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ard layout table"/>
      </w:tblPr>
      <w:tblGrid>
        <w:gridCol w:w="864"/>
        <w:gridCol w:w="3312"/>
        <w:gridCol w:w="864"/>
        <w:gridCol w:w="864"/>
        <w:gridCol w:w="3312"/>
        <w:gridCol w:w="864"/>
      </w:tblGrid>
      <w:tr w:rsidR="00B449CD">
        <w:trPr>
          <w:trHeight w:hRule="exact" w:val="1656"/>
          <w:jc w:val="center"/>
        </w:trPr>
        <w:tc>
          <w:tcPr>
            <w:tcW w:w="864" w:type="dxa"/>
            <w:vAlign w:val="bottom"/>
          </w:tcPr>
          <w:p w:rsidR="00B449CD" w:rsidRDefault="00B449CD">
            <w:pPr>
              <w:pStyle w:val="Name"/>
            </w:pPr>
          </w:p>
        </w:tc>
        <w:tc>
          <w:tcPr>
            <w:tcW w:w="3312" w:type="dxa"/>
            <w:tcBorders>
              <w:bottom w:val="single" w:sz="4" w:space="0" w:color="2CBDD2" w:themeColor="accent1"/>
            </w:tcBorders>
            <w:vAlign w:val="bottom"/>
          </w:tcPr>
          <w:p w:rsidR="00B449CD" w:rsidRPr="002232F8" w:rsidRDefault="002232F8">
            <w:pPr>
              <w:pStyle w:val="Name"/>
              <w:rPr>
                <w:rFonts w:ascii="Abbeyline" w:hAnsi="Abbeyline"/>
              </w:rPr>
            </w:pPr>
            <w:r w:rsidRPr="002232F8">
              <w:rPr>
                <w:rFonts w:ascii="Abbeyline" w:hAnsi="Abbeyline"/>
              </w:rPr>
              <w:t>Reserved</w:t>
            </w:r>
          </w:p>
        </w:tc>
        <w:tc>
          <w:tcPr>
            <w:tcW w:w="864" w:type="dxa"/>
            <w:vAlign w:val="bottom"/>
          </w:tcPr>
          <w:p w:rsidR="00B449CD" w:rsidRDefault="00B449CD">
            <w:pPr>
              <w:pStyle w:val="Name"/>
            </w:pPr>
          </w:p>
        </w:tc>
        <w:tc>
          <w:tcPr>
            <w:tcW w:w="864" w:type="dxa"/>
            <w:vAlign w:val="bottom"/>
          </w:tcPr>
          <w:p w:rsidR="00B449CD" w:rsidRDefault="00B449CD">
            <w:pPr>
              <w:pStyle w:val="Name"/>
            </w:pPr>
          </w:p>
        </w:tc>
        <w:tc>
          <w:tcPr>
            <w:tcW w:w="3312" w:type="dxa"/>
            <w:tcBorders>
              <w:bottom w:val="single" w:sz="4" w:space="0" w:color="653D2A" w:themeColor="text2"/>
            </w:tcBorders>
            <w:vAlign w:val="bottom"/>
          </w:tcPr>
          <w:p w:rsidR="00B449CD" w:rsidRPr="002232F8" w:rsidRDefault="002232F8">
            <w:pPr>
              <w:pStyle w:val="Name"/>
              <w:rPr>
                <w:rFonts w:ascii="Abadi MT Condensed Light" w:hAnsi="Abadi MT Condensed Light"/>
              </w:rPr>
            </w:pPr>
            <w:r w:rsidRPr="002232F8">
              <w:rPr>
                <w:rFonts w:ascii="Abadi MT Condensed Light" w:hAnsi="Abadi MT Condensed Light"/>
              </w:rPr>
              <w:t>Reserved</w:t>
            </w:r>
          </w:p>
        </w:tc>
        <w:tc>
          <w:tcPr>
            <w:tcW w:w="864" w:type="dxa"/>
            <w:vAlign w:val="bottom"/>
          </w:tcPr>
          <w:p w:rsidR="00B449CD" w:rsidRDefault="00B449CD">
            <w:pPr>
              <w:pStyle w:val="Name"/>
            </w:pPr>
          </w:p>
        </w:tc>
      </w:tr>
      <w:tr w:rsidR="00B449CD">
        <w:trPr>
          <w:trHeight w:hRule="exact" w:val="1224"/>
          <w:jc w:val="center"/>
        </w:trPr>
        <w:tc>
          <w:tcPr>
            <w:tcW w:w="864" w:type="dxa"/>
          </w:tcPr>
          <w:p w:rsidR="00B449CD" w:rsidRDefault="00B449CD">
            <w:pPr>
              <w:pStyle w:val="Title"/>
            </w:pPr>
          </w:p>
        </w:tc>
        <w:tc>
          <w:tcPr>
            <w:tcW w:w="3312" w:type="dxa"/>
            <w:tcBorders>
              <w:top w:val="single" w:sz="4" w:space="0" w:color="2CBDD2" w:themeColor="accent1"/>
            </w:tcBorders>
          </w:tcPr>
          <w:p w:rsidR="00B449CD" w:rsidRPr="002232F8" w:rsidRDefault="002232F8">
            <w:pPr>
              <w:pStyle w:val="Title"/>
              <w:rPr>
                <w:i w:val="0"/>
              </w:rPr>
            </w:pPr>
            <w:r w:rsidRPr="002232F8">
              <w:rPr>
                <w:i w:val="0"/>
              </w:rPr>
              <w:t>[</w:t>
            </w:r>
            <w:r>
              <w:rPr>
                <w:i w:val="0"/>
              </w:rPr>
              <w:t>TEXT]</w:t>
            </w:r>
          </w:p>
        </w:tc>
        <w:tc>
          <w:tcPr>
            <w:tcW w:w="864" w:type="dxa"/>
          </w:tcPr>
          <w:p w:rsidR="00B449CD" w:rsidRDefault="00B449CD">
            <w:pPr>
              <w:pStyle w:val="Title"/>
            </w:pPr>
          </w:p>
        </w:tc>
        <w:tc>
          <w:tcPr>
            <w:tcW w:w="864" w:type="dxa"/>
          </w:tcPr>
          <w:p w:rsidR="00B449CD" w:rsidRDefault="00B449CD">
            <w:pPr>
              <w:pStyle w:val="Title"/>
            </w:pPr>
          </w:p>
        </w:tc>
        <w:tc>
          <w:tcPr>
            <w:tcW w:w="3312" w:type="dxa"/>
            <w:tcBorders>
              <w:top w:val="single" w:sz="4" w:space="0" w:color="653D2A" w:themeColor="text2"/>
            </w:tcBorders>
          </w:tcPr>
          <w:p w:rsidR="00B449CD" w:rsidRPr="002232F8" w:rsidRDefault="002232F8">
            <w:pPr>
              <w:pStyle w:val="Title"/>
              <w:rPr>
                <w:rFonts w:ascii="Abadi MT Condensed Light" w:hAnsi="Abadi MT Condensed Light"/>
              </w:rPr>
            </w:pPr>
            <w:r w:rsidRPr="002232F8">
              <w:rPr>
                <w:rFonts w:ascii="Abadi MT Condensed Light" w:hAnsi="Abadi MT Condensed Light"/>
              </w:rPr>
              <w:t>[Text]</w:t>
            </w:r>
          </w:p>
        </w:tc>
        <w:tc>
          <w:tcPr>
            <w:tcW w:w="864" w:type="dxa"/>
          </w:tcPr>
          <w:p w:rsidR="00B449CD" w:rsidRDefault="00B449CD">
            <w:pPr>
              <w:pStyle w:val="Title"/>
            </w:pPr>
          </w:p>
        </w:tc>
      </w:tr>
      <w:tr w:rsidR="00B449CD">
        <w:trPr>
          <w:trHeight w:hRule="exact" w:val="1656"/>
          <w:jc w:val="center"/>
        </w:trPr>
        <w:tc>
          <w:tcPr>
            <w:tcW w:w="864" w:type="dxa"/>
            <w:vAlign w:val="bottom"/>
          </w:tcPr>
          <w:p w:rsidR="00B449CD" w:rsidRDefault="00B449CD">
            <w:pPr>
              <w:pStyle w:val="Name"/>
            </w:pPr>
          </w:p>
        </w:tc>
        <w:tc>
          <w:tcPr>
            <w:tcW w:w="3312" w:type="dxa"/>
            <w:tcBorders>
              <w:bottom w:val="single" w:sz="4" w:space="0" w:color="2CBDD2" w:themeColor="accent1"/>
            </w:tcBorders>
            <w:vAlign w:val="bottom"/>
          </w:tcPr>
          <w:p w:rsidR="00B449CD" w:rsidRDefault="002232F8">
            <w:pPr>
              <w:pStyle w:val="Name"/>
            </w:pPr>
            <w:r>
              <w:t>Reserved</w:t>
            </w:r>
          </w:p>
        </w:tc>
        <w:tc>
          <w:tcPr>
            <w:tcW w:w="864" w:type="dxa"/>
            <w:vAlign w:val="bottom"/>
          </w:tcPr>
          <w:p w:rsidR="00B449CD" w:rsidRDefault="00B449CD">
            <w:pPr>
              <w:pStyle w:val="Name"/>
            </w:pPr>
          </w:p>
        </w:tc>
        <w:tc>
          <w:tcPr>
            <w:tcW w:w="864" w:type="dxa"/>
            <w:vAlign w:val="bottom"/>
          </w:tcPr>
          <w:p w:rsidR="00B449CD" w:rsidRDefault="00B449CD">
            <w:pPr>
              <w:pStyle w:val="Name"/>
            </w:pPr>
          </w:p>
        </w:tc>
        <w:tc>
          <w:tcPr>
            <w:tcW w:w="3312" w:type="dxa"/>
            <w:tcBorders>
              <w:bottom w:val="single" w:sz="4" w:space="0" w:color="653D2A" w:themeColor="text2"/>
            </w:tcBorders>
            <w:vAlign w:val="bottom"/>
          </w:tcPr>
          <w:p w:rsidR="00B449CD" w:rsidRPr="002232F8" w:rsidRDefault="002232F8">
            <w:pPr>
              <w:pStyle w:val="Name"/>
              <w:rPr>
                <w:rFonts w:ascii="Adobe Heiti Std R" w:eastAsia="Adobe Heiti Std R" w:hAnsi="Adobe Heiti Std R"/>
              </w:rPr>
            </w:pPr>
            <w:r w:rsidRPr="002232F8">
              <w:rPr>
                <w:rFonts w:ascii="Adobe Heiti Std R" w:eastAsia="Adobe Heiti Std R" w:hAnsi="Adobe Heiti Std R"/>
              </w:rPr>
              <w:t>Reserved</w:t>
            </w:r>
          </w:p>
        </w:tc>
        <w:tc>
          <w:tcPr>
            <w:tcW w:w="864" w:type="dxa"/>
            <w:vAlign w:val="bottom"/>
          </w:tcPr>
          <w:p w:rsidR="00B449CD" w:rsidRDefault="00B449CD">
            <w:pPr>
              <w:pStyle w:val="Name"/>
            </w:pPr>
          </w:p>
        </w:tc>
      </w:tr>
      <w:tr w:rsidR="00B449CD">
        <w:trPr>
          <w:trHeight w:hRule="exact" w:val="1224"/>
          <w:jc w:val="center"/>
        </w:trPr>
        <w:tc>
          <w:tcPr>
            <w:tcW w:w="864" w:type="dxa"/>
          </w:tcPr>
          <w:p w:rsidR="00B449CD" w:rsidRDefault="00B449CD">
            <w:pPr>
              <w:pStyle w:val="Title"/>
            </w:pPr>
          </w:p>
        </w:tc>
        <w:tc>
          <w:tcPr>
            <w:tcW w:w="3312" w:type="dxa"/>
            <w:tcBorders>
              <w:top w:val="single" w:sz="4" w:space="0" w:color="2CBDD2" w:themeColor="accent1"/>
            </w:tcBorders>
          </w:tcPr>
          <w:p w:rsidR="00B449CD" w:rsidRDefault="002232F8">
            <w:pPr>
              <w:pStyle w:val="Title"/>
            </w:pPr>
            <w:r>
              <w:t>[Text]</w:t>
            </w:r>
          </w:p>
        </w:tc>
        <w:tc>
          <w:tcPr>
            <w:tcW w:w="864" w:type="dxa"/>
          </w:tcPr>
          <w:p w:rsidR="00B449CD" w:rsidRDefault="00B449CD">
            <w:pPr>
              <w:pStyle w:val="Title"/>
            </w:pPr>
          </w:p>
        </w:tc>
        <w:tc>
          <w:tcPr>
            <w:tcW w:w="864" w:type="dxa"/>
          </w:tcPr>
          <w:p w:rsidR="00B449CD" w:rsidRDefault="00B449CD">
            <w:pPr>
              <w:pStyle w:val="Title"/>
            </w:pPr>
          </w:p>
        </w:tc>
        <w:tc>
          <w:tcPr>
            <w:tcW w:w="3312" w:type="dxa"/>
            <w:tcBorders>
              <w:top w:val="single" w:sz="4" w:space="0" w:color="653D2A" w:themeColor="text2"/>
            </w:tcBorders>
          </w:tcPr>
          <w:p w:rsidR="00B449CD" w:rsidRPr="002232F8" w:rsidRDefault="002232F8">
            <w:pPr>
              <w:pStyle w:val="Title"/>
              <w:rPr>
                <w:rFonts w:ascii="Adobe Caslon Pro" w:hAnsi="Adobe Caslon Pro"/>
              </w:rPr>
            </w:pPr>
            <w:r w:rsidRPr="002232F8">
              <w:rPr>
                <w:rFonts w:ascii="Adobe Caslon Pro" w:hAnsi="Adobe Caslon Pro"/>
              </w:rPr>
              <w:t>[Text]</w:t>
            </w:r>
          </w:p>
        </w:tc>
        <w:tc>
          <w:tcPr>
            <w:tcW w:w="864" w:type="dxa"/>
          </w:tcPr>
          <w:p w:rsidR="00B449CD" w:rsidRDefault="00B449CD">
            <w:pPr>
              <w:pStyle w:val="Title"/>
            </w:pPr>
          </w:p>
        </w:tc>
      </w:tr>
      <w:tr w:rsidR="00B449CD">
        <w:trPr>
          <w:trHeight w:hRule="exact" w:val="1656"/>
          <w:jc w:val="center"/>
        </w:trPr>
        <w:tc>
          <w:tcPr>
            <w:tcW w:w="864" w:type="dxa"/>
            <w:vAlign w:val="bottom"/>
          </w:tcPr>
          <w:p w:rsidR="00B449CD" w:rsidRDefault="00B449CD">
            <w:pPr>
              <w:pStyle w:val="Name"/>
            </w:pPr>
          </w:p>
        </w:tc>
        <w:tc>
          <w:tcPr>
            <w:tcW w:w="3312" w:type="dxa"/>
            <w:tcBorders>
              <w:bottom w:val="single" w:sz="4" w:space="0" w:color="2CBDD2" w:themeColor="accent1"/>
            </w:tcBorders>
            <w:vAlign w:val="bottom"/>
          </w:tcPr>
          <w:p w:rsidR="00B449CD" w:rsidRPr="002232F8" w:rsidRDefault="002232F8">
            <w:pPr>
              <w:pStyle w:val="Name"/>
              <w:rPr>
                <w:rFonts w:ascii="Abadi MT Condensed Light" w:hAnsi="Abadi MT Condensed Light"/>
              </w:rPr>
            </w:pPr>
            <w:r w:rsidRPr="002232F8">
              <w:rPr>
                <w:rFonts w:ascii="Abadi MT Condensed Light" w:hAnsi="Abadi MT Condensed Light"/>
              </w:rPr>
              <w:t>Reserved</w:t>
            </w:r>
          </w:p>
        </w:tc>
        <w:tc>
          <w:tcPr>
            <w:tcW w:w="864" w:type="dxa"/>
            <w:vAlign w:val="bottom"/>
          </w:tcPr>
          <w:p w:rsidR="00B449CD" w:rsidRDefault="00B449CD">
            <w:pPr>
              <w:pStyle w:val="Name"/>
            </w:pPr>
          </w:p>
        </w:tc>
        <w:tc>
          <w:tcPr>
            <w:tcW w:w="864" w:type="dxa"/>
            <w:vAlign w:val="bottom"/>
          </w:tcPr>
          <w:p w:rsidR="00B449CD" w:rsidRDefault="00B449CD">
            <w:pPr>
              <w:pStyle w:val="Name"/>
            </w:pPr>
          </w:p>
        </w:tc>
        <w:tc>
          <w:tcPr>
            <w:tcW w:w="3312" w:type="dxa"/>
            <w:tcBorders>
              <w:bottom w:val="single" w:sz="4" w:space="0" w:color="653D2A" w:themeColor="text2"/>
            </w:tcBorders>
            <w:vAlign w:val="bottom"/>
          </w:tcPr>
          <w:p w:rsidR="00B449CD" w:rsidRPr="002232F8" w:rsidRDefault="002232F8">
            <w:pPr>
              <w:pStyle w:val="Name"/>
              <w:rPr>
                <w:rFonts w:ascii="Tahoma" w:hAnsi="Tahoma" w:cs="Tahoma"/>
              </w:rPr>
            </w:pPr>
            <w:r w:rsidRPr="002232F8">
              <w:rPr>
                <w:rFonts w:ascii="Tahoma" w:hAnsi="Tahoma" w:cs="Tahoma"/>
              </w:rPr>
              <w:t>Reserved</w:t>
            </w:r>
          </w:p>
        </w:tc>
        <w:tc>
          <w:tcPr>
            <w:tcW w:w="864" w:type="dxa"/>
            <w:vAlign w:val="bottom"/>
          </w:tcPr>
          <w:p w:rsidR="00B449CD" w:rsidRDefault="00B449CD">
            <w:pPr>
              <w:pStyle w:val="Name"/>
            </w:pPr>
          </w:p>
        </w:tc>
      </w:tr>
      <w:tr w:rsidR="00B449CD">
        <w:trPr>
          <w:trHeight w:hRule="exact" w:val="1224"/>
          <w:jc w:val="center"/>
        </w:trPr>
        <w:tc>
          <w:tcPr>
            <w:tcW w:w="864" w:type="dxa"/>
          </w:tcPr>
          <w:p w:rsidR="00B449CD" w:rsidRDefault="00B449CD">
            <w:pPr>
              <w:pStyle w:val="Title"/>
            </w:pPr>
          </w:p>
        </w:tc>
        <w:tc>
          <w:tcPr>
            <w:tcW w:w="3312" w:type="dxa"/>
            <w:tcBorders>
              <w:top w:val="single" w:sz="4" w:space="0" w:color="2CBDD2" w:themeColor="accent1"/>
            </w:tcBorders>
          </w:tcPr>
          <w:p w:rsidR="00B449CD" w:rsidRPr="002232F8" w:rsidRDefault="002232F8">
            <w:pPr>
              <w:pStyle w:val="Title"/>
              <w:rPr>
                <w:rFonts w:ascii="Abadi MT Condensed Light" w:hAnsi="Abadi MT Condensed Light"/>
              </w:rPr>
            </w:pPr>
            <w:r w:rsidRPr="002232F8">
              <w:rPr>
                <w:rFonts w:ascii="Abadi MT Condensed Light" w:hAnsi="Abadi MT Condensed Light"/>
              </w:rPr>
              <w:t>[Text]</w:t>
            </w:r>
          </w:p>
        </w:tc>
        <w:tc>
          <w:tcPr>
            <w:tcW w:w="864" w:type="dxa"/>
          </w:tcPr>
          <w:p w:rsidR="00B449CD" w:rsidRDefault="00B449CD">
            <w:pPr>
              <w:pStyle w:val="Title"/>
            </w:pPr>
          </w:p>
        </w:tc>
        <w:tc>
          <w:tcPr>
            <w:tcW w:w="864" w:type="dxa"/>
          </w:tcPr>
          <w:p w:rsidR="00B449CD" w:rsidRDefault="00B449CD">
            <w:pPr>
              <w:pStyle w:val="Title"/>
            </w:pPr>
          </w:p>
        </w:tc>
        <w:tc>
          <w:tcPr>
            <w:tcW w:w="3312" w:type="dxa"/>
            <w:tcBorders>
              <w:top w:val="single" w:sz="4" w:space="0" w:color="653D2A" w:themeColor="text2"/>
            </w:tcBorders>
          </w:tcPr>
          <w:p w:rsidR="00B449CD" w:rsidRPr="002232F8" w:rsidRDefault="002232F8">
            <w:pPr>
              <w:pStyle w:val="Title"/>
              <w:rPr>
                <w:rFonts w:ascii="Tahoma" w:hAnsi="Tahoma" w:cs="Tahoma"/>
              </w:rPr>
            </w:pPr>
            <w:r w:rsidRPr="002232F8">
              <w:rPr>
                <w:rFonts w:ascii="Tahoma" w:hAnsi="Tahoma" w:cs="Tahoma"/>
              </w:rPr>
              <w:t>[Text]</w:t>
            </w:r>
          </w:p>
        </w:tc>
        <w:tc>
          <w:tcPr>
            <w:tcW w:w="864" w:type="dxa"/>
          </w:tcPr>
          <w:p w:rsidR="00B449CD" w:rsidRDefault="00B449CD">
            <w:pPr>
              <w:pStyle w:val="Title"/>
            </w:pPr>
          </w:p>
        </w:tc>
      </w:tr>
      <w:tr w:rsidR="00B449CD">
        <w:trPr>
          <w:trHeight w:hRule="exact" w:val="1656"/>
          <w:jc w:val="center"/>
        </w:trPr>
        <w:tc>
          <w:tcPr>
            <w:tcW w:w="864" w:type="dxa"/>
            <w:vAlign w:val="bottom"/>
          </w:tcPr>
          <w:p w:rsidR="00B449CD" w:rsidRDefault="00B449CD">
            <w:pPr>
              <w:pStyle w:val="Name"/>
            </w:pPr>
          </w:p>
        </w:tc>
        <w:tc>
          <w:tcPr>
            <w:tcW w:w="3312" w:type="dxa"/>
            <w:tcBorders>
              <w:bottom w:val="single" w:sz="4" w:space="0" w:color="2CBDD2" w:themeColor="accent1"/>
            </w:tcBorders>
            <w:vAlign w:val="bottom"/>
          </w:tcPr>
          <w:p w:rsidR="00B449CD" w:rsidRPr="00A05566" w:rsidRDefault="00A05566">
            <w:pPr>
              <w:pStyle w:val="Name"/>
              <w:rPr>
                <w:rFonts w:ascii="Acadian™" w:hAnsi="Acadian™"/>
                <w:sz w:val="68"/>
              </w:rPr>
            </w:pPr>
            <w:r w:rsidRPr="00A05566">
              <w:rPr>
                <w:rFonts w:ascii="Acadian™" w:hAnsi="Acadian™"/>
                <w:sz w:val="68"/>
              </w:rPr>
              <w:t>Reserved</w:t>
            </w:r>
          </w:p>
        </w:tc>
        <w:tc>
          <w:tcPr>
            <w:tcW w:w="864" w:type="dxa"/>
            <w:vAlign w:val="bottom"/>
          </w:tcPr>
          <w:p w:rsidR="00B449CD" w:rsidRDefault="00B449CD">
            <w:pPr>
              <w:pStyle w:val="Name"/>
            </w:pPr>
          </w:p>
        </w:tc>
        <w:tc>
          <w:tcPr>
            <w:tcW w:w="864" w:type="dxa"/>
            <w:vAlign w:val="bottom"/>
          </w:tcPr>
          <w:p w:rsidR="00B449CD" w:rsidRDefault="00B449CD">
            <w:pPr>
              <w:pStyle w:val="Name"/>
            </w:pPr>
          </w:p>
        </w:tc>
        <w:tc>
          <w:tcPr>
            <w:tcW w:w="3312" w:type="dxa"/>
            <w:tcBorders>
              <w:bottom w:val="single" w:sz="4" w:space="0" w:color="653D2A" w:themeColor="text2"/>
            </w:tcBorders>
            <w:vAlign w:val="bottom"/>
          </w:tcPr>
          <w:p w:rsidR="00B449CD" w:rsidRPr="002232F8" w:rsidRDefault="002232F8">
            <w:pPr>
              <w:pStyle w:val="Name"/>
              <w:rPr>
                <w:rFonts w:ascii="AdverGothicCTT" w:hAnsi="AdverGothicCTT"/>
              </w:rPr>
            </w:pPr>
            <w:r w:rsidRPr="002232F8">
              <w:rPr>
                <w:rFonts w:ascii="AdverGothicCTT" w:hAnsi="AdverGothicCTT"/>
              </w:rPr>
              <w:t>Reserved</w:t>
            </w:r>
          </w:p>
        </w:tc>
        <w:tc>
          <w:tcPr>
            <w:tcW w:w="864" w:type="dxa"/>
            <w:vAlign w:val="bottom"/>
          </w:tcPr>
          <w:p w:rsidR="00B449CD" w:rsidRDefault="00B449CD">
            <w:pPr>
              <w:pStyle w:val="Name"/>
            </w:pPr>
          </w:p>
        </w:tc>
      </w:tr>
      <w:tr w:rsidR="00B449CD">
        <w:trPr>
          <w:trHeight w:hRule="exact" w:val="1224"/>
          <w:jc w:val="center"/>
        </w:trPr>
        <w:tc>
          <w:tcPr>
            <w:tcW w:w="864" w:type="dxa"/>
          </w:tcPr>
          <w:p w:rsidR="00B449CD" w:rsidRDefault="00B449CD">
            <w:pPr>
              <w:pStyle w:val="Title"/>
            </w:pPr>
          </w:p>
        </w:tc>
        <w:tc>
          <w:tcPr>
            <w:tcW w:w="3312" w:type="dxa"/>
            <w:tcBorders>
              <w:top w:val="single" w:sz="4" w:space="0" w:color="2CBDD2" w:themeColor="accent1"/>
            </w:tcBorders>
          </w:tcPr>
          <w:p w:rsidR="00B449CD" w:rsidRPr="002232F8" w:rsidRDefault="002232F8">
            <w:pPr>
              <w:pStyle w:val="Title"/>
              <w:rPr>
                <w:rFonts w:ascii="Acadian™" w:hAnsi="Acadian™"/>
              </w:rPr>
            </w:pPr>
            <w:r w:rsidRPr="002232F8">
              <w:rPr>
                <w:rFonts w:ascii="Acadian™" w:hAnsi="Acadian™"/>
              </w:rPr>
              <w:t>[Text]</w:t>
            </w:r>
          </w:p>
        </w:tc>
        <w:tc>
          <w:tcPr>
            <w:tcW w:w="864" w:type="dxa"/>
          </w:tcPr>
          <w:p w:rsidR="00B449CD" w:rsidRDefault="00B449CD">
            <w:pPr>
              <w:pStyle w:val="Title"/>
            </w:pPr>
          </w:p>
        </w:tc>
        <w:tc>
          <w:tcPr>
            <w:tcW w:w="864" w:type="dxa"/>
          </w:tcPr>
          <w:p w:rsidR="00B449CD" w:rsidRDefault="00B449CD">
            <w:pPr>
              <w:pStyle w:val="Title"/>
            </w:pPr>
          </w:p>
        </w:tc>
        <w:tc>
          <w:tcPr>
            <w:tcW w:w="3312" w:type="dxa"/>
            <w:tcBorders>
              <w:top w:val="single" w:sz="4" w:space="0" w:color="653D2A" w:themeColor="text2"/>
            </w:tcBorders>
          </w:tcPr>
          <w:p w:rsidR="00B449CD" w:rsidRPr="002232F8" w:rsidRDefault="002232F8">
            <w:pPr>
              <w:pStyle w:val="Title"/>
              <w:rPr>
                <w:rFonts w:ascii="AdverGothicCTT" w:hAnsi="AdverGothicCTT"/>
              </w:rPr>
            </w:pPr>
            <w:r w:rsidRPr="002232F8">
              <w:rPr>
                <w:rFonts w:ascii="AdverGothicCTT" w:hAnsi="AdverGothicCTT"/>
              </w:rPr>
              <w:t>[Text]</w:t>
            </w:r>
          </w:p>
        </w:tc>
        <w:tc>
          <w:tcPr>
            <w:tcW w:w="864" w:type="dxa"/>
          </w:tcPr>
          <w:p w:rsidR="00B449CD" w:rsidRDefault="00B449CD">
            <w:pPr>
              <w:pStyle w:val="Title"/>
            </w:pPr>
          </w:p>
        </w:tc>
      </w:tr>
      <w:tr w:rsidR="00B449CD">
        <w:trPr>
          <w:trHeight w:hRule="exact" w:val="1656"/>
          <w:jc w:val="center"/>
        </w:trPr>
        <w:tc>
          <w:tcPr>
            <w:tcW w:w="864" w:type="dxa"/>
            <w:vAlign w:val="bottom"/>
          </w:tcPr>
          <w:p w:rsidR="00B449CD" w:rsidRDefault="00B449CD">
            <w:pPr>
              <w:pStyle w:val="Name"/>
            </w:pPr>
          </w:p>
        </w:tc>
        <w:tc>
          <w:tcPr>
            <w:tcW w:w="3312" w:type="dxa"/>
            <w:tcBorders>
              <w:bottom w:val="single" w:sz="4" w:space="0" w:color="2CBDD2" w:themeColor="accent1"/>
            </w:tcBorders>
            <w:vAlign w:val="bottom"/>
          </w:tcPr>
          <w:p w:rsidR="00B449CD" w:rsidRPr="002232F8" w:rsidRDefault="002232F8">
            <w:pPr>
              <w:pStyle w:val="Name"/>
              <w:rPr>
                <w:rFonts w:ascii="AlaricSSK" w:hAnsi="AlaricSSK"/>
              </w:rPr>
            </w:pPr>
            <w:r w:rsidRPr="00A05566">
              <w:rPr>
                <w:rFonts w:ascii="AlaricSSK" w:hAnsi="AlaricSSK"/>
                <w:sz w:val="68"/>
              </w:rPr>
              <w:t>Reserved</w:t>
            </w:r>
          </w:p>
        </w:tc>
        <w:tc>
          <w:tcPr>
            <w:tcW w:w="864" w:type="dxa"/>
            <w:vAlign w:val="bottom"/>
          </w:tcPr>
          <w:p w:rsidR="00B449CD" w:rsidRDefault="00B449CD">
            <w:pPr>
              <w:pStyle w:val="Name"/>
            </w:pPr>
          </w:p>
        </w:tc>
        <w:tc>
          <w:tcPr>
            <w:tcW w:w="864" w:type="dxa"/>
            <w:vAlign w:val="bottom"/>
          </w:tcPr>
          <w:p w:rsidR="00B449CD" w:rsidRDefault="00B449CD">
            <w:pPr>
              <w:pStyle w:val="Name"/>
            </w:pPr>
          </w:p>
        </w:tc>
        <w:tc>
          <w:tcPr>
            <w:tcW w:w="3312" w:type="dxa"/>
            <w:tcBorders>
              <w:bottom w:val="single" w:sz="4" w:space="0" w:color="653D2A" w:themeColor="text2"/>
            </w:tcBorders>
            <w:vAlign w:val="bottom"/>
          </w:tcPr>
          <w:p w:rsidR="00B449CD" w:rsidRPr="002232F8" w:rsidRDefault="002232F8">
            <w:pPr>
              <w:pStyle w:val="Name"/>
              <w:rPr>
                <w:rFonts w:ascii="Axaxax" w:hAnsi="Axaxax"/>
              </w:rPr>
            </w:pPr>
            <w:r w:rsidRPr="002232F8">
              <w:rPr>
                <w:rFonts w:ascii="Axaxax" w:hAnsi="Axaxax"/>
              </w:rPr>
              <w:t>Reserved</w:t>
            </w:r>
          </w:p>
        </w:tc>
        <w:tc>
          <w:tcPr>
            <w:tcW w:w="864" w:type="dxa"/>
            <w:vAlign w:val="bottom"/>
          </w:tcPr>
          <w:p w:rsidR="00B449CD" w:rsidRDefault="00B449CD">
            <w:pPr>
              <w:pStyle w:val="Name"/>
            </w:pPr>
          </w:p>
        </w:tc>
      </w:tr>
      <w:tr w:rsidR="00B449CD">
        <w:trPr>
          <w:trHeight w:hRule="exact" w:val="1224"/>
          <w:jc w:val="center"/>
        </w:trPr>
        <w:tc>
          <w:tcPr>
            <w:tcW w:w="864" w:type="dxa"/>
          </w:tcPr>
          <w:p w:rsidR="00B449CD" w:rsidRDefault="00B449CD">
            <w:pPr>
              <w:pStyle w:val="Title"/>
            </w:pPr>
          </w:p>
        </w:tc>
        <w:tc>
          <w:tcPr>
            <w:tcW w:w="3312" w:type="dxa"/>
            <w:tcBorders>
              <w:top w:val="single" w:sz="4" w:space="0" w:color="2CBDD2" w:themeColor="accent1"/>
            </w:tcBorders>
          </w:tcPr>
          <w:p w:rsidR="00B449CD" w:rsidRPr="002232F8" w:rsidRDefault="002232F8">
            <w:pPr>
              <w:pStyle w:val="Title"/>
              <w:rPr>
                <w:rFonts w:ascii="AlaricSSK" w:hAnsi="AlaricSSK"/>
              </w:rPr>
            </w:pPr>
            <w:r w:rsidRPr="002232F8">
              <w:rPr>
                <w:rFonts w:ascii="AlaricSSK" w:hAnsi="AlaricSSK"/>
                <w:sz w:val="24"/>
              </w:rPr>
              <w:t>[Text]</w:t>
            </w:r>
          </w:p>
        </w:tc>
        <w:tc>
          <w:tcPr>
            <w:tcW w:w="864" w:type="dxa"/>
          </w:tcPr>
          <w:p w:rsidR="00B449CD" w:rsidRDefault="00B449CD">
            <w:pPr>
              <w:pStyle w:val="Title"/>
            </w:pPr>
          </w:p>
        </w:tc>
        <w:tc>
          <w:tcPr>
            <w:tcW w:w="864" w:type="dxa"/>
          </w:tcPr>
          <w:p w:rsidR="00B449CD" w:rsidRDefault="00B449CD">
            <w:pPr>
              <w:pStyle w:val="Title"/>
            </w:pPr>
          </w:p>
        </w:tc>
        <w:tc>
          <w:tcPr>
            <w:tcW w:w="3312" w:type="dxa"/>
            <w:tcBorders>
              <w:top w:val="single" w:sz="4" w:space="0" w:color="653D2A" w:themeColor="text2"/>
            </w:tcBorders>
          </w:tcPr>
          <w:p w:rsidR="00B449CD" w:rsidRPr="002232F8" w:rsidRDefault="002232F8">
            <w:pPr>
              <w:pStyle w:val="Title"/>
              <w:rPr>
                <w:rFonts w:ascii="Axaxax" w:hAnsi="Axaxax"/>
              </w:rPr>
            </w:pPr>
            <w:r w:rsidRPr="002232F8">
              <w:rPr>
                <w:rFonts w:ascii="Axaxax" w:hAnsi="Axaxax"/>
              </w:rPr>
              <w:t>[Text]</w:t>
            </w:r>
          </w:p>
        </w:tc>
        <w:tc>
          <w:tcPr>
            <w:tcW w:w="864" w:type="dxa"/>
          </w:tcPr>
          <w:p w:rsidR="00B449CD" w:rsidRDefault="00B449CD">
            <w:pPr>
              <w:pStyle w:val="Title"/>
            </w:pPr>
          </w:p>
        </w:tc>
      </w:tr>
    </w:tbl>
    <w:p w:rsidR="00B449CD" w:rsidRDefault="002232F8">
      <w:bookmarkStart w:id="0" w:name="_GoBack"/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6190488" cy="8970264"/>
                <wp:effectExtent l="57150" t="38100" r="58420" b="78740"/>
                <wp:wrapNone/>
                <wp:docPr id="4" name="Group 4" descr="Place card backing graphics of fireworks and abstract design on solid color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0488" cy="8970264"/>
                          <a:chOff x="0" y="0"/>
                          <a:chExt cx="6191250" cy="8972550"/>
                        </a:xfrm>
                        <a:solidFill>
                          <a:srgbClr val="92D050"/>
                        </a:solidFill>
                      </wpg:grpSpPr>
                      <wpg:grpSp>
                        <wpg:cNvPr id="79" name="Group 79"/>
                        <wpg:cNvGrpSpPr/>
                        <wpg:grpSpPr>
                          <a:xfrm>
                            <a:off x="19050" y="1876425"/>
                            <a:ext cx="2971165" cy="1600200"/>
                            <a:chOff x="0" y="0"/>
                            <a:chExt cx="2971165" cy="1600200"/>
                          </a:xfrm>
                          <a:grpFill/>
                        </wpg:grpSpPr>
                        <wps:wsp>
                          <wps:cNvPr id="5" name="Freeform 5"/>
                          <wps:cNvSpPr>
                            <a:spLocks noEditPoints="1"/>
                          </wps:cNvSpPr>
                          <wps:spPr bwMode="auto">
                            <a:xfrm>
                              <a:off x="0" y="0"/>
                              <a:ext cx="2971165" cy="1600200"/>
                            </a:xfrm>
                            <a:custGeom>
                              <a:avLst/>
                              <a:gdLst>
                                <a:gd name="T0" fmla="*/ 825 w 936"/>
                                <a:gd name="T1" fmla="*/ 340 h 504"/>
                                <a:gd name="T2" fmla="*/ 735 w 936"/>
                                <a:gd name="T3" fmla="*/ 127 h 504"/>
                                <a:gd name="T4" fmla="*/ 746 w 936"/>
                                <a:gd name="T5" fmla="*/ 291 h 504"/>
                                <a:gd name="T6" fmla="*/ 728 w 936"/>
                                <a:gd name="T7" fmla="*/ 217 h 504"/>
                                <a:gd name="T8" fmla="*/ 706 w 936"/>
                                <a:gd name="T9" fmla="*/ 312 h 504"/>
                                <a:gd name="T10" fmla="*/ 783 w 936"/>
                                <a:gd name="T11" fmla="*/ 422 h 504"/>
                                <a:gd name="T12" fmla="*/ 763 w 936"/>
                                <a:gd name="T13" fmla="*/ 96 h 504"/>
                                <a:gd name="T14" fmla="*/ 767 w 936"/>
                                <a:gd name="T15" fmla="*/ 122 h 504"/>
                                <a:gd name="T16" fmla="*/ 863 w 936"/>
                                <a:gd name="T17" fmla="*/ 330 h 504"/>
                                <a:gd name="T18" fmla="*/ 740 w 936"/>
                                <a:gd name="T19" fmla="*/ 15 h 504"/>
                                <a:gd name="T20" fmla="*/ 770 w 936"/>
                                <a:gd name="T21" fmla="*/ 38 h 504"/>
                                <a:gd name="T22" fmla="*/ 770 w 936"/>
                                <a:gd name="T23" fmla="*/ 33 h 504"/>
                                <a:gd name="T24" fmla="*/ 765 w 936"/>
                                <a:gd name="T25" fmla="*/ 108 h 504"/>
                                <a:gd name="T26" fmla="*/ 907 w 936"/>
                                <a:gd name="T27" fmla="*/ 172 h 504"/>
                                <a:gd name="T28" fmla="*/ 860 w 936"/>
                                <a:gd name="T29" fmla="*/ 24 h 504"/>
                                <a:gd name="T30" fmla="*/ 753 w 936"/>
                                <a:gd name="T31" fmla="*/ 66 h 504"/>
                                <a:gd name="T32" fmla="*/ 804 w 936"/>
                                <a:gd name="T33" fmla="*/ 92 h 504"/>
                                <a:gd name="T34" fmla="*/ 0 w 936"/>
                                <a:gd name="T35" fmla="*/ 67 h 504"/>
                                <a:gd name="T36" fmla="*/ 84 w 936"/>
                                <a:gd name="T37" fmla="*/ 28 h 504"/>
                                <a:gd name="T38" fmla="*/ 16 w 936"/>
                                <a:gd name="T39" fmla="*/ 161 h 504"/>
                                <a:gd name="T40" fmla="*/ 624 w 936"/>
                                <a:gd name="T41" fmla="*/ 348 h 504"/>
                                <a:gd name="T42" fmla="*/ 674 w 936"/>
                                <a:gd name="T43" fmla="*/ 142 h 504"/>
                                <a:gd name="T44" fmla="*/ 541 w 936"/>
                                <a:gd name="T45" fmla="*/ 353 h 504"/>
                                <a:gd name="T46" fmla="*/ 599 w 936"/>
                                <a:gd name="T47" fmla="*/ 245 h 504"/>
                                <a:gd name="T48" fmla="*/ 512 w 936"/>
                                <a:gd name="T49" fmla="*/ 398 h 504"/>
                                <a:gd name="T50" fmla="*/ 656 w 936"/>
                                <a:gd name="T51" fmla="*/ 118 h 504"/>
                                <a:gd name="T52" fmla="*/ 561 w 936"/>
                                <a:gd name="T53" fmla="*/ 157 h 504"/>
                                <a:gd name="T54" fmla="*/ 430 w 936"/>
                                <a:gd name="T55" fmla="*/ 194 h 504"/>
                                <a:gd name="T56" fmla="*/ 421 w 936"/>
                                <a:gd name="T57" fmla="*/ 142 h 504"/>
                                <a:gd name="T58" fmla="*/ 495 w 936"/>
                                <a:gd name="T59" fmla="*/ 94 h 504"/>
                                <a:gd name="T60" fmla="*/ 371 w 936"/>
                                <a:gd name="T61" fmla="*/ 73 h 504"/>
                                <a:gd name="T62" fmla="*/ 633 w 936"/>
                                <a:gd name="T63" fmla="*/ 54 h 504"/>
                                <a:gd name="T64" fmla="*/ 455 w 936"/>
                                <a:gd name="T65" fmla="*/ 26 h 504"/>
                                <a:gd name="T66" fmla="*/ 410 w 936"/>
                                <a:gd name="T67" fmla="*/ 0 h 504"/>
                                <a:gd name="T68" fmla="*/ 161 w 936"/>
                                <a:gd name="T69" fmla="*/ 94 h 504"/>
                                <a:gd name="T70" fmla="*/ 46 w 936"/>
                                <a:gd name="T71" fmla="*/ 161 h 504"/>
                                <a:gd name="T72" fmla="*/ 0 w 936"/>
                                <a:gd name="T73" fmla="*/ 182 h 504"/>
                                <a:gd name="T74" fmla="*/ 139 w 936"/>
                                <a:gd name="T75" fmla="*/ 289 h 504"/>
                                <a:gd name="T76" fmla="*/ 2 w 936"/>
                                <a:gd name="T77" fmla="*/ 257 h 504"/>
                                <a:gd name="T78" fmla="*/ 50 w 936"/>
                                <a:gd name="T79" fmla="*/ 379 h 504"/>
                                <a:gd name="T80" fmla="*/ 351 w 936"/>
                                <a:gd name="T81" fmla="*/ 451 h 504"/>
                                <a:gd name="T82" fmla="*/ 381 w 936"/>
                                <a:gd name="T83" fmla="*/ 391 h 504"/>
                                <a:gd name="T84" fmla="*/ 543 w 936"/>
                                <a:gd name="T85" fmla="*/ 492 h 504"/>
                                <a:gd name="T86" fmla="*/ 837 w 936"/>
                                <a:gd name="T87" fmla="*/ 0 h 504"/>
                                <a:gd name="T88" fmla="*/ 754 w 936"/>
                                <a:gd name="T89" fmla="*/ 37 h 504"/>
                                <a:gd name="T90" fmla="*/ 69 w 936"/>
                                <a:gd name="T91" fmla="*/ 477 h 504"/>
                                <a:gd name="T92" fmla="*/ 765 w 936"/>
                                <a:gd name="T93" fmla="*/ 29 h 504"/>
                                <a:gd name="T94" fmla="*/ 736 w 936"/>
                                <a:gd name="T95" fmla="*/ 8 h 504"/>
                                <a:gd name="T96" fmla="*/ 724 w 936"/>
                                <a:gd name="T97" fmla="*/ 93 h 504"/>
                                <a:gd name="T98" fmla="*/ 714 w 936"/>
                                <a:gd name="T99" fmla="*/ 9 h 504"/>
                                <a:gd name="T100" fmla="*/ 639 w 936"/>
                                <a:gd name="T101" fmla="*/ 7 h 504"/>
                                <a:gd name="T102" fmla="*/ 692 w 936"/>
                                <a:gd name="T103" fmla="*/ 18 h 504"/>
                                <a:gd name="T104" fmla="*/ 917 w 936"/>
                                <a:gd name="T105" fmla="*/ 89 h 504"/>
                                <a:gd name="T106" fmla="*/ 735 w 936"/>
                                <a:gd name="T107" fmla="*/ 54 h 504"/>
                                <a:gd name="T108" fmla="*/ 576 w 936"/>
                                <a:gd name="T109" fmla="*/ 63 h 504"/>
                                <a:gd name="T110" fmla="*/ 473 w 936"/>
                                <a:gd name="T111" fmla="*/ 16 h 504"/>
                                <a:gd name="T112" fmla="*/ 563 w 936"/>
                                <a:gd name="T113" fmla="*/ 0 h 504"/>
                                <a:gd name="T114" fmla="*/ 708 w 936"/>
                                <a:gd name="T115" fmla="*/ 73 h 504"/>
                                <a:gd name="T116" fmla="*/ 673 w 936"/>
                                <a:gd name="T117" fmla="*/ 60 h 504"/>
                                <a:gd name="T118" fmla="*/ 635 w 936"/>
                                <a:gd name="T119" fmla="*/ 46 h 504"/>
                                <a:gd name="T120" fmla="*/ 683 w 936"/>
                                <a:gd name="T121" fmla="*/ 66 h 5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936" h="504">
                                  <a:moveTo>
                                    <a:pt x="863" y="330"/>
                                  </a:moveTo>
                                  <a:cubicBezTo>
                                    <a:pt x="786" y="202"/>
                                    <a:pt x="745" y="112"/>
                                    <a:pt x="729" y="75"/>
                                  </a:cubicBezTo>
                                  <a:cubicBezTo>
                                    <a:pt x="732" y="84"/>
                                    <a:pt x="736" y="98"/>
                                    <a:pt x="741" y="116"/>
                                  </a:cubicBezTo>
                                  <a:cubicBezTo>
                                    <a:pt x="744" y="123"/>
                                    <a:pt x="746" y="131"/>
                                    <a:pt x="749" y="139"/>
                                  </a:cubicBezTo>
                                  <a:cubicBezTo>
                                    <a:pt x="751" y="139"/>
                                    <a:pt x="753" y="140"/>
                                    <a:pt x="754" y="141"/>
                                  </a:cubicBezTo>
                                  <a:cubicBezTo>
                                    <a:pt x="757" y="144"/>
                                    <a:pt x="757" y="148"/>
                                    <a:pt x="754" y="151"/>
                                  </a:cubicBezTo>
                                  <a:cubicBezTo>
                                    <a:pt x="767" y="185"/>
                                    <a:pt x="786" y="230"/>
                                    <a:pt x="814" y="289"/>
                                  </a:cubicBezTo>
                                  <a:cubicBezTo>
                                    <a:pt x="816" y="289"/>
                                    <a:pt x="819" y="290"/>
                                    <a:pt x="821" y="292"/>
                                  </a:cubicBezTo>
                                  <a:cubicBezTo>
                                    <a:pt x="824" y="295"/>
                                    <a:pt x="824" y="299"/>
                                    <a:pt x="821" y="302"/>
                                  </a:cubicBezTo>
                                  <a:cubicBezTo>
                                    <a:pt x="818" y="305"/>
                                    <a:pt x="813" y="305"/>
                                    <a:pt x="810" y="302"/>
                                  </a:cubicBezTo>
                                  <a:cubicBezTo>
                                    <a:pt x="807" y="299"/>
                                    <a:pt x="808" y="294"/>
                                    <a:pt x="811" y="291"/>
                                  </a:cubicBezTo>
                                  <a:cubicBezTo>
                                    <a:pt x="811" y="291"/>
                                    <a:pt x="811" y="291"/>
                                    <a:pt x="811" y="291"/>
                                  </a:cubicBezTo>
                                  <a:cubicBezTo>
                                    <a:pt x="792" y="250"/>
                                    <a:pt x="777" y="216"/>
                                    <a:pt x="766" y="188"/>
                                  </a:cubicBezTo>
                                  <a:cubicBezTo>
                                    <a:pt x="780" y="228"/>
                                    <a:pt x="800" y="278"/>
                                    <a:pt x="825" y="340"/>
                                  </a:cubicBezTo>
                                  <a:cubicBezTo>
                                    <a:pt x="828" y="339"/>
                                    <a:pt x="831" y="339"/>
                                    <a:pt x="833" y="342"/>
                                  </a:cubicBezTo>
                                  <a:cubicBezTo>
                                    <a:pt x="836" y="345"/>
                                    <a:pt x="836" y="349"/>
                                    <a:pt x="833" y="352"/>
                                  </a:cubicBezTo>
                                  <a:cubicBezTo>
                                    <a:pt x="830" y="355"/>
                                    <a:pt x="825" y="355"/>
                                    <a:pt x="822" y="352"/>
                                  </a:cubicBezTo>
                                  <a:cubicBezTo>
                                    <a:pt x="819" y="349"/>
                                    <a:pt x="820" y="344"/>
                                    <a:pt x="823" y="341"/>
                                  </a:cubicBezTo>
                                  <a:cubicBezTo>
                                    <a:pt x="823" y="341"/>
                                    <a:pt x="823" y="341"/>
                                    <a:pt x="823" y="341"/>
                                  </a:cubicBezTo>
                                  <a:cubicBezTo>
                                    <a:pt x="789" y="260"/>
                                    <a:pt x="766" y="198"/>
                                    <a:pt x="750" y="153"/>
                                  </a:cubicBezTo>
                                  <a:cubicBezTo>
                                    <a:pt x="748" y="154"/>
                                    <a:pt x="745" y="153"/>
                                    <a:pt x="744" y="151"/>
                                  </a:cubicBezTo>
                                  <a:cubicBezTo>
                                    <a:pt x="756" y="205"/>
                                    <a:pt x="777" y="280"/>
                                    <a:pt x="808" y="378"/>
                                  </a:cubicBezTo>
                                  <a:cubicBezTo>
                                    <a:pt x="811" y="377"/>
                                    <a:pt x="813" y="378"/>
                                    <a:pt x="815" y="380"/>
                                  </a:cubicBezTo>
                                  <a:cubicBezTo>
                                    <a:pt x="818" y="383"/>
                                    <a:pt x="818" y="387"/>
                                    <a:pt x="815" y="390"/>
                                  </a:cubicBezTo>
                                  <a:cubicBezTo>
                                    <a:pt x="812" y="393"/>
                                    <a:pt x="807" y="393"/>
                                    <a:pt x="805" y="390"/>
                                  </a:cubicBezTo>
                                  <a:cubicBezTo>
                                    <a:pt x="802" y="387"/>
                                    <a:pt x="802" y="382"/>
                                    <a:pt x="805" y="379"/>
                                  </a:cubicBezTo>
                                  <a:cubicBezTo>
                                    <a:pt x="805" y="379"/>
                                    <a:pt x="805" y="379"/>
                                    <a:pt x="806" y="379"/>
                                  </a:cubicBezTo>
                                  <a:cubicBezTo>
                                    <a:pt x="768" y="265"/>
                                    <a:pt x="747" y="181"/>
                                    <a:pt x="735" y="127"/>
                                  </a:cubicBezTo>
                                  <a:cubicBezTo>
                                    <a:pt x="741" y="163"/>
                                    <a:pt x="751" y="212"/>
                                    <a:pt x="765" y="269"/>
                                  </a:cubicBezTo>
                                  <a:cubicBezTo>
                                    <a:pt x="767" y="268"/>
                                    <a:pt x="769" y="269"/>
                                    <a:pt x="771" y="271"/>
                                  </a:cubicBezTo>
                                  <a:cubicBezTo>
                                    <a:pt x="774" y="274"/>
                                    <a:pt x="774" y="279"/>
                                    <a:pt x="771" y="281"/>
                                  </a:cubicBezTo>
                                  <a:cubicBezTo>
                                    <a:pt x="768" y="284"/>
                                    <a:pt x="763" y="284"/>
                                    <a:pt x="760" y="281"/>
                                  </a:cubicBezTo>
                                  <a:cubicBezTo>
                                    <a:pt x="757" y="278"/>
                                    <a:pt x="757" y="273"/>
                                    <a:pt x="760" y="270"/>
                                  </a:cubicBezTo>
                                  <a:cubicBezTo>
                                    <a:pt x="761" y="270"/>
                                    <a:pt x="762" y="270"/>
                                    <a:pt x="762" y="269"/>
                                  </a:cubicBezTo>
                                  <a:cubicBezTo>
                                    <a:pt x="745" y="201"/>
                                    <a:pt x="735" y="144"/>
                                    <a:pt x="728" y="107"/>
                                  </a:cubicBezTo>
                                  <a:cubicBezTo>
                                    <a:pt x="727" y="107"/>
                                    <a:pt x="725" y="107"/>
                                    <a:pt x="724" y="106"/>
                                  </a:cubicBezTo>
                                  <a:cubicBezTo>
                                    <a:pt x="724" y="132"/>
                                    <a:pt x="726" y="167"/>
                                    <a:pt x="730" y="209"/>
                                  </a:cubicBezTo>
                                  <a:cubicBezTo>
                                    <a:pt x="731" y="211"/>
                                    <a:pt x="731" y="214"/>
                                    <a:pt x="731" y="216"/>
                                  </a:cubicBezTo>
                                  <a:cubicBezTo>
                                    <a:pt x="731" y="216"/>
                                    <a:pt x="731" y="216"/>
                                    <a:pt x="731" y="217"/>
                                  </a:cubicBezTo>
                                  <a:cubicBezTo>
                                    <a:pt x="732" y="226"/>
                                    <a:pt x="733" y="235"/>
                                    <a:pt x="735" y="245"/>
                                  </a:cubicBezTo>
                                  <a:cubicBezTo>
                                    <a:pt x="736" y="259"/>
                                    <a:pt x="739" y="274"/>
                                    <a:pt x="741" y="289"/>
                                  </a:cubicBezTo>
                                  <a:cubicBezTo>
                                    <a:pt x="743" y="289"/>
                                    <a:pt x="744" y="290"/>
                                    <a:pt x="746" y="291"/>
                                  </a:cubicBezTo>
                                  <a:cubicBezTo>
                                    <a:pt x="748" y="294"/>
                                    <a:pt x="748" y="299"/>
                                    <a:pt x="745" y="301"/>
                                  </a:cubicBezTo>
                                  <a:cubicBezTo>
                                    <a:pt x="744" y="302"/>
                                    <a:pt x="744" y="302"/>
                                    <a:pt x="743" y="303"/>
                                  </a:cubicBezTo>
                                  <a:cubicBezTo>
                                    <a:pt x="747" y="333"/>
                                    <a:pt x="753" y="367"/>
                                    <a:pt x="760" y="403"/>
                                  </a:cubicBezTo>
                                  <a:cubicBezTo>
                                    <a:pt x="762" y="403"/>
                                    <a:pt x="765" y="404"/>
                                    <a:pt x="766" y="406"/>
                                  </a:cubicBezTo>
                                  <a:cubicBezTo>
                                    <a:pt x="769" y="409"/>
                                    <a:pt x="769" y="413"/>
                                    <a:pt x="766" y="416"/>
                                  </a:cubicBezTo>
                                  <a:cubicBezTo>
                                    <a:pt x="763" y="419"/>
                                    <a:pt x="758" y="419"/>
                                    <a:pt x="755" y="416"/>
                                  </a:cubicBezTo>
                                  <a:cubicBezTo>
                                    <a:pt x="753" y="413"/>
                                    <a:pt x="753" y="408"/>
                                    <a:pt x="756" y="405"/>
                                  </a:cubicBezTo>
                                  <a:cubicBezTo>
                                    <a:pt x="756" y="405"/>
                                    <a:pt x="757" y="405"/>
                                    <a:pt x="757" y="404"/>
                                  </a:cubicBezTo>
                                  <a:cubicBezTo>
                                    <a:pt x="750" y="367"/>
                                    <a:pt x="745" y="334"/>
                                    <a:pt x="740" y="303"/>
                                  </a:cubicBezTo>
                                  <a:cubicBezTo>
                                    <a:pt x="738" y="303"/>
                                    <a:pt x="736" y="302"/>
                                    <a:pt x="735" y="301"/>
                                  </a:cubicBezTo>
                                  <a:cubicBezTo>
                                    <a:pt x="732" y="298"/>
                                    <a:pt x="732" y="293"/>
                                    <a:pt x="735" y="291"/>
                                  </a:cubicBezTo>
                                  <a:cubicBezTo>
                                    <a:pt x="736" y="290"/>
                                    <a:pt x="737" y="289"/>
                                    <a:pt x="738" y="289"/>
                                  </a:cubicBezTo>
                                  <a:cubicBezTo>
                                    <a:pt x="735" y="274"/>
                                    <a:pt x="733" y="259"/>
                                    <a:pt x="732" y="245"/>
                                  </a:cubicBezTo>
                                  <a:cubicBezTo>
                                    <a:pt x="730" y="235"/>
                                    <a:pt x="729" y="226"/>
                                    <a:pt x="728" y="217"/>
                                  </a:cubicBezTo>
                                  <a:cubicBezTo>
                                    <a:pt x="728" y="217"/>
                                    <a:pt x="728" y="216"/>
                                    <a:pt x="728" y="216"/>
                                  </a:cubicBezTo>
                                  <a:cubicBezTo>
                                    <a:pt x="728" y="214"/>
                                    <a:pt x="728" y="211"/>
                                    <a:pt x="727" y="209"/>
                                  </a:cubicBezTo>
                                  <a:cubicBezTo>
                                    <a:pt x="722" y="162"/>
                                    <a:pt x="720" y="126"/>
                                    <a:pt x="720" y="102"/>
                                  </a:cubicBezTo>
                                  <a:cubicBezTo>
                                    <a:pt x="719" y="100"/>
                                    <a:pt x="719" y="99"/>
                                    <a:pt x="720" y="97"/>
                                  </a:cubicBezTo>
                                  <a:cubicBezTo>
                                    <a:pt x="720" y="92"/>
                                    <a:pt x="720" y="87"/>
                                    <a:pt x="720" y="83"/>
                                  </a:cubicBezTo>
                                  <a:cubicBezTo>
                                    <a:pt x="717" y="105"/>
                                    <a:pt x="714" y="139"/>
                                    <a:pt x="713" y="184"/>
                                  </a:cubicBezTo>
                                  <a:cubicBezTo>
                                    <a:pt x="715" y="185"/>
                                    <a:pt x="717" y="185"/>
                                    <a:pt x="718" y="187"/>
                                  </a:cubicBezTo>
                                  <a:cubicBezTo>
                                    <a:pt x="721" y="190"/>
                                    <a:pt x="721" y="194"/>
                                    <a:pt x="718" y="197"/>
                                  </a:cubicBezTo>
                                  <a:cubicBezTo>
                                    <a:pt x="715" y="199"/>
                                    <a:pt x="711" y="200"/>
                                    <a:pt x="709" y="198"/>
                                  </a:cubicBezTo>
                                  <a:cubicBezTo>
                                    <a:pt x="709" y="229"/>
                                    <a:pt x="709" y="266"/>
                                    <a:pt x="712" y="310"/>
                                  </a:cubicBezTo>
                                  <a:cubicBezTo>
                                    <a:pt x="713" y="310"/>
                                    <a:pt x="715" y="311"/>
                                    <a:pt x="716" y="312"/>
                                  </a:cubicBezTo>
                                  <a:cubicBezTo>
                                    <a:pt x="719" y="315"/>
                                    <a:pt x="719" y="320"/>
                                    <a:pt x="716" y="323"/>
                                  </a:cubicBezTo>
                                  <a:cubicBezTo>
                                    <a:pt x="713" y="325"/>
                                    <a:pt x="708" y="325"/>
                                    <a:pt x="705" y="322"/>
                                  </a:cubicBezTo>
                                  <a:cubicBezTo>
                                    <a:pt x="703" y="319"/>
                                    <a:pt x="703" y="314"/>
                                    <a:pt x="706" y="312"/>
                                  </a:cubicBezTo>
                                  <a:cubicBezTo>
                                    <a:pt x="707" y="311"/>
                                    <a:pt x="708" y="310"/>
                                    <a:pt x="709" y="310"/>
                                  </a:cubicBezTo>
                                  <a:cubicBezTo>
                                    <a:pt x="706" y="264"/>
                                    <a:pt x="705" y="226"/>
                                    <a:pt x="706" y="194"/>
                                  </a:cubicBezTo>
                                  <a:cubicBezTo>
                                    <a:pt x="705" y="193"/>
                                    <a:pt x="705" y="190"/>
                                    <a:pt x="706" y="189"/>
                                  </a:cubicBezTo>
                                  <a:cubicBezTo>
                                    <a:pt x="706" y="158"/>
                                    <a:pt x="708" y="133"/>
                                    <a:pt x="709" y="115"/>
                                  </a:cubicBezTo>
                                  <a:cubicBezTo>
                                    <a:pt x="698" y="166"/>
                                    <a:pt x="683" y="253"/>
                                    <a:pt x="668" y="382"/>
                                  </a:cubicBezTo>
                                  <a:cubicBezTo>
                                    <a:pt x="669" y="382"/>
                                    <a:pt x="670" y="383"/>
                                    <a:pt x="671" y="384"/>
                                  </a:cubicBezTo>
                                  <a:cubicBezTo>
                                    <a:pt x="674" y="387"/>
                                    <a:pt x="674" y="390"/>
                                    <a:pt x="672" y="393"/>
                                  </a:cubicBezTo>
                                  <a:cubicBezTo>
                                    <a:pt x="672" y="393"/>
                                    <a:pt x="672" y="394"/>
                                    <a:pt x="672" y="394"/>
                                  </a:cubicBezTo>
                                  <a:cubicBezTo>
                                    <a:pt x="673" y="399"/>
                                    <a:pt x="649" y="481"/>
                                    <a:pt x="643" y="504"/>
                                  </a:cubicBezTo>
                                  <a:cubicBezTo>
                                    <a:pt x="659" y="504"/>
                                    <a:pt x="659" y="504"/>
                                    <a:pt x="659" y="504"/>
                                  </a:cubicBezTo>
                                  <a:cubicBezTo>
                                    <a:pt x="665" y="473"/>
                                    <a:pt x="679" y="446"/>
                                    <a:pt x="684" y="449"/>
                                  </a:cubicBezTo>
                                  <a:cubicBezTo>
                                    <a:pt x="691" y="452"/>
                                    <a:pt x="675" y="469"/>
                                    <a:pt x="663" y="504"/>
                                  </a:cubicBezTo>
                                  <a:cubicBezTo>
                                    <a:pt x="726" y="504"/>
                                    <a:pt x="726" y="504"/>
                                    <a:pt x="726" y="504"/>
                                  </a:cubicBezTo>
                                  <a:cubicBezTo>
                                    <a:pt x="739" y="464"/>
                                    <a:pt x="774" y="413"/>
                                    <a:pt x="783" y="422"/>
                                  </a:cubicBezTo>
                                  <a:cubicBezTo>
                                    <a:pt x="792" y="431"/>
                                    <a:pt x="755" y="445"/>
                                    <a:pt x="730" y="504"/>
                                  </a:cubicBezTo>
                                  <a:cubicBezTo>
                                    <a:pt x="784" y="504"/>
                                    <a:pt x="784" y="504"/>
                                    <a:pt x="784" y="504"/>
                                  </a:cubicBezTo>
                                  <a:cubicBezTo>
                                    <a:pt x="805" y="480"/>
                                    <a:pt x="838" y="457"/>
                                    <a:pt x="842" y="466"/>
                                  </a:cubicBezTo>
                                  <a:cubicBezTo>
                                    <a:pt x="845" y="474"/>
                                    <a:pt x="820" y="475"/>
                                    <a:pt x="789" y="504"/>
                                  </a:cubicBezTo>
                                  <a:cubicBezTo>
                                    <a:pt x="936" y="504"/>
                                    <a:pt x="936" y="504"/>
                                    <a:pt x="936" y="504"/>
                                  </a:cubicBezTo>
                                  <a:cubicBezTo>
                                    <a:pt x="936" y="219"/>
                                    <a:pt x="936" y="219"/>
                                    <a:pt x="936" y="219"/>
                                  </a:cubicBezTo>
                                  <a:cubicBezTo>
                                    <a:pt x="881" y="175"/>
                                    <a:pt x="826" y="134"/>
                                    <a:pt x="786" y="104"/>
                                  </a:cubicBezTo>
                                  <a:cubicBezTo>
                                    <a:pt x="817" y="129"/>
                                    <a:pt x="857" y="162"/>
                                    <a:pt x="904" y="203"/>
                                  </a:cubicBezTo>
                                  <a:cubicBezTo>
                                    <a:pt x="907" y="200"/>
                                    <a:pt x="912" y="201"/>
                                    <a:pt x="914" y="204"/>
                                  </a:cubicBezTo>
                                  <a:cubicBezTo>
                                    <a:pt x="917" y="207"/>
                                    <a:pt x="917" y="211"/>
                                    <a:pt x="914" y="214"/>
                                  </a:cubicBezTo>
                                  <a:cubicBezTo>
                                    <a:pt x="911" y="217"/>
                                    <a:pt x="906" y="217"/>
                                    <a:pt x="903" y="214"/>
                                  </a:cubicBezTo>
                                  <a:cubicBezTo>
                                    <a:pt x="901" y="211"/>
                                    <a:pt x="901" y="208"/>
                                    <a:pt x="902" y="205"/>
                                  </a:cubicBezTo>
                                  <a:cubicBezTo>
                                    <a:pt x="848" y="159"/>
                                    <a:pt x="803" y="121"/>
                                    <a:pt x="771" y="96"/>
                                  </a:cubicBezTo>
                                  <a:cubicBezTo>
                                    <a:pt x="769" y="97"/>
                                    <a:pt x="765" y="98"/>
                                    <a:pt x="763" y="96"/>
                                  </a:cubicBezTo>
                                  <a:cubicBezTo>
                                    <a:pt x="900" y="239"/>
                                    <a:pt x="900" y="239"/>
                                    <a:pt x="900" y="239"/>
                                  </a:cubicBezTo>
                                  <a:cubicBezTo>
                                    <a:pt x="903" y="237"/>
                                    <a:pt x="907" y="237"/>
                                    <a:pt x="909" y="240"/>
                                  </a:cubicBezTo>
                                  <a:cubicBezTo>
                                    <a:pt x="912" y="243"/>
                                    <a:pt x="912" y="248"/>
                                    <a:pt x="909" y="251"/>
                                  </a:cubicBezTo>
                                  <a:cubicBezTo>
                                    <a:pt x="906" y="253"/>
                                    <a:pt x="901" y="253"/>
                                    <a:pt x="898" y="250"/>
                                  </a:cubicBezTo>
                                  <a:cubicBezTo>
                                    <a:pt x="896" y="248"/>
                                    <a:pt x="896" y="244"/>
                                    <a:pt x="898" y="241"/>
                                  </a:cubicBezTo>
                                  <a:cubicBezTo>
                                    <a:pt x="775" y="112"/>
                                    <a:pt x="775" y="112"/>
                                    <a:pt x="775" y="112"/>
                                  </a:cubicBezTo>
                                  <a:cubicBezTo>
                                    <a:pt x="775" y="115"/>
                                    <a:pt x="775" y="118"/>
                                    <a:pt x="773" y="120"/>
                                  </a:cubicBezTo>
                                  <a:cubicBezTo>
                                    <a:pt x="772" y="120"/>
                                    <a:pt x="771" y="121"/>
                                    <a:pt x="770" y="121"/>
                                  </a:cubicBezTo>
                                  <a:cubicBezTo>
                                    <a:pt x="808" y="173"/>
                                    <a:pt x="863" y="248"/>
                                    <a:pt x="921" y="321"/>
                                  </a:cubicBezTo>
                                  <a:cubicBezTo>
                                    <a:pt x="924" y="319"/>
                                    <a:pt x="928" y="320"/>
                                    <a:pt x="930" y="322"/>
                                  </a:cubicBezTo>
                                  <a:cubicBezTo>
                                    <a:pt x="933" y="325"/>
                                    <a:pt x="933" y="330"/>
                                    <a:pt x="930" y="333"/>
                                  </a:cubicBezTo>
                                  <a:cubicBezTo>
                                    <a:pt x="927" y="336"/>
                                    <a:pt x="922" y="335"/>
                                    <a:pt x="919" y="332"/>
                                  </a:cubicBezTo>
                                  <a:cubicBezTo>
                                    <a:pt x="917" y="330"/>
                                    <a:pt x="917" y="326"/>
                                    <a:pt x="919" y="323"/>
                                  </a:cubicBezTo>
                                  <a:cubicBezTo>
                                    <a:pt x="860" y="250"/>
                                    <a:pt x="804" y="174"/>
                                    <a:pt x="767" y="122"/>
                                  </a:cubicBezTo>
                                  <a:cubicBezTo>
                                    <a:pt x="765" y="121"/>
                                    <a:pt x="764" y="121"/>
                                    <a:pt x="762" y="119"/>
                                  </a:cubicBezTo>
                                  <a:cubicBezTo>
                                    <a:pt x="760" y="117"/>
                                    <a:pt x="760" y="115"/>
                                    <a:pt x="760" y="112"/>
                                  </a:cubicBezTo>
                                  <a:cubicBezTo>
                                    <a:pt x="751" y="99"/>
                                    <a:pt x="744" y="88"/>
                                    <a:pt x="737" y="79"/>
                                  </a:cubicBezTo>
                                  <a:cubicBezTo>
                                    <a:pt x="752" y="105"/>
                                    <a:pt x="780" y="151"/>
                                    <a:pt x="822" y="211"/>
                                  </a:cubicBezTo>
                                  <a:cubicBezTo>
                                    <a:pt x="825" y="210"/>
                                    <a:pt x="828" y="211"/>
                                    <a:pt x="830" y="213"/>
                                  </a:cubicBezTo>
                                  <a:cubicBezTo>
                                    <a:pt x="833" y="216"/>
                                    <a:pt x="833" y="221"/>
                                    <a:pt x="830" y="223"/>
                                  </a:cubicBezTo>
                                  <a:cubicBezTo>
                                    <a:pt x="827" y="226"/>
                                    <a:pt x="822" y="226"/>
                                    <a:pt x="819" y="223"/>
                                  </a:cubicBezTo>
                                  <a:cubicBezTo>
                                    <a:pt x="816" y="220"/>
                                    <a:pt x="817" y="216"/>
                                    <a:pt x="819" y="213"/>
                                  </a:cubicBezTo>
                                  <a:cubicBezTo>
                                    <a:pt x="777" y="153"/>
                                    <a:pt x="750" y="107"/>
                                    <a:pt x="735" y="81"/>
                                  </a:cubicBezTo>
                                  <a:cubicBezTo>
                                    <a:pt x="753" y="122"/>
                                    <a:pt x="794" y="209"/>
                                    <a:pt x="865" y="329"/>
                                  </a:cubicBezTo>
                                  <a:cubicBezTo>
                                    <a:pt x="868" y="328"/>
                                    <a:pt x="871" y="329"/>
                                    <a:pt x="873" y="331"/>
                                  </a:cubicBezTo>
                                  <a:cubicBezTo>
                                    <a:pt x="876" y="334"/>
                                    <a:pt x="876" y="338"/>
                                    <a:pt x="873" y="341"/>
                                  </a:cubicBezTo>
                                  <a:cubicBezTo>
                                    <a:pt x="870" y="344"/>
                                    <a:pt x="865" y="344"/>
                                    <a:pt x="862" y="341"/>
                                  </a:cubicBezTo>
                                  <a:cubicBezTo>
                                    <a:pt x="859" y="338"/>
                                    <a:pt x="860" y="333"/>
                                    <a:pt x="863" y="330"/>
                                  </a:cubicBezTo>
                                  <a:cubicBezTo>
                                    <a:pt x="863" y="330"/>
                                    <a:pt x="863" y="330"/>
                                    <a:pt x="863" y="330"/>
                                  </a:cubicBezTo>
                                  <a:close/>
                                  <a:moveTo>
                                    <a:pt x="707" y="328"/>
                                  </a:moveTo>
                                  <a:cubicBezTo>
                                    <a:pt x="709" y="327"/>
                                    <a:pt x="714" y="328"/>
                                    <a:pt x="715" y="330"/>
                                  </a:cubicBezTo>
                                  <a:cubicBezTo>
                                    <a:pt x="716" y="334"/>
                                    <a:pt x="692" y="402"/>
                                    <a:pt x="692" y="402"/>
                                  </a:cubicBezTo>
                                  <a:cubicBezTo>
                                    <a:pt x="692" y="402"/>
                                    <a:pt x="706" y="331"/>
                                    <a:pt x="707" y="328"/>
                                  </a:cubicBezTo>
                                  <a:close/>
                                  <a:moveTo>
                                    <a:pt x="708" y="439"/>
                                  </a:moveTo>
                                  <a:cubicBezTo>
                                    <a:pt x="714" y="402"/>
                                    <a:pt x="741" y="365"/>
                                    <a:pt x="747" y="369"/>
                                  </a:cubicBezTo>
                                  <a:cubicBezTo>
                                    <a:pt x="754" y="373"/>
                                    <a:pt x="727" y="392"/>
                                    <a:pt x="708" y="439"/>
                                  </a:cubicBezTo>
                                  <a:close/>
                                  <a:moveTo>
                                    <a:pt x="771" y="486"/>
                                  </a:moveTo>
                                  <a:cubicBezTo>
                                    <a:pt x="777" y="445"/>
                                    <a:pt x="836" y="369"/>
                                    <a:pt x="846" y="380"/>
                                  </a:cubicBezTo>
                                  <a:cubicBezTo>
                                    <a:pt x="856" y="391"/>
                                    <a:pt x="804" y="406"/>
                                    <a:pt x="771" y="486"/>
                                  </a:cubicBezTo>
                                  <a:close/>
                                  <a:moveTo>
                                    <a:pt x="743" y="8"/>
                                  </a:moveTo>
                                  <a:cubicBezTo>
                                    <a:pt x="743" y="8"/>
                                    <a:pt x="743" y="8"/>
                                    <a:pt x="744" y="8"/>
                                  </a:cubicBezTo>
                                  <a:cubicBezTo>
                                    <a:pt x="742" y="10"/>
                                    <a:pt x="741" y="13"/>
                                    <a:pt x="740" y="15"/>
                                  </a:cubicBezTo>
                                  <a:lnTo>
                                    <a:pt x="743" y="8"/>
                                  </a:lnTo>
                                  <a:close/>
                                  <a:moveTo>
                                    <a:pt x="730" y="2"/>
                                  </a:moveTo>
                                  <a:cubicBezTo>
                                    <a:pt x="730" y="0"/>
                                    <a:pt x="730" y="0"/>
                                    <a:pt x="730" y="0"/>
                                  </a:cubicBezTo>
                                  <a:cubicBezTo>
                                    <a:pt x="730" y="0"/>
                                    <a:pt x="730" y="0"/>
                                    <a:pt x="730" y="0"/>
                                  </a:cubicBezTo>
                                  <a:lnTo>
                                    <a:pt x="730" y="2"/>
                                  </a:lnTo>
                                  <a:close/>
                                  <a:moveTo>
                                    <a:pt x="747" y="0"/>
                                  </a:moveTo>
                                  <a:cubicBezTo>
                                    <a:pt x="748" y="0"/>
                                    <a:pt x="748" y="0"/>
                                    <a:pt x="748" y="0"/>
                                  </a:cubicBezTo>
                                  <a:cubicBezTo>
                                    <a:pt x="747" y="0"/>
                                    <a:pt x="747" y="1"/>
                                    <a:pt x="747" y="1"/>
                                  </a:cubicBezTo>
                                  <a:cubicBezTo>
                                    <a:pt x="747" y="1"/>
                                    <a:pt x="747" y="0"/>
                                    <a:pt x="747" y="0"/>
                                  </a:cubicBezTo>
                                  <a:close/>
                                  <a:moveTo>
                                    <a:pt x="739" y="25"/>
                                  </a:moveTo>
                                  <a:cubicBezTo>
                                    <a:pt x="742" y="17"/>
                                    <a:pt x="746" y="9"/>
                                    <a:pt x="751" y="0"/>
                                  </a:cubicBezTo>
                                  <a:cubicBezTo>
                                    <a:pt x="753" y="0"/>
                                    <a:pt x="753" y="0"/>
                                    <a:pt x="753" y="0"/>
                                  </a:cubicBezTo>
                                  <a:lnTo>
                                    <a:pt x="739" y="25"/>
                                  </a:lnTo>
                                  <a:close/>
                                  <a:moveTo>
                                    <a:pt x="770" y="38"/>
                                  </a:moveTo>
                                  <a:cubicBezTo>
                                    <a:pt x="798" y="28"/>
                                    <a:pt x="836" y="14"/>
                                    <a:pt x="882" y="0"/>
                                  </a:cubicBezTo>
                                  <a:cubicBezTo>
                                    <a:pt x="934" y="0"/>
                                    <a:pt x="934" y="0"/>
                                    <a:pt x="934" y="0"/>
                                  </a:cubicBezTo>
                                  <a:cubicBezTo>
                                    <a:pt x="934" y="1"/>
                                    <a:pt x="933" y="2"/>
                                    <a:pt x="933" y="3"/>
                                  </a:cubicBezTo>
                                  <a:cubicBezTo>
                                    <a:pt x="909" y="6"/>
                                    <a:pt x="885" y="10"/>
                                    <a:pt x="862" y="15"/>
                                  </a:cubicBezTo>
                                  <a:cubicBezTo>
                                    <a:pt x="861" y="15"/>
                                    <a:pt x="861" y="14"/>
                                    <a:pt x="861" y="14"/>
                                  </a:cubicBezTo>
                                  <a:cubicBezTo>
                                    <a:pt x="858" y="11"/>
                                    <a:pt x="853" y="11"/>
                                    <a:pt x="850" y="14"/>
                                  </a:cubicBezTo>
                                  <a:cubicBezTo>
                                    <a:pt x="849" y="15"/>
                                    <a:pt x="848" y="17"/>
                                    <a:pt x="848" y="19"/>
                                  </a:cubicBezTo>
                                  <a:cubicBezTo>
                                    <a:pt x="839" y="20"/>
                                    <a:pt x="831" y="22"/>
                                    <a:pt x="823" y="24"/>
                                  </a:cubicBezTo>
                                  <a:cubicBezTo>
                                    <a:pt x="803" y="29"/>
                                    <a:pt x="785" y="34"/>
                                    <a:pt x="770" y="38"/>
                                  </a:cubicBezTo>
                                  <a:cubicBezTo>
                                    <a:pt x="770" y="38"/>
                                    <a:pt x="770" y="38"/>
                                    <a:pt x="770" y="38"/>
                                  </a:cubicBezTo>
                                  <a:close/>
                                  <a:moveTo>
                                    <a:pt x="844" y="0"/>
                                  </a:moveTo>
                                  <a:cubicBezTo>
                                    <a:pt x="872" y="0"/>
                                    <a:pt x="872" y="0"/>
                                    <a:pt x="872" y="0"/>
                                  </a:cubicBezTo>
                                  <a:cubicBezTo>
                                    <a:pt x="831" y="13"/>
                                    <a:pt x="796" y="25"/>
                                    <a:pt x="770" y="35"/>
                                  </a:cubicBezTo>
                                  <a:cubicBezTo>
                                    <a:pt x="770" y="34"/>
                                    <a:pt x="770" y="34"/>
                                    <a:pt x="770" y="33"/>
                                  </a:cubicBezTo>
                                  <a:cubicBezTo>
                                    <a:pt x="790" y="24"/>
                                    <a:pt x="816" y="12"/>
                                    <a:pt x="844" y="0"/>
                                  </a:cubicBezTo>
                                  <a:close/>
                                  <a:moveTo>
                                    <a:pt x="762" y="109"/>
                                  </a:moveTo>
                                  <a:cubicBezTo>
                                    <a:pt x="762" y="109"/>
                                    <a:pt x="761" y="108"/>
                                    <a:pt x="761" y="107"/>
                                  </a:cubicBezTo>
                                  <a:cubicBezTo>
                                    <a:pt x="762" y="109"/>
                                    <a:pt x="762" y="109"/>
                                    <a:pt x="762" y="109"/>
                                  </a:cubicBezTo>
                                  <a:cubicBezTo>
                                    <a:pt x="762" y="109"/>
                                    <a:pt x="762" y="109"/>
                                    <a:pt x="762" y="109"/>
                                  </a:cubicBezTo>
                                  <a:close/>
                                  <a:moveTo>
                                    <a:pt x="746" y="25"/>
                                  </a:moveTo>
                                  <a:cubicBezTo>
                                    <a:pt x="763" y="1"/>
                                    <a:pt x="763" y="1"/>
                                    <a:pt x="763" y="1"/>
                                  </a:cubicBezTo>
                                  <a:cubicBezTo>
                                    <a:pt x="764" y="1"/>
                                    <a:pt x="765" y="0"/>
                                    <a:pt x="766" y="0"/>
                                  </a:cubicBezTo>
                                  <a:cubicBezTo>
                                    <a:pt x="768" y="0"/>
                                    <a:pt x="768" y="0"/>
                                    <a:pt x="768" y="0"/>
                                  </a:cubicBezTo>
                                  <a:cubicBezTo>
                                    <a:pt x="760" y="9"/>
                                    <a:pt x="752" y="18"/>
                                    <a:pt x="746" y="25"/>
                                  </a:cubicBezTo>
                                  <a:close/>
                                  <a:moveTo>
                                    <a:pt x="765" y="108"/>
                                  </a:moveTo>
                                  <a:cubicBezTo>
                                    <a:pt x="742" y="78"/>
                                    <a:pt x="742" y="78"/>
                                    <a:pt x="742" y="78"/>
                                  </a:cubicBezTo>
                                  <a:cubicBezTo>
                                    <a:pt x="770" y="107"/>
                                    <a:pt x="770" y="107"/>
                                    <a:pt x="770" y="107"/>
                                  </a:cubicBezTo>
                                  <a:cubicBezTo>
                                    <a:pt x="768" y="107"/>
                                    <a:pt x="766" y="107"/>
                                    <a:pt x="765" y="108"/>
                                  </a:cubicBezTo>
                                  <a:close/>
                                  <a:moveTo>
                                    <a:pt x="752" y="71"/>
                                  </a:moveTo>
                                  <a:cubicBezTo>
                                    <a:pt x="765" y="78"/>
                                    <a:pt x="782" y="87"/>
                                    <a:pt x="804" y="98"/>
                                  </a:cubicBezTo>
                                  <a:cubicBezTo>
                                    <a:pt x="804" y="100"/>
                                    <a:pt x="804" y="101"/>
                                    <a:pt x="805" y="102"/>
                                  </a:cubicBezTo>
                                  <a:cubicBezTo>
                                    <a:pt x="808" y="105"/>
                                    <a:pt x="811" y="105"/>
                                    <a:pt x="814" y="104"/>
                                  </a:cubicBezTo>
                                  <a:cubicBezTo>
                                    <a:pt x="846" y="121"/>
                                    <a:pt x="887" y="144"/>
                                    <a:pt x="936" y="172"/>
                                  </a:cubicBezTo>
                                  <a:cubicBezTo>
                                    <a:pt x="936" y="215"/>
                                    <a:pt x="936" y="215"/>
                                    <a:pt x="936" y="215"/>
                                  </a:cubicBezTo>
                                  <a:cubicBezTo>
                                    <a:pt x="875" y="167"/>
                                    <a:pt x="815" y="122"/>
                                    <a:pt x="774" y="91"/>
                                  </a:cubicBezTo>
                                  <a:cubicBezTo>
                                    <a:pt x="774" y="91"/>
                                    <a:pt x="774" y="90"/>
                                    <a:pt x="774" y="89"/>
                                  </a:cubicBezTo>
                                  <a:cubicBezTo>
                                    <a:pt x="806" y="109"/>
                                    <a:pt x="851" y="138"/>
                                    <a:pt x="905" y="174"/>
                                  </a:cubicBezTo>
                                  <a:cubicBezTo>
                                    <a:pt x="904" y="177"/>
                                    <a:pt x="905" y="180"/>
                                    <a:pt x="907" y="182"/>
                                  </a:cubicBezTo>
                                  <a:cubicBezTo>
                                    <a:pt x="909" y="185"/>
                                    <a:pt x="914" y="185"/>
                                    <a:pt x="917" y="182"/>
                                  </a:cubicBezTo>
                                  <a:cubicBezTo>
                                    <a:pt x="920" y="179"/>
                                    <a:pt x="920" y="175"/>
                                    <a:pt x="917" y="172"/>
                                  </a:cubicBezTo>
                                  <a:cubicBezTo>
                                    <a:pt x="915" y="169"/>
                                    <a:pt x="910" y="169"/>
                                    <a:pt x="907" y="171"/>
                                  </a:cubicBezTo>
                                  <a:cubicBezTo>
                                    <a:pt x="907" y="171"/>
                                    <a:pt x="907" y="172"/>
                                    <a:pt x="907" y="172"/>
                                  </a:cubicBezTo>
                                  <a:cubicBezTo>
                                    <a:pt x="837" y="125"/>
                                    <a:pt x="783" y="90"/>
                                    <a:pt x="752" y="71"/>
                                  </a:cubicBezTo>
                                  <a:close/>
                                  <a:moveTo>
                                    <a:pt x="737" y="68"/>
                                  </a:moveTo>
                                  <a:cubicBezTo>
                                    <a:pt x="743" y="73"/>
                                    <a:pt x="751" y="79"/>
                                    <a:pt x="760" y="87"/>
                                  </a:cubicBezTo>
                                  <a:cubicBezTo>
                                    <a:pt x="759" y="89"/>
                                    <a:pt x="760" y="91"/>
                                    <a:pt x="761" y="93"/>
                                  </a:cubicBezTo>
                                  <a:lnTo>
                                    <a:pt x="737" y="68"/>
                                  </a:lnTo>
                                  <a:close/>
                                  <a:moveTo>
                                    <a:pt x="757" y="79"/>
                                  </a:moveTo>
                                  <a:cubicBezTo>
                                    <a:pt x="756" y="78"/>
                                    <a:pt x="755" y="77"/>
                                    <a:pt x="754" y="76"/>
                                  </a:cubicBezTo>
                                  <a:cubicBezTo>
                                    <a:pt x="757" y="78"/>
                                    <a:pt x="761" y="80"/>
                                    <a:pt x="765" y="83"/>
                                  </a:cubicBezTo>
                                  <a:cubicBezTo>
                                    <a:pt x="764" y="83"/>
                                    <a:pt x="764" y="83"/>
                                    <a:pt x="763" y="83"/>
                                  </a:cubicBezTo>
                                  <a:cubicBezTo>
                                    <a:pt x="761" y="82"/>
                                    <a:pt x="759" y="80"/>
                                    <a:pt x="757" y="79"/>
                                  </a:cubicBezTo>
                                  <a:close/>
                                  <a:moveTo>
                                    <a:pt x="936" y="16"/>
                                  </a:moveTo>
                                  <a:cubicBezTo>
                                    <a:pt x="918" y="19"/>
                                    <a:pt x="900" y="22"/>
                                    <a:pt x="883" y="24"/>
                                  </a:cubicBezTo>
                                  <a:cubicBezTo>
                                    <a:pt x="875" y="25"/>
                                    <a:pt x="866" y="25"/>
                                    <a:pt x="858" y="26"/>
                                  </a:cubicBezTo>
                                  <a:cubicBezTo>
                                    <a:pt x="859" y="26"/>
                                    <a:pt x="859" y="25"/>
                                    <a:pt x="860" y="24"/>
                                  </a:cubicBezTo>
                                  <a:cubicBezTo>
                                    <a:pt x="862" y="23"/>
                                    <a:pt x="863" y="21"/>
                                    <a:pt x="862" y="18"/>
                                  </a:cubicBezTo>
                                  <a:cubicBezTo>
                                    <a:pt x="885" y="13"/>
                                    <a:pt x="910" y="9"/>
                                    <a:pt x="934" y="6"/>
                                  </a:cubicBezTo>
                                  <a:cubicBezTo>
                                    <a:pt x="934" y="6"/>
                                    <a:pt x="935" y="7"/>
                                    <a:pt x="935" y="8"/>
                                  </a:cubicBezTo>
                                  <a:cubicBezTo>
                                    <a:pt x="935" y="8"/>
                                    <a:pt x="936" y="8"/>
                                    <a:pt x="936" y="8"/>
                                  </a:cubicBezTo>
                                  <a:lnTo>
                                    <a:pt x="936" y="16"/>
                                  </a:lnTo>
                                  <a:close/>
                                  <a:moveTo>
                                    <a:pt x="770" y="77"/>
                                  </a:moveTo>
                                  <a:cubicBezTo>
                                    <a:pt x="770" y="77"/>
                                    <a:pt x="770" y="78"/>
                                    <a:pt x="771" y="78"/>
                                  </a:cubicBezTo>
                                  <a:cubicBezTo>
                                    <a:pt x="777" y="81"/>
                                    <a:pt x="783" y="84"/>
                                    <a:pt x="790" y="88"/>
                                  </a:cubicBezTo>
                                  <a:cubicBezTo>
                                    <a:pt x="783" y="84"/>
                                    <a:pt x="776" y="81"/>
                                    <a:pt x="770" y="77"/>
                                  </a:cubicBezTo>
                                  <a:close/>
                                  <a:moveTo>
                                    <a:pt x="883" y="124"/>
                                  </a:moveTo>
                                  <a:cubicBezTo>
                                    <a:pt x="936" y="146"/>
                                    <a:pt x="936" y="146"/>
                                    <a:pt x="936" y="146"/>
                                  </a:cubicBezTo>
                                  <a:cubicBezTo>
                                    <a:pt x="936" y="148"/>
                                    <a:pt x="936" y="148"/>
                                    <a:pt x="936" y="148"/>
                                  </a:cubicBezTo>
                                  <a:cubicBezTo>
                                    <a:pt x="917" y="140"/>
                                    <a:pt x="900" y="132"/>
                                    <a:pt x="883" y="124"/>
                                  </a:cubicBezTo>
                                  <a:close/>
                                  <a:moveTo>
                                    <a:pt x="753" y="66"/>
                                  </a:moveTo>
                                  <a:cubicBezTo>
                                    <a:pt x="936" y="120"/>
                                    <a:pt x="936" y="120"/>
                                    <a:pt x="936" y="120"/>
                                  </a:cubicBezTo>
                                  <a:cubicBezTo>
                                    <a:pt x="936" y="143"/>
                                    <a:pt x="936" y="143"/>
                                    <a:pt x="936" y="143"/>
                                  </a:cubicBezTo>
                                  <a:cubicBezTo>
                                    <a:pt x="817" y="93"/>
                                    <a:pt x="817" y="93"/>
                                    <a:pt x="817" y="93"/>
                                  </a:cubicBezTo>
                                  <a:cubicBezTo>
                                    <a:pt x="817" y="93"/>
                                    <a:pt x="817" y="92"/>
                                    <a:pt x="816" y="92"/>
                                  </a:cubicBezTo>
                                  <a:cubicBezTo>
                                    <a:pt x="814" y="90"/>
                                    <a:pt x="811" y="89"/>
                                    <a:pt x="809" y="90"/>
                                  </a:cubicBezTo>
                                  <a:cubicBezTo>
                                    <a:pt x="767" y="73"/>
                                    <a:pt x="767" y="73"/>
                                    <a:pt x="767" y="73"/>
                                  </a:cubicBezTo>
                                  <a:cubicBezTo>
                                    <a:pt x="762" y="70"/>
                                    <a:pt x="758" y="68"/>
                                    <a:pt x="753" y="66"/>
                                  </a:cubicBezTo>
                                  <a:close/>
                                  <a:moveTo>
                                    <a:pt x="818" y="98"/>
                                  </a:moveTo>
                                  <a:cubicBezTo>
                                    <a:pt x="850" y="112"/>
                                    <a:pt x="889" y="130"/>
                                    <a:pt x="936" y="151"/>
                                  </a:cubicBezTo>
                                  <a:cubicBezTo>
                                    <a:pt x="936" y="169"/>
                                    <a:pt x="936" y="169"/>
                                    <a:pt x="936" y="169"/>
                                  </a:cubicBezTo>
                                  <a:cubicBezTo>
                                    <a:pt x="888" y="141"/>
                                    <a:pt x="848" y="119"/>
                                    <a:pt x="816" y="102"/>
                                  </a:cubicBezTo>
                                  <a:cubicBezTo>
                                    <a:pt x="817" y="101"/>
                                    <a:pt x="818" y="100"/>
                                    <a:pt x="818" y="98"/>
                                  </a:cubicBezTo>
                                  <a:close/>
                                  <a:moveTo>
                                    <a:pt x="805" y="93"/>
                                  </a:moveTo>
                                  <a:cubicBezTo>
                                    <a:pt x="804" y="92"/>
                                    <a:pt x="804" y="92"/>
                                    <a:pt x="804" y="92"/>
                                  </a:cubicBezTo>
                                  <a:cubicBezTo>
                                    <a:pt x="804" y="92"/>
                                    <a:pt x="805" y="92"/>
                                    <a:pt x="805" y="93"/>
                                  </a:cubicBezTo>
                                  <a:cubicBezTo>
                                    <a:pt x="805" y="93"/>
                                    <a:pt x="805" y="93"/>
                                    <a:pt x="805" y="93"/>
                                  </a:cubicBezTo>
                                  <a:close/>
                                  <a:moveTo>
                                    <a:pt x="772" y="0"/>
                                  </a:moveTo>
                                  <a:cubicBezTo>
                                    <a:pt x="784" y="0"/>
                                    <a:pt x="784" y="0"/>
                                    <a:pt x="784" y="0"/>
                                  </a:cubicBezTo>
                                  <a:cubicBezTo>
                                    <a:pt x="764" y="17"/>
                                    <a:pt x="746" y="32"/>
                                    <a:pt x="735" y="42"/>
                                  </a:cubicBezTo>
                                  <a:cubicBezTo>
                                    <a:pt x="743" y="32"/>
                                    <a:pt x="756" y="18"/>
                                    <a:pt x="772" y="0"/>
                                  </a:cubicBezTo>
                                  <a:close/>
                                  <a:moveTo>
                                    <a:pt x="52" y="54"/>
                                  </a:moveTo>
                                  <a:cubicBezTo>
                                    <a:pt x="33" y="69"/>
                                    <a:pt x="15" y="82"/>
                                    <a:pt x="0" y="95"/>
                                  </a:cubicBezTo>
                                  <a:cubicBezTo>
                                    <a:pt x="0" y="92"/>
                                    <a:pt x="0" y="92"/>
                                    <a:pt x="0" y="92"/>
                                  </a:cubicBezTo>
                                  <a:cubicBezTo>
                                    <a:pt x="15" y="80"/>
                                    <a:pt x="32" y="67"/>
                                    <a:pt x="52" y="54"/>
                                  </a:cubicBezTo>
                                  <a:close/>
                                  <a:moveTo>
                                    <a:pt x="0" y="55"/>
                                  </a:moveTo>
                                  <a:cubicBezTo>
                                    <a:pt x="13" y="37"/>
                                    <a:pt x="28" y="19"/>
                                    <a:pt x="43" y="0"/>
                                  </a:cubicBezTo>
                                  <a:cubicBezTo>
                                    <a:pt x="63" y="0"/>
                                    <a:pt x="63" y="0"/>
                                    <a:pt x="63" y="0"/>
                                  </a:cubicBezTo>
                                  <a:cubicBezTo>
                                    <a:pt x="39" y="24"/>
                                    <a:pt x="18" y="46"/>
                                    <a:pt x="0" y="67"/>
                                  </a:cubicBezTo>
                                  <a:lnTo>
                                    <a:pt x="0" y="55"/>
                                  </a:lnTo>
                                  <a:close/>
                                  <a:moveTo>
                                    <a:pt x="14" y="67"/>
                                  </a:moveTo>
                                  <a:cubicBezTo>
                                    <a:pt x="9" y="71"/>
                                    <a:pt x="4" y="75"/>
                                    <a:pt x="0" y="80"/>
                                  </a:cubicBezTo>
                                  <a:cubicBezTo>
                                    <a:pt x="0" y="72"/>
                                    <a:pt x="0" y="72"/>
                                    <a:pt x="0" y="72"/>
                                  </a:cubicBezTo>
                                  <a:cubicBezTo>
                                    <a:pt x="19" y="51"/>
                                    <a:pt x="42" y="26"/>
                                    <a:pt x="68" y="0"/>
                                  </a:cubicBezTo>
                                  <a:cubicBezTo>
                                    <a:pt x="92" y="0"/>
                                    <a:pt x="92" y="0"/>
                                    <a:pt x="92" y="0"/>
                                  </a:cubicBezTo>
                                  <a:cubicBezTo>
                                    <a:pt x="64" y="22"/>
                                    <a:pt x="38" y="45"/>
                                    <a:pt x="14" y="67"/>
                                  </a:cubicBezTo>
                                  <a:close/>
                                  <a:moveTo>
                                    <a:pt x="11" y="34"/>
                                  </a:moveTo>
                                  <a:cubicBezTo>
                                    <a:pt x="19" y="23"/>
                                    <a:pt x="29" y="11"/>
                                    <a:pt x="38" y="0"/>
                                  </a:cubicBezTo>
                                  <a:cubicBezTo>
                                    <a:pt x="38" y="0"/>
                                    <a:pt x="38" y="0"/>
                                    <a:pt x="38" y="0"/>
                                  </a:cubicBezTo>
                                  <a:cubicBezTo>
                                    <a:pt x="29" y="11"/>
                                    <a:pt x="20" y="23"/>
                                    <a:pt x="11" y="34"/>
                                  </a:cubicBezTo>
                                  <a:close/>
                                  <a:moveTo>
                                    <a:pt x="99" y="0"/>
                                  </a:moveTo>
                                  <a:cubicBezTo>
                                    <a:pt x="122" y="0"/>
                                    <a:pt x="122" y="0"/>
                                    <a:pt x="122" y="0"/>
                                  </a:cubicBezTo>
                                  <a:cubicBezTo>
                                    <a:pt x="109" y="9"/>
                                    <a:pt x="97" y="19"/>
                                    <a:pt x="84" y="28"/>
                                  </a:cubicBezTo>
                                  <a:cubicBezTo>
                                    <a:pt x="50" y="49"/>
                                    <a:pt x="22" y="69"/>
                                    <a:pt x="0" y="86"/>
                                  </a:cubicBezTo>
                                  <a:cubicBezTo>
                                    <a:pt x="0" y="86"/>
                                    <a:pt x="0" y="86"/>
                                    <a:pt x="0" y="86"/>
                                  </a:cubicBezTo>
                                  <a:cubicBezTo>
                                    <a:pt x="5" y="80"/>
                                    <a:pt x="11" y="75"/>
                                    <a:pt x="17" y="69"/>
                                  </a:cubicBezTo>
                                  <a:cubicBezTo>
                                    <a:pt x="27" y="61"/>
                                    <a:pt x="37" y="52"/>
                                    <a:pt x="49" y="43"/>
                                  </a:cubicBezTo>
                                  <a:cubicBezTo>
                                    <a:pt x="48" y="42"/>
                                    <a:pt x="48" y="42"/>
                                    <a:pt x="48" y="42"/>
                                  </a:cubicBezTo>
                                  <a:cubicBezTo>
                                    <a:pt x="64" y="28"/>
                                    <a:pt x="81" y="14"/>
                                    <a:pt x="99" y="0"/>
                                  </a:cubicBezTo>
                                  <a:close/>
                                  <a:moveTo>
                                    <a:pt x="111" y="13"/>
                                  </a:moveTo>
                                  <a:cubicBezTo>
                                    <a:pt x="117" y="9"/>
                                    <a:pt x="123" y="4"/>
                                    <a:pt x="129" y="0"/>
                                  </a:cubicBezTo>
                                  <a:cubicBezTo>
                                    <a:pt x="137" y="0"/>
                                    <a:pt x="137" y="0"/>
                                    <a:pt x="137" y="0"/>
                                  </a:cubicBezTo>
                                  <a:cubicBezTo>
                                    <a:pt x="128" y="4"/>
                                    <a:pt x="119" y="9"/>
                                    <a:pt x="111" y="13"/>
                                  </a:cubicBezTo>
                                  <a:close/>
                                  <a:moveTo>
                                    <a:pt x="16" y="161"/>
                                  </a:moveTo>
                                  <a:cubicBezTo>
                                    <a:pt x="10" y="161"/>
                                    <a:pt x="5" y="161"/>
                                    <a:pt x="0" y="161"/>
                                  </a:cubicBezTo>
                                  <a:cubicBezTo>
                                    <a:pt x="0" y="161"/>
                                    <a:pt x="0" y="161"/>
                                    <a:pt x="0" y="161"/>
                                  </a:cubicBezTo>
                                  <a:cubicBezTo>
                                    <a:pt x="5" y="161"/>
                                    <a:pt x="10" y="161"/>
                                    <a:pt x="16" y="161"/>
                                  </a:cubicBezTo>
                                  <a:close/>
                                  <a:moveTo>
                                    <a:pt x="642" y="504"/>
                                  </a:moveTo>
                                  <a:cubicBezTo>
                                    <a:pt x="646" y="484"/>
                                    <a:pt x="660" y="415"/>
                                    <a:pt x="664" y="396"/>
                                  </a:cubicBezTo>
                                  <a:cubicBezTo>
                                    <a:pt x="663" y="396"/>
                                    <a:pt x="661" y="395"/>
                                    <a:pt x="660" y="394"/>
                                  </a:cubicBezTo>
                                  <a:cubicBezTo>
                                    <a:pt x="658" y="391"/>
                                    <a:pt x="658" y="387"/>
                                    <a:pt x="661" y="384"/>
                                  </a:cubicBezTo>
                                  <a:cubicBezTo>
                                    <a:pt x="662" y="383"/>
                                    <a:pt x="663" y="382"/>
                                    <a:pt x="665" y="382"/>
                                  </a:cubicBezTo>
                                  <a:cubicBezTo>
                                    <a:pt x="681" y="241"/>
                                    <a:pt x="698" y="150"/>
                                    <a:pt x="709" y="101"/>
                                  </a:cubicBezTo>
                                  <a:cubicBezTo>
                                    <a:pt x="700" y="133"/>
                                    <a:pt x="688" y="180"/>
                                    <a:pt x="678" y="236"/>
                                  </a:cubicBezTo>
                                  <a:cubicBezTo>
                                    <a:pt x="679" y="236"/>
                                    <a:pt x="680" y="237"/>
                                    <a:pt x="681" y="237"/>
                                  </a:cubicBezTo>
                                  <a:cubicBezTo>
                                    <a:pt x="684" y="240"/>
                                    <a:pt x="684" y="245"/>
                                    <a:pt x="681" y="248"/>
                                  </a:cubicBezTo>
                                  <a:cubicBezTo>
                                    <a:pt x="678" y="251"/>
                                    <a:pt x="673" y="250"/>
                                    <a:pt x="670" y="247"/>
                                  </a:cubicBezTo>
                                  <a:cubicBezTo>
                                    <a:pt x="668" y="244"/>
                                    <a:pt x="668" y="240"/>
                                    <a:pt x="671" y="237"/>
                                  </a:cubicBezTo>
                                  <a:cubicBezTo>
                                    <a:pt x="672" y="236"/>
                                    <a:pt x="674" y="235"/>
                                    <a:pt x="676" y="235"/>
                                  </a:cubicBezTo>
                                  <a:cubicBezTo>
                                    <a:pt x="686" y="174"/>
                                    <a:pt x="700" y="122"/>
                                    <a:pt x="710" y="90"/>
                                  </a:cubicBezTo>
                                  <a:cubicBezTo>
                                    <a:pt x="692" y="133"/>
                                    <a:pt x="661" y="218"/>
                                    <a:pt x="624" y="348"/>
                                  </a:cubicBezTo>
                                  <a:cubicBezTo>
                                    <a:pt x="625" y="348"/>
                                    <a:pt x="625" y="349"/>
                                    <a:pt x="626" y="349"/>
                                  </a:cubicBezTo>
                                  <a:cubicBezTo>
                                    <a:pt x="629" y="352"/>
                                    <a:pt x="628" y="357"/>
                                    <a:pt x="625" y="360"/>
                                  </a:cubicBezTo>
                                  <a:cubicBezTo>
                                    <a:pt x="622" y="363"/>
                                    <a:pt x="618" y="362"/>
                                    <a:pt x="615" y="359"/>
                                  </a:cubicBezTo>
                                  <a:cubicBezTo>
                                    <a:pt x="612" y="356"/>
                                    <a:pt x="612" y="352"/>
                                    <a:pt x="615" y="349"/>
                                  </a:cubicBezTo>
                                  <a:cubicBezTo>
                                    <a:pt x="617" y="348"/>
                                    <a:pt x="619" y="347"/>
                                    <a:pt x="621" y="347"/>
                                  </a:cubicBezTo>
                                  <a:cubicBezTo>
                                    <a:pt x="659" y="214"/>
                                    <a:pt x="691" y="129"/>
                                    <a:pt x="708" y="86"/>
                                  </a:cubicBezTo>
                                  <a:cubicBezTo>
                                    <a:pt x="707" y="86"/>
                                    <a:pt x="707" y="86"/>
                                    <a:pt x="707" y="85"/>
                                  </a:cubicBezTo>
                                  <a:cubicBezTo>
                                    <a:pt x="688" y="119"/>
                                    <a:pt x="656" y="182"/>
                                    <a:pt x="617" y="284"/>
                                  </a:cubicBezTo>
                                  <a:cubicBezTo>
                                    <a:pt x="617" y="284"/>
                                    <a:pt x="618" y="284"/>
                                    <a:pt x="618" y="285"/>
                                  </a:cubicBezTo>
                                  <a:cubicBezTo>
                                    <a:pt x="621" y="288"/>
                                    <a:pt x="621" y="293"/>
                                    <a:pt x="618" y="295"/>
                                  </a:cubicBezTo>
                                  <a:cubicBezTo>
                                    <a:pt x="615" y="298"/>
                                    <a:pt x="610" y="298"/>
                                    <a:pt x="607" y="295"/>
                                  </a:cubicBezTo>
                                  <a:cubicBezTo>
                                    <a:pt x="604" y="292"/>
                                    <a:pt x="605" y="287"/>
                                    <a:pt x="608" y="284"/>
                                  </a:cubicBezTo>
                                  <a:cubicBezTo>
                                    <a:pt x="609" y="283"/>
                                    <a:pt x="612" y="282"/>
                                    <a:pt x="614" y="283"/>
                                  </a:cubicBezTo>
                                  <a:cubicBezTo>
                                    <a:pt x="637" y="224"/>
                                    <a:pt x="658" y="177"/>
                                    <a:pt x="674" y="142"/>
                                  </a:cubicBezTo>
                                  <a:cubicBezTo>
                                    <a:pt x="650" y="188"/>
                                    <a:pt x="619" y="251"/>
                                    <a:pt x="588" y="327"/>
                                  </a:cubicBezTo>
                                  <a:cubicBezTo>
                                    <a:pt x="588" y="327"/>
                                    <a:pt x="589" y="328"/>
                                    <a:pt x="590" y="328"/>
                                  </a:cubicBezTo>
                                  <a:cubicBezTo>
                                    <a:pt x="592" y="331"/>
                                    <a:pt x="592" y="336"/>
                                    <a:pt x="589" y="339"/>
                                  </a:cubicBezTo>
                                  <a:cubicBezTo>
                                    <a:pt x="586" y="342"/>
                                    <a:pt x="582" y="341"/>
                                    <a:pt x="579" y="338"/>
                                  </a:cubicBezTo>
                                  <a:cubicBezTo>
                                    <a:pt x="576" y="335"/>
                                    <a:pt x="576" y="331"/>
                                    <a:pt x="579" y="328"/>
                                  </a:cubicBezTo>
                                  <a:cubicBezTo>
                                    <a:pt x="581" y="327"/>
                                    <a:pt x="583" y="326"/>
                                    <a:pt x="585" y="326"/>
                                  </a:cubicBezTo>
                                  <a:cubicBezTo>
                                    <a:pt x="626" y="226"/>
                                    <a:pt x="666" y="150"/>
                                    <a:pt x="692" y="104"/>
                                  </a:cubicBezTo>
                                  <a:cubicBezTo>
                                    <a:pt x="662" y="150"/>
                                    <a:pt x="615" y="224"/>
                                    <a:pt x="564" y="314"/>
                                  </a:cubicBezTo>
                                  <a:cubicBezTo>
                                    <a:pt x="564" y="344"/>
                                    <a:pt x="564" y="381"/>
                                    <a:pt x="564" y="381"/>
                                  </a:cubicBezTo>
                                  <a:cubicBezTo>
                                    <a:pt x="564" y="381"/>
                                    <a:pt x="561" y="351"/>
                                    <a:pt x="559" y="323"/>
                                  </a:cubicBezTo>
                                  <a:cubicBezTo>
                                    <a:pt x="556" y="329"/>
                                    <a:pt x="552" y="335"/>
                                    <a:pt x="549" y="340"/>
                                  </a:cubicBezTo>
                                  <a:cubicBezTo>
                                    <a:pt x="549" y="341"/>
                                    <a:pt x="550" y="341"/>
                                    <a:pt x="550" y="341"/>
                                  </a:cubicBezTo>
                                  <a:cubicBezTo>
                                    <a:pt x="553" y="344"/>
                                    <a:pt x="552" y="349"/>
                                    <a:pt x="549" y="352"/>
                                  </a:cubicBezTo>
                                  <a:cubicBezTo>
                                    <a:pt x="547" y="354"/>
                                    <a:pt x="544" y="354"/>
                                    <a:pt x="541" y="353"/>
                                  </a:cubicBezTo>
                                  <a:cubicBezTo>
                                    <a:pt x="545" y="373"/>
                                    <a:pt x="547" y="395"/>
                                    <a:pt x="545" y="404"/>
                                  </a:cubicBezTo>
                                  <a:cubicBezTo>
                                    <a:pt x="542" y="361"/>
                                    <a:pt x="516" y="312"/>
                                    <a:pt x="526" y="309"/>
                                  </a:cubicBezTo>
                                  <a:cubicBezTo>
                                    <a:pt x="531" y="308"/>
                                    <a:pt x="535" y="323"/>
                                    <a:pt x="539" y="341"/>
                                  </a:cubicBezTo>
                                  <a:cubicBezTo>
                                    <a:pt x="539" y="341"/>
                                    <a:pt x="539" y="341"/>
                                    <a:pt x="539" y="341"/>
                                  </a:cubicBezTo>
                                  <a:cubicBezTo>
                                    <a:pt x="541" y="339"/>
                                    <a:pt x="544" y="338"/>
                                    <a:pt x="547" y="339"/>
                                  </a:cubicBezTo>
                                  <a:cubicBezTo>
                                    <a:pt x="551" y="332"/>
                                    <a:pt x="554" y="325"/>
                                    <a:pt x="558" y="318"/>
                                  </a:cubicBezTo>
                                  <a:cubicBezTo>
                                    <a:pt x="557" y="296"/>
                                    <a:pt x="555" y="275"/>
                                    <a:pt x="555" y="274"/>
                                  </a:cubicBezTo>
                                  <a:cubicBezTo>
                                    <a:pt x="556" y="271"/>
                                    <a:pt x="562" y="271"/>
                                    <a:pt x="563" y="274"/>
                                  </a:cubicBezTo>
                                  <a:cubicBezTo>
                                    <a:pt x="564" y="276"/>
                                    <a:pt x="564" y="290"/>
                                    <a:pt x="564" y="308"/>
                                  </a:cubicBezTo>
                                  <a:cubicBezTo>
                                    <a:pt x="624" y="204"/>
                                    <a:pt x="678" y="120"/>
                                    <a:pt x="704" y="80"/>
                                  </a:cubicBezTo>
                                  <a:cubicBezTo>
                                    <a:pt x="704" y="79"/>
                                    <a:pt x="704" y="79"/>
                                    <a:pt x="704" y="78"/>
                                  </a:cubicBezTo>
                                  <a:cubicBezTo>
                                    <a:pt x="684" y="103"/>
                                    <a:pt x="648" y="151"/>
                                    <a:pt x="598" y="233"/>
                                  </a:cubicBezTo>
                                  <a:cubicBezTo>
                                    <a:pt x="598" y="234"/>
                                    <a:pt x="599" y="234"/>
                                    <a:pt x="599" y="234"/>
                                  </a:cubicBezTo>
                                  <a:cubicBezTo>
                                    <a:pt x="602" y="237"/>
                                    <a:pt x="602" y="242"/>
                                    <a:pt x="599" y="245"/>
                                  </a:cubicBezTo>
                                  <a:cubicBezTo>
                                    <a:pt x="596" y="248"/>
                                    <a:pt x="591" y="247"/>
                                    <a:pt x="588" y="244"/>
                                  </a:cubicBezTo>
                                  <a:cubicBezTo>
                                    <a:pt x="585" y="241"/>
                                    <a:pt x="586" y="237"/>
                                    <a:pt x="588" y="234"/>
                                  </a:cubicBezTo>
                                  <a:cubicBezTo>
                                    <a:pt x="590" y="232"/>
                                    <a:pt x="593" y="232"/>
                                    <a:pt x="595" y="232"/>
                                  </a:cubicBezTo>
                                  <a:cubicBezTo>
                                    <a:pt x="636" y="165"/>
                                    <a:pt x="668" y="120"/>
                                    <a:pt x="689" y="93"/>
                                  </a:cubicBezTo>
                                  <a:cubicBezTo>
                                    <a:pt x="681" y="102"/>
                                    <a:pt x="671" y="113"/>
                                    <a:pt x="660" y="125"/>
                                  </a:cubicBezTo>
                                  <a:cubicBezTo>
                                    <a:pt x="660" y="127"/>
                                    <a:pt x="659" y="128"/>
                                    <a:pt x="658" y="130"/>
                                  </a:cubicBezTo>
                                  <a:cubicBezTo>
                                    <a:pt x="657" y="131"/>
                                    <a:pt x="655" y="131"/>
                                    <a:pt x="654" y="132"/>
                                  </a:cubicBezTo>
                                  <a:cubicBezTo>
                                    <a:pt x="629" y="159"/>
                                    <a:pt x="600" y="194"/>
                                    <a:pt x="568" y="233"/>
                                  </a:cubicBezTo>
                                  <a:cubicBezTo>
                                    <a:pt x="569" y="235"/>
                                    <a:pt x="568" y="238"/>
                                    <a:pt x="566" y="240"/>
                                  </a:cubicBezTo>
                                  <a:cubicBezTo>
                                    <a:pt x="564" y="242"/>
                                    <a:pt x="562" y="242"/>
                                    <a:pt x="560" y="242"/>
                                  </a:cubicBezTo>
                                  <a:cubicBezTo>
                                    <a:pt x="540" y="268"/>
                                    <a:pt x="519" y="295"/>
                                    <a:pt x="497" y="323"/>
                                  </a:cubicBezTo>
                                  <a:cubicBezTo>
                                    <a:pt x="498" y="323"/>
                                    <a:pt x="498" y="324"/>
                                    <a:pt x="498" y="324"/>
                                  </a:cubicBezTo>
                                  <a:cubicBezTo>
                                    <a:pt x="500" y="326"/>
                                    <a:pt x="500" y="330"/>
                                    <a:pt x="499" y="332"/>
                                  </a:cubicBezTo>
                                  <a:cubicBezTo>
                                    <a:pt x="507" y="356"/>
                                    <a:pt x="515" y="388"/>
                                    <a:pt x="512" y="398"/>
                                  </a:cubicBezTo>
                                  <a:cubicBezTo>
                                    <a:pt x="510" y="376"/>
                                    <a:pt x="499" y="353"/>
                                    <a:pt x="491" y="336"/>
                                  </a:cubicBezTo>
                                  <a:cubicBezTo>
                                    <a:pt x="490" y="336"/>
                                    <a:pt x="488" y="335"/>
                                    <a:pt x="487" y="334"/>
                                  </a:cubicBezTo>
                                  <a:cubicBezTo>
                                    <a:pt x="485" y="331"/>
                                    <a:pt x="484" y="328"/>
                                    <a:pt x="486" y="325"/>
                                  </a:cubicBezTo>
                                  <a:cubicBezTo>
                                    <a:pt x="481" y="314"/>
                                    <a:pt x="479" y="307"/>
                                    <a:pt x="482" y="305"/>
                                  </a:cubicBezTo>
                                  <a:cubicBezTo>
                                    <a:pt x="486" y="305"/>
                                    <a:pt x="490" y="311"/>
                                    <a:pt x="495" y="322"/>
                                  </a:cubicBezTo>
                                  <a:cubicBezTo>
                                    <a:pt x="495" y="322"/>
                                    <a:pt x="495" y="322"/>
                                    <a:pt x="495" y="322"/>
                                  </a:cubicBezTo>
                                  <a:cubicBezTo>
                                    <a:pt x="516" y="293"/>
                                    <a:pt x="537" y="266"/>
                                    <a:pt x="557" y="241"/>
                                  </a:cubicBezTo>
                                  <a:cubicBezTo>
                                    <a:pt x="557" y="241"/>
                                    <a:pt x="556" y="240"/>
                                    <a:pt x="556" y="240"/>
                                  </a:cubicBezTo>
                                  <a:cubicBezTo>
                                    <a:pt x="553" y="237"/>
                                    <a:pt x="553" y="232"/>
                                    <a:pt x="556" y="229"/>
                                  </a:cubicBezTo>
                                  <a:cubicBezTo>
                                    <a:pt x="558" y="227"/>
                                    <a:pt x="562" y="227"/>
                                    <a:pt x="565" y="228"/>
                                  </a:cubicBezTo>
                                  <a:cubicBezTo>
                                    <a:pt x="599" y="186"/>
                                    <a:pt x="626" y="154"/>
                                    <a:pt x="648" y="130"/>
                                  </a:cubicBezTo>
                                  <a:cubicBezTo>
                                    <a:pt x="648" y="130"/>
                                    <a:pt x="647" y="130"/>
                                    <a:pt x="647" y="129"/>
                                  </a:cubicBezTo>
                                  <a:cubicBezTo>
                                    <a:pt x="644" y="126"/>
                                    <a:pt x="645" y="122"/>
                                    <a:pt x="648" y="119"/>
                                  </a:cubicBezTo>
                                  <a:cubicBezTo>
                                    <a:pt x="650" y="117"/>
                                    <a:pt x="654" y="116"/>
                                    <a:pt x="656" y="118"/>
                                  </a:cubicBezTo>
                                  <a:cubicBezTo>
                                    <a:pt x="677" y="95"/>
                                    <a:pt x="694" y="78"/>
                                    <a:pt x="706" y="67"/>
                                  </a:cubicBezTo>
                                  <a:cubicBezTo>
                                    <a:pt x="700" y="71"/>
                                    <a:pt x="692" y="77"/>
                                    <a:pt x="682" y="85"/>
                                  </a:cubicBezTo>
                                  <a:cubicBezTo>
                                    <a:pt x="682" y="87"/>
                                    <a:pt x="682" y="89"/>
                                    <a:pt x="680" y="91"/>
                                  </a:cubicBezTo>
                                  <a:cubicBezTo>
                                    <a:pt x="678" y="93"/>
                                    <a:pt x="675" y="93"/>
                                    <a:pt x="672" y="93"/>
                                  </a:cubicBezTo>
                                  <a:cubicBezTo>
                                    <a:pt x="642" y="117"/>
                                    <a:pt x="597" y="158"/>
                                    <a:pt x="532" y="224"/>
                                  </a:cubicBezTo>
                                  <a:cubicBezTo>
                                    <a:pt x="534" y="227"/>
                                    <a:pt x="533" y="231"/>
                                    <a:pt x="531" y="234"/>
                                  </a:cubicBezTo>
                                  <a:cubicBezTo>
                                    <a:pt x="528" y="236"/>
                                    <a:pt x="523" y="236"/>
                                    <a:pt x="520" y="233"/>
                                  </a:cubicBezTo>
                                  <a:cubicBezTo>
                                    <a:pt x="517" y="230"/>
                                    <a:pt x="517" y="226"/>
                                    <a:pt x="520" y="223"/>
                                  </a:cubicBezTo>
                                  <a:cubicBezTo>
                                    <a:pt x="523" y="220"/>
                                    <a:pt x="527" y="220"/>
                                    <a:pt x="529" y="222"/>
                                  </a:cubicBezTo>
                                  <a:cubicBezTo>
                                    <a:pt x="594" y="156"/>
                                    <a:pt x="639" y="115"/>
                                    <a:pt x="670" y="91"/>
                                  </a:cubicBezTo>
                                  <a:cubicBezTo>
                                    <a:pt x="670" y="91"/>
                                    <a:pt x="669" y="91"/>
                                    <a:pt x="669" y="91"/>
                                  </a:cubicBezTo>
                                  <a:cubicBezTo>
                                    <a:pt x="668" y="90"/>
                                    <a:pt x="668" y="88"/>
                                    <a:pt x="667" y="87"/>
                                  </a:cubicBezTo>
                                  <a:cubicBezTo>
                                    <a:pt x="640" y="103"/>
                                    <a:pt x="605" y="125"/>
                                    <a:pt x="562" y="155"/>
                                  </a:cubicBezTo>
                                  <a:cubicBezTo>
                                    <a:pt x="562" y="156"/>
                                    <a:pt x="562" y="156"/>
                                    <a:pt x="561" y="157"/>
                                  </a:cubicBezTo>
                                  <a:cubicBezTo>
                                    <a:pt x="560" y="158"/>
                                    <a:pt x="558" y="159"/>
                                    <a:pt x="557" y="159"/>
                                  </a:cubicBezTo>
                                  <a:cubicBezTo>
                                    <a:pt x="524" y="182"/>
                                    <a:pt x="488" y="210"/>
                                    <a:pt x="449" y="242"/>
                                  </a:cubicBezTo>
                                  <a:cubicBezTo>
                                    <a:pt x="450" y="245"/>
                                    <a:pt x="449" y="248"/>
                                    <a:pt x="447" y="250"/>
                                  </a:cubicBezTo>
                                  <a:cubicBezTo>
                                    <a:pt x="444" y="253"/>
                                    <a:pt x="439" y="253"/>
                                    <a:pt x="437" y="250"/>
                                  </a:cubicBezTo>
                                  <a:cubicBezTo>
                                    <a:pt x="434" y="247"/>
                                    <a:pt x="434" y="242"/>
                                    <a:pt x="437" y="240"/>
                                  </a:cubicBezTo>
                                  <a:cubicBezTo>
                                    <a:pt x="440" y="237"/>
                                    <a:pt x="444" y="237"/>
                                    <a:pt x="447" y="239"/>
                                  </a:cubicBezTo>
                                  <a:cubicBezTo>
                                    <a:pt x="485" y="208"/>
                                    <a:pt x="521" y="181"/>
                                    <a:pt x="553" y="158"/>
                                  </a:cubicBezTo>
                                  <a:cubicBezTo>
                                    <a:pt x="552" y="158"/>
                                    <a:pt x="551" y="157"/>
                                    <a:pt x="550" y="156"/>
                                  </a:cubicBezTo>
                                  <a:cubicBezTo>
                                    <a:pt x="548" y="153"/>
                                    <a:pt x="548" y="149"/>
                                    <a:pt x="551" y="146"/>
                                  </a:cubicBezTo>
                                  <a:cubicBezTo>
                                    <a:pt x="554" y="144"/>
                                    <a:pt x="558" y="143"/>
                                    <a:pt x="560" y="146"/>
                                  </a:cubicBezTo>
                                  <a:cubicBezTo>
                                    <a:pt x="599" y="118"/>
                                    <a:pt x="630" y="99"/>
                                    <a:pt x="655" y="85"/>
                                  </a:cubicBezTo>
                                  <a:cubicBezTo>
                                    <a:pt x="605" y="107"/>
                                    <a:pt x="531" y="141"/>
                                    <a:pt x="443" y="187"/>
                                  </a:cubicBezTo>
                                  <a:cubicBezTo>
                                    <a:pt x="444" y="189"/>
                                    <a:pt x="443" y="192"/>
                                    <a:pt x="441" y="194"/>
                                  </a:cubicBezTo>
                                  <a:cubicBezTo>
                                    <a:pt x="438" y="197"/>
                                    <a:pt x="433" y="197"/>
                                    <a:pt x="430" y="194"/>
                                  </a:cubicBezTo>
                                  <a:cubicBezTo>
                                    <a:pt x="428" y="191"/>
                                    <a:pt x="428" y="186"/>
                                    <a:pt x="431" y="183"/>
                                  </a:cubicBezTo>
                                  <a:cubicBezTo>
                                    <a:pt x="434" y="180"/>
                                    <a:pt x="438" y="181"/>
                                    <a:pt x="441" y="184"/>
                                  </a:cubicBezTo>
                                  <a:cubicBezTo>
                                    <a:pt x="441" y="184"/>
                                    <a:pt x="441" y="184"/>
                                    <a:pt x="442" y="184"/>
                                  </a:cubicBezTo>
                                  <a:cubicBezTo>
                                    <a:pt x="527" y="140"/>
                                    <a:pt x="599" y="106"/>
                                    <a:pt x="649" y="85"/>
                                  </a:cubicBezTo>
                                  <a:cubicBezTo>
                                    <a:pt x="648" y="84"/>
                                    <a:pt x="647" y="84"/>
                                    <a:pt x="646" y="83"/>
                                  </a:cubicBezTo>
                                  <a:cubicBezTo>
                                    <a:pt x="646" y="83"/>
                                    <a:pt x="645" y="82"/>
                                    <a:pt x="645" y="82"/>
                                  </a:cubicBezTo>
                                  <a:cubicBezTo>
                                    <a:pt x="598" y="97"/>
                                    <a:pt x="537" y="118"/>
                                    <a:pt x="485" y="137"/>
                                  </a:cubicBezTo>
                                  <a:cubicBezTo>
                                    <a:pt x="485" y="139"/>
                                    <a:pt x="484" y="142"/>
                                    <a:pt x="482" y="144"/>
                                  </a:cubicBezTo>
                                  <a:cubicBezTo>
                                    <a:pt x="480" y="146"/>
                                    <a:pt x="475" y="146"/>
                                    <a:pt x="472" y="143"/>
                                  </a:cubicBezTo>
                                  <a:cubicBezTo>
                                    <a:pt x="470" y="141"/>
                                    <a:pt x="470" y="138"/>
                                    <a:pt x="471" y="135"/>
                                  </a:cubicBezTo>
                                  <a:cubicBezTo>
                                    <a:pt x="434" y="147"/>
                                    <a:pt x="434" y="147"/>
                                    <a:pt x="434" y="147"/>
                                  </a:cubicBezTo>
                                  <a:cubicBezTo>
                                    <a:pt x="434" y="149"/>
                                    <a:pt x="433" y="151"/>
                                    <a:pt x="431" y="153"/>
                                  </a:cubicBezTo>
                                  <a:cubicBezTo>
                                    <a:pt x="428" y="156"/>
                                    <a:pt x="424" y="155"/>
                                    <a:pt x="421" y="152"/>
                                  </a:cubicBezTo>
                                  <a:cubicBezTo>
                                    <a:pt x="418" y="149"/>
                                    <a:pt x="418" y="145"/>
                                    <a:pt x="421" y="142"/>
                                  </a:cubicBezTo>
                                  <a:cubicBezTo>
                                    <a:pt x="424" y="139"/>
                                    <a:pt x="429" y="139"/>
                                    <a:pt x="432" y="142"/>
                                  </a:cubicBezTo>
                                  <a:cubicBezTo>
                                    <a:pt x="432" y="143"/>
                                    <a:pt x="432" y="143"/>
                                    <a:pt x="433" y="144"/>
                                  </a:cubicBezTo>
                                  <a:cubicBezTo>
                                    <a:pt x="644" y="78"/>
                                    <a:pt x="644" y="78"/>
                                    <a:pt x="644" y="78"/>
                                  </a:cubicBezTo>
                                  <a:cubicBezTo>
                                    <a:pt x="644" y="77"/>
                                    <a:pt x="644" y="75"/>
                                    <a:pt x="645" y="74"/>
                                  </a:cubicBezTo>
                                  <a:cubicBezTo>
                                    <a:pt x="397" y="128"/>
                                    <a:pt x="397" y="128"/>
                                    <a:pt x="397" y="128"/>
                                  </a:cubicBezTo>
                                  <a:cubicBezTo>
                                    <a:pt x="397" y="130"/>
                                    <a:pt x="396" y="132"/>
                                    <a:pt x="394" y="133"/>
                                  </a:cubicBezTo>
                                  <a:cubicBezTo>
                                    <a:pt x="391" y="136"/>
                                    <a:pt x="387" y="136"/>
                                    <a:pt x="384" y="133"/>
                                  </a:cubicBezTo>
                                  <a:cubicBezTo>
                                    <a:pt x="381" y="130"/>
                                    <a:pt x="381" y="125"/>
                                    <a:pt x="384" y="122"/>
                                  </a:cubicBezTo>
                                  <a:cubicBezTo>
                                    <a:pt x="387" y="119"/>
                                    <a:pt x="392" y="120"/>
                                    <a:pt x="395" y="123"/>
                                  </a:cubicBezTo>
                                  <a:cubicBezTo>
                                    <a:pt x="395" y="123"/>
                                    <a:pt x="396" y="124"/>
                                    <a:pt x="396" y="125"/>
                                  </a:cubicBezTo>
                                  <a:cubicBezTo>
                                    <a:pt x="676" y="64"/>
                                    <a:pt x="676" y="64"/>
                                    <a:pt x="676" y="64"/>
                                  </a:cubicBezTo>
                                  <a:cubicBezTo>
                                    <a:pt x="508" y="89"/>
                                    <a:pt x="508" y="89"/>
                                    <a:pt x="508" y="89"/>
                                  </a:cubicBezTo>
                                  <a:cubicBezTo>
                                    <a:pt x="508" y="91"/>
                                    <a:pt x="507" y="93"/>
                                    <a:pt x="506" y="94"/>
                                  </a:cubicBezTo>
                                  <a:cubicBezTo>
                                    <a:pt x="503" y="97"/>
                                    <a:pt x="498" y="97"/>
                                    <a:pt x="495" y="94"/>
                                  </a:cubicBezTo>
                                  <a:cubicBezTo>
                                    <a:pt x="492" y="91"/>
                                    <a:pt x="493" y="86"/>
                                    <a:pt x="495" y="84"/>
                                  </a:cubicBezTo>
                                  <a:cubicBezTo>
                                    <a:pt x="498" y="81"/>
                                    <a:pt x="503" y="81"/>
                                    <a:pt x="506" y="84"/>
                                  </a:cubicBezTo>
                                  <a:cubicBezTo>
                                    <a:pt x="507" y="85"/>
                                    <a:pt x="507" y="86"/>
                                    <a:pt x="507" y="86"/>
                                  </a:cubicBezTo>
                                  <a:cubicBezTo>
                                    <a:pt x="661" y="63"/>
                                    <a:pt x="661" y="63"/>
                                    <a:pt x="661" y="63"/>
                                  </a:cubicBezTo>
                                  <a:cubicBezTo>
                                    <a:pt x="661" y="63"/>
                                    <a:pt x="661" y="63"/>
                                    <a:pt x="661" y="63"/>
                                  </a:cubicBezTo>
                                  <a:cubicBezTo>
                                    <a:pt x="660" y="62"/>
                                    <a:pt x="660" y="62"/>
                                    <a:pt x="659" y="61"/>
                                  </a:cubicBezTo>
                                  <a:cubicBezTo>
                                    <a:pt x="536" y="69"/>
                                    <a:pt x="536" y="69"/>
                                    <a:pt x="536" y="69"/>
                                  </a:cubicBezTo>
                                  <a:cubicBezTo>
                                    <a:pt x="536" y="69"/>
                                    <a:pt x="536" y="69"/>
                                    <a:pt x="535" y="69"/>
                                  </a:cubicBezTo>
                                  <a:cubicBezTo>
                                    <a:pt x="533" y="72"/>
                                    <a:pt x="528" y="72"/>
                                    <a:pt x="525" y="69"/>
                                  </a:cubicBezTo>
                                  <a:cubicBezTo>
                                    <a:pt x="373" y="79"/>
                                    <a:pt x="373" y="79"/>
                                    <a:pt x="373" y="79"/>
                                  </a:cubicBezTo>
                                  <a:cubicBezTo>
                                    <a:pt x="373" y="80"/>
                                    <a:pt x="372" y="82"/>
                                    <a:pt x="371" y="83"/>
                                  </a:cubicBezTo>
                                  <a:cubicBezTo>
                                    <a:pt x="368" y="86"/>
                                    <a:pt x="363" y="86"/>
                                    <a:pt x="360" y="83"/>
                                  </a:cubicBezTo>
                                  <a:cubicBezTo>
                                    <a:pt x="357" y="80"/>
                                    <a:pt x="358" y="75"/>
                                    <a:pt x="361" y="72"/>
                                  </a:cubicBezTo>
                                  <a:cubicBezTo>
                                    <a:pt x="364" y="70"/>
                                    <a:pt x="368" y="70"/>
                                    <a:pt x="371" y="73"/>
                                  </a:cubicBezTo>
                                  <a:cubicBezTo>
                                    <a:pt x="372" y="74"/>
                                    <a:pt x="372" y="75"/>
                                    <a:pt x="373" y="76"/>
                                  </a:cubicBezTo>
                                  <a:cubicBezTo>
                                    <a:pt x="475" y="69"/>
                                    <a:pt x="475" y="69"/>
                                    <a:pt x="475" y="69"/>
                                  </a:cubicBezTo>
                                  <a:cubicBezTo>
                                    <a:pt x="475" y="69"/>
                                    <a:pt x="475" y="69"/>
                                    <a:pt x="475" y="69"/>
                                  </a:cubicBezTo>
                                  <a:cubicBezTo>
                                    <a:pt x="472" y="66"/>
                                    <a:pt x="472" y="62"/>
                                    <a:pt x="475" y="59"/>
                                  </a:cubicBezTo>
                                  <a:cubicBezTo>
                                    <a:pt x="478" y="56"/>
                                    <a:pt x="483" y="56"/>
                                    <a:pt x="486" y="59"/>
                                  </a:cubicBezTo>
                                  <a:cubicBezTo>
                                    <a:pt x="487" y="60"/>
                                    <a:pt x="487" y="61"/>
                                    <a:pt x="487" y="62"/>
                                  </a:cubicBezTo>
                                  <a:cubicBezTo>
                                    <a:pt x="524" y="60"/>
                                    <a:pt x="524" y="60"/>
                                    <a:pt x="524" y="60"/>
                                  </a:cubicBezTo>
                                  <a:cubicBezTo>
                                    <a:pt x="524" y="60"/>
                                    <a:pt x="525" y="59"/>
                                    <a:pt x="525" y="58"/>
                                  </a:cubicBezTo>
                                  <a:cubicBezTo>
                                    <a:pt x="528" y="56"/>
                                    <a:pt x="533" y="56"/>
                                    <a:pt x="536" y="59"/>
                                  </a:cubicBezTo>
                                  <a:cubicBezTo>
                                    <a:pt x="536" y="59"/>
                                    <a:pt x="536" y="60"/>
                                    <a:pt x="537" y="60"/>
                                  </a:cubicBezTo>
                                  <a:cubicBezTo>
                                    <a:pt x="659" y="56"/>
                                    <a:pt x="659" y="56"/>
                                    <a:pt x="659" y="56"/>
                                  </a:cubicBezTo>
                                  <a:cubicBezTo>
                                    <a:pt x="659" y="56"/>
                                    <a:pt x="659" y="55"/>
                                    <a:pt x="660" y="54"/>
                                  </a:cubicBezTo>
                                  <a:cubicBezTo>
                                    <a:pt x="634" y="53"/>
                                    <a:pt x="634" y="53"/>
                                    <a:pt x="634" y="53"/>
                                  </a:cubicBezTo>
                                  <a:cubicBezTo>
                                    <a:pt x="633" y="54"/>
                                    <a:pt x="633" y="54"/>
                                    <a:pt x="633" y="54"/>
                                  </a:cubicBezTo>
                                  <a:cubicBezTo>
                                    <a:pt x="630" y="57"/>
                                    <a:pt x="625" y="57"/>
                                    <a:pt x="622" y="54"/>
                                  </a:cubicBezTo>
                                  <a:cubicBezTo>
                                    <a:pt x="622" y="53"/>
                                    <a:pt x="622" y="53"/>
                                    <a:pt x="622" y="53"/>
                                  </a:cubicBezTo>
                                  <a:cubicBezTo>
                                    <a:pt x="414" y="44"/>
                                    <a:pt x="414" y="44"/>
                                    <a:pt x="414" y="44"/>
                                  </a:cubicBezTo>
                                  <a:cubicBezTo>
                                    <a:pt x="413" y="46"/>
                                    <a:pt x="412" y="47"/>
                                    <a:pt x="411" y="48"/>
                                  </a:cubicBezTo>
                                  <a:cubicBezTo>
                                    <a:pt x="408" y="51"/>
                                    <a:pt x="404" y="51"/>
                                    <a:pt x="401" y="48"/>
                                  </a:cubicBezTo>
                                  <a:cubicBezTo>
                                    <a:pt x="398" y="45"/>
                                    <a:pt x="398" y="40"/>
                                    <a:pt x="401" y="37"/>
                                  </a:cubicBezTo>
                                  <a:cubicBezTo>
                                    <a:pt x="404" y="34"/>
                                    <a:pt x="409" y="35"/>
                                    <a:pt x="412" y="38"/>
                                  </a:cubicBezTo>
                                  <a:cubicBezTo>
                                    <a:pt x="413" y="39"/>
                                    <a:pt x="413" y="40"/>
                                    <a:pt x="414" y="41"/>
                                  </a:cubicBezTo>
                                  <a:cubicBezTo>
                                    <a:pt x="621" y="50"/>
                                    <a:pt x="621" y="50"/>
                                    <a:pt x="621" y="50"/>
                                  </a:cubicBezTo>
                                  <a:cubicBezTo>
                                    <a:pt x="620" y="49"/>
                                    <a:pt x="621" y="49"/>
                                    <a:pt x="621" y="48"/>
                                  </a:cubicBezTo>
                                  <a:cubicBezTo>
                                    <a:pt x="467" y="34"/>
                                    <a:pt x="467" y="34"/>
                                    <a:pt x="467" y="34"/>
                                  </a:cubicBezTo>
                                  <a:cubicBezTo>
                                    <a:pt x="467" y="35"/>
                                    <a:pt x="466" y="36"/>
                                    <a:pt x="465" y="37"/>
                                  </a:cubicBezTo>
                                  <a:cubicBezTo>
                                    <a:pt x="462" y="40"/>
                                    <a:pt x="458" y="40"/>
                                    <a:pt x="455" y="37"/>
                                  </a:cubicBezTo>
                                  <a:cubicBezTo>
                                    <a:pt x="452" y="34"/>
                                    <a:pt x="452" y="29"/>
                                    <a:pt x="455" y="26"/>
                                  </a:cubicBezTo>
                                  <a:cubicBezTo>
                                    <a:pt x="458" y="24"/>
                                    <a:pt x="463" y="24"/>
                                    <a:pt x="466" y="27"/>
                                  </a:cubicBezTo>
                                  <a:cubicBezTo>
                                    <a:pt x="467" y="28"/>
                                    <a:pt x="468" y="30"/>
                                    <a:pt x="468" y="31"/>
                                  </a:cubicBezTo>
                                  <a:cubicBezTo>
                                    <a:pt x="622" y="45"/>
                                    <a:pt x="622" y="45"/>
                                    <a:pt x="622" y="45"/>
                                  </a:cubicBezTo>
                                  <a:cubicBezTo>
                                    <a:pt x="622" y="44"/>
                                    <a:pt x="622" y="44"/>
                                    <a:pt x="623" y="43"/>
                                  </a:cubicBezTo>
                                  <a:cubicBezTo>
                                    <a:pt x="623" y="43"/>
                                    <a:pt x="624" y="42"/>
                                    <a:pt x="625" y="42"/>
                                  </a:cubicBezTo>
                                  <a:cubicBezTo>
                                    <a:pt x="473" y="19"/>
                                    <a:pt x="473" y="19"/>
                                    <a:pt x="473" y="19"/>
                                  </a:cubicBezTo>
                                  <a:cubicBezTo>
                                    <a:pt x="472" y="20"/>
                                    <a:pt x="472" y="21"/>
                                    <a:pt x="471" y="22"/>
                                  </a:cubicBezTo>
                                  <a:cubicBezTo>
                                    <a:pt x="468" y="25"/>
                                    <a:pt x="463" y="25"/>
                                    <a:pt x="460" y="22"/>
                                  </a:cubicBezTo>
                                  <a:cubicBezTo>
                                    <a:pt x="458" y="19"/>
                                    <a:pt x="458" y="14"/>
                                    <a:pt x="461" y="11"/>
                                  </a:cubicBezTo>
                                  <a:cubicBezTo>
                                    <a:pt x="461" y="11"/>
                                    <a:pt x="461" y="11"/>
                                    <a:pt x="462" y="10"/>
                                  </a:cubicBezTo>
                                  <a:cubicBezTo>
                                    <a:pt x="424" y="4"/>
                                    <a:pt x="424" y="4"/>
                                    <a:pt x="424" y="4"/>
                                  </a:cubicBezTo>
                                  <a:cubicBezTo>
                                    <a:pt x="424" y="5"/>
                                    <a:pt x="423" y="6"/>
                                    <a:pt x="423" y="7"/>
                                  </a:cubicBezTo>
                                  <a:cubicBezTo>
                                    <a:pt x="420" y="9"/>
                                    <a:pt x="415" y="9"/>
                                    <a:pt x="412" y="6"/>
                                  </a:cubicBezTo>
                                  <a:cubicBezTo>
                                    <a:pt x="410" y="4"/>
                                    <a:pt x="410" y="2"/>
                                    <a:pt x="410" y="0"/>
                                  </a:cubicBezTo>
                                  <a:cubicBezTo>
                                    <a:pt x="145" y="0"/>
                                    <a:pt x="145" y="0"/>
                                    <a:pt x="145" y="0"/>
                                  </a:cubicBezTo>
                                  <a:cubicBezTo>
                                    <a:pt x="124" y="10"/>
                                    <a:pt x="105" y="21"/>
                                    <a:pt x="86" y="32"/>
                                  </a:cubicBezTo>
                                  <a:cubicBezTo>
                                    <a:pt x="54" y="57"/>
                                    <a:pt x="25" y="80"/>
                                    <a:pt x="0" y="100"/>
                                  </a:cubicBezTo>
                                  <a:cubicBezTo>
                                    <a:pt x="0" y="104"/>
                                    <a:pt x="0" y="104"/>
                                    <a:pt x="0" y="104"/>
                                  </a:cubicBezTo>
                                  <a:cubicBezTo>
                                    <a:pt x="48" y="75"/>
                                    <a:pt x="119" y="39"/>
                                    <a:pt x="221" y="0"/>
                                  </a:cubicBezTo>
                                  <a:cubicBezTo>
                                    <a:pt x="223" y="4"/>
                                    <a:pt x="223" y="4"/>
                                    <a:pt x="223" y="4"/>
                                  </a:cubicBezTo>
                                  <a:cubicBezTo>
                                    <a:pt x="119" y="43"/>
                                    <a:pt x="48" y="80"/>
                                    <a:pt x="0" y="109"/>
                                  </a:cubicBezTo>
                                  <a:cubicBezTo>
                                    <a:pt x="0" y="124"/>
                                    <a:pt x="0" y="124"/>
                                    <a:pt x="0" y="124"/>
                                  </a:cubicBezTo>
                                  <a:cubicBezTo>
                                    <a:pt x="83" y="87"/>
                                    <a:pt x="214" y="32"/>
                                    <a:pt x="334" y="2"/>
                                  </a:cubicBezTo>
                                  <a:cubicBezTo>
                                    <a:pt x="335" y="6"/>
                                    <a:pt x="335" y="6"/>
                                    <a:pt x="335" y="6"/>
                                  </a:cubicBezTo>
                                  <a:cubicBezTo>
                                    <a:pt x="214" y="36"/>
                                    <a:pt x="82" y="91"/>
                                    <a:pt x="0" y="129"/>
                                  </a:cubicBezTo>
                                  <a:cubicBezTo>
                                    <a:pt x="0" y="139"/>
                                    <a:pt x="0" y="139"/>
                                    <a:pt x="0" y="139"/>
                                  </a:cubicBezTo>
                                  <a:cubicBezTo>
                                    <a:pt x="160" y="90"/>
                                    <a:pt x="160" y="90"/>
                                    <a:pt x="160" y="90"/>
                                  </a:cubicBezTo>
                                  <a:cubicBezTo>
                                    <a:pt x="161" y="94"/>
                                    <a:pt x="161" y="94"/>
                                    <a:pt x="161" y="94"/>
                                  </a:cubicBezTo>
                                  <a:cubicBezTo>
                                    <a:pt x="0" y="143"/>
                                    <a:pt x="0" y="143"/>
                                    <a:pt x="0" y="143"/>
                                  </a:cubicBezTo>
                                  <a:cubicBezTo>
                                    <a:pt x="0" y="146"/>
                                    <a:pt x="0" y="146"/>
                                    <a:pt x="0" y="146"/>
                                  </a:cubicBezTo>
                                  <a:cubicBezTo>
                                    <a:pt x="324" y="77"/>
                                    <a:pt x="324" y="77"/>
                                    <a:pt x="324" y="77"/>
                                  </a:cubicBezTo>
                                  <a:cubicBezTo>
                                    <a:pt x="325" y="81"/>
                                    <a:pt x="325" y="81"/>
                                    <a:pt x="325" y="81"/>
                                  </a:cubicBezTo>
                                  <a:cubicBezTo>
                                    <a:pt x="0" y="150"/>
                                    <a:pt x="0" y="150"/>
                                    <a:pt x="0" y="150"/>
                                  </a:cubicBezTo>
                                  <a:cubicBezTo>
                                    <a:pt x="0" y="156"/>
                                    <a:pt x="0" y="156"/>
                                    <a:pt x="0" y="156"/>
                                  </a:cubicBezTo>
                                  <a:cubicBezTo>
                                    <a:pt x="256" y="130"/>
                                    <a:pt x="256" y="130"/>
                                    <a:pt x="256" y="130"/>
                                  </a:cubicBezTo>
                                  <a:cubicBezTo>
                                    <a:pt x="257" y="134"/>
                                    <a:pt x="257" y="134"/>
                                    <a:pt x="257" y="134"/>
                                  </a:cubicBezTo>
                                  <a:cubicBezTo>
                                    <a:pt x="147" y="145"/>
                                    <a:pt x="147" y="145"/>
                                    <a:pt x="147" y="145"/>
                                  </a:cubicBezTo>
                                  <a:cubicBezTo>
                                    <a:pt x="198" y="141"/>
                                    <a:pt x="258" y="137"/>
                                    <a:pt x="325" y="133"/>
                                  </a:cubicBezTo>
                                  <a:cubicBezTo>
                                    <a:pt x="325" y="137"/>
                                    <a:pt x="325" y="137"/>
                                    <a:pt x="325" y="137"/>
                                  </a:cubicBezTo>
                                  <a:cubicBezTo>
                                    <a:pt x="200" y="145"/>
                                    <a:pt x="102" y="152"/>
                                    <a:pt x="34" y="157"/>
                                  </a:cubicBezTo>
                                  <a:cubicBezTo>
                                    <a:pt x="38" y="158"/>
                                    <a:pt x="42" y="158"/>
                                    <a:pt x="46" y="158"/>
                                  </a:cubicBezTo>
                                  <a:cubicBezTo>
                                    <a:pt x="46" y="161"/>
                                    <a:pt x="46" y="161"/>
                                    <a:pt x="46" y="161"/>
                                  </a:cubicBezTo>
                                  <a:cubicBezTo>
                                    <a:pt x="120" y="161"/>
                                    <a:pt x="227" y="162"/>
                                    <a:pt x="368" y="169"/>
                                  </a:cubicBezTo>
                                  <a:cubicBezTo>
                                    <a:pt x="368" y="173"/>
                                    <a:pt x="368" y="173"/>
                                    <a:pt x="368" y="173"/>
                                  </a:cubicBezTo>
                                  <a:cubicBezTo>
                                    <a:pt x="194" y="165"/>
                                    <a:pt x="72" y="164"/>
                                    <a:pt x="0" y="165"/>
                                  </a:cubicBezTo>
                                  <a:cubicBezTo>
                                    <a:pt x="0" y="168"/>
                                    <a:pt x="0" y="168"/>
                                    <a:pt x="0" y="168"/>
                                  </a:cubicBezTo>
                                  <a:cubicBezTo>
                                    <a:pt x="51" y="172"/>
                                    <a:pt x="124" y="177"/>
                                    <a:pt x="213" y="187"/>
                                  </a:cubicBezTo>
                                  <a:cubicBezTo>
                                    <a:pt x="213" y="190"/>
                                    <a:pt x="213" y="190"/>
                                    <a:pt x="213" y="190"/>
                                  </a:cubicBezTo>
                                  <a:cubicBezTo>
                                    <a:pt x="124" y="181"/>
                                    <a:pt x="51" y="176"/>
                                    <a:pt x="0" y="172"/>
                                  </a:cubicBezTo>
                                  <a:cubicBezTo>
                                    <a:pt x="0" y="175"/>
                                    <a:pt x="0" y="175"/>
                                    <a:pt x="0" y="175"/>
                                  </a:cubicBezTo>
                                  <a:cubicBezTo>
                                    <a:pt x="92" y="188"/>
                                    <a:pt x="246" y="212"/>
                                    <a:pt x="383" y="241"/>
                                  </a:cubicBezTo>
                                  <a:cubicBezTo>
                                    <a:pt x="383" y="245"/>
                                    <a:pt x="383" y="245"/>
                                    <a:pt x="383" y="245"/>
                                  </a:cubicBezTo>
                                  <a:cubicBezTo>
                                    <a:pt x="256" y="218"/>
                                    <a:pt x="115" y="196"/>
                                    <a:pt x="21" y="182"/>
                                  </a:cubicBezTo>
                                  <a:cubicBezTo>
                                    <a:pt x="74" y="192"/>
                                    <a:pt x="146" y="207"/>
                                    <a:pt x="230" y="225"/>
                                  </a:cubicBezTo>
                                  <a:cubicBezTo>
                                    <a:pt x="229" y="229"/>
                                    <a:pt x="229" y="229"/>
                                    <a:pt x="229" y="229"/>
                                  </a:cubicBezTo>
                                  <a:cubicBezTo>
                                    <a:pt x="134" y="208"/>
                                    <a:pt x="54" y="192"/>
                                    <a:pt x="0" y="182"/>
                                  </a:cubicBezTo>
                                  <a:cubicBezTo>
                                    <a:pt x="0" y="191"/>
                                    <a:pt x="0" y="191"/>
                                    <a:pt x="0" y="191"/>
                                  </a:cubicBezTo>
                                  <a:cubicBezTo>
                                    <a:pt x="247" y="271"/>
                                    <a:pt x="247" y="271"/>
                                    <a:pt x="247" y="271"/>
                                  </a:cubicBezTo>
                                  <a:cubicBezTo>
                                    <a:pt x="246" y="275"/>
                                    <a:pt x="246" y="275"/>
                                    <a:pt x="246" y="275"/>
                                  </a:cubicBezTo>
                                  <a:cubicBezTo>
                                    <a:pt x="0" y="195"/>
                                    <a:pt x="0" y="195"/>
                                    <a:pt x="0" y="195"/>
                                  </a:cubicBezTo>
                                  <a:cubicBezTo>
                                    <a:pt x="0" y="201"/>
                                    <a:pt x="0" y="201"/>
                                    <a:pt x="0" y="201"/>
                                  </a:cubicBezTo>
                                  <a:cubicBezTo>
                                    <a:pt x="7" y="204"/>
                                    <a:pt x="7" y="204"/>
                                    <a:pt x="7" y="204"/>
                                  </a:cubicBezTo>
                                  <a:cubicBezTo>
                                    <a:pt x="5" y="207"/>
                                    <a:pt x="5" y="207"/>
                                    <a:pt x="5" y="207"/>
                                  </a:cubicBezTo>
                                  <a:cubicBezTo>
                                    <a:pt x="0" y="205"/>
                                    <a:pt x="0" y="205"/>
                                    <a:pt x="0" y="205"/>
                                  </a:cubicBezTo>
                                  <a:cubicBezTo>
                                    <a:pt x="0" y="205"/>
                                    <a:pt x="0" y="205"/>
                                    <a:pt x="0" y="205"/>
                                  </a:cubicBezTo>
                                  <a:cubicBezTo>
                                    <a:pt x="77" y="243"/>
                                    <a:pt x="200" y="302"/>
                                    <a:pt x="323" y="354"/>
                                  </a:cubicBezTo>
                                  <a:cubicBezTo>
                                    <a:pt x="322" y="357"/>
                                    <a:pt x="322" y="357"/>
                                    <a:pt x="322" y="357"/>
                                  </a:cubicBezTo>
                                  <a:cubicBezTo>
                                    <a:pt x="199" y="306"/>
                                    <a:pt x="77" y="248"/>
                                    <a:pt x="0" y="210"/>
                                  </a:cubicBezTo>
                                  <a:cubicBezTo>
                                    <a:pt x="0" y="215"/>
                                    <a:pt x="0" y="215"/>
                                    <a:pt x="0" y="215"/>
                                  </a:cubicBezTo>
                                  <a:cubicBezTo>
                                    <a:pt x="35" y="235"/>
                                    <a:pt x="81" y="260"/>
                                    <a:pt x="139" y="289"/>
                                  </a:cubicBezTo>
                                  <a:cubicBezTo>
                                    <a:pt x="138" y="293"/>
                                    <a:pt x="138" y="293"/>
                                    <a:pt x="138" y="293"/>
                                  </a:cubicBezTo>
                                  <a:cubicBezTo>
                                    <a:pt x="81" y="264"/>
                                    <a:pt x="35" y="239"/>
                                    <a:pt x="0" y="219"/>
                                  </a:cubicBezTo>
                                  <a:cubicBezTo>
                                    <a:pt x="0" y="227"/>
                                    <a:pt x="0" y="227"/>
                                    <a:pt x="0" y="227"/>
                                  </a:cubicBezTo>
                                  <a:cubicBezTo>
                                    <a:pt x="57" y="269"/>
                                    <a:pt x="144" y="329"/>
                                    <a:pt x="263" y="399"/>
                                  </a:cubicBezTo>
                                  <a:cubicBezTo>
                                    <a:pt x="261" y="402"/>
                                    <a:pt x="261" y="402"/>
                                    <a:pt x="261" y="402"/>
                                  </a:cubicBezTo>
                                  <a:cubicBezTo>
                                    <a:pt x="144" y="333"/>
                                    <a:pt x="57" y="274"/>
                                    <a:pt x="0" y="232"/>
                                  </a:cubicBezTo>
                                  <a:cubicBezTo>
                                    <a:pt x="0" y="245"/>
                                    <a:pt x="0" y="245"/>
                                    <a:pt x="0" y="245"/>
                                  </a:cubicBezTo>
                                  <a:cubicBezTo>
                                    <a:pt x="39" y="279"/>
                                    <a:pt x="95" y="325"/>
                                    <a:pt x="178" y="386"/>
                                  </a:cubicBezTo>
                                  <a:cubicBezTo>
                                    <a:pt x="175" y="389"/>
                                    <a:pt x="175" y="389"/>
                                    <a:pt x="175" y="389"/>
                                  </a:cubicBezTo>
                                  <a:cubicBezTo>
                                    <a:pt x="125" y="352"/>
                                    <a:pt x="83" y="320"/>
                                    <a:pt x="50" y="293"/>
                                  </a:cubicBezTo>
                                  <a:cubicBezTo>
                                    <a:pt x="94" y="332"/>
                                    <a:pt x="151" y="380"/>
                                    <a:pt x="223" y="438"/>
                                  </a:cubicBezTo>
                                  <a:cubicBezTo>
                                    <a:pt x="220" y="441"/>
                                    <a:pt x="220" y="441"/>
                                    <a:pt x="220" y="441"/>
                                  </a:cubicBezTo>
                                  <a:cubicBezTo>
                                    <a:pt x="122" y="362"/>
                                    <a:pt x="51" y="300"/>
                                    <a:pt x="4" y="256"/>
                                  </a:cubicBezTo>
                                  <a:cubicBezTo>
                                    <a:pt x="2" y="257"/>
                                    <a:pt x="2" y="257"/>
                                    <a:pt x="2" y="257"/>
                                  </a:cubicBezTo>
                                  <a:cubicBezTo>
                                    <a:pt x="1" y="256"/>
                                    <a:pt x="1" y="255"/>
                                    <a:pt x="0" y="254"/>
                                  </a:cubicBezTo>
                                  <a:cubicBezTo>
                                    <a:pt x="0" y="262"/>
                                    <a:pt x="0" y="262"/>
                                    <a:pt x="0" y="262"/>
                                  </a:cubicBezTo>
                                  <a:cubicBezTo>
                                    <a:pt x="49" y="318"/>
                                    <a:pt x="123" y="396"/>
                                    <a:pt x="227" y="494"/>
                                  </a:cubicBezTo>
                                  <a:cubicBezTo>
                                    <a:pt x="224" y="497"/>
                                    <a:pt x="224" y="497"/>
                                    <a:pt x="224" y="497"/>
                                  </a:cubicBezTo>
                                  <a:cubicBezTo>
                                    <a:pt x="122" y="401"/>
                                    <a:pt x="49" y="323"/>
                                    <a:pt x="0" y="268"/>
                                  </a:cubicBezTo>
                                  <a:cubicBezTo>
                                    <a:pt x="0" y="271"/>
                                    <a:pt x="0" y="271"/>
                                    <a:pt x="0" y="271"/>
                                  </a:cubicBezTo>
                                  <a:cubicBezTo>
                                    <a:pt x="28" y="306"/>
                                    <a:pt x="64" y="348"/>
                                    <a:pt x="107" y="394"/>
                                  </a:cubicBezTo>
                                  <a:cubicBezTo>
                                    <a:pt x="104" y="397"/>
                                    <a:pt x="104" y="397"/>
                                    <a:pt x="104" y="397"/>
                                  </a:cubicBezTo>
                                  <a:cubicBezTo>
                                    <a:pt x="63" y="352"/>
                                    <a:pt x="28" y="311"/>
                                    <a:pt x="0" y="277"/>
                                  </a:cubicBezTo>
                                  <a:cubicBezTo>
                                    <a:pt x="0" y="305"/>
                                    <a:pt x="0" y="305"/>
                                    <a:pt x="0" y="305"/>
                                  </a:cubicBezTo>
                                  <a:cubicBezTo>
                                    <a:pt x="7" y="316"/>
                                    <a:pt x="14" y="328"/>
                                    <a:pt x="22" y="339"/>
                                  </a:cubicBezTo>
                                  <a:cubicBezTo>
                                    <a:pt x="24" y="342"/>
                                    <a:pt x="26" y="345"/>
                                    <a:pt x="28" y="347"/>
                                  </a:cubicBezTo>
                                  <a:cubicBezTo>
                                    <a:pt x="28" y="348"/>
                                    <a:pt x="28" y="348"/>
                                    <a:pt x="28" y="348"/>
                                  </a:cubicBezTo>
                                  <a:cubicBezTo>
                                    <a:pt x="35" y="358"/>
                                    <a:pt x="42" y="368"/>
                                    <a:pt x="50" y="379"/>
                                  </a:cubicBezTo>
                                  <a:cubicBezTo>
                                    <a:pt x="63" y="396"/>
                                    <a:pt x="76" y="415"/>
                                    <a:pt x="91" y="433"/>
                                  </a:cubicBezTo>
                                  <a:cubicBezTo>
                                    <a:pt x="90" y="434"/>
                                    <a:pt x="90" y="434"/>
                                    <a:pt x="90" y="434"/>
                                  </a:cubicBezTo>
                                  <a:cubicBezTo>
                                    <a:pt x="107" y="456"/>
                                    <a:pt x="125" y="479"/>
                                    <a:pt x="145" y="504"/>
                                  </a:cubicBezTo>
                                  <a:cubicBezTo>
                                    <a:pt x="197" y="504"/>
                                    <a:pt x="197" y="504"/>
                                    <a:pt x="197" y="504"/>
                                  </a:cubicBezTo>
                                  <a:cubicBezTo>
                                    <a:pt x="196" y="502"/>
                                    <a:pt x="195" y="501"/>
                                    <a:pt x="196" y="499"/>
                                  </a:cubicBezTo>
                                  <a:cubicBezTo>
                                    <a:pt x="199" y="495"/>
                                    <a:pt x="210" y="498"/>
                                    <a:pt x="225" y="504"/>
                                  </a:cubicBezTo>
                                  <a:cubicBezTo>
                                    <a:pt x="245" y="504"/>
                                    <a:pt x="245" y="504"/>
                                    <a:pt x="245" y="504"/>
                                  </a:cubicBezTo>
                                  <a:cubicBezTo>
                                    <a:pt x="244" y="502"/>
                                    <a:pt x="243" y="501"/>
                                    <a:pt x="244" y="499"/>
                                  </a:cubicBezTo>
                                  <a:cubicBezTo>
                                    <a:pt x="247" y="495"/>
                                    <a:pt x="259" y="498"/>
                                    <a:pt x="273" y="504"/>
                                  </a:cubicBezTo>
                                  <a:cubicBezTo>
                                    <a:pt x="337" y="504"/>
                                    <a:pt x="337" y="504"/>
                                    <a:pt x="337" y="504"/>
                                  </a:cubicBezTo>
                                  <a:cubicBezTo>
                                    <a:pt x="294" y="465"/>
                                    <a:pt x="237" y="441"/>
                                    <a:pt x="246" y="429"/>
                                  </a:cubicBezTo>
                                  <a:cubicBezTo>
                                    <a:pt x="256" y="420"/>
                                    <a:pt x="314" y="467"/>
                                    <a:pt x="346" y="504"/>
                                  </a:cubicBezTo>
                                  <a:cubicBezTo>
                                    <a:pt x="404" y="504"/>
                                    <a:pt x="404" y="504"/>
                                    <a:pt x="404" y="504"/>
                                  </a:cubicBezTo>
                                  <a:cubicBezTo>
                                    <a:pt x="378" y="476"/>
                                    <a:pt x="345" y="458"/>
                                    <a:pt x="351" y="451"/>
                                  </a:cubicBezTo>
                                  <a:cubicBezTo>
                                    <a:pt x="358" y="446"/>
                                    <a:pt x="391" y="478"/>
                                    <a:pt x="409" y="504"/>
                                  </a:cubicBezTo>
                                  <a:cubicBezTo>
                                    <a:pt x="591" y="504"/>
                                    <a:pt x="591" y="504"/>
                                    <a:pt x="591" y="504"/>
                                  </a:cubicBezTo>
                                  <a:cubicBezTo>
                                    <a:pt x="591" y="497"/>
                                    <a:pt x="591" y="492"/>
                                    <a:pt x="591" y="491"/>
                                  </a:cubicBezTo>
                                  <a:cubicBezTo>
                                    <a:pt x="592" y="489"/>
                                    <a:pt x="598" y="489"/>
                                    <a:pt x="599" y="492"/>
                                  </a:cubicBezTo>
                                  <a:cubicBezTo>
                                    <a:pt x="599" y="493"/>
                                    <a:pt x="599" y="497"/>
                                    <a:pt x="599" y="504"/>
                                  </a:cubicBezTo>
                                  <a:lnTo>
                                    <a:pt x="642" y="504"/>
                                  </a:lnTo>
                                  <a:close/>
                                  <a:moveTo>
                                    <a:pt x="650" y="312"/>
                                  </a:moveTo>
                                  <a:cubicBezTo>
                                    <a:pt x="652" y="309"/>
                                    <a:pt x="657" y="310"/>
                                    <a:pt x="658" y="314"/>
                                  </a:cubicBezTo>
                                  <a:cubicBezTo>
                                    <a:pt x="659" y="319"/>
                                    <a:pt x="634" y="431"/>
                                    <a:pt x="634" y="431"/>
                                  </a:cubicBezTo>
                                  <a:cubicBezTo>
                                    <a:pt x="634" y="431"/>
                                    <a:pt x="649" y="316"/>
                                    <a:pt x="650" y="312"/>
                                  </a:cubicBezTo>
                                  <a:close/>
                                  <a:moveTo>
                                    <a:pt x="294" y="359"/>
                                  </a:moveTo>
                                  <a:cubicBezTo>
                                    <a:pt x="303" y="351"/>
                                    <a:pt x="376" y="435"/>
                                    <a:pt x="382" y="459"/>
                                  </a:cubicBezTo>
                                  <a:cubicBezTo>
                                    <a:pt x="375" y="438"/>
                                    <a:pt x="285" y="368"/>
                                    <a:pt x="294" y="359"/>
                                  </a:cubicBezTo>
                                  <a:close/>
                                  <a:moveTo>
                                    <a:pt x="381" y="391"/>
                                  </a:moveTo>
                                  <a:cubicBezTo>
                                    <a:pt x="391" y="385"/>
                                    <a:pt x="436" y="459"/>
                                    <a:pt x="435" y="478"/>
                                  </a:cubicBezTo>
                                  <a:cubicBezTo>
                                    <a:pt x="420" y="435"/>
                                    <a:pt x="372" y="398"/>
                                    <a:pt x="381" y="391"/>
                                  </a:cubicBezTo>
                                  <a:close/>
                                  <a:moveTo>
                                    <a:pt x="381" y="344"/>
                                  </a:moveTo>
                                  <a:cubicBezTo>
                                    <a:pt x="394" y="336"/>
                                    <a:pt x="450" y="444"/>
                                    <a:pt x="450" y="472"/>
                                  </a:cubicBezTo>
                                  <a:cubicBezTo>
                                    <a:pt x="430" y="409"/>
                                    <a:pt x="370" y="354"/>
                                    <a:pt x="381" y="344"/>
                                  </a:cubicBezTo>
                                  <a:close/>
                                  <a:moveTo>
                                    <a:pt x="464" y="443"/>
                                  </a:moveTo>
                                  <a:cubicBezTo>
                                    <a:pt x="449" y="379"/>
                                    <a:pt x="393" y="320"/>
                                    <a:pt x="405" y="311"/>
                                  </a:cubicBezTo>
                                  <a:cubicBezTo>
                                    <a:pt x="419" y="304"/>
                                    <a:pt x="467" y="416"/>
                                    <a:pt x="464" y="443"/>
                                  </a:cubicBezTo>
                                  <a:close/>
                                  <a:moveTo>
                                    <a:pt x="511" y="433"/>
                                  </a:moveTo>
                                  <a:cubicBezTo>
                                    <a:pt x="505" y="390"/>
                                    <a:pt x="468" y="347"/>
                                    <a:pt x="477" y="342"/>
                                  </a:cubicBezTo>
                                  <a:cubicBezTo>
                                    <a:pt x="488" y="339"/>
                                    <a:pt x="515" y="415"/>
                                    <a:pt x="511" y="433"/>
                                  </a:cubicBezTo>
                                  <a:close/>
                                  <a:moveTo>
                                    <a:pt x="543" y="492"/>
                                  </a:moveTo>
                                  <a:cubicBezTo>
                                    <a:pt x="542" y="460"/>
                                    <a:pt x="523" y="424"/>
                                    <a:pt x="530" y="421"/>
                                  </a:cubicBezTo>
                                  <a:cubicBezTo>
                                    <a:pt x="538" y="420"/>
                                    <a:pt x="545" y="477"/>
                                    <a:pt x="543" y="492"/>
                                  </a:cubicBezTo>
                                  <a:close/>
                                  <a:moveTo>
                                    <a:pt x="583" y="451"/>
                                  </a:moveTo>
                                  <a:cubicBezTo>
                                    <a:pt x="583" y="451"/>
                                    <a:pt x="579" y="348"/>
                                    <a:pt x="579" y="344"/>
                                  </a:cubicBezTo>
                                  <a:cubicBezTo>
                                    <a:pt x="580" y="342"/>
                                    <a:pt x="586" y="342"/>
                                    <a:pt x="587" y="345"/>
                                  </a:cubicBezTo>
                                  <a:cubicBezTo>
                                    <a:pt x="589" y="350"/>
                                    <a:pt x="583" y="451"/>
                                    <a:pt x="583" y="451"/>
                                  </a:cubicBezTo>
                                  <a:close/>
                                  <a:moveTo>
                                    <a:pt x="599" y="477"/>
                                  </a:moveTo>
                                  <a:cubicBezTo>
                                    <a:pt x="599" y="477"/>
                                    <a:pt x="601" y="361"/>
                                    <a:pt x="601" y="356"/>
                                  </a:cubicBezTo>
                                  <a:cubicBezTo>
                                    <a:pt x="602" y="353"/>
                                    <a:pt x="608" y="354"/>
                                    <a:pt x="609" y="357"/>
                                  </a:cubicBezTo>
                                  <a:cubicBezTo>
                                    <a:pt x="611" y="363"/>
                                    <a:pt x="599" y="477"/>
                                    <a:pt x="599" y="477"/>
                                  </a:cubicBezTo>
                                  <a:close/>
                                  <a:moveTo>
                                    <a:pt x="0" y="20"/>
                                  </a:moveTo>
                                  <a:cubicBezTo>
                                    <a:pt x="4" y="14"/>
                                    <a:pt x="8" y="7"/>
                                    <a:pt x="12" y="0"/>
                                  </a:cubicBezTo>
                                  <a:cubicBezTo>
                                    <a:pt x="33" y="0"/>
                                    <a:pt x="33" y="0"/>
                                    <a:pt x="33" y="0"/>
                                  </a:cubicBezTo>
                                  <a:cubicBezTo>
                                    <a:pt x="21" y="14"/>
                                    <a:pt x="10" y="29"/>
                                    <a:pt x="0" y="42"/>
                                  </a:cubicBezTo>
                                  <a:lnTo>
                                    <a:pt x="0" y="20"/>
                                  </a:lnTo>
                                  <a:close/>
                                  <a:moveTo>
                                    <a:pt x="837" y="0"/>
                                  </a:moveTo>
                                  <a:cubicBezTo>
                                    <a:pt x="835" y="0"/>
                                    <a:pt x="834" y="1"/>
                                    <a:pt x="833" y="2"/>
                                  </a:cubicBezTo>
                                  <a:cubicBezTo>
                                    <a:pt x="834" y="1"/>
                                    <a:pt x="835" y="0"/>
                                    <a:pt x="837" y="0"/>
                                  </a:cubicBezTo>
                                  <a:close/>
                                  <a:moveTo>
                                    <a:pt x="768" y="17"/>
                                  </a:moveTo>
                                  <a:cubicBezTo>
                                    <a:pt x="775" y="12"/>
                                    <a:pt x="782" y="6"/>
                                    <a:pt x="789" y="0"/>
                                  </a:cubicBezTo>
                                  <a:cubicBezTo>
                                    <a:pt x="793" y="0"/>
                                    <a:pt x="793" y="0"/>
                                    <a:pt x="793" y="0"/>
                                  </a:cubicBezTo>
                                  <a:cubicBezTo>
                                    <a:pt x="793" y="0"/>
                                    <a:pt x="793" y="0"/>
                                    <a:pt x="793" y="0"/>
                                  </a:cubicBezTo>
                                  <a:cubicBezTo>
                                    <a:pt x="784" y="6"/>
                                    <a:pt x="776" y="12"/>
                                    <a:pt x="768" y="17"/>
                                  </a:cubicBezTo>
                                  <a:close/>
                                  <a:moveTo>
                                    <a:pt x="752" y="34"/>
                                  </a:moveTo>
                                  <a:cubicBezTo>
                                    <a:pt x="764" y="25"/>
                                    <a:pt x="778" y="15"/>
                                    <a:pt x="794" y="5"/>
                                  </a:cubicBezTo>
                                  <a:cubicBezTo>
                                    <a:pt x="795" y="5"/>
                                    <a:pt x="795" y="6"/>
                                    <a:pt x="795" y="6"/>
                                  </a:cubicBezTo>
                                  <a:cubicBezTo>
                                    <a:pt x="795" y="6"/>
                                    <a:pt x="795" y="6"/>
                                    <a:pt x="795" y="6"/>
                                  </a:cubicBezTo>
                                  <a:cubicBezTo>
                                    <a:pt x="779" y="17"/>
                                    <a:pt x="764" y="26"/>
                                    <a:pt x="752" y="34"/>
                                  </a:cubicBezTo>
                                  <a:close/>
                                  <a:moveTo>
                                    <a:pt x="756" y="35"/>
                                  </a:moveTo>
                                  <a:cubicBezTo>
                                    <a:pt x="755" y="36"/>
                                    <a:pt x="754" y="36"/>
                                    <a:pt x="754" y="37"/>
                                  </a:cubicBezTo>
                                  <a:cubicBezTo>
                                    <a:pt x="754" y="36"/>
                                    <a:pt x="755" y="36"/>
                                    <a:pt x="756" y="35"/>
                                  </a:cubicBezTo>
                                  <a:cubicBezTo>
                                    <a:pt x="756" y="35"/>
                                    <a:pt x="756" y="35"/>
                                    <a:pt x="756" y="35"/>
                                  </a:cubicBezTo>
                                  <a:close/>
                                  <a:moveTo>
                                    <a:pt x="748" y="49"/>
                                  </a:moveTo>
                                  <a:cubicBezTo>
                                    <a:pt x="770" y="42"/>
                                    <a:pt x="806" y="34"/>
                                    <a:pt x="852" y="29"/>
                                  </a:cubicBezTo>
                                  <a:cubicBezTo>
                                    <a:pt x="808" y="37"/>
                                    <a:pt x="771" y="44"/>
                                    <a:pt x="748" y="49"/>
                                  </a:cubicBezTo>
                                  <a:close/>
                                  <a:moveTo>
                                    <a:pt x="0" y="0"/>
                                  </a:moveTo>
                                  <a:cubicBezTo>
                                    <a:pt x="7" y="0"/>
                                    <a:pt x="7" y="0"/>
                                    <a:pt x="7" y="0"/>
                                  </a:cubicBezTo>
                                  <a:cubicBezTo>
                                    <a:pt x="5" y="4"/>
                                    <a:pt x="2" y="8"/>
                                    <a:pt x="0" y="13"/>
                                  </a:cubicBez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28" y="504"/>
                                  </a:moveTo>
                                  <a:cubicBezTo>
                                    <a:pt x="18" y="476"/>
                                    <a:pt x="8" y="451"/>
                                    <a:pt x="0" y="427"/>
                                  </a:cubicBezTo>
                                  <a:cubicBezTo>
                                    <a:pt x="0" y="366"/>
                                    <a:pt x="0" y="366"/>
                                    <a:pt x="0" y="366"/>
                                  </a:cubicBezTo>
                                  <a:cubicBezTo>
                                    <a:pt x="18" y="399"/>
                                    <a:pt x="39" y="436"/>
                                    <a:pt x="66" y="479"/>
                                  </a:cubicBezTo>
                                  <a:cubicBezTo>
                                    <a:pt x="69" y="477"/>
                                    <a:pt x="69" y="477"/>
                                    <a:pt x="69" y="477"/>
                                  </a:cubicBezTo>
                                  <a:cubicBezTo>
                                    <a:pt x="41" y="431"/>
                                    <a:pt x="18" y="392"/>
                                    <a:pt x="0" y="358"/>
                                  </a:cubicBezTo>
                                  <a:cubicBezTo>
                                    <a:pt x="0" y="313"/>
                                    <a:pt x="0" y="313"/>
                                    <a:pt x="0" y="313"/>
                                  </a:cubicBezTo>
                                  <a:cubicBezTo>
                                    <a:pt x="6" y="322"/>
                                    <a:pt x="12" y="331"/>
                                    <a:pt x="19" y="341"/>
                                  </a:cubicBezTo>
                                  <a:cubicBezTo>
                                    <a:pt x="21" y="344"/>
                                    <a:pt x="23" y="347"/>
                                    <a:pt x="25" y="350"/>
                                  </a:cubicBezTo>
                                  <a:cubicBezTo>
                                    <a:pt x="25" y="350"/>
                                    <a:pt x="25" y="350"/>
                                    <a:pt x="25" y="350"/>
                                  </a:cubicBezTo>
                                  <a:cubicBezTo>
                                    <a:pt x="32" y="360"/>
                                    <a:pt x="39" y="370"/>
                                    <a:pt x="47" y="381"/>
                                  </a:cubicBezTo>
                                  <a:cubicBezTo>
                                    <a:pt x="73" y="417"/>
                                    <a:pt x="103" y="458"/>
                                    <a:pt x="140" y="504"/>
                                  </a:cubicBezTo>
                                  <a:lnTo>
                                    <a:pt x="28" y="504"/>
                                  </a:lnTo>
                                  <a:close/>
                                  <a:moveTo>
                                    <a:pt x="936" y="27"/>
                                  </a:moveTo>
                                  <a:cubicBezTo>
                                    <a:pt x="936" y="49"/>
                                    <a:pt x="936" y="49"/>
                                    <a:pt x="936" y="49"/>
                                  </a:cubicBezTo>
                                  <a:cubicBezTo>
                                    <a:pt x="867" y="42"/>
                                    <a:pt x="816" y="43"/>
                                    <a:pt x="782" y="45"/>
                                  </a:cubicBezTo>
                                  <a:cubicBezTo>
                                    <a:pt x="809" y="40"/>
                                    <a:pt x="845" y="34"/>
                                    <a:pt x="884" y="27"/>
                                  </a:cubicBezTo>
                                  <a:cubicBezTo>
                                    <a:pt x="900" y="27"/>
                                    <a:pt x="917" y="26"/>
                                    <a:pt x="936" y="27"/>
                                  </a:cubicBezTo>
                                  <a:close/>
                                  <a:moveTo>
                                    <a:pt x="765" y="29"/>
                                  </a:moveTo>
                                  <a:cubicBezTo>
                                    <a:pt x="775" y="23"/>
                                    <a:pt x="786" y="16"/>
                                    <a:pt x="799" y="8"/>
                                  </a:cubicBezTo>
                                  <a:cubicBezTo>
                                    <a:pt x="801" y="8"/>
                                    <a:pt x="803" y="8"/>
                                    <a:pt x="805" y="6"/>
                                  </a:cubicBezTo>
                                  <a:cubicBezTo>
                                    <a:pt x="806" y="5"/>
                                    <a:pt x="807" y="4"/>
                                    <a:pt x="807" y="2"/>
                                  </a:cubicBezTo>
                                  <a:cubicBezTo>
                                    <a:pt x="809" y="1"/>
                                    <a:pt x="810" y="1"/>
                                    <a:pt x="812" y="0"/>
                                  </a:cubicBezTo>
                                  <a:cubicBezTo>
                                    <a:pt x="829" y="0"/>
                                    <a:pt x="829" y="0"/>
                                    <a:pt x="829" y="0"/>
                                  </a:cubicBezTo>
                                  <a:cubicBezTo>
                                    <a:pt x="805" y="11"/>
                                    <a:pt x="784" y="21"/>
                                    <a:pt x="766" y="30"/>
                                  </a:cubicBezTo>
                                  <a:cubicBezTo>
                                    <a:pt x="766" y="30"/>
                                    <a:pt x="765" y="29"/>
                                    <a:pt x="765" y="29"/>
                                  </a:cubicBezTo>
                                  <a:close/>
                                  <a:moveTo>
                                    <a:pt x="854" y="26"/>
                                  </a:moveTo>
                                  <a:cubicBezTo>
                                    <a:pt x="834" y="28"/>
                                    <a:pt x="815" y="31"/>
                                    <a:pt x="800" y="33"/>
                                  </a:cubicBezTo>
                                  <a:cubicBezTo>
                                    <a:pt x="808" y="31"/>
                                    <a:pt x="816" y="29"/>
                                    <a:pt x="824" y="27"/>
                                  </a:cubicBezTo>
                                  <a:cubicBezTo>
                                    <a:pt x="832" y="26"/>
                                    <a:pt x="840" y="24"/>
                                    <a:pt x="848" y="22"/>
                                  </a:cubicBezTo>
                                  <a:cubicBezTo>
                                    <a:pt x="849" y="23"/>
                                    <a:pt x="849" y="23"/>
                                    <a:pt x="850" y="24"/>
                                  </a:cubicBezTo>
                                  <a:cubicBezTo>
                                    <a:pt x="851" y="25"/>
                                    <a:pt x="852" y="26"/>
                                    <a:pt x="854" y="26"/>
                                  </a:cubicBezTo>
                                  <a:close/>
                                  <a:moveTo>
                                    <a:pt x="736" y="8"/>
                                  </a:moveTo>
                                  <a:cubicBezTo>
                                    <a:pt x="735" y="12"/>
                                    <a:pt x="735" y="12"/>
                                    <a:pt x="735" y="12"/>
                                  </a:cubicBezTo>
                                  <a:cubicBezTo>
                                    <a:pt x="736" y="8"/>
                                    <a:pt x="736" y="8"/>
                                    <a:pt x="736" y="8"/>
                                  </a:cubicBezTo>
                                  <a:cubicBezTo>
                                    <a:pt x="736" y="8"/>
                                    <a:pt x="736" y="8"/>
                                    <a:pt x="736" y="8"/>
                                  </a:cubicBezTo>
                                  <a:close/>
                                  <a:moveTo>
                                    <a:pt x="742" y="143"/>
                                  </a:moveTo>
                                  <a:cubicBezTo>
                                    <a:pt x="739" y="130"/>
                                    <a:pt x="736" y="119"/>
                                    <a:pt x="734" y="109"/>
                                  </a:cubicBezTo>
                                  <a:cubicBezTo>
                                    <a:pt x="737" y="119"/>
                                    <a:pt x="740" y="129"/>
                                    <a:pt x="744" y="140"/>
                                  </a:cubicBezTo>
                                  <a:cubicBezTo>
                                    <a:pt x="744" y="140"/>
                                    <a:pt x="744" y="140"/>
                                    <a:pt x="744" y="141"/>
                                  </a:cubicBezTo>
                                  <a:cubicBezTo>
                                    <a:pt x="743" y="141"/>
                                    <a:pt x="742" y="142"/>
                                    <a:pt x="742" y="143"/>
                                  </a:cubicBezTo>
                                  <a:close/>
                                  <a:moveTo>
                                    <a:pt x="722" y="0"/>
                                  </a:moveTo>
                                  <a:cubicBezTo>
                                    <a:pt x="723" y="0"/>
                                    <a:pt x="723" y="0"/>
                                    <a:pt x="723" y="0"/>
                                  </a:cubicBezTo>
                                  <a:cubicBezTo>
                                    <a:pt x="723" y="14"/>
                                    <a:pt x="723" y="14"/>
                                    <a:pt x="723" y="14"/>
                                  </a:cubicBezTo>
                                  <a:lnTo>
                                    <a:pt x="722" y="0"/>
                                  </a:lnTo>
                                  <a:close/>
                                  <a:moveTo>
                                    <a:pt x="724" y="92"/>
                                  </a:moveTo>
                                  <a:cubicBezTo>
                                    <a:pt x="724" y="93"/>
                                    <a:pt x="724" y="93"/>
                                    <a:pt x="724" y="93"/>
                                  </a:cubicBezTo>
                                  <a:cubicBezTo>
                                    <a:pt x="723" y="91"/>
                                    <a:pt x="723" y="89"/>
                                    <a:pt x="723" y="87"/>
                                  </a:cubicBezTo>
                                  <a:cubicBezTo>
                                    <a:pt x="724" y="89"/>
                                    <a:pt x="724" y="90"/>
                                    <a:pt x="724" y="92"/>
                                  </a:cubicBezTo>
                                  <a:close/>
                                  <a:moveTo>
                                    <a:pt x="715" y="0"/>
                                  </a:moveTo>
                                  <a:cubicBezTo>
                                    <a:pt x="717" y="0"/>
                                    <a:pt x="717" y="0"/>
                                    <a:pt x="717" y="0"/>
                                  </a:cubicBezTo>
                                  <a:cubicBezTo>
                                    <a:pt x="719" y="21"/>
                                    <a:pt x="719" y="21"/>
                                    <a:pt x="719" y="21"/>
                                  </a:cubicBezTo>
                                  <a:lnTo>
                                    <a:pt x="715" y="0"/>
                                  </a:lnTo>
                                  <a:close/>
                                  <a:moveTo>
                                    <a:pt x="713" y="18"/>
                                  </a:moveTo>
                                  <a:cubicBezTo>
                                    <a:pt x="707" y="0"/>
                                    <a:pt x="707" y="0"/>
                                    <a:pt x="707" y="0"/>
                                  </a:cubicBezTo>
                                  <a:cubicBezTo>
                                    <a:pt x="709" y="0"/>
                                    <a:pt x="709" y="0"/>
                                    <a:pt x="709" y="0"/>
                                  </a:cubicBezTo>
                                  <a:lnTo>
                                    <a:pt x="713" y="18"/>
                                  </a:lnTo>
                                  <a:close/>
                                  <a:moveTo>
                                    <a:pt x="714" y="9"/>
                                  </a:moveTo>
                                  <a:cubicBezTo>
                                    <a:pt x="712" y="0"/>
                                    <a:pt x="712" y="0"/>
                                    <a:pt x="712" y="0"/>
                                  </a:cubicBezTo>
                                  <a:cubicBezTo>
                                    <a:pt x="712" y="0"/>
                                    <a:pt x="712" y="0"/>
                                    <a:pt x="712" y="0"/>
                                  </a:cubicBezTo>
                                  <a:lnTo>
                                    <a:pt x="714" y="9"/>
                                  </a:lnTo>
                                  <a:close/>
                                  <a:moveTo>
                                    <a:pt x="685" y="0"/>
                                  </a:moveTo>
                                  <a:cubicBezTo>
                                    <a:pt x="685" y="0"/>
                                    <a:pt x="685" y="0"/>
                                    <a:pt x="685" y="0"/>
                                  </a:cubicBezTo>
                                  <a:cubicBezTo>
                                    <a:pt x="688" y="5"/>
                                    <a:pt x="688" y="5"/>
                                    <a:pt x="688" y="5"/>
                                  </a:cubicBezTo>
                                  <a:lnTo>
                                    <a:pt x="685" y="0"/>
                                  </a:lnTo>
                                  <a:close/>
                                  <a:moveTo>
                                    <a:pt x="711" y="185"/>
                                  </a:moveTo>
                                  <a:cubicBezTo>
                                    <a:pt x="710" y="185"/>
                                    <a:pt x="709" y="185"/>
                                    <a:pt x="709" y="185"/>
                                  </a:cubicBezTo>
                                  <a:cubicBezTo>
                                    <a:pt x="710" y="137"/>
                                    <a:pt x="713" y="105"/>
                                    <a:pt x="716" y="86"/>
                                  </a:cubicBezTo>
                                  <a:cubicBezTo>
                                    <a:pt x="716" y="86"/>
                                    <a:pt x="716" y="86"/>
                                    <a:pt x="717" y="85"/>
                                  </a:cubicBezTo>
                                  <a:cubicBezTo>
                                    <a:pt x="714" y="107"/>
                                    <a:pt x="711" y="141"/>
                                    <a:pt x="711" y="185"/>
                                  </a:cubicBezTo>
                                  <a:close/>
                                  <a:moveTo>
                                    <a:pt x="697" y="42"/>
                                  </a:moveTo>
                                  <a:cubicBezTo>
                                    <a:pt x="609" y="0"/>
                                    <a:pt x="609" y="0"/>
                                    <a:pt x="609" y="0"/>
                                  </a:cubicBezTo>
                                  <a:cubicBezTo>
                                    <a:pt x="628" y="0"/>
                                    <a:pt x="628" y="0"/>
                                    <a:pt x="628" y="0"/>
                                  </a:cubicBezTo>
                                  <a:cubicBezTo>
                                    <a:pt x="638" y="5"/>
                                    <a:pt x="638" y="5"/>
                                    <a:pt x="638" y="5"/>
                                  </a:cubicBezTo>
                                  <a:cubicBezTo>
                                    <a:pt x="638" y="6"/>
                                    <a:pt x="639" y="7"/>
                                    <a:pt x="639" y="7"/>
                                  </a:cubicBezTo>
                                  <a:cubicBezTo>
                                    <a:pt x="641" y="9"/>
                                    <a:pt x="643" y="10"/>
                                    <a:pt x="645" y="10"/>
                                  </a:cubicBezTo>
                                  <a:lnTo>
                                    <a:pt x="697" y="42"/>
                                  </a:lnTo>
                                  <a:close/>
                                  <a:moveTo>
                                    <a:pt x="707" y="25"/>
                                  </a:moveTo>
                                  <a:cubicBezTo>
                                    <a:pt x="692" y="0"/>
                                    <a:pt x="692" y="0"/>
                                    <a:pt x="692" y="0"/>
                                  </a:cubicBezTo>
                                  <a:cubicBezTo>
                                    <a:pt x="695" y="0"/>
                                    <a:pt x="695" y="0"/>
                                    <a:pt x="695" y="0"/>
                                  </a:cubicBezTo>
                                  <a:lnTo>
                                    <a:pt x="707" y="25"/>
                                  </a:lnTo>
                                  <a:close/>
                                  <a:moveTo>
                                    <a:pt x="906" y="24"/>
                                  </a:moveTo>
                                  <a:cubicBezTo>
                                    <a:pt x="916" y="22"/>
                                    <a:pt x="926" y="21"/>
                                    <a:pt x="936" y="19"/>
                                  </a:cubicBezTo>
                                  <a:cubicBezTo>
                                    <a:pt x="936" y="24"/>
                                    <a:pt x="936" y="24"/>
                                    <a:pt x="936" y="24"/>
                                  </a:cubicBezTo>
                                  <a:cubicBezTo>
                                    <a:pt x="926" y="24"/>
                                    <a:pt x="916" y="24"/>
                                    <a:pt x="906" y="24"/>
                                  </a:cubicBezTo>
                                  <a:close/>
                                  <a:moveTo>
                                    <a:pt x="691" y="18"/>
                                  </a:moveTo>
                                  <a:cubicBezTo>
                                    <a:pt x="676" y="0"/>
                                    <a:pt x="676" y="0"/>
                                    <a:pt x="676" y="0"/>
                                  </a:cubicBezTo>
                                  <a:cubicBezTo>
                                    <a:pt x="678" y="0"/>
                                    <a:pt x="678" y="0"/>
                                    <a:pt x="678" y="0"/>
                                  </a:cubicBezTo>
                                  <a:cubicBezTo>
                                    <a:pt x="692" y="18"/>
                                    <a:pt x="692" y="18"/>
                                    <a:pt x="692" y="18"/>
                                  </a:cubicBezTo>
                                  <a:cubicBezTo>
                                    <a:pt x="692" y="18"/>
                                    <a:pt x="692" y="18"/>
                                    <a:pt x="691" y="18"/>
                                  </a:cubicBezTo>
                                  <a:close/>
                                  <a:moveTo>
                                    <a:pt x="483" y="133"/>
                                  </a:moveTo>
                                  <a:cubicBezTo>
                                    <a:pt x="482" y="133"/>
                                    <a:pt x="482" y="132"/>
                                    <a:pt x="481" y="132"/>
                                  </a:cubicBezTo>
                                  <a:cubicBezTo>
                                    <a:pt x="552" y="110"/>
                                    <a:pt x="552" y="110"/>
                                    <a:pt x="552" y="110"/>
                                  </a:cubicBezTo>
                                  <a:cubicBezTo>
                                    <a:pt x="529" y="118"/>
                                    <a:pt x="505" y="126"/>
                                    <a:pt x="484" y="134"/>
                                  </a:cubicBezTo>
                                  <a:cubicBezTo>
                                    <a:pt x="483" y="134"/>
                                    <a:pt x="483" y="134"/>
                                    <a:pt x="483" y="133"/>
                                  </a:cubicBezTo>
                                  <a:close/>
                                  <a:moveTo>
                                    <a:pt x="741" y="58"/>
                                  </a:moveTo>
                                  <a:cubicBezTo>
                                    <a:pt x="775" y="59"/>
                                    <a:pt x="853" y="64"/>
                                    <a:pt x="936" y="76"/>
                                  </a:cubicBezTo>
                                  <a:cubicBezTo>
                                    <a:pt x="936" y="117"/>
                                    <a:pt x="936" y="117"/>
                                    <a:pt x="936" y="117"/>
                                  </a:cubicBezTo>
                                  <a:cubicBezTo>
                                    <a:pt x="756" y="64"/>
                                    <a:pt x="756" y="64"/>
                                    <a:pt x="756" y="64"/>
                                  </a:cubicBezTo>
                                  <a:cubicBezTo>
                                    <a:pt x="904" y="94"/>
                                    <a:pt x="904" y="94"/>
                                    <a:pt x="904" y="94"/>
                                  </a:cubicBezTo>
                                  <a:cubicBezTo>
                                    <a:pt x="904" y="96"/>
                                    <a:pt x="904" y="98"/>
                                    <a:pt x="906" y="99"/>
                                  </a:cubicBezTo>
                                  <a:cubicBezTo>
                                    <a:pt x="909" y="102"/>
                                    <a:pt x="913" y="102"/>
                                    <a:pt x="916" y="100"/>
                                  </a:cubicBezTo>
                                  <a:cubicBezTo>
                                    <a:pt x="919" y="97"/>
                                    <a:pt x="919" y="92"/>
                                    <a:pt x="917" y="89"/>
                                  </a:cubicBezTo>
                                  <a:cubicBezTo>
                                    <a:pt x="914" y="86"/>
                                    <a:pt x="909" y="86"/>
                                    <a:pt x="906" y="89"/>
                                  </a:cubicBezTo>
                                  <a:cubicBezTo>
                                    <a:pt x="905" y="89"/>
                                    <a:pt x="905" y="90"/>
                                    <a:pt x="904" y="91"/>
                                  </a:cubicBezTo>
                                  <a:lnTo>
                                    <a:pt x="741" y="58"/>
                                  </a:lnTo>
                                  <a:close/>
                                  <a:moveTo>
                                    <a:pt x="687" y="68"/>
                                  </a:moveTo>
                                  <a:cubicBezTo>
                                    <a:pt x="679" y="72"/>
                                    <a:pt x="669" y="76"/>
                                    <a:pt x="658" y="81"/>
                                  </a:cubicBezTo>
                                  <a:cubicBezTo>
                                    <a:pt x="659" y="79"/>
                                    <a:pt x="659" y="78"/>
                                    <a:pt x="659" y="77"/>
                                  </a:cubicBezTo>
                                  <a:cubicBezTo>
                                    <a:pt x="669" y="74"/>
                                    <a:pt x="679" y="71"/>
                                    <a:pt x="687" y="68"/>
                                  </a:cubicBezTo>
                                  <a:close/>
                                  <a:moveTo>
                                    <a:pt x="24" y="504"/>
                                  </a:moveTo>
                                  <a:cubicBezTo>
                                    <a:pt x="0" y="504"/>
                                    <a:pt x="0" y="504"/>
                                    <a:pt x="0" y="504"/>
                                  </a:cubicBezTo>
                                  <a:cubicBezTo>
                                    <a:pt x="0" y="438"/>
                                    <a:pt x="0" y="438"/>
                                    <a:pt x="0" y="438"/>
                                  </a:cubicBezTo>
                                  <a:cubicBezTo>
                                    <a:pt x="7" y="459"/>
                                    <a:pt x="15" y="481"/>
                                    <a:pt x="24" y="504"/>
                                  </a:cubicBezTo>
                                  <a:close/>
                                  <a:moveTo>
                                    <a:pt x="936" y="52"/>
                                  </a:moveTo>
                                  <a:cubicBezTo>
                                    <a:pt x="936" y="73"/>
                                    <a:pt x="936" y="73"/>
                                    <a:pt x="936" y="73"/>
                                  </a:cubicBezTo>
                                  <a:cubicBezTo>
                                    <a:pt x="847" y="60"/>
                                    <a:pt x="764" y="56"/>
                                    <a:pt x="735" y="54"/>
                                  </a:cubicBezTo>
                                  <a:cubicBezTo>
                                    <a:pt x="738" y="54"/>
                                    <a:pt x="743" y="53"/>
                                    <a:pt x="748" y="52"/>
                                  </a:cubicBezTo>
                                  <a:cubicBezTo>
                                    <a:pt x="778" y="47"/>
                                    <a:pt x="839" y="42"/>
                                    <a:pt x="936" y="52"/>
                                  </a:cubicBezTo>
                                  <a:close/>
                                  <a:moveTo>
                                    <a:pt x="681" y="19"/>
                                  </a:moveTo>
                                  <a:cubicBezTo>
                                    <a:pt x="657" y="0"/>
                                    <a:pt x="657" y="0"/>
                                    <a:pt x="657" y="0"/>
                                  </a:cubicBezTo>
                                  <a:cubicBezTo>
                                    <a:pt x="660" y="0"/>
                                    <a:pt x="660" y="0"/>
                                    <a:pt x="660" y="0"/>
                                  </a:cubicBezTo>
                                  <a:lnTo>
                                    <a:pt x="681" y="19"/>
                                  </a:lnTo>
                                  <a:close/>
                                  <a:moveTo>
                                    <a:pt x="667" y="0"/>
                                  </a:moveTo>
                                  <a:cubicBezTo>
                                    <a:pt x="672" y="0"/>
                                    <a:pt x="672" y="0"/>
                                    <a:pt x="672" y="0"/>
                                  </a:cubicBezTo>
                                  <a:cubicBezTo>
                                    <a:pt x="688" y="18"/>
                                    <a:pt x="688" y="18"/>
                                    <a:pt x="688" y="18"/>
                                  </a:cubicBezTo>
                                  <a:cubicBezTo>
                                    <a:pt x="687" y="18"/>
                                    <a:pt x="687" y="18"/>
                                    <a:pt x="687" y="19"/>
                                  </a:cubicBezTo>
                                  <a:lnTo>
                                    <a:pt x="667" y="0"/>
                                  </a:lnTo>
                                  <a:close/>
                                  <a:moveTo>
                                    <a:pt x="538" y="66"/>
                                  </a:moveTo>
                                  <a:cubicBezTo>
                                    <a:pt x="538" y="65"/>
                                    <a:pt x="538" y="65"/>
                                    <a:pt x="538" y="65"/>
                                  </a:cubicBezTo>
                                  <a:cubicBezTo>
                                    <a:pt x="576" y="63"/>
                                    <a:pt x="576" y="63"/>
                                    <a:pt x="576" y="63"/>
                                  </a:cubicBezTo>
                                  <a:lnTo>
                                    <a:pt x="538" y="66"/>
                                  </a:lnTo>
                                  <a:close/>
                                  <a:moveTo>
                                    <a:pt x="488" y="65"/>
                                  </a:moveTo>
                                  <a:cubicBezTo>
                                    <a:pt x="523" y="63"/>
                                    <a:pt x="523" y="63"/>
                                    <a:pt x="523" y="63"/>
                                  </a:cubicBezTo>
                                  <a:cubicBezTo>
                                    <a:pt x="523" y="64"/>
                                    <a:pt x="523" y="66"/>
                                    <a:pt x="523" y="66"/>
                                  </a:cubicBezTo>
                                  <a:cubicBezTo>
                                    <a:pt x="486" y="69"/>
                                    <a:pt x="486" y="69"/>
                                    <a:pt x="486" y="69"/>
                                  </a:cubicBezTo>
                                  <a:cubicBezTo>
                                    <a:pt x="487" y="68"/>
                                    <a:pt x="488" y="66"/>
                                    <a:pt x="488" y="65"/>
                                  </a:cubicBezTo>
                                  <a:close/>
                                  <a:moveTo>
                                    <a:pt x="664" y="41"/>
                                  </a:moveTo>
                                  <a:cubicBezTo>
                                    <a:pt x="470" y="0"/>
                                    <a:pt x="470" y="0"/>
                                    <a:pt x="470" y="0"/>
                                  </a:cubicBezTo>
                                  <a:cubicBezTo>
                                    <a:pt x="509" y="0"/>
                                    <a:pt x="509" y="0"/>
                                    <a:pt x="509" y="0"/>
                                  </a:cubicBezTo>
                                  <a:lnTo>
                                    <a:pt x="664" y="41"/>
                                  </a:lnTo>
                                  <a:close/>
                                  <a:moveTo>
                                    <a:pt x="473" y="16"/>
                                  </a:moveTo>
                                  <a:cubicBezTo>
                                    <a:pt x="473" y="15"/>
                                    <a:pt x="472" y="13"/>
                                    <a:pt x="472" y="12"/>
                                  </a:cubicBezTo>
                                  <a:cubicBezTo>
                                    <a:pt x="611" y="37"/>
                                    <a:pt x="611" y="37"/>
                                    <a:pt x="611" y="37"/>
                                  </a:cubicBezTo>
                                  <a:lnTo>
                                    <a:pt x="473" y="16"/>
                                  </a:lnTo>
                                  <a:close/>
                                  <a:moveTo>
                                    <a:pt x="650" y="7"/>
                                  </a:moveTo>
                                  <a:cubicBezTo>
                                    <a:pt x="659" y="13"/>
                                    <a:pt x="659" y="13"/>
                                    <a:pt x="659" y="13"/>
                                  </a:cubicBezTo>
                                  <a:cubicBezTo>
                                    <a:pt x="650" y="8"/>
                                    <a:pt x="650" y="8"/>
                                    <a:pt x="650" y="8"/>
                                  </a:cubicBezTo>
                                  <a:cubicBezTo>
                                    <a:pt x="650" y="7"/>
                                    <a:pt x="650" y="7"/>
                                    <a:pt x="650" y="7"/>
                                  </a:cubicBezTo>
                                  <a:close/>
                                  <a:moveTo>
                                    <a:pt x="652" y="2"/>
                                  </a:moveTo>
                                  <a:cubicBezTo>
                                    <a:pt x="652" y="1"/>
                                    <a:pt x="652" y="0"/>
                                    <a:pt x="651" y="0"/>
                                  </a:cubicBezTo>
                                  <a:cubicBezTo>
                                    <a:pt x="652" y="0"/>
                                    <a:pt x="652" y="0"/>
                                    <a:pt x="652" y="0"/>
                                  </a:cubicBezTo>
                                  <a:cubicBezTo>
                                    <a:pt x="680" y="22"/>
                                    <a:pt x="680" y="22"/>
                                    <a:pt x="680" y="22"/>
                                  </a:cubicBezTo>
                                  <a:lnTo>
                                    <a:pt x="652" y="2"/>
                                  </a:lnTo>
                                  <a:close/>
                                  <a:moveTo>
                                    <a:pt x="673" y="55"/>
                                  </a:moveTo>
                                  <a:cubicBezTo>
                                    <a:pt x="683" y="55"/>
                                    <a:pt x="683" y="55"/>
                                    <a:pt x="683" y="55"/>
                                  </a:cubicBezTo>
                                  <a:cubicBezTo>
                                    <a:pt x="673" y="56"/>
                                    <a:pt x="673" y="56"/>
                                    <a:pt x="673" y="56"/>
                                  </a:cubicBezTo>
                                  <a:cubicBezTo>
                                    <a:pt x="673" y="55"/>
                                    <a:pt x="673" y="55"/>
                                    <a:pt x="673" y="55"/>
                                  </a:cubicBezTo>
                                  <a:close/>
                                  <a:moveTo>
                                    <a:pt x="563" y="0"/>
                                  </a:moveTo>
                                  <a:cubicBezTo>
                                    <a:pt x="590" y="0"/>
                                    <a:pt x="590" y="0"/>
                                    <a:pt x="590" y="0"/>
                                  </a:cubicBezTo>
                                  <a:cubicBezTo>
                                    <a:pt x="590" y="1"/>
                                    <a:pt x="591" y="3"/>
                                    <a:pt x="592" y="4"/>
                                  </a:cubicBezTo>
                                  <a:cubicBezTo>
                                    <a:pt x="595" y="7"/>
                                    <a:pt x="599" y="8"/>
                                    <a:pt x="602" y="5"/>
                                  </a:cubicBezTo>
                                  <a:cubicBezTo>
                                    <a:pt x="602" y="5"/>
                                    <a:pt x="602" y="4"/>
                                    <a:pt x="603" y="4"/>
                                  </a:cubicBezTo>
                                  <a:cubicBezTo>
                                    <a:pt x="676" y="37"/>
                                    <a:pt x="676" y="37"/>
                                    <a:pt x="676" y="37"/>
                                  </a:cubicBezTo>
                                  <a:cubicBezTo>
                                    <a:pt x="676" y="37"/>
                                    <a:pt x="675" y="37"/>
                                    <a:pt x="675" y="38"/>
                                  </a:cubicBezTo>
                                  <a:lnTo>
                                    <a:pt x="563" y="0"/>
                                  </a:lnTo>
                                  <a:close/>
                                  <a:moveTo>
                                    <a:pt x="642" y="40"/>
                                  </a:moveTo>
                                  <a:cubicBezTo>
                                    <a:pt x="425" y="1"/>
                                    <a:pt x="425" y="1"/>
                                    <a:pt x="425" y="1"/>
                                  </a:cubicBezTo>
                                  <a:cubicBezTo>
                                    <a:pt x="425" y="0"/>
                                    <a:pt x="425" y="0"/>
                                    <a:pt x="425" y="0"/>
                                  </a:cubicBezTo>
                                  <a:cubicBezTo>
                                    <a:pt x="456" y="0"/>
                                    <a:pt x="456" y="0"/>
                                    <a:pt x="456" y="0"/>
                                  </a:cubicBezTo>
                                  <a:lnTo>
                                    <a:pt x="642" y="40"/>
                                  </a:lnTo>
                                  <a:close/>
                                  <a:moveTo>
                                    <a:pt x="709" y="73"/>
                                  </a:moveTo>
                                  <a:cubicBezTo>
                                    <a:pt x="709" y="73"/>
                                    <a:pt x="708" y="73"/>
                                    <a:pt x="708" y="73"/>
                                  </a:cubicBezTo>
                                  <a:cubicBezTo>
                                    <a:pt x="709" y="73"/>
                                    <a:pt x="709" y="73"/>
                                    <a:pt x="709" y="73"/>
                                  </a:cubicBezTo>
                                  <a:cubicBezTo>
                                    <a:pt x="709" y="73"/>
                                    <a:pt x="709" y="73"/>
                                    <a:pt x="709" y="73"/>
                                  </a:cubicBezTo>
                                  <a:close/>
                                  <a:moveTo>
                                    <a:pt x="694" y="69"/>
                                  </a:moveTo>
                                  <a:cubicBezTo>
                                    <a:pt x="689" y="72"/>
                                    <a:pt x="683" y="75"/>
                                    <a:pt x="676" y="78"/>
                                  </a:cubicBezTo>
                                  <a:cubicBezTo>
                                    <a:pt x="676" y="78"/>
                                    <a:pt x="675" y="78"/>
                                    <a:pt x="674" y="78"/>
                                  </a:cubicBezTo>
                                  <a:cubicBezTo>
                                    <a:pt x="681" y="75"/>
                                    <a:pt x="688" y="72"/>
                                    <a:pt x="693" y="69"/>
                                  </a:cubicBezTo>
                                  <a:cubicBezTo>
                                    <a:pt x="693" y="69"/>
                                    <a:pt x="693" y="69"/>
                                    <a:pt x="694" y="69"/>
                                  </a:cubicBezTo>
                                  <a:close/>
                                  <a:moveTo>
                                    <a:pt x="680" y="80"/>
                                  </a:moveTo>
                                  <a:cubicBezTo>
                                    <a:pt x="680" y="80"/>
                                    <a:pt x="680" y="80"/>
                                    <a:pt x="680" y="80"/>
                                  </a:cubicBezTo>
                                  <a:cubicBezTo>
                                    <a:pt x="681" y="79"/>
                                    <a:pt x="682" y="78"/>
                                    <a:pt x="684" y="78"/>
                                  </a:cubicBezTo>
                                  <a:cubicBezTo>
                                    <a:pt x="682" y="78"/>
                                    <a:pt x="681" y="79"/>
                                    <a:pt x="680" y="80"/>
                                  </a:cubicBezTo>
                                  <a:close/>
                                  <a:moveTo>
                                    <a:pt x="689" y="59"/>
                                  </a:moveTo>
                                  <a:cubicBezTo>
                                    <a:pt x="672" y="62"/>
                                    <a:pt x="672" y="62"/>
                                    <a:pt x="672" y="62"/>
                                  </a:cubicBezTo>
                                  <a:cubicBezTo>
                                    <a:pt x="673" y="61"/>
                                    <a:pt x="673" y="61"/>
                                    <a:pt x="673" y="60"/>
                                  </a:cubicBezTo>
                                  <a:lnTo>
                                    <a:pt x="689" y="59"/>
                                  </a:lnTo>
                                  <a:close/>
                                  <a:moveTo>
                                    <a:pt x="710" y="22"/>
                                  </a:moveTo>
                                  <a:cubicBezTo>
                                    <a:pt x="700" y="0"/>
                                    <a:pt x="700" y="0"/>
                                    <a:pt x="700" y="0"/>
                                  </a:cubicBezTo>
                                  <a:cubicBezTo>
                                    <a:pt x="702" y="0"/>
                                    <a:pt x="702" y="0"/>
                                    <a:pt x="702" y="0"/>
                                  </a:cubicBezTo>
                                  <a:lnTo>
                                    <a:pt x="710" y="22"/>
                                  </a:lnTo>
                                  <a:close/>
                                  <a:moveTo>
                                    <a:pt x="673" y="41"/>
                                  </a:moveTo>
                                  <a:cubicBezTo>
                                    <a:pt x="521" y="0"/>
                                    <a:pt x="521" y="0"/>
                                    <a:pt x="521" y="0"/>
                                  </a:cubicBezTo>
                                  <a:cubicBezTo>
                                    <a:pt x="553" y="0"/>
                                    <a:pt x="553" y="0"/>
                                    <a:pt x="553" y="0"/>
                                  </a:cubicBezTo>
                                  <a:cubicBezTo>
                                    <a:pt x="673" y="40"/>
                                    <a:pt x="673" y="40"/>
                                    <a:pt x="673" y="40"/>
                                  </a:cubicBezTo>
                                  <a:cubicBezTo>
                                    <a:pt x="673" y="40"/>
                                    <a:pt x="673" y="40"/>
                                    <a:pt x="673" y="41"/>
                                  </a:cubicBezTo>
                                  <a:close/>
                                  <a:moveTo>
                                    <a:pt x="633" y="44"/>
                                  </a:moveTo>
                                  <a:cubicBezTo>
                                    <a:pt x="633" y="44"/>
                                    <a:pt x="633" y="44"/>
                                    <a:pt x="633" y="43"/>
                                  </a:cubicBezTo>
                                  <a:cubicBezTo>
                                    <a:pt x="674" y="50"/>
                                    <a:pt x="674" y="50"/>
                                    <a:pt x="674" y="50"/>
                                  </a:cubicBezTo>
                                  <a:cubicBezTo>
                                    <a:pt x="635" y="46"/>
                                    <a:pt x="635" y="46"/>
                                    <a:pt x="635" y="46"/>
                                  </a:cubicBezTo>
                                  <a:cubicBezTo>
                                    <a:pt x="635" y="45"/>
                                    <a:pt x="634" y="44"/>
                                    <a:pt x="633" y="44"/>
                                  </a:cubicBezTo>
                                  <a:close/>
                                  <a:moveTo>
                                    <a:pt x="691" y="43"/>
                                  </a:moveTo>
                                  <a:cubicBezTo>
                                    <a:pt x="687" y="42"/>
                                    <a:pt x="687" y="42"/>
                                    <a:pt x="687" y="42"/>
                                  </a:cubicBezTo>
                                  <a:cubicBezTo>
                                    <a:pt x="687" y="42"/>
                                    <a:pt x="687" y="41"/>
                                    <a:pt x="687" y="41"/>
                                  </a:cubicBezTo>
                                  <a:lnTo>
                                    <a:pt x="691" y="43"/>
                                  </a:lnTo>
                                  <a:close/>
                                  <a:moveTo>
                                    <a:pt x="562" y="148"/>
                                  </a:moveTo>
                                  <a:cubicBezTo>
                                    <a:pt x="607" y="116"/>
                                    <a:pt x="643" y="95"/>
                                    <a:pt x="669" y="81"/>
                                  </a:cubicBezTo>
                                  <a:cubicBezTo>
                                    <a:pt x="668" y="82"/>
                                    <a:pt x="668" y="82"/>
                                    <a:pt x="668" y="83"/>
                                  </a:cubicBezTo>
                                  <a:cubicBezTo>
                                    <a:pt x="641" y="99"/>
                                    <a:pt x="605" y="121"/>
                                    <a:pt x="563" y="151"/>
                                  </a:cubicBezTo>
                                  <a:cubicBezTo>
                                    <a:pt x="563" y="150"/>
                                    <a:pt x="563" y="149"/>
                                    <a:pt x="562" y="148"/>
                                  </a:cubicBezTo>
                                  <a:close/>
                                  <a:moveTo>
                                    <a:pt x="658" y="74"/>
                                  </a:moveTo>
                                  <a:cubicBezTo>
                                    <a:pt x="657" y="74"/>
                                    <a:pt x="657" y="73"/>
                                    <a:pt x="657" y="73"/>
                                  </a:cubicBezTo>
                                  <a:cubicBezTo>
                                    <a:pt x="656" y="72"/>
                                    <a:pt x="656" y="72"/>
                                    <a:pt x="655" y="72"/>
                                  </a:cubicBezTo>
                                  <a:cubicBezTo>
                                    <a:pt x="683" y="66"/>
                                    <a:pt x="683" y="66"/>
                                    <a:pt x="683" y="66"/>
                                  </a:cubicBezTo>
                                  <a:cubicBezTo>
                                    <a:pt x="677" y="67"/>
                                    <a:pt x="671" y="69"/>
                                    <a:pt x="665" y="72"/>
                                  </a:cubicBezTo>
                                  <a:lnTo>
                                    <a:pt x="658" y="74"/>
                                  </a:lnTo>
                                  <a:close/>
                                  <a:moveTo>
                                    <a:pt x="638" y="0"/>
                                  </a:moveTo>
                                  <a:cubicBezTo>
                                    <a:pt x="637" y="0"/>
                                    <a:pt x="637" y="0"/>
                                    <a:pt x="637" y="0"/>
                                  </a:cubicBezTo>
                                  <a:cubicBezTo>
                                    <a:pt x="638" y="0"/>
                                    <a:pt x="638" y="0"/>
                                    <a:pt x="638" y="0"/>
                                  </a:cubicBezTo>
                                  <a:cubicBezTo>
                                    <a:pt x="638" y="0"/>
                                    <a:pt x="638" y="0"/>
                                    <a:pt x="63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/>
                          </wps:spPr>
                          <wps:style>
                            <a:lnRef idx="0">
                              <a:schemeClr val="accent2"/>
                            </a:lnRef>
                            <a:fillRef idx="3">
                              <a:schemeClr val="accent2"/>
                            </a:fillRef>
                            <a:effectRef idx="3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Rounded Rectangle 7"/>
                          <wps:cNvSpPr/>
                          <wps:spPr>
                            <a:xfrm>
                              <a:off x="276045" y="207034"/>
                              <a:ext cx="2418715" cy="1185545"/>
                            </a:xfrm>
                            <a:prstGeom prst="roundRect">
                              <a:avLst>
                                <a:gd name="adj" fmla="val 10846"/>
                              </a:avLst>
                            </a:prstGeom>
                            <a:solidFill>
                              <a:srgbClr val="FF4F4F"/>
                            </a:solidFill>
                            <a:ln/>
                          </wps:spPr>
                          <wps:style>
                            <a:lnRef idx="0">
                              <a:schemeClr val="accent2"/>
                            </a:lnRef>
                            <a:fillRef idx="3">
                              <a:schemeClr val="accent2"/>
                            </a:fillRef>
                            <a:effectRef idx="3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0" name="Group 80"/>
                        <wpg:cNvGrpSpPr/>
                        <wpg:grpSpPr>
                          <a:xfrm>
                            <a:off x="3219450" y="1876425"/>
                            <a:ext cx="2971165" cy="1600200"/>
                            <a:chOff x="0" y="0"/>
                            <a:chExt cx="2971676" cy="1600200"/>
                          </a:xfrm>
                          <a:grpFill/>
                        </wpg:grpSpPr>
                        <wps:wsp>
                          <wps:cNvPr id="10" name="Freeform 9"/>
                          <wps:cNvSpPr>
                            <a:spLocks noEditPoints="1"/>
                          </wps:cNvSpPr>
                          <wps:spPr bwMode="auto">
                            <a:xfrm>
                              <a:off x="0" y="0"/>
                              <a:ext cx="2971676" cy="1600200"/>
                            </a:xfrm>
                            <a:custGeom>
                              <a:avLst/>
                              <a:gdLst>
                                <a:gd name="T0" fmla="*/ 113 w 936"/>
                                <a:gd name="T1" fmla="*/ 0 h 507"/>
                                <a:gd name="T2" fmla="*/ 161 w 936"/>
                                <a:gd name="T3" fmla="*/ 0 h 507"/>
                                <a:gd name="T4" fmla="*/ 97 w 936"/>
                                <a:gd name="T5" fmla="*/ 196 h 507"/>
                                <a:gd name="T6" fmla="*/ 0 w 936"/>
                                <a:gd name="T7" fmla="*/ 228 h 507"/>
                                <a:gd name="T8" fmla="*/ 0 w 936"/>
                                <a:gd name="T9" fmla="*/ 295 h 507"/>
                                <a:gd name="T10" fmla="*/ 118 w 936"/>
                                <a:gd name="T11" fmla="*/ 246 h 507"/>
                                <a:gd name="T12" fmla="*/ 275 w 936"/>
                                <a:gd name="T13" fmla="*/ 0 h 507"/>
                                <a:gd name="T14" fmla="*/ 329 w 936"/>
                                <a:gd name="T15" fmla="*/ 0 h 507"/>
                                <a:gd name="T16" fmla="*/ 920 w 936"/>
                                <a:gd name="T17" fmla="*/ 0 h 507"/>
                                <a:gd name="T18" fmla="*/ 936 w 936"/>
                                <a:gd name="T19" fmla="*/ 16 h 507"/>
                                <a:gd name="T20" fmla="*/ 215 w 936"/>
                                <a:gd name="T21" fmla="*/ 0 h 507"/>
                                <a:gd name="T22" fmla="*/ 131 w 936"/>
                                <a:gd name="T23" fmla="*/ 504 h 507"/>
                                <a:gd name="T24" fmla="*/ 133 w 936"/>
                                <a:gd name="T25" fmla="*/ 0 h 507"/>
                                <a:gd name="T26" fmla="*/ 106 w 936"/>
                                <a:gd name="T27" fmla="*/ 0 h 507"/>
                                <a:gd name="T28" fmla="*/ 885 w 936"/>
                                <a:gd name="T29" fmla="*/ 23 h 507"/>
                                <a:gd name="T30" fmla="*/ 535 w 936"/>
                                <a:gd name="T31" fmla="*/ 166 h 507"/>
                                <a:gd name="T32" fmla="*/ 762 w 936"/>
                                <a:gd name="T33" fmla="*/ 504 h 507"/>
                                <a:gd name="T34" fmla="*/ 472 w 936"/>
                                <a:gd name="T35" fmla="*/ 504 h 507"/>
                                <a:gd name="T36" fmla="*/ 167 w 936"/>
                                <a:gd name="T37" fmla="*/ 165 h 507"/>
                                <a:gd name="T38" fmla="*/ 388 w 936"/>
                                <a:gd name="T39" fmla="*/ 474 h 507"/>
                                <a:gd name="T40" fmla="*/ 434 w 936"/>
                                <a:gd name="T41" fmla="*/ 382 h 507"/>
                                <a:gd name="T42" fmla="*/ 390 w 936"/>
                                <a:gd name="T43" fmla="*/ 333 h 507"/>
                                <a:gd name="T44" fmla="*/ 182 w 936"/>
                                <a:gd name="T45" fmla="*/ 154 h 507"/>
                                <a:gd name="T46" fmla="*/ 187 w 936"/>
                                <a:gd name="T47" fmla="*/ 146 h 507"/>
                                <a:gd name="T48" fmla="*/ 580 w 936"/>
                                <a:gd name="T49" fmla="*/ 205 h 507"/>
                                <a:gd name="T50" fmla="*/ 365 w 936"/>
                                <a:gd name="T51" fmla="*/ 114 h 507"/>
                                <a:gd name="T52" fmla="*/ 604 w 936"/>
                                <a:gd name="T53" fmla="*/ 0 h 507"/>
                                <a:gd name="T54" fmla="*/ 636 w 936"/>
                                <a:gd name="T55" fmla="*/ 7 h 507"/>
                                <a:gd name="T56" fmla="*/ 599 w 936"/>
                                <a:gd name="T57" fmla="*/ 113 h 507"/>
                                <a:gd name="T58" fmla="*/ 701 w 936"/>
                                <a:gd name="T59" fmla="*/ 0 h 507"/>
                                <a:gd name="T60" fmla="*/ 629 w 936"/>
                                <a:gd name="T61" fmla="*/ 135 h 507"/>
                                <a:gd name="T62" fmla="*/ 659 w 936"/>
                                <a:gd name="T63" fmla="*/ 127 h 507"/>
                                <a:gd name="T64" fmla="*/ 672 w 936"/>
                                <a:gd name="T65" fmla="*/ 220 h 507"/>
                                <a:gd name="T66" fmla="*/ 710 w 936"/>
                                <a:gd name="T67" fmla="*/ 167 h 507"/>
                                <a:gd name="T68" fmla="*/ 741 w 936"/>
                                <a:gd name="T69" fmla="*/ 123 h 507"/>
                                <a:gd name="T70" fmla="*/ 762 w 936"/>
                                <a:gd name="T71" fmla="*/ 108 h 507"/>
                                <a:gd name="T72" fmla="*/ 760 w 936"/>
                                <a:gd name="T73" fmla="*/ 48 h 507"/>
                                <a:gd name="T74" fmla="*/ 780 w 936"/>
                                <a:gd name="T75" fmla="*/ 226 h 507"/>
                                <a:gd name="T76" fmla="*/ 823 w 936"/>
                                <a:gd name="T77" fmla="*/ 109 h 507"/>
                                <a:gd name="T78" fmla="*/ 830 w 936"/>
                                <a:gd name="T79" fmla="*/ 53 h 507"/>
                                <a:gd name="T80" fmla="*/ 880 w 936"/>
                                <a:gd name="T81" fmla="*/ 64 h 507"/>
                                <a:gd name="T82" fmla="*/ 936 w 936"/>
                                <a:gd name="T83" fmla="*/ 484 h 507"/>
                                <a:gd name="T84" fmla="*/ 633 w 936"/>
                                <a:gd name="T85" fmla="*/ 312 h 507"/>
                                <a:gd name="T86" fmla="*/ 487 w 936"/>
                                <a:gd name="T87" fmla="*/ 318 h 507"/>
                                <a:gd name="T88" fmla="*/ 553 w 936"/>
                                <a:gd name="T89" fmla="*/ 468 h 507"/>
                                <a:gd name="T90" fmla="*/ 642 w 936"/>
                                <a:gd name="T91" fmla="*/ 361 h 507"/>
                                <a:gd name="T92" fmla="*/ 671 w 936"/>
                                <a:gd name="T93" fmla="*/ 404 h 507"/>
                                <a:gd name="T94" fmla="*/ 828 w 936"/>
                                <a:gd name="T95" fmla="*/ 337 h 507"/>
                                <a:gd name="T96" fmla="*/ 890 w 936"/>
                                <a:gd name="T97" fmla="*/ 244 h 507"/>
                                <a:gd name="T98" fmla="*/ 740 w 936"/>
                                <a:gd name="T99" fmla="*/ 197 h 507"/>
                                <a:gd name="T100" fmla="*/ 705 w 936"/>
                                <a:gd name="T101" fmla="*/ 350 h 507"/>
                                <a:gd name="T102" fmla="*/ 769 w 936"/>
                                <a:gd name="T103" fmla="*/ 468 h 507"/>
                                <a:gd name="T104" fmla="*/ 173 w 936"/>
                                <a:gd name="T105" fmla="*/ 166 h 507"/>
                                <a:gd name="T106" fmla="*/ 392 w 936"/>
                                <a:gd name="T107" fmla="*/ 353 h 507"/>
                                <a:gd name="T108" fmla="*/ 398 w 936"/>
                                <a:gd name="T109" fmla="*/ 306 h 507"/>
                                <a:gd name="T110" fmla="*/ 90 w 936"/>
                                <a:gd name="T111" fmla="*/ 123 h 507"/>
                                <a:gd name="T112" fmla="*/ 0 w 936"/>
                                <a:gd name="T113" fmla="*/ 88 h 507"/>
                                <a:gd name="T114" fmla="*/ 13 w 936"/>
                                <a:gd name="T115" fmla="*/ 0 h 507"/>
                                <a:gd name="T116" fmla="*/ 0 w 936"/>
                                <a:gd name="T117" fmla="*/ 114 h 507"/>
                                <a:gd name="T118" fmla="*/ 50 w 936"/>
                                <a:gd name="T119" fmla="*/ 73 h 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936" h="507">
                                  <a:moveTo>
                                    <a:pt x="150" y="81"/>
                                  </a:moveTo>
                                  <a:cubicBezTo>
                                    <a:pt x="140" y="0"/>
                                    <a:pt x="140" y="0"/>
                                    <a:pt x="140" y="0"/>
                                  </a:cubicBezTo>
                                  <a:cubicBezTo>
                                    <a:pt x="147" y="0"/>
                                    <a:pt x="147" y="0"/>
                                    <a:pt x="147" y="0"/>
                                  </a:cubicBezTo>
                                  <a:cubicBezTo>
                                    <a:pt x="148" y="32"/>
                                    <a:pt x="149" y="59"/>
                                    <a:pt x="150" y="81"/>
                                  </a:cubicBezTo>
                                  <a:close/>
                                  <a:moveTo>
                                    <a:pt x="157" y="0"/>
                                  </a:moveTo>
                                  <a:cubicBezTo>
                                    <a:pt x="150" y="0"/>
                                    <a:pt x="150" y="0"/>
                                    <a:pt x="150" y="0"/>
                                  </a:cubicBezTo>
                                  <a:cubicBezTo>
                                    <a:pt x="152" y="37"/>
                                    <a:pt x="153" y="69"/>
                                    <a:pt x="154" y="91"/>
                                  </a:cubicBezTo>
                                  <a:lnTo>
                                    <a:pt x="157" y="0"/>
                                  </a:lnTo>
                                  <a:close/>
                                  <a:moveTo>
                                    <a:pt x="117" y="0"/>
                                  </a:moveTo>
                                  <a:cubicBezTo>
                                    <a:pt x="127" y="35"/>
                                    <a:pt x="127" y="35"/>
                                    <a:pt x="127" y="35"/>
                                  </a:cubicBezTo>
                                  <a:cubicBezTo>
                                    <a:pt x="118" y="0"/>
                                    <a:pt x="118" y="0"/>
                                    <a:pt x="118" y="0"/>
                                  </a:cubicBezTo>
                                  <a:lnTo>
                                    <a:pt x="117" y="0"/>
                                  </a:lnTo>
                                  <a:close/>
                                  <a:moveTo>
                                    <a:pt x="113" y="0"/>
                                  </a:moveTo>
                                  <a:cubicBezTo>
                                    <a:pt x="109" y="0"/>
                                    <a:pt x="109" y="0"/>
                                    <a:pt x="109" y="0"/>
                                  </a:cubicBezTo>
                                  <a:cubicBezTo>
                                    <a:pt x="133" y="66"/>
                                    <a:pt x="133" y="66"/>
                                    <a:pt x="133" y="66"/>
                                  </a:cubicBezTo>
                                  <a:lnTo>
                                    <a:pt x="113" y="0"/>
                                  </a:lnTo>
                                  <a:close/>
                                  <a:moveTo>
                                    <a:pt x="156" y="166"/>
                                  </a:moveTo>
                                  <a:cubicBezTo>
                                    <a:pt x="155" y="165"/>
                                    <a:pt x="155" y="163"/>
                                    <a:pt x="155" y="162"/>
                                  </a:cubicBezTo>
                                  <a:cubicBezTo>
                                    <a:pt x="154" y="205"/>
                                    <a:pt x="156" y="297"/>
                                    <a:pt x="174" y="445"/>
                                  </a:cubicBezTo>
                                  <a:cubicBezTo>
                                    <a:pt x="170" y="445"/>
                                    <a:pt x="170" y="445"/>
                                    <a:pt x="170" y="445"/>
                                  </a:cubicBezTo>
                                  <a:cubicBezTo>
                                    <a:pt x="160" y="365"/>
                                    <a:pt x="155" y="302"/>
                                    <a:pt x="153" y="254"/>
                                  </a:cubicBezTo>
                                  <a:cubicBezTo>
                                    <a:pt x="154" y="317"/>
                                    <a:pt x="157" y="403"/>
                                    <a:pt x="168" y="504"/>
                                  </a:cubicBezTo>
                                  <a:cubicBezTo>
                                    <a:pt x="215" y="504"/>
                                    <a:pt x="215" y="504"/>
                                    <a:pt x="215" y="504"/>
                                  </a:cubicBezTo>
                                  <a:cubicBezTo>
                                    <a:pt x="176" y="330"/>
                                    <a:pt x="161" y="217"/>
                                    <a:pt x="156" y="166"/>
                                  </a:cubicBezTo>
                                  <a:close/>
                                  <a:moveTo>
                                    <a:pt x="150" y="203"/>
                                  </a:moveTo>
                                  <a:cubicBezTo>
                                    <a:pt x="144" y="269"/>
                                    <a:pt x="137" y="378"/>
                                    <a:pt x="134" y="504"/>
                                  </a:cubicBezTo>
                                  <a:cubicBezTo>
                                    <a:pt x="164" y="504"/>
                                    <a:pt x="164" y="504"/>
                                    <a:pt x="164" y="504"/>
                                  </a:cubicBezTo>
                                  <a:cubicBezTo>
                                    <a:pt x="150" y="372"/>
                                    <a:pt x="149" y="267"/>
                                    <a:pt x="150" y="203"/>
                                  </a:cubicBezTo>
                                  <a:close/>
                                  <a:moveTo>
                                    <a:pt x="159" y="44"/>
                                  </a:moveTo>
                                  <a:cubicBezTo>
                                    <a:pt x="161" y="45"/>
                                    <a:pt x="161" y="45"/>
                                    <a:pt x="161" y="45"/>
                                  </a:cubicBezTo>
                                  <a:cubicBezTo>
                                    <a:pt x="163" y="31"/>
                                    <a:pt x="165" y="16"/>
                                    <a:pt x="167" y="0"/>
                                  </a:cubicBezTo>
                                  <a:cubicBezTo>
                                    <a:pt x="161" y="0"/>
                                    <a:pt x="161" y="0"/>
                                    <a:pt x="161" y="0"/>
                                  </a:cubicBezTo>
                                  <a:lnTo>
                                    <a:pt x="159" y="44"/>
                                  </a:lnTo>
                                  <a:close/>
                                  <a:moveTo>
                                    <a:pt x="183" y="0"/>
                                  </a:moveTo>
                                  <a:cubicBezTo>
                                    <a:pt x="172" y="0"/>
                                    <a:pt x="172" y="0"/>
                                    <a:pt x="172" y="0"/>
                                  </a:cubicBezTo>
                                  <a:cubicBezTo>
                                    <a:pt x="162" y="88"/>
                                    <a:pt x="162" y="88"/>
                                    <a:pt x="162" y="88"/>
                                  </a:cubicBezTo>
                                  <a:cubicBezTo>
                                    <a:pt x="167" y="65"/>
                                    <a:pt x="174" y="36"/>
                                    <a:pt x="183" y="0"/>
                                  </a:cubicBezTo>
                                  <a:close/>
                                  <a:moveTo>
                                    <a:pt x="121" y="156"/>
                                  </a:moveTo>
                                  <a:cubicBezTo>
                                    <a:pt x="0" y="232"/>
                                    <a:pt x="0" y="232"/>
                                    <a:pt x="0" y="232"/>
                                  </a:cubicBezTo>
                                  <a:cubicBezTo>
                                    <a:pt x="0" y="248"/>
                                    <a:pt x="0" y="248"/>
                                    <a:pt x="0" y="248"/>
                                  </a:cubicBezTo>
                                  <a:lnTo>
                                    <a:pt x="121" y="156"/>
                                  </a:lnTo>
                                  <a:close/>
                                  <a:moveTo>
                                    <a:pt x="97" y="196"/>
                                  </a:moveTo>
                                  <a:cubicBezTo>
                                    <a:pt x="96" y="197"/>
                                    <a:pt x="95" y="198"/>
                                    <a:pt x="94" y="199"/>
                                  </a:cubicBezTo>
                                  <a:cubicBezTo>
                                    <a:pt x="94" y="199"/>
                                    <a:pt x="94" y="199"/>
                                    <a:pt x="94" y="199"/>
                                  </a:cubicBezTo>
                                  <a:cubicBezTo>
                                    <a:pt x="66" y="228"/>
                                    <a:pt x="33" y="264"/>
                                    <a:pt x="0" y="300"/>
                                  </a:cubicBezTo>
                                  <a:cubicBezTo>
                                    <a:pt x="0" y="331"/>
                                    <a:pt x="0" y="331"/>
                                    <a:pt x="0" y="331"/>
                                  </a:cubicBezTo>
                                  <a:cubicBezTo>
                                    <a:pt x="53" y="257"/>
                                    <a:pt x="98" y="200"/>
                                    <a:pt x="124" y="167"/>
                                  </a:cubicBezTo>
                                  <a:cubicBezTo>
                                    <a:pt x="116" y="175"/>
                                    <a:pt x="107" y="185"/>
                                    <a:pt x="97" y="196"/>
                                  </a:cubicBezTo>
                                  <a:close/>
                                  <a:moveTo>
                                    <a:pt x="59" y="163"/>
                                  </a:moveTo>
                                  <a:cubicBezTo>
                                    <a:pt x="0" y="180"/>
                                    <a:pt x="0" y="180"/>
                                    <a:pt x="0" y="180"/>
                                  </a:cubicBezTo>
                                  <a:cubicBezTo>
                                    <a:pt x="0" y="183"/>
                                    <a:pt x="0" y="183"/>
                                    <a:pt x="0" y="183"/>
                                  </a:cubicBezTo>
                                  <a:lnTo>
                                    <a:pt x="59" y="163"/>
                                  </a:lnTo>
                                  <a:close/>
                                  <a:moveTo>
                                    <a:pt x="85" y="152"/>
                                  </a:moveTo>
                                  <a:cubicBezTo>
                                    <a:pt x="0" y="172"/>
                                    <a:pt x="0" y="172"/>
                                    <a:pt x="0" y="172"/>
                                  </a:cubicBezTo>
                                  <a:cubicBezTo>
                                    <a:pt x="0" y="177"/>
                                    <a:pt x="0" y="177"/>
                                    <a:pt x="0" y="177"/>
                                  </a:cubicBezTo>
                                  <a:lnTo>
                                    <a:pt x="85" y="152"/>
                                  </a:lnTo>
                                  <a:close/>
                                  <a:moveTo>
                                    <a:pt x="0" y="162"/>
                                  </a:moveTo>
                                  <a:cubicBezTo>
                                    <a:pt x="0" y="168"/>
                                    <a:pt x="0" y="168"/>
                                    <a:pt x="0" y="168"/>
                                  </a:cubicBezTo>
                                  <a:cubicBezTo>
                                    <a:pt x="99" y="145"/>
                                    <a:pt x="99" y="145"/>
                                    <a:pt x="99" y="145"/>
                                  </a:cubicBezTo>
                                  <a:lnTo>
                                    <a:pt x="0" y="162"/>
                                  </a:lnTo>
                                  <a:close/>
                                  <a:moveTo>
                                    <a:pt x="0" y="228"/>
                                  </a:moveTo>
                                  <a:cubicBezTo>
                                    <a:pt x="0" y="228"/>
                                    <a:pt x="0" y="228"/>
                                    <a:pt x="0" y="228"/>
                                  </a:cubicBezTo>
                                  <a:cubicBezTo>
                                    <a:pt x="4" y="226"/>
                                    <a:pt x="4" y="226"/>
                                    <a:pt x="4" y="226"/>
                                  </a:cubicBezTo>
                                  <a:lnTo>
                                    <a:pt x="0" y="228"/>
                                  </a:lnTo>
                                  <a:close/>
                                  <a:moveTo>
                                    <a:pt x="0" y="211"/>
                                  </a:moveTo>
                                  <a:cubicBezTo>
                                    <a:pt x="0" y="222"/>
                                    <a:pt x="0" y="222"/>
                                    <a:pt x="0" y="222"/>
                                  </a:cubicBezTo>
                                  <a:cubicBezTo>
                                    <a:pt x="113" y="156"/>
                                    <a:pt x="113" y="156"/>
                                    <a:pt x="113" y="156"/>
                                  </a:cubicBezTo>
                                  <a:lnTo>
                                    <a:pt x="0" y="211"/>
                                  </a:lnTo>
                                  <a:close/>
                                  <a:moveTo>
                                    <a:pt x="103" y="184"/>
                                  </a:moveTo>
                                  <a:cubicBezTo>
                                    <a:pt x="108" y="178"/>
                                    <a:pt x="113" y="172"/>
                                    <a:pt x="118" y="167"/>
                                  </a:cubicBezTo>
                                  <a:cubicBezTo>
                                    <a:pt x="0" y="269"/>
                                    <a:pt x="0" y="269"/>
                                    <a:pt x="0" y="269"/>
                                  </a:cubicBezTo>
                                  <a:cubicBezTo>
                                    <a:pt x="0" y="289"/>
                                    <a:pt x="0" y="289"/>
                                    <a:pt x="0" y="289"/>
                                  </a:cubicBezTo>
                                  <a:lnTo>
                                    <a:pt x="103" y="184"/>
                                  </a:lnTo>
                                  <a:close/>
                                  <a:moveTo>
                                    <a:pt x="0" y="252"/>
                                  </a:moveTo>
                                  <a:cubicBezTo>
                                    <a:pt x="0" y="264"/>
                                    <a:pt x="0" y="264"/>
                                    <a:pt x="0" y="264"/>
                                  </a:cubicBezTo>
                                  <a:cubicBezTo>
                                    <a:pt x="110" y="169"/>
                                    <a:pt x="110" y="169"/>
                                    <a:pt x="110" y="169"/>
                                  </a:cubicBezTo>
                                  <a:lnTo>
                                    <a:pt x="0" y="252"/>
                                  </a:lnTo>
                                  <a:close/>
                                  <a:moveTo>
                                    <a:pt x="4" y="289"/>
                                  </a:moveTo>
                                  <a:cubicBezTo>
                                    <a:pt x="0" y="294"/>
                                    <a:pt x="0" y="294"/>
                                    <a:pt x="0" y="294"/>
                                  </a:cubicBezTo>
                                  <a:cubicBezTo>
                                    <a:pt x="0" y="295"/>
                                    <a:pt x="0" y="295"/>
                                    <a:pt x="0" y="295"/>
                                  </a:cubicBezTo>
                                  <a:cubicBezTo>
                                    <a:pt x="1" y="293"/>
                                    <a:pt x="3" y="291"/>
                                    <a:pt x="4" y="289"/>
                                  </a:cubicBezTo>
                                  <a:close/>
                                  <a:moveTo>
                                    <a:pt x="203" y="30"/>
                                  </a:moveTo>
                                  <a:cubicBezTo>
                                    <a:pt x="206" y="32"/>
                                    <a:pt x="206" y="32"/>
                                    <a:pt x="206" y="32"/>
                                  </a:cubicBezTo>
                                  <a:cubicBezTo>
                                    <a:pt x="193" y="55"/>
                                    <a:pt x="182" y="76"/>
                                    <a:pt x="174" y="94"/>
                                  </a:cubicBezTo>
                                  <a:cubicBezTo>
                                    <a:pt x="187" y="70"/>
                                    <a:pt x="205" y="36"/>
                                    <a:pt x="226" y="0"/>
                                  </a:cubicBezTo>
                                  <a:cubicBezTo>
                                    <a:pt x="219" y="0"/>
                                    <a:pt x="219" y="0"/>
                                    <a:pt x="219" y="0"/>
                                  </a:cubicBezTo>
                                  <a:cubicBezTo>
                                    <a:pt x="213" y="10"/>
                                    <a:pt x="208" y="21"/>
                                    <a:pt x="203" y="30"/>
                                  </a:cubicBezTo>
                                  <a:close/>
                                  <a:moveTo>
                                    <a:pt x="187" y="91"/>
                                  </a:moveTo>
                                  <a:cubicBezTo>
                                    <a:pt x="207" y="68"/>
                                    <a:pt x="235" y="36"/>
                                    <a:pt x="270" y="0"/>
                                  </a:cubicBezTo>
                                  <a:cubicBezTo>
                                    <a:pt x="255" y="0"/>
                                    <a:pt x="255" y="0"/>
                                    <a:pt x="255" y="0"/>
                                  </a:cubicBezTo>
                                  <a:cubicBezTo>
                                    <a:pt x="228" y="35"/>
                                    <a:pt x="204" y="67"/>
                                    <a:pt x="186" y="91"/>
                                  </a:cubicBezTo>
                                  <a:lnTo>
                                    <a:pt x="187" y="91"/>
                                  </a:lnTo>
                                  <a:close/>
                                  <a:moveTo>
                                    <a:pt x="87" y="417"/>
                                  </a:moveTo>
                                  <a:cubicBezTo>
                                    <a:pt x="85" y="416"/>
                                    <a:pt x="85" y="416"/>
                                    <a:pt x="85" y="416"/>
                                  </a:cubicBezTo>
                                  <a:cubicBezTo>
                                    <a:pt x="99" y="342"/>
                                    <a:pt x="110" y="287"/>
                                    <a:pt x="120" y="246"/>
                                  </a:cubicBezTo>
                                  <a:cubicBezTo>
                                    <a:pt x="118" y="246"/>
                                    <a:pt x="118" y="246"/>
                                    <a:pt x="118" y="246"/>
                                  </a:cubicBezTo>
                                  <a:cubicBezTo>
                                    <a:pt x="127" y="206"/>
                                    <a:pt x="137" y="175"/>
                                    <a:pt x="144" y="155"/>
                                  </a:cubicBezTo>
                                  <a:cubicBezTo>
                                    <a:pt x="127" y="188"/>
                                    <a:pt x="93" y="265"/>
                                    <a:pt x="46" y="431"/>
                                  </a:cubicBezTo>
                                  <a:cubicBezTo>
                                    <a:pt x="42" y="430"/>
                                    <a:pt x="42" y="430"/>
                                    <a:pt x="42" y="430"/>
                                  </a:cubicBezTo>
                                  <a:cubicBezTo>
                                    <a:pt x="77" y="310"/>
                                    <a:pt x="103" y="237"/>
                                    <a:pt x="122" y="193"/>
                                  </a:cubicBezTo>
                                  <a:cubicBezTo>
                                    <a:pt x="120" y="192"/>
                                    <a:pt x="120" y="192"/>
                                    <a:pt x="120" y="192"/>
                                  </a:cubicBezTo>
                                  <a:cubicBezTo>
                                    <a:pt x="122" y="188"/>
                                    <a:pt x="124" y="183"/>
                                    <a:pt x="126" y="179"/>
                                  </a:cubicBezTo>
                                  <a:cubicBezTo>
                                    <a:pt x="97" y="225"/>
                                    <a:pt x="50" y="306"/>
                                    <a:pt x="0" y="420"/>
                                  </a:cubicBezTo>
                                  <a:cubicBezTo>
                                    <a:pt x="0" y="504"/>
                                    <a:pt x="0" y="504"/>
                                    <a:pt x="0" y="504"/>
                                  </a:cubicBezTo>
                                  <a:cubicBezTo>
                                    <a:pt x="72" y="504"/>
                                    <a:pt x="72" y="504"/>
                                    <a:pt x="72" y="504"/>
                                  </a:cubicBezTo>
                                  <a:cubicBezTo>
                                    <a:pt x="77" y="474"/>
                                    <a:pt x="82" y="445"/>
                                    <a:pt x="87" y="417"/>
                                  </a:cubicBezTo>
                                  <a:close/>
                                  <a:moveTo>
                                    <a:pt x="246" y="0"/>
                                  </a:moveTo>
                                  <a:cubicBezTo>
                                    <a:pt x="231" y="0"/>
                                    <a:pt x="231" y="0"/>
                                    <a:pt x="231" y="0"/>
                                  </a:cubicBezTo>
                                  <a:cubicBezTo>
                                    <a:pt x="209" y="37"/>
                                    <a:pt x="190" y="71"/>
                                    <a:pt x="177" y="96"/>
                                  </a:cubicBezTo>
                                  <a:cubicBezTo>
                                    <a:pt x="193" y="72"/>
                                    <a:pt x="216" y="38"/>
                                    <a:pt x="246" y="0"/>
                                  </a:cubicBezTo>
                                  <a:close/>
                                  <a:moveTo>
                                    <a:pt x="293" y="0"/>
                                  </a:moveTo>
                                  <a:cubicBezTo>
                                    <a:pt x="275" y="0"/>
                                    <a:pt x="275" y="0"/>
                                    <a:pt x="275" y="0"/>
                                  </a:cubicBezTo>
                                  <a:cubicBezTo>
                                    <a:pt x="241" y="35"/>
                                    <a:pt x="213" y="66"/>
                                    <a:pt x="193" y="90"/>
                                  </a:cubicBezTo>
                                  <a:cubicBezTo>
                                    <a:pt x="207" y="76"/>
                                    <a:pt x="224" y="60"/>
                                    <a:pt x="244" y="43"/>
                                  </a:cubicBezTo>
                                  <a:cubicBezTo>
                                    <a:pt x="259" y="29"/>
                                    <a:pt x="275" y="14"/>
                                    <a:pt x="293" y="0"/>
                                  </a:cubicBezTo>
                                  <a:close/>
                                  <a:moveTo>
                                    <a:pt x="274" y="20"/>
                                  </a:moveTo>
                                  <a:cubicBezTo>
                                    <a:pt x="275" y="21"/>
                                    <a:pt x="275" y="21"/>
                                    <a:pt x="275" y="21"/>
                                  </a:cubicBezTo>
                                  <a:cubicBezTo>
                                    <a:pt x="265" y="29"/>
                                    <a:pt x="255" y="38"/>
                                    <a:pt x="246" y="45"/>
                                  </a:cubicBezTo>
                                  <a:cubicBezTo>
                                    <a:pt x="238" y="52"/>
                                    <a:pt x="231" y="59"/>
                                    <a:pt x="224" y="65"/>
                                  </a:cubicBezTo>
                                  <a:cubicBezTo>
                                    <a:pt x="246" y="48"/>
                                    <a:pt x="274" y="28"/>
                                    <a:pt x="307" y="8"/>
                                  </a:cubicBezTo>
                                  <a:cubicBezTo>
                                    <a:pt x="311" y="5"/>
                                    <a:pt x="315" y="2"/>
                                    <a:pt x="318" y="0"/>
                                  </a:cubicBezTo>
                                  <a:cubicBezTo>
                                    <a:pt x="298" y="0"/>
                                    <a:pt x="298" y="0"/>
                                    <a:pt x="298" y="0"/>
                                  </a:cubicBezTo>
                                  <a:cubicBezTo>
                                    <a:pt x="290" y="7"/>
                                    <a:pt x="282" y="13"/>
                                    <a:pt x="274" y="20"/>
                                  </a:cubicBezTo>
                                  <a:close/>
                                  <a:moveTo>
                                    <a:pt x="329" y="0"/>
                                  </a:moveTo>
                                  <a:cubicBezTo>
                                    <a:pt x="322" y="3"/>
                                    <a:pt x="316" y="7"/>
                                    <a:pt x="309" y="11"/>
                                  </a:cubicBezTo>
                                  <a:cubicBezTo>
                                    <a:pt x="272" y="40"/>
                                    <a:pt x="238" y="67"/>
                                    <a:pt x="211" y="89"/>
                                  </a:cubicBezTo>
                                  <a:cubicBezTo>
                                    <a:pt x="248" y="65"/>
                                    <a:pt x="305" y="34"/>
                                    <a:pt x="388" y="0"/>
                                  </a:cubicBezTo>
                                  <a:lnTo>
                                    <a:pt x="329" y="0"/>
                                  </a:lnTo>
                                  <a:close/>
                                  <a:moveTo>
                                    <a:pt x="187" y="0"/>
                                  </a:moveTo>
                                  <a:cubicBezTo>
                                    <a:pt x="173" y="51"/>
                                    <a:pt x="165" y="90"/>
                                    <a:pt x="160" y="112"/>
                                  </a:cubicBezTo>
                                  <a:cubicBezTo>
                                    <a:pt x="169" y="89"/>
                                    <a:pt x="185" y="48"/>
                                    <a:pt x="203" y="0"/>
                                  </a:cubicBezTo>
                                  <a:lnTo>
                                    <a:pt x="187" y="0"/>
                                  </a:lnTo>
                                  <a:close/>
                                  <a:moveTo>
                                    <a:pt x="278" y="31"/>
                                  </a:moveTo>
                                  <a:cubicBezTo>
                                    <a:pt x="231" y="62"/>
                                    <a:pt x="197" y="92"/>
                                    <a:pt x="177" y="112"/>
                                  </a:cubicBezTo>
                                  <a:cubicBezTo>
                                    <a:pt x="199" y="94"/>
                                    <a:pt x="235" y="64"/>
                                    <a:pt x="278" y="31"/>
                                  </a:cubicBezTo>
                                  <a:close/>
                                  <a:moveTo>
                                    <a:pt x="251" y="0"/>
                                  </a:moveTo>
                                  <a:cubicBezTo>
                                    <a:pt x="251" y="0"/>
                                    <a:pt x="251" y="0"/>
                                    <a:pt x="251" y="0"/>
                                  </a:cubicBezTo>
                                  <a:cubicBezTo>
                                    <a:pt x="247" y="4"/>
                                    <a:pt x="244" y="9"/>
                                    <a:pt x="240" y="13"/>
                                  </a:cubicBezTo>
                                  <a:cubicBezTo>
                                    <a:pt x="244" y="9"/>
                                    <a:pt x="247" y="4"/>
                                    <a:pt x="251" y="0"/>
                                  </a:cubicBezTo>
                                  <a:close/>
                                  <a:moveTo>
                                    <a:pt x="920" y="0"/>
                                  </a:moveTo>
                                  <a:cubicBezTo>
                                    <a:pt x="920" y="0"/>
                                    <a:pt x="920" y="0"/>
                                    <a:pt x="920" y="0"/>
                                  </a:cubicBezTo>
                                  <a:cubicBezTo>
                                    <a:pt x="915" y="0"/>
                                    <a:pt x="915" y="0"/>
                                    <a:pt x="915" y="0"/>
                                  </a:cubicBezTo>
                                  <a:cubicBezTo>
                                    <a:pt x="919" y="1"/>
                                    <a:pt x="919" y="1"/>
                                    <a:pt x="919" y="1"/>
                                  </a:cubicBezTo>
                                  <a:cubicBezTo>
                                    <a:pt x="919" y="1"/>
                                    <a:pt x="919" y="0"/>
                                    <a:pt x="920" y="0"/>
                                  </a:cubicBezTo>
                                  <a:close/>
                                  <a:moveTo>
                                    <a:pt x="918" y="3"/>
                                  </a:moveTo>
                                  <a:cubicBezTo>
                                    <a:pt x="910" y="0"/>
                                    <a:pt x="910" y="0"/>
                                    <a:pt x="910" y="0"/>
                                  </a:cubicBezTo>
                                  <a:cubicBezTo>
                                    <a:pt x="906" y="0"/>
                                    <a:pt x="906" y="0"/>
                                    <a:pt x="906" y="0"/>
                                  </a:cubicBezTo>
                                  <a:cubicBezTo>
                                    <a:pt x="910" y="1"/>
                                    <a:pt x="914" y="3"/>
                                    <a:pt x="918" y="5"/>
                                  </a:cubicBezTo>
                                  <a:cubicBezTo>
                                    <a:pt x="918" y="5"/>
                                    <a:pt x="918" y="4"/>
                                    <a:pt x="918" y="3"/>
                                  </a:cubicBezTo>
                                  <a:close/>
                                  <a:moveTo>
                                    <a:pt x="925" y="8"/>
                                  </a:moveTo>
                                  <a:cubicBezTo>
                                    <a:pt x="929" y="10"/>
                                    <a:pt x="932" y="12"/>
                                    <a:pt x="936" y="13"/>
                                  </a:cubicBezTo>
                                  <a:cubicBezTo>
                                    <a:pt x="936" y="0"/>
                                    <a:pt x="936" y="0"/>
                                    <a:pt x="936" y="0"/>
                                  </a:cubicBezTo>
                                  <a:cubicBezTo>
                                    <a:pt x="927" y="0"/>
                                    <a:pt x="927" y="0"/>
                                    <a:pt x="927" y="0"/>
                                  </a:cubicBezTo>
                                  <a:cubicBezTo>
                                    <a:pt x="927" y="0"/>
                                    <a:pt x="927" y="0"/>
                                    <a:pt x="927" y="0"/>
                                  </a:cubicBezTo>
                                  <a:cubicBezTo>
                                    <a:pt x="929" y="2"/>
                                    <a:pt x="929" y="6"/>
                                    <a:pt x="927" y="8"/>
                                  </a:cubicBezTo>
                                  <a:cubicBezTo>
                                    <a:pt x="927" y="8"/>
                                    <a:pt x="926" y="8"/>
                                    <a:pt x="925" y="8"/>
                                  </a:cubicBezTo>
                                  <a:close/>
                                  <a:moveTo>
                                    <a:pt x="901" y="0"/>
                                  </a:moveTo>
                                  <a:cubicBezTo>
                                    <a:pt x="881" y="0"/>
                                    <a:pt x="881" y="0"/>
                                    <a:pt x="881" y="0"/>
                                  </a:cubicBezTo>
                                  <a:cubicBezTo>
                                    <a:pt x="897" y="9"/>
                                    <a:pt x="916" y="20"/>
                                    <a:pt x="936" y="32"/>
                                  </a:cubicBezTo>
                                  <a:cubicBezTo>
                                    <a:pt x="936" y="16"/>
                                    <a:pt x="936" y="16"/>
                                    <a:pt x="936" y="16"/>
                                  </a:cubicBezTo>
                                  <a:cubicBezTo>
                                    <a:pt x="924" y="10"/>
                                    <a:pt x="912" y="5"/>
                                    <a:pt x="901" y="0"/>
                                  </a:cubicBezTo>
                                  <a:close/>
                                  <a:moveTo>
                                    <a:pt x="746" y="0"/>
                                  </a:moveTo>
                                  <a:cubicBezTo>
                                    <a:pt x="745" y="0"/>
                                    <a:pt x="745" y="0"/>
                                    <a:pt x="745" y="0"/>
                                  </a:cubicBezTo>
                                  <a:cubicBezTo>
                                    <a:pt x="744" y="7"/>
                                    <a:pt x="744" y="16"/>
                                    <a:pt x="744" y="26"/>
                                  </a:cubicBezTo>
                                  <a:cubicBezTo>
                                    <a:pt x="744" y="25"/>
                                    <a:pt x="745" y="25"/>
                                    <a:pt x="745" y="25"/>
                                  </a:cubicBezTo>
                                  <a:cubicBezTo>
                                    <a:pt x="745" y="16"/>
                                    <a:pt x="746" y="8"/>
                                    <a:pt x="746" y="0"/>
                                  </a:cubicBezTo>
                                  <a:close/>
                                  <a:moveTo>
                                    <a:pt x="397" y="0"/>
                                  </a:moveTo>
                                  <a:cubicBezTo>
                                    <a:pt x="277" y="48"/>
                                    <a:pt x="211" y="91"/>
                                    <a:pt x="179" y="115"/>
                                  </a:cubicBezTo>
                                  <a:cubicBezTo>
                                    <a:pt x="174" y="119"/>
                                    <a:pt x="170" y="123"/>
                                    <a:pt x="167" y="126"/>
                                  </a:cubicBezTo>
                                  <a:cubicBezTo>
                                    <a:pt x="208" y="105"/>
                                    <a:pt x="344" y="40"/>
                                    <a:pt x="479" y="0"/>
                                  </a:cubicBezTo>
                                  <a:lnTo>
                                    <a:pt x="397" y="0"/>
                                  </a:lnTo>
                                  <a:close/>
                                  <a:moveTo>
                                    <a:pt x="642" y="0"/>
                                  </a:moveTo>
                                  <a:cubicBezTo>
                                    <a:pt x="640" y="0"/>
                                    <a:pt x="640" y="0"/>
                                    <a:pt x="640" y="0"/>
                                  </a:cubicBezTo>
                                  <a:cubicBezTo>
                                    <a:pt x="640" y="0"/>
                                    <a:pt x="640" y="1"/>
                                    <a:pt x="640" y="1"/>
                                  </a:cubicBezTo>
                                  <a:cubicBezTo>
                                    <a:pt x="641" y="1"/>
                                    <a:pt x="642" y="0"/>
                                    <a:pt x="642" y="0"/>
                                  </a:cubicBezTo>
                                  <a:close/>
                                  <a:moveTo>
                                    <a:pt x="215" y="0"/>
                                  </a:moveTo>
                                  <a:cubicBezTo>
                                    <a:pt x="207" y="0"/>
                                    <a:pt x="207" y="0"/>
                                    <a:pt x="207" y="0"/>
                                  </a:cubicBezTo>
                                  <a:cubicBezTo>
                                    <a:pt x="198" y="24"/>
                                    <a:pt x="189" y="47"/>
                                    <a:pt x="181" y="67"/>
                                  </a:cubicBezTo>
                                  <a:cubicBezTo>
                                    <a:pt x="190" y="47"/>
                                    <a:pt x="202" y="24"/>
                                    <a:pt x="215" y="0"/>
                                  </a:cubicBezTo>
                                  <a:close/>
                                  <a:moveTo>
                                    <a:pt x="131" y="164"/>
                                  </a:moveTo>
                                  <a:cubicBezTo>
                                    <a:pt x="131" y="164"/>
                                    <a:pt x="131" y="165"/>
                                    <a:pt x="131" y="165"/>
                                  </a:cubicBezTo>
                                  <a:cubicBezTo>
                                    <a:pt x="109" y="194"/>
                                    <a:pt x="75" y="246"/>
                                    <a:pt x="33" y="332"/>
                                  </a:cubicBezTo>
                                  <a:cubicBezTo>
                                    <a:pt x="30" y="330"/>
                                    <a:pt x="30" y="330"/>
                                    <a:pt x="30" y="330"/>
                                  </a:cubicBezTo>
                                  <a:cubicBezTo>
                                    <a:pt x="57" y="275"/>
                                    <a:pt x="81" y="234"/>
                                    <a:pt x="100" y="204"/>
                                  </a:cubicBezTo>
                                  <a:cubicBezTo>
                                    <a:pt x="74" y="237"/>
                                    <a:pt x="39" y="283"/>
                                    <a:pt x="0" y="338"/>
                                  </a:cubicBezTo>
                                  <a:cubicBezTo>
                                    <a:pt x="0" y="411"/>
                                    <a:pt x="0" y="411"/>
                                    <a:pt x="0" y="411"/>
                                  </a:cubicBezTo>
                                  <a:cubicBezTo>
                                    <a:pt x="54" y="290"/>
                                    <a:pt x="104" y="206"/>
                                    <a:pt x="131" y="164"/>
                                  </a:cubicBezTo>
                                  <a:close/>
                                  <a:moveTo>
                                    <a:pt x="0" y="187"/>
                                  </a:moveTo>
                                  <a:cubicBezTo>
                                    <a:pt x="25" y="178"/>
                                    <a:pt x="25" y="178"/>
                                    <a:pt x="25" y="178"/>
                                  </a:cubicBezTo>
                                  <a:cubicBezTo>
                                    <a:pt x="0" y="187"/>
                                    <a:pt x="0" y="187"/>
                                    <a:pt x="0" y="187"/>
                                  </a:cubicBezTo>
                                  <a:close/>
                                  <a:moveTo>
                                    <a:pt x="76" y="504"/>
                                  </a:moveTo>
                                  <a:cubicBezTo>
                                    <a:pt x="131" y="504"/>
                                    <a:pt x="131" y="504"/>
                                    <a:pt x="131" y="504"/>
                                  </a:cubicBezTo>
                                  <a:cubicBezTo>
                                    <a:pt x="134" y="345"/>
                                    <a:pt x="145" y="214"/>
                                    <a:pt x="150" y="160"/>
                                  </a:cubicBezTo>
                                  <a:cubicBezTo>
                                    <a:pt x="142" y="196"/>
                                    <a:pt x="130" y="272"/>
                                    <a:pt x="124" y="403"/>
                                  </a:cubicBezTo>
                                  <a:cubicBezTo>
                                    <a:pt x="120" y="403"/>
                                    <a:pt x="120" y="403"/>
                                    <a:pt x="120" y="403"/>
                                  </a:cubicBezTo>
                                  <a:cubicBezTo>
                                    <a:pt x="125" y="303"/>
                                    <a:pt x="133" y="235"/>
                                    <a:pt x="140" y="192"/>
                                  </a:cubicBezTo>
                                  <a:cubicBezTo>
                                    <a:pt x="124" y="258"/>
                                    <a:pt x="97" y="372"/>
                                    <a:pt x="76" y="504"/>
                                  </a:cubicBezTo>
                                  <a:close/>
                                  <a:moveTo>
                                    <a:pt x="433" y="434"/>
                                  </a:moveTo>
                                  <a:cubicBezTo>
                                    <a:pt x="431" y="431"/>
                                    <a:pt x="428" y="429"/>
                                    <a:pt x="426" y="427"/>
                                  </a:cubicBezTo>
                                  <a:cubicBezTo>
                                    <a:pt x="402" y="431"/>
                                    <a:pt x="378" y="438"/>
                                    <a:pt x="362" y="442"/>
                                  </a:cubicBezTo>
                                  <a:cubicBezTo>
                                    <a:pt x="364" y="444"/>
                                    <a:pt x="365" y="446"/>
                                    <a:pt x="367" y="448"/>
                                  </a:cubicBezTo>
                                  <a:cubicBezTo>
                                    <a:pt x="378" y="442"/>
                                    <a:pt x="409" y="435"/>
                                    <a:pt x="433" y="434"/>
                                  </a:cubicBezTo>
                                  <a:close/>
                                  <a:moveTo>
                                    <a:pt x="133" y="0"/>
                                  </a:moveTo>
                                  <a:cubicBezTo>
                                    <a:pt x="122" y="0"/>
                                    <a:pt x="122" y="0"/>
                                    <a:pt x="122" y="0"/>
                                  </a:cubicBezTo>
                                  <a:cubicBezTo>
                                    <a:pt x="143" y="80"/>
                                    <a:pt x="143" y="80"/>
                                    <a:pt x="143" y="80"/>
                                  </a:cubicBezTo>
                                  <a:cubicBezTo>
                                    <a:pt x="140" y="67"/>
                                    <a:pt x="140" y="67"/>
                                    <a:pt x="140" y="67"/>
                                  </a:cubicBezTo>
                                  <a:cubicBezTo>
                                    <a:pt x="143" y="66"/>
                                    <a:pt x="143" y="66"/>
                                    <a:pt x="143" y="66"/>
                                  </a:cubicBezTo>
                                  <a:lnTo>
                                    <a:pt x="133" y="0"/>
                                  </a:lnTo>
                                  <a:close/>
                                  <a:moveTo>
                                    <a:pt x="372" y="324"/>
                                  </a:moveTo>
                                  <a:cubicBezTo>
                                    <a:pt x="334" y="295"/>
                                    <a:pt x="302" y="271"/>
                                    <a:pt x="276" y="249"/>
                                  </a:cubicBezTo>
                                  <a:cubicBezTo>
                                    <a:pt x="302" y="272"/>
                                    <a:pt x="332" y="299"/>
                                    <a:pt x="368" y="329"/>
                                  </a:cubicBezTo>
                                  <a:cubicBezTo>
                                    <a:pt x="368" y="328"/>
                                    <a:pt x="368" y="328"/>
                                    <a:pt x="368" y="328"/>
                                  </a:cubicBezTo>
                                  <a:cubicBezTo>
                                    <a:pt x="368" y="326"/>
                                    <a:pt x="369" y="325"/>
                                    <a:pt x="372" y="324"/>
                                  </a:cubicBezTo>
                                  <a:close/>
                                  <a:moveTo>
                                    <a:pt x="94" y="34"/>
                                  </a:moveTo>
                                  <a:cubicBezTo>
                                    <a:pt x="74" y="0"/>
                                    <a:pt x="74" y="0"/>
                                    <a:pt x="74" y="0"/>
                                  </a:cubicBezTo>
                                  <a:cubicBezTo>
                                    <a:pt x="73" y="0"/>
                                    <a:pt x="73" y="0"/>
                                    <a:pt x="73" y="0"/>
                                  </a:cubicBezTo>
                                  <a:lnTo>
                                    <a:pt x="94" y="34"/>
                                  </a:lnTo>
                                  <a:close/>
                                  <a:moveTo>
                                    <a:pt x="131" y="100"/>
                                  </a:moveTo>
                                  <a:cubicBezTo>
                                    <a:pt x="68" y="0"/>
                                    <a:pt x="68" y="0"/>
                                    <a:pt x="68" y="0"/>
                                  </a:cubicBezTo>
                                  <a:cubicBezTo>
                                    <a:pt x="55" y="0"/>
                                    <a:pt x="55" y="0"/>
                                    <a:pt x="55" y="0"/>
                                  </a:cubicBezTo>
                                  <a:lnTo>
                                    <a:pt x="131" y="100"/>
                                  </a:lnTo>
                                  <a:close/>
                                  <a:moveTo>
                                    <a:pt x="111" y="24"/>
                                  </a:moveTo>
                                  <a:cubicBezTo>
                                    <a:pt x="131" y="73"/>
                                    <a:pt x="131" y="73"/>
                                    <a:pt x="131" y="73"/>
                                  </a:cubicBezTo>
                                  <a:cubicBezTo>
                                    <a:pt x="106" y="0"/>
                                    <a:pt x="106" y="0"/>
                                    <a:pt x="106" y="0"/>
                                  </a:cubicBezTo>
                                  <a:cubicBezTo>
                                    <a:pt x="98" y="0"/>
                                    <a:pt x="98" y="0"/>
                                    <a:pt x="98" y="0"/>
                                  </a:cubicBezTo>
                                  <a:cubicBezTo>
                                    <a:pt x="109" y="25"/>
                                    <a:pt x="109" y="25"/>
                                    <a:pt x="109" y="25"/>
                                  </a:cubicBezTo>
                                  <a:lnTo>
                                    <a:pt x="111" y="24"/>
                                  </a:lnTo>
                                  <a:close/>
                                  <a:moveTo>
                                    <a:pt x="130" y="89"/>
                                  </a:moveTo>
                                  <a:cubicBezTo>
                                    <a:pt x="113" y="54"/>
                                    <a:pt x="113" y="54"/>
                                    <a:pt x="113" y="54"/>
                                  </a:cubicBezTo>
                                  <a:cubicBezTo>
                                    <a:pt x="116" y="53"/>
                                    <a:pt x="116" y="53"/>
                                    <a:pt x="116" y="53"/>
                                  </a:cubicBezTo>
                                  <a:cubicBezTo>
                                    <a:pt x="125" y="71"/>
                                    <a:pt x="125" y="71"/>
                                    <a:pt x="125" y="71"/>
                                  </a:cubicBezTo>
                                  <a:cubicBezTo>
                                    <a:pt x="95" y="0"/>
                                    <a:pt x="95" y="0"/>
                                    <a:pt x="95" y="0"/>
                                  </a:cubicBezTo>
                                  <a:cubicBezTo>
                                    <a:pt x="78" y="0"/>
                                    <a:pt x="78" y="0"/>
                                    <a:pt x="78" y="0"/>
                                  </a:cubicBezTo>
                                  <a:lnTo>
                                    <a:pt x="130" y="89"/>
                                  </a:lnTo>
                                  <a:close/>
                                  <a:moveTo>
                                    <a:pt x="860" y="0"/>
                                  </a:moveTo>
                                  <a:cubicBezTo>
                                    <a:pt x="868" y="5"/>
                                    <a:pt x="876" y="10"/>
                                    <a:pt x="885" y="16"/>
                                  </a:cubicBezTo>
                                  <a:cubicBezTo>
                                    <a:pt x="885" y="16"/>
                                    <a:pt x="885" y="16"/>
                                    <a:pt x="885" y="16"/>
                                  </a:cubicBezTo>
                                  <a:cubicBezTo>
                                    <a:pt x="887" y="14"/>
                                    <a:pt x="890" y="14"/>
                                    <a:pt x="892" y="16"/>
                                  </a:cubicBezTo>
                                  <a:cubicBezTo>
                                    <a:pt x="894" y="18"/>
                                    <a:pt x="894" y="21"/>
                                    <a:pt x="892" y="23"/>
                                  </a:cubicBezTo>
                                  <a:cubicBezTo>
                                    <a:pt x="890" y="25"/>
                                    <a:pt x="887" y="25"/>
                                    <a:pt x="885" y="23"/>
                                  </a:cubicBezTo>
                                  <a:cubicBezTo>
                                    <a:pt x="883" y="22"/>
                                    <a:pt x="883" y="20"/>
                                    <a:pt x="884" y="18"/>
                                  </a:cubicBezTo>
                                  <a:cubicBezTo>
                                    <a:pt x="874" y="11"/>
                                    <a:pt x="865" y="5"/>
                                    <a:pt x="856" y="0"/>
                                  </a:cubicBezTo>
                                  <a:cubicBezTo>
                                    <a:pt x="845" y="0"/>
                                    <a:pt x="845" y="0"/>
                                    <a:pt x="845" y="0"/>
                                  </a:cubicBezTo>
                                  <a:cubicBezTo>
                                    <a:pt x="873" y="21"/>
                                    <a:pt x="905" y="46"/>
                                    <a:pt x="936" y="72"/>
                                  </a:cubicBezTo>
                                  <a:cubicBezTo>
                                    <a:pt x="936" y="34"/>
                                    <a:pt x="936" y="34"/>
                                    <a:pt x="936" y="34"/>
                                  </a:cubicBezTo>
                                  <a:cubicBezTo>
                                    <a:pt x="914" y="21"/>
                                    <a:pt x="894" y="10"/>
                                    <a:pt x="876" y="0"/>
                                  </a:cubicBezTo>
                                  <a:lnTo>
                                    <a:pt x="860" y="0"/>
                                  </a:lnTo>
                                  <a:close/>
                                  <a:moveTo>
                                    <a:pt x="425" y="152"/>
                                  </a:moveTo>
                                  <a:cubicBezTo>
                                    <a:pt x="424" y="156"/>
                                    <a:pt x="424" y="156"/>
                                    <a:pt x="424" y="156"/>
                                  </a:cubicBezTo>
                                  <a:cubicBezTo>
                                    <a:pt x="324" y="145"/>
                                    <a:pt x="245" y="140"/>
                                    <a:pt x="200" y="137"/>
                                  </a:cubicBezTo>
                                  <a:cubicBezTo>
                                    <a:pt x="201" y="138"/>
                                    <a:pt x="203" y="138"/>
                                    <a:pt x="205" y="138"/>
                                  </a:cubicBezTo>
                                  <a:cubicBezTo>
                                    <a:pt x="272" y="148"/>
                                    <a:pt x="397" y="166"/>
                                    <a:pt x="519" y="189"/>
                                  </a:cubicBezTo>
                                  <a:cubicBezTo>
                                    <a:pt x="501" y="172"/>
                                    <a:pt x="476" y="150"/>
                                    <a:pt x="480" y="147"/>
                                  </a:cubicBezTo>
                                  <a:cubicBezTo>
                                    <a:pt x="484" y="143"/>
                                    <a:pt x="510" y="170"/>
                                    <a:pt x="525" y="191"/>
                                  </a:cubicBezTo>
                                  <a:cubicBezTo>
                                    <a:pt x="535" y="193"/>
                                    <a:pt x="545" y="194"/>
                                    <a:pt x="555" y="196"/>
                                  </a:cubicBezTo>
                                  <a:cubicBezTo>
                                    <a:pt x="543" y="181"/>
                                    <a:pt x="531" y="169"/>
                                    <a:pt x="535" y="166"/>
                                  </a:cubicBezTo>
                                  <a:cubicBezTo>
                                    <a:pt x="539" y="164"/>
                                    <a:pt x="551" y="181"/>
                                    <a:pt x="560" y="197"/>
                                  </a:cubicBezTo>
                                  <a:cubicBezTo>
                                    <a:pt x="563" y="198"/>
                                    <a:pt x="567" y="199"/>
                                    <a:pt x="571" y="200"/>
                                  </a:cubicBezTo>
                                  <a:cubicBezTo>
                                    <a:pt x="556" y="170"/>
                                    <a:pt x="532" y="146"/>
                                    <a:pt x="534" y="138"/>
                                  </a:cubicBezTo>
                                  <a:cubicBezTo>
                                    <a:pt x="361" y="131"/>
                                    <a:pt x="249" y="132"/>
                                    <a:pt x="195" y="134"/>
                                  </a:cubicBezTo>
                                  <a:cubicBezTo>
                                    <a:pt x="240" y="136"/>
                                    <a:pt x="320" y="141"/>
                                    <a:pt x="425" y="152"/>
                                  </a:cubicBezTo>
                                  <a:close/>
                                  <a:moveTo>
                                    <a:pt x="500" y="294"/>
                                  </a:moveTo>
                                  <a:cubicBezTo>
                                    <a:pt x="482" y="282"/>
                                    <a:pt x="454" y="272"/>
                                    <a:pt x="431" y="264"/>
                                  </a:cubicBezTo>
                                  <a:cubicBezTo>
                                    <a:pt x="454" y="274"/>
                                    <a:pt x="477" y="284"/>
                                    <a:pt x="500" y="294"/>
                                  </a:cubicBezTo>
                                  <a:close/>
                                  <a:moveTo>
                                    <a:pt x="936" y="484"/>
                                  </a:moveTo>
                                  <a:cubicBezTo>
                                    <a:pt x="936" y="504"/>
                                    <a:pt x="936" y="504"/>
                                    <a:pt x="936" y="504"/>
                                  </a:cubicBezTo>
                                  <a:cubicBezTo>
                                    <a:pt x="876" y="504"/>
                                    <a:pt x="876" y="504"/>
                                    <a:pt x="876" y="504"/>
                                  </a:cubicBezTo>
                                  <a:cubicBezTo>
                                    <a:pt x="862" y="495"/>
                                    <a:pt x="848" y="487"/>
                                    <a:pt x="842" y="484"/>
                                  </a:cubicBezTo>
                                  <a:cubicBezTo>
                                    <a:pt x="852" y="489"/>
                                    <a:pt x="863" y="496"/>
                                    <a:pt x="873" y="504"/>
                                  </a:cubicBezTo>
                                  <a:cubicBezTo>
                                    <a:pt x="763" y="504"/>
                                    <a:pt x="763" y="504"/>
                                    <a:pt x="763" y="504"/>
                                  </a:cubicBezTo>
                                  <a:cubicBezTo>
                                    <a:pt x="762" y="503"/>
                                    <a:pt x="761" y="503"/>
                                    <a:pt x="760" y="502"/>
                                  </a:cubicBezTo>
                                  <a:cubicBezTo>
                                    <a:pt x="761" y="503"/>
                                    <a:pt x="762" y="503"/>
                                    <a:pt x="762" y="504"/>
                                  </a:cubicBezTo>
                                  <a:cubicBezTo>
                                    <a:pt x="719" y="504"/>
                                    <a:pt x="719" y="504"/>
                                    <a:pt x="719" y="504"/>
                                  </a:cubicBezTo>
                                  <a:cubicBezTo>
                                    <a:pt x="714" y="495"/>
                                    <a:pt x="707" y="487"/>
                                    <a:pt x="701" y="482"/>
                                  </a:cubicBezTo>
                                  <a:cubicBezTo>
                                    <a:pt x="706" y="487"/>
                                    <a:pt x="711" y="496"/>
                                    <a:pt x="715" y="504"/>
                                  </a:cubicBezTo>
                                  <a:cubicBezTo>
                                    <a:pt x="663" y="504"/>
                                    <a:pt x="663" y="504"/>
                                    <a:pt x="663" y="504"/>
                                  </a:cubicBezTo>
                                  <a:cubicBezTo>
                                    <a:pt x="661" y="489"/>
                                    <a:pt x="659" y="471"/>
                                    <a:pt x="659" y="471"/>
                                  </a:cubicBezTo>
                                  <a:cubicBezTo>
                                    <a:pt x="659" y="471"/>
                                    <a:pt x="659" y="489"/>
                                    <a:pt x="659" y="504"/>
                                  </a:cubicBezTo>
                                  <a:cubicBezTo>
                                    <a:pt x="649" y="504"/>
                                    <a:pt x="649" y="504"/>
                                    <a:pt x="649" y="504"/>
                                  </a:cubicBezTo>
                                  <a:cubicBezTo>
                                    <a:pt x="649" y="502"/>
                                    <a:pt x="648" y="501"/>
                                    <a:pt x="648" y="501"/>
                                  </a:cubicBezTo>
                                  <a:cubicBezTo>
                                    <a:pt x="648" y="501"/>
                                    <a:pt x="648" y="502"/>
                                    <a:pt x="648" y="504"/>
                                  </a:cubicBezTo>
                                  <a:cubicBezTo>
                                    <a:pt x="598" y="504"/>
                                    <a:pt x="598" y="504"/>
                                    <a:pt x="598" y="504"/>
                                  </a:cubicBezTo>
                                  <a:cubicBezTo>
                                    <a:pt x="600" y="497"/>
                                    <a:pt x="602" y="490"/>
                                    <a:pt x="606" y="486"/>
                                  </a:cubicBezTo>
                                  <a:cubicBezTo>
                                    <a:pt x="603" y="489"/>
                                    <a:pt x="598" y="496"/>
                                    <a:pt x="594" y="504"/>
                                  </a:cubicBezTo>
                                  <a:cubicBezTo>
                                    <a:pt x="512" y="504"/>
                                    <a:pt x="512" y="504"/>
                                    <a:pt x="512" y="504"/>
                                  </a:cubicBezTo>
                                  <a:cubicBezTo>
                                    <a:pt x="515" y="502"/>
                                    <a:pt x="518" y="501"/>
                                    <a:pt x="522" y="501"/>
                                  </a:cubicBezTo>
                                  <a:cubicBezTo>
                                    <a:pt x="519" y="500"/>
                                    <a:pt x="514" y="501"/>
                                    <a:pt x="510" y="504"/>
                                  </a:cubicBezTo>
                                  <a:cubicBezTo>
                                    <a:pt x="472" y="504"/>
                                    <a:pt x="472" y="504"/>
                                    <a:pt x="472" y="504"/>
                                  </a:cubicBezTo>
                                  <a:cubicBezTo>
                                    <a:pt x="482" y="496"/>
                                    <a:pt x="493" y="489"/>
                                    <a:pt x="503" y="487"/>
                                  </a:cubicBezTo>
                                  <a:cubicBezTo>
                                    <a:pt x="495" y="487"/>
                                    <a:pt x="479" y="494"/>
                                    <a:pt x="464" y="504"/>
                                  </a:cubicBezTo>
                                  <a:cubicBezTo>
                                    <a:pt x="430" y="504"/>
                                    <a:pt x="430" y="504"/>
                                    <a:pt x="430" y="504"/>
                                  </a:cubicBezTo>
                                  <a:cubicBezTo>
                                    <a:pt x="440" y="498"/>
                                    <a:pt x="451" y="494"/>
                                    <a:pt x="461" y="494"/>
                                  </a:cubicBezTo>
                                  <a:cubicBezTo>
                                    <a:pt x="453" y="493"/>
                                    <a:pt x="437" y="497"/>
                                    <a:pt x="421" y="504"/>
                                  </a:cubicBezTo>
                                  <a:cubicBezTo>
                                    <a:pt x="389" y="504"/>
                                    <a:pt x="389" y="504"/>
                                    <a:pt x="389" y="504"/>
                                  </a:cubicBezTo>
                                  <a:cubicBezTo>
                                    <a:pt x="407" y="491"/>
                                    <a:pt x="430" y="478"/>
                                    <a:pt x="449" y="480"/>
                                  </a:cubicBezTo>
                                  <a:cubicBezTo>
                                    <a:pt x="434" y="473"/>
                                    <a:pt x="398" y="489"/>
                                    <a:pt x="375" y="504"/>
                                  </a:cubicBezTo>
                                  <a:cubicBezTo>
                                    <a:pt x="281" y="504"/>
                                    <a:pt x="281" y="504"/>
                                    <a:pt x="281" y="504"/>
                                  </a:cubicBezTo>
                                  <a:cubicBezTo>
                                    <a:pt x="224" y="362"/>
                                    <a:pt x="192" y="264"/>
                                    <a:pt x="174" y="204"/>
                                  </a:cubicBezTo>
                                  <a:cubicBezTo>
                                    <a:pt x="193" y="248"/>
                                    <a:pt x="227" y="317"/>
                                    <a:pt x="291" y="419"/>
                                  </a:cubicBezTo>
                                  <a:cubicBezTo>
                                    <a:pt x="294" y="418"/>
                                    <a:pt x="294" y="418"/>
                                    <a:pt x="294" y="418"/>
                                  </a:cubicBezTo>
                                  <a:cubicBezTo>
                                    <a:pt x="208" y="278"/>
                                    <a:pt x="175" y="201"/>
                                    <a:pt x="163" y="164"/>
                                  </a:cubicBezTo>
                                  <a:cubicBezTo>
                                    <a:pt x="173" y="190"/>
                                    <a:pt x="191" y="232"/>
                                    <a:pt x="220" y="285"/>
                                  </a:cubicBezTo>
                                  <a:cubicBezTo>
                                    <a:pt x="223" y="284"/>
                                    <a:pt x="223" y="284"/>
                                    <a:pt x="223" y="284"/>
                                  </a:cubicBezTo>
                                  <a:cubicBezTo>
                                    <a:pt x="195" y="232"/>
                                    <a:pt x="178" y="190"/>
                                    <a:pt x="167" y="165"/>
                                  </a:cubicBezTo>
                                  <a:cubicBezTo>
                                    <a:pt x="181" y="190"/>
                                    <a:pt x="206" y="233"/>
                                    <a:pt x="248" y="294"/>
                                  </a:cubicBezTo>
                                  <a:cubicBezTo>
                                    <a:pt x="249" y="296"/>
                                    <a:pt x="251" y="299"/>
                                    <a:pt x="253" y="301"/>
                                  </a:cubicBezTo>
                                  <a:cubicBezTo>
                                    <a:pt x="253" y="301"/>
                                    <a:pt x="253" y="301"/>
                                    <a:pt x="253" y="302"/>
                                  </a:cubicBezTo>
                                  <a:cubicBezTo>
                                    <a:pt x="259" y="311"/>
                                    <a:pt x="266" y="320"/>
                                    <a:pt x="273" y="330"/>
                                  </a:cubicBezTo>
                                  <a:cubicBezTo>
                                    <a:pt x="296" y="362"/>
                                    <a:pt x="322" y="397"/>
                                    <a:pt x="354" y="437"/>
                                  </a:cubicBezTo>
                                  <a:cubicBezTo>
                                    <a:pt x="348" y="439"/>
                                    <a:pt x="344" y="441"/>
                                    <a:pt x="345" y="443"/>
                                  </a:cubicBezTo>
                                  <a:cubicBezTo>
                                    <a:pt x="345" y="445"/>
                                    <a:pt x="350" y="444"/>
                                    <a:pt x="358" y="443"/>
                                  </a:cubicBezTo>
                                  <a:cubicBezTo>
                                    <a:pt x="360" y="445"/>
                                    <a:pt x="362" y="447"/>
                                    <a:pt x="364" y="450"/>
                                  </a:cubicBezTo>
                                  <a:cubicBezTo>
                                    <a:pt x="363" y="451"/>
                                    <a:pt x="362" y="452"/>
                                    <a:pt x="363" y="452"/>
                                  </a:cubicBezTo>
                                  <a:cubicBezTo>
                                    <a:pt x="363" y="453"/>
                                    <a:pt x="364" y="454"/>
                                    <a:pt x="367" y="453"/>
                                  </a:cubicBezTo>
                                  <a:cubicBezTo>
                                    <a:pt x="371" y="459"/>
                                    <a:pt x="375" y="464"/>
                                    <a:pt x="380" y="469"/>
                                  </a:cubicBezTo>
                                  <a:cubicBezTo>
                                    <a:pt x="359" y="474"/>
                                    <a:pt x="341" y="482"/>
                                    <a:pt x="342" y="487"/>
                                  </a:cubicBezTo>
                                  <a:cubicBezTo>
                                    <a:pt x="343" y="492"/>
                                    <a:pt x="362" y="483"/>
                                    <a:pt x="384" y="475"/>
                                  </a:cubicBezTo>
                                  <a:cubicBezTo>
                                    <a:pt x="388" y="480"/>
                                    <a:pt x="393" y="485"/>
                                    <a:pt x="397" y="490"/>
                                  </a:cubicBezTo>
                                  <a:cubicBezTo>
                                    <a:pt x="400" y="488"/>
                                    <a:pt x="400" y="488"/>
                                    <a:pt x="400" y="488"/>
                                  </a:cubicBezTo>
                                  <a:cubicBezTo>
                                    <a:pt x="396" y="483"/>
                                    <a:pt x="392" y="478"/>
                                    <a:pt x="388" y="474"/>
                                  </a:cubicBezTo>
                                  <a:cubicBezTo>
                                    <a:pt x="404" y="468"/>
                                    <a:pt x="421" y="464"/>
                                    <a:pt x="435" y="468"/>
                                  </a:cubicBezTo>
                                  <a:cubicBezTo>
                                    <a:pt x="425" y="462"/>
                                    <a:pt x="404" y="464"/>
                                    <a:pt x="384" y="468"/>
                                  </a:cubicBezTo>
                                  <a:cubicBezTo>
                                    <a:pt x="379" y="463"/>
                                    <a:pt x="375" y="458"/>
                                    <a:pt x="371" y="453"/>
                                  </a:cubicBezTo>
                                  <a:cubicBezTo>
                                    <a:pt x="389" y="449"/>
                                    <a:pt x="431" y="431"/>
                                    <a:pt x="459" y="436"/>
                                  </a:cubicBezTo>
                                  <a:cubicBezTo>
                                    <a:pt x="454" y="434"/>
                                    <a:pt x="446" y="433"/>
                                    <a:pt x="437" y="434"/>
                                  </a:cubicBezTo>
                                  <a:cubicBezTo>
                                    <a:pt x="437" y="433"/>
                                    <a:pt x="437" y="433"/>
                                    <a:pt x="437" y="433"/>
                                  </a:cubicBezTo>
                                  <a:cubicBezTo>
                                    <a:pt x="435" y="431"/>
                                    <a:pt x="433" y="429"/>
                                    <a:pt x="431" y="427"/>
                                  </a:cubicBezTo>
                                  <a:cubicBezTo>
                                    <a:pt x="443" y="425"/>
                                    <a:pt x="455" y="425"/>
                                    <a:pt x="465" y="426"/>
                                  </a:cubicBezTo>
                                  <a:cubicBezTo>
                                    <a:pt x="457" y="423"/>
                                    <a:pt x="443" y="423"/>
                                    <a:pt x="428" y="424"/>
                                  </a:cubicBezTo>
                                  <a:cubicBezTo>
                                    <a:pt x="424" y="420"/>
                                    <a:pt x="420" y="416"/>
                                    <a:pt x="416" y="413"/>
                                  </a:cubicBezTo>
                                  <a:cubicBezTo>
                                    <a:pt x="430" y="411"/>
                                    <a:pt x="477" y="393"/>
                                    <a:pt x="506" y="398"/>
                                  </a:cubicBezTo>
                                  <a:cubicBezTo>
                                    <a:pt x="487" y="390"/>
                                    <a:pt x="422" y="402"/>
                                    <a:pt x="413" y="410"/>
                                  </a:cubicBezTo>
                                  <a:cubicBezTo>
                                    <a:pt x="403" y="400"/>
                                    <a:pt x="392" y="390"/>
                                    <a:pt x="383" y="380"/>
                                  </a:cubicBezTo>
                                  <a:cubicBezTo>
                                    <a:pt x="394" y="379"/>
                                    <a:pt x="408" y="378"/>
                                    <a:pt x="422" y="377"/>
                                  </a:cubicBezTo>
                                  <a:cubicBezTo>
                                    <a:pt x="425" y="380"/>
                                    <a:pt x="428" y="382"/>
                                    <a:pt x="431" y="385"/>
                                  </a:cubicBezTo>
                                  <a:cubicBezTo>
                                    <a:pt x="434" y="382"/>
                                    <a:pt x="434" y="382"/>
                                    <a:pt x="434" y="382"/>
                                  </a:cubicBezTo>
                                  <a:cubicBezTo>
                                    <a:pt x="431" y="380"/>
                                    <a:pt x="429" y="379"/>
                                    <a:pt x="427" y="377"/>
                                  </a:cubicBezTo>
                                  <a:cubicBezTo>
                                    <a:pt x="442" y="377"/>
                                    <a:pt x="458" y="377"/>
                                    <a:pt x="471" y="381"/>
                                  </a:cubicBezTo>
                                  <a:cubicBezTo>
                                    <a:pt x="472" y="382"/>
                                    <a:pt x="473" y="382"/>
                                    <a:pt x="475" y="382"/>
                                  </a:cubicBezTo>
                                  <a:cubicBezTo>
                                    <a:pt x="481" y="384"/>
                                    <a:pt x="487" y="387"/>
                                    <a:pt x="492" y="391"/>
                                  </a:cubicBezTo>
                                  <a:cubicBezTo>
                                    <a:pt x="490" y="388"/>
                                    <a:pt x="486" y="385"/>
                                    <a:pt x="482" y="383"/>
                                  </a:cubicBezTo>
                                  <a:cubicBezTo>
                                    <a:pt x="497" y="384"/>
                                    <a:pt x="524" y="383"/>
                                    <a:pt x="544" y="394"/>
                                  </a:cubicBezTo>
                                  <a:cubicBezTo>
                                    <a:pt x="532" y="381"/>
                                    <a:pt x="478" y="374"/>
                                    <a:pt x="471" y="379"/>
                                  </a:cubicBezTo>
                                  <a:cubicBezTo>
                                    <a:pt x="457" y="374"/>
                                    <a:pt x="439" y="372"/>
                                    <a:pt x="420" y="371"/>
                                  </a:cubicBezTo>
                                  <a:cubicBezTo>
                                    <a:pt x="415" y="367"/>
                                    <a:pt x="410" y="363"/>
                                    <a:pt x="404" y="358"/>
                                  </a:cubicBezTo>
                                  <a:cubicBezTo>
                                    <a:pt x="429" y="356"/>
                                    <a:pt x="461" y="355"/>
                                    <a:pt x="480" y="367"/>
                                  </a:cubicBezTo>
                                  <a:cubicBezTo>
                                    <a:pt x="471" y="355"/>
                                    <a:pt x="428" y="352"/>
                                    <a:pt x="398" y="353"/>
                                  </a:cubicBezTo>
                                  <a:cubicBezTo>
                                    <a:pt x="388" y="345"/>
                                    <a:pt x="380" y="338"/>
                                    <a:pt x="371" y="331"/>
                                  </a:cubicBezTo>
                                  <a:cubicBezTo>
                                    <a:pt x="374" y="332"/>
                                    <a:pt x="378" y="332"/>
                                    <a:pt x="384" y="333"/>
                                  </a:cubicBezTo>
                                  <a:cubicBezTo>
                                    <a:pt x="386" y="334"/>
                                    <a:pt x="388" y="336"/>
                                    <a:pt x="391" y="338"/>
                                  </a:cubicBezTo>
                                  <a:cubicBezTo>
                                    <a:pt x="393" y="335"/>
                                    <a:pt x="393" y="335"/>
                                    <a:pt x="393" y="335"/>
                                  </a:cubicBezTo>
                                  <a:cubicBezTo>
                                    <a:pt x="392" y="334"/>
                                    <a:pt x="391" y="333"/>
                                    <a:pt x="390" y="333"/>
                                  </a:cubicBezTo>
                                  <a:cubicBezTo>
                                    <a:pt x="404" y="333"/>
                                    <a:pt x="423" y="332"/>
                                    <a:pt x="443" y="334"/>
                                  </a:cubicBezTo>
                                  <a:cubicBezTo>
                                    <a:pt x="452" y="339"/>
                                    <a:pt x="460" y="344"/>
                                    <a:pt x="468" y="349"/>
                                  </a:cubicBezTo>
                                  <a:cubicBezTo>
                                    <a:pt x="470" y="346"/>
                                    <a:pt x="470" y="346"/>
                                    <a:pt x="470" y="346"/>
                                  </a:cubicBezTo>
                                  <a:cubicBezTo>
                                    <a:pt x="464" y="343"/>
                                    <a:pt x="458" y="339"/>
                                    <a:pt x="452" y="335"/>
                                  </a:cubicBezTo>
                                  <a:cubicBezTo>
                                    <a:pt x="467" y="338"/>
                                    <a:pt x="481" y="342"/>
                                    <a:pt x="494" y="349"/>
                                  </a:cubicBezTo>
                                  <a:cubicBezTo>
                                    <a:pt x="484" y="338"/>
                                    <a:pt x="461" y="331"/>
                                    <a:pt x="437" y="326"/>
                                  </a:cubicBezTo>
                                  <a:cubicBezTo>
                                    <a:pt x="432" y="323"/>
                                    <a:pt x="428" y="321"/>
                                    <a:pt x="423" y="318"/>
                                  </a:cubicBezTo>
                                  <a:cubicBezTo>
                                    <a:pt x="439" y="319"/>
                                    <a:pt x="456" y="321"/>
                                    <a:pt x="473" y="327"/>
                                  </a:cubicBezTo>
                                  <a:cubicBezTo>
                                    <a:pt x="473" y="327"/>
                                    <a:pt x="473" y="327"/>
                                    <a:pt x="473" y="327"/>
                                  </a:cubicBezTo>
                                  <a:cubicBezTo>
                                    <a:pt x="472" y="332"/>
                                    <a:pt x="480" y="333"/>
                                    <a:pt x="491" y="335"/>
                                  </a:cubicBezTo>
                                  <a:cubicBezTo>
                                    <a:pt x="492" y="335"/>
                                    <a:pt x="492" y="335"/>
                                    <a:pt x="492" y="335"/>
                                  </a:cubicBezTo>
                                  <a:cubicBezTo>
                                    <a:pt x="492" y="335"/>
                                    <a:pt x="492" y="335"/>
                                    <a:pt x="492" y="335"/>
                                  </a:cubicBezTo>
                                  <a:cubicBezTo>
                                    <a:pt x="505" y="338"/>
                                    <a:pt x="523" y="342"/>
                                    <a:pt x="536" y="353"/>
                                  </a:cubicBezTo>
                                  <a:cubicBezTo>
                                    <a:pt x="527" y="339"/>
                                    <a:pt x="486" y="320"/>
                                    <a:pt x="475" y="324"/>
                                  </a:cubicBezTo>
                                  <a:cubicBezTo>
                                    <a:pt x="456" y="315"/>
                                    <a:pt x="428" y="309"/>
                                    <a:pt x="406" y="307"/>
                                  </a:cubicBezTo>
                                  <a:cubicBezTo>
                                    <a:pt x="293" y="237"/>
                                    <a:pt x="219" y="182"/>
                                    <a:pt x="182" y="154"/>
                                  </a:cubicBezTo>
                                  <a:cubicBezTo>
                                    <a:pt x="214" y="174"/>
                                    <a:pt x="272" y="208"/>
                                    <a:pt x="356" y="249"/>
                                  </a:cubicBezTo>
                                  <a:cubicBezTo>
                                    <a:pt x="358" y="246"/>
                                    <a:pt x="358" y="246"/>
                                    <a:pt x="358" y="246"/>
                                  </a:cubicBezTo>
                                  <a:cubicBezTo>
                                    <a:pt x="273" y="204"/>
                                    <a:pt x="216" y="170"/>
                                    <a:pt x="184" y="151"/>
                                  </a:cubicBezTo>
                                  <a:cubicBezTo>
                                    <a:pt x="242" y="179"/>
                                    <a:pt x="374" y="244"/>
                                    <a:pt x="511" y="303"/>
                                  </a:cubicBezTo>
                                  <a:cubicBezTo>
                                    <a:pt x="512" y="304"/>
                                    <a:pt x="513" y="306"/>
                                    <a:pt x="515" y="307"/>
                                  </a:cubicBezTo>
                                  <a:cubicBezTo>
                                    <a:pt x="514" y="306"/>
                                    <a:pt x="513" y="305"/>
                                    <a:pt x="512" y="303"/>
                                  </a:cubicBezTo>
                                  <a:cubicBezTo>
                                    <a:pt x="516" y="305"/>
                                    <a:pt x="519" y="306"/>
                                    <a:pt x="523" y="308"/>
                                  </a:cubicBezTo>
                                  <a:cubicBezTo>
                                    <a:pt x="523" y="317"/>
                                    <a:pt x="554" y="315"/>
                                    <a:pt x="570" y="332"/>
                                  </a:cubicBezTo>
                                  <a:cubicBezTo>
                                    <a:pt x="564" y="321"/>
                                    <a:pt x="533" y="300"/>
                                    <a:pt x="525" y="305"/>
                                  </a:cubicBezTo>
                                  <a:cubicBezTo>
                                    <a:pt x="519" y="302"/>
                                    <a:pt x="513" y="300"/>
                                    <a:pt x="507" y="297"/>
                                  </a:cubicBezTo>
                                  <a:cubicBezTo>
                                    <a:pt x="478" y="268"/>
                                    <a:pt x="396" y="238"/>
                                    <a:pt x="394" y="247"/>
                                  </a:cubicBezTo>
                                  <a:cubicBezTo>
                                    <a:pt x="394" y="247"/>
                                    <a:pt x="394" y="247"/>
                                    <a:pt x="395" y="247"/>
                                  </a:cubicBezTo>
                                  <a:cubicBezTo>
                                    <a:pt x="328" y="217"/>
                                    <a:pt x="268" y="188"/>
                                    <a:pt x="225" y="167"/>
                                  </a:cubicBezTo>
                                  <a:cubicBezTo>
                                    <a:pt x="235" y="171"/>
                                    <a:pt x="235" y="171"/>
                                    <a:pt x="235" y="171"/>
                                  </a:cubicBezTo>
                                  <a:cubicBezTo>
                                    <a:pt x="237" y="168"/>
                                    <a:pt x="237" y="168"/>
                                    <a:pt x="237" y="168"/>
                                  </a:cubicBezTo>
                                  <a:cubicBezTo>
                                    <a:pt x="187" y="146"/>
                                    <a:pt x="187" y="146"/>
                                    <a:pt x="187" y="146"/>
                                  </a:cubicBezTo>
                                  <a:cubicBezTo>
                                    <a:pt x="455" y="233"/>
                                    <a:pt x="455" y="233"/>
                                    <a:pt x="455" y="233"/>
                                  </a:cubicBezTo>
                                  <a:cubicBezTo>
                                    <a:pt x="456" y="230"/>
                                    <a:pt x="456" y="230"/>
                                    <a:pt x="456" y="230"/>
                                  </a:cubicBezTo>
                                  <a:cubicBezTo>
                                    <a:pt x="177" y="139"/>
                                    <a:pt x="177" y="139"/>
                                    <a:pt x="177" y="139"/>
                                  </a:cubicBezTo>
                                  <a:cubicBezTo>
                                    <a:pt x="218" y="146"/>
                                    <a:pt x="313" y="163"/>
                                    <a:pt x="440" y="191"/>
                                  </a:cubicBezTo>
                                  <a:cubicBezTo>
                                    <a:pt x="441" y="188"/>
                                    <a:pt x="441" y="188"/>
                                    <a:pt x="441" y="188"/>
                                  </a:cubicBezTo>
                                  <a:cubicBezTo>
                                    <a:pt x="364" y="171"/>
                                    <a:pt x="298" y="158"/>
                                    <a:pt x="250" y="148"/>
                                  </a:cubicBezTo>
                                  <a:cubicBezTo>
                                    <a:pt x="321" y="159"/>
                                    <a:pt x="424" y="175"/>
                                    <a:pt x="523" y="194"/>
                                  </a:cubicBezTo>
                                  <a:cubicBezTo>
                                    <a:pt x="530" y="200"/>
                                    <a:pt x="534" y="206"/>
                                    <a:pt x="536" y="209"/>
                                  </a:cubicBezTo>
                                  <a:cubicBezTo>
                                    <a:pt x="535" y="206"/>
                                    <a:pt x="532" y="201"/>
                                    <a:pt x="528" y="195"/>
                                  </a:cubicBezTo>
                                  <a:cubicBezTo>
                                    <a:pt x="538" y="197"/>
                                    <a:pt x="548" y="199"/>
                                    <a:pt x="558" y="201"/>
                                  </a:cubicBezTo>
                                  <a:cubicBezTo>
                                    <a:pt x="562" y="207"/>
                                    <a:pt x="566" y="214"/>
                                    <a:pt x="569" y="222"/>
                                  </a:cubicBezTo>
                                  <a:cubicBezTo>
                                    <a:pt x="569" y="218"/>
                                    <a:pt x="566" y="210"/>
                                    <a:pt x="562" y="202"/>
                                  </a:cubicBezTo>
                                  <a:cubicBezTo>
                                    <a:pt x="565" y="202"/>
                                    <a:pt x="569" y="203"/>
                                    <a:pt x="573" y="204"/>
                                  </a:cubicBezTo>
                                  <a:cubicBezTo>
                                    <a:pt x="575" y="208"/>
                                    <a:pt x="577" y="213"/>
                                    <a:pt x="578" y="217"/>
                                  </a:cubicBezTo>
                                  <a:cubicBezTo>
                                    <a:pt x="578" y="214"/>
                                    <a:pt x="577" y="210"/>
                                    <a:pt x="575" y="204"/>
                                  </a:cubicBezTo>
                                  <a:cubicBezTo>
                                    <a:pt x="577" y="205"/>
                                    <a:pt x="578" y="205"/>
                                    <a:pt x="580" y="205"/>
                                  </a:cubicBezTo>
                                  <a:cubicBezTo>
                                    <a:pt x="580" y="202"/>
                                    <a:pt x="580" y="202"/>
                                    <a:pt x="580" y="202"/>
                                  </a:cubicBezTo>
                                  <a:cubicBezTo>
                                    <a:pt x="578" y="201"/>
                                    <a:pt x="576" y="201"/>
                                    <a:pt x="574" y="200"/>
                                  </a:cubicBezTo>
                                  <a:cubicBezTo>
                                    <a:pt x="566" y="178"/>
                                    <a:pt x="548" y="146"/>
                                    <a:pt x="539" y="139"/>
                                  </a:cubicBezTo>
                                  <a:cubicBezTo>
                                    <a:pt x="546" y="139"/>
                                    <a:pt x="552" y="139"/>
                                    <a:pt x="559" y="140"/>
                                  </a:cubicBezTo>
                                  <a:cubicBezTo>
                                    <a:pt x="568" y="155"/>
                                    <a:pt x="582" y="177"/>
                                    <a:pt x="587" y="199"/>
                                  </a:cubicBezTo>
                                  <a:cubicBezTo>
                                    <a:pt x="588" y="189"/>
                                    <a:pt x="577" y="158"/>
                                    <a:pt x="566" y="137"/>
                                  </a:cubicBezTo>
                                  <a:cubicBezTo>
                                    <a:pt x="566" y="136"/>
                                    <a:pt x="566" y="136"/>
                                    <a:pt x="566" y="136"/>
                                  </a:cubicBezTo>
                                  <a:cubicBezTo>
                                    <a:pt x="566" y="136"/>
                                    <a:pt x="566" y="136"/>
                                    <a:pt x="566" y="136"/>
                                  </a:cubicBezTo>
                                  <a:cubicBezTo>
                                    <a:pt x="560" y="124"/>
                                    <a:pt x="553" y="115"/>
                                    <a:pt x="550" y="116"/>
                                  </a:cubicBezTo>
                                  <a:cubicBezTo>
                                    <a:pt x="547" y="119"/>
                                    <a:pt x="551" y="126"/>
                                    <a:pt x="557" y="136"/>
                                  </a:cubicBezTo>
                                  <a:cubicBezTo>
                                    <a:pt x="432" y="130"/>
                                    <a:pt x="338" y="129"/>
                                    <a:pt x="272" y="129"/>
                                  </a:cubicBezTo>
                                  <a:cubicBezTo>
                                    <a:pt x="272" y="126"/>
                                    <a:pt x="272" y="126"/>
                                    <a:pt x="272" y="126"/>
                                  </a:cubicBezTo>
                                  <a:cubicBezTo>
                                    <a:pt x="269" y="126"/>
                                    <a:pt x="265" y="126"/>
                                    <a:pt x="261" y="126"/>
                                  </a:cubicBezTo>
                                  <a:cubicBezTo>
                                    <a:pt x="324" y="121"/>
                                    <a:pt x="413" y="114"/>
                                    <a:pt x="528" y="107"/>
                                  </a:cubicBezTo>
                                  <a:cubicBezTo>
                                    <a:pt x="527" y="104"/>
                                    <a:pt x="527" y="104"/>
                                    <a:pt x="527" y="104"/>
                                  </a:cubicBezTo>
                                  <a:cubicBezTo>
                                    <a:pt x="466" y="107"/>
                                    <a:pt x="411" y="111"/>
                                    <a:pt x="365" y="114"/>
                                  </a:cubicBezTo>
                                  <a:cubicBezTo>
                                    <a:pt x="465" y="104"/>
                                    <a:pt x="465" y="104"/>
                                    <a:pt x="465" y="104"/>
                                  </a:cubicBezTo>
                                  <a:cubicBezTo>
                                    <a:pt x="464" y="101"/>
                                    <a:pt x="464" y="101"/>
                                    <a:pt x="464" y="101"/>
                                  </a:cubicBezTo>
                                  <a:cubicBezTo>
                                    <a:pt x="212" y="126"/>
                                    <a:pt x="212" y="126"/>
                                    <a:pt x="212" y="126"/>
                                  </a:cubicBezTo>
                                  <a:cubicBezTo>
                                    <a:pt x="205" y="126"/>
                                    <a:pt x="199" y="127"/>
                                    <a:pt x="193" y="127"/>
                                  </a:cubicBezTo>
                                  <a:cubicBezTo>
                                    <a:pt x="527" y="56"/>
                                    <a:pt x="527" y="56"/>
                                    <a:pt x="527" y="56"/>
                                  </a:cubicBezTo>
                                  <a:cubicBezTo>
                                    <a:pt x="526" y="52"/>
                                    <a:pt x="526" y="52"/>
                                    <a:pt x="526" y="52"/>
                                  </a:cubicBezTo>
                                  <a:cubicBezTo>
                                    <a:pt x="195" y="123"/>
                                    <a:pt x="195" y="123"/>
                                    <a:pt x="195" y="123"/>
                                  </a:cubicBezTo>
                                  <a:cubicBezTo>
                                    <a:pt x="377" y="68"/>
                                    <a:pt x="377" y="68"/>
                                    <a:pt x="377" y="68"/>
                                  </a:cubicBezTo>
                                  <a:cubicBezTo>
                                    <a:pt x="376" y="65"/>
                                    <a:pt x="376" y="65"/>
                                    <a:pt x="376" y="65"/>
                                  </a:cubicBezTo>
                                  <a:cubicBezTo>
                                    <a:pt x="175" y="125"/>
                                    <a:pt x="175" y="125"/>
                                    <a:pt x="175" y="125"/>
                                  </a:cubicBezTo>
                                  <a:cubicBezTo>
                                    <a:pt x="225" y="101"/>
                                    <a:pt x="360" y="38"/>
                                    <a:pt x="491" y="0"/>
                                  </a:cubicBezTo>
                                  <a:cubicBezTo>
                                    <a:pt x="538" y="0"/>
                                    <a:pt x="538" y="0"/>
                                    <a:pt x="538" y="0"/>
                                  </a:cubicBezTo>
                                  <a:cubicBezTo>
                                    <a:pt x="538" y="1"/>
                                    <a:pt x="539" y="1"/>
                                    <a:pt x="539" y="2"/>
                                  </a:cubicBezTo>
                                  <a:cubicBezTo>
                                    <a:pt x="541" y="4"/>
                                    <a:pt x="545" y="4"/>
                                    <a:pt x="547" y="3"/>
                                  </a:cubicBezTo>
                                  <a:cubicBezTo>
                                    <a:pt x="548" y="2"/>
                                    <a:pt x="548" y="1"/>
                                    <a:pt x="548" y="0"/>
                                  </a:cubicBezTo>
                                  <a:cubicBezTo>
                                    <a:pt x="604" y="0"/>
                                    <a:pt x="604" y="0"/>
                                    <a:pt x="604" y="0"/>
                                  </a:cubicBezTo>
                                  <a:cubicBezTo>
                                    <a:pt x="588" y="7"/>
                                    <a:pt x="571" y="16"/>
                                    <a:pt x="554" y="25"/>
                                  </a:cubicBezTo>
                                  <a:cubicBezTo>
                                    <a:pt x="554" y="25"/>
                                    <a:pt x="554" y="25"/>
                                    <a:pt x="554" y="24"/>
                                  </a:cubicBezTo>
                                  <a:cubicBezTo>
                                    <a:pt x="552" y="22"/>
                                    <a:pt x="548" y="22"/>
                                    <a:pt x="546" y="24"/>
                                  </a:cubicBezTo>
                                  <a:cubicBezTo>
                                    <a:pt x="544" y="26"/>
                                    <a:pt x="544" y="29"/>
                                    <a:pt x="546" y="32"/>
                                  </a:cubicBezTo>
                                  <a:cubicBezTo>
                                    <a:pt x="548" y="34"/>
                                    <a:pt x="551" y="34"/>
                                    <a:pt x="553" y="32"/>
                                  </a:cubicBezTo>
                                  <a:cubicBezTo>
                                    <a:pt x="555" y="30"/>
                                    <a:pt x="555" y="28"/>
                                    <a:pt x="555" y="27"/>
                                  </a:cubicBezTo>
                                  <a:cubicBezTo>
                                    <a:pt x="574" y="17"/>
                                    <a:pt x="592" y="8"/>
                                    <a:pt x="608" y="0"/>
                                  </a:cubicBezTo>
                                  <a:cubicBezTo>
                                    <a:pt x="630" y="0"/>
                                    <a:pt x="630" y="0"/>
                                    <a:pt x="630" y="0"/>
                                  </a:cubicBezTo>
                                  <a:cubicBezTo>
                                    <a:pt x="630" y="1"/>
                                    <a:pt x="630" y="4"/>
                                    <a:pt x="631" y="5"/>
                                  </a:cubicBezTo>
                                  <a:cubicBezTo>
                                    <a:pt x="632" y="6"/>
                                    <a:pt x="632" y="6"/>
                                    <a:pt x="633" y="6"/>
                                  </a:cubicBezTo>
                                  <a:cubicBezTo>
                                    <a:pt x="610" y="23"/>
                                    <a:pt x="585" y="42"/>
                                    <a:pt x="558" y="64"/>
                                  </a:cubicBezTo>
                                  <a:cubicBezTo>
                                    <a:pt x="556" y="62"/>
                                    <a:pt x="553" y="62"/>
                                    <a:pt x="551" y="64"/>
                                  </a:cubicBezTo>
                                  <a:cubicBezTo>
                                    <a:pt x="549" y="66"/>
                                    <a:pt x="548" y="70"/>
                                    <a:pt x="550" y="72"/>
                                  </a:cubicBezTo>
                                  <a:cubicBezTo>
                                    <a:pt x="552" y="74"/>
                                    <a:pt x="556" y="74"/>
                                    <a:pt x="558" y="72"/>
                                  </a:cubicBezTo>
                                  <a:cubicBezTo>
                                    <a:pt x="560" y="70"/>
                                    <a:pt x="560" y="68"/>
                                    <a:pt x="559" y="66"/>
                                  </a:cubicBezTo>
                                  <a:cubicBezTo>
                                    <a:pt x="587" y="43"/>
                                    <a:pt x="613" y="23"/>
                                    <a:pt x="636" y="7"/>
                                  </a:cubicBezTo>
                                  <a:cubicBezTo>
                                    <a:pt x="637" y="7"/>
                                    <a:pt x="638" y="6"/>
                                    <a:pt x="639" y="5"/>
                                  </a:cubicBezTo>
                                  <a:cubicBezTo>
                                    <a:pt x="639" y="5"/>
                                    <a:pt x="640" y="4"/>
                                    <a:pt x="640" y="4"/>
                                  </a:cubicBezTo>
                                  <a:cubicBezTo>
                                    <a:pt x="642" y="2"/>
                                    <a:pt x="644" y="1"/>
                                    <a:pt x="646" y="0"/>
                                  </a:cubicBezTo>
                                  <a:cubicBezTo>
                                    <a:pt x="669" y="0"/>
                                    <a:pt x="669" y="0"/>
                                    <a:pt x="669" y="0"/>
                                  </a:cubicBezTo>
                                  <a:cubicBezTo>
                                    <a:pt x="654" y="14"/>
                                    <a:pt x="637" y="31"/>
                                    <a:pt x="616" y="52"/>
                                  </a:cubicBezTo>
                                  <a:cubicBezTo>
                                    <a:pt x="614" y="50"/>
                                    <a:pt x="612" y="51"/>
                                    <a:pt x="610" y="52"/>
                                  </a:cubicBezTo>
                                  <a:cubicBezTo>
                                    <a:pt x="608" y="54"/>
                                    <a:pt x="608" y="58"/>
                                    <a:pt x="610" y="60"/>
                                  </a:cubicBezTo>
                                  <a:cubicBezTo>
                                    <a:pt x="612" y="62"/>
                                    <a:pt x="615" y="62"/>
                                    <a:pt x="617" y="60"/>
                                  </a:cubicBezTo>
                                  <a:cubicBezTo>
                                    <a:pt x="619" y="58"/>
                                    <a:pt x="619" y="55"/>
                                    <a:pt x="618" y="53"/>
                                  </a:cubicBezTo>
                                  <a:cubicBezTo>
                                    <a:pt x="639" y="32"/>
                                    <a:pt x="657" y="14"/>
                                    <a:pt x="673" y="0"/>
                                  </a:cubicBezTo>
                                  <a:cubicBezTo>
                                    <a:pt x="689" y="0"/>
                                    <a:pt x="689" y="0"/>
                                    <a:pt x="689" y="0"/>
                                  </a:cubicBezTo>
                                  <a:cubicBezTo>
                                    <a:pt x="676" y="15"/>
                                    <a:pt x="660" y="33"/>
                                    <a:pt x="642" y="56"/>
                                  </a:cubicBezTo>
                                  <a:cubicBezTo>
                                    <a:pt x="640" y="55"/>
                                    <a:pt x="637" y="55"/>
                                    <a:pt x="635" y="57"/>
                                  </a:cubicBezTo>
                                  <a:cubicBezTo>
                                    <a:pt x="633" y="59"/>
                                    <a:pt x="633" y="62"/>
                                    <a:pt x="635" y="64"/>
                                  </a:cubicBezTo>
                                  <a:cubicBezTo>
                                    <a:pt x="635" y="65"/>
                                    <a:pt x="636" y="65"/>
                                    <a:pt x="636" y="65"/>
                                  </a:cubicBezTo>
                                  <a:cubicBezTo>
                                    <a:pt x="624" y="80"/>
                                    <a:pt x="612" y="96"/>
                                    <a:pt x="599" y="113"/>
                                  </a:cubicBezTo>
                                  <a:cubicBezTo>
                                    <a:pt x="599" y="113"/>
                                    <a:pt x="599" y="113"/>
                                    <a:pt x="599" y="113"/>
                                  </a:cubicBezTo>
                                  <a:cubicBezTo>
                                    <a:pt x="598" y="113"/>
                                    <a:pt x="597" y="114"/>
                                    <a:pt x="597" y="115"/>
                                  </a:cubicBezTo>
                                  <a:cubicBezTo>
                                    <a:pt x="596" y="118"/>
                                    <a:pt x="594" y="120"/>
                                    <a:pt x="592" y="123"/>
                                  </a:cubicBezTo>
                                  <a:cubicBezTo>
                                    <a:pt x="590" y="122"/>
                                    <a:pt x="588" y="122"/>
                                    <a:pt x="587" y="124"/>
                                  </a:cubicBezTo>
                                  <a:cubicBezTo>
                                    <a:pt x="584" y="126"/>
                                    <a:pt x="584" y="129"/>
                                    <a:pt x="586" y="131"/>
                                  </a:cubicBezTo>
                                  <a:cubicBezTo>
                                    <a:pt x="588" y="133"/>
                                    <a:pt x="592" y="133"/>
                                    <a:pt x="594" y="131"/>
                                  </a:cubicBezTo>
                                  <a:cubicBezTo>
                                    <a:pt x="596" y="129"/>
                                    <a:pt x="596" y="126"/>
                                    <a:pt x="594" y="124"/>
                                  </a:cubicBezTo>
                                  <a:cubicBezTo>
                                    <a:pt x="594" y="124"/>
                                    <a:pt x="594" y="124"/>
                                    <a:pt x="594" y="124"/>
                                  </a:cubicBezTo>
                                  <a:cubicBezTo>
                                    <a:pt x="595" y="122"/>
                                    <a:pt x="597" y="120"/>
                                    <a:pt x="598" y="118"/>
                                  </a:cubicBezTo>
                                  <a:cubicBezTo>
                                    <a:pt x="601" y="128"/>
                                    <a:pt x="615" y="150"/>
                                    <a:pt x="617" y="171"/>
                                  </a:cubicBezTo>
                                  <a:cubicBezTo>
                                    <a:pt x="620" y="161"/>
                                    <a:pt x="608" y="122"/>
                                    <a:pt x="601" y="114"/>
                                  </a:cubicBezTo>
                                  <a:cubicBezTo>
                                    <a:pt x="614" y="97"/>
                                    <a:pt x="626" y="81"/>
                                    <a:pt x="638" y="66"/>
                                  </a:cubicBezTo>
                                  <a:cubicBezTo>
                                    <a:pt x="640" y="66"/>
                                    <a:pt x="641" y="66"/>
                                    <a:pt x="642" y="65"/>
                                  </a:cubicBezTo>
                                  <a:cubicBezTo>
                                    <a:pt x="644" y="63"/>
                                    <a:pt x="644" y="61"/>
                                    <a:pt x="644" y="59"/>
                                  </a:cubicBezTo>
                                  <a:cubicBezTo>
                                    <a:pt x="662" y="37"/>
                                    <a:pt x="679" y="17"/>
                                    <a:pt x="694" y="0"/>
                                  </a:cubicBezTo>
                                  <a:cubicBezTo>
                                    <a:pt x="701" y="0"/>
                                    <a:pt x="701" y="0"/>
                                    <a:pt x="701" y="0"/>
                                  </a:cubicBezTo>
                                  <a:cubicBezTo>
                                    <a:pt x="690" y="16"/>
                                    <a:pt x="678" y="35"/>
                                    <a:pt x="663" y="59"/>
                                  </a:cubicBezTo>
                                  <a:cubicBezTo>
                                    <a:pt x="662" y="59"/>
                                    <a:pt x="660" y="59"/>
                                    <a:pt x="658" y="60"/>
                                  </a:cubicBezTo>
                                  <a:cubicBezTo>
                                    <a:pt x="656" y="62"/>
                                    <a:pt x="656" y="66"/>
                                    <a:pt x="658" y="68"/>
                                  </a:cubicBezTo>
                                  <a:cubicBezTo>
                                    <a:pt x="660" y="70"/>
                                    <a:pt x="663" y="70"/>
                                    <a:pt x="666" y="68"/>
                                  </a:cubicBezTo>
                                  <a:cubicBezTo>
                                    <a:pt x="668" y="66"/>
                                    <a:pt x="668" y="63"/>
                                    <a:pt x="666" y="60"/>
                                  </a:cubicBezTo>
                                  <a:cubicBezTo>
                                    <a:pt x="666" y="60"/>
                                    <a:pt x="665" y="60"/>
                                    <a:pt x="665" y="60"/>
                                  </a:cubicBezTo>
                                  <a:cubicBezTo>
                                    <a:pt x="680" y="36"/>
                                    <a:pt x="693" y="16"/>
                                    <a:pt x="704" y="0"/>
                                  </a:cubicBezTo>
                                  <a:cubicBezTo>
                                    <a:pt x="709" y="0"/>
                                    <a:pt x="709" y="0"/>
                                    <a:pt x="709" y="0"/>
                                  </a:cubicBezTo>
                                  <a:cubicBezTo>
                                    <a:pt x="692" y="26"/>
                                    <a:pt x="672" y="60"/>
                                    <a:pt x="650" y="98"/>
                                  </a:cubicBezTo>
                                  <a:cubicBezTo>
                                    <a:pt x="650" y="95"/>
                                    <a:pt x="649" y="93"/>
                                    <a:pt x="649" y="93"/>
                                  </a:cubicBezTo>
                                  <a:cubicBezTo>
                                    <a:pt x="649" y="91"/>
                                    <a:pt x="645" y="91"/>
                                    <a:pt x="644" y="93"/>
                                  </a:cubicBezTo>
                                  <a:cubicBezTo>
                                    <a:pt x="644" y="94"/>
                                    <a:pt x="645" y="99"/>
                                    <a:pt x="645" y="106"/>
                                  </a:cubicBezTo>
                                  <a:cubicBezTo>
                                    <a:pt x="641" y="113"/>
                                    <a:pt x="637" y="120"/>
                                    <a:pt x="633" y="128"/>
                                  </a:cubicBezTo>
                                  <a:cubicBezTo>
                                    <a:pt x="631" y="120"/>
                                    <a:pt x="628" y="115"/>
                                    <a:pt x="626" y="115"/>
                                  </a:cubicBezTo>
                                  <a:cubicBezTo>
                                    <a:pt x="623" y="116"/>
                                    <a:pt x="625" y="124"/>
                                    <a:pt x="629" y="135"/>
                                  </a:cubicBezTo>
                                  <a:cubicBezTo>
                                    <a:pt x="629" y="135"/>
                                    <a:pt x="629" y="135"/>
                                    <a:pt x="629" y="135"/>
                                  </a:cubicBezTo>
                                  <a:cubicBezTo>
                                    <a:pt x="627" y="134"/>
                                    <a:pt x="625" y="135"/>
                                    <a:pt x="624" y="136"/>
                                  </a:cubicBezTo>
                                  <a:cubicBezTo>
                                    <a:pt x="621" y="138"/>
                                    <a:pt x="621" y="141"/>
                                    <a:pt x="623" y="144"/>
                                  </a:cubicBezTo>
                                  <a:cubicBezTo>
                                    <a:pt x="625" y="146"/>
                                    <a:pt x="629" y="146"/>
                                    <a:pt x="631" y="144"/>
                                  </a:cubicBezTo>
                                  <a:cubicBezTo>
                                    <a:pt x="631" y="144"/>
                                    <a:pt x="631" y="143"/>
                                    <a:pt x="631" y="143"/>
                                  </a:cubicBezTo>
                                  <a:cubicBezTo>
                                    <a:pt x="634" y="153"/>
                                    <a:pt x="637" y="164"/>
                                    <a:pt x="638" y="175"/>
                                  </a:cubicBezTo>
                                  <a:cubicBezTo>
                                    <a:pt x="639" y="167"/>
                                    <a:pt x="637" y="146"/>
                                    <a:pt x="633" y="131"/>
                                  </a:cubicBezTo>
                                  <a:cubicBezTo>
                                    <a:pt x="637" y="124"/>
                                    <a:pt x="641" y="116"/>
                                    <a:pt x="645" y="109"/>
                                  </a:cubicBezTo>
                                  <a:cubicBezTo>
                                    <a:pt x="647" y="129"/>
                                    <a:pt x="650" y="160"/>
                                    <a:pt x="650" y="160"/>
                                  </a:cubicBezTo>
                                  <a:cubicBezTo>
                                    <a:pt x="650" y="160"/>
                                    <a:pt x="650" y="120"/>
                                    <a:pt x="650" y="102"/>
                                  </a:cubicBezTo>
                                  <a:cubicBezTo>
                                    <a:pt x="673" y="62"/>
                                    <a:pt x="694" y="27"/>
                                    <a:pt x="712" y="0"/>
                                  </a:cubicBezTo>
                                  <a:cubicBezTo>
                                    <a:pt x="715" y="0"/>
                                    <a:pt x="715" y="0"/>
                                    <a:pt x="715" y="0"/>
                                  </a:cubicBezTo>
                                  <a:cubicBezTo>
                                    <a:pt x="698" y="32"/>
                                    <a:pt x="677" y="74"/>
                                    <a:pt x="656" y="126"/>
                                  </a:cubicBezTo>
                                  <a:cubicBezTo>
                                    <a:pt x="654" y="126"/>
                                    <a:pt x="653" y="126"/>
                                    <a:pt x="652" y="127"/>
                                  </a:cubicBezTo>
                                  <a:cubicBezTo>
                                    <a:pt x="650" y="129"/>
                                    <a:pt x="650" y="132"/>
                                    <a:pt x="652" y="134"/>
                                  </a:cubicBezTo>
                                  <a:cubicBezTo>
                                    <a:pt x="654" y="137"/>
                                    <a:pt x="657" y="137"/>
                                    <a:pt x="659" y="135"/>
                                  </a:cubicBezTo>
                                  <a:cubicBezTo>
                                    <a:pt x="661" y="133"/>
                                    <a:pt x="661" y="129"/>
                                    <a:pt x="659" y="127"/>
                                  </a:cubicBezTo>
                                  <a:cubicBezTo>
                                    <a:pt x="659" y="127"/>
                                    <a:pt x="658" y="127"/>
                                    <a:pt x="658" y="126"/>
                                  </a:cubicBezTo>
                                  <a:cubicBezTo>
                                    <a:pt x="679" y="75"/>
                                    <a:pt x="700" y="32"/>
                                    <a:pt x="717" y="0"/>
                                  </a:cubicBezTo>
                                  <a:cubicBezTo>
                                    <a:pt x="717" y="0"/>
                                    <a:pt x="717" y="0"/>
                                    <a:pt x="717" y="0"/>
                                  </a:cubicBezTo>
                                  <a:cubicBezTo>
                                    <a:pt x="706" y="24"/>
                                    <a:pt x="692" y="55"/>
                                    <a:pt x="676" y="95"/>
                                  </a:cubicBezTo>
                                  <a:cubicBezTo>
                                    <a:pt x="675" y="95"/>
                                    <a:pt x="673" y="95"/>
                                    <a:pt x="672" y="96"/>
                                  </a:cubicBezTo>
                                  <a:cubicBezTo>
                                    <a:pt x="670" y="98"/>
                                    <a:pt x="670" y="101"/>
                                    <a:pt x="672" y="104"/>
                                  </a:cubicBezTo>
                                  <a:cubicBezTo>
                                    <a:pt x="674" y="106"/>
                                    <a:pt x="677" y="106"/>
                                    <a:pt x="679" y="104"/>
                                  </a:cubicBezTo>
                                  <a:cubicBezTo>
                                    <a:pt x="681" y="102"/>
                                    <a:pt x="681" y="99"/>
                                    <a:pt x="679" y="96"/>
                                  </a:cubicBezTo>
                                  <a:cubicBezTo>
                                    <a:pt x="679" y="96"/>
                                    <a:pt x="679" y="96"/>
                                    <a:pt x="678" y="96"/>
                                  </a:cubicBezTo>
                                  <a:cubicBezTo>
                                    <a:pt x="694" y="56"/>
                                    <a:pt x="708" y="24"/>
                                    <a:pt x="720" y="0"/>
                                  </a:cubicBezTo>
                                  <a:cubicBezTo>
                                    <a:pt x="727" y="0"/>
                                    <a:pt x="727" y="0"/>
                                    <a:pt x="727" y="0"/>
                                  </a:cubicBezTo>
                                  <a:cubicBezTo>
                                    <a:pt x="714" y="33"/>
                                    <a:pt x="699" y="80"/>
                                    <a:pt x="682" y="141"/>
                                  </a:cubicBezTo>
                                  <a:cubicBezTo>
                                    <a:pt x="680" y="141"/>
                                    <a:pt x="679" y="141"/>
                                    <a:pt x="678" y="142"/>
                                  </a:cubicBezTo>
                                  <a:cubicBezTo>
                                    <a:pt x="677" y="143"/>
                                    <a:pt x="677" y="143"/>
                                    <a:pt x="676" y="144"/>
                                  </a:cubicBezTo>
                                  <a:cubicBezTo>
                                    <a:pt x="675" y="144"/>
                                    <a:pt x="674" y="144"/>
                                    <a:pt x="673" y="145"/>
                                  </a:cubicBezTo>
                                  <a:cubicBezTo>
                                    <a:pt x="673" y="148"/>
                                    <a:pt x="672" y="220"/>
                                    <a:pt x="672" y="220"/>
                                  </a:cubicBezTo>
                                  <a:cubicBezTo>
                                    <a:pt x="672" y="220"/>
                                    <a:pt x="678" y="167"/>
                                    <a:pt x="678" y="150"/>
                                  </a:cubicBezTo>
                                  <a:cubicBezTo>
                                    <a:pt x="680" y="151"/>
                                    <a:pt x="683" y="151"/>
                                    <a:pt x="685" y="150"/>
                                  </a:cubicBezTo>
                                  <a:cubicBezTo>
                                    <a:pt x="687" y="148"/>
                                    <a:pt x="687" y="144"/>
                                    <a:pt x="685" y="142"/>
                                  </a:cubicBezTo>
                                  <a:cubicBezTo>
                                    <a:pt x="685" y="142"/>
                                    <a:pt x="684" y="141"/>
                                    <a:pt x="684" y="141"/>
                                  </a:cubicBezTo>
                                  <a:cubicBezTo>
                                    <a:pt x="701" y="80"/>
                                    <a:pt x="717" y="33"/>
                                    <a:pt x="729" y="0"/>
                                  </a:cubicBezTo>
                                  <a:cubicBezTo>
                                    <a:pt x="733" y="0"/>
                                    <a:pt x="733" y="0"/>
                                    <a:pt x="733" y="0"/>
                                  </a:cubicBezTo>
                                  <a:cubicBezTo>
                                    <a:pt x="729" y="18"/>
                                    <a:pt x="724" y="38"/>
                                    <a:pt x="720" y="61"/>
                                  </a:cubicBezTo>
                                  <a:cubicBezTo>
                                    <a:pt x="719" y="61"/>
                                    <a:pt x="718" y="61"/>
                                    <a:pt x="717" y="62"/>
                                  </a:cubicBezTo>
                                  <a:cubicBezTo>
                                    <a:pt x="715" y="64"/>
                                    <a:pt x="715" y="68"/>
                                    <a:pt x="717" y="70"/>
                                  </a:cubicBezTo>
                                  <a:cubicBezTo>
                                    <a:pt x="719" y="72"/>
                                    <a:pt x="722" y="72"/>
                                    <a:pt x="724" y="70"/>
                                  </a:cubicBezTo>
                                  <a:cubicBezTo>
                                    <a:pt x="726" y="68"/>
                                    <a:pt x="726" y="65"/>
                                    <a:pt x="724" y="63"/>
                                  </a:cubicBezTo>
                                  <a:cubicBezTo>
                                    <a:pt x="724" y="62"/>
                                    <a:pt x="723" y="62"/>
                                    <a:pt x="722" y="61"/>
                                  </a:cubicBezTo>
                                  <a:cubicBezTo>
                                    <a:pt x="726" y="39"/>
                                    <a:pt x="731" y="18"/>
                                    <a:pt x="735" y="0"/>
                                  </a:cubicBezTo>
                                  <a:cubicBezTo>
                                    <a:pt x="737" y="0"/>
                                    <a:pt x="737" y="0"/>
                                    <a:pt x="737" y="0"/>
                                  </a:cubicBezTo>
                                  <a:cubicBezTo>
                                    <a:pt x="730" y="37"/>
                                    <a:pt x="721" y="91"/>
                                    <a:pt x="713" y="165"/>
                                  </a:cubicBezTo>
                                  <a:cubicBezTo>
                                    <a:pt x="712" y="165"/>
                                    <a:pt x="711" y="166"/>
                                    <a:pt x="710" y="167"/>
                                  </a:cubicBezTo>
                                  <a:cubicBezTo>
                                    <a:pt x="708" y="169"/>
                                    <a:pt x="708" y="172"/>
                                    <a:pt x="710" y="174"/>
                                  </a:cubicBezTo>
                                  <a:cubicBezTo>
                                    <a:pt x="710" y="175"/>
                                    <a:pt x="711" y="175"/>
                                    <a:pt x="711" y="175"/>
                                  </a:cubicBezTo>
                                  <a:cubicBezTo>
                                    <a:pt x="707" y="195"/>
                                    <a:pt x="698" y="241"/>
                                    <a:pt x="698" y="241"/>
                                  </a:cubicBezTo>
                                  <a:cubicBezTo>
                                    <a:pt x="698" y="241"/>
                                    <a:pt x="713" y="192"/>
                                    <a:pt x="717" y="175"/>
                                  </a:cubicBezTo>
                                  <a:cubicBezTo>
                                    <a:pt x="717" y="174"/>
                                    <a:pt x="717" y="174"/>
                                    <a:pt x="717" y="174"/>
                                  </a:cubicBezTo>
                                  <a:cubicBezTo>
                                    <a:pt x="719" y="173"/>
                                    <a:pt x="719" y="170"/>
                                    <a:pt x="718" y="168"/>
                                  </a:cubicBezTo>
                                  <a:cubicBezTo>
                                    <a:pt x="718" y="168"/>
                                    <a:pt x="718" y="168"/>
                                    <a:pt x="718" y="168"/>
                                  </a:cubicBezTo>
                                  <a:cubicBezTo>
                                    <a:pt x="718" y="167"/>
                                    <a:pt x="717" y="167"/>
                                    <a:pt x="717" y="167"/>
                                  </a:cubicBezTo>
                                  <a:cubicBezTo>
                                    <a:pt x="717" y="166"/>
                                    <a:pt x="716" y="166"/>
                                    <a:pt x="715" y="166"/>
                                  </a:cubicBezTo>
                                  <a:cubicBezTo>
                                    <a:pt x="723" y="91"/>
                                    <a:pt x="732" y="37"/>
                                    <a:pt x="739" y="0"/>
                                  </a:cubicBezTo>
                                  <a:cubicBezTo>
                                    <a:pt x="743" y="0"/>
                                    <a:pt x="743" y="0"/>
                                    <a:pt x="743" y="0"/>
                                  </a:cubicBezTo>
                                  <a:cubicBezTo>
                                    <a:pt x="742" y="8"/>
                                    <a:pt x="742" y="17"/>
                                    <a:pt x="742" y="28"/>
                                  </a:cubicBezTo>
                                  <a:cubicBezTo>
                                    <a:pt x="741" y="29"/>
                                    <a:pt x="741" y="31"/>
                                    <a:pt x="742" y="32"/>
                                  </a:cubicBezTo>
                                  <a:cubicBezTo>
                                    <a:pt x="742" y="54"/>
                                    <a:pt x="742" y="82"/>
                                    <a:pt x="744" y="114"/>
                                  </a:cubicBezTo>
                                  <a:cubicBezTo>
                                    <a:pt x="743" y="115"/>
                                    <a:pt x="742" y="115"/>
                                    <a:pt x="742" y="115"/>
                                  </a:cubicBezTo>
                                  <a:cubicBezTo>
                                    <a:pt x="740" y="117"/>
                                    <a:pt x="740" y="121"/>
                                    <a:pt x="741" y="123"/>
                                  </a:cubicBezTo>
                                  <a:cubicBezTo>
                                    <a:pt x="743" y="125"/>
                                    <a:pt x="747" y="125"/>
                                    <a:pt x="749" y="123"/>
                                  </a:cubicBezTo>
                                  <a:cubicBezTo>
                                    <a:pt x="751" y="121"/>
                                    <a:pt x="751" y="118"/>
                                    <a:pt x="749" y="116"/>
                                  </a:cubicBezTo>
                                  <a:cubicBezTo>
                                    <a:pt x="748" y="115"/>
                                    <a:pt x="747" y="114"/>
                                    <a:pt x="746" y="114"/>
                                  </a:cubicBezTo>
                                  <a:cubicBezTo>
                                    <a:pt x="744" y="83"/>
                                    <a:pt x="744" y="56"/>
                                    <a:pt x="744" y="35"/>
                                  </a:cubicBezTo>
                                  <a:cubicBezTo>
                                    <a:pt x="746" y="36"/>
                                    <a:pt x="748" y="36"/>
                                    <a:pt x="750" y="34"/>
                                  </a:cubicBezTo>
                                  <a:cubicBezTo>
                                    <a:pt x="752" y="32"/>
                                    <a:pt x="752" y="29"/>
                                    <a:pt x="750" y="27"/>
                                  </a:cubicBezTo>
                                  <a:cubicBezTo>
                                    <a:pt x="750" y="26"/>
                                    <a:pt x="748" y="25"/>
                                    <a:pt x="747" y="25"/>
                                  </a:cubicBezTo>
                                  <a:cubicBezTo>
                                    <a:pt x="747" y="16"/>
                                    <a:pt x="748" y="7"/>
                                    <a:pt x="748" y="0"/>
                                  </a:cubicBezTo>
                                  <a:cubicBezTo>
                                    <a:pt x="753" y="0"/>
                                    <a:pt x="753" y="0"/>
                                    <a:pt x="753" y="0"/>
                                  </a:cubicBezTo>
                                  <a:cubicBezTo>
                                    <a:pt x="754" y="12"/>
                                    <a:pt x="755" y="26"/>
                                    <a:pt x="757" y="42"/>
                                  </a:cubicBezTo>
                                  <a:cubicBezTo>
                                    <a:pt x="757" y="44"/>
                                    <a:pt x="758" y="46"/>
                                    <a:pt x="758" y="48"/>
                                  </a:cubicBezTo>
                                  <a:cubicBezTo>
                                    <a:pt x="758" y="48"/>
                                    <a:pt x="758" y="48"/>
                                    <a:pt x="758" y="48"/>
                                  </a:cubicBezTo>
                                  <a:cubicBezTo>
                                    <a:pt x="758" y="54"/>
                                    <a:pt x="759" y="61"/>
                                    <a:pt x="760" y="68"/>
                                  </a:cubicBezTo>
                                  <a:cubicBezTo>
                                    <a:pt x="761" y="78"/>
                                    <a:pt x="763" y="88"/>
                                    <a:pt x="765" y="99"/>
                                  </a:cubicBezTo>
                                  <a:cubicBezTo>
                                    <a:pt x="764" y="100"/>
                                    <a:pt x="763" y="100"/>
                                    <a:pt x="763" y="100"/>
                                  </a:cubicBezTo>
                                  <a:cubicBezTo>
                                    <a:pt x="761" y="102"/>
                                    <a:pt x="760" y="106"/>
                                    <a:pt x="762" y="108"/>
                                  </a:cubicBezTo>
                                  <a:cubicBezTo>
                                    <a:pt x="763" y="109"/>
                                    <a:pt x="765" y="109"/>
                                    <a:pt x="766" y="110"/>
                                  </a:cubicBezTo>
                                  <a:cubicBezTo>
                                    <a:pt x="769" y="131"/>
                                    <a:pt x="773" y="155"/>
                                    <a:pt x="778" y="181"/>
                                  </a:cubicBezTo>
                                  <a:cubicBezTo>
                                    <a:pt x="778" y="181"/>
                                    <a:pt x="778" y="182"/>
                                    <a:pt x="777" y="182"/>
                                  </a:cubicBezTo>
                                  <a:cubicBezTo>
                                    <a:pt x="775" y="184"/>
                                    <a:pt x="775" y="187"/>
                                    <a:pt x="777" y="189"/>
                                  </a:cubicBezTo>
                                  <a:cubicBezTo>
                                    <a:pt x="777" y="190"/>
                                    <a:pt x="778" y="190"/>
                                    <a:pt x="778" y="190"/>
                                  </a:cubicBezTo>
                                  <a:cubicBezTo>
                                    <a:pt x="767" y="203"/>
                                    <a:pt x="749" y="234"/>
                                    <a:pt x="749" y="252"/>
                                  </a:cubicBezTo>
                                  <a:cubicBezTo>
                                    <a:pt x="764" y="203"/>
                                    <a:pt x="793" y="192"/>
                                    <a:pt x="787" y="186"/>
                                  </a:cubicBezTo>
                                  <a:cubicBezTo>
                                    <a:pt x="787" y="186"/>
                                    <a:pt x="787" y="185"/>
                                    <a:pt x="786" y="185"/>
                                  </a:cubicBezTo>
                                  <a:cubicBezTo>
                                    <a:pt x="786" y="184"/>
                                    <a:pt x="786" y="183"/>
                                    <a:pt x="785" y="182"/>
                                  </a:cubicBezTo>
                                  <a:cubicBezTo>
                                    <a:pt x="784" y="181"/>
                                    <a:pt x="782" y="181"/>
                                    <a:pt x="781" y="181"/>
                                  </a:cubicBezTo>
                                  <a:cubicBezTo>
                                    <a:pt x="776" y="155"/>
                                    <a:pt x="771" y="131"/>
                                    <a:pt x="768" y="109"/>
                                  </a:cubicBezTo>
                                  <a:cubicBezTo>
                                    <a:pt x="769" y="109"/>
                                    <a:pt x="769" y="109"/>
                                    <a:pt x="770" y="108"/>
                                  </a:cubicBezTo>
                                  <a:cubicBezTo>
                                    <a:pt x="772" y="106"/>
                                    <a:pt x="772" y="103"/>
                                    <a:pt x="770" y="101"/>
                                  </a:cubicBezTo>
                                  <a:cubicBezTo>
                                    <a:pt x="769" y="100"/>
                                    <a:pt x="768" y="99"/>
                                    <a:pt x="767" y="99"/>
                                  </a:cubicBezTo>
                                  <a:cubicBezTo>
                                    <a:pt x="765" y="88"/>
                                    <a:pt x="764" y="78"/>
                                    <a:pt x="762" y="68"/>
                                  </a:cubicBezTo>
                                  <a:cubicBezTo>
                                    <a:pt x="761" y="61"/>
                                    <a:pt x="761" y="54"/>
                                    <a:pt x="760" y="48"/>
                                  </a:cubicBezTo>
                                  <a:cubicBezTo>
                                    <a:pt x="760" y="48"/>
                                    <a:pt x="760" y="48"/>
                                    <a:pt x="760" y="47"/>
                                  </a:cubicBezTo>
                                  <a:cubicBezTo>
                                    <a:pt x="760" y="46"/>
                                    <a:pt x="759" y="44"/>
                                    <a:pt x="759" y="42"/>
                                  </a:cubicBezTo>
                                  <a:cubicBezTo>
                                    <a:pt x="758" y="27"/>
                                    <a:pt x="757" y="12"/>
                                    <a:pt x="756" y="0"/>
                                  </a:cubicBezTo>
                                  <a:cubicBezTo>
                                    <a:pt x="763" y="0"/>
                                    <a:pt x="763" y="0"/>
                                    <a:pt x="763" y="0"/>
                                  </a:cubicBezTo>
                                  <a:cubicBezTo>
                                    <a:pt x="768" y="23"/>
                                    <a:pt x="774" y="52"/>
                                    <a:pt x="782" y="85"/>
                                  </a:cubicBezTo>
                                  <a:cubicBezTo>
                                    <a:pt x="782" y="86"/>
                                    <a:pt x="781" y="86"/>
                                    <a:pt x="781" y="86"/>
                                  </a:cubicBezTo>
                                  <a:cubicBezTo>
                                    <a:pt x="779" y="88"/>
                                    <a:pt x="778" y="91"/>
                                    <a:pt x="780" y="94"/>
                                  </a:cubicBezTo>
                                  <a:cubicBezTo>
                                    <a:pt x="782" y="96"/>
                                    <a:pt x="786" y="96"/>
                                    <a:pt x="788" y="94"/>
                                  </a:cubicBezTo>
                                  <a:cubicBezTo>
                                    <a:pt x="790" y="92"/>
                                    <a:pt x="790" y="89"/>
                                    <a:pt x="788" y="86"/>
                                  </a:cubicBezTo>
                                  <a:cubicBezTo>
                                    <a:pt x="787" y="85"/>
                                    <a:pt x="786" y="85"/>
                                    <a:pt x="784" y="85"/>
                                  </a:cubicBezTo>
                                  <a:cubicBezTo>
                                    <a:pt x="776" y="52"/>
                                    <a:pt x="770" y="23"/>
                                    <a:pt x="765" y="0"/>
                                  </a:cubicBezTo>
                                  <a:cubicBezTo>
                                    <a:pt x="766" y="0"/>
                                    <a:pt x="766" y="0"/>
                                    <a:pt x="766" y="0"/>
                                  </a:cubicBezTo>
                                  <a:cubicBezTo>
                                    <a:pt x="775" y="38"/>
                                    <a:pt x="790" y="92"/>
                                    <a:pt x="813" y="163"/>
                                  </a:cubicBezTo>
                                  <a:cubicBezTo>
                                    <a:pt x="813" y="163"/>
                                    <a:pt x="812" y="163"/>
                                    <a:pt x="812" y="164"/>
                                  </a:cubicBezTo>
                                  <a:cubicBezTo>
                                    <a:pt x="811" y="165"/>
                                    <a:pt x="810" y="168"/>
                                    <a:pt x="811" y="170"/>
                                  </a:cubicBezTo>
                                  <a:cubicBezTo>
                                    <a:pt x="798" y="184"/>
                                    <a:pt x="782" y="210"/>
                                    <a:pt x="780" y="226"/>
                                  </a:cubicBezTo>
                                  <a:cubicBezTo>
                                    <a:pt x="801" y="176"/>
                                    <a:pt x="833" y="167"/>
                                    <a:pt x="827" y="160"/>
                                  </a:cubicBezTo>
                                  <a:cubicBezTo>
                                    <a:pt x="826" y="158"/>
                                    <a:pt x="823" y="160"/>
                                    <a:pt x="818" y="163"/>
                                  </a:cubicBezTo>
                                  <a:cubicBezTo>
                                    <a:pt x="817" y="162"/>
                                    <a:pt x="816" y="162"/>
                                    <a:pt x="815" y="162"/>
                                  </a:cubicBezTo>
                                  <a:cubicBezTo>
                                    <a:pt x="792" y="93"/>
                                    <a:pt x="778" y="39"/>
                                    <a:pt x="769" y="2"/>
                                  </a:cubicBezTo>
                                  <a:cubicBezTo>
                                    <a:pt x="770" y="3"/>
                                    <a:pt x="772" y="3"/>
                                    <a:pt x="774" y="3"/>
                                  </a:cubicBezTo>
                                  <a:cubicBezTo>
                                    <a:pt x="785" y="35"/>
                                    <a:pt x="801" y="79"/>
                                    <a:pt x="825" y="136"/>
                                  </a:cubicBezTo>
                                  <a:cubicBezTo>
                                    <a:pt x="825" y="136"/>
                                    <a:pt x="825" y="136"/>
                                    <a:pt x="825" y="136"/>
                                  </a:cubicBezTo>
                                  <a:cubicBezTo>
                                    <a:pt x="823" y="138"/>
                                    <a:pt x="823" y="142"/>
                                    <a:pt x="825" y="144"/>
                                  </a:cubicBezTo>
                                  <a:cubicBezTo>
                                    <a:pt x="827" y="146"/>
                                    <a:pt x="830" y="146"/>
                                    <a:pt x="832" y="144"/>
                                  </a:cubicBezTo>
                                  <a:cubicBezTo>
                                    <a:pt x="834" y="142"/>
                                    <a:pt x="834" y="139"/>
                                    <a:pt x="832" y="137"/>
                                  </a:cubicBezTo>
                                  <a:cubicBezTo>
                                    <a:pt x="831" y="135"/>
                                    <a:pt x="829" y="135"/>
                                    <a:pt x="827" y="135"/>
                                  </a:cubicBezTo>
                                  <a:cubicBezTo>
                                    <a:pt x="809" y="92"/>
                                    <a:pt x="795" y="56"/>
                                    <a:pt x="784" y="27"/>
                                  </a:cubicBezTo>
                                  <a:cubicBezTo>
                                    <a:pt x="793" y="48"/>
                                    <a:pt x="803" y="72"/>
                                    <a:pt x="817" y="101"/>
                                  </a:cubicBezTo>
                                  <a:cubicBezTo>
                                    <a:pt x="817" y="101"/>
                                    <a:pt x="816" y="101"/>
                                    <a:pt x="816" y="101"/>
                                  </a:cubicBezTo>
                                  <a:cubicBezTo>
                                    <a:pt x="814" y="103"/>
                                    <a:pt x="814" y="106"/>
                                    <a:pt x="816" y="108"/>
                                  </a:cubicBezTo>
                                  <a:cubicBezTo>
                                    <a:pt x="818" y="110"/>
                                    <a:pt x="821" y="111"/>
                                    <a:pt x="823" y="109"/>
                                  </a:cubicBezTo>
                                  <a:cubicBezTo>
                                    <a:pt x="826" y="107"/>
                                    <a:pt x="826" y="103"/>
                                    <a:pt x="824" y="101"/>
                                  </a:cubicBezTo>
                                  <a:cubicBezTo>
                                    <a:pt x="822" y="100"/>
                                    <a:pt x="820" y="99"/>
                                    <a:pt x="819" y="100"/>
                                  </a:cubicBezTo>
                                  <a:cubicBezTo>
                                    <a:pt x="799" y="58"/>
                                    <a:pt x="786" y="25"/>
                                    <a:pt x="776" y="1"/>
                                  </a:cubicBezTo>
                                  <a:cubicBezTo>
                                    <a:pt x="777" y="1"/>
                                    <a:pt x="777" y="0"/>
                                    <a:pt x="777" y="0"/>
                                  </a:cubicBezTo>
                                  <a:cubicBezTo>
                                    <a:pt x="783" y="0"/>
                                    <a:pt x="783" y="0"/>
                                    <a:pt x="783" y="0"/>
                                  </a:cubicBezTo>
                                  <a:cubicBezTo>
                                    <a:pt x="799" y="32"/>
                                    <a:pt x="822" y="76"/>
                                    <a:pt x="853" y="129"/>
                                  </a:cubicBezTo>
                                  <a:cubicBezTo>
                                    <a:pt x="853" y="129"/>
                                    <a:pt x="853" y="129"/>
                                    <a:pt x="853" y="129"/>
                                  </a:cubicBezTo>
                                  <a:cubicBezTo>
                                    <a:pt x="851" y="131"/>
                                    <a:pt x="851" y="134"/>
                                    <a:pt x="853" y="136"/>
                                  </a:cubicBezTo>
                                  <a:cubicBezTo>
                                    <a:pt x="855" y="138"/>
                                    <a:pt x="858" y="138"/>
                                    <a:pt x="860" y="136"/>
                                  </a:cubicBezTo>
                                  <a:cubicBezTo>
                                    <a:pt x="863" y="135"/>
                                    <a:pt x="863" y="131"/>
                                    <a:pt x="861" y="129"/>
                                  </a:cubicBezTo>
                                  <a:cubicBezTo>
                                    <a:pt x="859" y="127"/>
                                    <a:pt x="857" y="127"/>
                                    <a:pt x="855" y="128"/>
                                  </a:cubicBezTo>
                                  <a:cubicBezTo>
                                    <a:pt x="824" y="75"/>
                                    <a:pt x="801" y="32"/>
                                    <a:pt x="785" y="0"/>
                                  </a:cubicBezTo>
                                  <a:cubicBezTo>
                                    <a:pt x="792" y="0"/>
                                    <a:pt x="792" y="0"/>
                                    <a:pt x="792" y="0"/>
                                  </a:cubicBezTo>
                                  <a:cubicBezTo>
                                    <a:pt x="801" y="13"/>
                                    <a:pt x="811" y="28"/>
                                    <a:pt x="823" y="45"/>
                                  </a:cubicBezTo>
                                  <a:cubicBezTo>
                                    <a:pt x="821" y="47"/>
                                    <a:pt x="820" y="50"/>
                                    <a:pt x="822" y="52"/>
                                  </a:cubicBezTo>
                                  <a:cubicBezTo>
                                    <a:pt x="824" y="55"/>
                                    <a:pt x="828" y="55"/>
                                    <a:pt x="830" y="53"/>
                                  </a:cubicBezTo>
                                  <a:cubicBezTo>
                                    <a:pt x="832" y="51"/>
                                    <a:pt x="832" y="47"/>
                                    <a:pt x="830" y="45"/>
                                  </a:cubicBezTo>
                                  <a:cubicBezTo>
                                    <a:pt x="829" y="44"/>
                                    <a:pt x="826" y="43"/>
                                    <a:pt x="824" y="44"/>
                                  </a:cubicBezTo>
                                  <a:cubicBezTo>
                                    <a:pt x="813" y="28"/>
                                    <a:pt x="803" y="13"/>
                                    <a:pt x="794" y="0"/>
                                  </a:cubicBezTo>
                                  <a:cubicBezTo>
                                    <a:pt x="799" y="0"/>
                                    <a:pt x="799" y="0"/>
                                    <a:pt x="799" y="0"/>
                                  </a:cubicBezTo>
                                  <a:cubicBezTo>
                                    <a:pt x="825" y="35"/>
                                    <a:pt x="858" y="80"/>
                                    <a:pt x="893" y="124"/>
                                  </a:cubicBezTo>
                                  <a:cubicBezTo>
                                    <a:pt x="892" y="125"/>
                                    <a:pt x="892" y="128"/>
                                    <a:pt x="894" y="130"/>
                                  </a:cubicBezTo>
                                  <a:cubicBezTo>
                                    <a:pt x="896" y="132"/>
                                    <a:pt x="899" y="133"/>
                                    <a:pt x="901" y="131"/>
                                  </a:cubicBezTo>
                                  <a:cubicBezTo>
                                    <a:pt x="903" y="129"/>
                                    <a:pt x="903" y="125"/>
                                    <a:pt x="901" y="123"/>
                                  </a:cubicBezTo>
                                  <a:cubicBezTo>
                                    <a:pt x="900" y="121"/>
                                    <a:pt x="897" y="121"/>
                                    <a:pt x="895" y="122"/>
                                  </a:cubicBezTo>
                                  <a:cubicBezTo>
                                    <a:pt x="860" y="79"/>
                                    <a:pt x="827" y="35"/>
                                    <a:pt x="802" y="0"/>
                                  </a:cubicBezTo>
                                  <a:cubicBezTo>
                                    <a:pt x="815" y="0"/>
                                    <a:pt x="815" y="0"/>
                                    <a:pt x="815" y="0"/>
                                  </a:cubicBezTo>
                                  <a:cubicBezTo>
                                    <a:pt x="878" y="65"/>
                                    <a:pt x="878" y="65"/>
                                    <a:pt x="878" y="65"/>
                                  </a:cubicBezTo>
                                  <a:cubicBezTo>
                                    <a:pt x="877" y="67"/>
                                    <a:pt x="877" y="70"/>
                                    <a:pt x="879" y="72"/>
                                  </a:cubicBezTo>
                                  <a:cubicBezTo>
                                    <a:pt x="881" y="74"/>
                                    <a:pt x="884" y="74"/>
                                    <a:pt x="886" y="72"/>
                                  </a:cubicBezTo>
                                  <a:cubicBezTo>
                                    <a:pt x="888" y="70"/>
                                    <a:pt x="888" y="67"/>
                                    <a:pt x="886" y="65"/>
                                  </a:cubicBezTo>
                                  <a:cubicBezTo>
                                    <a:pt x="885" y="63"/>
                                    <a:pt x="882" y="62"/>
                                    <a:pt x="880" y="64"/>
                                  </a:cubicBezTo>
                                  <a:cubicBezTo>
                                    <a:pt x="818" y="0"/>
                                    <a:pt x="818" y="0"/>
                                    <a:pt x="818" y="0"/>
                                  </a:cubicBezTo>
                                  <a:cubicBezTo>
                                    <a:pt x="834" y="0"/>
                                    <a:pt x="834" y="0"/>
                                    <a:pt x="834" y="0"/>
                                  </a:cubicBezTo>
                                  <a:cubicBezTo>
                                    <a:pt x="849" y="12"/>
                                    <a:pt x="865" y="25"/>
                                    <a:pt x="882" y="40"/>
                                  </a:cubicBezTo>
                                  <a:cubicBezTo>
                                    <a:pt x="881" y="42"/>
                                    <a:pt x="881" y="44"/>
                                    <a:pt x="882" y="46"/>
                                  </a:cubicBezTo>
                                  <a:cubicBezTo>
                                    <a:pt x="884" y="48"/>
                                    <a:pt x="888" y="48"/>
                                    <a:pt x="890" y="46"/>
                                  </a:cubicBezTo>
                                  <a:cubicBezTo>
                                    <a:pt x="892" y="44"/>
                                    <a:pt x="892" y="41"/>
                                    <a:pt x="890" y="39"/>
                                  </a:cubicBezTo>
                                  <a:cubicBezTo>
                                    <a:pt x="888" y="37"/>
                                    <a:pt x="885" y="36"/>
                                    <a:pt x="883" y="38"/>
                                  </a:cubicBezTo>
                                  <a:cubicBezTo>
                                    <a:pt x="867" y="24"/>
                                    <a:pt x="852" y="11"/>
                                    <a:pt x="838" y="0"/>
                                  </a:cubicBezTo>
                                  <a:cubicBezTo>
                                    <a:pt x="841" y="0"/>
                                    <a:pt x="841" y="0"/>
                                    <a:pt x="841" y="0"/>
                                  </a:cubicBezTo>
                                  <a:cubicBezTo>
                                    <a:pt x="871" y="22"/>
                                    <a:pt x="904" y="48"/>
                                    <a:pt x="936" y="74"/>
                                  </a:cubicBezTo>
                                  <a:cubicBezTo>
                                    <a:pt x="936" y="441"/>
                                    <a:pt x="936" y="441"/>
                                    <a:pt x="936" y="441"/>
                                  </a:cubicBezTo>
                                  <a:cubicBezTo>
                                    <a:pt x="920" y="433"/>
                                    <a:pt x="874" y="423"/>
                                    <a:pt x="855" y="429"/>
                                  </a:cubicBezTo>
                                  <a:cubicBezTo>
                                    <a:pt x="898" y="429"/>
                                    <a:pt x="925" y="444"/>
                                    <a:pt x="936" y="447"/>
                                  </a:cubicBezTo>
                                  <a:cubicBezTo>
                                    <a:pt x="936" y="477"/>
                                    <a:pt x="936" y="477"/>
                                    <a:pt x="936" y="477"/>
                                  </a:cubicBezTo>
                                  <a:cubicBezTo>
                                    <a:pt x="921" y="466"/>
                                    <a:pt x="885" y="449"/>
                                    <a:pt x="868" y="449"/>
                                  </a:cubicBezTo>
                                  <a:cubicBezTo>
                                    <a:pt x="905" y="459"/>
                                    <a:pt x="926" y="477"/>
                                    <a:pt x="936" y="484"/>
                                  </a:cubicBezTo>
                                  <a:close/>
                                  <a:moveTo>
                                    <a:pt x="525" y="256"/>
                                  </a:moveTo>
                                  <a:cubicBezTo>
                                    <a:pt x="521" y="238"/>
                                    <a:pt x="459" y="183"/>
                                    <a:pt x="450" y="191"/>
                                  </a:cubicBezTo>
                                  <a:cubicBezTo>
                                    <a:pt x="443" y="200"/>
                                    <a:pt x="499" y="221"/>
                                    <a:pt x="525" y="256"/>
                                  </a:cubicBezTo>
                                  <a:close/>
                                  <a:moveTo>
                                    <a:pt x="493" y="275"/>
                                  </a:moveTo>
                                  <a:cubicBezTo>
                                    <a:pt x="486" y="261"/>
                                    <a:pt x="424" y="226"/>
                                    <a:pt x="419" y="235"/>
                                  </a:cubicBezTo>
                                  <a:cubicBezTo>
                                    <a:pt x="414" y="243"/>
                                    <a:pt x="465" y="250"/>
                                    <a:pt x="493" y="275"/>
                                  </a:cubicBezTo>
                                  <a:close/>
                                  <a:moveTo>
                                    <a:pt x="516" y="270"/>
                                  </a:moveTo>
                                  <a:cubicBezTo>
                                    <a:pt x="510" y="257"/>
                                    <a:pt x="454" y="227"/>
                                    <a:pt x="449" y="235"/>
                                  </a:cubicBezTo>
                                  <a:cubicBezTo>
                                    <a:pt x="445" y="243"/>
                                    <a:pt x="491" y="248"/>
                                    <a:pt x="516" y="270"/>
                                  </a:cubicBezTo>
                                  <a:close/>
                                  <a:moveTo>
                                    <a:pt x="550" y="287"/>
                                  </a:moveTo>
                                  <a:cubicBezTo>
                                    <a:pt x="546" y="273"/>
                                    <a:pt x="495" y="235"/>
                                    <a:pt x="489" y="242"/>
                                  </a:cubicBezTo>
                                  <a:cubicBezTo>
                                    <a:pt x="483" y="249"/>
                                    <a:pt x="528" y="261"/>
                                    <a:pt x="550" y="287"/>
                                  </a:cubicBezTo>
                                  <a:close/>
                                  <a:moveTo>
                                    <a:pt x="560" y="252"/>
                                  </a:moveTo>
                                  <a:cubicBezTo>
                                    <a:pt x="558" y="240"/>
                                    <a:pt x="522" y="200"/>
                                    <a:pt x="516" y="204"/>
                                  </a:cubicBezTo>
                                  <a:cubicBezTo>
                                    <a:pt x="511" y="210"/>
                                    <a:pt x="546" y="227"/>
                                    <a:pt x="560" y="252"/>
                                  </a:cubicBezTo>
                                  <a:close/>
                                  <a:moveTo>
                                    <a:pt x="633" y="312"/>
                                  </a:moveTo>
                                  <a:cubicBezTo>
                                    <a:pt x="631" y="314"/>
                                    <a:pt x="638" y="316"/>
                                    <a:pt x="640" y="319"/>
                                  </a:cubicBezTo>
                                  <a:cubicBezTo>
                                    <a:pt x="640" y="316"/>
                                    <a:pt x="636" y="309"/>
                                    <a:pt x="633" y="312"/>
                                  </a:cubicBezTo>
                                  <a:close/>
                                  <a:moveTo>
                                    <a:pt x="637" y="230"/>
                                  </a:moveTo>
                                  <a:cubicBezTo>
                                    <a:pt x="638" y="221"/>
                                    <a:pt x="633" y="185"/>
                                    <a:pt x="629" y="186"/>
                                  </a:cubicBezTo>
                                  <a:cubicBezTo>
                                    <a:pt x="624" y="187"/>
                                    <a:pt x="636" y="210"/>
                                    <a:pt x="637" y="230"/>
                                  </a:cubicBezTo>
                                  <a:close/>
                                  <a:moveTo>
                                    <a:pt x="616" y="193"/>
                                  </a:moveTo>
                                  <a:cubicBezTo>
                                    <a:pt x="619" y="182"/>
                                    <a:pt x="602" y="134"/>
                                    <a:pt x="595" y="136"/>
                                  </a:cubicBezTo>
                                  <a:cubicBezTo>
                                    <a:pt x="589" y="139"/>
                                    <a:pt x="613" y="166"/>
                                    <a:pt x="616" y="193"/>
                                  </a:cubicBezTo>
                                  <a:close/>
                                  <a:moveTo>
                                    <a:pt x="560" y="354"/>
                                  </a:moveTo>
                                  <a:cubicBezTo>
                                    <a:pt x="559" y="360"/>
                                    <a:pt x="584" y="354"/>
                                    <a:pt x="599" y="361"/>
                                  </a:cubicBezTo>
                                  <a:cubicBezTo>
                                    <a:pt x="593" y="355"/>
                                    <a:pt x="562" y="347"/>
                                    <a:pt x="560" y="354"/>
                                  </a:cubicBezTo>
                                  <a:close/>
                                  <a:moveTo>
                                    <a:pt x="552" y="343"/>
                                  </a:moveTo>
                                  <a:cubicBezTo>
                                    <a:pt x="545" y="332"/>
                                    <a:pt x="518" y="320"/>
                                    <a:pt x="501" y="315"/>
                                  </a:cubicBezTo>
                                  <a:cubicBezTo>
                                    <a:pt x="481" y="294"/>
                                    <a:pt x="412" y="271"/>
                                    <a:pt x="409" y="276"/>
                                  </a:cubicBezTo>
                                  <a:cubicBezTo>
                                    <a:pt x="398" y="273"/>
                                    <a:pt x="391" y="272"/>
                                    <a:pt x="390" y="274"/>
                                  </a:cubicBezTo>
                                  <a:cubicBezTo>
                                    <a:pt x="390" y="281"/>
                                    <a:pt x="471" y="297"/>
                                    <a:pt x="487" y="318"/>
                                  </a:cubicBezTo>
                                  <a:cubicBezTo>
                                    <a:pt x="483" y="311"/>
                                    <a:pt x="471" y="302"/>
                                    <a:pt x="457" y="295"/>
                                  </a:cubicBezTo>
                                  <a:cubicBezTo>
                                    <a:pt x="473" y="301"/>
                                    <a:pt x="489" y="307"/>
                                    <a:pt x="499" y="315"/>
                                  </a:cubicBezTo>
                                  <a:cubicBezTo>
                                    <a:pt x="492" y="313"/>
                                    <a:pt x="486" y="312"/>
                                    <a:pt x="486" y="314"/>
                                  </a:cubicBezTo>
                                  <a:cubicBezTo>
                                    <a:pt x="486" y="320"/>
                                    <a:pt x="540" y="327"/>
                                    <a:pt x="552" y="343"/>
                                  </a:cubicBezTo>
                                  <a:close/>
                                  <a:moveTo>
                                    <a:pt x="553" y="367"/>
                                  </a:moveTo>
                                  <a:cubicBezTo>
                                    <a:pt x="545" y="362"/>
                                    <a:pt x="512" y="364"/>
                                    <a:pt x="513" y="371"/>
                                  </a:cubicBezTo>
                                  <a:cubicBezTo>
                                    <a:pt x="514" y="377"/>
                                    <a:pt x="536" y="364"/>
                                    <a:pt x="553" y="367"/>
                                  </a:cubicBezTo>
                                  <a:close/>
                                  <a:moveTo>
                                    <a:pt x="522" y="454"/>
                                  </a:moveTo>
                                  <a:cubicBezTo>
                                    <a:pt x="525" y="459"/>
                                    <a:pt x="544" y="429"/>
                                    <a:pt x="562" y="426"/>
                                  </a:cubicBezTo>
                                  <a:cubicBezTo>
                                    <a:pt x="550" y="424"/>
                                    <a:pt x="519" y="449"/>
                                    <a:pt x="522" y="454"/>
                                  </a:cubicBezTo>
                                  <a:close/>
                                  <a:moveTo>
                                    <a:pt x="525" y="431"/>
                                  </a:moveTo>
                                  <a:cubicBezTo>
                                    <a:pt x="509" y="424"/>
                                    <a:pt x="452" y="438"/>
                                    <a:pt x="453" y="444"/>
                                  </a:cubicBezTo>
                                  <a:cubicBezTo>
                                    <a:pt x="455" y="451"/>
                                    <a:pt x="498" y="426"/>
                                    <a:pt x="525" y="431"/>
                                  </a:cubicBezTo>
                                  <a:close/>
                                  <a:moveTo>
                                    <a:pt x="553" y="468"/>
                                  </a:moveTo>
                                  <a:cubicBezTo>
                                    <a:pt x="539" y="468"/>
                                    <a:pt x="498" y="497"/>
                                    <a:pt x="502" y="502"/>
                                  </a:cubicBezTo>
                                  <a:cubicBezTo>
                                    <a:pt x="507" y="507"/>
                                    <a:pt x="532" y="472"/>
                                    <a:pt x="553" y="468"/>
                                  </a:cubicBezTo>
                                  <a:close/>
                                  <a:moveTo>
                                    <a:pt x="586" y="438"/>
                                  </a:moveTo>
                                  <a:cubicBezTo>
                                    <a:pt x="574" y="438"/>
                                    <a:pt x="540" y="464"/>
                                    <a:pt x="544" y="469"/>
                                  </a:cubicBezTo>
                                  <a:cubicBezTo>
                                    <a:pt x="548" y="473"/>
                                    <a:pt x="569" y="442"/>
                                    <a:pt x="586" y="438"/>
                                  </a:cubicBezTo>
                                  <a:close/>
                                  <a:moveTo>
                                    <a:pt x="604" y="404"/>
                                  </a:moveTo>
                                  <a:cubicBezTo>
                                    <a:pt x="600" y="383"/>
                                    <a:pt x="560" y="389"/>
                                    <a:pt x="566" y="401"/>
                                  </a:cubicBezTo>
                                  <a:cubicBezTo>
                                    <a:pt x="570" y="410"/>
                                    <a:pt x="589" y="380"/>
                                    <a:pt x="604" y="404"/>
                                  </a:cubicBezTo>
                                  <a:close/>
                                  <a:moveTo>
                                    <a:pt x="613" y="304"/>
                                  </a:moveTo>
                                  <a:cubicBezTo>
                                    <a:pt x="613" y="284"/>
                                    <a:pt x="583" y="252"/>
                                    <a:pt x="577" y="258"/>
                                  </a:cubicBezTo>
                                  <a:cubicBezTo>
                                    <a:pt x="569" y="266"/>
                                    <a:pt x="600" y="277"/>
                                    <a:pt x="613" y="304"/>
                                  </a:cubicBezTo>
                                  <a:close/>
                                  <a:moveTo>
                                    <a:pt x="634" y="428"/>
                                  </a:moveTo>
                                  <a:cubicBezTo>
                                    <a:pt x="621" y="429"/>
                                    <a:pt x="614" y="448"/>
                                    <a:pt x="617" y="450"/>
                                  </a:cubicBezTo>
                                  <a:cubicBezTo>
                                    <a:pt x="619" y="452"/>
                                    <a:pt x="621" y="431"/>
                                    <a:pt x="634" y="428"/>
                                  </a:cubicBezTo>
                                  <a:close/>
                                  <a:moveTo>
                                    <a:pt x="642" y="361"/>
                                  </a:moveTo>
                                  <a:cubicBezTo>
                                    <a:pt x="642" y="361"/>
                                    <a:pt x="638" y="348"/>
                                    <a:pt x="635" y="349"/>
                                  </a:cubicBezTo>
                                  <a:cubicBezTo>
                                    <a:pt x="635" y="349"/>
                                    <a:pt x="633" y="351"/>
                                    <a:pt x="633" y="351"/>
                                  </a:cubicBezTo>
                                  <a:cubicBezTo>
                                    <a:pt x="630" y="354"/>
                                    <a:pt x="642" y="361"/>
                                    <a:pt x="642" y="361"/>
                                  </a:cubicBezTo>
                                  <a:close/>
                                  <a:moveTo>
                                    <a:pt x="662" y="204"/>
                                  </a:moveTo>
                                  <a:cubicBezTo>
                                    <a:pt x="662" y="204"/>
                                    <a:pt x="666" y="141"/>
                                    <a:pt x="664" y="138"/>
                                  </a:cubicBezTo>
                                  <a:cubicBezTo>
                                    <a:pt x="664" y="136"/>
                                    <a:pt x="660" y="136"/>
                                    <a:pt x="659" y="137"/>
                                  </a:cubicBezTo>
                                  <a:cubicBezTo>
                                    <a:pt x="659" y="140"/>
                                    <a:pt x="662" y="204"/>
                                    <a:pt x="662" y="204"/>
                                  </a:cubicBezTo>
                                  <a:close/>
                                  <a:moveTo>
                                    <a:pt x="668" y="364"/>
                                  </a:moveTo>
                                  <a:cubicBezTo>
                                    <a:pt x="667" y="364"/>
                                    <a:pt x="665" y="364"/>
                                    <a:pt x="664" y="364"/>
                                  </a:cubicBezTo>
                                  <a:cubicBezTo>
                                    <a:pt x="661" y="364"/>
                                    <a:pt x="664" y="378"/>
                                    <a:pt x="664" y="378"/>
                                  </a:cubicBezTo>
                                  <a:cubicBezTo>
                                    <a:pt x="664" y="378"/>
                                    <a:pt x="670" y="366"/>
                                    <a:pt x="668" y="364"/>
                                  </a:cubicBezTo>
                                  <a:close/>
                                  <a:moveTo>
                                    <a:pt x="669" y="292"/>
                                  </a:moveTo>
                                  <a:cubicBezTo>
                                    <a:pt x="669" y="292"/>
                                    <a:pt x="673" y="233"/>
                                    <a:pt x="672" y="230"/>
                                  </a:cubicBezTo>
                                  <a:cubicBezTo>
                                    <a:pt x="671" y="228"/>
                                    <a:pt x="667" y="228"/>
                                    <a:pt x="667" y="230"/>
                                  </a:cubicBezTo>
                                  <a:cubicBezTo>
                                    <a:pt x="667" y="232"/>
                                    <a:pt x="669" y="292"/>
                                    <a:pt x="669" y="292"/>
                                  </a:cubicBezTo>
                                  <a:close/>
                                  <a:moveTo>
                                    <a:pt x="671" y="404"/>
                                  </a:moveTo>
                                  <a:cubicBezTo>
                                    <a:pt x="671" y="404"/>
                                    <a:pt x="677" y="417"/>
                                    <a:pt x="680" y="415"/>
                                  </a:cubicBezTo>
                                  <a:cubicBezTo>
                                    <a:pt x="681" y="415"/>
                                    <a:pt x="683" y="412"/>
                                    <a:pt x="683" y="412"/>
                                  </a:cubicBezTo>
                                  <a:cubicBezTo>
                                    <a:pt x="685" y="409"/>
                                    <a:pt x="671" y="404"/>
                                    <a:pt x="671" y="404"/>
                                  </a:cubicBezTo>
                                  <a:close/>
                                  <a:moveTo>
                                    <a:pt x="693" y="488"/>
                                  </a:moveTo>
                                  <a:cubicBezTo>
                                    <a:pt x="694" y="485"/>
                                    <a:pt x="674" y="454"/>
                                    <a:pt x="674" y="454"/>
                                  </a:cubicBezTo>
                                  <a:cubicBezTo>
                                    <a:pt x="674" y="454"/>
                                    <a:pt x="688" y="488"/>
                                    <a:pt x="691" y="490"/>
                                  </a:cubicBezTo>
                                  <a:cubicBezTo>
                                    <a:pt x="691" y="490"/>
                                    <a:pt x="693" y="489"/>
                                    <a:pt x="693" y="488"/>
                                  </a:cubicBezTo>
                                  <a:close/>
                                  <a:moveTo>
                                    <a:pt x="694" y="192"/>
                                  </a:moveTo>
                                  <a:cubicBezTo>
                                    <a:pt x="694" y="192"/>
                                    <a:pt x="710" y="122"/>
                                    <a:pt x="709" y="118"/>
                                  </a:cubicBezTo>
                                  <a:cubicBezTo>
                                    <a:pt x="709" y="116"/>
                                    <a:pt x="705" y="115"/>
                                    <a:pt x="704" y="117"/>
                                  </a:cubicBezTo>
                                  <a:cubicBezTo>
                                    <a:pt x="703" y="120"/>
                                    <a:pt x="694" y="192"/>
                                    <a:pt x="694" y="192"/>
                                  </a:cubicBezTo>
                                  <a:close/>
                                  <a:moveTo>
                                    <a:pt x="854" y="399"/>
                                  </a:moveTo>
                                  <a:cubicBezTo>
                                    <a:pt x="903" y="387"/>
                                    <a:pt x="935" y="404"/>
                                    <a:pt x="935" y="397"/>
                                  </a:cubicBezTo>
                                  <a:cubicBezTo>
                                    <a:pt x="934" y="388"/>
                                    <a:pt x="874" y="388"/>
                                    <a:pt x="854" y="399"/>
                                  </a:cubicBezTo>
                                  <a:close/>
                                  <a:moveTo>
                                    <a:pt x="839" y="379"/>
                                  </a:moveTo>
                                  <a:cubicBezTo>
                                    <a:pt x="876" y="376"/>
                                    <a:pt x="894" y="392"/>
                                    <a:pt x="896" y="387"/>
                                  </a:cubicBezTo>
                                  <a:cubicBezTo>
                                    <a:pt x="897" y="380"/>
                                    <a:pt x="855" y="373"/>
                                    <a:pt x="839" y="379"/>
                                  </a:cubicBezTo>
                                  <a:close/>
                                  <a:moveTo>
                                    <a:pt x="894" y="326"/>
                                  </a:moveTo>
                                  <a:cubicBezTo>
                                    <a:pt x="893" y="319"/>
                                    <a:pt x="843" y="325"/>
                                    <a:pt x="828" y="337"/>
                                  </a:cubicBezTo>
                                  <a:cubicBezTo>
                                    <a:pt x="868" y="321"/>
                                    <a:pt x="894" y="333"/>
                                    <a:pt x="894" y="326"/>
                                  </a:cubicBezTo>
                                  <a:close/>
                                  <a:moveTo>
                                    <a:pt x="871" y="365"/>
                                  </a:moveTo>
                                  <a:cubicBezTo>
                                    <a:pt x="907" y="356"/>
                                    <a:pt x="927" y="369"/>
                                    <a:pt x="928" y="363"/>
                                  </a:cubicBezTo>
                                  <a:cubicBezTo>
                                    <a:pt x="929" y="357"/>
                                    <a:pt x="885" y="356"/>
                                    <a:pt x="871" y="365"/>
                                  </a:cubicBezTo>
                                  <a:close/>
                                  <a:moveTo>
                                    <a:pt x="847" y="323"/>
                                  </a:moveTo>
                                  <a:cubicBezTo>
                                    <a:pt x="893" y="298"/>
                                    <a:pt x="928" y="307"/>
                                    <a:pt x="926" y="299"/>
                                  </a:cubicBezTo>
                                  <a:cubicBezTo>
                                    <a:pt x="924" y="291"/>
                                    <a:pt x="864" y="307"/>
                                    <a:pt x="847" y="323"/>
                                  </a:cubicBezTo>
                                  <a:close/>
                                  <a:moveTo>
                                    <a:pt x="819" y="330"/>
                                  </a:moveTo>
                                  <a:cubicBezTo>
                                    <a:pt x="861" y="295"/>
                                    <a:pt x="899" y="298"/>
                                    <a:pt x="896" y="290"/>
                                  </a:cubicBezTo>
                                  <a:cubicBezTo>
                                    <a:pt x="892" y="282"/>
                                    <a:pt x="833" y="310"/>
                                    <a:pt x="819" y="330"/>
                                  </a:cubicBezTo>
                                  <a:close/>
                                  <a:moveTo>
                                    <a:pt x="792" y="323"/>
                                  </a:moveTo>
                                  <a:cubicBezTo>
                                    <a:pt x="820" y="292"/>
                                    <a:pt x="849" y="291"/>
                                    <a:pt x="846" y="285"/>
                                  </a:cubicBezTo>
                                  <a:cubicBezTo>
                                    <a:pt x="842" y="279"/>
                                    <a:pt x="800" y="306"/>
                                    <a:pt x="792" y="323"/>
                                  </a:cubicBezTo>
                                  <a:close/>
                                  <a:moveTo>
                                    <a:pt x="890" y="244"/>
                                  </a:moveTo>
                                  <a:cubicBezTo>
                                    <a:pt x="885" y="236"/>
                                    <a:pt x="815" y="270"/>
                                    <a:pt x="799" y="292"/>
                                  </a:cubicBezTo>
                                  <a:cubicBezTo>
                                    <a:pt x="849" y="252"/>
                                    <a:pt x="895" y="253"/>
                                    <a:pt x="890" y="244"/>
                                  </a:cubicBezTo>
                                  <a:close/>
                                  <a:moveTo>
                                    <a:pt x="781" y="336"/>
                                  </a:moveTo>
                                  <a:cubicBezTo>
                                    <a:pt x="810" y="305"/>
                                    <a:pt x="838" y="304"/>
                                    <a:pt x="835" y="299"/>
                                  </a:cubicBezTo>
                                  <a:cubicBezTo>
                                    <a:pt x="831" y="293"/>
                                    <a:pt x="790" y="320"/>
                                    <a:pt x="781" y="336"/>
                                  </a:cubicBezTo>
                                  <a:close/>
                                  <a:moveTo>
                                    <a:pt x="799" y="290"/>
                                  </a:moveTo>
                                  <a:cubicBezTo>
                                    <a:pt x="848" y="243"/>
                                    <a:pt x="897" y="239"/>
                                    <a:pt x="891" y="231"/>
                                  </a:cubicBezTo>
                                  <a:cubicBezTo>
                                    <a:pt x="885" y="223"/>
                                    <a:pt x="814" y="264"/>
                                    <a:pt x="799" y="290"/>
                                  </a:cubicBezTo>
                                  <a:close/>
                                  <a:moveTo>
                                    <a:pt x="778" y="252"/>
                                  </a:moveTo>
                                  <a:cubicBezTo>
                                    <a:pt x="803" y="219"/>
                                    <a:pt x="827" y="220"/>
                                    <a:pt x="824" y="213"/>
                                  </a:cubicBezTo>
                                  <a:cubicBezTo>
                                    <a:pt x="821" y="207"/>
                                    <a:pt x="786" y="234"/>
                                    <a:pt x="778" y="252"/>
                                  </a:cubicBezTo>
                                  <a:close/>
                                  <a:moveTo>
                                    <a:pt x="775" y="376"/>
                                  </a:moveTo>
                                  <a:cubicBezTo>
                                    <a:pt x="807" y="346"/>
                                    <a:pt x="835" y="348"/>
                                    <a:pt x="832" y="341"/>
                                  </a:cubicBezTo>
                                  <a:cubicBezTo>
                                    <a:pt x="829" y="334"/>
                                    <a:pt x="786" y="358"/>
                                    <a:pt x="775" y="376"/>
                                  </a:cubicBezTo>
                                  <a:close/>
                                  <a:moveTo>
                                    <a:pt x="728" y="348"/>
                                  </a:moveTo>
                                  <a:cubicBezTo>
                                    <a:pt x="749" y="321"/>
                                    <a:pt x="770" y="320"/>
                                    <a:pt x="767" y="315"/>
                                  </a:cubicBezTo>
                                  <a:cubicBezTo>
                                    <a:pt x="765" y="310"/>
                                    <a:pt x="734" y="333"/>
                                    <a:pt x="728" y="348"/>
                                  </a:cubicBezTo>
                                  <a:close/>
                                  <a:moveTo>
                                    <a:pt x="740" y="197"/>
                                  </a:moveTo>
                                  <a:cubicBezTo>
                                    <a:pt x="752" y="167"/>
                                    <a:pt x="769" y="156"/>
                                    <a:pt x="765" y="153"/>
                                  </a:cubicBezTo>
                                  <a:cubicBezTo>
                                    <a:pt x="761" y="150"/>
                                    <a:pt x="744" y="174"/>
                                    <a:pt x="740" y="197"/>
                                  </a:cubicBezTo>
                                  <a:close/>
                                  <a:moveTo>
                                    <a:pt x="730" y="174"/>
                                  </a:moveTo>
                                  <a:cubicBezTo>
                                    <a:pt x="730" y="174"/>
                                    <a:pt x="745" y="131"/>
                                    <a:pt x="745" y="129"/>
                                  </a:cubicBezTo>
                                  <a:cubicBezTo>
                                    <a:pt x="744" y="127"/>
                                    <a:pt x="741" y="126"/>
                                    <a:pt x="740" y="127"/>
                                  </a:cubicBezTo>
                                  <a:cubicBezTo>
                                    <a:pt x="739" y="129"/>
                                    <a:pt x="730" y="174"/>
                                    <a:pt x="730" y="174"/>
                                  </a:cubicBezTo>
                                  <a:close/>
                                  <a:moveTo>
                                    <a:pt x="718" y="308"/>
                                  </a:moveTo>
                                  <a:cubicBezTo>
                                    <a:pt x="740" y="282"/>
                                    <a:pt x="758" y="285"/>
                                    <a:pt x="756" y="279"/>
                                  </a:cubicBezTo>
                                  <a:cubicBezTo>
                                    <a:pt x="755" y="273"/>
                                    <a:pt x="725" y="293"/>
                                    <a:pt x="718" y="308"/>
                                  </a:cubicBezTo>
                                  <a:close/>
                                  <a:moveTo>
                                    <a:pt x="708" y="251"/>
                                  </a:moveTo>
                                  <a:cubicBezTo>
                                    <a:pt x="715" y="220"/>
                                    <a:pt x="730" y="205"/>
                                    <a:pt x="725" y="203"/>
                                  </a:cubicBezTo>
                                  <a:cubicBezTo>
                                    <a:pt x="722" y="201"/>
                                    <a:pt x="708" y="227"/>
                                    <a:pt x="708" y="251"/>
                                  </a:cubicBezTo>
                                  <a:close/>
                                  <a:moveTo>
                                    <a:pt x="705" y="350"/>
                                  </a:moveTo>
                                  <a:cubicBezTo>
                                    <a:pt x="705" y="350"/>
                                    <a:pt x="721" y="343"/>
                                    <a:pt x="720" y="340"/>
                                  </a:cubicBezTo>
                                  <a:cubicBezTo>
                                    <a:pt x="720" y="340"/>
                                    <a:pt x="718" y="338"/>
                                    <a:pt x="718" y="337"/>
                                  </a:cubicBezTo>
                                  <a:cubicBezTo>
                                    <a:pt x="715" y="336"/>
                                    <a:pt x="705" y="350"/>
                                    <a:pt x="705" y="350"/>
                                  </a:cubicBezTo>
                                  <a:close/>
                                  <a:moveTo>
                                    <a:pt x="738" y="501"/>
                                  </a:moveTo>
                                  <a:cubicBezTo>
                                    <a:pt x="738" y="497"/>
                                    <a:pt x="718" y="472"/>
                                    <a:pt x="703" y="464"/>
                                  </a:cubicBezTo>
                                  <a:cubicBezTo>
                                    <a:pt x="717" y="475"/>
                                    <a:pt x="732" y="502"/>
                                    <a:pt x="736" y="503"/>
                                  </a:cubicBezTo>
                                  <a:cubicBezTo>
                                    <a:pt x="737" y="503"/>
                                    <a:pt x="738" y="502"/>
                                    <a:pt x="738" y="501"/>
                                  </a:cubicBezTo>
                                  <a:close/>
                                  <a:moveTo>
                                    <a:pt x="711" y="448"/>
                                  </a:moveTo>
                                  <a:cubicBezTo>
                                    <a:pt x="743" y="453"/>
                                    <a:pt x="734" y="480"/>
                                    <a:pt x="742" y="475"/>
                                  </a:cubicBezTo>
                                  <a:cubicBezTo>
                                    <a:pt x="747" y="470"/>
                                    <a:pt x="734" y="449"/>
                                    <a:pt x="711" y="448"/>
                                  </a:cubicBezTo>
                                  <a:close/>
                                  <a:moveTo>
                                    <a:pt x="760" y="394"/>
                                  </a:moveTo>
                                  <a:cubicBezTo>
                                    <a:pt x="762" y="391"/>
                                    <a:pt x="745" y="372"/>
                                    <a:pt x="728" y="395"/>
                                  </a:cubicBezTo>
                                  <a:cubicBezTo>
                                    <a:pt x="750" y="374"/>
                                    <a:pt x="755" y="397"/>
                                    <a:pt x="760" y="394"/>
                                  </a:cubicBezTo>
                                  <a:close/>
                                  <a:moveTo>
                                    <a:pt x="806" y="455"/>
                                  </a:moveTo>
                                  <a:cubicBezTo>
                                    <a:pt x="809" y="450"/>
                                    <a:pt x="780" y="427"/>
                                    <a:pt x="745" y="440"/>
                                  </a:cubicBezTo>
                                  <a:cubicBezTo>
                                    <a:pt x="785" y="432"/>
                                    <a:pt x="803" y="460"/>
                                    <a:pt x="806" y="455"/>
                                  </a:cubicBezTo>
                                  <a:close/>
                                  <a:moveTo>
                                    <a:pt x="769" y="468"/>
                                  </a:moveTo>
                                  <a:cubicBezTo>
                                    <a:pt x="794" y="477"/>
                                    <a:pt x="803" y="505"/>
                                    <a:pt x="808" y="503"/>
                                  </a:cubicBezTo>
                                  <a:cubicBezTo>
                                    <a:pt x="812" y="500"/>
                                    <a:pt x="795" y="475"/>
                                    <a:pt x="769" y="468"/>
                                  </a:cubicBezTo>
                                  <a:close/>
                                  <a:moveTo>
                                    <a:pt x="793" y="472"/>
                                  </a:moveTo>
                                  <a:cubicBezTo>
                                    <a:pt x="819" y="476"/>
                                    <a:pt x="833" y="501"/>
                                    <a:pt x="837" y="498"/>
                                  </a:cubicBezTo>
                                  <a:cubicBezTo>
                                    <a:pt x="841" y="494"/>
                                    <a:pt x="820" y="473"/>
                                    <a:pt x="793" y="472"/>
                                  </a:cubicBezTo>
                                  <a:close/>
                                  <a:moveTo>
                                    <a:pt x="893" y="417"/>
                                  </a:moveTo>
                                  <a:cubicBezTo>
                                    <a:pt x="893" y="410"/>
                                    <a:pt x="841" y="406"/>
                                    <a:pt x="823" y="415"/>
                                  </a:cubicBezTo>
                                  <a:cubicBezTo>
                                    <a:pt x="866" y="407"/>
                                    <a:pt x="892" y="423"/>
                                    <a:pt x="893" y="417"/>
                                  </a:cubicBezTo>
                                  <a:close/>
                                  <a:moveTo>
                                    <a:pt x="846" y="465"/>
                                  </a:moveTo>
                                  <a:cubicBezTo>
                                    <a:pt x="886" y="474"/>
                                    <a:pt x="902" y="498"/>
                                    <a:pt x="905" y="492"/>
                                  </a:cubicBezTo>
                                  <a:cubicBezTo>
                                    <a:pt x="908" y="486"/>
                                    <a:pt x="864" y="464"/>
                                    <a:pt x="846" y="465"/>
                                  </a:cubicBezTo>
                                  <a:close/>
                                  <a:moveTo>
                                    <a:pt x="370" y="373"/>
                                  </a:moveTo>
                                  <a:cubicBezTo>
                                    <a:pt x="296" y="300"/>
                                    <a:pt x="244" y="243"/>
                                    <a:pt x="209" y="202"/>
                                  </a:cubicBezTo>
                                  <a:cubicBezTo>
                                    <a:pt x="237" y="239"/>
                                    <a:pt x="278" y="287"/>
                                    <a:pt x="328" y="342"/>
                                  </a:cubicBezTo>
                                  <a:cubicBezTo>
                                    <a:pt x="325" y="344"/>
                                    <a:pt x="325" y="344"/>
                                    <a:pt x="325" y="344"/>
                                  </a:cubicBezTo>
                                  <a:cubicBezTo>
                                    <a:pt x="261" y="275"/>
                                    <a:pt x="213" y="215"/>
                                    <a:pt x="185" y="177"/>
                                  </a:cubicBezTo>
                                  <a:cubicBezTo>
                                    <a:pt x="183" y="179"/>
                                    <a:pt x="183" y="179"/>
                                    <a:pt x="183" y="179"/>
                                  </a:cubicBezTo>
                                  <a:cubicBezTo>
                                    <a:pt x="179" y="174"/>
                                    <a:pt x="176" y="170"/>
                                    <a:pt x="173" y="166"/>
                                  </a:cubicBezTo>
                                  <a:cubicBezTo>
                                    <a:pt x="189" y="194"/>
                                    <a:pt x="214" y="239"/>
                                    <a:pt x="251" y="292"/>
                                  </a:cubicBezTo>
                                  <a:cubicBezTo>
                                    <a:pt x="252" y="294"/>
                                    <a:pt x="254" y="297"/>
                                    <a:pt x="256" y="299"/>
                                  </a:cubicBezTo>
                                  <a:cubicBezTo>
                                    <a:pt x="256" y="299"/>
                                    <a:pt x="256" y="300"/>
                                    <a:pt x="256" y="300"/>
                                  </a:cubicBezTo>
                                  <a:cubicBezTo>
                                    <a:pt x="262" y="309"/>
                                    <a:pt x="269" y="318"/>
                                    <a:pt x="276" y="328"/>
                                  </a:cubicBezTo>
                                  <a:cubicBezTo>
                                    <a:pt x="288" y="344"/>
                                    <a:pt x="300" y="361"/>
                                    <a:pt x="313" y="378"/>
                                  </a:cubicBezTo>
                                  <a:cubicBezTo>
                                    <a:pt x="313" y="378"/>
                                    <a:pt x="313" y="378"/>
                                    <a:pt x="313" y="378"/>
                                  </a:cubicBezTo>
                                  <a:cubicBezTo>
                                    <a:pt x="327" y="396"/>
                                    <a:pt x="341" y="415"/>
                                    <a:pt x="357" y="436"/>
                                  </a:cubicBezTo>
                                  <a:cubicBezTo>
                                    <a:pt x="373" y="431"/>
                                    <a:pt x="399" y="426"/>
                                    <a:pt x="423" y="424"/>
                                  </a:cubicBezTo>
                                  <a:cubicBezTo>
                                    <a:pt x="407" y="409"/>
                                    <a:pt x="392" y="395"/>
                                    <a:pt x="378" y="381"/>
                                  </a:cubicBezTo>
                                  <a:cubicBezTo>
                                    <a:pt x="363" y="382"/>
                                    <a:pt x="353" y="383"/>
                                    <a:pt x="352" y="379"/>
                                  </a:cubicBezTo>
                                  <a:cubicBezTo>
                                    <a:pt x="352" y="376"/>
                                    <a:pt x="359" y="374"/>
                                    <a:pt x="370" y="373"/>
                                  </a:cubicBezTo>
                                  <a:close/>
                                  <a:moveTo>
                                    <a:pt x="218" y="129"/>
                                  </a:moveTo>
                                  <a:cubicBezTo>
                                    <a:pt x="218" y="129"/>
                                    <a:pt x="218" y="129"/>
                                    <a:pt x="218" y="129"/>
                                  </a:cubicBezTo>
                                  <a:cubicBezTo>
                                    <a:pt x="226" y="129"/>
                                    <a:pt x="235" y="129"/>
                                    <a:pt x="245" y="129"/>
                                  </a:cubicBezTo>
                                  <a:cubicBezTo>
                                    <a:pt x="235" y="129"/>
                                    <a:pt x="227" y="129"/>
                                    <a:pt x="218" y="129"/>
                                  </a:cubicBezTo>
                                  <a:close/>
                                  <a:moveTo>
                                    <a:pt x="392" y="353"/>
                                  </a:moveTo>
                                  <a:cubicBezTo>
                                    <a:pt x="322" y="296"/>
                                    <a:pt x="271" y="250"/>
                                    <a:pt x="234" y="215"/>
                                  </a:cubicBezTo>
                                  <a:cubicBezTo>
                                    <a:pt x="233" y="217"/>
                                    <a:pt x="233" y="217"/>
                                    <a:pt x="233" y="217"/>
                                  </a:cubicBezTo>
                                  <a:cubicBezTo>
                                    <a:pt x="220" y="206"/>
                                    <a:pt x="208" y="194"/>
                                    <a:pt x="197" y="184"/>
                                  </a:cubicBezTo>
                                  <a:cubicBezTo>
                                    <a:pt x="232" y="224"/>
                                    <a:pt x="289" y="288"/>
                                    <a:pt x="375" y="372"/>
                                  </a:cubicBezTo>
                                  <a:cubicBezTo>
                                    <a:pt x="386" y="371"/>
                                    <a:pt x="400" y="371"/>
                                    <a:pt x="414" y="371"/>
                                  </a:cubicBezTo>
                                  <a:cubicBezTo>
                                    <a:pt x="409" y="367"/>
                                    <a:pt x="404" y="363"/>
                                    <a:pt x="399" y="359"/>
                                  </a:cubicBezTo>
                                  <a:cubicBezTo>
                                    <a:pt x="381" y="361"/>
                                    <a:pt x="367" y="362"/>
                                    <a:pt x="366" y="359"/>
                                  </a:cubicBezTo>
                                  <a:cubicBezTo>
                                    <a:pt x="366" y="356"/>
                                    <a:pt x="377" y="354"/>
                                    <a:pt x="392" y="353"/>
                                  </a:cubicBezTo>
                                  <a:close/>
                                  <a:moveTo>
                                    <a:pt x="398" y="306"/>
                                  </a:moveTo>
                                  <a:cubicBezTo>
                                    <a:pt x="280" y="232"/>
                                    <a:pt x="205" y="176"/>
                                    <a:pt x="172" y="150"/>
                                  </a:cubicBezTo>
                                  <a:cubicBezTo>
                                    <a:pt x="181" y="159"/>
                                    <a:pt x="193" y="172"/>
                                    <a:pt x="209" y="187"/>
                                  </a:cubicBezTo>
                                  <a:cubicBezTo>
                                    <a:pt x="242" y="217"/>
                                    <a:pt x="295" y="261"/>
                                    <a:pt x="377" y="323"/>
                                  </a:cubicBezTo>
                                  <a:cubicBezTo>
                                    <a:pt x="388" y="321"/>
                                    <a:pt x="407" y="322"/>
                                    <a:pt x="428" y="325"/>
                                  </a:cubicBezTo>
                                  <a:cubicBezTo>
                                    <a:pt x="424" y="322"/>
                                    <a:pt x="420" y="320"/>
                                    <a:pt x="416" y="317"/>
                                  </a:cubicBezTo>
                                  <a:cubicBezTo>
                                    <a:pt x="388" y="316"/>
                                    <a:pt x="367" y="318"/>
                                    <a:pt x="366" y="312"/>
                                  </a:cubicBezTo>
                                  <a:cubicBezTo>
                                    <a:pt x="365" y="307"/>
                                    <a:pt x="379" y="305"/>
                                    <a:pt x="398" y="306"/>
                                  </a:cubicBezTo>
                                  <a:close/>
                                  <a:moveTo>
                                    <a:pt x="51" y="0"/>
                                  </a:moveTo>
                                  <a:cubicBezTo>
                                    <a:pt x="41" y="0"/>
                                    <a:pt x="41" y="0"/>
                                    <a:pt x="41" y="0"/>
                                  </a:cubicBezTo>
                                  <a:cubicBezTo>
                                    <a:pt x="119" y="90"/>
                                    <a:pt x="119" y="90"/>
                                    <a:pt x="119" y="90"/>
                                  </a:cubicBezTo>
                                  <a:lnTo>
                                    <a:pt x="51" y="0"/>
                                  </a:lnTo>
                                  <a:close/>
                                  <a:moveTo>
                                    <a:pt x="160" y="178"/>
                                  </a:moveTo>
                                  <a:cubicBezTo>
                                    <a:pt x="167" y="234"/>
                                    <a:pt x="183" y="343"/>
                                    <a:pt x="218" y="504"/>
                                  </a:cubicBezTo>
                                  <a:cubicBezTo>
                                    <a:pt x="277" y="504"/>
                                    <a:pt x="277" y="504"/>
                                    <a:pt x="277" y="504"/>
                                  </a:cubicBezTo>
                                  <a:cubicBezTo>
                                    <a:pt x="215" y="350"/>
                                    <a:pt x="183" y="247"/>
                                    <a:pt x="167" y="189"/>
                                  </a:cubicBezTo>
                                  <a:cubicBezTo>
                                    <a:pt x="175" y="231"/>
                                    <a:pt x="190" y="291"/>
                                    <a:pt x="214" y="358"/>
                                  </a:cubicBezTo>
                                  <a:cubicBezTo>
                                    <a:pt x="210" y="359"/>
                                    <a:pt x="210" y="359"/>
                                    <a:pt x="210" y="359"/>
                                  </a:cubicBezTo>
                                  <a:cubicBezTo>
                                    <a:pt x="184" y="285"/>
                                    <a:pt x="169" y="219"/>
                                    <a:pt x="160" y="178"/>
                                  </a:cubicBezTo>
                                  <a:close/>
                                  <a:moveTo>
                                    <a:pt x="0" y="92"/>
                                  </a:moveTo>
                                  <a:cubicBezTo>
                                    <a:pt x="0" y="93"/>
                                    <a:pt x="0" y="93"/>
                                    <a:pt x="0" y="93"/>
                                  </a:cubicBezTo>
                                  <a:cubicBezTo>
                                    <a:pt x="19" y="98"/>
                                    <a:pt x="19" y="98"/>
                                    <a:pt x="19" y="98"/>
                                  </a:cubicBezTo>
                                  <a:lnTo>
                                    <a:pt x="0" y="92"/>
                                  </a:lnTo>
                                  <a:close/>
                                  <a:moveTo>
                                    <a:pt x="90" y="123"/>
                                  </a:moveTo>
                                  <a:cubicBezTo>
                                    <a:pt x="0" y="105"/>
                                    <a:pt x="0" y="105"/>
                                    <a:pt x="0" y="105"/>
                                  </a:cubicBezTo>
                                  <a:cubicBezTo>
                                    <a:pt x="0" y="110"/>
                                    <a:pt x="0" y="110"/>
                                    <a:pt x="0" y="110"/>
                                  </a:cubicBezTo>
                                  <a:lnTo>
                                    <a:pt x="90" y="123"/>
                                  </a:lnTo>
                                  <a:close/>
                                  <a:moveTo>
                                    <a:pt x="0" y="96"/>
                                  </a:moveTo>
                                  <a:cubicBezTo>
                                    <a:pt x="0" y="102"/>
                                    <a:pt x="0" y="102"/>
                                    <a:pt x="0" y="102"/>
                                  </a:cubicBezTo>
                                  <a:cubicBezTo>
                                    <a:pt x="90" y="119"/>
                                    <a:pt x="90" y="119"/>
                                    <a:pt x="90" y="119"/>
                                  </a:cubicBezTo>
                                  <a:lnTo>
                                    <a:pt x="0" y="96"/>
                                  </a:lnTo>
                                  <a:close/>
                                  <a:moveTo>
                                    <a:pt x="0" y="66"/>
                                  </a:moveTo>
                                  <a:cubicBezTo>
                                    <a:pt x="0" y="74"/>
                                    <a:pt x="0" y="74"/>
                                    <a:pt x="0" y="74"/>
                                  </a:cubicBezTo>
                                  <a:cubicBezTo>
                                    <a:pt x="103" y="112"/>
                                    <a:pt x="103" y="112"/>
                                    <a:pt x="103" y="112"/>
                                  </a:cubicBez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104" y="118"/>
                                  </a:moveTo>
                                  <a:cubicBezTo>
                                    <a:pt x="104" y="117"/>
                                    <a:pt x="104" y="117"/>
                                    <a:pt x="104" y="117"/>
                                  </a:cubicBezTo>
                                  <a:cubicBezTo>
                                    <a:pt x="105" y="117"/>
                                    <a:pt x="105" y="117"/>
                                    <a:pt x="105" y="117"/>
                                  </a:cubicBezTo>
                                  <a:cubicBezTo>
                                    <a:pt x="0" y="77"/>
                                    <a:pt x="0" y="77"/>
                                    <a:pt x="0" y="77"/>
                                  </a:cubicBezTo>
                                  <a:cubicBezTo>
                                    <a:pt x="0" y="88"/>
                                    <a:pt x="0" y="88"/>
                                    <a:pt x="0" y="88"/>
                                  </a:cubicBezTo>
                                  <a:lnTo>
                                    <a:pt x="104" y="118"/>
                                  </a:lnTo>
                                  <a:close/>
                                  <a:moveTo>
                                    <a:pt x="114" y="139"/>
                                  </a:moveTo>
                                  <a:cubicBezTo>
                                    <a:pt x="0" y="148"/>
                                    <a:pt x="0" y="148"/>
                                    <a:pt x="0" y="148"/>
                                  </a:cubicBezTo>
                                  <a:cubicBezTo>
                                    <a:pt x="0" y="158"/>
                                    <a:pt x="0" y="158"/>
                                    <a:pt x="0" y="158"/>
                                  </a:cubicBezTo>
                                  <a:lnTo>
                                    <a:pt x="114" y="139"/>
                                  </a:lnTo>
                                  <a:close/>
                                  <a:moveTo>
                                    <a:pt x="0" y="191"/>
                                  </a:moveTo>
                                  <a:cubicBezTo>
                                    <a:pt x="0" y="198"/>
                                    <a:pt x="0" y="198"/>
                                    <a:pt x="0" y="198"/>
                                  </a:cubicBezTo>
                                  <a:cubicBezTo>
                                    <a:pt x="100" y="155"/>
                                    <a:pt x="100" y="155"/>
                                    <a:pt x="100" y="155"/>
                                  </a:cubicBezTo>
                                  <a:lnTo>
                                    <a:pt x="0" y="191"/>
                                  </a:lnTo>
                                  <a:close/>
                                  <a:moveTo>
                                    <a:pt x="51" y="180"/>
                                  </a:moveTo>
                                  <a:cubicBezTo>
                                    <a:pt x="0" y="202"/>
                                    <a:pt x="0" y="202"/>
                                    <a:pt x="0" y="202"/>
                                  </a:cubicBezTo>
                                  <a:cubicBezTo>
                                    <a:pt x="0" y="207"/>
                                    <a:pt x="0" y="207"/>
                                    <a:pt x="0" y="207"/>
                                  </a:cubicBezTo>
                                  <a:cubicBezTo>
                                    <a:pt x="51" y="182"/>
                                    <a:pt x="51" y="182"/>
                                    <a:pt x="51" y="182"/>
                                  </a:cubicBezTo>
                                  <a:lnTo>
                                    <a:pt x="51" y="180"/>
                                  </a:lnTo>
                                  <a:close/>
                                  <a:moveTo>
                                    <a:pt x="15" y="0"/>
                                  </a:moveTo>
                                  <a:cubicBezTo>
                                    <a:pt x="13" y="0"/>
                                    <a:pt x="13" y="0"/>
                                    <a:pt x="13" y="0"/>
                                  </a:cubicBezTo>
                                  <a:cubicBezTo>
                                    <a:pt x="51" y="36"/>
                                    <a:pt x="51" y="36"/>
                                    <a:pt x="51" y="36"/>
                                  </a:cubicBezTo>
                                  <a:lnTo>
                                    <a:pt x="15" y="0"/>
                                  </a:lnTo>
                                  <a:close/>
                                  <a:moveTo>
                                    <a:pt x="122" y="99"/>
                                  </a:moveTo>
                                  <a:cubicBezTo>
                                    <a:pt x="37" y="0"/>
                                    <a:pt x="37" y="0"/>
                                    <a:pt x="37" y="0"/>
                                  </a:cubicBezTo>
                                  <a:cubicBezTo>
                                    <a:pt x="23" y="0"/>
                                    <a:pt x="23" y="0"/>
                                    <a:pt x="23" y="0"/>
                                  </a:cubicBezTo>
                                  <a:lnTo>
                                    <a:pt x="122" y="99"/>
                                  </a:lnTo>
                                  <a:close/>
                                  <a:moveTo>
                                    <a:pt x="0" y="127"/>
                                  </a:moveTo>
                                  <a:cubicBezTo>
                                    <a:pt x="0" y="140"/>
                                    <a:pt x="0" y="140"/>
                                    <a:pt x="0" y="140"/>
                                  </a:cubicBezTo>
                                  <a:cubicBezTo>
                                    <a:pt x="120" y="134"/>
                                    <a:pt x="120" y="134"/>
                                    <a:pt x="120" y="134"/>
                                  </a:cubicBezTo>
                                  <a:lnTo>
                                    <a:pt x="0" y="127"/>
                                  </a:lnTo>
                                  <a:close/>
                                  <a:moveTo>
                                    <a:pt x="0" y="114"/>
                                  </a:moveTo>
                                  <a:cubicBezTo>
                                    <a:pt x="0" y="121"/>
                                    <a:pt x="0" y="121"/>
                                    <a:pt x="0" y="121"/>
                                  </a:cubicBezTo>
                                  <a:cubicBezTo>
                                    <a:pt x="62" y="125"/>
                                    <a:pt x="62" y="125"/>
                                    <a:pt x="62" y="125"/>
                                  </a:cubicBezTo>
                                  <a:cubicBezTo>
                                    <a:pt x="41" y="123"/>
                                    <a:pt x="41" y="123"/>
                                    <a:pt x="41" y="123"/>
                                  </a:cubicBezTo>
                                  <a:cubicBezTo>
                                    <a:pt x="41" y="120"/>
                                    <a:pt x="41" y="120"/>
                                    <a:pt x="41" y="120"/>
                                  </a:cubicBezTo>
                                  <a:lnTo>
                                    <a:pt x="0" y="114"/>
                                  </a:lnTo>
                                  <a:close/>
                                  <a:moveTo>
                                    <a:pt x="8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11"/>
                                    <a:pt x="0" y="11"/>
                                    <a:pt x="0" y="11"/>
                                  </a:cubicBezTo>
                                  <a:cubicBezTo>
                                    <a:pt x="122" y="106"/>
                                    <a:pt x="122" y="106"/>
                                    <a:pt x="122" y="106"/>
                                  </a:cubicBez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120" y="110"/>
                                  </a:moveTo>
                                  <a:cubicBezTo>
                                    <a:pt x="0" y="21"/>
                                    <a:pt x="0" y="21"/>
                                    <a:pt x="0" y="21"/>
                                  </a:cubicBezTo>
                                  <a:cubicBezTo>
                                    <a:pt x="0" y="36"/>
                                    <a:pt x="0" y="36"/>
                                    <a:pt x="0" y="36"/>
                                  </a:cubicBezTo>
                                  <a:lnTo>
                                    <a:pt x="120" y="110"/>
                                  </a:lnTo>
                                  <a:close/>
                                  <a:moveTo>
                                    <a:pt x="0" y="15"/>
                                  </a:moveTo>
                                  <a:cubicBezTo>
                                    <a:pt x="0" y="16"/>
                                    <a:pt x="0" y="16"/>
                                    <a:pt x="0" y="16"/>
                                  </a:cubicBezTo>
                                  <a:cubicBezTo>
                                    <a:pt x="29" y="38"/>
                                    <a:pt x="29" y="38"/>
                                    <a:pt x="29" y="38"/>
                                  </a:cubicBezTo>
                                  <a:lnTo>
                                    <a:pt x="0" y="15"/>
                                  </a:lnTo>
                                  <a:close/>
                                  <a:moveTo>
                                    <a:pt x="0" y="43"/>
                                  </a:moveTo>
                                  <a:cubicBezTo>
                                    <a:pt x="0" y="45"/>
                                    <a:pt x="0" y="45"/>
                                    <a:pt x="0" y="45"/>
                                  </a:cubicBezTo>
                                  <a:cubicBezTo>
                                    <a:pt x="50" y="73"/>
                                    <a:pt x="50" y="73"/>
                                    <a:pt x="50" y="73"/>
                                  </a:cubicBezTo>
                                  <a:lnTo>
                                    <a:pt x="0" y="43"/>
                                  </a:lnTo>
                                  <a:close/>
                                  <a:moveTo>
                                    <a:pt x="72" y="94"/>
                                  </a:moveTo>
                                  <a:cubicBezTo>
                                    <a:pt x="6" y="62"/>
                                    <a:pt x="6" y="62"/>
                                    <a:pt x="6" y="62"/>
                                  </a:cubicBezTo>
                                  <a:cubicBezTo>
                                    <a:pt x="7" y="58"/>
                                    <a:pt x="7" y="58"/>
                                    <a:pt x="7" y="58"/>
                                  </a:cubicBezTo>
                                  <a:cubicBezTo>
                                    <a:pt x="89" y="99"/>
                                    <a:pt x="89" y="99"/>
                                    <a:pt x="89" y="99"/>
                                  </a:cubicBezTo>
                                  <a:cubicBezTo>
                                    <a:pt x="0" y="49"/>
                                    <a:pt x="0" y="49"/>
                                    <a:pt x="0" y="49"/>
                                  </a:cubicBezTo>
                                  <a:cubicBezTo>
                                    <a:pt x="0" y="62"/>
                                    <a:pt x="0" y="62"/>
                                    <a:pt x="0" y="62"/>
                                  </a:cubicBezTo>
                                  <a:lnTo>
                                    <a:pt x="72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/>
                          </wps:spPr>
                          <wps:style>
                            <a:lnRef idx="0">
                              <a:schemeClr val="accent2"/>
                            </a:lnRef>
                            <a:fillRef idx="3">
                              <a:schemeClr val="accent2"/>
                            </a:fillRef>
                            <a:effectRef idx="3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Rounded Rectangle 12"/>
                          <wps:cNvSpPr/>
                          <wps:spPr>
                            <a:xfrm>
                              <a:off x="276045" y="215661"/>
                              <a:ext cx="2419249" cy="1185545"/>
                            </a:xfrm>
                            <a:prstGeom prst="roundRect">
                              <a:avLst>
                                <a:gd name="adj" fmla="val 10846"/>
                              </a:avLst>
                            </a:prstGeom>
                            <a:solidFill>
                              <a:srgbClr val="FF4F4F"/>
                            </a:solidFill>
                            <a:ln/>
                          </wps:spPr>
                          <wps:style>
                            <a:lnRef idx="0">
                              <a:schemeClr val="accent2"/>
                            </a:lnRef>
                            <a:fillRef idx="3">
                              <a:schemeClr val="accent2"/>
                            </a:fillRef>
                            <a:effectRef idx="3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6" name="Group 86"/>
                        <wpg:cNvGrpSpPr/>
                        <wpg:grpSpPr>
                          <a:xfrm>
                            <a:off x="19050" y="3714750"/>
                            <a:ext cx="6171565" cy="1600200"/>
                            <a:chOff x="0" y="0"/>
                            <a:chExt cx="6171565" cy="1600200"/>
                          </a:xfrm>
                          <a:grpFill/>
                        </wpg:grpSpPr>
                        <wpg:grpSp>
                          <wpg:cNvPr id="81" name="Group 81"/>
                          <wpg:cNvGrpSpPr/>
                          <wpg:grpSpPr>
                            <a:xfrm>
                              <a:off x="0" y="0"/>
                              <a:ext cx="2971165" cy="1600200"/>
                              <a:chOff x="0" y="0"/>
                              <a:chExt cx="2971676" cy="1600200"/>
                            </a:xfrm>
                            <a:grpFill/>
                          </wpg:grpSpPr>
                          <wps:wsp>
                            <wps:cNvPr id="16" name="Freeform 1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2971676" cy="1600200"/>
                              </a:xfrm>
                              <a:custGeom>
                                <a:avLst/>
                                <a:gdLst>
                                  <a:gd name="T0" fmla="*/ 937 w 937"/>
                                  <a:gd name="T1" fmla="*/ 157 h 504"/>
                                  <a:gd name="T2" fmla="*/ 895 w 937"/>
                                  <a:gd name="T3" fmla="*/ 466 h 504"/>
                                  <a:gd name="T4" fmla="*/ 42 w 937"/>
                                  <a:gd name="T5" fmla="*/ 404 h 504"/>
                                  <a:gd name="T6" fmla="*/ 13 w 937"/>
                                  <a:gd name="T7" fmla="*/ 179 h 504"/>
                                  <a:gd name="T8" fmla="*/ 56 w 937"/>
                                  <a:gd name="T9" fmla="*/ 48 h 504"/>
                                  <a:gd name="T10" fmla="*/ 526 w 937"/>
                                  <a:gd name="T11" fmla="*/ 1 h 504"/>
                                  <a:gd name="T12" fmla="*/ 25 w 937"/>
                                  <a:gd name="T13" fmla="*/ 44 h 504"/>
                                  <a:gd name="T14" fmla="*/ 788 w 937"/>
                                  <a:gd name="T15" fmla="*/ 22 h 504"/>
                                  <a:gd name="T16" fmla="*/ 542 w 937"/>
                                  <a:gd name="T17" fmla="*/ 455 h 504"/>
                                  <a:gd name="T18" fmla="*/ 179 w 937"/>
                                  <a:gd name="T19" fmla="*/ 455 h 504"/>
                                  <a:gd name="T20" fmla="*/ 135 w 937"/>
                                  <a:gd name="T21" fmla="*/ 60 h 504"/>
                                  <a:gd name="T22" fmla="*/ 399 w 937"/>
                                  <a:gd name="T23" fmla="*/ 44 h 504"/>
                                  <a:gd name="T24" fmla="*/ 627 w 937"/>
                                  <a:gd name="T25" fmla="*/ 45 h 504"/>
                                  <a:gd name="T26" fmla="*/ 777 w 937"/>
                                  <a:gd name="T27" fmla="*/ 215 h 504"/>
                                  <a:gd name="T28" fmla="*/ 696 w 937"/>
                                  <a:gd name="T29" fmla="*/ 433 h 504"/>
                                  <a:gd name="T30" fmla="*/ 426 w 937"/>
                                  <a:gd name="T31" fmla="*/ 438 h 504"/>
                                  <a:gd name="T32" fmla="*/ 211 w 937"/>
                                  <a:gd name="T33" fmla="*/ 431 h 504"/>
                                  <a:gd name="T34" fmla="*/ 560 w 937"/>
                                  <a:gd name="T35" fmla="*/ 69 h 504"/>
                                  <a:gd name="T36" fmla="*/ 549 w 937"/>
                                  <a:gd name="T37" fmla="*/ 396 h 504"/>
                                  <a:gd name="T38" fmla="*/ 214 w 937"/>
                                  <a:gd name="T39" fmla="*/ 301 h 504"/>
                                  <a:gd name="T40" fmla="*/ 404 w 937"/>
                                  <a:gd name="T41" fmla="*/ 103 h 504"/>
                                  <a:gd name="T42" fmla="*/ 633 w 937"/>
                                  <a:gd name="T43" fmla="*/ 96 h 504"/>
                                  <a:gd name="T44" fmla="*/ 621 w 937"/>
                                  <a:gd name="T45" fmla="*/ 332 h 504"/>
                                  <a:gd name="T46" fmla="*/ 352 w 937"/>
                                  <a:gd name="T47" fmla="*/ 360 h 504"/>
                                  <a:gd name="T48" fmla="*/ 541 w 937"/>
                                  <a:gd name="T49" fmla="*/ 119 h 504"/>
                                  <a:gd name="T50" fmla="*/ 334 w 937"/>
                                  <a:gd name="T51" fmla="*/ 305 h 504"/>
                                  <a:gd name="T52" fmla="*/ 499 w 937"/>
                                  <a:gd name="T53" fmla="*/ 142 h 504"/>
                                  <a:gd name="T54" fmla="*/ 438 w 937"/>
                                  <a:gd name="T55" fmla="*/ 171 h 504"/>
                                  <a:gd name="T56" fmla="*/ 512 w 937"/>
                                  <a:gd name="T57" fmla="*/ 250 h 504"/>
                                  <a:gd name="T58" fmla="*/ 378 w 937"/>
                                  <a:gd name="T59" fmla="*/ 216 h 504"/>
                                  <a:gd name="T60" fmla="*/ 578 w 937"/>
                                  <a:gd name="T61" fmla="*/ 273 h 504"/>
                                  <a:gd name="T62" fmla="*/ 332 w 937"/>
                                  <a:gd name="T63" fmla="*/ 176 h 504"/>
                                  <a:gd name="T64" fmla="*/ 327 w 937"/>
                                  <a:gd name="T65" fmla="*/ 344 h 504"/>
                                  <a:gd name="T66" fmla="*/ 633 w 937"/>
                                  <a:gd name="T67" fmla="*/ 199 h 504"/>
                                  <a:gd name="T68" fmla="*/ 225 w 937"/>
                                  <a:gd name="T69" fmla="*/ 209 h 504"/>
                                  <a:gd name="T70" fmla="*/ 256 w 937"/>
                                  <a:gd name="T71" fmla="*/ 301 h 504"/>
                                  <a:gd name="T72" fmla="*/ 681 w 937"/>
                                  <a:gd name="T73" fmla="*/ 288 h 504"/>
                                  <a:gd name="T74" fmla="*/ 669 w 937"/>
                                  <a:gd name="T75" fmla="*/ 130 h 504"/>
                                  <a:gd name="T76" fmla="*/ 195 w 937"/>
                                  <a:gd name="T77" fmla="*/ 193 h 504"/>
                                  <a:gd name="T78" fmla="*/ 195 w 937"/>
                                  <a:gd name="T79" fmla="*/ 354 h 504"/>
                                  <a:gd name="T80" fmla="*/ 769 w 937"/>
                                  <a:gd name="T81" fmla="*/ 250 h 504"/>
                                  <a:gd name="T82" fmla="*/ 770 w 937"/>
                                  <a:gd name="T83" fmla="*/ 147 h 504"/>
                                  <a:gd name="T84" fmla="*/ 156 w 937"/>
                                  <a:gd name="T85" fmla="*/ 147 h 504"/>
                                  <a:gd name="T86" fmla="*/ 168 w 937"/>
                                  <a:gd name="T87" fmla="*/ 309 h 504"/>
                                  <a:gd name="T88" fmla="*/ 788 w 937"/>
                                  <a:gd name="T89" fmla="*/ 433 h 504"/>
                                  <a:gd name="T90" fmla="*/ 803 w 937"/>
                                  <a:gd name="T91" fmla="*/ 267 h 504"/>
                                  <a:gd name="T92" fmla="*/ 826 w 937"/>
                                  <a:gd name="T93" fmla="*/ 112 h 504"/>
                                  <a:gd name="T94" fmla="*/ 570 w 937"/>
                                  <a:gd name="T95" fmla="*/ 44 h 504"/>
                                  <a:gd name="T96" fmla="*/ 298 w 937"/>
                                  <a:gd name="T97" fmla="*/ 48 h 504"/>
                                  <a:gd name="T98" fmla="*/ 69 w 937"/>
                                  <a:gd name="T99" fmla="*/ 96 h 504"/>
                                  <a:gd name="T100" fmla="*/ 50 w 937"/>
                                  <a:gd name="T101" fmla="*/ 265 h 504"/>
                                  <a:gd name="T102" fmla="*/ 50 w 937"/>
                                  <a:gd name="T103" fmla="*/ 420 h 504"/>
                                  <a:gd name="T104" fmla="*/ 224 w 937"/>
                                  <a:gd name="T105" fmla="*/ 467 h 504"/>
                                  <a:gd name="T106" fmla="*/ 438 w 937"/>
                                  <a:gd name="T107" fmla="*/ 486 h 504"/>
                                  <a:gd name="T108" fmla="*/ 590 w 937"/>
                                  <a:gd name="T109" fmla="*/ 466 h 504"/>
                                  <a:gd name="T110" fmla="*/ 836 w 937"/>
                                  <a:gd name="T111" fmla="*/ 455 h 504"/>
                                  <a:gd name="T112" fmla="*/ 924 w 937"/>
                                  <a:gd name="T113" fmla="*/ 390 h 504"/>
                                  <a:gd name="T114" fmla="*/ 869 w 937"/>
                                  <a:gd name="T115" fmla="*/ 302 h 504"/>
                                  <a:gd name="T116" fmla="*/ 828 w 937"/>
                                  <a:gd name="T117" fmla="*/ 215 h 504"/>
                                  <a:gd name="T118" fmla="*/ 839 w 937"/>
                                  <a:gd name="T119" fmla="*/ 123 h 504"/>
                                  <a:gd name="T120" fmla="*/ 907 w 937"/>
                                  <a:gd name="T121" fmla="*/ 96 h 504"/>
                                  <a:gd name="T122" fmla="*/ 222 w 937"/>
                                  <a:gd name="T123" fmla="*/ 504 h 504"/>
                                  <a:gd name="T124" fmla="*/ 159 w 937"/>
                                  <a:gd name="T125" fmla="*/ 483 h 5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937" h="504">
                                    <a:moveTo>
                                      <a:pt x="566" y="504"/>
                                    </a:moveTo>
                                    <a:cubicBezTo>
                                      <a:pt x="564" y="504"/>
                                      <a:pt x="564" y="504"/>
                                      <a:pt x="564" y="504"/>
                                    </a:cubicBezTo>
                                    <a:cubicBezTo>
                                      <a:pt x="563" y="503"/>
                                      <a:pt x="562" y="502"/>
                                      <a:pt x="560" y="502"/>
                                    </a:cubicBezTo>
                                    <a:cubicBezTo>
                                      <a:pt x="558" y="502"/>
                                      <a:pt x="557" y="503"/>
                                      <a:pt x="556" y="504"/>
                                    </a:cubicBezTo>
                                    <a:cubicBezTo>
                                      <a:pt x="554" y="504"/>
                                      <a:pt x="554" y="504"/>
                                      <a:pt x="554" y="504"/>
                                    </a:cubicBezTo>
                                    <a:cubicBezTo>
                                      <a:pt x="555" y="502"/>
                                      <a:pt x="557" y="500"/>
                                      <a:pt x="560" y="500"/>
                                    </a:cubicBezTo>
                                    <a:cubicBezTo>
                                      <a:pt x="563" y="500"/>
                                      <a:pt x="565" y="502"/>
                                      <a:pt x="566" y="504"/>
                                    </a:cubicBezTo>
                                    <a:close/>
                                    <a:moveTo>
                                      <a:pt x="499" y="463"/>
                                    </a:moveTo>
                                    <a:cubicBezTo>
                                      <a:pt x="476" y="463"/>
                                      <a:pt x="457" y="481"/>
                                      <a:pt x="455" y="504"/>
                                    </a:cubicBezTo>
                                    <a:cubicBezTo>
                                      <a:pt x="457" y="504"/>
                                      <a:pt x="457" y="504"/>
                                      <a:pt x="457" y="504"/>
                                    </a:cubicBezTo>
                                    <a:cubicBezTo>
                                      <a:pt x="458" y="494"/>
                                      <a:pt x="462" y="484"/>
                                      <a:pt x="469" y="477"/>
                                    </a:cubicBezTo>
                                    <a:cubicBezTo>
                                      <a:pt x="477" y="470"/>
                                      <a:pt x="487" y="465"/>
                                      <a:pt x="499" y="465"/>
                                    </a:cubicBezTo>
                                    <a:cubicBezTo>
                                      <a:pt x="510" y="465"/>
                                      <a:pt x="521" y="470"/>
                                      <a:pt x="528" y="477"/>
                                    </a:cubicBezTo>
                                    <a:cubicBezTo>
                                      <a:pt x="535" y="484"/>
                                      <a:pt x="540" y="494"/>
                                      <a:pt x="540" y="504"/>
                                    </a:cubicBezTo>
                                    <a:cubicBezTo>
                                      <a:pt x="542" y="504"/>
                                      <a:pt x="542" y="504"/>
                                      <a:pt x="542" y="504"/>
                                    </a:cubicBezTo>
                                    <a:cubicBezTo>
                                      <a:pt x="541" y="481"/>
                                      <a:pt x="522" y="463"/>
                                      <a:pt x="499" y="463"/>
                                    </a:cubicBezTo>
                                    <a:close/>
                                    <a:moveTo>
                                      <a:pt x="256" y="493"/>
                                    </a:moveTo>
                                    <a:cubicBezTo>
                                      <a:pt x="249" y="493"/>
                                      <a:pt x="244" y="498"/>
                                      <a:pt x="243" y="504"/>
                                    </a:cubicBezTo>
                                    <a:cubicBezTo>
                                      <a:pt x="244" y="504"/>
                                      <a:pt x="244" y="504"/>
                                      <a:pt x="244" y="504"/>
                                    </a:cubicBezTo>
                                    <a:cubicBezTo>
                                      <a:pt x="246" y="499"/>
                                      <a:pt x="250" y="495"/>
                                      <a:pt x="256" y="495"/>
                                    </a:cubicBezTo>
                                    <a:cubicBezTo>
                                      <a:pt x="262" y="495"/>
                                      <a:pt x="266" y="499"/>
                                      <a:pt x="267" y="504"/>
                                    </a:cubicBezTo>
                                    <a:cubicBezTo>
                                      <a:pt x="269" y="504"/>
                                      <a:pt x="269" y="504"/>
                                      <a:pt x="269" y="504"/>
                                    </a:cubicBezTo>
                                    <a:cubicBezTo>
                                      <a:pt x="268" y="498"/>
                                      <a:pt x="262" y="493"/>
                                      <a:pt x="256" y="493"/>
                                    </a:cubicBezTo>
                                    <a:close/>
                                    <a:moveTo>
                                      <a:pt x="195" y="500"/>
                                    </a:moveTo>
                                    <a:cubicBezTo>
                                      <a:pt x="192" y="500"/>
                                      <a:pt x="190" y="502"/>
                                      <a:pt x="189" y="504"/>
                                    </a:cubicBezTo>
                                    <a:cubicBezTo>
                                      <a:pt x="191" y="504"/>
                                      <a:pt x="191" y="504"/>
                                      <a:pt x="191" y="504"/>
                                    </a:cubicBezTo>
                                    <a:cubicBezTo>
                                      <a:pt x="192" y="503"/>
                                      <a:pt x="193" y="502"/>
                                      <a:pt x="195" y="502"/>
                                    </a:cubicBezTo>
                                    <a:cubicBezTo>
                                      <a:pt x="197" y="502"/>
                                      <a:pt x="198" y="503"/>
                                      <a:pt x="199" y="504"/>
                                    </a:cubicBezTo>
                                    <a:cubicBezTo>
                                      <a:pt x="201" y="504"/>
                                      <a:pt x="201" y="504"/>
                                      <a:pt x="201" y="504"/>
                                    </a:cubicBezTo>
                                    <a:cubicBezTo>
                                      <a:pt x="200" y="502"/>
                                      <a:pt x="198" y="500"/>
                                      <a:pt x="195" y="500"/>
                                    </a:cubicBezTo>
                                    <a:close/>
                                    <a:moveTo>
                                      <a:pt x="499" y="471"/>
                                    </a:moveTo>
                                    <a:cubicBezTo>
                                      <a:pt x="480" y="471"/>
                                      <a:pt x="464" y="486"/>
                                      <a:pt x="463" y="504"/>
                                    </a:cubicBezTo>
                                    <a:cubicBezTo>
                                      <a:pt x="465" y="504"/>
                                      <a:pt x="465" y="504"/>
                                      <a:pt x="465" y="504"/>
                                    </a:cubicBezTo>
                                    <a:cubicBezTo>
                                      <a:pt x="465" y="496"/>
                                      <a:pt x="469" y="488"/>
                                      <a:pt x="474" y="483"/>
                                    </a:cubicBezTo>
                                    <a:cubicBezTo>
                                      <a:pt x="481" y="476"/>
                                      <a:pt x="489" y="473"/>
                                      <a:pt x="499" y="473"/>
                                    </a:cubicBezTo>
                                    <a:cubicBezTo>
                                      <a:pt x="508" y="473"/>
                                      <a:pt x="517" y="476"/>
                                      <a:pt x="523" y="483"/>
                                    </a:cubicBezTo>
                                    <a:cubicBezTo>
                                      <a:pt x="528" y="488"/>
                                      <a:pt x="532" y="496"/>
                                      <a:pt x="533" y="504"/>
                                    </a:cubicBezTo>
                                    <a:cubicBezTo>
                                      <a:pt x="534" y="504"/>
                                      <a:pt x="534" y="504"/>
                                      <a:pt x="534" y="504"/>
                                    </a:cubicBezTo>
                                    <a:cubicBezTo>
                                      <a:pt x="533" y="486"/>
                                      <a:pt x="517" y="471"/>
                                      <a:pt x="499" y="471"/>
                                    </a:cubicBezTo>
                                    <a:close/>
                                    <a:moveTo>
                                      <a:pt x="256" y="500"/>
                                    </a:moveTo>
                                    <a:cubicBezTo>
                                      <a:pt x="253" y="500"/>
                                      <a:pt x="251" y="502"/>
                                      <a:pt x="250" y="504"/>
                                    </a:cubicBezTo>
                                    <a:cubicBezTo>
                                      <a:pt x="252" y="504"/>
                                      <a:pt x="252" y="504"/>
                                      <a:pt x="252" y="504"/>
                                    </a:cubicBezTo>
                                    <a:cubicBezTo>
                                      <a:pt x="253" y="503"/>
                                      <a:pt x="254" y="502"/>
                                      <a:pt x="256" y="502"/>
                                    </a:cubicBezTo>
                                    <a:cubicBezTo>
                                      <a:pt x="258" y="502"/>
                                      <a:pt x="259" y="503"/>
                                      <a:pt x="260" y="504"/>
                                    </a:cubicBezTo>
                                    <a:cubicBezTo>
                                      <a:pt x="262" y="504"/>
                                      <a:pt x="262" y="504"/>
                                      <a:pt x="262" y="504"/>
                                    </a:cubicBezTo>
                                    <a:cubicBezTo>
                                      <a:pt x="261" y="502"/>
                                      <a:pt x="259" y="500"/>
                                      <a:pt x="256" y="500"/>
                                    </a:cubicBezTo>
                                    <a:close/>
                                    <a:moveTo>
                                      <a:pt x="499" y="478"/>
                                    </a:moveTo>
                                    <a:cubicBezTo>
                                      <a:pt x="484" y="478"/>
                                      <a:pt x="471" y="489"/>
                                      <a:pt x="470" y="504"/>
                                    </a:cubicBezTo>
                                    <a:cubicBezTo>
                                      <a:pt x="472" y="504"/>
                                      <a:pt x="472" y="504"/>
                                      <a:pt x="472" y="504"/>
                                    </a:cubicBezTo>
                                    <a:cubicBezTo>
                                      <a:pt x="472" y="498"/>
                                      <a:pt x="475" y="492"/>
                                      <a:pt x="479" y="488"/>
                                    </a:cubicBezTo>
                                    <a:cubicBezTo>
                                      <a:pt x="484" y="483"/>
                                      <a:pt x="491" y="480"/>
                                      <a:pt x="499" y="480"/>
                                    </a:cubicBezTo>
                                    <a:cubicBezTo>
                                      <a:pt x="506" y="480"/>
                                      <a:pt x="513" y="483"/>
                                      <a:pt x="518" y="488"/>
                                    </a:cubicBezTo>
                                    <a:cubicBezTo>
                                      <a:pt x="522" y="492"/>
                                      <a:pt x="525" y="498"/>
                                      <a:pt x="526" y="504"/>
                                    </a:cubicBezTo>
                                    <a:cubicBezTo>
                                      <a:pt x="527" y="504"/>
                                      <a:pt x="527" y="504"/>
                                      <a:pt x="527" y="504"/>
                                    </a:cubicBezTo>
                                    <a:cubicBezTo>
                                      <a:pt x="526" y="489"/>
                                      <a:pt x="514" y="478"/>
                                      <a:pt x="499" y="478"/>
                                    </a:cubicBezTo>
                                    <a:close/>
                                    <a:moveTo>
                                      <a:pt x="256" y="486"/>
                                    </a:moveTo>
                                    <a:cubicBezTo>
                                      <a:pt x="245" y="486"/>
                                      <a:pt x="236" y="494"/>
                                      <a:pt x="235" y="504"/>
                                    </a:cubicBezTo>
                                    <a:cubicBezTo>
                                      <a:pt x="237" y="504"/>
                                      <a:pt x="237" y="504"/>
                                      <a:pt x="237" y="504"/>
                                    </a:cubicBezTo>
                                    <a:cubicBezTo>
                                      <a:pt x="237" y="500"/>
                                      <a:pt x="239" y="496"/>
                                      <a:pt x="242" y="493"/>
                                    </a:cubicBezTo>
                                    <a:cubicBezTo>
                                      <a:pt x="246" y="489"/>
                                      <a:pt x="250" y="487"/>
                                      <a:pt x="256" y="487"/>
                                    </a:cubicBezTo>
                                    <a:cubicBezTo>
                                      <a:pt x="261" y="487"/>
                                      <a:pt x="266" y="489"/>
                                      <a:pt x="270" y="493"/>
                                    </a:cubicBezTo>
                                    <a:cubicBezTo>
                                      <a:pt x="273" y="496"/>
                                      <a:pt x="275" y="500"/>
                                      <a:pt x="275" y="504"/>
                                    </a:cubicBezTo>
                                    <a:cubicBezTo>
                                      <a:pt x="277" y="504"/>
                                      <a:pt x="277" y="504"/>
                                      <a:pt x="277" y="504"/>
                                    </a:cubicBezTo>
                                    <a:cubicBezTo>
                                      <a:pt x="275" y="494"/>
                                      <a:pt x="267" y="486"/>
                                      <a:pt x="256" y="486"/>
                                    </a:cubicBezTo>
                                    <a:close/>
                                    <a:moveTo>
                                      <a:pt x="378" y="486"/>
                                    </a:moveTo>
                                    <a:cubicBezTo>
                                      <a:pt x="367" y="486"/>
                                      <a:pt x="358" y="494"/>
                                      <a:pt x="357" y="504"/>
                                    </a:cubicBezTo>
                                    <a:cubicBezTo>
                                      <a:pt x="359" y="504"/>
                                      <a:pt x="359" y="504"/>
                                      <a:pt x="359" y="504"/>
                                    </a:cubicBezTo>
                                    <a:cubicBezTo>
                                      <a:pt x="359" y="500"/>
                                      <a:pt x="361" y="496"/>
                                      <a:pt x="364" y="493"/>
                                    </a:cubicBezTo>
                                    <a:cubicBezTo>
                                      <a:pt x="368" y="489"/>
                                      <a:pt x="372" y="487"/>
                                      <a:pt x="378" y="487"/>
                                    </a:cubicBezTo>
                                    <a:cubicBezTo>
                                      <a:pt x="383" y="487"/>
                                      <a:pt x="388" y="489"/>
                                      <a:pt x="392" y="493"/>
                                    </a:cubicBezTo>
                                    <a:cubicBezTo>
                                      <a:pt x="394" y="496"/>
                                      <a:pt x="396" y="500"/>
                                      <a:pt x="397" y="504"/>
                                    </a:cubicBezTo>
                                    <a:cubicBezTo>
                                      <a:pt x="399" y="504"/>
                                      <a:pt x="399" y="504"/>
                                      <a:pt x="399" y="504"/>
                                    </a:cubicBezTo>
                                    <a:cubicBezTo>
                                      <a:pt x="397" y="494"/>
                                      <a:pt x="388" y="486"/>
                                      <a:pt x="378" y="486"/>
                                    </a:cubicBezTo>
                                    <a:close/>
                                    <a:moveTo>
                                      <a:pt x="256" y="463"/>
                                    </a:moveTo>
                                    <a:cubicBezTo>
                                      <a:pt x="233" y="463"/>
                                      <a:pt x="214" y="481"/>
                                      <a:pt x="213" y="504"/>
                                    </a:cubicBezTo>
                                    <a:cubicBezTo>
                                      <a:pt x="214" y="504"/>
                                      <a:pt x="214" y="504"/>
                                      <a:pt x="214" y="504"/>
                                    </a:cubicBezTo>
                                    <a:cubicBezTo>
                                      <a:pt x="215" y="494"/>
                                      <a:pt x="219" y="484"/>
                                      <a:pt x="226" y="477"/>
                                    </a:cubicBezTo>
                                    <a:cubicBezTo>
                                      <a:pt x="234" y="470"/>
                                      <a:pt x="244" y="465"/>
                                      <a:pt x="256" y="465"/>
                                    </a:cubicBezTo>
                                    <a:cubicBezTo>
                                      <a:pt x="267" y="465"/>
                                      <a:pt x="278" y="470"/>
                                      <a:pt x="286" y="477"/>
                                    </a:cubicBezTo>
                                    <a:cubicBezTo>
                                      <a:pt x="293" y="484"/>
                                      <a:pt x="297" y="494"/>
                                      <a:pt x="298" y="504"/>
                                    </a:cubicBezTo>
                                    <a:cubicBezTo>
                                      <a:pt x="299" y="504"/>
                                      <a:pt x="299" y="504"/>
                                      <a:pt x="299" y="504"/>
                                    </a:cubicBezTo>
                                    <a:cubicBezTo>
                                      <a:pt x="298" y="481"/>
                                      <a:pt x="279" y="463"/>
                                      <a:pt x="256" y="463"/>
                                    </a:cubicBezTo>
                                    <a:close/>
                                    <a:moveTo>
                                      <a:pt x="378" y="478"/>
                                    </a:moveTo>
                                    <a:cubicBezTo>
                                      <a:pt x="363" y="478"/>
                                      <a:pt x="351" y="489"/>
                                      <a:pt x="349" y="504"/>
                                    </a:cubicBezTo>
                                    <a:cubicBezTo>
                                      <a:pt x="351" y="504"/>
                                      <a:pt x="351" y="504"/>
                                      <a:pt x="351" y="504"/>
                                    </a:cubicBezTo>
                                    <a:cubicBezTo>
                                      <a:pt x="351" y="498"/>
                                      <a:pt x="354" y="492"/>
                                      <a:pt x="359" y="488"/>
                                    </a:cubicBezTo>
                                    <a:cubicBezTo>
                                      <a:pt x="363" y="483"/>
                                      <a:pt x="370" y="480"/>
                                      <a:pt x="378" y="480"/>
                                    </a:cubicBezTo>
                                    <a:cubicBezTo>
                                      <a:pt x="385" y="480"/>
                                      <a:pt x="392" y="483"/>
                                      <a:pt x="397" y="488"/>
                                    </a:cubicBezTo>
                                    <a:cubicBezTo>
                                      <a:pt x="401" y="492"/>
                                      <a:pt x="404" y="498"/>
                                      <a:pt x="405" y="504"/>
                                    </a:cubicBezTo>
                                    <a:cubicBezTo>
                                      <a:pt x="406" y="504"/>
                                      <a:pt x="406" y="504"/>
                                      <a:pt x="406" y="504"/>
                                    </a:cubicBezTo>
                                    <a:cubicBezTo>
                                      <a:pt x="405" y="489"/>
                                      <a:pt x="393" y="478"/>
                                      <a:pt x="378" y="478"/>
                                    </a:cubicBezTo>
                                    <a:close/>
                                    <a:moveTo>
                                      <a:pt x="378" y="493"/>
                                    </a:moveTo>
                                    <a:cubicBezTo>
                                      <a:pt x="371" y="493"/>
                                      <a:pt x="366" y="498"/>
                                      <a:pt x="365" y="504"/>
                                    </a:cubicBezTo>
                                    <a:cubicBezTo>
                                      <a:pt x="366" y="504"/>
                                      <a:pt x="366" y="504"/>
                                      <a:pt x="366" y="504"/>
                                    </a:cubicBezTo>
                                    <a:cubicBezTo>
                                      <a:pt x="367" y="499"/>
                                      <a:pt x="372" y="495"/>
                                      <a:pt x="378" y="495"/>
                                    </a:cubicBezTo>
                                    <a:cubicBezTo>
                                      <a:pt x="383" y="495"/>
                                      <a:pt x="388" y="499"/>
                                      <a:pt x="389" y="504"/>
                                    </a:cubicBezTo>
                                    <a:cubicBezTo>
                                      <a:pt x="391" y="504"/>
                                      <a:pt x="391" y="504"/>
                                      <a:pt x="391" y="504"/>
                                    </a:cubicBezTo>
                                    <a:cubicBezTo>
                                      <a:pt x="390" y="498"/>
                                      <a:pt x="384" y="493"/>
                                      <a:pt x="378" y="493"/>
                                    </a:cubicBezTo>
                                    <a:close/>
                                    <a:moveTo>
                                      <a:pt x="378" y="500"/>
                                    </a:moveTo>
                                    <a:cubicBezTo>
                                      <a:pt x="375" y="500"/>
                                      <a:pt x="373" y="502"/>
                                      <a:pt x="372" y="504"/>
                                    </a:cubicBezTo>
                                    <a:cubicBezTo>
                                      <a:pt x="374" y="504"/>
                                      <a:pt x="374" y="504"/>
                                      <a:pt x="374" y="504"/>
                                    </a:cubicBezTo>
                                    <a:cubicBezTo>
                                      <a:pt x="375" y="503"/>
                                      <a:pt x="376" y="502"/>
                                      <a:pt x="378" y="502"/>
                                    </a:cubicBezTo>
                                    <a:cubicBezTo>
                                      <a:pt x="380" y="502"/>
                                      <a:pt x="381" y="503"/>
                                      <a:pt x="382" y="504"/>
                                    </a:cubicBezTo>
                                    <a:cubicBezTo>
                                      <a:pt x="384" y="504"/>
                                      <a:pt x="384" y="504"/>
                                      <a:pt x="384" y="504"/>
                                    </a:cubicBezTo>
                                    <a:cubicBezTo>
                                      <a:pt x="383" y="502"/>
                                      <a:pt x="380" y="500"/>
                                      <a:pt x="378" y="500"/>
                                    </a:cubicBezTo>
                                    <a:close/>
                                    <a:moveTo>
                                      <a:pt x="935" y="46"/>
                                    </a:moveTo>
                                    <a:cubicBezTo>
                                      <a:pt x="935" y="46"/>
                                      <a:pt x="936" y="46"/>
                                      <a:pt x="937" y="46"/>
                                    </a:cubicBezTo>
                                    <a:cubicBezTo>
                                      <a:pt x="937" y="48"/>
                                      <a:pt x="937" y="48"/>
                                      <a:pt x="937" y="48"/>
                                    </a:cubicBezTo>
                                    <a:cubicBezTo>
                                      <a:pt x="932" y="47"/>
                                      <a:pt x="928" y="46"/>
                                      <a:pt x="924" y="46"/>
                                    </a:cubicBezTo>
                                    <a:cubicBezTo>
                                      <a:pt x="913" y="46"/>
                                      <a:pt x="903" y="50"/>
                                      <a:pt x="895" y="55"/>
                                    </a:cubicBezTo>
                                    <a:cubicBezTo>
                                      <a:pt x="897" y="57"/>
                                      <a:pt x="898" y="58"/>
                                      <a:pt x="900" y="59"/>
                                    </a:cubicBezTo>
                                    <a:cubicBezTo>
                                      <a:pt x="907" y="55"/>
                                      <a:pt x="915" y="52"/>
                                      <a:pt x="924" y="52"/>
                                    </a:cubicBezTo>
                                    <a:cubicBezTo>
                                      <a:pt x="928" y="52"/>
                                      <a:pt x="932" y="53"/>
                                      <a:pt x="937" y="54"/>
                                    </a:cubicBezTo>
                                    <a:cubicBezTo>
                                      <a:pt x="937" y="56"/>
                                      <a:pt x="937" y="56"/>
                                      <a:pt x="937" y="56"/>
                                    </a:cubicBezTo>
                                    <a:cubicBezTo>
                                      <a:pt x="932" y="55"/>
                                      <a:pt x="928" y="54"/>
                                      <a:pt x="924" y="54"/>
                                    </a:cubicBezTo>
                                    <a:cubicBezTo>
                                      <a:pt x="915" y="54"/>
                                      <a:pt x="907" y="56"/>
                                      <a:pt x="901" y="61"/>
                                    </a:cubicBezTo>
                                    <a:cubicBezTo>
                                      <a:pt x="902" y="62"/>
                                      <a:pt x="904" y="64"/>
                                      <a:pt x="905" y="65"/>
                                    </a:cubicBezTo>
                                    <a:cubicBezTo>
                                      <a:pt x="910" y="62"/>
                                      <a:pt x="917" y="60"/>
                                      <a:pt x="924" y="60"/>
                                    </a:cubicBezTo>
                                    <a:cubicBezTo>
                                      <a:pt x="928" y="60"/>
                                      <a:pt x="932" y="61"/>
                                      <a:pt x="937" y="62"/>
                                    </a:cubicBezTo>
                                    <a:cubicBezTo>
                                      <a:pt x="937" y="64"/>
                                      <a:pt x="937" y="64"/>
                                      <a:pt x="937" y="64"/>
                                    </a:cubicBezTo>
                                    <a:cubicBezTo>
                                      <a:pt x="933" y="63"/>
                                      <a:pt x="928" y="62"/>
                                      <a:pt x="924" y="62"/>
                                    </a:cubicBezTo>
                                    <a:cubicBezTo>
                                      <a:pt x="917" y="62"/>
                                      <a:pt x="911" y="63"/>
                                      <a:pt x="906" y="67"/>
                                    </a:cubicBezTo>
                                    <a:cubicBezTo>
                                      <a:pt x="907" y="68"/>
                                      <a:pt x="908" y="70"/>
                                      <a:pt x="909" y="71"/>
                                    </a:cubicBezTo>
                                    <a:cubicBezTo>
                                      <a:pt x="913" y="69"/>
                                      <a:pt x="918" y="67"/>
                                      <a:pt x="924" y="67"/>
                                    </a:cubicBezTo>
                                    <a:cubicBezTo>
                                      <a:pt x="928" y="67"/>
                                      <a:pt x="933" y="68"/>
                                      <a:pt x="937" y="70"/>
                                    </a:cubicBezTo>
                                    <a:cubicBezTo>
                                      <a:pt x="937" y="72"/>
                                      <a:pt x="937" y="72"/>
                                      <a:pt x="937" y="72"/>
                                    </a:cubicBezTo>
                                    <a:cubicBezTo>
                                      <a:pt x="933" y="70"/>
                                      <a:pt x="928" y="69"/>
                                      <a:pt x="924" y="69"/>
                                    </a:cubicBezTo>
                                    <a:cubicBezTo>
                                      <a:pt x="918" y="69"/>
                                      <a:pt x="913" y="70"/>
                                      <a:pt x="909" y="73"/>
                                    </a:cubicBezTo>
                                    <a:cubicBezTo>
                                      <a:pt x="910" y="74"/>
                                      <a:pt x="911" y="76"/>
                                      <a:pt x="912" y="78"/>
                                    </a:cubicBezTo>
                                    <a:cubicBezTo>
                                      <a:pt x="915" y="76"/>
                                      <a:pt x="919" y="75"/>
                                      <a:pt x="924" y="75"/>
                                    </a:cubicBezTo>
                                    <a:cubicBezTo>
                                      <a:pt x="928" y="75"/>
                                      <a:pt x="933" y="76"/>
                                      <a:pt x="936" y="79"/>
                                    </a:cubicBezTo>
                                    <a:cubicBezTo>
                                      <a:pt x="936" y="79"/>
                                      <a:pt x="936" y="78"/>
                                      <a:pt x="937" y="78"/>
                                    </a:cubicBezTo>
                                    <a:cubicBezTo>
                                      <a:pt x="937" y="83"/>
                                      <a:pt x="937" y="83"/>
                                      <a:pt x="937" y="83"/>
                                    </a:cubicBezTo>
                                    <a:cubicBezTo>
                                      <a:pt x="935" y="87"/>
                                      <a:pt x="935" y="91"/>
                                      <a:pt x="935" y="96"/>
                                    </a:cubicBezTo>
                                    <a:cubicBezTo>
                                      <a:pt x="935" y="96"/>
                                      <a:pt x="935" y="97"/>
                                      <a:pt x="935" y="97"/>
                                    </a:cubicBezTo>
                                    <a:cubicBezTo>
                                      <a:pt x="935" y="97"/>
                                      <a:pt x="936" y="98"/>
                                      <a:pt x="937" y="98"/>
                                    </a:cubicBezTo>
                                    <a:cubicBezTo>
                                      <a:pt x="937" y="99"/>
                                      <a:pt x="937" y="99"/>
                                      <a:pt x="937" y="99"/>
                                    </a:cubicBezTo>
                                    <a:cubicBezTo>
                                      <a:pt x="932" y="98"/>
                                      <a:pt x="928" y="98"/>
                                      <a:pt x="924" y="98"/>
                                    </a:cubicBezTo>
                                    <a:cubicBezTo>
                                      <a:pt x="913" y="98"/>
                                      <a:pt x="903" y="101"/>
                                      <a:pt x="895" y="107"/>
                                    </a:cubicBezTo>
                                    <a:cubicBezTo>
                                      <a:pt x="897" y="108"/>
                                      <a:pt x="898" y="109"/>
                                      <a:pt x="900" y="111"/>
                                    </a:cubicBezTo>
                                    <a:cubicBezTo>
                                      <a:pt x="907" y="106"/>
                                      <a:pt x="915" y="104"/>
                                      <a:pt x="924" y="104"/>
                                    </a:cubicBezTo>
                                    <a:cubicBezTo>
                                      <a:pt x="928" y="104"/>
                                      <a:pt x="932" y="104"/>
                                      <a:pt x="937" y="106"/>
                                    </a:cubicBezTo>
                                    <a:cubicBezTo>
                                      <a:pt x="937" y="107"/>
                                      <a:pt x="937" y="107"/>
                                      <a:pt x="937" y="107"/>
                                    </a:cubicBezTo>
                                    <a:cubicBezTo>
                                      <a:pt x="932" y="106"/>
                                      <a:pt x="928" y="105"/>
                                      <a:pt x="924" y="105"/>
                                    </a:cubicBezTo>
                                    <a:cubicBezTo>
                                      <a:pt x="915" y="105"/>
                                      <a:pt x="907" y="108"/>
                                      <a:pt x="901" y="112"/>
                                    </a:cubicBezTo>
                                    <a:cubicBezTo>
                                      <a:pt x="902" y="113"/>
                                      <a:pt x="904" y="115"/>
                                      <a:pt x="905" y="117"/>
                                    </a:cubicBezTo>
                                    <a:cubicBezTo>
                                      <a:pt x="910" y="113"/>
                                      <a:pt x="917" y="111"/>
                                      <a:pt x="924" y="111"/>
                                    </a:cubicBezTo>
                                    <a:cubicBezTo>
                                      <a:pt x="928" y="111"/>
                                      <a:pt x="932" y="112"/>
                                      <a:pt x="937" y="114"/>
                                    </a:cubicBezTo>
                                    <a:cubicBezTo>
                                      <a:pt x="937" y="116"/>
                                      <a:pt x="937" y="116"/>
                                      <a:pt x="937" y="116"/>
                                    </a:cubicBezTo>
                                    <a:cubicBezTo>
                                      <a:pt x="933" y="114"/>
                                      <a:pt x="928" y="113"/>
                                      <a:pt x="924" y="113"/>
                                    </a:cubicBezTo>
                                    <a:cubicBezTo>
                                      <a:pt x="917" y="113"/>
                                      <a:pt x="911" y="115"/>
                                      <a:pt x="906" y="118"/>
                                    </a:cubicBezTo>
                                    <a:cubicBezTo>
                                      <a:pt x="907" y="119"/>
                                      <a:pt x="908" y="121"/>
                                      <a:pt x="909" y="123"/>
                                    </a:cubicBezTo>
                                    <a:cubicBezTo>
                                      <a:pt x="913" y="120"/>
                                      <a:pt x="918" y="118"/>
                                      <a:pt x="924" y="118"/>
                                    </a:cubicBezTo>
                                    <a:cubicBezTo>
                                      <a:pt x="928" y="118"/>
                                      <a:pt x="933" y="120"/>
                                      <a:pt x="937" y="121"/>
                                    </a:cubicBezTo>
                                    <a:cubicBezTo>
                                      <a:pt x="937" y="123"/>
                                      <a:pt x="937" y="123"/>
                                      <a:pt x="937" y="123"/>
                                    </a:cubicBezTo>
                                    <a:cubicBezTo>
                                      <a:pt x="933" y="121"/>
                                      <a:pt x="928" y="120"/>
                                      <a:pt x="924" y="120"/>
                                    </a:cubicBezTo>
                                    <a:cubicBezTo>
                                      <a:pt x="918" y="120"/>
                                      <a:pt x="913" y="121"/>
                                      <a:pt x="909" y="124"/>
                                    </a:cubicBezTo>
                                    <a:cubicBezTo>
                                      <a:pt x="910" y="126"/>
                                      <a:pt x="911" y="128"/>
                                      <a:pt x="912" y="130"/>
                                    </a:cubicBezTo>
                                    <a:cubicBezTo>
                                      <a:pt x="915" y="127"/>
                                      <a:pt x="919" y="126"/>
                                      <a:pt x="924" y="126"/>
                                    </a:cubicBezTo>
                                    <a:cubicBezTo>
                                      <a:pt x="928" y="126"/>
                                      <a:pt x="933" y="128"/>
                                      <a:pt x="936" y="130"/>
                                    </a:cubicBezTo>
                                    <a:cubicBezTo>
                                      <a:pt x="936" y="130"/>
                                      <a:pt x="936" y="130"/>
                                      <a:pt x="937" y="129"/>
                                    </a:cubicBezTo>
                                    <a:cubicBezTo>
                                      <a:pt x="937" y="134"/>
                                      <a:pt x="937" y="134"/>
                                      <a:pt x="937" y="134"/>
                                    </a:cubicBezTo>
                                    <a:cubicBezTo>
                                      <a:pt x="935" y="139"/>
                                      <a:pt x="935" y="143"/>
                                      <a:pt x="935" y="147"/>
                                    </a:cubicBezTo>
                                    <a:cubicBezTo>
                                      <a:pt x="935" y="148"/>
                                      <a:pt x="935" y="148"/>
                                      <a:pt x="935" y="149"/>
                                    </a:cubicBezTo>
                                    <a:cubicBezTo>
                                      <a:pt x="935" y="149"/>
                                      <a:pt x="936" y="149"/>
                                      <a:pt x="937" y="149"/>
                                    </a:cubicBezTo>
                                    <a:cubicBezTo>
                                      <a:pt x="937" y="151"/>
                                      <a:pt x="937" y="151"/>
                                      <a:pt x="937" y="151"/>
                                    </a:cubicBezTo>
                                    <a:cubicBezTo>
                                      <a:pt x="932" y="150"/>
                                      <a:pt x="928" y="149"/>
                                      <a:pt x="924" y="149"/>
                                    </a:cubicBezTo>
                                    <a:cubicBezTo>
                                      <a:pt x="913" y="149"/>
                                      <a:pt x="903" y="152"/>
                                      <a:pt x="895" y="158"/>
                                    </a:cubicBezTo>
                                    <a:cubicBezTo>
                                      <a:pt x="897" y="159"/>
                                      <a:pt x="898" y="161"/>
                                      <a:pt x="900" y="162"/>
                                    </a:cubicBezTo>
                                    <a:cubicBezTo>
                                      <a:pt x="907" y="158"/>
                                      <a:pt x="915" y="155"/>
                                      <a:pt x="924" y="155"/>
                                    </a:cubicBezTo>
                                    <a:cubicBezTo>
                                      <a:pt x="928" y="155"/>
                                      <a:pt x="932" y="156"/>
                                      <a:pt x="937" y="157"/>
                                    </a:cubicBezTo>
                                    <a:cubicBezTo>
                                      <a:pt x="937" y="159"/>
                                      <a:pt x="937" y="159"/>
                                      <a:pt x="937" y="159"/>
                                    </a:cubicBezTo>
                                    <a:cubicBezTo>
                                      <a:pt x="932" y="157"/>
                                      <a:pt x="928" y="157"/>
                                      <a:pt x="924" y="157"/>
                                    </a:cubicBezTo>
                                    <a:cubicBezTo>
                                      <a:pt x="915" y="157"/>
                                      <a:pt x="907" y="159"/>
                                      <a:pt x="901" y="163"/>
                                    </a:cubicBezTo>
                                    <a:cubicBezTo>
                                      <a:pt x="902" y="165"/>
                                      <a:pt x="904" y="166"/>
                                      <a:pt x="905" y="168"/>
                                    </a:cubicBezTo>
                                    <a:cubicBezTo>
                                      <a:pt x="910" y="165"/>
                                      <a:pt x="917" y="163"/>
                                      <a:pt x="924" y="163"/>
                                    </a:cubicBezTo>
                                    <a:cubicBezTo>
                                      <a:pt x="928" y="163"/>
                                      <a:pt x="932" y="164"/>
                                      <a:pt x="937" y="165"/>
                                    </a:cubicBezTo>
                                    <a:cubicBezTo>
                                      <a:pt x="937" y="167"/>
                                      <a:pt x="937" y="167"/>
                                      <a:pt x="937" y="167"/>
                                    </a:cubicBezTo>
                                    <a:cubicBezTo>
                                      <a:pt x="933" y="165"/>
                                      <a:pt x="928" y="164"/>
                                      <a:pt x="924" y="164"/>
                                    </a:cubicBezTo>
                                    <a:cubicBezTo>
                                      <a:pt x="917" y="164"/>
                                      <a:pt x="911" y="166"/>
                                      <a:pt x="906" y="169"/>
                                    </a:cubicBezTo>
                                    <a:cubicBezTo>
                                      <a:pt x="907" y="171"/>
                                      <a:pt x="908" y="172"/>
                                      <a:pt x="909" y="174"/>
                                    </a:cubicBezTo>
                                    <a:cubicBezTo>
                                      <a:pt x="913" y="171"/>
                                      <a:pt x="918" y="170"/>
                                      <a:pt x="924" y="170"/>
                                    </a:cubicBezTo>
                                    <a:cubicBezTo>
                                      <a:pt x="928" y="170"/>
                                      <a:pt x="933" y="171"/>
                                      <a:pt x="937" y="173"/>
                                    </a:cubicBezTo>
                                    <a:cubicBezTo>
                                      <a:pt x="937" y="175"/>
                                      <a:pt x="937" y="175"/>
                                      <a:pt x="937" y="175"/>
                                    </a:cubicBezTo>
                                    <a:cubicBezTo>
                                      <a:pt x="933" y="173"/>
                                      <a:pt x="928" y="171"/>
                                      <a:pt x="924" y="171"/>
                                    </a:cubicBezTo>
                                    <a:cubicBezTo>
                                      <a:pt x="918" y="171"/>
                                      <a:pt x="913" y="173"/>
                                      <a:pt x="909" y="175"/>
                                    </a:cubicBezTo>
                                    <a:cubicBezTo>
                                      <a:pt x="910" y="177"/>
                                      <a:pt x="911" y="179"/>
                                      <a:pt x="912" y="181"/>
                                    </a:cubicBezTo>
                                    <a:cubicBezTo>
                                      <a:pt x="915" y="179"/>
                                      <a:pt x="919" y="177"/>
                                      <a:pt x="924" y="177"/>
                                    </a:cubicBezTo>
                                    <a:cubicBezTo>
                                      <a:pt x="928" y="177"/>
                                      <a:pt x="933" y="179"/>
                                      <a:pt x="936" y="182"/>
                                    </a:cubicBezTo>
                                    <a:cubicBezTo>
                                      <a:pt x="936" y="181"/>
                                      <a:pt x="936" y="181"/>
                                      <a:pt x="937" y="181"/>
                                    </a:cubicBezTo>
                                    <a:cubicBezTo>
                                      <a:pt x="937" y="186"/>
                                      <a:pt x="937" y="186"/>
                                      <a:pt x="937" y="186"/>
                                    </a:cubicBezTo>
                                    <a:cubicBezTo>
                                      <a:pt x="935" y="190"/>
                                      <a:pt x="935" y="194"/>
                                      <a:pt x="935" y="199"/>
                                    </a:cubicBezTo>
                                    <a:cubicBezTo>
                                      <a:pt x="935" y="199"/>
                                      <a:pt x="935" y="199"/>
                                      <a:pt x="935" y="200"/>
                                    </a:cubicBezTo>
                                    <a:cubicBezTo>
                                      <a:pt x="935" y="200"/>
                                      <a:pt x="936" y="200"/>
                                      <a:pt x="937" y="200"/>
                                    </a:cubicBezTo>
                                    <a:cubicBezTo>
                                      <a:pt x="937" y="202"/>
                                      <a:pt x="937" y="202"/>
                                      <a:pt x="937" y="202"/>
                                    </a:cubicBezTo>
                                    <a:cubicBezTo>
                                      <a:pt x="932" y="201"/>
                                      <a:pt x="928" y="200"/>
                                      <a:pt x="924" y="200"/>
                                    </a:cubicBezTo>
                                    <a:cubicBezTo>
                                      <a:pt x="913" y="200"/>
                                      <a:pt x="903" y="204"/>
                                      <a:pt x="895" y="209"/>
                                    </a:cubicBezTo>
                                    <a:cubicBezTo>
                                      <a:pt x="897" y="211"/>
                                      <a:pt x="898" y="212"/>
                                      <a:pt x="900" y="214"/>
                                    </a:cubicBezTo>
                                    <a:cubicBezTo>
                                      <a:pt x="907" y="209"/>
                                      <a:pt x="915" y="206"/>
                                      <a:pt x="924" y="206"/>
                                    </a:cubicBezTo>
                                    <a:cubicBezTo>
                                      <a:pt x="928" y="206"/>
                                      <a:pt x="932" y="207"/>
                                      <a:pt x="937" y="208"/>
                                    </a:cubicBezTo>
                                    <a:cubicBezTo>
                                      <a:pt x="937" y="210"/>
                                      <a:pt x="937" y="210"/>
                                      <a:pt x="937" y="210"/>
                                    </a:cubicBezTo>
                                    <a:cubicBezTo>
                                      <a:pt x="932" y="209"/>
                                      <a:pt x="928" y="208"/>
                                      <a:pt x="924" y="208"/>
                                    </a:cubicBezTo>
                                    <a:cubicBezTo>
                                      <a:pt x="915" y="208"/>
                                      <a:pt x="907" y="210"/>
                                      <a:pt x="901" y="215"/>
                                    </a:cubicBezTo>
                                    <a:cubicBezTo>
                                      <a:pt x="902" y="216"/>
                                      <a:pt x="904" y="218"/>
                                      <a:pt x="905" y="219"/>
                                    </a:cubicBezTo>
                                    <a:cubicBezTo>
                                      <a:pt x="910" y="216"/>
                                      <a:pt x="917" y="214"/>
                                      <a:pt x="924" y="214"/>
                                    </a:cubicBezTo>
                                    <a:cubicBezTo>
                                      <a:pt x="928" y="214"/>
                                      <a:pt x="932" y="215"/>
                                      <a:pt x="937" y="217"/>
                                    </a:cubicBezTo>
                                    <a:cubicBezTo>
                                      <a:pt x="937" y="218"/>
                                      <a:pt x="937" y="218"/>
                                      <a:pt x="937" y="218"/>
                                    </a:cubicBezTo>
                                    <a:cubicBezTo>
                                      <a:pt x="933" y="217"/>
                                      <a:pt x="928" y="216"/>
                                      <a:pt x="924" y="216"/>
                                    </a:cubicBezTo>
                                    <a:cubicBezTo>
                                      <a:pt x="917" y="216"/>
                                      <a:pt x="911" y="218"/>
                                      <a:pt x="906" y="221"/>
                                    </a:cubicBezTo>
                                    <a:cubicBezTo>
                                      <a:pt x="907" y="222"/>
                                      <a:pt x="908" y="224"/>
                                      <a:pt x="909" y="225"/>
                                    </a:cubicBezTo>
                                    <a:cubicBezTo>
                                      <a:pt x="913" y="223"/>
                                      <a:pt x="918" y="221"/>
                                      <a:pt x="924" y="221"/>
                                    </a:cubicBezTo>
                                    <a:cubicBezTo>
                                      <a:pt x="928" y="221"/>
                                      <a:pt x="933" y="222"/>
                                      <a:pt x="937" y="224"/>
                                    </a:cubicBezTo>
                                    <a:cubicBezTo>
                                      <a:pt x="937" y="226"/>
                                      <a:pt x="937" y="226"/>
                                      <a:pt x="937" y="226"/>
                                    </a:cubicBezTo>
                                    <a:cubicBezTo>
                                      <a:pt x="933" y="224"/>
                                      <a:pt x="928" y="223"/>
                                      <a:pt x="924" y="223"/>
                                    </a:cubicBezTo>
                                    <a:cubicBezTo>
                                      <a:pt x="918" y="223"/>
                                      <a:pt x="913" y="224"/>
                                      <a:pt x="909" y="227"/>
                                    </a:cubicBezTo>
                                    <a:cubicBezTo>
                                      <a:pt x="910" y="229"/>
                                      <a:pt x="911" y="231"/>
                                      <a:pt x="912" y="232"/>
                                    </a:cubicBezTo>
                                    <a:cubicBezTo>
                                      <a:pt x="915" y="230"/>
                                      <a:pt x="919" y="229"/>
                                      <a:pt x="924" y="229"/>
                                    </a:cubicBezTo>
                                    <a:cubicBezTo>
                                      <a:pt x="928" y="229"/>
                                      <a:pt x="933" y="230"/>
                                      <a:pt x="936" y="233"/>
                                    </a:cubicBezTo>
                                    <a:cubicBezTo>
                                      <a:pt x="936" y="233"/>
                                      <a:pt x="936" y="232"/>
                                      <a:pt x="937" y="232"/>
                                    </a:cubicBezTo>
                                    <a:cubicBezTo>
                                      <a:pt x="937" y="237"/>
                                      <a:pt x="937" y="237"/>
                                      <a:pt x="937" y="237"/>
                                    </a:cubicBezTo>
                                    <a:cubicBezTo>
                                      <a:pt x="935" y="241"/>
                                      <a:pt x="935" y="246"/>
                                      <a:pt x="935" y="250"/>
                                    </a:cubicBezTo>
                                    <a:cubicBezTo>
                                      <a:pt x="935" y="250"/>
                                      <a:pt x="935" y="251"/>
                                      <a:pt x="935" y="251"/>
                                    </a:cubicBezTo>
                                    <a:cubicBezTo>
                                      <a:pt x="935" y="251"/>
                                      <a:pt x="936" y="252"/>
                                      <a:pt x="937" y="252"/>
                                    </a:cubicBezTo>
                                    <a:cubicBezTo>
                                      <a:pt x="937" y="253"/>
                                      <a:pt x="937" y="253"/>
                                      <a:pt x="937" y="253"/>
                                    </a:cubicBezTo>
                                    <a:cubicBezTo>
                                      <a:pt x="932" y="252"/>
                                      <a:pt x="928" y="252"/>
                                      <a:pt x="924" y="252"/>
                                    </a:cubicBezTo>
                                    <a:cubicBezTo>
                                      <a:pt x="913" y="252"/>
                                      <a:pt x="903" y="255"/>
                                      <a:pt x="895" y="261"/>
                                    </a:cubicBezTo>
                                    <a:cubicBezTo>
                                      <a:pt x="897" y="262"/>
                                      <a:pt x="898" y="263"/>
                                      <a:pt x="900" y="265"/>
                                    </a:cubicBezTo>
                                    <a:cubicBezTo>
                                      <a:pt x="907" y="260"/>
                                      <a:pt x="915" y="258"/>
                                      <a:pt x="924" y="258"/>
                                    </a:cubicBezTo>
                                    <a:cubicBezTo>
                                      <a:pt x="928" y="258"/>
                                      <a:pt x="932" y="258"/>
                                      <a:pt x="937" y="260"/>
                                    </a:cubicBezTo>
                                    <a:cubicBezTo>
                                      <a:pt x="937" y="261"/>
                                      <a:pt x="937" y="261"/>
                                      <a:pt x="937" y="261"/>
                                    </a:cubicBezTo>
                                    <a:cubicBezTo>
                                      <a:pt x="932" y="260"/>
                                      <a:pt x="928" y="259"/>
                                      <a:pt x="924" y="259"/>
                                    </a:cubicBezTo>
                                    <a:cubicBezTo>
                                      <a:pt x="915" y="259"/>
                                      <a:pt x="907" y="262"/>
                                      <a:pt x="901" y="266"/>
                                    </a:cubicBezTo>
                                    <a:cubicBezTo>
                                      <a:pt x="902" y="268"/>
                                      <a:pt x="904" y="269"/>
                                      <a:pt x="905" y="271"/>
                                    </a:cubicBezTo>
                                    <a:cubicBezTo>
                                      <a:pt x="910" y="267"/>
                                      <a:pt x="917" y="265"/>
                                      <a:pt x="924" y="265"/>
                                    </a:cubicBezTo>
                                    <a:cubicBezTo>
                                      <a:pt x="928" y="265"/>
                                      <a:pt x="932" y="266"/>
                                      <a:pt x="937" y="268"/>
                                    </a:cubicBezTo>
                                    <a:cubicBezTo>
                                      <a:pt x="937" y="270"/>
                                      <a:pt x="937" y="270"/>
                                      <a:pt x="937" y="270"/>
                                    </a:cubicBezTo>
                                    <a:cubicBezTo>
                                      <a:pt x="933" y="268"/>
                                      <a:pt x="928" y="267"/>
                                      <a:pt x="924" y="267"/>
                                    </a:cubicBezTo>
                                    <a:cubicBezTo>
                                      <a:pt x="917" y="267"/>
                                      <a:pt x="911" y="269"/>
                                      <a:pt x="906" y="272"/>
                                    </a:cubicBezTo>
                                    <a:cubicBezTo>
                                      <a:pt x="907" y="274"/>
                                      <a:pt x="908" y="275"/>
                                      <a:pt x="909" y="277"/>
                                    </a:cubicBezTo>
                                    <a:cubicBezTo>
                                      <a:pt x="913" y="274"/>
                                      <a:pt x="918" y="272"/>
                                      <a:pt x="924" y="272"/>
                                    </a:cubicBezTo>
                                    <a:cubicBezTo>
                                      <a:pt x="928" y="272"/>
                                      <a:pt x="933" y="274"/>
                                      <a:pt x="937" y="276"/>
                                    </a:cubicBezTo>
                                    <a:cubicBezTo>
                                      <a:pt x="937" y="277"/>
                                      <a:pt x="937" y="277"/>
                                      <a:pt x="937" y="277"/>
                                    </a:cubicBezTo>
                                    <a:cubicBezTo>
                                      <a:pt x="933" y="275"/>
                                      <a:pt x="928" y="274"/>
                                      <a:pt x="924" y="274"/>
                                    </a:cubicBezTo>
                                    <a:cubicBezTo>
                                      <a:pt x="918" y="274"/>
                                      <a:pt x="913" y="276"/>
                                      <a:pt x="909" y="278"/>
                                    </a:cubicBezTo>
                                    <a:cubicBezTo>
                                      <a:pt x="910" y="280"/>
                                      <a:pt x="911" y="282"/>
                                      <a:pt x="912" y="284"/>
                                    </a:cubicBezTo>
                                    <a:cubicBezTo>
                                      <a:pt x="915" y="282"/>
                                      <a:pt x="919" y="280"/>
                                      <a:pt x="924" y="280"/>
                                    </a:cubicBezTo>
                                    <a:cubicBezTo>
                                      <a:pt x="928" y="280"/>
                                      <a:pt x="933" y="282"/>
                                      <a:pt x="936" y="284"/>
                                    </a:cubicBezTo>
                                    <a:cubicBezTo>
                                      <a:pt x="936" y="284"/>
                                      <a:pt x="936" y="284"/>
                                      <a:pt x="937" y="283"/>
                                    </a:cubicBezTo>
                                    <a:cubicBezTo>
                                      <a:pt x="937" y="289"/>
                                      <a:pt x="937" y="289"/>
                                      <a:pt x="937" y="289"/>
                                    </a:cubicBezTo>
                                    <a:cubicBezTo>
                                      <a:pt x="935" y="293"/>
                                      <a:pt x="935" y="297"/>
                                      <a:pt x="935" y="301"/>
                                    </a:cubicBezTo>
                                    <a:cubicBezTo>
                                      <a:pt x="935" y="302"/>
                                      <a:pt x="935" y="302"/>
                                      <a:pt x="935" y="303"/>
                                    </a:cubicBezTo>
                                    <a:cubicBezTo>
                                      <a:pt x="935" y="303"/>
                                      <a:pt x="936" y="303"/>
                                      <a:pt x="937" y="303"/>
                                    </a:cubicBezTo>
                                    <a:cubicBezTo>
                                      <a:pt x="937" y="305"/>
                                      <a:pt x="937" y="305"/>
                                      <a:pt x="937" y="305"/>
                                    </a:cubicBezTo>
                                    <a:cubicBezTo>
                                      <a:pt x="932" y="304"/>
                                      <a:pt x="928" y="303"/>
                                      <a:pt x="924" y="303"/>
                                    </a:cubicBezTo>
                                    <a:cubicBezTo>
                                      <a:pt x="913" y="303"/>
                                      <a:pt x="903" y="306"/>
                                      <a:pt x="895" y="312"/>
                                    </a:cubicBezTo>
                                    <a:cubicBezTo>
                                      <a:pt x="897" y="313"/>
                                      <a:pt x="898" y="315"/>
                                      <a:pt x="900" y="316"/>
                                    </a:cubicBezTo>
                                    <a:cubicBezTo>
                                      <a:pt x="907" y="312"/>
                                      <a:pt x="915" y="309"/>
                                      <a:pt x="924" y="309"/>
                                    </a:cubicBezTo>
                                    <a:cubicBezTo>
                                      <a:pt x="928" y="309"/>
                                      <a:pt x="932" y="310"/>
                                      <a:pt x="937" y="311"/>
                                    </a:cubicBezTo>
                                    <a:cubicBezTo>
                                      <a:pt x="937" y="313"/>
                                      <a:pt x="937" y="313"/>
                                      <a:pt x="937" y="313"/>
                                    </a:cubicBezTo>
                                    <a:cubicBezTo>
                                      <a:pt x="932" y="311"/>
                                      <a:pt x="928" y="311"/>
                                      <a:pt x="924" y="311"/>
                                    </a:cubicBezTo>
                                    <a:cubicBezTo>
                                      <a:pt x="915" y="311"/>
                                      <a:pt x="907" y="313"/>
                                      <a:pt x="901" y="317"/>
                                    </a:cubicBezTo>
                                    <a:cubicBezTo>
                                      <a:pt x="902" y="319"/>
                                      <a:pt x="904" y="321"/>
                                      <a:pt x="905" y="322"/>
                                    </a:cubicBezTo>
                                    <a:cubicBezTo>
                                      <a:pt x="910" y="319"/>
                                      <a:pt x="917" y="317"/>
                                      <a:pt x="924" y="317"/>
                                    </a:cubicBezTo>
                                    <a:cubicBezTo>
                                      <a:pt x="928" y="317"/>
                                      <a:pt x="932" y="318"/>
                                      <a:pt x="937" y="319"/>
                                    </a:cubicBezTo>
                                    <a:cubicBezTo>
                                      <a:pt x="937" y="321"/>
                                      <a:pt x="937" y="321"/>
                                      <a:pt x="937" y="321"/>
                                    </a:cubicBezTo>
                                    <a:cubicBezTo>
                                      <a:pt x="933" y="319"/>
                                      <a:pt x="928" y="318"/>
                                      <a:pt x="924" y="318"/>
                                    </a:cubicBezTo>
                                    <a:cubicBezTo>
                                      <a:pt x="917" y="318"/>
                                      <a:pt x="911" y="320"/>
                                      <a:pt x="906" y="324"/>
                                    </a:cubicBezTo>
                                    <a:cubicBezTo>
                                      <a:pt x="907" y="325"/>
                                      <a:pt x="908" y="327"/>
                                      <a:pt x="909" y="328"/>
                                    </a:cubicBezTo>
                                    <a:cubicBezTo>
                                      <a:pt x="913" y="325"/>
                                      <a:pt x="918" y="324"/>
                                      <a:pt x="924" y="324"/>
                                    </a:cubicBezTo>
                                    <a:cubicBezTo>
                                      <a:pt x="928" y="324"/>
                                      <a:pt x="933" y="325"/>
                                      <a:pt x="937" y="327"/>
                                    </a:cubicBezTo>
                                    <a:cubicBezTo>
                                      <a:pt x="937" y="329"/>
                                      <a:pt x="937" y="329"/>
                                      <a:pt x="937" y="329"/>
                                    </a:cubicBezTo>
                                    <a:cubicBezTo>
                                      <a:pt x="933" y="327"/>
                                      <a:pt x="928" y="325"/>
                                      <a:pt x="924" y="325"/>
                                    </a:cubicBezTo>
                                    <a:cubicBezTo>
                                      <a:pt x="918" y="325"/>
                                      <a:pt x="913" y="327"/>
                                      <a:pt x="909" y="330"/>
                                    </a:cubicBezTo>
                                    <a:cubicBezTo>
                                      <a:pt x="910" y="331"/>
                                      <a:pt x="911" y="333"/>
                                      <a:pt x="912" y="335"/>
                                    </a:cubicBezTo>
                                    <a:cubicBezTo>
                                      <a:pt x="915" y="333"/>
                                      <a:pt x="919" y="332"/>
                                      <a:pt x="924" y="332"/>
                                    </a:cubicBezTo>
                                    <a:cubicBezTo>
                                      <a:pt x="928" y="332"/>
                                      <a:pt x="933" y="333"/>
                                      <a:pt x="936" y="336"/>
                                    </a:cubicBezTo>
                                    <a:cubicBezTo>
                                      <a:pt x="936" y="335"/>
                                      <a:pt x="936" y="335"/>
                                      <a:pt x="937" y="335"/>
                                    </a:cubicBezTo>
                                    <a:cubicBezTo>
                                      <a:pt x="937" y="340"/>
                                      <a:pt x="937" y="340"/>
                                      <a:pt x="937" y="340"/>
                                    </a:cubicBezTo>
                                    <a:cubicBezTo>
                                      <a:pt x="935" y="344"/>
                                      <a:pt x="935" y="348"/>
                                      <a:pt x="935" y="353"/>
                                    </a:cubicBezTo>
                                    <a:cubicBezTo>
                                      <a:pt x="935" y="353"/>
                                      <a:pt x="935" y="354"/>
                                      <a:pt x="935" y="354"/>
                                    </a:cubicBezTo>
                                    <a:cubicBezTo>
                                      <a:pt x="935" y="354"/>
                                      <a:pt x="936" y="354"/>
                                      <a:pt x="937" y="355"/>
                                    </a:cubicBezTo>
                                    <a:cubicBezTo>
                                      <a:pt x="937" y="356"/>
                                      <a:pt x="937" y="356"/>
                                      <a:pt x="937" y="356"/>
                                    </a:cubicBezTo>
                                    <a:cubicBezTo>
                                      <a:pt x="932" y="355"/>
                                      <a:pt x="928" y="354"/>
                                      <a:pt x="924" y="354"/>
                                    </a:cubicBezTo>
                                    <a:cubicBezTo>
                                      <a:pt x="913" y="354"/>
                                      <a:pt x="903" y="358"/>
                                      <a:pt x="895" y="364"/>
                                    </a:cubicBezTo>
                                    <a:cubicBezTo>
                                      <a:pt x="897" y="365"/>
                                      <a:pt x="898" y="366"/>
                                      <a:pt x="900" y="368"/>
                                    </a:cubicBezTo>
                                    <a:cubicBezTo>
                                      <a:pt x="907" y="363"/>
                                      <a:pt x="915" y="361"/>
                                      <a:pt x="924" y="361"/>
                                    </a:cubicBezTo>
                                    <a:cubicBezTo>
                                      <a:pt x="928" y="361"/>
                                      <a:pt x="932" y="361"/>
                                      <a:pt x="937" y="363"/>
                                    </a:cubicBezTo>
                                    <a:cubicBezTo>
                                      <a:pt x="937" y="364"/>
                                      <a:pt x="937" y="364"/>
                                      <a:pt x="937" y="364"/>
                                    </a:cubicBezTo>
                                    <a:cubicBezTo>
                                      <a:pt x="932" y="363"/>
                                      <a:pt x="928" y="362"/>
                                      <a:pt x="924" y="362"/>
                                    </a:cubicBezTo>
                                    <a:cubicBezTo>
                                      <a:pt x="915" y="362"/>
                                      <a:pt x="907" y="365"/>
                                      <a:pt x="901" y="369"/>
                                    </a:cubicBezTo>
                                    <a:cubicBezTo>
                                      <a:pt x="902" y="370"/>
                                      <a:pt x="904" y="372"/>
                                      <a:pt x="905" y="374"/>
                                    </a:cubicBezTo>
                                    <a:cubicBezTo>
                                      <a:pt x="910" y="370"/>
                                      <a:pt x="917" y="368"/>
                                      <a:pt x="924" y="368"/>
                                    </a:cubicBezTo>
                                    <a:cubicBezTo>
                                      <a:pt x="928" y="368"/>
                                      <a:pt x="932" y="369"/>
                                      <a:pt x="937" y="371"/>
                                    </a:cubicBezTo>
                                    <a:cubicBezTo>
                                      <a:pt x="937" y="372"/>
                                      <a:pt x="937" y="372"/>
                                      <a:pt x="937" y="372"/>
                                    </a:cubicBezTo>
                                    <a:cubicBezTo>
                                      <a:pt x="933" y="371"/>
                                      <a:pt x="928" y="370"/>
                                      <a:pt x="924" y="370"/>
                                    </a:cubicBezTo>
                                    <a:cubicBezTo>
                                      <a:pt x="917" y="370"/>
                                      <a:pt x="911" y="372"/>
                                      <a:pt x="906" y="375"/>
                                    </a:cubicBezTo>
                                    <a:cubicBezTo>
                                      <a:pt x="907" y="376"/>
                                      <a:pt x="908" y="378"/>
                                      <a:pt x="909" y="379"/>
                                    </a:cubicBezTo>
                                    <a:cubicBezTo>
                                      <a:pt x="913" y="377"/>
                                      <a:pt x="918" y="375"/>
                                      <a:pt x="924" y="375"/>
                                    </a:cubicBezTo>
                                    <a:cubicBezTo>
                                      <a:pt x="928" y="375"/>
                                      <a:pt x="933" y="376"/>
                                      <a:pt x="937" y="378"/>
                                    </a:cubicBezTo>
                                    <a:cubicBezTo>
                                      <a:pt x="937" y="380"/>
                                      <a:pt x="937" y="380"/>
                                      <a:pt x="937" y="380"/>
                                    </a:cubicBezTo>
                                    <a:cubicBezTo>
                                      <a:pt x="933" y="378"/>
                                      <a:pt x="928" y="377"/>
                                      <a:pt x="924" y="377"/>
                                    </a:cubicBezTo>
                                    <a:cubicBezTo>
                                      <a:pt x="918" y="377"/>
                                      <a:pt x="913" y="378"/>
                                      <a:pt x="909" y="381"/>
                                    </a:cubicBezTo>
                                    <a:cubicBezTo>
                                      <a:pt x="910" y="383"/>
                                      <a:pt x="911" y="385"/>
                                      <a:pt x="912" y="387"/>
                                    </a:cubicBezTo>
                                    <a:cubicBezTo>
                                      <a:pt x="915" y="384"/>
                                      <a:pt x="919" y="383"/>
                                      <a:pt x="924" y="383"/>
                                    </a:cubicBezTo>
                                    <a:cubicBezTo>
                                      <a:pt x="928" y="383"/>
                                      <a:pt x="933" y="385"/>
                                      <a:pt x="936" y="387"/>
                                    </a:cubicBezTo>
                                    <a:cubicBezTo>
                                      <a:pt x="936" y="387"/>
                                      <a:pt x="936" y="386"/>
                                      <a:pt x="937" y="386"/>
                                    </a:cubicBezTo>
                                    <a:cubicBezTo>
                                      <a:pt x="937" y="391"/>
                                      <a:pt x="937" y="391"/>
                                      <a:pt x="937" y="391"/>
                                    </a:cubicBezTo>
                                    <a:cubicBezTo>
                                      <a:pt x="935" y="395"/>
                                      <a:pt x="935" y="400"/>
                                      <a:pt x="935" y="404"/>
                                    </a:cubicBezTo>
                                    <a:cubicBezTo>
                                      <a:pt x="935" y="405"/>
                                      <a:pt x="935" y="405"/>
                                      <a:pt x="935" y="405"/>
                                    </a:cubicBezTo>
                                    <a:cubicBezTo>
                                      <a:pt x="935" y="406"/>
                                      <a:pt x="936" y="406"/>
                                      <a:pt x="937" y="406"/>
                                    </a:cubicBezTo>
                                    <a:cubicBezTo>
                                      <a:pt x="937" y="408"/>
                                      <a:pt x="937" y="408"/>
                                      <a:pt x="937" y="408"/>
                                    </a:cubicBezTo>
                                    <a:cubicBezTo>
                                      <a:pt x="932" y="406"/>
                                      <a:pt x="928" y="406"/>
                                      <a:pt x="924" y="406"/>
                                    </a:cubicBezTo>
                                    <a:cubicBezTo>
                                      <a:pt x="913" y="406"/>
                                      <a:pt x="903" y="409"/>
                                      <a:pt x="895" y="415"/>
                                    </a:cubicBezTo>
                                    <a:cubicBezTo>
                                      <a:pt x="897" y="416"/>
                                      <a:pt x="898" y="418"/>
                                      <a:pt x="900" y="419"/>
                                    </a:cubicBezTo>
                                    <a:cubicBezTo>
                                      <a:pt x="907" y="415"/>
                                      <a:pt x="915" y="412"/>
                                      <a:pt x="924" y="412"/>
                                    </a:cubicBezTo>
                                    <a:cubicBezTo>
                                      <a:pt x="928" y="412"/>
                                      <a:pt x="932" y="413"/>
                                      <a:pt x="937" y="414"/>
                                    </a:cubicBezTo>
                                    <a:cubicBezTo>
                                      <a:pt x="937" y="416"/>
                                      <a:pt x="937" y="416"/>
                                      <a:pt x="937" y="416"/>
                                    </a:cubicBezTo>
                                    <a:cubicBezTo>
                                      <a:pt x="932" y="414"/>
                                      <a:pt x="928" y="413"/>
                                      <a:pt x="924" y="413"/>
                                    </a:cubicBezTo>
                                    <a:cubicBezTo>
                                      <a:pt x="915" y="413"/>
                                      <a:pt x="907" y="416"/>
                                      <a:pt x="901" y="420"/>
                                    </a:cubicBezTo>
                                    <a:cubicBezTo>
                                      <a:pt x="902" y="422"/>
                                      <a:pt x="904" y="423"/>
                                      <a:pt x="905" y="425"/>
                                    </a:cubicBezTo>
                                    <a:cubicBezTo>
                                      <a:pt x="910" y="422"/>
                                      <a:pt x="917" y="420"/>
                                      <a:pt x="924" y="420"/>
                                    </a:cubicBezTo>
                                    <a:cubicBezTo>
                                      <a:pt x="928" y="420"/>
                                      <a:pt x="932" y="421"/>
                                      <a:pt x="937" y="422"/>
                                    </a:cubicBezTo>
                                    <a:cubicBezTo>
                                      <a:pt x="937" y="424"/>
                                      <a:pt x="937" y="424"/>
                                      <a:pt x="937" y="424"/>
                                    </a:cubicBezTo>
                                    <a:cubicBezTo>
                                      <a:pt x="933" y="422"/>
                                      <a:pt x="928" y="421"/>
                                      <a:pt x="924" y="421"/>
                                    </a:cubicBezTo>
                                    <a:cubicBezTo>
                                      <a:pt x="917" y="421"/>
                                      <a:pt x="911" y="423"/>
                                      <a:pt x="906" y="426"/>
                                    </a:cubicBezTo>
                                    <a:cubicBezTo>
                                      <a:pt x="907" y="428"/>
                                      <a:pt x="908" y="429"/>
                                      <a:pt x="909" y="431"/>
                                    </a:cubicBezTo>
                                    <a:cubicBezTo>
                                      <a:pt x="913" y="428"/>
                                      <a:pt x="918" y="427"/>
                                      <a:pt x="924" y="427"/>
                                    </a:cubicBezTo>
                                    <a:cubicBezTo>
                                      <a:pt x="928" y="427"/>
                                      <a:pt x="933" y="428"/>
                                      <a:pt x="937" y="430"/>
                                    </a:cubicBezTo>
                                    <a:cubicBezTo>
                                      <a:pt x="937" y="432"/>
                                      <a:pt x="937" y="432"/>
                                      <a:pt x="937" y="432"/>
                                    </a:cubicBezTo>
                                    <a:cubicBezTo>
                                      <a:pt x="933" y="429"/>
                                      <a:pt x="928" y="428"/>
                                      <a:pt x="924" y="428"/>
                                    </a:cubicBezTo>
                                    <a:cubicBezTo>
                                      <a:pt x="918" y="428"/>
                                      <a:pt x="913" y="430"/>
                                      <a:pt x="909" y="432"/>
                                    </a:cubicBezTo>
                                    <a:cubicBezTo>
                                      <a:pt x="910" y="434"/>
                                      <a:pt x="911" y="436"/>
                                      <a:pt x="912" y="438"/>
                                    </a:cubicBezTo>
                                    <a:cubicBezTo>
                                      <a:pt x="915" y="436"/>
                                      <a:pt x="919" y="434"/>
                                      <a:pt x="924" y="434"/>
                                    </a:cubicBezTo>
                                    <a:cubicBezTo>
                                      <a:pt x="928" y="434"/>
                                      <a:pt x="933" y="436"/>
                                      <a:pt x="936" y="438"/>
                                    </a:cubicBezTo>
                                    <a:cubicBezTo>
                                      <a:pt x="936" y="438"/>
                                      <a:pt x="936" y="438"/>
                                      <a:pt x="937" y="438"/>
                                    </a:cubicBezTo>
                                    <a:cubicBezTo>
                                      <a:pt x="937" y="443"/>
                                      <a:pt x="937" y="443"/>
                                      <a:pt x="937" y="443"/>
                                    </a:cubicBezTo>
                                    <a:cubicBezTo>
                                      <a:pt x="935" y="447"/>
                                      <a:pt x="935" y="451"/>
                                      <a:pt x="935" y="455"/>
                                    </a:cubicBezTo>
                                    <a:cubicBezTo>
                                      <a:pt x="935" y="456"/>
                                      <a:pt x="935" y="456"/>
                                      <a:pt x="935" y="457"/>
                                    </a:cubicBezTo>
                                    <a:cubicBezTo>
                                      <a:pt x="935" y="457"/>
                                      <a:pt x="936" y="457"/>
                                      <a:pt x="937" y="457"/>
                                    </a:cubicBezTo>
                                    <a:cubicBezTo>
                                      <a:pt x="937" y="459"/>
                                      <a:pt x="937" y="459"/>
                                      <a:pt x="937" y="459"/>
                                    </a:cubicBezTo>
                                    <a:cubicBezTo>
                                      <a:pt x="932" y="458"/>
                                      <a:pt x="928" y="457"/>
                                      <a:pt x="924" y="457"/>
                                    </a:cubicBezTo>
                                    <a:cubicBezTo>
                                      <a:pt x="913" y="457"/>
                                      <a:pt x="903" y="461"/>
                                      <a:pt x="895" y="466"/>
                                    </a:cubicBezTo>
                                    <a:cubicBezTo>
                                      <a:pt x="897" y="468"/>
                                      <a:pt x="898" y="469"/>
                                      <a:pt x="900" y="470"/>
                                    </a:cubicBezTo>
                                    <a:cubicBezTo>
                                      <a:pt x="907" y="466"/>
                                      <a:pt x="915" y="463"/>
                                      <a:pt x="924" y="463"/>
                                    </a:cubicBezTo>
                                    <a:cubicBezTo>
                                      <a:pt x="928" y="463"/>
                                      <a:pt x="932" y="464"/>
                                      <a:pt x="937" y="465"/>
                                    </a:cubicBezTo>
                                    <a:cubicBezTo>
                                      <a:pt x="937" y="467"/>
                                      <a:pt x="937" y="467"/>
                                      <a:pt x="937" y="467"/>
                                    </a:cubicBezTo>
                                    <a:cubicBezTo>
                                      <a:pt x="932" y="466"/>
                                      <a:pt x="928" y="465"/>
                                      <a:pt x="924" y="465"/>
                                    </a:cubicBezTo>
                                    <a:cubicBezTo>
                                      <a:pt x="915" y="465"/>
                                      <a:pt x="907" y="467"/>
                                      <a:pt x="901" y="472"/>
                                    </a:cubicBezTo>
                                    <a:cubicBezTo>
                                      <a:pt x="902" y="473"/>
                                      <a:pt x="904" y="475"/>
                                      <a:pt x="905" y="476"/>
                                    </a:cubicBezTo>
                                    <a:cubicBezTo>
                                      <a:pt x="910" y="473"/>
                                      <a:pt x="917" y="471"/>
                                      <a:pt x="924" y="471"/>
                                    </a:cubicBezTo>
                                    <a:cubicBezTo>
                                      <a:pt x="928" y="471"/>
                                      <a:pt x="932" y="472"/>
                                      <a:pt x="937" y="474"/>
                                    </a:cubicBezTo>
                                    <a:cubicBezTo>
                                      <a:pt x="937" y="475"/>
                                      <a:pt x="937" y="475"/>
                                      <a:pt x="937" y="475"/>
                                    </a:cubicBezTo>
                                    <a:cubicBezTo>
                                      <a:pt x="933" y="474"/>
                                      <a:pt x="928" y="473"/>
                                      <a:pt x="924" y="473"/>
                                    </a:cubicBezTo>
                                    <a:cubicBezTo>
                                      <a:pt x="917" y="473"/>
                                      <a:pt x="911" y="474"/>
                                      <a:pt x="906" y="478"/>
                                    </a:cubicBezTo>
                                    <a:cubicBezTo>
                                      <a:pt x="907" y="479"/>
                                      <a:pt x="908" y="481"/>
                                      <a:pt x="909" y="482"/>
                                    </a:cubicBezTo>
                                    <a:cubicBezTo>
                                      <a:pt x="913" y="480"/>
                                      <a:pt x="918" y="478"/>
                                      <a:pt x="924" y="478"/>
                                    </a:cubicBezTo>
                                    <a:cubicBezTo>
                                      <a:pt x="928" y="478"/>
                                      <a:pt x="933" y="479"/>
                                      <a:pt x="937" y="481"/>
                                    </a:cubicBezTo>
                                    <a:cubicBezTo>
                                      <a:pt x="937" y="483"/>
                                      <a:pt x="937" y="483"/>
                                      <a:pt x="937" y="483"/>
                                    </a:cubicBezTo>
                                    <a:cubicBezTo>
                                      <a:pt x="933" y="481"/>
                                      <a:pt x="928" y="480"/>
                                      <a:pt x="924" y="480"/>
                                    </a:cubicBezTo>
                                    <a:cubicBezTo>
                                      <a:pt x="918" y="480"/>
                                      <a:pt x="913" y="481"/>
                                      <a:pt x="909" y="484"/>
                                    </a:cubicBezTo>
                                    <a:cubicBezTo>
                                      <a:pt x="910" y="485"/>
                                      <a:pt x="911" y="487"/>
                                      <a:pt x="912" y="489"/>
                                    </a:cubicBezTo>
                                    <a:cubicBezTo>
                                      <a:pt x="915" y="487"/>
                                      <a:pt x="919" y="486"/>
                                      <a:pt x="924" y="486"/>
                                    </a:cubicBezTo>
                                    <a:cubicBezTo>
                                      <a:pt x="928" y="486"/>
                                      <a:pt x="933" y="487"/>
                                      <a:pt x="936" y="490"/>
                                    </a:cubicBezTo>
                                    <a:cubicBezTo>
                                      <a:pt x="936" y="490"/>
                                      <a:pt x="936" y="489"/>
                                      <a:pt x="937" y="489"/>
                                    </a:cubicBezTo>
                                    <a:cubicBezTo>
                                      <a:pt x="937" y="494"/>
                                      <a:pt x="937" y="494"/>
                                      <a:pt x="937" y="494"/>
                                    </a:cubicBezTo>
                                    <a:cubicBezTo>
                                      <a:pt x="936" y="497"/>
                                      <a:pt x="935" y="501"/>
                                      <a:pt x="935" y="504"/>
                                    </a:cubicBezTo>
                                    <a:cubicBezTo>
                                      <a:pt x="933" y="504"/>
                                      <a:pt x="933" y="504"/>
                                      <a:pt x="933" y="504"/>
                                    </a:cubicBezTo>
                                    <a:cubicBezTo>
                                      <a:pt x="933" y="503"/>
                                      <a:pt x="933" y="502"/>
                                      <a:pt x="934" y="500"/>
                                    </a:cubicBezTo>
                                    <a:cubicBezTo>
                                      <a:pt x="932" y="497"/>
                                      <a:pt x="928" y="495"/>
                                      <a:pt x="924" y="495"/>
                                    </a:cubicBezTo>
                                    <a:cubicBezTo>
                                      <a:pt x="920" y="495"/>
                                      <a:pt x="916" y="497"/>
                                      <a:pt x="914" y="499"/>
                                    </a:cubicBezTo>
                                    <a:cubicBezTo>
                                      <a:pt x="914" y="501"/>
                                      <a:pt x="915" y="502"/>
                                      <a:pt x="915" y="504"/>
                                    </a:cubicBezTo>
                                    <a:cubicBezTo>
                                      <a:pt x="913" y="504"/>
                                      <a:pt x="913" y="504"/>
                                      <a:pt x="913" y="504"/>
                                    </a:cubicBezTo>
                                    <a:cubicBezTo>
                                      <a:pt x="912" y="491"/>
                                      <a:pt x="907" y="480"/>
                                      <a:pt x="899" y="472"/>
                                    </a:cubicBezTo>
                                    <a:cubicBezTo>
                                      <a:pt x="890" y="463"/>
                                      <a:pt x="877" y="457"/>
                                      <a:pt x="864" y="457"/>
                                    </a:cubicBezTo>
                                    <a:cubicBezTo>
                                      <a:pt x="850" y="457"/>
                                      <a:pt x="837" y="463"/>
                                      <a:pt x="828" y="472"/>
                                    </a:cubicBezTo>
                                    <a:cubicBezTo>
                                      <a:pt x="820" y="480"/>
                                      <a:pt x="815" y="491"/>
                                      <a:pt x="814" y="504"/>
                                    </a:cubicBezTo>
                                    <a:cubicBezTo>
                                      <a:pt x="813" y="504"/>
                                      <a:pt x="813" y="504"/>
                                      <a:pt x="813" y="504"/>
                                    </a:cubicBezTo>
                                    <a:cubicBezTo>
                                      <a:pt x="813" y="503"/>
                                      <a:pt x="813" y="502"/>
                                      <a:pt x="813" y="500"/>
                                    </a:cubicBezTo>
                                    <a:cubicBezTo>
                                      <a:pt x="811" y="497"/>
                                      <a:pt x="807" y="495"/>
                                      <a:pt x="803" y="495"/>
                                    </a:cubicBezTo>
                                    <a:cubicBezTo>
                                      <a:pt x="798" y="495"/>
                                      <a:pt x="795" y="497"/>
                                      <a:pt x="793" y="501"/>
                                    </a:cubicBezTo>
                                    <a:cubicBezTo>
                                      <a:pt x="793" y="502"/>
                                      <a:pt x="793" y="503"/>
                                      <a:pt x="793" y="504"/>
                                    </a:cubicBezTo>
                                    <a:cubicBezTo>
                                      <a:pt x="791" y="504"/>
                                      <a:pt x="791" y="504"/>
                                      <a:pt x="791" y="504"/>
                                    </a:cubicBezTo>
                                    <a:cubicBezTo>
                                      <a:pt x="790" y="491"/>
                                      <a:pt x="785" y="480"/>
                                      <a:pt x="777" y="472"/>
                                    </a:cubicBezTo>
                                    <a:cubicBezTo>
                                      <a:pt x="768" y="463"/>
                                      <a:pt x="755" y="457"/>
                                      <a:pt x="742" y="457"/>
                                    </a:cubicBezTo>
                                    <a:cubicBezTo>
                                      <a:pt x="728" y="457"/>
                                      <a:pt x="716" y="463"/>
                                      <a:pt x="707" y="472"/>
                                    </a:cubicBezTo>
                                    <a:cubicBezTo>
                                      <a:pt x="698" y="480"/>
                                      <a:pt x="693" y="491"/>
                                      <a:pt x="692" y="504"/>
                                    </a:cubicBezTo>
                                    <a:cubicBezTo>
                                      <a:pt x="691" y="504"/>
                                      <a:pt x="691" y="504"/>
                                      <a:pt x="691" y="504"/>
                                    </a:cubicBezTo>
                                    <a:cubicBezTo>
                                      <a:pt x="691" y="503"/>
                                      <a:pt x="691" y="502"/>
                                      <a:pt x="691" y="500"/>
                                    </a:cubicBezTo>
                                    <a:cubicBezTo>
                                      <a:pt x="689" y="497"/>
                                      <a:pt x="685" y="495"/>
                                      <a:pt x="681" y="495"/>
                                    </a:cubicBezTo>
                                    <a:cubicBezTo>
                                      <a:pt x="677" y="495"/>
                                      <a:pt x="674" y="497"/>
                                      <a:pt x="671" y="499"/>
                                    </a:cubicBezTo>
                                    <a:cubicBezTo>
                                      <a:pt x="672" y="501"/>
                                      <a:pt x="672" y="502"/>
                                      <a:pt x="672" y="504"/>
                                    </a:cubicBezTo>
                                    <a:cubicBezTo>
                                      <a:pt x="670" y="504"/>
                                      <a:pt x="670" y="504"/>
                                      <a:pt x="670" y="504"/>
                                    </a:cubicBezTo>
                                    <a:cubicBezTo>
                                      <a:pt x="670" y="491"/>
                                      <a:pt x="664" y="480"/>
                                      <a:pt x="656" y="472"/>
                                    </a:cubicBezTo>
                                    <a:cubicBezTo>
                                      <a:pt x="647" y="463"/>
                                      <a:pt x="635" y="457"/>
                                      <a:pt x="621" y="457"/>
                                    </a:cubicBezTo>
                                    <a:cubicBezTo>
                                      <a:pt x="607" y="457"/>
                                      <a:pt x="595" y="463"/>
                                      <a:pt x="586" y="472"/>
                                    </a:cubicBezTo>
                                    <a:cubicBezTo>
                                      <a:pt x="577" y="480"/>
                                      <a:pt x="572" y="491"/>
                                      <a:pt x="571" y="504"/>
                                    </a:cubicBezTo>
                                    <a:cubicBezTo>
                                      <a:pt x="570" y="504"/>
                                      <a:pt x="570" y="504"/>
                                      <a:pt x="570" y="504"/>
                                    </a:cubicBezTo>
                                    <a:cubicBezTo>
                                      <a:pt x="570" y="503"/>
                                      <a:pt x="570" y="502"/>
                                      <a:pt x="570" y="500"/>
                                    </a:cubicBezTo>
                                    <a:cubicBezTo>
                                      <a:pt x="568" y="497"/>
                                      <a:pt x="564" y="495"/>
                                      <a:pt x="560" y="495"/>
                                    </a:cubicBezTo>
                                    <a:cubicBezTo>
                                      <a:pt x="555" y="495"/>
                                      <a:pt x="552" y="497"/>
                                      <a:pt x="550" y="501"/>
                                    </a:cubicBezTo>
                                    <a:cubicBezTo>
                                      <a:pt x="549" y="501"/>
                                      <a:pt x="549" y="500"/>
                                      <a:pt x="549" y="500"/>
                                    </a:cubicBezTo>
                                    <a:cubicBezTo>
                                      <a:pt x="550" y="501"/>
                                      <a:pt x="550" y="503"/>
                                      <a:pt x="550" y="504"/>
                                    </a:cubicBezTo>
                                    <a:cubicBezTo>
                                      <a:pt x="548" y="504"/>
                                      <a:pt x="548" y="504"/>
                                      <a:pt x="548" y="504"/>
                                    </a:cubicBezTo>
                                    <a:cubicBezTo>
                                      <a:pt x="547" y="491"/>
                                      <a:pt x="542" y="480"/>
                                      <a:pt x="534" y="472"/>
                                    </a:cubicBezTo>
                                    <a:cubicBezTo>
                                      <a:pt x="525" y="463"/>
                                      <a:pt x="512" y="457"/>
                                      <a:pt x="499" y="457"/>
                                    </a:cubicBezTo>
                                    <a:cubicBezTo>
                                      <a:pt x="485" y="457"/>
                                      <a:pt x="473" y="463"/>
                                      <a:pt x="464" y="472"/>
                                    </a:cubicBezTo>
                                    <a:cubicBezTo>
                                      <a:pt x="455" y="480"/>
                                      <a:pt x="450" y="491"/>
                                      <a:pt x="449" y="504"/>
                                    </a:cubicBezTo>
                                    <a:cubicBezTo>
                                      <a:pt x="448" y="504"/>
                                      <a:pt x="448" y="504"/>
                                      <a:pt x="448" y="504"/>
                                    </a:cubicBezTo>
                                    <a:cubicBezTo>
                                      <a:pt x="448" y="503"/>
                                      <a:pt x="448" y="502"/>
                                      <a:pt x="448" y="500"/>
                                    </a:cubicBezTo>
                                    <a:cubicBezTo>
                                      <a:pt x="446" y="497"/>
                                      <a:pt x="442" y="495"/>
                                      <a:pt x="438" y="495"/>
                                    </a:cubicBezTo>
                                    <a:cubicBezTo>
                                      <a:pt x="434" y="495"/>
                                      <a:pt x="431" y="497"/>
                                      <a:pt x="428" y="499"/>
                                    </a:cubicBezTo>
                                    <a:cubicBezTo>
                                      <a:pt x="429" y="501"/>
                                      <a:pt x="429" y="502"/>
                                      <a:pt x="429" y="504"/>
                                    </a:cubicBezTo>
                                    <a:cubicBezTo>
                                      <a:pt x="427" y="504"/>
                                      <a:pt x="427" y="504"/>
                                      <a:pt x="427" y="504"/>
                                    </a:cubicBezTo>
                                    <a:cubicBezTo>
                                      <a:pt x="427" y="491"/>
                                      <a:pt x="421" y="480"/>
                                      <a:pt x="413" y="472"/>
                                    </a:cubicBezTo>
                                    <a:cubicBezTo>
                                      <a:pt x="404" y="463"/>
                                      <a:pt x="391" y="457"/>
                                      <a:pt x="378" y="457"/>
                                    </a:cubicBezTo>
                                    <a:cubicBezTo>
                                      <a:pt x="364" y="457"/>
                                      <a:pt x="352" y="463"/>
                                      <a:pt x="343" y="472"/>
                                    </a:cubicBezTo>
                                    <a:cubicBezTo>
                                      <a:pt x="334" y="480"/>
                                      <a:pt x="329" y="491"/>
                                      <a:pt x="328" y="504"/>
                                    </a:cubicBezTo>
                                    <a:cubicBezTo>
                                      <a:pt x="327" y="504"/>
                                      <a:pt x="327" y="504"/>
                                      <a:pt x="327" y="504"/>
                                    </a:cubicBezTo>
                                    <a:cubicBezTo>
                                      <a:pt x="327" y="503"/>
                                      <a:pt x="327" y="502"/>
                                      <a:pt x="327" y="500"/>
                                    </a:cubicBezTo>
                                    <a:cubicBezTo>
                                      <a:pt x="325" y="497"/>
                                      <a:pt x="321" y="495"/>
                                      <a:pt x="317" y="495"/>
                                    </a:cubicBezTo>
                                    <a:cubicBezTo>
                                      <a:pt x="313" y="495"/>
                                      <a:pt x="309" y="497"/>
                                      <a:pt x="307" y="501"/>
                                    </a:cubicBezTo>
                                    <a:cubicBezTo>
                                      <a:pt x="307" y="502"/>
                                      <a:pt x="307" y="503"/>
                                      <a:pt x="307" y="504"/>
                                    </a:cubicBezTo>
                                    <a:cubicBezTo>
                                      <a:pt x="305" y="504"/>
                                      <a:pt x="305" y="504"/>
                                      <a:pt x="305" y="504"/>
                                    </a:cubicBezTo>
                                    <a:cubicBezTo>
                                      <a:pt x="305" y="491"/>
                                      <a:pt x="299" y="480"/>
                                      <a:pt x="291" y="472"/>
                                    </a:cubicBezTo>
                                    <a:cubicBezTo>
                                      <a:pt x="282" y="463"/>
                                      <a:pt x="270" y="457"/>
                                      <a:pt x="256" y="457"/>
                                    </a:cubicBezTo>
                                    <a:cubicBezTo>
                                      <a:pt x="242" y="457"/>
                                      <a:pt x="230" y="463"/>
                                      <a:pt x="221" y="472"/>
                                    </a:cubicBezTo>
                                    <a:cubicBezTo>
                                      <a:pt x="212" y="480"/>
                                      <a:pt x="207" y="491"/>
                                      <a:pt x="206" y="504"/>
                                    </a:cubicBezTo>
                                    <a:cubicBezTo>
                                      <a:pt x="205" y="504"/>
                                      <a:pt x="205" y="504"/>
                                      <a:pt x="205" y="504"/>
                                    </a:cubicBezTo>
                                    <a:cubicBezTo>
                                      <a:pt x="205" y="503"/>
                                      <a:pt x="205" y="502"/>
                                      <a:pt x="205" y="500"/>
                                    </a:cubicBezTo>
                                    <a:cubicBezTo>
                                      <a:pt x="203" y="497"/>
                                      <a:pt x="199" y="495"/>
                                      <a:pt x="195" y="495"/>
                                    </a:cubicBezTo>
                                    <a:cubicBezTo>
                                      <a:pt x="191" y="495"/>
                                      <a:pt x="188" y="497"/>
                                      <a:pt x="186" y="499"/>
                                    </a:cubicBezTo>
                                    <a:cubicBezTo>
                                      <a:pt x="186" y="501"/>
                                      <a:pt x="186" y="502"/>
                                      <a:pt x="186" y="504"/>
                                    </a:cubicBezTo>
                                    <a:cubicBezTo>
                                      <a:pt x="185" y="504"/>
                                      <a:pt x="185" y="504"/>
                                      <a:pt x="185" y="504"/>
                                    </a:cubicBezTo>
                                    <a:cubicBezTo>
                                      <a:pt x="184" y="491"/>
                                      <a:pt x="178" y="480"/>
                                      <a:pt x="170" y="472"/>
                                    </a:cubicBezTo>
                                    <a:cubicBezTo>
                                      <a:pt x="161" y="463"/>
                                      <a:pt x="149" y="457"/>
                                      <a:pt x="135" y="457"/>
                                    </a:cubicBezTo>
                                    <a:cubicBezTo>
                                      <a:pt x="121" y="457"/>
                                      <a:pt x="109" y="463"/>
                                      <a:pt x="100" y="472"/>
                                    </a:cubicBezTo>
                                    <a:cubicBezTo>
                                      <a:pt x="92" y="480"/>
                                      <a:pt x="86" y="491"/>
                                      <a:pt x="86" y="504"/>
                                    </a:cubicBezTo>
                                    <a:cubicBezTo>
                                      <a:pt x="84" y="504"/>
                                      <a:pt x="84" y="504"/>
                                      <a:pt x="84" y="504"/>
                                    </a:cubicBezTo>
                                    <a:cubicBezTo>
                                      <a:pt x="84" y="503"/>
                                      <a:pt x="84" y="502"/>
                                      <a:pt x="84" y="500"/>
                                    </a:cubicBezTo>
                                    <a:cubicBezTo>
                                      <a:pt x="82" y="497"/>
                                      <a:pt x="78" y="495"/>
                                      <a:pt x="74" y="495"/>
                                    </a:cubicBezTo>
                                    <a:cubicBezTo>
                                      <a:pt x="70" y="495"/>
                                      <a:pt x="66" y="497"/>
                                      <a:pt x="64" y="501"/>
                                    </a:cubicBezTo>
                                    <a:cubicBezTo>
                                      <a:pt x="64" y="502"/>
                                      <a:pt x="64" y="503"/>
                                      <a:pt x="64" y="504"/>
                                    </a:cubicBezTo>
                                    <a:cubicBezTo>
                                      <a:pt x="62" y="504"/>
                                      <a:pt x="62" y="504"/>
                                      <a:pt x="62" y="504"/>
                                    </a:cubicBezTo>
                                    <a:cubicBezTo>
                                      <a:pt x="62" y="491"/>
                                      <a:pt x="56" y="480"/>
                                      <a:pt x="48" y="472"/>
                                    </a:cubicBezTo>
                                    <a:cubicBezTo>
                                      <a:pt x="39" y="463"/>
                                      <a:pt x="27" y="457"/>
                                      <a:pt x="13" y="457"/>
                                    </a:cubicBezTo>
                                    <a:cubicBezTo>
                                      <a:pt x="9" y="457"/>
                                      <a:pt x="4" y="458"/>
                                      <a:pt x="0" y="459"/>
                                    </a:cubicBezTo>
                                    <a:cubicBezTo>
                                      <a:pt x="0" y="450"/>
                                      <a:pt x="0" y="450"/>
                                      <a:pt x="0" y="450"/>
                                    </a:cubicBezTo>
                                    <a:cubicBezTo>
                                      <a:pt x="3" y="445"/>
                                      <a:pt x="7" y="442"/>
                                      <a:pt x="13" y="442"/>
                                    </a:cubicBezTo>
                                    <a:cubicBezTo>
                                      <a:pt x="20" y="442"/>
                                      <a:pt x="27" y="448"/>
                                      <a:pt x="27" y="455"/>
                                    </a:cubicBezTo>
                                    <a:cubicBezTo>
                                      <a:pt x="27" y="456"/>
                                      <a:pt x="26" y="457"/>
                                      <a:pt x="26" y="457"/>
                                    </a:cubicBezTo>
                                    <a:cubicBezTo>
                                      <a:pt x="28" y="458"/>
                                      <a:pt x="30" y="459"/>
                                      <a:pt x="32" y="459"/>
                                    </a:cubicBezTo>
                                    <a:cubicBezTo>
                                      <a:pt x="32" y="458"/>
                                      <a:pt x="32" y="457"/>
                                      <a:pt x="32" y="455"/>
                                    </a:cubicBezTo>
                                    <a:cubicBezTo>
                                      <a:pt x="32" y="450"/>
                                      <a:pt x="30" y="445"/>
                                      <a:pt x="27" y="442"/>
                                    </a:cubicBezTo>
                                    <a:cubicBezTo>
                                      <a:pt x="23" y="438"/>
                                      <a:pt x="18" y="436"/>
                                      <a:pt x="13" y="436"/>
                                    </a:cubicBezTo>
                                    <a:cubicBezTo>
                                      <a:pt x="8" y="436"/>
                                      <a:pt x="4" y="438"/>
                                      <a:pt x="0" y="441"/>
                                    </a:cubicBezTo>
                                    <a:cubicBezTo>
                                      <a:pt x="0" y="438"/>
                                      <a:pt x="0" y="438"/>
                                      <a:pt x="0" y="438"/>
                                    </a:cubicBezTo>
                                    <a:cubicBezTo>
                                      <a:pt x="4" y="436"/>
                                      <a:pt x="8" y="434"/>
                                      <a:pt x="13" y="434"/>
                                    </a:cubicBezTo>
                                    <a:cubicBezTo>
                                      <a:pt x="25" y="434"/>
                                      <a:pt x="34" y="444"/>
                                      <a:pt x="34" y="455"/>
                                    </a:cubicBezTo>
                                    <a:cubicBezTo>
                                      <a:pt x="34" y="457"/>
                                      <a:pt x="34" y="458"/>
                                      <a:pt x="34" y="460"/>
                                    </a:cubicBezTo>
                                    <a:cubicBezTo>
                                      <a:pt x="35" y="461"/>
                                      <a:pt x="37" y="462"/>
                                      <a:pt x="39" y="463"/>
                                    </a:cubicBezTo>
                                    <a:cubicBezTo>
                                      <a:pt x="40" y="460"/>
                                      <a:pt x="40" y="458"/>
                                      <a:pt x="40" y="455"/>
                                    </a:cubicBezTo>
                                    <a:cubicBezTo>
                                      <a:pt x="40" y="448"/>
                                      <a:pt x="37" y="441"/>
                                      <a:pt x="32" y="436"/>
                                    </a:cubicBezTo>
                                    <a:cubicBezTo>
                                      <a:pt x="27" y="431"/>
                                      <a:pt x="20" y="428"/>
                                      <a:pt x="13" y="428"/>
                                    </a:cubicBezTo>
                                    <a:cubicBezTo>
                                      <a:pt x="8" y="428"/>
                                      <a:pt x="4" y="429"/>
                                      <a:pt x="0" y="431"/>
                                    </a:cubicBezTo>
                                    <a:cubicBezTo>
                                      <a:pt x="0" y="429"/>
                                      <a:pt x="0" y="429"/>
                                      <a:pt x="0" y="429"/>
                                    </a:cubicBezTo>
                                    <a:cubicBezTo>
                                      <a:pt x="4" y="428"/>
                                      <a:pt x="8" y="427"/>
                                      <a:pt x="13" y="427"/>
                                    </a:cubicBezTo>
                                    <a:cubicBezTo>
                                      <a:pt x="29" y="427"/>
                                      <a:pt x="42" y="440"/>
                                      <a:pt x="42" y="455"/>
                                    </a:cubicBezTo>
                                    <a:cubicBezTo>
                                      <a:pt x="42" y="458"/>
                                      <a:pt x="41" y="461"/>
                                      <a:pt x="41" y="464"/>
                                    </a:cubicBezTo>
                                    <a:cubicBezTo>
                                      <a:pt x="42" y="464"/>
                                      <a:pt x="43" y="465"/>
                                      <a:pt x="44" y="466"/>
                                    </a:cubicBezTo>
                                    <a:cubicBezTo>
                                      <a:pt x="44" y="465"/>
                                      <a:pt x="45" y="465"/>
                                      <a:pt x="46" y="464"/>
                                    </a:cubicBezTo>
                                    <a:cubicBezTo>
                                      <a:pt x="47" y="461"/>
                                      <a:pt x="47" y="458"/>
                                      <a:pt x="47" y="455"/>
                                    </a:cubicBezTo>
                                    <a:cubicBezTo>
                                      <a:pt x="47" y="446"/>
                                      <a:pt x="43" y="437"/>
                                      <a:pt x="37" y="431"/>
                                    </a:cubicBezTo>
                                    <a:cubicBezTo>
                                      <a:pt x="31" y="425"/>
                                      <a:pt x="22" y="421"/>
                                      <a:pt x="13" y="421"/>
                                    </a:cubicBezTo>
                                    <a:cubicBezTo>
                                      <a:pt x="9" y="421"/>
                                      <a:pt x="4" y="422"/>
                                      <a:pt x="0" y="424"/>
                                    </a:cubicBezTo>
                                    <a:cubicBezTo>
                                      <a:pt x="0" y="422"/>
                                      <a:pt x="0" y="422"/>
                                      <a:pt x="0" y="422"/>
                                    </a:cubicBezTo>
                                    <a:cubicBezTo>
                                      <a:pt x="4" y="420"/>
                                      <a:pt x="9" y="420"/>
                                      <a:pt x="13" y="420"/>
                                    </a:cubicBezTo>
                                    <a:cubicBezTo>
                                      <a:pt x="33" y="420"/>
                                      <a:pt x="49" y="436"/>
                                      <a:pt x="49" y="455"/>
                                    </a:cubicBezTo>
                                    <a:cubicBezTo>
                                      <a:pt x="49" y="458"/>
                                      <a:pt x="48" y="460"/>
                                      <a:pt x="48" y="463"/>
                                    </a:cubicBezTo>
                                    <a:cubicBezTo>
                                      <a:pt x="50" y="462"/>
                                      <a:pt x="52" y="460"/>
                                      <a:pt x="55" y="459"/>
                                    </a:cubicBezTo>
                                    <a:cubicBezTo>
                                      <a:pt x="55" y="458"/>
                                      <a:pt x="55" y="457"/>
                                      <a:pt x="55" y="455"/>
                                    </a:cubicBezTo>
                                    <a:cubicBezTo>
                                      <a:pt x="55" y="444"/>
                                      <a:pt x="50" y="433"/>
                                      <a:pt x="43" y="426"/>
                                    </a:cubicBezTo>
                                    <a:cubicBezTo>
                                      <a:pt x="35" y="418"/>
                                      <a:pt x="25" y="413"/>
                                      <a:pt x="13" y="413"/>
                                    </a:cubicBezTo>
                                    <a:cubicBezTo>
                                      <a:pt x="9" y="413"/>
                                      <a:pt x="4" y="414"/>
                                      <a:pt x="0" y="415"/>
                                    </a:cubicBezTo>
                                    <a:cubicBezTo>
                                      <a:pt x="0" y="414"/>
                                      <a:pt x="0" y="414"/>
                                      <a:pt x="0" y="414"/>
                                    </a:cubicBezTo>
                                    <a:cubicBezTo>
                                      <a:pt x="4" y="413"/>
                                      <a:pt x="9" y="412"/>
                                      <a:pt x="13" y="412"/>
                                    </a:cubicBezTo>
                                    <a:cubicBezTo>
                                      <a:pt x="37" y="412"/>
                                      <a:pt x="56" y="431"/>
                                      <a:pt x="56" y="455"/>
                                    </a:cubicBezTo>
                                    <a:cubicBezTo>
                                      <a:pt x="56" y="457"/>
                                      <a:pt x="56" y="458"/>
                                      <a:pt x="56" y="459"/>
                                    </a:cubicBezTo>
                                    <a:cubicBezTo>
                                      <a:pt x="58" y="458"/>
                                      <a:pt x="60" y="457"/>
                                      <a:pt x="63" y="457"/>
                                    </a:cubicBezTo>
                                    <a:cubicBezTo>
                                      <a:pt x="63" y="456"/>
                                      <a:pt x="63" y="456"/>
                                      <a:pt x="63" y="455"/>
                                    </a:cubicBezTo>
                                    <a:cubicBezTo>
                                      <a:pt x="63" y="442"/>
                                      <a:pt x="57" y="429"/>
                                      <a:pt x="48" y="420"/>
                                    </a:cubicBezTo>
                                    <a:cubicBezTo>
                                      <a:pt x="39" y="411"/>
                                      <a:pt x="27" y="406"/>
                                      <a:pt x="13" y="406"/>
                                    </a:cubicBezTo>
                                    <a:cubicBezTo>
                                      <a:pt x="9" y="406"/>
                                      <a:pt x="4" y="406"/>
                                      <a:pt x="0" y="407"/>
                                    </a:cubicBezTo>
                                    <a:cubicBezTo>
                                      <a:pt x="0" y="399"/>
                                      <a:pt x="0" y="399"/>
                                      <a:pt x="0" y="399"/>
                                    </a:cubicBezTo>
                                    <a:cubicBezTo>
                                      <a:pt x="3" y="394"/>
                                      <a:pt x="7" y="390"/>
                                      <a:pt x="13" y="390"/>
                                    </a:cubicBezTo>
                                    <a:cubicBezTo>
                                      <a:pt x="20" y="390"/>
                                      <a:pt x="27" y="397"/>
                                      <a:pt x="27" y="404"/>
                                    </a:cubicBezTo>
                                    <a:cubicBezTo>
                                      <a:pt x="27" y="405"/>
                                      <a:pt x="26" y="405"/>
                                      <a:pt x="26" y="406"/>
                                    </a:cubicBezTo>
                                    <a:cubicBezTo>
                                      <a:pt x="28" y="407"/>
                                      <a:pt x="30" y="407"/>
                                      <a:pt x="32" y="408"/>
                                    </a:cubicBezTo>
                                    <a:cubicBezTo>
                                      <a:pt x="32" y="407"/>
                                      <a:pt x="32" y="405"/>
                                      <a:pt x="32" y="404"/>
                                    </a:cubicBezTo>
                                    <a:cubicBezTo>
                                      <a:pt x="32" y="399"/>
                                      <a:pt x="30" y="394"/>
                                      <a:pt x="27" y="390"/>
                                    </a:cubicBezTo>
                                    <a:cubicBezTo>
                                      <a:pt x="23" y="387"/>
                                      <a:pt x="18" y="385"/>
                                      <a:pt x="13" y="385"/>
                                    </a:cubicBezTo>
                                    <a:cubicBezTo>
                                      <a:pt x="8" y="385"/>
                                      <a:pt x="4" y="386"/>
                                      <a:pt x="0" y="389"/>
                                    </a:cubicBezTo>
                                    <a:cubicBezTo>
                                      <a:pt x="0" y="387"/>
                                      <a:pt x="0" y="387"/>
                                      <a:pt x="0" y="387"/>
                                    </a:cubicBezTo>
                                    <a:cubicBezTo>
                                      <a:pt x="4" y="385"/>
                                      <a:pt x="8" y="383"/>
                                      <a:pt x="13" y="383"/>
                                    </a:cubicBezTo>
                                    <a:cubicBezTo>
                                      <a:pt x="25" y="383"/>
                                      <a:pt x="34" y="392"/>
                                      <a:pt x="34" y="404"/>
                                    </a:cubicBezTo>
                                    <a:cubicBezTo>
                                      <a:pt x="34" y="406"/>
                                      <a:pt x="34" y="407"/>
                                      <a:pt x="34" y="409"/>
                                    </a:cubicBezTo>
                                    <a:cubicBezTo>
                                      <a:pt x="35" y="409"/>
                                      <a:pt x="37" y="410"/>
                                      <a:pt x="39" y="411"/>
                                    </a:cubicBezTo>
                                    <a:cubicBezTo>
                                      <a:pt x="40" y="409"/>
                                      <a:pt x="40" y="407"/>
                                      <a:pt x="40" y="404"/>
                                    </a:cubicBezTo>
                                    <a:cubicBezTo>
                                      <a:pt x="40" y="397"/>
                                      <a:pt x="37" y="390"/>
                                      <a:pt x="32" y="385"/>
                                    </a:cubicBezTo>
                                    <a:cubicBezTo>
                                      <a:pt x="27" y="380"/>
                                      <a:pt x="20" y="377"/>
                                      <a:pt x="13" y="377"/>
                                    </a:cubicBezTo>
                                    <a:cubicBezTo>
                                      <a:pt x="8" y="377"/>
                                      <a:pt x="4" y="378"/>
                                      <a:pt x="0" y="380"/>
                                    </a:cubicBezTo>
                                    <a:cubicBezTo>
                                      <a:pt x="0" y="378"/>
                                      <a:pt x="0" y="378"/>
                                      <a:pt x="0" y="378"/>
                                    </a:cubicBezTo>
                                    <a:cubicBezTo>
                                      <a:pt x="4" y="376"/>
                                      <a:pt x="8" y="375"/>
                                      <a:pt x="13" y="375"/>
                                    </a:cubicBezTo>
                                    <a:cubicBezTo>
                                      <a:pt x="29" y="375"/>
                                      <a:pt x="42" y="388"/>
                                      <a:pt x="42" y="404"/>
                                    </a:cubicBezTo>
                                    <a:cubicBezTo>
                                      <a:pt x="42" y="407"/>
                                      <a:pt x="41" y="410"/>
                                      <a:pt x="41" y="412"/>
                                    </a:cubicBezTo>
                                    <a:cubicBezTo>
                                      <a:pt x="42" y="413"/>
                                      <a:pt x="43" y="414"/>
                                      <a:pt x="44" y="414"/>
                                    </a:cubicBezTo>
                                    <a:cubicBezTo>
                                      <a:pt x="44" y="414"/>
                                      <a:pt x="45" y="413"/>
                                      <a:pt x="46" y="413"/>
                                    </a:cubicBezTo>
                                    <a:cubicBezTo>
                                      <a:pt x="47" y="410"/>
                                      <a:pt x="47" y="407"/>
                                      <a:pt x="47" y="404"/>
                                    </a:cubicBezTo>
                                    <a:cubicBezTo>
                                      <a:pt x="47" y="395"/>
                                      <a:pt x="43" y="386"/>
                                      <a:pt x="37" y="380"/>
                                    </a:cubicBezTo>
                                    <a:cubicBezTo>
                                      <a:pt x="31" y="374"/>
                                      <a:pt x="22" y="370"/>
                                      <a:pt x="13" y="370"/>
                                    </a:cubicBezTo>
                                    <a:cubicBezTo>
                                      <a:pt x="9" y="370"/>
                                      <a:pt x="4" y="371"/>
                                      <a:pt x="0" y="372"/>
                                    </a:cubicBezTo>
                                    <a:cubicBezTo>
                                      <a:pt x="0" y="371"/>
                                      <a:pt x="0" y="371"/>
                                      <a:pt x="0" y="371"/>
                                    </a:cubicBezTo>
                                    <a:cubicBezTo>
                                      <a:pt x="4" y="369"/>
                                      <a:pt x="9" y="368"/>
                                      <a:pt x="13" y="368"/>
                                    </a:cubicBezTo>
                                    <a:cubicBezTo>
                                      <a:pt x="33" y="368"/>
                                      <a:pt x="49" y="384"/>
                                      <a:pt x="49" y="404"/>
                                    </a:cubicBezTo>
                                    <a:cubicBezTo>
                                      <a:pt x="49" y="407"/>
                                      <a:pt x="48" y="409"/>
                                      <a:pt x="48" y="411"/>
                                    </a:cubicBezTo>
                                    <a:cubicBezTo>
                                      <a:pt x="50" y="410"/>
                                      <a:pt x="52" y="409"/>
                                      <a:pt x="55" y="408"/>
                                    </a:cubicBezTo>
                                    <a:cubicBezTo>
                                      <a:pt x="55" y="407"/>
                                      <a:pt x="55" y="405"/>
                                      <a:pt x="55" y="404"/>
                                    </a:cubicBezTo>
                                    <a:cubicBezTo>
                                      <a:pt x="55" y="392"/>
                                      <a:pt x="50" y="382"/>
                                      <a:pt x="43" y="374"/>
                                    </a:cubicBezTo>
                                    <a:cubicBezTo>
                                      <a:pt x="35" y="367"/>
                                      <a:pt x="25" y="362"/>
                                      <a:pt x="13" y="362"/>
                                    </a:cubicBezTo>
                                    <a:cubicBezTo>
                                      <a:pt x="9" y="362"/>
                                      <a:pt x="4" y="363"/>
                                      <a:pt x="0" y="364"/>
                                    </a:cubicBezTo>
                                    <a:cubicBezTo>
                                      <a:pt x="0" y="362"/>
                                      <a:pt x="0" y="362"/>
                                      <a:pt x="0" y="362"/>
                                    </a:cubicBezTo>
                                    <a:cubicBezTo>
                                      <a:pt x="4" y="361"/>
                                      <a:pt x="9" y="361"/>
                                      <a:pt x="13" y="361"/>
                                    </a:cubicBezTo>
                                    <a:cubicBezTo>
                                      <a:pt x="37" y="361"/>
                                      <a:pt x="56" y="380"/>
                                      <a:pt x="56" y="404"/>
                                    </a:cubicBezTo>
                                    <a:cubicBezTo>
                                      <a:pt x="56" y="405"/>
                                      <a:pt x="56" y="406"/>
                                      <a:pt x="56" y="407"/>
                                    </a:cubicBezTo>
                                    <a:cubicBezTo>
                                      <a:pt x="58" y="407"/>
                                      <a:pt x="60" y="406"/>
                                      <a:pt x="63" y="406"/>
                                    </a:cubicBezTo>
                                    <a:cubicBezTo>
                                      <a:pt x="63" y="405"/>
                                      <a:pt x="63" y="405"/>
                                      <a:pt x="63" y="404"/>
                                    </a:cubicBezTo>
                                    <a:cubicBezTo>
                                      <a:pt x="63" y="390"/>
                                      <a:pt x="57" y="378"/>
                                      <a:pt x="48" y="369"/>
                                    </a:cubicBezTo>
                                    <a:cubicBezTo>
                                      <a:pt x="39" y="360"/>
                                      <a:pt x="27" y="354"/>
                                      <a:pt x="13" y="354"/>
                                    </a:cubicBezTo>
                                    <a:cubicBezTo>
                                      <a:pt x="9" y="354"/>
                                      <a:pt x="4" y="355"/>
                                      <a:pt x="0" y="356"/>
                                    </a:cubicBezTo>
                                    <a:cubicBezTo>
                                      <a:pt x="0" y="347"/>
                                      <a:pt x="0" y="347"/>
                                      <a:pt x="0" y="347"/>
                                    </a:cubicBezTo>
                                    <a:cubicBezTo>
                                      <a:pt x="3" y="343"/>
                                      <a:pt x="7" y="339"/>
                                      <a:pt x="13" y="339"/>
                                    </a:cubicBezTo>
                                    <a:cubicBezTo>
                                      <a:pt x="20" y="339"/>
                                      <a:pt x="27" y="345"/>
                                      <a:pt x="27" y="353"/>
                                    </a:cubicBezTo>
                                    <a:cubicBezTo>
                                      <a:pt x="27" y="353"/>
                                      <a:pt x="26" y="354"/>
                                      <a:pt x="26" y="355"/>
                                    </a:cubicBezTo>
                                    <a:cubicBezTo>
                                      <a:pt x="28" y="355"/>
                                      <a:pt x="30" y="356"/>
                                      <a:pt x="32" y="357"/>
                                    </a:cubicBezTo>
                                    <a:cubicBezTo>
                                      <a:pt x="32" y="355"/>
                                      <a:pt x="32" y="354"/>
                                      <a:pt x="32" y="353"/>
                                    </a:cubicBezTo>
                                    <a:cubicBezTo>
                                      <a:pt x="32" y="347"/>
                                      <a:pt x="30" y="342"/>
                                      <a:pt x="27" y="339"/>
                                    </a:cubicBezTo>
                                    <a:cubicBezTo>
                                      <a:pt x="23" y="335"/>
                                      <a:pt x="18" y="333"/>
                                      <a:pt x="13" y="333"/>
                                    </a:cubicBezTo>
                                    <a:cubicBezTo>
                                      <a:pt x="8" y="333"/>
                                      <a:pt x="4" y="335"/>
                                      <a:pt x="0" y="338"/>
                                    </a:cubicBezTo>
                                    <a:cubicBezTo>
                                      <a:pt x="0" y="336"/>
                                      <a:pt x="0" y="336"/>
                                      <a:pt x="0" y="336"/>
                                    </a:cubicBezTo>
                                    <a:cubicBezTo>
                                      <a:pt x="4" y="333"/>
                                      <a:pt x="8" y="332"/>
                                      <a:pt x="13" y="332"/>
                                    </a:cubicBezTo>
                                    <a:cubicBezTo>
                                      <a:pt x="25" y="332"/>
                                      <a:pt x="34" y="341"/>
                                      <a:pt x="34" y="353"/>
                                    </a:cubicBezTo>
                                    <a:cubicBezTo>
                                      <a:pt x="34" y="354"/>
                                      <a:pt x="34" y="356"/>
                                      <a:pt x="34" y="357"/>
                                    </a:cubicBezTo>
                                    <a:cubicBezTo>
                                      <a:pt x="35" y="358"/>
                                      <a:pt x="37" y="359"/>
                                      <a:pt x="39" y="360"/>
                                    </a:cubicBezTo>
                                    <a:cubicBezTo>
                                      <a:pt x="40" y="358"/>
                                      <a:pt x="40" y="355"/>
                                      <a:pt x="40" y="353"/>
                                    </a:cubicBezTo>
                                    <a:cubicBezTo>
                                      <a:pt x="40" y="345"/>
                                      <a:pt x="37" y="338"/>
                                      <a:pt x="32" y="333"/>
                                    </a:cubicBezTo>
                                    <a:cubicBezTo>
                                      <a:pt x="27" y="328"/>
                                      <a:pt x="20" y="325"/>
                                      <a:pt x="13" y="325"/>
                                    </a:cubicBezTo>
                                    <a:cubicBezTo>
                                      <a:pt x="8" y="325"/>
                                      <a:pt x="4" y="327"/>
                                      <a:pt x="0" y="328"/>
                                    </a:cubicBezTo>
                                    <a:cubicBezTo>
                                      <a:pt x="0" y="327"/>
                                      <a:pt x="0" y="327"/>
                                      <a:pt x="0" y="327"/>
                                    </a:cubicBezTo>
                                    <a:cubicBezTo>
                                      <a:pt x="4" y="325"/>
                                      <a:pt x="8" y="324"/>
                                      <a:pt x="13" y="324"/>
                                    </a:cubicBezTo>
                                    <a:cubicBezTo>
                                      <a:pt x="29" y="324"/>
                                      <a:pt x="42" y="337"/>
                                      <a:pt x="42" y="353"/>
                                    </a:cubicBezTo>
                                    <a:cubicBezTo>
                                      <a:pt x="42" y="356"/>
                                      <a:pt x="41" y="358"/>
                                      <a:pt x="41" y="361"/>
                                    </a:cubicBezTo>
                                    <a:cubicBezTo>
                                      <a:pt x="42" y="362"/>
                                      <a:pt x="43" y="362"/>
                                      <a:pt x="44" y="363"/>
                                    </a:cubicBezTo>
                                    <a:cubicBezTo>
                                      <a:pt x="44" y="362"/>
                                      <a:pt x="45" y="362"/>
                                      <a:pt x="46" y="361"/>
                                    </a:cubicBezTo>
                                    <a:cubicBezTo>
                                      <a:pt x="47" y="358"/>
                                      <a:pt x="47" y="356"/>
                                      <a:pt x="47" y="353"/>
                                    </a:cubicBezTo>
                                    <a:cubicBezTo>
                                      <a:pt x="47" y="343"/>
                                      <a:pt x="43" y="335"/>
                                      <a:pt x="37" y="328"/>
                                    </a:cubicBezTo>
                                    <a:cubicBezTo>
                                      <a:pt x="31" y="322"/>
                                      <a:pt x="22" y="318"/>
                                      <a:pt x="13" y="318"/>
                                    </a:cubicBezTo>
                                    <a:cubicBezTo>
                                      <a:pt x="9" y="318"/>
                                      <a:pt x="4" y="319"/>
                                      <a:pt x="0" y="321"/>
                                    </a:cubicBezTo>
                                    <a:cubicBezTo>
                                      <a:pt x="0" y="319"/>
                                      <a:pt x="0" y="319"/>
                                      <a:pt x="0" y="319"/>
                                    </a:cubicBezTo>
                                    <a:cubicBezTo>
                                      <a:pt x="4" y="318"/>
                                      <a:pt x="9" y="317"/>
                                      <a:pt x="13" y="317"/>
                                    </a:cubicBezTo>
                                    <a:cubicBezTo>
                                      <a:pt x="33" y="317"/>
                                      <a:pt x="49" y="333"/>
                                      <a:pt x="49" y="353"/>
                                    </a:cubicBezTo>
                                    <a:cubicBezTo>
                                      <a:pt x="49" y="355"/>
                                      <a:pt x="48" y="358"/>
                                      <a:pt x="48" y="360"/>
                                    </a:cubicBezTo>
                                    <a:cubicBezTo>
                                      <a:pt x="50" y="359"/>
                                      <a:pt x="52" y="358"/>
                                      <a:pt x="55" y="357"/>
                                    </a:cubicBezTo>
                                    <a:cubicBezTo>
                                      <a:pt x="55" y="355"/>
                                      <a:pt x="55" y="354"/>
                                      <a:pt x="55" y="353"/>
                                    </a:cubicBezTo>
                                    <a:cubicBezTo>
                                      <a:pt x="55" y="341"/>
                                      <a:pt x="50" y="331"/>
                                      <a:pt x="43" y="323"/>
                                    </a:cubicBezTo>
                                    <a:cubicBezTo>
                                      <a:pt x="35" y="315"/>
                                      <a:pt x="25" y="311"/>
                                      <a:pt x="13" y="311"/>
                                    </a:cubicBezTo>
                                    <a:cubicBezTo>
                                      <a:pt x="9" y="311"/>
                                      <a:pt x="4" y="311"/>
                                      <a:pt x="0" y="313"/>
                                    </a:cubicBezTo>
                                    <a:cubicBezTo>
                                      <a:pt x="0" y="311"/>
                                      <a:pt x="0" y="311"/>
                                      <a:pt x="0" y="311"/>
                                    </a:cubicBezTo>
                                    <a:cubicBezTo>
                                      <a:pt x="4" y="310"/>
                                      <a:pt x="9" y="309"/>
                                      <a:pt x="13" y="309"/>
                                    </a:cubicBezTo>
                                    <a:cubicBezTo>
                                      <a:pt x="37" y="309"/>
                                      <a:pt x="56" y="329"/>
                                      <a:pt x="56" y="353"/>
                                    </a:cubicBezTo>
                                    <a:cubicBezTo>
                                      <a:pt x="56" y="354"/>
                                      <a:pt x="56" y="355"/>
                                      <a:pt x="56" y="356"/>
                                    </a:cubicBezTo>
                                    <a:cubicBezTo>
                                      <a:pt x="58" y="355"/>
                                      <a:pt x="60" y="355"/>
                                      <a:pt x="63" y="354"/>
                                    </a:cubicBezTo>
                                    <a:cubicBezTo>
                                      <a:pt x="63" y="354"/>
                                      <a:pt x="63" y="353"/>
                                      <a:pt x="63" y="353"/>
                                    </a:cubicBezTo>
                                    <a:cubicBezTo>
                                      <a:pt x="63" y="339"/>
                                      <a:pt x="57" y="327"/>
                                      <a:pt x="48" y="318"/>
                                    </a:cubicBezTo>
                                    <a:cubicBezTo>
                                      <a:pt x="39" y="309"/>
                                      <a:pt x="27" y="303"/>
                                      <a:pt x="13" y="303"/>
                                    </a:cubicBezTo>
                                    <a:cubicBezTo>
                                      <a:pt x="9" y="303"/>
                                      <a:pt x="4" y="304"/>
                                      <a:pt x="0" y="305"/>
                                    </a:cubicBezTo>
                                    <a:cubicBezTo>
                                      <a:pt x="0" y="296"/>
                                      <a:pt x="0" y="296"/>
                                      <a:pt x="0" y="296"/>
                                    </a:cubicBezTo>
                                    <a:cubicBezTo>
                                      <a:pt x="3" y="291"/>
                                      <a:pt x="7" y="288"/>
                                      <a:pt x="13" y="288"/>
                                    </a:cubicBezTo>
                                    <a:cubicBezTo>
                                      <a:pt x="20" y="288"/>
                                      <a:pt x="27" y="294"/>
                                      <a:pt x="27" y="301"/>
                                    </a:cubicBezTo>
                                    <a:cubicBezTo>
                                      <a:pt x="27" y="302"/>
                                      <a:pt x="26" y="303"/>
                                      <a:pt x="26" y="303"/>
                                    </a:cubicBezTo>
                                    <a:cubicBezTo>
                                      <a:pt x="28" y="304"/>
                                      <a:pt x="30" y="304"/>
                                      <a:pt x="32" y="305"/>
                                    </a:cubicBezTo>
                                    <a:cubicBezTo>
                                      <a:pt x="32" y="304"/>
                                      <a:pt x="32" y="303"/>
                                      <a:pt x="32" y="301"/>
                                    </a:cubicBezTo>
                                    <a:cubicBezTo>
                                      <a:pt x="32" y="296"/>
                                      <a:pt x="30" y="291"/>
                                      <a:pt x="27" y="287"/>
                                    </a:cubicBezTo>
                                    <a:cubicBezTo>
                                      <a:pt x="23" y="284"/>
                                      <a:pt x="18" y="282"/>
                                      <a:pt x="13" y="282"/>
                                    </a:cubicBezTo>
                                    <a:cubicBezTo>
                                      <a:pt x="8" y="282"/>
                                      <a:pt x="4" y="284"/>
                                      <a:pt x="0" y="286"/>
                                    </a:cubicBezTo>
                                    <a:cubicBezTo>
                                      <a:pt x="0" y="284"/>
                                      <a:pt x="0" y="284"/>
                                      <a:pt x="0" y="284"/>
                                    </a:cubicBezTo>
                                    <a:cubicBezTo>
                                      <a:pt x="4" y="282"/>
                                      <a:pt x="8" y="280"/>
                                      <a:pt x="13" y="280"/>
                                    </a:cubicBezTo>
                                    <a:cubicBezTo>
                                      <a:pt x="25" y="280"/>
                                      <a:pt x="34" y="290"/>
                                      <a:pt x="34" y="301"/>
                                    </a:cubicBezTo>
                                    <a:cubicBezTo>
                                      <a:pt x="34" y="303"/>
                                      <a:pt x="34" y="304"/>
                                      <a:pt x="34" y="306"/>
                                    </a:cubicBezTo>
                                    <a:cubicBezTo>
                                      <a:pt x="35" y="307"/>
                                      <a:pt x="37" y="308"/>
                                      <a:pt x="39" y="309"/>
                                    </a:cubicBezTo>
                                    <a:cubicBezTo>
                                      <a:pt x="40" y="306"/>
                                      <a:pt x="40" y="304"/>
                                      <a:pt x="40" y="301"/>
                                    </a:cubicBezTo>
                                    <a:cubicBezTo>
                                      <a:pt x="40" y="294"/>
                                      <a:pt x="37" y="287"/>
                                      <a:pt x="32" y="282"/>
                                    </a:cubicBezTo>
                                    <a:cubicBezTo>
                                      <a:pt x="27" y="277"/>
                                      <a:pt x="20" y="274"/>
                                      <a:pt x="13" y="274"/>
                                    </a:cubicBezTo>
                                    <a:cubicBezTo>
                                      <a:pt x="8" y="274"/>
                                      <a:pt x="4" y="275"/>
                                      <a:pt x="0" y="277"/>
                                    </a:cubicBezTo>
                                    <a:cubicBezTo>
                                      <a:pt x="0" y="275"/>
                                      <a:pt x="0" y="275"/>
                                      <a:pt x="0" y="275"/>
                                    </a:cubicBezTo>
                                    <a:cubicBezTo>
                                      <a:pt x="4" y="274"/>
                                      <a:pt x="8" y="272"/>
                                      <a:pt x="13" y="272"/>
                                    </a:cubicBezTo>
                                    <a:cubicBezTo>
                                      <a:pt x="29" y="272"/>
                                      <a:pt x="42" y="285"/>
                                      <a:pt x="42" y="301"/>
                                    </a:cubicBezTo>
                                    <a:cubicBezTo>
                                      <a:pt x="42" y="304"/>
                                      <a:pt x="41" y="307"/>
                                      <a:pt x="41" y="310"/>
                                    </a:cubicBezTo>
                                    <a:cubicBezTo>
                                      <a:pt x="42" y="310"/>
                                      <a:pt x="43" y="311"/>
                                      <a:pt x="44" y="312"/>
                                    </a:cubicBezTo>
                                    <a:cubicBezTo>
                                      <a:pt x="44" y="311"/>
                                      <a:pt x="45" y="310"/>
                                      <a:pt x="46" y="310"/>
                                    </a:cubicBezTo>
                                    <a:cubicBezTo>
                                      <a:pt x="47" y="307"/>
                                      <a:pt x="47" y="304"/>
                                      <a:pt x="47" y="301"/>
                                    </a:cubicBezTo>
                                    <a:cubicBezTo>
                                      <a:pt x="47" y="292"/>
                                      <a:pt x="43" y="283"/>
                                      <a:pt x="37" y="277"/>
                                    </a:cubicBezTo>
                                    <a:cubicBezTo>
                                      <a:pt x="31" y="271"/>
                                      <a:pt x="22" y="267"/>
                                      <a:pt x="13" y="267"/>
                                    </a:cubicBezTo>
                                    <a:cubicBezTo>
                                      <a:pt x="9" y="267"/>
                                      <a:pt x="4" y="268"/>
                                      <a:pt x="0" y="269"/>
                                    </a:cubicBezTo>
                                    <a:cubicBezTo>
                                      <a:pt x="0" y="268"/>
                                      <a:pt x="0" y="268"/>
                                      <a:pt x="0" y="268"/>
                                    </a:cubicBezTo>
                                    <a:cubicBezTo>
                                      <a:pt x="4" y="266"/>
                                      <a:pt x="9" y="265"/>
                                      <a:pt x="13" y="265"/>
                                    </a:cubicBezTo>
                                    <a:cubicBezTo>
                                      <a:pt x="33" y="265"/>
                                      <a:pt x="49" y="282"/>
                                      <a:pt x="49" y="301"/>
                                    </a:cubicBezTo>
                                    <a:cubicBezTo>
                                      <a:pt x="49" y="304"/>
                                      <a:pt x="48" y="306"/>
                                      <a:pt x="48" y="309"/>
                                    </a:cubicBezTo>
                                    <a:cubicBezTo>
                                      <a:pt x="50" y="307"/>
                                      <a:pt x="52" y="306"/>
                                      <a:pt x="55" y="305"/>
                                    </a:cubicBezTo>
                                    <a:cubicBezTo>
                                      <a:pt x="55" y="304"/>
                                      <a:pt x="55" y="303"/>
                                      <a:pt x="55" y="301"/>
                                    </a:cubicBezTo>
                                    <a:cubicBezTo>
                                      <a:pt x="55" y="290"/>
                                      <a:pt x="50" y="279"/>
                                      <a:pt x="43" y="272"/>
                                    </a:cubicBezTo>
                                    <a:cubicBezTo>
                                      <a:pt x="35" y="264"/>
                                      <a:pt x="25" y="259"/>
                                      <a:pt x="13" y="259"/>
                                    </a:cubicBezTo>
                                    <a:cubicBezTo>
                                      <a:pt x="9" y="259"/>
                                      <a:pt x="4" y="260"/>
                                      <a:pt x="0" y="261"/>
                                    </a:cubicBezTo>
                                    <a:cubicBezTo>
                                      <a:pt x="0" y="260"/>
                                      <a:pt x="0" y="260"/>
                                      <a:pt x="0" y="260"/>
                                    </a:cubicBezTo>
                                    <a:cubicBezTo>
                                      <a:pt x="4" y="258"/>
                                      <a:pt x="9" y="258"/>
                                      <a:pt x="13" y="258"/>
                                    </a:cubicBezTo>
                                    <a:cubicBezTo>
                                      <a:pt x="37" y="258"/>
                                      <a:pt x="56" y="277"/>
                                      <a:pt x="56" y="301"/>
                                    </a:cubicBezTo>
                                    <a:cubicBezTo>
                                      <a:pt x="56" y="302"/>
                                      <a:pt x="56" y="304"/>
                                      <a:pt x="56" y="305"/>
                                    </a:cubicBezTo>
                                    <a:cubicBezTo>
                                      <a:pt x="58" y="304"/>
                                      <a:pt x="60" y="303"/>
                                      <a:pt x="63" y="303"/>
                                    </a:cubicBezTo>
                                    <a:cubicBezTo>
                                      <a:pt x="63" y="302"/>
                                      <a:pt x="63" y="302"/>
                                      <a:pt x="63" y="301"/>
                                    </a:cubicBezTo>
                                    <a:cubicBezTo>
                                      <a:pt x="63" y="288"/>
                                      <a:pt x="57" y="275"/>
                                      <a:pt x="48" y="266"/>
                                    </a:cubicBezTo>
                                    <a:cubicBezTo>
                                      <a:pt x="39" y="257"/>
                                      <a:pt x="27" y="252"/>
                                      <a:pt x="13" y="252"/>
                                    </a:cubicBezTo>
                                    <a:cubicBezTo>
                                      <a:pt x="9" y="252"/>
                                      <a:pt x="4" y="252"/>
                                      <a:pt x="0" y="253"/>
                                    </a:cubicBezTo>
                                    <a:cubicBezTo>
                                      <a:pt x="0" y="245"/>
                                      <a:pt x="0" y="245"/>
                                      <a:pt x="0" y="245"/>
                                    </a:cubicBezTo>
                                    <a:cubicBezTo>
                                      <a:pt x="3" y="240"/>
                                      <a:pt x="7" y="236"/>
                                      <a:pt x="13" y="236"/>
                                    </a:cubicBezTo>
                                    <a:cubicBezTo>
                                      <a:pt x="20" y="236"/>
                                      <a:pt x="27" y="242"/>
                                      <a:pt x="27" y="250"/>
                                    </a:cubicBezTo>
                                    <a:cubicBezTo>
                                      <a:pt x="27" y="251"/>
                                      <a:pt x="26" y="251"/>
                                      <a:pt x="26" y="252"/>
                                    </a:cubicBezTo>
                                    <a:cubicBezTo>
                                      <a:pt x="28" y="252"/>
                                      <a:pt x="30" y="253"/>
                                      <a:pt x="32" y="254"/>
                                    </a:cubicBezTo>
                                    <a:cubicBezTo>
                                      <a:pt x="32" y="253"/>
                                      <a:pt x="32" y="251"/>
                                      <a:pt x="32" y="250"/>
                                    </a:cubicBezTo>
                                    <a:cubicBezTo>
                                      <a:pt x="32" y="245"/>
                                      <a:pt x="30" y="240"/>
                                      <a:pt x="27" y="236"/>
                                    </a:cubicBezTo>
                                    <a:cubicBezTo>
                                      <a:pt x="23" y="233"/>
                                      <a:pt x="18" y="230"/>
                                      <a:pt x="13" y="230"/>
                                    </a:cubicBezTo>
                                    <a:cubicBezTo>
                                      <a:pt x="8" y="230"/>
                                      <a:pt x="4" y="232"/>
                                      <a:pt x="0" y="235"/>
                                    </a:cubicBezTo>
                                    <a:cubicBezTo>
                                      <a:pt x="0" y="233"/>
                                      <a:pt x="0" y="233"/>
                                      <a:pt x="0" y="233"/>
                                    </a:cubicBezTo>
                                    <a:cubicBezTo>
                                      <a:pt x="4" y="230"/>
                                      <a:pt x="8" y="229"/>
                                      <a:pt x="13" y="229"/>
                                    </a:cubicBezTo>
                                    <a:cubicBezTo>
                                      <a:pt x="25" y="229"/>
                                      <a:pt x="34" y="238"/>
                                      <a:pt x="34" y="250"/>
                                    </a:cubicBezTo>
                                    <a:cubicBezTo>
                                      <a:pt x="34" y="251"/>
                                      <a:pt x="34" y="253"/>
                                      <a:pt x="34" y="254"/>
                                    </a:cubicBezTo>
                                    <a:cubicBezTo>
                                      <a:pt x="35" y="255"/>
                                      <a:pt x="37" y="256"/>
                                      <a:pt x="39" y="257"/>
                                    </a:cubicBezTo>
                                    <a:cubicBezTo>
                                      <a:pt x="40" y="255"/>
                                      <a:pt x="40" y="252"/>
                                      <a:pt x="40" y="250"/>
                                    </a:cubicBezTo>
                                    <a:cubicBezTo>
                                      <a:pt x="40" y="242"/>
                                      <a:pt x="37" y="236"/>
                                      <a:pt x="32" y="231"/>
                                    </a:cubicBezTo>
                                    <a:cubicBezTo>
                                      <a:pt x="27" y="226"/>
                                      <a:pt x="20" y="223"/>
                                      <a:pt x="13" y="223"/>
                                    </a:cubicBezTo>
                                    <a:cubicBezTo>
                                      <a:pt x="8" y="223"/>
                                      <a:pt x="4" y="224"/>
                                      <a:pt x="0" y="226"/>
                                    </a:cubicBezTo>
                                    <a:cubicBezTo>
                                      <a:pt x="0" y="224"/>
                                      <a:pt x="0" y="224"/>
                                      <a:pt x="0" y="224"/>
                                    </a:cubicBezTo>
                                    <a:cubicBezTo>
                                      <a:pt x="4" y="222"/>
                                      <a:pt x="8" y="221"/>
                                      <a:pt x="13" y="221"/>
                                    </a:cubicBezTo>
                                    <a:cubicBezTo>
                                      <a:pt x="29" y="221"/>
                                      <a:pt x="42" y="234"/>
                                      <a:pt x="42" y="250"/>
                                    </a:cubicBezTo>
                                    <a:cubicBezTo>
                                      <a:pt x="42" y="253"/>
                                      <a:pt x="41" y="256"/>
                                      <a:pt x="41" y="258"/>
                                    </a:cubicBezTo>
                                    <a:cubicBezTo>
                                      <a:pt x="42" y="259"/>
                                      <a:pt x="43" y="259"/>
                                      <a:pt x="44" y="260"/>
                                    </a:cubicBezTo>
                                    <a:cubicBezTo>
                                      <a:pt x="44" y="260"/>
                                      <a:pt x="45" y="259"/>
                                      <a:pt x="46" y="258"/>
                                    </a:cubicBezTo>
                                    <a:cubicBezTo>
                                      <a:pt x="47" y="256"/>
                                      <a:pt x="47" y="253"/>
                                      <a:pt x="47" y="250"/>
                                    </a:cubicBezTo>
                                    <a:cubicBezTo>
                                      <a:pt x="47" y="240"/>
                                      <a:pt x="43" y="232"/>
                                      <a:pt x="37" y="226"/>
                                    </a:cubicBezTo>
                                    <a:cubicBezTo>
                                      <a:pt x="31" y="220"/>
                                      <a:pt x="22" y="216"/>
                                      <a:pt x="13" y="216"/>
                                    </a:cubicBezTo>
                                    <a:cubicBezTo>
                                      <a:pt x="9" y="216"/>
                                      <a:pt x="4" y="217"/>
                                      <a:pt x="0" y="218"/>
                                    </a:cubicBezTo>
                                    <a:cubicBezTo>
                                      <a:pt x="0" y="216"/>
                                      <a:pt x="0" y="216"/>
                                      <a:pt x="0" y="216"/>
                                    </a:cubicBezTo>
                                    <a:cubicBezTo>
                                      <a:pt x="4" y="215"/>
                                      <a:pt x="9" y="214"/>
                                      <a:pt x="13" y="214"/>
                                    </a:cubicBezTo>
                                    <a:cubicBezTo>
                                      <a:pt x="33" y="214"/>
                                      <a:pt x="49" y="230"/>
                                      <a:pt x="49" y="250"/>
                                    </a:cubicBezTo>
                                    <a:cubicBezTo>
                                      <a:pt x="49" y="252"/>
                                      <a:pt x="48" y="255"/>
                                      <a:pt x="48" y="257"/>
                                    </a:cubicBezTo>
                                    <a:cubicBezTo>
                                      <a:pt x="50" y="256"/>
                                      <a:pt x="52" y="255"/>
                                      <a:pt x="55" y="254"/>
                                    </a:cubicBezTo>
                                    <a:cubicBezTo>
                                      <a:pt x="55" y="253"/>
                                      <a:pt x="55" y="251"/>
                                      <a:pt x="55" y="250"/>
                                    </a:cubicBezTo>
                                    <a:cubicBezTo>
                                      <a:pt x="55" y="238"/>
                                      <a:pt x="50" y="228"/>
                                      <a:pt x="43" y="220"/>
                                    </a:cubicBezTo>
                                    <a:cubicBezTo>
                                      <a:pt x="35" y="213"/>
                                      <a:pt x="25" y="208"/>
                                      <a:pt x="13" y="208"/>
                                    </a:cubicBezTo>
                                    <a:cubicBezTo>
                                      <a:pt x="9" y="208"/>
                                      <a:pt x="4" y="209"/>
                                      <a:pt x="0" y="210"/>
                                    </a:cubicBezTo>
                                    <a:cubicBezTo>
                                      <a:pt x="0" y="208"/>
                                      <a:pt x="0" y="208"/>
                                      <a:pt x="0" y="208"/>
                                    </a:cubicBezTo>
                                    <a:cubicBezTo>
                                      <a:pt x="4" y="207"/>
                                      <a:pt x="9" y="206"/>
                                      <a:pt x="13" y="206"/>
                                    </a:cubicBezTo>
                                    <a:cubicBezTo>
                                      <a:pt x="37" y="206"/>
                                      <a:pt x="56" y="226"/>
                                      <a:pt x="56" y="250"/>
                                    </a:cubicBezTo>
                                    <a:cubicBezTo>
                                      <a:pt x="56" y="251"/>
                                      <a:pt x="56" y="252"/>
                                      <a:pt x="56" y="253"/>
                                    </a:cubicBezTo>
                                    <a:cubicBezTo>
                                      <a:pt x="58" y="253"/>
                                      <a:pt x="60" y="252"/>
                                      <a:pt x="63" y="251"/>
                                    </a:cubicBezTo>
                                    <a:cubicBezTo>
                                      <a:pt x="63" y="251"/>
                                      <a:pt x="63" y="250"/>
                                      <a:pt x="63" y="250"/>
                                    </a:cubicBezTo>
                                    <a:cubicBezTo>
                                      <a:pt x="63" y="236"/>
                                      <a:pt x="57" y="224"/>
                                      <a:pt x="48" y="215"/>
                                    </a:cubicBezTo>
                                    <a:cubicBezTo>
                                      <a:pt x="39" y="206"/>
                                      <a:pt x="27" y="200"/>
                                      <a:pt x="13" y="200"/>
                                    </a:cubicBezTo>
                                    <a:cubicBezTo>
                                      <a:pt x="9" y="200"/>
                                      <a:pt x="4" y="201"/>
                                      <a:pt x="0" y="202"/>
                                    </a:cubicBezTo>
                                    <a:cubicBezTo>
                                      <a:pt x="0" y="193"/>
                                      <a:pt x="0" y="193"/>
                                      <a:pt x="0" y="193"/>
                                    </a:cubicBezTo>
                                    <a:cubicBezTo>
                                      <a:pt x="3" y="188"/>
                                      <a:pt x="7" y="185"/>
                                      <a:pt x="13" y="185"/>
                                    </a:cubicBezTo>
                                    <a:cubicBezTo>
                                      <a:pt x="20" y="185"/>
                                      <a:pt x="27" y="191"/>
                                      <a:pt x="27" y="199"/>
                                    </a:cubicBezTo>
                                    <a:cubicBezTo>
                                      <a:pt x="27" y="199"/>
                                      <a:pt x="26" y="200"/>
                                      <a:pt x="26" y="200"/>
                                    </a:cubicBezTo>
                                    <a:cubicBezTo>
                                      <a:pt x="28" y="201"/>
                                      <a:pt x="30" y="202"/>
                                      <a:pt x="32" y="202"/>
                                    </a:cubicBezTo>
                                    <a:cubicBezTo>
                                      <a:pt x="32" y="201"/>
                                      <a:pt x="32" y="200"/>
                                      <a:pt x="32" y="199"/>
                                    </a:cubicBezTo>
                                    <a:cubicBezTo>
                                      <a:pt x="32" y="193"/>
                                      <a:pt x="30" y="188"/>
                                      <a:pt x="27" y="185"/>
                                    </a:cubicBezTo>
                                    <a:cubicBezTo>
                                      <a:pt x="23" y="181"/>
                                      <a:pt x="18" y="179"/>
                                      <a:pt x="13" y="179"/>
                                    </a:cubicBezTo>
                                    <a:cubicBezTo>
                                      <a:pt x="8" y="179"/>
                                      <a:pt x="4" y="181"/>
                                      <a:pt x="0" y="184"/>
                                    </a:cubicBezTo>
                                    <a:cubicBezTo>
                                      <a:pt x="0" y="182"/>
                                      <a:pt x="0" y="182"/>
                                      <a:pt x="0" y="182"/>
                                    </a:cubicBezTo>
                                    <a:cubicBezTo>
                                      <a:pt x="4" y="179"/>
                                      <a:pt x="8" y="177"/>
                                      <a:pt x="13" y="177"/>
                                    </a:cubicBezTo>
                                    <a:cubicBezTo>
                                      <a:pt x="25" y="177"/>
                                      <a:pt x="34" y="187"/>
                                      <a:pt x="34" y="199"/>
                                    </a:cubicBezTo>
                                    <a:cubicBezTo>
                                      <a:pt x="34" y="200"/>
                                      <a:pt x="34" y="202"/>
                                      <a:pt x="34" y="203"/>
                                    </a:cubicBezTo>
                                    <a:cubicBezTo>
                                      <a:pt x="35" y="204"/>
                                      <a:pt x="37" y="205"/>
                                      <a:pt x="39" y="206"/>
                                    </a:cubicBezTo>
                                    <a:cubicBezTo>
                                      <a:pt x="40" y="204"/>
                                      <a:pt x="40" y="201"/>
                                      <a:pt x="40" y="199"/>
                                    </a:cubicBezTo>
                                    <a:cubicBezTo>
                                      <a:pt x="40" y="191"/>
                                      <a:pt x="37" y="184"/>
                                      <a:pt x="32" y="179"/>
                                    </a:cubicBezTo>
                                    <a:cubicBezTo>
                                      <a:pt x="27" y="174"/>
                                      <a:pt x="20" y="171"/>
                                      <a:pt x="13" y="171"/>
                                    </a:cubicBezTo>
                                    <a:cubicBezTo>
                                      <a:pt x="8" y="171"/>
                                      <a:pt x="4" y="172"/>
                                      <a:pt x="0" y="174"/>
                                    </a:cubicBezTo>
                                    <a:cubicBezTo>
                                      <a:pt x="0" y="173"/>
                                      <a:pt x="0" y="173"/>
                                      <a:pt x="0" y="173"/>
                                    </a:cubicBezTo>
                                    <a:cubicBezTo>
                                      <a:pt x="4" y="171"/>
                                      <a:pt x="8" y="170"/>
                                      <a:pt x="13" y="170"/>
                                    </a:cubicBezTo>
                                    <a:cubicBezTo>
                                      <a:pt x="29" y="170"/>
                                      <a:pt x="42" y="183"/>
                                      <a:pt x="42" y="199"/>
                                    </a:cubicBezTo>
                                    <a:cubicBezTo>
                                      <a:pt x="42" y="201"/>
                                      <a:pt x="41" y="204"/>
                                      <a:pt x="41" y="207"/>
                                    </a:cubicBezTo>
                                    <a:cubicBezTo>
                                      <a:pt x="42" y="207"/>
                                      <a:pt x="43" y="208"/>
                                      <a:pt x="44" y="209"/>
                                    </a:cubicBezTo>
                                    <a:cubicBezTo>
                                      <a:pt x="44" y="208"/>
                                      <a:pt x="45" y="208"/>
                                      <a:pt x="46" y="207"/>
                                    </a:cubicBezTo>
                                    <a:cubicBezTo>
                                      <a:pt x="47" y="204"/>
                                      <a:pt x="47" y="201"/>
                                      <a:pt x="47" y="199"/>
                                    </a:cubicBezTo>
                                    <a:cubicBezTo>
                                      <a:pt x="47" y="189"/>
                                      <a:pt x="43" y="181"/>
                                      <a:pt x="37" y="174"/>
                                    </a:cubicBezTo>
                                    <a:cubicBezTo>
                                      <a:pt x="31" y="168"/>
                                      <a:pt x="22" y="164"/>
                                      <a:pt x="13" y="164"/>
                                    </a:cubicBezTo>
                                    <a:cubicBezTo>
                                      <a:pt x="9" y="164"/>
                                      <a:pt x="4" y="165"/>
                                      <a:pt x="0" y="167"/>
                                    </a:cubicBezTo>
                                    <a:cubicBezTo>
                                      <a:pt x="0" y="165"/>
                                      <a:pt x="0" y="165"/>
                                      <a:pt x="0" y="165"/>
                                    </a:cubicBezTo>
                                    <a:cubicBezTo>
                                      <a:pt x="4" y="164"/>
                                      <a:pt x="9" y="163"/>
                                      <a:pt x="13" y="163"/>
                                    </a:cubicBezTo>
                                    <a:cubicBezTo>
                                      <a:pt x="33" y="163"/>
                                      <a:pt x="49" y="179"/>
                                      <a:pt x="49" y="199"/>
                                    </a:cubicBezTo>
                                    <a:cubicBezTo>
                                      <a:pt x="49" y="201"/>
                                      <a:pt x="48" y="204"/>
                                      <a:pt x="48" y="206"/>
                                    </a:cubicBezTo>
                                    <a:cubicBezTo>
                                      <a:pt x="50" y="205"/>
                                      <a:pt x="52" y="204"/>
                                      <a:pt x="55" y="203"/>
                                    </a:cubicBezTo>
                                    <a:cubicBezTo>
                                      <a:pt x="55" y="201"/>
                                      <a:pt x="55" y="200"/>
                                      <a:pt x="55" y="199"/>
                                    </a:cubicBezTo>
                                    <a:cubicBezTo>
                                      <a:pt x="55" y="187"/>
                                      <a:pt x="50" y="176"/>
                                      <a:pt x="43" y="169"/>
                                    </a:cubicBezTo>
                                    <a:cubicBezTo>
                                      <a:pt x="35" y="161"/>
                                      <a:pt x="25" y="157"/>
                                      <a:pt x="13" y="157"/>
                                    </a:cubicBezTo>
                                    <a:cubicBezTo>
                                      <a:pt x="9" y="157"/>
                                      <a:pt x="4" y="157"/>
                                      <a:pt x="0" y="158"/>
                                    </a:cubicBezTo>
                                    <a:cubicBezTo>
                                      <a:pt x="0" y="157"/>
                                      <a:pt x="0" y="157"/>
                                      <a:pt x="0" y="157"/>
                                    </a:cubicBezTo>
                                    <a:cubicBezTo>
                                      <a:pt x="4" y="156"/>
                                      <a:pt x="9" y="155"/>
                                      <a:pt x="13" y="155"/>
                                    </a:cubicBezTo>
                                    <a:cubicBezTo>
                                      <a:pt x="37" y="155"/>
                                      <a:pt x="56" y="175"/>
                                      <a:pt x="56" y="199"/>
                                    </a:cubicBezTo>
                                    <a:cubicBezTo>
                                      <a:pt x="56" y="200"/>
                                      <a:pt x="56" y="201"/>
                                      <a:pt x="56" y="202"/>
                                    </a:cubicBezTo>
                                    <a:cubicBezTo>
                                      <a:pt x="58" y="201"/>
                                      <a:pt x="60" y="201"/>
                                      <a:pt x="63" y="200"/>
                                    </a:cubicBezTo>
                                    <a:cubicBezTo>
                                      <a:pt x="63" y="200"/>
                                      <a:pt x="63" y="199"/>
                                      <a:pt x="63" y="199"/>
                                    </a:cubicBezTo>
                                    <a:cubicBezTo>
                                      <a:pt x="63" y="185"/>
                                      <a:pt x="57" y="172"/>
                                      <a:pt x="48" y="163"/>
                                    </a:cubicBezTo>
                                    <a:cubicBezTo>
                                      <a:pt x="39" y="154"/>
                                      <a:pt x="27" y="149"/>
                                      <a:pt x="13" y="149"/>
                                    </a:cubicBezTo>
                                    <a:cubicBezTo>
                                      <a:pt x="9" y="149"/>
                                      <a:pt x="4" y="149"/>
                                      <a:pt x="0" y="151"/>
                                    </a:cubicBezTo>
                                    <a:cubicBezTo>
                                      <a:pt x="0" y="142"/>
                                      <a:pt x="0" y="142"/>
                                      <a:pt x="0" y="142"/>
                                    </a:cubicBezTo>
                                    <a:cubicBezTo>
                                      <a:pt x="3" y="137"/>
                                      <a:pt x="7" y="134"/>
                                      <a:pt x="13" y="134"/>
                                    </a:cubicBezTo>
                                    <a:cubicBezTo>
                                      <a:pt x="20" y="134"/>
                                      <a:pt x="27" y="140"/>
                                      <a:pt x="27" y="147"/>
                                    </a:cubicBezTo>
                                    <a:cubicBezTo>
                                      <a:pt x="27" y="148"/>
                                      <a:pt x="26" y="148"/>
                                      <a:pt x="26" y="149"/>
                                    </a:cubicBezTo>
                                    <a:cubicBezTo>
                                      <a:pt x="28" y="150"/>
                                      <a:pt x="30" y="150"/>
                                      <a:pt x="32" y="151"/>
                                    </a:cubicBezTo>
                                    <a:cubicBezTo>
                                      <a:pt x="32" y="150"/>
                                      <a:pt x="32" y="148"/>
                                      <a:pt x="32" y="147"/>
                                    </a:cubicBezTo>
                                    <a:cubicBezTo>
                                      <a:pt x="32" y="142"/>
                                      <a:pt x="30" y="137"/>
                                      <a:pt x="27" y="133"/>
                                    </a:cubicBezTo>
                                    <a:cubicBezTo>
                                      <a:pt x="23" y="130"/>
                                      <a:pt x="18" y="128"/>
                                      <a:pt x="13" y="128"/>
                                    </a:cubicBezTo>
                                    <a:cubicBezTo>
                                      <a:pt x="8" y="128"/>
                                      <a:pt x="4" y="129"/>
                                      <a:pt x="0" y="132"/>
                                    </a:cubicBezTo>
                                    <a:cubicBezTo>
                                      <a:pt x="0" y="130"/>
                                      <a:pt x="0" y="130"/>
                                      <a:pt x="0" y="130"/>
                                    </a:cubicBezTo>
                                    <a:cubicBezTo>
                                      <a:pt x="4" y="128"/>
                                      <a:pt x="8" y="126"/>
                                      <a:pt x="13" y="126"/>
                                    </a:cubicBezTo>
                                    <a:cubicBezTo>
                                      <a:pt x="25" y="126"/>
                                      <a:pt x="34" y="135"/>
                                      <a:pt x="34" y="147"/>
                                    </a:cubicBezTo>
                                    <a:cubicBezTo>
                                      <a:pt x="34" y="149"/>
                                      <a:pt x="34" y="150"/>
                                      <a:pt x="34" y="152"/>
                                    </a:cubicBezTo>
                                    <a:cubicBezTo>
                                      <a:pt x="35" y="152"/>
                                      <a:pt x="37" y="153"/>
                                      <a:pt x="39" y="155"/>
                                    </a:cubicBezTo>
                                    <a:cubicBezTo>
                                      <a:pt x="40" y="152"/>
                                      <a:pt x="40" y="150"/>
                                      <a:pt x="40" y="147"/>
                                    </a:cubicBezTo>
                                    <a:cubicBezTo>
                                      <a:pt x="40" y="140"/>
                                      <a:pt x="37" y="133"/>
                                      <a:pt x="32" y="128"/>
                                    </a:cubicBezTo>
                                    <a:cubicBezTo>
                                      <a:pt x="27" y="123"/>
                                      <a:pt x="20" y="120"/>
                                      <a:pt x="13" y="120"/>
                                    </a:cubicBezTo>
                                    <a:cubicBezTo>
                                      <a:pt x="8" y="120"/>
                                      <a:pt x="4" y="121"/>
                                      <a:pt x="0" y="123"/>
                                    </a:cubicBezTo>
                                    <a:cubicBezTo>
                                      <a:pt x="0" y="121"/>
                                      <a:pt x="0" y="121"/>
                                      <a:pt x="0" y="121"/>
                                    </a:cubicBezTo>
                                    <a:cubicBezTo>
                                      <a:pt x="4" y="119"/>
                                      <a:pt x="8" y="118"/>
                                      <a:pt x="13" y="118"/>
                                    </a:cubicBezTo>
                                    <a:cubicBezTo>
                                      <a:pt x="29" y="118"/>
                                      <a:pt x="42" y="131"/>
                                      <a:pt x="42" y="147"/>
                                    </a:cubicBezTo>
                                    <a:cubicBezTo>
                                      <a:pt x="42" y="150"/>
                                      <a:pt x="41" y="153"/>
                                      <a:pt x="41" y="155"/>
                                    </a:cubicBezTo>
                                    <a:cubicBezTo>
                                      <a:pt x="42" y="156"/>
                                      <a:pt x="43" y="157"/>
                                      <a:pt x="44" y="157"/>
                                    </a:cubicBezTo>
                                    <a:cubicBezTo>
                                      <a:pt x="44" y="157"/>
                                      <a:pt x="45" y="156"/>
                                      <a:pt x="46" y="156"/>
                                    </a:cubicBezTo>
                                    <a:cubicBezTo>
                                      <a:pt x="47" y="153"/>
                                      <a:pt x="47" y="150"/>
                                      <a:pt x="47" y="147"/>
                                    </a:cubicBezTo>
                                    <a:cubicBezTo>
                                      <a:pt x="47" y="138"/>
                                      <a:pt x="43" y="129"/>
                                      <a:pt x="37" y="123"/>
                                    </a:cubicBezTo>
                                    <a:cubicBezTo>
                                      <a:pt x="31" y="117"/>
                                      <a:pt x="22" y="113"/>
                                      <a:pt x="13" y="113"/>
                                    </a:cubicBezTo>
                                    <a:cubicBezTo>
                                      <a:pt x="9" y="113"/>
                                      <a:pt x="4" y="114"/>
                                      <a:pt x="0" y="115"/>
                                    </a:cubicBezTo>
                                    <a:cubicBezTo>
                                      <a:pt x="0" y="114"/>
                                      <a:pt x="0" y="114"/>
                                      <a:pt x="0" y="114"/>
                                    </a:cubicBezTo>
                                    <a:cubicBezTo>
                                      <a:pt x="4" y="112"/>
                                      <a:pt x="9" y="111"/>
                                      <a:pt x="13" y="111"/>
                                    </a:cubicBezTo>
                                    <a:cubicBezTo>
                                      <a:pt x="33" y="111"/>
                                      <a:pt x="49" y="127"/>
                                      <a:pt x="49" y="147"/>
                                    </a:cubicBezTo>
                                    <a:cubicBezTo>
                                      <a:pt x="49" y="150"/>
                                      <a:pt x="48" y="152"/>
                                      <a:pt x="48" y="155"/>
                                    </a:cubicBezTo>
                                    <a:cubicBezTo>
                                      <a:pt x="50" y="153"/>
                                      <a:pt x="52" y="152"/>
                                      <a:pt x="55" y="151"/>
                                    </a:cubicBezTo>
                                    <a:cubicBezTo>
                                      <a:pt x="55" y="150"/>
                                      <a:pt x="55" y="149"/>
                                      <a:pt x="55" y="147"/>
                                    </a:cubicBezTo>
                                    <a:cubicBezTo>
                                      <a:pt x="55" y="136"/>
                                      <a:pt x="50" y="125"/>
                                      <a:pt x="43" y="117"/>
                                    </a:cubicBezTo>
                                    <a:cubicBezTo>
                                      <a:pt x="35" y="110"/>
                                      <a:pt x="25" y="105"/>
                                      <a:pt x="13" y="105"/>
                                    </a:cubicBezTo>
                                    <a:cubicBezTo>
                                      <a:pt x="9" y="105"/>
                                      <a:pt x="4" y="106"/>
                                      <a:pt x="0" y="107"/>
                                    </a:cubicBezTo>
                                    <a:cubicBezTo>
                                      <a:pt x="0" y="105"/>
                                      <a:pt x="0" y="105"/>
                                      <a:pt x="0" y="105"/>
                                    </a:cubicBezTo>
                                    <a:cubicBezTo>
                                      <a:pt x="4" y="104"/>
                                      <a:pt x="9" y="104"/>
                                      <a:pt x="13" y="104"/>
                                    </a:cubicBezTo>
                                    <a:cubicBezTo>
                                      <a:pt x="37" y="104"/>
                                      <a:pt x="56" y="123"/>
                                      <a:pt x="56" y="147"/>
                                    </a:cubicBezTo>
                                    <a:cubicBezTo>
                                      <a:pt x="56" y="148"/>
                                      <a:pt x="56" y="149"/>
                                      <a:pt x="56" y="151"/>
                                    </a:cubicBezTo>
                                    <a:cubicBezTo>
                                      <a:pt x="58" y="150"/>
                                      <a:pt x="60" y="149"/>
                                      <a:pt x="63" y="149"/>
                                    </a:cubicBezTo>
                                    <a:cubicBezTo>
                                      <a:pt x="63" y="148"/>
                                      <a:pt x="63" y="148"/>
                                      <a:pt x="63" y="147"/>
                                    </a:cubicBezTo>
                                    <a:cubicBezTo>
                                      <a:pt x="63" y="133"/>
                                      <a:pt x="57" y="121"/>
                                      <a:pt x="48" y="112"/>
                                    </a:cubicBezTo>
                                    <a:cubicBezTo>
                                      <a:pt x="39" y="103"/>
                                      <a:pt x="27" y="98"/>
                                      <a:pt x="13" y="98"/>
                                    </a:cubicBezTo>
                                    <a:cubicBezTo>
                                      <a:pt x="9" y="98"/>
                                      <a:pt x="4" y="98"/>
                                      <a:pt x="0" y="99"/>
                                    </a:cubicBezTo>
                                    <a:cubicBezTo>
                                      <a:pt x="0" y="90"/>
                                      <a:pt x="0" y="90"/>
                                      <a:pt x="0" y="90"/>
                                    </a:cubicBezTo>
                                    <a:cubicBezTo>
                                      <a:pt x="3" y="86"/>
                                      <a:pt x="7" y="82"/>
                                      <a:pt x="13" y="82"/>
                                    </a:cubicBezTo>
                                    <a:cubicBezTo>
                                      <a:pt x="20" y="82"/>
                                      <a:pt x="27" y="88"/>
                                      <a:pt x="27" y="96"/>
                                    </a:cubicBezTo>
                                    <a:cubicBezTo>
                                      <a:pt x="27" y="96"/>
                                      <a:pt x="26" y="97"/>
                                      <a:pt x="26" y="98"/>
                                    </a:cubicBezTo>
                                    <a:cubicBezTo>
                                      <a:pt x="28" y="98"/>
                                      <a:pt x="30" y="99"/>
                                      <a:pt x="32" y="100"/>
                                    </a:cubicBezTo>
                                    <a:cubicBezTo>
                                      <a:pt x="32" y="98"/>
                                      <a:pt x="32" y="97"/>
                                      <a:pt x="32" y="96"/>
                                    </a:cubicBezTo>
                                    <a:cubicBezTo>
                                      <a:pt x="32" y="90"/>
                                      <a:pt x="30" y="86"/>
                                      <a:pt x="27" y="82"/>
                                    </a:cubicBezTo>
                                    <a:cubicBezTo>
                                      <a:pt x="23" y="78"/>
                                      <a:pt x="18" y="76"/>
                                      <a:pt x="13" y="76"/>
                                    </a:cubicBezTo>
                                    <a:cubicBezTo>
                                      <a:pt x="8" y="76"/>
                                      <a:pt x="4" y="78"/>
                                      <a:pt x="0" y="81"/>
                                    </a:cubicBezTo>
                                    <a:cubicBezTo>
                                      <a:pt x="0" y="79"/>
                                      <a:pt x="0" y="79"/>
                                      <a:pt x="0" y="79"/>
                                    </a:cubicBezTo>
                                    <a:cubicBezTo>
                                      <a:pt x="4" y="76"/>
                                      <a:pt x="8" y="75"/>
                                      <a:pt x="13" y="75"/>
                                    </a:cubicBezTo>
                                    <a:cubicBezTo>
                                      <a:pt x="25" y="75"/>
                                      <a:pt x="34" y="84"/>
                                      <a:pt x="34" y="96"/>
                                    </a:cubicBezTo>
                                    <a:cubicBezTo>
                                      <a:pt x="34" y="97"/>
                                      <a:pt x="34" y="99"/>
                                      <a:pt x="34" y="100"/>
                                    </a:cubicBezTo>
                                    <a:cubicBezTo>
                                      <a:pt x="35" y="101"/>
                                      <a:pt x="37" y="102"/>
                                      <a:pt x="39" y="103"/>
                                    </a:cubicBezTo>
                                    <a:cubicBezTo>
                                      <a:pt x="40" y="101"/>
                                      <a:pt x="40" y="98"/>
                                      <a:pt x="40" y="96"/>
                                    </a:cubicBezTo>
                                    <a:cubicBezTo>
                                      <a:pt x="40" y="88"/>
                                      <a:pt x="37" y="81"/>
                                      <a:pt x="32" y="77"/>
                                    </a:cubicBezTo>
                                    <a:cubicBezTo>
                                      <a:pt x="27" y="72"/>
                                      <a:pt x="20" y="69"/>
                                      <a:pt x="13" y="69"/>
                                    </a:cubicBezTo>
                                    <a:cubicBezTo>
                                      <a:pt x="8" y="69"/>
                                      <a:pt x="4" y="70"/>
                                      <a:pt x="0" y="72"/>
                                    </a:cubicBezTo>
                                    <a:cubicBezTo>
                                      <a:pt x="0" y="70"/>
                                      <a:pt x="0" y="70"/>
                                      <a:pt x="0" y="70"/>
                                    </a:cubicBezTo>
                                    <a:cubicBezTo>
                                      <a:pt x="4" y="68"/>
                                      <a:pt x="8" y="67"/>
                                      <a:pt x="13" y="67"/>
                                    </a:cubicBezTo>
                                    <a:cubicBezTo>
                                      <a:pt x="29" y="67"/>
                                      <a:pt x="42" y="80"/>
                                      <a:pt x="42" y="96"/>
                                    </a:cubicBezTo>
                                    <a:cubicBezTo>
                                      <a:pt x="42" y="99"/>
                                      <a:pt x="41" y="101"/>
                                      <a:pt x="41" y="104"/>
                                    </a:cubicBezTo>
                                    <a:cubicBezTo>
                                      <a:pt x="42" y="105"/>
                                      <a:pt x="43" y="105"/>
                                      <a:pt x="44" y="106"/>
                                    </a:cubicBezTo>
                                    <a:cubicBezTo>
                                      <a:pt x="44" y="105"/>
                                      <a:pt x="45" y="105"/>
                                      <a:pt x="46" y="104"/>
                                    </a:cubicBezTo>
                                    <a:cubicBezTo>
                                      <a:pt x="47" y="102"/>
                                      <a:pt x="47" y="99"/>
                                      <a:pt x="47" y="96"/>
                                    </a:cubicBezTo>
                                    <a:cubicBezTo>
                                      <a:pt x="47" y="86"/>
                                      <a:pt x="43" y="78"/>
                                      <a:pt x="37" y="72"/>
                                    </a:cubicBezTo>
                                    <a:cubicBezTo>
                                      <a:pt x="31" y="65"/>
                                      <a:pt x="22" y="62"/>
                                      <a:pt x="13" y="62"/>
                                    </a:cubicBezTo>
                                    <a:cubicBezTo>
                                      <a:pt x="9" y="62"/>
                                      <a:pt x="4" y="62"/>
                                      <a:pt x="0" y="64"/>
                                    </a:cubicBezTo>
                                    <a:cubicBezTo>
                                      <a:pt x="0" y="62"/>
                                      <a:pt x="0" y="62"/>
                                      <a:pt x="0" y="62"/>
                                    </a:cubicBezTo>
                                    <a:cubicBezTo>
                                      <a:pt x="4" y="61"/>
                                      <a:pt x="9" y="60"/>
                                      <a:pt x="13" y="60"/>
                                    </a:cubicBezTo>
                                    <a:cubicBezTo>
                                      <a:pt x="33" y="60"/>
                                      <a:pt x="49" y="76"/>
                                      <a:pt x="49" y="96"/>
                                    </a:cubicBezTo>
                                    <a:cubicBezTo>
                                      <a:pt x="49" y="98"/>
                                      <a:pt x="48" y="101"/>
                                      <a:pt x="48" y="103"/>
                                    </a:cubicBezTo>
                                    <a:cubicBezTo>
                                      <a:pt x="50" y="102"/>
                                      <a:pt x="52" y="101"/>
                                      <a:pt x="55" y="100"/>
                                    </a:cubicBezTo>
                                    <a:cubicBezTo>
                                      <a:pt x="55" y="98"/>
                                      <a:pt x="55" y="97"/>
                                      <a:pt x="55" y="96"/>
                                    </a:cubicBezTo>
                                    <a:cubicBezTo>
                                      <a:pt x="55" y="84"/>
                                      <a:pt x="50" y="74"/>
                                      <a:pt x="43" y="66"/>
                                    </a:cubicBezTo>
                                    <a:cubicBezTo>
                                      <a:pt x="35" y="59"/>
                                      <a:pt x="25" y="54"/>
                                      <a:pt x="13" y="54"/>
                                    </a:cubicBezTo>
                                    <a:cubicBezTo>
                                      <a:pt x="9" y="54"/>
                                      <a:pt x="4" y="54"/>
                                      <a:pt x="0" y="56"/>
                                    </a:cubicBezTo>
                                    <a:cubicBezTo>
                                      <a:pt x="0" y="54"/>
                                      <a:pt x="0" y="54"/>
                                      <a:pt x="0" y="54"/>
                                    </a:cubicBezTo>
                                    <a:cubicBezTo>
                                      <a:pt x="4" y="53"/>
                                      <a:pt x="9" y="52"/>
                                      <a:pt x="13" y="52"/>
                                    </a:cubicBezTo>
                                    <a:cubicBezTo>
                                      <a:pt x="37" y="52"/>
                                      <a:pt x="56" y="72"/>
                                      <a:pt x="56" y="96"/>
                                    </a:cubicBezTo>
                                    <a:cubicBezTo>
                                      <a:pt x="56" y="97"/>
                                      <a:pt x="56" y="98"/>
                                      <a:pt x="56" y="99"/>
                                    </a:cubicBezTo>
                                    <a:cubicBezTo>
                                      <a:pt x="58" y="98"/>
                                      <a:pt x="60" y="98"/>
                                      <a:pt x="63" y="97"/>
                                    </a:cubicBezTo>
                                    <a:cubicBezTo>
                                      <a:pt x="63" y="97"/>
                                      <a:pt x="63" y="96"/>
                                      <a:pt x="63" y="96"/>
                                    </a:cubicBezTo>
                                    <a:cubicBezTo>
                                      <a:pt x="63" y="82"/>
                                      <a:pt x="57" y="70"/>
                                      <a:pt x="48" y="61"/>
                                    </a:cubicBezTo>
                                    <a:cubicBezTo>
                                      <a:pt x="39" y="52"/>
                                      <a:pt x="27" y="46"/>
                                      <a:pt x="13" y="46"/>
                                    </a:cubicBezTo>
                                    <a:cubicBezTo>
                                      <a:pt x="9" y="46"/>
                                      <a:pt x="4" y="47"/>
                                      <a:pt x="0" y="48"/>
                                    </a:cubicBezTo>
                                    <a:cubicBezTo>
                                      <a:pt x="0" y="39"/>
                                      <a:pt x="0" y="39"/>
                                      <a:pt x="0" y="39"/>
                                    </a:cubicBezTo>
                                    <a:cubicBezTo>
                                      <a:pt x="3" y="34"/>
                                      <a:pt x="7" y="31"/>
                                      <a:pt x="13" y="31"/>
                                    </a:cubicBezTo>
                                    <a:cubicBezTo>
                                      <a:pt x="20" y="31"/>
                                      <a:pt x="27" y="37"/>
                                      <a:pt x="27" y="44"/>
                                    </a:cubicBezTo>
                                    <a:cubicBezTo>
                                      <a:pt x="27" y="45"/>
                                      <a:pt x="26" y="46"/>
                                      <a:pt x="26" y="46"/>
                                    </a:cubicBezTo>
                                    <a:cubicBezTo>
                                      <a:pt x="28" y="47"/>
                                      <a:pt x="30" y="48"/>
                                      <a:pt x="32" y="48"/>
                                    </a:cubicBezTo>
                                    <a:cubicBezTo>
                                      <a:pt x="32" y="47"/>
                                      <a:pt x="32" y="46"/>
                                      <a:pt x="32" y="44"/>
                                    </a:cubicBezTo>
                                    <a:cubicBezTo>
                                      <a:pt x="32" y="39"/>
                                      <a:pt x="30" y="34"/>
                                      <a:pt x="27" y="31"/>
                                    </a:cubicBezTo>
                                    <a:cubicBezTo>
                                      <a:pt x="23" y="27"/>
                                      <a:pt x="18" y="25"/>
                                      <a:pt x="13" y="25"/>
                                    </a:cubicBezTo>
                                    <a:cubicBezTo>
                                      <a:pt x="8" y="25"/>
                                      <a:pt x="4" y="27"/>
                                      <a:pt x="0" y="29"/>
                                    </a:cubicBezTo>
                                    <a:cubicBezTo>
                                      <a:pt x="0" y="27"/>
                                      <a:pt x="0" y="27"/>
                                      <a:pt x="0" y="27"/>
                                    </a:cubicBezTo>
                                    <a:cubicBezTo>
                                      <a:pt x="4" y="25"/>
                                      <a:pt x="8" y="23"/>
                                      <a:pt x="13" y="23"/>
                                    </a:cubicBezTo>
                                    <a:cubicBezTo>
                                      <a:pt x="25" y="23"/>
                                      <a:pt x="34" y="33"/>
                                      <a:pt x="34" y="44"/>
                                    </a:cubicBezTo>
                                    <a:cubicBezTo>
                                      <a:pt x="34" y="46"/>
                                      <a:pt x="34" y="47"/>
                                      <a:pt x="34" y="49"/>
                                    </a:cubicBezTo>
                                    <a:cubicBezTo>
                                      <a:pt x="35" y="50"/>
                                      <a:pt x="37" y="51"/>
                                      <a:pt x="39" y="52"/>
                                    </a:cubicBezTo>
                                    <a:cubicBezTo>
                                      <a:pt x="40" y="49"/>
                                      <a:pt x="40" y="47"/>
                                      <a:pt x="40" y="44"/>
                                    </a:cubicBezTo>
                                    <a:cubicBezTo>
                                      <a:pt x="40" y="37"/>
                                      <a:pt x="37" y="30"/>
                                      <a:pt x="32" y="25"/>
                                    </a:cubicBezTo>
                                    <a:cubicBezTo>
                                      <a:pt x="27" y="20"/>
                                      <a:pt x="20" y="17"/>
                                      <a:pt x="13" y="17"/>
                                    </a:cubicBezTo>
                                    <a:cubicBezTo>
                                      <a:pt x="8" y="17"/>
                                      <a:pt x="4" y="18"/>
                                      <a:pt x="0" y="20"/>
                                    </a:cubicBezTo>
                                    <a:cubicBezTo>
                                      <a:pt x="0" y="18"/>
                                      <a:pt x="0" y="18"/>
                                      <a:pt x="0" y="18"/>
                                    </a:cubicBezTo>
                                    <a:cubicBezTo>
                                      <a:pt x="4" y="17"/>
                                      <a:pt x="8" y="16"/>
                                      <a:pt x="13" y="16"/>
                                    </a:cubicBezTo>
                                    <a:cubicBezTo>
                                      <a:pt x="29" y="16"/>
                                      <a:pt x="42" y="28"/>
                                      <a:pt x="42" y="44"/>
                                    </a:cubicBezTo>
                                    <a:cubicBezTo>
                                      <a:pt x="42" y="47"/>
                                      <a:pt x="41" y="50"/>
                                      <a:pt x="41" y="53"/>
                                    </a:cubicBezTo>
                                    <a:cubicBezTo>
                                      <a:pt x="42" y="53"/>
                                      <a:pt x="43" y="54"/>
                                      <a:pt x="44" y="55"/>
                                    </a:cubicBezTo>
                                    <a:cubicBezTo>
                                      <a:pt x="44" y="54"/>
                                      <a:pt x="45" y="54"/>
                                      <a:pt x="46" y="53"/>
                                    </a:cubicBezTo>
                                    <a:cubicBezTo>
                                      <a:pt x="47" y="50"/>
                                      <a:pt x="47" y="47"/>
                                      <a:pt x="47" y="44"/>
                                    </a:cubicBezTo>
                                    <a:cubicBezTo>
                                      <a:pt x="47" y="35"/>
                                      <a:pt x="43" y="26"/>
                                      <a:pt x="37" y="20"/>
                                    </a:cubicBezTo>
                                    <a:cubicBezTo>
                                      <a:pt x="31" y="14"/>
                                      <a:pt x="22" y="10"/>
                                      <a:pt x="13" y="10"/>
                                    </a:cubicBezTo>
                                    <a:cubicBezTo>
                                      <a:pt x="9" y="10"/>
                                      <a:pt x="4" y="11"/>
                                      <a:pt x="0" y="13"/>
                                    </a:cubicBezTo>
                                    <a:cubicBezTo>
                                      <a:pt x="0" y="11"/>
                                      <a:pt x="0" y="11"/>
                                      <a:pt x="0" y="11"/>
                                    </a:cubicBezTo>
                                    <a:cubicBezTo>
                                      <a:pt x="4" y="9"/>
                                      <a:pt x="9" y="9"/>
                                      <a:pt x="13" y="9"/>
                                    </a:cubicBezTo>
                                    <a:cubicBezTo>
                                      <a:pt x="33" y="9"/>
                                      <a:pt x="49" y="25"/>
                                      <a:pt x="49" y="44"/>
                                    </a:cubicBezTo>
                                    <a:cubicBezTo>
                                      <a:pt x="49" y="47"/>
                                      <a:pt x="48" y="49"/>
                                      <a:pt x="48" y="52"/>
                                    </a:cubicBezTo>
                                    <a:cubicBezTo>
                                      <a:pt x="50" y="50"/>
                                      <a:pt x="52" y="49"/>
                                      <a:pt x="55" y="48"/>
                                    </a:cubicBezTo>
                                    <a:cubicBezTo>
                                      <a:pt x="55" y="47"/>
                                      <a:pt x="55" y="46"/>
                                      <a:pt x="55" y="44"/>
                                    </a:cubicBezTo>
                                    <a:cubicBezTo>
                                      <a:pt x="55" y="33"/>
                                      <a:pt x="50" y="22"/>
                                      <a:pt x="43" y="15"/>
                                    </a:cubicBezTo>
                                    <a:cubicBezTo>
                                      <a:pt x="35" y="7"/>
                                      <a:pt x="25" y="2"/>
                                      <a:pt x="13" y="2"/>
                                    </a:cubicBezTo>
                                    <a:cubicBezTo>
                                      <a:pt x="9" y="2"/>
                                      <a:pt x="4" y="3"/>
                                      <a:pt x="0" y="4"/>
                                    </a:cubicBezTo>
                                    <a:cubicBezTo>
                                      <a:pt x="0" y="3"/>
                                      <a:pt x="0" y="3"/>
                                      <a:pt x="0" y="3"/>
                                    </a:cubicBezTo>
                                    <a:cubicBezTo>
                                      <a:pt x="4" y="2"/>
                                      <a:pt x="9" y="1"/>
                                      <a:pt x="13" y="1"/>
                                    </a:cubicBezTo>
                                    <a:cubicBezTo>
                                      <a:pt x="37" y="1"/>
                                      <a:pt x="56" y="20"/>
                                      <a:pt x="56" y="44"/>
                                    </a:cubicBezTo>
                                    <a:cubicBezTo>
                                      <a:pt x="56" y="46"/>
                                      <a:pt x="56" y="47"/>
                                      <a:pt x="56" y="48"/>
                                    </a:cubicBezTo>
                                    <a:cubicBezTo>
                                      <a:pt x="58" y="47"/>
                                      <a:pt x="60" y="46"/>
                                      <a:pt x="63" y="46"/>
                                    </a:cubicBezTo>
                                    <a:cubicBezTo>
                                      <a:pt x="63" y="45"/>
                                      <a:pt x="63" y="45"/>
                                      <a:pt x="63" y="44"/>
                                    </a:cubicBezTo>
                                    <a:cubicBezTo>
                                      <a:pt x="63" y="31"/>
                                      <a:pt x="57" y="18"/>
                                      <a:pt x="48" y="9"/>
                                    </a:cubicBezTo>
                                    <a:cubicBezTo>
                                      <a:pt x="44" y="6"/>
                                      <a:pt x="40" y="2"/>
                                      <a:pt x="35" y="0"/>
                                    </a:cubicBezTo>
                                    <a:cubicBezTo>
                                      <a:pt x="38" y="0"/>
                                      <a:pt x="38" y="0"/>
                                      <a:pt x="38" y="0"/>
                                    </a:cubicBezTo>
                                    <a:cubicBezTo>
                                      <a:pt x="39" y="0"/>
                                      <a:pt x="39" y="0"/>
                                      <a:pt x="39" y="0"/>
                                    </a:cubicBezTo>
                                    <a:cubicBezTo>
                                      <a:pt x="39" y="0"/>
                                      <a:pt x="39" y="0"/>
                                      <a:pt x="39" y="0"/>
                                    </a:cubicBezTo>
                                    <a:cubicBezTo>
                                      <a:pt x="41" y="0"/>
                                      <a:pt x="41" y="0"/>
                                      <a:pt x="41" y="0"/>
                                    </a:cubicBezTo>
                                    <a:cubicBezTo>
                                      <a:pt x="41" y="0"/>
                                      <a:pt x="41" y="1"/>
                                      <a:pt x="41" y="1"/>
                                    </a:cubicBezTo>
                                    <a:cubicBezTo>
                                      <a:pt x="42" y="2"/>
                                      <a:pt x="43" y="3"/>
                                      <a:pt x="44" y="3"/>
                                    </a:cubicBezTo>
                                    <a:cubicBezTo>
                                      <a:pt x="44" y="3"/>
                                      <a:pt x="45" y="2"/>
                                      <a:pt x="46" y="2"/>
                                    </a:cubicBezTo>
                                    <a:cubicBezTo>
                                      <a:pt x="46" y="1"/>
                                      <a:pt x="46" y="1"/>
                                      <a:pt x="46" y="0"/>
                                    </a:cubicBezTo>
                                    <a:cubicBezTo>
                                      <a:pt x="48" y="0"/>
                                      <a:pt x="48" y="0"/>
                                      <a:pt x="48" y="0"/>
                                    </a:cubicBezTo>
                                    <a:cubicBezTo>
                                      <a:pt x="48" y="0"/>
                                      <a:pt x="48" y="0"/>
                                      <a:pt x="48" y="0"/>
                                    </a:cubicBezTo>
                                    <a:cubicBezTo>
                                      <a:pt x="48" y="0"/>
                                      <a:pt x="48" y="0"/>
                                      <a:pt x="49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9" y="1"/>
                                      <a:pt x="47" y="3"/>
                                      <a:pt x="45" y="4"/>
                                    </a:cubicBezTo>
                                    <a:cubicBezTo>
                                      <a:pt x="46" y="6"/>
                                      <a:pt x="48" y="7"/>
                                      <a:pt x="50" y="9"/>
                                    </a:cubicBezTo>
                                    <a:cubicBezTo>
                                      <a:pt x="57" y="4"/>
                                      <a:pt x="65" y="1"/>
                                      <a:pt x="74" y="1"/>
                                    </a:cubicBezTo>
                                    <a:cubicBezTo>
                                      <a:pt x="83" y="1"/>
                                      <a:pt x="92" y="4"/>
                                      <a:pt x="99" y="8"/>
                                    </a:cubicBezTo>
                                    <a:cubicBezTo>
                                      <a:pt x="100" y="7"/>
                                      <a:pt x="102" y="6"/>
                                      <a:pt x="103" y="4"/>
                                    </a:cubicBezTo>
                                    <a:cubicBezTo>
                                      <a:pt x="101" y="3"/>
                                      <a:pt x="99" y="1"/>
                                      <a:pt x="96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2" y="0"/>
                                      <a:pt x="102" y="0"/>
                                      <a:pt x="102" y="0"/>
                                    </a:cubicBezTo>
                                    <a:cubicBezTo>
                                      <a:pt x="102" y="0"/>
                                      <a:pt x="102" y="1"/>
                                      <a:pt x="102" y="1"/>
                                    </a:cubicBezTo>
                                    <a:cubicBezTo>
                                      <a:pt x="103" y="2"/>
                                      <a:pt x="104" y="3"/>
                                      <a:pt x="105" y="3"/>
                                    </a:cubicBezTo>
                                    <a:cubicBezTo>
                                      <a:pt x="106" y="3"/>
                                      <a:pt x="106" y="2"/>
                                      <a:pt x="107" y="1"/>
                                    </a:cubicBezTo>
                                    <a:cubicBezTo>
                                      <a:pt x="107" y="1"/>
                                      <a:pt x="107" y="0"/>
                                      <a:pt x="107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09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09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10" y="0"/>
                                    </a:cubicBezTo>
                                    <a:cubicBezTo>
                                      <a:pt x="113" y="0"/>
                                      <a:pt x="113" y="0"/>
                                      <a:pt x="113" y="0"/>
                                    </a:cubicBezTo>
                                    <a:cubicBezTo>
                                      <a:pt x="108" y="2"/>
                                      <a:pt x="104" y="6"/>
                                      <a:pt x="100" y="9"/>
                                    </a:cubicBezTo>
                                    <a:cubicBezTo>
                                      <a:pt x="91" y="18"/>
                                      <a:pt x="85" y="31"/>
                                      <a:pt x="85" y="44"/>
                                    </a:cubicBezTo>
                                    <a:cubicBezTo>
                                      <a:pt x="85" y="45"/>
                                      <a:pt x="85" y="45"/>
                                      <a:pt x="85" y="46"/>
                                    </a:cubicBezTo>
                                    <a:cubicBezTo>
                                      <a:pt x="88" y="46"/>
                                      <a:pt x="90" y="47"/>
                                      <a:pt x="92" y="48"/>
                                    </a:cubicBezTo>
                                    <a:cubicBezTo>
                                      <a:pt x="92" y="47"/>
                                      <a:pt x="92" y="45"/>
                                      <a:pt x="92" y="44"/>
                                    </a:cubicBezTo>
                                    <a:cubicBezTo>
                                      <a:pt x="92" y="20"/>
                                      <a:pt x="111" y="1"/>
                                      <a:pt x="135" y="1"/>
                                    </a:cubicBezTo>
                                    <a:cubicBezTo>
                                      <a:pt x="159" y="1"/>
                                      <a:pt x="179" y="20"/>
                                      <a:pt x="179" y="44"/>
                                    </a:cubicBezTo>
                                    <a:cubicBezTo>
                                      <a:pt x="179" y="45"/>
                                      <a:pt x="178" y="46"/>
                                      <a:pt x="178" y="47"/>
                                    </a:cubicBezTo>
                                    <a:cubicBezTo>
                                      <a:pt x="180" y="47"/>
                                      <a:pt x="183" y="46"/>
                                      <a:pt x="185" y="46"/>
                                    </a:cubicBezTo>
                                    <a:cubicBezTo>
                                      <a:pt x="185" y="45"/>
                                      <a:pt x="185" y="45"/>
                                      <a:pt x="185" y="44"/>
                                    </a:cubicBezTo>
                                    <a:cubicBezTo>
                                      <a:pt x="185" y="31"/>
                                      <a:pt x="179" y="18"/>
                                      <a:pt x="170" y="9"/>
                                    </a:cubicBezTo>
                                    <a:cubicBezTo>
                                      <a:pt x="166" y="6"/>
                                      <a:pt x="162" y="2"/>
                                      <a:pt x="157" y="0"/>
                                    </a:cubicBezTo>
                                    <a:cubicBezTo>
                                      <a:pt x="160" y="0"/>
                                      <a:pt x="160" y="0"/>
                                      <a:pt x="160" y="0"/>
                                    </a:cubicBezTo>
                                    <a:cubicBezTo>
                                      <a:pt x="161" y="0"/>
                                      <a:pt x="161" y="0"/>
                                      <a:pt x="161" y="0"/>
                                    </a:cubicBezTo>
                                    <a:cubicBezTo>
                                      <a:pt x="161" y="0"/>
                                      <a:pt x="161" y="0"/>
                                      <a:pt x="161" y="0"/>
                                    </a:cubicBezTo>
                                    <a:cubicBezTo>
                                      <a:pt x="163" y="0"/>
                                      <a:pt x="163" y="0"/>
                                      <a:pt x="163" y="0"/>
                                    </a:cubicBezTo>
                                    <a:cubicBezTo>
                                      <a:pt x="163" y="0"/>
                                      <a:pt x="163" y="1"/>
                                      <a:pt x="163" y="1"/>
                                    </a:cubicBezTo>
                                    <a:cubicBezTo>
                                      <a:pt x="163" y="2"/>
                                      <a:pt x="164" y="2"/>
                                      <a:pt x="165" y="3"/>
                                    </a:cubicBezTo>
                                    <a:cubicBezTo>
                                      <a:pt x="166" y="2"/>
                                      <a:pt x="167" y="1"/>
                                      <a:pt x="168" y="1"/>
                                    </a:cubicBezTo>
                                    <a:cubicBezTo>
                                      <a:pt x="168" y="0"/>
                                      <a:pt x="168" y="0"/>
                                      <a:pt x="168" y="0"/>
                                    </a:cubicBezTo>
                                    <a:cubicBezTo>
                                      <a:pt x="173" y="0"/>
                                      <a:pt x="173" y="0"/>
                                      <a:pt x="173" y="0"/>
                                    </a:cubicBezTo>
                                    <a:cubicBezTo>
                                      <a:pt x="171" y="1"/>
                                      <a:pt x="168" y="2"/>
                                      <a:pt x="166" y="4"/>
                                    </a:cubicBezTo>
                                    <a:cubicBezTo>
                                      <a:pt x="168" y="5"/>
                                      <a:pt x="170" y="7"/>
                                      <a:pt x="171" y="8"/>
                                    </a:cubicBezTo>
                                    <a:cubicBezTo>
                                      <a:pt x="178" y="4"/>
                                      <a:pt x="186" y="1"/>
                                      <a:pt x="195" y="1"/>
                                    </a:cubicBezTo>
                                    <a:cubicBezTo>
                                      <a:pt x="204" y="1"/>
                                      <a:pt x="212" y="4"/>
                                      <a:pt x="219" y="8"/>
                                    </a:cubicBezTo>
                                    <a:cubicBezTo>
                                      <a:pt x="221" y="7"/>
                                      <a:pt x="222" y="6"/>
                                      <a:pt x="224" y="4"/>
                                    </a:cubicBezTo>
                                    <a:cubicBezTo>
                                      <a:pt x="222" y="3"/>
                                      <a:pt x="220" y="1"/>
                                      <a:pt x="217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2" y="0"/>
                                      <a:pt x="222" y="0"/>
                                      <a:pt x="222" y="0"/>
                                    </a:cubicBezTo>
                                    <a:cubicBezTo>
                                      <a:pt x="223" y="0"/>
                                      <a:pt x="223" y="1"/>
                                      <a:pt x="223" y="1"/>
                                    </a:cubicBezTo>
                                    <a:cubicBezTo>
                                      <a:pt x="224" y="2"/>
                                      <a:pt x="225" y="3"/>
                                      <a:pt x="225" y="3"/>
                                    </a:cubicBezTo>
                                    <a:cubicBezTo>
                                      <a:pt x="226" y="3"/>
                                      <a:pt x="227" y="2"/>
                                      <a:pt x="228" y="1"/>
                                    </a:cubicBezTo>
                                    <a:cubicBezTo>
                                      <a:pt x="228" y="1"/>
                                      <a:pt x="228" y="0"/>
                                      <a:pt x="228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4" y="0"/>
                                      <a:pt x="234" y="0"/>
                                      <a:pt x="234" y="0"/>
                                    </a:cubicBezTo>
                                    <a:cubicBezTo>
                                      <a:pt x="229" y="2"/>
                                      <a:pt x="225" y="6"/>
                                      <a:pt x="221" y="9"/>
                                    </a:cubicBezTo>
                                    <a:cubicBezTo>
                                      <a:pt x="212" y="18"/>
                                      <a:pt x="206" y="31"/>
                                      <a:pt x="206" y="44"/>
                                    </a:cubicBezTo>
                                    <a:cubicBezTo>
                                      <a:pt x="206" y="45"/>
                                      <a:pt x="206" y="45"/>
                                      <a:pt x="206" y="46"/>
                                    </a:cubicBezTo>
                                    <a:cubicBezTo>
                                      <a:pt x="208" y="46"/>
                                      <a:pt x="210" y="47"/>
                                      <a:pt x="213" y="48"/>
                                    </a:cubicBezTo>
                                    <a:cubicBezTo>
                                      <a:pt x="212" y="47"/>
                                      <a:pt x="212" y="45"/>
                                      <a:pt x="212" y="44"/>
                                    </a:cubicBezTo>
                                    <a:cubicBezTo>
                                      <a:pt x="212" y="20"/>
                                      <a:pt x="232" y="1"/>
                                      <a:pt x="256" y="1"/>
                                    </a:cubicBezTo>
                                    <a:cubicBezTo>
                                      <a:pt x="280" y="1"/>
                                      <a:pt x="299" y="20"/>
                                      <a:pt x="299" y="44"/>
                                    </a:cubicBezTo>
                                    <a:cubicBezTo>
                                      <a:pt x="299" y="46"/>
                                      <a:pt x="299" y="47"/>
                                      <a:pt x="299" y="48"/>
                                    </a:cubicBezTo>
                                    <a:cubicBezTo>
                                      <a:pt x="301" y="47"/>
                                      <a:pt x="303" y="46"/>
                                      <a:pt x="305" y="46"/>
                                    </a:cubicBezTo>
                                    <a:cubicBezTo>
                                      <a:pt x="305" y="45"/>
                                      <a:pt x="306" y="45"/>
                                      <a:pt x="306" y="44"/>
                                    </a:cubicBezTo>
                                    <a:cubicBezTo>
                                      <a:pt x="306" y="31"/>
                                      <a:pt x="300" y="18"/>
                                      <a:pt x="291" y="9"/>
                                    </a:cubicBezTo>
                                    <a:cubicBezTo>
                                      <a:pt x="287" y="6"/>
                                      <a:pt x="283" y="2"/>
                                      <a:pt x="278" y="0"/>
                                    </a:cubicBezTo>
                                    <a:cubicBezTo>
                                      <a:pt x="281" y="0"/>
                                      <a:pt x="281" y="0"/>
                                      <a:pt x="281" y="0"/>
                                    </a:cubicBezTo>
                                    <a:cubicBezTo>
                                      <a:pt x="282" y="0"/>
                                      <a:pt x="282" y="0"/>
                                      <a:pt x="282" y="0"/>
                                    </a:cubicBezTo>
                                    <a:cubicBezTo>
                                      <a:pt x="282" y="0"/>
                                      <a:pt x="282" y="0"/>
                                      <a:pt x="282" y="0"/>
                                    </a:cubicBezTo>
                                    <a:cubicBezTo>
                                      <a:pt x="284" y="0"/>
                                      <a:pt x="284" y="0"/>
                                      <a:pt x="284" y="0"/>
                                    </a:cubicBezTo>
                                    <a:cubicBezTo>
                                      <a:pt x="284" y="0"/>
                                      <a:pt x="284" y="1"/>
                                      <a:pt x="283" y="1"/>
                                    </a:cubicBezTo>
                                    <a:cubicBezTo>
                                      <a:pt x="284" y="2"/>
                                      <a:pt x="285" y="3"/>
                                      <a:pt x="286" y="3"/>
                                    </a:cubicBezTo>
                                    <a:cubicBezTo>
                                      <a:pt x="287" y="3"/>
                                      <a:pt x="288" y="2"/>
                                      <a:pt x="289" y="1"/>
                                    </a:cubicBezTo>
                                    <a:cubicBezTo>
                                      <a:pt x="289" y="1"/>
                                      <a:pt x="289" y="0"/>
                                      <a:pt x="289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5" y="0"/>
                                      <a:pt x="295" y="0"/>
                                      <a:pt x="295" y="0"/>
                                    </a:cubicBezTo>
                                    <a:cubicBezTo>
                                      <a:pt x="292" y="1"/>
                                      <a:pt x="290" y="3"/>
                                      <a:pt x="288" y="4"/>
                                    </a:cubicBezTo>
                                    <a:cubicBezTo>
                                      <a:pt x="289" y="6"/>
                                      <a:pt x="291" y="7"/>
                                      <a:pt x="292" y="8"/>
                                    </a:cubicBezTo>
                                    <a:cubicBezTo>
                                      <a:pt x="299" y="4"/>
                                      <a:pt x="308" y="1"/>
                                      <a:pt x="317" y="1"/>
                                    </a:cubicBezTo>
                                    <a:cubicBezTo>
                                      <a:pt x="326" y="1"/>
                                      <a:pt x="334" y="4"/>
                                      <a:pt x="341" y="8"/>
                                    </a:cubicBezTo>
                                    <a:cubicBezTo>
                                      <a:pt x="343" y="7"/>
                                      <a:pt x="344" y="6"/>
                                      <a:pt x="346" y="4"/>
                                    </a:cubicBezTo>
                                    <a:cubicBezTo>
                                      <a:pt x="344" y="3"/>
                                      <a:pt x="342" y="1"/>
                                      <a:pt x="339" y="0"/>
                                    </a:cubicBezTo>
                                    <a:cubicBezTo>
                                      <a:pt x="342" y="0"/>
                                      <a:pt x="342" y="0"/>
                                      <a:pt x="342" y="0"/>
                                    </a:cubicBezTo>
                                    <a:cubicBezTo>
                                      <a:pt x="343" y="0"/>
                                      <a:pt x="343" y="0"/>
                                      <a:pt x="343" y="0"/>
                                    </a:cubicBezTo>
                                    <a:cubicBezTo>
                                      <a:pt x="343" y="0"/>
                                      <a:pt x="343" y="0"/>
                                      <a:pt x="343" y="0"/>
                                    </a:cubicBezTo>
                                    <a:cubicBezTo>
                                      <a:pt x="344" y="0"/>
                                      <a:pt x="344" y="0"/>
                                      <a:pt x="344" y="0"/>
                                    </a:cubicBezTo>
                                    <a:cubicBezTo>
                                      <a:pt x="344" y="0"/>
                                      <a:pt x="344" y="1"/>
                                      <a:pt x="345" y="1"/>
                                    </a:cubicBezTo>
                                    <a:cubicBezTo>
                                      <a:pt x="346" y="2"/>
                                      <a:pt x="346" y="3"/>
                                      <a:pt x="347" y="3"/>
                                    </a:cubicBezTo>
                                    <a:cubicBezTo>
                                      <a:pt x="348" y="3"/>
                                      <a:pt x="349" y="2"/>
                                      <a:pt x="350" y="1"/>
                                    </a:cubicBezTo>
                                    <a:cubicBezTo>
                                      <a:pt x="350" y="1"/>
                                      <a:pt x="350" y="0"/>
                                      <a:pt x="350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6" y="0"/>
                                      <a:pt x="356" y="0"/>
                                      <a:pt x="356" y="0"/>
                                    </a:cubicBezTo>
                                    <a:cubicBezTo>
                                      <a:pt x="351" y="2"/>
                                      <a:pt x="346" y="6"/>
                                      <a:pt x="343" y="9"/>
                                    </a:cubicBezTo>
                                    <a:cubicBezTo>
                                      <a:pt x="334" y="18"/>
                                      <a:pt x="328" y="31"/>
                                      <a:pt x="328" y="44"/>
                                    </a:cubicBezTo>
                                    <a:cubicBezTo>
                                      <a:pt x="328" y="45"/>
                                      <a:pt x="328" y="45"/>
                                      <a:pt x="328" y="46"/>
                                    </a:cubicBezTo>
                                    <a:cubicBezTo>
                                      <a:pt x="330" y="46"/>
                                      <a:pt x="332" y="47"/>
                                      <a:pt x="334" y="48"/>
                                    </a:cubicBezTo>
                                    <a:cubicBezTo>
                                      <a:pt x="334" y="47"/>
                                      <a:pt x="334" y="45"/>
                                      <a:pt x="334" y="44"/>
                                    </a:cubicBezTo>
                                    <a:cubicBezTo>
                                      <a:pt x="334" y="20"/>
                                      <a:pt x="354" y="1"/>
                                      <a:pt x="378" y="1"/>
                                    </a:cubicBezTo>
                                    <a:cubicBezTo>
                                      <a:pt x="402" y="1"/>
                                      <a:pt x="421" y="20"/>
                                      <a:pt x="421" y="44"/>
                                    </a:cubicBezTo>
                                    <a:cubicBezTo>
                                      <a:pt x="421" y="45"/>
                                      <a:pt x="421" y="46"/>
                                      <a:pt x="421" y="47"/>
                                    </a:cubicBezTo>
                                    <a:cubicBezTo>
                                      <a:pt x="423" y="47"/>
                                      <a:pt x="425" y="46"/>
                                      <a:pt x="427" y="46"/>
                                    </a:cubicBezTo>
                                    <a:cubicBezTo>
                                      <a:pt x="427" y="45"/>
                                      <a:pt x="427" y="45"/>
                                      <a:pt x="427" y="44"/>
                                    </a:cubicBezTo>
                                    <a:cubicBezTo>
                                      <a:pt x="427" y="31"/>
                                      <a:pt x="422" y="18"/>
                                      <a:pt x="413" y="9"/>
                                    </a:cubicBezTo>
                                    <a:cubicBezTo>
                                      <a:pt x="409" y="6"/>
                                      <a:pt x="405" y="2"/>
                                      <a:pt x="400" y="0"/>
                                    </a:cubicBezTo>
                                    <a:cubicBezTo>
                                      <a:pt x="403" y="0"/>
                                      <a:pt x="403" y="0"/>
                                      <a:pt x="403" y="0"/>
                                    </a:cubicBezTo>
                                    <a:cubicBezTo>
                                      <a:pt x="403" y="0"/>
                                      <a:pt x="404" y="0"/>
                                      <a:pt x="404" y="0"/>
                                    </a:cubicBezTo>
                                    <a:cubicBezTo>
                                      <a:pt x="404" y="0"/>
                                      <a:pt x="404" y="0"/>
                                      <a:pt x="404" y="0"/>
                                    </a:cubicBezTo>
                                    <a:cubicBezTo>
                                      <a:pt x="406" y="0"/>
                                      <a:pt x="406" y="0"/>
                                      <a:pt x="406" y="0"/>
                                    </a:cubicBezTo>
                                    <a:cubicBezTo>
                                      <a:pt x="406" y="0"/>
                                      <a:pt x="405" y="1"/>
                                      <a:pt x="405" y="1"/>
                                    </a:cubicBezTo>
                                    <a:cubicBezTo>
                                      <a:pt x="406" y="2"/>
                                      <a:pt x="407" y="2"/>
                                      <a:pt x="408" y="3"/>
                                    </a:cubicBezTo>
                                    <a:cubicBezTo>
                                      <a:pt x="409" y="2"/>
                                      <a:pt x="410" y="1"/>
                                      <a:pt x="411" y="1"/>
                                    </a:cubicBezTo>
                                    <a:cubicBezTo>
                                      <a:pt x="411" y="0"/>
                                      <a:pt x="411" y="0"/>
                                      <a:pt x="411" y="0"/>
                                    </a:cubicBezTo>
                                    <a:cubicBezTo>
                                      <a:pt x="416" y="0"/>
                                      <a:pt x="416" y="0"/>
                                      <a:pt x="416" y="0"/>
                                    </a:cubicBezTo>
                                    <a:cubicBezTo>
                                      <a:pt x="413" y="1"/>
                                      <a:pt x="411" y="2"/>
                                      <a:pt x="409" y="4"/>
                                    </a:cubicBezTo>
                                    <a:cubicBezTo>
                                      <a:pt x="411" y="5"/>
                                      <a:pt x="412" y="7"/>
                                      <a:pt x="414" y="8"/>
                                    </a:cubicBezTo>
                                    <a:cubicBezTo>
                                      <a:pt x="421" y="4"/>
                                      <a:pt x="429" y="1"/>
                                      <a:pt x="438" y="1"/>
                                    </a:cubicBezTo>
                                    <a:cubicBezTo>
                                      <a:pt x="447" y="1"/>
                                      <a:pt x="455" y="4"/>
                                      <a:pt x="462" y="8"/>
                                    </a:cubicBezTo>
                                    <a:cubicBezTo>
                                      <a:pt x="464" y="7"/>
                                      <a:pt x="465" y="6"/>
                                      <a:pt x="467" y="4"/>
                                    </a:cubicBezTo>
                                    <a:cubicBezTo>
                                      <a:pt x="465" y="3"/>
                                      <a:pt x="462" y="1"/>
                                      <a:pt x="460" y="0"/>
                                    </a:cubicBezTo>
                                    <a:cubicBezTo>
                                      <a:pt x="463" y="0"/>
                                      <a:pt x="463" y="0"/>
                                      <a:pt x="463" y="0"/>
                                    </a:cubicBezTo>
                                    <a:cubicBezTo>
                                      <a:pt x="463" y="0"/>
                                      <a:pt x="463" y="0"/>
                                      <a:pt x="464" y="0"/>
                                    </a:cubicBezTo>
                                    <a:cubicBezTo>
                                      <a:pt x="464" y="0"/>
                                      <a:pt x="464" y="0"/>
                                      <a:pt x="464" y="0"/>
                                    </a:cubicBezTo>
                                    <a:cubicBezTo>
                                      <a:pt x="465" y="0"/>
                                      <a:pt x="465" y="0"/>
                                      <a:pt x="465" y="0"/>
                                    </a:cubicBezTo>
                                    <a:cubicBezTo>
                                      <a:pt x="465" y="0"/>
                                      <a:pt x="465" y="1"/>
                                      <a:pt x="465" y="1"/>
                                    </a:cubicBezTo>
                                    <a:cubicBezTo>
                                      <a:pt x="466" y="2"/>
                                      <a:pt x="467" y="3"/>
                                      <a:pt x="468" y="3"/>
                                    </a:cubicBezTo>
                                    <a:cubicBezTo>
                                      <a:pt x="469" y="3"/>
                                      <a:pt x="470" y="2"/>
                                      <a:pt x="471" y="1"/>
                                    </a:cubicBezTo>
                                    <a:cubicBezTo>
                                      <a:pt x="471" y="1"/>
                                      <a:pt x="471" y="0"/>
                                      <a:pt x="471" y="0"/>
                                    </a:cubicBezTo>
                                    <a:cubicBezTo>
                                      <a:pt x="472" y="0"/>
                                      <a:pt x="472" y="0"/>
                                      <a:pt x="472" y="0"/>
                                    </a:cubicBezTo>
                                    <a:cubicBezTo>
                                      <a:pt x="472" y="0"/>
                                      <a:pt x="472" y="0"/>
                                      <a:pt x="472" y="0"/>
                                    </a:cubicBezTo>
                                    <a:cubicBezTo>
                                      <a:pt x="473" y="0"/>
                                      <a:pt x="473" y="0"/>
                                      <a:pt x="473" y="0"/>
                                    </a:cubicBezTo>
                                    <a:cubicBezTo>
                                      <a:pt x="477" y="0"/>
                                      <a:pt x="477" y="0"/>
                                      <a:pt x="477" y="0"/>
                                    </a:cubicBezTo>
                                    <a:cubicBezTo>
                                      <a:pt x="472" y="2"/>
                                      <a:pt x="467" y="6"/>
                                      <a:pt x="464" y="9"/>
                                    </a:cubicBezTo>
                                    <a:cubicBezTo>
                                      <a:pt x="455" y="18"/>
                                      <a:pt x="449" y="31"/>
                                      <a:pt x="449" y="44"/>
                                    </a:cubicBezTo>
                                    <a:cubicBezTo>
                                      <a:pt x="449" y="45"/>
                                      <a:pt x="449" y="45"/>
                                      <a:pt x="449" y="46"/>
                                    </a:cubicBezTo>
                                    <a:cubicBezTo>
                                      <a:pt x="451" y="46"/>
                                      <a:pt x="453" y="47"/>
                                      <a:pt x="455" y="48"/>
                                    </a:cubicBezTo>
                                    <a:cubicBezTo>
                                      <a:pt x="455" y="47"/>
                                      <a:pt x="455" y="45"/>
                                      <a:pt x="455" y="44"/>
                                    </a:cubicBezTo>
                                    <a:cubicBezTo>
                                      <a:pt x="455" y="20"/>
                                      <a:pt x="475" y="1"/>
                                      <a:pt x="499" y="1"/>
                                    </a:cubicBezTo>
                                    <a:cubicBezTo>
                                      <a:pt x="523" y="1"/>
                                      <a:pt x="542" y="20"/>
                                      <a:pt x="542" y="44"/>
                                    </a:cubicBezTo>
                                    <a:cubicBezTo>
                                      <a:pt x="542" y="46"/>
                                      <a:pt x="542" y="47"/>
                                      <a:pt x="542" y="48"/>
                                    </a:cubicBezTo>
                                    <a:cubicBezTo>
                                      <a:pt x="544" y="47"/>
                                      <a:pt x="546" y="46"/>
                                      <a:pt x="548" y="46"/>
                                    </a:cubicBezTo>
                                    <a:cubicBezTo>
                                      <a:pt x="548" y="45"/>
                                      <a:pt x="548" y="45"/>
                                      <a:pt x="548" y="44"/>
                                    </a:cubicBezTo>
                                    <a:cubicBezTo>
                                      <a:pt x="548" y="31"/>
                                      <a:pt x="543" y="18"/>
                                      <a:pt x="534" y="9"/>
                                    </a:cubicBezTo>
                                    <a:cubicBezTo>
                                      <a:pt x="530" y="6"/>
                                      <a:pt x="526" y="2"/>
                                      <a:pt x="521" y="0"/>
                                    </a:cubicBezTo>
                                    <a:cubicBezTo>
                                      <a:pt x="524" y="0"/>
                                      <a:pt x="524" y="0"/>
                                      <a:pt x="524" y="0"/>
                                    </a:cubicBezTo>
                                    <a:cubicBezTo>
                                      <a:pt x="524" y="0"/>
                                      <a:pt x="525" y="0"/>
                                      <a:pt x="525" y="0"/>
                                    </a:cubicBezTo>
                                    <a:cubicBezTo>
                                      <a:pt x="525" y="0"/>
                                      <a:pt x="525" y="0"/>
                                      <a:pt x="525" y="0"/>
                                    </a:cubicBezTo>
                                    <a:cubicBezTo>
                                      <a:pt x="527" y="0"/>
                                      <a:pt x="527" y="0"/>
                                      <a:pt x="527" y="0"/>
                                    </a:cubicBezTo>
                                    <a:cubicBezTo>
                                      <a:pt x="526" y="0"/>
                                      <a:pt x="526" y="1"/>
                                      <a:pt x="526" y="1"/>
                                    </a:cubicBezTo>
                                    <a:cubicBezTo>
                                      <a:pt x="527" y="2"/>
                                      <a:pt x="528" y="3"/>
                                      <a:pt x="529" y="3"/>
                                    </a:cubicBezTo>
                                    <a:cubicBezTo>
                                      <a:pt x="530" y="3"/>
                                      <a:pt x="531" y="2"/>
                                      <a:pt x="532" y="2"/>
                                    </a:cubicBezTo>
                                    <a:cubicBezTo>
                                      <a:pt x="532" y="1"/>
                                      <a:pt x="532" y="1"/>
                                      <a:pt x="532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8" y="0"/>
                                      <a:pt x="538" y="0"/>
                                      <a:pt x="538" y="0"/>
                                    </a:cubicBezTo>
                                    <a:cubicBezTo>
                                      <a:pt x="535" y="1"/>
                                      <a:pt x="533" y="3"/>
                                      <a:pt x="531" y="4"/>
                                    </a:cubicBezTo>
                                    <a:cubicBezTo>
                                      <a:pt x="532" y="6"/>
                                      <a:pt x="534" y="7"/>
                                      <a:pt x="535" y="9"/>
                                    </a:cubicBezTo>
                                    <a:cubicBezTo>
                                      <a:pt x="542" y="4"/>
                                      <a:pt x="551" y="1"/>
                                      <a:pt x="560" y="1"/>
                                    </a:cubicBezTo>
                                    <a:cubicBezTo>
                                      <a:pt x="569" y="1"/>
                                      <a:pt x="577" y="4"/>
                                      <a:pt x="584" y="8"/>
                                    </a:cubicBezTo>
                                    <a:cubicBezTo>
                                      <a:pt x="586" y="7"/>
                                      <a:pt x="587" y="6"/>
                                      <a:pt x="589" y="4"/>
                                    </a:cubicBezTo>
                                    <a:cubicBezTo>
                                      <a:pt x="587" y="3"/>
                                      <a:pt x="585" y="1"/>
                                      <a:pt x="582" y="0"/>
                                    </a:cubicBezTo>
                                    <a:cubicBezTo>
                                      <a:pt x="585" y="0"/>
                                      <a:pt x="585" y="0"/>
                                      <a:pt x="585" y="0"/>
                                    </a:cubicBezTo>
                                    <a:cubicBezTo>
                                      <a:pt x="586" y="0"/>
                                      <a:pt x="586" y="0"/>
                                      <a:pt x="586" y="0"/>
                                    </a:cubicBezTo>
                                    <a:cubicBezTo>
                                      <a:pt x="586" y="0"/>
                                      <a:pt x="586" y="0"/>
                                      <a:pt x="586" y="0"/>
                                    </a:cubicBezTo>
                                    <a:cubicBezTo>
                                      <a:pt x="587" y="0"/>
                                      <a:pt x="587" y="0"/>
                                      <a:pt x="587" y="0"/>
                                    </a:cubicBezTo>
                                    <a:cubicBezTo>
                                      <a:pt x="587" y="0"/>
                                      <a:pt x="588" y="1"/>
                                      <a:pt x="588" y="1"/>
                                    </a:cubicBezTo>
                                    <a:cubicBezTo>
                                      <a:pt x="589" y="2"/>
                                      <a:pt x="589" y="3"/>
                                      <a:pt x="590" y="3"/>
                                    </a:cubicBezTo>
                                    <a:cubicBezTo>
                                      <a:pt x="591" y="3"/>
                                      <a:pt x="592" y="2"/>
                                      <a:pt x="593" y="1"/>
                                    </a:cubicBezTo>
                                    <a:cubicBezTo>
                                      <a:pt x="593" y="1"/>
                                      <a:pt x="593" y="0"/>
                                      <a:pt x="593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9" y="0"/>
                                      <a:pt x="599" y="0"/>
                                      <a:pt x="599" y="0"/>
                                    </a:cubicBezTo>
                                    <a:cubicBezTo>
                                      <a:pt x="594" y="2"/>
                                      <a:pt x="589" y="6"/>
                                      <a:pt x="586" y="9"/>
                                    </a:cubicBezTo>
                                    <a:cubicBezTo>
                                      <a:pt x="577" y="18"/>
                                      <a:pt x="571" y="31"/>
                                      <a:pt x="571" y="44"/>
                                    </a:cubicBezTo>
                                    <a:cubicBezTo>
                                      <a:pt x="571" y="45"/>
                                      <a:pt x="571" y="45"/>
                                      <a:pt x="571" y="46"/>
                                    </a:cubicBezTo>
                                    <a:cubicBezTo>
                                      <a:pt x="573" y="46"/>
                                      <a:pt x="575" y="47"/>
                                      <a:pt x="577" y="48"/>
                                    </a:cubicBezTo>
                                    <a:cubicBezTo>
                                      <a:pt x="577" y="47"/>
                                      <a:pt x="577" y="45"/>
                                      <a:pt x="577" y="44"/>
                                    </a:cubicBezTo>
                                    <a:cubicBezTo>
                                      <a:pt x="577" y="20"/>
                                      <a:pt x="597" y="1"/>
                                      <a:pt x="621" y="1"/>
                                    </a:cubicBezTo>
                                    <a:cubicBezTo>
                                      <a:pt x="645" y="1"/>
                                      <a:pt x="664" y="20"/>
                                      <a:pt x="664" y="44"/>
                                    </a:cubicBezTo>
                                    <a:cubicBezTo>
                                      <a:pt x="664" y="45"/>
                                      <a:pt x="664" y="46"/>
                                      <a:pt x="664" y="47"/>
                                    </a:cubicBezTo>
                                    <a:cubicBezTo>
                                      <a:pt x="666" y="47"/>
                                      <a:pt x="668" y="46"/>
                                      <a:pt x="670" y="46"/>
                                    </a:cubicBezTo>
                                    <a:cubicBezTo>
                                      <a:pt x="670" y="45"/>
                                      <a:pt x="670" y="45"/>
                                      <a:pt x="670" y="44"/>
                                    </a:cubicBezTo>
                                    <a:cubicBezTo>
                                      <a:pt x="670" y="31"/>
                                      <a:pt x="665" y="18"/>
                                      <a:pt x="656" y="9"/>
                                    </a:cubicBezTo>
                                    <a:cubicBezTo>
                                      <a:pt x="652" y="6"/>
                                      <a:pt x="648" y="2"/>
                                      <a:pt x="643" y="0"/>
                                    </a:cubicBezTo>
                                    <a:cubicBezTo>
                                      <a:pt x="646" y="0"/>
                                      <a:pt x="646" y="0"/>
                                      <a:pt x="646" y="0"/>
                                    </a:cubicBezTo>
                                    <a:cubicBezTo>
                                      <a:pt x="647" y="0"/>
                                      <a:pt x="647" y="0"/>
                                      <a:pt x="647" y="0"/>
                                    </a:cubicBezTo>
                                    <a:cubicBezTo>
                                      <a:pt x="647" y="0"/>
                                      <a:pt x="647" y="0"/>
                                      <a:pt x="647" y="0"/>
                                    </a:cubicBezTo>
                                    <a:cubicBezTo>
                                      <a:pt x="649" y="0"/>
                                      <a:pt x="649" y="0"/>
                                      <a:pt x="649" y="0"/>
                                    </a:cubicBezTo>
                                    <a:cubicBezTo>
                                      <a:pt x="649" y="0"/>
                                      <a:pt x="649" y="1"/>
                                      <a:pt x="648" y="1"/>
                                    </a:cubicBezTo>
                                    <a:cubicBezTo>
                                      <a:pt x="649" y="2"/>
                                      <a:pt x="650" y="2"/>
                                      <a:pt x="651" y="3"/>
                                    </a:cubicBezTo>
                                    <a:cubicBezTo>
                                      <a:pt x="652" y="2"/>
                                      <a:pt x="653" y="1"/>
                                      <a:pt x="654" y="1"/>
                                    </a:cubicBezTo>
                                    <a:cubicBezTo>
                                      <a:pt x="654" y="0"/>
                                      <a:pt x="654" y="0"/>
                                      <a:pt x="654" y="0"/>
                                    </a:cubicBezTo>
                                    <a:cubicBezTo>
                                      <a:pt x="659" y="0"/>
                                      <a:pt x="659" y="0"/>
                                      <a:pt x="659" y="0"/>
                                    </a:cubicBezTo>
                                    <a:cubicBezTo>
                                      <a:pt x="656" y="1"/>
                                      <a:pt x="654" y="2"/>
                                      <a:pt x="652" y="4"/>
                                    </a:cubicBezTo>
                                    <a:cubicBezTo>
                                      <a:pt x="654" y="5"/>
                                      <a:pt x="655" y="7"/>
                                      <a:pt x="657" y="8"/>
                                    </a:cubicBezTo>
                                    <a:cubicBezTo>
                                      <a:pt x="664" y="4"/>
                                      <a:pt x="672" y="1"/>
                                      <a:pt x="681" y="1"/>
                                    </a:cubicBezTo>
                                    <a:cubicBezTo>
                                      <a:pt x="690" y="1"/>
                                      <a:pt x="698" y="4"/>
                                      <a:pt x="705" y="8"/>
                                    </a:cubicBezTo>
                                    <a:cubicBezTo>
                                      <a:pt x="707" y="7"/>
                                      <a:pt x="708" y="6"/>
                                      <a:pt x="710" y="4"/>
                                    </a:cubicBezTo>
                                    <a:cubicBezTo>
                                      <a:pt x="708" y="3"/>
                                      <a:pt x="705" y="1"/>
                                      <a:pt x="703" y="0"/>
                                    </a:cubicBezTo>
                                    <a:cubicBezTo>
                                      <a:pt x="706" y="0"/>
                                      <a:pt x="706" y="0"/>
                                      <a:pt x="706" y="0"/>
                                    </a:cubicBezTo>
                                    <a:cubicBezTo>
                                      <a:pt x="706" y="0"/>
                                      <a:pt x="707" y="0"/>
                                      <a:pt x="707" y="0"/>
                                    </a:cubicBezTo>
                                    <a:cubicBezTo>
                                      <a:pt x="707" y="0"/>
                                      <a:pt x="707" y="0"/>
                                      <a:pt x="707" y="0"/>
                                    </a:cubicBezTo>
                                    <a:cubicBezTo>
                                      <a:pt x="708" y="0"/>
                                      <a:pt x="708" y="0"/>
                                      <a:pt x="708" y="0"/>
                                    </a:cubicBezTo>
                                    <a:cubicBezTo>
                                      <a:pt x="708" y="0"/>
                                      <a:pt x="708" y="1"/>
                                      <a:pt x="708" y="1"/>
                                    </a:cubicBezTo>
                                    <a:cubicBezTo>
                                      <a:pt x="709" y="2"/>
                                      <a:pt x="710" y="3"/>
                                      <a:pt x="711" y="3"/>
                                    </a:cubicBezTo>
                                    <a:cubicBezTo>
                                      <a:pt x="712" y="3"/>
                                      <a:pt x="713" y="2"/>
                                      <a:pt x="714" y="1"/>
                                    </a:cubicBezTo>
                                    <a:cubicBezTo>
                                      <a:pt x="714" y="1"/>
                                      <a:pt x="714" y="0"/>
                                      <a:pt x="714" y="0"/>
                                    </a:cubicBezTo>
                                    <a:cubicBezTo>
                                      <a:pt x="715" y="0"/>
                                      <a:pt x="715" y="0"/>
                                      <a:pt x="715" y="0"/>
                                    </a:cubicBezTo>
                                    <a:cubicBezTo>
                                      <a:pt x="715" y="0"/>
                                      <a:pt x="715" y="0"/>
                                      <a:pt x="715" y="0"/>
                                    </a:cubicBezTo>
                                    <a:cubicBezTo>
                                      <a:pt x="716" y="0"/>
                                      <a:pt x="716" y="0"/>
                                      <a:pt x="716" y="0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715" y="2"/>
                                      <a:pt x="710" y="6"/>
                                      <a:pt x="707" y="9"/>
                                    </a:cubicBezTo>
                                    <a:cubicBezTo>
                                      <a:pt x="698" y="18"/>
                                      <a:pt x="692" y="31"/>
                                      <a:pt x="692" y="44"/>
                                    </a:cubicBezTo>
                                    <a:cubicBezTo>
                                      <a:pt x="692" y="45"/>
                                      <a:pt x="692" y="45"/>
                                      <a:pt x="692" y="46"/>
                                    </a:cubicBezTo>
                                    <a:cubicBezTo>
                                      <a:pt x="694" y="46"/>
                                      <a:pt x="696" y="47"/>
                                      <a:pt x="698" y="48"/>
                                    </a:cubicBezTo>
                                    <a:cubicBezTo>
                                      <a:pt x="698" y="47"/>
                                      <a:pt x="698" y="45"/>
                                      <a:pt x="698" y="44"/>
                                    </a:cubicBezTo>
                                    <a:cubicBezTo>
                                      <a:pt x="698" y="20"/>
                                      <a:pt x="718" y="1"/>
                                      <a:pt x="742" y="1"/>
                                    </a:cubicBezTo>
                                    <a:cubicBezTo>
                                      <a:pt x="766" y="1"/>
                                      <a:pt x="785" y="20"/>
                                      <a:pt x="785" y="44"/>
                                    </a:cubicBezTo>
                                    <a:cubicBezTo>
                                      <a:pt x="785" y="46"/>
                                      <a:pt x="785" y="47"/>
                                      <a:pt x="785" y="48"/>
                                    </a:cubicBezTo>
                                    <a:cubicBezTo>
                                      <a:pt x="787" y="47"/>
                                      <a:pt x="789" y="46"/>
                                      <a:pt x="791" y="46"/>
                                    </a:cubicBezTo>
                                    <a:cubicBezTo>
                                      <a:pt x="791" y="45"/>
                                      <a:pt x="791" y="45"/>
                                      <a:pt x="791" y="44"/>
                                    </a:cubicBezTo>
                                    <a:cubicBezTo>
                                      <a:pt x="791" y="31"/>
                                      <a:pt x="786" y="18"/>
                                      <a:pt x="777" y="9"/>
                                    </a:cubicBezTo>
                                    <a:cubicBezTo>
                                      <a:pt x="773" y="6"/>
                                      <a:pt x="769" y="2"/>
                                      <a:pt x="764" y="0"/>
                                    </a:cubicBezTo>
                                    <a:cubicBezTo>
                                      <a:pt x="767" y="0"/>
                                      <a:pt x="767" y="0"/>
                                      <a:pt x="767" y="0"/>
                                    </a:cubicBezTo>
                                    <a:cubicBezTo>
                                      <a:pt x="767" y="0"/>
                                      <a:pt x="768" y="0"/>
                                      <a:pt x="768" y="0"/>
                                    </a:cubicBezTo>
                                    <a:cubicBezTo>
                                      <a:pt x="768" y="0"/>
                                      <a:pt x="768" y="0"/>
                                      <a:pt x="768" y="0"/>
                                    </a:cubicBezTo>
                                    <a:cubicBezTo>
                                      <a:pt x="770" y="0"/>
                                      <a:pt x="770" y="0"/>
                                      <a:pt x="770" y="0"/>
                                    </a:cubicBezTo>
                                    <a:cubicBezTo>
                                      <a:pt x="769" y="0"/>
                                      <a:pt x="769" y="1"/>
                                      <a:pt x="769" y="1"/>
                                    </a:cubicBezTo>
                                    <a:cubicBezTo>
                                      <a:pt x="770" y="2"/>
                                      <a:pt x="771" y="3"/>
                                      <a:pt x="772" y="3"/>
                                    </a:cubicBezTo>
                                    <a:cubicBezTo>
                                      <a:pt x="773" y="3"/>
                                      <a:pt x="774" y="2"/>
                                      <a:pt x="775" y="1"/>
                                    </a:cubicBezTo>
                                    <a:cubicBezTo>
                                      <a:pt x="775" y="1"/>
                                      <a:pt x="775" y="0"/>
                                      <a:pt x="775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81" y="0"/>
                                      <a:pt x="781" y="0"/>
                                      <a:pt x="781" y="0"/>
                                    </a:cubicBezTo>
                                    <a:cubicBezTo>
                                      <a:pt x="778" y="1"/>
                                      <a:pt x="776" y="3"/>
                                      <a:pt x="773" y="4"/>
                                    </a:cubicBezTo>
                                    <a:cubicBezTo>
                                      <a:pt x="775" y="6"/>
                                      <a:pt x="777" y="7"/>
                                      <a:pt x="778" y="8"/>
                                    </a:cubicBezTo>
                                    <a:cubicBezTo>
                                      <a:pt x="785" y="4"/>
                                      <a:pt x="794" y="1"/>
                                      <a:pt x="803" y="1"/>
                                    </a:cubicBezTo>
                                    <a:cubicBezTo>
                                      <a:pt x="812" y="1"/>
                                      <a:pt x="820" y="4"/>
                                      <a:pt x="827" y="8"/>
                                    </a:cubicBezTo>
                                    <a:cubicBezTo>
                                      <a:pt x="829" y="7"/>
                                      <a:pt x="830" y="6"/>
                                      <a:pt x="832" y="4"/>
                                    </a:cubicBezTo>
                                    <a:cubicBezTo>
                                      <a:pt x="830" y="3"/>
                                      <a:pt x="827" y="1"/>
                                      <a:pt x="825" y="0"/>
                                    </a:cubicBezTo>
                                    <a:cubicBezTo>
                                      <a:pt x="828" y="0"/>
                                      <a:pt x="828" y="0"/>
                                      <a:pt x="828" y="0"/>
                                    </a:cubicBezTo>
                                    <a:cubicBezTo>
                                      <a:pt x="828" y="0"/>
                                      <a:pt x="828" y="0"/>
                                      <a:pt x="829" y="0"/>
                                    </a:cubicBezTo>
                                    <a:cubicBezTo>
                                      <a:pt x="829" y="0"/>
                                      <a:pt x="829" y="0"/>
                                      <a:pt x="828" y="0"/>
                                    </a:cubicBezTo>
                                    <a:cubicBezTo>
                                      <a:pt x="830" y="0"/>
                                      <a:pt x="830" y="0"/>
                                      <a:pt x="830" y="0"/>
                                    </a:cubicBezTo>
                                    <a:cubicBezTo>
                                      <a:pt x="830" y="0"/>
                                      <a:pt x="830" y="1"/>
                                      <a:pt x="830" y="1"/>
                                    </a:cubicBezTo>
                                    <a:cubicBezTo>
                                      <a:pt x="831" y="2"/>
                                      <a:pt x="832" y="3"/>
                                      <a:pt x="833" y="3"/>
                                    </a:cubicBezTo>
                                    <a:cubicBezTo>
                                      <a:pt x="834" y="3"/>
                                      <a:pt x="835" y="2"/>
                                      <a:pt x="836" y="1"/>
                                    </a:cubicBezTo>
                                    <a:cubicBezTo>
                                      <a:pt x="836" y="1"/>
                                      <a:pt x="836" y="0"/>
                                      <a:pt x="836" y="0"/>
                                    </a:cubicBezTo>
                                    <a:cubicBezTo>
                                      <a:pt x="837" y="0"/>
                                      <a:pt x="837" y="0"/>
                                      <a:pt x="837" y="0"/>
                                    </a:cubicBezTo>
                                    <a:cubicBezTo>
                                      <a:pt x="837" y="0"/>
                                      <a:pt x="837" y="0"/>
                                      <a:pt x="837" y="0"/>
                                    </a:cubicBezTo>
                                    <a:cubicBezTo>
                                      <a:pt x="838" y="0"/>
                                      <a:pt x="838" y="0"/>
                                      <a:pt x="838" y="0"/>
                                    </a:cubicBezTo>
                                    <a:cubicBezTo>
                                      <a:pt x="841" y="0"/>
                                      <a:pt x="841" y="0"/>
                                      <a:pt x="841" y="0"/>
                                    </a:cubicBezTo>
                                    <a:cubicBezTo>
                                      <a:pt x="837" y="2"/>
                                      <a:pt x="832" y="6"/>
                                      <a:pt x="828" y="9"/>
                                    </a:cubicBezTo>
                                    <a:cubicBezTo>
                                      <a:pt x="820" y="18"/>
                                      <a:pt x="814" y="31"/>
                                      <a:pt x="814" y="44"/>
                                    </a:cubicBezTo>
                                    <a:cubicBezTo>
                                      <a:pt x="814" y="45"/>
                                      <a:pt x="814" y="45"/>
                                      <a:pt x="814" y="46"/>
                                    </a:cubicBezTo>
                                    <a:cubicBezTo>
                                      <a:pt x="816" y="46"/>
                                      <a:pt x="818" y="47"/>
                                      <a:pt x="820" y="48"/>
                                    </a:cubicBezTo>
                                    <a:cubicBezTo>
                                      <a:pt x="820" y="47"/>
                                      <a:pt x="820" y="45"/>
                                      <a:pt x="820" y="44"/>
                                    </a:cubicBezTo>
                                    <a:cubicBezTo>
                                      <a:pt x="820" y="20"/>
                                      <a:pt x="840" y="1"/>
                                      <a:pt x="864" y="1"/>
                                    </a:cubicBezTo>
                                    <a:cubicBezTo>
                                      <a:pt x="888" y="1"/>
                                      <a:pt x="907" y="20"/>
                                      <a:pt x="907" y="44"/>
                                    </a:cubicBezTo>
                                    <a:cubicBezTo>
                                      <a:pt x="907" y="45"/>
                                      <a:pt x="907" y="46"/>
                                      <a:pt x="907" y="47"/>
                                    </a:cubicBezTo>
                                    <a:cubicBezTo>
                                      <a:pt x="909" y="47"/>
                                      <a:pt x="911" y="46"/>
                                      <a:pt x="913" y="46"/>
                                    </a:cubicBezTo>
                                    <a:cubicBezTo>
                                      <a:pt x="913" y="45"/>
                                      <a:pt x="913" y="45"/>
                                      <a:pt x="913" y="44"/>
                                    </a:cubicBezTo>
                                    <a:cubicBezTo>
                                      <a:pt x="913" y="31"/>
                                      <a:pt x="908" y="18"/>
                                      <a:pt x="899" y="9"/>
                                    </a:cubicBezTo>
                                    <a:cubicBezTo>
                                      <a:pt x="895" y="6"/>
                                      <a:pt x="891" y="2"/>
                                      <a:pt x="886" y="0"/>
                                    </a:cubicBezTo>
                                    <a:cubicBezTo>
                                      <a:pt x="889" y="0"/>
                                      <a:pt x="889" y="0"/>
                                      <a:pt x="889" y="0"/>
                                    </a:cubicBezTo>
                                    <a:cubicBezTo>
                                      <a:pt x="889" y="0"/>
                                      <a:pt x="890" y="0"/>
                                      <a:pt x="890" y="0"/>
                                    </a:cubicBezTo>
                                    <a:cubicBezTo>
                                      <a:pt x="890" y="0"/>
                                      <a:pt x="890" y="0"/>
                                      <a:pt x="890" y="0"/>
                                    </a:cubicBezTo>
                                    <a:cubicBezTo>
                                      <a:pt x="891" y="0"/>
                                      <a:pt x="891" y="0"/>
                                      <a:pt x="891" y="0"/>
                                    </a:cubicBezTo>
                                    <a:cubicBezTo>
                                      <a:pt x="891" y="0"/>
                                      <a:pt x="891" y="1"/>
                                      <a:pt x="891" y="1"/>
                                    </a:cubicBezTo>
                                    <a:cubicBezTo>
                                      <a:pt x="892" y="2"/>
                                      <a:pt x="893" y="2"/>
                                      <a:pt x="894" y="3"/>
                                    </a:cubicBezTo>
                                    <a:cubicBezTo>
                                      <a:pt x="895" y="2"/>
                                      <a:pt x="896" y="1"/>
                                      <a:pt x="897" y="1"/>
                                    </a:cubicBezTo>
                                    <a:cubicBezTo>
                                      <a:pt x="897" y="0"/>
                                      <a:pt x="897" y="0"/>
                                      <a:pt x="897" y="0"/>
                                    </a:cubicBezTo>
                                    <a:cubicBezTo>
                                      <a:pt x="901" y="0"/>
                                      <a:pt x="901" y="0"/>
                                      <a:pt x="901" y="0"/>
                                    </a:cubicBezTo>
                                    <a:cubicBezTo>
                                      <a:pt x="899" y="1"/>
                                      <a:pt x="897" y="2"/>
                                      <a:pt x="895" y="4"/>
                                    </a:cubicBezTo>
                                    <a:cubicBezTo>
                                      <a:pt x="897" y="5"/>
                                      <a:pt x="898" y="7"/>
                                      <a:pt x="900" y="8"/>
                                    </a:cubicBezTo>
                                    <a:cubicBezTo>
                                      <a:pt x="907" y="4"/>
                                      <a:pt x="915" y="1"/>
                                      <a:pt x="924" y="1"/>
                                    </a:cubicBezTo>
                                    <a:cubicBezTo>
                                      <a:pt x="928" y="1"/>
                                      <a:pt x="932" y="2"/>
                                      <a:pt x="937" y="3"/>
                                    </a:cubicBezTo>
                                    <a:cubicBezTo>
                                      <a:pt x="937" y="5"/>
                                      <a:pt x="937" y="5"/>
                                      <a:pt x="937" y="5"/>
                                    </a:cubicBezTo>
                                    <a:cubicBezTo>
                                      <a:pt x="932" y="3"/>
                                      <a:pt x="928" y="2"/>
                                      <a:pt x="924" y="2"/>
                                    </a:cubicBezTo>
                                    <a:cubicBezTo>
                                      <a:pt x="915" y="2"/>
                                      <a:pt x="907" y="5"/>
                                      <a:pt x="901" y="9"/>
                                    </a:cubicBezTo>
                                    <a:cubicBezTo>
                                      <a:pt x="902" y="11"/>
                                      <a:pt x="904" y="12"/>
                                      <a:pt x="905" y="14"/>
                                    </a:cubicBezTo>
                                    <a:cubicBezTo>
                                      <a:pt x="910" y="11"/>
                                      <a:pt x="917" y="9"/>
                                      <a:pt x="924" y="9"/>
                                    </a:cubicBezTo>
                                    <a:cubicBezTo>
                                      <a:pt x="928" y="9"/>
                                      <a:pt x="932" y="10"/>
                                      <a:pt x="937" y="11"/>
                                    </a:cubicBezTo>
                                    <a:cubicBezTo>
                                      <a:pt x="937" y="13"/>
                                      <a:pt x="937" y="13"/>
                                      <a:pt x="937" y="13"/>
                                    </a:cubicBezTo>
                                    <a:cubicBezTo>
                                      <a:pt x="933" y="11"/>
                                      <a:pt x="928" y="10"/>
                                      <a:pt x="924" y="10"/>
                                    </a:cubicBezTo>
                                    <a:cubicBezTo>
                                      <a:pt x="917" y="10"/>
                                      <a:pt x="911" y="12"/>
                                      <a:pt x="906" y="15"/>
                                    </a:cubicBezTo>
                                    <a:cubicBezTo>
                                      <a:pt x="907" y="17"/>
                                      <a:pt x="908" y="18"/>
                                      <a:pt x="909" y="20"/>
                                    </a:cubicBezTo>
                                    <a:cubicBezTo>
                                      <a:pt x="913" y="17"/>
                                      <a:pt x="918" y="16"/>
                                      <a:pt x="924" y="16"/>
                                    </a:cubicBezTo>
                                    <a:cubicBezTo>
                                      <a:pt x="928" y="16"/>
                                      <a:pt x="933" y="17"/>
                                      <a:pt x="937" y="19"/>
                                    </a:cubicBezTo>
                                    <a:cubicBezTo>
                                      <a:pt x="937" y="21"/>
                                      <a:pt x="937" y="21"/>
                                      <a:pt x="937" y="21"/>
                                    </a:cubicBezTo>
                                    <a:cubicBezTo>
                                      <a:pt x="933" y="18"/>
                                      <a:pt x="928" y="17"/>
                                      <a:pt x="924" y="17"/>
                                    </a:cubicBezTo>
                                    <a:cubicBezTo>
                                      <a:pt x="918" y="17"/>
                                      <a:pt x="913" y="19"/>
                                      <a:pt x="909" y="21"/>
                                    </a:cubicBezTo>
                                    <a:cubicBezTo>
                                      <a:pt x="910" y="23"/>
                                      <a:pt x="911" y="25"/>
                                      <a:pt x="912" y="27"/>
                                    </a:cubicBezTo>
                                    <a:cubicBezTo>
                                      <a:pt x="915" y="25"/>
                                      <a:pt x="919" y="23"/>
                                      <a:pt x="924" y="23"/>
                                    </a:cubicBezTo>
                                    <a:cubicBezTo>
                                      <a:pt x="928" y="23"/>
                                      <a:pt x="933" y="25"/>
                                      <a:pt x="936" y="27"/>
                                    </a:cubicBezTo>
                                    <a:cubicBezTo>
                                      <a:pt x="936" y="27"/>
                                      <a:pt x="936" y="27"/>
                                      <a:pt x="937" y="27"/>
                                    </a:cubicBezTo>
                                    <a:cubicBezTo>
                                      <a:pt x="937" y="32"/>
                                      <a:pt x="937" y="32"/>
                                      <a:pt x="937" y="32"/>
                                    </a:cubicBezTo>
                                    <a:cubicBezTo>
                                      <a:pt x="935" y="36"/>
                                      <a:pt x="935" y="40"/>
                                      <a:pt x="935" y="44"/>
                                    </a:cubicBezTo>
                                    <a:cubicBezTo>
                                      <a:pt x="935" y="45"/>
                                      <a:pt x="935" y="45"/>
                                      <a:pt x="935" y="46"/>
                                    </a:cubicBezTo>
                                    <a:close/>
                                    <a:moveTo>
                                      <a:pt x="18" y="44"/>
                                    </a:moveTo>
                                    <a:cubicBezTo>
                                      <a:pt x="18" y="42"/>
                                      <a:pt x="16" y="39"/>
                                      <a:pt x="13" y="39"/>
                                    </a:cubicBezTo>
                                    <a:cubicBezTo>
                                      <a:pt x="10" y="39"/>
                                      <a:pt x="8" y="42"/>
                                      <a:pt x="8" y="44"/>
                                    </a:cubicBezTo>
                                    <a:cubicBezTo>
                                      <a:pt x="8" y="45"/>
                                      <a:pt x="8" y="45"/>
                                      <a:pt x="8" y="45"/>
                                    </a:cubicBezTo>
                                    <a:cubicBezTo>
                                      <a:pt x="10" y="45"/>
                                      <a:pt x="11" y="45"/>
                                      <a:pt x="13" y="45"/>
                                    </a:cubicBezTo>
                                    <a:cubicBezTo>
                                      <a:pt x="15" y="45"/>
                                      <a:pt x="16" y="45"/>
                                      <a:pt x="18" y="45"/>
                                    </a:cubicBezTo>
                                    <a:cubicBezTo>
                                      <a:pt x="18" y="45"/>
                                      <a:pt x="18" y="45"/>
                                      <a:pt x="18" y="44"/>
                                    </a:cubicBezTo>
                                    <a:close/>
                                    <a:moveTo>
                                      <a:pt x="25" y="44"/>
                                    </a:moveTo>
                                    <a:cubicBezTo>
                                      <a:pt x="25" y="38"/>
                                      <a:pt x="20" y="32"/>
                                      <a:pt x="13" y="32"/>
                                    </a:cubicBezTo>
                                    <a:cubicBezTo>
                                      <a:pt x="6" y="32"/>
                                      <a:pt x="1" y="38"/>
                                      <a:pt x="1" y="44"/>
                                    </a:cubicBezTo>
                                    <a:cubicBezTo>
                                      <a:pt x="1" y="45"/>
                                      <a:pt x="1" y="45"/>
                                      <a:pt x="1" y="46"/>
                                    </a:cubicBezTo>
                                    <a:cubicBezTo>
                                      <a:pt x="3" y="46"/>
                                      <a:pt x="5" y="45"/>
                                      <a:pt x="6" y="45"/>
                                    </a:cubicBezTo>
                                    <a:cubicBezTo>
                                      <a:pt x="6" y="45"/>
                                      <a:pt x="6" y="45"/>
                                      <a:pt x="6" y="44"/>
                                    </a:cubicBezTo>
                                    <a:cubicBezTo>
                                      <a:pt x="6" y="41"/>
                                      <a:pt x="9" y="38"/>
                                      <a:pt x="13" y="38"/>
                                    </a:cubicBezTo>
                                    <a:cubicBezTo>
                                      <a:pt x="17" y="38"/>
                                      <a:pt x="20" y="41"/>
                                      <a:pt x="20" y="44"/>
                                    </a:cubicBezTo>
                                    <a:cubicBezTo>
                                      <a:pt x="20" y="45"/>
                                      <a:pt x="20" y="45"/>
                                      <a:pt x="20" y="45"/>
                                    </a:cubicBezTo>
                                    <a:cubicBezTo>
                                      <a:pt x="21" y="45"/>
                                      <a:pt x="23" y="46"/>
                                      <a:pt x="25" y="46"/>
                                    </a:cubicBezTo>
                                    <a:cubicBezTo>
                                      <a:pt x="25" y="45"/>
                                      <a:pt x="25" y="45"/>
                                      <a:pt x="25" y="44"/>
                                    </a:cubicBezTo>
                                    <a:close/>
                                    <a:moveTo>
                                      <a:pt x="18" y="96"/>
                                    </a:moveTo>
                                    <a:cubicBezTo>
                                      <a:pt x="18" y="93"/>
                                      <a:pt x="16" y="91"/>
                                      <a:pt x="13" y="91"/>
                                    </a:cubicBezTo>
                                    <a:cubicBezTo>
                                      <a:pt x="10" y="91"/>
                                      <a:pt x="8" y="93"/>
                                      <a:pt x="8" y="96"/>
                                    </a:cubicBezTo>
                                    <a:cubicBezTo>
                                      <a:pt x="8" y="96"/>
                                      <a:pt x="8" y="96"/>
                                      <a:pt x="8" y="96"/>
                                    </a:cubicBezTo>
                                    <a:cubicBezTo>
                                      <a:pt x="10" y="96"/>
                                      <a:pt x="11" y="96"/>
                                      <a:pt x="13" y="96"/>
                                    </a:cubicBezTo>
                                    <a:cubicBezTo>
                                      <a:pt x="15" y="96"/>
                                      <a:pt x="16" y="96"/>
                                      <a:pt x="18" y="96"/>
                                    </a:cubicBezTo>
                                    <a:cubicBezTo>
                                      <a:pt x="18" y="96"/>
                                      <a:pt x="18" y="96"/>
                                      <a:pt x="18" y="96"/>
                                    </a:cubicBezTo>
                                    <a:close/>
                                    <a:moveTo>
                                      <a:pt x="25" y="96"/>
                                    </a:moveTo>
                                    <a:cubicBezTo>
                                      <a:pt x="25" y="89"/>
                                      <a:pt x="20" y="84"/>
                                      <a:pt x="13" y="84"/>
                                    </a:cubicBezTo>
                                    <a:cubicBezTo>
                                      <a:pt x="6" y="84"/>
                                      <a:pt x="1" y="89"/>
                                      <a:pt x="1" y="96"/>
                                    </a:cubicBezTo>
                                    <a:cubicBezTo>
                                      <a:pt x="1" y="96"/>
                                      <a:pt x="1" y="97"/>
                                      <a:pt x="1" y="97"/>
                                    </a:cubicBezTo>
                                    <a:cubicBezTo>
                                      <a:pt x="3" y="97"/>
                                      <a:pt x="5" y="97"/>
                                      <a:pt x="6" y="96"/>
                                    </a:cubicBezTo>
                                    <a:cubicBezTo>
                                      <a:pt x="6" y="96"/>
                                      <a:pt x="6" y="96"/>
                                      <a:pt x="6" y="96"/>
                                    </a:cubicBezTo>
                                    <a:cubicBezTo>
                                      <a:pt x="6" y="92"/>
                                      <a:pt x="9" y="89"/>
                                      <a:pt x="13" y="89"/>
                                    </a:cubicBezTo>
                                    <a:cubicBezTo>
                                      <a:pt x="17" y="89"/>
                                      <a:pt x="20" y="92"/>
                                      <a:pt x="20" y="96"/>
                                    </a:cubicBezTo>
                                    <a:cubicBezTo>
                                      <a:pt x="20" y="96"/>
                                      <a:pt x="20" y="96"/>
                                      <a:pt x="20" y="96"/>
                                    </a:cubicBezTo>
                                    <a:cubicBezTo>
                                      <a:pt x="21" y="97"/>
                                      <a:pt x="23" y="97"/>
                                      <a:pt x="25" y="97"/>
                                    </a:cubicBezTo>
                                    <a:cubicBezTo>
                                      <a:pt x="25" y="97"/>
                                      <a:pt x="25" y="96"/>
                                      <a:pt x="25" y="96"/>
                                    </a:cubicBezTo>
                                    <a:close/>
                                    <a:moveTo>
                                      <a:pt x="18" y="147"/>
                                    </a:moveTo>
                                    <a:cubicBezTo>
                                      <a:pt x="18" y="144"/>
                                      <a:pt x="16" y="142"/>
                                      <a:pt x="13" y="142"/>
                                    </a:cubicBezTo>
                                    <a:cubicBezTo>
                                      <a:pt x="10" y="142"/>
                                      <a:pt x="8" y="144"/>
                                      <a:pt x="8" y="147"/>
                                    </a:cubicBezTo>
                                    <a:cubicBezTo>
                                      <a:pt x="8" y="147"/>
                                      <a:pt x="8" y="147"/>
                                      <a:pt x="8" y="148"/>
                                    </a:cubicBezTo>
                                    <a:cubicBezTo>
                                      <a:pt x="10" y="147"/>
                                      <a:pt x="11" y="147"/>
                                      <a:pt x="13" y="147"/>
                                    </a:cubicBezTo>
                                    <a:cubicBezTo>
                                      <a:pt x="15" y="147"/>
                                      <a:pt x="16" y="147"/>
                                      <a:pt x="18" y="148"/>
                                    </a:cubicBezTo>
                                    <a:cubicBezTo>
                                      <a:pt x="18" y="147"/>
                                      <a:pt x="18" y="147"/>
                                      <a:pt x="18" y="147"/>
                                    </a:cubicBezTo>
                                    <a:close/>
                                    <a:moveTo>
                                      <a:pt x="25" y="147"/>
                                    </a:moveTo>
                                    <a:cubicBezTo>
                                      <a:pt x="25" y="141"/>
                                      <a:pt x="20" y="135"/>
                                      <a:pt x="13" y="135"/>
                                    </a:cubicBezTo>
                                    <a:cubicBezTo>
                                      <a:pt x="6" y="135"/>
                                      <a:pt x="1" y="141"/>
                                      <a:pt x="1" y="147"/>
                                    </a:cubicBezTo>
                                    <a:cubicBezTo>
                                      <a:pt x="1" y="148"/>
                                      <a:pt x="1" y="148"/>
                                      <a:pt x="1" y="149"/>
                                    </a:cubicBezTo>
                                    <a:cubicBezTo>
                                      <a:pt x="3" y="148"/>
                                      <a:pt x="5" y="148"/>
                                      <a:pt x="6" y="148"/>
                                    </a:cubicBezTo>
                                    <a:cubicBezTo>
                                      <a:pt x="6" y="148"/>
                                      <a:pt x="6" y="147"/>
                                      <a:pt x="6" y="147"/>
                                    </a:cubicBezTo>
                                    <a:cubicBezTo>
                                      <a:pt x="6" y="143"/>
                                      <a:pt x="9" y="140"/>
                                      <a:pt x="13" y="140"/>
                                    </a:cubicBezTo>
                                    <a:cubicBezTo>
                                      <a:pt x="17" y="140"/>
                                      <a:pt x="20" y="143"/>
                                      <a:pt x="20" y="147"/>
                                    </a:cubicBezTo>
                                    <a:cubicBezTo>
                                      <a:pt x="20" y="147"/>
                                      <a:pt x="20" y="148"/>
                                      <a:pt x="20" y="148"/>
                                    </a:cubicBezTo>
                                    <a:cubicBezTo>
                                      <a:pt x="21" y="148"/>
                                      <a:pt x="23" y="148"/>
                                      <a:pt x="25" y="149"/>
                                    </a:cubicBezTo>
                                    <a:cubicBezTo>
                                      <a:pt x="25" y="148"/>
                                      <a:pt x="25" y="148"/>
                                      <a:pt x="25" y="147"/>
                                    </a:cubicBezTo>
                                    <a:close/>
                                    <a:moveTo>
                                      <a:pt x="18" y="199"/>
                                    </a:moveTo>
                                    <a:cubicBezTo>
                                      <a:pt x="18" y="196"/>
                                      <a:pt x="16" y="193"/>
                                      <a:pt x="13" y="193"/>
                                    </a:cubicBezTo>
                                    <a:cubicBezTo>
                                      <a:pt x="10" y="193"/>
                                      <a:pt x="8" y="196"/>
                                      <a:pt x="8" y="199"/>
                                    </a:cubicBezTo>
                                    <a:cubicBezTo>
                                      <a:pt x="8" y="199"/>
                                      <a:pt x="8" y="199"/>
                                      <a:pt x="8" y="199"/>
                                    </a:cubicBezTo>
                                    <a:cubicBezTo>
                                      <a:pt x="10" y="199"/>
                                      <a:pt x="11" y="199"/>
                                      <a:pt x="13" y="199"/>
                                    </a:cubicBezTo>
                                    <a:cubicBezTo>
                                      <a:pt x="15" y="199"/>
                                      <a:pt x="16" y="199"/>
                                      <a:pt x="18" y="199"/>
                                    </a:cubicBezTo>
                                    <a:cubicBezTo>
                                      <a:pt x="18" y="199"/>
                                      <a:pt x="18" y="199"/>
                                      <a:pt x="18" y="199"/>
                                    </a:cubicBezTo>
                                    <a:close/>
                                    <a:moveTo>
                                      <a:pt x="25" y="199"/>
                                    </a:moveTo>
                                    <a:cubicBezTo>
                                      <a:pt x="25" y="192"/>
                                      <a:pt x="20" y="187"/>
                                      <a:pt x="13" y="187"/>
                                    </a:cubicBezTo>
                                    <a:cubicBezTo>
                                      <a:pt x="6" y="187"/>
                                      <a:pt x="1" y="192"/>
                                      <a:pt x="1" y="199"/>
                                    </a:cubicBezTo>
                                    <a:cubicBezTo>
                                      <a:pt x="1" y="199"/>
                                      <a:pt x="1" y="200"/>
                                      <a:pt x="1" y="200"/>
                                    </a:cubicBezTo>
                                    <a:cubicBezTo>
                                      <a:pt x="3" y="200"/>
                                      <a:pt x="5" y="199"/>
                                      <a:pt x="6" y="199"/>
                                    </a:cubicBezTo>
                                    <a:cubicBezTo>
                                      <a:pt x="6" y="199"/>
                                      <a:pt x="6" y="199"/>
                                      <a:pt x="6" y="199"/>
                                    </a:cubicBezTo>
                                    <a:cubicBezTo>
                                      <a:pt x="6" y="195"/>
                                      <a:pt x="9" y="192"/>
                                      <a:pt x="13" y="192"/>
                                    </a:cubicBezTo>
                                    <a:cubicBezTo>
                                      <a:pt x="17" y="192"/>
                                      <a:pt x="20" y="195"/>
                                      <a:pt x="20" y="199"/>
                                    </a:cubicBezTo>
                                    <a:cubicBezTo>
                                      <a:pt x="20" y="199"/>
                                      <a:pt x="20" y="199"/>
                                      <a:pt x="20" y="199"/>
                                    </a:cubicBezTo>
                                    <a:cubicBezTo>
                                      <a:pt x="21" y="199"/>
                                      <a:pt x="23" y="200"/>
                                      <a:pt x="25" y="200"/>
                                    </a:cubicBezTo>
                                    <a:cubicBezTo>
                                      <a:pt x="25" y="200"/>
                                      <a:pt x="25" y="199"/>
                                      <a:pt x="25" y="199"/>
                                    </a:cubicBezTo>
                                    <a:close/>
                                    <a:moveTo>
                                      <a:pt x="18" y="250"/>
                                    </a:moveTo>
                                    <a:cubicBezTo>
                                      <a:pt x="18" y="247"/>
                                      <a:pt x="16" y="245"/>
                                      <a:pt x="13" y="245"/>
                                    </a:cubicBezTo>
                                    <a:cubicBezTo>
                                      <a:pt x="10" y="245"/>
                                      <a:pt x="8" y="247"/>
                                      <a:pt x="8" y="250"/>
                                    </a:cubicBezTo>
                                    <a:cubicBezTo>
                                      <a:pt x="8" y="250"/>
                                      <a:pt x="8" y="250"/>
                                      <a:pt x="8" y="250"/>
                                    </a:cubicBezTo>
                                    <a:cubicBezTo>
                                      <a:pt x="10" y="250"/>
                                      <a:pt x="11" y="250"/>
                                      <a:pt x="13" y="250"/>
                                    </a:cubicBezTo>
                                    <a:cubicBezTo>
                                      <a:pt x="15" y="250"/>
                                      <a:pt x="16" y="250"/>
                                      <a:pt x="18" y="250"/>
                                    </a:cubicBezTo>
                                    <a:cubicBezTo>
                                      <a:pt x="18" y="250"/>
                                      <a:pt x="18" y="250"/>
                                      <a:pt x="18" y="250"/>
                                    </a:cubicBezTo>
                                    <a:close/>
                                    <a:moveTo>
                                      <a:pt x="25" y="250"/>
                                    </a:moveTo>
                                    <a:cubicBezTo>
                                      <a:pt x="25" y="243"/>
                                      <a:pt x="20" y="238"/>
                                      <a:pt x="13" y="238"/>
                                    </a:cubicBezTo>
                                    <a:cubicBezTo>
                                      <a:pt x="6" y="238"/>
                                      <a:pt x="1" y="243"/>
                                      <a:pt x="1" y="250"/>
                                    </a:cubicBezTo>
                                    <a:cubicBezTo>
                                      <a:pt x="1" y="250"/>
                                      <a:pt x="1" y="251"/>
                                      <a:pt x="1" y="251"/>
                                    </a:cubicBezTo>
                                    <a:cubicBezTo>
                                      <a:pt x="3" y="251"/>
                                      <a:pt x="5" y="251"/>
                                      <a:pt x="6" y="251"/>
                                    </a:cubicBezTo>
                                    <a:cubicBezTo>
                                      <a:pt x="6" y="250"/>
                                      <a:pt x="6" y="250"/>
                                      <a:pt x="6" y="250"/>
                                    </a:cubicBezTo>
                                    <a:cubicBezTo>
                                      <a:pt x="6" y="246"/>
                                      <a:pt x="9" y="243"/>
                                      <a:pt x="13" y="243"/>
                                    </a:cubicBezTo>
                                    <a:cubicBezTo>
                                      <a:pt x="17" y="243"/>
                                      <a:pt x="20" y="246"/>
                                      <a:pt x="20" y="250"/>
                                    </a:cubicBezTo>
                                    <a:cubicBezTo>
                                      <a:pt x="20" y="250"/>
                                      <a:pt x="20" y="250"/>
                                      <a:pt x="20" y="251"/>
                                    </a:cubicBezTo>
                                    <a:cubicBezTo>
                                      <a:pt x="21" y="251"/>
                                      <a:pt x="23" y="251"/>
                                      <a:pt x="25" y="251"/>
                                    </a:cubicBezTo>
                                    <a:cubicBezTo>
                                      <a:pt x="25" y="251"/>
                                      <a:pt x="25" y="250"/>
                                      <a:pt x="25" y="250"/>
                                    </a:cubicBezTo>
                                    <a:close/>
                                    <a:moveTo>
                                      <a:pt x="18" y="301"/>
                                    </a:moveTo>
                                    <a:cubicBezTo>
                                      <a:pt x="18" y="298"/>
                                      <a:pt x="16" y="296"/>
                                      <a:pt x="13" y="296"/>
                                    </a:cubicBezTo>
                                    <a:cubicBezTo>
                                      <a:pt x="10" y="296"/>
                                      <a:pt x="8" y="298"/>
                                      <a:pt x="8" y="301"/>
                                    </a:cubicBezTo>
                                    <a:cubicBezTo>
                                      <a:pt x="8" y="301"/>
                                      <a:pt x="8" y="302"/>
                                      <a:pt x="8" y="302"/>
                                    </a:cubicBezTo>
                                    <a:cubicBezTo>
                                      <a:pt x="10" y="302"/>
                                      <a:pt x="11" y="301"/>
                                      <a:pt x="13" y="301"/>
                                    </a:cubicBezTo>
                                    <a:cubicBezTo>
                                      <a:pt x="15" y="301"/>
                                      <a:pt x="16" y="302"/>
                                      <a:pt x="18" y="302"/>
                                    </a:cubicBezTo>
                                    <a:cubicBezTo>
                                      <a:pt x="18" y="302"/>
                                      <a:pt x="18" y="301"/>
                                      <a:pt x="18" y="301"/>
                                    </a:cubicBezTo>
                                    <a:close/>
                                    <a:moveTo>
                                      <a:pt x="25" y="301"/>
                                    </a:moveTo>
                                    <a:cubicBezTo>
                                      <a:pt x="25" y="295"/>
                                      <a:pt x="20" y="289"/>
                                      <a:pt x="13" y="289"/>
                                    </a:cubicBezTo>
                                    <a:cubicBezTo>
                                      <a:pt x="6" y="289"/>
                                      <a:pt x="1" y="295"/>
                                      <a:pt x="1" y="301"/>
                                    </a:cubicBezTo>
                                    <a:cubicBezTo>
                                      <a:pt x="1" y="302"/>
                                      <a:pt x="1" y="302"/>
                                      <a:pt x="1" y="303"/>
                                    </a:cubicBezTo>
                                    <a:cubicBezTo>
                                      <a:pt x="3" y="302"/>
                                      <a:pt x="5" y="302"/>
                                      <a:pt x="6" y="302"/>
                                    </a:cubicBezTo>
                                    <a:cubicBezTo>
                                      <a:pt x="6" y="302"/>
                                      <a:pt x="6" y="301"/>
                                      <a:pt x="6" y="301"/>
                                    </a:cubicBezTo>
                                    <a:cubicBezTo>
                                      <a:pt x="6" y="298"/>
                                      <a:pt x="9" y="295"/>
                                      <a:pt x="13" y="295"/>
                                    </a:cubicBezTo>
                                    <a:cubicBezTo>
                                      <a:pt x="17" y="295"/>
                                      <a:pt x="20" y="298"/>
                                      <a:pt x="20" y="301"/>
                                    </a:cubicBezTo>
                                    <a:cubicBezTo>
                                      <a:pt x="20" y="301"/>
                                      <a:pt x="20" y="302"/>
                                      <a:pt x="20" y="302"/>
                                    </a:cubicBezTo>
                                    <a:cubicBezTo>
                                      <a:pt x="21" y="302"/>
                                      <a:pt x="23" y="302"/>
                                      <a:pt x="25" y="303"/>
                                    </a:cubicBezTo>
                                    <a:cubicBezTo>
                                      <a:pt x="25" y="302"/>
                                      <a:pt x="25" y="302"/>
                                      <a:pt x="25" y="301"/>
                                    </a:cubicBezTo>
                                    <a:close/>
                                    <a:moveTo>
                                      <a:pt x="18" y="353"/>
                                    </a:moveTo>
                                    <a:cubicBezTo>
                                      <a:pt x="18" y="350"/>
                                      <a:pt x="16" y="348"/>
                                      <a:pt x="13" y="348"/>
                                    </a:cubicBezTo>
                                    <a:cubicBezTo>
                                      <a:pt x="10" y="348"/>
                                      <a:pt x="8" y="350"/>
                                      <a:pt x="8" y="353"/>
                                    </a:cubicBezTo>
                                    <a:cubicBezTo>
                                      <a:pt x="8" y="353"/>
                                      <a:pt x="8" y="353"/>
                                      <a:pt x="8" y="353"/>
                                    </a:cubicBezTo>
                                    <a:cubicBezTo>
                                      <a:pt x="10" y="353"/>
                                      <a:pt x="11" y="353"/>
                                      <a:pt x="13" y="353"/>
                                    </a:cubicBezTo>
                                    <a:cubicBezTo>
                                      <a:pt x="15" y="353"/>
                                      <a:pt x="16" y="353"/>
                                      <a:pt x="18" y="353"/>
                                    </a:cubicBezTo>
                                    <a:cubicBezTo>
                                      <a:pt x="18" y="353"/>
                                      <a:pt x="18" y="353"/>
                                      <a:pt x="18" y="353"/>
                                    </a:cubicBezTo>
                                    <a:close/>
                                    <a:moveTo>
                                      <a:pt x="25" y="353"/>
                                    </a:moveTo>
                                    <a:cubicBezTo>
                                      <a:pt x="25" y="346"/>
                                      <a:pt x="20" y="341"/>
                                      <a:pt x="13" y="341"/>
                                    </a:cubicBezTo>
                                    <a:cubicBezTo>
                                      <a:pt x="6" y="341"/>
                                      <a:pt x="1" y="346"/>
                                      <a:pt x="1" y="353"/>
                                    </a:cubicBezTo>
                                    <a:cubicBezTo>
                                      <a:pt x="1" y="353"/>
                                      <a:pt x="1" y="354"/>
                                      <a:pt x="1" y="354"/>
                                    </a:cubicBezTo>
                                    <a:cubicBezTo>
                                      <a:pt x="3" y="354"/>
                                      <a:pt x="5" y="354"/>
                                      <a:pt x="6" y="353"/>
                                    </a:cubicBezTo>
                                    <a:cubicBezTo>
                                      <a:pt x="6" y="353"/>
                                      <a:pt x="6" y="353"/>
                                      <a:pt x="6" y="353"/>
                                    </a:cubicBezTo>
                                    <a:cubicBezTo>
                                      <a:pt x="6" y="349"/>
                                      <a:pt x="9" y="346"/>
                                      <a:pt x="13" y="346"/>
                                    </a:cubicBezTo>
                                    <a:cubicBezTo>
                                      <a:pt x="17" y="346"/>
                                      <a:pt x="20" y="349"/>
                                      <a:pt x="20" y="353"/>
                                    </a:cubicBezTo>
                                    <a:cubicBezTo>
                                      <a:pt x="20" y="353"/>
                                      <a:pt x="20" y="353"/>
                                      <a:pt x="20" y="353"/>
                                    </a:cubicBezTo>
                                    <a:cubicBezTo>
                                      <a:pt x="21" y="354"/>
                                      <a:pt x="23" y="354"/>
                                      <a:pt x="25" y="354"/>
                                    </a:cubicBezTo>
                                    <a:cubicBezTo>
                                      <a:pt x="25" y="354"/>
                                      <a:pt x="25" y="353"/>
                                      <a:pt x="25" y="353"/>
                                    </a:cubicBezTo>
                                    <a:close/>
                                    <a:moveTo>
                                      <a:pt x="18" y="404"/>
                                    </a:moveTo>
                                    <a:cubicBezTo>
                                      <a:pt x="18" y="401"/>
                                      <a:pt x="16" y="399"/>
                                      <a:pt x="13" y="399"/>
                                    </a:cubicBezTo>
                                    <a:cubicBezTo>
                                      <a:pt x="10" y="399"/>
                                      <a:pt x="8" y="401"/>
                                      <a:pt x="8" y="404"/>
                                    </a:cubicBezTo>
                                    <a:cubicBezTo>
                                      <a:pt x="8" y="404"/>
                                      <a:pt x="8" y="404"/>
                                      <a:pt x="8" y="404"/>
                                    </a:cubicBezTo>
                                    <a:cubicBezTo>
                                      <a:pt x="10" y="404"/>
                                      <a:pt x="11" y="404"/>
                                      <a:pt x="13" y="404"/>
                                    </a:cubicBezTo>
                                    <a:cubicBezTo>
                                      <a:pt x="15" y="404"/>
                                      <a:pt x="16" y="404"/>
                                      <a:pt x="18" y="404"/>
                                    </a:cubicBezTo>
                                    <a:cubicBezTo>
                                      <a:pt x="18" y="404"/>
                                      <a:pt x="18" y="404"/>
                                      <a:pt x="18" y="404"/>
                                    </a:cubicBezTo>
                                    <a:close/>
                                    <a:moveTo>
                                      <a:pt x="25" y="404"/>
                                    </a:moveTo>
                                    <a:cubicBezTo>
                                      <a:pt x="25" y="397"/>
                                      <a:pt x="20" y="392"/>
                                      <a:pt x="13" y="392"/>
                                    </a:cubicBezTo>
                                    <a:cubicBezTo>
                                      <a:pt x="6" y="392"/>
                                      <a:pt x="1" y="397"/>
                                      <a:pt x="1" y="404"/>
                                    </a:cubicBezTo>
                                    <a:cubicBezTo>
                                      <a:pt x="1" y="405"/>
                                      <a:pt x="1" y="405"/>
                                      <a:pt x="1" y="406"/>
                                    </a:cubicBezTo>
                                    <a:cubicBezTo>
                                      <a:pt x="3" y="405"/>
                                      <a:pt x="5" y="405"/>
                                      <a:pt x="6" y="405"/>
                                    </a:cubicBezTo>
                                    <a:cubicBezTo>
                                      <a:pt x="6" y="404"/>
                                      <a:pt x="6" y="404"/>
                                      <a:pt x="6" y="404"/>
                                    </a:cubicBezTo>
                                    <a:cubicBezTo>
                                      <a:pt x="6" y="400"/>
                                      <a:pt x="9" y="397"/>
                                      <a:pt x="13" y="397"/>
                                    </a:cubicBezTo>
                                    <a:cubicBezTo>
                                      <a:pt x="17" y="397"/>
                                      <a:pt x="20" y="400"/>
                                      <a:pt x="20" y="404"/>
                                    </a:cubicBezTo>
                                    <a:cubicBezTo>
                                      <a:pt x="20" y="404"/>
                                      <a:pt x="20" y="404"/>
                                      <a:pt x="20" y="405"/>
                                    </a:cubicBezTo>
                                    <a:cubicBezTo>
                                      <a:pt x="21" y="405"/>
                                      <a:pt x="23" y="405"/>
                                      <a:pt x="25" y="406"/>
                                    </a:cubicBezTo>
                                    <a:cubicBezTo>
                                      <a:pt x="25" y="405"/>
                                      <a:pt x="25" y="405"/>
                                      <a:pt x="25" y="404"/>
                                    </a:cubicBezTo>
                                    <a:close/>
                                    <a:moveTo>
                                      <a:pt x="18" y="455"/>
                                    </a:moveTo>
                                    <a:cubicBezTo>
                                      <a:pt x="18" y="453"/>
                                      <a:pt x="16" y="450"/>
                                      <a:pt x="13" y="450"/>
                                    </a:cubicBezTo>
                                    <a:cubicBezTo>
                                      <a:pt x="10" y="450"/>
                                      <a:pt x="8" y="453"/>
                                      <a:pt x="8" y="455"/>
                                    </a:cubicBezTo>
                                    <a:cubicBezTo>
                                      <a:pt x="8" y="456"/>
                                      <a:pt x="8" y="456"/>
                                      <a:pt x="8" y="456"/>
                                    </a:cubicBezTo>
                                    <a:cubicBezTo>
                                      <a:pt x="10" y="456"/>
                                      <a:pt x="11" y="456"/>
                                      <a:pt x="13" y="456"/>
                                    </a:cubicBezTo>
                                    <a:cubicBezTo>
                                      <a:pt x="15" y="456"/>
                                      <a:pt x="16" y="456"/>
                                      <a:pt x="18" y="456"/>
                                    </a:cubicBezTo>
                                    <a:cubicBezTo>
                                      <a:pt x="18" y="456"/>
                                      <a:pt x="18" y="456"/>
                                      <a:pt x="18" y="455"/>
                                    </a:cubicBezTo>
                                    <a:close/>
                                    <a:moveTo>
                                      <a:pt x="25" y="455"/>
                                    </a:moveTo>
                                    <a:cubicBezTo>
                                      <a:pt x="25" y="449"/>
                                      <a:pt x="20" y="443"/>
                                      <a:pt x="13" y="443"/>
                                    </a:cubicBezTo>
                                    <a:cubicBezTo>
                                      <a:pt x="6" y="443"/>
                                      <a:pt x="1" y="449"/>
                                      <a:pt x="1" y="455"/>
                                    </a:cubicBezTo>
                                    <a:cubicBezTo>
                                      <a:pt x="1" y="456"/>
                                      <a:pt x="1" y="456"/>
                                      <a:pt x="1" y="457"/>
                                    </a:cubicBezTo>
                                    <a:cubicBezTo>
                                      <a:pt x="3" y="457"/>
                                      <a:pt x="5" y="456"/>
                                      <a:pt x="6" y="456"/>
                                    </a:cubicBezTo>
                                    <a:cubicBezTo>
                                      <a:pt x="6" y="456"/>
                                      <a:pt x="6" y="456"/>
                                      <a:pt x="6" y="455"/>
                                    </a:cubicBezTo>
                                    <a:cubicBezTo>
                                      <a:pt x="6" y="452"/>
                                      <a:pt x="9" y="449"/>
                                      <a:pt x="13" y="449"/>
                                    </a:cubicBezTo>
                                    <a:cubicBezTo>
                                      <a:pt x="17" y="449"/>
                                      <a:pt x="20" y="452"/>
                                      <a:pt x="20" y="455"/>
                                    </a:cubicBezTo>
                                    <a:cubicBezTo>
                                      <a:pt x="20" y="456"/>
                                      <a:pt x="20" y="456"/>
                                      <a:pt x="20" y="456"/>
                                    </a:cubicBezTo>
                                    <a:cubicBezTo>
                                      <a:pt x="21" y="456"/>
                                      <a:pt x="23" y="457"/>
                                      <a:pt x="25" y="457"/>
                                    </a:cubicBezTo>
                                    <a:cubicBezTo>
                                      <a:pt x="25" y="456"/>
                                      <a:pt x="25" y="456"/>
                                      <a:pt x="25" y="455"/>
                                    </a:cubicBezTo>
                                    <a:close/>
                                    <a:moveTo>
                                      <a:pt x="912" y="491"/>
                                    </a:moveTo>
                                    <a:cubicBezTo>
                                      <a:pt x="913" y="493"/>
                                      <a:pt x="913" y="495"/>
                                      <a:pt x="914" y="497"/>
                                    </a:cubicBezTo>
                                    <a:cubicBezTo>
                                      <a:pt x="916" y="495"/>
                                      <a:pt x="920" y="493"/>
                                      <a:pt x="924" y="493"/>
                                    </a:cubicBezTo>
                                    <a:cubicBezTo>
                                      <a:pt x="928" y="493"/>
                                      <a:pt x="931" y="495"/>
                                      <a:pt x="934" y="498"/>
                                    </a:cubicBezTo>
                                    <a:cubicBezTo>
                                      <a:pt x="934" y="496"/>
                                      <a:pt x="935" y="494"/>
                                      <a:pt x="936" y="491"/>
                                    </a:cubicBezTo>
                                    <a:cubicBezTo>
                                      <a:pt x="932" y="489"/>
                                      <a:pt x="928" y="487"/>
                                      <a:pt x="924" y="487"/>
                                    </a:cubicBezTo>
                                    <a:cubicBezTo>
                                      <a:pt x="919" y="487"/>
                                      <a:pt x="915" y="489"/>
                                      <a:pt x="912" y="491"/>
                                    </a:cubicBezTo>
                                    <a:close/>
                                    <a:moveTo>
                                      <a:pt x="783" y="14"/>
                                    </a:moveTo>
                                    <a:cubicBezTo>
                                      <a:pt x="789" y="11"/>
                                      <a:pt x="795" y="9"/>
                                      <a:pt x="803" y="9"/>
                                    </a:cubicBezTo>
                                    <a:cubicBezTo>
                                      <a:pt x="810" y="9"/>
                                      <a:pt x="817" y="11"/>
                                      <a:pt x="822" y="14"/>
                                    </a:cubicBezTo>
                                    <a:cubicBezTo>
                                      <a:pt x="823" y="13"/>
                                      <a:pt x="825" y="11"/>
                                      <a:pt x="826" y="10"/>
                                    </a:cubicBezTo>
                                    <a:cubicBezTo>
                                      <a:pt x="819" y="5"/>
                                      <a:pt x="811" y="2"/>
                                      <a:pt x="803" y="2"/>
                                    </a:cubicBezTo>
                                    <a:cubicBezTo>
                                      <a:pt x="794" y="2"/>
                                      <a:pt x="786" y="5"/>
                                      <a:pt x="779" y="10"/>
                                    </a:cubicBezTo>
                                    <a:cubicBezTo>
                                      <a:pt x="781" y="11"/>
                                      <a:pt x="782" y="13"/>
                                      <a:pt x="783" y="14"/>
                                    </a:cubicBezTo>
                                    <a:close/>
                                    <a:moveTo>
                                      <a:pt x="787" y="20"/>
                                    </a:moveTo>
                                    <a:cubicBezTo>
                                      <a:pt x="791" y="17"/>
                                      <a:pt x="797" y="16"/>
                                      <a:pt x="803" y="16"/>
                                    </a:cubicBezTo>
                                    <a:cubicBezTo>
                                      <a:pt x="809" y="16"/>
                                      <a:pt x="814" y="17"/>
                                      <a:pt x="818" y="20"/>
                                    </a:cubicBezTo>
                                    <a:cubicBezTo>
                                      <a:pt x="819" y="19"/>
                                      <a:pt x="820" y="17"/>
                                      <a:pt x="821" y="16"/>
                                    </a:cubicBezTo>
                                    <a:cubicBezTo>
                                      <a:pt x="816" y="12"/>
                                      <a:pt x="810" y="10"/>
                                      <a:pt x="803" y="10"/>
                                    </a:cubicBezTo>
                                    <a:cubicBezTo>
                                      <a:pt x="796" y="10"/>
                                      <a:pt x="789" y="12"/>
                                      <a:pt x="784" y="16"/>
                                    </a:cubicBezTo>
                                    <a:cubicBezTo>
                                      <a:pt x="785" y="17"/>
                                      <a:pt x="786" y="19"/>
                                      <a:pt x="787" y="20"/>
                                    </a:cubicBezTo>
                                    <a:close/>
                                    <a:moveTo>
                                      <a:pt x="790" y="28"/>
                                    </a:moveTo>
                                    <a:cubicBezTo>
                                      <a:pt x="794" y="25"/>
                                      <a:pt x="798" y="23"/>
                                      <a:pt x="803" y="23"/>
                                    </a:cubicBezTo>
                                    <a:cubicBezTo>
                                      <a:pt x="807" y="23"/>
                                      <a:pt x="812" y="25"/>
                                      <a:pt x="815" y="27"/>
                                    </a:cubicBezTo>
                                    <a:cubicBezTo>
                                      <a:pt x="816" y="25"/>
                                      <a:pt x="817" y="24"/>
                                      <a:pt x="818" y="22"/>
                                    </a:cubicBezTo>
                                    <a:cubicBezTo>
                                      <a:pt x="813" y="19"/>
                                      <a:pt x="808" y="17"/>
                                      <a:pt x="803" y="17"/>
                                    </a:cubicBezTo>
                                    <a:cubicBezTo>
                                      <a:pt x="797" y="17"/>
                                      <a:pt x="792" y="19"/>
                                      <a:pt x="788" y="22"/>
                                    </a:cubicBezTo>
                                    <a:cubicBezTo>
                                      <a:pt x="789" y="24"/>
                                      <a:pt x="789" y="26"/>
                                      <a:pt x="790" y="28"/>
                                    </a:cubicBezTo>
                                    <a:close/>
                                    <a:moveTo>
                                      <a:pt x="792" y="36"/>
                                    </a:moveTo>
                                    <a:cubicBezTo>
                                      <a:pt x="795" y="33"/>
                                      <a:pt x="798" y="31"/>
                                      <a:pt x="803" y="31"/>
                                    </a:cubicBezTo>
                                    <a:cubicBezTo>
                                      <a:pt x="807" y="31"/>
                                      <a:pt x="811" y="33"/>
                                      <a:pt x="813" y="36"/>
                                    </a:cubicBezTo>
                                    <a:cubicBezTo>
                                      <a:pt x="814" y="33"/>
                                      <a:pt x="814" y="31"/>
                                      <a:pt x="815" y="29"/>
                                    </a:cubicBezTo>
                                    <a:cubicBezTo>
                                      <a:pt x="811" y="26"/>
                                      <a:pt x="807" y="25"/>
                                      <a:pt x="803" y="25"/>
                                    </a:cubicBezTo>
                                    <a:cubicBezTo>
                                      <a:pt x="798" y="25"/>
                                      <a:pt x="794" y="26"/>
                                      <a:pt x="791" y="29"/>
                                    </a:cubicBezTo>
                                    <a:cubicBezTo>
                                      <a:pt x="791" y="31"/>
                                      <a:pt x="792" y="34"/>
                                      <a:pt x="792" y="36"/>
                                    </a:cubicBezTo>
                                    <a:close/>
                                    <a:moveTo>
                                      <a:pt x="812" y="44"/>
                                    </a:moveTo>
                                    <a:cubicBezTo>
                                      <a:pt x="812" y="42"/>
                                      <a:pt x="813" y="40"/>
                                      <a:pt x="813" y="38"/>
                                    </a:cubicBezTo>
                                    <a:cubicBezTo>
                                      <a:pt x="811" y="35"/>
                                      <a:pt x="807" y="32"/>
                                      <a:pt x="803" y="32"/>
                                    </a:cubicBezTo>
                                    <a:cubicBezTo>
                                      <a:pt x="798" y="32"/>
                                      <a:pt x="795" y="35"/>
                                      <a:pt x="793" y="38"/>
                                    </a:cubicBezTo>
                                    <a:cubicBezTo>
                                      <a:pt x="793" y="40"/>
                                      <a:pt x="793" y="42"/>
                                      <a:pt x="793" y="44"/>
                                    </a:cubicBezTo>
                                    <a:cubicBezTo>
                                      <a:pt x="793" y="45"/>
                                      <a:pt x="793" y="45"/>
                                      <a:pt x="793" y="46"/>
                                    </a:cubicBezTo>
                                    <a:cubicBezTo>
                                      <a:pt x="794" y="45"/>
                                      <a:pt x="795" y="45"/>
                                      <a:pt x="796" y="45"/>
                                    </a:cubicBezTo>
                                    <a:cubicBezTo>
                                      <a:pt x="796" y="45"/>
                                      <a:pt x="796" y="45"/>
                                      <a:pt x="796" y="44"/>
                                    </a:cubicBezTo>
                                    <a:cubicBezTo>
                                      <a:pt x="796" y="41"/>
                                      <a:pt x="799" y="38"/>
                                      <a:pt x="803" y="38"/>
                                    </a:cubicBezTo>
                                    <a:cubicBezTo>
                                      <a:pt x="806" y="38"/>
                                      <a:pt x="809" y="41"/>
                                      <a:pt x="809" y="44"/>
                                    </a:cubicBezTo>
                                    <a:cubicBezTo>
                                      <a:pt x="809" y="45"/>
                                      <a:pt x="809" y="45"/>
                                      <a:pt x="809" y="45"/>
                                    </a:cubicBezTo>
                                    <a:cubicBezTo>
                                      <a:pt x="810" y="45"/>
                                      <a:pt x="811" y="45"/>
                                      <a:pt x="812" y="45"/>
                                    </a:cubicBezTo>
                                    <a:cubicBezTo>
                                      <a:pt x="812" y="45"/>
                                      <a:pt x="812" y="45"/>
                                      <a:pt x="812" y="44"/>
                                    </a:cubicBezTo>
                                    <a:close/>
                                    <a:moveTo>
                                      <a:pt x="803" y="39"/>
                                    </a:moveTo>
                                    <a:cubicBezTo>
                                      <a:pt x="800" y="39"/>
                                      <a:pt x="798" y="42"/>
                                      <a:pt x="798" y="44"/>
                                    </a:cubicBezTo>
                                    <a:cubicBezTo>
                                      <a:pt x="798" y="45"/>
                                      <a:pt x="798" y="45"/>
                                      <a:pt x="798" y="45"/>
                                    </a:cubicBezTo>
                                    <a:cubicBezTo>
                                      <a:pt x="799" y="45"/>
                                      <a:pt x="801" y="45"/>
                                      <a:pt x="803" y="45"/>
                                    </a:cubicBezTo>
                                    <a:cubicBezTo>
                                      <a:pt x="804" y="45"/>
                                      <a:pt x="806" y="45"/>
                                      <a:pt x="808" y="45"/>
                                    </a:cubicBezTo>
                                    <a:cubicBezTo>
                                      <a:pt x="808" y="45"/>
                                      <a:pt x="808" y="45"/>
                                      <a:pt x="808" y="44"/>
                                    </a:cubicBezTo>
                                    <a:cubicBezTo>
                                      <a:pt x="808" y="42"/>
                                      <a:pt x="806" y="39"/>
                                      <a:pt x="803" y="39"/>
                                    </a:cubicBezTo>
                                    <a:close/>
                                    <a:moveTo>
                                      <a:pt x="773" y="56"/>
                                    </a:moveTo>
                                    <a:cubicBezTo>
                                      <a:pt x="775" y="57"/>
                                      <a:pt x="777" y="58"/>
                                      <a:pt x="778" y="60"/>
                                    </a:cubicBezTo>
                                    <a:cubicBezTo>
                                      <a:pt x="785" y="55"/>
                                      <a:pt x="794" y="52"/>
                                      <a:pt x="803" y="52"/>
                                    </a:cubicBezTo>
                                    <a:cubicBezTo>
                                      <a:pt x="812" y="52"/>
                                      <a:pt x="820" y="55"/>
                                      <a:pt x="827" y="60"/>
                                    </a:cubicBezTo>
                                    <a:cubicBezTo>
                                      <a:pt x="829" y="58"/>
                                      <a:pt x="830" y="57"/>
                                      <a:pt x="832" y="56"/>
                                    </a:cubicBezTo>
                                    <a:cubicBezTo>
                                      <a:pt x="824" y="50"/>
                                      <a:pt x="814" y="46"/>
                                      <a:pt x="803" y="46"/>
                                    </a:cubicBezTo>
                                    <a:cubicBezTo>
                                      <a:pt x="792" y="46"/>
                                      <a:pt x="782" y="50"/>
                                      <a:pt x="773" y="56"/>
                                    </a:cubicBezTo>
                                    <a:close/>
                                    <a:moveTo>
                                      <a:pt x="812" y="455"/>
                                    </a:moveTo>
                                    <a:cubicBezTo>
                                      <a:pt x="812" y="453"/>
                                      <a:pt x="813" y="451"/>
                                      <a:pt x="813" y="449"/>
                                    </a:cubicBezTo>
                                    <a:cubicBezTo>
                                      <a:pt x="811" y="446"/>
                                      <a:pt x="807" y="443"/>
                                      <a:pt x="803" y="443"/>
                                    </a:cubicBezTo>
                                    <a:cubicBezTo>
                                      <a:pt x="798" y="443"/>
                                      <a:pt x="795" y="446"/>
                                      <a:pt x="793" y="449"/>
                                    </a:cubicBezTo>
                                    <a:cubicBezTo>
                                      <a:pt x="793" y="451"/>
                                      <a:pt x="793" y="453"/>
                                      <a:pt x="793" y="455"/>
                                    </a:cubicBezTo>
                                    <a:cubicBezTo>
                                      <a:pt x="793" y="456"/>
                                      <a:pt x="793" y="456"/>
                                      <a:pt x="793" y="457"/>
                                    </a:cubicBezTo>
                                    <a:cubicBezTo>
                                      <a:pt x="794" y="456"/>
                                      <a:pt x="795" y="456"/>
                                      <a:pt x="796" y="456"/>
                                    </a:cubicBezTo>
                                    <a:cubicBezTo>
                                      <a:pt x="796" y="456"/>
                                      <a:pt x="796" y="456"/>
                                      <a:pt x="796" y="455"/>
                                    </a:cubicBezTo>
                                    <a:cubicBezTo>
                                      <a:pt x="796" y="452"/>
                                      <a:pt x="799" y="449"/>
                                      <a:pt x="803" y="449"/>
                                    </a:cubicBezTo>
                                    <a:cubicBezTo>
                                      <a:pt x="806" y="449"/>
                                      <a:pt x="809" y="452"/>
                                      <a:pt x="809" y="455"/>
                                    </a:cubicBezTo>
                                    <a:cubicBezTo>
                                      <a:pt x="809" y="456"/>
                                      <a:pt x="809" y="456"/>
                                      <a:pt x="809" y="456"/>
                                    </a:cubicBezTo>
                                    <a:cubicBezTo>
                                      <a:pt x="810" y="456"/>
                                      <a:pt x="811" y="456"/>
                                      <a:pt x="812" y="457"/>
                                    </a:cubicBezTo>
                                    <a:cubicBezTo>
                                      <a:pt x="812" y="456"/>
                                      <a:pt x="812" y="456"/>
                                      <a:pt x="812" y="455"/>
                                    </a:cubicBezTo>
                                    <a:close/>
                                    <a:moveTo>
                                      <a:pt x="803" y="450"/>
                                    </a:moveTo>
                                    <a:cubicBezTo>
                                      <a:pt x="800" y="450"/>
                                      <a:pt x="798" y="453"/>
                                      <a:pt x="798" y="455"/>
                                    </a:cubicBezTo>
                                    <a:cubicBezTo>
                                      <a:pt x="798" y="456"/>
                                      <a:pt x="798" y="456"/>
                                      <a:pt x="798" y="456"/>
                                    </a:cubicBezTo>
                                    <a:cubicBezTo>
                                      <a:pt x="799" y="456"/>
                                      <a:pt x="801" y="456"/>
                                      <a:pt x="803" y="456"/>
                                    </a:cubicBezTo>
                                    <a:cubicBezTo>
                                      <a:pt x="804" y="456"/>
                                      <a:pt x="806" y="456"/>
                                      <a:pt x="808" y="456"/>
                                    </a:cubicBezTo>
                                    <a:cubicBezTo>
                                      <a:pt x="808" y="456"/>
                                      <a:pt x="808" y="456"/>
                                      <a:pt x="808" y="455"/>
                                    </a:cubicBezTo>
                                    <a:cubicBezTo>
                                      <a:pt x="808" y="453"/>
                                      <a:pt x="806" y="450"/>
                                      <a:pt x="803" y="450"/>
                                    </a:cubicBezTo>
                                    <a:close/>
                                    <a:moveTo>
                                      <a:pt x="813" y="447"/>
                                    </a:moveTo>
                                    <a:cubicBezTo>
                                      <a:pt x="814" y="444"/>
                                      <a:pt x="814" y="442"/>
                                      <a:pt x="815" y="440"/>
                                    </a:cubicBezTo>
                                    <a:cubicBezTo>
                                      <a:pt x="811" y="437"/>
                                      <a:pt x="807" y="436"/>
                                      <a:pt x="803" y="436"/>
                                    </a:cubicBezTo>
                                    <a:cubicBezTo>
                                      <a:pt x="798" y="436"/>
                                      <a:pt x="794" y="437"/>
                                      <a:pt x="791" y="440"/>
                                    </a:cubicBezTo>
                                    <a:cubicBezTo>
                                      <a:pt x="791" y="442"/>
                                      <a:pt x="792" y="445"/>
                                      <a:pt x="792" y="447"/>
                                    </a:cubicBezTo>
                                    <a:cubicBezTo>
                                      <a:pt x="795" y="444"/>
                                      <a:pt x="798" y="442"/>
                                      <a:pt x="803" y="442"/>
                                    </a:cubicBezTo>
                                    <a:cubicBezTo>
                                      <a:pt x="807" y="442"/>
                                      <a:pt x="811" y="444"/>
                                      <a:pt x="813" y="447"/>
                                    </a:cubicBezTo>
                                    <a:close/>
                                    <a:moveTo>
                                      <a:pt x="785" y="455"/>
                                    </a:moveTo>
                                    <a:cubicBezTo>
                                      <a:pt x="785" y="457"/>
                                      <a:pt x="785" y="458"/>
                                      <a:pt x="785" y="459"/>
                                    </a:cubicBezTo>
                                    <a:cubicBezTo>
                                      <a:pt x="787" y="458"/>
                                      <a:pt x="789" y="457"/>
                                      <a:pt x="791" y="457"/>
                                    </a:cubicBezTo>
                                    <a:cubicBezTo>
                                      <a:pt x="791" y="456"/>
                                      <a:pt x="791" y="456"/>
                                      <a:pt x="791" y="455"/>
                                    </a:cubicBezTo>
                                    <a:cubicBezTo>
                                      <a:pt x="791" y="442"/>
                                      <a:pt x="786" y="429"/>
                                      <a:pt x="777" y="420"/>
                                    </a:cubicBezTo>
                                    <a:cubicBezTo>
                                      <a:pt x="768" y="411"/>
                                      <a:pt x="755" y="406"/>
                                      <a:pt x="742" y="406"/>
                                    </a:cubicBezTo>
                                    <a:cubicBezTo>
                                      <a:pt x="728" y="406"/>
                                      <a:pt x="716" y="411"/>
                                      <a:pt x="707" y="420"/>
                                    </a:cubicBezTo>
                                    <a:cubicBezTo>
                                      <a:pt x="698" y="429"/>
                                      <a:pt x="692" y="442"/>
                                      <a:pt x="692" y="455"/>
                                    </a:cubicBezTo>
                                    <a:cubicBezTo>
                                      <a:pt x="692" y="456"/>
                                      <a:pt x="692" y="456"/>
                                      <a:pt x="692" y="457"/>
                                    </a:cubicBezTo>
                                    <a:cubicBezTo>
                                      <a:pt x="694" y="457"/>
                                      <a:pt x="696" y="458"/>
                                      <a:pt x="698" y="459"/>
                                    </a:cubicBezTo>
                                    <a:cubicBezTo>
                                      <a:pt x="698" y="458"/>
                                      <a:pt x="698" y="457"/>
                                      <a:pt x="698" y="455"/>
                                    </a:cubicBezTo>
                                    <a:cubicBezTo>
                                      <a:pt x="698" y="431"/>
                                      <a:pt x="718" y="412"/>
                                      <a:pt x="742" y="412"/>
                                    </a:cubicBezTo>
                                    <a:cubicBezTo>
                                      <a:pt x="766" y="412"/>
                                      <a:pt x="785" y="431"/>
                                      <a:pt x="785" y="455"/>
                                    </a:cubicBezTo>
                                    <a:close/>
                                    <a:moveTo>
                                      <a:pt x="777" y="455"/>
                                    </a:moveTo>
                                    <a:cubicBezTo>
                                      <a:pt x="777" y="458"/>
                                      <a:pt x="777" y="460"/>
                                      <a:pt x="777" y="463"/>
                                    </a:cubicBezTo>
                                    <a:cubicBezTo>
                                      <a:pt x="779" y="461"/>
                                      <a:pt x="781" y="460"/>
                                      <a:pt x="783" y="459"/>
                                    </a:cubicBezTo>
                                    <a:cubicBezTo>
                                      <a:pt x="784" y="458"/>
                                      <a:pt x="784" y="457"/>
                                      <a:pt x="784" y="455"/>
                                    </a:cubicBezTo>
                                    <a:cubicBezTo>
                                      <a:pt x="784" y="444"/>
                                      <a:pt x="779" y="433"/>
                                      <a:pt x="771" y="426"/>
                                    </a:cubicBezTo>
                                    <a:cubicBezTo>
                                      <a:pt x="764" y="418"/>
                                      <a:pt x="753" y="413"/>
                                      <a:pt x="742" y="413"/>
                                    </a:cubicBezTo>
                                    <a:cubicBezTo>
                                      <a:pt x="730" y="413"/>
                                      <a:pt x="720" y="418"/>
                                      <a:pt x="712" y="426"/>
                                    </a:cubicBezTo>
                                    <a:cubicBezTo>
                                      <a:pt x="704" y="433"/>
                                      <a:pt x="700" y="444"/>
                                      <a:pt x="700" y="455"/>
                                    </a:cubicBezTo>
                                    <a:cubicBezTo>
                                      <a:pt x="700" y="457"/>
                                      <a:pt x="700" y="458"/>
                                      <a:pt x="700" y="459"/>
                                    </a:cubicBezTo>
                                    <a:cubicBezTo>
                                      <a:pt x="702" y="460"/>
                                      <a:pt x="704" y="461"/>
                                      <a:pt x="707" y="463"/>
                                    </a:cubicBezTo>
                                    <a:cubicBezTo>
                                      <a:pt x="706" y="460"/>
                                      <a:pt x="706" y="458"/>
                                      <a:pt x="706" y="455"/>
                                    </a:cubicBezTo>
                                    <a:cubicBezTo>
                                      <a:pt x="706" y="436"/>
                                      <a:pt x="722" y="420"/>
                                      <a:pt x="742" y="420"/>
                                    </a:cubicBezTo>
                                    <a:cubicBezTo>
                                      <a:pt x="761" y="420"/>
                                      <a:pt x="777" y="436"/>
                                      <a:pt x="777" y="455"/>
                                    </a:cubicBezTo>
                                    <a:close/>
                                    <a:moveTo>
                                      <a:pt x="690" y="455"/>
                                    </a:moveTo>
                                    <a:cubicBezTo>
                                      <a:pt x="690" y="453"/>
                                      <a:pt x="691" y="451"/>
                                      <a:pt x="691" y="449"/>
                                    </a:cubicBezTo>
                                    <a:cubicBezTo>
                                      <a:pt x="689" y="446"/>
                                      <a:pt x="685" y="443"/>
                                      <a:pt x="681" y="443"/>
                                    </a:cubicBezTo>
                                    <a:cubicBezTo>
                                      <a:pt x="677" y="443"/>
                                      <a:pt x="674" y="445"/>
                                      <a:pt x="671" y="448"/>
                                    </a:cubicBezTo>
                                    <a:cubicBezTo>
                                      <a:pt x="672" y="450"/>
                                      <a:pt x="672" y="453"/>
                                      <a:pt x="672" y="455"/>
                                    </a:cubicBezTo>
                                    <a:cubicBezTo>
                                      <a:pt x="672" y="456"/>
                                      <a:pt x="672" y="456"/>
                                      <a:pt x="672" y="456"/>
                                    </a:cubicBezTo>
                                    <a:cubicBezTo>
                                      <a:pt x="673" y="456"/>
                                      <a:pt x="673" y="456"/>
                                      <a:pt x="674" y="456"/>
                                    </a:cubicBezTo>
                                    <a:cubicBezTo>
                                      <a:pt x="674" y="456"/>
                                      <a:pt x="674" y="456"/>
                                      <a:pt x="674" y="455"/>
                                    </a:cubicBezTo>
                                    <a:cubicBezTo>
                                      <a:pt x="674" y="452"/>
                                      <a:pt x="677" y="449"/>
                                      <a:pt x="681" y="449"/>
                                    </a:cubicBezTo>
                                    <a:cubicBezTo>
                                      <a:pt x="685" y="449"/>
                                      <a:pt x="687" y="452"/>
                                      <a:pt x="687" y="455"/>
                                    </a:cubicBezTo>
                                    <a:cubicBezTo>
                                      <a:pt x="687" y="456"/>
                                      <a:pt x="687" y="456"/>
                                      <a:pt x="687" y="456"/>
                                    </a:cubicBezTo>
                                    <a:cubicBezTo>
                                      <a:pt x="688" y="456"/>
                                      <a:pt x="689" y="456"/>
                                      <a:pt x="691" y="457"/>
                                    </a:cubicBezTo>
                                    <a:cubicBezTo>
                                      <a:pt x="690" y="456"/>
                                      <a:pt x="690" y="456"/>
                                      <a:pt x="690" y="455"/>
                                    </a:cubicBezTo>
                                    <a:close/>
                                    <a:moveTo>
                                      <a:pt x="681" y="450"/>
                                    </a:moveTo>
                                    <a:cubicBezTo>
                                      <a:pt x="678" y="450"/>
                                      <a:pt x="676" y="453"/>
                                      <a:pt x="676" y="455"/>
                                    </a:cubicBezTo>
                                    <a:cubicBezTo>
                                      <a:pt x="676" y="456"/>
                                      <a:pt x="676" y="456"/>
                                      <a:pt x="676" y="456"/>
                                    </a:cubicBezTo>
                                    <a:cubicBezTo>
                                      <a:pt x="677" y="456"/>
                                      <a:pt x="679" y="456"/>
                                      <a:pt x="681" y="456"/>
                                    </a:cubicBezTo>
                                    <a:cubicBezTo>
                                      <a:pt x="683" y="456"/>
                                      <a:pt x="684" y="456"/>
                                      <a:pt x="686" y="456"/>
                                    </a:cubicBezTo>
                                    <a:cubicBezTo>
                                      <a:pt x="686" y="456"/>
                                      <a:pt x="686" y="456"/>
                                      <a:pt x="686" y="455"/>
                                    </a:cubicBezTo>
                                    <a:cubicBezTo>
                                      <a:pt x="686" y="453"/>
                                      <a:pt x="684" y="450"/>
                                      <a:pt x="681" y="450"/>
                                    </a:cubicBezTo>
                                    <a:close/>
                                    <a:moveTo>
                                      <a:pt x="691" y="447"/>
                                    </a:moveTo>
                                    <a:cubicBezTo>
                                      <a:pt x="692" y="444"/>
                                      <a:pt x="692" y="442"/>
                                      <a:pt x="693" y="440"/>
                                    </a:cubicBezTo>
                                    <a:cubicBezTo>
                                      <a:pt x="690" y="437"/>
                                      <a:pt x="685" y="436"/>
                                      <a:pt x="681" y="436"/>
                                    </a:cubicBezTo>
                                    <a:cubicBezTo>
                                      <a:pt x="677" y="436"/>
                                      <a:pt x="673" y="437"/>
                                      <a:pt x="669" y="440"/>
                                    </a:cubicBezTo>
                                    <a:cubicBezTo>
                                      <a:pt x="670" y="442"/>
                                      <a:pt x="671" y="444"/>
                                      <a:pt x="671" y="446"/>
                                    </a:cubicBezTo>
                                    <a:cubicBezTo>
                                      <a:pt x="674" y="443"/>
                                      <a:pt x="677" y="442"/>
                                      <a:pt x="681" y="442"/>
                                    </a:cubicBezTo>
                                    <a:cubicBezTo>
                                      <a:pt x="685" y="442"/>
                                      <a:pt x="689" y="444"/>
                                      <a:pt x="691" y="447"/>
                                    </a:cubicBezTo>
                                    <a:close/>
                                    <a:moveTo>
                                      <a:pt x="664" y="455"/>
                                    </a:moveTo>
                                    <a:cubicBezTo>
                                      <a:pt x="664" y="456"/>
                                      <a:pt x="664" y="457"/>
                                      <a:pt x="664" y="458"/>
                                    </a:cubicBezTo>
                                    <a:cubicBezTo>
                                      <a:pt x="666" y="458"/>
                                      <a:pt x="668" y="457"/>
                                      <a:pt x="670" y="457"/>
                                    </a:cubicBezTo>
                                    <a:cubicBezTo>
                                      <a:pt x="670" y="456"/>
                                      <a:pt x="670" y="456"/>
                                      <a:pt x="670" y="455"/>
                                    </a:cubicBezTo>
                                    <a:cubicBezTo>
                                      <a:pt x="670" y="442"/>
                                      <a:pt x="665" y="429"/>
                                      <a:pt x="656" y="420"/>
                                    </a:cubicBezTo>
                                    <a:cubicBezTo>
                                      <a:pt x="647" y="411"/>
                                      <a:pt x="635" y="406"/>
                                      <a:pt x="621" y="406"/>
                                    </a:cubicBezTo>
                                    <a:cubicBezTo>
                                      <a:pt x="607" y="406"/>
                                      <a:pt x="595" y="411"/>
                                      <a:pt x="586" y="420"/>
                                    </a:cubicBezTo>
                                    <a:cubicBezTo>
                                      <a:pt x="577" y="429"/>
                                      <a:pt x="571" y="442"/>
                                      <a:pt x="571" y="455"/>
                                    </a:cubicBezTo>
                                    <a:cubicBezTo>
                                      <a:pt x="571" y="456"/>
                                      <a:pt x="571" y="456"/>
                                      <a:pt x="571" y="457"/>
                                    </a:cubicBezTo>
                                    <a:cubicBezTo>
                                      <a:pt x="573" y="457"/>
                                      <a:pt x="575" y="458"/>
                                      <a:pt x="577" y="459"/>
                                    </a:cubicBezTo>
                                    <a:cubicBezTo>
                                      <a:pt x="577" y="458"/>
                                      <a:pt x="577" y="457"/>
                                      <a:pt x="577" y="455"/>
                                    </a:cubicBezTo>
                                    <a:cubicBezTo>
                                      <a:pt x="577" y="431"/>
                                      <a:pt x="597" y="412"/>
                                      <a:pt x="621" y="412"/>
                                    </a:cubicBezTo>
                                    <a:cubicBezTo>
                                      <a:pt x="645" y="412"/>
                                      <a:pt x="664" y="431"/>
                                      <a:pt x="664" y="455"/>
                                    </a:cubicBezTo>
                                    <a:close/>
                                    <a:moveTo>
                                      <a:pt x="657" y="455"/>
                                    </a:moveTo>
                                    <a:cubicBezTo>
                                      <a:pt x="657" y="458"/>
                                      <a:pt x="656" y="460"/>
                                      <a:pt x="656" y="462"/>
                                    </a:cubicBezTo>
                                    <a:cubicBezTo>
                                      <a:pt x="658" y="461"/>
                                      <a:pt x="660" y="460"/>
                                      <a:pt x="663" y="459"/>
                                    </a:cubicBezTo>
                                    <a:cubicBezTo>
                                      <a:pt x="663" y="458"/>
                                      <a:pt x="663" y="457"/>
                                      <a:pt x="663" y="455"/>
                                    </a:cubicBezTo>
                                    <a:cubicBezTo>
                                      <a:pt x="663" y="444"/>
                                      <a:pt x="658" y="433"/>
                                      <a:pt x="650" y="426"/>
                                    </a:cubicBezTo>
                                    <a:cubicBezTo>
                                      <a:pt x="643" y="418"/>
                                      <a:pt x="632" y="413"/>
                                      <a:pt x="621" y="413"/>
                                    </a:cubicBezTo>
                                    <a:cubicBezTo>
                                      <a:pt x="609" y="413"/>
                                      <a:pt x="599" y="418"/>
                                      <a:pt x="591" y="426"/>
                                    </a:cubicBezTo>
                                    <a:cubicBezTo>
                                      <a:pt x="584" y="433"/>
                                      <a:pt x="579" y="444"/>
                                      <a:pt x="579" y="455"/>
                                    </a:cubicBezTo>
                                    <a:cubicBezTo>
                                      <a:pt x="579" y="457"/>
                                      <a:pt x="579" y="458"/>
                                      <a:pt x="579" y="459"/>
                                    </a:cubicBezTo>
                                    <a:cubicBezTo>
                                      <a:pt x="581" y="460"/>
                                      <a:pt x="584" y="461"/>
                                      <a:pt x="586" y="463"/>
                                    </a:cubicBezTo>
                                    <a:cubicBezTo>
                                      <a:pt x="585" y="460"/>
                                      <a:pt x="585" y="458"/>
                                      <a:pt x="585" y="455"/>
                                    </a:cubicBezTo>
                                    <a:cubicBezTo>
                                      <a:pt x="585" y="436"/>
                                      <a:pt x="601" y="420"/>
                                      <a:pt x="621" y="420"/>
                                    </a:cubicBezTo>
                                    <a:cubicBezTo>
                                      <a:pt x="641" y="420"/>
                                      <a:pt x="657" y="436"/>
                                      <a:pt x="657" y="455"/>
                                    </a:cubicBezTo>
                                    <a:close/>
                                    <a:moveTo>
                                      <a:pt x="570" y="455"/>
                                    </a:moveTo>
                                    <a:cubicBezTo>
                                      <a:pt x="570" y="453"/>
                                      <a:pt x="570" y="451"/>
                                      <a:pt x="570" y="449"/>
                                    </a:cubicBezTo>
                                    <a:cubicBezTo>
                                      <a:pt x="568" y="446"/>
                                      <a:pt x="564" y="443"/>
                                      <a:pt x="560" y="443"/>
                                    </a:cubicBezTo>
                                    <a:cubicBezTo>
                                      <a:pt x="555" y="443"/>
                                      <a:pt x="552" y="446"/>
                                      <a:pt x="550" y="450"/>
                                    </a:cubicBezTo>
                                    <a:cubicBezTo>
                                      <a:pt x="549" y="449"/>
                                      <a:pt x="549" y="449"/>
                                      <a:pt x="549" y="448"/>
                                    </a:cubicBezTo>
                                    <a:cubicBezTo>
                                      <a:pt x="550" y="451"/>
                                      <a:pt x="550" y="453"/>
                                      <a:pt x="550" y="455"/>
                                    </a:cubicBezTo>
                                    <a:cubicBezTo>
                                      <a:pt x="550" y="456"/>
                                      <a:pt x="550" y="456"/>
                                      <a:pt x="550" y="457"/>
                                    </a:cubicBezTo>
                                    <a:cubicBezTo>
                                      <a:pt x="551" y="456"/>
                                      <a:pt x="552" y="456"/>
                                      <a:pt x="553" y="456"/>
                                    </a:cubicBezTo>
                                    <a:cubicBezTo>
                                      <a:pt x="553" y="456"/>
                                      <a:pt x="553" y="456"/>
                                      <a:pt x="553" y="455"/>
                                    </a:cubicBezTo>
                                    <a:cubicBezTo>
                                      <a:pt x="553" y="452"/>
                                      <a:pt x="556" y="449"/>
                                      <a:pt x="560" y="449"/>
                                    </a:cubicBezTo>
                                    <a:cubicBezTo>
                                      <a:pt x="564" y="449"/>
                                      <a:pt x="567" y="452"/>
                                      <a:pt x="567" y="455"/>
                                    </a:cubicBezTo>
                                    <a:cubicBezTo>
                                      <a:pt x="567" y="456"/>
                                      <a:pt x="567" y="456"/>
                                      <a:pt x="567" y="456"/>
                                    </a:cubicBezTo>
                                    <a:cubicBezTo>
                                      <a:pt x="568" y="456"/>
                                      <a:pt x="569" y="456"/>
                                      <a:pt x="570" y="457"/>
                                    </a:cubicBezTo>
                                    <a:cubicBezTo>
                                      <a:pt x="570" y="456"/>
                                      <a:pt x="570" y="456"/>
                                      <a:pt x="570" y="455"/>
                                    </a:cubicBezTo>
                                    <a:close/>
                                    <a:moveTo>
                                      <a:pt x="560" y="450"/>
                                    </a:moveTo>
                                    <a:cubicBezTo>
                                      <a:pt x="557" y="450"/>
                                      <a:pt x="555" y="453"/>
                                      <a:pt x="555" y="455"/>
                                    </a:cubicBezTo>
                                    <a:cubicBezTo>
                                      <a:pt x="555" y="456"/>
                                      <a:pt x="555" y="456"/>
                                      <a:pt x="555" y="456"/>
                                    </a:cubicBezTo>
                                    <a:cubicBezTo>
                                      <a:pt x="557" y="456"/>
                                      <a:pt x="558" y="456"/>
                                      <a:pt x="560" y="456"/>
                                    </a:cubicBezTo>
                                    <a:cubicBezTo>
                                      <a:pt x="562" y="456"/>
                                      <a:pt x="563" y="456"/>
                                      <a:pt x="565" y="456"/>
                                    </a:cubicBezTo>
                                    <a:cubicBezTo>
                                      <a:pt x="565" y="456"/>
                                      <a:pt x="565" y="456"/>
                                      <a:pt x="565" y="455"/>
                                    </a:cubicBezTo>
                                    <a:cubicBezTo>
                                      <a:pt x="565" y="453"/>
                                      <a:pt x="563" y="450"/>
                                      <a:pt x="560" y="450"/>
                                    </a:cubicBezTo>
                                    <a:close/>
                                    <a:moveTo>
                                      <a:pt x="570" y="447"/>
                                    </a:moveTo>
                                    <a:cubicBezTo>
                                      <a:pt x="571" y="444"/>
                                      <a:pt x="571" y="442"/>
                                      <a:pt x="572" y="440"/>
                                    </a:cubicBezTo>
                                    <a:cubicBezTo>
                                      <a:pt x="569" y="437"/>
                                      <a:pt x="564" y="436"/>
                                      <a:pt x="560" y="436"/>
                                    </a:cubicBezTo>
                                    <a:cubicBezTo>
                                      <a:pt x="555" y="436"/>
                                      <a:pt x="551" y="438"/>
                                      <a:pt x="548" y="440"/>
                                    </a:cubicBezTo>
                                    <a:cubicBezTo>
                                      <a:pt x="548" y="443"/>
                                      <a:pt x="549" y="445"/>
                                      <a:pt x="549" y="447"/>
                                    </a:cubicBezTo>
                                    <a:cubicBezTo>
                                      <a:pt x="549" y="447"/>
                                      <a:pt x="549" y="447"/>
                                      <a:pt x="549" y="447"/>
                                    </a:cubicBezTo>
                                    <a:cubicBezTo>
                                      <a:pt x="552" y="444"/>
                                      <a:pt x="556" y="442"/>
                                      <a:pt x="560" y="442"/>
                                    </a:cubicBezTo>
                                    <a:cubicBezTo>
                                      <a:pt x="564" y="442"/>
                                      <a:pt x="568" y="444"/>
                                      <a:pt x="570" y="447"/>
                                    </a:cubicBezTo>
                                    <a:close/>
                                    <a:moveTo>
                                      <a:pt x="542" y="455"/>
                                    </a:moveTo>
                                    <a:cubicBezTo>
                                      <a:pt x="542" y="457"/>
                                      <a:pt x="542" y="458"/>
                                      <a:pt x="542" y="459"/>
                                    </a:cubicBezTo>
                                    <a:cubicBezTo>
                                      <a:pt x="544" y="458"/>
                                      <a:pt x="546" y="457"/>
                                      <a:pt x="548" y="457"/>
                                    </a:cubicBezTo>
                                    <a:cubicBezTo>
                                      <a:pt x="548" y="456"/>
                                      <a:pt x="548" y="456"/>
                                      <a:pt x="548" y="455"/>
                                    </a:cubicBezTo>
                                    <a:cubicBezTo>
                                      <a:pt x="548" y="442"/>
                                      <a:pt x="543" y="429"/>
                                      <a:pt x="534" y="420"/>
                                    </a:cubicBezTo>
                                    <a:cubicBezTo>
                                      <a:pt x="525" y="411"/>
                                      <a:pt x="512" y="406"/>
                                      <a:pt x="499" y="406"/>
                                    </a:cubicBezTo>
                                    <a:cubicBezTo>
                                      <a:pt x="485" y="406"/>
                                      <a:pt x="473" y="411"/>
                                      <a:pt x="464" y="420"/>
                                    </a:cubicBezTo>
                                    <a:cubicBezTo>
                                      <a:pt x="455" y="429"/>
                                      <a:pt x="449" y="442"/>
                                      <a:pt x="449" y="455"/>
                                    </a:cubicBezTo>
                                    <a:cubicBezTo>
                                      <a:pt x="449" y="456"/>
                                      <a:pt x="449" y="456"/>
                                      <a:pt x="449" y="457"/>
                                    </a:cubicBezTo>
                                    <a:cubicBezTo>
                                      <a:pt x="451" y="457"/>
                                      <a:pt x="453" y="458"/>
                                      <a:pt x="455" y="459"/>
                                    </a:cubicBezTo>
                                    <a:cubicBezTo>
                                      <a:pt x="455" y="458"/>
                                      <a:pt x="455" y="457"/>
                                      <a:pt x="455" y="455"/>
                                    </a:cubicBezTo>
                                    <a:cubicBezTo>
                                      <a:pt x="455" y="431"/>
                                      <a:pt x="475" y="412"/>
                                      <a:pt x="499" y="412"/>
                                    </a:cubicBezTo>
                                    <a:cubicBezTo>
                                      <a:pt x="523" y="412"/>
                                      <a:pt x="542" y="431"/>
                                      <a:pt x="542" y="455"/>
                                    </a:cubicBezTo>
                                    <a:close/>
                                    <a:moveTo>
                                      <a:pt x="534" y="455"/>
                                    </a:moveTo>
                                    <a:cubicBezTo>
                                      <a:pt x="534" y="458"/>
                                      <a:pt x="534" y="460"/>
                                      <a:pt x="534" y="463"/>
                                    </a:cubicBezTo>
                                    <a:cubicBezTo>
                                      <a:pt x="536" y="462"/>
                                      <a:pt x="538" y="460"/>
                                      <a:pt x="540" y="459"/>
                                    </a:cubicBezTo>
                                    <a:cubicBezTo>
                                      <a:pt x="540" y="458"/>
                                      <a:pt x="541" y="457"/>
                                      <a:pt x="541" y="455"/>
                                    </a:cubicBezTo>
                                    <a:cubicBezTo>
                                      <a:pt x="541" y="444"/>
                                      <a:pt x="536" y="433"/>
                                      <a:pt x="528" y="426"/>
                                    </a:cubicBezTo>
                                    <a:cubicBezTo>
                                      <a:pt x="521" y="418"/>
                                      <a:pt x="510" y="413"/>
                                      <a:pt x="499" y="413"/>
                                    </a:cubicBezTo>
                                    <a:cubicBezTo>
                                      <a:pt x="487" y="413"/>
                                      <a:pt x="477" y="418"/>
                                      <a:pt x="469" y="426"/>
                                    </a:cubicBezTo>
                                    <a:cubicBezTo>
                                      <a:pt x="461" y="433"/>
                                      <a:pt x="457" y="444"/>
                                      <a:pt x="457" y="455"/>
                                    </a:cubicBezTo>
                                    <a:cubicBezTo>
                                      <a:pt x="457" y="457"/>
                                      <a:pt x="457" y="458"/>
                                      <a:pt x="457" y="459"/>
                                    </a:cubicBezTo>
                                    <a:cubicBezTo>
                                      <a:pt x="459" y="460"/>
                                      <a:pt x="461" y="461"/>
                                      <a:pt x="464" y="463"/>
                                    </a:cubicBezTo>
                                    <a:cubicBezTo>
                                      <a:pt x="463" y="460"/>
                                      <a:pt x="463" y="458"/>
                                      <a:pt x="463" y="455"/>
                                    </a:cubicBezTo>
                                    <a:cubicBezTo>
                                      <a:pt x="463" y="436"/>
                                      <a:pt x="479" y="420"/>
                                      <a:pt x="499" y="420"/>
                                    </a:cubicBezTo>
                                    <a:cubicBezTo>
                                      <a:pt x="518" y="420"/>
                                      <a:pt x="534" y="436"/>
                                      <a:pt x="534" y="455"/>
                                    </a:cubicBezTo>
                                    <a:close/>
                                    <a:moveTo>
                                      <a:pt x="447" y="455"/>
                                    </a:moveTo>
                                    <a:cubicBezTo>
                                      <a:pt x="447" y="453"/>
                                      <a:pt x="448" y="451"/>
                                      <a:pt x="448" y="449"/>
                                    </a:cubicBezTo>
                                    <a:cubicBezTo>
                                      <a:pt x="446" y="446"/>
                                      <a:pt x="442" y="443"/>
                                      <a:pt x="438" y="443"/>
                                    </a:cubicBezTo>
                                    <a:cubicBezTo>
                                      <a:pt x="434" y="443"/>
                                      <a:pt x="431" y="445"/>
                                      <a:pt x="428" y="448"/>
                                    </a:cubicBezTo>
                                    <a:cubicBezTo>
                                      <a:pt x="429" y="450"/>
                                      <a:pt x="429" y="453"/>
                                      <a:pt x="429" y="455"/>
                                    </a:cubicBezTo>
                                    <a:cubicBezTo>
                                      <a:pt x="429" y="456"/>
                                      <a:pt x="429" y="456"/>
                                      <a:pt x="429" y="456"/>
                                    </a:cubicBezTo>
                                    <a:cubicBezTo>
                                      <a:pt x="430" y="456"/>
                                      <a:pt x="430" y="456"/>
                                      <a:pt x="431" y="456"/>
                                    </a:cubicBezTo>
                                    <a:cubicBezTo>
                                      <a:pt x="431" y="456"/>
                                      <a:pt x="431" y="456"/>
                                      <a:pt x="431" y="455"/>
                                    </a:cubicBezTo>
                                    <a:cubicBezTo>
                                      <a:pt x="431" y="452"/>
                                      <a:pt x="434" y="449"/>
                                      <a:pt x="438" y="449"/>
                                    </a:cubicBezTo>
                                    <a:cubicBezTo>
                                      <a:pt x="441" y="449"/>
                                      <a:pt x="444" y="452"/>
                                      <a:pt x="444" y="455"/>
                                    </a:cubicBezTo>
                                    <a:cubicBezTo>
                                      <a:pt x="444" y="456"/>
                                      <a:pt x="444" y="456"/>
                                      <a:pt x="444" y="456"/>
                                    </a:cubicBezTo>
                                    <a:cubicBezTo>
                                      <a:pt x="445" y="456"/>
                                      <a:pt x="446" y="456"/>
                                      <a:pt x="447" y="457"/>
                                    </a:cubicBezTo>
                                    <a:cubicBezTo>
                                      <a:pt x="447" y="456"/>
                                      <a:pt x="447" y="456"/>
                                      <a:pt x="447" y="455"/>
                                    </a:cubicBezTo>
                                    <a:close/>
                                    <a:moveTo>
                                      <a:pt x="438" y="450"/>
                                    </a:moveTo>
                                    <a:cubicBezTo>
                                      <a:pt x="435" y="450"/>
                                      <a:pt x="433" y="453"/>
                                      <a:pt x="433" y="455"/>
                                    </a:cubicBezTo>
                                    <a:cubicBezTo>
                                      <a:pt x="433" y="456"/>
                                      <a:pt x="433" y="456"/>
                                      <a:pt x="433" y="456"/>
                                    </a:cubicBezTo>
                                    <a:cubicBezTo>
                                      <a:pt x="434" y="456"/>
                                      <a:pt x="436" y="456"/>
                                      <a:pt x="438" y="456"/>
                                    </a:cubicBezTo>
                                    <a:cubicBezTo>
                                      <a:pt x="439" y="456"/>
                                      <a:pt x="441" y="456"/>
                                      <a:pt x="443" y="456"/>
                                    </a:cubicBezTo>
                                    <a:cubicBezTo>
                                      <a:pt x="443" y="456"/>
                                      <a:pt x="443" y="456"/>
                                      <a:pt x="443" y="455"/>
                                    </a:cubicBezTo>
                                    <a:cubicBezTo>
                                      <a:pt x="443" y="453"/>
                                      <a:pt x="441" y="450"/>
                                      <a:pt x="438" y="450"/>
                                    </a:cubicBezTo>
                                    <a:close/>
                                    <a:moveTo>
                                      <a:pt x="448" y="447"/>
                                    </a:moveTo>
                                    <a:cubicBezTo>
                                      <a:pt x="449" y="444"/>
                                      <a:pt x="449" y="442"/>
                                      <a:pt x="450" y="440"/>
                                    </a:cubicBezTo>
                                    <a:cubicBezTo>
                                      <a:pt x="446" y="437"/>
                                      <a:pt x="442" y="436"/>
                                      <a:pt x="438" y="436"/>
                                    </a:cubicBezTo>
                                    <a:cubicBezTo>
                                      <a:pt x="434" y="436"/>
                                      <a:pt x="430" y="437"/>
                                      <a:pt x="426" y="440"/>
                                    </a:cubicBezTo>
                                    <a:cubicBezTo>
                                      <a:pt x="427" y="442"/>
                                      <a:pt x="428" y="444"/>
                                      <a:pt x="428" y="446"/>
                                    </a:cubicBezTo>
                                    <a:cubicBezTo>
                                      <a:pt x="431" y="443"/>
                                      <a:pt x="434" y="442"/>
                                      <a:pt x="438" y="442"/>
                                    </a:cubicBezTo>
                                    <a:cubicBezTo>
                                      <a:pt x="442" y="442"/>
                                      <a:pt x="446" y="444"/>
                                      <a:pt x="448" y="447"/>
                                    </a:cubicBezTo>
                                    <a:close/>
                                    <a:moveTo>
                                      <a:pt x="421" y="455"/>
                                    </a:moveTo>
                                    <a:cubicBezTo>
                                      <a:pt x="421" y="456"/>
                                      <a:pt x="421" y="457"/>
                                      <a:pt x="421" y="458"/>
                                    </a:cubicBezTo>
                                    <a:cubicBezTo>
                                      <a:pt x="423" y="458"/>
                                      <a:pt x="425" y="457"/>
                                      <a:pt x="427" y="457"/>
                                    </a:cubicBezTo>
                                    <a:cubicBezTo>
                                      <a:pt x="427" y="456"/>
                                      <a:pt x="427" y="456"/>
                                      <a:pt x="427" y="455"/>
                                    </a:cubicBezTo>
                                    <a:cubicBezTo>
                                      <a:pt x="427" y="442"/>
                                      <a:pt x="422" y="429"/>
                                      <a:pt x="413" y="420"/>
                                    </a:cubicBezTo>
                                    <a:cubicBezTo>
                                      <a:pt x="404" y="411"/>
                                      <a:pt x="391" y="406"/>
                                      <a:pt x="378" y="406"/>
                                    </a:cubicBezTo>
                                    <a:cubicBezTo>
                                      <a:pt x="364" y="406"/>
                                      <a:pt x="352" y="411"/>
                                      <a:pt x="343" y="420"/>
                                    </a:cubicBezTo>
                                    <a:cubicBezTo>
                                      <a:pt x="334" y="429"/>
                                      <a:pt x="328" y="442"/>
                                      <a:pt x="328" y="455"/>
                                    </a:cubicBezTo>
                                    <a:cubicBezTo>
                                      <a:pt x="328" y="456"/>
                                      <a:pt x="328" y="456"/>
                                      <a:pt x="328" y="457"/>
                                    </a:cubicBezTo>
                                    <a:cubicBezTo>
                                      <a:pt x="330" y="457"/>
                                      <a:pt x="332" y="458"/>
                                      <a:pt x="334" y="459"/>
                                    </a:cubicBezTo>
                                    <a:cubicBezTo>
                                      <a:pt x="334" y="458"/>
                                      <a:pt x="334" y="457"/>
                                      <a:pt x="334" y="455"/>
                                    </a:cubicBezTo>
                                    <a:cubicBezTo>
                                      <a:pt x="334" y="431"/>
                                      <a:pt x="354" y="412"/>
                                      <a:pt x="378" y="412"/>
                                    </a:cubicBezTo>
                                    <a:cubicBezTo>
                                      <a:pt x="402" y="412"/>
                                      <a:pt x="421" y="431"/>
                                      <a:pt x="421" y="455"/>
                                    </a:cubicBezTo>
                                    <a:close/>
                                    <a:moveTo>
                                      <a:pt x="414" y="455"/>
                                    </a:moveTo>
                                    <a:cubicBezTo>
                                      <a:pt x="414" y="458"/>
                                      <a:pt x="413" y="460"/>
                                      <a:pt x="413" y="462"/>
                                    </a:cubicBezTo>
                                    <a:cubicBezTo>
                                      <a:pt x="415" y="461"/>
                                      <a:pt x="417" y="460"/>
                                      <a:pt x="420" y="459"/>
                                    </a:cubicBezTo>
                                    <a:cubicBezTo>
                                      <a:pt x="420" y="458"/>
                                      <a:pt x="420" y="457"/>
                                      <a:pt x="420" y="455"/>
                                    </a:cubicBezTo>
                                    <a:cubicBezTo>
                                      <a:pt x="420" y="444"/>
                                      <a:pt x="415" y="433"/>
                                      <a:pt x="407" y="426"/>
                                    </a:cubicBezTo>
                                    <a:cubicBezTo>
                                      <a:pt x="400" y="418"/>
                                      <a:pt x="389" y="413"/>
                                      <a:pt x="378" y="413"/>
                                    </a:cubicBezTo>
                                    <a:cubicBezTo>
                                      <a:pt x="366" y="413"/>
                                      <a:pt x="356" y="418"/>
                                      <a:pt x="348" y="426"/>
                                    </a:cubicBezTo>
                                    <a:cubicBezTo>
                                      <a:pt x="341" y="433"/>
                                      <a:pt x="336" y="444"/>
                                      <a:pt x="336" y="455"/>
                                    </a:cubicBezTo>
                                    <a:cubicBezTo>
                                      <a:pt x="336" y="457"/>
                                      <a:pt x="336" y="458"/>
                                      <a:pt x="336" y="459"/>
                                    </a:cubicBezTo>
                                    <a:cubicBezTo>
                                      <a:pt x="338" y="460"/>
                                      <a:pt x="341" y="461"/>
                                      <a:pt x="343" y="463"/>
                                    </a:cubicBezTo>
                                    <a:cubicBezTo>
                                      <a:pt x="342" y="460"/>
                                      <a:pt x="342" y="458"/>
                                      <a:pt x="342" y="455"/>
                                    </a:cubicBezTo>
                                    <a:cubicBezTo>
                                      <a:pt x="342" y="436"/>
                                      <a:pt x="358" y="420"/>
                                      <a:pt x="378" y="420"/>
                                    </a:cubicBezTo>
                                    <a:cubicBezTo>
                                      <a:pt x="398" y="420"/>
                                      <a:pt x="414" y="436"/>
                                      <a:pt x="414" y="455"/>
                                    </a:cubicBezTo>
                                    <a:close/>
                                    <a:moveTo>
                                      <a:pt x="327" y="455"/>
                                    </a:moveTo>
                                    <a:cubicBezTo>
                                      <a:pt x="327" y="453"/>
                                      <a:pt x="327" y="451"/>
                                      <a:pt x="327" y="449"/>
                                    </a:cubicBezTo>
                                    <a:cubicBezTo>
                                      <a:pt x="325" y="446"/>
                                      <a:pt x="321" y="443"/>
                                      <a:pt x="317" y="443"/>
                                    </a:cubicBezTo>
                                    <a:cubicBezTo>
                                      <a:pt x="313" y="443"/>
                                      <a:pt x="309" y="446"/>
                                      <a:pt x="307" y="449"/>
                                    </a:cubicBezTo>
                                    <a:cubicBezTo>
                                      <a:pt x="307" y="451"/>
                                      <a:pt x="307" y="453"/>
                                      <a:pt x="307" y="455"/>
                                    </a:cubicBezTo>
                                    <a:cubicBezTo>
                                      <a:pt x="307" y="456"/>
                                      <a:pt x="307" y="456"/>
                                      <a:pt x="307" y="457"/>
                                    </a:cubicBezTo>
                                    <a:cubicBezTo>
                                      <a:pt x="308" y="456"/>
                                      <a:pt x="309" y="456"/>
                                      <a:pt x="310" y="456"/>
                                    </a:cubicBezTo>
                                    <a:cubicBezTo>
                                      <a:pt x="310" y="456"/>
                                      <a:pt x="310" y="456"/>
                                      <a:pt x="310" y="455"/>
                                    </a:cubicBezTo>
                                    <a:cubicBezTo>
                                      <a:pt x="310" y="452"/>
                                      <a:pt x="313" y="449"/>
                                      <a:pt x="317" y="449"/>
                                    </a:cubicBezTo>
                                    <a:cubicBezTo>
                                      <a:pt x="321" y="449"/>
                                      <a:pt x="324" y="452"/>
                                      <a:pt x="324" y="455"/>
                                    </a:cubicBezTo>
                                    <a:cubicBezTo>
                                      <a:pt x="324" y="456"/>
                                      <a:pt x="324" y="456"/>
                                      <a:pt x="324" y="456"/>
                                    </a:cubicBezTo>
                                    <a:cubicBezTo>
                                      <a:pt x="325" y="456"/>
                                      <a:pt x="326" y="456"/>
                                      <a:pt x="327" y="457"/>
                                    </a:cubicBezTo>
                                    <a:cubicBezTo>
                                      <a:pt x="327" y="456"/>
                                      <a:pt x="327" y="456"/>
                                      <a:pt x="327" y="455"/>
                                    </a:cubicBezTo>
                                    <a:close/>
                                    <a:moveTo>
                                      <a:pt x="317" y="450"/>
                                    </a:moveTo>
                                    <a:cubicBezTo>
                                      <a:pt x="314" y="450"/>
                                      <a:pt x="312" y="453"/>
                                      <a:pt x="312" y="455"/>
                                    </a:cubicBezTo>
                                    <a:cubicBezTo>
                                      <a:pt x="312" y="456"/>
                                      <a:pt x="312" y="456"/>
                                      <a:pt x="312" y="456"/>
                                    </a:cubicBezTo>
                                    <a:cubicBezTo>
                                      <a:pt x="314" y="456"/>
                                      <a:pt x="315" y="456"/>
                                      <a:pt x="317" y="456"/>
                                    </a:cubicBezTo>
                                    <a:cubicBezTo>
                                      <a:pt x="319" y="456"/>
                                      <a:pt x="320" y="456"/>
                                      <a:pt x="322" y="456"/>
                                    </a:cubicBezTo>
                                    <a:cubicBezTo>
                                      <a:pt x="322" y="456"/>
                                      <a:pt x="322" y="456"/>
                                      <a:pt x="322" y="455"/>
                                    </a:cubicBezTo>
                                    <a:cubicBezTo>
                                      <a:pt x="322" y="453"/>
                                      <a:pt x="320" y="450"/>
                                      <a:pt x="317" y="450"/>
                                    </a:cubicBezTo>
                                    <a:close/>
                                    <a:moveTo>
                                      <a:pt x="327" y="447"/>
                                    </a:moveTo>
                                    <a:cubicBezTo>
                                      <a:pt x="328" y="444"/>
                                      <a:pt x="328" y="442"/>
                                      <a:pt x="329" y="440"/>
                                    </a:cubicBezTo>
                                    <a:cubicBezTo>
                                      <a:pt x="326" y="437"/>
                                      <a:pt x="321" y="436"/>
                                      <a:pt x="317" y="436"/>
                                    </a:cubicBezTo>
                                    <a:cubicBezTo>
                                      <a:pt x="312" y="436"/>
                                      <a:pt x="308" y="437"/>
                                      <a:pt x="305" y="440"/>
                                    </a:cubicBezTo>
                                    <a:cubicBezTo>
                                      <a:pt x="305" y="442"/>
                                      <a:pt x="306" y="445"/>
                                      <a:pt x="306" y="447"/>
                                    </a:cubicBezTo>
                                    <a:cubicBezTo>
                                      <a:pt x="309" y="444"/>
                                      <a:pt x="313" y="442"/>
                                      <a:pt x="317" y="442"/>
                                    </a:cubicBezTo>
                                    <a:cubicBezTo>
                                      <a:pt x="321" y="442"/>
                                      <a:pt x="325" y="444"/>
                                      <a:pt x="327" y="447"/>
                                    </a:cubicBezTo>
                                    <a:close/>
                                    <a:moveTo>
                                      <a:pt x="299" y="455"/>
                                    </a:moveTo>
                                    <a:cubicBezTo>
                                      <a:pt x="299" y="457"/>
                                      <a:pt x="299" y="458"/>
                                      <a:pt x="299" y="459"/>
                                    </a:cubicBezTo>
                                    <a:cubicBezTo>
                                      <a:pt x="301" y="458"/>
                                      <a:pt x="303" y="457"/>
                                      <a:pt x="305" y="457"/>
                                    </a:cubicBezTo>
                                    <a:cubicBezTo>
                                      <a:pt x="305" y="456"/>
                                      <a:pt x="306" y="456"/>
                                      <a:pt x="306" y="455"/>
                                    </a:cubicBezTo>
                                    <a:cubicBezTo>
                                      <a:pt x="306" y="442"/>
                                      <a:pt x="300" y="429"/>
                                      <a:pt x="291" y="420"/>
                                    </a:cubicBezTo>
                                    <a:cubicBezTo>
                                      <a:pt x="282" y="411"/>
                                      <a:pt x="270" y="406"/>
                                      <a:pt x="256" y="406"/>
                                    </a:cubicBezTo>
                                    <a:cubicBezTo>
                                      <a:pt x="242" y="406"/>
                                      <a:pt x="230" y="411"/>
                                      <a:pt x="221" y="420"/>
                                    </a:cubicBezTo>
                                    <a:cubicBezTo>
                                      <a:pt x="212" y="429"/>
                                      <a:pt x="206" y="442"/>
                                      <a:pt x="206" y="455"/>
                                    </a:cubicBezTo>
                                    <a:cubicBezTo>
                                      <a:pt x="206" y="456"/>
                                      <a:pt x="206" y="456"/>
                                      <a:pt x="206" y="457"/>
                                    </a:cubicBezTo>
                                    <a:cubicBezTo>
                                      <a:pt x="208" y="457"/>
                                      <a:pt x="210" y="458"/>
                                      <a:pt x="213" y="459"/>
                                    </a:cubicBezTo>
                                    <a:cubicBezTo>
                                      <a:pt x="212" y="458"/>
                                      <a:pt x="212" y="457"/>
                                      <a:pt x="212" y="455"/>
                                    </a:cubicBezTo>
                                    <a:cubicBezTo>
                                      <a:pt x="212" y="431"/>
                                      <a:pt x="232" y="412"/>
                                      <a:pt x="256" y="412"/>
                                    </a:cubicBezTo>
                                    <a:cubicBezTo>
                                      <a:pt x="280" y="412"/>
                                      <a:pt x="299" y="431"/>
                                      <a:pt x="299" y="455"/>
                                    </a:cubicBezTo>
                                    <a:close/>
                                    <a:moveTo>
                                      <a:pt x="292" y="455"/>
                                    </a:moveTo>
                                    <a:cubicBezTo>
                                      <a:pt x="292" y="458"/>
                                      <a:pt x="291" y="460"/>
                                      <a:pt x="291" y="463"/>
                                    </a:cubicBezTo>
                                    <a:cubicBezTo>
                                      <a:pt x="293" y="461"/>
                                      <a:pt x="295" y="460"/>
                                      <a:pt x="298" y="459"/>
                                    </a:cubicBezTo>
                                    <a:cubicBezTo>
                                      <a:pt x="298" y="458"/>
                                      <a:pt x="298" y="457"/>
                                      <a:pt x="298" y="455"/>
                                    </a:cubicBezTo>
                                    <a:cubicBezTo>
                                      <a:pt x="298" y="444"/>
                                      <a:pt x="293" y="433"/>
                                      <a:pt x="286" y="426"/>
                                    </a:cubicBezTo>
                                    <a:cubicBezTo>
                                      <a:pt x="278" y="418"/>
                                      <a:pt x="267" y="413"/>
                                      <a:pt x="256" y="413"/>
                                    </a:cubicBezTo>
                                    <a:cubicBezTo>
                                      <a:pt x="244" y="413"/>
                                      <a:pt x="234" y="418"/>
                                      <a:pt x="226" y="426"/>
                                    </a:cubicBezTo>
                                    <a:cubicBezTo>
                                      <a:pt x="219" y="433"/>
                                      <a:pt x="214" y="444"/>
                                      <a:pt x="214" y="455"/>
                                    </a:cubicBezTo>
                                    <a:cubicBezTo>
                                      <a:pt x="214" y="457"/>
                                      <a:pt x="214" y="458"/>
                                      <a:pt x="214" y="459"/>
                                    </a:cubicBezTo>
                                    <a:cubicBezTo>
                                      <a:pt x="216" y="460"/>
                                      <a:pt x="219" y="461"/>
                                      <a:pt x="221" y="463"/>
                                    </a:cubicBezTo>
                                    <a:cubicBezTo>
                                      <a:pt x="220" y="460"/>
                                      <a:pt x="220" y="458"/>
                                      <a:pt x="220" y="455"/>
                                    </a:cubicBezTo>
                                    <a:cubicBezTo>
                                      <a:pt x="220" y="436"/>
                                      <a:pt x="236" y="420"/>
                                      <a:pt x="256" y="420"/>
                                    </a:cubicBezTo>
                                    <a:cubicBezTo>
                                      <a:pt x="276" y="420"/>
                                      <a:pt x="292" y="436"/>
                                      <a:pt x="292" y="455"/>
                                    </a:cubicBezTo>
                                    <a:close/>
                                    <a:moveTo>
                                      <a:pt x="205" y="455"/>
                                    </a:moveTo>
                                    <a:cubicBezTo>
                                      <a:pt x="205" y="453"/>
                                      <a:pt x="205" y="451"/>
                                      <a:pt x="205" y="449"/>
                                    </a:cubicBezTo>
                                    <a:cubicBezTo>
                                      <a:pt x="203" y="446"/>
                                      <a:pt x="199" y="443"/>
                                      <a:pt x="195" y="443"/>
                                    </a:cubicBezTo>
                                    <a:cubicBezTo>
                                      <a:pt x="191" y="443"/>
                                      <a:pt x="188" y="445"/>
                                      <a:pt x="186" y="448"/>
                                    </a:cubicBezTo>
                                    <a:cubicBezTo>
                                      <a:pt x="186" y="450"/>
                                      <a:pt x="186" y="453"/>
                                      <a:pt x="186" y="455"/>
                                    </a:cubicBezTo>
                                    <a:cubicBezTo>
                                      <a:pt x="186" y="456"/>
                                      <a:pt x="186" y="456"/>
                                      <a:pt x="186" y="456"/>
                                    </a:cubicBezTo>
                                    <a:cubicBezTo>
                                      <a:pt x="187" y="456"/>
                                      <a:pt x="188" y="456"/>
                                      <a:pt x="188" y="456"/>
                                    </a:cubicBezTo>
                                    <a:cubicBezTo>
                                      <a:pt x="188" y="456"/>
                                      <a:pt x="188" y="456"/>
                                      <a:pt x="188" y="455"/>
                                    </a:cubicBezTo>
                                    <a:cubicBezTo>
                                      <a:pt x="188" y="452"/>
                                      <a:pt x="191" y="449"/>
                                      <a:pt x="195" y="449"/>
                                    </a:cubicBezTo>
                                    <a:cubicBezTo>
                                      <a:pt x="199" y="449"/>
                                      <a:pt x="202" y="452"/>
                                      <a:pt x="202" y="455"/>
                                    </a:cubicBezTo>
                                    <a:cubicBezTo>
                                      <a:pt x="202" y="456"/>
                                      <a:pt x="202" y="456"/>
                                      <a:pt x="202" y="456"/>
                                    </a:cubicBezTo>
                                    <a:cubicBezTo>
                                      <a:pt x="203" y="456"/>
                                      <a:pt x="204" y="456"/>
                                      <a:pt x="205" y="457"/>
                                    </a:cubicBezTo>
                                    <a:cubicBezTo>
                                      <a:pt x="205" y="456"/>
                                      <a:pt x="205" y="456"/>
                                      <a:pt x="205" y="455"/>
                                    </a:cubicBezTo>
                                    <a:close/>
                                    <a:moveTo>
                                      <a:pt x="195" y="450"/>
                                    </a:moveTo>
                                    <a:cubicBezTo>
                                      <a:pt x="192" y="450"/>
                                      <a:pt x="190" y="453"/>
                                      <a:pt x="190" y="455"/>
                                    </a:cubicBezTo>
                                    <a:cubicBezTo>
                                      <a:pt x="190" y="456"/>
                                      <a:pt x="190" y="456"/>
                                      <a:pt x="190" y="456"/>
                                    </a:cubicBezTo>
                                    <a:cubicBezTo>
                                      <a:pt x="192" y="456"/>
                                      <a:pt x="193" y="456"/>
                                      <a:pt x="195" y="456"/>
                                    </a:cubicBezTo>
                                    <a:cubicBezTo>
                                      <a:pt x="197" y="456"/>
                                      <a:pt x="198" y="456"/>
                                      <a:pt x="200" y="456"/>
                                    </a:cubicBezTo>
                                    <a:cubicBezTo>
                                      <a:pt x="200" y="456"/>
                                      <a:pt x="200" y="456"/>
                                      <a:pt x="200" y="455"/>
                                    </a:cubicBezTo>
                                    <a:cubicBezTo>
                                      <a:pt x="200" y="453"/>
                                      <a:pt x="198" y="450"/>
                                      <a:pt x="195" y="450"/>
                                    </a:cubicBezTo>
                                    <a:close/>
                                    <a:moveTo>
                                      <a:pt x="205" y="447"/>
                                    </a:moveTo>
                                    <a:cubicBezTo>
                                      <a:pt x="206" y="444"/>
                                      <a:pt x="206" y="442"/>
                                      <a:pt x="207" y="440"/>
                                    </a:cubicBezTo>
                                    <a:cubicBezTo>
                                      <a:pt x="204" y="437"/>
                                      <a:pt x="200" y="436"/>
                                      <a:pt x="195" y="436"/>
                                    </a:cubicBezTo>
                                    <a:cubicBezTo>
                                      <a:pt x="191" y="436"/>
                                      <a:pt x="187" y="437"/>
                                      <a:pt x="184" y="440"/>
                                    </a:cubicBezTo>
                                    <a:cubicBezTo>
                                      <a:pt x="184" y="442"/>
                                      <a:pt x="185" y="444"/>
                                      <a:pt x="185" y="446"/>
                                    </a:cubicBezTo>
                                    <a:cubicBezTo>
                                      <a:pt x="188" y="443"/>
                                      <a:pt x="191" y="442"/>
                                      <a:pt x="195" y="442"/>
                                    </a:cubicBezTo>
                                    <a:cubicBezTo>
                                      <a:pt x="199" y="442"/>
                                      <a:pt x="203" y="444"/>
                                      <a:pt x="205" y="447"/>
                                    </a:cubicBezTo>
                                    <a:close/>
                                    <a:moveTo>
                                      <a:pt x="179" y="455"/>
                                    </a:moveTo>
                                    <a:cubicBezTo>
                                      <a:pt x="179" y="456"/>
                                      <a:pt x="178" y="457"/>
                                      <a:pt x="178" y="458"/>
                                    </a:cubicBezTo>
                                    <a:cubicBezTo>
                                      <a:pt x="180" y="458"/>
                                      <a:pt x="183" y="457"/>
                                      <a:pt x="185" y="457"/>
                                    </a:cubicBezTo>
                                    <a:cubicBezTo>
                                      <a:pt x="185" y="456"/>
                                      <a:pt x="185" y="456"/>
                                      <a:pt x="185" y="455"/>
                                    </a:cubicBezTo>
                                    <a:cubicBezTo>
                                      <a:pt x="185" y="442"/>
                                      <a:pt x="179" y="429"/>
                                      <a:pt x="170" y="420"/>
                                    </a:cubicBezTo>
                                    <a:cubicBezTo>
                                      <a:pt x="161" y="411"/>
                                      <a:pt x="149" y="406"/>
                                      <a:pt x="135" y="406"/>
                                    </a:cubicBezTo>
                                    <a:cubicBezTo>
                                      <a:pt x="121" y="406"/>
                                      <a:pt x="109" y="411"/>
                                      <a:pt x="100" y="420"/>
                                    </a:cubicBezTo>
                                    <a:cubicBezTo>
                                      <a:pt x="91" y="429"/>
                                      <a:pt x="85" y="442"/>
                                      <a:pt x="85" y="455"/>
                                    </a:cubicBezTo>
                                    <a:cubicBezTo>
                                      <a:pt x="85" y="456"/>
                                      <a:pt x="85" y="456"/>
                                      <a:pt x="85" y="457"/>
                                    </a:cubicBezTo>
                                    <a:cubicBezTo>
                                      <a:pt x="88" y="457"/>
                                      <a:pt x="90" y="458"/>
                                      <a:pt x="92" y="459"/>
                                    </a:cubicBezTo>
                                    <a:cubicBezTo>
                                      <a:pt x="92" y="458"/>
                                      <a:pt x="92" y="457"/>
                                      <a:pt x="92" y="455"/>
                                    </a:cubicBezTo>
                                    <a:cubicBezTo>
                                      <a:pt x="92" y="431"/>
                                      <a:pt x="111" y="412"/>
                                      <a:pt x="135" y="412"/>
                                    </a:cubicBezTo>
                                    <a:cubicBezTo>
                                      <a:pt x="159" y="412"/>
                                      <a:pt x="179" y="431"/>
                                      <a:pt x="179" y="455"/>
                                    </a:cubicBezTo>
                                    <a:close/>
                                    <a:moveTo>
                                      <a:pt x="171" y="455"/>
                                    </a:moveTo>
                                    <a:cubicBezTo>
                                      <a:pt x="171" y="458"/>
                                      <a:pt x="171" y="460"/>
                                      <a:pt x="170" y="462"/>
                                    </a:cubicBezTo>
                                    <a:cubicBezTo>
                                      <a:pt x="172" y="461"/>
                                      <a:pt x="175" y="460"/>
                                      <a:pt x="177" y="459"/>
                                    </a:cubicBezTo>
                                    <a:cubicBezTo>
                                      <a:pt x="177" y="458"/>
                                      <a:pt x="177" y="457"/>
                                      <a:pt x="177" y="455"/>
                                    </a:cubicBezTo>
                                    <a:cubicBezTo>
                                      <a:pt x="177" y="444"/>
                                      <a:pt x="172" y="433"/>
                                      <a:pt x="165" y="426"/>
                                    </a:cubicBezTo>
                                    <a:cubicBezTo>
                                      <a:pt x="157" y="418"/>
                                      <a:pt x="147" y="413"/>
                                      <a:pt x="135" y="413"/>
                                    </a:cubicBezTo>
                                    <a:cubicBezTo>
                                      <a:pt x="123" y="413"/>
                                      <a:pt x="113" y="418"/>
                                      <a:pt x="105" y="426"/>
                                    </a:cubicBezTo>
                                    <a:cubicBezTo>
                                      <a:pt x="98" y="433"/>
                                      <a:pt x="93" y="444"/>
                                      <a:pt x="93" y="455"/>
                                    </a:cubicBezTo>
                                    <a:cubicBezTo>
                                      <a:pt x="93" y="457"/>
                                      <a:pt x="93" y="458"/>
                                      <a:pt x="93" y="459"/>
                                    </a:cubicBezTo>
                                    <a:cubicBezTo>
                                      <a:pt x="96" y="460"/>
                                      <a:pt x="98" y="461"/>
                                      <a:pt x="100" y="463"/>
                                    </a:cubicBezTo>
                                    <a:cubicBezTo>
                                      <a:pt x="99" y="460"/>
                                      <a:pt x="99" y="458"/>
                                      <a:pt x="99" y="455"/>
                                    </a:cubicBezTo>
                                    <a:cubicBezTo>
                                      <a:pt x="99" y="436"/>
                                      <a:pt x="115" y="420"/>
                                      <a:pt x="135" y="420"/>
                                    </a:cubicBezTo>
                                    <a:cubicBezTo>
                                      <a:pt x="155" y="420"/>
                                      <a:pt x="171" y="436"/>
                                      <a:pt x="171" y="455"/>
                                    </a:cubicBezTo>
                                    <a:close/>
                                    <a:moveTo>
                                      <a:pt x="99" y="404"/>
                                    </a:moveTo>
                                    <a:cubicBezTo>
                                      <a:pt x="99" y="384"/>
                                      <a:pt x="115" y="368"/>
                                      <a:pt x="135" y="368"/>
                                    </a:cubicBezTo>
                                    <a:cubicBezTo>
                                      <a:pt x="155" y="368"/>
                                      <a:pt x="171" y="384"/>
                                      <a:pt x="171" y="404"/>
                                    </a:cubicBezTo>
                                    <a:cubicBezTo>
                                      <a:pt x="171" y="406"/>
                                      <a:pt x="171" y="408"/>
                                      <a:pt x="170" y="411"/>
                                    </a:cubicBezTo>
                                    <a:cubicBezTo>
                                      <a:pt x="172" y="409"/>
                                      <a:pt x="175" y="408"/>
                                      <a:pt x="177" y="408"/>
                                    </a:cubicBezTo>
                                    <a:cubicBezTo>
                                      <a:pt x="177" y="406"/>
                                      <a:pt x="177" y="405"/>
                                      <a:pt x="177" y="404"/>
                                    </a:cubicBezTo>
                                    <a:cubicBezTo>
                                      <a:pt x="177" y="392"/>
                                      <a:pt x="172" y="382"/>
                                      <a:pt x="165" y="374"/>
                                    </a:cubicBezTo>
                                    <a:cubicBezTo>
                                      <a:pt x="157" y="367"/>
                                      <a:pt x="147" y="362"/>
                                      <a:pt x="135" y="362"/>
                                    </a:cubicBezTo>
                                    <a:cubicBezTo>
                                      <a:pt x="123" y="362"/>
                                      <a:pt x="113" y="367"/>
                                      <a:pt x="105" y="374"/>
                                    </a:cubicBezTo>
                                    <a:cubicBezTo>
                                      <a:pt x="98" y="382"/>
                                      <a:pt x="93" y="392"/>
                                      <a:pt x="93" y="404"/>
                                    </a:cubicBezTo>
                                    <a:cubicBezTo>
                                      <a:pt x="93" y="405"/>
                                      <a:pt x="93" y="407"/>
                                      <a:pt x="93" y="408"/>
                                    </a:cubicBezTo>
                                    <a:cubicBezTo>
                                      <a:pt x="96" y="409"/>
                                      <a:pt x="98" y="410"/>
                                      <a:pt x="100" y="411"/>
                                    </a:cubicBezTo>
                                    <a:cubicBezTo>
                                      <a:pt x="99" y="409"/>
                                      <a:pt x="99" y="406"/>
                                      <a:pt x="99" y="404"/>
                                    </a:cubicBezTo>
                                    <a:close/>
                                    <a:moveTo>
                                      <a:pt x="92" y="404"/>
                                    </a:moveTo>
                                    <a:cubicBezTo>
                                      <a:pt x="92" y="380"/>
                                      <a:pt x="111" y="361"/>
                                      <a:pt x="135" y="361"/>
                                    </a:cubicBezTo>
                                    <a:cubicBezTo>
                                      <a:pt x="159" y="361"/>
                                      <a:pt x="179" y="380"/>
                                      <a:pt x="179" y="404"/>
                                    </a:cubicBezTo>
                                    <a:cubicBezTo>
                                      <a:pt x="179" y="405"/>
                                      <a:pt x="178" y="406"/>
                                      <a:pt x="178" y="407"/>
                                    </a:cubicBezTo>
                                    <a:cubicBezTo>
                                      <a:pt x="180" y="406"/>
                                      <a:pt x="183" y="406"/>
                                      <a:pt x="185" y="405"/>
                                    </a:cubicBezTo>
                                    <a:cubicBezTo>
                                      <a:pt x="185" y="405"/>
                                      <a:pt x="185" y="404"/>
                                      <a:pt x="185" y="404"/>
                                    </a:cubicBezTo>
                                    <a:cubicBezTo>
                                      <a:pt x="185" y="390"/>
                                      <a:pt x="179" y="378"/>
                                      <a:pt x="170" y="369"/>
                                    </a:cubicBezTo>
                                    <a:cubicBezTo>
                                      <a:pt x="161" y="360"/>
                                      <a:pt x="149" y="354"/>
                                      <a:pt x="135" y="354"/>
                                    </a:cubicBezTo>
                                    <a:cubicBezTo>
                                      <a:pt x="121" y="354"/>
                                      <a:pt x="109" y="360"/>
                                      <a:pt x="100" y="369"/>
                                    </a:cubicBezTo>
                                    <a:cubicBezTo>
                                      <a:pt x="91" y="378"/>
                                      <a:pt x="85" y="390"/>
                                      <a:pt x="85" y="404"/>
                                    </a:cubicBezTo>
                                    <a:cubicBezTo>
                                      <a:pt x="85" y="405"/>
                                      <a:pt x="85" y="405"/>
                                      <a:pt x="85" y="405"/>
                                    </a:cubicBezTo>
                                    <a:cubicBezTo>
                                      <a:pt x="88" y="406"/>
                                      <a:pt x="90" y="407"/>
                                      <a:pt x="92" y="407"/>
                                    </a:cubicBezTo>
                                    <a:cubicBezTo>
                                      <a:pt x="92" y="406"/>
                                      <a:pt x="92" y="405"/>
                                      <a:pt x="92" y="404"/>
                                    </a:cubicBezTo>
                                    <a:close/>
                                    <a:moveTo>
                                      <a:pt x="99" y="353"/>
                                    </a:moveTo>
                                    <a:cubicBezTo>
                                      <a:pt x="99" y="333"/>
                                      <a:pt x="115" y="317"/>
                                      <a:pt x="135" y="317"/>
                                    </a:cubicBezTo>
                                    <a:cubicBezTo>
                                      <a:pt x="155" y="317"/>
                                      <a:pt x="171" y="333"/>
                                      <a:pt x="171" y="353"/>
                                    </a:cubicBezTo>
                                    <a:cubicBezTo>
                                      <a:pt x="171" y="355"/>
                                      <a:pt x="171" y="357"/>
                                      <a:pt x="170" y="359"/>
                                    </a:cubicBezTo>
                                    <a:cubicBezTo>
                                      <a:pt x="172" y="358"/>
                                      <a:pt x="175" y="357"/>
                                      <a:pt x="177" y="356"/>
                                    </a:cubicBezTo>
                                    <a:cubicBezTo>
                                      <a:pt x="177" y="355"/>
                                      <a:pt x="177" y="354"/>
                                      <a:pt x="177" y="353"/>
                                    </a:cubicBezTo>
                                    <a:cubicBezTo>
                                      <a:pt x="177" y="341"/>
                                      <a:pt x="172" y="331"/>
                                      <a:pt x="165" y="323"/>
                                    </a:cubicBezTo>
                                    <a:cubicBezTo>
                                      <a:pt x="157" y="315"/>
                                      <a:pt x="147" y="311"/>
                                      <a:pt x="135" y="311"/>
                                    </a:cubicBezTo>
                                    <a:cubicBezTo>
                                      <a:pt x="123" y="311"/>
                                      <a:pt x="113" y="315"/>
                                      <a:pt x="105" y="323"/>
                                    </a:cubicBezTo>
                                    <a:cubicBezTo>
                                      <a:pt x="98" y="331"/>
                                      <a:pt x="93" y="341"/>
                                      <a:pt x="93" y="353"/>
                                    </a:cubicBezTo>
                                    <a:cubicBezTo>
                                      <a:pt x="93" y="354"/>
                                      <a:pt x="93" y="355"/>
                                      <a:pt x="93" y="357"/>
                                    </a:cubicBezTo>
                                    <a:cubicBezTo>
                                      <a:pt x="96" y="357"/>
                                      <a:pt x="98" y="359"/>
                                      <a:pt x="100" y="360"/>
                                    </a:cubicBezTo>
                                    <a:cubicBezTo>
                                      <a:pt x="99" y="358"/>
                                      <a:pt x="99" y="355"/>
                                      <a:pt x="99" y="353"/>
                                    </a:cubicBezTo>
                                    <a:close/>
                                    <a:moveTo>
                                      <a:pt x="92" y="353"/>
                                    </a:moveTo>
                                    <a:cubicBezTo>
                                      <a:pt x="92" y="329"/>
                                      <a:pt x="111" y="309"/>
                                      <a:pt x="135" y="309"/>
                                    </a:cubicBezTo>
                                    <a:cubicBezTo>
                                      <a:pt x="159" y="309"/>
                                      <a:pt x="179" y="329"/>
                                      <a:pt x="179" y="353"/>
                                    </a:cubicBezTo>
                                    <a:cubicBezTo>
                                      <a:pt x="179" y="354"/>
                                      <a:pt x="178" y="355"/>
                                      <a:pt x="178" y="356"/>
                                    </a:cubicBezTo>
                                    <a:cubicBezTo>
                                      <a:pt x="180" y="355"/>
                                      <a:pt x="183" y="354"/>
                                      <a:pt x="185" y="354"/>
                                    </a:cubicBezTo>
                                    <a:cubicBezTo>
                                      <a:pt x="185" y="353"/>
                                      <a:pt x="185" y="353"/>
                                      <a:pt x="185" y="353"/>
                                    </a:cubicBezTo>
                                    <a:cubicBezTo>
                                      <a:pt x="185" y="339"/>
                                      <a:pt x="179" y="327"/>
                                      <a:pt x="170" y="318"/>
                                    </a:cubicBezTo>
                                    <a:cubicBezTo>
                                      <a:pt x="161" y="309"/>
                                      <a:pt x="149" y="303"/>
                                      <a:pt x="135" y="303"/>
                                    </a:cubicBezTo>
                                    <a:cubicBezTo>
                                      <a:pt x="121" y="303"/>
                                      <a:pt x="109" y="309"/>
                                      <a:pt x="100" y="318"/>
                                    </a:cubicBezTo>
                                    <a:cubicBezTo>
                                      <a:pt x="91" y="327"/>
                                      <a:pt x="85" y="339"/>
                                      <a:pt x="85" y="353"/>
                                    </a:cubicBezTo>
                                    <a:cubicBezTo>
                                      <a:pt x="85" y="353"/>
                                      <a:pt x="85" y="354"/>
                                      <a:pt x="85" y="354"/>
                                    </a:cubicBezTo>
                                    <a:cubicBezTo>
                                      <a:pt x="88" y="355"/>
                                      <a:pt x="90" y="355"/>
                                      <a:pt x="92" y="356"/>
                                    </a:cubicBezTo>
                                    <a:cubicBezTo>
                                      <a:pt x="92" y="355"/>
                                      <a:pt x="92" y="354"/>
                                      <a:pt x="92" y="353"/>
                                    </a:cubicBezTo>
                                    <a:close/>
                                    <a:moveTo>
                                      <a:pt x="99" y="301"/>
                                    </a:moveTo>
                                    <a:cubicBezTo>
                                      <a:pt x="99" y="282"/>
                                      <a:pt x="115" y="265"/>
                                      <a:pt x="135" y="265"/>
                                    </a:cubicBezTo>
                                    <a:cubicBezTo>
                                      <a:pt x="155" y="265"/>
                                      <a:pt x="171" y="282"/>
                                      <a:pt x="171" y="301"/>
                                    </a:cubicBezTo>
                                    <a:cubicBezTo>
                                      <a:pt x="171" y="304"/>
                                      <a:pt x="171" y="306"/>
                                      <a:pt x="170" y="308"/>
                                    </a:cubicBezTo>
                                    <a:cubicBezTo>
                                      <a:pt x="172" y="307"/>
                                      <a:pt x="175" y="306"/>
                                      <a:pt x="177" y="305"/>
                                    </a:cubicBezTo>
                                    <a:cubicBezTo>
                                      <a:pt x="177" y="304"/>
                                      <a:pt x="177" y="302"/>
                                      <a:pt x="177" y="301"/>
                                    </a:cubicBezTo>
                                    <a:cubicBezTo>
                                      <a:pt x="177" y="290"/>
                                      <a:pt x="172" y="279"/>
                                      <a:pt x="165" y="272"/>
                                    </a:cubicBezTo>
                                    <a:cubicBezTo>
                                      <a:pt x="157" y="264"/>
                                      <a:pt x="147" y="259"/>
                                      <a:pt x="135" y="259"/>
                                    </a:cubicBezTo>
                                    <a:cubicBezTo>
                                      <a:pt x="123" y="259"/>
                                      <a:pt x="113" y="264"/>
                                      <a:pt x="105" y="272"/>
                                    </a:cubicBezTo>
                                    <a:cubicBezTo>
                                      <a:pt x="98" y="279"/>
                                      <a:pt x="93" y="290"/>
                                      <a:pt x="93" y="301"/>
                                    </a:cubicBezTo>
                                    <a:cubicBezTo>
                                      <a:pt x="93" y="303"/>
                                      <a:pt x="93" y="304"/>
                                      <a:pt x="93" y="305"/>
                                    </a:cubicBezTo>
                                    <a:cubicBezTo>
                                      <a:pt x="96" y="306"/>
                                      <a:pt x="98" y="307"/>
                                      <a:pt x="100" y="308"/>
                                    </a:cubicBezTo>
                                    <a:cubicBezTo>
                                      <a:pt x="99" y="306"/>
                                      <a:pt x="99" y="304"/>
                                      <a:pt x="99" y="301"/>
                                    </a:cubicBezTo>
                                    <a:close/>
                                    <a:moveTo>
                                      <a:pt x="92" y="301"/>
                                    </a:moveTo>
                                    <a:cubicBezTo>
                                      <a:pt x="92" y="277"/>
                                      <a:pt x="111" y="258"/>
                                      <a:pt x="135" y="258"/>
                                    </a:cubicBezTo>
                                    <a:cubicBezTo>
                                      <a:pt x="159" y="258"/>
                                      <a:pt x="179" y="277"/>
                                      <a:pt x="179" y="301"/>
                                    </a:cubicBezTo>
                                    <a:cubicBezTo>
                                      <a:pt x="179" y="302"/>
                                      <a:pt x="178" y="303"/>
                                      <a:pt x="178" y="304"/>
                                    </a:cubicBezTo>
                                    <a:cubicBezTo>
                                      <a:pt x="180" y="304"/>
                                      <a:pt x="183" y="303"/>
                                      <a:pt x="185" y="303"/>
                                    </a:cubicBezTo>
                                    <a:cubicBezTo>
                                      <a:pt x="185" y="302"/>
                                      <a:pt x="185" y="302"/>
                                      <a:pt x="185" y="301"/>
                                    </a:cubicBezTo>
                                    <a:cubicBezTo>
                                      <a:pt x="185" y="288"/>
                                      <a:pt x="179" y="275"/>
                                      <a:pt x="170" y="266"/>
                                    </a:cubicBezTo>
                                    <a:cubicBezTo>
                                      <a:pt x="161" y="257"/>
                                      <a:pt x="149" y="252"/>
                                      <a:pt x="135" y="252"/>
                                    </a:cubicBezTo>
                                    <a:cubicBezTo>
                                      <a:pt x="121" y="252"/>
                                      <a:pt x="109" y="257"/>
                                      <a:pt x="100" y="266"/>
                                    </a:cubicBezTo>
                                    <a:cubicBezTo>
                                      <a:pt x="91" y="275"/>
                                      <a:pt x="85" y="288"/>
                                      <a:pt x="85" y="301"/>
                                    </a:cubicBezTo>
                                    <a:cubicBezTo>
                                      <a:pt x="85" y="302"/>
                                      <a:pt x="85" y="302"/>
                                      <a:pt x="85" y="303"/>
                                    </a:cubicBezTo>
                                    <a:cubicBezTo>
                                      <a:pt x="88" y="303"/>
                                      <a:pt x="90" y="304"/>
                                      <a:pt x="92" y="305"/>
                                    </a:cubicBezTo>
                                    <a:cubicBezTo>
                                      <a:pt x="92" y="303"/>
                                      <a:pt x="92" y="302"/>
                                      <a:pt x="92" y="301"/>
                                    </a:cubicBezTo>
                                    <a:close/>
                                    <a:moveTo>
                                      <a:pt x="99" y="250"/>
                                    </a:moveTo>
                                    <a:cubicBezTo>
                                      <a:pt x="99" y="230"/>
                                      <a:pt x="115" y="214"/>
                                      <a:pt x="135" y="214"/>
                                    </a:cubicBezTo>
                                    <a:cubicBezTo>
                                      <a:pt x="155" y="214"/>
                                      <a:pt x="171" y="230"/>
                                      <a:pt x="171" y="250"/>
                                    </a:cubicBezTo>
                                    <a:cubicBezTo>
                                      <a:pt x="171" y="252"/>
                                      <a:pt x="171" y="254"/>
                                      <a:pt x="170" y="256"/>
                                    </a:cubicBezTo>
                                    <a:cubicBezTo>
                                      <a:pt x="172" y="255"/>
                                      <a:pt x="175" y="254"/>
                                      <a:pt x="177" y="253"/>
                                    </a:cubicBezTo>
                                    <a:cubicBezTo>
                                      <a:pt x="177" y="252"/>
                                      <a:pt x="177" y="251"/>
                                      <a:pt x="177" y="250"/>
                                    </a:cubicBezTo>
                                    <a:cubicBezTo>
                                      <a:pt x="177" y="238"/>
                                      <a:pt x="172" y="228"/>
                                      <a:pt x="165" y="220"/>
                                    </a:cubicBezTo>
                                    <a:cubicBezTo>
                                      <a:pt x="157" y="213"/>
                                      <a:pt x="147" y="208"/>
                                      <a:pt x="135" y="208"/>
                                    </a:cubicBezTo>
                                    <a:cubicBezTo>
                                      <a:pt x="123" y="208"/>
                                      <a:pt x="113" y="213"/>
                                      <a:pt x="105" y="220"/>
                                    </a:cubicBezTo>
                                    <a:cubicBezTo>
                                      <a:pt x="98" y="228"/>
                                      <a:pt x="93" y="238"/>
                                      <a:pt x="93" y="250"/>
                                    </a:cubicBezTo>
                                    <a:cubicBezTo>
                                      <a:pt x="93" y="251"/>
                                      <a:pt x="93" y="253"/>
                                      <a:pt x="93" y="254"/>
                                    </a:cubicBezTo>
                                    <a:cubicBezTo>
                                      <a:pt x="96" y="255"/>
                                      <a:pt x="98" y="256"/>
                                      <a:pt x="100" y="257"/>
                                    </a:cubicBezTo>
                                    <a:cubicBezTo>
                                      <a:pt x="99" y="255"/>
                                      <a:pt x="99" y="252"/>
                                      <a:pt x="99" y="250"/>
                                    </a:cubicBezTo>
                                    <a:close/>
                                    <a:moveTo>
                                      <a:pt x="92" y="250"/>
                                    </a:moveTo>
                                    <a:cubicBezTo>
                                      <a:pt x="92" y="226"/>
                                      <a:pt x="111" y="206"/>
                                      <a:pt x="135" y="206"/>
                                    </a:cubicBezTo>
                                    <a:cubicBezTo>
                                      <a:pt x="159" y="206"/>
                                      <a:pt x="179" y="226"/>
                                      <a:pt x="179" y="250"/>
                                    </a:cubicBezTo>
                                    <a:cubicBezTo>
                                      <a:pt x="179" y="251"/>
                                      <a:pt x="178" y="252"/>
                                      <a:pt x="178" y="253"/>
                                    </a:cubicBezTo>
                                    <a:cubicBezTo>
                                      <a:pt x="180" y="252"/>
                                      <a:pt x="183" y="252"/>
                                      <a:pt x="185" y="251"/>
                                    </a:cubicBezTo>
                                    <a:cubicBezTo>
                                      <a:pt x="185" y="251"/>
                                      <a:pt x="185" y="250"/>
                                      <a:pt x="185" y="250"/>
                                    </a:cubicBezTo>
                                    <a:cubicBezTo>
                                      <a:pt x="185" y="236"/>
                                      <a:pt x="179" y="224"/>
                                      <a:pt x="170" y="215"/>
                                    </a:cubicBezTo>
                                    <a:cubicBezTo>
                                      <a:pt x="161" y="206"/>
                                      <a:pt x="149" y="200"/>
                                      <a:pt x="135" y="200"/>
                                    </a:cubicBezTo>
                                    <a:cubicBezTo>
                                      <a:pt x="121" y="200"/>
                                      <a:pt x="109" y="206"/>
                                      <a:pt x="100" y="215"/>
                                    </a:cubicBezTo>
                                    <a:cubicBezTo>
                                      <a:pt x="91" y="224"/>
                                      <a:pt x="85" y="236"/>
                                      <a:pt x="85" y="250"/>
                                    </a:cubicBezTo>
                                    <a:cubicBezTo>
                                      <a:pt x="85" y="250"/>
                                      <a:pt x="85" y="251"/>
                                      <a:pt x="85" y="251"/>
                                    </a:cubicBezTo>
                                    <a:cubicBezTo>
                                      <a:pt x="88" y="252"/>
                                      <a:pt x="90" y="252"/>
                                      <a:pt x="92" y="253"/>
                                    </a:cubicBezTo>
                                    <a:cubicBezTo>
                                      <a:pt x="92" y="252"/>
                                      <a:pt x="92" y="251"/>
                                      <a:pt x="92" y="250"/>
                                    </a:cubicBezTo>
                                    <a:close/>
                                    <a:moveTo>
                                      <a:pt x="99" y="199"/>
                                    </a:moveTo>
                                    <a:cubicBezTo>
                                      <a:pt x="99" y="179"/>
                                      <a:pt x="115" y="163"/>
                                      <a:pt x="135" y="163"/>
                                    </a:cubicBezTo>
                                    <a:cubicBezTo>
                                      <a:pt x="155" y="163"/>
                                      <a:pt x="171" y="179"/>
                                      <a:pt x="171" y="199"/>
                                    </a:cubicBezTo>
                                    <a:cubicBezTo>
                                      <a:pt x="171" y="201"/>
                                      <a:pt x="171" y="203"/>
                                      <a:pt x="170" y="205"/>
                                    </a:cubicBezTo>
                                    <a:cubicBezTo>
                                      <a:pt x="172" y="204"/>
                                      <a:pt x="175" y="203"/>
                                      <a:pt x="177" y="202"/>
                                    </a:cubicBezTo>
                                    <a:cubicBezTo>
                                      <a:pt x="177" y="201"/>
                                      <a:pt x="177" y="200"/>
                                      <a:pt x="177" y="199"/>
                                    </a:cubicBezTo>
                                    <a:cubicBezTo>
                                      <a:pt x="177" y="187"/>
                                      <a:pt x="172" y="176"/>
                                      <a:pt x="165" y="169"/>
                                    </a:cubicBezTo>
                                    <a:cubicBezTo>
                                      <a:pt x="157" y="161"/>
                                      <a:pt x="147" y="157"/>
                                      <a:pt x="135" y="157"/>
                                    </a:cubicBezTo>
                                    <a:cubicBezTo>
                                      <a:pt x="123" y="157"/>
                                      <a:pt x="113" y="161"/>
                                      <a:pt x="105" y="169"/>
                                    </a:cubicBezTo>
                                    <a:cubicBezTo>
                                      <a:pt x="98" y="176"/>
                                      <a:pt x="93" y="187"/>
                                      <a:pt x="93" y="199"/>
                                    </a:cubicBezTo>
                                    <a:cubicBezTo>
                                      <a:pt x="93" y="200"/>
                                      <a:pt x="93" y="201"/>
                                      <a:pt x="93" y="202"/>
                                    </a:cubicBezTo>
                                    <a:cubicBezTo>
                                      <a:pt x="96" y="203"/>
                                      <a:pt x="98" y="204"/>
                                      <a:pt x="100" y="206"/>
                                    </a:cubicBezTo>
                                    <a:cubicBezTo>
                                      <a:pt x="99" y="203"/>
                                      <a:pt x="99" y="201"/>
                                      <a:pt x="99" y="199"/>
                                    </a:cubicBezTo>
                                    <a:close/>
                                    <a:moveTo>
                                      <a:pt x="92" y="199"/>
                                    </a:moveTo>
                                    <a:cubicBezTo>
                                      <a:pt x="92" y="175"/>
                                      <a:pt x="111" y="155"/>
                                      <a:pt x="135" y="155"/>
                                    </a:cubicBezTo>
                                    <a:cubicBezTo>
                                      <a:pt x="159" y="155"/>
                                      <a:pt x="179" y="175"/>
                                      <a:pt x="179" y="199"/>
                                    </a:cubicBezTo>
                                    <a:cubicBezTo>
                                      <a:pt x="179" y="200"/>
                                      <a:pt x="178" y="200"/>
                                      <a:pt x="178" y="201"/>
                                    </a:cubicBezTo>
                                    <a:cubicBezTo>
                                      <a:pt x="180" y="201"/>
                                      <a:pt x="183" y="200"/>
                                      <a:pt x="185" y="200"/>
                                    </a:cubicBezTo>
                                    <a:cubicBezTo>
                                      <a:pt x="185" y="199"/>
                                      <a:pt x="185" y="199"/>
                                      <a:pt x="185" y="199"/>
                                    </a:cubicBezTo>
                                    <a:cubicBezTo>
                                      <a:pt x="185" y="185"/>
                                      <a:pt x="179" y="172"/>
                                      <a:pt x="170" y="163"/>
                                    </a:cubicBezTo>
                                    <a:cubicBezTo>
                                      <a:pt x="161" y="154"/>
                                      <a:pt x="149" y="149"/>
                                      <a:pt x="135" y="149"/>
                                    </a:cubicBezTo>
                                    <a:cubicBezTo>
                                      <a:pt x="121" y="149"/>
                                      <a:pt x="109" y="154"/>
                                      <a:pt x="100" y="163"/>
                                    </a:cubicBezTo>
                                    <a:cubicBezTo>
                                      <a:pt x="91" y="172"/>
                                      <a:pt x="85" y="185"/>
                                      <a:pt x="85" y="199"/>
                                    </a:cubicBezTo>
                                    <a:cubicBezTo>
                                      <a:pt x="85" y="199"/>
                                      <a:pt x="85" y="199"/>
                                      <a:pt x="85" y="200"/>
                                    </a:cubicBezTo>
                                    <a:cubicBezTo>
                                      <a:pt x="88" y="200"/>
                                      <a:pt x="90" y="201"/>
                                      <a:pt x="92" y="202"/>
                                    </a:cubicBezTo>
                                    <a:cubicBezTo>
                                      <a:pt x="92" y="201"/>
                                      <a:pt x="92" y="200"/>
                                      <a:pt x="92" y="199"/>
                                    </a:cubicBezTo>
                                    <a:close/>
                                    <a:moveTo>
                                      <a:pt x="99" y="147"/>
                                    </a:moveTo>
                                    <a:cubicBezTo>
                                      <a:pt x="99" y="127"/>
                                      <a:pt x="115" y="111"/>
                                      <a:pt x="135" y="111"/>
                                    </a:cubicBezTo>
                                    <a:cubicBezTo>
                                      <a:pt x="155" y="111"/>
                                      <a:pt x="171" y="127"/>
                                      <a:pt x="171" y="147"/>
                                    </a:cubicBezTo>
                                    <a:cubicBezTo>
                                      <a:pt x="171" y="149"/>
                                      <a:pt x="171" y="152"/>
                                      <a:pt x="170" y="154"/>
                                    </a:cubicBezTo>
                                    <a:cubicBezTo>
                                      <a:pt x="172" y="153"/>
                                      <a:pt x="175" y="152"/>
                                      <a:pt x="177" y="151"/>
                                    </a:cubicBezTo>
                                    <a:cubicBezTo>
                                      <a:pt x="177" y="150"/>
                                      <a:pt x="177" y="148"/>
                                      <a:pt x="177" y="147"/>
                                    </a:cubicBezTo>
                                    <a:cubicBezTo>
                                      <a:pt x="177" y="136"/>
                                      <a:pt x="172" y="125"/>
                                      <a:pt x="165" y="117"/>
                                    </a:cubicBezTo>
                                    <a:cubicBezTo>
                                      <a:pt x="157" y="110"/>
                                      <a:pt x="147" y="105"/>
                                      <a:pt x="135" y="105"/>
                                    </a:cubicBezTo>
                                    <a:cubicBezTo>
                                      <a:pt x="123" y="105"/>
                                      <a:pt x="113" y="110"/>
                                      <a:pt x="105" y="117"/>
                                    </a:cubicBezTo>
                                    <a:cubicBezTo>
                                      <a:pt x="98" y="125"/>
                                      <a:pt x="93" y="136"/>
                                      <a:pt x="93" y="147"/>
                                    </a:cubicBezTo>
                                    <a:cubicBezTo>
                                      <a:pt x="93" y="148"/>
                                      <a:pt x="93" y="150"/>
                                      <a:pt x="93" y="151"/>
                                    </a:cubicBezTo>
                                    <a:cubicBezTo>
                                      <a:pt x="96" y="152"/>
                                      <a:pt x="98" y="153"/>
                                      <a:pt x="100" y="154"/>
                                    </a:cubicBezTo>
                                    <a:cubicBezTo>
                                      <a:pt x="99" y="152"/>
                                      <a:pt x="99" y="150"/>
                                      <a:pt x="99" y="147"/>
                                    </a:cubicBezTo>
                                    <a:close/>
                                    <a:moveTo>
                                      <a:pt x="92" y="147"/>
                                    </a:moveTo>
                                    <a:cubicBezTo>
                                      <a:pt x="92" y="123"/>
                                      <a:pt x="111" y="104"/>
                                      <a:pt x="135" y="104"/>
                                    </a:cubicBezTo>
                                    <a:cubicBezTo>
                                      <a:pt x="159" y="104"/>
                                      <a:pt x="179" y="123"/>
                                      <a:pt x="179" y="147"/>
                                    </a:cubicBezTo>
                                    <a:cubicBezTo>
                                      <a:pt x="179" y="148"/>
                                      <a:pt x="178" y="149"/>
                                      <a:pt x="178" y="150"/>
                                    </a:cubicBezTo>
                                    <a:cubicBezTo>
                                      <a:pt x="180" y="149"/>
                                      <a:pt x="183" y="149"/>
                                      <a:pt x="185" y="148"/>
                                    </a:cubicBezTo>
                                    <a:cubicBezTo>
                                      <a:pt x="185" y="148"/>
                                      <a:pt x="185" y="148"/>
                                      <a:pt x="185" y="147"/>
                                    </a:cubicBezTo>
                                    <a:cubicBezTo>
                                      <a:pt x="185" y="133"/>
                                      <a:pt x="179" y="121"/>
                                      <a:pt x="170" y="112"/>
                                    </a:cubicBezTo>
                                    <a:cubicBezTo>
                                      <a:pt x="161" y="103"/>
                                      <a:pt x="149" y="98"/>
                                      <a:pt x="135" y="98"/>
                                    </a:cubicBezTo>
                                    <a:cubicBezTo>
                                      <a:pt x="121" y="98"/>
                                      <a:pt x="109" y="103"/>
                                      <a:pt x="100" y="112"/>
                                    </a:cubicBezTo>
                                    <a:cubicBezTo>
                                      <a:pt x="91" y="121"/>
                                      <a:pt x="85" y="133"/>
                                      <a:pt x="85" y="147"/>
                                    </a:cubicBezTo>
                                    <a:cubicBezTo>
                                      <a:pt x="85" y="148"/>
                                      <a:pt x="85" y="148"/>
                                      <a:pt x="85" y="149"/>
                                    </a:cubicBezTo>
                                    <a:cubicBezTo>
                                      <a:pt x="88" y="149"/>
                                      <a:pt x="90" y="150"/>
                                      <a:pt x="92" y="150"/>
                                    </a:cubicBezTo>
                                    <a:cubicBezTo>
                                      <a:pt x="92" y="149"/>
                                      <a:pt x="92" y="148"/>
                                      <a:pt x="92" y="147"/>
                                    </a:cubicBezTo>
                                    <a:close/>
                                    <a:moveTo>
                                      <a:pt x="99" y="96"/>
                                    </a:moveTo>
                                    <a:cubicBezTo>
                                      <a:pt x="99" y="76"/>
                                      <a:pt x="115" y="60"/>
                                      <a:pt x="135" y="60"/>
                                    </a:cubicBezTo>
                                    <a:cubicBezTo>
                                      <a:pt x="155" y="60"/>
                                      <a:pt x="171" y="76"/>
                                      <a:pt x="171" y="96"/>
                                    </a:cubicBezTo>
                                    <a:cubicBezTo>
                                      <a:pt x="171" y="98"/>
                                      <a:pt x="171" y="100"/>
                                      <a:pt x="170" y="102"/>
                                    </a:cubicBezTo>
                                    <a:cubicBezTo>
                                      <a:pt x="172" y="101"/>
                                      <a:pt x="175" y="100"/>
                                      <a:pt x="177" y="99"/>
                                    </a:cubicBezTo>
                                    <a:cubicBezTo>
                                      <a:pt x="177" y="98"/>
                                      <a:pt x="177" y="97"/>
                                      <a:pt x="177" y="96"/>
                                    </a:cubicBezTo>
                                    <a:cubicBezTo>
                                      <a:pt x="177" y="84"/>
                                      <a:pt x="172" y="74"/>
                                      <a:pt x="165" y="66"/>
                                    </a:cubicBezTo>
                                    <a:cubicBezTo>
                                      <a:pt x="157" y="59"/>
                                      <a:pt x="147" y="54"/>
                                      <a:pt x="135" y="54"/>
                                    </a:cubicBezTo>
                                    <a:cubicBezTo>
                                      <a:pt x="123" y="54"/>
                                      <a:pt x="113" y="59"/>
                                      <a:pt x="105" y="66"/>
                                    </a:cubicBezTo>
                                    <a:cubicBezTo>
                                      <a:pt x="98" y="74"/>
                                      <a:pt x="93" y="84"/>
                                      <a:pt x="93" y="96"/>
                                    </a:cubicBezTo>
                                    <a:cubicBezTo>
                                      <a:pt x="93" y="97"/>
                                      <a:pt x="93" y="98"/>
                                      <a:pt x="93" y="100"/>
                                    </a:cubicBezTo>
                                    <a:cubicBezTo>
                                      <a:pt x="96" y="101"/>
                                      <a:pt x="98" y="102"/>
                                      <a:pt x="100" y="103"/>
                                    </a:cubicBezTo>
                                    <a:cubicBezTo>
                                      <a:pt x="99" y="101"/>
                                      <a:pt x="99" y="98"/>
                                      <a:pt x="99" y="96"/>
                                    </a:cubicBezTo>
                                    <a:close/>
                                    <a:moveTo>
                                      <a:pt x="92" y="96"/>
                                    </a:moveTo>
                                    <a:cubicBezTo>
                                      <a:pt x="92" y="72"/>
                                      <a:pt x="111" y="52"/>
                                      <a:pt x="135" y="52"/>
                                    </a:cubicBezTo>
                                    <a:cubicBezTo>
                                      <a:pt x="159" y="52"/>
                                      <a:pt x="179" y="72"/>
                                      <a:pt x="179" y="96"/>
                                    </a:cubicBezTo>
                                    <a:cubicBezTo>
                                      <a:pt x="179" y="97"/>
                                      <a:pt x="178" y="98"/>
                                      <a:pt x="178" y="99"/>
                                    </a:cubicBezTo>
                                    <a:cubicBezTo>
                                      <a:pt x="180" y="98"/>
                                      <a:pt x="183" y="97"/>
                                      <a:pt x="185" y="97"/>
                                    </a:cubicBezTo>
                                    <a:cubicBezTo>
                                      <a:pt x="185" y="97"/>
                                      <a:pt x="185" y="96"/>
                                      <a:pt x="185" y="96"/>
                                    </a:cubicBezTo>
                                    <a:cubicBezTo>
                                      <a:pt x="185" y="82"/>
                                      <a:pt x="179" y="70"/>
                                      <a:pt x="170" y="61"/>
                                    </a:cubicBezTo>
                                    <a:cubicBezTo>
                                      <a:pt x="161" y="52"/>
                                      <a:pt x="149" y="46"/>
                                      <a:pt x="135" y="46"/>
                                    </a:cubicBezTo>
                                    <a:cubicBezTo>
                                      <a:pt x="121" y="46"/>
                                      <a:pt x="109" y="52"/>
                                      <a:pt x="100" y="61"/>
                                    </a:cubicBezTo>
                                    <a:cubicBezTo>
                                      <a:pt x="91" y="70"/>
                                      <a:pt x="85" y="82"/>
                                      <a:pt x="85" y="96"/>
                                    </a:cubicBezTo>
                                    <a:cubicBezTo>
                                      <a:pt x="85" y="96"/>
                                      <a:pt x="85" y="97"/>
                                      <a:pt x="85" y="97"/>
                                    </a:cubicBezTo>
                                    <a:cubicBezTo>
                                      <a:pt x="88" y="98"/>
                                      <a:pt x="90" y="98"/>
                                      <a:pt x="92" y="99"/>
                                    </a:cubicBezTo>
                                    <a:cubicBezTo>
                                      <a:pt x="92" y="98"/>
                                      <a:pt x="92" y="97"/>
                                      <a:pt x="92" y="96"/>
                                    </a:cubicBezTo>
                                    <a:close/>
                                    <a:moveTo>
                                      <a:pt x="164" y="44"/>
                                    </a:moveTo>
                                    <a:cubicBezTo>
                                      <a:pt x="164" y="47"/>
                                      <a:pt x="163" y="50"/>
                                      <a:pt x="163" y="53"/>
                                    </a:cubicBezTo>
                                    <a:cubicBezTo>
                                      <a:pt x="163" y="53"/>
                                      <a:pt x="164" y="54"/>
                                      <a:pt x="165" y="54"/>
                                    </a:cubicBezTo>
                                    <a:cubicBezTo>
                                      <a:pt x="166" y="53"/>
                                      <a:pt x="167" y="53"/>
                                      <a:pt x="168" y="52"/>
                                    </a:cubicBezTo>
                                    <a:cubicBezTo>
                                      <a:pt x="169" y="50"/>
                                      <a:pt x="169" y="47"/>
                                      <a:pt x="169" y="44"/>
                                    </a:cubicBezTo>
                                    <a:cubicBezTo>
                                      <a:pt x="169" y="35"/>
                                      <a:pt x="165" y="26"/>
                                      <a:pt x="159" y="20"/>
                                    </a:cubicBezTo>
                                    <a:cubicBezTo>
                                      <a:pt x="153" y="14"/>
                                      <a:pt x="144" y="10"/>
                                      <a:pt x="135" y="10"/>
                                    </a:cubicBezTo>
                                    <a:cubicBezTo>
                                      <a:pt x="126" y="10"/>
                                      <a:pt x="117" y="14"/>
                                      <a:pt x="111" y="20"/>
                                    </a:cubicBezTo>
                                    <a:cubicBezTo>
                                      <a:pt x="105" y="26"/>
                                      <a:pt x="101" y="35"/>
                                      <a:pt x="101" y="44"/>
                                    </a:cubicBezTo>
                                    <a:cubicBezTo>
                                      <a:pt x="101" y="47"/>
                                      <a:pt x="101" y="50"/>
                                      <a:pt x="102" y="53"/>
                                    </a:cubicBezTo>
                                    <a:cubicBezTo>
                                      <a:pt x="103" y="53"/>
                                      <a:pt x="104" y="54"/>
                                      <a:pt x="105" y="55"/>
                                    </a:cubicBezTo>
                                    <a:cubicBezTo>
                                      <a:pt x="106" y="54"/>
                                      <a:pt x="106" y="53"/>
                                      <a:pt x="107" y="53"/>
                                    </a:cubicBezTo>
                                    <a:cubicBezTo>
                                      <a:pt x="107" y="50"/>
                                      <a:pt x="106" y="47"/>
                                      <a:pt x="106" y="44"/>
                                    </a:cubicBezTo>
                                    <a:cubicBezTo>
                                      <a:pt x="106" y="28"/>
                                      <a:pt x="119" y="16"/>
                                      <a:pt x="135" y="16"/>
                                    </a:cubicBezTo>
                                    <a:cubicBezTo>
                                      <a:pt x="151" y="16"/>
                                      <a:pt x="164" y="28"/>
                                      <a:pt x="164" y="44"/>
                                    </a:cubicBezTo>
                                    <a:close/>
                                    <a:moveTo>
                                      <a:pt x="156" y="44"/>
                                    </a:moveTo>
                                    <a:cubicBezTo>
                                      <a:pt x="156" y="46"/>
                                      <a:pt x="156" y="47"/>
                                      <a:pt x="156" y="49"/>
                                    </a:cubicBezTo>
                                    <a:cubicBezTo>
                                      <a:pt x="158" y="50"/>
                                      <a:pt x="159" y="51"/>
                                      <a:pt x="161" y="52"/>
                                    </a:cubicBezTo>
                                    <a:cubicBezTo>
                                      <a:pt x="162" y="49"/>
                                      <a:pt x="162" y="47"/>
                                      <a:pt x="162" y="44"/>
                                    </a:cubicBezTo>
                                    <a:cubicBezTo>
                                      <a:pt x="162" y="37"/>
                                      <a:pt x="159" y="30"/>
                                      <a:pt x="154" y="25"/>
                                    </a:cubicBezTo>
                                    <a:cubicBezTo>
                                      <a:pt x="149" y="20"/>
                                      <a:pt x="143" y="17"/>
                                      <a:pt x="135" y="17"/>
                                    </a:cubicBezTo>
                                    <a:cubicBezTo>
                                      <a:pt x="128" y="17"/>
                                      <a:pt x="121" y="20"/>
                                      <a:pt x="116" y="25"/>
                                    </a:cubicBezTo>
                                    <a:cubicBezTo>
                                      <a:pt x="111" y="30"/>
                                      <a:pt x="108" y="37"/>
                                      <a:pt x="108" y="44"/>
                                    </a:cubicBezTo>
                                    <a:cubicBezTo>
                                      <a:pt x="108" y="47"/>
                                      <a:pt x="108" y="49"/>
                                      <a:pt x="109" y="52"/>
                                    </a:cubicBezTo>
                                    <a:cubicBezTo>
                                      <a:pt x="111" y="51"/>
                                      <a:pt x="113" y="50"/>
                                      <a:pt x="114" y="49"/>
                                    </a:cubicBezTo>
                                    <a:cubicBezTo>
                                      <a:pt x="114" y="47"/>
                                      <a:pt x="114" y="46"/>
                                      <a:pt x="114" y="44"/>
                                    </a:cubicBezTo>
                                    <a:cubicBezTo>
                                      <a:pt x="114" y="33"/>
                                      <a:pt x="123" y="23"/>
                                      <a:pt x="135" y="23"/>
                                    </a:cubicBezTo>
                                    <a:cubicBezTo>
                                      <a:pt x="147" y="23"/>
                                      <a:pt x="156" y="33"/>
                                      <a:pt x="156" y="44"/>
                                    </a:cubicBezTo>
                                    <a:close/>
                                    <a:moveTo>
                                      <a:pt x="149" y="44"/>
                                    </a:moveTo>
                                    <a:cubicBezTo>
                                      <a:pt x="149" y="45"/>
                                      <a:pt x="149" y="46"/>
                                      <a:pt x="148" y="46"/>
                                    </a:cubicBezTo>
                                    <a:cubicBezTo>
                                      <a:pt x="150" y="47"/>
                                      <a:pt x="152" y="48"/>
                                      <a:pt x="154" y="48"/>
                                    </a:cubicBezTo>
                                    <a:cubicBezTo>
                                      <a:pt x="154" y="47"/>
                                      <a:pt x="155" y="46"/>
                                      <a:pt x="155" y="44"/>
                                    </a:cubicBezTo>
                                    <a:cubicBezTo>
                                      <a:pt x="155" y="39"/>
                                      <a:pt x="152" y="34"/>
                                      <a:pt x="149" y="31"/>
                                    </a:cubicBezTo>
                                    <a:cubicBezTo>
                                      <a:pt x="145" y="27"/>
                                      <a:pt x="140" y="25"/>
                                      <a:pt x="135" y="25"/>
                                    </a:cubicBezTo>
                                    <a:cubicBezTo>
                                      <a:pt x="130" y="25"/>
                                      <a:pt x="125" y="27"/>
                                      <a:pt x="121" y="31"/>
                                    </a:cubicBezTo>
                                    <a:cubicBezTo>
                                      <a:pt x="118" y="34"/>
                                      <a:pt x="116" y="39"/>
                                      <a:pt x="116" y="44"/>
                                    </a:cubicBezTo>
                                    <a:cubicBezTo>
                                      <a:pt x="116" y="46"/>
                                      <a:pt x="116" y="47"/>
                                      <a:pt x="116" y="48"/>
                                    </a:cubicBezTo>
                                    <a:cubicBezTo>
                                      <a:pt x="118" y="48"/>
                                      <a:pt x="120" y="47"/>
                                      <a:pt x="122" y="46"/>
                                    </a:cubicBezTo>
                                    <a:cubicBezTo>
                                      <a:pt x="122" y="46"/>
                                      <a:pt x="121" y="45"/>
                                      <a:pt x="121" y="44"/>
                                    </a:cubicBezTo>
                                    <a:cubicBezTo>
                                      <a:pt x="121" y="37"/>
                                      <a:pt x="128" y="31"/>
                                      <a:pt x="135" y="31"/>
                                    </a:cubicBezTo>
                                    <a:cubicBezTo>
                                      <a:pt x="143" y="31"/>
                                      <a:pt x="149" y="37"/>
                                      <a:pt x="149" y="44"/>
                                    </a:cubicBezTo>
                                    <a:close/>
                                    <a:moveTo>
                                      <a:pt x="142" y="44"/>
                                    </a:moveTo>
                                    <a:cubicBezTo>
                                      <a:pt x="142" y="45"/>
                                      <a:pt x="142" y="45"/>
                                      <a:pt x="142" y="45"/>
                                    </a:cubicBezTo>
                                    <a:cubicBezTo>
                                      <a:pt x="143" y="45"/>
                                      <a:pt x="145" y="46"/>
                                      <a:pt x="147" y="46"/>
                                    </a:cubicBezTo>
                                    <a:cubicBezTo>
                                      <a:pt x="147" y="45"/>
                                      <a:pt x="147" y="45"/>
                                      <a:pt x="147" y="44"/>
                                    </a:cubicBezTo>
                                    <a:cubicBezTo>
                                      <a:pt x="147" y="38"/>
                                      <a:pt x="142" y="32"/>
                                      <a:pt x="135" y="32"/>
                                    </a:cubicBezTo>
                                    <a:cubicBezTo>
                                      <a:pt x="128" y="32"/>
                                      <a:pt x="123" y="38"/>
                                      <a:pt x="123" y="44"/>
                                    </a:cubicBezTo>
                                    <a:cubicBezTo>
                                      <a:pt x="123" y="45"/>
                                      <a:pt x="123" y="45"/>
                                      <a:pt x="123" y="46"/>
                                    </a:cubicBezTo>
                                    <a:cubicBezTo>
                                      <a:pt x="125" y="46"/>
                                      <a:pt x="127" y="45"/>
                                      <a:pt x="128" y="45"/>
                                    </a:cubicBezTo>
                                    <a:cubicBezTo>
                                      <a:pt x="128" y="45"/>
                                      <a:pt x="128" y="45"/>
                                      <a:pt x="128" y="44"/>
                                    </a:cubicBezTo>
                                    <a:cubicBezTo>
                                      <a:pt x="128" y="41"/>
                                      <a:pt x="131" y="38"/>
                                      <a:pt x="135" y="38"/>
                                    </a:cubicBezTo>
                                    <a:cubicBezTo>
                                      <a:pt x="139" y="38"/>
                                      <a:pt x="142" y="41"/>
                                      <a:pt x="142" y="44"/>
                                    </a:cubicBezTo>
                                    <a:close/>
                                    <a:moveTo>
                                      <a:pt x="135" y="39"/>
                                    </a:moveTo>
                                    <a:cubicBezTo>
                                      <a:pt x="132" y="39"/>
                                      <a:pt x="130" y="42"/>
                                      <a:pt x="130" y="44"/>
                                    </a:cubicBezTo>
                                    <a:cubicBezTo>
                                      <a:pt x="130" y="45"/>
                                      <a:pt x="130" y="45"/>
                                      <a:pt x="130" y="45"/>
                                    </a:cubicBezTo>
                                    <a:cubicBezTo>
                                      <a:pt x="132" y="45"/>
                                      <a:pt x="133" y="45"/>
                                      <a:pt x="135" y="45"/>
                                    </a:cubicBezTo>
                                    <a:cubicBezTo>
                                      <a:pt x="137" y="45"/>
                                      <a:pt x="138" y="45"/>
                                      <a:pt x="140" y="45"/>
                                    </a:cubicBezTo>
                                    <a:cubicBezTo>
                                      <a:pt x="140" y="45"/>
                                      <a:pt x="140" y="45"/>
                                      <a:pt x="140" y="44"/>
                                    </a:cubicBezTo>
                                    <a:cubicBezTo>
                                      <a:pt x="140" y="42"/>
                                      <a:pt x="138" y="39"/>
                                      <a:pt x="135" y="39"/>
                                    </a:cubicBezTo>
                                    <a:close/>
                                    <a:moveTo>
                                      <a:pt x="285" y="44"/>
                                    </a:moveTo>
                                    <a:cubicBezTo>
                                      <a:pt x="285" y="47"/>
                                      <a:pt x="284" y="50"/>
                                      <a:pt x="283" y="53"/>
                                    </a:cubicBezTo>
                                    <a:cubicBezTo>
                                      <a:pt x="284" y="53"/>
                                      <a:pt x="285" y="54"/>
                                      <a:pt x="286" y="55"/>
                                    </a:cubicBezTo>
                                    <a:cubicBezTo>
                                      <a:pt x="287" y="54"/>
                                      <a:pt x="288" y="53"/>
                                      <a:pt x="289" y="53"/>
                                    </a:cubicBezTo>
                                    <a:cubicBezTo>
                                      <a:pt x="290" y="50"/>
                                      <a:pt x="290" y="47"/>
                                      <a:pt x="290" y="44"/>
                                    </a:cubicBezTo>
                                    <a:cubicBezTo>
                                      <a:pt x="290" y="35"/>
                                      <a:pt x="286" y="26"/>
                                      <a:pt x="280" y="20"/>
                                    </a:cubicBezTo>
                                    <a:cubicBezTo>
                                      <a:pt x="274" y="14"/>
                                      <a:pt x="265" y="10"/>
                                      <a:pt x="256" y="10"/>
                                    </a:cubicBezTo>
                                    <a:cubicBezTo>
                                      <a:pt x="246" y="10"/>
                                      <a:pt x="238" y="14"/>
                                      <a:pt x="232" y="20"/>
                                    </a:cubicBezTo>
                                    <a:cubicBezTo>
                                      <a:pt x="225" y="26"/>
                                      <a:pt x="222" y="35"/>
                                      <a:pt x="222" y="44"/>
                                    </a:cubicBezTo>
                                    <a:cubicBezTo>
                                      <a:pt x="222" y="47"/>
                                      <a:pt x="222" y="50"/>
                                      <a:pt x="223" y="53"/>
                                    </a:cubicBezTo>
                                    <a:cubicBezTo>
                                      <a:pt x="224" y="53"/>
                                      <a:pt x="225" y="54"/>
                                      <a:pt x="225" y="55"/>
                                    </a:cubicBezTo>
                                    <a:cubicBezTo>
                                      <a:pt x="226" y="54"/>
                                      <a:pt x="227" y="53"/>
                                      <a:pt x="228" y="53"/>
                                    </a:cubicBezTo>
                                    <a:cubicBezTo>
                                      <a:pt x="228" y="50"/>
                                      <a:pt x="227" y="47"/>
                                      <a:pt x="227" y="44"/>
                                    </a:cubicBezTo>
                                    <a:cubicBezTo>
                                      <a:pt x="227" y="28"/>
                                      <a:pt x="240" y="16"/>
                                      <a:pt x="256" y="16"/>
                                    </a:cubicBezTo>
                                    <a:cubicBezTo>
                                      <a:pt x="272" y="16"/>
                                      <a:pt x="285" y="28"/>
                                      <a:pt x="285" y="44"/>
                                    </a:cubicBezTo>
                                    <a:close/>
                                    <a:moveTo>
                                      <a:pt x="277" y="44"/>
                                    </a:moveTo>
                                    <a:cubicBezTo>
                                      <a:pt x="277" y="46"/>
                                      <a:pt x="277" y="47"/>
                                      <a:pt x="276" y="49"/>
                                    </a:cubicBezTo>
                                    <a:cubicBezTo>
                                      <a:pt x="278" y="50"/>
                                      <a:pt x="280" y="51"/>
                                      <a:pt x="282" y="52"/>
                                    </a:cubicBezTo>
                                    <a:cubicBezTo>
                                      <a:pt x="283" y="49"/>
                                      <a:pt x="283" y="47"/>
                                      <a:pt x="283" y="44"/>
                                    </a:cubicBezTo>
                                    <a:cubicBezTo>
                                      <a:pt x="283" y="37"/>
                                      <a:pt x="280" y="30"/>
                                      <a:pt x="275" y="25"/>
                                    </a:cubicBezTo>
                                    <a:cubicBezTo>
                                      <a:pt x="270" y="20"/>
                                      <a:pt x="263" y="17"/>
                                      <a:pt x="256" y="17"/>
                                    </a:cubicBezTo>
                                    <a:cubicBezTo>
                                      <a:pt x="248" y="17"/>
                                      <a:pt x="242" y="20"/>
                                      <a:pt x="237" y="25"/>
                                    </a:cubicBezTo>
                                    <a:cubicBezTo>
                                      <a:pt x="232" y="30"/>
                                      <a:pt x="229" y="37"/>
                                      <a:pt x="229" y="44"/>
                                    </a:cubicBezTo>
                                    <a:cubicBezTo>
                                      <a:pt x="229" y="47"/>
                                      <a:pt x="229" y="49"/>
                                      <a:pt x="230" y="52"/>
                                    </a:cubicBezTo>
                                    <a:cubicBezTo>
                                      <a:pt x="231" y="51"/>
                                      <a:pt x="233" y="50"/>
                                      <a:pt x="235" y="49"/>
                                    </a:cubicBezTo>
                                    <a:cubicBezTo>
                                      <a:pt x="235" y="47"/>
                                      <a:pt x="235" y="46"/>
                                      <a:pt x="235" y="44"/>
                                    </a:cubicBezTo>
                                    <a:cubicBezTo>
                                      <a:pt x="235" y="33"/>
                                      <a:pt x="244" y="23"/>
                                      <a:pt x="256" y="23"/>
                                    </a:cubicBezTo>
                                    <a:cubicBezTo>
                                      <a:pt x="268" y="23"/>
                                      <a:pt x="277" y="33"/>
                                      <a:pt x="277" y="44"/>
                                    </a:cubicBezTo>
                                    <a:close/>
                                    <a:moveTo>
                                      <a:pt x="269" y="44"/>
                                    </a:moveTo>
                                    <a:cubicBezTo>
                                      <a:pt x="269" y="45"/>
                                      <a:pt x="269" y="46"/>
                                      <a:pt x="269" y="46"/>
                                    </a:cubicBezTo>
                                    <a:cubicBezTo>
                                      <a:pt x="271" y="47"/>
                                      <a:pt x="273" y="48"/>
                                      <a:pt x="275" y="48"/>
                                    </a:cubicBezTo>
                                    <a:cubicBezTo>
                                      <a:pt x="275" y="47"/>
                                      <a:pt x="275" y="46"/>
                                      <a:pt x="275" y="44"/>
                                    </a:cubicBezTo>
                                    <a:cubicBezTo>
                                      <a:pt x="275" y="39"/>
                                      <a:pt x="273" y="34"/>
                                      <a:pt x="270" y="31"/>
                                    </a:cubicBezTo>
                                    <a:cubicBezTo>
                                      <a:pt x="266" y="27"/>
                                      <a:pt x="261" y="25"/>
                                      <a:pt x="256" y="25"/>
                                    </a:cubicBezTo>
                                    <a:cubicBezTo>
                                      <a:pt x="250" y="25"/>
                                      <a:pt x="246" y="27"/>
                                      <a:pt x="242" y="31"/>
                                    </a:cubicBezTo>
                                    <a:cubicBezTo>
                                      <a:pt x="239" y="34"/>
                                      <a:pt x="236" y="39"/>
                                      <a:pt x="236" y="44"/>
                                    </a:cubicBezTo>
                                    <a:cubicBezTo>
                                      <a:pt x="236" y="46"/>
                                      <a:pt x="237" y="47"/>
                                      <a:pt x="237" y="48"/>
                                    </a:cubicBezTo>
                                    <a:cubicBezTo>
                                      <a:pt x="239" y="48"/>
                                      <a:pt x="241" y="47"/>
                                      <a:pt x="242" y="46"/>
                                    </a:cubicBezTo>
                                    <a:cubicBezTo>
                                      <a:pt x="242" y="46"/>
                                      <a:pt x="242" y="45"/>
                                      <a:pt x="242" y="44"/>
                                    </a:cubicBezTo>
                                    <a:cubicBezTo>
                                      <a:pt x="242" y="37"/>
                                      <a:pt x="248" y="31"/>
                                      <a:pt x="256" y="31"/>
                                    </a:cubicBezTo>
                                    <a:cubicBezTo>
                                      <a:pt x="263" y="31"/>
                                      <a:pt x="269" y="37"/>
                                      <a:pt x="269" y="44"/>
                                    </a:cubicBezTo>
                                    <a:close/>
                                    <a:moveTo>
                                      <a:pt x="263" y="44"/>
                                    </a:moveTo>
                                    <a:cubicBezTo>
                                      <a:pt x="263" y="45"/>
                                      <a:pt x="263" y="45"/>
                                      <a:pt x="263" y="45"/>
                                    </a:cubicBezTo>
                                    <a:cubicBezTo>
                                      <a:pt x="264" y="45"/>
                                      <a:pt x="266" y="46"/>
                                      <a:pt x="268" y="46"/>
                                    </a:cubicBezTo>
                                    <a:cubicBezTo>
                                      <a:pt x="268" y="45"/>
                                      <a:pt x="268" y="45"/>
                                      <a:pt x="268" y="44"/>
                                    </a:cubicBezTo>
                                    <a:cubicBezTo>
                                      <a:pt x="268" y="38"/>
                                      <a:pt x="262" y="32"/>
                                      <a:pt x="256" y="32"/>
                                    </a:cubicBezTo>
                                    <a:cubicBezTo>
                                      <a:pt x="249" y="32"/>
                                      <a:pt x="244" y="38"/>
                                      <a:pt x="244" y="44"/>
                                    </a:cubicBezTo>
                                    <a:cubicBezTo>
                                      <a:pt x="244" y="45"/>
                                      <a:pt x="244" y="45"/>
                                      <a:pt x="244" y="46"/>
                                    </a:cubicBezTo>
                                    <a:cubicBezTo>
                                      <a:pt x="246" y="46"/>
                                      <a:pt x="247" y="45"/>
                                      <a:pt x="249" y="45"/>
                                    </a:cubicBezTo>
                                    <a:cubicBezTo>
                                      <a:pt x="249" y="45"/>
                                      <a:pt x="249" y="45"/>
                                      <a:pt x="249" y="44"/>
                                    </a:cubicBezTo>
                                    <a:cubicBezTo>
                                      <a:pt x="249" y="41"/>
                                      <a:pt x="252" y="38"/>
                                      <a:pt x="256" y="38"/>
                                    </a:cubicBezTo>
                                    <a:cubicBezTo>
                                      <a:pt x="260" y="38"/>
                                      <a:pt x="263" y="41"/>
                                      <a:pt x="263" y="44"/>
                                    </a:cubicBezTo>
                                    <a:close/>
                                    <a:moveTo>
                                      <a:pt x="256" y="39"/>
                                    </a:moveTo>
                                    <a:cubicBezTo>
                                      <a:pt x="253" y="39"/>
                                      <a:pt x="251" y="42"/>
                                      <a:pt x="251" y="44"/>
                                    </a:cubicBezTo>
                                    <a:cubicBezTo>
                                      <a:pt x="251" y="45"/>
                                      <a:pt x="251" y="45"/>
                                      <a:pt x="251" y="45"/>
                                    </a:cubicBezTo>
                                    <a:cubicBezTo>
                                      <a:pt x="252" y="45"/>
                                      <a:pt x="254" y="45"/>
                                      <a:pt x="256" y="45"/>
                                    </a:cubicBezTo>
                                    <a:cubicBezTo>
                                      <a:pt x="258" y="45"/>
                                      <a:pt x="259" y="45"/>
                                      <a:pt x="261" y="45"/>
                                    </a:cubicBezTo>
                                    <a:cubicBezTo>
                                      <a:pt x="261" y="45"/>
                                      <a:pt x="261" y="45"/>
                                      <a:pt x="261" y="44"/>
                                    </a:cubicBezTo>
                                    <a:cubicBezTo>
                                      <a:pt x="261" y="42"/>
                                      <a:pt x="259" y="39"/>
                                      <a:pt x="256" y="39"/>
                                    </a:cubicBezTo>
                                    <a:close/>
                                    <a:moveTo>
                                      <a:pt x="221" y="61"/>
                                    </a:moveTo>
                                    <a:cubicBezTo>
                                      <a:pt x="212" y="70"/>
                                      <a:pt x="206" y="82"/>
                                      <a:pt x="206" y="96"/>
                                    </a:cubicBezTo>
                                    <a:cubicBezTo>
                                      <a:pt x="206" y="96"/>
                                      <a:pt x="206" y="97"/>
                                      <a:pt x="206" y="97"/>
                                    </a:cubicBezTo>
                                    <a:cubicBezTo>
                                      <a:pt x="208" y="98"/>
                                      <a:pt x="210" y="98"/>
                                      <a:pt x="213" y="99"/>
                                    </a:cubicBezTo>
                                    <a:cubicBezTo>
                                      <a:pt x="212" y="98"/>
                                      <a:pt x="212" y="97"/>
                                      <a:pt x="212" y="96"/>
                                    </a:cubicBezTo>
                                    <a:cubicBezTo>
                                      <a:pt x="212" y="72"/>
                                      <a:pt x="232" y="52"/>
                                      <a:pt x="256" y="52"/>
                                    </a:cubicBezTo>
                                    <a:cubicBezTo>
                                      <a:pt x="280" y="52"/>
                                      <a:pt x="299" y="72"/>
                                      <a:pt x="299" y="96"/>
                                    </a:cubicBezTo>
                                    <a:cubicBezTo>
                                      <a:pt x="299" y="97"/>
                                      <a:pt x="299" y="98"/>
                                      <a:pt x="299" y="99"/>
                                    </a:cubicBezTo>
                                    <a:cubicBezTo>
                                      <a:pt x="301" y="98"/>
                                      <a:pt x="303" y="98"/>
                                      <a:pt x="305" y="97"/>
                                    </a:cubicBezTo>
                                    <a:cubicBezTo>
                                      <a:pt x="305" y="97"/>
                                      <a:pt x="306" y="96"/>
                                      <a:pt x="306" y="96"/>
                                    </a:cubicBezTo>
                                    <a:cubicBezTo>
                                      <a:pt x="306" y="82"/>
                                      <a:pt x="300" y="70"/>
                                      <a:pt x="291" y="61"/>
                                    </a:cubicBezTo>
                                    <a:cubicBezTo>
                                      <a:pt x="282" y="52"/>
                                      <a:pt x="270" y="46"/>
                                      <a:pt x="256" y="46"/>
                                    </a:cubicBezTo>
                                    <a:cubicBezTo>
                                      <a:pt x="242" y="46"/>
                                      <a:pt x="230" y="52"/>
                                      <a:pt x="221" y="61"/>
                                    </a:cubicBezTo>
                                    <a:close/>
                                    <a:moveTo>
                                      <a:pt x="407" y="44"/>
                                    </a:moveTo>
                                    <a:cubicBezTo>
                                      <a:pt x="407" y="47"/>
                                      <a:pt x="406" y="50"/>
                                      <a:pt x="405" y="53"/>
                                    </a:cubicBezTo>
                                    <a:cubicBezTo>
                                      <a:pt x="406" y="53"/>
                                      <a:pt x="407" y="54"/>
                                      <a:pt x="408" y="54"/>
                                    </a:cubicBezTo>
                                    <a:cubicBezTo>
                                      <a:pt x="409" y="53"/>
                                      <a:pt x="410" y="53"/>
                                      <a:pt x="411" y="52"/>
                                    </a:cubicBezTo>
                                    <a:cubicBezTo>
                                      <a:pt x="412" y="50"/>
                                      <a:pt x="412" y="47"/>
                                      <a:pt x="412" y="44"/>
                                    </a:cubicBezTo>
                                    <a:cubicBezTo>
                                      <a:pt x="412" y="35"/>
                                      <a:pt x="408" y="26"/>
                                      <a:pt x="402" y="20"/>
                                    </a:cubicBezTo>
                                    <a:cubicBezTo>
                                      <a:pt x="396" y="14"/>
                                      <a:pt x="387" y="10"/>
                                      <a:pt x="378" y="10"/>
                                    </a:cubicBezTo>
                                    <a:cubicBezTo>
                                      <a:pt x="368" y="10"/>
                                      <a:pt x="360" y="14"/>
                                      <a:pt x="354" y="20"/>
                                    </a:cubicBezTo>
                                    <a:cubicBezTo>
                                      <a:pt x="347" y="26"/>
                                      <a:pt x="344" y="35"/>
                                      <a:pt x="344" y="44"/>
                                    </a:cubicBezTo>
                                    <a:cubicBezTo>
                                      <a:pt x="344" y="47"/>
                                      <a:pt x="344" y="50"/>
                                      <a:pt x="345" y="53"/>
                                    </a:cubicBezTo>
                                    <a:cubicBezTo>
                                      <a:pt x="346" y="53"/>
                                      <a:pt x="346" y="54"/>
                                      <a:pt x="347" y="55"/>
                                    </a:cubicBezTo>
                                    <a:cubicBezTo>
                                      <a:pt x="348" y="54"/>
                                      <a:pt x="349" y="53"/>
                                      <a:pt x="350" y="53"/>
                                    </a:cubicBezTo>
                                    <a:cubicBezTo>
                                      <a:pt x="349" y="50"/>
                                      <a:pt x="349" y="47"/>
                                      <a:pt x="349" y="44"/>
                                    </a:cubicBezTo>
                                    <a:cubicBezTo>
                                      <a:pt x="349" y="28"/>
                                      <a:pt x="362" y="16"/>
                                      <a:pt x="378" y="16"/>
                                    </a:cubicBezTo>
                                    <a:cubicBezTo>
                                      <a:pt x="394" y="16"/>
                                      <a:pt x="407" y="28"/>
                                      <a:pt x="407" y="44"/>
                                    </a:cubicBezTo>
                                    <a:close/>
                                    <a:moveTo>
                                      <a:pt x="399" y="44"/>
                                    </a:moveTo>
                                    <a:cubicBezTo>
                                      <a:pt x="399" y="46"/>
                                      <a:pt x="399" y="47"/>
                                      <a:pt x="398" y="49"/>
                                    </a:cubicBezTo>
                                    <a:cubicBezTo>
                                      <a:pt x="400" y="50"/>
                                      <a:pt x="402" y="51"/>
                                      <a:pt x="404" y="52"/>
                                    </a:cubicBezTo>
                                    <a:cubicBezTo>
                                      <a:pt x="405" y="49"/>
                                      <a:pt x="405" y="47"/>
                                      <a:pt x="405" y="44"/>
                                    </a:cubicBezTo>
                                    <a:cubicBezTo>
                                      <a:pt x="405" y="37"/>
                                      <a:pt x="402" y="30"/>
                                      <a:pt x="397" y="25"/>
                                    </a:cubicBezTo>
                                    <a:cubicBezTo>
                                      <a:pt x="392" y="20"/>
                                      <a:pt x="385" y="17"/>
                                      <a:pt x="378" y="17"/>
                                    </a:cubicBezTo>
                                    <a:cubicBezTo>
                                      <a:pt x="370" y="17"/>
                                      <a:pt x="363" y="20"/>
                                      <a:pt x="359" y="25"/>
                                    </a:cubicBezTo>
                                    <a:cubicBezTo>
                                      <a:pt x="354" y="30"/>
                                      <a:pt x="351" y="37"/>
                                      <a:pt x="351" y="44"/>
                                    </a:cubicBezTo>
                                    <a:cubicBezTo>
                                      <a:pt x="351" y="47"/>
                                      <a:pt x="351" y="49"/>
                                      <a:pt x="352" y="52"/>
                                    </a:cubicBezTo>
                                    <a:cubicBezTo>
                                      <a:pt x="353" y="51"/>
                                      <a:pt x="355" y="50"/>
                                      <a:pt x="357" y="49"/>
                                    </a:cubicBezTo>
                                    <a:cubicBezTo>
                                      <a:pt x="357" y="47"/>
                                      <a:pt x="357" y="46"/>
                                      <a:pt x="357" y="44"/>
                                    </a:cubicBezTo>
                                    <a:cubicBezTo>
                                      <a:pt x="357" y="33"/>
                                      <a:pt x="366" y="23"/>
                                      <a:pt x="378" y="23"/>
                                    </a:cubicBezTo>
                                    <a:cubicBezTo>
                                      <a:pt x="389" y="23"/>
                                      <a:pt x="399" y="33"/>
                                      <a:pt x="399" y="44"/>
                                    </a:cubicBezTo>
                                    <a:close/>
                                    <a:moveTo>
                                      <a:pt x="391" y="44"/>
                                    </a:moveTo>
                                    <a:cubicBezTo>
                                      <a:pt x="391" y="45"/>
                                      <a:pt x="391" y="46"/>
                                      <a:pt x="391" y="46"/>
                                    </a:cubicBezTo>
                                    <a:cubicBezTo>
                                      <a:pt x="393" y="47"/>
                                      <a:pt x="395" y="48"/>
                                      <a:pt x="397" y="48"/>
                                    </a:cubicBezTo>
                                    <a:cubicBezTo>
                                      <a:pt x="397" y="47"/>
                                      <a:pt x="397" y="46"/>
                                      <a:pt x="397" y="44"/>
                                    </a:cubicBezTo>
                                    <a:cubicBezTo>
                                      <a:pt x="397" y="39"/>
                                      <a:pt x="395" y="34"/>
                                      <a:pt x="392" y="31"/>
                                    </a:cubicBezTo>
                                    <a:cubicBezTo>
                                      <a:pt x="388" y="27"/>
                                      <a:pt x="383" y="25"/>
                                      <a:pt x="378" y="25"/>
                                    </a:cubicBezTo>
                                    <a:cubicBezTo>
                                      <a:pt x="372" y="25"/>
                                      <a:pt x="368" y="27"/>
                                      <a:pt x="364" y="31"/>
                                    </a:cubicBezTo>
                                    <a:cubicBezTo>
                                      <a:pt x="360" y="34"/>
                                      <a:pt x="358" y="39"/>
                                      <a:pt x="358" y="44"/>
                                    </a:cubicBezTo>
                                    <a:cubicBezTo>
                                      <a:pt x="358" y="46"/>
                                      <a:pt x="358" y="47"/>
                                      <a:pt x="359" y="48"/>
                                    </a:cubicBezTo>
                                    <a:cubicBezTo>
                                      <a:pt x="361" y="48"/>
                                      <a:pt x="362" y="47"/>
                                      <a:pt x="364" y="46"/>
                                    </a:cubicBezTo>
                                    <a:cubicBezTo>
                                      <a:pt x="364" y="46"/>
                                      <a:pt x="364" y="45"/>
                                      <a:pt x="364" y="44"/>
                                    </a:cubicBezTo>
                                    <a:cubicBezTo>
                                      <a:pt x="364" y="37"/>
                                      <a:pt x="370" y="31"/>
                                      <a:pt x="378" y="31"/>
                                    </a:cubicBezTo>
                                    <a:cubicBezTo>
                                      <a:pt x="385" y="31"/>
                                      <a:pt x="391" y="37"/>
                                      <a:pt x="391" y="44"/>
                                    </a:cubicBezTo>
                                    <a:close/>
                                    <a:moveTo>
                                      <a:pt x="384" y="44"/>
                                    </a:moveTo>
                                    <a:cubicBezTo>
                                      <a:pt x="384" y="45"/>
                                      <a:pt x="384" y="45"/>
                                      <a:pt x="384" y="45"/>
                                    </a:cubicBezTo>
                                    <a:cubicBezTo>
                                      <a:pt x="386" y="45"/>
                                      <a:pt x="388" y="46"/>
                                      <a:pt x="390" y="46"/>
                                    </a:cubicBezTo>
                                    <a:cubicBezTo>
                                      <a:pt x="390" y="45"/>
                                      <a:pt x="390" y="45"/>
                                      <a:pt x="390" y="44"/>
                                    </a:cubicBezTo>
                                    <a:cubicBezTo>
                                      <a:pt x="390" y="38"/>
                                      <a:pt x="384" y="32"/>
                                      <a:pt x="378" y="32"/>
                                    </a:cubicBezTo>
                                    <a:cubicBezTo>
                                      <a:pt x="371" y="32"/>
                                      <a:pt x="366" y="38"/>
                                      <a:pt x="366" y="44"/>
                                    </a:cubicBezTo>
                                    <a:cubicBezTo>
                                      <a:pt x="366" y="45"/>
                                      <a:pt x="366" y="45"/>
                                      <a:pt x="366" y="46"/>
                                    </a:cubicBezTo>
                                    <a:cubicBezTo>
                                      <a:pt x="368" y="46"/>
                                      <a:pt x="369" y="45"/>
                                      <a:pt x="371" y="45"/>
                                    </a:cubicBezTo>
                                    <a:cubicBezTo>
                                      <a:pt x="371" y="45"/>
                                      <a:pt x="371" y="45"/>
                                      <a:pt x="371" y="44"/>
                                    </a:cubicBezTo>
                                    <a:cubicBezTo>
                                      <a:pt x="371" y="41"/>
                                      <a:pt x="374" y="38"/>
                                      <a:pt x="378" y="38"/>
                                    </a:cubicBezTo>
                                    <a:cubicBezTo>
                                      <a:pt x="381" y="38"/>
                                      <a:pt x="384" y="41"/>
                                      <a:pt x="384" y="44"/>
                                    </a:cubicBezTo>
                                    <a:close/>
                                    <a:moveTo>
                                      <a:pt x="378" y="39"/>
                                    </a:moveTo>
                                    <a:cubicBezTo>
                                      <a:pt x="375" y="39"/>
                                      <a:pt x="373" y="42"/>
                                      <a:pt x="373" y="44"/>
                                    </a:cubicBezTo>
                                    <a:cubicBezTo>
                                      <a:pt x="373" y="45"/>
                                      <a:pt x="373" y="45"/>
                                      <a:pt x="373" y="45"/>
                                    </a:cubicBezTo>
                                    <a:cubicBezTo>
                                      <a:pt x="374" y="45"/>
                                      <a:pt x="376" y="45"/>
                                      <a:pt x="378" y="45"/>
                                    </a:cubicBezTo>
                                    <a:cubicBezTo>
                                      <a:pt x="379" y="45"/>
                                      <a:pt x="381" y="45"/>
                                      <a:pt x="383" y="45"/>
                                    </a:cubicBezTo>
                                    <a:cubicBezTo>
                                      <a:pt x="383" y="45"/>
                                      <a:pt x="383" y="45"/>
                                      <a:pt x="383" y="44"/>
                                    </a:cubicBezTo>
                                    <a:cubicBezTo>
                                      <a:pt x="383" y="42"/>
                                      <a:pt x="381" y="39"/>
                                      <a:pt x="378" y="39"/>
                                    </a:cubicBezTo>
                                    <a:close/>
                                    <a:moveTo>
                                      <a:pt x="343" y="61"/>
                                    </a:moveTo>
                                    <a:cubicBezTo>
                                      <a:pt x="334" y="70"/>
                                      <a:pt x="328" y="82"/>
                                      <a:pt x="328" y="96"/>
                                    </a:cubicBezTo>
                                    <a:cubicBezTo>
                                      <a:pt x="328" y="96"/>
                                      <a:pt x="328" y="97"/>
                                      <a:pt x="328" y="97"/>
                                    </a:cubicBezTo>
                                    <a:cubicBezTo>
                                      <a:pt x="330" y="98"/>
                                      <a:pt x="332" y="98"/>
                                      <a:pt x="334" y="99"/>
                                    </a:cubicBezTo>
                                    <a:cubicBezTo>
                                      <a:pt x="334" y="98"/>
                                      <a:pt x="334" y="97"/>
                                      <a:pt x="334" y="96"/>
                                    </a:cubicBezTo>
                                    <a:cubicBezTo>
                                      <a:pt x="334" y="72"/>
                                      <a:pt x="354" y="52"/>
                                      <a:pt x="378" y="52"/>
                                    </a:cubicBezTo>
                                    <a:cubicBezTo>
                                      <a:pt x="402" y="52"/>
                                      <a:pt x="421" y="72"/>
                                      <a:pt x="421" y="96"/>
                                    </a:cubicBezTo>
                                    <a:cubicBezTo>
                                      <a:pt x="421" y="97"/>
                                      <a:pt x="421" y="98"/>
                                      <a:pt x="421" y="99"/>
                                    </a:cubicBezTo>
                                    <a:cubicBezTo>
                                      <a:pt x="423" y="98"/>
                                      <a:pt x="425" y="97"/>
                                      <a:pt x="427" y="97"/>
                                    </a:cubicBezTo>
                                    <a:cubicBezTo>
                                      <a:pt x="427" y="97"/>
                                      <a:pt x="427" y="96"/>
                                      <a:pt x="427" y="96"/>
                                    </a:cubicBezTo>
                                    <a:cubicBezTo>
                                      <a:pt x="427" y="82"/>
                                      <a:pt x="422" y="70"/>
                                      <a:pt x="413" y="61"/>
                                    </a:cubicBezTo>
                                    <a:cubicBezTo>
                                      <a:pt x="404" y="52"/>
                                      <a:pt x="391" y="46"/>
                                      <a:pt x="378" y="46"/>
                                    </a:cubicBezTo>
                                    <a:cubicBezTo>
                                      <a:pt x="364" y="46"/>
                                      <a:pt x="352" y="52"/>
                                      <a:pt x="343" y="61"/>
                                    </a:cubicBezTo>
                                    <a:close/>
                                    <a:moveTo>
                                      <a:pt x="527" y="44"/>
                                    </a:moveTo>
                                    <a:cubicBezTo>
                                      <a:pt x="527" y="47"/>
                                      <a:pt x="527" y="50"/>
                                      <a:pt x="526" y="53"/>
                                    </a:cubicBezTo>
                                    <a:cubicBezTo>
                                      <a:pt x="527" y="53"/>
                                      <a:pt x="528" y="54"/>
                                      <a:pt x="529" y="55"/>
                                    </a:cubicBezTo>
                                    <a:cubicBezTo>
                                      <a:pt x="530" y="54"/>
                                      <a:pt x="531" y="54"/>
                                      <a:pt x="532" y="53"/>
                                    </a:cubicBezTo>
                                    <a:cubicBezTo>
                                      <a:pt x="532" y="50"/>
                                      <a:pt x="533" y="47"/>
                                      <a:pt x="533" y="44"/>
                                    </a:cubicBezTo>
                                    <a:cubicBezTo>
                                      <a:pt x="533" y="35"/>
                                      <a:pt x="529" y="26"/>
                                      <a:pt x="523" y="20"/>
                                    </a:cubicBezTo>
                                    <a:cubicBezTo>
                                      <a:pt x="517" y="14"/>
                                      <a:pt x="508" y="10"/>
                                      <a:pt x="499" y="10"/>
                                    </a:cubicBezTo>
                                    <a:cubicBezTo>
                                      <a:pt x="489" y="10"/>
                                      <a:pt x="481" y="14"/>
                                      <a:pt x="474" y="20"/>
                                    </a:cubicBezTo>
                                    <a:cubicBezTo>
                                      <a:pt x="468" y="26"/>
                                      <a:pt x="464" y="35"/>
                                      <a:pt x="464" y="44"/>
                                    </a:cubicBezTo>
                                    <a:cubicBezTo>
                                      <a:pt x="464" y="47"/>
                                      <a:pt x="465" y="50"/>
                                      <a:pt x="465" y="53"/>
                                    </a:cubicBezTo>
                                    <a:cubicBezTo>
                                      <a:pt x="466" y="53"/>
                                      <a:pt x="467" y="54"/>
                                      <a:pt x="468" y="55"/>
                                    </a:cubicBezTo>
                                    <a:cubicBezTo>
                                      <a:pt x="469" y="54"/>
                                      <a:pt x="470" y="53"/>
                                      <a:pt x="471" y="53"/>
                                    </a:cubicBezTo>
                                    <a:cubicBezTo>
                                      <a:pt x="470" y="50"/>
                                      <a:pt x="470" y="47"/>
                                      <a:pt x="470" y="44"/>
                                    </a:cubicBezTo>
                                    <a:cubicBezTo>
                                      <a:pt x="470" y="28"/>
                                      <a:pt x="483" y="16"/>
                                      <a:pt x="499" y="16"/>
                                    </a:cubicBezTo>
                                    <a:cubicBezTo>
                                      <a:pt x="515" y="16"/>
                                      <a:pt x="527" y="28"/>
                                      <a:pt x="527" y="44"/>
                                    </a:cubicBezTo>
                                    <a:close/>
                                    <a:moveTo>
                                      <a:pt x="520" y="44"/>
                                    </a:moveTo>
                                    <a:cubicBezTo>
                                      <a:pt x="520" y="46"/>
                                      <a:pt x="520" y="47"/>
                                      <a:pt x="519" y="49"/>
                                    </a:cubicBezTo>
                                    <a:cubicBezTo>
                                      <a:pt x="521" y="50"/>
                                      <a:pt x="523" y="51"/>
                                      <a:pt x="525" y="52"/>
                                    </a:cubicBezTo>
                                    <a:cubicBezTo>
                                      <a:pt x="525" y="49"/>
                                      <a:pt x="526" y="47"/>
                                      <a:pt x="526" y="44"/>
                                    </a:cubicBezTo>
                                    <a:cubicBezTo>
                                      <a:pt x="526" y="37"/>
                                      <a:pt x="523" y="30"/>
                                      <a:pt x="518" y="25"/>
                                    </a:cubicBezTo>
                                    <a:cubicBezTo>
                                      <a:pt x="513" y="20"/>
                                      <a:pt x="506" y="17"/>
                                      <a:pt x="499" y="17"/>
                                    </a:cubicBezTo>
                                    <a:cubicBezTo>
                                      <a:pt x="491" y="17"/>
                                      <a:pt x="484" y="20"/>
                                      <a:pt x="479" y="25"/>
                                    </a:cubicBezTo>
                                    <a:cubicBezTo>
                                      <a:pt x="474" y="30"/>
                                      <a:pt x="471" y="37"/>
                                      <a:pt x="471" y="44"/>
                                    </a:cubicBezTo>
                                    <a:cubicBezTo>
                                      <a:pt x="471" y="47"/>
                                      <a:pt x="472" y="49"/>
                                      <a:pt x="472" y="52"/>
                                    </a:cubicBezTo>
                                    <a:cubicBezTo>
                                      <a:pt x="474" y="51"/>
                                      <a:pt x="476" y="50"/>
                                      <a:pt x="478" y="49"/>
                                    </a:cubicBezTo>
                                    <a:cubicBezTo>
                                      <a:pt x="478" y="47"/>
                                      <a:pt x="478" y="46"/>
                                      <a:pt x="478" y="44"/>
                                    </a:cubicBezTo>
                                    <a:cubicBezTo>
                                      <a:pt x="478" y="33"/>
                                      <a:pt x="487" y="23"/>
                                      <a:pt x="499" y="23"/>
                                    </a:cubicBezTo>
                                    <a:cubicBezTo>
                                      <a:pt x="510" y="23"/>
                                      <a:pt x="520" y="33"/>
                                      <a:pt x="520" y="44"/>
                                    </a:cubicBezTo>
                                    <a:close/>
                                    <a:moveTo>
                                      <a:pt x="512" y="44"/>
                                    </a:moveTo>
                                    <a:cubicBezTo>
                                      <a:pt x="512" y="45"/>
                                      <a:pt x="512" y="46"/>
                                      <a:pt x="512" y="46"/>
                                    </a:cubicBezTo>
                                    <a:cubicBezTo>
                                      <a:pt x="514" y="47"/>
                                      <a:pt x="516" y="48"/>
                                      <a:pt x="518" y="48"/>
                                    </a:cubicBezTo>
                                    <a:cubicBezTo>
                                      <a:pt x="518" y="47"/>
                                      <a:pt x="518" y="46"/>
                                      <a:pt x="518" y="44"/>
                                    </a:cubicBezTo>
                                    <a:cubicBezTo>
                                      <a:pt x="518" y="39"/>
                                      <a:pt x="516" y="34"/>
                                      <a:pt x="512" y="31"/>
                                    </a:cubicBezTo>
                                    <a:cubicBezTo>
                                      <a:pt x="509" y="27"/>
                                      <a:pt x="504" y="25"/>
                                      <a:pt x="499" y="25"/>
                                    </a:cubicBezTo>
                                    <a:cubicBezTo>
                                      <a:pt x="493" y="25"/>
                                      <a:pt x="488" y="27"/>
                                      <a:pt x="485" y="31"/>
                                    </a:cubicBezTo>
                                    <a:cubicBezTo>
                                      <a:pt x="481" y="34"/>
                                      <a:pt x="479" y="39"/>
                                      <a:pt x="479" y="44"/>
                                    </a:cubicBezTo>
                                    <a:cubicBezTo>
                                      <a:pt x="479" y="46"/>
                                      <a:pt x="479" y="47"/>
                                      <a:pt x="480" y="48"/>
                                    </a:cubicBezTo>
                                    <a:cubicBezTo>
                                      <a:pt x="481" y="48"/>
                                      <a:pt x="483" y="47"/>
                                      <a:pt x="485" y="46"/>
                                    </a:cubicBezTo>
                                    <a:cubicBezTo>
                                      <a:pt x="485" y="46"/>
                                      <a:pt x="485" y="45"/>
                                      <a:pt x="485" y="44"/>
                                    </a:cubicBezTo>
                                    <a:cubicBezTo>
                                      <a:pt x="485" y="37"/>
                                      <a:pt x="491" y="31"/>
                                      <a:pt x="499" y="31"/>
                                    </a:cubicBezTo>
                                    <a:cubicBezTo>
                                      <a:pt x="506" y="31"/>
                                      <a:pt x="512" y="37"/>
                                      <a:pt x="512" y="44"/>
                                    </a:cubicBezTo>
                                    <a:close/>
                                    <a:moveTo>
                                      <a:pt x="505" y="44"/>
                                    </a:moveTo>
                                    <a:cubicBezTo>
                                      <a:pt x="505" y="45"/>
                                      <a:pt x="505" y="45"/>
                                      <a:pt x="505" y="45"/>
                                    </a:cubicBezTo>
                                    <a:cubicBezTo>
                                      <a:pt x="507" y="45"/>
                                      <a:pt x="509" y="46"/>
                                      <a:pt x="510" y="46"/>
                                    </a:cubicBezTo>
                                    <a:cubicBezTo>
                                      <a:pt x="511" y="45"/>
                                      <a:pt x="511" y="45"/>
                                      <a:pt x="511" y="44"/>
                                    </a:cubicBezTo>
                                    <a:cubicBezTo>
                                      <a:pt x="511" y="38"/>
                                      <a:pt x="505" y="32"/>
                                      <a:pt x="499" y="32"/>
                                    </a:cubicBezTo>
                                    <a:cubicBezTo>
                                      <a:pt x="492" y="32"/>
                                      <a:pt x="487" y="38"/>
                                      <a:pt x="487" y="44"/>
                                    </a:cubicBezTo>
                                    <a:cubicBezTo>
                                      <a:pt x="487" y="45"/>
                                      <a:pt x="487" y="45"/>
                                      <a:pt x="487" y="46"/>
                                    </a:cubicBezTo>
                                    <a:cubicBezTo>
                                      <a:pt x="489" y="46"/>
                                      <a:pt x="490" y="45"/>
                                      <a:pt x="492" y="45"/>
                                    </a:cubicBezTo>
                                    <a:cubicBezTo>
                                      <a:pt x="492" y="45"/>
                                      <a:pt x="492" y="45"/>
                                      <a:pt x="492" y="44"/>
                                    </a:cubicBezTo>
                                    <a:cubicBezTo>
                                      <a:pt x="492" y="41"/>
                                      <a:pt x="495" y="38"/>
                                      <a:pt x="499" y="38"/>
                                    </a:cubicBezTo>
                                    <a:cubicBezTo>
                                      <a:pt x="502" y="38"/>
                                      <a:pt x="505" y="41"/>
                                      <a:pt x="505" y="44"/>
                                    </a:cubicBezTo>
                                    <a:close/>
                                    <a:moveTo>
                                      <a:pt x="499" y="39"/>
                                    </a:moveTo>
                                    <a:cubicBezTo>
                                      <a:pt x="496" y="39"/>
                                      <a:pt x="494" y="42"/>
                                      <a:pt x="494" y="44"/>
                                    </a:cubicBezTo>
                                    <a:cubicBezTo>
                                      <a:pt x="494" y="45"/>
                                      <a:pt x="494" y="45"/>
                                      <a:pt x="494" y="45"/>
                                    </a:cubicBezTo>
                                    <a:cubicBezTo>
                                      <a:pt x="495" y="45"/>
                                      <a:pt x="497" y="45"/>
                                      <a:pt x="499" y="45"/>
                                    </a:cubicBezTo>
                                    <a:cubicBezTo>
                                      <a:pt x="500" y="45"/>
                                      <a:pt x="502" y="45"/>
                                      <a:pt x="504" y="45"/>
                                    </a:cubicBezTo>
                                    <a:cubicBezTo>
                                      <a:pt x="504" y="45"/>
                                      <a:pt x="504" y="45"/>
                                      <a:pt x="504" y="44"/>
                                    </a:cubicBezTo>
                                    <a:cubicBezTo>
                                      <a:pt x="504" y="42"/>
                                      <a:pt x="501" y="39"/>
                                      <a:pt x="499" y="39"/>
                                    </a:cubicBezTo>
                                    <a:close/>
                                    <a:moveTo>
                                      <a:pt x="464" y="61"/>
                                    </a:moveTo>
                                    <a:cubicBezTo>
                                      <a:pt x="455" y="70"/>
                                      <a:pt x="449" y="82"/>
                                      <a:pt x="449" y="96"/>
                                    </a:cubicBezTo>
                                    <a:cubicBezTo>
                                      <a:pt x="449" y="96"/>
                                      <a:pt x="449" y="97"/>
                                      <a:pt x="449" y="97"/>
                                    </a:cubicBezTo>
                                    <a:cubicBezTo>
                                      <a:pt x="451" y="98"/>
                                      <a:pt x="453" y="98"/>
                                      <a:pt x="455" y="99"/>
                                    </a:cubicBezTo>
                                    <a:cubicBezTo>
                                      <a:pt x="455" y="98"/>
                                      <a:pt x="455" y="97"/>
                                      <a:pt x="455" y="96"/>
                                    </a:cubicBezTo>
                                    <a:cubicBezTo>
                                      <a:pt x="455" y="72"/>
                                      <a:pt x="475" y="52"/>
                                      <a:pt x="499" y="52"/>
                                    </a:cubicBezTo>
                                    <a:cubicBezTo>
                                      <a:pt x="523" y="52"/>
                                      <a:pt x="542" y="72"/>
                                      <a:pt x="542" y="96"/>
                                    </a:cubicBezTo>
                                    <a:cubicBezTo>
                                      <a:pt x="542" y="97"/>
                                      <a:pt x="542" y="98"/>
                                      <a:pt x="542" y="99"/>
                                    </a:cubicBezTo>
                                    <a:cubicBezTo>
                                      <a:pt x="544" y="98"/>
                                      <a:pt x="546" y="98"/>
                                      <a:pt x="548" y="97"/>
                                    </a:cubicBezTo>
                                    <a:cubicBezTo>
                                      <a:pt x="548" y="97"/>
                                      <a:pt x="548" y="96"/>
                                      <a:pt x="548" y="96"/>
                                    </a:cubicBezTo>
                                    <a:cubicBezTo>
                                      <a:pt x="548" y="82"/>
                                      <a:pt x="543" y="70"/>
                                      <a:pt x="534" y="61"/>
                                    </a:cubicBezTo>
                                    <a:cubicBezTo>
                                      <a:pt x="525" y="52"/>
                                      <a:pt x="512" y="46"/>
                                      <a:pt x="499" y="46"/>
                                    </a:cubicBezTo>
                                    <a:cubicBezTo>
                                      <a:pt x="485" y="46"/>
                                      <a:pt x="473" y="52"/>
                                      <a:pt x="464" y="61"/>
                                    </a:cubicBezTo>
                                    <a:close/>
                                    <a:moveTo>
                                      <a:pt x="650" y="44"/>
                                    </a:moveTo>
                                    <a:cubicBezTo>
                                      <a:pt x="650" y="47"/>
                                      <a:pt x="649" y="50"/>
                                      <a:pt x="648" y="53"/>
                                    </a:cubicBezTo>
                                    <a:cubicBezTo>
                                      <a:pt x="649" y="53"/>
                                      <a:pt x="650" y="54"/>
                                      <a:pt x="651" y="54"/>
                                    </a:cubicBezTo>
                                    <a:cubicBezTo>
                                      <a:pt x="652" y="53"/>
                                      <a:pt x="653" y="53"/>
                                      <a:pt x="654" y="52"/>
                                    </a:cubicBezTo>
                                    <a:cubicBezTo>
                                      <a:pt x="655" y="50"/>
                                      <a:pt x="655" y="47"/>
                                      <a:pt x="655" y="44"/>
                                    </a:cubicBezTo>
                                    <a:cubicBezTo>
                                      <a:pt x="655" y="35"/>
                                      <a:pt x="651" y="26"/>
                                      <a:pt x="645" y="20"/>
                                    </a:cubicBezTo>
                                    <a:cubicBezTo>
                                      <a:pt x="639" y="14"/>
                                      <a:pt x="630" y="10"/>
                                      <a:pt x="621" y="10"/>
                                    </a:cubicBezTo>
                                    <a:cubicBezTo>
                                      <a:pt x="611" y="10"/>
                                      <a:pt x="603" y="14"/>
                                      <a:pt x="597" y="20"/>
                                    </a:cubicBezTo>
                                    <a:cubicBezTo>
                                      <a:pt x="590" y="26"/>
                                      <a:pt x="587" y="35"/>
                                      <a:pt x="587" y="44"/>
                                    </a:cubicBezTo>
                                    <a:cubicBezTo>
                                      <a:pt x="587" y="47"/>
                                      <a:pt x="587" y="50"/>
                                      <a:pt x="588" y="53"/>
                                    </a:cubicBezTo>
                                    <a:cubicBezTo>
                                      <a:pt x="589" y="53"/>
                                      <a:pt x="589" y="54"/>
                                      <a:pt x="590" y="55"/>
                                    </a:cubicBezTo>
                                    <a:cubicBezTo>
                                      <a:pt x="591" y="54"/>
                                      <a:pt x="592" y="53"/>
                                      <a:pt x="593" y="53"/>
                                    </a:cubicBezTo>
                                    <a:cubicBezTo>
                                      <a:pt x="592" y="50"/>
                                      <a:pt x="592" y="47"/>
                                      <a:pt x="592" y="44"/>
                                    </a:cubicBezTo>
                                    <a:cubicBezTo>
                                      <a:pt x="592" y="28"/>
                                      <a:pt x="605" y="16"/>
                                      <a:pt x="621" y="16"/>
                                    </a:cubicBezTo>
                                    <a:cubicBezTo>
                                      <a:pt x="637" y="16"/>
                                      <a:pt x="650" y="28"/>
                                      <a:pt x="650" y="44"/>
                                    </a:cubicBezTo>
                                    <a:close/>
                                    <a:moveTo>
                                      <a:pt x="642" y="44"/>
                                    </a:moveTo>
                                    <a:cubicBezTo>
                                      <a:pt x="642" y="46"/>
                                      <a:pt x="642" y="47"/>
                                      <a:pt x="641" y="49"/>
                                    </a:cubicBezTo>
                                    <a:cubicBezTo>
                                      <a:pt x="643" y="50"/>
                                      <a:pt x="645" y="51"/>
                                      <a:pt x="647" y="52"/>
                                    </a:cubicBezTo>
                                    <a:cubicBezTo>
                                      <a:pt x="648" y="49"/>
                                      <a:pt x="648" y="47"/>
                                      <a:pt x="648" y="44"/>
                                    </a:cubicBezTo>
                                    <a:cubicBezTo>
                                      <a:pt x="648" y="37"/>
                                      <a:pt x="645" y="30"/>
                                      <a:pt x="640" y="25"/>
                                    </a:cubicBezTo>
                                    <a:cubicBezTo>
                                      <a:pt x="635" y="20"/>
                                      <a:pt x="628" y="17"/>
                                      <a:pt x="621" y="17"/>
                                    </a:cubicBezTo>
                                    <a:cubicBezTo>
                                      <a:pt x="613" y="17"/>
                                      <a:pt x="607" y="20"/>
                                      <a:pt x="602" y="25"/>
                                    </a:cubicBezTo>
                                    <a:cubicBezTo>
                                      <a:pt x="597" y="30"/>
                                      <a:pt x="594" y="37"/>
                                      <a:pt x="594" y="44"/>
                                    </a:cubicBezTo>
                                    <a:cubicBezTo>
                                      <a:pt x="594" y="47"/>
                                      <a:pt x="594" y="49"/>
                                      <a:pt x="595" y="52"/>
                                    </a:cubicBezTo>
                                    <a:cubicBezTo>
                                      <a:pt x="596" y="51"/>
                                      <a:pt x="598" y="50"/>
                                      <a:pt x="600" y="49"/>
                                    </a:cubicBezTo>
                                    <a:cubicBezTo>
                                      <a:pt x="600" y="47"/>
                                      <a:pt x="600" y="46"/>
                                      <a:pt x="600" y="44"/>
                                    </a:cubicBezTo>
                                    <a:cubicBezTo>
                                      <a:pt x="600" y="33"/>
                                      <a:pt x="609" y="23"/>
                                      <a:pt x="621" y="23"/>
                                    </a:cubicBezTo>
                                    <a:cubicBezTo>
                                      <a:pt x="632" y="23"/>
                                      <a:pt x="642" y="33"/>
                                      <a:pt x="642" y="44"/>
                                    </a:cubicBezTo>
                                    <a:close/>
                                    <a:moveTo>
                                      <a:pt x="634" y="44"/>
                                    </a:moveTo>
                                    <a:cubicBezTo>
                                      <a:pt x="634" y="45"/>
                                      <a:pt x="634" y="46"/>
                                      <a:pt x="634" y="46"/>
                                    </a:cubicBezTo>
                                    <a:cubicBezTo>
                                      <a:pt x="636" y="47"/>
                                      <a:pt x="638" y="48"/>
                                      <a:pt x="640" y="48"/>
                                    </a:cubicBezTo>
                                    <a:cubicBezTo>
                                      <a:pt x="640" y="47"/>
                                      <a:pt x="640" y="46"/>
                                      <a:pt x="640" y="44"/>
                                    </a:cubicBezTo>
                                    <a:cubicBezTo>
                                      <a:pt x="640" y="39"/>
                                      <a:pt x="638" y="34"/>
                                      <a:pt x="635" y="31"/>
                                    </a:cubicBezTo>
                                    <a:cubicBezTo>
                                      <a:pt x="631" y="27"/>
                                      <a:pt x="626" y="25"/>
                                      <a:pt x="621" y="25"/>
                                    </a:cubicBezTo>
                                    <a:cubicBezTo>
                                      <a:pt x="615" y="25"/>
                                      <a:pt x="611" y="27"/>
                                      <a:pt x="607" y="31"/>
                                    </a:cubicBezTo>
                                    <a:cubicBezTo>
                                      <a:pt x="603" y="34"/>
                                      <a:pt x="601" y="39"/>
                                      <a:pt x="601" y="44"/>
                                    </a:cubicBezTo>
                                    <a:cubicBezTo>
                                      <a:pt x="601" y="46"/>
                                      <a:pt x="601" y="47"/>
                                      <a:pt x="602" y="48"/>
                                    </a:cubicBezTo>
                                    <a:cubicBezTo>
                                      <a:pt x="604" y="48"/>
                                      <a:pt x="605" y="47"/>
                                      <a:pt x="607" y="46"/>
                                    </a:cubicBezTo>
                                    <a:cubicBezTo>
                                      <a:pt x="607" y="46"/>
                                      <a:pt x="607" y="45"/>
                                      <a:pt x="607" y="44"/>
                                    </a:cubicBezTo>
                                    <a:cubicBezTo>
                                      <a:pt x="607" y="37"/>
                                      <a:pt x="613" y="31"/>
                                      <a:pt x="621" y="31"/>
                                    </a:cubicBezTo>
                                    <a:cubicBezTo>
                                      <a:pt x="628" y="31"/>
                                      <a:pt x="634" y="37"/>
                                      <a:pt x="634" y="44"/>
                                    </a:cubicBezTo>
                                    <a:close/>
                                    <a:moveTo>
                                      <a:pt x="628" y="44"/>
                                    </a:moveTo>
                                    <a:cubicBezTo>
                                      <a:pt x="628" y="45"/>
                                      <a:pt x="627" y="45"/>
                                      <a:pt x="627" y="45"/>
                                    </a:cubicBezTo>
                                    <a:cubicBezTo>
                                      <a:pt x="629" y="45"/>
                                      <a:pt x="631" y="46"/>
                                      <a:pt x="633" y="46"/>
                                    </a:cubicBezTo>
                                    <a:cubicBezTo>
                                      <a:pt x="633" y="45"/>
                                      <a:pt x="633" y="45"/>
                                      <a:pt x="633" y="44"/>
                                    </a:cubicBezTo>
                                    <a:cubicBezTo>
                                      <a:pt x="633" y="38"/>
                                      <a:pt x="627" y="32"/>
                                      <a:pt x="621" y="32"/>
                                    </a:cubicBezTo>
                                    <a:cubicBezTo>
                                      <a:pt x="614" y="32"/>
                                      <a:pt x="609" y="38"/>
                                      <a:pt x="609" y="44"/>
                                    </a:cubicBezTo>
                                    <a:cubicBezTo>
                                      <a:pt x="609" y="45"/>
                                      <a:pt x="609" y="45"/>
                                      <a:pt x="609" y="46"/>
                                    </a:cubicBezTo>
                                    <a:cubicBezTo>
                                      <a:pt x="611" y="46"/>
                                      <a:pt x="612" y="45"/>
                                      <a:pt x="614" y="45"/>
                                    </a:cubicBezTo>
                                    <a:cubicBezTo>
                                      <a:pt x="614" y="45"/>
                                      <a:pt x="614" y="45"/>
                                      <a:pt x="614" y="44"/>
                                    </a:cubicBezTo>
                                    <a:cubicBezTo>
                                      <a:pt x="614" y="41"/>
                                      <a:pt x="617" y="38"/>
                                      <a:pt x="621" y="38"/>
                                    </a:cubicBezTo>
                                    <a:cubicBezTo>
                                      <a:pt x="625" y="38"/>
                                      <a:pt x="628" y="41"/>
                                      <a:pt x="628" y="44"/>
                                    </a:cubicBezTo>
                                    <a:close/>
                                    <a:moveTo>
                                      <a:pt x="621" y="39"/>
                                    </a:moveTo>
                                    <a:cubicBezTo>
                                      <a:pt x="618" y="39"/>
                                      <a:pt x="616" y="42"/>
                                      <a:pt x="616" y="44"/>
                                    </a:cubicBezTo>
                                    <a:cubicBezTo>
                                      <a:pt x="616" y="45"/>
                                      <a:pt x="616" y="45"/>
                                      <a:pt x="616" y="45"/>
                                    </a:cubicBezTo>
                                    <a:cubicBezTo>
                                      <a:pt x="617" y="45"/>
                                      <a:pt x="619" y="45"/>
                                      <a:pt x="621" y="45"/>
                                    </a:cubicBezTo>
                                    <a:cubicBezTo>
                                      <a:pt x="623" y="45"/>
                                      <a:pt x="624" y="45"/>
                                      <a:pt x="626" y="45"/>
                                    </a:cubicBezTo>
                                    <a:cubicBezTo>
                                      <a:pt x="626" y="45"/>
                                      <a:pt x="626" y="45"/>
                                      <a:pt x="626" y="44"/>
                                    </a:cubicBezTo>
                                    <a:cubicBezTo>
                                      <a:pt x="626" y="42"/>
                                      <a:pt x="624" y="39"/>
                                      <a:pt x="621" y="39"/>
                                    </a:cubicBezTo>
                                    <a:close/>
                                    <a:moveTo>
                                      <a:pt x="586" y="61"/>
                                    </a:moveTo>
                                    <a:cubicBezTo>
                                      <a:pt x="577" y="70"/>
                                      <a:pt x="571" y="82"/>
                                      <a:pt x="571" y="96"/>
                                    </a:cubicBezTo>
                                    <a:cubicBezTo>
                                      <a:pt x="571" y="96"/>
                                      <a:pt x="571" y="97"/>
                                      <a:pt x="571" y="97"/>
                                    </a:cubicBezTo>
                                    <a:cubicBezTo>
                                      <a:pt x="573" y="98"/>
                                      <a:pt x="575" y="98"/>
                                      <a:pt x="577" y="99"/>
                                    </a:cubicBezTo>
                                    <a:cubicBezTo>
                                      <a:pt x="577" y="98"/>
                                      <a:pt x="577" y="97"/>
                                      <a:pt x="577" y="96"/>
                                    </a:cubicBezTo>
                                    <a:cubicBezTo>
                                      <a:pt x="577" y="72"/>
                                      <a:pt x="597" y="52"/>
                                      <a:pt x="621" y="52"/>
                                    </a:cubicBezTo>
                                    <a:cubicBezTo>
                                      <a:pt x="645" y="52"/>
                                      <a:pt x="664" y="72"/>
                                      <a:pt x="664" y="96"/>
                                    </a:cubicBezTo>
                                    <a:cubicBezTo>
                                      <a:pt x="664" y="97"/>
                                      <a:pt x="664" y="98"/>
                                      <a:pt x="664" y="99"/>
                                    </a:cubicBezTo>
                                    <a:cubicBezTo>
                                      <a:pt x="666" y="98"/>
                                      <a:pt x="668" y="97"/>
                                      <a:pt x="670" y="97"/>
                                    </a:cubicBezTo>
                                    <a:cubicBezTo>
                                      <a:pt x="670" y="97"/>
                                      <a:pt x="670" y="96"/>
                                      <a:pt x="670" y="96"/>
                                    </a:cubicBezTo>
                                    <a:cubicBezTo>
                                      <a:pt x="670" y="82"/>
                                      <a:pt x="665" y="70"/>
                                      <a:pt x="656" y="61"/>
                                    </a:cubicBezTo>
                                    <a:cubicBezTo>
                                      <a:pt x="647" y="52"/>
                                      <a:pt x="635" y="46"/>
                                      <a:pt x="621" y="46"/>
                                    </a:cubicBezTo>
                                    <a:cubicBezTo>
                                      <a:pt x="607" y="46"/>
                                      <a:pt x="595" y="52"/>
                                      <a:pt x="586" y="61"/>
                                    </a:cubicBezTo>
                                    <a:close/>
                                    <a:moveTo>
                                      <a:pt x="770" y="44"/>
                                    </a:moveTo>
                                    <a:cubicBezTo>
                                      <a:pt x="770" y="47"/>
                                      <a:pt x="770" y="50"/>
                                      <a:pt x="769" y="53"/>
                                    </a:cubicBezTo>
                                    <a:cubicBezTo>
                                      <a:pt x="770" y="53"/>
                                      <a:pt x="771" y="54"/>
                                      <a:pt x="772" y="55"/>
                                    </a:cubicBezTo>
                                    <a:cubicBezTo>
                                      <a:pt x="773" y="54"/>
                                      <a:pt x="774" y="53"/>
                                      <a:pt x="775" y="53"/>
                                    </a:cubicBezTo>
                                    <a:cubicBezTo>
                                      <a:pt x="776" y="50"/>
                                      <a:pt x="776" y="47"/>
                                      <a:pt x="776" y="44"/>
                                    </a:cubicBezTo>
                                    <a:cubicBezTo>
                                      <a:pt x="776" y="35"/>
                                      <a:pt x="772" y="26"/>
                                      <a:pt x="766" y="20"/>
                                    </a:cubicBezTo>
                                    <a:cubicBezTo>
                                      <a:pt x="760" y="14"/>
                                      <a:pt x="751" y="10"/>
                                      <a:pt x="742" y="10"/>
                                    </a:cubicBezTo>
                                    <a:cubicBezTo>
                                      <a:pt x="732" y="10"/>
                                      <a:pt x="724" y="14"/>
                                      <a:pt x="717" y="20"/>
                                    </a:cubicBezTo>
                                    <a:cubicBezTo>
                                      <a:pt x="711" y="26"/>
                                      <a:pt x="707" y="35"/>
                                      <a:pt x="707" y="44"/>
                                    </a:cubicBezTo>
                                    <a:cubicBezTo>
                                      <a:pt x="707" y="47"/>
                                      <a:pt x="708" y="50"/>
                                      <a:pt x="708" y="53"/>
                                    </a:cubicBezTo>
                                    <a:cubicBezTo>
                                      <a:pt x="709" y="53"/>
                                      <a:pt x="710" y="54"/>
                                      <a:pt x="711" y="55"/>
                                    </a:cubicBezTo>
                                    <a:cubicBezTo>
                                      <a:pt x="712" y="54"/>
                                      <a:pt x="713" y="53"/>
                                      <a:pt x="714" y="53"/>
                                    </a:cubicBezTo>
                                    <a:cubicBezTo>
                                      <a:pt x="713" y="50"/>
                                      <a:pt x="713" y="47"/>
                                      <a:pt x="713" y="44"/>
                                    </a:cubicBezTo>
                                    <a:cubicBezTo>
                                      <a:pt x="713" y="28"/>
                                      <a:pt x="726" y="16"/>
                                      <a:pt x="742" y="16"/>
                                    </a:cubicBezTo>
                                    <a:cubicBezTo>
                                      <a:pt x="758" y="16"/>
                                      <a:pt x="770" y="28"/>
                                      <a:pt x="770" y="44"/>
                                    </a:cubicBezTo>
                                    <a:close/>
                                    <a:moveTo>
                                      <a:pt x="763" y="44"/>
                                    </a:moveTo>
                                    <a:cubicBezTo>
                                      <a:pt x="763" y="46"/>
                                      <a:pt x="763" y="47"/>
                                      <a:pt x="762" y="49"/>
                                    </a:cubicBezTo>
                                    <a:cubicBezTo>
                                      <a:pt x="764" y="50"/>
                                      <a:pt x="766" y="51"/>
                                      <a:pt x="768" y="52"/>
                                    </a:cubicBezTo>
                                    <a:cubicBezTo>
                                      <a:pt x="769" y="49"/>
                                      <a:pt x="769" y="47"/>
                                      <a:pt x="769" y="44"/>
                                    </a:cubicBezTo>
                                    <a:cubicBezTo>
                                      <a:pt x="769" y="37"/>
                                      <a:pt x="766" y="30"/>
                                      <a:pt x="761" y="25"/>
                                    </a:cubicBezTo>
                                    <a:cubicBezTo>
                                      <a:pt x="756" y="20"/>
                                      <a:pt x="749" y="17"/>
                                      <a:pt x="742" y="17"/>
                                    </a:cubicBezTo>
                                    <a:cubicBezTo>
                                      <a:pt x="734" y="17"/>
                                      <a:pt x="727" y="20"/>
                                      <a:pt x="722" y="25"/>
                                    </a:cubicBezTo>
                                    <a:cubicBezTo>
                                      <a:pt x="718" y="30"/>
                                      <a:pt x="714" y="37"/>
                                      <a:pt x="714" y="44"/>
                                    </a:cubicBezTo>
                                    <a:cubicBezTo>
                                      <a:pt x="714" y="47"/>
                                      <a:pt x="715" y="49"/>
                                      <a:pt x="715" y="52"/>
                                    </a:cubicBezTo>
                                    <a:cubicBezTo>
                                      <a:pt x="717" y="51"/>
                                      <a:pt x="719" y="50"/>
                                      <a:pt x="721" y="49"/>
                                    </a:cubicBezTo>
                                    <a:cubicBezTo>
                                      <a:pt x="721" y="47"/>
                                      <a:pt x="721" y="46"/>
                                      <a:pt x="721" y="44"/>
                                    </a:cubicBezTo>
                                    <a:cubicBezTo>
                                      <a:pt x="721" y="33"/>
                                      <a:pt x="730" y="23"/>
                                      <a:pt x="742" y="23"/>
                                    </a:cubicBezTo>
                                    <a:cubicBezTo>
                                      <a:pt x="753" y="23"/>
                                      <a:pt x="763" y="33"/>
                                      <a:pt x="763" y="44"/>
                                    </a:cubicBezTo>
                                    <a:close/>
                                    <a:moveTo>
                                      <a:pt x="755" y="44"/>
                                    </a:moveTo>
                                    <a:cubicBezTo>
                                      <a:pt x="755" y="45"/>
                                      <a:pt x="755" y="46"/>
                                      <a:pt x="755" y="46"/>
                                    </a:cubicBezTo>
                                    <a:cubicBezTo>
                                      <a:pt x="757" y="47"/>
                                      <a:pt x="759" y="48"/>
                                      <a:pt x="761" y="48"/>
                                    </a:cubicBezTo>
                                    <a:cubicBezTo>
                                      <a:pt x="761" y="47"/>
                                      <a:pt x="761" y="46"/>
                                      <a:pt x="761" y="44"/>
                                    </a:cubicBezTo>
                                    <a:cubicBezTo>
                                      <a:pt x="761" y="39"/>
                                      <a:pt x="759" y="34"/>
                                      <a:pt x="755" y="31"/>
                                    </a:cubicBezTo>
                                    <a:cubicBezTo>
                                      <a:pt x="752" y="27"/>
                                      <a:pt x="747" y="25"/>
                                      <a:pt x="742" y="25"/>
                                    </a:cubicBezTo>
                                    <a:cubicBezTo>
                                      <a:pt x="736" y="25"/>
                                      <a:pt x="731" y="27"/>
                                      <a:pt x="728" y="31"/>
                                    </a:cubicBezTo>
                                    <a:cubicBezTo>
                                      <a:pt x="724" y="34"/>
                                      <a:pt x="722" y="39"/>
                                      <a:pt x="722" y="44"/>
                                    </a:cubicBezTo>
                                    <a:cubicBezTo>
                                      <a:pt x="722" y="46"/>
                                      <a:pt x="722" y="47"/>
                                      <a:pt x="723" y="48"/>
                                    </a:cubicBezTo>
                                    <a:cubicBezTo>
                                      <a:pt x="724" y="48"/>
                                      <a:pt x="726" y="47"/>
                                      <a:pt x="728" y="46"/>
                                    </a:cubicBezTo>
                                    <a:cubicBezTo>
                                      <a:pt x="728" y="46"/>
                                      <a:pt x="728" y="45"/>
                                      <a:pt x="728" y="44"/>
                                    </a:cubicBezTo>
                                    <a:cubicBezTo>
                                      <a:pt x="728" y="37"/>
                                      <a:pt x="734" y="31"/>
                                      <a:pt x="742" y="31"/>
                                    </a:cubicBezTo>
                                    <a:cubicBezTo>
                                      <a:pt x="749" y="31"/>
                                      <a:pt x="755" y="37"/>
                                      <a:pt x="755" y="44"/>
                                    </a:cubicBezTo>
                                    <a:close/>
                                    <a:moveTo>
                                      <a:pt x="748" y="44"/>
                                    </a:moveTo>
                                    <a:cubicBezTo>
                                      <a:pt x="748" y="45"/>
                                      <a:pt x="748" y="45"/>
                                      <a:pt x="748" y="45"/>
                                    </a:cubicBezTo>
                                    <a:cubicBezTo>
                                      <a:pt x="750" y="45"/>
                                      <a:pt x="752" y="46"/>
                                      <a:pt x="754" y="46"/>
                                    </a:cubicBezTo>
                                    <a:cubicBezTo>
                                      <a:pt x="754" y="45"/>
                                      <a:pt x="754" y="45"/>
                                      <a:pt x="754" y="44"/>
                                    </a:cubicBezTo>
                                    <a:cubicBezTo>
                                      <a:pt x="754" y="38"/>
                                      <a:pt x="748" y="32"/>
                                      <a:pt x="742" y="32"/>
                                    </a:cubicBezTo>
                                    <a:cubicBezTo>
                                      <a:pt x="735" y="32"/>
                                      <a:pt x="730" y="38"/>
                                      <a:pt x="730" y="44"/>
                                    </a:cubicBezTo>
                                    <a:cubicBezTo>
                                      <a:pt x="730" y="45"/>
                                      <a:pt x="730" y="45"/>
                                      <a:pt x="730" y="46"/>
                                    </a:cubicBezTo>
                                    <a:cubicBezTo>
                                      <a:pt x="732" y="46"/>
                                      <a:pt x="733" y="45"/>
                                      <a:pt x="735" y="45"/>
                                    </a:cubicBezTo>
                                    <a:cubicBezTo>
                                      <a:pt x="735" y="45"/>
                                      <a:pt x="735" y="45"/>
                                      <a:pt x="735" y="44"/>
                                    </a:cubicBezTo>
                                    <a:cubicBezTo>
                                      <a:pt x="735" y="41"/>
                                      <a:pt x="738" y="38"/>
                                      <a:pt x="742" y="38"/>
                                    </a:cubicBezTo>
                                    <a:cubicBezTo>
                                      <a:pt x="745" y="38"/>
                                      <a:pt x="748" y="41"/>
                                      <a:pt x="748" y="44"/>
                                    </a:cubicBezTo>
                                    <a:close/>
                                    <a:moveTo>
                                      <a:pt x="742" y="39"/>
                                    </a:moveTo>
                                    <a:cubicBezTo>
                                      <a:pt x="739" y="39"/>
                                      <a:pt x="737" y="42"/>
                                      <a:pt x="737" y="44"/>
                                    </a:cubicBezTo>
                                    <a:cubicBezTo>
                                      <a:pt x="737" y="45"/>
                                      <a:pt x="737" y="45"/>
                                      <a:pt x="737" y="45"/>
                                    </a:cubicBezTo>
                                    <a:cubicBezTo>
                                      <a:pt x="738" y="45"/>
                                      <a:pt x="740" y="45"/>
                                      <a:pt x="742" y="45"/>
                                    </a:cubicBezTo>
                                    <a:cubicBezTo>
                                      <a:pt x="743" y="45"/>
                                      <a:pt x="745" y="45"/>
                                      <a:pt x="747" y="45"/>
                                    </a:cubicBezTo>
                                    <a:cubicBezTo>
                                      <a:pt x="747" y="45"/>
                                      <a:pt x="747" y="45"/>
                                      <a:pt x="747" y="44"/>
                                    </a:cubicBezTo>
                                    <a:cubicBezTo>
                                      <a:pt x="747" y="42"/>
                                      <a:pt x="745" y="39"/>
                                      <a:pt x="742" y="39"/>
                                    </a:cubicBezTo>
                                    <a:close/>
                                    <a:moveTo>
                                      <a:pt x="707" y="61"/>
                                    </a:moveTo>
                                    <a:cubicBezTo>
                                      <a:pt x="698" y="70"/>
                                      <a:pt x="692" y="82"/>
                                      <a:pt x="692" y="96"/>
                                    </a:cubicBezTo>
                                    <a:cubicBezTo>
                                      <a:pt x="692" y="96"/>
                                      <a:pt x="692" y="97"/>
                                      <a:pt x="692" y="97"/>
                                    </a:cubicBezTo>
                                    <a:cubicBezTo>
                                      <a:pt x="694" y="98"/>
                                      <a:pt x="696" y="98"/>
                                      <a:pt x="698" y="99"/>
                                    </a:cubicBezTo>
                                    <a:cubicBezTo>
                                      <a:pt x="698" y="98"/>
                                      <a:pt x="698" y="97"/>
                                      <a:pt x="698" y="96"/>
                                    </a:cubicBezTo>
                                    <a:cubicBezTo>
                                      <a:pt x="698" y="72"/>
                                      <a:pt x="718" y="52"/>
                                      <a:pt x="742" y="52"/>
                                    </a:cubicBezTo>
                                    <a:cubicBezTo>
                                      <a:pt x="766" y="52"/>
                                      <a:pt x="785" y="72"/>
                                      <a:pt x="785" y="96"/>
                                    </a:cubicBezTo>
                                    <a:cubicBezTo>
                                      <a:pt x="785" y="97"/>
                                      <a:pt x="785" y="98"/>
                                      <a:pt x="785" y="99"/>
                                    </a:cubicBezTo>
                                    <a:cubicBezTo>
                                      <a:pt x="787" y="98"/>
                                      <a:pt x="789" y="98"/>
                                      <a:pt x="791" y="97"/>
                                    </a:cubicBezTo>
                                    <a:cubicBezTo>
                                      <a:pt x="791" y="97"/>
                                      <a:pt x="791" y="96"/>
                                      <a:pt x="791" y="96"/>
                                    </a:cubicBezTo>
                                    <a:cubicBezTo>
                                      <a:pt x="791" y="82"/>
                                      <a:pt x="786" y="70"/>
                                      <a:pt x="777" y="61"/>
                                    </a:cubicBezTo>
                                    <a:cubicBezTo>
                                      <a:pt x="768" y="52"/>
                                      <a:pt x="755" y="46"/>
                                      <a:pt x="742" y="46"/>
                                    </a:cubicBezTo>
                                    <a:cubicBezTo>
                                      <a:pt x="728" y="46"/>
                                      <a:pt x="716" y="52"/>
                                      <a:pt x="707" y="61"/>
                                    </a:cubicBezTo>
                                    <a:close/>
                                    <a:moveTo>
                                      <a:pt x="777" y="96"/>
                                    </a:moveTo>
                                    <a:cubicBezTo>
                                      <a:pt x="777" y="98"/>
                                      <a:pt x="777" y="101"/>
                                      <a:pt x="777" y="103"/>
                                    </a:cubicBezTo>
                                    <a:cubicBezTo>
                                      <a:pt x="779" y="102"/>
                                      <a:pt x="781" y="101"/>
                                      <a:pt x="783" y="100"/>
                                    </a:cubicBezTo>
                                    <a:cubicBezTo>
                                      <a:pt x="784" y="98"/>
                                      <a:pt x="784" y="97"/>
                                      <a:pt x="784" y="96"/>
                                    </a:cubicBezTo>
                                    <a:cubicBezTo>
                                      <a:pt x="784" y="84"/>
                                      <a:pt x="779" y="74"/>
                                      <a:pt x="771" y="66"/>
                                    </a:cubicBezTo>
                                    <a:cubicBezTo>
                                      <a:pt x="764" y="59"/>
                                      <a:pt x="753" y="54"/>
                                      <a:pt x="742" y="54"/>
                                    </a:cubicBezTo>
                                    <a:cubicBezTo>
                                      <a:pt x="730" y="54"/>
                                      <a:pt x="720" y="59"/>
                                      <a:pt x="712" y="66"/>
                                    </a:cubicBezTo>
                                    <a:cubicBezTo>
                                      <a:pt x="704" y="74"/>
                                      <a:pt x="700" y="84"/>
                                      <a:pt x="700" y="96"/>
                                    </a:cubicBezTo>
                                    <a:cubicBezTo>
                                      <a:pt x="700" y="97"/>
                                      <a:pt x="700" y="98"/>
                                      <a:pt x="700" y="100"/>
                                    </a:cubicBezTo>
                                    <a:cubicBezTo>
                                      <a:pt x="702" y="101"/>
                                      <a:pt x="704" y="102"/>
                                      <a:pt x="707" y="103"/>
                                    </a:cubicBezTo>
                                    <a:cubicBezTo>
                                      <a:pt x="706" y="101"/>
                                      <a:pt x="706" y="98"/>
                                      <a:pt x="706" y="96"/>
                                    </a:cubicBezTo>
                                    <a:cubicBezTo>
                                      <a:pt x="706" y="76"/>
                                      <a:pt x="722" y="60"/>
                                      <a:pt x="742" y="60"/>
                                    </a:cubicBezTo>
                                    <a:cubicBezTo>
                                      <a:pt x="761" y="60"/>
                                      <a:pt x="777" y="76"/>
                                      <a:pt x="777" y="96"/>
                                    </a:cubicBezTo>
                                    <a:close/>
                                    <a:moveTo>
                                      <a:pt x="785" y="147"/>
                                    </a:moveTo>
                                    <a:cubicBezTo>
                                      <a:pt x="785" y="148"/>
                                      <a:pt x="785" y="149"/>
                                      <a:pt x="785" y="150"/>
                                    </a:cubicBezTo>
                                    <a:cubicBezTo>
                                      <a:pt x="787" y="150"/>
                                      <a:pt x="789" y="149"/>
                                      <a:pt x="791" y="149"/>
                                    </a:cubicBezTo>
                                    <a:cubicBezTo>
                                      <a:pt x="791" y="148"/>
                                      <a:pt x="791" y="148"/>
                                      <a:pt x="791" y="147"/>
                                    </a:cubicBezTo>
                                    <a:cubicBezTo>
                                      <a:pt x="791" y="133"/>
                                      <a:pt x="786" y="121"/>
                                      <a:pt x="777" y="112"/>
                                    </a:cubicBezTo>
                                    <a:cubicBezTo>
                                      <a:pt x="768" y="103"/>
                                      <a:pt x="755" y="98"/>
                                      <a:pt x="742" y="98"/>
                                    </a:cubicBezTo>
                                    <a:cubicBezTo>
                                      <a:pt x="728" y="98"/>
                                      <a:pt x="716" y="103"/>
                                      <a:pt x="707" y="112"/>
                                    </a:cubicBezTo>
                                    <a:cubicBezTo>
                                      <a:pt x="698" y="121"/>
                                      <a:pt x="692" y="133"/>
                                      <a:pt x="692" y="147"/>
                                    </a:cubicBezTo>
                                    <a:cubicBezTo>
                                      <a:pt x="692" y="148"/>
                                      <a:pt x="692" y="148"/>
                                      <a:pt x="692" y="149"/>
                                    </a:cubicBezTo>
                                    <a:cubicBezTo>
                                      <a:pt x="694" y="149"/>
                                      <a:pt x="696" y="150"/>
                                      <a:pt x="698" y="150"/>
                                    </a:cubicBezTo>
                                    <a:cubicBezTo>
                                      <a:pt x="698" y="149"/>
                                      <a:pt x="698" y="148"/>
                                      <a:pt x="698" y="147"/>
                                    </a:cubicBezTo>
                                    <a:cubicBezTo>
                                      <a:pt x="698" y="123"/>
                                      <a:pt x="718" y="104"/>
                                      <a:pt x="742" y="104"/>
                                    </a:cubicBezTo>
                                    <a:cubicBezTo>
                                      <a:pt x="766" y="104"/>
                                      <a:pt x="785" y="123"/>
                                      <a:pt x="785" y="147"/>
                                    </a:cubicBezTo>
                                    <a:close/>
                                    <a:moveTo>
                                      <a:pt x="777" y="147"/>
                                    </a:moveTo>
                                    <a:cubicBezTo>
                                      <a:pt x="777" y="150"/>
                                      <a:pt x="777" y="152"/>
                                      <a:pt x="777" y="154"/>
                                    </a:cubicBezTo>
                                    <a:cubicBezTo>
                                      <a:pt x="779" y="153"/>
                                      <a:pt x="781" y="152"/>
                                      <a:pt x="783" y="151"/>
                                    </a:cubicBezTo>
                                    <a:cubicBezTo>
                                      <a:pt x="784" y="150"/>
                                      <a:pt x="784" y="148"/>
                                      <a:pt x="784" y="147"/>
                                    </a:cubicBezTo>
                                    <a:cubicBezTo>
                                      <a:pt x="784" y="136"/>
                                      <a:pt x="779" y="125"/>
                                      <a:pt x="771" y="117"/>
                                    </a:cubicBezTo>
                                    <a:cubicBezTo>
                                      <a:pt x="764" y="110"/>
                                      <a:pt x="753" y="105"/>
                                      <a:pt x="742" y="105"/>
                                    </a:cubicBezTo>
                                    <a:cubicBezTo>
                                      <a:pt x="730" y="105"/>
                                      <a:pt x="720" y="110"/>
                                      <a:pt x="712" y="117"/>
                                    </a:cubicBezTo>
                                    <a:cubicBezTo>
                                      <a:pt x="704" y="125"/>
                                      <a:pt x="700" y="136"/>
                                      <a:pt x="700" y="147"/>
                                    </a:cubicBezTo>
                                    <a:cubicBezTo>
                                      <a:pt x="700" y="148"/>
                                      <a:pt x="700" y="150"/>
                                      <a:pt x="700" y="151"/>
                                    </a:cubicBezTo>
                                    <a:cubicBezTo>
                                      <a:pt x="702" y="152"/>
                                      <a:pt x="704" y="153"/>
                                      <a:pt x="707" y="154"/>
                                    </a:cubicBezTo>
                                    <a:cubicBezTo>
                                      <a:pt x="706" y="152"/>
                                      <a:pt x="706" y="150"/>
                                      <a:pt x="706" y="147"/>
                                    </a:cubicBezTo>
                                    <a:cubicBezTo>
                                      <a:pt x="706" y="127"/>
                                      <a:pt x="722" y="111"/>
                                      <a:pt x="742" y="111"/>
                                    </a:cubicBezTo>
                                    <a:cubicBezTo>
                                      <a:pt x="761" y="111"/>
                                      <a:pt x="777" y="127"/>
                                      <a:pt x="777" y="147"/>
                                    </a:cubicBezTo>
                                    <a:close/>
                                    <a:moveTo>
                                      <a:pt x="785" y="199"/>
                                    </a:moveTo>
                                    <a:cubicBezTo>
                                      <a:pt x="785" y="200"/>
                                      <a:pt x="785" y="201"/>
                                      <a:pt x="785" y="202"/>
                                    </a:cubicBezTo>
                                    <a:cubicBezTo>
                                      <a:pt x="787" y="201"/>
                                      <a:pt x="789" y="200"/>
                                      <a:pt x="791" y="200"/>
                                    </a:cubicBezTo>
                                    <a:cubicBezTo>
                                      <a:pt x="791" y="200"/>
                                      <a:pt x="791" y="199"/>
                                      <a:pt x="791" y="199"/>
                                    </a:cubicBezTo>
                                    <a:cubicBezTo>
                                      <a:pt x="791" y="185"/>
                                      <a:pt x="786" y="172"/>
                                      <a:pt x="777" y="163"/>
                                    </a:cubicBezTo>
                                    <a:cubicBezTo>
                                      <a:pt x="768" y="154"/>
                                      <a:pt x="755" y="149"/>
                                      <a:pt x="742" y="149"/>
                                    </a:cubicBezTo>
                                    <a:cubicBezTo>
                                      <a:pt x="728" y="149"/>
                                      <a:pt x="716" y="154"/>
                                      <a:pt x="707" y="163"/>
                                    </a:cubicBezTo>
                                    <a:cubicBezTo>
                                      <a:pt x="698" y="172"/>
                                      <a:pt x="692" y="185"/>
                                      <a:pt x="692" y="199"/>
                                    </a:cubicBezTo>
                                    <a:cubicBezTo>
                                      <a:pt x="692" y="199"/>
                                      <a:pt x="692" y="199"/>
                                      <a:pt x="692" y="200"/>
                                    </a:cubicBezTo>
                                    <a:cubicBezTo>
                                      <a:pt x="694" y="200"/>
                                      <a:pt x="696" y="201"/>
                                      <a:pt x="698" y="202"/>
                                    </a:cubicBezTo>
                                    <a:cubicBezTo>
                                      <a:pt x="698" y="201"/>
                                      <a:pt x="698" y="200"/>
                                      <a:pt x="698" y="199"/>
                                    </a:cubicBezTo>
                                    <a:cubicBezTo>
                                      <a:pt x="698" y="175"/>
                                      <a:pt x="718" y="155"/>
                                      <a:pt x="742" y="155"/>
                                    </a:cubicBezTo>
                                    <a:cubicBezTo>
                                      <a:pt x="766" y="155"/>
                                      <a:pt x="785" y="175"/>
                                      <a:pt x="785" y="199"/>
                                    </a:cubicBezTo>
                                    <a:close/>
                                    <a:moveTo>
                                      <a:pt x="777" y="199"/>
                                    </a:moveTo>
                                    <a:cubicBezTo>
                                      <a:pt x="777" y="201"/>
                                      <a:pt x="777" y="203"/>
                                      <a:pt x="777" y="206"/>
                                    </a:cubicBezTo>
                                    <a:cubicBezTo>
                                      <a:pt x="779" y="205"/>
                                      <a:pt x="781" y="203"/>
                                      <a:pt x="783" y="202"/>
                                    </a:cubicBezTo>
                                    <a:cubicBezTo>
                                      <a:pt x="784" y="201"/>
                                      <a:pt x="784" y="200"/>
                                      <a:pt x="784" y="199"/>
                                    </a:cubicBezTo>
                                    <a:cubicBezTo>
                                      <a:pt x="784" y="187"/>
                                      <a:pt x="779" y="176"/>
                                      <a:pt x="771" y="169"/>
                                    </a:cubicBezTo>
                                    <a:cubicBezTo>
                                      <a:pt x="764" y="161"/>
                                      <a:pt x="753" y="157"/>
                                      <a:pt x="742" y="157"/>
                                    </a:cubicBezTo>
                                    <a:cubicBezTo>
                                      <a:pt x="730" y="157"/>
                                      <a:pt x="720" y="161"/>
                                      <a:pt x="712" y="169"/>
                                    </a:cubicBezTo>
                                    <a:cubicBezTo>
                                      <a:pt x="704" y="176"/>
                                      <a:pt x="700" y="187"/>
                                      <a:pt x="700" y="199"/>
                                    </a:cubicBezTo>
                                    <a:cubicBezTo>
                                      <a:pt x="700" y="200"/>
                                      <a:pt x="700" y="201"/>
                                      <a:pt x="700" y="202"/>
                                    </a:cubicBezTo>
                                    <a:cubicBezTo>
                                      <a:pt x="702" y="203"/>
                                      <a:pt x="704" y="204"/>
                                      <a:pt x="707" y="206"/>
                                    </a:cubicBezTo>
                                    <a:cubicBezTo>
                                      <a:pt x="706" y="203"/>
                                      <a:pt x="706" y="201"/>
                                      <a:pt x="706" y="199"/>
                                    </a:cubicBezTo>
                                    <a:cubicBezTo>
                                      <a:pt x="706" y="179"/>
                                      <a:pt x="722" y="163"/>
                                      <a:pt x="742" y="163"/>
                                    </a:cubicBezTo>
                                    <a:cubicBezTo>
                                      <a:pt x="761" y="163"/>
                                      <a:pt x="777" y="179"/>
                                      <a:pt x="777" y="199"/>
                                    </a:cubicBezTo>
                                    <a:close/>
                                    <a:moveTo>
                                      <a:pt x="785" y="250"/>
                                    </a:moveTo>
                                    <a:cubicBezTo>
                                      <a:pt x="785" y="251"/>
                                      <a:pt x="785" y="252"/>
                                      <a:pt x="785" y="253"/>
                                    </a:cubicBezTo>
                                    <a:cubicBezTo>
                                      <a:pt x="787" y="252"/>
                                      <a:pt x="789" y="252"/>
                                      <a:pt x="791" y="251"/>
                                    </a:cubicBezTo>
                                    <a:cubicBezTo>
                                      <a:pt x="791" y="251"/>
                                      <a:pt x="791" y="250"/>
                                      <a:pt x="791" y="250"/>
                                    </a:cubicBezTo>
                                    <a:cubicBezTo>
                                      <a:pt x="791" y="236"/>
                                      <a:pt x="786" y="224"/>
                                      <a:pt x="777" y="215"/>
                                    </a:cubicBezTo>
                                    <a:cubicBezTo>
                                      <a:pt x="768" y="206"/>
                                      <a:pt x="755" y="200"/>
                                      <a:pt x="742" y="200"/>
                                    </a:cubicBezTo>
                                    <a:cubicBezTo>
                                      <a:pt x="728" y="200"/>
                                      <a:pt x="716" y="206"/>
                                      <a:pt x="707" y="215"/>
                                    </a:cubicBezTo>
                                    <a:cubicBezTo>
                                      <a:pt x="698" y="224"/>
                                      <a:pt x="692" y="236"/>
                                      <a:pt x="692" y="250"/>
                                    </a:cubicBezTo>
                                    <a:cubicBezTo>
                                      <a:pt x="692" y="250"/>
                                      <a:pt x="692" y="251"/>
                                      <a:pt x="692" y="251"/>
                                    </a:cubicBezTo>
                                    <a:cubicBezTo>
                                      <a:pt x="694" y="252"/>
                                      <a:pt x="696" y="252"/>
                                      <a:pt x="698" y="253"/>
                                    </a:cubicBezTo>
                                    <a:cubicBezTo>
                                      <a:pt x="698" y="252"/>
                                      <a:pt x="698" y="251"/>
                                      <a:pt x="698" y="250"/>
                                    </a:cubicBezTo>
                                    <a:cubicBezTo>
                                      <a:pt x="698" y="226"/>
                                      <a:pt x="718" y="206"/>
                                      <a:pt x="742" y="206"/>
                                    </a:cubicBezTo>
                                    <a:cubicBezTo>
                                      <a:pt x="766" y="206"/>
                                      <a:pt x="785" y="226"/>
                                      <a:pt x="785" y="250"/>
                                    </a:cubicBezTo>
                                    <a:close/>
                                    <a:moveTo>
                                      <a:pt x="777" y="250"/>
                                    </a:moveTo>
                                    <a:cubicBezTo>
                                      <a:pt x="777" y="252"/>
                                      <a:pt x="777" y="255"/>
                                      <a:pt x="777" y="257"/>
                                    </a:cubicBezTo>
                                    <a:cubicBezTo>
                                      <a:pt x="779" y="256"/>
                                      <a:pt x="781" y="255"/>
                                      <a:pt x="783" y="254"/>
                                    </a:cubicBezTo>
                                    <a:cubicBezTo>
                                      <a:pt x="784" y="253"/>
                                      <a:pt x="784" y="251"/>
                                      <a:pt x="784" y="250"/>
                                    </a:cubicBezTo>
                                    <a:cubicBezTo>
                                      <a:pt x="784" y="238"/>
                                      <a:pt x="779" y="228"/>
                                      <a:pt x="771" y="220"/>
                                    </a:cubicBezTo>
                                    <a:cubicBezTo>
                                      <a:pt x="764" y="213"/>
                                      <a:pt x="753" y="208"/>
                                      <a:pt x="742" y="208"/>
                                    </a:cubicBezTo>
                                    <a:cubicBezTo>
                                      <a:pt x="730" y="208"/>
                                      <a:pt x="720" y="213"/>
                                      <a:pt x="712" y="220"/>
                                    </a:cubicBezTo>
                                    <a:cubicBezTo>
                                      <a:pt x="704" y="228"/>
                                      <a:pt x="700" y="238"/>
                                      <a:pt x="700" y="250"/>
                                    </a:cubicBezTo>
                                    <a:cubicBezTo>
                                      <a:pt x="700" y="251"/>
                                      <a:pt x="700" y="253"/>
                                      <a:pt x="700" y="254"/>
                                    </a:cubicBezTo>
                                    <a:cubicBezTo>
                                      <a:pt x="702" y="255"/>
                                      <a:pt x="704" y="256"/>
                                      <a:pt x="707" y="257"/>
                                    </a:cubicBezTo>
                                    <a:cubicBezTo>
                                      <a:pt x="706" y="255"/>
                                      <a:pt x="706" y="252"/>
                                      <a:pt x="706" y="250"/>
                                    </a:cubicBezTo>
                                    <a:cubicBezTo>
                                      <a:pt x="706" y="230"/>
                                      <a:pt x="722" y="214"/>
                                      <a:pt x="742" y="214"/>
                                    </a:cubicBezTo>
                                    <a:cubicBezTo>
                                      <a:pt x="761" y="214"/>
                                      <a:pt x="777" y="230"/>
                                      <a:pt x="777" y="250"/>
                                    </a:cubicBezTo>
                                    <a:close/>
                                    <a:moveTo>
                                      <a:pt x="785" y="301"/>
                                    </a:moveTo>
                                    <a:cubicBezTo>
                                      <a:pt x="785" y="302"/>
                                      <a:pt x="785" y="304"/>
                                      <a:pt x="785" y="305"/>
                                    </a:cubicBezTo>
                                    <a:cubicBezTo>
                                      <a:pt x="787" y="304"/>
                                      <a:pt x="789" y="303"/>
                                      <a:pt x="791" y="303"/>
                                    </a:cubicBezTo>
                                    <a:cubicBezTo>
                                      <a:pt x="791" y="302"/>
                                      <a:pt x="791" y="302"/>
                                      <a:pt x="791" y="301"/>
                                    </a:cubicBezTo>
                                    <a:cubicBezTo>
                                      <a:pt x="791" y="288"/>
                                      <a:pt x="786" y="275"/>
                                      <a:pt x="777" y="266"/>
                                    </a:cubicBezTo>
                                    <a:cubicBezTo>
                                      <a:pt x="768" y="257"/>
                                      <a:pt x="755" y="252"/>
                                      <a:pt x="742" y="252"/>
                                    </a:cubicBezTo>
                                    <a:cubicBezTo>
                                      <a:pt x="728" y="252"/>
                                      <a:pt x="716" y="257"/>
                                      <a:pt x="707" y="266"/>
                                    </a:cubicBezTo>
                                    <a:cubicBezTo>
                                      <a:pt x="698" y="275"/>
                                      <a:pt x="692" y="288"/>
                                      <a:pt x="692" y="301"/>
                                    </a:cubicBezTo>
                                    <a:cubicBezTo>
                                      <a:pt x="692" y="302"/>
                                      <a:pt x="692" y="302"/>
                                      <a:pt x="692" y="303"/>
                                    </a:cubicBezTo>
                                    <a:cubicBezTo>
                                      <a:pt x="694" y="303"/>
                                      <a:pt x="696" y="304"/>
                                      <a:pt x="698" y="305"/>
                                    </a:cubicBezTo>
                                    <a:cubicBezTo>
                                      <a:pt x="698" y="303"/>
                                      <a:pt x="698" y="302"/>
                                      <a:pt x="698" y="301"/>
                                    </a:cubicBezTo>
                                    <a:cubicBezTo>
                                      <a:pt x="698" y="277"/>
                                      <a:pt x="718" y="258"/>
                                      <a:pt x="742" y="258"/>
                                    </a:cubicBezTo>
                                    <a:cubicBezTo>
                                      <a:pt x="766" y="258"/>
                                      <a:pt x="785" y="277"/>
                                      <a:pt x="785" y="301"/>
                                    </a:cubicBezTo>
                                    <a:close/>
                                    <a:moveTo>
                                      <a:pt x="777" y="301"/>
                                    </a:moveTo>
                                    <a:cubicBezTo>
                                      <a:pt x="777" y="304"/>
                                      <a:pt x="777" y="306"/>
                                      <a:pt x="777" y="309"/>
                                    </a:cubicBezTo>
                                    <a:cubicBezTo>
                                      <a:pt x="779" y="307"/>
                                      <a:pt x="781" y="306"/>
                                      <a:pt x="783" y="305"/>
                                    </a:cubicBezTo>
                                    <a:cubicBezTo>
                                      <a:pt x="784" y="304"/>
                                      <a:pt x="784" y="303"/>
                                      <a:pt x="784" y="301"/>
                                    </a:cubicBezTo>
                                    <a:cubicBezTo>
                                      <a:pt x="784" y="290"/>
                                      <a:pt x="779" y="279"/>
                                      <a:pt x="771" y="272"/>
                                    </a:cubicBezTo>
                                    <a:cubicBezTo>
                                      <a:pt x="764" y="264"/>
                                      <a:pt x="753" y="259"/>
                                      <a:pt x="742" y="259"/>
                                    </a:cubicBezTo>
                                    <a:cubicBezTo>
                                      <a:pt x="730" y="259"/>
                                      <a:pt x="720" y="264"/>
                                      <a:pt x="712" y="272"/>
                                    </a:cubicBezTo>
                                    <a:cubicBezTo>
                                      <a:pt x="704" y="279"/>
                                      <a:pt x="700" y="290"/>
                                      <a:pt x="700" y="301"/>
                                    </a:cubicBezTo>
                                    <a:cubicBezTo>
                                      <a:pt x="700" y="303"/>
                                      <a:pt x="700" y="304"/>
                                      <a:pt x="700" y="305"/>
                                    </a:cubicBezTo>
                                    <a:cubicBezTo>
                                      <a:pt x="702" y="306"/>
                                      <a:pt x="704" y="307"/>
                                      <a:pt x="707" y="308"/>
                                    </a:cubicBezTo>
                                    <a:cubicBezTo>
                                      <a:pt x="706" y="306"/>
                                      <a:pt x="706" y="304"/>
                                      <a:pt x="706" y="301"/>
                                    </a:cubicBezTo>
                                    <a:cubicBezTo>
                                      <a:pt x="706" y="282"/>
                                      <a:pt x="722" y="265"/>
                                      <a:pt x="742" y="265"/>
                                    </a:cubicBezTo>
                                    <a:cubicBezTo>
                                      <a:pt x="761" y="265"/>
                                      <a:pt x="777" y="282"/>
                                      <a:pt x="777" y="301"/>
                                    </a:cubicBezTo>
                                    <a:close/>
                                    <a:moveTo>
                                      <a:pt x="785" y="353"/>
                                    </a:moveTo>
                                    <a:cubicBezTo>
                                      <a:pt x="785" y="354"/>
                                      <a:pt x="785" y="355"/>
                                      <a:pt x="785" y="356"/>
                                    </a:cubicBezTo>
                                    <a:cubicBezTo>
                                      <a:pt x="787" y="355"/>
                                      <a:pt x="789" y="355"/>
                                      <a:pt x="791" y="354"/>
                                    </a:cubicBezTo>
                                    <a:cubicBezTo>
                                      <a:pt x="791" y="354"/>
                                      <a:pt x="791" y="353"/>
                                      <a:pt x="791" y="353"/>
                                    </a:cubicBezTo>
                                    <a:cubicBezTo>
                                      <a:pt x="791" y="339"/>
                                      <a:pt x="786" y="327"/>
                                      <a:pt x="777" y="318"/>
                                    </a:cubicBezTo>
                                    <a:cubicBezTo>
                                      <a:pt x="768" y="309"/>
                                      <a:pt x="755" y="303"/>
                                      <a:pt x="742" y="303"/>
                                    </a:cubicBezTo>
                                    <a:cubicBezTo>
                                      <a:pt x="728" y="303"/>
                                      <a:pt x="716" y="309"/>
                                      <a:pt x="707" y="318"/>
                                    </a:cubicBezTo>
                                    <a:cubicBezTo>
                                      <a:pt x="698" y="327"/>
                                      <a:pt x="692" y="339"/>
                                      <a:pt x="692" y="353"/>
                                    </a:cubicBezTo>
                                    <a:cubicBezTo>
                                      <a:pt x="692" y="353"/>
                                      <a:pt x="692" y="354"/>
                                      <a:pt x="692" y="354"/>
                                    </a:cubicBezTo>
                                    <a:cubicBezTo>
                                      <a:pt x="694" y="355"/>
                                      <a:pt x="696" y="355"/>
                                      <a:pt x="698" y="356"/>
                                    </a:cubicBezTo>
                                    <a:cubicBezTo>
                                      <a:pt x="698" y="355"/>
                                      <a:pt x="698" y="354"/>
                                      <a:pt x="698" y="353"/>
                                    </a:cubicBezTo>
                                    <a:cubicBezTo>
                                      <a:pt x="698" y="329"/>
                                      <a:pt x="718" y="309"/>
                                      <a:pt x="742" y="309"/>
                                    </a:cubicBezTo>
                                    <a:cubicBezTo>
                                      <a:pt x="766" y="309"/>
                                      <a:pt x="785" y="329"/>
                                      <a:pt x="785" y="353"/>
                                    </a:cubicBezTo>
                                    <a:close/>
                                    <a:moveTo>
                                      <a:pt x="777" y="353"/>
                                    </a:moveTo>
                                    <a:cubicBezTo>
                                      <a:pt x="777" y="355"/>
                                      <a:pt x="777" y="358"/>
                                      <a:pt x="777" y="360"/>
                                    </a:cubicBezTo>
                                    <a:cubicBezTo>
                                      <a:pt x="779" y="359"/>
                                      <a:pt x="781" y="358"/>
                                      <a:pt x="783" y="357"/>
                                    </a:cubicBezTo>
                                    <a:cubicBezTo>
                                      <a:pt x="784" y="355"/>
                                      <a:pt x="784" y="354"/>
                                      <a:pt x="784" y="353"/>
                                    </a:cubicBezTo>
                                    <a:cubicBezTo>
                                      <a:pt x="784" y="341"/>
                                      <a:pt x="779" y="331"/>
                                      <a:pt x="771" y="323"/>
                                    </a:cubicBezTo>
                                    <a:cubicBezTo>
                                      <a:pt x="764" y="315"/>
                                      <a:pt x="753" y="311"/>
                                      <a:pt x="742" y="311"/>
                                    </a:cubicBezTo>
                                    <a:cubicBezTo>
                                      <a:pt x="730" y="311"/>
                                      <a:pt x="720" y="315"/>
                                      <a:pt x="712" y="323"/>
                                    </a:cubicBezTo>
                                    <a:cubicBezTo>
                                      <a:pt x="704" y="331"/>
                                      <a:pt x="700" y="341"/>
                                      <a:pt x="700" y="353"/>
                                    </a:cubicBezTo>
                                    <a:cubicBezTo>
                                      <a:pt x="700" y="354"/>
                                      <a:pt x="700" y="355"/>
                                      <a:pt x="700" y="357"/>
                                    </a:cubicBezTo>
                                    <a:cubicBezTo>
                                      <a:pt x="702" y="357"/>
                                      <a:pt x="704" y="359"/>
                                      <a:pt x="707" y="360"/>
                                    </a:cubicBezTo>
                                    <a:cubicBezTo>
                                      <a:pt x="706" y="357"/>
                                      <a:pt x="706" y="355"/>
                                      <a:pt x="706" y="353"/>
                                    </a:cubicBezTo>
                                    <a:cubicBezTo>
                                      <a:pt x="706" y="333"/>
                                      <a:pt x="722" y="317"/>
                                      <a:pt x="742" y="317"/>
                                    </a:cubicBezTo>
                                    <a:cubicBezTo>
                                      <a:pt x="761" y="317"/>
                                      <a:pt x="777" y="333"/>
                                      <a:pt x="777" y="353"/>
                                    </a:cubicBezTo>
                                    <a:close/>
                                    <a:moveTo>
                                      <a:pt x="785" y="404"/>
                                    </a:moveTo>
                                    <a:cubicBezTo>
                                      <a:pt x="785" y="405"/>
                                      <a:pt x="785" y="406"/>
                                      <a:pt x="785" y="407"/>
                                    </a:cubicBezTo>
                                    <a:cubicBezTo>
                                      <a:pt x="787" y="407"/>
                                      <a:pt x="789" y="406"/>
                                      <a:pt x="791" y="406"/>
                                    </a:cubicBezTo>
                                    <a:cubicBezTo>
                                      <a:pt x="791" y="405"/>
                                      <a:pt x="791" y="405"/>
                                      <a:pt x="791" y="404"/>
                                    </a:cubicBezTo>
                                    <a:cubicBezTo>
                                      <a:pt x="791" y="390"/>
                                      <a:pt x="786" y="378"/>
                                      <a:pt x="777" y="369"/>
                                    </a:cubicBezTo>
                                    <a:cubicBezTo>
                                      <a:pt x="768" y="360"/>
                                      <a:pt x="755" y="354"/>
                                      <a:pt x="742" y="354"/>
                                    </a:cubicBezTo>
                                    <a:cubicBezTo>
                                      <a:pt x="728" y="354"/>
                                      <a:pt x="716" y="360"/>
                                      <a:pt x="707" y="369"/>
                                    </a:cubicBezTo>
                                    <a:cubicBezTo>
                                      <a:pt x="698" y="378"/>
                                      <a:pt x="692" y="390"/>
                                      <a:pt x="692" y="404"/>
                                    </a:cubicBezTo>
                                    <a:cubicBezTo>
                                      <a:pt x="692" y="405"/>
                                      <a:pt x="692" y="405"/>
                                      <a:pt x="692" y="405"/>
                                    </a:cubicBezTo>
                                    <a:cubicBezTo>
                                      <a:pt x="694" y="406"/>
                                      <a:pt x="696" y="407"/>
                                      <a:pt x="698" y="407"/>
                                    </a:cubicBezTo>
                                    <a:cubicBezTo>
                                      <a:pt x="698" y="406"/>
                                      <a:pt x="698" y="405"/>
                                      <a:pt x="698" y="404"/>
                                    </a:cubicBezTo>
                                    <a:cubicBezTo>
                                      <a:pt x="698" y="380"/>
                                      <a:pt x="718" y="361"/>
                                      <a:pt x="742" y="361"/>
                                    </a:cubicBezTo>
                                    <a:cubicBezTo>
                                      <a:pt x="766" y="361"/>
                                      <a:pt x="785" y="380"/>
                                      <a:pt x="785" y="404"/>
                                    </a:cubicBezTo>
                                    <a:close/>
                                    <a:moveTo>
                                      <a:pt x="777" y="404"/>
                                    </a:moveTo>
                                    <a:cubicBezTo>
                                      <a:pt x="777" y="407"/>
                                      <a:pt x="777" y="409"/>
                                      <a:pt x="777" y="411"/>
                                    </a:cubicBezTo>
                                    <a:cubicBezTo>
                                      <a:pt x="779" y="410"/>
                                      <a:pt x="781" y="409"/>
                                      <a:pt x="783" y="408"/>
                                    </a:cubicBezTo>
                                    <a:cubicBezTo>
                                      <a:pt x="784" y="407"/>
                                      <a:pt x="784" y="405"/>
                                      <a:pt x="784" y="404"/>
                                    </a:cubicBezTo>
                                    <a:cubicBezTo>
                                      <a:pt x="784" y="392"/>
                                      <a:pt x="779" y="382"/>
                                      <a:pt x="771" y="374"/>
                                    </a:cubicBezTo>
                                    <a:cubicBezTo>
                                      <a:pt x="764" y="367"/>
                                      <a:pt x="753" y="362"/>
                                      <a:pt x="742" y="362"/>
                                    </a:cubicBezTo>
                                    <a:cubicBezTo>
                                      <a:pt x="730" y="362"/>
                                      <a:pt x="720" y="367"/>
                                      <a:pt x="712" y="374"/>
                                    </a:cubicBezTo>
                                    <a:cubicBezTo>
                                      <a:pt x="704" y="382"/>
                                      <a:pt x="700" y="392"/>
                                      <a:pt x="700" y="404"/>
                                    </a:cubicBezTo>
                                    <a:cubicBezTo>
                                      <a:pt x="700" y="405"/>
                                      <a:pt x="700" y="407"/>
                                      <a:pt x="700" y="408"/>
                                    </a:cubicBezTo>
                                    <a:cubicBezTo>
                                      <a:pt x="702" y="409"/>
                                      <a:pt x="704" y="410"/>
                                      <a:pt x="707" y="411"/>
                                    </a:cubicBezTo>
                                    <a:cubicBezTo>
                                      <a:pt x="706" y="409"/>
                                      <a:pt x="706" y="406"/>
                                      <a:pt x="706" y="404"/>
                                    </a:cubicBezTo>
                                    <a:cubicBezTo>
                                      <a:pt x="706" y="384"/>
                                      <a:pt x="722" y="368"/>
                                      <a:pt x="742" y="368"/>
                                    </a:cubicBezTo>
                                    <a:cubicBezTo>
                                      <a:pt x="761" y="368"/>
                                      <a:pt x="777" y="384"/>
                                      <a:pt x="777" y="404"/>
                                    </a:cubicBezTo>
                                    <a:close/>
                                    <a:moveTo>
                                      <a:pt x="770" y="404"/>
                                    </a:moveTo>
                                    <a:cubicBezTo>
                                      <a:pt x="770" y="407"/>
                                      <a:pt x="770" y="410"/>
                                      <a:pt x="769" y="412"/>
                                    </a:cubicBezTo>
                                    <a:cubicBezTo>
                                      <a:pt x="770" y="413"/>
                                      <a:pt x="771" y="414"/>
                                      <a:pt x="772" y="414"/>
                                    </a:cubicBezTo>
                                    <a:cubicBezTo>
                                      <a:pt x="773" y="414"/>
                                      <a:pt x="774" y="413"/>
                                      <a:pt x="775" y="412"/>
                                    </a:cubicBezTo>
                                    <a:cubicBezTo>
                                      <a:pt x="776" y="410"/>
                                      <a:pt x="776" y="407"/>
                                      <a:pt x="776" y="404"/>
                                    </a:cubicBezTo>
                                    <a:cubicBezTo>
                                      <a:pt x="776" y="395"/>
                                      <a:pt x="772" y="386"/>
                                      <a:pt x="766" y="380"/>
                                    </a:cubicBezTo>
                                    <a:cubicBezTo>
                                      <a:pt x="760" y="374"/>
                                      <a:pt x="751" y="370"/>
                                      <a:pt x="742" y="370"/>
                                    </a:cubicBezTo>
                                    <a:cubicBezTo>
                                      <a:pt x="732" y="370"/>
                                      <a:pt x="724" y="374"/>
                                      <a:pt x="717" y="380"/>
                                    </a:cubicBezTo>
                                    <a:cubicBezTo>
                                      <a:pt x="711" y="386"/>
                                      <a:pt x="707" y="395"/>
                                      <a:pt x="707" y="404"/>
                                    </a:cubicBezTo>
                                    <a:cubicBezTo>
                                      <a:pt x="707" y="407"/>
                                      <a:pt x="708" y="410"/>
                                      <a:pt x="708" y="412"/>
                                    </a:cubicBezTo>
                                    <a:cubicBezTo>
                                      <a:pt x="709" y="413"/>
                                      <a:pt x="710" y="414"/>
                                      <a:pt x="711" y="414"/>
                                    </a:cubicBezTo>
                                    <a:cubicBezTo>
                                      <a:pt x="712" y="414"/>
                                      <a:pt x="713" y="413"/>
                                      <a:pt x="714" y="412"/>
                                    </a:cubicBezTo>
                                    <a:cubicBezTo>
                                      <a:pt x="713" y="410"/>
                                      <a:pt x="713" y="407"/>
                                      <a:pt x="713" y="404"/>
                                    </a:cubicBezTo>
                                    <a:cubicBezTo>
                                      <a:pt x="713" y="388"/>
                                      <a:pt x="726" y="375"/>
                                      <a:pt x="742" y="375"/>
                                    </a:cubicBezTo>
                                    <a:cubicBezTo>
                                      <a:pt x="758" y="375"/>
                                      <a:pt x="770" y="388"/>
                                      <a:pt x="770" y="404"/>
                                    </a:cubicBezTo>
                                    <a:close/>
                                    <a:moveTo>
                                      <a:pt x="763" y="404"/>
                                    </a:moveTo>
                                    <a:cubicBezTo>
                                      <a:pt x="763" y="406"/>
                                      <a:pt x="763" y="407"/>
                                      <a:pt x="762" y="409"/>
                                    </a:cubicBezTo>
                                    <a:cubicBezTo>
                                      <a:pt x="764" y="409"/>
                                      <a:pt x="766" y="410"/>
                                      <a:pt x="768" y="411"/>
                                    </a:cubicBezTo>
                                    <a:cubicBezTo>
                                      <a:pt x="769" y="409"/>
                                      <a:pt x="769" y="407"/>
                                      <a:pt x="769" y="404"/>
                                    </a:cubicBezTo>
                                    <a:cubicBezTo>
                                      <a:pt x="769" y="397"/>
                                      <a:pt x="766" y="390"/>
                                      <a:pt x="761" y="385"/>
                                    </a:cubicBezTo>
                                    <a:cubicBezTo>
                                      <a:pt x="756" y="380"/>
                                      <a:pt x="749" y="377"/>
                                      <a:pt x="742" y="377"/>
                                    </a:cubicBezTo>
                                    <a:cubicBezTo>
                                      <a:pt x="734" y="377"/>
                                      <a:pt x="727" y="380"/>
                                      <a:pt x="722" y="385"/>
                                    </a:cubicBezTo>
                                    <a:cubicBezTo>
                                      <a:pt x="718" y="390"/>
                                      <a:pt x="714" y="397"/>
                                      <a:pt x="714" y="404"/>
                                    </a:cubicBezTo>
                                    <a:cubicBezTo>
                                      <a:pt x="714" y="407"/>
                                      <a:pt x="715" y="409"/>
                                      <a:pt x="715" y="411"/>
                                    </a:cubicBezTo>
                                    <a:cubicBezTo>
                                      <a:pt x="717" y="410"/>
                                      <a:pt x="719" y="409"/>
                                      <a:pt x="721" y="409"/>
                                    </a:cubicBezTo>
                                    <a:cubicBezTo>
                                      <a:pt x="721" y="407"/>
                                      <a:pt x="721" y="406"/>
                                      <a:pt x="721" y="404"/>
                                    </a:cubicBezTo>
                                    <a:cubicBezTo>
                                      <a:pt x="721" y="392"/>
                                      <a:pt x="730" y="383"/>
                                      <a:pt x="742" y="383"/>
                                    </a:cubicBezTo>
                                    <a:cubicBezTo>
                                      <a:pt x="753" y="383"/>
                                      <a:pt x="763" y="392"/>
                                      <a:pt x="763" y="404"/>
                                    </a:cubicBezTo>
                                    <a:close/>
                                    <a:moveTo>
                                      <a:pt x="755" y="404"/>
                                    </a:moveTo>
                                    <a:cubicBezTo>
                                      <a:pt x="755" y="405"/>
                                      <a:pt x="755" y="405"/>
                                      <a:pt x="755" y="406"/>
                                    </a:cubicBezTo>
                                    <a:cubicBezTo>
                                      <a:pt x="757" y="407"/>
                                      <a:pt x="759" y="407"/>
                                      <a:pt x="761" y="408"/>
                                    </a:cubicBezTo>
                                    <a:cubicBezTo>
                                      <a:pt x="761" y="407"/>
                                      <a:pt x="761" y="405"/>
                                      <a:pt x="761" y="404"/>
                                    </a:cubicBezTo>
                                    <a:cubicBezTo>
                                      <a:pt x="761" y="399"/>
                                      <a:pt x="759" y="394"/>
                                      <a:pt x="755" y="390"/>
                                    </a:cubicBezTo>
                                    <a:cubicBezTo>
                                      <a:pt x="752" y="387"/>
                                      <a:pt x="747" y="385"/>
                                      <a:pt x="742" y="385"/>
                                    </a:cubicBezTo>
                                    <a:cubicBezTo>
                                      <a:pt x="736" y="385"/>
                                      <a:pt x="731" y="387"/>
                                      <a:pt x="728" y="390"/>
                                    </a:cubicBezTo>
                                    <a:cubicBezTo>
                                      <a:pt x="724" y="394"/>
                                      <a:pt x="722" y="399"/>
                                      <a:pt x="722" y="404"/>
                                    </a:cubicBezTo>
                                    <a:cubicBezTo>
                                      <a:pt x="722" y="405"/>
                                      <a:pt x="722" y="407"/>
                                      <a:pt x="723" y="408"/>
                                    </a:cubicBezTo>
                                    <a:cubicBezTo>
                                      <a:pt x="724" y="407"/>
                                      <a:pt x="726" y="407"/>
                                      <a:pt x="728" y="406"/>
                                    </a:cubicBezTo>
                                    <a:cubicBezTo>
                                      <a:pt x="728" y="405"/>
                                      <a:pt x="728" y="405"/>
                                      <a:pt x="728" y="404"/>
                                    </a:cubicBezTo>
                                    <a:cubicBezTo>
                                      <a:pt x="728" y="397"/>
                                      <a:pt x="734" y="390"/>
                                      <a:pt x="742" y="390"/>
                                    </a:cubicBezTo>
                                    <a:cubicBezTo>
                                      <a:pt x="749" y="390"/>
                                      <a:pt x="755" y="397"/>
                                      <a:pt x="755" y="404"/>
                                    </a:cubicBezTo>
                                    <a:close/>
                                    <a:moveTo>
                                      <a:pt x="748" y="404"/>
                                    </a:moveTo>
                                    <a:cubicBezTo>
                                      <a:pt x="748" y="404"/>
                                      <a:pt x="748" y="404"/>
                                      <a:pt x="748" y="405"/>
                                    </a:cubicBezTo>
                                    <a:cubicBezTo>
                                      <a:pt x="750" y="405"/>
                                      <a:pt x="752" y="405"/>
                                      <a:pt x="754" y="406"/>
                                    </a:cubicBezTo>
                                    <a:cubicBezTo>
                                      <a:pt x="754" y="405"/>
                                      <a:pt x="754" y="405"/>
                                      <a:pt x="754" y="404"/>
                                    </a:cubicBezTo>
                                    <a:cubicBezTo>
                                      <a:pt x="754" y="397"/>
                                      <a:pt x="748" y="392"/>
                                      <a:pt x="742" y="392"/>
                                    </a:cubicBezTo>
                                    <a:cubicBezTo>
                                      <a:pt x="735" y="392"/>
                                      <a:pt x="730" y="397"/>
                                      <a:pt x="730" y="404"/>
                                    </a:cubicBezTo>
                                    <a:cubicBezTo>
                                      <a:pt x="730" y="405"/>
                                      <a:pt x="730" y="405"/>
                                      <a:pt x="730" y="406"/>
                                    </a:cubicBezTo>
                                    <a:cubicBezTo>
                                      <a:pt x="732" y="405"/>
                                      <a:pt x="733" y="405"/>
                                      <a:pt x="735" y="405"/>
                                    </a:cubicBezTo>
                                    <a:cubicBezTo>
                                      <a:pt x="735" y="404"/>
                                      <a:pt x="735" y="404"/>
                                      <a:pt x="735" y="404"/>
                                    </a:cubicBezTo>
                                    <a:cubicBezTo>
                                      <a:pt x="735" y="400"/>
                                      <a:pt x="738" y="397"/>
                                      <a:pt x="742" y="397"/>
                                    </a:cubicBezTo>
                                    <a:cubicBezTo>
                                      <a:pt x="745" y="397"/>
                                      <a:pt x="748" y="400"/>
                                      <a:pt x="748" y="404"/>
                                    </a:cubicBezTo>
                                    <a:close/>
                                    <a:moveTo>
                                      <a:pt x="742" y="399"/>
                                    </a:moveTo>
                                    <a:cubicBezTo>
                                      <a:pt x="739" y="399"/>
                                      <a:pt x="737" y="401"/>
                                      <a:pt x="737" y="404"/>
                                    </a:cubicBezTo>
                                    <a:cubicBezTo>
                                      <a:pt x="737" y="404"/>
                                      <a:pt x="737" y="404"/>
                                      <a:pt x="737" y="404"/>
                                    </a:cubicBezTo>
                                    <a:cubicBezTo>
                                      <a:pt x="738" y="404"/>
                                      <a:pt x="740" y="404"/>
                                      <a:pt x="742" y="404"/>
                                    </a:cubicBezTo>
                                    <a:cubicBezTo>
                                      <a:pt x="743" y="404"/>
                                      <a:pt x="745" y="404"/>
                                      <a:pt x="747" y="404"/>
                                    </a:cubicBezTo>
                                    <a:cubicBezTo>
                                      <a:pt x="747" y="404"/>
                                      <a:pt x="747" y="404"/>
                                      <a:pt x="747" y="404"/>
                                    </a:cubicBezTo>
                                    <a:cubicBezTo>
                                      <a:pt x="747" y="401"/>
                                      <a:pt x="745" y="399"/>
                                      <a:pt x="742" y="399"/>
                                    </a:cubicBezTo>
                                    <a:close/>
                                    <a:moveTo>
                                      <a:pt x="697" y="431"/>
                                    </a:moveTo>
                                    <a:cubicBezTo>
                                      <a:pt x="697" y="430"/>
                                      <a:pt x="698" y="428"/>
                                      <a:pt x="699" y="427"/>
                                    </a:cubicBezTo>
                                    <a:cubicBezTo>
                                      <a:pt x="694" y="423"/>
                                      <a:pt x="688" y="421"/>
                                      <a:pt x="681" y="421"/>
                                    </a:cubicBezTo>
                                    <a:cubicBezTo>
                                      <a:pt x="674" y="421"/>
                                      <a:pt x="668" y="423"/>
                                      <a:pt x="663" y="426"/>
                                    </a:cubicBezTo>
                                    <a:cubicBezTo>
                                      <a:pt x="664" y="428"/>
                                      <a:pt x="665" y="429"/>
                                      <a:pt x="666" y="431"/>
                                    </a:cubicBezTo>
                                    <a:cubicBezTo>
                                      <a:pt x="670" y="428"/>
                                      <a:pt x="675" y="427"/>
                                      <a:pt x="681" y="427"/>
                                    </a:cubicBezTo>
                                    <a:cubicBezTo>
                                      <a:pt x="687" y="427"/>
                                      <a:pt x="692" y="428"/>
                                      <a:pt x="697" y="431"/>
                                    </a:cubicBezTo>
                                    <a:close/>
                                    <a:moveTo>
                                      <a:pt x="681" y="428"/>
                                    </a:moveTo>
                                    <a:cubicBezTo>
                                      <a:pt x="676" y="428"/>
                                      <a:pt x="671" y="430"/>
                                      <a:pt x="666" y="432"/>
                                    </a:cubicBezTo>
                                    <a:cubicBezTo>
                                      <a:pt x="667" y="434"/>
                                      <a:pt x="668" y="436"/>
                                      <a:pt x="669" y="438"/>
                                    </a:cubicBezTo>
                                    <a:cubicBezTo>
                                      <a:pt x="672" y="436"/>
                                      <a:pt x="676" y="434"/>
                                      <a:pt x="681" y="434"/>
                                    </a:cubicBezTo>
                                    <a:cubicBezTo>
                                      <a:pt x="686" y="434"/>
                                      <a:pt x="690" y="436"/>
                                      <a:pt x="693" y="438"/>
                                    </a:cubicBezTo>
                                    <a:cubicBezTo>
                                      <a:pt x="694" y="436"/>
                                      <a:pt x="695" y="435"/>
                                      <a:pt x="696" y="433"/>
                                    </a:cubicBezTo>
                                    <a:cubicBezTo>
                                      <a:pt x="691" y="430"/>
                                      <a:pt x="686" y="428"/>
                                      <a:pt x="681" y="428"/>
                                    </a:cubicBezTo>
                                    <a:close/>
                                    <a:moveTo>
                                      <a:pt x="700" y="425"/>
                                    </a:moveTo>
                                    <a:cubicBezTo>
                                      <a:pt x="701" y="424"/>
                                      <a:pt x="703" y="422"/>
                                      <a:pt x="704" y="421"/>
                                    </a:cubicBezTo>
                                    <a:cubicBezTo>
                                      <a:pt x="697" y="416"/>
                                      <a:pt x="689" y="413"/>
                                      <a:pt x="681" y="413"/>
                                    </a:cubicBezTo>
                                    <a:cubicBezTo>
                                      <a:pt x="672" y="413"/>
                                      <a:pt x="665" y="416"/>
                                      <a:pt x="658" y="420"/>
                                    </a:cubicBezTo>
                                    <a:cubicBezTo>
                                      <a:pt x="659" y="422"/>
                                      <a:pt x="661" y="423"/>
                                      <a:pt x="662" y="425"/>
                                    </a:cubicBezTo>
                                    <a:cubicBezTo>
                                      <a:pt x="667" y="422"/>
                                      <a:pt x="674" y="420"/>
                                      <a:pt x="681" y="420"/>
                                    </a:cubicBezTo>
                                    <a:cubicBezTo>
                                      <a:pt x="688" y="420"/>
                                      <a:pt x="695" y="422"/>
                                      <a:pt x="700" y="425"/>
                                    </a:cubicBezTo>
                                    <a:close/>
                                    <a:moveTo>
                                      <a:pt x="705" y="419"/>
                                    </a:moveTo>
                                    <a:cubicBezTo>
                                      <a:pt x="707" y="418"/>
                                      <a:pt x="708" y="417"/>
                                      <a:pt x="710" y="415"/>
                                    </a:cubicBezTo>
                                    <a:cubicBezTo>
                                      <a:pt x="702" y="409"/>
                                      <a:pt x="692" y="406"/>
                                      <a:pt x="681" y="406"/>
                                    </a:cubicBezTo>
                                    <a:cubicBezTo>
                                      <a:pt x="670" y="406"/>
                                      <a:pt x="660" y="409"/>
                                      <a:pt x="652" y="415"/>
                                    </a:cubicBezTo>
                                    <a:cubicBezTo>
                                      <a:pt x="654" y="416"/>
                                      <a:pt x="655" y="418"/>
                                      <a:pt x="657" y="419"/>
                                    </a:cubicBezTo>
                                    <a:cubicBezTo>
                                      <a:pt x="664" y="415"/>
                                      <a:pt x="672" y="412"/>
                                      <a:pt x="681" y="412"/>
                                    </a:cubicBezTo>
                                    <a:cubicBezTo>
                                      <a:pt x="690" y="412"/>
                                      <a:pt x="698" y="415"/>
                                      <a:pt x="705" y="419"/>
                                    </a:cubicBezTo>
                                    <a:close/>
                                    <a:moveTo>
                                      <a:pt x="650" y="404"/>
                                    </a:moveTo>
                                    <a:cubicBezTo>
                                      <a:pt x="650" y="407"/>
                                      <a:pt x="649" y="410"/>
                                      <a:pt x="648" y="412"/>
                                    </a:cubicBezTo>
                                    <a:cubicBezTo>
                                      <a:pt x="649" y="413"/>
                                      <a:pt x="650" y="413"/>
                                      <a:pt x="651" y="414"/>
                                    </a:cubicBezTo>
                                    <a:cubicBezTo>
                                      <a:pt x="652" y="413"/>
                                      <a:pt x="653" y="412"/>
                                      <a:pt x="654" y="412"/>
                                    </a:cubicBezTo>
                                    <a:cubicBezTo>
                                      <a:pt x="655" y="409"/>
                                      <a:pt x="655" y="407"/>
                                      <a:pt x="655" y="404"/>
                                    </a:cubicBezTo>
                                    <a:cubicBezTo>
                                      <a:pt x="655" y="395"/>
                                      <a:pt x="651" y="386"/>
                                      <a:pt x="645" y="380"/>
                                    </a:cubicBezTo>
                                    <a:cubicBezTo>
                                      <a:pt x="639" y="374"/>
                                      <a:pt x="630" y="370"/>
                                      <a:pt x="621" y="370"/>
                                    </a:cubicBezTo>
                                    <a:cubicBezTo>
                                      <a:pt x="611" y="370"/>
                                      <a:pt x="603" y="374"/>
                                      <a:pt x="597" y="380"/>
                                    </a:cubicBezTo>
                                    <a:cubicBezTo>
                                      <a:pt x="590" y="386"/>
                                      <a:pt x="587" y="395"/>
                                      <a:pt x="587" y="404"/>
                                    </a:cubicBezTo>
                                    <a:cubicBezTo>
                                      <a:pt x="587" y="407"/>
                                      <a:pt x="587" y="410"/>
                                      <a:pt x="588" y="412"/>
                                    </a:cubicBezTo>
                                    <a:cubicBezTo>
                                      <a:pt x="589" y="413"/>
                                      <a:pt x="589" y="414"/>
                                      <a:pt x="590" y="414"/>
                                    </a:cubicBezTo>
                                    <a:cubicBezTo>
                                      <a:pt x="591" y="414"/>
                                      <a:pt x="592" y="413"/>
                                      <a:pt x="593" y="412"/>
                                    </a:cubicBezTo>
                                    <a:cubicBezTo>
                                      <a:pt x="592" y="410"/>
                                      <a:pt x="592" y="407"/>
                                      <a:pt x="592" y="404"/>
                                    </a:cubicBezTo>
                                    <a:cubicBezTo>
                                      <a:pt x="592" y="388"/>
                                      <a:pt x="605" y="375"/>
                                      <a:pt x="621" y="375"/>
                                    </a:cubicBezTo>
                                    <a:cubicBezTo>
                                      <a:pt x="637" y="375"/>
                                      <a:pt x="650" y="388"/>
                                      <a:pt x="650" y="404"/>
                                    </a:cubicBezTo>
                                    <a:close/>
                                    <a:moveTo>
                                      <a:pt x="642" y="404"/>
                                    </a:moveTo>
                                    <a:cubicBezTo>
                                      <a:pt x="642" y="406"/>
                                      <a:pt x="642" y="407"/>
                                      <a:pt x="641" y="409"/>
                                    </a:cubicBezTo>
                                    <a:cubicBezTo>
                                      <a:pt x="643" y="409"/>
                                      <a:pt x="645" y="410"/>
                                      <a:pt x="647" y="411"/>
                                    </a:cubicBezTo>
                                    <a:cubicBezTo>
                                      <a:pt x="648" y="409"/>
                                      <a:pt x="648" y="407"/>
                                      <a:pt x="648" y="404"/>
                                    </a:cubicBezTo>
                                    <a:cubicBezTo>
                                      <a:pt x="648" y="397"/>
                                      <a:pt x="645" y="390"/>
                                      <a:pt x="640" y="385"/>
                                    </a:cubicBezTo>
                                    <a:cubicBezTo>
                                      <a:pt x="635" y="380"/>
                                      <a:pt x="628" y="377"/>
                                      <a:pt x="621" y="377"/>
                                    </a:cubicBezTo>
                                    <a:cubicBezTo>
                                      <a:pt x="613" y="377"/>
                                      <a:pt x="607" y="380"/>
                                      <a:pt x="602" y="385"/>
                                    </a:cubicBezTo>
                                    <a:cubicBezTo>
                                      <a:pt x="597" y="390"/>
                                      <a:pt x="594" y="397"/>
                                      <a:pt x="594" y="404"/>
                                    </a:cubicBezTo>
                                    <a:cubicBezTo>
                                      <a:pt x="594" y="407"/>
                                      <a:pt x="594" y="409"/>
                                      <a:pt x="595" y="411"/>
                                    </a:cubicBezTo>
                                    <a:cubicBezTo>
                                      <a:pt x="596" y="410"/>
                                      <a:pt x="598" y="409"/>
                                      <a:pt x="600" y="409"/>
                                    </a:cubicBezTo>
                                    <a:cubicBezTo>
                                      <a:pt x="600" y="407"/>
                                      <a:pt x="600" y="406"/>
                                      <a:pt x="600" y="404"/>
                                    </a:cubicBezTo>
                                    <a:cubicBezTo>
                                      <a:pt x="600" y="392"/>
                                      <a:pt x="609" y="383"/>
                                      <a:pt x="621" y="383"/>
                                    </a:cubicBezTo>
                                    <a:cubicBezTo>
                                      <a:pt x="632" y="383"/>
                                      <a:pt x="642" y="392"/>
                                      <a:pt x="642" y="404"/>
                                    </a:cubicBezTo>
                                    <a:close/>
                                    <a:moveTo>
                                      <a:pt x="634" y="404"/>
                                    </a:moveTo>
                                    <a:cubicBezTo>
                                      <a:pt x="634" y="405"/>
                                      <a:pt x="634" y="405"/>
                                      <a:pt x="634" y="406"/>
                                    </a:cubicBezTo>
                                    <a:cubicBezTo>
                                      <a:pt x="636" y="407"/>
                                      <a:pt x="638" y="407"/>
                                      <a:pt x="640" y="408"/>
                                    </a:cubicBezTo>
                                    <a:cubicBezTo>
                                      <a:pt x="640" y="407"/>
                                      <a:pt x="640" y="405"/>
                                      <a:pt x="640" y="404"/>
                                    </a:cubicBezTo>
                                    <a:cubicBezTo>
                                      <a:pt x="640" y="399"/>
                                      <a:pt x="638" y="394"/>
                                      <a:pt x="635" y="390"/>
                                    </a:cubicBezTo>
                                    <a:cubicBezTo>
                                      <a:pt x="631" y="387"/>
                                      <a:pt x="626" y="385"/>
                                      <a:pt x="621" y="385"/>
                                    </a:cubicBezTo>
                                    <a:cubicBezTo>
                                      <a:pt x="615" y="385"/>
                                      <a:pt x="611" y="387"/>
                                      <a:pt x="607" y="390"/>
                                    </a:cubicBezTo>
                                    <a:cubicBezTo>
                                      <a:pt x="603" y="394"/>
                                      <a:pt x="601" y="399"/>
                                      <a:pt x="601" y="404"/>
                                    </a:cubicBezTo>
                                    <a:cubicBezTo>
                                      <a:pt x="601" y="405"/>
                                      <a:pt x="601" y="407"/>
                                      <a:pt x="602" y="408"/>
                                    </a:cubicBezTo>
                                    <a:cubicBezTo>
                                      <a:pt x="604" y="407"/>
                                      <a:pt x="605" y="407"/>
                                      <a:pt x="607" y="406"/>
                                    </a:cubicBezTo>
                                    <a:cubicBezTo>
                                      <a:pt x="607" y="405"/>
                                      <a:pt x="607" y="405"/>
                                      <a:pt x="607" y="404"/>
                                    </a:cubicBezTo>
                                    <a:cubicBezTo>
                                      <a:pt x="607" y="397"/>
                                      <a:pt x="613" y="390"/>
                                      <a:pt x="621" y="390"/>
                                    </a:cubicBezTo>
                                    <a:cubicBezTo>
                                      <a:pt x="628" y="390"/>
                                      <a:pt x="634" y="397"/>
                                      <a:pt x="634" y="404"/>
                                    </a:cubicBezTo>
                                    <a:close/>
                                    <a:moveTo>
                                      <a:pt x="628" y="404"/>
                                    </a:moveTo>
                                    <a:cubicBezTo>
                                      <a:pt x="628" y="404"/>
                                      <a:pt x="627" y="404"/>
                                      <a:pt x="627" y="405"/>
                                    </a:cubicBezTo>
                                    <a:cubicBezTo>
                                      <a:pt x="629" y="405"/>
                                      <a:pt x="631" y="405"/>
                                      <a:pt x="633" y="406"/>
                                    </a:cubicBezTo>
                                    <a:cubicBezTo>
                                      <a:pt x="633" y="405"/>
                                      <a:pt x="633" y="405"/>
                                      <a:pt x="633" y="404"/>
                                    </a:cubicBezTo>
                                    <a:cubicBezTo>
                                      <a:pt x="633" y="397"/>
                                      <a:pt x="627" y="392"/>
                                      <a:pt x="621" y="392"/>
                                    </a:cubicBezTo>
                                    <a:cubicBezTo>
                                      <a:pt x="614" y="392"/>
                                      <a:pt x="609" y="397"/>
                                      <a:pt x="609" y="404"/>
                                    </a:cubicBezTo>
                                    <a:cubicBezTo>
                                      <a:pt x="609" y="405"/>
                                      <a:pt x="609" y="405"/>
                                      <a:pt x="609" y="406"/>
                                    </a:cubicBezTo>
                                    <a:cubicBezTo>
                                      <a:pt x="611" y="405"/>
                                      <a:pt x="612" y="405"/>
                                      <a:pt x="614" y="405"/>
                                    </a:cubicBezTo>
                                    <a:cubicBezTo>
                                      <a:pt x="614" y="404"/>
                                      <a:pt x="614" y="404"/>
                                      <a:pt x="614" y="404"/>
                                    </a:cubicBezTo>
                                    <a:cubicBezTo>
                                      <a:pt x="614" y="400"/>
                                      <a:pt x="617" y="397"/>
                                      <a:pt x="621" y="397"/>
                                    </a:cubicBezTo>
                                    <a:cubicBezTo>
                                      <a:pt x="625" y="397"/>
                                      <a:pt x="628" y="400"/>
                                      <a:pt x="628" y="404"/>
                                    </a:cubicBezTo>
                                    <a:close/>
                                    <a:moveTo>
                                      <a:pt x="621" y="399"/>
                                    </a:moveTo>
                                    <a:cubicBezTo>
                                      <a:pt x="618" y="399"/>
                                      <a:pt x="616" y="401"/>
                                      <a:pt x="616" y="404"/>
                                    </a:cubicBezTo>
                                    <a:cubicBezTo>
                                      <a:pt x="616" y="404"/>
                                      <a:pt x="616" y="404"/>
                                      <a:pt x="616" y="404"/>
                                    </a:cubicBezTo>
                                    <a:cubicBezTo>
                                      <a:pt x="617" y="404"/>
                                      <a:pt x="619" y="404"/>
                                      <a:pt x="621" y="404"/>
                                    </a:cubicBezTo>
                                    <a:cubicBezTo>
                                      <a:pt x="623" y="404"/>
                                      <a:pt x="624" y="404"/>
                                      <a:pt x="626" y="404"/>
                                    </a:cubicBezTo>
                                    <a:cubicBezTo>
                                      <a:pt x="626" y="404"/>
                                      <a:pt x="626" y="404"/>
                                      <a:pt x="626" y="404"/>
                                    </a:cubicBezTo>
                                    <a:cubicBezTo>
                                      <a:pt x="626" y="401"/>
                                      <a:pt x="624" y="399"/>
                                      <a:pt x="621" y="399"/>
                                    </a:cubicBezTo>
                                    <a:close/>
                                    <a:moveTo>
                                      <a:pt x="576" y="431"/>
                                    </a:moveTo>
                                    <a:cubicBezTo>
                                      <a:pt x="577" y="430"/>
                                      <a:pt x="577" y="428"/>
                                      <a:pt x="578" y="427"/>
                                    </a:cubicBezTo>
                                    <a:cubicBezTo>
                                      <a:pt x="573" y="423"/>
                                      <a:pt x="567" y="421"/>
                                      <a:pt x="560" y="421"/>
                                    </a:cubicBezTo>
                                    <a:cubicBezTo>
                                      <a:pt x="553" y="421"/>
                                      <a:pt x="547" y="423"/>
                                      <a:pt x="541" y="427"/>
                                    </a:cubicBezTo>
                                    <a:cubicBezTo>
                                      <a:pt x="542" y="428"/>
                                      <a:pt x="543" y="430"/>
                                      <a:pt x="544" y="431"/>
                                    </a:cubicBezTo>
                                    <a:cubicBezTo>
                                      <a:pt x="549" y="428"/>
                                      <a:pt x="554" y="427"/>
                                      <a:pt x="560" y="427"/>
                                    </a:cubicBezTo>
                                    <a:cubicBezTo>
                                      <a:pt x="566" y="427"/>
                                      <a:pt x="571" y="428"/>
                                      <a:pt x="576" y="431"/>
                                    </a:cubicBezTo>
                                    <a:close/>
                                    <a:moveTo>
                                      <a:pt x="560" y="428"/>
                                    </a:moveTo>
                                    <a:cubicBezTo>
                                      <a:pt x="554" y="428"/>
                                      <a:pt x="549" y="430"/>
                                      <a:pt x="545" y="433"/>
                                    </a:cubicBezTo>
                                    <a:cubicBezTo>
                                      <a:pt x="546" y="435"/>
                                      <a:pt x="546" y="437"/>
                                      <a:pt x="547" y="439"/>
                                    </a:cubicBezTo>
                                    <a:cubicBezTo>
                                      <a:pt x="551" y="436"/>
                                      <a:pt x="555" y="434"/>
                                      <a:pt x="560" y="434"/>
                                    </a:cubicBezTo>
                                    <a:cubicBezTo>
                                      <a:pt x="565" y="434"/>
                                      <a:pt x="569" y="436"/>
                                      <a:pt x="572" y="438"/>
                                    </a:cubicBezTo>
                                    <a:cubicBezTo>
                                      <a:pt x="573" y="436"/>
                                      <a:pt x="574" y="435"/>
                                      <a:pt x="575" y="433"/>
                                    </a:cubicBezTo>
                                    <a:cubicBezTo>
                                      <a:pt x="571" y="430"/>
                                      <a:pt x="565" y="428"/>
                                      <a:pt x="560" y="428"/>
                                    </a:cubicBezTo>
                                    <a:close/>
                                    <a:moveTo>
                                      <a:pt x="579" y="425"/>
                                    </a:moveTo>
                                    <a:cubicBezTo>
                                      <a:pt x="581" y="424"/>
                                      <a:pt x="582" y="422"/>
                                      <a:pt x="583" y="421"/>
                                    </a:cubicBezTo>
                                    <a:cubicBezTo>
                                      <a:pt x="577" y="416"/>
                                      <a:pt x="569" y="413"/>
                                      <a:pt x="560" y="413"/>
                                    </a:cubicBezTo>
                                    <a:cubicBezTo>
                                      <a:pt x="551" y="413"/>
                                      <a:pt x="543" y="416"/>
                                      <a:pt x="536" y="421"/>
                                    </a:cubicBezTo>
                                    <a:cubicBezTo>
                                      <a:pt x="538" y="422"/>
                                      <a:pt x="539" y="424"/>
                                      <a:pt x="540" y="426"/>
                                    </a:cubicBezTo>
                                    <a:cubicBezTo>
                                      <a:pt x="546" y="422"/>
                                      <a:pt x="553" y="420"/>
                                      <a:pt x="560" y="420"/>
                                    </a:cubicBezTo>
                                    <a:cubicBezTo>
                                      <a:pt x="567" y="420"/>
                                      <a:pt x="574" y="422"/>
                                      <a:pt x="579" y="425"/>
                                    </a:cubicBezTo>
                                    <a:close/>
                                    <a:moveTo>
                                      <a:pt x="584" y="419"/>
                                    </a:moveTo>
                                    <a:cubicBezTo>
                                      <a:pt x="586" y="418"/>
                                      <a:pt x="587" y="417"/>
                                      <a:pt x="589" y="415"/>
                                    </a:cubicBezTo>
                                    <a:cubicBezTo>
                                      <a:pt x="581" y="409"/>
                                      <a:pt x="571" y="406"/>
                                      <a:pt x="560" y="406"/>
                                    </a:cubicBezTo>
                                    <a:cubicBezTo>
                                      <a:pt x="549" y="406"/>
                                      <a:pt x="539" y="409"/>
                                      <a:pt x="531" y="415"/>
                                    </a:cubicBezTo>
                                    <a:cubicBezTo>
                                      <a:pt x="532" y="417"/>
                                      <a:pt x="534" y="418"/>
                                      <a:pt x="535" y="420"/>
                                    </a:cubicBezTo>
                                    <a:cubicBezTo>
                                      <a:pt x="542" y="415"/>
                                      <a:pt x="551" y="412"/>
                                      <a:pt x="560" y="412"/>
                                    </a:cubicBezTo>
                                    <a:cubicBezTo>
                                      <a:pt x="569" y="412"/>
                                      <a:pt x="577" y="415"/>
                                      <a:pt x="584" y="419"/>
                                    </a:cubicBezTo>
                                    <a:close/>
                                    <a:moveTo>
                                      <a:pt x="527" y="404"/>
                                    </a:moveTo>
                                    <a:cubicBezTo>
                                      <a:pt x="527" y="407"/>
                                      <a:pt x="527" y="410"/>
                                      <a:pt x="526" y="412"/>
                                    </a:cubicBezTo>
                                    <a:cubicBezTo>
                                      <a:pt x="527" y="413"/>
                                      <a:pt x="528" y="414"/>
                                      <a:pt x="529" y="414"/>
                                    </a:cubicBezTo>
                                    <a:cubicBezTo>
                                      <a:pt x="530" y="414"/>
                                      <a:pt x="531" y="413"/>
                                      <a:pt x="532" y="413"/>
                                    </a:cubicBezTo>
                                    <a:cubicBezTo>
                                      <a:pt x="532" y="410"/>
                                      <a:pt x="533" y="407"/>
                                      <a:pt x="533" y="404"/>
                                    </a:cubicBezTo>
                                    <a:cubicBezTo>
                                      <a:pt x="533" y="395"/>
                                      <a:pt x="529" y="386"/>
                                      <a:pt x="523" y="380"/>
                                    </a:cubicBezTo>
                                    <a:cubicBezTo>
                                      <a:pt x="517" y="374"/>
                                      <a:pt x="508" y="370"/>
                                      <a:pt x="499" y="370"/>
                                    </a:cubicBezTo>
                                    <a:cubicBezTo>
                                      <a:pt x="489" y="370"/>
                                      <a:pt x="481" y="374"/>
                                      <a:pt x="474" y="380"/>
                                    </a:cubicBezTo>
                                    <a:cubicBezTo>
                                      <a:pt x="468" y="386"/>
                                      <a:pt x="464" y="395"/>
                                      <a:pt x="464" y="404"/>
                                    </a:cubicBezTo>
                                    <a:cubicBezTo>
                                      <a:pt x="464" y="407"/>
                                      <a:pt x="465" y="410"/>
                                      <a:pt x="465" y="412"/>
                                    </a:cubicBezTo>
                                    <a:cubicBezTo>
                                      <a:pt x="466" y="413"/>
                                      <a:pt x="467" y="414"/>
                                      <a:pt x="468" y="414"/>
                                    </a:cubicBezTo>
                                    <a:cubicBezTo>
                                      <a:pt x="469" y="414"/>
                                      <a:pt x="470" y="413"/>
                                      <a:pt x="471" y="412"/>
                                    </a:cubicBezTo>
                                    <a:cubicBezTo>
                                      <a:pt x="470" y="410"/>
                                      <a:pt x="470" y="407"/>
                                      <a:pt x="470" y="404"/>
                                    </a:cubicBezTo>
                                    <a:cubicBezTo>
                                      <a:pt x="470" y="388"/>
                                      <a:pt x="483" y="375"/>
                                      <a:pt x="499" y="375"/>
                                    </a:cubicBezTo>
                                    <a:cubicBezTo>
                                      <a:pt x="515" y="375"/>
                                      <a:pt x="527" y="388"/>
                                      <a:pt x="527" y="404"/>
                                    </a:cubicBezTo>
                                    <a:close/>
                                    <a:moveTo>
                                      <a:pt x="520" y="404"/>
                                    </a:moveTo>
                                    <a:cubicBezTo>
                                      <a:pt x="520" y="406"/>
                                      <a:pt x="520" y="407"/>
                                      <a:pt x="519" y="409"/>
                                    </a:cubicBezTo>
                                    <a:cubicBezTo>
                                      <a:pt x="521" y="409"/>
                                      <a:pt x="523" y="410"/>
                                      <a:pt x="525" y="411"/>
                                    </a:cubicBezTo>
                                    <a:cubicBezTo>
                                      <a:pt x="525" y="409"/>
                                      <a:pt x="526" y="407"/>
                                      <a:pt x="526" y="404"/>
                                    </a:cubicBezTo>
                                    <a:cubicBezTo>
                                      <a:pt x="526" y="397"/>
                                      <a:pt x="523" y="390"/>
                                      <a:pt x="518" y="385"/>
                                    </a:cubicBezTo>
                                    <a:cubicBezTo>
                                      <a:pt x="513" y="380"/>
                                      <a:pt x="506" y="377"/>
                                      <a:pt x="499" y="377"/>
                                    </a:cubicBezTo>
                                    <a:cubicBezTo>
                                      <a:pt x="491" y="377"/>
                                      <a:pt x="484" y="380"/>
                                      <a:pt x="479" y="385"/>
                                    </a:cubicBezTo>
                                    <a:cubicBezTo>
                                      <a:pt x="474" y="390"/>
                                      <a:pt x="471" y="397"/>
                                      <a:pt x="471" y="404"/>
                                    </a:cubicBezTo>
                                    <a:cubicBezTo>
                                      <a:pt x="471" y="407"/>
                                      <a:pt x="472" y="409"/>
                                      <a:pt x="472" y="411"/>
                                    </a:cubicBezTo>
                                    <a:cubicBezTo>
                                      <a:pt x="474" y="410"/>
                                      <a:pt x="476" y="409"/>
                                      <a:pt x="478" y="409"/>
                                    </a:cubicBezTo>
                                    <a:cubicBezTo>
                                      <a:pt x="478" y="407"/>
                                      <a:pt x="478" y="406"/>
                                      <a:pt x="478" y="404"/>
                                    </a:cubicBezTo>
                                    <a:cubicBezTo>
                                      <a:pt x="478" y="392"/>
                                      <a:pt x="487" y="383"/>
                                      <a:pt x="499" y="383"/>
                                    </a:cubicBezTo>
                                    <a:cubicBezTo>
                                      <a:pt x="510" y="383"/>
                                      <a:pt x="520" y="392"/>
                                      <a:pt x="520" y="404"/>
                                    </a:cubicBezTo>
                                    <a:close/>
                                    <a:moveTo>
                                      <a:pt x="512" y="404"/>
                                    </a:moveTo>
                                    <a:cubicBezTo>
                                      <a:pt x="512" y="405"/>
                                      <a:pt x="512" y="405"/>
                                      <a:pt x="512" y="406"/>
                                    </a:cubicBezTo>
                                    <a:cubicBezTo>
                                      <a:pt x="514" y="407"/>
                                      <a:pt x="516" y="407"/>
                                      <a:pt x="518" y="408"/>
                                    </a:cubicBezTo>
                                    <a:cubicBezTo>
                                      <a:pt x="518" y="407"/>
                                      <a:pt x="518" y="405"/>
                                      <a:pt x="518" y="404"/>
                                    </a:cubicBezTo>
                                    <a:cubicBezTo>
                                      <a:pt x="518" y="399"/>
                                      <a:pt x="516" y="394"/>
                                      <a:pt x="512" y="390"/>
                                    </a:cubicBezTo>
                                    <a:cubicBezTo>
                                      <a:pt x="509" y="387"/>
                                      <a:pt x="504" y="385"/>
                                      <a:pt x="499" y="385"/>
                                    </a:cubicBezTo>
                                    <a:cubicBezTo>
                                      <a:pt x="493" y="385"/>
                                      <a:pt x="488" y="387"/>
                                      <a:pt x="485" y="390"/>
                                    </a:cubicBezTo>
                                    <a:cubicBezTo>
                                      <a:pt x="481" y="394"/>
                                      <a:pt x="479" y="399"/>
                                      <a:pt x="479" y="404"/>
                                    </a:cubicBezTo>
                                    <a:cubicBezTo>
                                      <a:pt x="479" y="405"/>
                                      <a:pt x="479" y="407"/>
                                      <a:pt x="480" y="408"/>
                                    </a:cubicBezTo>
                                    <a:cubicBezTo>
                                      <a:pt x="481" y="407"/>
                                      <a:pt x="483" y="407"/>
                                      <a:pt x="485" y="406"/>
                                    </a:cubicBezTo>
                                    <a:cubicBezTo>
                                      <a:pt x="485" y="405"/>
                                      <a:pt x="485" y="405"/>
                                      <a:pt x="485" y="404"/>
                                    </a:cubicBezTo>
                                    <a:cubicBezTo>
                                      <a:pt x="485" y="397"/>
                                      <a:pt x="491" y="390"/>
                                      <a:pt x="499" y="390"/>
                                    </a:cubicBezTo>
                                    <a:cubicBezTo>
                                      <a:pt x="506" y="390"/>
                                      <a:pt x="512" y="397"/>
                                      <a:pt x="512" y="404"/>
                                    </a:cubicBezTo>
                                    <a:close/>
                                    <a:moveTo>
                                      <a:pt x="505" y="404"/>
                                    </a:moveTo>
                                    <a:cubicBezTo>
                                      <a:pt x="505" y="404"/>
                                      <a:pt x="505" y="404"/>
                                      <a:pt x="505" y="405"/>
                                    </a:cubicBezTo>
                                    <a:cubicBezTo>
                                      <a:pt x="507" y="405"/>
                                      <a:pt x="509" y="405"/>
                                      <a:pt x="510" y="406"/>
                                    </a:cubicBezTo>
                                    <a:cubicBezTo>
                                      <a:pt x="511" y="405"/>
                                      <a:pt x="511" y="405"/>
                                      <a:pt x="511" y="404"/>
                                    </a:cubicBezTo>
                                    <a:cubicBezTo>
                                      <a:pt x="511" y="397"/>
                                      <a:pt x="505" y="392"/>
                                      <a:pt x="499" y="392"/>
                                    </a:cubicBezTo>
                                    <a:cubicBezTo>
                                      <a:pt x="492" y="392"/>
                                      <a:pt x="487" y="397"/>
                                      <a:pt x="487" y="404"/>
                                    </a:cubicBezTo>
                                    <a:cubicBezTo>
                                      <a:pt x="487" y="405"/>
                                      <a:pt x="487" y="405"/>
                                      <a:pt x="487" y="406"/>
                                    </a:cubicBezTo>
                                    <a:cubicBezTo>
                                      <a:pt x="489" y="405"/>
                                      <a:pt x="490" y="405"/>
                                      <a:pt x="492" y="405"/>
                                    </a:cubicBezTo>
                                    <a:cubicBezTo>
                                      <a:pt x="492" y="404"/>
                                      <a:pt x="492" y="404"/>
                                      <a:pt x="492" y="404"/>
                                    </a:cubicBezTo>
                                    <a:cubicBezTo>
                                      <a:pt x="492" y="400"/>
                                      <a:pt x="495" y="397"/>
                                      <a:pt x="499" y="397"/>
                                    </a:cubicBezTo>
                                    <a:cubicBezTo>
                                      <a:pt x="502" y="397"/>
                                      <a:pt x="505" y="400"/>
                                      <a:pt x="505" y="404"/>
                                    </a:cubicBezTo>
                                    <a:close/>
                                    <a:moveTo>
                                      <a:pt x="499" y="399"/>
                                    </a:moveTo>
                                    <a:cubicBezTo>
                                      <a:pt x="496" y="399"/>
                                      <a:pt x="494" y="401"/>
                                      <a:pt x="494" y="404"/>
                                    </a:cubicBezTo>
                                    <a:cubicBezTo>
                                      <a:pt x="494" y="404"/>
                                      <a:pt x="494" y="404"/>
                                      <a:pt x="494" y="404"/>
                                    </a:cubicBezTo>
                                    <a:cubicBezTo>
                                      <a:pt x="495" y="404"/>
                                      <a:pt x="497" y="404"/>
                                      <a:pt x="499" y="404"/>
                                    </a:cubicBezTo>
                                    <a:cubicBezTo>
                                      <a:pt x="500" y="404"/>
                                      <a:pt x="502" y="404"/>
                                      <a:pt x="504" y="404"/>
                                    </a:cubicBezTo>
                                    <a:cubicBezTo>
                                      <a:pt x="504" y="404"/>
                                      <a:pt x="504" y="404"/>
                                      <a:pt x="504" y="404"/>
                                    </a:cubicBezTo>
                                    <a:cubicBezTo>
                                      <a:pt x="504" y="401"/>
                                      <a:pt x="501" y="399"/>
                                      <a:pt x="499" y="399"/>
                                    </a:cubicBezTo>
                                    <a:close/>
                                    <a:moveTo>
                                      <a:pt x="453" y="431"/>
                                    </a:moveTo>
                                    <a:cubicBezTo>
                                      <a:pt x="454" y="430"/>
                                      <a:pt x="455" y="428"/>
                                      <a:pt x="456" y="427"/>
                                    </a:cubicBezTo>
                                    <a:cubicBezTo>
                                      <a:pt x="451" y="423"/>
                                      <a:pt x="445" y="421"/>
                                      <a:pt x="438" y="421"/>
                                    </a:cubicBezTo>
                                    <a:cubicBezTo>
                                      <a:pt x="431" y="421"/>
                                      <a:pt x="425" y="423"/>
                                      <a:pt x="420" y="426"/>
                                    </a:cubicBezTo>
                                    <a:cubicBezTo>
                                      <a:pt x="421" y="428"/>
                                      <a:pt x="422" y="429"/>
                                      <a:pt x="423" y="431"/>
                                    </a:cubicBezTo>
                                    <a:cubicBezTo>
                                      <a:pt x="427" y="428"/>
                                      <a:pt x="432" y="427"/>
                                      <a:pt x="438" y="427"/>
                                    </a:cubicBezTo>
                                    <a:cubicBezTo>
                                      <a:pt x="444" y="427"/>
                                      <a:pt x="449" y="428"/>
                                      <a:pt x="453" y="431"/>
                                    </a:cubicBezTo>
                                    <a:close/>
                                    <a:moveTo>
                                      <a:pt x="438" y="428"/>
                                    </a:moveTo>
                                    <a:cubicBezTo>
                                      <a:pt x="433" y="428"/>
                                      <a:pt x="428" y="430"/>
                                      <a:pt x="423" y="432"/>
                                    </a:cubicBezTo>
                                    <a:cubicBezTo>
                                      <a:pt x="424" y="434"/>
                                      <a:pt x="425" y="436"/>
                                      <a:pt x="426" y="438"/>
                                    </a:cubicBezTo>
                                    <a:cubicBezTo>
                                      <a:pt x="429" y="436"/>
                                      <a:pt x="433" y="434"/>
                                      <a:pt x="438" y="434"/>
                                    </a:cubicBezTo>
                                    <a:cubicBezTo>
                                      <a:pt x="442" y="434"/>
                                      <a:pt x="447" y="436"/>
                                      <a:pt x="450" y="438"/>
                                    </a:cubicBezTo>
                                    <a:cubicBezTo>
                                      <a:pt x="451" y="436"/>
                                      <a:pt x="452" y="435"/>
                                      <a:pt x="453" y="433"/>
                                    </a:cubicBezTo>
                                    <a:cubicBezTo>
                                      <a:pt x="448" y="430"/>
                                      <a:pt x="443" y="428"/>
                                      <a:pt x="438" y="428"/>
                                    </a:cubicBezTo>
                                    <a:close/>
                                    <a:moveTo>
                                      <a:pt x="457" y="425"/>
                                    </a:moveTo>
                                    <a:cubicBezTo>
                                      <a:pt x="458" y="424"/>
                                      <a:pt x="460" y="422"/>
                                      <a:pt x="461" y="421"/>
                                    </a:cubicBezTo>
                                    <a:cubicBezTo>
                                      <a:pt x="454" y="416"/>
                                      <a:pt x="446" y="413"/>
                                      <a:pt x="438" y="413"/>
                                    </a:cubicBezTo>
                                    <a:cubicBezTo>
                                      <a:pt x="429" y="413"/>
                                      <a:pt x="422" y="416"/>
                                      <a:pt x="415" y="420"/>
                                    </a:cubicBezTo>
                                    <a:cubicBezTo>
                                      <a:pt x="416" y="422"/>
                                      <a:pt x="418" y="423"/>
                                      <a:pt x="419" y="425"/>
                                    </a:cubicBezTo>
                                    <a:cubicBezTo>
                                      <a:pt x="424" y="422"/>
                                      <a:pt x="431" y="420"/>
                                      <a:pt x="438" y="420"/>
                                    </a:cubicBezTo>
                                    <a:cubicBezTo>
                                      <a:pt x="445" y="420"/>
                                      <a:pt x="452" y="422"/>
                                      <a:pt x="457" y="425"/>
                                    </a:cubicBezTo>
                                    <a:close/>
                                    <a:moveTo>
                                      <a:pt x="462" y="419"/>
                                    </a:moveTo>
                                    <a:cubicBezTo>
                                      <a:pt x="464" y="418"/>
                                      <a:pt x="465" y="417"/>
                                      <a:pt x="467" y="415"/>
                                    </a:cubicBezTo>
                                    <a:cubicBezTo>
                                      <a:pt x="459" y="409"/>
                                      <a:pt x="449" y="406"/>
                                      <a:pt x="438" y="406"/>
                                    </a:cubicBezTo>
                                    <a:cubicBezTo>
                                      <a:pt x="427" y="406"/>
                                      <a:pt x="417" y="409"/>
                                      <a:pt x="409" y="415"/>
                                    </a:cubicBezTo>
                                    <a:cubicBezTo>
                                      <a:pt x="411" y="416"/>
                                      <a:pt x="412" y="418"/>
                                      <a:pt x="414" y="419"/>
                                    </a:cubicBezTo>
                                    <a:cubicBezTo>
                                      <a:pt x="421" y="415"/>
                                      <a:pt x="429" y="412"/>
                                      <a:pt x="438" y="412"/>
                                    </a:cubicBezTo>
                                    <a:cubicBezTo>
                                      <a:pt x="447" y="412"/>
                                      <a:pt x="455" y="415"/>
                                      <a:pt x="462" y="419"/>
                                    </a:cubicBezTo>
                                    <a:close/>
                                    <a:moveTo>
                                      <a:pt x="407" y="404"/>
                                    </a:moveTo>
                                    <a:cubicBezTo>
                                      <a:pt x="407" y="407"/>
                                      <a:pt x="406" y="410"/>
                                      <a:pt x="405" y="412"/>
                                    </a:cubicBezTo>
                                    <a:cubicBezTo>
                                      <a:pt x="406" y="413"/>
                                      <a:pt x="407" y="413"/>
                                      <a:pt x="408" y="414"/>
                                    </a:cubicBezTo>
                                    <a:cubicBezTo>
                                      <a:pt x="409" y="413"/>
                                      <a:pt x="410" y="412"/>
                                      <a:pt x="411" y="412"/>
                                    </a:cubicBezTo>
                                    <a:cubicBezTo>
                                      <a:pt x="412" y="409"/>
                                      <a:pt x="412" y="407"/>
                                      <a:pt x="412" y="404"/>
                                    </a:cubicBezTo>
                                    <a:cubicBezTo>
                                      <a:pt x="412" y="395"/>
                                      <a:pt x="408" y="386"/>
                                      <a:pt x="402" y="380"/>
                                    </a:cubicBezTo>
                                    <a:cubicBezTo>
                                      <a:pt x="396" y="374"/>
                                      <a:pt x="387" y="370"/>
                                      <a:pt x="378" y="370"/>
                                    </a:cubicBezTo>
                                    <a:cubicBezTo>
                                      <a:pt x="368" y="370"/>
                                      <a:pt x="360" y="374"/>
                                      <a:pt x="354" y="380"/>
                                    </a:cubicBezTo>
                                    <a:cubicBezTo>
                                      <a:pt x="347" y="386"/>
                                      <a:pt x="344" y="395"/>
                                      <a:pt x="344" y="404"/>
                                    </a:cubicBezTo>
                                    <a:cubicBezTo>
                                      <a:pt x="344" y="407"/>
                                      <a:pt x="344" y="410"/>
                                      <a:pt x="345" y="412"/>
                                    </a:cubicBezTo>
                                    <a:cubicBezTo>
                                      <a:pt x="346" y="413"/>
                                      <a:pt x="346" y="414"/>
                                      <a:pt x="347" y="414"/>
                                    </a:cubicBezTo>
                                    <a:cubicBezTo>
                                      <a:pt x="348" y="414"/>
                                      <a:pt x="349" y="413"/>
                                      <a:pt x="350" y="412"/>
                                    </a:cubicBezTo>
                                    <a:cubicBezTo>
                                      <a:pt x="349" y="410"/>
                                      <a:pt x="349" y="407"/>
                                      <a:pt x="349" y="404"/>
                                    </a:cubicBezTo>
                                    <a:cubicBezTo>
                                      <a:pt x="349" y="388"/>
                                      <a:pt x="362" y="375"/>
                                      <a:pt x="378" y="375"/>
                                    </a:cubicBezTo>
                                    <a:cubicBezTo>
                                      <a:pt x="394" y="375"/>
                                      <a:pt x="407" y="388"/>
                                      <a:pt x="407" y="404"/>
                                    </a:cubicBezTo>
                                    <a:close/>
                                    <a:moveTo>
                                      <a:pt x="399" y="404"/>
                                    </a:moveTo>
                                    <a:cubicBezTo>
                                      <a:pt x="399" y="406"/>
                                      <a:pt x="399" y="407"/>
                                      <a:pt x="398" y="409"/>
                                    </a:cubicBezTo>
                                    <a:cubicBezTo>
                                      <a:pt x="400" y="409"/>
                                      <a:pt x="402" y="410"/>
                                      <a:pt x="404" y="411"/>
                                    </a:cubicBezTo>
                                    <a:cubicBezTo>
                                      <a:pt x="405" y="409"/>
                                      <a:pt x="405" y="407"/>
                                      <a:pt x="405" y="404"/>
                                    </a:cubicBezTo>
                                    <a:cubicBezTo>
                                      <a:pt x="405" y="397"/>
                                      <a:pt x="402" y="390"/>
                                      <a:pt x="397" y="385"/>
                                    </a:cubicBezTo>
                                    <a:cubicBezTo>
                                      <a:pt x="392" y="380"/>
                                      <a:pt x="385" y="377"/>
                                      <a:pt x="378" y="377"/>
                                    </a:cubicBezTo>
                                    <a:cubicBezTo>
                                      <a:pt x="370" y="377"/>
                                      <a:pt x="363" y="380"/>
                                      <a:pt x="359" y="385"/>
                                    </a:cubicBezTo>
                                    <a:cubicBezTo>
                                      <a:pt x="354" y="390"/>
                                      <a:pt x="351" y="397"/>
                                      <a:pt x="351" y="404"/>
                                    </a:cubicBezTo>
                                    <a:cubicBezTo>
                                      <a:pt x="351" y="407"/>
                                      <a:pt x="351" y="409"/>
                                      <a:pt x="352" y="411"/>
                                    </a:cubicBezTo>
                                    <a:cubicBezTo>
                                      <a:pt x="353" y="410"/>
                                      <a:pt x="355" y="409"/>
                                      <a:pt x="357" y="409"/>
                                    </a:cubicBezTo>
                                    <a:cubicBezTo>
                                      <a:pt x="357" y="407"/>
                                      <a:pt x="357" y="406"/>
                                      <a:pt x="357" y="404"/>
                                    </a:cubicBezTo>
                                    <a:cubicBezTo>
                                      <a:pt x="357" y="392"/>
                                      <a:pt x="366" y="383"/>
                                      <a:pt x="378" y="383"/>
                                    </a:cubicBezTo>
                                    <a:cubicBezTo>
                                      <a:pt x="389" y="383"/>
                                      <a:pt x="399" y="392"/>
                                      <a:pt x="399" y="404"/>
                                    </a:cubicBezTo>
                                    <a:close/>
                                    <a:moveTo>
                                      <a:pt x="391" y="404"/>
                                    </a:moveTo>
                                    <a:cubicBezTo>
                                      <a:pt x="391" y="405"/>
                                      <a:pt x="391" y="405"/>
                                      <a:pt x="391" y="406"/>
                                    </a:cubicBezTo>
                                    <a:cubicBezTo>
                                      <a:pt x="393" y="407"/>
                                      <a:pt x="395" y="407"/>
                                      <a:pt x="397" y="408"/>
                                    </a:cubicBezTo>
                                    <a:cubicBezTo>
                                      <a:pt x="397" y="407"/>
                                      <a:pt x="397" y="405"/>
                                      <a:pt x="397" y="404"/>
                                    </a:cubicBezTo>
                                    <a:cubicBezTo>
                                      <a:pt x="397" y="399"/>
                                      <a:pt x="395" y="394"/>
                                      <a:pt x="392" y="390"/>
                                    </a:cubicBezTo>
                                    <a:cubicBezTo>
                                      <a:pt x="388" y="387"/>
                                      <a:pt x="383" y="385"/>
                                      <a:pt x="378" y="385"/>
                                    </a:cubicBezTo>
                                    <a:cubicBezTo>
                                      <a:pt x="372" y="385"/>
                                      <a:pt x="368" y="387"/>
                                      <a:pt x="364" y="390"/>
                                    </a:cubicBezTo>
                                    <a:cubicBezTo>
                                      <a:pt x="360" y="394"/>
                                      <a:pt x="358" y="399"/>
                                      <a:pt x="358" y="404"/>
                                    </a:cubicBezTo>
                                    <a:cubicBezTo>
                                      <a:pt x="358" y="405"/>
                                      <a:pt x="358" y="407"/>
                                      <a:pt x="359" y="408"/>
                                    </a:cubicBezTo>
                                    <a:cubicBezTo>
                                      <a:pt x="361" y="407"/>
                                      <a:pt x="362" y="407"/>
                                      <a:pt x="364" y="406"/>
                                    </a:cubicBezTo>
                                    <a:cubicBezTo>
                                      <a:pt x="364" y="405"/>
                                      <a:pt x="364" y="405"/>
                                      <a:pt x="364" y="404"/>
                                    </a:cubicBezTo>
                                    <a:cubicBezTo>
                                      <a:pt x="364" y="397"/>
                                      <a:pt x="370" y="390"/>
                                      <a:pt x="378" y="390"/>
                                    </a:cubicBezTo>
                                    <a:cubicBezTo>
                                      <a:pt x="385" y="390"/>
                                      <a:pt x="391" y="397"/>
                                      <a:pt x="391" y="404"/>
                                    </a:cubicBezTo>
                                    <a:close/>
                                    <a:moveTo>
                                      <a:pt x="384" y="404"/>
                                    </a:moveTo>
                                    <a:cubicBezTo>
                                      <a:pt x="384" y="404"/>
                                      <a:pt x="384" y="404"/>
                                      <a:pt x="384" y="405"/>
                                    </a:cubicBezTo>
                                    <a:cubicBezTo>
                                      <a:pt x="386" y="405"/>
                                      <a:pt x="388" y="405"/>
                                      <a:pt x="390" y="406"/>
                                    </a:cubicBezTo>
                                    <a:cubicBezTo>
                                      <a:pt x="390" y="405"/>
                                      <a:pt x="390" y="405"/>
                                      <a:pt x="390" y="404"/>
                                    </a:cubicBezTo>
                                    <a:cubicBezTo>
                                      <a:pt x="390" y="397"/>
                                      <a:pt x="384" y="392"/>
                                      <a:pt x="378" y="392"/>
                                    </a:cubicBezTo>
                                    <a:cubicBezTo>
                                      <a:pt x="371" y="392"/>
                                      <a:pt x="366" y="397"/>
                                      <a:pt x="366" y="404"/>
                                    </a:cubicBezTo>
                                    <a:cubicBezTo>
                                      <a:pt x="366" y="405"/>
                                      <a:pt x="366" y="405"/>
                                      <a:pt x="366" y="406"/>
                                    </a:cubicBezTo>
                                    <a:cubicBezTo>
                                      <a:pt x="368" y="405"/>
                                      <a:pt x="369" y="405"/>
                                      <a:pt x="371" y="405"/>
                                    </a:cubicBezTo>
                                    <a:cubicBezTo>
                                      <a:pt x="371" y="404"/>
                                      <a:pt x="371" y="404"/>
                                      <a:pt x="371" y="404"/>
                                    </a:cubicBezTo>
                                    <a:cubicBezTo>
                                      <a:pt x="371" y="400"/>
                                      <a:pt x="374" y="397"/>
                                      <a:pt x="378" y="397"/>
                                    </a:cubicBezTo>
                                    <a:cubicBezTo>
                                      <a:pt x="381" y="397"/>
                                      <a:pt x="384" y="400"/>
                                      <a:pt x="384" y="404"/>
                                    </a:cubicBezTo>
                                    <a:close/>
                                    <a:moveTo>
                                      <a:pt x="378" y="399"/>
                                    </a:moveTo>
                                    <a:cubicBezTo>
                                      <a:pt x="375" y="399"/>
                                      <a:pt x="373" y="401"/>
                                      <a:pt x="373" y="404"/>
                                    </a:cubicBezTo>
                                    <a:cubicBezTo>
                                      <a:pt x="373" y="404"/>
                                      <a:pt x="373" y="404"/>
                                      <a:pt x="373" y="404"/>
                                    </a:cubicBezTo>
                                    <a:cubicBezTo>
                                      <a:pt x="374" y="404"/>
                                      <a:pt x="376" y="404"/>
                                      <a:pt x="378" y="404"/>
                                    </a:cubicBezTo>
                                    <a:cubicBezTo>
                                      <a:pt x="379" y="404"/>
                                      <a:pt x="381" y="404"/>
                                      <a:pt x="383" y="404"/>
                                    </a:cubicBezTo>
                                    <a:cubicBezTo>
                                      <a:pt x="383" y="404"/>
                                      <a:pt x="383" y="404"/>
                                      <a:pt x="383" y="404"/>
                                    </a:cubicBezTo>
                                    <a:cubicBezTo>
                                      <a:pt x="383" y="401"/>
                                      <a:pt x="381" y="399"/>
                                      <a:pt x="378" y="399"/>
                                    </a:cubicBezTo>
                                    <a:close/>
                                    <a:moveTo>
                                      <a:pt x="333" y="431"/>
                                    </a:moveTo>
                                    <a:cubicBezTo>
                                      <a:pt x="333" y="430"/>
                                      <a:pt x="334" y="428"/>
                                      <a:pt x="335" y="427"/>
                                    </a:cubicBezTo>
                                    <a:cubicBezTo>
                                      <a:pt x="330" y="423"/>
                                      <a:pt x="324" y="421"/>
                                      <a:pt x="317" y="421"/>
                                    </a:cubicBezTo>
                                    <a:cubicBezTo>
                                      <a:pt x="310" y="421"/>
                                      <a:pt x="304" y="423"/>
                                      <a:pt x="298" y="427"/>
                                    </a:cubicBezTo>
                                    <a:cubicBezTo>
                                      <a:pt x="299" y="428"/>
                                      <a:pt x="300" y="430"/>
                                      <a:pt x="301" y="431"/>
                                    </a:cubicBezTo>
                                    <a:cubicBezTo>
                                      <a:pt x="306" y="428"/>
                                      <a:pt x="311" y="427"/>
                                      <a:pt x="317" y="427"/>
                                    </a:cubicBezTo>
                                    <a:cubicBezTo>
                                      <a:pt x="323" y="427"/>
                                      <a:pt x="328" y="428"/>
                                      <a:pt x="333" y="431"/>
                                    </a:cubicBezTo>
                                    <a:close/>
                                    <a:moveTo>
                                      <a:pt x="317" y="428"/>
                                    </a:moveTo>
                                    <a:cubicBezTo>
                                      <a:pt x="311" y="428"/>
                                      <a:pt x="306" y="430"/>
                                      <a:pt x="302" y="433"/>
                                    </a:cubicBezTo>
                                    <a:cubicBezTo>
                                      <a:pt x="303" y="435"/>
                                      <a:pt x="304" y="437"/>
                                      <a:pt x="304" y="439"/>
                                    </a:cubicBezTo>
                                    <a:cubicBezTo>
                                      <a:pt x="308" y="436"/>
                                      <a:pt x="312" y="434"/>
                                      <a:pt x="317" y="434"/>
                                    </a:cubicBezTo>
                                    <a:cubicBezTo>
                                      <a:pt x="322" y="434"/>
                                      <a:pt x="326" y="436"/>
                                      <a:pt x="329" y="438"/>
                                    </a:cubicBezTo>
                                    <a:cubicBezTo>
                                      <a:pt x="330" y="436"/>
                                      <a:pt x="331" y="435"/>
                                      <a:pt x="332" y="433"/>
                                    </a:cubicBezTo>
                                    <a:cubicBezTo>
                                      <a:pt x="328" y="430"/>
                                      <a:pt x="322" y="428"/>
                                      <a:pt x="317" y="428"/>
                                    </a:cubicBezTo>
                                    <a:close/>
                                    <a:moveTo>
                                      <a:pt x="336" y="425"/>
                                    </a:moveTo>
                                    <a:cubicBezTo>
                                      <a:pt x="338" y="424"/>
                                      <a:pt x="339" y="422"/>
                                      <a:pt x="340" y="421"/>
                                    </a:cubicBezTo>
                                    <a:cubicBezTo>
                                      <a:pt x="334" y="416"/>
                                      <a:pt x="326" y="413"/>
                                      <a:pt x="317" y="413"/>
                                    </a:cubicBezTo>
                                    <a:cubicBezTo>
                                      <a:pt x="308" y="413"/>
                                      <a:pt x="300" y="416"/>
                                      <a:pt x="293" y="421"/>
                                    </a:cubicBezTo>
                                    <a:cubicBezTo>
                                      <a:pt x="295" y="422"/>
                                      <a:pt x="296" y="424"/>
                                      <a:pt x="297" y="425"/>
                                    </a:cubicBezTo>
                                    <a:cubicBezTo>
                                      <a:pt x="303" y="422"/>
                                      <a:pt x="310" y="420"/>
                                      <a:pt x="317" y="420"/>
                                    </a:cubicBezTo>
                                    <a:cubicBezTo>
                                      <a:pt x="324" y="420"/>
                                      <a:pt x="331" y="422"/>
                                      <a:pt x="336" y="425"/>
                                    </a:cubicBezTo>
                                    <a:close/>
                                    <a:moveTo>
                                      <a:pt x="341" y="419"/>
                                    </a:moveTo>
                                    <a:cubicBezTo>
                                      <a:pt x="343" y="418"/>
                                      <a:pt x="344" y="417"/>
                                      <a:pt x="346" y="415"/>
                                    </a:cubicBezTo>
                                    <a:cubicBezTo>
                                      <a:pt x="338" y="409"/>
                                      <a:pt x="328" y="406"/>
                                      <a:pt x="317" y="406"/>
                                    </a:cubicBezTo>
                                    <a:cubicBezTo>
                                      <a:pt x="306" y="406"/>
                                      <a:pt x="296" y="409"/>
                                      <a:pt x="288" y="415"/>
                                    </a:cubicBezTo>
                                    <a:cubicBezTo>
                                      <a:pt x="289" y="417"/>
                                      <a:pt x="291" y="418"/>
                                      <a:pt x="292" y="420"/>
                                    </a:cubicBezTo>
                                    <a:cubicBezTo>
                                      <a:pt x="299" y="415"/>
                                      <a:pt x="308" y="412"/>
                                      <a:pt x="317" y="412"/>
                                    </a:cubicBezTo>
                                    <a:cubicBezTo>
                                      <a:pt x="326" y="412"/>
                                      <a:pt x="334" y="415"/>
                                      <a:pt x="341" y="419"/>
                                    </a:cubicBezTo>
                                    <a:close/>
                                    <a:moveTo>
                                      <a:pt x="285" y="404"/>
                                    </a:moveTo>
                                    <a:cubicBezTo>
                                      <a:pt x="285" y="407"/>
                                      <a:pt x="284" y="410"/>
                                      <a:pt x="283" y="412"/>
                                    </a:cubicBezTo>
                                    <a:cubicBezTo>
                                      <a:pt x="284" y="413"/>
                                      <a:pt x="285" y="414"/>
                                      <a:pt x="286" y="414"/>
                                    </a:cubicBezTo>
                                    <a:cubicBezTo>
                                      <a:pt x="287" y="414"/>
                                      <a:pt x="288" y="413"/>
                                      <a:pt x="289" y="412"/>
                                    </a:cubicBezTo>
                                    <a:cubicBezTo>
                                      <a:pt x="290" y="410"/>
                                      <a:pt x="290" y="407"/>
                                      <a:pt x="290" y="404"/>
                                    </a:cubicBezTo>
                                    <a:cubicBezTo>
                                      <a:pt x="290" y="395"/>
                                      <a:pt x="286" y="386"/>
                                      <a:pt x="280" y="380"/>
                                    </a:cubicBezTo>
                                    <a:cubicBezTo>
                                      <a:pt x="274" y="374"/>
                                      <a:pt x="265" y="370"/>
                                      <a:pt x="256" y="370"/>
                                    </a:cubicBezTo>
                                    <a:cubicBezTo>
                                      <a:pt x="246" y="370"/>
                                      <a:pt x="238" y="374"/>
                                      <a:pt x="232" y="380"/>
                                    </a:cubicBezTo>
                                    <a:cubicBezTo>
                                      <a:pt x="225" y="386"/>
                                      <a:pt x="222" y="395"/>
                                      <a:pt x="222" y="404"/>
                                    </a:cubicBezTo>
                                    <a:cubicBezTo>
                                      <a:pt x="222" y="407"/>
                                      <a:pt x="222" y="410"/>
                                      <a:pt x="223" y="412"/>
                                    </a:cubicBezTo>
                                    <a:cubicBezTo>
                                      <a:pt x="224" y="413"/>
                                      <a:pt x="225" y="414"/>
                                      <a:pt x="225" y="414"/>
                                    </a:cubicBezTo>
                                    <a:cubicBezTo>
                                      <a:pt x="226" y="414"/>
                                      <a:pt x="227" y="413"/>
                                      <a:pt x="228" y="412"/>
                                    </a:cubicBezTo>
                                    <a:cubicBezTo>
                                      <a:pt x="228" y="410"/>
                                      <a:pt x="227" y="407"/>
                                      <a:pt x="227" y="404"/>
                                    </a:cubicBezTo>
                                    <a:cubicBezTo>
                                      <a:pt x="227" y="388"/>
                                      <a:pt x="240" y="375"/>
                                      <a:pt x="256" y="375"/>
                                    </a:cubicBezTo>
                                    <a:cubicBezTo>
                                      <a:pt x="272" y="375"/>
                                      <a:pt x="285" y="388"/>
                                      <a:pt x="285" y="404"/>
                                    </a:cubicBezTo>
                                    <a:close/>
                                    <a:moveTo>
                                      <a:pt x="277" y="404"/>
                                    </a:moveTo>
                                    <a:cubicBezTo>
                                      <a:pt x="277" y="406"/>
                                      <a:pt x="277" y="407"/>
                                      <a:pt x="276" y="409"/>
                                    </a:cubicBezTo>
                                    <a:cubicBezTo>
                                      <a:pt x="278" y="409"/>
                                      <a:pt x="280" y="410"/>
                                      <a:pt x="282" y="411"/>
                                    </a:cubicBezTo>
                                    <a:cubicBezTo>
                                      <a:pt x="283" y="409"/>
                                      <a:pt x="283" y="407"/>
                                      <a:pt x="283" y="404"/>
                                    </a:cubicBezTo>
                                    <a:cubicBezTo>
                                      <a:pt x="283" y="397"/>
                                      <a:pt x="280" y="390"/>
                                      <a:pt x="275" y="385"/>
                                    </a:cubicBezTo>
                                    <a:cubicBezTo>
                                      <a:pt x="270" y="380"/>
                                      <a:pt x="263" y="377"/>
                                      <a:pt x="256" y="377"/>
                                    </a:cubicBezTo>
                                    <a:cubicBezTo>
                                      <a:pt x="248" y="377"/>
                                      <a:pt x="242" y="380"/>
                                      <a:pt x="237" y="385"/>
                                    </a:cubicBezTo>
                                    <a:cubicBezTo>
                                      <a:pt x="232" y="390"/>
                                      <a:pt x="229" y="397"/>
                                      <a:pt x="229" y="404"/>
                                    </a:cubicBezTo>
                                    <a:cubicBezTo>
                                      <a:pt x="229" y="407"/>
                                      <a:pt x="229" y="409"/>
                                      <a:pt x="230" y="411"/>
                                    </a:cubicBezTo>
                                    <a:cubicBezTo>
                                      <a:pt x="231" y="410"/>
                                      <a:pt x="233" y="409"/>
                                      <a:pt x="235" y="409"/>
                                    </a:cubicBezTo>
                                    <a:cubicBezTo>
                                      <a:pt x="235" y="407"/>
                                      <a:pt x="235" y="406"/>
                                      <a:pt x="235" y="404"/>
                                    </a:cubicBezTo>
                                    <a:cubicBezTo>
                                      <a:pt x="235" y="392"/>
                                      <a:pt x="244" y="383"/>
                                      <a:pt x="256" y="383"/>
                                    </a:cubicBezTo>
                                    <a:cubicBezTo>
                                      <a:pt x="268" y="383"/>
                                      <a:pt x="277" y="392"/>
                                      <a:pt x="277" y="404"/>
                                    </a:cubicBezTo>
                                    <a:close/>
                                    <a:moveTo>
                                      <a:pt x="269" y="404"/>
                                    </a:moveTo>
                                    <a:cubicBezTo>
                                      <a:pt x="269" y="405"/>
                                      <a:pt x="269" y="405"/>
                                      <a:pt x="269" y="406"/>
                                    </a:cubicBezTo>
                                    <a:cubicBezTo>
                                      <a:pt x="271" y="407"/>
                                      <a:pt x="273" y="407"/>
                                      <a:pt x="275" y="408"/>
                                    </a:cubicBezTo>
                                    <a:cubicBezTo>
                                      <a:pt x="275" y="407"/>
                                      <a:pt x="275" y="405"/>
                                      <a:pt x="275" y="404"/>
                                    </a:cubicBezTo>
                                    <a:cubicBezTo>
                                      <a:pt x="275" y="399"/>
                                      <a:pt x="273" y="394"/>
                                      <a:pt x="270" y="390"/>
                                    </a:cubicBezTo>
                                    <a:cubicBezTo>
                                      <a:pt x="266" y="387"/>
                                      <a:pt x="261" y="385"/>
                                      <a:pt x="256" y="385"/>
                                    </a:cubicBezTo>
                                    <a:cubicBezTo>
                                      <a:pt x="250" y="385"/>
                                      <a:pt x="246" y="387"/>
                                      <a:pt x="242" y="390"/>
                                    </a:cubicBezTo>
                                    <a:cubicBezTo>
                                      <a:pt x="239" y="394"/>
                                      <a:pt x="236" y="399"/>
                                      <a:pt x="236" y="404"/>
                                    </a:cubicBezTo>
                                    <a:cubicBezTo>
                                      <a:pt x="236" y="405"/>
                                      <a:pt x="237" y="407"/>
                                      <a:pt x="237" y="408"/>
                                    </a:cubicBezTo>
                                    <a:cubicBezTo>
                                      <a:pt x="239" y="407"/>
                                      <a:pt x="241" y="407"/>
                                      <a:pt x="242" y="406"/>
                                    </a:cubicBezTo>
                                    <a:cubicBezTo>
                                      <a:pt x="242" y="405"/>
                                      <a:pt x="242" y="405"/>
                                      <a:pt x="242" y="404"/>
                                    </a:cubicBezTo>
                                    <a:cubicBezTo>
                                      <a:pt x="242" y="397"/>
                                      <a:pt x="248" y="390"/>
                                      <a:pt x="256" y="390"/>
                                    </a:cubicBezTo>
                                    <a:cubicBezTo>
                                      <a:pt x="263" y="390"/>
                                      <a:pt x="269" y="397"/>
                                      <a:pt x="269" y="404"/>
                                    </a:cubicBezTo>
                                    <a:close/>
                                    <a:moveTo>
                                      <a:pt x="263" y="404"/>
                                    </a:moveTo>
                                    <a:cubicBezTo>
                                      <a:pt x="263" y="404"/>
                                      <a:pt x="263" y="404"/>
                                      <a:pt x="263" y="405"/>
                                    </a:cubicBezTo>
                                    <a:cubicBezTo>
                                      <a:pt x="264" y="405"/>
                                      <a:pt x="266" y="405"/>
                                      <a:pt x="268" y="406"/>
                                    </a:cubicBezTo>
                                    <a:cubicBezTo>
                                      <a:pt x="268" y="405"/>
                                      <a:pt x="268" y="405"/>
                                      <a:pt x="268" y="404"/>
                                    </a:cubicBezTo>
                                    <a:cubicBezTo>
                                      <a:pt x="268" y="397"/>
                                      <a:pt x="262" y="392"/>
                                      <a:pt x="256" y="392"/>
                                    </a:cubicBezTo>
                                    <a:cubicBezTo>
                                      <a:pt x="249" y="392"/>
                                      <a:pt x="244" y="397"/>
                                      <a:pt x="244" y="404"/>
                                    </a:cubicBezTo>
                                    <a:cubicBezTo>
                                      <a:pt x="244" y="405"/>
                                      <a:pt x="244" y="405"/>
                                      <a:pt x="244" y="406"/>
                                    </a:cubicBezTo>
                                    <a:cubicBezTo>
                                      <a:pt x="246" y="405"/>
                                      <a:pt x="247" y="405"/>
                                      <a:pt x="249" y="405"/>
                                    </a:cubicBezTo>
                                    <a:cubicBezTo>
                                      <a:pt x="249" y="404"/>
                                      <a:pt x="249" y="404"/>
                                      <a:pt x="249" y="404"/>
                                    </a:cubicBezTo>
                                    <a:cubicBezTo>
                                      <a:pt x="249" y="400"/>
                                      <a:pt x="252" y="397"/>
                                      <a:pt x="256" y="397"/>
                                    </a:cubicBezTo>
                                    <a:cubicBezTo>
                                      <a:pt x="260" y="397"/>
                                      <a:pt x="263" y="400"/>
                                      <a:pt x="263" y="404"/>
                                    </a:cubicBezTo>
                                    <a:close/>
                                    <a:moveTo>
                                      <a:pt x="256" y="399"/>
                                    </a:moveTo>
                                    <a:cubicBezTo>
                                      <a:pt x="253" y="399"/>
                                      <a:pt x="251" y="401"/>
                                      <a:pt x="251" y="404"/>
                                    </a:cubicBezTo>
                                    <a:cubicBezTo>
                                      <a:pt x="251" y="404"/>
                                      <a:pt x="251" y="404"/>
                                      <a:pt x="251" y="404"/>
                                    </a:cubicBezTo>
                                    <a:cubicBezTo>
                                      <a:pt x="252" y="404"/>
                                      <a:pt x="254" y="404"/>
                                      <a:pt x="256" y="404"/>
                                    </a:cubicBezTo>
                                    <a:cubicBezTo>
                                      <a:pt x="258" y="404"/>
                                      <a:pt x="259" y="404"/>
                                      <a:pt x="261" y="404"/>
                                    </a:cubicBezTo>
                                    <a:cubicBezTo>
                                      <a:pt x="261" y="404"/>
                                      <a:pt x="261" y="404"/>
                                      <a:pt x="261" y="404"/>
                                    </a:cubicBezTo>
                                    <a:cubicBezTo>
                                      <a:pt x="261" y="401"/>
                                      <a:pt x="259" y="399"/>
                                      <a:pt x="256" y="399"/>
                                    </a:cubicBezTo>
                                    <a:close/>
                                    <a:moveTo>
                                      <a:pt x="211" y="431"/>
                                    </a:moveTo>
                                    <a:cubicBezTo>
                                      <a:pt x="212" y="430"/>
                                      <a:pt x="213" y="428"/>
                                      <a:pt x="214" y="427"/>
                                    </a:cubicBezTo>
                                    <a:cubicBezTo>
                                      <a:pt x="208" y="423"/>
                                      <a:pt x="202" y="421"/>
                                      <a:pt x="195" y="421"/>
                                    </a:cubicBezTo>
                                    <a:cubicBezTo>
                                      <a:pt x="188" y="421"/>
                                      <a:pt x="182" y="423"/>
                                      <a:pt x="177" y="426"/>
                                    </a:cubicBezTo>
                                    <a:cubicBezTo>
                                      <a:pt x="178" y="428"/>
                                      <a:pt x="179" y="429"/>
                                      <a:pt x="180" y="431"/>
                                    </a:cubicBezTo>
                                    <a:cubicBezTo>
                                      <a:pt x="184" y="428"/>
                                      <a:pt x="189" y="427"/>
                                      <a:pt x="195" y="427"/>
                                    </a:cubicBezTo>
                                    <a:cubicBezTo>
                                      <a:pt x="201" y="427"/>
                                      <a:pt x="206" y="428"/>
                                      <a:pt x="211" y="431"/>
                                    </a:cubicBezTo>
                                    <a:close/>
                                    <a:moveTo>
                                      <a:pt x="195" y="428"/>
                                    </a:moveTo>
                                    <a:cubicBezTo>
                                      <a:pt x="190" y="428"/>
                                      <a:pt x="185" y="430"/>
                                      <a:pt x="181" y="432"/>
                                    </a:cubicBezTo>
                                    <a:cubicBezTo>
                                      <a:pt x="182" y="434"/>
                                      <a:pt x="182" y="436"/>
                                      <a:pt x="183" y="438"/>
                                    </a:cubicBezTo>
                                    <a:cubicBezTo>
                                      <a:pt x="187" y="436"/>
                                      <a:pt x="191" y="434"/>
                                      <a:pt x="195" y="434"/>
                                    </a:cubicBezTo>
                                    <a:cubicBezTo>
                                      <a:pt x="200" y="434"/>
                                      <a:pt x="204" y="436"/>
                                      <a:pt x="208" y="438"/>
                                    </a:cubicBezTo>
                                    <a:cubicBezTo>
                                      <a:pt x="208" y="436"/>
                                      <a:pt x="209" y="435"/>
                                      <a:pt x="210" y="433"/>
                                    </a:cubicBezTo>
                                    <a:cubicBezTo>
                                      <a:pt x="206" y="430"/>
                                      <a:pt x="201" y="428"/>
                                      <a:pt x="195" y="428"/>
                                    </a:cubicBezTo>
                                    <a:close/>
                                    <a:moveTo>
                                      <a:pt x="214" y="425"/>
                                    </a:moveTo>
                                    <a:cubicBezTo>
                                      <a:pt x="216" y="424"/>
                                      <a:pt x="217" y="422"/>
                                      <a:pt x="218" y="421"/>
                                    </a:cubicBezTo>
                                    <a:cubicBezTo>
                                      <a:pt x="212" y="416"/>
                                      <a:pt x="204" y="413"/>
                                      <a:pt x="195" y="413"/>
                                    </a:cubicBezTo>
                                    <a:cubicBezTo>
                                      <a:pt x="187" y="413"/>
                                      <a:pt x="179" y="416"/>
                                      <a:pt x="172" y="420"/>
                                    </a:cubicBezTo>
                                    <a:cubicBezTo>
                                      <a:pt x="174" y="422"/>
                                      <a:pt x="175" y="423"/>
                                      <a:pt x="176" y="425"/>
                                    </a:cubicBezTo>
                                    <a:cubicBezTo>
                                      <a:pt x="182" y="422"/>
                                      <a:pt x="188" y="420"/>
                                      <a:pt x="195" y="420"/>
                                    </a:cubicBezTo>
                                    <a:cubicBezTo>
                                      <a:pt x="202" y="420"/>
                                      <a:pt x="209" y="422"/>
                                      <a:pt x="214" y="425"/>
                                    </a:cubicBezTo>
                                    <a:close/>
                                    <a:moveTo>
                                      <a:pt x="219" y="419"/>
                                    </a:moveTo>
                                    <a:cubicBezTo>
                                      <a:pt x="221" y="418"/>
                                      <a:pt x="222" y="417"/>
                                      <a:pt x="224" y="415"/>
                                    </a:cubicBezTo>
                                    <a:cubicBezTo>
                                      <a:pt x="216" y="409"/>
                                      <a:pt x="206" y="406"/>
                                      <a:pt x="195" y="406"/>
                                    </a:cubicBezTo>
                                    <a:cubicBezTo>
                                      <a:pt x="184" y="406"/>
                                      <a:pt x="174" y="409"/>
                                      <a:pt x="166" y="415"/>
                                    </a:cubicBezTo>
                                    <a:cubicBezTo>
                                      <a:pt x="168" y="416"/>
                                      <a:pt x="170" y="418"/>
                                      <a:pt x="171" y="419"/>
                                    </a:cubicBezTo>
                                    <a:cubicBezTo>
                                      <a:pt x="178" y="415"/>
                                      <a:pt x="186" y="412"/>
                                      <a:pt x="195" y="412"/>
                                    </a:cubicBezTo>
                                    <a:cubicBezTo>
                                      <a:pt x="204" y="412"/>
                                      <a:pt x="212" y="415"/>
                                      <a:pt x="219" y="419"/>
                                    </a:cubicBezTo>
                                    <a:close/>
                                    <a:moveTo>
                                      <a:pt x="181" y="73"/>
                                    </a:moveTo>
                                    <a:cubicBezTo>
                                      <a:pt x="182" y="74"/>
                                      <a:pt x="182" y="76"/>
                                      <a:pt x="183" y="78"/>
                                    </a:cubicBezTo>
                                    <a:cubicBezTo>
                                      <a:pt x="187" y="76"/>
                                      <a:pt x="191" y="75"/>
                                      <a:pt x="195" y="75"/>
                                    </a:cubicBezTo>
                                    <a:cubicBezTo>
                                      <a:pt x="200" y="75"/>
                                      <a:pt x="204" y="76"/>
                                      <a:pt x="208" y="79"/>
                                    </a:cubicBezTo>
                                    <a:cubicBezTo>
                                      <a:pt x="208" y="77"/>
                                      <a:pt x="209" y="75"/>
                                      <a:pt x="210" y="73"/>
                                    </a:cubicBezTo>
                                    <a:cubicBezTo>
                                      <a:pt x="206" y="70"/>
                                      <a:pt x="201" y="69"/>
                                      <a:pt x="195" y="69"/>
                                    </a:cubicBezTo>
                                    <a:cubicBezTo>
                                      <a:pt x="190" y="69"/>
                                      <a:pt x="185" y="70"/>
                                      <a:pt x="181" y="73"/>
                                    </a:cubicBezTo>
                                    <a:close/>
                                    <a:moveTo>
                                      <a:pt x="195" y="67"/>
                                    </a:moveTo>
                                    <a:cubicBezTo>
                                      <a:pt x="201" y="67"/>
                                      <a:pt x="206" y="69"/>
                                      <a:pt x="211" y="72"/>
                                    </a:cubicBezTo>
                                    <a:cubicBezTo>
                                      <a:pt x="212" y="70"/>
                                      <a:pt x="213" y="68"/>
                                      <a:pt x="214" y="67"/>
                                    </a:cubicBezTo>
                                    <a:cubicBezTo>
                                      <a:pt x="208" y="64"/>
                                      <a:pt x="202" y="62"/>
                                      <a:pt x="195" y="62"/>
                                    </a:cubicBezTo>
                                    <a:cubicBezTo>
                                      <a:pt x="188" y="62"/>
                                      <a:pt x="182" y="63"/>
                                      <a:pt x="177" y="67"/>
                                    </a:cubicBezTo>
                                    <a:cubicBezTo>
                                      <a:pt x="178" y="68"/>
                                      <a:pt x="179" y="70"/>
                                      <a:pt x="180" y="71"/>
                                    </a:cubicBezTo>
                                    <a:cubicBezTo>
                                      <a:pt x="184" y="69"/>
                                      <a:pt x="189" y="67"/>
                                      <a:pt x="195" y="67"/>
                                    </a:cubicBezTo>
                                    <a:close/>
                                    <a:moveTo>
                                      <a:pt x="184" y="80"/>
                                    </a:moveTo>
                                    <a:cubicBezTo>
                                      <a:pt x="184" y="82"/>
                                      <a:pt x="185" y="84"/>
                                      <a:pt x="185" y="86"/>
                                    </a:cubicBezTo>
                                    <a:cubicBezTo>
                                      <a:pt x="188" y="84"/>
                                      <a:pt x="191" y="82"/>
                                      <a:pt x="195" y="82"/>
                                    </a:cubicBezTo>
                                    <a:cubicBezTo>
                                      <a:pt x="199" y="82"/>
                                      <a:pt x="203" y="84"/>
                                      <a:pt x="205" y="87"/>
                                    </a:cubicBezTo>
                                    <a:cubicBezTo>
                                      <a:pt x="206" y="85"/>
                                      <a:pt x="206" y="83"/>
                                      <a:pt x="207" y="80"/>
                                    </a:cubicBezTo>
                                    <a:cubicBezTo>
                                      <a:pt x="204" y="78"/>
                                      <a:pt x="200" y="76"/>
                                      <a:pt x="195" y="76"/>
                                    </a:cubicBezTo>
                                    <a:cubicBezTo>
                                      <a:pt x="191" y="76"/>
                                      <a:pt x="187" y="78"/>
                                      <a:pt x="184" y="80"/>
                                    </a:cubicBezTo>
                                    <a:close/>
                                    <a:moveTo>
                                      <a:pt x="205" y="96"/>
                                    </a:moveTo>
                                    <a:cubicBezTo>
                                      <a:pt x="205" y="94"/>
                                      <a:pt x="205" y="91"/>
                                      <a:pt x="205" y="89"/>
                                    </a:cubicBezTo>
                                    <a:cubicBezTo>
                                      <a:pt x="203" y="86"/>
                                      <a:pt x="199" y="84"/>
                                      <a:pt x="195" y="84"/>
                                    </a:cubicBezTo>
                                    <a:cubicBezTo>
                                      <a:pt x="191" y="84"/>
                                      <a:pt x="188" y="86"/>
                                      <a:pt x="186" y="88"/>
                                    </a:cubicBezTo>
                                    <a:cubicBezTo>
                                      <a:pt x="186" y="91"/>
                                      <a:pt x="186" y="93"/>
                                      <a:pt x="186" y="96"/>
                                    </a:cubicBezTo>
                                    <a:cubicBezTo>
                                      <a:pt x="186" y="96"/>
                                      <a:pt x="186" y="96"/>
                                      <a:pt x="186" y="97"/>
                                    </a:cubicBezTo>
                                    <a:cubicBezTo>
                                      <a:pt x="187" y="97"/>
                                      <a:pt x="188" y="96"/>
                                      <a:pt x="188" y="96"/>
                                    </a:cubicBezTo>
                                    <a:cubicBezTo>
                                      <a:pt x="188" y="96"/>
                                      <a:pt x="188" y="96"/>
                                      <a:pt x="188" y="96"/>
                                    </a:cubicBezTo>
                                    <a:cubicBezTo>
                                      <a:pt x="188" y="92"/>
                                      <a:pt x="191" y="89"/>
                                      <a:pt x="195" y="89"/>
                                    </a:cubicBezTo>
                                    <a:cubicBezTo>
                                      <a:pt x="199" y="89"/>
                                      <a:pt x="202" y="92"/>
                                      <a:pt x="202" y="96"/>
                                    </a:cubicBezTo>
                                    <a:cubicBezTo>
                                      <a:pt x="202" y="96"/>
                                      <a:pt x="202" y="96"/>
                                      <a:pt x="202" y="96"/>
                                    </a:cubicBezTo>
                                    <a:cubicBezTo>
                                      <a:pt x="203" y="97"/>
                                      <a:pt x="204" y="97"/>
                                      <a:pt x="205" y="97"/>
                                    </a:cubicBezTo>
                                    <a:cubicBezTo>
                                      <a:pt x="205" y="97"/>
                                      <a:pt x="205" y="96"/>
                                      <a:pt x="205" y="96"/>
                                    </a:cubicBezTo>
                                    <a:close/>
                                    <a:moveTo>
                                      <a:pt x="195" y="91"/>
                                    </a:moveTo>
                                    <a:cubicBezTo>
                                      <a:pt x="192" y="91"/>
                                      <a:pt x="190" y="93"/>
                                      <a:pt x="190" y="96"/>
                                    </a:cubicBezTo>
                                    <a:cubicBezTo>
                                      <a:pt x="190" y="96"/>
                                      <a:pt x="190" y="96"/>
                                      <a:pt x="190" y="96"/>
                                    </a:cubicBezTo>
                                    <a:cubicBezTo>
                                      <a:pt x="192" y="96"/>
                                      <a:pt x="193" y="96"/>
                                      <a:pt x="195" y="96"/>
                                    </a:cubicBezTo>
                                    <a:cubicBezTo>
                                      <a:pt x="197" y="96"/>
                                      <a:pt x="198" y="96"/>
                                      <a:pt x="200" y="96"/>
                                    </a:cubicBezTo>
                                    <a:cubicBezTo>
                                      <a:pt x="200" y="96"/>
                                      <a:pt x="200" y="96"/>
                                      <a:pt x="200" y="96"/>
                                    </a:cubicBezTo>
                                    <a:cubicBezTo>
                                      <a:pt x="200" y="93"/>
                                      <a:pt x="198" y="91"/>
                                      <a:pt x="195" y="91"/>
                                    </a:cubicBezTo>
                                    <a:close/>
                                    <a:moveTo>
                                      <a:pt x="166" y="107"/>
                                    </a:moveTo>
                                    <a:cubicBezTo>
                                      <a:pt x="168" y="108"/>
                                      <a:pt x="170" y="109"/>
                                      <a:pt x="171" y="111"/>
                                    </a:cubicBezTo>
                                    <a:cubicBezTo>
                                      <a:pt x="178" y="106"/>
                                      <a:pt x="186" y="104"/>
                                      <a:pt x="195" y="104"/>
                                    </a:cubicBezTo>
                                    <a:cubicBezTo>
                                      <a:pt x="204" y="104"/>
                                      <a:pt x="212" y="106"/>
                                      <a:pt x="219" y="111"/>
                                    </a:cubicBezTo>
                                    <a:cubicBezTo>
                                      <a:pt x="221" y="110"/>
                                      <a:pt x="222" y="108"/>
                                      <a:pt x="224" y="107"/>
                                    </a:cubicBezTo>
                                    <a:cubicBezTo>
                                      <a:pt x="216" y="101"/>
                                      <a:pt x="206" y="98"/>
                                      <a:pt x="195" y="98"/>
                                    </a:cubicBezTo>
                                    <a:cubicBezTo>
                                      <a:pt x="184" y="98"/>
                                      <a:pt x="174" y="101"/>
                                      <a:pt x="166" y="107"/>
                                    </a:cubicBezTo>
                                    <a:close/>
                                    <a:moveTo>
                                      <a:pt x="302" y="73"/>
                                    </a:moveTo>
                                    <a:cubicBezTo>
                                      <a:pt x="303" y="75"/>
                                      <a:pt x="304" y="77"/>
                                      <a:pt x="304" y="79"/>
                                    </a:cubicBezTo>
                                    <a:cubicBezTo>
                                      <a:pt x="308" y="76"/>
                                      <a:pt x="312" y="75"/>
                                      <a:pt x="317" y="75"/>
                                    </a:cubicBezTo>
                                    <a:cubicBezTo>
                                      <a:pt x="322" y="75"/>
                                      <a:pt x="326" y="76"/>
                                      <a:pt x="329" y="79"/>
                                    </a:cubicBezTo>
                                    <a:cubicBezTo>
                                      <a:pt x="330" y="77"/>
                                      <a:pt x="331" y="75"/>
                                      <a:pt x="332" y="73"/>
                                    </a:cubicBezTo>
                                    <a:cubicBezTo>
                                      <a:pt x="328" y="70"/>
                                      <a:pt x="322" y="69"/>
                                      <a:pt x="317" y="69"/>
                                    </a:cubicBezTo>
                                    <a:cubicBezTo>
                                      <a:pt x="311" y="69"/>
                                      <a:pt x="306" y="70"/>
                                      <a:pt x="302" y="73"/>
                                    </a:cubicBezTo>
                                    <a:close/>
                                    <a:moveTo>
                                      <a:pt x="317" y="67"/>
                                    </a:moveTo>
                                    <a:cubicBezTo>
                                      <a:pt x="323" y="67"/>
                                      <a:pt x="328" y="69"/>
                                      <a:pt x="333" y="72"/>
                                    </a:cubicBezTo>
                                    <a:cubicBezTo>
                                      <a:pt x="333" y="70"/>
                                      <a:pt x="334" y="68"/>
                                      <a:pt x="335" y="67"/>
                                    </a:cubicBezTo>
                                    <a:cubicBezTo>
                                      <a:pt x="330" y="64"/>
                                      <a:pt x="324" y="62"/>
                                      <a:pt x="317" y="62"/>
                                    </a:cubicBezTo>
                                    <a:cubicBezTo>
                                      <a:pt x="310" y="62"/>
                                      <a:pt x="304" y="64"/>
                                      <a:pt x="298" y="67"/>
                                    </a:cubicBezTo>
                                    <a:cubicBezTo>
                                      <a:pt x="299" y="69"/>
                                      <a:pt x="300" y="70"/>
                                      <a:pt x="301" y="72"/>
                                    </a:cubicBezTo>
                                    <a:cubicBezTo>
                                      <a:pt x="306" y="69"/>
                                      <a:pt x="311" y="67"/>
                                      <a:pt x="317" y="67"/>
                                    </a:cubicBezTo>
                                    <a:close/>
                                    <a:moveTo>
                                      <a:pt x="305" y="80"/>
                                    </a:moveTo>
                                    <a:cubicBezTo>
                                      <a:pt x="305" y="83"/>
                                      <a:pt x="306" y="85"/>
                                      <a:pt x="306" y="87"/>
                                    </a:cubicBezTo>
                                    <a:cubicBezTo>
                                      <a:pt x="309" y="84"/>
                                      <a:pt x="313" y="82"/>
                                      <a:pt x="317" y="82"/>
                                    </a:cubicBezTo>
                                    <a:cubicBezTo>
                                      <a:pt x="321" y="82"/>
                                      <a:pt x="325" y="84"/>
                                      <a:pt x="327" y="87"/>
                                    </a:cubicBezTo>
                                    <a:cubicBezTo>
                                      <a:pt x="328" y="85"/>
                                      <a:pt x="328" y="83"/>
                                      <a:pt x="329" y="80"/>
                                    </a:cubicBezTo>
                                    <a:cubicBezTo>
                                      <a:pt x="326" y="78"/>
                                      <a:pt x="321" y="76"/>
                                      <a:pt x="317" y="76"/>
                                    </a:cubicBezTo>
                                    <a:cubicBezTo>
                                      <a:pt x="312" y="76"/>
                                      <a:pt x="308" y="78"/>
                                      <a:pt x="305" y="80"/>
                                    </a:cubicBezTo>
                                    <a:close/>
                                    <a:moveTo>
                                      <a:pt x="327" y="96"/>
                                    </a:moveTo>
                                    <a:cubicBezTo>
                                      <a:pt x="327" y="94"/>
                                      <a:pt x="327" y="91"/>
                                      <a:pt x="327" y="89"/>
                                    </a:cubicBezTo>
                                    <a:cubicBezTo>
                                      <a:pt x="325" y="86"/>
                                      <a:pt x="321" y="84"/>
                                      <a:pt x="317" y="84"/>
                                    </a:cubicBezTo>
                                    <a:cubicBezTo>
                                      <a:pt x="313" y="84"/>
                                      <a:pt x="309" y="86"/>
                                      <a:pt x="307" y="90"/>
                                    </a:cubicBezTo>
                                    <a:cubicBezTo>
                                      <a:pt x="307" y="92"/>
                                      <a:pt x="307" y="94"/>
                                      <a:pt x="307" y="96"/>
                                    </a:cubicBezTo>
                                    <a:cubicBezTo>
                                      <a:pt x="307" y="96"/>
                                      <a:pt x="307" y="97"/>
                                      <a:pt x="307" y="97"/>
                                    </a:cubicBezTo>
                                    <a:cubicBezTo>
                                      <a:pt x="308" y="97"/>
                                      <a:pt x="309" y="97"/>
                                      <a:pt x="310" y="96"/>
                                    </a:cubicBezTo>
                                    <a:cubicBezTo>
                                      <a:pt x="310" y="96"/>
                                      <a:pt x="310" y="96"/>
                                      <a:pt x="310" y="96"/>
                                    </a:cubicBezTo>
                                    <a:cubicBezTo>
                                      <a:pt x="310" y="92"/>
                                      <a:pt x="313" y="89"/>
                                      <a:pt x="317" y="89"/>
                                    </a:cubicBezTo>
                                    <a:cubicBezTo>
                                      <a:pt x="321" y="89"/>
                                      <a:pt x="324" y="92"/>
                                      <a:pt x="324" y="96"/>
                                    </a:cubicBezTo>
                                    <a:cubicBezTo>
                                      <a:pt x="324" y="96"/>
                                      <a:pt x="324" y="96"/>
                                      <a:pt x="324" y="96"/>
                                    </a:cubicBezTo>
                                    <a:cubicBezTo>
                                      <a:pt x="325" y="97"/>
                                      <a:pt x="326" y="97"/>
                                      <a:pt x="327" y="97"/>
                                    </a:cubicBezTo>
                                    <a:cubicBezTo>
                                      <a:pt x="327" y="97"/>
                                      <a:pt x="327" y="96"/>
                                      <a:pt x="327" y="96"/>
                                    </a:cubicBezTo>
                                    <a:close/>
                                    <a:moveTo>
                                      <a:pt x="317" y="91"/>
                                    </a:moveTo>
                                    <a:cubicBezTo>
                                      <a:pt x="314" y="91"/>
                                      <a:pt x="312" y="93"/>
                                      <a:pt x="312" y="96"/>
                                    </a:cubicBezTo>
                                    <a:cubicBezTo>
                                      <a:pt x="312" y="96"/>
                                      <a:pt x="312" y="96"/>
                                      <a:pt x="312" y="96"/>
                                    </a:cubicBezTo>
                                    <a:cubicBezTo>
                                      <a:pt x="314" y="96"/>
                                      <a:pt x="315" y="96"/>
                                      <a:pt x="317" y="96"/>
                                    </a:cubicBezTo>
                                    <a:cubicBezTo>
                                      <a:pt x="319" y="96"/>
                                      <a:pt x="320" y="96"/>
                                      <a:pt x="322" y="96"/>
                                    </a:cubicBezTo>
                                    <a:cubicBezTo>
                                      <a:pt x="322" y="96"/>
                                      <a:pt x="322" y="96"/>
                                      <a:pt x="322" y="96"/>
                                    </a:cubicBezTo>
                                    <a:cubicBezTo>
                                      <a:pt x="322" y="93"/>
                                      <a:pt x="320" y="91"/>
                                      <a:pt x="317" y="91"/>
                                    </a:cubicBezTo>
                                    <a:close/>
                                    <a:moveTo>
                                      <a:pt x="288" y="107"/>
                                    </a:moveTo>
                                    <a:cubicBezTo>
                                      <a:pt x="289" y="108"/>
                                      <a:pt x="291" y="110"/>
                                      <a:pt x="292" y="111"/>
                                    </a:cubicBezTo>
                                    <a:cubicBezTo>
                                      <a:pt x="299" y="106"/>
                                      <a:pt x="308" y="104"/>
                                      <a:pt x="317" y="104"/>
                                    </a:cubicBezTo>
                                    <a:cubicBezTo>
                                      <a:pt x="326" y="104"/>
                                      <a:pt x="334" y="106"/>
                                      <a:pt x="341" y="111"/>
                                    </a:cubicBezTo>
                                    <a:cubicBezTo>
                                      <a:pt x="343" y="110"/>
                                      <a:pt x="344" y="108"/>
                                      <a:pt x="346" y="107"/>
                                    </a:cubicBezTo>
                                    <a:cubicBezTo>
                                      <a:pt x="338" y="101"/>
                                      <a:pt x="328" y="98"/>
                                      <a:pt x="317" y="98"/>
                                    </a:cubicBezTo>
                                    <a:cubicBezTo>
                                      <a:pt x="306" y="98"/>
                                      <a:pt x="296" y="101"/>
                                      <a:pt x="288" y="107"/>
                                    </a:cubicBezTo>
                                    <a:close/>
                                    <a:moveTo>
                                      <a:pt x="423" y="73"/>
                                    </a:moveTo>
                                    <a:cubicBezTo>
                                      <a:pt x="424" y="74"/>
                                      <a:pt x="425" y="76"/>
                                      <a:pt x="426" y="78"/>
                                    </a:cubicBezTo>
                                    <a:cubicBezTo>
                                      <a:pt x="429" y="76"/>
                                      <a:pt x="433" y="75"/>
                                      <a:pt x="438" y="75"/>
                                    </a:cubicBezTo>
                                    <a:cubicBezTo>
                                      <a:pt x="442" y="75"/>
                                      <a:pt x="447" y="76"/>
                                      <a:pt x="450" y="79"/>
                                    </a:cubicBezTo>
                                    <a:cubicBezTo>
                                      <a:pt x="451" y="77"/>
                                      <a:pt x="452" y="75"/>
                                      <a:pt x="453" y="73"/>
                                    </a:cubicBezTo>
                                    <a:cubicBezTo>
                                      <a:pt x="448" y="70"/>
                                      <a:pt x="443" y="69"/>
                                      <a:pt x="438" y="69"/>
                                    </a:cubicBezTo>
                                    <a:cubicBezTo>
                                      <a:pt x="433" y="69"/>
                                      <a:pt x="428" y="70"/>
                                      <a:pt x="423" y="73"/>
                                    </a:cubicBezTo>
                                    <a:close/>
                                    <a:moveTo>
                                      <a:pt x="438" y="67"/>
                                    </a:moveTo>
                                    <a:cubicBezTo>
                                      <a:pt x="444" y="67"/>
                                      <a:pt x="449" y="69"/>
                                      <a:pt x="453" y="72"/>
                                    </a:cubicBezTo>
                                    <a:cubicBezTo>
                                      <a:pt x="454" y="70"/>
                                      <a:pt x="455" y="68"/>
                                      <a:pt x="456" y="67"/>
                                    </a:cubicBezTo>
                                    <a:cubicBezTo>
                                      <a:pt x="451" y="64"/>
                                      <a:pt x="445" y="62"/>
                                      <a:pt x="438" y="62"/>
                                    </a:cubicBezTo>
                                    <a:cubicBezTo>
                                      <a:pt x="431" y="62"/>
                                      <a:pt x="425" y="63"/>
                                      <a:pt x="420" y="67"/>
                                    </a:cubicBezTo>
                                    <a:cubicBezTo>
                                      <a:pt x="421" y="68"/>
                                      <a:pt x="422" y="70"/>
                                      <a:pt x="423" y="71"/>
                                    </a:cubicBezTo>
                                    <a:cubicBezTo>
                                      <a:pt x="427" y="69"/>
                                      <a:pt x="432" y="67"/>
                                      <a:pt x="438" y="67"/>
                                    </a:cubicBezTo>
                                    <a:close/>
                                    <a:moveTo>
                                      <a:pt x="426" y="80"/>
                                    </a:moveTo>
                                    <a:cubicBezTo>
                                      <a:pt x="427" y="82"/>
                                      <a:pt x="428" y="84"/>
                                      <a:pt x="428" y="86"/>
                                    </a:cubicBezTo>
                                    <a:cubicBezTo>
                                      <a:pt x="431" y="84"/>
                                      <a:pt x="434" y="82"/>
                                      <a:pt x="438" y="82"/>
                                    </a:cubicBezTo>
                                    <a:cubicBezTo>
                                      <a:pt x="442" y="82"/>
                                      <a:pt x="446" y="84"/>
                                      <a:pt x="448" y="87"/>
                                    </a:cubicBezTo>
                                    <a:cubicBezTo>
                                      <a:pt x="449" y="85"/>
                                      <a:pt x="449" y="83"/>
                                      <a:pt x="450" y="80"/>
                                    </a:cubicBezTo>
                                    <a:cubicBezTo>
                                      <a:pt x="446" y="78"/>
                                      <a:pt x="442" y="76"/>
                                      <a:pt x="438" y="76"/>
                                    </a:cubicBezTo>
                                    <a:cubicBezTo>
                                      <a:pt x="434" y="76"/>
                                      <a:pt x="430" y="78"/>
                                      <a:pt x="426" y="80"/>
                                    </a:cubicBezTo>
                                    <a:close/>
                                    <a:moveTo>
                                      <a:pt x="447" y="96"/>
                                    </a:moveTo>
                                    <a:cubicBezTo>
                                      <a:pt x="447" y="94"/>
                                      <a:pt x="448" y="91"/>
                                      <a:pt x="448" y="89"/>
                                    </a:cubicBezTo>
                                    <a:cubicBezTo>
                                      <a:pt x="446" y="86"/>
                                      <a:pt x="442" y="84"/>
                                      <a:pt x="438" y="84"/>
                                    </a:cubicBezTo>
                                    <a:cubicBezTo>
                                      <a:pt x="434" y="84"/>
                                      <a:pt x="431" y="86"/>
                                      <a:pt x="428" y="88"/>
                                    </a:cubicBezTo>
                                    <a:cubicBezTo>
                                      <a:pt x="429" y="91"/>
                                      <a:pt x="429" y="93"/>
                                      <a:pt x="429" y="96"/>
                                    </a:cubicBezTo>
                                    <a:cubicBezTo>
                                      <a:pt x="429" y="96"/>
                                      <a:pt x="429" y="96"/>
                                      <a:pt x="429" y="97"/>
                                    </a:cubicBezTo>
                                    <a:cubicBezTo>
                                      <a:pt x="430" y="97"/>
                                      <a:pt x="430" y="96"/>
                                      <a:pt x="431" y="96"/>
                                    </a:cubicBezTo>
                                    <a:cubicBezTo>
                                      <a:pt x="431" y="96"/>
                                      <a:pt x="431" y="96"/>
                                      <a:pt x="431" y="96"/>
                                    </a:cubicBezTo>
                                    <a:cubicBezTo>
                                      <a:pt x="431" y="92"/>
                                      <a:pt x="434" y="89"/>
                                      <a:pt x="438" y="89"/>
                                    </a:cubicBezTo>
                                    <a:cubicBezTo>
                                      <a:pt x="441" y="89"/>
                                      <a:pt x="444" y="92"/>
                                      <a:pt x="444" y="96"/>
                                    </a:cubicBezTo>
                                    <a:cubicBezTo>
                                      <a:pt x="444" y="96"/>
                                      <a:pt x="444" y="96"/>
                                      <a:pt x="444" y="96"/>
                                    </a:cubicBezTo>
                                    <a:cubicBezTo>
                                      <a:pt x="445" y="97"/>
                                      <a:pt x="446" y="97"/>
                                      <a:pt x="447" y="97"/>
                                    </a:cubicBezTo>
                                    <a:cubicBezTo>
                                      <a:pt x="447" y="97"/>
                                      <a:pt x="447" y="96"/>
                                      <a:pt x="447" y="96"/>
                                    </a:cubicBezTo>
                                    <a:close/>
                                    <a:moveTo>
                                      <a:pt x="438" y="91"/>
                                    </a:moveTo>
                                    <a:cubicBezTo>
                                      <a:pt x="435" y="91"/>
                                      <a:pt x="433" y="93"/>
                                      <a:pt x="433" y="96"/>
                                    </a:cubicBezTo>
                                    <a:cubicBezTo>
                                      <a:pt x="433" y="96"/>
                                      <a:pt x="433" y="96"/>
                                      <a:pt x="433" y="96"/>
                                    </a:cubicBezTo>
                                    <a:cubicBezTo>
                                      <a:pt x="434" y="96"/>
                                      <a:pt x="436" y="96"/>
                                      <a:pt x="438" y="96"/>
                                    </a:cubicBezTo>
                                    <a:cubicBezTo>
                                      <a:pt x="439" y="96"/>
                                      <a:pt x="441" y="96"/>
                                      <a:pt x="443" y="96"/>
                                    </a:cubicBezTo>
                                    <a:cubicBezTo>
                                      <a:pt x="443" y="96"/>
                                      <a:pt x="443" y="96"/>
                                      <a:pt x="443" y="96"/>
                                    </a:cubicBezTo>
                                    <a:cubicBezTo>
                                      <a:pt x="443" y="93"/>
                                      <a:pt x="441" y="91"/>
                                      <a:pt x="438" y="91"/>
                                    </a:cubicBezTo>
                                    <a:close/>
                                    <a:moveTo>
                                      <a:pt x="409" y="107"/>
                                    </a:moveTo>
                                    <a:cubicBezTo>
                                      <a:pt x="411" y="108"/>
                                      <a:pt x="412" y="109"/>
                                      <a:pt x="414" y="111"/>
                                    </a:cubicBezTo>
                                    <a:cubicBezTo>
                                      <a:pt x="421" y="106"/>
                                      <a:pt x="429" y="104"/>
                                      <a:pt x="438" y="104"/>
                                    </a:cubicBezTo>
                                    <a:cubicBezTo>
                                      <a:pt x="447" y="104"/>
                                      <a:pt x="455" y="106"/>
                                      <a:pt x="462" y="111"/>
                                    </a:cubicBezTo>
                                    <a:cubicBezTo>
                                      <a:pt x="464" y="110"/>
                                      <a:pt x="465" y="108"/>
                                      <a:pt x="467" y="107"/>
                                    </a:cubicBezTo>
                                    <a:cubicBezTo>
                                      <a:pt x="459" y="101"/>
                                      <a:pt x="449" y="98"/>
                                      <a:pt x="438" y="98"/>
                                    </a:cubicBezTo>
                                    <a:cubicBezTo>
                                      <a:pt x="427" y="98"/>
                                      <a:pt x="417" y="101"/>
                                      <a:pt x="409" y="107"/>
                                    </a:cubicBezTo>
                                    <a:close/>
                                    <a:moveTo>
                                      <a:pt x="545" y="73"/>
                                    </a:moveTo>
                                    <a:cubicBezTo>
                                      <a:pt x="546" y="75"/>
                                      <a:pt x="546" y="77"/>
                                      <a:pt x="547" y="79"/>
                                    </a:cubicBezTo>
                                    <a:cubicBezTo>
                                      <a:pt x="551" y="76"/>
                                      <a:pt x="555" y="75"/>
                                      <a:pt x="560" y="75"/>
                                    </a:cubicBezTo>
                                    <a:cubicBezTo>
                                      <a:pt x="565" y="75"/>
                                      <a:pt x="569" y="76"/>
                                      <a:pt x="572" y="79"/>
                                    </a:cubicBezTo>
                                    <a:cubicBezTo>
                                      <a:pt x="573" y="77"/>
                                      <a:pt x="574" y="75"/>
                                      <a:pt x="575" y="73"/>
                                    </a:cubicBezTo>
                                    <a:cubicBezTo>
                                      <a:pt x="571" y="70"/>
                                      <a:pt x="565" y="69"/>
                                      <a:pt x="560" y="69"/>
                                    </a:cubicBezTo>
                                    <a:cubicBezTo>
                                      <a:pt x="554" y="69"/>
                                      <a:pt x="549" y="70"/>
                                      <a:pt x="545" y="73"/>
                                    </a:cubicBezTo>
                                    <a:close/>
                                    <a:moveTo>
                                      <a:pt x="560" y="67"/>
                                    </a:moveTo>
                                    <a:cubicBezTo>
                                      <a:pt x="566" y="67"/>
                                      <a:pt x="571" y="69"/>
                                      <a:pt x="576" y="72"/>
                                    </a:cubicBezTo>
                                    <a:cubicBezTo>
                                      <a:pt x="577" y="70"/>
                                      <a:pt x="577" y="68"/>
                                      <a:pt x="578" y="67"/>
                                    </a:cubicBezTo>
                                    <a:cubicBezTo>
                                      <a:pt x="573" y="64"/>
                                      <a:pt x="567" y="62"/>
                                      <a:pt x="560" y="62"/>
                                    </a:cubicBezTo>
                                    <a:cubicBezTo>
                                      <a:pt x="553" y="62"/>
                                      <a:pt x="547" y="64"/>
                                      <a:pt x="541" y="67"/>
                                    </a:cubicBezTo>
                                    <a:cubicBezTo>
                                      <a:pt x="542" y="69"/>
                                      <a:pt x="543" y="70"/>
                                      <a:pt x="544" y="72"/>
                                    </a:cubicBezTo>
                                    <a:cubicBezTo>
                                      <a:pt x="549" y="69"/>
                                      <a:pt x="554" y="67"/>
                                      <a:pt x="560" y="67"/>
                                    </a:cubicBezTo>
                                    <a:close/>
                                    <a:moveTo>
                                      <a:pt x="548" y="81"/>
                                    </a:moveTo>
                                    <a:cubicBezTo>
                                      <a:pt x="548" y="83"/>
                                      <a:pt x="549" y="85"/>
                                      <a:pt x="549" y="88"/>
                                    </a:cubicBezTo>
                                    <a:cubicBezTo>
                                      <a:pt x="549" y="88"/>
                                      <a:pt x="549" y="88"/>
                                      <a:pt x="549" y="88"/>
                                    </a:cubicBezTo>
                                    <a:cubicBezTo>
                                      <a:pt x="552" y="84"/>
                                      <a:pt x="556" y="82"/>
                                      <a:pt x="560" y="82"/>
                                    </a:cubicBezTo>
                                    <a:cubicBezTo>
                                      <a:pt x="564" y="82"/>
                                      <a:pt x="568" y="84"/>
                                      <a:pt x="570" y="87"/>
                                    </a:cubicBezTo>
                                    <a:cubicBezTo>
                                      <a:pt x="571" y="85"/>
                                      <a:pt x="571" y="83"/>
                                      <a:pt x="572" y="80"/>
                                    </a:cubicBezTo>
                                    <a:cubicBezTo>
                                      <a:pt x="569" y="78"/>
                                      <a:pt x="564" y="76"/>
                                      <a:pt x="560" y="76"/>
                                    </a:cubicBezTo>
                                    <a:cubicBezTo>
                                      <a:pt x="555" y="76"/>
                                      <a:pt x="551" y="78"/>
                                      <a:pt x="548" y="81"/>
                                    </a:cubicBezTo>
                                    <a:close/>
                                    <a:moveTo>
                                      <a:pt x="570" y="96"/>
                                    </a:moveTo>
                                    <a:cubicBezTo>
                                      <a:pt x="570" y="94"/>
                                      <a:pt x="570" y="91"/>
                                      <a:pt x="570" y="89"/>
                                    </a:cubicBezTo>
                                    <a:cubicBezTo>
                                      <a:pt x="568" y="86"/>
                                      <a:pt x="564" y="84"/>
                                      <a:pt x="560" y="84"/>
                                    </a:cubicBezTo>
                                    <a:cubicBezTo>
                                      <a:pt x="555" y="84"/>
                                      <a:pt x="552" y="86"/>
                                      <a:pt x="550" y="90"/>
                                    </a:cubicBezTo>
                                    <a:cubicBezTo>
                                      <a:pt x="549" y="90"/>
                                      <a:pt x="549" y="89"/>
                                      <a:pt x="549" y="89"/>
                                    </a:cubicBezTo>
                                    <a:cubicBezTo>
                                      <a:pt x="550" y="91"/>
                                      <a:pt x="550" y="93"/>
                                      <a:pt x="550" y="96"/>
                                    </a:cubicBezTo>
                                    <a:cubicBezTo>
                                      <a:pt x="550" y="96"/>
                                      <a:pt x="550" y="97"/>
                                      <a:pt x="550" y="97"/>
                                    </a:cubicBezTo>
                                    <a:cubicBezTo>
                                      <a:pt x="551" y="97"/>
                                      <a:pt x="552" y="97"/>
                                      <a:pt x="553" y="96"/>
                                    </a:cubicBezTo>
                                    <a:cubicBezTo>
                                      <a:pt x="553" y="96"/>
                                      <a:pt x="553" y="96"/>
                                      <a:pt x="553" y="96"/>
                                    </a:cubicBezTo>
                                    <a:cubicBezTo>
                                      <a:pt x="553" y="92"/>
                                      <a:pt x="556" y="89"/>
                                      <a:pt x="560" y="89"/>
                                    </a:cubicBezTo>
                                    <a:cubicBezTo>
                                      <a:pt x="564" y="89"/>
                                      <a:pt x="567" y="92"/>
                                      <a:pt x="567" y="96"/>
                                    </a:cubicBezTo>
                                    <a:cubicBezTo>
                                      <a:pt x="567" y="96"/>
                                      <a:pt x="567" y="96"/>
                                      <a:pt x="567" y="96"/>
                                    </a:cubicBezTo>
                                    <a:cubicBezTo>
                                      <a:pt x="568" y="97"/>
                                      <a:pt x="569" y="97"/>
                                      <a:pt x="570" y="97"/>
                                    </a:cubicBezTo>
                                    <a:cubicBezTo>
                                      <a:pt x="570" y="97"/>
                                      <a:pt x="570" y="96"/>
                                      <a:pt x="570" y="96"/>
                                    </a:cubicBezTo>
                                    <a:close/>
                                    <a:moveTo>
                                      <a:pt x="560" y="91"/>
                                    </a:moveTo>
                                    <a:cubicBezTo>
                                      <a:pt x="557" y="91"/>
                                      <a:pt x="555" y="93"/>
                                      <a:pt x="555" y="96"/>
                                    </a:cubicBezTo>
                                    <a:cubicBezTo>
                                      <a:pt x="555" y="96"/>
                                      <a:pt x="555" y="96"/>
                                      <a:pt x="555" y="96"/>
                                    </a:cubicBezTo>
                                    <a:cubicBezTo>
                                      <a:pt x="557" y="96"/>
                                      <a:pt x="558" y="96"/>
                                      <a:pt x="560" y="96"/>
                                    </a:cubicBezTo>
                                    <a:cubicBezTo>
                                      <a:pt x="562" y="96"/>
                                      <a:pt x="563" y="96"/>
                                      <a:pt x="565" y="96"/>
                                    </a:cubicBezTo>
                                    <a:cubicBezTo>
                                      <a:pt x="565" y="96"/>
                                      <a:pt x="565" y="96"/>
                                      <a:pt x="565" y="96"/>
                                    </a:cubicBezTo>
                                    <a:cubicBezTo>
                                      <a:pt x="565" y="93"/>
                                      <a:pt x="563" y="91"/>
                                      <a:pt x="560" y="91"/>
                                    </a:cubicBezTo>
                                    <a:close/>
                                    <a:moveTo>
                                      <a:pt x="531" y="107"/>
                                    </a:moveTo>
                                    <a:cubicBezTo>
                                      <a:pt x="532" y="108"/>
                                      <a:pt x="534" y="110"/>
                                      <a:pt x="535" y="111"/>
                                    </a:cubicBezTo>
                                    <a:cubicBezTo>
                                      <a:pt x="542" y="107"/>
                                      <a:pt x="551" y="104"/>
                                      <a:pt x="560" y="104"/>
                                    </a:cubicBezTo>
                                    <a:cubicBezTo>
                                      <a:pt x="569" y="104"/>
                                      <a:pt x="577" y="106"/>
                                      <a:pt x="584" y="111"/>
                                    </a:cubicBezTo>
                                    <a:cubicBezTo>
                                      <a:pt x="586" y="110"/>
                                      <a:pt x="587" y="108"/>
                                      <a:pt x="589" y="107"/>
                                    </a:cubicBezTo>
                                    <a:cubicBezTo>
                                      <a:pt x="581" y="101"/>
                                      <a:pt x="571" y="98"/>
                                      <a:pt x="560" y="98"/>
                                    </a:cubicBezTo>
                                    <a:cubicBezTo>
                                      <a:pt x="549" y="98"/>
                                      <a:pt x="539" y="101"/>
                                      <a:pt x="531" y="107"/>
                                    </a:cubicBezTo>
                                    <a:close/>
                                    <a:moveTo>
                                      <a:pt x="666" y="73"/>
                                    </a:moveTo>
                                    <a:cubicBezTo>
                                      <a:pt x="667" y="74"/>
                                      <a:pt x="668" y="76"/>
                                      <a:pt x="669" y="78"/>
                                    </a:cubicBezTo>
                                    <a:cubicBezTo>
                                      <a:pt x="672" y="76"/>
                                      <a:pt x="676" y="75"/>
                                      <a:pt x="681" y="75"/>
                                    </a:cubicBezTo>
                                    <a:cubicBezTo>
                                      <a:pt x="686" y="75"/>
                                      <a:pt x="690" y="76"/>
                                      <a:pt x="693" y="79"/>
                                    </a:cubicBezTo>
                                    <a:cubicBezTo>
                                      <a:pt x="694" y="77"/>
                                      <a:pt x="695" y="75"/>
                                      <a:pt x="696" y="73"/>
                                    </a:cubicBezTo>
                                    <a:cubicBezTo>
                                      <a:pt x="691" y="70"/>
                                      <a:pt x="686" y="69"/>
                                      <a:pt x="681" y="69"/>
                                    </a:cubicBezTo>
                                    <a:cubicBezTo>
                                      <a:pt x="676" y="69"/>
                                      <a:pt x="671" y="70"/>
                                      <a:pt x="666" y="73"/>
                                    </a:cubicBezTo>
                                    <a:close/>
                                    <a:moveTo>
                                      <a:pt x="681" y="67"/>
                                    </a:moveTo>
                                    <a:cubicBezTo>
                                      <a:pt x="687" y="67"/>
                                      <a:pt x="692" y="69"/>
                                      <a:pt x="697" y="72"/>
                                    </a:cubicBezTo>
                                    <a:cubicBezTo>
                                      <a:pt x="697" y="70"/>
                                      <a:pt x="698" y="68"/>
                                      <a:pt x="699" y="67"/>
                                    </a:cubicBezTo>
                                    <a:cubicBezTo>
                                      <a:pt x="694" y="64"/>
                                      <a:pt x="688" y="62"/>
                                      <a:pt x="681" y="62"/>
                                    </a:cubicBezTo>
                                    <a:cubicBezTo>
                                      <a:pt x="674" y="62"/>
                                      <a:pt x="668" y="63"/>
                                      <a:pt x="663" y="67"/>
                                    </a:cubicBezTo>
                                    <a:cubicBezTo>
                                      <a:pt x="664" y="68"/>
                                      <a:pt x="665" y="70"/>
                                      <a:pt x="666" y="71"/>
                                    </a:cubicBezTo>
                                    <a:cubicBezTo>
                                      <a:pt x="670" y="69"/>
                                      <a:pt x="675" y="67"/>
                                      <a:pt x="681" y="67"/>
                                    </a:cubicBezTo>
                                    <a:close/>
                                    <a:moveTo>
                                      <a:pt x="669" y="80"/>
                                    </a:moveTo>
                                    <a:cubicBezTo>
                                      <a:pt x="670" y="82"/>
                                      <a:pt x="671" y="84"/>
                                      <a:pt x="671" y="86"/>
                                    </a:cubicBezTo>
                                    <a:cubicBezTo>
                                      <a:pt x="674" y="84"/>
                                      <a:pt x="677" y="82"/>
                                      <a:pt x="681" y="82"/>
                                    </a:cubicBezTo>
                                    <a:cubicBezTo>
                                      <a:pt x="685" y="82"/>
                                      <a:pt x="689" y="84"/>
                                      <a:pt x="691" y="87"/>
                                    </a:cubicBezTo>
                                    <a:cubicBezTo>
                                      <a:pt x="692" y="85"/>
                                      <a:pt x="692" y="83"/>
                                      <a:pt x="693" y="80"/>
                                    </a:cubicBezTo>
                                    <a:cubicBezTo>
                                      <a:pt x="690" y="78"/>
                                      <a:pt x="685" y="76"/>
                                      <a:pt x="681" y="76"/>
                                    </a:cubicBezTo>
                                    <a:cubicBezTo>
                                      <a:pt x="677" y="76"/>
                                      <a:pt x="673" y="78"/>
                                      <a:pt x="669" y="80"/>
                                    </a:cubicBezTo>
                                    <a:close/>
                                    <a:moveTo>
                                      <a:pt x="690" y="96"/>
                                    </a:moveTo>
                                    <a:cubicBezTo>
                                      <a:pt x="690" y="94"/>
                                      <a:pt x="691" y="91"/>
                                      <a:pt x="691" y="89"/>
                                    </a:cubicBezTo>
                                    <a:cubicBezTo>
                                      <a:pt x="689" y="86"/>
                                      <a:pt x="685" y="84"/>
                                      <a:pt x="681" y="84"/>
                                    </a:cubicBezTo>
                                    <a:cubicBezTo>
                                      <a:pt x="677" y="84"/>
                                      <a:pt x="674" y="86"/>
                                      <a:pt x="671" y="88"/>
                                    </a:cubicBezTo>
                                    <a:cubicBezTo>
                                      <a:pt x="672" y="91"/>
                                      <a:pt x="672" y="93"/>
                                      <a:pt x="672" y="96"/>
                                    </a:cubicBezTo>
                                    <a:cubicBezTo>
                                      <a:pt x="672" y="96"/>
                                      <a:pt x="672" y="96"/>
                                      <a:pt x="672" y="97"/>
                                    </a:cubicBezTo>
                                    <a:cubicBezTo>
                                      <a:pt x="673" y="97"/>
                                      <a:pt x="673" y="96"/>
                                      <a:pt x="674" y="96"/>
                                    </a:cubicBezTo>
                                    <a:cubicBezTo>
                                      <a:pt x="674" y="96"/>
                                      <a:pt x="674" y="96"/>
                                      <a:pt x="674" y="96"/>
                                    </a:cubicBezTo>
                                    <a:cubicBezTo>
                                      <a:pt x="674" y="92"/>
                                      <a:pt x="677" y="89"/>
                                      <a:pt x="681" y="89"/>
                                    </a:cubicBezTo>
                                    <a:cubicBezTo>
                                      <a:pt x="685" y="89"/>
                                      <a:pt x="687" y="92"/>
                                      <a:pt x="687" y="96"/>
                                    </a:cubicBezTo>
                                    <a:cubicBezTo>
                                      <a:pt x="687" y="96"/>
                                      <a:pt x="687" y="96"/>
                                      <a:pt x="687" y="96"/>
                                    </a:cubicBezTo>
                                    <a:cubicBezTo>
                                      <a:pt x="688" y="97"/>
                                      <a:pt x="689" y="97"/>
                                      <a:pt x="691" y="97"/>
                                    </a:cubicBezTo>
                                    <a:cubicBezTo>
                                      <a:pt x="690" y="97"/>
                                      <a:pt x="690" y="96"/>
                                      <a:pt x="690" y="96"/>
                                    </a:cubicBezTo>
                                    <a:close/>
                                    <a:moveTo>
                                      <a:pt x="681" y="91"/>
                                    </a:moveTo>
                                    <a:cubicBezTo>
                                      <a:pt x="678" y="91"/>
                                      <a:pt x="676" y="93"/>
                                      <a:pt x="676" y="96"/>
                                    </a:cubicBezTo>
                                    <a:cubicBezTo>
                                      <a:pt x="676" y="96"/>
                                      <a:pt x="676" y="96"/>
                                      <a:pt x="676" y="96"/>
                                    </a:cubicBezTo>
                                    <a:cubicBezTo>
                                      <a:pt x="677" y="96"/>
                                      <a:pt x="679" y="96"/>
                                      <a:pt x="681" y="96"/>
                                    </a:cubicBezTo>
                                    <a:cubicBezTo>
                                      <a:pt x="683" y="96"/>
                                      <a:pt x="684" y="96"/>
                                      <a:pt x="686" y="96"/>
                                    </a:cubicBezTo>
                                    <a:cubicBezTo>
                                      <a:pt x="686" y="96"/>
                                      <a:pt x="686" y="96"/>
                                      <a:pt x="686" y="96"/>
                                    </a:cubicBezTo>
                                    <a:cubicBezTo>
                                      <a:pt x="686" y="93"/>
                                      <a:pt x="684" y="91"/>
                                      <a:pt x="681" y="91"/>
                                    </a:cubicBezTo>
                                    <a:close/>
                                    <a:moveTo>
                                      <a:pt x="652" y="107"/>
                                    </a:moveTo>
                                    <a:cubicBezTo>
                                      <a:pt x="654" y="108"/>
                                      <a:pt x="655" y="109"/>
                                      <a:pt x="657" y="111"/>
                                    </a:cubicBezTo>
                                    <a:cubicBezTo>
                                      <a:pt x="664" y="106"/>
                                      <a:pt x="672" y="104"/>
                                      <a:pt x="681" y="104"/>
                                    </a:cubicBezTo>
                                    <a:cubicBezTo>
                                      <a:pt x="690" y="104"/>
                                      <a:pt x="698" y="106"/>
                                      <a:pt x="705" y="111"/>
                                    </a:cubicBezTo>
                                    <a:cubicBezTo>
                                      <a:pt x="707" y="110"/>
                                      <a:pt x="708" y="108"/>
                                      <a:pt x="710" y="107"/>
                                    </a:cubicBezTo>
                                    <a:cubicBezTo>
                                      <a:pt x="702" y="101"/>
                                      <a:pt x="692" y="98"/>
                                      <a:pt x="681" y="98"/>
                                    </a:cubicBezTo>
                                    <a:cubicBezTo>
                                      <a:pt x="670" y="98"/>
                                      <a:pt x="660" y="101"/>
                                      <a:pt x="652" y="107"/>
                                    </a:cubicBezTo>
                                    <a:close/>
                                    <a:moveTo>
                                      <a:pt x="690" y="404"/>
                                    </a:moveTo>
                                    <a:cubicBezTo>
                                      <a:pt x="690" y="402"/>
                                      <a:pt x="691" y="400"/>
                                      <a:pt x="691" y="398"/>
                                    </a:cubicBezTo>
                                    <a:cubicBezTo>
                                      <a:pt x="689" y="394"/>
                                      <a:pt x="685" y="392"/>
                                      <a:pt x="681" y="392"/>
                                    </a:cubicBezTo>
                                    <a:cubicBezTo>
                                      <a:pt x="677" y="392"/>
                                      <a:pt x="674" y="394"/>
                                      <a:pt x="671" y="397"/>
                                    </a:cubicBezTo>
                                    <a:cubicBezTo>
                                      <a:pt x="672" y="399"/>
                                      <a:pt x="672" y="402"/>
                                      <a:pt x="672" y="404"/>
                                    </a:cubicBezTo>
                                    <a:cubicBezTo>
                                      <a:pt x="672" y="404"/>
                                      <a:pt x="672" y="405"/>
                                      <a:pt x="672" y="405"/>
                                    </a:cubicBezTo>
                                    <a:cubicBezTo>
                                      <a:pt x="673" y="405"/>
                                      <a:pt x="673" y="405"/>
                                      <a:pt x="674" y="405"/>
                                    </a:cubicBezTo>
                                    <a:cubicBezTo>
                                      <a:pt x="674" y="404"/>
                                      <a:pt x="674" y="404"/>
                                      <a:pt x="674" y="404"/>
                                    </a:cubicBezTo>
                                    <a:cubicBezTo>
                                      <a:pt x="674" y="400"/>
                                      <a:pt x="677" y="397"/>
                                      <a:pt x="681" y="397"/>
                                    </a:cubicBezTo>
                                    <a:cubicBezTo>
                                      <a:pt x="685" y="397"/>
                                      <a:pt x="687" y="400"/>
                                      <a:pt x="687" y="404"/>
                                    </a:cubicBezTo>
                                    <a:cubicBezTo>
                                      <a:pt x="687" y="404"/>
                                      <a:pt x="687" y="404"/>
                                      <a:pt x="687" y="405"/>
                                    </a:cubicBezTo>
                                    <a:cubicBezTo>
                                      <a:pt x="688" y="405"/>
                                      <a:pt x="689" y="405"/>
                                      <a:pt x="691" y="405"/>
                                    </a:cubicBezTo>
                                    <a:cubicBezTo>
                                      <a:pt x="690" y="405"/>
                                      <a:pt x="690" y="404"/>
                                      <a:pt x="690" y="404"/>
                                    </a:cubicBezTo>
                                    <a:close/>
                                    <a:moveTo>
                                      <a:pt x="681" y="399"/>
                                    </a:moveTo>
                                    <a:cubicBezTo>
                                      <a:pt x="678" y="399"/>
                                      <a:pt x="676" y="401"/>
                                      <a:pt x="676" y="404"/>
                                    </a:cubicBezTo>
                                    <a:cubicBezTo>
                                      <a:pt x="676" y="404"/>
                                      <a:pt x="676" y="404"/>
                                      <a:pt x="676" y="404"/>
                                    </a:cubicBezTo>
                                    <a:cubicBezTo>
                                      <a:pt x="677" y="404"/>
                                      <a:pt x="679" y="404"/>
                                      <a:pt x="681" y="404"/>
                                    </a:cubicBezTo>
                                    <a:cubicBezTo>
                                      <a:pt x="683" y="404"/>
                                      <a:pt x="684" y="404"/>
                                      <a:pt x="686" y="404"/>
                                    </a:cubicBezTo>
                                    <a:cubicBezTo>
                                      <a:pt x="686" y="404"/>
                                      <a:pt x="686" y="404"/>
                                      <a:pt x="686" y="404"/>
                                    </a:cubicBezTo>
                                    <a:cubicBezTo>
                                      <a:pt x="686" y="401"/>
                                      <a:pt x="684" y="399"/>
                                      <a:pt x="681" y="399"/>
                                    </a:cubicBezTo>
                                    <a:close/>
                                    <a:moveTo>
                                      <a:pt x="691" y="395"/>
                                    </a:moveTo>
                                    <a:cubicBezTo>
                                      <a:pt x="692" y="393"/>
                                      <a:pt x="692" y="391"/>
                                      <a:pt x="693" y="389"/>
                                    </a:cubicBezTo>
                                    <a:cubicBezTo>
                                      <a:pt x="690" y="386"/>
                                      <a:pt x="685" y="385"/>
                                      <a:pt x="681" y="385"/>
                                    </a:cubicBezTo>
                                    <a:cubicBezTo>
                                      <a:pt x="677" y="385"/>
                                      <a:pt x="673" y="386"/>
                                      <a:pt x="669" y="388"/>
                                    </a:cubicBezTo>
                                    <a:cubicBezTo>
                                      <a:pt x="670" y="390"/>
                                      <a:pt x="671" y="392"/>
                                      <a:pt x="671" y="395"/>
                                    </a:cubicBezTo>
                                    <a:cubicBezTo>
                                      <a:pt x="674" y="392"/>
                                      <a:pt x="677" y="390"/>
                                      <a:pt x="681" y="390"/>
                                    </a:cubicBezTo>
                                    <a:cubicBezTo>
                                      <a:pt x="685" y="390"/>
                                      <a:pt x="689" y="392"/>
                                      <a:pt x="691" y="395"/>
                                    </a:cubicBezTo>
                                    <a:close/>
                                    <a:moveTo>
                                      <a:pt x="664" y="404"/>
                                    </a:moveTo>
                                    <a:cubicBezTo>
                                      <a:pt x="664" y="405"/>
                                      <a:pt x="664" y="406"/>
                                      <a:pt x="664" y="407"/>
                                    </a:cubicBezTo>
                                    <a:cubicBezTo>
                                      <a:pt x="666" y="406"/>
                                      <a:pt x="668" y="406"/>
                                      <a:pt x="670" y="405"/>
                                    </a:cubicBezTo>
                                    <a:cubicBezTo>
                                      <a:pt x="670" y="405"/>
                                      <a:pt x="670" y="404"/>
                                      <a:pt x="670" y="404"/>
                                    </a:cubicBezTo>
                                    <a:cubicBezTo>
                                      <a:pt x="670" y="390"/>
                                      <a:pt x="665" y="378"/>
                                      <a:pt x="656" y="369"/>
                                    </a:cubicBezTo>
                                    <a:cubicBezTo>
                                      <a:pt x="647" y="360"/>
                                      <a:pt x="635" y="354"/>
                                      <a:pt x="621" y="354"/>
                                    </a:cubicBezTo>
                                    <a:cubicBezTo>
                                      <a:pt x="607" y="354"/>
                                      <a:pt x="595" y="360"/>
                                      <a:pt x="586" y="369"/>
                                    </a:cubicBezTo>
                                    <a:cubicBezTo>
                                      <a:pt x="577" y="378"/>
                                      <a:pt x="571" y="390"/>
                                      <a:pt x="571" y="404"/>
                                    </a:cubicBezTo>
                                    <a:cubicBezTo>
                                      <a:pt x="571" y="405"/>
                                      <a:pt x="571" y="405"/>
                                      <a:pt x="571" y="405"/>
                                    </a:cubicBezTo>
                                    <a:cubicBezTo>
                                      <a:pt x="573" y="406"/>
                                      <a:pt x="575" y="407"/>
                                      <a:pt x="577" y="407"/>
                                    </a:cubicBezTo>
                                    <a:cubicBezTo>
                                      <a:pt x="577" y="406"/>
                                      <a:pt x="577" y="405"/>
                                      <a:pt x="577" y="404"/>
                                    </a:cubicBezTo>
                                    <a:cubicBezTo>
                                      <a:pt x="577" y="380"/>
                                      <a:pt x="597" y="361"/>
                                      <a:pt x="621" y="361"/>
                                    </a:cubicBezTo>
                                    <a:cubicBezTo>
                                      <a:pt x="645" y="361"/>
                                      <a:pt x="664" y="380"/>
                                      <a:pt x="664" y="404"/>
                                    </a:cubicBezTo>
                                    <a:close/>
                                    <a:moveTo>
                                      <a:pt x="657" y="404"/>
                                    </a:moveTo>
                                    <a:cubicBezTo>
                                      <a:pt x="657" y="406"/>
                                      <a:pt x="656" y="408"/>
                                      <a:pt x="656" y="411"/>
                                    </a:cubicBezTo>
                                    <a:cubicBezTo>
                                      <a:pt x="658" y="409"/>
                                      <a:pt x="660" y="408"/>
                                      <a:pt x="663" y="408"/>
                                    </a:cubicBezTo>
                                    <a:cubicBezTo>
                                      <a:pt x="663" y="406"/>
                                      <a:pt x="663" y="405"/>
                                      <a:pt x="663" y="404"/>
                                    </a:cubicBezTo>
                                    <a:cubicBezTo>
                                      <a:pt x="663" y="392"/>
                                      <a:pt x="658" y="382"/>
                                      <a:pt x="650" y="374"/>
                                    </a:cubicBezTo>
                                    <a:cubicBezTo>
                                      <a:pt x="643" y="367"/>
                                      <a:pt x="632" y="362"/>
                                      <a:pt x="621" y="362"/>
                                    </a:cubicBezTo>
                                    <a:cubicBezTo>
                                      <a:pt x="609" y="362"/>
                                      <a:pt x="599" y="367"/>
                                      <a:pt x="591" y="374"/>
                                    </a:cubicBezTo>
                                    <a:cubicBezTo>
                                      <a:pt x="584" y="382"/>
                                      <a:pt x="579" y="392"/>
                                      <a:pt x="579" y="404"/>
                                    </a:cubicBezTo>
                                    <a:cubicBezTo>
                                      <a:pt x="579" y="405"/>
                                      <a:pt x="579" y="407"/>
                                      <a:pt x="579" y="408"/>
                                    </a:cubicBezTo>
                                    <a:cubicBezTo>
                                      <a:pt x="581" y="409"/>
                                      <a:pt x="584" y="410"/>
                                      <a:pt x="586" y="411"/>
                                    </a:cubicBezTo>
                                    <a:cubicBezTo>
                                      <a:pt x="585" y="409"/>
                                      <a:pt x="585" y="406"/>
                                      <a:pt x="585" y="404"/>
                                    </a:cubicBezTo>
                                    <a:cubicBezTo>
                                      <a:pt x="585" y="384"/>
                                      <a:pt x="601" y="368"/>
                                      <a:pt x="621" y="368"/>
                                    </a:cubicBezTo>
                                    <a:cubicBezTo>
                                      <a:pt x="641" y="368"/>
                                      <a:pt x="657" y="384"/>
                                      <a:pt x="657" y="404"/>
                                    </a:cubicBezTo>
                                    <a:close/>
                                    <a:moveTo>
                                      <a:pt x="570" y="404"/>
                                    </a:moveTo>
                                    <a:cubicBezTo>
                                      <a:pt x="570" y="402"/>
                                      <a:pt x="570" y="400"/>
                                      <a:pt x="570" y="398"/>
                                    </a:cubicBezTo>
                                    <a:cubicBezTo>
                                      <a:pt x="568" y="394"/>
                                      <a:pt x="564" y="392"/>
                                      <a:pt x="560" y="392"/>
                                    </a:cubicBezTo>
                                    <a:cubicBezTo>
                                      <a:pt x="555" y="392"/>
                                      <a:pt x="552" y="395"/>
                                      <a:pt x="550" y="398"/>
                                    </a:cubicBezTo>
                                    <a:cubicBezTo>
                                      <a:pt x="549" y="398"/>
                                      <a:pt x="549" y="397"/>
                                      <a:pt x="549" y="397"/>
                                    </a:cubicBezTo>
                                    <a:cubicBezTo>
                                      <a:pt x="550" y="399"/>
                                      <a:pt x="550" y="402"/>
                                      <a:pt x="550" y="404"/>
                                    </a:cubicBezTo>
                                    <a:cubicBezTo>
                                      <a:pt x="550" y="404"/>
                                      <a:pt x="550" y="405"/>
                                      <a:pt x="550" y="405"/>
                                    </a:cubicBezTo>
                                    <a:cubicBezTo>
                                      <a:pt x="551" y="405"/>
                                      <a:pt x="552" y="405"/>
                                      <a:pt x="553" y="405"/>
                                    </a:cubicBezTo>
                                    <a:cubicBezTo>
                                      <a:pt x="553" y="404"/>
                                      <a:pt x="553" y="404"/>
                                      <a:pt x="553" y="404"/>
                                    </a:cubicBezTo>
                                    <a:cubicBezTo>
                                      <a:pt x="553" y="400"/>
                                      <a:pt x="556" y="397"/>
                                      <a:pt x="560" y="397"/>
                                    </a:cubicBezTo>
                                    <a:cubicBezTo>
                                      <a:pt x="564" y="397"/>
                                      <a:pt x="567" y="400"/>
                                      <a:pt x="567" y="404"/>
                                    </a:cubicBezTo>
                                    <a:cubicBezTo>
                                      <a:pt x="567" y="404"/>
                                      <a:pt x="567" y="404"/>
                                      <a:pt x="567" y="405"/>
                                    </a:cubicBezTo>
                                    <a:cubicBezTo>
                                      <a:pt x="568" y="405"/>
                                      <a:pt x="569" y="405"/>
                                      <a:pt x="570" y="405"/>
                                    </a:cubicBezTo>
                                    <a:cubicBezTo>
                                      <a:pt x="570" y="405"/>
                                      <a:pt x="570" y="404"/>
                                      <a:pt x="570" y="404"/>
                                    </a:cubicBezTo>
                                    <a:close/>
                                    <a:moveTo>
                                      <a:pt x="560" y="399"/>
                                    </a:moveTo>
                                    <a:cubicBezTo>
                                      <a:pt x="557" y="399"/>
                                      <a:pt x="555" y="401"/>
                                      <a:pt x="555" y="404"/>
                                    </a:cubicBezTo>
                                    <a:cubicBezTo>
                                      <a:pt x="555" y="404"/>
                                      <a:pt x="555" y="404"/>
                                      <a:pt x="555" y="404"/>
                                    </a:cubicBezTo>
                                    <a:cubicBezTo>
                                      <a:pt x="557" y="404"/>
                                      <a:pt x="558" y="404"/>
                                      <a:pt x="560" y="404"/>
                                    </a:cubicBezTo>
                                    <a:cubicBezTo>
                                      <a:pt x="562" y="404"/>
                                      <a:pt x="563" y="404"/>
                                      <a:pt x="565" y="404"/>
                                    </a:cubicBezTo>
                                    <a:cubicBezTo>
                                      <a:pt x="565" y="404"/>
                                      <a:pt x="565" y="404"/>
                                      <a:pt x="565" y="404"/>
                                    </a:cubicBezTo>
                                    <a:cubicBezTo>
                                      <a:pt x="565" y="401"/>
                                      <a:pt x="563" y="399"/>
                                      <a:pt x="560" y="399"/>
                                    </a:cubicBezTo>
                                    <a:close/>
                                    <a:moveTo>
                                      <a:pt x="570" y="395"/>
                                    </a:moveTo>
                                    <a:cubicBezTo>
                                      <a:pt x="571" y="393"/>
                                      <a:pt x="571" y="391"/>
                                      <a:pt x="572" y="389"/>
                                    </a:cubicBezTo>
                                    <a:cubicBezTo>
                                      <a:pt x="569" y="386"/>
                                      <a:pt x="564" y="385"/>
                                      <a:pt x="560" y="385"/>
                                    </a:cubicBezTo>
                                    <a:cubicBezTo>
                                      <a:pt x="555" y="385"/>
                                      <a:pt x="551" y="386"/>
                                      <a:pt x="548" y="389"/>
                                    </a:cubicBezTo>
                                    <a:cubicBezTo>
                                      <a:pt x="548" y="391"/>
                                      <a:pt x="549" y="394"/>
                                      <a:pt x="549" y="396"/>
                                    </a:cubicBezTo>
                                    <a:cubicBezTo>
                                      <a:pt x="549" y="396"/>
                                      <a:pt x="549" y="396"/>
                                      <a:pt x="549" y="396"/>
                                    </a:cubicBezTo>
                                    <a:cubicBezTo>
                                      <a:pt x="552" y="393"/>
                                      <a:pt x="556" y="390"/>
                                      <a:pt x="560" y="390"/>
                                    </a:cubicBezTo>
                                    <a:cubicBezTo>
                                      <a:pt x="564" y="390"/>
                                      <a:pt x="568" y="392"/>
                                      <a:pt x="570" y="395"/>
                                    </a:cubicBezTo>
                                    <a:close/>
                                    <a:moveTo>
                                      <a:pt x="542" y="404"/>
                                    </a:moveTo>
                                    <a:cubicBezTo>
                                      <a:pt x="542" y="405"/>
                                      <a:pt x="542" y="406"/>
                                      <a:pt x="542" y="407"/>
                                    </a:cubicBezTo>
                                    <a:cubicBezTo>
                                      <a:pt x="544" y="407"/>
                                      <a:pt x="546" y="406"/>
                                      <a:pt x="548" y="406"/>
                                    </a:cubicBezTo>
                                    <a:cubicBezTo>
                                      <a:pt x="548" y="405"/>
                                      <a:pt x="548" y="405"/>
                                      <a:pt x="548" y="404"/>
                                    </a:cubicBezTo>
                                    <a:cubicBezTo>
                                      <a:pt x="548" y="390"/>
                                      <a:pt x="543" y="378"/>
                                      <a:pt x="534" y="369"/>
                                    </a:cubicBezTo>
                                    <a:cubicBezTo>
                                      <a:pt x="525" y="360"/>
                                      <a:pt x="512" y="354"/>
                                      <a:pt x="499" y="354"/>
                                    </a:cubicBezTo>
                                    <a:cubicBezTo>
                                      <a:pt x="485" y="354"/>
                                      <a:pt x="473" y="360"/>
                                      <a:pt x="464" y="369"/>
                                    </a:cubicBezTo>
                                    <a:cubicBezTo>
                                      <a:pt x="455" y="378"/>
                                      <a:pt x="449" y="390"/>
                                      <a:pt x="449" y="404"/>
                                    </a:cubicBezTo>
                                    <a:cubicBezTo>
                                      <a:pt x="449" y="405"/>
                                      <a:pt x="449" y="405"/>
                                      <a:pt x="449" y="405"/>
                                    </a:cubicBezTo>
                                    <a:cubicBezTo>
                                      <a:pt x="451" y="406"/>
                                      <a:pt x="453" y="407"/>
                                      <a:pt x="455" y="407"/>
                                    </a:cubicBezTo>
                                    <a:cubicBezTo>
                                      <a:pt x="455" y="406"/>
                                      <a:pt x="455" y="405"/>
                                      <a:pt x="455" y="404"/>
                                    </a:cubicBezTo>
                                    <a:cubicBezTo>
                                      <a:pt x="455" y="380"/>
                                      <a:pt x="475" y="361"/>
                                      <a:pt x="499" y="361"/>
                                    </a:cubicBezTo>
                                    <a:cubicBezTo>
                                      <a:pt x="523" y="361"/>
                                      <a:pt x="542" y="380"/>
                                      <a:pt x="542" y="404"/>
                                    </a:cubicBezTo>
                                    <a:close/>
                                    <a:moveTo>
                                      <a:pt x="534" y="404"/>
                                    </a:moveTo>
                                    <a:cubicBezTo>
                                      <a:pt x="534" y="407"/>
                                      <a:pt x="534" y="409"/>
                                      <a:pt x="534" y="411"/>
                                    </a:cubicBezTo>
                                    <a:cubicBezTo>
                                      <a:pt x="536" y="410"/>
                                      <a:pt x="538" y="409"/>
                                      <a:pt x="540" y="408"/>
                                    </a:cubicBezTo>
                                    <a:cubicBezTo>
                                      <a:pt x="540" y="407"/>
                                      <a:pt x="541" y="405"/>
                                      <a:pt x="541" y="404"/>
                                    </a:cubicBezTo>
                                    <a:cubicBezTo>
                                      <a:pt x="541" y="392"/>
                                      <a:pt x="536" y="382"/>
                                      <a:pt x="528" y="374"/>
                                    </a:cubicBezTo>
                                    <a:cubicBezTo>
                                      <a:pt x="521" y="367"/>
                                      <a:pt x="510" y="362"/>
                                      <a:pt x="499" y="362"/>
                                    </a:cubicBezTo>
                                    <a:cubicBezTo>
                                      <a:pt x="487" y="362"/>
                                      <a:pt x="477" y="367"/>
                                      <a:pt x="469" y="374"/>
                                    </a:cubicBezTo>
                                    <a:cubicBezTo>
                                      <a:pt x="461" y="382"/>
                                      <a:pt x="457" y="392"/>
                                      <a:pt x="457" y="404"/>
                                    </a:cubicBezTo>
                                    <a:cubicBezTo>
                                      <a:pt x="457" y="405"/>
                                      <a:pt x="457" y="407"/>
                                      <a:pt x="457" y="408"/>
                                    </a:cubicBezTo>
                                    <a:cubicBezTo>
                                      <a:pt x="459" y="409"/>
                                      <a:pt x="461" y="410"/>
                                      <a:pt x="464" y="411"/>
                                    </a:cubicBezTo>
                                    <a:cubicBezTo>
                                      <a:pt x="463" y="409"/>
                                      <a:pt x="463" y="406"/>
                                      <a:pt x="463" y="404"/>
                                    </a:cubicBezTo>
                                    <a:cubicBezTo>
                                      <a:pt x="463" y="384"/>
                                      <a:pt x="479" y="368"/>
                                      <a:pt x="499" y="368"/>
                                    </a:cubicBezTo>
                                    <a:cubicBezTo>
                                      <a:pt x="518" y="368"/>
                                      <a:pt x="534" y="384"/>
                                      <a:pt x="534" y="404"/>
                                    </a:cubicBezTo>
                                    <a:close/>
                                    <a:moveTo>
                                      <a:pt x="447" y="404"/>
                                    </a:moveTo>
                                    <a:cubicBezTo>
                                      <a:pt x="447" y="402"/>
                                      <a:pt x="448" y="400"/>
                                      <a:pt x="448" y="398"/>
                                    </a:cubicBezTo>
                                    <a:cubicBezTo>
                                      <a:pt x="446" y="394"/>
                                      <a:pt x="442" y="392"/>
                                      <a:pt x="438" y="392"/>
                                    </a:cubicBezTo>
                                    <a:cubicBezTo>
                                      <a:pt x="434" y="392"/>
                                      <a:pt x="431" y="394"/>
                                      <a:pt x="428" y="397"/>
                                    </a:cubicBezTo>
                                    <a:cubicBezTo>
                                      <a:pt x="429" y="399"/>
                                      <a:pt x="429" y="402"/>
                                      <a:pt x="429" y="404"/>
                                    </a:cubicBezTo>
                                    <a:cubicBezTo>
                                      <a:pt x="429" y="404"/>
                                      <a:pt x="429" y="405"/>
                                      <a:pt x="429" y="405"/>
                                    </a:cubicBezTo>
                                    <a:cubicBezTo>
                                      <a:pt x="430" y="405"/>
                                      <a:pt x="430" y="405"/>
                                      <a:pt x="431" y="405"/>
                                    </a:cubicBezTo>
                                    <a:cubicBezTo>
                                      <a:pt x="431" y="404"/>
                                      <a:pt x="431" y="404"/>
                                      <a:pt x="431" y="404"/>
                                    </a:cubicBezTo>
                                    <a:cubicBezTo>
                                      <a:pt x="431" y="400"/>
                                      <a:pt x="434" y="397"/>
                                      <a:pt x="438" y="397"/>
                                    </a:cubicBezTo>
                                    <a:cubicBezTo>
                                      <a:pt x="441" y="397"/>
                                      <a:pt x="444" y="400"/>
                                      <a:pt x="444" y="404"/>
                                    </a:cubicBezTo>
                                    <a:cubicBezTo>
                                      <a:pt x="444" y="404"/>
                                      <a:pt x="444" y="404"/>
                                      <a:pt x="444" y="405"/>
                                    </a:cubicBezTo>
                                    <a:cubicBezTo>
                                      <a:pt x="445" y="405"/>
                                      <a:pt x="446" y="405"/>
                                      <a:pt x="447" y="405"/>
                                    </a:cubicBezTo>
                                    <a:cubicBezTo>
                                      <a:pt x="447" y="405"/>
                                      <a:pt x="447" y="404"/>
                                      <a:pt x="447" y="404"/>
                                    </a:cubicBezTo>
                                    <a:close/>
                                    <a:moveTo>
                                      <a:pt x="438" y="399"/>
                                    </a:moveTo>
                                    <a:cubicBezTo>
                                      <a:pt x="435" y="399"/>
                                      <a:pt x="433" y="401"/>
                                      <a:pt x="433" y="404"/>
                                    </a:cubicBezTo>
                                    <a:cubicBezTo>
                                      <a:pt x="433" y="404"/>
                                      <a:pt x="433" y="404"/>
                                      <a:pt x="433" y="404"/>
                                    </a:cubicBezTo>
                                    <a:cubicBezTo>
                                      <a:pt x="434" y="404"/>
                                      <a:pt x="436" y="404"/>
                                      <a:pt x="438" y="404"/>
                                    </a:cubicBezTo>
                                    <a:cubicBezTo>
                                      <a:pt x="439" y="404"/>
                                      <a:pt x="441" y="404"/>
                                      <a:pt x="443" y="404"/>
                                    </a:cubicBezTo>
                                    <a:cubicBezTo>
                                      <a:pt x="443" y="404"/>
                                      <a:pt x="443" y="404"/>
                                      <a:pt x="443" y="404"/>
                                    </a:cubicBezTo>
                                    <a:cubicBezTo>
                                      <a:pt x="443" y="401"/>
                                      <a:pt x="441" y="399"/>
                                      <a:pt x="438" y="399"/>
                                    </a:cubicBezTo>
                                    <a:close/>
                                    <a:moveTo>
                                      <a:pt x="448" y="395"/>
                                    </a:moveTo>
                                    <a:cubicBezTo>
                                      <a:pt x="449" y="393"/>
                                      <a:pt x="449" y="391"/>
                                      <a:pt x="450" y="389"/>
                                    </a:cubicBezTo>
                                    <a:cubicBezTo>
                                      <a:pt x="446" y="386"/>
                                      <a:pt x="442" y="385"/>
                                      <a:pt x="438" y="385"/>
                                    </a:cubicBezTo>
                                    <a:cubicBezTo>
                                      <a:pt x="434" y="385"/>
                                      <a:pt x="430" y="386"/>
                                      <a:pt x="426" y="388"/>
                                    </a:cubicBezTo>
                                    <a:cubicBezTo>
                                      <a:pt x="427" y="390"/>
                                      <a:pt x="428" y="392"/>
                                      <a:pt x="428" y="395"/>
                                    </a:cubicBezTo>
                                    <a:cubicBezTo>
                                      <a:pt x="431" y="392"/>
                                      <a:pt x="434" y="390"/>
                                      <a:pt x="438" y="390"/>
                                    </a:cubicBezTo>
                                    <a:cubicBezTo>
                                      <a:pt x="442" y="390"/>
                                      <a:pt x="446" y="392"/>
                                      <a:pt x="448" y="395"/>
                                    </a:cubicBezTo>
                                    <a:close/>
                                    <a:moveTo>
                                      <a:pt x="421" y="404"/>
                                    </a:moveTo>
                                    <a:cubicBezTo>
                                      <a:pt x="421" y="405"/>
                                      <a:pt x="421" y="406"/>
                                      <a:pt x="421" y="407"/>
                                    </a:cubicBezTo>
                                    <a:cubicBezTo>
                                      <a:pt x="423" y="406"/>
                                      <a:pt x="425" y="406"/>
                                      <a:pt x="427" y="405"/>
                                    </a:cubicBezTo>
                                    <a:cubicBezTo>
                                      <a:pt x="427" y="405"/>
                                      <a:pt x="427" y="404"/>
                                      <a:pt x="427" y="404"/>
                                    </a:cubicBezTo>
                                    <a:cubicBezTo>
                                      <a:pt x="427" y="390"/>
                                      <a:pt x="422" y="378"/>
                                      <a:pt x="413" y="369"/>
                                    </a:cubicBezTo>
                                    <a:cubicBezTo>
                                      <a:pt x="404" y="360"/>
                                      <a:pt x="391" y="354"/>
                                      <a:pt x="378" y="354"/>
                                    </a:cubicBezTo>
                                    <a:cubicBezTo>
                                      <a:pt x="364" y="354"/>
                                      <a:pt x="352" y="360"/>
                                      <a:pt x="343" y="369"/>
                                    </a:cubicBezTo>
                                    <a:cubicBezTo>
                                      <a:pt x="334" y="378"/>
                                      <a:pt x="328" y="390"/>
                                      <a:pt x="328" y="404"/>
                                    </a:cubicBezTo>
                                    <a:cubicBezTo>
                                      <a:pt x="328" y="405"/>
                                      <a:pt x="328" y="405"/>
                                      <a:pt x="328" y="405"/>
                                    </a:cubicBezTo>
                                    <a:cubicBezTo>
                                      <a:pt x="330" y="406"/>
                                      <a:pt x="332" y="407"/>
                                      <a:pt x="334" y="407"/>
                                    </a:cubicBezTo>
                                    <a:cubicBezTo>
                                      <a:pt x="334" y="406"/>
                                      <a:pt x="334" y="405"/>
                                      <a:pt x="334" y="404"/>
                                    </a:cubicBezTo>
                                    <a:cubicBezTo>
                                      <a:pt x="334" y="380"/>
                                      <a:pt x="354" y="361"/>
                                      <a:pt x="378" y="361"/>
                                    </a:cubicBezTo>
                                    <a:cubicBezTo>
                                      <a:pt x="402" y="361"/>
                                      <a:pt x="421" y="380"/>
                                      <a:pt x="421" y="404"/>
                                    </a:cubicBezTo>
                                    <a:close/>
                                    <a:moveTo>
                                      <a:pt x="414" y="404"/>
                                    </a:moveTo>
                                    <a:cubicBezTo>
                                      <a:pt x="414" y="406"/>
                                      <a:pt x="413" y="408"/>
                                      <a:pt x="413" y="411"/>
                                    </a:cubicBezTo>
                                    <a:cubicBezTo>
                                      <a:pt x="415" y="409"/>
                                      <a:pt x="417" y="408"/>
                                      <a:pt x="420" y="408"/>
                                    </a:cubicBezTo>
                                    <a:cubicBezTo>
                                      <a:pt x="420" y="406"/>
                                      <a:pt x="420" y="405"/>
                                      <a:pt x="420" y="404"/>
                                    </a:cubicBezTo>
                                    <a:cubicBezTo>
                                      <a:pt x="420" y="392"/>
                                      <a:pt x="415" y="382"/>
                                      <a:pt x="407" y="374"/>
                                    </a:cubicBezTo>
                                    <a:cubicBezTo>
                                      <a:pt x="400" y="367"/>
                                      <a:pt x="389" y="362"/>
                                      <a:pt x="378" y="362"/>
                                    </a:cubicBezTo>
                                    <a:cubicBezTo>
                                      <a:pt x="366" y="362"/>
                                      <a:pt x="356" y="367"/>
                                      <a:pt x="348" y="374"/>
                                    </a:cubicBezTo>
                                    <a:cubicBezTo>
                                      <a:pt x="341" y="382"/>
                                      <a:pt x="336" y="392"/>
                                      <a:pt x="336" y="404"/>
                                    </a:cubicBezTo>
                                    <a:cubicBezTo>
                                      <a:pt x="336" y="405"/>
                                      <a:pt x="336" y="407"/>
                                      <a:pt x="336" y="408"/>
                                    </a:cubicBezTo>
                                    <a:cubicBezTo>
                                      <a:pt x="338" y="409"/>
                                      <a:pt x="341" y="410"/>
                                      <a:pt x="343" y="411"/>
                                    </a:cubicBezTo>
                                    <a:cubicBezTo>
                                      <a:pt x="342" y="409"/>
                                      <a:pt x="342" y="406"/>
                                      <a:pt x="342" y="404"/>
                                    </a:cubicBezTo>
                                    <a:cubicBezTo>
                                      <a:pt x="342" y="384"/>
                                      <a:pt x="358" y="368"/>
                                      <a:pt x="378" y="368"/>
                                    </a:cubicBezTo>
                                    <a:cubicBezTo>
                                      <a:pt x="398" y="368"/>
                                      <a:pt x="414" y="384"/>
                                      <a:pt x="414" y="404"/>
                                    </a:cubicBezTo>
                                    <a:close/>
                                    <a:moveTo>
                                      <a:pt x="327" y="404"/>
                                    </a:moveTo>
                                    <a:cubicBezTo>
                                      <a:pt x="327" y="402"/>
                                      <a:pt x="327" y="400"/>
                                      <a:pt x="327" y="398"/>
                                    </a:cubicBezTo>
                                    <a:cubicBezTo>
                                      <a:pt x="325" y="394"/>
                                      <a:pt x="321" y="392"/>
                                      <a:pt x="317" y="392"/>
                                    </a:cubicBezTo>
                                    <a:cubicBezTo>
                                      <a:pt x="313" y="392"/>
                                      <a:pt x="309" y="394"/>
                                      <a:pt x="307" y="398"/>
                                    </a:cubicBezTo>
                                    <a:cubicBezTo>
                                      <a:pt x="307" y="400"/>
                                      <a:pt x="307" y="402"/>
                                      <a:pt x="307" y="404"/>
                                    </a:cubicBezTo>
                                    <a:cubicBezTo>
                                      <a:pt x="307" y="404"/>
                                      <a:pt x="307" y="405"/>
                                      <a:pt x="307" y="405"/>
                                    </a:cubicBezTo>
                                    <a:cubicBezTo>
                                      <a:pt x="308" y="405"/>
                                      <a:pt x="309" y="405"/>
                                      <a:pt x="310" y="405"/>
                                    </a:cubicBezTo>
                                    <a:cubicBezTo>
                                      <a:pt x="310" y="404"/>
                                      <a:pt x="310" y="404"/>
                                      <a:pt x="310" y="404"/>
                                    </a:cubicBezTo>
                                    <a:cubicBezTo>
                                      <a:pt x="310" y="400"/>
                                      <a:pt x="313" y="397"/>
                                      <a:pt x="317" y="397"/>
                                    </a:cubicBezTo>
                                    <a:cubicBezTo>
                                      <a:pt x="321" y="397"/>
                                      <a:pt x="324" y="400"/>
                                      <a:pt x="324" y="404"/>
                                    </a:cubicBezTo>
                                    <a:cubicBezTo>
                                      <a:pt x="324" y="404"/>
                                      <a:pt x="324" y="404"/>
                                      <a:pt x="324" y="405"/>
                                    </a:cubicBezTo>
                                    <a:cubicBezTo>
                                      <a:pt x="325" y="405"/>
                                      <a:pt x="326" y="405"/>
                                      <a:pt x="327" y="405"/>
                                    </a:cubicBezTo>
                                    <a:cubicBezTo>
                                      <a:pt x="327" y="405"/>
                                      <a:pt x="327" y="404"/>
                                      <a:pt x="327" y="404"/>
                                    </a:cubicBezTo>
                                    <a:close/>
                                    <a:moveTo>
                                      <a:pt x="317" y="399"/>
                                    </a:moveTo>
                                    <a:cubicBezTo>
                                      <a:pt x="314" y="399"/>
                                      <a:pt x="312" y="401"/>
                                      <a:pt x="312" y="404"/>
                                    </a:cubicBezTo>
                                    <a:cubicBezTo>
                                      <a:pt x="312" y="404"/>
                                      <a:pt x="312" y="404"/>
                                      <a:pt x="312" y="404"/>
                                    </a:cubicBezTo>
                                    <a:cubicBezTo>
                                      <a:pt x="314" y="404"/>
                                      <a:pt x="315" y="404"/>
                                      <a:pt x="317" y="404"/>
                                    </a:cubicBezTo>
                                    <a:cubicBezTo>
                                      <a:pt x="319" y="404"/>
                                      <a:pt x="320" y="404"/>
                                      <a:pt x="322" y="404"/>
                                    </a:cubicBezTo>
                                    <a:cubicBezTo>
                                      <a:pt x="322" y="404"/>
                                      <a:pt x="322" y="404"/>
                                      <a:pt x="322" y="404"/>
                                    </a:cubicBezTo>
                                    <a:cubicBezTo>
                                      <a:pt x="322" y="401"/>
                                      <a:pt x="320" y="399"/>
                                      <a:pt x="317" y="399"/>
                                    </a:cubicBezTo>
                                    <a:close/>
                                    <a:moveTo>
                                      <a:pt x="327" y="395"/>
                                    </a:moveTo>
                                    <a:cubicBezTo>
                                      <a:pt x="328" y="393"/>
                                      <a:pt x="328" y="391"/>
                                      <a:pt x="329" y="389"/>
                                    </a:cubicBezTo>
                                    <a:cubicBezTo>
                                      <a:pt x="326" y="386"/>
                                      <a:pt x="321" y="385"/>
                                      <a:pt x="317" y="385"/>
                                    </a:cubicBezTo>
                                    <a:cubicBezTo>
                                      <a:pt x="312" y="385"/>
                                      <a:pt x="308" y="386"/>
                                      <a:pt x="305" y="389"/>
                                    </a:cubicBezTo>
                                    <a:cubicBezTo>
                                      <a:pt x="305" y="391"/>
                                      <a:pt x="306" y="393"/>
                                      <a:pt x="306" y="396"/>
                                    </a:cubicBezTo>
                                    <a:cubicBezTo>
                                      <a:pt x="309" y="392"/>
                                      <a:pt x="313" y="390"/>
                                      <a:pt x="317" y="390"/>
                                    </a:cubicBezTo>
                                    <a:cubicBezTo>
                                      <a:pt x="321" y="390"/>
                                      <a:pt x="325" y="392"/>
                                      <a:pt x="327" y="395"/>
                                    </a:cubicBezTo>
                                    <a:close/>
                                    <a:moveTo>
                                      <a:pt x="299" y="404"/>
                                    </a:moveTo>
                                    <a:cubicBezTo>
                                      <a:pt x="299" y="405"/>
                                      <a:pt x="299" y="406"/>
                                      <a:pt x="299" y="407"/>
                                    </a:cubicBezTo>
                                    <a:cubicBezTo>
                                      <a:pt x="301" y="407"/>
                                      <a:pt x="303" y="406"/>
                                      <a:pt x="305" y="406"/>
                                    </a:cubicBezTo>
                                    <a:cubicBezTo>
                                      <a:pt x="305" y="405"/>
                                      <a:pt x="306" y="405"/>
                                      <a:pt x="306" y="404"/>
                                    </a:cubicBezTo>
                                    <a:cubicBezTo>
                                      <a:pt x="306" y="390"/>
                                      <a:pt x="300" y="378"/>
                                      <a:pt x="291" y="369"/>
                                    </a:cubicBezTo>
                                    <a:cubicBezTo>
                                      <a:pt x="282" y="360"/>
                                      <a:pt x="270" y="354"/>
                                      <a:pt x="256" y="354"/>
                                    </a:cubicBezTo>
                                    <a:cubicBezTo>
                                      <a:pt x="242" y="354"/>
                                      <a:pt x="230" y="360"/>
                                      <a:pt x="221" y="369"/>
                                    </a:cubicBezTo>
                                    <a:cubicBezTo>
                                      <a:pt x="212" y="378"/>
                                      <a:pt x="206" y="390"/>
                                      <a:pt x="206" y="404"/>
                                    </a:cubicBezTo>
                                    <a:cubicBezTo>
                                      <a:pt x="206" y="405"/>
                                      <a:pt x="206" y="405"/>
                                      <a:pt x="206" y="405"/>
                                    </a:cubicBezTo>
                                    <a:cubicBezTo>
                                      <a:pt x="208" y="406"/>
                                      <a:pt x="210" y="407"/>
                                      <a:pt x="213" y="407"/>
                                    </a:cubicBezTo>
                                    <a:cubicBezTo>
                                      <a:pt x="212" y="406"/>
                                      <a:pt x="212" y="405"/>
                                      <a:pt x="212" y="404"/>
                                    </a:cubicBezTo>
                                    <a:cubicBezTo>
                                      <a:pt x="212" y="380"/>
                                      <a:pt x="232" y="361"/>
                                      <a:pt x="256" y="361"/>
                                    </a:cubicBezTo>
                                    <a:cubicBezTo>
                                      <a:pt x="280" y="361"/>
                                      <a:pt x="299" y="380"/>
                                      <a:pt x="299" y="404"/>
                                    </a:cubicBezTo>
                                    <a:close/>
                                    <a:moveTo>
                                      <a:pt x="292" y="404"/>
                                    </a:moveTo>
                                    <a:cubicBezTo>
                                      <a:pt x="292" y="407"/>
                                      <a:pt x="291" y="409"/>
                                      <a:pt x="291" y="411"/>
                                    </a:cubicBezTo>
                                    <a:cubicBezTo>
                                      <a:pt x="293" y="410"/>
                                      <a:pt x="295" y="409"/>
                                      <a:pt x="298" y="408"/>
                                    </a:cubicBezTo>
                                    <a:cubicBezTo>
                                      <a:pt x="298" y="407"/>
                                      <a:pt x="298" y="405"/>
                                      <a:pt x="298" y="404"/>
                                    </a:cubicBezTo>
                                    <a:cubicBezTo>
                                      <a:pt x="298" y="392"/>
                                      <a:pt x="293" y="382"/>
                                      <a:pt x="286" y="374"/>
                                    </a:cubicBezTo>
                                    <a:cubicBezTo>
                                      <a:pt x="278" y="367"/>
                                      <a:pt x="267" y="362"/>
                                      <a:pt x="256" y="362"/>
                                    </a:cubicBezTo>
                                    <a:cubicBezTo>
                                      <a:pt x="244" y="362"/>
                                      <a:pt x="234" y="367"/>
                                      <a:pt x="226" y="374"/>
                                    </a:cubicBezTo>
                                    <a:cubicBezTo>
                                      <a:pt x="219" y="382"/>
                                      <a:pt x="214" y="392"/>
                                      <a:pt x="214" y="404"/>
                                    </a:cubicBezTo>
                                    <a:cubicBezTo>
                                      <a:pt x="214" y="405"/>
                                      <a:pt x="214" y="407"/>
                                      <a:pt x="214" y="408"/>
                                    </a:cubicBezTo>
                                    <a:cubicBezTo>
                                      <a:pt x="216" y="409"/>
                                      <a:pt x="219" y="410"/>
                                      <a:pt x="221" y="411"/>
                                    </a:cubicBezTo>
                                    <a:cubicBezTo>
                                      <a:pt x="220" y="409"/>
                                      <a:pt x="220" y="406"/>
                                      <a:pt x="220" y="404"/>
                                    </a:cubicBezTo>
                                    <a:cubicBezTo>
                                      <a:pt x="220" y="384"/>
                                      <a:pt x="236" y="368"/>
                                      <a:pt x="256" y="368"/>
                                    </a:cubicBezTo>
                                    <a:cubicBezTo>
                                      <a:pt x="276" y="368"/>
                                      <a:pt x="292" y="384"/>
                                      <a:pt x="292" y="404"/>
                                    </a:cubicBezTo>
                                    <a:close/>
                                    <a:moveTo>
                                      <a:pt x="220" y="353"/>
                                    </a:moveTo>
                                    <a:cubicBezTo>
                                      <a:pt x="220" y="333"/>
                                      <a:pt x="236" y="317"/>
                                      <a:pt x="256" y="317"/>
                                    </a:cubicBezTo>
                                    <a:cubicBezTo>
                                      <a:pt x="276" y="317"/>
                                      <a:pt x="292" y="333"/>
                                      <a:pt x="292" y="353"/>
                                    </a:cubicBezTo>
                                    <a:cubicBezTo>
                                      <a:pt x="292" y="355"/>
                                      <a:pt x="291" y="358"/>
                                      <a:pt x="291" y="360"/>
                                    </a:cubicBezTo>
                                    <a:cubicBezTo>
                                      <a:pt x="293" y="359"/>
                                      <a:pt x="295" y="358"/>
                                      <a:pt x="298" y="357"/>
                                    </a:cubicBezTo>
                                    <a:cubicBezTo>
                                      <a:pt x="298" y="355"/>
                                      <a:pt x="298" y="354"/>
                                      <a:pt x="298" y="353"/>
                                    </a:cubicBezTo>
                                    <a:cubicBezTo>
                                      <a:pt x="298" y="341"/>
                                      <a:pt x="293" y="331"/>
                                      <a:pt x="286" y="323"/>
                                    </a:cubicBezTo>
                                    <a:cubicBezTo>
                                      <a:pt x="278" y="315"/>
                                      <a:pt x="267" y="311"/>
                                      <a:pt x="256" y="311"/>
                                    </a:cubicBezTo>
                                    <a:cubicBezTo>
                                      <a:pt x="244" y="311"/>
                                      <a:pt x="234" y="315"/>
                                      <a:pt x="226" y="323"/>
                                    </a:cubicBezTo>
                                    <a:cubicBezTo>
                                      <a:pt x="219" y="331"/>
                                      <a:pt x="214" y="341"/>
                                      <a:pt x="214" y="353"/>
                                    </a:cubicBezTo>
                                    <a:cubicBezTo>
                                      <a:pt x="214" y="354"/>
                                      <a:pt x="214" y="355"/>
                                      <a:pt x="214" y="357"/>
                                    </a:cubicBezTo>
                                    <a:cubicBezTo>
                                      <a:pt x="216" y="357"/>
                                      <a:pt x="219" y="359"/>
                                      <a:pt x="221" y="360"/>
                                    </a:cubicBezTo>
                                    <a:cubicBezTo>
                                      <a:pt x="220" y="357"/>
                                      <a:pt x="220" y="355"/>
                                      <a:pt x="220" y="353"/>
                                    </a:cubicBezTo>
                                    <a:close/>
                                    <a:moveTo>
                                      <a:pt x="212" y="353"/>
                                    </a:moveTo>
                                    <a:cubicBezTo>
                                      <a:pt x="212" y="329"/>
                                      <a:pt x="232" y="309"/>
                                      <a:pt x="256" y="309"/>
                                    </a:cubicBezTo>
                                    <a:cubicBezTo>
                                      <a:pt x="280" y="309"/>
                                      <a:pt x="299" y="329"/>
                                      <a:pt x="299" y="353"/>
                                    </a:cubicBezTo>
                                    <a:cubicBezTo>
                                      <a:pt x="299" y="354"/>
                                      <a:pt x="299" y="355"/>
                                      <a:pt x="299" y="356"/>
                                    </a:cubicBezTo>
                                    <a:cubicBezTo>
                                      <a:pt x="301" y="355"/>
                                      <a:pt x="303" y="355"/>
                                      <a:pt x="305" y="354"/>
                                    </a:cubicBezTo>
                                    <a:cubicBezTo>
                                      <a:pt x="305" y="354"/>
                                      <a:pt x="306" y="353"/>
                                      <a:pt x="306" y="353"/>
                                    </a:cubicBezTo>
                                    <a:cubicBezTo>
                                      <a:pt x="306" y="339"/>
                                      <a:pt x="300" y="327"/>
                                      <a:pt x="291" y="318"/>
                                    </a:cubicBezTo>
                                    <a:cubicBezTo>
                                      <a:pt x="282" y="309"/>
                                      <a:pt x="270" y="303"/>
                                      <a:pt x="256" y="303"/>
                                    </a:cubicBezTo>
                                    <a:cubicBezTo>
                                      <a:pt x="242" y="303"/>
                                      <a:pt x="230" y="309"/>
                                      <a:pt x="221" y="318"/>
                                    </a:cubicBezTo>
                                    <a:cubicBezTo>
                                      <a:pt x="212" y="327"/>
                                      <a:pt x="206" y="339"/>
                                      <a:pt x="206" y="353"/>
                                    </a:cubicBezTo>
                                    <a:cubicBezTo>
                                      <a:pt x="206" y="353"/>
                                      <a:pt x="206" y="354"/>
                                      <a:pt x="206" y="354"/>
                                    </a:cubicBezTo>
                                    <a:cubicBezTo>
                                      <a:pt x="208" y="355"/>
                                      <a:pt x="210" y="355"/>
                                      <a:pt x="213" y="356"/>
                                    </a:cubicBezTo>
                                    <a:cubicBezTo>
                                      <a:pt x="212" y="355"/>
                                      <a:pt x="212" y="354"/>
                                      <a:pt x="212" y="353"/>
                                    </a:cubicBezTo>
                                    <a:close/>
                                    <a:moveTo>
                                      <a:pt x="220" y="301"/>
                                    </a:moveTo>
                                    <a:cubicBezTo>
                                      <a:pt x="220" y="282"/>
                                      <a:pt x="236" y="265"/>
                                      <a:pt x="256" y="265"/>
                                    </a:cubicBezTo>
                                    <a:cubicBezTo>
                                      <a:pt x="276" y="265"/>
                                      <a:pt x="292" y="282"/>
                                      <a:pt x="292" y="301"/>
                                    </a:cubicBezTo>
                                    <a:cubicBezTo>
                                      <a:pt x="292" y="304"/>
                                      <a:pt x="291" y="306"/>
                                      <a:pt x="291" y="309"/>
                                    </a:cubicBezTo>
                                    <a:cubicBezTo>
                                      <a:pt x="293" y="307"/>
                                      <a:pt x="295" y="306"/>
                                      <a:pt x="298" y="305"/>
                                    </a:cubicBezTo>
                                    <a:cubicBezTo>
                                      <a:pt x="298" y="304"/>
                                      <a:pt x="298" y="303"/>
                                      <a:pt x="298" y="301"/>
                                    </a:cubicBezTo>
                                    <a:cubicBezTo>
                                      <a:pt x="298" y="290"/>
                                      <a:pt x="293" y="279"/>
                                      <a:pt x="286" y="272"/>
                                    </a:cubicBezTo>
                                    <a:cubicBezTo>
                                      <a:pt x="278" y="264"/>
                                      <a:pt x="267" y="259"/>
                                      <a:pt x="256" y="259"/>
                                    </a:cubicBezTo>
                                    <a:cubicBezTo>
                                      <a:pt x="244" y="259"/>
                                      <a:pt x="234" y="264"/>
                                      <a:pt x="226" y="272"/>
                                    </a:cubicBezTo>
                                    <a:cubicBezTo>
                                      <a:pt x="219" y="279"/>
                                      <a:pt x="214" y="290"/>
                                      <a:pt x="214" y="301"/>
                                    </a:cubicBezTo>
                                    <a:cubicBezTo>
                                      <a:pt x="214" y="303"/>
                                      <a:pt x="214" y="304"/>
                                      <a:pt x="214" y="305"/>
                                    </a:cubicBezTo>
                                    <a:cubicBezTo>
                                      <a:pt x="216" y="306"/>
                                      <a:pt x="219" y="307"/>
                                      <a:pt x="221" y="308"/>
                                    </a:cubicBezTo>
                                    <a:cubicBezTo>
                                      <a:pt x="220" y="306"/>
                                      <a:pt x="220" y="304"/>
                                      <a:pt x="220" y="301"/>
                                    </a:cubicBezTo>
                                    <a:close/>
                                    <a:moveTo>
                                      <a:pt x="212" y="301"/>
                                    </a:moveTo>
                                    <a:cubicBezTo>
                                      <a:pt x="212" y="277"/>
                                      <a:pt x="232" y="258"/>
                                      <a:pt x="256" y="258"/>
                                    </a:cubicBezTo>
                                    <a:cubicBezTo>
                                      <a:pt x="280" y="258"/>
                                      <a:pt x="299" y="277"/>
                                      <a:pt x="299" y="301"/>
                                    </a:cubicBezTo>
                                    <a:cubicBezTo>
                                      <a:pt x="299" y="302"/>
                                      <a:pt x="299" y="304"/>
                                      <a:pt x="299" y="305"/>
                                    </a:cubicBezTo>
                                    <a:cubicBezTo>
                                      <a:pt x="301" y="304"/>
                                      <a:pt x="303" y="303"/>
                                      <a:pt x="305" y="303"/>
                                    </a:cubicBezTo>
                                    <a:cubicBezTo>
                                      <a:pt x="305" y="302"/>
                                      <a:pt x="306" y="302"/>
                                      <a:pt x="306" y="301"/>
                                    </a:cubicBezTo>
                                    <a:cubicBezTo>
                                      <a:pt x="306" y="288"/>
                                      <a:pt x="300" y="275"/>
                                      <a:pt x="291" y="266"/>
                                    </a:cubicBezTo>
                                    <a:cubicBezTo>
                                      <a:pt x="282" y="257"/>
                                      <a:pt x="270" y="252"/>
                                      <a:pt x="256" y="252"/>
                                    </a:cubicBezTo>
                                    <a:cubicBezTo>
                                      <a:pt x="242" y="252"/>
                                      <a:pt x="230" y="257"/>
                                      <a:pt x="221" y="266"/>
                                    </a:cubicBezTo>
                                    <a:cubicBezTo>
                                      <a:pt x="212" y="275"/>
                                      <a:pt x="206" y="288"/>
                                      <a:pt x="206" y="301"/>
                                    </a:cubicBezTo>
                                    <a:cubicBezTo>
                                      <a:pt x="206" y="302"/>
                                      <a:pt x="206" y="302"/>
                                      <a:pt x="206" y="303"/>
                                    </a:cubicBezTo>
                                    <a:cubicBezTo>
                                      <a:pt x="208" y="303"/>
                                      <a:pt x="210" y="304"/>
                                      <a:pt x="213" y="305"/>
                                    </a:cubicBezTo>
                                    <a:cubicBezTo>
                                      <a:pt x="212" y="303"/>
                                      <a:pt x="212" y="302"/>
                                      <a:pt x="212" y="301"/>
                                    </a:cubicBezTo>
                                    <a:close/>
                                    <a:moveTo>
                                      <a:pt x="220" y="250"/>
                                    </a:moveTo>
                                    <a:cubicBezTo>
                                      <a:pt x="220" y="230"/>
                                      <a:pt x="236" y="214"/>
                                      <a:pt x="256" y="214"/>
                                    </a:cubicBezTo>
                                    <a:cubicBezTo>
                                      <a:pt x="276" y="214"/>
                                      <a:pt x="292" y="230"/>
                                      <a:pt x="292" y="250"/>
                                    </a:cubicBezTo>
                                    <a:cubicBezTo>
                                      <a:pt x="292" y="252"/>
                                      <a:pt x="291" y="255"/>
                                      <a:pt x="291" y="257"/>
                                    </a:cubicBezTo>
                                    <a:cubicBezTo>
                                      <a:pt x="293" y="256"/>
                                      <a:pt x="295" y="255"/>
                                      <a:pt x="298" y="254"/>
                                    </a:cubicBezTo>
                                    <a:cubicBezTo>
                                      <a:pt x="298" y="253"/>
                                      <a:pt x="298" y="251"/>
                                      <a:pt x="298" y="250"/>
                                    </a:cubicBezTo>
                                    <a:cubicBezTo>
                                      <a:pt x="298" y="238"/>
                                      <a:pt x="293" y="228"/>
                                      <a:pt x="286" y="220"/>
                                    </a:cubicBezTo>
                                    <a:cubicBezTo>
                                      <a:pt x="278" y="213"/>
                                      <a:pt x="267" y="208"/>
                                      <a:pt x="256" y="208"/>
                                    </a:cubicBezTo>
                                    <a:cubicBezTo>
                                      <a:pt x="244" y="208"/>
                                      <a:pt x="234" y="213"/>
                                      <a:pt x="226" y="220"/>
                                    </a:cubicBezTo>
                                    <a:cubicBezTo>
                                      <a:pt x="219" y="228"/>
                                      <a:pt x="214" y="238"/>
                                      <a:pt x="214" y="250"/>
                                    </a:cubicBezTo>
                                    <a:cubicBezTo>
                                      <a:pt x="214" y="251"/>
                                      <a:pt x="214" y="253"/>
                                      <a:pt x="214" y="254"/>
                                    </a:cubicBezTo>
                                    <a:cubicBezTo>
                                      <a:pt x="216" y="255"/>
                                      <a:pt x="219" y="256"/>
                                      <a:pt x="221" y="257"/>
                                    </a:cubicBezTo>
                                    <a:cubicBezTo>
                                      <a:pt x="220" y="255"/>
                                      <a:pt x="220" y="252"/>
                                      <a:pt x="220" y="250"/>
                                    </a:cubicBezTo>
                                    <a:close/>
                                    <a:moveTo>
                                      <a:pt x="212" y="250"/>
                                    </a:moveTo>
                                    <a:cubicBezTo>
                                      <a:pt x="212" y="226"/>
                                      <a:pt x="232" y="206"/>
                                      <a:pt x="256" y="206"/>
                                    </a:cubicBezTo>
                                    <a:cubicBezTo>
                                      <a:pt x="280" y="206"/>
                                      <a:pt x="299" y="226"/>
                                      <a:pt x="299" y="250"/>
                                    </a:cubicBezTo>
                                    <a:cubicBezTo>
                                      <a:pt x="299" y="251"/>
                                      <a:pt x="299" y="252"/>
                                      <a:pt x="299" y="253"/>
                                    </a:cubicBezTo>
                                    <a:cubicBezTo>
                                      <a:pt x="301" y="252"/>
                                      <a:pt x="303" y="252"/>
                                      <a:pt x="305" y="251"/>
                                    </a:cubicBezTo>
                                    <a:cubicBezTo>
                                      <a:pt x="305" y="251"/>
                                      <a:pt x="306" y="250"/>
                                      <a:pt x="306" y="250"/>
                                    </a:cubicBezTo>
                                    <a:cubicBezTo>
                                      <a:pt x="306" y="236"/>
                                      <a:pt x="300" y="224"/>
                                      <a:pt x="291" y="215"/>
                                    </a:cubicBezTo>
                                    <a:cubicBezTo>
                                      <a:pt x="282" y="206"/>
                                      <a:pt x="270" y="200"/>
                                      <a:pt x="256" y="200"/>
                                    </a:cubicBezTo>
                                    <a:cubicBezTo>
                                      <a:pt x="242" y="200"/>
                                      <a:pt x="230" y="206"/>
                                      <a:pt x="221" y="215"/>
                                    </a:cubicBezTo>
                                    <a:cubicBezTo>
                                      <a:pt x="212" y="224"/>
                                      <a:pt x="206" y="236"/>
                                      <a:pt x="206" y="250"/>
                                    </a:cubicBezTo>
                                    <a:cubicBezTo>
                                      <a:pt x="206" y="250"/>
                                      <a:pt x="206" y="251"/>
                                      <a:pt x="206" y="251"/>
                                    </a:cubicBezTo>
                                    <a:cubicBezTo>
                                      <a:pt x="208" y="252"/>
                                      <a:pt x="210" y="252"/>
                                      <a:pt x="213" y="253"/>
                                    </a:cubicBezTo>
                                    <a:cubicBezTo>
                                      <a:pt x="212" y="252"/>
                                      <a:pt x="212" y="251"/>
                                      <a:pt x="212" y="250"/>
                                    </a:cubicBezTo>
                                    <a:close/>
                                    <a:moveTo>
                                      <a:pt x="220" y="199"/>
                                    </a:moveTo>
                                    <a:cubicBezTo>
                                      <a:pt x="220" y="179"/>
                                      <a:pt x="236" y="163"/>
                                      <a:pt x="256" y="163"/>
                                    </a:cubicBezTo>
                                    <a:cubicBezTo>
                                      <a:pt x="276" y="163"/>
                                      <a:pt x="292" y="179"/>
                                      <a:pt x="292" y="199"/>
                                    </a:cubicBezTo>
                                    <a:cubicBezTo>
                                      <a:pt x="292" y="201"/>
                                      <a:pt x="291" y="203"/>
                                      <a:pt x="291" y="206"/>
                                    </a:cubicBezTo>
                                    <a:cubicBezTo>
                                      <a:pt x="293" y="205"/>
                                      <a:pt x="295" y="203"/>
                                      <a:pt x="298" y="202"/>
                                    </a:cubicBezTo>
                                    <a:cubicBezTo>
                                      <a:pt x="298" y="201"/>
                                      <a:pt x="298" y="200"/>
                                      <a:pt x="298" y="199"/>
                                    </a:cubicBezTo>
                                    <a:cubicBezTo>
                                      <a:pt x="298" y="187"/>
                                      <a:pt x="293" y="176"/>
                                      <a:pt x="286" y="169"/>
                                    </a:cubicBezTo>
                                    <a:cubicBezTo>
                                      <a:pt x="278" y="161"/>
                                      <a:pt x="267" y="157"/>
                                      <a:pt x="256" y="157"/>
                                    </a:cubicBezTo>
                                    <a:cubicBezTo>
                                      <a:pt x="244" y="157"/>
                                      <a:pt x="234" y="161"/>
                                      <a:pt x="226" y="169"/>
                                    </a:cubicBezTo>
                                    <a:cubicBezTo>
                                      <a:pt x="219" y="176"/>
                                      <a:pt x="214" y="187"/>
                                      <a:pt x="214" y="199"/>
                                    </a:cubicBezTo>
                                    <a:cubicBezTo>
                                      <a:pt x="214" y="200"/>
                                      <a:pt x="214" y="201"/>
                                      <a:pt x="214" y="202"/>
                                    </a:cubicBezTo>
                                    <a:cubicBezTo>
                                      <a:pt x="216" y="203"/>
                                      <a:pt x="219" y="204"/>
                                      <a:pt x="221" y="206"/>
                                    </a:cubicBezTo>
                                    <a:cubicBezTo>
                                      <a:pt x="220" y="203"/>
                                      <a:pt x="220" y="201"/>
                                      <a:pt x="220" y="199"/>
                                    </a:cubicBezTo>
                                    <a:close/>
                                    <a:moveTo>
                                      <a:pt x="212" y="199"/>
                                    </a:moveTo>
                                    <a:cubicBezTo>
                                      <a:pt x="212" y="175"/>
                                      <a:pt x="232" y="155"/>
                                      <a:pt x="256" y="155"/>
                                    </a:cubicBezTo>
                                    <a:cubicBezTo>
                                      <a:pt x="280" y="155"/>
                                      <a:pt x="299" y="175"/>
                                      <a:pt x="299" y="199"/>
                                    </a:cubicBezTo>
                                    <a:cubicBezTo>
                                      <a:pt x="299" y="200"/>
                                      <a:pt x="299" y="201"/>
                                      <a:pt x="299" y="202"/>
                                    </a:cubicBezTo>
                                    <a:cubicBezTo>
                                      <a:pt x="301" y="201"/>
                                      <a:pt x="303" y="200"/>
                                      <a:pt x="305" y="200"/>
                                    </a:cubicBezTo>
                                    <a:cubicBezTo>
                                      <a:pt x="305" y="200"/>
                                      <a:pt x="306" y="199"/>
                                      <a:pt x="306" y="199"/>
                                    </a:cubicBezTo>
                                    <a:cubicBezTo>
                                      <a:pt x="306" y="185"/>
                                      <a:pt x="300" y="172"/>
                                      <a:pt x="291" y="163"/>
                                    </a:cubicBezTo>
                                    <a:cubicBezTo>
                                      <a:pt x="282" y="154"/>
                                      <a:pt x="270" y="149"/>
                                      <a:pt x="256" y="149"/>
                                    </a:cubicBezTo>
                                    <a:cubicBezTo>
                                      <a:pt x="242" y="149"/>
                                      <a:pt x="230" y="154"/>
                                      <a:pt x="221" y="163"/>
                                    </a:cubicBezTo>
                                    <a:cubicBezTo>
                                      <a:pt x="212" y="172"/>
                                      <a:pt x="206" y="185"/>
                                      <a:pt x="206" y="199"/>
                                    </a:cubicBezTo>
                                    <a:cubicBezTo>
                                      <a:pt x="206" y="199"/>
                                      <a:pt x="206" y="199"/>
                                      <a:pt x="206" y="200"/>
                                    </a:cubicBezTo>
                                    <a:cubicBezTo>
                                      <a:pt x="208" y="200"/>
                                      <a:pt x="210" y="201"/>
                                      <a:pt x="213" y="202"/>
                                    </a:cubicBezTo>
                                    <a:cubicBezTo>
                                      <a:pt x="212" y="201"/>
                                      <a:pt x="212" y="200"/>
                                      <a:pt x="212" y="199"/>
                                    </a:cubicBezTo>
                                    <a:close/>
                                    <a:moveTo>
                                      <a:pt x="220" y="147"/>
                                    </a:moveTo>
                                    <a:cubicBezTo>
                                      <a:pt x="220" y="127"/>
                                      <a:pt x="236" y="111"/>
                                      <a:pt x="256" y="111"/>
                                    </a:cubicBezTo>
                                    <a:cubicBezTo>
                                      <a:pt x="276" y="111"/>
                                      <a:pt x="292" y="127"/>
                                      <a:pt x="292" y="147"/>
                                    </a:cubicBezTo>
                                    <a:cubicBezTo>
                                      <a:pt x="292" y="150"/>
                                      <a:pt x="291" y="152"/>
                                      <a:pt x="291" y="154"/>
                                    </a:cubicBezTo>
                                    <a:cubicBezTo>
                                      <a:pt x="293" y="153"/>
                                      <a:pt x="295" y="152"/>
                                      <a:pt x="298" y="151"/>
                                    </a:cubicBezTo>
                                    <a:cubicBezTo>
                                      <a:pt x="298" y="150"/>
                                      <a:pt x="298" y="148"/>
                                      <a:pt x="298" y="147"/>
                                    </a:cubicBezTo>
                                    <a:cubicBezTo>
                                      <a:pt x="298" y="136"/>
                                      <a:pt x="293" y="125"/>
                                      <a:pt x="286" y="117"/>
                                    </a:cubicBezTo>
                                    <a:cubicBezTo>
                                      <a:pt x="278" y="110"/>
                                      <a:pt x="267" y="105"/>
                                      <a:pt x="256" y="105"/>
                                    </a:cubicBezTo>
                                    <a:cubicBezTo>
                                      <a:pt x="244" y="105"/>
                                      <a:pt x="234" y="110"/>
                                      <a:pt x="226" y="117"/>
                                    </a:cubicBezTo>
                                    <a:cubicBezTo>
                                      <a:pt x="219" y="125"/>
                                      <a:pt x="214" y="136"/>
                                      <a:pt x="214" y="147"/>
                                    </a:cubicBezTo>
                                    <a:cubicBezTo>
                                      <a:pt x="214" y="148"/>
                                      <a:pt x="214" y="150"/>
                                      <a:pt x="214" y="151"/>
                                    </a:cubicBezTo>
                                    <a:cubicBezTo>
                                      <a:pt x="216" y="152"/>
                                      <a:pt x="219" y="153"/>
                                      <a:pt x="221" y="154"/>
                                    </a:cubicBezTo>
                                    <a:cubicBezTo>
                                      <a:pt x="220" y="152"/>
                                      <a:pt x="220" y="150"/>
                                      <a:pt x="220" y="147"/>
                                    </a:cubicBezTo>
                                    <a:close/>
                                    <a:moveTo>
                                      <a:pt x="212" y="147"/>
                                    </a:moveTo>
                                    <a:cubicBezTo>
                                      <a:pt x="212" y="123"/>
                                      <a:pt x="232" y="104"/>
                                      <a:pt x="256" y="104"/>
                                    </a:cubicBezTo>
                                    <a:cubicBezTo>
                                      <a:pt x="280" y="104"/>
                                      <a:pt x="299" y="123"/>
                                      <a:pt x="299" y="147"/>
                                    </a:cubicBezTo>
                                    <a:cubicBezTo>
                                      <a:pt x="299" y="148"/>
                                      <a:pt x="299" y="149"/>
                                      <a:pt x="299" y="150"/>
                                    </a:cubicBezTo>
                                    <a:cubicBezTo>
                                      <a:pt x="301" y="150"/>
                                      <a:pt x="303" y="149"/>
                                      <a:pt x="305" y="149"/>
                                    </a:cubicBezTo>
                                    <a:cubicBezTo>
                                      <a:pt x="305" y="148"/>
                                      <a:pt x="306" y="148"/>
                                      <a:pt x="306" y="147"/>
                                    </a:cubicBezTo>
                                    <a:cubicBezTo>
                                      <a:pt x="306" y="133"/>
                                      <a:pt x="300" y="121"/>
                                      <a:pt x="291" y="112"/>
                                    </a:cubicBezTo>
                                    <a:cubicBezTo>
                                      <a:pt x="282" y="103"/>
                                      <a:pt x="270" y="98"/>
                                      <a:pt x="256" y="98"/>
                                    </a:cubicBezTo>
                                    <a:cubicBezTo>
                                      <a:pt x="242" y="98"/>
                                      <a:pt x="230" y="103"/>
                                      <a:pt x="221" y="112"/>
                                    </a:cubicBezTo>
                                    <a:cubicBezTo>
                                      <a:pt x="212" y="121"/>
                                      <a:pt x="206" y="133"/>
                                      <a:pt x="206" y="147"/>
                                    </a:cubicBezTo>
                                    <a:cubicBezTo>
                                      <a:pt x="206" y="148"/>
                                      <a:pt x="206" y="148"/>
                                      <a:pt x="206" y="149"/>
                                    </a:cubicBezTo>
                                    <a:cubicBezTo>
                                      <a:pt x="208" y="149"/>
                                      <a:pt x="210" y="150"/>
                                      <a:pt x="213" y="150"/>
                                    </a:cubicBezTo>
                                    <a:cubicBezTo>
                                      <a:pt x="212" y="149"/>
                                      <a:pt x="212" y="148"/>
                                      <a:pt x="212" y="147"/>
                                    </a:cubicBezTo>
                                    <a:close/>
                                    <a:moveTo>
                                      <a:pt x="285" y="96"/>
                                    </a:moveTo>
                                    <a:cubicBezTo>
                                      <a:pt x="285" y="99"/>
                                      <a:pt x="284" y="101"/>
                                      <a:pt x="283" y="104"/>
                                    </a:cubicBezTo>
                                    <a:cubicBezTo>
                                      <a:pt x="284" y="105"/>
                                      <a:pt x="285" y="105"/>
                                      <a:pt x="286" y="106"/>
                                    </a:cubicBezTo>
                                    <a:cubicBezTo>
                                      <a:pt x="287" y="105"/>
                                      <a:pt x="288" y="105"/>
                                      <a:pt x="289" y="104"/>
                                    </a:cubicBezTo>
                                    <a:cubicBezTo>
                                      <a:pt x="290" y="102"/>
                                      <a:pt x="290" y="99"/>
                                      <a:pt x="290" y="96"/>
                                    </a:cubicBezTo>
                                    <a:cubicBezTo>
                                      <a:pt x="290" y="86"/>
                                      <a:pt x="286" y="78"/>
                                      <a:pt x="280" y="72"/>
                                    </a:cubicBezTo>
                                    <a:cubicBezTo>
                                      <a:pt x="274" y="65"/>
                                      <a:pt x="265" y="62"/>
                                      <a:pt x="256" y="62"/>
                                    </a:cubicBezTo>
                                    <a:cubicBezTo>
                                      <a:pt x="246" y="62"/>
                                      <a:pt x="238" y="65"/>
                                      <a:pt x="232" y="72"/>
                                    </a:cubicBezTo>
                                    <a:cubicBezTo>
                                      <a:pt x="225" y="78"/>
                                      <a:pt x="222" y="86"/>
                                      <a:pt x="222" y="96"/>
                                    </a:cubicBezTo>
                                    <a:cubicBezTo>
                                      <a:pt x="222" y="99"/>
                                      <a:pt x="222" y="101"/>
                                      <a:pt x="223" y="104"/>
                                    </a:cubicBezTo>
                                    <a:cubicBezTo>
                                      <a:pt x="224" y="105"/>
                                      <a:pt x="225" y="105"/>
                                      <a:pt x="225" y="106"/>
                                    </a:cubicBezTo>
                                    <a:cubicBezTo>
                                      <a:pt x="226" y="105"/>
                                      <a:pt x="227" y="105"/>
                                      <a:pt x="228" y="104"/>
                                    </a:cubicBezTo>
                                    <a:cubicBezTo>
                                      <a:pt x="228" y="101"/>
                                      <a:pt x="227" y="99"/>
                                      <a:pt x="227" y="96"/>
                                    </a:cubicBezTo>
                                    <a:cubicBezTo>
                                      <a:pt x="227" y="80"/>
                                      <a:pt x="240" y="67"/>
                                      <a:pt x="256" y="67"/>
                                    </a:cubicBezTo>
                                    <a:cubicBezTo>
                                      <a:pt x="272" y="67"/>
                                      <a:pt x="285" y="80"/>
                                      <a:pt x="285" y="96"/>
                                    </a:cubicBezTo>
                                    <a:close/>
                                    <a:moveTo>
                                      <a:pt x="277" y="96"/>
                                    </a:moveTo>
                                    <a:cubicBezTo>
                                      <a:pt x="277" y="97"/>
                                      <a:pt x="277" y="99"/>
                                      <a:pt x="276" y="100"/>
                                    </a:cubicBezTo>
                                    <a:cubicBezTo>
                                      <a:pt x="278" y="101"/>
                                      <a:pt x="280" y="102"/>
                                      <a:pt x="282" y="103"/>
                                    </a:cubicBezTo>
                                    <a:cubicBezTo>
                                      <a:pt x="283" y="101"/>
                                      <a:pt x="283" y="98"/>
                                      <a:pt x="283" y="96"/>
                                    </a:cubicBezTo>
                                    <a:cubicBezTo>
                                      <a:pt x="283" y="88"/>
                                      <a:pt x="280" y="81"/>
                                      <a:pt x="275" y="77"/>
                                    </a:cubicBezTo>
                                    <a:cubicBezTo>
                                      <a:pt x="270" y="72"/>
                                      <a:pt x="263" y="69"/>
                                      <a:pt x="256" y="69"/>
                                    </a:cubicBezTo>
                                    <a:cubicBezTo>
                                      <a:pt x="248" y="69"/>
                                      <a:pt x="242" y="72"/>
                                      <a:pt x="237" y="77"/>
                                    </a:cubicBezTo>
                                    <a:cubicBezTo>
                                      <a:pt x="232" y="81"/>
                                      <a:pt x="229" y="88"/>
                                      <a:pt x="229" y="96"/>
                                    </a:cubicBezTo>
                                    <a:cubicBezTo>
                                      <a:pt x="229" y="98"/>
                                      <a:pt x="229" y="101"/>
                                      <a:pt x="230" y="103"/>
                                    </a:cubicBezTo>
                                    <a:cubicBezTo>
                                      <a:pt x="231" y="102"/>
                                      <a:pt x="233" y="101"/>
                                      <a:pt x="235" y="100"/>
                                    </a:cubicBezTo>
                                    <a:cubicBezTo>
                                      <a:pt x="235" y="99"/>
                                      <a:pt x="235" y="97"/>
                                      <a:pt x="235" y="96"/>
                                    </a:cubicBezTo>
                                    <a:cubicBezTo>
                                      <a:pt x="235" y="84"/>
                                      <a:pt x="244" y="75"/>
                                      <a:pt x="256" y="75"/>
                                    </a:cubicBezTo>
                                    <a:cubicBezTo>
                                      <a:pt x="268" y="75"/>
                                      <a:pt x="277" y="84"/>
                                      <a:pt x="277" y="96"/>
                                    </a:cubicBezTo>
                                    <a:close/>
                                    <a:moveTo>
                                      <a:pt x="269" y="96"/>
                                    </a:moveTo>
                                    <a:cubicBezTo>
                                      <a:pt x="269" y="96"/>
                                      <a:pt x="269" y="97"/>
                                      <a:pt x="269" y="98"/>
                                    </a:cubicBezTo>
                                    <a:cubicBezTo>
                                      <a:pt x="271" y="98"/>
                                      <a:pt x="273" y="99"/>
                                      <a:pt x="275" y="100"/>
                                    </a:cubicBezTo>
                                    <a:cubicBezTo>
                                      <a:pt x="275" y="98"/>
                                      <a:pt x="275" y="97"/>
                                      <a:pt x="275" y="96"/>
                                    </a:cubicBezTo>
                                    <a:cubicBezTo>
                                      <a:pt x="275" y="90"/>
                                      <a:pt x="273" y="86"/>
                                      <a:pt x="270" y="82"/>
                                    </a:cubicBezTo>
                                    <a:cubicBezTo>
                                      <a:pt x="266" y="78"/>
                                      <a:pt x="261" y="76"/>
                                      <a:pt x="256" y="76"/>
                                    </a:cubicBezTo>
                                    <a:cubicBezTo>
                                      <a:pt x="250" y="76"/>
                                      <a:pt x="246" y="78"/>
                                      <a:pt x="242" y="82"/>
                                    </a:cubicBezTo>
                                    <a:cubicBezTo>
                                      <a:pt x="239" y="86"/>
                                      <a:pt x="236" y="90"/>
                                      <a:pt x="236" y="96"/>
                                    </a:cubicBezTo>
                                    <a:cubicBezTo>
                                      <a:pt x="236" y="97"/>
                                      <a:pt x="237" y="98"/>
                                      <a:pt x="237" y="100"/>
                                    </a:cubicBezTo>
                                    <a:cubicBezTo>
                                      <a:pt x="239" y="99"/>
                                      <a:pt x="241" y="98"/>
                                      <a:pt x="242" y="98"/>
                                    </a:cubicBezTo>
                                    <a:cubicBezTo>
                                      <a:pt x="242" y="97"/>
                                      <a:pt x="242" y="96"/>
                                      <a:pt x="242" y="96"/>
                                    </a:cubicBezTo>
                                    <a:cubicBezTo>
                                      <a:pt x="242" y="88"/>
                                      <a:pt x="248" y="82"/>
                                      <a:pt x="256" y="82"/>
                                    </a:cubicBezTo>
                                    <a:cubicBezTo>
                                      <a:pt x="263" y="82"/>
                                      <a:pt x="269" y="88"/>
                                      <a:pt x="269" y="96"/>
                                    </a:cubicBezTo>
                                    <a:close/>
                                    <a:moveTo>
                                      <a:pt x="263" y="96"/>
                                    </a:moveTo>
                                    <a:cubicBezTo>
                                      <a:pt x="263" y="96"/>
                                      <a:pt x="263" y="96"/>
                                      <a:pt x="263" y="96"/>
                                    </a:cubicBezTo>
                                    <a:cubicBezTo>
                                      <a:pt x="264" y="97"/>
                                      <a:pt x="266" y="97"/>
                                      <a:pt x="268" y="97"/>
                                    </a:cubicBezTo>
                                    <a:cubicBezTo>
                                      <a:pt x="268" y="97"/>
                                      <a:pt x="268" y="96"/>
                                      <a:pt x="268" y="96"/>
                                    </a:cubicBezTo>
                                    <a:cubicBezTo>
                                      <a:pt x="268" y="89"/>
                                      <a:pt x="262" y="84"/>
                                      <a:pt x="256" y="84"/>
                                    </a:cubicBezTo>
                                    <a:cubicBezTo>
                                      <a:pt x="249" y="84"/>
                                      <a:pt x="244" y="89"/>
                                      <a:pt x="244" y="96"/>
                                    </a:cubicBezTo>
                                    <a:cubicBezTo>
                                      <a:pt x="244" y="96"/>
                                      <a:pt x="244" y="97"/>
                                      <a:pt x="244" y="97"/>
                                    </a:cubicBezTo>
                                    <a:cubicBezTo>
                                      <a:pt x="246" y="97"/>
                                      <a:pt x="247" y="97"/>
                                      <a:pt x="249" y="96"/>
                                    </a:cubicBezTo>
                                    <a:cubicBezTo>
                                      <a:pt x="249" y="96"/>
                                      <a:pt x="249" y="96"/>
                                      <a:pt x="249" y="96"/>
                                    </a:cubicBezTo>
                                    <a:cubicBezTo>
                                      <a:pt x="249" y="92"/>
                                      <a:pt x="252" y="89"/>
                                      <a:pt x="256" y="89"/>
                                    </a:cubicBezTo>
                                    <a:cubicBezTo>
                                      <a:pt x="260" y="89"/>
                                      <a:pt x="263" y="92"/>
                                      <a:pt x="263" y="96"/>
                                    </a:cubicBezTo>
                                    <a:close/>
                                    <a:moveTo>
                                      <a:pt x="256" y="91"/>
                                    </a:moveTo>
                                    <a:cubicBezTo>
                                      <a:pt x="253" y="91"/>
                                      <a:pt x="251" y="93"/>
                                      <a:pt x="251" y="96"/>
                                    </a:cubicBezTo>
                                    <a:cubicBezTo>
                                      <a:pt x="251" y="96"/>
                                      <a:pt x="251" y="96"/>
                                      <a:pt x="251" y="96"/>
                                    </a:cubicBezTo>
                                    <a:cubicBezTo>
                                      <a:pt x="252" y="96"/>
                                      <a:pt x="254" y="96"/>
                                      <a:pt x="256" y="96"/>
                                    </a:cubicBezTo>
                                    <a:cubicBezTo>
                                      <a:pt x="258" y="96"/>
                                      <a:pt x="259" y="96"/>
                                      <a:pt x="261" y="96"/>
                                    </a:cubicBezTo>
                                    <a:cubicBezTo>
                                      <a:pt x="261" y="96"/>
                                      <a:pt x="261" y="96"/>
                                      <a:pt x="261" y="96"/>
                                    </a:cubicBezTo>
                                    <a:cubicBezTo>
                                      <a:pt x="261" y="93"/>
                                      <a:pt x="259" y="91"/>
                                      <a:pt x="256" y="91"/>
                                    </a:cubicBezTo>
                                    <a:close/>
                                    <a:moveTo>
                                      <a:pt x="407" y="96"/>
                                    </a:moveTo>
                                    <a:cubicBezTo>
                                      <a:pt x="407" y="99"/>
                                      <a:pt x="406" y="101"/>
                                      <a:pt x="405" y="104"/>
                                    </a:cubicBezTo>
                                    <a:cubicBezTo>
                                      <a:pt x="406" y="105"/>
                                      <a:pt x="407" y="105"/>
                                      <a:pt x="408" y="106"/>
                                    </a:cubicBezTo>
                                    <a:cubicBezTo>
                                      <a:pt x="409" y="105"/>
                                      <a:pt x="410" y="104"/>
                                      <a:pt x="411" y="103"/>
                                    </a:cubicBezTo>
                                    <a:cubicBezTo>
                                      <a:pt x="412" y="101"/>
                                      <a:pt x="412" y="98"/>
                                      <a:pt x="412" y="96"/>
                                    </a:cubicBezTo>
                                    <a:cubicBezTo>
                                      <a:pt x="412" y="86"/>
                                      <a:pt x="408" y="78"/>
                                      <a:pt x="402" y="72"/>
                                    </a:cubicBezTo>
                                    <a:cubicBezTo>
                                      <a:pt x="396" y="65"/>
                                      <a:pt x="387" y="62"/>
                                      <a:pt x="378" y="62"/>
                                    </a:cubicBezTo>
                                    <a:cubicBezTo>
                                      <a:pt x="368" y="62"/>
                                      <a:pt x="360" y="65"/>
                                      <a:pt x="354" y="72"/>
                                    </a:cubicBezTo>
                                    <a:cubicBezTo>
                                      <a:pt x="347" y="78"/>
                                      <a:pt x="344" y="86"/>
                                      <a:pt x="344" y="96"/>
                                    </a:cubicBezTo>
                                    <a:cubicBezTo>
                                      <a:pt x="344" y="99"/>
                                      <a:pt x="344" y="101"/>
                                      <a:pt x="345" y="104"/>
                                    </a:cubicBezTo>
                                    <a:cubicBezTo>
                                      <a:pt x="346" y="105"/>
                                      <a:pt x="346" y="105"/>
                                      <a:pt x="347" y="106"/>
                                    </a:cubicBezTo>
                                    <a:cubicBezTo>
                                      <a:pt x="348" y="105"/>
                                      <a:pt x="349" y="105"/>
                                      <a:pt x="350" y="104"/>
                                    </a:cubicBezTo>
                                    <a:cubicBezTo>
                                      <a:pt x="349" y="101"/>
                                      <a:pt x="349" y="99"/>
                                      <a:pt x="349" y="96"/>
                                    </a:cubicBezTo>
                                    <a:cubicBezTo>
                                      <a:pt x="349" y="80"/>
                                      <a:pt x="362" y="67"/>
                                      <a:pt x="378" y="67"/>
                                    </a:cubicBezTo>
                                    <a:cubicBezTo>
                                      <a:pt x="394" y="67"/>
                                      <a:pt x="407" y="80"/>
                                      <a:pt x="407" y="96"/>
                                    </a:cubicBezTo>
                                    <a:close/>
                                    <a:moveTo>
                                      <a:pt x="399" y="96"/>
                                    </a:moveTo>
                                    <a:cubicBezTo>
                                      <a:pt x="399" y="97"/>
                                      <a:pt x="399" y="99"/>
                                      <a:pt x="398" y="100"/>
                                    </a:cubicBezTo>
                                    <a:cubicBezTo>
                                      <a:pt x="400" y="101"/>
                                      <a:pt x="402" y="102"/>
                                      <a:pt x="404" y="103"/>
                                    </a:cubicBezTo>
                                    <a:cubicBezTo>
                                      <a:pt x="405" y="101"/>
                                      <a:pt x="405" y="98"/>
                                      <a:pt x="405" y="96"/>
                                    </a:cubicBezTo>
                                    <a:cubicBezTo>
                                      <a:pt x="405" y="88"/>
                                      <a:pt x="402" y="81"/>
                                      <a:pt x="397" y="77"/>
                                    </a:cubicBezTo>
                                    <a:cubicBezTo>
                                      <a:pt x="392" y="72"/>
                                      <a:pt x="385" y="69"/>
                                      <a:pt x="378" y="69"/>
                                    </a:cubicBezTo>
                                    <a:cubicBezTo>
                                      <a:pt x="370" y="69"/>
                                      <a:pt x="363" y="72"/>
                                      <a:pt x="359" y="77"/>
                                    </a:cubicBezTo>
                                    <a:cubicBezTo>
                                      <a:pt x="354" y="81"/>
                                      <a:pt x="351" y="88"/>
                                      <a:pt x="351" y="96"/>
                                    </a:cubicBezTo>
                                    <a:cubicBezTo>
                                      <a:pt x="351" y="98"/>
                                      <a:pt x="351" y="101"/>
                                      <a:pt x="352" y="103"/>
                                    </a:cubicBezTo>
                                    <a:cubicBezTo>
                                      <a:pt x="353" y="102"/>
                                      <a:pt x="355" y="101"/>
                                      <a:pt x="357" y="100"/>
                                    </a:cubicBezTo>
                                    <a:cubicBezTo>
                                      <a:pt x="357" y="99"/>
                                      <a:pt x="357" y="97"/>
                                      <a:pt x="357" y="96"/>
                                    </a:cubicBezTo>
                                    <a:cubicBezTo>
                                      <a:pt x="357" y="84"/>
                                      <a:pt x="366" y="75"/>
                                      <a:pt x="378" y="75"/>
                                    </a:cubicBezTo>
                                    <a:cubicBezTo>
                                      <a:pt x="389" y="75"/>
                                      <a:pt x="399" y="84"/>
                                      <a:pt x="399" y="96"/>
                                    </a:cubicBezTo>
                                    <a:close/>
                                    <a:moveTo>
                                      <a:pt x="391" y="96"/>
                                    </a:moveTo>
                                    <a:cubicBezTo>
                                      <a:pt x="391" y="96"/>
                                      <a:pt x="391" y="97"/>
                                      <a:pt x="391" y="98"/>
                                    </a:cubicBezTo>
                                    <a:cubicBezTo>
                                      <a:pt x="393" y="98"/>
                                      <a:pt x="395" y="99"/>
                                      <a:pt x="397" y="100"/>
                                    </a:cubicBezTo>
                                    <a:cubicBezTo>
                                      <a:pt x="397" y="98"/>
                                      <a:pt x="397" y="97"/>
                                      <a:pt x="397" y="96"/>
                                    </a:cubicBezTo>
                                    <a:cubicBezTo>
                                      <a:pt x="397" y="90"/>
                                      <a:pt x="395" y="86"/>
                                      <a:pt x="392" y="82"/>
                                    </a:cubicBezTo>
                                    <a:cubicBezTo>
                                      <a:pt x="388" y="78"/>
                                      <a:pt x="383" y="76"/>
                                      <a:pt x="378" y="76"/>
                                    </a:cubicBezTo>
                                    <a:cubicBezTo>
                                      <a:pt x="372" y="76"/>
                                      <a:pt x="368" y="78"/>
                                      <a:pt x="364" y="82"/>
                                    </a:cubicBezTo>
                                    <a:cubicBezTo>
                                      <a:pt x="360" y="86"/>
                                      <a:pt x="358" y="90"/>
                                      <a:pt x="358" y="96"/>
                                    </a:cubicBezTo>
                                    <a:cubicBezTo>
                                      <a:pt x="358" y="97"/>
                                      <a:pt x="358" y="98"/>
                                      <a:pt x="359" y="100"/>
                                    </a:cubicBezTo>
                                    <a:cubicBezTo>
                                      <a:pt x="361" y="99"/>
                                      <a:pt x="362" y="98"/>
                                      <a:pt x="364" y="98"/>
                                    </a:cubicBezTo>
                                    <a:cubicBezTo>
                                      <a:pt x="364" y="97"/>
                                      <a:pt x="364" y="96"/>
                                      <a:pt x="364" y="96"/>
                                    </a:cubicBezTo>
                                    <a:cubicBezTo>
                                      <a:pt x="364" y="88"/>
                                      <a:pt x="370" y="82"/>
                                      <a:pt x="378" y="82"/>
                                    </a:cubicBezTo>
                                    <a:cubicBezTo>
                                      <a:pt x="385" y="82"/>
                                      <a:pt x="391" y="88"/>
                                      <a:pt x="391" y="96"/>
                                    </a:cubicBezTo>
                                    <a:close/>
                                    <a:moveTo>
                                      <a:pt x="384" y="96"/>
                                    </a:moveTo>
                                    <a:cubicBezTo>
                                      <a:pt x="384" y="96"/>
                                      <a:pt x="384" y="96"/>
                                      <a:pt x="384" y="96"/>
                                    </a:cubicBezTo>
                                    <a:cubicBezTo>
                                      <a:pt x="386" y="97"/>
                                      <a:pt x="388" y="97"/>
                                      <a:pt x="390" y="97"/>
                                    </a:cubicBezTo>
                                    <a:cubicBezTo>
                                      <a:pt x="390" y="97"/>
                                      <a:pt x="390" y="96"/>
                                      <a:pt x="390" y="96"/>
                                    </a:cubicBezTo>
                                    <a:cubicBezTo>
                                      <a:pt x="390" y="89"/>
                                      <a:pt x="384" y="84"/>
                                      <a:pt x="378" y="84"/>
                                    </a:cubicBezTo>
                                    <a:cubicBezTo>
                                      <a:pt x="371" y="84"/>
                                      <a:pt x="366" y="89"/>
                                      <a:pt x="366" y="96"/>
                                    </a:cubicBezTo>
                                    <a:cubicBezTo>
                                      <a:pt x="366" y="96"/>
                                      <a:pt x="366" y="97"/>
                                      <a:pt x="366" y="97"/>
                                    </a:cubicBezTo>
                                    <a:cubicBezTo>
                                      <a:pt x="368" y="97"/>
                                      <a:pt x="369" y="97"/>
                                      <a:pt x="371" y="96"/>
                                    </a:cubicBezTo>
                                    <a:cubicBezTo>
                                      <a:pt x="371" y="96"/>
                                      <a:pt x="371" y="96"/>
                                      <a:pt x="371" y="96"/>
                                    </a:cubicBezTo>
                                    <a:cubicBezTo>
                                      <a:pt x="371" y="92"/>
                                      <a:pt x="374" y="89"/>
                                      <a:pt x="378" y="89"/>
                                    </a:cubicBezTo>
                                    <a:cubicBezTo>
                                      <a:pt x="381" y="89"/>
                                      <a:pt x="384" y="92"/>
                                      <a:pt x="384" y="96"/>
                                    </a:cubicBezTo>
                                    <a:close/>
                                    <a:moveTo>
                                      <a:pt x="378" y="91"/>
                                    </a:moveTo>
                                    <a:cubicBezTo>
                                      <a:pt x="375" y="91"/>
                                      <a:pt x="373" y="93"/>
                                      <a:pt x="373" y="96"/>
                                    </a:cubicBezTo>
                                    <a:cubicBezTo>
                                      <a:pt x="373" y="96"/>
                                      <a:pt x="373" y="96"/>
                                      <a:pt x="373" y="96"/>
                                    </a:cubicBezTo>
                                    <a:cubicBezTo>
                                      <a:pt x="374" y="96"/>
                                      <a:pt x="376" y="96"/>
                                      <a:pt x="378" y="96"/>
                                    </a:cubicBezTo>
                                    <a:cubicBezTo>
                                      <a:pt x="379" y="96"/>
                                      <a:pt x="381" y="96"/>
                                      <a:pt x="383" y="96"/>
                                    </a:cubicBezTo>
                                    <a:cubicBezTo>
                                      <a:pt x="383" y="96"/>
                                      <a:pt x="383" y="96"/>
                                      <a:pt x="383" y="96"/>
                                    </a:cubicBezTo>
                                    <a:cubicBezTo>
                                      <a:pt x="383" y="93"/>
                                      <a:pt x="381" y="91"/>
                                      <a:pt x="378" y="91"/>
                                    </a:cubicBezTo>
                                    <a:close/>
                                    <a:moveTo>
                                      <a:pt x="343" y="112"/>
                                    </a:moveTo>
                                    <a:cubicBezTo>
                                      <a:pt x="334" y="121"/>
                                      <a:pt x="328" y="133"/>
                                      <a:pt x="328" y="147"/>
                                    </a:cubicBezTo>
                                    <a:cubicBezTo>
                                      <a:pt x="328" y="148"/>
                                      <a:pt x="328" y="148"/>
                                      <a:pt x="328" y="149"/>
                                    </a:cubicBezTo>
                                    <a:cubicBezTo>
                                      <a:pt x="330" y="149"/>
                                      <a:pt x="332" y="150"/>
                                      <a:pt x="334" y="150"/>
                                    </a:cubicBezTo>
                                    <a:cubicBezTo>
                                      <a:pt x="334" y="149"/>
                                      <a:pt x="334" y="148"/>
                                      <a:pt x="334" y="147"/>
                                    </a:cubicBezTo>
                                    <a:cubicBezTo>
                                      <a:pt x="334" y="123"/>
                                      <a:pt x="354" y="104"/>
                                      <a:pt x="378" y="104"/>
                                    </a:cubicBezTo>
                                    <a:cubicBezTo>
                                      <a:pt x="402" y="104"/>
                                      <a:pt x="421" y="123"/>
                                      <a:pt x="421" y="147"/>
                                    </a:cubicBezTo>
                                    <a:cubicBezTo>
                                      <a:pt x="421" y="148"/>
                                      <a:pt x="421" y="149"/>
                                      <a:pt x="421" y="150"/>
                                    </a:cubicBezTo>
                                    <a:cubicBezTo>
                                      <a:pt x="423" y="149"/>
                                      <a:pt x="425" y="149"/>
                                      <a:pt x="427" y="148"/>
                                    </a:cubicBezTo>
                                    <a:cubicBezTo>
                                      <a:pt x="427" y="148"/>
                                      <a:pt x="427" y="148"/>
                                      <a:pt x="427" y="147"/>
                                    </a:cubicBezTo>
                                    <a:cubicBezTo>
                                      <a:pt x="427" y="133"/>
                                      <a:pt x="422" y="121"/>
                                      <a:pt x="413" y="112"/>
                                    </a:cubicBezTo>
                                    <a:cubicBezTo>
                                      <a:pt x="404" y="103"/>
                                      <a:pt x="391" y="98"/>
                                      <a:pt x="378" y="98"/>
                                    </a:cubicBezTo>
                                    <a:cubicBezTo>
                                      <a:pt x="364" y="98"/>
                                      <a:pt x="352" y="103"/>
                                      <a:pt x="343" y="112"/>
                                    </a:cubicBezTo>
                                    <a:close/>
                                    <a:moveTo>
                                      <a:pt x="527" y="96"/>
                                    </a:moveTo>
                                    <a:cubicBezTo>
                                      <a:pt x="527" y="99"/>
                                      <a:pt x="527" y="101"/>
                                      <a:pt x="526" y="104"/>
                                    </a:cubicBezTo>
                                    <a:cubicBezTo>
                                      <a:pt x="527" y="105"/>
                                      <a:pt x="528" y="105"/>
                                      <a:pt x="529" y="106"/>
                                    </a:cubicBezTo>
                                    <a:cubicBezTo>
                                      <a:pt x="530" y="106"/>
                                      <a:pt x="531" y="105"/>
                                      <a:pt x="532" y="104"/>
                                    </a:cubicBezTo>
                                    <a:cubicBezTo>
                                      <a:pt x="532" y="102"/>
                                      <a:pt x="533" y="99"/>
                                      <a:pt x="533" y="96"/>
                                    </a:cubicBezTo>
                                    <a:cubicBezTo>
                                      <a:pt x="533" y="86"/>
                                      <a:pt x="529" y="78"/>
                                      <a:pt x="523" y="72"/>
                                    </a:cubicBezTo>
                                    <a:cubicBezTo>
                                      <a:pt x="517" y="65"/>
                                      <a:pt x="508" y="62"/>
                                      <a:pt x="499" y="62"/>
                                    </a:cubicBezTo>
                                    <a:cubicBezTo>
                                      <a:pt x="489" y="62"/>
                                      <a:pt x="481" y="65"/>
                                      <a:pt x="474" y="72"/>
                                    </a:cubicBezTo>
                                    <a:cubicBezTo>
                                      <a:pt x="468" y="78"/>
                                      <a:pt x="464" y="86"/>
                                      <a:pt x="464" y="96"/>
                                    </a:cubicBezTo>
                                    <a:cubicBezTo>
                                      <a:pt x="464" y="99"/>
                                      <a:pt x="465" y="101"/>
                                      <a:pt x="465" y="104"/>
                                    </a:cubicBezTo>
                                    <a:cubicBezTo>
                                      <a:pt x="466" y="105"/>
                                      <a:pt x="467" y="105"/>
                                      <a:pt x="468" y="106"/>
                                    </a:cubicBezTo>
                                    <a:cubicBezTo>
                                      <a:pt x="469" y="105"/>
                                      <a:pt x="470" y="105"/>
                                      <a:pt x="471" y="104"/>
                                    </a:cubicBezTo>
                                    <a:cubicBezTo>
                                      <a:pt x="470" y="101"/>
                                      <a:pt x="470" y="99"/>
                                      <a:pt x="470" y="96"/>
                                    </a:cubicBezTo>
                                    <a:cubicBezTo>
                                      <a:pt x="470" y="80"/>
                                      <a:pt x="483" y="67"/>
                                      <a:pt x="499" y="67"/>
                                    </a:cubicBezTo>
                                    <a:cubicBezTo>
                                      <a:pt x="515" y="67"/>
                                      <a:pt x="527" y="80"/>
                                      <a:pt x="527" y="96"/>
                                    </a:cubicBezTo>
                                    <a:close/>
                                    <a:moveTo>
                                      <a:pt x="520" y="96"/>
                                    </a:moveTo>
                                    <a:cubicBezTo>
                                      <a:pt x="520" y="97"/>
                                      <a:pt x="520" y="99"/>
                                      <a:pt x="519" y="100"/>
                                    </a:cubicBezTo>
                                    <a:cubicBezTo>
                                      <a:pt x="521" y="101"/>
                                      <a:pt x="523" y="102"/>
                                      <a:pt x="525" y="103"/>
                                    </a:cubicBezTo>
                                    <a:cubicBezTo>
                                      <a:pt x="525" y="101"/>
                                      <a:pt x="526" y="98"/>
                                      <a:pt x="526" y="96"/>
                                    </a:cubicBezTo>
                                    <a:cubicBezTo>
                                      <a:pt x="526" y="88"/>
                                      <a:pt x="523" y="81"/>
                                      <a:pt x="518" y="77"/>
                                    </a:cubicBezTo>
                                    <a:cubicBezTo>
                                      <a:pt x="513" y="72"/>
                                      <a:pt x="506" y="69"/>
                                      <a:pt x="499" y="69"/>
                                    </a:cubicBezTo>
                                    <a:cubicBezTo>
                                      <a:pt x="491" y="69"/>
                                      <a:pt x="484" y="72"/>
                                      <a:pt x="479" y="77"/>
                                    </a:cubicBezTo>
                                    <a:cubicBezTo>
                                      <a:pt x="474" y="81"/>
                                      <a:pt x="471" y="88"/>
                                      <a:pt x="471" y="96"/>
                                    </a:cubicBezTo>
                                    <a:cubicBezTo>
                                      <a:pt x="471" y="98"/>
                                      <a:pt x="472" y="101"/>
                                      <a:pt x="472" y="103"/>
                                    </a:cubicBezTo>
                                    <a:cubicBezTo>
                                      <a:pt x="474" y="102"/>
                                      <a:pt x="476" y="101"/>
                                      <a:pt x="478" y="100"/>
                                    </a:cubicBezTo>
                                    <a:cubicBezTo>
                                      <a:pt x="478" y="99"/>
                                      <a:pt x="478" y="97"/>
                                      <a:pt x="478" y="96"/>
                                    </a:cubicBezTo>
                                    <a:cubicBezTo>
                                      <a:pt x="478" y="84"/>
                                      <a:pt x="487" y="75"/>
                                      <a:pt x="499" y="75"/>
                                    </a:cubicBezTo>
                                    <a:cubicBezTo>
                                      <a:pt x="510" y="75"/>
                                      <a:pt x="520" y="84"/>
                                      <a:pt x="520" y="96"/>
                                    </a:cubicBezTo>
                                    <a:close/>
                                    <a:moveTo>
                                      <a:pt x="512" y="96"/>
                                    </a:moveTo>
                                    <a:cubicBezTo>
                                      <a:pt x="512" y="96"/>
                                      <a:pt x="512" y="97"/>
                                      <a:pt x="512" y="98"/>
                                    </a:cubicBezTo>
                                    <a:cubicBezTo>
                                      <a:pt x="514" y="98"/>
                                      <a:pt x="516" y="99"/>
                                      <a:pt x="518" y="100"/>
                                    </a:cubicBezTo>
                                    <a:cubicBezTo>
                                      <a:pt x="518" y="98"/>
                                      <a:pt x="518" y="97"/>
                                      <a:pt x="518" y="96"/>
                                    </a:cubicBezTo>
                                    <a:cubicBezTo>
                                      <a:pt x="518" y="90"/>
                                      <a:pt x="516" y="86"/>
                                      <a:pt x="512" y="82"/>
                                    </a:cubicBezTo>
                                    <a:cubicBezTo>
                                      <a:pt x="509" y="78"/>
                                      <a:pt x="504" y="76"/>
                                      <a:pt x="499" y="76"/>
                                    </a:cubicBezTo>
                                    <a:cubicBezTo>
                                      <a:pt x="493" y="76"/>
                                      <a:pt x="488" y="78"/>
                                      <a:pt x="485" y="82"/>
                                    </a:cubicBezTo>
                                    <a:cubicBezTo>
                                      <a:pt x="481" y="86"/>
                                      <a:pt x="479" y="90"/>
                                      <a:pt x="479" y="96"/>
                                    </a:cubicBezTo>
                                    <a:cubicBezTo>
                                      <a:pt x="479" y="97"/>
                                      <a:pt x="479" y="98"/>
                                      <a:pt x="480" y="100"/>
                                    </a:cubicBezTo>
                                    <a:cubicBezTo>
                                      <a:pt x="481" y="99"/>
                                      <a:pt x="483" y="98"/>
                                      <a:pt x="485" y="98"/>
                                    </a:cubicBezTo>
                                    <a:cubicBezTo>
                                      <a:pt x="485" y="97"/>
                                      <a:pt x="485" y="96"/>
                                      <a:pt x="485" y="96"/>
                                    </a:cubicBezTo>
                                    <a:cubicBezTo>
                                      <a:pt x="485" y="88"/>
                                      <a:pt x="491" y="82"/>
                                      <a:pt x="499" y="82"/>
                                    </a:cubicBezTo>
                                    <a:cubicBezTo>
                                      <a:pt x="506" y="82"/>
                                      <a:pt x="512" y="88"/>
                                      <a:pt x="512" y="96"/>
                                    </a:cubicBezTo>
                                    <a:close/>
                                    <a:moveTo>
                                      <a:pt x="505" y="96"/>
                                    </a:moveTo>
                                    <a:cubicBezTo>
                                      <a:pt x="505" y="96"/>
                                      <a:pt x="505" y="96"/>
                                      <a:pt x="505" y="96"/>
                                    </a:cubicBezTo>
                                    <a:cubicBezTo>
                                      <a:pt x="507" y="97"/>
                                      <a:pt x="509" y="97"/>
                                      <a:pt x="510" y="97"/>
                                    </a:cubicBezTo>
                                    <a:cubicBezTo>
                                      <a:pt x="511" y="97"/>
                                      <a:pt x="511" y="96"/>
                                      <a:pt x="511" y="96"/>
                                    </a:cubicBezTo>
                                    <a:cubicBezTo>
                                      <a:pt x="511" y="89"/>
                                      <a:pt x="505" y="84"/>
                                      <a:pt x="499" y="84"/>
                                    </a:cubicBezTo>
                                    <a:cubicBezTo>
                                      <a:pt x="492" y="84"/>
                                      <a:pt x="487" y="89"/>
                                      <a:pt x="487" y="96"/>
                                    </a:cubicBezTo>
                                    <a:cubicBezTo>
                                      <a:pt x="487" y="96"/>
                                      <a:pt x="487" y="97"/>
                                      <a:pt x="487" y="97"/>
                                    </a:cubicBezTo>
                                    <a:cubicBezTo>
                                      <a:pt x="489" y="97"/>
                                      <a:pt x="490" y="97"/>
                                      <a:pt x="492" y="96"/>
                                    </a:cubicBezTo>
                                    <a:cubicBezTo>
                                      <a:pt x="492" y="96"/>
                                      <a:pt x="492" y="96"/>
                                      <a:pt x="492" y="96"/>
                                    </a:cubicBezTo>
                                    <a:cubicBezTo>
                                      <a:pt x="492" y="92"/>
                                      <a:pt x="495" y="89"/>
                                      <a:pt x="499" y="89"/>
                                    </a:cubicBezTo>
                                    <a:cubicBezTo>
                                      <a:pt x="502" y="89"/>
                                      <a:pt x="505" y="92"/>
                                      <a:pt x="505" y="96"/>
                                    </a:cubicBezTo>
                                    <a:close/>
                                    <a:moveTo>
                                      <a:pt x="499" y="91"/>
                                    </a:moveTo>
                                    <a:cubicBezTo>
                                      <a:pt x="496" y="91"/>
                                      <a:pt x="494" y="93"/>
                                      <a:pt x="494" y="96"/>
                                    </a:cubicBezTo>
                                    <a:cubicBezTo>
                                      <a:pt x="494" y="96"/>
                                      <a:pt x="494" y="96"/>
                                      <a:pt x="494" y="96"/>
                                    </a:cubicBezTo>
                                    <a:cubicBezTo>
                                      <a:pt x="495" y="96"/>
                                      <a:pt x="497" y="96"/>
                                      <a:pt x="499" y="96"/>
                                    </a:cubicBezTo>
                                    <a:cubicBezTo>
                                      <a:pt x="500" y="96"/>
                                      <a:pt x="502" y="96"/>
                                      <a:pt x="504" y="96"/>
                                    </a:cubicBezTo>
                                    <a:cubicBezTo>
                                      <a:pt x="504" y="96"/>
                                      <a:pt x="504" y="96"/>
                                      <a:pt x="504" y="96"/>
                                    </a:cubicBezTo>
                                    <a:cubicBezTo>
                                      <a:pt x="504" y="93"/>
                                      <a:pt x="501" y="91"/>
                                      <a:pt x="499" y="91"/>
                                    </a:cubicBezTo>
                                    <a:close/>
                                    <a:moveTo>
                                      <a:pt x="464" y="112"/>
                                    </a:moveTo>
                                    <a:cubicBezTo>
                                      <a:pt x="455" y="121"/>
                                      <a:pt x="449" y="133"/>
                                      <a:pt x="449" y="147"/>
                                    </a:cubicBezTo>
                                    <a:cubicBezTo>
                                      <a:pt x="449" y="148"/>
                                      <a:pt x="449" y="148"/>
                                      <a:pt x="449" y="149"/>
                                    </a:cubicBezTo>
                                    <a:cubicBezTo>
                                      <a:pt x="451" y="149"/>
                                      <a:pt x="453" y="150"/>
                                      <a:pt x="455" y="150"/>
                                    </a:cubicBezTo>
                                    <a:cubicBezTo>
                                      <a:pt x="455" y="149"/>
                                      <a:pt x="455" y="148"/>
                                      <a:pt x="455" y="147"/>
                                    </a:cubicBezTo>
                                    <a:cubicBezTo>
                                      <a:pt x="455" y="123"/>
                                      <a:pt x="475" y="104"/>
                                      <a:pt x="499" y="104"/>
                                    </a:cubicBezTo>
                                    <a:cubicBezTo>
                                      <a:pt x="523" y="104"/>
                                      <a:pt x="542" y="123"/>
                                      <a:pt x="542" y="147"/>
                                    </a:cubicBezTo>
                                    <a:cubicBezTo>
                                      <a:pt x="542" y="148"/>
                                      <a:pt x="542" y="149"/>
                                      <a:pt x="542" y="151"/>
                                    </a:cubicBezTo>
                                    <a:cubicBezTo>
                                      <a:pt x="544" y="150"/>
                                      <a:pt x="546" y="149"/>
                                      <a:pt x="548" y="149"/>
                                    </a:cubicBezTo>
                                    <a:cubicBezTo>
                                      <a:pt x="548" y="148"/>
                                      <a:pt x="548" y="148"/>
                                      <a:pt x="548" y="147"/>
                                    </a:cubicBezTo>
                                    <a:cubicBezTo>
                                      <a:pt x="548" y="133"/>
                                      <a:pt x="543" y="121"/>
                                      <a:pt x="534" y="112"/>
                                    </a:cubicBezTo>
                                    <a:cubicBezTo>
                                      <a:pt x="525" y="103"/>
                                      <a:pt x="512" y="98"/>
                                      <a:pt x="499" y="98"/>
                                    </a:cubicBezTo>
                                    <a:cubicBezTo>
                                      <a:pt x="485" y="98"/>
                                      <a:pt x="473" y="103"/>
                                      <a:pt x="464" y="112"/>
                                    </a:cubicBezTo>
                                    <a:close/>
                                    <a:moveTo>
                                      <a:pt x="650" y="96"/>
                                    </a:moveTo>
                                    <a:cubicBezTo>
                                      <a:pt x="650" y="99"/>
                                      <a:pt x="649" y="101"/>
                                      <a:pt x="648" y="104"/>
                                    </a:cubicBezTo>
                                    <a:cubicBezTo>
                                      <a:pt x="649" y="105"/>
                                      <a:pt x="650" y="105"/>
                                      <a:pt x="651" y="106"/>
                                    </a:cubicBezTo>
                                    <a:cubicBezTo>
                                      <a:pt x="652" y="105"/>
                                      <a:pt x="653" y="104"/>
                                      <a:pt x="654" y="103"/>
                                    </a:cubicBezTo>
                                    <a:cubicBezTo>
                                      <a:pt x="655" y="101"/>
                                      <a:pt x="655" y="98"/>
                                      <a:pt x="655" y="96"/>
                                    </a:cubicBezTo>
                                    <a:cubicBezTo>
                                      <a:pt x="655" y="86"/>
                                      <a:pt x="651" y="78"/>
                                      <a:pt x="645" y="72"/>
                                    </a:cubicBezTo>
                                    <a:cubicBezTo>
                                      <a:pt x="639" y="65"/>
                                      <a:pt x="630" y="62"/>
                                      <a:pt x="621" y="62"/>
                                    </a:cubicBezTo>
                                    <a:cubicBezTo>
                                      <a:pt x="611" y="62"/>
                                      <a:pt x="603" y="65"/>
                                      <a:pt x="597" y="72"/>
                                    </a:cubicBezTo>
                                    <a:cubicBezTo>
                                      <a:pt x="590" y="78"/>
                                      <a:pt x="587" y="86"/>
                                      <a:pt x="587" y="96"/>
                                    </a:cubicBezTo>
                                    <a:cubicBezTo>
                                      <a:pt x="587" y="99"/>
                                      <a:pt x="587" y="101"/>
                                      <a:pt x="588" y="104"/>
                                    </a:cubicBezTo>
                                    <a:cubicBezTo>
                                      <a:pt x="589" y="105"/>
                                      <a:pt x="589" y="105"/>
                                      <a:pt x="590" y="106"/>
                                    </a:cubicBezTo>
                                    <a:cubicBezTo>
                                      <a:pt x="591" y="105"/>
                                      <a:pt x="592" y="105"/>
                                      <a:pt x="593" y="104"/>
                                    </a:cubicBezTo>
                                    <a:cubicBezTo>
                                      <a:pt x="592" y="101"/>
                                      <a:pt x="592" y="99"/>
                                      <a:pt x="592" y="96"/>
                                    </a:cubicBezTo>
                                    <a:cubicBezTo>
                                      <a:pt x="592" y="80"/>
                                      <a:pt x="605" y="67"/>
                                      <a:pt x="621" y="67"/>
                                    </a:cubicBezTo>
                                    <a:cubicBezTo>
                                      <a:pt x="637" y="67"/>
                                      <a:pt x="650" y="80"/>
                                      <a:pt x="650" y="96"/>
                                    </a:cubicBezTo>
                                    <a:close/>
                                    <a:moveTo>
                                      <a:pt x="642" y="96"/>
                                    </a:moveTo>
                                    <a:cubicBezTo>
                                      <a:pt x="642" y="97"/>
                                      <a:pt x="642" y="99"/>
                                      <a:pt x="641" y="100"/>
                                    </a:cubicBezTo>
                                    <a:cubicBezTo>
                                      <a:pt x="643" y="101"/>
                                      <a:pt x="645" y="102"/>
                                      <a:pt x="647" y="103"/>
                                    </a:cubicBezTo>
                                    <a:cubicBezTo>
                                      <a:pt x="648" y="101"/>
                                      <a:pt x="648" y="98"/>
                                      <a:pt x="648" y="96"/>
                                    </a:cubicBezTo>
                                    <a:cubicBezTo>
                                      <a:pt x="648" y="88"/>
                                      <a:pt x="645" y="81"/>
                                      <a:pt x="640" y="77"/>
                                    </a:cubicBezTo>
                                    <a:cubicBezTo>
                                      <a:pt x="635" y="72"/>
                                      <a:pt x="628" y="69"/>
                                      <a:pt x="621" y="69"/>
                                    </a:cubicBezTo>
                                    <a:cubicBezTo>
                                      <a:pt x="613" y="69"/>
                                      <a:pt x="607" y="72"/>
                                      <a:pt x="602" y="77"/>
                                    </a:cubicBezTo>
                                    <a:cubicBezTo>
                                      <a:pt x="597" y="81"/>
                                      <a:pt x="594" y="88"/>
                                      <a:pt x="594" y="96"/>
                                    </a:cubicBezTo>
                                    <a:cubicBezTo>
                                      <a:pt x="594" y="98"/>
                                      <a:pt x="594" y="101"/>
                                      <a:pt x="595" y="103"/>
                                    </a:cubicBezTo>
                                    <a:cubicBezTo>
                                      <a:pt x="596" y="102"/>
                                      <a:pt x="598" y="101"/>
                                      <a:pt x="600" y="100"/>
                                    </a:cubicBezTo>
                                    <a:cubicBezTo>
                                      <a:pt x="600" y="99"/>
                                      <a:pt x="600" y="97"/>
                                      <a:pt x="600" y="96"/>
                                    </a:cubicBezTo>
                                    <a:cubicBezTo>
                                      <a:pt x="600" y="84"/>
                                      <a:pt x="609" y="75"/>
                                      <a:pt x="621" y="75"/>
                                    </a:cubicBezTo>
                                    <a:cubicBezTo>
                                      <a:pt x="632" y="75"/>
                                      <a:pt x="642" y="84"/>
                                      <a:pt x="642" y="96"/>
                                    </a:cubicBezTo>
                                    <a:close/>
                                    <a:moveTo>
                                      <a:pt x="634" y="96"/>
                                    </a:moveTo>
                                    <a:cubicBezTo>
                                      <a:pt x="634" y="96"/>
                                      <a:pt x="634" y="97"/>
                                      <a:pt x="634" y="98"/>
                                    </a:cubicBezTo>
                                    <a:cubicBezTo>
                                      <a:pt x="636" y="98"/>
                                      <a:pt x="638" y="99"/>
                                      <a:pt x="640" y="100"/>
                                    </a:cubicBezTo>
                                    <a:cubicBezTo>
                                      <a:pt x="640" y="98"/>
                                      <a:pt x="640" y="97"/>
                                      <a:pt x="640" y="96"/>
                                    </a:cubicBezTo>
                                    <a:cubicBezTo>
                                      <a:pt x="640" y="90"/>
                                      <a:pt x="638" y="86"/>
                                      <a:pt x="635" y="82"/>
                                    </a:cubicBezTo>
                                    <a:cubicBezTo>
                                      <a:pt x="631" y="78"/>
                                      <a:pt x="626" y="76"/>
                                      <a:pt x="621" y="76"/>
                                    </a:cubicBezTo>
                                    <a:cubicBezTo>
                                      <a:pt x="615" y="76"/>
                                      <a:pt x="611" y="78"/>
                                      <a:pt x="607" y="82"/>
                                    </a:cubicBezTo>
                                    <a:cubicBezTo>
                                      <a:pt x="603" y="86"/>
                                      <a:pt x="601" y="90"/>
                                      <a:pt x="601" y="96"/>
                                    </a:cubicBezTo>
                                    <a:cubicBezTo>
                                      <a:pt x="601" y="97"/>
                                      <a:pt x="601" y="98"/>
                                      <a:pt x="602" y="100"/>
                                    </a:cubicBezTo>
                                    <a:cubicBezTo>
                                      <a:pt x="604" y="99"/>
                                      <a:pt x="605" y="98"/>
                                      <a:pt x="607" y="98"/>
                                    </a:cubicBezTo>
                                    <a:cubicBezTo>
                                      <a:pt x="607" y="97"/>
                                      <a:pt x="607" y="96"/>
                                      <a:pt x="607" y="96"/>
                                    </a:cubicBezTo>
                                    <a:cubicBezTo>
                                      <a:pt x="607" y="88"/>
                                      <a:pt x="613" y="82"/>
                                      <a:pt x="621" y="82"/>
                                    </a:cubicBezTo>
                                    <a:cubicBezTo>
                                      <a:pt x="628" y="82"/>
                                      <a:pt x="634" y="88"/>
                                      <a:pt x="634" y="96"/>
                                    </a:cubicBezTo>
                                    <a:close/>
                                    <a:moveTo>
                                      <a:pt x="628" y="96"/>
                                    </a:moveTo>
                                    <a:cubicBezTo>
                                      <a:pt x="628" y="96"/>
                                      <a:pt x="627" y="96"/>
                                      <a:pt x="627" y="96"/>
                                    </a:cubicBezTo>
                                    <a:cubicBezTo>
                                      <a:pt x="629" y="97"/>
                                      <a:pt x="631" y="97"/>
                                      <a:pt x="633" y="97"/>
                                    </a:cubicBezTo>
                                    <a:cubicBezTo>
                                      <a:pt x="633" y="97"/>
                                      <a:pt x="633" y="96"/>
                                      <a:pt x="633" y="96"/>
                                    </a:cubicBezTo>
                                    <a:cubicBezTo>
                                      <a:pt x="633" y="89"/>
                                      <a:pt x="627" y="84"/>
                                      <a:pt x="621" y="84"/>
                                    </a:cubicBezTo>
                                    <a:cubicBezTo>
                                      <a:pt x="614" y="84"/>
                                      <a:pt x="609" y="89"/>
                                      <a:pt x="609" y="96"/>
                                    </a:cubicBezTo>
                                    <a:cubicBezTo>
                                      <a:pt x="609" y="96"/>
                                      <a:pt x="609" y="97"/>
                                      <a:pt x="609" y="97"/>
                                    </a:cubicBezTo>
                                    <a:cubicBezTo>
                                      <a:pt x="611" y="97"/>
                                      <a:pt x="612" y="97"/>
                                      <a:pt x="614" y="96"/>
                                    </a:cubicBezTo>
                                    <a:cubicBezTo>
                                      <a:pt x="614" y="96"/>
                                      <a:pt x="614" y="96"/>
                                      <a:pt x="614" y="96"/>
                                    </a:cubicBezTo>
                                    <a:cubicBezTo>
                                      <a:pt x="614" y="92"/>
                                      <a:pt x="617" y="89"/>
                                      <a:pt x="621" y="89"/>
                                    </a:cubicBezTo>
                                    <a:cubicBezTo>
                                      <a:pt x="625" y="89"/>
                                      <a:pt x="628" y="92"/>
                                      <a:pt x="628" y="96"/>
                                    </a:cubicBezTo>
                                    <a:close/>
                                    <a:moveTo>
                                      <a:pt x="621" y="91"/>
                                    </a:moveTo>
                                    <a:cubicBezTo>
                                      <a:pt x="618" y="91"/>
                                      <a:pt x="616" y="93"/>
                                      <a:pt x="616" y="96"/>
                                    </a:cubicBezTo>
                                    <a:cubicBezTo>
                                      <a:pt x="616" y="96"/>
                                      <a:pt x="616" y="96"/>
                                      <a:pt x="616" y="96"/>
                                    </a:cubicBezTo>
                                    <a:cubicBezTo>
                                      <a:pt x="617" y="96"/>
                                      <a:pt x="619" y="96"/>
                                      <a:pt x="621" y="96"/>
                                    </a:cubicBezTo>
                                    <a:cubicBezTo>
                                      <a:pt x="623" y="96"/>
                                      <a:pt x="624" y="96"/>
                                      <a:pt x="626" y="96"/>
                                    </a:cubicBezTo>
                                    <a:cubicBezTo>
                                      <a:pt x="626" y="96"/>
                                      <a:pt x="626" y="96"/>
                                      <a:pt x="626" y="96"/>
                                    </a:cubicBezTo>
                                    <a:cubicBezTo>
                                      <a:pt x="626" y="93"/>
                                      <a:pt x="624" y="91"/>
                                      <a:pt x="621" y="91"/>
                                    </a:cubicBezTo>
                                    <a:close/>
                                    <a:moveTo>
                                      <a:pt x="586" y="112"/>
                                    </a:moveTo>
                                    <a:cubicBezTo>
                                      <a:pt x="577" y="121"/>
                                      <a:pt x="571" y="133"/>
                                      <a:pt x="571" y="147"/>
                                    </a:cubicBezTo>
                                    <a:cubicBezTo>
                                      <a:pt x="571" y="148"/>
                                      <a:pt x="571" y="148"/>
                                      <a:pt x="571" y="149"/>
                                    </a:cubicBezTo>
                                    <a:cubicBezTo>
                                      <a:pt x="573" y="149"/>
                                      <a:pt x="575" y="150"/>
                                      <a:pt x="577" y="150"/>
                                    </a:cubicBezTo>
                                    <a:cubicBezTo>
                                      <a:pt x="577" y="149"/>
                                      <a:pt x="577" y="148"/>
                                      <a:pt x="577" y="147"/>
                                    </a:cubicBezTo>
                                    <a:cubicBezTo>
                                      <a:pt x="577" y="123"/>
                                      <a:pt x="597" y="104"/>
                                      <a:pt x="621" y="104"/>
                                    </a:cubicBezTo>
                                    <a:cubicBezTo>
                                      <a:pt x="645" y="104"/>
                                      <a:pt x="664" y="123"/>
                                      <a:pt x="664" y="147"/>
                                    </a:cubicBezTo>
                                    <a:cubicBezTo>
                                      <a:pt x="664" y="148"/>
                                      <a:pt x="664" y="149"/>
                                      <a:pt x="664" y="150"/>
                                    </a:cubicBezTo>
                                    <a:cubicBezTo>
                                      <a:pt x="666" y="149"/>
                                      <a:pt x="668" y="149"/>
                                      <a:pt x="670" y="148"/>
                                    </a:cubicBezTo>
                                    <a:cubicBezTo>
                                      <a:pt x="670" y="148"/>
                                      <a:pt x="670" y="148"/>
                                      <a:pt x="670" y="147"/>
                                    </a:cubicBezTo>
                                    <a:cubicBezTo>
                                      <a:pt x="670" y="133"/>
                                      <a:pt x="665" y="121"/>
                                      <a:pt x="656" y="112"/>
                                    </a:cubicBezTo>
                                    <a:cubicBezTo>
                                      <a:pt x="647" y="103"/>
                                      <a:pt x="635" y="98"/>
                                      <a:pt x="621" y="98"/>
                                    </a:cubicBezTo>
                                    <a:cubicBezTo>
                                      <a:pt x="607" y="98"/>
                                      <a:pt x="595" y="103"/>
                                      <a:pt x="586" y="112"/>
                                    </a:cubicBezTo>
                                    <a:close/>
                                    <a:moveTo>
                                      <a:pt x="657" y="147"/>
                                    </a:moveTo>
                                    <a:cubicBezTo>
                                      <a:pt x="657" y="149"/>
                                      <a:pt x="656" y="152"/>
                                      <a:pt x="656" y="154"/>
                                    </a:cubicBezTo>
                                    <a:cubicBezTo>
                                      <a:pt x="658" y="153"/>
                                      <a:pt x="660" y="152"/>
                                      <a:pt x="663" y="151"/>
                                    </a:cubicBezTo>
                                    <a:cubicBezTo>
                                      <a:pt x="663" y="150"/>
                                      <a:pt x="663" y="148"/>
                                      <a:pt x="663" y="147"/>
                                    </a:cubicBezTo>
                                    <a:cubicBezTo>
                                      <a:pt x="663" y="136"/>
                                      <a:pt x="658" y="125"/>
                                      <a:pt x="650" y="117"/>
                                    </a:cubicBezTo>
                                    <a:cubicBezTo>
                                      <a:pt x="643" y="110"/>
                                      <a:pt x="632" y="105"/>
                                      <a:pt x="621" y="105"/>
                                    </a:cubicBezTo>
                                    <a:cubicBezTo>
                                      <a:pt x="609" y="105"/>
                                      <a:pt x="599" y="110"/>
                                      <a:pt x="591" y="117"/>
                                    </a:cubicBezTo>
                                    <a:cubicBezTo>
                                      <a:pt x="584" y="125"/>
                                      <a:pt x="579" y="136"/>
                                      <a:pt x="579" y="147"/>
                                    </a:cubicBezTo>
                                    <a:cubicBezTo>
                                      <a:pt x="579" y="148"/>
                                      <a:pt x="579" y="150"/>
                                      <a:pt x="579" y="151"/>
                                    </a:cubicBezTo>
                                    <a:cubicBezTo>
                                      <a:pt x="581" y="152"/>
                                      <a:pt x="584" y="153"/>
                                      <a:pt x="586" y="154"/>
                                    </a:cubicBezTo>
                                    <a:cubicBezTo>
                                      <a:pt x="585" y="152"/>
                                      <a:pt x="585" y="150"/>
                                      <a:pt x="585" y="147"/>
                                    </a:cubicBezTo>
                                    <a:cubicBezTo>
                                      <a:pt x="585" y="127"/>
                                      <a:pt x="601" y="111"/>
                                      <a:pt x="621" y="111"/>
                                    </a:cubicBezTo>
                                    <a:cubicBezTo>
                                      <a:pt x="641" y="111"/>
                                      <a:pt x="657" y="127"/>
                                      <a:pt x="657" y="147"/>
                                    </a:cubicBezTo>
                                    <a:close/>
                                    <a:moveTo>
                                      <a:pt x="664" y="199"/>
                                    </a:moveTo>
                                    <a:cubicBezTo>
                                      <a:pt x="664" y="200"/>
                                      <a:pt x="664" y="200"/>
                                      <a:pt x="664" y="201"/>
                                    </a:cubicBezTo>
                                    <a:cubicBezTo>
                                      <a:pt x="666" y="201"/>
                                      <a:pt x="668" y="200"/>
                                      <a:pt x="670" y="200"/>
                                    </a:cubicBezTo>
                                    <a:cubicBezTo>
                                      <a:pt x="670" y="199"/>
                                      <a:pt x="670" y="199"/>
                                      <a:pt x="670" y="199"/>
                                    </a:cubicBezTo>
                                    <a:cubicBezTo>
                                      <a:pt x="670" y="185"/>
                                      <a:pt x="665" y="172"/>
                                      <a:pt x="656" y="163"/>
                                    </a:cubicBezTo>
                                    <a:cubicBezTo>
                                      <a:pt x="647" y="154"/>
                                      <a:pt x="635" y="149"/>
                                      <a:pt x="621" y="149"/>
                                    </a:cubicBezTo>
                                    <a:cubicBezTo>
                                      <a:pt x="607" y="149"/>
                                      <a:pt x="595" y="154"/>
                                      <a:pt x="586" y="163"/>
                                    </a:cubicBezTo>
                                    <a:cubicBezTo>
                                      <a:pt x="577" y="172"/>
                                      <a:pt x="571" y="185"/>
                                      <a:pt x="571" y="199"/>
                                    </a:cubicBezTo>
                                    <a:cubicBezTo>
                                      <a:pt x="571" y="199"/>
                                      <a:pt x="571" y="199"/>
                                      <a:pt x="571" y="200"/>
                                    </a:cubicBezTo>
                                    <a:cubicBezTo>
                                      <a:pt x="573" y="200"/>
                                      <a:pt x="575" y="201"/>
                                      <a:pt x="577" y="202"/>
                                    </a:cubicBezTo>
                                    <a:cubicBezTo>
                                      <a:pt x="577" y="201"/>
                                      <a:pt x="577" y="200"/>
                                      <a:pt x="577" y="199"/>
                                    </a:cubicBezTo>
                                    <a:cubicBezTo>
                                      <a:pt x="577" y="175"/>
                                      <a:pt x="597" y="155"/>
                                      <a:pt x="621" y="155"/>
                                    </a:cubicBezTo>
                                    <a:cubicBezTo>
                                      <a:pt x="645" y="155"/>
                                      <a:pt x="664" y="175"/>
                                      <a:pt x="664" y="199"/>
                                    </a:cubicBezTo>
                                    <a:close/>
                                    <a:moveTo>
                                      <a:pt x="657" y="199"/>
                                    </a:moveTo>
                                    <a:cubicBezTo>
                                      <a:pt x="657" y="201"/>
                                      <a:pt x="656" y="203"/>
                                      <a:pt x="656" y="205"/>
                                    </a:cubicBezTo>
                                    <a:cubicBezTo>
                                      <a:pt x="658" y="204"/>
                                      <a:pt x="660" y="203"/>
                                      <a:pt x="663" y="202"/>
                                    </a:cubicBezTo>
                                    <a:cubicBezTo>
                                      <a:pt x="663" y="201"/>
                                      <a:pt x="663" y="200"/>
                                      <a:pt x="663" y="199"/>
                                    </a:cubicBezTo>
                                    <a:cubicBezTo>
                                      <a:pt x="663" y="187"/>
                                      <a:pt x="658" y="176"/>
                                      <a:pt x="650" y="169"/>
                                    </a:cubicBezTo>
                                    <a:cubicBezTo>
                                      <a:pt x="643" y="161"/>
                                      <a:pt x="632" y="157"/>
                                      <a:pt x="621" y="157"/>
                                    </a:cubicBezTo>
                                    <a:cubicBezTo>
                                      <a:pt x="609" y="157"/>
                                      <a:pt x="599" y="161"/>
                                      <a:pt x="591" y="169"/>
                                    </a:cubicBezTo>
                                    <a:cubicBezTo>
                                      <a:pt x="584" y="176"/>
                                      <a:pt x="579" y="187"/>
                                      <a:pt x="579" y="199"/>
                                    </a:cubicBezTo>
                                    <a:cubicBezTo>
                                      <a:pt x="579" y="200"/>
                                      <a:pt x="579" y="201"/>
                                      <a:pt x="579" y="202"/>
                                    </a:cubicBezTo>
                                    <a:cubicBezTo>
                                      <a:pt x="581" y="203"/>
                                      <a:pt x="584" y="204"/>
                                      <a:pt x="586" y="206"/>
                                    </a:cubicBezTo>
                                    <a:cubicBezTo>
                                      <a:pt x="585" y="203"/>
                                      <a:pt x="585" y="201"/>
                                      <a:pt x="585" y="199"/>
                                    </a:cubicBezTo>
                                    <a:cubicBezTo>
                                      <a:pt x="585" y="179"/>
                                      <a:pt x="601" y="163"/>
                                      <a:pt x="621" y="163"/>
                                    </a:cubicBezTo>
                                    <a:cubicBezTo>
                                      <a:pt x="641" y="163"/>
                                      <a:pt x="657" y="179"/>
                                      <a:pt x="657" y="199"/>
                                    </a:cubicBezTo>
                                    <a:close/>
                                    <a:moveTo>
                                      <a:pt x="664" y="250"/>
                                    </a:moveTo>
                                    <a:cubicBezTo>
                                      <a:pt x="664" y="251"/>
                                      <a:pt x="664" y="252"/>
                                      <a:pt x="664" y="253"/>
                                    </a:cubicBezTo>
                                    <a:cubicBezTo>
                                      <a:pt x="666" y="252"/>
                                      <a:pt x="668" y="252"/>
                                      <a:pt x="670" y="251"/>
                                    </a:cubicBezTo>
                                    <a:cubicBezTo>
                                      <a:pt x="670" y="251"/>
                                      <a:pt x="670" y="250"/>
                                      <a:pt x="670" y="250"/>
                                    </a:cubicBezTo>
                                    <a:cubicBezTo>
                                      <a:pt x="670" y="236"/>
                                      <a:pt x="665" y="224"/>
                                      <a:pt x="656" y="215"/>
                                    </a:cubicBezTo>
                                    <a:cubicBezTo>
                                      <a:pt x="647" y="206"/>
                                      <a:pt x="635" y="200"/>
                                      <a:pt x="621" y="200"/>
                                    </a:cubicBezTo>
                                    <a:cubicBezTo>
                                      <a:pt x="607" y="200"/>
                                      <a:pt x="595" y="206"/>
                                      <a:pt x="586" y="215"/>
                                    </a:cubicBezTo>
                                    <a:cubicBezTo>
                                      <a:pt x="577" y="224"/>
                                      <a:pt x="571" y="236"/>
                                      <a:pt x="571" y="250"/>
                                    </a:cubicBezTo>
                                    <a:cubicBezTo>
                                      <a:pt x="571" y="250"/>
                                      <a:pt x="571" y="251"/>
                                      <a:pt x="571" y="251"/>
                                    </a:cubicBezTo>
                                    <a:cubicBezTo>
                                      <a:pt x="573" y="252"/>
                                      <a:pt x="575" y="252"/>
                                      <a:pt x="577" y="253"/>
                                    </a:cubicBezTo>
                                    <a:cubicBezTo>
                                      <a:pt x="577" y="252"/>
                                      <a:pt x="577" y="251"/>
                                      <a:pt x="577" y="250"/>
                                    </a:cubicBezTo>
                                    <a:cubicBezTo>
                                      <a:pt x="577" y="226"/>
                                      <a:pt x="597" y="206"/>
                                      <a:pt x="621" y="206"/>
                                    </a:cubicBezTo>
                                    <a:cubicBezTo>
                                      <a:pt x="645" y="206"/>
                                      <a:pt x="664" y="226"/>
                                      <a:pt x="664" y="250"/>
                                    </a:cubicBezTo>
                                    <a:close/>
                                    <a:moveTo>
                                      <a:pt x="657" y="250"/>
                                    </a:moveTo>
                                    <a:cubicBezTo>
                                      <a:pt x="657" y="252"/>
                                      <a:pt x="656" y="254"/>
                                      <a:pt x="656" y="256"/>
                                    </a:cubicBezTo>
                                    <a:cubicBezTo>
                                      <a:pt x="658" y="255"/>
                                      <a:pt x="660" y="254"/>
                                      <a:pt x="663" y="253"/>
                                    </a:cubicBezTo>
                                    <a:cubicBezTo>
                                      <a:pt x="663" y="252"/>
                                      <a:pt x="663" y="251"/>
                                      <a:pt x="663" y="250"/>
                                    </a:cubicBezTo>
                                    <a:cubicBezTo>
                                      <a:pt x="663" y="238"/>
                                      <a:pt x="658" y="228"/>
                                      <a:pt x="650" y="220"/>
                                    </a:cubicBezTo>
                                    <a:cubicBezTo>
                                      <a:pt x="643" y="213"/>
                                      <a:pt x="632" y="208"/>
                                      <a:pt x="621" y="208"/>
                                    </a:cubicBezTo>
                                    <a:cubicBezTo>
                                      <a:pt x="609" y="208"/>
                                      <a:pt x="599" y="213"/>
                                      <a:pt x="591" y="220"/>
                                    </a:cubicBezTo>
                                    <a:cubicBezTo>
                                      <a:pt x="584" y="228"/>
                                      <a:pt x="579" y="238"/>
                                      <a:pt x="579" y="250"/>
                                    </a:cubicBezTo>
                                    <a:cubicBezTo>
                                      <a:pt x="579" y="251"/>
                                      <a:pt x="579" y="253"/>
                                      <a:pt x="579" y="254"/>
                                    </a:cubicBezTo>
                                    <a:cubicBezTo>
                                      <a:pt x="581" y="255"/>
                                      <a:pt x="584" y="256"/>
                                      <a:pt x="586" y="257"/>
                                    </a:cubicBezTo>
                                    <a:cubicBezTo>
                                      <a:pt x="585" y="255"/>
                                      <a:pt x="585" y="252"/>
                                      <a:pt x="585" y="250"/>
                                    </a:cubicBezTo>
                                    <a:cubicBezTo>
                                      <a:pt x="585" y="230"/>
                                      <a:pt x="601" y="214"/>
                                      <a:pt x="621" y="214"/>
                                    </a:cubicBezTo>
                                    <a:cubicBezTo>
                                      <a:pt x="641" y="214"/>
                                      <a:pt x="657" y="230"/>
                                      <a:pt x="657" y="250"/>
                                    </a:cubicBezTo>
                                    <a:close/>
                                    <a:moveTo>
                                      <a:pt x="664" y="301"/>
                                    </a:moveTo>
                                    <a:cubicBezTo>
                                      <a:pt x="664" y="302"/>
                                      <a:pt x="664" y="303"/>
                                      <a:pt x="664" y="304"/>
                                    </a:cubicBezTo>
                                    <a:cubicBezTo>
                                      <a:pt x="666" y="304"/>
                                      <a:pt x="668" y="303"/>
                                      <a:pt x="670" y="303"/>
                                    </a:cubicBezTo>
                                    <a:cubicBezTo>
                                      <a:pt x="670" y="302"/>
                                      <a:pt x="670" y="302"/>
                                      <a:pt x="670" y="301"/>
                                    </a:cubicBezTo>
                                    <a:cubicBezTo>
                                      <a:pt x="670" y="288"/>
                                      <a:pt x="665" y="275"/>
                                      <a:pt x="656" y="266"/>
                                    </a:cubicBezTo>
                                    <a:cubicBezTo>
                                      <a:pt x="647" y="257"/>
                                      <a:pt x="635" y="252"/>
                                      <a:pt x="621" y="252"/>
                                    </a:cubicBezTo>
                                    <a:cubicBezTo>
                                      <a:pt x="607" y="252"/>
                                      <a:pt x="595" y="257"/>
                                      <a:pt x="586" y="266"/>
                                    </a:cubicBezTo>
                                    <a:cubicBezTo>
                                      <a:pt x="577" y="275"/>
                                      <a:pt x="571" y="288"/>
                                      <a:pt x="571" y="301"/>
                                    </a:cubicBezTo>
                                    <a:cubicBezTo>
                                      <a:pt x="571" y="302"/>
                                      <a:pt x="571" y="302"/>
                                      <a:pt x="571" y="303"/>
                                    </a:cubicBezTo>
                                    <a:cubicBezTo>
                                      <a:pt x="573" y="303"/>
                                      <a:pt x="575" y="304"/>
                                      <a:pt x="577" y="305"/>
                                    </a:cubicBezTo>
                                    <a:cubicBezTo>
                                      <a:pt x="577" y="303"/>
                                      <a:pt x="577" y="302"/>
                                      <a:pt x="577" y="301"/>
                                    </a:cubicBezTo>
                                    <a:cubicBezTo>
                                      <a:pt x="577" y="277"/>
                                      <a:pt x="597" y="258"/>
                                      <a:pt x="621" y="258"/>
                                    </a:cubicBezTo>
                                    <a:cubicBezTo>
                                      <a:pt x="645" y="258"/>
                                      <a:pt x="664" y="277"/>
                                      <a:pt x="664" y="301"/>
                                    </a:cubicBezTo>
                                    <a:close/>
                                    <a:moveTo>
                                      <a:pt x="657" y="301"/>
                                    </a:moveTo>
                                    <a:cubicBezTo>
                                      <a:pt x="657" y="304"/>
                                      <a:pt x="656" y="306"/>
                                      <a:pt x="656" y="308"/>
                                    </a:cubicBezTo>
                                    <a:cubicBezTo>
                                      <a:pt x="658" y="307"/>
                                      <a:pt x="660" y="306"/>
                                      <a:pt x="663" y="305"/>
                                    </a:cubicBezTo>
                                    <a:cubicBezTo>
                                      <a:pt x="663" y="304"/>
                                      <a:pt x="663" y="302"/>
                                      <a:pt x="663" y="301"/>
                                    </a:cubicBezTo>
                                    <a:cubicBezTo>
                                      <a:pt x="663" y="290"/>
                                      <a:pt x="658" y="279"/>
                                      <a:pt x="650" y="272"/>
                                    </a:cubicBezTo>
                                    <a:cubicBezTo>
                                      <a:pt x="643" y="264"/>
                                      <a:pt x="632" y="259"/>
                                      <a:pt x="621" y="259"/>
                                    </a:cubicBezTo>
                                    <a:cubicBezTo>
                                      <a:pt x="609" y="259"/>
                                      <a:pt x="599" y="264"/>
                                      <a:pt x="591" y="272"/>
                                    </a:cubicBezTo>
                                    <a:cubicBezTo>
                                      <a:pt x="584" y="279"/>
                                      <a:pt x="579" y="290"/>
                                      <a:pt x="579" y="301"/>
                                    </a:cubicBezTo>
                                    <a:cubicBezTo>
                                      <a:pt x="579" y="303"/>
                                      <a:pt x="579" y="304"/>
                                      <a:pt x="579" y="305"/>
                                    </a:cubicBezTo>
                                    <a:cubicBezTo>
                                      <a:pt x="581" y="306"/>
                                      <a:pt x="584" y="307"/>
                                      <a:pt x="586" y="308"/>
                                    </a:cubicBezTo>
                                    <a:cubicBezTo>
                                      <a:pt x="585" y="306"/>
                                      <a:pt x="585" y="304"/>
                                      <a:pt x="585" y="301"/>
                                    </a:cubicBezTo>
                                    <a:cubicBezTo>
                                      <a:pt x="585" y="282"/>
                                      <a:pt x="601" y="265"/>
                                      <a:pt x="621" y="265"/>
                                    </a:cubicBezTo>
                                    <a:cubicBezTo>
                                      <a:pt x="641" y="265"/>
                                      <a:pt x="657" y="282"/>
                                      <a:pt x="657" y="301"/>
                                    </a:cubicBezTo>
                                    <a:close/>
                                    <a:moveTo>
                                      <a:pt x="664" y="353"/>
                                    </a:moveTo>
                                    <a:cubicBezTo>
                                      <a:pt x="664" y="354"/>
                                      <a:pt x="664" y="355"/>
                                      <a:pt x="664" y="356"/>
                                    </a:cubicBezTo>
                                    <a:cubicBezTo>
                                      <a:pt x="666" y="355"/>
                                      <a:pt x="668" y="354"/>
                                      <a:pt x="670" y="354"/>
                                    </a:cubicBezTo>
                                    <a:cubicBezTo>
                                      <a:pt x="670" y="353"/>
                                      <a:pt x="670" y="353"/>
                                      <a:pt x="670" y="353"/>
                                    </a:cubicBezTo>
                                    <a:cubicBezTo>
                                      <a:pt x="670" y="339"/>
                                      <a:pt x="665" y="327"/>
                                      <a:pt x="656" y="318"/>
                                    </a:cubicBezTo>
                                    <a:cubicBezTo>
                                      <a:pt x="647" y="309"/>
                                      <a:pt x="635" y="303"/>
                                      <a:pt x="621" y="303"/>
                                    </a:cubicBezTo>
                                    <a:cubicBezTo>
                                      <a:pt x="607" y="303"/>
                                      <a:pt x="595" y="309"/>
                                      <a:pt x="586" y="318"/>
                                    </a:cubicBezTo>
                                    <a:cubicBezTo>
                                      <a:pt x="577" y="327"/>
                                      <a:pt x="571" y="339"/>
                                      <a:pt x="571" y="353"/>
                                    </a:cubicBezTo>
                                    <a:cubicBezTo>
                                      <a:pt x="571" y="353"/>
                                      <a:pt x="571" y="354"/>
                                      <a:pt x="571" y="354"/>
                                    </a:cubicBezTo>
                                    <a:cubicBezTo>
                                      <a:pt x="573" y="355"/>
                                      <a:pt x="575" y="355"/>
                                      <a:pt x="577" y="356"/>
                                    </a:cubicBezTo>
                                    <a:cubicBezTo>
                                      <a:pt x="577" y="355"/>
                                      <a:pt x="577" y="354"/>
                                      <a:pt x="577" y="353"/>
                                    </a:cubicBezTo>
                                    <a:cubicBezTo>
                                      <a:pt x="577" y="329"/>
                                      <a:pt x="597" y="309"/>
                                      <a:pt x="621" y="309"/>
                                    </a:cubicBezTo>
                                    <a:cubicBezTo>
                                      <a:pt x="645" y="309"/>
                                      <a:pt x="664" y="329"/>
                                      <a:pt x="664" y="353"/>
                                    </a:cubicBezTo>
                                    <a:close/>
                                    <a:moveTo>
                                      <a:pt x="657" y="353"/>
                                    </a:moveTo>
                                    <a:cubicBezTo>
                                      <a:pt x="657" y="355"/>
                                      <a:pt x="656" y="357"/>
                                      <a:pt x="656" y="359"/>
                                    </a:cubicBezTo>
                                    <a:cubicBezTo>
                                      <a:pt x="658" y="358"/>
                                      <a:pt x="660" y="357"/>
                                      <a:pt x="663" y="356"/>
                                    </a:cubicBezTo>
                                    <a:cubicBezTo>
                                      <a:pt x="663" y="355"/>
                                      <a:pt x="663" y="354"/>
                                      <a:pt x="663" y="353"/>
                                    </a:cubicBezTo>
                                    <a:cubicBezTo>
                                      <a:pt x="663" y="341"/>
                                      <a:pt x="658" y="331"/>
                                      <a:pt x="650" y="323"/>
                                    </a:cubicBezTo>
                                    <a:cubicBezTo>
                                      <a:pt x="643" y="315"/>
                                      <a:pt x="632" y="311"/>
                                      <a:pt x="621" y="311"/>
                                    </a:cubicBezTo>
                                    <a:cubicBezTo>
                                      <a:pt x="609" y="311"/>
                                      <a:pt x="599" y="315"/>
                                      <a:pt x="591" y="323"/>
                                    </a:cubicBezTo>
                                    <a:cubicBezTo>
                                      <a:pt x="584" y="331"/>
                                      <a:pt x="579" y="341"/>
                                      <a:pt x="579" y="353"/>
                                    </a:cubicBezTo>
                                    <a:cubicBezTo>
                                      <a:pt x="579" y="354"/>
                                      <a:pt x="579" y="355"/>
                                      <a:pt x="579" y="357"/>
                                    </a:cubicBezTo>
                                    <a:cubicBezTo>
                                      <a:pt x="581" y="357"/>
                                      <a:pt x="584" y="359"/>
                                      <a:pt x="586" y="360"/>
                                    </a:cubicBezTo>
                                    <a:cubicBezTo>
                                      <a:pt x="585" y="358"/>
                                      <a:pt x="585" y="355"/>
                                      <a:pt x="585" y="353"/>
                                    </a:cubicBezTo>
                                    <a:cubicBezTo>
                                      <a:pt x="585" y="333"/>
                                      <a:pt x="601" y="317"/>
                                      <a:pt x="621" y="317"/>
                                    </a:cubicBezTo>
                                    <a:cubicBezTo>
                                      <a:pt x="641" y="317"/>
                                      <a:pt x="657" y="333"/>
                                      <a:pt x="657" y="353"/>
                                    </a:cubicBezTo>
                                    <a:close/>
                                    <a:moveTo>
                                      <a:pt x="650" y="353"/>
                                    </a:moveTo>
                                    <a:cubicBezTo>
                                      <a:pt x="650" y="356"/>
                                      <a:pt x="649" y="358"/>
                                      <a:pt x="648" y="361"/>
                                    </a:cubicBezTo>
                                    <a:cubicBezTo>
                                      <a:pt x="649" y="361"/>
                                      <a:pt x="650" y="362"/>
                                      <a:pt x="651" y="363"/>
                                    </a:cubicBezTo>
                                    <a:cubicBezTo>
                                      <a:pt x="652" y="362"/>
                                      <a:pt x="653" y="361"/>
                                      <a:pt x="654" y="360"/>
                                    </a:cubicBezTo>
                                    <a:cubicBezTo>
                                      <a:pt x="655" y="358"/>
                                      <a:pt x="655" y="355"/>
                                      <a:pt x="655" y="353"/>
                                    </a:cubicBezTo>
                                    <a:cubicBezTo>
                                      <a:pt x="655" y="343"/>
                                      <a:pt x="651" y="335"/>
                                      <a:pt x="645" y="328"/>
                                    </a:cubicBezTo>
                                    <a:cubicBezTo>
                                      <a:pt x="639" y="322"/>
                                      <a:pt x="630" y="318"/>
                                      <a:pt x="621" y="318"/>
                                    </a:cubicBezTo>
                                    <a:cubicBezTo>
                                      <a:pt x="611" y="318"/>
                                      <a:pt x="603" y="322"/>
                                      <a:pt x="597" y="328"/>
                                    </a:cubicBezTo>
                                    <a:cubicBezTo>
                                      <a:pt x="590" y="335"/>
                                      <a:pt x="587" y="343"/>
                                      <a:pt x="587" y="353"/>
                                    </a:cubicBezTo>
                                    <a:cubicBezTo>
                                      <a:pt x="587" y="356"/>
                                      <a:pt x="587" y="358"/>
                                      <a:pt x="588" y="361"/>
                                    </a:cubicBezTo>
                                    <a:cubicBezTo>
                                      <a:pt x="589" y="362"/>
                                      <a:pt x="589" y="362"/>
                                      <a:pt x="590" y="363"/>
                                    </a:cubicBezTo>
                                    <a:cubicBezTo>
                                      <a:pt x="591" y="362"/>
                                      <a:pt x="592" y="362"/>
                                      <a:pt x="593" y="361"/>
                                    </a:cubicBezTo>
                                    <a:cubicBezTo>
                                      <a:pt x="592" y="358"/>
                                      <a:pt x="592" y="356"/>
                                      <a:pt x="592" y="353"/>
                                    </a:cubicBezTo>
                                    <a:cubicBezTo>
                                      <a:pt x="592" y="337"/>
                                      <a:pt x="605" y="324"/>
                                      <a:pt x="621" y="324"/>
                                    </a:cubicBezTo>
                                    <a:cubicBezTo>
                                      <a:pt x="637" y="324"/>
                                      <a:pt x="650" y="337"/>
                                      <a:pt x="650" y="353"/>
                                    </a:cubicBezTo>
                                    <a:close/>
                                    <a:moveTo>
                                      <a:pt x="642" y="353"/>
                                    </a:moveTo>
                                    <a:cubicBezTo>
                                      <a:pt x="642" y="354"/>
                                      <a:pt x="642" y="356"/>
                                      <a:pt x="641" y="357"/>
                                    </a:cubicBezTo>
                                    <a:cubicBezTo>
                                      <a:pt x="643" y="358"/>
                                      <a:pt x="645" y="359"/>
                                      <a:pt x="647" y="360"/>
                                    </a:cubicBezTo>
                                    <a:cubicBezTo>
                                      <a:pt x="648" y="358"/>
                                      <a:pt x="648" y="355"/>
                                      <a:pt x="648" y="353"/>
                                    </a:cubicBezTo>
                                    <a:cubicBezTo>
                                      <a:pt x="648" y="345"/>
                                      <a:pt x="645" y="338"/>
                                      <a:pt x="640" y="333"/>
                                    </a:cubicBezTo>
                                    <a:cubicBezTo>
                                      <a:pt x="635" y="328"/>
                                      <a:pt x="628" y="325"/>
                                      <a:pt x="621" y="325"/>
                                    </a:cubicBezTo>
                                    <a:cubicBezTo>
                                      <a:pt x="613" y="325"/>
                                      <a:pt x="607" y="328"/>
                                      <a:pt x="602" y="333"/>
                                    </a:cubicBezTo>
                                    <a:cubicBezTo>
                                      <a:pt x="597" y="338"/>
                                      <a:pt x="594" y="345"/>
                                      <a:pt x="594" y="353"/>
                                    </a:cubicBezTo>
                                    <a:cubicBezTo>
                                      <a:pt x="594" y="355"/>
                                      <a:pt x="594" y="358"/>
                                      <a:pt x="595" y="360"/>
                                    </a:cubicBezTo>
                                    <a:cubicBezTo>
                                      <a:pt x="596" y="359"/>
                                      <a:pt x="598" y="358"/>
                                      <a:pt x="600" y="357"/>
                                    </a:cubicBezTo>
                                    <a:cubicBezTo>
                                      <a:pt x="600" y="356"/>
                                      <a:pt x="600" y="354"/>
                                      <a:pt x="600" y="353"/>
                                    </a:cubicBezTo>
                                    <a:cubicBezTo>
                                      <a:pt x="600" y="341"/>
                                      <a:pt x="609" y="332"/>
                                      <a:pt x="621" y="332"/>
                                    </a:cubicBezTo>
                                    <a:cubicBezTo>
                                      <a:pt x="632" y="332"/>
                                      <a:pt x="642" y="341"/>
                                      <a:pt x="642" y="353"/>
                                    </a:cubicBezTo>
                                    <a:close/>
                                    <a:moveTo>
                                      <a:pt x="634" y="353"/>
                                    </a:moveTo>
                                    <a:cubicBezTo>
                                      <a:pt x="634" y="353"/>
                                      <a:pt x="634" y="354"/>
                                      <a:pt x="634" y="355"/>
                                    </a:cubicBezTo>
                                    <a:cubicBezTo>
                                      <a:pt x="636" y="355"/>
                                      <a:pt x="638" y="356"/>
                                      <a:pt x="640" y="357"/>
                                    </a:cubicBezTo>
                                    <a:cubicBezTo>
                                      <a:pt x="640" y="355"/>
                                      <a:pt x="640" y="354"/>
                                      <a:pt x="640" y="353"/>
                                    </a:cubicBezTo>
                                    <a:cubicBezTo>
                                      <a:pt x="640" y="347"/>
                                      <a:pt x="638" y="342"/>
                                      <a:pt x="635" y="339"/>
                                    </a:cubicBezTo>
                                    <a:cubicBezTo>
                                      <a:pt x="631" y="335"/>
                                      <a:pt x="626" y="333"/>
                                      <a:pt x="621" y="333"/>
                                    </a:cubicBezTo>
                                    <a:cubicBezTo>
                                      <a:pt x="615" y="333"/>
                                      <a:pt x="611" y="335"/>
                                      <a:pt x="607" y="339"/>
                                    </a:cubicBezTo>
                                    <a:cubicBezTo>
                                      <a:pt x="603" y="342"/>
                                      <a:pt x="601" y="347"/>
                                      <a:pt x="601" y="353"/>
                                    </a:cubicBezTo>
                                    <a:cubicBezTo>
                                      <a:pt x="601" y="354"/>
                                      <a:pt x="601" y="355"/>
                                      <a:pt x="602" y="357"/>
                                    </a:cubicBezTo>
                                    <a:cubicBezTo>
                                      <a:pt x="604" y="356"/>
                                      <a:pt x="605" y="355"/>
                                      <a:pt x="607" y="355"/>
                                    </a:cubicBezTo>
                                    <a:cubicBezTo>
                                      <a:pt x="607" y="354"/>
                                      <a:pt x="607" y="353"/>
                                      <a:pt x="607" y="353"/>
                                    </a:cubicBezTo>
                                    <a:cubicBezTo>
                                      <a:pt x="607" y="345"/>
                                      <a:pt x="613" y="339"/>
                                      <a:pt x="621" y="339"/>
                                    </a:cubicBezTo>
                                    <a:cubicBezTo>
                                      <a:pt x="628" y="339"/>
                                      <a:pt x="634" y="345"/>
                                      <a:pt x="634" y="353"/>
                                    </a:cubicBezTo>
                                    <a:close/>
                                    <a:moveTo>
                                      <a:pt x="628" y="353"/>
                                    </a:moveTo>
                                    <a:cubicBezTo>
                                      <a:pt x="628" y="353"/>
                                      <a:pt x="627" y="353"/>
                                      <a:pt x="627" y="353"/>
                                    </a:cubicBezTo>
                                    <a:cubicBezTo>
                                      <a:pt x="629" y="354"/>
                                      <a:pt x="631" y="354"/>
                                      <a:pt x="633" y="354"/>
                                    </a:cubicBezTo>
                                    <a:cubicBezTo>
                                      <a:pt x="633" y="354"/>
                                      <a:pt x="633" y="353"/>
                                      <a:pt x="633" y="353"/>
                                    </a:cubicBezTo>
                                    <a:cubicBezTo>
                                      <a:pt x="633" y="346"/>
                                      <a:pt x="627" y="341"/>
                                      <a:pt x="621" y="341"/>
                                    </a:cubicBezTo>
                                    <a:cubicBezTo>
                                      <a:pt x="614" y="341"/>
                                      <a:pt x="609" y="346"/>
                                      <a:pt x="609" y="353"/>
                                    </a:cubicBezTo>
                                    <a:cubicBezTo>
                                      <a:pt x="609" y="353"/>
                                      <a:pt x="609" y="354"/>
                                      <a:pt x="609" y="354"/>
                                    </a:cubicBezTo>
                                    <a:cubicBezTo>
                                      <a:pt x="611" y="354"/>
                                      <a:pt x="612" y="354"/>
                                      <a:pt x="614" y="353"/>
                                    </a:cubicBezTo>
                                    <a:cubicBezTo>
                                      <a:pt x="614" y="353"/>
                                      <a:pt x="614" y="353"/>
                                      <a:pt x="614" y="353"/>
                                    </a:cubicBezTo>
                                    <a:cubicBezTo>
                                      <a:pt x="614" y="349"/>
                                      <a:pt x="617" y="346"/>
                                      <a:pt x="621" y="346"/>
                                    </a:cubicBezTo>
                                    <a:cubicBezTo>
                                      <a:pt x="625" y="346"/>
                                      <a:pt x="628" y="349"/>
                                      <a:pt x="628" y="353"/>
                                    </a:cubicBezTo>
                                    <a:close/>
                                    <a:moveTo>
                                      <a:pt x="621" y="348"/>
                                    </a:moveTo>
                                    <a:cubicBezTo>
                                      <a:pt x="618" y="348"/>
                                      <a:pt x="616" y="350"/>
                                      <a:pt x="616" y="353"/>
                                    </a:cubicBezTo>
                                    <a:cubicBezTo>
                                      <a:pt x="616" y="353"/>
                                      <a:pt x="616" y="353"/>
                                      <a:pt x="616" y="353"/>
                                    </a:cubicBezTo>
                                    <a:cubicBezTo>
                                      <a:pt x="617" y="353"/>
                                      <a:pt x="619" y="353"/>
                                      <a:pt x="621" y="353"/>
                                    </a:cubicBezTo>
                                    <a:cubicBezTo>
                                      <a:pt x="623" y="353"/>
                                      <a:pt x="624" y="353"/>
                                      <a:pt x="626" y="353"/>
                                    </a:cubicBezTo>
                                    <a:cubicBezTo>
                                      <a:pt x="626" y="353"/>
                                      <a:pt x="626" y="353"/>
                                      <a:pt x="626" y="353"/>
                                    </a:cubicBezTo>
                                    <a:cubicBezTo>
                                      <a:pt x="626" y="350"/>
                                      <a:pt x="624" y="348"/>
                                      <a:pt x="621" y="348"/>
                                    </a:cubicBezTo>
                                    <a:close/>
                                    <a:moveTo>
                                      <a:pt x="576" y="380"/>
                                    </a:moveTo>
                                    <a:cubicBezTo>
                                      <a:pt x="577" y="378"/>
                                      <a:pt x="577" y="377"/>
                                      <a:pt x="578" y="375"/>
                                    </a:cubicBezTo>
                                    <a:cubicBezTo>
                                      <a:pt x="573" y="372"/>
                                      <a:pt x="567" y="370"/>
                                      <a:pt x="560" y="370"/>
                                    </a:cubicBezTo>
                                    <a:cubicBezTo>
                                      <a:pt x="553" y="370"/>
                                      <a:pt x="547" y="372"/>
                                      <a:pt x="541" y="375"/>
                                    </a:cubicBezTo>
                                    <a:cubicBezTo>
                                      <a:pt x="542" y="377"/>
                                      <a:pt x="543" y="379"/>
                                      <a:pt x="544" y="380"/>
                                    </a:cubicBezTo>
                                    <a:cubicBezTo>
                                      <a:pt x="549" y="377"/>
                                      <a:pt x="554" y="375"/>
                                      <a:pt x="560" y="375"/>
                                    </a:cubicBezTo>
                                    <a:cubicBezTo>
                                      <a:pt x="566" y="375"/>
                                      <a:pt x="571" y="377"/>
                                      <a:pt x="576" y="380"/>
                                    </a:cubicBezTo>
                                    <a:close/>
                                    <a:moveTo>
                                      <a:pt x="560" y="377"/>
                                    </a:moveTo>
                                    <a:cubicBezTo>
                                      <a:pt x="554" y="377"/>
                                      <a:pt x="549" y="379"/>
                                      <a:pt x="545" y="382"/>
                                    </a:cubicBezTo>
                                    <a:cubicBezTo>
                                      <a:pt x="546" y="383"/>
                                      <a:pt x="546" y="385"/>
                                      <a:pt x="547" y="387"/>
                                    </a:cubicBezTo>
                                    <a:cubicBezTo>
                                      <a:pt x="551" y="385"/>
                                      <a:pt x="555" y="383"/>
                                      <a:pt x="560" y="383"/>
                                    </a:cubicBezTo>
                                    <a:cubicBezTo>
                                      <a:pt x="565" y="383"/>
                                      <a:pt x="569" y="385"/>
                                      <a:pt x="572" y="387"/>
                                    </a:cubicBezTo>
                                    <a:cubicBezTo>
                                      <a:pt x="573" y="385"/>
                                      <a:pt x="574" y="383"/>
                                      <a:pt x="575" y="381"/>
                                    </a:cubicBezTo>
                                    <a:cubicBezTo>
                                      <a:pt x="571" y="378"/>
                                      <a:pt x="565" y="377"/>
                                      <a:pt x="560" y="377"/>
                                    </a:cubicBezTo>
                                    <a:close/>
                                    <a:moveTo>
                                      <a:pt x="579" y="374"/>
                                    </a:moveTo>
                                    <a:cubicBezTo>
                                      <a:pt x="581" y="372"/>
                                      <a:pt x="582" y="371"/>
                                      <a:pt x="583" y="369"/>
                                    </a:cubicBezTo>
                                    <a:cubicBezTo>
                                      <a:pt x="577" y="365"/>
                                      <a:pt x="569" y="362"/>
                                      <a:pt x="560" y="362"/>
                                    </a:cubicBezTo>
                                    <a:cubicBezTo>
                                      <a:pt x="551" y="362"/>
                                      <a:pt x="543" y="365"/>
                                      <a:pt x="536" y="369"/>
                                    </a:cubicBezTo>
                                    <a:cubicBezTo>
                                      <a:pt x="538" y="371"/>
                                      <a:pt x="539" y="373"/>
                                      <a:pt x="540" y="374"/>
                                    </a:cubicBezTo>
                                    <a:cubicBezTo>
                                      <a:pt x="546" y="370"/>
                                      <a:pt x="553" y="368"/>
                                      <a:pt x="560" y="368"/>
                                    </a:cubicBezTo>
                                    <a:cubicBezTo>
                                      <a:pt x="567" y="368"/>
                                      <a:pt x="574" y="370"/>
                                      <a:pt x="579" y="374"/>
                                    </a:cubicBezTo>
                                    <a:close/>
                                    <a:moveTo>
                                      <a:pt x="584" y="368"/>
                                    </a:moveTo>
                                    <a:cubicBezTo>
                                      <a:pt x="586" y="367"/>
                                      <a:pt x="587" y="365"/>
                                      <a:pt x="589" y="364"/>
                                    </a:cubicBezTo>
                                    <a:cubicBezTo>
                                      <a:pt x="581" y="358"/>
                                      <a:pt x="571" y="354"/>
                                      <a:pt x="560" y="354"/>
                                    </a:cubicBezTo>
                                    <a:cubicBezTo>
                                      <a:pt x="549" y="354"/>
                                      <a:pt x="539" y="358"/>
                                      <a:pt x="531" y="364"/>
                                    </a:cubicBezTo>
                                    <a:cubicBezTo>
                                      <a:pt x="532" y="365"/>
                                      <a:pt x="534" y="367"/>
                                      <a:pt x="535" y="368"/>
                                    </a:cubicBezTo>
                                    <a:cubicBezTo>
                                      <a:pt x="542" y="363"/>
                                      <a:pt x="551" y="361"/>
                                      <a:pt x="560" y="361"/>
                                    </a:cubicBezTo>
                                    <a:cubicBezTo>
                                      <a:pt x="569" y="361"/>
                                      <a:pt x="577" y="363"/>
                                      <a:pt x="584" y="368"/>
                                    </a:cubicBezTo>
                                    <a:close/>
                                    <a:moveTo>
                                      <a:pt x="527" y="353"/>
                                    </a:moveTo>
                                    <a:cubicBezTo>
                                      <a:pt x="527" y="356"/>
                                      <a:pt x="527" y="358"/>
                                      <a:pt x="526" y="361"/>
                                    </a:cubicBezTo>
                                    <a:cubicBezTo>
                                      <a:pt x="527" y="362"/>
                                      <a:pt x="528" y="362"/>
                                      <a:pt x="529" y="363"/>
                                    </a:cubicBezTo>
                                    <a:cubicBezTo>
                                      <a:pt x="530" y="362"/>
                                      <a:pt x="531" y="362"/>
                                      <a:pt x="532" y="361"/>
                                    </a:cubicBezTo>
                                    <a:cubicBezTo>
                                      <a:pt x="532" y="359"/>
                                      <a:pt x="533" y="356"/>
                                      <a:pt x="533" y="353"/>
                                    </a:cubicBezTo>
                                    <a:cubicBezTo>
                                      <a:pt x="533" y="343"/>
                                      <a:pt x="529" y="335"/>
                                      <a:pt x="523" y="328"/>
                                    </a:cubicBezTo>
                                    <a:cubicBezTo>
                                      <a:pt x="517" y="322"/>
                                      <a:pt x="508" y="318"/>
                                      <a:pt x="499" y="318"/>
                                    </a:cubicBezTo>
                                    <a:cubicBezTo>
                                      <a:pt x="489" y="318"/>
                                      <a:pt x="481" y="322"/>
                                      <a:pt x="474" y="328"/>
                                    </a:cubicBezTo>
                                    <a:cubicBezTo>
                                      <a:pt x="468" y="335"/>
                                      <a:pt x="464" y="343"/>
                                      <a:pt x="464" y="353"/>
                                    </a:cubicBezTo>
                                    <a:cubicBezTo>
                                      <a:pt x="464" y="356"/>
                                      <a:pt x="465" y="358"/>
                                      <a:pt x="465" y="361"/>
                                    </a:cubicBezTo>
                                    <a:cubicBezTo>
                                      <a:pt x="466" y="362"/>
                                      <a:pt x="467" y="362"/>
                                      <a:pt x="468" y="363"/>
                                    </a:cubicBezTo>
                                    <a:cubicBezTo>
                                      <a:pt x="469" y="362"/>
                                      <a:pt x="470" y="362"/>
                                      <a:pt x="471" y="361"/>
                                    </a:cubicBezTo>
                                    <a:cubicBezTo>
                                      <a:pt x="470" y="358"/>
                                      <a:pt x="470" y="356"/>
                                      <a:pt x="470" y="353"/>
                                    </a:cubicBezTo>
                                    <a:cubicBezTo>
                                      <a:pt x="470" y="337"/>
                                      <a:pt x="483" y="324"/>
                                      <a:pt x="499" y="324"/>
                                    </a:cubicBezTo>
                                    <a:cubicBezTo>
                                      <a:pt x="515" y="324"/>
                                      <a:pt x="527" y="337"/>
                                      <a:pt x="527" y="353"/>
                                    </a:cubicBezTo>
                                    <a:close/>
                                    <a:moveTo>
                                      <a:pt x="520" y="353"/>
                                    </a:moveTo>
                                    <a:cubicBezTo>
                                      <a:pt x="520" y="354"/>
                                      <a:pt x="520" y="356"/>
                                      <a:pt x="519" y="357"/>
                                    </a:cubicBezTo>
                                    <a:cubicBezTo>
                                      <a:pt x="521" y="358"/>
                                      <a:pt x="523" y="359"/>
                                      <a:pt x="525" y="360"/>
                                    </a:cubicBezTo>
                                    <a:cubicBezTo>
                                      <a:pt x="525" y="358"/>
                                      <a:pt x="526" y="355"/>
                                      <a:pt x="526" y="353"/>
                                    </a:cubicBezTo>
                                    <a:cubicBezTo>
                                      <a:pt x="526" y="345"/>
                                      <a:pt x="523" y="338"/>
                                      <a:pt x="518" y="333"/>
                                    </a:cubicBezTo>
                                    <a:cubicBezTo>
                                      <a:pt x="513" y="328"/>
                                      <a:pt x="506" y="325"/>
                                      <a:pt x="499" y="325"/>
                                    </a:cubicBezTo>
                                    <a:cubicBezTo>
                                      <a:pt x="491" y="325"/>
                                      <a:pt x="484" y="328"/>
                                      <a:pt x="479" y="333"/>
                                    </a:cubicBezTo>
                                    <a:cubicBezTo>
                                      <a:pt x="474" y="338"/>
                                      <a:pt x="471" y="345"/>
                                      <a:pt x="471" y="353"/>
                                    </a:cubicBezTo>
                                    <a:cubicBezTo>
                                      <a:pt x="471" y="355"/>
                                      <a:pt x="472" y="358"/>
                                      <a:pt x="472" y="360"/>
                                    </a:cubicBezTo>
                                    <a:cubicBezTo>
                                      <a:pt x="474" y="359"/>
                                      <a:pt x="476" y="358"/>
                                      <a:pt x="478" y="357"/>
                                    </a:cubicBezTo>
                                    <a:cubicBezTo>
                                      <a:pt x="478" y="356"/>
                                      <a:pt x="478" y="354"/>
                                      <a:pt x="478" y="353"/>
                                    </a:cubicBezTo>
                                    <a:cubicBezTo>
                                      <a:pt x="478" y="341"/>
                                      <a:pt x="487" y="332"/>
                                      <a:pt x="499" y="332"/>
                                    </a:cubicBezTo>
                                    <a:cubicBezTo>
                                      <a:pt x="510" y="332"/>
                                      <a:pt x="520" y="341"/>
                                      <a:pt x="520" y="353"/>
                                    </a:cubicBezTo>
                                    <a:close/>
                                    <a:moveTo>
                                      <a:pt x="512" y="353"/>
                                    </a:moveTo>
                                    <a:cubicBezTo>
                                      <a:pt x="512" y="353"/>
                                      <a:pt x="512" y="354"/>
                                      <a:pt x="512" y="355"/>
                                    </a:cubicBezTo>
                                    <a:cubicBezTo>
                                      <a:pt x="514" y="355"/>
                                      <a:pt x="516" y="356"/>
                                      <a:pt x="518" y="357"/>
                                    </a:cubicBezTo>
                                    <a:cubicBezTo>
                                      <a:pt x="518" y="355"/>
                                      <a:pt x="518" y="354"/>
                                      <a:pt x="518" y="353"/>
                                    </a:cubicBezTo>
                                    <a:cubicBezTo>
                                      <a:pt x="518" y="347"/>
                                      <a:pt x="516" y="342"/>
                                      <a:pt x="512" y="339"/>
                                    </a:cubicBezTo>
                                    <a:cubicBezTo>
                                      <a:pt x="509" y="335"/>
                                      <a:pt x="504" y="333"/>
                                      <a:pt x="499" y="333"/>
                                    </a:cubicBezTo>
                                    <a:cubicBezTo>
                                      <a:pt x="493" y="333"/>
                                      <a:pt x="488" y="335"/>
                                      <a:pt x="485" y="339"/>
                                    </a:cubicBezTo>
                                    <a:cubicBezTo>
                                      <a:pt x="481" y="342"/>
                                      <a:pt x="479" y="347"/>
                                      <a:pt x="479" y="353"/>
                                    </a:cubicBezTo>
                                    <a:cubicBezTo>
                                      <a:pt x="479" y="354"/>
                                      <a:pt x="479" y="355"/>
                                      <a:pt x="480" y="357"/>
                                    </a:cubicBezTo>
                                    <a:cubicBezTo>
                                      <a:pt x="481" y="356"/>
                                      <a:pt x="483" y="355"/>
                                      <a:pt x="485" y="355"/>
                                    </a:cubicBezTo>
                                    <a:cubicBezTo>
                                      <a:pt x="485" y="354"/>
                                      <a:pt x="485" y="353"/>
                                      <a:pt x="485" y="353"/>
                                    </a:cubicBezTo>
                                    <a:cubicBezTo>
                                      <a:pt x="485" y="345"/>
                                      <a:pt x="491" y="339"/>
                                      <a:pt x="499" y="339"/>
                                    </a:cubicBezTo>
                                    <a:cubicBezTo>
                                      <a:pt x="506" y="339"/>
                                      <a:pt x="512" y="345"/>
                                      <a:pt x="512" y="353"/>
                                    </a:cubicBezTo>
                                    <a:close/>
                                    <a:moveTo>
                                      <a:pt x="505" y="353"/>
                                    </a:moveTo>
                                    <a:cubicBezTo>
                                      <a:pt x="505" y="353"/>
                                      <a:pt x="505" y="353"/>
                                      <a:pt x="505" y="353"/>
                                    </a:cubicBezTo>
                                    <a:cubicBezTo>
                                      <a:pt x="507" y="354"/>
                                      <a:pt x="509" y="354"/>
                                      <a:pt x="510" y="354"/>
                                    </a:cubicBezTo>
                                    <a:cubicBezTo>
                                      <a:pt x="511" y="354"/>
                                      <a:pt x="511" y="353"/>
                                      <a:pt x="511" y="353"/>
                                    </a:cubicBezTo>
                                    <a:cubicBezTo>
                                      <a:pt x="511" y="346"/>
                                      <a:pt x="505" y="341"/>
                                      <a:pt x="499" y="341"/>
                                    </a:cubicBezTo>
                                    <a:cubicBezTo>
                                      <a:pt x="492" y="341"/>
                                      <a:pt x="487" y="346"/>
                                      <a:pt x="487" y="353"/>
                                    </a:cubicBezTo>
                                    <a:cubicBezTo>
                                      <a:pt x="487" y="353"/>
                                      <a:pt x="487" y="354"/>
                                      <a:pt x="487" y="354"/>
                                    </a:cubicBezTo>
                                    <a:cubicBezTo>
                                      <a:pt x="489" y="354"/>
                                      <a:pt x="490" y="354"/>
                                      <a:pt x="492" y="353"/>
                                    </a:cubicBezTo>
                                    <a:cubicBezTo>
                                      <a:pt x="492" y="353"/>
                                      <a:pt x="492" y="353"/>
                                      <a:pt x="492" y="353"/>
                                    </a:cubicBezTo>
                                    <a:cubicBezTo>
                                      <a:pt x="492" y="349"/>
                                      <a:pt x="495" y="346"/>
                                      <a:pt x="499" y="346"/>
                                    </a:cubicBezTo>
                                    <a:cubicBezTo>
                                      <a:pt x="502" y="346"/>
                                      <a:pt x="505" y="349"/>
                                      <a:pt x="505" y="353"/>
                                    </a:cubicBezTo>
                                    <a:close/>
                                    <a:moveTo>
                                      <a:pt x="499" y="348"/>
                                    </a:moveTo>
                                    <a:cubicBezTo>
                                      <a:pt x="496" y="348"/>
                                      <a:pt x="494" y="350"/>
                                      <a:pt x="494" y="353"/>
                                    </a:cubicBezTo>
                                    <a:cubicBezTo>
                                      <a:pt x="494" y="353"/>
                                      <a:pt x="494" y="353"/>
                                      <a:pt x="494" y="353"/>
                                    </a:cubicBezTo>
                                    <a:cubicBezTo>
                                      <a:pt x="495" y="353"/>
                                      <a:pt x="497" y="353"/>
                                      <a:pt x="499" y="353"/>
                                    </a:cubicBezTo>
                                    <a:cubicBezTo>
                                      <a:pt x="500" y="353"/>
                                      <a:pt x="502" y="353"/>
                                      <a:pt x="504" y="353"/>
                                    </a:cubicBezTo>
                                    <a:cubicBezTo>
                                      <a:pt x="504" y="353"/>
                                      <a:pt x="504" y="353"/>
                                      <a:pt x="504" y="353"/>
                                    </a:cubicBezTo>
                                    <a:cubicBezTo>
                                      <a:pt x="504" y="350"/>
                                      <a:pt x="501" y="348"/>
                                      <a:pt x="499" y="348"/>
                                    </a:cubicBezTo>
                                    <a:close/>
                                    <a:moveTo>
                                      <a:pt x="453" y="380"/>
                                    </a:moveTo>
                                    <a:cubicBezTo>
                                      <a:pt x="454" y="378"/>
                                      <a:pt x="455" y="377"/>
                                      <a:pt x="456" y="375"/>
                                    </a:cubicBezTo>
                                    <a:cubicBezTo>
                                      <a:pt x="451" y="372"/>
                                      <a:pt x="445" y="370"/>
                                      <a:pt x="438" y="370"/>
                                    </a:cubicBezTo>
                                    <a:cubicBezTo>
                                      <a:pt x="431" y="370"/>
                                      <a:pt x="425" y="372"/>
                                      <a:pt x="420" y="375"/>
                                    </a:cubicBezTo>
                                    <a:cubicBezTo>
                                      <a:pt x="421" y="376"/>
                                      <a:pt x="422" y="378"/>
                                      <a:pt x="423" y="379"/>
                                    </a:cubicBezTo>
                                    <a:cubicBezTo>
                                      <a:pt x="427" y="377"/>
                                      <a:pt x="432" y="375"/>
                                      <a:pt x="438" y="375"/>
                                    </a:cubicBezTo>
                                    <a:cubicBezTo>
                                      <a:pt x="444" y="375"/>
                                      <a:pt x="449" y="377"/>
                                      <a:pt x="453" y="380"/>
                                    </a:cubicBezTo>
                                    <a:close/>
                                    <a:moveTo>
                                      <a:pt x="438" y="377"/>
                                    </a:moveTo>
                                    <a:cubicBezTo>
                                      <a:pt x="433" y="377"/>
                                      <a:pt x="428" y="378"/>
                                      <a:pt x="423" y="381"/>
                                    </a:cubicBezTo>
                                    <a:cubicBezTo>
                                      <a:pt x="424" y="383"/>
                                      <a:pt x="425" y="385"/>
                                      <a:pt x="426" y="387"/>
                                    </a:cubicBezTo>
                                    <a:cubicBezTo>
                                      <a:pt x="429" y="384"/>
                                      <a:pt x="433" y="383"/>
                                      <a:pt x="438" y="383"/>
                                    </a:cubicBezTo>
                                    <a:cubicBezTo>
                                      <a:pt x="442" y="383"/>
                                      <a:pt x="447" y="385"/>
                                      <a:pt x="450" y="387"/>
                                    </a:cubicBezTo>
                                    <a:cubicBezTo>
                                      <a:pt x="451" y="385"/>
                                      <a:pt x="452" y="383"/>
                                      <a:pt x="453" y="381"/>
                                    </a:cubicBezTo>
                                    <a:cubicBezTo>
                                      <a:pt x="448" y="378"/>
                                      <a:pt x="443" y="377"/>
                                      <a:pt x="438" y="377"/>
                                    </a:cubicBezTo>
                                    <a:close/>
                                    <a:moveTo>
                                      <a:pt x="457" y="374"/>
                                    </a:moveTo>
                                    <a:cubicBezTo>
                                      <a:pt x="458" y="372"/>
                                      <a:pt x="460" y="371"/>
                                      <a:pt x="461" y="369"/>
                                    </a:cubicBezTo>
                                    <a:cubicBezTo>
                                      <a:pt x="454" y="365"/>
                                      <a:pt x="446" y="362"/>
                                      <a:pt x="438" y="362"/>
                                    </a:cubicBezTo>
                                    <a:cubicBezTo>
                                      <a:pt x="429" y="362"/>
                                      <a:pt x="422" y="365"/>
                                      <a:pt x="415" y="369"/>
                                    </a:cubicBezTo>
                                    <a:cubicBezTo>
                                      <a:pt x="416" y="370"/>
                                      <a:pt x="418" y="372"/>
                                      <a:pt x="419" y="374"/>
                                    </a:cubicBezTo>
                                    <a:cubicBezTo>
                                      <a:pt x="424" y="370"/>
                                      <a:pt x="431" y="368"/>
                                      <a:pt x="438" y="368"/>
                                    </a:cubicBezTo>
                                    <a:cubicBezTo>
                                      <a:pt x="445" y="368"/>
                                      <a:pt x="452" y="370"/>
                                      <a:pt x="457" y="374"/>
                                    </a:cubicBezTo>
                                    <a:close/>
                                    <a:moveTo>
                                      <a:pt x="462" y="368"/>
                                    </a:moveTo>
                                    <a:cubicBezTo>
                                      <a:pt x="464" y="367"/>
                                      <a:pt x="465" y="365"/>
                                      <a:pt x="467" y="364"/>
                                    </a:cubicBezTo>
                                    <a:cubicBezTo>
                                      <a:pt x="459" y="358"/>
                                      <a:pt x="449" y="354"/>
                                      <a:pt x="438" y="354"/>
                                    </a:cubicBezTo>
                                    <a:cubicBezTo>
                                      <a:pt x="427" y="354"/>
                                      <a:pt x="417" y="358"/>
                                      <a:pt x="409" y="364"/>
                                    </a:cubicBezTo>
                                    <a:cubicBezTo>
                                      <a:pt x="411" y="365"/>
                                      <a:pt x="412" y="366"/>
                                      <a:pt x="414" y="368"/>
                                    </a:cubicBezTo>
                                    <a:cubicBezTo>
                                      <a:pt x="421" y="363"/>
                                      <a:pt x="429" y="361"/>
                                      <a:pt x="438" y="361"/>
                                    </a:cubicBezTo>
                                    <a:cubicBezTo>
                                      <a:pt x="447" y="361"/>
                                      <a:pt x="455" y="363"/>
                                      <a:pt x="462" y="368"/>
                                    </a:cubicBezTo>
                                    <a:close/>
                                    <a:moveTo>
                                      <a:pt x="407" y="353"/>
                                    </a:moveTo>
                                    <a:cubicBezTo>
                                      <a:pt x="407" y="356"/>
                                      <a:pt x="406" y="358"/>
                                      <a:pt x="405" y="361"/>
                                    </a:cubicBezTo>
                                    <a:cubicBezTo>
                                      <a:pt x="406" y="361"/>
                                      <a:pt x="407" y="362"/>
                                      <a:pt x="408" y="363"/>
                                    </a:cubicBezTo>
                                    <a:cubicBezTo>
                                      <a:pt x="409" y="362"/>
                                      <a:pt x="410" y="361"/>
                                      <a:pt x="411" y="360"/>
                                    </a:cubicBezTo>
                                    <a:cubicBezTo>
                                      <a:pt x="412" y="358"/>
                                      <a:pt x="412" y="355"/>
                                      <a:pt x="412" y="353"/>
                                    </a:cubicBezTo>
                                    <a:cubicBezTo>
                                      <a:pt x="412" y="343"/>
                                      <a:pt x="408" y="335"/>
                                      <a:pt x="402" y="328"/>
                                    </a:cubicBezTo>
                                    <a:cubicBezTo>
                                      <a:pt x="396" y="322"/>
                                      <a:pt x="387" y="318"/>
                                      <a:pt x="378" y="318"/>
                                    </a:cubicBezTo>
                                    <a:cubicBezTo>
                                      <a:pt x="368" y="318"/>
                                      <a:pt x="360" y="322"/>
                                      <a:pt x="354" y="328"/>
                                    </a:cubicBezTo>
                                    <a:cubicBezTo>
                                      <a:pt x="347" y="335"/>
                                      <a:pt x="344" y="343"/>
                                      <a:pt x="344" y="353"/>
                                    </a:cubicBezTo>
                                    <a:cubicBezTo>
                                      <a:pt x="344" y="356"/>
                                      <a:pt x="344" y="358"/>
                                      <a:pt x="345" y="361"/>
                                    </a:cubicBezTo>
                                    <a:cubicBezTo>
                                      <a:pt x="346" y="362"/>
                                      <a:pt x="346" y="362"/>
                                      <a:pt x="347" y="363"/>
                                    </a:cubicBezTo>
                                    <a:cubicBezTo>
                                      <a:pt x="348" y="362"/>
                                      <a:pt x="349" y="362"/>
                                      <a:pt x="350" y="361"/>
                                    </a:cubicBezTo>
                                    <a:cubicBezTo>
                                      <a:pt x="349" y="358"/>
                                      <a:pt x="349" y="356"/>
                                      <a:pt x="349" y="353"/>
                                    </a:cubicBezTo>
                                    <a:cubicBezTo>
                                      <a:pt x="349" y="337"/>
                                      <a:pt x="362" y="324"/>
                                      <a:pt x="378" y="324"/>
                                    </a:cubicBezTo>
                                    <a:cubicBezTo>
                                      <a:pt x="394" y="324"/>
                                      <a:pt x="407" y="337"/>
                                      <a:pt x="407" y="353"/>
                                    </a:cubicBezTo>
                                    <a:close/>
                                    <a:moveTo>
                                      <a:pt x="399" y="353"/>
                                    </a:moveTo>
                                    <a:cubicBezTo>
                                      <a:pt x="399" y="354"/>
                                      <a:pt x="399" y="356"/>
                                      <a:pt x="398" y="357"/>
                                    </a:cubicBezTo>
                                    <a:cubicBezTo>
                                      <a:pt x="400" y="358"/>
                                      <a:pt x="402" y="359"/>
                                      <a:pt x="404" y="360"/>
                                    </a:cubicBezTo>
                                    <a:cubicBezTo>
                                      <a:pt x="405" y="358"/>
                                      <a:pt x="405" y="355"/>
                                      <a:pt x="405" y="353"/>
                                    </a:cubicBezTo>
                                    <a:cubicBezTo>
                                      <a:pt x="405" y="345"/>
                                      <a:pt x="402" y="338"/>
                                      <a:pt x="397" y="333"/>
                                    </a:cubicBezTo>
                                    <a:cubicBezTo>
                                      <a:pt x="392" y="328"/>
                                      <a:pt x="385" y="325"/>
                                      <a:pt x="378" y="325"/>
                                    </a:cubicBezTo>
                                    <a:cubicBezTo>
                                      <a:pt x="370" y="325"/>
                                      <a:pt x="363" y="328"/>
                                      <a:pt x="359" y="333"/>
                                    </a:cubicBezTo>
                                    <a:cubicBezTo>
                                      <a:pt x="354" y="338"/>
                                      <a:pt x="351" y="345"/>
                                      <a:pt x="351" y="353"/>
                                    </a:cubicBezTo>
                                    <a:cubicBezTo>
                                      <a:pt x="351" y="355"/>
                                      <a:pt x="351" y="358"/>
                                      <a:pt x="352" y="360"/>
                                    </a:cubicBezTo>
                                    <a:cubicBezTo>
                                      <a:pt x="353" y="359"/>
                                      <a:pt x="355" y="358"/>
                                      <a:pt x="357" y="357"/>
                                    </a:cubicBezTo>
                                    <a:cubicBezTo>
                                      <a:pt x="357" y="356"/>
                                      <a:pt x="357" y="354"/>
                                      <a:pt x="357" y="353"/>
                                    </a:cubicBezTo>
                                    <a:cubicBezTo>
                                      <a:pt x="357" y="341"/>
                                      <a:pt x="366" y="332"/>
                                      <a:pt x="378" y="332"/>
                                    </a:cubicBezTo>
                                    <a:cubicBezTo>
                                      <a:pt x="389" y="332"/>
                                      <a:pt x="399" y="341"/>
                                      <a:pt x="399" y="353"/>
                                    </a:cubicBezTo>
                                    <a:close/>
                                    <a:moveTo>
                                      <a:pt x="391" y="353"/>
                                    </a:moveTo>
                                    <a:cubicBezTo>
                                      <a:pt x="391" y="353"/>
                                      <a:pt x="391" y="354"/>
                                      <a:pt x="391" y="355"/>
                                    </a:cubicBezTo>
                                    <a:cubicBezTo>
                                      <a:pt x="393" y="355"/>
                                      <a:pt x="395" y="356"/>
                                      <a:pt x="397" y="357"/>
                                    </a:cubicBezTo>
                                    <a:cubicBezTo>
                                      <a:pt x="397" y="355"/>
                                      <a:pt x="397" y="354"/>
                                      <a:pt x="397" y="353"/>
                                    </a:cubicBezTo>
                                    <a:cubicBezTo>
                                      <a:pt x="397" y="347"/>
                                      <a:pt x="395" y="342"/>
                                      <a:pt x="392" y="339"/>
                                    </a:cubicBezTo>
                                    <a:cubicBezTo>
                                      <a:pt x="388" y="335"/>
                                      <a:pt x="383" y="333"/>
                                      <a:pt x="378" y="333"/>
                                    </a:cubicBezTo>
                                    <a:cubicBezTo>
                                      <a:pt x="372" y="333"/>
                                      <a:pt x="368" y="335"/>
                                      <a:pt x="364" y="339"/>
                                    </a:cubicBezTo>
                                    <a:cubicBezTo>
                                      <a:pt x="360" y="342"/>
                                      <a:pt x="358" y="347"/>
                                      <a:pt x="358" y="353"/>
                                    </a:cubicBezTo>
                                    <a:cubicBezTo>
                                      <a:pt x="358" y="354"/>
                                      <a:pt x="358" y="355"/>
                                      <a:pt x="359" y="357"/>
                                    </a:cubicBezTo>
                                    <a:cubicBezTo>
                                      <a:pt x="361" y="356"/>
                                      <a:pt x="362" y="355"/>
                                      <a:pt x="364" y="355"/>
                                    </a:cubicBezTo>
                                    <a:cubicBezTo>
                                      <a:pt x="364" y="354"/>
                                      <a:pt x="364" y="353"/>
                                      <a:pt x="364" y="353"/>
                                    </a:cubicBezTo>
                                    <a:cubicBezTo>
                                      <a:pt x="364" y="345"/>
                                      <a:pt x="370" y="339"/>
                                      <a:pt x="378" y="339"/>
                                    </a:cubicBezTo>
                                    <a:cubicBezTo>
                                      <a:pt x="385" y="339"/>
                                      <a:pt x="391" y="345"/>
                                      <a:pt x="391" y="353"/>
                                    </a:cubicBezTo>
                                    <a:close/>
                                    <a:moveTo>
                                      <a:pt x="384" y="353"/>
                                    </a:moveTo>
                                    <a:cubicBezTo>
                                      <a:pt x="384" y="353"/>
                                      <a:pt x="384" y="353"/>
                                      <a:pt x="384" y="353"/>
                                    </a:cubicBezTo>
                                    <a:cubicBezTo>
                                      <a:pt x="386" y="354"/>
                                      <a:pt x="388" y="354"/>
                                      <a:pt x="390" y="354"/>
                                    </a:cubicBezTo>
                                    <a:cubicBezTo>
                                      <a:pt x="390" y="354"/>
                                      <a:pt x="390" y="353"/>
                                      <a:pt x="390" y="353"/>
                                    </a:cubicBezTo>
                                    <a:cubicBezTo>
                                      <a:pt x="390" y="346"/>
                                      <a:pt x="384" y="341"/>
                                      <a:pt x="378" y="341"/>
                                    </a:cubicBezTo>
                                    <a:cubicBezTo>
                                      <a:pt x="371" y="341"/>
                                      <a:pt x="366" y="346"/>
                                      <a:pt x="366" y="353"/>
                                    </a:cubicBezTo>
                                    <a:cubicBezTo>
                                      <a:pt x="366" y="353"/>
                                      <a:pt x="366" y="354"/>
                                      <a:pt x="366" y="354"/>
                                    </a:cubicBezTo>
                                    <a:cubicBezTo>
                                      <a:pt x="368" y="354"/>
                                      <a:pt x="369" y="354"/>
                                      <a:pt x="371" y="353"/>
                                    </a:cubicBezTo>
                                    <a:cubicBezTo>
                                      <a:pt x="371" y="353"/>
                                      <a:pt x="371" y="353"/>
                                      <a:pt x="371" y="353"/>
                                    </a:cubicBezTo>
                                    <a:cubicBezTo>
                                      <a:pt x="371" y="349"/>
                                      <a:pt x="374" y="346"/>
                                      <a:pt x="378" y="346"/>
                                    </a:cubicBezTo>
                                    <a:cubicBezTo>
                                      <a:pt x="381" y="346"/>
                                      <a:pt x="384" y="349"/>
                                      <a:pt x="384" y="353"/>
                                    </a:cubicBezTo>
                                    <a:close/>
                                    <a:moveTo>
                                      <a:pt x="378" y="348"/>
                                    </a:moveTo>
                                    <a:cubicBezTo>
                                      <a:pt x="375" y="348"/>
                                      <a:pt x="373" y="350"/>
                                      <a:pt x="373" y="353"/>
                                    </a:cubicBezTo>
                                    <a:cubicBezTo>
                                      <a:pt x="373" y="353"/>
                                      <a:pt x="373" y="353"/>
                                      <a:pt x="373" y="353"/>
                                    </a:cubicBezTo>
                                    <a:cubicBezTo>
                                      <a:pt x="374" y="353"/>
                                      <a:pt x="376" y="353"/>
                                      <a:pt x="378" y="353"/>
                                    </a:cubicBezTo>
                                    <a:cubicBezTo>
                                      <a:pt x="379" y="353"/>
                                      <a:pt x="381" y="353"/>
                                      <a:pt x="383" y="353"/>
                                    </a:cubicBezTo>
                                    <a:cubicBezTo>
                                      <a:pt x="383" y="353"/>
                                      <a:pt x="383" y="353"/>
                                      <a:pt x="383" y="353"/>
                                    </a:cubicBezTo>
                                    <a:cubicBezTo>
                                      <a:pt x="383" y="350"/>
                                      <a:pt x="381" y="348"/>
                                      <a:pt x="378" y="348"/>
                                    </a:cubicBezTo>
                                    <a:close/>
                                    <a:moveTo>
                                      <a:pt x="333" y="380"/>
                                    </a:moveTo>
                                    <a:cubicBezTo>
                                      <a:pt x="333" y="378"/>
                                      <a:pt x="334" y="377"/>
                                      <a:pt x="335" y="375"/>
                                    </a:cubicBezTo>
                                    <a:cubicBezTo>
                                      <a:pt x="330" y="372"/>
                                      <a:pt x="324" y="370"/>
                                      <a:pt x="317" y="370"/>
                                    </a:cubicBezTo>
                                    <a:cubicBezTo>
                                      <a:pt x="310" y="370"/>
                                      <a:pt x="304" y="372"/>
                                      <a:pt x="298" y="375"/>
                                    </a:cubicBezTo>
                                    <a:cubicBezTo>
                                      <a:pt x="299" y="377"/>
                                      <a:pt x="300" y="378"/>
                                      <a:pt x="301" y="380"/>
                                    </a:cubicBezTo>
                                    <a:cubicBezTo>
                                      <a:pt x="306" y="377"/>
                                      <a:pt x="311" y="375"/>
                                      <a:pt x="317" y="375"/>
                                    </a:cubicBezTo>
                                    <a:cubicBezTo>
                                      <a:pt x="323" y="375"/>
                                      <a:pt x="328" y="377"/>
                                      <a:pt x="333" y="380"/>
                                    </a:cubicBezTo>
                                    <a:close/>
                                    <a:moveTo>
                                      <a:pt x="317" y="377"/>
                                    </a:moveTo>
                                    <a:cubicBezTo>
                                      <a:pt x="311" y="377"/>
                                      <a:pt x="306" y="379"/>
                                      <a:pt x="302" y="381"/>
                                    </a:cubicBezTo>
                                    <a:cubicBezTo>
                                      <a:pt x="303" y="383"/>
                                      <a:pt x="304" y="385"/>
                                      <a:pt x="304" y="387"/>
                                    </a:cubicBezTo>
                                    <a:cubicBezTo>
                                      <a:pt x="308" y="385"/>
                                      <a:pt x="312" y="383"/>
                                      <a:pt x="317" y="383"/>
                                    </a:cubicBezTo>
                                    <a:cubicBezTo>
                                      <a:pt x="322" y="383"/>
                                      <a:pt x="326" y="385"/>
                                      <a:pt x="329" y="387"/>
                                    </a:cubicBezTo>
                                    <a:cubicBezTo>
                                      <a:pt x="330" y="385"/>
                                      <a:pt x="331" y="383"/>
                                      <a:pt x="332" y="381"/>
                                    </a:cubicBezTo>
                                    <a:cubicBezTo>
                                      <a:pt x="328" y="378"/>
                                      <a:pt x="322" y="377"/>
                                      <a:pt x="317" y="377"/>
                                    </a:cubicBezTo>
                                    <a:close/>
                                    <a:moveTo>
                                      <a:pt x="336" y="374"/>
                                    </a:moveTo>
                                    <a:cubicBezTo>
                                      <a:pt x="338" y="372"/>
                                      <a:pt x="339" y="371"/>
                                      <a:pt x="340" y="369"/>
                                    </a:cubicBezTo>
                                    <a:cubicBezTo>
                                      <a:pt x="334" y="365"/>
                                      <a:pt x="326" y="362"/>
                                      <a:pt x="317" y="362"/>
                                    </a:cubicBezTo>
                                    <a:cubicBezTo>
                                      <a:pt x="308" y="362"/>
                                      <a:pt x="300" y="365"/>
                                      <a:pt x="293" y="369"/>
                                    </a:cubicBezTo>
                                    <a:cubicBezTo>
                                      <a:pt x="295" y="371"/>
                                      <a:pt x="296" y="372"/>
                                      <a:pt x="297" y="374"/>
                                    </a:cubicBezTo>
                                    <a:cubicBezTo>
                                      <a:pt x="303" y="370"/>
                                      <a:pt x="310" y="368"/>
                                      <a:pt x="317" y="368"/>
                                    </a:cubicBezTo>
                                    <a:cubicBezTo>
                                      <a:pt x="324" y="368"/>
                                      <a:pt x="331" y="370"/>
                                      <a:pt x="336" y="374"/>
                                    </a:cubicBezTo>
                                    <a:close/>
                                    <a:moveTo>
                                      <a:pt x="341" y="368"/>
                                    </a:moveTo>
                                    <a:cubicBezTo>
                                      <a:pt x="343" y="367"/>
                                      <a:pt x="344" y="365"/>
                                      <a:pt x="346" y="364"/>
                                    </a:cubicBezTo>
                                    <a:cubicBezTo>
                                      <a:pt x="338" y="358"/>
                                      <a:pt x="328" y="354"/>
                                      <a:pt x="317" y="354"/>
                                    </a:cubicBezTo>
                                    <a:cubicBezTo>
                                      <a:pt x="306" y="354"/>
                                      <a:pt x="296" y="358"/>
                                      <a:pt x="288" y="364"/>
                                    </a:cubicBezTo>
                                    <a:cubicBezTo>
                                      <a:pt x="289" y="365"/>
                                      <a:pt x="291" y="367"/>
                                      <a:pt x="292" y="368"/>
                                    </a:cubicBezTo>
                                    <a:cubicBezTo>
                                      <a:pt x="299" y="363"/>
                                      <a:pt x="308" y="361"/>
                                      <a:pt x="317" y="361"/>
                                    </a:cubicBezTo>
                                    <a:cubicBezTo>
                                      <a:pt x="326" y="361"/>
                                      <a:pt x="334" y="363"/>
                                      <a:pt x="341" y="368"/>
                                    </a:cubicBezTo>
                                    <a:close/>
                                    <a:moveTo>
                                      <a:pt x="302" y="125"/>
                                    </a:moveTo>
                                    <a:cubicBezTo>
                                      <a:pt x="303" y="126"/>
                                      <a:pt x="304" y="128"/>
                                      <a:pt x="304" y="130"/>
                                    </a:cubicBezTo>
                                    <a:cubicBezTo>
                                      <a:pt x="308" y="128"/>
                                      <a:pt x="312" y="126"/>
                                      <a:pt x="317" y="126"/>
                                    </a:cubicBezTo>
                                    <a:cubicBezTo>
                                      <a:pt x="322" y="126"/>
                                      <a:pt x="326" y="128"/>
                                      <a:pt x="329" y="130"/>
                                    </a:cubicBezTo>
                                    <a:cubicBezTo>
                                      <a:pt x="330" y="128"/>
                                      <a:pt x="331" y="126"/>
                                      <a:pt x="332" y="124"/>
                                    </a:cubicBezTo>
                                    <a:cubicBezTo>
                                      <a:pt x="328" y="122"/>
                                      <a:pt x="322" y="120"/>
                                      <a:pt x="317" y="120"/>
                                    </a:cubicBezTo>
                                    <a:cubicBezTo>
                                      <a:pt x="311" y="120"/>
                                      <a:pt x="306" y="122"/>
                                      <a:pt x="302" y="125"/>
                                    </a:cubicBezTo>
                                    <a:close/>
                                    <a:moveTo>
                                      <a:pt x="317" y="118"/>
                                    </a:moveTo>
                                    <a:cubicBezTo>
                                      <a:pt x="323" y="118"/>
                                      <a:pt x="328" y="120"/>
                                      <a:pt x="333" y="123"/>
                                    </a:cubicBezTo>
                                    <a:cubicBezTo>
                                      <a:pt x="333" y="121"/>
                                      <a:pt x="334" y="120"/>
                                      <a:pt x="335" y="118"/>
                                    </a:cubicBezTo>
                                    <a:cubicBezTo>
                                      <a:pt x="330" y="115"/>
                                      <a:pt x="324" y="113"/>
                                      <a:pt x="317" y="113"/>
                                    </a:cubicBezTo>
                                    <a:cubicBezTo>
                                      <a:pt x="310" y="113"/>
                                      <a:pt x="304" y="115"/>
                                      <a:pt x="298" y="118"/>
                                    </a:cubicBezTo>
                                    <a:cubicBezTo>
                                      <a:pt x="299" y="120"/>
                                      <a:pt x="300" y="121"/>
                                      <a:pt x="301" y="123"/>
                                    </a:cubicBezTo>
                                    <a:cubicBezTo>
                                      <a:pt x="306" y="120"/>
                                      <a:pt x="311" y="118"/>
                                      <a:pt x="317" y="118"/>
                                    </a:cubicBezTo>
                                    <a:close/>
                                    <a:moveTo>
                                      <a:pt x="305" y="132"/>
                                    </a:moveTo>
                                    <a:cubicBezTo>
                                      <a:pt x="305" y="134"/>
                                      <a:pt x="306" y="136"/>
                                      <a:pt x="306" y="139"/>
                                    </a:cubicBezTo>
                                    <a:cubicBezTo>
                                      <a:pt x="309" y="136"/>
                                      <a:pt x="313" y="134"/>
                                      <a:pt x="317" y="134"/>
                                    </a:cubicBezTo>
                                    <a:cubicBezTo>
                                      <a:pt x="321" y="134"/>
                                      <a:pt x="325" y="136"/>
                                      <a:pt x="327" y="139"/>
                                    </a:cubicBezTo>
                                    <a:cubicBezTo>
                                      <a:pt x="328" y="136"/>
                                      <a:pt x="328" y="134"/>
                                      <a:pt x="329" y="132"/>
                                    </a:cubicBezTo>
                                    <a:cubicBezTo>
                                      <a:pt x="326" y="129"/>
                                      <a:pt x="321" y="128"/>
                                      <a:pt x="317" y="128"/>
                                    </a:cubicBezTo>
                                    <a:cubicBezTo>
                                      <a:pt x="312" y="128"/>
                                      <a:pt x="308" y="129"/>
                                      <a:pt x="305" y="132"/>
                                    </a:cubicBezTo>
                                    <a:close/>
                                    <a:moveTo>
                                      <a:pt x="327" y="147"/>
                                    </a:moveTo>
                                    <a:cubicBezTo>
                                      <a:pt x="327" y="145"/>
                                      <a:pt x="327" y="143"/>
                                      <a:pt x="327" y="141"/>
                                    </a:cubicBezTo>
                                    <a:cubicBezTo>
                                      <a:pt x="325" y="137"/>
                                      <a:pt x="321" y="135"/>
                                      <a:pt x="317" y="135"/>
                                    </a:cubicBezTo>
                                    <a:cubicBezTo>
                                      <a:pt x="313" y="135"/>
                                      <a:pt x="309" y="138"/>
                                      <a:pt x="307" y="141"/>
                                    </a:cubicBezTo>
                                    <a:cubicBezTo>
                                      <a:pt x="307" y="143"/>
                                      <a:pt x="307" y="145"/>
                                      <a:pt x="307" y="147"/>
                                    </a:cubicBezTo>
                                    <a:cubicBezTo>
                                      <a:pt x="307" y="148"/>
                                      <a:pt x="307" y="148"/>
                                      <a:pt x="307" y="148"/>
                                    </a:cubicBezTo>
                                    <a:cubicBezTo>
                                      <a:pt x="308" y="148"/>
                                      <a:pt x="309" y="148"/>
                                      <a:pt x="310" y="148"/>
                                    </a:cubicBezTo>
                                    <a:cubicBezTo>
                                      <a:pt x="310" y="148"/>
                                      <a:pt x="310" y="147"/>
                                      <a:pt x="310" y="147"/>
                                    </a:cubicBezTo>
                                    <a:cubicBezTo>
                                      <a:pt x="310" y="143"/>
                                      <a:pt x="313" y="140"/>
                                      <a:pt x="317" y="140"/>
                                    </a:cubicBezTo>
                                    <a:cubicBezTo>
                                      <a:pt x="321" y="140"/>
                                      <a:pt x="324" y="143"/>
                                      <a:pt x="324" y="147"/>
                                    </a:cubicBezTo>
                                    <a:cubicBezTo>
                                      <a:pt x="324" y="147"/>
                                      <a:pt x="324" y="148"/>
                                      <a:pt x="324" y="148"/>
                                    </a:cubicBezTo>
                                    <a:cubicBezTo>
                                      <a:pt x="325" y="148"/>
                                      <a:pt x="326" y="148"/>
                                      <a:pt x="327" y="148"/>
                                    </a:cubicBezTo>
                                    <a:cubicBezTo>
                                      <a:pt x="327" y="148"/>
                                      <a:pt x="327" y="148"/>
                                      <a:pt x="327" y="147"/>
                                    </a:cubicBezTo>
                                    <a:close/>
                                    <a:moveTo>
                                      <a:pt x="317" y="142"/>
                                    </a:moveTo>
                                    <a:cubicBezTo>
                                      <a:pt x="314" y="142"/>
                                      <a:pt x="312" y="144"/>
                                      <a:pt x="312" y="147"/>
                                    </a:cubicBezTo>
                                    <a:cubicBezTo>
                                      <a:pt x="312" y="147"/>
                                      <a:pt x="312" y="147"/>
                                      <a:pt x="312" y="148"/>
                                    </a:cubicBezTo>
                                    <a:cubicBezTo>
                                      <a:pt x="314" y="147"/>
                                      <a:pt x="315" y="147"/>
                                      <a:pt x="317" y="147"/>
                                    </a:cubicBezTo>
                                    <a:cubicBezTo>
                                      <a:pt x="319" y="147"/>
                                      <a:pt x="320" y="147"/>
                                      <a:pt x="322" y="148"/>
                                    </a:cubicBezTo>
                                    <a:cubicBezTo>
                                      <a:pt x="322" y="147"/>
                                      <a:pt x="322" y="147"/>
                                      <a:pt x="322" y="147"/>
                                    </a:cubicBezTo>
                                    <a:cubicBezTo>
                                      <a:pt x="322" y="144"/>
                                      <a:pt x="320" y="142"/>
                                      <a:pt x="317" y="142"/>
                                    </a:cubicBezTo>
                                    <a:close/>
                                    <a:moveTo>
                                      <a:pt x="288" y="158"/>
                                    </a:moveTo>
                                    <a:cubicBezTo>
                                      <a:pt x="289" y="160"/>
                                      <a:pt x="291" y="161"/>
                                      <a:pt x="292" y="163"/>
                                    </a:cubicBezTo>
                                    <a:cubicBezTo>
                                      <a:pt x="299" y="158"/>
                                      <a:pt x="308" y="155"/>
                                      <a:pt x="317" y="155"/>
                                    </a:cubicBezTo>
                                    <a:cubicBezTo>
                                      <a:pt x="326" y="155"/>
                                      <a:pt x="334" y="158"/>
                                      <a:pt x="341" y="163"/>
                                    </a:cubicBezTo>
                                    <a:cubicBezTo>
                                      <a:pt x="343" y="161"/>
                                      <a:pt x="344" y="160"/>
                                      <a:pt x="346" y="158"/>
                                    </a:cubicBezTo>
                                    <a:cubicBezTo>
                                      <a:pt x="338" y="152"/>
                                      <a:pt x="328" y="149"/>
                                      <a:pt x="317" y="149"/>
                                    </a:cubicBezTo>
                                    <a:cubicBezTo>
                                      <a:pt x="306" y="149"/>
                                      <a:pt x="296" y="152"/>
                                      <a:pt x="288" y="158"/>
                                    </a:cubicBezTo>
                                    <a:close/>
                                    <a:moveTo>
                                      <a:pt x="423" y="124"/>
                                    </a:moveTo>
                                    <a:cubicBezTo>
                                      <a:pt x="424" y="126"/>
                                      <a:pt x="425" y="128"/>
                                      <a:pt x="426" y="130"/>
                                    </a:cubicBezTo>
                                    <a:cubicBezTo>
                                      <a:pt x="429" y="127"/>
                                      <a:pt x="433" y="126"/>
                                      <a:pt x="438" y="126"/>
                                    </a:cubicBezTo>
                                    <a:cubicBezTo>
                                      <a:pt x="442" y="126"/>
                                      <a:pt x="447" y="128"/>
                                      <a:pt x="450" y="130"/>
                                    </a:cubicBezTo>
                                    <a:cubicBezTo>
                                      <a:pt x="451" y="128"/>
                                      <a:pt x="452" y="126"/>
                                      <a:pt x="453" y="124"/>
                                    </a:cubicBezTo>
                                    <a:cubicBezTo>
                                      <a:pt x="448" y="122"/>
                                      <a:pt x="443" y="120"/>
                                      <a:pt x="438" y="120"/>
                                    </a:cubicBezTo>
                                    <a:cubicBezTo>
                                      <a:pt x="433" y="120"/>
                                      <a:pt x="428" y="121"/>
                                      <a:pt x="423" y="124"/>
                                    </a:cubicBezTo>
                                    <a:close/>
                                    <a:moveTo>
                                      <a:pt x="438" y="118"/>
                                    </a:moveTo>
                                    <a:cubicBezTo>
                                      <a:pt x="444" y="118"/>
                                      <a:pt x="449" y="120"/>
                                      <a:pt x="453" y="123"/>
                                    </a:cubicBezTo>
                                    <a:cubicBezTo>
                                      <a:pt x="454" y="121"/>
                                      <a:pt x="455" y="120"/>
                                      <a:pt x="456" y="118"/>
                                    </a:cubicBezTo>
                                    <a:cubicBezTo>
                                      <a:pt x="451" y="115"/>
                                      <a:pt x="445" y="113"/>
                                      <a:pt x="438" y="113"/>
                                    </a:cubicBezTo>
                                    <a:cubicBezTo>
                                      <a:pt x="431" y="113"/>
                                      <a:pt x="425" y="115"/>
                                      <a:pt x="420" y="118"/>
                                    </a:cubicBezTo>
                                    <a:cubicBezTo>
                                      <a:pt x="421" y="119"/>
                                      <a:pt x="422" y="121"/>
                                      <a:pt x="423" y="123"/>
                                    </a:cubicBezTo>
                                    <a:cubicBezTo>
                                      <a:pt x="427" y="120"/>
                                      <a:pt x="432" y="118"/>
                                      <a:pt x="438" y="118"/>
                                    </a:cubicBezTo>
                                    <a:close/>
                                    <a:moveTo>
                                      <a:pt x="426" y="131"/>
                                    </a:moveTo>
                                    <a:cubicBezTo>
                                      <a:pt x="427" y="133"/>
                                      <a:pt x="428" y="135"/>
                                      <a:pt x="428" y="138"/>
                                    </a:cubicBezTo>
                                    <a:cubicBezTo>
                                      <a:pt x="431" y="135"/>
                                      <a:pt x="434" y="134"/>
                                      <a:pt x="438" y="134"/>
                                    </a:cubicBezTo>
                                    <a:cubicBezTo>
                                      <a:pt x="442" y="134"/>
                                      <a:pt x="446" y="136"/>
                                      <a:pt x="448" y="139"/>
                                    </a:cubicBezTo>
                                    <a:cubicBezTo>
                                      <a:pt x="449" y="136"/>
                                      <a:pt x="449" y="134"/>
                                      <a:pt x="450" y="132"/>
                                    </a:cubicBezTo>
                                    <a:cubicBezTo>
                                      <a:pt x="446" y="129"/>
                                      <a:pt x="442" y="128"/>
                                      <a:pt x="438" y="128"/>
                                    </a:cubicBezTo>
                                    <a:cubicBezTo>
                                      <a:pt x="434" y="128"/>
                                      <a:pt x="430" y="129"/>
                                      <a:pt x="426" y="131"/>
                                    </a:cubicBezTo>
                                    <a:close/>
                                    <a:moveTo>
                                      <a:pt x="447" y="147"/>
                                    </a:moveTo>
                                    <a:cubicBezTo>
                                      <a:pt x="447" y="145"/>
                                      <a:pt x="448" y="143"/>
                                      <a:pt x="448" y="141"/>
                                    </a:cubicBezTo>
                                    <a:cubicBezTo>
                                      <a:pt x="446" y="137"/>
                                      <a:pt x="442" y="135"/>
                                      <a:pt x="438" y="135"/>
                                    </a:cubicBezTo>
                                    <a:cubicBezTo>
                                      <a:pt x="434" y="135"/>
                                      <a:pt x="431" y="137"/>
                                      <a:pt x="428" y="140"/>
                                    </a:cubicBezTo>
                                    <a:cubicBezTo>
                                      <a:pt x="429" y="142"/>
                                      <a:pt x="429" y="145"/>
                                      <a:pt x="429" y="147"/>
                                    </a:cubicBezTo>
                                    <a:cubicBezTo>
                                      <a:pt x="429" y="147"/>
                                      <a:pt x="429" y="148"/>
                                      <a:pt x="429" y="148"/>
                                    </a:cubicBezTo>
                                    <a:cubicBezTo>
                                      <a:pt x="430" y="148"/>
                                      <a:pt x="430" y="148"/>
                                      <a:pt x="431" y="148"/>
                                    </a:cubicBezTo>
                                    <a:cubicBezTo>
                                      <a:pt x="431" y="148"/>
                                      <a:pt x="431" y="147"/>
                                      <a:pt x="431" y="147"/>
                                    </a:cubicBezTo>
                                    <a:cubicBezTo>
                                      <a:pt x="431" y="143"/>
                                      <a:pt x="434" y="140"/>
                                      <a:pt x="438" y="140"/>
                                    </a:cubicBezTo>
                                    <a:cubicBezTo>
                                      <a:pt x="441" y="140"/>
                                      <a:pt x="444" y="143"/>
                                      <a:pt x="444" y="147"/>
                                    </a:cubicBezTo>
                                    <a:cubicBezTo>
                                      <a:pt x="444" y="147"/>
                                      <a:pt x="444" y="148"/>
                                      <a:pt x="444" y="148"/>
                                    </a:cubicBezTo>
                                    <a:cubicBezTo>
                                      <a:pt x="445" y="148"/>
                                      <a:pt x="446" y="148"/>
                                      <a:pt x="447" y="148"/>
                                    </a:cubicBezTo>
                                    <a:cubicBezTo>
                                      <a:pt x="447" y="148"/>
                                      <a:pt x="447" y="148"/>
                                      <a:pt x="447" y="147"/>
                                    </a:cubicBezTo>
                                    <a:close/>
                                    <a:moveTo>
                                      <a:pt x="438" y="142"/>
                                    </a:moveTo>
                                    <a:cubicBezTo>
                                      <a:pt x="435" y="142"/>
                                      <a:pt x="433" y="144"/>
                                      <a:pt x="433" y="147"/>
                                    </a:cubicBezTo>
                                    <a:cubicBezTo>
                                      <a:pt x="433" y="147"/>
                                      <a:pt x="433" y="147"/>
                                      <a:pt x="433" y="148"/>
                                    </a:cubicBezTo>
                                    <a:cubicBezTo>
                                      <a:pt x="434" y="147"/>
                                      <a:pt x="436" y="147"/>
                                      <a:pt x="438" y="147"/>
                                    </a:cubicBezTo>
                                    <a:cubicBezTo>
                                      <a:pt x="439" y="147"/>
                                      <a:pt x="441" y="147"/>
                                      <a:pt x="443" y="148"/>
                                    </a:cubicBezTo>
                                    <a:cubicBezTo>
                                      <a:pt x="443" y="147"/>
                                      <a:pt x="443" y="147"/>
                                      <a:pt x="443" y="147"/>
                                    </a:cubicBezTo>
                                    <a:cubicBezTo>
                                      <a:pt x="443" y="144"/>
                                      <a:pt x="441" y="142"/>
                                      <a:pt x="438" y="142"/>
                                    </a:cubicBezTo>
                                    <a:close/>
                                    <a:moveTo>
                                      <a:pt x="409" y="158"/>
                                    </a:moveTo>
                                    <a:cubicBezTo>
                                      <a:pt x="411" y="159"/>
                                      <a:pt x="412" y="161"/>
                                      <a:pt x="414" y="162"/>
                                    </a:cubicBezTo>
                                    <a:cubicBezTo>
                                      <a:pt x="421" y="158"/>
                                      <a:pt x="429" y="155"/>
                                      <a:pt x="438" y="155"/>
                                    </a:cubicBezTo>
                                    <a:cubicBezTo>
                                      <a:pt x="447" y="155"/>
                                      <a:pt x="455" y="158"/>
                                      <a:pt x="462" y="163"/>
                                    </a:cubicBezTo>
                                    <a:cubicBezTo>
                                      <a:pt x="464" y="161"/>
                                      <a:pt x="465" y="160"/>
                                      <a:pt x="467" y="158"/>
                                    </a:cubicBezTo>
                                    <a:cubicBezTo>
                                      <a:pt x="459" y="152"/>
                                      <a:pt x="449" y="149"/>
                                      <a:pt x="438" y="149"/>
                                    </a:cubicBezTo>
                                    <a:cubicBezTo>
                                      <a:pt x="427" y="149"/>
                                      <a:pt x="417" y="152"/>
                                      <a:pt x="409" y="158"/>
                                    </a:cubicBezTo>
                                    <a:close/>
                                    <a:moveTo>
                                      <a:pt x="545" y="125"/>
                                    </a:moveTo>
                                    <a:cubicBezTo>
                                      <a:pt x="546" y="127"/>
                                      <a:pt x="546" y="128"/>
                                      <a:pt x="547" y="130"/>
                                    </a:cubicBezTo>
                                    <a:cubicBezTo>
                                      <a:pt x="551" y="128"/>
                                      <a:pt x="555" y="126"/>
                                      <a:pt x="560" y="126"/>
                                    </a:cubicBezTo>
                                    <a:cubicBezTo>
                                      <a:pt x="565" y="126"/>
                                      <a:pt x="569" y="128"/>
                                      <a:pt x="572" y="130"/>
                                    </a:cubicBezTo>
                                    <a:cubicBezTo>
                                      <a:pt x="573" y="128"/>
                                      <a:pt x="574" y="126"/>
                                      <a:pt x="575" y="124"/>
                                    </a:cubicBezTo>
                                    <a:cubicBezTo>
                                      <a:pt x="571" y="122"/>
                                      <a:pt x="565" y="120"/>
                                      <a:pt x="560" y="120"/>
                                    </a:cubicBezTo>
                                    <a:cubicBezTo>
                                      <a:pt x="554" y="120"/>
                                      <a:pt x="549" y="122"/>
                                      <a:pt x="545" y="125"/>
                                    </a:cubicBezTo>
                                    <a:close/>
                                    <a:moveTo>
                                      <a:pt x="560" y="118"/>
                                    </a:moveTo>
                                    <a:cubicBezTo>
                                      <a:pt x="566" y="118"/>
                                      <a:pt x="571" y="120"/>
                                      <a:pt x="576" y="123"/>
                                    </a:cubicBezTo>
                                    <a:cubicBezTo>
                                      <a:pt x="577" y="121"/>
                                      <a:pt x="577" y="120"/>
                                      <a:pt x="578" y="118"/>
                                    </a:cubicBezTo>
                                    <a:cubicBezTo>
                                      <a:pt x="573" y="115"/>
                                      <a:pt x="567" y="113"/>
                                      <a:pt x="560" y="113"/>
                                    </a:cubicBezTo>
                                    <a:cubicBezTo>
                                      <a:pt x="553" y="113"/>
                                      <a:pt x="547" y="115"/>
                                      <a:pt x="541" y="119"/>
                                    </a:cubicBezTo>
                                    <a:cubicBezTo>
                                      <a:pt x="542" y="120"/>
                                      <a:pt x="543" y="122"/>
                                      <a:pt x="544" y="123"/>
                                    </a:cubicBezTo>
                                    <a:cubicBezTo>
                                      <a:pt x="549" y="120"/>
                                      <a:pt x="554" y="118"/>
                                      <a:pt x="560" y="118"/>
                                    </a:cubicBezTo>
                                    <a:close/>
                                    <a:moveTo>
                                      <a:pt x="548" y="132"/>
                                    </a:moveTo>
                                    <a:cubicBezTo>
                                      <a:pt x="548" y="134"/>
                                      <a:pt x="549" y="137"/>
                                      <a:pt x="549" y="139"/>
                                    </a:cubicBezTo>
                                    <a:cubicBezTo>
                                      <a:pt x="549" y="139"/>
                                      <a:pt x="549" y="139"/>
                                      <a:pt x="549" y="139"/>
                                    </a:cubicBezTo>
                                    <a:cubicBezTo>
                                      <a:pt x="552" y="136"/>
                                      <a:pt x="556" y="134"/>
                                      <a:pt x="560" y="134"/>
                                    </a:cubicBezTo>
                                    <a:cubicBezTo>
                                      <a:pt x="564" y="134"/>
                                      <a:pt x="568" y="136"/>
                                      <a:pt x="570" y="139"/>
                                    </a:cubicBezTo>
                                    <a:cubicBezTo>
                                      <a:pt x="571" y="136"/>
                                      <a:pt x="571" y="134"/>
                                      <a:pt x="572" y="132"/>
                                    </a:cubicBezTo>
                                    <a:cubicBezTo>
                                      <a:pt x="569" y="129"/>
                                      <a:pt x="564" y="128"/>
                                      <a:pt x="560" y="128"/>
                                    </a:cubicBezTo>
                                    <a:cubicBezTo>
                                      <a:pt x="555" y="128"/>
                                      <a:pt x="551" y="129"/>
                                      <a:pt x="548" y="132"/>
                                    </a:cubicBezTo>
                                    <a:close/>
                                    <a:moveTo>
                                      <a:pt x="570" y="147"/>
                                    </a:moveTo>
                                    <a:cubicBezTo>
                                      <a:pt x="570" y="145"/>
                                      <a:pt x="570" y="143"/>
                                      <a:pt x="570" y="141"/>
                                    </a:cubicBezTo>
                                    <a:cubicBezTo>
                                      <a:pt x="568" y="137"/>
                                      <a:pt x="564" y="135"/>
                                      <a:pt x="560" y="135"/>
                                    </a:cubicBezTo>
                                    <a:cubicBezTo>
                                      <a:pt x="555" y="135"/>
                                      <a:pt x="552" y="138"/>
                                      <a:pt x="550" y="141"/>
                                    </a:cubicBezTo>
                                    <a:cubicBezTo>
                                      <a:pt x="549" y="141"/>
                                      <a:pt x="549" y="141"/>
                                      <a:pt x="549" y="140"/>
                                    </a:cubicBezTo>
                                    <a:cubicBezTo>
                                      <a:pt x="550" y="142"/>
                                      <a:pt x="550" y="145"/>
                                      <a:pt x="550" y="147"/>
                                    </a:cubicBezTo>
                                    <a:cubicBezTo>
                                      <a:pt x="550" y="148"/>
                                      <a:pt x="550" y="148"/>
                                      <a:pt x="550" y="148"/>
                                    </a:cubicBezTo>
                                    <a:cubicBezTo>
                                      <a:pt x="551" y="148"/>
                                      <a:pt x="552" y="148"/>
                                      <a:pt x="553" y="148"/>
                                    </a:cubicBezTo>
                                    <a:cubicBezTo>
                                      <a:pt x="553" y="148"/>
                                      <a:pt x="553" y="147"/>
                                      <a:pt x="553" y="147"/>
                                    </a:cubicBezTo>
                                    <a:cubicBezTo>
                                      <a:pt x="553" y="143"/>
                                      <a:pt x="556" y="140"/>
                                      <a:pt x="560" y="140"/>
                                    </a:cubicBezTo>
                                    <a:cubicBezTo>
                                      <a:pt x="564" y="140"/>
                                      <a:pt x="567" y="143"/>
                                      <a:pt x="567" y="147"/>
                                    </a:cubicBezTo>
                                    <a:cubicBezTo>
                                      <a:pt x="567" y="147"/>
                                      <a:pt x="567" y="148"/>
                                      <a:pt x="567" y="148"/>
                                    </a:cubicBezTo>
                                    <a:cubicBezTo>
                                      <a:pt x="568" y="148"/>
                                      <a:pt x="569" y="148"/>
                                      <a:pt x="570" y="148"/>
                                    </a:cubicBezTo>
                                    <a:cubicBezTo>
                                      <a:pt x="570" y="148"/>
                                      <a:pt x="570" y="148"/>
                                      <a:pt x="570" y="147"/>
                                    </a:cubicBezTo>
                                    <a:close/>
                                    <a:moveTo>
                                      <a:pt x="560" y="142"/>
                                    </a:moveTo>
                                    <a:cubicBezTo>
                                      <a:pt x="557" y="142"/>
                                      <a:pt x="555" y="144"/>
                                      <a:pt x="555" y="147"/>
                                    </a:cubicBezTo>
                                    <a:cubicBezTo>
                                      <a:pt x="555" y="147"/>
                                      <a:pt x="555" y="147"/>
                                      <a:pt x="555" y="148"/>
                                    </a:cubicBezTo>
                                    <a:cubicBezTo>
                                      <a:pt x="557" y="147"/>
                                      <a:pt x="558" y="147"/>
                                      <a:pt x="560" y="147"/>
                                    </a:cubicBezTo>
                                    <a:cubicBezTo>
                                      <a:pt x="562" y="147"/>
                                      <a:pt x="563" y="147"/>
                                      <a:pt x="565" y="148"/>
                                    </a:cubicBezTo>
                                    <a:cubicBezTo>
                                      <a:pt x="565" y="147"/>
                                      <a:pt x="565" y="147"/>
                                      <a:pt x="565" y="147"/>
                                    </a:cubicBezTo>
                                    <a:cubicBezTo>
                                      <a:pt x="565" y="144"/>
                                      <a:pt x="563" y="142"/>
                                      <a:pt x="560" y="142"/>
                                    </a:cubicBezTo>
                                    <a:close/>
                                    <a:moveTo>
                                      <a:pt x="531" y="159"/>
                                    </a:moveTo>
                                    <a:cubicBezTo>
                                      <a:pt x="532" y="160"/>
                                      <a:pt x="534" y="161"/>
                                      <a:pt x="535" y="163"/>
                                    </a:cubicBezTo>
                                    <a:cubicBezTo>
                                      <a:pt x="542" y="158"/>
                                      <a:pt x="551" y="155"/>
                                      <a:pt x="560" y="155"/>
                                    </a:cubicBezTo>
                                    <a:cubicBezTo>
                                      <a:pt x="569" y="155"/>
                                      <a:pt x="577" y="158"/>
                                      <a:pt x="584" y="163"/>
                                    </a:cubicBezTo>
                                    <a:cubicBezTo>
                                      <a:pt x="586" y="161"/>
                                      <a:pt x="587" y="160"/>
                                      <a:pt x="589" y="158"/>
                                    </a:cubicBezTo>
                                    <a:cubicBezTo>
                                      <a:pt x="581" y="152"/>
                                      <a:pt x="571" y="149"/>
                                      <a:pt x="560" y="149"/>
                                    </a:cubicBezTo>
                                    <a:cubicBezTo>
                                      <a:pt x="549" y="149"/>
                                      <a:pt x="539" y="152"/>
                                      <a:pt x="531" y="159"/>
                                    </a:cubicBezTo>
                                    <a:close/>
                                    <a:moveTo>
                                      <a:pt x="570" y="353"/>
                                    </a:moveTo>
                                    <a:cubicBezTo>
                                      <a:pt x="570" y="350"/>
                                      <a:pt x="570" y="348"/>
                                      <a:pt x="570" y="346"/>
                                    </a:cubicBezTo>
                                    <a:cubicBezTo>
                                      <a:pt x="568" y="343"/>
                                      <a:pt x="564" y="341"/>
                                      <a:pt x="560" y="341"/>
                                    </a:cubicBezTo>
                                    <a:cubicBezTo>
                                      <a:pt x="555" y="341"/>
                                      <a:pt x="552" y="343"/>
                                      <a:pt x="550" y="347"/>
                                    </a:cubicBezTo>
                                    <a:cubicBezTo>
                                      <a:pt x="549" y="346"/>
                                      <a:pt x="549" y="346"/>
                                      <a:pt x="549" y="346"/>
                                    </a:cubicBezTo>
                                    <a:cubicBezTo>
                                      <a:pt x="550" y="348"/>
                                      <a:pt x="550" y="350"/>
                                      <a:pt x="550" y="353"/>
                                    </a:cubicBezTo>
                                    <a:cubicBezTo>
                                      <a:pt x="550" y="353"/>
                                      <a:pt x="550" y="353"/>
                                      <a:pt x="550" y="354"/>
                                    </a:cubicBezTo>
                                    <a:cubicBezTo>
                                      <a:pt x="551" y="354"/>
                                      <a:pt x="552" y="353"/>
                                      <a:pt x="553" y="353"/>
                                    </a:cubicBezTo>
                                    <a:cubicBezTo>
                                      <a:pt x="553" y="353"/>
                                      <a:pt x="553" y="353"/>
                                      <a:pt x="553" y="353"/>
                                    </a:cubicBezTo>
                                    <a:cubicBezTo>
                                      <a:pt x="553" y="349"/>
                                      <a:pt x="556" y="346"/>
                                      <a:pt x="560" y="346"/>
                                    </a:cubicBezTo>
                                    <a:cubicBezTo>
                                      <a:pt x="564" y="346"/>
                                      <a:pt x="567" y="349"/>
                                      <a:pt x="567" y="353"/>
                                    </a:cubicBezTo>
                                    <a:cubicBezTo>
                                      <a:pt x="567" y="353"/>
                                      <a:pt x="567" y="353"/>
                                      <a:pt x="567" y="353"/>
                                    </a:cubicBezTo>
                                    <a:cubicBezTo>
                                      <a:pt x="568" y="353"/>
                                      <a:pt x="569" y="354"/>
                                      <a:pt x="570" y="354"/>
                                    </a:cubicBezTo>
                                    <a:cubicBezTo>
                                      <a:pt x="570" y="353"/>
                                      <a:pt x="570" y="353"/>
                                      <a:pt x="570" y="353"/>
                                    </a:cubicBezTo>
                                    <a:close/>
                                    <a:moveTo>
                                      <a:pt x="560" y="348"/>
                                    </a:moveTo>
                                    <a:cubicBezTo>
                                      <a:pt x="557" y="348"/>
                                      <a:pt x="555" y="350"/>
                                      <a:pt x="555" y="353"/>
                                    </a:cubicBezTo>
                                    <a:cubicBezTo>
                                      <a:pt x="555" y="353"/>
                                      <a:pt x="555" y="353"/>
                                      <a:pt x="555" y="353"/>
                                    </a:cubicBezTo>
                                    <a:cubicBezTo>
                                      <a:pt x="557" y="353"/>
                                      <a:pt x="558" y="353"/>
                                      <a:pt x="560" y="353"/>
                                    </a:cubicBezTo>
                                    <a:cubicBezTo>
                                      <a:pt x="562" y="353"/>
                                      <a:pt x="563" y="353"/>
                                      <a:pt x="565" y="353"/>
                                    </a:cubicBezTo>
                                    <a:cubicBezTo>
                                      <a:pt x="565" y="353"/>
                                      <a:pt x="565" y="353"/>
                                      <a:pt x="565" y="353"/>
                                    </a:cubicBezTo>
                                    <a:cubicBezTo>
                                      <a:pt x="565" y="350"/>
                                      <a:pt x="563" y="348"/>
                                      <a:pt x="560" y="348"/>
                                    </a:cubicBezTo>
                                    <a:close/>
                                    <a:moveTo>
                                      <a:pt x="570" y="344"/>
                                    </a:moveTo>
                                    <a:cubicBezTo>
                                      <a:pt x="571" y="342"/>
                                      <a:pt x="571" y="339"/>
                                      <a:pt x="572" y="337"/>
                                    </a:cubicBezTo>
                                    <a:cubicBezTo>
                                      <a:pt x="569" y="335"/>
                                      <a:pt x="564" y="333"/>
                                      <a:pt x="560" y="333"/>
                                    </a:cubicBezTo>
                                    <a:cubicBezTo>
                                      <a:pt x="555" y="333"/>
                                      <a:pt x="551" y="335"/>
                                      <a:pt x="548" y="338"/>
                                    </a:cubicBezTo>
                                    <a:cubicBezTo>
                                      <a:pt x="548" y="340"/>
                                      <a:pt x="549" y="342"/>
                                      <a:pt x="549" y="345"/>
                                    </a:cubicBezTo>
                                    <a:cubicBezTo>
                                      <a:pt x="549" y="345"/>
                                      <a:pt x="549" y="345"/>
                                      <a:pt x="549" y="344"/>
                                    </a:cubicBezTo>
                                    <a:cubicBezTo>
                                      <a:pt x="552" y="341"/>
                                      <a:pt x="556" y="339"/>
                                      <a:pt x="560" y="339"/>
                                    </a:cubicBezTo>
                                    <a:cubicBezTo>
                                      <a:pt x="564" y="339"/>
                                      <a:pt x="568" y="341"/>
                                      <a:pt x="570" y="344"/>
                                    </a:cubicBezTo>
                                    <a:close/>
                                    <a:moveTo>
                                      <a:pt x="542" y="353"/>
                                    </a:moveTo>
                                    <a:cubicBezTo>
                                      <a:pt x="542" y="354"/>
                                      <a:pt x="542" y="355"/>
                                      <a:pt x="542" y="356"/>
                                    </a:cubicBezTo>
                                    <a:cubicBezTo>
                                      <a:pt x="544" y="355"/>
                                      <a:pt x="546" y="355"/>
                                      <a:pt x="548" y="354"/>
                                    </a:cubicBezTo>
                                    <a:cubicBezTo>
                                      <a:pt x="548" y="354"/>
                                      <a:pt x="548" y="353"/>
                                      <a:pt x="548" y="353"/>
                                    </a:cubicBezTo>
                                    <a:cubicBezTo>
                                      <a:pt x="548" y="339"/>
                                      <a:pt x="543" y="327"/>
                                      <a:pt x="534" y="318"/>
                                    </a:cubicBezTo>
                                    <a:cubicBezTo>
                                      <a:pt x="525" y="309"/>
                                      <a:pt x="512" y="303"/>
                                      <a:pt x="499" y="303"/>
                                    </a:cubicBezTo>
                                    <a:cubicBezTo>
                                      <a:pt x="485" y="303"/>
                                      <a:pt x="473" y="309"/>
                                      <a:pt x="464" y="318"/>
                                    </a:cubicBezTo>
                                    <a:cubicBezTo>
                                      <a:pt x="455" y="327"/>
                                      <a:pt x="449" y="339"/>
                                      <a:pt x="449" y="353"/>
                                    </a:cubicBezTo>
                                    <a:cubicBezTo>
                                      <a:pt x="449" y="353"/>
                                      <a:pt x="449" y="354"/>
                                      <a:pt x="449" y="354"/>
                                    </a:cubicBezTo>
                                    <a:cubicBezTo>
                                      <a:pt x="451" y="355"/>
                                      <a:pt x="453" y="355"/>
                                      <a:pt x="455" y="356"/>
                                    </a:cubicBezTo>
                                    <a:cubicBezTo>
                                      <a:pt x="455" y="355"/>
                                      <a:pt x="455" y="354"/>
                                      <a:pt x="455" y="353"/>
                                    </a:cubicBezTo>
                                    <a:cubicBezTo>
                                      <a:pt x="455" y="329"/>
                                      <a:pt x="475" y="309"/>
                                      <a:pt x="499" y="309"/>
                                    </a:cubicBezTo>
                                    <a:cubicBezTo>
                                      <a:pt x="523" y="309"/>
                                      <a:pt x="542" y="329"/>
                                      <a:pt x="542" y="353"/>
                                    </a:cubicBezTo>
                                    <a:close/>
                                    <a:moveTo>
                                      <a:pt x="534" y="353"/>
                                    </a:moveTo>
                                    <a:cubicBezTo>
                                      <a:pt x="534" y="355"/>
                                      <a:pt x="534" y="358"/>
                                      <a:pt x="534" y="360"/>
                                    </a:cubicBezTo>
                                    <a:cubicBezTo>
                                      <a:pt x="536" y="359"/>
                                      <a:pt x="538" y="358"/>
                                      <a:pt x="540" y="357"/>
                                    </a:cubicBezTo>
                                    <a:cubicBezTo>
                                      <a:pt x="540" y="355"/>
                                      <a:pt x="541" y="354"/>
                                      <a:pt x="541" y="353"/>
                                    </a:cubicBezTo>
                                    <a:cubicBezTo>
                                      <a:pt x="541" y="341"/>
                                      <a:pt x="536" y="331"/>
                                      <a:pt x="528" y="323"/>
                                    </a:cubicBezTo>
                                    <a:cubicBezTo>
                                      <a:pt x="521" y="315"/>
                                      <a:pt x="510" y="311"/>
                                      <a:pt x="499" y="311"/>
                                    </a:cubicBezTo>
                                    <a:cubicBezTo>
                                      <a:pt x="487" y="311"/>
                                      <a:pt x="477" y="315"/>
                                      <a:pt x="469" y="323"/>
                                    </a:cubicBezTo>
                                    <a:cubicBezTo>
                                      <a:pt x="461" y="331"/>
                                      <a:pt x="457" y="341"/>
                                      <a:pt x="457" y="353"/>
                                    </a:cubicBezTo>
                                    <a:cubicBezTo>
                                      <a:pt x="457" y="354"/>
                                      <a:pt x="457" y="355"/>
                                      <a:pt x="457" y="357"/>
                                    </a:cubicBezTo>
                                    <a:cubicBezTo>
                                      <a:pt x="459" y="357"/>
                                      <a:pt x="461" y="359"/>
                                      <a:pt x="464" y="360"/>
                                    </a:cubicBezTo>
                                    <a:cubicBezTo>
                                      <a:pt x="463" y="357"/>
                                      <a:pt x="463" y="355"/>
                                      <a:pt x="463" y="353"/>
                                    </a:cubicBezTo>
                                    <a:cubicBezTo>
                                      <a:pt x="463" y="333"/>
                                      <a:pt x="479" y="317"/>
                                      <a:pt x="499" y="317"/>
                                    </a:cubicBezTo>
                                    <a:cubicBezTo>
                                      <a:pt x="518" y="317"/>
                                      <a:pt x="534" y="333"/>
                                      <a:pt x="534" y="353"/>
                                    </a:cubicBezTo>
                                    <a:close/>
                                    <a:moveTo>
                                      <a:pt x="447" y="353"/>
                                    </a:moveTo>
                                    <a:cubicBezTo>
                                      <a:pt x="447" y="350"/>
                                      <a:pt x="448" y="348"/>
                                      <a:pt x="448" y="346"/>
                                    </a:cubicBezTo>
                                    <a:cubicBezTo>
                                      <a:pt x="446" y="343"/>
                                      <a:pt x="442" y="341"/>
                                      <a:pt x="438" y="341"/>
                                    </a:cubicBezTo>
                                    <a:cubicBezTo>
                                      <a:pt x="434" y="341"/>
                                      <a:pt x="431" y="342"/>
                                      <a:pt x="428" y="345"/>
                                    </a:cubicBezTo>
                                    <a:cubicBezTo>
                                      <a:pt x="429" y="348"/>
                                      <a:pt x="429" y="350"/>
                                      <a:pt x="429" y="353"/>
                                    </a:cubicBezTo>
                                    <a:cubicBezTo>
                                      <a:pt x="429" y="353"/>
                                      <a:pt x="429" y="353"/>
                                      <a:pt x="429" y="354"/>
                                    </a:cubicBezTo>
                                    <a:cubicBezTo>
                                      <a:pt x="430" y="353"/>
                                      <a:pt x="430" y="353"/>
                                      <a:pt x="431" y="353"/>
                                    </a:cubicBezTo>
                                    <a:cubicBezTo>
                                      <a:pt x="431" y="353"/>
                                      <a:pt x="431" y="353"/>
                                      <a:pt x="431" y="353"/>
                                    </a:cubicBezTo>
                                    <a:cubicBezTo>
                                      <a:pt x="431" y="349"/>
                                      <a:pt x="434" y="346"/>
                                      <a:pt x="438" y="346"/>
                                    </a:cubicBezTo>
                                    <a:cubicBezTo>
                                      <a:pt x="441" y="346"/>
                                      <a:pt x="444" y="349"/>
                                      <a:pt x="444" y="353"/>
                                    </a:cubicBezTo>
                                    <a:cubicBezTo>
                                      <a:pt x="444" y="353"/>
                                      <a:pt x="444" y="353"/>
                                      <a:pt x="444" y="353"/>
                                    </a:cubicBezTo>
                                    <a:cubicBezTo>
                                      <a:pt x="445" y="353"/>
                                      <a:pt x="446" y="354"/>
                                      <a:pt x="447" y="354"/>
                                    </a:cubicBezTo>
                                    <a:cubicBezTo>
                                      <a:pt x="447" y="353"/>
                                      <a:pt x="447" y="353"/>
                                      <a:pt x="447" y="353"/>
                                    </a:cubicBezTo>
                                    <a:close/>
                                    <a:moveTo>
                                      <a:pt x="438" y="348"/>
                                    </a:moveTo>
                                    <a:cubicBezTo>
                                      <a:pt x="435" y="348"/>
                                      <a:pt x="433" y="350"/>
                                      <a:pt x="433" y="353"/>
                                    </a:cubicBezTo>
                                    <a:cubicBezTo>
                                      <a:pt x="433" y="353"/>
                                      <a:pt x="433" y="353"/>
                                      <a:pt x="433" y="353"/>
                                    </a:cubicBezTo>
                                    <a:cubicBezTo>
                                      <a:pt x="434" y="353"/>
                                      <a:pt x="436" y="353"/>
                                      <a:pt x="438" y="353"/>
                                    </a:cubicBezTo>
                                    <a:cubicBezTo>
                                      <a:pt x="439" y="353"/>
                                      <a:pt x="441" y="353"/>
                                      <a:pt x="443" y="353"/>
                                    </a:cubicBezTo>
                                    <a:cubicBezTo>
                                      <a:pt x="443" y="353"/>
                                      <a:pt x="443" y="353"/>
                                      <a:pt x="443" y="353"/>
                                    </a:cubicBezTo>
                                    <a:cubicBezTo>
                                      <a:pt x="443" y="350"/>
                                      <a:pt x="441" y="348"/>
                                      <a:pt x="438" y="348"/>
                                    </a:cubicBezTo>
                                    <a:close/>
                                    <a:moveTo>
                                      <a:pt x="448" y="344"/>
                                    </a:moveTo>
                                    <a:cubicBezTo>
                                      <a:pt x="449" y="342"/>
                                      <a:pt x="449" y="339"/>
                                      <a:pt x="450" y="337"/>
                                    </a:cubicBezTo>
                                    <a:cubicBezTo>
                                      <a:pt x="446" y="335"/>
                                      <a:pt x="442" y="333"/>
                                      <a:pt x="438" y="333"/>
                                    </a:cubicBezTo>
                                    <a:cubicBezTo>
                                      <a:pt x="434" y="333"/>
                                      <a:pt x="430" y="334"/>
                                      <a:pt x="426" y="337"/>
                                    </a:cubicBezTo>
                                    <a:cubicBezTo>
                                      <a:pt x="427" y="339"/>
                                      <a:pt x="428" y="341"/>
                                      <a:pt x="428" y="343"/>
                                    </a:cubicBezTo>
                                    <a:cubicBezTo>
                                      <a:pt x="431" y="341"/>
                                      <a:pt x="434" y="339"/>
                                      <a:pt x="438" y="339"/>
                                    </a:cubicBezTo>
                                    <a:cubicBezTo>
                                      <a:pt x="442" y="339"/>
                                      <a:pt x="446" y="341"/>
                                      <a:pt x="448" y="344"/>
                                    </a:cubicBezTo>
                                    <a:close/>
                                    <a:moveTo>
                                      <a:pt x="421" y="353"/>
                                    </a:moveTo>
                                    <a:cubicBezTo>
                                      <a:pt x="421" y="354"/>
                                      <a:pt x="421" y="355"/>
                                      <a:pt x="421" y="356"/>
                                    </a:cubicBezTo>
                                    <a:cubicBezTo>
                                      <a:pt x="423" y="355"/>
                                      <a:pt x="425" y="354"/>
                                      <a:pt x="427" y="354"/>
                                    </a:cubicBezTo>
                                    <a:cubicBezTo>
                                      <a:pt x="427" y="353"/>
                                      <a:pt x="427" y="353"/>
                                      <a:pt x="427" y="353"/>
                                    </a:cubicBezTo>
                                    <a:cubicBezTo>
                                      <a:pt x="427" y="339"/>
                                      <a:pt x="422" y="327"/>
                                      <a:pt x="413" y="318"/>
                                    </a:cubicBezTo>
                                    <a:cubicBezTo>
                                      <a:pt x="404" y="309"/>
                                      <a:pt x="391" y="303"/>
                                      <a:pt x="378" y="303"/>
                                    </a:cubicBezTo>
                                    <a:cubicBezTo>
                                      <a:pt x="364" y="303"/>
                                      <a:pt x="352" y="309"/>
                                      <a:pt x="343" y="318"/>
                                    </a:cubicBezTo>
                                    <a:cubicBezTo>
                                      <a:pt x="334" y="327"/>
                                      <a:pt x="328" y="339"/>
                                      <a:pt x="328" y="353"/>
                                    </a:cubicBezTo>
                                    <a:cubicBezTo>
                                      <a:pt x="328" y="353"/>
                                      <a:pt x="328" y="354"/>
                                      <a:pt x="328" y="354"/>
                                    </a:cubicBezTo>
                                    <a:cubicBezTo>
                                      <a:pt x="330" y="355"/>
                                      <a:pt x="332" y="355"/>
                                      <a:pt x="334" y="356"/>
                                    </a:cubicBezTo>
                                    <a:cubicBezTo>
                                      <a:pt x="334" y="355"/>
                                      <a:pt x="334" y="354"/>
                                      <a:pt x="334" y="353"/>
                                    </a:cubicBezTo>
                                    <a:cubicBezTo>
                                      <a:pt x="334" y="329"/>
                                      <a:pt x="354" y="309"/>
                                      <a:pt x="378" y="309"/>
                                    </a:cubicBezTo>
                                    <a:cubicBezTo>
                                      <a:pt x="402" y="309"/>
                                      <a:pt x="421" y="329"/>
                                      <a:pt x="421" y="353"/>
                                    </a:cubicBezTo>
                                    <a:close/>
                                    <a:moveTo>
                                      <a:pt x="414" y="353"/>
                                    </a:moveTo>
                                    <a:cubicBezTo>
                                      <a:pt x="414" y="355"/>
                                      <a:pt x="413" y="357"/>
                                      <a:pt x="413" y="359"/>
                                    </a:cubicBezTo>
                                    <a:cubicBezTo>
                                      <a:pt x="415" y="358"/>
                                      <a:pt x="417" y="357"/>
                                      <a:pt x="420" y="356"/>
                                    </a:cubicBezTo>
                                    <a:cubicBezTo>
                                      <a:pt x="420" y="355"/>
                                      <a:pt x="420" y="354"/>
                                      <a:pt x="420" y="353"/>
                                    </a:cubicBezTo>
                                    <a:cubicBezTo>
                                      <a:pt x="420" y="341"/>
                                      <a:pt x="415" y="331"/>
                                      <a:pt x="407" y="323"/>
                                    </a:cubicBezTo>
                                    <a:cubicBezTo>
                                      <a:pt x="400" y="315"/>
                                      <a:pt x="389" y="311"/>
                                      <a:pt x="378" y="311"/>
                                    </a:cubicBezTo>
                                    <a:cubicBezTo>
                                      <a:pt x="366" y="311"/>
                                      <a:pt x="356" y="315"/>
                                      <a:pt x="348" y="323"/>
                                    </a:cubicBezTo>
                                    <a:cubicBezTo>
                                      <a:pt x="341" y="331"/>
                                      <a:pt x="336" y="341"/>
                                      <a:pt x="336" y="353"/>
                                    </a:cubicBezTo>
                                    <a:cubicBezTo>
                                      <a:pt x="336" y="354"/>
                                      <a:pt x="336" y="355"/>
                                      <a:pt x="336" y="357"/>
                                    </a:cubicBezTo>
                                    <a:cubicBezTo>
                                      <a:pt x="338" y="357"/>
                                      <a:pt x="341" y="359"/>
                                      <a:pt x="343" y="360"/>
                                    </a:cubicBezTo>
                                    <a:cubicBezTo>
                                      <a:pt x="342" y="357"/>
                                      <a:pt x="342" y="355"/>
                                      <a:pt x="342" y="353"/>
                                    </a:cubicBezTo>
                                    <a:cubicBezTo>
                                      <a:pt x="342" y="333"/>
                                      <a:pt x="358" y="317"/>
                                      <a:pt x="378" y="317"/>
                                    </a:cubicBezTo>
                                    <a:cubicBezTo>
                                      <a:pt x="398" y="317"/>
                                      <a:pt x="414" y="333"/>
                                      <a:pt x="414" y="353"/>
                                    </a:cubicBezTo>
                                    <a:close/>
                                    <a:moveTo>
                                      <a:pt x="342" y="301"/>
                                    </a:moveTo>
                                    <a:cubicBezTo>
                                      <a:pt x="342" y="282"/>
                                      <a:pt x="358" y="265"/>
                                      <a:pt x="378" y="265"/>
                                    </a:cubicBezTo>
                                    <a:cubicBezTo>
                                      <a:pt x="398" y="265"/>
                                      <a:pt x="414" y="282"/>
                                      <a:pt x="414" y="301"/>
                                    </a:cubicBezTo>
                                    <a:cubicBezTo>
                                      <a:pt x="414" y="304"/>
                                      <a:pt x="413" y="306"/>
                                      <a:pt x="413" y="308"/>
                                    </a:cubicBezTo>
                                    <a:cubicBezTo>
                                      <a:pt x="415" y="307"/>
                                      <a:pt x="417" y="306"/>
                                      <a:pt x="420" y="305"/>
                                    </a:cubicBezTo>
                                    <a:cubicBezTo>
                                      <a:pt x="420" y="304"/>
                                      <a:pt x="420" y="302"/>
                                      <a:pt x="420" y="301"/>
                                    </a:cubicBezTo>
                                    <a:cubicBezTo>
                                      <a:pt x="420" y="290"/>
                                      <a:pt x="415" y="279"/>
                                      <a:pt x="407" y="272"/>
                                    </a:cubicBezTo>
                                    <a:cubicBezTo>
                                      <a:pt x="400" y="264"/>
                                      <a:pt x="389" y="259"/>
                                      <a:pt x="378" y="259"/>
                                    </a:cubicBezTo>
                                    <a:cubicBezTo>
                                      <a:pt x="366" y="259"/>
                                      <a:pt x="356" y="264"/>
                                      <a:pt x="348" y="272"/>
                                    </a:cubicBezTo>
                                    <a:cubicBezTo>
                                      <a:pt x="341" y="279"/>
                                      <a:pt x="336" y="290"/>
                                      <a:pt x="336" y="301"/>
                                    </a:cubicBezTo>
                                    <a:cubicBezTo>
                                      <a:pt x="336" y="303"/>
                                      <a:pt x="336" y="304"/>
                                      <a:pt x="336" y="305"/>
                                    </a:cubicBezTo>
                                    <a:cubicBezTo>
                                      <a:pt x="338" y="306"/>
                                      <a:pt x="341" y="307"/>
                                      <a:pt x="343" y="308"/>
                                    </a:cubicBezTo>
                                    <a:cubicBezTo>
                                      <a:pt x="342" y="306"/>
                                      <a:pt x="342" y="304"/>
                                      <a:pt x="342" y="301"/>
                                    </a:cubicBezTo>
                                    <a:close/>
                                    <a:moveTo>
                                      <a:pt x="334" y="301"/>
                                    </a:moveTo>
                                    <a:cubicBezTo>
                                      <a:pt x="334" y="277"/>
                                      <a:pt x="354" y="258"/>
                                      <a:pt x="378" y="258"/>
                                    </a:cubicBezTo>
                                    <a:cubicBezTo>
                                      <a:pt x="402" y="258"/>
                                      <a:pt x="421" y="277"/>
                                      <a:pt x="421" y="301"/>
                                    </a:cubicBezTo>
                                    <a:cubicBezTo>
                                      <a:pt x="421" y="302"/>
                                      <a:pt x="421" y="303"/>
                                      <a:pt x="421" y="304"/>
                                    </a:cubicBezTo>
                                    <a:cubicBezTo>
                                      <a:pt x="423" y="304"/>
                                      <a:pt x="425" y="303"/>
                                      <a:pt x="427" y="303"/>
                                    </a:cubicBezTo>
                                    <a:cubicBezTo>
                                      <a:pt x="427" y="302"/>
                                      <a:pt x="427" y="302"/>
                                      <a:pt x="427" y="301"/>
                                    </a:cubicBezTo>
                                    <a:cubicBezTo>
                                      <a:pt x="427" y="288"/>
                                      <a:pt x="422" y="275"/>
                                      <a:pt x="413" y="266"/>
                                    </a:cubicBezTo>
                                    <a:cubicBezTo>
                                      <a:pt x="404" y="257"/>
                                      <a:pt x="391" y="252"/>
                                      <a:pt x="378" y="252"/>
                                    </a:cubicBezTo>
                                    <a:cubicBezTo>
                                      <a:pt x="364" y="252"/>
                                      <a:pt x="352" y="257"/>
                                      <a:pt x="343" y="266"/>
                                    </a:cubicBezTo>
                                    <a:cubicBezTo>
                                      <a:pt x="334" y="275"/>
                                      <a:pt x="328" y="288"/>
                                      <a:pt x="328" y="301"/>
                                    </a:cubicBezTo>
                                    <a:cubicBezTo>
                                      <a:pt x="328" y="302"/>
                                      <a:pt x="328" y="302"/>
                                      <a:pt x="328" y="303"/>
                                    </a:cubicBezTo>
                                    <a:cubicBezTo>
                                      <a:pt x="330" y="303"/>
                                      <a:pt x="332" y="304"/>
                                      <a:pt x="334" y="305"/>
                                    </a:cubicBezTo>
                                    <a:cubicBezTo>
                                      <a:pt x="334" y="303"/>
                                      <a:pt x="334" y="302"/>
                                      <a:pt x="334" y="301"/>
                                    </a:cubicBezTo>
                                    <a:close/>
                                    <a:moveTo>
                                      <a:pt x="342" y="250"/>
                                    </a:moveTo>
                                    <a:cubicBezTo>
                                      <a:pt x="342" y="230"/>
                                      <a:pt x="358" y="214"/>
                                      <a:pt x="378" y="214"/>
                                    </a:cubicBezTo>
                                    <a:cubicBezTo>
                                      <a:pt x="398" y="214"/>
                                      <a:pt x="414" y="230"/>
                                      <a:pt x="414" y="250"/>
                                    </a:cubicBezTo>
                                    <a:cubicBezTo>
                                      <a:pt x="414" y="252"/>
                                      <a:pt x="413" y="254"/>
                                      <a:pt x="413" y="256"/>
                                    </a:cubicBezTo>
                                    <a:cubicBezTo>
                                      <a:pt x="415" y="255"/>
                                      <a:pt x="417" y="254"/>
                                      <a:pt x="420" y="253"/>
                                    </a:cubicBezTo>
                                    <a:cubicBezTo>
                                      <a:pt x="420" y="252"/>
                                      <a:pt x="420" y="251"/>
                                      <a:pt x="420" y="250"/>
                                    </a:cubicBezTo>
                                    <a:cubicBezTo>
                                      <a:pt x="420" y="238"/>
                                      <a:pt x="415" y="228"/>
                                      <a:pt x="407" y="220"/>
                                    </a:cubicBezTo>
                                    <a:cubicBezTo>
                                      <a:pt x="400" y="213"/>
                                      <a:pt x="389" y="208"/>
                                      <a:pt x="378" y="208"/>
                                    </a:cubicBezTo>
                                    <a:cubicBezTo>
                                      <a:pt x="366" y="208"/>
                                      <a:pt x="356" y="213"/>
                                      <a:pt x="348" y="220"/>
                                    </a:cubicBezTo>
                                    <a:cubicBezTo>
                                      <a:pt x="341" y="228"/>
                                      <a:pt x="336" y="238"/>
                                      <a:pt x="336" y="250"/>
                                    </a:cubicBezTo>
                                    <a:cubicBezTo>
                                      <a:pt x="336" y="251"/>
                                      <a:pt x="336" y="253"/>
                                      <a:pt x="336" y="254"/>
                                    </a:cubicBezTo>
                                    <a:cubicBezTo>
                                      <a:pt x="338" y="255"/>
                                      <a:pt x="341" y="256"/>
                                      <a:pt x="343" y="257"/>
                                    </a:cubicBezTo>
                                    <a:cubicBezTo>
                                      <a:pt x="342" y="255"/>
                                      <a:pt x="342" y="252"/>
                                      <a:pt x="342" y="250"/>
                                    </a:cubicBezTo>
                                    <a:close/>
                                    <a:moveTo>
                                      <a:pt x="334" y="250"/>
                                    </a:moveTo>
                                    <a:cubicBezTo>
                                      <a:pt x="334" y="226"/>
                                      <a:pt x="354" y="206"/>
                                      <a:pt x="378" y="206"/>
                                    </a:cubicBezTo>
                                    <a:cubicBezTo>
                                      <a:pt x="402" y="206"/>
                                      <a:pt x="421" y="226"/>
                                      <a:pt x="421" y="250"/>
                                    </a:cubicBezTo>
                                    <a:cubicBezTo>
                                      <a:pt x="421" y="251"/>
                                      <a:pt x="421" y="252"/>
                                      <a:pt x="421" y="253"/>
                                    </a:cubicBezTo>
                                    <a:cubicBezTo>
                                      <a:pt x="423" y="252"/>
                                      <a:pt x="425" y="252"/>
                                      <a:pt x="427" y="251"/>
                                    </a:cubicBezTo>
                                    <a:cubicBezTo>
                                      <a:pt x="427" y="251"/>
                                      <a:pt x="427" y="250"/>
                                      <a:pt x="427" y="250"/>
                                    </a:cubicBezTo>
                                    <a:cubicBezTo>
                                      <a:pt x="427" y="236"/>
                                      <a:pt x="422" y="224"/>
                                      <a:pt x="413" y="215"/>
                                    </a:cubicBezTo>
                                    <a:cubicBezTo>
                                      <a:pt x="404" y="206"/>
                                      <a:pt x="391" y="200"/>
                                      <a:pt x="378" y="200"/>
                                    </a:cubicBezTo>
                                    <a:cubicBezTo>
                                      <a:pt x="364" y="200"/>
                                      <a:pt x="352" y="206"/>
                                      <a:pt x="343" y="215"/>
                                    </a:cubicBezTo>
                                    <a:cubicBezTo>
                                      <a:pt x="334" y="224"/>
                                      <a:pt x="328" y="236"/>
                                      <a:pt x="328" y="250"/>
                                    </a:cubicBezTo>
                                    <a:cubicBezTo>
                                      <a:pt x="328" y="250"/>
                                      <a:pt x="328" y="251"/>
                                      <a:pt x="328" y="251"/>
                                    </a:cubicBezTo>
                                    <a:cubicBezTo>
                                      <a:pt x="330" y="252"/>
                                      <a:pt x="332" y="252"/>
                                      <a:pt x="334" y="253"/>
                                    </a:cubicBezTo>
                                    <a:cubicBezTo>
                                      <a:pt x="334" y="252"/>
                                      <a:pt x="334" y="251"/>
                                      <a:pt x="334" y="250"/>
                                    </a:cubicBezTo>
                                    <a:close/>
                                    <a:moveTo>
                                      <a:pt x="342" y="199"/>
                                    </a:moveTo>
                                    <a:cubicBezTo>
                                      <a:pt x="342" y="179"/>
                                      <a:pt x="358" y="163"/>
                                      <a:pt x="378" y="163"/>
                                    </a:cubicBezTo>
                                    <a:cubicBezTo>
                                      <a:pt x="398" y="163"/>
                                      <a:pt x="414" y="179"/>
                                      <a:pt x="414" y="199"/>
                                    </a:cubicBezTo>
                                    <a:cubicBezTo>
                                      <a:pt x="414" y="201"/>
                                      <a:pt x="413" y="203"/>
                                      <a:pt x="413" y="205"/>
                                    </a:cubicBezTo>
                                    <a:cubicBezTo>
                                      <a:pt x="415" y="204"/>
                                      <a:pt x="417" y="203"/>
                                      <a:pt x="420" y="202"/>
                                    </a:cubicBezTo>
                                    <a:cubicBezTo>
                                      <a:pt x="420" y="201"/>
                                      <a:pt x="420" y="200"/>
                                      <a:pt x="420" y="199"/>
                                    </a:cubicBezTo>
                                    <a:cubicBezTo>
                                      <a:pt x="420" y="187"/>
                                      <a:pt x="415" y="176"/>
                                      <a:pt x="407" y="169"/>
                                    </a:cubicBezTo>
                                    <a:cubicBezTo>
                                      <a:pt x="400" y="161"/>
                                      <a:pt x="389" y="157"/>
                                      <a:pt x="378" y="157"/>
                                    </a:cubicBezTo>
                                    <a:cubicBezTo>
                                      <a:pt x="366" y="157"/>
                                      <a:pt x="356" y="161"/>
                                      <a:pt x="348" y="169"/>
                                    </a:cubicBezTo>
                                    <a:cubicBezTo>
                                      <a:pt x="341" y="176"/>
                                      <a:pt x="336" y="187"/>
                                      <a:pt x="336" y="199"/>
                                    </a:cubicBezTo>
                                    <a:cubicBezTo>
                                      <a:pt x="336" y="200"/>
                                      <a:pt x="336" y="201"/>
                                      <a:pt x="336" y="202"/>
                                    </a:cubicBezTo>
                                    <a:cubicBezTo>
                                      <a:pt x="338" y="203"/>
                                      <a:pt x="341" y="204"/>
                                      <a:pt x="343" y="206"/>
                                    </a:cubicBezTo>
                                    <a:cubicBezTo>
                                      <a:pt x="342" y="203"/>
                                      <a:pt x="342" y="201"/>
                                      <a:pt x="342" y="199"/>
                                    </a:cubicBezTo>
                                    <a:close/>
                                    <a:moveTo>
                                      <a:pt x="334" y="199"/>
                                    </a:moveTo>
                                    <a:cubicBezTo>
                                      <a:pt x="334" y="175"/>
                                      <a:pt x="354" y="155"/>
                                      <a:pt x="378" y="155"/>
                                    </a:cubicBezTo>
                                    <a:cubicBezTo>
                                      <a:pt x="402" y="155"/>
                                      <a:pt x="421" y="175"/>
                                      <a:pt x="421" y="199"/>
                                    </a:cubicBezTo>
                                    <a:cubicBezTo>
                                      <a:pt x="421" y="200"/>
                                      <a:pt x="421" y="200"/>
                                      <a:pt x="421" y="201"/>
                                    </a:cubicBezTo>
                                    <a:cubicBezTo>
                                      <a:pt x="423" y="201"/>
                                      <a:pt x="425" y="200"/>
                                      <a:pt x="427" y="200"/>
                                    </a:cubicBezTo>
                                    <a:cubicBezTo>
                                      <a:pt x="427" y="199"/>
                                      <a:pt x="427" y="199"/>
                                      <a:pt x="427" y="199"/>
                                    </a:cubicBezTo>
                                    <a:cubicBezTo>
                                      <a:pt x="427" y="185"/>
                                      <a:pt x="422" y="172"/>
                                      <a:pt x="413" y="163"/>
                                    </a:cubicBezTo>
                                    <a:cubicBezTo>
                                      <a:pt x="404" y="154"/>
                                      <a:pt x="391" y="149"/>
                                      <a:pt x="378" y="149"/>
                                    </a:cubicBezTo>
                                    <a:cubicBezTo>
                                      <a:pt x="364" y="149"/>
                                      <a:pt x="352" y="154"/>
                                      <a:pt x="343" y="163"/>
                                    </a:cubicBezTo>
                                    <a:cubicBezTo>
                                      <a:pt x="334" y="172"/>
                                      <a:pt x="328" y="185"/>
                                      <a:pt x="328" y="199"/>
                                    </a:cubicBezTo>
                                    <a:cubicBezTo>
                                      <a:pt x="328" y="199"/>
                                      <a:pt x="328" y="199"/>
                                      <a:pt x="328" y="200"/>
                                    </a:cubicBezTo>
                                    <a:cubicBezTo>
                                      <a:pt x="330" y="200"/>
                                      <a:pt x="332" y="201"/>
                                      <a:pt x="334" y="202"/>
                                    </a:cubicBezTo>
                                    <a:cubicBezTo>
                                      <a:pt x="334" y="201"/>
                                      <a:pt x="334" y="200"/>
                                      <a:pt x="334" y="199"/>
                                    </a:cubicBezTo>
                                    <a:close/>
                                    <a:moveTo>
                                      <a:pt x="407" y="147"/>
                                    </a:moveTo>
                                    <a:cubicBezTo>
                                      <a:pt x="407" y="150"/>
                                      <a:pt x="406" y="153"/>
                                      <a:pt x="405" y="155"/>
                                    </a:cubicBezTo>
                                    <a:cubicBezTo>
                                      <a:pt x="406" y="156"/>
                                      <a:pt x="407" y="156"/>
                                      <a:pt x="408" y="157"/>
                                    </a:cubicBezTo>
                                    <a:cubicBezTo>
                                      <a:pt x="409" y="156"/>
                                      <a:pt x="410" y="156"/>
                                      <a:pt x="411" y="155"/>
                                    </a:cubicBezTo>
                                    <a:cubicBezTo>
                                      <a:pt x="412" y="152"/>
                                      <a:pt x="412" y="150"/>
                                      <a:pt x="412" y="147"/>
                                    </a:cubicBezTo>
                                    <a:cubicBezTo>
                                      <a:pt x="412" y="138"/>
                                      <a:pt x="408" y="129"/>
                                      <a:pt x="402" y="123"/>
                                    </a:cubicBezTo>
                                    <a:cubicBezTo>
                                      <a:pt x="396" y="117"/>
                                      <a:pt x="387" y="113"/>
                                      <a:pt x="378" y="113"/>
                                    </a:cubicBezTo>
                                    <a:cubicBezTo>
                                      <a:pt x="368" y="113"/>
                                      <a:pt x="360" y="117"/>
                                      <a:pt x="354" y="123"/>
                                    </a:cubicBezTo>
                                    <a:cubicBezTo>
                                      <a:pt x="347" y="129"/>
                                      <a:pt x="344" y="138"/>
                                      <a:pt x="344" y="147"/>
                                    </a:cubicBezTo>
                                    <a:cubicBezTo>
                                      <a:pt x="344" y="150"/>
                                      <a:pt x="344" y="153"/>
                                      <a:pt x="345" y="155"/>
                                    </a:cubicBezTo>
                                    <a:cubicBezTo>
                                      <a:pt x="346" y="156"/>
                                      <a:pt x="346" y="157"/>
                                      <a:pt x="347" y="157"/>
                                    </a:cubicBezTo>
                                    <a:cubicBezTo>
                                      <a:pt x="348" y="157"/>
                                      <a:pt x="349" y="156"/>
                                      <a:pt x="350" y="155"/>
                                    </a:cubicBezTo>
                                    <a:cubicBezTo>
                                      <a:pt x="349" y="153"/>
                                      <a:pt x="349" y="150"/>
                                      <a:pt x="349" y="147"/>
                                    </a:cubicBezTo>
                                    <a:cubicBezTo>
                                      <a:pt x="349" y="131"/>
                                      <a:pt x="362" y="118"/>
                                      <a:pt x="378" y="118"/>
                                    </a:cubicBezTo>
                                    <a:cubicBezTo>
                                      <a:pt x="394" y="118"/>
                                      <a:pt x="407" y="131"/>
                                      <a:pt x="407" y="147"/>
                                    </a:cubicBezTo>
                                    <a:close/>
                                    <a:moveTo>
                                      <a:pt x="399" y="147"/>
                                    </a:moveTo>
                                    <a:cubicBezTo>
                                      <a:pt x="399" y="149"/>
                                      <a:pt x="399" y="150"/>
                                      <a:pt x="398" y="152"/>
                                    </a:cubicBezTo>
                                    <a:cubicBezTo>
                                      <a:pt x="400" y="152"/>
                                      <a:pt x="402" y="153"/>
                                      <a:pt x="404" y="155"/>
                                    </a:cubicBezTo>
                                    <a:cubicBezTo>
                                      <a:pt x="405" y="152"/>
                                      <a:pt x="405" y="150"/>
                                      <a:pt x="405" y="147"/>
                                    </a:cubicBezTo>
                                    <a:cubicBezTo>
                                      <a:pt x="405" y="140"/>
                                      <a:pt x="402" y="133"/>
                                      <a:pt x="397" y="128"/>
                                    </a:cubicBezTo>
                                    <a:cubicBezTo>
                                      <a:pt x="392" y="123"/>
                                      <a:pt x="385" y="120"/>
                                      <a:pt x="378" y="120"/>
                                    </a:cubicBezTo>
                                    <a:cubicBezTo>
                                      <a:pt x="370" y="120"/>
                                      <a:pt x="363" y="123"/>
                                      <a:pt x="359" y="128"/>
                                    </a:cubicBezTo>
                                    <a:cubicBezTo>
                                      <a:pt x="354" y="133"/>
                                      <a:pt x="351" y="140"/>
                                      <a:pt x="351" y="147"/>
                                    </a:cubicBezTo>
                                    <a:cubicBezTo>
                                      <a:pt x="351" y="150"/>
                                      <a:pt x="351" y="152"/>
                                      <a:pt x="352" y="155"/>
                                    </a:cubicBezTo>
                                    <a:cubicBezTo>
                                      <a:pt x="353" y="153"/>
                                      <a:pt x="355" y="152"/>
                                      <a:pt x="357" y="152"/>
                                    </a:cubicBezTo>
                                    <a:cubicBezTo>
                                      <a:pt x="357" y="150"/>
                                      <a:pt x="357" y="149"/>
                                      <a:pt x="357" y="147"/>
                                    </a:cubicBezTo>
                                    <a:cubicBezTo>
                                      <a:pt x="357" y="135"/>
                                      <a:pt x="366" y="126"/>
                                      <a:pt x="378" y="126"/>
                                    </a:cubicBezTo>
                                    <a:cubicBezTo>
                                      <a:pt x="389" y="126"/>
                                      <a:pt x="399" y="135"/>
                                      <a:pt x="399" y="147"/>
                                    </a:cubicBezTo>
                                    <a:close/>
                                    <a:moveTo>
                                      <a:pt x="391" y="147"/>
                                    </a:moveTo>
                                    <a:cubicBezTo>
                                      <a:pt x="391" y="148"/>
                                      <a:pt x="391" y="148"/>
                                      <a:pt x="391" y="149"/>
                                    </a:cubicBezTo>
                                    <a:cubicBezTo>
                                      <a:pt x="393" y="150"/>
                                      <a:pt x="395" y="150"/>
                                      <a:pt x="397" y="151"/>
                                    </a:cubicBezTo>
                                    <a:cubicBezTo>
                                      <a:pt x="397" y="150"/>
                                      <a:pt x="397" y="148"/>
                                      <a:pt x="397" y="147"/>
                                    </a:cubicBezTo>
                                    <a:cubicBezTo>
                                      <a:pt x="397" y="142"/>
                                      <a:pt x="395" y="137"/>
                                      <a:pt x="392" y="133"/>
                                    </a:cubicBezTo>
                                    <a:cubicBezTo>
                                      <a:pt x="388" y="130"/>
                                      <a:pt x="383" y="128"/>
                                      <a:pt x="378" y="128"/>
                                    </a:cubicBezTo>
                                    <a:cubicBezTo>
                                      <a:pt x="372" y="128"/>
                                      <a:pt x="368" y="130"/>
                                      <a:pt x="364" y="133"/>
                                    </a:cubicBezTo>
                                    <a:cubicBezTo>
                                      <a:pt x="360" y="137"/>
                                      <a:pt x="358" y="142"/>
                                      <a:pt x="358" y="147"/>
                                    </a:cubicBezTo>
                                    <a:cubicBezTo>
                                      <a:pt x="358" y="148"/>
                                      <a:pt x="358" y="150"/>
                                      <a:pt x="359" y="151"/>
                                    </a:cubicBezTo>
                                    <a:cubicBezTo>
                                      <a:pt x="361" y="150"/>
                                      <a:pt x="362" y="150"/>
                                      <a:pt x="364" y="149"/>
                                    </a:cubicBezTo>
                                    <a:cubicBezTo>
                                      <a:pt x="364" y="148"/>
                                      <a:pt x="364" y="148"/>
                                      <a:pt x="364" y="147"/>
                                    </a:cubicBezTo>
                                    <a:cubicBezTo>
                                      <a:pt x="364" y="140"/>
                                      <a:pt x="370" y="134"/>
                                      <a:pt x="378" y="134"/>
                                    </a:cubicBezTo>
                                    <a:cubicBezTo>
                                      <a:pt x="385" y="134"/>
                                      <a:pt x="391" y="140"/>
                                      <a:pt x="391" y="147"/>
                                    </a:cubicBezTo>
                                    <a:close/>
                                    <a:moveTo>
                                      <a:pt x="384" y="147"/>
                                    </a:moveTo>
                                    <a:cubicBezTo>
                                      <a:pt x="384" y="147"/>
                                      <a:pt x="384" y="148"/>
                                      <a:pt x="384" y="148"/>
                                    </a:cubicBezTo>
                                    <a:cubicBezTo>
                                      <a:pt x="386" y="148"/>
                                      <a:pt x="388" y="148"/>
                                      <a:pt x="390" y="149"/>
                                    </a:cubicBezTo>
                                    <a:cubicBezTo>
                                      <a:pt x="390" y="148"/>
                                      <a:pt x="390" y="148"/>
                                      <a:pt x="390" y="147"/>
                                    </a:cubicBezTo>
                                    <a:cubicBezTo>
                                      <a:pt x="390" y="141"/>
                                      <a:pt x="384" y="135"/>
                                      <a:pt x="378" y="135"/>
                                    </a:cubicBezTo>
                                    <a:cubicBezTo>
                                      <a:pt x="371" y="135"/>
                                      <a:pt x="366" y="141"/>
                                      <a:pt x="366" y="147"/>
                                    </a:cubicBezTo>
                                    <a:cubicBezTo>
                                      <a:pt x="366" y="148"/>
                                      <a:pt x="366" y="148"/>
                                      <a:pt x="366" y="149"/>
                                    </a:cubicBezTo>
                                    <a:cubicBezTo>
                                      <a:pt x="368" y="148"/>
                                      <a:pt x="369" y="148"/>
                                      <a:pt x="371" y="148"/>
                                    </a:cubicBezTo>
                                    <a:cubicBezTo>
                                      <a:pt x="371" y="148"/>
                                      <a:pt x="371" y="147"/>
                                      <a:pt x="371" y="147"/>
                                    </a:cubicBezTo>
                                    <a:cubicBezTo>
                                      <a:pt x="371" y="143"/>
                                      <a:pt x="374" y="140"/>
                                      <a:pt x="378" y="140"/>
                                    </a:cubicBezTo>
                                    <a:cubicBezTo>
                                      <a:pt x="381" y="140"/>
                                      <a:pt x="384" y="143"/>
                                      <a:pt x="384" y="147"/>
                                    </a:cubicBezTo>
                                    <a:close/>
                                    <a:moveTo>
                                      <a:pt x="378" y="142"/>
                                    </a:moveTo>
                                    <a:cubicBezTo>
                                      <a:pt x="375" y="142"/>
                                      <a:pt x="373" y="144"/>
                                      <a:pt x="373" y="147"/>
                                    </a:cubicBezTo>
                                    <a:cubicBezTo>
                                      <a:pt x="373" y="147"/>
                                      <a:pt x="373" y="147"/>
                                      <a:pt x="373" y="148"/>
                                    </a:cubicBezTo>
                                    <a:cubicBezTo>
                                      <a:pt x="374" y="147"/>
                                      <a:pt x="376" y="147"/>
                                      <a:pt x="378" y="147"/>
                                    </a:cubicBezTo>
                                    <a:cubicBezTo>
                                      <a:pt x="379" y="147"/>
                                      <a:pt x="381" y="147"/>
                                      <a:pt x="383" y="148"/>
                                    </a:cubicBezTo>
                                    <a:cubicBezTo>
                                      <a:pt x="383" y="147"/>
                                      <a:pt x="383" y="147"/>
                                      <a:pt x="383" y="147"/>
                                    </a:cubicBezTo>
                                    <a:cubicBezTo>
                                      <a:pt x="383" y="144"/>
                                      <a:pt x="381" y="142"/>
                                      <a:pt x="378" y="142"/>
                                    </a:cubicBezTo>
                                    <a:close/>
                                    <a:moveTo>
                                      <a:pt x="527" y="147"/>
                                    </a:moveTo>
                                    <a:cubicBezTo>
                                      <a:pt x="527" y="150"/>
                                      <a:pt x="527" y="153"/>
                                      <a:pt x="526" y="155"/>
                                    </a:cubicBezTo>
                                    <a:cubicBezTo>
                                      <a:pt x="527" y="156"/>
                                      <a:pt x="528" y="157"/>
                                      <a:pt x="529" y="158"/>
                                    </a:cubicBezTo>
                                    <a:cubicBezTo>
                                      <a:pt x="530" y="157"/>
                                      <a:pt x="531" y="156"/>
                                      <a:pt x="532" y="156"/>
                                    </a:cubicBezTo>
                                    <a:cubicBezTo>
                                      <a:pt x="532" y="153"/>
                                      <a:pt x="533" y="150"/>
                                      <a:pt x="533" y="147"/>
                                    </a:cubicBezTo>
                                    <a:cubicBezTo>
                                      <a:pt x="533" y="138"/>
                                      <a:pt x="529" y="129"/>
                                      <a:pt x="523" y="123"/>
                                    </a:cubicBezTo>
                                    <a:cubicBezTo>
                                      <a:pt x="517" y="117"/>
                                      <a:pt x="508" y="113"/>
                                      <a:pt x="499" y="113"/>
                                    </a:cubicBezTo>
                                    <a:cubicBezTo>
                                      <a:pt x="489" y="113"/>
                                      <a:pt x="481" y="117"/>
                                      <a:pt x="474" y="123"/>
                                    </a:cubicBezTo>
                                    <a:cubicBezTo>
                                      <a:pt x="468" y="129"/>
                                      <a:pt x="464" y="138"/>
                                      <a:pt x="464" y="147"/>
                                    </a:cubicBezTo>
                                    <a:cubicBezTo>
                                      <a:pt x="464" y="150"/>
                                      <a:pt x="465" y="153"/>
                                      <a:pt x="465" y="155"/>
                                    </a:cubicBezTo>
                                    <a:cubicBezTo>
                                      <a:pt x="466" y="156"/>
                                      <a:pt x="467" y="157"/>
                                      <a:pt x="468" y="157"/>
                                    </a:cubicBezTo>
                                    <a:cubicBezTo>
                                      <a:pt x="469" y="157"/>
                                      <a:pt x="470" y="156"/>
                                      <a:pt x="471" y="155"/>
                                    </a:cubicBezTo>
                                    <a:cubicBezTo>
                                      <a:pt x="470" y="153"/>
                                      <a:pt x="470" y="150"/>
                                      <a:pt x="470" y="147"/>
                                    </a:cubicBezTo>
                                    <a:cubicBezTo>
                                      <a:pt x="470" y="131"/>
                                      <a:pt x="483" y="118"/>
                                      <a:pt x="499" y="118"/>
                                    </a:cubicBezTo>
                                    <a:cubicBezTo>
                                      <a:pt x="515" y="118"/>
                                      <a:pt x="527" y="131"/>
                                      <a:pt x="527" y="147"/>
                                    </a:cubicBezTo>
                                    <a:close/>
                                    <a:moveTo>
                                      <a:pt x="520" y="147"/>
                                    </a:moveTo>
                                    <a:cubicBezTo>
                                      <a:pt x="520" y="149"/>
                                      <a:pt x="520" y="150"/>
                                      <a:pt x="519" y="152"/>
                                    </a:cubicBezTo>
                                    <a:cubicBezTo>
                                      <a:pt x="521" y="152"/>
                                      <a:pt x="523" y="153"/>
                                      <a:pt x="525" y="155"/>
                                    </a:cubicBezTo>
                                    <a:cubicBezTo>
                                      <a:pt x="525" y="152"/>
                                      <a:pt x="526" y="150"/>
                                      <a:pt x="526" y="147"/>
                                    </a:cubicBezTo>
                                    <a:cubicBezTo>
                                      <a:pt x="526" y="140"/>
                                      <a:pt x="523" y="133"/>
                                      <a:pt x="518" y="128"/>
                                    </a:cubicBezTo>
                                    <a:cubicBezTo>
                                      <a:pt x="513" y="123"/>
                                      <a:pt x="506" y="120"/>
                                      <a:pt x="499" y="120"/>
                                    </a:cubicBezTo>
                                    <a:cubicBezTo>
                                      <a:pt x="491" y="120"/>
                                      <a:pt x="484" y="123"/>
                                      <a:pt x="479" y="128"/>
                                    </a:cubicBezTo>
                                    <a:cubicBezTo>
                                      <a:pt x="474" y="133"/>
                                      <a:pt x="471" y="140"/>
                                      <a:pt x="471" y="147"/>
                                    </a:cubicBezTo>
                                    <a:cubicBezTo>
                                      <a:pt x="471" y="150"/>
                                      <a:pt x="472" y="152"/>
                                      <a:pt x="472" y="155"/>
                                    </a:cubicBezTo>
                                    <a:cubicBezTo>
                                      <a:pt x="474" y="153"/>
                                      <a:pt x="476" y="152"/>
                                      <a:pt x="478" y="152"/>
                                    </a:cubicBezTo>
                                    <a:cubicBezTo>
                                      <a:pt x="478" y="150"/>
                                      <a:pt x="478" y="149"/>
                                      <a:pt x="478" y="147"/>
                                    </a:cubicBezTo>
                                    <a:cubicBezTo>
                                      <a:pt x="478" y="135"/>
                                      <a:pt x="487" y="126"/>
                                      <a:pt x="499" y="126"/>
                                    </a:cubicBezTo>
                                    <a:cubicBezTo>
                                      <a:pt x="510" y="126"/>
                                      <a:pt x="520" y="135"/>
                                      <a:pt x="520" y="147"/>
                                    </a:cubicBezTo>
                                    <a:close/>
                                    <a:moveTo>
                                      <a:pt x="512" y="147"/>
                                    </a:moveTo>
                                    <a:cubicBezTo>
                                      <a:pt x="512" y="148"/>
                                      <a:pt x="512" y="148"/>
                                      <a:pt x="512" y="149"/>
                                    </a:cubicBezTo>
                                    <a:cubicBezTo>
                                      <a:pt x="514" y="150"/>
                                      <a:pt x="516" y="150"/>
                                      <a:pt x="518" y="151"/>
                                    </a:cubicBezTo>
                                    <a:cubicBezTo>
                                      <a:pt x="518" y="150"/>
                                      <a:pt x="518" y="148"/>
                                      <a:pt x="518" y="147"/>
                                    </a:cubicBezTo>
                                    <a:cubicBezTo>
                                      <a:pt x="518" y="142"/>
                                      <a:pt x="516" y="137"/>
                                      <a:pt x="512" y="133"/>
                                    </a:cubicBezTo>
                                    <a:cubicBezTo>
                                      <a:pt x="509" y="130"/>
                                      <a:pt x="504" y="128"/>
                                      <a:pt x="499" y="128"/>
                                    </a:cubicBezTo>
                                    <a:cubicBezTo>
                                      <a:pt x="493" y="128"/>
                                      <a:pt x="488" y="130"/>
                                      <a:pt x="485" y="133"/>
                                    </a:cubicBezTo>
                                    <a:cubicBezTo>
                                      <a:pt x="481" y="137"/>
                                      <a:pt x="479" y="142"/>
                                      <a:pt x="479" y="147"/>
                                    </a:cubicBezTo>
                                    <a:cubicBezTo>
                                      <a:pt x="479" y="148"/>
                                      <a:pt x="479" y="150"/>
                                      <a:pt x="480" y="151"/>
                                    </a:cubicBezTo>
                                    <a:cubicBezTo>
                                      <a:pt x="481" y="150"/>
                                      <a:pt x="483" y="150"/>
                                      <a:pt x="485" y="149"/>
                                    </a:cubicBezTo>
                                    <a:cubicBezTo>
                                      <a:pt x="485" y="148"/>
                                      <a:pt x="485" y="148"/>
                                      <a:pt x="485" y="147"/>
                                    </a:cubicBezTo>
                                    <a:cubicBezTo>
                                      <a:pt x="485" y="140"/>
                                      <a:pt x="491" y="134"/>
                                      <a:pt x="499" y="134"/>
                                    </a:cubicBezTo>
                                    <a:cubicBezTo>
                                      <a:pt x="506" y="134"/>
                                      <a:pt x="512" y="140"/>
                                      <a:pt x="512" y="147"/>
                                    </a:cubicBezTo>
                                    <a:close/>
                                    <a:moveTo>
                                      <a:pt x="505" y="147"/>
                                    </a:moveTo>
                                    <a:cubicBezTo>
                                      <a:pt x="505" y="147"/>
                                      <a:pt x="505" y="148"/>
                                      <a:pt x="505" y="148"/>
                                    </a:cubicBezTo>
                                    <a:cubicBezTo>
                                      <a:pt x="507" y="148"/>
                                      <a:pt x="509" y="148"/>
                                      <a:pt x="510" y="149"/>
                                    </a:cubicBezTo>
                                    <a:cubicBezTo>
                                      <a:pt x="511" y="148"/>
                                      <a:pt x="511" y="148"/>
                                      <a:pt x="511" y="147"/>
                                    </a:cubicBezTo>
                                    <a:cubicBezTo>
                                      <a:pt x="511" y="141"/>
                                      <a:pt x="505" y="135"/>
                                      <a:pt x="499" y="135"/>
                                    </a:cubicBezTo>
                                    <a:cubicBezTo>
                                      <a:pt x="492" y="135"/>
                                      <a:pt x="487" y="141"/>
                                      <a:pt x="487" y="147"/>
                                    </a:cubicBezTo>
                                    <a:cubicBezTo>
                                      <a:pt x="487" y="148"/>
                                      <a:pt x="487" y="148"/>
                                      <a:pt x="487" y="149"/>
                                    </a:cubicBezTo>
                                    <a:cubicBezTo>
                                      <a:pt x="489" y="148"/>
                                      <a:pt x="490" y="148"/>
                                      <a:pt x="492" y="148"/>
                                    </a:cubicBezTo>
                                    <a:cubicBezTo>
                                      <a:pt x="492" y="148"/>
                                      <a:pt x="492" y="147"/>
                                      <a:pt x="492" y="147"/>
                                    </a:cubicBezTo>
                                    <a:cubicBezTo>
                                      <a:pt x="492" y="143"/>
                                      <a:pt x="495" y="140"/>
                                      <a:pt x="499" y="140"/>
                                    </a:cubicBezTo>
                                    <a:cubicBezTo>
                                      <a:pt x="502" y="140"/>
                                      <a:pt x="505" y="143"/>
                                      <a:pt x="505" y="147"/>
                                    </a:cubicBezTo>
                                    <a:close/>
                                    <a:moveTo>
                                      <a:pt x="499" y="142"/>
                                    </a:moveTo>
                                    <a:cubicBezTo>
                                      <a:pt x="496" y="142"/>
                                      <a:pt x="494" y="144"/>
                                      <a:pt x="494" y="147"/>
                                    </a:cubicBezTo>
                                    <a:cubicBezTo>
                                      <a:pt x="494" y="147"/>
                                      <a:pt x="494" y="147"/>
                                      <a:pt x="494" y="148"/>
                                    </a:cubicBezTo>
                                    <a:cubicBezTo>
                                      <a:pt x="495" y="147"/>
                                      <a:pt x="497" y="147"/>
                                      <a:pt x="499" y="147"/>
                                    </a:cubicBezTo>
                                    <a:cubicBezTo>
                                      <a:pt x="500" y="147"/>
                                      <a:pt x="502" y="147"/>
                                      <a:pt x="504" y="148"/>
                                    </a:cubicBezTo>
                                    <a:cubicBezTo>
                                      <a:pt x="504" y="147"/>
                                      <a:pt x="504" y="147"/>
                                      <a:pt x="504" y="147"/>
                                    </a:cubicBezTo>
                                    <a:cubicBezTo>
                                      <a:pt x="504" y="144"/>
                                      <a:pt x="501" y="142"/>
                                      <a:pt x="499" y="142"/>
                                    </a:cubicBezTo>
                                    <a:close/>
                                    <a:moveTo>
                                      <a:pt x="464" y="163"/>
                                    </a:moveTo>
                                    <a:cubicBezTo>
                                      <a:pt x="455" y="172"/>
                                      <a:pt x="449" y="185"/>
                                      <a:pt x="449" y="199"/>
                                    </a:cubicBezTo>
                                    <a:cubicBezTo>
                                      <a:pt x="449" y="199"/>
                                      <a:pt x="449" y="199"/>
                                      <a:pt x="449" y="200"/>
                                    </a:cubicBezTo>
                                    <a:cubicBezTo>
                                      <a:pt x="451" y="200"/>
                                      <a:pt x="453" y="201"/>
                                      <a:pt x="455" y="202"/>
                                    </a:cubicBezTo>
                                    <a:cubicBezTo>
                                      <a:pt x="455" y="201"/>
                                      <a:pt x="455" y="200"/>
                                      <a:pt x="455" y="199"/>
                                    </a:cubicBezTo>
                                    <a:cubicBezTo>
                                      <a:pt x="455" y="175"/>
                                      <a:pt x="475" y="155"/>
                                      <a:pt x="499" y="155"/>
                                    </a:cubicBezTo>
                                    <a:cubicBezTo>
                                      <a:pt x="523" y="155"/>
                                      <a:pt x="542" y="175"/>
                                      <a:pt x="542" y="199"/>
                                    </a:cubicBezTo>
                                    <a:cubicBezTo>
                                      <a:pt x="542" y="200"/>
                                      <a:pt x="542" y="201"/>
                                      <a:pt x="542" y="202"/>
                                    </a:cubicBezTo>
                                    <a:cubicBezTo>
                                      <a:pt x="544" y="201"/>
                                      <a:pt x="546" y="201"/>
                                      <a:pt x="548" y="200"/>
                                    </a:cubicBezTo>
                                    <a:cubicBezTo>
                                      <a:pt x="548" y="200"/>
                                      <a:pt x="548" y="199"/>
                                      <a:pt x="548" y="199"/>
                                    </a:cubicBezTo>
                                    <a:cubicBezTo>
                                      <a:pt x="548" y="185"/>
                                      <a:pt x="543" y="172"/>
                                      <a:pt x="534" y="163"/>
                                    </a:cubicBezTo>
                                    <a:cubicBezTo>
                                      <a:pt x="525" y="154"/>
                                      <a:pt x="512" y="149"/>
                                      <a:pt x="499" y="149"/>
                                    </a:cubicBezTo>
                                    <a:cubicBezTo>
                                      <a:pt x="485" y="149"/>
                                      <a:pt x="473" y="154"/>
                                      <a:pt x="464" y="163"/>
                                    </a:cubicBezTo>
                                    <a:close/>
                                    <a:moveTo>
                                      <a:pt x="534" y="199"/>
                                    </a:moveTo>
                                    <a:cubicBezTo>
                                      <a:pt x="534" y="201"/>
                                      <a:pt x="534" y="204"/>
                                      <a:pt x="534" y="206"/>
                                    </a:cubicBezTo>
                                    <a:cubicBezTo>
                                      <a:pt x="536" y="205"/>
                                      <a:pt x="538" y="204"/>
                                      <a:pt x="540" y="203"/>
                                    </a:cubicBezTo>
                                    <a:cubicBezTo>
                                      <a:pt x="540" y="201"/>
                                      <a:pt x="541" y="200"/>
                                      <a:pt x="541" y="199"/>
                                    </a:cubicBezTo>
                                    <a:cubicBezTo>
                                      <a:pt x="541" y="187"/>
                                      <a:pt x="536" y="176"/>
                                      <a:pt x="528" y="169"/>
                                    </a:cubicBezTo>
                                    <a:cubicBezTo>
                                      <a:pt x="521" y="161"/>
                                      <a:pt x="510" y="157"/>
                                      <a:pt x="499" y="157"/>
                                    </a:cubicBezTo>
                                    <a:cubicBezTo>
                                      <a:pt x="487" y="157"/>
                                      <a:pt x="477" y="161"/>
                                      <a:pt x="469" y="169"/>
                                    </a:cubicBezTo>
                                    <a:cubicBezTo>
                                      <a:pt x="461" y="176"/>
                                      <a:pt x="457" y="187"/>
                                      <a:pt x="457" y="199"/>
                                    </a:cubicBezTo>
                                    <a:cubicBezTo>
                                      <a:pt x="457" y="200"/>
                                      <a:pt x="457" y="201"/>
                                      <a:pt x="457" y="202"/>
                                    </a:cubicBezTo>
                                    <a:cubicBezTo>
                                      <a:pt x="459" y="203"/>
                                      <a:pt x="461" y="204"/>
                                      <a:pt x="464" y="206"/>
                                    </a:cubicBezTo>
                                    <a:cubicBezTo>
                                      <a:pt x="463" y="203"/>
                                      <a:pt x="463" y="201"/>
                                      <a:pt x="463" y="199"/>
                                    </a:cubicBezTo>
                                    <a:cubicBezTo>
                                      <a:pt x="463" y="179"/>
                                      <a:pt x="479" y="163"/>
                                      <a:pt x="499" y="163"/>
                                    </a:cubicBezTo>
                                    <a:cubicBezTo>
                                      <a:pt x="518" y="163"/>
                                      <a:pt x="534" y="179"/>
                                      <a:pt x="534" y="199"/>
                                    </a:cubicBezTo>
                                    <a:close/>
                                    <a:moveTo>
                                      <a:pt x="542" y="250"/>
                                    </a:moveTo>
                                    <a:cubicBezTo>
                                      <a:pt x="542" y="251"/>
                                      <a:pt x="542" y="252"/>
                                      <a:pt x="542" y="253"/>
                                    </a:cubicBezTo>
                                    <a:cubicBezTo>
                                      <a:pt x="544" y="253"/>
                                      <a:pt x="546" y="252"/>
                                      <a:pt x="548" y="251"/>
                                    </a:cubicBezTo>
                                    <a:cubicBezTo>
                                      <a:pt x="548" y="251"/>
                                      <a:pt x="548" y="250"/>
                                      <a:pt x="548" y="250"/>
                                    </a:cubicBezTo>
                                    <a:cubicBezTo>
                                      <a:pt x="548" y="236"/>
                                      <a:pt x="543" y="224"/>
                                      <a:pt x="534" y="215"/>
                                    </a:cubicBezTo>
                                    <a:cubicBezTo>
                                      <a:pt x="525" y="206"/>
                                      <a:pt x="512" y="200"/>
                                      <a:pt x="499" y="200"/>
                                    </a:cubicBezTo>
                                    <a:cubicBezTo>
                                      <a:pt x="485" y="200"/>
                                      <a:pt x="473" y="206"/>
                                      <a:pt x="464" y="215"/>
                                    </a:cubicBezTo>
                                    <a:cubicBezTo>
                                      <a:pt x="455" y="224"/>
                                      <a:pt x="449" y="236"/>
                                      <a:pt x="449" y="250"/>
                                    </a:cubicBezTo>
                                    <a:cubicBezTo>
                                      <a:pt x="449" y="250"/>
                                      <a:pt x="449" y="251"/>
                                      <a:pt x="449" y="251"/>
                                    </a:cubicBezTo>
                                    <a:cubicBezTo>
                                      <a:pt x="451" y="252"/>
                                      <a:pt x="453" y="252"/>
                                      <a:pt x="455" y="253"/>
                                    </a:cubicBezTo>
                                    <a:cubicBezTo>
                                      <a:pt x="455" y="252"/>
                                      <a:pt x="455" y="251"/>
                                      <a:pt x="455" y="250"/>
                                    </a:cubicBezTo>
                                    <a:cubicBezTo>
                                      <a:pt x="455" y="226"/>
                                      <a:pt x="475" y="206"/>
                                      <a:pt x="499" y="206"/>
                                    </a:cubicBezTo>
                                    <a:cubicBezTo>
                                      <a:pt x="523" y="206"/>
                                      <a:pt x="542" y="226"/>
                                      <a:pt x="542" y="250"/>
                                    </a:cubicBezTo>
                                    <a:close/>
                                    <a:moveTo>
                                      <a:pt x="534" y="250"/>
                                    </a:moveTo>
                                    <a:cubicBezTo>
                                      <a:pt x="534" y="252"/>
                                      <a:pt x="534" y="255"/>
                                      <a:pt x="534" y="257"/>
                                    </a:cubicBezTo>
                                    <a:cubicBezTo>
                                      <a:pt x="536" y="256"/>
                                      <a:pt x="538" y="255"/>
                                      <a:pt x="540" y="254"/>
                                    </a:cubicBezTo>
                                    <a:cubicBezTo>
                                      <a:pt x="540" y="253"/>
                                      <a:pt x="541" y="251"/>
                                      <a:pt x="541" y="250"/>
                                    </a:cubicBezTo>
                                    <a:cubicBezTo>
                                      <a:pt x="541" y="238"/>
                                      <a:pt x="536" y="228"/>
                                      <a:pt x="528" y="220"/>
                                    </a:cubicBezTo>
                                    <a:cubicBezTo>
                                      <a:pt x="521" y="213"/>
                                      <a:pt x="510" y="208"/>
                                      <a:pt x="499" y="208"/>
                                    </a:cubicBezTo>
                                    <a:cubicBezTo>
                                      <a:pt x="487" y="208"/>
                                      <a:pt x="477" y="213"/>
                                      <a:pt x="469" y="220"/>
                                    </a:cubicBezTo>
                                    <a:cubicBezTo>
                                      <a:pt x="461" y="228"/>
                                      <a:pt x="457" y="238"/>
                                      <a:pt x="457" y="250"/>
                                    </a:cubicBezTo>
                                    <a:cubicBezTo>
                                      <a:pt x="457" y="251"/>
                                      <a:pt x="457" y="253"/>
                                      <a:pt x="457" y="254"/>
                                    </a:cubicBezTo>
                                    <a:cubicBezTo>
                                      <a:pt x="459" y="255"/>
                                      <a:pt x="461" y="256"/>
                                      <a:pt x="464" y="257"/>
                                    </a:cubicBezTo>
                                    <a:cubicBezTo>
                                      <a:pt x="463" y="255"/>
                                      <a:pt x="463" y="252"/>
                                      <a:pt x="463" y="250"/>
                                    </a:cubicBezTo>
                                    <a:cubicBezTo>
                                      <a:pt x="463" y="230"/>
                                      <a:pt x="479" y="214"/>
                                      <a:pt x="499" y="214"/>
                                    </a:cubicBezTo>
                                    <a:cubicBezTo>
                                      <a:pt x="518" y="214"/>
                                      <a:pt x="534" y="230"/>
                                      <a:pt x="534" y="250"/>
                                    </a:cubicBezTo>
                                    <a:close/>
                                    <a:moveTo>
                                      <a:pt x="542" y="301"/>
                                    </a:moveTo>
                                    <a:cubicBezTo>
                                      <a:pt x="542" y="302"/>
                                      <a:pt x="542" y="304"/>
                                      <a:pt x="542" y="305"/>
                                    </a:cubicBezTo>
                                    <a:cubicBezTo>
                                      <a:pt x="544" y="304"/>
                                      <a:pt x="546" y="303"/>
                                      <a:pt x="548" y="303"/>
                                    </a:cubicBezTo>
                                    <a:cubicBezTo>
                                      <a:pt x="548" y="302"/>
                                      <a:pt x="548" y="302"/>
                                      <a:pt x="548" y="301"/>
                                    </a:cubicBezTo>
                                    <a:cubicBezTo>
                                      <a:pt x="548" y="288"/>
                                      <a:pt x="543" y="275"/>
                                      <a:pt x="534" y="266"/>
                                    </a:cubicBezTo>
                                    <a:cubicBezTo>
                                      <a:pt x="525" y="257"/>
                                      <a:pt x="512" y="252"/>
                                      <a:pt x="499" y="252"/>
                                    </a:cubicBezTo>
                                    <a:cubicBezTo>
                                      <a:pt x="485" y="252"/>
                                      <a:pt x="473" y="257"/>
                                      <a:pt x="464" y="266"/>
                                    </a:cubicBezTo>
                                    <a:cubicBezTo>
                                      <a:pt x="455" y="275"/>
                                      <a:pt x="449" y="288"/>
                                      <a:pt x="449" y="301"/>
                                    </a:cubicBezTo>
                                    <a:cubicBezTo>
                                      <a:pt x="449" y="302"/>
                                      <a:pt x="449" y="302"/>
                                      <a:pt x="449" y="303"/>
                                    </a:cubicBezTo>
                                    <a:cubicBezTo>
                                      <a:pt x="451" y="303"/>
                                      <a:pt x="453" y="304"/>
                                      <a:pt x="455" y="305"/>
                                    </a:cubicBezTo>
                                    <a:cubicBezTo>
                                      <a:pt x="455" y="303"/>
                                      <a:pt x="455" y="302"/>
                                      <a:pt x="455" y="301"/>
                                    </a:cubicBezTo>
                                    <a:cubicBezTo>
                                      <a:pt x="455" y="277"/>
                                      <a:pt x="475" y="258"/>
                                      <a:pt x="499" y="258"/>
                                    </a:cubicBezTo>
                                    <a:cubicBezTo>
                                      <a:pt x="523" y="258"/>
                                      <a:pt x="542" y="277"/>
                                      <a:pt x="542" y="301"/>
                                    </a:cubicBezTo>
                                    <a:close/>
                                    <a:moveTo>
                                      <a:pt x="534" y="301"/>
                                    </a:moveTo>
                                    <a:cubicBezTo>
                                      <a:pt x="534" y="304"/>
                                      <a:pt x="534" y="306"/>
                                      <a:pt x="534" y="309"/>
                                    </a:cubicBezTo>
                                    <a:cubicBezTo>
                                      <a:pt x="536" y="307"/>
                                      <a:pt x="538" y="306"/>
                                      <a:pt x="540" y="305"/>
                                    </a:cubicBezTo>
                                    <a:cubicBezTo>
                                      <a:pt x="540" y="304"/>
                                      <a:pt x="541" y="303"/>
                                      <a:pt x="541" y="301"/>
                                    </a:cubicBezTo>
                                    <a:cubicBezTo>
                                      <a:pt x="541" y="290"/>
                                      <a:pt x="536" y="279"/>
                                      <a:pt x="528" y="272"/>
                                    </a:cubicBezTo>
                                    <a:cubicBezTo>
                                      <a:pt x="521" y="264"/>
                                      <a:pt x="510" y="259"/>
                                      <a:pt x="499" y="259"/>
                                    </a:cubicBezTo>
                                    <a:cubicBezTo>
                                      <a:pt x="487" y="259"/>
                                      <a:pt x="477" y="264"/>
                                      <a:pt x="469" y="272"/>
                                    </a:cubicBezTo>
                                    <a:cubicBezTo>
                                      <a:pt x="461" y="279"/>
                                      <a:pt x="457" y="290"/>
                                      <a:pt x="457" y="301"/>
                                    </a:cubicBezTo>
                                    <a:cubicBezTo>
                                      <a:pt x="457" y="303"/>
                                      <a:pt x="457" y="304"/>
                                      <a:pt x="457" y="305"/>
                                    </a:cubicBezTo>
                                    <a:cubicBezTo>
                                      <a:pt x="459" y="306"/>
                                      <a:pt x="461" y="307"/>
                                      <a:pt x="464" y="308"/>
                                    </a:cubicBezTo>
                                    <a:cubicBezTo>
                                      <a:pt x="463" y="306"/>
                                      <a:pt x="463" y="304"/>
                                      <a:pt x="463" y="301"/>
                                    </a:cubicBezTo>
                                    <a:cubicBezTo>
                                      <a:pt x="463" y="282"/>
                                      <a:pt x="479" y="265"/>
                                      <a:pt x="499" y="265"/>
                                    </a:cubicBezTo>
                                    <a:cubicBezTo>
                                      <a:pt x="518" y="265"/>
                                      <a:pt x="534" y="282"/>
                                      <a:pt x="534" y="301"/>
                                    </a:cubicBezTo>
                                    <a:close/>
                                    <a:moveTo>
                                      <a:pt x="527" y="301"/>
                                    </a:moveTo>
                                    <a:cubicBezTo>
                                      <a:pt x="527" y="304"/>
                                      <a:pt x="527" y="307"/>
                                      <a:pt x="526" y="310"/>
                                    </a:cubicBezTo>
                                    <a:cubicBezTo>
                                      <a:pt x="527" y="310"/>
                                      <a:pt x="528" y="311"/>
                                      <a:pt x="529" y="312"/>
                                    </a:cubicBezTo>
                                    <a:cubicBezTo>
                                      <a:pt x="530" y="311"/>
                                      <a:pt x="531" y="310"/>
                                      <a:pt x="532" y="310"/>
                                    </a:cubicBezTo>
                                    <a:cubicBezTo>
                                      <a:pt x="532" y="307"/>
                                      <a:pt x="533" y="304"/>
                                      <a:pt x="533" y="301"/>
                                    </a:cubicBezTo>
                                    <a:cubicBezTo>
                                      <a:pt x="533" y="292"/>
                                      <a:pt x="529" y="283"/>
                                      <a:pt x="523" y="277"/>
                                    </a:cubicBezTo>
                                    <a:cubicBezTo>
                                      <a:pt x="517" y="271"/>
                                      <a:pt x="508" y="267"/>
                                      <a:pt x="499" y="267"/>
                                    </a:cubicBezTo>
                                    <a:cubicBezTo>
                                      <a:pt x="489" y="267"/>
                                      <a:pt x="481" y="271"/>
                                      <a:pt x="474" y="277"/>
                                    </a:cubicBezTo>
                                    <a:cubicBezTo>
                                      <a:pt x="468" y="283"/>
                                      <a:pt x="464" y="292"/>
                                      <a:pt x="464" y="301"/>
                                    </a:cubicBezTo>
                                    <a:cubicBezTo>
                                      <a:pt x="464" y="304"/>
                                      <a:pt x="465" y="307"/>
                                      <a:pt x="465" y="310"/>
                                    </a:cubicBezTo>
                                    <a:cubicBezTo>
                                      <a:pt x="466" y="310"/>
                                      <a:pt x="467" y="311"/>
                                      <a:pt x="468" y="311"/>
                                    </a:cubicBezTo>
                                    <a:cubicBezTo>
                                      <a:pt x="469" y="311"/>
                                      <a:pt x="470" y="310"/>
                                      <a:pt x="471" y="310"/>
                                    </a:cubicBezTo>
                                    <a:cubicBezTo>
                                      <a:pt x="470" y="307"/>
                                      <a:pt x="470" y="304"/>
                                      <a:pt x="470" y="301"/>
                                    </a:cubicBezTo>
                                    <a:cubicBezTo>
                                      <a:pt x="470" y="285"/>
                                      <a:pt x="483" y="272"/>
                                      <a:pt x="499" y="272"/>
                                    </a:cubicBezTo>
                                    <a:cubicBezTo>
                                      <a:pt x="515" y="272"/>
                                      <a:pt x="527" y="285"/>
                                      <a:pt x="527" y="301"/>
                                    </a:cubicBezTo>
                                    <a:close/>
                                    <a:moveTo>
                                      <a:pt x="520" y="301"/>
                                    </a:moveTo>
                                    <a:cubicBezTo>
                                      <a:pt x="520" y="303"/>
                                      <a:pt x="520" y="304"/>
                                      <a:pt x="519" y="306"/>
                                    </a:cubicBezTo>
                                    <a:cubicBezTo>
                                      <a:pt x="521" y="307"/>
                                      <a:pt x="523" y="308"/>
                                      <a:pt x="525" y="309"/>
                                    </a:cubicBezTo>
                                    <a:cubicBezTo>
                                      <a:pt x="525" y="306"/>
                                      <a:pt x="526" y="304"/>
                                      <a:pt x="526" y="301"/>
                                    </a:cubicBezTo>
                                    <a:cubicBezTo>
                                      <a:pt x="526" y="294"/>
                                      <a:pt x="523" y="287"/>
                                      <a:pt x="518" y="282"/>
                                    </a:cubicBezTo>
                                    <a:cubicBezTo>
                                      <a:pt x="513" y="277"/>
                                      <a:pt x="506" y="274"/>
                                      <a:pt x="499" y="274"/>
                                    </a:cubicBezTo>
                                    <a:cubicBezTo>
                                      <a:pt x="491" y="274"/>
                                      <a:pt x="484" y="277"/>
                                      <a:pt x="479" y="282"/>
                                    </a:cubicBezTo>
                                    <a:cubicBezTo>
                                      <a:pt x="474" y="287"/>
                                      <a:pt x="471" y="294"/>
                                      <a:pt x="471" y="301"/>
                                    </a:cubicBezTo>
                                    <a:cubicBezTo>
                                      <a:pt x="471" y="304"/>
                                      <a:pt x="472" y="306"/>
                                      <a:pt x="472" y="309"/>
                                    </a:cubicBezTo>
                                    <a:cubicBezTo>
                                      <a:pt x="474" y="308"/>
                                      <a:pt x="476" y="307"/>
                                      <a:pt x="478" y="306"/>
                                    </a:cubicBezTo>
                                    <a:cubicBezTo>
                                      <a:pt x="478" y="304"/>
                                      <a:pt x="478" y="303"/>
                                      <a:pt x="478" y="301"/>
                                    </a:cubicBezTo>
                                    <a:cubicBezTo>
                                      <a:pt x="478" y="290"/>
                                      <a:pt x="487" y="280"/>
                                      <a:pt x="499" y="280"/>
                                    </a:cubicBezTo>
                                    <a:cubicBezTo>
                                      <a:pt x="510" y="280"/>
                                      <a:pt x="520" y="290"/>
                                      <a:pt x="520" y="301"/>
                                    </a:cubicBezTo>
                                    <a:close/>
                                    <a:moveTo>
                                      <a:pt x="512" y="301"/>
                                    </a:moveTo>
                                    <a:cubicBezTo>
                                      <a:pt x="512" y="302"/>
                                      <a:pt x="512" y="303"/>
                                      <a:pt x="512" y="303"/>
                                    </a:cubicBezTo>
                                    <a:cubicBezTo>
                                      <a:pt x="514" y="304"/>
                                      <a:pt x="516" y="304"/>
                                      <a:pt x="518" y="305"/>
                                    </a:cubicBezTo>
                                    <a:cubicBezTo>
                                      <a:pt x="518" y="304"/>
                                      <a:pt x="518" y="303"/>
                                      <a:pt x="518" y="301"/>
                                    </a:cubicBezTo>
                                    <a:cubicBezTo>
                                      <a:pt x="518" y="296"/>
                                      <a:pt x="516" y="291"/>
                                      <a:pt x="512" y="287"/>
                                    </a:cubicBezTo>
                                    <a:cubicBezTo>
                                      <a:pt x="509" y="284"/>
                                      <a:pt x="504" y="282"/>
                                      <a:pt x="499" y="282"/>
                                    </a:cubicBezTo>
                                    <a:cubicBezTo>
                                      <a:pt x="493" y="282"/>
                                      <a:pt x="488" y="284"/>
                                      <a:pt x="485" y="287"/>
                                    </a:cubicBezTo>
                                    <a:cubicBezTo>
                                      <a:pt x="481" y="291"/>
                                      <a:pt x="479" y="296"/>
                                      <a:pt x="479" y="301"/>
                                    </a:cubicBezTo>
                                    <a:cubicBezTo>
                                      <a:pt x="479" y="303"/>
                                      <a:pt x="479" y="304"/>
                                      <a:pt x="480" y="305"/>
                                    </a:cubicBezTo>
                                    <a:cubicBezTo>
                                      <a:pt x="481" y="304"/>
                                      <a:pt x="483" y="304"/>
                                      <a:pt x="485" y="303"/>
                                    </a:cubicBezTo>
                                    <a:cubicBezTo>
                                      <a:pt x="485" y="303"/>
                                      <a:pt x="485" y="302"/>
                                      <a:pt x="485" y="301"/>
                                    </a:cubicBezTo>
                                    <a:cubicBezTo>
                                      <a:pt x="485" y="294"/>
                                      <a:pt x="491" y="288"/>
                                      <a:pt x="499" y="288"/>
                                    </a:cubicBezTo>
                                    <a:cubicBezTo>
                                      <a:pt x="506" y="288"/>
                                      <a:pt x="512" y="294"/>
                                      <a:pt x="512" y="301"/>
                                    </a:cubicBezTo>
                                    <a:close/>
                                    <a:moveTo>
                                      <a:pt x="505" y="301"/>
                                    </a:moveTo>
                                    <a:cubicBezTo>
                                      <a:pt x="505" y="301"/>
                                      <a:pt x="505" y="302"/>
                                      <a:pt x="505" y="302"/>
                                    </a:cubicBezTo>
                                    <a:cubicBezTo>
                                      <a:pt x="507" y="302"/>
                                      <a:pt x="509" y="302"/>
                                      <a:pt x="510" y="303"/>
                                    </a:cubicBezTo>
                                    <a:cubicBezTo>
                                      <a:pt x="511" y="302"/>
                                      <a:pt x="511" y="302"/>
                                      <a:pt x="511" y="301"/>
                                    </a:cubicBezTo>
                                    <a:cubicBezTo>
                                      <a:pt x="511" y="295"/>
                                      <a:pt x="505" y="289"/>
                                      <a:pt x="499" y="289"/>
                                    </a:cubicBezTo>
                                    <a:cubicBezTo>
                                      <a:pt x="492" y="289"/>
                                      <a:pt x="487" y="295"/>
                                      <a:pt x="487" y="301"/>
                                    </a:cubicBezTo>
                                    <a:cubicBezTo>
                                      <a:pt x="487" y="302"/>
                                      <a:pt x="487" y="302"/>
                                      <a:pt x="487" y="303"/>
                                    </a:cubicBezTo>
                                    <a:cubicBezTo>
                                      <a:pt x="489" y="302"/>
                                      <a:pt x="490" y="302"/>
                                      <a:pt x="492" y="302"/>
                                    </a:cubicBezTo>
                                    <a:cubicBezTo>
                                      <a:pt x="492" y="302"/>
                                      <a:pt x="492" y="301"/>
                                      <a:pt x="492" y="301"/>
                                    </a:cubicBezTo>
                                    <a:cubicBezTo>
                                      <a:pt x="492" y="298"/>
                                      <a:pt x="495" y="295"/>
                                      <a:pt x="499" y="295"/>
                                    </a:cubicBezTo>
                                    <a:cubicBezTo>
                                      <a:pt x="502" y="295"/>
                                      <a:pt x="505" y="298"/>
                                      <a:pt x="505" y="301"/>
                                    </a:cubicBezTo>
                                    <a:close/>
                                    <a:moveTo>
                                      <a:pt x="499" y="296"/>
                                    </a:moveTo>
                                    <a:cubicBezTo>
                                      <a:pt x="496" y="296"/>
                                      <a:pt x="494" y="298"/>
                                      <a:pt x="494" y="301"/>
                                    </a:cubicBezTo>
                                    <a:cubicBezTo>
                                      <a:pt x="494" y="301"/>
                                      <a:pt x="494" y="302"/>
                                      <a:pt x="494" y="302"/>
                                    </a:cubicBezTo>
                                    <a:cubicBezTo>
                                      <a:pt x="495" y="302"/>
                                      <a:pt x="497" y="301"/>
                                      <a:pt x="499" y="301"/>
                                    </a:cubicBezTo>
                                    <a:cubicBezTo>
                                      <a:pt x="500" y="301"/>
                                      <a:pt x="502" y="302"/>
                                      <a:pt x="504" y="302"/>
                                    </a:cubicBezTo>
                                    <a:cubicBezTo>
                                      <a:pt x="504" y="302"/>
                                      <a:pt x="504" y="301"/>
                                      <a:pt x="504" y="301"/>
                                    </a:cubicBezTo>
                                    <a:cubicBezTo>
                                      <a:pt x="504" y="298"/>
                                      <a:pt x="501" y="296"/>
                                      <a:pt x="499" y="296"/>
                                    </a:cubicBezTo>
                                    <a:close/>
                                    <a:moveTo>
                                      <a:pt x="453" y="329"/>
                                    </a:moveTo>
                                    <a:cubicBezTo>
                                      <a:pt x="454" y="327"/>
                                      <a:pt x="455" y="325"/>
                                      <a:pt x="456" y="324"/>
                                    </a:cubicBezTo>
                                    <a:cubicBezTo>
                                      <a:pt x="451" y="320"/>
                                      <a:pt x="445" y="318"/>
                                      <a:pt x="438" y="318"/>
                                    </a:cubicBezTo>
                                    <a:cubicBezTo>
                                      <a:pt x="431" y="318"/>
                                      <a:pt x="425" y="320"/>
                                      <a:pt x="420" y="324"/>
                                    </a:cubicBezTo>
                                    <a:cubicBezTo>
                                      <a:pt x="421" y="325"/>
                                      <a:pt x="422" y="327"/>
                                      <a:pt x="423" y="328"/>
                                    </a:cubicBezTo>
                                    <a:cubicBezTo>
                                      <a:pt x="427" y="325"/>
                                      <a:pt x="432" y="324"/>
                                      <a:pt x="438" y="324"/>
                                    </a:cubicBezTo>
                                    <a:cubicBezTo>
                                      <a:pt x="444" y="324"/>
                                      <a:pt x="449" y="326"/>
                                      <a:pt x="453" y="329"/>
                                    </a:cubicBezTo>
                                    <a:close/>
                                    <a:moveTo>
                                      <a:pt x="438" y="325"/>
                                    </a:moveTo>
                                    <a:cubicBezTo>
                                      <a:pt x="433" y="325"/>
                                      <a:pt x="428" y="327"/>
                                      <a:pt x="423" y="330"/>
                                    </a:cubicBezTo>
                                    <a:cubicBezTo>
                                      <a:pt x="424" y="331"/>
                                      <a:pt x="425" y="333"/>
                                      <a:pt x="426" y="335"/>
                                    </a:cubicBezTo>
                                    <a:cubicBezTo>
                                      <a:pt x="429" y="333"/>
                                      <a:pt x="433" y="332"/>
                                      <a:pt x="438" y="332"/>
                                    </a:cubicBezTo>
                                    <a:cubicBezTo>
                                      <a:pt x="442" y="332"/>
                                      <a:pt x="447" y="333"/>
                                      <a:pt x="450" y="336"/>
                                    </a:cubicBezTo>
                                    <a:cubicBezTo>
                                      <a:pt x="451" y="334"/>
                                      <a:pt x="452" y="332"/>
                                      <a:pt x="453" y="330"/>
                                    </a:cubicBezTo>
                                    <a:cubicBezTo>
                                      <a:pt x="448" y="327"/>
                                      <a:pt x="443" y="325"/>
                                      <a:pt x="438" y="325"/>
                                    </a:cubicBezTo>
                                    <a:close/>
                                    <a:moveTo>
                                      <a:pt x="457" y="323"/>
                                    </a:moveTo>
                                    <a:cubicBezTo>
                                      <a:pt x="458" y="321"/>
                                      <a:pt x="460" y="319"/>
                                      <a:pt x="461" y="318"/>
                                    </a:cubicBezTo>
                                    <a:cubicBezTo>
                                      <a:pt x="454" y="313"/>
                                      <a:pt x="446" y="311"/>
                                      <a:pt x="438" y="311"/>
                                    </a:cubicBezTo>
                                    <a:cubicBezTo>
                                      <a:pt x="429" y="311"/>
                                      <a:pt x="422" y="313"/>
                                      <a:pt x="415" y="317"/>
                                    </a:cubicBezTo>
                                    <a:cubicBezTo>
                                      <a:pt x="416" y="319"/>
                                      <a:pt x="418" y="321"/>
                                      <a:pt x="419" y="322"/>
                                    </a:cubicBezTo>
                                    <a:cubicBezTo>
                                      <a:pt x="424" y="319"/>
                                      <a:pt x="431" y="317"/>
                                      <a:pt x="438" y="317"/>
                                    </a:cubicBezTo>
                                    <a:cubicBezTo>
                                      <a:pt x="445" y="317"/>
                                      <a:pt x="452" y="319"/>
                                      <a:pt x="457" y="323"/>
                                    </a:cubicBezTo>
                                    <a:close/>
                                    <a:moveTo>
                                      <a:pt x="462" y="317"/>
                                    </a:moveTo>
                                    <a:cubicBezTo>
                                      <a:pt x="464" y="315"/>
                                      <a:pt x="465" y="314"/>
                                      <a:pt x="467" y="312"/>
                                    </a:cubicBezTo>
                                    <a:cubicBezTo>
                                      <a:pt x="459" y="307"/>
                                      <a:pt x="449" y="303"/>
                                      <a:pt x="438" y="303"/>
                                    </a:cubicBezTo>
                                    <a:cubicBezTo>
                                      <a:pt x="427" y="303"/>
                                      <a:pt x="417" y="306"/>
                                      <a:pt x="409" y="312"/>
                                    </a:cubicBezTo>
                                    <a:cubicBezTo>
                                      <a:pt x="411" y="313"/>
                                      <a:pt x="412" y="315"/>
                                      <a:pt x="414" y="316"/>
                                    </a:cubicBezTo>
                                    <a:cubicBezTo>
                                      <a:pt x="421" y="312"/>
                                      <a:pt x="429" y="309"/>
                                      <a:pt x="438" y="309"/>
                                    </a:cubicBezTo>
                                    <a:cubicBezTo>
                                      <a:pt x="447" y="309"/>
                                      <a:pt x="455" y="312"/>
                                      <a:pt x="462" y="317"/>
                                    </a:cubicBezTo>
                                    <a:close/>
                                    <a:moveTo>
                                      <a:pt x="423" y="175"/>
                                    </a:moveTo>
                                    <a:cubicBezTo>
                                      <a:pt x="424" y="177"/>
                                      <a:pt x="425" y="179"/>
                                      <a:pt x="426" y="181"/>
                                    </a:cubicBezTo>
                                    <a:cubicBezTo>
                                      <a:pt x="429" y="179"/>
                                      <a:pt x="433" y="177"/>
                                      <a:pt x="438" y="177"/>
                                    </a:cubicBezTo>
                                    <a:cubicBezTo>
                                      <a:pt x="442" y="177"/>
                                      <a:pt x="447" y="179"/>
                                      <a:pt x="450" y="182"/>
                                    </a:cubicBezTo>
                                    <a:cubicBezTo>
                                      <a:pt x="451" y="180"/>
                                      <a:pt x="452" y="178"/>
                                      <a:pt x="453" y="176"/>
                                    </a:cubicBezTo>
                                    <a:cubicBezTo>
                                      <a:pt x="448" y="173"/>
                                      <a:pt x="443" y="171"/>
                                      <a:pt x="438" y="171"/>
                                    </a:cubicBezTo>
                                    <a:cubicBezTo>
                                      <a:pt x="433" y="171"/>
                                      <a:pt x="428" y="173"/>
                                      <a:pt x="423" y="175"/>
                                    </a:cubicBezTo>
                                    <a:close/>
                                    <a:moveTo>
                                      <a:pt x="438" y="170"/>
                                    </a:moveTo>
                                    <a:cubicBezTo>
                                      <a:pt x="444" y="170"/>
                                      <a:pt x="449" y="171"/>
                                      <a:pt x="453" y="174"/>
                                    </a:cubicBezTo>
                                    <a:cubicBezTo>
                                      <a:pt x="454" y="173"/>
                                      <a:pt x="455" y="171"/>
                                      <a:pt x="456" y="170"/>
                                    </a:cubicBezTo>
                                    <a:cubicBezTo>
                                      <a:pt x="451" y="166"/>
                                      <a:pt x="445" y="164"/>
                                      <a:pt x="438" y="164"/>
                                    </a:cubicBezTo>
                                    <a:cubicBezTo>
                                      <a:pt x="431" y="164"/>
                                      <a:pt x="425" y="166"/>
                                      <a:pt x="420" y="169"/>
                                    </a:cubicBezTo>
                                    <a:cubicBezTo>
                                      <a:pt x="421" y="171"/>
                                      <a:pt x="422" y="172"/>
                                      <a:pt x="423" y="174"/>
                                    </a:cubicBezTo>
                                    <a:cubicBezTo>
                                      <a:pt x="427" y="171"/>
                                      <a:pt x="432" y="170"/>
                                      <a:pt x="438" y="170"/>
                                    </a:cubicBezTo>
                                    <a:close/>
                                    <a:moveTo>
                                      <a:pt x="426" y="183"/>
                                    </a:moveTo>
                                    <a:cubicBezTo>
                                      <a:pt x="427" y="185"/>
                                      <a:pt x="428" y="187"/>
                                      <a:pt x="428" y="189"/>
                                    </a:cubicBezTo>
                                    <a:cubicBezTo>
                                      <a:pt x="431" y="187"/>
                                      <a:pt x="434" y="185"/>
                                      <a:pt x="438" y="185"/>
                                    </a:cubicBezTo>
                                    <a:cubicBezTo>
                                      <a:pt x="442" y="185"/>
                                      <a:pt x="446" y="187"/>
                                      <a:pt x="448" y="190"/>
                                    </a:cubicBezTo>
                                    <a:cubicBezTo>
                                      <a:pt x="449" y="188"/>
                                      <a:pt x="449" y="185"/>
                                      <a:pt x="450" y="183"/>
                                    </a:cubicBezTo>
                                    <a:cubicBezTo>
                                      <a:pt x="446" y="181"/>
                                      <a:pt x="442" y="179"/>
                                      <a:pt x="438" y="179"/>
                                    </a:cubicBezTo>
                                    <a:cubicBezTo>
                                      <a:pt x="434" y="179"/>
                                      <a:pt x="430" y="180"/>
                                      <a:pt x="426" y="183"/>
                                    </a:cubicBezTo>
                                    <a:close/>
                                    <a:moveTo>
                                      <a:pt x="447" y="199"/>
                                    </a:moveTo>
                                    <a:cubicBezTo>
                                      <a:pt x="447" y="196"/>
                                      <a:pt x="448" y="194"/>
                                      <a:pt x="448" y="192"/>
                                    </a:cubicBezTo>
                                    <a:cubicBezTo>
                                      <a:pt x="446" y="189"/>
                                      <a:pt x="442" y="187"/>
                                      <a:pt x="438" y="187"/>
                                    </a:cubicBezTo>
                                    <a:cubicBezTo>
                                      <a:pt x="434" y="187"/>
                                      <a:pt x="431" y="188"/>
                                      <a:pt x="428" y="191"/>
                                    </a:cubicBezTo>
                                    <a:cubicBezTo>
                                      <a:pt x="429" y="194"/>
                                      <a:pt x="429" y="196"/>
                                      <a:pt x="429" y="199"/>
                                    </a:cubicBezTo>
                                    <a:cubicBezTo>
                                      <a:pt x="429" y="199"/>
                                      <a:pt x="429" y="199"/>
                                      <a:pt x="429" y="199"/>
                                    </a:cubicBezTo>
                                    <a:cubicBezTo>
                                      <a:pt x="430" y="199"/>
                                      <a:pt x="430" y="199"/>
                                      <a:pt x="431" y="199"/>
                                    </a:cubicBezTo>
                                    <a:cubicBezTo>
                                      <a:pt x="431" y="199"/>
                                      <a:pt x="431" y="199"/>
                                      <a:pt x="431" y="199"/>
                                    </a:cubicBezTo>
                                    <a:cubicBezTo>
                                      <a:pt x="431" y="195"/>
                                      <a:pt x="434" y="192"/>
                                      <a:pt x="438" y="192"/>
                                    </a:cubicBezTo>
                                    <a:cubicBezTo>
                                      <a:pt x="441" y="192"/>
                                      <a:pt x="444" y="195"/>
                                      <a:pt x="444" y="199"/>
                                    </a:cubicBezTo>
                                    <a:cubicBezTo>
                                      <a:pt x="444" y="199"/>
                                      <a:pt x="444" y="199"/>
                                      <a:pt x="444" y="199"/>
                                    </a:cubicBezTo>
                                    <a:cubicBezTo>
                                      <a:pt x="445" y="199"/>
                                      <a:pt x="446" y="199"/>
                                      <a:pt x="447" y="200"/>
                                    </a:cubicBezTo>
                                    <a:cubicBezTo>
                                      <a:pt x="447" y="199"/>
                                      <a:pt x="447" y="199"/>
                                      <a:pt x="447" y="199"/>
                                    </a:cubicBezTo>
                                    <a:close/>
                                    <a:moveTo>
                                      <a:pt x="438" y="193"/>
                                    </a:moveTo>
                                    <a:cubicBezTo>
                                      <a:pt x="435" y="193"/>
                                      <a:pt x="433" y="196"/>
                                      <a:pt x="433" y="199"/>
                                    </a:cubicBezTo>
                                    <a:cubicBezTo>
                                      <a:pt x="433" y="199"/>
                                      <a:pt x="433" y="199"/>
                                      <a:pt x="433" y="199"/>
                                    </a:cubicBezTo>
                                    <a:cubicBezTo>
                                      <a:pt x="434" y="199"/>
                                      <a:pt x="436" y="199"/>
                                      <a:pt x="438" y="199"/>
                                    </a:cubicBezTo>
                                    <a:cubicBezTo>
                                      <a:pt x="439" y="199"/>
                                      <a:pt x="441" y="199"/>
                                      <a:pt x="443" y="199"/>
                                    </a:cubicBezTo>
                                    <a:cubicBezTo>
                                      <a:pt x="443" y="199"/>
                                      <a:pt x="443" y="199"/>
                                      <a:pt x="443" y="199"/>
                                    </a:cubicBezTo>
                                    <a:cubicBezTo>
                                      <a:pt x="443" y="196"/>
                                      <a:pt x="441" y="193"/>
                                      <a:pt x="438" y="193"/>
                                    </a:cubicBezTo>
                                    <a:close/>
                                    <a:moveTo>
                                      <a:pt x="409" y="209"/>
                                    </a:moveTo>
                                    <a:cubicBezTo>
                                      <a:pt x="411" y="211"/>
                                      <a:pt x="412" y="212"/>
                                      <a:pt x="414" y="214"/>
                                    </a:cubicBezTo>
                                    <a:cubicBezTo>
                                      <a:pt x="421" y="209"/>
                                      <a:pt x="429" y="206"/>
                                      <a:pt x="438" y="206"/>
                                    </a:cubicBezTo>
                                    <a:cubicBezTo>
                                      <a:pt x="447" y="206"/>
                                      <a:pt x="455" y="209"/>
                                      <a:pt x="462" y="214"/>
                                    </a:cubicBezTo>
                                    <a:cubicBezTo>
                                      <a:pt x="464" y="212"/>
                                      <a:pt x="465" y="211"/>
                                      <a:pt x="467" y="210"/>
                                    </a:cubicBezTo>
                                    <a:cubicBezTo>
                                      <a:pt x="459" y="204"/>
                                      <a:pt x="449" y="200"/>
                                      <a:pt x="438" y="200"/>
                                    </a:cubicBezTo>
                                    <a:cubicBezTo>
                                      <a:pt x="427" y="200"/>
                                      <a:pt x="417" y="204"/>
                                      <a:pt x="409" y="209"/>
                                    </a:cubicBezTo>
                                    <a:close/>
                                    <a:moveTo>
                                      <a:pt x="415" y="215"/>
                                    </a:moveTo>
                                    <a:cubicBezTo>
                                      <a:pt x="416" y="216"/>
                                      <a:pt x="418" y="218"/>
                                      <a:pt x="419" y="219"/>
                                    </a:cubicBezTo>
                                    <a:cubicBezTo>
                                      <a:pt x="424" y="216"/>
                                      <a:pt x="431" y="214"/>
                                      <a:pt x="438" y="214"/>
                                    </a:cubicBezTo>
                                    <a:cubicBezTo>
                                      <a:pt x="445" y="214"/>
                                      <a:pt x="452" y="216"/>
                                      <a:pt x="457" y="220"/>
                                    </a:cubicBezTo>
                                    <a:cubicBezTo>
                                      <a:pt x="458" y="218"/>
                                      <a:pt x="460" y="217"/>
                                      <a:pt x="461" y="215"/>
                                    </a:cubicBezTo>
                                    <a:cubicBezTo>
                                      <a:pt x="454" y="211"/>
                                      <a:pt x="446" y="208"/>
                                      <a:pt x="438" y="208"/>
                                    </a:cubicBezTo>
                                    <a:cubicBezTo>
                                      <a:pt x="429" y="208"/>
                                      <a:pt x="422" y="210"/>
                                      <a:pt x="415" y="215"/>
                                    </a:cubicBezTo>
                                    <a:close/>
                                    <a:moveTo>
                                      <a:pt x="420" y="221"/>
                                    </a:moveTo>
                                    <a:cubicBezTo>
                                      <a:pt x="421" y="222"/>
                                      <a:pt x="422" y="224"/>
                                      <a:pt x="423" y="225"/>
                                    </a:cubicBezTo>
                                    <a:cubicBezTo>
                                      <a:pt x="427" y="223"/>
                                      <a:pt x="432" y="221"/>
                                      <a:pt x="438" y="221"/>
                                    </a:cubicBezTo>
                                    <a:cubicBezTo>
                                      <a:pt x="444" y="221"/>
                                      <a:pt x="449" y="223"/>
                                      <a:pt x="453" y="226"/>
                                    </a:cubicBezTo>
                                    <a:cubicBezTo>
                                      <a:pt x="454" y="224"/>
                                      <a:pt x="455" y="223"/>
                                      <a:pt x="456" y="221"/>
                                    </a:cubicBezTo>
                                    <a:cubicBezTo>
                                      <a:pt x="451" y="218"/>
                                      <a:pt x="445" y="216"/>
                                      <a:pt x="438" y="216"/>
                                    </a:cubicBezTo>
                                    <a:cubicBezTo>
                                      <a:pt x="431" y="216"/>
                                      <a:pt x="425" y="218"/>
                                      <a:pt x="420" y="221"/>
                                    </a:cubicBezTo>
                                    <a:close/>
                                    <a:moveTo>
                                      <a:pt x="423" y="227"/>
                                    </a:moveTo>
                                    <a:cubicBezTo>
                                      <a:pt x="424" y="229"/>
                                      <a:pt x="425" y="231"/>
                                      <a:pt x="426" y="232"/>
                                    </a:cubicBezTo>
                                    <a:cubicBezTo>
                                      <a:pt x="429" y="230"/>
                                      <a:pt x="433" y="229"/>
                                      <a:pt x="438" y="229"/>
                                    </a:cubicBezTo>
                                    <a:cubicBezTo>
                                      <a:pt x="442" y="229"/>
                                      <a:pt x="447" y="230"/>
                                      <a:pt x="450" y="233"/>
                                    </a:cubicBezTo>
                                    <a:cubicBezTo>
                                      <a:pt x="451" y="231"/>
                                      <a:pt x="452" y="229"/>
                                      <a:pt x="453" y="227"/>
                                    </a:cubicBezTo>
                                    <a:cubicBezTo>
                                      <a:pt x="448" y="224"/>
                                      <a:pt x="443" y="223"/>
                                      <a:pt x="438" y="223"/>
                                    </a:cubicBezTo>
                                    <a:cubicBezTo>
                                      <a:pt x="433" y="223"/>
                                      <a:pt x="428" y="224"/>
                                      <a:pt x="423" y="227"/>
                                    </a:cubicBezTo>
                                    <a:close/>
                                    <a:moveTo>
                                      <a:pt x="426" y="234"/>
                                    </a:moveTo>
                                    <a:cubicBezTo>
                                      <a:pt x="427" y="236"/>
                                      <a:pt x="428" y="238"/>
                                      <a:pt x="428" y="240"/>
                                    </a:cubicBezTo>
                                    <a:cubicBezTo>
                                      <a:pt x="431" y="238"/>
                                      <a:pt x="434" y="236"/>
                                      <a:pt x="438" y="236"/>
                                    </a:cubicBezTo>
                                    <a:cubicBezTo>
                                      <a:pt x="442" y="236"/>
                                      <a:pt x="446" y="238"/>
                                      <a:pt x="448" y="241"/>
                                    </a:cubicBezTo>
                                    <a:cubicBezTo>
                                      <a:pt x="449" y="239"/>
                                      <a:pt x="449" y="237"/>
                                      <a:pt x="450" y="235"/>
                                    </a:cubicBezTo>
                                    <a:cubicBezTo>
                                      <a:pt x="446" y="232"/>
                                      <a:pt x="442" y="230"/>
                                      <a:pt x="438" y="230"/>
                                    </a:cubicBezTo>
                                    <a:cubicBezTo>
                                      <a:pt x="434" y="230"/>
                                      <a:pt x="430" y="232"/>
                                      <a:pt x="426" y="234"/>
                                    </a:cubicBezTo>
                                    <a:close/>
                                    <a:moveTo>
                                      <a:pt x="447" y="250"/>
                                    </a:moveTo>
                                    <a:cubicBezTo>
                                      <a:pt x="447" y="248"/>
                                      <a:pt x="448" y="246"/>
                                      <a:pt x="448" y="244"/>
                                    </a:cubicBezTo>
                                    <a:cubicBezTo>
                                      <a:pt x="446" y="240"/>
                                      <a:pt x="442" y="238"/>
                                      <a:pt x="438" y="238"/>
                                    </a:cubicBezTo>
                                    <a:cubicBezTo>
                                      <a:pt x="434" y="238"/>
                                      <a:pt x="431" y="240"/>
                                      <a:pt x="428" y="242"/>
                                    </a:cubicBezTo>
                                    <a:cubicBezTo>
                                      <a:pt x="429" y="245"/>
                                      <a:pt x="429" y="247"/>
                                      <a:pt x="429" y="250"/>
                                    </a:cubicBezTo>
                                    <a:cubicBezTo>
                                      <a:pt x="429" y="250"/>
                                      <a:pt x="429" y="251"/>
                                      <a:pt x="429" y="251"/>
                                    </a:cubicBezTo>
                                    <a:cubicBezTo>
                                      <a:pt x="430" y="251"/>
                                      <a:pt x="430" y="251"/>
                                      <a:pt x="431" y="251"/>
                                    </a:cubicBezTo>
                                    <a:cubicBezTo>
                                      <a:pt x="431" y="250"/>
                                      <a:pt x="431" y="250"/>
                                      <a:pt x="431" y="250"/>
                                    </a:cubicBezTo>
                                    <a:cubicBezTo>
                                      <a:pt x="431" y="246"/>
                                      <a:pt x="434" y="243"/>
                                      <a:pt x="438" y="243"/>
                                    </a:cubicBezTo>
                                    <a:cubicBezTo>
                                      <a:pt x="441" y="243"/>
                                      <a:pt x="444" y="246"/>
                                      <a:pt x="444" y="250"/>
                                    </a:cubicBezTo>
                                    <a:cubicBezTo>
                                      <a:pt x="444" y="250"/>
                                      <a:pt x="444" y="250"/>
                                      <a:pt x="444" y="251"/>
                                    </a:cubicBezTo>
                                    <a:cubicBezTo>
                                      <a:pt x="445" y="251"/>
                                      <a:pt x="446" y="251"/>
                                      <a:pt x="447" y="251"/>
                                    </a:cubicBezTo>
                                    <a:cubicBezTo>
                                      <a:pt x="447" y="251"/>
                                      <a:pt x="447" y="250"/>
                                      <a:pt x="447" y="250"/>
                                    </a:cubicBezTo>
                                    <a:close/>
                                    <a:moveTo>
                                      <a:pt x="438" y="245"/>
                                    </a:moveTo>
                                    <a:cubicBezTo>
                                      <a:pt x="435" y="245"/>
                                      <a:pt x="433" y="247"/>
                                      <a:pt x="433" y="250"/>
                                    </a:cubicBezTo>
                                    <a:cubicBezTo>
                                      <a:pt x="433" y="250"/>
                                      <a:pt x="433" y="250"/>
                                      <a:pt x="433" y="250"/>
                                    </a:cubicBezTo>
                                    <a:cubicBezTo>
                                      <a:pt x="434" y="250"/>
                                      <a:pt x="436" y="250"/>
                                      <a:pt x="438" y="250"/>
                                    </a:cubicBezTo>
                                    <a:cubicBezTo>
                                      <a:pt x="439" y="250"/>
                                      <a:pt x="441" y="250"/>
                                      <a:pt x="443" y="250"/>
                                    </a:cubicBezTo>
                                    <a:cubicBezTo>
                                      <a:pt x="443" y="250"/>
                                      <a:pt x="443" y="250"/>
                                      <a:pt x="443" y="250"/>
                                    </a:cubicBezTo>
                                    <a:cubicBezTo>
                                      <a:pt x="443" y="247"/>
                                      <a:pt x="441" y="245"/>
                                      <a:pt x="438" y="245"/>
                                    </a:cubicBezTo>
                                    <a:close/>
                                    <a:moveTo>
                                      <a:pt x="409" y="261"/>
                                    </a:moveTo>
                                    <a:cubicBezTo>
                                      <a:pt x="411" y="262"/>
                                      <a:pt x="412" y="263"/>
                                      <a:pt x="414" y="265"/>
                                    </a:cubicBezTo>
                                    <a:cubicBezTo>
                                      <a:pt x="421" y="260"/>
                                      <a:pt x="429" y="258"/>
                                      <a:pt x="438" y="258"/>
                                    </a:cubicBezTo>
                                    <a:cubicBezTo>
                                      <a:pt x="447" y="258"/>
                                      <a:pt x="455" y="261"/>
                                      <a:pt x="462" y="265"/>
                                    </a:cubicBezTo>
                                    <a:cubicBezTo>
                                      <a:pt x="464" y="264"/>
                                      <a:pt x="465" y="262"/>
                                      <a:pt x="467" y="261"/>
                                    </a:cubicBezTo>
                                    <a:cubicBezTo>
                                      <a:pt x="459" y="255"/>
                                      <a:pt x="449" y="252"/>
                                      <a:pt x="438" y="252"/>
                                    </a:cubicBezTo>
                                    <a:cubicBezTo>
                                      <a:pt x="427" y="252"/>
                                      <a:pt x="417" y="255"/>
                                      <a:pt x="409" y="261"/>
                                    </a:cubicBezTo>
                                    <a:close/>
                                    <a:moveTo>
                                      <a:pt x="415" y="266"/>
                                    </a:moveTo>
                                    <a:cubicBezTo>
                                      <a:pt x="416" y="268"/>
                                      <a:pt x="418" y="269"/>
                                      <a:pt x="419" y="271"/>
                                    </a:cubicBezTo>
                                    <a:cubicBezTo>
                                      <a:pt x="424" y="267"/>
                                      <a:pt x="431" y="265"/>
                                      <a:pt x="438" y="265"/>
                                    </a:cubicBezTo>
                                    <a:cubicBezTo>
                                      <a:pt x="445" y="265"/>
                                      <a:pt x="452" y="268"/>
                                      <a:pt x="457" y="271"/>
                                    </a:cubicBezTo>
                                    <a:cubicBezTo>
                                      <a:pt x="458" y="270"/>
                                      <a:pt x="460" y="268"/>
                                      <a:pt x="461" y="266"/>
                                    </a:cubicBezTo>
                                    <a:cubicBezTo>
                                      <a:pt x="454" y="262"/>
                                      <a:pt x="446" y="259"/>
                                      <a:pt x="438" y="259"/>
                                    </a:cubicBezTo>
                                    <a:cubicBezTo>
                                      <a:pt x="429" y="259"/>
                                      <a:pt x="422" y="262"/>
                                      <a:pt x="415" y="266"/>
                                    </a:cubicBezTo>
                                    <a:close/>
                                    <a:moveTo>
                                      <a:pt x="420" y="272"/>
                                    </a:moveTo>
                                    <a:cubicBezTo>
                                      <a:pt x="421" y="274"/>
                                      <a:pt x="422" y="275"/>
                                      <a:pt x="423" y="277"/>
                                    </a:cubicBezTo>
                                    <a:cubicBezTo>
                                      <a:pt x="427" y="274"/>
                                      <a:pt x="432" y="272"/>
                                      <a:pt x="438" y="272"/>
                                    </a:cubicBezTo>
                                    <a:cubicBezTo>
                                      <a:pt x="444" y="272"/>
                                      <a:pt x="449" y="274"/>
                                      <a:pt x="453" y="277"/>
                                    </a:cubicBezTo>
                                    <a:cubicBezTo>
                                      <a:pt x="454" y="276"/>
                                      <a:pt x="455" y="274"/>
                                      <a:pt x="456" y="273"/>
                                    </a:cubicBezTo>
                                    <a:cubicBezTo>
                                      <a:pt x="451" y="269"/>
                                      <a:pt x="445" y="267"/>
                                      <a:pt x="438" y="267"/>
                                    </a:cubicBezTo>
                                    <a:cubicBezTo>
                                      <a:pt x="431" y="267"/>
                                      <a:pt x="425" y="269"/>
                                      <a:pt x="420" y="272"/>
                                    </a:cubicBezTo>
                                    <a:close/>
                                    <a:moveTo>
                                      <a:pt x="423" y="278"/>
                                    </a:moveTo>
                                    <a:cubicBezTo>
                                      <a:pt x="424" y="280"/>
                                      <a:pt x="425" y="282"/>
                                      <a:pt x="426" y="284"/>
                                    </a:cubicBezTo>
                                    <a:cubicBezTo>
                                      <a:pt x="429" y="282"/>
                                      <a:pt x="433" y="280"/>
                                      <a:pt x="438" y="280"/>
                                    </a:cubicBezTo>
                                    <a:cubicBezTo>
                                      <a:pt x="442" y="280"/>
                                      <a:pt x="447" y="282"/>
                                      <a:pt x="450" y="284"/>
                                    </a:cubicBezTo>
                                    <a:cubicBezTo>
                                      <a:pt x="451" y="282"/>
                                      <a:pt x="452" y="280"/>
                                      <a:pt x="453" y="279"/>
                                    </a:cubicBezTo>
                                    <a:cubicBezTo>
                                      <a:pt x="448" y="276"/>
                                      <a:pt x="443" y="274"/>
                                      <a:pt x="438" y="274"/>
                                    </a:cubicBezTo>
                                    <a:cubicBezTo>
                                      <a:pt x="433" y="274"/>
                                      <a:pt x="428" y="276"/>
                                      <a:pt x="423" y="278"/>
                                    </a:cubicBezTo>
                                    <a:close/>
                                    <a:moveTo>
                                      <a:pt x="426" y="285"/>
                                    </a:moveTo>
                                    <a:cubicBezTo>
                                      <a:pt x="427" y="287"/>
                                      <a:pt x="428" y="290"/>
                                      <a:pt x="428" y="292"/>
                                    </a:cubicBezTo>
                                    <a:cubicBezTo>
                                      <a:pt x="431" y="289"/>
                                      <a:pt x="434" y="288"/>
                                      <a:pt x="438" y="288"/>
                                    </a:cubicBezTo>
                                    <a:cubicBezTo>
                                      <a:pt x="442" y="288"/>
                                      <a:pt x="446" y="290"/>
                                      <a:pt x="448" y="293"/>
                                    </a:cubicBezTo>
                                    <a:cubicBezTo>
                                      <a:pt x="449" y="290"/>
                                      <a:pt x="449" y="288"/>
                                      <a:pt x="450" y="286"/>
                                    </a:cubicBezTo>
                                    <a:cubicBezTo>
                                      <a:pt x="446" y="283"/>
                                      <a:pt x="442" y="282"/>
                                      <a:pt x="438" y="282"/>
                                    </a:cubicBezTo>
                                    <a:cubicBezTo>
                                      <a:pt x="434" y="282"/>
                                      <a:pt x="430" y="283"/>
                                      <a:pt x="426" y="285"/>
                                    </a:cubicBezTo>
                                    <a:close/>
                                    <a:moveTo>
                                      <a:pt x="447" y="301"/>
                                    </a:moveTo>
                                    <a:cubicBezTo>
                                      <a:pt x="447" y="299"/>
                                      <a:pt x="448" y="297"/>
                                      <a:pt x="448" y="295"/>
                                    </a:cubicBezTo>
                                    <a:cubicBezTo>
                                      <a:pt x="446" y="292"/>
                                      <a:pt x="442" y="289"/>
                                      <a:pt x="438" y="289"/>
                                    </a:cubicBezTo>
                                    <a:cubicBezTo>
                                      <a:pt x="434" y="289"/>
                                      <a:pt x="431" y="291"/>
                                      <a:pt x="428" y="294"/>
                                    </a:cubicBezTo>
                                    <a:cubicBezTo>
                                      <a:pt x="429" y="296"/>
                                      <a:pt x="429" y="299"/>
                                      <a:pt x="429" y="301"/>
                                    </a:cubicBezTo>
                                    <a:cubicBezTo>
                                      <a:pt x="429" y="302"/>
                                      <a:pt x="429" y="302"/>
                                      <a:pt x="429" y="302"/>
                                    </a:cubicBezTo>
                                    <a:cubicBezTo>
                                      <a:pt x="430" y="302"/>
                                      <a:pt x="430" y="302"/>
                                      <a:pt x="431" y="302"/>
                                    </a:cubicBezTo>
                                    <a:cubicBezTo>
                                      <a:pt x="431" y="302"/>
                                      <a:pt x="431" y="301"/>
                                      <a:pt x="431" y="301"/>
                                    </a:cubicBezTo>
                                    <a:cubicBezTo>
                                      <a:pt x="431" y="298"/>
                                      <a:pt x="434" y="295"/>
                                      <a:pt x="438" y="295"/>
                                    </a:cubicBezTo>
                                    <a:cubicBezTo>
                                      <a:pt x="441" y="295"/>
                                      <a:pt x="444" y="298"/>
                                      <a:pt x="444" y="301"/>
                                    </a:cubicBezTo>
                                    <a:cubicBezTo>
                                      <a:pt x="444" y="301"/>
                                      <a:pt x="444" y="302"/>
                                      <a:pt x="444" y="302"/>
                                    </a:cubicBezTo>
                                    <a:cubicBezTo>
                                      <a:pt x="445" y="302"/>
                                      <a:pt x="446" y="302"/>
                                      <a:pt x="447" y="302"/>
                                    </a:cubicBezTo>
                                    <a:cubicBezTo>
                                      <a:pt x="447" y="302"/>
                                      <a:pt x="447" y="302"/>
                                      <a:pt x="447" y="301"/>
                                    </a:cubicBezTo>
                                    <a:close/>
                                    <a:moveTo>
                                      <a:pt x="438" y="296"/>
                                    </a:moveTo>
                                    <a:cubicBezTo>
                                      <a:pt x="435" y="296"/>
                                      <a:pt x="433" y="298"/>
                                      <a:pt x="433" y="301"/>
                                    </a:cubicBezTo>
                                    <a:cubicBezTo>
                                      <a:pt x="433" y="301"/>
                                      <a:pt x="433" y="302"/>
                                      <a:pt x="433" y="302"/>
                                    </a:cubicBezTo>
                                    <a:cubicBezTo>
                                      <a:pt x="434" y="302"/>
                                      <a:pt x="436" y="301"/>
                                      <a:pt x="438" y="301"/>
                                    </a:cubicBezTo>
                                    <a:cubicBezTo>
                                      <a:pt x="439" y="301"/>
                                      <a:pt x="441" y="302"/>
                                      <a:pt x="443" y="302"/>
                                    </a:cubicBezTo>
                                    <a:cubicBezTo>
                                      <a:pt x="443" y="302"/>
                                      <a:pt x="443" y="301"/>
                                      <a:pt x="443" y="301"/>
                                    </a:cubicBezTo>
                                    <a:cubicBezTo>
                                      <a:pt x="443" y="298"/>
                                      <a:pt x="441" y="296"/>
                                      <a:pt x="438" y="296"/>
                                    </a:cubicBezTo>
                                    <a:close/>
                                    <a:moveTo>
                                      <a:pt x="520" y="250"/>
                                    </a:moveTo>
                                    <a:cubicBezTo>
                                      <a:pt x="520" y="251"/>
                                      <a:pt x="520" y="253"/>
                                      <a:pt x="519" y="254"/>
                                    </a:cubicBezTo>
                                    <a:cubicBezTo>
                                      <a:pt x="521" y="255"/>
                                      <a:pt x="523" y="256"/>
                                      <a:pt x="525" y="257"/>
                                    </a:cubicBezTo>
                                    <a:cubicBezTo>
                                      <a:pt x="525" y="255"/>
                                      <a:pt x="526" y="252"/>
                                      <a:pt x="526" y="250"/>
                                    </a:cubicBezTo>
                                    <a:cubicBezTo>
                                      <a:pt x="526" y="242"/>
                                      <a:pt x="523" y="236"/>
                                      <a:pt x="518" y="231"/>
                                    </a:cubicBezTo>
                                    <a:cubicBezTo>
                                      <a:pt x="513" y="226"/>
                                      <a:pt x="506" y="223"/>
                                      <a:pt x="499" y="223"/>
                                    </a:cubicBezTo>
                                    <a:cubicBezTo>
                                      <a:pt x="491" y="223"/>
                                      <a:pt x="484" y="226"/>
                                      <a:pt x="479" y="231"/>
                                    </a:cubicBezTo>
                                    <a:cubicBezTo>
                                      <a:pt x="474" y="236"/>
                                      <a:pt x="471" y="242"/>
                                      <a:pt x="471" y="250"/>
                                    </a:cubicBezTo>
                                    <a:cubicBezTo>
                                      <a:pt x="471" y="252"/>
                                      <a:pt x="472" y="255"/>
                                      <a:pt x="472" y="257"/>
                                    </a:cubicBezTo>
                                    <a:cubicBezTo>
                                      <a:pt x="474" y="256"/>
                                      <a:pt x="476" y="255"/>
                                      <a:pt x="478" y="254"/>
                                    </a:cubicBezTo>
                                    <a:cubicBezTo>
                                      <a:pt x="478" y="253"/>
                                      <a:pt x="478" y="251"/>
                                      <a:pt x="478" y="250"/>
                                    </a:cubicBezTo>
                                    <a:cubicBezTo>
                                      <a:pt x="478" y="238"/>
                                      <a:pt x="487" y="229"/>
                                      <a:pt x="499" y="229"/>
                                    </a:cubicBezTo>
                                    <a:cubicBezTo>
                                      <a:pt x="510" y="229"/>
                                      <a:pt x="520" y="238"/>
                                      <a:pt x="520" y="250"/>
                                    </a:cubicBezTo>
                                    <a:close/>
                                    <a:moveTo>
                                      <a:pt x="512" y="250"/>
                                    </a:moveTo>
                                    <a:cubicBezTo>
                                      <a:pt x="512" y="251"/>
                                      <a:pt x="512" y="251"/>
                                      <a:pt x="512" y="252"/>
                                    </a:cubicBezTo>
                                    <a:cubicBezTo>
                                      <a:pt x="514" y="252"/>
                                      <a:pt x="516" y="253"/>
                                      <a:pt x="518" y="254"/>
                                    </a:cubicBezTo>
                                    <a:cubicBezTo>
                                      <a:pt x="518" y="253"/>
                                      <a:pt x="518" y="251"/>
                                      <a:pt x="518" y="250"/>
                                    </a:cubicBezTo>
                                    <a:cubicBezTo>
                                      <a:pt x="518" y="245"/>
                                      <a:pt x="516" y="240"/>
                                      <a:pt x="512" y="236"/>
                                    </a:cubicBezTo>
                                    <a:cubicBezTo>
                                      <a:pt x="509" y="233"/>
                                      <a:pt x="504" y="230"/>
                                      <a:pt x="499" y="230"/>
                                    </a:cubicBezTo>
                                    <a:cubicBezTo>
                                      <a:pt x="493" y="230"/>
                                      <a:pt x="488" y="233"/>
                                      <a:pt x="485" y="236"/>
                                    </a:cubicBezTo>
                                    <a:cubicBezTo>
                                      <a:pt x="481" y="240"/>
                                      <a:pt x="479" y="245"/>
                                      <a:pt x="479" y="250"/>
                                    </a:cubicBezTo>
                                    <a:cubicBezTo>
                                      <a:pt x="479" y="251"/>
                                      <a:pt x="479" y="253"/>
                                      <a:pt x="480" y="254"/>
                                    </a:cubicBezTo>
                                    <a:cubicBezTo>
                                      <a:pt x="481" y="253"/>
                                      <a:pt x="483" y="252"/>
                                      <a:pt x="485" y="252"/>
                                    </a:cubicBezTo>
                                    <a:cubicBezTo>
                                      <a:pt x="485" y="251"/>
                                      <a:pt x="485" y="251"/>
                                      <a:pt x="485" y="250"/>
                                    </a:cubicBezTo>
                                    <a:cubicBezTo>
                                      <a:pt x="485" y="242"/>
                                      <a:pt x="491" y="236"/>
                                      <a:pt x="499" y="236"/>
                                    </a:cubicBezTo>
                                    <a:cubicBezTo>
                                      <a:pt x="506" y="236"/>
                                      <a:pt x="512" y="242"/>
                                      <a:pt x="512" y="250"/>
                                    </a:cubicBezTo>
                                    <a:close/>
                                    <a:moveTo>
                                      <a:pt x="505" y="250"/>
                                    </a:moveTo>
                                    <a:cubicBezTo>
                                      <a:pt x="505" y="250"/>
                                      <a:pt x="505" y="250"/>
                                      <a:pt x="505" y="251"/>
                                    </a:cubicBezTo>
                                    <a:cubicBezTo>
                                      <a:pt x="507" y="251"/>
                                      <a:pt x="509" y="251"/>
                                      <a:pt x="510" y="251"/>
                                    </a:cubicBezTo>
                                    <a:cubicBezTo>
                                      <a:pt x="511" y="251"/>
                                      <a:pt x="511" y="250"/>
                                      <a:pt x="511" y="250"/>
                                    </a:cubicBezTo>
                                    <a:cubicBezTo>
                                      <a:pt x="511" y="243"/>
                                      <a:pt x="505" y="238"/>
                                      <a:pt x="499" y="238"/>
                                    </a:cubicBezTo>
                                    <a:cubicBezTo>
                                      <a:pt x="492" y="238"/>
                                      <a:pt x="487" y="243"/>
                                      <a:pt x="487" y="250"/>
                                    </a:cubicBezTo>
                                    <a:cubicBezTo>
                                      <a:pt x="487" y="250"/>
                                      <a:pt x="487" y="251"/>
                                      <a:pt x="487" y="251"/>
                                    </a:cubicBezTo>
                                    <a:cubicBezTo>
                                      <a:pt x="489" y="251"/>
                                      <a:pt x="490" y="251"/>
                                      <a:pt x="492" y="251"/>
                                    </a:cubicBezTo>
                                    <a:cubicBezTo>
                                      <a:pt x="492" y="250"/>
                                      <a:pt x="492" y="250"/>
                                      <a:pt x="492" y="250"/>
                                    </a:cubicBezTo>
                                    <a:cubicBezTo>
                                      <a:pt x="492" y="246"/>
                                      <a:pt x="495" y="243"/>
                                      <a:pt x="499" y="243"/>
                                    </a:cubicBezTo>
                                    <a:cubicBezTo>
                                      <a:pt x="502" y="243"/>
                                      <a:pt x="505" y="246"/>
                                      <a:pt x="505" y="250"/>
                                    </a:cubicBezTo>
                                    <a:close/>
                                    <a:moveTo>
                                      <a:pt x="499" y="245"/>
                                    </a:moveTo>
                                    <a:cubicBezTo>
                                      <a:pt x="496" y="245"/>
                                      <a:pt x="494" y="247"/>
                                      <a:pt x="494" y="250"/>
                                    </a:cubicBezTo>
                                    <a:cubicBezTo>
                                      <a:pt x="494" y="250"/>
                                      <a:pt x="494" y="250"/>
                                      <a:pt x="494" y="250"/>
                                    </a:cubicBezTo>
                                    <a:cubicBezTo>
                                      <a:pt x="495" y="250"/>
                                      <a:pt x="497" y="250"/>
                                      <a:pt x="499" y="250"/>
                                    </a:cubicBezTo>
                                    <a:cubicBezTo>
                                      <a:pt x="500" y="250"/>
                                      <a:pt x="502" y="250"/>
                                      <a:pt x="504" y="250"/>
                                    </a:cubicBezTo>
                                    <a:cubicBezTo>
                                      <a:pt x="504" y="250"/>
                                      <a:pt x="504" y="250"/>
                                      <a:pt x="504" y="250"/>
                                    </a:cubicBezTo>
                                    <a:cubicBezTo>
                                      <a:pt x="504" y="247"/>
                                      <a:pt x="501" y="245"/>
                                      <a:pt x="499" y="245"/>
                                    </a:cubicBezTo>
                                    <a:close/>
                                    <a:moveTo>
                                      <a:pt x="529" y="260"/>
                                    </a:moveTo>
                                    <a:cubicBezTo>
                                      <a:pt x="530" y="260"/>
                                      <a:pt x="531" y="259"/>
                                      <a:pt x="532" y="259"/>
                                    </a:cubicBezTo>
                                    <a:cubicBezTo>
                                      <a:pt x="532" y="256"/>
                                      <a:pt x="533" y="253"/>
                                      <a:pt x="533" y="250"/>
                                    </a:cubicBezTo>
                                    <a:cubicBezTo>
                                      <a:pt x="533" y="240"/>
                                      <a:pt x="529" y="232"/>
                                      <a:pt x="523" y="226"/>
                                    </a:cubicBezTo>
                                    <a:cubicBezTo>
                                      <a:pt x="517" y="220"/>
                                      <a:pt x="508" y="216"/>
                                      <a:pt x="499" y="216"/>
                                    </a:cubicBezTo>
                                    <a:cubicBezTo>
                                      <a:pt x="489" y="216"/>
                                      <a:pt x="481" y="220"/>
                                      <a:pt x="474" y="226"/>
                                    </a:cubicBezTo>
                                    <a:cubicBezTo>
                                      <a:pt x="468" y="232"/>
                                      <a:pt x="464" y="240"/>
                                      <a:pt x="464" y="250"/>
                                    </a:cubicBezTo>
                                    <a:cubicBezTo>
                                      <a:pt x="464" y="253"/>
                                      <a:pt x="465" y="256"/>
                                      <a:pt x="465" y="258"/>
                                    </a:cubicBezTo>
                                    <a:cubicBezTo>
                                      <a:pt x="466" y="259"/>
                                      <a:pt x="467" y="259"/>
                                      <a:pt x="468" y="260"/>
                                    </a:cubicBezTo>
                                    <a:cubicBezTo>
                                      <a:pt x="469" y="259"/>
                                      <a:pt x="470" y="259"/>
                                      <a:pt x="471" y="258"/>
                                    </a:cubicBezTo>
                                    <a:cubicBezTo>
                                      <a:pt x="470" y="256"/>
                                      <a:pt x="470" y="253"/>
                                      <a:pt x="470" y="250"/>
                                    </a:cubicBezTo>
                                    <a:cubicBezTo>
                                      <a:pt x="470" y="234"/>
                                      <a:pt x="483" y="221"/>
                                      <a:pt x="499" y="221"/>
                                    </a:cubicBezTo>
                                    <a:cubicBezTo>
                                      <a:pt x="515" y="221"/>
                                      <a:pt x="527" y="234"/>
                                      <a:pt x="527" y="250"/>
                                    </a:cubicBezTo>
                                    <a:cubicBezTo>
                                      <a:pt x="527" y="253"/>
                                      <a:pt x="527" y="256"/>
                                      <a:pt x="526" y="258"/>
                                    </a:cubicBezTo>
                                    <a:cubicBezTo>
                                      <a:pt x="527" y="259"/>
                                      <a:pt x="528" y="260"/>
                                      <a:pt x="529" y="260"/>
                                    </a:cubicBezTo>
                                    <a:close/>
                                    <a:moveTo>
                                      <a:pt x="520" y="199"/>
                                    </a:moveTo>
                                    <a:cubicBezTo>
                                      <a:pt x="520" y="200"/>
                                      <a:pt x="520" y="202"/>
                                      <a:pt x="519" y="203"/>
                                    </a:cubicBezTo>
                                    <a:cubicBezTo>
                                      <a:pt x="521" y="204"/>
                                      <a:pt x="523" y="205"/>
                                      <a:pt x="525" y="206"/>
                                    </a:cubicBezTo>
                                    <a:cubicBezTo>
                                      <a:pt x="525" y="204"/>
                                      <a:pt x="526" y="201"/>
                                      <a:pt x="526" y="199"/>
                                    </a:cubicBezTo>
                                    <a:cubicBezTo>
                                      <a:pt x="526" y="191"/>
                                      <a:pt x="523" y="184"/>
                                      <a:pt x="518" y="179"/>
                                    </a:cubicBezTo>
                                    <a:cubicBezTo>
                                      <a:pt x="513" y="174"/>
                                      <a:pt x="506" y="171"/>
                                      <a:pt x="499" y="171"/>
                                    </a:cubicBezTo>
                                    <a:cubicBezTo>
                                      <a:pt x="491" y="171"/>
                                      <a:pt x="484" y="174"/>
                                      <a:pt x="479" y="179"/>
                                    </a:cubicBezTo>
                                    <a:cubicBezTo>
                                      <a:pt x="474" y="184"/>
                                      <a:pt x="471" y="191"/>
                                      <a:pt x="471" y="199"/>
                                    </a:cubicBezTo>
                                    <a:cubicBezTo>
                                      <a:pt x="471" y="201"/>
                                      <a:pt x="472" y="204"/>
                                      <a:pt x="472" y="206"/>
                                    </a:cubicBezTo>
                                    <a:cubicBezTo>
                                      <a:pt x="474" y="205"/>
                                      <a:pt x="476" y="204"/>
                                      <a:pt x="478" y="203"/>
                                    </a:cubicBezTo>
                                    <a:cubicBezTo>
                                      <a:pt x="478" y="202"/>
                                      <a:pt x="478" y="200"/>
                                      <a:pt x="478" y="199"/>
                                    </a:cubicBezTo>
                                    <a:cubicBezTo>
                                      <a:pt x="478" y="187"/>
                                      <a:pt x="487" y="177"/>
                                      <a:pt x="499" y="177"/>
                                    </a:cubicBezTo>
                                    <a:cubicBezTo>
                                      <a:pt x="510" y="177"/>
                                      <a:pt x="520" y="187"/>
                                      <a:pt x="520" y="199"/>
                                    </a:cubicBezTo>
                                    <a:close/>
                                    <a:moveTo>
                                      <a:pt x="512" y="199"/>
                                    </a:moveTo>
                                    <a:cubicBezTo>
                                      <a:pt x="512" y="199"/>
                                      <a:pt x="512" y="200"/>
                                      <a:pt x="512" y="200"/>
                                    </a:cubicBezTo>
                                    <a:cubicBezTo>
                                      <a:pt x="514" y="201"/>
                                      <a:pt x="516" y="202"/>
                                      <a:pt x="518" y="202"/>
                                    </a:cubicBezTo>
                                    <a:cubicBezTo>
                                      <a:pt x="518" y="201"/>
                                      <a:pt x="518" y="200"/>
                                      <a:pt x="518" y="199"/>
                                    </a:cubicBezTo>
                                    <a:cubicBezTo>
                                      <a:pt x="518" y="193"/>
                                      <a:pt x="516" y="188"/>
                                      <a:pt x="512" y="185"/>
                                    </a:cubicBezTo>
                                    <a:cubicBezTo>
                                      <a:pt x="509" y="181"/>
                                      <a:pt x="504" y="179"/>
                                      <a:pt x="499" y="179"/>
                                    </a:cubicBezTo>
                                    <a:cubicBezTo>
                                      <a:pt x="493" y="179"/>
                                      <a:pt x="488" y="181"/>
                                      <a:pt x="485" y="185"/>
                                    </a:cubicBezTo>
                                    <a:cubicBezTo>
                                      <a:pt x="481" y="188"/>
                                      <a:pt x="479" y="193"/>
                                      <a:pt x="479" y="199"/>
                                    </a:cubicBezTo>
                                    <a:cubicBezTo>
                                      <a:pt x="479" y="200"/>
                                      <a:pt x="479" y="201"/>
                                      <a:pt x="480" y="202"/>
                                    </a:cubicBezTo>
                                    <a:cubicBezTo>
                                      <a:pt x="481" y="202"/>
                                      <a:pt x="483" y="201"/>
                                      <a:pt x="485" y="200"/>
                                    </a:cubicBezTo>
                                    <a:cubicBezTo>
                                      <a:pt x="485" y="200"/>
                                      <a:pt x="485" y="199"/>
                                      <a:pt x="485" y="199"/>
                                    </a:cubicBezTo>
                                    <a:cubicBezTo>
                                      <a:pt x="485" y="191"/>
                                      <a:pt x="491" y="185"/>
                                      <a:pt x="499" y="185"/>
                                    </a:cubicBezTo>
                                    <a:cubicBezTo>
                                      <a:pt x="506" y="185"/>
                                      <a:pt x="512" y="191"/>
                                      <a:pt x="512" y="199"/>
                                    </a:cubicBezTo>
                                    <a:close/>
                                    <a:moveTo>
                                      <a:pt x="505" y="199"/>
                                    </a:moveTo>
                                    <a:cubicBezTo>
                                      <a:pt x="505" y="199"/>
                                      <a:pt x="505" y="199"/>
                                      <a:pt x="505" y="199"/>
                                    </a:cubicBezTo>
                                    <a:cubicBezTo>
                                      <a:pt x="507" y="199"/>
                                      <a:pt x="509" y="200"/>
                                      <a:pt x="510" y="200"/>
                                    </a:cubicBezTo>
                                    <a:cubicBezTo>
                                      <a:pt x="511" y="200"/>
                                      <a:pt x="511" y="199"/>
                                      <a:pt x="511" y="199"/>
                                    </a:cubicBezTo>
                                    <a:cubicBezTo>
                                      <a:pt x="511" y="192"/>
                                      <a:pt x="505" y="187"/>
                                      <a:pt x="499" y="187"/>
                                    </a:cubicBezTo>
                                    <a:cubicBezTo>
                                      <a:pt x="492" y="187"/>
                                      <a:pt x="487" y="192"/>
                                      <a:pt x="487" y="199"/>
                                    </a:cubicBezTo>
                                    <a:cubicBezTo>
                                      <a:pt x="487" y="199"/>
                                      <a:pt x="487" y="200"/>
                                      <a:pt x="487" y="200"/>
                                    </a:cubicBezTo>
                                    <a:cubicBezTo>
                                      <a:pt x="489" y="200"/>
                                      <a:pt x="490" y="199"/>
                                      <a:pt x="492" y="199"/>
                                    </a:cubicBezTo>
                                    <a:cubicBezTo>
                                      <a:pt x="492" y="199"/>
                                      <a:pt x="492" y="199"/>
                                      <a:pt x="492" y="199"/>
                                    </a:cubicBezTo>
                                    <a:cubicBezTo>
                                      <a:pt x="492" y="195"/>
                                      <a:pt x="495" y="192"/>
                                      <a:pt x="499" y="192"/>
                                    </a:cubicBezTo>
                                    <a:cubicBezTo>
                                      <a:pt x="502" y="192"/>
                                      <a:pt x="505" y="195"/>
                                      <a:pt x="505" y="199"/>
                                    </a:cubicBezTo>
                                    <a:close/>
                                    <a:moveTo>
                                      <a:pt x="499" y="193"/>
                                    </a:moveTo>
                                    <a:cubicBezTo>
                                      <a:pt x="496" y="193"/>
                                      <a:pt x="494" y="196"/>
                                      <a:pt x="494" y="199"/>
                                    </a:cubicBezTo>
                                    <a:cubicBezTo>
                                      <a:pt x="494" y="199"/>
                                      <a:pt x="494" y="199"/>
                                      <a:pt x="494" y="199"/>
                                    </a:cubicBezTo>
                                    <a:cubicBezTo>
                                      <a:pt x="495" y="199"/>
                                      <a:pt x="497" y="199"/>
                                      <a:pt x="499" y="199"/>
                                    </a:cubicBezTo>
                                    <a:cubicBezTo>
                                      <a:pt x="500" y="199"/>
                                      <a:pt x="502" y="199"/>
                                      <a:pt x="504" y="199"/>
                                    </a:cubicBezTo>
                                    <a:cubicBezTo>
                                      <a:pt x="504" y="199"/>
                                      <a:pt x="504" y="199"/>
                                      <a:pt x="504" y="199"/>
                                    </a:cubicBezTo>
                                    <a:cubicBezTo>
                                      <a:pt x="504" y="196"/>
                                      <a:pt x="501" y="193"/>
                                      <a:pt x="499" y="193"/>
                                    </a:cubicBezTo>
                                    <a:close/>
                                    <a:moveTo>
                                      <a:pt x="529" y="209"/>
                                    </a:moveTo>
                                    <a:cubicBezTo>
                                      <a:pt x="530" y="208"/>
                                      <a:pt x="531" y="208"/>
                                      <a:pt x="532" y="207"/>
                                    </a:cubicBezTo>
                                    <a:cubicBezTo>
                                      <a:pt x="532" y="204"/>
                                      <a:pt x="533" y="202"/>
                                      <a:pt x="533" y="199"/>
                                    </a:cubicBezTo>
                                    <a:cubicBezTo>
                                      <a:pt x="533" y="189"/>
                                      <a:pt x="529" y="181"/>
                                      <a:pt x="523" y="174"/>
                                    </a:cubicBezTo>
                                    <a:cubicBezTo>
                                      <a:pt x="517" y="168"/>
                                      <a:pt x="508" y="164"/>
                                      <a:pt x="499" y="164"/>
                                    </a:cubicBezTo>
                                    <a:cubicBezTo>
                                      <a:pt x="489" y="164"/>
                                      <a:pt x="481" y="168"/>
                                      <a:pt x="474" y="174"/>
                                    </a:cubicBezTo>
                                    <a:cubicBezTo>
                                      <a:pt x="468" y="181"/>
                                      <a:pt x="464" y="189"/>
                                      <a:pt x="464" y="199"/>
                                    </a:cubicBezTo>
                                    <a:cubicBezTo>
                                      <a:pt x="464" y="201"/>
                                      <a:pt x="465" y="204"/>
                                      <a:pt x="465" y="207"/>
                                    </a:cubicBezTo>
                                    <a:cubicBezTo>
                                      <a:pt x="466" y="207"/>
                                      <a:pt x="467" y="208"/>
                                      <a:pt x="468" y="209"/>
                                    </a:cubicBezTo>
                                    <a:cubicBezTo>
                                      <a:pt x="469" y="208"/>
                                      <a:pt x="470" y="207"/>
                                      <a:pt x="471" y="207"/>
                                    </a:cubicBezTo>
                                    <a:cubicBezTo>
                                      <a:pt x="470" y="204"/>
                                      <a:pt x="470" y="201"/>
                                      <a:pt x="470" y="199"/>
                                    </a:cubicBezTo>
                                    <a:cubicBezTo>
                                      <a:pt x="470" y="183"/>
                                      <a:pt x="483" y="170"/>
                                      <a:pt x="499" y="170"/>
                                    </a:cubicBezTo>
                                    <a:cubicBezTo>
                                      <a:pt x="515" y="170"/>
                                      <a:pt x="527" y="183"/>
                                      <a:pt x="527" y="199"/>
                                    </a:cubicBezTo>
                                    <a:cubicBezTo>
                                      <a:pt x="527" y="201"/>
                                      <a:pt x="527" y="204"/>
                                      <a:pt x="526" y="207"/>
                                    </a:cubicBezTo>
                                    <a:cubicBezTo>
                                      <a:pt x="527" y="207"/>
                                      <a:pt x="528" y="208"/>
                                      <a:pt x="529" y="209"/>
                                    </a:cubicBezTo>
                                    <a:close/>
                                    <a:moveTo>
                                      <a:pt x="461" y="164"/>
                                    </a:moveTo>
                                    <a:cubicBezTo>
                                      <a:pt x="454" y="159"/>
                                      <a:pt x="446" y="157"/>
                                      <a:pt x="438" y="157"/>
                                    </a:cubicBezTo>
                                    <a:cubicBezTo>
                                      <a:pt x="429" y="157"/>
                                      <a:pt x="422" y="159"/>
                                      <a:pt x="415" y="163"/>
                                    </a:cubicBezTo>
                                    <a:cubicBezTo>
                                      <a:pt x="416" y="165"/>
                                      <a:pt x="418" y="166"/>
                                      <a:pt x="419" y="168"/>
                                    </a:cubicBezTo>
                                    <a:cubicBezTo>
                                      <a:pt x="424" y="165"/>
                                      <a:pt x="431" y="163"/>
                                      <a:pt x="438" y="163"/>
                                    </a:cubicBezTo>
                                    <a:cubicBezTo>
                                      <a:pt x="445" y="163"/>
                                      <a:pt x="452" y="165"/>
                                      <a:pt x="457" y="168"/>
                                    </a:cubicBezTo>
                                    <a:cubicBezTo>
                                      <a:pt x="458" y="167"/>
                                      <a:pt x="460" y="165"/>
                                      <a:pt x="461" y="164"/>
                                    </a:cubicBezTo>
                                    <a:close/>
                                    <a:moveTo>
                                      <a:pt x="344" y="199"/>
                                    </a:moveTo>
                                    <a:cubicBezTo>
                                      <a:pt x="344" y="201"/>
                                      <a:pt x="344" y="204"/>
                                      <a:pt x="345" y="207"/>
                                    </a:cubicBezTo>
                                    <a:cubicBezTo>
                                      <a:pt x="346" y="207"/>
                                      <a:pt x="346" y="208"/>
                                      <a:pt x="347" y="209"/>
                                    </a:cubicBezTo>
                                    <a:cubicBezTo>
                                      <a:pt x="348" y="208"/>
                                      <a:pt x="349" y="207"/>
                                      <a:pt x="350" y="207"/>
                                    </a:cubicBezTo>
                                    <a:cubicBezTo>
                                      <a:pt x="349" y="204"/>
                                      <a:pt x="349" y="201"/>
                                      <a:pt x="349" y="199"/>
                                    </a:cubicBezTo>
                                    <a:cubicBezTo>
                                      <a:pt x="349" y="183"/>
                                      <a:pt x="362" y="170"/>
                                      <a:pt x="378" y="170"/>
                                    </a:cubicBezTo>
                                    <a:cubicBezTo>
                                      <a:pt x="394" y="170"/>
                                      <a:pt x="407" y="183"/>
                                      <a:pt x="407" y="199"/>
                                    </a:cubicBezTo>
                                    <a:cubicBezTo>
                                      <a:pt x="407" y="201"/>
                                      <a:pt x="406" y="204"/>
                                      <a:pt x="405" y="207"/>
                                    </a:cubicBezTo>
                                    <a:cubicBezTo>
                                      <a:pt x="406" y="207"/>
                                      <a:pt x="407" y="208"/>
                                      <a:pt x="408" y="208"/>
                                    </a:cubicBezTo>
                                    <a:cubicBezTo>
                                      <a:pt x="409" y="208"/>
                                      <a:pt x="410" y="207"/>
                                      <a:pt x="411" y="206"/>
                                    </a:cubicBezTo>
                                    <a:cubicBezTo>
                                      <a:pt x="412" y="204"/>
                                      <a:pt x="412" y="201"/>
                                      <a:pt x="412" y="199"/>
                                    </a:cubicBezTo>
                                    <a:cubicBezTo>
                                      <a:pt x="412" y="189"/>
                                      <a:pt x="408" y="181"/>
                                      <a:pt x="402" y="174"/>
                                    </a:cubicBezTo>
                                    <a:cubicBezTo>
                                      <a:pt x="396" y="168"/>
                                      <a:pt x="387" y="164"/>
                                      <a:pt x="378" y="164"/>
                                    </a:cubicBezTo>
                                    <a:cubicBezTo>
                                      <a:pt x="368" y="164"/>
                                      <a:pt x="360" y="168"/>
                                      <a:pt x="354" y="174"/>
                                    </a:cubicBezTo>
                                    <a:cubicBezTo>
                                      <a:pt x="347" y="181"/>
                                      <a:pt x="344" y="189"/>
                                      <a:pt x="344" y="199"/>
                                    </a:cubicBezTo>
                                    <a:close/>
                                    <a:moveTo>
                                      <a:pt x="399" y="199"/>
                                    </a:moveTo>
                                    <a:cubicBezTo>
                                      <a:pt x="399" y="200"/>
                                      <a:pt x="399" y="202"/>
                                      <a:pt x="398" y="203"/>
                                    </a:cubicBezTo>
                                    <a:cubicBezTo>
                                      <a:pt x="400" y="204"/>
                                      <a:pt x="402" y="205"/>
                                      <a:pt x="404" y="206"/>
                                    </a:cubicBezTo>
                                    <a:cubicBezTo>
                                      <a:pt x="405" y="204"/>
                                      <a:pt x="405" y="201"/>
                                      <a:pt x="405" y="199"/>
                                    </a:cubicBezTo>
                                    <a:cubicBezTo>
                                      <a:pt x="405" y="191"/>
                                      <a:pt x="402" y="184"/>
                                      <a:pt x="397" y="179"/>
                                    </a:cubicBezTo>
                                    <a:cubicBezTo>
                                      <a:pt x="392" y="174"/>
                                      <a:pt x="385" y="171"/>
                                      <a:pt x="378" y="171"/>
                                    </a:cubicBezTo>
                                    <a:cubicBezTo>
                                      <a:pt x="370" y="171"/>
                                      <a:pt x="363" y="174"/>
                                      <a:pt x="359" y="179"/>
                                    </a:cubicBezTo>
                                    <a:cubicBezTo>
                                      <a:pt x="354" y="184"/>
                                      <a:pt x="351" y="191"/>
                                      <a:pt x="351" y="199"/>
                                    </a:cubicBezTo>
                                    <a:cubicBezTo>
                                      <a:pt x="351" y="201"/>
                                      <a:pt x="351" y="204"/>
                                      <a:pt x="352" y="206"/>
                                    </a:cubicBezTo>
                                    <a:cubicBezTo>
                                      <a:pt x="353" y="205"/>
                                      <a:pt x="355" y="204"/>
                                      <a:pt x="357" y="203"/>
                                    </a:cubicBezTo>
                                    <a:cubicBezTo>
                                      <a:pt x="357" y="202"/>
                                      <a:pt x="357" y="200"/>
                                      <a:pt x="357" y="199"/>
                                    </a:cubicBezTo>
                                    <a:cubicBezTo>
                                      <a:pt x="357" y="187"/>
                                      <a:pt x="366" y="177"/>
                                      <a:pt x="378" y="177"/>
                                    </a:cubicBezTo>
                                    <a:cubicBezTo>
                                      <a:pt x="389" y="177"/>
                                      <a:pt x="399" y="187"/>
                                      <a:pt x="399" y="199"/>
                                    </a:cubicBezTo>
                                    <a:close/>
                                    <a:moveTo>
                                      <a:pt x="391" y="199"/>
                                    </a:moveTo>
                                    <a:cubicBezTo>
                                      <a:pt x="391" y="199"/>
                                      <a:pt x="391" y="200"/>
                                      <a:pt x="391" y="200"/>
                                    </a:cubicBezTo>
                                    <a:cubicBezTo>
                                      <a:pt x="393" y="201"/>
                                      <a:pt x="395" y="202"/>
                                      <a:pt x="397" y="202"/>
                                    </a:cubicBezTo>
                                    <a:cubicBezTo>
                                      <a:pt x="397" y="201"/>
                                      <a:pt x="397" y="200"/>
                                      <a:pt x="397" y="199"/>
                                    </a:cubicBezTo>
                                    <a:cubicBezTo>
                                      <a:pt x="397" y="193"/>
                                      <a:pt x="395" y="188"/>
                                      <a:pt x="392" y="185"/>
                                    </a:cubicBezTo>
                                    <a:cubicBezTo>
                                      <a:pt x="388" y="181"/>
                                      <a:pt x="383" y="179"/>
                                      <a:pt x="378" y="179"/>
                                    </a:cubicBezTo>
                                    <a:cubicBezTo>
                                      <a:pt x="372" y="179"/>
                                      <a:pt x="368" y="181"/>
                                      <a:pt x="364" y="185"/>
                                    </a:cubicBezTo>
                                    <a:cubicBezTo>
                                      <a:pt x="360" y="188"/>
                                      <a:pt x="358" y="193"/>
                                      <a:pt x="358" y="199"/>
                                    </a:cubicBezTo>
                                    <a:cubicBezTo>
                                      <a:pt x="358" y="200"/>
                                      <a:pt x="358" y="201"/>
                                      <a:pt x="359" y="202"/>
                                    </a:cubicBezTo>
                                    <a:cubicBezTo>
                                      <a:pt x="361" y="202"/>
                                      <a:pt x="362" y="201"/>
                                      <a:pt x="364" y="200"/>
                                    </a:cubicBezTo>
                                    <a:cubicBezTo>
                                      <a:pt x="364" y="200"/>
                                      <a:pt x="364" y="199"/>
                                      <a:pt x="364" y="199"/>
                                    </a:cubicBezTo>
                                    <a:cubicBezTo>
                                      <a:pt x="364" y="191"/>
                                      <a:pt x="370" y="185"/>
                                      <a:pt x="378" y="185"/>
                                    </a:cubicBezTo>
                                    <a:cubicBezTo>
                                      <a:pt x="385" y="185"/>
                                      <a:pt x="391" y="191"/>
                                      <a:pt x="391" y="199"/>
                                    </a:cubicBezTo>
                                    <a:close/>
                                    <a:moveTo>
                                      <a:pt x="384" y="199"/>
                                    </a:moveTo>
                                    <a:cubicBezTo>
                                      <a:pt x="384" y="199"/>
                                      <a:pt x="384" y="199"/>
                                      <a:pt x="384" y="199"/>
                                    </a:cubicBezTo>
                                    <a:cubicBezTo>
                                      <a:pt x="386" y="199"/>
                                      <a:pt x="388" y="200"/>
                                      <a:pt x="390" y="200"/>
                                    </a:cubicBezTo>
                                    <a:cubicBezTo>
                                      <a:pt x="390" y="200"/>
                                      <a:pt x="390" y="199"/>
                                      <a:pt x="390" y="199"/>
                                    </a:cubicBezTo>
                                    <a:cubicBezTo>
                                      <a:pt x="390" y="192"/>
                                      <a:pt x="384" y="187"/>
                                      <a:pt x="378" y="187"/>
                                    </a:cubicBezTo>
                                    <a:cubicBezTo>
                                      <a:pt x="371" y="187"/>
                                      <a:pt x="366" y="192"/>
                                      <a:pt x="366" y="199"/>
                                    </a:cubicBezTo>
                                    <a:cubicBezTo>
                                      <a:pt x="366" y="199"/>
                                      <a:pt x="366" y="200"/>
                                      <a:pt x="366" y="200"/>
                                    </a:cubicBezTo>
                                    <a:cubicBezTo>
                                      <a:pt x="368" y="200"/>
                                      <a:pt x="369" y="199"/>
                                      <a:pt x="371" y="199"/>
                                    </a:cubicBezTo>
                                    <a:cubicBezTo>
                                      <a:pt x="371" y="199"/>
                                      <a:pt x="371" y="199"/>
                                      <a:pt x="371" y="199"/>
                                    </a:cubicBezTo>
                                    <a:cubicBezTo>
                                      <a:pt x="371" y="195"/>
                                      <a:pt x="374" y="192"/>
                                      <a:pt x="378" y="192"/>
                                    </a:cubicBezTo>
                                    <a:cubicBezTo>
                                      <a:pt x="381" y="192"/>
                                      <a:pt x="384" y="195"/>
                                      <a:pt x="384" y="199"/>
                                    </a:cubicBezTo>
                                    <a:close/>
                                    <a:moveTo>
                                      <a:pt x="378" y="193"/>
                                    </a:moveTo>
                                    <a:cubicBezTo>
                                      <a:pt x="375" y="193"/>
                                      <a:pt x="373" y="196"/>
                                      <a:pt x="373" y="199"/>
                                    </a:cubicBezTo>
                                    <a:cubicBezTo>
                                      <a:pt x="373" y="199"/>
                                      <a:pt x="373" y="199"/>
                                      <a:pt x="373" y="199"/>
                                    </a:cubicBezTo>
                                    <a:cubicBezTo>
                                      <a:pt x="374" y="199"/>
                                      <a:pt x="376" y="199"/>
                                      <a:pt x="378" y="199"/>
                                    </a:cubicBezTo>
                                    <a:cubicBezTo>
                                      <a:pt x="379" y="199"/>
                                      <a:pt x="381" y="199"/>
                                      <a:pt x="383" y="199"/>
                                    </a:cubicBezTo>
                                    <a:cubicBezTo>
                                      <a:pt x="383" y="199"/>
                                      <a:pt x="383" y="199"/>
                                      <a:pt x="383" y="199"/>
                                    </a:cubicBezTo>
                                    <a:cubicBezTo>
                                      <a:pt x="383" y="196"/>
                                      <a:pt x="381" y="193"/>
                                      <a:pt x="378" y="193"/>
                                    </a:cubicBezTo>
                                    <a:close/>
                                    <a:moveTo>
                                      <a:pt x="344" y="250"/>
                                    </a:moveTo>
                                    <a:cubicBezTo>
                                      <a:pt x="344" y="253"/>
                                      <a:pt x="344" y="256"/>
                                      <a:pt x="345" y="258"/>
                                    </a:cubicBezTo>
                                    <a:cubicBezTo>
                                      <a:pt x="346" y="259"/>
                                      <a:pt x="346" y="259"/>
                                      <a:pt x="347" y="260"/>
                                    </a:cubicBezTo>
                                    <a:cubicBezTo>
                                      <a:pt x="348" y="259"/>
                                      <a:pt x="349" y="259"/>
                                      <a:pt x="350" y="258"/>
                                    </a:cubicBezTo>
                                    <a:cubicBezTo>
                                      <a:pt x="349" y="256"/>
                                      <a:pt x="349" y="253"/>
                                      <a:pt x="349" y="250"/>
                                    </a:cubicBezTo>
                                    <a:cubicBezTo>
                                      <a:pt x="349" y="234"/>
                                      <a:pt x="362" y="221"/>
                                      <a:pt x="378" y="221"/>
                                    </a:cubicBezTo>
                                    <a:cubicBezTo>
                                      <a:pt x="394" y="221"/>
                                      <a:pt x="407" y="234"/>
                                      <a:pt x="407" y="250"/>
                                    </a:cubicBezTo>
                                    <a:cubicBezTo>
                                      <a:pt x="407" y="253"/>
                                      <a:pt x="406" y="256"/>
                                      <a:pt x="405" y="258"/>
                                    </a:cubicBezTo>
                                    <a:cubicBezTo>
                                      <a:pt x="406" y="259"/>
                                      <a:pt x="407" y="259"/>
                                      <a:pt x="408" y="260"/>
                                    </a:cubicBezTo>
                                    <a:cubicBezTo>
                                      <a:pt x="409" y="259"/>
                                      <a:pt x="410" y="258"/>
                                      <a:pt x="411" y="258"/>
                                    </a:cubicBezTo>
                                    <a:cubicBezTo>
                                      <a:pt x="412" y="255"/>
                                      <a:pt x="412" y="253"/>
                                      <a:pt x="412" y="250"/>
                                    </a:cubicBezTo>
                                    <a:cubicBezTo>
                                      <a:pt x="412" y="240"/>
                                      <a:pt x="408" y="232"/>
                                      <a:pt x="402" y="226"/>
                                    </a:cubicBezTo>
                                    <a:cubicBezTo>
                                      <a:pt x="396" y="220"/>
                                      <a:pt x="387" y="216"/>
                                      <a:pt x="378" y="216"/>
                                    </a:cubicBezTo>
                                    <a:cubicBezTo>
                                      <a:pt x="368" y="216"/>
                                      <a:pt x="360" y="220"/>
                                      <a:pt x="354" y="226"/>
                                    </a:cubicBezTo>
                                    <a:cubicBezTo>
                                      <a:pt x="347" y="232"/>
                                      <a:pt x="344" y="240"/>
                                      <a:pt x="344" y="250"/>
                                    </a:cubicBezTo>
                                    <a:close/>
                                    <a:moveTo>
                                      <a:pt x="399" y="250"/>
                                    </a:moveTo>
                                    <a:cubicBezTo>
                                      <a:pt x="399" y="251"/>
                                      <a:pt x="399" y="253"/>
                                      <a:pt x="398" y="254"/>
                                    </a:cubicBezTo>
                                    <a:cubicBezTo>
                                      <a:pt x="400" y="255"/>
                                      <a:pt x="402" y="256"/>
                                      <a:pt x="404" y="257"/>
                                    </a:cubicBezTo>
                                    <a:cubicBezTo>
                                      <a:pt x="405" y="255"/>
                                      <a:pt x="405" y="252"/>
                                      <a:pt x="405" y="250"/>
                                    </a:cubicBezTo>
                                    <a:cubicBezTo>
                                      <a:pt x="405" y="242"/>
                                      <a:pt x="402" y="236"/>
                                      <a:pt x="397" y="231"/>
                                    </a:cubicBezTo>
                                    <a:cubicBezTo>
                                      <a:pt x="392" y="226"/>
                                      <a:pt x="385" y="223"/>
                                      <a:pt x="378" y="223"/>
                                    </a:cubicBezTo>
                                    <a:cubicBezTo>
                                      <a:pt x="370" y="223"/>
                                      <a:pt x="363" y="226"/>
                                      <a:pt x="359" y="231"/>
                                    </a:cubicBezTo>
                                    <a:cubicBezTo>
                                      <a:pt x="354" y="236"/>
                                      <a:pt x="351" y="242"/>
                                      <a:pt x="351" y="250"/>
                                    </a:cubicBezTo>
                                    <a:cubicBezTo>
                                      <a:pt x="351" y="252"/>
                                      <a:pt x="351" y="255"/>
                                      <a:pt x="352" y="257"/>
                                    </a:cubicBezTo>
                                    <a:cubicBezTo>
                                      <a:pt x="353" y="256"/>
                                      <a:pt x="355" y="255"/>
                                      <a:pt x="357" y="254"/>
                                    </a:cubicBezTo>
                                    <a:cubicBezTo>
                                      <a:pt x="357" y="253"/>
                                      <a:pt x="357" y="251"/>
                                      <a:pt x="357" y="250"/>
                                    </a:cubicBezTo>
                                    <a:cubicBezTo>
                                      <a:pt x="357" y="238"/>
                                      <a:pt x="366" y="229"/>
                                      <a:pt x="378" y="229"/>
                                    </a:cubicBezTo>
                                    <a:cubicBezTo>
                                      <a:pt x="389" y="229"/>
                                      <a:pt x="399" y="238"/>
                                      <a:pt x="399" y="250"/>
                                    </a:cubicBezTo>
                                    <a:close/>
                                    <a:moveTo>
                                      <a:pt x="391" y="250"/>
                                    </a:moveTo>
                                    <a:cubicBezTo>
                                      <a:pt x="391" y="251"/>
                                      <a:pt x="391" y="251"/>
                                      <a:pt x="391" y="252"/>
                                    </a:cubicBezTo>
                                    <a:cubicBezTo>
                                      <a:pt x="393" y="252"/>
                                      <a:pt x="395" y="253"/>
                                      <a:pt x="397" y="254"/>
                                    </a:cubicBezTo>
                                    <a:cubicBezTo>
                                      <a:pt x="397" y="253"/>
                                      <a:pt x="397" y="251"/>
                                      <a:pt x="397" y="250"/>
                                    </a:cubicBezTo>
                                    <a:cubicBezTo>
                                      <a:pt x="397" y="245"/>
                                      <a:pt x="395" y="240"/>
                                      <a:pt x="392" y="236"/>
                                    </a:cubicBezTo>
                                    <a:cubicBezTo>
                                      <a:pt x="388" y="233"/>
                                      <a:pt x="383" y="230"/>
                                      <a:pt x="378" y="230"/>
                                    </a:cubicBezTo>
                                    <a:cubicBezTo>
                                      <a:pt x="372" y="230"/>
                                      <a:pt x="368" y="233"/>
                                      <a:pt x="364" y="236"/>
                                    </a:cubicBezTo>
                                    <a:cubicBezTo>
                                      <a:pt x="360" y="240"/>
                                      <a:pt x="358" y="245"/>
                                      <a:pt x="358" y="250"/>
                                    </a:cubicBezTo>
                                    <a:cubicBezTo>
                                      <a:pt x="358" y="251"/>
                                      <a:pt x="358" y="253"/>
                                      <a:pt x="359" y="254"/>
                                    </a:cubicBezTo>
                                    <a:cubicBezTo>
                                      <a:pt x="361" y="253"/>
                                      <a:pt x="362" y="252"/>
                                      <a:pt x="364" y="252"/>
                                    </a:cubicBezTo>
                                    <a:cubicBezTo>
                                      <a:pt x="364" y="251"/>
                                      <a:pt x="364" y="251"/>
                                      <a:pt x="364" y="250"/>
                                    </a:cubicBezTo>
                                    <a:cubicBezTo>
                                      <a:pt x="364" y="242"/>
                                      <a:pt x="370" y="236"/>
                                      <a:pt x="378" y="236"/>
                                    </a:cubicBezTo>
                                    <a:cubicBezTo>
                                      <a:pt x="385" y="236"/>
                                      <a:pt x="391" y="242"/>
                                      <a:pt x="391" y="250"/>
                                    </a:cubicBezTo>
                                    <a:close/>
                                    <a:moveTo>
                                      <a:pt x="384" y="250"/>
                                    </a:moveTo>
                                    <a:cubicBezTo>
                                      <a:pt x="384" y="250"/>
                                      <a:pt x="384" y="250"/>
                                      <a:pt x="384" y="251"/>
                                    </a:cubicBezTo>
                                    <a:cubicBezTo>
                                      <a:pt x="386" y="251"/>
                                      <a:pt x="388" y="251"/>
                                      <a:pt x="390" y="251"/>
                                    </a:cubicBezTo>
                                    <a:cubicBezTo>
                                      <a:pt x="390" y="251"/>
                                      <a:pt x="390" y="250"/>
                                      <a:pt x="390" y="250"/>
                                    </a:cubicBezTo>
                                    <a:cubicBezTo>
                                      <a:pt x="390" y="243"/>
                                      <a:pt x="384" y="238"/>
                                      <a:pt x="378" y="238"/>
                                    </a:cubicBezTo>
                                    <a:cubicBezTo>
                                      <a:pt x="371" y="238"/>
                                      <a:pt x="366" y="243"/>
                                      <a:pt x="366" y="250"/>
                                    </a:cubicBezTo>
                                    <a:cubicBezTo>
                                      <a:pt x="366" y="250"/>
                                      <a:pt x="366" y="251"/>
                                      <a:pt x="366" y="251"/>
                                    </a:cubicBezTo>
                                    <a:cubicBezTo>
                                      <a:pt x="368" y="251"/>
                                      <a:pt x="369" y="251"/>
                                      <a:pt x="371" y="251"/>
                                    </a:cubicBezTo>
                                    <a:cubicBezTo>
                                      <a:pt x="371" y="250"/>
                                      <a:pt x="371" y="250"/>
                                      <a:pt x="371" y="250"/>
                                    </a:cubicBezTo>
                                    <a:cubicBezTo>
                                      <a:pt x="371" y="246"/>
                                      <a:pt x="374" y="243"/>
                                      <a:pt x="378" y="243"/>
                                    </a:cubicBezTo>
                                    <a:cubicBezTo>
                                      <a:pt x="381" y="243"/>
                                      <a:pt x="384" y="246"/>
                                      <a:pt x="384" y="250"/>
                                    </a:cubicBezTo>
                                    <a:close/>
                                    <a:moveTo>
                                      <a:pt x="378" y="245"/>
                                    </a:moveTo>
                                    <a:cubicBezTo>
                                      <a:pt x="375" y="245"/>
                                      <a:pt x="373" y="247"/>
                                      <a:pt x="373" y="250"/>
                                    </a:cubicBezTo>
                                    <a:cubicBezTo>
                                      <a:pt x="373" y="250"/>
                                      <a:pt x="373" y="250"/>
                                      <a:pt x="373" y="250"/>
                                    </a:cubicBezTo>
                                    <a:cubicBezTo>
                                      <a:pt x="374" y="250"/>
                                      <a:pt x="376" y="250"/>
                                      <a:pt x="378" y="250"/>
                                    </a:cubicBezTo>
                                    <a:cubicBezTo>
                                      <a:pt x="379" y="250"/>
                                      <a:pt x="381" y="250"/>
                                      <a:pt x="383" y="250"/>
                                    </a:cubicBezTo>
                                    <a:cubicBezTo>
                                      <a:pt x="383" y="250"/>
                                      <a:pt x="383" y="250"/>
                                      <a:pt x="383" y="250"/>
                                    </a:cubicBezTo>
                                    <a:cubicBezTo>
                                      <a:pt x="383" y="247"/>
                                      <a:pt x="381" y="245"/>
                                      <a:pt x="378" y="245"/>
                                    </a:cubicBezTo>
                                    <a:close/>
                                    <a:moveTo>
                                      <a:pt x="344" y="301"/>
                                    </a:moveTo>
                                    <a:cubicBezTo>
                                      <a:pt x="344" y="304"/>
                                      <a:pt x="344" y="307"/>
                                      <a:pt x="345" y="310"/>
                                    </a:cubicBezTo>
                                    <a:cubicBezTo>
                                      <a:pt x="346" y="310"/>
                                      <a:pt x="346" y="311"/>
                                      <a:pt x="347" y="311"/>
                                    </a:cubicBezTo>
                                    <a:cubicBezTo>
                                      <a:pt x="348" y="311"/>
                                      <a:pt x="349" y="310"/>
                                      <a:pt x="350" y="310"/>
                                    </a:cubicBezTo>
                                    <a:cubicBezTo>
                                      <a:pt x="349" y="307"/>
                                      <a:pt x="349" y="304"/>
                                      <a:pt x="349" y="301"/>
                                    </a:cubicBezTo>
                                    <a:cubicBezTo>
                                      <a:pt x="349" y="285"/>
                                      <a:pt x="362" y="272"/>
                                      <a:pt x="378" y="272"/>
                                    </a:cubicBezTo>
                                    <a:cubicBezTo>
                                      <a:pt x="394" y="272"/>
                                      <a:pt x="407" y="285"/>
                                      <a:pt x="407" y="301"/>
                                    </a:cubicBezTo>
                                    <a:cubicBezTo>
                                      <a:pt x="407" y="304"/>
                                      <a:pt x="406" y="307"/>
                                      <a:pt x="405" y="310"/>
                                    </a:cubicBezTo>
                                    <a:cubicBezTo>
                                      <a:pt x="406" y="310"/>
                                      <a:pt x="407" y="311"/>
                                      <a:pt x="408" y="311"/>
                                    </a:cubicBezTo>
                                    <a:cubicBezTo>
                                      <a:pt x="409" y="310"/>
                                      <a:pt x="410" y="310"/>
                                      <a:pt x="411" y="309"/>
                                    </a:cubicBezTo>
                                    <a:cubicBezTo>
                                      <a:pt x="412" y="306"/>
                                      <a:pt x="412" y="304"/>
                                      <a:pt x="412" y="301"/>
                                    </a:cubicBezTo>
                                    <a:cubicBezTo>
                                      <a:pt x="412" y="292"/>
                                      <a:pt x="408" y="283"/>
                                      <a:pt x="402" y="277"/>
                                    </a:cubicBezTo>
                                    <a:cubicBezTo>
                                      <a:pt x="396" y="271"/>
                                      <a:pt x="387" y="267"/>
                                      <a:pt x="378" y="267"/>
                                    </a:cubicBezTo>
                                    <a:cubicBezTo>
                                      <a:pt x="368" y="267"/>
                                      <a:pt x="360" y="271"/>
                                      <a:pt x="354" y="277"/>
                                    </a:cubicBezTo>
                                    <a:cubicBezTo>
                                      <a:pt x="347" y="283"/>
                                      <a:pt x="344" y="292"/>
                                      <a:pt x="344" y="301"/>
                                    </a:cubicBezTo>
                                    <a:close/>
                                    <a:moveTo>
                                      <a:pt x="399" y="301"/>
                                    </a:moveTo>
                                    <a:cubicBezTo>
                                      <a:pt x="399" y="303"/>
                                      <a:pt x="399" y="304"/>
                                      <a:pt x="398" y="306"/>
                                    </a:cubicBezTo>
                                    <a:cubicBezTo>
                                      <a:pt x="400" y="307"/>
                                      <a:pt x="402" y="308"/>
                                      <a:pt x="404" y="309"/>
                                    </a:cubicBezTo>
                                    <a:cubicBezTo>
                                      <a:pt x="405" y="306"/>
                                      <a:pt x="405" y="304"/>
                                      <a:pt x="405" y="301"/>
                                    </a:cubicBezTo>
                                    <a:cubicBezTo>
                                      <a:pt x="405" y="294"/>
                                      <a:pt x="402" y="287"/>
                                      <a:pt x="397" y="282"/>
                                    </a:cubicBezTo>
                                    <a:cubicBezTo>
                                      <a:pt x="392" y="277"/>
                                      <a:pt x="385" y="274"/>
                                      <a:pt x="378" y="274"/>
                                    </a:cubicBezTo>
                                    <a:cubicBezTo>
                                      <a:pt x="370" y="274"/>
                                      <a:pt x="363" y="277"/>
                                      <a:pt x="359" y="282"/>
                                    </a:cubicBezTo>
                                    <a:cubicBezTo>
                                      <a:pt x="354" y="287"/>
                                      <a:pt x="351" y="294"/>
                                      <a:pt x="351" y="301"/>
                                    </a:cubicBezTo>
                                    <a:cubicBezTo>
                                      <a:pt x="351" y="304"/>
                                      <a:pt x="351" y="306"/>
                                      <a:pt x="352" y="309"/>
                                    </a:cubicBezTo>
                                    <a:cubicBezTo>
                                      <a:pt x="353" y="308"/>
                                      <a:pt x="355" y="307"/>
                                      <a:pt x="357" y="306"/>
                                    </a:cubicBezTo>
                                    <a:cubicBezTo>
                                      <a:pt x="357" y="304"/>
                                      <a:pt x="357" y="303"/>
                                      <a:pt x="357" y="301"/>
                                    </a:cubicBezTo>
                                    <a:cubicBezTo>
                                      <a:pt x="357" y="290"/>
                                      <a:pt x="366" y="280"/>
                                      <a:pt x="378" y="280"/>
                                    </a:cubicBezTo>
                                    <a:cubicBezTo>
                                      <a:pt x="389" y="280"/>
                                      <a:pt x="399" y="290"/>
                                      <a:pt x="399" y="301"/>
                                    </a:cubicBezTo>
                                    <a:close/>
                                    <a:moveTo>
                                      <a:pt x="391" y="301"/>
                                    </a:moveTo>
                                    <a:cubicBezTo>
                                      <a:pt x="391" y="302"/>
                                      <a:pt x="391" y="303"/>
                                      <a:pt x="391" y="303"/>
                                    </a:cubicBezTo>
                                    <a:cubicBezTo>
                                      <a:pt x="393" y="304"/>
                                      <a:pt x="395" y="304"/>
                                      <a:pt x="397" y="305"/>
                                    </a:cubicBezTo>
                                    <a:cubicBezTo>
                                      <a:pt x="397" y="304"/>
                                      <a:pt x="397" y="303"/>
                                      <a:pt x="397" y="301"/>
                                    </a:cubicBezTo>
                                    <a:cubicBezTo>
                                      <a:pt x="397" y="296"/>
                                      <a:pt x="395" y="291"/>
                                      <a:pt x="392" y="287"/>
                                    </a:cubicBezTo>
                                    <a:cubicBezTo>
                                      <a:pt x="388" y="284"/>
                                      <a:pt x="383" y="282"/>
                                      <a:pt x="378" y="282"/>
                                    </a:cubicBezTo>
                                    <a:cubicBezTo>
                                      <a:pt x="372" y="282"/>
                                      <a:pt x="368" y="284"/>
                                      <a:pt x="364" y="287"/>
                                    </a:cubicBezTo>
                                    <a:cubicBezTo>
                                      <a:pt x="360" y="291"/>
                                      <a:pt x="358" y="296"/>
                                      <a:pt x="358" y="301"/>
                                    </a:cubicBezTo>
                                    <a:cubicBezTo>
                                      <a:pt x="358" y="303"/>
                                      <a:pt x="358" y="304"/>
                                      <a:pt x="359" y="305"/>
                                    </a:cubicBezTo>
                                    <a:cubicBezTo>
                                      <a:pt x="361" y="304"/>
                                      <a:pt x="362" y="304"/>
                                      <a:pt x="364" y="303"/>
                                    </a:cubicBezTo>
                                    <a:cubicBezTo>
                                      <a:pt x="364" y="303"/>
                                      <a:pt x="364" y="302"/>
                                      <a:pt x="364" y="301"/>
                                    </a:cubicBezTo>
                                    <a:cubicBezTo>
                                      <a:pt x="364" y="294"/>
                                      <a:pt x="370" y="288"/>
                                      <a:pt x="378" y="288"/>
                                    </a:cubicBezTo>
                                    <a:cubicBezTo>
                                      <a:pt x="385" y="288"/>
                                      <a:pt x="391" y="294"/>
                                      <a:pt x="391" y="301"/>
                                    </a:cubicBezTo>
                                    <a:close/>
                                    <a:moveTo>
                                      <a:pt x="384" y="301"/>
                                    </a:moveTo>
                                    <a:cubicBezTo>
                                      <a:pt x="384" y="301"/>
                                      <a:pt x="384" y="302"/>
                                      <a:pt x="384" y="302"/>
                                    </a:cubicBezTo>
                                    <a:cubicBezTo>
                                      <a:pt x="386" y="302"/>
                                      <a:pt x="388" y="302"/>
                                      <a:pt x="390" y="303"/>
                                    </a:cubicBezTo>
                                    <a:cubicBezTo>
                                      <a:pt x="390" y="302"/>
                                      <a:pt x="390" y="302"/>
                                      <a:pt x="390" y="301"/>
                                    </a:cubicBezTo>
                                    <a:cubicBezTo>
                                      <a:pt x="390" y="295"/>
                                      <a:pt x="384" y="289"/>
                                      <a:pt x="378" y="289"/>
                                    </a:cubicBezTo>
                                    <a:cubicBezTo>
                                      <a:pt x="371" y="289"/>
                                      <a:pt x="366" y="295"/>
                                      <a:pt x="366" y="301"/>
                                    </a:cubicBezTo>
                                    <a:cubicBezTo>
                                      <a:pt x="366" y="302"/>
                                      <a:pt x="366" y="302"/>
                                      <a:pt x="366" y="303"/>
                                    </a:cubicBezTo>
                                    <a:cubicBezTo>
                                      <a:pt x="368" y="302"/>
                                      <a:pt x="369" y="302"/>
                                      <a:pt x="371" y="302"/>
                                    </a:cubicBezTo>
                                    <a:cubicBezTo>
                                      <a:pt x="371" y="302"/>
                                      <a:pt x="371" y="301"/>
                                      <a:pt x="371" y="301"/>
                                    </a:cubicBezTo>
                                    <a:cubicBezTo>
                                      <a:pt x="371" y="298"/>
                                      <a:pt x="374" y="295"/>
                                      <a:pt x="378" y="295"/>
                                    </a:cubicBezTo>
                                    <a:cubicBezTo>
                                      <a:pt x="381" y="295"/>
                                      <a:pt x="384" y="298"/>
                                      <a:pt x="384" y="301"/>
                                    </a:cubicBezTo>
                                    <a:close/>
                                    <a:moveTo>
                                      <a:pt x="378" y="296"/>
                                    </a:moveTo>
                                    <a:cubicBezTo>
                                      <a:pt x="375" y="296"/>
                                      <a:pt x="373" y="298"/>
                                      <a:pt x="373" y="301"/>
                                    </a:cubicBezTo>
                                    <a:cubicBezTo>
                                      <a:pt x="373" y="301"/>
                                      <a:pt x="373" y="302"/>
                                      <a:pt x="373" y="302"/>
                                    </a:cubicBezTo>
                                    <a:cubicBezTo>
                                      <a:pt x="374" y="302"/>
                                      <a:pt x="376" y="301"/>
                                      <a:pt x="378" y="301"/>
                                    </a:cubicBezTo>
                                    <a:cubicBezTo>
                                      <a:pt x="379" y="301"/>
                                      <a:pt x="381" y="302"/>
                                      <a:pt x="383" y="302"/>
                                    </a:cubicBezTo>
                                    <a:cubicBezTo>
                                      <a:pt x="383" y="302"/>
                                      <a:pt x="383" y="301"/>
                                      <a:pt x="383" y="301"/>
                                    </a:cubicBezTo>
                                    <a:cubicBezTo>
                                      <a:pt x="383" y="298"/>
                                      <a:pt x="381" y="296"/>
                                      <a:pt x="378" y="296"/>
                                    </a:cubicBezTo>
                                    <a:close/>
                                    <a:moveTo>
                                      <a:pt x="572" y="336"/>
                                    </a:moveTo>
                                    <a:cubicBezTo>
                                      <a:pt x="573" y="334"/>
                                      <a:pt x="574" y="332"/>
                                      <a:pt x="575" y="330"/>
                                    </a:cubicBezTo>
                                    <a:cubicBezTo>
                                      <a:pt x="571" y="327"/>
                                      <a:pt x="565" y="325"/>
                                      <a:pt x="560" y="325"/>
                                    </a:cubicBezTo>
                                    <a:cubicBezTo>
                                      <a:pt x="554" y="325"/>
                                      <a:pt x="549" y="327"/>
                                      <a:pt x="545" y="330"/>
                                    </a:cubicBezTo>
                                    <a:cubicBezTo>
                                      <a:pt x="546" y="332"/>
                                      <a:pt x="546" y="334"/>
                                      <a:pt x="547" y="336"/>
                                    </a:cubicBezTo>
                                    <a:cubicBezTo>
                                      <a:pt x="551" y="333"/>
                                      <a:pt x="555" y="332"/>
                                      <a:pt x="560" y="332"/>
                                    </a:cubicBezTo>
                                    <a:cubicBezTo>
                                      <a:pt x="565" y="332"/>
                                      <a:pt x="569" y="333"/>
                                      <a:pt x="572" y="336"/>
                                    </a:cubicBezTo>
                                    <a:close/>
                                    <a:moveTo>
                                      <a:pt x="576" y="329"/>
                                    </a:moveTo>
                                    <a:cubicBezTo>
                                      <a:pt x="577" y="327"/>
                                      <a:pt x="577" y="325"/>
                                      <a:pt x="578" y="324"/>
                                    </a:cubicBezTo>
                                    <a:cubicBezTo>
                                      <a:pt x="573" y="320"/>
                                      <a:pt x="567" y="318"/>
                                      <a:pt x="560" y="318"/>
                                    </a:cubicBezTo>
                                    <a:cubicBezTo>
                                      <a:pt x="553" y="318"/>
                                      <a:pt x="547" y="321"/>
                                      <a:pt x="541" y="324"/>
                                    </a:cubicBezTo>
                                    <a:cubicBezTo>
                                      <a:pt x="542" y="326"/>
                                      <a:pt x="543" y="327"/>
                                      <a:pt x="544" y="329"/>
                                    </a:cubicBezTo>
                                    <a:cubicBezTo>
                                      <a:pt x="549" y="326"/>
                                      <a:pt x="554" y="324"/>
                                      <a:pt x="560" y="324"/>
                                    </a:cubicBezTo>
                                    <a:cubicBezTo>
                                      <a:pt x="566" y="324"/>
                                      <a:pt x="571" y="326"/>
                                      <a:pt x="576" y="329"/>
                                    </a:cubicBezTo>
                                    <a:close/>
                                    <a:moveTo>
                                      <a:pt x="579" y="323"/>
                                    </a:moveTo>
                                    <a:cubicBezTo>
                                      <a:pt x="581" y="321"/>
                                      <a:pt x="582" y="319"/>
                                      <a:pt x="583" y="318"/>
                                    </a:cubicBezTo>
                                    <a:cubicBezTo>
                                      <a:pt x="577" y="313"/>
                                      <a:pt x="569" y="311"/>
                                      <a:pt x="560" y="311"/>
                                    </a:cubicBezTo>
                                    <a:cubicBezTo>
                                      <a:pt x="551" y="311"/>
                                      <a:pt x="543" y="313"/>
                                      <a:pt x="536" y="318"/>
                                    </a:cubicBezTo>
                                    <a:cubicBezTo>
                                      <a:pt x="538" y="320"/>
                                      <a:pt x="539" y="321"/>
                                      <a:pt x="540" y="323"/>
                                    </a:cubicBezTo>
                                    <a:cubicBezTo>
                                      <a:pt x="546" y="319"/>
                                      <a:pt x="553" y="317"/>
                                      <a:pt x="560" y="317"/>
                                    </a:cubicBezTo>
                                    <a:cubicBezTo>
                                      <a:pt x="567" y="317"/>
                                      <a:pt x="574" y="319"/>
                                      <a:pt x="579" y="323"/>
                                    </a:cubicBezTo>
                                    <a:close/>
                                    <a:moveTo>
                                      <a:pt x="584" y="317"/>
                                    </a:moveTo>
                                    <a:cubicBezTo>
                                      <a:pt x="586" y="315"/>
                                      <a:pt x="587" y="314"/>
                                      <a:pt x="589" y="312"/>
                                    </a:cubicBezTo>
                                    <a:cubicBezTo>
                                      <a:pt x="581" y="307"/>
                                      <a:pt x="571" y="303"/>
                                      <a:pt x="560" y="303"/>
                                    </a:cubicBezTo>
                                    <a:cubicBezTo>
                                      <a:pt x="549" y="303"/>
                                      <a:pt x="539" y="307"/>
                                      <a:pt x="531" y="313"/>
                                    </a:cubicBezTo>
                                    <a:cubicBezTo>
                                      <a:pt x="532" y="314"/>
                                      <a:pt x="534" y="315"/>
                                      <a:pt x="535" y="317"/>
                                    </a:cubicBezTo>
                                    <a:cubicBezTo>
                                      <a:pt x="542" y="312"/>
                                      <a:pt x="551" y="309"/>
                                      <a:pt x="560" y="309"/>
                                    </a:cubicBezTo>
                                    <a:cubicBezTo>
                                      <a:pt x="569" y="309"/>
                                      <a:pt x="577" y="312"/>
                                      <a:pt x="584" y="317"/>
                                    </a:cubicBezTo>
                                    <a:close/>
                                    <a:moveTo>
                                      <a:pt x="570" y="301"/>
                                    </a:moveTo>
                                    <a:cubicBezTo>
                                      <a:pt x="570" y="299"/>
                                      <a:pt x="570" y="297"/>
                                      <a:pt x="570" y="295"/>
                                    </a:cubicBezTo>
                                    <a:cubicBezTo>
                                      <a:pt x="568" y="292"/>
                                      <a:pt x="564" y="289"/>
                                      <a:pt x="560" y="289"/>
                                    </a:cubicBezTo>
                                    <a:cubicBezTo>
                                      <a:pt x="555" y="289"/>
                                      <a:pt x="552" y="292"/>
                                      <a:pt x="550" y="295"/>
                                    </a:cubicBezTo>
                                    <a:cubicBezTo>
                                      <a:pt x="549" y="295"/>
                                      <a:pt x="549" y="295"/>
                                      <a:pt x="549" y="294"/>
                                    </a:cubicBezTo>
                                    <a:cubicBezTo>
                                      <a:pt x="550" y="297"/>
                                      <a:pt x="550" y="299"/>
                                      <a:pt x="550" y="301"/>
                                    </a:cubicBezTo>
                                    <a:cubicBezTo>
                                      <a:pt x="550" y="302"/>
                                      <a:pt x="550" y="302"/>
                                      <a:pt x="550" y="302"/>
                                    </a:cubicBezTo>
                                    <a:cubicBezTo>
                                      <a:pt x="551" y="302"/>
                                      <a:pt x="552" y="302"/>
                                      <a:pt x="553" y="302"/>
                                    </a:cubicBezTo>
                                    <a:cubicBezTo>
                                      <a:pt x="553" y="302"/>
                                      <a:pt x="553" y="301"/>
                                      <a:pt x="553" y="301"/>
                                    </a:cubicBezTo>
                                    <a:cubicBezTo>
                                      <a:pt x="553" y="298"/>
                                      <a:pt x="556" y="295"/>
                                      <a:pt x="560" y="295"/>
                                    </a:cubicBezTo>
                                    <a:cubicBezTo>
                                      <a:pt x="564" y="295"/>
                                      <a:pt x="567" y="298"/>
                                      <a:pt x="567" y="301"/>
                                    </a:cubicBezTo>
                                    <a:cubicBezTo>
                                      <a:pt x="567" y="301"/>
                                      <a:pt x="567" y="302"/>
                                      <a:pt x="567" y="302"/>
                                    </a:cubicBezTo>
                                    <a:cubicBezTo>
                                      <a:pt x="568" y="302"/>
                                      <a:pt x="569" y="302"/>
                                      <a:pt x="570" y="302"/>
                                    </a:cubicBezTo>
                                    <a:cubicBezTo>
                                      <a:pt x="570" y="302"/>
                                      <a:pt x="570" y="302"/>
                                      <a:pt x="570" y="301"/>
                                    </a:cubicBezTo>
                                    <a:close/>
                                    <a:moveTo>
                                      <a:pt x="560" y="296"/>
                                    </a:moveTo>
                                    <a:cubicBezTo>
                                      <a:pt x="557" y="296"/>
                                      <a:pt x="555" y="298"/>
                                      <a:pt x="555" y="301"/>
                                    </a:cubicBezTo>
                                    <a:cubicBezTo>
                                      <a:pt x="555" y="301"/>
                                      <a:pt x="555" y="302"/>
                                      <a:pt x="555" y="302"/>
                                    </a:cubicBezTo>
                                    <a:cubicBezTo>
                                      <a:pt x="557" y="302"/>
                                      <a:pt x="558" y="301"/>
                                      <a:pt x="560" y="301"/>
                                    </a:cubicBezTo>
                                    <a:cubicBezTo>
                                      <a:pt x="562" y="301"/>
                                      <a:pt x="563" y="302"/>
                                      <a:pt x="565" y="302"/>
                                    </a:cubicBezTo>
                                    <a:cubicBezTo>
                                      <a:pt x="565" y="302"/>
                                      <a:pt x="565" y="301"/>
                                      <a:pt x="565" y="301"/>
                                    </a:cubicBezTo>
                                    <a:cubicBezTo>
                                      <a:pt x="565" y="298"/>
                                      <a:pt x="563" y="296"/>
                                      <a:pt x="560" y="296"/>
                                    </a:cubicBezTo>
                                    <a:close/>
                                    <a:moveTo>
                                      <a:pt x="570" y="293"/>
                                    </a:moveTo>
                                    <a:cubicBezTo>
                                      <a:pt x="571" y="290"/>
                                      <a:pt x="571" y="288"/>
                                      <a:pt x="572" y="286"/>
                                    </a:cubicBezTo>
                                    <a:cubicBezTo>
                                      <a:pt x="569" y="283"/>
                                      <a:pt x="564" y="282"/>
                                      <a:pt x="560" y="282"/>
                                    </a:cubicBezTo>
                                    <a:cubicBezTo>
                                      <a:pt x="555" y="282"/>
                                      <a:pt x="551" y="283"/>
                                      <a:pt x="548" y="286"/>
                                    </a:cubicBezTo>
                                    <a:cubicBezTo>
                                      <a:pt x="548" y="288"/>
                                      <a:pt x="549" y="291"/>
                                      <a:pt x="549" y="293"/>
                                    </a:cubicBezTo>
                                    <a:cubicBezTo>
                                      <a:pt x="549" y="293"/>
                                      <a:pt x="549" y="293"/>
                                      <a:pt x="549" y="293"/>
                                    </a:cubicBezTo>
                                    <a:cubicBezTo>
                                      <a:pt x="552" y="290"/>
                                      <a:pt x="556" y="288"/>
                                      <a:pt x="560" y="288"/>
                                    </a:cubicBezTo>
                                    <a:cubicBezTo>
                                      <a:pt x="564" y="288"/>
                                      <a:pt x="568" y="290"/>
                                      <a:pt x="570" y="293"/>
                                    </a:cubicBezTo>
                                    <a:close/>
                                    <a:moveTo>
                                      <a:pt x="572" y="284"/>
                                    </a:moveTo>
                                    <a:cubicBezTo>
                                      <a:pt x="573" y="282"/>
                                      <a:pt x="574" y="280"/>
                                      <a:pt x="575" y="279"/>
                                    </a:cubicBezTo>
                                    <a:cubicBezTo>
                                      <a:pt x="571" y="276"/>
                                      <a:pt x="565" y="274"/>
                                      <a:pt x="560" y="274"/>
                                    </a:cubicBezTo>
                                    <a:cubicBezTo>
                                      <a:pt x="554" y="274"/>
                                      <a:pt x="549" y="276"/>
                                      <a:pt x="545" y="279"/>
                                    </a:cubicBezTo>
                                    <a:cubicBezTo>
                                      <a:pt x="546" y="281"/>
                                      <a:pt x="546" y="283"/>
                                      <a:pt x="547" y="285"/>
                                    </a:cubicBezTo>
                                    <a:cubicBezTo>
                                      <a:pt x="551" y="282"/>
                                      <a:pt x="555" y="280"/>
                                      <a:pt x="560" y="280"/>
                                    </a:cubicBezTo>
                                    <a:cubicBezTo>
                                      <a:pt x="565" y="280"/>
                                      <a:pt x="569" y="282"/>
                                      <a:pt x="572" y="284"/>
                                    </a:cubicBezTo>
                                    <a:close/>
                                    <a:moveTo>
                                      <a:pt x="576" y="277"/>
                                    </a:moveTo>
                                    <a:cubicBezTo>
                                      <a:pt x="577" y="276"/>
                                      <a:pt x="577" y="274"/>
                                      <a:pt x="578" y="273"/>
                                    </a:cubicBezTo>
                                    <a:cubicBezTo>
                                      <a:pt x="573" y="269"/>
                                      <a:pt x="567" y="267"/>
                                      <a:pt x="560" y="267"/>
                                    </a:cubicBezTo>
                                    <a:cubicBezTo>
                                      <a:pt x="553" y="267"/>
                                      <a:pt x="547" y="269"/>
                                      <a:pt x="541" y="273"/>
                                    </a:cubicBezTo>
                                    <a:cubicBezTo>
                                      <a:pt x="542" y="274"/>
                                      <a:pt x="543" y="276"/>
                                      <a:pt x="544" y="277"/>
                                    </a:cubicBezTo>
                                    <a:cubicBezTo>
                                      <a:pt x="549" y="274"/>
                                      <a:pt x="554" y="272"/>
                                      <a:pt x="560" y="272"/>
                                    </a:cubicBezTo>
                                    <a:cubicBezTo>
                                      <a:pt x="566" y="272"/>
                                      <a:pt x="571" y="274"/>
                                      <a:pt x="576" y="277"/>
                                    </a:cubicBezTo>
                                    <a:close/>
                                    <a:moveTo>
                                      <a:pt x="579" y="271"/>
                                    </a:moveTo>
                                    <a:cubicBezTo>
                                      <a:pt x="581" y="270"/>
                                      <a:pt x="582" y="268"/>
                                      <a:pt x="583" y="266"/>
                                    </a:cubicBezTo>
                                    <a:cubicBezTo>
                                      <a:pt x="577" y="262"/>
                                      <a:pt x="569" y="259"/>
                                      <a:pt x="560" y="259"/>
                                    </a:cubicBezTo>
                                    <a:cubicBezTo>
                                      <a:pt x="551" y="259"/>
                                      <a:pt x="543" y="262"/>
                                      <a:pt x="536" y="267"/>
                                    </a:cubicBezTo>
                                    <a:cubicBezTo>
                                      <a:pt x="538" y="268"/>
                                      <a:pt x="539" y="270"/>
                                      <a:pt x="540" y="271"/>
                                    </a:cubicBezTo>
                                    <a:cubicBezTo>
                                      <a:pt x="546" y="268"/>
                                      <a:pt x="553" y="265"/>
                                      <a:pt x="560" y="265"/>
                                    </a:cubicBezTo>
                                    <a:cubicBezTo>
                                      <a:pt x="567" y="265"/>
                                      <a:pt x="574" y="268"/>
                                      <a:pt x="579" y="271"/>
                                    </a:cubicBezTo>
                                    <a:close/>
                                    <a:moveTo>
                                      <a:pt x="584" y="265"/>
                                    </a:moveTo>
                                    <a:cubicBezTo>
                                      <a:pt x="586" y="264"/>
                                      <a:pt x="587" y="262"/>
                                      <a:pt x="589" y="261"/>
                                    </a:cubicBezTo>
                                    <a:cubicBezTo>
                                      <a:pt x="581" y="255"/>
                                      <a:pt x="571" y="252"/>
                                      <a:pt x="560" y="252"/>
                                    </a:cubicBezTo>
                                    <a:cubicBezTo>
                                      <a:pt x="549" y="252"/>
                                      <a:pt x="539" y="255"/>
                                      <a:pt x="531" y="261"/>
                                    </a:cubicBezTo>
                                    <a:cubicBezTo>
                                      <a:pt x="532" y="263"/>
                                      <a:pt x="534" y="264"/>
                                      <a:pt x="535" y="265"/>
                                    </a:cubicBezTo>
                                    <a:cubicBezTo>
                                      <a:pt x="542" y="261"/>
                                      <a:pt x="551" y="258"/>
                                      <a:pt x="560" y="258"/>
                                    </a:cubicBezTo>
                                    <a:cubicBezTo>
                                      <a:pt x="569" y="258"/>
                                      <a:pt x="577" y="261"/>
                                      <a:pt x="584" y="265"/>
                                    </a:cubicBezTo>
                                    <a:close/>
                                    <a:moveTo>
                                      <a:pt x="570" y="250"/>
                                    </a:moveTo>
                                    <a:cubicBezTo>
                                      <a:pt x="570" y="248"/>
                                      <a:pt x="570" y="246"/>
                                      <a:pt x="570" y="244"/>
                                    </a:cubicBezTo>
                                    <a:cubicBezTo>
                                      <a:pt x="568" y="240"/>
                                      <a:pt x="564" y="238"/>
                                      <a:pt x="560" y="238"/>
                                    </a:cubicBezTo>
                                    <a:cubicBezTo>
                                      <a:pt x="555" y="238"/>
                                      <a:pt x="552" y="240"/>
                                      <a:pt x="550" y="244"/>
                                    </a:cubicBezTo>
                                    <a:cubicBezTo>
                                      <a:pt x="549" y="244"/>
                                      <a:pt x="549" y="243"/>
                                      <a:pt x="549" y="243"/>
                                    </a:cubicBezTo>
                                    <a:cubicBezTo>
                                      <a:pt x="550" y="245"/>
                                      <a:pt x="550" y="248"/>
                                      <a:pt x="550" y="250"/>
                                    </a:cubicBezTo>
                                    <a:cubicBezTo>
                                      <a:pt x="550" y="250"/>
                                      <a:pt x="550" y="251"/>
                                      <a:pt x="550" y="251"/>
                                    </a:cubicBezTo>
                                    <a:cubicBezTo>
                                      <a:pt x="551" y="251"/>
                                      <a:pt x="552" y="251"/>
                                      <a:pt x="553" y="251"/>
                                    </a:cubicBezTo>
                                    <a:cubicBezTo>
                                      <a:pt x="553" y="250"/>
                                      <a:pt x="553" y="250"/>
                                      <a:pt x="553" y="250"/>
                                    </a:cubicBezTo>
                                    <a:cubicBezTo>
                                      <a:pt x="553" y="246"/>
                                      <a:pt x="556" y="243"/>
                                      <a:pt x="560" y="243"/>
                                    </a:cubicBezTo>
                                    <a:cubicBezTo>
                                      <a:pt x="564" y="243"/>
                                      <a:pt x="567" y="246"/>
                                      <a:pt x="567" y="250"/>
                                    </a:cubicBezTo>
                                    <a:cubicBezTo>
                                      <a:pt x="567" y="250"/>
                                      <a:pt x="567" y="250"/>
                                      <a:pt x="567" y="251"/>
                                    </a:cubicBezTo>
                                    <a:cubicBezTo>
                                      <a:pt x="568" y="251"/>
                                      <a:pt x="569" y="251"/>
                                      <a:pt x="570" y="251"/>
                                    </a:cubicBezTo>
                                    <a:cubicBezTo>
                                      <a:pt x="570" y="251"/>
                                      <a:pt x="570" y="250"/>
                                      <a:pt x="570" y="250"/>
                                    </a:cubicBezTo>
                                    <a:close/>
                                    <a:moveTo>
                                      <a:pt x="560" y="245"/>
                                    </a:moveTo>
                                    <a:cubicBezTo>
                                      <a:pt x="557" y="245"/>
                                      <a:pt x="555" y="247"/>
                                      <a:pt x="555" y="250"/>
                                    </a:cubicBezTo>
                                    <a:cubicBezTo>
                                      <a:pt x="555" y="250"/>
                                      <a:pt x="555" y="250"/>
                                      <a:pt x="555" y="250"/>
                                    </a:cubicBezTo>
                                    <a:cubicBezTo>
                                      <a:pt x="557" y="250"/>
                                      <a:pt x="558" y="250"/>
                                      <a:pt x="560" y="250"/>
                                    </a:cubicBezTo>
                                    <a:cubicBezTo>
                                      <a:pt x="562" y="250"/>
                                      <a:pt x="563" y="250"/>
                                      <a:pt x="565" y="250"/>
                                    </a:cubicBezTo>
                                    <a:cubicBezTo>
                                      <a:pt x="565" y="250"/>
                                      <a:pt x="565" y="250"/>
                                      <a:pt x="565" y="250"/>
                                    </a:cubicBezTo>
                                    <a:cubicBezTo>
                                      <a:pt x="565" y="247"/>
                                      <a:pt x="563" y="245"/>
                                      <a:pt x="560" y="245"/>
                                    </a:cubicBezTo>
                                    <a:close/>
                                    <a:moveTo>
                                      <a:pt x="570" y="241"/>
                                    </a:moveTo>
                                    <a:cubicBezTo>
                                      <a:pt x="571" y="239"/>
                                      <a:pt x="571" y="237"/>
                                      <a:pt x="572" y="235"/>
                                    </a:cubicBezTo>
                                    <a:cubicBezTo>
                                      <a:pt x="569" y="232"/>
                                      <a:pt x="564" y="230"/>
                                      <a:pt x="560" y="230"/>
                                    </a:cubicBezTo>
                                    <a:cubicBezTo>
                                      <a:pt x="555" y="230"/>
                                      <a:pt x="551" y="232"/>
                                      <a:pt x="548" y="235"/>
                                    </a:cubicBezTo>
                                    <a:cubicBezTo>
                                      <a:pt x="548" y="237"/>
                                      <a:pt x="549" y="239"/>
                                      <a:pt x="549" y="242"/>
                                    </a:cubicBezTo>
                                    <a:cubicBezTo>
                                      <a:pt x="549" y="242"/>
                                      <a:pt x="549" y="242"/>
                                      <a:pt x="549" y="242"/>
                                    </a:cubicBezTo>
                                    <a:cubicBezTo>
                                      <a:pt x="552" y="238"/>
                                      <a:pt x="556" y="236"/>
                                      <a:pt x="560" y="236"/>
                                    </a:cubicBezTo>
                                    <a:cubicBezTo>
                                      <a:pt x="564" y="236"/>
                                      <a:pt x="568" y="238"/>
                                      <a:pt x="570" y="241"/>
                                    </a:cubicBezTo>
                                    <a:close/>
                                    <a:moveTo>
                                      <a:pt x="572" y="233"/>
                                    </a:moveTo>
                                    <a:cubicBezTo>
                                      <a:pt x="573" y="231"/>
                                      <a:pt x="574" y="229"/>
                                      <a:pt x="575" y="227"/>
                                    </a:cubicBezTo>
                                    <a:cubicBezTo>
                                      <a:pt x="571" y="224"/>
                                      <a:pt x="565" y="223"/>
                                      <a:pt x="560" y="223"/>
                                    </a:cubicBezTo>
                                    <a:cubicBezTo>
                                      <a:pt x="554" y="223"/>
                                      <a:pt x="549" y="224"/>
                                      <a:pt x="545" y="227"/>
                                    </a:cubicBezTo>
                                    <a:cubicBezTo>
                                      <a:pt x="546" y="229"/>
                                      <a:pt x="546" y="231"/>
                                      <a:pt x="547" y="233"/>
                                    </a:cubicBezTo>
                                    <a:cubicBezTo>
                                      <a:pt x="551" y="230"/>
                                      <a:pt x="555" y="229"/>
                                      <a:pt x="560" y="229"/>
                                    </a:cubicBezTo>
                                    <a:cubicBezTo>
                                      <a:pt x="565" y="229"/>
                                      <a:pt x="569" y="230"/>
                                      <a:pt x="572" y="233"/>
                                    </a:cubicBezTo>
                                    <a:close/>
                                    <a:moveTo>
                                      <a:pt x="576" y="226"/>
                                    </a:moveTo>
                                    <a:cubicBezTo>
                                      <a:pt x="577" y="224"/>
                                      <a:pt x="577" y="223"/>
                                      <a:pt x="578" y="221"/>
                                    </a:cubicBezTo>
                                    <a:cubicBezTo>
                                      <a:pt x="573" y="218"/>
                                      <a:pt x="567" y="216"/>
                                      <a:pt x="560" y="216"/>
                                    </a:cubicBezTo>
                                    <a:cubicBezTo>
                                      <a:pt x="553" y="216"/>
                                      <a:pt x="547" y="218"/>
                                      <a:pt x="541" y="221"/>
                                    </a:cubicBezTo>
                                    <a:cubicBezTo>
                                      <a:pt x="542" y="223"/>
                                      <a:pt x="543" y="224"/>
                                      <a:pt x="544" y="226"/>
                                    </a:cubicBezTo>
                                    <a:cubicBezTo>
                                      <a:pt x="549" y="223"/>
                                      <a:pt x="554" y="221"/>
                                      <a:pt x="560" y="221"/>
                                    </a:cubicBezTo>
                                    <a:cubicBezTo>
                                      <a:pt x="566" y="221"/>
                                      <a:pt x="571" y="223"/>
                                      <a:pt x="576" y="226"/>
                                    </a:cubicBezTo>
                                    <a:close/>
                                    <a:moveTo>
                                      <a:pt x="579" y="220"/>
                                    </a:moveTo>
                                    <a:cubicBezTo>
                                      <a:pt x="581" y="218"/>
                                      <a:pt x="582" y="217"/>
                                      <a:pt x="583" y="215"/>
                                    </a:cubicBezTo>
                                    <a:cubicBezTo>
                                      <a:pt x="577" y="211"/>
                                      <a:pt x="569" y="208"/>
                                      <a:pt x="560" y="208"/>
                                    </a:cubicBezTo>
                                    <a:cubicBezTo>
                                      <a:pt x="551" y="208"/>
                                      <a:pt x="543" y="211"/>
                                      <a:pt x="536" y="215"/>
                                    </a:cubicBezTo>
                                    <a:cubicBezTo>
                                      <a:pt x="538" y="217"/>
                                      <a:pt x="539" y="218"/>
                                      <a:pt x="540" y="220"/>
                                    </a:cubicBezTo>
                                    <a:cubicBezTo>
                                      <a:pt x="546" y="216"/>
                                      <a:pt x="553" y="214"/>
                                      <a:pt x="560" y="214"/>
                                    </a:cubicBezTo>
                                    <a:cubicBezTo>
                                      <a:pt x="567" y="214"/>
                                      <a:pt x="574" y="216"/>
                                      <a:pt x="579" y="220"/>
                                    </a:cubicBezTo>
                                    <a:close/>
                                    <a:moveTo>
                                      <a:pt x="584" y="214"/>
                                    </a:moveTo>
                                    <a:cubicBezTo>
                                      <a:pt x="586" y="212"/>
                                      <a:pt x="587" y="211"/>
                                      <a:pt x="589" y="210"/>
                                    </a:cubicBezTo>
                                    <a:cubicBezTo>
                                      <a:pt x="581" y="204"/>
                                      <a:pt x="571" y="200"/>
                                      <a:pt x="560" y="200"/>
                                    </a:cubicBezTo>
                                    <a:cubicBezTo>
                                      <a:pt x="549" y="200"/>
                                      <a:pt x="539" y="204"/>
                                      <a:pt x="531" y="210"/>
                                    </a:cubicBezTo>
                                    <a:cubicBezTo>
                                      <a:pt x="532" y="211"/>
                                      <a:pt x="534" y="213"/>
                                      <a:pt x="535" y="214"/>
                                    </a:cubicBezTo>
                                    <a:cubicBezTo>
                                      <a:pt x="542" y="209"/>
                                      <a:pt x="551" y="206"/>
                                      <a:pt x="560" y="206"/>
                                    </a:cubicBezTo>
                                    <a:cubicBezTo>
                                      <a:pt x="569" y="206"/>
                                      <a:pt x="577" y="209"/>
                                      <a:pt x="584" y="214"/>
                                    </a:cubicBezTo>
                                    <a:close/>
                                    <a:moveTo>
                                      <a:pt x="570" y="199"/>
                                    </a:moveTo>
                                    <a:cubicBezTo>
                                      <a:pt x="570" y="196"/>
                                      <a:pt x="570" y="194"/>
                                      <a:pt x="570" y="192"/>
                                    </a:cubicBezTo>
                                    <a:cubicBezTo>
                                      <a:pt x="568" y="189"/>
                                      <a:pt x="564" y="187"/>
                                      <a:pt x="560" y="187"/>
                                    </a:cubicBezTo>
                                    <a:cubicBezTo>
                                      <a:pt x="555" y="187"/>
                                      <a:pt x="552" y="189"/>
                                      <a:pt x="550" y="193"/>
                                    </a:cubicBezTo>
                                    <a:cubicBezTo>
                                      <a:pt x="549" y="192"/>
                                      <a:pt x="549" y="192"/>
                                      <a:pt x="549" y="192"/>
                                    </a:cubicBezTo>
                                    <a:cubicBezTo>
                                      <a:pt x="550" y="194"/>
                                      <a:pt x="550" y="196"/>
                                      <a:pt x="550" y="199"/>
                                    </a:cubicBezTo>
                                    <a:cubicBezTo>
                                      <a:pt x="550" y="199"/>
                                      <a:pt x="550" y="199"/>
                                      <a:pt x="550" y="200"/>
                                    </a:cubicBezTo>
                                    <a:cubicBezTo>
                                      <a:pt x="551" y="199"/>
                                      <a:pt x="552" y="199"/>
                                      <a:pt x="553" y="199"/>
                                    </a:cubicBezTo>
                                    <a:cubicBezTo>
                                      <a:pt x="553" y="199"/>
                                      <a:pt x="553" y="199"/>
                                      <a:pt x="553" y="199"/>
                                    </a:cubicBezTo>
                                    <a:cubicBezTo>
                                      <a:pt x="553" y="195"/>
                                      <a:pt x="556" y="192"/>
                                      <a:pt x="560" y="192"/>
                                    </a:cubicBezTo>
                                    <a:cubicBezTo>
                                      <a:pt x="564" y="192"/>
                                      <a:pt x="567" y="195"/>
                                      <a:pt x="567" y="199"/>
                                    </a:cubicBezTo>
                                    <a:cubicBezTo>
                                      <a:pt x="567" y="199"/>
                                      <a:pt x="567" y="199"/>
                                      <a:pt x="567" y="199"/>
                                    </a:cubicBezTo>
                                    <a:cubicBezTo>
                                      <a:pt x="568" y="199"/>
                                      <a:pt x="569" y="199"/>
                                      <a:pt x="570" y="200"/>
                                    </a:cubicBezTo>
                                    <a:cubicBezTo>
                                      <a:pt x="570" y="199"/>
                                      <a:pt x="570" y="199"/>
                                      <a:pt x="570" y="199"/>
                                    </a:cubicBezTo>
                                    <a:close/>
                                    <a:moveTo>
                                      <a:pt x="560" y="193"/>
                                    </a:moveTo>
                                    <a:cubicBezTo>
                                      <a:pt x="557" y="193"/>
                                      <a:pt x="555" y="196"/>
                                      <a:pt x="555" y="199"/>
                                    </a:cubicBezTo>
                                    <a:cubicBezTo>
                                      <a:pt x="555" y="199"/>
                                      <a:pt x="555" y="199"/>
                                      <a:pt x="555" y="199"/>
                                    </a:cubicBezTo>
                                    <a:cubicBezTo>
                                      <a:pt x="557" y="199"/>
                                      <a:pt x="558" y="199"/>
                                      <a:pt x="560" y="199"/>
                                    </a:cubicBezTo>
                                    <a:cubicBezTo>
                                      <a:pt x="562" y="199"/>
                                      <a:pt x="563" y="199"/>
                                      <a:pt x="565" y="199"/>
                                    </a:cubicBezTo>
                                    <a:cubicBezTo>
                                      <a:pt x="565" y="199"/>
                                      <a:pt x="565" y="199"/>
                                      <a:pt x="565" y="199"/>
                                    </a:cubicBezTo>
                                    <a:cubicBezTo>
                                      <a:pt x="565" y="196"/>
                                      <a:pt x="563" y="193"/>
                                      <a:pt x="560" y="193"/>
                                    </a:cubicBezTo>
                                    <a:close/>
                                    <a:moveTo>
                                      <a:pt x="570" y="190"/>
                                    </a:moveTo>
                                    <a:cubicBezTo>
                                      <a:pt x="571" y="188"/>
                                      <a:pt x="571" y="185"/>
                                      <a:pt x="572" y="183"/>
                                    </a:cubicBezTo>
                                    <a:cubicBezTo>
                                      <a:pt x="569" y="181"/>
                                      <a:pt x="564" y="179"/>
                                      <a:pt x="560" y="179"/>
                                    </a:cubicBezTo>
                                    <a:cubicBezTo>
                                      <a:pt x="555" y="179"/>
                                      <a:pt x="551" y="181"/>
                                      <a:pt x="548" y="183"/>
                                    </a:cubicBezTo>
                                    <a:cubicBezTo>
                                      <a:pt x="548" y="186"/>
                                      <a:pt x="549" y="188"/>
                                      <a:pt x="549" y="190"/>
                                    </a:cubicBezTo>
                                    <a:cubicBezTo>
                                      <a:pt x="549" y="190"/>
                                      <a:pt x="549" y="190"/>
                                      <a:pt x="549" y="190"/>
                                    </a:cubicBezTo>
                                    <a:cubicBezTo>
                                      <a:pt x="552" y="187"/>
                                      <a:pt x="556" y="185"/>
                                      <a:pt x="560" y="185"/>
                                    </a:cubicBezTo>
                                    <a:cubicBezTo>
                                      <a:pt x="564" y="185"/>
                                      <a:pt x="568" y="187"/>
                                      <a:pt x="570" y="190"/>
                                    </a:cubicBezTo>
                                    <a:close/>
                                    <a:moveTo>
                                      <a:pt x="572" y="182"/>
                                    </a:moveTo>
                                    <a:cubicBezTo>
                                      <a:pt x="573" y="180"/>
                                      <a:pt x="574" y="178"/>
                                      <a:pt x="575" y="176"/>
                                    </a:cubicBezTo>
                                    <a:cubicBezTo>
                                      <a:pt x="571" y="173"/>
                                      <a:pt x="565" y="171"/>
                                      <a:pt x="560" y="171"/>
                                    </a:cubicBezTo>
                                    <a:cubicBezTo>
                                      <a:pt x="554" y="171"/>
                                      <a:pt x="549" y="173"/>
                                      <a:pt x="545" y="176"/>
                                    </a:cubicBezTo>
                                    <a:cubicBezTo>
                                      <a:pt x="546" y="178"/>
                                      <a:pt x="546" y="180"/>
                                      <a:pt x="547" y="182"/>
                                    </a:cubicBezTo>
                                    <a:cubicBezTo>
                                      <a:pt x="551" y="179"/>
                                      <a:pt x="555" y="177"/>
                                      <a:pt x="560" y="177"/>
                                    </a:cubicBezTo>
                                    <a:cubicBezTo>
                                      <a:pt x="565" y="177"/>
                                      <a:pt x="569" y="179"/>
                                      <a:pt x="572" y="182"/>
                                    </a:cubicBezTo>
                                    <a:close/>
                                    <a:moveTo>
                                      <a:pt x="576" y="174"/>
                                    </a:moveTo>
                                    <a:cubicBezTo>
                                      <a:pt x="577" y="173"/>
                                      <a:pt x="577" y="171"/>
                                      <a:pt x="578" y="170"/>
                                    </a:cubicBezTo>
                                    <a:cubicBezTo>
                                      <a:pt x="573" y="166"/>
                                      <a:pt x="567" y="164"/>
                                      <a:pt x="560" y="164"/>
                                    </a:cubicBezTo>
                                    <a:cubicBezTo>
                                      <a:pt x="553" y="164"/>
                                      <a:pt x="547" y="166"/>
                                      <a:pt x="541" y="170"/>
                                    </a:cubicBezTo>
                                    <a:cubicBezTo>
                                      <a:pt x="542" y="171"/>
                                      <a:pt x="543" y="173"/>
                                      <a:pt x="544" y="175"/>
                                    </a:cubicBezTo>
                                    <a:cubicBezTo>
                                      <a:pt x="549" y="172"/>
                                      <a:pt x="554" y="170"/>
                                      <a:pt x="560" y="170"/>
                                    </a:cubicBezTo>
                                    <a:cubicBezTo>
                                      <a:pt x="566" y="170"/>
                                      <a:pt x="571" y="171"/>
                                      <a:pt x="576" y="174"/>
                                    </a:cubicBezTo>
                                    <a:close/>
                                    <a:moveTo>
                                      <a:pt x="579" y="168"/>
                                    </a:moveTo>
                                    <a:cubicBezTo>
                                      <a:pt x="581" y="167"/>
                                      <a:pt x="582" y="165"/>
                                      <a:pt x="583" y="164"/>
                                    </a:cubicBezTo>
                                    <a:cubicBezTo>
                                      <a:pt x="577" y="159"/>
                                      <a:pt x="569" y="157"/>
                                      <a:pt x="560" y="157"/>
                                    </a:cubicBezTo>
                                    <a:cubicBezTo>
                                      <a:pt x="551" y="157"/>
                                      <a:pt x="543" y="159"/>
                                      <a:pt x="536" y="164"/>
                                    </a:cubicBezTo>
                                    <a:cubicBezTo>
                                      <a:pt x="538" y="165"/>
                                      <a:pt x="539" y="167"/>
                                      <a:pt x="540" y="169"/>
                                    </a:cubicBezTo>
                                    <a:cubicBezTo>
                                      <a:pt x="546" y="165"/>
                                      <a:pt x="553" y="163"/>
                                      <a:pt x="560" y="163"/>
                                    </a:cubicBezTo>
                                    <a:cubicBezTo>
                                      <a:pt x="567" y="163"/>
                                      <a:pt x="574" y="165"/>
                                      <a:pt x="579" y="168"/>
                                    </a:cubicBezTo>
                                    <a:close/>
                                    <a:moveTo>
                                      <a:pt x="541" y="147"/>
                                    </a:moveTo>
                                    <a:cubicBezTo>
                                      <a:pt x="541" y="136"/>
                                      <a:pt x="536" y="125"/>
                                      <a:pt x="528" y="117"/>
                                    </a:cubicBezTo>
                                    <a:cubicBezTo>
                                      <a:pt x="521" y="110"/>
                                      <a:pt x="510" y="105"/>
                                      <a:pt x="499" y="105"/>
                                    </a:cubicBezTo>
                                    <a:cubicBezTo>
                                      <a:pt x="487" y="105"/>
                                      <a:pt x="477" y="110"/>
                                      <a:pt x="469" y="117"/>
                                    </a:cubicBezTo>
                                    <a:cubicBezTo>
                                      <a:pt x="461" y="125"/>
                                      <a:pt x="457" y="136"/>
                                      <a:pt x="457" y="147"/>
                                    </a:cubicBezTo>
                                    <a:cubicBezTo>
                                      <a:pt x="457" y="148"/>
                                      <a:pt x="457" y="150"/>
                                      <a:pt x="457" y="151"/>
                                    </a:cubicBezTo>
                                    <a:cubicBezTo>
                                      <a:pt x="459" y="152"/>
                                      <a:pt x="461" y="153"/>
                                      <a:pt x="464" y="154"/>
                                    </a:cubicBezTo>
                                    <a:cubicBezTo>
                                      <a:pt x="463" y="152"/>
                                      <a:pt x="463" y="150"/>
                                      <a:pt x="463" y="147"/>
                                    </a:cubicBezTo>
                                    <a:cubicBezTo>
                                      <a:pt x="463" y="127"/>
                                      <a:pt x="479" y="111"/>
                                      <a:pt x="499" y="111"/>
                                    </a:cubicBezTo>
                                    <a:cubicBezTo>
                                      <a:pt x="518" y="111"/>
                                      <a:pt x="534" y="127"/>
                                      <a:pt x="534" y="147"/>
                                    </a:cubicBezTo>
                                    <a:cubicBezTo>
                                      <a:pt x="534" y="150"/>
                                      <a:pt x="534" y="152"/>
                                      <a:pt x="534" y="155"/>
                                    </a:cubicBezTo>
                                    <a:cubicBezTo>
                                      <a:pt x="536" y="153"/>
                                      <a:pt x="538" y="152"/>
                                      <a:pt x="540" y="151"/>
                                    </a:cubicBezTo>
                                    <a:cubicBezTo>
                                      <a:pt x="540" y="150"/>
                                      <a:pt x="541" y="149"/>
                                      <a:pt x="541" y="147"/>
                                    </a:cubicBezTo>
                                    <a:close/>
                                    <a:moveTo>
                                      <a:pt x="420" y="147"/>
                                    </a:moveTo>
                                    <a:cubicBezTo>
                                      <a:pt x="420" y="136"/>
                                      <a:pt x="415" y="125"/>
                                      <a:pt x="407" y="117"/>
                                    </a:cubicBezTo>
                                    <a:cubicBezTo>
                                      <a:pt x="400" y="110"/>
                                      <a:pt x="389" y="105"/>
                                      <a:pt x="378" y="105"/>
                                    </a:cubicBezTo>
                                    <a:cubicBezTo>
                                      <a:pt x="366" y="105"/>
                                      <a:pt x="356" y="110"/>
                                      <a:pt x="348" y="117"/>
                                    </a:cubicBezTo>
                                    <a:cubicBezTo>
                                      <a:pt x="341" y="125"/>
                                      <a:pt x="336" y="136"/>
                                      <a:pt x="336" y="147"/>
                                    </a:cubicBezTo>
                                    <a:cubicBezTo>
                                      <a:pt x="336" y="148"/>
                                      <a:pt x="336" y="150"/>
                                      <a:pt x="336" y="151"/>
                                    </a:cubicBezTo>
                                    <a:cubicBezTo>
                                      <a:pt x="338" y="152"/>
                                      <a:pt x="341" y="153"/>
                                      <a:pt x="343" y="154"/>
                                    </a:cubicBezTo>
                                    <a:cubicBezTo>
                                      <a:pt x="342" y="152"/>
                                      <a:pt x="342" y="150"/>
                                      <a:pt x="342" y="147"/>
                                    </a:cubicBezTo>
                                    <a:cubicBezTo>
                                      <a:pt x="342" y="127"/>
                                      <a:pt x="358" y="111"/>
                                      <a:pt x="378" y="111"/>
                                    </a:cubicBezTo>
                                    <a:cubicBezTo>
                                      <a:pt x="398" y="111"/>
                                      <a:pt x="414" y="127"/>
                                      <a:pt x="414" y="147"/>
                                    </a:cubicBezTo>
                                    <a:cubicBezTo>
                                      <a:pt x="414" y="149"/>
                                      <a:pt x="413" y="152"/>
                                      <a:pt x="413" y="154"/>
                                    </a:cubicBezTo>
                                    <a:cubicBezTo>
                                      <a:pt x="415" y="153"/>
                                      <a:pt x="417" y="152"/>
                                      <a:pt x="420" y="151"/>
                                    </a:cubicBezTo>
                                    <a:cubicBezTo>
                                      <a:pt x="420" y="150"/>
                                      <a:pt x="420" y="148"/>
                                      <a:pt x="420" y="147"/>
                                    </a:cubicBezTo>
                                    <a:close/>
                                    <a:moveTo>
                                      <a:pt x="293" y="164"/>
                                    </a:moveTo>
                                    <a:cubicBezTo>
                                      <a:pt x="295" y="165"/>
                                      <a:pt x="296" y="167"/>
                                      <a:pt x="297" y="169"/>
                                    </a:cubicBezTo>
                                    <a:cubicBezTo>
                                      <a:pt x="303" y="165"/>
                                      <a:pt x="310" y="163"/>
                                      <a:pt x="317" y="163"/>
                                    </a:cubicBezTo>
                                    <a:cubicBezTo>
                                      <a:pt x="324" y="163"/>
                                      <a:pt x="331" y="165"/>
                                      <a:pt x="336" y="168"/>
                                    </a:cubicBezTo>
                                    <a:cubicBezTo>
                                      <a:pt x="338" y="167"/>
                                      <a:pt x="339" y="165"/>
                                      <a:pt x="340" y="164"/>
                                    </a:cubicBezTo>
                                    <a:cubicBezTo>
                                      <a:pt x="334" y="159"/>
                                      <a:pt x="326" y="157"/>
                                      <a:pt x="317" y="157"/>
                                    </a:cubicBezTo>
                                    <a:cubicBezTo>
                                      <a:pt x="308" y="157"/>
                                      <a:pt x="300" y="159"/>
                                      <a:pt x="293" y="164"/>
                                    </a:cubicBezTo>
                                    <a:close/>
                                    <a:moveTo>
                                      <a:pt x="298" y="170"/>
                                    </a:moveTo>
                                    <a:cubicBezTo>
                                      <a:pt x="299" y="171"/>
                                      <a:pt x="300" y="173"/>
                                      <a:pt x="301" y="174"/>
                                    </a:cubicBezTo>
                                    <a:cubicBezTo>
                                      <a:pt x="306" y="171"/>
                                      <a:pt x="311" y="170"/>
                                      <a:pt x="317" y="170"/>
                                    </a:cubicBezTo>
                                    <a:cubicBezTo>
                                      <a:pt x="323" y="170"/>
                                      <a:pt x="328" y="171"/>
                                      <a:pt x="333" y="174"/>
                                    </a:cubicBezTo>
                                    <a:cubicBezTo>
                                      <a:pt x="333" y="173"/>
                                      <a:pt x="334" y="171"/>
                                      <a:pt x="335" y="170"/>
                                    </a:cubicBezTo>
                                    <a:cubicBezTo>
                                      <a:pt x="330" y="166"/>
                                      <a:pt x="324" y="164"/>
                                      <a:pt x="317" y="164"/>
                                    </a:cubicBezTo>
                                    <a:cubicBezTo>
                                      <a:pt x="310" y="164"/>
                                      <a:pt x="304" y="166"/>
                                      <a:pt x="298" y="170"/>
                                    </a:cubicBezTo>
                                    <a:close/>
                                    <a:moveTo>
                                      <a:pt x="302" y="176"/>
                                    </a:moveTo>
                                    <a:cubicBezTo>
                                      <a:pt x="303" y="178"/>
                                      <a:pt x="304" y="180"/>
                                      <a:pt x="304" y="182"/>
                                    </a:cubicBezTo>
                                    <a:cubicBezTo>
                                      <a:pt x="308" y="179"/>
                                      <a:pt x="312" y="177"/>
                                      <a:pt x="317" y="177"/>
                                    </a:cubicBezTo>
                                    <a:cubicBezTo>
                                      <a:pt x="322" y="177"/>
                                      <a:pt x="326" y="179"/>
                                      <a:pt x="329" y="182"/>
                                    </a:cubicBezTo>
                                    <a:cubicBezTo>
                                      <a:pt x="330" y="180"/>
                                      <a:pt x="331" y="178"/>
                                      <a:pt x="332" y="176"/>
                                    </a:cubicBezTo>
                                    <a:cubicBezTo>
                                      <a:pt x="328" y="173"/>
                                      <a:pt x="322" y="171"/>
                                      <a:pt x="317" y="171"/>
                                    </a:cubicBezTo>
                                    <a:cubicBezTo>
                                      <a:pt x="311" y="171"/>
                                      <a:pt x="306" y="173"/>
                                      <a:pt x="302" y="176"/>
                                    </a:cubicBezTo>
                                    <a:close/>
                                    <a:moveTo>
                                      <a:pt x="305" y="183"/>
                                    </a:moveTo>
                                    <a:cubicBezTo>
                                      <a:pt x="305" y="185"/>
                                      <a:pt x="306" y="188"/>
                                      <a:pt x="306" y="190"/>
                                    </a:cubicBezTo>
                                    <a:cubicBezTo>
                                      <a:pt x="309" y="187"/>
                                      <a:pt x="313" y="185"/>
                                      <a:pt x="317" y="185"/>
                                    </a:cubicBezTo>
                                    <a:cubicBezTo>
                                      <a:pt x="321" y="185"/>
                                      <a:pt x="325" y="187"/>
                                      <a:pt x="327" y="190"/>
                                    </a:cubicBezTo>
                                    <a:cubicBezTo>
                                      <a:pt x="328" y="188"/>
                                      <a:pt x="328" y="185"/>
                                      <a:pt x="329" y="183"/>
                                    </a:cubicBezTo>
                                    <a:cubicBezTo>
                                      <a:pt x="326" y="181"/>
                                      <a:pt x="321" y="179"/>
                                      <a:pt x="317" y="179"/>
                                    </a:cubicBezTo>
                                    <a:cubicBezTo>
                                      <a:pt x="312" y="179"/>
                                      <a:pt x="308" y="181"/>
                                      <a:pt x="305" y="183"/>
                                    </a:cubicBezTo>
                                    <a:close/>
                                    <a:moveTo>
                                      <a:pt x="327" y="199"/>
                                    </a:moveTo>
                                    <a:cubicBezTo>
                                      <a:pt x="327" y="196"/>
                                      <a:pt x="327" y="194"/>
                                      <a:pt x="327" y="192"/>
                                    </a:cubicBezTo>
                                    <a:cubicBezTo>
                                      <a:pt x="325" y="189"/>
                                      <a:pt x="321" y="187"/>
                                      <a:pt x="317" y="187"/>
                                    </a:cubicBezTo>
                                    <a:cubicBezTo>
                                      <a:pt x="313" y="187"/>
                                      <a:pt x="309" y="189"/>
                                      <a:pt x="307" y="192"/>
                                    </a:cubicBezTo>
                                    <a:cubicBezTo>
                                      <a:pt x="307" y="194"/>
                                      <a:pt x="307" y="196"/>
                                      <a:pt x="307" y="199"/>
                                    </a:cubicBezTo>
                                    <a:cubicBezTo>
                                      <a:pt x="307" y="199"/>
                                      <a:pt x="307" y="199"/>
                                      <a:pt x="307" y="200"/>
                                    </a:cubicBezTo>
                                    <a:cubicBezTo>
                                      <a:pt x="308" y="199"/>
                                      <a:pt x="309" y="199"/>
                                      <a:pt x="310" y="199"/>
                                    </a:cubicBezTo>
                                    <a:cubicBezTo>
                                      <a:pt x="310" y="199"/>
                                      <a:pt x="310" y="199"/>
                                      <a:pt x="310" y="199"/>
                                    </a:cubicBezTo>
                                    <a:cubicBezTo>
                                      <a:pt x="310" y="195"/>
                                      <a:pt x="313" y="192"/>
                                      <a:pt x="317" y="192"/>
                                    </a:cubicBezTo>
                                    <a:cubicBezTo>
                                      <a:pt x="321" y="192"/>
                                      <a:pt x="324" y="195"/>
                                      <a:pt x="324" y="199"/>
                                    </a:cubicBezTo>
                                    <a:cubicBezTo>
                                      <a:pt x="324" y="199"/>
                                      <a:pt x="324" y="199"/>
                                      <a:pt x="324" y="199"/>
                                    </a:cubicBezTo>
                                    <a:cubicBezTo>
                                      <a:pt x="325" y="199"/>
                                      <a:pt x="326" y="199"/>
                                      <a:pt x="327" y="200"/>
                                    </a:cubicBezTo>
                                    <a:cubicBezTo>
                                      <a:pt x="327" y="199"/>
                                      <a:pt x="327" y="199"/>
                                      <a:pt x="327" y="199"/>
                                    </a:cubicBezTo>
                                    <a:close/>
                                    <a:moveTo>
                                      <a:pt x="317" y="193"/>
                                    </a:moveTo>
                                    <a:cubicBezTo>
                                      <a:pt x="314" y="193"/>
                                      <a:pt x="312" y="196"/>
                                      <a:pt x="312" y="199"/>
                                    </a:cubicBezTo>
                                    <a:cubicBezTo>
                                      <a:pt x="312" y="199"/>
                                      <a:pt x="312" y="199"/>
                                      <a:pt x="312" y="199"/>
                                    </a:cubicBezTo>
                                    <a:cubicBezTo>
                                      <a:pt x="314" y="199"/>
                                      <a:pt x="315" y="199"/>
                                      <a:pt x="317" y="199"/>
                                    </a:cubicBezTo>
                                    <a:cubicBezTo>
                                      <a:pt x="319" y="199"/>
                                      <a:pt x="320" y="199"/>
                                      <a:pt x="322" y="199"/>
                                    </a:cubicBezTo>
                                    <a:cubicBezTo>
                                      <a:pt x="322" y="199"/>
                                      <a:pt x="322" y="199"/>
                                      <a:pt x="322" y="199"/>
                                    </a:cubicBezTo>
                                    <a:cubicBezTo>
                                      <a:pt x="322" y="196"/>
                                      <a:pt x="320" y="193"/>
                                      <a:pt x="317" y="193"/>
                                    </a:cubicBezTo>
                                    <a:close/>
                                    <a:moveTo>
                                      <a:pt x="288" y="210"/>
                                    </a:moveTo>
                                    <a:cubicBezTo>
                                      <a:pt x="289" y="211"/>
                                      <a:pt x="291" y="213"/>
                                      <a:pt x="292" y="214"/>
                                    </a:cubicBezTo>
                                    <a:cubicBezTo>
                                      <a:pt x="299" y="209"/>
                                      <a:pt x="308" y="206"/>
                                      <a:pt x="317" y="206"/>
                                    </a:cubicBezTo>
                                    <a:cubicBezTo>
                                      <a:pt x="326" y="206"/>
                                      <a:pt x="334" y="209"/>
                                      <a:pt x="341" y="214"/>
                                    </a:cubicBezTo>
                                    <a:cubicBezTo>
                                      <a:pt x="343" y="212"/>
                                      <a:pt x="344" y="211"/>
                                      <a:pt x="346" y="210"/>
                                    </a:cubicBezTo>
                                    <a:cubicBezTo>
                                      <a:pt x="338" y="204"/>
                                      <a:pt x="328" y="200"/>
                                      <a:pt x="317" y="200"/>
                                    </a:cubicBezTo>
                                    <a:cubicBezTo>
                                      <a:pt x="306" y="200"/>
                                      <a:pt x="296" y="204"/>
                                      <a:pt x="288" y="210"/>
                                    </a:cubicBezTo>
                                    <a:close/>
                                    <a:moveTo>
                                      <a:pt x="293" y="215"/>
                                    </a:moveTo>
                                    <a:cubicBezTo>
                                      <a:pt x="295" y="217"/>
                                      <a:pt x="296" y="218"/>
                                      <a:pt x="297" y="220"/>
                                    </a:cubicBezTo>
                                    <a:cubicBezTo>
                                      <a:pt x="303" y="216"/>
                                      <a:pt x="310" y="214"/>
                                      <a:pt x="317" y="214"/>
                                    </a:cubicBezTo>
                                    <a:cubicBezTo>
                                      <a:pt x="324" y="214"/>
                                      <a:pt x="331" y="216"/>
                                      <a:pt x="336" y="220"/>
                                    </a:cubicBezTo>
                                    <a:cubicBezTo>
                                      <a:pt x="338" y="218"/>
                                      <a:pt x="339" y="217"/>
                                      <a:pt x="340" y="215"/>
                                    </a:cubicBezTo>
                                    <a:cubicBezTo>
                                      <a:pt x="334" y="211"/>
                                      <a:pt x="326" y="208"/>
                                      <a:pt x="317" y="208"/>
                                    </a:cubicBezTo>
                                    <a:cubicBezTo>
                                      <a:pt x="308" y="208"/>
                                      <a:pt x="300" y="211"/>
                                      <a:pt x="293" y="215"/>
                                    </a:cubicBezTo>
                                    <a:close/>
                                    <a:moveTo>
                                      <a:pt x="298" y="221"/>
                                    </a:moveTo>
                                    <a:cubicBezTo>
                                      <a:pt x="299" y="223"/>
                                      <a:pt x="300" y="224"/>
                                      <a:pt x="301" y="226"/>
                                    </a:cubicBezTo>
                                    <a:cubicBezTo>
                                      <a:pt x="306" y="223"/>
                                      <a:pt x="311" y="221"/>
                                      <a:pt x="317" y="221"/>
                                    </a:cubicBezTo>
                                    <a:cubicBezTo>
                                      <a:pt x="323" y="221"/>
                                      <a:pt x="328" y="223"/>
                                      <a:pt x="333" y="226"/>
                                    </a:cubicBezTo>
                                    <a:cubicBezTo>
                                      <a:pt x="333" y="224"/>
                                      <a:pt x="334" y="223"/>
                                      <a:pt x="335" y="221"/>
                                    </a:cubicBezTo>
                                    <a:cubicBezTo>
                                      <a:pt x="330" y="218"/>
                                      <a:pt x="324" y="216"/>
                                      <a:pt x="317" y="216"/>
                                    </a:cubicBezTo>
                                    <a:cubicBezTo>
                                      <a:pt x="310" y="216"/>
                                      <a:pt x="304" y="218"/>
                                      <a:pt x="298" y="221"/>
                                    </a:cubicBezTo>
                                    <a:close/>
                                    <a:moveTo>
                                      <a:pt x="302" y="227"/>
                                    </a:moveTo>
                                    <a:cubicBezTo>
                                      <a:pt x="303" y="229"/>
                                      <a:pt x="304" y="231"/>
                                      <a:pt x="304" y="233"/>
                                    </a:cubicBezTo>
                                    <a:cubicBezTo>
                                      <a:pt x="308" y="230"/>
                                      <a:pt x="312" y="229"/>
                                      <a:pt x="317" y="229"/>
                                    </a:cubicBezTo>
                                    <a:cubicBezTo>
                                      <a:pt x="322" y="229"/>
                                      <a:pt x="326" y="230"/>
                                      <a:pt x="329" y="233"/>
                                    </a:cubicBezTo>
                                    <a:cubicBezTo>
                                      <a:pt x="330" y="231"/>
                                      <a:pt x="331" y="229"/>
                                      <a:pt x="332" y="227"/>
                                    </a:cubicBezTo>
                                    <a:cubicBezTo>
                                      <a:pt x="328" y="224"/>
                                      <a:pt x="322" y="223"/>
                                      <a:pt x="317" y="223"/>
                                    </a:cubicBezTo>
                                    <a:cubicBezTo>
                                      <a:pt x="311" y="223"/>
                                      <a:pt x="306" y="224"/>
                                      <a:pt x="302" y="227"/>
                                    </a:cubicBezTo>
                                    <a:close/>
                                    <a:moveTo>
                                      <a:pt x="305" y="235"/>
                                    </a:moveTo>
                                    <a:cubicBezTo>
                                      <a:pt x="305" y="237"/>
                                      <a:pt x="306" y="239"/>
                                      <a:pt x="306" y="241"/>
                                    </a:cubicBezTo>
                                    <a:cubicBezTo>
                                      <a:pt x="309" y="238"/>
                                      <a:pt x="313" y="236"/>
                                      <a:pt x="317" y="236"/>
                                    </a:cubicBezTo>
                                    <a:cubicBezTo>
                                      <a:pt x="321" y="236"/>
                                      <a:pt x="325" y="238"/>
                                      <a:pt x="327" y="241"/>
                                    </a:cubicBezTo>
                                    <a:cubicBezTo>
                                      <a:pt x="328" y="239"/>
                                      <a:pt x="328" y="237"/>
                                      <a:pt x="329" y="235"/>
                                    </a:cubicBezTo>
                                    <a:cubicBezTo>
                                      <a:pt x="326" y="232"/>
                                      <a:pt x="321" y="230"/>
                                      <a:pt x="317" y="230"/>
                                    </a:cubicBezTo>
                                    <a:cubicBezTo>
                                      <a:pt x="312" y="230"/>
                                      <a:pt x="308" y="232"/>
                                      <a:pt x="305" y="235"/>
                                    </a:cubicBezTo>
                                    <a:close/>
                                    <a:moveTo>
                                      <a:pt x="327" y="250"/>
                                    </a:moveTo>
                                    <a:cubicBezTo>
                                      <a:pt x="327" y="248"/>
                                      <a:pt x="327" y="246"/>
                                      <a:pt x="327" y="244"/>
                                    </a:cubicBezTo>
                                    <a:cubicBezTo>
                                      <a:pt x="325" y="240"/>
                                      <a:pt x="321" y="238"/>
                                      <a:pt x="317" y="238"/>
                                    </a:cubicBezTo>
                                    <a:cubicBezTo>
                                      <a:pt x="313" y="238"/>
                                      <a:pt x="309" y="240"/>
                                      <a:pt x="307" y="244"/>
                                    </a:cubicBezTo>
                                    <a:cubicBezTo>
                                      <a:pt x="307" y="246"/>
                                      <a:pt x="307" y="248"/>
                                      <a:pt x="307" y="250"/>
                                    </a:cubicBezTo>
                                    <a:cubicBezTo>
                                      <a:pt x="307" y="250"/>
                                      <a:pt x="307" y="251"/>
                                      <a:pt x="307" y="251"/>
                                    </a:cubicBezTo>
                                    <a:cubicBezTo>
                                      <a:pt x="308" y="251"/>
                                      <a:pt x="309" y="251"/>
                                      <a:pt x="310" y="251"/>
                                    </a:cubicBezTo>
                                    <a:cubicBezTo>
                                      <a:pt x="310" y="250"/>
                                      <a:pt x="310" y="250"/>
                                      <a:pt x="310" y="250"/>
                                    </a:cubicBezTo>
                                    <a:cubicBezTo>
                                      <a:pt x="310" y="246"/>
                                      <a:pt x="313" y="243"/>
                                      <a:pt x="317" y="243"/>
                                    </a:cubicBezTo>
                                    <a:cubicBezTo>
                                      <a:pt x="321" y="243"/>
                                      <a:pt x="324" y="246"/>
                                      <a:pt x="324" y="250"/>
                                    </a:cubicBezTo>
                                    <a:cubicBezTo>
                                      <a:pt x="324" y="250"/>
                                      <a:pt x="324" y="250"/>
                                      <a:pt x="324" y="251"/>
                                    </a:cubicBezTo>
                                    <a:cubicBezTo>
                                      <a:pt x="325" y="251"/>
                                      <a:pt x="326" y="251"/>
                                      <a:pt x="327" y="251"/>
                                    </a:cubicBezTo>
                                    <a:cubicBezTo>
                                      <a:pt x="327" y="251"/>
                                      <a:pt x="327" y="250"/>
                                      <a:pt x="327" y="250"/>
                                    </a:cubicBezTo>
                                    <a:close/>
                                    <a:moveTo>
                                      <a:pt x="317" y="245"/>
                                    </a:moveTo>
                                    <a:cubicBezTo>
                                      <a:pt x="314" y="245"/>
                                      <a:pt x="312" y="247"/>
                                      <a:pt x="312" y="250"/>
                                    </a:cubicBezTo>
                                    <a:cubicBezTo>
                                      <a:pt x="312" y="250"/>
                                      <a:pt x="312" y="250"/>
                                      <a:pt x="312" y="250"/>
                                    </a:cubicBezTo>
                                    <a:cubicBezTo>
                                      <a:pt x="314" y="250"/>
                                      <a:pt x="315" y="250"/>
                                      <a:pt x="317" y="250"/>
                                    </a:cubicBezTo>
                                    <a:cubicBezTo>
                                      <a:pt x="319" y="250"/>
                                      <a:pt x="320" y="250"/>
                                      <a:pt x="322" y="250"/>
                                    </a:cubicBezTo>
                                    <a:cubicBezTo>
                                      <a:pt x="322" y="250"/>
                                      <a:pt x="322" y="250"/>
                                      <a:pt x="322" y="250"/>
                                    </a:cubicBezTo>
                                    <a:cubicBezTo>
                                      <a:pt x="322" y="247"/>
                                      <a:pt x="320" y="245"/>
                                      <a:pt x="317" y="245"/>
                                    </a:cubicBezTo>
                                    <a:close/>
                                    <a:moveTo>
                                      <a:pt x="288" y="261"/>
                                    </a:moveTo>
                                    <a:cubicBezTo>
                                      <a:pt x="289" y="262"/>
                                      <a:pt x="291" y="264"/>
                                      <a:pt x="292" y="265"/>
                                    </a:cubicBezTo>
                                    <a:cubicBezTo>
                                      <a:pt x="299" y="261"/>
                                      <a:pt x="308" y="258"/>
                                      <a:pt x="317" y="258"/>
                                    </a:cubicBezTo>
                                    <a:cubicBezTo>
                                      <a:pt x="326" y="258"/>
                                      <a:pt x="334" y="261"/>
                                      <a:pt x="341" y="265"/>
                                    </a:cubicBezTo>
                                    <a:cubicBezTo>
                                      <a:pt x="343" y="264"/>
                                      <a:pt x="344" y="262"/>
                                      <a:pt x="346" y="261"/>
                                    </a:cubicBezTo>
                                    <a:cubicBezTo>
                                      <a:pt x="338" y="255"/>
                                      <a:pt x="328" y="252"/>
                                      <a:pt x="317" y="252"/>
                                    </a:cubicBezTo>
                                    <a:cubicBezTo>
                                      <a:pt x="306" y="252"/>
                                      <a:pt x="296" y="255"/>
                                      <a:pt x="288" y="261"/>
                                    </a:cubicBezTo>
                                    <a:close/>
                                    <a:moveTo>
                                      <a:pt x="293" y="267"/>
                                    </a:moveTo>
                                    <a:cubicBezTo>
                                      <a:pt x="295" y="268"/>
                                      <a:pt x="296" y="270"/>
                                      <a:pt x="297" y="271"/>
                                    </a:cubicBezTo>
                                    <a:cubicBezTo>
                                      <a:pt x="303" y="268"/>
                                      <a:pt x="310" y="265"/>
                                      <a:pt x="317" y="265"/>
                                    </a:cubicBezTo>
                                    <a:cubicBezTo>
                                      <a:pt x="324" y="265"/>
                                      <a:pt x="331" y="268"/>
                                      <a:pt x="336" y="271"/>
                                    </a:cubicBezTo>
                                    <a:cubicBezTo>
                                      <a:pt x="338" y="270"/>
                                      <a:pt x="339" y="268"/>
                                      <a:pt x="340" y="266"/>
                                    </a:cubicBezTo>
                                    <a:cubicBezTo>
                                      <a:pt x="334" y="262"/>
                                      <a:pt x="326" y="259"/>
                                      <a:pt x="317" y="259"/>
                                    </a:cubicBezTo>
                                    <a:cubicBezTo>
                                      <a:pt x="308" y="259"/>
                                      <a:pt x="300" y="262"/>
                                      <a:pt x="293" y="267"/>
                                    </a:cubicBezTo>
                                    <a:close/>
                                    <a:moveTo>
                                      <a:pt x="298" y="273"/>
                                    </a:moveTo>
                                    <a:cubicBezTo>
                                      <a:pt x="299" y="274"/>
                                      <a:pt x="300" y="276"/>
                                      <a:pt x="301" y="277"/>
                                    </a:cubicBezTo>
                                    <a:cubicBezTo>
                                      <a:pt x="306" y="274"/>
                                      <a:pt x="311" y="272"/>
                                      <a:pt x="317" y="272"/>
                                    </a:cubicBezTo>
                                    <a:cubicBezTo>
                                      <a:pt x="323" y="272"/>
                                      <a:pt x="328" y="274"/>
                                      <a:pt x="333" y="277"/>
                                    </a:cubicBezTo>
                                    <a:cubicBezTo>
                                      <a:pt x="333" y="276"/>
                                      <a:pt x="334" y="274"/>
                                      <a:pt x="335" y="273"/>
                                    </a:cubicBezTo>
                                    <a:cubicBezTo>
                                      <a:pt x="330" y="269"/>
                                      <a:pt x="324" y="267"/>
                                      <a:pt x="317" y="267"/>
                                    </a:cubicBezTo>
                                    <a:cubicBezTo>
                                      <a:pt x="310" y="267"/>
                                      <a:pt x="304" y="269"/>
                                      <a:pt x="298" y="273"/>
                                    </a:cubicBezTo>
                                    <a:close/>
                                    <a:moveTo>
                                      <a:pt x="302" y="279"/>
                                    </a:moveTo>
                                    <a:cubicBezTo>
                                      <a:pt x="303" y="281"/>
                                      <a:pt x="304" y="282"/>
                                      <a:pt x="304" y="284"/>
                                    </a:cubicBezTo>
                                    <a:cubicBezTo>
                                      <a:pt x="308" y="282"/>
                                      <a:pt x="312" y="280"/>
                                      <a:pt x="317" y="280"/>
                                    </a:cubicBezTo>
                                    <a:cubicBezTo>
                                      <a:pt x="322" y="280"/>
                                      <a:pt x="326" y="282"/>
                                      <a:pt x="329" y="284"/>
                                    </a:cubicBezTo>
                                    <a:cubicBezTo>
                                      <a:pt x="330" y="282"/>
                                      <a:pt x="331" y="280"/>
                                      <a:pt x="332" y="279"/>
                                    </a:cubicBezTo>
                                    <a:cubicBezTo>
                                      <a:pt x="328" y="276"/>
                                      <a:pt x="322" y="274"/>
                                      <a:pt x="317" y="274"/>
                                    </a:cubicBezTo>
                                    <a:cubicBezTo>
                                      <a:pt x="311" y="274"/>
                                      <a:pt x="306" y="276"/>
                                      <a:pt x="302" y="279"/>
                                    </a:cubicBezTo>
                                    <a:close/>
                                    <a:moveTo>
                                      <a:pt x="305" y="286"/>
                                    </a:moveTo>
                                    <a:cubicBezTo>
                                      <a:pt x="305" y="288"/>
                                      <a:pt x="306" y="290"/>
                                      <a:pt x="306" y="293"/>
                                    </a:cubicBezTo>
                                    <a:cubicBezTo>
                                      <a:pt x="309" y="290"/>
                                      <a:pt x="313" y="288"/>
                                      <a:pt x="317" y="288"/>
                                    </a:cubicBezTo>
                                    <a:cubicBezTo>
                                      <a:pt x="321" y="288"/>
                                      <a:pt x="325" y="290"/>
                                      <a:pt x="327" y="293"/>
                                    </a:cubicBezTo>
                                    <a:cubicBezTo>
                                      <a:pt x="328" y="290"/>
                                      <a:pt x="328" y="288"/>
                                      <a:pt x="329" y="286"/>
                                    </a:cubicBezTo>
                                    <a:cubicBezTo>
                                      <a:pt x="326" y="283"/>
                                      <a:pt x="321" y="282"/>
                                      <a:pt x="317" y="282"/>
                                    </a:cubicBezTo>
                                    <a:cubicBezTo>
                                      <a:pt x="312" y="282"/>
                                      <a:pt x="308" y="283"/>
                                      <a:pt x="305" y="286"/>
                                    </a:cubicBezTo>
                                    <a:close/>
                                    <a:moveTo>
                                      <a:pt x="327" y="301"/>
                                    </a:moveTo>
                                    <a:cubicBezTo>
                                      <a:pt x="327" y="299"/>
                                      <a:pt x="327" y="297"/>
                                      <a:pt x="327" y="295"/>
                                    </a:cubicBezTo>
                                    <a:cubicBezTo>
                                      <a:pt x="325" y="292"/>
                                      <a:pt x="321" y="289"/>
                                      <a:pt x="317" y="289"/>
                                    </a:cubicBezTo>
                                    <a:cubicBezTo>
                                      <a:pt x="313" y="289"/>
                                      <a:pt x="309" y="292"/>
                                      <a:pt x="307" y="295"/>
                                    </a:cubicBezTo>
                                    <a:cubicBezTo>
                                      <a:pt x="307" y="297"/>
                                      <a:pt x="307" y="299"/>
                                      <a:pt x="307" y="301"/>
                                    </a:cubicBezTo>
                                    <a:cubicBezTo>
                                      <a:pt x="307" y="302"/>
                                      <a:pt x="307" y="302"/>
                                      <a:pt x="307" y="302"/>
                                    </a:cubicBezTo>
                                    <a:cubicBezTo>
                                      <a:pt x="308" y="302"/>
                                      <a:pt x="309" y="302"/>
                                      <a:pt x="310" y="302"/>
                                    </a:cubicBezTo>
                                    <a:cubicBezTo>
                                      <a:pt x="310" y="302"/>
                                      <a:pt x="310" y="301"/>
                                      <a:pt x="310" y="301"/>
                                    </a:cubicBezTo>
                                    <a:cubicBezTo>
                                      <a:pt x="310" y="298"/>
                                      <a:pt x="313" y="295"/>
                                      <a:pt x="317" y="295"/>
                                    </a:cubicBezTo>
                                    <a:cubicBezTo>
                                      <a:pt x="321" y="295"/>
                                      <a:pt x="324" y="298"/>
                                      <a:pt x="324" y="301"/>
                                    </a:cubicBezTo>
                                    <a:cubicBezTo>
                                      <a:pt x="324" y="301"/>
                                      <a:pt x="324" y="302"/>
                                      <a:pt x="324" y="302"/>
                                    </a:cubicBezTo>
                                    <a:cubicBezTo>
                                      <a:pt x="325" y="302"/>
                                      <a:pt x="326" y="302"/>
                                      <a:pt x="327" y="302"/>
                                    </a:cubicBezTo>
                                    <a:cubicBezTo>
                                      <a:pt x="327" y="302"/>
                                      <a:pt x="327" y="302"/>
                                      <a:pt x="327" y="301"/>
                                    </a:cubicBezTo>
                                    <a:close/>
                                    <a:moveTo>
                                      <a:pt x="317" y="296"/>
                                    </a:moveTo>
                                    <a:cubicBezTo>
                                      <a:pt x="314" y="296"/>
                                      <a:pt x="312" y="298"/>
                                      <a:pt x="312" y="301"/>
                                    </a:cubicBezTo>
                                    <a:cubicBezTo>
                                      <a:pt x="312" y="301"/>
                                      <a:pt x="312" y="302"/>
                                      <a:pt x="312" y="302"/>
                                    </a:cubicBezTo>
                                    <a:cubicBezTo>
                                      <a:pt x="314" y="302"/>
                                      <a:pt x="315" y="301"/>
                                      <a:pt x="317" y="301"/>
                                    </a:cubicBezTo>
                                    <a:cubicBezTo>
                                      <a:pt x="319" y="301"/>
                                      <a:pt x="320" y="302"/>
                                      <a:pt x="322" y="302"/>
                                    </a:cubicBezTo>
                                    <a:cubicBezTo>
                                      <a:pt x="322" y="302"/>
                                      <a:pt x="322" y="301"/>
                                      <a:pt x="322" y="301"/>
                                    </a:cubicBezTo>
                                    <a:cubicBezTo>
                                      <a:pt x="322" y="298"/>
                                      <a:pt x="320" y="296"/>
                                      <a:pt x="317" y="296"/>
                                    </a:cubicBezTo>
                                    <a:close/>
                                    <a:moveTo>
                                      <a:pt x="288" y="313"/>
                                    </a:moveTo>
                                    <a:cubicBezTo>
                                      <a:pt x="289" y="314"/>
                                      <a:pt x="291" y="315"/>
                                      <a:pt x="292" y="317"/>
                                    </a:cubicBezTo>
                                    <a:cubicBezTo>
                                      <a:pt x="299" y="312"/>
                                      <a:pt x="308" y="309"/>
                                      <a:pt x="317" y="309"/>
                                    </a:cubicBezTo>
                                    <a:cubicBezTo>
                                      <a:pt x="326" y="309"/>
                                      <a:pt x="334" y="312"/>
                                      <a:pt x="341" y="317"/>
                                    </a:cubicBezTo>
                                    <a:cubicBezTo>
                                      <a:pt x="343" y="315"/>
                                      <a:pt x="344" y="314"/>
                                      <a:pt x="346" y="312"/>
                                    </a:cubicBezTo>
                                    <a:cubicBezTo>
                                      <a:pt x="338" y="307"/>
                                      <a:pt x="328" y="303"/>
                                      <a:pt x="317" y="303"/>
                                    </a:cubicBezTo>
                                    <a:cubicBezTo>
                                      <a:pt x="306" y="303"/>
                                      <a:pt x="296" y="307"/>
                                      <a:pt x="288" y="313"/>
                                    </a:cubicBezTo>
                                    <a:close/>
                                    <a:moveTo>
                                      <a:pt x="293" y="318"/>
                                    </a:moveTo>
                                    <a:cubicBezTo>
                                      <a:pt x="295" y="319"/>
                                      <a:pt x="296" y="321"/>
                                      <a:pt x="297" y="323"/>
                                    </a:cubicBezTo>
                                    <a:cubicBezTo>
                                      <a:pt x="303" y="319"/>
                                      <a:pt x="310" y="317"/>
                                      <a:pt x="317" y="317"/>
                                    </a:cubicBezTo>
                                    <a:cubicBezTo>
                                      <a:pt x="324" y="317"/>
                                      <a:pt x="331" y="319"/>
                                      <a:pt x="336" y="323"/>
                                    </a:cubicBezTo>
                                    <a:cubicBezTo>
                                      <a:pt x="338" y="321"/>
                                      <a:pt x="339" y="319"/>
                                      <a:pt x="340" y="318"/>
                                    </a:cubicBezTo>
                                    <a:cubicBezTo>
                                      <a:pt x="334" y="313"/>
                                      <a:pt x="326" y="311"/>
                                      <a:pt x="317" y="311"/>
                                    </a:cubicBezTo>
                                    <a:cubicBezTo>
                                      <a:pt x="308" y="311"/>
                                      <a:pt x="300" y="313"/>
                                      <a:pt x="293" y="318"/>
                                    </a:cubicBezTo>
                                    <a:close/>
                                    <a:moveTo>
                                      <a:pt x="298" y="324"/>
                                    </a:moveTo>
                                    <a:cubicBezTo>
                                      <a:pt x="299" y="325"/>
                                      <a:pt x="300" y="327"/>
                                      <a:pt x="301" y="329"/>
                                    </a:cubicBezTo>
                                    <a:cubicBezTo>
                                      <a:pt x="306" y="326"/>
                                      <a:pt x="311" y="324"/>
                                      <a:pt x="317" y="324"/>
                                    </a:cubicBezTo>
                                    <a:cubicBezTo>
                                      <a:pt x="323" y="324"/>
                                      <a:pt x="328" y="326"/>
                                      <a:pt x="333" y="329"/>
                                    </a:cubicBezTo>
                                    <a:cubicBezTo>
                                      <a:pt x="333" y="327"/>
                                      <a:pt x="334" y="325"/>
                                      <a:pt x="335" y="324"/>
                                    </a:cubicBezTo>
                                    <a:cubicBezTo>
                                      <a:pt x="330" y="320"/>
                                      <a:pt x="324" y="318"/>
                                      <a:pt x="317" y="318"/>
                                    </a:cubicBezTo>
                                    <a:cubicBezTo>
                                      <a:pt x="310" y="318"/>
                                      <a:pt x="304" y="320"/>
                                      <a:pt x="298" y="324"/>
                                    </a:cubicBezTo>
                                    <a:close/>
                                    <a:moveTo>
                                      <a:pt x="302" y="330"/>
                                    </a:moveTo>
                                    <a:cubicBezTo>
                                      <a:pt x="303" y="332"/>
                                      <a:pt x="304" y="334"/>
                                      <a:pt x="304" y="336"/>
                                    </a:cubicBezTo>
                                    <a:cubicBezTo>
                                      <a:pt x="308" y="333"/>
                                      <a:pt x="312" y="332"/>
                                      <a:pt x="317" y="332"/>
                                    </a:cubicBezTo>
                                    <a:cubicBezTo>
                                      <a:pt x="322" y="332"/>
                                      <a:pt x="326" y="333"/>
                                      <a:pt x="329" y="336"/>
                                    </a:cubicBezTo>
                                    <a:cubicBezTo>
                                      <a:pt x="330" y="334"/>
                                      <a:pt x="331" y="332"/>
                                      <a:pt x="332" y="330"/>
                                    </a:cubicBezTo>
                                    <a:cubicBezTo>
                                      <a:pt x="328" y="327"/>
                                      <a:pt x="322" y="325"/>
                                      <a:pt x="317" y="325"/>
                                    </a:cubicBezTo>
                                    <a:cubicBezTo>
                                      <a:pt x="311" y="325"/>
                                      <a:pt x="306" y="327"/>
                                      <a:pt x="302" y="330"/>
                                    </a:cubicBezTo>
                                    <a:close/>
                                    <a:moveTo>
                                      <a:pt x="305" y="337"/>
                                    </a:moveTo>
                                    <a:cubicBezTo>
                                      <a:pt x="305" y="340"/>
                                      <a:pt x="306" y="342"/>
                                      <a:pt x="306" y="344"/>
                                    </a:cubicBezTo>
                                    <a:cubicBezTo>
                                      <a:pt x="309" y="341"/>
                                      <a:pt x="313" y="339"/>
                                      <a:pt x="317" y="339"/>
                                    </a:cubicBezTo>
                                    <a:cubicBezTo>
                                      <a:pt x="321" y="339"/>
                                      <a:pt x="325" y="341"/>
                                      <a:pt x="327" y="344"/>
                                    </a:cubicBezTo>
                                    <a:cubicBezTo>
                                      <a:pt x="328" y="342"/>
                                      <a:pt x="328" y="339"/>
                                      <a:pt x="329" y="337"/>
                                    </a:cubicBezTo>
                                    <a:cubicBezTo>
                                      <a:pt x="326" y="335"/>
                                      <a:pt x="321" y="333"/>
                                      <a:pt x="317" y="333"/>
                                    </a:cubicBezTo>
                                    <a:cubicBezTo>
                                      <a:pt x="312" y="333"/>
                                      <a:pt x="308" y="335"/>
                                      <a:pt x="305" y="337"/>
                                    </a:cubicBezTo>
                                    <a:close/>
                                    <a:moveTo>
                                      <a:pt x="327" y="353"/>
                                    </a:moveTo>
                                    <a:cubicBezTo>
                                      <a:pt x="327" y="350"/>
                                      <a:pt x="327" y="348"/>
                                      <a:pt x="327" y="346"/>
                                    </a:cubicBezTo>
                                    <a:cubicBezTo>
                                      <a:pt x="325" y="343"/>
                                      <a:pt x="321" y="341"/>
                                      <a:pt x="317" y="341"/>
                                    </a:cubicBezTo>
                                    <a:cubicBezTo>
                                      <a:pt x="313" y="341"/>
                                      <a:pt x="309" y="343"/>
                                      <a:pt x="307" y="346"/>
                                    </a:cubicBezTo>
                                    <a:cubicBezTo>
                                      <a:pt x="307" y="348"/>
                                      <a:pt x="307" y="351"/>
                                      <a:pt x="307" y="353"/>
                                    </a:cubicBezTo>
                                    <a:cubicBezTo>
                                      <a:pt x="307" y="353"/>
                                      <a:pt x="307" y="353"/>
                                      <a:pt x="307" y="354"/>
                                    </a:cubicBezTo>
                                    <a:cubicBezTo>
                                      <a:pt x="308" y="354"/>
                                      <a:pt x="309" y="353"/>
                                      <a:pt x="310" y="353"/>
                                    </a:cubicBezTo>
                                    <a:cubicBezTo>
                                      <a:pt x="310" y="353"/>
                                      <a:pt x="310" y="353"/>
                                      <a:pt x="310" y="353"/>
                                    </a:cubicBezTo>
                                    <a:cubicBezTo>
                                      <a:pt x="310" y="349"/>
                                      <a:pt x="313" y="346"/>
                                      <a:pt x="317" y="346"/>
                                    </a:cubicBezTo>
                                    <a:cubicBezTo>
                                      <a:pt x="321" y="346"/>
                                      <a:pt x="324" y="349"/>
                                      <a:pt x="324" y="353"/>
                                    </a:cubicBezTo>
                                    <a:cubicBezTo>
                                      <a:pt x="324" y="353"/>
                                      <a:pt x="324" y="353"/>
                                      <a:pt x="324" y="353"/>
                                    </a:cubicBezTo>
                                    <a:cubicBezTo>
                                      <a:pt x="325" y="353"/>
                                      <a:pt x="326" y="354"/>
                                      <a:pt x="327" y="354"/>
                                    </a:cubicBezTo>
                                    <a:cubicBezTo>
                                      <a:pt x="327" y="353"/>
                                      <a:pt x="327" y="353"/>
                                      <a:pt x="327" y="353"/>
                                    </a:cubicBezTo>
                                    <a:close/>
                                    <a:moveTo>
                                      <a:pt x="317" y="348"/>
                                    </a:moveTo>
                                    <a:cubicBezTo>
                                      <a:pt x="314" y="348"/>
                                      <a:pt x="312" y="350"/>
                                      <a:pt x="312" y="353"/>
                                    </a:cubicBezTo>
                                    <a:cubicBezTo>
                                      <a:pt x="312" y="353"/>
                                      <a:pt x="312" y="353"/>
                                      <a:pt x="312" y="353"/>
                                    </a:cubicBezTo>
                                    <a:cubicBezTo>
                                      <a:pt x="314" y="353"/>
                                      <a:pt x="315" y="353"/>
                                      <a:pt x="317" y="353"/>
                                    </a:cubicBezTo>
                                    <a:cubicBezTo>
                                      <a:pt x="319" y="353"/>
                                      <a:pt x="320" y="353"/>
                                      <a:pt x="322" y="353"/>
                                    </a:cubicBezTo>
                                    <a:cubicBezTo>
                                      <a:pt x="322" y="353"/>
                                      <a:pt x="322" y="353"/>
                                      <a:pt x="322" y="353"/>
                                    </a:cubicBezTo>
                                    <a:cubicBezTo>
                                      <a:pt x="322" y="350"/>
                                      <a:pt x="320" y="348"/>
                                      <a:pt x="317" y="348"/>
                                    </a:cubicBezTo>
                                    <a:close/>
                                    <a:moveTo>
                                      <a:pt x="642" y="301"/>
                                    </a:moveTo>
                                    <a:cubicBezTo>
                                      <a:pt x="642" y="303"/>
                                      <a:pt x="642" y="304"/>
                                      <a:pt x="641" y="306"/>
                                    </a:cubicBezTo>
                                    <a:cubicBezTo>
                                      <a:pt x="643" y="307"/>
                                      <a:pt x="645" y="308"/>
                                      <a:pt x="647" y="309"/>
                                    </a:cubicBezTo>
                                    <a:cubicBezTo>
                                      <a:pt x="648" y="306"/>
                                      <a:pt x="648" y="304"/>
                                      <a:pt x="648" y="301"/>
                                    </a:cubicBezTo>
                                    <a:cubicBezTo>
                                      <a:pt x="648" y="294"/>
                                      <a:pt x="645" y="287"/>
                                      <a:pt x="640" y="282"/>
                                    </a:cubicBezTo>
                                    <a:cubicBezTo>
                                      <a:pt x="635" y="277"/>
                                      <a:pt x="628" y="274"/>
                                      <a:pt x="621" y="274"/>
                                    </a:cubicBezTo>
                                    <a:cubicBezTo>
                                      <a:pt x="613" y="274"/>
                                      <a:pt x="607" y="277"/>
                                      <a:pt x="602" y="282"/>
                                    </a:cubicBezTo>
                                    <a:cubicBezTo>
                                      <a:pt x="597" y="287"/>
                                      <a:pt x="594" y="294"/>
                                      <a:pt x="594" y="301"/>
                                    </a:cubicBezTo>
                                    <a:cubicBezTo>
                                      <a:pt x="594" y="304"/>
                                      <a:pt x="594" y="306"/>
                                      <a:pt x="595" y="309"/>
                                    </a:cubicBezTo>
                                    <a:cubicBezTo>
                                      <a:pt x="596" y="308"/>
                                      <a:pt x="598" y="307"/>
                                      <a:pt x="600" y="306"/>
                                    </a:cubicBezTo>
                                    <a:cubicBezTo>
                                      <a:pt x="600" y="304"/>
                                      <a:pt x="600" y="303"/>
                                      <a:pt x="600" y="301"/>
                                    </a:cubicBezTo>
                                    <a:cubicBezTo>
                                      <a:pt x="600" y="290"/>
                                      <a:pt x="609" y="280"/>
                                      <a:pt x="621" y="280"/>
                                    </a:cubicBezTo>
                                    <a:cubicBezTo>
                                      <a:pt x="632" y="280"/>
                                      <a:pt x="642" y="290"/>
                                      <a:pt x="642" y="301"/>
                                    </a:cubicBezTo>
                                    <a:close/>
                                    <a:moveTo>
                                      <a:pt x="634" y="301"/>
                                    </a:moveTo>
                                    <a:cubicBezTo>
                                      <a:pt x="634" y="302"/>
                                      <a:pt x="634" y="303"/>
                                      <a:pt x="634" y="303"/>
                                    </a:cubicBezTo>
                                    <a:cubicBezTo>
                                      <a:pt x="636" y="304"/>
                                      <a:pt x="638" y="304"/>
                                      <a:pt x="640" y="305"/>
                                    </a:cubicBezTo>
                                    <a:cubicBezTo>
                                      <a:pt x="640" y="304"/>
                                      <a:pt x="640" y="303"/>
                                      <a:pt x="640" y="301"/>
                                    </a:cubicBezTo>
                                    <a:cubicBezTo>
                                      <a:pt x="640" y="296"/>
                                      <a:pt x="638" y="291"/>
                                      <a:pt x="635" y="287"/>
                                    </a:cubicBezTo>
                                    <a:cubicBezTo>
                                      <a:pt x="631" y="284"/>
                                      <a:pt x="626" y="282"/>
                                      <a:pt x="621" y="282"/>
                                    </a:cubicBezTo>
                                    <a:cubicBezTo>
                                      <a:pt x="615" y="282"/>
                                      <a:pt x="611" y="284"/>
                                      <a:pt x="607" y="287"/>
                                    </a:cubicBezTo>
                                    <a:cubicBezTo>
                                      <a:pt x="603" y="291"/>
                                      <a:pt x="601" y="296"/>
                                      <a:pt x="601" y="301"/>
                                    </a:cubicBezTo>
                                    <a:cubicBezTo>
                                      <a:pt x="601" y="303"/>
                                      <a:pt x="601" y="304"/>
                                      <a:pt x="602" y="305"/>
                                    </a:cubicBezTo>
                                    <a:cubicBezTo>
                                      <a:pt x="604" y="304"/>
                                      <a:pt x="605" y="304"/>
                                      <a:pt x="607" y="303"/>
                                    </a:cubicBezTo>
                                    <a:cubicBezTo>
                                      <a:pt x="607" y="303"/>
                                      <a:pt x="607" y="302"/>
                                      <a:pt x="607" y="301"/>
                                    </a:cubicBezTo>
                                    <a:cubicBezTo>
                                      <a:pt x="607" y="294"/>
                                      <a:pt x="613" y="288"/>
                                      <a:pt x="621" y="288"/>
                                    </a:cubicBezTo>
                                    <a:cubicBezTo>
                                      <a:pt x="628" y="288"/>
                                      <a:pt x="634" y="294"/>
                                      <a:pt x="634" y="301"/>
                                    </a:cubicBezTo>
                                    <a:close/>
                                    <a:moveTo>
                                      <a:pt x="628" y="301"/>
                                    </a:moveTo>
                                    <a:cubicBezTo>
                                      <a:pt x="628" y="301"/>
                                      <a:pt x="627" y="302"/>
                                      <a:pt x="627" y="302"/>
                                    </a:cubicBezTo>
                                    <a:cubicBezTo>
                                      <a:pt x="629" y="302"/>
                                      <a:pt x="631" y="302"/>
                                      <a:pt x="633" y="303"/>
                                    </a:cubicBezTo>
                                    <a:cubicBezTo>
                                      <a:pt x="633" y="302"/>
                                      <a:pt x="633" y="302"/>
                                      <a:pt x="633" y="301"/>
                                    </a:cubicBezTo>
                                    <a:cubicBezTo>
                                      <a:pt x="633" y="295"/>
                                      <a:pt x="627" y="289"/>
                                      <a:pt x="621" y="289"/>
                                    </a:cubicBezTo>
                                    <a:cubicBezTo>
                                      <a:pt x="614" y="289"/>
                                      <a:pt x="609" y="295"/>
                                      <a:pt x="609" y="301"/>
                                    </a:cubicBezTo>
                                    <a:cubicBezTo>
                                      <a:pt x="609" y="302"/>
                                      <a:pt x="609" y="302"/>
                                      <a:pt x="609" y="303"/>
                                    </a:cubicBezTo>
                                    <a:cubicBezTo>
                                      <a:pt x="611" y="302"/>
                                      <a:pt x="612" y="302"/>
                                      <a:pt x="614" y="302"/>
                                    </a:cubicBezTo>
                                    <a:cubicBezTo>
                                      <a:pt x="614" y="302"/>
                                      <a:pt x="614" y="301"/>
                                      <a:pt x="614" y="301"/>
                                    </a:cubicBezTo>
                                    <a:cubicBezTo>
                                      <a:pt x="614" y="298"/>
                                      <a:pt x="617" y="295"/>
                                      <a:pt x="621" y="295"/>
                                    </a:cubicBezTo>
                                    <a:cubicBezTo>
                                      <a:pt x="625" y="295"/>
                                      <a:pt x="628" y="298"/>
                                      <a:pt x="628" y="301"/>
                                    </a:cubicBezTo>
                                    <a:close/>
                                    <a:moveTo>
                                      <a:pt x="621" y="296"/>
                                    </a:moveTo>
                                    <a:cubicBezTo>
                                      <a:pt x="618" y="296"/>
                                      <a:pt x="616" y="298"/>
                                      <a:pt x="616" y="301"/>
                                    </a:cubicBezTo>
                                    <a:cubicBezTo>
                                      <a:pt x="616" y="301"/>
                                      <a:pt x="616" y="302"/>
                                      <a:pt x="616" y="302"/>
                                    </a:cubicBezTo>
                                    <a:cubicBezTo>
                                      <a:pt x="617" y="302"/>
                                      <a:pt x="619" y="301"/>
                                      <a:pt x="621" y="301"/>
                                    </a:cubicBezTo>
                                    <a:cubicBezTo>
                                      <a:pt x="623" y="301"/>
                                      <a:pt x="624" y="302"/>
                                      <a:pt x="626" y="302"/>
                                    </a:cubicBezTo>
                                    <a:cubicBezTo>
                                      <a:pt x="626" y="302"/>
                                      <a:pt x="626" y="301"/>
                                      <a:pt x="626" y="301"/>
                                    </a:cubicBezTo>
                                    <a:cubicBezTo>
                                      <a:pt x="626" y="298"/>
                                      <a:pt x="624" y="296"/>
                                      <a:pt x="621" y="296"/>
                                    </a:cubicBezTo>
                                    <a:close/>
                                    <a:moveTo>
                                      <a:pt x="651" y="311"/>
                                    </a:moveTo>
                                    <a:cubicBezTo>
                                      <a:pt x="652" y="310"/>
                                      <a:pt x="653" y="310"/>
                                      <a:pt x="654" y="309"/>
                                    </a:cubicBezTo>
                                    <a:cubicBezTo>
                                      <a:pt x="655" y="306"/>
                                      <a:pt x="655" y="304"/>
                                      <a:pt x="655" y="301"/>
                                    </a:cubicBezTo>
                                    <a:cubicBezTo>
                                      <a:pt x="655" y="292"/>
                                      <a:pt x="651" y="283"/>
                                      <a:pt x="645" y="277"/>
                                    </a:cubicBezTo>
                                    <a:cubicBezTo>
                                      <a:pt x="639" y="271"/>
                                      <a:pt x="630" y="267"/>
                                      <a:pt x="621" y="267"/>
                                    </a:cubicBezTo>
                                    <a:cubicBezTo>
                                      <a:pt x="611" y="267"/>
                                      <a:pt x="603" y="271"/>
                                      <a:pt x="597" y="277"/>
                                    </a:cubicBezTo>
                                    <a:cubicBezTo>
                                      <a:pt x="590" y="283"/>
                                      <a:pt x="587" y="292"/>
                                      <a:pt x="587" y="301"/>
                                    </a:cubicBezTo>
                                    <a:cubicBezTo>
                                      <a:pt x="587" y="304"/>
                                      <a:pt x="587" y="307"/>
                                      <a:pt x="588" y="310"/>
                                    </a:cubicBezTo>
                                    <a:cubicBezTo>
                                      <a:pt x="589" y="310"/>
                                      <a:pt x="589" y="311"/>
                                      <a:pt x="590" y="311"/>
                                    </a:cubicBezTo>
                                    <a:cubicBezTo>
                                      <a:pt x="591" y="311"/>
                                      <a:pt x="592" y="310"/>
                                      <a:pt x="593" y="310"/>
                                    </a:cubicBezTo>
                                    <a:cubicBezTo>
                                      <a:pt x="592" y="307"/>
                                      <a:pt x="592" y="304"/>
                                      <a:pt x="592" y="301"/>
                                    </a:cubicBezTo>
                                    <a:cubicBezTo>
                                      <a:pt x="592" y="285"/>
                                      <a:pt x="605" y="272"/>
                                      <a:pt x="621" y="272"/>
                                    </a:cubicBezTo>
                                    <a:cubicBezTo>
                                      <a:pt x="637" y="272"/>
                                      <a:pt x="650" y="285"/>
                                      <a:pt x="650" y="301"/>
                                    </a:cubicBezTo>
                                    <a:cubicBezTo>
                                      <a:pt x="650" y="304"/>
                                      <a:pt x="649" y="307"/>
                                      <a:pt x="648" y="310"/>
                                    </a:cubicBezTo>
                                    <a:cubicBezTo>
                                      <a:pt x="649" y="310"/>
                                      <a:pt x="650" y="311"/>
                                      <a:pt x="651" y="311"/>
                                    </a:cubicBezTo>
                                    <a:close/>
                                    <a:moveTo>
                                      <a:pt x="642" y="250"/>
                                    </a:moveTo>
                                    <a:cubicBezTo>
                                      <a:pt x="642" y="251"/>
                                      <a:pt x="642" y="253"/>
                                      <a:pt x="641" y="254"/>
                                    </a:cubicBezTo>
                                    <a:cubicBezTo>
                                      <a:pt x="643" y="255"/>
                                      <a:pt x="645" y="256"/>
                                      <a:pt x="647" y="257"/>
                                    </a:cubicBezTo>
                                    <a:cubicBezTo>
                                      <a:pt x="648" y="255"/>
                                      <a:pt x="648" y="252"/>
                                      <a:pt x="648" y="250"/>
                                    </a:cubicBezTo>
                                    <a:cubicBezTo>
                                      <a:pt x="648" y="242"/>
                                      <a:pt x="645" y="236"/>
                                      <a:pt x="640" y="231"/>
                                    </a:cubicBezTo>
                                    <a:cubicBezTo>
                                      <a:pt x="635" y="226"/>
                                      <a:pt x="628" y="223"/>
                                      <a:pt x="621" y="223"/>
                                    </a:cubicBezTo>
                                    <a:cubicBezTo>
                                      <a:pt x="613" y="223"/>
                                      <a:pt x="607" y="226"/>
                                      <a:pt x="602" y="231"/>
                                    </a:cubicBezTo>
                                    <a:cubicBezTo>
                                      <a:pt x="597" y="236"/>
                                      <a:pt x="594" y="242"/>
                                      <a:pt x="594" y="250"/>
                                    </a:cubicBezTo>
                                    <a:cubicBezTo>
                                      <a:pt x="594" y="252"/>
                                      <a:pt x="594" y="255"/>
                                      <a:pt x="595" y="257"/>
                                    </a:cubicBezTo>
                                    <a:cubicBezTo>
                                      <a:pt x="596" y="256"/>
                                      <a:pt x="598" y="255"/>
                                      <a:pt x="600" y="254"/>
                                    </a:cubicBezTo>
                                    <a:cubicBezTo>
                                      <a:pt x="600" y="253"/>
                                      <a:pt x="600" y="251"/>
                                      <a:pt x="600" y="250"/>
                                    </a:cubicBezTo>
                                    <a:cubicBezTo>
                                      <a:pt x="600" y="238"/>
                                      <a:pt x="609" y="229"/>
                                      <a:pt x="621" y="229"/>
                                    </a:cubicBezTo>
                                    <a:cubicBezTo>
                                      <a:pt x="632" y="229"/>
                                      <a:pt x="642" y="238"/>
                                      <a:pt x="642" y="250"/>
                                    </a:cubicBezTo>
                                    <a:close/>
                                    <a:moveTo>
                                      <a:pt x="634" y="250"/>
                                    </a:moveTo>
                                    <a:cubicBezTo>
                                      <a:pt x="634" y="251"/>
                                      <a:pt x="634" y="251"/>
                                      <a:pt x="634" y="252"/>
                                    </a:cubicBezTo>
                                    <a:cubicBezTo>
                                      <a:pt x="636" y="252"/>
                                      <a:pt x="638" y="253"/>
                                      <a:pt x="640" y="254"/>
                                    </a:cubicBezTo>
                                    <a:cubicBezTo>
                                      <a:pt x="640" y="253"/>
                                      <a:pt x="640" y="251"/>
                                      <a:pt x="640" y="250"/>
                                    </a:cubicBezTo>
                                    <a:cubicBezTo>
                                      <a:pt x="640" y="245"/>
                                      <a:pt x="638" y="240"/>
                                      <a:pt x="635" y="236"/>
                                    </a:cubicBezTo>
                                    <a:cubicBezTo>
                                      <a:pt x="631" y="233"/>
                                      <a:pt x="626" y="230"/>
                                      <a:pt x="621" y="230"/>
                                    </a:cubicBezTo>
                                    <a:cubicBezTo>
                                      <a:pt x="615" y="230"/>
                                      <a:pt x="611" y="233"/>
                                      <a:pt x="607" y="236"/>
                                    </a:cubicBezTo>
                                    <a:cubicBezTo>
                                      <a:pt x="603" y="240"/>
                                      <a:pt x="601" y="245"/>
                                      <a:pt x="601" y="250"/>
                                    </a:cubicBezTo>
                                    <a:cubicBezTo>
                                      <a:pt x="601" y="251"/>
                                      <a:pt x="601" y="253"/>
                                      <a:pt x="602" y="254"/>
                                    </a:cubicBezTo>
                                    <a:cubicBezTo>
                                      <a:pt x="604" y="253"/>
                                      <a:pt x="605" y="252"/>
                                      <a:pt x="607" y="252"/>
                                    </a:cubicBezTo>
                                    <a:cubicBezTo>
                                      <a:pt x="607" y="251"/>
                                      <a:pt x="607" y="251"/>
                                      <a:pt x="607" y="250"/>
                                    </a:cubicBezTo>
                                    <a:cubicBezTo>
                                      <a:pt x="607" y="242"/>
                                      <a:pt x="613" y="236"/>
                                      <a:pt x="621" y="236"/>
                                    </a:cubicBezTo>
                                    <a:cubicBezTo>
                                      <a:pt x="628" y="236"/>
                                      <a:pt x="634" y="242"/>
                                      <a:pt x="634" y="250"/>
                                    </a:cubicBezTo>
                                    <a:close/>
                                    <a:moveTo>
                                      <a:pt x="628" y="250"/>
                                    </a:moveTo>
                                    <a:cubicBezTo>
                                      <a:pt x="628" y="250"/>
                                      <a:pt x="627" y="250"/>
                                      <a:pt x="627" y="251"/>
                                    </a:cubicBezTo>
                                    <a:cubicBezTo>
                                      <a:pt x="629" y="251"/>
                                      <a:pt x="631" y="251"/>
                                      <a:pt x="633" y="251"/>
                                    </a:cubicBezTo>
                                    <a:cubicBezTo>
                                      <a:pt x="633" y="251"/>
                                      <a:pt x="633" y="250"/>
                                      <a:pt x="633" y="250"/>
                                    </a:cubicBezTo>
                                    <a:cubicBezTo>
                                      <a:pt x="633" y="243"/>
                                      <a:pt x="627" y="238"/>
                                      <a:pt x="621" y="238"/>
                                    </a:cubicBezTo>
                                    <a:cubicBezTo>
                                      <a:pt x="614" y="238"/>
                                      <a:pt x="609" y="243"/>
                                      <a:pt x="609" y="250"/>
                                    </a:cubicBezTo>
                                    <a:cubicBezTo>
                                      <a:pt x="609" y="250"/>
                                      <a:pt x="609" y="251"/>
                                      <a:pt x="609" y="251"/>
                                    </a:cubicBezTo>
                                    <a:cubicBezTo>
                                      <a:pt x="611" y="251"/>
                                      <a:pt x="612" y="251"/>
                                      <a:pt x="614" y="251"/>
                                    </a:cubicBezTo>
                                    <a:cubicBezTo>
                                      <a:pt x="614" y="250"/>
                                      <a:pt x="614" y="250"/>
                                      <a:pt x="614" y="250"/>
                                    </a:cubicBezTo>
                                    <a:cubicBezTo>
                                      <a:pt x="614" y="246"/>
                                      <a:pt x="617" y="243"/>
                                      <a:pt x="621" y="243"/>
                                    </a:cubicBezTo>
                                    <a:cubicBezTo>
                                      <a:pt x="625" y="243"/>
                                      <a:pt x="628" y="246"/>
                                      <a:pt x="628" y="250"/>
                                    </a:cubicBezTo>
                                    <a:close/>
                                    <a:moveTo>
                                      <a:pt x="621" y="245"/>
                                    </a:moveTo>
                                    <a:cubicBezTo>
                                      <a:pt x="618" y="245"/>
                                      <a:pt x="616" y="247"/>
                                      <a:pt x="616" y="250"/>
                                    </a:cubicBezTo>
                                    <a:cubicBezTo>
                                      <a:pt x="616" y="250"/>
                                      <a:pt x="616" y="250"/>
                                      <a:pt x="616" y="250"/>
                                    </a:cubicBezTo>
                                    <a:cubicBezTo>
                                      <a:pt x="617" y="250"/>
                                      <a:pt x="619" y="250"/>
                                      <a:pt x="621" y="250"/>
                                    </a:cubicBezTo>
                                    <a:cubicBezTo>
                                      <a:pt x="623" y="250"/>
                                      <a:pt x="624" y="250"/>
                                      <a:pt x="626" y="250"/>
                                    </a:cubicBezTo>
                                    <a:cubicBezTo>
                                      <a:pt x="626" y="250"/>
                                      <a:pt x="626" y="250"/>
                                      <a:pt x="626" y="250"/>
                                    </a:cubicBezTo>
                                    <a:cubicBezTo>
                                      <a:pt x="626" y="247"/>
                                      <a:pt x="624" y="245"/>
                                      <a:pt x="621" y="245"/>
                                    </a:cubicBezTo>
                                    <a:close/>
                                    <a:moveTo>
                                      <a:pt x="651" y="260"/>
                                    </a:moveTo>
                                    <a:cubicBezTo>
                                      <a:pt x="652" y="259"/>
                                      <a:pt x="653" y="258"/>
                                      <a:pt x="654" y="258"/>
                                    </a:cubicBezTo>
                                    <a:cubicBezTo>
                                      <a:pt x="655" y="255"/>
                                      <a:pt x="655" y="253"/>
                                      <a:pt x="655" y="250"/>
                                    </a:cubicBezTo>
                                    <a:cubicBezTo>
                                      <a:pt x="655" y="240"/>
                                      <a:pt x="651" y="232"/>
                                      <a:pt x="645" y="226"/>
                                    </a:cubicBezTo>
                                    <a:cubicBezTo>
                                      <a:pt x="639" y="220"/>
                                      <a:pt x="630" y="216"/>
                                      <a:pt x="621" y="216"/>
                                    </a:cubicBezTo>
                                    <a:cubicBezTo>
                                      <a:pt x="611" y="216"/>
                                      <a:pt x="603" y="220"/>
                                      <a:pt x="597" y="226"/>
                                    </a:cubicBezTo>
                                    <a:cubicBezTo>
                                      <a:pt x="590" y="232"/>
                                      <a:pt x="587" y="240"/>
                                      <a:pt x="587" y="250"/>
                                    </a:cubicBezTo>
                                    <a:cubicBezTo>
                                      <a:pt x="587" y="253"/>
                                      <a:pt x="587" y="256"/>
                                      <a:pt x="588" y="258"/>
                                    </a:cubicBezTo>
                                    <a:cubicBezTo>
                                      <a:pt x="589" y="259"/>
                                      <a:pt x="589" y="259"/>
                                      <a:pt x="590" y="260"/>
                                    </a:cubicBezTo>
                                    <a:cubicBezTo>
                                      <a:pt x="591" y="259"/>
                                      <a:pt x="592" y="259"/>
                                      <a:pt x="593" y="258"/>
                                    </a:cubicBezTo>
                                    <a:cubicBezTo>
                                      <a:pt x="592" y="256"/>
                                      <a:pt x="592" y="253"/>
                                      <a:pt x="592" y="250"/>
                                    </a:cubicBezTo>
                                    <a:cubicBezTo>
                                      <a:pt x="592" y="234"/>
                                      <a:pt x="605" y="221"/>
                                      <a:pt x="621" y="221"/>
                                    </a:cubicBezTo>
                                    <a:cubicBezTo>
                                      <a:pt x="637" y="221"/>
                                      <a:pt x="650" y="234"/>
                                      <a:pt x="650" y="250"/>
                                    </a:cubicBezTo>
                                    <a:cubicBezTo>
                                      <a:pt x="650" y="253"/>
                                      <a:pt x="649" y="256"/>
                                      <a:pt x="648" y="258"/>
                                    </a:cubicBezTo>
                                    <a:cubicBezTo>
                                      <a:pt x="649" y="259"/>
                                      <a:pt x="650" y="259"/>
                                      <a:pt x="651" y="260"/>
                                    </a:cubicBezTo>
                                    <a:close/>
                                    <a:moveTo>
                                      <a:pt x="642" y="199"/>
                                    </a:moveTo>
                                    <a:cubicBezTo>
                                      <a:pt x="642" y="200"/>
                                      <a:pt x="642" y="202"/>
                                      <a:pt x="641" y="203"/>
                                    </a:cubicBezTo>
                                    <a:cubicBezTo>
                                      <a:pt x="643" y="204"/>
                                      <a:pt x="645" y="205"/>
                                      <a:pt x="647" y="206"/>
                                    </a:cubicBezTo>
                                    <a:cubicBezTo>
                                      <a:pt x="648" y="204"/>
                                      <a:pt x="648" y="201"/>
                                      <a:pt x="648" y="199"/>
                                    </a:cubicBezTo>
                                    <a:cubicBezTo>
                                      <a:pt x="648" y="191"/>
                                      <a:pt x="645" y="184"/>
                                      <a:pt x="640" y="179"/>
                                    </a:cubicBezTo>
                                    <a:cubicBezTo>
                                      <a:pt x="635" y="174"/>
                                      <a:pt x="628" y="171"/>
                                      <a:pt x="621" y="171"/>
                                    </a:cubicBezTo>
                                    <a:cubicBezTo>
                                      <a:pt x="613" y="171"/>
                                      <a:pt x="607" y="174"/>
                                      <a:pt x="602" y="179"/>
                                    </a:cubicBezTo>
                                    <a:cubicBezTo>
                                      <a:pt x="597" y="184"/>
                                      <a:pt x="594" y="191"/>
                                      <a:pt x="594" y="199"/>
                                    </a:cubicBezTo>
                                    <a:cubicBezTo>
                                      <a:pt x="594" y="201"/>
                                      <a:pt x="594" y="204"/>
                                      <a:pt x="595" y="206"/>
                                    </a:cubicBezTo>
                                    <a:cubicBezTo>
                                      <a:pt x="596" y="205"/>
                                      <a:pt x="598" y="204"/>
                                      <a:pt x="600" y="203"/>
                                    </a:cubicBezTo>
                                    <a:cubicBezTo>
                                      <a:pt x="600" y="202"/>
                                      <a:pt x="600" y="200"/>
                                      <a:pt x="600" y="199"/>
                                    </a:cubicBezTo>
                                    <a:cubicBezTo>
                                      <a:pt x="600" y="187"/>
                                      <a:pt x="609" y="177"/>
                                      <a:pt x="621" y="177"/>
                                    </a:cubicBezTo>
                                    <a:cubicBezTo>
                                      <a:pt x="632" y="177"/>
                                      <a:pt x="642" y="187"/>
                                      <a:pt x="642" y="199"/>
                                    </a:cubicBezTo>
                                    <a:close/>
                                    <a:moveTo>
                                      <a:pt x="634" y="199"/>
                                    </a:moveTo>
                                    <a:cubicBezTo>
                                      <a:pt x="634" y="199"/>
                                      <a:pt x="634" y="200"/>
                                      <a:pt x="634" y="200"/>
                                    </a:cubicBezTo>
                                    <a:cubicBezTo>
                                      <a:pt x="636" y="201"/>
                                      <a:pt x="638" y="202"/>
                                      <a:pt x="640" y="202"/>
                                    </a:cubicBezTo>
                                    <a:cubicBezTo>
                                      <a:pt x="640" y="201"/>
                                      <a:pt x="640" y="200"/>
                                      <a:pt x="640" y="199"/>
                                    </a:cubicBezTo>
                                    <a:cubicBezTo>
                                      <a:pt x="640" y="193"/>
                                      <a:pt x="638" y="188"/>
                                      <a:pt x="635" y="185"/>
                                    </a:cubicBezTo>
                                    <a:cubicBezTo>
                                      <a:pt x="631" y="181"/>
                                      <a:pt x="626" y="179"/>
                                      <a:pt x="621" y="179"/>
                                    </a:cubicBezTo>
                                    <a:cubicBezTo>
                                      <a:pt x="615" y="179"/>
                                      <a:pt x="611" y="181"/>
                                      <a:pt x="607" y="185"/>
                                    </a:cubicBezTo>
                                    <a:cubicBezTo>
                                      <a:pt x="603" y="188"/>
                                      <a:pt x="601" y="193"/>
                                      <a:pt x="601" y="199"/>
                                    </a:cubicBezTo>
                                    <a:cubicBezTo>
                                      <a:pt x="601" y="200"/>
                                      <a:pt x="601" y="201"/>
                                      <a:pt x="602" y="202"/>
                                    </a:cubicBezTo>
                                    <a:cubicBezTo>
                                      <a:pt x="604" y="202"/>
                                      <a:pt x="605" y="201"/>
                                      <a:pt x="607" y="200"/>
                                    </a:cubicBezTo>
                                    <a:cubicBezTo>
                                      <a:pt x="607" y="200"/>
                                      <a:pt x="607" y="199"/>
                                      <a:pt x="607" y="199"/>
                                    </a:cubicBezTo>
                                    <a:cubicBezTo>
                                      <a:pt x="607" y="191"/>
                                      <a:pt x="613" y="185"/>
                                      <a:pt x="621" y="185"/>
                                    </a:cubicBezTo>
                                    <a:cubicBezTo>
                                      <a:pt x="628" y="185"/>
                                      <a:pt x="634" y="191"/>
                                      <a:pt x="634" y="199"/>
                                    </a:cubicBezTo>
                                    <a:close/>
                                    <a:moveTo>
                                      <a:pt x="628" y="199"/>
                                    </a:moveTo>
                                    <a:cubicBezTo>
                                      <a:pt x="628" y="199"/>
                                      <a:pt x="627" y="199"/>
                                      <a:pt x="627" y="199"/>
                                    </a:cubicBezTo>
                                    <a:cubicBezTo>
                                      <a:pt x="629" y="199"/>
                                      <a:pt x="631" y="200"/>
                                      <a:pt x="633" y="200"/>
                                    </a:cubicBezTo>
                                    <a:cubicBezTo>
                                      <a:pt x="633" y="200"/>
                                      <a:pt x="633" y="199"/>
                                      <a:pt x="633" y="199"/>
                                    </a:cubicBezTo>
                                    <a:cubicBezTo>
                                      <a:pt x="633" y="192"/>
                                      <a:pt x="627" y="187"/>
                                      <a:pt x="621" y="187"/>
                                    </a:cubicBezTo>
                                    <a:cubicBezTo>
                                      <a:pt x="614" y="187"/>
                                      <a:pt x="609" y="192"/>
                                      <a:pt x="609" y="199"/>
                                    </a:cubicBezTo>
                                    <a:cubicBezTo>
                                      <a:pt x="609" y="199"/>
                                      <a:pt x="609" y="200"/>
                                      <a:pt x="609" y="200"/>
                                    </a:cubicBezTo>
                                    <a:cubicBezTo>
                                      <a:pt x="611" y="200"/>
                                      <a:pt x="612" y="199"/>
                                      <a:pt x="614" y="199"/>
                                    </a:cubicBezTo>
                                    <a:cubicBezTo>
                                      <a:pt x="614" y="199"/>
                                      <a:pt x="614" y="199"/>
                                      <a:pt x="614" y="199"/>
                                    </a:cubicBezTo>
                                    <a:cubicBezTo>
                                      <a:pt x="614" y="195"/>
                                      <a:pt x="617" y="192"/>
                                      <a:pt x="621" y="192"/>
                                    </a:cubicBezTo>
                                    <a:cubicBezTo>
                                      <a:pt x="625" y="192"/>
                                      <a:pt x="628" y="195"/>
                                      <a:pt x="628" y="199"/>
                                    </a:cubicBezTo>
                                    <a:close/>
                                    <a:moveTo>
                                      <a:pt x="621" y="193"/>
                                    </a:moveTo>
                                    <a:cubicBezTo>
                                      <a:pt x="618" y="193"/>
                                      <a:pt x="616" y="196"/>
                                      <a:pt x="616" y="199"/>
                                    </a:cubicBezTo>
                                    <a:cubicBezTo>
                                      <a:pt x="616" y="199"/>
                                      <a:pt x="616" y="199"/>
                                      <a:pt x="616" y="199"/>
                                    </a:cubicBezTo>
                                    <a:cubicBezTo>
                                      <a:pt x="617" y="199"/>
                                      <a:pt x="619" y="199"/>
                                      <a:pt x="621" y="199"/>
                                    </a:cubicBezTo>
                                    <a:cubicBezTo>
                                      <a:pt x="623" y="199"/>
                                      <a:pt x="624" y="199"/>
                                      <a:pt x="626" y="199"/>
                                    </a:cubicBezTo>
                                    <a:cubicBezTo>
                                      <a:pt x="626" y="199"/>
                                      <a:pt x="626" y="199"/>
                                      <a:pt x="626" y="199"/>
                                    </a:cubicBezTo>
                                    <a:cubicBezTo>
                                      <a:pt x="626" y="196"/>
                                      <a:pt x="624" y="193"/>
                                      <a:pt x="621" y="193"/>
                                    </a:cubicBezTo>
                                    <a:close/>
                                    <a:moveTo>
                                      <a:pt x="651" y="208"/>
                                    </a:moveTo>
                                    <a:cubicBezTo>
                                      <a:pt x="652" y="208"/>
                                      <a:pt x="653" y="207"/>
                                      <a:pt x="654" y="206"/>
                                    </a:cubicBezTo>
                                    <a:cubicBezTo>
                                      <a:pt x="655" y="204"/>
                                      <a:pt x="655" y="201"/>
                                      <a:pt x="655" y="199"/>
                                    </a:cubicBezTo>
                                    <a:cubicBezTo>
                                      <a:pt x="655" y="189"/>
                                      <a:pt x="651" y="181"/>
                                      <a:pt x="645" y="174"/>
                                    </a:cubicBezTo>
                                    <a:cubicBezTo>
                                      <a:pt x="639" y="168"/>
                                      <a:pt x="630" y="164"/>
                                      <a:pt x="621" y="164"/>
                                    </a:cubicBezTo>
                                    <a:cubicBezTo>
                                      <a:pt x="611" y="164"/>
                                      <a:pt x="603" y="168"/>
                                      <a:pt x="597" y="174"/>
                                    </a:cubicBezTo>
                                    <a:cubicBezTo>
                                      <a:pt x="590" y="181"/>
                                      <a:pt x="587" y="189"/>
                                      <a:pt x="587" y="199"/>
                                    </a:cubicBezTo>
                                    <a:cubicBezTo>
                                      <a:pt x="587" y="201"/>
                                      <a:pt x="587" y="204"/>
                                      <a:pt x="588" y="207"/>
                                    </a:cubicBezTo>
                                    <a:cubicBezTo>
                                      <a:pt x="589" y="207"/>
                                      <a:pt x="589" y="208"/>
                                      <a:pt x="590" y="209"/>
                                    </a:cubicBezTo>
                                    <a:cubicBezTo>
                                      <a:pt x="591" y="208"/>
                                      <a:pt x="592" y="207"/>
                                      <a:pt x="593" y="207"/>
                                    </a:cubicBezTo>
                                    <a:cubicBezTo>
                                      <a:pt x="592" y="204"/>
                                      <a:pt x="592" y="201"/>
                                      <a:pt x="592" y="199"/>
                                    </a:cubicBezTo>
                                    <a:cubicBezTo>
                                      <a:pt x="592" y="183"/>
                                      <a:pt x="605" y="170"/>
                                      <a:pt x="621" y="170"/>
                                    </a:cubicBezTo>
                                    <a:cubicBezTo>
                                      <a:pt x="637" y="170"/>
                                      <a:pt x="650" y="183"/>
                                      <a:pt x="650" y="199"/>
                                    </a:cubicBezTo>
                                    <a:cubicBezTo>
                                      <a:pt x="650" y="201"/>
                                      <a:pt x="649" y="204"/>
                                      <a:pt x="648" y="207"/>
                                    </a:cubicBezTo>
                                    <a:cubicBezTo>
                                      <a:pt x="649" y="207"/>
                                      <a:pt x="650" y="208"/>
                                      <a:pt x="651" y="208"/>
                                    </a:cubicBezTo>
                                    <a:close/>
                                    <a:moveTo>
                                      <a:pt x="642" y="147"/>
                                    </a:moveTo>
                                    <a:cubicBezTo>
                                      <a:pt x="642" y="149"/>
                                      <a:pt x="642" y="150"/>
                                      <a:pt x="641" y="152"/>
                                    </a:cubicBezTo>
                                    <a:cubicBezTo>
                                      <a:pt x="643" y="152"/>
                                      <a:pt x="645" y="153"/>
                                      <a:pt x="647" y="155"/>
                                    </a:cubicBezTo>
                                    <a:cubicBezTo>
                                      <a:pt x="648" y="152"/>
                                      <a:pt x="648" y="150"/>
                                      <a:pt x="648" y="147"/>
                                    </a:cubicBezTo>
                                    <a:cubicBezTo>
                                      <a:pt x="648" y="140"/>
                                      <a:pt x="645" y="133"/>
                                      <a:pt x="640" y="128"/>
                                    </a:cubicBezTo>
                                    <a:cubicBezTo>
                                      <a:pt x="635" y="123"/>
                                      <a:pt x="628" y="120"/>
                                      <a:pt x="621" y="120"/>
                                    </a:cubicBezTo>
                                    <a:cubicBezTo>
                                      <a:pt x="613" y="120"/>
                                      <a:pt x="607" y="123"/>
                                      <a:pt x="602" y="128"/>
                                    </a:cubicBezTo>
                                    <a:cubicBezTo>
                                      <a:pt x="597" y="133"/>
                                      <a:pt x="594" y="140"/>
                                      <a:pt x="594" y="147"/>
                                    </a:cubicBezTo>
                                    <a:cubicBezTo>
                                      <a:pt x="594" y="150"/>
                                      <a:pt x="594" y="152"/>
                                      <a:pt x="595" y="155"/>
                                    </a:cubicBezTo>
                                    <a:cubicBezTo>
                                      <a:pt x="596" y="153"/>
                                      <a:pt x="598" y="152"/>
                                      <a:pt x="600" y="152"/>
                                    </a:cubicBezTo>
                                    <a:cubicBezTo>
                                      <a:pt x="600" y="150"/>
                                      <a:pt x="600" y="149"/>
                                      <a:pt x="600" y="147"/>
                                    </a:cubicBezTo>
                                    <a:cubicBezTo>
                                      <a:pt x="600" y="135"/>
                                      <a:pt x="609" y="126"/>
                                      <a:pt x="621" y="126"/>
                                    </a:cubicBezTo>
                                    <a:cubicBezTo>
                                      <a:pt x="632" y="126"/>
                                      <a:pt x="642" y="135"/>
                                      <a:pt x="642" y="147"/>
                                    </a:cubicBezTo>
                                    <a:close/>
                                    <a:moveTo>
                                      <a:pt x="634" y="147"/>
                                    </a:moveTo>
                                    <a:cubicBezTo>
                                      <a:pt x="634" y="148"/>
                                      <a:pt x="634" y="148"/>
                                      <a:pt x="634" y="149"/>
                                    </a:cubicBezTo>
                                    <a:cubicBezTo>
                                      <a:pt x="636" y="150"/>
                                      <a:pt x="638" y="150"/>
                                      <a:pt x="640" y="151"/>
                                    </a:cubicBezTo>
                                    <a:cubicBezTo>
                                      <a:pt x="640" y="150"/>
                                      <a:pt x="640" y="148"/>
                                      <a:pt x="640" y="147"/>
                                    </a:cubicBezTo>
                                    <a:cubicBezTo>
                                      <a:pt x="640" y="142"/>
                                      <a:pt x="638" y="137"/>
                                      <a:pt x="635" y="133"/>
                                    </a:cubicBezTo>
                                    <a:cubicBezTo>
                                      <a:pt x="631" y="130"/>
                                      <a:pt x="626" y="128"/>
                                      <a:pt x="621" y="128"/>
                                    </a:cubicBezTo>
                                    <a:cubicBezTo>
                                      <a:pt x="615" y="128"/>
                                      <a:pt x="611" y="130"/>
                                      <a:pt x="607" y="133"/>
                                    </a:cubicBezTo>
                                    <a:cubicBezTo>
                                      <a:pt x="603" y="137"/>
                                      <a:pt x="601" y="142"/>
                                      <a:pt x="601" y="147"/>
                                    </a:cubicBezTo>
                                    <a:cubicBezTo>
                                      <a:pt x="601" y="148"/>
                                      <a:pt x="601" y="150"/>
                                      <a:pt x="602" y="151"/>
                                    </a:cubicBezTo>
                                    <a:cubicBezTo>
                                      <a:pt x="604" y="150"/>
                                      <a:pt x="605" y="150"/>
                                      <a:pt x="607" y="149"/>
                                    </a:cubicBezTo>
                                    <a:cubicBezTo>
                                      <a:pt x="607" y="148"/>
                                      <a:pt x="607" y="148"/>
                                      <a:pt x="607" y="147"/>
                                    </a:cubicBezTo>
                                    <a:cubicBezTo>
                                      <a:pt x="607" y="140"/>
                                      <a:pt x="613" y="134"/>
                                      <a:pt x="621" y="134"/>
                                    </a:cubicBezTo>
                                    <a:cubicBezTo>
                                      <a:pt x="628" y="134"/>
                                      <a:pt x="634" y="140"/>
                                      <a:pt x="634" y="147"/>
                                    </a:cubicBezTo>
                                    <a:close/>
                                    <a:moveTo>
                                      <a:pt x="628" y="147"/>
                                    </a:moveTo>
                                    <a:cubicBezTo>
                                      <a:pt x="628" y="147"/>
                                      <a:pt x="627" y="148"/>
                                      <a:pt x="627" y="148"/>
                                    </a:cubicBezTo>
                                    <a:cubicBezTo>
                                      <a:pt x="629" y="148"/>
                                      <a:pt x="631" y="148"/>
                                      <a:pt x="633" y="149"/>
                                    </a:cubicBezTo>
                                    <a:cubicBezTo>
                                      <a:pt x="633" y="148"/>
                                      <a:pt x="633" y="148"/>
                                      <a:pt x="633" y="147"/>
                                    </a:cubicBezTo>
                                    <a:cubicBezTo>
                                      <a:pt x="633" y="141"/>
                                      <a:pt x="627" y="135"/>
                                      <a:pt x="621" y="135"/>
                                    </a:cubicBezTo>
                                    <a:cubicBezTo>
                                      <a:pt x="614" y="135"/>
                                      <a:pt x="609" y="141"/>
                                      <a:pt x="609" y="147"/>
                                    </a:cubicBezTo>
                                    <a:cubicBezTo>
                                      <a:pt x="609" y="148"/>
                                      <a:pt x="609" y="148"/>
                                      <a:pt x="609" y="149"/>
                                    </a:cubicBezTo>
                                    <a:cubicBezTo>
                                      <a:pt x="611" y="148"/>
                                      <a:pt x="612" y="148"/>
                                      <a:pt x="614" y="148"/>
                                    </a:cubicBezTo>
                                    <a:cubicBezTo>
                                      <a:pt x="614" y="148"/>
                                      <a:pt x="614" y="147"/>
                                      <a:pt x="614" y="147"/>
                                    </a:cubicBezTo>
                                    <a:cubicBezTo>
                                      <a:pt x="614" y="143"/>
                                      <a:pt x="617" y="140"/>
                                      <a:pt x="621" y="140"/>
                                    </a:cubicBezTo>
                                    <a:cubicBezTo>
                                      <a:pt x="625" y="140"/>
                                      <a:pt x="628" y="143"/>
                                      <a:pt x="628" y="147"/>
                                    </a:cubicBezTo>
                                    <a:close/>
                                    <a:moveTo>
                                      <a:pt x="621" y="142"/>
                                    </a:moveTo>
                                    <a:cubicBezTo>
                                      <a:pt x="618" y="142"/>
                                      <a:pt x="616" y="144"/>
                                      <a:pt x="616" y="147"/>
                                    </a:cubicBezTo>
                                    <a:cubicBezTo>
                                      <a:pt x="616" y="147"/>
                                      <a:pt x="616" y="147"/>
                                      <a:pt x="616" y="148"/>
                                    </a:cubicBezTo>
                                    <a:cubicBezTo>
                                      <a:pt x="617" y="147"/>
                                      <a:pt x="619" y="147"/>
                                      <a:pt x="621" y="147"/>
                                    </a:cubicBezTo>
                                    <a:cubicBezTo>
                                      <a:pt x="623" y="147"/>
                                      <a:pt x="624" y="147"/>
                                      <a:pt x="626" y="148"/>
                                    </a:cubicBezTo>
                                    <a:cubicBezTo>
                                      <a:pt x="626" y="147"/>
                                      <a:pt x="626" y="147"/>
                                      <a:pt x="626" y="147"/>
                                    </a:cubicBezTo>
                                    <a:cubicBezTo>
                                      <a:pt x="626" y="144"/>
                                      <a:pt x="624" y="142"/>
                                      <a:pt x="621" y="142"/>
                                    </a:cubicBezTo>
                                    <a:close/>
                                    <a:moveTo>
                                      <a:pt x="651" y="157"/>
                                    </a:moveTo>
                                    <a:cubicBezTo>
                                      <a:pt x="652" y="156"/>
                                      <a:pt x="653" y="156"/>
                                      <a:pt x="654" y="155"/>
                                    </a:cubicBezTo>
                                    <a:cubicBezTo>
                                      <a:pt x="655" y="152"/>
                                      <a:pt x="655" y="150"/>
                                      <a:pt x="655" y="147"/>
                                    </a:cubicBezTo>
                                    <a:cubicBezTo>
                                      <a:pt x="655" y="138"/>
                                      <a:pt x="651" y="129"/>
                                      <a:pt x="645" y="123"/>
                                    </a:cubicBezTo>
                                    <a:cubicBezTo>
                                      <a:pt x="639" y="117"/>
                                      <a:pt x="630" y="113"/>
                                      <a:pt x="621" y="113"/>
                                    </a:cubicBezTo>
                                    <a:cubicBezTo>
                                      <a:pt x="611" y="113"/>
                                      <a:pt x="603" y="117"/>
                                      <a:pt x="597" y="123"/>
                                    </a:cubicBezTo>
                                    <a:cubicBezTo>
                                      <a:pt x="590" y="129"/>
                                      <a:pt x="587" y="138"/>
                                      <a:pt x="587" y="147"/>
                                    </a:cubicBezTo>
                                    <a:cubicBezTo>
                                      <a:pt x="587" y="150"/>
                                      <a:pt x="587" y="153"/>
                                      <a:pt x="588" y="155"/>
                                    </a:cubicBezTo>
                                    <a:cubicBezTo>
                                      <a:pt x="589" y="156"/>
                                      <a:pt x="589" y="157"/>
                                      <a:pt x="590" y="157"/>
                                    </a:cubicBezTo>
                                    <a:cubicBezTo>
                                      <a:pt x="591" y="157"/>
                                      <a:pt x="592" y="156"/>
                                      <a:pt x="593" y="155"/>
                                    </a:cubicBezTo>
                                    <a:cubicBezTo>
                                      <a:pt x="592" y="153"/>
                                      <a:pt x="592" y="150"/>
                                      <a:pt x="592" y="147"/>
                                    </a:cubicBezTo>
                                    <a:cubicBezTo>
                                      <a:pt x="592" y="131"/>
                                      <a:pt x="605" y="118"/>
                                      <a:pt x="621" y="118"/>
                                    </a:cubicBezTo>
                                    <a:cubicBezTo>
                                      <a:pt x="637" y="118"/>
                                      <a:pt x="650" y="131"/>
                                      <a:pt x="650" y="147"/>
                                    </a:cubicBezTo>
                                    <a:cubicBezTo>
                                      <a:pt x="650" y="150"/>
                                      <a:pt x="649" y="153"/>
                                      <a:pt x="648" y="155"/>
                                    </a:cubicBezTo>
                                    <a:cubicBezTo>
                                      <a:pt x="649" y="156"/>
                                      <a:pt x="650" y="156"/>
                                      <a:pt x="651" y="157"/>
                                    </a:cubicBezTo>
                                    <a:close/>
                                    <a:moveTo>
                                      <a:pt x="583" y="112"/>
                                    </a:moveTo>
                                    <a:cubicBezTo>
                                      <a:pt x="577" y="108"/>
                                      <a:pt x="569" y="105"/>
                                      <a:pt x="560" y="105"/>
                                    </a:cubicBezTo>
                                    <a:cubicBezTo>
                                      <a:pt x="551" y="105"/>
                                      <a:pt x="543" y="108"/>
                                      <a:pt x="536" y="113"/>
                                    </a:cubicBezTo>
                                    <a:cubicBezTo>
                                      <a:pt x="538" y="114"/>
                                      <a:pt x="539" y="116"/>
                                      <a:pt x="540" y="117"/>
                                    </a:cubicBezTo>
                                    <a:cubicBezTo>
                                      <a:pt x="546" y="114"/>
                                      <a:pt x="553" y="111"/>
                                      <a:pt x="560" y="111"/>
                                    </a:cubicBezTo>
                                    <a:cubicBezTo>
                                      <a:pt x="567" y="111"/>
                                      <a:pt x="574" y="113"/>
                                      <a:pt x="579" y="117"/>
                                    </a:cubicBezTo>
                                    <a:cubicBezTo>
                                      <a:pt x="581" y="115"/>
                                      <a:pt x="582" y="114"/>
                                      <a:pt x="583" y="112"/>
                                    </a:cubicBezTo>
                                    <a:close/>
                                    <a:moveTo>
                                      <a:pt x="461" y="112"/>
                                    </a:moveTo>
                                    <a:cubicBezTo>
                                      <a:pt x="454" y="108"/>
                                      <a:pt x="446" y="105"/>
                                      <a:pt x="438" y="105"/>
                                    </a:cubicBezTo>
                                    <a:cubicBezTo>
                                      <a:pt x="429" y="105"/>
                                      <a:pt x="422" y="108"/>
                                      <a:pt x="415" y="112"/>
                                    </a:cubicBezTo>
                                    <a:cubicBezTo>
                                      <a:pt x="416" y="113"/>
                                      <a:pt x="418" y="115"/>
                                      <a:pt x="419" y="117"/>
                                    </a:cubicBezTo>
                                    <a:cubicBezTo>
                                      <a:pt x="424" y="113"/>
                                      <a:pt x="431" y="111"/>
                                      <a:pt x="438" y="111"/>
                                    </a:cubicBezTo>
                                    <a:cubicBezTo>
                                      <a:pt x="445" y="111"/>
                                      <a:pt x="452" y="113"/>
                                      <a:pt x="457" y="117"/>
                                    </a:cubicBezTo>
                                    <a:cubicBezTo>
                                      <a:pt x="458" y="115"/>
                                      <a:pt x="460" y="114"/>
                                      <a:pt x="461" y="112"/>
                                    </a:cubicBezTo>
                                    <a:close/>
                                    <a:moveTo>
                                      <a:pt x="340" y="112"/>
                                    </a:moveTo>
                                    <a:cubicBezTo>
                                      <a:pt x="334" y="108"/>
                                      <a:pt x="326" y="105"/>
                                      <a:pt x="317" y="105"/>
                                    </a:cubicBezTo>
                                    <a:cubicBezTo>
                                      <a:pt x="308" y="105"/>
                                      <a:pt x="300" y="108"/>
                                      <a:pt x="293" y="112"/>
                                    </a:cubicBezTo>
                                    <a:cubicBezTo>
                                      <a:pt x="295" y="114"/>
                                      <a:pt x="296" y="115"/>
                                      <a:pt x="297" y="117"/>
                                    </a:cubicBezTo>
                                    <a:cubicBezTo>
                                      <a:pt x="303" y="113"/>
                                      <a:pt x="310" y="111"/>
                                      <a:pt x="317" y="111"/>
                                    </a:cubicBezTo>
                                    <a:cubicBezTo>
                                      <a:pt x="324" y="111"/>
                                      <a:pt x="331" y="113"/>
                                      <a:pt x="336" y="117"/>
                                    </a:cubicBezTo>
                                    <a:cubicBezTo>
                                      <a:pt x="338" y="115"/>
                                      <a:pt x="339" y="114"/>
                                      <a:pt x="340" y="112"/>
                                    </a:cubicBezTo>
                                    <a:close/>
                                    <a:moveTo>
                                      <a:pt x="222" y="147"/>
                                    </a:moveTo>
                                    <a:cubicBezTo>
                                      <a:pt x="222" y="150"/>
                                      <a:pt x="222" y="153"/>
                                      <a:pt x="223" y="155"/>
                                    </a:cubicBezTo>
                                    <a:cubicBezTo>
                                      <a:pt x="224" y="156"/>
                                      <a:pt x="225" y="157"/>
                                      <a:pt x="225" y="157"/>
                                    </a:cubicBezTo>
                                    <a:cubicBezTo>
                                      <a:pt x="226" y="157"/>
                                      <a:pt x="227" y="156"/>
                                      <a:pt x="228" y="155"/>
                                    </a:cubicBezTo>
                                    <a:cubicBezTo>
                                      <a:pt x="228" y="153"/>
                                      <a:pt x="227" y="150"/>
                                      <a:pt x="227" y="147"/>
                                    </a:cubicBezTo>
                                    <a:cubicBezTo>
                                      <a:pt x="227" y="131"/>
                                      <a:pt x="240" y="118"/>
                                      <a:pt x="256" y="118"/>
                                    </a:cubicBezTo>
                                    <a:cubicBezTo>
                                      <a:pt x="272" y="118"/>
                                      <a:pt x="285" y="131"/>
                                      <a:pt x="285" y="147"/>
                                    </a:cubicBezTo>
                                    <a:cubicBezTo>
                                      <a:pt x="285" y="150"/>
                                      <a:pt x="284" y="153"/>
                                      <a:pt x="283" y="155"/>
                                    </a:cubicBezTo>
                                    <a:cubicBezTo>
                                      <a:pt x="284" y="156"/>
                                      <a:pt x="285" y="157"/>
                                      <a:pt x="286" y="157"/>
                                    </a:cubicBezTo>
                                    <a:cubicBezTo>
                                      <a:pt x="287" y="157"/>
                                      <a:pt x="288" y="156"/>
                                      <a:pt x="289" y="156"/>
                                    </a:cubicBezTo>
                                    <a:cubicBezTo>
                                      <a:pt x="290" y="153"/>
                                      <a:pt x="290" y="150"/>
                                      <a:pt x="290" y="147"/>
                                    </a:cubicBezTo>
                                    <a:cubicBezTo>
                                      <a:pt x="290" y="138"/>
                                      <a:pt x="286" y="129"/>
                                      <a:pt x="280" y="123"/>
                                    </a:cubicBezTo>
                                    <a:cubicBezTo>
                                      <a:pt x="274" y="117"/>
                                      <a:pt x="265" y="113"/>
                                      <a:pt x="256" y="113"/>
                                    </a:cubicBezTo>
                                    <a:cubicBezTo>
                                      <a:pt x="246" y="113"/>
                                      <a:pt x="238" y="117"/>
                                      <a:pt x="232" y="123"/>
                                    </a:cubicBezTo>
                                    <a:cubicBezTo>
                                      <a:pt x="225" y="129"/>
                                      <a:pt x="222" y="138"/>
                                      <a:pt x="222" y="147"/>
                                    </a:cubicBezTo>
                                    <a:close/>
                                    <a:moveTo>
                                      <a:pt x="277" y="147"/>
                                    </a:moveTo>
                                    <a:cubicBezTo>
                                      <a:pt x="277" y="149"/>
                                      <a:pt x="277" y="150"/>
                                      <a:pt x="276" y="152"/>
                                    </a:cubicBezTo>
                                    <a:cubicBezTo>
                                      <a:pt x="278" y="152"/>
                                      <a:pt x="280" y="153"/>
                                      <a:pt x="282" y="155"/>
                                    </a:cubicBezTo>
                                    <a:cubicBezTo>
                                      <a:pt x="283" y="152"/>
                                      <a:pt x="283" y="150"/>
                                      <a:pt x="283" y="147"/>
                                    </a:cubicBezTo>
                                    <a:cubicBezTo>
                                      <a:pt x="283" y="140"/>
                                      <a:pt x="280" y="133"/>
                                      <a:pt x="275" y="128"/>
                                    </a:cubicBezTo>
                                    <a:cubicBezTo>
                                      <a:pt x="270" y="123"/>
                                      <a:pt x="263" y="120"/>
                                      <a:pt x="256" y="120"/>
                                    </a:cubicBezTo>
                                    <a:cubicBezTo>
                                      <a:pt x="248" y="120"/>
                                      <a:pt x="242" y="123"/>
                                      <a:pt x="237" y="128"/>
                                    </a:cubicBezTo>
                                    <a:cubicBezTo>
                                      <a:pt x="232" y="133"/>
                                      <a:pt x="229" y="140"/>
                                      <a:pt x="229" y="147"/>
                                    </a:cubicBezTo>
                                    <a:cubicBezTo>
                                      <a:pt x="229" y="150"/>
                                      <a:pt x="229" y="152"/>
                                      <a:pt x="230" y="155"/>
                                    </a:cubicBezTo>
                                    <a:cubicBezTo>
                                      <a:pt x="231" y="153"/>
                                      <a:pt x="233" y="152"/>
                                      <a:pt x="235" y="152"/>
                                    </a:cubicBezTo>
                                    <a:cubicBezTo>
                                      <a:pt x="235" y="150"/>
                                      <a:pt x="235" y="149"/>
                                      <a:pt x="235" y="147"/>
                                    </a:cubicBezTo>
                                    <a:cubicBezTo>
                                      <a:pt x="235" y="135"/>
                                      <a:pt x="244" y="126"/>
                                      <a:pt x="256" y="126"/>
                                    </a:cubicBezTo>
                                    <a:cubicBezTo>
                                      <a:pt x="268" y="126"/>
                                      <a:pt x="277" y="135"/>
                                      <a:pt x="277" y="147"/>
                                    </a:cubicBezTo>
                                    <a:close/>
                                    <a:moveTo>
                                      <a:pt x="269" y="147"/>
                                    </a:moveTo>
                                    <a:cubicBezTo>
                                      <a:pt x="269" y="148"/>
                                      <a:pt x="269" y="148"/>
                                      <a:pt x="269" y="149"/>
                                    </a:cubicBezTo>
                                    <a:cubicBezTo>
                                      <a:pt x="271" y="150"/>
                                      <a:pt x="273" y="150"/>
                                      <a:pt x="275" y="151"/>
                                    </a:cubicBezTo>
                                    <a:cubicBezTo>
                                      <a:pt x="275" y="150"/>
                                      <a:pt x="275" y="148"/>
                                      <a:pt x="275" y="147"/>
                                    </a:cubicBezTo>
                                    <a:cubicBezTo>
                                      <a:pt x="275" y="142"/>
                                      <a:pt x="273" y="137"/>
                                      <a:pt x="270" y="133"/>
                                    </a:cubicBezTo>
                                    <a:cubicBezTo>
                                      <a:pt x="266" y="130"/>
                                      <a:pt x="261" y="128"/>
                                      <a:pt x="256" y="128"/>
                                    </a:cubicBezTo>
                                    <a:cubicBezTo>
                                      <a:pt x="250" y="128"/>
                                      <a:pt x="246" y="130"/>
                                      <a:pt x="242" y="133"/>
                                    </a:cubicBezTo>
                                    <a:cubicBezTo>
                                      <a:pt x="239" y="137"/>
                                      <a:pt x="236" y="142"/>
                                      <a:pt x="236" y="147"/>
                                    </a:cubicBezTo>
                                    <a:cubicBezTo>
                                      <a:pt x="236" y="148"/>
                                      <a:pt x="237" y="150"/>
                                      <a:pt x="237" y="151"/>
                                    </a:cubicBezTo>
                                    <a:cubicBezTo>
                                      <a:pt x="239" y="150"/>
                                      <a:pt x="241" y="150"/>
                                      <a:pt x="242" y="149"/>
                                    </a:cubicBezTo>
                                    <a:cubicBezTo>
                                      <a:pt x="242" y="148"/>
                                      <a:pt x="242" y="148"/>
                                      <a:pt x="242" y="147"/>
                                    </a:cubicBezTo>
                                    <a:cubicBezTo>
                                      <a:pt x="242" y="140"/>
                                      <a:pt x="248" y="134"/>
                                      <a:pt x="256" y="134"/>
                                    </a:cubicBezTo>
                                    <a:cubicBezTo>
                                      <a:pt x="263" y="134"/>
                                      <a:pt x="269" y="140"/>
                                      <a:pt x="269" y="147"/>
                                    </a:cubicBezTo>
                                    <a:close/>
                                    <a:moveTo>
                                      <a:pt x="263" y="147"/>
                                    </a:moveTo>
                                    <a:cubicBezTo>
                                      <a:pt x="263" y="147"/>
                                      <a:pt x="263" y="148"/>
                                      <a:pt x="263" y="148"/>
                                    </a:cubicBezTo>
                                    <a:cubicBezTo>
                                      <a:pt x="264" y="148"/>
                                      <a:pt x="266" y="148"/>
                                      <a:pt x="268" y="149"/>
                                    </a:cubicBezTo>
                                    <a:cubicBezTo>
                                      <a:pt x="268" y="148"/>
                                      <a:pt x="268" y="148"/>
                                      <a:pt x="268" y="147"/>
                                    </a:cubicBezTo>
                                    <a:cubicBezTo>
                                      <a:pt x="268" y="141"/>
                                      <a:pt x="262" y="135"/>
                                      <a:pt x="256" y="135"/>
                                    </a:cubicBezTo>
                                    <a:cubicBezTo>
                                      <a:pt x="249" y="135"/>
                                      <a:pt x="244" y="141"/>
                                      <a:pt x="244" y="147"/>
                                    </a:cubicBezTo>
                                    <a:cubicBezTo>
                                      <a:pt x="244" y="148"/>
                                      <a:pt x="244" y="148"/>
                                      <a:pt x="244" y="149"/>
                                    </a:cubicBezTo>
                                    <a:cubicBezTo>
                                      <a:pt x="246" y="148"/>
                                      <a:pt x="247" y="148"/>
                                      <a:pt x="249" y="148"/>
                                    </a:cubicBezTo>
                                    <a:cubicBezTo>
                                      <a:pt x="249" y="148"/>
                                      <a:pt x="249" y="147"/>
                                      <a:pt x="249" y="147"/>
                                    </a:cubicBezTo>
                                    <a:cubicBezTo>
                                      <a:pt x="249" y="143"/>
                                      <a:pt x="252" y="140"/>
                                      <a:pt x="256" y="140"/>
                                    </a:cubicBezTo>
                                    <a:cubicBezTo>
                                      <a:pt x="260" y="140"/>
                                      <a:pt x="263" y="143"/>
                                      <a:pt x="263" y="147"/>
                                    </a:cubicBezTo>
                                    <a:close/>
                                    <a:moveTo>
                                      <a:pt x="256" y="142"/>
                                    </a:moveTo>
                                    <a:cubicBezTo>
                                      <a:pt x="253" y="142"/>
                                      <a:pt x="251" y="144"/>
                                      <a:pt x="251" y="147"/>
                                    </a:cubicBezTo>
                                    <a:cubicBezTo>
                                      <a:pt x="251" y="147"/>
                                      <a:pt x="251" y="147"/>
                                      <a:pt x="251" y="148"/>
                                    </a:cubicBezTo>
                                    <a:cubicBezTo>
                                      <a:pt x="252" y="147"/>
                                      <a:pt x="254" y="147"/>
                                      <a:pt x="256" y="147"/>
                                    </a:cubicBezTo>
                                    <a:cubicBezTo>
                                      <a:pt x="258" y="147"/>
                                      <a:pt x="259" y="147"/>
                                      <a:pt x="261" y="148"/>
                                    </a:cubicBezTo>
                                    <a:cubicBezTo>
                                      <a:pt x="261" y="147"/>
                                      <a:pt x="261" y="147"/>
                                      <a:pt x="261" y="147"/>
                                    </a:cubicBezTo>
                                    <a:cubicBezTo>
                                      <a:pt x="261" y="144"/>
                                      <a:pt x="259" y="142"/>
                                      <a:pt x="256" y="142"/>
                                    </a:cubicBezTo>
                                    <a:close/>
                                    <a:moveTo>
                                      <a:pt x="222" y="199"/>
                                    </a:moveTo>
                                    <a:cubicBezTo>
                                      <a:pt x="222" y="201"/>
                                      <a:pt x="222" y="204"/>
                                      <a:pt x="223" y="207"/>
                                    </a:cubicBezTo>
                                    <a:cubicBezTo>
                                      <a:pt x="224" y="207"/>
                                      <a:pt x="225" y="208"/>
                                      <a:pt x="225" y="209"/>
                                    </a:cubicBezTo>
                                    <a:cubicBezTo>
                                      <a:pt x="226" y="208"/>
                                      <a:pt x="227" y="207"/>
                                      <a:pt x="228" y="207"/>
                                    </a:cubicBezTo>
                                    <a:cubicBezTo>
                                      <a:pt x="228" y="204"/>
                                      <a:pt x="227" y="201"/>
                                      <a:pt x="227" y="199"/>
                                    </a:cubicBezTo>
                                    <a:cubicBezTo>
                                      <a:pt x="227" y="183"/>
                                      <a:pt x="240" y="170"/>
                                      <a:pt x="256" y="170"/>
                                    </a:cubicBezTo>
                                    <a:cubicBezTo>
                                      <a:pt x="272" y="170"/>
                                      <a:pt x="285" y="183"/>
                                      <a:pt x="285" y="199"/>
                                    </a:cubicBezTo>
                                    <a:cubicBezTo>
                                      <a:pt x="285" y="201"/>
                                      <a:pt x="284" y="204"/>
                                      <a:pt x="283" y="207"/>
                                    </a:cubicBezTo>
                                    <a:cubicBezTo>
                                      <a:pt x="284" y="207"/>
                                      <a:pt x="285" y="208"/>
                                      <a:pt x="286" y="209"/>
                                    </a:cubicBezTo>
                                    <a:cubicBezTo>
                                      <a:pt x="287" y="208"/>
                                      <a:pt x="288" y="208"/>
                                      <a:pt x="289" y="207"/>
                                    </a:cubicBezTo>
                                    <a:cubicBezTo>
                                      <a:pt x="290" y="204"/>
                                      <a:pt x="290" y="201"/>
                                      <a:pt x="290" y="199"/>
                                    </a:cubicBezTo>
                                    <a:cubicBezTo>
                                      <a:pt x="290" y="189"/>
                                      <a:pt x="286" y="181"/>
                                      <a:pt x="280" y="174"/>
                                    </a:cubicBezTo>
                                    <a:cubicBezTo>
                                      <a:pt x="274" y="168"/>
                                      <a:pt x="265" y="164"/>
                                      <a:pt x="256" y="164"/>
                                    </a:cubicBezTo>
                                    <a:cubicBezTo>
                                      <a:pt x="246" y="164"/>
                                      <a:pt x="238" y="168"/>
                                      <a:pt x="232" y="174"/>
                                    </a:cubicBezTo>
                                    <a:cubicBezTo>
                                      <a:pt x="225" y="181"/>
                                      <a:pt x="222" y="189"/>
                                      <a:pt x="222" y="199"/>
                                    </a:cubicBezTo>
                                    <a:close/>
                                    <a:moveTo>
                                      <a:pt x="277" y="199"/>
                                    </a:moveTo>
                                    <a:cubicBezTo>
                                      <a:pt x="277" y="200"/>
                                      <a:pt x="277" y="202"/>
                                      <a:pt x="276" y="203"/>
                                    </a:cubicBezTo>
                                    <a:cubicBezTo>
                                      <a:pt x="278" y="204"/>
                                      <a:pt x="280" y="205"/>
                                      <a:pt x="282" y="206"/>
                                    </a:cubicBezTo>
                                    <a:cubicBezTo>
                                      <a:pt x="283" y="204"/>
                                      <a:pt x="283" y="201"/>
                                      <a:pt x="283" y="199"/>
                                    </a:cubicBezTo>
                                    <a:cubicBezTo>
                                      <a:pt x="283" y="191"/>
                                      <a:pt x="280" y="184"/>
                                      <a:pt x="275" y="179"/>
                                    </a:cubicBezTo>
                                    <a:cubicBezTo>
                                      <a:pt x="270" y="174"/>
                                      <a:pt x="263" y="171"/>
                                      <a:pt x="256" y="171"/>
                                    </a:cubicBezTo>
                                    <a:cubicBezTo>
                                      <a:pt x="248" y="171"/>
                                      <a:pt x="242" y="174"/>
                                      <a:pt x="237" y="179"/>
                                    </a:cubicBezTo>
                                    <a:cubicBezTo>
                                      <a:pt x="232" y="184"/>
                                      <a:pt x="229" y="191"/>
                                      <a:pt x="229" y="199"/>
                                    </a:cubicBezTo>
                                    <a:cubicBezTo>
                                      <a:pt x="229" y="201"/>
                                      <a:pt x="229" y="204"/>
                                      <a:pt x="230" y="206"/>
                                    </a:cubicBezTo>
                                    <a:cubicBezTo>
                                      <a:pt x="231" y="205"/>
                                      <a:pt x="233" y="204"/>
                                      <a:pt x="235" y="203"/>
                                    </a:cubicBezTo>
                                    <a:cubicBezTo>
                                      <a:pt x="235" y="202"/>
                                      <a:pt x="235" y="200"/>
                                      <a:pt x="235" y="199"/>
                                    </a:cubicBezTo>
                                    <a:cubicBezTo>
                                      <a:pt x="235" y="187"/>
                                      <a:pt x="244" y="177"/>
                                      <a:pt x="256" y="177"/>
                                    </a:cubicBezTo>
                                    <a:cubicBezTo>
                                      <a:pt x="268" y="177"/>
                                      <a:pt x="277" y="187"/>
                                      <a:pt x="277" y="199"/>
                                    </a:cubicBezTo>
                                    <a:close/>
                                    <a:moveTo>
                                      <a:pt x="269" y="199"/>
                                    </a:moveTo>
                                    <a:cubicBezTo>
                                      <a:pt x="269" y="199"/>
                                      <a:pt x="269" y="200"/>
                                      <a:pt x="269" y="200"/>
                                    </a:cubicBezTo>
                                    <a:cubicBezTo>
                                      <a:pt x="271" y="201"/>
                                      <a:pt x="273" y="202"/>
                                      <a:pt x="275" y="202"/>
                                    </a:cubicBezTo>
                                    <a:cubicBezTo>
                                      <a:pt x="275" y="201"/>
                                      <a:pt x="275" y="200"/>
                                      <a:pt x="275" y="199"/>
                                    </a:cubicBezTo>
                                    <a:cubicBezTo>
                                      <a:pt x="275" y="193"/>
                                      <a:pt x="273" y="188"/>
                                      <a:pt x="270" y="185"/>
                                    </a:cubicBezTo>
                                    <a:cubicBezTo>
                                      <a:pt x="266" y="181"/>
                                      <a:pt x="261" y="179"/>
                                      <a:pt x="256" y="179"/>
                                    </a:cubicBezTo>
                                    <a:cubicBezTo>
                                      <a:pt x="250" y="179"/>
                                      <a:pt x="246" y="181"/>
                                      <a:pt x="242" y="185"/>
                                    </a:cubicBezTo>
                                    <a:cubicBezTo>
                                      <a:pt x="239" y="188"/>
                                      <a:pt x="236" y="193"/>
                                      <a:pt x="236" y="199"/>
                                    </a:cubicBezTo>
                                    <a:cubicBezTo>
                                      <a:pt x="236" y="200"/>
                                      <a:pt x="237" y="201"/>
                                      <a:pt x="237" y="202"/>
                                    </a:cubicBezTo>
                                    <a:cubicBezTo>
                                      <a:pt x="239" y="202"/>
                                      <a:pt x="241" y="201"/>
                                      <a:pt x="242" y="200"/>
                                    </a:cubicBezTo>
                                    <a:cubicBezTo>
                                      <a:pt x="242" y="200"/>
                                      <a:pt x="242" y="199"/>
                                      <a:pt x="242" y="199"/>
                                    </a:cubicBezTo>
                                    <a:cubicBezTo>
                                      <a:pt x="242" y="191"/>
                                      <a:pt x="248" y="185"/>
                                      <a:pt x="256" y="185"/>
                                    </a:cubicBezTo>
                                    <a:cubicBezTo>
                                      <a:pt x="263" y="185"/>
                                      <a:pt x="269" y="191"/>
                                      <a:pt x="269" y="199"/>
                                    </a:cubicBezTo>
                                    <a:close/>
                                    <a:moveTo>
                                      <a:pt x="263" y="199"/>
                                    </a:moveTo>
                                    <a:cubicBezTo>
                                      <a:pt x="263" y="199"/>
                                      <a:pt x="263" y="199"/>
                                      <a:pt x="263" y="199"/>
                                    </a:cubicBezTo>
                                    <a:cubicBezTo>
                                      <a:pt x="264" y="199"/>
                                      <a:pt x="266" y="200"/>
                                      <a:pt x="268" y="200"/>
                                    </a:cubicBezTo>
                                    <a:cubicBezTo>
                                      <a:pt x="268" y="200"/>
                                      <a:pt x="268" y="199"/>
                                      <a:pt x="268" y="199"/>
                                    </a:cubicBezTo>
                                    <a:cubicBezTo>
                                      <a:pt x="268" y="192"/>
                                      <a:pt x="262" y="187"/>
                                      <a:pt x="256" y="187"/>
                                    </a:cubicBezTo>
                                    <a:cubicBezTo>
                                      <a:pt x="249" y="187"/>
                                      <a:pt x="244" y="192"/>
                                      <a:pt x="244" y="199"/>
                                    </a:cubicBezTo>
                                    <a:cubicBezTo>
                                      <a:pt x="244" y="199"/>
                                      <a:pt x="244" y="200"/>
                                      <a:pt x="244" y="200"/>
                                    </a:cubicBezTo>
                                    <a:cubicBezTo>
                                      <a:pt x="246" y="200"/>
                                      <a:pt x="247" y="199"/>
                                      <a:pt x="249" y="199"/>
                                    </a:cubicBezTo>
                                    <a:cubicBezTo>
                                      <a:pt x="249" y="199"/>
                                      <a:pt x="249" y="199"/>
                                      <a:pt x="249" y="199"/>
                                    </a:cubicBezTo>
                                    <a:cubicBezTo>
                                      <a:pt x="249" y="195"/>
                                      <a:pt x="252" y="192"/>
                                      <a:pt x="256" y="192"/>
                                    </a:cubicBezTo>
                                    <a:cubicBezTo>
                                      <a:pt x="260" y="192"/>
                                      <a:pt x="263" y="195"/>
                                      <a:pt x="263" y="199"/>
                                    </a:cubicBezTo>
                                    <a:close/>
                                    <a:moveTo>
                                      <a:pt x="256" y="193"/>
                                    </a:moveTo>
                                    <a:cubicBezTo>
                                      <a:pt x="253" y="193"/>
                                      <a:pt x="251" y="196"/>
                                      <a:pt x="251" y="199"/>
                                    </a:cubicBezTo>
                                    <a:cubicBezTo>
                                      <a:pt x="251" y="199"/>
                                      <a:pt x="251" y="199"/>
                                      <a:pt x="251" y="199"/>
                                    </a:cubicBezTo>
                                    <a:cubicBezTo>
                                      <a:pt x="252" y="199"/>
                                      <a:pt x="254" y="199"/>
                                      <a:pt x="256" y="199"/>
                                    </a:cubicBezTo>
                                    <a:cubicBezTo>
                                      <a:pt x="258" y="199"/>
                                      <a:pt x="259" y="199"/>
                                      <a:pt x="261" y="199"/>
                                    </a:cubicBezTo>
                                    <a:cubicBezTo>
                                      <a:pt x="261" y="199"/>
                                      <a:pt x="261" y="199"/>
                                      <a:pt x="261" y="199"/>
                                    </a:cubicBezTo>
                                    <a:cubicBezTo>
                                      <a:pt x="261" y="196"/>
                                      <a:pt x="259" y="193"/>
                                      <a:pt x="256" y="193"/>
                                    </a:cubicBezTo>
                                    <a:close/>
                                    <a:moveTo>
                                      <a:pt x="222" y="250"/>
                                    </a:moveTo>
                                    <a:cubicBezTo>
                                      <a:pt x="222" y="253"/>
                                      <a:pt x="222" y="256"/>
                                      <a:pt x="223" y="258"/>
                                    </a:cubicBezTo>
                                    <a:cubicBezTo>
                                      <a:pt x="224" y="259"/>
                                      <a:pt x="225" y="259"/>
                                      <a:pt x="225" y="260"/>
                                    </a:cubicBezTo>
                                    <a:cubicBezTo>
                                      <a:pt x="226" y="259"/>
                                      <a:pt x="227" y="259"/>
                                      <a:pt x="228" y="258"/>
                                    </a:cubicBezTo>
                                    <a:cubicBezTo>
                                      <a:pt x="228" y="256"/>
                                      <a:pt x="227" y="253"/>
                                      <a:pt x="227" y="250"/>
                                    </a:cubicBezTo>
                                    <a:cubicBezTo>
                                      <a:pt x="227" y="234"/>
                                      <a:pt x="240" y="221"/>
                                      <a:pt x="256" y="221"/>
                                    </a:cubicBezTo>
                                    <a:cubicBezTo>
                                      <a:pt x="272" y="221"/>
                                      <a:pt x="285" y="234"/>
                                      <a:pt x="285" y="250"/>
                                    </a:cubicBezTo>
                                    <a:cubicBezTo>
                                      <a:pt x="285" y="253"/>
                                      <a:pt x="284" y="256"/>
                                      <a:pt x="283" y="258"/>
                                    </a:cubicBezTo>
                                    <a:cubicBezTo>
                                      <a:pt x="284" y="259"/>
                                      <a:pt x="285" y="259"/>
                                      <a:pt x="286" y="260"/>
                                    </a:cubicBezTo>
                                    <a:cubicBezTo>
                                      <a:pt x="287" y="260"/>
                                      <a:pt x="288" y="259"/>
                                      <a:pt x="289" y="258"/>
                                    </a:cubicBezTo>
                                    <a:cubicBezTo>
                                      <a:pt x="290" y="256"/>
                                      <a:pt x="290" y="253"/>
                                      <a:pt x="290" y="250"/>
                                    </a:cubicBezTo>
                                    <a:cubicBezTo>
                                      <a:pt x="290" y="240"/>
                                      <a:pt x="286" y="232"/>
                                      <a:pt x="280" y="226"/>
                                    </a:cubicBezTo>
                                    <a:cubicBezTo>
                                      <a:pt x="274" y="220"/>
                                      <a:pt x="265" y="216"/>
                                      <a:pt x="256" y="216"/>
                                    </a:cubicBezTo>
                                    <a:cubicBezTo>
                                      <a:pt x="246" y="216"/>
                                      <a:pt x="238" y="220"/>
                                      <a:pt x="232" y="226"/>
                                    </a:cubicBezTo>
                                    <a:cubicBezTo>
                                      <a:pt x="225" y="232"/>
                                      <a:pt x="222" y="240"/>
                                      <a:pt x="222" y="250"/>
                                    </a:cubicBezTo>
                                    <a:close/>
                                    <a:moveTo>
                                      <a:pt x="277" y="250"/>
                                    </a:moveTo>
                                    <a:cubicBezTo>
                                      <a:pt x="277" y="251"/>
                                      <a:pt x="277" y="253"/>
                                      <a:pt x="276" y="254"/>
                                    </a:cubicBezTo>
                                    <a:cubicBezTo>
                                      <a:pt x="278" y="255"/>
                                      <a:pt x="280" y="256"/>
                                      <a:pt x="282" y="257"/>
                                    </a:cubicBezTo>
                                    <a:cubicBezTo>
                                      <a:pt x="283" y="255"/>
                                      <a:pt x="283" y="252"/>
                                      <a:pt x="283" y="250"/>
                                    </a:cubicBezTo>
                                    <a:cubicBezTo>
                                      <a:pt x="283" y="242"/>
                                      <a:pt x="280" y="236"/>
                                      <a:pt x="275" y="231"/>
                                    </a:cubicBezTo>
                                    <a:cubicBezTo>
                                      <a:pt x="270" y="226"/>
                                      <a:pt x="263" y="223"/>
                                      <a:pt x="256" y="223"/>
                                    </a:cubicBezTo>
                                    <a:cubicBezTo>
                                      <a:pt x="248" y="223"/>
                                      <a:pt x="242" y="226"/>
                                      <a:pt x="237" y="231"/>
                                    </a:cubicBezTo>
                                    <a:cubicBezTo>
                                      <a:pt x="232" y="236"/>
                                      <a:pt x="229" y="242"/>
                                      <a:pt x="229" y="250"/>
                                    </a:cubicBezTo>
                                    <a:cubicBezTo>
                                      <a:pt x="229" y="252"/>
                                      <a:pt x="229" y="255"/>
                                      <a:pt x="230" y="257"/>
                                    </a:cubicBezTo>
                                    <a:cubicBezTo>
                                      <a:pt x="231" y="256"/>
                                      <a:pt x="233" y="255"/>
                                      <a:pt x="235" y="254"/>
                                    </a:cubicBezTo>
                                    <a:cubicBezTo>
                                      <a:pt x="235" y="253"/>
                                      <a:pt x="235" y="251"/>
                                      <a:pt x="235" y="250"/>
                                    </a:cubicBezTo>
                                    <a:cubicBezTo>
                                      <a:pt x="235" y="238"/>
                                      <a:pt x="244" y="229"/>
                                      <a:pt x="256" y="229"/>
                                    </a:cubicBezTo>
                                    <a:cubicBezTo>
                                      <a:pt x="268" y="229"/>
                                      <a:pt x="277" y="238"/>
                                      <a:pt x="277" y="250"/>
                                    </a:cubicBezTo>
                                    <a:close/>
                                    <a:moveTo>
                                      <a:pt x="269" y="250"/>
                                    </a:moveTo>
                                    <a:cubicBezTo>
                                      <a:pt x="269" y="251"/>
                                      <a:pt x="269" y="251"/>
                                      <a:pt x="269" y="252"/>
                                    </a:cubicBezTo>
                                    <a:cubicBezTo>
                                      <a:pt x="271" y="252"/>
                                      <a:pt x="273" y="253"/>
                                      <a:pt x="275" y="254"/>
                                    </a:cubicBezTo>
                                    <a:cubicBezTo>
                                      <a:pt x="275" y="253"/>
                                      <a:pt x="275" y="251"/>
                                      <a:pt x="275" y="250"/>
                                    </a:cubicBezTo>
                                    <a:cubicBezTo>
                                      <a:pt x="275" y="245"/>
                                      <a:pt x="273" y="240"/>
                                      <a:pt x="270" y="236"/>
                                    </a:cubicBezTo>
                                    <a:cubicBezTo>
                                      <a:pt x="266" y="233"/>
                                      <a:pt x="261" y="230"/>
                                      <a:pt x="256" y="230"/>
                                    </a:cubicBezTo>
                                    <a:cubicBezTo>
                                      <a:pt x="250" y="230"/>
                                      <a:pt x="246" y="233"/>
                                      <a:pt x="242" y="236"/>
                                    </a:cubicBezTo>
                                    <a:cubicBezTo>
                                      <a:pt x="239" y="240"/>
                                      <a:pt x="236" y="245"/>
                                      <a:pt x="236" y="250"/>
                                    </a:cubicBezTo>
                                    <a:cubicBezTo>
                                      <a:pt x="236" y="251"/>
                                      <a:pt x="237" y="253"/>
                                      <a:pt x="237" y="254"/>
                                    </a:cubicBezTo>
                                    <a:cubicBezTo>
                                      <a:pt x="239" y="253"/>
                                      <a:pt x="241" y="252"/>
                                      <a:pt x="242" y="252"/>
                                    </a:cubicBezTo>
                                    <a:cubicBezTo>
                                      <a:pt x="242" y="251"/>
                                      <a:pt x="242" y="251"/>
                                      <a:pt x="242" y="250"/>
                                    </a:cubicBezTo>
                                    <a:cubicBezTo>
                                      <a:pt x="242" y="242"/>
                                      <a:pt x="248" y="236"/>
                                      <a:pt x="256" y="236"/>
                                    </a:cubicBezTo>
                                    <a:cubicBezTo>
                                      <a:pt x="263" y="236"/>
                                      <a:pt x="269" y="242"/>
                                      <a:pt x="269" y="250"/>
                                    </a:cubicBezTo>
                                    <a:close/>
                                    <a:moveTo>
                                      <a:pt x="263" y="250"/>
                                    </a:moveTo>
                                    <a:cubicBezTo>
                                      <a:pt x="263" y="250"/>
                                      <a:pt x="263" y="250"/>
                                      <a:pt x="263" y="251"/>
                                    </a:cubicBezTo>
                                    <a:cubicBezTo>
                                      <a:pt x="264" y="251"/>
                                      <a:pt x="266" y="251"/>
                                      <a:pt x="268" y="251"/>
                                    </a:cubicBezTo>
                                    <a:cubicBezTo>
                                      <a:pt x="268" y="251"/>
                                      <a:pt x="268" y="250"/>
                                      <a:pt x="268" y="250"/>
                                    </a:cubicBezTo>
                                    <a:cubicBezTo>
                                      <a:pt x="268" y="243"/>
                                      <a:pt x="262" y="238"/>
                                      <a:pt x="256" y="238"/>
                                    </a:cubicBezTo>
                                    <a:cubicBezTo>
                                      <a:pt x="249" y="238"/>
                                      <a:pt x="244" y="243"/>
                                      <a:pt x="244" y="250"/>
                                    </a:cubicBezTo>
                                    <a:cubicBezTo>
                                      <a:pt x="244" y="250"/>
                                      <a:pt x="244" y="251"/>
                                      <a:pt x="244" y="251"/>
                                    </a:cubicBezTo>
                                    <a:cubicBezTo>
                                      <a:pt x="246" y="251"/>
                                      <a:pt x="247" y="251"/>
                                      <a:pt x="249" y="251"/>
                                    </a:cubicBezTo>
                                    <a:cubicBezTo>
                                      <a:pt x="249" y="250"/>
                                      <a:pt x="249" y="250"/>
                                      <a:pt x="249" y="250"/>
                                    </a:cubicBezTo>
                                    <a:cubicBezTo>
                                      <a:pt x="249" y="246"/>
                                      <a:pt x="252" y="243"/>
                                      <a:pt x="256" y="243"/>
                                    </a:cubicBezTo>
                                    <a:cubicBezTo>
                                      <a:pt x="260" y="243"/>
                                      <a:pt x="263" y="246"/>
                                      <a:pt x="263" y="250"/>
                                    </a:cubicBezTo>
                                    <a:close/>
                                    <a:moveTo>
                                      <a:pt x="256" y="245"/>
                                    </a:moveTo>
                                    <a:cubicBezTo>
                                      <a:pt x="253" y="245"/>
                                      <a:pt x="251" y="247"/>
                                      <a:pt x="251" y="250"/>
                                    </a:cubicBezTo>
                                    <a:cubicBezTo>
                                      <a:pt x="251" y="250"/>
                                      <a:pt x="251" y="250"/>
                                      <a:pt x="251" y="250"/>
                                    </a:cubicBezTo>
                                    <a:cubicBezTo>
                                      <a:pt x="252" y="250"/>
                                      <a:pt x="254" y="250"/>
                                      <a:pt x="256" y="250"/>
                                    </a:cubicBezTo>
                                    <a:cubicBezTo>
                                      <a:pt x="258" y="250"/>
                                      <a:pt x="259" y="250"/>
                                      <a:pt x="261" y="250"/>
                                    </a:cubicBezTo>
                                    <a:cubicBezTo>
                                      <a:pt x="261" y="250"/>
                                      <a:pt x="261" y="250"/>
                                      <a:pt x="261" y="250"/>
                                    </a:cubicBezTo>
                                    <a:cubicBezTo>
                                      <a:pt x="261" y="247"/>
                                      <a:pt x="259" y="245"/>
                                      <a:pt x="256" y="245"/>
                                    </a:cubicBezTo>
                                    <a:close/>
                                    <a:moveTo>
                                      <a:pt x="222" y="301"/>
                                    </a:moveTo>
                                    <a:cubicBezTo>
                                      <a:pt x="222" y="304"/>
                                      <a:pt x="222" y="307"/>
                                      <a:pt x="223" y="310"/>
                                    </a:cubicBezTo>
                                    <a:cubicBezTo>
                                      <a:pt x="224" y="310"/>
                                      <a:pt x="225" y="311"/>
                                      <a:pt x="225" y="311"/>
                                    </a:cubicBezTo>
                                    <a:cubicBezTo>
                                      <a:pt x="226" y="311"/>
                                      <a:pt x="227" y="310"/>
                                      <a:pt x="228" y="310"/>
                                    </a:cubicBezTo>
                                    <a:cubicBezTo>
                                      <a:pt x="228" y="307"/>
                                      <a:pt x="227" y="304"/>
                                      <a:pt x="227" y="301"/>
                                    </a:cubicBezTo>
                                    <a:cubicBezTo>
                                      <a:pt x="227" y="285"/>
                                      <a:pt x="240" y="272"/>
                                      <a:pt x="256" y="272"/>
                                    </a:cubicBezTo>
                                    <a:cubicBezTo>
                                      <a:pt x="272" y="272"/>
                                      <a:pt x="285" y="285"/>
                                      <a:pt x="285" y="301"/>
                                    </a:cubicBezTo>
                                    <a:cubicBezTo>
                                      <a:pt x="285" y="304"/>
                                      <a:pt x="284" y="307"/>
                                      <a:pt x="283" y="310"/>
                                    </a:cubicBezTo>
                                    <a:cubicBezTo>
                                      <a:pt x="284" y="310"/>
                                      <a:pt x="285" y="311"/>
                                      <a:pt x="286" y="312"/>
                                    </a:cubicBezTo>
                                    <a:cubicBezTo>
                                      <a:pt x="287" y="311"/>
                                      <a:pt x="288" y="310"/>
                                      <a:pt x="289" y="310"/>
                                    </a:cubicBezTo>
                                    <a:cubicBezTo>
                                      <a:pt x="290" y="307"/>
                                      <a:pt x="290" y="304"/>
                                      <a:pt x="290" y="301"/>
                                    </a:cubicBezTo>
                                    <a:cubicBezTo>
                                      <a:pt x="290" y="292"/>
                                      <a:pt x="286" y="283"/>
                                      <a:pt x="280" y="277"/>
                                    </a:cubicBezTo>
                                    <a:cubicBezTo>
                                      <a:pt x="274" y="271"/>
                                      <a:pt x="265" y="267"/>
                                      <a:pt x="256" y="267"/>
                                    </a:cubicBezTo>
                                    <a:cubicBezTo>
                                      <a:pt x="246" y="267"/>
                                      <a:pt x="238" y="271"/>
                                      <a:pt x="232" y="277"/>
                                    </a:cubicBezTo>
                                    <a:cubicBezTo>
                                      <a:pt x="225" y="283"/>
                                      <a:pt x="222" y="292"/>
                                      <a:pt x="222" y="301"/>
                                    </a:cubicBezTo>
                                    <a:close/>
                                    <a:moveTo>
                                      <a:pt x="277" y="301"/>
                                    </a:moveTo>
                                    <a:cubicBezTo>
                                      <a:pt x="277" y="303"/>
                                      <a:pt x="277" y="304"/>
                                      <a:pt x="276" y="306"/>
                                    </a:cubicBezTo>
                                    <a:cubicBezTo>
                                      <a:pt x="278" y="307"/>
                                      <a:pt x="280" y="308"/>
                                      <a:pt x="282" y="309"/>
                                    </a:cubicBezTo>
                                    <a:cubicBezTo>
                                      <a:pt x="283" y="306"/>
                                      <a:pt x="283" y="304"/>
                                      <a:pt x="283" y="301"/>
                                    </a:cubicBezTo>
                                    <a:cubicBezTo>
                                      <a:pt x="283" y="294"/>
                                      <a:pt x="280" y="287"/>
                                      <a:pt x="275" y="282"/>
                                    </a:cubicBezTo>
                                    <a:cubicBezTo>
                                      <a:pt x="270" y="277"/>
                                      <a:pt x="263" y="274"/>
                                      <a:pt x="256" y="274"/>
                                    </a:cubicBezTo>
                                    <a:cubicBezTo>
                                      <a:pt x="248" y="274"/>
                                      <a:pt x="242" y="277"/>
                                      <a:pt x="237" y="282"/>
                                    </a:cubicBezTo>
                                    <a:cubicBezTo>
                                      <a:pt x="232" y="287"/>
                                      <a:pt x="229" y="294"/>
                                      <a:pt x="229" y="301"/>
                                    </a:cubicBezTo>
                                    <a:cubicBezTo>
                                      <a:pt x="229" y="304"/>
                                      <a:pt x="229" y="306"/>
                                      <a:pt x="230" y="309"/>
                                    </a:cubicBezTo>
                                    <a:cubicBezTo>
                                      <a:pt x="231" y="308"/>
                                      <a:pt x="233" y="307"/>
                                      <a:pt x="235" y="306"/>
                                    </a:cubicBezTo>
                                    <a:cubicBezTo>
                                      <a:pt x="235" y="304"/>
                                      <a:pt x="235" y="303"/>
                                      <a:pt x="235" y="301"/>
                                    </a:cubicBezTo>
                                    <a:cubicBezTo>
                                      <a:pt x="235" y="290"/>
                                      <a:pt x="244" y="280"/>
                                      <a:pt x="256" y="280"/>
                                    </a:cubicBezTo>
                                    <a:cubicBezTo>
                                      <a:pt x="268" y="280"/>
                                      <a:pt x="277" y="290"/>
                                      <a:pt x="277" y="301"/>
                                    </a:cubicBezTo>
                                    <a:close/>
                                    <a:moveTo>
                                      <a:pt x="269" y="301"/>
                                    </a:moveTo>
                                    <a:cubicBezTo>
                                      <a:pt x="269" y="302"/>
                                      <a:pt x="269" y="303"/>
                                      <a:pt x="269" y="303"/>
                                    </a:cubicBezTo>
                                    <a:cubicBezTo>
                                      <a:pt x="271" y="304"/>
                                      <a:pt x="273" y="304"/>
                                      <a:pt x="275" y="305"/>
                                    </a:cubicBezTo>
                                    <a:cubicBezTo>
                                      <a:pt x="275" y="304"/>
                                      <a:pt x="275" y="303"/>
                                      <a:pt x="275" y="301"/>
                                    </a:cubicBezTo>
                                    <a:cubicBezTo>
                                      <a:pt x="275" y="296"/>
                                      <a:pt x="273" y="291"/>
                                      <a:pt x="270" y="287"/>
                                    </a:cubicBezTo>
                                    <a:cubicBezTo>
                                      <a:pt x="266" y="284"/>
                                      <a:pt x="261" y="282"/>
                                      <a:pt x="256" y="282"/>
                                    </a:cubicBezTo>
                                    <a:cubicBezTo>
                                      <a:pt x="250" y="282"/>
                                      <a:pt x="246" y="284"/>
                                      <a:pt x="242" y="287"/>
                                    </a:cubicBezTo>
                                    <a:cubicBezTo>
                                      <a:pt x="239" y="291"/>
                                      <a:pt x="236" y="296"/>
                                      <a:pt x="236" y="301"/>
                                    </a:cubicBezTo>
                                    <a:cubicBezTo>
                                      <a:pt x="236" y="303"/>
                                      <a:pt x="237" y="304"/>
                                      <a:pt x="237" y="305"/>
                                    </a:cubicBezTo>
                                    <a:cubicBezTo>
                                      <a:pt x="239" y="304"/>
                                      <a:pt x="241" y="304"/>
                                      <a:pt x="242" y="303"/>
                                    </a:cubicBezTo>
                                    <a:cubicBezTo>
                                      <a:pt x="242" y="303"/>
                                      <a:pt x="242" y="302"/>
                                      <a:pt x="242" y="301"/>
                                    </a:cubicBezTo>
                                    <a:cubicBezTo>
                                      <a:pt x="242" y="294"/>
                                      <a:pt x="248" y="288"/>
                                      <a:pt x="256" y="288"/>
                                    </a:cubicBezTo>
                                    <a:cubicBezTo>
                                      <a:pt x="263" y="288"/>
                                      <a:pt x="269" y="294"/>
                                      <a:pt x="269" y="301"/>
                                    </a:cubicBezTo>
                                    <a:close/>
                                    <a:moveTo>
                                      <a:pt x="263" y="301"/>
                                    </a:moveTo>
                                    <a:cubicBezTo>
                                      <a:pt x="263" y="301"/>
                                      <a:pt x="263" y="302"/>
                                      <a:pt x="263" y="302"/>
                                    </a:cubicBezTo>
                                    <a:cubicBezTo>
                                      <a:pt x="264" y="302"/>
                                      <a:pt x="266" y="302"/>
                                      <a:pt x="268" y="303"/>
                                    </a:cubicBezTo>
                                    <a:cubicBezTo>
                                      <a:pt x="268" y="302"/>
                                      <a:pt x="268" y="302"/>
                                      <a:pt x="268" y="301"/>
                                    </a:cubicBezTo>
                                    <a:cubicBezTo>
                                      <a:pt x="268" y="295"/>
                                      <a:pt x="262" y="289"/>
                                      <a:pt x="256" y="289"/>
                                    </a:cubicBezTo>
                                    <a:cubicBezTo>
                                      <a:pt x="249" y="289"/>
                                      <a:pt x="244" y="295"/>
                                      <a:pt x="244" y="301"/>
                                    </a:cubicBezTo>
                                    <a:cubicBezTo>
                                      <a:pt x="244" y="302"/>
                                      <a:pt x="244" y="302"/>
                                      <a:pt x="244" y="303"/>
                                    </a:cubicBezTo>
                                    <a:cubicBezTo>
                                      <a:pt x="246" y="302"/>
                                      <a:pt x="247" y="302"/>
                                      <a:pt x="249" y="302"/>
                                    </a:cubicBezTo>
                                    <a:cubicBezTo>
                                      <a:pt x="249" y="302"/>
                                      <a:pt x="249" y="301"/>
                                      <a:pt x="249" y="301"/>
                                    </a:cubicBezTo>
                                    <a:cubicBezTo>
                                      <a:pt x="249" y="298"/>
                                      <a:pt x="252" y="295"/>
                                      <a:pt x="256" y="295"/>
                                    </a:cubicBezTo>
                                    <a:cubicBezTo>
                                      <a:pt x="260" y="295"/>
                                      <a:pt x="263" y="298"/>
                                      <a:pt x="263" y="301"/>
                                    </a:cubicBezTo>
                                    <a:close/>
                                    <a:moveTo>
                                      <a:pt x="256" y="296"/>
                                    </a:moveTo>
                                    <a:cubicBezTo>
                                      <a:pt x="253" y="296"/>
                                      <a:pt x="251" y="298"/>
                                      <a:pt x="251" y="301"/>
                                    </a:cubicBezTo>
                                    <a:cubicBezTo>
                                      <a:pt x="251" y="301"/>
                                      <a:pt x="251" y="302"/>
                                      <a:pt x="251" y="302"/>
                                    </a:cubicBezTo>
                                    <a:cubicBezTo>
                                      <a:pt x="252" y="302"/>
                                      <a:pt x="254" y="301"/>
                                      <a:pt x="256" y="301"/>
                                    </a:cubicBezTo>
                                    <a:cubicBezTo>
                                      <a:pt x="258" y="301"/>
                                      <a:pt x="259" y="302"/>
                                      <a:pt x="261" y="302"/>
                                    </a:cubicBezTo>
                                    <a:cubicBezTo>
                                      <a:pt x="261" y="302"/>
                                      <a:pt x="261" y="301"/>
                                      <a:pt x="261" y="301"/>
                                    </a:cubicBezTo>
                                    <a:cubicBezTo>
                                      <a:pt x="261" y="298"/>
                                      <a:pt x="259" y="296"/>
                                      <a:pt x="256" y="296"/>
                                    </a:cubicBezTo>
                                    <a:close/>
                                    <a:moveTo>
                                      <a:pt x="222" y="353"/>
                                    </a:moveTo>
                                    <a:cubicBezTo>
                                      <a:pt x="222" y="356"/>
                                      <a:pt x="222" y="358"/>
                                      <a:pt x="223" y="361"/>
                                    </a:cubicBezTo>
                                    <a:cubicBezTo>
                                      <a:pt x="224" y="362"/>
                                      <a:pt x="225" y="362"/>
                                      <a:pt x="225" y="363"/>
                                    </a:cubicBezTo>
                                    <a:cubicBezTo>
                                      <a:pt x="226" y="362"/>
                                      <a:pt x="227" y="362"/>
                                      <a:pt x="228" y="361"/>
                                    </a:cubicBezTo>
                                    <a:cubicBezTo>
                                      <a:pt x="228" y="358"/>
                                      <a:pt x="227" y="356"/>
                                      <a:pt x="227" y="353"/>
                                    </a:cubicBezTo>
                                    <a:cubicBezTo>
                                      <a:pt x="227" y="337"/>
                                      <a:pt x="240" y="324"/>
                                      <a:pt x="256" y="324"/>
                                    </a:cubicBezTo>
                                    <a:cubicBezTo>
                                      <a:pt x="272" y="324"/>
                                      <a:pt x="285" y="337"/>
                                      <a:pt x="285" y="353"/>
                                    </a:cubicBezTo>
                                    <a:cubicBezTo>
                                      <a:pt x="285" y="356"/>
                                      <a:pt x="284" y="358"/>
                                      <a:pt x="283" y="361"/>
                                    </a:cubicBezTo>
                                    <a:cubicBezTo>
                                      <a:pt x="284" y="362"/>
                                      <a:pt x="285" y="362"/>
                                      <a:pt x="286" y="363"/>
                                    </a:cubicBezTo>
                                    <a:cubicBezTo>
                                      <a:pt x="287" y="362"/>
                                      <a:pt x="288" y="362"/>
                                      <a:pt x="289" y="361"/>
                                    </a:cubicBezTo>
                                    <a:cubicBezTo>
                                      <a:pt x="290" y="358"/>
                                      <a:pt x="290" y="356"/>
                                      <a:pt x="290" y="353"/>
                                    </a:cubicBezTo>
                                    <a:cubicBezTo>
                                      <a:pt x="290" y="343"/>
                                      <a:pt x="286" y="335"/>
                                      <a:pt x="280" y="328"/>
                                    </a:cubicBezTo>
                                    <a:cubicBezTo>
                                      <a:pt x="274" y="322"/>
                                      <a:pt x="265" y="318"/>
                                      <a:pt x="256" y="318"/>
                                    </a:cubicBezTo>
                                    <a:cubicBezTo>
                                      <a:pt x="246" y="318"/>
                                      <a:pt x="238" y="322"/>
                                      <a:pt x="232" y="328"/>
                                    </a:cubicBezTo>
                                    <a:cubicBezTo>
                                      <a:pt x="225" y="335"/>
                                      <a:pt x="222" y="343"/>
                                      <a:pt x="222" y="353"/>
                                    </a:cubicBezTo>
                                    <a:close/>
                                    <a:moveTo>
                                      <a:pt x="277" y="353"/>
                                    </a:moveTo>
                                    <a:cubicBezTo>
                                      <a:pt x="277" y="354"/>
                                      <a:pt x="277" y="356"/>
                                      <a:pt x="276" y="357"/>
                                    </a:cubicBezTo>
                                    <a:cubicBezTo>
                                      <a:pt x="278" y="358"/>
                                      <a:pt x="280" y="359"/>
                                      <a:pt x="282" y="360"/>
                                    </a:cubicBezTo>
                                    <a:cubicBezTo>
                                      <a:pt x="283" y="358"/>
                                      <a:pt x="283" y="355"/>
                                      <a:pt x="283" y="353"/>
                                    </a:cubicBezTo>
                                    <a:cubicBezTo>
                                      <a:pt x="283" y="345"/>
                                      <a:pt x="280" y="338"/>
                                      <a:pt x="275" y="333"/>
                                    </a:cubicBezTo>
                                    <a:cubicBezTo>
                                      <a:pt x="270" y="328"/>
                                      <a:pt x="263" y="325"/>
                                      <a:pt x="256" y="325"/>
                                    </a:cubicBezTo>
                                    <a:cubicBezTo>
                                      <a:pt x="248" y="325"/>
                                      <a:pt x="242" y="328"/>
                                      <a:pt x="237" y="333"/>
                                    </a:cubicBezTo>
                                    <a:cubicBezTo>
                                      <a:pt x="232" y="338"/>
                                      <a:pt x="229" y="345"/>
                                      <a:pt x="229" y="353"/>
                                    </a:cubicBezTo>
                                    <a:cubicBezTo>
                                      <a:pt x="229" y="355"/>
                                      <a:pt x="229" y="358"/>
                                      <a:pt x="230" y="360"/>
                                    </a:cubicBezTo>
                                    <a:cubicBezTo>
                                      <a:pt x="231" y="359"/>
                                      <a:pt x="233" y="358"/>
                                      <a:pt x="235" y="357"/>
                                    </a:cubicBezTo>
                                    <a:cubicBezTo>
                                      <a:pt x="235" y="356"/>
                                      <a:pt x="235" y="354"/>
                                      <a:pt x="235" y="353"/>
                                    </a:cubicBezTo>
                                    <a:cubicBezTo>
                                      <a:pt x="235" y="341"/>
                                      <a:pt x="244" y="332"/>
                                      <a:pt x="256" y="332"/>
                                    </a:cubicBezTo>
                                    <a:cubicBezTo>
                                      <a:pt x="268" y="332"/>
                                      <a:pt x="277" y="341"/>
                                      <a:pt x="277" y="353"/>
                                    </a:cubicBezTo>
                                    <a:close/>
                                    <a:moveTo>
                                      <a:pt x="269" y="353"/>
                                    </a:moveTo>
                                    <a:cubicBezTo>
                                      <a:pt x="269" y="353"/>
                                      <a:pt x="269" y="354"/>
                                      <a:pt x="269" y="355"/>
                                    </a:cubicBezTo>
                                    <a:cubicBezTo>
                                      <a:pt x="271" y="355"/>
                                      <a:pt x="273" y="356"/>
                                      <a:pt x="275" y="357"/>
                                    </a:cubicBezTo>
                                    <a:cubicBezTo>
                                      <a:pt x="275" y="355"/>
                                      <a:pt x="275" y="354"/>
                                      <a:pt x="275" y="353"/>
                                    </a:cubicBezTo>
                                    <a:cubicBezTo>
                                      <a:pt x="275" y="347"/>
                                      <a:pt x="273" y="342"/>
                                      <a:pt x="270" y="339"/>
                                    </a:cubicBezTo>
                                    <a:cubicBezTo>
                                      <a:pt x="266" y="335"/>
                                      <a:pt x="261" y="333"/>
                                      <a:pt x="256" y="333"/>
                                    </a:cubicBezTo>
                                    <a:cubicBezTo>
                                      <a:pt x="250" y="333"/>
                                      <a:pt x="246" y="335"/>
                                      <a:pt x="242" y="339"/>
                                    </a:cubicBezTo>
                                    <a:cubicBezTo>
                                      <a:pt x="239" y="342"/>
                                      <a:pt x="236" y="347"/>
                                      <a:pt x="236" y="353"/>
                                    </a:cubicBezTo>
                                    <a:cubicBezTo>
                                      <a:pt x="236" y="354"/>
                                      <a:pt x="237" y="355"/>
                                      <a:pt x="237" y="357"/>
                                    </a:cubicBezTo>
                                    <a:cubicBezTo>
                                      <a:pt x="239" y="356"/>
                                      <a:pt x="241" y="355"/>
                                      <a:pt x="242" y="355"/>
                                    </a:cubicBezTo>
                                    <a:cubicBezTo>
                                      <a:pt x="242" y="354"/>
                                      <a:pt x="242" y="353"/>
                                      <a:pt x="242" y="353"/>
                                    </a:cubicBezTo>
                                    <a:cubicBezTo>
                                      <a:pt x="242" y="345"/>
                                      <a:pt x="248" y="339"/>
                                      <a:pt x="256" y="339"/>
                                    </a:cubicBezTo>
                                    <a:cubicBezTo>
                                      <a:pt x="263" y="339"/>
                                      <a:pt x="269" y="345"/>
                                      <a:pt x="269" y="353"/>
                                    </a:cubicBezTo>
                                    <a:close/>
                                    <a:moveTo>
                                      <a:pt x="263" y="353"/>
                                    </a:moveTo>
                                    <a:cubicBezTo>
                                      <a:pt x="263" y="353"/>
                                      <a:pt x="263" y="353"/>
                                      <a:pt x="263" y="353"/>
                                    </a:cubicBezTo>
                                    <a:cubicBezTo>
                                      <a:pt x="264" y="354"/>
                                      <a:pt x="266" y="354"/>
                                      <a:pt x="268" y="354"/>
                                    </a:cubicBezTo>
                                    <a:cubicBezTo>
                                      <a:pt x="268" y="354"/>
                                      <a:pt x="268" y="353"/>
                                      <a:pt x="268" y="353"/>
                                    </a:cubicBezTo>
                                    <a:cubicBezTo>
                                      <a:pt x="268" y="346"/>
                                      <a:pt x="262" y="341"/>
                                      <a:pt x="256" y="341"/>
                                    </a:cubicBezTo>
                                    <a:cubicBezTo>
                                      <a:pt x="249" y="341"/>
                                      <a:pt x="244" y="346"/>
                                      <a:pt x="244" y="353"/>
                                    </a:cubicBezTo>
                                    <a:cubicBezTo>
                                      <a:pt x="244" y="353"/>
                                      <a:pt x="244" y="354"/>
                                      <a:pt x="244" y="354"/>
                                    </a:cubicBezTo>
                                    <a:cubicBezTo>
                                      <a:pt x="246" y="354"/>
                                      <a:pt x="247" y="354"/>
                                      <a:pt x="249" y="353"/>
                                    </a:cubicBezTo>
                                    <a:cubicBezTo>
                                      <a:pt x="249" y="353"/>
                                      <a:pt x="249" y="353"/>
                                      <a:pt x="249" y="353"/>
                                    </a:cubicBezTo>
                                    <a:cubicBezTo>
                                      <a:pt x="249" y="349"/>
                                      <a:pt x="252" y="346"/>
                                      <a:pt x="256" y="346"/>
                                    </a:cubicBezTo>
                                    <a:cubicBezTo>
                                      <a:pt x="260" y="346"/>
                                      <a:pt x="263" y="349"/>
                                      <a:pt x="263" y="353"/>
                                    </a:cubicBezTo>
                                    <a:close/>
                                    <a:moveTo>
                                      <a:pt x="256" y="348"/>
                                    </a:moveTo>
                                    <a:cubicBezTo>
                                      <a:pt x="253" y="348"/>
                                      <a:pt x="251" y="350"/>
                                      <a:pt x="251" y="353"/>
                                    </a:cubicBezTo>
                                    <a:cubicBezTo>
                                      <a:pt x="251" y="353"/>
                                      <a:pt x="251" y="353"/>
                                      <a:pt x="251" y="353"/>
                                    </a:cubicBezTo>
                                    <a:cubicBezTo>
                                      <a:pt x="252" y="353"/>
                                      <a:pt x="254" y="353"/>
                                      <a:pt x="256" y="353"/>
                                    </a:cubicBezTo>
                                    <a:cubicBezTo>
                                      <a:pt x="258" y="353"/>
                                      <a:pt x="259" y="353"/>
                                      <a:pt x="261" y="353"/>
                                    </a:cubicBezTo>
                                    <a:cubicBezTo>
                                      <a:pt x="261" y="353"/>
                                      <a:pt x="261" y="353"/>
                                      <a:pt x="261" y="353"/>
                                    </a:cubicBezTo>
                                    <a:cubicBezTo>
                                      <a:pt x="261" y="350"/>
                                      <a:pt x="259" y="348"/>
                                      <a:pt x="256" y="348"/>
                                    </a:cubicBezTo>
                                    <a:close/>
                                    <a:moveTo>
                                      <a:pt x="693" y="387"/>
                                    </a:moveTo>
                                    <a:cubicBezTo>
                                      <a:pt x="694" y="385"/>
                                      <a:pt x="695" y="383"/>
                                      <a:pt x="696" y="381"/>
                                    </a:cubicBezTo>
                                    <a:cubicBezTo>
                                      <a:pt x="691" y="378"/>
                                      <a:pt x="686" y="377"/>
                                      <a:pt x="681" y="377"/>
                                    </a:cubicBezTo>
                                    <a:cubicBezTo>
                                      <a:pt x="676" y="377"/>
                                      <a:pt x="671" y="378"/>
                                      <a:pt x="666" y="381"/>
                                    </a:cubicBezTo>
                                    <a:cubicBezTo>
                                      <a:pt x="667" y="383"/>
                                      <a:pt x="668" y="385"/>
                                      <a:pt x="669" y="387"/>
                                    </a:cubicBezTo>
                                    <a:cubicBezTo>
                                      <a:pt x="672" y="384"/>
                                      <a:pt x="676" y="383"/>
                                      <a:pt x="681" y="383"/>
                                    </a:cubicBezTo>
                                    <a:cubicBezTo>
                                      <a:pt x="686" y="383"/>
                                      <a:pt x="690" y="385"/>
                                      <a:pt x="693" y="387"/>
                                    </a:cubicBezTo>
                                    <a:close/>
                                    <a:moveTo>
                                      <a:pt x="697" y="380"/>
                                    </a:moveTo>
                                    <a:cubicBezTo>
                                      <a:pt x="697" y="378"/>
                                      <a:pt x="698" y="377"/>
                                      <a:pt x="699" y="375"/>
                                    </a:cubicBezTo>
                                    <a:cubicBezTo>
                                      <a:pt x="694" y="372"/>
                                      <a:pt x="688" y="370"/>
                                      <a:pt x="681" y="370"/>
                                    </a:cubicBezTo>
                                    <a:cubicBezTo>
                                      <a:pt x="674" y="370"/>
                                      <a:pt x="668" y="372"/>
                                      <a:pt x="663" y="375"/>
                                    </a:cubicBezTo>
                                    <a:cubicBezTo>
                                      <a:pt x="664" y="376"/>
                                      <a:pt x="665" y="378"/>
                                      <a:pt x="666" y="379"/>
                                    </a:cubicBezTo>
                                    <a:cubicBezTo>
                                      <a:pt x="670" y="377"/>
                                      <a:pt x="675" y="375"/>
                                      <a:pt x="681" y="375"/>
                                    </a:cubicBezTo>
                                    <a:cubicBezTo>
                                      <a:pt x="687" y="375"/>
                                      <a:pt x="692" y="377"/>
                                      <a:pt x="697" y="380"/>
                                    </a:cubicBezTo>
                                    <a:close/>
                                    <a:moveTo>
                                      <a:pt x="700" y="374"/>
                                    </a:moveTo>
                                    <a:cubicBezTo>
                                      <a:pt x="701" y="372"/>
                                      <a:pt x="703" y="371"/>
                                      <a:pt x="704" y="369"/>
                                    </a:cubicBezTo>
                                    <a:cubicBezTo>
                                      <a:pt x="697" y="365"/>
                                      <a:pt x="689" y="362"/>
                                      <a:pt x="681" y="362"/>
                                    </a:cubicBezTo>
                                    <a:cubicBezTo>
                                      <a:pt x="672" y="362"/>
                                      <a:pt x="665" y="365"/>
                                      <a:pt x="658" y="369"/>
                                    </a:cubicBezTo>
                                    <a:cubicBezTo>
                                      <a:pt x="659" y="370"/>
                                      <a:pt x="661" y="372"/>
                                      <a:pt x="662" y="374"/>
                                    </a:cubicBezTo>
                                    <a:cubicBezTo>
                                      <a:pt x="667" y="370"/>
                                      <a:pt x="674" y="368"/>
                                      <a:pt x="681" y="368"/>
                                    </a:cubicBezTo>
                                    <a:cubicBezTo>
                                      <a:pt x="688" y="368"/>
                                      <a:pt x="695" y="370"/>
                                      <a:pt x="700" y="374"/>
                                    </a:cubicBezTo>
                                    <a:close/>
                                    <a:moveTo>
                                      <a:pt x="705" y="368"/>
                                    </a:moveTo>
                                    <a:cubicBezTo>
                                      <a:pt x="707" y="367"/>
                                      <a:pt x="708" y="365"/>
                                      <a:pt x="710" y="364"/>
                                    </a:cubicBezTo>
                                    <a:cubicBezTo>
                                      <a:pt x="702" y="358"/>
                                      <a:pt x="692" y="354"/>
                                      <a:pt x="681" y="354"/>
                                    </a:cubicBezTo>
                                    <a:cubicBezTo>
                                      <a:pt x="670" y="354"/>
                                      <a:pt x="660" y="358"/>
                                      <a:pt x="652" y="364"/>
                                    </a:cubicBezTo>
                                    <a:cubicBezTo>
                                      <a:pt x="654" y="365"/>
                                      <a:pt x="655" y="366"/>
                                      <a:pt x="657" y="368"/>
                                    </a:cubicBezTo>
                                    <a:cubicBezTo>
                                      <a:pt x="664" y="363"/>
                                      <a:pt x="672" y="361"/>
                                      <a:pt x="681" y="361"/>
                                    </a:cubicBezTo>
                                    <a:cubicBezTo>
                                      <a:pt x="690" y="361"/>
                                      <a:pt x="698" y="363"/>
                                      <a:pt x="705" y="368"/>
                                    </a:cubicBezTo>
                                    <a:close/>
                                    <a:moveTo>
                                      <a:pt x="690" y="353"/>
                                    </a:moveTo>
                                    <a:cubicBezTo>
                                      <a:pt x="690" y="350"/>
                                      <a:pt x="691" y="348"/>
                                      <a:pt x="691" y="346"/>
                                    </a:cubicBezTo>
                                    <a:cubicBezTo>
                                      <a:pt x="689" y="343"/>
                                      <a:pt x="685" y="341"/>
                                      <a:pt x="681" y="341"/>
                                    </a:cubicBezTo>
                                    <a:cubicBezTo>
                                      <a:pt x="677" y="341"/>
                                      <a:pt x="674" y="342"/>
                                      <a:pt x="671" y="345"/>
                                    </a:cubicBezTo>
                                    <a:cubicBezTo>
                                      <a:pt x="672" y="348"/>
                                      <a:pt x="672" y="350"/>
                                      <a:pt x="672" y="353"/>
                                    </a:cubicBezTo>
                                    <a:cubicBezTo>
                                      <a:pt x="672" y="353"/>
                                      <a:pt x="672" y="353"/>
                                      <a:pt x="672" y="354"/>
                                    </a:cubicBezTo>
                                    <a:cubicBezTo>
                                      <a:pt x="673" y="353"/>
                                      <a:pt x="673" y="353"/>
                                      <a:pt x="674" y="353"/>
                                    </a:cubicBezTo>
                                    <a:cubicBezTo>
                                      <a:pt x="674" y="353"/>
                                      <a:pt x="674" y="353"/>
                                      <a:pt x="674" y="353"/>
                                    </a:cubicBezTo>
                                    <a:cubicBezTo>
                                      <a:pt x="674" y="349"/>
                                      <a:pt x="677" y="346"/>
                                      <a:pt x="681" y="346"/>
                                    </a:cubicBezTo>
                                    <a:cubicBezTo>
                                      <a:pt x="685" y="346"/>
                                      <a:pt x="687" y="349"/>
                                      <a:pt x="687" y="353"/>
                                    </a:cubicBezTo>
                                    <a:cubicBezTo>
                                      <a:pt x="687" y="353"/>
                                      <a:pt x="687" y="353"/>
                                      <a:pt x="687" y="353"/>
                                    </a:cubicBezTo>
                                    <a:cubicBezTo>
                                      <a:pt x="688" y="353"/>
                                      <a:pt x="689" y="354"/>
                                      <a:pt x="691" y="354"/>
                                    </a:cubicBezTo>
                                    <a:cubicBezTo>
                                      <a:pt x="690" y="353"/>
                                      <a:pt x="690" y="353"/>
                                      <a:pt x="690" y="353"/>
                                    </a:cubicBezTo>
                                    <a:close/>
                                    <a:moveTo>
                                      <a:pt x="681" y="348"/>
                                    </a:moveTo>
                                    <a:cubicBezTo>
                                      <a:pt x="678" y="348"/>
                                      <a:pt x="676" y="350"/>
                                      <a:pt x="676" y="353"/>
                                    </a:cubicBezTo>
                                    <a:cubicBezTo>
                                      <a:pt x="676" y="353"/>
                                      <a:pt x="676" y="353"/>
                                      <a:pt x="676" y="353"/>
                                    </a:cubicBezTo>
                                    <a:cubicBezTo>
                                      <a:pt x="677" y="353"/>
                                      <a:pt x="679" y="353"/>
                                      <a:pt x="681" y="353"/>
                                    </a:cubicBezTo>
                                    <a:cubicBezTo>
                                      <a:pt x="683" y="353"/>
                                      <a:pt x="684" y="353"/>
                                      <a:pt x="686" y="353"/>
                                    </a:cubicBezTo>
                                    <a:cubicBezTo>
                                      <a:pt x="686" y="353"/>
                                      <a:pt x="686" y="353"/>
                                      <a:pt x="686" y="353"/>
                                    </a:cubicBezTo>
                                    <a:cubicBezTo>
                                      <a:pt x="686" y="350"/>
                                      <a:pt x="684" y="348"/>
                                      <a:pt x="681" y="348"/>
                                    </a:cubicBezTo>
                                    <a:close/>
                                    <a:moveTo>
                                      <a:pt x="691" y="344"/>
                                    </a:moveTo>
                                    <a:cubicBezTo>
                                      <a:pt x="692" y="342"/>
                                      <a:pt x="692" y="339"/>
                                      <a:pt x="693" y="337"/>
                                    </a:cubicBezTo>
                                    <a:cubicBezTo>
                                      <a:pt x="690" y="335"/>
                                      <a:pt x="685" y="333"/>
                                      <a:pt x="681" y="333"/>
                                    </a:cubicBezTo>
                                    <a:cubicBezTo>
                                      <a:pt x="677" y="333"/>
                                      <a:pt x="673" y="334"/>
                                      <a:pt x="669" y="337"/>
                                    </a:cubicBezTo>
                                    <a:cubicBezTo>
                                      <a:pt x="670" y="339"/>
                                      <a:pt x="671" y="341"/>
                                      <a:pt x="671" y="343"/>
                                    </a:cubicBezTo>
                                    <a:cubicBezTo>
                                      <a:pt x="674" y="341"/>
                                      <a:pt x="677" y="339"/>
                                      <a:pt x="681" y="339"/>
                                    </a:cubicBezTo>
                                    <a:cubicBezTo>
                                      <a:pt x="685" y="339"/>
                                      <a:pt x="689" y="341"/>
                                      <a:pt x="691" y="344"/>
                                    </a:cubicBezTo>
                                    <a:close/>
                                    <a:moveTo>
                                      <a:pt x="693" y="336"/>
                                    </a:moveTo>
                                    <a:cubicBezTo>
                                      <a:pt x="694" y="334"/>
                                      <a:pt x="695" y="332"/>
                                      <a:pt x="696" y="330"/>
                                    </a:cubicBezTo>
                                    <a:cubicBezTo>
                                      <a:pt x="691" y="327"/>
                                      <a:pt x="686" y="325"/>
                                      <a:pt x="681" y="325"/>
                                    </a:cubicBezTo>
                                    <a:cubicBezTo>
                                      <a:pt x="676" y="325"/>
                                      <a:pt x="671" y="327"/>
                                      <a:pt x="666" y="330"/>
                                    </a:cubicBezTo>
                                    <a:cubicBezTo>
                                      <a:pt x="667" y="331"/>
                                      <a:pt x="668" y="333"/>
                                      <a:pt x="669" y="335"/>
                                    </a:cubicBezTo>
                                    <a:cubicBezTo>
                                      <a:pt x="672" y="333"/>
                                      <a:pt x="676" y="332"/>
                                      <a:pt x="681" y="332"/>
                                    </a:cubicBezTo>
                                    <a:cubicBezTo>
                                      <a:pt x="686" y="332"/>
                                      <a:pt x="690" y="333"/>
                                      <a:pt x="693" y="336"/>
                                    </a:cubicBezTo>
                                    <a:close/>
                                    <a:moveTo>
                                      <a:pt x="697" y="329"/>
                                    </a:moveTo>
                                    <a:cubicBezTo>
                                      <a:pt x="697" y="327"/>
                                      <a:pt x="698" y="325"/>
                                      <a:pt x="699" y="324"/>
                                    </a:cubicBezTo>
                                    <a:cubicBezTo>
                                      <a:pt x="694" y="320"/>
                                      <a:pt x="688" y="318"/>
                                      <a:pt x="681" y="318"/>
                                    </a:cubicBezTo>
                                    <a:cubicBezTo>
                                      <a:pt x="674" y="318"/>
                                      <a:pt x="668" y="320"/>
                                      <a:pt x="663" y="324"/>
                                    </a:cubicBezTo>
                                    <a:cubicBezTo>
                                      <a:pt x="664" y="325"/>
                                      <a:pt x="665" y="327"/>
                                      <a:pt x="666" y="328"/>
                                    </a:cubicBezTo>
                                    <a:cubicBezTo>
                                      <a:pt x="670" y="325"/>
                                      <a:pt x="675" y="324"/>
                                      <a:pt x="681" y="324"/>
                                    </a:cubicBezTo>
                                    <a:cubicBezTo>
                                      <a:pt x="687" y="324"/>
                                      <a:pt x="692" y="326"/>
                                      <a:pt x="697" y="329"/>
                                    </a:cubicBezTo>
                                    <a:close/>
                                    <a:moveTo>
                                      <a:pt x="700" y="323"/>
                                    </a:moveTo>
                                    <a:cubicBezTo>
                                      <a:pt x="701" y="321"/>
                                      <a:pt x="703" y="319"/>
                                      <a:pt x="704" y="318"/>
                                    </a:cubicBezTo>
                                    <a:cubicBezTo>
                                      <a:pt x="697" y="313"/>
                                      <a:pt x="689" y="311"/>
                                      <a:pt x="681" y="311"/>
                                    </a:cubicBezTo>
                                    <a:cubicBezTo>
                                      <a:pt x="672" y="311"/>
                                      <a:pt x="665" y="313"/>
                                      <a:pt x="658" y="317"/>
                                    </a:cubicBezTo>
                                    <a:cubicBezTo>
                                      <a:pt x="659" y="319"/>
                                      <a:pt x="661" y="321"/>
                                      <a:pt x="662" y="322"/>
                                    </a:cubicBezTo>
                                    <a:cubicBezTo>
                                      <a:pt x="667" y="319"/>
                                      <a:pt x="674" y="317"/>
                                      <a:pt x="681" y="317"/>
                                    </a:cubicBezTo>
                                    <a:cubicBezTo>
                                      <a:pt x="688" y="317"/>
                                      <a:pt x="695" y="319"/>
                                      <a:pt x="700" y="323"/>
                                    </a:cubicBezTo>
                                    <a:close/>
                                    <a:moveTo>
                                      <a:pt x="705" y="317"/>
                                    </a:moveTo>
                                    <a:cubicBezTo>
                                      <a:pt x="707" y="315"/>
                                      <a:pt x="708" y="314"/>
                                      <a:pt x="710" y="312"/>
                                    </a:cubicBezTo>
                                    <a:cubicBezTo>
                                      <a:pt x="702" y="307"/>
                                      <a:pt x="692" y="303"/>
                                      <a:pt x="681" y="303"/>
                                    </a:cubicBezTo>
                                    <a:cubicBezTo>
                                      <a:pt x="670" y="303"/>
                                      <a:pt x="660" y="306"/>
                                      <a:pt x="652" y="312"/>
                                    </a:cubicBezTo>
                                    <a:cubicBezTo>
                                      <a:pt x="654" y="313"/>
                                      <a:pt x="655" y="315"/>
                                      <a:pt x="657" y="316"/>
                                    </a:cubicBezTo>
                                    <a:cubicBezTo>
                                      <a:pt x="664" y="312"/>
                                      <a:pt x="672" y="309"/>
                                      <a:pt x="681" y="309"/>
                                    </a:cubicBezTo>
                                    <a:cubicBezTo>
                                      <a:pt x="690" y="309"/>
                                      <a:pt x="698" y="312"/>
                                      <a:pt x="705" y="317"/>
                                    </a:cubicBezTo>
                                    <a:close/>
                                    <a:moveTo>
                                      <a:pt x="690" y="301"/>
                                    </a:moveTo>
                                    <a:cubicBezTo>
                                      <a:pt x="690" y="299"/>
                                      <a:pt x="691" y="297"/>
                                      <a:pt x="691" y="295"/>
                                    </a:cubicBezTo>
                                    <a:cubicBezTo>
                                      <a:pt x="689" y="292"/>
                                      <a:pt x="685" y="289"/>
                                      <a:pt x="681" y="289"/>
                                    </a:cubicBezTo>
                                    <a:cubicBezTo>
                                      <a:pt x="677" y="289"/>
                                      <a:pt x="674" y="291"/>
                                      <a:pt x="671" y="294"/>
                                    </a:cubicBezTo>
                                    <a:cubicBezTo>
                                      <a:pt x="672" y="296"/>
                                      <a:pt x="672" y="299"/>
                                      <a:pt x="672" y="301"/>
                                    </a:cubicBezTo>
                                    <a:cubicBezTo>
                                      <a:pt x="672" y="302"/>
                                      <a:pt x="672" y="302"/>
                                      <a:pt x="672" y="302"/>
                                    </a:cubicBezTo>
                                    <a:cubicBezTo>
                                      <a:pt x="673" y="302"/>
                                      <a:pt x="673" y="302"/>
                                      <a:pt x="674" y="302"/>
                                    </a:cubicBezTo>
                                    <a:cubicBezTo>
                                      <a:pt x="674" y="302"/>
                                      <a:pt x="674" y="301"/>
                                      <a:pt x="674" y="301"/>
                                    </a:cubicBezTo>
                                    <a:cubicBezTo>
                                      <a:pt x="674" y="298"/>
                                      <a:pt x="677" y="295"/>
                                      <a:pt x="681" y="295"/>
                                    </a:cubicBezTo>
                                    <a:cubicBezTo>
                                      <a:pt x="685" y="295"/>
                                      <a:pt x="687" y="298"/>
                                      <a:pt x="687" y="301"/>
                                    </a:cubicBezTo>
                                    <a:cubicBezTo>
                                      <a:pt x="687" y="301"/>
                                      <a:pt x="687" y="302"/>
                                      <a:pt x="687" y="302"/>
                                    </a:cubicBezTo>
                                    <a:cubicBezTo>
                                      <a:pt x="688" y="302"/>
                                      <a:pt x="689" y="302"/>
                                      <a:pt x="691" y="302"/>
                                    </a:cubicBezTo>
                                    <a:cubicBezTo>
                                      <a:pt x="690" y="302"/>
                                      <a:pt x="690" y="302"/>
                                      <a:pt x="690" y="301"/>
                                    </a:cubicBezTo>
                                    <a:close/>
                                    <a:moveTo>
                                      <a:pt x="681" y="296"/>
                                    </a:moveTo>
                                    <a:cubicBezTo>
                                      <a:pt x="678" y="296"/>
                                      <a:pt x="676" y="298"/>
                                      <a:pt x="676" y="301"/>
                                    </a:cubicBezTo>
                                    <a:cubicBezTo>
                                      <a:pt x="676" y="301"/>
                                      <a:pt x="676" y="302"/>
                                      <a:pt x="676" y="302"/>
                                    </a:cubicBezTo>
                                    <a:cubicBezTo>
                                      <a:pt x="677" y="302"/>
                                      <a:pt x="679" y="301"/>
                                      <a:pt x="681" y="301"/>
                                    </a:cubicBezTo>
                                    <a:cubicBezTo>
                                      <a:pt x="683" y="301"/>
                                      <a:pt x="684" y="302"/>
                                      <a:pt x="686" y="302"/>
                                    </a:cubicBezTo>
                                    <a:cubicBezTo>
                                      <a:pt x="686" y="302"/>
                                      <a:pt x="686" y="301"/>
                                      <a:pt x="686" y="301"/>
                                    </a:cubicBezTo>
                                    <a:cubicBezTo>
                                      <a:pt x="686" y="298"/>
                                      <a:pt x="684" y="296"/>
                                      <a:pt x="681" y="296"/>
                                    </a:cubicBezTo>
                                    <a:close/>
                                    <a:moveTo>
                                      <a:pt x="691" y="293"/>
                                    </a:moveTo>
                                    <a:cubicBezTo>
                                      <a:pt x="692" y="290"/>
                                      <a:pt x="692" y="288"/>
                                      <a:pt x="693" y="286"/>
                                    </a:cubicBezTo>
                                    <a:cubicBezTo>
                                      <a:pt x="690" y="283"/>
                                      <a:pt x="685" y="282"/>
                                      <a:pt x="681" y="282"/>
                                    </a:cubicBezTo>
                                    <a:cubicBezTo>
                                      <a:pt x="677" y="282"/>
                                      <a:pt x="673" y="283"/>
                                      <a:pt x="669" y="285"/>
                                    </a:cubicBezTo>
                                    <a:cubicBezTo>
                                      <a:pt x="670" y="287"/>
                                      <a:pt x="671" y="290"/>
                                      <a:pt x="671" y="292"/>
                                    </a:cubicBezTo>
                                    <a:cubicBezTo>
                                      <a:pt x="674" y="289"/>
                                      <a:pt x="677" y="288"/>
                                      <a:pt x="681" y="288"/>
                                    </a:cubicBezTo>
                                    <a:cubicBezTo>
                                      <a:pt x="685" y="288"/>
                                      <a:pt x="689" y="290"/>
                                      <a:pt x="691" y="293"/>
                                    </a:cubicBezTo>
                                    <a:close/>
                                    <a:moveTo>
                                      <a:pt x="693" y="284"/>
                                    </a:moveTo>
                                    <a:cubicBezTo>
                                      <a:pt x="694" y="282"/>
                                      <a:pt x="695" y="280"/>
                                      <a:pt x="696" y="279"/>
                                    </a:cubicBezTo>
                                    <a:cubicBezTo>
                                      <a:pt x="691" y="276"/>
                                      <a:pt x="686" y="274"/>
                                      <a:pt x="681" y="274"/>
                                    </a:cubicBezTo>
                                    <a:cubicBezTo>
                                      <a:pt x="676" y="274"/>
                                      <a:pt x="671" y="276"/>
                                      <a:pt x="666" y="278"/>
                                    </a:cubicBezTo>
                                    <a:cubicBezTo>
                                      <a:pt x="667" y="280"/>
                                      <a:pt x="668" y="282"/>
                                      <a:pt x="669" y="284"/>
                                    </a:cubicBezTo>
                                    <a:cubicBezTo>
                                      <a:pt x="672" y="282"/>
                                      <a:pt x="676" y="280"/>
                                      <a:pt x="681" y="280"/>
                                    </a:cubicBezTo>
                                    <a:cubicBezTo>
                                      <a:pt x="686" y="280"/>
                                      <a:pt x="690" y="282"/>
                                      <a:pt x="693" y="284"/>
                                    </a:cubicBezTo>
                                    <a:close/>
                                    <a:moveTo>
                                      <a:pt x="697" y="277"/>
                                    </a:moveTo>
                                    <a:cubicBezTo>
                                      <a:pt x="697" y="276"/>
                                      <a:pt x="698" y="274"/>
                                      <a:pt x="699" y="273"/>
                                    </a:cubicBezTo>
                                    <a:cubicBezTo>
                                      <a:pt x="694" y="269"/>
                                      <a:pt x="688" y="267"/>
                                      <a:pt x="681" y="267"/>
                                    </a:cubicBezTo>
                                    <a:cubicBezTo>
                                      <a:pt x="674" y="267"/>
                                      <a:pt x="668" y="269"/>
                                      <a:pt x="663" y="272"/>
                                    </a:cubicBezTo>
                                    <a:cubicBezTo>
                                      <a:pt x="664" y="274"/>
                                      <a:pt x="665" y="275"/>
                                      <a:pt x="666" y="277"/>
                                    </a:cubicBezTo>
                                    <a:cubicBezTo>
                                      <a:pt x="670" y="274"/>
                                      <a:pt x="675" y="272"/>
                                      <a:pt x="681" y="272"/>
                                    </a:cubicBezTo>
                                    <a:cubicBezTo>
                                      <a:pt x="687" y="272"/>
                                      <a:pt x="692" y="274"/>
                                      <a:pt x="697" y="277"/>
                                    </a:cubicBezTo>
                                    <a:close/>
                                    <a:moveTo>
                                      <a:pt x="700" y="271"/>
                                    </a:moveTo>
                                    <a:cubicBezTo>
                                      <a:pt x="701" y="270"/>
                                      <a:pt x="703" y="268"/>
                                      <a:pt x="704" y="266"/>
                                    </a:cubicBezTo>
                                    <a:cubicBezTo>
                                      <a:pt x="697" y="262"/>
                                      <a:pt x="689" y="259"/>
                                      <a:pt x="681" y="259"/>
                                    </a:cubicBezTo>
                                    <a:cubicBezTo>
                                      <a:pt x="672" y="259"/>
                                      <a:pt x="665" y="262"/>
                                      <a:pt x="658" y="266"/>
                                    </a:cubicBezTo>
                                    <a:cubicBezTo>
                                      <a:pt x="659" y="268"/>
                                      <a:pt x="661" y="269"/>
                                      <a:pt x="662" y="271"/>
                                    </a:cubicBezTo>
                                    <a:cubicBezTo>
                                      <a:pt x="667" y="267"/>
                                      <a:pt x="674" y="265"/>
                                      <a:pt x="681" y="265"/>
                                    </a:cubicBezTo>
                                    <a:cubicBezTo>
                                      <a:pt x="688" y="265"/>
                                      <a:pt x="695" y="268"/>
                                      <a:pt x="700" y="271"/>
                                    </a:cubicBezTo>
                                    <a:close/>
                                    <a:moveTo>
                                      <a:pt x="705" y="265"/>
                                    </a:moveTo>
                                    <a:cubicBezTo>
                                      <a:pt x="707" y="264"/>
                                      <a:pt x="708" y="262"/>
                                      <a:pt x="710" y="261"/>
                                    </a:cubicBezTo>
                                    <a:cubicBezTo>
                                      <a:pt x="702" y="255"/>
                                      <a:pt x="692" y="252"/>
                                      <a:pt x="681" y="252"/>
                                    </a:cubicBezTo>
                                    <a:cubicBezTo>
                                      <a:pt x="670" y="252"/>
                                      <a:pt x="660" y="255"/>
                                      <a:pt x="652" y="261"/>
                                    </a:cubicBezTo>
                                    <a:cubicBezTo>
                                      <a:pt x="654" y="262"/>
                                      <a:pt x="655" y="263"/>
                                      <a:pt x="657" y="265"/>
                                    </a:cubicBezTo>
                                    <a:cubicBezTo>
                                      <a:pt x="664" y="260"/>
                                      <a:pt x="672" y="258"/>
                                      <a:pt x="681" y="258"/>
                                    </a:cubicBezTo>
                                    <a:cubicBezTo>
                                      <a:pt x="690" y="258"/>
                                      <a:pt x="698" y="261"/>
                                      <a:pt x="705" y="265"/>
                                    </a:cubicBezTo>
                                    <a:close/>
                                    <a:moveTo>
                                      <a:pt x="690" y="250"/>
                                    </a:moveTo>
                                    <a:cubicBezTo>
                                      <a:pt x="690" y="248"/>
                                      <a:pt x="691" y="246"/>
                                      <a:pt x="691" y="244"/>
                                    </a:cubicBezTo>
                                    <a:cubicBezTo>
                                      <a:pt x="689" y="240"/>
                                      <a:pt x="685" y="238"/>
                                      <a:pt x="681" y="238"/>
                                    </a:cubicBezTo>
                                    <a:cubicBezTo>
                                      <a:pt x="677" y="238"/>
                                      <a:pt x="674" y="240"/>
                                      <a:pt x="671" y="242"/>
                                    </a:cubicBezTo>
                                    <a:cubicBezTo>
                                      <a:pt x="672" y="245"/>
                                      <a:pt x="672" y="247"/>
                                      <a:pt x="672" y="250"/>
                                    </a:cubicBezTo>
                                    <a:cubicBezTo>
                                      <a:pt x="672" y="250"/>
                                      <a:pt x="672" y="251"/>
                                      <a:pt x="672" y="251"/>
                                    </a:cubicBezTo>
                                    <a:cubicBezTo>
                                      <a:pt x="673" y="251"/>
                                      <a:pt x="673" y="251"/>
                                      <a:pt x="674" y="251"/>
                                    </a:cubicBezTo>
                                    <a:cubicBezTo>
                                      <a:pt x="674" y="250"/>
                                      <a:pt x="674" y="250"/>
                                      <a:pt x="674" y="250"/>
                                    </a:cubicBezTo>
                                    <a:cubicBezTo>
                                      <a:pt x="674" y="246"/>
                                      <a:pt x="677" y="243"/>
                                      <a:pt x="681" y="243"/>
                                    </a:cubicBezTo>
                                    <a:cubicBezTo>
                                      <a:pt x="685" y="243"/>
                                      <a:pt x="687" y="246"/>
                                      <a:pt x="687" y="250"/>
                                    </a:cubicBezTo>
                                    <a:cubicBezTo>
                                      <a:pt x="687" y="250"/>
                                      <a:pt x="687" y="250"/>
                                      <a:pt x="687" y="251"/>
                                    </a:cubicBezTo>
                                    <a:cubicBezTo>
                                      <a:pt x="688" y="251"/>
                                      <a:pt x="689" y="251"/>
                                      <a:pt x="691" y="251"/>
                                    </a:cubicBezTo>
                                    <a:cubicBezTo>
                                      <a:pt x="690" y="251"/>
                                      <a:pt x="690" y="250"/>
                                      <a:pt x="690" y="250"/>
                                    </a:cubicBezTo>
                                    <a:close/>
                                    <a:moveTo>
                                      <a:pt x="681" y="245"/>
                                    </a:moveTo>
                                    <a:cubicBezTo>
                                      <a:pt x="678" y="245"/>
                                      <a:pt x="676" y="247"/>
                                      <a:pt x="676" y="250"/>
                                    </a:cubicBezTo>
                                    <a:cubicBezTo>
                                      <a:pt x="676" y="250"/>
                                      <a:pt x="676" y="250"/>
                                      <a:pt x="676" y="250"/>
                                    </a:cubicBezTo>
                                    <a:cubicBezTo>
                                      <a:pt x="677" y="250"/>
                                      <a:pt x="679" y="250"/>
                                      <a:pt x="681" y="250"/>
                                    </a:cubicBezTo>
                                    <a:cubicBezTo>
                                      <a:pt x="683" y="250"/>
                                      <a:pt x="684" y="250"/>
                                      <a:pt x="686" y="250"/>
                                    </a:cubicBezTo>
                                    <a:cubicBezTo>
                                      <a:pt x="686" y="250"/>
                                      <a:pt x="686" y="250"/>
                                      <a:pt x="686" y="250"/>
                                    </a:cubicBezTo>
                                    <a:cubicBezTo>
                                      <a:pt x="686" y="247"/>
                                      <a:pt x="684" y="245"/>
                                      <a:pt x="681" y="245"/>
                                    </a:cubicBezTo>
                                    <a:close/>
                                    <a:moveTo>
                                      <a:pt x="691" y="241"/>
                                    </a:moveTo>
                                    <a:cubicBezTo>
                                      <a:pt x="692" y="239"/>
                                      <a:pt x="692" y="237"/>
                                      <a:pt x="693" y="235"/>
                                    </a:cubicBezTo>
                                    <a:cubicBezTo>
                                      <a:pt x="690" y="232"/>
                                      <a:pt x="685" y="230"/>
                                      <a:pt x="681" y="230"/>
                                    </a:cubicBezTo>
                                    <a:cubicBezTo>
                                      <a:pt x="677" y="230"/>
                                      <a:pt x="673" y="232"/>
                                      <a:pt x="669" y="234"/>
                                    </a:cubicBezTo>
                                    <a:cubicBezTo>
                                      <a:pt x="670" y="236"/>
                                      <a:pt x="671" y="238"/>
                                      <a:pt x="671" y="240"/>
                                    </a:cubicBezTo>
                                    <a:cubicBezTo>
                                      <a:pt x="674" y="238"/>
                                      <a:pt x="677" y="236"/>
                                      <a:pt x="681" y="236"/>
                                    </a:cubicBezTo>
                                    <a:cubicBezTo>
                                      <a:pt x="685" y="236"/>
                                      <a:pt x="689" y="238"/>
                                      <a:pt x="691" y="241"/>
                                    </a:cubicBezTo>
                                    <a:close/>
                                    <a:moveTo>
                                      <a:pt x="693" y="233"/>
                                    </a:moveTo>
                                    <a:cubicBezTo>
                                      <a:pt x="694" y="231"/>
                                      <a:pt x="695" y="229"/>
                                      <a:pt x="696" y="227"/>
                                    </a:cubicBezTo>
                                    <a:cubicBezTo>
                                      <a:pt x="691" y="224"/>
                                      <a:pt x="686" y="223"/>
                                      <a:pt x="681" y="223"/>
                                    </a:cubicBezTo>
                                    <a:cubicBezTo>
                                      <a:pt x="676" y="223"/>
                                      <a:pt x="671" y="224"/>
                                      <a:pt x="666" y="227"/>
                                    </a:cubicBezTo>
                                    <a:cubicBezTo>
                                      <a:pt x="667" y="229"/>
                                      <a:pt x="668" y="230"/>
                                      <a:pt x="669" y="232"/>
                                    </a:cubicBezTo>
                                    <a:cubicBezTo>
                                      <a:pt x="672" y="230"/>
                                      <a:pt x="676" y="229"/>
                                      <a:pt x="681" y="229"/>
                                    </a:cubicBezTo>
                                    <a:cubicBezTo>
                                      <a:pt x="686" y="229"/>
                                      <a:pt x="690" y="230"/>
                                      <a:pt x="693" y="233"/>
                                    </a:cubicBezTo>
                                    <a:close/>
                                    <a:moveTo>
                                      <a:pt x="697" y="226"/>
                                    </a:moveTo>
                                    <a:cubicBezTo>
                                      <a:pt x="697" y="224"/>
                                      <a:pt x="698" y="223"/>
                                      <a:pt x="699" y="221"/>
                                    </a:cubicBezTo>
                                    <a:cubicBezTo>
                                      <a:pt x="694" y="218"/>
                                      <a:pt x="688" y="216"/>
                                      <a:pt x="681" y="216"/>
                                    </a:cubicBezTo>
                                    <a:cubicBezTo>
                                      <a:pt x="674" y="216"/>
                                      <a:pt x="668" y="218"/>
                                      <a:pt x="663" y="221"/>
                                    </a:cubicBezTo>
                                    <a:cubicBezTo>
                                      <a:pt x="664" y="222"/>
                                      <a:pt x="665" y="224"/>
                                      <a:pt x="666" y="225"/>
                                    </a:cubicBezTo>
                                    <a:cubicBezTo>
                                      <a:pt x="670" y="223"/>
                                      <a:pt x="675" y="221"/>
                                      <a:pt x="681" y="221"/>
                                    </a:cubicBezTo>
                                    <a:cubicBezTo>
                                      <a:pt x="687" y="221"/>
                                      <a:pt x="692" y="223"/>
                                      <a:pt x="697" y="226"/>
                                    </a:cubicBezTo>
                                    <a:close/>
                                    <a:moveTo>
                                      <a:pt x="700" y="220"/>
                                    </a:moveTo>
                                    <a:cubicBezTo>
                                      <a:pt x="701" y="218"/>
                                      <a:pt x="703" y="217"/>
                                      <a:pt x="704" y="215"/>
                                    </a:cubicBezTo>
                                    <a:cubicBezTo>
                                      <a:pt x="697" y="211"/>
                                      <a:pt x="689" y="208"/>
                                      <a:pt x="681" y="208"/>
                                    </a:cubicBezTo>
                                    <a:cubicBezTo>
                                      <a:pt x="672" y="208"/>
                                      <a:pt x="665" y="210"/>
                                      <a:pt x="658" y="215"/>
                                    </a:cubicBezTo>
                                    <a:cubicBezTo>
                                      <a:pt x="659" y="216"/>
                                      <a:pt x="661" y="218"/>
                                      <a:pt x="662" y="219"/>
                                    </a:cubicBezTo>
                                    <a:cubicBezTo>
                                      <a:pt x="667" y="216"/>
                                      <a:pt x="674" y="214"/>
                                      <a:pt x="681" y="214"/>
                                    </a:cubicBezTo>
                                    <a:cubicBezTo>
                                      <a:pt x="688" y="214"/>
                                      <a:pt x="695" y="216"/>
                                      <a:pt x="700" y="220"/>
                                    </a:cubicBezTo>
                                    <a:close/>
                                    <a:moveTo>
                                      <a:pt x="705" y="214"/>
                                    </a:moveTo>
                                    <a:cubicBezTo>
                                      <a:pt x="707" y="212"/>
                                      <a:pt x="708" y="211"/>
                                      <a:pt x="710" y="210"/>
                                    </a:cubicBezTo>
                                    <a:cubicBezTo>
                                      <a:pt x="702" y="204"/>
                                      <a:pt x="692" y="200"/>
                                      <a:pt x="681" y="200"/>
                                    </a:cubicBezTo>
                                    <a:cubicBezTo>
                                      <a:pt x="670" y="200"/>
                                      <a:pt x="660" y="204"/>
                                      <a:pt x="652" y="209"/>
                                    </a:cubicBezTo>
                                    <a:cubicBezTo>
                                      <a:pt x="654" y="211"/>
                                      <a:pt x="655" y="212"/>
                                      <a:pt x="657" y="214"/>
                                    </a:cubicBezTo>
                                    <a:cubicBezTo>
                                      <a:pt x="664" y="209"/>
                                      <a:pt x="672" y="206"/>
                                      <a:pt x="681" y="206"/>
                                    </a:cubicBezTo>
                                    <a:cubicBezTo>
                                      <a:pt x="690" y="206"/>
                                      <a:pt x="698" y="209"/>
                                      <a:pt x="705" y="214"/>
                                    </a:cubicBezTo>
                                    <a:close/>
                                    <a:moveTo>
                                      <a:pt x="690" y="199"/>
                                    </a:moveTo>
                                    <a:cubicBezTo>
                                      <a:pt x="690" y="196"/>
                                      <a:pt x="691" y="194"/>
                                      <a:pt x="691" y="192"/>
                                    </a:cubicBezTo>
                                    <a:cubicBezTo>
                                      <a:pt x="689" y="189"/>
                                      <a:pt x="685" y="187"/>
                                      <a:pt x="681" y="187"/>
                                    </a:cubicBezTo>
                                    <a:cubicBezTo>
                                      <a:pt x="677" y="187"/>
                                      <a:pt x="674" y="188"/>
                                      <a:pt x="671" y="191"/>
                                    </a:cubicBezTo>
                                    <a:cubicBezTo>
                                      <a:pt x="672" y="194"/>
                                      <a:pt x="672" y="196"/>
                                      <a:pt x="672" y="199"/>
                                    </a:cubicBezTo>
                                    <a:cubicBezTo>
                                      <a:pt x="672" y="199"/>
                                      <a:pt x="672" y="199"/>
                                      <a:pt x="672" y="199"/>
                                    </a:cubicBezTo>
                                    <a:cubicBezTo>
                                      <a:pt x="673" y="199"/>
                                      <a:pt x="673" y="199"/>
                                      <a:pt x="674" y="199"/>
                                    </a:cubicBezTo>
                                    <a:cubicBezTo>
                                      <a:pt x="674" y="199"/>
                                      <a:pt x="674" y="199"/>
                                      <a:pt x="674" y="199"/>
                                    </a:cubicBezTo>
                                    <a:cubicBezTo>
                                      <a:pt x="674" y="195"/>
                                      <a:pt x="677" y="192"/>
                                      <a:pt x="681" y="192"/>
                                    </a:cubicBezTo>
                                    <a:cubicBezTo>
                                      <a:pt x="685" y="192"/>
                                      <a:pt x="687" y="195"/>
                                      <a:pt x="687" y="199"/>
                                    </a:cubicBezTo>
                                    <a:cubicBezTo>
                                      <a:pt x="687" y="199"/>
                                      <a:pt x="687" y="199"/>
                                      <a:pt x="687" y="199"/>
                                    </a:cubicBezTo>
                                    <a:cubicBezTo>
                                      <a:pt x="688" y="199"/>
                                      <a:pt x="689" y="199"/>
                                      <a:pt x="691" y="200"/>
                                    </a:cubicBezTo>
                                    <a:cubicBezTo>
                                      <a:pt x="690" y="199"/>
                                      <a:pt x="690" y="199"/>
                                      <a:pt x="690" y="199"/>
                                    </a:cubicBezTo>
                                    <a:close/>
                                    <a:moveTo>
                                      <a:pt x="681" y="193"/>
                                    </a:moveTo>
                                    <a:cubicBezTo>
                                      <a:pt x="678" y="193"/>
                                      <a:pt x="676" y="196"/>
                                      <a:pt x="676" y="199"/>
                                    </a:cubicBezTo>
                                    <a:cubicBezTo>
                                      <a:pt x="676" y="199"/>
                                      <a:pt x="676" y="199"/>
                                      <a:pt x="676" y="199"/>
                                    </a:cubicBezTo>
                                    <a:cubicBezTo>
                                      <a:pt x="677" y="199"/>
                                      <a:pt x="679" y="199"/>
                                      <a:pt x="681" y="199"/>
                                    </a:cubicBezTo>
                                    <a:cubicBezTo>
                                      <a:pt x="683" y="199"/>
                                      <a:pt x="684" y="199"/>
                                      <a:pt x="686" y="199"/>
                                    </a:cubicBezTo>
                                    <a:cubicBezTo>
                                      <a:pt x="686" y="199"/>
                                      <a:pt x="686" y="199"/>
                                      <a:pt x="686" y="199"/>
                                    </a:cubicBezTo>
                                    <a:cubicBezTo>
                                      <a:pt x="686" y="196"/>
                                      <a:pt x="684" y="193"/>
                                      <a:pt x="681" y="193"/>
                                    </a:cubicBezTo>
                                    <a:close/>
                                    <a:moveTo>
                                      <a:pt x="691" y="190"/>
                                    </a:moveTo>
                                    <a:cubicBezTo>
                                      <a:pt x="692" y="188"/>
                                      <a:pt x="692" y="185"/>
                                      <a:pt x="693" y="183"/>
                                    </a:cubicBezTo>
                                    <a:cubicBezTo>
                                      <a:pt x="690" y="181"/>
                                      <a:pt x="685" y="179"/>
                                      <a:pt x="681" y="179"/>
                                    </a:cubicBezTo>
                                    <a:cubicBezTo>
                                      <a:pt x="677" y="179"/>
                                      <a:pt x="673" y="180"/>
                                      <a:pt x="669" y="183"/>
                                    </a:cubicBezTo>
                                    <a:cubicBezTo>
                                      <a:pt x="670" y="185"/>
                                      <a:pt x="671" y="187"/>
                                      <a:pt x="671" y="189"/>
                                    </a:cubicBezTo>
                                    <a:cubicBezTo>
                                      <a:pt x="674" y="187"/>
                                      <a:pt x="677" y="185"/>
                                      <a:pt x="681" y="185"/>
                                    </a:cubicBezTo>
                                    <a:cubicBezTo>
                                      <a:pt x="685" y="185"/>
                                      <a:pt x="689" y="187"/>
                                      <a:pt x="691" y="190"/>
                                    </a:cubicBezTo>
                                    <a:close/>
                                    <a:moveTo>
                                      <a:pt x="693" y="182"/>
                                    </a:moveTo>
                                    <a:cubicBezTo>
                                      <a:pt x="694" y="180"/>
                                      <a:pt x="695" y="178"/>
                                      <a:pt x="696" y="176"/>
                                    </a:cubicBezTo>
                                    <a:cubicBezTo>
                                      <a:pt x="691" y="173"/>
                                      <a:pt x="686" y="171"/>
                                      <a:pt x="681" y="171"/>
                                    </a:cubicBezTo>
                                    <a:cubicBezTo>
                                      <a:pt x="676" y="171"/>
                                      <a:pt x="671" y="173"/>
                                      <a:pt x="666" y="175"/>
                                    </a:cubicBezTo>
                                    <a:cubicBezTo>
                                      <a:pt x="667" y="177"/>
                                      <a:pt x="668" y="179"/>
                                      <a:pt x="669" y="181"/>
                                    </a:cubicBezTo>
                                    <a:cubicBezTo>
                                      <a:pt x="672" y="179"/>
                                      <a:pt x="676" y="177"/>
                                      <a:pt x="681" y="177"/>
                                    </a:cubicBezTo>
                                    <a:cubicBezTo>
                                      <a:pt x="686" y="177"/>
                                      <a:pt x="690" y="179"/>
                                      <a:pt x="693" y="182"/>
                                    </a:cubicBezTo>
                                    <a:close/>
                                    <a:moveTo>
                                      <a:pt x="697" y="174"/>
                                    </a:moveTo>
                                    <a:cubicBezTo>
                                      <a:pt x="697" y="173"/>
                                      <a:pt x="698" y="171"/>
                                      <a:pt x="699" y="170"/>
                                    </a:cubicBezTo>
                                    <a:cubicBezTo>
                                      <a:pt x="694" y="166"/>
                                      <a:pt x="688" y="164"/>
                                      <a:pt x="681" y="164"/>
                                    </a:cubicBezTo>
                                    <a:cubicBezTo>
                                      <a:pt x="674" y="164"/>
                                      <a:pt x="668" y="166"/>
                                      <a:pt x="663" y="169"/>
                                    </a:cubicBezTo>
                                    <a:cubicBezTo>
                                      <a:pt x="664" y="171"/>
                                      <a:pt x="665" y="172"/>
                                      <a:pt x="666" y="174"/>
                                    </a:cubicBezTo>
                                    <a:cubicBezTo>
                                      <a:pt x="670" y="171"/>
                                      <a:pt x="675" y="170"/>
                                      <a:pt x="681" y="170"/>
                                    </a:cubicBezTo>
                                    <a:cubicBezTo>
                                      <a:pt x="687" y="170"/>
                                      <a:pt x="692" y="171"/>
                                      <a:pt x="697" y="174"/>
                                    </a:cubicBezTo>
                                    <a:close/>
                                    <a:moveTo>
                                      <a:pt x="700" y="168"/>
                                    </a:moveTo>
                                    <a:cubicBezTo>
                                      <a:pt x="701" y="167"/>
                                      <a:pt x="703" y="165"/>
                                      <a:pt x="704" y="164"/>
                                    </a:cubicBezTo>
                                    <a:cubicBezTo>
                                      <a:pt x="697" y="159"/>
                                      <a:pt x="689" y="157"/>
                                      <a:pt x="681" y="157"/>
                                    </a:cubicBezTo>
                                    <a:cubicBezTo>
                                      <a:pt x="672" y="157"/>
                                      <a:pt x="665" y="159"/>
                                      <a:pt x="658" y="163"/>
                                    </a:cubicBezTo>
                                    <a:cubicBezTo>
                                      <a:pt x="659" y="165"/>
                                      <a:pt x="661" y="166"/>
                                      <a:pt x="662" y="168"/>
                                    </a:cubicBezTo>
                                    <a:cubicBezTo>
                                      <a:pt x="667" y="165"/>
                                      <a:pt x="674" y="163"/>
                                      <a:pt x="681" y="163"/>
                                    </a:cubicBezTo>
                                    <a:cubicBezTo>
                                      <a:pt x="688" y="163"/>
                                      <a:pt x="695" y="165"/>
                                      <a:pt x="700" y="168"/>
                                    </a:cubicBezTo>
                                    <a:close/>
                                    <a:moveTo>
                                      <a:pt x="705" y="163"/>
                                    </a:moveTo>
                                    <a:cubicBezTo>
                                      <a:pt x="707" y="161"/>
                                      <a:pt x="708" y="160"/>
                                      <a:pt x="710" y="158"/>
                                    </a:cubicBezTo>
                                    <a:cubicBezTo>
                                      <a:pt x="702" y="152"/>
                                      <a:pt x="692" y="149"/>
                                      <a:pt x="681" y="149"/>
                                    </a:cubicBezTo>
                                    <a:cubicBezTo>
                                      <a:pt x="670" y="149"/>
                                      <a:pt x="660" y="152"/>
                                      <a:pt x="652" y="158"/>
                                    </a:cubicBezTo>
                                    <a:cubicBezTo>
                                      <a:pt x="654" y="159"/>
                                      <a:pt x="655" y="161"/>
                                      <a:pt x="657" y="162"/>
                                    </a:cubicBezTo>
                                    <a:cubicBezTo>
                                      <a:pt x="664" y="158"/>
                                      <a:pt x="672" y="155"/>
                                      <a:pt x="681" y="155"/>
                                    </a:cubicBezTo>
                                    <a:cubicBezTo>
                                      <a:pt x="690" y="155"/>
                                      <a:pt x="698" y="158"/>
                                      <a:pt x="705" y="163"/>
                                    </a:cubicBezTo>
                                    <a:close/>
                                    <a:moveTo>
                                      <a:pt x="690" y="147"/>
                                    </a:moveTo>
                                    <a:cubicBezTo>
                                      <a:pt x="690" y="145"/>
                                      <a:pt x="691" y="143"/>
                                      <a:pt x="691" y="141"/>
                                    </a:cubicBezTo>
                                    <a:cubicBezTo>
                                      <a:pt x="689" y="137"/>
                                      <a:pt x="685" y="135"/>
                                      <a:pt x="681" y="135"/>
                                    </a:cubicBezTo>
                                    <a:cubicBezTo>
                                      <a:pt x="677" y="135"/>
                                      <a:pt x="674" y="137"/>
                                      <a:pt x="671" y="140"/>
                                    </a:cubicBezTo>
                                    <a:cubicBezTo>
                                      <a:pt x="672" y="142"/>
                                      <a:pt x="672" y="145"/>
                                      <a:pt x="672" y="147"/>
                                    </a:cubicBezTo>
                                    <a:cubicBezTo>
                                      <a:pt x="672" y="147"/>
                                      <a:pt x="672" y="148"/>
                                      <a:pt x="672" y="148"/>
                                    </a:cubicBezTo>
                                    <a:cubicBezTo>
                                      <a:pt x="673" y="148"/>
                                      <a:pt x="673" y="148"/>
                                      <a:pt x="674" y="148"/>
                                    </a:cubicBezTo>
                                    <a:cubicBezTo>
                                      <a:pt x="674" y="148"/>
                                      <a:pt x="674" y="147"/>
                                      <a:pt x="674" y="147"/>
                                    </a:cubicBezTo>
                                    <a:cubicBezTo>
                                      <a:pt x="674" y="143"/>
                                      <a:pt x="677" y="140"/>
                                      <a:pt x="681" y="140"/>
                                    </a:cubicBezTo>
                                    <a:cubicBezTo>
                                      <a:pt x="685" y="140"/>
                                      <a:pt x="687" y="143"/>
                                      <a:pt x="687" y="147"/>
                                    </a:cubicBezTo>
                                    <a:cubicBezTo>
                                      <a:pt x="687" y="147"/>
                                      <a:pt x="687" y="148"/>
                                      <a:pt x="687" y="148"/>
                                    </a:cubicBezTo>
                                    <a:cubicBezTo>
                                      <a:pt x="688" y="148"/>
                                      <a:pt x="689" y="148"/>
                                      <a:pt x="691" y="148"/>
                                    </a:cubicBezTo>
                                    <a:cubicBezTo>
                                      <a:pt x="690" y="148"/>
                                      <a:pt x="690" y="148"/>
                                      <a:pt x="690" y="147"/>
                                    </a:cubicBezTo>
                                    <a:close/>
                                    <a:moveTo>
                                      <a:pt x="681" y="142"/>
                                    </a:moveTo>
                                    <a:cubicBezTo>
                                      <a:pt x="678" y="142"/>
                                      <a:pt x="676" y="144"/>
                                      <a:pt x="676" y="147"/>
                                    </a:cubicBezTo>
                                    <a:cubicBezTo>
                                      <a:pt x="676" y="147"/>
                                      <a:pt x="676" y="147"/>
                                      <a:pt x="676" y="148"/>
                                    </a:cubicBezTo>
                                    <a:cubicBezTo>
                                      <a:pt x="677" y="147"/>
                                      <a:pt x="679" y="147"/>
                                      <a:pt x="681" y="147"/>
                                    </a:cubicBezTo>
                                    <a:cubicBezTo>
                                      <a:pt x="683" y="147"/>
                                      <a:pt x="684" y="147"/>
                                      <a:pt x="686" y="148"/>
                                    </a:cubicBezTo>
                                    <a:cubicBezTo>
                                      <a:pt x="686" y="147"/>
                                      <a:pt x="686" y="147"/>
                                      <a:pt x="686" y="147"/>
                                    </a:cubicBezTo>
                                    <a:cubicBezTo>
                                      <a:pt x="686" y="144"/>
                                      <a:pt x="684" y="142"/>
                                      <a:pt x="681" y="142"/>
                                    </a:cubicBezTo>
                                    <a:close/>
                                    <a:moveTo>
                                      <a:pt x="691" y="139"/>
                                    </a:moveTo>
                                    <a:cubicBezTo>
                                      <a:pt x="692" y="136"/>
                                      <a:pt x="692" y="134"/>
                                      <a:pt x="693" y="132"/>
                                    </a:cubicBezTo>
                                    <a:cubicBezTo>
                                      <a:pt x="690" y="129"/>
                                      <a:pt x="685" y="128"/>
                                      <a:pt x="681" y="128"/>
                                    </a:cubicBezTo>
                                    <a:cubicBezTo>
                                      <a:pt x="677" y="128"/>
                                      <a:pt x="673" y="129"/>
                                      <a:pt x="669" y="131"/>
                                    </a:cubicBezTo>
                                    <a:cubicBezTo>
                                      <a:pt x="670" y="133"/>
                                      <a:pt x="671" y="135"/>
                                      <a:pt x="671" y="138"/>
                                    </a:cubicBezTo>
                                    <a:cubicBezTo>
                                      <a:pt x="674" y="135"/>
                                      <a:pt x="677" y="134"/>
                                      <a:pt x="681" y="134"/>
                                    </a:cubicBezTo>
                                    <a:cubicBezTo>
                                      <a:pt x="685" y="134"/>
                                      <a:pt x="689" y="136"/>
                                      <a:pt x="691" y="139"/>
                                    </a:cubicBezTo>
                                    <a:close/>
                                    <a:moveTo>
                                      <a:pt x="693" y="130"/>
                                    </a:moveTo>
                                    <a:cubicBezTo>
                                      <a:pt x="694" y="128"/>
                                      <a:pt x="695" y="126"/>
                                      <a:pt x="696" y="124"/>
                                    </a:cubicBezTo>
                                    <a:cubicBezTo>
                                      <a:pt x="691" y="122"/>
                                      <a:pt x="686" y="120"/>
                                      <a:pt x="681" y="120"/>
                                    </a:cubicBezTo>
                                    <a:cubicBezTo>
                                      <a:pt x="676" y="120"/>
                                      <a:pt x="671" y="121"/>
                                      <a:pt x="666" y="124"/>
                                    </a:cubicBezTo>
                                    <a:cubicBezTo>
                                      <a:pt x="667" y="126"/>
                                      <a:pt x="668" y="128"/>
                                      <a:pt x="669" y="130"/>
                                    </a:cubicBezTo>
                                    <a:cubicBezTo>
                                      <a:pt x="672" y="127"/>
                                      <a:pt x="676" y="126"/>
                                      <a:pt x="681" y="126"/>
                                    </a:cubicBezTo>
                                    <a:cubicBezTo>
                                      <a:pt x="686" y="126"/>
                                      <a:pt x="690" y="128"/>
                                      <a:pt x="693" y="130"/>
                                    </a:cubicBezTo>
                                    <a:close/>
                                    <a:moveTo>
                                      <a:pt x="697" y="123"/>
                                    </a:moveTo>
                                    <a:cubicBezTo>
                                      <a:pt x="697" y="121"/>
                                      <a:pt x="698" y="120"/>
                                      <a:pt x="699" y="118"/>
                                    </a:cubicBezTo>
                                    <a:cubicBezTo>
                                      <a:pt x="694" y="115"/>
                                      <a:pt x="688" y="113"/>
                                      <a:pt x="681" y="113"/>
                                    </a:cubicBezTo>
                                    <a:cubicBezTo>
                                      <a:pt x="674" y="113"/>
                                      <a:pt x="668" y="115"/>
                                      <a:pt x="663" y="118"/>
                                    </a:cubicBezTo>
                                    <a:cubicBezTo>
                                      <a:pt x="664" y="119"/>
                                      <a:pt x="665" y="121"/>
                                      <a:pt x="666" y="123"/>
                                    </a:cubicBezTo>
                                    <a:cubicBezTo>
                                      <a:pt x="670" y="120"/>
                                      <a:pt x="675" y="118"/>
                                      <a:pt x="681" y="118"/>
                                    </a:cubicBezTo>
                                    <a:cubicBezTo>
                                      <a:pt x="687" y="118"/>
                                      <a:pt x="692" y="120"/>
                                      <a:pt x="697" y="123"/>
                                    </a:cubicBezTo>
                                    <a:close/>
                                    <a:moveTo>
                                      <a:pt x="700" y="117"/>
                                    </a:moveTo>
                                    <a:cubicBezTo>
                                      <a:pt x="701" y="115"/>
                                      <a:pt x="703" y="114"/>
                                      <a:pt x="704" y="112"/>
                                    </a:cubicBezTo>
                                    <a:cubicBezTo>
                                      <a:pt x="697" y="108"/>
                                      <a:pt x="689" y="105"/>
                                      <a:pt x="681" y="105"/>
                                    </a:cubicBezTo>
                                    <a:cubicBezTo>
                                      <a:pt x="672" y="105"/>
                                      <a:pt x="665" y="108"/>
                                      <a:pt x="658" y="112"/>
                                    </a:cubicBezTo>
                                    <a:cubicBezTo>
                                      <a:pt x="659" y="113"/>
                                      <a:pt x="661" y="115"/>
                                      <a:pt x="662" y="117"/>
                                    </a:cubicBezTo>
                                    <a:cubicBezTo>
                                      <a:pt x="667" y="113"/>
                                      <a:pt x="674" y="111"/>
                                      <a:pt x="681" y="111"/>
                                    </a:cubicBezTo>
                                    <a:cubicBezTo>
                                      <a:pt x="688" y="111"/>
                                      <a:pt x="695" y="113"/>
                                      <a:pt x="700" y="117"/>
                                    </a:cubicBezTo>
                                    <a:close/>
                                    <a:moveTo>
                                      <a:pt x="663" y="96"/>
                                    </a:moveTo>
                                    <a:cubicBezTo>
                                      <a:pt x="663" y="84"/>
                                      <a:pt x="658" y="74"/>
                                      <a:pt x="650" y="66"/>
                                    </a:cubicBezTo>
                                    <a:cubicBezTo>
                                      <a:pt x="643" y="59"/>
                                      <a:pt x="632" y="54"/>
                                      <a:pt x="621" y="54"/>
                                    </a:cubicBezTo>
                                    <a:cubicBezTo>
                                      <a:pt x="609" y="54"/>
                                      <a:pt x="599" y="59"/>
                                      <a:pt x="591" y="66"/>
                                    </a:cubicBezTo>
                                    <a:cubicBezTo>
                                      <a:pt x="584" y="74"/>
                                      <a:pt x="579" y="84"/>
                                      <a:pt x="579" y="96"/>
                                    </a:cubicBezTo>
                                    <a:cubicBezTo>
                                      <a:pt x="579" y="97"/>
                                      <a:pt x="579" y="98"/>
                                      <a:pt x="579" y="100"/>
                                    </a:cubicBezTo>
                                    <a:cubicBezTo>
                                      <a:pt x="581" y="101"/>
                                      <a:pt x="584" y="102"/>
                                      <a:pt x="586" y="103"/>
                                    </a:cubicBezTo>
                                    <a:cubicBezTo>
                                      <a:pt x="585" y="101"/>
                                      <a:pt x="585" y="98"/>
                                      <a:pt x="585" y="96"/>
                                    </a:cubicBezTo>
                                    <a:cubicBezTo>
                                      <a:pt x="585" y="76"/>
                                      <a:pt x="601" y="60"/>
                                      <a:pt x="621" y="60"/>
                                    </a:cubicBezTo>
                                    <a:cubicBezTo>
                                      <a:pt x="641" y="60"/>
                                      <a:pt x="657" y="76"/>
                                      <a:pt x="657" y="96"/>
                                    </a:cubicBezTo>
                                    <a:cubicBezTo>
                                      <a:pt x="657" y="98"/>
                                      <a:pt x="656" y="100"/>
                                      <a:pt x="656" y="102"/>
                                    </a:cubicBezTo>
                                    <a:cubicBezTo>
                                      <a:pt x="658" y="101"/>
                                      <a:pt x="660" y="100"/>
                                      <a:pt x="663" y="99"/>
                                    </a:cubicBezTo>
                                    <a:cubicBezTo>
                                      <a:pt x="663" y="98"/>
                                      <a:pt x="663" y="97"/>
                                      <a:pt x="663" y="96"/>
                                    </a:cubicBezTo>
                                    <a:close/>
                                    <a:moveTo>
                                      <a:pt x="541" y="96"/>
                                    </a:moveTo>
                                    <a:cubicBezTo>
                                      <a:pt x="541" y="84"/>
                                      <a:pt x="536" y="74"/>
                                      <a:pt x="528" y="66"/>
                                    </a:cubicBezTo>
                                    <a:cubicBezTo>
                                      <a:pt x="521" y="59"/>
                                      <a:pt x="510" y="54"/>
                                      <a:pt x="499" y="54"/>
                                    </a:cubicBezTo>
                                    <a:cubicBezTo>
                                      <a:pt x="487" y="54"/>
                                      <a:pt x="477" y="59"/>
                                      <a:pt x="469" y="66"/>
                                    </a:cubicBezTo>
                                    <a:cubicBezTo>
                                      <a:pt x="461" y="74"/>
                                      <a:pt x="457" y="84"/>
                                      <a:pt x="457" y="96"/>
                                    </a:cubicBezTo>
                                    <a:cubicBezTo>
                                      <a:pt x="457" y="97"/>
                                      <a:pt x="457" y="98"/>
                                      <a:pt x="457" y="100"/>
                                    </a:cubicBezTo>
                                    <a:cubicBezTo>
                                      <a:pt x="459" y="101"/>
                                      <a:pt x="461" y="102"/>
                                      <a:pt x="464" y="103"/>
                                    </a:cubicBezTo>
                                    <a:cubicBezTo>
                                      <a:pt x="463" y="101"/>
                                      <a:pt x="463" y="98"/>
                                      <a:pt x="463" y="96"/>
                                    </a:cubicBezTo>
                                    <a:cubicBezTo>
                                      <a:pt x="463" y="76"/>
                                      <a:pt x="479" y="60"/>
                                      <a:pt x="499" y="60"/>
                                    </a:cubicBezTo>
                                    <a:cubicBezTo>
                                      <a:pt x="518" y="60"/>
                                      <a:pt x="534" y="76"/>
                                      <a:pt x="534" y="96"/>
                                    </a:cubicBezTo>
                                    <a:cubicBezTo>
                                      <a:pt x="534" y="98"/>
                                      <a:pt x="534" y="101"/>
                                      <a:pt x="534" y="103"/>
                                    </a:cubicBezTo>
                                    <a:cubicBezTo>
                                      <a:pt x="536" y="102"/>
                                      <a:pt x="538" y="101"/>
                                      <a:pt x="540" y="100"/>
                                    </a:cubicBezTo>
                                    <a:cubicBezTo>
                                      <a:pt x="540" y="98"/>
                                      <a:pt x="541" y="97"/>
                                      <a:pt x="541" y="96"/>
                                    </a:cubicBezTo>
                                    <a:close/>
                                    <a:moveTo>
                                      <a:pt x="420" y="96"/>
                                    </a:moveTo>
                                    <a:cubicBezTo>
                                      <a:pt x="420" y="84"/>
                                      <a:pt x="415" y="74"/>
                                      <a:pt x="407" y="66"/>
                                    </a:cubicBezTo>
                                    <a:cubicBezTo>
                                      <a:pt x="400" y="59"/>
                                      <a:pt x="389" y="54"/>
                                      <a:pt x="378" y="54"/>
                                    </a:cubicBezTo>
                                    <a:cubicBezTo>
                                      <a:pt x="366" y="54"/>
                                      <a:pt x="356" y="59"/>
                                      <a:pt x="348" y="66"/>
                                    </a:cubicBezTo>
                                    <a:cubicBezTo>
                                      <a:pt x="341" y="74"/>
                                      <a:pt x="336" y="84"/>
                                      <a:pt x="336" y="96"/>
                                    </a:cubicBezTo>
                                    <a:cubicBezTo>
                                      <a:pt x="336" y="97"/>
                                      <a:pt x="336" y="98"/>
                                      <a:pt x="336" y="100"/>
                                    </a:cubicBezTo>
                                    <a:cubicBezTo>
                                      <a:pt x="338" y="101"/>
                                      <a:pt x="341" y="102"/>
                                      <a:pt x="343" y="103"/>
                                    </a:cubicBezTo>
                                    <a:cubicBezTo>
                                      <a:pt x="342" y="101"/>
                                      <a:pt x="342" y="98"/>
                                      <a:pt x="342" y="96"/>
                                    </a:cubicBezTo>
                                    <a:cubicBezTo>
                                      <a:pt x="342" y="76"/>
                                      <a:pt x="358" y="60"/>
                                      <a:pt x="378" y="60"/>
                                    </a:cubicBezTo>
                                    <a:cubicBezTo>
                                      <a:pt x="398" y="60"/>
                                      <a:pt x="414" y="76"/>
                                      <a:pt x="414" y="96"/>
                                    </a:cubicBezTo>
                                    <a:cubicBezTo>
                                      <a:pt x="414" y="98"/>
                                      <a:pt x="413" y="100"/>
                                      <a:pt x="413" y="102"/>
                                    </a:cubicBezTo>
                                    <a:cubicBezTo>
                                      <a:pt x="415" y="101"/>
                                      <a:pt x="417" y="100"/>
                                      <a:pt x="420" y="99"/>
                                    </a:cubicBezTo>
                                    <a:cubicBezTo>
                                      <a:pt x="420" y="98"/>
                                      <a:pt x="420" y="97"/>
                                      <a:pt x="420" y="96"/>
                                    </a:cubicBezTo>
                                    <a:close/>
                                    <a:moveTo>
                                      <a:pt x="298" y="96"/>
                                    </a:moveTo>
                                    <a:cubicBezTo>
                                      <a:pt x="298" y="84"/>
                                      <a:pt x="293" y="74"/>
                                      <a:pt x="286" y="66"/>
                                    </a:cubicBezTo>
                                    <a:cubicBezTo>
                                      <a:pt x="278" y="59"/>
                                      <a:pt x="267" y="54"/>
                                      <a:pt x="256" y="54"/>
                                    </a:cubicBezTo>
                                    <a:cubicBezTo>
                                      <a:pt x="244" y="54"/>
                                      <a:pt x="234" y="59"/>
                                      <a:pt x="226" y="66"/>
                                    </a:cubicBezTo>
                                    <a:cubicBezTo>
                                      <a:pt x="219" y="74"/>
                                      <a:pt x="214" y="84"/>
                                      <a:pt x="214" y="96"/>
                                    </a:cubicBezTo>
                                    <a:cubicBezTo>
                                      <a:pt x="214" y="97"/>
                                      <a:pt x="214" y="98"/>
                                      <a:pt x="214" y="100"/>
                                    </a:cubicBezTo>
                                    <a:cubicBezTo>
                                      <a:pt x="216" y="101"/>
                                      <a:pt x="219" y="102"/>
                                      <a:pt x="221" y="103"/>
                                    </a:cubicBezTo>
                                    <a:cubicBezTo>
                                      <a:pt x="220" y="101"/>
                                      <a:pt x="220" y="98"/>
                                      <a:pt x="220" y="96"/>
                                    </a:cubicBezTo>
                                    <a:cubicBezTo>
                                      <a:pt x="220" y="76"/>
                                      <a:pt x="236" y="60"/>
                                      <a:pt x="256" y="60"/>
                                    </a:cubicBezTo>
                                    <a:cubicBezTo>
                                      <a:pt x="276" y="60"/>
                                      <a:pt x="292" y="76"/>
                                      <a:pt x="292" y="96"/>
                                    </a:cubicBezTo>
                                    <a:cubicBezTo>
                                      <a:pt x="292" y="98"/>
                                      <a:pt x="291" y="101"/>
                                      <a:pt x="291" y="103"/>
                                    </a:cubicBezTo>
                                    <a:cubicBezTo>
                                      <a:pt x="293" y="102"/>
                                      <a:pt x="295" y="101"/>
                                      <a:pt x="298" y="100"/>
                                    </a:cubicBezTo>
                                    <a:cubicBezTo>
                                      <a:pt x="298" y="98"/>
                                      <a:pt x="298" y="97"/>
                                      <a:pt x="298" y="96"/>
                                    </a:cubicBezTo>
                                    <a:close/>
                                    <a:moveTo>
                                      <a:pt x="172" y="112"/>
                                    </a:moveTo>
                                    <a:cubicBezTo>
                                      <a:pt x="174" y="113"/>
                                      <a:pt x="175" y="115"/>
                                      <a:pt x="176" y="117"/>
                                    </a:cubicBezTo>
                                    <a:cubicBezTo>
                                      <a:pt x="182" y="113"/>
                                      <a:pt x="188" y="111"/>
                                      <a:pt x="195" y="111"/>
                                    </a:cubicBezTo>
                                    <a:cubicBezTo>
                                      <a:pt x="202" y="111"/>
                                      <a:pt x="209" y="113"/>
                                      <a:pt x="214" y="117"/>
                                    </a:cubicBezTo>
                                    <a:cubicBezTo>
                                      <a:pt x="216" y="115"/>
                                      <a:pt x="217" y="114"/>
                                      <a:pt x="218" y="112"/>
                                    </a:cubicBezTo>
                                    <a:cubicBezTo>
                                      <a:pt x="212" y="108"/>
                                      <a:pt x="204" y="105"/>
                                      <a:pt x="195" y="105"/>
                                    </a:cubicBezTo>
                                    <a:cubicBezTo>
                                      <a:pt x="187" y="105"/>
                                      <a:pt x="179" y="108"/>
                                      <a:pt x="172" y="112"/>
                                    </a:cubicBezTo>
                                    <a:close/>
                                    <a:moveTo>
                                      <a:pt x="177" y="118"/>
                                    </a:moveTo>
                                    <a:cubicBezTo>
                                      <a:pt x="178" y="119"/>
                                      <a:pt x="179" y="121"/>
                                      <a:pt x="180" y="123"/>
                                    </a:cubicBezTo>
                                    <a:cubicBezTo>
                                      <a:pt x="184" y="120"/>
                                      <a:pt x="189" y="118"/>
                                      <a:pt x="195" y="118"/>
                                    </a:cubicBezTo>
                                    <a:cubicBezTo>
                                      <a:pt x="201" y="118"/>
                                      <a:pt x="206" y="120"/>
                                      <a:pt x="211" y="123"/>
                                    </a:cubicBezTo>
                                    <a:cubicBezTo>
                                      <a:pt x="212" y="121"/>
                                      <a:pt x="213" y="120"/>
                                      <a:pt x="214" y="118"/>
                                    </a:cubicBezTo>
                                    <a:cubicBezTo>
                                      <a:pt x="208" y="115"/>
                                      <a:pt x="202" y="113"/>
                                      <a:pt x="195" y="113"/>
                                    </a:cubicBezTo>
                                    <a:cubicBezTo>
                                      <a:pt x="188" y="113"/>
                                      <a:pt x="182" y="115"/>
                                      <a:pt x="177" y="118"/>
                                    </a:cubicBezTo>
                                    <a:close/>
                                    <a:moveTo>
                                      <a:pt x="181" y="124"/>
                                    </a:moveTo>
                                    <a:cubicBezTo>
                                      <a:pt x="182" y="126"/>
                                      <a:pt x="182" y="128"/>
                                      <a:pt x="183" y="130"/>
                                    </a:cubicBezTo>
                                    <a:cubicBezTo>
                                      <a:pt x="187" y="127"/>
                                      <a:pt x="191" y="126"/>
                                      <a:pt x="195" y="126"/>
                                    </a:cubicBezTo>
                                    <a:cubicBezTo>
                                      <a:pt x="200" y="126"/>
                                      <a:pt x="204" y="128"/>
                                      <a:pt x="208" y="130"/>
                                    </a:cubicBezTo>
                                    <a:cubicBezTo>
                                      <a:pt x="208" y="128"/>
                                      <a:pt x="209" y="126"/>
                                      <a:pt x="210" y="124"/>
                                    </a:cubicBezTo>
                                    <a:cubicBezTo>
                                      <a:pt x="206" y="122"/>
                                      <a:pt x="201" y="120"/>
                                      <a:pt x="195" y="120"/>
                                    </a:cubicBezTo>
                                    <a:cubicBezTo>
                                      <a:pt x="190" y="120"/>
                                      <a:pt x="185" y="121"/>
                                      <a:pt x="181" y="124"/>
                                    </a:cubicBezTo>
                                    <a:close/>
                                    <a:moveTo>
                                      <a:pt x="184" y="131"/>
                                    </a:moveTo>
                                    <a:cubicBezTo>
                                      <a:pt x="184" y="133"/>
                                      <a:pt x="185" y="135"/>
                                      <a:pt x="185" y="138"/>
                                    </a:cubicBezTo>
                                    <a:cubicBezTo>
                                      <a:pt x="188" y="135"/>
                                      <a:pt x="191" y="134"/>
                                      <a:pt x="195" y="134"/>
                                    </a:cubicBezTo>
                                    <a:cubicBezTo>
                                      <a:pt x="199" y="134"/>
                                      <a:pt x="203" y="136"/>
                                      <a:pt x="205" y="139"/>
                                    </a:cubicBezTo>
                                    <a:cubicBezTo>
                                      <a:pt x="206" y="136"/>
                                      <a:pt x="206" y="134"/>
                                      <a:pt x="207" y="132"/>
                                    </a:cubicBezTo>
                                    <a:cubicBezTo>
                                      <a:pt x="204" y="129"/>
                                      <a:pt x="200" y="128"/>
                                      <a:pt x="195" y="128"/>
                                    </a:cubicBezTo>
                                    <a:cubicBezTo>
                                      <a:pt x="191" y="128"/>
                                      <a:pt x="187" y="129"/>
                                      <a:pt x="184" y="131"/>
                                    </a:cubicBezTo>
                                    <a:close/>
                                    <a:moveTo>
                                      <a:pt x="205" y="147"/>
                                    </a:moveTo>
                                    <a:cubicBezTo>
                                      <a:pt x="205" y="145"/>
                                      <a:pt x="205" y="143"/>
                                      <a:pt x="205" y="141"/>
                                    </a:cubicBezTo>
                                    <a:cubicBezTo>
                                      <a:pt x="203" y="137"/>
                                      <a:pt x="199" y="135"/>
                                      <a:pt x="195" y="135"/>
                                    </a:cubicBezTo>
                                    <a:cubicBezTo>
                                      <a:pt x="191" y="135"/>
                                      <a:pt x="188" y="137"/>
                                      <a:pt x="186" y="140"/>
                                    </a:cubicBezTo>
                                    <a:cubicBezTo>
                                      <a:pt x="186" y="142"/>
                                      <a:pt x="186" y="145"/>
                                      <a:pt x="186" y="147"/>
                                    </a:cubicBezTo>
                                    <a:cubicBezTo>
                                      <a:pt x="186" y="147"/>
                                      <a:pt x="186" y="148"/>
                                      <a:pt x="186" y="148"/>
                                    </a:cubicBezTo>
                                    <a:cubicBezTo>
                                      <a:pt x="187" y="148"/>
                                      <a:pt x="188" y="148"/>
                                      <a:pt x="188" y="148"/>
                                    </a:cubicBezTo>
                                    <a:cubicBezTo>
                                      <a:pt x="188" y="148"/>
                                      <a:pt x="188" y="147"/>
                                      <a:pt x="188" y="147"/>
                                    </a:cubicBezTo>
                                    <a:cubicBezTo>
                                      <a:pt x="188" y="143"/>
                                      <a:pt x="191" y="140"/>
                                      <a:pt x="195" y="140"/>
                                    </a:cubicBezTo>
                                    <a:cubicBezTo>
                                      <a:pt x="199" y="140"/>
                                      <a:pt x="202" y="143"/>
                                      <a:pt x="202" y="147"/>
                                    </a:cubicBezTo>
                                    <a:cubicBezTo>
                                      <a:pt x="202" y="147"/>
                                      <a:pt x="202" y="148"/>
                                      <a:pt x="202" y="148"/>
                                    </a:cubicBezTo>
                                    <a:cubicBezTo>
                                      <a:pt x="203" y="148"/>
                                      <a:pt x="204" y="148"/>
                                      <a:pt x="205" y="148"/>
                                    </a:cubicBezTo>
                                    <a:cubicBezTo>
                                      <a:pt x="205" y="148"/>
                                      <a:pt x="205" y="148"/>
                                      <a:pt x="205" y="147"/>
                                    </a:cubicBezTo>
                                    <a:close/>
                                    <a:moveTo>
                                      <a:pt x="195" y="142"/>
                                    </a:moveTo>
                                    <a:cubicBezTo>
                                      <a:pt x="192" y="142"/>
                                      <a:pt x="190" y="144"/>
                                      <a:pt x="190" y="147"/>
                                    </a:cubicBezTo>
                                    <a:cubicBezTo>
                                      <a:pt x="190" y="147"/>
                                      <a:pt x="190" y="147"/>
                                      <a:pt x="190" y="148"/>
                                    </a:cubicBezTo>
                                    <a:cubicBezTo>
                                      <a:pt x="192" y="147"/>
                                      <a:pt x="193" y="147"/>
                                      <a:pt x="195" y="147"/>
                                    </a:cubicBezTo>
                                    <a:cubicBezTo>
                                      <a:pt x="197" y="147"/>
                                      <a:pt x="198" y="147"/>
                                      <a:pt x="200" y="148"/>
                                    </a:cubicBezTo>
                                    <a:cubicBezTo>
                                      <a:pt x="200" y="147"/>
                                      <a:pt x="200" y="147"/>
                                      <a:pt x="200" y="147"/>
                                    </a:cubicBezTo>
                                    <a:cubicBezTo>
                                      <a:pt x="200" y="144"/>
                                      <a:pt x="198" y="142"/>
                                      <a:pt x="195" y="142"/>
                                    </a:cubicBezTo>
                                    <a:close/>
                                    <a:moveTo>
                                      <a:pt x="166" y="158"/>
                                    </a:moveTo>
                                    <a:cubicBezTo>
                                      <a:pt x="168" y="159"/>
                                      <a:pt x="170" y="161"/>
                                      <a:pt x="171" y="162"/>
                                    </a:cubicBezTo>
                                    <a:cubicBezTo>
                                      <a:pt x="178" y="158"/>
                                      <a:pt x="186" y="155"/>
                                      <a:pt x="195" y="155"/>
                                    </a:cubicBezTo>
                                    <a:cubicBezTo>
                                      <a:pt x="204" y="155"/>
                                      <a:pt x="212" y="158"/>
                                      <a:pt x="219" y="163"/>
                                    </a:cubicBezTo>
                                    <a:cubicBezTo>
                                      <a:pt x="221" y="161"/>
                                      <a:pt x="222" y="160"/>
                                      <a:pt x="224" y="158"/>
                                    </a:cubicBezTo>
                                    <a:cubicBezTo>
                                      <a:pt x="216" y="152"/>
                                      <a:pt x="206" y="149"/>
                                      <a:pt x="195" y="149"/>
                                    </a:cubicBezTo>
                                    <a:cubicBezTo>
                                      <a:pt x="184" y="149"/>
                                      <a:pt x="174" y="152"/>
                                      <a:pt x="166" y="158"/>
                                    </a:cubicBezTo>
                                    <a:close/>
                                    <a:moveTo>
                                      <a:pt x="172" y="163"/>
                                    </a:moveTo>
                                    <a:cubicBezTo>
                                      <a:pt x="174" y="165"/>
                                      <a:pt x="175" y="166"/>
                                      <a:pt x="176" y="168"/>
                                    </a:cubicBezTo>
                                    <a:cubicBezTo>
                                      <a:pt x="182" y="165"/>
                                      <a:pt x="188" y="163"/>
                                      <a:pt x="195" y="163"/>
                                    </a:cubicBezTo>
                                    <a:cubicBezTo>
                                      <a:pt x="202" y="163"/>
                                      <a:pt x="209" y="165"/>
                                      <a:pt x="214" y="168"/>
                                    </a:cubicBezTo>
                                    <a:cubicBezTo>
                                      <a:pt x="216" y="167"/>
                                      <a:pt x="217" y="165"/>
                                      <a:pt x="218" y="164"/>
                                    </a:cubicBezTo>
                                    <a:cubicBezTo>
                                      <a:pt x="212" y="159"/>
                                      <a:pt x="204" y="157"/>
                                      <a:pt x="195" y="157"/>
                                    </a:cubicBezTo>
                                    <a:cubicBezTo>
                                      <a:pt x="187" y="157"/>
                                      <a:pt x="179" y="159"/>
                                      <a:pt x="172" y="163"/>
                                    </a:cubicBezTo>
                                    <a:close/>
                                    <a:moveTo>
                                      <a:pt x="177" y="169"/>
                                    </a:moveTo>
                                    <a:cubicBezTo>
                                      <a:pt x="178" y="171"/>
                                      <a:pt x="179" y="172"/>
                                      <a:pt x="180" y="174"/>
                                    </a:cubicBezTo>
                                    <a:cubicBezTo>
                                      <a:pt x="184" y="171"/>
                                      <a:pt x="189" y="170"/>
                                      <a:pt x="195" y="170"/>
                                    </a:cubicBezTo>
                                    <a:cubicBezTo>
                                      <a:pt x="201" y="170"/>
                                      <a:pt x="206" y="171"/>
                                      <a:pt x="211" y="174"/>
                                    </a:cubicBezTo>
                                    <a:cubicBezTo>
                                      <a:pt x="212" y="173"/>
                                      <a:pt x="213" y="171"/>
                                      <a:pt x="214" y="170"/>
                                    </a:cubicBezTo>
                                    <a:cubicBezTo>
                                      <a:pt x="208" y="166"/>
                                      <a:pt x="202" y="164"/>
                                      <a:pt x="195" y="164"/>
                                    </a:cubicBezTo>
                                    <a:cubicBezTo>
                                      <a:pt x="188" y="164"/>
                                      <a:pt x="182" y="166"/>
                                      <a:pt x="177" y="169"/>
                                    </a:cubicBezTo>
                                    <a:close/>
                                    <a:moveTo>
                                      <a:pt x="181" y="175"/>
                                    </a:moveTo>
                                    <a:cubicBezTo>
                                      <a:pt x="182" y="177"/>
                                      <a:pt x="182" y="179"/>
                                      <a:pt x="183" y="181"/>
                                    </a:cubicBezTo>
                                    <a:cubicBezTo>
                                      <a:pt x="187" y="179"/>
                                      <a:pt x="191" y="177"/>
                                      <a:pt x="195" y="177"/>
                                    </a:cubicBezTo>
                                    <a:cubicBezTo>
                                      <a:pt x="200" y="177"/>
                                      <a:pt x="204" y="179"/>
                                      <a:pt x="208" y="182"/>
                                    </a:cubicBezTo>
                                    <a:cubicBezTo>
                                      <a:pt x="208" y="180"/>
                                      <a:pt x="209" y="178"/>
                                      <a:pt x="210" y="176"/>
                                    </a:cubicBezTo>
                                    <a:cubicBezTo>
                                      <a:pt x="206" y="173"/>
                                      <a:pt x="201" y="171"/>
                                      <a:pt x="195" y="171"/>
                                    </a:cubicBezTo>
                                    <a:cubicBezTo>
                                      <a:pt x="190" y="171"/>
                                      <a:pt x="185" y="173"/>
                                      <a:pt x="181" y="175"/>
                                    </a:cubicBezTo>
                                    <a:close/>
                                    <a:moveTo>
                                      <a:pt x="184" y="183"/>
                                    </a:moveTo>
                                    <a:cubicBezTo>
                                      <a:pt x="184" y="185"/>
                                      <a:pt x="185" y="187"/>
                                      <a:pt x="185" y="189"/>
                                    </a:cubicBezTo>
                                    <a:cubicBezTo>
                                      <a:pt x="188" y="187"/>
                                      <a:pt x="191" y="185"/>
                                      <a:pt x="195" y="185"/>
                                    </a:cubicBezTo>
                                    <a:cubicBezTo>
                                      <a:pt x="199" y="185"/>
                                      <a:pt x="203" y="187"/>
                                      <a:pt x="205" y="190"/>
                                    </a:cubicBezTo>
                                    <a:cubicBezTo>
                                      <a:pt x="206" y="188"/>
                                      <a:pt x="206" y="185"/>
                                      <a:pt x="207" y="183"/>
                                    </a:cubicBezTo>
                                    <a:cubicBezTo>
                                      <a:pt x="204" y="181"/>
                                      <a:pt x="200" y="179"/>
                                      <a:pt x="195" y="179"/>
                                    </a:cubicBezTo>
                                    <a:cubicBezTo>
                                      <a:pt x="191" y="179"/>
                                      <a:pt x="187" y="180"/>
                                      <a:pt x="184" y="183"/>
                                    </a:cubicBezTo>
                                    <a:close/>
                                    <a:moveTo>
                                      <a:pt x="205" y="199"/>
                                    </a:moveTo>
                                    <a:cubicBezTo>
                                      <a:pt x="205" y="196"/>
                                      <a:pt x="205" y="194"/>
                                      <a:pt x="205" y="192"/>
                                    </a:cubicBezTo>
                                    <a:cubicBezTo>
                                      <a:pt x="203" y="189"/>
                                      <a:pt x="199" y="187"/>
                                      <a:pt x="195" y="187"/>
                                    </a:cubicBezTo>
                                    <a:cubicBezTo>
                                      <a:pt x="191" y="187"/>
                                      <a:pt x="188" y="188"/>
                                      <a:pt x="186" y="191"/>
                                    </a:cubicBezTo>
                                    <a:cubicBezTo>
                                      <a:pt x="186" y="194"/>
                                      <a:pt x="186" y="196"/>
                                      <a:pt x="186" y="199"/>
                                    </a:cubicBezTo>
                                    <a:cubicBezTo>
                                      <a:pt x="186" y="199"/>
                                      <a:pt x="186" y="199"/>
                                      <a:pt x="186" y="199"/>
                                    </a:cubicBezTo>
                                    <a:cubicBezTo>
                                      <a:pt x="187" y="199"/>
                                      <a:pt x="188" y="199"/>
                                      <a:pt x="188" y="199"/>
                                    </a:cubicBezTo>
                                    <a:cubicBezTo>
                                      <a:pt x="188" y="199"/>
                                      <a:pt x="188" y="199"/>
                                      <a:pt x="188" y="199"/>
                                    </a:cubicBezTo>
                                    <a:cubicBezTo>
                                      <a:pt x="188" y="195"/>
                                      <a:pt x="191" y="192"/>
                                      <a:pt x="195" y="192"/>
                                    </a:cubicBezTo>
                                    <a:cubicBezTo>
                                      <a:pt x="199" y="192"/>
                                      <a:pt x="202" y="195"/>
                                      <a:pt x="202" y="199"/>
                                    </a:cubicBezTo>
                                    <a:cubicBezTo>
                                      <a:pt x="202" y="199"/>
                                      <a:pt x="202" y="199"/>
                                      <a:pt x="202" y="199"/>
                                    </a:cubicBezTo>
                                    <a:cubicBezTo>
                                      <a:pt x="203" y="199"/>
                                      <a:pt x="204" y="199"/>
                                      <a:pt x="205" y="200"/>
                                    </a:cubicBezTo>
                                    <a:cubicBezTo>
                                      <a:pt x="205" y="199"/>
                                      <a:pt x="205" y="199"/>
                                      <a:pt x="205" y="199"/>
                                    </a:cubicBezTo>
                                    <a:close/>
                                    <a:moveTo>
                                      <a:pt x="195" y="193"/>
                                    </a:moveTo>
                                    <a:cubicBezTo>
                                      <a:pt x="192" y="193"/>
                                      <a:pt x="190" y="196"/>
                                      <a:pt x="190" y="199"/>
                                    </a:cubicBezTo>
                                    <a:cubicBezTo>
                                      <a:pt x="190" y="199"/>
                                      <a:pt x="190" y="199"/>
                                      <a:pt x="190" y="199"/>
                                    </a:cubicBezTo>
                                    <a:cubicBezTo>
                                      <a:pt x="192" y="199"/>
                                      <a:pt x="193" y="199"/>
                                      <a:pt x="195" y="199"/>
                                    </a:cubicBezTo>
                                    <a:cubicBezTo>
                                      <a:pt x="197" y="199"/>
                                      <a:pt x="198" y="199"/>
                                      <a:pt x="200" y="199"/>
                                    </a:cubicBezTo>
                                    <a:cubicBezTo>
                                      <a:pt x="200" y="199"/>
                                      <a:pt x="200" y="199"/>
                                      <a:pt x="200" y="199"/>
                                    </a:cubicBezTo>
                                    <a:cubicBezTo>
                                      <a:pt x="200" y="196"/>
                                      <a:pt x="198" y="193"/>
                                      <a:pt x="195" y="193"/>
                                    </a:cubicBezTo>
                                    <a:close/>
                                    <a:moveTo>
                                      <a:pt x="166" y="209"/>
                                    </a:moveTo>
                                    <a:cubicBezTo>
                                      <a:pt x="168" y="211"/>
                                      <a:pt x="170" y="212"/>
                                      <a:pt x="171" y="214"/>
                                    </a:cubicBezTo>
                                    <a:cubicBezTo>
                                      <a:pt x="178" y="209"/>
                                      <a:pt x="186" y="206"/>
                                      <a:pt x="195" y="206"/>
                                    </a:cubicBezTo>
                                    <a:cubicBezTo>
                                      <a:pt x="204" y="206"/>
                                      <a:pt x="212" y="209"/>
                                      <a:pt x="219" y="214"/>
                                    </a:cubicBezTo>
                                    <a:cubicBezTo>
                                      <a:pt x="221" y="212"/>
                                      <a:pt x="222" y="211"/>
                                      <a:pt x="224" y="210"/>
                                    </a:cubicBezTo>
                                    <a:cubicBezTo>
                                      <a:pt x="216" y="204"/>
                                      <a:pt x="206" y="200"/>
                                      <a:pt x="195" y="200"/>
                                    </a:cubicBezTo>
                                    <a:cubicBezTo>
                                      <a:pt x="184" y="200"/>
                                      <a:pt x="174" y="204"/>
                                      <a:pt x="166" y="209"/>
                                    </a:cubicBezTo>
                                    <a:close/>
                                    <a:moveTo>
                                      <a:pt x="172" y="215"/>
                                    </a:moveTo>
                                    <a:cubicBezTo>
                                      <a:pt x="174" y="216"/>
                                      <a:pt x="175" y="218"/>
                                      <a:pt x="176" y="219"/>
                                    </a:cubicBezTo>
                                    <a:cubicBezTo>
                                      <a:pt x="182" y="216"/>
                                      <a:pt x="188" y="214"/>
                                      <a:pt x="195" y="214"/>
                                    </a:cubicBezTo>
                                    <a:cubicBezTo>
                                      <a:pt x="202" y="214"/>
                                      <a:pt x="209" y="216"/>
                                      <a:pt x="214" y="220"/>
                                    </a:cubicBezTo>
                                    <a:cubicBezTo>
                                      <a:pt x="216" y="218"/>
                                      <a:pt x="217" y="217"/>
                                      <a:pt x="218" y="215"/>
                                    </a:cubicBezTo>
                                    <a:cubicBezTo>
                                      <a:pt x="212" y="211"/>
                                      <a:pt x="204" y="208"/>
                                      <a:pt x="195" y="208"/>
                                    </a:cubicBezTo>
                                    <a:cubicBezTo>
                                      <a:pt x="187" y="208"/>
                                      <a:pt x="179" y="210"/>
                                      <a:pt x="172" y="215"/>
                                    </a:cubicBezTo>
                                    <a:close/>
                                    <a:moveTo>
                                      <a:pt x="177" y="221"/>
                                    </a:moveTo>
                                    <a:cubicBezTo>
                                      <a:pt x="178" y="222"/>
                                      <a:pt x="179" y="224"/>
                                      <a:pt x="180" y="225"/>
                                    </a:cubicBezTo>
                                    <a:cubicBezTo>
                                      <a:pt x="184" y="223"/>
                                      <a:pt x="189" y="221"/>
                                      <a:pt x="195" y="221"/>
                                    </a:cubicBezTo>
                                    <a:cubicBezTo>
                                      <a:pt x="201" y="221"/>
                                      <a:pt x="206" y="223"/>
                                      <a:pt x="211" y="226"/>
                                    </a:cubicBezTo>
                                    <a:cubicBezTo>
                                      <a:pt x="212" y="224"/>
                                      <a:pt x="213" y="223"/>
                                      <a:pt x="214" y="221"/>
                                    </a:cubicBezTo>
                                    <a:cubicBezTo>
                                      <a:pt x="208" y="218"/>
                                      <a:pt x="202" y="216"/>
                                      <a:pt x="195" y="216"/>
                                    </a:cubicBezTo>
                                    <a:cubicBezTo>
                                      <a:pt x="188" y="216"/>
                                      <a:pt x="182" y="218"/>
                                      <a:pt x="177" y="221"/>
                                    </a:cubicBezTo>
                                    <a:close/>
                                    <a:moveTo>
                                      <a:pt x="181" y="227"/>
                                    </a:moveTo>
                                    <a:cubicBezTo>
                                      <a:pt x="182" y="229"/>
                                      <a:pt x="182" y="231"/>
                                      <a:pt x="183" y="232"/>
                                    </a:cubicBezTo>
                                    <a:cubicBezTo>
                                      <a:pt x="187" y="230"/>
                                      <a:pt x="191" y="229"/>
                                      <a:pt x="195" y="229"/>
                                    </a:cubicBezTo>
                                    <a:cubicBezTo>
                                      <a:pt x="200" y="229"/>
                                      <a:pt x="204" y="230"/>
                                      <a:pt x="208" y="233"/>
                                    </a:cubicBezTo>
                                    <a:cubicBezTo>
                                      <a:pt x="208" y="231"/>
                                      <a:pt x="209" y="229"/>
                                      <a:pt x="210" y="227"/>
                                    </a:cubicBezTo>
                                    <a:cubicBezTo>
                                      <a:pt x="206" y="224"/>
                                      <a:pt x="201" y="223"/>
                                      <a:pt x="195" y="223"/>
                                    </a:cubicBezTo>
                                    <a:cubicBezTo>
                                      <a:pt x="190" y="223"/>
                                      <a:pt x="185" y="224"/>
                                      <a:pt x="181" y="227"/>
                                    </a:cubicBezTo>
                                    <a:close/>
                                    <a:moveTo>
                                      <a:pt x="184" y="234"/>
                                    </a:moveTo>
                                    <a:cubicBezTo>
                                      <a:pt x="184" y="236"/>
                                      <a:pt x="185" y="238"/>
                                      <a:pt x="185" y="240"/>
                                    </a:cubicBezTo>
                                    <a:cubicBezTo>
                                      <a:pt x="188" y="238"/>
                                      <a:pt x="191" y="236"/>
                                      <a:pt x="195" y="236"/>
                                    </a:cubicBezTo>
                                    <a:cubicBezTo>
                                      <a:pt x="199" y="236"/>
                                      <a:pt x="203" y="238"/>
                                      <a:pt x="205" y="241"/>
                                    </a:cubicBezTo>
                                    <a:cubicBezTo>
                                      <a:pt x="206" y="239"/>
                                      <a:pt x="206" y="237"/>
                                      <a:pt x="207" y="235"/>
                                    </a:cubicBezTo>
                                    <a:cubicBezTo>
                                      <a:pt x="204" y="232"/>
                                      <a:pt x="200" y="230"/>
                                      <a:pt x="195" y="230"/>
                                    </a:cubicBezTo>
                                    <a:cubicBezTo>
                                      <a:pt x="191" y="230"/>
                                      <a:pt x="187" y="232"/>
                                      <a:pt x="184" y="234"/>
                                    </a:cubicBezTo>
                                    <a:close/>
                                    <a:moveTo>
                                      <a:pt x="205" y="250"/>
                                    </a:moveTo>
                                    <a:cubicBezTo>
                                      <a:pt x="205" y="248"/>
                                      <a:pt x="205" y="246"/>
                                      <a:pt x="205" y="244"/>
                                    </a:cubicBezTo>
                                    <a:cubicBezTo>
                                      <a:pt x="203" y="240"/>
                                      <a:pt x="199" y="238"/>
                                      <a:pt x="195" y="238"/>
                                    </a:cubicBezTo>
                                    <a:cubicBezTo>
                                      <a:pt x="191" y="238"/>
                                      <a:pt x="188" y="240"/>
                                      <a:pt x="186" y="242"/>
                                    </a:cubicBezTo>
                                    <a:cubicBezTo>
                                      <a:pt x="186" y="245"/>
                                      <a:pt x="186" y="247"/>
                                      <a:pt x="186" y="250"/>
                                    </a:cubicBezTo>
                                    <a:cubicBezTo>
                                      <a:pt x="186" y="250"/>
                                      <a:pt x="186" y="251"/>
                                      <a:pt x="186" y="251"/>
                                    </a:cubicBezTo>
                                    <a:cubicBezTo>
                                      <a:pt x="187" y="251"/>
                                      <a:pt x="188" y="251"/>
                                      <a:pt x="188" y="251"/>
                                    </a:cubicBezTo>
                                    <a:cubicBezTo>
                                      <a:pt x="188" y="250"/>
                                      <a:pt x="188" y="250"/>
                                      <a:pt x="188" y="250"/>
                                    </a:cubicBezTo>
                                    <a:cubicBezTo>
                                      <a:pt x="188" y="246"/>
                                      <a:pt x="191" y="243"/>
                                      <a:pt x="195" y="243"/>
                                    </a:cubicBezTo>
                                    <a:cubicBezTo>
                                      <a:pt x="199" y="243"/>
                                      <a:pt x="202" y="246"/>
                                      <a:pt x="202" y="250"/>
                                    </a:cubicBezTo>
                                    <a:cubicBezTo>
                                      <a:pt x="202" y="250"/>
                                      <a:pt x="202" y="250"/>
                                      <a:pt x="202" y="251"/>
                                    </a:cubicBezTo>
                                    <a:cubicBezTo>
                                      <a:pt x="203" y="251"/>
                                      <a:pt x="204" y="251"/>
                                      <a:pt x="205" y="251"/>
                                    </a:cubicBezTo>
                                    <a:cubicBezTo>
                                      <a:pt x="205" y="251"/>
                                      <a:pt x="205" y="250"/>
                                      <a:pt x="205" y="250"/>
                                    </a:cubicBezTo>
                                    <a:close/>
                                    <a:moveTo>
                                      <a:pt x="195" y="245"/>
                                    </a:moveTo>
                                    <a:cubicBezTo>
                                      <a:pt x="192" y="245"/>
                                      <a:pt x="190" y="247"/>
                                      <a:pt x="190" y="250"/>
                                    </a:cubicBezTo>
                                    <a:cubicBezTo>
                                      <a:pt x="190" y="250"/>
                                      <a:pt x="190" y="250"/>
                                      <a:pt x="190" y="250"/>
                                    </a:cubicBezTo>
                                    <a:cubicBezTo>
                                      <a:pt x="192" y="250"/>
                                      <a:pt x="193" y="250"/>
                                      <a:pt x="195" y="250"/>
                                    </a:cubicBezTo>
                                    <a:cubicBezTo>
                                      <a:pt x="197" y="250"/>
                                      <a:pt x="198" y="250"/>
                                      <a:pt x="200" y="250"/>
                                    </a:cubicBezTo>
                                    <a:cubicBezTo>
                                      <a:pt x="200" y="250"/>
                                      <a:pt x="200" y="250"/>
                                      <a:pt x="200" y="250"/>
                                    </a:cubicBezTo>
                                    <a:cubicBezTo>
                                      <a:pt x="200" y="247"/>
                                      <a:pt x="198" y="245"/>
                                      <a:pt x="195" y="245"/>
                                    </a:cubicBezTo>
                                    <a:close/>
                                    <a:moveTo>
                                      <a:pt x="166" y="261"/>
                                    </a:moveTo>
                                    <a:cubicBezTo>
                                      <a:pt x="168" y="262"/>
                                      <a:pt x="170" y="263"/>
                                      <a:pt x="171" y="265"/>
                                    </a:cubicBezTo>
                                    <a:cubicBezTo>
                                      <a:pt x="178" y="260"/>
                                      <a:pt x="186" y="258"/>
                                      <a:pt x="195" y="258"/>
                                    </a:cubicBezTo>
                                    <a:cubicBezTo>
                                      <a:pt x="204" y="258"/>
                                      <a:pt x="212" y="261"/>
                                      <a:pt x="219" y="265"/>
                                    </a:cubicBezTo>
                                    <a:cubicBezTo>
                                      <a:pt x="221" y="264"/>
                                      <a:pt x="222" y="262"/>
                                      <a:pt x="224" y="261"/>
                                    </a:cubicBezTo>
                                    <a:cubicBezTo>
                                      <a:pt x="216" y="255"/>
                                      <a:pt x="206" y="252"/>
                                      <a:pt x="195" y="252"/>
                                    </a:cubicBezTo>
                                    <a:cubicBezTo>
                                      <a:pt x="184" y="252"/>
                                      <a:pt x="174" y="255"/>
                                      <a:pt x="166" y="261"/>
                                    </a:cubicBezTo>
                                    <a:close/>
                                    <a:moveTo>
                                      <a:pt x="172" y="266"/>
                                    </a:moveTo>
                                    <a:cubicBezTo>
                                      <a:pt x="174" y="268"/>
                                      <a:pt x="175" y="269"/>
                                      <a:pt x="176" y="271"/>
                                    </a:cubicBezTo>
                                    <a:cubicBezTo>
                                      <a:pt x="182" y="267"/>
                                      <a:pt x="188" y="265"/>
                                      <a:pt x="195" y="265"/>
                                    </a:cubicBezTo>
                                    <a:cubicBezTo>
                                      <a:pt x="202" y="265"/>
                                      <a:pt x="209" y="268"/>
                                      <a:pt x="214" y="271"/>
                                    </a:cubicBezTo>
                                    <a:cubicBezTo>
                                      <a:pt x="216" y="270"/>
                                      <a:pt x="217" y="268"/>
                                      <a:pt x="218" y="266"/>
                                    </a:cubicBezTo>
                                    <a:cubicBezTo>
                                      <a:pt x="212" y="262"/>
                                      <a:pt x="204" y="259"/>
                                      <a:pt x="195" y="259"/>
                                    </a:cubicBezTo>
                                    <a:cubicBezTo>
                                      <a:pt x="187" y="259"/>
                                      <a:pt x="179" y="262"/>
                                      <a:pt x="172" y="266"/>
                                    </a:cubicBezTo>
                                    <a:close/>
                                    <a:moveTo>
                                      <a:pt x="177" y="272"/>
                                    </a:moveTo>
                                    <a:cubicBezTo>
                                      <a:pt x="178" y="274"/>
                                      <a:pt x="179" y="275"/>
                                      <a:pt x="180" y="277"/>
                                    </a:cubicBezTo>
                                    <a:cubicBezTo>
                                      <a:pt x="184" y="274"/>
                                      <a:pt x="189" y="272"/>
                                      <a:pt x="195" y="272"/>
                                    </a:cubicBezTo>
                                    <a:cubicBezTo>
                                      <a:pt x="201" y="272"/>
                                      <a:pt x="206" y="274"/>
                                      <a:pt x="211" y="277"/>
                                    </a:cubicBezTo>
                                    <a:cubicBezTo>
                                      <a:pt x="212" y="276"/>
                                      <a:pt x="213" y="274"/>
                                      <a:pt x="214" y="273"/>
                                    </a:cubicBezTo>
                                    <a:cubicBezTo>
                                      <a:pt x="208" y="269"/>
                                      <a:pt x="202" y="267"/>
                                      <a:pt x="195" y="267"/>
                                    </a:cubicBezTo>
                                    <a:cubicBezTo>
                                      <a:pt x="188" y="267"/>
                                      <a:pt x="182" y="269"/>
                                      <a:pt x="177" y="272"/>
                                    </a:cubicBezTo>
                                    <a:close/>
                                    <a:moveTo>
                                      <a:pt x="181" y="278"/>
                                    </a:moveTo>
                                    <a:cubicBezTo>
                                      <a:pt x="182" y="280"/>
                                      <a:pt x="182" y="282"/>
                                      <a:pt x="183" y="284"/>
                                    </a:cubicBezTo>
                                    <a:cubicBezTo>
                                      <a:pt x="187" y="282"/>
                                      <a:pt x="191" y="280"/>
                                      <a:pt x="195" y="280"/>
                                    </a:cubicBezTo>
                                    <a:cubicBezTo>
                                      <a:pt x="200" y="280"/>
                                      <a:pt x="204" y="282"/>
                                      <a:pt x="208" y="284"/>
                                    </a:cubicBezTo>
                                    <a:cubicBezTo>
                                      <a:pt x="208" y="282"/>
                                      <a:pt x="209" y="280"/>
                                      <a:pt x="210" y="279"/>
                                    </a:cubicBezTo>
                                    <a:cubicBezTo>
                                      <a:pt x="206" y="276"/>
                                      <a:pt x="201" y="274"/>
                                      <a:pt x="195" y="274"/>
                                    </a:cubicBezTo>
                                    <a:cubicBezTo>
                                      <a:pt x="190" y="274"/>
                                      <a:pt x="185" y="276"/>
                                      <a:pt x="181" y="278"/>
                                    </a:cubicBezTo>
                                    <a:close/>
                                    <a:moveTo>
                                      <a:pt x="184" y="285"/>
                                    </a:moveTo>
                                    <a:cubicBezTo>
                                      <a:pt x="184" y="287"/>
                                      <a:pt x="185" y="290"/>
                                      <a:pt x="185" y="292"/>
                                    </a:cubicBezTo>
                                    <a:cubicBezTo>
                                      <a:pt x="188" y="289"/>
                                      <a:pt x="191" y="288"/>
                                      <a:pt x="195" y="288"/>
                                    </a:cubicBezTo>
                                    <a:cubicBezTo>
                                      <a:pt x="199" y="288"/>
                                      <a:pt x="203" y="290"/>
                                      <a:pt x="205" y="293"/>
                                    </a:cubicBezTo>
                                    <a:cubicBezTo>
                                      <a:pt x="206" y="290"/>
                                      <a:pt x="206" y="288"/>
                                      <a:pt x="207" y="286"/>
                                    </a:cubicBezTo>
                                    <a:cubicBezTo>
                                      <a:pt x="204" y="283"/>
                                      <a:pt x="200" y="282"/>
                                      <a:pt x="195" y="282"/>
                                    </a:cubicBezTo>
                                    <a:cubicBezTo>
                                      <a:pt x="191" y="282"/>
                                      <a:pt x="187" y="283"/>
                                      <a:pt x="184" y="285"/>
                                    </a:cubicBezTo>
                                    <a:close/>
                                    <a:moveTo>
                                      <a:pt x="205" y="301"/>
                                    </a:moveTo>
                                    <a:cubicBezTo>
                                      <a:pt x="205" y="299"/>
                                      <a:pt x="205" y="297"/>
                                      <a:pt x="205" y="295"/>
                                    </a:cubicBezTo>
                                    <a:cubicBezTo>
                                      <a:pt x="203" y="292"/>
                                      <a:pt x="199" y="289"/>
                                      <a:pt x="195" y="289"/>
                                    </a:cubicBezTo>
                                    <a:cubicBezTo>
                                      <a:pt x="191" y="289"/>
                                      <a:pt x="188" y="291"/>
                                      <a:pt x="186" y="294"/>
                                    </a:cubicBezTo>
                                    <a:cubicBezTo>
                                      <a:pt x="186" y="296"/>
                                      <a:pt x="186" y="299"/>
                                      <a:pt x="186" y="301"/>
                                    </a:cubicBezTo>
                                    <a:cubicBezTo>
                                      <a:pt x="186" y="302"/>
                                      <a:pt x="186" y="302"/>
                                      <a:pt x="186" y="302"/>
                                    </a:cubicBezTo>
                                    <a:cubicBezTo>
                                      <a:pt x="187" y="302"/>
                                      <a:pt x="188" y="302"/>
                                      <a:pt x="188" y="302"/>
                                    </a:cubicBezTo>
                                    <a:cubicBezTo>
                                      <a:pt x="188" y="302"/>
                                      <a:pt x="188" y="301"/>
                                      <a:pt x="188" y="301"/>
                                    </a:cubicBezTo>
                                    <a:cubicBezTo>
                                      <a:pt x="188" y="298"/>
                                      <a:pt x="191" y="295"/>
                                      <a:pt x="195" y="295"/>
                                    </a:cubicBezTo>
                                    <a:cubicBezTo>
                                      <a:pt x="199" y="295"/>
                                      <a:pt x="202" y="298"/>
                                      <a:pt x="202" y="301"/>
                                    </a:cubicBezTo>
                                    <a:cubicBezTo>
                                      <a:pt x="202" y="301"/>
                                      <a:pt x="202" y="302"/>
                                      <a:pt x="202" y="302"/>
                                    </a:cubicBezTo>
                                    <a:cubicBezTo>
                                      <a:pt x="203" y="302"/>
                                      <a:pt x="204" y="302"/>
                                      <a:pt x="205" y="302"/>
                                    </a:cubicBezTo>
                                    <a:cubicBezTo>
                                      <a:pt x="205" y="302"/>
                                      <a:pt x="205" y="302"/>
                                      <a:pt x="205" y="301"/>
                                    </a:cubicBezTo>
                                    <a:close/>
                                    <a:moveTo>
                                      <a:pt x="195" y="296"/>
                                    </a:moveTo>
                                    <a:cubicBezTo>
                                      <a:pt x="192" y="296"/>
                                      <a:pt x="190" y="298"/>
                                      <a:pt x="190" y="301"/>
                                    </a:cubicBezTo>
                                    <a:cubicBezTo>
                                      <a:pt x="190" y="301"/>
                                      <a:pt x="190" y="302"/>
                                      <a:pt x="190" y="302"/>
                                    </a:cubicBezTo>
                                    <a:cubicBezTo>
                                      <a:pt x="192" y="302"/>
                                      <a:pt x="193" y="301"/>
                                      <a:pt x="195" y="301"/>
                                    </a:cubicBezTo>
                                    <a:cubicBezTo>
                                      <a:pt x="197" y="301"/>
                                      <a:pt x="198" y="302"/>
                                      <a:pt x="200" y="302"/>
                                    </a:cubicBezTo>
                                    <a:cubicBezTo>
                                      <a:pt x="200" y="302"/>
                                      <a:pt x="200" y="301"/>
                                      <a:pt x="200" y="301"/>
                                    </a:cubicBezTo>
                                    <a:cubicBezTo>
                                      <a:pt x="200" y="298"/>
                                      <a:pt x="198" y="296"/>
                                      <a:pt x="195" y="296"/>
                                    </a:cubicBezTo>
                                    <a:close/>
                                    <a:moveTo>
                                      <a:pt x="166" y="312"/>
                                    </a:moveTo>
                                    <a:cubicBezTo>
                                      <a:pt x="168" y="313"/>
                                      <a:pt x="170" y="315"/>
                                      <a:pt x="171" y="316"/>
                                    </a:cubicBezTo>
                                    <a:cubicBezTo>
                                      <a:pt x="178" y="312"/>
                                      <a:pt x="186" y="309"/>
                                      <a:pt x="195" y="309"/>
                                    </a:cubicBezTo>
                                    <a:cubicBezTo>
                                      <a:pt x="204" y="309"/>
                                      <a:pt x="212" y="312"/>
                                      <a:pt x="219" y="317"/>
                                    </a:cubicBezTo>
                                    <a:cubicBezTo>
                                      <a:pt x="221" y="315"/>
                                      <a:pt x="222" y="314"/>
                                      <a:pt x="224" y="312"/>
                                    </a:cubicBezTo>
                                    <a:cubicBezTo>
                                      <a:pt x="216" y="307"/>
                                      <a:pt x="206" y="303"/>
                                      <a:pt x="195" y="303"/>
                                    </a:cubicBezTo>
                                    <a:cubicBezTo>
                                      <a:pt x="184" y="303"/>
                                      <a:pt x="174" y="306"/>
                                      <a:pt x="166" y="312"/>
                                    </a:cubicBezTo>
                                    <a:close/>
                                    <a:moveTo>
                                      <a:pt x="172" y="317"/>
                                    </a:moveTo>
                                    <a:cubicBezTo>
                                      <a:pt x="174" y="319"/>
                                      <a:pt x="175" y="321"/>
                                      <a:pt x="176" y="322"/>
                                    </a:cubicBezTo>
                                    <a:cubicBezTo>
                                      <a:pt x="182" y="319"/>
                                      <a:pt x="188" y="317"/>
                                      <a:pt x="195" y="317"/>
                                    </a:cubicBezTo>
                                    <a:cubicBezTo>
                                      <a:pt x="202" y="317"/>
                                      <a:pt x="209" y="319"/>
                                      <a:pt x="214" y="323"/>
                                    </a:cubicBezTo>
                                    <a:cubicBezTo>
                                      <a:pt x="216" y="321"/>
                                      <a:pt x="217" y="319"/>
                                      <a:pt x="218" y="318"/>
                                    </a:cubicBezTo>
                                    <a:cubicBezTo>
                                      <a:pt x="212" y="313"/>
                                      <a:pt x="204" y="311"/>
                                      <a:pt x="195" y="311"/>
                                    </a:cubicBezTo>
                                    <a:cubicBezTo>
                                      <a:pt x="187" y="311"/>
                                      <a:pt x="179" y="313"/>
                                      <a:pt x="172" y="317"/>
                                    </a:cubicBezTo>
                                    <a:close/>
                                    <a:moveTo>
                                      <a:pt x="177" y="324"/>
                                    </a:moveTo>
                                    <a:cubicBezTo>
                                      <a:pt x="178" y="325"/>
                                      <a:pt x="179" y="327"/>
                                      <a:pt x="180" y="328"/>
                                    </a:cubicBezTo>
                                    <a:cubicBezTo>
                                      <a:pt x="184" y="325"/>
                                      <a:pt x="189" y="324"/>
                                      <a:pt x="195" y="324"/>
                                    </a:cubicBezTo>
                                    <a:cubicBezTo>
                                      <a:pt x="201" y="324"/>
                                      <a:pt x="206" y="326"/>
                                      <a:pt x="211" y="329"/>
                                    </a:cubicBezTo>
                                    <a:cubicBezTo>
                                      <a:pt x="212" y="327"/>
                                      <a:pt x="213" y="325"/>
                                      <a:pt x="214" y="324"/>
                                    </a:cubicBezTo>
                                    <a:cubicBezTo>
                                      <a:pt x="208" y="320"/>
                                      <a:pt x="202" y="318"/>
                                      <a:pt x="195" y="318"/>
                                    </a:cubicBezTo>
                                    <a:cubicBezTo>
                                      <a:pt x="188" y="318"/>
                                      <a:pt x="182" y="320"/>
                                      <a:pt x="177" y="324"/>
                                    </a:cubicBezTo>
                                    <a:close/>
                                    <a:moveTo>
                                      <a:pt x="181" y="330"/>
                                    </a:moveTo>
                                    <a:cubicBezTo>
                                      <a:pt x="182" y="331"/>
                                      <a:pt x="182" y="333"/>
                                      <a:pt x="183" y="335"/>
                                    </a:cubicBezTo>
                                    <a:cubicBezTo>
                                      <a:pt x="187" y="333"/>
                                      <a:pt x="191" y="332"/>
                                      <a:pt x="195" y="332"/>
                                    </a:cubicBezTo>
                                    <a:cubicBezTo>
                                      <a:pt x="200" y="332"/>
                                      <a:pt x="204" y="333"/>
                                      <a:pt x="208" y="336"/>
                                    </a:cubicBezTo>
                                    <a:cubicBezTo>
                                      <a:pt x="208" y="334"/>
                                      <a:pt x="209" y="332"/>
                                      <a:pt x="210" y="330"/>
                                    </a:cubicBezTo>
                                    <a:cubicBezTo>
                                      <a:pt x="206" y="327"/>
                                      <a:pt x="201" y="325"/>
                                      <a:pt x="195" y="325"/>
                                    </a:cubicBezTo>
                                    <a:cubicBezTo>
                                      <a:pt x="190" y="325"/>
                                      <a:pt x="185" y="327"/>
                                      <a:pt x="181" y="330"/>
                                    </a:cubicBezTo>
                                    <a:close/>
                                    <a:moveTo>
                                      <a:pt x="184" y="337"/>
                                    </a:moveTo>
                                    <a:cubicBezTo>
                                      <a:pt x="184" y="339"/>
                                      <a:pt x="185" y="341"/>
                                      <a:pt x="185" y="343"/>
                                    </a:cubicBezTo>
                                    <a:cubicBezTo>
                                      <a:pt x="188" y="341"/>
                                      <a:pt x="191" y="339"/>
                                      <a:pt x="195" y="339"/>
                                    </a:cubicBezTo>
                                    <a:cubicBezTo>
                                      <a:pt x="199" y="339"/>
                                      <a:pt x="203" y="341"/>
                                      <a:pt x="205" y="344"/>
                                    </a:cubicBezTo>
                                    <a:cubicBezTo>
                                      <a:pt x="206" y="342"/>
                                      <a:pt x="206" y="339"/>
                                      <a:pt x="207" y="337"/>
                                    </a:cubicBezTo>
                                    <a:cubicBezTo>
                                      <a:pt x="204" y="335"/>
                                      <a:pt x="200" y="333"/>
                                      <a:pt x="195" y="333"/>
                                    </a:cubicBezTo>
                                    <a:cubicBezTo>
                                      <a:pt x="191" y="333"/>
                                      <a:pt x="187" y="334"/>
                                      <a:pt x="184" y="337"/>
                                    </a:cubicBezTo>
                                    <a:close/>
                                    <a:moveTo>
                                      <a:pt x="205" y="353"/>
                                    </a:moveTo>
                                    <a:cubicBezTo>
                                      <a:pt x="205" y="350"/>
                                      <a:pt x="205" y="348"/>
                                      <a:pt x="205" y="346"/>
                                    </a:cubicBezTo>
                                    <a:cubicBezTo>
                                      <a:pt x="203" y="343"/>
                                      <a:pt x="199" y="341"/>
                                      <a:pt x="195" y="341"/>
                                    </a:cubicBezTo>
                                    <a:cubicBezTo>
                                      <a:pt x="191" y="341"/>
                                      <a:pt x="188" y="342"/>
                                      <a:pt x="186" y="345"/>
                                    </a:cubicBezTo>
                                    <a:cubicBezTo>
                                      <a:pt x="186" y="348"/>
                                      <a:pt x="186" y="350"/>
                                      <a:pt x="186" y="353"/>
                                    </a:cubicBezTo>
                                    <a:cubicBezTo>
                                      <a:pt x="186" y="353"/>
                                      <a:pt x="186" y="353"/>
                                      <a:pt x="186" y="354"/>
                                    </a:cubicBezTo>
                                    <a:cubicBezTo>
                                      <a:pt x="187" y="353"/>
                                      <a:pt x="188" y="353"/>
                                      <a:pt x="188" y="353"/>
                                    </a:cubicBezTo>
                                    <a:cubicBezTo>
                                      <a:pt x="188" y="353"/>
                                      <a:pt x="188" y="353"/>
                                      <a:pt x="188" y="353"/>
                                    </a:cubicBezTo>
                                    <a:cubicBezTo>
                                      <a:pt x="188" y="349"/>
                                      <a:pt x="191" y="346"/>
                                      <a:pt x="195" y="346"/>
                                    </a:cubicBezTo>
                                    <a:cubicBezTo>
                                      <a:pt x="199" y="346"/>
                                      <a:pt x="202" y="349"/>
                                      <a:pt x="202" y="353"/>
                                    </a:cubicBezTo>
                                    <a:cubicBezTo>
                                      <a:pt x="202" y="353"/>
                                      <a:pt x="202" y="353"/>
                                      <a:pt x="202" y="353"/>
                                    </a:cubicBezTo>
                                    <a:cubicBezTo>
                                      <a:pt x="203" y="353"/>
                                      <a:pt x="204" y="354"/>
                                      <a:pt x="205" y="354"/>
                                    </a:cubicBezTo>
                                    <a:cubicBezTo>
                                      <a:pt x="205" y="353"/>
                                      <a:pt x="205" y="353"/>
                                      <a:pt x="205" y="353"/>
                                    </a:cubicBezTo>
                                    <a:close/>
                                    <a:moveTo>
                                      <a:pt x="195" y="348"/>
                                    </a:moveTo>
                                    <a:cubicBezTo>
                                      <a:pt x="192" y="348"/>
                                      <a:pt x="190" y="350"/>
                                      <a:pt x="190" y="353"/>
                                    </a:cubicBezTo>
                                    <a:cubicBezTo>
                                      <a:pt x="190" y="353"/>
                                      <a:pt x="190" y="353"/>
                                      <a:pt x="190" y="353"/>
                                    </a:cubicBezTo>
                                    <a:cubicBezTo>
                                      <a:pt x="192" y="353"/>
                                      <a:pt x="193" y="353"/>
                                      <a:pt x="195" y="353"/>
                                    </a:cubicBezTo>
                                    <a:cubicBezTo>
                                      <a:pt x="197" y="353"/>
                                      <a:pt x="198" y="353"/>
                                      <a:pt x="200" y="353"/>
                                    </a:cubicBezTo>
                                    <a:cubicBezTo>
                                      <a:pt x="200" y="353"/>
                                      <a:pt x="200" y="353"/>
                                      <a:pt x="200" y="353"/>
                                    </a:cubicBezTo>
                                    <a:cubicBezTo>
                                      <a:pt x="200" y="350"/>
                                      <a:pt x="198" y="348"/>
                                      <a:pt x="195" y="348"/>
                                    </a:cubicBezTo>
                                    <a:close/>
                                    <a:moveTo>
                                      <a:pt x="166" y="364"/>
                                    </a:moveTo>
                                    <a:cubicBezTo>
                                      <a:pt x="168" y="365"/>
                                      <a:pt x="170" y="366"/>
                                      <a:pt x="171" y="368"/>
                                    </a:cubicBezTo>
                                    <a:cubicBezTo>
                                      <a:pt x="178" y="363"/>
                                      <a:pt x="186" y="361"/>
                                      <a:pt x="195" y="361"/>
                                    </a:cubicBezTo>
                                    <a:cubicBezTo>
                                      <a:pt x="204" y="361"/>
                                      <a:pt x="212" y="363"/>
                                      <a:pt x="219" y="368"/>
                                    </a:cubicBezTo>
                                    <a:cubicBezTo>
                                      <a:pt x="221" y="367"/>
                                      <a:pt x="222" y="365"/>
                                      <a:pt x="224" y="364"/>
                                    </a:cubicBezTo>
                                    <a:cubicBezTo>
                                      <a:pt x="216" y="358"/>
                                      <a:pt x="206" y="354"/>
                                      <a:pt x="195" y="354"/>
                                    </a:cubicBezTo>
                                    <a:cubicBezTo>
                                      <a:pt x="184" y="354"/>
                                      <a:pt x="174" y="358"/>
                                      <a:pt x="166" y="364"/>
                                    </a:cubicBezTo>
                                    <a:close/>
                                    <a:moveTo>
                                      <a:pt x="172" y="369"/>
                                    </a:moveTo>
                                    <a:cubicBezTo>
                                      <a:pt x="174" y="370"/>
                                      <a:pt x="175" y="372"/>
                                      <a:pt x="176" y="374"/>
                                    </a:cubicBezTo>
                                    <a:cubicBezTo>
                                      <a:pt x="182" y="370"/>
                                      <a:pt x="188" y="368"/>
                                      <a:pt x="195" y="368"/>
                                    </a:cubicBezTo>
                                    <a:cubicBezTo>
                                      <a:pt x="202" y="368"/>
                                      <a:pt x="209" y="370"/>
                                      <a:pt x="214" y="374"/>
                                    </a:cubicBezTo>
                                    <a:cubicBezTo>
                                      <a:pt x="216" y="372"/>
                                      <a:pt x="217" y="371"/>
                                      <a:pt x="218" y="369"/>
                                    </a:cubicBezTo>
                                    <a:cubicBezTo>
                                      <a:pt x="212" y="365"/>
                                      <a:pt x="204" y="362"/>
                                      <a:pt x="195" y="362"/>
                                    </a:cubicBezTo>
                                    <a:cubicBezTo>
                                      <a:pt x="187" y="362"/>
                                      <a:pt x="179" y="365"/>
                                      <a:pt x="172" y="369"/>
                                    </a:cubicBezTo>
                                    <a:close/>
                                    <a:moveTo>
                                      <a:pt x="177" y="375"/>
                                    </a:moveTo>
                                    <a:cubicBezTo>
                                      <a:pt x="178" y="376"/>
                                      <a:pt x="179" y="378"/>
                                      <a:pt x="180" y="379"/>
                                    </a:cubicBezTo>
                                    <a:cubicBezTo>
                                      <a:pt x="184" y="377"/>
                                      <a:pt x="189" y="375"/>
                                      <a:pt x="195" y="375"/>
                                    </a:cubicBezTo>
                                    <a:cubicBezTo>
                                      <a:pt x="201" y="375"/>
                                      <a:pt x="206" y="377"/>
                                      <a:pt x="211" y="380"/>
                                    </a:cubicBezTo>
                                    <a:cubicBezTo>
                                      <a:pt x="212" y="378"/>
                                      <a:pt x="213" y="377"/>
                                      <a:pt x="214" y="375"/>
                                    </a:cubicBezTo>
                                    <a:cubicBezTo>
                                      <a:pt x="208" y="372"/>
                                      <a:pt x="202" y="370"/>
                                      <a:pt x="195" y="370"/>
                                    </a:cubicBezTo>
                                    <a:cubicBezTo>
                                      <a:pt x="188" y="370"/>
                                      <a:pt x="182" y="372"/>
                                      <a:pt x="177" y="375"/>
                                    </a:cubicBezTo>
                                    <a:close/>
                                    <a:moveTo>
                                      <a:pt x="181" y="381"/>
                                    </a:moveTo>
                                    <a:cubicBezTo>
                                      <a:pt x="182" y="383"/>
                                      <a:pt x="182" y="385"/>
                                      <a:pt x="183" y="387"/>
                                    </a:cubicBezTo>
                                    <a:cubicBezTo>
                                      <a:pt x="187" y="384"/>
                                      <a:pt x="191" y="383"/>
                                      <a:pt x="195" y="383"/>
                                    </a:cubicBezTo>
                                    <a:cubicBezTo>
                                      <a:pt x="200" y="383"/>
                                      <a:pt x="204" y="385"/>
                                      <a:pt x="208" y="387"/>
                                    </a:cubicBezTo>
                                    <a:cubicBezTo>
                                      <a:pt x="208" y="385"/>
                                      <a:pt x="209" y="383"/>
                                      <a:pt x="210" y="381"/>
                                    </a:cubicBezTo>
                                    <a:cubicBezTo>
                                      <a:pt x="206" y="378"/>
                                      <a:pt x="201" y="377"/>
                                      <a:pt x="195" y="377"/>
                                    </a:cubicBezTo>
                                    <a:cubicBezTo>
                                      <a:pt x="190" y="377"/>
                                      <a:pt x="185" y="378"/>
                                      <a:pt x="181" y="381"/>
                                    </a:cubicBezTo>
                                    <a:close/>
                                    <a:moveTo>
                                      <a:pt x="184" y="388"/>
                                    </a:moveTo>
                                    <a:cubicBezTo>
                                      <a:pt x="184" y="390"/>
                                      <a:pt x="185" y="392"/>
                                      <a:pt x="185" y="395"/>
                                    </a:cubicBezTo>
                                    <a:cubicBezTo>
                                      <a:pt x="188" y="392"/>
                                      <a:pt x="191" y="390"/>
                                      <a:pt x="195" y="390"/>
                                    </a:cubicBezTo>
                                    <a:cubicBezTo>
                                      <a:pt x="199" y="390"/>
                                      <a:pt x="203" y="392"/>
                                      <a:pt x="205" y="395"/>
                                    </a:cubicBezTo>
                                    <a:cubicBezTo>
                                      <a:pt x="206" y="393"/>
                                      <a:pt x="206" y="391"/>
                                      <a:pt x="207" y="389"/>
                                    </a:cubicBezTo>
                                    <a:cubicBezTo>
                                      <a:pt x="204" y="386"/>
                                      <a:pt x="200" y="385"/>
                                      <a:pt x="195" y="385"/>
                                    </a:cubicBezTo>
                                    <a:cubicBezTo>
                                      <a:pt x="191" y="385"/>
                                      <a:pt x="187" y="386"/>
                                      <a:pt x="184" y="388"/>
                                    </a:cubicBezTo>
                                    <a:close/>
                                    <a:moveTo>
                                      <a:pt x="205" y="404"/>
                                    </a:moveTo>
                                    <a:cubicBezTo>
                                      <a:pt x="205" y="402"/>
                                      <a:pt x="205" y="400"/>
                                      <a:pt x="205" y="398"/>
                                    </a:cubicBezTo>
                                    <a:cubicBezTo>
                                      <a:pt x="203" y="394"/>
                                      <a:pt x="199" y="392"/>
                                      <a:pt x="195" y="392"/>
                                    </a:cubicBezTo>
                                    <a:cubicBezTo>
                                      <a:pt x="191" y="392"/>
                                      <a:pt x="188" y="394"/>
                                      <a:pt x="186" y="397"/>
                                    </a:cubicBezTo>
                                    <a:cubicBezTo>
                                      <a:pt x="186" y="399"/>
                                      <a:pt x="186" y="402"/>
                                      <a:pt x="186" y="404"/>
                                    </a:cubicBezTo>
                                    <a:cubicBezTo>
                                      <a:pt x="186" y="404"/>
                                      <a:pt x="186" y="405"/>
                                      <a:pt x="186" y="405"/>
                                    </a:cubicBezTo>
                                    <a:cubicBezTo>
                                      <a:pt x="187" y="405"/>
                                      <a:pt x="188" y="405"/>
                                      <a:pt x="188" y="405"/>
                                    </a:cubicBezTo>
                                    <a:cubicBezTo>
                                      <a:pt x="188" y="404"/>
                                      <a:pt x="188" y="404"/>
                                      <a:pt x="188" y="404"/>
                                    </a:cubicBezTo>
                                    <a:cubicBezTo>
                                      <a:pt x="188" y="400"/>
                                      <a:pt x="191" y="397"/>
                                      <a:pt x="195" y="397"/>
                                    </a:cubicBezTo>
                                    <a:cubicBezTo>
                                      <a:pt x="199" y="397"/>
                                      <a:pt x="202" y="400"/>
                                      <a:pt x="202" y="404"/>
                                    </a:cubicBezTo>
                                    <a:cubicBezTo>
                                      <a:pt x="202" y="404"/>
                                      <a:pt x="202" y="404"/>
                                      <a:pt x="202" y="405"/>
                                    </a:cubicBezTo>
                                    <a:cubicBezTo>
                                      <a:pt x="203" y="405"/>
                                      <a:pt x="204" y="405"/>
                                      <a:pt x="205" y="405"/>
                                    </a:cubicBezTo>
                                    <a:cubicBezTo>
                                      <a:pt x="205" y="405"/>
                                      <a:pt x="205" y="404"/>
                                      <a:pt x="205" y="404"/>
                                    </a:cubicBezTo>
                                    <a:close/>
                                    <a:moveTo>
                                      <a:pt x="195" y="399"/>
                                    </a:moveTo>
                                    <a:cubicBezTo>
                                      <a:pt x="192" y="399"/>
                                      <a:pt x="190" y="401"/>
                                      <a:pt x="190" y="404"/>
                                    </a:cubicBezTo>
                                    <a:cubicBezTo>
                                      <a:pt x="190" y="404"/>
                                      <a:pt x="190" y="404"/>
                                      <a:pt x="190" y="404"/>
                                    </a:cubicBezTo>
                                    <a:cubicBezTo>
                                      <a:pt x="192" y="404"/>
                                      <a:pt x="193" y="404"/>
                                      <a:pt x="195" y="404"/>
                                    </a:cubicBezTo>
                                    <a:cubicBezTo>
                                      <a:pt x="197" y="404"/>
                                      <a:pt x="198" y="404"/>
                                      <a:pt x="200" y="404"/>
                                    </a:cubicBezTo>
                                    <a:cubicBezTo>
                                      <a:pt x="200" y="404"/>
                                      <a:pt x="200" y="404"/>
                                      <a:pt x="200" y="404"/>
                                    </a:cubicBezTo>
                                    <a:cubicBezTo>
                                      <a:pt x="200" y="401"/>
                                      <a:pt x="198" y="399"/>
                                      <a:pt x="195" y="399"/>
                                    </a:cubicBezTo>
                                    <a:close/>
                                    <a:moveTo>
                                      <a:pt x="763" y="353"/>
                                    </a:moveTo>
                                    <a:cubicBezTo>
                                      <a:pt x="763" y="354"/>
                                      <a:pt x="763" y="356"/>
                                      <a:pt x="762" y="357"/>
                                    </a:cubicBezTo>
                                    <a:cubicBezTo>
                                      <a:pt x="764" y="358"/>
                                      <a:pt x="766" y="359"/>
                                      <a:pt x="768" y="360"/>
                                    </a:cubicBezTo>
                                    <a:cubicBezTo>
                                      <a:pt x="769" y="358"/>
                                      <a:pt x="769" y="355"/>
                                      <a:pt x="769" y="353"/>
                                    </a:cubicBezTo>
                                    <a:cubicBezTo>
                                      <a:pt x="769" y="345"/>
                                      <a:pt x="766" y="338"/>
                                      <a:pt x="761" y="333"/>
                                    </a:cubicBezTo>
                                    <a:cubicBezTo>
                                      <a:pt x="756" y="328"/>
                                      <a:pt x="749" y="325"/>
                                      <a:pt x="742" y="325"/>
                                    </a:cubicBezTo>
                                    <a:cubicBezTo>
                                      <a:pt x="734" y="325"/>
                                      <a:pt x="727" y="328"/>
                                      <a:pt x="722" y="333"/>
                                    </a:cubicBezTo>
                                    <a:cubicBezTo>
                                      <a:pt x="718" y="338"/>
                                      <a:pt x="714" y="345"/>
                                      <a:pt x="714" y="353"/>
                                    </a:cubicBezTo>
                                    <a:cubicBezTo>
                                      <a:pt x="714" y="355"/>
                                      <a:pt x="715" y="358"/>
                                      <a:pt x="715" y="360"/>
                                    </a:cubicBezTo>
                                    <a:cubicBezTo>
                                      <a:pt x="717" y="359"/>
                                      <a:pt x="719" y="358"/>
                                      <a:pt x="721" y="357"/>
                                    </a:cubicBezTo>
                                    <a:cubicBezTo>
                                      <a:pt x="721" y="356"/>
                                      <a:pt x="721" y="354"/>
                                      <a:pt x="721" y="353"/>
                                    </a:cubicBezTo>
                                    <a:cubicBezTo>
                                      <a:pt x="721" y="341"/>
                                      <a:pt x="730" y="332"/>
                                      <a:pt x="742" y="332"/>
                                    </a:cubicBezTo>
                                    <a:cubicBezTo>
                                      <a:pt x="753" y="332"/>
                                      <a:pt x="763" y="341"/>
                                      <a:pt x="763" y="353"/>
                                    </a:cubicBezTo>
                                    <a:close/>
                                    <a:moveTo>
                                      <a:pt x="755" y="353"/>
                                    </a:moveTo>
                                    <a:cubicBezTo>
                                      <a:pt x="755" y="353"/>
                                      <a:pt x="755" y="354"/>
                                      <a:pt x="755" y="355"/>
                                    </a:cubicBezTo>
                                    <a:cubicBezTo>
                                      <a:pt x="757" y="355"/>
                                      <a:pt x="759" y="356"/>
                                      <a:pt x="761" y="357"/>
                                    </a:cubicBezTo>
                                    <a:cubicBezTo>
                                      <a:pt x="761" y="355"/>
                                      <a:pt x="761" y="354"/>
                                      <a:pt x="761" y="353"/>
                                    </a:cubicBezTo>
                                    <a:cubicBezTo>
                                      <a:pt x="761" y="347"/>
                                      <a:pt x="759" y="342"/>
                                      <a:pt x="755" y="339"/>
                                    </a:cubicBezTo>
                                    <a:cubicBezTo>
                                      <a:pt x="752" y="335"/>
                                      <a:pt x="747" y="333"/>
                                      <a:pt x="742" y="333"/>
                                    </a:cubicBezTo>
                                    <a:cubicBezTo>
                                      <a:pt x="736" y="333"/>
                                      <a:pt x="731" y="335"/>
                                      <a:pt x="728" y="339"/>
                                    </a:cubicBezTo>
                                    <a:cubicBezTo>
                                      <a:pt x="724" y="342"/>
                                      <a:pt x="722" y="347"/>
                                      <a:pt x="722" y="353"/>
                                    </a:cubicBezTo>
                                    <a:cubicBezTo>
                                      <a:pt x="722" y="354"/>
                                      <a:pt x="722" y="355"/>
                                      <a:pt x="723" y="357"/>
                                    </a:cubicBezTo>
                                    <a:cubicBezTo>
                                      <a:pt x="724" y="356"/>
                                      <a:pt x="726" y="355"/>
                                      <a:pt x="728" y="355"/>
                                    </a:cubicBezTo>
                                    <a:cubicBezTo>
                                      <a:pt x="728" y="354"/>
                                      <a:pt x="728" y="353"/>
                                      <a:pt x="728" y="353"/>
                                    </a:cubicBezTo>
                                    <a:cubicBezTo>
                                      <a:pt x="728" y="345"/>
                                      <a:pt x="734" y="339"/>
                                      <a:pt x="742" y="339"/>
                                    </a:cubicBezTo>
                                    <a:cubicBezTo>
                                      <a:pt x="749" y="339"/>
                                      <a:pt x="755" y="345"/>
                                      <a:pt x="755" y="353"/>
                                    </a:cubicBezTo>
                                    <a:close/>
                                    <a:moveTo>
                                      <a:pt x="748" y="353"/>
                                    </a:moveTo>
                                    <a:cubicBezTo>
                                      <a:pt x="748" y="353"/>
                                      <a:pt x="748" y="353"/>
                                      <a:pt x="748" y="353"/>
                                    </a:cubicBezTo>
                                    <a:cubicBezTo>
                                      <a:pt x="750" y="354"/>
                                      <a:pt x="752" y="354"/>
                                      <a:pt x="754" y="354"/>
                                    </a:cubicBezTo>
                                    <a:cubicBezTo>
                                      <a:pt x="754" y="354"/>
                                      <a:pt x="754" y="353"/>
                                      <a:pt x="754" y="353"/>
                                    </a:cubicBezTo>
                                    <a:cubicBezTo>
                                      <a:pt x="754" y="346"/>
                                      <a:pt x="748" y="341"/>
                                      <a:pt x="742" y="341"/>
                                    </a:cubicBezTo>
                                    <a:cubicBezTo>
                                      <a:pt x="735" y="341"/>
                                      <a:pt x="730" y="346"/>
                                      <a:pt x="730" y="353"/>
                                    </a:cubicBezTo>
                                    <a:cubicBezTo>
                                      <a:pt x="730" y="353"/>
                                      <a:pt x="730" y="354"/>
                                      <a:pt x="730" y="354"/>
                                    </a:cubicBezTo>
                                    <a:cubicBezTo>
                                      <a:pt x="732" y="354"/>
                                      <a:pt x="733" y="354"/>
                                      <a:pt x="735" y="353"/>
                                    </a:cubicBezTo>
                                    <a:cubicBezTo>
                                      <a:pt x="735" y="353"/>
                                      <a:pt x="735" y="353"/>
                                      <a:pt x="735" y="353"/>
                                    </a:cubicBezTo>
                                    <a:cubicBezTo>
                                      <a:pt x="735" y="349"/>
                                      <a:pt x="738" y="346"/>
                                      <a:pt x="742" y="346"/>
                                    </a:cubicBezTo>
                                    <a:cubicBezTo>
                                      <a:pt x="745" y="346"/>
                                      <a:pt x="748" y="349"/>
                                      <a:pt x="748" y="353"/>
                                    </a:cubicBezTo>
                                    <a:close/>
                                    <a:moveTo>
                                      <a:pt x="742" y="348"/>
                                    </a:moveTo>
                                    <a:cubicBezTo>
                                      <a:pt x="739" y="348"/>
                                      <a:pt x="737" y="350"/>
                                      <a:pt x="737" y="353"/>
                                    </a:cubicBezTo>
                                    <a:cubicBezTo>
                                      <a:pt x="737" y="353"/>
                                      <a:pt x="737" y="353"/>
                                      <a:pt x="737" y="353"/>
                                    </a:cubicBezTo>
                                    <a:cubicBezTo>
                                      <a:pt x="738" y="353"/>
                                      <a:pt x="740" y="353"/>
                                      <a:pt x="742" y="353"/>
                                    </a:cubicBezTo>
                                    <a:cubicBezTo>
                                      <a:pt x="743" y="353"/>
                                      <a:pt x="745" y="353"/>
                                      <a:pt x="747" y="353"/>
                                    </a:cubicBezTo>
                                    <a:cubicBezTo>
                                      <a:pt x="747" y="353"/>
                                      <a:pt x="747" y="353"/>
                                      <a:pt x="747" y="353"/>
                                    </a:cubicBezTo>
                                    <a:cubicBezTo>
                                      <a:pt x="747" y="350"/>
                                      <a:pt x="745" y="348"/>
                                      <a:pt x="742" y="348"/>
                                    </a:cubicBezTo>
                                    <a:close/>
                                    <a:moveTo>
                                      <a:pt x="772" y="363"/>
                                    </a:moveTo>
                                    <a:cubicBezTo>
                                      <a:pt x="773" y="362"/>
                                      <a:pt x="774" y="362"/>
                                      <a:pt x="775" y="361"/>
                                    </a:cubicBezTo>
                                    <a:cubicBezTo>
                                      <a:pt x="776" y="358"/>
                                      <a:pt x="776" y="356"/>
                                      <a:pt x="776" y="353"/>
                                    </a:cubicBezTo>
                                    <a:cubicBezTo>
                                      <a:pt x="776" y="343"/>
                                      <a:pt x="772" y="335"/>
                                      <a:pt x="766" y="328"/>
                                    </a:cubicBezTo>
                                    <a:cubicBezTo>
                                      <a:pt x="760" y="322"/>
                                      <a:pt x="751" y="318"/>
                                      <a:pt x="742" y="318"/>
                                    </a:cubicBezTo>
                                    <a:cubicBezTo>
                                      <a:pt x="732" y="318"/>
                                      <a:pt x="724" y="322"/>
                                      <a:pt x="717" y="328"/>
                                    </a:cubicBezTo>
                                    <a:cubicBezTo>
                                      <a:pt x="711" y="335"/>
                                      <a:pt x="707" y="343"/>
                                      <a:pt x="707" y="353"/>
                                    </a:cubicBezTo>
                                    <a:cubicBezTo>
                                      <a:pt x="707" y="356"/>
                                      <a:pt x="708" y="358"/>
                                      <a:pt x="708" y="361"/>
                                    </a:cubicBezTo>
                                    <a:cubicBezTo>
                                      <a:pt x="709" y="362"/>
                                      <a:pt x="710" y="362"/>
                                      <a:pt x="711" y="363"/>
                                    </a:cubicBezTo>
                                    <a:cubicBezTo>
                                      <a:pt x="712" y="362"/>
                                      <a:pt x="713" y="362"/>
                                      <a:pt x="714" y="361"/>
                                    </a:cubicBezTo>
                                    <a:cubicBezTo>
                                      <a:pt x="713" y="358"/>
                                      <a:pt x="713" y="356"/>
                                      <a:pt x="713" y="353"/>
                                    </a:cubicBezTo>
                                    <a:cubicBezTo>
                                      <a:pt x="713" y="337"/>
                                      <a:pt x="726" y="324"/>
                                      <a:pt x="742" y="324"/>
                                    </a:cubicBezTo>
                                    <a:cubicBezTo>
                                      <a:pt x="758" y="324"/>
                                      <a:pt x="770" y="337"/>
                                      <a:pt x="770" y="353"/>
                                    </a:cubicBezTo>
                                    <a:cubicBezTo>
                                      <a:pt x="770" y="356"/>
                                      <a:pt x="770" y="358"/>
                                      <a:pt x="769" y="361"/>
                                    </a:cubicBezTo>
                                    <a:cubicBezTo>
                                      <a:pt x="770" y="362"/>
                                      <a:pt x="771" y="362"/>
                                      <a:pt x="772" y="363"/>
                                    </a:cubicBezTo>
                                    <a:close/>
                                    <a:moveTo>
                                      <a:pt x="763" y="301"/>
                                    </a:moveTo>
                                    <a:cubicBezTo>
                                      <a:pt x="763" y="303"/>
                                      <a:pt x="763" y="304"/>
                                      <a:pt x="762" y="306"/>
                                    </a:cubicBezTo>
                                    <a:cubicBezTo>
                                      <a:pt x="764" y="307"/>
                                      <a:pt x="766" y="308"/>
                                      <a:pt x="768" y="309"/>
                                    </a:cubicBezTo>
                                    <a:cubicBezTo>
                                      <a:pt x="769" y="306"/>
                                      <a:pt x="769" y="304"/>
                                      <a:pt x="769" y="301"/>
                                    </a:cubicBezTo>
                                    <a:cubicBezTo>
                                      <a:pt x="769" y="294"/>
                                      <a:pt x="766" y="287"/>
                                      <a:pt x="761" y="282"/>
                                    </a:cubicBezTo>
                                    <a:cubicBezTo>
                                      <a:pt x="756" y="277"/>
                                      <a:pt x="749" y="274"/>
                                      <a:pt x="742" y="274"/>
                                    </a:cubicBezTo>
                                    <a:cubicBezTo>
                                      <a:pt x="734" y="274"/>
                                      <a:pt x="727" y="277"/>
                                      <a:pt x="722" y="282"/>
                                    </a:cubicBezTo>
                                    <a:cubicBezTo>
                                      <a:pt x="718" y="287"/>
                                      <a:pt x="714" y="294"/>
                                      <a:pt x="714" y="301"/>
                                    </a:cubicBezTo>
                                    <a:cubicBezTo>
                                      <a:pt x="714" y="304"/>
                                      <a:pt x="715" y="306"/>
                                      <a:pt x="715" y="309"/>
                                    </a:cubicBezTo>
                                    <a:cubicBezTo>
                                      <a:pt x="717" y="308"/>
                                      <a:pt x="719" y="307"/>
                                      <a:pt x="721" y="306"/>
                                    </a:cubicBezTo>
                                    <a:cubicBezTo>
                                      <a:pt x="721" y="304"/>
                                      <a:pt x="721" y="303"/>
                                      <a:pt x="721" y="301"/>
                                    </a:cubicBezTo>
                                    <a:cubicBezTo>
                                      <a:pt x="721" y="290"/>
                                      <a:pt x="730" y="280"/>
                                      <a:pt x="742" y="280"/>
                                    </a:cubicBezTo>
                                    <a:cubicBezTo>
                                      <a:pt x="753" y="280"/>
                                      <a:pt x="763" y="290"/>
                                      <a:pt x="763" y="301"/>
                                    </a:cubicBezTo>
                                    <a:close/>
                                    <a:moveTo>
                                      <a:pt x="755" y="301"/>
                                    </a:moveTo>
                                    <a:cubicBezTo>
                                      <a:pt x="755" y="302"/>
                                      <a:pt x="755" y="303"/>
                                      <a:pt x="755" y="303"/>
                                    </a:cubicBezTo>
                                    <a:cubicBezTo>
                                      <a:pt x="757" y="304"/>
                                      <a:pt x="759" y="304"/>
                                      <a:pt x="761" y="305"/>
                                    </a:cubicBezTo>
                                    <a:cubicBezTo>
                                      <a:pt x="761" y="304"/>
                                      <a:pt x="761" y="303"/>
                                      <a:pt x="761" y="301"/>
                                    </a:cubicBezTo>
                                    <a:cubicBezTo>
                                      <a:pt x="761" y="296"/>
                                      <a:pt x="759" y="291"/>
                                      <a:pt x="755" y="287"/>
                                    </a:cubicBezTo>
                                    <a:cubicBezTo>
                                      <a:pt x="752" y="284"/>
                                      <a:pt x="747" y="282"/>
                                      <a:pt x="742" y="282"/>
                                    </a:cubicBezTo>
                                    <a:cubicBezTo>
                                      <a:pt x="736" y="282"/>
                                      <a:pt x="731" y="284"/>
                                      <a:pt x="728" y="287"/>
                                    </a:cubicBezTo>
                                    <a:cubicBezTo>
                                      <a:pt x="724" y="291"/>
                                      <a:pt x="722" y="296"/>
                                      <a:pt x="722" y="301"/>
                                    </a:cubicBezTo>
                                    <a:cubicBezTo>
                                      <a:pt x="722" y="303"/>
                                      <a:pt x="722" y="304"/>
                                      <a:pt x="723" y="305"/>
                                    </a:cubicBezTo>
                                    <a:cubicBezTo>
                                      <a:pt x="724" y="304"/>
                                      <a:pt x="726" y="304"/>
                                      <a:pt x="728" y="303"/>
                                    </a:cubicBezTo>
                                    <a:cubicBezTo>
                                      <a:pt x="728" y="303"/>
                                      <a:pt x="728" y="302"/>
                                      <a:pt x="728" y="301"/>
                                    </a:cubicBezTo>
                                    <a:cubicBezTo>
                                      <a:pt x="728" y="294"/>
                                      <a:pt x="734" y="288"/>
                                      <a:pt x="742" y="288"/>
                                    </a:cubicBezTo>
                                    <a:cubicBezTo>
                                      <a:pt x="749" y="288"/>
                                      <a:pt x="755" y="294"/>
                                      <a:pt x="755" y="301"/>
                                    </a:cubicBezTo>
                                    <a:close/>
                                    <a:moveTo>
                                      <a:pt x="748" y="301"/>
                                    </a:moveTo>
                                    <a:cubicBezTo>
                                      <a:pt x="748" y="301"/>
                                      <a:pt x="748" y="302"/>
                                      <a:pt x="748" y="302"/>
                                    </a:cubicBezTo>
                                    <a:cubicBezTo>
                                      <a:pt x="750" y="302"/>
                                      <a:pt x="752" y="302"/>
                                      <a:pt x="754" y="303"/>
                                    </a:cubicBezTo>
                                    <a:cubicBezTo>
                                      <a:pt x="754" y="302"/>
                                      <a:pt x="754" y="302"/>
                                      <a:pt x="754" y="301"/>
                                    </a:cubicBezTo>
                                    <a:cubicBezTo>
                                      <a:pt x="754" y="295"/>
                                      <a:pt x="748" y="289"/>
                                      <a:pt x="742" y="289"/>
                                    </a:cubicBezTo>
                                    <a:cubicBezTo>
                                      <a:pt x="735" y="289"/>
                                      <a:pt x="730" y="295"/>
                                      <a:pt x="730" y="301"/>
                                    </a:cubicBezTo>
                                    <a:cubicBezTo>
                                      <a:pt x="730" y="302"/>
                                      <a:pt x="730" y="302"/>
                                      <a:pt x="730" y="303"/>
                                    </a:cubicBezTo>
                                    <a:cubicBezTo>
                                      <a:pt x="732" y="302"/>
                                      <a:pt x="733" y="302"/>
                                      <a:pt x="735" y="302"/>
                                    </a:cubicBezTo>
                                    <a:cubicBezTo>
                                      <a:pt x="735" y="302"/>
                                      <a:pt x="735" y="301"/>
                                      <a:pt x="735" y="301"/>
                                    </a:cubicBezTo>
                                    <a:cubicBezTo>
                                      <a:pt x="735" y="298"/>
                                      <a:pt x="738" y="295"/>
                                      <a:pt x="742" y="295"/>
                                    </a:cubicBezTo>
                                    <a:cubicBezTo>
                                      <a:pt x="745" y="295"/>
                                      <a:pt x="748" y="298"/>
                                      <a:pt x="748" y="301"/>
                                    </a:cubicBezTo>
                                    <a:close/>
                                    <a:moveTo>
                                      <a:pt x="742" y="296"/>
                                    </a:moveTo>
                                    <a:cubicBezTo>
                                      <a:pt x="739" y="296"/>
                                      <a:pt x="737" y="298"/>
                                      <a:pt x="737" y="301"/>
                                    </a:cubicBezTo>
                                    <a:cubicBezTo>
                                      <a:pt x="737" y="301"/>
                                      <a:pt x="737" y="302"/>
                                      <a:pt x="737" y="302"/>
                                    </a:cubicBezTo>
                                    <a:cubicBezTo>
                                      <a:pt x="738" y="302"/>
                                      <a:pt x="740" y="301"/>
                                      <a:pt x="742" y="301"/>
                                    </a:cubicBezTo>
                                    <a:cubicBezTo>
                                      <a:pt x="743" y="301"/>
                                      <a:pt x="745" y="302"/>
                                      <a:pt x="747" y="302"/>
                                    </a:cubicBezTo>
                                    <a:cubicBezTo>
                                      <a:pt x="747" y="302"/>
                                      <a:pt x="747" y="301"/>
                                      <a:pt x="747" y="301"/>
                                    </a:cubicBezTo>
                                    <a:cubicBezTo>
                                      <a:pt x="747" y="298"/>
                                      <a:pt x="745" y="296"/>
                                      <a:pt x="742" y="296"/>
                                    </a:cubicBezTo>
                                    <a:close/>
                                    <a:moveTo>
                                      <a:pt x="772" y="312"/>
                                    </a:moveTo>
                                    <a:cubicBezTo>
                                      <a:pt x="773" y="311"/>
                                      <a:pt x="774" y="310"/>
                                      <a:pt x="775" y="310"/>
                                    </a:cubicBezTo>
                                    <a:cubicBezTo>
                                      <a:pt x="776" y="307"/>
                                      <a:pt x="776" y="304"/>
                                      <a:pt x="776" y="301"/>
                                    </a:cubicBezTo>
                                    <a:cubicBezTo>
                                      <a:pt x="776" y="292"/>
                                      <a:pt x="772" y="283"/>
                                      <a:pt x="766" y="277"/>
                                    </a:cubicBezTo>
                                    <a:cubicBezTo>
                                      <a:pt x="760" y="271"/>
                                      <a:pt x="751" y="267"/>
                                      <a:pt x="742" y="267"/>
                                    </a:cubicBezTo>
                                    <a:cubicBezTo>
                                      <a:pt x="732" y="267"/>
                                      <a:pt x="724" y="271"/>
                                      <a:pt x="717" y="277"/>
                                    </a:cubicBezTo>
                                    <a:cubicBezTo>
                                      <a:pt x="711" y="283"/>
                                      <a:pt x="707" y="292"/>
                                      <a:pt x="707" y="301"/>
                                    </a:cubicBezTo>
                                    <a:cubicBezTo>
                                      <a:pt x="707" y="304"/>
                                      <a:pt x="708" y="307"/>
                                      <a:pt x="708" y="310"/>
                                    </a:cubicBezTo>
                                    <a:cubicBezTo>
                                      <a:pt x="709" y="310"/>
                                      <a:pt x="710" y="311"/>
                                      <a:pt x="711" y="311"/>
                                    </a:cubicBezTo>
                                    <a:cubicBezTo>
                                      <a:pt x="712" y="311"/>
                                      <a:pt x="713" y="310"/>
                                      <a:pt x="714" y="310"/>
                                    </a:cubicBezTo>
                                    <a:cubicBezTo>
                                      <a:pt x="713" y="307"/>
                                      <a:pt x="713" y="304"/>
                                      <a:pt x="713" y="301"/>
                                    </a:cubicBezTo>
                                    <a:cubicBezTo>
                                      <a:pt x="713" y="285"/>
                                      <a:pt x="726" y="272"/>
                                      <a:pt x="742" y="272"/>
                                    </a:cubicBezTo>
                                    <a:cubicBezTo>
                                      <a:pt x="758" y="272"/>
                                      <a:pt x="770" y="285"/>
                                      <a:pt x="770" y="301"/>
                                    </a:cubicBezTo>
                                    <a:cubicBezTo>
                                      <a:pt x="770" y="304"/>
                                      <a:pt x="770" y="307"/>
                                      <a:pt x="769" y="310"/>
                                    </a:cubicBezTo>
                                    <a:cubicBezTo>
                                      <a:pt x="770" y="310"/>
                                      <a:pt x="771" y="311"/>
                                      <a:pt x="772" y="312"/>
                                    </a:cubicBezTo>
                                    <a:close/>
                                    <a:moveTo>
                                      <a:pt x="763" y="250"/>
                                    </a:moveTo>
                                    <a:cubicBezTo>
                                      <a:pt x="763" y="251"/>
                                      <a:pt x="763" y="253"/>
                                      <a:pt x="762" y="254"/>
                                    </a:cubicBezTo>
                                    <a:cubicBezTo>
                                      <a:pt x="764" y="255"/>
                                      <a:pt x="766" y="256"/>
                                      <a:pt x="768" y="257"/>
                                    </a:cubicBezTo>
                                    <a:cubicBezTo>
                                      <a:pt x="769" y="255"/>
                                      <a:pt x="769" y="252"/>
                                      <a:pt x="769" y="250"/>
                                    </a:cubicBezTo>
                                    <a:cubicBezTo>
                                      <a:pt x="769" y="242"/>
                                      <a:pt x="766" y="236"/>
                                      <a:pt x="761" y="231"/>
                                    </a:cubicBezTo>
                                    <a:cubicBezTo>
                                      <a:pt x="756" y="226"/>
                                      <a:pt x="749" y="223"/>
                                      <a:pt x="742" y="223"/>
                                    </a:cubicBezTo>
                                    <a:cubicBezTo>
                                      <a:pt x="734" y="223"/>
                                      <a:pt x="727" y="226"/>
                                      <a:pt x="722" y="231"/>
                                    </a:cubicBezTo>
                                    <a:cubicBezTo>
                                      <a:pt x="718" y="236"/>
                                      <a:pt x="714" y="242"/>
                                      <a:pt x="714" y="250"/>
                                    </a:cubicBezTo>
                                    <a:cubicBezTo>
                                      <a:pt x="714" y="252"/>
                                      <a:pt x="715" y="255"/>
                                      <a:pt x="715" y="257"/>
                                    </a:cubicBezTo>
                                    <a:cubicBezTo>
                                      <a:pt x="717" y="256"/>
                                      <a:pt x="719" y="255"/>
                                      <a:pt x="721" y="254"/>
                                    </a:cubicBezTo>
                                    <a:cubicBezTo>
                                      <a:pt x="721" y="253"/>
                                      <a:pt x="721" y="251"/>
                                      <a:pt x="721" y="250"/>
                                    </a:cubicBezTo>
                                    <a:cubicBezTo>
                                      <a:pt x="721" y="238"/>
                                      <a:pt x="730" y="229"/>
                                      <a:pt x="742" y="229"/>
                                    </a:cubicBezTo>
                                    <a:cubicBezTo>
                                      <a:pt x="753" y="229"/>
                                      <a:pt x="763" y="238"/>
                                      <a:pt x="763" y="250"/>
                                    </a:cubicBezTo>
                                    <a:close/>
                                    <a:moveTo>
                                      <a:pt x="755" y="250"/>
                                    </a:moveTo>
                                    <a:cubicBezTo>
                                      <a:pt x="755" y="251"/>
                                      <a:pt x="755" y="251"/>
                                      <a:pt x="755" y="252"/>
                                    </a:cubicBezTo>
                                    <a:cubicBezTo>
                                      <a:pt x="757" y="252"/>
                                      <a:pt x="759" y="253"/>
                                      <a:pt x="761" y="254"/>
                                    </a:cubicBezTo>
                                    <a:cubicBezTo>
                                      <a:pt x="761" y="253"/>
                                      <a:pt x="761" y="251"/>
                                      <a:pt x="761" y="250"/>
                                    </a:cubicBezTo>
                                    <a:cubicBezTo>
                                      <a:pt x="761" y="245"/>
                                      <a:pt x="759" y="240"/>
                                      <a:pt x="755" y="236"/>
                                    </a:cubicBezTo>
                                    <a:cubicBezTo>
                                      <a:pt x="752" y="233"/>
                                      <a:pt x="747" y="230"/>
                                      <a:pt x="742" y="230"/>
                                    </a:cubicBezTo>
                                    <a:cubicBezTo>
                                      <a:pt x="736" y="230"/>
                                      <a:pt x="731" y="233"/>
                                      <a:pt x="728" y="236"/>
                                    </a:cubicBezTo>
                                    <a:cubicBezTo>
                                      <a:pt x="724" y="240"/>
                                      <a:pt x="722" y="245"/>
                                      <a:pt x="722" y="250"/>
                                    </a:cubicBezTo>
                                    <a:cubicBezTo>
                                      <a:pt x="722" y="251"/>
                                      <a:pt x="722" y="253"/>
                                      <a:pt x="723" y="254"/>
                                    </a:cubicBezTo>
                                    <a:cubicBezTo>
                                      <a:pt x="724" y="253"/>
                                      <a:pt x="726" y="252"/>
                                      <a:pt x="728" y="252"/>
                                    </a:cubicBezTo>
                                    <a:cubicBezTo>
                                      <a:pt x="728" y="251"/>
                                      <a:pt x="728" y="251"/>
                                      <a:pt x="728" y="250"/>
                                    </a:cubicBezTo>
                                    <a:cubicBezTo>
                                      <a:pt x="728" y="242"/>
                                      <a:pt x="734" y="236"/>
                                      <a:pt x="742" y="236"/>
                                    </a:cubicBezTo>
                                    <a:cubicBezTo>
                                      <a:pt x="749" y="236"/>
                                      <a:pt x="755" y="242"/>
                                      <a:pt x="755" y="250"/>
                                    </a:cubicBezTo>
                                    <a:close/>
                                    <a:moveTo>
                                      <a:pt x="748" y="250"/>
                                    </a:moveTo>
                                    <a:cubicBezTo>
                                      <a:pt x="748" y="250"/>
                                      <a:pt x="748" y="250"/>
                                      <a:pt x="748" y="251"/>
                                    </a:cubicBezTo>
                                    <a:cubicBezTo>
                                      <a:pt x="750" y="251"/>
                                      <a:pt x="752" y="251"/>
                                      <a:pt x="754" y="251"/>
                                    </a:cubicBezTo>
                                    <a:cubicBezTo>
                                      <a:pt x="754" y="251"/>
                                      <a:pt x="754" y="250"/>
                                      <a:pt x="754" y="250"/>
                                    </a:cubicBezTo>
                                    <a:cubicBezTo>
                                      <a:pt x="754" y="243"/>
                                      <a:pt x="748" y="238"/>
                                      <a:pt x="742" y="238"/>
                                    </a:cubicBezTo>
                                    <a:cubicBezTo>
                                      <a:pt x="735" y="238"/>
                                      <a:pt x="730" y="243"/>
                                      <a:pt x="730" y="250"/>
                                    </a:cubicBezTo>
                                    <a:cubicBezTo>
                                      <a:pt x="730" y="250"/>
                                      <a:pt x="730" y="251"/>
                                      <a:pt x="730" y="251"/>
                                    </a:cubicBezTo>
                                    <a:cubicBezTo>
                                      <a:pt x="732" y="251"/>
                                      <a:pt x="733" y="251"/>
                                      <a:pt x="735" y="251"/>
                                    </a:cubicBezTo>
                                    <a:cubicBezTo>
                                      <a:pt x="735" y="250"/>
                                      <a:pt x="735" y="250"/>
                                      <a:pt x="735" y="250"/>
                                    </a:cubicBezTo>
                                    <a:cubicBezTo>
                                      <a:pt x="735" y="246"/>
                                      <a:pt x="738" y="243"/>
                                      <a:pt x="742" y="243"/>
                                    </a:cubicBezTo>
                                    <a:cubicBezTo>
                                      <a:pt x="745" y="243"/>
                                      <a:pt x="748" y="246"/>
                                      <a:pt x="748" y="250"/>
                                    </a:cubicBezTo>
                                    <a:close/>
                                    <a:moveTo>
                                      <a:pt x="742" y="245"/>
                                    </a:moveTo>
                                    <a:cubicBezTo>
                                      <a:pt x="739" y="245"/>
                                      <a:pt x="737" y="247"/>
                                      <a:pt x="737" y="250"/>
                                    </a:cubicBezTo>
                                    <a:cubicBezTo>
                                      <a:pt x="737" y="250"/>
                                      <a:pt x="737" y="250"/>
                                      <a:pt x="737" y="250"/>
                                    </a:cubicBezTo>
                                    <a:cubicBezTo>
                                      <a:pt x="738" y="250"/>
                                      <a:pt x="740" y="250"/>
                                      <a:pt x="742" y="250"/>
                                    </a:cubicBezTo>
                                    <a:cubicBezTo>
                                      <a:pt x="743" y="250"/>
                                      <a:pt x="745" y="250"/>
                                      <a:pt x="747" y="250"/>
                                    </a:cubicBezTo>
                                    <a:cubicBezTo>
                                      <a:pt x="747" y="250"/>
                                      <a:pt x="747" y="250"/>
                                      <a:pt x="747" y="250"/>
                                    </a:cubicBezTo>
                                    <a:cubicBezTo>
                                      <a:pt x="747" y="247"/>
                                      <a:pt x="745" y="245"/>
                                      <a:pt x="742" y="245"/>
                                    </a:cubicBezTo>
                                    <a:close/>
                                    <a:moveTo>
                                      <a:pt x="772" y="260"/>
                                    </a:moveTo>
                                    <a:cubicBezTo>
                                      <a:pt x="773" y="260"/>
                                      <a:pt x="774" y="259"/>
                                      <a:pt x="775" y="258"/>
                                    </a:cubicBezTo>
                                    <a:cubicBezTo>
                                      <a:pt x="776" y="256"/>
                                      <a:pt x="776" y="253"/>
                                      <a:pt x="776" y="250"/>
                                    </a:cubicBezTo>
                                    <a:cubicBezTo>
                                      <a:pt x="776" y="240"/>
                                      <a:pt x="772" y="232"/>
                                      <a:pt x="766" y="226"/>
                                    </a:cubicBezTo>
                                    <a:cubicBezTo>
                                      <a:pt x="760" y="220"/>
                                      <a:pt x="751" y="216"/>
                                      <a:pt x="742" y="216"/>
                                    </a:cubicBezTo>
                                    <a:cubicBezTo>
                                      <a:pt x="732" y="216"/>
                                      <a:pt x="724" y="220"/>
                                      <a:pt x="717" y="226"/>
                                    </a:cubicBezTo>
                                    <a:cubicBezTo>
                                      <a:pt x="711" y="232"/>
                                      <a:pt x="707" y="240"/>
                                      <a:pt x="707" y="250"/>
                                    </a:cubicBezTo>
                                    <a:cubicBezTo>
                                      <a:pt x="707" y="253"/>
                                      <a:pt x="708" y="256"/>
                                      <a:pt x="708" y="258"/>
                                    </a:cubicBezTo>
                                    <a:cubicBezTo>
                                      <a:pt x="709" y="259"/>
                                      <a:pt x="710" y="259"/>
                                      <a:pt x="711" y="260"/>
                                    </a:cubicBezTo>
                                    <a:cubicBezTo>
                                      <a:pt x="712" y="259"/>
                                      <a:pt x="713" y="259"/>
                                      <a:pt x="714" y="258"/>
                                    </a:cubicBezTo>
                                    <a:cubicBezTo>
                                      <a:pt x="713" y="256"/>
                                      <a:pt x="713" y="253"/>
                                      <a:pt x="713" y="250"/>
                                    </a:cubicBezTo>
                                    <a:cubicBezTo>
                                      <a:pt x="713" y="234"/>
                                      <a:pt x="726" y="221"/>
                                      <a:pt x="742" y="221"/>
                                    </a:cubicBezTo>
                                    <a:cubicBezTo>
                                      <a:pt x="758" y="221"/>
                                      <a:pt x="770" y="234"/>
                                      <a:pt x="770" y="250"/>
                                    </a:cubicBezTo>
                                    <a:cubicBezTo>
                                      <a:pt x="770" y="253"/>
                                      <a:pt x="770" y="256"/>
                                      <a:pt x="769" y="258"/>
                                    </a:cubicBezTo>
                                    <a:cubicBezTo>
                                      <a:pt x="770" y="259"/>
                                      <a:pt x="771" y="259"/>
                                      <a:pt x="772" y="260"/>
                                    </a:cubicBezTo>
                                    <a:close/>
                                    <a:moveTo>
                                      <a:pt x="763" y="199"/>
                                    </a:moveTo>
                                    <a:cubicBezTo>
                                      <a:pt x="763" y="200"/>
                                      <a:pt x="763" y="202"/>
                                      <a:pt x="762" y="203"/>
                                    </a:cubicBezTo>
                                    <a:cubicBezTo>
                                      <a:pt x="764" y="204"/>
                                      <a:pt x="766" y="205"/>
                                      <a:pt x="768" y="206"/>
                                    </a:cubicBezTo>
                                    <a:cubicBezTo>
                                      <a:pt x="769" y="204"/>
                                      <a:pt x="769" y="201"/>
                                      <a:pt x="769" y="199"/>
                                    </a:cubicBezTo>
                                    <a:cubicBezTo>
                                      <a:pt x="769" y="191"/>
                                      <a:pt x="766" y="184"/>
                                      <a:pt x="761" y="179"/>
                                    </a:cubicBezTo>
                                    <a:cubicBezTo>
                                      <a:pt x="756" y="174"/>
                                      <a:pt x="749" y="171"/>
                                      <a:pt x="742" y="171"/>
                                    </a:cubicBezTo>
                                    <a:cubicBezTo>
                                      <a:pt x="734" y="171"/>
                                      <a:pt x="727" y="174"/>
                                      <a:pt x="722" y="179"/>
                                    </a:cubicBezTo>
                                    <a:cubicBezTo>
                                      <a:pt x="718" y="184"/>
                                      <a:pt x="714" y="191"/>
                                      <a:pt x="714" y="199"/>
                                    </a:cubicBezTo>
                                    <a:cubicBezTo>
                                      <a:pt x="714" y="201"/>
                                      <a:pt x="715" y="204"/>
                                      <a:pt x="715" y="206"/>
                                    </a:cubicBezTo>
                                    <a:cubicBezTo>
                                      <a:pt x="717" y="205"/>
                                      <a:pt x="719" y="204"/>
                                      <a:pt x="721" y="203"/>
                                    </a:cubicBezTo>
                                    <a:cubicBezTo>
                                      <a:pt x="721" y="202"/>
                                      <a:pt x="721" y="200"/>
                                      <a:pt x="721" y="199"/>
                                    </a:cubicBezTo>
                                    <a:cubicBezTo>
                                      <a:pt x="721" y="187"/>
                                      <a:pt x="730" y="177"/>
                                      <a:pt x="742" y="177"/>
                                    </a:cubicBezTo>
                                    <a:cubicBezTo>
                                      <a:pt x="753" y="177"/>
                                      <a:pt x="763" y="187"/>
                                      <a:pt x="763" y="199"/>
                                    </a:cubicBezTo>
                                    <a:close/>
                                    <a:moveTo>
                                      <a:pt x="755" y="199"/>
                                    </a:moveTo>
                                    <a:cubicBezTo>
                                      <a:pt x="755" y="199"/>
                                      <a:pt x="755" y="200"/>
                                      <a:pt x="755" y="200"/>
                                    </a:cubicBezTo>
                                    <a:cubicBezTo>
                                      <a:pt x="757" y="201"/>
                                      <a:pt x="759" y="202"/>
                                      <a:pt x="761" y="202"/>
                                    </a:cubicBezTo>
                                    <a:cubicBezTo>
                                      <a:pt x="761" y="201"/>
                                      <a:pt x="761" y="200"/>
                                      <a:pt x="761" y="199"/>
                                    </a:cubicBezTo>
                                    <a:cubicBezTo>
                                      <a:pt x="761" y="193"/>
                                      <a:pt x="759" y="188"/>
                                      <a:pt x="755" y="185"/>
                                    </a:cubicBezTo>
                                    <a:cubicBezTo>
                                      <a:pt x="752" y="181"/>
                                      <a:pt x="747" y="179"/>
                                      <a:pt x="742" y="179"/>
                                    </a:cubicBezTo>
                                    <a:cubicBezTo>
                                      <a:pt x="736" y="179"/>
                                      <a:pt x="731" y="181"/>
                                      <a:pt x="728" y="185"/>
                                    </a:cubicBezTo>
                                    <a:cubicBezTo>
                                      <a:pt x="724" y="188"/>
                                      <a:pt x="722" y="193"/>
                                      <a:pt x="722" y="199"/>
                                    </a:cubicBezTo>
                                    <a:cubicBezTo>
                                      <a:pt x="722" y="200"/>
                                      <a:pt x="722" y="201"/>
                                      <a:pt x="723" y="202"/>
                                    </a:cubicBezTo>
                                    <a:cubicBezTo>
                                      <a:pt x="724" y="202"/>
                                      <a:pt x="726" y="201"/>
                                      <a:pt x="728" y="200"/>
                                    </a:cubicBezTo>
                                    <a:cubicBezTo>
                                      <a:pt x="728" y="200"/>
                                      <a:pt x="728" y="199"/>
                                      <a:pt x="728" y="199"/>
                                    </a:cubicBezTo>
                                    <a:cubicBezTo>
                                      <a:pt x="728" y="191"/>
                                      <a:pt x="734" y="185"/>
                                      <a:pt x="742" y="185"/>
                                    </a:cubicBezTo>
                                    <a:cubicBezTo>
                                      <a:pt x="749" y="185"/>
                                      <a:pt x="755" y="191"/>
                                      <a:pt x="755" y="199"/>
                                    </a:cubicBezTo>
                                    <a:close/>
                                    <a:moveTo>
                                      <a:pt x="748" y="199"/>
                                    </a:moveTo>
                                    <a:cubicBezTo>
                                      <a:pt x="748" y="199"/>
                                      <a:pt x="748" y="199"/>
                                      <a:pt x="748" y="199"/>
                                    </a:cubicBezTo>
                                    <a:cubicBezTo>
                                      <a:pt x="750" y="199"/>
                                      <a:pt x="752" y="200"/>
                                      <a:pt x="754" y="200"/>
                                    </a:cubicBezTo>
                                    <a:cubicBezTo>
                                      <a:pt x="754" y="200"/>
                                      <a:pt x="754" y="199"/>
                                      <a:pt x="754" y="199"/>
                                    </a:cubicBezTo>
                                    <a:cubicBezTo>
                                      <a:pt x="754" y="192"/>
                                      <a:pt x="748" y="187"/>
                                      <a:pt x="742" y="187"/>
                                    </a:cubicBezTo>
                                    <a:cubicBezTo>
                                      <a:pt x="735" y="187"/>
                                      <a:pt x="730" y="192"/>
                                      <a:pt x="730" y="199"/>
                                    </a:cubicBezTo>
                                    <a:cubicBezTo>
                                      <a:pt x="730" y="199"/>
                                      <a:pt x="730" y="200"/>
                                      <a:pt x="730" y="200"/>
                                    </a:cubicBezTo>
                                    <a:cubicBezTo>
                                      <a:pt x="732" y="200"/>
                                      <a:pt x="733" y="199"/>
                                      <a:pt x="735" y="199"/>
                                    </a:cubicBezTo>
                                    <a:cubicBezTo>
                                      <a:pt x="735" y="199"/>
                                      <a:pt x="735" y="199"/>
                                      <a:pt x="735" y="199"/>
                                    </a:cubicBezTo>
                                    <a:cubicBezTo>
                                      <a:pt x="735" y="195"/>
                                      <a:pt x="738" y="192"/>
                                      <a:pt x="742" y="192"/>
                                    </a:cubicBezTo>
                                    <a:cubicBezTo>
                                      <a:pt x="745" y="192"/>
                                      <a:pt x="748" y="195"/>
                                      <a:pt x="748" y="199"/>
                                    </a:cubicBezTo>
                                    <a:close/>
                                    <a:moveTo>
                                      <a:pt x="742" y="193"/>
                                    </a:moveTo>
                                    <a:cubicBezTo>
                                      <a:pt x="739" y="193"/>
                                      <a:pt x="737" y="196"/>
                                      <a:pt x="737" y="199"/>
                                    </a:cubicBezTo>
                                    <a:cubicBezTo>
                                      <a:pt x="737" y="199"/>
                                      <a:pt x="737" y="199"/>
                                      <a:pt x="737" y="199"/>
                                    </a:cubicBezTo>
                                    <a:cubicBezTo>
                                      <a:pt x="738" y="199"/>
                                      <a:pt x="740" y="199"/>
                                      <a:pt x="742" y="199"/>
                                    </a:cubicBezTo>
                                    <a:cubicBezTo>
                                      <a:pt x="743" y="199"/>
                                      <a:pt x="745" y="199"/>
                                      <a:pt x="747" y="199"/>
                                    </a:cubicBezTo>
                                    <a:cubicBezTo>
                                      <a:pt x="747" y="199"/>
                                      <a:pt x="747" y="199"/>
                                      <a:pt x="747" y="199"/>
                                    </a:cubicBezTo>
                                    <a:cubicBezTo>
                                      <a:pt x="747" y="196"/>
                                      <a:pt x="745" y="193"/>
                                      <a:pt x="742" y="193"/>
                                    </a:cubicBezTo>
                                    <a:close/>
                                    <a:moveTo>
                                      <a:pt x="772" y="209"/>
                                    </a:moveTo>
                                    <a:cubicBezTo>
                                      <a:pt x="773" y="208"/>
                                      <a:pt x="774" y="208"/>
                                      <a:pt x="775" y="207"/>
                                    </a:cubicBezTo>
                                    <a:cubicBezTo>
                                      <a:pt x="776" y="204"/>
                                      <a:pt x="776" y="201"/>
                                      <a:pt x="776" y="199"/>
                                    </a:cubicBezTo>
                                    <a:cubicBezTo>
                                      <a:pt x="776" y="189"/>
                                      <a:pt x="772" y="181"/>
                                      <a:pt x="766" y="174"/>
                                    </a:cubicBezTo>
                                    <a:cubicBezTo>
                                      <a:pt x="760" y="168"/>
                                      <a:pt x="751" y="164"/>
                                      <a:pt x="742" y="164"/>
                                    </a:cubicBezTo>
                                    <a:cubicBezTo>
                                      <a:pt x="732" y="164"/>
                                      <a:pt x="724" y="168"/>
                                      <a:pt x="717" y="174"/>
                                    </a:cubicBezTo>
                                    <a:cubicBezTo>
                                      <a:pt x="711" y="181"/>
                                      <a:pt x="707" y="189"/>
                                      <a:pt x="707" y="199"/>
                                    </a:cubicBezTo>
                                    <a:cubicBezTo>
                                      <a:pt x="707" y="201"/>
                                      <a:pt x="708" y="204"/>
                                      <a:pt x="708" y="207"/>
                                    </a:cubicBezTo>
                                    <a:cubicBezTo>
                                      <a:pt x="709" y="207"/>
                                      <a:pt x="710" y="208"/>
                                      <a:pt x="711" y="209"/>
                                    </a:cubicBezTo>
                                    <a:cubicBezTo>
                                      <a:pt x="712" y="208"/>
                                      <a:pt x="713" y="207"/>
                                      <a:pt x="714" y="207"/>
                                    </a:cubicBezTo>
                                    <a:cubicBezTo>
                                      <a:pt x="713" y="204"/>
                                      <a:pt x="713" y="201"/>
                                      <a:pt x="713" y="199"/>
                                    </a:cubicBezTo>
                                    <a:cubicBezTo>
                                      <a:pt x="713" y="183"/>
                                      <a:pt x="726" y="170"/>
                                      <a:pt x="742" y="170"/>
                                    </a:cubicBezTo>
                                    <a:cubicBezTo>
                                      <a:pt x="758" y="170"/>
                                      <a:pt x="770" y="183"/>
                                      <a:pt x="770" y="199"/>
                                    </a:cubicBezTo>
                                    <a:cubicBezTo>
                                      <a:pt x="770" y="201"/>
                                      <a:pt x="770" y="204"/>
                                      <a:pt x="769" y="207"/>
                                    </a:cubicBezTo>
                                    <a:cubicBezTo>
                                      <a:pt x="770" y="207"/>
                                      <a:pt x="771" y="208"/>
                                      <a:pt x="772" y="209"/>
                                    </a:cubicBezTo>
                                    <a:close/>
                                    <a:moveTo>
                                      <a:pt x="763" y="147"/>
                                    </a:moveTo>
                                    <a:cubicBezTo>
                                      <a:pt x="763" y="149"/>
                                      <a:pt x="763" y="150"/>
                                      <a:pt x="762" y="152"/>
                                    </a:cubicBezTo>
                                    <a:cubicBezTo>
                                      <a:pt x="764" y="152"/>
                                      <a:pt x="766" y="153"/>
                                      <a:pt x="768" y="155"/>
                                    </a:cubicBezTo>
                                    <a:cubicBezTo>
                                      <a:pt x="769" y="152"/>
                                      <a:pt x="769" y="150"/>
                                      <a:pt x="769" y="147"/>
                                    </a:cubicBezTo>
                                    <a:cubicBezTo>
                                      <a:pt x="769" y="140"/>
                                      <a:pt x="766" y="133"/>
                                      <a:pt x="761" y="128"/>
                                    </a:cubicBezTo>
                                    <a:cubicBezTo>
                                      <a:pt x="756" y="123"/>
                                      <a:pt x="749" y="120"/>
                                      <a:pt x="742" y="120"/>
                                    </a:cubicBezTo>
                                    <a:cubicBezTo>
                                      <a:pt x="734" y="120"/>
                                      <a:pt x="727" y="123"/>
                                      <a:pt x="722" y="128"/>
                                    </a:cubicBezTo>
                                    <a:cubicBezTo>
                                      <a:pt x="718" y="133"/>
                                      <a:pt x="714" y="140"/>
                                      <a:pt x="714" y="147"/>
                                    </a:cubicBezTo>
                                    <a:cubicBezTo>
                                      <a:pt x="714" y="150"/>
                                      <a:pt x="715" y="152"/>
                                      <a:pt x="715" y="155"/>
                                    </a:cubicBezTo>
                                    <a:cubicBezTo>
                                      <a:pt x="717" y="153"/>
                                      <a:pt x="719" y="152"/>
                                      <a:pt x="721" y="152"/>
                                    </a:cubicBezTo>
                                    <a:cubicBezTo>
                                      <a:pt x="721" y="150"/>
                                      <a:pt x="721" y="149"/>
                                      <a:pt x="721" y="147"/>
                                    </a:cubicBezTo>
                                    <a:cubicBezTo>
                                      <a:pt x="721" y="135"/>
                                      <a:pt x="730" y="126"/>
                                      <a:pt x="742" y="126"/>
                                    </a:cubicBezTo>
                                    <a:cubicBezTo>
                                      <a:pt x="753" y="126"/>
                                      <a:pt x="763" y="135"/>
                                      <a:pt x="763" y="147"/>
                                    </a:cubicBezTo>
                                    <a:close/>
                                    <a:moveTo>
                                      <a:pt x="755" y="147"/>
                                    </a:moveTo>
                                    <a:cubicBezTo>
                                      <a:pt x="755" y="148"/>
                                      <a:pt x="755" y="148"/>
                                      <a:pt x="755" y="149"/>
                                    </a:cubicBezTo>
                                    <a:cubicBezTo>
                                      <a:pt x="757" y="150"/>
                                      <a:pt x="759" y="150"/>
                                      <a:pt x="761" y="151"/>
                                    </a:cubicBezTo>
                                    <a:cubicBezTo>
                                      <a:pt x="761" y="150"/>
                                      <a:pt x="761" y="148"/>
                                      <a:pt x="761" y="147"/>
                                    </a:cubicBezTo>
                                    <a:cubicBezTo>
                                      <a:pt x="761" y="142"/>
                                      <a:pt x="759" y="137"/>
                                      <a:pt x="755" y="133"/>
                                    </a:cubicBezTo>
                                    <a:cubicBezTo>
                                      <a:pt x="752" y="130"/>
                                      <a:pt x="747" y="128"/>
                                      <a:pt x="742" y="128"/>
                                    </a:cubicBezTo>
                                    <a:cubicBezTo>
                                      <a:pt x="736" y="128"/>
                                      <a:pt x="731" y="130"/>
                                      <a:pt x="728" y="133"/>
                                    </a:cubicBezTo>
                                    <a:cubicBezTo>
                                      <a:pt x="724" y="137"/>
                                      <a:pt x="722" y="142"/>
                                      <a:pt x="722" y="147"/>
                                    </a:cubicBezTo>
                                    <a:cubicBezTo>
                                      <a:pt x="722" y="148"/>
                                      <a:pt x="722" y="150"/>
                                      <a:pt x="723" y="151"/>
                                    </a:cubicBezTo>
                                    <a:cubicBezTo>
                                      <a:pt x="724" y="150"/>
                                      <a:pt x="726" y="150"/>
                                      <a:pt x="728" y="149"/>
                                    </a:cubicBezTo>
                                    <a:cubicBezTo>
                                      <a:pt x="728" y="148"/>
                                      <a:pt x="728" y="148"/>
                                      <a:pt x="728" y="147"/>
                                    </a:cubicBezTo>
                                    <a:cubicBezTo>
                                      <a:pt x="728" y="140"/>
                                      <a:pt x="734" y="134"/>
                                      <a:pt x="742" y="134"/>
                                    </a:cubicBezTo>
                                    <a:cubicBezTo>
                                      <a:pt x="749" y="134"/>
                                      <a:pt x="755" y="140"/>
                                      <a:pt x="755" y="147"/>
                                    </a:cubicBezTo>
                                    <a:close/>
                                    <a:moveTo>
                                      <a:pt x="748" y="147"/>
                                    </a:moveTo>
                                    <a:cubicBezTo>
                                      <a:pt x="748" y="147"/>
                                      <a:pt x="748" y="148"/>
                                      <a:pt x="748" y="148"/>
                                    </a:cubicBezTo>
                                    <a:cubicBezTo>
                                      <a:pt x="750" y="148"/>
                                      <a:pt x="752" y="148"/>
                                      <a:pt x="754" y="149"/>
                                    </a:cubicBezTo>
                                    <a:cubicBezTo>
                                      <a:pt x="754" y="148"/>
                                      <a:pt x="754" y="148"/>
                                      <a:pt x="754" y="147"/>
                                    </a:cubicBezTo>
                                    <a:cubicBezTo>
                                      <a:pt x="754" y="141"/>
                                      <a:pt x="748" y="135"/>
                                      <a:pt x="742" y="135"/>
                                    </a:cubicBezTo>
                                    <a:cubicBezTo>
                                      <a:pt x="735" y="135"/>
                                      <a:pt x="730" y="141"/>
                                      <a:pt x="730" y="147"/>
                                    </a:cubicBezTo>
                                    <a:cubicBezTo>
                                      <a:pt x="730" y="148"/>
                                      <a:pt x="730" y="148"/>
                                      <a:pt x="730" y="149"/>
                                    </a:cubicBezTo>
                                    <a:cubicBezTo>
                                      <a:pt x="732" y="148"/>
                                      <a:pt x="733" y="148"/>
                                      <a:pt x="735" y="148"/>
                                    </a:cubicBezTo>
                                    <a:cubicBezTo>
                                      <a:pt x="735" y="148"/>
                                      <a:pt x="735" y="147"/>
                                      <a:pt x="735" y="147"/>
                                    </a:cubicBezTo>
                                    <a:cubicBezTo>
                                      <a:pt x="735" y="143"/>
                                      <a:pt x="738" y="140"/>
                                      <a:pt x="742" y="140"/>
                                    </a:cubicBezTo>
                                    <a:cubicBezTo>
                                      <a:pt x="745" y="140"/>
                                      <a:pt x="748" y="143"/>
                                      <a:pt x="748" y="147"/>
                                    </a:cubicBezTo>
                                    <a:close/>
                                    <a:moveTo>
                                      <a:pt x="742" y="142"/>
                                    </a:moveTo>
                                    <a:cubicBezTo>
                                      <a:pt x="739" y="142"/>
                                      <a:pt x="737" y="144"/>
                                      <a:pt x="737" y="147"/>
                                    </a:cubicBezTo>
                                    <a:cubicBezTo>
                                      <a:pt x="737" y="147"/>
                                      <a:pt x="737" y="147"/>
                                      <a:pt x="737" y="148"/>
                                    </a:cubicBezTo>
                                    <a:cubicBezTo>
                                      <a:pt x="738" y="147"/>
                                      <a:pt x="740" y="147"/>
                                      <a:pt x="742" y="147"/>
                                    </a:cubicBezTo>
                                    <a:cubicBezTo>
                                      <a:pt x="743" y="147"/>
                                      <a:pt x="745" y="147"/>
                                      <a:pt x="747" y="148"/>
                                    </a:cubicBezTo>
                                    <a:cubicBezTo>
                                      <a:pt x="747" y="147"/>
                                      <a:pt x="747" y="147"/>
                                      <a:pt x="747" y="147"/>
                                    </a:cubicBezTo>
                                    <a:cubicBezTo>
                                      <a:pt x="747" y="144"/>
                                      <a:pt x="745" y="142"/>
                                      <a:pt x="742" y="142"/>
                                    </a:cubicBezTo>
                                    <a:close/>
                                    <a:moveTo>
                                      <a:pt x="772" y="157"/>
                                    </a:moveTo>
                                    <a:cubicBezTo>
                                      <a:pt x="773" y="157"/>
                                      <a:pt x="774" y="156"/>
                                      <a:pt x="775" y="156"/>
                                    </a:cubicBezTo>
                                    <a:cubicBezTo>
                                      <a:pt x="776" y="153"/>
                                      <a:pt x="776" y="150"/>
                                      <a:pt x="776" y="147"/>
                                    </a:cubicBezTo>
                                    <a:cubicBezTo>
                                      <a:pt x="776" y="138"/>
                                      <a:pt x="772" y="129"/>
                                      <a:pt x="766" y="123"/>
                                    </a:cubicBezTo>
                                    <a:cubicBezTo>
                                      <a:pt x="760" y="117"/>
                                      <a:pt x="751" y="113"/>
                                      <a:pt x="742" y="113"/>
                                    </a:cubicBezTo>
                                    <a:cubicBezTo>
                                      <a:pt x="732" y="113"/>
                                      <a:pt x="724" y="117"/>
                                      <a:pt x="717" y="123"/>
                                    </a:cubicBezTo>
                                    <a:cubicBezTo>
                                      <a:pt x="711" y="129"/>
                                      <a:pt x="707" y="138"/>
                                      <a:pt x="707" y="147"/>
                                    </a:cubicBezTo>
                                    <a:cubicBezTo>
                                      <a:pt x="707" y="150"/>
                                      <a:pt x="708" y="153"/>
                                      <a:pt x="708" y="155"/>
                                    </a:cubicBezTo>
                                    <a:cubicBezTo>
                                      <a:pt x="709" y="156"/>
                                      <a:pt x="710" y="157"/>
                                      <a:pt x="711" y="157"/>
                                    </a:cubicBezTo>
                                    <a:cubicBezTo>
                                      <a:pt x="712" y="157"/>
                                      <a:pt x="713" y="156"/>
                                      <a:pt x="714" y="155"/>
                                    </a:cubicBezTo>
                                    <a:cubicBezTo>
                                      <a:pt x="713" y="153"/>
                                      <a:pt x="713" y="150"/>
                                      <a:pt x="713" y="147"/>
                                    </a:cubicBezTo>
                                    <a:cubicBezTo>
                                      <a:pt x="713" y="131"/>
                                      <a:pt x="726" y="118"/>
                                      <a:pt x="742" y="118"/>
                                    </a:cubicBezTo>
                                    <a:cubicBezTo>
                                      <a:pt x="758" y="118"/>
                                      <a:pt x="770" y="131"/>
                                      <a:pt x="770" y="147"/>
                                    </a:cubicBezTo>
                                    <a:cubicBezTo>
                                      <a:pt x="770" y="150"/>
                                      <a:pt x="770" y="153"/>
                                      <a:pt x="769" y="155"/>
                                    </a:cubicBezTo>
                                    <a:cubicBezTo>
                                      <a:pt x="770" y="156"/>
                                      <a:pt x="771" y="157"/>
                                      <a:pt x="772" y="157"/>
                                    </a:cubicBezTo>
                                    <a:close/>
                                    <a:moveTo>
                                      <a:pt x="763" y="96"/>
                                    </a:moveTo>
                                    <a:cubicBezTo>
                                      <a:pt x="763" y="97"/>
                                      <a:pt x="763" y="99"/>
                                      <a:pt x="762" y="100"/>
                                    </a:cubicBezTo>
                                    <a:cubicBezTo>
                                      <a:pt x="764" y="101"/>
                                      <a:pt x="766" y="102"/>
                                      <a:pt x="768" y="103"/>
                                    </a:cubicBezTo>
                                    <a:cubicBezTo>
                                      <a:pt x="769" y="101"/>
                                      <a:pt x="769" y="98"/>
                                      <a:pt x="769" y="96"/>
                                    </a:cubicBezTo>
                                    <a:cubicBezTo>
                                      <a:pt x="769" y="88"/>
                                      <a:pt x="766" y="81"/>
                                      <a:pt x="761" y="77"/>
                                    </a:cubicBezTo>
                                    <a:cubicBezTo>
                                      <a:pt x="756" y="72"/>
                                      <a:pt x="749" y="69"/>
                                      <a:pt x="742" y="69"/>
                                    </a:cubicBezTo>
                                    <a:cubicBezTo>
                                      <a:pt x="734" y="69"/>
                                      <a:pt x="727" y="72"/>
                                      <a:pt x="722" y="77"/>
                                    </a:cubicBezTo>
                                    <a:cubicBezTo>
                                      <a:pt x="718" y="81"/>
                                      <a:pt x="714" y="88"/>
                                      <a:pt x="714" y="96"/>
                                    </a:cubicBezTo>
                                    <a:cubicBezTo>
                                      <a:pt x="714" y="98"/>
                                      <a:pt x="715" y="101"/>
                                      <a:pt x="715" y="103"/>
                                    </a:cubicBezTo>
                                    <a:cubicBezTo>
                                      <a:pt x="717" y="102"/>
                                      <a:pt x="719" y="101"/>
                                      <a:pt x="721" y="100"/>
                                    </a:cubicBezTo>
                                    <a:cubicBezTo>
                                      <a:pt x="721" y="99"/>
                                      <a:pt x="721" y="97"/>
                                      <a:pt x="721" y="96"/>
                                    </a:cubicBezTo>
                                    <a:cubicBezTo>
                                      <a:pt x="721" y="84"/>
                                      <a:pt x="730" y="75"/>
                                      <a:pt x="742" y="75"/>
                                    </a:cubicBezTo>
                                    <a:cubicBezTo>
                                      <a:pt x="753" y="75"/>
                                      <a:pt x="763" y="84"/>
                                      <a:pt x="763" y="96"/>
                                    </a:cubicBezTo>
                                    <a:close/>
                                    <a:moveTo>
                                      <a:pt x="755" y="96"/>
                                    </a:moveTo>
                                    <a:cubicBezTo>
                                      <a:pt x="755" y="96"/>
                                      <a:pt x="755" y="97"/>
                                      <a:pt x="755" y="98"/>
                                    </a:cubicBezTo>
                                    <a:cubicBezTo>
                                      <a:pt x="757" y="98"/>
                                      <a:pt x="759" y="99"/>
                                      <a:pt x="761" y="100"/>
                                    </a:cubicBezTo>
                                    <a:cubicBezTo>
                                      <a:pt x="761" y="98"/>
                                      <a:pt x="761" y="97"/>
                                      <a:pt x="761" y="96"/>
                                    </a:cubicBezTo>
                                    <a:cubicBezTo>
                                      <a:pt x="761" y="90"/>
                                      <a:pt x="759" y="86"/>
                                      <a:pt x="755" y="82"/>
                                    </a:cubicBezTo>
                                    <a:cubicBezTo>
                                      <a:pt x="752" y="78"/>
                                      <a:pt x="747" y="76"/>
                                      <a:pt x="742" y="76"/>
                                    </a:cubicBezTo>
                                    <a:cubicBezTo>
                                      <a:pt x="736" y="76"/>
                                      <a:pt x="731" y="78"/>
                                      <a:pt x="728" y="82"/>
                                    </a:cubicBezTo>
                                    <a:cubicBezTo>
                                      <a:pt x="724" y="86"/>
                                      <a:pt x="722" y="90"/>
                                      <a:pt x="722" y="96"/>
                                    </a:cubicBezTo>
                                    <a:cubicBezTo>
                                      <a:pt x="722" y="97"/>
                                      <a:pt x="722" y="98"/>
                                      <a:pt x="723" y="100"/>
                                    </a:cubicBezTo>
                                    <a:cubicBezTo>
                                      <a:pt x="724" y="99"/>
                                      <a:pt x="726" y="98"/>
                                      <a:pt x="728" y="98"/>
                                    </a:cubicBezTo>
                                    <a:cubicBezTo>
                                      <a:pt x="728" y="97"/>
                                      <a:pt x="728" y="96"/>
                                      <a:pt x="728" y="96"/>
                                    </a:cubicBezTo>
                                    <a:cubicBezTo>
                                      <a:pt x="728" y="88"/>
                                      <a:pt x="734" y="82"/>
                                      <a:pt x="742" y="82"/>
                                    </a:cubicBezTo>
                                    <a:cubicBezTo>
                                      <a:pt x="749" y="82"/>
                                      <a:pt x="755" y="88"/>
                                      <a:pt x="755" y="96"/>
                                    </a:cubicBezTo>
                                    <a:close/>
                                    <a:moveTo>
                                      <a:pt x="748" y="96"/>
                                    </a:moveTo>
                                    <a:cubicBezTo>
                                      <a:pt x="748" y="96"/>
                                      <a:pt x="748" y="96"/>
                                      <a:pt x="748" y="96"/>
                                    </a:cubicBezTo>
                                    <a:cubicBezTo>
                                      <a:pt x="750" y="97"/>
                                      <a:pt x="752" y="97"/>
                                      <a:pt x="754" y="97"/>
                                    </a:cubicBezTo>
                                    <a:cubicBezTo>
                                      <a:pt x="754" y="97"/>
                                      <a:pt x="754" y="96"/>
                                      <a:pt x="754" y="96"/>
                                    </a:cubicBezTo>
                                    <a:cubicBezTo>
                                      <a:pt x="754" y="89"/>
                                      <a:pt x="748" y="84"/>
                                      <a:pt x="742" y="84"/>
                                    </a:cubicBezTo>
                                    <a:cubicBezTo>
                                      <a:pt x="735" y="84"/>
                                      <a:pt x="730" y="89"/>
                                      <a:pt x="730" y="96"/>
                                    </a:cubicBezTo>
                                    <a:cubicBezTo>
                                      <a:pt x="730" y="96"/>
                                      <a:pt x="730" y="97"/>
                                      <a:pt x="730" y="97"/>
                                    </a:cubicBezTo>
                                    <a:cubicBezTo>
                                      <a:pt x="732" y="97"/>
                                      <a:pt x="733" y="97"/>
                                      <a:pt x="735" y="96"/>
                                    </a:cubicBezTo>
                                    <a:cubicBezTo>
                                      <a:pt x="735" y="96"/>
                                      <a:pt x="735" y="96"/>
                                      <a:pt x="735" y="96"/>
                                    </a:cubicBezTo>
                                    <a:cubicBezTo>
                                      <a:pt x="735" y="92"/>
                                      <a:pt x="738" y="89"/>
                                      <a:pt x="742" y="89"/>
                                    </a:cubicBezTo>
                                    <a:cubicBezTo>
                                      <a:pt x="745" y="89"/>
                                      <a:pt x="748" y="92"/>
                                      <a:pt x="748" y="96"/>
                                    </a:cubicBezTo>
                                    <a:close/>
                                    <a:moveTo>
                                      <a:pt x="742" y="91"/>
                                    </a:moveTo>
                                    <a:cubicBezTo>
                                      <a:pt x="739" y="91"/>
                                      <a:pt x="737" y="93"/>
                                      <a:pt x="737" y="96"/>
                                    </a:cubicBezTo>
                                    <a:cubicBezTo>
                                      <a:pt x="737" y="96"/>
                                      <a:pt x="737" y="96"/>
                                      <a:pt x="737" y="96"/>
                                    </a:cubicBezTo>
                                    <a:cubicBezTo>
                                      <a:pt x="738" y="96"/>
                                      <a:pt x="740" y="96"/>
                                      <a:pt x="742" y="96"/>
                                    </a:cubicBezTo>
                                    <a:cubicBezTo>
                                      <a:pt x="743" y="96"/>
                                      <a:pt x="745" y="96"/>
                                      <a:pt x="747" y="96"/>
                                    </a:cubicBezTo>
                                    <a:cubicBezTo>
                                      <a:pt x="747" y="96"/>
                                      <a:pt x="747" y="96"/>
                                      <a:pt x="747" y="96"/>
                                    </a:cubicBezTo>
                                    <a:cubicBezTo>
                                      <a:pt x="747" y="93"/>
                                      <a:pt x="745" y="91"/>
                                      <a:pt x="742" y="91"/>
                                    </a:cubicBezTo>
                                    <a:close/>
                                    <a:moveTo>
                                      <a:pt x="772" y="106"/>
                                    </a:moveTo>
                                    <a:cubicBezTo>
                                      <a:pt x="773" y="105"/>
                                      <a:pt x="774" y="105"/>
                                      <a:pt x="775" y="104"/>
                                    </a:cubicBezTo>
                                    <a:cubicBezTo>
                                      <a:pt x="776" y="101"/>
                                      <a:pt x="776" y="99"/>
                                      <a:pt x="776" y="96"/>
                                    </a:cubicBezTo>
                                    <a:cubicBezTo>
                                      <a:pt x="776" y="86"/>
                                      <a:pt x="772" y="78"/>
                                      <a:pt x="766" y="72"/>
                                    </a:cubicBezTo>
                                    <a:cubicBezTo>
                                      <a:pt x="760" y="65"/>
                                      <a:pt x="751" y="62"/>
                                      <a:pt x="742" y="62"/>
                                    </a:cubicBezTo>
                                    <a:cubicBezTo>
                                      <a:pt x="732" y="62"/>
                                      <a:pt x="724" y="65"/>
                                      <a:pt x="717" y="72"/>
                                    </a:cubicBezTo>
                                    <a:cubicBezTo>
                                      <a:pt x="711" y="78"/>
                                      <a:pt x="707" y="86"/>
                                      <a:pt x="707" y="96"/>
                                    </a:cubicBezTo>
                                    <a:cubicBezTo>
                                      <a:pt x="707" y="99"/>
                                      <a:pt x="708" y="101"/>
                                      <a:pt x="708" y="104"/>
                                    </a:cubicBezTo>
                                    <a:cubicBezTo>
                                      <a:pt x="709" y="105"/>
                                      <a:pt x="710" y="105"/>
                                      <a:pt x="711" y="106"/>
                                    </a:cubicBezTo>
                                    <a:cubicBezTo>
                                      <a:pt x="712" y="105"/>
                                      <a:pt x="713" y="105"/>
                                      <a:pt x="714" y="104"/>
                                    </a:cubicBezTo>
                                    <a:cubicBezTo>
                                      <a:pt x="713" y="101"/>
                                      <a:pt x="713" y="99"/>
                                      <a:pt x="713" y="96"/>
                                    </a:cubicBezTo>
                                    <a:cubicBezTo>
                                      <a:pt x="713" y="80"/>
                                      <a:pt x="726" y="67"/>
                                      <a:pt x="742" y="67"/>
                                    </a:cubicBezTo>
                                    <a:cubicBezTo>
                                      <a:pt x="758" y="67"/>
                                      <a:pt x="770" y="80"/>
                                      <a:pt x="770" y="96"/>
                                    </a:cubicBezTo>
                                    <a:cubicBezTo>
                                      <a:pt x="770" y="99"/>
                                      <a:pt x="770" y="101"/>
                                      <a:pt x="769" y="104"/>
                                    </a:cubicBezTo>
                                    <a:cubicBezTo>
                                      <a:pt x="770" y="105"/>
                                      <a:pt x="771" y="105"/>
                                      <a:pt x="772" y="106"/>
                                    </a:cubicBezTo>
                                    <a:close/>
                                    <a:moveTo>
                                      <a:pt x="704" y="61"/>
                                    </a:moveTo>
                                    <a:cubicBezTo>
                                      <a:pt x="697" y="56"/>
                                      <a:pt x="689" y="54"/>
                                      <a:pt x="681" y="54"/>
                                    </a:cubicBezTo>
                                    <a:cubicBezTo>
                                      <a:pt x="672" y="54"/>
                                      <a:pt x="665" y="56"/>
                                      <a:pt x="658" y="61"/>
                                    </a:cubicBezTo>
                                    <a:cubicBezTo>
                                      <a:pt x="659" y="62"/>
                                      <a:pt x="661" y="64"/>
                                      <a:pt x="662" y="65"/>
                                    </a:cubicBezTo>
                                    <a:cubicBezTo>
                                      <a:pt x="667" y="62"/>
                                      <a:pt x="674" y="60"/>
                                      <a:pt x="681" y="60"/>
                                    </a:cubicBezTo>
                                    <a:cubicBezTo>
                                      <a:pt x="688" y="60"/>
                                      <a:pt x="695" y="62"/>
                                      <a:pt x="700" y="66"/>
                                    </a:cubicBezTo>
                                    <a:cubicBezTo>
                                      <a:pt x="701" y="64"/>
                                      <a:pt x="703" y="62"/>
                                      <a:pt x="704" y="61"/>
                                    </a:cubicBezTo>
                                    <a:close/>
                                    <a:moveTo>
                                      <a:pt x="583" y="61"/>
                                    </a:moveTo>
                                    <a:cubicBezTo>
                                      <a:pt x="577" y="56"/>
                                      <a:pt x="569" y="54"/>
                                      <a:pt x="560" y="54"/>
                                    </a:cubicBezTo>
                                    <a:cubicBezTo>
                                      <a:pt x="551" y="54"/>
                                      <a:pt x="543" y="57"/>
                                      <a:pt x="536" y="61"/>
                                    </a:cubicBezTo>
                                    <a:cubicBezTo>
                                      <a:pt x="538" y="63"/>
                                      <a:pt x="539" y="64"/>
                                      <a:pt x="540" y="66"/>
                                    </a:cubicBezTo>
                                    <a:cubicBezTo>
                                      <a:pt x="546" y="62"/>
                                      <a:pt x="553" y="60"/>
                                      <a:pt x="560" y="60"/>
                                    </a:cubicBezTo>
                                    <a:cubicBezTo>
                                      <a:pt x="567" y="60"/>
                                      <a:pt x="574" y="62"/>
                                      <a:pt x="579" y="66"/>
                                    </a:cubicBezTo>
                                    <a:cubicBezTo>
                                      <a:pt x="581" y="64"/>
                                      <a:pt x="582" y="62"/>
                                      <a:pt x="583" y="61"/>
                                    </a:cubicBezTo>
                                    <a:close/>
                                    <a:moveTo>
                                      <a:pt x="461" y="61"/>
                                    </a:moveTo>
                                    <a:cubicBezTo>
                                      <a:pt x="454" y="56"/>
                                      <a:pt x="446" y="54"/>
                                      <a:pt x="438" y="54"/>
                                    </a:cubicBezTo>
                                    <a:cubicBezTo>
                                      <a:pt x="429" y="54"/>
                                      <a:pt x="422" y="56"/>
                                      <a:pt x="415" y="61"/>
                                    </a:cubicBezTo>
                                    <a:cubicBezTo>
                                      <a:pt x="416" y="62"/>
                                      <a:pt x="418" y="64"/>
                                      <a:pt x="419" y="65"/>
                                    </a:cubicBezTo>
                                    <a:cubicBezTo>
                                      <a:pt x="424" y="62"/>
                                      <a:pt x="431" y="60"/>
                                      <a:pt x="438" y="60"/>
                                    </a:cubicBezTo>
                                    <a:cubicBezTo>
                                      <a:pt x="445" y="60"/>
                                      <a:pt x="452" y="62"/>
                                      <a:pt x="457" y="66"/>
                                    </a:cubicBezTo>
                                    <a:cubicBezTo>
                                      <a:pt x="458" y="64"/>
                                      <a:pt x="460" y="62"/>
                                      <a:pt x="461" y="61"/>
                                    </a:cubicBezTo>
                                    <a:close/>
                                    <a:moveTo>
                                      <a:pt x="340" y="61"/>
                                    </a:moveTo>
                                    <a:cubicBezTo>
                                      <a:pt x="334" y="56"/>
                                      <a:pt x="326" y="54"/>
                                      <a:pt x="317" y="54"/>
                                    </a:cubicBezTo>
                                    <a:cubicBezTo>
                                      <a:pt x="308" y="54"/>
                                      <a:pt x="300" y="56"/>
                                      <a:pt x="293" y="61"/>
                                    </a:cubicBezTo>
                                    <a:cubicBezTo>
                                      <a:pt x="295" y="63"/>
                                      <a:pt x="296" y="64"/>
                                      <a:pt x="297" y="66"/>
                                    </a:cubicBezTo>
                                    <a:cubicBezTo>
                                      <a:pt x="303" y="62"/>
                                      <a:pt x="310" y="60"/>
                                      <a:pt x="317" y="60"/>
                                    </a:cubicBezTo>
                                    <a:cubicBezTo>
                                      <a:pt x="324" y="60"/>
                                      <a:pt x="331" y="62"/>
                                      <a:pt x="336" y="66"/>
                                    </a:cubicBezTo>
                                    <a:cubicBezTo>
                                      <a:pt x="338" y="64"/>
                                      <a:pt x="339" y="62"/>
                                      <a:pt x="340" y="61"/>
                                    </a:cubicBezTo>
                                    <a:close/>
                                    <a:moveTo>
                                      <a:pt x="218" y="61"/>
                                    </a:moveTo>
                                    <a:cubicBezTo>
                                      <a:pt x="212" y="56"/>
                                      <a:pt x="204" y="54"/>
                                      <a:pt x="195" y="54"/>
                                    </a:cubicBezTo>
                                    <a:cubicBezTo>
                                      <a:pt x="187" y="54"/>
                                      <a:pt x="179" y="56"/>
                                      <a:pt x="172" y="61"/>
                                    </a:cubicBezTo>
                                    <a:cubicBezTo>
                                      <a:pt x="174" y="62"/>
                                      <a:pt x="175" y="64"/>
                                      <a:pt x="176" y="65"/>
                                    </a:cubicBezTo>
                                    <a:cubicBezTo>
                                      <a:pt x="182" y="62"/>
                                      <a:pt x="188" y="60"/>
                                      <a:pt x="195" y="60"/>
                                    </a:cubicBezTo>
                                    <a:cubicBezTo>
                                      <a:pt x="202" y="60"/>
                                      <a:pt x="209" y="62"/>
                                      <a:pt x="214" y="66"/>
                                    </a:cubicBezTo>
                                    <a:cubicBezTo>
                                      <a:pt x="216" y="64"/>
                                      <a:pt x="217" y="62"/>
                                      <a:pt x="218" y="61"/>
                                    </a:cubicBezTo>
                                    <a:close/>
                                    <a:moveTo>
                                      <a:pt x="101" y="96"/>
                                    </a:moveTo>
                                    <a:cubicBezTo>
                                      <a:pt x="101" y="99"/>
                                      <a:pt x="101" y="101"/>
                                      <a:pt x="102" y="104"/>
                                    </a:cubicBezTo>
                                    <a:cubicBezTo>
                                      <a:pt x="103" y="105"/>
                                      <a:pt x="104" y="105"/>
                                      <a:pt x="105" y="106"/>
                                    </a:cubicBezTo>
                                    <a:cubicBezTo>
                                      <a:pt x="106" y="105"/>
                                      <a:pt x="106" y="105"/>
                                      <a:pt x="107" y="104"/>
                                    </a:cubicBezTo>
                                    <a:cubicBezTo>
                                      <a:pt x="107" y="101"/>
                                      <a:pt x="106" y="99"/>
                                      <a:pt x="106" y="96"/>
                                    </a:cubicBezTo>
                                    <a:cubicBezTo>
                                      <a:pt x="106" y="80"/>
                                      <a:pt x="119" y="67"/>
                                      <a:pt x="135" y="67"/>
                                    </a:cubicBezTo>
                                    <a:cubicBezTo>
                                      <a:pt x="151" y="67"/>
                                      <a:pt x="164" y="80"/>
                                      <a:pt x="164" y="96"/>
                                    </a:cubicBezTo>
                                    <a:cubicBezTo>
                                      <a:pt x="164" y="99"/>
                                      <a:pt x="163" y="101"/>
                                      <a:pt x="163" y="104"/>
                                    </a:cubicBezTo>
                                    <a:cubicBezTo>
                                      <a:pt x="163" y="105"/>
                                      <a:pt x="164" y="105"/>
                                      <a:pt x="165" y="106"/>
                                    </a:cubicBezTo>
                                    <a:cubicBezTo>
                                      <a:pt x="166" y="105"/>
                                      <a:pt x="167" y="104"/>
                                      <a:pt x="168" y="103"/>
                                    </a:cubicBezTo>
                                    <a:cubicBezTo>
                                      <a:pt x="169" y="101"/>
                                      <a:pt x="169" y="98"/>
                                      <a:pt x="169" y="96"/>
                                    </a:cubicBezTo>
                                    <a:cubicBezTo>
                                      <a:pt x="169" y="86"/>
                                      <a:pt x="165" y="78"/>
                                      <a:pt x="159" y="72"/>
                                    </a:cubicBezTo>
                                    <a:cubicBezTo>
                                      <a:pt x="153" y="65"/>
                                      <a:pt x="144" y="62"/>
                                      <a:pt x="135" y="62"/>
                                    </a:cubicBezTo>
                                    <a:cubicBezTo>
                                      <a:pt x="126" y="62"/>
                                      <a:pt x="117" y="65"/>
                                      <a:pt x="111" y="72"/>
                                    </a:cubicBezTo>
                                    <a:cubicBezTo>
                                      <a:pt x="105" y="78"/>
                                      <a:pt x="101" y="86"/>
                                      <a:pt x="101" y="96"/>
                                    </a:cubicBezTo>
                                    <a:close/>
                                    <a:moveTo>
                                      <a:pt x="156" y="96"/>
                                    </a:moveTo>
                                    <a:cubicBezTo>
                                      <a:pt x="156" y="97"/>
                                      <a:pt x="156" y="99"/>
                                      <a:pt x="156" y="100"/>
                                    </a:cubicBezTo>
                                    <a:cubicBezTo>
                                      <a:pt x="158" y="101"/>
                                      <a:pt x="159" y="102"/>
                                      <a:pt x="161" y="103"/>
                                    </a:cubicBezTo>
                                    <a:cubicBezTo>
                                      <a:pt x="162" y="101"/>
                                      <a:pt x="162" y="98"/>
                                      <a:pt x="162" y="96"/>
                                    </a:cubicBezTo>
                                    <a:cubicBezTo>
                                      <a:pt x="162" y="88"/>
                                      <a:pt x="159" y="81"/>
                                      <a:pt x="154" y="77"/>
                                    </a:cubicBezTo>
                                    <a:cubicBezTo>
                                      <a:pt x="149" y="72"/>
                                      <a:pt x="143" y="69"/>
                                      <a:pt x="135" y="69"/>
                                    </a:cubicBezTo>
                                    <a:cubicBezTo>
                                      <a:pt x="128" y="69"/>
                                      <a:pt x="121" y="72"/>
                                      <a:pt x="116" y="77"/>
                                    </a:cubicBezTo>
                                    <a:cubicBezTo>
                                      <a:pt x="111" y="81"/>
                                      <a:pt x="108" y="88"/>
                                      <a:pt x="108" y="96"/>
                                    </a:cubicBezTo>
                                    <a:cubicBezTo>
                                      <a:pt x="108" y="98"/>
                                      <a:pt x="108" y="101"/>
                                      <a:pt x="109" y="103"/>
                                    </a:cubicBezTo>
                                    <a:cubicBezTo>
                                      <a:pt x="111" y="102"/>
                                      <a:pt x="113" y="101"/>
                                      <a:pt x="114" y="100"/>
                                    </a:cubicBezTo>
                                    <a:cubicBezTo>
                                      <a:pt x="114" y="99"/>
                                      <a:pt x="114" y="97"/>
                                      <a:pt x="114" y="96"/>
                                    </a:cubicBezTo>
                                    <a:cubicBezTo>
                                      <a:pt x="114" y="84"/>
                                      <a:pt x="123" y="75"/>
                                      <a:pt x="135" y="75"/>
                                    </a:cubicBezTo>
                                    <a:cubicBezTo>
                                      <a:pt x="147" y="75"/>
                                      <a:pt x="156" y="84"/>
                                      <a:pt x="156" y="96"/>
                                    </a:cubicBezTo>
                                    <a:close/>
                                    <a:moveTo>
                                      <a:pt x="149" y="96"/>
                                    </a:moveTo>
                                    <a:cubicBezTo>
                                      <a:pt x="149" y="96"/>
                                      <a:pt x="149" y="97"/>
                                      <a:pt x="148" y="98"/>
                                    </a:cubicBezTo>
                                    <a:cubicBezTo>
                                      <a:pt x="150" y="98"/>
                                      <a:pt x="152" y="99"/>
                                      <a:pt x="154" y="100"/>
                                    </a:cubicBezTo>
                                    <a:cubicBezTo>
                                      <a:pt x="154" y="98"/>
                                      <a:pt x="155" y="97"/>
                                      <a:pt x="155" y="96"/>
                                    </a:cubicBezTo>
                                    <a:cubicBezTo>
                                      <a:pt x="155" y="90"/>
                                      <a:pt x="152" y="86"/>
                                      <a:pt x="149" y="82"/>
                                    </a:cubicBezTo>
                                    <a:cubicBezTo>
                                      <a:pt x="145" y="78"/>
                                      <a:pt x="140" y="76"/>
                                      <a:pt x="135" y="76"/>
                                    </a:cubicBezTo>
                                    <a:cubicBezTo>
                                      <a:pt x="130" y="76"/>
                                      <a:pt x="125" y="78"/>
                                      <a:pt x="121" y="82"/>
                                    </a:cubicBezTo>
                                    <a:cubicBezTo>
                                      <a:pt x="118" y="86"/>
                                      <a:pt x="116" y="90"/>
                                      <a:pt x="116" y="96"/>
                                    </a:cubicBezTo>
                                    <a:cubicBezTo>
                                      <a:pt x="116" y="97"/>
                                      <a:pt x="116" y="98"/>
                                      <a:pt x="116" y="100"/>
                                    </a:cubicBezTo>
                                    <a:cubicBezTo>
                                      <a:pt x="118" y="99"/>
                                      <a:pt x="120" y="98"/>
                                      <a:pt x="122" y="98"/>
                                    </a:cubicBezTo>
                                    <a:cubicBezTo>
                                      <a:pt x="122" y="97"/>
                                      <a:pt x="121" y="96"/>
                                      <a:pt x="121" y="96"/>
                                    </a:cubicBezTo>
                                    <a:cubicBezTo>
                                      <a:pt x="121" y="88"/>
                                      <a:pt x="128" y="82"/>
                                      <a:pt x="135" y="82"/>
                                    </a:cubicBezTo>
                                    <a:cubicBezTo>
                                      <a:pt x="143" y="82"/>
                                      <a:pt x="149" y="88"/>
                                      <a:pt x="149" y="96"/>
                                    </a:cubicBezTo>
                                    <a:close/>
                                    <a:moveTo>
                                      <a:pt x="142" y="96"/>
                                    </a:moveTo>
                                    <a:cubicBezTo>
                                      <a:pt x="142" y="96"/>
                                      <a:pt x="142" y="96"/>
                                      <a:pt x="142" y="96"/>
                                    </a:cubicBezTo>
                                    <a:cubicBezTo>
                                      <a:pt x="143" y="97"/>
                                      <a:pt x="145" y="97"/>
                                      <a:pt x="147" y="97"/>
                                    </a:cubicBezTo>
                                    <a:cubicBezTo>
                                      <a:pt x="147" y="97"/>
                                      <a:pt x="147" y="96"/>
                                      <a:pt x="147" y="96"/>
                                    </a:cubicBezTo>
                                    <a:cubicBezTo>
                                      <a:pt x="147" y="89"/>
                                      <a:pt x="142" y="84"/>
                                      <a:pt x="135" y="84"/>
                                    </a:cubicBezTo>
                                    <a:cubicBezTo>
                                      <a:pt x="128" y="84"/>
                                      <a:pt x="123" y="89"/>
                                      <a:pt x="123" y="96"/>
                                    </a:cubicBezTo>
                                    <a:cubicBezTo>
                                      <a:pt x="123" y="96"/>
                                      <a:pt x="123" y="97"/>
                                      <a:pt x="123" y="97"/>
                                    </a:cubicBezTo>
                                    <a:cubicBezTo>
                                      <a:pt x="125" y="97"/>
                                      <a:pt x="127" y="97"/>
                                      <a:pt x="128" y="96"/>
                                    </a:cubicBezTo>
                                    <a:cubicBezTo>
                                      <a:pt x="128" y="96"/>
                                      <a:pt x="128" y="96"/>
                                      <a:pt x="128" y="96"/>
                                    </a:cubicBezTo>
                                    <a:cubicBezTo>
                                      <a:pt x="128" y="92"/>
                                      <a:pt x="131" y="89"/>
                                      <a:pt x="135" y="89"/>
                                    </a:cubicBezTo>
                                    <a:cubicBezTo>
                                      <a:pt x="139" y="89"/>
                                      <a:pt x="142" y="92"/>
                                      <a:pt x="142" y="96"/>
                                    </a:cubicBezTo>
                                    <a:close/>
                                    <a:moveTo>
                                      <a:pt x="135" y="91"/>
                                    </a:moveTo>
                                    <a:cubicBezTo>
                                      <a:pt x="132" y="91"/>
                                      <a:pt x="130" y="93"/>
                                      <a:pt x="130" y="96"/>
                                    </a:cubicBezTo>
                                    <a:cubicBezTo>
                                      <a:pt x="130" y="96"/>
                                      <a:pt x="130" y="96"/>
                                      <a:pt x="130" y="96"/>
                                    </a:cubicBezTo>
                                    <a:cubicBezTo>
                                      <a:pt x="132" y="96"/>
                                      <a:pt x="133" y="96"/>
                                      <a:pt x="135" y="96"/>
                                    </a:cubicBezTo>
                                    <a:cubicBezTo>
                                      <a:pt x="137" y="96"/>
                                      <a:pt x="138" y="96"/>
                                      <a:pt x="140" y="96"/>
                                    </a:cubicBezTo>
                                    <a:cubicBezTo>
                                      <a:pt x="140" y="96"/>
                                      <a:pt x="140" y="96"/>
                                      <a:pt x="140" y="96"/>
                                    </a:cubicBezTo>
                                    <a:cubicBezTo>
                                      <a:pt x="140" y="93"/>
                                      <a:pt x="138" y="91"/>
                                      <a:pt x="135" y="91"/>
                                    </a:cubicBezTo>
                                    <a:close/>
                                    <a:moveTo>
                                      <a:pt x="101" y="147"/>
                                    </a:moveTo>
                                    <a:cubicBezTo>
                                      <a:pt x="101" y="150"/>
                                      <a:pt x="101" y="153"/>
                                      <a:pt x="102" y="155"/>
                                    </a:cubicBezTo>
                                    <a:cubicBezTo>
                                      <a:pt x="103" y="156"/>
                                      <a:pt x="104" y="157"/>
                                      <a:pt x="105" y="157"/>
                                    </a:cubicBezTo>
                                    <a:cubicBezTo>
                                      <a:pt x="106" y="157"/>
                                      <a:pt x="106" y="156"/>
                                      <a:pt x="107" y="155"/>
                                    </a:cubicBezTo>
                                    <a:cubicBezTo>
                                      <a:pt x="107" y="153"/>
                                      <a:pt x="106" y="150"/>
                                      <a:pt x="106" y="147"/>
                                    </a:cubicBezTo>
                                    <a:cubicBezTo>
                                      <a:pt x="106" y="131"/>
                                      <a:pt x="119" y="118"/>
                                      <a:pt x="135" y="118"/>
                                    </a:cubicBezTo>
                                    <a:cubicBezTo>
                                      <a:pt x="151" y="118"/>
                                      <a:pt x="164" y="131"/>
                                      <a:pt x="164" y="147"/>
                                    </a:cubicBezTo>
                                    <a:cubicBezTo>
                                      <a:pt x="164" y="150"/>
                                      <a:pt x="163" y="153"/>
                                      <a:pt x="163" y="155"/>
                                    </a:cubicBezTo>
                                    <a:cubicBezTo>
                                      <a:pt x="163" y="156"/>
                                      <a:pt x="164" y="156"/>
                                      <a:pt x="165" y="157"/>
                                    </a:cubicBezTo>
                                    <a:cubicBezTo>
                                      <a:pt x="166" y="156"/>
                                      <a:pt x="167" y="156"/>
                                      <a:pt x="168" y="155"/>
                                    </a:cubicBezTo>
                                    <a:cubicBezTo>
                                      <a:pt x="169" y="152"/>
                                      <a:pt x="169" y="150"/>
                                      <a:pt x="169" y="147"/>
                                    </a:cubicBezTo>
                                    <a:cubicBezTo>
                                      <a:pt x="169" y="138"/>
                                      <a:pt x="165" y="129"/>
                                      <a:pt x="159" y="123"/>
                                    </a:cubicBezTo>
                                    <a:cubicBezTo>
                                      <a:pt x="153" y="117"/>
                                      <a:pt x="144" y="113"/>
                                      <a:pt x="135" y="113"/>
                                    </a:cubicBezTo>
                                    <a:cubicBezTo>
                                      <a:pt x="126" y="113"/>
                                      <a:pt x="117" y="117"/>
                                      <a:pt x="111" y="123"/>
                                    </a:cubicBezTo>
                                    <a:cubicBezTo>
                                      <a:pt x="105" y="129"/>
                                      <a:pt x="101" y="138"/>
                                      <a:pt x="101" y="147"/>
                                    </a:cubicBezTo>
                                    <a:close/>
                                    <a:moveTo>
                                      <a:pt x="156" y="147"/>
                                    </a:moveTo>
                                    <a:cubicBezTo>
                                      <a:pt x="156" y="149"/>
                                      <a:pt x="156" y="150"/>
                                      <a:pt x="156" y="152"/>
                                    </a:cubicBezTo>
                                    <a:cubicBezTo>
                                      <a:pt x="158" y="152"/>
                                      <a:pt x="159" y="153"/>
                                      <a:pt x="161" y="155"/>
                                    </a:cubicBezTo>
                                    <a:cubicBezTo>
                                      <a:pt x="162" y="152"/>
                                      <a:pt x="162" y="150"/>
                                      <a:pt x="162" y="147"/>
                                    </a:cubicBezTo>
                                    <a:cubicBezTo>
                                      <a:pt x="162" y="140"/>
                                      <a:pt x="159" y="133"/>
                                      <a:pt x="154" y="128"/>
                                    </a:cubicBezTo>
                                    <a:cubicBezTo>
                                      <a:pt x="149" y="123"/>
                                      <a:pt x="143" y="120"/>
                                      <a:pt x="135" y="120"/>
                                    </a:cubicBezTo>
                                    <a:cubicBezTo>
                                      <a:pt x="128" y="120"/>
                                      <a:pt x="121" y="123"/>
                                      <a:pt x="116" y="128"/>
                                    </a:cubicBezTo>
                                    <a:cubicBezTo>
                                      <a:pt x="111" y="133"/>
                                      <a:pt x="108" y="140"/>
                                      <a:pt x="108" y="147"/>
                                    </a:cubicBezTo>
                                    <a:cubicBezTo>
                                      <a:pt x="108" y="150"/>
                                      <a:pt x="108" y="152"/>
                                      <a:pt x="109" y="155"/>
                                    </a:cubicBezTo>
                                    <a:cubicBezTo>
                                      <a:pt x="111" y="153"/>
                                      <a:pt x="113" y="152"/>
                                      <a:pt x="114" y="152"/>
                                    </a:cubicBezTo>
                                    <a:cubicBezTo>
                                      <a:pt x="114" y="150"/>
                                      <a:pt x="114" y="149"/>
                                      <a:pt x="114" y="147"/>
                                    </a:cubicBezTo>
                                    <a:cubicBezTo>
                                      <a:pt x="114" y="135"/>
                                      <a:pt x="123" y="126"/>
                                      <a:pt x="135" y="126"/>
                                    </a:cubicBezTo>
                                    <a:cubicBezTo>
                                      <a:pt x="147" y="126"/>
                                      <a:pt x="156" y="135"/>
                                      <a:pt x="156" y="147"/>
                                    </a:cubicBezTo>
                                    <a:close/>
                                    <a:moveTo>
                                      <a:pt x="149" y="147"/>
                                    </a:moveTo>
                                    <a:cubicBezTo>
                                      <a:pt x="149" y="148"/>
                                      <a:pt x="149" y="148"/>
                                      <a:pt x="148" y="149"/>
                                    </a:cubicBezTo>
                                    <a:cubicBezTo>
                                      <a:pt x="150" y="150"/>
                                      <a:pt x="152" y="150"/>
                                      <a:pt x="154" y="151"/>
                                    </a:cubicBezTo>
                                    <a:cubicBezTo>
                                      <a:pt x="154" y="150"/>
                                      <a:pt x="155" y="148"/>
                                      <a:pt x="155" y="147"/>
                                    </a:cubicBezTo>
                                    <a:cubicBezTo>
                                      <a:pt x="155" y="142"/>
                                      <a:pt x="152" y="137"/>
                                      <a:pt x="149" y="133"/>
                                    </a:cubicBezTo>
                                    <a:cubicBezTo>
                                      <a:pt x="145" y="130"/>
                                      <a:pt x="140" y="128"/>
                                      <a:pt x="135" y="128"/>
                                    </a:cubicBezTo>
                                    <a:cubicBezTo>
                                      <a:pt x="130" y="128"/>
                                      <a:pt x="125" y="130"/>
                                      <a:pt x="121" y="133"/>
                                    </a:cubicBezTo>
                                    <a:cubicBezTo>
                                      <a:pt x="118" y="137"/>
                                      <a:pt x="116" y="142"/>
                                      <a:pt x="116" y="147"/>
                                    </a:cubicBezTo>
                                    <a:cubicBezTo>
                                      <a:pt x="116" y="148"/>
                                      <a:pt x="116" y="150"/>
                                      <a:pt x="116" y="151"/>
                                    </a:cubicBezTo>
                                    <a:cubicBezTo>
                                      <a:pt x="118" y="150"/>
                                      <a:pt x="120" y="150"/>
                                      <a:pt x="122" y="149"/>
                                    </a:cubicBezTo>
                                    <a:cubicBezTo>
                                      <a:pt x="122" y="148"/>
                                      <a:pt x="121" y="148"/>
                                      <a:pt x="121" y="147"/>
                                    </a:cubicBezTo>
                                    <a:cubicBezTo>
                                      <a:pt x="121" y="140"/>
                                      <a:pt x="128" y="134"/>
                                      <a:pt x="135" y="134"/>
                                    </a:cubicBezTo>
                                    <a:cubicBezTo>
                                      <a:pt x="143" y="134"/>
                                      <a:pt x="149" y="140"/>
                                      <a:pt x="149" y="147"/>
                                    </a:cubicBezTo>
                                    <a:close/>
                                    <a:moveTo>
                                      <a:pt x="142" y="147"/>
                                    </a:moveTo>
                                    <a:cubicBezTo>
                                      <a:pt x="142" y="147"/>
                                      <a:pt x="142" y="148"/>
                                      <a:pt x="142" y="148"/>
                                    </a:cubicBezTo>
                                    <a:cubicBezTo>
                                      <a:pt x="143" y="148"/>
                                      <a:pt x="145" y="148"/>
                                      <a:pt x="147" y="149"/>
                                    </a:cubicBezTo>
                                    <a:cubicBezTo>
                                      <a:pt x="147" y="148"/>
                                      <a:pt x="147" y="148"/>
                                      <a:pt x="147" y="147"/>
                                    </a:cubicBezTo>
                                    <a:cubicBezTo>
                                      <a:pt x="147" y="141"/>
                                      <a:pt x="142" y="135"/>
                                      <a:pt x="135" y="135"/>
                                    </a:cubicBezTo>
                                    <a:cubicBezTo>
                                      <a:pt x="128" y="135"/>
                                      <a:pt x="123" y="141"/>
                                      <a:pt x="123" y="147"/>
                                    </a:cubicBezTo>
                                    <a:cubicBezTo>
                                      <a:pt x="123" y="148"/>
                                      <a:pt x="123" y="148"/>
                                      <a:pt x="123" y="149"/>
                                    </a:cubicBezTo>
                                    <a:cubicBezTo>
                                      <a:pt x="125" y="148"/>
                                      <a:pt x="127" y="148"/>
                                      <a:pt x="128" y="148"/>
                                    </a:cubicBezTo>
                                    <a:cubicBezTo>
                                      <a:pt x="128" y="148"/>
                                      <a:pt x="128" y="147"/>
                                      <a:pt x="128" y="147"/>
                                    </a:cubicBezTo>
                                    <a:cubicBezTo>
                                      <a:pt x="128" y="143"/>
                                      <a:pt x="131" y="140"/>
                                      <a:pt x="135" y="140"/>
                                    </a:cubicBezTo>
                                    <a:cubicBezTo>
                                      <a:pt x="139" y="140"/>
                                      <a:pt x="142" y="143"/>
                                      <a:pt x="142" y="147"/>
                                    </a:cubicBezTo>
                                    <a:close/>
                                    <a:moveTo>
                                      <a:pt x="135" y="142"/>
                                    </a:moveTo>
                                    <a:cubicBezTo>
                                      <a:pt x="132" y="142"/>
                                      <a:pt x="130" y="144"/>
                                      <a:pt x="130" y="147"/>
                                    </a:cubicBezTo>
                                    <a:cubicBezTo>
                                      <a:pt x="130" y="147"/>
                                      <a:pt x="130" y="147"/>
                                      <a:pt x="130" y="148"/>
                                    </a:cubicBezTo>
                                    <a:cubicBezTo>
                                      <a:pt x="132" y="147"/>
                                      <a:pt x="133" y="147"/>
                                      <a:pt x="135" y="147"/>
                                    </a:cubicBezTo>
                                    <a:cubicBezTo>
                                      <a:pt x="137" y="147"/>
                                      <a:pt x="138" y="147"/>
                                      <a:pt x="140" y="148"/>
                                    </a:cubicBezTo>
                                    <a:cubicBezTo>
                                      <a:pt x="140" y="147"/>
                                      <a:pt x="140" y="147"/>
                                      <a:pt x="140" y="147"/>
                                    </a:cubicBezTo>
                                    <a:cubicBezTo>
                                      <a:pt x="140" y="144"/>
                                      <a:pt x="138" y="142"/>
                                      <a:pt x="135" y="142"/>
                                    </a:cubicBezTo>
                                    <a:close/>
                                    <a:moveTo>
                                      <a:pt x="101" y="199"/>
                                    </a:moveTo>
                                    <a:cubicBezTo>
                                      <a:pt x="101" y="201"/>
                                      <a:pt x="101" y="204"/>
                                      <a:pt x="102" y="207"/>
                                    </a:cubicBezTo>
                                    <a:cubicBezTo>
                                      <a:pt x="103" y="207"/>
                                      <a:pt x="104" y="208"/>
                                      <a:pt x="105" y="209"/>
                                    </a:cubicBezTo>
                                    <a:cubicBezTo>
                                      <a:pt x="106" y="208"/>
                                      <a:pt x="106" y="207"/>
                                      <a:pt x="107" y="207"/>
                                    </a:cubicBezTo>
                                    <a:cubicBezTo>
                                      <a:pt x="107" y="204"/>
                                      <a:pt x="106" y="201"/>
                                      <a:pt x="106" y="199"/>
                                    </a:cubicBezTo>
                                    <a:cubicBezTo>
                                      <a:pt x="106" y="183"/>
                                      <a:pt x="119" y="170"/>
                                      <a:pt x="135" y="170"/>
                                    </a:cubicBezTo>
                                    <a:cubicBezTo>
                                      <a:pt x="151" y="170"/>
                                      <a:pt x="164" y="183"/>
                                      <a:pt x="164" y="199"/>
                                    </a:cubicBezTo>
                                    <a:cubicBezTo>
                                      <a:pt x="164" y="201"/>
                                      <a:pt x="163" y="204"/>
                                      <a:pt x="163" y="207"/>
                                    </a:cubicBezTo>
                                    <a:cubicBezTo>
                                      <a:pt x="163" y="207"/>
                                      <a:pt x="164" y="208"/>
                                      <a:pt x="165" y="208"/>
                                    </a:cubicBezTo>
                                    <a:cubicBezTo>
                                      <a:pt x="166" y="208"/>
                                      <a:pt x="167" y="207"/>
                                      <a:pt x="168" y="206"/>
                                    </a:cubicBezTo>
                                    <a:cubicBezTo>
                                      <a:pt x="169" y="204"/>
                                      <a:pt x="169" y="201"/>
                                      <a:pt x="169" y="199"/>
                                    </a:cubicBezTo>
                                    <a:cubicBezTo>
                                      <a:pt x="169" y="189"/>
                                      <a:pt x="165" y="181"/>
                                      <a:pt x="159" y="174"/>
                                    </a:cubicBezTo>
                                    <a:cubicBezTo>
                                      <a:pt x="153" y="168"/>
                                      <a:pt x="144" y="164"/>
                                      <a:pt x="135" y="164"/>
                                    </a:cubicBezTo>
                                    <a:cubicBezTo>
                                      <a:pt x="126" y="164"/>
                                      <a:pt x="117" y="168"/>
                                      <a:pt x="111" y="174"/>
                                    </a:cubicBezTo>
                                    <a:cubicBezTo>
                                      <a:pt x="105" y="181"/>
                                      <a:pt x="101" y="189"/>
                                      <a:pt x="101" y="199"/>
                                    </a:cubicBezTo>
                                    <a:close/>
                                    <a:moveTo>
                                      <a:pt x="156" y="199"/>
                                    </a:moveTo>
                                    <a:cubicBezTo>
                                      <a:pt x="156" y="200"/>
                                      <a:pt x="156" y="202"/>
                                      <a:pt x="156" y="203"/>
                                    </a:cubicBezTo>
                                    <a:cubicBezTo>
                                      <a:pt x="158" y="204"/>
                                      <a:pt x="159" y="205"/>
                                      <a:pt x="161" y="206"/>
                                    </a:cubicBezTo>
                                    <a:cubicBezTo>
                                      <a:pt x="162" y="204"/>
                                      <a:pt x="162" y="201"/>
                                      <a:pt x="162" y="199"/>
                                    </a:cubicBezTo>
                                    <a:cubicBezTo>
                                      <a:pt x="162" y="191"/>
                                      <a:pt x="159" y="184"/>
                                      <a:pt x="154" y="179"/>
                                    </a:cubicBezTo>
                                    <a:cubicBezTo>
                                      <a:pt x="149" y="174"/>
                                      <a:pt x="143" y="171"/>
                                      <a:pt x="135" y="171"/>
                                    </a:cubicBezTo>
                                    <a:cubicBezTo>
                                      <a:pt x="128" y="171"/>
                                      <a:pt x="121" y="174"/>
                                      <a:pt x="116" y="179"/>
                                    </a:cubicBezTo>
                                    <a:cubicBezTo>
                                      <a:pt x="111" y="184"/>
                                      <a:pt x="108" y="191"/>
                                      <a:pt x="108" y="199"/>
                                    </a:cubicBezTo>
                                    <a:cubicBezTo>
                                      <a:pt x="108" y="201"/>
                                      <a:pt x="108" y="204"/>
                                      <a:pt x="109" y="206"/>
                                    </a:cubicBezTo>
                                    <a:cubicBezTo>
                                      <a:pt x="111" y="205"/>
                                      <a:pt x="113" y="204"/>
                                      <a:pt x="114" y="203"/>
                                    </a:cubicBezTo>
                                    <a:cubicBezTo>
                                      <a:pt x="114" y="202"/>
                                      <a:pt x="114" y="200"/>
                                      <a:pt x="114" y="199"/>
                                    </a:cubicBezTo>
                                    <a:cubicBezTo>
                                      <a:pt x="114" y="187"/>
                                      <a:pt x="123" y="177"/>
                                      <a:pt x="135" y="177"/>
                                    </a:cubicBezTo>
                                    <a:cubicBezTo>
                                      <a:pt x="147" y="177"/>
                                      <a:pt x="156" y="187"/>
                                      <a:pt x="156" y="199"/>
                                    </a:cubicBezTo>
                                    <a:close/>
                                    <a:moveTo>
                                      <a:pt x="149" y="199"/>
                                    </a:moveTo>
                                    <a:cubicBezTo>
                                      <a:pt x="149" y="199"/>
                                      <a:pt x="149" y="200"/>
                                      <a:pt x="148" y="200"/>
                                    </a:cubicBezTo>
                                    <a:cubicBezTo>
                                      <a:pt x="150" y="201"/>
                                      <a:pt x="152" y="202"/>
                                      <a:pt x="154" y="202"/>
                                    </a:cubicBezTo>
                                    <a:cubicBezTo>
                                      <a:pt x="154" y="201"/>
                                      <a:pt x="155" y="200"/>
                                      <a:pt x="155" y="199"/>
                                    </a:cubicBezTo>
                                    <a:cubicBezTo>
                                      <a:pt x="155" y="193"/>
                                      <a:pt x="152" y="188"/>
                                      <a:pt x="149" y="185"/>
                                    </a:cubicBezTo>
                                    <a:cubicBezTo>
                                      <a:pt x="145" y="181"/>
                                      <a:pt x="140" y="179"/>
                                      <a:pt x="135" y="179"/>
                                    </a:cubicBezTo>
                                    <a:cubicBezTo>
                                      <a:pt x="130" y="179"/>
                                      <a:pt x="125" y="181"/>
                                      <a:pt x="121" y="185"/>
                                    </a:cubicBezTo>
                                    <a:cubicBezTo>
                                      <a:pt x="118" y="188"/>
                                      <a:pt x="116" y="193"/>
                                      <a:pt x="116" y="199"/>
                                    </a:cubicBezTo>
                                    <a:cubicBezTo>
                                      <a:pt x="116" y="200"/>
                                      <a:pt x="116" y="201"/>
                                      <a:pt x="116" y="202"/>
                                    </a:cubicBezTo>
                                    <a:cubicBezTo>
                                      <a:pt x="118" y="202"/>
                                      <a:pt x="120" y="201"/>
                                      <a:pt x="122" y="200"/>
                                    </a:cubicBezTo>
                                    <a:cubicBezTo>
                                      <a:pt x="122" y="200"/>
                                      <a:pt x="121" y="199"/>
                                      <a:pt x="121" y="199"/>
                                    </a:cubicBezTo>
                                    <a:cubicBezTo>
                                      <a:pt x="121" y="191"/>
                                      <a:pt x="128" y="185"/>
                                      <a:pt x="135" y="185"/>
                                    </a:cubicBezTo>
                                    <a:cubicBezTo>
                                      <a:pt x="143" y="185"/>
                                      <a:pt x="149" y="191"/>
                                      <a:pt x="149" y="199"/>
                                    </a:cubicBezTo>
                                    <a:close/>
                                    <a:moveTo>
                                      <a:pt x="142" y="199"/>
                                    </a:moveTo>
                                    <a:cubicBezTo>
                                      <a:pt x="142" y="199"/>
                                      <a:pt x="142" y="199"/>
                                      <a:pt x="142" y="199"/>
                                    </a:cubicBezTo>
                                    <a:cubicBezTo>
                                      <a:pt x="143" y="199"/>
                                      <a:pt x="145" y="200"/>
                                      <a:pt x="147" y="200"/>
                                    </a:cubicBezTo>
                                    <a:cubicBezTo>
                                      <a:pt x="147" y="200"/>
                                      <a:pt x="147" y="199"/>
                                      <a:pt x="147" y="199"/>
                                    </a:cubicBezTo>
                                    <a:cubicBezTo>
                                      <a:pt x="147" y="192"/>
                                      <a:pt x="142" y="187"/>
                                      <a:pt x="135" y="187"/>
                                    </a:cubicBezTo>
                                    <a:cubicBezTo>
                                      <a:pt x="128" y="187"/>
                                      <a:pt x="123" y="192"/>
                                      <a:pt x="123" y="199"/>
                                    </a:cubicBezTo>
                                    <a:cubicBezTo>
                                      <a:pt x="123" y="199"/>
                                      <a:pt x="123" y="200"/>
                                      <a:pt x="123" y="200"/>
                                    </a:cubicBezTo>
                                    <a:cubicBezTo>
                                      <a:pt x="125" y="200"/>
                                      <a:pt x="127" y="199"/>
                                      <a:pt x="128" y="199"/>
                                    </a:cubicBezTo>
                                    <a:cubicBezTo>
                                      <a:pt x="128" y="199"/>
                                      <a:pt x="128" y="199"/>
                                      <a:pt x="128" y="199"/>
                                    </a:cubicBezTo>
                                    <a:cubicBezTo>
                                      <a:pt x="128" y="195"/>
                                      <a:pt x="131" y="192"/>
                                      <a:pt x="135" y="192"/>
                                    </a:cubicBezTo>
                                    <a:cubicBezTo>
                                      <a:pt x="139" y="192"/>
                                      <a:pt x="142" y="195"/>
                                      <a:pt x="142" y="199"/>
                                    </a:cubicBezTo>
                                    <a:close/>
                                    <a:moveTo>
                                      <a:pt x="135" y="193"/>
                                    </a:moveTo>
                                    <a:cubicBezTo>
                                      <a:pt x="132" y="193"/>
                                      <a:pt x="130" y="196"/>
                                      <a:pt x="130" y="199"/>
                                    </a:cubicBezTo>
                                    <a:cubicBezTo>
                                      <a:pt x="130" y="199"/>
                                      <a:pt x="130" y="199"/>
                                      <a:pt x="130" y="199"/>
                                    </a:cubicBezTo>
                                    <a:cubicBezTo>
                                      <a:pt x="132" y="199"/>
                                      <a:pt x="133" y="199"/>
                                      <a:pt x="135" y="199"/>
                                    </a:cubicBezTo>
                                    <a:cubicBezTo>
                                      <a:pt x="137" y="199"/>
                                      <a:pt x="138" y="199"/>
                                      <a:pt x="140" y="199"/>
                                    </a:cubicBezTo>
                                    <a:cubicBezTo>
                                      <a:pt x="140" y="199"/>
                                      <a:pt x="140" y="199"/>
                                      <a:pt x="140" y="199"/>
                                    </a:cubicBezTo>
                                    <a:cubicBezTo>
                                      <a:pt x="140" y="196"/>
                                      <a:pt x="138" y="193"/>
                                      <a:pt x="135" y="193"/>
                                    </a:cubicBezTo>
                                    <a:close/>
                                    <a:moveTo>
                                      <a:pt x="101" y="250"/>
                                    </a:moveTo>
                                    <a:cubicBezTo>
                                      <a:pt x="101" y="253"/>
                                      <a:pt x="101" y="256"/>
                                      <a:pt x="102" y="258"/>
                                    </a:cubicBezTo>
                                    <a:cubicBezTo>
                                      <a:pt x="103" y="259"/>
                                      <a:pt x="104" y="259"/>
                                      <a:pt x="105" y="260"/>
                                    </a:cubicBezTo>
                                    <a:cubicBezTo>
                                      <a:pt x="106" y="259"/>
                                      <a:pt x="106" y="259"/>
                                      <a:pt x="107" y="258"/>
                                    </a:cubicBezTo>
                                    <a:cubicBezTo>
                                      <a:pt x="107" y="256"/>
                                      <a:pt x="106" y="253"/>
                                      <a:pt x="106" y="250"/>
                                    </a:cubicBezTo>
                                    <a:cubicBezTo>
                                      <a:pt x="106" y="234"/>
                                      <a:pt x="119" y="221"/>
                                      <a:pt x="135" y="221"/>
                                    </a:cubicBezTo>
                                    <a:cubicBezTo>
                                      <a:pt x="151" y="221"/>
                                      <a:pt x="164" y="234"/>
                                      <a:pt x="164" y="250"/>
                                    </a:cubicBezTo>
                                    <a:cubicBezTo>
                                      <a:pt x="164" y="253"/>
                                      <a:pt x="163" y="256"/>
                                      <a:pt x="163" y="258"/>
                                    </a:cubicBezTo>
                                    <a:cubicBezTo>
                                      <a:pt x="163" y="259"/>
                                      <a:pt x="164" y="259"/>
                                      <a:pt x="165" y="260"/>
                                    </a:cubicBezTo>
                                    <a:cubicBezTo>
                                      <a:pt x="166" y="259"/>
                                      <a:pt x="167" y="258"/>
                                      <a:pt x="168" y="258"/>
                                    </a:cubicBezTo>
                                    <a:cubicBezTo>
                                      <a:pt x="169" y="255"/>
                                      <a:pt x="169" y="253"/>
                                      <a:pt x="169" y="250"/>
                                    </a:cubicBezTo>
                                    <a:cubicBezTo>
                                      <a:pt x="169" y="240"/>
                                      <a:pt x="165" y="232"/>
                                      <a:pt x="159" y="226"/>
                                    </a:cubicBezTo>
                                    <a:cubicBezTo>
                                      <a:pt x="153" y="220"/>
                                      <a:pt x="144" y="216"/>
                                      <a:pt x="135" y="216"/>
                                    </a:cubicBezTo>
                                    <a:cubicBezTo>
                                      <a:pt x="126" y="216"/>
                                      <a:pt x="117" y="220"/>
                                      <a:pt x="111" y="226"/>
                                    </a:cubicBezTo>
                                    <a:cubicBezTo>
                                      <a:pt x="105" y="232"/>
                                      <a:pt x="101" y="240"/>
                                      <a:pt x="101" y="250"/>
                                    </a:cubicBezTo>
                                    <a:close/>
                                    <a:moveTo>
                                      <a:pt x="156" y="250"/>
                                    </a:moveTo>
                                    <a:cubicBezTo>
                                      <a:pt x="156" y="251"/>
                                      <a:pt x="156" y="253"/>
                                      <a:pt x="156" y="254"/>
                                    </a:cubicBezTo>
                                    <a:cubicBezTo>
                                      <a:pt x="158" y="255"/>
                                      <a:pt x="159" y="256"/>
                                      <a:pt x="161" y="257"/>
                                    </a:cubicBezTo>
                                    <a:cubicBezTo>
                                      <a:pt x="162" y="255"/>
                                      <a:pt x="162" y="252"/>
                                      <a:pt x="162" y="250"/>
                                    </a:cubicBezTo>
                                    <a:cubicBezTo>
                                      <a:pt x="162" y="242"/>
                                      <a:pt x="159" y="236"/>
                                      <a:pt x="154" y="231"/>
                                    </a:cubicBezTo>
                                    <a:cubicBezTo>
                                      <a:pt x="149" y="226"/>
                                      <a:pt x="143" y="223"/>
                                      <a:pt x="135" y="223"/>
                                    </a:cubicBezTo>
                                    <a:cubicBezTo>
                                      <a:pt x="128" y="223"/>
                                      <a:pt x="121" y="226"/>
                                      <a:pt x="116" y="231"/>
                                    </a:cubicBezTo>
                                    <a:cubicBezTo>
                                      <a:pt x="111" y="236"/>
                                      <a:pt x="108" y="242"/>
                                      <a:pt x="108" y="250"/>
                                    </a:cubicBezTo>
                                    <a:cubicBezTo>
                                      <a:pt x="108" y="252"/>
                                      <a:pt x="108" y="255"/>
                                      <a:pt x="109" y="257"/>
                                    </a:cubicBezTo>
                                    <a:cubicBezTo>
                                      <a:pt x="111" y="256"/>
                                      <a:pt x="113" y="255"/>
                                      <a:pt x="114" y="254"/>
                                    </a:cubicBezTo>
                                    <a:cubicBezTo>
                                      <a:pt x="114" y="253"/>
                                      <a:pt x="114" y="251"/>
                                      <a:pt x="114" y="250"/>
                                    </a:cubicBezTo>
                                    <a:cubicBezTo>
                                      <a:pt x="114" y="238"/>
                                      <a:pt x="123" y="229"/>
                                      <a:pt x="135" y="229"/>
                                    </a:cubicBezTo>
                                    <a:cubicBezTo>
                                      <a:pt x="147" y="229"/>
                                      <a:pt x="156" y="238"/>
                                      <a:pt x="156" y="250"/>
                                    </a:cubicBezTo>
                                    <a:close/>
                                    <a:moveTo>
                                      <a:pt x="149" y="250"/>
                                    </a:moveTo>
                                    <a:cubicBezTo>
                                      <a:pt x="149" y="251"/>
                                      <a:pt x="149" y="251"/>
                                      <a:pt x="148" y="252"/>
                                    </a:cubicBezTo>
                                    <a:cubicBezTo>
                                      <a:pt x="150" y="252"/>
                                      <a:pt x="152" y="253"/>
                                      <a:pt x="154" y="254"/>
                                    </a:cubicBezTo>
                                    <a:cubicBezTo>
                                      <a:pt x="154" y="253"/>
                                      <a:pt x="155" y="251"/>
                                      <a:pt x="155" y="250"/>
                                    </a:cubicBezTo>
                                    <a:cubicBezTo>
                                      <a:pt x="155" y="245"/>
                                      <a:pt x="152" y="240"/>
                                      <a:pt x="149" y="236"/>
                                    </a:cubicBezTo>
                                    <a:cubicBezTo>
                                      <a:pt x="145" y="233"/>
                                      <a:pt x="140" y="230"/>
                                      <a:pt x="135" y="230"/>
                                    </a:cubicBezTo>
                                    <a:cubicBezTo>
                                      <a:pt x="130" y="230"/>
                                      <a:pt x="125" y="233"/>
                                      <a:pt x="121" y="236"/>
                                    </a:cubicBezTo>
                                    <a:cubicBezTo>
                                      <a:pt x="118" y="240"/>
                                      <a:pt x="116" y="245"/>
                                      <a:pt x="116" y="250"/>
                                    </a:cubicBezTo>
                                    <a:cubicBezTo>
                                      <a:pt x="116" y="251"/>
                                      <a:pt x="116" y="253"/>
                                      <a:pt x="116" y="254"/>
                                    </a:cubicBezTo>
                                    <a:cubicBezTo>
                                      <a:pt x="118" y="253"/>
                                      <a:pt x="120" y="252"/>
                                      <a:pt x="122" y="252"/>
                                    </a:cubicBezTo>
                                    <a:cubicBezTo>
                                      <a:pt x="122" y="251"/>
                                      <a:pt x="121" y="251"/>
                                      <a:pt x="121" y="250"/>
                                    </a:cubicBezTo>
                                    <a:cubicBezTo>
                                      <a:pt x="121" y="242"/>
                                      <a:pt x="128" y="236"/>
                                      <a:pt x="135" y="236"/>
                                    </a:cubicBezTo>
                                    <a:cubicBezTo>
                                      <a:pt x="143" y="236"/>
                                      <a:pt x="149" y="242"/>
                                      <a:pt x="149" y="250"/>
                                    </a:cubicBezTo>
                                    <a:close/>
                                    <a:moveTo>
                                      <a:pt x="142" y="250"/>
                                    </a:moveTo>
                                    <a:cubicBezTo>
                                      <a:pt x="142" y="250"/>
                                      <a:pt x="142" y="250"/>
                                      <a:pt x="142" y="251"/>
                                    </a:cubicBezTo>
                                    <a:cubicBezTo>
                                      <a:pt x="143" y="251"/>
                                      <a:pt x="145" y="251"/>
                                      <a:pt x="147" y="251"/>
                                    </a:cubicBezTo>
                                    <a:cubicBezTo>
                                      <a:pt x="147" y="251"/>
                                      <a:pt x="147" y="250"/>
                                      <a:pt x="147" y="250"/>
                                    </a:cubicBezTo>
                                    <a:cubicBezTo>
                                      <a:pt x="147" y="243"/>
                                      <a:pt x="142" y="238"/>
                                      <a:pt x="135" y="238"/>
                                    </a:cubicBezTo>
                                    <a:cubicBezTo>
                                      <a:pt x="128" y="238"/>
                                      <a:pt x="123" y="243"/>
                                      <a:pt x="123" y="250"/>
                                    </a:cubicBezTo>
                                    <a:cubicBezTo>
                                      <a:pt x="123" y="250"/>
                                      <a:pt x="123" y="251"/>
                                      <a:pt x="123" y="251"/>
                                    </a:cubicBezTo>
                                    <a:cubicBezTo>
                                      <a:pt x="125" y="251"/>
                                      <a:pt x="127" y="251"/>
                                      <a:pt x="128" y="251"/>
                                    </a:cubicBezTo>
                                    <a:cubicBezTo>
                                      <a:pt x="128" y="250"/>
                                      <a:pt x="128" y="250"/>
                                      <a:pt x="128" y="250"/>
                                    </a:cubicBezTo>
                                    <a:cubicBezTo>
                                      <a:pt x="128" y="246"/>
                                      <a:pt x="131" y="243"/>
                                      <a:pt x="135" y="243"/>
                                    </a:cubicBezTo>
                                    <a:cubicBezTo>
                                      <a:pt x="139" y="243"/>
                                      <a:pt x="142" y="246"/>
                                      <a:pt x="142" y="250"/>
                                    </a:cubicBezTo>
                                    <a:close/>
                                    <a:moveTo>
                                      <a:pt x="135" y="245"/>
                                    </a:moveTo>
                                    <a:cubicBezTo>
                                      <a:pt x="132" y="245"/>
                                      <a:pt x="130" y="247"/>
                                      <a:pt x="130" y="250"/>
                                    </a:cubicBezTo>
                                    <a:cubicBezTo>
                                      <a:pt x="130" y="250"/>
                                      <a:pt x="130" y="250"/>
                                      <a:pt x="130" y="250"/>
                                    </a:cubicBezTo>
                                    <a:cubicBezTo>
                                      <a:pt x="132" y="250"/>
                                      <a:pt x="133" y="250"/>
                                      <a:pt x="135" y="250"/>
                                    </a:cubicBezTo>
                                    <a:cubicBezTo>
                                      <a:pt x="137" y="250"/>
                                      <a:pt x="138" y="250"/>
                                      <a:pt x="140" y="250"/>
                                    </a:cubicBezTo>
                                    <a:cubicBezTo>
                                      <a:pt x="140" y="250"/>
                                      <a:pt x="140" y="250"/>
                                      <a:pt x="140" y="250"/>
                                    </a:cubicBezTo>
                                    <a:cubicBezTo>
                                      <a:pt x="140" y="247"/>
                                      <a:pt x="138" y="245"/>
                                      <a:pt x="135" y="245"/>
                                    </a:cubicBezTo>
                                    <a:close/>
                                    <a:moveTo>
                                      <a:pt x="101" y="301"/>
                                    </a:moveTo>
                                    <a:cubicBezTo>
                                      <a:pt x="101" y="304"/>
                                      <a:pt x="101" y="307"/>
                                      <a:pt x="102" y="310"/>
                                    </a:cubicBezTo>
                                    <a:cubicBezTo>
                                      <a:pt x="103" y="310"/>
                                      <a:pt x="104" y="311"/>
                                      <a:pt x="105" y="311"/>
                                    </a:cubicBezTo>
                                    <a:cubicBezTo>
                                      <a:pt x="106" y="311"/>
                                      <a:pt x="106" y="310"/>
                                      <a:pt x="107" y="310"/>
                                    </a:cubicBezTo>
                                    <a:cubicBezTo>
                                      <a:pt x="107" y="307"/>
                                      <a:pt x="106" y="304"/>
                                      <a:pt x="106" y="301"/>
                                    </a:cubicBezTo>
                                    <a:cubicBezTo>
                                      <a:pt x="106" y="285"/>
                                      <a:pt x="119" y="272"/>
                                      <a:pt x="135" y="272"/>
                                    </a:cubicBezTo>
                                    <a:cubicBezTo>
                                      <a:pt x="151" y="272"/>
                                      <a:pt x="164" y="285"/>
                                      <a:pt x="164" y="301"/>
                                    </a:cubicBezTo>
                                    <a:cubicBezTo>
                                      <a:pt x="164" y="304"/>
                                      <a:pt x="163" y="307"/>
                                      <a:pt x="163" y="310"/>
                                    </a:cubicBezTo>
                                    <a:cubicBezTo>
                                      <a:pt x="163" y="310"/>
                                      <a:pt x="164" y="311"/>
                                      <a:pt x="165" y="311"/>
                                    </a:cubicBezTo>
                                    <a:cubicBezTo>
                                      <a:pt x="166" y="310"/>
                                      <a:pt x="167" y="310"/>
                                      <a:pt x="168" y="309"/>
                                    </a:cubicBezTo>
                                    <a:cubicBezTo>
                                      <a:pt x="169" y="306"/>
                                      <a:pt x="169" y="304"/>
                                      <a:pt x="169" y="301"/>
                                    </a:cubicBezTo>
                                    <a:cubicBezTo>
                                      <a:pt x="169" y="292"/>
                                      <a:pt x="165" y="283"/>
                                      <a:pt x="159" y="277"/>
                                    </a:cubicBezTo>
                                    <a:cubicBezTo>
                                      <a:pt x="153" y="271"/>
                                      <a:pt x="144" y="267"/>
                                      <a:pt x="135" y="267"/>
                                    </a:cubicBezTo>
                                    <a:cubicBezTo>
                                      <a:pt x="126" y="267"/>
                                      <a:pt x="117" y="271"/>
                                      <a:pt x="111" y="277"/>
                                    </a:cubicBezTo>
                                    <a:cubicBezTo>
                                      <a:pt x="105" y="283"/>
                                      <a:pt x="101" y="292"/>
                                      <a:pt x="101" y="301"/>
                                    </a:cubicBezTo>
                                    <a:close/>
                                    <a:moveTo>
                                      <a:pt x="156" y="301"/>
                                    </a:moveTo>
                                    <a:cubicBezTo>
                                      <a:pt x="156" y="303"/>
                                      <a:pt x="156" y="304"/>
                                      <a:pt x="156" y="306"/>
                                    </a:cubicBezTo>
                                    <a:cubicBezTo>
                                      <a:pt x="158" y="307"/>
                                      <a:pt x="159" y="308"/>
                                      <a:pt x="161" y="309"/>
                                    </a:cubicBezTo>
                                    <a:cubicBezTo>
                                      <a:pt x="162" y="306"/>
                                      <a:pt x="162" y="304"/>
                                      <a:pt x="162" y="301"/>
                                    </a:cubicBezTo>
                                    <a:cubicBezTo>
                                      <a:pt x="162" y="294"/>
                                      <a:pt x="159" y="287"/>
                                      <a:pt x="154" y="282"/>
                                    </a:cubicBezTo>
                                    <a:cubicBezTo>
                                      <a:pt x="149" y="277"/>
                                      <a:pt x="143" y="274"/>
                                      <a:pt x="135" y="274"/>
                                    </a:cubicBezTo>
                                    <a:cubicBezTo>
                                      <a:pt x="128" y="274"/>
                                      <a:pt x="121" y="277"/>
                                      <a:pt x="116" y="282"/>
                                    </a:cubicBezTo>
                                    <a:cubicBezTo>
                                      <a:pt x="111" y="287"/>
                                      <a:pt x="108" y="294"/>
                                      <a:pt x="108" y="301"/>
                                    </a:cubicBezTo>
                                    <a:cubicBezTo>
                                      <a:pt x="108" y="304"/>
                                      <a:pt x="108" y="306"/>
                                      <a:pt x="109" y="309"/>
                                    </a:cubicBezTo>
                                    <a:cubicBezTo>
                                      <a:pt x="111" y="308"/>
                                      <a:pt x="113" y="307"/>
                                      <a:pt x="114" y="306"/>
                                    </a:cubicBezTo>
                                    <a:cubicBezTo>
                                      <a:pt x="114" y="304"/>
                                      <a:pt x="114" y="303"/>
                                      <a:pt x="114" y="301"/>
                                    </a:cubicBezTo>
                                    <a:cubicBezTo>
                                      <a:pt x="114" y="290"/>
                                      <a:pt x="123" y="280"/>
                                      <a:pt x="135" y="280"/>
                                    </a:cubicBezTo>
                                    <a:cubicBezTo>
                                      <a:pt x="147" y="280"/>
                                      <a:pt x="156" y="290"/>
                                      <a:pt x="156" y="301"/>
                                    </a:cubicBezTo>
                                    <a:close/>
                                    <a:moveTo>
                                      <a:pt x="149" y="301"/>
                                    </a:moveTo>
                                    <a:cubicBezTo>
                                      <a:pt x="149" y="302"/>
                                      <a:pt x="149" y="303"/>
                                      <a:pt x="148" y="303"/>
                                    </a:cubicBezTo>
                                    <a:cubicBezTo>
                                      <a:pt x="150" y="304"/>
                                      <a:pt x="152" y="304"/>
                                      <a:pt x="154" y="305"/>
                                    </a:cubicBezTo>
                                    <a:cubicBezTo>
                                      <a:pt x="154" y="304"/>
                                      <a:pt x="155" y="303"/>
                                      <a:pt x="155" y="301"/>
                                    </a:cubicBezTo>
                                    <a:cubicBezTo>
                                      <a:pt x="155" y="296"/>
                                      <a:pt x="152" y="291"/>
                                      <a:pt x="149" y="287"/>
                                    </a:cubicBezTo>
                                    <a:cubicBezTo>
                                      <a:pt x="145" y="284"/>
                                      <a:pt x="140" y="282"/>
                                      <a:pt x="135" y="282"/>
                                    </a:cubicBezTo>
                                    <a:cubicBezTo>
                                      <a:pt x="130" y="282"/>
                                      <a:pt x="125" y="284"/>
                                      <a:pt x="121" y="287"/>
                                    </a:cubicBezTo>
                                    <a:cubicBezTo>
                                      <a:pt x="118" y="291"/>
                                      <a:pt x="116" y="296"/>
                                      <a:pt x="116" y="301"/>
                                    </a:cubicBezTo>
                                    <a:cubicBezTo>
                                      <a:pt x="116" y="303"/>
                                      <a:pt x="116" y="304"/>
                                      <a:pt x="116" y="305"/>
                                    </a:cubicBezTo>
                                    <a:cubicBezTo>
                                      <a:pt x="118" y="304"/>
                                      <a:pt x="120" y="304"/>
                                      <a:pt x="122" y="303"/>
                                    </a:cubicBezTo>
                                    <a:cubicBezTo>
                                      <a:pt x="122" y="303"/>
                                      <a:pt x="121" y="302"/>
                                      <a:pt x="121" y="301"/>
                                    </a:cubicBezTo>
                                    <a:cubicBezTo>
                                      <a:pt x="121" y="294"/>
                                      <a:pt x="128" y="288"/>
                                      <a:pt x="135" y="288"/>
                                    </a:cubicBezTo>
                                    <a:cubicBezTo>
                                      <a:pt x="143" y="288"/>
                                      <a:pt x="149" y="294"/>
                                      <a:pt x="149" y="301"/>
                                    </a:cubicBezTo>
                                    <a:close/>
                                    <a:moveTo>
                                      <a:pt x="142" y="301"/>
                                    </a:moveTo>
                                    <a:cubicBezTo>
                                      <a:pt x="142" y="301"/>
                                      <a:pt x="142" y="302"/>
                                      <a:pt x="142" y="302"/>
                                    </a:cubicBezTo>
                                    <a:cubicBezTo>
                                      <a:pt x="143" y="302"/>
                                      <a:pt x="145" y="302"/>
                                      <a:pt x="147" y="303"/>
                                    </a:cubicBezTo>
                                    <a:cubicBezTo>
                                      <a:pt x="147" y="302"/>
                                      <a:pt x="147" y="302"/>
                                      <a:pt x="147" y="301"/>
                                    </a:cubicBezTo>
                                    <a:cubicBezTo>
                                      <a:pt x="147" y="295"/>
                                      <a:pt x="142" y="289"/>
                                      <a:pt x="135" y="289"/>
                                    </a:cubicBezTo>
                                    <a:cubicBezTo>
                                      <a:pt x="128" y="289"/>
                                      <a:pt x="123" y="295"/>
                                      <a:pt x="123" y="301"/>
                                    </a:cubicBezTo>
                                    <a:cubicBezTo>
                                      <a:pt x="123" y="302"/>
                                      <a:pt x="123" y="302"/>
                                      <a:pt x="123" y="303"/>
                                    </a:cubicBezTo>
                                    <a:cubicBezTo>
                                      <a:pt x="125" y="302"/>
                                      <a:pt x="127" y="302"/>
                                      <a:pt x="128" y="302"/>
                                    </a:cubicBezTo>
                                    <a:cubicBezTo>
                                      <a:pt x="128" y="302"/>
                                      <a:pt x="128" y="301"/>
                                      <a:pt x="128" y="301"/>
                                    </a:cubicBezTo>
                                    <a:cubicBezTo>
                                      <a:pt x="128" y="298"/>
                                      <a:pt x="131" y="295"/>
                                      <a:pt x="135" y="295"/>
                                    </a:cubicBezTo>
                                    <a:cubicBezTo>
                                      <a:pt x="139" y="295"/>
                                      <a:pt x="142" y="298"/>
                                      <a:pt x="142" y="301"/>
                                    </a:cubicBezTo>
                                    <a:close/>
                                    <a:moveTo>
                                      <a:pt x="135" y="296"/>
                                    </a:moveTo>
                                    <a:cubicBezTo>
                                      <a:pt x="132" y="296"/>
                                      <a:pt x="130" y="298"/>
                                      <a:pt x="130" y="301"/>
                                    </a:cubicBezTo>
                                    <a:cubicBezTo>
                                      <a:pt x="130" y="301"/>
                                      <a:pt x="130" y="302"/>
                                      <a:pt x="130" y="302"/>
                                    </a:cubicBezTo>
                                    <a:cubicBezTo>
                                      <a:pt x="132" y="302"/>
                                      <a:pt x="133" y="301"/>
                                      <a:pt x="135" y="301"/>
                                    </a:cubicBezTo>
                                    <a:cubicBezTo>
                                      <a:pt x="137" y="301"/>
                                      <a:pt x="138" y="302"/>
                                      <a:pt x="140" y="302"/>
                                    </a:cubicBezTo>
                                    <a:cubicBezTo>
                                      <a:pt x="140" y="302"/>
                                      <a:pt x="140" y="301"/>
                                      <a:pt x="140" y="301"/>
                                    </a:cubicBezTo>
                                    <a:cubicBezTo>
                                      <a:pt x="140" y="298"/>
                                      <a:pt x="138" y="296"/>
                                      <a:pt x="135" y="296"/>
                                    </a:cubicBezTo>
                                    <a:close/>
                                    <a:moveTo>
                                      <a:pt x="101" y="353"/>
                                    </a:moveTo>
                                    <a:cubicBezTo>
                                      <a:pt x="101" y="356"/>
                                      <a:pt x="101" y="358"/>
                                      <a:pt x="102" y="361"/>
                                    </a:cubicBezTo>
                                    <a:cubicBezTo>
                                      <a:pt x="103" y="362"/>
                                      <a:pt x="104" y="362"/>
                                      <a:pt x="105" y="363"/>
                                    </a:cubicBezTo>
                                    <a:cubicBezTo>
                                      <a:pt x="106" y="362"/>
                                      <a:pt x="106" y="362"/>
                                      <a:pt x="107" y="361"/>
                                    </a:cubicBezTo>
                                    <a:cubicBezTo>
                                      <a:pt x="107" y="358"/>
                                      <a:pt x="106" y="356"/>
                                      <a:pt x="106" y="353"/>
                                    </a:cubicBezTo>
                                    <a:cubicBezTo>
                                      <a:pt x="106" y="337"/>
                                      <a:pt x="119" y="324"/>
                                      <a:pt x="135" y="324"/>
                                    </a:cubicBezTo>
                                    <a:cubicBezTo>
                                      <a:pt x="151" y="324"/>
                                      <a:pt x="164" y="337"/>
                                      <a:pt x="164" y="353"/>
                                    </a:cubicBezTo>
                                    <a:cubicBezTo>
                                      <a:pt x="164" y="356"/>
                                      <a:pt x="163" y="358"/>
                                      <a:pt x="163" y="361"/>
                                    </a:cubicBezTo>
                                    <a:cubicBezTo>
                                      <a:pt x="163" y="361"/>
                                      <a:pt x="164" y="362"/>
                                      <a:pt x="165" y="363"/>
                                    </a:cubicBezTo>
                                    <a:cubicBezTo>
                                      <a:pt x="166" y="362"/>
                                      <a:pt x="167" y="361"/>
                                      <a:pt x="168" y="360"/>
                                    </a:cubicBezTo>
                                    <a:cubicBezTo>
                                      <a:pt x="169" y="358"/>
                                      <a:pt x="169" y="355"/>
                                      <a:pt x="169" y="353"/>
                                    </a:cubicBezTo>
                                    <a:cubicBezTo>
                                      <a:pt x="169" y="343"/>
                                      <a:pt x="165" y="335"/>
                                      <a:pt x="159" y="328"/>
                                    </a:cubicBezTo>
                                    <a:cubicBezTo>
                                      <a:pt x="153" y="322"/>
                                      <a:pt x="144" y="318"/>
                                      <a:pt x="135" y="318"/>
                                    </a:cubicBezTo>
                                    <a:cubicBezTo>
                                      <a:pt x="126" y="318"/>
                                      <a:pt x="117" y="322"/>
                                      <a:pt x="111" y="328"/>
                                    </a:cubicBezTo>
                                    <a:cubicBezTo>
                                      <a:pt x="105" y="335"/>
                                      <a:pt x="101" y="343"/>
                                      <a:pt x="101" y="353"/>
                                    </a:cubicBezTo>
                                    <a:close/>
                                    <a:moveTo>
                                      <a:pt x="156" y="353"/>
                                    </a:moveTo>
                                    <a:cubicBezTo>
                                      <a:pt x="156" y="354"/>
                                      <a:pt x="156" y="356"/>
                                      <a:pt x="156" y="357"/>
                                    </a:cubicBezTo>
                                    <a:cubicBezTo>
                                      <a:pt x="158" y="358"/>
                                      <a:pt x="159" y="359"/>
                                      <a:pt x="161" y="360"/>
                                    </a:cubicBezTo>
                                    <a:cubicBezTo>
                                      <a:pt x="162" y="358"/>
                                      <a:pt x="162" y="355"/>
                                      <a:pt x="162" y="353"/>
                                    </a:cubicBezTo>
                                    <a:cubicBezTo>
                                      <a:pt x="162" y="345"/>
                                      <a:pt x="159" y="338"/>
                                      <a:pt x="154" y="333"/>
                                    </a:cubicBezTo>
                                    <a:cubicBezTo>
                                      <a:pt x="149" y="328"/>
                                      <a:pt x="143" y="325"/>
                                      <a:pt x="135" y="325"/>
                                    </a:cubicBezTo>
                                    <a:cubicBezTo>
                                      <a:pt x="128" y="325"/>
                                      <a:pt x="121" y="328"/>
                                      <a:pt x="116" y="333"/>
                                    </a:cubicBezTo>
                                    <a:cubicBezTo>
                                      <a:pt x="111" y="338"/>
                                      <a:pt x="108" y="345"/>
                                      <a:pt x="108" y="353"/>
                                    </a:cubicBezTo>
                                    <a:cubicBezTo>
                                      <a:pt x="108" y="355"/>
                                      <a:pt x="108" y="358"/>
                                      <a:pt x="109" y="360"/>
                                    </a:cubicBezTo>
                                    <a:cubicBezTo>
                                      <a:pt x="111" y="359"/>
                                      <a:pt x="113" y="358"/>
                                      <a:pt x="114" y="357"/>
                                    </a:cubicBezTo>
                                    <a:cubicBezTo>
                                      <a:pt x="114" y="356"/>
                                      <a:pt x="114" y="354"/>
                                      <a:pt x="114" y="353"/>
                                    </a:cubicBezTo>
                                    <a:cubicBezTo>
                                      <a:pt x="114" y="341"/>
                                      <a:pt x="123" y="332"/>
                                      <a:pt x="135" y="332"/>
                                    </a:cubicBezTo>
                                    <a:cubicBezTo>
                                      <a:pt x="147" y="332"/>
                                      <a:pt x="156" y="341"/>
                                      <a:pt x="156" y="353"/>
                                    </a:cubicBezTo>
                                    <a:close/>
                                    <a:moveTo>
                                      <a:pt x="149" y="353"/>
                                    </a:moveTo>
                                    <a:cubicBezTo>
                                      <a:pt x="149" y="353"/>
                                      <a:pt x="149" y="354"/>
                                      <a:pt x="148" y="355"/>
                                    </a:cubicBezTo>
                                    <a:cubicBezTo>
                                      <a:pt x="150" y="355"/>
                                      <a:pt x="152" y="356"/>
                                      <a:pt x="154" y="357"/>
                                    </a:cubicBezTo>
                                    <a:cubicBezTo>
                                      <a:pt x="154" y="355"/>
                                      <a:pt x="155" y="354"/>
                                      <a:pt x="155" y="353"/>
                                    </a:cubicBezTo>
                                    <a:cubicBezTo>
                                      <a:pt x="155" y="347"/>
                                      <a:pt x="152" y="342"/>
                                      <a:pt x="149" y="339"/>
                                    </a:cubicBezTo>
                                    <a:cubicBezTo>
                                      <a:pt x="145" y="335"/>
                                      <a:pt x="140" y="333"/>
                                      <a:pt x="135" y="333"/>
                                    </a:cubicBezTo>
                                    <a:cubicBezTo>
                                      <a:pt x="130" y="333"/>
                                      <a:pt x="125" y="335"/>
                                      <a:pt x="121" y="339"/>
                                    </a:cubicBezTo>
                                    <a:cubicBezTo>
                                      <a:pt x="118" y="342"/>
                                      <a:pt x="116" y="347"/>
                                      <a:pt x="116" y="353"/>
                                    </a:cubicBezTo>
                                    <a:cubicBezTo>
                                      <a:pt x="116" y="354"/>
                                      <a:pt x="116" y="355"/>
                                      <a:pt x="116" y="357"/>
                                    </a:cubicBezTo>
                                    <a:cubicBezTo>
                                      <a:pt x="118" y="356"/>
                                      <a:pt x="120" y="355"/>
                                      <a:pt x="122" y="355"/>
                                    </a:cubicBezTo>
                                    <a:cubicBezTo>
                                      <a:pt x="122" y="354"/>
                                      <a:pt x="121" y="353"/>
                                      <a:pt x="121" y="353"/>
                                    </a:cubicBezTo>
                                    <a:cubicBezTo>
                                      <a:pt x="121" y="345"/>
                                      <a:pt x="128" y="339"/>
                                      <a:pt x="135" y="339"/>
                                    </a:cubicBezTo>
                                    <a:cubicBezTo>
                                      <a:pt x="143" y="339"/>
                                      <a:pt x="149" y="345"/>
                                      <a:pt x="149" y="353"/>
                                    </a:cubicBezTo>
                                    <a:close/>
                                    <a:moveTo>
                                      <a:pt x="142" y="353"/>
                                    </a:moveTo>
                                    <a:cubicBezTo>
                                      <a:pt x="142" y="353"/>
                                      <a:pt x="142" y="353"/>
                                      <a:pt x="142" y="353"/>
                                    </a:cubicBezTo>
                                    <a:cubicBezTo>
                                      <a:pt x="143" y="354"/>
                                      <a:pt x="145" y="354"/>
                                      <a:pt x="147" y="354"/>
                                    </a:cubicBezTo>
                                    <a:cubicBezTo>
                                      <a:pt x="147" y="354"/>
                                      <a:pt x="147" y="353"/>
                                      <a:pt x="147" y="353"/>
                                    </a:cubicBezTo>
                                    <a:cubicBezTo>
                                      <a:pt x="147" y="346"/>
                                      <a:pt x="142" y="341"/>
                                      <a:pt x="135" y="341"/>
                                    </a:cubicBezTo>
                                    <a:cubicBezTo>
                                      <a:pt x="128" y="341"/>
                                      <a:pt x="123" y="346"/>
                                      <a:pt x="123" y="353"/>
                                    </a:cubicBezTo>
                                    <a:cubicBezTo>
                                      <a:pt x="123" y="353"/>
                                      <a:pt x="123" y="354"/>
                                      <a:pt x="123" y="354"/>
                                    </a:cubicBezTo>
                                    <a:cubicBezTo>
                                      <a:pt x="125" y="354"/>
                                      <a:pt x="127" y="354"/>
                                      <a:pt x="128" y="353"/>
                                    </a:cubicBezTo>
                                    <a:cubicBezTo>
                                      <a:pt x="128" y="353"/>
                                      <a:pt x="128" y="353"/>
                                      <a:pt x="128" y="353"/>
                                    </a:cubicBezTo>
                                    <a:cubicBezTo>
                                      <a:pt x="128" y="349"/>
                                      <a:pt x="131" y="346"/>
                                      <a:pt x="135" y="346"/>
                                    </a:cubicBezTo>
                                    <a:cubicBezTo>
                                      <a:pt x="139" y="346"/>
                                      <a:pt x="142" y="349"/>
                                      <a:pt x="142" y="353"/>
                                    </a:cubicBezTo>
                                    <a:close/>
                                    <a:moveTo>
                                      <a:pt x="135" y="348"/>
                                    </a:moveTo>
                                    <a:cubicBezTo>
                                      <a:pt x="132" y="348"/>
                                      <a:pt x="130" y="350"/>
                                      <a:pt x="130" y="353"/>
                                    </a:cubicBezTo>
                                    <a:cubicBezTo>
                                      <a:pt x="130" y="353"/>
                                      <a:pt x="130" y="353"/>
                                      <a:pt x="130" y="353"/>
                                    </a:cubicBezTo>
                                    <a:cubicBezTo>
                                      <a:pt x="132" y="353"/>
                                      <a:pt x="133" y="353"/>
                                      <a:pt x="135" y="353"/>
                                    </a:cubicBezTo>
                                    <a:cubicBezTo>
                                      <a:pt x="137" y="353"/>
                                      <a:pt x="138" y="353"/>
                                      <a:pt x="140" y="353"/>
                                    </a:cubicBezTo>
                                    <a:cubicBezTo>
                                      <a:pt x="140" y="353"/>
                                      <a:pt x="140" y="353"/>
                                      <a:pt x="140" y="353"/>
                                    </a:cubicBezTo>
                                    <a:cubicBezTo>
                                      <a:pt x="140" y="350"/>
                                      <a:pt x="138" y="348"/>
                                      <a:pt x="135" y="348"/>
                                    </a:cubicBezTo>
                                    <a:close/>
                                    <a:moveTo>
                                      <a:pt x="101" y="404"/>
                                    </a:moveTo>
                                    <a:cubicBezTo>
                                      <a:pt x="101" y="407"/>
                                      <a:pt x="101" y="410"/>
                                      <a:pt x="102" y="412"/>
                                    </a:cubicBezTo>
                                    <a:cubicBezTo>
                                      <a:pt x="103" y="413"/>
                                      <a:pt x="104" y="414"/>
                                      <a:pt x="105" y="414"/>
                                    </a:cubicBezTo>
                                    <a:cubicBezTo>
                                      <a:pt x="106" y="414"/>
                                      <a:pt x="106" y="413"/>
                                      <a:pt x="107" y="412"/>
                                    </a:cubicBezTo>
                                    <a:cubicBezTo>
                                      <a:pt x="107" y="410"/>
                                      <a:pt x="106" y="407"/>
                                      <a:pt x="106" y="404"/>
                                    </a:cubicBezTo>
                                    <a:cubicBezTo>
                                      <a:pt x="106" y="388"/>
                                      <a:pt x="119" y="375"/>
                                      <a:pt x="135" y="375"/>
                                    </a:cubicBezTo>
                                    <a:cubicBezTo>
                                      <a:pt x="151" y="375"/>
                                      <a:pt x="164" y="388"/>
                                      <a:pt x="164" y="404"/>
                                    </a:cubicBezTo>
                                    <a:cubicBezTo>
                                      <a:pt x="164" y="407"/>
                                      <a:pt x="163" y="410"/>
                                      <a:pt x="163" y="412"/>
                                    </a:cubicBezTo>
                                    <a:cubicBezTo>
                                      <a:pt x="163" y="413"/>
                                      <a:pt x="164" y="413"/>
                                      <a:pt x="165" y="414"/>
                                    </a:cubicBezTo>
                                    <a:cubicBezTo>
                                      <a:pt x="166" y="413"/>
                                      <a:pt x="167" y="412"/>
                                      <a:pt x="168" y="412"/>
                                    </a:cubicBezTo>
                                    <a:cubicBezTo>
                                      <a:pt x="169" y="409"/>
                                      <a:pt x="169" y="407"/>
                                      <a:pt x="169" y="404"/>
                                    </a:cubicBezTo>
                                    <a:cubicBezTo>
                                      <a:pt x="169" y="395"/>
                                      <a:pt x="165" y="386"/>
                                      <a:pt x="159" y="380"/>
                                    </a:cubicBezTo>
                                    <a:cubicBezTo>
                                      <a:pt x="153" y="374"/>
                                      <a:pt x="144" y="370"/>
                                      <a:pt x="135" y="370"/>
                                    </a:cubicBezTo>
                                    <a:cubicBezTo>
                                      <a:pt x="126" y="370"/>
                                      <a:pt x="117" y="374"/>
                                      <a:pt x="111" y="380"/>
                                    </a:cubicBezTo>
                                    <a:cubicBezTo>
                                      <a:pt x="105" y="386"/>
                                      <a:pt x="101" y="395"/>
                                      <a:pt x="101" y="404"/>
                                    </a:cubicBezTo>
                                    <a:close/>
                                    <a:moveTo>
                                      <a:pt x="156" y="404"/>
                                    </a:moveTo>
                                    <a:cubicBezTo>
                                      <a:pt x="156" y="406"/>
                                      <a:pt x="156" y="407"/>
                                      <a:pt x="156" y="409"/>
                                    </a:cubicBezTo>
                                    <a:cubicBezTo>
                                      <a:pt x="158" y="409"/>
                                      <a:pt x="159" y="410"/>
                                      <a:pt x="161" y="411"/>
                                    </a:cubicBezTo>
                                    <a:cubicBezTo>
                                      <a:pt x="162" y="409"/>
                                      <a:pt x="162" y="407"/>
                                      <a:pt x="162" y="404"/>
                                    </a:cubicBezTo>
                                    <a:cubicBezTo>
                                      <a:pt x="162" y="397"/>
                                      <a:pt x="159" y="390"/>
                                      <a:pt x="154" y="385"/>
                                    </a:cubicBezTo>
                                    <a:cubicBezTo>
                                      <a:pt x="149" y="380"/>
                                      <a:pt x="143" y="377"/>
                                      <a:pt x="135" y="377"/>
                                    </a:cubicBezTo>
                                    <a:cubicBezTo>
                                      <a:pt x="128" y="377"/>
                                      <a:pt x="121" y="380"/>
                                      <a:pt x="116" y="385"/>
                                    </a:cubicBezTo>
                                    <a:cubicBezTo>
                                      <a:pt x="111" y="390"/>
                                      <a:pt x="108" y="397"/>
                                      <a:pt x="108" y="404"/>
                                    </a:cubicBezTo>
                                    <a:cubicBezTo>
                                      <a:pt x="108" y="407"/>
                                      <a:pt x="108" y="409"/>
                                      <a:pt x="109" y="411"/>
                                    </a:cubicBezTo>
                                    <a:cubicBezTo>
                                      <a:pt x="111" y="410"/>
                                      <a:pt x="113" y="409"/>
                                      <a:pt x="114" y="409"/>
                                    </a:cubicBezTo>
                                    <a:cubicBezTo>
                                      <a:pt x="114" y="407"/>
                                      <a:pt x="114" y="406"/>
                                      <a:pt x="114" y="404"/>
                                    </a:cubicBezTo>
                                    <a:cubicBezTo>
                                      <a:pt x="114" y="392"/>
                                      <a:pt x="123" y="383"/>
                                      <a:pt x="135" y="383"/>
                                    </a:cubicBezTo>
                                    <a:cubicBezTo>
                                      <a:pt x="147" y="383"/>
                                      <a:pt x="156" y="392"/>
                                      <a:pt x="156" y="404"/>
                                    </a:cubicBezTo>
                                    <a:close/>
                                    <a:moveTo>
                                      <a:pt x="149" y="404"/>
                                    </a:moveTo>
                                    <a:cubicBezTo>
                                      <a:pt x="149" y="405"/>
                                      <a:pt x="149" y="405"/>
                                      <a:pt x="148" y="406"/>
                                    </a:cubicBezTo>
                                    <a:cubicBezTo>
                                      <a:pt x="150" y="407"/>
                                      <a:pt x="152" y="407"/>
                                      <a:pt x="154" y="408"/>
                                    </a:cubicBezTo>
                                    <a:cubicBezTo>
                                      <a:pt x="154" y="407"/>
                                      <a:pt x="155" y="405"/>
                                      <a:pt x="155" y="404"/>
                                    </a:cubicBezTo>
                                    <a:cubicBezTo>
                                      <a:pt x="155" y="399"/>
                                      <a:pt x="152" y="394"/>
                                      <a:pt x="149" y="390"/>
                                    </a:cubicBezTo>
                                    <a:cubicBezTo>
                                      <a:pt x="145" y="387"/>
                                      <a:pt x="140" y="385"/>
                                      <a:pt x="135" y="385"/>
                                    </a:cubicBezTo>
                                    <a:cubicBezTo>
                                      <a:pt x="130" y="385"/>
                                      <a:pt x="125" y="387"/>
                                      <a:pt x="121" y="390"/>
                                    </a:cubicBezTo>
                                    <a:cubicBezTo>
                                      <a:pt x="118" y="394"/>
                                      <a:pt x="116" y="399"/>
                                      <a:pt x="116" y="404"/>
                                    </a:cubicBezTo>
                                    <a:cubicBezTo>
                                      <a:pt x="116" y="405"/>
                                      <a:pt x="116" y="407"/>
                                      <a:pt x="116" y="408"/>
                                    </a:cubicBezTo>
                                    <a:cubicBezTo>
                                      <a:pt x="118" y="407"/>
                                      <a:pt x="120" y="407"/>
                                      <a:pt x="122" y="406"/>
                                    </a:cubicBezTo>
                                    <a:cubicBezTo>
                                      <a:pt x="122" y="405"/>
                                      <a:pt x="121" y="405"/>
                                      <a:pt x="121" y="404"/>
                                    </a:cubicBezTo>
                                    <a:cubicBezTo>
                                      <a:pt x="121" y="397"/>
                                      <a:pt x="128" y="390"/>
                                      <a:pt x="135" y="390"/>
                                    </a:cubicBezTo>
                                    <a:cubicBezTo>
                                      <a:pt x="143" y="390"/>
                                      <a:pt x="149" y="397"/>
                                      <a:pt x="149" y="404"/>
                                    </a:cubicBezTo>
                                    <a:close/>
                                    <a:moveTo>
                                      <a:pt x="142" y="404"/>
                                    </a:moveTo>
                                    <a:cubicBezTo>
                                      <a:pt x="142" y="404"/>
                                      <a:pt x="142" y="404"/>
                                      <a:pt x="142" y="405"/>
                                    </a:cubicBezTo>
                                    <a:cubicBezTo>
                                      <a:pt x="143" y="405"/>
                                      <a:pt x="145" y="405"/>
                                      <a:pt x="147" y="406"/>
                                    </a:cubicBezTo>
                                    <a:cubicBezTo>
                                      <a:pt x="147" y="405"/>
                                      <a:pt x="147" y="405"/>
                                      <a:pt x="147" y="404"/>
                                    </a:cubicBezTo>
                                    <a:cubicBezTo>
                                      <a:pt x="147" y="397"/>
                                      <a:pt x="142" y="392"/>
                                      <a:pt x="135" y="392"/>
                                    </a:cubicBezTo>
                                    <a:cubicBezTo>
                                      <a:pt x="128" y="392"/>
                                      <a:pt x="123" y="397"/>
                                      <a:pt x="123" y="404"/>
                                    </a:cubicBezTo>
                                    <a:cubicBezTo>
                                      <a:pt x="123" y="405"/>
                                      <a:pt x="123" y="405"/>
                                      <a:pt x="123" y="406"/>
                                    </a:cubicBezTo>
                                    <a:cubicBezTo>
                                      <a:pt x="125" y="405"/>
                                      <a:pt x="127" y="405"/>
                                      <a:pt x="128" y="405"/>
                                    </a:cubicBezTo>
                                    <a:cubicBezTo>
                                      <a:pt x="128" y="404"/>
                                      <a:pt x="128" y="404"/>
                                      <a:pt x="128" y="404"/>
                                    </a:cubicBezTo>
                                    <a:cubicBezTo>
                                      <a:pt x="128" y="400"/>
                                      <a:pt x="131" y="397"/>
                                      <a:pt x="135" y="397"/>
                                    </a:cubicBezTo>
                                    <a:cubicBezTo>
                                      <a:pt x="139" y="397"/>
                                      <a:pt x="142" y="400"/>
                                      <a:pt x="142" y="404"/>
                                    </a:cubicBezTo>
                                    <a:close/>
                                    <a:moveTo>
                                      <a:pt x="135" y="399"/>
                                    </a:moveTo>
                                    <a:cubicBezTo>
                                      <a:pt x="132" y="399"/>
                                      <a:pt x="130" y="401"/>
                                      <a:pt x="130" y="404"/>
                                    </a:cubicBezTo>
                                    <a:cubicBezTo>
                                      <a:pt x="130" y="404"/>
                                      <a:pt x="130" y="404"/>
                                      <a:pt x="130" y="404"/>
                                    </a:cubicBezTo>
                                    <a:cubicBezTo>
                                      <a:pt x="132" y="404"/>
                                      <a:pt x="133" y="404"/>
                                      <a:pt x="135" y="404"/>
                                    </a:cubicBezTo>
                                    <a:cubicBezTo>
                                      <a:pt x="137" y="404"/>
                                      <a:pt x="138" y="404"/>
                                      <a:pt x="140" y="404"/>
                                    </a:cubicBezTo>
                                    <a:cubicBezTo>
                                      <a:pt x="140" y="404"/>
                                      <a:pt x="140" y="404"/>
                                      <a:pt x="140" y="404"/>
                                    </a:cubicBezTo>
                                    <a:cubicBezTo>
                                      <a:pt x="140" y="401"/>
                                      <a:pt x="138" y="399"/>
                                      <a:pt x="135" y="399"/>
                                    </a:cubicBezTo>
                                    <a:close/>
                                    <a:moveTo>
                                      <a:pt x="815" y="438"/>
                                    </a:moveTo>
                                    <a:cubicBezTo>
                                      <a:pt x="816" y="436"/>
                                      <a:pt x="817" y="435"/>
                                      <a:pt x="818" y="433"/>
                                    </a:cubicBezTo>
                                    <a:cubicBezTo>
                                      <a:pt x="813" y="430"/>
                                      <a:pt x="808" y="428"/>
                                      <a:pt x="803" y="428"/>
                                    </a:cubicBezTo>
                                    <a:cubicBezTo>
                                      <a:pt x="797" y="428"/>
                                      <a:pt x="792" y="430"/>
                                      <a:pt x="788" y="433"/>
                                    </a:cubicBezTo>
                                    <a:cubicBezTo>
                                      <a:pt x="789" y="435"/>
                                      <a:pt x="789" y="437"/>
                                      <a:pt x="790" y="439"/>
                                    </a:cubicBezTo>
                                    <a:cubicBezTo>
                                      <a:pt x="794" y="436"/>
                                      <a:pt x="798" y="434"/>
                                      <a:pt x="803" y="434"/>
                                    </a:cubicBezTo>
                                    <a:cubicBezTo>
                                      <a:pt x="807" y="434"/>
                                      <a:pt x="812" y="436"/>
                                      <a:pt x="815" y="438"/>
                                    </a:cubicBezTo>
                                    <a:close/>
                                    <a:moveTo>
                                      <a:pt x="818" y="431"/>
                                    </a:moveTo>
                                    <a:cubicBezTo>
                                      <a:pt x="819" y="430"/>
                                      <a:pt x="820" y="428"/>
                                      <a:pt x="821" y="427"/>
                                    </a:cubicBezTo>
                                    <a:cubicBezTo>
                                      <a:pt x="816" y="423"/>
                                      <a:pt x="810" y="421"/>
                                      <a:pt x="803" y="421"/>
                                    </a:cubicBezTo>
                                    <a:cubicBezTo>
                                      <a:pt x="796" y="421"/>
                                      <a:pt x="789" y="423"/>
                                      <a:pt x="784" y="427"/>
                                    </a:cubicBezTo>
                                    <a:cubicBezTo>
                                      <a:pt x="785" y="428"/>
                                      <a:pt x="786" y="430"/>
                                      <a:pt x="787" y="431"/>
                                    </a:cubicBezTo>
                                    <a:cubicBezTo>
                                      <a:pt x="791" y="428"/>
                                      <a:pt x="797" y="427"/>
                                      <a:pt x="803" y="427"/>
                                    </a:cubicBezTo>
                                    <a:cubicBezTo>
                                      <a:pt x="809" y="427"/>
                                      <a:pt x="814" y="428"/>
                                      <a:pt x="818" y="431"/>
                                    </a:cubicBezTo>
                                    <a:close/>
                                    <a:moveTo>
                                      <a:pt x="822" y="425"/>
                                    </a:moveTo>
                                    <a:cubicBezTo>
                                      <a:pt x="823" y="424"/>
                                      <a:pt x="825" y="422"/>
                                      <a:pt x="826" y="421"/>
                                    </a:cubicBezTo>
                                    <a:cubicBezTo>
                                      <a:pt x="819" y="416"/>
                                      <a:pt x="811" y="413"/>
                                      <a:pt x="803" y="413"/>
                                    </a:cubicBezTo>
                                    <a:cubicBezTo>
                                      <a:pt x="794" y="413"/>
                                      <a:pt x="786" y="416"/>
                                      <a:pt x="779" y="421"/>
                                    </a:cubicBezTo>
                                    <a:cubicBezTo>
                                      <a:pt x="781" y="422"/>
                                      <a:pt x="782" y="424"/>
                                      <a:pt x="783" y="425"/>
                                    </a:cubicBezTo>
                                    <a:cubicBezTo>
                                      <a:pt x="789" y="422"/>
                                      <a:pt x="795" y="420"/>
                                      <a:pt x="803" y="420"/>
                                    </a:cubicBezTo>
                                    <a:cubicBezTo>
                                      <a:pt x="810" y="420"/>
                                      <a:pt x="817" y="422"/>
                                      <a:pt x="822" y="425"/>
                                    </a:cubicBezTo>
                                    <a:close/>
                                    <a:moveTo>
                                      <a:pt x="827" y="419"/>
                                    </a:moveTo>
                                    <a:cubicBezTo>
                                      <a:pt x="829" y="418"/>
                                      <a:pt x="830" y="417"/>
                                      <a:pt x="832" y="415"/>
                                    </a:cubicBezTo>
                                    <a:cubicBezTo>
                                      <a:pt x="824" y="409"/>
                                      <a:pt x="814" y="406"/>
                                      <a:pt x="803" y="406"/>
                                    </a:cubicBezTo>
                                    <a:cubicBezTo>
                                      <a:pt x="792" y="406"/>
                                      <a:pt x="782" y="409"/>
                                      <a:pt x="773" y="415"/>
                                    </a:cubicBezTo>
                                    <a:cubicBezTo>
                                      <a:pt x="775" y="417"/>
                                      <a:pt x="777" y="418"/>
                                      <a:pt x="778" y="420"/>
                                    </a:cubicBezTo>
                                    <a:cubicBezTo>
                                      <a:pt x="785" y="415"/>
                                      <a:pt x="794" y="412"/>
                                      <a:pt x="803" y="412"/>
                                    </a:cubicBezTo>
                                    <a:cubicBezTo>
                                      <a:pt x="812" y="412"/>
                                      <a:pt x="820" y="415"/>
                                      <a:pt x="827" y="419"/>
                                    </a:cubicBezTo>
                                    <a:close/>
                                    <a:moveTo>
                                      <a:pt x="812" y="404"/>
                                    </a:moveTo>
                                    <a:cubicBezTo>
                                      <a:pt x="812" y="402"/>
                                      <a:pt x="813" y="400"/>
                                      <a:pt x="813" y="398"/>
                                    </a:cubicBezTo>
                                    <a:cubicBezTo>
                                      <a:pt x="811" y="394"/>
                                      <a:pt x="807" y="392"/>
                                      <a:pt x="803" y="392"/>
                                    </a:cubicBezTo>
                                    <a:cubicBezTo>
                                      <a:pt x="798" y="392"/>
                                      <a:pt x="795" y="394"/>
                                      <a:pt x="793" y="398"/>
                                    </a:cubicBezTo>
                                    <a:cubicBezTo>
                                      <a:pt x="793" y="400"/>
                                      <a:pt x="793" y="402"/>
                                      <a:pt x="793" y="404"/>
                                    </a:cubicBezTo>
                                    <a:cubicBezTo>
                                      <a:pt x="793" y="404"/>
                                      <a:pt x="793" y="405"/>
                                      <a:pt x="793" y="405"/>
                                    </a:cubicBezTo>
                                    <a:cubicBezTo>
                                      <a:pt x="794" y="405"/>
                                      <a:pt x="795" y="405"/>
                                      <a:pt x="796" y="405"/>
                                    </a:cubicBezTo>
                                    <a:cubicBezTo>
                                      <a:pt x="796" y="404"/>
                                      <a:pt x="796" y="404"/>
                                      <a:pt x="796" y="404"/>
                                    </a:cubicBezTo>
                                    <a:cubicBezTo>
                                      <a:pt x="796" y="400"/>
                                      <a:pt x="799" y="397"/>
                                      <a:pt x="803" y="397"/>
                                    </a:cubicBezTo>
                                    <a:cubicBezTo>
                                      <a:pt x="806" y="397"/>
                                      <a:pt x="809" y="400"/>
                                      <a:pt x="809" y="404"/>
                                    </a:cubicBezTo>
                                    <a:cubicBezTo>
                                      <a:pt x="809" y="404"/>
                                      <a:pt x="809" y="404"/>
                                      <a:pt x="809" y="405"/>
                                    </a:cubicBezTo>
                                    <a:cubicBezTo>
                                      <a:pt x="810" y="405"/>
                                      <a:pt x="811" y="405"/>
                                      <a:pt x="812" y="405"/>
                                    </a:cubicBezTo>
                                    <a:cubicBezTo>
                                      <a:pt x="812" y="405"/>
                                      <a:pt x="812" y="404"/>
                                      <a:pt x="812" y="404"/>
                                    </a:cubicBezTo>
                                    <a:close/>
                                    <a:moveTo>
                                      <a:pt x="803" y="399"/>
                                    </a:moveTo>
                                    <a:cubicBezTo>
                                      <a:pt x="800" y="399"/>
                                      <a:pt x="798" y="401"/>
                                      <a:pt x="798" y="404"/>
                                    </a:cubicBezTo>
                                    <a:cubicBezTo>
                                      <a:pt x="798" y="404"/>
                                      <a:pt x="798" y="404"/>
                                      <a:pt x="798" y="404"/>
                                    </a:cubicBezTo>
                                    <a:cubicBezTo>
                                      <a:pt x="799" y="404"/>
                                      <a:pt x="801" y="404"/>
                                      <a:pt x="803" y="404"/>
                                    </a:cubicBezTo>
                                    <a:cubicBezTo>
                                      <a:pt x="804" y="404"/>
                                      <a:pt x="806" y="404"/>
                                      <a:pt x="808" y="404"/>
                                    </a:cubicBezTo>
                                    <a:cubicBezTo>
                                      <a:pt x="808" y="404"/>
                                      <a:pt x="808" y="404"/>
                                      <a:pt x="808" y="404"/>
                                    </a:cubicBezTo>
                                    <a:cubicBezTo>
                                      <a:pt x="808" y="401"/>
                                      <a:pt x="806" y="399"/>
                                      <a:pt x="803" y="399"/>
                                    </a:cubicBezTo>
                                    <a:close/>
                                    <a:moveTo>
                                      <a:pt x="813" y="395"/>
                                    </a:moveTo>
                                    <a:cubicBezTo>
                                      <a:pt x="814" y="393"/>
                                      <a:pt x="814" y="391"/>
                                      <a:pt x="815" y="389"/>
                                    </a:cubicBezTo>
                                    <a:cubicBezTo>
                                      <a:pt x="811" y="386"/>
                                      <a:pt x="807" y="385"/>
                                      <a:pt x="803" y="385"/>
                                    </a:cubicBezTo>
                                    <a:cubicBezTo>
                                      <a:pt x="798" y="385"/>
                                      <a:pt x="794" y="386"/>
                                      <a:pt x="791" y="389"/>
                                    </a:cubicBezTo>
                                    <a:cubicBezTo>
                                      <a:pt x="791" y="391"/>
                                      <a:pt x="792" y="393"/>
                                      <a:pt x="792" y="396"/>
                                    </a:cubicBezTo>
                                    <a:cubicBezTo>
                                      <a:pt x="795" y="392"/>
                                      <a:pt x="798" y="390"/>
                                      <a:pt x="803" y="390"/>
                                    </a:cubicBezTo>
                                    <a:cubicBezTo>
                                      <a:pt x="807" y="390"/>
                                      <a:pt x="811" y="392"/>
                                      <a:pt x="813" y="395"/>
                                    </a:cubicBezTo>
                                    <a:close/>
                                    <a:moveTo>
                                      <a:pt x="815" y="387"/>
                                    </a:moveTo>
                                    <a:cubicBezTo>
                                      <a:pt x="816" y="385"/>
                                      <a:pt x="817" y="383"/>
                                      <a:pt x="818" y="381"/>
                                    </a:cubicBezTo>
                                    <a:cubicBezTo>
                                      <a:pt x="813" y="378"/>
                                      <a:pt x="808" y="377"/>
                                      <a:pt x="803" y="377"/>
                                    </a:cubicBezTo>
                                    <a:cubicBezTo>
                                      <a:pt x="797" y="377"/>
                                      <a:pt x="792" y="379"/>
                                      <a:pt x="788" y="381"/>
                                    </a:cubicBezTo>
                                    <a:cubicBezTo>
                                      <a:pt x="789" y="383"/>
                                      <a:pt x="789" y="385"/>
                                      <a:pt x="790" y="387"/>
                                    </a:cubicBezTo>
                                    <a:cubicBezTo>
                                      <a:pt x="794" y="385"/>
                                      <a:pt x="798" y="383"/>
                                      <a:pt x="803" y="383"/>
                                    </a:cubicBezTo>
                                    <a:cubicBezTo>
                                      <a:pt x="807" y="383"/>
                                      <a:pt x="812" y="385"/>
                                      <a:pt x="815" y="387"/>
                                    </a:cubicBezTo>
                                    <a:close/>
                                    <a:moveTo>
                                      <a:pt x="818" y="380"/>
                                    </a:moveTo>
                                    <a:cubicBezTo>
                                      <a:pt x="819" y="378"/>
                                      <a:pt x="820" y="377"/>
                                      <a:pt x="821" y="375"/>
                                    </a:cubicBezTo>
                                    <a:cubicBezTo>
                                      <a:pt x="816" y="372"/>
                                      <a:pt x="810" y="370"/>
                                      <a:pt x="803" y="370"/>
                                    </a:cubicBezTo>
                                    <a:cubicBezTo>
                                      <a:pt x="796" y="370"/>
                                      <a:pt x="789" y="372"/>
                                      <a:pt x="784" y="375"/>
                                    </a:cubicBezTo>
                                    <a:cubicBezTo>
                                      <a:pt x="785" y="377"/>
                                      <a:pt x="786" y="378"/>
                                      <a:pt x="787" y="380"/>
                                    </a:cubicBezTo>
                                    <a:cubicBezTo>
                                      <a:pt x="791" y="377"/>
                                      <a:pt x="797" y="375"/>
                                      <a:pt x="803" y="375"/>
                                    </a:cubicBezTo>
                                    <a:cubicBezTo>
                                      <a:pt x="809" y="375"/>
                                      <a:pt x="814" y="377"/>
                                      <a:pt x="818" y="380"/>
                                    </a:cubicBezTo>
                                    <a:close/>
                                    <a:moveTo>
                                      <a:pt x="822" y="374"/>
                                    </a:moveTo>
                                    <a:cubicBezTo>
                                      <a:pt x="823" y="372"/>
                                      <a:pt x="825" y="371"/>
                                      <a:pt x="826" y="369"/>
                                    </a:cubicBezTo>
                                    <a:cubicBezTo>
                                      <a:pt x="819" y="365"/>
                                      <a:pt x="811" y="362"/>
                                      <a:pt x="803" y="362"/>
                                    </a:cubicBezTo>
                                    <a:cubicBezTo>
                                      <a:pt x="794" y="362"/>
                                      <a:pt x="786" y="365"/>
                                      <a:pt x="779" y="369"/>
                                    </a:cubicBezTo>
                                    <a:cubicBezTo>
                                      <a:pt x="781" y="371"/>
                                      <a:pt x="782" y="372"/>
                                      <a:pt x="783" y="374"/>
                                    </a:cubicBezTo>
                                    <a:cubicBezTo>
                                      <a:pt x="789" y="370"/>
                                      <a:pt x="795" y="368"/>
                                      <a:pt x="803" y="368"/>
                                    </a:cubicBezTo>
                                    <a:cubicBezTo>
                                      <a:pt x="810" y="368"/>
                                      <a:pt x="817" y="370"/>
                                      <a:pt x="822" y="374"/>
                                    </a:cubicBezTo>
                                    <a:close/>
                                    <a:moveTo>
                                      <a:pt x="827" y="368"/>
                                    </a:moveTo>
                                    <a:cubicBezTo>
                                      <a:pt x="829" y="367"/>
                                      <a:pt x="830" y="365"/>
                                      <a:pt x="832" y="364"/>
                                    </a:cubicBezTo>
                                    <a:cubicBezTo>
                                      <a:pt x="824" y="358"/>
                                      <a:pt x="814" y="354"/>
                                      <a:pt x="803" y="354"/>
                                    </a:cubicBezTo>
                                    <a:cubicBezTo>
                                      <a:pt x="792" y="354"/>
                                      <a:pt x="782" y="358"/>
                                      <a:pt x="773" y="364"/>
                                    </a:cubicBezTo>
                                    <a:cubicBezTo>
                                      <a:pt x="775" y="365"/>
                                      <a:pt x="777" y="367"/>
                                      <a:pt x="778" y="368"/>
                                    </a:cubicBezTo>
                                    <a:cubicBezTo>
                                      <a:pt x="785" y="363"/>
                                      <a:pt x="794" y="361"/>
                                      <a:pt x="803" y="361"/>
                                    </a:cubicBezTo>
                                    <a:cubicBezTo>
                                      <a:pt x="812" y="361"/>
                                      <a:pt x="820" y="363"/>
                                      <a:pt x="827" y="368"/>
                                    </a:cubicBezTo>
                                    <a:close/>
                                    <a:moveTo>
                                      <a:pt x="812" y="353"/>
                                    </a:moveTo>
                                    <a:cubicBezTo>
                                      <a:pt x="812" y="350"/>
                                      <a:pt x="813" y="348"/>
                                      <a:pt x="813" y="346"/>
                                    </a:cubicBezTo>
                                    <a:cubicBezTo>
                                      <a:pt x="811" y="343"/>
                                      <a:pt x="807" y="341"/>
                                      <a:pt x="803" y="341"/>
                                    </a:cubicBezTo>
                                    <a:cubicBezTo>
                                      <a:pt x="798" y="341"/>
                                      <a:pt x="795" y="343"/>
                                      <a:pt x="793" y="346"/>
                                    </a:cubicBezTo>
                                    <a:cubicBezTo>
                                      <a:pt x="793" y="348"/>
                                      <a:pt x="793" y="351"/>
                                      <a:pt x="793" y="353"/>
                                    </a:cubicBezTo>
                                    <a:cubicBezTo>
                                      <a:pt x="793" y="353"/>
                                      <a:pt x="793" y="353"/>
                                      <a:pt x="793" y="354"/>
                                    </a:cubicBezTo>
                                    <a:cubicBezTo>
                                      <a:pt x="794" y="354"/>
                                      <a:pt x="795" y="353"/>
                                      <a:pt x="796" y="353"/>
                                    </a:cubicBezTo>
                                    <a:cubicBezTo>
                                      <a:pt x="796" y="353"/>
                                      <a:pt x="796" y="353"/>
                                      <a:pt x="796" y="353"/>
                                    </a:cubicBezTo>
                                    <a:cubicBezTo>
                                      <a:pt x="796" y="349"/>
                                      <a:pt x="799" y="346"/>
                                      <a:pt x="803" y="346"/>
                                    </a:cubicBezTo>
                                    <a:cubicBezTo>
                                      <a:pt x="806" y="346"/>
                                      <a:pt x="809" y="349"/>
                                      <a:pt x="809" y="353"/>
                                    </a:cubicBezTo>
                                    <a:cubicBezTo>
                                      <a:pt x="809" y="353"/>
                                      <a:pt x="809" y="353"/>
                                      <a:pt x="809" y="353"/>
                                    </a:cubicBezTo>
                                    <a:cubicBezTo>
                                      <a:pt x="810" y="353"/>
                                      <a:pt x="811" y="354"/>
                                      <a:pt x="812" y="354"/>
                                    </a:cubicBezTo>
                                    <a:cubicBezTo>
                                      <a:pt x="812" y="353"/>
                                      <a:pt x="812" y="353"/>
                                      <a:pt x="812" y="353"/>
                                    </a:cubicBezTo>
                                    <a:close/>
                                    <a:moveTo>
                                      <a:pt x="803" y="348"/>
                                    </a:moveTo>
                                    <a:cubicBezTo>
                                      <a:pt x="800" y="348"/>
                                      <a:pt x="798" y="350"/>
                                      <a:pt x="798" y="353"/>
                                    </a:cubicBezTo>
                                    <a:cubicBezTo>
                                      <a:pt x="798" y="353"/>
                                      <a:pt x="798" y="353"/>
                                      <a:pt x="798" y="353"/>
                                    </a:cubicBezTo>
                                    <a:cubicBezTo>
                                      <a:pt x="799" y="353"/>
                                      <a:pt x="801" y="353"/>
                                      <a:pt x="803" y="353"/>
                                    </a:cubicBezTo>
                                    <a:cubicBezTo>
                                      <a:pt x="804" y="353"/>
                                      <a:pt x="806" y="353"/>
                                      <a:pt x="808" y="353"/>
                                    </a:cubicBezTo>
                                    <a:cubicBezTo>
                                      <a:pt x="808" y="353"/>
                                      <a:pt x="808" y="353"/>
                                      <a:pt x="808" y="353"/>
                                    </a:cubicBezTo>
                                    <a:cubicBezTo>
                                      <a:pt x="808" y="350"/>
                                      <a:pt x="806" y="348"/>
                                      <a:pt x="803" y="348"/>
                                    </a:cubicBezTo>
                                    <a:close/>
                                    <a:moveTo>
                                      <a:pt x="813" y="344"/>
                                    </a:moveTo>
                                    <a:cubicBezTo>
                                      <a:pt x="814" y="342"/>
                                      <a:pt x="814" y="339"/>
                                      <a:pt x="815" y="337"/>
                                    </a:cubicBezTo>
                                    <a:cubicBezTo>
                                      <a:pt x="811" y="335"/>
                                      <a:pt x="807" y="333"/>
                                      <a:pt x="803" y="333"/>
                                    </a:cubicBezTo>
                                    <a:cubicBezTo>
                                      <a:pt x="798" y="333"/>
                                      <a:pt x="794" y="335"/>
                                      <a:pt x="791" y="337"/>
                                    </a:cubicBezTo>
                                    <a:cubicBezTo>
                                      <a:pt x="791" y="340"/>
                                      <a:pt x="792" y="342"/>
                                      <a:pt x="792" y="344"/>
                                    </a:cubicBezTo>
                                    <a:cubicBezTo>
                                      <a:pt x="795" y="341"/>
                                      <a:pt x="798" y="339"/>
                                      <a:pt x="803" y="339"/>
                                    </a:cubicBezTo>
                                    <a:cubicBezTo>
                                      <a:pt x="807" y="339"/>
                                      <a:pt x="811" y="341"/>
                                      <a:pt x="813" y="344"/>
                                    </a:cubicBezTo>
                                    <a:close/>
                                    <a:moveTo>
                                      <a:pt x="815" y="336"/>
                                    </a:moveTo>
                                    <a:cubicBezTo>
                                      <a:pt x="816" y="334"/>
                                      <a:pt x="817" y="332"/>
                                      <a:pt x="818" y="330"/>
                                    </a:cubicBezTo>
                                    <a:cubicBezTo>
                                      <a:pt x="813" y="327"/>
                                      <a:pt x="808" y="325"/>
                                      <a:pt x="803" y="325"/>
                                    </a:cubicBezTo>
                                    <a:cubicBezTo>
                                      <a:pt x="797" y="325"/>
                                      <a:pt x="792" y="327"/>
                                      <a:pt x="788" y="330"/>
                                    </a:cubicBezTo>
                                    <a:cubicBezTo>
                                      <a:pt x="789" y="332"/>
                                      <a:pt x="789" y="334"/>
                                      <a:pt x="790" y="336"/>
                                    </a:cubicBezTo>
                                    <a:cubicBezTo>
                                      <a:pt x="794" y="333"/>
                                      <a:pt x="798" y="332"/>
                                      <a:pt x="803" y="332"/>
                                    </a:cubicBezTo>
                                    <a:cubicBezTo>
                                      <a:pt x="807" y="332"/>
                                      <a:pt x="812" y="333"/>
                                      <a:pt x="815" y="336"/>
                                    </a:cubicBezTo>
                                    <a:close/>
                                    <a:moveTo>
                                      <a:pt x="818" y="329"/>
                                    </a:moveTo>
                                    <a:cubicBezTo>
                                      <a:pt x="819" y="327"/>
                                      <a:pt x="820" y="325"/>
                                      <a:pt x="821" y="324"/>
                                    </a:cubicBezTo>
                                    <a:cubicBezTo>
                                      <a:pt x="816" y="320"/>
                                      <a:pt x="810" y="318"/>
                                      <a:pt x="803" y="318"/>
                                    </a:cubicBezTo>
                                    <a:cubicBezTo>
                                      <a:pt x="796" y="318"/>
                                      <a:pt x="789" y="320"/>
                                      <a:pt x="784" y="324"/>
                                    </a:cubicBezTo>
                                    <a:cubicBezTo>
                                      <a:pt x="785" y="325"/>
                                      <a:pt x="786" y="327"/>
                                      <a:pt x="787" y="329"/>
                                    </a:cubicBezTo>
                                    <a:cubicBezTo>
                                      <a:pt x="791" y="326"/>
                                      <a:pt x="797" y="324"/>
                                      <a:pt x="803" y="324"/>
                                    </a:cubicBezTo>
                                    <a:cubicBezTo>
                                      <a:pt x="809" y="324"/>
                                      <a:pt x="814" y="326"/>
                                      <a:pt x="818" y="329"/>
                                    </a:cubicBezTo>
                                    <a:close/>
                                    <a:moveTo>
                                      <a:pt x="822" y="323"/>
                                    </a:moveTo>
                                    <a:cubicBezTo>
                                      <a:pt x="823" y="321"/>
                                      <a:pt x="825" y="319"/>
                                      <a:pt x="826" y="318"/>
                                    </a:cubicBezTo>
                                    <a:cubicBezTo>
                                      <a:pt x="819" y="313"/>
                                      <a:pt x="811" y="311"/>
                                      <a:pt x="803" y="311"/>
                                    </a:cubicBezTo>
                                    <a:cubicBezTo>
                                      <a:pt x="794" y="311"/>
                                      <a:pt x="786" y="313"/>
                                      <a:pt x="779" y="318"/>
                                    </a:cubicBezTo>
                                    <a:cubicBezTo>
                                      <a:pt x="781" y="319"/>
                                      <a:pt x="782" y="321"/>
                                      <a:pt x="783" y="323"/>
                                    </a:cubicBezTo>
                                    <a:cubicBezTo>
                                      <a:pt x="789" y="319"/>
                                      <a:pt x="795" y="317"/>
                                      <a:pt x="803" y="317"/>
                                    </a:cubicBezTo>
                                    <a:cubicBezTo>
                                      <a:pt x="810" y="317"/>
                                      <a:pt x="817" y="319"/>
                                      <a:pt x="822" y="323"/>
                                    </a:cubicBezTo>
                                    <a:close/>
                                    <a:moveTo>
                                      <a:pt x="827" y="317"/>
                                    </a:moveTo>
                                    <a:cubicBezTo>
                                      <a:pt x="829" y="315"/>
                                      <a:pt x="830" y="314"/>
                                      <a:pt x="832" y="312"/>
                                    </a:cubicBezTo>
                                    <a:cubicBezTo>
                                      <a:pt x="824" y="307"/>
                                      <a:pt x="814" y="303"/>
                                      <a:pt x="803" y="303"/>
                                    </a:cubicBezTo>
                                    <a:cubicBezTo>
                                      <a:pt x="792" y="303"/>
                                      <a:pt x="782" y="307"/>
                                      <a:pt x="773" y="313"/>
                                    </a:cubicBezTo>
                                    <a:cubicBezTo>
                                      <a:pt x="775" y="314"/>
                                      <a:pt x="777" y="315"/>
                                      <a:pt x="778" y="317"/>
                                    </a:cubicBezTo>
                                    <a:cubicBezTo>
                                      <a:pt x="785" y="312"/>
                                      <a:pt x="794" y="309"/>
                                      <a:pt x="803" y="309"/>
                                    </a:cubicBezTo>
                                    <a:cubicBezTo>
                                      <a:pt x="812" y="309"/>
                                      <a:pt x="820" y="312"/>
                                      <a:pt x="827" y="317"/>
                                    </a:cubicBezTo>
                                    <a:close/>
                                    <a:moveTo>
                                      <a:pt x="812" y="301"/>
                                    </a:moveTo>
                                    <a:cubicBezTo>
                                      <a:pt x="812" y="299"/>
                                      <a:pt x="813" y="297"/>
                                      <a:pt x="813" y="295"/>
                                    </a:cubicBezTo>
                                    <a:cubicBezTo>
                                      <a:pt x="811" y="292"/>
                                      <a:pt x="807" y="289"/>
                                      <a:pt x="803" y="289"/>
                                    </a:cubicBezTo>
                                    <a:cubicBezTo>
                                      <a:pt x="798" y="289"/>
                                      <a:pt x="795" y="292"/>
                                      <a:pt x="793" y="295"/>
                                    </a:cubicBezTo>
                                    <a:cubicBezTo>
                                      <a:pt x="793" y="297"/>
                                      <a:pt x="793" y="299"/>
                                      <a:pt x="793" y="301"/>
                                    </a:cubicBezTo>
                                    <a:cubicBezTo>
                                      <a:pt x="793" y="302"/>
                                      <a:pt x="793" y="302"/>
                                      <a:pt x="793" y="302"/>
                                    </a:cubicBezTo>
                                    <a:cubicBezTo>
                                      <a:pt x="794" y="302"/>
                                      <a:pt x="795" y="302"/>
                                      <a:pt x="796" y="302"/>
                                    </a:cubicBezTo>
                                    <a:cubicBezTo>
                                      <a:pt x="796" y="302"/>
                                      <a:pt x="796" y="301"/>
                                      <a:pt x="796" y="301"/>
                                    </a:cubicBezTo>
                                    <a:cubicBezTo>
                                      <a:pt x="796" y="298"/>
                                      <a:pt x="799" y="295"/>
                                      <a:pt x="803" y="295"/>
                                    </a:cubicBezTo>
                                    <a:cubicBezTo>
                                      <a:pt x="806" y="295"/>
                                      <a:pt x="809" y="298"/>
                                      <a:pt x="809" y="301"/>
                                    </a:cubicBezTo>
                                    <a:cubicBezTo>
                                      <a:pt x="809" y="301"/>
                                      <a:pt x="809" y="302"/>
                                      <a:pt x="809" y="302"/>
                                    </a:cubicBezTo>
                                    <a:cubicBezTo>
                                      <a:pt x="810" y="302"/>
                                      <a:pt x="811" y="302"/>
                                      <a:pt x="812" y="302"/>
                                    </a:cubicBezTo>
                                    <a:cubicBezTo>
                                      <a:pt x="812" y="302"/>
                                      <a:pt x="812" y="302"/>
                                      <a:pt x="812" y="301"/>
                                    </a:cubicBezTo>
                                    <a:close/>
                                    <a:moveTo>
                                      <a:pt x="803" y="296"/>
                                    </a:moveTo>
                                    <a:cubicBezTo>
                                      <a:pt x="800" y="296"/>
                                      <a:pt x="798" y="298"/>
                                      <a:pt x="798" y="301"/>
                                    </a:cubicBezTo>
                                    <a:cubicBezTo>
                                      <a:pt x="798" y="301"/>
                                      <a:pt x="798" y="302"/>
                                      <a:pt x="798" y="302"/>
                                    </a:cubicBezTo>
                                    <a:cubicBezTo>
                                      <a:pt x="799" y="302"/>
                                      <a:pt x="801" y="301"/>
                                      <a:pt x="803" y="301"/>
                                    </a:cubicBezTo>
                                    <a:cubicBezTo>
                                      <a:pt x="804" y="301"/>
                                      <a:pt x="806" y="302"/>
                                      <a:pt x="808" y="302"/>
                                    </a:cubicBezTo>
                                    <a:cubicBezTo>
                                      <a:pt x="808" y="302"/>
                                      <a:pt x="808" y="301"/>
                                      <a:pt x="808" y="301"/>
                                    </a:cubicBezTo>
                                    <a:cubicBezTo>
                                      <a:pt x="808" y="298"/>
                                      <a:pt x="806" y="296"/>
                                      <a:pt x="803" y="296"/>
                                    </a:cubicBezTo>
                                    <a:close/>
                                    <a:moveTo>
                                      <a:pt x="813" y="293"/>
                                    </a:moveTo>
                                    <a:cubicBezTo>
                                      <a:pt x="814" y="290"/>
                                      <a:pt x="814" y="288"/>
                                      <a:pt x="815" y="286"/>
                                    </a:cubicBezTo>
                                    <a:cubicBezTo>
                                      <a:pt x="811" y="283"/>
                                      <a:pt x="807" y="282"/>
                                      <a:pt x="803" y="282"/>
                                    </a:cubicBezTo>
                                    <a:cubicBezTo>
                                      <a:pt x="798" y="282"/>
                                      <a:pt x="794" y="283"/>
                                      <a:pt x="791" y="286"/>
                                    </a:cubicBezTo>
                                    <a:cubicBezTo>
                                      <a:pt x="791" y="288"/>
                                      <a:pt x="792" y="290"/>
                                      <a:pt x="792" y="293"/>
                                    </a:cubicBezTo>
                                    <a:cubicBezTo>
                                      <a:pt x="795" y="290"/>
                                      <a:pt x="798" y="288"/>
                                      <a:pt x="803" y="288"/>
                                    </a:cubicBezTo>
                                    <a:cubicBezTo>
                                      <a:pt x="807" y="288"/>
                                      <a:pt x="811" y="290"/>
                                      <a:pt x="813" y="293"/>
                                    </a:cubicBezTo>
                                    <a:close/>
                                    <a:moveTo>
                                      <a:pt x="815" y="284"/>
                                    </a:moveTo>
                                    <a:cubicBezTo>
                                      <a:pt x="816" y="282"/>
                                      <a:pt x="817" y="280"/>
                                      <a:pt x="818" y="279"/>
                                    </a:cubicBezTo>
                                    <a:cubicBezTo>
                                      <a:pt x="813" y="276"/>
                                      <a:pt x="808" y="274"/>
                                      <a:pt x="803" y="274"/>
                                    </a:cubicBezTo>
                                    <a:cubicBezTo>
                                      <a:pt x="797" y="274"/>
                                      <a:pt x="792" y="276"/>
                                      <a:pt x="788" y="279"/>
                                    </a:cubicBezTo>
                                    <a:cubicBezTo>
                                      <a:pt x="789" y="281"/>
                                      <a:pt x="789" y="282"/>
                                      <a:pt x="790" y="284"/>
                                    </a:cubicBezTo>
                                    <a:cubicBezTo>
                                      <a:pt x="794" y="282"/>
                                      <a:pt x="798" y="280"/>
                                      <a:pt x="803" y="280"/>
                                    </a:cubicBezTo>
                                    <a:cubicBezTo>
                                      <a:pt x="807" y="280"/>
                                      <a:pt x="812" y="282"/>
                                      <a:pt x="815" y="284"/>
                                    </a:cubicBezTo>
                                    <a:close/>
                                    <a:moveTo>
                                      <a:pt x="818" y="277"/>
                                    </a:moveTo>
                                    <a:cubicBezTo>
                                      <a:pt x="819" y="276"/>
                                      <a:pt x="820" y="274"/>
                                      <a:pt x="821" y="273"/>
                                    </a:cubicBezTo>
                                    <a:cubicBezTo>
                                      <a:pt x="816" y="269"/>
                                      <a:pt x="810" y="267"/>
                                      <a:pt x="803" y="267"/>
                                    </a:cubicBezTo>
                                    <a:cubicBezTo>
                                      <a:pt x="796" y="267"/>
                                      <a:pt x="789" y="269"/>
                                      <a:pt x="784" y="273"/>
                                    </a:cubicBezTo>
                                    <a:cubicBezTo>
                                      <a:pt x="785" y="274"/>
                                      <a:pt x="786" y="276"/>
                                      <a:pt x="787" y="277"/>
                                    </a:cubicBezTo>
                                    <a:cubicBezTo>
                                      <a:pt x="791" y="274"/>
                                      <a:pt x="797" y="272"/>
                                      <a:pt x="803" y="272"/>
                                    </a:cubicBezTo>
                                    <a:cubicBezTo>
                                      <a:pt x="809" y="272"/>
                                      <a:pt x="814" y="274"/>
                                      <a:pt x="818" y="277"/>
                                    </a:cubicBezTo>
                                    <a:close/>
                                    <a:moveTo>
                                      <a:pt x="822" y="271"/>
                                    </a:moveTo>
                                    <a:cubicBezTo>
                                      <a:pt x="823" y="270"/>
                                      <a:pt x="825" y="268"/>
                                      <a:pt x="826" y="266"/>
                                    </a:cubicBezTo>
                                    <a:cubicBezTo>
                                      <a:pt x="819" y="262"/>
                                      <a:pt x="811" y="259"/>
                                      <a:pt x="803" y="259"/>
                                    </a:cubicBezTo>
                                    <a:cubicBezTo>
                                      <a:pt x="794" y="259"/>
                                      <a:pt x="786" y="262"/>
                                      <a:pt x="779" y="267"/>
                                    </a:cubicBezTo>
                                    <a:cubicBezTo>
                                      <a:pt x="781" y="268"/>
                                      <a:pt x="782" y="270"/>
                                      <a:pt x="783" y="271"/>
                                    </a:cubicBezTo>
                                    <a:cubicBezTo>
                                      <a:pt x="789" y="268"/>
                                      <a:pt x="795" y="265"/>
                                      <a:pt x="803" y="265"/>
                                    </a:cubicBezTo>
                                    <a:cubicBezTo>
                                      <a:pt x="810" y="265"/>
                                      <a:pt x="817" y="268"/>
                                      <a:pt x="822" y="271"/>
                                    </a:cubicBezTo>
                                    <a:close/>
                                    <a:moveTo>
                                      <a:pt x="827" y="265"/>
                                    </a:moveTo>
                                    <a:cubicBezTo>
                                      <a:pt x="829" y="264"/>
                                      <a:pt x="830" y="262"/>
                                      <a:pt x="832" y="261"/>
                                    </a:cubicBezTo>
                                    <a:cubicBezTo>
                                      <a:pt x="824" y="255"/>
                                      <a:pt x="814" y="252"/>
                                      <a:pt x="803" y="252"/>
                                    </a:cubicBezTo>
                                    <a:cubicBezTo>
                                      <a:pt x="792" y="252"/>
                                      <a:pt x="782" y="255"/>
                                      <a:pt x="773" y="261"/>
                                    </a:cubicBezTo>
                                    <a:cubicBezTo>
                                      <a:pt x="775" y="262"/>
                                      <a:pt x="777" y="264"/>
                                      <a:pt x="778" y="265"/>
                                    </a:cubicBezTo>
                                    <a:cubicBezTo>
                                      <a:pt x="785" y="261"/>
                                      <a:pt x="794" y="258"/>
                                      <a:pt x="803" y="258"/>
                                    </a:cubicBezTo>
                                    <a:cubicBezTo>
                                      <a:pt x="812" y="258"/>
                                      <a:pt x="820" y="261"/>
                                      <a:pt x="827" y="265"/>
                                    </a:cubicBezTo>
                                    <a:close/>
                                    <a:moveTo>
                                      <a:pt x="812" y="250"/>
                                    </a:moveTo>
                                    <a:cubicBezTo>
                                      <a:pt x="812" y="248"/>
                                      <a:pt x="813" y="246"/>
                                      <a:pt x="813" y="244"/>
                                    </a:cubicBezTo>
                                    <a:cubicBezTo>
                                      <a:pt x="811" y="240"/>
                                      <a:pt x="807" y="238"/>
                                      <a:pt x="803" y="238"/>
                                    </a:cubicBezTo>
                                    <a:cubicBezTo>
                                      <a:pt x="798" y="238"/>
                                      <a:pt x="795" y="240"/>
                                      <a:pt x="793" y="244"/>
                                    </a:cubicBezTo>
                                    <a:cubicBezTo>
                                      <a:pt x="793" y="246"/>
                                      <a:pt x="793" y="248"/>
                                      <a:pt x="793" y="250"/>
                                    </a:cubicBezTo>
                                    <a:cubicBezTo>
                                      <a:pt x="793" y="250"/>
                                      <a:pt x="793" y="251"/>
                                      <a:pt x="793" y="251"/>
                                    </a:cubicBezTo>
                                    <a:cubicBezTo>
                                      <a:pt x="794" y="251"/>
                                      <a:pt x="795" y="251"/>
                                      <a:pt x="796" y="251"/>
                                    </a:cubicBezTo>
                                    <a:cubicBezTo>
                                      <a:pt x="796" y="250"/>
                                      <a:pt x="796" y="250"/>
                                      <a:pt x="796" y="250"/>
                                    </a:cubicBezTo>
                                    <a:cubicBezTo>
                                      <a:pt x="796" y="246"/>
                                      <a:pt x="799" y="243"/>
                                      <a:pt x="803" y="243"/>
                                    </a:cubicBezTo>
                                    <a:cubicBezTo>
                                      <a:pt x="806" y="243"/>
                                      <a:pt x="809" y="246"/>
                                      <a:pt x="809" y="250"/>
                                    </a:cubicBezTo>
                                    <a:cubicBezTo>
                                      <a:pt x="809" y="250"/>
                                      <a:pt x="809" y="250"/>
                                      <a:pt x="809" y="251"/>
                                    </a:cubicBezTo>
                                    <a:cubicBezTo>
                                      <a:pt x="810" y="251"/>
                                      <a:pt x="811" y="251"/>
                                      <a:pt x="812" y="251"/>
                                    </a:cubicBezTo>
                                    <a:cubicBezTo>
                                      <a:pt x="812" y="251"/>
                                      <a:pt x="812" y="250"/>
                                      <a:pt x="812" y="250"/>
                                    </a:cubicBezTo>
                                    <a:close/>
                                    <a:moveTo>
                                      <a:pt x="803" y="245"/>
                                    </a:moveTo>
                                    <a:cubicBezTo>
                                      <a:pt x="800" y="245"/>
                                      <a:pt x="798" y="247"/>
                                      <a:pt x="798" y="250"/>
                                    </a:cubicBezTo>
                                    <a:cubicBezTo>
                                      <a:pt x="798" y="250"/>
                                      <a:pt x="798" y="250"/>
                                      <a:pt x="798" y="250"/>
                                    </a:cubicBezTo>
                                    <a:cubicBezTo>
                                      <a:pt x="799" y="250"/>
                                      <a:pt x="801" y="250"/>
                                      <a:pt x="803" y="250"/>
                                    </a:cubicBezTo>
                                    <a:cubicBezTo>
                                      <a:pt x="804" y="250"/>
                                      <a:pt x="806" y="250"/>
                                      <a:pt x="808" y="250"/>
                                    </a:cubicBezTo>
                                    <a:cubicBezTo>
                                      <a:pt x="808" y="250"/>
                                      <a:pt x="808" y="250"/>
                                      <a:pt x="808" y="250"/>
                                    </a:cubicBezTo>
                                    <a:cubicBezTo>
                                      <a:pt x="808" y="247"/>
                                      <a:pt x="806" y="245"/>
                                      <a:pt x="803" y="245"/>
                                    </a:cubicBezTo>
                                    <a:close/>
                                    <a:moveTo>
                                      <a:pt x="813" y="241"/>
                                    </a:moveTo>
                                    <a:cubicBezTo>
                                      <a:pt x="814" y="239"/>
                                      <a:pt x="814" y="237"/>
                                      <a:pt x="815" y="235"/>
                                    </a:cubicBezTo>
                                    <a:cubicBezTo>
                                      <a:pt x="811" y="232"/>
                                      <a:pt x="807" y="230"/>
                                      <a:pt x="803" y="230"/>
                                    </a:cubicBezTo>
                                    <a:cubicBezTo>
                                      <a:pt x="798" y="230"/>
                                      <a:pt x="794" y="232"/>
                                      <a:pt x="791" y="235"/>
                                    </a:cubicBezTo>
                                    <a:cubicBezTo>
                                      <a:pt x="791" y="237"/>
                                      <a:pt x="792" y="239"/>
                                      <a:pt x="792" y="241"/>
                                    </a:cubicBezTo>
                                    <a:cubicBezTo>
                                      <a:pt x="795" y="238"/>
                                      <a:pt x="798" y="236"/>
                                      <a:pt x="803" y="236"/>
                                    </a:cubicBezTo>
                                    <a:cubicBezTo>
                                      <a:pt x="807" y="236"/>
                                      <a:pt x="811" y="238"/>
                                      <a:pt x="813" y="241"/>
                                    </a:cubicBezTo>
                                    <a:close/>
                                    <a:moveTo>
                                      <a:pt x="815" y="233"/>
                                    </a:moveTo>
                                    <a:cubicBezTo>
                                      <a:pt x="816" y="231"/>
                                      <a:pt x="817" y="229"/>
                                      <a:pt x="818" y="227"/>
                                    </a:cubicBezTo>
                                    <a:cubicBezTo>
                                      <a:pt x="813" y="224"/>
                                      <a:pt x="808" y="223"/>
                                      <a:pt x="803" y="223"/>
                                    </a:cubicBezTo>
                                    <a:cubicBezTo>
                                      <a:pt x="797" y="223"/>
                                      <a:pt x="792" y="224"/>
                                      <a:pt x="788" y="227"/>
                                    </a:cubicBezTo>
                                    <a:cubicBezTo>
                                      <a:pt x="789" y="229"/>
                                      <a:pt x="789" y="231"/>
                                      <a:pt x="790" y="233"/>
                                    </a:cubicBezTo>
                                    <a:cubicBezTo>
                                      <a:pt x="794" y="230"/>
                                      <a:pt x="798" y="229"/>
                                      <a:pt x="803" y="229"/>
                                    </a:cubicBezTo>
                                    <a:cubicBezTo>
                                      <a:pt x="807" y="229"/>
                                      <a:pt x="812" y="230"/>
                                      <a:pt x="815" y="233"/>
                                    </a:cubicBezTo>
                                    <a:close/>
                                    <a:moveTo>
                                      <a:pt x="818" y="226"/>
                                    </a:moveTo>
                                    <a:cubicBezTo>
                                      <a:pt x="819" y="224"/>
                                      <a:pt x="820" y="223"/>
                                      <a:pt x="821" y="221"/>
                                    </a:cubicBezTo>
                                    <a:cubicBezTo>
                                      <a:pt x="816" y="218"/>
                                      <a:pt x="810" y="216"/>
                                      <a:pt x="803" y="216"/>
                                    </a:cubicBezTo>
                                    <a:cubicBezTo>
                                      <a:pt x="796" y="216"/>
                                      <a:pt x="789" y="218"/>
                                      <a:pt x="784" y="221"/>
                                    </a:cubicBezTo>
                                    <a:cubicBezTo>
                                      <a:pt x="785" y="223"/>
                                      <a:pt x="786" y="224"/>
                                      <a:pt x="787" y="226"/>
                                    </a:cubicBezTo>
                                    <a:cubicBezTo>
                                      <a:pt x="791" y="223"/>
                                      <a:pt x="797" y="221"/>
                                      <a:pt x="803" y="221"/>
                                    </a:cubicBezTo>
                                    <a:cubicBezTo>
                                      <a:pt x="809" y="221"/>
                                      <a:pt x="814" y="223"/>
                                      <a:pt x="818" y="226"/>
                                    </a:cubicBezTo>
                                    <a:close/>
                                    <a:moveTo>
                                      <a:pt x="822" y="220"/>
                                    </a:moveTo>
                                    <a:cubicBezTo>
                                      <a:pt x="823" y="218"/>
                                      <a:pt x="825" y="217"/>
                                      <a:pt x="826" y="215"/>
                                    </a:cubicBezTo>
                                    <a:cubicBezTo>
                                      <a:pt x="819" y="211"/>
                                      <a:pt x="811" y="208"/>
                                      <a:pt x="803" y="208"/>
                                    </a:cubicBezTo>
                                    <a:cubicBezTo>
                                      <a:pt x="794" y="208"/>
                                      <a:pt x="786" y="211"/>
                                      <a:pt x="779" y="215"/>
                                    </a:cubicBezTo>
                                    <a:cubicBezTo>
                                      <a:pt x="781" y="217"/>
                                      <a:pt x="782" y="218"/>
                                      <a:pt x="783" y="220"/>
                                    </a:cubicBezTo>
                                    <a:cubicBezTo>
                                      <a:pt x="789" y="216"/>
                                      <a:pt x="795" y="214"/>
                                      <a:pt x="803" y="214"/>
                                    </a:cubicBezTo>
                                    <a:cubicBezTo>
                                      <a:pt x="810" y="214"/>
                                      <a:pt x="817" y="216"/>
                                      <a:pt x="822" y="220"/>
                                    </a:cubicBezTo>
                                    <a:close/>
                                    <a:moveTo>
                                      <a:pt x="827" y="214"/>
                                    </a:moveTo>
                                    <a:cubicBezTo>
                                      <a:pt x="829" y="212"/>
                                      <a:pt x="830" y="211"/>
                                      <a:pt x="832" y="210"/>
                                    </a:cubicBezTo>
                                    <a:cubicBezTo>
                                      <a:pt x="824" y="204"/>
                                      <a:pt x="814" y="200"/>
                                      <a:pt x="803" y="200"/>
                                    </a:cubicBezTo>
                                    <a:cubicBezTo>
                                      <a:pt x="792" y="200"/>
                                      <a:pt x="782" y="204"/>
                                      <a:pt x="773" y="210"/>
                                    </a:cubicBezTo>
                                    <a:cubicBezTo>
                                      <a:pt x="775" y="211"/>
                                      <a:pt x="777" y="213"/>
                                      <a:pt x="778" y="214"/>
                                    </a:cubicBezTo>
                                    <a:cubicBezTo>
                                      <a:pt x="785" y="209"/>
                                      <a:pt x="794" y="206"/>
                                      <a:pt x="803" y="206"/>
                                    </a:cubicBezTo>
                                    <a:cubicBezTo>
                                      <a:pt x="812" y="206"/>
                                      <a:pt x="820" y="209"/>
                                      <a:pt x="827" y="214"/>
                                    </a:cubicBezTo>
                                    <a:close/>
                                    <a:moveTo>
                                      <a:pt x="812" y="199"/>
                                    </a:moveTo>
                                    <a:cubicBezTo>
                                      <a:pt x="812" y="196"/>
                                      <a:pt x="813" y="194"/>
                                      <a:pt x="813" y="192"/>
                                    </a:cubicBezTo>
                                    <a:cubicBezTo>
                                      <a:pt x="811" y="189"/>
                                      <a:pt x="807" y="187"/>
                                      <a:pt x="803" y="187"/>
                                    </a:cubicBezTo>
                                    <a:cubicBezTo>
                                      <a:pt x="798" y="187"/>
                                      <a:pt x="795" y="189"/>
                                      <a:pt x="793" y="192"/>
                                    </a:cubicBezTo>
                                    <a:cubicBezTo>
                                      <a:pt x="793" y="194"/>
                                      <a:pt x="793" y="196"/>
                                      <a:pt x="793" y="199"/>
                                    </a:cubicBezTo>
                                    <a:cubicBezTo>
                                      <a:pt x="793" y="199"/>
                                      <a:pt x="793" y="199"/>
                                      <a:pt x="793" y="200"/>
                                    </a:cubicBezTo>
                                    <a:cubicBezTo>
                                      <a:pt x="794" y="199"/>
                                      <a:pt x="795" y="199"/>
                                      <a:pt x="796" y="199"/>
                                    </a:cubicBezTo>
                                    <a:cubicBezTo>
                                      <a:pt x="796" y="199"/>
                                      <a:pt x="796" y="199"/>
                                      <a:pt x="796" y="199"/>
                                    </a:cubicBezTo>
                                    <a:cubicBezTo>
                                      <a:pt x="796" y="195"/>
                                      <a:pt x="799" y="192"/>
                                      <a:pt x="803" y="192"/>
                                    </a:cubicBezTo>
                                    <a:cubicBezTo>
                                      <a:pt x="806" y="192"/>
                                      <a:pt x="809" y="195"/>
                                      <a:pt x="809" y="199"/>
                                    </a:cubicBezTo>
                                    <a:cubicBezTo>
                                      <a:pt x="809" y="199"/>
                                      <a:pt x="809" y="199"/>
                                      <a:pt x="809" y="199"/>
                                    </a:cubicBezTo>
                                    <a:cubicBezTo>
                                      <a:pt x="810" y="199"/>
                                      <a:pt x="811" y="199"/>
                                      <a:pt x="812" y="200"/>
                                    </a:cubicBezTo>
                                    <a:cubicBezTo>
                                      <a:pt x="812" y="199"/>
                                      <a:pt x="812" y="199"/>
                                      <a:pt x="812" y="199"/>
                                    </a:cubicBezTo>
                                    <a:close/>
                                    <a:moveTo>
                                      <a:pt x="803" y="193"/>
                                    </a:moveTo>
                                    <a:cubicBezTo>
                                      <a:pt x="800" y="193"/>
                                      <a:pt x="798" y="196"/>
                                      <a:pt x="798" y="199"/>
                                    </a:cubicBezTo>
                                    <a:cubicBezTo>
                                      <a:pt x="798" y="199"/>
                                      <a:pt x="798" y="199"/>
                                      <a:pt x="798" y="199"/>
                                    </a:cubicBezTo>
                                    <a:cubicBezTo>
                                      <a:pt x="799" y="199"/>
                                      <a:pt x="801" y="199"/>
                                      <a:pt x="803" y="199"/>
                                    </a:cubicBezTo>
                                    <a:cubicBezTo>
                                      <a:pt x="804" y="199"/>
                                      <a:pt x="806" y="199"/>
                                      <a:pt x="808" y="199"/>
                                    </a:cubicBezTo>
                                    <a:cubicBezTo>
                                      <a:pt x="808" y="199"/>
                                      <a:pt x="808" y="199"/>
                                      <a:pt x="808" y="199"/>
                                    </a:cubicBezTo>
                                    <a:cubicBezTo>
                                      <a:pt x="808" y="196"/>
                                      <a:pt x="806" y="193"/>
                                      <a:pt x="803" y="193"/>
                                    </a:cubicBezTo>
                                    <a:close/>
                                    <a:moveTo>
                                      <a:pt x="813" y="190"/>
                                    </a:moveTo>
                                    <a:cubicBezTo>
                                      <a:pt x="814" y="188"/>
                                      <a:pt x="814" y="185"/>
                                      <a:pt x="815" y="183"/>
                                    </a:cubicBezTo>
                                    <a:cubicBezTo>
                                      <a:pt x="811" y="181"/>
                                      <a:pt x="807" y="179"/>
                                      <a:pt x="803" y="179"/>
                                    </a:cubicBezTo>
                                    <a:cubicBezTo>
                                      <a:pt x="798" y="179"/>
                                      <a:pt x="794" y="181"/>
                                      <a:pt x="791" y="183"/>
                                    </a:cubicBezTo>
                                    <a:cubicBezTo>
                                      <a:pt x="791" y="185"/>
                                      <a:pt x="792" y="188"/>
                                      <a:pt x="792" y="190"/>
                                    </a:cubicBezTo>
                                    <a:cubicBezTo>
                                      <a:pt x="795" y="187"/>
                                      <a:pt x="798" y="185"/>
                                      <a:pt x="803" y="185"/>
                                    </a:cubicBezTo>
                                    <a:cubicBezTo>
                                      <a:pt x="807" y="185"/>
                                      <a:pt x="811" y="187"/>
                                      <a:pt x="813" y="190"/>
                                    </a:cubicBezTo>
                                    <a:close/>
                                    <a:moveTo>
                                      <a:pt x="815" y="182"/>
                                    </a:moveTo>
                                    <a:cubicBezTo>
                                      <a:pt x="816" y="180"/>
                                      <a:pt x="817" y="178"/>
                                      <a:pt x="818" y="176"/>
                                    </a:cubicBezTo>
                                    <a:cubicBezTo>
                                      <a:pt x="813" y="173"/>
                                      <a:pt x="808" y="171"/>
                                      <a:pt x="803" y="171"/>
                                    </a:cubicBezTo>
                                    <a:cubicBezTo>
                                      <a:pt x="797" y="171"/>
                                      <a:pt x="792" y="173"/>
                                      <a:pt x="788" y="176"/>
                                    </a:cubicBezTo>
                                    <a:cubicBezTo>
                                      <a:pt x="789" y="178"/>
                                      <a:pt x="789" y="180"/>
                                      <a:pt x="790" y="182"/>
                                    </a:cubicBezTo>
                                    <a:cubicBezTo>
                                      <a:pt x="794" y="179"/>
                                      <a:pt x="798" y="177"/>
                                      <a:pt x="803" y="177"/>
                                    </a:cubicBezTo>
                                    <a:cubicBezTo>
                                      <a:pt x="807" y="177"/>
                                      <a:pt x="812" y="179"/>
                                      <a:pt x="815" y="182"/>
                                    </a:cubicBezTo>
                                    <a:close/>
                                    <a:moveTo>
                                      <a:pt x="818" y="174"/>
                                    </a:moveTo>
                                    <a:cubicBezTo>
                                      <a:pt x="819" y="173"/>
                                      <a:pt x="820" y="171"/>
                                      <a:pt x="821" y="170"/>
                                    </a:cubicBezTo>
                                    <a:cubicBezTo>
                                      <a:pt x="816" y="166"/>
                                      <a:pt x="810" y="164"/>
                                      <a:pt x="803" y="164"/>
                                    </a:cubicBezTo>
                                    <a:cubicBezTo>
                                      <a:pt x="796" y="164"/>
                                      <a:pt x="789" y="166"/>
                                      <a:pt x="784" y="170"/>
                                    </a:cubicBezTo>
                                    <a:cubicBezTo>
                                      <a:pt x="785" y="171"/>
                                      <a:pt x="786" y="173"/>
                                      <a:pt x="787" y="174"/>
                                    </a:cubicBezTo>
                                    <a:cubicBezTo>
                                      <a:pt x="791" y="171"/>
                                      <a:pt x="797" y="170"/>
                                      <a:pt x="803" y="170"/>
                                    </a:cubicBezTo>
                                    <a:cubicBezTo>
                                      <a:pt x="809" y="170"/>
                                      <a:pt x="814" y="171"/>
                                      <a:pt x="818" y="174"/>
                                    </a:cubicBezTo>
                                    <a:close/>
                                    <a:moveTo>
                                      <a:pt x="822" y="168"/>
                                    </a:moveTo>
                                    <a:cubicBezTo>
                                      <a:pt x="823" y="167"/>
                                      <a:pt x="825" y="165"/>
                                      <a:pt x="826" y="164"/>
                                    </a:cubicBezTo>
                                    <a:cubicBezTo>
                                      <a:pt x="819" y="159"/>
                                      <a:pt x="811" y="157"/>
                                      <a:pt x="803" y="157"/>
                                    </a:cubicBezTo>
                                    <a:cubicBezTo>
                                      <a:pt x="794" y="157"/>
                                      <a:pt x="786" y="159"/>
                                      <a:pt x="779" y="164"/>
                                    </a:cubicBezTo>
                                    <a:cubicBezTo>
                                      <a:pt x="781" y="165"/>
                                      <a:pt x="782" y="167"/>
                                      <a:pt x="783" y="169"/>
                                    </a:cubicBezTo>
                                    <a:cubicBezTo>
                                      <a:pt x="789" y="165"/>
                                      <a:pt x="795" y="163"/>
                                      <a:pt x="803" y="163"/>
                                    </a:cubicBezTo>
                                    <a:cubicBezTo>
                                      <a:pt x="810" y="163"/>
                                      <a:pt x="817" y="165"/>
                                      <a:pt x="822" y="168"/>
                                    </a:cubicBezTo>
                                    <a:close/>
                                    <a:moveTo>
                                      <a:pt x="827" y="163"/>
                                    </a:moveTo>
                                    <a:cubicBezTo>
                                      <a:pt x="829" y="161"/>
                                      <a:pt x="830" y="160"/>
                                      <a:pt x="832" y="158"/>
                                    </a:cubicBezTo>
                                    <a:cubicBezTo>
                                      <a:pt x="824" y="152"/>
                                      <a:pt x="814" y="149"/>
                                      <a:pt x="803" y="149"/>
                                    </a:cubicBezTo>
                                    <a:cubicBezTo>
                                      <a:pt x="792" y="149"/>
                                      <a:pt x="782" y="152"/>
                                      <a:pt x="773" y="158"/>
                                    </a:cubicBezTo>
                                    <a:cubicBezTo>
                                      <a:pt x="775" y="160"/>
                                      <a:pt x="777" y="161"/>
                                      <a:pt x="778" y="163"/>
                                    </a:cubicBezTo>
                                    <a:cubicBezTo>
                                      <a:pt x="785" y="158"/>
                                      <a:pt x="794" y="155"/>
                                      <a:pt x="803" y="155"/>
                                    </a:cubicBezTo>
                                    <a:cubicBezTo>
                                      <a:pt x="812" y="155"/>
                                      <a:pt x="820" y="158"/>
                                      <a:pt x="827" y="163"/>
                                    </a:cubicBezTo>
                                    <a:close/>
                                    <a:moveTo>
                                      <a:pt x="812" y="147"/>
                                    </a:moveTo>
                                    <a:cubicBezTo>
                                      <a:pt x="812" y="145"/>
                                      <a:pt x="813" y="143"/>
                                      <a:pt x="813" y="141"/>
                                    </a:cubicBezTo>
                                    <a:cubicBezTo>
                                      <a:pt x="811" y="137"/>
                                      <a:pt x="807" y="135"/>
                                      <a:pt x="803" y="135"/>
                                    </a:cubicBezTo>
                                    <a:cubicBezTo>
                                      <a:pt x="798" y="135"/>
                                      <a:pt x="795" y="138"/>
                                      <a:pt x="793" y="141"/>
                                    </a:cubicBezTo>
                                    <a:cubicBezTo>
                                      <a:pt x="793" y="143"/>
                                      <a:pt x="793" y="145"/>
                                      <a:pt x="793" y="147"/>
                                    </a:cubicBezTo>
                                    <a:cubicBezTo>
                                      <a:pt x="793" y="148"/>
                                      <a:pt x="793" y="148"/>
                                      <a:pt x="793" y="148"/>
                                    </a:cubicBezTo>
                                    <a:cubicBezTo>
                                      <a:pt x="794" y="148"/>
                                      <a:pt x="795" y="148"/>
                                      <a:pt x="796" y="148"/>
                                    </a:cubicBezTo>
                                    <a:cubicBezTo>
                                      <a:pt x="796" y="148"/>
                                      <a:pt x="796" y="147"/>
                                      <a:pt x="796" y="147"/>
                                    </a:cubicBezTo>
                                    <a:cubicBezTo>
                                      <a:pt x="796" y="143"/>
                                      <a:pt x="799" y="140"/>
                                      <a:pt x="803" y="140"/>
                                    </a:cubicBezTo>
                                    <a:cubicBezTo>
                                      <a:pt x="806" y="140"/>
                                      <a:pt x="809" y="143"/>
                                      <a:pt x="809" y="147"/>
                                    </a:cubicBezTo>
                                    <a:cubicBezTo>
                                      <a:pt x="809" y="147"/>
                                      <a:pt x="809" y="148"/>
                                      <a:pt x="809" y="148"/>
                                    </a:cubicBezTo>
                                    <a:cubicBezTo>
                                      <a:pt x="810" y="148"/>
                                      <a:pt x="811" y="148"/>
                                      <a:pt x="812" y="148"/>
                                    </a:cubicBezTo>
                                    <a:cubicBezTo>
                                      <a:pt x="812" y="148"/>
                                      <a:pt x="812" y="148"/>
                                      <a:pt x="812" y="147"/>
                                    </a:cubicBezTo>
                                    <a:close/>
                                    <a:moveTo>
                                      <a:pt x="803" y="142"/>
                                    </a:moveTo>
                                    <a:cubicBezTo>
                                      <a:pt x="800" y="142"/>
                                      <a:pt x="798" y="144"/>
                                      <a:pt x="798" y="147"/>
                                    </a:cubicBezTo>
                                    <a:cubicBezTo>
                                      <a:pt x="798" y="147"/>
                                      <a:pt x="798" y="147"/>
                                      <a:pt x="798" y="148"/>
                                    </a:cubicBezTo>
                                    <a:cubicBezTo>
                                      <a:pt x="799" y="147"/>
                                      <a:pt x="801" y="147"/>
                                      <a:pt x="803" y="147"/>
                                    </a:cubicBezTo>
                                    <a:cubicBezTo>
                                      <a:pt x="804" y="147"/>
                                      <a:pt x="806" y="147"/>
                                      <a:pt x="808" y="148"/>
                                    </a:cubicBezTo>
                                    <a:cubicBezTo>
                                      <a:pt x="808" y="147"/>
                                      <a:pt x="808" y="147"/>
                                      <a:pt x="808" y="147"/>
                                    </a:cubicBezTo>
                                    <a:cubicBezTo>
                                      <a:pt x="808" y="144"/>
                                      <a:pt x="806" y="142"/>
                                      <a:pt x="803" y="142"/>
                                    </a:cubicBezTo>
                                    <a:close/>
                                    <a:moveTo>
                                      <a:pt x="813" y="139"/>
                                    </a:moveTo>
                                    <a:cubicBezTo>
                                      <a:pt x="814" y="136"/>
                                      <a:pt x="814" y="134"/>
                                      <a:pt x="815" y="132"/>
                                    </a:cubicBezTo>
                                    <a:cubicBezTo>
                                      <a:pt x="811" y="129"/>
                                      <a:pt x="807" y="128"/>
                                      <a:pt x="803" y="128"/>
                                    </a:cubicBezTo>
                                    <a:cubicBezTo>
                                      <a:pt x="798" y="128"/>
                                      <a:pt x="794" y="129"/>
                                      <a:pt x="791" y="132"/>
                                    </a:cubicBezTo>
                                    <a:cubicBezTo>
                                      <a:pt x="791" y="134"/>
                                      <a:pt x="792" y="136"/>
                                      <a:pt x="792" y="139"/>
                                    </a:cubicBezTo>
                                    <a:cubicBezTo>
                                      <a:pt x="795" y="136"/>
                                      <a:pt x="798" y="134"/>
                                      <a:pt x="803" y="134"/>
                                    </a:cubicBezTo>
                                    <a:cubicBezTo>
                                      <a:pt x="807" y="134"/>
                                      <a:pt x="811" y="136"/>
                                      <a:pt x="813" y="139"/>
                                    </a:cubicBezTo>
                                    <a:close/>
                                    <a:moveTo>
                                      <a:pt x="815" y="130"/>
                                    </a:moveTo>
                                    <a:cubicBezTo>
                                      <a:pt x="816" y="128"/>
                                      <a:pt x="817" y="126"/>
                                      <a:pt x="818" y="124"/>
                                    </a:cubicBezTo>
                                    <a:cubicBezTo>
                                      <a:pt x="813" y="122"/>
                                      <a:pt x="808" y="120"/>
                                      <a:pt x="803" y="120"/>
                                    </a:cubicBezTo>
                                    <a:cubicBezTo>
                                      <a:pt x="797" y="120"/>
                                      <a:pt x="792" y="122"/>
                                      <a:pt x="788" y="125"/>
                                    </a:cubicBezTo>
                                    <a:cubicBezTo>
                                      <a:pt x="789" y="126"/>
                                      <a:pt x="789" y="128"/>
                                      <a:pt x="790" y="130"/>
                                    </a:cubicBezTo>
                                    <a:cubicBezTo>
                                      <a:pt x="794" y="128"/>
                                      <a:pt x="798" y="126"/>
                                      <a:pt x="803" y="126"/>
                                    </a:cubicBezTo>
                                    <a:cubicBezTo>
                                      <a:pt x="807" y="126"/>
                                      <a:pt x="812" y="128"/>
                                      <a:pt x="815" y="130"/>
                                    </a:cubicBezTo>
                                    <a:close/>
                                    <a:moveTo>
                                      <a:pt x="818" y="123"/>
                                    </a:moveTo>
                                    <a:cubicBezTo>
                                      <a:pt x="819" y="121"/>
                                      <a:pt x="820" y="120"/>
                                      <a:pt x="821" y="118"/>
                                    </a:cubicBezTo>
                                    <a:cubicBezTo>
                                      <a:pt x="816" y="115"/>
                                      <a:pt x="810" y="113"/>
                                      <a:pt x="803" y="113"/>
                                    </a:cubicBezTo>
                                    <a:cubicBezTo>
                                      <a:pt x="796" y="113"/>
                                      <a:pt x="789" y="115"/>
                                      <a:pt x="784" y="118"/>
                                    </a:cubicBezTo>
                                    <a:cubicBezTo>
                                      <a:pt x="785" y="120"/>
                                      <a:pt x="786" y="121"/>
                                      <a:pt x="787" y="123"/>
                                    </a:cubicBezTo>
                                    <a:cubicBezTo>
                                      <a:pt x="791" y="120"/>
                                      <a:pt x="797" y="118"/>
                                      <a:pt x="803" y="118"/>
                                    </a:cubicBezTo>
                                    <a:cubicBezTo>
                                      <a:pt x="809" y="118"/>
                                      <a:pt x="814" y="120"/>
                                      <a:pt x="818" y="123"/>
                                    </a:cubicBezTo>
                                    <a:close/>
                                    <a:moveTo>
                                      <a:pt x="822" y="117"/>
                                    </a:moveTo>
                                    <a:cubicBezTo>
                                      <a:pt x="823" y="115"/>
                                      <a:pt x="825" y="114"/>
                                      <a:pt x="826" y="112"/>
                                    </a:cubicBezTo>
                                    <a:cubicBezTo>
                                      <a:pt x="819" y="108"/>
                                      <a:pt x="811" y="105"/>
                                      <a:pt x="803" y="105"/>
                                    </a:cubicBezTo>
                                    <a:cubicBezTo>
                                      <a:pt x="794" y="105"/>
                                      <a:pt x="786" y="108"/>
                                      <a:pt x="779" y="112"/>
                                    </a:cubicBezTo>
                                    <a:cubicBezTo>
                                      <a:pt x="781" y="114"/>
                                      <a:pt x="782" y="115"/>
                                      <a:pt x="783" y="117"/>
                                    </a:cubicBezTo>
                                    <a:cubicBezTo>
                                      <a:pt x="789" y="113"/>
                                      <a:pt x="795" y="111"/>
                                      <a:pt x="803" y="111"/>
                                    </a:cubicBezTo>
                                    <a:cubicBezTo>
                                      <a:pt x="810" y="111"/>
                                      <a:pt x="817" y="113"/>
                                      <a:pt x="822" y="117"/>
                                    </a:cubicBezTo>
                                    <a:close/>
                                    <a:moveTo>
                                      <a:pt x="827" y="111"/>
                                    </a:moveTo>
                                    <a:cubicBezTo>
                                      <a:pt x="829" y="110"/>
                                      <a:pt x="830" y="108"/>
                                      <a:pt x="832" y="107"/>
                                    </a:cubicBezTo>
                                    <a:cubicBezTo>
                                      <a:pt x="824" y="101"/>
                                      <a:pt x="814" y="98"/>
                                      <a:pt x="803" y="98"/>
                                    </a:cubicBezTo>
                                    <a:cubicBezTo>
                                      <a:pt x="792" y="98"/>
                                      <a:pt x="782" y="101"/>
                                      <a:pt x="773" y="107"/>
                                    </a:cubicBezTo>
                                    <a:cubicBezTo>
                                      <a:pt x="775" y="108"/>
                                      <a:pt x="777" y="110"/>
                                      <a:pt x="778" y="111"/>
                                    </a:cubicBezTo>
                                    <a:cubicBezTo>
                                      <a:pt x="785" y="106"/>
                                      <a:pt x="794" y="104"/>
                                      <a:pt x="803" y="104"/>
                                    </a:cubicBezTo>
                                    <a:cubicBezTo>
                                      <a:pt x="812" y="104"/>
                                      <a:pt x="820" y="106"/>
                                      <a:pt x="827" y="111"/>
                                    </a:cubicBezTo>
                                    <a:close/>
                                    <a:moveTo>
                                      <a:pt x="812" y="96"/>
                                    </a:moveTo>
                                    <a:cubicBezTo>
                                      <a:pt x="812" y="94"/>
                                      <a:pt x="813" y="91"/>
                                      <a:pt x="813" y="89"/>
                                    </a:cubicBezTo>
                                    <a:cubicBezTo>
                                      <a:pt x="811" y="86"/>
                                      <a:pt x="807" y="84"/>
                                      <a:pt x="803" y="84"/>
                                    </a:cubicBezTo>
                                    <a:cubicBezTo>
                                      <a:pt x="798" y="84"/>
                                      <a:pt x="795" y="86"/>
                                      <a:pt x="793" y="90"/>
                                    </a:cubicBezTo>
                                    <a:cubicBezTo>
                                      <a:pt x="793" y="92"/>
                                      <a:pt x="793" y="94"/>
                                      <a:pt x="793" y="96"/>
                                    </a:cubicBezTo>
                                    <a:cubicBezTo>
                                      <a:pt x="793" y="96"/>
                                      <a:pt x="793" y="97"/>
                                      <a:pt x="793" y="97"/>
                                    </a:cubicBezTo>
                                    <a:cubicBezTo>
                                      <a:pt x="794" y="97"/>
                                      <a:pt x="795" y="97"/>
                                      <a:pt x="796" y="96"/>
                                    </a:cubicBezTo>
                                    <a:cubicBezTo>
                                      <a:pt x="796" y="96"/>
                                      <a:pt x="796" y="96"/>
                                      <a:pt x="796" y="96"/>
                                    </a:cubicBezTo>
                                    <a:cubicBezTo>
                                      <a:pt x="796" y="92"/>
                                      <a:pt x="799" y="89"/>
                                      <a:pt x="803" y="89"/>
                                    </a:cubicBezTo>
                                    <a:cubicBezTo>
                                      <a:pt x="806" y="89"/>
                                      <a:pt x="809" y="92"/>
                                      <a:pt x="809" y="96"/>
                                    </a:cubicBezTo>
                                    <a:cubicBezTo>
                                      <a:pt x="809" y="96"/>
                                      <a:pt x="809" y="96"/>
                                      <a:pt x="809" y="96"/>
                                    </a:cubicBezTo>
                                    <a:cubicBezTo>
                                      <a:pt x="810" y="97"/>
                                      <a:pt x="811" y="97"/>
                                      <a:pt x="812" y="97"/>
                                    </a:cubicBezTo>
                                    <a:cubicBezTo>
                                      <a:pt x="812" y="97"/>
                                      <a:pt x="812" y="96"/>
                                      <a:pt x="812" y="96"/>
                                    </a:cubicBezTo>
                                    <a:close/>
                                    <a:moveTo>
                                      <a:pt x="803" y="91"/>
                                    </a:moveTo>
                                    <a:cubicBezTo>
                                      <a:pt x="800" y="91"/>
                                      <a:pt x="798" y="93"/>
                                      <a:pt x="798" y="96"/>
                                    </a:cubicBezTo>
                                    <a:cubicBezTo>
                                      <a:pt x="798" y="96"/>
                                      <a:pt x="798" y="96"/>
                                      <a:pt x="798" y="96"/>
                                    </a:cubicBezTo>
                                    <a:cubicBezTo>
                                      <a:pt x="799" y="96"/>
                                      <a:pt x="801" y="96"/>
                                      <a:pt x="803" y="96"/>
                                    </a:cubicBezTo>
                                    <a:cubicBezTo>
                                      <a:pt x="804" y="96"/>
                                      <a:pt x="806" y="96"/>
                                      <a:pt x="808" y="96"/>
                                    </a:cubicBezTo>
                                    <a:cubicBezTo>
                                      <a:pt x="808" y="96"/>
                                      <a:pt x="808" y="96"/>
                                      <a:pt x="808" y="96"/>
                                    </a:cubicBezTo>
                                    <a:cubicBezTo>
                                      <a:pt x="808" y="93"/>
                                      <a:pt x="806" y="91"/>
                                      <a:pt x="803" y="91"/>
                                    </a:cubicBezTo>
                                    <a:close/>
                                    <a:moveTo>
                                      <a:pt x="813" y="87"/>
                                    </a:moveTo>
                                    <a:cubicBezTo>
                                      <a:pt x="814" y="85"/>
                                      <a:pt x="814" y="83"/>
                                      <a:pt x="815" y="80"/>
                                    </a:cubicBezTo>
                                    <a:cubicBezTo>
                                      <a:pt x="811" y="78"/>
                                      <a:pt x="807" y="76"/>
                                      <a:pt x="803" y="76"/>
                                    </a:cubicBezTo>
                                    <a:cubicBezTo>
                                      <a:pt x="798" y="76"/>
                                      <a:pt x="794" y="78"/>
                                      <a:pt x="791" y="80"/>
                                    </a:cubicBezTo>
                                    <a:cubicBezTo>
                                      <a:pt x="791" y="83"/>
                                      <a:pt x="792" y="85"/>
                                      <a:pt x="792" y="87"/>
                                    </a:cubicBezTo>
                                    <a:cubicBezTo>
                                      <a:pt x="795" y="84"/>
                                      <a:pt x="798" y="82"/>
                                      <a:pt x="803" y="82"/>
                                    </a:cubicBezTo>
                                    <a:cubicBezTo>
                                      <a:pt x="807" y="82"/>
                                      <a:pt x="811" y="84"/>
                                      <a:pt x="813" y="87"/>
                                    </a:cubicBezTo>
                                    <a:close/>
                                    <a:moveTo>
                                      <a:pt x="815" y="79"/>
                                    </a:moveTo>
                                    <a:cubicBezTo>
                                      <a:pt x="816" y="77"/>
                                      <a:pt x="817" y="75"/>
                                      <a:pt x="818" y="73"/>
                                    </a:cubicBezTo>
                                    <a:cubicBezTo>
                                      <a:pt x="813" y="70"/>
                                      <a:pt x="808" y="69"/>
                                      <a:pt x="803" y="69"/>
                                    </a:cubicBezTo>
                                    <a:cubicBezTo>
                                      <a:pt x="797" y="69"/>
                                      <a:pt x="792" y="70"/>
                                      <a:pt x="788" y="73"/>
                                    </a:cubicBezTo>
                                    <a:cubicBezTo>
                                      <a:pt x="789" y="75"/>
                                      <a:pt x="789" y="77"/>
                                      <a:pt x="790" y="79"/>
                                    </a:cubicBezTo>
                                    <a:cubicBezTo>
                                      <a:pt x="794" y="76"/>
                                      <a:pt x="798" y="75"/>
                                      <a:pt x="803" y="75"/>
                                    </a:cubicBezTo>
                                    <a:cubicBezTo>
                                      <a:pt x="807" y="75"/>
                                      <a:pt x="812" y="76"/>
                                      <a:pt x="815" y="79"/>
                                    </a:cubicBezTo>
                                    <a:close/>
                                    <a:moveTo>
                                      <a:pt x="818" y="72"/>
                                    </a:moveTo>
                                    <a:cubicBezTo>
                                      <a:pt x="819" y="70"/>
                                      <a:pt x="820" y="68"/>
                                      <a:pt x="821" y="67"/>
                                    </a:cubicBezTo>
                                    <a:cubicBezTo>
                                      <a:pt x="816" y="64"/>
                                      <a:pt x="810" y="62"/>
                                      <a:pt x="803" y="62"/>
                                    </a:cubicBezTo>
                                    <a:cubicBezTo>
                                      <a:pt x="796" y="62"/>
                                      <a:pt x="789" y="64"/>
                                      <a:pt x="784" y="67"/>
                                    </a:cubicBezTo>
                                    <a:cubicBezTo>
                                      <a:pt x="785" y="69"/>
                                      <a:pt x="786" y="70"/>
                                      <a:pt x="787" y="72"/>
                                    </a:cubicBezTo>
                                    <a:cubicBezTo>
                                      <a:pt x="791" y="69"/>
                                      <a:pt x="797" y="67"/>
                                      <a:pt x="803" y="67"/>
                                    </a:cubicBezTo>
                                    <a:cubicBezTo>
                                      <a:pt x="809" y="67"/>
                                      <a:pt x="814" y="69"/>
                                      <a:pt x="818" y="72"/>
                                    </a:cubicBezTo>
                                    <a:close/>
                                    <a:moveTo>
                                      <a:pt x="822" y="66"/>
                                    </a:moveTo>
                                    <a:cubicBezTo>
                                      <a:pt x="823" y="64"/>
                                      <a:pt x="825" y="62"/>
                                      <a:pt x="826" y="61"/>
                                    </a:cubicBezTo>
                                    <a:cubicBezTo>
                                      <a:pt x="819" y="56"/>
                                      <a:pt x="811" y="54"/>
                                      <a:pt x="803" y="54"/>
                                    </a:cubicBezTo>
                                    <a:cubicBezTo>
                                      <a:pt x="794" y="54"/>
                                      <a:pt x="786" y="56"/>
                                      <a:pt x="779" y="61"/>
                                    </a:cubicBezTo>
                                    <a:cubicBezTo>
                                      <a:pt x="781" y="63"/>
                                      <a:pt x="782" y="64"/>
                                      <a:pt x="783" y="66"/>
                                    </a:cubicBezTo>
                                    <a:cubicBezTo>
                                      <a:pt x="789" y="62"/>
                                      <a:pt x="795" y="60"/>
                                      <a:pt x="803" y="60"/>
                                    </a:cubicBezTo>
                                    <a:cubicBezTo>
                                      <a:pt x="810" y="60"/>
                                      <a:pt x="817" y="62"/>
                                      <a:pt x="822" y="66"/>
                                    </a:cubicBezTo>
                                    <a:close/>
                                    <a:moveTo>
                                      <a:pt x="700" y="44"/>
                                    </a:moveTo>
                                    <a:cubicBezTo>
                                      <a:pt x="700" y="46"/>
                                      <a:pt x="700" y="47"/>
                                      <a:pt x="700" y="48"/>
                                    </a:cubicBezTo>
                                    <a:cubicBezTo>
                                      <a:pt x="702" y="49"/>
                                      <a:pt x="704" y="50"/>
                                      <a:pt x="707" y="52"/>
                                    </a:cubicBezTo>
                                    <a:cubicBezTo>
                                      <a:pt x="706" y="49"/>
                                      <a:pt x="706" y="47"/>
                                      <a:pt x="706" y="44"/>
                                    </a:cubicBezTo>
                                    <a:cubicBezTo>
                                      <a:pt x="706" y="25"/>
                                      <a:pt x="722" y="9"/>
                                      <a:pt x="742" y="9"/>
                                    </a:cubicBezTo>
                                    <a:cubicBezTo>
                                      <a:pt x="761" y="9"/>
                                      <a:pt x="777" y="25"/>
                                      <a:pt x="777" y="44"/>
                                    </a:cubicBezTo>
                                    <a:cubicBezTo>
                                      <a:pt x="777" y="47"/>
                                      <a:pt x="777" y="49"/>
                                      <a:pt x="777" y="52"/>
                                    </a:cubicBezTo>
                                    <a:cubicBezTo>
                                      <a:pt x="779" y="50"/>
                                      <a:pt x="781" y="49"/>
                                      <a:pt x="783" y="48"/>
                                    </a:cubicBezTo>
                                    <a:cubicBezTo>
                                      <a:pt x="784" y="47"/>
                                      <a:pt x="784" y="46"/>
                                      <a:pt x="784" y="44"/>
                                    </a:cubicBezTo>
                                    <a:cubicBezTo>
                                      <a:pt x="784" y="33"/>
                                      <a:pt x="779" y="22"/>
                                      <a:pt x="771" y="15"/>
                                    </a:cubicBezTo>
                                    <a:cubicBezTo>
                                      <a:pt x="764" y="7"/>
                                      <a:pt x="753" y="2"/>
                                      <a:pt x="742" y="2"/>
                                    </a:cubicBezTo>
                                    <a:cubicBezTo>
                                      <a:pt x="730" y="2"/>
                                      <a:pt x="720" y="7"/>
                                      <a:pt x="712" y="15"/>
                                    </a:cubicBezTo>
                                    <a:cubicBezTo>
                                      <a:pt x="704" y="22"/>
                                      <a:pt x="700" y="33"/>
                                      <a:pt x="700" y="44"/>
                                    </a:cubicBezTo>
                                    <a:close/>
                                    <a:moveTo>
                                      <a:pt x="662" y="14"/>
                                    </a:moveTo>
                                    <a:cubicBezTo>
                                      <a:pt x="667" y="11"/>
                                      <a:pt x="674" y="9"/>
                                      <a:pt x="681" y="9"/>
                                    </a:cubicBezTo>
                                    <a:cubicBezTo>
                                      <a:pt x="688" y="9"/>
                                      <a:pt x="695" y="11"/>
                                      <a:pt x="700" y="14"/>
                                    </a:cubicBezTo>
                                    <a:cubicBezTo>
                                      <a:pt x="701" y="13"/>
                                      <a:pt x="703" y="11"/>
                                      <a:pt x="704" y="10"/>
                                    </a:cubicBezTo>
                                    <a:cubicBezTo>
                                      <a:pt x="697" y="5"/>
                                      <a:pt x="689" y="2"/>
                                      <a:pt x="681" y="2"/>
                                    </a:cubicBezTo>
                                    <a:cubicBezTo>
                                      <a:pt x="672" y="2"/>
                                      <a:pt x="665" y="5"/>
                                      <a:pt x="658" y="9"/>
                                    </a:cubicBezTo>
                                    <a:cubicBezTo>
                                      <a:pt x="659" y="11"/>
                                      <a:pt x="661" y="12"/>
                                      <a:pt x="662" y="14"/>
                                    </a:cubicBezTo>
                                    <a:close/>
                                    <a:moveTo>
                                      <a:pt x="666" y="20"/>
                                    </a:moveTo>
                                    <a:cubicBezTo>
                                      <a:pt x="670" y="17"/>
                                      <a:pt x="675" y="16"/>
                                      <a:pt x="681" y="16"/>
                                    </a:cubicBezTo>
                                    <a:cubicBezTo>
                                      <a:pt x="687" y="16"/>
                                      <a:pt x="692" y="17"/>
                                      <a:pt x="697" y="20"/>
                                    </a:cubicBezTo>
                                    <a:cubicBezTo>
                                      <a:pt x="697" y="19"/>
                                      <a:pt x="698" y="17"/>
                                      <a:pt x="699" y="16"/>
                                    </a:cubicBezTo>
                                    <a:cubicBezTo>
                                      <a:pt x="694" y="12"/>
                                      <a:pt x="688" y="10"/>
                                      <a:pt x="681" y="10"/>
                                    </a:cubicBezTo>
                                    <a:cubicBezTo>
                                      <a:pt x="674" y="10"/>
                                      <a:pt x="668" y="12"/>
                                      <a:pt x="663" y="15"/>
                                    </a:cubicBezTo>
                                    <a:cubicBezTo>
                                      <a:pt x="664" y="17"/>
                                      <a:pt x="665" y="18"/>
                                      <a:pt x="666" y="20"/>
                                    </a:cubicBezTo>
                                    <a:close/>
                                    <a:moveTo>
                                      <a:pt x="669" y="27"/>
                                    </a:moveTo>
                                    <a:cubicBezTo>
                                      <a:pt x="672" y="25"/>
                                      <a:pt x="676" y="23"/>
                                      <a:pt x="681" y="23"/>
                                    </a:cubicBezTo>
                                    <a:cubicBezTo>
                                      <a:pt x="686" y="23"/>
                                      <a:pt x="690" y="25"/>
                                      <a:pt x="693" y="27"/>
                                    </a:cubicBezTo>
                                    <a:cubicBezTo>
                                      <a:pt x="694" y="25"/>
                                      <a:pt x="695" y="24"/>
                                      <a:pt x="696" y="22"/>
                                    </a:cubicBezTo>
                                    <a:cubicBezTo>
                                      <a:pt x="691" y="19"/>
                                      <a:pt x="686" y="17"/>
                                      <a:pt x="681" y="17"/>
                                    </a:cubicBezTo>
                                    <a:cubicBezTo>
                                      <a:pt x="676" y="17"/>
                                      <a:pt x="671" y="19"/>
                                      <a:pt x="666" y="21"/>
                                    </a:cubicBezTo>
                                    <a:cubicBezTo>
                                      <a:pt x="667" y="23"/>
                                      <a:pt x="668" y="25"/>
                                      <a:pt x="669" y="27"/>
                                    </a:cubicBezTo>
                                    <a:close/>
                                    <a:moveTo>
                                      <a:pt x="671" y="35"/>
                                    </a:moveTo>
                                    <a:cubicBezTo>
                                      <a:pt x="674" y="32"/>
                                      <a:pt x="677" y="31"/>
                                      <a:pt x="681" y="31"/>
                                    </a:cubicBezTo>
                                    <a:cubicBezTo>
                                      <a:pt x="685" y="31"/>
                                      <a:pt x="689" y="33"/>
                                      <a:pt x="691" y="36"/>
                                    </a:cubicBezTo>
                                    <a:cubicBezTo>
                                      <a:pt x="692" y="33"/>
                                      <a:pt x="692" y="31"/>
                                      <a:pt x="693" y="29"/>
                                    </a:cubicBezTo>
                                    <a:cubicBezTo>
                                      <a:pt x="690" y="26"/>
                                      <a:pt x="685" y="25"/>
                                      <a:pt x="681" y="25"/>
                                    </a:cubicBezTo>
                                    <a:cubicBezTo>
                                      <a:pt x="677" y="25"/>
                                      <a:pt x="673" y="26"/>
                                      <a:pt x="669" y="28"/>
                                    </a:cubicBezTo>
                                    <a:cubicBezTo>
                                      <a:pt x="670" y="31"/>
                                      <a:pt x="671" y="33"/>
                                      <a:pt x="671" y="35"/>
                                    </a:cubicBezTo>
                                    <a:close/>
                                    <a:moveTo>
                                      <a:pt x="690" y="44"/>
                                    </a:moveTo>
                                    <a:cubicBezTo>
                                      <a:pt x="690" y="42"/>
                                      <a:pt x="691" y="40"/>
                                      <a:pt x="691" y="38"/>
                                    </a:cubicBezTo>
                                    <a:cubicBezTo>
                                      <a:pt x="689" y="35"/>
                                      <a:pt x="685" y="32"/>
                                      <a:pt x="681" y="32"/>
                                    </a:cubicBezTo>
                                    <a:cubicBezTo>
                                      <a:pt x="677" y="32"/>
                                      <a:pt x="674" y="34"/>
                                      <a:pt x="671" y="37"/>
                                    </a:cubicBezTo>
                                    <a:cubicBezTo>
                                      <a:pt x="672" y="39"/>
                                      <a:pt x="672" y="42"/>
                                      <a:pt x="672" y="44"/>
                                    </a:cubicBezTo>
                                    <a:cubicBezTo>
                                      <a:pt x="672" y="45"/>
                                      <a:pt x="672" y="45"/>
                                      <a:pt x="672" y="45"/>
                                    </a:cubicBezTo>
                                    <a:cubicBezTo>
                                      <a:pt x="673" y="45"/>
                                      <a:pt x="673" y="45"/>
                                      <a:pt x="674" y="45"/>
                                    </a:cubicBezTo>
                                    <a:cubicBezTo>
                                      <a:pt x="674" y="45"/>
                                      <a:pt x="674" y="45"/>
                                      <a:pt x="674" y="44"/>
                                    </a:cubicBezTo>
                                    <a:cubicBezTo>
                                      <a:pt x="674" y="41"/>
                                      <a:pt x="677" y="38"/>
                                      <a:pt x="681" y="38"/>
                                    </a:cubicBezTo>
                                    <a:cubicBezTo>
                                      <a:pt x="685" y="38"/>
                                      <a:pt x="687" y="41"/>
                                      <a:pt x="687" y="44"/>
                                    </a:cubicBezTo>
                                    <a:cubicBezTo>
                                      <a:pt x="687" y="45"/>
                                      <a:pt x="687" y="45"/>
                                      <a:pt x="687" y="45"/>
                                    </a:cubicBezTo>
                                    <a:cubicBezTo>
                                      <a:pt x="688" y="45"/>
                                      <a:pt x="689" y="45"/>
                                      <a:pt x="691" y="45"/>
                                    </a:cubicBezTo>
                                    <a:cubicBezTo>
                                      <a:pt x="690" y="45"/>
                                      <a:pt x="690" y="45"/>
                                      <a:pt x="690" y="44"/>
                                    </a:cubicBezTo>
                                    <a:close/>
                                    <a:moveTo>
                                      <a:pt x="681" y="39"/>
                                    </a:moveTo>
                                    <a:cubicBezTo>
                                      <a:pt x="678" y="39"/>
                                      <a:pt x="676" y="42"/>
                                      <a:pt x="676" y="44"/>
                                    </a:cubicBezTo>
                                    <a:cubicBezTo>
                                      <a:pt x="676" y="45"/>
                                      <a:pt x="676" y="45"/>
                                      <a:pt x="676" y="45"/>
                                    </a:cubicBezTo>
                                    <a:cubicBezTo>
                                      <a:pt x="677" y="45"/>
                                      <a:pt x="679" y="45"/>
                                      <a:pt x="681" y="45"/>
                                    </a:cubicBezTo>
                                    <a:cubicBezTo>
                                      <a:pt x="683" y="45"/>
                                      <a:pt x="684" y="45"/>
                                      <a:pt x="686" y="45"/>
                                    </a:cubicBezTo>
                                    <a:cubicBezTo>
                                      <a:pt x="686" y="45"/>
                                      <a:pt x="686" y="45"/>
                                      <a:pt x="686" y="44"/>
                                    </a:cubicBezTo>
                                    <a:cubicBezTo>
                                      <a:pt x="686" y="42"/>
                                      <a:pt x="684" y="39"/>
                                      <a:pt x="681" y="39"/>
                                    </a:cubicBezTo>
                                    <a:close/>
                                    <a:moveTo>
                                      <a:pt x="652" y="55"/>
                                    </a:moveTo>
                                    <a:cubicBezTo>
                                      <a:pt x="654" y="57"/>
                                      <a:pt x="655" y="58"/>
                                      <a:pt x="657" y="59"/>
                                    </a:cubicBezTo>
                                    <a:cubicBezTo>
                                      <a:pt x="664" y="55"/>
                                      <a:pt x="672" y="52"/>
                                      <a:pt x="681" y="52"/>
                                    </a:cubicBezTo>
                                    <a:cubicBezTo>
                                      <a:pt x="690" y="52"/>
                                      <a:pt x="698" y="55"/>
                                      <a:pt x="705" y="60"/>
                                    </a:cubicBezTo>
                                    <a:cubicBezTo>
                                      <a:pt x="707" y="58"/>
                                      <a:pt x="708" y="57"/>
                                      <a:pt x="710" y="56"/>
                                    </a:cubicBezTo>
                                    <a:cubicBezTo>
                                      <a:pt x="702" y="50"/>
                                      <a:pt x="692" y="46"/>
                                      <a:pt x="681" y="46"/>
                                    </a:cubicBezTo>
                                    <a:cubicBezTo>
                                      <a:pt x="670" y="46"/>
                                      <a:pt x="660" y="50"/>
                                      <a:pt x="652" y="55"/>
                                    </a:cubicBezTo>
                                    <a:close/>
                                    <a:moveTo>
                                      <a:pt x="579" y="44"/>
                                    </a:moveTo>
                                    <a:cubicBezTo>
                                      <a:pt x="579" y="46"/>
                                      <a:pt x="579" y="47"/>
                                      <a:pt x="579" y="48"/>
                                    </a:cubicBezTo>
                                    <a:cubicBezTo>
                                      <a:pt x="581" y="49"/>
                                      <a:pt x="584" y="50"/>
                                      <a:pt x="586" y="52"/>
                                    </a:cubicBezTo>
                                    <a:cubicBezTo>
                                      <a:pt x="585" y="49"/>
                                      <a:pt x="585" y="47"/>
                                      <a:pt x="585" y="44"/>
                                    </a:cubicBezTo>
                                    <a:cubicBezTo>
                                      <a:pt x="585" y="25"/>
                                      <a:pt x="601" y="9"/>
                                      <a:pt x="621" y="9"/>
                                    </a:cubicBezTo>
                                    <a:cubicBezTo>
                                      <a:pt x="641" y="9"/>
                                      <a:pt x="657" y="25"/>
                                      <a:pt x="657" y="44"/>
                                    </a:cubicBezTo>
                                    <a:cubicBezTo>
                                      <a:pt x="657" y="47"/>
                                      <a:pt x="656" y="49"/>
                                      <a:pt x="656" y="51"/>
                                    </a:cubicBezTo>
                                    <a:cubicBezTo>
                                      <a:pt x="658" y="50"/>
                                      <a:pt x="660" y="49"/>
                                      <a:pt x="663" y="48"/>
                                    </a:cubicBezTo>
                                    <a:cubicBezTo>
                                      <a:pt x="663" y="47"/>
                                      <a:pt x="663" y="46"/>
                                      <a:pt x="663" y="44"/>
                                    </a:cubicBezTo>
                                    <a:cubicBezTo>
                                      <a:pt x="663" y="33"/>
                                      <a:pt x="658" y="22"/>
                                      <a:pt x="650" y="15"/>
                                    </a:cubicBezTo>
                                    <a:cubicBezTo>
                                      <a:pt x="643" y="7"/>
                                      <a:pt x="632" y="2"/>
                                      <a:pt x="621" y="2"/>
                                    </a:cubicBezTo>
                                    <a:cubicBezTo>
                                      <a:pt x="609" y="2"/>
                                      <a:pt x="599" y="7"/>
                                      <a:pt x="591" y="15"/>
                                    </a:cubicBezTo>
                                    <a:cubicBezTo>
                                      <a:pt x="584" y="22"/>
                                      <a:pt x="579" y="33"/>
                                      <a:pt x="579" y="44"/>
                                    </a:cubicBezTo>
                                    <a:close/>
                                    <a:moveTo>
                                      <a:pt x="540" y="15"/>
                                    </a:moveTo>
                                    <a:cubicBezTo>
                                      <a:pt x="546" y="11"/>
                                      <a:pt x="553" y="9"/>
                                      <a:pt x="560" y="9"/>
                                    </a:cubicBezTo>
                                    <a:cubicBezTo>
                                      <a:pt x="567" y="9"/>
                                      <a:pt x="574" y="11"/>
                                      <a:pt x="579" y="14"/>
                                    </a:cubicBezTo>
                                    <a:cubicBezTo>
                                      <a:pt x="581" y="13"/>
                                      <a:pt x="582" y="11"/>
                                      <a:pt x="583" y="10"/>
                                    </a:cubicBezTo>
                                    <a:cubicBezTo>
                                      <a:pt x="577" y="5"/>
                                      <a:pt x="569" y="2"/>
                                      <a:pt x="560" y="2"/>
                                    </a:cubicBezTo>
                                    <a:cubicBezTo>
                                      <a:pt x="551" y="2"/>
                                      <a:pt x="543" y="5"/>
                                      <a:pt x="536" y="10"/>
                                    </a:cubicBezTo>
                                    <a:cubicBezTo>
                                      <a:pt x="538" y="11"/>
                                      <a:pt x="539" y="13"/>
                                      <a:pt x="540" y="15"/>
                                    </a:cubicBezTo>
                                    <a:close/>
                                    <a:moveTo>
                                      <a:pt x="544" y="20"/>
                                    </a:moveTo>
                                    <a:cubicBezTo>
                                      <a:pt x="549" y="17"/>
                                      <a:pt x="554" y="16"/>
                                      <a:pt x="560" y="16"/>
                                    </a:cubicBezTo>
                                    <a:cubicBezTo>
                                      <a:pt x="566" y="16"/>
                                      <a:pt x="571" y="17"/>
                                      <a:pt x="576" y="20"/>
                                    </a:cubicBezTo>
                                    <a:cubicBezTo>
                                      <a:pt x="577" y="19"/>
                                      <a:pt x="577" y="17"/>
                                      <a:pt x="578" y="16"/>
                                    </a:cubicBezTo>
                                    <a:cubicBezTo>
                                      <a:pt x="573" y="12"/>
                                      <a:pt x="567" y="10"/>
                                      <a:pt x="560" y="10"/>
                                    </a:cubicBezTo>
                                    <a:cubicBezTo>
                                      <a:pt x="553" y="10"/>
                                      <a:pt x="547" y="12"/>
                                      <a:pt x="541" y="16"/>
                                    </a:cubicBezTo>
                                    <a:cubicBezTo>
                                      <a:pt x="542" y="17"/>
                                      <a:pt x="543" y="19"/>
                                      <a:pt x="544" y="20"/>
                                    </a:cubicBezTo>
                                    <a:close/>
                                    <a:moveTo>
                                      <a:pt x="547" y="28"/>
                                    </a:moveTo>
                                    <a:cubicBezTo>
                                      <a:pt x="551" y="25"/>
                                      <a:pt x="555" y="23"/>
                                      <a:pt x="560" y="23"/>
                                    </a:cubicBezTo>
                                    <a:cubicBezTo>
                                      <a:pt x="565" y="23"/>
                                      <a:pt x="569" y="25"/>
                                      <a:pt x="572" y="27"/>
                                    </a:cubicBezTo>
                                    <a:cubicBezTo>
                                      <a:pt x="573" y="25"/>
                                      <a:pt x="574" y="24"/>
                                      <a:pt x="575" y="22"/>
                                    </a:cubicBezTo>
                                    <a:cubicBezTo>
                                      <a:pt x="571" y="19"/>
                                      <a:pt x="565" y="17"/>
                                      <a:pt x="560" y="17"/>
                                    </a:cubicBezTo>
                                    <a:cubicBezTo>
                                      <a:pt x="554" y="17"/>
                                      <a:pt x="549" y="19"/>
                                      <a:pt x="545" y="22"/>
                                    </a:cubicBezTo>
                                    <a:cubicBezTo>
                                      <a:pt x="546" y="24"/>
                                      <a:pt x="546" y="26"/>
                                      <a:pt x="547" y="28"/>
                                    </a:cubicBezTo>
                                    <a:close/>
                                    <a:moveTo>
                                      <a:pt x="549" y="36"/>
                                    </a:moveTo>
                                    <a:cubicBezTo>
                                      <a:pt x="549" y="36"/>
                                      <a:pt x="549" y="36"/>
                                      <a:pt x="549" y="36"/>
                                    </a:cubicBezTo>
                                    <a:cubicBezTo>
                                      <a:pt x="552" y="33"/>
                                      <a:pt x="556" y="31"/>
                                      <a:pt x="560" y="31"/>
                                    </a:cubicBezTo>
                                    <a:cubicBezTo>
                                      <a:pt x="564" y="31"/>
                                      <a:pt x="568" y="33"/>
                                      <a:pt x="570" y="36"/>
                                    </a:cubicBezTo>
                                    <a:cubicBezTo>
                                      <a:pt x="571" y="33"/>
                                      <a:pt x="571" y="31"/>
                                      <a:pt x="572" y="29"/>
                                    </a:cubicBezTo>
                                    <a:cubicBezTo>
                                      <a:pt x="569" y="26"/>
                                      <a:pt x="564" y="25"/>
                                      <a:pt x="560" y="25"/>
                                    </a:cubicBezTo>
                                    <a:cubicBezTo>
                                      <a:pt x="555" y="25"/>
                                      <a:pt x="551" y="27"/>
                                      <a:pt x="548" y="29"/>
                                    </a:cubicBezTo>
                                    <a:cubicBezTo>
                                      <a:pt x="548" y="32"/>
                                      <a:pt x="549" y="34"/>
                                      <a:pt x="549" y="36"/>
                                    </a:cubicBezTo>
                                    <a:close/>
                                    <a:moveTo>
                                      <a:pt x="570" y="44"/>
                                    </a:moveTo>
                                    <a:cubicBezTo>
                                      <a:pt x="570" y="42"/>
                                      <a:pt x="570" y="40"/>
                                      <a:pt x="570" y="38"/>
                                    </a:cubicBezTo>
                                    <a:cubicBezTo>
                                      <a:pt x="568" y="35"/>
                                      <a:pt x="564" y="32"/>
                                      <a:pt x="560" y="32"/>
                                    </a:cubicBezTo>
                                    <a:cubicBezTo>
                                      <a:pt x="555" y="32"/>
                                      <a:pt x="552" y="35"/>
                                      <a:pt x="550" y="39"/>
                                    </a:cubicBezTo>
                                    <a:cubicBezTo>
                                      <a:pt x="549" y="38"/>
                                      <a:pt x="549" y="38"/>
                                      <a:pt x="549" y="37"/>
                                    </a:cubicBezTo>
                                    <a:cubicBezTo>
                                      <a:pt x="550" y="40"/>
                                      <a:pt x="550" y="42"/>
                                      <a:pt x="550" y="44"/>
                                    </a:cubicBezTo>
                                    <a:cubicBezTo>
                                      <a:pt x="550" y="45"/>
                                      <a:pt x="550" y="45"/>
                                      <a:pt x="550" y="46"/>
                                    </a:cubicBezTo>
                                    <a:cubicBezTo>
                                      <a:pt x="551" y="45"/>
                                      <a:pt x="552" y="45"/>
                                      <a:pt x="553" y="45"/>
                                    </a:cubicBezTo>
                                    <a:cubicBezTo>
                                      <a:pt x="553" y="45"/>
                                      <a:pt x="553" y="45"/>
                                      <a:pt x="553" y="44"/>
                                    </a:cubicBezTo>
                                    <a:cubicBezTo>
                                      <a:pt x="553" y="41"/>
                                      <a:pt x="556" y="38"/>
                                      <a:pt x="560" y="38"/>
                                    </a:cubicBezTo>
                                    <a:cubicBezTo>
                                      <a:pt x="564" y="38"/>
                                      <a:pt x="567" y="41"/>
                                      <a:pt x="567" y="44"/>
                                    </a:cubicBezTo>
                                    <a:cubicBezTo>
                                      <a:pt x="567" y="45"/>
                                      <a:pt x="567" y="45"/>
                                      <a:pt x="567" y="45"/>
                                    </a:cubicBezTo>
                                    <a:cubicBezTo>
                                      <a:pt x="568" y="45"/>
                                      <a:pt x="569" y="45"/>
                                      <a:pt x="570" y="45"/>
                                    </a:cubicBezTo>
                                    <a:cubicBezTo>
                                      <a:pt x="570" y="45"/>
                                      <a:pt x="570" y="45"/>
                                      <a:pt x="570" y="44"/>
                                    </a:cubicBezTo>
                                    <a:close/>
                                    <a:moveTo>
                                      <a:pt x="560" y="39"/>
                                    </a:moveTo>
                                    <a:cubicBezTo>
                                      <a:pt x="557" y="39"/>
                                      <a:pt x="555" y="42"/>
                                      <a:pt x="555" y="44"/>
                                    </a:cubicBezTo>
                                    <a:cubicBezTo>
                                      <a:pt x="555" y="45"/>
                                      <a:pt x="555" y="45"/>
                                      <a:pt x="555" y="45"/>
                                    </a:cubicBezTo>
                                    <a:cubicBezTo>
                                      <a:pt x="557" y="45"/>
                                      <a:pt x="558" y="45"/>
                                      <a:pt x="560" y="45"/>
                                    </a:cubicBezTo>
                                    <a:cubicBezTo>
                                      <a:pt x="562" y="45"/>
                                      <a:pt x="563" y="45"/>
                                      <a:pt x="565" y="45"/>
                                    </a:cubicBezTo>
                                    <a:cubicBezTo>
                                      <a:pt x="565" y="45"/>
                                      <a:pt x="565" y="45"/>
                                      <a:pt x="565" y="44"/>
                                    </a:cubicBezTo>
                                    <a:cubicBezTo>
                                      <a:pt x="565" y="42"/>
                                      <a:pt x="563" y="39"/>
                                      <a:pt x="560" y="39"/>
                                    </a:cubicBezTo>
                                    <a:close/>
                                    <a:moveTo>
                                      <a:pt x="531" y="56"/>
                                    </a:moveTo>
                                    <a:cubicBezTo>
                                      <a:pt x="532" y="57"/>
                                      <a:pt x="534" y="58"/>
                                      <a:pt x="535" y="60"/>
                                    </a:cubicBezTo>
                                    <a:cubicBezTo>
                                      <a:pt x="542" y="55"/>
                                      <a:pt x="551" y="52"/>
                                      <a:pt x="560" y="52"/>
                                    </a:cubicBezTo>
                                    <a:cubicBezTo>
                                      <a:pt x="569" y="52"/>
                                      <a:pt x="577" y="55"/>
                                      <a:pt x="584" y="60"/>
                                    </a:cubicBezTo>
                                    <a:cubicBezTo>
                                      <a:pt x="586" y="58"/>
                                      <a:pt x="587" y="57"/>
                                      <a:pt x="589" y="56"/>
                                    </a:cubicBezTo>
                                    <a:cubicBezTo>
                                      <a:pt x="581" y="50"/>
                                      <a:pt x="571" y="46"/>
                                      <a:pt x="560" y="46"/>
                                    </a:cubicBezTo>
                                    <a:cubicBezTo>
                                      <a:pt x="549" y="46"/>
                                      <a:pt x="539" y="50"/>
                                      <a:pt x="531" y="56"/>
                                    </a:cubicBezTo>
                                    <a:close/>
                                    <a:moveTo>
                                      <a:pt x="457" y="44"/>
                                    </a:moveTo>
                                    <a:cubicBezTo>
                                      <a:pt x="457" y="46"/>
                                      <a:pt x="457" y="47"/>
                                      <a:pt x="457" y="48"/>
                                    </a:cubicBezTo>
                                    <a:cubicBezTo>
                                      <a:pt x="459" y="49"/>
                                      <a:pt x="461" y="50"/>
                                      <a:pt x="464" y="52"/>
                                    </a:cubicBezTo>
                                    <a:cubicBezTo>
                                      <a:pt x="463" y="49"/>
                                      <a:pt x="463" y="47"/>
                                      <a:pt x="463" y="44"/>
                                    </a:cubicBezTo>
                                    <a:cubicBezTo>
                                      <a:pt x="463" y="25"/>
                                      <a:pt x="479" y="9"/>
                                      <a:pt x="499" y="9"/>
                                    </a:cubicBezTo>
                                    <a:cubicBezTo>
                                      <a:pt x="518" y="9"/>
                                      <a:pt x="534" y="25"/>
                                      <a:pt x="534" y="44"/>
                                    </a:cubicBezTo>
                                    <a:cubicBezTo>
                                      <a:pt x="534" y="47"/>
                                      <a:pt x="534" y="49"/>
                                      <a:pt x="534" y="52"/>
                                    </a:cubicBezTo>
                                    <a:cubicBezTo>
                                      <a:pt x="536" y="51"/>
                                      <a:pt x="538" y="49"/>
                                      <a:pt x="540" y="48"/>
                                    </a:cubicBezTo>
                                    <a:cubicBezTo>
                                      <a:pt x="540" y="47"/>
                                      <a:pt x="541" y="46"/>
                                      <a:pt x="541" y="44"/>
                                    </a:cubicBezTo>
                                    <a:cubicBezTo>
                                      <a:pt x="541" y="33"/>
                                      <a:pt x="536" y="22"/>
                                      <a:pt x="528" y="15"/>
                                    </a:cubicBezTo>
                                    <a:cubicBezTo>
                                      <a:pt x="521" y="7"/>
                                      <a:pt x="510" y="2"/>
                                      <a:pt x="499" y="2"/>
                                    </a:cubicBezTo>
                                    <a:cubicBezTo>
                                      <a:pt x="487" y="2"/>
                                      <a:pt x="477" y="7"/>
                                      <a:pt x="469" y="15"/>
                                    </a:cubicBezTo>
                                    <a:cubicBezTo>
                                      <a:pt x="461" y="22"/>
                                      <a:pt x="457" y="33"/>
                                      <a:pt x="457" y="44"/>
                                    </a:cubicBezTo>
                                    <a:close/>
                                    <a:moveTo>
                                      <a:pt x="419" y="14"/>
                                    </a:moveTo>
                                    <a:cubicBezTo>
                                      <a:pt x="424" y="11"/>
                                      <a:pt x="431" y="9"/>
                                      <a:pt x="438" y="9"/>
                                    </a:cubicBezTo>
                                    <a:cubicBezTo>
                                      <a:pt x="445" y="9"/>
                                      <a:pt x="452" y="11"/>
                                      <a:pt x="457" y="14"/>
                                    </a:cubicBezTo>
                                    <a:cubicBezTo>
                                      <a:pt x="458" y="13"/>
                                      <a:pt x="460" y="11"/>
                                      <a:pt x="461" y="10"/>
                                    </a:cubicBezTo>
                                    <a:cubicBezTo>
                                      <a:pt x="454" y="5"/>
                                      <a:pt x="446" y="2"/>
                                      <a:pt x="438" y="2"/>
                                    </a:cubicBezTo>
                                    <a:cubicBezTo>
                                      <a:pt x="429" y="2"/>
                                      <a:pt x="422" y="5"/>
                                      <a:pt x="415" y="9"/>
                                    </a:cubicBezTo>
                                    <a:cubicBezTo>
                                      <a:pt x="416" y="11"/>
                                      <a:pt x="418" y="12"/>
                                      <a:pt x="419" y="14"/>
                                    </a:cubicBezTo>
                                    <a:close/>
                                    <a:moveTo>
                                      <a:pt x="423" y="20"/>
                                    </a:moveTo>
                                    <a:cubicBezTo>
                                      <a:pt x="427" y="17"/>
                                      <a:pt x="432" y="16"/>
                                      <a:pt x="438" y="16"/>
                                    </a:cubicBezTo>
                                    <a:cubicBezTo>
                                      <a:pt x="444" y="16"/>
                                      <a:pt x="449" y="17"/>
                                      <a:pt x="453" y="20"/>
                                    </a:cubicBezTo>
                                    <a:cubicBezTo>
                                      <a:pt x="454" y="19"/>
                                      <a:pt x="455" y="17"/>
                                      <a:pt x="456" y="16"/>
                                    </a:cubicBezTo>
                                    <a:cubicBezTo>
                                      <a:pt x="451" y="12"/>
                                      <a:pt x="445" y="10"/>
                                      <a:pt x="438" y="10"/>
                                    </a:cubicBezTo>
                                    <a:cubicBezTo>
                                      <a:pt x="431" y="10"/>
                                      <a:pt x="425" y="12"/>
                                      <a:pt x="420" y="15"/>
                                    </a:cubicBezTo>
                                    <a:cubicBezTo>
                                      <a:pt x="421" y="17"/>
                                      <a:pt x="422" y="18"/>
                                      <a:pt x="423" y="20"/>
                                    </a:cubicBezTo>
                                    <a:close/>
                                    <a:moveTo>
                                      <a:pt x="426" y="27"/>
                                    </a:moveTo>
                                    <a:cubicBezTo>
                                      <a:pt x="429" y="25"/>
                                      <a:pt x="433" y="23"/>
                                      <a:pt x="438" y="23"/>
                                    </a:cubicBezTo>
                                    <a:cubicBezTo>
                                      <a:pt x="442" y="23"/>
                                      <a:pt x="447" y="25"/>
                                      <a:pt x="450" y="27"/>
                                    </a:cubicBezTo>
                                    <a:cubicBezTo>
                                      <a:pt x="451" y="25"/>
                                      <a:pt x="452" y="24"/>
                                      <a:pt x="453" y="22"/>
                                    </a:cubicBezTo>
                                    <a:cubicBezTo>
                                      <a:pt x="448" y="19"/>
                                      <a:pt x="443" y="17"/>
                                      <a:pt x="438" y="17"/>
                                    </a:cubicBezTo>
                                    <a:cubicBezTo>
                                      <a:pt x="433" y="17"/>
                                      <a:pt x="428" y="19"/>
                                      <a:pt x="423" y="21"/>
                                    </a:cubicBezTo>
                                    <a:cubicBezTo>
                                      <a:pt x="424" y="23"/>
                                      <a:pt x="425" y="25"/>
                                      <a:pt x="426" y="27"/>
                                    </a:cubicBezTo>
                                    <a:close/>
                                    <a:moveTo>
                                      <a:pt x="428" y="35"/>
                                    </a:moveTo>
                                    <a:cubicBezTo>
                                      <a:pt x="431" y="32"/>
                                      <a:pt x="434" y="31"/>
                                      <a:pt x="438" y="31"/>
                                    </a:cubicBezTo>
                                    <a:cubicBezTo>
                                      <a:pt x="442" y="31"/>
                                      <a:pt x="446" y="33"/>
                                      <a:pt x="448" y="36"/>
                                    </a:cubicBezTo>
                                    <a:cubicBezTo>
                                      <a:pt x="449" y="33"/>
                                      <a:pt x="449" y="31"/>
                                      <a:pt x="450" y="29"/>
                                    </a:cubicBezTo>
                                    <a:cubicBezTo>
                                      <a:pt x="446" y="26"/>
                                      <a:pt x="442" y="25"/>
                                      <a:pt x="438" y="25"/>
                                    </a:cubicBezTo>
                                    <a:cubicBezTo>
                                      <a:pt x="434" y="25"/>
                                      <a:pt x="430" y="26"/>
                                      <a:pt x="426" y="28"/>
                                    </a:cubicBezTo>
                                    <a:cubicBezTo>
                                      <a:pt x="427" y="31"/>
                                      <a:pt x="428" y="33"/>
                                      <a:pt x="428" y="35"/>
                                    </a:cubicBezTo>
                                    <a:close/>
                                    <a:moveTo>
                                      <a:pt x="447" y="44"/>
                                    </a:moveTo>
                                    <a:cubicBezTo>
                                      <a:pt x="447" y="42"/>
                                      <a:pt x="448" y="40"/>
                                      <a:pt x="448" y="38"/>
                                    </a:cubicBezTo>
                                    <a:cubicBezTo>
                                      <a:pt x="446" y="35"/>
                                      <a:pt x="442" y="32"/>
                                      <a:pt x="438" y="32"/>
                                    </a:cubicBezTo>
                                    <a:cubicBezTo>
                                      <a:pt x="434" y="32"/>
                                      <a:pt x="431" y="34"/>
                                      <a:pt x="428" y="37"/>
                                    </a:cubicBezTo>
                                    <a:cubicBezTo>
                                      <a:pt x="429" y="39"/>
                                      <a:pt x="429" y="42"/>
                                      <a:pt x="429" y="44"/>
                                    </a:cubicBezTo>
                                    <a:cubicBezTo>
                                      <a:pt x="429" y="45"/>
                                      <a:pt x="429" y="45"/>
                                      <a:pt x="429" y="45"/>
                                    </a:cubicBezTo>
                                    <a:cubicBezTo>
                                      <a:pt x="430" y="45"/>
                                      <a:pt x="430" y="45"/>
                                      <a:pt x="431" y="45"/>
                                    </a:cubicBezTo>
                                    <a:cubicBezTo>
                                      <a:pt x="431" y="45"/>
                                      <a:pt x="431" y="45"/>
                                      <a:pt x="431" y="44"/>
                                    </a:cubicBezTo>
                                    <a:cubicBezTo>
                                      <a:pt x="431" y="41"/>
                                      <a:pt x="434" y="38"/>
                                      <a:pt x="438" y="38"/>
                                    </a:cubicBezTo>
                                    <a:cubicBezTo>
                                      <a:pt x="441" y="38"/>
                                      <a:pt x="444" y="41"/>
                                      <a:pt x="444" y="44"/>
                                    </a:cubicBezTo>
                                    <a:cubicBezTo>
                                      <a:pt x="444" y="45"/>
                                      <a:pt x="444" y="45"/>
                                      <a:pt x="444" y="45"/>
                                    </a:cubicBezTo>
                                    <a:cubicBezTo>
                                      <a:pt x="445" y="45"/>
                                      <a:pt x="446" y="45"/>
                                      <a:pt x="447" y="45"/>
                                    </a:cubicBezTo>
                                    <a:cubicBezTo>
                                      <a:pt x="447" y="45"/>
                                      <a:pt x="447" y="45"/>
                                      <a:pt x="447" y="44"/>
                                    </a:cubicBezTo>
                                    <a:close/>
                                    <a:moveTo>
                                      <a:pt x="438" y="39"/>
                                    </a:moveTo>
                                    <a:cubicBezTo>
                                      <a:pt x="435" y="39"/>
                                      <a:pt x="433" y="42"/>
                                      <a:pt x="433" y="44"/>
                                    </a:cubicBezTo>
                                    <a:cubicBezTo>
                                      <a:pt x="433" y="45"/>
                                      <a:pt x="433" y="45"/>
                                      <a:pt x="433" y="45"/>
                                    </a:cubicBezTo>
                                    <a:cubicBezTo>
                                      <a:pt x="434" y="45"/>
                                      <a:pt x="436" y="45"/>
                                      <a:pt x="438" y="45"/>
                                    </a:cubicBezTo>
                                    <a:cubicBezTo>
                                      <a:pt x="439" y="45"/>
                                      <a:pt x="441" y="45"/>
                                      <a:pt x="443" y="45"/>
                                    </a:cubicBezTo>
                                    <a:cubicBezTo>
                                      <a:pt x="443" y="45"/>
                                      <a:pt x="443" y="45"/>
                                      <a:pt x="443" y="44"/>
                                    </a:cubicBezTo>
                                    <a:cubicBezTo>
                                      <a:pt x="443" y="42"/>
                                      <a:pt x="441" y="39"/>
                                      <a:pt x="438" y="39"/>
                                    </a:cubicBezTo>
                                    <a:close/>
                                    <a:moveTo>
                                      <a:pt x="409" y="55"/>
                                    </a:moveTo>
                                    <a:cubicBezTo>
                                      <a:pt x="411" y="57"/>
                                      <a:pt x="412" y="58"/>
                                      <a:pt x="414" y="59"/>
                                    </a:cubicBezTo>
                                    <a:cubicBezTo>
                                      <a:pt x="421" y="55"/>
                                      <a:pt x="429" y="52"/>
                                      <a:pt x="438" y="52"/>
                                    </a:cubicBezTo>
                                    <a:cubicBezTo>
                                      <a:pt x="447" y="52"/>
                                      <a:pt x="455" y="55"/>
                                      <a:pt x="462" y="60"/>
                                    </a:cubicBezTo>
                                    <a:cubicBezTo>
                                      <a:pt x="464" y="58"/>
                                      <a:pt x="465" y="57"/>
                                      <a:pt x="467" y="56"/>
                                    </a:cubicBezTo>
                                    <a:cubicBezTo>
                                      <a:pt x="459" y="50"/>
                                      <a:pt x="449" y="46"/>
                                      <a:pt x="438" y="46"/>
                                    </a:cubicBezTo>
                                    <a:cubicBezTo>
                                      <a:pt x="427" y="46"/>
                                      <a:pt x="417" y="50"/>
                                      <a:pt x="409" y="55"/>
                                    </a:cubicBezTo>
                                    <a:close/>
                                    <a:moveTo>
                                      <a:pt x="336" y="44"/>
                                    </a:moveTo>
                                    <a:cubicBezTo>
                                      <a:pt x="336" y="46"/>
                                      <a:pt x="336" y="47"/>
                                      <a:pt x="336" y="48"/>
                                    </a:cubicBezTo>
                                    <a:cubicBezTo>
                                      <a:pt x="338" y="49"/>
                                      <a:pt x="341" y="50"/>
                                      <a:pt x="343" y="52"/>
                                    </a:cubicBezTo>
                                    <a:cubicBezTo>
                                      <a:pt x="342" y="49"/>
                                      <a:pt x="342" y="47"/>
                                      <a:pt x="342" y="44"/>
                                    </a:cubicBezTo>
                                    <a:cubicBezTo>
                                      <a:pt x="342" y="25"/>
                                      <a:pt x="358" y="9"/>
                                      <a:pt x="378" y="9"/>
                                    </a:cubicBezTo>
                                    <a:cubicBezTo>
                                      <a:pt x="398" y="9"/>
                                      <a:pt x="414" y="25"/>
                                      <a:pt x="414" y="44"/>
                                    </a:cubicBezTo>
                                    <a:cubicBezTo>
                                      <a:pt x="414" y="47"/>
                                      <a:pt x="413" y="49"/>
                                      <a:pt x="413" y="51"/>
                                    </a:cubicBezTo>
                                    <a:cubicBezTo>
                                      <a:pt x="415" y="50"/>
                                      <a:pt x="417" y="49"/>
                                      <a:pt x="420" y="48"/>
                                    </a:cubicBezTo>
                                    <a:cubicBezTo>
                                      <a:pt x="420" y="47"/>
                                      <a:pt x="420" y="46"/>
                                      <a:pt x="420" y="44"/>
                                    </a:cubicBezTo>
                                    <a:cubicBezTo>
                                      <a:pt x="420" y="33"/>
                                      <a:pt x="415" y="22"/>
                                      <a:pt x="407" y="15"/>
                                    </a:cubicBezTo>
                                    <a:cubicBezTo>
                                      <a:pt x="400" y="7"/>
                                      <a:pt x="389" y="2"/>
                                      <a:pt x="378" y="2"/>
                                    </a:cubicBezTo>
                                    <a:cubicBezTo>
                                      <a:pt x="366" y="2"/>
                                      <a:pt x="356" y="7"/>
                                      <a:pt x="348" y="15"/>
                                    </a:cubicBezTo>
                                    <a:cubicBezTo>
                                      <a:pt x="341" y="22"/>
                                      <a:pt x="336" y="33"/>
                                      <a:pt x="336" y="44"/>
                                    </a:cubicBezTo>
                                    <a:close/>
                                    <a:moveTo>
                                      <a:pt x="297" y="14"/>
                                    </a:moveTo>
                                    <a:cubicBezTo>
                                      <a:pt x="303" y="11"/>
                                      <a:pt x="310" y="9"/>
                                      <a:pt x="317" y="9"/>
                                    </a:cubicBezTo>
                                    <a:cubicBezTo>
                                      <a:pt x="324" y="9"/>
                                      <a:pt x="331" y="11"/>
                                      <a:pt x="336" y="14"/>
                                    </a:cubicBezTo>
                                    <a:cubicBezTo>
                                      <a:pt x="338" y="13"/>
                                      <a:pt x="339" y="11"/>
                                      <a:pt x="340" y="10"/>
                                    </a:cubicBezTo>
                                    <a:cubicBezTo>
                                      <a:pt x="334" y="5"/>
                                      <a:pt x="326" y="2"/>
                                      <a:pt x="317" y="2"/>
                                    </a:cubicBezTo>
                                    <a:cubicBezTo>
                                      <a:pt x="308" y="2"/>
                                      <a:pt x="300" y="5"/>
                                      <a:pt x="293" y="10"/>
                                    </a:cubicBezTo>
                                    <a:cubicBezTo>
                                      <a:pt x="295" y="11"/>
                                      <a:pt x="296" y="13"/>
                                      <a:pt x="297" y="14"/>
                                    </a:cubicBezTo>
                                    <a:close/>
                                    <a:moveTo>
                                      <a:pt x="301" y="20"/>
                                    </a:moveTo>
                                    <a:cubicBezTo>
                                      <a:pt x="306" y="17"/>
                                      <a:pt x="311" y="16"/>
                                      <a:pt x="317" y="16"/>
                                    </a:cubicBezTo>
                                    <a:cubicBezTo>
                                      <a:pt x="323" y="16"/>
                                      <a:pt x="328" y="17"/>
                                      <a:pt x="333" y="20"/>
                                    </a:cubicBezTo>
                                    <a:cubicBezTo>
                                      <a:pt x="333" y="19"/>
                                      <a:pt x="334" y="17"/>
                                      <a:pt x="335" y="16"/>
                                    </a:cubicBezTo>
                                    <a:cubicBezTo>
                                      <a:pt x="330" y="12"/>
                                      <a:pt x="324" y="10"/>
                                      <a:pt x="317" y="10"/>
                                    </a:cubicBezTo>
                                    <a:cubicBezTo>
                                      <a:pt x="310" y="10"/>
                                      <a:pt x="304" y="12"/>
                                      <a:pt x="298" y="16"/>
                                    </a:cubicBezTo>
                                    <a:cubicBezTo>
                                      <a:pt x="299" y="17"/>
                                      <a:pt x="300" y="19"/>
                                      <a:pt x="301" y="20"/>
                                    </a:cubicBezTo>
                                    <a:close/>
                                    <a:moveTo>
                                      <a:pt x="304" y="28"/>
                                    </a:moveTo>
                                    <a:cubicBezTo>
                                      <a:pt x="308" y="25"/>
                                      <a:pt x="312" y="23"/>
                                      <a:pt x="317" y="23"/>
                                    </a:cubicBezTo>
                                    <a:cubicBezTo>
                                      <a:pt x="322" y="23"/>
                                      <a:pt x="326" y="25"/>
                                      <a:pt x="329" y="27"/>
                                    </a:cubicBezTo>
                                    <a:cubicBezTo>
                                      <a:pt x="330" y="25"/>
                                      <a:pt x="331" y="24"/>
                                      <a:pt x="332" y="22"/>
                                    </a:cubicBezTo>
                                    <a:cubicBezTo>
                                      <a:pt x="328" y="19"/>
                                      <a:pt x="322" y="17"/>
                                      <a:pt x="317" y="17"/>
                                    </a:cubicBezTo>
                                    <a:cubicBezTo>
                                      <a:pt x="311" y="17"/>
                                      <a:pt x="306" y="19"/>
                                      <a:pt x="302" y="22"/>
                                    </a:cubicBezTo>
                                    <a:cubicBezTo>
                                      <a:pt x="303" y="24"/>
                                      <a:pt x="304" y="26"/>
                                      <a:pt x="304" y="28"/>
                                    </a:cubicBezTo>
                                    <a:close/>
                                    <a:moveTo>
                                      <a:pt x="306" y="36"/>
                                    </a:moveTo>
                                    <a:cubicBezTo>
                                      <a:pt x="309" y="33"/>
                                      <a:pt x="313" y="31"/>
                                      <a:pt x="317" y="31"/>
                                    </a:cubicBezTo>
                                    <a:cubicBezTo>
                                      <a:pt x="321" y="31"/>
                                      <a:pt x="325" y="33"/>
                                      <a:pt x="327" y="36"/>
                                    </a:cubicBezTo>
                                    <a:cubicBezTo>
                                      <a:pt x="328" y="33"/>
                                      <a:pt x="328" y="31"/>
                                      <a:pt x="329" y="29"/>
                                    </a:cubicBezTo>
                                    <a:cubicBezTo>
                                      <a:pt x="326" y="26"/>
                                      <a:pt x="321" y="25"/>
                                      <a:pt x="317" y="25"/>
                                    </a:cubicBezTo>
                                    <a:cubicBezTo>
                                      <a:pt x="312" y="25"/>
                                      <a:pt x="308" y="26"/>
                                      <a:pt x="305" y="29"/>
                                    </a:cubicBezTo>
                                    <a:cubicBezTo>
                                      <a:pt x="305" y="31"/>
                                      <a:pt x="306" y="34"/>
                                      <a:pt x="306" y="36"/>
                                    </a:cubicBezTo>
                                    <a:close/>
                                    <a:moveTo>
                                      <a:pt x="327" y="44"/>
                                    </a:moveTo>
                                    <a:cubicBezTo>
                                      <a:pt x="327" y="42"/>
                                      <a:pt x="327" y="40"/>
                                      <a:pt x="327" y="38"/>
                                    </a:cubicBezTo>
                                    <a:cubicBezTo>
                                      <a:pt x="325" y="35"/>
                                      <a:pt x="321" y="32"/>
                                      <a:pt x="317" y="32"/>
                                    </a:cubicBezTo>
                                    <a:cubicBezTo>
                                      <a:pt x="313" y="32"/>
                                      <a:pt x="309" y="35"/>
                                      <a:pt x="307" y="38"/>
                                    </a:cubicBezTo>
                                    <a:cubicBezTo>
                                      <a:pt x="307" y="40"/>
                                      <a:pt x="307" y="42"/>
                                      <a:pt x="307" y="44"/>
                                    </a:cubicBezTo>
                                    <a:cubicBezTo>
                                      <a:pt x="307" y="45"/>
                                      <a:pt x="307" y="45"/>
                                      <a:pt x="307" y="46"/>
                                    </a:cubicBezTo>
                                    <a:cubicBezTo>
                                      <a:pt x="308" y="45"/>
                                      <a:pt x="309" y="45"/>
                                      <a:pt x="310" y="45"/>
                                    </a:cubicBezTo>
                                    <a:cubicBezTo>
                                      <a:pt x="310" y="45"/>
                                      <a:pt x="310" y="45"/>
                                      <a:pt x="310" y="44"/>
                                    </a:cubicBezTo>
                                    <a:cubicBezTo>
                                      <a:pt x="310" y="41"/>
                                      <a:pt x="313" y="38"/>
                                      <a:pt x="317" y="38"/>
                                    </a:cubicBezTo>
                                    <a:cubicBezTo>
                                      <a:pt x="321" y="38"/>
                                      <a:pt x="324" y="41"/>
                                      <a:pt x="324" y="44"/>
                                    </a:cubicBezTo>
                                    <a:cubicBezTo>
                                      <a:pt x="324" y="45"/>
                                      <a:pt x="324" y="45"/>
                                      <a:pt x="324" y="45"/>
                                    </a:cubicBezTo>
                                    <a:cubicBezTo>
                                      <a:pt x="325" y="45"/>
                                      <a:pt x="326" y="45"/>
                                      <a:pt x="327" y="45"/>
                                    </a:cubicBezTo>
                                    <a:cubicBezTo>
                                      <a:pt x="327" y="45"/>
                                      <a:pt x="327" y="45"/>
                                      <a:pt x="327" y="44"/>
                                    </a:cubicBezTo>
                                    <a:close/>
                                    <a:moveTo>
                                      <a:pt x="317" y="39"/>
                                    </a:moveTo>
                                    <a:cubicBezTo>
                                      <a:pt x="314" y="39"/>
                                      <a:pt x="312" y="42"/>
                                      <a:pt x="312" y="44"/>
                                    </a:cubicBezTo>
                                    <a:cubicBezTo>
                                      <a:pt x="312" y="45"/>
                                      <a:pt x="312" y="45"/>
                                      <a:pt x="312" y="45"/>
                                    </a:cubicBezTo>
                                    <a:cubicBezTo>
                                      <a:pt x="314" y="45"/>
                                      <a:pt x="315" y="45"/>
                                      <a:pt x="317" y="45"/>
                                    </a:cubicBezTo>
                                    <a:cubicBezTo>
                                      <a:pt x="319" y="45"/>
                                      <a:pt x="320" y="45"/>
                                      <a:pt x="322" y="45"/>
                                    </a:cubicBezTo>
                                    <a:cubicBezTo>
                                      <a:pt x="322" y="45"/>
                                      <a:pt x="322" y="45"/>
                                      <a:pt x="322" y="44"/>
                                    </a:cubicBezTo>
                                    <a:cubicBezTo>
                                      <a:pt x="322" y="42"/>
                                      <a:pt x="320" y="39"/>
                                      <a:pt x="317" y="39"/>
                                    </a:cubicBezTo>
                                    <a:close/>
                                    <a:moveTo>
                                      <a:pt x="288" y="56"/>
                                    </a:moveTo>
                                    <a:cubicBezTo>
                                      <a:pt x="289" y="57"/>
                                      <a:pt x="291" y="58"/>
                                      <a:pt x="292" y="60"/>
                                    </a:cubicBezTo>
                                    <a:cubicBezTo>
                                      <a:pt x="299" y="55"/>
                                      <a:pt x="308" y="52"/>
                                      <a:pt x="317" y="52"/>
                                    </a:cubicBezTo>
                                    <a:cubicBezTo>
                                      <a:pt x="326" y="52"/>
                                      <a:pt x="334" y="55"/>
                                      <a:pt x="341" y="60"/>
                                    </a:cubicBezTo>
                                    <a:cubicBezTo>
                                      <a:pt x="343" y="58"/>
                                      <a:pt x="344" y="57"/>
                                      <a:pt x="346" y="56"/>
                                    </a:cubicBezTo>
                                    <a:cubicBezTo>
                                      <a:pt x="338" y="50"/>
                                      <a:pt x="328" y="46"/>
                                      <a:pt x="317" y="46"/>
                                    </a:cubicBezTo>
                                    <a:cubicBezTo>
                                      <a:pt x="306" y="46"/>
                                      <a:pt x="296" y="50"/>
                                      <a:pt x="288" y="56"/>
                                    </a:cubicBezTo>
                                    <a:close/>
                                    <a:moveTo>
                                      <a:pt x="214" y="44"/>
                                    </a:moveTo>
                                    <a:cubicBezTo>
                                      <a:pt x="214" y="46"/>
                                      <a:pt x="214" y="47"/>
                                      <a:pt x="214" y="48"/>
                                    </a:cubicBezTo>
                                    <a:cubicBezTo>
                                      <a:pt x="216" y="49"/>
                                      <a:pt x="219" y="50"/>
                                      <a:pt x="221" y="52"/>
                                    </a:cubicBezTo>
                                    <a:cubicBezTo>
                                      <a:pt x="220" y="49"/>
                                      <a:pt x="220" y="47"/>
                                      <a:pt x="220" y="44"/>
                                    </a:cubicBezTo>
                                    <a:cubicBezTo>
                                      <a:pt x="220" y="25"/>
                                      <a:pt x="236" y="9"/>
                                      <a:pt x="256" y="9"/>
                                    </a:cubicBezTo>
                                    <a:cubicBezTo>
                                      <a:pt x="276" y="9"/>
                                      <a:pt x="292" y="25"/>
                                      <a:pt x="292" y="44"/>
                                    </a:cubicBezTo>
                                    <a:cubicBezTo>
                                      <a:pt x="292" y="47"/>
                                      <a:pt x="291" y="49"/>
                                      <a:pt x="291" y="52"/>
                                    </a:cubicBezTo>
                                    <a:cubicBezTo>
                                      <a:pt x="293" y="50"/>
                                      <a:pt x="295" y="49"/>
                                      <a:pt x="298" y="48"/>
                                    </a:cubicBezTo>
                                    <a:cubicBezTo>
                                      <a:pt x="298" y="47"/>
                                      <a:pt x="298" y="46"/>
                                      <a:pt x="298" y="44"/>
                                    </a:cubicBezTo>
                                    <a:cubicBezTo>
                                      <a:pt x="298" y="33"/>
                                      <a:pt x="293" y="22"/>
                                      <a:pt x="286" y="15"/>
                                    </a:cubicBezTo>
                                    <a:cubicBezTo>
                                      <a:pt x="278" y="7"/>
                                      <a:pt x="267" y="2"/>
                                      <a:pt x="256" y="2"/>
                                    </a:cubicBezTo>
                                    <a:cubicBezTo>
                                      <a:pt x="244" y="2"/>
                                      <a:pt x="234" y="7"/>
                                      <a:pt x="226" y="15"/>
                                    </a:cubicBezTo>
                                    <a:cubicBezTo>
                                      <a:pt x="219" y="22"/>
                                      <a:pt x="214" y="33"/>
                                      <a:pt x="214" y="44"/>
                                    </a:cubicBezTo>
                                    <a:close/>
                                    <a:moveTo>
                                      <a:pt x="176" y="14"/>
                                    </a:moveTo>
                                    <a:cubicBezTo>
                                      <a:pt x="182" y="11"/>
                                      <a:pt x="188" y="9"/>
                                      <a:pt x="195" y="9"/>
                                    </a:cubicBezTo>
                                    <a:cubicBezTo>
                                      <a:pt x="202" y="9"/>
                                      <a:pt x="209" y="11"/>
                                      <a:pt x="214" y="14"/>
                                    </a:cubicBezTo>
                                    <a:cubicBezTo>
                                      <a:pt x="216" y="13"/>
                                      <a:pt x="217" y="11"/>
                                      <a:pt x="218" y="10"/>
                                    </a:cubicBezTo>
                                    <a:cubicBezTo>
                                      <a:pt x="212" y="5"/>
                                      <a:pt x="204" y="2"/>
                                      <a:pt x="195" y="2"/>
                                    </a:cubicBezTo>
                                    <a:cubicBezTo>
                                      <a:pt x="187" y="2"/>
                                      <a:pt x="179" y="5"/>
                                      <a:pt x="172" y="9"/>
                                    </a:cubicBezTo>
                                    <a:cubicBezTo>
                                      <a:pt x="174" y="11"/>
                                      <a:pt x="175" y="12"/>
                                      <a:pt x="176" y="14"/>
                                    </a:cubicBezTo>
                                    <a:close/>
                                    <a:moveTo>
                                      <a:pt x="180" y="20"/>
                                    </a:moveTo>
                                    <a:cubicBezTo>
                                      <a:pt x="184" y="17"/>
                                      <a:pt x="189" y="16"/>
                                      <a:pt x="195" y="16"/>
                                    </a:cubicBezTo>
                                    <a:cubicBezTo>
                                      <a:pt x="201" y="16"/>
                                      <a:pt x="206" y="17"/>
                                      <a:pt x="211" y="20"/>
                                    </a:cubicBezTo>
                                    <a:cubicBezTo>
                                      <a:pt x="212" y="19"/>
                                      <a:pt x="213" y="17"/>
                                      <a:pt x="214" y="16"/>
                                    </a:cubicBezTo>
                                    <a:cubicBezTo>
                                      <a:pt x="208" y="12"/>
                                      <a:pt x="202" y="10"/>
                                      <a:pt x="195" y="10"/>
                                    </a:cubicBezTo>
                                    <a:cubicBezTo>
                                      <a:pt x="188" y="10"/>
                                      <a:pt x="182" y="12"/>
                                      <a:pt x="177" y="15"/>
                                    </a:cubicBezTo>
                                    <a:cubicBezTo>
                                      <a:pt x="178" y="17"/>
                                      <a:pt x="179" y="18"/>
                                      <a:pt x="180" y="20"/>
                                    </a:cubicBezTo>
                                    <a:close/>
                                    <a:moveTo>
                                      <a:pt x="183" y="27"/>
                                    </a:moveTo>
                                    <a:cubicBezTo>
                                      <a:pt x="187" y="25"/>
                                      <a:pt x="191" y="23"/>
                                      <a:pt x="195" y="23"/>
                                    </a:cubicBezTo>
                                    <a:cubicBezTo>
                                      <a:pt x="200" y="23"/>
                                      <a:pt x="204" y="25"/>
                                      <a:pt x="208" y="27"/>
                                    </a:cubicBezTo>
                                    <a:cubicBezTo>
                                      <a:pt x="208" y="25"/>
                                      <a:pt x="209" y="24"/>
                                      <a:pt x="210" y="22"/>
                                    </a:cubicBezTo>
                                    <a:cubicBezTo>
                                      <a:pt x="206" y="19"/>
                                      <a:pt x="201" y="17"/>
                                      <a:pt x="195" y="17"/>
                                    </a:cubicBezTo>
                                    <a:cubicBezTo>
                                      <a:pt x="190" y="17"/>
                                      <a:pt x="185" y="19"/>
                                      <a:pt x="181" y="21"/>
                                    </a:cubicBezTo>
                                    <a:cubicBezTo>
                                      <a:pt x="182" y="23"/>
                                      <a:pt x="182" y="25"/>
                                      <a:pt x="183" y="27"/>
                                    </a:cubicBezTo>
                                    <a:close/>
                                    <a:moveTo>
                                      <a:pt x="185" y="35"/>
                                    </a:moveTo>
                                    <a:cubicBezTo>
                                      <a:pt x="188" y="32"/>
                                      <a:pt x="191" y="31"/>
                                      <a:pt x="195" y="31"/>
                                    </a:cubicBezTo>
                                    <a:cubicBezTo>
                                      <a:pt x="199" y="31"/>
                                      <a:pt x="203" y="33"/>
                                      <a:pt x="205" y="36"/>
                                    </a:cubicBezTo>
                                    <a:cubicBezTo>
                                      <a:pt x="206" y="33"/>
                                      <a:pt x="206" y="31"/>
                                      <a:pt x="207" y="29"/>
                                    </a:cubicBezTo>
                                    <a:cubicBezTo>
                                      <a:pt x="204" y="26"/>
                                      <a:pt x="200" y="25"/>
                                      <a:pt x="195" y="25"/>
                                    </a:cubicBezTo>
                                    <a:cubicBezTo>
                                      <a:pt x="191" y="25"/>
                                      <a:pt x="187" y="26"/>
                                      <a:pt x="184" y="28"/>
                                    </a:cubicBezTo>
                                    <a:cubicBezTo>
                                      <a:pt x="184" y="31"/>
                                      <a:pt x="185" y="33"/>
                                      <a:pt x="185" y="35"/>
                                    </a:cubicBezTo>
                                    <a:close/>
                                    <a:moveTo>
                                      <a:pt x="205" y="44"/>
                                    </a:moveTo>
                                    <a:cubicBezTo>
                                      <a:pt x="205" y="42"/>
                                      <a:pt x="205" y="40"/>
                                      <a:pt x="205" y="38"/>
                                    </a:cubicBezTo>
                                    <a:cubicBezTo>
                                      <a:pt x="203" y="35"/>
                                      <a:pt x="199" y="32"/>
                                      <a:pt x="195" y="32"/>
                                    </a:cubicBezTo>
                                    <a:cubicBezTo>
                                      <a:pt x="191" y="32"/>
                                      <a:pt x="188" y="34"/>
                                      <a:pt x="186" y="37"/>
                                    </a:cubicBezTo>
                                    <a:cubicBezTo>
                                      <a:pt x="186" y="39"/>
                                      <a:pt x="186" y="42"/>
                                      <a:pt x="186" y="44"/>
                                    </a:cubicBezTo>
                                    <a:cubicBezTo>
                                      <a:pt x="186" y="45"/>
                                      <a:pt x="186" y="45"/>
                                      <a:pt x="186" y="45"/>
                                    </a:cubicBezTo>
                                    <a:cubicBezTo>
                                      <a:pt x="187" y="45"/>
                                      <a:pt x="188" y="45"/>
                                      <a:pt x="188" y="45"/>
                                    </a:cubicBezTo>
                                    <a:cubicBezTo>
                                      <a:pt x="188" y="45"/>
                                      <a:pt x="188" y="45"/>
                                      <a:pt x="188" y="44"/>
                                    </a:cubicBezTo>
                                    <a:cubicBezTo>
                                      <a:pt x="188" y="41"/>
                                      <a:pt x="191" y="38"/>
                                      <a:pt x="195" y="38"/>
                                    </a:cubicBezTo>
                                    <a:cubicBezTo>
                                      <a:pt x="199" y="38"/>
                                      <a:pt x="202" y="41"/>
                                      <a:pt x="202" y="44"/>
                                    </a:cubicBezTo>
                                    <a:cubicBezTo>
                                      <a:pt x="202" y="45"/>
                                      <a:pt x="202" y="45"/>
                                      <a:pt x="202" y="45"/>
                                    </a:cubicBezTo>
                                    <a:cubicBezTo>
                                      <a:pt x="203" y="45"/>
                                      <a:pt x="204" y="45"/>
                                      <a:pt x="205" y="45"/>
                                    </a:cubicBezTo>
                                    <a:cubicBezTo>
                                      <a:pt x="205" y="45"/>
                                      <a:pt x="205" y="45"/>
                                      <a:pt x="205" y="44"/>
                                    </a:cubicBezTo>
                                    <a:close/>
                                    <a:moveTo>
                                      <a:pt x="195" y="39"/>
                                    </a:moveTo>
                                    <a:cubicBezTo>
                                      <a:pt x="192" y="39"/>
                                      <a:pt x="190" y="42"/>
                                      <a:pt x="190" y="44"/>
                                    </a:cubicBezTo>
                                    <a:cubicBezTo>
                                      <a:pt x="190" y="45"/>
                                      <a:pt x="190" y="45"/>
                                      <a:pt x="190" y="45"/>
                                    </a:cubicBezTo>
                                    <a:cubicBezTo>
                                      <a:pt x="192" y="45"/>
                                      <a:pt x="193" y="45"/>
                                      <a:pt x="195" y="45"/>
                                    </a:cubicBezTo>
                                    <a:cubicBezTo>
                                      <a:pt x="197" y="45"/>
                                      <a:pt x="198" y="45"/>
                                      <a:pt x="200" y="45"/>
                                    </a:cubicBezTo>
                                    <a:cubicBezTo>
                                      <a:pt x="200" y="45"/>
                                      <a:pt x="200" y="45"/>
                                      <a:pt x="200" y="44"/>
                                    </a:cubicBezTo>
                                    <a:cubicBezTo>
                                      <a:pt x="200" y="42"/>
                                      <a:pt x="198" y="39"/>
                                      <a:pt x="195" y="39"/>
                                    </a:cubicBezTo>
                                    <a:close/>
                                    <a:moveTo>
                                      <a:pt x="166" y="55"/>
                                    </a:moveTo>
                                    <a:cubicBezTo>
                                      <a:pt x="168" y="57"/>
                                      <a:pt x="170" y="58"/>
                                      <a:pt x="171" y="59"/>
                                    </a:cubicBezTo>
                                    <a:cubicBezTo>
                                      <a:pt x="178" y="55"/>
                                      <a:pt x="186" y="52"/>
                                      <a:pt x="195" y="52"/>
                                    </a:cubicBezTo>
                                    <a:cubicBezTo>
                                      <a:pt x="204" y="52"/>
                                      <a:pt x="212" y="55"/>
                                      <a:pt x="219" y="60"/>
                                    </a:cubicBezTo>
                                    <a:cubicBezTo>
                                      <a:pt x="221" y="58"/>
                                      <a:pt x="222" y="57"/>
                                      <a:pt x="224" y="56"/>
                                    </a:cubicBezTo>
                                    <a:cubicBezTo>
                                      <a:pt x="216" y="50"/>
                                      <a:pt x="206" y="46"/>
                                      <a:pt x="195" y="46"/>
                                    </a:cubicBezTo>
                                    <a:cubicBezTo>
                                      <a:pt x="184" y="46"/>
                                      <a:pt x="174" y="50"/>
                                      <a:pt x="166" y="55"/>
                                    </a:cubicBezTo>
                                    <a:close/>
                                    <a:moveTo>
                                      <a:pt x="93" y="44"/>
                                    </a:moveTo>
                                    <a:cubicBezTo>
                                      <a:pt x="93" y="46"/>
                                      <a:pt x="93" y="47"/>
                                      <a:pt x="93" y="48"/>
                                    </a:cubicBezTo>
                                    <a:cubicBezTo>
                                      <a:pt x="96" y="49"/>
                                      <a:pt x="98" y="50"/>
                                      <a:pt x="100" y="52"/>
                                    </a:cubicBezTo>
                                    <a:cubicBezTo>
                                      <a:pt x="99" y="49"/>
                                      <a:pt x="99" y="47"/>
                                      <a:pt x="99" y="44"/>
                                    </a:cubicBezTo>
                                    <a:cubicBezTo>
                                      <a:pt x="99" y="25"/>
                                      <a:pt x="115" y="9"/>
                                      <a:pt x="135" y="9"/>
                                    </a:cubicBezTo>
                                    <a:cubicBezTo>
                                      <a:pt x="155" y="9"/>
                                      <a:pt x="171" y="25"/>
                                      <a:pt x="171" y="44"/>
                                    </a:cubicBezTo>
                                    <a:cubicBezTo>
                                      <a:pt x="171" y="47"/>
                                      <a:pt x="171" y="49"/>
                                      <a:pt x="170" y="51"/>
                                    </a:cubicBezTo>
                                    <a:cubicBezTo>
                                      <a:pt x="172" y="50"/>
                                      <a:pt x="175" y="49"/>
                                      <a:pt x="177" y="48"/>
                                    </a:cubicBezTo>
                                    <a:cubicBezTo>
                                      <a:pt x="177" y="47"/>
                                      <a:pt x="177" y="46"/>
                                      <a:pt x="177" y="44"/>
                                    </a:cubicBezTo>
                                    <a:cubicBezTo>
                                      <a:pt x="177" y="33"/>
                                      <a:pt x="172" y="22"/>
                                      <a:pt x="165" y="15"/>
                                    </a:cubicBezTo>
                                    <a:cubicBezTo>
                                      <a:pt x="157" y="7"/>
                                      <a:pt x="147" y="2"/>
                                      <a:pt x="135" y="2"/>
                                    </a:cubicBezTo>
                                    <a:cubicBezTo>
                                      <a:pt x="123" y="2"/>
                                      <a:pt x="113" y="7"/>
                                      <a:pt x="105" y="15"/>
                                    </a:cubicBezTo>
                                    <a:cubicBezTo>
                                      <a:pt x="98" y="22"/>
                                      <a:pt x="93" y="33"/>
                                      <a:pt x="93" y="44"/>
                                    </a:cubicBezTo>
                                    <a:close/>
                                    <a:moveTo>
                                      <a:pt x="55" y="14"/>
                                    </a:moveTo>
                                    <a:cubicBezTo>
                                      <a:pt x="60" y="11"/>
                                      <a:pt x="67" y="9"/>
                                      <a:pt x="74" y="9"/>
                                    </a:cubicBezTo>
                                    <a:cubicBezTo>
                                      <a:pt x="81" y="9"/>
                                      <a:pt x="88" y="11"/>
                                      <a:pt x="94" y="14"/>
                                    </a:cubicBezTo>
                                    <a:cubicBezTo>
                                      <a:pt x="95" y="13"/>
                                      <a:pt x="96" y="11"/>
                                      <a:pt x="97" y="10"/>
                                    </a:cubicBezTo>
                                    <a:cubicBezTo>
                                      <a:pt x="91" y="5"/>
                                      <a:pt x="83" y="2"/>
                                      <a:pt x="74" y="2"/>
                                    </a:cubicBezTo>
                                    <a:cubicBezTo>
                                      <a:pt x="65" y="2"/>
                                      <a:pt x="57" y="5"/>
                                      <a:pt x="51" y="10"/>
                                    </a:cubicBezTo>
                                    <a:cubicBezTo>
                                      <a:pt x="52" y="11"/>
                                      <a:pt x="53" y="13"/>
                                      <a:pt x="55" y="14"/>
                                    </a:cubicBezTo>
                                    <a:close/>
                                    <a:moveTo>
                                      <a:pt x="58" y="20"/>
                                    </a:moveTo>
                                    <a:cubicBezTo>
                                      <a:pt x="63" y="17"/>
                                      <a:pt x="68" y="16"/>
                                      <a:pt x="74" y="16"/>
                                    </a:cubicBezTo>
                                    <a:cubicBezTo>
                                      <a:pt x="80" y="16"/>
                                      <a:pt x="85" y="17"/>
                                      <a:pt x="90" y="20"/>
                                    </a:cubicBezTo>
                                    <a:cubicBezTo>
                                      <a:pt x="91" y="19"/>
                                      <a:pt x="92" y="17"/>
                                      <a:pt x="93" y="16"/>
                                    </a:cubicBezTo>
                                    <a:cubicBezTo>
                                      <a:pt x="87" y="12"/>
                                      <a:pt x="81" y="10"/>
                                      <a:pt x="74" y="10"/>
                                    </a:cubicBezTo>
                                    <a:cubicBezTo>
                                      <a:pt x="67" y="10"/>
                                      <a:pt x="61" y="12"/>
                                      <a:pt x="55" y="16"/>
                                    </a:cubicBezTo>
                                    <a:cubicBezTo>
                                      <a:pt x="56" y="17"/>
                                      <a:pt x="57" y="19"/>
                                      <a:pt x="58" y="20"/>
                                    </a:cubicBezTo>
                                    <a:close/>
                                    <a:moveTo>
                                      <a:pt x="61" y="28"/>
                                    </a:moveTo>
                                    <a:cubicBezTo>
                                      <a:pt x="65" y="25"/>
                                      <a:pt x="69" y="23"/>
                                      <a:pt x="74" y="23"/>
                                    </a:cubicBezTo>
                                    <a:cubicBezTo>
                                      <a:pt x="79" y="23"/>
                                      <a:pt x="83" y="25"/>
                                      <a:pt x="87" y="27"/>
                                    </a:cubicBezTo>
                                    <a:cubicBezTo>
                                      <a:pt x="87" y="25"/>
                                      <a:pt x="88" y="24"/>
                                      <a:pt x="89" y="22"/>
                                    </a:cubicBezTo>
                                    <a:cubicBezTo>
                                      <a:pt x="85" y="19"/>
                                      <a:pt x="80" y="17"/>
                                      <a:pt x="74" y="17"/>
                                    </a:cubicBezTo>
                                    <a:cubicBezTo>
                                      <a:pt x="69" y="17"/>
                                      <a:pt x="63" y="19"/>
                                      <a:pt x="59" y="22"/>
                                    </a:cubicBezTo>
                                    <a:cubicBezTo>
                                      <a:pt x="60" y="24"/>
                                      <a:pt x="61" y="26"/>
                                      <a:pt x="61" y="28"/>
                                    </a:cubicBezTo>
                                    <a:close/>
                                    <a:moveTo>
                                      <a:pt x="63" y="36"/>
                                    </a:moveTo>
                                    <a:cubicBezTo>
                                      <a:pt x="66" y="33"/>
                                      <a:pt x="70" y="31"/>
                                      <a:pt x="74" y="31"/>
                                    </a:cubicBezTo>
                                    <a:cubicBezTo>
                                      <a:pt x="78" y="31"/>
                                      <a:pt x="82" y="33"/>
                                      <a:pt x="85" y="36"/>
                                    </a:cubicBezTo>
                                    <a:cubicBezTo>
                                      <a:pt x="85" y="33"/>
                                      <a:pt x="85" y="31"/>
                                      <a:pt x="86" y="29"/>
                                    </a:cubicBezTo>
                                    <a:cubicBezTo>
                                      <a:pt x="83" y="26"/>
                                      <a:pt x="79" y="25"/>
                                      <a:pt x="74" y="25"/>
                                    </a:cubicBezTo>
                                    <a:cubicBezTo>
                                      <a:pt x="69" y="25"/>
                                      <a:pt x="65" y="27"/>
                                      <a:pt x="62" y="29"/>
                                    </a:cubicBezTo>
                                    <a:cubicBezTo>
                                      <a:pt x="63" y="31"/>
                                      <a:pt x="63" y="34"/>
                                      <a:pt x="63" y="36"/>
                                    </a:cubicBezTo>
                                    <a:close/>
                                    <a:moveTo>
                                      <a:pt x="84" y="44"/>
                                    </a:moveTo>
                                    <a:cubicBezTo>
                                      <a:pt x="84" y="42"/>
                                      <a:pt x="84" y="40"/>
                                      <a:pt x="84" y="38"/>
                                    </a:cubicBezTo>
                                    <a:cubicBezTo>
                                      <a:pt x="82" y="35"/>
                                      <a:pt x="78" y="32"/>
                                      <a:pt x="74" y="32"/>
                                    </a:cubicBezTo>
                                    <a:cubicBezTo>
                                      <a:pt x="70" y="32"/>
                                      <a:pt x="66" y="35"/>
                                      <a:pt x="64" y="38"/>
                                    </a:cubicBezTo>
                                    <a:cubicBezTo>
                                      <a:pt x="64" y="40"/>
                                      <a:pt x="64" y="42"/>
                                      <a:pt x="64" y="44"/>
                                    </a:cubicBezTo>
                                    <a:cubicBezTo>
                                      <a:pt x="64" y="45"/>
                                      <a:pt x="64" y="45"/>
                                      <a:pt x="64" y="46"/>
                                    </a:cubicBezTo>
                                    <a:cubicBezTo>
                                      <a:pt x="65" y="45"/>
                                      <a:pt x="66" y="45"/>
                                      <a:pt x="68" y="45"/>
                                    </a:cubicBezTo>
                                    <a:cubicBezTo>
                                      <a:pt x="68" y="45"/>
                                      <a:pt x="67" y="45"/>
                                      <a:pt x="67" y="44"/>
                                    </a:cubicBezTo>
                                    <a:cubicBezTo>
                                      <a:pt x="67" y="41"/>
                                      <a:pt x="70" y="38"/>
                                      <a:pt x="74" y="38"/>
                                    </a:cubicBezTo>
                                    <a:cubicBezTo>
                                      <a:pt x="78" y="38"/>
                                      <a:pt x="81" y="41"/>
                                      <a:pt x="81" y="44"/>
                                    </a:cubicBezTo>
                                    <a:cubicBezTo>
                                      <a:pt x="81" y="45"/>
                                      <a:pt x="81" y="45"/>
                                      <a:pt x="81" y="45"/>
                                    </a:cubicBezTo>
                                    <a:cubicBezTo>
                                      <a:pt x="82" y="45"/>
                                      <a:pt x="83" y="45"/>
                                      <a:pt x="84" y="45"/>
                                    </a:cubicBezTo>
                                    <a:cubicBezTo>
                                      <a:pt x="84" y="45"/>
                                      <a:pt x="84" y="45"/>
                                      <a:pt x="84" y="44"/>
                                    </a:cubicBezTo>
                                    <a:close/>
                                    <a:moveTo>
                                      <a:pt x="74" y="39"/>
                                    </a:moveTo>
                                    <a:cubicBezTo>
                                      <a:pt x="71" y="39"/>
                                      <a:pt x="69" y="42"/>
                                      <a:pt x="69" y="44"/>
                                    </a:cubicBezTo>
                                    <a:cubicBezTo>
                                      <a:pt x="69" y="45"/>
                                      <a:pt x="69" y="45"/>
                                      <a:pt x="69" y="45"/>
                                    </a:cubicBezTo>
                                    <a:cubicBezTo>
                                      <a:pt x="71" y="45"/>
                                      <a:pt x="72" y="45"/>
                                      <a:pt x="74" y="45"/>
                                    </a:cubicBezTo>
                                    <a:cubicBezTo>
                                      <a:pt x="76" y="45"/>
                                      <a:pt x="78" y="45"/>
                                      <a:pt x="79" y="45"/>
                                    </a:cubicBezTo>
                                    <a:cubicBezTo>
                                      <a:pt x="79" y="45"/>
                                      <a:pt x="79" y="45"/>
                                      <a:pt x="79" y="44"/>
                                    </a:cubicBezTo>
                                    <a:cubicBezTo>
                                      <a:pt x="79" y="42"/>
                                      <a:pt x="77" y="39"/>
                                      <a:pt x="74" y="39"/>
                                    </a:cubicBezTo>
                                    <a:close/>
                                    <a:moveTo>
                                      <a:pt x="50" y="60"/>
                                    </a:moveTo>
                                    <a:cubicBezTo>
                                      <a:pt x="57" y="55"/>
                                      <a:pt x="65" y="52"/>
                                      <a:pt x="74" y="52"/>
                                    </a:cubicBezTo>
                                    <a:cubicBezTo>
                                      <a:pt x="83" y="52"/>
                                      <a:pt x="92" y="55"/>
                                      <a:pt x="99" y="60"/>
                                    </a:cubicBezTo>
                                    <a:cubicBezTo>
                                      <a:pt x="100" y="58"/>
                                      <a:pt x="102" y="57"/>
                                      <a:pt x="103" y="56"/>
                                    </a:cubicBezTo>
                                    <a:cubicBezTo>
                                      <a:pt x="95" y="50"/>
                                      <a:pt x="85" y="46"/>
                                      <a:pt x="74" y="46"/>
                                    </a:cubicBezTo>
                                    <a:cubicBezTo>
                                      <a:pt x="63" y="46"/>
                                      <a:pt x="53" y="50"/>
                                      <a:pt x="45" y="56"/>
                                    </a:cubicBezTo>
                                    <a:cubicBezTo>
                                      <a:pt x="46" y="57"/>
                                      <a:pt x="48" y="58"/>
                                      <a:pt x="50" y="60"/>
                                    </a:cubicBezTo>
                                    <a:close/>
                                    <a:moveTo>
                                      <a:pt x="55" y="66"/>
                                    </a:moveTo>
                                    <a:cubicBezTo>
                                      <a:pt x="60" y="62"/>
                                      <a:pt x="67" y="60"/>
                                      <a:pt x="74" y="60"/>
                                    </a:cubicBezTo>
                                    <a:cubicBezTo>
                                      <a:pt x="81" y="60"/>
                                      <a:pt x="88" y="62"/>
                                      <a:pt x="94" y="66"/>
                                    </a:cubicBezTo>
                                    <a:cubicBezTo>
                                      <a:pt x="95" y="64"/>
                                      <a:pt x="96" y="62"/>
                                      <a:pt x="97" y="61"/>
                                    </a:cubicBezTo>
                                    <a:cubicBezTo>
                                      <a:pt x="91" y="56"/>
                                      <a:pt x="83" y="54"/>
                                      <a:pt x="74" y="54"/>
                                    </a:cubicBezTo>
                                    <a:cubicBezTo>
                                      <a:pt x="65" y="54"/>
                                      <a:pt x="57" y="57"/>
                                      <a:pt x="51" y="61"/>
                                    </a:cubicBezTo>
                                    <a:cubicBezTo>
                                      <a:pt x="52" y="63"/>
                                      <a:pt x="53" y="64"/>
                                      <a:pt x="55" y="66"/>
                                    </a:cubicBezTo>
                                    <a:close/>
                                    <a:moveTo>
                                      <a:pt x="58" y="72"/>
                                    </a:moveTo>
                                    <a:cubicBezTo>
                                      <a:pt x="63" y="69"/>
                                      <a:pt x="68" y="67"/>
                                      <a:pt x="74" y="67"/>
                                    </a:cubicBezTo>
                                    <a:cubicBezTo>
                                      <a:pt x="80" y="67"/>
                                      <a:pt x="85" y="69"/>
                                      <a:pt x="90" y="72"/>
                                    </a:cubicBezTo>
                                    <a:cubicBezTo>
                                      <a:pt x="91" y="70"/>
                                      <a:pt x="92" y="68"/>
                                      <a:pt x="93" y="67"/>
                                    </a:cubicBezTo>
                                    <a:cubicBezTo>
                                      <a:pt x="87" y="64"/>
                                      <a:pt x="81" y="62"/>
                                      <a:pt x="74" y="62"/>
                                    </a:cubicBezTo>
                                    <a:cubicBezTo>
                                      <a:pt x="67" y="62"/>
                                      <a:pt x="61" y="64"/>
                                      <a:pt x="55" y="67"/>
                                    </a:cubicBezTo>
                                    <a:cubicBezTo>
                                      <a:pt x="56" y="69"/>
                                      <a:pt x="57" y="70"/>
                                      <a:pt x="58" y="72"/>
                                    </a:cubicBezTo>
                                    <a:close/>
                                    <a:moveTo>
                                      <a:pt x="61" y="79"/>
                                    </a:moveTo>
                                    <a:cubicBezTo>
                                      <a:pt x="65" y="76"/>
                                      <a:pt x="69" y="75"/>
                                      <a:pt x="74" y="75"/>
                                    </a:cubicBezTo>
                                    <a:cubicBezTo>
                                      <a:pt x="79" y="75"/>
                                      <a:pt x="83" y="76"/>
                                      <a:pt x="87" y="79"/>
                                    </a:cubicBezTo>
                                    <a:cubicBezTo>
                                      <a:pt x="87" y="77"/>
                                      <a:pt x="88" y="75"/>
                                      <a:pt x="89" y="73"/>
                                    </a:cubicBezTo>
                                    <a:cubicBezTo>
                                      <a:pt x="85" y="70"/>
                                      <a:pt x="80" y="69"/>
                                      <a:pt x="74" y="69"/>
                                    </a:cubicBezTo>
                                    <a:cubicBezTo>
                                      <a:pt x="69" y="69"/>
                                      <a:pt x="63" y="70"/>
                                      <a:pt x="59" y="73"/>
                                    </a:cubicBezTo>
                                    <a:cubicBezTo>
                                      <a:pt x="60" y="75"/>
                                      <a:pt x="61" y="77"/>
                                      <a:pt x="61" y="79"/>
                                    </a:cubicBezTo>
                                    <a:close/>
                                    <a:moveTo>
                                      <a:pt x="63" y="87"/>
                                    </a:moveTo>
                                    <a:cubicBezTo>
                                      <a:pt x="66" y="84"/>
                                      <a:pt x="70" y="82"/>
                                      <a:pt x="74" y="82"/>
                                    </a:cubicBezTo>
                                    <a:cubicBezTo>
                                      <a:pt x="78" y="82"/>
                                      <a:pt x="82" y="84"/>
                                      <a:pt x="85" y="87"/>
                                    </a:cubicBezTo>
                                    <a:cubicBezTo>
                                      <a:pt x="85" y="85"/>
                                      <a:pt x="85" y="83"/>
                                      <a:pt x="86" y="80"/>
                                    </a:cubicBezTo>
                                    <a:cubicBezTo>
                                      <a:pt x="83" y="78"/>
                                      <a:pt x="79" y="76"/>
                                      <a:pt x="74" y="76"/>
                                    </a:cubicBezTo>
                                    <a:cubicBezTo>
                                      <a:pt x="69" y="76"/>
                                      <a:pt x="65" y="78"/>
                                      <a:pt x="62" y="81"/>
                                    </a:cubicBezTo>
                                    <a:cubicBezTo>
                                      <a:pt x="63" y="83"/>
                                      <a:pt x="63" y="85"/>
                                      <a:pt x="63" y="87"/>
                                    </a:cubicBezTo>
                                    <a:close/>
                                    <a:moveTo>
                                      <a:pt x="84" y="96"/>
                                    </a:moveTo>
                                    <a:cubicBezTo>
                                      <a:pt x="84" y="94"/>
                                      <a:pt x="84" y="91"/>
                                      <a:pt x="84" y="89"/>
                                    </a:cubicBezTo>
                                    <a:cubicBezTo>
                                      <a:pt x="82" y="86"/>
                                      <a:pt x="78" y="84"/>
                                      <a:pt x="74" y="84"/>
                                    </a:cubicBezTo>
                                    <a:cubicBezTo>
                                      <a:pt x="70" y="84"/>
                                      <a:pt x="66" y="86"/>
                                      <a:pt x="64" y="90"/>
                                    </a:cubicBezTo>
                                    <a:cubicBezTo>
                                      <a:pt x="64" y="92"/>
                                      <a:pt x="64" y="94"/>
                                      <a:pt x="64" y="96"/>
                                    </a:cubicBezTo>
                                    <a:cubicBezTo>
                                      <a:pt x="64" y="96"/>
                                      <a:pt x="64" y="97"/>
                                      <a:pt x="64" y="97"/>
                                    </a:cubicBezTo>
                                    <a:cubicBezTo>
                                      <a:pt x="65" y="97"/>
                                      <a:pt x="66" y="97"/>
                                      <a:pt x="68" y="96"/>
                                    </a:cubicBezTo>
                                    <a:cubicBezTo>
                                      <a:pt x="68" y="96"/>
                                      <a:pt x="67" y="96"/>
                                      <a:pt x="67" y="96"/>
                                    </a:cubicBezTo>
                                    <a:cubicBezTo>
                                      <a:pt x="67" y="92"/>
                                      <a:pt x="70" y="89"/>
                                      <a:pt x="74" y="89"/>
                                    </a:cubicBezTo>
                                    <a:cubicBezTo>
                                      <a:pt x="78" y="89"/>
                                      <a:pt x="81" y="92"/>
                                      <a:pt x="81" y="96"/>
                                    </a:cubicBezTo>
                                    <a:cubicBezTo>
                                      <a:pt x="81" y="96"/>
                                      <a:pt x="81" y="96"/>
                                      <a:pt x="81" y="96"/>
                                    </a:cubicBezTo>
                                    <a:cubicBezTo>
                                      <a:pt x="82" y="97"/>
                                      <a:pt x="83" y="97"/>
                                      <a:pt x="84" y="97"/>
                                    </a:cubicBezTo>
                                    <a:cubicBezTo>
                                      <a:pt x="84" y="97"/>
                                      <a:pt x="84" y="96"/>
                                      <a:pt x="84" y="96"/>
                                    </a:cubicBezTo>
                                    <a:close/>
                                    <a:moveTo>
                                      <a:pt x="74" y="91"/>
                                    </a:moveTo>
                                    <a:cubicBezTo>
                                      <a:pt x="71" y="91"/>
                                      <a:pt x="69" y="93"/>
                                      <a:pt x="69" y="96"/>
                                    </a:cubicBezTo>
                                    <a:cubicBezTo>
                                      <a:pt x="69" y="96"/>
                                      <a:pt x="69" y="96"/>
                                      <a:pt x="69" y="96"/>
                                    </a:cubicBezTo>
                                    <a:cubicBezTo>
                                      <a:pt x="71" y="96"/>
                                      <a:pt x="72" y="96"/>
                                      <a:pt x="74" y="96"/>
                                    </a:cubicBezTo>
                                    <a:cubicBezTo>
                                      <a:pt x="76" y="96"/>
                                      <a:pt x="78" y="96"/>
                                      <a:pt x="79" y="96"/>
                                    </a:cubicBezTo>
                                    <a:cubicBezTo>
                                      <a:pt x="79" y="96"/>
                                      <a:pt x="79" y="96"/>
                                      <a:pt x="79" y="96"/>
                                    </a:cubicBezTo>
                                    <a:cubicBezTo>
                                      <a:pt x="79" y="93"/>
                                      <a:pt x="77" y="91"/>
                                      <a:pt x="74" y="91"/>
                                    </a:cubicBezTo>
                                    <a:close/>
                                    <a:moveTo>
                                      <a:pt x="50" y="111"/>
                                    </a:moveTo>
                                    <a:cubicBezTo>
                                      <a:pt x="57" y="106"/>
                                      <a:pt x="65" y="104"/>
                                      <a:pt x="74" y="104"/>
                                    </a:cubicBezTo>
                                    <a:cubicBezTo>
                                      <a:pt x="83" y="104"/>
                                      <a:pt x="92" y="106"/>
                                      <a:pt x="99" y="111"/>
                                    </a:cubicBezTo>
                                    <a:cubicBezTo>
                                      <a:pt x="100" y="110"/>
                                      <a:pt x="102" y="108"/>
                                      <a:pt x="103" y="107"/>
                                    </a:cubicBezTo>
                                    <a:cubicBezTo>
                                      <a:pt x="95" y="101"/>
                                      <a:pt x="85" y="98"/>
                                      <a:pt x="74" y="98"/>
                                    </a:cubicBezTo>
                                    <a:cubicBezTo>
                                      <a:pt x="63" y="98"/>
                                      <a:pt x="53" y="101"/>
                                      <a:pt x="45" y="107"/>
                                    </a:cubicBezTo>
                                    <a:cubicBezTo>
                                      <a:pt x="46" y="108"/>
                                      <a:pt x="48" y="110"/>
                                      <a:pt x="50" y="111"/>
                                    </a:cubicBezTo>
                                    <a:close/>
                                    <a:moveTo>
                                      <a:pt x="55" y="117"/>
                                    </a:moveTo>
                                    <a:cubicBezTo>
                                      <a:pt x="60" y="114"/>
                                      <a:pt x="67" y="111"/>
                                      <a:pt x="74" y="111"/>
                                    </a:cubicBezTo>
                                    <a:cubicBezTo>
                                      <a:pt x="81" y="111"/>
                                      <a:pt x="88" y="113"/>
                                      <a:pt x="94" y="117"/>
                                    </a:cubicBezTo>
                                    <a:cubicBezTo>
                                      <a:pt x="95" y="115"/>
                                      <a:pt x="96" y="114"/>
                                      <a:pt x="97" y="112"/>
                                    </a:cubicBezTo>
                                    <a:cubicBezTo>
                                      <a:pt x="91" y="108"/>
                                      <a:pt x="83" y="105"/>
                                      <a:pt x="74" y="105"/>
                                    </a:cubicBezTo>
                                    <a:cubicBezTo>
                                      <a:pt x="65" y="105"/>
                                      <a:pt x="57" y="108"/>
                                      <a:pt x="51" y="112"/>
                                    </a:cubicBezTo>
                                    <a:cubicBezTo>
                                      <a:pt x="52" y="114"/>
                                      <a:pt x="53" y="116"/>
                                      <a:pt x="55" y="117"/>
                                    </a:cubicBezTo>
                                    <a:close/>
                                    <a:moveTo>
                                      <a:pt x="58" y="123"/>
                                    </a:moveTo>
                                    <a:cubicBezTo>
                                      <a:pt x="63" y="120"/>
                                      <a:pt x="68" y="118"/>
                                      <a:pt x="74" y="118"/>
                                    </a:cubicBezTo>
                                    <a:cubicBezTo>
                                      <a:pt x="80" y="118"/>
                                      <a:pt x="85" y="120"/>
                                      <a:pt x="90" y="123"/>
                                    </a:cubicBezTo>
                                    <a:cubicBezTo>
                                      <a:pt x="91" y="121"/>
                                      <a:pt x="92" y="120"/>
                                      <a:pt x="93" y="118"/>
                                    </a:cubicBezTo>
                                    <a:cubicBezTo>
                                      <a:pt x="87" y="115"/>
                                      <a:pt x="81" y="113"/>
                                      <a:pt x="74" y="113"/>
                                    </a:cubicBezTo>
                                    <a:cubicBezTo>
                                      <a:pt x="67" y="113"/>
                                      <a:pt x="61" y="115"/>
                                      <a:pt x="55" y="119"/>
                                    </a:cubicBezTo>
                                    <a:cubicBezTo>
                                      <a:pt x="56" y="120"/>
                                      <a:pt x="57" y="122"/>
                                      <a:pt x="58" y="123"/>
                                    </a:cubicBezTo>
                                    <a:close/>
                                    <a:moveTo>
                                      <a:pt x="61" y="130"/>
                                    </a:moveTo>
                                    <a:cubicBezTo>
                                      <a:pt x="65" y="128"/>
                                      <a:pt x="69" y="126"/>
                                      <a:pt x="74" y="126"/>
                                    </a:cubicBezTo>
                                    <a:cubicBezTo>
                                      <a:pt x="79" y="126"/>
                                      <a:pt x="83" y="128"/>
                                      <a:pt x="87" y="130"/>
                                    </a:cubicBezTo>
                                    <a:cubicBezTo>
                                      <a:pt x="87" y="128"/>
                                      <a:pt x="88" y="126"/>
                                      <a:pt x="89" y="124"/>
                                    </a:cubicBezTo>
                                    <a:cubicBezTo>
                                      <a:pt x="85" y="122"/>
                                      <a:pt x="80" y="120"/>
                                      <a:pt x="74" y="120"/>
                                    </a:cubicBezTo>
                                    <a:cubicBezTo>
                                      <a:pt x="69" y="120"/>
                                      <a:pt x="63" y="122"/>
                                      <a:pt x="59" y="125"/>
                                    </a:cubicBezTo>
                                    <a:cubicBezTo>
                                      <a:pt x="60" y="126"/>
                                      <a:pt x="61" y="128"/>
                                      <a:pt x="61" y="130"/>
                                    </a:cubicBezTo>
                                    <a:close/>
                                    <a:moveTo>
                                      <a:pt x="63" y="139"/>
                                    </a:moveTo>
                                    <a:cubicBezTo>
                                      <a:pt x="66" y="136"/>
                                      <a:pt x="70" y="134"/>
                                      <a:pt x="74" y="134"/>
                                    </a:cubicBezTo>
                                    <a:cubicBezTo>
                                      <a:pt x="78" y="134"/>
                                      <a:pt x="82" y="136"/>
                                      <a:pt x="85" y="139"/>
                                    </a:cubicBezTo>
                                    <a:cubicBezTo>
                                      <a:pt x="85" y="136"/>
                                      <a:pt x="85" y="134"/>
                                      <a:pt x="86" y="132"/>
                                    </a:cubicBezTo>
                                    <a:cubicBezTo>
                                      <a:pt x="83" y="129"/>
                                      <a:pt x="79" y="128"/>
                                      <a:pt x="74" y="128"/>
                                    </a:cubicBezTo>
                                    <a:cubicBezTo>
                                      <a:pt x="69" y="128"/>
                                      <a:pt x="65" y="129"/>
                                      <a:pt x="62" y="132"/>
                                    </a:cubicBezTo>
                                    <a:cubicBezTo>
                                      <a:pt x="63" y="134"/>
                                      <a:pt x="63" y="136"/>
                                      <a:pt x="63" y="139"/>
                                    </a:cubicBezTo>
                                    <a:close/>
                                    <a:moveTo>
                                      <a:pt x="84" y="147"/>
                                    </a:moveTo>
                                    <a:cubicBezTo>
                                      <a:pt x="84" y="145"/>
                                      <a:pt x="84" y="143"/>
                                      <a:pt x="84" y="141"/>
                                    </a:cubicBezTo>
                                    <a:cubicBezTo>
                                      <a:pt x="82" y="137"/>
                                      <a:pt x="78" y="135"/>
                                      <a:pt x="74" y="135"/>
                                    </a:cubicBezTo>
                                    <a:cubicBezTo>
                                      <a:pt x="70" y="135"/>
                                      <a:pt x="66" y="138"/>
                                      <a:pt x="64" y="141"/>
                                    </a:cubicBezTo>
                                    <a:cubicBezTo>
                                      <a:pt x="64" y="143"/>
                                      <a:pt x="64" y="145"/>
                                      <a:pt x="64" y="147"/>
                                    </a:cubicBezTo>
                                    <a:cubicBezTo>
                                      <a:pt x="64" y="148"/>
                                      <a:pt x="64" y="148"/>
                                      <a:pt x="64" y="148"/>
                                    </a:cubicBezTo>
                                    <a:cubicBezTo>
                                      <a:pt x="65" y="148"/>
                                      <a:pt x="66" y="148"/>
                                      <a:pt x="68" y="148"/>
                                    </a:cubicBezTo>
                                    <a:cubicBezTo>
                                      <a:pt x="68" y="148"/>
                                      <a:pt x="67" y="147"/>
                                      <a:pt x="67" y="147"/>
                                    </a:cubicBezTo>
                                    <a:cubicBezTo>
                                      <a:pt x="67" y="143"/>
                                      <a:pt x="70" y="140"/>
                                      <a:pt x="74" y="140"/>
                                    </a:cubicBezTo>
                                    <a:cubicBezTo>
                                      <a:pt x="78" y="140"/>
                                      <a:pt x="81" y="143"/>
                                      <a:pt x="81" y="147"/>
                                    </a:cubicBezTo>
                                    <a:cubicBezTo>
                                      <a:pt x="81" y="147"/>
                                      <a:pt x="81" y="148"/>
                                      <a:pt x="81" y="148"/>
                                    </a:cubicBezTo>
                                    <a:cubicBezTo>
                                      <a:pt x="82" y="148"/>
                                      <a:pt x="83" y="148"/>
                                      <a:pt x="84" y="148"/>
                                    </a:cubicBezTo>
                                    <a:cubicBezTo>
                                      <a:pt x="84" y="148"/>
                                      <a:pt x="84" y="148"/>
                                      <a:pt x="84" y="147"/>
                                    </a:cubicBezTo>
                                    <a:close/>
                                    <a:moveTo>
                                      <a:pt x="74" y="142"/>
                                    </a:moveTo>
                                    <a:cubicBezTo>
                                      <a:pt x="71" y="142"/>
                                      <a:pt x="69" y="144"/>
                                      <a:pt x="69" y="147"/>
                                    </a:cubicBezTo>
                                    <a:cubicBezTo>
                                      <a:pt x="69" y="147"/>
                                      <a:pt x="69" y="147"/>
                                      <a:pt x="69" y="148"/>
                                    </a:cubicBezTo>
                                    <a:cubicBezTo>
                                      <a:pt x="71" y="147"/>
                                      <a:pt x="72" y="147"/>
                                      <a:pt x="74" y="147"/>
                                    </a:cubicBezTo>
                                    <a:cubicBezTo>
                                      <a:pt x="76" y="147"/>
                                      <a:pt x="78" y="147"/>
                                      <a:pt x="79" y="148"/>
                                    </a:cubicBezTo>
                                    <a:cubicBezTo>
                                      <a:pt x="79" y="147"/>
                                      <a:pt x="79" y="147"/>
                                      <a:pt x="79" y="147"/>
                                    </a:cubicBezTo>
                                    <a:cubicBezTo>
                                      <a:pt x="79" y="144"/>
                                      <a:pt x="77" y="142"/>
                                      <a:pt x="74" y="142"/>
                                    </a:cubicBezTo>
                                    <a:close/>
                                    <a:moveTo>
                                      <a:pt x="50" y="163"/>
                                    </a:moveTo>
                                    <a:cubicBezTo>
                                      <a:pt x="57" y="158"/>
                                      <a:pt x="65" y="155"/>
                                      <a:pt x="74" y="155"/>
                                    </a:cubicBezTo>
                                    <a:cubicBezTo>
                                      <a:pt x="83" y="155"/>
                                      <a:pt x="92" y="158"/>
                                      <a:pt x="99" y="163"/>
                                    </a:cubicBezTo>
                                    <a:cubicBezTo>
                                      <a:pt x="100" y="161"/>
                                      <a:pt x="102" y="160"/>
                                      <a:pt x="103" y="158"/>
                                    </a:cubicBezTo>
                                    <a:cubicBezTo>
                                      <a:pt x="95" y="152"/>
                                      <a:pt x="85" y="149"/>
                                      <a:pt x="74" y="149"/>
                                    </a:cubicBezTo>
                                    <a:cubicBezTo>
                                      <a:pt x="63" y="149"/>
                                      <a:pt x="53" y="152"/>
                                      <a:pt x="45" y="158"/>
                                    </a:cubicBezTo>
                                    <a:cubicBezTo>
                                      <a:pt x="46" y="160"/>
                                      <a:pt x="48" y="161"/>
                                      <a:pt x="50" y="163"/>
                                    </a:cubicBezTo>
                                    <a:close/>
                                    <a:moveTo>
                                      <a:pt x="55" y="169"/>
                                    </a:moveTo>
                                    <a:cubicBezTo>
                                      <a:pt x="60" y="165"/>
                                      <a:pt x="67" y="163"/>
                                      <a:pt x="74" y="163"/>
                                    </a:cubicBezTo>
                                    <a:cubicBezTo>
                                      <a:pt x="81" y="163"/>
                                      <a:pt x="88" y="165"/>
                                      <a:pt x="94" y="168"/>
                                    </a:cubicBezTo>
                                    <a:cubicBezTo>
                                      <a:pt x="95" y="167"/>
                                      <a:pt x="96" y="165"/>
                                      <a:pt x="97" y="164"/>
                                    </a:cubicBezTo>
                                    <a:cubicBezTo>
                                      <a:pt x="91" y="159"/>
                                      <a:pt x="83" y="157"/>
                                      <a:pt x="74" y="157"/>
                                    </a:cubicBezTo>
                                    <a:cubicBezTo>
                                      <a:pt x="65" y="157"/>
                                      <a:pt x="57" y="159"/>
                                      <a:pt x="51" y="164"/>
                                    </a:cubicBezTo>
                                    <a:cubicBezTo>
                                      <a:pt x="52" y="165"/>
                                      <a:pt x="53" y="167"/>
                                      <a:pt x="55" y="169"/>
                                    </a:cubicBezTo>
                                    <a:close/>
                                    <a:moveTo>
                                      <a:pt x="58" y="175"/>
                                    </a:moveTo>
                                    <a:cubicBezTo>
                                      <a:pt x="63" y="172"/>
                                      <a:pt x="68" y="170"/>
                                      <a:pt x="74" y="170"/>
                                    </a:cubicBezTo>
                                    <a:cubicBezTo>
                                      <a:pt x="80" y="170"/>
                                      <a:pt x="85" y="171"/>
                                      <a:pt x="90" y="174"/>
                                    </a:cubicBezTo>
                                    <a:cubicBezTo>
                                      <a:pt x="91" y="173"/>
                                      <a:pt x="92" y="171"/>
                                      <a:pt x="93" y="170"/>
                                    </a:cubicBezTo>
                                    <a:cubicBezTo>
                                      <a:pt x="87" y="166"/>
                                      <a:pt x="81" y="164"/>
                                      <a:pt x="74" y="164"/>
                                    </a:cubicBezTo>
                                    <a:cubicBezTo>
                                      <a:pt x="67" y="164"/>
                                      <a:pt x="61" y="166"/>
                                      <a:pt x="55" y="170"/>
                                    </a:cubicBezTo>
                                    <a:cubicBezTo>
                                      <a:pt x="56" y="171"/>
                                      <a:pt x="57" y="173"/>
                                      <a:pt x="58" y="175"/>
                                    </a:cubicBezTo>
                                    <a:close/>
                                    <a:moveTo>
                                      <a:pt x="61" y="182"/>
                                    </a:moveTo>
                                    <a:cubicBezTo>
                                      <a:pt x="65" y="179"/>
                                      <a:pt x="69" y="177"/>
                                      <a:pt x="74" y="177"/>
                                    </a:cubicBezTo>
                                    <a:cubicBezTo>
                                      <a:pt x="79" y="177"/>
                                      <a:pt x="83" y="179"/>
                                      <a:pt x="87" y="182"/>
                                    </a:cubicBezTo>
                                    <a:cubicBezTo>
                                      <a:pt x="87" y="180"/>
                                      <a:pt x="88" y="178"/>
                                      <a:pt x="89" y="176"/>
                                    </a:cubicBezTo>
                                    <a:cubicBezTo>
                                      <a:pt x="85" y="173"/>
                                      <a:pt x="80" y="171"/>
                                      <a:pt x="74" y="171"/>
                                    </a:cubicBezTo>
                                    <a:cubicBezTo>
                                      <a:pt x="69" y="171"/>
                                      <a:pt x="63" y="173"/>
                                      <a:pt x="59" y="176"/>
                                    </a:cubicBezTo>
                                    <a:cubicBezTo>
                                      <a:pt x="60" y="178"/>
                                      <a:pt x="61" y="180"/>
                                      <a:pt x="61" y="182"/>
                                    </a:cubicBezTo>
                                    <a:close/>
                                    <a:moveTo>
                                      <a:pt x="63" y="190"/>
                                    </a:moveTo>
                                    <a:cubicBezTo>
                                      <a:pt x="66" y="187"/>
                                      <a:pt x="70" y="185"/>
                                      <a:pt x="74" y="185"/>
                                    </a:cubicBezTo>
                                    <a:cubicBezTo>
                                      <a:pt x="78" y="185"/>
                                      <a:pt x="82" y="187"/>
                                      <a:pt x="85" y="190"/>
                                    </a:cubicBezTo>
                                    <a:cubicBezTo>
                                      <a:pt x="85" y="188"/>
                                      <a:pt x="85" y="185"/>
                                      <a:pt x="86" y="183"/>
                                    </a:cubicBezTo>
                                    <a:cubicBezTo>
                                      <a:pt x="83" y="181"/>
                                      <a:pt x="79" y="179"/>
                                      <a:pt x="74" y="179"/>
                                    </a:cubicBezTo>
                                    <a:cubicBezTo>
                                      <a:pt x="69" y="179"/>
                                      <a:pt x="65" y="181"/>
                                      <a:pt x="62" y="183"/>
                                    </a:cubicBezTo>
                                    <a:cubicBezTo>
                                      <a:pt x="63" y="186"/>
                                      <a:pt x="63" y="188"/>
                                      <a:pt x="63" y="190"/>
                                    </a:cubicBezTo>
                                    <a:close/>
                                    <a:moveTo>
                                      <a:pt x="84" y="199"/>
                                    </a:moveTo>
                                    <a:cubicBezTo>
                                      <a:pt x="84" y="196"/>
                                      <a:pt x="84" y="194"/>
                                      <a:pt x="84" y="192"/>
                                    </a:cubicBezTo>
                                    <a:cubicBezTo>
                                      <a:pt x="82" y="189"/>
                                      <a:pt x="78" y="187"/>
                                      <a:pt x="74" y="187"/>
                                    </a:cubicBezTo>
                                    <a:cubicBezTo>
                                      <a:pt x="70" y="187"/>
                                      <a:pt x="66" y="189"/>
                                      <a:pt x="64" y="193"/>
                                    </a:cubicBezTo>
                                    <a:cubicBezTo>
                                      <a:pt x="64" y="195"/>
                                      <a:pt x="64" y="196"/>
                                      <a:pt x="64" y="199"/>
                                    </a:cubicBezTo>
                                    <a:cubicBezTo>
                                      <a:pt x="64" y="199"/>
                                      <a:pt x="64" y="199"/>
                                      <a:pt x="64" y="200"/>
                                    </a:cubicBezTo>
                                    <a:cubicBezTo>
                                      <a:pt x="65" y="199"/>
                                      <a:pt x="66" y="199"/>
                                      <a:pt x="68" y="199"/>
                                    </a:cubicBezTo>
                                    <a:cubicBezTo>
                                      <a:pt x="68" y="199"/>
                                      <a:pt x="67" y="199"/>
                                      <a:pt x="67" y="199"/>
                                    </a:cubicBezTo>
                                    <a:cubicBezTo>
                                      <a:pt x="67" y="195"/>
                                      <a:pt x="70" y="192"/>
                                      <a:pt x="74" y="192"/>
                                    </a:cubicBezTo>
                                    <a:cubicBezTo>
                                      <a:pt x="78" y="192"/>
                                      <a:pt x="81" y="195"/>
                                      <a:pt x="81" y="199"/>
                                    </a:cubicBezTo>
                                    <a:cubicBezTo>
                                      <a:pt x="81" y="199"/>
                                      <a:pt x="81" y="199"/>
                                      <a:pt x="81" y="199"/>
                                    </a:cubicBezTo>
                                    <a:cubicBezTo>
                                      <a:pt x="82" y="199"/>
                                      <a:pt x="83" y="199"/>
                                      <a:pt x="84" y="200"/>
                                    </a:cubicBezTo>
                                    <a:cubicBezTo>
                                      <a:pt x="84" y="199"/>
                                      <a:pt x="84" y="199"/>
                                      <a:pt x="84" y="199"/>
                                    </a:cubicBezTo>
                                    <a:close/>
                                    <a:moveTo>
                                      <a:pt x="74" y="193"/>
                                    </a:moveTo>
                                    <a:cubicBezTo>
                                      <a:pt x="71" y="193"/>
                                      <a:pt x="69" y="196"/>
                                      <a:pt x="69" y="199"/>
                                    </a:cubicBezTo>
                                    <a:cubicBezTo>
                                      <a:pt x="69" y="199"/>
                                      <a:pt x="69" y="199"/>
                                      <a:pt x="69" y="199"/>
                                    </a:cubicBezTo>
                                    <a:cubicBezTo>
                                      <a:pt x="71" y="199"/>
                                      <a:pt x="72" y="199"/>
                                      <a:pt x="74" y="199"/>
                                    </a:cubicBezTo>
                                    <a:cubicBezTo>
                                      <a:pt x="76" y="199"/>
                                      <a:pt x="78" y="199"/>
                                      <a:pt x="79" y="199"/>
                                    </a:cubicBezTo>
                                    <a:cubicBezTo>
                                      <a:pt x="79" y="199"/>
                                      <a:pt x="79" y="199"/>
                                      <a:pt x="79" y="199"/>
                                    </a:cubicBezTo>
                                    <a:cubicBezTo>
                                      <a:pt x="79" y="196"/>
                                      <a:pt x="77" y="193"/>
                                      <a:pt x="74" y="193"/>
                                    </a:cubicBezTo>
                                    <a:close/>
                                    <a:moveTo>
                                      <a:pt x="50" y="214"/>
                                    </a:moveTo>
                                    <a:cubicBezTo>
                                      <a:pt x="57" y="209"/>
                                      <a:pt x="65" y="206"/>
                                      <a:pt x="74" y="206"/>
                                    </a:cubicBezTo>
                                    <a:cubicBezTo>
                                      <a:pt x="83" y="206"/>
                                      <a:pt x="92" y="209"/>
                                      <a:pt x="99" y="214"/>
                                    </a:cubicBezTo>
                                    <a:cubicBezTo>
                                      <a:pt x="100" y="212"/>
                                      <a:pt x="102" y="211"/>
                                      <a:pt x="103" y="210"/>
                                    </a:cubicBezTo>
                                    <a:cubicBezTo>
                                      <a:pt x="95" y="204"/>
                                      <a:pt x="85" y="200"/>
                                      <a:pt x="74" y="200"/>
                                    </a:cubicBezTo>
                                    <a:cubicBezTo>
                                      <a:pt x="63" y="200"/>
                                      <a:pt x="53" y="204"/>
                                      <a:pt x="45" y="210"/>
                                    </a:cubicBezTo>
                                    <a:cubicBezTo>
                                      <a:pt x="46" y="211"/>
                                      <a:pt x="48" y="213"/>
                                      <a:pt x="50" y="214"/>
                                    </a:cubicBezTo>
                                    <a:close/>
                                    <a:moveTo>
                                      <a:pt x="55" y="220"/>
                                    </a:moveTo>
                                    <a:cubicBezTo>
                                      <a:pt x="60" y="216"/>
                                      <a:pt x="67" y="214"/>
                                      <a:pt x="74" y="214"/>
                                    </a:cubicBezTo>
                                    <a:cubicBezTo>
                                      <a:pt x="81" y="214"/>
                                      <a:pt x="88" y="216"/>
                                      <a:pt x="94" y="220"/>
                                    </a:cubicBezTo>
                                    <a:cubicBezTo>
                                      <a:pt x="95" y="218"/>
                                      <a:pt x="96" y="217"/>
                                      <a:pt x="97" y="215"/>
                                    </a:cubicBezTo>
                                    <a:cubicBezTo>
                                      <a:pt x="91" y="211"/>
                                      <a:pt x="83" y="208"/>
                                      <a:pt x="74" y="208"/>
                                    </a:cubicBezTo>
                                    <a:cubicBezTo>
                                      <a:pt x="65" y="208"/>
                                      <a:pt x="57" y="211"/>
                                      <a:pt x="51" y="215"/>
                                    </a:cubicBezTo>
                                    <a:cubicBezTo>
                                      <a:pt x="52" y="217"/>
                                      <a:pt x="53" y="218"/>
                                      <a:pt x="55" y="220"/>
                                    </a:cubicBezTo>
                                    <a:close/>
                                    <a:moveTo>
                                      <a:pt x="58" y="226"/>
                                    </a:moveTo>
                                    <a:cubicBezTo>
                                      <a:pt x="63" y="223"/>
                                      <a:pt x="68" y="221"/>
                                      <a:pt x="74" y="221"/>
                                    </a:cubicBezTo>
                                    <a:cubicBezTo>
                                      <a:pt x="80" y="221"/>
                                      <a:pt x="85" y="223"/>
                                      <a:pt x="90" y="226"/>
                                    </a:cubicBezTo>
                                    <a:cubicBezTo>
                                      <a:pt x="91" y="224"/>
                                      <a:pt x="92" y="223"/>
                                      <a:pt x="93" y="221"/>
                                    </a:cubicBezTo>
                                    <a:cubicBezTo>
                                      <a:pt x="87" y="218"/>
                                      <a:pt x="81" y="216"/>
                                      <a:pt x="74" y="216"/>
                                    </a:cubicBezTo>
                                    <a:cubicBezTo>
                                      <a:pt x="67" y="216"/>
                                      <a:pt x="61" y="218"/>
                                      <a:pt x="55" y="221"/>
                                    </a:cubicBezTo>
                                    <a:cubicBezTo>
                                      <a:pt x="56" y="223"/>
                                      <a:pt x="57" y="224"/>
                                      <a:pt x="58" y="226"/>
                                    </a:cubicBezTo>
                                    <a:close/>
                                    <a:moveTo>
                                      <a:pt x="61" y="233"/>
                                    </a:moveTo>
                                    <a:cubicBezTo>
                                      <a:pt x="65" y="230"/>
                                      <a:pt x="69" y="229"/>
                                      <a:pt x="74" y="229"/>
                                    </a:cubicBezTo>
                                    <a:cubicBezTo>
                                      <a:pt x="79" y="229"/>
                                      <a:pt x="83" y="230"/>
                                      <a:pt x="87" y="233"/>
                                    </a:cubicBezTo>
                                    <a:cubicBezTo>
                                      <a:pt x="87" y="231"/>
                                      <a:pt x="88" y="229"/>
                                      <a:pt x="89" y="227"/>
                                    </a:cubicBezTo>
                                    <a:cubicBezTo>
                                      <a:pt x="85" y="224"/>
                                      <a:pt x="80" y="223"/>
                                      <a:pt x="74" y="223"/>
                                    </a:cubicBezTo>
                                    <a:cubicBezTo>
                                      <a:pt x="69" y="223"/>
                                      <a:pt x="63" y="224"/>
                                      <a:pt x="59" y="227"/>
                                    </a:cubicBezTo>
                                    <a:cubicBezTo>
                                      <a:pt x="60" y="229"/>
                                      <a:pt x="61" y="231"/>
                                      <a:pt x="61" y="233"/>
                                    </a:cubicBezTo>
                                    <a:close/>
                                    <a:moveTo>
                                      <a:pt x="63" y="242"/>
                                    </a:moveTo>
                                    <a:cubicBezTo>
                                      <a:pt x="66" y="238"/>
                                      <a:pt x="70" y="236"/>
                                      <a:pt x="74" y="236"/>
                                    </a:cubicBezTo>
                                    <a:cubicBezTo>
                                      <a:pt x="78" y="236"/>
                                      <a:pt x="82" y="238"/>
                                      <a:pt x="85" y="241"/>
                                    </a:cubicBezTo>
                                    <a:cubicBezTo>
                                      <a:pt x="85" y="239"/>
                                      <a:pt x="85" y="237"/>
                                      <a:pt x="86" y="235"/>
                                    </a:cubicBezTo>
                                    <a:cubicBezTo>
                                      <a:pt x="83" y="232"/>
                                      <a:pt x="79" y="230"/>
                                      <a:pt x="74" y="230"/>
                                    </a:cubicBezTo>
                                    <a:cubicBezTo>
                                      <a:pt x="69" y="230"/>
                                      <a:pt x="65" y="232"/>
                                      <a:pt x="62" y="235"/>
                                    </a:cubicBezTo>
                                    <a:cubicBezTo>
                                      <a:pt x="63" y="237"/>
                                      <a:pt x="63" y="239"/>
                                      <a:pt x="63" y="242"/>
                                    </a:cubicBezTo>
                                    <a:close/>
                                    <a:moveTo>
                                      <a:pt x="84" y="250"/>
                                    </a:moveTo>
                                    <a:cubicBezTo>
                                      <a:pt x="84" y="248"/>
                                      <a:pt x="84" y="246"/>
                                      <a:pt x="84" y="244"/>
                                    </a:cubicBezTo>
                                    <a:cubicBezTo>
                                      <a:pt x="82" y="240"/>
                                      <a:pt x="78" y="238"/>
                                      <a:pt x="74" y="238"/>
                                    </a:cubicBezTo>
                                    <a:cubicBezTo>
                                      <a:pt x="70" y="238"/>
                                      <a:pt x="66" y="240"/>
                                      <a:pt x="64" y="244"/>
                                    </a:cubicBezTo>
                                    <a:cubicBezTo>
                                      <a:pt x="64" y="246"/>
                                      <a:pt x="64" y="248"/>
                                      <a:pt x="64" y="250"/>
                                    </a:cubicBezTo>
                                    <a:cubicBezTo>
                                      <a:pt x="64" y="250"/>
                                      <a:pt x="64" y="251"/>
                                      <a:pt x="64" y="251"/>
                                    </a:cubicBezTo>
                                    <a:cubicBezTo>
                                      <a:pt x="65" y="251"/>
                                      <a:pt x="66" y="251"/>
                                      <a:pt x="68" y="251"/>
                                    </a:cubicBezTo>
                                    <a:cubicBezTo>
                                      <a:pt x="68" y="250"/>
                                      <a:pt x="67" y="250"/>
                                      <a:pt x="67" y="250"/>
                                    </a:cubicBezTo>
                                    <a:cubicBezTo>
                                      <a:pt x="67" y="246"/>
                                      <a:pt x="70" y="243"/>
                                      <a:pt x="74" y="243"/>
                                    </a:cubicBezTo>
                                    <a:cubicBezTo>
                                      <a:pt x="78" y="243"/>
                                      <a:pt x="81" y="246"/>
                                      <a:pt x="81" y="250"/>
                                    </a:cubicBezTo>
                                    <a:cubicBezTo>
                                      <a:pt x="81" y="250"/>
                                      <a:pt x="81" y="250"/>
                                      <a:pt x="81" y="251"/>
                                    </a:cubicBezTo>
                                    <a:cubicBezTo>
                                      <a:pt x="82" y="251"/>
                                      <a:pt x="83" y="251"/>
                                      <a:pt x="84" y="251"/>
                                    </a:cubicBezTo>
                                    <a:cubicBezTo>
                                      <a:pt x="84" y="251"/>
                                      <a:pt x="84" y="250"/>
                                      <a:pt x="84" y="250"/>
                                    </a:cubicBezTo>
                                    <a:close/>
                                    <a:moveTo>
                                      <a:pt x="74" y="245"/>
                                    </a:moveTo>
                                    <a:cubicBezTo>
                                      <a:pt x="71" y="245"/>
                                      <a:pt x="69" y="247"/>
                                      <a:pt x="69" y="250"/>
                                    </a:cubicBezTo>
                                    <a:cubicBezTo>
                                      <a:pt x="69" y="250"/>
                                      <a:pt x="69" y="250"/>
                                      <a:pt x="69" y="250"/>
                                    </a:cubicBezTo>
                                    <a:cubicBezTo>
                                      <a:pt x="71" y="250"/>
                                      <a:pt x="72" y="250"/>
                                      <a:pt x="74" y="250"/>
                                    </a:cubicBezTo>
                                    <a:cubicBezTo>
                                      <a:pt x="76" y="250"/>
                                      <a:pt x="78" y="250"/>
                                      <a:pt x="79" y="250"/>
                                    </a:cubicBezTo>
                                    <a:cubicBezTo>
                                      <a:pt x="79" y="250"/>
                                      <a:pt x="79" y="250"/>
                                      <a:pt x="79" y="250"/>
                                    </a:cubicBezTo>
                                    <a:cubicBezTo>
                                      <a:pt x="79" y="247"/>
                                      <a:pt x="77" y="245"/>
                                      <a:pt x="74" y="245"/>
                                    </a:cubicBezTo>
                                    <a:close/>
                                    <a:moveTo>
                                      <a:pt x="50" y="265"/>
                                    </a:moveTo>
                                    <a:cubicBezTo>
                                      <a:pt x="57" y="261"/>
                                      <a:pt x="65" y="258"/>
                                      <a:pt x="74" y="258"/>
                                    </a:cubicBezTo>
                                    <a:cubicBezTo>
                                      <a:pt x="83" y="258"/>
                                      <a:pt x="92" y="261"/>
                                      <a:pt x="99" y="265"/>
                                    </a:cubicBezTo>
                                    <a:cubicBezTo>
                                      <a:pt x="100" y="264"/>
                                      <a:pt x="102" y="262"/>
                                      <a:pt x="103" y="261"/>
                                    </a:cubicBezTo>
                                    <a:cubicBezTo>
                                      <a:pt x="95" y="255"/>
                                      <a:pt x="85" y="252"/>
                                      <a:pt x="74" y="252"/>
                                    </a:cubicBezTo>
                                    <a:cubicBezTo>
                                      <a:pt x="63" y="252"/>
                                      <a:pt x="53" y="255"/>
                                      <a:pt x="45" y="261"/>
                                    </a:cubicBezTo>
                                    <a:cubicBezTo>
                                      <a:pt x="46" y="263"/>
                                      <a:pt x="48" y="264"/>
                                      <a:pt x="50" y="265"/>
                                    </a:cubicBezTo>
                                    <a:close/>
                                    <a:moveTo>
                                      <a:pt x="55" y="271"/>
                                    </a:moveTo>
                                    <a:cubicBezTo>
                                      <a:pt x="60" y="268"/>
                                      <a:pt x="67" y="265"/>
                                      <a:pt x="74" y="265"/>
                                    </a:cubicBezTo>
                                    <a:cubicBezTo>
                                      <a:pt x="81" y="265"/>
                                      <a:pt x="88" y="268"/>
                                      <a:pt x="94" y="271"/>
                                    </a:cubicBezTo>
                                    <a:cubicBezTo>
                                      <a:pt x="95" y="270"/>
                                      <a:pt x="96" y="268"/>
                                      <a:pt x="97" y="266"/>
                                    </a:cubicBezTo>
                                    <a:cubicBezTo>
                                      <a:pt x="91" y="262"/>
                                      <a:pt x="83" y="259"/>
                                      <a:pt x="74" y="259"/>
                                    </a:cubicBezTo>
                                    <a:cubicBezTo>
                                      <a:pt x="65" y="259"/>
                                      <a:pt x="57" y="262"/>
                                      <a:pt x="51" y="267"/>
                                    </a:cubicBezTo>
                                    <a:cubicBezTo>
                                      <a:pt x="52" y="268"/>
                                      <a:pt x="53" y="270"/>
                                      <a:pt x="55" y="271"/>
                                    </a:cubicBezTo>
                                    <a:close/>
                                    <a:moveTo>
                                      <a:pt x="58" y="277"/>
                                    </a:moveTo>
                                    <a:cubicBezTo>
                                      <a:pt x="63" y="274"/>
                                      <a:pt x="68" y="272"/>
                                      <a:pt x="74" y="272"/>
                                    </a:cubicBezTo>
                                    <a:cubicBezTo>
                                      <a:pt x="80" y="272"/>
                                      <a:pt x="85" y="274"/>
                                      <a:pt x="90" y="277"/>
                                    </a:cubicBezTo>
                                    <a:cubicBezTo>
                                      <a:pt x="91" y="276"/>
                                      <a:pt x="92" y="274"/>
                                      <a:pt x="93" y="273"/>
                                    </a:cubicBezTo>
                                    <a:cubicBezTo>
                                      <a:pt x="87" y="269"/>
                                      <a:pt x="81" y="267"/>
                                      <a:pt x="74" y="267"/>
                                    </a:cubicBezTo>
                                    <a:cubicBezTo>
                                      <a:pt x="67" y="267"/>
                                      <a:pt x="61" y="269"/>
                                      <a:pt x="55" y="273"/>
                                    </a:cubicBezTo>
                                    <a:cubicBezTo>
                                      <a:pt x="56" y="274"/>
                                      <a:pt x="57" y="276"/>
                                      <a:pt x="58" y="277"/>
                                    </a:cubicBezTo>
                                    <a:close/>
                                    <a:moveTo>
                                      <a:pt x="61" y="285"/>
                                    </a:moveTo>
                                    <a:cubicBezTo>
                                      <a:pt x="65" y="282"/>
                                      <a:pt x="69" y="280"/>
                                      <a:pt x="74" y="280"/>
                                    </a:cubicBezTo>
                                    <a:cubicBezTo>
                                      <a:pt x="79" y="280"/>
                                      <a:pt x="83" y="282"/>
                                      <a:pt x="87" y="284"/>
                                    </a:cubicBezTo>
                                    <a:cubicBezTo>
                                      <a:pt x="87" y="282"/>
                                      <a:pt x="88" y="280"/>
                                      <a:pt x="89" y="279"/>
                                    </a:cubicBezTo>
                                    <a:cubicBezTo>
                                      <a:pt x="85" y="276"/>
                                      <a:pt x="80" y="274"/>
                                      <a:pt x="74" y="274"/>
                                    </a:cubicBezTo>
                                    <a:cubicBezTo>
                                      <a:pt x="69" y="274"/>
                                      <a:pt x="63" y="276"/>
                                      <a:pt x="59" y="279"/>
                                    </a:cubicBezTo>
                                    <a:cubicBezTo>
                                      <a:pt x="60" y="281"/>
                                      <a:pt x="61" y="283"/>
                                      <a:pt x="61" y="285"/>
                                    </a:cubicBezTo>
                                    <a:close/>
                                    <a:moveTo>
                                      <a:pt x="63" y="293"/>
                                    </a:moveTo>
                                    <a:cubicBezTo>
                                      <a:pt x="66" y="290"/>
                                      <a:pt x="70" y="288"/>
                                      <a:pt x="74" y="288"/>
                                    </a:cubicBezTo>
                                    <a:cubicBezTo>
                                      <a:pt x="78" y="288"/>
                                      <a:pt x="82" y="290"/>
                                      <a:pt x="85" y="293"/>
                                    </a:cubicBezTo>
                                    <a:cubicBezTo>
                                      <a:pt x="85" y="290"/>
                                      <a:pt x="85" y="288"/>
                                      <a:pt x="86" y="286"/>
                                    </a:cubicBezTo>
                                    <a:cubicBezTo>
                                      <a:pt x="83" y="283"/>
                                      <a:pt x="79" y="282"/>
                                      <a:pt x="74" y="282"/>
                                    </a:cubicBezTo>
                                    <a:cubicBezTo>
                                      <a:pt x="69" y="282"/>
                                      <a:pt x="65" y="283"/>
                                      <a:pt x="62" y="286"/>
                                    </a:cubicBezTo>
                                    <a:cubicBezTo>
                                      <a:pt x="63" y="288"/>
                                      <a:pt x="63" y="291"/>
                                      <a:pt x="63" y="293"/>
                                    </a:cubicBezTo>
                                    <a:close/>
                                    <a:moveTo>
                                      <a:pt x="84" y="301"/>
                                    </a:moveTo>
                                    <a:cubicBezTo>
                                      <a:pt x="84" y="299"/>
                                      <a:pt x="84" y="297"/>
                                      <a:pt x="84" y="295"/>
                                    </a:cubicBezTo>
                                    <a:cubicBezTo>
                                      <a:pt x="82" y="292"/>
                                      <a:pt x="78" y="289"/>
                                      <a:pt x="74" y="289"/>
                                    </a:cubicBezTo>
                                    <a:cubicBezTo>
                                      <a:pt x="70" y="289"/>
                                      <a:pt x="66" y="292"/>
                                      <a:pt x="64" y="295"/>
                                    </a:cubicBezTo>
                                    <a:cubicBezTo>
                                      <a:pt x="64" y="297"/>
                                      <a:pt x="64" y="299"/>
                                      <a:pt x="64" y="301"/>
                                    </a:cubicBezTo>
                                    <a:cubicBezTo>
                                      <a:pt x="64" y="302"/>
                                      <a:pt x="64" y="302"/>
                                      <a:pt x="64" y="302"/>
                                    </a:cubicBezTo>
                                    <a:cubicBezTo>
                                      <a:pt x="65" y="302"/>
                                      <a:pt x="66" y="302"/>
                                      <a:pt x="68" y="302"/>
                                    </a:cubicBezTo>
                                    <a:cubicBezTo>
                                      <a:pt x="68" y="302"/>
                                      <a:pt x="67" y="301"/>
                                      <a:pt x="67" y="301"/>
                                    </a:cubicBezTo>
                                    <a:cubicBezTo>
                                      <a:pt x="67" y="298"/>
                                      <a:pt x="70" y="295"/>
                                      <a:pt x="74" y="295"/>
                                    </a:cubicBezTo>
                                    <a:cubicBezTo>
                                      <a:pt x="78" y="295"/>
                                      <a:pt x="81" y="298"/>
                                      <a:pt x="81" y="301"/>
                                    </a:cubicBezTo>
                                    <a:cubicBezTo>
                                      <a:pt x="81" y="301"/>
                                      <a:pt x="81" y="302"/>
                                      <a:pt x="81" y="302"/>
                                    </a:cubicBezTo>
                                    <a:cubicBezTo>
                                      <a:pt x="82" y="302"/>
                                      <a:pt x="83" y="302"/>
                                      <a:pt x="84" y="302"/>
                                    </a:cubicBezTo>
                                    <a:cubicBezTo>
                                      <a:pt x="84" y="302"/>
                                      <a:pt x="84" y="302"/>
                                      <a:pt x="84" y="301"/>
                                    </a:cubicBezTo>
                                    <a:close/>
                                    <a:moveTo>
                                      <a:pt x="74" y="296"/>
                                    </a:moveTo>
                                    <a:cubicBezTo>
                                      <a:pt x="71" y="296"/>
                                      <a:pt x="69" y="298"/>
                                      <a:pt x="69" y="301"/>
                                    </a:cubicBezTo>
                                    <a:cubicBezTo>
                                      <a:pt x="69" y="301"/>
                                      <a:pt x="69" y="302"/>
                                      <a:pt x="69" y="302"/>
                                    </a:cubicBezTo>
                                    <a:cubicBezTo>
                                      <a:pt x="71" y="302"/>
                                      <a:pt x="72" y="301"/>
                                      <a:pt x="74" y="301"/>
                                    </a:cubicBezTo>
                                    <a:cubicBezTo>
                                      <a:pt x="76" y="301"/>
                                      <a:pt x="78" y="302"/>
                                      <a:pt x="79" y="302"/>
                                    </a:cubicBezTo>
                                    <a:cubicBezTo>
                                      <a:pt x="79" y="302"/>
                                      <a:pt x="79" y="301"/>
                                      <a:pt x="79" y="301"/>
                                    </a:cubicBezTo>
                                    <a:cubicBezTo>
                                      <a:pt x="79" y="298"/>
                                      <a:pt x="77" y="296"/>
                                      <a:pt x="74" y="296"/>
                                    </a:cubicBezTo>
                                    <a:close/>
                                    <a:moveTo>
                                      <a:pt x="50" y="317"/>
                                    </a:moveTo>
                                    <a:cubicBezTo>
                                      <a:pt x="57" y="312"/>
                                      <a:pt x="65" y="309"/>
                                      <a:pt x="74" y="309"/>
                                    </a:cubicBezTo>
                                    <a:cubicBezTo>
                                      <a:pt x="83" y="309"/>
                                      <a:pt x="92" y="312"/>
                                      <a:pt x="99" y="317"/>
                                    </a:cubicBezTo>
                                    <a:cubicBezTo>
                                      <a:pt x="100" y="315"/>
                                      <a:pt x="102" y="314"/>
                                      <a:pt x="103" y="312"/>
                                    </a:cubicBezTo>
                                    <a:cubicBezTo>
                                      <a:pt x="95" y="307"/>
                                      <a:pt x="85" y="303"/>
                                      <a:pt x="74" y="303"/>
                                    </a:cubicBezTo>
                                    <a:cubicBezTo>
                                      <a:pt x="63" y="303"/>
                                      <a:pt x="53" y="307"/>
                                      <a:pt x="45" y="313"/>
                                    </a:cubicBezTo>
                                    <a:cubicBezTo>
                                      <a:pt x="46" y="314"/>
                                      <a:pt x="48" y="315"/>
                                      <a:pt x="50" y="317"/>
                                    </a:cubicBezTo>
                                    <a:close/>
                                    <a:moveTo>
                                      <a:pt x="55" y="323"/>
                                    </a:moveTo>
                                    <a:cubicBezTo>
                                      <a:pt x="60" y="319"/>
                                      <a:pt x="67" y="317"/>
                                      <a:pt x="74" y="317"/>
                                    </a:cubicBezTo>
                                    <a:cubicBezTo>
                                      <a:pt x="81" y="317"/>
                                      <a:pt x="88" y="319"/>
                                      <a:pt x="94" y="323"/>
                                    </a:cubicBezTo>
                                    <a:cubicBezTo>
                                      <a:pt x="95" y="321"/>
                                      <a:pt x="96" y="319"/>
                                      <a:pt x="97" y="318"/>
                                    </a:cubicBezTo>
                                    <a:cubicBezTo>
                                      <a:pt x="91" y="313"/>
                                      <a:pt x="83" y="311"/>
                                      <a:pt x="74" y="311"/>
                                    </a:cubicBezTo>
                                    <a:cubicBezTo>
                                      <a:pt x="65" y="311"/>
                                      <a:pt x="57" y="313"/>
                                      <a:pt x="51" y="318"/>
                                    </a:cubicBezTo>
                                    <a:cubicBezTo>
                                      <a:pt x="52" y="319"/>
                                      <a:pt x="53" y="321"/>
                                      <a:pt x="55" y="323"/>
                                    </a:cubicBezTo>
                                    <a:close/>
                                    <a:moveTo>
                                      <a:pt x="58" y="329"/>
                                    </a:moveTo>
                                    <a:cubicBezTo>
                                      <a:pt x="63" y="326"/>
                                      <a:pt x="68" y="324"/>
                                      <a:pt x="74" y="324"/>
                                    </a:cubicBezTo>
                                    <a:cubicBezTo>
                                      <a:pt x="80" y="324"/>
                                      <a:pt x="85" y="326"/>
                                      <a:pt x="90" y="329"/>
                                    </a:cubicBezTo>
                                    <a:cubicBezTo>
                                      <a:pt x="91" y="327"/>
                                      <a:pt x="92" y="325"/>
                                      <a:pt x="93" y="324"/>
                                    </a:cubicBezTo>
                                    <a:cubicBezTo>
                                      <a:pt x="87" y="320"/>
                                      <a:pt x="81" y="318"/>
                                      <a:pt x="74" y="318"/>
                                    </a:cubicBezTo>
                                    <a:cubicBezTo>
                                      <a:pt x="67" y="318"/>
                                      <a:pt x="61" y="320"/>
                                      <a:pt x="55" y="324"/>
                                    </a:cubicBezTo>
                                    <a:cubicBezTo>
                                      <a:pt x="56" y="326"/>
                                      <a:pt x="57" y="327"/>
                                      <a:pt x="58" y="329"/>
                                    </a:cubicBezTo>
                                    <a:close/>
                                    <a:moveTo>
                                      <a:pt x="61" y="336"/>
                                    </a:moveTo>
                                    <a:cubicBezTo>
                                      <a:pt x="65" y="333"/>
                                      <a:pt x="69" y="332"/>
                                      <a:pt x="74" y="332"/>
                                    </a:cubicBezTo>
                                    <a:cubicBezTo>
                                      <a:pt x="79" y="332"/>
                                      <a:pt x="83" y="333"/>
                                      <a:pt x="87" y="336"/>
                                    </a:cubicBezTo>
                                    <a:cubicBezTo>
                                      <a:pt x="87" y="334"/>
                                      <a:pt x="88" y="332"/>
                                      <a:pt x="89" y="330"/>
                                    </a:cubicBezTo>
                                    <a:cubicBezTo>
                                      <a:pt x="85" y="327"/>
                                      <a:pt x="80" y="325"/>
                                      <a:pt x="74" y="325"/>
                                    </a:cubicBezTo>
                                    <a:cubicBezTo>
                                      <a:pt x="69" y="325"/>
                                      <a:pt x="63" y="327"/>
                                      <a:pt x="59" y="330"/>
                                    </a:cubicBezTo>
                                    <a:cubicBezTo>
                                      <a:pt x="60" y="332"/>
                                      <a:pt x="61" y="334"/>
                                      <a:pt x="61" y="336"/>
                                    </a:cubicBezTo>
                                    <a:close/>
                                    <a:moveTo>
                                      <a:pt x="63" y="344"/>
                                    </a:moveTo>
                                    <a:cubicBezTo>
                                      <a:pt x="66" y="341"/>
                                      <a:pt x="70" y="339"/>
                                      <a:pt x="74" y="339"/>
                                    </a:cubicBezTo>
                                    <a:cubicBezTo>
                                      <a:pt x="78" y="339"/>
                                      <a:pt x="82" y="341"/>
                                      <a:pt x="85" y="344"/>
                                    </a:cubicBezTo>
                                    <a:cubicBezTo>
                                      <a:pt x="85" y="342"/>
                                      <a:pt x="85" y="339"/>
                                      <a:pt x="86" y="337"/>
                                    </a:cubicBezTo>
                                    <a:cubicBezTo>
                                      <a:pt x="83" y="335"/>
                                      <a:pt x="79" y="333"/>
                                      <a:pt x="74" y="333"/>
                                    </a:cubicBezTo>
                                    <a:cubicBezTo>
                                      <a:pt x="69" y="333"/>
                                      <a:pt x="65" y="335"/>
                                      <a:pt x="62" y="337"/>
                                    </a:cubicBezTo>
                                    <a:cubicBezTo>
                                      <a:pt x="63" y="340"/>
                                      <a:pt x="63" y="342"/>
                                      <a:pt x="63" y="344"/>
                                    </a:cubicBezTo>
                                    <a:close/>
                                    <a:moveTo>
                                      <a:pt x="84" y="353"/>
                                    </a:moveTo>
                                    <a:cubicBezTo>
                                      <a:pt x="84" y="350"/>
                                      <a:pt x="84" y="348"/>
                                      <a:pt x="84" y="346"/>
                                    </a:cubicBezTo>
                                    <a:cubicBezTo>
                                      <a:pt x="82" y="343"/>
                                      <a:pt x="78" y="341"/>
                                      <a:pt x="74" y="341"/>
                                    </a:cubicBezTo>
                                    <a:cubicBezTo>
                                      <a:pt x="70" y="341"/>
                                      <a:pt x="66" y="343"/>
                                      <a:pt x="64" y="347"/>
                                    </a:cubicBezTo>
                                    <a:cubicBezTo>
                                      <a:pt x="64" y="349"/>
                                      <a:pt x="64" y="351"/>
                                      <a:pt x="64" y="353"/>
                                    </a:cubicBezTo>
                                    <a:cubicBezTo>
                                      <a:pt x="64" y="353"/>
                                      <a:pt x="64" y="353"/>
                                      <a:pt x="64" y="354"/>
                                    </a:cubicBezTo>
                                    <a:cubicBezTo>
                                      <a:pt x="65" y="354"/>
                                      <a:pt x="66" y="353"/>
                                      <a:pt x="68" y="353"/>
                                    </a:cubicBezTo>
                                    <a:cubicBezTo>
                                      <a:pt x="68" y="353"/>
                                      <a:pt x="67" y="353"/>
                                      <a:pt x="67" y="353"/>
                                    </a:cubicBezTo>
                                    <a:cubicBezTo>
                                      <a:pt x="67" y="349"/>
                                      <a:pt x="70" y="346"/>
                                      <a:pt x="74" y="346"/>
                                    </a:cubicBezTo>
                                    <a:cubicBezTo>
                                      <a:pt x="78" y="346"/>
                                      <a:pt x="81" y="349"/>
                                      <a:pt x="81" y="353"/>
                                    </a:cubicBezTo>
                                    <a:cubicBezTo>
                                      <a:pt x="81" y="353"/>
                                      <a:pt x="81" y="353"/>
                                      <a:pt x="81" y="353"/>
                                    </a:cubicBezTo>
                                    <a:cubicBezTo>
                                      <a:pt x="82" y="353"/>
                                      <a:pt x="83" y="354"/>
                                      <a:pt x="84" y="354"/>
                                    </a:cubicBezTo>
                                    <a:cubicBezTo>
                                      <a:pt x="84" y="353"/>
                                      <a:pt x="84" y="353"/>
                                      <a:pt x="84" y="353"/>
                                    </a:cubicBezTo>
                                    <a:close/>
                                    <a:moveTo>
                                      <a:pt x="74" y="348"/>
                                    </a:moveTo>
                                    <a:cubicBezTo>
                                      <a:pt x="71" y="348"/>
                                      <a:pt x="69" y="350"/>
                                      <a:pt x="69" y="353"/>
                                    </a:cubicBezTo>
                                    <a:cubicBezTo>
                                      <a:pt x="69" y="353"/>
                                      <a:pt x="69" y="353"/>
                                      <a:pt x="69" y="353"/>
                                    </a:cubicBezTo>
                                    <a:cubicBezTo>
                                      <a:pt x="71" y="353"/>
                                      <a:pt x="72" y="353"/>
                                      <a:pt x="74" y="353"/>
                                    </a:cubicBezTo>
                                    <a:cubicBezTo>
                                      <a:pt x="76" y="353"/>
                                      <a:pt x="78" y="353"/>
                                      <a:pt x="79" y="353"/>
                                    </a:cubicBezTo>
                                    <a:cubicBezTo>
                                      <a:pt x="79" y="353"/>
                                      <a:pt x="79" y="353"/>
                                      <a:pt x="79" y="353"/>
                                    </a:cubicBezTo>
                                    <a:cubicBezTo>
                                      <a:pt x="79" y="350"/>
                                      <a:pt x="77" y="348"/>
                                      <a:pt x="74" y="348"/>
                                    </a:cubicBezTo>
                                    <a:close/>
                                    <a:moveTo>
                                      <a:pt x="50" y="368"/>
                                    </a:moveTo>
                                    <a:cubicBezTo>
                                      <a:pt x="57" y="363"/>
                                      <a:pt x="65" y="361"/>
                                      <a:pt x="74" y="361"/>
                                    </a:cubicBezTo>
                                    <a:cubicBezTo>
                                      <a:pt x="83" y="361"/>
                                      <a:pt x="92" y="363"/>
                                      <a:pt x="99" y="368"/>
                                    </a:cubicBezTo>
                                    <a:cubicBezTo>
                                      <a:pt x="100" y="367"/>
                                      <a:pt x="102" y="365"/>
                                      <a:pt x="103" y="364"/>
                                    </a:cubicBezTo>
                                    <a:cubicBezTo>
                                      <a:pt x="95" y="358"/>
                                      <a:pt x="85" y="354"/>
                                      <a:pt x="74" y="354"/>
                                    </a:cubicBezTo>
                                    <a:cubicBezTo>
                                      <a:pt x="63" y="354"/>
                                      <a:pt x="53" y="358"/>
                                      <a:pt x="45" y="364"/>
                                    </a:cubicBezTo>
                                    <a:cubicBezTo>
                                      <a:pt x="46" y="365"/>
                                      <a:pt x="48" y="367"/>
                                      <a:pt x="50" y="368"/>
                                    </a:cubicBezTo>
                                    <a:close/>
                                    <a:moveTo>
                                      <a:pt x="55" y="374"/>
                                    </a:moveTo>
                                    <a:cubicBezTo>
                                      <a:pt x="60" y="370"/>
                                      <a:pt x="67" y="368"/>
                                      <a:pt x="74" y="368"/>
                                    </a:cubicBezTo>
                                    <a:cubicBezTo>
                                      <a:pt x="81" y="368"/>
                                      <a:pt x="88" y="370"/>
                                      <a:pt x="94" y="374"/>
                                    </a:cubicBezTo>
                                    <a:cubicBezTo>
                                      <a:pt x="95" y="372"/>
                                      <a:pt x="96" y="371"/>
                                      <a:pt x="97" y="369"/>
                                    </a:cubicBezTo>
                                    <a:cubicBezTo>
                                      <a:pt x="91" y="365"/>
                                      <a:pt x="83" y="362"/>
                                      <a:pt x="74" y="362"/>
                                    </a:cubicBezTo>
                                    <a:cubicBezTo>
                                      <a:pt x="65" y="362"/>
                                      <a:pt x="57" y="365"/>
                                      <a:pt x="51" y="369"/>
                                    </a:cubicBezTo>
                                    <a:cubicBezTo>
                                      <a:pt x="52" y="371"/>
                                      <a:pt x="53" y="372"/>
                                      <a:pt x="55" y="374"/>
                                    </a:cubicBezTo>
                                    <a:close/>
                                    <a:moveTo>
                                      <a:pt x="58" y="380"/>
                                    </a:moveTo>
                                    <a:cubicBezTo>
                                      <a:pt x="63" y="377"/>
                                      <a:pt x="68" y="375"/>
                                      <a:pt x="74" y="375"/>
                                    </a:cubicBezTo>
                                    <a:cubicBezTo>
                                      <a:pt x="80" y="375"/>
                                      <a:pt x="85" y="377"/>
                                      <a:pt x="90" y="380"/>
                                    </a:cubicBezTo>
                                    <a:cubicBezTo>
                                      <a:pt x="91" y="378"/>
                                      <a:pt x="92" y="377"/>
                                      <a:pt x="93" y="375"/>
                                    </a:cubicBezTo>
                                    <a:cubicBezTo>
                                      <a:pt x="87" y="372"/>
                                      <a:pt x="81" y="370"/>
                                      <a:pt x="74" y="370"/>
                                    </a:cubicBezTo>
                                    <a:cubicBezTo>
                                      <a:pt x="67" y="370"/>
                                      <a:pt x="61" y="372"/>
                                      <a:pt x="55" y="375"/>
                                    </a:cubicBezTo>
                                    <a:cubicBezTo>
                                      <a:pt x="56" y="377"/>
                                      <a:pt x="57" y="378"/>
                                      <a:pt x="58" y="380"/>
                                    </a:cubicBezTo>
                                    <a:close/>
                                    <a:moveTo>
                                      <a:pt x="61" y="387"/>
                                    </a:moveTo>
                                    <a:cubicBezTo>
                                      <a:pt x="65" y="385"/>
                                      <a:pt x="69" y="383"/>
                                      <a:pt x="74" y="383"/>
                                    </a:cubicBezTo>
                                    <a:cubicBezTo>
                                      <a:pt x="79" y="383"/>
                                      <a:pt x="83" y="385"/>
                                      <a:pt x="87" y="387"/>
                                    </a:cubicBezTo>
                                    <a:cubicBezTo>
                                      <a:pt x="87" y="385"/>
                                      <a:pt x="88" y="383"/>
                                      <a:pt x="89" y="381"/>
                                    </a:cubicBezTo>
                                    <a:cubicBezTo>
                                      <a:pt x="85" y="378"/>
                                      <a:pt x="80" y="377"/>
                                      <a:pt x="74" y="377"/>
                                    </a:cubicBezTo>
                                    <a:cubicBezTo>
                                      <a:pt x="69" y="377"/>
                                      <a:pt x="63" y="379"/>
                                      <a:pt x="59" y="381"/>
                                    </a:cubicBezTo>
                                    <a:cubicBezTo>
                                      <a:pt x="60" y="383"/>
                                      <a:pt x="61" y="385"/>
                                      <a:pt x="61" y="387"/>
                                    </a:cubicBezTo>
                                    <a:close/>
                                    <a:moveTo>
                                      <a:pt x="63" y="396"/>
                                    </a:moveTo>
                                    <a:cubicBezTo>
                                      <a:pt x="66" y="393"/>
                                      <a:pt x="70" y="390"/>
                                      <a:pt x="74" y="390"/>
                                    </a:cubicBezTo>
                                    <a:cubicBezTo>
                                      <a:pt x="78" y="390"/>
                                      <a:pt x="82" y="392"/>
                                      <a:pt x="85" y="395"/>
                                    </a:cubicBezTo>
                                    <a:cubicBezTo>
                                      <a:pt x="85" y="393"/>
                                      <a:pt x="85" y="391"/>
                                      <a:pt x="86" y="389"/>
                                    </a:cubicBezTo>
                                    <a:cubicBezTo>
                                      <a:pt x="83" y="386"/>
                                      <a:pt x="79" y="385"/>
                                      <a:pt x="74" y="385"/>
                                    </a:cubicBezTo>
                                    <a:cubicBezTo>
                                      <a:pt x="69" y="385"/>
                                      <a:pt x="65" y="386"/>
                                      <a:pt x="62" y="389"/>
                                    </a:cubicBezTo>
                                    <a:cubicBezTo>
                                      <a:pt x="63" y="391"/>
                                      <a:pt x="63" y="393"/>
                                      <a:pt x="63" y="396"/>
                                    </a:cubicBezTo>
                                    <a:close/>
                                    <a:moveTo>
                                      <a:pt x="84" y="404"/>
                                    </a:moveTo>
                                    <a:cubicBezTo>
                                      <a:pt x="84" y="402"/>
                                      <a:pt x="84" y="400"/>
                                      <a:pt x="84" y="398"/>
                                    </a:cubicBezTo>
                                    <a:cubicBezTo>
                                      <a:pt x="82" y="394"/>
                                      <a:pt x="78" y="392"/>
                                      <a:pt x="74" y="392"/>
                                    </a:cubicBezTo>
                                    <a:cubicBezTo>
                                      <a:pt x="70" y="392"/>
                                      <a:pt x="66" y="394"/>
                                      <a:pt x="64" y="398"/>
                                    </a:cubicBezTo>
                                    <a:cubicBezTo>
                                      <a:pt x="64" y="400"/>
                                      <a:pt x="64" y="402"/>
                                      <a:pt x="64" y="404"/>
                                    </a:cubicBezTo>
                                    <a:cubicBezTo>
                                      <a:pt x="64" y="404"/>
                                      <a:pt x="64" y="405"/>
                                      <a:pt x="64" y="405"/>
                                    </a:cubicBezTo>
                                    <a:cubicBezTo>
                                      <a:pt x="65" y="405"/>
                                      <a:pt x="66" y="405"/>
                                      <a:pt x="68" y="405"/>
                                    </a:cubicBezTo>
                                    <a:cubicBezTo>
                                      <a:pt x="68" y="404"/>
                                      <a:pt x="67" y="404"/>
                                      <a:pt x="67" y="404"/>
                                    </a:cubicBezTo>
                                    <a:cubicBezTo>
                                      <a:pt x="67" y="400"/>
                                      <a:pt x="70" y="397"/>
                                      <a:pt x="74" y="397"/>
                                    </a:cubicBezTo>
                                    <a:cubicBezTo>
                                      <a:pt x="78" y="397"/>
                                      <a:pt x="81" y="400"/>
                                      <a:pt x="81" y="404"/>
                                    </a:cubicBezTo>
                                    <a:cubicBezTo>
                                      <a:pt x="81" y="404"/>
                                      <a:pt x="81" y="404"/>
                                      <a:pt x="81" y="405"/>
                                    </a:cubicBezTo>
                                    <a:cubicBezTo>
                                      <a:pt x="82" y="405"/>
                                      <a:pt x="83" y="405"/>
                                      <a:pt x="84" y="405"/>
                                    </a:cubicBezTo>
                                    <a:cubicBezTo>
                                      <a:pt x="84" y="405"/>
                                      <a:pt x="84" y="404"/>
                                      <a:pt x="84" y="404"/>
                                    </a:cubicBezTo>
                                    <a:close/>
                                    <a:moveTo>
                                      <a:pt x="74" y="399"/>
                                    </a:moveTo>
                                    <a:cubicBezTo>
                                      <a:pt x="71" y="399"/>
                                      <a:pt x="69" y="401"/>
                                      <a:pt x="69" y="404"/>
                                    </a:cubicBezTo>
                                    <a:cubicBezTo>
                                      <a:pt x="69" y="404"/>
                                      <a:pt x="69" y="404"/>
                                      <a:pt x="69" y="404"/>
                                    </a:cubicBezTo>
                                    <a:cubicBezTo>
                                      <a:pt x="71" y="404"/>
                                      <a:pt x="72" y="404"/>
                                      <a:pt x="74" y="404"/>
                                    </a:cubicBezTo>
                                    <a:cubicBezTo>
                                      <a:pt x="76" y="404"/>
                                      <a:pt x="78" y="404"/>
                                      <a:pt x="79" y="404"/>
                                    </a:cubicBezTo>
                                    <a:cubicBezTo>
                                      <a:pt x="79" y="404"/>
                                      <a:pt x="79" y="404"/>
                                      <a:pt x="79" y="404"/>
                                    </a:cubicBezTo>
                                    <a:cubicBezTo>
                                      <a:pt x="79" y="401"/>
                                      <a:pt x="77" y="399"/>
                                      <a:pt x="74" y="399"/>
                                    </a:cubicBezTo>
                                    <a:close/>
                                    <a:moveTo>
                                      <a:pt x="50" y="420"/>
                                    </a:moveTo>
                                    <a:cubicBezTo>
                                      <a:pt x="57" y="415"/>
                                      <a:pt x="65" y="412"/>
                                      <a:pt x="74" y="412"/>
                                    </a:cubicBezTo>
                                    <a:cubicBezTo>
                                      <a:pt x="83" y="412"/>
                                      <a:pt x="92" y="415"/>
                                      <a:pt x="99" y="419"/>
                                    </a:cubicBezTo>
                                    <a:cubicBezTo>
                                      <a:pt x="100" y="418"/>
                                      <a:pt x="102" y="417"/>
                                      <a:pt x="103" y="415"/>
                                    </a:cubicBezTo>
                                    <a:cubicBezTo>
                                      <a:pt x="95" y="409"/>
                                      <a:pt x="85" y="406"/>
                                      <a:pt x="74" y="406"/>
                                    </a:cubicBezTo>
                                    <a:cubicBezTo>
                                      <a:pt x="63" y="406"/>
                                      <a:pt x="53" y="409"/>
                                      <a:pt x="45" y="415"/>
                                    </a:cubicBezTo>
                                    <a:cubicBezTo>
                                      <a:pt x="46" y="417"/>
                                      <a:pt x="48" y="418"/>
                                      <a:pt x="50" y="420"/>
                                    </a:cubicBezTo>
                                    <a:close/>
                                    <a:moveTo>
                                      <a:pt x="55" y="426"/>
                                    </a:moveTo>
                                    <a:cubicBezTo>
                                      <a:pt x="60" y="422"/>
                                      <a:pt x="67" y="420"/>
                                      <a:pt x="74" y="420"/>
                                    </a:cubicBezTo>
                                    <a:cubicBezTo>
                                      <a:pt x="81" y="420"/>
                                      <a:pt x="88" y="422"/>
                                      <a:pt x="94" y="425"/>
                                    </a:cubicBezTo>
                                    <a:cubicBezTo>
                                      <a:pt x="95" y="424"/>
                                      <a:pt x="96" y="422"/>
                                      <a:pt x="97" y="421"/>
                                    </a:cubicBezTo>
                                    <a:cubicBezTo>
                                      <a:pt x="91" y="416"/>
                                      <a:pt x="83" y="413"/>
                                      <a:pt x="74" y="413"/>
                                    </a:cubicBezTo>
                                    <a:cubicBezTo>
                                      <a:pt x="65" y="413"/>
                                      <a:pt x="57" y="416"/>
                                      <a:pt x="51" y="421"/>
                                    </a:cubicBezTo>
                                    <a:cubicBezTo>
                                      <a:pt x="52" y="422"/>
                                      <a:pt x="53" y="424"/>
                                      <a:pt x="55" y="426"/>
                                    </a:cubicBezTo>
                                    <a:close/>
                                    <a:moveTo>
                                      <a:pt x="58" y="431"/>
                                    </a:moveTo>
                                    <a:cubicBezTo>
                                      <a:pt x="63" y="428"/>
                                      <a:pt x="68" y="427"/>
                                      <a:pt x="74" y="427"/>
                                    </a:cubicBezTo>
                                    <a:cubicBezTo>
                                      <a:pt x="80" y="427"/>
                                      <a:pt x="85" y="428"/>
                                      <a:pt x="90" y="431"/>
                                    </a:cubicBezTo>
                                    <a:cubicBezTo>
                                      <a:pt x="91" y="430"/>
                                      <a:pt x="92" y="428"/>
                                      <a:pt x="93" y="427"/>
                                    </a:cubicBezTo>
                                    <a:cubicBezTo>
                                      <a:pt x="87" y="423"/>
                                      <a:pt x="81" y="421"/>
                                      <a:pt x="74" y="421"/>
                                    </a:cubicBezTo>
                                    <a:cubicBezTo>
                                      <a:pt x="67" y="421"/>
                                      <a:pt x="61" y="423"/>
                                      <a:pt x="55" y="427"/>
                                    </a:cubicBezTo>
                                    <a:cubicBezTo>
                                      <a:pt x="56" y="428"/>
                                      <a:pt x="57" y="430"/>
                                      <a:pt x="58" y="431"/>
                                    </a:cubicBezTo>
                                    <a:close/>
                                    <a:moveTo>
                                      <a:pt x="61" y="439"/>
                                    </a:moveTo>
                                    <a:cubicBezTo>
                                      <a:pt x="65" y="436"/>
                                      <a:pt x="69" y="434"/>
                                      <a:pt x="74" y="434"/>
                                    </a:cubicBezTo>
                                    <a:cubicBezTo>
                                      <a:pt x="79" y="434"/>
                                      <a:pt x="83" y="436"/>
                                      <a:pt x="87" y="438"/>
                                    </a:cubicBezTo>
                                    <a:cubicBezTo>
                                      <a:pt x="87" y="436"/>
                                      <a:pt x="88" y="435"/>
                                      <a:pt x="89" y="433"/>
                                    </a:cubicBezTo>
                                    <a:cubicBezTo>
                                      <a:pt x="85" y="430"/>
                                      <a:pt x="80" y="428"/>
                                      <a:pt x="74" y="428"/>
                                    </a:cubicBezTo>
                                    <a:cubicBezTo>
                                      <a:pt x="69" y="428"/>
                                      <a:pt x="63" y="430"/>
                                      <a:pt x="59" y="433"/>
                                    </a:cubicBezTo>
                                    <a:cubicBezTo>
                                      <a:pt x="60" y="435"/>
                                      <a:pt x="61" y="437"/>
                                      <a:pt x="61" y="439"/>
                                    </a:cubicBezTo>
                                    <a:close/>
                                    <a:moveTo>
                                      <a:pt x="63" y="447"/>
                                    </a:moveTo>
                                    <a:cubicBezTo>
                                      <a:pt x="66" y="444"/>
                                      <a:pt x="70" y="442"/>
                                      <a:pt x="74" y="442"/>
                                    </a:cubicBezTo>
                                    <a:cubicBezTo>
                                      <a:pt x="78" y="442"/>
                                      <a:pt x="82" y="444"/>
                                      <a:pt x="85" y="447"/>
                                    </a:cubicBezTo>
                                    <a:cubicBezTo>
                                      <a:pt x="85" y="444"/>
                                      <a:pt x="85" y="442"/>
                                      <a:pt x="86" y="440"/>
                                    </a:cubicBezTo>
                                    <a:cubicBezTo>
                                      <a:pt x="83" y="437"/>
                                      <a:pt x="79" y="436"/>
                                      <a:pt x="74" y="436"/>
                                    </a:cubicBezTo>
                                    <a:cubicBezTo>
                                      <a:pt x="69" y="436"/>
                                      <a:pt x="65" y="438"/>
                                      <a:pt x="62" y="440"/>
                                    </a:cubicBezTo>
                                    <a:cubicBezTo>
                                      <a:pt x="63" y="442"/>
                                      <a:pt x="63" y="445"/>
                                      <a:pt x="63" y="447"/>
                                    </a:cubicBezTo>
                                    <a:close/>
                                    <a:moveTo>
                                      <a:pt x="84" y="455"/>
                                    </a:moveTo>
                                    <a:cubicBezTo>
                                      <a:pt x="84" y="453"/>
                                      <a:pt x="84" y="451"/>
                                      <a:pt x="84" y="449"/>
                                    </a:cubicBezTo>
                                    <a:cubicBezTo>
                                      <a:pt x="82" y="446"/>
                                      <a:pt x="78" y="443"/>
                                      <a:pt x="74" y="443"/>
                                    </a:cubicBezTo>
                                    <a:cubicBezTo>
                                      <a:pt x="70" y="443"/>
                                      <a:pt x="66" y="446"/>
                                      <a:pt x="64" y="449"/>
                                    </a:cubicBezTo>
                                    <a:cubicBezTo>
                                      <a:pt x="64" y="451"/>
                                      <a:pt x="64" y="453"/>
                                      <a:pt x="64" y="455"/>
                                    </a:cubicBezTo>
                                    <a:cubicBezTo>
                                      <a:pt x="64" y="456"/>
                                      <a:pt x="64" y="456"/>
                                      <a:pt x="64" y="457"/>
                                    </a:cubicBezTo>
                                    <a:cubicBezTo>
                                      <a:pt x="65" y="456"/>
                                      <a:pt x="66" y="456"/>
                                      <a:pt x="68" y="456"/>
                                    </a:cubicBezTo>
                                    <a:cubicBezTo>
                                      <a:pt x="68" y="456"/>
                                      <a:pt x="67" y="456"/>
                                      <a:pt x="67" y="455"/>
                                    </a:cubicBezTo>
                                    <a:cubicBezTo>
                                      <a:pt x="67" y="452"/>
                                      <a:pt x="70" y="449"/>
                                      <a:pt x="74" y="449"/>
                                    </a:cubicBezTo>
                                    <a:cubicBezTo>
                                      <a:pt x="78" y="449"/>
                                      <a:pt x="81" y="452"/>
                                      <a:pt x="81" y="455"/>
                                    </a:cubicBezTo>
                                    <a:cubicBezTo>
                                      <a:pt x="81" y="456"/>
                                      <a:pt x="81" y="456"/>
                                      <a:pt x="81" y="456"/>
                                    </a:cubicBezTo>
                                    <a:cubicBezTo>
                                      <a:pt x="82" y="456"/>
                                      <a:pt x="83" y="456"/>
                                      <a:pt x="84" y="457"/>
                                    </a:cubicBezTo>
                                    <a:cubicBezTo>
                                      <a:pt x="84" y="456"/>
                                      <a:pt x="84" y="456"/>
                                      <a:pt x="84" y="455"/>
                                    </a:cubicBezTo>
                                    <a:close/>
                                    <a:moveTo>
                                      <a:pt x="74" y="450"/>
                                    </a:moveTo>
                                    <a:cubicBezTo>
                                      <a:pt x="71" y="450"/>
                                      <a:pt x="69" y="453"/>
                                      <a:pt x="69" y="455"/>
                                    </a:cubicBezTo>
                                    <a:cubicBezTo>
                                      <a:pt x="69" y="456"/>
                                      <a:pt x="69" y="456"/>
                                      <a:pt x="69" y="456"/>
                                    </a:cubicBezTo>
                                    <a:cubicBezTo>
                                      <a:pt x="71" y="456"/>
                                      <a:pt x="72" y="456"/>
                                      <a:pt x="74" y="456"/>
                                    </a:cubicBezTo>
                                    <a:cubicBezTo>
                                      <a:pt x="76" y="456"/>
                                      <a:pt x="78" y="456"/>
                                      <a:pt x="79" y="456"/>
                                    </a:cubicBezTo>
                                    <a:cubicBezTo>
                                      <a:pt x="79" y="456"/>
                                      <a:pt x="79" y="456"/>
                                      <a:pt x="79" y="455"/>
                                    </a:cubicBezTo>
                                    <a:cubicBezTo>
                                      <a:pt x="79" y="453"/>
                                      <a:pt x="77" y="450"/>
                                      <a:pt x="74" y="450"/>
                                    </a:cubicBezTo>
                                    <a:close/>
                                    <a:moveTo>
                                      <a:pt x="86" y="491"/>
                                    </a:moveTo>
                                    <a:cubicBezTo>
                                      <a:pt x="83" y="489"/>
                                      <a:pt x="79" y="487"/>
                                      <a:pt x="74" y="487"/>
                                    </a:cubicBezTo>
                                    <a:cubicBezTo>
                                      <a:pt x="69" y="487"/>
                                      <a:pt x="65" y="489"/>
                                      <a:pt x="62" y="492"/>
                                    </a:cubicBezTo>
                                    <a:cubicBezTo>
                                      <a:pt x="63" y="494"/>
                                      <a:pt x="63" y="496"/>
                                      <a:pt x="63" y="498"/>
                                    </a:cubicBezTo>
                                    <a:cubicBezTo>
                                      <a:pt x="66" y="495"/>
                                      <a:pt x="70" y="493"/>
                                      <a:pt x="74" y="493"/>
                                    </a:cubicBezTo>
                                    <a:cubicBezTo>
                                      <a:pt x="78" y="493"/>
                                      <a:pt x="82" y="495"/>
                                      <a:pt x="85" y="498"/>
                                    </a:cubicBezTo>
                                    <a:cubicBezTo>
                                      <a:pt x="85" y="496"/>
                                      <a:pt x="85" y="494"/>
                                      <a:pt x="86" y="491"/>
                                    </a:cubicBezTo>
                                    <a:close/>
                                    <a:moveTo>
                                      <a:pt x="89" y="484"/>
                                    </a:moveTo>
                                    <a:cubicBezTo>
                                      <a:pt x="85" y="481"/>
                                      <a:pt x="80" y="480"/>
                                      <a:pt x="74" y="480"/>
                                    </a:cubicBezTo>
                                    <a:cubicBezTo>
                                      <a:pt x="69" y="480"/>
                                      <a:pt x="63" y="481"/>
                                      <a:pt x="59" y="484"/>
                                    </a:cubicBezTo>
                                    <a:cubicBezTo>
                                      <a:pt x="60" y="486"/>
                                      <a:pt x="61" y="488"/>
                                      <a:pt x="61" y="490"/>
                                    </a:cubicBezTo>
                                    <a:cubicBezTo>
                                      <a:pt x="65" y="487"/>
                                      <a:pt x="69" y="486"/>
                                      <a:pt x="74" y="486"/>
                                    </a:cubicBezTo>
                                    <a:cubicBezTo>
                                      <a:pt x="79" y="486"/>
                                      <a:pt x="83" y="487"/>
                                      <a:pt x="87" y="490"/>
                                    </a:cubicBezTo>
                                    <a:cubicBezTo>
                                      <a:pt x="87" y="488"/>
                                      <a:pt x="88" y="486"/>
                                      <a:pt x="89" y="484"/>
                                    </a:cubicBezTo>
                                    <a:close/>
                                    <a:moveTo>
                                      <a:pt x="93" y="478"/>
                                    </a:moveTo>
                                    <a:cubicBezTo>
                                      <a:pt x="87" y="475"/>
                                      <a:pt x="81" y="473"/>
                                      <a:pt x="74" y="473"/>
                                    </a:cubicBezTo>
                                    <a:cubicBezTo>
                                      <a:pt x="67" y="473"/>
                                      <a:pt x="61" y="475"/>
                                      <a:pt x="55" y="478"/>
                                    </a:cubicBezTo>
                                    <a:cubicBezTo>
                                      <a:pt x="56" y="480"/>
                                      <a:pt x="57" y="481"/>
                                      <a:pt x="58" y="483"/>
                                    </a:cubicBezTo>
                                    <a:cubicBezTo>
                                      <a:pt x="63" y="480"/>
                                      <a:pt x="68" y="478"/>
                                      <a:pt x="74" y="478"/>
                                    </a:cubicBezTo>
                                    <a:cubicBezTo>
                                      <a:pt x="80" y="478"/>
                                      <a:pt x="85" y="480"/>
                                      <a:pt x="90" y="483"/>
                                    </a:cubicBezTo>
                                    <a:cubicBezTo>
                                      <a:pt x="91" y="481"/>
                                      <a:pt x="92" y="480"/>
                                      <a:pt x="93" y="478"/>
                                    </a:cubicBezTo>
                                    <a:close/>
                                    <a:moveTo>
                                      <a:pt x="97" y="472"/>
                                    </a:moveTo>
                                    <a:cubicBezTo>
                                      <a:pt x="91" y="467"/>
                                      <a:pt x="83" y="465"/>
                                      <a:pt x="74" y="465"/>
                                    </a:cubicBezTo>
                                    <a:cubicBezTo>
                                      <a:pt x="65" y="465"/>
                                      <a:pt x="57" y="468"/>
                                      <a:pt x="51" y="472"/>
                                    </a:cubicBezTo>
                                    <a:cubicBezTo>
                                      <a:pt x="52" y="474"/>
                                      <a:pt x="53" y="475"/>
                                      <a:pt x="55" y="477"/>
                                    </a:cubicBezTo>
                                    <a:cubicBezTo>
                                      <a:pt x="60" y="473"/>
                                      <a:pt x="67" y="471"/>
                                      <a:pt x="74" y="471"/>
                                    </a:cubicBezTo>
                                    <a:cubicBezTo>
                                      <a:pt x="81" y="471"/>
                                      <a:pt x="88" y="473"/>
                                      <a:pt x="94" y="477"/>
                                    </a:cubicBezTo>
                                    <a:cubicBezTo>
                                      <a:pt x="95" y="475"/>
                                      <a:pt x="96" y="473"/>
                                      <a:pt x="97" y="472"/>
                                    </a:cubicBezTo>
                                    <a:close/>
                                    <a:moveTo>
                                      <a:pt x="103" y="467"/>
                                    </a:moveTo>
                                    <a:cubicBezTo>
                                      <a:pt x="95" y="461"/>
                                      <a:pt x="85" y="457"/>
                                      <a:pt x="74" y="457"/>
                                    </a:cubicBezTo>
                                    <a:cubicBezTo>
                                      <a:pt x="63" y="457"/>
                                      <a:pt x="53" y="461"/>
                                      <a:pt x="45" y="467"/>
                                    </a:cubicBezTo>
                                    <a:cubicBezTo>
                                      <a:pt x="46" y="468"/>
                                      <a:pt x="48" y="469"/>
                                      <a:pt x="50" y="471"/>
                                    </a:cubicBezTo>
                                    <a:cubicBezTo>
                                      <a:pt x="57" y="466"/>
                                      <a:pt x="65" y="463"/>
                                      <a:pt x="74" y="463"/>
                                    </a:cubicBezTo>
                                    <a:cubicBezTo>
                                      <a:pt x="83" y="463"/>
                                      <a:pt x="92" y="466"/>
                                      <a:pt x="99" y="471"/>
                                    </a:cubicBezTo>
                                    <a:cubicBezTo>
                                      <a:pt x="100" y="469"/>
                                      <a:pt x="102" y="468"/>
                                      <a:pt x="103" y="467"/>
                                    </a:cubicBezTo>
                                    <a:close/>
                                    <a:moveTo>
                                      <a:pt x="140" y="455"/>
                                    </a:moveTo>
                                    <a:cubicBezTo>
                                      <a:pt x="140" y="453"/>
                                      <a:pt x="138" y="450"/>
                                      <a:pt x="135" y="450"/>
                                    </a:cubicBezTo>
                                    <a:cubicBezTo>
                                      <a:pt x="132" y="450"/>
                                      <a:pt x="130" y="453"/>
                                      <a:pt x="130" y="455"/>
                                    </a:cubicBezTo>
                                    <a:cubicBezTo>
                                      <a:pt x="130" y="456"/>
                                      <a:pt x="130" y="456"/>
                                      <a:pt x="130" y="456"/>
                                    </a:cubicBezTo>
                                    <a:cubicBezTo>
                                      <a:pt x="132" y="456"/>
                                      <a:pt x="133" y="456"/>
                                      <a:pt x="135" y="456"/>
                                    </a:cubicBezTo>
                                    <a:cubicBezTo>
                                      <a:pt x="137" y="456"/>
                                      <a:pt x="138" y="456"/>
                                      <a:pt x="140" y="456"/>
                                    </a:cubicBezTo>
                                    <a:cubicBezTo>
                                      <a:pt x="140" y="456"/>
                                      <a:pt x="140" y="456"/>
                                      <a:pt x="140" y="455"/>
                                    </a:cubicBezTo>
                                    <a:close/>
                                    <a:moveTo>
                                      <a:pt x="147" y="455"/>
                                    </a:moveTo>
                                    <a:cubicBezTo>
                                      <a:pt x="147" y="449"/>
                                      <a:pt x="142" y="443"/>
                                      <a:pt x="135" y="443"/>
                                    </a:cubicBezTo>
                                    <a:cubicBezTo>
                                      <a:pt x="128" y="443"/>
                                      <a:pt x="123" y="449"/>
                                      <a:pt x="123" y="455"/>
                                    </a:cubicBezTo>
                                    <a:cubicBezTo>
                                      <a:pt x="123" y="456"/>
                                      <a:pt x="123" y="456"/>
                                      <a:pt x="123" y="457"/>
                                    </a:cubicBezTo>
                                    <a:cubicBezTo>
                                      <a:pt x="125" y="457"/>
                                      <a:pt x="127" y="456"/>
                                      <a:pt x="128" y="456"/>
                                    </a:cubicBezTo>
                                    <a:cubicBezTo>
                                      <a:pt x="128" y="456"/>
                                      <a:pt x="128" y="456"/>
                                      <a:pt x="128" y="455"/>
                                    </a:cubicBezTo>
                                    <a:cubicBezTo>
                                      <a:pt x="128" y="452"/>
                                      <a:pt x="131" y="449"/>
                                      <a:pt x="135" y="449"/>
                                    </a:cubicBezTo>
                                    <a:cubicBezTo>
                                      <a:pt x="139" y="449"/>
                                      <a:pt x="142" y="452"/>
                                      <a:pt x="142" y="455"/>
                                    </a:cubicBezTo>
                                    <a:cubicBezTo>
                                      <a:pt x="142" y="456"/>
                                      <a:pt x="142" y="456"/>
                                      <a:pt x="142" y="456"/>
                                    </a:cubicBezTo>
                                    <a:cubicBezTo>
                                      <a:pt x="143" y="456"/>
                                      <a:pt x="145" y="457"/>
                                      <a:pt x="147" y="457"/>
                                    </a:cubicBezTo>
                                    <a:cubicBezTo>
                                      <a:pt x="147" y="456"/>
                                      <a:pt x="147" y="456"/>
                                      <a:pt x="147" y="455"/>
                                    </a:cubicBezTo>
                                    <a:close/>
                                    <a:moveTo>
                                      <a:pt x="155" y="455"/>
                                    </a:moveTo>
                                    <a:cubicBezTo>
                                      <a:pt x="155" y="450"/>
                                      <a:pt x="152" y="445"/>
                                      <a:pt x="149" y="442"/>
                                    </a:cubicBezTo>
                                    <a:cubicBezTo>
                                      <a:pt x="145" y="438"/>
                                      <a:pt x="140" y="436"/>
                                      <a:pt x="135" y="436"/>
                                    </a:cubicBezTo>
                                    <a:cubicBezTo>
                                      <a:pt x="130" y="436"/>
                                      <a:pt x="125" y="438"/>
                                      <a:pt x="121" y="442"/>
                                    </a:cubicBezTo>
                                    <a:cubicBezTo>
                                      <a:pt x="118" y="445"/>
                                      <a:pt x="116" y="450"/>
                                      <a:pt x="116" y="455"/>
                                    </a:cubicBezTo>
                                    <a:cubicBezTo>
                                      <a:pt x="116" y="457"/>
                                      <a:pt x="116" y="458"/>
                                      <a:pt x="116" y="459"/>
                                    </a:cubicBezTo>
                                    <a:cubicBezTo>
                                      <a:pt x="118" y="459"/>
                                      <a:pt x="120" y="458"/>
                                      <a:pt x="122" y="457"/>
                                    </a:cubicBezTo>
                                    <a:cubicBezTo>
                                      <a:pt x="122" y="457"/>
                                      <a:pt x="121" y="456"/>
                                      <a:pt x="121" y="455"/>
                                    </a:cubicBezTo>
                                    <a:cubicBezTo>
                                      <a:pt x="121" y="448"/>
                                      <a:pt x="128" y="442"/>
                                      <a:pt x="135" y="442"/>
                                    </a:cubicBezTo>
                                    <a:cubicBezTo>
                                      <a:pt x="143" y="442"/>
                                      <a:pt x="149" y="448"/>
                                      <a:pt x="149" y="455"/>
                                    </a:cubicBezTo>
                                    <a:cubicBezTo>
                                      <a:pt x="149" y="456"/>
                                      <a:pt x="149" y="457"/>
                                      <a:pt x="148" y="457"/>
                                    </a:cubicBezTo>
                                    <a:cubicBezTo>
                                      <a:pt x="150" y="458"/>
                                      <a:pt x="152" y="459"/>
                                      <a:pt x="154" y="459"/>
                                    </a:cubicBezTo>
                                    <a:cubicBezTo>
                                      <a:pt x="154" y="458"/>
                                      <a:pt x="155" y="457"/>
                                      <a:pt x="155" y="455"/>
                                    </a:cubicBezTo>
                                    <a:close/>
                                    <a:moveTo>
                                      <a:pt x="162" y="455"/>
                                    </a:moveTo>
                                    <a:cubicBezTo>
                                      <a:pt x="162" y="448"/>
                                      <a:pt x="159" y="441"/>
                                      <a:pt x="154" y="436"/>
                                    </a:cubicBezTo>
                                    <a:cubicBezTo>
                                      <a:pt x="149" y="431"/>
                                      <a:pt x="143" y="428"/>
                                      <a:pt x="135" y="428"/>
                                    </a:cubicBezTo>
                                    <a:cubicBezTo>
                                      <a:pt x="128" y="428"/>
                                      <a:pt x="121" y="431"/>
                                      <a:pt x="116" y="436"/>
                                    </a:cubicBezTo>
                                    <a:cubicBezTo>
                                      <a:pt x="111" y="441"/>
                                      <a:pt x="108" y="448"/>
                                      <a:pt x="108" y="455"/>
                                    </a:cubicBezTo>
                                    <a:cubicBezTo>
                                      <a:pt x="108" y="458"/>
                                      <a:pt x="108" y="460"/>
                                      <a:pt x="109" y="463"/>
                                    </a:cubicBezTo>
                                    <a:cubicBezTo>
                                      <a:pt x="111" y="462"/>
                                      <a:pt x="113" y="461"/>
                                      <a:pt x="114" y="460"/>
                                    </a:cubicBezTo>
                                    <a:cubicBezTo>
                                      <a:pt x="114" y="458"/>
                                      <a:pt x="114" y="457"/>
                                      <a:pt x="114" y="455"/>
                                    </a:cubicBezTo>
                                    <a:cubicBezTo>
                                      <a:pt x="114" y="444"/>
                                      <a:pt x="123" y="434"/>
                                      <a:pt x="135" y="434"/>
                                    </a:cubicBezTo>
                                    <a:cubicBezTo>
                                      <a:pt x="147" y="434"/>
                                      <a:pt x="156" y="444"/>
                                      <a:pt x="156" y="455"/>
                                    </a:cubicBezTo>
                                    <a:cubicBezTo>
                                      <a:pt x="156" y="457"/>
                                      <a:pt x="156" y="458"/>
                                      <a:pt x="156" y="460"/>
                                    </a:cubicBezTo>
                                    <a:cubicBezTo>
                                      <a:pt x="158" y="461"/>
                                      <a:pt x="159" y="462"/>
                                      <a:pt x="161" y="463"/>
                                    </a:cubicBezTo>
                                    <a:cubicBezTo>
                                      <a:pt x="162" y="460"/>
                                      <a:pt x="162" y="458"/>
                                      <a:pt x="162" y="455"/>
                                    </a:cubicBezTo>
                                    <a:close/>
                                    <a:moveTo>
                                      <a:pt x="165" y="465"/>
                                    </a:moveTo>
                                    <a:cubicBezTo>
                                      <a:pt x="166" y="465"/>
                                      <a:pt x="167" y="464"/>
                                      <a:pt x="168" y="463"/>
                                    </a:cubicBezTo>
                                    <a:cubicBezTo>
                                      <a:pt x="169" y="461"/>
                                      <a:pt x="169" y="458"/>
                                      <a:pt x="169" y="455"/>
                                    </a:cubicBezTo>
                                    <a:cubicBezTo>
                                      <a:pt x="169" y="446"/>
                                      <a:pt x="165" y="437"/>
                                      <a:pt x="159" y="431"/>
                                    </a:cubicBezTo>
                                    <a:cubicBezTo>
                                      <a:pt x="153" y="425"/>
                                      <a:pt x="144" y="421"/>
                                      <a:pt x="135" y="421"/>
                                    </a:cubicBezTo>
                                    <a:cubicBezTo>
                                      <a:pt x="126" y="421"/>
                                      <a:pt x="117" y="425"/>
                                      <a:pt x="111" y="431"/>
                                    </a:cubicBezTo>
                                    <a:cubicBezTo>
                                      <a:pt x="105" y="437"/>
                                      <a:pt x="101" y="446"/>
                                      <a:pt x="101" y="455"/>
                                    </a:cubicBezTo>
                                    <a:cubicBezTo>
                                      <a:pt x="101" y="458"/>
                                      <a:pt x="101" y="461"/>
                                      <a:pt x="102" y="464"/>
                                    </a:cubicBezTo>
                                    <a:cubicBezTo>
                                      <a:pt x="103" y="464"/>
                                      <a:pt x="104" y="465"/>
                                      <a:pt x="105" y="466"/>
                                    </a:cubicBezTo>
                                    <a:cubicBezTo>
                                      <a:pt x="106" y="465"/>
                                      <a:pt x="106" y="464"/>
                                      <a:pt x="107" y="464"/>
                                    </a:cubicBezTo>
                                    <a:cubicBezTo>
                                      <a:pt x="107" y="461"/>
                                      <a:pt x="106" y="458"/>
                                      <a:pt x="106" y="455"/>
                                    </a:cubicBezTo>
                                    <a:cubicBezTo>
                                      <a:pt x="106" y="440"/>
                                      <a:pt x="119" y="427"/>
                                      <a:pt x="135" y="427"/>
                                    </a:cubicBezTo>
                                    <a:cubicBezTo>
                                      <a:pt x="151" y="427"/>
                                      <a:pt x="164" y="440"/>
                                      <a:pt x="164" y="455"/>
                                    </a:cubicBezTo>
                                    <a:cubicBezTo>
                                      <a:pt x="164" y="458"/>
                                      <a:pt x="163" y="461"/>
                                      <a:pt x="163" y="464"/>
                                    </a:cubicBezTo>
                                    <a:cubicBezTo>
                                      <a:pt x="163" y="464"/>
                                      <a:pt x="164" y="465"/>
                                      <a:pt x="165" y="465"/>
                                    </a:cubicBezTo>
                                    <a:close/>
                                    <a:moveTo>
                                      <a:pt x="207" y="491"/>
                                    </a:moveTo>
                                    <a:cubicBezTo>
                                      <a:pt x="204" y="489"/>
                                      <a:pt x="200" y="487"/>
                                      <a:pt x="195" y="487"/>
                                    </a:cubicBezTo>
                                    <a:cubicBezTo>
                                      <a:pt x="191" y="487"/>
                                      <a:pt x="187" y="489"/>
                                      <a:pt x="184" y="491"/>
                                    </a:cubicBezTo>
                                    <a:cubicBezTo>
                                      <a:pt x="184" y="493"/>
                                      <a:pt x="185" y="495"/>
                                      <a:pt x="185" y="497"/>
                                    </a:cubicBezTo>
                                    <a:cubicBezTo>
                                      <a:pt x="188" y="495"/>
                                      <a:pt x="191" y="493"/>
                                      <a:pt x="195" y="493"/>
                                    </a:cubicBezTo>
                                    <a:cubicBezTo>
                                      <a:pt x="199" y="493"/>
                                      <a:pt x="203" y="495"/>
                                      <a:pt x="205" y="498"/>
                                    </a:cubicBezTo>
                                    <a:cubicBezTo>
                                      <a:pt x="206" y="496"/>
                                      <a:pt x="206" y="494"/>
                                      <a:pt x="207" y="491"/>
                                    </a:cubicBezTo>
                                    <a:close/>
                                    <a:moveTo>
                                      <a:pt x="210" y="484"/>
                                    </a:moveTo>
                                    <a:cubicBezTo>
                                      <a:pt x="206" y="481"/>
                                      <a:pt x="201" y="480"/>
                                      <a:pt x="195" y="480"/>
                                    </a:cubicBezTo>
                                    <a:cubicBezTo>
                                      <a:pt x="190" y="480"/>
                                      <a:pt x="185" y="481"/>
                                      <a:pt x="181" y="484"/>
                                    </a:cubicBezTo>
                                    <a:cubicBezTo>
                                      <a:pt x="182" y="485"/>
                                      <a:pt x="182" y="487"/>
                                      <a:pt x="183" y="489"/>
                                    </a:cubicBezTo>
                                    <a:cubicBezTo>
                                      <a:pt x="187" y="487"/>
                                      <a:pt x="191" y="486"/>
                                      <a:pt x="195" y="486"/>
                                    </a:cubicBezTo>
                                    <a:cubicBezTo>
                                      <a:pt x="200" y="486"/>
                                      <a:pt x="204" y="487"/>
                                      <a:pt x="208" y="490"/>
                                    </a:cubicBezTo>
                                    <a:cubicBezTo>
                                      <a:pt x="208" y="488"/>
                                      <a:pt x="209" y="486"/>
                                      <a:pt x="210" y="484"/>
                                    </a:cubicBezTo>
                                    <a:close/>
                                    <a:moveTo>
                                      <a:pt x="214" y="478"/>
                                    </a:moveTo>
                                    <a:cubicBezTo>
                                      <a:pt x="208" y="475"/>
                                      <a:pt x="202" y="473"/>
                                      <a:pt x="195" y="473"/>
                                    </a:cubicBezTo>
                                    <a:cubicBezTo>
                                      <a:pt x="188" y="473"/>
                                      <a:pt x="182" y="474"/>
                                      <a:pt x="177" y="478"/>
                                    </a:cubicBezTo>
                                    <a:cubicBezTo>
                                      <a:pt x="178" y="479"/>
                                      <a:pt x="179" y="481"/>
                                      <a:pt x="180" y="482"/>
                                    </a:cubicBezTo>
                                    <a:cubicBezTo>
                                      <a:pt x="184" y="480"/>
                                      <a:pt x="189" y="478"/>
                                      <a:pt x="195" y="478"/>
                                    </a:cubicBezTo>
                                    <a:cubicBezTo>
                                      <a:pt x="201" y="478"/>
                                      <a:pt x="206" y="480"/>
                                      <a:pt x="211" y="483"/>
                                    </a:cubicBezTo>
                                    <a:cubicBezTo>
                                      <a:pt x="212" y="481"/>
                                      <a:pt x="213" y="480"/>
                                      <a:pt x="214" y="478"/>
                                    </a:cubicBezTo>
                                    <a:close/>
                                    <a:moveTo>
                                      <a:pt x="218" y="472"/>
                                    </a:moveTo>
                                    <a:cubicBezTo>
                                      <a:pt x="212" y="467"/>
                                      <a:pt x="204" y="465"/>
                                      <a:pt x="195" y="465"/>
                                    </a:cubicBezTo>
                                    <a:cubicBezTo>
                                      <a:pt x="187" y="465"/>
                                      <a:pt x="179" y="467"/>
                                      <a:pt x="172" y="472"/>
                                    </a:cubicBezTo>
                                    <a:cubicBezTo>
                                      <a:pt x="174" y="473"/>
                                      <a:pt x="175" y="475"/>
                                      <a:pt x="176" y="476"/>
                                    </a:cubicBezTo>
                                    <a:cubicBezTo>
                                      <a:pt x="182" y="473"/>
                                      <a:pt x="188" y="471"/>
                                      <a:pt x="195" y="471"/>
                                    </a:cubicBezTo>
                                    <a:cubicBezTo>
                                      <a:pt x="202" y="471"/>
                                      <a:pt x="209" y="473"/>
                                      <a:pt x="214" y="477"/>
                                    </a:cubicBezTo>
                                    <a:cubicBezTo>
                                      <a:pt x="216" y="475"/>
                                      <a:pt x="217" y="473"/>
                                      <a:pt x="218" y="472"/>
                                    </a:cubicBezTo>
                                    <a:close/>
                                    <a:moveTo>
                                      <a:pt x="224" y="467"/>
                                    </a:moveTo>
                                    <a:cubicBezTo>
                                      <a:pt x="216" y="461"/>
                                      <a:pt x="206" y="457"/>
                                      <a:pt x="195" y="457"/>
                                    </a:cubicBezTo>
                                    <a:cubicBezTo>
                                      <a:pt x="184" y="457"/>
                                      <a:pt x="174" y="461"/>
                                      <a:pt x="166" y="466"/>
                                    </a:cubicBezTo>
                                    <a:cubicBezTo>
                                      <a:pt x="168" y="468"/>
                                      <a:pt x="170" y="469"/>
                                      <a:pt x="171" y="470"/>
                                    </a:cubicBezTo>
                                    <a:cubicBezTo>
                                      <a:pt x="178" y="466"/>
                                      <a:pt x="186" y="463"/>
                                      <a:pt x="195" y="463"/>
                                    </a:cubicBezTo>
                                    <a:cubicBezTo>
                                      <a:pt x="204" y="463"/>
                                      <a:pt x="212" y="466"/>
                                      <a:pt x="219" y="471"/>
                                    </a:cubicBezTo>
                                    <a:cubicBezTo>
                                      <a:pt x="221" y="469"/>
                                      <a:pt x="222" y="468"/>
                                      <a:pt x="224" y="467"/>
                                    </a:cubicBezTo>
                                    <a:close/>
                                    <a:moveTo>
                                      <a:pt x="261" y="455"/>
                                    </a:moveTo>
                                    <a:cubicBezTo>
                                      <a:pt x="261" y="453"/>
                                      <a:pt x="259" y="450"/>
                                      <a:pt x="256" y="450"/>
                                    </a:cubicBezTo>
                                    <a:cubicBezTo>
                                      <a:pt x="253" y="450"/>
                                      <a:pt x="251" y="453"/>
                                      <a:pt x="251" y="455"/>
                                    </a:cubicBezTo>
                                    <a:cubicBezTo>
                                      <a:pt x="251" y="456"/>
                                      <a:pt x="251" y="456"/>
                                      <a:pt x="251" y="456"/>
                                    </a:cubicBezTo>
                                    <a:cubicBezTo>
                                      <a:pt x="252" y="456"/>
                                      <a:pt x="254" y="456"/>
                                      <a:pt x="256" y="456"/>
                                    </a:cubicBezTo>
                                    <a:cubicBezTo>
                                      <a:pt x="258" y="456"/>
                                      <a:pt x="259" y="456"/>
                                      <a:pt x="261" y="456"/>
                                    </a:cubicBezTo>
                                    <a:cubicBezTo>
                                      <a:pt x="261" y="456"/>
                                      <a:pt x="261" y="456"/>
                                      <a:pt x="261" y="455"/>
                                    </a:cubicBezTo>
                                    <a:close/>
                                    <a:moveTo>
                                      <a:pt x="268" y="455"/>
                                    </a:moveTo>
                                    <a:cubicBezTo>
                                      <a:pt x="268" y="449"/>
                                      <a:pt x="262" y="443"/>
                                      <a:pt x="256" y="443"/>
                                    </a:cubicBezTo>
                                    <a:cubicBezTo>
                                      <a:pt x="249" y="443"/>
                                      <a:pt x="244" y="449"/>
                                      <a:pt x="244" y="455"/>
                                    </a:cubicBezTo>
                                    <a:cubicBezTo>
                                      <a:pt x="244" y="456"/>
                                      <a:pt x="244" y="456"/>
                                      <a:pt x="244" y="457"/>
                                    </a:cubicBezTo>
                                    <a:cubicBezTo>
                                      <a:pt x="246" y="457"/>
                                      <a:pt x="247" y="456"/>
                                      <a:pt x="249" y="456"/>
                                    </a:cubicBezTo>
                                    <a:cubicBezTo>
                                      <a:pt x="249" y="456"/>
                                      <a:pt x="249" y="456"/>
                                      <a:pt x="249" y="455"/>
                                    </a:cubicBezTo>
                                    <a:cubicBezTo>
                                      <a:pt x="249" y="452"/>
                                      <a:pt x="252" y="449"/>
                                      <a:pt x="256" y="449"/>
                                    </a:cubicBezTo>
                                    <a:cubicBezTo>
                                      <a:pt x="260" y="449"/>
                                      <a:pt x="263" y="452"/>
                                      <a:pt x="263" y="455"/>
                                    </a:cubicBezTo>
                                    <a:cubicBezTo>
                                      <a:pt x="263" y="456"/>
                                      <a:pt x="263" y="456"/>
                                      <a:pt x="263" y="456"/>
                                    </a:cubicBezTo>
                                    <a:cubicBezTo>
                                      <a:pt x="264" y="456"/>
                                      <a:pt x="266" y="457"/>
                                      <a:pt x="268" y="457"/>
                                    </a:cubicBezTo>
                                    <a:cubicBezTo>
                                      <a:pt x="268" y="456"/>
                                      <a:pt x="268" y="456"/>
                                      <a:pt x="268" y="455"/>
                                    </a:cubicBezTo>
                                    <a:close/>
                                    <a:moveTo>
                                      <a:pt x="275" y="455"/>
                                    </a:moveTo>
                                    <a:cubicBezTo>
                                      <a:pt x="275" y="450"/>
                                      <a:pt x="273" y="445"/>
                                      <a:pt x="270" y="442"/>
                                    </a:cubicBezTo>
                                    <a:cubicBezTo>
                                      <a:pt x="266" y="438"/>
                                      <a:pt x="261" y="436"/>
                                      <a:pt x="256" y="436"/>
                                    </a:cubicBezTo>
                                    <a:cubicBezTo>
                                      <a:pt x="250" y="436"/>
                                      <a:pt x="246" y="438"/>
                                      <a:pt x="242" y="442"/>
                                    </a:cubicBezTo>
                                    <a:cubicBezTo>
                                      <a:pt x="239" y="445"/>
                                      <a:pt x="236" y="450"/>
                                      <a:pt x="236" y="455"/>
                                    </a:cubicBezTo>
                                    <a:cubicBezTo>
                                      <a:pt x="236" y="457"/>
                                      <a:pt x="237" y="458"/>
                                      <a:pt x="237" y="459"/>
                                    </a:cubicBezTo>
                                    <a:cubicBezTo>
                                      <a:pt x="239" y="459"/>
                                      <a:pt x="241" y="458"/>
                                      <a:pt x="242" y="457"/>
                                    </a:cubicBezTo>
                                    <a:cubicBezTo>
                                      <a:pt x="242" y="457"/>
                                      <a:pt x="242" y="456"/>
                                      <a:pt x="242" y="455"/>
                                    </a:cubicBezTo>
                                    <a:cubicBezTo>
                                      <a:pt x="242" y="448"/>
                                      <a:pt x="248" y="442"/>
                                      <a:pt x="256" y="442"/>
                                    </a:cubicBezTo>
                                    <a:cubicBezTo>
                                      <a:pt x="263" y="442"/>
                                      <a:pt x="269" y="448"/>
                                      <a:pt x="269" y="455"/>
                                    </a:cubicBezTo>
                                    <a:cubicBezTo>
                                      <a:pt x="269" y="456"/>
                                      <a:pt x="269" y="457"/>
                                      <a:pt x="269" y="457"/>
                                    </a:cubicBezTo>
                                    <a:cubicBezTo>
                                      <a:pt x="271" y="458"/>
                                      <a:pt x="273" y="459"/>
                                      <a:pt x="275" y="459"/>
                                    </a:cubicBezTo>
                                    <a:cubicBezTo>
                                      <a:pt x="275" y="458"/>
                                      <a:pt x="275" y="457"/>
                                      <a:pt x="275" y="455"/>
                                    </a:cubicBezTo>
                                    <a:close/>
                                    <a:moveTo>
                                      <a:pt x="283" y="455"/>
                                    </a:moveTo>
                                    <a:cubicBezTo>
                                      <a:pt x="283" y="448"/>
                                      <a:pt x="280" y="441"/>
                                      <a:pt x="275" y="436"/>
                                    </a:cubicBezTo>
                                    <a:cubicBezTo>
                                      <a:pt x="270" y="431"/>
                                      <a:pt x="263" y="428"/>
                                      <a:pt x="256" y="428"/>
                                    </a:cubicBezTo>
                                    <a:cubicBezTo>
                                      <a:pt x="248" y="428"/>
                                      <a:pt x="242" y="431"/>
                                      <a:pt x="237" y="436"/>
                                    </a:cubicBezTo>
                                    <a:cubicBezTo>
                                      <a:pt x="232" y="441"/>
                                      <a:pt x="229" y="448"/>
                                      <a:pt x="229" y="455"/>
                                    </a:cubicBezTo>
                                    <a:cubicBezTo>
                                      <a:pt x="229" y="458"/>
                                      <a:pt x="229" y="460"/>
                                      <a:pt x="230" y="463"/>
                                    </a:cubicBezTo>
                                    <a:cubicBezTo>
                                      <a:pt x="231" y="462"/>
                                      <a:pt x="233" y="461"/>
                                      <a:pt x="235" y="460"/>
                                    </a:cubicBezTo>
                                    <a:cubicBezTo>
                                      <a:pt x="235" y="458"/>
                                      <a:pt x="235" y="457"/>
                                      <a:pt x="235" y="455"/>
                                    </a:cubicBezTo>
                                    <a:cubicBezTo>
                                      <a:pt x="235" y="444"/>
                                      <a:pt x="244" y="434"/>
                                      <a:pt x="256" y="434"/>
                                    </a:cubicBezTo>
                                    <a:cubicBezTo>
                                      <a:pt x="268" y="434"/>
                                      <a:pt x="277" y="444"/>
                                      <a:pt x="277" y="455"/>
                                    </a:cubicBezTo>
                                    <a:cubicBezTo>
                                      <a:pt x="277" y="457"/>
                                      <a:pt x="277" y="458"/>
                                      <a:pt x="276" y="460"/>
                                    </a:cubicBezTo>
                                    <a:cubicBezTo>
                                      <a:pt x="278" y="461"/>
                                      <a:pt x="280" y="462"/>
                                      <a:pt x="282" y="463"/>
                                    </a:cubicBezTo>
                                    <a:cubicBezTo>
                                      <a:pt x="283" y="460"/>
                                      <a:pt x="283" y="458"/>
                                      <a:pt x="283" y="455"/>
                                    </a:cubicBezTo>
                                    <a:close/>
                                    <a:moveTo>
                                      <a:pt x="286" y="466"/>
                                    </a:moveTo>
                                    <a:cubicBezTo>
                                      <a:pt x="287" y="465"/>
                                      <a:pt x="288" y="464"/>
                                      <a:pt x="289" y="464"/>
                                    </a:cubicBezTo>
                                    <a:cubicBezTo>
                                      <a:pt x="290" y="461"/>
                                      <a:pt x="290" y="458"/>
                                      <a:pt x="290" y="455"/>
                                    </a:cubicBezTo>
                                    <a:cubicBezTo>
                                      <a:pt x="290" y="446"/>
                                      <a:pt x="286" y="437"/>
                                      <a:pt x="280" y="431"/>
                                    </a:cubicBezTo>
                                    <a:cubicBezTo>
                                      <a:pt x="274" y="425"/>
                                      <a:pt x="265" y="421"/>
                                      <a:pt x="256" y="421"/>
                                    </a:cubicBezTo>
                                    <a:cubicBezTo>
                                      <a:pt x="246" y="421"/>
                                      <a:pt x="238" y="425"/>
                                      <a:pt x="232" y="431"/>
                                    </a:cubicBezTo>
                                    <a:cubicBezTo>
                                      <a:pt x="225" y="437"/>
                                      <a:pt x="222" y="446"/>
                                      <a:pt x="222" y="455"/>
                                    </a:cubicBezTo>
                                    <a:cubicBezTo>
                                      <a:pt x="222" y="458"/>
                                      <a:pt x="222" y="461"/>
                                      <a:pt x="223" y="464"/>
                                    </a:cubicBezTo>
                                    <a:cubicBezTo>
                                      <a:pt x="224" y="464"/>
                                      <a:pt x="225" y="465"/>
                                      <a:pt x="225" y="466"/>
                                    </a:cubicBezTo>
                                    <a:cubicBezTo>
                                      <a:pt x="226" y="465"/>
                                      <a:pt x="227" y="464"/>
                                      <a:pt x="228" y="464"/>
                                    </a:cubicBezTo>
                                    <a:cubicBezTo>
                                      <a:pt x="228" y="461"/>
                                      <a:pt x="227" y="458"/>
                                      <a:pt x="227" y="455"/>
                                    </a:cubicBezTo>
                                    <a:cubicBezTo>
                                      <a:pt x="227" y="440"/>
                                      <a:pt x="240" y="427"/>
                                      <a:pt x="256" y="427"/>
                                    </a:cubicBezTo>
                                    <a:cubicBezTo>
                                      <a:pt x="272" y="427"/>
                                      <a:pt x="285" y="440"/>
                                      <a:pt x="285" y="455"/>
                                    </a:cubicBezTo>
                                    <a:cubicBezTo>
                                      <a:pt x="285" y="458"/>
                                      <a:pt x="284" y="461"/>
                                      <a:pt x="283" y="464"/>
                                    </a:cubicBezTo>
                                    <a:cubicBezTo>
                                      <a:pt x="284" y="464"/>
                                      <a:pt x="285" y="465"/>
                                      <a:pt x="286" y="466"/>
                                    </a:cubicBezTo>
                                    <a:close/>
                                    <a:moveTo>
                                      <a:pt x="329" y="491"/>
                                    </a:moveTo>
                                    <a:cubicBezTo>
                                      <a:pt x="326" y="489"/>
                                      <a:pt x="321" y="487"/>
                                      <a:pt x="317" y="487"/>
                                    </a:cubicBezTo>
                                    <a:cubicBezTo>
                                      <a:pt x="312" y="487"/>
                                      <a:pt x="308" y="489"/>
                                      <a:pt x="305" y="492"/>
                                    </a:cubicBezTo>
                                    <a:cubicBezTo>
                                      <a:pt x="305" y="494"/>
                                      <a:pt x="306" y="496"/>
                                      <a:pt x="306" y="498"/>
                                    </a:cubicBezTo>
                                    <a:cubicBezTo>
                                      <a:pt x="309" y="495"/>
                                      <a:pt x="313" y="493"/>
                                      <a:pt x="317" y="493"/>
                                    </a:cubicBezTo>
                                    <a:cubicBezTo>
                                      <a:pt x="321" y="493"/>
                                      <a:pt x="325" y="495"/>
                                      <a:pt x="327" y="498"/>
                                    </a:cubicBezTo>
                                    <a:cubicBezTo>
                                      <a:pt x="328" y="496"/>
                                      <a:pt x="328" y="494"/>
                                      <a:pt x="329" y="491"/>
                                    </a:cubicBezTo>
                                    <a:close/>
                                    <a:moveTo>
                                      <a:pt x="332" y="484"/>
                                    </a:moveTo>
                                    <a:cubicBezTo>
                                      <a:pt x="328" y="481"/>
                                      <a:pt x="322" y="480"/>
                                      <a:pt x="317" y="480"/>
                                    </a:cubicBezTo>
                                    <a:cubicBezTo>
                                      <a:pt x="311" y="480"/>
                                      <a:pt x="306" y="481"/>
                                      <a:pt x="302" y="484"/>
                                    </a:cubicBezTo>
                                    <a:cubicBezTo>
                                      <a:pt x="303" y="486"/>
                                      <a:pt x="304" y="488"/>
                                      <a:pt x="304" y="490"/>
                                    </a:cubicBezTo>
                                    <a:cubicBezTo>
                                      <a:pt x="308" y="487"/>
                                      <a:pt x="312" y="486"/>
                                      <a:pt x="317" y="486"/>
                                    </a:cubicBezTo>
                                    <a:cubicBezTo>
                                      <a:pt x="322" y="486"/>
                                      <a:pt x="326" y="487"/>
                                      <a:pt x="329" y="490"/>
                                    </a:cubicBezTo>
                                    <a:cubicBezTo>
                                      <a:pt x="330" y="488"/>
                                      <a:pt x="331" y="486"/>
                                      <a:pt x="332" y="484"/>
                                    </a:cubicBezTo>
                                    <a:close/>
                                    <a:moveTo>
                                      <a:pt x="335" y="478"/>
                                    </a:moveTo>
                                    <a:cubicBezTo>
                                      <a:pt x="330" y="475"/>
                                      <a:pt x="324" y="473"/>
                                      <a:pt x="317" y="473"/>
                                    </a:cubicBezTo>
                                    <a:cubicBezTo>
                                      <a:pt x="310" y="473"/>
                                      <a:pt x="304" y="475"/>
                                      <a:pt x="298" y="478"/>
                                    </a:cubicBezTo>
                                    <a:cubicBezTo>
                                      <a:pt x="299" y="480"/>
                                      <a:pt x="300" y="481"/>
                                      <a:pt x="301" y="483"/>
                                    </a:cubicBezTo>
                                    <a:cubicBezTo>
                                      <a:pt x="306" y="480"/>
                                      <a:pt x="311" y="478"/>
                                      <a:pt x="317" y="478"/>
                                    </a:cubicBezTo>
                                    <a:cubicBezTo>
                                      <a:pt x="323" y="478"/>
                                      <a:pt x="328" y="480"/>
                                      <a:pt x="333" y="483"/>
                                    </a:cubicBezTo>
                                    <a:cubicBezTo>
                                      <a:pt x="333" y="481"/>
                                      <a:pt x="334" y="480"/>
                                      <a:pt x="335" y="478"/>
                                    </a:cubicBezTo>
                                    <a:close/>
                                    <a:moveTo>
                                      <a:pt x="340" y="472"/>
                                    </a:moveTo>
                                    <a:cubicBezTo>
                                      <a:pt x="334" y="467"/>
                                      <a:pt x="326" y="465"/>
                                      <a:pt x="317" y="465"/>
                                    </a:cubicBezTo>
                                    <a:cubicBezTo>
                                      <a:pt x="308" y="465"/>
                                      <a:pt x="300" y="468"/>
                                      <a:pt x="293" y="472"/>
                                    </a:cubicBezTo>
                                    <a:cubicBezTo>
                                      <a:pt x="295" y="474"/>
                                      <a:pt x="296" y="475"/>
                                      <a:pt x="297" y="477"/>
                                    </a:cubicBezTo>
                                    <a:cubicBezTo>
                                      <a:pt x="303" y="473"/>
                                      <a:pt x="310" y="471"/>
                                      <a:pt x="317" y="471"/>
                                    </a:cubicBezTo>
                                    <a:cubicBezTo>
                                      <a:pt x="324" y="471"/>
                                      <a:pt x="331" y="473"/>
                                      <a:pt x="336" y="477"/>
                                    </a:cubicBezTo>
                                    <a:cubicBezTo>
                                      <a:pt x="338" y="475"/>
                                      <a:pt x="339" y="473"/>
                                      <a:pt x="340" y="472"/>
                                    </a:cubicBezTo>
                                    <a:close/>
                                    <a:moveTo>
                                      <a:pt x="346" y="467"/>
                                    </a:moveTo>
                                    <a:cubicBezTo>
                                      <a:pt x="338" y="461"/>
                                      <a:pt x="328" y="457"/>
                                      <a:pt x="317" y="457"/>
                                    </a:cubicBezTo>
                                    <a:cubicBezTo>
                                      <a:pt x="306" y="457"/>
                                      <a:pt x="296" y="461"/>
                                      <a:pt x="288" y="467"/>
                                    </a:cubicBezTo>
                                    <a:cubicBezTo>
                                      <a:pt x="289" y="468"/>
                                      <a:pt x="291" y="469"/>
                                      <a:pt x="292" y="471"/>
                                    </a:cubicBezTo>
                                    <a:cubicBezTo>
                                      <a:pt x="299" y="466"/>
                                      <a:pt x="308" y="463"/>
                                      <a:pt x="317" y="463"/>
                                    </a:cubicBezTo>
                                    <a:cubicBezTo>
                                      <a:pt x="326" y="463"/>
                                      <a:pt x="334" y="466"/>
                                      <a:pt x="341" y="471"/>
                                    </a:cubicBezTo>
                                    <a:cubicBezTo>
                                      <a:pt x="343" y="469"/>
                                      <a:pt x="344" y="468"/>
                                      <a:pt x="346" y="467"/>
                                    </a:cubicBezTo>
                                    <a:close/>
                                    <a:moveTo>
                                      <a:pt x="383" y="455"/>
                                    </a:moveTo>
                                    <a:cubicBezTo>
                                      <a:pt x="383" y="453"/>
                                      <a:pt x="381" y="450"/>
                                      <a:pt x="378" y="450"/>
                                    </a:cubicBezTo>
                                    <a:cubicBezTo>
                                      <a:pt x="375" y="450"/>
                                      <a:pt x="373" y="453"/>
                                      <a:pt x="373" y="455"/>
                                    </a:cubicBezTo>
                                    <a:cubicBezTo>
                                      <a:pt x="373" y="456"/>
                                      <a:pt x="373" y="456"/>
                                      <a:pt x="373" y="456"/>
                                    </a:cubicBezTo>
                                    <a:cubicBezTo>
                                      <a:pt x="374" y="456"/>
                                      <a:pt x="376" y="456"/>
                                      <a:pt x="378" y="456"/>
                                    </a:cubicBezTo>
                                    <a:cubicBezTo>
                                      <a:pt x="379" y="456"/>
                                      <a:pt x="381" y="456"/>
                                      <a:pt x="383" y="456"/>
                                    </a:cubicBezTo>
                                    <a:cubicBezTo>
                                      <a:pt x="383" y="456"/>
                                      <a:pt x="383" y="456"/>
                                      <a:pt x="383" y="455"/>
                                    </a:cubicBezTo>
                                    <a:close/>
                                    <a:moveTo>
                                      <a:pt x="390" y="455"/>
                                    </a:moveTo>
                                    <a:cubicBezTo>
                                      <a:pt x="390" y="449"/>
                                      <a:pt x="384" y="443"/>
                                      <a:pt x="378" y="443"/>
                                    </a:cubicBezTo>
                                    <a:cubicBezTo>
                                      <a:pt x="371" y="443"/>
                                      <a:pt x="366" y="449"/>
                                      <a:pt x="366" y="455"/>
                                    </a:cubicBezTo>
                                    <a:cubicBezTo>
                                      <a:pt x="366" y="456"/>
                                      <a:pt x="366" y="456"/>
                                      <a:pt x="366" y="457"/>
                                    </a:cubicBezTo>
                                    <a:cubicBezTo>
                                      <a:pt x="368" y="457"/>
                                      <a:pt x="369" y="456"/>
                                      <a:pt x="371" y="456"/>
                                    </a:cubicBezTo>
                                    <a:cubicBezTo>
                                      <a:pt x="371" y="456"/>
                                      <a:pt x="371" y="456"/>
                                      <a:pt x="371" y="455"/>
                                    </a:cubicBezTo>
                                    <a:cubicBezTo>
                                      <a:pt x="371" y="452"/>
                                      <a:pt x="374" y="449"/>
                                      <a:pt x="378" y="449"/>
                                    </a:cubicBezTo>
                                    <a:cubicBezTo>
                                      <a:pt x="381" y="449"/>
                                      <a:pt x="384" y="452"/>
                                      <a:pt x="384" y="455"/>
                                    </a:cubicBezTo>
                                    <a:cubicBezTo>
                                      <a:pt x="384" y="456"/>
                                      <a:pt x="384" y="456"/>
                                      <a:pt x="384" y="456"/>
                                    </a:cubicBezTo>
                                    <a:cubicBezTo>
                                      <a:pt x="386" y="456"/>
                                      <a:pt x="388" y="457"/>
                                      <a:pt x="390" y="457"/>
                                    </a:cubicBezTo>
                                    <a:cubicBezTo>
                                      <a:pt x="390" y="456"/>
                                      <a:pt x="390" y="456"/>
                                      <a:pt x="390" y="455"/>
                                    </a:cubicBezTo>
                                    <a:close/>
                                    <a:moveTo>
                                      <a:pt x="397" y="455"/>
                                    </a:moveTo>
                                    <a:cubicBezTo>
                                      <a:pt x="397" y="450"/>
                                      <a:pt x="395" y="445"/>
                                      <a:pt x="392" y="442"/>
                                    </a:cubicBezTo>
                                    <a:cubicBezTo>
                                      <a:pt x="388" y="438"/>
                                      <a:pt x="383" y="436"/>
                                      <a:pt x="378" y="436"/>
                                    </a:cubicBezTo>
                                    <a:cubicBezTo>
                                      <a:pt x="372" y="436"/>
                                      <a:pt x="368" y="438"/>
                                      <a:pt x="364" y="442"/>
                                    </a:cubicBezTo>
                                    <a:cubicBezTo>
                                      <a:pt x="360" y="445"/>
                                      <a:pt x="358" y="450"/>
                                      <a:pt x="358" y="455"/>
                                    </a:cubicBezTo>
                                    <a:cubicBezTo>
                                      <a:pt x="358" y="457"/>
                                      <a:pt x="358" y="458"/>
                                      <a:pt x="359" y="459"/>
                                    </a:cubicBezTo>
                                    <a:cubicBezTo>
                                      <a:pt x="361" y="459"/>
                                      <a:pt x="362" y="458"/>
                                      <a:pt x="364" y="457"/>
                                    </a:cubicBezTo>
                                    <a:cubicBezTo>
                                      <a:pt x="364" y="457"/>
                                      <a:pt x="364" y="456"/>
                                      <a:pt x="364" y="455"/>
                                    </a:cubicBezTo>
                                    <a:cubicBezTo>
                                      <a:pt x="364" y="448"/>
                                      <a:pt x="370" y="442"/>
                                      <a:pt x="378" y="442"/>
                                    </a:cubicBezTo>
                                    <a:cubicBezTo>
                                      <a:pt x="385" y="442"/>
                                      <a:pt x="391" y="448"/>
                                      <a:pt x="391" y="455"/>
                                    </a:cubicBezTo>
                                    <a:cubicBezTo>
                                      <a:pt x="391" y="456"/>
                                      <a:pt x="391" y="457"/>
                                      <a:pt x="391" y="457"/>
                                    </a:cubicBezTo>
                                    <a:cubicBezTo>
                                      <a:pt x="393" y="458"/>
                                      <a:pt x="395" y="459"/>
                                      <a:pt x="397" y="459"/>
                                    </a:cubicBezTo>
                                    <a:cubicBezTo>
                                      <a:pt x="397" y="458"/>
                                      <a:pt x="397" y="457"/>
                                      <a:pt x="397" y="455"/>
                                    </a:cubicBezTo>
                                    <a:close/>
                                    <a:moveTo>
                                      <a:pt x="405" y="455"/>
                                    </a:moveTo>
                                    <a:cubicBezTo>
                                      <a:pt x="405" y="448"/>
                                      <a:pt x="402" y="441"/>
                                      <a:pt x="397" y="436"/>
                                    </a:cubicBezTo>
                                    <a:cubicBezTo>
                                      <a:pt x="392" y="431"/>
                                      <a:pt x="385" y="428"/>
                                      <a:pt x="378" y="428"/>
                                    </a:cubicBezTo>
                                    <a:cubicBezTo>
                                      <a:pt x="370" y="428"/>
                                      <a:pt x="363" y="431"/>
                                      <a:pt x="359" y="436"/>
                                    </a:cubicBezTo>
                                    <a:cubicBezTo>
                                      <a:pt x="354" y="441"/>
                                      <a:pt x="351" y="448"/>
                                      <a:pt x="351" y="455"/>
                                    </a:cubicBezTo>
                                    <a:cubicBezTo>
                                      <a:pt x="351" y="458"/>
                                      <a:pt x="351" y="460"/>
                                      <a:pt x="352" y="463"/>
                                    </a:cubicBezTo>
                                    <a:cubicBezTo>
                                      <a:pt x="353" y="462"/>
                                      <a:pt x="355" y="461"/>
                                      <a:pt x="357" y="460"/>
                                    </a:cubicBezTo>
                                    <a:cubicBezTo>
                                      <a:pt x="357" y="458"/>
                                      <a:pt x="357" y="457"/>
                                      <a:pt x="357" y="455"/>
                                    </a:cubicBezTo>
                                    <a:cubicBezTo>
                                      <a:pt x="357" y="444"/>
                                      <a:pt x="366" y="434"/>
                                      <a:pt x="378" y="434"/>
                                    </a:cubicBezTo>
                                    <a:cubicBezTo>
                                      <a:pt x="389" y="434"/>
                                      <a:pt x="399" y="444"/>
                                      <a:pt x="399" y="455"/>
                                    </a:cubicBezTo>
                                    <a:cubicBezTo>
                                      <a:pt x="399" y="457"/>
                                      <a:pt x="399" y="458"/>
                                      <a:pt x="398" y="460"/>
                                    </a:cubicBezTo>
                                    <a:cubicBezTo>
                                      <a:pt x="400" y="461"/>
                                      <a:pt x="402" y="462"/>
                                      <a:pt x="404" y="463"/>
                                    </a:cubicBezTo>
                                    <a:cubicBezTo>
                                      <a:pt x="405" y="460"/>
                                      <a:pt x="405" y="458"/>
                                      <a:pt x="405" y="455"/>
                                    </a:cubicBezTo>
                                    <a:close/>
                                    <a:moveTo>
                                      <a:pt x="408" y="465"/>
                                    </a:moveTo>
                                    <a:cubicBezTo>
                                      <a:pt x="409" y="465"/>
                                      <a:pt x="410" y="464"/>
                                      <a:pt x="411" y="463"/>
                                    </a:cubicBezTo>
                                    <a:cubicBezTo>
                                      <a:pt x="412" y="461"/>
                                      <a:pt x="412" y="458"/>
                                      <a:pt x="412" y="455"/>
                                    </a:cubicBezTo>
                                    <a:cubicBezTo>
                                      <a:pt x="412" y="446"/>
                                      <a:pt x="408" y="437"/>
                                      <a:pt x="402" y="431"/>
                                    </a:cubicBezTo>
                                    <a:cubicBezTo>
                                      <a:pt x="396" y="425"/>
                                      <a:pt x="387" y="421"/>
                                      <a:pt x="378" y="421"/>
                                    </a:cubicBezTo>
                                    <a:cubicBezTo>
                                      <a:pt x="368" y="421"/>
                                      <a:pt x="360" y="425"/>
                                      <a:pt x="354" y="431"/>
                                    </a:cubicBezTo>
                                    <a:cubicBezTo>
                                      <a:pt x="347" y="437"/>
                                      <a:pt x="344" y="446"/>
                                      <a:pt x="344" y="455"/>
                                    </a:cubicBezTo>
                                    <a:cubicBezTo>
                                      <a:pt x="344" y="458"/>
                                      <a:pt x="344" y="461"/>
                                      <a:pt x="345" y="464"/>
                                    </a:cubicBezTo>
                                    <a:cubicBezTo>
                                      <a:pt x="346" y="464"/>
                                      <a:pt x="346" y="465"/>
                                      <a:pt x="347" y="466"/>
                                    </a:cubicBezTo>
                                    <a:cubicBezTo>
                                      <a:pt x="348" y="465"/>
                                      <a:pt x="349" y="464"/>
                                      <a:pt x="350" y="464"/>
                                    </a:cubicBezTo>
                                    <a:cubicBezTo>
                                      <a:pt x="349" y="461"/>
                                      <a:pt x="349" y="458"/>
                                      <a:pt x="349" y="455"/>
                                    </a:cubicBezTo>
                                    <a:cubicBezTo>
                                      <a:pt x="349" y="440"/>
                                      <a:pt x="362" y="427"/>
                                      <a:pt x="378" y="427"/>
                                    </a:cubicBezTo>
                                    <a:cubicBezTo>
                                      <a:pt x="394" y="427"/>
                                      <a:pt x="407" y="440"/>
                                      <a:pt x="407" y="455"/>
                                    </a:cubicBezTo>
                                    <a:cubicBezTo>
                                      <a:pt x="407" y="458"/>
                                      <a:pt x="406" y="461"/>
                                      <a:pt x="405" y="464"/>
                                    </a:cubicBezTo>
                                    <a:cubicBezTo>
                                      <a:pt x="406" y="464"/>
                                      <a:pt x="407" y="465"/>
                                      <a:pt x="408" y="465"/>
                                    </a:cubicBezTo>
                                    <a:close/>
                                    <a:moveTo>
                                      <a:pt x="450" y="491"/>
                                    </a:moveTo>
                                    <a:cubicBezTo>
                                      <a:pt x="446" y="489"/>
                                      <a:pt x="442" y="487"/>
                                      <a:pt x="438" y="487"/>
                                    </a:cubicBezTo>
                                    <a:cubicBezTo>
                                      <a:pt x="434" y="487"/>
                                      <a:pt x="430" y="489"/>
                                      <a:pt x="426" y="491"/>
                                    </a:cubicBezTo>
                                    <a:cubicBezTo>
                                      <a:pt x="427" y="493"/>
                                      <a:pt x="428" y="495"/>
                                      <a:pt x="428" y="497"/>
                                    </a:cubicBezTo>
                                    <a:cubicBezTo>
                                      <a:pt x="431" y="495"/>
                                      <a:pt x="434" y="493"/>
                                      <a:pt x="438" y="493"/>
                                    </a:cubicBezTo>
                                    <a:cubicBezTo>
                                      <a:pt x="442" y="493"/>
                                      <a:pt x="446" y="495"/>
                                      <a:pt x="448" y="498"/>
                                    </a:cubicBezTo>
                                    <a:cubicBezTo>
                                      <a:pt x="449" y="496"/>
                                      <a:pt x="449" y="494"/>
                                      <a:pt x="450" y="491"/>
                                    </a:cubicBezTo>
                                    <a:close/>
                                    <a:moveTo>
                                      <a:pt x="453" y="484"/>
                                    </a:moveTo>
                                    <a:cubicBezTo>
                                      <a:pt x="448" y="481"/>
                                      <a:pt x="443" y="480"/>
                                      <a:pt x="438" y="480"/>
                                    </a:cubicBezTo>
                                    <a:cubicBezTo>
                                      <a:pt x="433" y="480"/>
                                      <a:pt x="428" y="481"/>
                                      <a:pt x="423" y="484"/>
                                    </a:cubicBezTo>
                                    <a:cubicBezTo>
                                      <a:pt x="424" y="485"/>
                                      <a:pt x="425" y="487"/>
                                      <a:pt x="426" y="489"/>
                                    </a:cubicBezTo>
                                    <a:cubicBezTo>
                                      <a:pt x="429" y="487"/>
                                      <a:pt x="433" y="486"/>
                                      <a:pt x="438" y="486"/>
                                    </a:cubicBezTo>
                                    <a:cubicBezTo>
                                      <a:pt x="442" y="486"/>
                                      <a:pt x="447" y="487"/>
                                      <a:pt x="450" y="490"/>
                                    </a:cubicBezTo>
                                    <a:cubicBezTo>
                                      <a:pt x="451" y="488"/>
                                      <a:pt x="452" y="486"/>
                                      <a:pt x="453" y="484"/>
                                    </a:cubicBezTo>
                                    <a:close/>
                                    <a:moveTo>
                                      <a:pt x="456" y="478"/>
                                    </a:moveTo>
                                    <a:cubicBezTo>
                                      <a:pt x="451" y="475"/>
                                      <a:pt x="445" y="473"/>
                                      <a:pt x="438" y="473"/>
                                    </a:cubicBezTo>
                                    <a:cubicBezTo>
                                      <a:pt x="431" y="473"/>
                                      <a:pt x="425" y="474"/>
                                      <a:pt x="420" y="478"/>
                                    </a:cubicBezTo>
                                    <a:cubicBezTo>
                                      <a:pt x="421" y="479"/>
                                      <a:pt x="422" y="481"/>
                                      <a:pt x="423" y="482"/>
                                    </a:cubicBezTo>
                                    <a:cubicBezTo>
                                      <a:pt x="427" y="480"/>
                                      <a:pt x="432" y="478"/>
                                      <a:pt x="438" y="478"/>
                                    </a:cubicBezTo>
                                    <a:cubicBezTo>
                                      <a:pt x="444" y="478"/>
                                      <a:pt x="449" y="480"/>
                                      <a:pt x="453" y="483"/>
                                    </a:cubicBezTo>
                                    <a:cubicBezTo>
                                      <a:pt x="454" y="481"/>
                                      <a:pt x="455" y="480"/>
                                      <a:pt x="456" y="478"/>
                                    </a:cubicBezTo>
                                    <a:close/>
                                    <a:moveTo>
                                      <a:pt x="461" y="472"/>
                                    </a:moveTo>
                                    <a:cubicBezTo>
                                      <a:pt x="454" y="467"/>
                                      <a:pt x="446" y="465"/>
                                      <a:pt x="438" y="465"/>
                                    </a:cubicBezTo>
                                    <a:cubicBezTo>
                                      <a:pt x="429" y="465"/>
                                      <a:pt x="422" y="467"/>
                                      <a:pt x="415" y="472"/>
                                    </a:cubicBezTo>
                                    <a:cubicBezTo>
                                      <a:pt x="416" y="473"/>
                                      <a:pt x="418" y="475"/>
                                      <a:pt x="419" y="476"/>
                                    </a:cubicBezTo>
                                    <a:cubicBezTo>
                                      <a:pt x="424" y="473"/>
                                      <a:pt x="431" y="471"/>
                                      <a:pt x="438" y="471"/>
                                    </a:cubicBezTo>
                                    <a:cubicBezTo>
                                      <a:pt x="445" y="471"/>
                                      <a:pt x="452" y="473"/>
                                      <a:pt x="457" y="477"/>
                                    </a:cubicBezTo>
                                    <a:cubicBezTo>
                                      <a:pt x="458" y="475"/>
                                      <a:pt x="460" y="473"/>
                                      <a:pt x="461" y="472"/>
                                    </a:cubicBezTo>
                                    <a:close/>
                                    <a:moveTo>
                                      <a:pt x="467" y="467"/>
                                    </a:moveTo>
                                    <a:cubicBezTo>
                                      <a:pt x="459" y="461"/>
                                      <a:pt x="449" y="457"/>
                                      <a:pt x="438" y="457"/>
                                    </a:cubicBezTo>
                                    <a:cubicBezTo>
                                      <a:pt x="427" y="457"/>
                                      <a:pt x="417" y="461"/>
                                      <a:pt x="409" y="466"/>
                                    </a:cubicBezTo>
                                    <a:cubicBezTo>
                                      <a:pt x="411" y="468"/>
                                      <a:pt x="412" y="469"/>
                                      <a:pt x="414" y="470"/>
                                    </a:cubicBezTo>
                                    <a:cubicBezTo>
                                      <a:pt x="421" y="466"/>
                                      <a:pt x="429" y="463"/>
                                      <a:pt x="438" y="463"/>
                                    </a:cubicBezTo>
                                    <a:cubicBezTo>
                                      <a:pt x="447" y="463"/>
                                      <a:pt x="455" y="466"/>
                                      <a:pt x="462" y="471"/>
                                    </a:cubicBezTo>
                                    <a:cubicBezTo>
                                      <a:pt x="464" y="469"/>
                                      <a:pt x="465" y="468"/>
                                      <a:pt x="467" y="467"/>
                                    </a:cubicBezTo>
                                    <a:close/>
                                    <a:moveTo>
                                      <a:pt x="504" y="455"/>
                                    </a:moveTo>
                                    <a:cubicBezTo>
                                      <a:pt x="504" y="453"/>
                                      <a:pt x="501" y="450"/>
                                      <a:pt x="499" y="450"/>
                                    </a:cubicBezTo>
                                    <a:cubicBezTo>
                                      <a:pt x="496" y="450"/>
                                      <a:pt x="494" y="453"/>
                                      <a:pt x="494" y="455"/>
                                    </a:cubicBezTo>
                                    <a:cubicBezTo>
                                      <a:pt x="494" y="456"/>
                                      <a:pt x="494" y="456"/>
                                      <a:pt x="494" y="456"/>
                                    </a:cubicBezTo>
                                    <a:cubicBezTo>
                                      <a:pt x="495" y="456"/>
                                      <a:pt x="497" y="456"/>
                                      <a:pt x="499" y="456"/>
                                    </a:cubicBezTo>
                                    <a:cubicBezTo>
                                      <a:pt x="500" y="456"/>
                                      <a:pt x="502" y="456"/>
                                      <a:pt x="504" y="456"/>
                                    </a:cubicBezTo>
                                    <a:cubicBezTo>
                                      <a:pt x="504" y="456"/>
                                      <a:pt x="504" y="456"/>
                                      <a:pt x="504" y="455"/>
                                    </a:cubicBezTo>
                                    <a:close/>
                                    <a:moveTo>
                                      <a:pt x="511" y="455"/>
                                    </a:moveTo>
                                    <a:cubicBezTo>
                                      <a:pt x="511" y="449"/>
                                      <a:pt x="505" y="443"/>
                                      <a:pt x="499" y="443"/>
                                    </a:cubicBezTo>
                                    <a:cubicBezTo>
                                      <a:pt x="492" y="443"/>
                                      <a:pt x="487" y="449"/>
                                      <a:pt x="487" y="455"/>
                                    </a:cubicBezTo>
                                    <a:cubicBezTo>
                                      <a:pt x="487" y="456"/>
                                      <a:pt x="487" y="456"/>
                                      <a:pt x="487" y="457"/>
                                    </a:cubicBezTo>
                                    <a:cubicBezTo>
                                      <a:pt x="489" y="457"/>
                                      <a:pt x="490" y="456"/>
                                      <a:pt x="492" y="456"/>
                                    </a:cubicBezTo>
                                    <a:cubicBezTo>
                                      <a:pt x="492" y="456"/>
                                      <a:pt x="492" y="456"/>
                                      <a:pt x="492" y="455"/>
                                    </a:cubicBezTo>
                                    <a:cubicBezTo>
                                      <a:pt x="492" y="452"/>
                                      <a:pt x="495" y="449"/>
                                      <a:pt x="499" y="449"/>
                                    </a:cubicBezTo>
                                    <a:cubicBezTo>
                                      <a:pt x="502" y="449"/>
                                      <a:pt x="505" y="452"/>
                                      <a:pt x="505" y="455"/>
                                    </a:cubicBezTo>
                                    <a:cubicBezTo>
                                      <a:pt x="505" y="456"/>
                                      <a:pt x="505" y="456"/>
                                      <a:pt x="505" y="456"/>
                                    </a:cubicBezTo>
                                    <a:cubicBezTo>
                                      <a:pt x="507" y="456"/>
                                      <a:pt x="509" y="457"/>
                                      <a:pt x="510" y="457"/>
                                    </a:cubicBezTo>
                                    <a:cubicBezTo>
                                      <a:pt x="511" y="456"/>
                                      <a:pt x="511" y="456"/>
                                      <a:pt x="511" y="455"/>
                                    </a:cubicBezTo>
                                    <a:close/>
                                    <a:moveTo>
                                      <a:pt x="518" y="455"/>
                                    </a:moveTo>
                                    <a:cubicBezTo>
                                      <a:pt x="518" y="450"/>
                                      <a:pt x="516" y="445"/>
                                      <a:pt x="512" y="442"/>
                                    </a:cubicBezTo>
                                    <a:cubicBezTo>
                                      <a:pt x="509" y="438"/>
                                      <a:pt x="504" y="436"/>
                                      <a:pt x="499" y="436"/>
                                    </a:cubicBezTo>
                                    <a:cubicBezTo>
                                      <a:pt x="493" y="436"/>
                                      <a:pt x="488" y="438"/>
                                      <a:pt x="485" y="442"/>
                                    </a:cubicBezTo>
                                    <a:cubicBezTo>
                                      <a:pt x="481" y="445"/>
                                      <a:pt x="479" y="450"/>
                                      <a:pt x="479" y="455"/>
                                    </a:cubicBezTo>
                                    <a:cubicBezTo>
                                      <a:pt x="479" y="457"/>
                                      <a:pt x="479" y="458"/>
                                      <a:pt x="480" y="459"/>
                                    </a:cubicBezTo>
                                    <a:cubicBezTo>
                                      <a:pt x="481" y="459"/>
                                      <a:pt x="483" y="458"/>
                                      <a:pt x="485" y="457"/>
                                    </a:cubicBezTo>
                                    <a:cubicBezTo>
                                      <a:pt x="485" y="457"/>
                                      <a:pt x="485" y="456"/>
                                      <a:pt x="485" y="455"/>
                                    </a:cubicBezTo>
                                    <a:cubicBezTo>
                                      <a:pt x="485" y="448"/>
                                      <a:pt x="491" y="442"/>
                                      <a:pt x="499" y="442"/>
                                    </a:cubicBezTo>
                                    <a:cubicBezTo>
                                      <a:pt x="506" y="442"/>
                                      <a:pt x="512" y="448"/>
                                      <a:pt x="512" y="455"/>
                                    </a:cubicBezTo>
                                    <a:cubicBezTo>
                                      <a:pt x="512" y="456"/>
                                      <a:pt x="512" y="457"/>
                                      <a:pt x="512" y="457"/>
                                    </a:cubicBezTo>
                                    <a:cubicBezTo>
                                      <a:pt x="514" y="458"/>
                                      <a:pt x="516" y="459"/>
                                      <a:pt x="518" y="459"/>
                                    </a:cubicBezTo>
                                    <a:cubicBezTo>
                                      <a:pt x="518" y="458"/>
                                      <a:pt x="518" y="457"/>
                                      <a:pt x="518" y="455"/>
                                    </a:cubicBezTo>
                                    <a:close/>
                                    <a:moveTo>
                                      <a:pt x="526" y="455"/>
                                    </a:moveTo>
                                    <a:cubicBezTo>
                                      <a:pt x="526" y="448"/>
                                      <a:pt x="523" y="441"/>
                                      <a:pt x="518" y="436"/>
                                    </a:cubicBezTo>
                                    <a:cubicBezTo>
                                      <a:pt x="513" y="431"/>
                                      <a:pt x="506" y="428"/>
                                      <a:pt x="499" y="428"/>
                                    </a:cubicBezTo>
                                    <a:cubicBezTo>
                                      <a:pt x="491" y="428"/>
                                      <a:pt x="484" y="431"/>
                                      <a:pt x="479" y="436"/>
                                    </a:cubicBezTo>
                                    <a:cubicBezTo>
                                      <a:pt x="474" y="441"/>
                                      <a:pt x="471" y="448"/>
                                      <a:pt x="471" y="455"/>
                                    </a:cubicBezTo>
                                    <a:cubicBezTo>
                                      <a:pt x="471" y="458"/>
                                      <a:pt x="472" y="460"/>
                                      <a:pt x="472" y="463"/>
                                    </a:cubicBezTo>
                                    <a:cubicBezTo>
                                      <a:pt x="474" y="462"/>
                                      <a:pt x="476" y="461"/>
                                      <a:pt x="478" y="460"/>
                                    </a:cubicBezTo>
                                    <a:cubicBezTo>
                                      <a:pt x="478" y="458"/>
                                      <a:pt x="478" y="457"/>
                                      <a:pt x="478" y="455"/>
                                    </a:cubicBezTo>
                                    <a:cubicBezTo>
                                      <a:pt x="478" y="444"/>
                                      <a:pt x="487" y="434"/>
                                      <a:pt x="499" y="434"/>
                                    </a:cubicBezTo>
                                    <a:cubicBezTo>
                                      <a:pt x="510" y="434"/>
                                      <a:pt x="520" y="444"/>
                                      <a:pt x="520" y="455"/>
                                    </a:cubicBezTo>
                                    <a:cubicBezTo>
                                      <a:pt x="520" y="457"/>
                                      <a:pt x="520" y="458"/>
                                      <a:pt x="519" y="460"/>
                                    </a:cubicBezTo>
                                    <a:cubicBezTo>
                                      <a:pt x="521" y="461"/>
                                      <a:pt x="523" y="462"/>
                                      <a:pt x="525" y="463"/>
                                    </a:cubicBezTo>
                                    <a:cubicBezTo>
                                      <a:pt x="525" y="460"/>
                                      <a:pt x="526" y="458"/>
                                      <a:pt x="526" y="455"/>
                                    </a:cubicBezTo>
                                    <a:close/>
                                    <a:moveTo>
                                      <a:pt x="529" y="466"/>
                                    </a:moveTo>
                                    <a:cubicBezTo>
                                      <a:pt x="530" y="465"/>
                                      <a:pt x="531" y="465"/>
                                      <a:pt x="532" y="464"/>
                                    </a:cubicBezTo>
                                    <a:cubicBezTo>
                                      <a:pt x="532" y="461"/>
                                      <a:pt x="533" y="458"/>
                                      <a:pt x="533" y="455"/>
                                    </a:cubicBezTo>
                                    <a:cubicBezTo>
                                      <a:pt x="533" y="446"/>
                                      <a:pt x="529" y="437"/>
                                      <a:pt x="523" y="431"/>
                                    </a:cubicBezTo>
                                    <a:cubicBezTo>
                                      <a:pt x="517" y="425"/>
                                      <a:pt x="508" y="421"/>
                                      <a:pt x="499" y="421"/>
                                    </a:cubicBezTo>
                                    <a:cubicBezTo>
                                      <a:pt x="489" y="421"/>
                                      <a:pt x="481" y="425"/>
                                      <a:pt x="474" y="431"/>
                                    </a:cubicBezTo>
                                    <a:cubicBezTo>
                                      <a:pt x="468" y="437"/>
                                      <a:pt x="464" y="446"/>
                                      <a:pt x="464" y="455"/>
                                    </a:cubicBezTo>
                                    <a:cubicBezTo>
                                      <a:pt x="464" y="458"/>
                                      <a:pt x="465" y="461"/>
                                      <a:pt x="465" y="464"/>
                                    </a:cubicBezTo>
                                    <a:cubicBezTo>
                                      <a:pt x="466" y="464"/>
                                      <a:pt x="467" y="465"/>
                                      <a:pt x="468" y="466"/>
                                    </a:cubicBezTo>
                                    <a:cubicBezTo>
                                      <a:pt x="469" y="465"/>
                                      <a:pt x="470" y="464"/>
                                      <a:pt x="471" y="464"/>
                                    </a:cubicBezTo>
                                    <a:cubicBezTo>
                                      <a:pt x="470" y="461"/>
                                      <a:pt x="470" y="458"/>
                                      <a:pt x="470" y="455"/>
                                    </a:cubicBezTo>
                                    <a:cubicBezTo>
                                      <a:pt x="470" y="440"/>
                                      <a:pt x="483" y="427"/>
                                      <a:pt x="499" y="427"/>
                                    </a:cubicBezTo>
                                    <a:cubicBezTo>
                                      <a:pt x="515" y="427"/>
                                      <a:pt x="527" y="440"/>
                                      <a:pt x="527" y="455"/>
                                    </a:cubicBezTo>
                                    <a:cubicBezTo>
                                      <a:pt x="527" y="458"/>
                                      <a:pt x="527" y="461"/>
                                      <a:pt x="526" y="464"/>
                                    </a:cubicBezTo>
                                    <a:cubicBezTo>
                                      <a:pt x="527" y="464"/>
                                      <a:pt x="528" y="465"/>
                                      <a:pt x="529" y="466"/>
                                    </a:cubicBezTo>
                                    <a:close/>
                                    <a:moveTo>
                                      <a:pt x="572" y="491"/>
                                    </a:moveTo>
                                    <a:cubicBezTo>
                                      <a:pt x="569" y="489"/>
                                      <a:pt x="564" y="487"/>
                                      <a:pt x="560" y="487"/>
                                    </a:cubicBezTo>
                                    <a:cubicBezTo>
                                      <a:pt x="555" y="487"/>
                                      <a:pt x="551" y="489"/>
                                      <a:pt x="548" y="492"/>
                                    </a:cubicBezTo>
                                    <a:cubicBezTo>
                                      <a:pt x="548" y="494"/>
                                      <a:pt x="549" y="496"/>
                                      <a:pt x="549" y="499"/>
                                    </a:cubicBezTo>
                                    <a:cubicBezTo>
                                      <a:pt x="549" y="499"/>
                                      <a:pt x="549" y="499"/>
                                      <a:pt x="549" y="499"/>
                                    </a:cubicBezTo>
                                    <a:cubicBezTo>
                                      <a:pt x="552" y="495"/>
                                      <a:pt x="556" y="493"/>
                                      <a:pt x="560" y="493"/>
                                    </a:cubicBezTo>
                                    <a:cubicBezTo>
                                      <a:pt x="564" y="493"/>
                                      <a:pt x="568" y="495"/>
                                      <a:pt x="570" y="498"/>
                                    </a:cubicBezTo>
                                    <a:cubicBezTo>
                                      <a:pt x="571" y="496"/>
                                      <a:pt x="571" y="494"/>
                                      <a:pt x="572" y="491"/>
                                    </a:cubicBezTo>
                                    <a:close/>
                                    <a:moveTo>
                                      <a:pt x="575" y="484"/>
                                    </a:moveTo>
                                    <a:cubicBezTo>
                                      <a:pt x="571" y="481"/>
                                      <a:pt x="565" y="480"/>
                                      <a:pt x="560" y="480"/>
                                    </a:cubicBezTo>
                                    <a:cubicBezTo>
                                      <a:pt x="554" y="480"/>
                                      <a:pt x="549" y="481"/>
                                      <a:pt x="545" y="484"/>
                                    </a:cubicBezTo>
                                    <a:cubicBezTo>
                                      <a:pt x="546" y="486"/>
                                      <a:pt x="546" y="488"/>
                                      <a:pt x="547" y="490"/>
                                    </a:cubicBezTo>
                                    <a:cubicBezTo>
                                      <a:pt x="551" y="487"/>
                                      <a:pt x="555" y="486"/>
                                      <a:pt x="560" y="486"/>
                                    </a:cubicBezTo>
                                    <a:cubicBezTo>
                                      <a:pt x="565" y="486"/>
                                      <a:pt x="569" y="487"/>
                                      <a:pt x="572" y="490"/>
                                    </a:cubicBezTo>
                                    <a:cubicBezTo>
                                      <a:pt x="573" y="488"/>
                                      <a:pt x="574" y="486"/>
                                      <a:pt x="575" y="484"/>
                                    </a:cubicBezTo>
                                    <a:close/>
                                    <a:moveTo>
                                      <a:pt x="578" y="478"/>
                                    </a:moveTo>
                                    <a:cubicBezTo>
                                      <a:pt x="573" y="475"/>
                                      <a:pt x="567" y="473"/>
                                      <a:pt x="560" y="473"/>
                                    </a:cubicBezTo>
                                    <a:cubicBezTo>
                                      <a:pt x="553" y="473"/>
                                      <a:pt x="547" y="475"/>
                                      <a:pt x="541" y="478"/>
                                    </a:cubicBezTo>
                                    <a:cubicBezTo>
                                      <a:pt x="542" y="480"/>
                                      <a:pt x="543" y="481"/>
                                      <a:pt x="544" y="483"/>
                                    </a:cubicBezTo>
                                    <a:cubicBezTo>
                                      <a:pt x="549" y="480"/>
                                      <a:pt x="554" y="478"/>
                                      <a:pt x="560" y="478"/>
                                    </a:cubicBezTo>
                                    <a:cubicBezTo>
                                      <a:pt x="566" y="478"/>
                                      <a:pt x="571" y="480"/>
                                      <a:pt x="576" y="483"/>
                                    </a:cubicBezTo>
                                    <a:cubicBezTo>
                                      <a:pt x="577" y="481"/>
                                      <a:pt x="577" y="480"/>
                                      <a:pt x="578" y="478"/>
                                    </a:cubicBezTo>
                                    <a:close/>
                                    <a:moveTo>
                                      <a:pt x="583" y="472"/>
                                    </a:moveTo>
                                    <a:cubicBezTo>
                                      <a:pt x="577" y="467"/>
                                      <a:pt x="569" y="465"/>
                                      <a:pt x="560" y="465"/>
                                    </a:cubicBezTo>
                                    <a:cubicBezTo>
                                      <a:pt x="551" y="465"/>
                                      <a:pt x="543" y="468"/>
                                      <a:pt x="536" y="472"/>
                                    </a:cubicBezTo>
                                    <a:cubicBezTo>
                                      <a:pt x="538" y="474"/>
                                      <a:pt x="539" y="475"/>
                                      <a:pt x="540" y="477"/>
                                    </a:cubicBezTo>
                                    <a:cubicBezTo>
                                      <a:pt x="546" y="473"/>
                                      <a:pt x="553" y="471"/>
                                      <a:pt x="560" y="471"/>
                                    </a:cubicBezTo>
                                    <a:cubicBezTo>
                                      <a:pt x="567" y="471"/>
                                      <a:pt x="574" y="473"/>
                                      <a:pt x="579" y="477"/>
                                    </a:cubicBezTo>
                                    <a:cubicBezTo>
                                      <a:pt x="581" y="475"/>
                                      <a:pt x="582" y="473"/>
                                      <a:pt x="583" y="472"/>
                                    </a:cubicBezTo>
                                    <a:close/>
                                    <a:moveTo>
                                      <a:pt x="589" y="467"/>
                                    </a:moveTo>
                                    <a:cubicBezTo>
                                      <a:pt x="581" y="461"/>
                                      <a:pt x="571" y="457"/>
                                      <a:pt x="560" y="457"/>
                                    </a:cubicBezTo>
                                    <a:cubicBezTo>
                                      <a:pt x="549" y="457"/>
                                      <a:pt x="539" y="461"/>
                                      <a:pt x="531" y="467"/>
                                    </a:cubicBezTo>
                                    <a:cubicBezTo>
                                      <a:pt x="532" y="468"/>
                                      <a:pt x="534" y="470"/>
                                      <a:pt x="535" y="471"/>
                                    </a:cubicBezTo>
                                    <a:cubicBezTo>
                                      <a:pt x="542" y="466"/>
                                      <a:pt x="551" y="463"/>
                                      <a:pt x="560" y="463"/>
                                    </a:cubicBezTo>
                                    <a:cubicBezTo>
                                      <a:pt x="569" y="463"/>
                                      <a:pt x="577" y="466"/>
                                      <a:pt x="584" y="471"/>
                                    </a:cubicBezTo>
                                    <a:cubicBezTo>
                                      <a:pt x="586" y="469"/>
                                      <a:pt x="587" y="468"/>
                                      <a:pt x="589" y="467"/>
                                    </a:cubicBezTo>
                                    <a:close/>
                                    <a:moveTo>
                                      <a:pt x="626" y="455"/>
                                    </a:moveTo>
                                    <a:cubicBezTo>
                                      <a:pt x="626" y="453"/>
                                      <a:pt x="624" y="450"/>
                                      <a:pt x="621" y="450"/>
                                    </a:cubicBezTo>
                                    <a:cubicBezTo>
                                      <a:pt x="618" y="450"/>
                                      <a:pt x="616" y="453"/>
                                      <a:pt x="616" y="455"/>
                                    </a:cubicBezTo>
                                    <a:cubicBezTo>
                                      <a:pt x="616" y="456"/>
                                      <a:pt x="616" y="456"/>
                                      <a:pt x="616" y="456"/>
                                    </a:cubicBezTo>
                                    <a:cubicBezTo>
                                      <a:pt x="617" y="456"/>
                                      <a:pt x="619" y="456"/>
                                      <a:pt x="621" y="456"/>
                                    </a:cubicBezTo>
                                    <a:cubicBezTo>
                                      <a:pt x="623" y="456"/>
                                      <a:pt x="624" y="456"/>
                                      <a:pt x="626" y="456"/>
                                    </a:cubicBezTo>
                                    <a:cubicBezTo>
                                      <a:pt x="626" y="456"/>
                                      <a:pt x="626" y="456"/>
                                      <a:pt x="626" y="455"/>
                                    </a:cubicBezTo>
                                    <a:close/>
                                    <a:moveTo>
                                      <a:pt x="633" y="455"/>
                                    </a:moveTo>
                                    <a:cubicBezTo>
                                      <a:pt x="633" y="449"/>
                                      <a:pt x="627" y="443"/>
                                      <a:pt x="621" y="443"/>
                                    </a:cubicBezTo>
                                    <a:cubicBezTo>
                                      <a:pt x="614" y="443"/>
                                      <a:pt x="609" y="449"/>
                                      <a:pt x="609" y="455"/>
                                    </a:cubicBezTo>
                                    <a:cubicBezTo>
                                      <a:pt x="609" y="456"/>
                                      <a:pt x="609" y="456"/>
                                      <a:pt x="609" y="457"/>
                                    </a:cubicBezTo>
                                    <a:cubicBezTo>
                                      <a:pt x="611" y="457"/>
                                      <a:pt x="612" y="456"/>
                                      <a:pt x="614" y="456"/>
                                    </a:cubicBezTo>
                                    <a:cubicBezTo>
                                      <a:pt x="614" y="456"/>
                                      <a:pt x="614" y="456"/>
                                      <a:pt x="614" y="455"/>
                                    </a:cubicBezTo>
                                    <a:cubicBezTo>
                                      <a:pt x="614" y="452"/>
                                      <a:pt x="617" y="449"/>
                                      <a:pt x="621" y="449"/>
                                    </a:cubicBezTo>
                                    <a:cubicBezTo>
                                      <a:pt x="625" y="449"/>
                                      <a:pt x="628" y="452"/>
                                      <a:pt x="628" y="455"/>
                                    </a:cubicBezTo>
                                    <a:cubicBezTo>
                                      <a:pt x="628" y="456"/>
                                      <a:pt x="627" y="456"/>
                                      <a:pt x="627" y="456"/>
                                    </a:cubicBezTo>
                                    <a:cubicBezTo>
                                      <a:pt x="629" y="456"/>
                                      <a:pt x="631" y="457"/>
                                      <a:pt x="633" y="457"/>
                                    </a:cubicBezTo>
                                    <a:cubicBezTo>
                                      <a:pt x="633" y="456"/>
                                      <a:pt x="633" y="456"/>
                                      <a:pt x="633" y="455"/>
                                    </a:cubicBezTo>
                                    <a:close/>
                                    <a:moveTo>
                                      <a:pt x="640" y="455"/>
                                    </a:moveTo>
                                    <a:cubicBezTo>
                                      <a:pt x="640" y="450"/>
                                      <a:pt x="638" y="445"/>
                                      <a:pt x="635" y="442"/>
                                    </a:cubicBezTo>
                                    <a:cubicBezTo>
                                      <a:pt x="631" y="438"/>
                                      <a:pt x="626" y="436"/>
                                      <a:pt x="621" y="436"/>
                                    </a:cubicBezTo>
                                    <a:cubicBezTo>
                                      <a:pt x="615" y="436"/>
                                      <a:pt x="611" y="438"/>
                                      <a:pt x="607" y="442"/>
                                    </a:cubicBezTo>
                                    <a:cubicBezTo>
                                      <a:pt x="603" y="445"/>
                                      <a:pt x="601" y="450"/>
                                      <a:pt x="601" y="455"/>
                                    </a:cubicBezTo>
                                    <a:cubicBezTo>
                                      <a:pt x="601" y="457"/>
                                      <a:pt x="601" y="458"/>
                                      <a:pt x="602" y="459"/>
                                    </a:cubicBezTo>
                                    <a:cubicBezTo>
                                      <a:pt x="604" y="459"/>
                                      <a:pt x="605" y="458"/>
                                      <a:pt x="607" y="457"/>
                                    </a:cubicBezTo>
                                    <a:cubicBezTo>
                                      <a:pt x="607" y="457"/>
                                      <a:pt x="607" y="456"/>
                                      <a:pt x="607" y="455"/>
                                    </a:cubicBezTo>
                                    <a:cubicBezTo>
                                      <a:pt x="607" y="448"/>
                                      <a:pt x="613" y="442"/>
                                      <a:pt x="621" y="442"/>
                                    </a:cubicBezTo>
                                    <a:cubicBezTo>
                                      <a:pt x="628" y="442"/>
                                      <a:pt x="634" y="448"/>
                                      <a:pt x="634" y="455"/>
                                    </a:cubicBezTo>
                                    <a:cubicBezTo>
                                      <a:pt x="634" y="456"/>
                                      <a:pt x="634" y="457"/>
                                      <a:pt x="634" y="457"/>
                                    </a:cubicBezTo>
                                    <a:cubicBezTo>
                                      <a:pt x="636" y="458"/>
                                      <a:pt x="638" y="459"/>
                                      <a:pt x="640" y="459"/>
                                    </a:cubicBezTo>
                                    <a:cubicBezTo>
                                      <a:pt x="640" y="458"/>
                                      <a:pt x="640" y="457"/>
                                      <a:pt x="640" y="455"/>
                                    </a:cubicBezTo>
                                    <a:close/>
                                    <a:moveTo>
                                      <a:pt x="648" y="455"/>
                                    </a:moveTo>
                                    <a:cubicBezTo>
                                      <a:pt x="648" y="448"/>
                                      <a:pt x="645" y="441"/>
                                      <a:pt x="640" y="436"/>
                                    </a:cubicBezTo>
                                    <a:cubicBezTo>
                                      <a:pt x="635" y="431"/>
                                      <a:pt x="628" y="428"/>
                                      <a:pt x="621" y="428"/>
                                    </a:cubicBezTo>
                                    <a:cubicBezTo>
                                      <a:pt x="613" y="428"/>
                                      <a:pt x="607" y="431"/>
                                      <a:pt x="602" y="436"/>
                                    </a:cubicBezTo>
                                    <a:cubicBezTo>
                                      <a:pt x="597" y="441"/>
                                      <a:pt x="594" y="448"/>
                                      <a:pt x="594" y="455"/>
                                    </a:cubicBezTo>
                                    <a:cubicBezTo>
                                      <a:pt x="594" y="458"/>
                                      <a:pt x="594" y="460"/>
                                      <a:pt x="595" y="463"/>
                                    </a:cubicBezTo>
                                    <a:cubicBezTo>
                                      <a:pt x="596" y="462"/>
                                      <a:pt x="598" y="461"/>
                                      <a:pt x="600" y="460"/>
                                    </a:cubicBezTo>
                                    <a:cubicBezTo>
                                      <a:pt x="600" y="458"/>
                                      <a:pt x="600" y="457"/>
                                      <a:pt x="600" y="455"/>
                                    </a:cubicBezTo>
                                    <a:cubicBezTo>
                                      <a:pt x="600" y="444"/>
                                      <a:pt x="609" y="434"/>
                                      <a:pt x="621" y="434"/>
                                    </a:cubicBezTo>
                                    <a:cubicBezTo>
                                      <a:pt x="632" y="434"/>
                                      <a:pt x="642" y="444"/>
                                      <a:pt x="642" y="455"/>
                                    </a:cubicBezTo>
                                    <a:cubicBezTo>
                                      <a:pt x="642" y="457"/>
                                      <a:pt x="642" y="458"/>
                                      <a:pt x="641" y="460"/>
                                    </a:cubicBezTo>
                                    <a:cubicBezTo>
                                      <a:pt x="643" y="461"/>
                                      <a:pt x="645" y="462"/>
                                      <a:pt x="647" y="463"/>
                                    </a:cubicBezTo>
                                    <a:cubicBezTo>
                                      <a:pt x="648" y="460"/>
                                      <a:pt x="648" y="458"/>
                                      <a:pt x="648" y="455"/>
                                    </a:cubicBezTo>
                                    <a:close/>
                                    <a:moveTo>
                                      <a:pt x="651" y="465"/>
                                    </a:moveTo>
                                    <a:cubicBezTo>
                                      <a:pt x="652" y="465"/>
                                      <a:pt x="653" y="464"/>
                                      <a:pt x="654" y="463"/>
                                    </a:cubicBezTo>
                                    <a:cubicBezTo>
                                      <a:pt x="655" y="461"/>
                                      <a:pt x="655" y="458"/>
                                      <a:pt x="655" y="455"/>
                                    </a:cubicBezTo>
                                    <a:cubicBezTo>
                                      <a:pt x="655" y="446"/>
                                      <a:pt x="651" y="437"/>
                                      <a:pt x="645" y="431"/>
                                    </a:cubicBezTo>
                                    <a:cubicBezTo>
                                      <a:pt x="639" y="425"/>
                                      <a:pt x="630" y="421"/>
                                      <a:pt x="621" y="421"/>
                                    </a:cubicBezTo>
                                    <a:cubicBezTo>
                                      <a:pt x="611" y="421"/>
                                      <a:pt x="603" y="425"/>
                                      <a:pt x="597" y="431"/>
                                    </a:cubicBezTo>
                                    <a:cubicBezTo>
                                      <a:pt x="590" y="437"/>
                                      <a:pt x="587" y="446"/>
                                      <a:pt x="587" y="455"/>
                                    </a:cubicBezTo>
                                    <a:cubicBezTo>
                                      <a:pt x="587" y="458"/>
                                      <a:pt x="587" y="461"/>
                                      <a:pt x="588" y="464"/>
                                    </a:cubicBezTo>
                                    <a:cubicBezTo>
                                      <a:pt x="589" y="464"/>
                                      <a:pt x="589" y="465"/>
                                      <a:pt x="590" y="466"/>
                                    </a:cubicBezTo>
                                    <a:cubicBezTo>
                                      <a:pt x="591" y="465"/>
                                      <a:pt x="592" y="464"/>
                                      <a:pt x="593" y="464"/>
                                    </a:cubicBezTo>
                                    <a:cubicBezTo>
                                      <a:pt x="592" y="461"/>
                                      <a:pt x="592" y="458"/>
                                      <a:pt x="592" y="455"/>
                                    </a:cubicBezTo>
                                    <a:cubicBezTo>
                                      <a:pt x="592" y="440"/>
                                      <a:pt x="605" y="427"/>
                                      <a:pt x="621" y="427"/>
                                    </a:cubicBezTo>
                                    <a:cubicBezTo>
                                      <a:pt x="637" y="427"/>
                                      <a:pt x="650" y="440"/>
                                      <a:pt x="650" y="455"/>
                                    </a:cubicBezTo>
                                    <a:cubicBezTo>
                                      <a:pt x="650" y="458"/>
                                      <a:pt x="649" y="461"/>
                                      <a:pt x="648" y="464"/>
                                    </a:cubicBezTo>
                                    <a:cubicBezTo>
                                      <a:pt x="649" y="464"/>
                                      <a:pt x="650" y="465"/>
                                      <a:pt x="651" y="465"/>
                                    </a:cubicBezTo>
                                    <a:close/>
                                    <a:moveTo>
                                      <a:pt x="693" y="491"/>
                                    </a:moveTo>
                                    <a:cubicBezTo>
                                      <a:pt x="690" y="489"/>
                                      <a:pt x="685" y="487"/>
                                      <a:pt x="681" y="487"/>
                                    </a:cubicBezTo>
                                    <a:cubicBezTo>
                                      <a:pt x="677" y="487"/>
                                      <a:pt x="673" y="489"/>
                                      <a:pt x="669" y="491"/>
                                    </a:cubicBezTo>
                                    <a:cubicBezTo>
                                      <a:pt x="670" y="493"/>
                                      <a:pt x="671" y="495"/>
                                      <a:pt x="671" y="497"/>
                                    </a:cubicBezTo>
                                    <a:cubicBezTo>
                                      <a:pt x="674" y="495"/>
                                      <a:pt x="677" y="493"/>
                                      <a:pt x="681" y="493"/>
                                    </a:cubicBezTo>
                                    <a:cubicBezTo>
                                      <a:pt x="685" y="493"/>
                                      <a:pt x="689" y="495"/>
                                      <a:pt x="691" y="498"/>
                                    </a:cubicBezTo>
                                    <a:cubicBezTo>
                                      <a:pt x="692" y="496"/>
                                      <a:pt x="692" y="494"/>
                                      <a:pt x="693" y="491"/>
                                    </a:cubicBezTo>
                                    <a:close/>
                                    <a:moveTo>
                                      <a:pt x="696" y="484"/>
                                    </a:moveTo>
                                    <a:cubicBezTo>
                                      <a:pt x="691" y="481"/>
                                      <a:pt x="686" y="480"/>
                                      <a:pt x="681" y="480"/>
                                    </a:cubicBezTo>
                                    <a:cubicBezTo>
                                      <a:pt x="676" y="480"/>
                                      <a:pt x="671" y="481"/>
                                      <a:pt x="666" y="484"/>
                                    </a:cubicBezTo>
                                    <a:cubicBezTo>
                                      <a:pt x="667" y="485"/>
                                      <a:pt x="668" y="487"/>
                                      <a:pt x="669" y="489"/>
                                    </a:cubicBezTo>
                                    <a:cubicBezTo>
                                      <a:pt x="672" y="487"/>
                                      <a:pt x="676" y="486"/>
                                      <a:pt x="681" y="486"/>
                                    </a:cubicBezTo>
                                    <a:cubicBezTo>
                                      <a:pt x="686" y="486"/>
                                      <a:pt x="690" y="487"/>
                                      <a:pt x="693" y="490"/>
                                    </a:cubicBezTo>
                                    <a:cubicBezTo>
                                      <a:pt x="694" y="488"/>
                                      <a:pt x="695" y="486"/>
                                      <a:pt x="696" y="484"/>
                                    </a:cubicBezTo>
                                    <a:close/>
                                    <a:moveTo>
                                      <a:pt x="699" y="478"/>
                                    </a:moveTo>
                                    <a:cubicBezTo>
                                      <a:pt x="694" y="475"/>
                                      <a:pt x="688" y="473"/>
                                      <a:pt x="681" y="473"/>
                                    </a:cubicBezTo>
                                    <a:cubicBezTo>
                                      <a:pt x="674" y="473"/>
                                      <a:pt x="668" y="474"/>
                                      <a:pt x="663" y="478"/>
                                    </a:cubicBezTo>
                                    <a:cubicBezTo>
                                      <a:pt x="664" y="479"/>
                                      <a:pt x="665" y="481"/>
                                      <a:pt x="666" y="482"/>
                                    </a:cubicBezTo>
                                    <a:cubicBezTo>
                                      <a:pt x="670" y="480"/>
                                      <a:pt x="675" y="478"/>
                                      <a:pt x="681" y="478"/>
                                    </a:cubicBezTo>
                                    <a:cubicBezTo>
                                      <a:pt x="687" y="478"/>
                                      <a:pt x="692" y="480"/>
                                      <a:pt x="697" y="483"/>
                                    </a:cubicBezTo>
                                    <a:cubicBezTo>
                                      <a:pt x="697" y="481"/>
                                      <a:pt x="698" y="480"/>
                                      <a:pt x="699" y="478"/>
                                    </a:cubicBezTo>
                                    <a:close/>
                                    <a:moveTo>
                                      <a:pt x="704" y="472"/>
                                    </a:moveTo>
                                    <a:cubicBezTo>
                                      <a:pt x="697" y="467"/>
                                      <a:pt x="689" y="465"/>
                                      <a:pt x="681" y="465"/>
                                    </a:cubicBezTo>
                                    <a:cubicBezTo>
                                      <a:pt x="672" y="465"/>
                                      <a:pt x="665" y="467"/>
                                      <a:pt x="658" y="472"/>
                                    </a:cubicBezTo>
                                    <a:cubicBezTo>
                                      <a:pt x="659" y="473"/>
                                      <a:pt x="661" y="475"/>
                                      <a:pt x="662" y="476"/>
                                    </a:cubicBezTo>
                                    <a:cubicBezTo>
                                      <a:pt x="667" y="473"/>
                                      <a:pt x="674" y="471"/>
                                      <a:pt x="681" y="471"/>
                                    </a:cubicBezTo>
                                    <a:cubicBezTo>
                                      <a:pt x="688" y="471"/>
                                      <a:pt x="695" y="473"/>
                                      <a:pt x="700" y="477"/>
                                    </a:cubicBezTo>
                                    <a:cubicBezTo>
                                      <a:pt x="701" y="475"/>
                                      <a:pt x="703" y="473"/>
                                      <a:pt x="704" y="472"/>
                                    </a:cubicBezTo>
                                    <a:close/>
                                    <a:moveTo>
                                      <a:pt x="710" y="467"/>
                                    </a:moveTo>
                                    <a:cubicBezTo>
                                      <a:pt x="702" y="461"/>
                                      <a:pt x="692" y="457"/>
                                      <a:pt x="681" y="457"/>
                                    </a:cubicBezTo>
                                    <a:cubicBezTo>
                                      <a:pt x="670" y="457"/>
                                      <a:pt x="660" y="461"/>
                                      <a:pt x="652" y="466"/>
                                    </a:cubicBezTo>
                                    <a:cubicBezTo>
                                      <a:pt x="654" y="468"/>
                                      <a:pt x="655" y="469"/>
                                      <a:pt x="657" y="470"/>
                                    </a:cubicBezTo>
                                    <a:cubicBezTo>
                                      <a:pt x="664" y="466"/>
                                      <a:pt x="672" y="463"/>
                                      <a:pt x="681" y="463"/>
                                    </a:cubicBezTo>
                                    <a:cubicBezTo>
                                      <a:pt x="690" y="463"/>
                                      <a:pt x="698" y="466"/>
                                      <a:pt x="705" y="471"/>
                                    </a:cubicBezTo>
                                    <a:cubicBezTo>
                                      <a:pt x="707" y="469"/>
                                      <a:pt x="708" y="468"/>
                                      <a:pt x="710" y="467"/>
                                    </a:cubicBezTo>
                                    <a:close/>
                                    <a:moveTo>
                                      <a:pt x="747" y="455"/>
                                    </a:moveTo>
                                    <a:cubicBezTo>
                                      <a:pt x="747" y="453"/>
                                      <a:pt x="745" y="450"/>
                                      <a:pt x="742" y="450"/>
                                    </a:cubicBezTo>
                                    <a:cubicBezTo>
                                      <a:pt x="739" y="450"/>
                                      <a:pt x="737" y="453"/>
                                      <a:pt x="737" y="455"/>
                                    </a:cubicBezTo>
                                    <a:cubicBezTo>
                                      <a:pt x="737" y="456"/>
                                      <a:pt x="737" y="456"/>
                                      <a:pt x="737" y="456"/>
                                    </a:cubicBezTo>
                                    <a:cubicBezTo>
                                      <a:pt x="738" y="456"/>
                                      <a:pt x="740" y="456"/>
                                      <a:pt x="742" y="456"/>
                                    </a:cubicBezTo>
                                    <a:cubicBezTo>
                                      <a:pt x="743" y="456"/>
                                      <a:pt x="745" y="456"/>
                                      <a:pt x="747" y="456"/>
                                    </a:cubicBezTo>
                                    <a:cubicBezTo>
                                      <a:pt x="747" y="456"/>
                                      <a:pt x="747" y="456"/>
                                      <a:pt x="747" y="455"/>
                                    </a:cubicBezTo>
                                    <a:close/>
                                    <a:moveTo>
                                      <a:pt x="754" y="455"/>
                                    </a:moveTo>
                                    <a:cubicBezTo>
                                      <a:pt x="754" y="449"/>
                                      <a:pt x="748" y="443"/>
                                      <a:pt x="742" y="443"/>
                                    </a:cubicBezTo>
                                    <a:cubicBezTo>
                                      <a:pt x="735" y="443"/>
                                      <a:pt x="730" y="449"/>
                                      <a:pt x="730" y="455"/>
                                    </a:cubicBezTo>
                                    <a:cubicBezTo>
                                      <a:pt x="730" y="456"/>
                                      <a:pt x="730" y="456"/>
                                      <a:pt x="730" y="457"/>
                                    </a:cubicBezTo>
                                    <a:cubicBezTo>
                                      <a:pt x="732" y="457"/>
                                      <a:pt x="733" y="456"/>
                                      <a:pt x="735" y="456"/>
                                    </a:cubicBezTo>
                                    <a:cubicBezTo>
                                      <a:pt x="735" y="456"/>
                                      <a:pt x="735" y="456"/>
                                      <a:pt x="735" y="455"/>
                                    </a:cubicBezTo>
                                    <a:cubicBezTo>
                                      <a:pt x="735" y="452"/>
                                      <a:pt x="738" y="449"/>
                                      <a:pt x="742" y="449"/>
                                    </a:cubicBezTo>
                                    <a:cubicBezTo>
                                      <a:pt x="745" y="449"/>
                                      <a:pt x="748" y="452"/>
                                      <a:pt x="748" y="455"/>
                                    </a:cubicBezTo>
                                    <a:cubicBezTo>
                                      <a:pt x="748" y="456"/>
                                      <a:pt x="748" y="456"/>
                                      <a:pt x="748" y="456"/>
                                    </a:cubicBezTo>
                                    <a:cubicBezTo>
                                      <a:pt x="750" y="456"/>
                                      <a:pt x="752" y="457"/>
                                      <a:pt x="754" y="457"/>
                                    </a:cubicBezTo>
                                    <a:cubicBezTo>
                                      <a:pt x="754" y="456"/>
                                      <a:pt x="754" y="456"/>
                                      <a:pt x="754" y="455"/>
                                    </a:cubicBezTo>
                                    <a:close/>
                                    <a:moveTo>
                                      <a:pt x="761" y="455"/>
                                    </a:moveTo>
                                    <a:cubicBezTo>
                                      <a:pt x="761" y="450"/>
                                      <a:pt x="759" y="445"/>
                                      <a:pt x="755" y="442"/>
                                    </a:cubicBezTo>
                                    <a:cubicBezTo>
                                      <a:pt x="752" y="438"/>
                                      <a:pt x="747" y="436"/>
                                      <a:pt x="742" y="436"/>
                                    </a:cubicBezTo>
                                    <a:cubicBezTo>
                                      <a:pt x="736" y="436"/>
                                      <a:pt x="731" y="438"/>
                                      <a:pt x="728" y="442"/>
                                    </a:cubicBezTo>
                                    <a:cubicBezTo>
                                      <a:pt x="724" y="445"/>
                                      <a:pt x="722" y="450"/>
                                      <a:pt x="722" y="455"/>
                                    </a:cubicBezTo>
                                    <a:cubicBezTo>
                                      <a:pt x="722" y="457"/>
                                      <a:pt x="722" y="458"/>
                                      <a:pt x="723" y="459"/>
                                    </a:cubicBezTo>
                                    <a:cubicBezTo>
                                      <a:pt x="724" y="459"/>
                                      <a:pt x="726" y="458"/>
                                      <a:pt x="728" y="457"/>
                                    </a:cubicBezTo>
                                    <a:cubicBezTo>
                                      <a:pt x="728" y="457"/>
                                      <a:pt x="728" y="456"/>
                                      <a:pt x="728" y="455"/>
                                    </a:cubicBezTo>
                                    <a:cubicBezTo>
                                      <a:pt x="728" y="448"/>
                                      <a:pt x="734" y="442"/>
                                      <a:pt x="742" y="442"/>
                                    </a:cubicBezTo>
                                    <a:cubicBezTo>
                                      <a:pt x="749" y="442"/>
                                      <a:pt x="755" y="448"/>
                                      <a:pt x="755" y="455"/>
                                    </a:cubicBezTo>
                                    <a:cubicBezTo>
                                      <a:pt x="755" y="456"/>
                                      <a:pt x="755" y="457"/>
                                      <a:pt x="755" y="457"/>
                                    </a:cubicBezTo>
                                    <a:cubicBezTo>
                                      <a:pt x="757" y="458"/>
                                      <a:pt x="759" y="459"/>
                                      <a:pt x="761" y="459"/>
                                    </a:cubicBezTo>
                                    <a:cubicBezTo>
                                      <a:pt x="761" y="458"/>
                                      <a:pt x="761" y="457"/>
                                      <a:pt x="761" y="455"/>
                                    </a:cubicBezTo>
                                    <a:close/>
                                    <a:moveTo>
                                      <a:pt x="769" y="455"/>
                                    </a:moveTo>
                                    <a:cubicBezTo>
                                      <a:pt x="769" y="448"/>
                                      <a:pt x="766" y="441"/>
                                      <a:pt x="761" y="436"/>
                                    </a:cubicBezTo>
                                    <a:cubicBezTo>
                                      <a:pt x="756" y="431"/>
                                      <a:pt x="749" y="428"/>
                                      <a:pt x="742" y="428"/>
                                    </a:cubicBezTo>
                                    <a:cubicBezTo>
                                      <a:pt x="734" y="428"/>
                                      <a:pt x="727" y="431"/>
                                      <a:pt x="722" y="436"/>
                                    </a:cubicBezTo>
                                    <a:cubicBezTo>
                                      <a:pt x="718" y="441"/>
                                      <a:pt x="714" y="448"/>
                                      <a:pt x="714" y="455"/>
                                    </a:cubicBezTo>
                                    <a:cubicBezTo>
                                      <a:pt x="714" y="458"/>
                                      <a:pt x="715" y="460"/>
                                      <a:pt x="715" y="463"/>
                                    </a:cubicBezTo>
                                    <a:cubicBezTo>
                                      <a:pt x="717" y="462"/>
                                      <a:pt x="719" y="461"/>
                                      <a:pt x="721" y="460"/>
                                    </a:cubicBezTo>
                                    <a:cubicBezTo>
                                      <a:pt x="721" y="458"/>
                                      <a:pt x="721" y="457"/>
                                      <a:pt x="721" y="455"/>
                                    </a:cubicBezTo>
                                    <a:cubicBezTo>
                                      <a:pt x="721" y="444"/>
                                      <a:pt x="730" y="434"/>
                                      <a:pt x="742" y="434"/>
                                    </a:cubicBezTo>
                                    <a:cubicBezTo>
                                      <a:pt x="753" y="434"/>
                                      <a:pt x="763" y="444"/>
                                      <a:pt x="763" y="455"/>
                                    </a:cubicBezTo>
                                    <a:cubicBezTo>
                                      <a:pt x="763" y="457"/>
                                      <a:pt x="763" y="458"/>
                                      <a:pt x="762" y="460"/>
                                    </a:cubicBezTo>
                                    <a:cubicBezTo>
                                      <a:pt x="764" y="461"/>
                                      <a:pt x="766" y="462"/>
                                      <a:pt x="768" y="463"/>
                                    </a:cubicBezTo>
                                    <a:cubicBezTo>
                                      <a:pt x="769" y="460"/>
                                      <a:pt x="769" y="458"/>
                                      <a:pt x="769" y="455"/>
                                    </a:cubicBezTo>
                                    <a:close/>
                                    <a:moveTo>
                                      <a:pt x="772" y="466"/>
                                    </a:moveTo>
                                    <a:cubicBezTo>
                                      <a:pt x="773" y="465"/>
                                      <a:pt x="774" y="464"/>
                                      <a:pt x="775" y="464"/>
                                    </a:cubicBezTo>
                                    <a:cubicBezTo>
                                      <a:pt x="776" y="461"/>
                                      <a:pt x="776" y="458"/>
                                      <a:pt x="776" y="455"/>
                                    </a:cubicBezTo>
                                    <a:cubicBezTo>
                                      <a:pt x="776" y="446"/>
                                      <a:pt x="772" y="437"/>
                                      <a:pt x="766" y="431"/>
                                    </a:cubicBezTo>
                                    <a:cubicBezTo>
                                      <a:pt x="760" y="425"/>
                                      <a:pt x="751" y="421"/>
                                      <a:pt x="742" y="421"/>
                                    </a:cubicBezTo>
                                    <a:cubicBezTo>
                                      <a:pt x="732" y="421"/>
                                      <a:pt x="724" y="425"/>
                                      <a:pt x="717" y="431"/>
                                    </a:cubicBezTo>
                                    <a:cubicBezTo>
                                      <a:pt x="711" y="437"/>
                                      <a:pt x="707" y="446"/>
                                      <a:pt x="707" y="455"/>
                                    </a:cubicBezTo>
                                    <a:cubicBezTo>
                                      <a:pt x="707" y="458"/>
                                      <a:pt x="708" y="461"/>
                                      <a:pt x="708" y="464"/>
                                    </a:cubicBezTo>
                                    <a:cubicBezTo>
                                      <a:pt x="709" y="464"/>
                                      <a:pt x="710" y="465"/>
                                      <a:pt x="711" y="466"/>
                                    </a:cubicBezTo>
                                    <a:cubicBezTo>
                                      <a:pt x="712" y="465"/>
                                      <a:pt x="713" y="464"/>
                                      <a:pt x="714" y="464"/>
                                    </a:cubicBezTo>
                                    <a:cubicBezTo>
                                      <a:pt x="713" y="461"/>
                                      <a:pt x="713" y="458"/>
                                      <a:pt x="713" y="455"/>
                                    </a:cubicBezTo>
                                    <a:cubicBezTo>
                                      <a:pt x="713" y="440"/>
                                      <a:pt x="726" y="427"/>
                                      <a:pt x="742" y="427"/>
                                    </a:cubicBezTo>
                                    <a:cubicBezTo>
                                      <a:pt x="758" y="427"/>
                                      <a:pt x="770" y="440"/>
                                      <a:pt x="770" y="455"/>
                                    </a:cubicBezTo>
                                    <a:cubicBezTo>
                                      <a:pt x="770" y="458"/>
                                      <a:pt x="770" y="461"/>
                                      <a:pt x="769" y="464"/>
                                    </a:cubicBezTo>
                                    <a:cubicBezTo>
                                      <a:pt x="770" y="464"/>
                                      <a:pt x="771" y="465"/>
                                      <a:pt x="772" y="466"/>
                                    </a:cubicBezTo>
                                    <a:close/>
                                    <a:moveTo>
                                      <a:pt x="815" y="491"/>
                                    </a:moveTo>
                                    <a:cubicBezTo>
                                      <a:pt x="811" y="489"/>
                                      <a:pt x="807" y="487"/>
                                      <a:pt x="803" y="487"/>
                                    </a:cubicBezTo>
                                    <a:cubicBezTo>
                                      <a:pt x="798" y="487"/>
                                      <a:pt x="794" y="489"/>
                                      <a:pt x="791" y="492"/>
                                    </a:cubicBezTo>
                                    <a:cubicBezTo>
                                      <a:pt x="791" y="494"/>
                                      <a:pt x="792" y="496"/>
                                      <a:pt x="792" y="498"/>
                                    </a:cubicBezTo>
                                    <a:cubicBezTo>
                                      <a:pt x="795" y="495"/>
                                      <a:pt x="798" y="493"/>
                                      <a:pt x="803" y="493"/>
                                    </a:cubicBezTo>
                                    <a:cubicBezTo>
                                      <a:pt x="807" y="493"/>
                                      <a:pt x="811" y="495"/>
                                      <a:pt x="813" y="498"/>
                                    </a:cubicBezTo>
                                    <a:cubicBezTo>
                                      <a:pt x="814" y="496"/>
                                      <a:pt x="814" y="494"/>
                                      <a:pt x="815" y="491"/>
                                    </a:cubicBezTo>
                                    <a:close/>
                                    <a:moveTo>
                                      <a:pt x="818" y="484"/>
                                    </a:moveTo>
                                    <a:cubicBezTo>
                                      <a:pt x="813" y="481"/>
                                      <a:pt x="808" y="480"/>
                                      <a:pt x="803" y="480"/>
                                    </a:cubicBezTo>
                                    <a:cubicBezTo>
                                      <a:pt x="797" y="480"/>
                                      <a:pt x="792" y="481"/>
                                      <a:pt x="788" y="484"/>
                                    </a:cubicBezTo>
                                    <a:cubicBezTo>
                                      <a:pt x="789" y="486"/>
                                      <a:pt x="789" y="488"/>
                                      <a:pt x="790" y="490"/>
                                    </a:cubicBezTo>
                                    <a:cubicBezTo>
                                      <a:pt x="794" y="487"/>
                                      <a:pt x="798" y="486"/>
                                      <a:pt x="803" y="486"/>
                                    </a:cubicBezTo>
                                    <a:cubicBezTo>
                                      <a:pt x="807" y="486"/>
                                      <a:pt x="812" y="487"/>
                                      <a:pt x="815" y="490"/>
                                    </a:cubicBezTo>
                                    <a:cubicBezTo>
                                      <a:pt x="816" y="488"/>
                                      <a:pt x="817" y="486"/>
                                      <a:pt x="818" y="484"/>
                                    </a:cubicBezTo>
                                    <a:close/>
                                    <a:moveTo>
                                      <a:pt x="821" y="478"/>
                                    </a:moveTo>
                                    <a:cubicBezTo>
                                      <a:pt x="816" y="475"/>
                                      <a:pt x="810" y="473"/>
                                      <a:pt x="803" y="473"/>
                                    </a:cubicBezTo>
                                    <a:cubicBezTo>
                                      <a:pt x="796" y="473"/>
                                      <a:pt x="789" y="475"/>
                                      <a:pt x="784" y="478"/>
                                    </a:cubicBezTo>
                                    <a:cubicBezTo>
                                      <a:pt x="785" y="480"/>
                                      <a:pt x="786" y="481"/>
                                      <a:pt x="787" y="483"/>
                                    </a:cubicBezTo>
                                    <a:cubicBezTo>
                                      <a:pt x="791" y="480"/>
                                      <a:pt x="797" y="478"/>
                                      <a:pt x="803" y="478"/>
                                    </a:cubicBezTo>
                                    <a:cubicBezTo>
                                      <a:pt x="809" y="478"/>
                                      <a:pt x="814" y="480"/>
                                      <a:pt x="818" y="483"/>
                                    </a:cubicBezTo>
                                    <a:cubicBezTo>
                                      <a:pt x="819" y="481"/>
                                      <a:pt x="820" y="480"/>
                                      <a:pt x="821" y="478"/>
                                    </a:cubicBezTo>
                                    <a:close/>
                                    <a:moveTo>
                                      <a:pt x="826" y="472"/>
                                    </a:moveTo>
                                    <a:cubicBezTo>
                                      <a:pt x="819" y="467"/>
                                      <a:pt x="811" y="465"/>
                                      <a:pt x="803" y="465"/>
                                    </a:cubicBezTo>
                                    <a:cubicBezTo>
                                      <a:pt x="794" y="465"/>
                                      <a:pt x="786" y="468"/>
                                      <a:pt x="779" y="472"/>
                                    </a:cubicBezTo>
                                    <a:cubicBezTo>
                                      <a:pt x="781" y="474"/>
                                      <a:pt x="782" y="475"/>
                                      <a:pt x="783" y="477"/>
                                    </a:cubicBezTo>
                                    <a:cubicBezTo>
                                      <a:pt x="789" y="473"/>
                                      <a:pt x="795" y="471"/>
                                      <a:pt x="803" y="471"/>
                                    </a:cubicBezTo>
                                    <a:cubicBezTo>
                                      <a:pt x="810" y="471"/>
                                      <a:pt x="817" y="473"/>
                                      <a:pt x="822" y="477"/>
                                    </a:cubicBezTo>
                                    <a:cubicBezTo>
                                      <a:pt x="823" y="475"/>
                                      <a:pt x="825" y="473"/>
                                      <a:pt x="826" y="472"/>
                                    </a:cubicBezTo>
                                    <a:close/>
                                    <a:moveTo>
                                      <a:pt x="832" y="467"/>
                                    </a:moveTo>
                                    <a:cubicBezTo>
                                      <a:pt x="824" y="461"/>
                                      <a:pt x="814" y="457"/>
                                      <a:pt x="803" y="457"/>
                                    </a:cubicBezTo>
                                    <a:cubicBezTo>
                                      <a:pt x="792" y="457"/>
                                      <a:pt x="782" y="461"/>
                                      <a:pt x="773" y="467"/>
                                    </a:cubicBezTo>
                                    <a:cubicBezTo>
                                      <a:pt x="775" y="468"/>
                                      <a:pt x="777" y="469"/>
                                      <a:pt x="778" y="471"/>
                                    </a:cubicBezTo>
                                    <a:cubicBezTo>
                                      <a:pt x="785" y="466"/>
                                      <a:pt x="794" y="463"/>
                                      <a:pt x="803" y="463"/>
                                    </a:cubicBezTo>
                                    <a:cubicBezTo>
                                      <a:pt x="812" y="463"/>
                                      <a:pt x="820" y="466"/>
                                      <a:pt x="827" y="471"/>
                                    </a:cubicBezTo>
                                    <a:cubicBezTo>
                                      <a:pt x="829" y="469"/>
                                      <a:pt x="830" y="468"/>
                                      <a:pt x="832" y="467"/>
                                    </a:cubicBezTo>
                                    <a:close/>
                                    <a:moveTo>
                                      <a:pt x="869" y="455"/>
                                    </a:moveTo>
                                    <a:cubicBezTo>
                                      <a:pt x="869" y="453"/>
                                      <a:pt x="866" y="450"/>
                                      <a:pt x="864" y="450"/>
                                    </a:cubicBezTo>
                                    <a:cubicBezTo>
                                      <a:pt x="861" y="450"/>
                                      <a:pt x="858" y="453"/>
                                      <a:pt x="858" y="455"/>
                                    </a:cubicBezTo>
                                    <a:cubicBezTo>
                                      <a:pt x="858" y="456"/>
                                      <a:pt x="859" y="456"/>
                                      <a:pt x="859" y="456"/>
                                    </a:cubicBezTo>
                                    <a:cubicBezTo>
                                      <a:pt x="860" y="456"/>
                                      <a:pt x="862" y="456"/>
                                      <a:pt x="864" y="456"/>
                                    </a:cubicBezTo>
                                    <a:cubicBezTo>
                                      <a:pt x="865" y="456"/>
                                      <a:pt x="867" y="456"/>
                                      <a:pt x="869" y="456"/>
                                    </a:cubicBezTo>
                                    <a:cubicBezTo>
                                      <a:pt x="869" y="456"/>
                                      <a:pt x="869" y="456"/>
                                      <a:pt x="869" y="455"/>
                                    </a:cubicBezTo>
                                    <a:close/>
                                    <a:moveTo>
                                      <a:pt x="876" y="455"/>
                                    </a:moveTo>
                                    <a:cubicBezTo>
                                      <a:pt x="876" y="449"/>
                                      <a:pt x="870" y="443"/>
                                      <a:pt x="864" y="443"/>
                                    </a:cubicBezTo>
                                    <a:cubicBezTo>
                                      <a:pt x="857" y="443"/>
                                      <a:pt x="852" y="449"/>
                                      <a:pt x="852" y="455"/>
                                    </a:cubicBezTo>
                                    <a:cubicBezTo>
                                      <a:pt x="852" y="456"/>
                                      <a:pt x="852" y="456"/>
                                      <a:pt x="852" y="457"/>
                                    </a:cubicBezTo>
                                    <a:cubicBezTo>
                                      <a:pt x="853" y="457"/>
                                      <a:pt x="855" y="456"/>
                                      <a:pt x="857" y="456"/>
                                    </a:cubicBezTo>
                                    <a:cubicBezTo>
                                      <a:pt x="857" y="456"/>
                                      <a:pt x="857" y="456"/>
                                      <a:pt x="857" y="455"/>
                                    </a:cubicBezTo>
                                    <a:cubicBezTo>
                                      <a:pt x="857" y="452"/>
                                      <a:pt x="860" y="449"/>
                                      <a:pt x="864" y="449"/>
                                    </a:cubicBezTo>
                                    <a:cubicBezTo>
                                      <a:pt x="867" y="449"/>
                                      <a:pt x="870" y="452"/>
                                      <a:pt x="870" y="455"/>
                                    </a:cubicBezTo>
                                    <a:cubicBezTo>
                                      <a:pt x="870" y="456"/>
                                      <a:pt x="870" y="456"/>
                                      <a:pt x="870" y="456"/>
                                    </a:cubicBezTo>
                                    <a:cubicBezTo>
                                      <a:pt x="872" y="456"/>
                                      <a:pt x="874" y="457"/>
                                      <a:pt x="875" y="457"/>
                                    </a:cubicBezTo>
                                    <a:cubicBezTo>
                                      <a:pt x="876" y="456"/>
                                      <a:pt x="876" y="456"/>
                                      <a:pt x="876" y="455"/>
                                    </a:cubicBezTo>
                                    <a:close/>
                                    <a:moveTo>
                                      <a:pt x="883" y="455"/>
                                    </a:moveTo>
                                    <a:cubicBezTo>
                                      <a:pt x="883" y="450"/>
                                      <a:pt x="881" y="445"/>
                                      <a:pt x="877" y="442"/>
                                    </a:cubicBezTo>
                                    <a:cubicBezTo>
                                      <a:pt x="874" y="438"/>
                                      <a:pt x="869" y="436"/>
                                      <a:pt x="864" y="436"/>
                                    </a:cubicBezTo>
                                    <a:cubicBezTo>
                                      <a:pt x="858" y="436"/>
                                      <a:pt x="853" y="438"/>
                                      <a:pt x="850" y="442"/>
                                    </a:cubicBezTo>
                                    <a:cubicBezTo>
                                      <a:pt x="846" y="445"/>
                                      <a:pt x="844" y="450"/>
                                      <a:pt x="844" y="455"/>
                                    </a:cubicBezTo>
                                    <a:cubicBezTo>
                                      <a:pt x="844" y="457"/>
                                      <a:pt x="844" y="458"/>
                                      <a:pt x="844" y="459"/>
                                    </a:cubicBezTo>
                                    <a:cubicBezTo>
                                      <a:pt x="846" y="459"/>
                                      <a:pt x="848" y="458"/>
                                      <a:pt x="850" y="457"/>
                                    </a:cubicBezTo>
                                    <a:cubicBezTo>
                                      <a:pt x="850" y="457"/>
                                      <a:pt x="850" y="456"/>
                                      <a:pt x="850" y="455"/>
                                    </a:cubicBezTo>
                                    <a:cubicBezTo>
                                      <a:pt x="850" y="448"/>
                                      <a:pt x="856" y="442"/>
                                      <a:pt x="864" y="442"/>
                                    </a:cubicBezTo>
                                    <a:cubicBezTo>
                                      <a:pt x="871" y="442"/>
                                      <a:pt x="877" y="448"/>
                                      <a:pt x="877" y="455"/>
                                    </a:cubicBezTo>
                                    <a:cubicBezTo>
                                      <a:pt x="877" y="456"/>
                                      <a:pt x="877" y="457"/>
                                      <a:pt x="877" y="457"/>
                                    </a:cubicBezTo>
                                    <a:cubicBezTo>
                                      <a:pt x="879" y="458"/>
                                      <a:pt x="881" y="459"/>
                                      <a:pt x="883" y="459"/>
                                    </a:cubicBezTo>
                                    <a:cubicBezTo>
                                      <a:pt x="883" y="458"/>
                                      <a:pt x="883" y="457"/>
                                      <a:pt x="883" y="455"/>
                                    </a:cubicBezTo>
                                    <a:close/>
                                    <a:moveTo>
                                      <a:pt x="891" y="455"/>
                                    </a:moveTo>
                                    <a:cubicBezTo>
                                      <a:pt x="891" y="448"/>
                                      <a:pt x="888" y="441"/>
                                      <a:pt x="883" y="436"/>
                                    </a:cubicBezTo>
                                    <a:cubicBezTo>
                                      <a:pt x="878" y="431"/>
                                      <a:pt x="871" y="428"/>
                                      <a:pt x="864" y="428"/>
                                    </a:cubicBezTo>
                                    <a:cubicBezTo>
                                      <a:pt x="856" y="428"/>
                                      <a:pt x="849" y="431"/>
                                      <a:pt x="844" y="436"/>
                                    </a:cubicBezTo>
                                    <a:cubicBezTo>
                                      <a:pt x="839" y="441"/>
                                      <a:pt x="836" y="448"/>
                                      <a:pt x="836" y="455"/>
                                    </a:cubicBezTo>
                                    <a:cubicBezTo>
                                      <a:pt x="836" y="458"/>
                                      <a:pt x="837" y="460"/>
                                      <a:pt x="837" y="463"/>
                                    </a:cubicBezTo>
                                    <a:cubicBezTo>
                                      <a:pt x="839" y="462"/>
                                      <a:pt x="841" y="461"/>
                                      <a:pt x="843" y="460"/>
                                    </a:cubicBezTo>
                                    <a:cubicBezTo>
                                      <a:pt x="843" y="458"/>
                                      <a:pt x="842" y="457"/>
                                      <a:pt x="842" y="455"/>
                                    </a:cubicBezTo>
                                    <a:cubicBezTo>
                                      <a:pt x="842" y="444"/>
                                      <a:pt x="852" y="434"/>
                                      <a:pt x="864" y="434"/>
                                    </a:cubicBezTo>
                                    <a:cubicBezTo>
                                      <a:pt x="875" y="434"/>
                                      <a:pt x="885" y="444"/>
                                      <a:pt x="885" y="455"/>
                                    </a:cubicBezTo>
                                    <a:cubicBezTo>
                                      <a:pt x="885" y="457"/>
                                      <a:pt x="884" y="458"/>
                                      <a:pt x="884" y="460"/>
                                    </a:cubicBezTo>
                                    <a:cubicBezTo>
                                      <a:pt x="886" y="461"/>
                                      <a:pt x="888" y="462"/>
                                      <a:pt x="890" y="463"/>
                                    </a:cubicBezTo>
                                    <a:cubicBezTo>
                                      <a:pt x="890" y="460"/>
                                      <a:pt x="891" y="458"/>
                                      <a:pt x="891" y="455"/>
                                    </a:cubicBezTo>
                                    <a:close/>
                                    <a:moveTo>
                                      <a:pt x="898" y="455"/>
                                    </a:moveTo>
                                    <a:cubicBezTo>
                                      <a:pt x="898" y="446"/>
                                      <a:pt x="894" y="437"/>
                                      <a:pt x="888" y="431"/>
                                    </a:cubicBezTo>
                                    <a:cubicBezTo>
                                      <a:pt x="882" y="425"/>
                                      <a:pt x="873" y="421"/>
                                      <a:pt x="864" y="421"/>
                                    </a:cubicBezTo>
                                    <a:cubicBezTo>
                                      <a:pt x="854" y="421"/>
                                      <a:pt x="846" y="425"/>
                                      <a:pt x="839" y="431"/>
                                    </a:cubicBezTo>
                                    <a:cubicBezTo>
                                      <a:pt x="833" y="437"/>
                                      <a:pt x="829" y="446"/>
                                      <a:pt x="829" y="455"/>
                                    </a:cubicBezTo>
                                    <a:cubicBezTo>
                                      <a:pt x="829" y="458"/>
                                      <a:pt x="830" y="461"/>
                                      <a:pt x="830" y="464"/>
                                    </a:cubicBezTo>
                                    <a:cubicBezTo>
                                      <a:pt x="831" y="464"/>
                                      <a:pt x="832" y="465"/>
                                      <a:pt x="833" y="466"/>
                                    </a:cubicBezTo>
                                    <a:cubicBezTo>
                                      <a:pt x="834" y="465"/>
                                      <a:pt x="835" y="464"/>
                                      <a:pt x="836" y="464"/>
                                    </a:cubicBezTo>
                                    <a:cubicBezTo>
                                      <a:pt x="835" y="461"/>
                                      <a:pt x="835" y="458"/>
                                      <a:pt x="835" y="455"/>
                                    </a:cubicBezTo>
                                    <a:cubicBezTo>
                                      <a:pt x="835" y="440"/>
                                      <a:pt x="848" y="427"/>
                                      <a:pt x="864" y="427"/>
                                    </a:cubicBezTo>
                                    <a:cubicBezTo>
                                      <a:pt x="879" y="427"/>
                                      <a:pt x="892" y="440"/>
                                      <a:pt x="892" y="455"/>
                                    </a:cubicBezTo>
                                    <a:cubicBezTo>
                                      <a:pt x="892" y="458"/>
                                      <a:pt x="892" y="461"/>
                                      <a:pt x="891" y="464"/>
                                    </a:cubicBezTo>
                                    <a:cubicBezTo>
                                      <a:pt x="892" y="464"/>
                                      <a:pt x="893" y="465"/>
                                      <a:pt x="894" y="465"/>
                                    </a:cubicBezTo>
                                    <a:cubicBezTo>
                                      <a:pt x="895" y="465"/>
                                      <a:pt x="896" y="464"/>
                                      <a:pt x="897" y="463"/>
                                    </a:cubicBezTo>
                                    <a:cubicBezTo>
                                      <a:pt x="897" y="461"/>
                                      <a:pt x="898" y="458"/>
                                      <a:pt x="898" y="455"/>
                                    </a:cubicBezTo>
                                    <a:close/>
                                    <a:moveTo>
                                      <a:pt x="906" y="455"/>
                                    </a:moveTo>
                                    <a:cubicBezTo>
                                      <a:pt x="906" y="444"/>
                                      <a:pt x="901" y="433"/>
                                      <a:pt x="893" y="426"/>
                                    </a:cubicBezTo>
                                    <a:cubicBezTo>
                                      <a:pt x="886" y="418"/>
                                      <a:pt x="875" y="413"/>
                                      <a:pt x="864" y="413"/>
                                    </a:cubicBezTo>
                                    <a:cubicBezTo>
                                      <a:pt x="852" y="413"/>
                                      <a:pt x="842" y="418"/>
                                      <a:pt x="834" y="426"/>
                                    </a:cubicBezTo>
                                    <a:cubicBezTo>
                                      <a:pt x="826" y="433"/>
                                      <a:pt x="822" y="444"/>
                                      <a:pt x="822" y="455"/>
                                    </a:cubicBezTo>
                                    <a:cubicBezTo>
                                      <a:pt x="822" y="457"/>
                                      <a:pt x="822" y="458"/>
                                      <a:pt x="822" y="459"/>
                                    </a:cubicBezTo>
                                    <a:cubicBezTo>
                                      <a:pt x="824" y="460"/>
                                      <a:pt x="826" y="461"/>
                                      <a:pt x="829" y="463"/>
                                    </a:cubicBezTo>
                                    <a:cubicBezTo>
                                      <a:pt x="828" y="460"/>
                                      <a:pt x="828" y="458"/>
                                      <a:pt x="828" y="455"/>
                                    </a:cubicBezTo>
                                    <a:cubicBezTo>
                                      <a:pt x="828" y="436"/>
                                      <a:pt x="844" y="420"/>
                                      <a:pt x="864" y="420"/>
                                    </a:cubicBezTo>
                                    <a:cubicBezTo>
                                      <a:pt x="883" y="420"/>
                                      <a:pt x="899" y="436"/>
                                      <a:pt x="899" y="455"/>
                                    </a:cubicBezTo>
                                    <a:cubicBezTo>
                                      <a:pt x="899" y="458"/>
                                      <a:pt x="899" y="460"/>
                                      <a:pt x="899" y="462"/>
                                    </a:cubicBezTo>
                                    <a:cubicBezTo>
                                      <a:pt x="901" y="461"/>
                                      <a:pt x="903" y="460"/>
                                      <a:pt x="905" y="459"/>
                                    </a:cubicBezTo>
                                    <a:cubicBezTo>
                                      <a:pt x="905" y="458"/>
                                      <a:pt x="906" y="457"/>
                                      <a:pt x="906" y="455"/>
                                    </a:cubicBezTo>
                                    <a:close/>
                                    <a:moveTo>
                                      <a:pt x="929" y="455"/>
                                    </a:moveTo>
                                    <a:cubicBezTo>
                                      <a:pt x="929" y="453"/>
                                      <a:pt x="926" y="450"/>
                                      <a:pt x="924" y="450"/>
                                    </a:cubicBezTo>
                                    <a:cubicBezTo>
                                      <a:pt x="921" y="450"/>
                                      <a:pt x="918" y="453"/>
                                      <a:pt x="918" y="455"/>
                                    </a:cubicBezTo>
                                    <a:cubicBezTo>
                                      <a:pt x="918" y="456"/>
                                      <a:pt x="918" y="456"/>
                                      <a:pt x="919" y="456"/>
                                    </a:cubicBezTo>
                                    <a:cubicBezTo>
                                      <a:pt x="920" y="456"/>
                                      <a:pt x="922" y="456"/>
                                      <a:pt x="924" y="456"/>
                                    </a:cubicBezTo>
                                    <a:cubicBezTo>
                                      <a:pt x="925" y="456"/>
                                      <a:pt x="927" y="456"/>
                                      <a:pt x="929" y="456"/>
                                    </a:cubicBezTo>
                                    <a:cubicBezTo>
                                      <a:pt x="929" y="456"/>
                                      <a:pt x="929" y="456"/>
                                      <a:pt x="929" y="455"/>
                                    </a:cubicBezTo>
                                    <a:close/>
                                    <a:moveTo>
                                      <a:pt x="933" y="455"/>
                                    </a:moveTo>
                                    <a:cubicBezTo>
                                      <a:pt x="933" y="453"/>
                                      <a:pt x="933" y="451"/>
                                      <a:pt x="934" y="449"/>
                                    </a:cubicBezTo>
                                    <a:cubicBezTo>
                                      <a:pt x="932" y="446"/>
                                      <a:pt x="928" y="443"/>
                                      <a:pt x="924" y="443"/>
                                    </a:cubicBezTo>
                                    <a:cubicBezTo>
                                      <a:pt x="920" y="443"/>
                                      <a:pt x="916" y="445"/>
                                      <a:pt x="914" y="448"/>
                                    </a:cubicBezTo>
                                    <a:cubicBezTo>
                                      <a:pt x="915" y="450"/>
                                      <a:pt x="915" y="453"/>
                                      <a:pt x="915" y="455"/>
                                    </a:cubicBezTo>
                                    <a:cubicBezTo>
                                      <a:pt x="915" y="456"/>
                                      <a:pt x="915" y="456"/>
                                      <a:pt x="915" y="456"/>
                                    </a:cubicBezTo>
                                    <a:cubicBezTo>
                                      <a:pt x="915" y="456"/>
                                      <a:pt x="916" y="456"/>
                                      <a:pt x="917" y="456"/>
                                    </a:cubicBezTo>
                                    <a:cubicBezTo>
                                      <a:pt x="917" y="456"/>
                                      <a:pt x="917" y="456"/>
                                      <a:pt x="917" y="455"/>
                                    </a:cubicBezTo>
                                    <a:cubicBezTo>
                                      <a:pt x="917" y="452"/>
                                      <a:pt x="920" y="449"/>
                                      <a:pt x="924" y="449"/>
                                    </a:cubicBezTo>
                                    <a:cubicBezTo>
                                      <a:pt x="927" y="449"/>
                                      <a:pt x="930" y="452"/>
                                      <a:pt x="930" y="455"/>
                                    </a:cubicBezTo>
                                    <a:cubicBezTo>
                                      <a:pt x="930" y="456"/>
                                      <a:pt x="930" y="456"/>
                                      <a:pt x="930" y="456"/>
                                    </a:cubicBezTo>
                                    <a:cubicBezTo>
                                      <a:pt x="931" y="456"/>
                                      <a:pt x="932" y="456"/>
                                      <a:pt x="933" y="457"/>
                                    </a:cubicBezTo>
                                    <a:cubicBezTo>
                                      <a:pt x="933" y="456"/>
                                      <a:pt x="933" y="456"/>
                                      <a:pt x="933" y="455"/>
                                    </a:cubicBezTo>
                                    <a:close/>
                                    <a:moveTo>
                                      <a:pt x="912" y="440"/>
                                    </a:moveTo>
                                    <a:cubicBezTo>
                                      <a:pt x="913" y="442"/>
                                      <a:pt x="913" y="444"/>
                                      <a:pt x="914" y="446"/>
                                    </a:cubicBezTo>
                                    <a:cubicBezTo>
                                      <a:pt x="916" y="443"/>
                                      <a:pt x="920" y="442"/>
                                      <a:pt x="924" y="442"/>
                                    </a:cubicBezTo>
                                    <a:cubicBezTo>
                                      <a:pt x="928" y="442"/>
                                      <a:pt x="931" y="444"/>
                                      <a:pt x="934" y="447"/>
                                    </a:cubicBezTo>
                                    <a:cubicBezTo>
                                      <a:pt x="934" y="444"/>
                                      <a:pt x="935" y="442"/>
                                      <a:pt x="936" y="440"/>
                                    </a:cubicBezTo>
                                    <a:cubicBezTo>
                                      <a:pt x="932" y="437"/>
                                      <a:pt x="928" y="436"/>
                                      <a:pt x="924" y="436"/>
                                    </a:cubicBezTo>
                                    <a:cubicBezTo>
                                      <a:pt x="919" y="436"/>
                                      <a:pt x="915" y="437"/>
                                      <a:pt x="912" y="440"/>
                                    </a:cubicBezTo>
                                    <a:close/>
                                    <a:moveTo>
                                      <a:pt x="864" y="406"/>
                                    </a:moveTo>
                                    <a:cubicBezTo>
                                      <a:pt x="850" y="406"/>
                                      <a:pt x="837" y="411"/>
                                      <a:pt x="828" y="420"/>
                                    </a:cubicBezTo>
                                    <a:cubicBezTo>
                                      <a:pt x="820" y="429"/>
                                      <a:pt x="814" y="442"/>
                                      <a:pt x="814" y="455"/>
                                    </a:cubicBezTo>
                                    <a:cubicBezTo>
                                      <a:pt x="814" y="456"/>
                                      <a:pt x="814" y="456"/>
                                      <a:pt x="814" y="457"/>
                                    </a:cubicBezTo>
                                    <a:cubicBezTo>
                                      <a:pt x="816" y="457"/>
                                      <a:pt x="818" y="458"/>
                                      <a:pt x="820" y="459"/>
                                    </a:cubicBezTo>
                                    <a:cubicBezTo>
                                      <a:pt x="820" y="458"/>
                                      <a:pt x="820" y="457"/>
                                      <a:pt x="820" y="455"/>
                                    </a:cubicBezTo>
                                    <a:cubicBezTo>
                                      <a:pt x="820" y="431"/>
                                      <a:pt x="840" y="412"/>
                                      <a:pt x="864" y="412"/>
                                    </a:cubicBezTo>
                                    <a:cubicBezTo>
                                      <a:pt x="888" y="412"/>
                                      <a:pt x="907" y="431"/>
                                      <a:pt x="907" y="455"/>
                                    </a:cubicBezTo>
                                    <a:cubicBezTo>
                                      <a:pt x="907" y="456"/>
                                      <a:pt x="907" y="457"/>
                                      <a:pt x="907" y="458"/>
                                    </a:cubicBezTo>
                                    <a:cubicBezTo>
                                      <a:pt x="909" y="458"/>
                                      <a:pt x="911" y="457"/>
                                      <a:pt x="913" y="457"/>
                                    </a:cubicBezTo>
                                    <a:cubicBezTo>
                                      <a:pt x="913" y="456"/>
                                      <a:pt x="913" y="456"/>
                                      <a:pt x="913" y="455"/>
                                    </a:cubicBezTo>
                                    <a:cubicBezTo>
                                      <a:pt x="913" y="442"/>
                                      <a:pt x="908" y="429"/>
                                      <a:pt x="899" y="420"/>
                                    </a:cubicBezTo>
                                    <a:cubicBezTo>
                                      <a:pt x="890" y="411"/>
                                      <a:pt x="877" y="406"/>
                                      <a:pt x="864" y="406"/>
                                    </a:cubicBezTo>
                                    <a:close/>
                                    <a:moveTo>
                                      <a:pt x="885" y="404"/>
                                    </a:moveTo>
                                    <a:cubicBezTo>
                                      <a:pt x="885" y="406"/>
                                      <a:pt x="884" y="407"/>
                                      <a:pt x="884" y="409"/>
                                    </a:cubicBezTo>
                                    <a:cubicBezTo>
                                      <a:pt x="886" y="409"/>
                                      <a:pt x="888" y="410"/>
                                      <a:pt x="890" y="411"/>
                                    </a:cubicBezTo>
                                    <a:cubicBezTo>
                                      <a:pt x="890" y="409"/>
                                      <a:pt x="891" y="407"/>
                                      <a:pt x="891" y="404"/>
                                    </a:cubicBezTo>
                                    <a:cubicBezTo>
                                      <a:pt x="891" y="397"/>
                                      <a:pt x="888" y="390"/>
                                      <a:pt x="883" y="385"/>
                                    </a:cubicBezTo>
                                    <a:cubicBezTo>
                                      <a:pt x="878" y="380"/>
                                      <a:pt x="871" y="377"/>
                                      <a:pt x="864" y="377"/>
                                    </a:cubicBezTo>
                                    <a:cubicBezTo>
                                      <a:pt x="856" y="377"/>
                                      <a:pt x="849" y="380"/>
                                      <a:pt x="844" y="385"/>
                                    </a:cubicBezTo>
                                    <a:cubicBezTo>
                                      <a:pt x="839" y="390"/>
                                      <a:pt x="836" y="397"/>
                                      <a:pt x="836" y="404"/>
                                    </a:cubicBezTo>
                                    <a:cubicBezTo>
                                      <a:pt x="836" y="407"/>
                                      <a:pt x="837" y="409"/>
                                      <a:pt x="837" y="411"/>
                                    </a:cubicBezTo>
                                    <a:cubicBezTo>
                                      <a:pt x="839" y="410"/>
                                      <a:pt x="841" y="409"/>
                                      <a:pt x="843" y="409"/>
                                    </a:cubicBezTo>
                                    <a:cubicBezTo>
                                      <a:pt x="843" y="407"/>
                                      <a:pt x="842" y="406"/>
                                      <a:pt x="842" y="404"/>
                                    </a:cubicBezTo>
                                    <a:cubicBezTo>
                                      <a:pt x="842" y="392"/>
                                      <a:pt x="852" y="383"/>
                                      <a:pt x="864" y="383"/>
                                    </a:cubicBezTo>
                                    <a:cubicBezTo>
                                      <a:pt x="875" y="383"/>
                                      <a:pt x="885" y="392"/>
                                      <a:pt x="885" y="404"/>
                                    </a:cubicBezTo>
                                    <a:close/>
                                    <a:moveTo>
                                      <a:pt x="877" y="404"/>
                                    </a:moveTo>
                                    <a:cubicBezTo>
                                      <a:pt x="877" y="405"/>
                                      <a:pt x="877" y="405"/>
                                      <a:pt x="877" y="406"/>
                                    </a:cubicBezTo>
                                    <a:cubicBezTo>
                                      <a:pt x="879" y="407"/>
                                      <a:pt x="881" y="407"/>
                                      <a:pt x="883" y="408"/>
                                    </a:cubicBezTo>
                                    <a:cubicBezTo>
                                      <a:pt x="883" y="407"/>
                                      <a:pt x="883" y="405"/>
                                      <a:pt x="883" y="404"/>
                                    </a:cubicBezTo>
                                    <a:cubicBezTo>
                                      <a:pt x="883" y="399"/>
                                      <a:pt x="881" y="394"/>
                                      <a:pt x="877" y="390"/>
                                    </a:cubicBezTo>
                                    <a:cubicBezTo>
                                      <a:pt x="874" y="387"/>
                                      <a:pt x="869" y="385"/>
                                      <a:pt x="864" y="385"/>
                                    </a:cubicBezTo>
                                    <a:cubicBezTo>
                                      <a:pt x="858" y="385"/>
                                      <a:pt x="853" y="387"/>
                                      <a:pt x="850" y="390"/>
                                    </a:cubicBezTo>
                                    <a:cubicBezTo>
                                      <a:pt x="846" y="394"/>
                                      <a:pt x="844" y="399"/>
                                      <a:pt x="844" y="404"/>
                                    </a:cubicBezTo>
                                    <a:cubicBezTo>
                                      <a:pt x="844" y="405"/>
                                      <a:pt x="844" y="407"/>
                                      <a:pt x="844" y="408"/>
                                    </a:cubicBezTo>
                                    <a:cubicBezTo>
                                      <a:pt x="846" y="407"/>
                                      <a:pt x="848" y="407"/>
                                      <a:pt x="850" y="406"/>
                                    </a:cubicBezTo>
                                    <a:cubicBezTo>
                                      <a:pt x="850" y="405"/>
                                      <a:pt x="850" y="405"/>
                                      <a:pt x="850" y="404"/>
                                    </a:cubicBezTo>
                                    <a:cubicBezTo>
                                      <a:pt x="850" y="397"/>
                                      <a:pt x="856" y="390"/>
                                      <a:pt x="864" y="390"/>
                                    </a:cubicBezTo>
                                    <a:cubicBezTo>
                                      <a:pt x="871" y="390"/>
                                      <a:pt x="877" y="397"/>
                                      <a:pt x="877" y="404"/>
                                    </a:cubicBezTo>
                                    <a:close/>
                                    <a:moveTo>
                                      <a:pt x="870" y="404"/>
                                    </a:moveTo>
                                    <a:cubicBezTo>
                                      <a:pt x="870" y="404"/>
                                      <a:pt x="870" y="404"/>
                                      <a:pt x="870" y="405"/>
                                    </a:cubicBezTo>
                                    <a:cubicBezTo>
                                      <a:pt x="872" y="405"/>
                                      <a:pt x="874" y="405"/>
                                      <a:pt x="875" y="406"/>
                                    </a:cubicBezTo>
                                    <a:cubicBezTo>
                                      <a:pt x="876" y="405"/>
                                      <a:pt x="876" y="405"/>
                                      <a:pt x="876" y="404"/>
                                    </a:cubicBezTo>
                                    <a:cubicBezTo>
                                      <a:pt x="876" y="397"/>
                                      <a:pt x="870" y="392"/>
                                      <a:pt x="864" y="392"/>
                                    </a:cubicBezTo>
                                    <a:cubicBezTo>
                                      <a:pt x="857" y="392"/>
                                      <a:pt x="852" y="397"/>
                                      <a:pt x="852" y="404"/>
                                    </a:cubicBezTo>
                                    <a:cubicBezTo>
                                      <a:pt x="852" y="405"/>
                                      <a:pt x="852" y="405"/>
                                      <a:pt x="852" y="406"/>
                                    </a:cubicBezTo>
                                    <a:cubicBezTo>
                                      <a:pt x="853" y="405"/>
                                      <a:pt x="855" y="405"/>
                                      <a:pt x="857" y="405"/>
                                    </a:cubicBezTo>
                                    <a:cubicBezTo>
                                      <a:pt x="857" y="404"/>
                                      <a:pt x="857" y="404"/>
                                      <a:pt x="857" y="404"/>
                                    </a:cubicBezTo>
                                    <a:cubicBezTo>
                                      <a:pt x="857" y="400"/>
                                      <a:pt x="860" y="397"/>
                                      <a:pt x="864" y="397"/>
                                    </a:cubicBezTo>
                                    <a:cubicBezTo>
                                      <a:pt x="867" y="397"/>
                                      <a:pt x="870" y="400"/>
                                      <a:pt x="870" y="404"/>
                                    </a:cubicBezTo>
                                    <a:close/>
                                    <a:moveTo>
                                      <a:pt x="864" y="399"/>
                                    </a:moveTo>
                                    <a:cubicBezTo>
                                      <a:pt x="861" y="399"/>
                                      <a:pt x="858" y="401"/>
                                      <a:pt x="858" y="404"/>
                                    </a:cubicBezTo>
                                    <a:cubicBezTo>
                                      <a:pt x="858" y="404"/>
                                      <a:pt x="859" y="404"/>
                                      <a:pt x="859" y="404"/>
                                    </a:cubicBezTo>
                                    <a:cubicBezTo>
                                      <a:pt x="860" y="404"/>
                                      <a:pt x="862" y="404"/>
                                      <a:pt x="864" y="404"/>
                                    </a:cubicBezTo>
                                    <a:cubicBezTo>
                                      <a:pt x="865" y="404"/>
                                      <a:pt x="867" y="404"/>
                                      <a:pt x="869" y="404"/>
                                    </a:cubicBezTo>
                                    <a:cubicBezTo>
                                      <a:pt x="869" y="404"/>
                                      <a:pt x="869" y="404"/>
                                      <a:pt x="869" y="404"/>
                                    </a:cubicBezTo>
                                    <a:cubicBezTo>
                                      <a:pt x="869" y="401"/>
                                      <a:pt x="866" y="399"/>
                                      <a:pt x="864" y="399"/>
                                    </a:cubicBezTo>
                                    <a:close/>
                                    <a:moveTo>
                                      <a:pt x="898" y="404"/>
                                    </a:moveTo>
                                    <a:cubicBezTo>
                                      <a:pt x="898" y="395"/>
                                      <a:pt x="894" y="386"/>
                                      <a:pt x="888" y="380"/>
                                    </a:cubicBezTo>
                                    <a:cubicBezTo>
                                      <a:pt x="882" y="374"/>
                                      <a:pt x="873" y="370"/>
                                      <a:pt x="864" y="370"/>
                                    </a:cubicBezTo>
                                    <a:cubicBezTo>
                                      <a:pt x="854" y="370"/>
                                      <a:pt x="846" y="374"/>
                                      <a:pt x="839" y="380"/>
                                    </a:cubicBezTo>
                                    <a:cubicBezTo>
                                      <a:pt x="833" y="386"/>
                                      <a:pt x="829" y="395"/>
                                      <a:pt x="829" y="404"/>
                                    </a:cubicBezTo>
                                    <a:cubicBezTo>
                                      <a:pt x="829" y="407"/>
                                      <a:pt x="830" y="410"/>
                                      <a:pt x="830" y="412"/>
                                    </a:cubicBezTo>
                                    <a:cubicBezTo>
                                      <a:pt x="831" y="413"/>
                                      <a:pt x="832" y="414"/>
                                      <a:pt x="833" y="414"/>
                                    </a:cubicBezTo>
                                    <a:cubicBezTo>
                                      <a:pt x="834" y="414"/>
                                      <a:pt x="835" y="413"/>
                                      <a:pt x="836" y="412"/>
                                    </a:cubicBezTo>
                                    <a:cubicBezTo>
                                      <a:pt x="835" y="410"/>
                                      <a:pt x="835" y="407"/>
                                      <a:pt x="835" y="404"/>
                                    </a:cubicBezTo>
                                    <a:cubicBezTo>
                                      <a:pt x="835" y="388"/>
                                      <a:pt x="848" y="375"/>
                                      <a:pt x="864" y="375"/>
                                    </a:cubicBezTo>
                                    <a:cubicBezTo>
                                      <a:pt x="879" y="375"/>
                                      <a:pt x="892" y="388"/>
                                      <a:pt x="892" y="404"/>
                                    </a:cubicBezTo>
                                    <a:cubicBezTo>
                                      <a:pt x="892" y="407"/>
                                      <a:pt x="892" y="410"/>
                                      <a:pt x="891" y="412"/>
                                    </a:cubicBezTo>
                                    <a:cubicBezTo>
                                      <a:pt x="892" y="413"/>
                                      <a:pt x="893" y="413"/>
                                      <a:pt x="894" y="414"/>
                                    </a:cubicBezTo>
                                    <a:cubicBezTo>
                                      <a:pt x="895" y="413"/>
                                      <a:pt x="896" y="412"/>
                                      <a:pt x="897" y="412"/>
                                    </a:cubicBezTo>
                                    <a:cubicBezTo>
                                      <a:pt x="897" y="409"/>
                                      <a:pt x="898" y="407"/>
                                      <a:pt x="898" y="404"/>
                                    </a:cubicBezTo>
                                    <a:close/>
                                    <a:moveTo>
                                      <a:pt x="906" y="404"/>
                                    </a:moveTo>
                                    <a:cubicBezTo>
                                      <a:pt x="906" y="392"/>
                                      <a:pt x="901" y="382"/>
                                      <a:pt x="893" y="374"/>
                                    </a:cubicBezTo>
                                    <a:cubicBezTo>
                                      <a:pt x="886" y="367"/>
                                      <a:pt x="875" y="362"/>
                                      <a:pt x="864" y="362"/>
                                    </a:cubicBezTo>
                                    <a:cubicBezTo>
                                      <a:pt x="852" y="362"/>
                                      <a:pt x="842" y="367"/>
                                      <a:pt x="834" y="374"/>
                                    </a:cubicBezTo>
                                    <a:cubicBezTo>
                                      <a:pt x="826" y="382"/>
                                      <a:pt x="822" y="392"/>
                                      <a:pt x="822" y="404"/>
                                    </a:cubicBezTo>
                                    <a:cubicBezTo>
                                      <a:pt x="822" y="405"/>
                                      <a:pt x="822" y="407"/>
                                      <a:pt x="822" y="408"/>
                                    </a:cubicBezTo>
                                    <a:cubicBezTo>
                                      <a:pt x="824" y="409"/>
                                      <a:pt x="826" y="410"/>
                                      <a:pt x="829" y="411"/>
                                    </a:cubicBezTo>
                                    <a:cubicBezTo>
                                      <a:pt x="828" y="409"/>
                                      <a:pt x="828" y="406"/>
                                      <a:pt x="828" y="404"/>
                                    </a:cubicBezTo>
                                    <a:cubicBezTo>
                                      <a:pt x="828" y="384"/>
                                      <a:pt x="844" y="368"/>
                                      <a:pt x="864" y="368"/>
                                    </a:cubicBezTo>
                                    <a:cubicBezTo>
                                      <a:pt x="883" y="368"/>
                                      <a:pt x="899" y="384"/>
                                      <a:pt x="899" y="404"/>
                                    </a:cubicBezTo>
                                    <a:cubicBezTo>
                                      <a:pt x="899" y="406"/>
                                      <a:pt x="899" y="408"/>
                                      <a:pt x="899" y="411"/>
                                    </a:cubicBezTo>
                                    <a:cubicBezTo>
                                      <a:pt x="901" y="409"/>
                                      <a:pt x="903" y="408"/>
                                      <a:pt x="905" y="408"/>
                                    </a:cubicBezTo>
                                    <a:cubicBezTo>
                                      <a:pt x="905" y="406"/>
                                      <a:pt x="906" y="405"/>
                                      <a:pt x="906" y="404"/>
                                    </a:cubicBezTo>
                                    <a:close/>
                                    <a:moveTo>
                                      <a:pt x="929" y="404"/>
                                    </a:moveTo>
                                    <a:cubicBezTo>
                                      <a:pt x="929" y="401"/>
                                      <a:pt x="926" y="399"/>
                                      <a:pt x="924" y="399"/>
                                    </a:cubicBezTo>
                                    <a:cubicBezTo>
                                      <a:pt x="921" y="399"/>
                                      <a:pt x="918" y="401"/>
                                      <a:pt x="918" y="404"/>
                                    </a:cubicBezTo>
                                    <a:cubicBezTo>
                                      <a:pt x="918" y="404"/>
                                      <a:pt x="918" y="404"/>
                                      <a:pt x="919" y="404"/>
                                    </a:cubicBezTo>
                                    <a:cubicBezTo>
                                      <a:pt x="920" y="404"/>
                                      <a:pt x="922" y="404"/>
                                      <a:pt x="924" y="404"/>
                                    </a:cubicBezTo>
                                    <a:cubicBezTo>
                                      <a:pt x="925" y="404"/>
                                      <a:pt x="927" y="404"/>
                                      <a:pt x="929" y="404"/>
                                    </a:cubicBezTo>
                                    <a:cubicBezTo>
                                      <a:pt x="929" y="404"/>
                                      <a:pt x="929" y="404"/>
                                      <a:pt x="929" y="404"/>
                                    </a:cubicBezTo>
                                    <a:close/>
                                    <a:moveTo>
                                      <a:pt x="933" y="404"/>
                                    </a:moveTo>
                                    <a:cubicBezTo>
                                      <a:pt x="933" y="402"/>
                                      <a:pt x="933" y="400"/>
                                      <a:pt x="934" y="398"/>
                                    </a:cubicBezTo>
                                    <a:cubicBezTo>
                                      <a:pt x="932" y="394"/>
                                      <a:pt x="928" y="392"/>
                                      <a:pt x="924" y="392"/>
                                    </a:cubicBezTo>
                                    <a:cubicBezTo>
                                      <a:pt x="920" y="392"/>
                                      <a:pt x="916" y="394"/>
                                      <a:pt x="914" y="397"/>
                                    </a:cubicBezTo>
                                    <a:cubicBezTo>
                                      <a:pt x="915" y="399"/>
                                      <a:pt x="915" y="402"/>
                                      <a:pt x="915" y="404"/>
                                    </a:cubicBezTo>
                                    <a:cubicBezTo>
                                      <a:pt x="915" y="404"/>
                                      <a:pt x="915" y="405"/>
                                      <a:pt x="915" y="405"/>
                                    </a:cubicBezTo>
                                    <a:cubicBezTo>
                                      <a:pt x="915" y="405"/>
                                      <a:pt x="916" y="405"/>
                                      <a:pt x="917" y="405"/>
                                    </a:cubicBezTo>
                                    <a:cubicBezTo>
                                      <a:pt x="917" y="404"/>
                                      <a:pt x="917" y="404"/>
                                      <a:pt x="917" y="404"/>
                                    </a:cubicBezTo>
                                    <a:cubicBezTo>
                                      <a:pt x="917" y="400"/>
                                      <a:pt x="920" y="397"/>
                                      <a:pt x="924" y="397"/>
                                    </a:cubicBezTo>
                                    <a:cubicBezTo>
                                      <a:pt x="927" y="397"/>
                                      <a:pt x="930" y="400"/>
                                      <a:pt x="930" y="404"/>
                                    </a:cubicBezTo>
                                    <a:cubicBezTo>
                                      <a:pt x="930" y="404"/>
                                      <a:pt x="930" y="404"/>
                                      <a:pt x="930" y="405"/>
                                    </a:cubicBezTo>
                                    <a:cubicBezTo>
                                      <a:pt x="931" y="405"/>
                                      <a:pt x="932" y="405"/>
                                      <a:pt x="933" y="405"/>
                                    </a:cubicBezTo>
                                    <a:cubicBezTo>
                                      <a:pt x="933" y="405"/>
                                      <a:pt x="933" y="404"/>
                                      <a:pt x="933" y="404"/>
                                    </a:cubicBezTo>
                                    <a:close/>
                                    <a:moveTo>
                                      <a:pt x="912" y="388"/>
                                    </a:moveTo>
                                    <a:cubicBezTo>
                                      <a:pt x="913" y="390"/>
                                      <a:pt x="913" y="392"/>
                                      <a:pt x="914" y="395"/>
                                    </a:cubicBezTo>
                                    <a:cubicBezTo>
                                      <a:pt x="916" y="392"/>
                                      <a:pt x="920" y="390"/>
                                      <a:pt x="924" y="390"/>
                                    </a:cubicBezTo>
                                    <a:cubicBezTo>
                                      <a:pt x="928" y="390"/>
                                      <a:pt x="931" y="392"/>
                                      <a:pt x="934" y="395"/>
                                    </a:cubicBezTo>
                                    <a:cubicBezTo>
                                      <a:pt x="934" y="393"/>
                                      <a:pt x="935" y="391"/>
                                      <a:pt x="936" y="389"/>
                                    </a:cubicBezTo>
                                    <a:cubicBezTo>
                                      <a:pt x="932" y="386"/>
                                      <a:pt x="928" y="385"/>
                                      <a:pt x="924" y="385"/>
                                    </a:cubicBezTo>
                                    <a:cubicBezTo>
                                      <a:pt x="919" y="385"/>
                                      <a:pt x="915" y="386"/>
                                      <a:pt x="912" y="388"/>
                                    </a:cubicBezTo>
                                    <a:close/>
                                    <a:moveTo>
                                      <a:pt x="864" y="354"/>
                                    </a:moveTo>
                                    <a:cubicBezTo>
                                      <a:pt x="850" y="354"/>
                                      <a:pt x="837" y="360"/>
                                      <a:pt x="828" y="369"/>
                                    </a:cubicBezTo>
                                    <a:cubicBezTo>
                                      <a:pt x="820" y="378"/>
                                      <a:pt x="814" y="390"/>
                                      <a:pt x="814" y="404"/>
                                    </a:cubicBezTo>
                                    <a:cubicBezTo>
                                      <a:pt x="814" y="405"/>
                                      <a:pt x="814" y="405"/>
                                      <a:pt x="814" y="405"/>
                                    </a:cubicBezTo>
                                    <a:cubicBezTo>
                                      <a:pt x="816" y="406"/>
                                      <a:pt x="818" y="407"/>
                                      <a:pt x="820" y="407"/>
                                    </a:cubicBezTo>
                                    <a:cubicBezTo>
                                      <a:pt x="820" y="406"/>
                                      <a:pt x="820" y="405"/>
                                      <a:pt x="820" y="404"/>
                                    </a:cubicBezTo>
                                    <a:cubicBezTo>
                                      <a:pt x="820" y="380"/>
                                      <a:pt x="840" y="361"/>
                                      <a:pt x="864" y="361"/>
                                    </a:cubicBezTo>
                                    <a:cubicBezTo>
                                      <a:pt x="888" y="361"/>
                                      <a:pt x="907" y="380"/>
                                      <a:pt x="907" y="404"/>
                                    </a:cubicBezTo>
                                    <a:cubicBezTo>
                                      <a:pt x="907" y="405"/>
                                      <a:pt x="907" y="406"/>
                                      <a:pt x="907" y="407"/>
                                    </a:cubicBezTo>
                                    <a:cubicBezTo>
                                      <a:pt x="909" y="406"/>
                                      <a:pt x="911" y="406"/>
                                      <a:pt x="913" y="405"/>
                                    </a:cubicBezTo>
                                    <a:cubicBezTo>
                                      <a:pt x="913" y="405"/>
                                      <a:pt x="913" y="404"/>
                                      <a:pt x="913" y="404"/>
                                    </a:cubicBezTo>
                                    <a:cubicBezTo>
                                      <a:pt x="913" y="390"/>
                                      <a:pt x="908" y="378"/>
                                      <a:pt x="899" y="369"/>
                                    </a:cubicBezTo>
                                    <a:cubicBezTo>
                                      <a:pt x="890" y="360"/>
                                      <a:pt x="877" y="354"/>
                                      <a:pt x="864" y="354"/>
                                    </a:cubicBezTo>
                                    <a:close/>
                                    <a:moveTo>
                                      <a:pt x="885" y="353"/>
                                    </a:moveTo>
                                    <a:cubicBezTo>
                                      <a:pt x="885" y="354"/>
                                      <a:pt x="884" y="356"/>
                                      <a:pt x="884" y="357"/>
                                    </a:cubicBezTo>
                                    <a:cubicBezTo>
                                      <a:pt x="886" y="358"/>
                                      <a:pt x="888" y="359"/>
                                      <a:pt x="890" y="360"/>
                                    </a:cubicBezTo>
                                    <a:cubicBezTo>
                                      <a:pt x="890" y="358"/>
                                      <a:pt x="891" y="355"/>
                                      <a:pt x="891" y="353"/>
                                    </a:cubicBezTo>
                                    <a:cubicBezTo>
                                      <a:pt x="891" y="345"/>
                                      <a:pt x="888" y="338"/>
                                      <a:pt x="883" y="333"/>
                                    </a:cubicBezTo>
                                    <a:cubicBezTo>
                                      <a:pt x="878" y="328"/>
                                      <a:pt x="871" y="325"/>
                                      <a:pt x="864" y="325"/>
                                    </a:cubicBezTo>
                                    <a:cubicBezTo>
                                      <a:pt x="856" y="325"/>
                                      <a:pt x="849" y="328"/>
                                      <a:pt x="844" y="333"/>
                                    </a:cubicBezTo>
                                    <a:cubicBezTo>
                                      <a:pt x="839" y="338"/>
                                      <a:pt x="836" y="345"/>
                                      <a:pt x="836" y="353"/>
                                    </a:cubicBezTo>
                                    <a:cubicBezTo>
                                      <a:pt x="836" y="355"/>
                                      <a:pt x="837" y="358"/>
                                      <a:pt x="837" y="360"/>
                                    </a:cubicBezTo>
                                    <a:cubicBezTo>
                                      <a:pt x="839" y="359"/>
                                      <a:pt x="841" y="358"/>
                                      <a:pt x="843" y="357"/>
                                    </a:cubicBezTo>
                                    <a:cubicBezTo>
                                      <a:pt x="843" y="356"/>
                                      <a:pt x="842" y="354"/>
                                      <a:pt x="842" y="353"/>
                                    </a:cubicBezTo>
                                    <a:cubicBezTo>
                                      <a:pt x="842" y="341"/>
                                      <a:pt x="852" y="332"/>
                                      <a:pt x="864" y="332"/>
                                    </a:cubicBezTo>
                                    <a:cubicBezTo>
                                      <a:pt x="875" y="332"/>
                                      <a:pt x="885" y="341"/>
                                      <a:pt x="885" y="353"/>
                                    </a:cubicBezTo>
                                    <a:close/>
                                    <a:moveTo>
                                      <a:pt x="877" y="353"/>
                                    </a:moveTo>
                                    <a:cubicBezTo>
                                      <a:pt x="877" y="353"/>
                                      <a:pt x="877" y="354"/>
                                      <a:pt x="877" y="355"/>
                                    </a:cubicBezTo>
                                    <a:cubicBezTo>
                                      <a:pt x="879" y="355"/>
                                      <a:pt x="881" y="356"/>
                                      <a:pt x="883" y="357"/>
                                    </a:cubicBezTo>
                                    <a:cubicBezTo>
                                      <a:pt x="883" y="355"/>
                                      <a:pt x="883" y="354"/>
                                      <a:pt x="883" y="353"/>
                                    </a:cubicBezTo>
                                    <a:cubicBezTo>
                                      <a:pt x="883" y="347"/>
                                      <a:pt x="881" y="342"/>
                                      <a:pt x="877" y="339"/>
                                    </a:cubicBezTo>
                                    <a:cubicBezTo>
                                      <a:pt x="874" y="335"/>
                                      <a:pt x="869" y="333"/>
                                      <a:pt x="864" y="333"/>
                                    </a:cubicBezTo>
                                    <a:cubicBezTo>
                                      <a:pt x="858" y="333"/>
                                      <a:pt x="853" y="335"/>
                                      <a:pt x="850" y="339"/>
                                    </a:cubicBezTo>
                                    <a:cubicBezTo>
                                      <a:pt x="846" y="342"/>
                                      <a:pt x="844" y="347"/>
                                      <a:pt x="844" y="353"/>
                                    </a:cubicBezTo>
                                    <a:cubicBezTo>
                                      <a:pt x="844" y="354"/>
                                      <a:pt x="844" y="355"/>
                                      <a:pt x="844" y="357"/>
                                    </a:cubicBezTo>
                                    <a:cubicBezTo>
                                      <a:pt x="846" y="356"/>
                                      <a:pt x="848" y="355"/>
                                      <a:pt x="850" y="355"/>
                                    </a:cubicBezTo>
                                    <a:cubicBezTo>
                                      <a:pt x="850" y="354"/>
                                      <a:pt x="850" y="353"/>
                                      <a:pt x="850" y="353"/>
                                    </a:cubicBezTo>
                                    <a:cubicBezTo>
                                      <a:pt x="850" y="345"/>
                                      <a:pt x="856" y="339"/>
                                      <a:pt x="864" y="339"/>
                                    </a:cubicBezTo>
                                    <a:cubicBezTo>
                                      <a:pt x="871" y="339"/>
                                      <a:pt x="877" y="345"/>
                                      <a:pt x="877" y="353"/>
                                    </a:cubicBezTo>
                                    <a:close/>
                                    <a:moveTo>
                                      <a:pt x="870" y="353"/>
                                    </a:moveTo>
                                    <a:cubicBezTo>
                                      <a:pt x="870" y="353"/>
                                      <a:pt x="870" y="353"/>
                                      <a:pt x="870" y="353"/>
                                    </a:cubicBezTo>
                                    <a:cubicBezTo>
                                      <a:pt x="872" y="354"/>
                                      <a:pt x="874" y="354"/>
                                      <a:pt x="875" y="354"/>
                                    </a:cubicBezTo>
                                    <a:cubicBezTo>
                                      <a:pt x="876" y="354"/>
                                      <a:pt x="876" y="353"/>
                                      <a:pt x="876" y="353"/>
                                    </a:cubicBezTo>
                                    <a:cubicBezTo>
                                      <a:pt x="876" y="346"/>
                                      <a:pt x="870" y="341"/>
                                      <a:pt x="864" y="341"/>
                                    </a:cubicBezTo>
                                    <a:cubicBezTo>
                                      <a:pt x="857" y="341"/>
                                      <a:pt x="852" y="346"/>
                                      <a:pt x="852" y="353"/>
                                    </a:cubicBezTo>
                                    <a:cubicBezTo>
                                      <a:pt x="852" y="353"/>
                                      <a:pt x="852" y="354"/>
                                      <a:pt x="852" y="354"/>
                                    </a:cubicBezTo>
                                    <a:cubicBezTo>
                                      <a:pt x="853" y="354"/>
                                      <a:pt x="855" y="354"/>
                                      <a:pt x="857" y="353"/>
                                    </a:cubicBezTo>
                                    <a:cubicBezTo>
                                      <a:pt x="857" y="353"/>
                                      <a:pt x="857" y="353"/>
                                      <a:pt x="857" y="353"/>
                                    </a:cubicBezTo>
                                    <a:cubicBezTo>
                                      <a:pt x="857" y="349"/>
                                      <a:pt x="860" y="346"/>
                                      <a:pt x="864" y="346"/>
                                    </a:cubicBezTo>
                                    <a:cubicBezTo>
                                      <a:pt x="867" y="346"/>
                                      <a:pt x="870" y="349"/>
                                      <a:pt x="870" y="353"/>
                                    </a:cubicBezTo>
                                    <a:close/>
                                    <a:moveTo>
                                      <a:pt x="864" y="348"/>
                                    </a:moveTo>
                                    <a:cubicBezTo>
                                      <a:pt x="861" y="348"/>
                                      <a:pt x="858" y="350"/>
                                      <a:pt x="858" y="353"/>
                                    </a:cubicBezTo>
                                    <a:cubicBezTo>
                                      <a:pt x="858" y="353"/>
                                      <a:pt x="859" y="353"/>
                                      <a:pt x="859" y="353"/>
                                    </a:cubicBezTo>
                                    <a:cubicBezTo>
                                      <a:pt x="860" y="353"/>
                                      <a:pt x="862" y="353"/>
                                      <a:pt x="864" y="353"/>
                                    </a:cubicBezTo>
                                    <a:cubicBezTo>
                                      <a:pt x="865" y="353"/>
                                      <a:pt x="867" y="353"/>
                                      <a:pt x="869" y="353"/>
                                    </a:cubicBezTo>
                                    <a:cubicBezTo>
                                      <a:pt x="869" y="353"/>
                                      <a:pt x="869" y="353"/>
                                      <a:pt x="869" y="353"/>
                                    </a:cubicBezTo>
                                    <a:cubicBezTo>
                                      <a:pt x="869" y="350"/>
                                      <a:pt x="866" y="348"/>
                                      <a:pt x="864" y="348"/>
                                    </a:cubicBezTo>
                                    <a:close/>
                                    <a:moveTo>
                                      <a:pt x="898" y="353"/>
                                    </a:moveTo>
                                    <a:cubicBezTo>
                                      <a:pt x="898" y="343"/>
                                      <a:pt x="894" y="335"/>
                                      <a:pt x="888" y="328"/>
                                    </a:cubicBezTo>
                                    <a:cubicBezTo>
                                      <a:pt x="882" y="322"/>
                                      <a:pt x="873" y="318"/>
                                      <a:pt x="864" y="318"/>
                                    </a:cubicBezTo>
                                    <a:cubicBezTo>
                                      <a:pt x="854" y="318"/>
                                      <a:pt x="846" y="322"/>
                                      <a:pt x="839" y="328"/>
                                    </a:cubicBezTo>
                                    <a:cubicBezTo>
                                      <a:pt x="833" y="335"/>
                                      <a:pt x="829" y="343"/>
                                      <a:pt x="829" y="353"/>
                                    </a:cubicBezTo>
                                    <a:cubicBezTo>
                                      <a:pt x="829" y="356"/>
                                      <a:pt x="830" y="358"/>
                                      <a:pt x="830" y="361"/>
                                    </a:cubicBezTo>
                                    <a:cubicBezTo>
                                      <a:pt x="831" y="362"/>
                                      <a:pt x="832" y="362"/>
                                      <a:pt x="833" y="363"/>
                                    </a:cubicBezTo>
                                    <a:cubicBezTo>
                                      <a:pt x="834" y="362"/>
                                      <a:pt x="835" y="362"/>
                                      <a:pt x="836" y="361"/>
                                    </a:cubicBezTo>
                                    <a:cubicBezTo>
                                      <a:pt x="835" y="358"/>
                                      <a:pt x="835" y="356"/>
                                      <a:pt x="835" y="353"/>
                                    </a:cubicBezTo>
                                    <a:cubicBezTo>
                                      <a:pt x="835" y="337"/>
                                      <a:pt x="848" y="324"/>
                                      <a:pt x="864" y="324"/>
                                    </a:cubicBezTo>
                                    <a:cubicBezTo>
                                      <a:pt x="879" y="324"/>
                                      <a:pt x="892" y="337"/>
                                      <a:pt x="892" y="353"/>
                                    </a:cubicBezTo>
                                    <a:cubicBezTo>
                                      <a:pt x="892" y="356"/>
                                      <a:pt x="892" y="358"/>
                                      <a:pt x="891" y="361"/>
                                    </a:cubicBezTo>
                                    <a:cubicBezTo>
                                      <a:pt x="892" y="361"/>
                                      <a:pt x="893" y="362"/>
                                      <a:pt x="894" y="363"/>
                                    </a:cubicBezTo>
                                    <a:cubicBezTo>
                                      <a:pt x="895" y="362"/>
                                      <a:pt x="896" y="361"/>
                                      <a:pt x="897" y="360"/>
                                    </a:cubicBezTo>
                                    <a:cubicBezTo>
                                      <a:pt x="897" y="358"/>
                                      <a:pt x="898" y="355"/>
                                      <a:pt x="898" y="353"/>
                                    </a:cubicBezTo>
                                    <a:close/>
                                    <a:moveTo>
                                      <a:pt x="906" y="353"/>
                                    </a:moveTo>
                                    <a:cubicBezTo>
                                      <a:pt x="906" y="341"/>
                                      <a:pt x="901" y="331"/>
                                      <a:pt x="893" y="323"/>
                                    </a:cubicBezTo>
                                    <a:cubicBezTo>
                                      <a:pt x="886" y="315"/>
                                      <a:pt x="875" y="311"/>
                                      <a:pt x="864" y="311"/>
                                    </a:cubicBezTo>
                                    <a:cubicBezTo>
                                      <a:pt x="852" y="311"/>
                                      <a:pt x="842" y="315"/>
                                      <a:pt x="834" y="323"/>
                                    </a:cubicBezTo>
                                    <a:cubicBezTo>
                                      <a:pt x="826" y="331"/>
                                      <a:pt x="822" y="341"/>
                                      <a:pt x="822" y="353"/>
                                    </a:cubicBezTo>
                                    <a:cubicBezTo>
                                      <a:pt x="822" y="354"/>
                                      <a:pt x="822" y="355"/>
                                      <a:pt x="822" y="357"/>
                                    </a:cubicBezTo>
                                    <a:cubicBezTo>
                                      <a:pt x="824" y="357"/>
                                      <a:pt x="826" y="359"/>
                                      <a:pt x="829" y="360"/>
                                    </a:cubicBezTo>
                                    <a:cubicBezTo>
                                      <a:pt x="828" y="358"/>
                                      <a:pt x="828" y="355"/>
                                      <a:pt x="828" y="353"/>
                                    </a:cubicBezTo>
                                    <a:cubicBezTo>
                                      <a:pt x="828" y="333"/>
                                      <a:pt x="844" y="317"/>
                                      <a:pt x="864" y="317"/>
                                    </a:cubicBezTo>
                                    <a:cubicBezTo>
                                      <a:pt x="883" y="317"/>
                                      <a:pt x="899" y="333"/>
                                      <a:pt x="899" y="353"/>
                                    </a:cubicBezTo>
                                    <a:cubicBezTo>
                                      <a:pt x="899" y="355"/>
                                      <a:pt x="899" y="357"/>
                                      <a:pt x="899" y="359"/>
                                    </a:cubicBezTo>
                                    <a:cubicBezTo>
                                      <a:pt x="901" y="358"/>
                                      <a:pt x="903" y="357"/>
                                      <a:pt x="905" y="356"/>
                                    </a:cubicBezTo>
                                    <a:cubicBezTo>
                                      <a:pt x="905" y="355"/>
                                      <a:pt x="906" y="354"/>
                                      <a:pt x="906" y="353"/>
                                    </a:cubicBezTo>
                                    <a:close/>
                                    <a:moveTo>
                                      <a:pt x="929" y="353"/>
                                    </a:moveTo>
                                    <a:cubicBezTo>
                                      <a:pt x="929" y="350"/>
                                      <a:pt x="926" y="348"/>
                                      <a:pt x="924" y="348"/>
                                    </a:cubicBezTo>
                                    <a:cubicBezTo>
                                      <a:pt x="921" y="348"/>
                                      <a:pt x="918" y="350"/>
                                      <a:pt x="918" y="353"/>
                                    </a:cubicBezTo>
                                    <a:cubicBezTo>
                                      <a:pt x="918" y="353"/>
                                      <a:pt x="918" y="353"/>
                                      <a:pt x="919" y="353"/>
                                    </a:cubicBezTo>
                                    <a:cubicBezTo>
                                      <a:pt x="920" y="353"/>
                                      <a:pt x="922" y="353"/>
                                      <a:pt x="924" y="353"/>
                                    </a:cubicBezTo>
                                    <a:cubicBezTo>
                                      <a:pt x="925" y="353"/>
                                      <a:pt x="927" y="353"/>
                                      <a:pt x="929" y="353"/>
                                    </a:cubicBezTo>
                                    <a:cubicBezTo>
                                      <a:pt x="929" y="353"/>
                                      <a:pt x="929" y="353"/>
                                      <a:pt x="929" y="353"/>
                                    </a:cubicBezTo>
                                    <a:close/>
                                    <a:moveTo>
                                      <a:pt x="933" y="353"/>
                                    </a:moveTo>
                                    <a:cubicBezTo>
                                      <a:pt x="933" y="350"/>
                                      <a:pt x="933" y="348"/>
                                      <a:pt x="934" y="346"/>
                                    </a:cubicBezTo>
                                    <a:cubicBezTo>
                                      <a:pt x="932" y="343"/>
                                      <a:pt x="928" y="341"/>
                                      <a:pt x="924" y="341"/>
                                    </a:cubicBezTo>
                                    <a:cubicBezTo>
                                      <a:pt x="920" y="341"/>
                                      <a:pt x="916" y="342"/>
                                      <a:pt x="914" y="345"/>
                                    </a:cubicBezTo>
                                    <a:cubicBezTo>
                                      <a:pt x="915" y="348"/>
                                      <a:pt x="915" y="350"/>
                                      <a:pt x="915" y="353"/>
                                    </a:cubicBezTo>
                                    <a:cubicBezTo>
                                      <a:pt x="915" y="353"/>
                                      <a:pt x="915" y="353"/>
                                      <a:pt x="915" y="354"/>
                                    </a:cubicBezTo>
                                    <a:cubicBezTo>
                                      <a:pt x="915" y="353"/>
                                      <a:pt x="916" y="353"/>
                                      <a:pt x="917" y="353"/>
                                    </a:cubicBezTo>
                                    <a:cubicBezTo>
                                      <a:pt x="917" y="353"/>
                                      <a:pt x="917" y="353"/>
                                      <a:pt x="917" y="353"/>
                                    </a:cubicBezTo>
                                    <a:cubicBezTo>
                                      <a:pt x="917" y="349"/>
                                      <a:pt x="920" y="346"/>
                                      <a:pt x="924" y="346"/>
                                    </a:cubicBezTo>
                                    <a:cubicBezTo>
                                      <a:pt x="927" y="346"/>
                                      <a:pt x="930" y="349"/>
                                      <a:pt x="930" y="353"/>
                                    </a:cubicBezTo>
                                    <a:cubicBezTo>
                                      <a:pt x="930" y="353"/>
                                      <a:pt x="930" y="353"/>
                                      <a:pt x="930" y="353"/>
                                    </a:cubicBezTo>
                                    <a:cubicBezTo>
                                      <a:pt x="931" y="353"/>
                                      <a:pt x="932" y="354"/>
                                      <a:pt x="933" y="354"/>
                                    </a:cubicBezTo>
                                    <a:cubicBezTo>
                                      <a:pt x="933" y="353"/>
                                      <a:pt x="933" y="353"/>
                                      <a:pt x="933" y="353"/>
                                    </a:cubicBezTo>
                                    <a:close/>
                                    <a:moveTo>
                                      <a:pt x="912" y="337"/>
                                    </a:moveTo>
                                    <a:cubicBezTo>
                                      <a:pt x="913" y="339"/>
                                      <a:pt x="913" y="341"/>
                                      <a:pt x="914" y="343"/>
                                    </a:cubicBezTo>
                                    <a:cubicBezTo>
                                      <a:pt x="916" y="341"/>
                                      <a:pt x="920" y="339"/>
                                      <a:pt x="924" y="339"/>
                                    </a:cubicBezTo>
                                    <a:cubicBezTo>
                                      <a:pt x="928" y="339"/>
                                      <a:pt x="931" y="341"/>
                                      <a:pt x="934" y="344"/>
                                    </a:cubicBezTo>
                                    <a:cubicBezTo>
                                      <a:pt x="934" y="342"/>
                                      <a:pt x="935" y="339"/>
                                      <a:pt x="936" y="337"/>
                                    </a:cubicBezTo>
                                    <a:cubicBezTo>
                                      <a:pt x="932" y="335"/>
                                      <a:pt x="928" y="333"/>
                                      <a:pt x="924" y="333"/>
                                    </a:cubicBezTo>
                                    <a:cubicBezTo>
                                      <a:pt x="919" y="333"/>
                                      <a:pt x="915" y="334"/>
                                      <a:pt x="912" y="337"/>
                                    </a:cubicBezTo>
                                    <a:close/>
                                    <a:moveTo>
                                      <a:pt x="864" y="303"/>
                                    </a:moveTo>
                                    <a:cubicBezTo>
                                      <a:pt x="850" y="303"/>
                                      <a:pt x="837" y="309"/>
                                      <a:pt x="828" y="318"/>
                                    </a:cubicBezTo>
                                    <a:cubicBezTo>
                                      <a:pt x="820" y="327"/>
                                      <a:pt x="814" y="339"/>
                                      <a:pt x="814" y="353"/>
                                    </a:cubicBezTo>
                                    <a:cubicBezTo>
                                      <a:pt x="814" y="353"/>
                                      <a:pt x="814" y="354"/>
                                      <a:pt x="814" y="354"/>
                                    </a:cubicBezTo>
                                    <a:cubicBezTo>
                                      <a:pt x="816" y="355"/>
                                      <a:pt x="818" y="355"/>
                                      <a:pt x="820" y="356"/>
                                    </a:cubicBezTo>
                                    <a:cubicBezTo>
                                      <a:pt x="820" y="355"/>
                                      <a:pt x="820" y="354"/>
                                      <a:pt x="820" y="353"/>
                                    </a:cubicBezTo>
                                    <a:cubicBezTo>
                                      <a:pt x="820" y="329"/>
                                      <a:pt x="840" y="309"/>
                                      <a:pt x="864" y="309"/>
                                    </a:cubicBezTo>
                                    <a:cubicBezTo>
                                      <a:pt x="888" y="309"/>
                                      <a:pt x="907" y="329"/>
                                      <a:pt x="907" y="353"/>
                                    </a:cubicBezTo>
                                    <a:cubicBezTo>
                                      <a:pt x="907" y="354"/>
                                      <a:pt x="907" y="355"/>
                                      <a:pt x="907" y="356"/>
                                    </a:cubicBezTo>
                                    <a:cubicBezTo>
                                      <a:pt x="909" y="355"/>
                                      <a:pt x="911" y="354"/>
                                      <a:pt x="913" y="354"/>
                                    </a:cubicBezTo>
                                    <a:cubicBezTo>
                                      <a:pt x="913" y="353"/>
                                      <a:pt x="913" y="353"/>
                                      <a:pt x="913" y="353"/>
                                    </a:cubicBezTo>
                                    <a:cubicBezTo>
                                      <a:pt x="913" y="339"/>
                                      <a:pt x="908" y="327"/>
                                      <a:pt x="899" y="318"/>
                                    </a:cubicBezTo>
                                    <a:cubicBezTo>
                                      <a:pt x="890" y="309"/>
                                      <a:pt x="877" y="303"/>
                                      <a:pt x="864" y="303"/>
                                    </a:cubicBezTo>
                                    <a:close/>
                                    <a:moveTo>
                                      <a:pt x="885" y="301"/>
                                    </a:moveTo>
                                    <a:cubicBezTo>
                                      <a:pt x="885" y="303"/>
                                      <a:pt x="884" y="304"/>
                                      <a:pt x="884" y="306"/>
                                    </a:cubicBezTo>
                                    <a:cubicBezTo>
                                      <a:pt x="886" y="307"/>
                                      <a:pt x="888" y="308"/>
                                      <a:pt x="890" y="309"/>
                                    </a:cubicBezTo>
                                    <a:cubicBezTo>
                                      <a:pt x="890" y="306"/>
                                      <a:pt x="891" y="304"/>
                                      <a:pt x="891" y="301"/>
                                    </a:cubicBezTo>
                                    <a:cubicBezTo>
                                      <a:pt x="891" y="294"/>
                                      <a:pt x="888" y="287"/>
                                      <a:pt x="883" y="282"/>
                                    </a:cubicBezTo>
                                    <a:cubicBezTo>
                                      <a:pt x="878" y="277"/>
                                      <a:pt x="871" y="274"/>
                                      <a:pt x="864" y="274"/>
                                    </a:cubicBezTo>
                                    <a:cubicBezTo>
                                      <a:pt x="856" y="274"/>
                                      <a:pt x="849" y="277"/>
                                      <a:pt x="844" y="282"/>
                                    </a:cubicBezTo>
                                    <a:cubicBezTo>
                                      <a:pt x="839" y="287"/>
                                      <a:pt x="836" y="294"/>
                                      <a:pt x="836" y="301"/>
                                    </a:cubicBezTo>
                                    <a:cubicBezTo>
                                      <a:pt x="836" y="304"/>
                                      <a:pt x="837" y="306"/>
                                      <a:pt x="837" y="309"/>
                                    </a:cubicBezTo>
                                    <a:cubicBezTo>
                                      <a:pt x="839" y="308"/>
                                      <a:pt x="841" y="307"/>
                                      <a:pt x="843" y="306"/>
                                    </a:cubicBezTo>
                                    <a:cubicBezTo>
                                      <a:pt x="843" y="304"/>
                                      <a:pt x="842" y="303"/>
                                      <a:pt x="842" y="301"/>
                                    </a:cubicBezTo>
                                    <a:cubicBezTo>
                                      <a:pt x="842" y="290"/>
                                      <a:pt x="852" y="280"/>
                                      <a:pt x="864" y="280"/>
                                    </a:cubicBezTo>
                                    <a:cubicBezTo>
                                      <a:pt x="875" y="280"/>
                                      <a:pt x="885" y="290"/>
                                      <a:pt x="885" y="301"/>
                                    </a:cubicBezTo>
                                    <a:close/>
                                    <a:moveTo>
                                      <a:pt x="877" y="301"/>
                                    </a:moveTo>
                                    <a:cubicBezTo>
                                      <a:pt x="877" y="302"/>
                                      <a:pt x="877" y="303"/>
                                      <a:pt x="877" y="303"/>
                                    </a:cubicBezTo>
                                    <a:cubicBezTo>
                                      <a:pt x="879" y="304"/>
                                      <a:pt x="881" y="304"/>
                                      <a:pt x="883" y="305"/>
                                    </a:cubicBezTo>
                                    <a:cubicBezTo>
                                      <a:pt x="883" y="304"/>
                                      <a:pt x="883" y="303"/>
                                      <a:pt x="883" y="301"/>
                                    </a:cubicBezTo>
                                    <a:cubicBezTo>
                                      <a:pt x="883" y="296"/>
                                      <a:pt x="881" y="291"/>
                                      <a:pt x="877" y="287"/>
                                    </a:cubicBezTo>
                                    <a:cubicBezTo>
                                      <a:pt x="874" y="284"/>
                                      <a:pt x="869" y="282"/>
                                      <a:pt x="864" y="282"/>
                                    </a:cubicBezTo>
                                    <a:cubicBezTo>
                                      <a:pt x="858" y="282"/>
                                      <a:pt x="853" y="284"/>
                                      <a:pt x="850" y="287"/>
                                    </a:cubicBezTo>
                                    <a:cubicBezTo>
                                      <a:pt x="846" y="291"/>
                                      <a:pt x="844" y="296"/>
                                      <a:pt x="844" y="301"/>
                                    </a:cubicBezTo>
                                    <a:cubicBezTo>
                                      <a:pt x="844" y="303"/>
                                      <a:pt x="844" y="304"/>
                                      <a:pt x="844" y="305"/>
                                    </a:cubicBezTo>
                                    <a:cubicBezTo>
                                      <a:pt x="846" y="304"/>
                                      <a:pt x="848" y="304"/>
                                      <a:pt x="850" y="303"/>
                                    </a:cubicBezTo>
                                    <a:cubicBezTo>
                                      <a:pt x="850" y="303"/>
                                      <a:pt x="850" y="302"/>
                                      <a:pt x="850" y="301"/>
                                    </a:cubicBezTo>
                                    <a:cubicBezTo>
                                      <a:pt x="850" y="294"/>
                                      <a:pt x="856" y="288"/>
                                      <a:pt x="864" y="288"/>
                                    </a:cubicBezTo>
                                    <a:cubicBezTo>
                                      <a:pt x="871" y="288"/>
                                      <a:pt x="877" y="294"/>
                                      <a:pt x="877" y="301"/>
                                    </a:cubicBezTo>
                                    <a:close/>
                                    <a:moveTo>
                                      <a:pt x="870" y="301"/>
                                    </a:moveTo>
                                    <a:cubicBezTo>
                                      <a:pt x="870" y="301"/>
                                      <a:pt x="870" y="302"/>
                                      <a:pt x="870" y="302"/>
                                    </a:cubicBezTo>
                                    <a:cubicBezTo>
                                      <a:pt x="872" y="302"/>
                                      <a:pt x="874" y="302"/>
                                      <a:pt x="875" y="303"/>
                                    </a:cubicBezTo>
                                    <a:cubicBezTo>
                                      <a:pt x="876" y="302"/>
                                      <a:pt x="876" y="302"/>
                                      <a:pt x="876" y="301"/>
                                    </a:cubicBezTo>
                                    <a:cubicBezTo>
                                      <a:pt x="876" y="295"/>
                                      <a:pt x="870" y="289"/>
                                      <a:pt x="864" y="289"/>
                                    </a:cubicBezTo>
                                    <a:cubicBezTo>
                                      <a:pt x="857" y="289"/>
                                      <a:pt x="852" y="295"/>
                                      <a:pt x="852" y="301"/>
                                    </a:cubicBezTo>
                                    <a:cubicBezTo>
                                      <a:pt x="852" y="302"/>
                                      <a:pt x="852" y="302"/>
                                      <a:pt x="852" y="303"/>
                                    </a:cubicBezTo>
                                    <a:cubicBezTo>
                                      <a:pt x="853" y="302"/>
                                      <a:pt x="855" y="302"/>
                                      <a:pt x="857" y="302"/>
                                    </a:cubicBezTo>
                                    <a:cubicBezTo>
                                      <a:pt x="857" y="302"/>
                                      <a:pt x="857" y="301"/>
                                      <a:pt x="857" y="301"/>
                                    </a:cubicBezTo>
                                    <a:cubicBezTo>
                                      <a:pt x="857" y="298"/>
                                      <a:pt x="860" y="295"/>
                                      <a:pt x="864" y="295"/>
                                    </a:cubicBezTo>
                                    <a:cubicBezTo>
                                      <a:pt x="867" y="295"/>
                                      <a:pt x="870" y="298"/>
                                      <a:pt x="870" y="301"/>
                                    </a:cubicBezTo>
                                    <a:close/>
                                    <a:moveTo>
                                      <a:pt x="864" y="296"/>
                                    </a:moveTo>
                                    <a:cubicBezTo>
                                      <a:pt x="861" y="296"/>
                                      <a:pt x="858" y="298"/>
                                      <a:pt x="858" y="301"/>
                                    </a:cubicBezTo>
                                    <a:cubicBezTo>
                                      <a:pt x="858" y="301"/>
                                      <a:pt x="859" y="302"/>
                                      <a:pt x="859" y="302"/>
                                    </a:cubicBezTo>
                                    <a:cubicBezTo>
                                      <a:pt x="860" y="302"/>
                                      <a:pt x="862" y="301"/>
                                      <a:pt x="864" y="301"/>
                                    </a:cubicBezTo>
                                    <a:cubicBezTo>
                                      <a:pt x="865" y="301"/>
                                      <a:pt x="867" y="302"/>
                                      <a:pt x="869" y="302"/>
                                    </a:cubicBezTo>
                                    <a:cubicBezTo>
                                      <a:pt x="869" y="302"/>
                                      <a:pt x="869" y="301"/>
                                      <a:pt x="869" y="301"/>
                                    </a:cubicBezTo>
                                    <a:cubicBezTo>
                                      <a:pt x="869" y="298"/>
                                      <a:pt x="866" y="296"/>
                                      <a:pt x="864" y="296"/>
                                    </a:cubicBezTo>
                                    <a:close/>
                                    <a:moveTo>
                                      <a:pt x="898" y="301"/>
                                    </a:moveTo>
                                    <a:cubicBezTo>
                                      <a:pt x="898" y="292"/>
                                      <a:pt x="894" y="283"/>
                                      <a:pt x="888" y="277"/>
                                    </a:cubicBezTo>
                                    <a:cubicBezTo>
                                      <a:pt x="882" y="271"/>
                                      <a:pt x="873" y="267"/>
                                      <a:pt x="864" y="267"/>
                                    </a:cubicBezTo>
                                    <a:cubicBezTo>
                                      <a:pt x="854" y="267"/>
                                      <a:pt x="846" y="271"/>
                                      <a:pt x="839" y="277"/>
                                    </a:cubicBezTo>
                                    <a:cubicBezTo>
                                      <a:pt x="833" y="283"/>
                                      <a:pt x="829" y="292"/>
                                      <a:pt x="829" y="301"/>
                                    </a:cubicBezTo>
                                    <a:cubicBezTo>
                                      <a:pt x="829" y="304"/>
                                      <a:pt x="830" y="307"/>
                                      <a:pt x="830" y="310"/>
                                    </a:cubicBezTo>
                                    <a:cubicBezTo>
                                      <a:pt x="831" y="310"/>
                                      <a:pt x="832" y="311"/>
                                      <a:pt x="833" y="311"/>
                                    </a:cubicBezTo>
                                    <a:cubicBezTo>
                                      <a:pt x="834" y="311"/>
                                      <a:pt x="835" y="310"/>
                                      <a:pt x="836" y="310"/>
                                    </a:cubicBezTo>
                                    <a:cubicBezTo>
                                      <a:pt x="835" y="307"/>
                                      <a:pt x="835" y="304"/>
                                      <a:pt x="835" y="301"/>
                                    </a:cubicBezTo>
                                    <a:cubicBezTo>
                                      <a:pt x="835" y="285"/>
                                      <a:pt x="848" y="272"/>
                                      <a:pt x="864" y="272"/>
                                    </a:cubicBezTo>
                                    <a:cubicBezTo>
                                      <a:pt x="879" y="272"/>
                                      <a:pt x="892" y="285"/>
                                      <a:pt x="892" y="301"/>
                                    </a:cubicBezTo>
                                    <a:cubicBezTo>
                                      <a:pt x="892" y="304"/>
                                      <a:pt x="892" y="307"/>
                                      <a:pt x="891" y="310"/>
                                    </a:cubicBezTo>
                                    <a:cubicBezTo>
                                      <a:pt x="892" y="310"/>
                                      <a:pt x="893" y="311"/>
                                      <a:pt x="894" y="311"/>
                                    </a:cubicBezTo>
                                    <a:cubicBezTo>
                                      <a:pt x="895" y="310"/>
                                      <a:pt x="896" y="310"/>
                                      <a:pt x="897" y="309"/>
                                    </a:cubicBezTo>
                                    <a:cubicBezTo>
                                      <a:pt x="897" y="306"/>
                                      <a:pt x="898" y="304"/>
                                      <a:pt x="898" y="301"/>
                                    </a:cubicBezTo>
                                    <a:close/>
                                    <a:moveTo>
                                      <a:pt x="906" y="301"/>
                                    </a:moveTo>
                                    <a:cubicBezTo>
                                      <a:pt x="906" y="290"/>
                                      <a:pt x="901" y="279"/>
                                      <a:pt x="893" y="272"/>
                                    </a:cubicBezTo>
                                    <a:cubicBezTo>
                                      <a:pt x="886" y="264"/>
                                      <a:pt x="875" y="259"/>
                                      <a:pt x="864" y="259"/>
                                    </a:cubicBezTo>
                                    <a:cubicBezTo>
                                      <a:pt x="852" y="259"/>
                                      <a:pt x="842" y="264"/>
                                      <a:pt x="834" y="272"/>
                                    </a:cubicBezTo>
                                    <a:cubicBezTo>
                                      <a:pt x="826" y="279"/>
                                      <a:pt x="822" y="290"/>
                                      <a:pt x="822" y="301"/>
                                    </a:cubicBezTo>
                                    <a:cubicBezTo>
                                      <a:pt x="822" y="303"/>
                                      <a:pt x="822" y="304"/>
                                      <a:pt x="822" y="305"/>
                                    </a:cubicBezTo>
                                    <a:cubicBezTo>
                                      <a:pt x="824" y="306"/>
                                      <a:pt x="826" y="307"/>
                                      <a:pt x="829" y="308"/>
                                    </a:cubicBezTo>
                                    <a:cubicBezTo>
                                      <a:pt x="828" y="306"/>
                                      <a:pt x="828" y="304"/>
                                      <a:pt x="828" y="301"/>
                                    </a:cubicBezTo>
                                    <a:cubicBezTo>
                                      <a:pt x="828" y="282"/>
                                      <a:pt x="844" y="265"/>
                                      <a:pt x="864" y="265"/>
                                    </a:cubicBezTo>
                                    <a:cubicBezTo>
                                      <a:pt x="883" y="265"/>
                                      <a:pt x="899" y="282"/>
                                      <a:pt x="899" y="301"/>
                                    </a:cubicBezTo>
                                    <a:cubicBezTo>
                                      <a:pt x="899" y="304"/>
                                      <a:pt x="899" y="306"/>
                                      <a:pt x="899" y="308"/>
                                    </a:cubicBezTo>
                                    <a:cubicBezTo>
                                      <a:pt x="901" y="307"/>
                                      <a:pt x="903" y="306"/>
                                      <a:pt x="905" y="305"/>
                                    </a:cubicBezTo>
                                    <a:cubicBezTo>
                                      <a:pt x="905" y="304"/>
                                      <a:pt x="906" y="302"/>
                                      <a:pt x="906" y="301"/>
                                    </a:cubicBezTo>
                                    <a:close/>
                                    <a:moveTo>
                                      <a:pt x="929" y="301"/>
                                    </a:moveTo>
                                    <a:cubicBezTo>
                                      <a:pt x="929" y="298"/>
                                      <a:pt x="926" y="296"/>
                                      <a:pt x="924" y="296"/>
                                    </a:cubicBezTo>
                                    <a:cubicBezTo>
                                      <a:pt x="921" y="296"/>
                                      <a:pt x="918" y="298"/>
                                      <a:pt x="918" y="301"/>
                                    </a:cubicBezTo>
                                    <a:cubicBezTo>
                                      <a:pt x="918" y="301"/>
                                      <a:pt x="918" y="302"/>
                                      <a:pt x="919" y="302"/>
                                    </a:cubicBezTo>
                                    <a:cubicBezTo>
                                      <a:pt x="920" y="302"/>
                                      <a:pt x="922" y="301"/>
                                      <a:pt x="924" y="301"/>
                                    </a:cubicBezTo>
                                    <a:cubicBezTo>
                                      <a:pt x="925" y="301"/>
                                      <a:pt x="927" y="302"/>
                                      <a:pt x="929" y="302"/>
                                    </a:cubicBezTo>
                                    <a:cubicBezTo>
                                      <a:pt x="929" y="302"/>
                                      <a:pt x="929" y="301"/>
                                      <a:pt x="929" y="301"/>
                                    </a:cubicBezTo>
                                    <a:close/>
                                    <a:moveTo>
                                      <a:pt x="933" y="301"/>
                                    </a:moveTo>
                                    <a:cubicBezTo>
                                      <a:pt x="933" y="299"/>
                                      <a:pt x="933" y="297"/>
                                      <a:pt x="934" y="295"/>
                                    </a:cubicBezTo>
                                    <a:cubicBezTo>
                                      <a:pt x="932" y="292"/>
                                      <a:pt x="928" y="289"/>
                                      <a:pt x="924" y="289"/>
                                    </a:cubicBezTo>
                                    <a:cubicBezTo>
                                      <a:pt x="920" y="289"/>
                                      <a:pt x="916" y="291"/>
                                      <a:pt x="914" y="294"/>
                                    </a:cubicBezTo>
                                    <a:cubicBezTo>
                                      <a:pt x="915" y="296"/>
                                      <a:pt x="915" y="299"/>
                                      <a:pt x="915" y="301"/>
                                    </a:cubicBezTo>
                                    <a:cubicBezTo>
                                      <a:pt x="915" y="302"/>
                                      <a:pt x="915" y="302"/>
                                      <a:pt x="915" y="302"/>
                                    </a:cubicBezTo>
                                    <a:cubicBezTo>
                                      <a:pt x="915" y="302"/>
                                      <a:pt x="916" y="302"/>
                                      <a:pt x="917" y="302"/>
                                    </a:cubicBezTo>
                                    <a:cubicBezTo>
                                      <a:pt x="917" y="302"/>
                                      <a:pt x="917" y="301"/>
                                      <a:pt x="917" y="301"/>
                                    </a:cubicBezTo>
                                    <a:cubicBezTo>
                                      <a:pt x="917" y="298"/>
                                      <a:pt x="920" y="295"/>
                                      <a:pt x="924" y="295"/>
                                    </a:cubicBezTo>
                                    <a:cubicBezTo>
                                      <a:pt x="927" y="295"/>
                                      <a:pt x="930" y="298"/>
                                      <a:pt x="930" y="301"/>
                                    </a:cubicBezTo>
                                    <a:cubicBezTo>
                                      <a:pt x="930" y="301"/>
                                      <a:pt x="930" y="302"/>
                                      <a:pt x="930" y="302"/>
                                    </a:cubicBezTo>
                                    <a:cubicBezTo>
                                      <a:pt x="931" y="302"/>
                                      <a:pt x="932" y="302"/>
                                      <a:pt x="933" y="302"/>
                                    </a:cubicBezTo>
                                    <a:cubicBezTo>
                                      <a:pt x="933" y="302"/>
                                      <a:pt x="933" y="302"/>
                                      <a:pt x="933" y="301"/>
                                    </a:cubicBezTo>
                                    <a:close/>
                                    <a:moveTo>
                                      <a:pt x="912" y="285"/>
                                    </a:moveTo>
                                    <a:cubicBezTo>
                                      <a:pt x="913" y="287"/>
                                      <a:pt x="913" y="290"/>
                                      <a:pt x="914" y="292"/>
                                    </a:cubicBezTo>
                                    <a:cubicBezTo>
                                      <a:pt x="916" y="289"/>
                                      <a:pt x="920" y="288"/>
                                      <a:pt x="924" y="288"/>
                                    </a:cubicBezTo>
                                    <a:cubicBezTo>
                                      <a:pt x="928" y="288"/>
                                      <a:pt x="931" y="290"/>
                                      <a:pt x="934" y="293"/>
                                    </a:cubicBezTo>
                                    <a:cubicBezTo>
                                      <a:pt x="934" y="290"/>
                                      <a:pt x="935" y="288"/>
                                      <a:pt x="936" y="286"/>
                                    </a:cubicBezTo>
                                    <a:cubicBezTo>
                                      <a:pt x="932" y="283"/>
                                      <a:pt x="928" y="282"/>
                                      <a:pt x="924" y="282"/>
                                    </a:cubicBezTo>
                                    <a:cubicBezTo>
                                      <a:pt x="919" y="282"/>
                                      <a:pt x="915" y="283"/>
                                      <a:pt x="912" y="285"/>
                                    </a:cubicBezTo>
                                    <a:close/>
                                    <a:moveTo>
                                      <a:pt x="864" y="252"/>
                                    </a:moveTo>
                                    <a:cubicBezTo>
                                      <a:pt x="850" y="252"/>
                                      <a:pt x="837" y="257"/>
                                      <a:pt x="828" y="266"/>
                                    </a:cubicBezTo>
                                    <a:cubicBezTo>
                                      <a:pt x="820" y="275"/>
                                      <a:pt x="814" y="288"/>
                                      <a:pt x="814" y="301"/>
                                    </a:cubicBezTo>
                                    <a:cubicBezTo>
                                      <a:pt x="814" y="302"/>
                                      <a:pt x="814" y="302"/>
                                      <a:pt x="814" y="303"/>
                                    </a:cubicBezTo>
                                    <a:cubicBezTo>
                                      <a:pt x="816" y="303"/>
                                      <a:pt x="818" y="304"/>
                                      <a:pt x="820" y="305"/>
                                    </a:cubicBezTo>
                                    <a:cubicBezTo>
                                      <a:pt x="820" y="303"/>
                                      <a:pt x="820" y="302"/>
                                      <a:pt x="820" y="301"/>
                                    </a:cubicBezTo>
                                    <a:cubicBezTo>
                                      <a:pt x="820" y="277"/>
                                      <a:pt x="840" y="258"/>
                                      <a:pt x="864" y="258"/>
                                    </a:cubicBezTo>
                                    <a:cubicBezTo>
                                      <a:pt x="888" y="258"/>
                                      <a:pt x="907" y="277"/>
                                      <a:pt x="907" y="301"/>
                                    </a:cubicBezTo>
                                    <a:cubicBezTo>
                                      <a:pt x="907" y="302"/>
                                      <a:pt x="907" y="303"/>
                                      <a:pt x="907" y="304"/>
                                    </a:cubicBezTo>
                                    <a:cubicBezTo>
                                      <a:pt x="909" y="304"/>
                                      <a:pt x="911" y="303"/>
                                      <a:pt x="913" y="303"/>
                                    </a:cubicBezTo>
                                    <a:cubicBezTo>
                                      <a:pt x="913" y="302"/>
                                      <a:pt x="913" y="302"/>
                                      <a:pt x="913" y="301"/>
                                    </a:cubicBezTo>
                                    <a:cubicBezTo>
                                      <a:pt x="913" y="288"/>
                                      <a:pt x="908" y="275"/>
                                      <a:pt x="899" y="266"/>
                                    </a:cubicBezTo>
                                    <a:cubicBezTo>
                                      <a:pt x="890" y="257"/>
                                      <a:pt x="877" y="252"/>
                                      <a:pt x="864" y="252"/>
                                    </a:cubicBezTo>
                                    <a:close/>
                                    <a:moveTo>
                                      <a:pt x="885" y="250"/>
                                    </a:moveTo>
                                    <a:cubicBezTo>
                                      <a:pt x="885" y="251"/>
                                      <a:pt x="884" y="253"/>
                                      <a:pt x="884" y="254"/>
                                    </a:cubicBezTo>
                                    <a:cubicBezTo>
                                      <a:pt x="886" y="255"/>
                                      <a:pt x="888" y="256"/>
                                      <a:pt x="890" y="257"/>
                                    </a:cubicBezTo>
                                    <a:cubicBezTo>
                                      <a:pt x="890" y="255"/>
                                      <a:pt x="891" y="252"/>
                                      <a:pt x="891" y="250"/>
                                    </a:cubicBezTo>
                                    <a:cubicBezTo>
                                      <a:pt x="891" y="242"/>
                                      <a:pt x="888" y="236"/>
                                      <a:pt x="883" y="231"/>
                                    </a:cubicBezTo>
                                    <a:cubicBezTo>
                                      <a:pt x="878" y="226"/>
                                      <a:pt x="871" y="223"/>
                                      <a:pt x="864" y="223"/>
                                    </a:cubicBezTo>
                                    <a:cubicBezTo>
                                      <a:pt x="856" y="223"/>
                                      <a:pt x="849" y="226"/>
                                      <a:pt x="844" y="231"/>
                                    </a:cubicBezTo>
                                    <a:cubicBezTo>
                                      <a:pt x="839" y="236"/>
                                      <a:pt x="836" y="242"/>
                                      <a:pt x="836" y="250"/>
                                    </a:cubicBezTo>
                                    <a:cubicBezTo>
                                      <a:pt x="836" y="252"/>
                                      <a:pt x="837" y="255"/>
                                      <a:pt x="837" y="257"/>
                                    </a:cubicBezTo>
                                    <a:cubicBezTo>
                                      <a:pt x="839" y="256"/>
                                      <a:pt x="841" y="255"/>
                                      <a:pt x="843" y="254"/>
                                    </a:cubicBezTo>
                                    <a:cubicBezTo>
                                      <a:pt x="843" y="253"/>
                                      <a:pt x="842" y="251"/>
                                      <a:pt x="842" y="250"/>
                                    </a:cubicBezTo>
                                    <a:cubicBezTo>
                                      <a:pt x="842" y="238"/>
                                      <a:pt x="852" y="229"/>
                                      <a:pt x="864" y="229"/>
                                    </a:cubicBezTo>
                                    <a:cubicBezTo>
                                      <a:pt x="875" y="229"/>
                                      <a:pt x="885" y="238"/>
                                      <a:pt x="885" y="250"/>
                                    </a:cubicBezTo>
                                    <a:close/>
                                    <a:moveTo>
                                      <a:pt x="877" y="250"/>
                                    </a:moveTo>
                                    <a:cubicBezTo>
                                      <a:pt x="877" y="251"/>
                                      <a:pt x="877" y="251"/>
                                      <a:pt x="877" y="252"/>
                                    </a:cubicBezTo>
                                    <a:cubicBezTo>
                                      <a:pt x="879" y="252"/>
                                      <a:pt x="881" y="253"/>
                                      <a:pt x="883" y="254"/>
                                    </a:cubicBezTo>
                                    <a:cubicBezTo>
                                      <a:pt x="883" y="253"/>
                                      <a:pt x="883" y="251"/>
                                      <a:pt x="883" y="250"/>
                                    </a:cubicBezTo>
                                    <a:cubicBezTo>
                                      <a:pt x="883" y="245"/>
                                      <a:pt x="881" y="240"/>
                                      <a:pt x="877" y="236"/>
                                    </a:cubicBezTo>
                                    <a:cubicBezTo>
                                      <a:pt x="874" y="233"/>
                                      <a:pt x="869" y="230"/>
                                      <a:pt x="864" y="230"/>
                                    </a:cubicBezTo>
                                    <a:cubicBezTo>
                                      <a:pt x="858" y="230"/>
                                      <a:pt x="853" y="233"/>
                                      <a:pt x="850" y="236"/>
                                    </a:cubicBezTo>
                                    <a:cubicBezTo>
                                      <a:pt x="846" y="240"/>
                                      <a:pt x="844" y="245"/>
                                      <a:pt x="844" y="250"/>
                                    </a:cubicBezTo>
                                    <a:cubicBezTo>
                                      <a:pt x="844" y="251"/>
                                      <a:pt x="844" y="253"/>
                                      <a:pt x="844" y="254"/>
                                    </a:cubicBezTo>
                                    <a:cubicBezTo>
                                      <a:pt x="846" y="253"/>
                                      <a:pt x="848" y="252"/>
                                      <a:pt x="850" y="252"/>
                                    </a:cubicBezTo>
                                    <a:cubicBezTo>
                                      <a:pt x="850" y="251"/>
                                      <a:pt x="850" y="251"/>
                                      <a:pt x="850" y="250"/>
                                    </a:cubicBezTo>
                                    <a:cubicBezTo>
                                      <a:pt x="850" y="242"/>
                                      <a:pt x="856" y="236"/>
                                      <a:pt x="864" y="236"/>
                                    </a:cubicBezTo>
                                    <a:cubicBezTo>
                                      <a:pt x="871" y="236"/>
                                      <a:pt x="877" y="242"/>
                                      <a:pt x="877" y="250"/>
                                    </a:cubicBezTo>
                                    <a:close/>
                                    <a:moveTo>
                                      <a:pt x="870" y="250"/>
                                    </a:moveTo>
                                    <a:cubicBezTo>
                                      <a:pt x="870" y="250"/>
                                      <a:pt x="870" y="250"/>
                                      <a:pt x="870" y="251"/>
                                    </a:cubicBezTo>
                                    <a:cubicBezTo>
                                      <a:pt x="872" y="251"/>
                                      <a:pt x="874" y="251"/>
                                      <a:pt x="875" y="251"/>
                                    </a:cubicBezTo>
                                    <a:cubicBezTo>
                                      <a:pt x="876" y="251"/>
                                      <a:pt x="876" y="250"/>
                                      <a:pt x="876" y="250"/>
                                    </a:cubicBezTo>
                                    <a:cubicBezTo>
                                      <a:pt x="876" y="243"/>
                                      <a:pt x="870" y="238"/>
                                      <a:pt x="864" y="238"/>
                                    </a:cubicBezTo>
                                    <a:cubicBezTo>
                                      <a:pt x="857" y="238"/>
                                      <a:pt x="852" y="243"/>
                                      <a:pt x="852" y="250"/>
                                    </a:cubicBezTo>
                                    <a:cubicBezTo>
                                      <a:pt x="852" y="250"/>
                                      <a:pt x="852" y="251"/>
                                      <a:pt x="852" y="251"/>
                                    </a:cubicBezTo>
                                    <a:cubicBezTo>
                                      <a:pt x="853" y="251"/>
                                      <a:pt x="855" y="251"/>
                                      <a:pt x="857" y="251"/>
                                    </a:cubicBezTo>
                                    <a:cubicBezTo>
                                      <a:pt x="857" y="250"/>
                                      <a:pt x="857" y="250"/>
                                      <a:pt x="857" y="250"/>
                                    </a:cubicBezTo>
                                    <a:cubicBezTo>
                                      <a:pt x="857" y="246"/>
                                      <a:pt x="860" y="243"/>
                                      <a:pt x="864" y="243"/>
                                    </a:cubicBezTo>
                                    <a:cubicBezTo>
                                      <a:pt x="867" y="243"/>
                                      <a:pt x="870" y="246"/>
                                      <a:pt x="870" y="250"/>
                                    </a:cubicBezTo>
                                    <a:close/>
                                    <a:moveTo>
                                      <a:pt x="864" y="245"/>
                                    </a:moveTo>
                                    <a:cubicBezTo>
                                      <a:pt x="861" y="245"/>
                                      <a:pt x="858" y="247"/>
                                      <a:pt x="858" y="250"/>
                                    </a:cubicBezTo>
                                    <a:cubicBezTo>
                                      <a:pt x="858" y="250"/>
                                      <a:pt x="859" y="250"/>
                                      <a:pt x="859" y="250"/>
                                    </a:cubicBezTo>
                                    <a:cubicBezTo>
                                      <a:pt x="860" y="250"/>
                                      <a:pt x="862" y="250"/>
                                      <a:pt x="864" y="250"/>
                                    </a:cubicBezTo>
                                    <a:cubicBezTo>
                                      <a:pt x="865" y="250"/>
                                      <a:pt x="867" y="250"/>
                                      <a:pt x="869" y="250"/>
                                    </a:cubicBezTo>
                                    <a:cubicBezTo>
                                      <a:pt x="869" y="250"/>
                                      <a:pt x="869" y="250"/>
                                      <a:pt x="869" y="250"/>
                                    </a:cubicBezTo>
                                    <a:cubicBezTo>
                                      <a:pt x="869" y="247"/>
                                      <a:pt x="866" y="245"/>
                                      <a:pt x="864" y="245"/>
                                    </a:cubicBezTo>
                                    <a:close/>
                                    <a:moveTo>
                                      <a:pt x="898" y="250"/>
                                    </a:moveTo>
                                    <a:cubicBezTo>
                                      <a:pt x="898" y="240"/>
                                      <a:pt x="894" y="232"/>
                                      <a:pt x="888" y="226"/>
                                    </a:cubicBezTo>
                                    <a:cubicBezTo>
                                      <a:pt x="882" y="220"/>
                                      <a:pt x="873" y="216"/>
                                      <a:pt x="864" y="216"/>
                                    </a:cubicBezTo>
                                    <a:cubicBezTo>
                                      <a:pt x="854" y="216"/>
                                      <a:pt x="846" y="220"/>
                                      <a:pt x="839" y="226"/>
                                    </a:cubicBezTo>
                                    <a:cubicBezTo>
                                      <a:pt x="833" y="232"/>
                                      <a:pt x="829" y="240"/>
                                      <a:pt x="829" y="250"/>
                                    </a:cubicBezTo>
                                    <a:cubicBezTo>
                                      <a:pt x="829" y="253"/>
                                      <a:pt x="830" y="256"/>
                                      <a:pt x="830" y="258"/>
                                    </a:cubicBezTo>
                                    <a:cubicBezTo>
                                      <a:pt x="831" y="259"/>
                                      <a:pt x="832" y="259"/>
                                      <a:pt x="833" y="260"/>
                                    </a:cubicBezTo>
                                    <a:cubicBezTo>
                                      <a:pt x="834" y="259"/>
                                      <a:pt x="835" y="259"/>
                                      <a:pt x="836" y="258"/>
                                    </a:cubicBezTo>
                                    <a:cubicBezTo>
                                      <a:pt x="835" y="256"/>
                                      <a:pt x="835" y="253"/>
                                      <a:pt x="835" y="250"/>
                                    </a:cubicBezTo>
                                    <a:cubicBezTo>
                                      <a:pt x="835" y="234"/>
                                      <a:pt x="848" y="221"/>
                                      <a:pt x="864" y="221"/>
                                    </a:cubicBezTo>
                                    <a:cubicBezTo>
                                      <a:pt x="879" y="221"/>
                                      <a:pt x="892" y="234"/>
                                      <a:pt x="892" y="250"/>
                                    </a:cubicBezTo>
                                    <a:cubicBezTo>
                                      <a:pt x="892" y="253"/>
                                      <a:pt x="892" y="256"/>
                                      <a:pt x="891" y="258"/>
                                    </a:cubicBezTo>
                                    <a:cubicBezTo>
                                      <a:pt x="892" y="259"/>
                                      <a:pt x="893" y="259"/>
                                      <a:pt x="894" y="260"/>
                                    </a:cubicBezTo>
                                    <a:cubicBezTo>
                                      <a:pt x="895" y="259"/>
                                      <a:pt x="896" y="258"/>
                                      <a:pt x="897" y="258"/>
                                    </a:cubicBezTo>
                                    <a:cubicBezTo>
                                      <a:pt x="897" y="255"/>
                                      <a:pt x="898" y="253"/>
                                      <a:pt x="898" y="250"/>
                                    </a:cubicBezTo>
                                    <a:close/>
                                    <a:moveTo>
                                      <a:pt x="906" y="250"/>
                                    </a:moveTo>
                                    <a:cubicBezTo>
                                      <a:pt x="906" y="238"/>
                                      <a:pt x="901" y="228"/>
                                      <a:pt x="893" y="220"/>
                                    </a:cubicBezTo>
                                    <a:cubicBezTo>
                                      <a:pt x="886" y="213"/>
                                      <a:pt x="875" y="208"/>
                                      <a:pt x="864" y="208"/>
                                    </a:cubicBezTo>
                                    <a:cubicBezTo>
                                      <a:pt x="852" y="208"/>
                                      <a:pt x="842" y="213"/>
                                      <a:pt x="834" y="220"/>
                                    </a:cubicBezTo>
                                    <a:cubicBezTo>
                                      <a:pt x="826" y="228"/>
                                      <a:pt x="822" y="238"/>
                                      <a:pt x="822" y="250"/>
                                    </a:cubicBezTo>
                                    <a:cubicBezTo>
                                      <a:pt x="822" y="251"/>
                                      <a:pt x="822" y="253"/>
                                      <a:pt x="822" y="254"/>
                                    </a:cubicBezTo>
                                    <a:cubicBezTo>
                                      <a:pt x="824" y="255"/>
                                      <a:pt x="826" y="256"/>
                                      <a:pt x="829" y="257"/>
                                    </a:cubicBezTo>
                                    <a:cubicBezTo>
                                      <a:pt x="828" y="255"/>
                                      <a:pt x="828" y="252"/>
                                      <a:pt x="828" y="250"/>
                                    </a:cubicBezTo>
                                    <a:cubicBezTo>
                                      <a:pt x="828" y="230"/>
                                      <a:pt x="844" y="214"/>
                                      <a:pt x="864" y="214"/>
                                    </a:cubicBezTo>
                                    <a:cubicBezTo>
                                      <a:pt x="883" y="214"/>
                                      <a:pt x="899" y="230"/>
                                      <a:pt x="899" y="250"/>
                                    </a:cubicBezTo>
                                    <a:cubicBezTo>
                                      <a:pt x="899" y="252"/>
                                      <a:pt x="899" y="254"/>
                                      <a:pt x="899" y="256"/>
                                    </a:cubicBezTo>
                                    <a:cubicBezTo>
                                      <a:pt x="901" y="255"/>
                                      <a:pt x="903" y="254"/>
                                      <a:pt x="905" y="253"/>
                                    </a:cubicBezTo>
                                    <a:cubicBezTo>
                                      <a:pt x="905" y="252"/>
                                      <a:pt x="906" y="251"/>
                                      <a:pt x="906" y="250"/>
                                    </a:cubicBezTo>
                                    <a:close/>
                                    <a:moveTo>
                                      <a:pt x="929" y="250"/>
                                    </a:moveTo>
                                    <a:cubicBezTo>
                                      <a:pt x="929" y="247"/>
                                      <a:pt x="926" y="245"/>
                                      <a:pt x="924" y="245"/>
                                    </a:cubicBezTo>
                                    <a:cubicBezTo>
                                      <a:pt x="921" y="245"/>
                                      <a:pt x="918" y="247"/>
                                      <a:pt x="918" y="250"/>
                                    </a:cubicBezTo>
                                    <a:cubicBezTo>
                                      <a:pt x="918" y="250"/>
                                      <a:pt x="918" y="250"/>
                                      <a:pt x="919" y="250"/>
                                    </a:cubicBezTo>
                                    <a:cubicBezTo>
                                      <a:pt x="920" y="250"/>
                                      <a:pt x="922" y="250"/>
                                      <a:pt x="924" y="250"/>
                                    </a:cubicBezTo>
                                    <a:cubicBezTo>
                                      <a:pt x="925" y="250"/>
                                      <a:pt x="927" y="250"/>
                                      <a:pt x="929" y="250"/>
                                    </a:cubicBezTo>
                                    <a:cubicBezTo>
                                      <a:pt x="929" y="250"/>
                                      <a:pt x="929" y="250"/>
                                      <a:pt x="929" y="250"/>
                                    </a:cubicBezTo>
                                    <a:close/>
                                    <a:moveTo>
                                      <a:pt x="933" y="250"/>
                                    </a:moveTo>
                                    <a:cubicBezTo>
                                      <a:pt x="933" y="248"/>
                                      <a:pt x="933" y="246"/>
                                      <a:pt x="934" y="244"/>
                                    </a:cubicBezTo>
                                    <a:cubicBezTo>
                                      <a:pt x="932" y="240"/>
                                      <a:pt x="928" y="238"/>
                                      <a:pt x="924" y="238"/>
                                    </a:cubicBezTo>
                                    <a:cubicBezTo>
                                      <a:pt x="920" y="238"/>
                                      <a:pt x="916" y="240"/>
                                      <a:pt x="914" y="242"/>
                                    </a:cubicBezTo>
                                    <a:cubicBezTo>
                                      <a:pt x="915" y="245"/>
                                      <a:pt x="915" y="247"/>
                                      <a:pt x="915" y="250"/>
                                    </a:cubicBezTo>
                                    <a:cubicBezTo>
                                      <a:pt x="915" y="250"/>
                                      <a:pt x="915" y="251"/>
                                      <a:pt x="915" y="251"/>
                                    </a:cubicBezTo>
                                    <a:cubicBezTo>
                                      <a:pt x="915" y="251"/>
                                      <a:pt x="916" y="251"/>
                                      <a:pt x="917" y="251"/>
                                    </a:cubicBezTo>
                                    <a:cubicBezTo>
                                      <a:pt x="917" y="250"/>
                                      <a:pt x="917" y="250"/>
                                      <a:pt x="917" y="250"/>
                                    </a:cubicBezTo>
                                    <a:cubicBezTo>
                                      <a:pt x="917" y="246"/>
                                      <a:pt x="920" y="243"/>
                                      <a:pt x="924" y="243"/>
                                    </a:cubicBezTo>
                                    <a:cubicBezTo>
                                      <a:pt x="927" y="243"/>
                                      <a:pt x="930" y="246"/>
                                      <a:pt x="930" y="250"/>
                                    </a:cubicBezTo>
                                    <a:cubicBezTo>
                                      <a:pt x="930" y="250"/>
                                      <a:pt x="930" y="250"/>
                                      <a:pt x="930" y="251"/>
                                    </a:cubicBezTo>
                                    <a:cubicBezTo>
                                      <a:pt x="931" y="251"/>
                                      <a:pt x="932" y="251"/>
                                      <a:pt x="933" y="251"/>
                                    </a:cubicBezTo>
                                    <a:cubicBezTo>
                                      <a:pt x="933" y="251"/>
                                      <a:pt x="933" y="250"/>
                                      <a:pt x="933" y="250"/>
                                    </a:cubicBezTo>
                                    <a:close/>
                                    <a:moveTo>
                                      <a:pt x="912" y="234"/>
                                    </a:moveTo>
                                    <a:cubicBezTo>
                                      <a:pt x="913" y="236"/>
                                      <a:pt x="913" y="238"/>
                                      <a:pt x="914" y="240"/>
                                    </a:cubicBezTo>
                                    <a:cubicBezTo>
                                      <a:pt x="916" y="238"/>
                                      <a:pt x="920" y="236"/>
                                      <a:pt x="924" y="236"/>
                                    </a:cubicBezTo>
                                    <a:cubicBezTo>
                                      <a:pt x="928" y="236"/>
                                      <a:pt x="931" y="238"/>
                                      <a:pt x="934" y="241"/>
                                    </a:cubicBezTo>
                                    <a:cubicBezTo>
                                      <a:pt x="934" y="239"/>
                                      <a:pt x="935" y="237"/>
                                      <a:pt x="936" y="235"/>
                                    </a:cubicBezTo>
                                    <a:cubicBezTo>
                                      <a:pt x="932" y="232"/>
                                      <a:pt x="928" y="230"/>
                                      <a:pt x="924" y="230"/>
                                    </a:cubicBezTo>
                                    <a:cubicBezTo>
                                      <a:pt x="919" y="230"/>
                                      <a:pt x="915" y="232"/>
                                      <a:pt x="912" y="234"/>
                                    </a:cubicBezTo>
                                    <a:close/>
                                    <a:moveTo>
                                      <a:pt x="864" y="200"/>
                                    </a:moveTo>
                                    <a:cubicBezTo>
                                      <a:pt x="850" y="200"/>
                                      <a:pt x="837" y="206"/>
                                      <a:pt x="828" y="215"/>
                                    </a:cubicBezTo>
                                    <a:cubicBezTo>
                                      <a:pt x="820" y="224"/>
                                      <a:pt x="814" y="236"/>
                                      <a:pt x="814" y="250"/>
                                    </a:cubicBezTo>
                                    <a:cubicBezTo>
                                      <a:pt x="814" y="250"/>
                                      <a:pt x="814" y="251"/>
                                      <a:pt x="814" y="251"/>
                                    </a:cubicBezTo>
                                    <a:cubicBezTo>
                                      <a:pt x="816" y="252"/>
                                      <a:pt x="818" y="252"/>
                                      <a:pt x="820" y="253"/>
                                    </a:cubicBezTo>
                                    <a:cubicBezTo>
                                      <a:pt x="820" y="252"/>
                                      <a:pt x="820" y="251"/>
                                      <a:pt x="820" y="250"/>
                                    </a:cubicBezTo>
                                    <a:cubicBezTo>
                                      <a:pt x="820" y="226"/>
                                      <a:pt x="840" y="206"/>
                                      <a:pt x="864" y="206"/>
                                    </a:cubicBezTo>
                                    <a:cubicBezTo>
                                      <a:pt x="888" y="206"/>
                                      <a:pt x="907" y="226"/>
                                      <a:pt x="907" y="250"/>
                                    </a:cubicBezTo>
                                    <a:cubicBezTo>
                                      <a:pt x="907" y="251"/>
                                      <a:pt x="907" y="252"/>
                                      <a:pt x="907" y="253"/>
                                    </a:cubicBezTo>
                                    <a:cubicBezTo>
                                      <a:pt x="909" y="252"/>
                                      <a:pt x="911" y="252"/>
                                      <a:pt x="913" y="251"/>
                                    </a:cubicBezTo>
                                    <a:cubicBezTo>
                                      <a:pt x="913" y="251"/>
                                      <a:pt x="913" y="250"/>
                                      <a:pt x="913" y="250"/>
                                    </a:cubicBezTo>
                                    <a:cubicBezTo>
                                      <a:pt x="913" y="236"/>
                                      <a:pt x="908" y="224"/>
                                      <a:pt x="899" y="215"/>
                                    </a:cubicBezTo>
                                    <a:cubicBezTo>
                                      <a:pt x="890" y="206"/>
                                      <a:pt x="877" y="200"/>
                                      <a:pt x="864" y="200"/>
                                    </a:cubicBezTo>
                                    <a:close/>
                                    <a:moveTo>
                                      <a:pt x="885" y="199"/>
                                    </a:moveTo>
                                    <a:cubicBezTo>
                                      <a:pt x="885" y="200"/>
                                      <a:pt x="884" y="202"/>
                                      <a:pt x="884" y="203"/>
                                    </a:cubicBezTo>
                                    <a:cubicBezTo>
                                      <a:pt x="886" y="204"/>
                                      <a:pt x="888" y="205"/>
                                      <a:pt x="890" y="206"/>
                                    </a:cubicBezTo>
                                    <a:cubicBezTo>
                                      <a:pt x="890" y="204"/>
                                      <a:pt x="891" y="201"/>
                                      <a:pt x="891" y="199"/>
                                    </a:cubicBezTo>
                                    <a:cubicBezTo>
                                      <a:pt x="891" y="191"/>
                                      <a:pt x="888" y="184"/>
                                      <a:pt x="883" y="179"/>
                                    </a:cubicBezTo>
                                    <a:cubicBezTo>
                                      <a:pt x="878" y="174"/>
                                      <a:pt x="871" y="171"/>
                                      <a:pt x="864" y="171"/>
                                    </a:cubicBezTo>
                                    <a:cubicBezTo>
                                      <a:pt x="856" y="171"/>
                                      <a:pt x="849" y="174"/>
                                      <a:pt x="844" y="179"/>
                                    </a:cubicBezTo>
                                    <a:cubicBezTo>
                                      <a:pt x="839" y="184"/>
                                      <a:pt x="836" y="191"/>
                                      <a:pt x="836" y="199"/>
                                    </a:cubicBezTo>
                                    <a:cubicBezTo>
                                      <a:pt x="836" y="201"/>
                                      <a:pt x="837" y="204"/>
                                      <a:pt x="837" y="206"/>
                                    </a:cubicBezTo>
                                    <a:cubicBezTo>
                                      <a:pt x="839" y="205"/>
                                      <a:pt x="841" y="204"/>
                                      <a:pt x="843" y="203"/>
                                    </a:cubicBezTo>
                                    <a:cubicBezTo>
                                      <a:pt x="843" y="202"/>
                                      <a:pt x="842" y="200"/>
                                      <a:pt x="842" y="199"/>
                                    </a:cubicBezTo>
                                    <a:cubicBezTo>
                                      <a:pt x="842" y="187"/>
                                      <a:pt x="852" y="177"/>
                                      <a:pt x="864" y="177"/>
                                    </a:cubicBezTo>
                                    <a:cubicBezTo>
                                      <a:pt x="875" y="177"/>
                                      <a:pt x="885" y="187"/>
                                      <a:pt x="885" y="199"/>
                                    </a:cubicBezTo>
                                    <a:close/>
                                    <a:moveTo>
                                      <a:pt x="877" y="199"/>
                                    </a:moveTo>
                                    <a:cubicBezTo>
                                      <a:pt x="877" y="199"/>
                                      <a:pt x="877" y="200"/>
                                      <a:pt x="877" y="200"/>
                                    </a:cubicBezTo>
                                    <a:cubicBezTo>
                                      <a:pt x="879" y="201"/>
                                      <a:pt x="881" y="202"/>
                                      <a:pt x="883" y="202"/>
                                    </a:cubicBezTo>
                                    <a:cubicBezTo>
                                      <a:pt x="883" y="201"/>
                                      <a:pt x="883" y="200"/>
                                      <a:pt x="883" y="199"/>
                                    </a:cubicBezTo>
                                    <a:cubicBezTo>
                                      <a:pt x="883" y="193"/>
                                      <a:pt x="881" y="188"/>
                                      <a:pt x="877" y="185"/>
                                    </a:cubicBezTo>
                                    <a:cubicBezTo>
                                      <a:pt x="874" y="181"/>
                                      <a:pt x="869" y="179"/>
                                      <a:pt x="864" y="179"/>
                                    </a:cubicBezTo>
                                    <a:cubicBezTo>
                                      <a:pt x="858" y="179"/>
                                      <a:pt x="853" y="181"/>
                                      <a:pt x="850" y="185"/>
                                    </a:cubicBezTo>
                                    <a:cubicBezTo>
                                      <a:pt x="846" y="188"/>
                                      <a:pt x="844" y="193"/>
                                      <a:pt x="844" y="199"/>
                                    </a:cubicBezTo>
                                    <a:cubicBezTo>
                                      <a:pt x="844" y="200"/>
                                      <a:pt x="844" y="201"/>
                                      <a:pt x="844" y="202"/>
                                    </a:cubicBezTo>
                                    <a:cubicBezTo>
                                      <a:pt x="846" y="202"/>
                                      <a:pt x="848" y="201"/>
                                      <a:pt x="850" y="200"/>
                                    </a:cubicBezTo>
                                    <a:cubicBezTo>
                                      <a:pt x="850" y="200"/>
                                      <a:pt x="850" y="199"/>
                                      <a:pt x="850" y="199"/>
                                    </a:cubicBezTo>
                                    <a:cubicBezTo>
                                      <a:pt x="850" y="191"/>
                                      <a:pt x="856" y="185"/>
                                      <a:pt x="864" y="185"/>
                                    </a:cubicBezTo>
                                    <a:cubicBezTo>
                                      <a:pt x="871" y="185"/>
                                      <a:pt x="877" y="191"/>
                                      <a:pt x="877" y="199"/>
                                    </a:cubicBezTo>
                                    <a:close/>
                                    <a:moveTo>
                                      <a:pt x="870" y="199"/>
                                    </a:moveTo>
                                    <a:cubicBezTo>
                                      <a:pt x="870" y="199"/>
                                      <a:pt x="870" y="199"/>
                                      <a:pt x="870" y="199"/>
                                    </a:cubicBezTo>
                                    <a:cubicBezTo>
                                      <a:pt x="872" y="199"/>
                                      <a:pt x="874" y="200"/>
                                      <a:pt x="875" y="200"/>
                                    </a:cubicBezTo>
                                    <a:cubicBezTo>
                                      <a:pt x="876" y="200"/>
                                      <a:pt x="876" y="199"/>
                                      <a:pt x="876" y="199"/>
                                    </a:cubicBezTo>
                                    <a:cubicBezTo>
                                      <a:pt x="876" y="192"/>
                                      <a:pt x="870" y="187"/>
                                      <a:pt x="864" y="187"/>
                                    </a:cubicBezTo>
                                    <a:cubicBezTo>
                                      <a:pt x="857" y="187"/>
                                      <a:pt x="852" y="192"/>
                                      <a:pt x="852" y="199"/>
                                    </a:cubicBezTo>
                                    <a:cubicBezTo>
                                      <a:pt x="852" y="199"/>
                                      <a:pt x="852" y="200"/>
                                      <a:pt x="852" y="200"/>
                                    </a:cubicBezTo>
                                    <a:cubicBezTo>
                                      <a:pt x="853" y="200"/>
                                      <a:pt x="855" y="199"/>
                                      <a:pt x="857" y="199"/>
                                    </a:cubicBezTo>
                                    <a:cubicBezTo>
                                      <a:pt x="857" y="199"/>
                                      <a:pt x="857" y="199"/>
                                      <a:pt x="857" y="199"/>
                                    </a:cubicBezTo>
                                    <a:cubicBezTo>
                                      <a:pt x="857" y="195"/>
                                      <a:pt x="860" y="192"/>
                                      <a:pt x="864" y="192"/>
                                    </a:cubicBezTo>
                                    <a:cubicBezTo>
                                      <a:pt x="867" y="192"/>
                                      <a:pt x="870" y="195"/>
                                      <a:pt x="870" y="199"/>
                                    </a:cubicBezTo>
                                    <a:close/>
                                    <a:moveTo>
                                      <a:pt x="864" y="193"/>
                                    </a:moveTo>
                                    <a:cubicBezTo>
                                      <a:pt x="861" y="193"/>
                                      <a:pt x="858" y="196"/>
                                      <a:pt x="858" y="199"/>
                                    </a:cubicBezTo>
                                    <a:cubicBezTo>
                                      <a:pt x="858" y="199"/>
                                      <a:pt x="859" y="199"/>
                                      <a:pt x="859" y="199"/>
                                    </a:cubicBezTo>
                                    <a:cubicBezTo>
                                      <a:pt x="860" y="199"/>
                                      <a:pt x="862" y="199"/>
                                      <a:pt x="864" y="199"/>
                                    </a:cubicBezTo>
                                    <a:cubicBezTo>
                                      <a:pt x="865" y="199"/>
                                      <a:pt x="867" y="199"/>
                                      <a:pt x="869" y="199"/>
                                    </a:cubicBezTo>
                                    <a:cubicBezTo>
                                      <a:pt x="869" y="199"/>
                                      <a:pt x="869" y="199"/>
                                      <a:pt x="869" y="199"/>
                                    </a:cubicBezTo>
                                    <a:cubicBezTo>
                                      <a:pt x="869" y="196"/>
                                      <a:pt x="866" y="193"/>
                                      <a:pt x="864" y="193"/>
                                    </a:cubicBezTo>
                                    <a:close/>
                                    <a:moveTo>
                                      <a:pt x="898" y="199"/>
                                    </a:moveTo>
                                    <a:cubicBezTo>
                                      <a:pt x="898" y="189"/>
                                      <a:pt x="894" y="181"/>
                                      <a:pt x="888" y="174"/>
                                    </a:cubicBezTo>
                                    <a:cubicBezTo>
                                      <a:pt x="882" y="168"/>
                                      <a:pt x="873" y="164"/>
                                      <a:pt x="864" y="164"/>
                                    </a:cubicBezTo>
                                    <a:cubicBezTo>
                                      <a:pt x="854" y="164"/>
                                      <a:pt x="846" y="168"/>
                                      <a:pt x="839" y="174"/>
                                    </a:cubicBezTo>
                                    <a:cubicBezTo>
                                      <a:pt x="833" y="181"/>
                                      <a:pt x="829" y="189"/>
                                      <a:pt x="829" y="199"/>
                                    </a:cubicBezTo>
                                    <a:cubicBezTo>
                                      <a:pt x="829" y="201"/>
                                      <a:pt x="830" y="204"/>
                                      <a:pt x="830" y="207"/>
                                    </a:cubicBezTo>
                                    <a:cubicBezTo>
                                      <a:pt x="831" y="207"/>
                                      <a:pt x="832" y="208"/>
                                      <a:pt x="833" y="209"/>
                                    </a:cubicBezTo>
                                    <a:cubicBezTo>
                                      <a:pt x="834" y="208"/>
                                      <a:pt x="835" y="207"/>
                                      <a:pt x="836" y="207"/>
                                    </a:cubicBezTo>
                                    <a:cubicBezTo>
                                      <a:pt x="835" y="204"/>
                                      <a:pt x="835" y="201"/>
                                      <a:pt x="835" y="199"/>
                                    </a:cubicBezTo>
                                    <a:cubicBezTo>
                                      <a:pt x="835" y="183"/>
                                      <a:pt x="848" y="170"/>
                                      <a:pt x="864" y="170"/>
                                    </a:cubicBezTo>
                                    <a:cubicBezTo>
                                      <a:pt x="879" y="170"/>
                                      <a:pt x="892" y="183"/>
                                      <a:pt x="892" y="199"/>
                                    </a:cubicBezTo>
                                    <a:cubicBezTo>
                                      <a:pt x="892" y="201"/>
                                      <a:pt x="892" y="204"/>
                                      <a:pt x="891" y="207"/>
                                    </a:cubicBezTo>
                                    <a:cubicBezTo>
                                      <a:pt x="892" y="207"/>
                                      <a:pt x="893" y="208"/>
                                      <a:pt x="894" y="208"/>
                                    </a:cubicBezTo>
                                    <a:cubicBezTo>
                                      <a:pt x="895" y="208"/>
                                      <a:pt x="896" y="207"/>
                                      <a:pt x="897" y="206"/>
                                    </a:cubicBezTo>
                                    <a:cubicBezTo>
                                      <a:pt x="897" y="204"/>
                                      <a:pt x="898" y="201"/>
                                      <a:pt x="898" y="199"/>
                                    </a:cubicBezTo>
                                    <a:close/>
                                    <a:moveTo>
                                      <a:pt x="906" y="199"/>
                                    </a:moveTo>
                                    <a:cubicBezTo>
                                      <a:pt x="906" y="187"/>
                                      <a:pt x="901" y="176"/>
                                      <a:pt x="893" y="169"/>
                                    </a:cubicBezTo>
                                    <a:cubicBezTo>
                                      <a:pt x="886" y="161"/>
                                      <a:pt x="875" y="157"/>
                                      <a:pt x="864" y="157"/>
                                    </a:cubicBezTo>
                                    <a:cubicBezTo>
                                      <a:pt x="852" y="157"/>
                                      <a:pt x="842" y="161"/>
                                      <a:pt x="834" y="169"/>
                                    </a:cubicBezTo>
                                    <a:cubicBezTo>
                                      <a:pt x="826" y="176"/>
                                      <a:pt x="822" y="187"/>
                                      <a:pt x="822" y="199"/>
                                    </a:cubicBezTo>
                                    <a:cubicBezTo>
                                      <a:pt x="822" y="200"/>
                                      <a:pt x="822" y="201"/>
                                      <a:pt x="822" y="202"/>
                                    </a:cubicBezTo>
                                    <a:cubicBezTo>
                                      <a:pt x="824" y="203"/>
                                      <a:pt x="826" y="204"/>
                                      <a:pt x="829" y="206"/>
                                    </a:cubicBezTo>
                                    <a:cubicBezTo>
                                      <a:pt x="828" y="203"/>
                                      <a:pt x="828" y="201"/>
                                      <a:pt x="828" y="199"/>
                                    </a:cubicBezTo>
                                    <a:cubicBezTo>
                                      <a:pt x="828" y="179"/>
                                      <a:pt x="844" y="163"/>
                                      <a:pt x="864" y="163"/>
                                    </a:cubicBezTo>
                                    <a:cubicBezTo>
                                      <a:pt x="883" y="163"/>
                                      <a:pt x="899" y="179"/>
                                      <a:pt x="899" y="199"/>
                                    </a:cubicBezTo>
                                    <a:cubicBezTo>
                                      <a:pt x="899" y="201"/>
                                      <a:pt x="899" y="203"/>
                                      <a:pt x="899" y="205"/>
                                    </a:cubicBezTo>
                                    <a:cubicBezTo>
                                      <a:pt x="901" y="204"/>
                                      <a:pt x="903" y="203"/>
                                      <a:pt x="905" y="202"/>
                                    </a:cubicBezTo>
                                    <a:cubicBezTo>
                                      <a:pt x="905" y="201"/>
                                      <a:pt x="906" y="200"/>
                                      <a:pt x="906" y="199"/>
                                    </a:cubicBezTo>
                                    <a:close/>
                                    <a:moveTo>
                                      <a:pt x="929" y="199"/>
                                    </a:moveTo>
                                    <a:cubicBezTo>
                                      <a:pt x="929" y="196"/>
                                      <a:pt x="926" y="193"/>
                                      <a:pt x="924" y="193"/>
                                    </a:cubicBezTo>
                                    <a:cubicBezTo>
                                      <a:pt x="921" y="193"/>
                                      <a:pt x="918" y="196"/>
                                      <a:pt x="918" y="199"/>
                                    </a:cubicBezTo>
                                    <a:cubicBezTo>
                                      <a:pt x="918" y="199"/>
                                      <a:pt x="918" y="199"/>
                                      <a:pt x="919" y="199"/>
                                    </a:cubicBezTo>
                                    <a:cubicBezTo>
                                      <a:pt x="920" y="199"/>
                                      <a:pt x="922" y="199"/>
                                      <a:pt x="924" y="199"/>
                                    </a:cubicBezTo>
                                    <a:cubicBezTo>
                                      <a:pt x="925" y="199"/>
                                      <a:pt x="927" y="199"/>
                                      <a:pt x="929" y="199"/>
                                    </a:cubicBezTo>
                                    <a:cubicBezTo>
                                      <a:pt x="929" y="199"/>
                                      <a:pt x="929" y="199"/>
                                      <a:pt x="929" y="199"/>
                                    </a:cubicBezTo>
                                    <a:close/>
                                    <a:moveTo>
                                      <a:pt x="933" y="199"/>
                                    </a:moveTo>
                                    <a:cubicBezTo>
                                      <a:pt x="933" y="196"/>
                                      <a:pt x="933" y="194"/>
                                      <a:pt x="934" y="192"/>
                                    </a:cubicBezTo>
                                    <a:cubicBezTo>
                                      <a:pt x="932" y="189"/>
                                      <a:pt x="928" y="187"/>
                                      <a:pt x="924" y="187"/>
                                    </a:cubicBezTo>
                                    <a:cubicBezTo>
                                      <a:pt x="920" y="187"/>
                                      <a:pt x="916" y="188"/>
                                      <a:pt x="914" y="191"/>
                                    </a:cubicBezTo>
                                    <a:cubicBezTo>
                                      <a:pt x="915" y="194"/>
                                      <a:pt x="915" y="196"/>
                                      <a:pt x="915" y="199"/>
                                    </a:cubicBezTo>
                                    <a:cubicBezTo>
                                      <a:pt x="915" y="199"/>
                                      <a:pt x="915" y="199"/>
                                      <a:pt x="915" y="199"/>
                                    </a:cubicBezTo>
                                    <a:cubicBezTo>
                                      <a:pt x="915" y="199"/>
                                      <a:pt x="916" y="199"/>
                                      <a:pt x="917" y="199"/>
                                    </a:cubicBezTo>
                                    <a:cubicBezTo>
                                      <a:pt x="917" y="199"/>
                                      <a:pt x="917" y="199"/>
                                      <a:pt x="917" y="199"/>
                                    </a:cubicBezTo>
                                    <a:cubicBezTo>
                                      <a:pt x="917" y="195"/>
                                      <a:pt x="920" y="192"/>
                                      <a:pt x="924" y="192"/>
                                    </a:cubicBezTo>
                                    <a:cubicBezTo>
                                      <a:pt x="927" y="192"/>
                                      <a:pt x="930" y="195"/>
                                      <a:pt x="930" y="199"/>
                                    </a:cubicBezTo>
                                    <a:cubicBezTo>
                                      <a:pt x="930" y="199"/>
                                      <a:pt x="930" y="199"/>
                                      <a:pt x="930" y="199"/>
                                    </a:cubicBezTo>
                                    <a:cubicBezTo>
                                      <a:pt x="931" y="199"/>
                                      <a:pt x="932" y="199"/>
                                      <a:pt x="933" y="200"/>
                                    </a:cubicBezTo>
                                    <a:cubicBezTo>
                                      <a:pt x="933" y="199"/>
                                      <a:pt x="933" y="199"/>
                                      <a:pt x="933" y="199"/>
                                    </a:cubicBezTo>
                                    <a:close/>
                                    <a:moveTo>
                                      <a:pt x="912" y="183"/>
                                    </a:moveTo>
                                    <a:cubicBezTo>
                                      <a:pt x="913" y="185"/>
                                      <a:pt x="913" y="187"/>
                                      <a:pt x="914" y="189"/>
                                    </a:cubicBezTo>
                                    <a:cubicBezTo>
                                      <a:pt x="916" y="187"/>
                                      <a:pt x="920" y="185"/>
                                      <a:pt x="924" y="185"/>
                                    </a:cubicBezTo>
                                    <a:cubicBezTo>
                                      <a:pt x="928" y="185"/>
                                      <a:pt x="931" y="187"/>
                                      <a:pt x="934" y="190"/>
                                    </a:cubicBezTo>
                                    <a:cubicBezTo>
                                      <a:pt x="934" y="188"/>
                                      <a:pt x="935" y="185"/>
                                      <a:pt x="936" y="183"/>
                                    </a:cubicBezTo>
                                    <a:cubicBezTo>
                                      <a:pt x="932" y="181"/>
                                      <a:pt x="928" y="179"/>
                                      <a:pt x="924" y="179"/>
                                    </a:cubicBezTo>
                                    <a:cubicBezTo>
                                      <a:pt x="919" y="179"/>
                                      <a:pt x="915" y="180"/>
                                      <a:pt x="912" y="183"/>
                                    </a:cubicBezTo>
                                    <a:close/>
                                    <a:moveTo>
                                      <a:pt x="864" y="149"/>
                                    </a:moveTo>
                                    <a:cubicBezTo>
                                      <a:pt x="850" y="149"/>
                                      <a:pt x="837" y="154"/>
                                      <a:pt x="828" y="163"/>
                                    </a:cubicBezTo>
                                    <a:cubicBezTo>
                                      <a:pt x="820" y="172"/>
                                      <a:pt x="814" y="185"/>
                                      <a:pt x="814" y="199"/>
                                    </a:cubicBezTo>
                                    <a:cubicBezTo>
                                      <a:pt x="814" y="199"/>
                                      <a:pt x="814" y="199"/>
                                      <a:pt x="814" y="200"/>
                                    </a:cubicBezTo>
                                    <a:cubicBezTo>
                                      <a:pt x="816" y="200"/>
                                      <a:pt x="818" y="201"/>
                                      <a:pt x="820" y="202"/>
                                    </a:cubicBezTo>
                                    <a:cubicBezTo>
                                      <a:pt x="820" y="201"/>
                                      <a:pt x="820" y="200"/>
                                      <a:pt x="820" y="199"/>
                                    </a:cubicBezTo>
                                    <a:cubicBezTo>
                                      <a:pt x="820" y="175"/>
                                      <a:pt x="840" y="155"/>
                                      <a:pt x="864" y="155"/>
                                    </a:cubicBezTo>
                                    <a:cubicBezTo>
                                      <a:pt x="888" y="155"/>
                                      <a:pt x="907" y="175"/>
                                      <a:pt x="907" y="199"/>
                                    </a:cubicBezTo>
                                    <a:cubicBezTo>
                                      <a:pt x="907" y="200"/>
                                      <a:pt x="907" y="200"/>
                                      <a:pt x="907" y="201"/>
                                    </a:cubicBezTo>
                                    <a:cubicBezTo>
                                      <a:pt x="909" y="201"/>
                                      <a:pt x="911" y="200"/>
                                      <a:pt x="913" y="200"/>
                                    </a:cubicBezTo>
                                    <a:cubicBezTo>
                                      <a:pt x="913" y="199"/>
                                      <a:pt x="913" y="199"/>
                                      <a:pt x="913" y="199"/>
                                    </a:cubicBezTo>
                                    <a:cubicBezTo>
                                      <a:pt x="913" y="185"/>
                                      <a:pt x="908" y="172"/>
                                      <a:pt x="899" y="163"/>
                                    </a:cubicBezTo>
                                    <a:cubicBezTo>
                                      <a:pt x="890" y="154"/>
                                      <a:pt x="877" y="149"/>
                                      <a:pt x="864" y="149"/>
                                    </a:cubicBezTo>
                                    <a:close/>
                                    <a:moveTo>
                                      <a:pt x="885" y="147"/>
                                    </a:moveTo>
                                    <a:cubicBezTo>
                                      <a:pt x="885" y="149"/>
                                      <a:pt x="884" y="150"/>
                                      <a:pt x="884" y="152"/>
                                    </a:cubicBezTo>
                                    <a:cubicBezTo>
                                      <a:pt x="886" y="152"/>
                                      <a:pt x="888" y="153"/>
                                      <a:pt x="890" y="155"/>
                                    </a:cubicBezTo>
                                    <a:cubicBezTo>
                                      <a:pt x="890" y="152"/>
                                      <a:pt x="891" y="150"/>
                                      <a:pt x="891" y="147"/>
                                    </a:cubicBezTo>
                                    <a:cubicBezTo>
                                      <a:pt x="891" y="140"/>
                                      <a:pt x="888" y="133"/>
                                      <a:pt x="883" y="128"/>
                                    </a:cubicBezTo>
                                    <a:cubicBezTo>
                                      <a:pt x="878" y="123"/>
                                      <a:pt x="871" y="120"/>
                                      <a:pt x="864" y="120"/>
                                    </a:cubicBezTo>
                                    <a:cubicBezTo>
                                      <a:pt x="856" y="120"/>
                                      <a:pt x="849" y="123"/>
                                      <a:pt x="844" y="128"/>
                                    </a:cubicBezTo>
                                    <a:cubicBezTo>
                                      <a:pt x="839" y="133"/>
                                      <a:pt x="836" y="140"/>
                                      <a:pt x="836" y="147"/>
                                    </a:cubicBezTo>
                                    <a:cubicBezTo>
                                      <a:pt x="836" y="150"/>
                                      <a:pt x="837" y="152"/>
                                      <a:pt x="837" y="155"/>
                                    </a:cubicBezTo>
                                    <a:cubicBezTo>
                                      <a:pt x="839" y="153"/>
                                      <a:pt x="841" y="152"/>
                                      <a:pt x="843" y="152"/>
                                    </a:cubicBezTo>
                                    <a:cubicBezTo>
                                      <a:pt x="843" y="150"/>
                                      <a:pt x="842" y="149"/>
                                      <a:pt x="842" y="147"/>
                                    </a:cubicBezTo>
                                    <a:cubicBezTo>
                                      <a:pt x="842" y="135"/>
                                      <a:pt x="852" y="126"/>
                                      <a:pt x="864" y="126"/>
                                    </a:cubicBezTo>
                                    <a:cubicBezTo>
                                      <a:pt x="875" y="126"/>
                                      <a:pt x="885" y="135"/>
                                      <a:pt x="885" y="147"/>
                                    </a:cubicBezTo>
                                    <a:close/>
                                    <a:moveTo>
                                      <a:pt x="877" y="147"/>
                                    </a:moveTo>
                                    <a:cubicBezTo>
                                      <a:pt x="877" y="148"/>
                                      <a:pt x="877" y="148"/>
                                      <a:pt x="877" y="149"/>
                                    </a:cubicBezTo>
                                    <a:cubicBezTo>
                                      <a:pt x="879" y="150"/>
                                      <a:pt x="881" y="150"/>
                                      <a:pt x="883" y="151"/>
                                    </a:cubicBezTo>
                                    <a:cubicBezTo>
                                      <a:pt x="883" y="150"/>
                                      <a:pt x="883" y="148"/>
                                      <a:pt x="883" y="147"/>
                                    </a:cubicBezTo>
                                    <a:cubicBezTo>
                                      <a:pt x="883" y="142"/>
                                      <a:pt x="881" y="137"/>
                                      <a:pt x="877" y="133"/>
                                    </a:cubicBezTo>
                                    <a:cubicBezTo>
                                      <a:pt x="874" y="130"/>
                                      <a:pt x="869" y="128"/>
                                      <a:pt x="864" y="128"/>
                                    </a:cubicBezTo>
                                    <a:cubicBezTo>
                                      <a:pt x="858" y="128"/>
                                      <a:pt x="853" y="130"/>
                                      <a:pt x="850" y="133"/>
                                    </a:cubicBezTo>
                                    <a:cubicBezTo>
                                      <a:pt x="846" y="137"/>
                                      <a:pt x="844" y="142"/>
                                      <a:pt x="844" y="147"/>
                                    </a:cubicBezTo>
                                    <a:cubicBezTo>
                                      <a:pt x="844" y="148"/>
                                      <a:pt x="844" y="150"/>
                                      <a:pt x="844" y="151"/>
                                    </a:cubicBezTo>
                                    <a:cubicBezTo>
                                      <a:pt x="846" y="150"/>
                                      <a:pt x="848" y="150"/>
                                      <a:pt x="850" y="149"/>
                                    </a:cubicBezTo>
                                    <a:cubicBezTo>
                                      <a:pt x="850" y="148"/>
                                      <a:pt x="850" y="148"/>
                                      <a:pt x="850" y="147"/>
                                    </a:cubicBezTo>
                                    <a:cubicBezTo>
                                      <a:pt x="850" y="140"/>
                                      <a:pt x="856" y="134"/>
                                      <a:pt x="864" y="134"/>
                                    </a:cubicBezTo>
                                    <a:cubicBezTo>
                                      <a:pt x="871" y="134"/>
                                      <a:pt x="877" y="140"/>
                                      <a:pt x="877" y="147"/>
                                    </a:cubicBezTo>
                                    <a:close/>
                                    <a:moveTo>
                                      <a:pt x="870" y="147"/>
                                    </a:moveTo>
                                    <a:cubicBezTo>
                                      <a:pt x="870" y="147"/>
                                      <a:pt x="870" y="148"/>
                                      <a:pt x="870" y="148"/>
                                    </a:cubicBezTo>
                                    <a:cubicBezTo>
                                      <a:pt x="872" y="148"/>
                                      <a:pt x="874" y="148"/>
                                      <a:pt x="875" y="149"/>
                                    </a:cubicBezTo>
                                    <a:cubicBezTo>
                                      <a:pt x="876" y="148"/>
                                      <a:pt x="876" y="148"/>
                                      <a:pt x="876" y="147"/>
                                    </a:cubicBezTo>
                                    <a:cubicBezTo>
                                      <a:pt x="876" y="141"/>
                                      <a:pt x="870" y="135"/>
                                      <a:pt x="864" y="135"/>
                                    </a:cubicBezTo>
                                    <a:cubicBezTo>
                                      <a:pt x="857" y="135"/>
                                      <a:pt x="852" y="141"/>
                                      <a:pt x="852" y="147"/>
                                    </a:cubicBezTo>
                                    <a:cubicBezTo>
                                      <a:pt x="852" y="148"/>
                                      <a:pt x="852" y="148"/>
                                      <a:pt x="852" y="149"/>
                                    </a:cubicBezTo>
                                    <a:cubicBezTo>
                                      <a:pt x="853" y="148"/>
                                      <a:pt x="855" y="148"/>
                                      <a:pt x="857" y="148"/>
                                    </a:cubicBezTo>
                                    <a:cubicBezTo>
                                      <a:pt x="857" y="148"/>
                                      <a:pt x="857" y="147"/>
                                      <a:pt x="857" y="147"/>
                                    </a:cubicBezTo>
                                    <a:cubicBezTo>
                                      <a:pt x="857" y="143"/>
                                      <a:pt x="860" y="140"/>
                                      <a:pt x="864" y="140"/>
                                    </a:cubicBezTo>
                                    <a:cubicBezTo>
                                      <a:pt x="867" y="140"/>
                                      <a:pt x="870" y="143"/>
                                      <a:pt x="870" y="147"/>
                                    </a:cubicBezTo>
                                    <a:close/>
                                    <a:moveTo>
                                      <a:pt x="864" y="142"/>
                                    </a:moveTo>
                                    <a:cubicBezTo>
                                      <a:pt x="861" y="142"/>
                                      <a:pt x="858" y="144"/>
                                      <a:pt x="858" y="147"/>
                                    </a:cubicBezTo>
                                    <a:cubicBezTo>
                                      <a:pt x="858" y="147"/>
                                      <a:pt x="859" y="147"/>
                                      <a:pt x="859" y="148"/>
                                    </a:cubicBezTo>
                                    <a:cubicBezTo>
                                      <a:pt x="860" y="147"/>
                                      <a:pt x="862" y="147"/>
                                      <a:pt x="864" y="147"/>
                                    </a:cubicBezTo>
                                    <a:cubicBezTo>
                                      <a:pt x="865" y="147"/>
                                      <a:pt x="867" y="147"/>
                                      <a:pt x="869" y="148"/>
                                    </a:cubicBezTo>
                                    <a:cubicBezTo>
                                      <a:pt x="869" y="147"/>
                                      <a:pt x="869" y="147"/>
                                      <a:pt x="869" y="147"/>
                                    </a:cubicBezTo>
                                    <a:cubicBezTo>
                                      <a:pt x="869" y="144"/>
                                      <a:pt x="866" y="142"/>
                                      <a:pt x="864" y="142"/>
                                    </a:cubicBezTo>
                                    <a:close/>
                                    <a:moveTo>
                                      <a:pt x="898" y="147"/>
                                    </a:moveTo>
                                    <a:cubicBezTo>
                                      <a:pt x="898" y="138"/>
                                      <a:pt x="894" y="129"/>
                                      <a:pt x="888" y="123"/>
                                    </a:cubicBezTo>
                                    <a:cubicBezTo>
                                      <a:pt x="882" y="117"/>
                                      <a:pt x="873" y="113"/>
                                      <a:pt x="864" y="113"/>
                                    </a:cubicBezTo>
                                    <a:cubicBezTo>
                                      <a:pt x="854" y="113"/>
                                      <a:pt x="846" y="117"/>
                                      <a:pt x="839" y="123"/>
                                    </a:cubicBezTo>
                                    <a:cubicBezTo>
                                      <a:pt x="833" y="129"/>
                                      <a:pt x="829" y="138"/>
                                      <a:pt x="829" y="147"/>
                                    </a:cubicBezTo>
                                    <a:cubicBezTo>
                                      <a:pt x="829" y="150"/>
                                      <a:pt x="830" y="153"/>
                                      <a:pt x="830" y="155"/>
                                    </a:cubicBezTo>
                                    <a:cubicBezTo>
                                      <a:pt x="831" y="156"/>
                                      <a:pt x="832" y="157"/>
                                      <a:pt x="833" y="157"/>
                                    </a:cubicBezTo>
                                    <a:cubicBezTo>
                                      <a:pt x="834" y="157"/>
                                      <a:pt x="835" y="156"/>
                                      <a:pt x="836" y="155"/>
                                    </a:cubicBezTo>
                                    <a:cubicBezTo>
                                      <a:pt x="835" y="153"/>
                                      <a:pt x="835" y="150"/>
                                      <a:pt x="835" y="147"/>
                                    </a:cubicBezTo>
                                    <a:cubicBezTo>
                                      <a:pt x="835" y="131"/>
                                      <a:pt x="848" y="118"/>
                                      <a:pt x="864" y="118"/>
                                    </a:cubicBezTo>
                                    <a:cubicBezTo>
                                      <a:pt x="879" y="118"/>
                                      <a:pt x="892" y="131"/>
                                      <a:pt x="892" y="147"/>
                                    </a:cubicBezTo>
                                    <a:cubicBezTo>
                                      <a:pt x="892" y="150"/>
                                      <a:pt x="892" y="153"/>
                                      <a:pt x="891" y="155"/>
                                    </a:cubicBezTo>
                                    <a:cubicBezTo>
                                      <a:pt x="892" y="156"/>
                                      <a:pt x="893" y="156"/>
                                      <a:pt x="894" y="157"/>
                                    </a:cubicBezTo>
                                    <a:cubicBezTo>
                                      <a:pt x="895" y="156"/>
                                      <a:pt x="896" y="156"/>
                                      <a:pt x="897" y="155"/>
                                    </a:cubicBezTo>
                                    <a:cubicBezTo>
                                      <a:pt x="897" y="152"/>
                                      <a:pt x="898" y="150"/>
                                      <a:pt x="898" y="147"/>
                                    </a:cubicBezTo>
                                    <a:close/>
                                    <a:moveTo>
                                      <a:pt x="906" y="147"/>
                                    </a:moveTo>
                                    <a:cubicBezTo>
                                      <a:pt x="906" y="136"/>
                                      <a:pt x="901" y="125"/>
                                      <a:pt x="893" y="117"/>
                                    </a:cubicBezTo>
                                    <a:cubicBezTo>
                                      <a:pt x="886" y="110"/>
                                      <a:pt x="875" y="105"/>
                                      <a:pt x="864" y="105"/>
                                    </a:cubicBezTo>
                                    <a:cubicBezTo>
                                      <a:pt x="852" y="105"/>
                                      <a:pt x="842" y="110"/>
                                      <a:pt x="834" y="117"/>
                                    </a:cubicBezTo>
                                    <a:cubicBezTo>
                                      <a:pt x="826" y="125"/>
                                      <a:pt x="822" y="136"/>
                                      <a:pt x="822" y="147"/>
                                    </a:cubicBezTo>
                                    <a:cubicBezTo>
                                      <a:pt x="822" y="148"/>
                                      <a:pt x="822" y="150"/>
                                      <a:pt x="822" y="151"/>
                                    </a:cubicBezTo>
                                    <a:cubicBezTo>
                                      <a:pt x="824" y="152"/>
                                      <a:pt x="826" y="153"/>
                                      <a:pt x="829" y="154"/>
                                    </a:cubicBezTo>
                                    <a:cubicBezTo>
                                      <a:pt x="828" y="152"/>
                                      <a:pt x="828" y="150"/>
                                      <a:pt x="828" y="147"/>
                                    </a:cubicBezTo>
                                    <a:cubicBezTo>
                                      <a:pt x="828" y="127"/>
                                      <a:pt x="844" y="111"/>
                                      <a:pt x="864" y="111"/>
                                    </a:cubicBezTo>
                                    <a:cubicBezTo>
                                      <a:pt x="883" y="111"/>
                                      <a:pt x="899" y="127"/>
                                      <a:pt x="899" y="147"/>
                                    </a:cubicBezTo>
                                    <a:cubicBezTo>
                                      <a:pt x="899" y="149"/>
                                      <a:pt x="899" y="152"/>
                                      <a:pt x="899" y="154"/>
                                    </a:cubicBezTo>
                                    <a:cubicBezTo>
                                      <a:pt x="901" y="153"/>
                                      <a:pt x="903" y="152"/>
                                      <a:pt x="905" y="151"/>
                                    </a:cubicBezTo>
                                    <a:cubicBezTo>
                                      <a:pt x="905" y="150"/>
                                      <a:pt x="906" y="148"/>
                                      <a:pt x="906" y="147"/>
                                    </a:cubicBezTo>
                                    <a:close/>
                                    <a:moveTo>
                                      <a:pt x="929" y="147"/>
                                    </a:moveTo>
                                    <a:cubicBezTo>
                                      <a:pt x="929" y="144"/>
                                      <a:pt x="926" y="142"/>
                                      <a:pt x="924" y="142"/>
                                    </a:cubicBezTo>
                                    <a:cubicBezTo>
                                      <a:pt x="921" y="142"/>
                                      <a:pt x="918" y="144"/>
                                      <a:pt x="918" y="147"/>
                                    </a:cubicBezTo>
                                    <a:cubicBezTo>
                                      <a:pt x="918" y="147"/>
                                      <a:pt x="918" y="147"/>
                                      <a:pt x="919" y="148"/>
                                    </a:cubicBezTo>
                                    <a:cubicBezTo>
                                      <a:pt x="920" y="147"/>
                                      <a:pt x="922" y="147"/>
                                      <a:pt x="924" y="147"/>
                                    </a:cubicBezTo>
                                    <a:cubicBezTo>
                                      <a:pt x="925" y="147"/>
                                      <a:pt x="927" y="147"/>
                                      <a:pt x="929" y="148"/>
                                    </a:cubicBezTo>
                                    <a:cubicBezTo>
                                      <a:pt x="929" y="147"/>
                                      <a:pt x="929" y="147"/>
                                      <a:pt x="929" y="147"/>
                                    </a:cubicBezTo>
                                    <a:close/>
                                    <a:moveTo>
                                      <a:pt x="933" y="147"/>
                                    </a:moveTo>
                                    <a:cubicBezTo>
                                      <a:pt x="933" y="145"/>
                                      <a:pt x="933" y="143"/>
                                      <a:pt x="934" y="141"/>
                                    </a:cubicBezTo>
                                    <a:cubicBezTo>
                                      <a:pt x="932" y="137"/>
                                      <a:pt x="928" y="135"/>
                                      <a:pt x="924" y="135"/>
                                    </a:cubicBezTo>
                                    <a:cubicBezTo>
                                      <a:pt x="920" y="135"/>
                                      <a:pt x="916" y="137"/>
                                      <a:pt x="914" y="140"/>
                                    </a:cubicBezTo>
                                    <a:cubicBezTo>
                                      <a:pt x="915" y="142"/>
                                      <a:pt x="915" y="145"/>
                                      <a:pt x="915" y="147"/>
                                    </a:cubicBezTo>
                                    <a:cubicBezTo>
                                      <a:pt x="915" y="147"/>
                                      <a:pt x="915" y="148"/>
                                      <a:pt x="915" y="148"/>
                                    </a:cubicBezTo>
                                    <a:cubicBezTo>
                                      <a:pt x="915" y="148"/>
                                      <a:pt x="916" y="148"/>
                                      <a:pt x="917" y="148"/>
                                    </a:cubicBezTo>
                                    <a:cubicBezTo>
                                      <a:pt x="917" y="148"/>
                                      <a:pt x="917" y="147"/>
                                      <a:pt x="917" y="147"/>
                                    </a:cubicBezTo>
                                    <a:cubicBezTo>
                                      <a:pt x="917" y="143"/>
                                      <a:pt x="920" y="140"/>
                                      <a:pt x="924" y="140"/>
                                    </a:cubicBezTo>
                                    <a:cubicBezTo>
                                      <a:pt x="927" y="140"/>
                                      <a:pt x="930" y="143"/>
                                      <a:pt x="930" y="147"/>
                                    </a:cubicBezTo>
                                    <a:cubicBezTo>
                                      <a:pt x="930" y="147"/>
                                      <a:pt x="930" y="148"/>
                                      <a:pt x="930" y="148"/>
                                    </a:cubicBezTo>
                                    <a:cubicBezTo>
                                      <a:pt x="931" y="148"/>
                                      <a:pt x="932" y="148"/>
                                      <a:pt x="933" y="148"/>
                                    </a:cubicBezTo>
                                    <a:cubicBezTo>
                                      <a:pt x="933" y="148"/>
                                      <a:pt x="933" y="148"/>
                                      <a:pt x="933" y="147"/>
                                    </a:cubicBezTo>
                                    <a:close/>
                                    <a:moveTo>
                                      <a:pt x="912" y="131"/>
                                    </a:moveTo>
                                    <a:cubicBezTo>
                                      <a:pt x="913" y="133"/>
                                      <a:pt x="913" y="135"/>
                                      <a:pt x="914" y="138"/>
                                    </a:cubicBezTo>
                                    <a:cubicBezTo>
                                      <a:pt x="916" y="135"/>
                                      <a:pt x="920" y="134"/>
                                      <a:pt x="924" y="134"/>
                                    </a:cubicBezTo>
                                    <a:cubicBezTo>
                                      <a:pt x="928" y="134"/>
                                      <a:pt x="931" y="136"/>
                                      <a:pt x="934" y="139"/>
                                    </a:cubicBezTo>
                                    <a:cubicBezTo>
                                      <a:pt x="934" y="136"/>
                                      <a:pt x="935" y="134"/>
                                      <a:pt x="936" y="132"/>
                                    </a:cubicBezTo>
                                    <a:cubicBezTo>
                                      <a:pt x="932" y="129"/>
                                      <a:pt x="928" y="128"/>
                                      <a:pt x="924" y="128"/>
                                    </a:cubicBezTo>
                                    <a:cubicBezTo>
                                      <a:pt x="919" y="128"/>
                                      <a:pt x="915" y="129"/>
                                      <a:pt x="912" y="131"/>
                                    </a:cubicBezTo>
                                    <a:close/>
                                    <a:moveTo>
                                      <a:pt x="864" y="98"/>
                                    </a:moveTo>
                                    <a:cubicBezTo>
                                      <a:pt x="850" y="98"/>
                                      <a:pt x="837" y="103"/>
                                      <a:pt x="828" y="112"/>
                                    </a:cubicBezTo>
                                    <a:cubicBezTo>
                                      <a:pt x="820" y="121"/>
                                      <a:pt x="814" y="133"/>
                                      <a:pt x="814" y="147"/>
                                    </a:cubicBezTo>
                                    <a:cubicBezTo>
                                      <a:pt x="814" y="148"/>
                                      <a:pt x="814" y="148"/>
                                      <a:pt x="814" y="149"/>
                                    </a:cubicBezTo>
                                    <a:cubicBezTo>
                                      <a:pt x="816" y="149"/>
                                      <a:pt x="818" y="150"/>
                                      <a:pt x="820" y="150"/>
                                    </a:cubicBezTo>
                                    <a:cubicBezTo>
                                      <a:pt x="820" y="149"/>
                                      <a:pt x="820" y="148"/>
                                      <a:pt x="820" y="147"/>
                                    </a:cubicBezTo>
                                    <a:cubicBezTo>
                                      <a:pt x="820" y="123"/>
                                      <a:pt x="840" y="104"/>
                                      <a:pt x="864" y="104"/>
                                    </a:cubicBezTo>
                                    <a:cubicBezTo>
                                      <a:pt x="888" y="104"/>
                                      <a:pt x="907" y="123"/>
                                      <a:pt x="907" y="147"/>
                                    </a:cubicBezTo>
                                    <a:cubicBezTo>
                                      <a:pt x="907" y="148"/>
                                      <a:pt x="907" y="149"/>
                                      <a:pt x="907" y="150"/>
                                    </a:cubicBezTo>
                                    <a:cubicBezTo>
                                      <a:pt x="909" y="149"/>
                                      <a:pt x="911" y="149"/>
                                      <a:pt x="913" y="148"/>
                                    </a:cubicBezTo>
                                    <a:cubicBezTo>
                                      <a:pt x="913" y="148"/>
                                      <a:pt x="913" y="148"/>
                                      <a:pt x="913" y="147"/>
                                    </a:cubicBezTo>
                                    <a:cubicBezTo>
                                      <a:pt x="913" y="133"/>
                                      <a:pt x="908" y="121"/>
                                      <a:pt x="899" y="112"/>
                                    </a:cubicBezTo>
                                    <a:cubicBezTo>
                                      <a:pt x="890" y="103"/>
                                      <a:pt x="877" y="98"/>
                                      <a:pt x="864" y="98"/>
                                    </a:cubicBezTo>
                                    <a:close/>
                                    <a:moveTo>
                                      <a:pt x="885" y="96"/>
                                    </a:moveTo>
                                    <a:cubicBezTo>
                                      <a:pt x="885" y="97"/>
                                      <a:pt x="884" y="99"/>
                                      <a:pt x="884" y="100"/>
                                    </a:cubicBezTo>
                                    <a:cubicBezTo>
                                      <a:pt x="886" y="101"/>
                                      <a:pt x="888" y="102"/>
                                      <a:pt x="890" y="103"/>
                                    </a:cubicBezTo>
                                    <a:cubicBezTo>
                                      <a:pt x="890" y="101"/>
                                      <a:pt x="891" y="98"/>
                                      <a:pt x="891" y="96"/>
                                    </a:cubicBezTo>
                                    <a:cubicBezTo>
                                      <a:pt x="891" y="88"/>
                                      <a:pt x="888" y="81"/>
                                      <a:pt x="883" y="77"/>
                                    </a:cubicBezTo>
                                    <a:cubicBezTo>
                                      <a:pt x="878" y="72"/>
                                      <a:pt x="871" y="69"/>
                                      <a:pt x="864" y="69"/>
                                    </a:cubicBezTo>
                                    <a:cubicBezTo>
                                      <a:pt x="856" y="69"/>
                                      <a:pt x="849" y="72"/>
                                      <a:pt x="844" y="77"/>
                                    </a:cubicBezTo>
                                    <a:cubicBezTo>
                                      <a:pt x="839" y="81"/>
                                      <a:pt x="836" y="88"/>
                                      <a:pt x="836" y="96"/>
                                    </a:cubicBezTo>
                                    <a:cubicBezTo>
                                      <a:pt x="836" y="98"/>
                                      <a:pt x="837" y="101"/>
                                      <a:pt x="837" y="103"/>
                                    </a:cubicBezTo>
                                    <a:cubicBezTo>
                                      <a:pt x="839" y="102"/>
                                      <a:pt x="841" y="101"/>
                                      <a:pt x="843" y="100"/>
                                    </a:cubicBezTo>
                                    <a:cubicBezTo>
                                      <a:pt x="843" y="99"/>
                                      <a:pt x="842" y="97"/>
                                      <a:pt x="842" y="96"/>
                                    </a:cubicBezTo>
                                    <a:cubicBezTo>
                                      <a:pt x="842" y="84"/>
                                      <a:pt x="852" y="75"/>
                                      <a:pt x="864" y="75"/>
                                    </a:cubicBezTo>
                                    <a:cubicBezTo>
                                      <a:pt x="875" y="75"/>
                                      <a:pt x="885" y="84"/>
                                      <a:pt x="885" y="96"/>
                                    </a:cubicBezTo>
                                    <a:close/>
                                    <a:moveTo>
                                      <a:pt x="877" y="96"/>
                                    </a:moveTo>
                                    <a:cubicBezTo>
                                      <a:pt x="877" y="96"/>
                                      <a:pt x="877" y="97"/>
                                      <a:pt x="877" y="98"/>
                                    </a:cubicBezTo>
                                    <a:cubicBezTo>
                                      <a:pt x="879" y="98"/>
                                      <a:pt x="881" y="99"/>
                                      <a:pt x="883" y="100"/>
                                    </a:cubicBezTo>
                                    <a:cubicBezTo>
                                      <a:pt x="883" y="98"/>
                                      <a:pt x="883" y="97"/>
                                      <a:pt x="883" y="96"/>
                                    </a:cubicBezTo>
                                    <a:cubicBezTo>
                                      <a:pt x="883" y="90"/>
                                      <a:pt x="881" y="86"/>
                                      <a:pt x="877" y="82"/>
                                    </a:cubicBezTo>
                                    <a:cubicBezTo>
                                      <a:pt x="874" y="78"/>
                                      <a:pt x="869" y="76"/>
                                      <a:pt x="864" y="76"/>
                                    </a:cubicBezTo>
                                    <a:cubicBezTo>
                                      <a:pt x="858" y="76"/>
                                      <a:pt x="853" y="78"/>
                                      <a:pt x="850" y="82"/>
                                    </a:cubicBezTo>
                                    <a:cubicBezTo>
                                      <a:pt x="846" y="86"/>
                                      <a:pt x="844" y="90"/>
                                      <a:pt x="844" y="96"/>
                                    </a:cubicBezTo>
                                    <a:cubicBezTo>
                                      <a:pt x="844" y="97"/>
                                      <a:pt x="844" y="98"/>
                                      <a:pt x="844" y="100"/>
                                    </a:cubicBezTo>
                                    <a:cubicBezTo>
                                      <a:pt x="846" y="99"/>
                                      <a:pt x="848" y="98"/>
                                      <a:pt x="850" y="98"/>
                                    </a:cubicBezTo>
                                    <a:cubicBezTo>
                                      <a:pt x="850" y="97"/>
                                      <a:pt x="850" y="96"/>
                                      <a:pt x="850" y="96"/>
                                    </a:cubicBezTo>
                                    <a:cubicBezTo>
                                      <a:pt x="850" y="88"/>
                                      <a:pt x="856" y="82"/>
                                      <a:pt x="864" y="82"/>
                                    </a:cubicBezTo>
                                    <a:cubicBezTo>
                                      <a:pt x="871" y="82"/>
                                      <a:pt x="877" y="88"/>
                                      <a:pt x="877" y="96"/>
                                    </a:cubicBezTo>
                                    <a:close/>
                                    <a:moveTo>
                                      <a:pt x="870" y="96"/>
                                    </a:moveTo>
                                    <a:cubicBezTo>
                                      <a:pt x="870" y="96"/>
                                      <a:pt x="870" y="96"/>
                                      <a:pt x="870" y="96"/>
                                    </a:cubicBezTo>
                                    <a:cubicBezTo>
                                      <a:pt x="872" y="97"/>
                                      <a:pt x="874" y="97"/>
                                      <a:pt x="875" y="97"/>
                                    </a:cubicBezTo>
                                    <a:cubicBezTo>
                                      <a:pt x="876" y="97"/>
                                      <a:pt x="876" y="96"/>
                                      <a:pt x="876" y="96"/>
                                    </a:cubicBezTo>
                                    <a:cubicBezTo>
                                      <a:pt x="876" y="89"/>
                                      <a:pt x="870" y="84"/>
                                      <a:pt x="864" y="84"/>
                                    </a:cubicBezTo>
                                    <a:cubicBezTo>
                                      <a:pt x="857" y="84"/>
                                      <a:pt x="852" y="89"/>
                                      <a:pt x="852" y="96"/>
                                    </a:cubicBezTo>
                                    <a:cubicBezTo>
                                      <a:pt x="852" y="96"/>
                                      <a:pt x="852" y="97"/>
                                      <a:pt x="852" y="97"/>
                                    </a:cubicBezTo>
                                    <a:cubicBezTo>
                                      <a:pt x="853" y="97"/>
                                      <a:pt x="855" y="97"/>
                                      <a:pt x="857" y="96"/>
                                    </a:cubicBezTo>
                                    <a:cubicBezTo>
                                      <a:pt x="857" y="96"/>
                                      <a:pt x="857" y="96"/>
                                      <a:pt x="857" y="96"/>
                                    </a:cubicBezTo>
                                    <a:cubicBezTo>
                                      <a:pt x="857" y="92"/>
                                      <a:pt x="860" y="89"/>
                                      <a:pt x="864" y="89"/>
                                    </a:cubicBezTo>
                                    <a:cubicBezTo>
                                      <a:pt x="867" y="89"/>
                                      <a:pt x="870" y="92"/>
                                      <a:pt x="870" y="96"/>
                                    </a:cubicBezTo>
                                    <a:close/>
                                    <a:moveTo>
                                      <a:pt x="864" y="91"/>
                                    </a:moveTo>
                                    <a:cubicBezTo>
                                      <a:pt x="861" y="91"/>
                                      <a:pt x="858" y="93"/>
                                      <a:pt x="858" y="96"/>
                                    </a:cubicBezTo>
                                    <a:cubicBezTo>
                                      <a:pt x="858" y="96"/>
                                      <a:pt x="859" y="96"/>
                                      <a:pt x="859" y="96"/>
                                    </a:cubicBezTo>
                                    <a:cubicBezTo>
                                      <a:pt x="860" y="96"/>
                                      <a:pt x="862" y="96"/>
                                      <a:pt x="864" y="96"/>
                                    </a:cubicBezTo>
                                    <a:cubicBezTo>
                                      <a:pt x="865" y="96"/>
                                      <a:pt x="867" y="96"/>
                                      <a:pt x="869" y="96"/>
                                    </a:cubicBezTo>
                                    <a:cubicBezTo>
                                      <a:pt x="869" y="96"/>
                                      <a:pt x="869" y="96"/>
                                      <a:pt x="869" y="96"/>
                                    </a:cubicBezTo>
                                    <a:cubicBezTo>
                                      <a:pt x="869" y="93"/>
                                      <a:pt x="866" y="91"/>
                                      <a:pt x="864" y="91"/>
                                    </a:cubicBezTo>
                                    <a:close/>
                                    <a:moveTo>
                                      <a:pt x="898" y="96"/>
                                    </a:moveTo>
                                    <a:cubicBezTo>
                                      <a:pt x="898" y="86"/>
                                      <a:pt x="894" y="78"/>
                                      <a:pt x="888" y="72"/>
                                    </a:cubicBezTo>
                                    <a:cubicBezTo>
                                      <a:pt x="882" y="65"/>
                                      <a:pt x="873" y="62"/>
                                      <a:pt x="864" y="62"/>
                                    </a:cubicBezTo>
                                    <a:cubicBezTo>
                                      <a:pt x="854" y="62"/>
                                      <a:pt x="846" y="65"/>
                                      <a:pt x="839" y="72"/>
                                    </a:cubicBezTo>
                                    <a:cubicBezTo>
                                      <a:pt x="833" y="78"/>
                                      <a:pt x="829" y="86"/>
                                      <a:pt x="829" y="96"/>
                                    </a:cubicBezTo>
                                    <a:cubicBezTo>
                                      <a:pt x="829" y="99"/>
                                      <a:pt x="830" y="101"/>
                                      <a:pt x="830" y="104"/>
                                    </a:cubicBezTo>
                                    <a:cubicBezTo>
                                      <a:pt x="831" y="105"/>
                                      <a:pt x="832" y="105"/>
                                      <a:pt x="833" y="106"/>
                                    </a:cubicBezTo>
                                    <a:cubicBezTo>
                                      <a:pt x="834" y="105"/>
                                      <a:pt x="835" y="105"/>
                                      <a:pt x="836" y="104"/>
                                    </a:cubicBezTo>
                                    <a:cubicBezTo>
                                      <a:pt x="835" y="101"/>
                                      <a:pt x="835" y="99"/>
                                      <a:pt x="835" y="96"/>
                                    </a:cubicBezTo>
                                    <a:cubicBezTo>
                                      <a:pt x="835" y="80"/>
                                      <a:pt x="848" y="67"/>
                                      <a:pt x="864" y="67"/>
                                    </a:cubicBezTo>
                                    <a:cubicBezTo>
                                      <a:pt x="879" y="67"/>
                                      <a:pt x="892" y="80"/>
                                      <a:pt x="892" y="96"/>
                                    </a:cubicBezTo>
                                    <a:cubicBezTo>
                                      <a:pt x="892" y="99"/>
                                      <a:pt x="892" y="101"/>
                                      <a:pt x="891" y="104"/>
                                    </a:cubicBezTo>
                                    <a:cubicBezTo>
                                      <a:pt x="892" y="105"/>
                                      <a:pt x="893" y="105"/>
                                      <a:pt x="894" y="106"/>
                                    </a:cubicBezTo>
                                    <a:cubicBezTo>
                                      <a:pt x="895" y="105"/>
                                      <a:pt x="896" y="104"/>
                                      <a:pt x="897" y="103"/>
                                    </a:cubicBezTo>
                                    <a:cubicBezTo>
                                      <a:pt x="897" y="101"/>
                                      <a:pt x="898" y="98"/>
                                      <a:pt x="898" y="96"/>
                                    </a:cubicBezTo>
                                    <a:close/>
                                    <a:moveTo>
                                      <a:pt x="906" y="96"/>
                                    </a:moveTo>
                                    <a:cubicBezTo>
                                      <a:pt x="906" y="84"/>
                                      <a:pt x="901" y="74"/>
                                      <a:pt x="893" y="66"/>
                                    </a:cubicBezTo>
                                    <a:cubicBezTo>
                                      <a:pt x="886" y="59"/>
                                      <a:pt x="875" y="54"/>
                                      <a:pt x="864" y="54"/>
                                    </a:cubicBezTo>
                                    <a:cubicBezTo>
                                      <a:pt x="852" y="54"/>
                                      <a:pt x="842" y="59"/>
                                      <a:pt x="834" y="66"/>
                                    </a:cubicBezTo>
                                    <a:cubicBezTo>
                                      <a:pt x="826" y="74"/>
                                      <a:pt x="822" y="84"/>
                                      <a:pt x="822" y="96"/>
                                    </a:cubicBezTo>
                                    <a:cubicBezTo>
                                      <a:pt x="822" y="97"/>
                                      <a:pt x="822" y="98"/>
                                      <a:pt x="822" y="100"/>
                                    </a:cubicBezTo>
                                    <a:cubicBezTo>
                                      <a:pt x="824" y="101"/>
                                      <a:pt x="826" y="102"/>
                                      <a:pt x="829" y="103"/>
                                    </a:cubicBezTo>
                                    <a:cubicBezTo>
                                      <a:pt x="828" y="101"/>
                                      <a:pt x="828" y="98"/>
                                      <a:pt x="828" y="96"/>
                                    </a:cubicBezTo>
                                    <a:cubicBezTo>
                                      <a:pt x="828" y="76"/>
                                      <a:pt x="844" y="60"/>
                                      <a:pt x="864" y="60"/>
                                    </a:cubicBezTo>
                                    <a:cubicBezTo>
                                      <a:pt x="883" y="60"/>
                                      <a:pt x="899" y="76"/>
                                      <a:pt x="899" y="96"/>
                                    </a:cubicBezTo>
                                    <a:cubicBezTo>
                                      <a:pt x="899" y="98"/>
                                      <a:pt x="899" y="100"/>
                                      <a:pt x="899" y="102"/>
                                    </a:cubicBezTo>
                                    <a:cubicBezTo>
                                      <a:pt x="901" y="101"/>
                                      <a:pt x="903" y="100"/>
                                      <a:pt x="905" y="99"/>
                                    </a:cubicBezTo>
                                    <a:cubicBezTo>
                                      <a:pt x="905" y="98"/>
                                      <a:pt x="906" y="97"/>
                                      <a:pt x="906" y="96"/>
                                    </a:cubicBezTo>
                                    <a:close/>
                                    <a:moveTo>
                                      <a:pt x="929" y="96"/>
                                    </a:moveTo>
                                    <a:cubicBezTo>
                                      <a:pt x="929" y="93"/>
                                      <a:pt x="926" y="91"/>
                                      <a:pt x="924" y="91"/>
                                    </a:cubicBezTo>
                                    <a:cubicBezTo>
                                      <a:pt x="921" y="91"/>
                                      <a:pt x="918" y="93"/>
                                      <a:pt x="918" y="96"/>
                                    </a:cubicBezTo>
                                    <a:cubicBezTo>
                                      <a:pt x="918" y="96"/>
                                      <a:pt x="918" y="96"/>
                                      <a:pt x="919" y="96"/>
                                    </a:cubicBezTo>
                                    <a:cubicBezTo>
                                      <a:pt x="920" y="96"/>
                                      <a:pt x="922" y="96"/>
                                      <a:pt x="924" y="96"/>
                                    </a:cubicBezTo>
                                    <a:cubicBezTo>
                                      <a:pt x="925" y="96"/>
                                      <a:pt x="927" y="96"/>
                                      <a:pt x="929" y="96"/>
                                    </a:cubicBezTo>
                                    <a:cubicBezTo>
                                      <a:pt x="929" y="96"/>
                                      <a:pt x="929" y="96"/>
                                      <a:pt x="929" y="96"/>
                                    </a:cubicBezTo>
                                    <a:close/>
                                    <a:moveTo>
                                      <a:pt x="933" y="96"/>
                                    </a:moveTo>
                                    <a:cubicBezTo>
                                      <a:pt x="933" y="94"/>
                                      <a:pt x="933" y="91"/>
                                      <a:pt x="934" y="89"/>
                                    </a:cubicBezTo>
                                    <a:cubicBezTo>
                                      <a:pt x="932" y="86"/>
                                      <a:pt x="928" y="84"/>
                                      <a:pt x="924" y="84"/>
                                    </a:cubicBezTo>
                                    <a:cubicBezTo>
                                      <a:pt x="920" y="84"/>
                                      <a:pt x="916" y="86"/>
                                      <a:pt x="914" y="88"/>
                                    </a:cubicBezTo>
                                    <a:cubicBezTo>
                                      <a:pt x="915" y="91"/>
                                      <a:pt x="915" y="93"/>
                                      <a:pt x="915" y="96"/>
                                    </a:cubicBezTo>
                                    <a:cubicBezTo>
                                      <a:pt x="915" y="96"/>
                                      <a:pt x="915" y="96"/>
                                      <a:pt x="915" y="97"/>
                                    </a:cubicBezTo>
                                    <a:cubicBezTo>
                                      <a:pt x="915" y="97"/>
                                      <a:pt x="916" y="96"/>
                                      <a:pt x="917" y="96"/>
                                    </a:cubicBezTo>
                                    <a:cubicBezTo>
                                      <a:pt x="917" y="96"/>
                                      <a:pt x="917" y="96"/>
                                      <a:pt x="917" y="96"/>
                                    </a:cubicBezTo>
                                    <a:cubicBezTo>
                                      <a:pt x="917" y="92"/>
                                      <a:pt x="920" y="89"/>
                                      <a:pt x="924" y="89"/>
                                    </a:cubicBezTo>
                                    <a:cubicBezTo>
                                      <a:pt x="927" y="89"/>
                                      <a:pt x="930" y="92"/>
                                      <a:pt x="930" y="96"/>
                                    </a:cubicBezTo>
                                    <a:cubicBezTo>
                                      <a:pt x="930" y="96"/>
                                      <a:pt x="930" y="96"/>
                                      <a:pt x="930" y="96"/>
                                    </a:cubicBezTo>
                                    <a:cubicBezTo>
                                      <a:pt x="931" y="97"/>
                                      <a:pt x="932" y="97"/>
                                      <a:pt x="933" y="97"/>
                                    </a:cubicBezTo>
                                    <a:cubicBezTo>
                                      <a:pt x="933" y="97"/>
                                      <a:pt x="933" y="96"/>
                                      <a:pt x="933" y="96"/>
                                    </a:cubicBezTo>
                                    <a:close/>
                                    <a:moveTo>
                                      <a:pt x="912" y="80"/>
                                    </a:moveTo>
                                    <a:cubicBezTo>
                                      <a:pt x="913" y="82"/>
                                      <a:pt x="913" y="84"/>
                                      <a:pt x="914" y="86"/>
                                    </a:cubicBezTo>
                                    <a:cubicBezTo>
                                      <a:pt x="916" y="84"/>
                                      <a:pt x="920" y="82"/>
                                      <a:pt x="924" y="82"/>
                                    </a:cubicBezTo>
                                    <a:cubicBezTo>
                                      <a:pt x="928" y="82"/>
                                      <a:pt x="931" y="84"/>
                                      <a:pt x="934" y="87"/>
                                    </a:cubicBezTo>
                                    <a:cubicBezTo>
                                      <a:pt x="934" y="85"/>
                                      <a:pt x="935" y="83"/>
                                      <a:pt x="936" y="80"/>
                                    </a:cubicBezTo>
                                    <a:cubicBezTo>
                                      <a:pt x="932" y="78"/>
                                      <a:pt x="928" y="76"/>
                                      <a:pt x="924" y="76"/>
                                    </a:cubicBezTo>
                                    <a:cubicBezTo>
                                      <a:pt x="919" y="76"/>
                                      <a:pt x="915" y="78"/>
                                      <a:pt x="912" y="80"/>
                                    </a:cubicBezTo>
                                    <a:close/>
                                    <a:moveTo>
                                      <a:pt x="864" y="46"/>
                                    </a:moveTo>
                                    <a:cubicBezTo>
                                      <a:pt x="850" y="46"/>
                                      <a:pt x="837" y="52"/>
                                      <a:pt x="828" y="61"/>
                                    </a:cubicBezTo>
                                    <a:cubicBezTo>
                                      <a:pt x="820" y="70"/>
                                      <a:pt x="814" y="82"/>
                                      <a:pt x="814" y="96"/>
                                    </a:cubicBezTo>
                                    <a:cubicBezTo>
                                      <a:pt x="814" y="96"/>
                                      <a:pt x="814" y="97"/>
                                      <a:pt x="814" y="97"/>
                                    </a:cubicBezTo>
                                    <a:cubicBezTo>
                                      <a:pt x="816" y="98"/>
                                      <a:pt x="818" y="98"/>
                                      <a:pt x="820" y="99"/>
                                    </a:cubicBezTo>
                                    <a:cubicBezTo>
                                      <a:pt x="820" y="98"/>
                                      <a:pt x="820" y="97"/>
                                      <a:pt x="820" y="96"/>
                                    </a:cubicBezTo>
                                    <a:cubicBezTo>
                                      <a:pt x="820" y="72"/>
                                      <a:pt x="840" y="52"/>
                                      <a:pt x="864" y="52"/>
                                    </a:cubicBezTo>
                                    <a:cubicBezTo>
                                      <a:pt x="888" y="52"/>
                                      <a:pt x="907" y="72"/>
                                      <a:pt x="907" y="96"/>
                                    </a:cubicBezTo>
                                    <a:cubicBezTo>
                                      <a:pt x="907" y="97"/>
                                      <a:pt x="907" y="98"/>
                                      <a:pt x="907" y="99"/>
                                    </a:cubicBezTo>
                                    <a:cubicBezTo>
                                      <a:pt x="909" y="98"/>
                                      <a:pt x="911" y="97"/>
                                      <a:pt x="913" y="97"/>
                                    </a:cubicBezTo>
                                    <a:cubicBezTo>
                                      <a:pt x="913" y="97"/>
                                      <a:pt x="913" y="96"/>
                                      <a:pt x="913" y="96"/>
                                    </a:cubicBezTo>
                                    <a:cubicBezTo>
                                      <a:pt x="913" y="82"/>
                                      <a:pt x="908" y="70"/>
                                      <a:pt x="899" y="61"/>
                                    </a:cubicBezTo>
                                    <a:cubicBezTo>
                                      <a:pt x="890" y="52"/>
                                      <a:pt x="877" y="46"/>
                                      <a:pt x="864" y="46"/>
                                    </a:cubicBezTo>
                                    <a:close/>
                                    <a:moveTo>
                                      <a:pt x="885" y="44"/>
                                    </a:moveTo>
                                    <a:cubicBezTo>
                                      <a:pt x="885" y="46"/>
                                      <a:pt x="884" y="47"/>
                                      <a:pt x="884" y="49"/>
                                    </a:cubicBezTo>
                                    <a:cubicBezTo>
                                      <a:pt x="886" y="50"/>
                                      <a:pt x="888" y="51"/>
                                      <a:pt x="890" y="52"/>
                                    </a:cubicBezTo>
                                    <a:cubicBezTo>
                                      <a:pt x="890" y="49"/>
                                      <a:pt x="891" y="47"/>
                                      <a:pt x="891" y="44"/>
                                    </a:cubicBezTo>
                                    <a:cubicBezTo>
                                      <a:pt x="891" y="37"/>
                                      <a:pt x="888" y="30"/>
                                      <a:pt x="883" y="25"/>
                                    </a:cubicBezTo>
                                    <a:cubicBezTo>
                                      <a:pt x="878" y="20"/>
                                      <a:pt x="871" y="17"/>
                                      <a:pt x="864" y="17"/>
                                    </a:cubicBezTo>
                                    <a:cubicBezTo>
                                      <a:pt x="856" y="17"/>
                                      <a:pt x="849" y="20"/>
                                      <a:pt x="844" y="25"/>
                                    </a:cubicBezTo>
                                    <a:cubicBezTo>
                                      <a:pt x="839" y="30"/>
                                      <a:pt x="836" y="37"/>
                                      <a:pt x="836" y="44"/>
                                    </a:cubicBezTo>
                                    <a:cubicBezTo>
                                      <a:pt x="836" y="47"/>
                                      <a:pt x="837" y="49"/>
                                      <a:pt x="837" y="52"/>
                                    </a:cubicBezTo>
                                    <a:cubicBezTo>
                                      <a:pt x="839" y="51"/>
                                      <a:pt x="841" y="50"/>
                                      <a:pt x="843" y="49"/>
                                    </a:cubicBezTo>
                                    <a:cubicBezTo>
                                      <a:pt x="843" y="47"/>
                                      <a:pt x="842" y="46"/>
                                      <a:pt x="842" y="44"/>
                                    </a:cubicBezTo>
                                    <a:cubicBezTo>
                                      <a:pt x="842" y="33"/>
                                      <a:pt x="852" y="23"/>
                                      <a:pt x="864" y="23"/>
                                    </a:cubicBezTo>
                                    <a:cubicBezTo>
                                      <a:pt x="875" y="23"/>
                                      <a:pt x="885" y="33"/>
                                      <a:pt x="885" y="44"/>
                                    </a:cubicBezTo>
                                    <a:close/>
                                    <a:moveTo>
                                      <a:pt x="877" y="44"/>
                                    </a:moveTo>
                                    <a:cubicBezTo>
                                      <a:pt x="877" y="45"/>
                                      <a:pt x="877" y="46"/>
                                      <a:pt x="877" y="46"/>
                                    </a:cubicBezTo>
                                    <a:cubicBezTo>
                                      <a:pt x="879" y="47"/>
                                      <a:pt x="881" y="48"/>
                                      <a:pt x="883" y="48"/>
                                    </a:cubicBezTo>
                                    <a:cubicBezTo>
                                      <a:pt x="883" y="47"/>
                                      <a:pt x="883" y="46"/>
                                      <a:pt x="883" y="44"/>
                                    </a:cubicBezTo>
                                    <a:cubicBezTo>
                                      <a:pt x="883" y="39"/>
                                      <a:pt x="881" y="34"/>
                                      <a:pt x="877" y="31"/>
                                    </a:cubicBezTo>
                                    <a:cubicBezTo>
                                      <a:pt x="874" y="27"/>
                                      <a:pt x="869" y="25"/>
                                      <a:pt x="864" y="25"/>
                                    </a:cubicBezTo>
                                    <a:cubicBezTo>
                                      <a:pt x="858" y="25"/>
                                      <a:pt x="853" y="27"/>
                                      <a:pt x="850" y="31"/>
                                    </a:cubicBezTo>
                                    <a:cubicBezTo>
                                      <a:pt x="846" y="34"/>
                                      <a:pt x="844" y="39"/>
                                      <a:pt x="844" y="44"/>
                                    </a:cubicBezTo>
                                    <a:cubicBezTo>
                                      <a:pt x="844" y="46"/>
                                      <a:pt x="844" y="47"/>
                                      <a:pt x="844" y="48"/>
                                    </a:cubicBezTo>
                                    <a:cubicBezTo>
                                      <a:pt x="846" y="48"/>
                                      <a:pt x="848" y="47"/>
                                      <a:pt x="850" y="46"/>
                                    </a:cubicBezTo>
                                    <a:cubicBezTo>
                                      <a:pt x="850" y="46"/>
                                      <a:pt x="850" y="45"/>
                                      <a:pt x="850" y="44"/>
                                    </a:cubicBezTo>
                                    <a:cubicBezTo>
                                      <a:pt x="850" y="37"/>
                                      <a:pt x="856" y="31"/>
                                      <a:pt x="864" y="31"/>
                                    </a:cubicBezTo>
                                    <a:cubicBezTo>
                                      <a:pt x="871" y="31"/>
                                      <a:pt x="877" y="37"/>
                                      <a:pt x="877" y="44"/>
                                    </a:cubicBezTo>
                                    <a:close/>
                                    <a:moveTo>
                                      <a:pt x="870" y="44"/>
                                    </a:moveTo>
                                    <a:cubicBezTo>
                                      <a:pt x="870" y="45"/>
                                      <a:pt x="870" y="45"/>
                                      <a:pt x="870" y="45"/>
                                    </a:cubicBezTo>
                                    <a:cubicBezTo>
                                      <a:pt x="872" y="45"/>
                                      <a:pt x="874" y="46"/>
                                      <a:pt x="875" y="46"/>
                                    </a:cubicBezTo>
                                    <a:cubicBezTo>
                                      <a:pt x="876" y="45"/>
                                      <a:pt x="876" y="45"/>
                                      <a:pt x="876" y="44"/>
                                    </a:cubicBezTo>
                                    <a:cubicBezTo>
                                      <a:pt x="876" y="38"/>
                                      <a:pt x="870" y="32"/>
                                      <a:pt x="864" y="32"/>
                                    </a:cubicBezTo>
                                    <a:cubicBezTo>
                                      <a:pt x="857" y="32"/>
                                      <a:pt x="852" y="38"/>
                                      <a:pt x="852" y="44"/>
                                    </a:cubicBezTo>
                                    <a:cubicBezTo>
                                      <a:pt x="852" y="45"/>
                                      <a:pt x="852" y="45"/>
                                      <a:pt x="852" y="46"/>
                                    </a:cubicBezTo>
                                    <a:cubicBezTo>
                                      <a:pt x="853" y="46"/>
                                      <a:pt x="855" y="45"/>
                                      <a:pt x="857" y="45"/>
                                    </a:cubicBezTo>
                                    <a:cubicBezTo>
                                      <a:pt x="857" y="45"/>
                                      <a:pt x="857" y="45"/>
                                      <a:pt x="857" y="44"/>
                                    </a:cubicBezTo>
                                    <a:cubicBezTo>
                                      <a:pt x="857" y="41"/>
                                      <a:pt x="860" y="38"/>
                                      <a:pt x="864" y="38"/>
                                    </a:cubicBezTo>
                                    <a:cubicBezTo>
                                      <a:pt x="867" y="38"/>
                                      <a:pt x="870" y="41"/>
                                      <a:pt x="870" y="44"/>
                                    </a:cubicBezTo>
                                    <a:close/>
                                    <a:moveTo>
                                      <a:pt x="864" y="39"/>
                                    </a:moveTo>
                                    <a:cubicBezTo>
                                      <a:pt x="861" y="39"/>
                                      <a:pt x="858" y="42"/>
                                      <a:pt x="858" y="44"/>
                                    </a:cubicBezTo>
                                    <a:cubicBezTo>
                                      <a:pt x="858" y="45"/>
                                      <a:pt x="859" y="45"/>
                                      <a:pt x="859" y="45"/>
                                    </a:cubicBezTo>
                                    <a:cubicBezTo>
                                      <a:pt x="860" y="45"/>
                                      <a:pt x="862" y="45"/>
                                      <a:pt x="864" y="45"/>
                                    </a:cubicBezTo>
                                    <a:cubicBezTo>
                                      <a:pt x="865" y="45"/>
                                      <a:pt x="867" y="45"/>
                                      <a:pt x="869" y="45"/>
                                    </a:cubicBezTo>
                                    <a:cubicBezTo>
                                      <a:pt x="869" y="45"/>
                                      <a:pt x="869" y="45"/>
                                      <a:pt x="869" y="44"/>
                                    </a:cubicBezTo>
                                    <a:cubicBezTo>
                                      <a:pt x="869" y="42"/>
                                      <a:pt x="866" y="39"/>
                                      <a:pt x="864" y="39"/>
                                    </a:cubicBezTo>
                                    <a:close/>
                                    <a:moveTo>
                                      <a:pt x="898" y="44"/>
                                    </a:moveTo>
                                    <a:cubicBezTo>
                                      <a:pt x="898" y="35"/>
                                      <a:pt x="894" y="26"/>
                                      <a:pt x="888" y="20"/>
                                    </a:cubicBezTo>
                                    <a:cubicBezTo>
                                      <a:pt x="882" y="14"/>
                                      <a:pt x="873" y="10"/>
                                      <a:pt x="864" y="10"/>
                                    </a:cubicBezTo>
                                    <a:cubicBezTo>
                                      <a:pt x="854" y="10"/>
                                      <a:pt x="846" y="14"/>
                                      <a:pt x="839" y="20"/>
                                    </a:cubicBezTo>
                                    <a:cubicBezTo>
                                      <a:pt x="833" y="26"/>
                                      <a:pt x="829" y="35"/>
                                      <a:pt x="829" y="44"/>
                                    </a:cubicBezTo>
                                    <a:cubicBezTo>
                                      <a:pt x="829" y="47"/>
                                      <a:pt x="830" y="50"/>
                                      <a:pt x="830" y="53"/>
                                    </a:cubicBezTo>
                                    <a:cubicBezTo>
                                      <a:pt x="831" y="53"/>
                                      <a:pt x="832" y="54"/>
                                      <a:pt x="833" y="55"/>
                                    </a:cubicBezTo>
                                    <a:cubicBezTo>
                                      <a:pt x="834" y="54"/>
                                      <a:pt x="835" y="53"/>
                                      <a:pt x="836" y="53"/>
                                    </a:cubicBezTo>
                                    <a:cubicBezTo>
                                      <a:pt x="835" y="50"/>
                                      <a:pt x="835" y="47"/>
                                      <a:pt x="835" y="44"/>
                                    </a:cubicBezTo>
                                    <a:cubicBezTo>
                                      <a:pt x="835" y="28"/>
                                      <a:pt x="848" y="16"/>
                                      <a:pt x="864" y="16"/>
                                    </a:cubicBezTo>
                                    <a:cubicBezTo>
                                      <a:pt x="879" y="16"/>
                                      <a:pt x="892" y="28"/>
                                      <a:pt x="892" y="44"/>
                                    </a:cubicBezTo>
                                    <a:cubicBezTo>
                                      <a:pt x="892" y="47"/>
                                      <a:pt x="892" y="50"/>
                                      <a:pt x="891" y="53"/>
                                    </a:cubicBezTo>
                                    <a:cubicBezTo>
                                      <a:pt x="892" y="53"/>
                                      <a:pt x="893" y="54"/>
                                      <a:pt x="894" y="54"/>
                                    </a:cubicBezTo>
                                    <a:cubicBezTo>
                                      <a:pt x="895" y="53"/>
                                      <a:pt x="896" y="53"/>
                                      <a:pt x="897" y="52"/>
                                    </a:cubicBezTo>
                                    <a:cubicBezTo>
                                      <a:pt x="897" y="50"/>
                                      <a:pt x="898" y="47"/>
                                      <a:pt x="898" y="44"/>
                                    </a:cubicBezTo>
                                    <a:close/>
                                    <a:moveTo>
                                      <a:pt x="906" y="44"/>
                                    </a:moveTo>
                                    <a:cubicBezTo>
                                      <a:pt x="906" y="33"/>
                                      <a:pt x="901" y="22"/>
                                      <a:pt x="893" y="15"/>
                                    </a:cubicBezTo>
                                    <a:cubicBezTo>
                                      <a:pt x="886" y="7"/>
                                      <a:pt x="875" y="2"/>
                                      <a:pt x="864" y="2"/>
                                    </a:cubicBezTo>
                                    <a:cubicBezTo>
                                      <a:pt x="852" y="2"/>
                                      <a:pt x="842" y="7"/>
                                      <a:pt x="834" y="15"/>
                                    </a:cubicBezTo>
                                    <a:cubicBezTo>
                                      <a:pt x="826" y="22"/>
                                      <a:pt x="822" y="33"/>
                                      <a:pt x="822" y="44"/>
                                    </a:cubicBezTo>
                                    <a:cubicBezTo>
                                      <a:pt x="822" y="46"/>
                                      <a:pt x="822" y="47"/>
                                      <a:pt x="822" y="48"/>
                                    </a:cubicBezTo>
                                    <a:cubicBezTo>
                                      <a:pt x="824" y="49"/>
                                      <a:pt x="826" y="50"/>
                                      <a:pt x="829" y="52"/>
                                    </a:cubicBezTo>
                                    <a:cubicBezTo>
                                      <a:pt x="828" y="49"/>
                                      <a:pt x="828" y="47"/>
                                      <a:pt x="828" y="44"/>
                                    </a:cubicBezTo>
                                    <a:cubicBezTo>
                                      <a:pt x="828" y="25"/>
                                      <a:pt x="844" y="9"/>
                                      <a:pt x="864" y="9"/>
                                    </a:cubicBezTo>
                                    <a:cubicBezTo>
                                      <a:pt x="883" y="9"/>
                                      <a:pt x="899" y="25"/>
                                      <a:pt x="899" y="44"/>
                                    </a:cubicBezTo>
                                    <a:cubicBezTo>
                                      <a:pt x="899" y="47"/>
                                      <a:pt x="899" y="49"/>
                                      <a:pt x="899" y="51"/>
                                    </a:cubicBezTo>
                                    <a:cubicBezTo>
                                      <a:pt x="901" y="50"/>
                                      <a:pt x="903" y="49"/>
                                      <a:pt x="905" y="48"/>
                                    </a:cubicBezTo>
                                    <a:cubicBezTo>
                                      <a:pt x="905" y="47"/>
                                      <a:pt x="906" y="46"/>
                                      <a:pt x="906" y="44"/>
                                    </a:cubicBezTo>
                                    <a:close/>
                                    <a:moveTo>
                                      <a:pt x="929" y="44"/>
                                    </a:moveTo>
                                    <a:cubicBezTo>
                                      <a:pt x="929" y="42"/>
                                      <a:pt x="926" y="39"/>
                                      <a:pt x="924" y="39"/>
                                    </a:cubicBezTo>
                                    <a:cubicBezTo>
                                      <a:pt x="921" y="39"/>
                                      <a:pt x="918" y="42"/>
                                      <a:pt x="918" y="44"/>
                                    </a:cubicBezTo>
                                    <a:cubicBezTo>
                                      <a:pt x="918" y="45"/>
                                      <a:pt x="918" y="45"/>
                                      <a:pt x="919" y="45"/>
                                    </a:cubicBezTo>
                                    <a:cubicBezTo>
                                      <a:pt x="920" y="45"/>
                                      <a:pt x="922" y="45"/>
                                      <a:pt x="924" y="45"/>
                                    </a:cubicBezTo>
                                    <a:cubicBezTo>
                                      <a:pt x="925" y="45"/>
                                      <a:pt x="927" y="45"/>
                                      <a:pt x="929" y="45"/>
                                    </a:cubicBezTo>
                                    <a:cubicBezTo>
                                      <a:pt x="929" y="45"/>
                                      <a:pt x="929" y="45"/>
                                      <a:pt x="929" y="44"/>
                                    </a:cubicBezTo>
                                    <a:close/>
                                    <a:moveTo>
                                      <a:pt x="933" y="44"/>
                                    </a:moveTo>
                                    <a:cubicBezTo>
                                      <a:pt x="933" y="42"/>
                                      <a:pt x="933" y="40"/>
                                      <a:pt x="934" y="38"/>
                                    </a:cubicBezTo>
                                    <a:cubicBezTo>
                                      <a:pt x="932" y="35"/>
                                      <a:pt x="928" y="32"/>
                                      <a:pt x="924" y="32"/>
                                    </a:cubicBezTo>
                                    <a:cubicBezTo>
                                      <a:pt x="920" y="32"/>
                                      <a:pt x="916" y="34"/>
                                      <a:pt x="914" y="37"/>
                                    </a:cubicBezTo>
                                    <a:cubicBezTo>
                                      <a:pt x="915" y="39"/>
                                      <a:pt x="915" y="42"/>
                                      <a:pt x="915" y="44"/>
                                    </a:cubicBezTo>
                                    <a:cubicBezTo>
                                      <a:pt x="915" y="45"/>
                                      <a:pt x="915" y="45"/>
                                      <a:pt x="915" y="45"/>
                                    </a:cubicBezTo>
                                    <a:cubicBezTo>
                                      <a:pt x="915" y="45"/>
                                      <a:pt x="916" y="45"/>
                                      <a:pt x="917" y="45"/>
                                    </a:cubicBezTo>
                                    <a:cubicBezTo>
                                      <a:pt x="917" y="45"/>
                                      <a:pt x="917" y="45"/>
                                      <a:pt x="917" y="44"/>
                                    </a:cubicBezTo>
                                    <a:cubicBezTo>
                                      <a:pt x="917" y="41"/>
                                      <a:pt x="920" y="38"/>
                                      <a:pt x="924" y="38"/>
                                    </a:cubicBezTo>
                                    <a:cubicBezTo>
                                      <a:pt x="927" y="38"/>
                                      <a:pt x="930" y="41"/>
                                      <a:pt x="930" y="44"/>
                                    </a:cubicBezTo>
                                    <a:cubicBezTo>
                                      <a:pt x="930" y="45"/>
                                      <a:pt x="930" y="45"/>
                                      <a:pt x="930" y="45"/>
                                    </a:cubicBezTo>
                                    <a:cubicBezTo>
                                      <a:pt x="931" y="45"/>
                                      <a:pt x="932" y="45"/>
                                      <a:pt x="933" y="45"/>
                                    </a:cubicBezTo>
                                    <a:cubicBezTo>
                                      <a:pt x="933" y="45"/>
                                      <a:pt x="933" y="45"/>
                                      <a:pt x="933" y="44"/>
                                    </a:cubicBezTo>
                                    <a:close/>
                                    <a:moveTo>
                                      <a:pt x="934" y="36"/>
                                    </a:moveTo>
                                    <a:cubicBezTo>
                                      <a:pt x="934" y="33"/>
                                      <a:pt x="935" y="31"/>
                                      <a:pt x="936" y="29"/>
                                    </a:cubicBezTo>
                                    <a:cubicBezTo>
                                      <a:pt x="932" y="26"/>
                                      <a:pt x="928" y="25"/>
                                      <a:pt x="924" y="25"/>
                                    </a:cubicBezTo>
                                    <a:cubicBezTo>
                                      <a:pt x="919" y="25"/>
                                      <a:pt x="915" y="26"/>
                                      <a:pt x="912" y="28"/>
                                    </a:cubicBezTo>
                                    <a:cubicBezTo>
                                      <a:pt x="913" y="31"/>
                                      <a:pt x="913" y="33"/>
                                      <a:pt x="914" y="35"/>
                                    </a:cubicBezTo>
                                    <a:cubicBezTo>
                                      <a:pt x="916" y="32"/>
                                      <a:pt x="920" y="31"/>
                                      <a:pt x="924" y="31"/>
                                    </a:cubicBezTo>
                                    <a:cubicBezTo>
                                      <a:pt x="928" y="31"/>
                                      <a:pt x="931" y="33"/>
                                      <a:pt x="934" y="36"/>
                                    </a:cubicBezTo>
                                    <a:close/>
                                    <a:moveTo>
                                      <a:pt x="317" y="500"/>
                                    </a:moveTo>
                                    <a:cubicBezTo>
                                      <a:pt x="314" y="500"/>
                                      <a:pt x="312" y="502"/>
                                      <a:pt x="311" y="504"/>
                                    </a:cubicBezTo>
                                    <a:cubicBezTo>
                                      <a:pt x="313" y="504"/>
                                      <a:pt x="313" y="504"/>
                                      <a:pt x="313" y="504"/>
                                    </a:cubicBezTo>
                                    <a:cubicBezTo>
                                      <a:pt x="314" y="503"/>
                                      <a:pt x="315" y="502"/>
                                      <a:pt x="317" y="502"/>
                                    </a:cubicBezTo>
                                    <a:cubicBezTo>
                                      <a:pt x="319" y="502"/>
                                      <a:pt x="320" y="503"/>
                                      <a:pt x="321" y="504"/>
                                    </a:cubicBezTo>
                                    <a:cubicBezTo>
                                      <a:pt x="323" y="504"/>
                                      <a:pt x="323" y="504"/>
                                      <a:pt x="323" y="504"/>
                                    </a:cubicBezTo>
                                    <a:cubicBezTo>
                                      <a:pt x="322" y="502"/>
                                      <a:pt x="320" y="500"/>
                                      <a:pt x="317" y="500"/>
                                    </a:cubicBezTo>
                                    <a:close/>
                                    <a:moveTo>
                                      <a:pt x="621" y="500"/>
                                    </a:moveTo>
                                    <a:cubicBezTo>
                                      <a:pt x="618" y="500"/>
                                      <a:pt x="616" y="502"/>
                                      <a:pt x="615" y="504"/>
                                    </a:cubicBezTo>
                                    <a:cubicBezTo>
                                      <a:pt x="617" y="504"/>
                                      <a:pt x="617" y="504"/>
                                      <a:pt x="617" y="504"/>
                                    </a:cubicBezTo>
                                    <a:cubicBezTo>
                                      <a:pt x="618" y="503"/>
                                      <a:pt x="619" y="502"/>
                                      <a:pt x="621" y="502"/>
                                    </a:cubicBezTo>
                                    <a:cubicBezTo>
                                      <a:pt x="623" y="502"/>
                                      <a:pt x="624" y="503"/>
                                      <a:pt x="625" y="504"/>
                                    </a:cubicBezTo>
                                    <a:cubicBezTo>
                                      <a:pt x="627" y="504"/>
                                      <a:pt x="627" y="504"/>
                                      <a:pt x="627" y="504"/>
                                    </a:cubicBezTo>
                                    <a:cubicBezTo>
                                      <a:pt x="626" y="502"/>
                                      <a:pt x="624" y="500"/>
                                      <a:pt x="621" y="500"/>
                                    </a:cubicBezTo>
                                    <a:close/>
                                    <a:moveTo>
                                      <a:pt x="256" y="478"/>
                                    </a:moveTo>
                                    <a:cubicBezTo>
                                      <a:pt x="241" y="478"/>
                                      <a:pt x="229" y="489"/>
                                      <a:pt x="227" y="504"/>
                                    </a:cubicBezTo>
                                    <a:cubicBezTo>
                                      <a:pt x="229" y="504"/>
                                      <a:pt x="229" y="504"/>
                                      <a:pt x="229" y="504"/>
                                    </a:cubicBezTo>
                                    <a:cubicBezTo>
                                      <a:pt x="229" y="498"/>
                                      <a:pt x="232" y="492"/>
                                      <a:pt x="237" y="488"/>
                                    </a:cubicBezTo>
                                    <a:cubicBezTo>
                                      <a:pt x="242" y="483"/>
                                      <a:pt x="248" y="480"/>
                                      <a:pt x="256" y="480"/>
                                    </a:cubicBezTo>
                                    <a:cubicBezTo>
                                      <a:pt x="263" y="480"/>
                                      <a:pt x="270" y="483"/>
                                      <a:pt x="275" y="488"/>
                                    </a:cubicBezTo>
                                    <a:cubicBezTo>
                                      <a:pt x="279" y="492"/>
                                      <a:pt x="282" y="498"/>
                                      <a:pt x="283" y="504"/>
                                    </a:cubicBezTo>
                                    <a:cubicBezTo>
                                      <a:pt x="285" y="504"/>
                                      <a:pt x="285" y="504"/>
                                      <a:pt x="285" y="504"/>
                                    </a:cubicBezTo>
                                    <a:cubicBezTo>
                                      <a:pt x="283" y="489"/>
                                      <a:pt x="271" y="478"/>
                                      <a:pt x="256" y="478"/>
                                    </a:cubicBezTo>
                                    <a:close/>
                                    <a:moveTo>
                                      <a:pt x="438" y="500"/>
                                    </a:moveTo>
                                    <a:cubicBezTo>
                                      <a:pt x="435" y="500"/>
                                      <a:pt x="433" y="502"/>
                                      <a:pt x="432" y="504"/>
                                    </a:cubicBezTo>
                                    <a:cubicBezTo>
                                      <a:pt x="434" y="504"/>
                                      <a:pt x="434" y="504"/>
                                      <a:pt x="434" y="504"/>
                                    </a:cubicBezTo>
                                    <a:cubicBezTo>
                                      <a:pt x="435" y="503"/>
                                      <a:pt x="436" y="502"/>
                                      <a:pt x="438" y="502"/>
                                    </a:cubicBezTo>
                                    <a:cubicBezTo>
                                      <a:pt x="440" y="502"/>
                                      <a:pt x="441" y="503"/>
                                      <a:pt x="442" y="504"/>
                                    </a:cubicBezTo>
                                    <a:cubicBezTo>
                                      <a:pt x="444" y="504"/>
                                      <a:pt x="444" y="504"/>
                                      <a:pt x="444" y="504"/>
                                    </a:cubicBezTo>
                                    <a:cubicBezTo>
                                      <a:pt x="443" y="502"/>
                                      <a:pt x="440" y="500"/>
                                      <a:pt x="438" y="500"/>
                                    </a:cubicBezTo>
                                    <a:close/>
                                    <a:moveTo>
                                      <a:pt x="499" y="500"/>
                                    </a:moveTo>
                                    <a:cubicBezTo>
                                      <a:pt x="496" y="500"/>
                                      <a:pt x="494" y="502"/>
                                      <a:pt x="493" y="504"/>
                                    </a:cubicBezTo>
                                    <a:cubicBezTo>
                                      <a:pt x="494" y="504"/>
                                      <a:pt x="494" y="504"/>
                                      <a:pt x="494" y="504"/>
                                    </a:cubicBezTo>
                                    <a:cubicBezTo>
                                      <a:pt x="495" y="503"/>
                                      <a:pt x="497" y="502"/>
                                      <a:pt x="499" y="502"/>
                                    </a:cubicBezTo>
                                    <a:cubicBezTo>
                                      <a:pt x="500" y="502"/>
                                      <a:pt x="502" y="503"/>
                                      <a:pt x="503" y="504"/>
                                    </a:cubicBezTo>
                                    <a:cubicBezTo>
                                      <a:pt x="505" y="504"/>
                                      <a:pt x="505" y="504"/>
                                      <a:pt x="505" y="504"/>
                                    </a:cubicBezTo>
                                    <a:cubicBezTo>
                                      <a:pt x="504" y="502"/>
                                      <a:pt x="501" y="500"/>
                                      <a:pt x="499" y="500"/>
                                    </a:cubicBezTo>
                                    <a:close/>
                                    <a:moveTo>
                                      <a:pt x="499" y="486"/>
                                    </a:moveTo>
                                    <a:cubicBezTo>
                                      <a:pt x="488" y="486"/>
                                      <a:pt x="479" y="494"/>
                                      <a:pt x="478" y="504"/>
                                    </a:cubicBezTo>
                                    <a:cubicBezTo>
                                      <a:pt x="479" y="504"/>
                                      <a:pt x="479" y="504"/>
                                      <a:pt x="479" y="504"/>
                                    </a:cubicBezTo>
                                    <a:cubicBezTo>
                                      <a:pt x="480" y="500"/>
                                      <a:pt x="482" y="496"/>
                                      <a:pt x="485" y="493"/>
                                    </a:cubicBezTo>
                                    <a:cubicBezTo>
                                      <a:pt x="488" y="489"/>
                                      <a:pt x="493" y="487"/>
                                      <a:pt x="499" y="487"/>
                                    </a:cubicBezTo>
                                    <a:cubicBezTo>
                                      <a:pt x="504" y="487"/>
                                      <a:pt x="509" y="489"/>
                                      <a:pt x="512" y="493"/>
                                    </a:cubicBezTo>
                                    <a:cubicBezTo>
                                      <a:pt x="515" y="496"/>
                                      <a:pt x="517" y="500"/>
                                      <a:pt x="518" y="504"/>
                                    </a:cubicBezTo>
                                    <a:cubicBezTo>
                                      <a:pt x="519" y="504"/>
                                      <a:pt x="519" y="504"/>
                                      <a:pt x="519" y="504"/>
                                    </a:cubicBezTo>
                                    <a:cubicBezTo>
                                      <a:pt x="518" y="494"/>
                                      <a:pt x="509" y="486"/>
                                      <a:pt x="499" y="486"/>
                                    </a:cubicBezTo>
                                    <a:close/>
                                    <a:moveTo>
                                      <a:pt x="378" y="471"/>
                                    </a:moveTo>
                                    <a:cubicBezTo>
                                      <a:pt x="359" y="471"/>
                                      <a:pt x="344" y="486"/>
                                      <a:pt x="342" y="504"/>
                                    </a:cubicBezTo>
                                    <a:cubicBezTo>
                                      <a:pt x="344" y="504"/>
                                      <a:pt x="344" y="504"/>
                                      <a:pt x="344" y="504"/>
                                    </a:cubicBezTo>
                                    <a:cubicBezTo>
                                      <a:pt x="344" y="496"/>
                                      <a:pt x="348" y="488"/>
                                      <a:pt x="354" y="483"/>
                                    </a:cubicBezTo>
                                    <a:cubicBezTo>
                                      <a:pt x="360" y="476"/>
                                      <a:pt x="368" y="473"/>
                                      <a:pt x="378" y="473"/>
                                    </a:cubicBezTo>
                                    <a:cubicBezTo>
                                      <a:pt x="387" y="473"/>
                                      <a:pt x="396" y="476"/>
                                      <a:pt x="402" y="483"/>
                                    </a:cubicBezTo>
                                    <a:cubicBezTo>
                                      <a:pt x="408" y="488"/>
                                      <a:pt x="411" y="496"/>
                                      <a:pt x="412" y="504"/>
                                    </a:cubicBezTo>
                                    <a:cubicBezTo>
                                      <a:pt x="413" y="504"/>
                                      <a:pt x="413" y="504"/>
                                      <a:pt x="413" y="504"/>
                                    </a:cubicBezTo>
                                    <a:cubicBezTo>
                                      <a:pt x="412" y="486"/>
                                      <a:pt x="397" y="471"/>
                                      <a:pt x="378" y="471"/>
                                    </a:cubicBezTo>
                                    <a:close/>
                                    <a:moveTo>
                                      <a:pt x="378" y="463"/>
                                    </a:moveTo>
                                    <a:cubicBezTo>
                                      <a:pt x="355" y="463"/>
                                      <a:pt x="336" y="481"/>
                                      <a:pt x="334" y="504"/>
                                    </a:cubicBezTo>
                                    <a:cubicBezTo>
                                      <a:pt x="336" y="504"/>
                                      <a:pt x="336" y="504"/>
                                      <a:pt x="336" y="504"/>
                                    </a:cubicBezTo>
                                    <a:cubicBezTo>
                                      <a:pt x="337" y="494"/>
                                      <a:pt x="341" y="484"/>
                                      <a:pt x="348" y="477"/>
                                    </a:cubicBezTo>
                                    <a:cubicBezTo>
                                      <a:pt x="356" y="470"/>
                                      <a:pt x="366" y="465"/>
                                      <a:pt x="378" y="465"/>
                                    </a:cubicBezTo>
                                    <a:cubicBezTo>
                                      <a:pt x="389" y="465"/>
                                      <a:pt x="400" y="470"/>
                                      <a:pt x="407" y="477"/>
                                    </a:cubicBezTo>
                                    <a:cubicBezTo>
                                      <a:pt x="414" y="484"/>
                                      <a:pt x="419" y="494"/>
                                      <a:pt x="420" y="504"/>
                                    </a:cubicBezTo>
                                    <a:cubicBezTo>
                                      <a:pt x="421" y="504"/>
                                      <a:pt x="421" y="504"/>
                                      <a:pt x="421" y="504"/>
                                    </a:cubicBezTo>
                                    <a:cubicBezTo>
                                      <a:pt x="420" y="481"/>
                                      <a:pt x="401" y="463"/>
                                      <a:pt x="378" y="463"/>
                                    </a:cubicBezTo>
                                    <a:close/>
                                    <a:moveTo>
                                      <a:pt x="256" y="471"/>
                                    </a:moveTo>
                                    <a:cubicBezTo>
                                      <a:pt x="237" y="471"/>
                                      <a:pt x="222" y="486"/>
                                      <a:pt x="220" y="504"/>
                                    </a:cubicBezTo>
                                    <a:cubicBezTo>
                                      <a:pt x="222" y="504"/>
                                      <a:pt x="222" y="504"/>
                                      <a:pt x="222" y="504"/>
                                    </a:cubicBezTo>
                                    <a:cubicBezTo>
                                      <a:pt x="222" y="496"/>
                                      <a:pt x="226" y="488"/>
                                      <a:pt x="232" y="483"/>
                                    </a:cubicBezTo>
                                    <a:cubicBezTo>
                                      <a:pt x="238" y="476"/>
                                      <a:pt x="246" y="473"/>
                                      <a:pt x="256" y="473"/>
                                    </a:cubicBezTo>
                                    <a:cubicBezTo>
                                      <a:pt x="265" y="473"/>
                                      <a:pt x="274" y="476"/>
                                      <a:pt x="280" y="483"/>
                                    </a:cubicBezTo>
                                    <a:cubicBezTo>
                                      <a:pt x="286" y="488"/>
                                      <a:pt x="289" y="496"/>
                                      <a:pt x="290" y="504"/>
                                    </a:cubicBezTo>
                                    <a:cubicBezTo>
                                      <a:pt x="292" y="504"/>
                                      <a:pt x="292" y="504"/>
                                      <a:pt x="292" y="504"/>
                                    </a:cubicBezTo>
                                    <a:cubicBezTo>
                                      <a:pt x="290" y="486"/>
                                      <a:pt x="275" y="471"/>
                                      <a:pt x="256" y="471"/>
                                    </a:cubicBezTo>
                                    <a:close/>
                                    <a:moveTo>
                                      <a:pt x="499" y="493"/>
                                    </a:moveTo>
                                    <a:cubicBezTo>
                                      <a:pt x="492" y="493"/>
                                      <a:pt x="487" y="498"/>
                                      <a:pt x="485" y="504"/>
                                    </a:cubicBezTo>
                                    <a:cubicBezTo>
                                      <a:pt x="487" y="504"/>
                                      <a:pt x="487" y="504"/>
                                      <a:pt x="487" y="504"/>
                                    </a:cubicBezTo>
                                    <a:cubicBezTo>
                                      <a:pt x="488" y="499"/>
                                      <a:pt x="493" y="495"/>
                                      <a:pt x="499" y="495"/>
                                    </a:cubicBezTo>
                                    <a:cubicBezTo>
                                      <a:pt x="504" y="495"/>
                                      <a:pt x="509" y="499"/>
                                      <a:pt x="510" y="504"/>
                                    </a:cubicBezTo>
                                    <a:cubicBezTo>
                                      <a:pt x="512" y="504"/>
                                      <a:pt x="512" y="504"/>
                                      <a:pt x="512" y="504"/>
                                    </a:cubicBezTo>
                                    <a:cubicBezTo>
                                      <a:pt x="511" y="498"/>
                                      <a:pt x="505" y="493"/>
                                      <a:pt x="499" y="493"/>
                                    </a:cubicBezTo>
                                    <a:close/>
                                    <a:moveTo>
                                      <a:pt x="864" y="500"/>
                                    </a:moveTo>
                                    <a:cubicBezTo>
                                      <a:pt x="861" y="500"/>
                                      <a:pt x="859" y="502"/>
                                      <a:pt x="858" y="504"/>
                                    </a:cubicBezTo>
                                    <a:cubicBezTo>
                                      <a:pt x="859" y="504"/>
                                      <a:pt x="859" y="504"/>
                                      <a:pt x="859" y="504"/>
                                    </a:cubicBezTo>
                                    <a:cubicBezTo>
                                      <a:pt x="860" y="503"/>
                                      <a:pt x="862" y="502"/>
                                      <a:pt x="864" y="502"/>
                                    </a:cubicBezTo>
                                    <a:cubicBezTo>
                                      <a:pt x="865" y="502"/>
                                      <a:pt x="867" y="503"/>
                                      <a:pt x="868" y="504"/>
                                    </a:cubicBezTo>
                                    <a:cubicBezTo>
                                      <a:pt x="870" y="504"/>
                                      <a:pt x="870" y="504"/>
                                      <a:pt x="870" y="504"/>
                                    </a:cubicBezTo>
                                    <a:cubicBezTo>
                                      <a:pt x="869" y="502"/>
                                      <a:pt x="866" y="500"/>
                                      <a:pt x="864" y="500"/>
                                    </a:cubicBezTo>
                                    <a:close/>
                                    <a:moveTo>
                                      <a:pt x="621" y="493"/>
                                    </a:moveTo>
                                    <a:cubicBezTo>
                                      <a:pt x="614" y="493"/>
                                      <a:pt x="609" y="498"/>
                                      <a:pt x="608" y="504"/>
                                    </a:cubicBezTo>
                                    <a:cubicBezTo>
                                      <a:pt x="609" y="504"/>
                                      <a:pt x="609" y="504"/>
                                      <a:pt x="609" y="504"/>
                                    </a:cubicBezTo>
                                    <a:cubicBezTo>
                                      <a:pt x="610" y="499"/>
                                      <a:pt x="615" y="495"/>
                                      <a:pt x="621" y="495"/>
                                    </a:cubicBezTo>
                                    <a:cubicBezTo>
                                      <a:pt x="626" y="495"/>
                                      <a:pt x="631" y="499"/>
                                      <a:pt x="632" y="504"/>
                                    </a:cubicBezTo>
                                    <a:cubicBezTo>
                                      <a:pt x="634" y="504"/>
                                      <a:pt x="634" y="504"/>
                                      <a:pt x="634" y="504"/>
                                    </a:cubicBezTo>
                                    <a:cubicBezTo>
                                      <a:pt x="633" y="498"/>
                                      <a:pt x="627" y="493"/>
                                      <a:pt x="621" y="493"/>
                                    </a:cubicBezTo>
                                    <a:close/>
                                    <a:moveTo>
                                      <a:pt x="742" y="463"/>
                                    </a:moveTo>
                                    <a:cubicBezTo>
                                      <a:pt x="719" y="463"/>
                                      <a:pt x="700" y="481"/>
                                      <a:pt x="698" y="504"/>
                                    </a:cubicBezTo>
                                    <a:cubicBezTo>
                                      <a:pt x="700" y="504"/>
                                      <a:pt x="700" y="504"/>
                                      <a:pt x="700" y="504"/>
                                    </a:cubicBezTo>
                                    <a:cubicBezTo>
                                      <a:pt x="701" y="494"/>
                                      <a:pt x="705" y="484"/>
                                      <a:pt x="712" y="477"/>
                                    </a:cubicBezTo>
                                    <a:cubicBezTo>
                                      <a:pt x="720" y="470"/>
                                      <a:pt x="730" y="465"/>
                                      <a:pt x="742" y="465"/>
                                    </a:cubicBezTo>
                                    <a:cubicBezTo>
                                      <a:pt x="753" y="465"/>
                                      <a:pt x="764" y="470"/>
                                      <a:pt x="771" y="477"/>
                                    </a:cubicBezTo>
                                    <a:cubicBezTo>
                                      <a:pt x="778" y="484"/>
                                      <a:pt x="783" y="494"/>
                                      <a:pt x="783" y="504"/>
                                    </a:cubicBezTo>
                                    <a:cubicBezTo>
                                      <a:pt x="785" y="504"/>
                                      <a:pt x="785" y="504"/>
                                      <a:pt x="785" y="504"/>
                                    </a:cubicBezTo>
                                    <a:cubicBezTo>
                                      <a:pt x="784" y="481"/>
                                      <a:pt x="765" y="463"/>
                                      <a:pt x="742" y="463"/>
                                    </a:cubicBezTo>
                                    <a:close/>
                                    <a:moveTo>
                                      <a:pt x="864" y="486"/>
                                    </a:moveTo>
                                    <a:cubicBezTo>
                                      <a:pt x="853" y="486"/>
                                      <a:pt x="844" y="494"/>
                                      <a:pt x="843" y="504"/>
                                    </a:cubicBezTo>
                                    <a:cubicBezTo>
                                      <a:pt x="844" y="504"/>
                                      <a:pt x="844" y="504"/>
                                      <a:pt x="844" y="504"/>
                                    </a:cubicBezTo>
                                    <a:cubicBezTo>
                                      <a:pt x="845" y="500"/>
                                      <a:pt x="847" y="496"/>
                                      <a:pt x="850" y="493"/>
                                    </a:cubicBezTo>
                                    <a:cubicBezTo>
                                      <a:pt x="853" y="489"/>
                                      <a:pt x="858" y="487"/>
                                      <a:pt x="864" y="487"/>
                                    </a:cubicBezTo>
                                    <a:cubicBezTo>
                                      <a:pt x="869" y="487"/>
                                      <a:pt x="874" y="489"/>
                                      <a:pt x="877" y="493"/>
                                    </a:cubicBezTo>
                                    <a:cubicBezTo>
                                      <a:pt x="880" y="496"/>
                                      <a:pt x="882" y="500"/>
                                      <a:pt x="883" y="504"/>
                                    </a:cubicBezTo>
                                    <a:cubicBezTo>
                                      <a:pt x="884" y="504"/>
                                      <a:pt x="884" y="504"/>
                                      <a:pt x="884" y="504"/>
                                    </a:cubicBezTo>
                                    <a:cubicBezTo>
                                      <a:pt x="883" y="494"/>
                                      <a:pt x="874" y="486"/>
                                      <a:pt x="864" y="486"/>
                                    </a:cubicBezTo>
                                    <a:close/>
                                    <a:moveTo>
                                      <a:pt x="13" y="471"/>
                                    </a:moveTo>
                                    <a:cubicBezTo>
                                      <a:pt x="9" y="471"/>
                                      <a:pt x="4" y="472"/>
                                      <a:pt x="0" y="473"/>
                                    </a:cubicBezTo>
                                    <a:cubicBezTo>
                                      <a:pt x="0" y="475"/>
                                      <a:pt x="0" y="475"/>
                                      <a:pt x="0" y="475"/>
                                    </a:cubicBezTo>
                                    <a:cubicBezTo>
                                      <a:pt x="4" y="473"/>
                                      <a:pt x="9" y="473"/>
                                      <a:pt x="13" y="473"/>
                                    </a:cubicBezTo>
                                    <a:cubicBezTo>
                                      <a:pt x="22" y="473"/>
                                      <a:pt x="31" y="476"/>
                                      <a:pt x="37" y="483"/>
                                    </a:cubicBezTo>
                                    <a:cubicBezTo>
                                      <a:pt x="43" y="488"/>
                                      <a:pt x="46" y="496"/>
                                      <a:pt x="47" y="504"/>
                                    </a:cubicBezTo>
                                    <a:cubicBezTo>
                                      <a:pt x="49" y="504"/>
                                      <a:pt x="49" y="504"/>
                                      <a:pt x="49" y="504"/>
                                    </a:cubicBezTo>
                                    <a:cubicBezTo>
                                      <a:pt x="47" y="486"/>
                                      <a:pt x="32" y="471"/>
                                      <a:pt x="13" y="471"/>
                                    </a:cubicBezTo>
                                    <a:close/>
                                    <a:moveTo>
                                      <a:pt x="74" y="500"/>
                                    </a:moveTo>
                                    <a:cubicBezTo>
                                      <a:pt x="71" y="500"/>
                                      <a:pt x="69" y="502"/>
                                      <a:pt x="68" y="504"/>
                                    </a:cubicBezTo>
                                    <a:cubicBezTo>
                                      <a:pt x="70" y="504"/>
                                      <a:pt x="70" y="504"/>
                                      <a:pt x="70" y="504"/>
                                    </a:cubicBezTo>
                                    <a:cubicBezTo>
                                      <a:pt x="71" y="503"/>
                                      <a:pt x="72" y="502"/>
                                      <a:pt x="74" y="502"/>
                                    </a:cubicBezTo>
                                    <a:cubicBezTo>
                                      <a:pt x="76" y="502"/>
                                      <a:pt x="77" y="503"/>
                                      <a:pt x="78" y="504"/>
                                    </a:cubicBezTo>
                                    <a:cubicBezTo>
                                      <a:pt x="80" y="504"/>
                                      <a:pt x="80" y="504"/>
                                      <a:pt x="80" y="504"/>
                                    </a:cubicBezTo>
                                    <a:cubicBezTo>
                                      <a:pt x="79" y="502"/>
                                      <a:pt x="77" y="500"/>
                                      <a:pt x="74" y="500"/>
                                    </a:cubicBezTo>
                                    <a:close/>
                                    <a:moveTo>
                                      <a:pt x="13" y="463"/>
                                    </a:moveTo>
                                    <a:cubicBezTo>
                                      <a:pt x="9" y="463"/>
                                      <a:pt x="4" y="464"/>
                                      <a:pt x="0" y="465"/>
                                    </a:cubicBezTo>
                                    <a:cubicBezTo>
                                      <a:pt x="0" y="467"/>
                                      <a:pt x="0" y="467"/>
                                      <a:pt x="0" y="467"/>
                                    </a:cubicBezTo>
                                    <a:cubicBezTo>
                                      <a:pt x="4" y="466"/>
                                      <a:pt x="9" y="465"/>
                                      <a:pt x="13" y="465"/>
                                    </a:cubicBezTo>
                                    <a:cubicBezTo>
                                      <a:pt x="25" y="465"/>
                                      <a:pt x="35" y="470"/>
                                      <a:pt x="43" y="477"/>
                                    </a:cubicBezTo>
                                    <a:cubicBezTo>
                                      <a:pt x="50" y="484"/>
                                      <a:pt x="54" y="494"/>
                                      <a:pt x="55" y="504"/>
                                    </a:cubicBezTo>
                                    <a:cubicBezTo>
                                      <a:pt x="56" y="504"/>
                                      <a:pt x="56" y="504"/>
                                      <a:pt x="56" y="504"/>
                                    </a:cubicBezTo>
                                    <a:cubicBezTo>
                                      <a:pt x="55" y="481"/>
                                      <a:pt x="36" y="463"/>
                                      <a:pt x="13" y="463"/>
                                    </a:cubicBezTo>
                                    <a:close/>
                                    <a:moveTo>
                                      <a:pt x="803" y="500"/>
                                    </a:moveTo>
                                    <a:cubicBezTo>
                                      <a:pt x="800" y="500"/>
                                      <a:pt x="798" y="502"/>
                                      <a:pt x="797" y="504"/>
                                    </a:cubicBezTo>
                                    <a:cubicBezTo>
                                      <a:pt x="799" y="504"/>
                                      <a:pt x="799" y="504"/>
                                      <a:pt x="799" y="504"/>
                                    </a:cubicBezTo>
                                    <a:cubicBezTo>
                                      <a:pt x="799" y="503"/>
                                      <a:pt x="801" y="502"/>
                                      <a:pt x="803" y="502"/>
                                    </a:cubicBezTo>
                                    <a:cubicBezTo>
                                      <a:pt x="804" y="502"/>
                                      <a:pt x="806" y="503"/>
                                      <a:pt x="807" y="504"/>
                                    </a:cubicBezTo>
                                    <a:cubicBezTo>
                                      <a:pt x="809" y="504"/>
                                      <a:pt x="809" y="504"/>
                                      <a:pt x="809" y="504"/>
                                    </a:cubicBezTo>
                                    <a:cubicBezTo>
                                      <a:pt x="808" y="502"/>
                                      <a:pt x="805" y="500"/>
                                      <a:pt x="803" y="500"/>
                                    </a:cubicBezTo>
                                    <a:close/>
                                    <a:moveTo>
                                      <a:pt x="864" y="493"/>
                                    </a:moveTo>
                                    <a:cubicBezTo>
                                      <a:pt x="857" y="493"/>
                                      <a:pt x="852" y="498"/>
                                      <a:pt x="850" y="504"/>
                                    </a:cubicBezTo>
                                    <a:cubicBezTo>
                                      <a:pt x="852" y="504"/>
                                      <a:pt x="852" y="504"/>
                                      <a:pt x="852" y="504"/>
                                    </a:cubicBezTo>
                                    <a:cubicBezTo>
                                      <a:pt x="853" y="499"/>
                                      <a:pt x="858" y="495"/>
                                      <a:pt x="864" y="495"/>
                                    </a:cubicBezTo>
                                    <a:cubicBezTo>
                                      <a:pt x="869" y="495"/>
                                      <a:pt x="874" y="499"/>
                                      <a:pt x="875" y="504"/>
                                    </a:cubicBezTo>
                                    <a:cubicBezTo>
                                      <a:pt x="877" y="504"/>
                                      <a:pt x="877" y="504"/>
                                      <a:pt x="877" y="504"/>
                                    </a:cubicBezTo>
                                    <a:cubicBezTo>
                                      <a:pt x="876" y="498"/>
                                      <a:pt x="870" y="493"/>
                                      <a:pt x="864" y="493"/>
                                    </a:cubicBezTo>
                                    <a:close/>
                                    <a:moveTo>
                                      <a:pt x="924" y="500"/>
                                    </a:moveTo>
                                    <a:cubicBezTo>
                                      <a:pt x="921" y="500"/>
                                      <a:pt x="919" y="502"/>
                                      <a:pt x="918" y="504"/>
                                    </a:cubicBezTo>
                                    <a:cubicBezTo>
                                      <a:pt x="919" y="504"/>
                                      <a:pt x="919" y="504"/>
                                      <a:pt x="919" y="504"/>
                                    </a:cubicBezTo>
                                    <a:cubicBezTo>
                                      <a:pt x="920" y="503"/>
                                      <a:pt x="922" y="502"/>
                                      <a:pt x="924" y="502"/>
                                    </a:cubicBezTo>
                                    <a:cubicBezTo>
                                      <a:pt x="925" y="502"/>
                                      <a:pt x="927" y="503"/>
                                      <a:pt x="928" y="504"/>
                                    </a:cubicBezTo>
                                    <a:cubicBezTo>
                                      <a:pt x="930" y="504"/>
                                      <a:pt x="930" y="504"/>
                                      <a:pt x="930" y="504"/>
                                    </a:cubicBezTo>
                                    <a:cubicBezTo>
                                      <a:pt x="929" y="502"/>
                                      <a:pt x="926" y="500"/>
                                      <a:pt x="924" y="500"/>
                                    </a:cubicBezTo>
                                    <a:close/>
                                    <a:moveTo>
                                      <a:pt x="13" y="493"/>
                                    </a:moveTo>
                                    <a:cubicBezTo>
                                      <a:pt x="7" y="493"/>
                                      <a:pt x="3" y="497"/>
                                      <a:pt x="0" y="501"/>
                                    </a:cubicBezTo>
                                    <a:cubicBezTo>
                                      <a:pt x="0" y="504"/>
                                      <a:pt x="0" y="504"/>
                                      <a:pt x="0" y="504"/>
                                    </a:cubicBezTo>
                                    <a:cubicBezTo>
                                      <a:pt x="1" y="504"/>
                                      <a:pt x="1" y="504"/>
                                      <a:pt x="1" y="504"/>
                                    </a:cubicBezTo>
                                    <a:cubicBezTo>
                                      <a:pt x="3" y="499"/>
                                      <a:pt x="7" y="495"/>
                                      <a:pt x="13" y="495"/>
                                    </a:cubicBezTo>
                                    <a:cubicBezTo>
                                      <a:pt x="19" y="495"/>
                                      <a:pt x="23" y="499"/>
                                      <a:pt x="25" y="504"/>
                                    </a:cubicBezTo>
                                    <a:cubicBezTo>
                                      <a:pt x="26" y="504"/>
                                      <a:pt x="26" y="504"/>
                                      <a:pt x="26" y="504"/>
                                    </a:cubicBezTo>
                                    <a:cubicBezTo>
                                      <a:pt x="25" y="498"/>
                                      <a:pt x="19" y="493"/>
                                      <a:pt x="13" y="493"/>
                                    </a:cubicBezTo>
                                    <a:close/>
                                    <a:moveTo>
                                      <a:pt x="13" y="500"/>
                                    </a:moveTo>
                                    <a:cubicBezTo>
                                      <a:pt x="10" y="500"/>
                                      <a:pt x="8" y="502"/>
                                      <a:pt x="7" y="504"/>
                                    </a:cubicBezTo>
                                    <a:cubicBezTo>
                                      <a:pt x="9" y="504"/>
                                      <a:pt x="9" y="504"/>
                                      <a:pt x="9" y="504"/>
                                    </a:cubicBezTo>
                                    <a:cubicBezTo>
                                      <a:pt x="10" y="503"/>
                                      <a:pt x="11" y="502"/>
                                      <a:pt x="13" y="502"/>
                                    </a:cubicBezTo>
                                    <a:cubicBezTo>
                                      <a:pt x="15" y="502"/>
                                      <a:pt x="16" y="503"/>
                                      <a:pt x="17" y="504"/>
                                    </a:cubicBezTo>
                                    <a:cubicBezTo>
                                      <a:pt x="19" y="504"/>
                                      <a:pt x="19" y="504"/>
                                      <a:pt x="19" y="504"/>
                                    </a:cubicBezTo>
                                    <a:cubicBezTo>
                                      <a:pt x="18" y="502"/>
                                      <a:pt x="16" y="500"/>
                                      <a:pt x="13" y="500"/>
                                    </a:cubicBezTo>
                                    <a:close/>
                                    <a:moveTo>
                                      <a:pt x="864" y="463"/>
                                    </a:moveTo>
                                    <a:cubicBezTo>
                                      <a:pt x="840" y="463"/>
                                      <a:pt x="822" y="481"/>
                                      <a:pt x="820" y="504"/>
                                    </a:cubicBezTo>
                                    <a:cubicBezTo>
                                      <a:pt x="822" y="504"/>
                                      <a:pt x="822" y="504"/>
                                      <a:pt x="822" y="504"/>
                                    </a:cubicBezTo>
                                    <a:cubicBezTo>
                                      <a:pt x="822" y="494"/>
                                      <a:pt x="827" y="484"/>
                                      <a:pt x="834" y="477"/>
                                    </a:cubicBezTo>
                                    <a:cubicBezTo>
                                      <a:pt x="842" y="470"/>
                                      <a:pt x="852" y="465"/>
                                      <a:pt x="864" y="465"/>
                                    </a:cubicBezTo>
                                    <a:cubicBezTo>
                                      <a:pt x="875" y="465"/>
                                      <a:pt x="886" y="470"/>
                                      <a:pt x="893" y="477"/>
                                    </a:cubicBezTo>
                                    <a:cubicBezTo>
                                      <a:pt x="900" y="484"/>
                                      <a:pt x="905" y="494"/>
                                      <a:pt x="905" y="504"/>
                                    </a:cubicBezTo>
                                    <a:cubicBezTo>
                                      <a:pt x="907" y="504"/>
                                      <a:pt x="907" y="504"/>
                                      <a:pt x="907" y="504"/>
                                    </a:cubicBezTo>
                                    <a:cubicBezTo>
                                      <a:pt x="905" y="481"/>
                                      <a:pt x="887" y="463"/>
                                      <a:pt x="864" y="463"/>
                                    </a:cubicBezTo>
                                    <a:close/>
                                    <a:moveTo>
                                      <a:pt x="13" y="486"/>
                                    </a:moveTo>
                                    <a:cubicBezTo>
                                      <a:pt x="8" y="486"/>
                                      <a:pt x="4" y="487"/>
                                      <a:pt x="0" y="490"/>
                                    </a:cubicBezTo>
                                    <a:cubicBezTo>
                                      <a:pt x="0" y="492"/>
                                      <a:pt x="0" y="492"/>
                                      <a:pt x="0" y="492"/>
                                    </a:cubicBezTo>
                                    <a:cubicBezTo>
                                      <a:pt x="4" y="489"/>
                                      <a:pt x="8" y="487"/>
                                      <a:pt x="13" y="487"/>
                                    </a:cubicBezTo>
                                    <a:cubicBezTo>
                                      <a:pt x="18" y="487"/>
                                      <a:pt x="23" y="489"/>
                                      <a:pt x="27" y="493"/>
                                    </a:cubicBezTo>
                                    <a:cubicBezTo>
                                      <a:pt x="30" y="496"/>
                                      <a:pt x="32" y="500"/>
                                      <a:pt x="32" y="504"/>
                                    </a:cubicBezTo>
                                    <a:cubicBezTo>
                                      <a:pt x="34" y="504"/>
                                      <a:pt x="34" y="504"/>
                                      <a:pt x="34" y="504"/>
                                    </a:cubicBezTo>
                                    <a:cubicBezTo>
                                      <a:pt x="32" y="494"/>
                                      <a:pt x="24" y="486"/>
                                      <a:pt x="13" y="486"/>
                                    </a:cubicBezTo>
                                    <a:close/>
                                    <a:moveTo>
                                      <a:pt x="864" y="471"/>
                                    </a:moveTo>
                                    <a:cubicBezTo>
                                      <a:pt x="845" y="471"/>
                                      <a:pt x="829" y="486"/>
                                      <a:pt x="828" y="504"/>
                                    </a:cubicBezTo>
                                    <a:cubicBezTo>
                                      <a:pt x="829" y="504"/>
                                      <a:pt x="829" y="504"/>
                                      <a:pt x="829" y="504"/>
                                    </a:cubicBezTo>
                                    <a:cubicBezTo>
                                      <a:pt x="830" y="496"/>
                                      <a:pt x="834" y="488"/>
                                      <a:pt x="839" y="483"/>
                                    </a:cubicBezTo>
                                    <a:cubicBezTo>
                                      <a:pt x="846" y="476"/>
                                      <a:pt x="854" y="473"/>
                                      <a:pt x="864" y="473"/>
                                    </a:cubicBezTo>
                                    <a:cubicBezTo>
                                      <a:pt x="873" y="473"/>
                                      <a:pt x="882" y="476"/>
                                      <a:pt x="888" y="483"/>
                                    </a:cubicBezTo>
                                    <a:cubicBezTo>
                                      <a:pt x="893" y="488"/>
                                      <a:pt x="897" y="496"/>
                                      <a:pt x="898" y="504"/>
                                    </a:cubicBezTo>
                                    <a:cubicBezTo>
                                      <a:pt x="899" y="504"/>
                                      <a:pt x="899" y="504"/>
                                      <a:pt x="899" y="504"/>
                                    </a:cubicBezTo>
                                    <a:cubicBezTo>
                                      <a:pt x="898" y="486"/>
                                      <a:pt x="882" y="471"/>
                                      <a:pt x="864" y="471"/>
                                    </a:cubicBezTo>
                                    <a:close/>
                                    <a:moveTo>
                                      <a:pt x="13" y="478"/>
                                    </a:moveTo>
                                    <a:cubicBezTo>
                                      <a:pt x="8" y="478"/>
                                      <a:pt x="4" y="479"/>
                                      <a:pt x="0" y="481"/>
                                    </a:cubicBezTo>
                                    <a:cubicBezTo>
                                      <a:pt x="0" y="483"/>
                                      <a:pt x="0" y="483"/>
                                      <a:pt x="0" y="483"/>
                                    </a:cubicBezTo>
                                    <a:cubicBezTo>
                                      <a:pt x="4" y="481"/>
                                      <a:pt x="8" y="480"/>
                                      <a:pt x="13" y="480"/>
                                    </a:cubicBezTo>
                                    <a:cubicBezTo>
                                      <a:pt x="20" y="480"/>
                                      <a:pt x="27" y="483"/>
                                      <a:pt x="32" y="488"/>
                                    </a:cubicBezTo>
                                    <a:cubicBezTo>
                                      <a:pt x="37" y="492"/>
                                      <a:pt x="39" y="498"/>
                                      <a:pt x="40" y="504"/>
                                    </a:cubicBezTo>
                                    <a:cubicBezTo>
                                      <a:pt x="42" y="504"/>
                                      <a:pt x="42" y="504"/>
                                      <a:pt x="42" y="504"/>
                                    </a:cubicBezTo>
                                    <a:cubicBezTo>
                                      <a:pt x="40" y="489"/>
                                      <a:pt x="28" y="478"/>
                                      <a:pt x="13" y="478"/>
                                    </a:cubicBezTo>
                                    <a:close/>
                                    <a:moveTo>
                                      <a:pt x="864" y="478"/>
                                    </a:moveTo>
                                    <a:cubicBezTo>
                                      <a:pt x="849" y="478"/>
                                      <a:pt x="836" y="489"/>
                                      <a:pt x="835" y="504"/>
                                    </a:cubicBezTo>
                                    <a:cubicBezTo>
                                      <a:pt x="837" y="504"/>
                                      <a:pt x="837" y="504"/>
                                      <a:pt x="837" y="504"/>
                                    </a:cubicBezTo>
                                    <a:cubicBezTo>
                                      <a:pt x="837" y="498"/>
                                      <a:pt x="840" y="492"/>
                                      <a:pt x="844" y="488"/>
                                    </a:cubicBezTo>
                                    <a:cubicBezTo>
                                      <a:pt x="849" y="483"/>
                                      <a:pt x="856" y="480"/>
                                      <a:pt x="864" y="480"/>
                                    </a:cubicBezTo>
                                    <a:cubicBezTo>
                                      <a:pt x="871" y="480"/>
                                      <a:pt x="878" y="483"/>
                                      <a:pt x="883" y="488"/>
                                    </a:cubicBezTo>
                                    <a:cubicBezTo>
                                      <a:pt x="887" y="492"/>
                                      <a:pt x="890" y="498"/>
                                      <a:pt x="891" y="504"/>
                                    </a:cubicBezTo>
                                    <a:cubicBezTo>
                                      <a:pt x="892" y="504"/>
                                      <a:pt x="892" y="504"/>
                                      <a:pt x="892" y="504"/>
                                    </a:cubicBezTo>
                                    <a:cubicBezTo>
                                      <a:pt x="891" y="489"/>
                                      <a:pt x="879" y="478"/>
                                      <a:pt x="864" y="478"/>
                                    </a:cubicBezTo>
                                    <a:close/>
                                    <a:moveTo>
                                      <a:pt x="621" y="471"/>
                                    </a:moveTo>
                                    <a:cubicBezTo>
                                      <a:pt x="602" y="471"/>
                                      <a:pt x="587" y="486"/>
                                      <a:pt x="585" y="504"/>
                                    </a:cubicBezTo>
                                    <a:cubicBezTo>
                                      <a:pt x="587" y="504"/>
                                      <a:pt x="587" y="504"/>
                                      <a:pt x="587" y="504"/>
                                    </a:cubicBezTo>
                                    <a:cubicBezTo>
                                      <a:pt x="587" y="496"/>
                                      <a:pt x="591" y="488"/>
                                      <a:pt x="597" y="483"/>
                                    </a:cubicBezTo>
                                    <a:cubicBezTo>
                                      <a:pt x="603" y="476"/>
                                      <a:pt x="611" y="473"/>
                                      <a:pt x="621" y="473"/>
                                    </a:cubicBezTo>
                                    <a:cubicBezTo>
                                      <a:pt x="630" y="473"/>
                                      <a:pt x="639" y="476"/>
                                      <a:pt x="645" y="483"/>
                                    </a:cubicBezTo>
                                    <a:cubicBezTo>
                                      <a:pt x="651" y="488"/>
                                      <a:pt x="654" y="496"/>
                                      <a:pt x="655" y="504"/>
                                    </a:cubicBezTo>
                                    <a:cubicBezTo>
                                      <a:pt x="656" y="504"/>
                                      <a:pt x="656" y="504"/>
                                      <a:pt x="656" y="504"/>
                                    </a:cubicBezTo>
                                    <a:cubicBezTo>
                                      <a:pt x="655" y="486"/>
                                      <a:pt x="640" y="471"/>
                                      <a:pt x="621" y="471"/>
                                    </a:cubicBezTo>
                                    <a:close/>
                                    <a:moveTo>
                                      <a:pt x="621" y="463"/>
                                    </a:moveTo>
                                    <a:cubicBezTo>
                                      <a:pt x="598" y="463"/>
                                      <a:pt x="579" y="481"/>
                                      <a:pt x="577" y="504"/>
                                    </a:cubicBezTo>
                                    <a:cubicBezTo>
                                      <a:pt x="579" y="504"/>
                                      <a:pt x="579" y="504"/>
                                      <a:pt x="579" y="504"/>
                                    </a:cubicBezTo>
                                    <a:cubicBezTo>
                                      <a:pt x="580" y="494"/>
                                      <a:pt x="584" y="484"/>
                                      <a:pt x="591" y="477"/>
                                    </a:cubicBezTo>
                                    <a:cubicBezTo>
                                      <a:pt x="599" y="470"/>
                                      <a:pt x="609" y="465"/>
                                      <a:pt x="621" y="465"/>
                                    </a:cubicBezTo>
                                    <a:cubicBezTo>
                                      <a:pt x="632" y="465"/>
                                      <a:pt x="643" y="470"/>
                                      <a:pt x="650" y="477"/>
                                    </a:cubicBezTo>
                                    <a:cubicBezTo>
                                      <a:pt x="657" y="484"/>
                                      <a:pt x="662" y="494"/>
                                      <a:pt x="663" y="504"/>
                                    </a:cubicBezTo>
                                    <a:cubicBezTo>
                                      <a:pt x="664" y="504"/>
                                      <a:pt x="664" y="504"/>
                                      <a:pt x="664" y="504"/>
                                    </a:cubicBezTo>
                                    <a:cubicBezTo>
                                      <a:pt x="663" y="481"/>
                                      <a:pt x="644" y="463"/>
                                      <a:pt x="621" y="463"/>
                                    </a:cubicBezTo>
                                    <a:close/>
                                    <a:moveTo>
                                      <a:pt x="135" y="471"/>
                                    </a:moveTo>
                                    <a:cubicBezTo>
                                      <a:pt x="116" y="471"/>
                                      <a:pt x="101" y="486"/>
                                      <a:pt x="99" y="504"/>
                                    </a:cubicBezTo>
                                    <a:cubicBezTo>
                                      <a:pt x="101" y="504"/>
                                      <a:pt x="101" y="504"/>
                                      <a:pt x="101" y="504"/>
                                    </a:cubicBezTo>
                                    <a:cubicBezTo>
                                      <a:pt x="102" y="496"/>
                                      <a:pt x="105" y="488"/>
                                      <a:pt x="111" y="483"/>
                                    </a:cubicBezTo>
                                    <a:cubicBezTo>
                                      <a:pt x="117" y="476"/>
                                      <a:pt x="126" y="473"/>
                                      <a:pt x="135" y="473"/>
                                    </a:cubicBezTo>
                                    <a:cubicBezTo>
                                      <a:pt x="144" y="473"/>
                                      <a:pt x="153" y="476"/>
                                      <a:pt x="159" y="483"/>
                                    </a:cubicBezTo>
                                    <a:cubicBezTo>
                                      <a:pt x="165" y="488"/>
                                      <a:pt x="168" y="496"/>
                                      <a:pt x="169" y="504"/>
                                    </a:cubicBezTo>
                                    <a:cubicBezTo>
                                      <a:pt x="171" y="504"/>
                                      <a:pt x="171" y="504"/>
                                      <a:pt x="171" y="504"/>
                                    </a:cubicBezTo>
                                    <a:cubicBezTo>
                                      <a:pt x="169" y="486"/>
                                      <a:pt x="154" y="471"/>
                                      <a:pt x="135" y="471"/>
                                    </a:cubicBezTo>
                                    <a:close/>
                                    <a:moveTo>
                                      <a:pt x="135" y="478"/>
                                    </a:moveTo>
                                    <a:cubicBezTo>
                                      <a:pt x="120" y="478"/>
                                      <a:pt x="108" y="489"/>
                                      <a:pt x="106" y="504"/>
                                    </a:cubicBezTo>
                                    <a:cubicBezTo>
                                      <a:pt x="108" y="504"/>
                                      <a:pt x="108" y="504"/>
                                      <a:pt x="108" y="504"/>
                                    </a:cubicBezTo>
                                    <a:cubicBezTo>
                                      <a:pt x="109" y="498"/>
                                      <a:pt x="111" y="492"/>
                                      <a:pt x="116" y="488"/>
                                    </a:cubicBezTo>
                                    <a:cubicBezTo>
                                      <a:pt x="121" y="483"/>
                                      <a:pt x="128" y="480"/>
                                      <a:pt x="135" y="480"/>
                                    </a:cubicBezTo>
                                    <a:cubicBezTo>
                                      <a:pt x="143" y="480"/>
                                      <a:pt x="149" y="483"/>
                                      <a:pt x="154" y="488"/>
                                    </a:cubicBezTo>
                                    <a:cubicBezTo>
                                      <a:pt x="159" y="492"/>
                                      <a:pt x="161" y="498"/>
                                      <a:pt x="162" y="504"/>
                                    </a:cubicBezTo>
                                    <a:cubicBezTo>
                                      <a:pt x="164" y="504"/>
                                      <a:pt x="164" y="504"/>
                                      <a:pt x="164" y="504"/>
                                    </a:cubicBezTo>
                                    <a:cubicBezTo>
                                      <a:pt x="162" y="489"/>
                                      <a:pt x="150" y="478"/>
                                      <a:pt x="135" y="478"/>
                                    </a:cubicBezTo>
                                    <a:close/>
                                    <a:moveTo>
                                      <a:pt x="681" y="500"/>
                                    </a:moveTo>
                                    <a:cubicBezTo>
                                      <a:pt x="678" y="500"/>
                                      <a:pt x="676" y="502"/>
                                      <a:pt x="675" y="504"/>
                                    </a:cubicBezTo>
                                    <a:cubicBezTo>
                                      <a:pt x="677" y="504"/>
                                      <a:pt x="677" y="504"/>
                                      <a:pt x="677" y="504"/>
                                    </a:cubicBezTo>
                                    <a:cubicBezTo>
                                      <a:pt x="678" y="503"/>
                                      <a:pt x="679" y="502"/>
                                      <a:pt x="681" y="502"/>
                                    </a:cubicBezTo>
                                    <a:cubicBezTo>
                                      <a:pt x="683" y="502"/>
                                      <a:pt x="684" y="503"/>
                                      <a:pt x="685" y="504"/>
                                    </a:cubicBezTo>
                                    <a:cubicBezTo>
                                      <a:pt x="687" y="504"/>
                                      <a:pt x="687" y="504"/>
                                      <a:pt x="687" y="504"/>
                                    </a:cubicBezTo>
                                    <a:cubicBezTo>
                                      <a:pt x="686" y="502"/>
                                      <a:pt x="684" y="500"/>
                                      <a:pt x="681" y="500"/>
                                    </a:cubicBezTo>
                                    <a:close/>
                                    <a:moveTo>
                                      <a:pt x="135" y="463"/>
                                    </a:moveTo>
                                    <a:cubicBezTo>
                                      <a:pt x="112" y="463"/>
                                      <a:pt x="93" y="481"/>
                                      <a:pt x="92" y="504"/>
                                    </a:cubicBezTo>
                                    <a:cubicBezTo>
                                      <a:pt x="93" y="504"/>
                                      <a:pt x="93" y="504"/>
                                      <a:pt x="93" y="504"/>
                                    </a:cubicBezTo>
                                    <a:cubicBezTo>
                                      <a:pt x="94" y="494"/>
                                      <a:pt x="98" y="484"/>
                                      <a:pt x="105" y="477"/>
                                    </a:cubicBezTo>
                                    <a:cubicBezTo>
                                      <a:pt x="113" y="470"/>
                                      <a:pt x="123" y="465"/>
                                      <a:pt x="135" y="465"/>
                                    </a:cubicBezTo>
                                    <a:cubicBezTo>
                                      <a:pt x="147" y="465"/>
                                      <a:pt x="157" y="470"/>
                                      <a:pt x="165" y="477"/>
                                    </a:cubicBezTo>
                                    <a:cubicBezTo>
                                      <a:pt x="172" y="484"/>
                                      <a:pt x="176" y="494"/>
                                      <a:pt x="177" y="504"/>
                                    </a:cubicBezTo>
                                    <a:cubicBezTo>
                                      <a:pt x="178" y="504"/>
                                      <a:pt x="178" y="504"/>
                                      <a:pt x="178" y="504"/>
                                    </a:cubicBezTo>
                                    <a:cubicBezTo>
                                      <a:pt x="177" y="481"/>
                                      <a:pt x="158" y="463"/>
                                      <a:pt x="135" y="463"/>
                                    </a:cubicBezTo>
                                    <a:close/>
                                    <a:moveTo>
                                      <a:pt x="621" y="486"/>
                                    </a:moveTo>
                                    <a:cubicBezTo>
                                      <a:pt x="610" y="486"/>
                                      <a:pt x="601" y="494"/>
                                      <a:pt x="600" y="504"/>
                                    </a:cubicBezTo>
                                    <a:cubicBezTo>
                                      <a:pt x="602" y="504"/>
                                      <a:pt x="602" y="504"/>
                                      <a:pt x="602" y="504"/>
                                    </a:cubicBezTo>
                                    <a:cubicBezTo>
                                      <a:pt x="602" y="500"/>
                                      <a:pt x="604" y="496"/>
                                      <a:pt x="607" y="493"/>
                                    </a:cubicBezTo>
                                    <a:cubicBezTo>
                                      <a:pt x="611" y="489"/>
                                      <a:pt x="615" y="487"/>
                                      <a:pt x="621" y="487"/>
                                    </a:cubicBezTo>
                                    <a:cubicBezTo>
                                      <a:pt x="626" y="487"/>
                                      <a:pt x="631" y="489"/>
                                      <a:pt x="635" y="493"/>
                                    </a:cubicBezTo>
                                    <a:cubicBezTo>
                                      <a:pt x="638" y="496"/>
                                      <a:pt x="639" y="500"/>
                                      <a:pt x="640" y="504"/>
                                    </a:cubicBezTo>
                                    <a:cubicBezTo>
                                      <a:pt x="642" y="504"/>
                                      <a:pt x="642" y="504"/>
                                      <a:pt x="642" y="504"/>
                                    </a:cubicBezTo>
                                    <a:cubicBezTo>
                                      <a:pt x="640" y="494"/>
                                      <a:pt x="632" y="486"/>
                                      <a:pt x="621" y="486"/>
                                    </a:cubicBezTo>
                                    <a:close/>
                                    <a:moveTo>
                                      <a:pt x="621" y="478"/>
                                    </a:moveTo>
                                    <a:cubicBezTo>
                                      <a:pt x="606" y="478"/>
                                      <a:pt x="594" y="489"/>
                                      <a:pt x="592" y="504"/>
                                    </a:cubicBezTo>
                                    <a:cubicBezTo>
                                      <a:pt x="594" y="504"/>
                                      <a:pt x="594" y="504"/>
                                      <a:pt x="594" y="504"/>
                                    </a:cubicBezTo>
                                    <a:cubicBezTo>
                                      <a:pt x="594" y="498"/>
                                      <a:pt x="597" y="492"/>
                                      <a:pt x="602" y="488"/>
                                    </a:cubicBezTo>
                                    <a:cubicBezTo>
                                      <a:pt x="607" y="483"/>
                                      <a:pt x="613" y="480"/>
                                      <a:pt x="621" y="480"/>
                                    </a:cubicBezTo>
                                    <a:cubicBezTo>
                                      <a:pt x="628" y="480"/>
                                      <a:pt x="635" y="483"/>
                                      <a:pt x="640" y="488"/>
                                    </a:cubicBezTo>
                                    <a:cubicBezTo>
                                      <a:pt x="644" y="492"/>
                                      <a:pt x="647" y="498"/>
                                      <a:pt x="648" y="504"/>
                                    </a:cubicBezTo>
                                    <a:cubicBezTo>
                                      <a:pt x="649" y="504"/>
                                      <a:pt x="649" y="504"/>
                                      <a:pt x="649" y="504"/>
                                    </a:cubicBezTo>
                                    <a:cubicBezTo>
                                      <a:pt x="648" y="489"/>
                                      <a:pt x="636" y="478"/>
                                      <a:pt x="621" y="478"/>
                                    </a:cubicBezTo>
                                    <a:close/>
                                    <a:moveTo>
                                      <a:pt x="742" y="471"/>
                                    </a:moveTo>
                                    <a:cubicBezTo>
                                      <a:pt x="723" y="471"/>
                                      <a:pt x="707" y="486"/>
                                      <a:pt x="706" y="504"/>
                                    </a:cubicBezTo>
                                    <a:cubicBezTo>
                                      <a:pt x="708" y="504"/>
                                      <a:pt x="708" y="504"/>
                                      <a:pt x="708" y="504"/>
                                    </a:cubicBezTo>
                                    <a:cubicBezTo>
                                      <a:pt x="708" y="496"/>
                                      <a:pt x="712" y="488"/>
                                      <a:pt x="717" y="483"/>
                                    </a:cubicBezTo>
                                    <a:cubicBezTo>
                                      <a:pt x="724" y="476"/>
                                      <a:pt x="732" y="473"/>
                                      <a:pt x="742" y="473"/>
                                    </a:cubicBezTo>
                                    <a:cubicBezTo>
                                      <a:pt x="751" y="473"/>
                                      <a:pt x="760" y="476"/>
                                      <a:pt x="766" y="483"/>
                                    </a:cubicBezTo>
                                    <a:cubicBezTo>
                                      <a:pt x="771" y="488"/>
                                      <a:pt x="775" y="496"/>
                                      <a:pt x="776" y="504"/>
                                    </a:cubicBezTo>
                                    <a:cubicBezTo>
                                      <a:pt x="777" y="504"/>
                                      <a:pt x="777" y="504"/>
                                      <a:pt x="777" y="504"/>
                                    </a:cubicBezTo>
                                    <a:cubicBezTo>
                                      <a:pt x="776" y="486"/>
                                      <a:pt x="761" y="471"/>
                                      <a:pt x="742" y="471"/>
                                    </a:cubicBezTo>
                                    <a:close/>
                                    <a:moveTo>
                                      <a:pt x="742" y="486"/>
                                    </a:moveTo>
                                    <a:cubicBezTo>
                                      <a:pt x="731" y="486"/>
                                      <a:pt x="722" y="494"/>
                                      <a:pt x="721" y="504"/>
                                    </a:cubicBezTo>
                                    <a:cubicBezTo>
                                      <a:pt x="722" y="504"/>
                                      <a:pt x="722" y="504"/>
                                      <a:pt x="722" y="504"/>
                                    </a:cubicBezTo>
                                    <a:cubicBezTo>
                                      <a:pt x="723" y="500"/>
                                      <a:pt x="725" y="496"/>
                                      <a:pt x="728" y="493"/>
                                    </a:cubicBezTo>
                                    <a:cubicBezTo>
                                      <a:pt x="731" y="489"/>
                                      <a:pt x="736" y="487"/>
                                      <a:pt x="742" y="487"/>
                                    </a:cubicBezTo>
                                    <a:cubicBezTo>
                                      <a:pt x="747" y="487"/>
                                      <a:pt x="752" y="489"/>
                                      <a:pt x="755" y="493"/>
                                    </a:cubicBezTo>
                                    <a:cubicBezTo>
                                      <a:pt x="758" y="496"/>
                                      <a:pt x="760" y="500"/>
                                      <a:pt x="761" y="504"/>
                                    </a:cubicBezTo>
                                    <a:cubicBezTo>
                                      <a:pt x="762" y="504"/>
                                      <a:pt x="762" y="504"/>
                                      <a:pt x="762" y="504"/>
                                    </a:cubicBezTo>
                                    <a:cubicBezTo>
                                      <a:pt x="761" y="494"/>
                                      <a:pt x="752" y="486"/>
                                      <a:pt x="742" y="486"/>
                                    </a:cubicBezTo>
                                    <a:close/>
                                    <a:moveTo>
                                      <a:pt x="135" y="500"/>
                                    </a:moveTo>
                                    <a:cubicBezTo>
                                      <a:pt x="132" y="500"/>
                                      <a:pt x="130" y="502"/>
                                      <a:pt x="129" y="504"/>
                                    </a:cubicBezTo>
                                    <a:cubicBezTo>
                                      <a:pt x="131" y="504"/>
                                      <a:pt x="131" y="504"/>
                                      <a:pt x="131" y="504"/>
                                    </a:cubicBezTo>
                                    <a:cubicBezTo>
                                      <a:pt x="132" y="503"/>
                                      <a:pt x="133" y="502"/>
                                      <a:pt x="135" y="502"/>
                                    </a:cubicBezTo>
                                    <a:cubicBezTo>
                                      <a:pt x="137" y="502"/>
                                      <a:pt x="138" y="503"/>
                                      <a:pt x="139" y="504"/>
                                    </a:cubicBezTo>
                                    <a:cubicBezTo>
                                      <a:pt x="141" y="504"/>
                                      <a:pt x="141" y="504"/>
                                      <a:pt x="141" y="504"/>
                                    </a:cubicBezTo>
                                    <a:cubicBezTo>
                                      <a:pt x="140" y="502"/>
                                      <a:pt x="138" y="500"/>
                                      <a:pt x="135" y="500"/>
                                    </a:cubicBezTo>
                                    <a:close/>
                                    <a:moveTo>
                                      <a:pt x="742" y="478"/>
                                    </a:moveTo>
                                    <a:cubicBezTo>
                                      <a:pt x="727" y="478"/>
                                      <a:pt x="714" y="489"/>
                                      <a:pt x="713" y="504"/>
                                    </a:cubicBezTo>
                                    <a:cubicBezTo>
                                      <a:pt x="715" y="504"/>
                                      <a:pt x="715" y="504"/>
                                      <a:pt x="715" y="504"/>
                                    </a:cubicBezTo>
                                    <a:cubicBezTo>
                                      <a:pt x="715" y="498"/>
                                      <a:pt x="718" y="492"/>
                                      <a:pt x="722" y="488"/>
                                    </a:cubicBezTo>
                                    <a:cubicBezTo>
                                      <a:pt x="727" y="483"/>
                                      <a:pt x="734" y="480"/>
                                      <a:pt x="742" y="480"/>
                                    </a:cubicBezTo>
                                    <a:cubicBezTo>
                                      <a:pt x="749" y="480"/>
                                      <a:pt x="756" y="483"/>
                                      <a:pt x="761" y="488"/>
                                    </a:cubicBezTo>
                                    <a:cubicBezTo>
                                      <a:pt x="765" y="492"/>
                                      <a:pt x="768" y="498"/>
                                      <a:pt x="769" y="504"/>
                                    </a:cubicBezTo>
                                    <a:cubicBezTo>
                                      <a:pt x="770" y="504"/>
                                      <a:pt x="770" y="504"/>
                                      <a:pt x="770" y="504"/>
                                    </a:cubicBezTo>
                                    <a:cubicBezTo>
                                      <a:pt x="769" y="489"/>
                                      <a:pt x="757" y="478"/>
                                      <a:pt x="742" y="478"/>
                                    </a:cubicBezTo>
                                    <a:close/>
                                    <a:moveTo>
                                      <a:pt x="742" y="500"/>
                                    </a:moveTo>
                                    <a:cubicBezTo>
                                      <a:pt x="739" y="500"/>
                                      <a:pt x="737" y="502"/>
                                      <a:pt x="736" y="504"/>
                                    </a:cubicBezTo>
                                    <a:cubicBezTo>
                                      <a:pt x="738" y="504"/>
                                      <a:pt x="738" y="504"/>
                                      <a:pt x="738" y="504"/>
                                    </a:cubicBezTo>
                                    <a:cubicBezTo>
                                      <a:pt x="738" y="503"/>
                                      <a:pt x="740" y="502"/>
                                      <a:pt x="742" y="502"/>
                                    </a:cubicBezTo>
                                    <a:cubicBezTo>
                                      <a:pt x="743" y="502"/>
                                      <a:pt x="745" y="503"/>
                                      <a:pt x="746" y="504"/>
                                    </a:cubicBezTo>
                                    <a:cubicBezTo>
                                      <a:pt x="748" y="504"/>
                                      <a:pt x="748" y="504"/>
                                      <a:pt x="748" y="504"/>
                                    </a:cubicBezTo>
                                    <a:cubicBezTo>
                                      <a:pt x="747" y="502"/>
                                      <a:pt x="744" y="500"/>
                                      <a:pt x="742" y="500"/>
                                    </a:cubicBezTo>
                                    <a:close/>
                                    <a:moveTo>
                                      <a:pt x="135" y="486"/>
                                    </a:moveTo>
                                    <a:cubicBezTo>
                                      <a:pt x="124" y="486"/>
                                      <a:pt x="116" y="494"/>
                                      <a:pt x="114" y="504"/>
                                    </a:cubicBezTo>
                                    <a:cubicBezTo>
                                      <a:pt x="116" y="504"/>
                                      <a:pt x="116" y="504"/>
                                      <a:pt x="116" y="504"/>
                                    </a:cubicBezTo>
                                    <a:cubicBezTo>
                                      <a:pt x="116" y="500"/>
                                      <a:pt x="118" y="496"/>
                                      <a:pt x="121" y="493"/>
                                    </a:cubicBezTo>
                                    <a:cubicBezTo>
                                      <a:pt x="125" y="489"/>
                                      <a:pt x="130" y="487"/>
                                      <a:pt x="135" y="487"/>
                                    </a:cubicBezTo>
                                    <a:cubicBezTo>
                                      <a:pt x="140" y="487"/>
                                      <a:pt x="145" y="489"/>
                                      <a:pt x="149" y="493"/>
                                    </a:cubicBezTo>
                                    <a:cubicBezTo>
                                      <a:pt x="152" y="496"/>
                                      <a:pt x="154" y="500"/>
                                      <a:pt x="154" y="504"/>
                                    </a:cubicBezTo>
                                    <a:cubicBezTo>
                                      <a:pt x="156" y="504"/>
                                      <a:pt x="156" y="504"/>
                                      <a:pt x="156" y="504"/>
                                    </a:cubicBezTo>
                                    <a:cubicBezTo>
                                      <a:pt x="154" y="494"/>
                                      <a:pt x="146" y="486"/>
                                      <a:pt x="135" y="486"/>
                                    </a:cubicBezTo>
                                    <a:close/>
                                    <a:moveTo>
                                      <a:pt x="135" y="493"/>
                                    </a:moveTo>
                                    <a:cubicBezTo>
                                      <a:pt x="129" y="493"/>
                                      <a:pt x="123" y="498"/>
                                      <a:pt x="122" y="504"/>
                                    </a:cubicBezTo>
                                    <a:cubicBezTo>
                                      <a:pt x="123" y="504"/>
                                      <a:pt x="123" y="504"/>
                                      <a:pt x="123" y="504"/>
                                    </a:cubicBezTo>
                                    <a:cubicBezTo>
                                      <a:pt x="125" y="499"/>
                                      <a:pt x="129" y="495"/>
                                      <a:pt x="135" y="495"/>
                                    </a:cubicBezTo>
                                    <a:cubicBezTo>
                                      <a:pt x="141" y="495"/>
                                      <a:pt x="145" y="499"/>
                                      <a:pt x="147" y="504"/>
                                    </a:cubicBezTo>
                                    <a:cubicBezTo>
                                      <a:pt x="148" y="504"/>
                                      <a:pt x="148" y="504"/>
                                      <a:pt x="148" y="504"/>
                                    </a:cubicBezTo>
                                    <a:cubicBezTo>
                                      <a:pt x="147" y="498"/>
                                      <a:pt x="142" y="493"/>
                                      <a:pt x="135" y="493"/>
                                    </a:cubicBezTo>
                                    <a:close/>
                                    <a:moveTo>
                                      <a:pt x="742" y="493"/>
                                    </a:moveTo>
                                    <a:cubicBezTo>
                                      <a:pt x="735" y="493"/>
                                      <a:pt x="730" y="498"/>
                                      <a:pt x="728" y="504"/>
                                    </a:cubicBezTo>
                                    <a:cubicBezTo>
                                      <a:pt x="730" y="504"/>
                                      <a:pt x="730" y="504"/>
                                      <a:pt x="730" y="504"/>
                                    </a:cubicBezTo>
                                    <a:cubicBezTo>
                                      <a:pt x="731" y="499"/>
                                      <a:pt x="736" y="495"/>
                                      <a:pt x="742" y="495"/>
                                    </a:cubicBezTo>
                                    <a:cubicBezTo>
                                      <a:pt x="747" y="495"/>
                                      <a:pt x="752" y="499"/>
                                      <a:pt x="753" y="504"/>
                                    </a:cubicBezTo>
                                    <a:cubicBezTo>
                                      <a:pt x="755" y="504"/>
                                      <a:pt x="755" y="504"/>
                                      <a:pt x="755" y="504"/>
                                    </a:cubicBezTo>
                                    <a:cubicBezTo>
                                      <a:pt x="754" y="498"/>
                                      <a:pt x="748" y="493"/>
                                      <a:pt x="742" y="49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70C0"/>
                              </a:solidFill>
                              <a:ln/>
                            </wps:spPr>
                            <wps:style>
                              <a:lnRef idx="0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3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" name="Rounded Rectangle 17"/>
                            <wps:cNvSpPr/>
                            <wps:spPr>
                              <a:xfrm>
                                <a:off x="276045" y="207034"/>
                                <a:ext cx="2419249" cy="1185545"/>
                              </a:xfrm>
                              <a:prstGeom prst="roundRect">
                                <a:avLst>
                                  <a:gd name="adj" fmla="val 10846"/>
                                </a:avLst>
                              </a:prstGeom>
                              <a:solidFill>
                                <a:srgbClr val="008DF6"/>
                              </a:solidFill>
                              <a:ln/>
                            </wps:spPr>
                            <wps:style>
                              <a:lnRef idx="0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3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84" name="Group 84"/>
                          <wpg:cNvGrpSpPr/>
                          <wpg:grpSpPr>
                            <a:xfrm>
                              <a:off x="3200400" y="0"/>
                              <a:ext cx="2971165" cy="1600200"/>
                              <a:chOff x="0" y="0"/>
                              <a:chExt cx="2971676" cy="1600200"/>
                            </a:xfrm>
                            <a:grpFill/>
                          </wpg:grpSpPr>
                          <wps:wsp>
                            <wps:cNvPr id="14" name="Freeform 1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2971676" cy="1600200"/>
                              </a:xfrm>
                              <a:custGeom>
                                <a:avLst/>
                                <a:gdLst>
                                  <a:gd name="T0" fmla="*/ 937 w 937"/>
                                  <a:gd name="T1" fmla="*/ 157 h 504"/>
                                  <a:gd name="T2" fmla="*/ 895 w 937"/>
                                  <a:gd name="T3" fmla="*/ 466 h 504"/>
                                  <a:gd name="T4" fmla="*/ 42 w 937"/>
                                  <a:gd name="T5" fmla="*/ 404 h 504"/>
                                  <a:gd name="T6" fmla="*/ 13 w 937"/>
                                  <a:gd name="T7" fmla="*/ 179 h 504"/>
                                  <a:gd name="T8" fmla="*/ 56 w 937"/>
                                  <a:gd name="T9" fmla="*/ 48 h 504"/>
                                  <a:gd name="T10" fmla="*/ 526 w 937"/>
                                  <a:gd name="T11" fmla="*/ 1 h 504"/>
                                  <a:gd name="T12" fmla="*/ 25 w 937"/>
                                  <a:gd name="T13" fmla="*/ 44 h 504"/>
                                  <a:gd name="T14" fmla="*/ 788 w 937"/>
                                  <a:gd name="T15" fmla="*/ 22 h 504"/>
                                  <a:gd name="T16" fmla="*/ 542 w 937"/>
                                  <a:gd name="T17" fmla="*/ 455 h 504"/>
                                  <a:gd name="T18" fmla="*/ 179 w 937"/>
                                  <a:gd name="T19" fmla="*/ 455 h 504"/>
                                  <a:gd name="T20" fmla="*/ 135 w 937"/>
                                  <a:gd name="T21" fmla="*/ 60 h 504"/>
                                  <a:gd name="T22" fmla="*/ 399 w 937"/>
                                  <a:gd name="T23" fmla="*/ 44 h 504"/>
                                  <a:gd name="T24" fmla="*/ 627 w 937"/>
                                  <a:gd name="T25" fmla="*/ 45 h 504"/>
                                  <a:gd name="T26" fmla="*/ 777 w 937"/>
                                  <a:gd name="T27" fmla="*/ 215 h 504"/>
                                  <a:gd name="T28" fmla="*/ 696 w 937"/>
                                  <a:gd name="T29" fmla="*/ 433 h 504"/>
                                  <a:gd name="T30" fmla="*/ 426 w 937"/>
                                  <a:gd name="T31" fmla="*/ 438 h 504"/>
                                  <a:gd name="T32" fmla="*/ 211 w 937"/>
                                  <a:gd name="T33" fmla="*/ 431 h 504"/>
                                  <a:gd name="T34" fmla="*/ 560 w 937"/>
                                  <a:gd name="T35" fmla="*/ 69 h 504"/>
                                  <a:gd name="T36" fmla="*/ 549 w 937"/>
                                  <a:gd name="T37" fmla="*/ 396 h 504"/>
                                  <a:gd name="T38" fmla="*/ 214 w 937"/>
                                  <a:gd name="T39" fmla="*/ 301 h 504"/>
                                  <a:gd name="T40" fmla="*/ 404 w 937"/>
                                  <a:gd name="T41" fmla="*/ 103 h 504"/>
                                  <a:gd name="T42" fmla="*/ 633 w 937"/>
                                  <a:gd name="T43" fmla="*/ 96 h 504"/>
                                  <a:gd name="T44" fmla="*/ 621 w 937"/>
                                  <a:gd name="T45" fmla="*/ 332 h 504"/>
                                  <a:gd name="T46" fmla="*/ 352 w 937"/>
                                  <a:gd name="T47" fmla="*/ 360 h 504"/>
                                  <a:gd name="T48" fmla="*/ 541 w 937"/>
                                  <a:gd name="T49" fmla="*/ 119 h 504"/>
                                  <a:gd name="T50" fmla="*/ 334 w 937"/>
                                  <a:gd name="T51" fmla="*/ 305 h 504"/>
                                  <a:gd name="T52" fmla="*/ 499 w 937"/>
                                  <a:gd name="T53" fmla="*/ 142 h 504"/>
                                  <a:gd name="T54" fmla="*/ 438 w 937"/>
                                  <a:gd name="T55" fmla="*/ 171 h 504"/>
                                  <a:gd name="T56" fmla="*/ 512 w 937"/>
                                  <a:gd name="T57" fmla="*/ 250 h 504"/>
                                  <a:gd name="T58" fmla="*/ 378 w 937"/>
                                  <a:gd name="T59" fmla="*/ 216 h 504"/>
                                  <a:gd name="T60" fmla="*/ 578 w 937"/>
                                  <a:gd name="T61" fmla="*/ 273 h 504"/>
                                  <a:gd name="T62" fmla="*/ 332 w 937"/>
                                  <a:gd name="T63" fmla="*/ 176 h 504"/>
                                  <a:gd name="T64" fmla="*/ 327 w 937"/>
                                  <a:gd name="T65" fmla="*/ 344 h 504"/>
                                  <a:gd name="T66" fmla="*/ 633 w 937"/>
                                  <a:gd name="T67" fmla="*/ 199 h 504"/>
                                  <a:gd name="T68" fmla="*/ 225 w 937"/>
                                  <a:gd name="T69" fmla="*/ 209 h 504"/>
                                  <a:gd name="T70" fmla="*/ 256 w 937"/>
                                  <a:gd name="T71" fmla="*/ 301 h 504"/>
                                  <a:gd name="T72" fmla="*/ 681 w 937"/>
                                  <a:gd name="T73" fmla="*/ 288 h 504"/>
                                  <a:gd name="T74" fmla="*/ 669 w 937"/>
                                  <a:gd name="T75" fmla="*/ 130 h 504"/>
                                  <a:gd name="T76" fmla="*/ 195 w 937"/>
                                  <a:gd name="T77" fmla="*/ 193 h 504"/>
                                  <a:gd name="T78" fmla="*/ 195 w 937"/>
                                  <a:gd name="T79" fmla="*/ 354 h 504"/>
                                  <a:gd name="T80" fmla="*/ 769 w 937"/>
                                  <a:gd name="T81" fmla="*/ 250 h 504"/>
                                  <a:gd name="T82" fmla="*/ 770 w 937"/>
                                  <a:gd name="T83" fmla="*/ 147 h 504"/>
                                  <a:gd name="T84" fmla="*/ 156 w 937"/>
                                  <a:gd name="T85" fmla="*/ 147 h 504"/>
                                  <a:gd name="T86" fmla="*/ 168 w 937"/>
                                  <a:gd name="T87" fmla="*/ 309 h 504"/>
                                  <a:gd name="T88" fmla="*/ 788 w 937"/>
                                  <a:gd name="T89" fmla="*/ 433 h 504"/>
                                  <a:gd name="T90" fmla="*/ 803 w 937"/>
                                  <a:gd name="T91" fmla="*/ 267 h 504"/>
                                  <a:gd name="T92" fmla="*/ 826 w 937"/>
                                  <a:gd name="T93" fmla="*/ 112 h 504"/>
                                  <a:gd name="T94" fmla="*/ 570 w 937"/>
                                  <a:gd name="T95" fmla="*/ 44 h 504"/>
                                  <a:gd name="T96" fmla="*/ 298 w 937"/>
                                  <a:gd name="T97" fmla="*/ 48 h 504"/>
                                  <a:gd name="T98" fmla="*/ 69 w 937"/>
                                  <a:gd name="T99" fmla="*/ 96 h 504"/>
                                  <a:gd name="T100" fmla="*/ 50 w 937"/>
                                  <a:gd name="T101" fmla="*/ 265 h 504"/>
                                  <a:gd name="T102" fmla="*/ 50 w 937"/>
                                  <a:gd name="T103" fmla="*/ 420 h 504"/>
                                  <a:gd name="T104" fmla="*/ 224 w 937"/>
                                  <a:gd name="T105" fmla="*/ 467 h 504"/>
                                  <a:gd name="T106" fmla="*/ 438 w 937"/>
                                  <a:gd name="T107" fmla="*/ 486 h 504"/>
                                  <a:gd name="T108" fmla="*/ 590 w 937"/>
                                  <a:gd name="T109" fmla="*/ 466 h 504"/>
                                  <a:gd name="T110" fmla="*/ 836 w 937"/>
                                  <a:gd name="T111" fmla="*/ 455 h 504"/>
                                  <a:gd name="T112" fmla="*/ 924 w 937"/>
                                  <a:gd name="T113" fmla="*/ 390 h 504"/>
                                  <a:gd name="T114" fmla="*/ 869 w 937"/>
                                  <a:gd name="T115" fmla="*/ 302 h 504"/>
                                  <a:gd name="T116" fmla="*/ 828 w 937"/>
                                  <a:gd name="T117" fmla="*/ 215 h 504"/>
                                  <a:gd name="T118" fmla="*/ 839 w 937"/>
                                  <a:gd name="T119" fmla="*/ 123 h 504"/>
                                  <a:gd name="T120" fmla="*/ 907 w 937"/>
                                  <a:gd name="T121" fmla="*/ 96 h 504"/>
                                  <a:gd name="T122" fmla="*/ 222 w 937"/>
                                  <a:gd name="T123" fmla="*/ 504 h 504"/>
                                  <a:gd name="T124" fmla="*/ 159 w 937"/>
                                  <a:gd name="T125" fmla="*/ 483 h 5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937" h="504">
                                    <a:moveTo>
                                      <a:pt x="566" y="504"/>
                                    </a:moveTo>
                                    <a:cubicBezTo>
                                      <a:pt x="564" y="504"/>
                                      <a:pt x="564" y="504"/>
                                      <a:pt x="564" y="504"/>
                                    </a:cubicBezTo>
                                    <a:cubicBezTo>
                                      <a:pt x="563" y="503"/>
                                      <a:pt x="562" y="502"/>
                                      <a:pt x="560" y="502"/>
                                    </a:cubicBezTo>
                                    <a:cubicBezTo>
                                      <a:pt x="558" y="502"/>
                                      <a:pt x="557" y="503"/>
                                      <a:pt x="556" y="504"/>
                                    </a:cubicBezTo>
                                    <a:cubicBezTo>
                                      <a:pt x="554" y="504"/>
                                      <a:pt x="554" y="504"/>
                                      <a:pt x="554" y="504"/>
                                    </a:cubicBezTo>
                                    <a:cubicBezTo>
                                      <a:pt x="555" y="502"/>
                                      <a:pt x="557" y="500"/>
                                      <a:pt x="560" y="500"/>
                                    </a:cubicBezTo>
                                    <a:cubicBezTo>
                                      <a:pt x="563" y="500"/>
                                      <a:pt x="565" y="502"/>
                                      <a:pt x="566" y="504"/>
                                    </a:cubicBezTo>
                                    <a:close/>
                                    <a:moveTo>
                                      <a:pt x="499" y="463"/>
                                    </a:moveTo>
                                    <a:cubicBezTo>
                                      <a:pt x="476" y="463"/>
                                      <a:pt x="457" y="481"/>
                                      <a:pt x="455" y="504"/>
                                    </a:cubicBezTo>
                                    <a:cubicBezTo>
                                      <a:pt x="457" y="504"/>
                                      <a:pt x="457" y="504"/>
                                      <a:pt x="457" y="504"/>
                                    </a:cubicBezTo>
                                    <a:cubicBezTo>
                                      <a:pt x="458" y="494"/>
                                      <a:pt x="462" y="484"/>
                                      <a:pt x="469" y="477"/>
                                    </a:cubicBezTo>
                                    <a:cubicBezTo>
                                      <a:pt x="477" y="470"/>
                                      <a:pt x="487" y="465"/>
                                      <a:pt x="499" y="465"/>
                                    </a:cubicBezTo>
                                    <a:cubicBezTo>
                                      <a:pt x="510" y="465"/>
                                      <a:pt x="521" y="470"/>
                                      <a:pt x="528" y="477"/>
                                    </a:cubicBezTo>
                                    <a:cubicBezTo>
                                      <a:pt x="535" y="484"/>
                                      <a:pt x="540" y="494"/>
                                      <a:pt x="540" y="504"/>
                                    </a:cubicBezTo>
                                    <a:cubicBezTo>
                                      <a:pt x="542" y="504"/>
                                      <a:pt x="542" y="504"/>
                                      <a:pt x="542" y="504"/>
                                    </a:cubicBezTo>
                                    <a:cubicBezTo>
                                      <a:pt x="541" y="481"/>
                                      <a:pt x="522" y="463"/>
                                      <a:pt x="499" y="463"/>
                                    </a:cubicBezTo>
                                    <a:close/>
                                    <a:moveTo>
                                      <a:pt x="256" y="493"/>
                                    </a:moveTo>
                                    <a:cubicBezTo>
                                      <a:pt x="249" y="493"/>
                                      <a:pt x="244" y="498"/>
                                      <a:pt x="243" y="504"/>
                                    </a:cubicBezTo>
                                    <a:cubicBezTo>
                                      <a:pt x="244" y="504"/>
                                      <a:pt x="244" y="504"/>
                                      <a:pt x="244" y="504"/>
                                    </a:cubicBezTo>
                                    <a:cubicBezTo>
                                      <a:pt x="246" y="499"/>
                                      <a:pt x="250" y="495"/>
                                      <a:pt x="256" y="495"/>
                                    </a:cubicBezTo>
                                    <a:cubicBezTo>
                                      <a:pt x="262" y="495"/>
                                      <a:pt x="266" y="499"/>
                                      <a:pt x="267" y="504"/>
                                    </a:cubicBezTo>
                                    <a:cubicBezTo>
                                      <a:pt x="269" y="504"/>
                                      <a:pt x="269" y="504"/>
                                      <a:pt x="269" y="504"/>
                                    </a:cubicBezTo>
                                    <a:cubicBezTo>
                                      <a:pt x="268" y="498"/>
                                      <a:pt x="262" y="493"/>
                                      <a:pt x="256" y="493"/>
                                    </a:cubicBezTo>
                                    <a:close/>
                                    <a:moveTo>
                                      <a:pt x="195" y="500"/>
                                    </a:moveTo>
                                    <a:cubicBezTo>
                                      <a:pt x="192" y="500"/>
                                      <a:pt x="190" y="502"/>
                                      <a:pt x="189" y="504"/>
                                    </a:cubicBezTo>
                                    <a:cubicBezTo>
                                      <a:pt x="191" y="504"/>
                                      <a:pt x="191" y="504"/>
                                      <a:pt x="191" y="504"/>
                                    </a:cubicBezTo>
                                    <a:cubicBezTo>
                                      <a:pt x="192" y="503"/>
                                      <a:pt x="193" y="502"/>
                                      <a:pt x="195" y="502"/>
                                    </a:cubicBezTo>
                                    <a:cubicBezTo>
                                      <a:pt x="197" y="502"/>
                                      <a:pt x="198" y="503"/>
                                      <a:pt x="199" y="504"/>
                                    </a:cubicBezTo>
                                    <a:cubicBezTo>
                                      <a:pt x="201" y="504"/>
                                      <a:pt x="201" y="504"/>
                                      <a:pt x="201" y="504"/>
                                    </a:cubicBezTo>
                                    <a:cubicBezTo>
                                      <a:pt x="200" y="502"/>
                                      <a:pt x="198" y="500"/>
                                      <a:pt x="195" y="500"/>
                                    </a:cubicBezTo>
                                    <a:close/>
                                    <a:moveTo>
                                      <a:pt x="499" y="471"/>
                                    </a:moveTo>
                                    <a:cubicBezTo>
                                      <a:pt x="480" y="471"/>
                                      <a:pt x="464" y="486"/>
                                      <a:pt x="463" y="504"/>
                                    </a:cubicBezTo>
                                    <a:cubicBezTo>
                                      <a:pt x="465" y="504"/>
                                      <a:pt x="465" y="504"/>
                                      <a:pt x="465" y="504"/>
                                    </a:cubicBezTo>
                                    <a:cubicBezTo>
                                      <a:pt x="465" y="496"/>
                                      <a:pt x="469" y="488"/>
                                      <a:pt x="474" y="483"/>
                                    </a:cubicBezTo>
                                    <a:cubicBezTo>
                                      <a:pt x="481" y="476"/>
                                      <a:pt x="489" y="473"/>
                                      <a:pt x="499" y="473"/>
                                    </a:cubicBezTo>
                                    <a:cubicBezTo>
                                      <a:pt x="508" y="473"/>
                                      <a:pt x="517" y="476"/>
                                      <a:pt x="523" y="483"/>
                                    </a:cubicBezTo>
                                    <a:cubicBezTo>
                                      <a:pt x="528" y="488"/>
                                      <a:pt x="532" y="496"/>
                                      <a:pt x="533" y="504"/>
                                    </a:cubicBezTo>
                                    <a:cubicBezTo>
                                      <a:pt x="534" y="504"/>
                                      <a:pt x="534" y="504"/>
                                      <a:pt x="534" y="504"/>
                                    </a:cubicBezTo>
                                    <a:cubicBezTo>
                                      <a:pt x="533" y="486"/>
                                      <a:pt x="517" y="471"/>
                                      <a:pt x="499" y="471"/>
                                    </a:cubicBezTo>
                                    <a:close/>
                                    <a:moveTo>
                                      <a:pt x="256" y="500"/>
                                    </a:moveTo>
                                    <a:cubicBezTo>
                                      <a:pt x="253" y="500"/>
                                      <a:pt x="251" y="502"/>
                                      <a:pt x="250" y="504"/>
                                    </a:cubicBezTo>
                                    <a:cubicBezTo>
                                      <a:pt x="252" y="504"/>
                                      <a:pt x="252" y="504"/>
                                      <a:pt x="252" y="504"/>
                                    </a:cubicBezTo>
                                    <a:cubicBezTo>
                                      <a:pt x="253" y="503"/>
                                      <a:pt x="254" y="502"/>
                                      <a:pt x="256" y="502"/>
                                    </a:cubicBezTo>
                                    <a:cubicBezTo>
                                      <a:pt x="258" y="502"/>
                                      <a:pt x="259" y="503"/>
                                      <a:pt x="260" y="504"/>
                                    </a:cubicBezTo>
                                    <a:cubicBezTo>
                                      <a:pt x="262" y="504"/>
                                      <a:pt x="262" y="504"/>
                                      <a:pt x="262" y="504"/>
                                    </a:cubicBezTo>
                                    <a:cubicBezTo>
                                      <a:pt x="261" y="502"/>
                                      <a:pt x="259" y="500"/>
                                      <a:pt x="256" y="500"/>
                                    </a:cubicBezTo>
                                    <a:close/>
                                    <a:moveTo>
                                      <a:pt x="499" y="478"/>
                                    </a:moveTo>
                                    <a:cubicBezTo>
                                      <a:pt x="484" y="478"/>
                                      <a:pt x="471" y="489"/>
                                      <a:pt x="470" y="504"/>
                                    </a:cubicBezTo>
                                    <a:cubicBezTo>
                                      <a:pt x="472" y="504"/>
                                      <a:pt x="472" y="504"/>
                                      <a:pt x="472" y="504"/>
                                    </a:cubicBezTo>
                                    <a:cubicBezTo>
                                      <a:pt x="472" y="498"/>
                                      <a:pt x="475" y="492"/>
                                      <a:pt x="479" y="488"/>
                                    </a:cubicBezTo>
                                    <a:cubicBezTo>
                                      <a:pt x="484" y="483"/>
                                      <a:pt x="491" y="480"/>
                                      <a:pt x="499" y="480"/>
                                    </a:cubicBezTo>
                                    <a:cubicBezTo>
                                      <a:pt x="506" y="480"/>
                                      <a:pt x="513" y="483"/>
                                      <a:pt x="518" y="488"/>
                                    </a:cubicBezTo>
                                    <a:cubicBezTo>
                                      <a:pt x="522" y="492"/>
                                      <a:pt x="525" y="498"/>
                                      <a:pt x="526" y="504"/>
                                    </a:cubicBezTo>
                                    <a:cubicBezTo>
                                      <a:pt x="527" y="504"/>
                                      <a:pt x="527" y="504"/>
                                      <a:pt x="527" y="504"/>
                                    </a:cubicBezTo>
                                    <a:cubicBezTo>
                                      <a:pt x="526" y="489"/>
                                      <a:pt x="514" y="478"/>
                                      <a:pt x="499" y="478"/>
                                    </a:cubicBezTo>
                                    <a:close/>
                                    <a:moveTo>
                                      <a:pt x="256" y="486"/>
                                    </a:moveTo>
                                    <a:cubicBezTo>
                                      <a:pt x="245" y="486"/>
                                      <a:pt x="236" y="494"/>
                                      <a:pt x="235" y="504"/>
                                    </a:cubicBezTo>
                                    <a:cubicBezTo>
                                      <a:pt x="237" y="504"/>
                                      <a:pt x="237" y="504"/>
                                      <a:pt x="237" y="504"/>
                                    </a:cubicBezTo>
                                    <a:cubicBezTo>
                                      <a:pt x="237" y="500"/>
                                      <a:pt x="239" y="496"/>
                                      <a:pt x="242" y="493"/>
                                    </a:cubicBezTo>
                                    <a:cubicBezTo>
                                      <a:pt x="246" y="489"/>
                                      <a:pt x="250" y="487"/>
                                      <a:pt x="256" y="487"/>
                                    </a:cubicBezTo>
                                    <a:cubicBezTo>
                                      <a:pt x="261" y="487"/>
                                      <a:pt x="266" y="489"/>
                                      <a:pt x="270" y="493"/>
                                    </a:cubicBezTo>
                                    <a:cubicBezTo>
                                      <a:pt x="273" y="496"/>
                                      <a:pt x="275" y="500"/>
                                      <a:pt x="275" y="504"/>
                                    </a:cubicBezTo>
                                    <a:cubicBezTo>
                                      <a:pt x="277" y="504"/>
                                      <a:pt x="277" y="504"/>
                                      <a:pt x="277" y="504"/>
                                    </a:cubicBezTo>
                                    <a:cubicBezTo>
                                      <a:pt x="275" y="494"/>
                                      <a:pt x="267" y="486"/>
                                      <a:pt x="256" y="486"/>
                                    </a:cubicBezTo>
                                    <a:close/>
                                    <a:moveTo>
                                      <a:pt x="378" y="486"/>
                                    </a:moveTo>
                                    <a:cubicBezTo>
                                      <a:pt x="367" y="486"/>
                                      <a:pt x="358" y="494"/>
                                      <a:pt x="357" y="504"/>
                                    </a:cubicBezTo>
                                    <a:cubicBezTo>
                                      <a:pt x="359" y="504"/>
                                      <a:pt x="359" y="504"/>
                                      <a:pt x="359" y="504"/>
                                    </a:cubicBezTo>
                                    <a:cubicBezTo>
                                      <a:pt x="359" y="500"/>
                                      <a:pt x="361" y="496"/>
                                      <a:pt x="364" y="493"/>
                                    </a:cubicBezTo>
                                    <a:cubicBezTo>
                                      <a:pt x="368" y="489"/>
                                      <a:pt x="372" y="487"/>
                                      <a:pt x="378" y="487"/>
                                    </a:cubicBezTo>
                                    <a:cubicBezTo>
                                      <a:pt x="383" y="487"/>
                                      <a:pt x="388" y="489"/>
                                      <a:pt x="392" y="493"/>
                                    </a:cubicBezTo>
                                    <a:cubicBezTo>
                                      <a:pt x="394" y="496"/>
                                      <a:pt x="396" y="500"/>
                                      <a:pt x="397" y="504"/>
                                    </a:cubicBezTo>
                                    <a:cubicBezTo>
                                      <a:pt x="399" y="504"/>
                                      <a:pt x="399" y="504"/>
                                      <a:pt x="399" y="504"/>
                                    </a:cubicBezTo>
                                    <a:cubicBezTo>
                                      <a:pt x="397" y="494"/>
                                      <a:pt x="388" y="486"/>
                                      <a:pt x="378" y="486"/>
                                    </a:cubicBezTo>
                                    <a:close/>
                                    <a:moveTo>
                                      <a:pt x="256" y="463"/>
                                    </a:moveTo>
                                    <a:cubicBezTo>
                                      <a:pt x="233" y="463"/>
                                      <a:pt x="214" y="481"/>
                                      <a:pt x="213" y="504"/>
                                    </a:cubicBezTo>
                                    <a:cubicBezTo>
                                      <a:pt x="214" y="504"/>
                                      <a:pt x="214" y="504"/>
                                      <a:pt x="214" y="504"/>
                                    </a:cubicBezTo>
                                    <a:cubicBezTo>
                                      <a:pt x="215" y="494"/>
                                      <a:pt x="219" y="484"/>
                                      <a:pt x="226" y="477"/>
                                    </a:cubicBezTo>
                                    <a:cubicBezTo>
                                      <a:pt x="234" y="470"/>
                                      <a:pt x="244" y="465"/>
                                      <a:pt x="256" y="465"/>
                                    </a:cubicBezTo>
                                    <a:cubicBezTo>
                                      <a:pt x="267" y="465"/>
                                      <a:pt x="278" y="470"/>
                                      <a:pt x="286" y="477"/>
                                    </a:cubicBezTo>
                                    <a:cubicBezTo>
                                      <a:pt x="293" y="484"/>
                                      <a:pt x="297" y="494"/>
                                      <a:pt x="298" y="504"/>
                                    </a:cubicBezTo>
                                    <a:cubicBezTo>
                                      <a:pt x="299" y="504"/>
                                      <a:pt x="299" y="504"/>
                                      <a:pt x="299" y="504"/>
                                    </a:cubicBezTo>
                                    <a:cubicBezTo>
                                      <a:pt x="298" y="481"/>
                                      <a:pt x="279" y="463"/>
                                      <a:pt x="256" y="463"/>
                                    </a:cubicBezTo>
                                    <a:close/>
                                    <a:moveTo>
                                      <a:pt x="378" y="478"/>
                                    </a:moveTo>
                                    <a:cubicBezTo>
                                      <a:pt x="363" y="478"/>
                                      <a:pt x="351" y="489"/>
                                      <a:pt x="349" y="504"/>
                                    </a:cubicBezTo>
                                    <a:cubicBezTo>
                                      <a:pt x="351" y="504"/>
                                      <a:pt x="351" y="504"/>
                                      <a:pt x="351" y="504"/>
                                    </a:cubicBezTo>
                                    <a:cubicBezTo>
                                      <a:pt x="351" y="498"/>
                                      <a:pt x="354" y="492"/>
                                      <a:pt x="359" y="488"/>
                                    </a:cubicBezTo>
                                    <a:cubicBezTo>
                                      <a:pt x="363" y="483"/>
                                      <a:pt x="370" y="480"/>
                                      <a:pt x="378" y="480"/>
                                    </a:cubicBezTo>
                                    <a:cubicBezTo>
                                      <a:pt x="385" y="480"/>
                                      <a:pt x="392" y="483"/>
                                      <a:pt x="397" y="488"/>
                                    </a:cubicBezTo>
                                    <a:cubicBezTo>
                                      <a:pt x="401" y="492"/>
                                      <a:pt x="404" y="498"/>
                                      <a:pt x="405" y="504"/>
                                    </a:cubicBezTo>
                                    <a:cubicBezTo>
                                      <a:pt x="406" y="504"/>
                                      <a:pt x="406" y="504"/>
                                      <a:pt x="406" y="504"/>
                                    </a:cubicBezTo>
                                    <a:cubicBezTo>
                                      <a:pt x="405" y="489"/>
                                      <a:pt x="393" y="478"/>
                                      <a:pt x="378" y="478"/>
                                    </a:cubicBezTo>
                                    <a:close/>
                                    <a:moveTo>
                                      <a:pt x="378" y="493"/>
                                    </a:moveTo>
                                    <a:cubicBezTo>
                                      <a:pt x="371" y="493"/>
                                      <a:pt x="366" y="498"/>
                                      <a:pt x="365" y="504"/>
                                    </a:cubicBezTo>
                                    <a:cubicBezTo>
                                      <a:pt x="366" y="504"/>
                                      <a:pt x="366" y="504"/>
                                      <a:pt x="366" y="504"/>
                                    </a:cubicBezTo>
                                    <a:cubicBezTo>
                                      <a:pt x="367" y="499"/>
                                      <a:pt x="372" y="495"/>
                                      <a:pt x="378" y="495"/>
                                    </a:cubicBezTo>
                                    <a:cubicBezTo>
                                      <a:pt x="383" y="495"/>
                                      <a:pt x="388" y="499"/>
                                      <a:pt x="389" y="504"/>
                                    </a:cubicBezTo>
                                    <a:cubicBezTo>
                                      <a:pt x="391" y="504"/>
                                      <a:pt x="391" y="504"/>
                                      <a:pt x="391" y="504"/>
                                    </a:cubicBezTo>
                                    <a:cubicBezTo>
                                      <a:pt x="390" y="498"/>
                                      <a:pt x="384" y="493"/>
                                      <a:pt x="378" y="493"/>
                                    </a:cubicBezTo>
                                    <a:close/>
                                    <a:moveTo>
                                      <a:pt x="378" y="500"/>
                                    </a:moveTo>
                                    <a:cubicBezTo>
                                      <a:pt x="375" y="500"/>
                                      <a:pt x="373" y="502"/>
                                      <a:pt x="372" y="504"/>
                                    </a:cubicBezTo>
                                    <a:cubicBezTo>
                                      <a:pt x="374" y="504"/>
                                      <a:pt x="374" y="504"/>
                                      <a:pt x="374" y="504"/>
                                    </a:cubicBezTo>
                                    <a:cubicBezTo>
                                      <a:pt x="375" y="503"/>
                                      <a:pt x="376" y="502"/>
                                      <a:pt x="378" y="502"/>
                                    </a:cubicBezTo>
                                    <a:cubicBezTo>
                                      <a:pt x="380" y="502"/>
                                      <a:pt x="381" y="503"/>
                                      <a:pt x="382" y="504"/>
                                    </a:cubicBezTo>
                                    <a:cubicBezTo>
                                      <a:pt x="384" y="504"/>
                                      <a:pt x="384" y="504"/>
                                      <a:pt x="384" y="504"/>
                                    </a:cubicBezTo>
                                    <a:cubicBezTo>
                                      <a:pt x="383" y="502"/>
                                      <a:pt x="380" y="500"/>
                                      <a:pt x="378" y="500"/>
                                    </a:cubicBezTo>
                                    <a:close/>
                                    <a:moveTo>
                                      <a:pt x="935" y="46"/>
                                    </a:moveTo>
                                    <a:cubicBezTo>
                                      <a:pt x="935" y="46"/>
                                      <a:pt x="936" y="46"/>
                                      <a:pt x="937" y="46"/>
                                    </a:cubicBezTo>
                                    <a:cubicBezTo>
                                      <a:pt x="937" y="48"/>
                                      <a:pt x="937" y="48"/>
                                      <a:pt x="937" y="48"/>
                                    </a:cubicBezTo>
                                    <a:cubicBezTo>
                                      <a:pt x="932" y="47"/>
                                      <a:pt x="928" y="46"/>
                                      <a:pt x="924" y="46"/>
                                    </a:cubicBezTo>
                                    <a:cubicBezTo>
                                      <a:pt x="913" y="46"/>
                                      <a:pt x="903" y="50"/>
                                      <a:pt x="895" y="55"/>
                                    </a:cubicBezTo>
                                    <a:cubicBezTo>
                                      <a:pt x="897" y="57"/>
                                      <a:pt x="898" y="58"/>
                                      <a:pt x="900" y="59"/>
                                    </a:cubicBezTo>
                                    <a:cubicBezTo>
                                      <a:pt x="907" y="55"/>
                                      <a:pt x="915" y="52"/>
                                      <a:pt x="924" y="52"/>
                                    </a:cubicBezTo>
                                    <a:cubicBezTo>
                                      <a:pt x="928" y="52"/>
                                      <a:pt x="932" y="53"/>
                                      <a:pt x="937" y="54"/>
                                    </a:cubicBezTo>
                                    <a:cubicBezTo>
                                      <a:pt x="937" y="56"/>
                                      <a:pt x="937" y="56"/>
                                      <a:pt x="937" y="56"/>
                                    </a:cubicBezTo>
                                    <a:cubicBezTo>
                                      <a:pt x="932" y="55"/>
                                      <a:pt x="928" y="54"/>
                                      <a:pt x="924" y="54"/>
                                    </a:cubicBezTo>
                                    <a:cubicBezTo>
                                      <a:pt x="915" y="54"/>
                                      <a:pt x="907" y="56"/>
                                      <a:pt x="901" y="61"/>
                                    </a:cubicBezTo>
                                    <a:cubicBezTo>
                                      <a:pt x="902" y="62"/>
                                      <a:pt x="904" y="64"/>
                                      <a:pt x="905" y="65"/>
                                    </a:cubicBezTo>
                                    <a:cubicBezTo>
                                      <a:pt x="910" y="62"/>
                                      <a:pt x="917" y="60"/>
                                      <a:pt x="924" y="60"/>
                                    </a:cubicBezTo>
                                    <a:cubicBezTo>
                                      <a:pt x="928" y="60"/>
                                      <a:pt x="932" y="61"/>
                                      <a:pt x="937" y="62"/>
                                    </a:cubicBezTo>
                                    <a:cubicBezTo>
                                      <a:pt x="937" y="64"/>
                                      <a:pt x="937" y="64"/>
                                      <a:pt x="937" y="64"/>
                                    </a:cubicBezTo>
                                    <a:cubicBezTo>
                                      <a:pt x="933" y="63"/>
                                      <a:pt x="928" y="62"/>
                                      <a:pt x="924" y="62"/>
                                    </a:cubicBezTo>
                                    <a:cubicBezTo>
                                      <a:pt x="917" y="62"/>
                                      <a:pt x="911" y="63"/>
                                      <a:pt x="906" y="67"/>
                                    </a:cubicBezTo>
                                    <a:cubicBezTo>
                                      <a:pt x="907" y="68"/>
                                      <a:pt x="908" y="70"/>
                                      <a:pt x="909" y="71"/>
                                    </a:cubicBezTo>
                                    <a:cubicBezTo>
                                      <a:pt x="913" y="69"/>
                                      <a:pt x="918" y="67"/>
                                      <a:pt x="924" y="67"/>
                                    </a:cubicBezTo>
                                    <a:cubicBezTo>
                                      <a:pt x="928" y="67"/>
                                      <a:pt x="933" y="68"/>
                                      <a:pt x="937" y="70"/>
                                    </a:cubicBezTo>
                                    <a:cubicBezTo>
                                      <a:pt x="937" y="72"/>
                                      <a:pt x="937" y="72"/>
                                      <a:pt x="937" y="72"/>
                                    </a:cubicBezTo>
                                    <a:cubicBezTo>
                                      <a:pt x="933" y="70"/>
                                      <a:pt x="928" y="69"/>
                                      <a:pt x="924" y="69"/>
                                    </a:cubicBezTo>
                                    <a:cubicBezTo>
                                      <a:pt x="918" y="69"/>
                                      <a:pt x="913" y="70"/>
                                      <a:pt x="909" y="73"/>
                                    </a:cubicBezTo>
                                    <a:cubicBezTo>
                                      <a:pt x="910" y="74"/>
                                      <a:pt x="911" y="76"/>
                                      <a:pt x="912" y="78"/>
                                    </a:cubicBezTo>
                                    <a:cubicBezTo>
                                      <a:pt x="915" y="76"/>
                                      <a:pt x="919" y="75"/>
                                      <a:pt x="924" y="75"/>
                                    </a:cubicBezTo>
                                    <a:cubicBezTo>
                                      <a:pt x="928" y="75"/>
                                      <a:pt x="933" y="76"/>
                                      <a:pt x="936" y="79"/>
                                    </a:cubicBezTo>
                                    <a:cubicBezTo>
                                      <a:pt x="936" y="79"/>
                                      <a:pt x="936" y="78"/>
                                      <a:pt x="937" y="78"/>
                                    </a:cubicBezTo>
                                    <a:cubicBezTo>
                                      <a:pt x="937" y="83"/>
                                      <a:pt x="937" y="83"/>
                                      <a:pt x="937" y="83"/>
                                    </a:cubicBezTo>
                                    <a:cubicBezTo>
                                      <a:pt x="935" y="87"/>
                                      <a:pt x="935" y="91"/>
                                      <a:pt x="935" y="96"/>
                                    </a:cubicBezTo>
                                    <a:cubicBezTo>
                                      <a:pt x="935" y="96"/>
                                      <a:pt x="935" y="97"/>
                                      <a:pt x="935" y="97"/>
                                    </a:cubicBezTo>
                                    <a:cubicBezTo>
                                      <a:pt x="935" y="97"/>
                                      <a:pt x="936" y="98"/>
                                      <a:pt x="937" y="98"/>
                                    </a:cubicBezTo>
                                    <a:cubicBezTo>
                                      <a:pt x="937" y="99"/>
                                      <a:pt x="937" y="99"/>
                                      <a:pt x="937" y="99"/>
                                    </a:cubicBezTo>
                                    <a:cubicBezTo>
                                      <a:pt x="932" y="98"/>
                                      <a:pt x="928" y="98"/>
                                      <a:pt x="924" y="98"/>
                                    </a:cubicBezTo>
                                    <a:cubicBezTo>
                                      <a:pt x="913" y="98"/>
                                      <a:pt x="903" y="101"/>
                                      <a:pt x="895" y="107"/>
                                    </a:cubicBezTo>
                                    <a:cubicBezTo>
                                      <a:pt x="897" y="108"/>
                                      <a:pt x="898" y="109"/>
                                      <a:pt x="900" y="111"/>
                                    </a:cubicBezTo>
                                    <a:cubicBezTo>
                                      <a:pt x="907" y="106"/>
                                      <a:pt x="915" y="104"/>
                                      <a:pt x="924" y="104"/>
                                    </a:cubicBezTo>
                                    <a:cubicBezTo>
                                      <a:pt x="928" y="104"/>
                                      <a:pt x="932" y="104"/>
                                      <a:pt x="937" y="106"/>
                                    </a:cubicBezTo>
                                    <a:cubicBezTo>
                                      <a:pt x="937" y="107"/>
                                      <a:pt x="937" y="107"/>
                                      <a:pt x="937" y="107"/>
                                    </a:cubicBezTo>
                                    <a:cubicBezTo>
                                      <a:pt x="932" y="106"/>
                                      <a:pt x="928" y="105"/>
                                      <a:pt x="924" y="105"/>
                                    </a:cubicBezTo>
                                    <a:cubicBezTo>
                                      <a:pt x="915" y="105"/>
                                      <a:pt x="907" y="108"/>
                                      <a:pt x="901" y="112"/>
                                    </a:cubicBezTo>
                                    <a:cubicBezTo>
                                      <a:pt x="902" y="113"/>
                                      <a:pt x="904" y="115"/>
                                      <a:pt x="905" y="117"/>
                                    </a:cubicBezTo>
                                    <a:cubicBezTo>
                                      <a:pt x="910" y="113"/>
                                      <a:pt x="917" y="111"/>
                                      <a:pt x="924" y="111"/>
                                    </a:cubicBezTo>
                                    <a:cubicBezTo>
                                      <a:pt x="928" y="111"/>
                                      <a:pt x="932" y="112"/>
                                      <a:pt x="937" y="114"/>
                                    </a:cubicBezTo>
                                    <a:cubicBezTo>
                                      <a:pt x="937" y="116"/>
                                      <a:pt x="937" y="116"/>
                                      <a:pt x="937" y="116"/>
                                    </a:cubicBezTo>
                                    <a:cubicBezTo>
                                      <a:pt x="933" y="114"/>
                                      <a:pt x="928" y="113"/>
                                      <a:pt x="924" y="113"/>
                                    </a:cubicBezTo>
                                    <a:cubicBezTo>
                                      <a:pt x="917" y="113"/>
                                      <a:pt x="911" y="115"/>
                                      <a:pt x="906" y="118"/>
                                    </a:cubicBezTo>
                                    <a:cubicBezTo>
                                      <a:pt x="907" y="119"/>
                                      <a:pt x="908" y="121"/>
                                      <a:pt x="909" y="123"/>
                                    </a:cubicBezTo>
                                    <a:cubicBezTo>
                                      <a:pt x="913" y="120"/>
                                      <a:pt x="918" y="118"/>
                                      <a:pt x="924" y="118"/>
                                    </a:cubicBezTo>
                                    <a:cubicBezTo>
                                      <a:pt x="928" y="118"/>
                                      <a:pt x="933" y="120"/>
                                      <a:pt x="937" y="121"/>
                                    </a:cubicBezTo>
                                    <a:cubicBezTo>
                                      <a:pt x="937" y="123"/>
                                      <a:pt x="937" y="123"/>
                                      <a:pt x="937" y="123"/>
                                    </a:cubicBezTo>
                                    <a:cubicBezTo>
                                      <a:pt x="933" y="121"/>
                                      <a:pt x="928" y="120"/>
                                      <a:pt x="924" y="120"/>
                                    </a:cubicBezTo>
                                    <a:cubicBezTo>
                                      <a:pt x="918" y="120"/>
                                      <a:pt x="913" y="121"/>
                                      <a:pt x="909" y="124"/>
                                    </a:cubicBezTo>
                                    <a:cubicBezTo>
                                      <a:pt x="910" y="126"/>
                                      <a:pt x="911" y="128"/>
                                      <a:pt x="912" y="130"/>
                                    </a:cubicBezTo>
                                    <a:cubicBezTo>
                                      <a:pt x="915" y="127"/>
                                      <a:pt x="919" y="126"/>
                                      <a:pt x="924" y="126"/>
                                    </a:cubicBezTo>
                                    <a:cubicBezTo>
                                      <a:pt x="928" y="126"/>
                                      <a:pt x="933" y="128"/>
                                      <a:pt x="936" y="130"/>
                                    </a:cubicBezTo>
                                    <a:cubicBezTo>
                                      <a:pt x="936" y="130"/>
                                      <a:pt x="936" y="130"/>
                                      <a:pt x="937" y="129"/>
                                    </a:cubicBezTo>
                                    <a:cubicBezTo>
                                      <a:pt x="937" y="134"/>
                                      <a:pt x="937" y="134"/>
                                      <a:pt x="937" y="134"/>
                                    </a:cubicBezTo>
                                    <a:cubicBezTo>
                                      <a:pt x="935" y="139"/>
                                      <a:pt x="935" y="143"/>
                                      <a:pt x="935" y="147"/>
                                    </a:cubicBezTo>
                                    <a:cubicBezTo>
                                      <a:pt x="935" y="148"/>
                                      <a:pt x="935" y="148"/>
                                      <a:pt x="935" y="149"/>
                                    </a:cubicBezTo>
                                    <a:cubicBezTo>
                                      <a:pt x="935" y="149"/>
                                      <a:pt x="936" y="149"/>
                                      <a:pt x="937" y="149"/>
                                    </a:cubicBezTo>
                                    <a:cubicBezTo>
                                      <a:pt x="937" y="151"/>
                                      <a:pt x="937" y="151"/>
                                      <a:pt x="937" y="151"/>
                                    </a:cubicBezTo>
                                    <a:cubicBezTo>
                                      <a:pt x="932" y="150"/>
                                      <a:pt x="928" y="149"/>
                                      <a:pt x="924" y="149"/>
                                    </a:cubicBezTo>
                                    <a:cubicBezTo>
                                      <a:pt x="913" y="149"/>
                                      <a:pt x="903" y="152"/>
                                      <a:pt x="895" y="158"/>
                                    </a:cubicBezTo>
                                    <a:cubicBezTo>
                                      <a:pt x="897" y="159"/>
                                      <a:pt x="898" y="161"/>
                                      <a:pt x="900" y="162"/>
                                    </a:cubicBezTo>
                                    <a:cubicBezTo>
                                      <a:pt x="907" y="158"/>
                                      <a:pt x="915" y="155"/>
                                      <a:pt x="924" y="155"/>
                                    </a:cubicBezTo>
                                    <a:cubicBezTo>
                                      <a:pt x="928" y="155"/>
                                      <a:pt x="932" y="156"/>
                                      <a:pt x="937" y="157"/>
                                    </a:cubicBezTo>
                                    <a:cubicBezTo>
                                      <a:pt x="937" y="159"/>
                                      <a:pt x="937" y="159"/>
                                      <a:pt x="937" y="159"/>
                                    </a:cubicBezTo>
                                    <a:cubicBezTo>
                                      <a:pt x="932" y="157"/>
                                      <a:pt x="928" y="157"/>
                                      <a:pt x="924" y="157"/>
                                    </a:cubicBezTo>
                                    <a:cubicBezTo>
                                      <a:pt x="915" y="157"/>
                                      <a:pt x="907" y="159"/>
                                      <a:pt x="901" y="163"/>
                                    </a:cubicBezTo>
                                    <a:cubicBezTo>
                                      <a:pt x="902" y="165"/>
                                      <a:pt x="904" y="166"/>
                                      <a:pt x="905" y="168"/>
                                    </a:cubicBezTo>
                                    <a:cubicBezTo>
                                      <a:pt x="910" y="165"/>
                                      <a:pt x="917" y="163"/>
                                      <a:pt x="924" y="163"/>
                                    </a:cubicBezTo>
                                    <a:cubicBezTo>
                                      <a:pt x="928" y="163"/>
                                      <a:pt x="932" y="164"/>
                                      <a:pt x="937" y="165"/>
                                    </a:cubicBezTo>
                                    <a:cubicBezTo>
                                      <a:pt x="937" y="167"/>
                                      <a:pt x="937" y="167"/>
                                      <a:pt x="937" y="167"/>
                                    </a:cubicBezTo>
                                    <a:cubicBezTo>
                                      <a:pt x="933" y="165"/>
                                      <a:pt x="928" y="164"/>
                                      <a:pt x="924" y="164"/>
                                    </a:cubicBezTo>
                                    <a:cubicBezTo>
                                      <a:pt x="917" y="164"/>
                                      <a:pt x="911" y="166"/>
                                      <a:pt x="906" y="169"/>
                                    </a:cubicBezTo>
                                    <a:cubicBezTo>
                                      <a:pt x="907" y="171"/>
                                      <a:pt x="908" y="172"/>
                                      <a:pt x="909" y="174"/>
                                    </a:cubicBezTo>
                                    <a:cubicBezTo>
                                      <a:pt x="913" y="171"/>
                                      <a:pt x="918" y="170"/>
                                      <a:pt x="924" y="170"/>
                                    </a:cubicBezTo>
                                    <a:cubicBezTo>
                                      <a:pt x="928" y="170"/>
                                      <a:pt x="933" y="171"/>
                                      <a:pt x="937" y="173"/>
                                    </a:cubicBezTo>
                                    <a:cubicBezTo>
                                      <a:pt x="937" y="175"/>
                                      <a:pt x="937" y="175"/>
                                      <a:pt x="937" y="175"/>
                                    </a:cubicBezTo>
                                    <a:cubicBezTo>
                                      <a:pt x="933" y="173"/>
                                      <a:pt x="928" y="171"/>
                                      <a:pt x="924" y="171"/>
                                    </a:cubicBezTo>
                                    <a:cubicBezTo>
                                      <a:pt x="918" y="171"/>
                                      <a:pt x="913" y="173"/>
                                      <a:pt x="909" y="175"/>
                                    </a:cubicBezTo>
                                    <a:cubicBezTo>
                                      <a:pt x="910" y="177"/>
                                      <a:pt x="911" y="179"/>
                                      <a:pt x="912" y="181"/>
                                    </a:cubicBezTo>
                                    <a:cubicBezTo>
                                      <a:pt x="915" y="179"/>
                                      <a:pt x="919" y="177"/>
                                      <a:pt x="924" y="177"/>
                                    </a:cubicBezTo>
                                    <a:cubicBezTo>
                                      <a:pt x="928" y="177"/>
                                      <a:pt x="933" y="179"/>
                                      <a:pt x="936" y="182"/>
                                    </a:cubicBezTo>
                                    <a:cubicBezTo>
                                      <a:pt x="936" y="181"/>
                                      <a:pt x="936" y="181"/>
                                      <a:pt x="937" y="181"/>
                                    </a:cubicBezTo>
                                    <a:cubicBezTo>
                                      <a:pt x="937" y="186"/>
                                      <a:pt x="937" y="186"/>
                                      <a:pt x="937" y="186"/>
                                    </a:cubicBezTo>
                                    <a:cubicBezTo>
                                      <a:pt x="935" y="190"/>
                                      <a:pt x="935" y="194"/>
                                      <a:pt x="935" y="199"/>
                                    </a:cubicBezTo>
                                    <a:cubicBezTo>
                                      <a:pt x="935" y="199"/>
                                      <a:pt x="935" y="199"/>
                                      <a:pt x="935" y="200"/>
                                    </a:cubicBezTo>
                                    <a:cubicBezTo>
                                      <a:pt x="935" y="200"/>
                                      <a:pt x="936" y="200"/>
                                      <a:pt x="937" y="200"/>
                                    </a:cubicBezTo>
                                    <a:cubicBezTo>
                                      <a:pt x="937" y="202"/>
                                      <a:pt x="937" y="202"/>
                                      <a:pt x="937" y="202"/>
                                    </a:cubicBezTo>
                                    <a:cubicBezTo>
                                      <a:pt x="932" y="201"/>
                                      <a:pt x="928" y="200"/>
                                      <a:pt x="924" y="200"/>
                                    </a:cubicBezTo>
                                    <a:cubicBezTo>
                                      <a:pt x="913" y="200"/>
                                      <a:pt x="903" y="204"/>
                                      <a:pt x="895" y="209"/>
                                    </a:cubicBezTo>
                                    <a:cubicBezTo>
                                      <a:pt x="897" y="211"/>
                                      <a:pt x="898" y="212"/>
                                      <a:pt x="900" y="214"/>
                                    </a:cubicBezTo>
                                    <a:cubicBezTo>
                                      <a:pt x="907" y="209"/>
                                      <a:pt x="915" y="206"/>
                                      <a:pt x="924" y="206"/>
                                    </a:cubicBezTo>
                                    <a:cubicBezTo>
                                      <a:pt x="928" y="206"/>
                                      <a:pt x="932" y="207"/>
                                      <a:pt x="937" y="208"/>
                                    </a:cubicBezTo>
                                    <a:cubicBezTo>
                                      <a:pt x="937" y="210"/>
                                      <a:pt x="937" y="210"/>
                                      <a:pt x="937" y="210"/>
                                    </a:cubicBezTo>
                                    <a:cubicBezTo>
                                      <a:pt x="932" y="209"/>
                                      <a:pt x="928" y="208"/>
                                      <a:pt x="924" y="208"/>
                                    </a:cubicBezTo>
                                    <a:cubicBezTo>
                                      <a:pt x="915" y="208"/>
                                      <a:pt x="907" y="210"/>
                                      <a:pt x="901" y="215"/>
                                    </a:cubicBezTo>
                                    <a:cubicBezTo>
                                      <a:pt x="902" y="216"/>
                                      <a:pt x="904" y="218"/>
                                      <a:pt x="905" y="219"/>
                                    </a:cubicBezTo>
                                    <a:cubicBezTo>
                                      <a:pt x="910" y="216"/>
                                      <a:pt x="917" y="214"/>
                                      <a:pt x="924" y="214"/>
                                    </a:cubicBezTo>
                                    <a:cubicBezTo>
                                      <a:pt x="928" y="214"/>
                                      <a:pt x="932" y="215"/>
                                      <a:pt x="937" y="217"/>
                                    </a:cubicBezTo>
                                    <a:cubicBezTo>
                                      <a:pt x="937" y="218"/>
                                      <a:pt x="937" y="218"/>
                                      <a:pt x="937" y="218"/>
                                    </a:cubicBezTo>
                                    <a:cubicBezTo>
                                      <a:pt x="933" y="217"/>
                                      <a:pt x="928" y="216"/>
                                      <a:pt x="924" y="216"/>
                                    </a:cubicBezTo>
                                    <a:cubicBezTo>
                                      <a:pt x="917" y="216"/>
                                      <a:pt x="911" y="218"/>
                                      <a:pt x="906" y="221"/>
                                    </a:cubicBezTo>
                                    <a:cubicBezTo>
                                      <a:pt x="907" y="222"/>
                                      <a:pt x="908" y="224"/>
                                      <a:pt x="909" y="225"/>
                                    </a:cubicBezTo>
                                    <a:cubicBezTo>
                                      <a:pt x="913" y="223"/>
                                      <a:pt x="918" y="221"/>
                                      <a:pt x="924" y="221"/>
                                    </a:cubicBezTo>
                                    <a:cubicBezTo>
                                      <a:pt x="928" y="221"/>
                                      <a:pt x="933" y="222"/>
                                      <a:pt x="937" y="224"/>
                                    </a:cubicBezTo>
                                    <a:cubicBezTo>
                                      <a:pt x="937" y="226"/>
                                      <a:pt x="937" y="226"/>
                                      <a:pt x="937" y="226"/>
                                    </a:cubicBezTo>
                                    <a:cubicBezTo>
                                      <a:pt x="933" y="224"/>
                                      <a:pt x="928" y="223"/>
                                      <a:pt x="924" y="223"/>
                                    </a:cubicBezTo>
                                    <a:cubicBezTo>
                                      <a:pt x="918" y="223"/>
                                      <a:pt x="913" y="224"/>
                                      <a:pt x="909" y="227"/>
                                    </a:cubicBezTo>
                                    <a:cubicBezTo>
                                      <a:pt x="910" y="229"/>
                                      <a:pt x="911" y="231"/>
                                      <a:pt x="912" y="232"/>
                                    </a:cubicBezTo>
                                    <a:cubicBezTo>
                                      <a:pt x="915" y="230"/>
                                      <a:pt x="919" y="229"/>
                                      <a:pt x="924" y="229"/>
                                    </a:cubicBezTo>
                                    <a:cubicBezTo>
                                      <a:pt x="928" y="229"/>
                                      <a:pt x="933" y="230"/>
                                      <a:pt x="936" y="233"/>
                                    </a:cubicBezTo>
                                    <a:cubicBezTo>
                                      <a:pt x="936" y="233"/>
                                      <a:pt x="936" y="232"/>
                                      <a:pt x="937" y="232"/>
                                    </a:cubicBezTo>
                                    <a:cubicBezTo>
                                      <a:pt x="937" y="237"/>
                                      <a:pt x="937" y="237"/>
                                      <a:pt x="937" y="237"/>
                                    </a:cubicBezTo>
                                    <a:cubicBezTo>
                                      <a:pt x="935" y="241"/>
                                      <a:pt x="935" y="246"/>
                                      <a:pt x="935" y="250"/>
                                    </a:cubicBezTo>
                                    <a:cubicBezTo>
                                      <a:pt x="935" y="250"/>
                                      <a:pt x="935" y="251"/>
                                      <a:pt x="935" y="251"/>
                                    </a:cubicBezTo>
                                    <a:cubicBezTo>
                                      <a:pt x="935" y="251"/>
                                      <a:pt x="936" y="252"/>
                                      <a:pt x="937" y="252"/>
                                    </a:cubicBezTo>
                                    <a:cubicBezTo>
                                      <a:pt x="937" y="253"/>
                                      <a:pt x="937" y="253"/>
                                      <a:pt x="937" y="253"/>
                                    </a:cubicBezTo>
                                    <a:cubicBezTo>
                                      <a:pt x="932" y="252"/>
                                      <a:pt x="928" y="252"/>
                                      <a:pt x="924" y="252"/>
                                    </a:cubicBezTo>
                                    <a:cubicBezTo>
                                      <a:pt x="913" y="252"/>
                                      <a:pt x="903" y="255"/>
                                      <a:pt x="895" y="261"/>
                                    </a:cubicBezTo>
                                    <a:cubicBezTo>
                                      <a:pt x="897" y="262"/>
                                      <a:pt x="898" y="263"/>
                                      <a:pt x="900" y="265"/>
                                    </a:cubicBezTo>
                                    <a:cubicBezTo>
                                      <a:pt x="907" y="260"/>
                                      <a:pt x="915" y="258"/>
                                      <a:pt x="924" y="258"/>
                                    </a:cubicBezTo>
                                    <a:cubicBezTo>
                                      <a:pt x="928" y="258"/>
                                      <a:pt x="932" y="258"/>
                                      <a:pt x="937" y="260"/>
                                    </a:cubicBezTo>
                                    <a:cubicBezTo>
                                      <a:pt x="937" y="261"/>
                                      <a:pt x="937" y="261"/>
                                      <a:pt x="937" y="261"/>
                                    </a:cubicBezTo>
                                    <a:cubicBezTo>
                                      <a:pt x="932" y="260"/>
                                      <a:pt x="928" y="259"/>
                                      <a:pt x="924" y="259"/>
                                    </a:cubicBezTo>
                                    <a:cubicBezTo>
                                      <a:pt x="915" y="259"/>
                                      <a:pt x="907" y="262"/>
                                      <a:pt x="901" y="266"/>
                                    </a:cubicBezTo>
                                    <a:cubicBezTo>
                                      <a:pt x="902" y="268"/>
                                      <a:pt x="904" y="269"/>
                                      <a:pt x="905" y="271"/>
                                    </a:cubicBezTo>
                                    <a:cubicBezTo>
                                      <a:pt x="910" y="267"/>
                                      <a:pt x="917" y="265"/>
                                      <a:pt x="924" y="265"/>
                                    </a:cubicBezTo>
                                    <a:cubicBezTo>
                                      <a:pt x="928" y="265"/>
                                      <a:pt x="932" y="266"/>
                                      <a:pt x="937" y="268"/>
                                    </a:cubicBezTo>
                                    <a:cubicBezTo>
                                      <a:pt x="937" y="270"/>
                                      <a:pt x="937" y="270"/>
                                      <a:pt x="937" y="270"/>
                                    </a:cubicBezTo>
                                    <a:cubicBezTo>
                                      <a:pt x="933" y="268"/>
                                      <a:pt x="928" y="267"/>
                                      <a:pt x="924" y="267"/>
                                    </a:cubicBezTo>
                                    <a:cubicBezTo>
                                      <a:pt x="917" y="267"/>
                                      <a:pt x="911" y="269"/>
                                      <a:pt x="906" y="272"/>
                                    </a:cubicBezTo>
                                    <a:cubicBezTo>
                                      <a:pt x="907" y="274"/>
                                      <a:pt x="908" y="275"/>
                                      <a:pt x="909" y="277"/>
                                    </a:cubicBezTo>
                                    <a:cubicBezTo>
                                      <a:pt x="913" y="274"/>
                                      <a:pt x="918" y="272"/>
                                      <a:pt x="924" y="272"/>
                                    </a:cubicBezTo>
                                    <a:cubicBezTo>
                                      <a:pt x="928" y="272"/>
                                      <a:pt x="933" y="274"/>
                                      <a:pt x="937" y="276"/>
                                    </a:cubicBezTo>
                                    <a:cubicBezTo>
                                      <a:pt x="937" y="277"/>
                                      <a:pt x="937" y="277"/>
                                      <a:pt x="937" y="277"/>
                                    </a:cubicBezTo>
                                    <a:cubicBezTo>
                                      <a:pt x="933" y="275"/>
                                      <a:pt x="928" y="274"/>
                                      <a:pt x="924" y="274"/>
                                    </a:cubicBezTo>
                                    <a:cubicBezTo>
                                      <a:pt x="918" y="274"/>
                                      <a:pt x="913" y="276"/>
                                      <a:pt x="909" y="278"/>
                                    </a:cubicBezTo>
                                    <a:cubicBezTo>
                                      <a:pt x="910" y="280"/>
                                      <a:pt x="911" y="282"/>
                                      <a:pt x="912" y="284"/>
                                    </a:cubicBezTo>
                                    <a:cubicBezTo>
                                      <a:pt x="915" y="282"/>
                                      <a:pt x="919" y="280"/>
                                      <a:pt x="924" y="280"/>
                                    </a:cubicBezTo>
                                    <a:cubicBezTo>
                                      <a:pt x="928" y="280"/>
                                      <a:pt x="933" y="282"/>
                                      <a:pt x="936" y="284"/>
                                    </a:cubicBezTo>
                                    <a:cubicBezTo>
                                      <a:pt x="936" y="284"/>
                                      <a:pt x="936" y="284"/>
                                      <a:pt x="937" y="283"/>
                                    </a:cubicBezTo>
                                    <a:cubicBezTo>
                                      <a:pt x="937" y="289"/>
                                      <a:pt x="937" y="289"/>
                                      <a:pt x="937" y="289"/>
                                    </a:cubicBezTo>
                                    <a:cubicBezTo>
                                      <a:pt x="935" y="293"/>
                                      <a:pt x="935" y="297"/>
                                      <a:pt x="935" y="301"/>
                                    </a:cubicBezTo>
                                    <a:cubicBezTo>
                                      <a:pt x="935" y="302"/>
                                      <a:pt x="935" y="302"/>
                                      <a:pt x="935" y="303"/>
                                    </a:cubicBezTo>
                                    <a:cubicBezTo>
                                      <a:pt x="935" y="303"/>
                                      <a:pt x="936" y="303"/>
                                      <a:pt x="937" y="303"/>
                                    </a:cubicBezTo>
                                    <a:cubicBezTo>
                                      <a:pt x="937" y="305"/>
                                      <a:pt x="937" y="305"/>
                                      <a:pt x="937" y="305"/>
                                    </a:cubicBezTo>
                                    <a:cubicBezTo>
                                      <a:pt x="932" y="304"/>
                                      <a:pt x="928" y="303"/>
                                      <a:pt x="924" y="303"/>
                                    </a:cubicBezTo>
                                    <a:cubicBezTo>
                                      <a:pt x="913" y="303"/>
                                      <a:pt x="903" y="306"/>
                                      <a:pt x="895" y="312"/>
                                    </a:cubicBezTo>
                                    <a:cubicBezTo>
                                      <a:pt x="897" y="313"/>
                                      <a:pt x="898" y="315"/>
                                      <a:pt x="900" y="316"/>
                                    </a:cubicBezTo>
                                    <a:cubicBezTo>
                                      <a:pt x="907" y="312"/>
                                      <a:pt x="915" y="309"/>
                                      <a:pt x="924" y="309"/>
                                    </a:cubicBezTo>
                                    <a:cubicBezTo>
                                      <a:pt x="928" y="309"/>
                                      <a:pt x="932" y="310"/>
                                      <a:pt x="937" y="311"/>
                                    </a:cubicBezTo>
                                    <a:cubicBezTo>
                                      <a:pt x="937" y="313"/>
                                      <a:pt x="937" y="313"/>
                                      <a:pt x="937" y="313"/>
                                    </a:cubicBezTo>
                                    <a:cubicBezTo>
                                      <a:pt x="932" y="311"/>
                                      <a:pt x="928" y="311"/>
                                      <a:pt x="924" y="311"/>
                                    </a:cubicBezTo>
                                    <a:cubicBezTo>
                                      <a:pt x="915" y="311"/>
                                      <a:pt x="907" y="313"/>
                                      <a:pt x="901" y="317"/>
                                    </a:cubicBezTo>
                                    <a:cubicBezTo>
                                      <a:pt x="902" y="319"/>
                                      <a:pt x="904" y="321"/>
                                      <a:pt x="905" y="322"/>
                                    </a:cubicBezTo>
                                    <a:cubicBezTo>
                                      <a:pt x="910" y="319"/>
                                      <a:pt x="917" y="317"/>
                                      <a:pt x="924" y="317"/>
                                    </a:cubicBezTo>
                                    <a:cubicBezTo>
                                      <a:pt x="928" y="317"/>
                                      <a:pt x="932" y="318"/>
                                      <a:pt x="937" y="319"/>
                                    </a:cubicBezTo>
                                    <a:cubicBezTo>
                                      <a:pt x="937" y="321"/>
                                      <a:pt x="937" y="321"/>
                                      <a:pt x="937" y="321"/>
                                    </a:cubicBezTo>
                                    <a:cubicBezTo>
                                      <a:pt x="933" y="319"/>
                                      <a:pt x="928" y="318"/>
                                      <a:pt x="924" y="318"/>
                                    </a:cubicBezTo>
                                    <a:cubicBezTo>
                                      <a:pt x="917" y="318"/>
                                      <a:pt x="911" y="320"/>
                                      <a:pt x="906" y="324"/>
                                    </a:cubicBezTo>
                                    <a:cubicBezTo>
                                      <a:pt x="907" y="325"/>
                                      <a:pt x="908" y="327"/>
                                      <a:pt x="909" y="328"/>
                                    </a:cubicBezTo>
                                    <a:cubicBezTo>
                                      <a:pt x="913" y="325"/>
                                      <a:pt x="918" y="324"/>
                                      <a:pt x="924" y="324"/>
                                    </a:cubicBezTo>
                                    <a:cubicBezTo>
                                      <a:pt x="928" y="324"/>
                                      <a:pt x="933" y="325"/>
                                      <a:pt x="937" y="327"/>
                                    </a:cubicBezTo>
                                    <a:cubicBezTo>
                                      <a:pt x="937" y="329"/>
                                      <a:pt x="937" y="329"/>
                                      <a:pt x="937" y="329"/>
                                    </a:cubicBezTo>
                                    <a:cubicBezTo>
                                      <a:pt x="933" y="327"/>
                                      <a:pt x="928" y="325"/>
                                      <a:pt x="924" y="325"/>
                                    </a:cubicBezTo>
                                    <a:cubicBezTo>
                                      <a:pt x="918" y="325"/>
                                      <a:pt x="913" y="327"/>
                                      <a:pt x="909" y="330"/>
                                    </a:cubicBezTo>
                                    <a:cubicBezTo>
                                      <a:pt x="910" y="331"/>
                                      <a:pt x="911" y="333"/>
                                      <a:pt x="912" y="335"/>
                                    </a:cubicBezTo>
                                    <a:cubicBezTo>
                                      <a:pt x="915" y="333"/>
                                      <a:pt x="919" y="332"/>
                                      <a:pt x="924" y="332"/>
                                    </a:cubicBezTo>
                                    <a:cubicBezTo>
                                      <a:pt x="928" y="332"/>
                                      <a:pt x="933" y="333"/>
                                      <a:pt x="936" y="336"/>
                                    </a:cubicBezTo>
                                    <a:cubicBezTo>
                                      <a:pt x="936" y="335"/>
                                      <a:pt x="936" y="335"/>
                                      <a:pt x="937" y="335"/>
                                    </a:cubicBezTo>
                                    <a:cubicBezTo>
                                      <a:pt x="937" y="340"/>
                                      <a:pt x="937" y="340"/>
                                      <a:pt x="937" y="340"/>
                                    </a:cubicBezTo>
                                    <a:cubicBezTo>
                                      <a:pt x="935" y="344"/>
                                      <a:pt x="935" y="348"/>
                                      <a:pt x="935" y="353"/>
                                    </a:cubicBezTo>
                                    <a:cubicBezTo>
                                      <a:pt x="935" y="353"/>
                                      <a:pt x="935" y="354"/>
                                      <a:pt x="935" y="354"/>
                                    </a:cubicBezTo>
                                    <a:cubicBezTo>
                                      <a:pt x="935" y="354"/>
                                      <a:pt x="936" y="354"/>
                                      <a:pt x="937" y="355"/>
                                    </a:cubicBezTo>
                                    <a:cubicBezTo>
                                      <a:pt x="937" y="356"/>
                                      <a:pt x="937" y="356"/>
                                      <a:pt x="937" y="356"/>
                                    </a:cubicBezTo>
                                    <a:cubicBezTo>
                                      <a:pt x="932" y="355"/>
                                      <a:pt x="928" y="354"/>
                                      <a:pt x="924" y="354"/>
                                    </a:cubicBezTo>
                                    <a:cubicBezTo>
                                      <a:pt x="913" y="354"/>
                                      <a:pt x="903" y="358"/>
                                      <a:pt x="895" y="364"/>
                                    </a:cubicBezTo>
                                    <a:cubicBezTo>
                                      <a:pt x="897" y="365"/>
                                      <a:pt x="898" y="366"/>
                                      <a:pt x="900" y="368"/>
                                    </a:cubicBezTo>
                                    <a:cubicBezTo>
                                      <a:pt x="907" y="363"/>
                                      <a:pt x="915" y="361"/>
                                      <a:pt x="924" y="361"/>
                                    </a:cubicBezTo>
                                    <a:cubicBezTo>
                                      <a:pt x="928" y="361"/>
                                      <a:pt x="932" y="361"/>
                                      <a:pt x="937" y="363"/>
                                    </a:cubicBezTo>
                                    <a:cubicBezTo>
                                      <a:pt x="937" y="364"/>
                                      <a:pt x="937" y="364"/>
                                      <a:pt x="937" y="364"/>
                                    </a:cubicBezTo>
                                    <a:cubicBezTo>
                                      <a:pt x="932" y="363"/>
                                      <a:pt x="928" y="362"/>
                                      <a:pt x="924" y="362"/>
                                    </a:cubicBezTo>
                                    <a:cubicBezTo>
                                      <a:pt x="915" y="362"/>
                                      <a:pt x="907" y="365"/>
                                      <a:pt x="901" y="369"/>
                                    </a:cubicBezTo>
                                    <a:cubicBezTo>
                                      <a:pt x="902" y="370"/>
                                      <a:pt x="904" y="372"/>
                                      <a:pt x="905" y="374"/>
                                    </a:cubicBezTo>
                                    <a:cubicBezTo>
                                      <a:pt x="910" y="370"/>
                                      <a:pt x="917" y="368"/>
                                      <a:pt x="924" y="368"/>
                                    </a:cubicBezTo>
                                    <a:cubicBezTo>
                                      <a:pt x="928" y="368"/>
                                      <a:pt x="932" y="369"/>
                                      <a:pt x="937" y="371"/>
                                    </a:cubicBezTo>
                                    <a:cubicBezTo>
                                      <a:pt x="937" y="372"/>
                                      <a:pt x="937" y="372"/>
                                      <a:pt x="937" y="372"/>
                                    </a:cubicBezTo>
                                    <a:cubicBezTo>
                                      <a:pt x="933" y="371"/>
                                      <a:pt x="928" y="370"/>
                                      <a:pt x="924" y="370"/>
                                    </a:cubicBezTo>
                                    <a:cubicBezTo>
                                      <a:pt x="917" y="370"/>
                                      <a:pt x="911" y="372"/>
                                      <a:pt x="906" y="375"/>
                                    </a:cubicBezTo>
                                    <a:cubicBezTo>
                                      <a:pt x="907" y="376"/>
                                      <a:pt x="908" y="378"/>
                                      <a:pt x="909" y="379"/>
                                    </a:cubicBezTo>
                                    <a:cubicBezTo>
                                      <a:pt x="913" y="377"/>
                                      <a:pt x="918" y="375"/>
                                      <a:pt x="924" y="375"/>
                                    </a:cubicBezTo>
                                    <a:cubicBezTo>
                                      <a:pt x="928" y="375"/>
                                      <a:pt x="933" y="376"/>
                                      <a:pt x="937" y="378"/>
                                    </a:cubicBezTo>
                                    <a:cubicBezTo>
                                      <a:pt x="937" y="380"/>
                                      <a:pt x="937" y="380"/>
                                      <a:pt x="937" y="380"/>
                                    </a:cubicBezTo>
                                    <a:cubicBezTo>
                                      <a:pt x="933" y="378"/>
                                      <a:pt x="928" y="377"/>
                                      <a:pt x="924" y="377"/>
                                    </a:cubicBezTo>
                                    <a:cubicBezTo>
                                      <a:pt x="918" y="377"/>
                                      <a:pt x="913" y="378"/>
                                      <a:pt x="909" y="381"/>
                                    </a:cubicBezTo>
                                    <a:cubicBezTo>
                                      <a:pt x="910" y="383"/>
                                      <a:pt x="911" y="385"/>
                                      <a:pt x="912" y="387"/>
                                    </a:cubicBezTo>
                                    <a:cubicBezTo>
                                      <a:pt x="915" y="384"/>
                                      <a:pt x="919" y="383"/>
                                      <a:pt x="924" y="383"/>
                                    </a:cubicBezTo>
                                    <a:cubicBezTo>
                                      <a:pt x="928" y="383"/>
                                      <a:pt x="933" y="385"/>
                                      <a:pt x="936" y="387"/>
                                    </a:cubicBezTo>
                                    <a:cubicBezTo>
                                      <a:pt x="936" y="387"/>
                                      <a:pt x="936" y="386"/>
                                      <a:pt x="937" y="386"/>
                                    </a:cubicBezTo>
                                    <a:cubicBezTo>
                                      <a:pt x="937" y="391"/>
                                      <a:pt x="937" y="391"/>
                                      <a:pt x="937" y="391"/>
                                    </a:cubicBezTo>
                                    <a:cubicBezTo>
                                      <a:pt x="935" y="395"/>
                                      <a:pt x="935" y="400"/>
                                      <a:pt x="935" y="404"/>
                                    </a:cubicBezTo>
                                    <a:cubicBezTo>
                                      <a:pt x="935" y="405"/>
                                      <a:pt x="935" y="405"/>
                                      <a:pt x="935" y="405"/>
                                    </a:cubicBezTo>
                                    <a:cubicBezTo>
                                      <a:pt x="935" y="406"/>
                                      <a:pt x="936" y="406"/>
                                      <a:pt x="937" y="406"/>
                                    </a:cubicBezTo>
                                    <a:cubicBezTo>
                                      <a:pt x="937" y="408"/>
                                      <a:pt x="937" y="408"/>
                                      <a:pt x="937" y="408"/>
                                    </a:cubicBezTo>
                                    <a:cubicBezTo>
                                      <a:pt x="932" y="406"/>
                                      <a:pt x="928" y="406"/>
                                      <a:pt x="924" y="406"/>
                                    </a:cubicBezTo>
                                    <a:cubicBezTo>
                                      <a:pt x="913" y="406"/>
                                      <a:pt x="903" y="409"/>
                                      <a:pt x="895" y="415"/>
                                    </a:cubicBezTo>
                                    <a:cubicBezTo>
                                      <a:pt x="897" y="416"/>
                                      <a:pt x="898" y="418"/>
                                      <a:pt x="900" y="419"/>
                                    </a:cubicBezTo>
                                    <a:cubicBezTo>
                                      <a:pt x="907" y="415"/>
                                      <a:pt x="915" y="412"/>
                                      <a:pt x="924" y="412"/>
                                    </a:cubicBezTo>
                                    <a:cubicBezTo>
                                      <a:pt x="928" y="412"/>
                                      <a:pt x="932" y="413"/>
                                      <a:pt x="937" y="414"/>
                                    </a:cubicBezTo>
                                    <a:cubicBezTo>
                                      <a:pt x="937" y="416"/>
                                      <a:pt x="937" y="416"/>
                                      <a:pt x="937" y="416"/>
                                    </a:cubicBezTo>
                                    <a:cubicBezTo>
                                      <a:pt x="932" y="414"/>
                                      <a:pt x="928" y="413"/>
                                      <a:pt x="924" y="413"/>
                                    </a:cubicBezTo>
                                    <a:cubicBezTo>
                                      <a:pt x="915" y="413"/>
                                      <a:pt x="907" y="416"/>
                                      <a:pt x="901" y="420"/>
                                    </a:cubicBezTo>
                                    <a:cubicBezTo>
                                      <a:pt x="902" y="422"/>
                                      <a:pt x="904" y="423"/>
                                      <a:pt x="905" y="425"/>
                                    </a:cubicBezTo>
                                    <a:cubicBezTo>
                                      <a:pt x="910" y="422"/>
                                      <a:pt x="917" y="420"/>
                                      <a:pt x="924" y="420"/>
                                    </a:cubicBezTo>
                                    <a:cubicBezTo>
                                      <a:pt x="928" y="420"/>
                                      <a:pt x="932" y="421"/>
                                      <a:pt x="937" y="422"/>
                                    </a:cubicBezTo>
                                    <a:cubicBezTo>
                                      <a:pt x="937" y="424"/>
                                      <a:pt x="937" y="424"/>
                                      <a:pt x="937" y="424"/>
                                    </a:cubicBezTo>
                                    <a:cubicBezTo>
                                      <a:pt x="933" y="422"/>
                                      <a:pt x="928" y="421"/>
                                      <a:pt x="924" y="421"/>
                                    </a:cubicBezTo>
                                    <a:cubicBezTo>
                                      <a:pt x="917" y="421"/>
                                      <a:pt x="911" y="423"/>
                                      <a:pt x="906" y="426"/>
                                    </a:cubicBezTo>
                                    <a:cubicBezTo>
                                      <a:pt x="907" y="428"/>
                                      <a:pt x="908" y="429"/>
                                      <a:pt x="909" y="431"/>
                                    </a:cubicBezTo>
                                    <a:cubicBezTo>
                                      <a:pt x="913" y="428"/>
                                      <a:pt x="918" y="427"/>
                                      <a:pt x="924" y="427"/>
                                    </a:cubicBezTo>
                                    <a:cubicBezTo>
                                      <a:pt x="928" y="427"/>
                                      <a:pt x="933" y="428"/>
                                      <a:pt x="937" y="430"/>
                                    </a:cubicBezTo>
                                    <a:cubicBezTo>
                                      <a:pt x="937" y="432"/>
                                      <a:pt x="937" y="432"/>
                                      <a:pt x="937" y="432"/>
                                    </a:cubicBezTo>
                                    <a:cubicBezTo>
                                      <a:pt x="933" y="429"/>
                                      <a:pt x="928" y="428"/>
                                      <a:pt x="924" y="428"/>
                                    </a:cubicBezTo>
                                    <a:cubicBezTo>
                                      <a:pt x="918" y="428"/>
                                      <a:pt x="913" y="430"/>
                                      <a:pt x="909" y="432"/>
                                    </a:cubicBezTo>
                                    <a:cubicBezTo>
                                      <a:pt x="910" y="434"/>
                                      <a:pt x="911" y="436"/>
                                      <a:pt x="912" y="438"/>
                                    </a:cubicBezTo>
                                    <a:cubicBezTo>
                                      <a:pt x="915" y="436"/>
                                      <a:pt x="919" y="434"/>
                                      <a:pt x="924" y="434"/>
                                    </a:cubicBezTo>
                                    <a:cubicBezTo>
                                      <a:pt x="928" y="434"/>
                                      <a:pt x="933" y="436"/>
                                      <a:pt x="936" y="438"/>
                                    </a:cubicBezTo>
                                    <a:cubicBezTo>
                                      <a:pt x="936" y="438"/>
                                      <a:pt x="936" y="438"/>
                                      <a:pt x="937" y="438"/>
                                    </a:cubicBezTo>
                                    <a:cubicBezTo>
                                      <a:pt x="937" y="443"/>
                                      <a:pt x="937" y="443"/>
                                      <a:pt x="937" y="443"/>
                                    </a:cubicBezTo>
                                    <a:cubicBezTo>
                                      <a:pt x="935" y="447"/>
                                      <a:pt x="935" y="451"/>
                                      <a:pt x="935" y="455"/>
                                    </a:cubicBezTo>
                                    <a:cubicBezTo>
                                      <a:pt x="935" y="456"/>
                                      <a:pt x="935" y="456"/>
                                      <a:pt x="935" y="457"/>
                                    </a:cubicBezTo>
                                    <a:cubicBezTo>
                                      <a:pt x="935" y="457"/>
                                      <a:pt x="936" y="457"/>
                                      <a:pt x="937" y="457"/>
                                    </a:cubicBezTo>
                                    <a:cubicBezTo>
                                      <a:pt x="937" y="459"/>
                                      <a:pt x="937" y="459"/>
                                      <a:pt x="937" y="459"/>
                                    </a:cubicBezTo>
                                    <a:cubicBezTo>
                                      <a:pt x="932" y="458"/>
                                      <a:pt x="928" y="457"/>
                                      <a:pt x="924" y="457"/>
                                    </a:cubicBezTo>
                                    <a:cubicBezTo>
                                      <a:pt x="913" y="457"/>
                                      <a:pt x="903" y="461"/>
                                      <a:pt x="895" y="466"/>
                                    </a:cubicBezTo>
                                    <a:cubicBezTo>
                                      <a:pt x="897" y="468"/>
                                      <a:pt x="898" y="469"/>
                                      <a:pt x="900" y="470"/>
                                    </a:cubicBezTo>
                                    <a:cubicBezTo>
                                      <a:pt x="907" y="466"/>
                                      <a:pt x="915" y="463"/>
                                      <a:pt x="924" y="463"/>
                                    </a:cubicBezTo>
                                    <a:cubicBezTo>
                                      <a:pt x="928" y="463"/>
                                      <a:pt x="932" y="464"/>
                                      <a:pt x="937" y="465"/>
                                    </a:cubicBezTo>
                                    <a:cubicBezTo>
                                      <a:pt x="937" y="467"/>
                                      <a:pt x="937" y="467"/>
                                      <a:pt x="937" y="467"/>
                                    </a:cubicBezTo>
                                    <a:cubicBezTo>
                                      <a:pt x="932" y="466"/>
                                      <a:pt x="928" y="465"/>
                                      <a:pt x="924" y="465"/>
                                    </a:cubicBezTo>
                                    <a:cubicBezTo>
                                      <a:pt x="915" y="465"/>
                                      <a:pt x="907" y="467"/>
                                      <a:pt x="901" y="472"/>
                                    </a:cubicBezTo>
                                    <a:cubicBezTo>
                                      <a:pt x="902" y="473"/>
                                      <a:pt x="904" y="475"/>
                                      <a:pt x="905" y="476"/>
                                    </a:cubicBezTo>
                                    <a:cubicBezTo>
                                      <a:pt x="910" y="473"/>
                                      <a:pt x="917" y="471"/>
                                      <a:pt x="924" y="471"/>
                                    </a:cubicBezTo>
                                    <a:cubicBezTo>
                                      <a:pt x="928" y="471"/>
                                      <a:pt x="932" y="472"/>
                                      <a:pt x="937" y="474"/>
                                    </a:cubicBezTo>
                                    <a:cubicBezTo>
                                      <a:pt x="937" y="475"/>
                                      <a:pt x="937" y="475"/>
                                      <a:pt x="937" y="475"/>
                                    </a:cubicBezTo>
                                    <a:cubicBezTo>
                                      <a:pt x="933" y="474"/>
                                      <a:pt x="928" y="473"/>
                                      <a:pt x="924" y="473"/>
                                    </a:cubicBezTo>
                                    <a:cubicBezTo>
                                      <a:pt x="917" y="473"/>
                                      <a:pt x="911" y="474"/>
                                      <a:pt x="906" y="478"/>
                                    </a:cubicBezTo>
                                    <a:cubicBezTo>
                                      <a:pt x="907" y="479"/>
                                      <a:pt x="908" y="481"/>
                                      <a:pt x="909" y="482"/>
                                    </a:cubicBezTo>
                                    <a:cubicBezTo>
                                      <a:pt x="913" y="480"/>
                                      <a:pt x="918" y="478"/>
                                      <a:pt x="924" y="478"/>
                                    </a:cubicBezTo>
                                    <a:cubicBezTo>
                                      <a:pt x="928" y="478"/>
                                      <a:pt x="933" y="479"/>
                                      <a:pt x="937" y="481"/>
                                    </a:cubicBezTo>
                                    <a:cubicBezTo>
                                      <a:pt x="937" y="483"/>
                                      <a:pt x="937" y="483"/>
                                      <a:pt x="937" y="483"/>
                                    </a:cubicBezTo>
                                    <a:cubicBezTo>
                                      <a:pt x="933" y="481"/>
                                      <a:pt x="928" y="480"/>
                                      <a:pt x="924" y="480"/>
                                    </a:cubicBezTo>
                                    <a:cubicBezTo>
                                      <a:pt x="918" y="480"/>
                                      <a:pt x="913" y="481"/>
                                      <a:pt x="909" y="484"/>
                                    </a:cubicBezTo>
                                    <a:cubicBezTo>
                                      <a:pt x="910" y="485"/>
                                      <a:pt x="911" y="487"/>
                                      <a:pt x="912" y="489"/>
                                    </a:cubicBezTo>
                                    <a:cubicBezTo>
                                      <a:pt x="915" y="487"/>
                                      <a:pt x="919" y="486"/>
                                      <a:pt x="924" y="486"/>
                                    </a:cubicBezTo>
                                    <a:cubicBezTo>
                                      <a:pt x="928" y="486"/>
                                      <a:pt x="933" y="487"/>
                                      <a:pt x="936" y="490"/>
                                    </a:cubicBezTo>
                                    <a:cubicBezTo>
                                      <a:pt x="936" y="490"/>
                                      <a:pt x="936" y="489"/>
                                      <a:pt x="937" y="489"/>
                                    </a:cubicBezTo>
                                    <a:cubicBezTo>
                                      <a:pt x="937" y="494"/>
                                      <a:pt x="937" y="494"/>
                                      <a:pt x="937" y="494"/>
                                    </a:cubicBezTo>
                                    <a:cubicBezTo>
                                      <a:pt x="936" y="497"/>
                                      <a:pt x="935" y="501"/>
                                      <a:pt x="935" y="504"/>
                                    </a:cubicBezTo>
                                    <a:cubicBezTo>
                                      <a:pt x="933" y="504"/>
                                      <a:pt x="933" y="504"/>
                                      <a:pt x="933" y="504"/>
                                    </a:cubicBezTo>
                                    <a:cubicBezTo>
                                      <a:pt x="933" y="503"/>
                                      <a:pt x="933" y="502"/>
                                      <a:pt x="934" y="500"/>
                                    </a:cubicBezTo>
                                    <a:cubicBezTo>
                                      <a:pt x="932" y="497"/>
                                      <a:pt x="928" y="495"/>
                                      <a:pt x="924" y="495"/>
                                    </a:cubicBezTo>
                                    <a:cubicBezTo>
                                      <a:pt x="920" y="495"/>
                                      <a:pt x="916" y="497"/>
                                      <a:pt x="914" y="499"/>
                                    </a:cubicBezTo>
                                    <a:cubicBezTo>
                                      <a:pt x="914" y="501"/>
                                      <a:pt x="915" y="502"/>
                                      <a:pt x="915" y="504"/>
                                    </a:cubicBezTo>
                                    <a:cubicBezTo>
                                      <a:pt x="913" y="504"/>
                                      <a:pt x="913" y="504"/>
                                      <a:pt x="913" y="504"/>
                                    </a:cubicBezTo>
                                    <a:cubicBezTo>
                                      <a:pt x="912" y="491"/>
                                      <a:pt x="907" y="480"/>
                                      <a:pt x="899" y="472"/>
                                    </a:cubicBezTo>
                                    <a:cubicBezTo>
                                      <a:pt x="890" y="463"/>
                                      <a:pt x="877" y="457"/>
                                      <a:pt x="864" y="457"/>
                                    </a:cubicBezTo>
                                    <a:cubicBezTo>
                                      <a:pt x="850" y="457"/>
                                      <a:pt x="837" y="463"/>
                                      <a:pt x="828" y="472"/>
                                    </a:cubicBezTo>
                                    <a:cubicBezTo>
                                      <a:pt x="820" y="480"/>
                                      <a:pt x="815" y="491"/>
                                      <a:pt x="814" y="504"/>
                                    </a:cubicBezTo>
                                    <a:cubicBezTo>
                                      <a:pt x="813" y="504"/>
                                      <a:pt x="813" y="504"/>
                                      <a:pt x="813" y="504"/>
                                    </a:cubicBezTo>
                                    <a:cubicBezTo>
                                      <a:pt x="813" y="503"/>
                                      <a:pt x="813" y="502"/>
                                      <a:pt x="813" y="500"/>
                                    </a:cubicBezTo>
                                    <a:cubicBezTo>
                                      <a:pt x="811" y="497"/>
                                      <a:pt x="807" y="495"/>
                                      <a:pt x="803" y="495"/>
                                    </a:cubicBezTo>
                                    <a:cubicBezTo>
                                      <a:pt x="798" y="495"/>
                                      <a:pt x="795" y="497"/>
                                      <a:pt x="793" y="501"/>
                                    </a:cubicBezTo>
                                    <a:cubicBezTo>
                                      <a:pt x="793" y="502"/>
                                      <a:pt x="793" y="503"/>
                                      <a:pt x="793" y="504"/>
                                    </a:cubicBezTo>
                                    <a:cubicBezTo>
                                      <a:pt x="791" y="504"/>
                                      <a:pt x="791" y="504"/>
                                      <a:pt x="791" y="504"/>
                                    </a:cubicBezTo>
                                    <a:cubicBezTo>
                                      <a:pt x="790" y="491"/>
                                      <a:pt x="785" y="480"/>
                                      <a:pt x="777" y="472"/>
                                    </a:cubicBezTo>
                                    <a:cubicBezTo>
                                      <a:pt x="768" y="463"/>
                                      <a:pt x="755" y="457"/>
                                      <a:pt x="742" y="457"/>
                                    </a:cubicBezTo>
                                    <a:cubicBezTo>
                                      <a:pt x="728" y="457"/>
                                      <a:pt x="716" y="463"/>
                                      <a:pt x="707" y="472"/>
                                    </a:cubicBezTo>
                                    <a:cubicBezTo>
                                      <a:pt x="698" y="480"/>
                                      <a:pt x="693" y="491"/>
                                      <a:pt x="692" y="504"/>
                                    </a:cubicBezTo>
                                    <a:cubicBezTo>
                                      <a:pt x="691" y="504"/>
                                      <a:pt x="691" y="504"/>
                                      <a:pt x="691" y="504"/>
                                    </a:cubicBezTo>
                                    <a:cubicBezTo>
                                      <a:pt x="691" y="503"/>
                                      <a:pt x="691" y="502"/>
                                      <a:pt x="691" y="500"/>
                                    </a:cubicBezTo>
                                    <a:cubicBezTo>
                                      <a:pt x="689" y="497"/>
                                      <a:pt x="685" y="495"/>
                                      <a:pt x="681" y="495"/>
                                    </a:cubicBezTo>
                                    <a:cubicBezTo>
                                      <a:pt x="677" y="495"/>
                                      <a:pt x="674" y="497"/>
                                      <a:pt x="671" y="499"/>
                                    </a:cubicBezTo>
                                    <a:cubicBezTo>
                                      <a:pt x="672" y="501"/>
                                      <a:pt x="672" y="502"/>
                                      <a:pt x="672" y="504"/>
                                    </a:cubicBezTo>
                                    <a:cubicBezTo>
                                      <a:pt x="670" y="504"/>
                                      <a:pt x="670" y="504"/>
                                      <a:pt x="670" y="504"/>
                                    </a:cubicBezTo>
                                    <a:cubicBezTo>
                                      <a:pt x="670" y="491"/>
                                      <a:pt x="664" y="480"/>
                                      <a:pt x="656" y="472"/>
                                    </a:cubicBezTo>
                                    <a:cubicBezTo>
                                      <a:pt x="647" y="463"/>
                                      <a:pt x="635" y="457"/>
                                      <a:pt x="621" y="457"/>
                                    </a:cubicBezTo>
                                    <a:cubicBezTo>
                                      <a:pt x="607" y="457"/>
                                      <a:pt x="595" y="463"/>
                                      <a:pt x="586" y="472"/>
                                    </a:cubicBezTo>
                                    <a:cubicBezTo>
                                      <a:pt x="577" y="480"/>
                                      <a:pt x="572" y="491"/>
                                      <a:pt x="571" y="504"/>
                                    </a:cubicBezTo>
                                    <a:cubicBezTo>
                                      <a:pt x="570" y="504"/>
                                      <a:pt x="570" y="504"/>
                                      <a:pt x="570" y="504"/>
                                    </a:cubicBezTo>
                                    <a:cubicBezTo>
                                      <a:pt x="570" y="503"/>
                                      <a:pt x="570" y="502"/>
                                      <a:pt x="570" y="500"/>
                                    </a:cubicBezTo>
                                    <a:cubicBezTo>
                                      <a:pt x="568" y="497"/>
                                      <a:pt x="564" y="495"/>
                                      <a:pt x="560" y="495"/>
                                    </a:cubicBezTo>
                                    <a:cubicBezTo>
                                      <a:pt x="555" y="495"/>
                                      <a:pt x="552" y="497"/>
                                      <a:pt x="550" y="501"/>
                                    </a:cubicBezTo>
                                    <a:cubicBezTo>
                                      <a:pt x="549" y="501"/>
                                      <a:pt x="549" y="500"/>
                                      <a:pt x="549" y="500"/>
                                    </a:cubicBezTo>
                                    <a:cubicBezTo>
                                      <a:pt x="550" y="501"/>
                                      <a:pt x="550" y="503"/>
                                      <a:pt x="550" y="504"/>
                                    </a:cubicBezTo>
                                    <a:cubicBezTo>
                                      <a:pt x="548" y="504"/>
                                      <a:pt x="548" y="504"/>
                                      <a:pt x="548" y="504"/>
                                    </a:cubicBezTo>
                                    <a:cubicBezTo>
                                      <a:pt x="547" y="491"/>
                                      <a:pt x="542" y="480"/>
                                      <a:pt x="534" y="472"/>
                                    </a:cubicBezTo>
                                    <a:cubicBezTo>
                                      <a:pt x="525" y="463"/>
                                      <a:pt x="512" y="457"/>
                                      <a:pt x="499" y="457"/>
                                    </a:cubicBezTo>
                                    <a:cubicBezTo>
                                      <a:pt x="485" y="457"/>
                                      <a:pt x="473" y="463"/>
                                      <a:pt x="464" y="472"/>
                                    </a:cubicBezTo>
                                    <a:cubicBezTo>
                                      <a:pt x="455" y="480"/>
                                      <a:pt x="450" y="491"/>
                                      <a:pt x="449" y="504"/>
                                    </a:cubicBezTo>
                                    <a:cubicBezTo>
                                      <a:pt x="448" y="504"/>
                                      <a:pt x="448" y="504"/>
                                      <a:pt x="448" y="504"/>
                                    </a:cubicBezTo>
                                    <a:cubicBezTo>
                                      <a:pt x="448" y="503"/>
                                      <a:pt x="448" y="502"/>
                                      <a:pt x="448" y="500"/>
                                    </a:cubicBezTo>
                                    <a:cubicBezTo>
                                      <a:pt x="446" y="497"/>
                                      <a:pt x="442" y="495"/>
                                      <a:pt x="438" y="495"/>
                                    </a:cubicBezTo>
                                    <a:cubicBezTo>
                                      <a:pt x="434" y="495"/>
                                      <a:pt x="431" y="497"/>
                                      <a:pt x="428" y="499"/>
                                    </a:cubicBezTo>
                                    <a:cubicBezTo>
                                      <a:pt x="429" y="501"/>
                                      <a:pt x="429" y="502"/>
                                      <a:pt x="429" y="504"/>
                                    </a:cubicBezTo>
                                    <a:cubicBezTo>
                                      <a:pt x="427" y="504"/>
                                      <a:pt x="427" y="504"/>
                                      <a:pt x="427" y="504"/>
                                    </a:cubicBezTo>
                                    <a:cubicBezTo>
                                      <a:pt x="427" y="491"/>
                                      <a:pt x="421" y="480"/>
                                      <a:pt x="413" y="472"/>
                                    </a:cubicBezTo>
                                    <a:cubicBezTo>
                                      <a:pt x="404" y="463"/>
                                      <a:pt x="391" y="457"/>
                                      <a:pt x="378" y="457"/>
                                    </a:cubicBezTo>
                                    <a:cubicBezTo>
                                      <a:pt x="364" y="457"/>
                                      <a:pt x="352" y="463"/>
                                      <a:pt x="343" y="472"/>
                                    </a:cubicBezTo>
                                    <a:cubicBezTo>
                                      <a:pt x="334" y="480"/>
                                      <a:pt x="329" y="491"/>
                                      <a:pt x="328" y="504"/>
                                    </a:cubicBezTo>
                                    <a:cubicBezTo>
                                      <a:pt x="327" y="504"/>
                                      <a:pt x="327" y="504"/>
                                      <a:pt x="327" y="504"/>
                                    </a:cubicBezTo>
                                    <a:cubicBezTo>
                                      <a:pt x="327" y="503"/>
                                      <a:pt x="327" y="502"/>
                                      <a:pt x="327" y="500"/>
                                    </a:cubicBezTo>
                                    <a:cubicBezTo>
                                      <a:pt x="325" y="497"/>
                                      <a:pt x="321" y="495"/>
                                      <a:pt x="317" y="495"/>
                                    </a:cubicBezTo>
                                    <a:cubicBezTo>
                                      <a:pt x="313" y="495"/>
                                      <a:pt x="309" y="497"/>
                                      <a:pt x="307" y="501"/>
                                    </a:cubicBezTo>
                                    <a:cubicBezTo>
                                      <a:pt x="307" y="502"/>
                                      <a:pt x="307" y="503"/>
                                      <a:pt x="307" y="504"/>
                                    </a:cubicBezTo>
                                    <a:cubicBezTo>
                                      <a:pt x="305" y="504"/>
                                      <a:pt x="305" y="504"/>
                                      <a:pt x="305" y="504"/>
                                    </a:cubicBezTo>
                                    <a:cubicBezTo>
                                      <a:pt x="305" y="491"/>
                                      <a:pt x="299" y="480"/>
                                      <a:pt x="291" y="472"/>
                                    </a:cubicBezTo>
                                    <a:cubicBezTo>
                                      <a:pt x="282" y="463"/>
                                      <a:pt x="270" y="457"/>
                                      <a:pt x="256" y="457"/>
                                    </a:cubicBezTo>
                                    <a:cubicBezTo>
                                      <a:pt x="242" y="457"/>
                                      <a:pt x="230" y="463"/>
                                      <a:pt x="221" y="472"/>
                                    </a:cubicBezTo>
                                    <a:cubicBezTo>
                                      <a:pt x="212" y="480"/>
                                      <a:pt x="207" y="491"/>
                                      <a:pt x="206" y="504"/>
                                    </a:cubicBezTo>
                                    <a:cubicBezTo>
                                      <a:pt x="205" y="504"/>
                                      <a:pt x="205" y="504"/>
                                      <a:pt x="205" y="504"/>
                                    </a:cubicBezTo>
                                    <a:cubicBezTo>
                                      <a:pt x="205" y="503"/>
                                      <a:pt x="205" y="502"/>
                                      <a:pt x="205" y="500"/>
                                    </a:cubicBezTo>
                                    <a:cubicBezTo>
                                      <a:pt x="203" y="497"/>
                                      <a:pt x="199" y="495"/>
                                      <a:pt x="195" y="495"/>
                                    </a:cubicBezTo>
                                    <a:cubicBezTo>
                                      <a:pt x="191" y="495"/>
                                      <a:pt x="188" y="497"/>
                                      <a:pt x="186" y="499"/>
                                    </a:cubicBezTo>
                                    <a:cubicBezTo>
                                      <a:pt x="186" y="501"/>
                                      <a:pt x="186" y="502"/>
                                      <a:pt x="186" y="504"/>
                                    </a:cubicBezTo>
                                    <a:cubicBezTo>
                                      <a:pt x="185" y="504"/>
                                      <a:pt x="185" y="504"/>
                                      <a:pt x="185" y="504"/>
                                    </a:cubicBezTo>
                                    <a:cubicBezTo>
                                      <a:pt x="184" y="491"/>
                                      <a:pt x="178" y="480"/>
                                      <a:pt x="170" y="472"/>
                                    </a:cubicBezTo>
                                    <a:cubicBezTo>
                                      <a:pt x="161" y="463"/>
                                      <a:pt x="149" y="457"/>
                                      <a:pt x="135" y="457"/>
                                    </a:cubicBezTo>
                                    <a:cubicBezTo>
                                      <a:pt x="121" y="457"/>
                                      <a:pt x="109" y="463"/>
                                      <a:pt x="100" y="472"/>
                                    </a:cubicBezTo>
                                    <a:cubicBezTo>
                                      <a:pt x="92" y="480"/>
                                      <a:pt x="86" y="491"/>
                                      <a:pt x="86" y="504"/>
                                    </a:cubicBezTo>
                                    <a:cubicBezTo>
                                      <a:pt x="84" y="504"/>
                                      <a:pt x="84" y="504"/>
                                      <a:pt x="84" y="504"/>
                                    </a:cubicBezTo>
                                    <a:cubicBezTo>
                                      <a:pt x="84" y="503"/>
                                      <a:pt x="84" y="502"/>
                                      <a:pt x="84" y="500"/>
                                    </a:cubicBezTo>
                                    <a:cubicBezTo>
                                      <a:pt x="82" y="497"/>
                                      <a:pt x="78" y="495"/>
                                      <a:pt x="74" y="495"/>
                                    </a:cubicBezTo>
                                    <a:cubicBezTo>
                                      <a:pt x="70" y="495"/>
                                      <a:pt x="66" y="497"/>
                                      <a:pt x="64" y="501"/>
                                    </a:cubicBezTo>
                                    <a:cubicBezTo>
                                      <a:pt x="64" y="502"/>
                                      <a:pt x="64" y="503"/>
                                      <a:pt x="64" y="504"/>
                                    </a:cubicBezTo>
                                    <a:cubicBezTo>
                                      <a:pt x="62" y="504"/>
                                      <a:pt x="62" y="504"/>
                                      <a:pt x="62" y="504"/>
                                    </a:cubicBezTo>
                                    <a:cubicBezTo>
                                      <a:pt x="62" y="491"/>
                                      <a:pt x="56" y="480"/>
                                      <a:pt x="48" y="472"/>
                                    </a:cubicBezTo>
                                    <a:cubicBezTo>
                                      <a:pt x="39" y="463"/>
                                      <a:pt x="27" y="457"/>
                                      <a:pt x="13" y="457"/>
                                    </a:cubicBezTo>
                                    <a:cubicBezTo>
                                      <a:pt x="9" y="457"/>
                                      <a:pt x="4" y="458"/>
                                      <a:pt x="0" y="459"/>
                                    </a:cubicBezTo>
                                    <a:cubicBezTo>
                                      <a:pt x="0" y="450"/>
                                      <a:pt x="0" y="450"/>
                                      <a:pt x="0" y="450"/>
                                    </a:cubicBezTo>
                                    <a:cubicBezTo>
                                      <a:pt x="3" y="445"/>
                                      <a:pt x="7" y="442"/>
                                      <a:pt x="13" y="442"/>
                                    </a:cubicBezTo>
                                    <a:cubicBezTo>
                                      <a:pt x="20" y="442"/>
                                      <a:pt x="27" y="448"/>
                                      <a:pt x="27" y="455"/>
                                    </a:cubicBezTo>
                                    <a:cubicBezTo>
                                      <a:pt x="27" y="456"/>
                                      <a:pt x="26" y="457"/>
                                      <a:pt x="26" y="457"/>
                                    </a:cubicBezTo>
                                    <a:cubicBezTo>
                                      <a:pt x="28" y="458"/>
                                      <a:pt x="30" y="459"/>
                                      <a:pt x="32" y="459"/>
                                    </a:cubicBezTo>
                                    <a:cubicBezTo>
                                      <a:pt x="32" y="458"/>
                                      <a:pt x="32" y="457"/>
                                      <a:pt x="32" y="455"/>
                                    </a:cubicBezTo>
                                    <a:cubicBezTo>
                                      <a:pt x="32" y="450"/>
                                      <a:pt x="30" y="445"/>
                                      <a:pt x="27" y="442"/>
                                    </a:cubicBezTo>
                                    <a:cubicBezTo>
                                      <a:pt x="23" y="438"/>
                                      <a:pt x="18" y="436"/>
                                      <a:pt x="13" y="436"/>
                                    </a:cubicBezTo>
                                    <a:cubicBezTo>
                                      <a:pt x="8" y="436"/>
                                      <a:pt x="4" y="438"/>
                                      <a:pt x="0" y="441"/>
                                    </a:cubicBezTo>
                                    <a:cubicBezTo>
                                      <a:pt x="0" y="438"/>
                                      <a:pt x="0" y="438"/>
                                      <a:pt x="0" y="438"/>
                                    </a:cubicBezTo>
                                    <a:cubicBezTo>
                                      <a:pt x="4" y="436"/>
                                      <a:pt x="8" y="434"/>
                                      <a:pt x="13" y="434"/>
                                    </a:cubicBezTo>
                                    <a:cubicBezTo>
                                      <a:pt x="25" y="434"/>
                                      <a:pt x="34" y="444"/>
                                      <a:pt x="34" y="455"/>
                                    </a:cubicBezTo>
                                    <a:cubicBezTo>
                                      <a:pt x="34" y="457"/>
                                      <a:pt x="34" y="458"/>
                                      <a:pt x="34" y="460"/>
                                    </a:cubicBezTo>
                                    <a:cubicBezTo>
                                      <a:pt x="35" y="461"/>
                                      <a:pt x="37" y="462"/>
                                      <a:pt x="39" y="463"/>
                                    </a:cubicBezTo>
                                    <a:cubicBezTo>
                                      <a:pt x="40" y="460"/>
                                      <a:pt x="40" y="458"/>
                                      <a:pt x="40" y="455"/>
                                    </a:cubicBezTo>
                                    <a:cubicBezTo>
                                      <a:pt x="40" y="448"/>
                                      <a:pt x="37" y="441"/>
                                      <a:pt x="32" y="436"/>
                                    </a:cubicBezTo>
                                    <a:cubicBezTo>
                                      <a:pt x="27" y="431"/>
                                      <a:pt x="20" y="428"/>
                                      <a:pt x="13" y="428"/>
                                    </a:cubicBezTo>
                                    <a:cubicBezTo>
                                      <a:pt x="8" y="428"/>
                                      <a:pt x="4" y="429"/>
                                      <a:pt x="0" y="431"/>
                                    </a:cubicBezTo>
                                    <a:cubicBezTo>
                                      <a:pt x="0" y="429"/>
                                      <a:pt x="0" y="429"/>
                                      <a:pt x="0" y="429"/>
                                    </a:cubicBezTo>
                                    <a:cubicBezTo>
                                      <a:pt x="4" y="428"/>
                                      <a:pt x="8" y="427"/>
                                      <a:pt x="13" y="427"/>
                                    </a:cubicBezTo>
                                    <a:cubicBezTo>
                                      <a:pt x="29" y="427"/>
                                      <a:pt x="42" y="440"/>
                                      <a:pt x="42" y="455"/>
                                    </a:cubicBezTo>
                                    <a:cubicBezTo>
                                      <a:pt x="42" y="458"/>
                                      <a:pt x="41" y="461"/>
                                      <a:pt x="41" y="464"/>
                                    </a:cubicBezTo>
                                    <a:cubicBezTo>
                                      <a:pt x="42" y="464"/>
                                      <a:pt x="43" y="465"/>
                                      <a:pt x="44" y="466"/>
                                    </a:cubicBezTo>
                                    <a:cubicBezTo>
                                      <a:pt x="44" y="465"/>
                                      <a:pt x="45" y="465"/>
                                      <a:pt x="46" y="464"/>
                                    </a:cubicBezTo>
                                    <a:cubicBezTo>
                                      <a:pt x="47" y="461"/>
                                      <a:pt x="47" y="458"/>
                                      <a:pt x="47" y="455"/>
                                    </a:cubicBezTo>
                                    <a:cubicBezTo>
                                      <a:pt x="47" y="446"/>
                                      <a:pt x="43" y="437"/>
                                      <a:pt x="37" y="431"/>
                                    </a:cubicBezTo>
                                    <a:cubicBezTo>
                                      <a:pt x="31" y="425"/>
                                      <a:pt x="22" y="421"/>
                                      <a:pt x="13" y="421"/>
                                    </a:cubicBezTo>
                                    <a:cubicBezTo>
                                      <a:pt x="9" y="421"/>
                                      <a:pt x="4" y="422"/>
                                      <a:pt x="0" y="424"/>
                                    </a:cubicBezTo>
                                    <a:cubicBezTo>
                                      <a:pt x="0" y="422"/>
                                      <a:pt x="0" y="422"/>
                                      <a:pt x="0" y="422"/>
                                    </a:cubicBezTo>
                                    <a:cubicBezTo>
                                      <a:pt x="4" y="420"/>
                                      <a:pt x="9" y="420"/>
                                      <a:pt x="13" y="420"/>
                                    </a:cubicBezTo>
                                    <a:cubicBezTo>
                                      <a:pt x="33" y="420"/>
                                      <a:pt x="49" y="436"/>
                                      <a:pt x="49" y="455"/>
                                    </a:cubicBezTo>
                                    <a:cubicBezTo>
                                      <a:pt x="49" y="458"/>
                                      <a:pt x="48" y="460"/>
                                      <a:pt x="48" y="463"/>
                                    </a:cubicBezTo>
                                    <a:cubicBezTo>
                                      <a:pt x="50" y="462"/>
                                      <a:pt x="52" y="460"/>
                                      <a:pt x="55" y="459"/>
                                    </a:cubicBezTo>
                                    <a:cubicBezTo>
                                      <a:pt x="55" y="458"/>
                                      <a:pt x="55" y="457"/>
                                      <a:pt x="55" y="455"/>
                                    </a:cubicBezTo>
                                    <a:cubicBezTo>
                                      <a:pt x="55" y="444"/>
                                      <a:pt x="50" y="433"/>
                                      <a:pt x="43" y="426"/>
                                    </a:cubicBezTo>
                                    <a:cubicBezTo>
                                      <a:pt x="35" y="418"/>
                                      <a:pt x="25" y="413"/>
                                      <a:pt x="13" y="413"/>
                                    </a:cubicBezTo>
                                    <a:cubicBezTo>
                                      <a:pt x="9" y="413"/>
                                      <a:pt x="4" y="414"/>
                                      <a:pt x="0" y="415"/>
                                    </a:cubicBezTo>
                                    <a:cubicBezTo>
                                      <a:pt x="0" y="414"/>
                                      <a:pt x="0" y="414"/>
                                      <a:pt x="0" y="414"/>
                                    </a:cubicBezTo>
                                    <a:cubicBezTo>
                                      <a:pt x="4" y="413"/>
                                      <a:pt x="9" y="412"/>
                                      <a:pt x="13" y="412"/>
                                    </a:cubicBezTo>
                                    <a:cubicBezTo>
                                      <a:pt x="37" y="412"/>
                                      <a:pt x="56" y="431"/>
                                      <a:pt x="56" y="455"/>
                                    </a:cubicBezTo>
                                    <a:cubicBezTo>
                                      <a:pt x="56" y="457"/>
                                      <a:pt x="56" y="458"/>
                                      <a:pt x="56" y="459"/>
                                    </a:cubicBezTo>
                                    <a:cubicBezTo>
                                      <a:pt x="58" y="458"/>
                                      <a:pt x="60" y="457"/>
                                      <a:pt x="63" y="457"/>
                                    </a:cubicBezTo>
                                    <a:cubicBezTo>
                                      <a:pt x="63" y="456"/>
                                      <a:pt x="63" y="456"/>
                                      <a:pt x="63" y="455"/>
                                    </a:cubicBezTo>
                                    <a:cubicBezTo>
                                      <a:pt x="63" y="442"/>
                                      <a:pt x="57" y="429"/>
                                      <a:pt x="48" y="420"/>
                                    </a:cubicBezTo>
                                    <a:cubicBezTo>
                                      <a:pt x="39" y="411"/>
                                      <a:pt x="27" y="406"/>
                                      <a:pt x="13" y="406"/>
                                    </a:cubicBezTo>
                                    <a:cubicBezTo>
                                      <a:pt x="9" y="406"/>
                                      <a:pt x="4" y="406"/>
                                      <a:pt x="0" y="407"/>
                                    </a:cubicBezTo>
                                    <a:cubicBezTo>
                                      <a:pt x="0" y="399"/>
                                      <a:pt x="0" y="399"/>
                                      <a:pt x="0" y="399"/>
                                    </a:cubicBezTo>
                                    <a:cubicBezTo>
                                      <a:pt x="3" y="394"/>
                                      <a:pt x="7" y="390"/>
                                      <a:pt x="13" y="390"/>
                                    </a:cubicBezTo>
                                    <a:cubicBezTo>
                                      <a:pt x="20" y="390"/>
                                      <a:pt x="27" y="397"/>
                                      <a:pt x="27" y="404"/>
                                    </a:cubicBezTo>
                                    <a:cubicBezTo>
                                      <a:pt x="27" y="405"/>
                                      <a:pt x="26" y="405"/>
                                      <a:pt x="26" y="406"/>
                                    </a:cubicBezTo>
                                    <a:cubicBezTo>
                                      <a:pt x="28" y="407"/>
                                      <a:pt x="30" y="407"/>
                                      <a:pt x="32" y="408"/>
                                    </a:cubicBezTo>
                                    <a:cubicBezTo>
                                      <a:pt x="32" y="407"/>
                                      <a:pt x="32" y="405"/>
                                      <a:pt x="32" y="404"/>
                                    </a:cubicBezTo>
                                    <a:cubicBezTo>
                                      <a:pt x="32" y="399"/>
                                      <a:pt x="30" y="394"/>
                                      <a:pt x="27" y="390"/>
                                    </a:cubicBezTo>
                                    <a:cubicBezTo>
                                      <a:pt x="23" y="387"/>
                                      <a:pt x="18" y="385"/>
                                      <a:pt x="13" y="385"/>
                                    </a:cubicBezTo>
                                    <a:cubicBezTo>
                                      <a:pt x="8" y="385"/>
                                      <a:pt x="4" y="386"/>
                                      <a:pt x="0" y="389"/>
                                    </a:cubicBezTo>
                                    <a:cubicBezTo>
                                      <a:pt x="0" y="387"/>
                                      <a:pt x="0" y="387"/>
                                      <a:pt x="0" y="387"/>
                                    </a:cubicBezTo>
                                    <a:cubicBezTo>
                                      <a:pt x="4" y="385"/>
                                      <a:pt x="8" y="383"/>
                                      <a:pt x="13" y="383"/>
                                    </a:cubicBezTo>
                                    <a:cubicBezTo>
                                      <a:pt x="25" y="383"/>
                                      <a:pt x="34" y="392"/>
                                      <a:pt x="34" y="404"/>
                                    </a:cubicBezTo>
                                    <a:cubicBezTo>
                                      <a:pt x="34" y="406"/>
                                      <a:pt x="34" y="407"/>
                                      <a:pt x="34" y="409"/>
                                    </a:cubicBezTo>
                                    <a:cubicBezTo>
                                      <a:pt x="35" y="409"/>
                                      <a:pt x="37" y="410"/>
                                      <a:pt x="39" y="411"/>
                                    </a:cubicBezTo>
                                    <a:cubicBezTo>
                                      <a:pt x="40" y="409"/>
                                      <a:pt x="40" y="407"/>
                                      <a:pt x="40" y="404"/>
                                    </a:cubicBezTo>
                                    <a:cubicBezTo>
                                      <a:pt x="40" y="397"/>
                                      <a:pt x="37" y="390"/>
                                      <a:pt x="32" y="385"/>
                                    </a:cubicBezTo>
                                    <a:cubicBezTo>
                                      <a:pt x="27" y="380"/>
                                      <a:pt x="20" y="377"/>
                                      <a:pt x="13" y="377"/>
                                    </a:cubicBezTo>
                                    <a:cubicBezTo>
                                      <a:pt x="8" y="377"/>
                                      <a:pt x="4" y="378"/>
                                      <a:pt x="0" y="380"/>
                                    </a:cubicBezTo>
                                    <a:cubicBezTo>
                                      <a:pt x="0" y="378"/>
                                      <a:pt x="0" y="378"/>
                                      <a:pt x="0" y="378"/>
                                    </a:cubicBezTo>
                                    <a:cubicBezTo>
                                      <a:pt x="4" y="376"/>
                                      <a:pt x="8" y="375"/>
                                      <a:pt x="13" y="375"/>
                                    </a:cubicBezTo>
                                    <a:cubicBezTo>
                                      <a:pt x="29" y="375"/>
                                      <a:pt x="42" y="388"/>
                                      <a:pt x="42" y="404"/>
                                    </a:cubicBezTo>
                                    <a:cubicBezTo>
                                      <a:pt x="42" y="407"/>
                                      <a:pt x="41" y="410"/>
                                      <a:pt x="41" y="412"/>
                                    </a:cubicBezTo>
                                    <a:cubicBezTo>
                                      <a:pt x="42" y="413"/>
                                      <a:pt x="43" y="414"/>
                                      <a:pt x="44" y="414"/>
                                    </a:cubicBezTo>
                                    <a:cubicBezTo>
                                      <a:pt x="44" y="414"/>
                                      <a:pt x="45" y="413"/>
                                      <a:pt x="46" y="413"/>
                                    </a:cubicBezTo>
                                    <a:cubicBezTo>
                                      <a:pt x="47" y="410"/>
                                      <a:pt x="47" y="407"/>
                                      <a:pt x="47" y="404"/>
                                    </a:cubicBezTo>
                                    <a:cubicBezTo>
                                      <a:pt x="47" y="395"/>
                                      <a:pt x="43" y="386"/>
                                      <a:pt x="37" y="380"/>
                                    </a:cubicBezTo>
                                    <a:cubicBezTo>
                                      <a:pt x="31" y="374"/>
                                      <a:pt x="22" y="370"/>
                                      <a:pt x="13" y="370"/>
                                    </a:cubicBezTo>
                                    <a:cubicBezTo>
                                      <a:pt x="9" y="370"/>
                                      <a:pt x="4" y="371"/>
                                      <a:pt x="0" y="372"/>
                                    </a:cubicBezTo>
                                    <a:cubicBezTo>
                                      <a:pt x="0" y="371"/>
                                      <a:pt x="0" y="371"/>
                                      <a:pt x="0" y="371"/>
                                    </a:cubicBezTo>
                                    <a:cubicBezTo>
                                      <a:pt x="4" y="369"/>
                                      <a:pt x="9" y="368"/>
                                      <a:pt x="13" y="368"/>
                                    </a:cubicBezTo>
                                    <a:cubicBezTo>
                                      <a:pt x="33" y="368"/>
                                      <a:pt x="49" y="384"/>
                                      <a:pt x="49" y="404"/>
                                    </a:cubicBezTo>
                                    <a:cubicBezTo>
                                      <a:pt x="49" y="407"/>
                                      <a:pt x="48" y="409"/>
                                      <a:pt x="48" y="411"/>
                                    </a:cubicBezTo>
                                    <a:cubicBezTo>
                                      <a:pt x="50" y="410"/>
                                      <a:pt x="52" y="409"/>
                                      <a:pt x="55" y="408"/>
                                    </a:cubicBezTo>
                                    <a:cubicBezTo>
                                      <a:pt x="55" y="407"/>
                                      <a:pt x="55" y="405"/>
                                      <a:pt x="55" y="404"/>
                                    </a:cubicBezTo>
                                    <a:cubicBezTo>
                                      <a:pt x="55" y="392"/>
                                      <a:pt x="50" y="382"/>
                                      <a:pt x="43" y="374"/>
                                    </a:cubicBezTo>
                                    <a:cubicBezTo>
                                      <a:pt x="35" y="367"/>
                                      <a:pt x="25" y="362"/>
                                      <a:pt x="13" y="362"/>
                                    </a:cubicBezTo>
                                    <a:cubicBezTo>
                                      <a:pt x="9" y="362"/>
                                      <a:pt x="4" y="363"/>
                                      <a:pt x="0" y="364"/>
                                    </a:cubicBezTo>
                                    <a:cubicBezTo>
                                      <a:pt x="0" y="362"/>
                                      <a:pt x="0" y="362"/>
                                      <a:pt x="0" y="362"/>
                                    </a:cubicBezTo>
                                    <a:cubicBezTo>
                                      <a:pt x="4" y="361"/>
                                      <a:pt x="9" y="361"/>
                                      <a:pt x="13" y="361"/>
                                    </a:cubicBezTo>
                                    <a:cubicBezTo>
                                      <a:pt x="37" y="361"/>
                                      <a:pt x="56" y="380"/>
                                      <a:pt x="56" y="404"/>
                                    </a:cubicBezTo>
                                    <a:cubicBezTo>
                                      <a:pt x="56" y="405"/>
                                      <a:pt x="56" y="406"/>
                                      <a:pt x="56" y="407"/>
                                    </a:cubicBezTo>
                                    <a:cubicBezTo>
                                      <a:pt x="58" y="407"/>
                                      <a:pt x="60" y="406"/>
                                      <a:pt x="63" y="406"/>
                                    </a:cubicBezTo>
                                    <a:cubicBezTo>
                                      <a:pt x="63" y="405"/>
                                      <a:pt x="63" y="405"/>
                                      <a:pt x="63" y="404"/>
                                    </a:cubicBezTo>
                                    <a:cubicBezTo>
                                      <a:pt x="63" y="390"/>
                                      <a:pt x="57" y="378"/>
                                      <a:pt x="48" y="369"/>
                                    </a:cubicBezTo>
                                    <a:cubicBezTo>
                                      <a:pt x="39" y="360"/>
                                      <a:pt x="27" y="354"/>
                                      <a:pt x="13" y="354"/>
                                    </a:cubicBezTo>
                                    <a:cubicBezTo>
                                      <a:pt x="9" y="354"/>
                                      <a:pt x="4" y="355"/>
                                      <a:pt x="0" y="356"/>
                                    </a:cubicBezTo>
                                    <a:cubicBezTo>
                                      <a:pt x="0" y="347"/>
                                      <a:pt x="0" y="347"/>
                                      <a:pt x="0" y="347"/>
                                    </a:cubicBezTo>
                                    <a:cubicBezTo>
                                      <a:pt x="3" y="343"/>
                                      <a:pt x="7" y="339"/>
                                      <a:pt x="13" y="339"/>
                                    </a:cubicBezTo>
                                    <a:cubicBezTo>
                                      <a:pt x="20" y="339"/>
                                      <a:pt x="27" y="345"/>
                                      <a:pt x="27" y="353"/>
                                    </a:cubicBezTo>
                                    <a:cubicBezTo>
                                      <a:pt x="27" y="353"/>
                                      <a:pt x="26" y="354"/>
                                      <a:pt x="26" y="355"/>
                                    </a:cubicBezTo>
                                    <a:cubicBezTo>
                                      <a:pt x="28" y="355"/>
                                      <a:pt x="30" y="356"/>
                                      <a:pt x="32" y="357"/>
                                    </a:cubicBezTo>
                                    <a:cubicBezTo>
                                      <a:pt x="32" y="355"/>
                                      <a:pt x="32" y="354"/>
                                      <a:pt x="32" y="353"/>
                                    </a:cubicBezTo>
                                    <a:cubicBezTo>
                                      <a:pt x="32" y="347"/>
                                      <a:pt x="30" y="342"/>
                                      <a:pt x="27" y="339"/>
                                    </a:cubicBezTo>
                                    <a:cubicBezTo>
                                      <a:pt x="23" y="335"/>
                                      <a:pt x="18" y="333"/>
                                      <a:pt x="13" y="333"/>
                                    </a:cubicBezTo>
                                    <a:cubicBezTo>
                                      <a:pt x="8" y="333"/>
                                      <a:pt x="4" y="335"/>
                                      <a:pt x="0" y="338"/>
                                    </a:cubicBezTo>
                                    <a:cubicBezTo>
                                      <a:pt x="0" y="336"/>
                                      <a:pt x="0" y="336"/>
                                      <a:pt x="0" y="336"/>
                                    </a:cubicBezTo>
                                    <a:cubicBezTo>
                                      <a:pt x="4" y="333"/>
                                      <a:pt x="8" y="332"/>
                                      <a:pt x="13" y="332"/>
                                    </a:cubicBezTo>
                                    <a:cubicBezTo>
                                      <a:pt x="25" y="332"/>
                                      <a:pt x="34" y="341"/>
                                      <a:pt x="34" y="353"/>
                                    </a:cubicBezTo>
                                    <a:cubicBezTo>
                                      <a:pt x="34" y="354"/>
                                      <a:pt x="34" y="356"/>
                                      <a:pt x="34" y="357"/>
                                    </a:cubicBezTo>
                                    <a:cubicBezTo>
                                      <a:pt x="35" y="358"/>
                                      <a:pt x="37" y="359"/>
                                      <a:pt x="39" y="360"/>
                                    </a:cubicBezTo>
                                    <a:cubicBezTo>
                                      <a:pt x="40" y="358"/>
                                      <a:pt x="40" y="355"/>
                                      <a:pt x="40" y="353"/>
                                    </a:cubicBezTo>
                                    <a:cubicBezTo>
                                      <a:pt x="40" y="345"/>
                                      <a:pt x="37" y="338"/>
                                      <a:pt x="32" y="333"/>
                                    </a:cubicBezTo>
                                    <a:cubicBezTo>
                                      <a:pt x="27" y="328"/>
                                      <a:pt x="20" y="325"/>
                                      <a:pt x="13" y="325"/>
                                    </a:cubicBezTo>
                                    <a:cubicBezTo>
                                      <a:pt x="8" y="325"/>
                                      <a:pt x="4" y="327"/>
                                      <a:pt x="0" y="328"/>
                                    </a:cubicBezTo>
                                    <a:cubicBezTo>
                                      <a:pt x="0" y="327"/>
                                      <a:pt x="0" y="327"/>
                                      <a:pt x="0" y="327"/>
                                    </a:cubicBezTo>
                                    <a:cubicBezTo>
                                      <a:pt x="4" y="325"/>
                                      <a:pt x="8" y="324"/>
                                      <a:pt x="13" y="324"/>
                                    </a:cubicBezTo>
                                    <a:cubicBezTo>
                                      <a:pt x="29" y="324"/>
                                      <a:pt x="42" y="337"/>
                                      <a:pt x="42" y="353"/>
                                    </a:cubicBezTo>
                                    <a:cubicBezTo>
                                      <a:pt x="42" y="356"/>
                                      <a:pt x="41" y="358"/>
                                      <a:pt x="41" y="361"/>
                                    </a:cubicBezTo>
                                    <a:cubicBezTo>
                                      <a:pt x="42" y="362"/>
                                      <a:pt x="43" y="362"/>
                                      <a:pt x="44" y="363"/>
                                    </a:cubicBezTo>
                                    <a:cubicBezTo>
                                      <a:pt x="44" y="362"/>
                                      <a:pt x="45" y="362"/>
                                      <a:pt x="46" y="361"/>
                                    </a:cubicBezTo>
                                    <a:cubicBezTo>
                                      <a:pt x="47" y="358"/>
                                      <a:pt x="47" y="356"/>
                                      <a:pt x="47" y="353"/>
                                    </a:cubicBezTo>
                                    <a:cubicBezTo>
                                      <a:pt x="47" y="343"/>
                                      <a:pt x="43" y="335"/>
                                      <a:pt x="37" y="328"/>
                                    </a:cubicBezTo>
                                    <a:cubicBezTo>
                                      <a:pt x="31" y="322"/>
                                      <a:pt x="22" y="318"/>
                                      <a:pt x="13" y="318"/>
                                    </a:cubicBezTo>
                                    <a:cubicBezTo>
                                      <a:pt x="9" y="318"/>
                                      <a:pt x="4" y="319"/>
                                      <a:pt x="0" y="321"/>
                                    </a:cubicBezTo>
                                    <a:cubicBezTo>
                                      <a:pt x="0" y="319"/>
                                      <a:pt x="0" y="319"/>
                                      <a:pt x="0" y="319"/>
                                    </a:cubicBezTo>
                                    <a:cubicBezTo>
                                      <a:pt x="4" y="318"/>
                                      <a:pt x="9" y="317"/>
                                      <a:pt x="13" y="317"/>
                                    </a:cubicBezTo>
                                    <a:cubicBezTo>
                                      <a:pt x="33" y="317"/>
                                      <a:pt x="49" y="333"/>
                                      <a:pt x="49" y="353"/>
                                    </a:cubicBezTo>
                                    <a:cubicBezTo>
                                      <a:pt x="49" y="355"/>
                                      <a:pt x="48" y="358"/>
                                      <a:pt x="48" y="360"/>
                                    </a:cubicBezTo>
                                    <a:cubicBezTo>
                                      <a:pt x="50" y="359"/>
                                      <a:pt x="52" y="358"/>
                                      <a:pt x="55" y="357"/>
                                    </a:cubicBezTo>
                                    <a:cubicBezTo>
                                      <a:pt x="55" y="355"/>
                                      <a:pt x="55" y="354"/>
                                      <a:pt x="55" y="353"/>
                                    </a:cubicBezTo>
                                    <a:cubicBezTo>
                                      <a:pt x="55" y="341"/>
                                      <a:pt x="50" y="331"/>
                                      <a:pt x="43" y="323"/>
                                    </a:cubicBezTo>
                                    <a:cubicBezTo>
                                      <a:pt x="35" y="315"/>
                                      <a:pt x="25" y="311"/>
                                      <a:pt x="13" y="311"/>
                                    </a:cubicBezTo>
                                    <a:cubicBezTo>
                                      <a:pt x="9" y="311"/>
                                      <a:pt x="4" y="311"/>
                                      <a:pt x="0" y="313"/>
                                    </a:cubicBezTo>
                                    <a:cubicBezTo>
                                      <a:pt x="0" y="311"/>
                                      <a:pt x="0" y="311"/>
                                      <a:pt x="0" y="311"/>
                                    </a:cubicBezTo>
                                    <a:cubicBezTo>
                                      <a:pt x="4" y="310"/>
                                      <a:pt x="9" y="309"/>
                                      <a:pt x="13" y="309"/>
                                    </a:cubicBezTo>
                                    <a:cubicBezTo>
                                      <a:pt x="37" y="309"/>
                                      <a:pt x="56" y="329"/>
                                      <a:pt x="56" y="353"/>
                                    </a:cubicBezTo>
                                    <a:cubicBezTo>
                                      <a:pt x="56" y="354"/>
                                      <a:pt x="56" y="355"/>
                                      <a:pt x="56" y="356"/>
                                    </a:cubicBezTo>
                                    <a:cubicBezTo>
                                      <a:pt x="58" y="355"/>
                                      <a:pt x="60" y="355"/>
                                      <a:pt x="63" y="354"/>
                                    </a:cubicBezTo>
                                    <a:cubicBezTo>
                                      <a:pt x="63" y="354"/>
                                      <a:pt x="63" y="353"/>
                                      <a:pt x="63" y="353"/>
                                    </a:cubicBezTo>
                                    <a:cubicBezTo>
                                      <a:pt x="63" y="339"/>
                                      <a:pt x="57" y="327"/>
                                      <a:pt x="48" y="318"/>
                                    </a:cubicBezTo>
                                    <a:cubicBezTo>
                                      <a:pt x="39" y="309"/>
                                      <a:pt x="27" y="303"/>
                                      <a:pt x="13" y="303"/>
                                    </a:cubicBezTo>
                                    <a:cubicBezTo>
                                      <a:pt x="9" y="303"/>
                                      <a:pt x="4" y="304"/>
                                      <a:pt x="0" y="305"/>
                                    </a:cubicBezTo>
                                    <a:cubicBezTo>
                                      <a:pt x="0" y="296"/>
                                      <a:pt x="0" y="296"/>
                                      <a:pt x="0" y="296"/>
                                    </a:cubicBezTo>
                                    <a:cubicBezTo>
                                      <a:pt x="3" y="291"/>
                                      <a:pt x="7" y="288"/>
                                      <a:pt x="13" y="288"/>
                                    </a:cubicBezTo>
                                    <a:cubicBezTo>
                                      <a:pt x="20" y="288"/>
                                      <a:pt x="27" y="294"/>
                                      <a:pt x="27" y="301"/>
                                    </a:cubicBezTo>
                                    <a:cubicBezTo>
                                      <a:pt x="27" y="302"/>
                                      <a:pt x="26" y="303"/>
                                      <a:pt x="26" y="303"/>
                                    </a:cubicBezTo>
                                    <a:cubicBezTo>
                                      <a:pt x="28" y="304"/>
                                      <a:pt x="30" y="304"/>
                                      <a:pt x="32" y="305"/>
                                    </a:cubicBezTo>
                                    <a:cubicBezTo>
                                      <a:pt x="32" y="304"/>
                                      <a:pt x="32" y="303"/>
                                      <a:pt x="32" y="301"/>
                                    </a:cubicBezTo>
                                    <a:cubicBezTo>
                                      <a:pt x="32" y="296"/>
                                      <a:pt x="30" y="291"/>
                                      <a:pt x="27" y="287"/>
                                    </a:cubicBezTo>
                                    <a:cubicBezTo>
                                      <a:pt x="23" y="284"/>
                                      <a:pt x="18" y="282"/>
                                      <a:pt x="13" y="282"/>
                                    </a:cubicBezTo>
                                    <a:cubicBezTo>
                                      <a:pt x="8" y="282"/>
                                      <a:pt x="4" y="284"/>
                                      <a:pt x="0" y="286"/>
                                    </a:cubicBezTo>
                                    <a:cubicBezTo>
                                      <a:pt x="0" y="284"/>
                                      <a:pt x="0" y="284"/>
                                      <a:pt x="0" y="284"/>
                                    </a:cubicBezTo>
                                    <a:cubicBezTo>
                                      <a:pt x="4" y="282"/>
                                      <a:pt x="8" y="280"/>
                                      <a:pt x="13" y="280"/>
                                    </a:cubicBezTo>
                                    <a:cubicBezTo>
                                      <a:pt x="25" y="280"/>
                                      <a:pt x="34" y="290"/>
                                      <a:pt x="34" y="301"/>
                                    </a:cubicBezTo>
                                    <a:cubicBezTo>
                                      <a:pt x="34" y="303"/>
                                      <a:pt x="34" y="304"/>
                                      <a:pt x="34" y="306"/>
                                    </a:cubicBezTo>
                                    <a:cubicBezTo>
                                      <a:pt x="35" y="307"/>
                                      <a:pt x="37" y="308"/>
                                      <a:pt x="39" y="309"/>
                                    </a:cubicBezTo>
                                    <a:cubicBezTo>
                                      <a:pt x="40" y="306"/>
                                      <a:pt x="40" y="304"/>
                                      <a:pt x="40" y="301"/>
                                    </a:cubicBezTo>
                                    <a:cubicBezTo>
                                      <a:pt x="40" y="294"/>
                                      <a:pt x="37" y="287"/>
                                      <a:pt x="32" y="282"/>
                                    </a:cubicBezTo>
                                    <a:cubicBezTo>
                                      <a:pt x="27" y="277"/>
                                      <a:pt x="20" y="274"/>
                                      <a:pt x="13" y="274"/>
                                    </a:cubicBezTo>
                                    <a:cubicBezTo>
                                      <a:pt x="8" y="274"/>
                                      <a:pt x="4" y="275"/>
                                      <a:pt x="0" y="277"/>
                                    </a:cubicBezTo>
                                    <a:cubicBezTo>
                                      <a:pt x="0" y="275"/>
                                      <a:pt x="0" y="275"/>
                                      <a:pt x="0" y="275"/>
                                    </a:cubicBezTo>
                                    <a:cubicBezTo>
                                      <a:pt x="4" y="274"/>
                                      <a:pt x="8" y="272"/>
                                      <a:pt x="13" y="272"/>
                                    </a:cubicBezTo>
                                    <a:cubicBezTo>
                                      <a:pt x="29" y="272"/>
                                      <a:pt x="42" y="285"/>
                                      <a:pt x="42" y="301"/>
                                    </a:cubicBezTo>
                                    <a:cubicBezTo>
                                      <a:pt x="42" y="304"/>
                                      <a:pt x="41" y="307"/>
                                      <a:pt x="41" y="310"/>
                                    </a:cubicBezTo>
                                    <a:cubicBezTo>
                                      <a:pt x="42" y="310"/>
                                      <a:pt x="43" y="311"/>
                                      <a:pt x="44" y="312"/>
                                    </a:cubicBezTo>
                                    <a:cubicBezTo>
                                      <a:pt x="44" y="311"/>
                                      <a:pt x="45" y="310"/>
                                      <a:pt x="46" y="310"/>
                                    </a:cubicBezTo>
                                    <a:cubicBezTo>
                                      <a:pt x="47" y="307"/>
                                      <a:pt x="47" y="304"/>
                                      <a:pt x="47" y="301"/>
                                    </a:cubicBezTo>
                                    <a:cubicBezTo>
                                      <a:pt x="47" y="292"/>
                                      <a:pt x="43" y="283"/>
                                      <a:pt x="37" y="277"/>
                                    </a:cubicBezTo>
                                    <a:cubicBezTo>
                                      <a:pt x="31" y="271"/>
                                      <a:pt x="22" y="267"/>
                                      <a:pt x="13" y="267"/>
                                    </a:cubicBezTo>
                                    <a:cubicBezTo>
                                      <a:pt x="9" y="267"/>
                                      <a:pt x="4" y="268"/>
                                      <a:pt x="0" y="269"/>
                                    </a:cubicBezTo>
                                    <a:cubicBezTo>
                                      <a:pt x="0" y="268"/>
                                      <a:pt x="0" y="268"/>
                                      <a:pt x="0" y="268"/>
                                    </a:cubicBezTo>
                                    <a:cubicBezTo>
                                      <a:pt x="4" y="266"/>
                                      <a:pt x="9" y="265"/>
                                      <a:pt x="13" y="265"/>
                                    </a:cubicBezTo>
                                    <a:cubicBezTo>
                                      <a:pt x="33" y="265"/>
                                      <a:pt x="49" y="282"/>
                                      <a:pt x="49" y="301"/>
                                    </a:cubicBezTo>
                                    <a:cubicBezTo>
                                      <a:pt x="49" y="304"/>
                                      <a:pt x="48" y="306"/>
                                      <a:pt x="48" y="309"/>
                                    </a:cubicBezTo>
                                    <a:cubicBezTo>
                                      <a:pt x="50" y="307"/>
                                      <a:pt x="52" y="306"/>
                                      <a:pt x="55" y="305"/>
                                    </a:cubicBezTo>
                                    <a:cubicBezTo>
                                      <a:pt x="55" y="304"/>
                                      <a:pt x="55" y="303"/>
                                      <a:pt x="55" y="301"/>
                                    </a:cubicBezTo>
                                    <a:cubicBezTo>
                                      <a:pt x="55" y="290"/>
                                      <a:pt x="50" y="279"/>
                                      <a:pt x="43" y="272"/>
                                    </a:cubicBezTo>
                                    <a:cubicBezTo>
                                      <a:pt x="35" y="264"/>
                                      <a:pt x="25" y="259"/>
                                      <a:pt x="13" y="259"/>
                                    </a:cubicBezTo>
                                    <a:cubicBezTo>
                                      <a:pt x="9" y="259"/>
                                      <a:pt x="4" y="260"/>
                                      <a:pt x="0" y="261"/>
                                    </a:cubicBezTo>
                                    <a:cubicBezTo>
                                      <a:pt x="0" y="260"/>
                                      <a:pt x="0" y="260"/>
                                      <a:pt x="0" y="260"/>
                                    </a:cubicBezTo>
                                    <a:cubicBezTo>
                                      <a:pt x="4" y="258"/>
                                      <a:pt x="9" y="258"/>
                                      <a:pt x="13" y="258"/>
                                    </a:cubicBezTo>
                                    <a:cubicBezTo>
                                      <a:pt x="37" y="258"/>
                                      <a:pt x="56" y="277"/>
                                      <a:pt x="56" y="301"/>
                                    </a:cubicBezTo>
                                    <a:cubicBezTo>
                                      <a:pt x="56" y="302"/>
                                      <a:pt x="56" y="304"/>
                                      <a:pt x="56" y="305"/>
                                    </a:cubicBezTo>
                                    <a:cubicBezTo>
                                      <a:pt x="58" y="304"/>
                                      <a:pt x="60" y="303"/>
                                      <a:pt x="63" y="303"/>
                                    </a:cubicBezTo>
                                    <a:cubicBezTo>
                                      <a:pt x="63" y="302"/>
                                      <a:pt x="63" y="302"/>
                                      <a:pt x="63" y="301"/>
                                    </a:cubicBezTo>
                                    <a:cubicBezTo>
                                      <a:pt x="63" y="288"/>
                                      <a:pt x="57" y="275"/>
                                      <a:pt x="48" y="266"/>
                                    </a:cubicBezTo>
                                    <a:cubicBezTo>
                                      <a:pt x="39" y="257"/>
                                      <a:pt x="27" y="252"/>
                                      <a:pt x="13" y="252"/>
                                    </a:cubicBezTo>
                                    <a:cubicBezTo>
                                      <a:pt x="9" y="252"/>
                                      <a:pt x="4" y="252"/>
                                      <a:pt x="0" y="253"/>
                                    </a:cubicBezTo>
                                    <a:cubicBezTo>
                                      <a:pt x="0" y="245"/>
                                      <a:pt x="0" y="245"/>
                                      <a:pt x="0" y="245"/>
                                    </a:cubicBezTo>
                                    <a:cubicBezTo>
                                      <a:pt x="3" y="240"/>
                                      <a:pt x="7" y="236"/>
                                      <a:pt x="13" y="236"/>
                                    </a:cubicBezTo>
                                    <a:cubicBezTo>
                                      <a:pt x="20" y="236"/>
                                      <a:pt x="27" y="242"/>
                                      <a:pt x="27" y="250"/>
                                    </a:cubicBezTo>
                                    <a:cubicBezTo>
                                      <a:pt x="27" y="251"/>
                                      <a:pt x="26" y="251"/>
                                      <a:pt x="26" y="252"/>
                                    </a:cubicBezTo>
                                    <a:cubicBezTo>
                                      <a:pt x="28" y="252"/>
                                      <a:pt x="30" y="253"/>
                                      <a:pt x="32" y="254"/>
                                    </a:cubicBezTo>
                                    <a:cubicBezTo>
                                      <a:pt x="32" y="253"/>
                                      <a:pt x="32" y="251"/>
                                      <a:pt x="32" y="250"/>
                                    </a:cubicBezTo>
                                    <a:cubicBezTo>
                                      <a:pt x="32" y="245"/>
                                      <a:pt x="30" y="240"/>
                                      <a:pt x="27" y="236"/>
                                    </a:cubicBezTo>
                                    <a:cubicBezTo>
                                      <a:pt x="23" y="233"/>
                                      <a:pt x="18" y="230"/>
                                      <a:pt x="13" y="230"/>
                                    </a:cubicBezTo>
                                    <a:cubicBezTo>
                                      <a:pt x="8" y="230"/>
                                      <a:pt x="4" y="232"/>
                                      <a:pt x="0" y="235"/>
                                    </a:cubicBezTo>
                                    <a:cubicBezTo>
                                      <a:pt x="0" y="233"/>
                                      <a:pt x="0" y="233"/>
                                      <a:pt x="0" y="233"/>
                                    </a:cubicBezTo>
                                    <a:cubicBezTo>
                                      <a:pt x="4" y="230"/>
                                      <a:pt x="8" y="229"/>
                                      <a:pt x="13" y="229"/>
                                    </a:cubicBezTo>
                                    <a:cubicBezTo>
                                      <a:pt x="25" y="229"/>
                                      <a:pt x="34" y="238"/>
                                      <a:pt x="34" y="250"/>
                                    </a:cubicBezTo>
                                    <a:cubicBezTo>
                                      <a:pt x="34" y="251"/>
                                      <a:pt x="34" y="253"/>
                                      <a:pt x="34" y="254"/>
                                    </a:cubicBezTo>
                                    <a:cubicBezTo>
                                      <a:pt x="35" y="255"/>
                                      <a:pt x="37" y="256"/>
                                      <a:pt x="39" y="257"/>
                                    </a:cubicBezTo>
                                    <a:cubicBezTo>
                                      <a:pt x="40" y="255"/>
                                      <a:pt x="40" y="252"/>
                                      <a:pt x="40" y="250"/>
                                    </a:cubicBezTo>
                                    <a:cubicBezTo>
                                      <a:pt x="40" y="242"/>
                                      <a:pt x="37" y="236"/>
                                      <a:pt x="32" y="231"/>
                                    </a:cubicBezTo>
                                    <a:cubicBezTo>
                                      <a:pt x="27" y="226"/>
                                      <a:pt x="20" y="223"/>
                                      <a:pt x="13" y="223"/>
                                    </a:cubicBezTo>
                                    <a:cubicBezTo>
                                      <a:pt x="8" y="223"/>
                                      <a:pt x="4" y="224"/>
                                      <a:pt x="0" y="226"/>
                                    </a:cubicBezTo>
                                    <a:cubicBezTo>
                                      <a:pt x="0" y="224"/>
                                      <a:pt x="0" y="224"/>
                                      <a:pt x="0" y="224"/>
                                    </a:cubicBezTo>
                                    <a:cubicBezTo>
                                      <a:pt x="4" y="222"/>
                                      <a:pt x="8" y="221"/>
                                      <a:pt x="13" y="221"/>
                                    </a:cubicBezTo>
                                    <a:cubicBezTo>
                                      <a:pt x="29" y="221"/>
                                      <a:pt x="42" y="234"/>
                                      <a:pt x="42" y="250"/>
                                    </a:cubicBezTo>
                                    <a:cubicBezTo>
                                      <a:pt x="42" y="253"/>
                                      <a:pt x="41" y="256"/>
                                      <a:pt x="41" y="258"/>
                                    </a:cubicBezTo>
                                    <a:cubicBezTo>
                                      <a:pt x="42" y="259"/>
                                      <a:pt x="43" y="259"/>
                                      <a:pt x="44" y="260"/>
                                    </a:cubicBezTo>
                                    <a:cubicBezTo>
                                      <a:pt x="44" y="260"/>
                                      <a:pt x="45" y="259"/>
                                      <a:pt x="46" y="258"/>
                                    </a:cubicBezTo>
                                    <a:cubicBezTo>
                                      <a:pt x="47" y="256"/>
                                      <a:pt x="47" y="253"/>
                                      <a:pt x="47" y="250"/>
                                    </a:cubicBezTo>
                                    <a:cubicBezTo>
                                      <a:pt x="47" y="240"/>
                                      <a:pt x="43" y="232"/>
                                      <a:pt x="37" y="226"/>
                                    </a:cubicBezTo>
                                    <a:cubicBezTo>
                                      <a:pt x="31" y="220"/>
                                      <a:pt x="22" y="216"/>
                                      <a:pt x="13" y="216"/>
                                    </a:cubicBezTo>
                                    <a:cubicBezTo>
                                      <a:pt x="9" y="216"/>
                                      <a:pt x="4" y="217"/>
                                      <a:pt x="0" y="218"/>
                                    </a:cubicBezTo>
                                    <a:cubicBezTo>
                                      <a:pt x="0" y="216"/>
                                      <a:pt x="0" y="216"/>
                                      <a:pt x="0" y="216"/>
                                    </a:cubicBezTo>
                                    <a:cubicBezTo>
                                      <a:pt x="4" y="215"/>
                                      <a:pt x="9" y="214"/>
                                      <a:pt x="13" y="214"/>
                                    </a:cubicBezTo>
                                    <a:cubicBezTo>
                                      <a:pt x="33" y="214"/>
                                      <a:pt x="49" y="230"/>
                                      <a:pt x="49" y="250"/>
                                    </a:cubicBezTo>
                                    <a:cubicBezTo>
                                      <a:pt x="49" y="252"/>
                                      <a:pt x="48" y="255"/>
                                      <a:pt x="48" y="257"/>
                                    </a:cubicBezTo>
                                    <a:cubicBezTo>
                                      <a:pt x="50" y="256"/>
                                      <a:pt x="52" y="255"/>
                                      <a:pt x="55" y="254"/>
                                    </a:cubicBezTo>
                                    <a:cubicBezTo>
                                      <a:pt x="55" y="253"/>
                                      <a:pt x="55" y="251"/>
                                      <a:pt x="55" y="250"/>
                                    </a:cubicBezTo>
                                    <a:cubicBezTo>
                                      <a:pt x="55" y="238"/>
                                      <a:pt x="50" y="228"/>
                                      <a:pt x="43" y="220"/>
                                    </a:cubicBezTo>
                                    <a:cubicBezTo>
                                      <a:pt x="35" y="213"/>
                                      <a:pt x="25" y="208"/>
                                      <a:pt x="13" y="208"/>
                                    </a:cubicBezTo>
                                    <a:cubicBezTo>
                                      <a:pt x="9" y="208"/>
                                      <a:pt x="4" y="209"/>
                                      <a:pt x="0" y="210"/>
                                    </a:cubicBezTo>
                                    <a:cubicBezTo>
                                      <a:pt x="0" y="208"/>
                                      <a:pt x="0" y="208"/>
                                      <a:pt x="0" y="208"/>
                                    </a:cubicBezTo>
                                    <a:cubicBezTo>
                                      <a:pt x="4" y="207"/>
                                      <a:pt x="9" y="206"/>
                                      <a:pt x="13" y="206"/>
                                    </a:cubicBezTo>
                                    <a:cubicBezTo>
                                      <a:pt x="37" y="206"/>
                                      <a:pt x="56" y="226"/>
                                      <a:pt x="56" y="250"/>
                                    </a:cubicBezTo>
                                    <a:cubicBezTo>
                                      <a:pt x="56" y="251"/>
                                      <a:pt x="56" y="252"/>
                                      <a:pt x="56" y="253"/>
                                    </a:cubicBezTo>
                                    <a:cubicBezTo>
                                      <a:pt x="58" y="253"/>
                                      <a:pt x="60" y="252"/>
                                      <a:pt x="63" y="251"/>
                                    </a:cubicBezTo>
                                    <a:cubicBezTo>
                                      <a:pt x="63" y="251"/>
                                      <a:pt x="63" y="250"/>
                                      <a:pt x="63" y="250"/>
                                    </a:cubicBezTo>
                                    <a:cubicBezTo>
                                      <a:pt x="63" y="236"/>
                                      <a:pt x="57" y="224"/>
                                      <a:pt x="48" y="215"/>
                                    </a:cubicBezTo>
                                    <a:cubicBezTo>
                                      <a:pt x="39" y="206"/>
                                      <a:pt x="27" y="200"/>
                                      <a:pt x="13" y="200"/>
                                    </a:cubicBezTo>
                                    <a:cubicBezTo>
                                      <a:pt x="9" y="200"/>
                                      <a:pt x="4" y="201"/>
                                      <a:pt x="0" y="202"/>
                                    </a:cubicBezTo>
                                    <a:cubicBezTo>
                                      <a:pt x="0" y="193"/>
                                      <a:pt x="0" y="193"/>
                                      <a:pt x="0" y="193"/>
                                    </a:cubicBezTo>
                                    <a:cubicBezTo>
                                      <a:pt x="3" y="188"/>
                                      <a:pt x="7" y="185"/>
                                      <a:pt x="13" y="185"/>
                                    </a:cubicBezTo>
                                    <a:cubicBezTo>
                                      <a:pt x="20" y="185"/>
                                      <a:pt x="27" y="191"/>
                                      <a:pt x="27" y="199"/>
                                    </a:cubicBezTo>
                                    <a:cubicBezTo>
                                      <a:pt x="27" y="199"/>
                                      <a:pt x="26" y="200"/>
                                      <a:pt x="26" y="200"/>
                                    </a:cubicBezTo>
                                    <a:cubicBezTo>
                                      <a:pt x="28" y="201"/>
                                      <a:pt x="30" y="202"/>
                                      <a:pt x="32" y="202"/>
                                    </a:cubicBezTo>
                                    <a:cubicBezTo>
                                      <a:pt x="32" y="201"/>
                                      <a:pt x="32" y="200"/>
                                      <a:pt x="32" y="199"/>
                                    </a:cubicBezTo>
                                    <a:cubicBezTo>
                                      <a:pt x="32" y="193"/>
                                      <a:pt x="30" y="188"/>
                                      <a:pt x="27" y="185"/>
                                    </a:cubicBezTo>
                                    <a:cubicBezTo>
                                      <a:pt x="23" y="181"/>
                                      <a:pt x="18" y="179"/>
                                      <a:pt x="13" y="179"/>
                                    </a:cubicBezTo>
                                    <a:cubicBezTo>
                                      <a:pt x="8" y="179"/>
                                      <a:pt x="4" y="181"/>
                                      <a:pt x="0" y="184"/>
                                    </a:cubicBezTo>
                                    <a:cubicBezTo>
                                      <a:pt x="0" y="182"/>
                                      <a:pt x="0" y="182"/>
                                      <a:pt x="0" y="182"/>
                                    </a:cubicBezTo>
                                    <a:cubicBezTo>
                                      <a:pt x="4" y="179"/>
                                      <a:pt x="8" y="177"/>
                                      <a:pt x="13" y="177"/>
                                    </a:cubicBezTo>
                                    <a:cubicBezTo>
                                      <a:pt x="25" y="177"/>
                                      <a:pt x="34" y="187"/>
                                      <a:pt x="34" y="199"/>
                                    </a:cubicBezTo>
                                    <a:cubicBezTo>
                                      <a:pt x="34" y="200"/>
                                      <a:pt x="34" y="202"/>
                                      <a:pt x="34" y="203"/>
                                    </a:cubicBezTo>
                                    <a:cubicBezTo>
                                      <a:pt x="35" y="204"/>
                                      <a:pt x="37" y="205"/>
                                      <a:pt x="39" y="206"/>
                                    </a:cubicBezTo>
                                    <a:cubicBezTo>
                                      <a:pt x="40" y="204"/>
                                      <a:pt x="40" y="201"/>
                                      <a:pt x="40" y="199"/>
                                    </a:cubicBezTo>
                                    <a:cubicBezTo>
                                      <a:pt x="40" y="191"/>
                                      <a:pt x="37" y="184"/>
                                      <a:pt x="32" y="179"/>
                                    </a:cubicBezTo>
                                    <a:cubicBezTo>
                                      <a:pt x="27" y="174"/>
                                      <a:pt x="20" y="171"/>
                                      <a:pt x="13" y="171"/>
                                    </a:cubicBezTo>
                                    <a:cubicBezTo>
                                      <a:pt x="8" y="171"/>
                                      <a:pt x="4" y="172"/>
                                      <a:pt x="0" y="174"/>
                                    </a:cubicBezTo>
                                    <a:cubicBezTo>
                                      <a:pt x="0" y="173"/>
                                      <a:pt x="0" y="173"/>
                                      <a:pt x="0" y="173"/>
                                    </a:cubicBezTo>
                                    <a:cubicBezTo>
                                      <a:pt x="4" y="171"/>
                                      <a:pt x="8" y="170"/>
                                      <a:pt x="13" y="170"/>
                                    </a:cubicBezTo>
                                    <a:cubicBezTo>
                                      <a:pt x="29" y="170"/>
                                      <a:pt x="42" y="183"/>
                                      <a:pt x="42" y="199"/>
                                    </a:cubicBezTo>
                                    <a:cubicBezTo>
                                      <a:pt x="42" y="201"/>
                                      <a:pt x="41" y="204"/>
                                      <a:pt x="41" y="207"/>
                                    </a:cubicBezTo>
                                    <a:cubicBezTo>
                                      <a:pt x="42" y="207"/>
                                      <a:pt x="43" y="208"/>
                                      <a:pt x="44" y="209"/>
                                    </a:cubicBezTo>
                                    <a:cubicBezTo>
                                      <a:pt x="44" y="208"/>
                                      <a:pt x="45" y="208"/>
                                      <a:pt x="46" y="207"/>
                                    </a:cubicBezTo>
                                    <a:cubicBezTo>
                                      <a:pt x="47" y="204"/>
                                      <a:pt x="47" y="201"/>
                                      <a:pt x="47" y="199"/>
                                    </a:cubicBezTo>
                                    <a:cubicBezTo>
                                      <a:pt x="47" y="189"/>
                                      <a:pt x="43" y="181"/>
                                      <a:pt x="37" y="174"/>
                                    </a:cubicBezTo>
                                    <a:cubicBezTo>
                                      <a:pt x="31" y="168"/>
                                      <a:pt x="22" y="164"/>
                                      <a:pt x="13" y="164"/>
                                    </a:cubicBezTo>
                                    <a:cubicBezTo>
                                      <a:pt x="9" y="164"/>
                                      <a:pt x="4" y="165"/>
                                      <a:pt x="0" y="167"/>
                                    </a:cubicBezTo>
                                    <a:cubicBezTo>
                                      <a:pt x="0" y="165"/>
                                      <a:pt x="0" y="165"/>
                                      <a:pt x="0" y="165"/>
                                    </a:cubicBezTo>
                                    <a:cubicBezTo>
                                      <a:pt x="4" y="164"/>
                                      <a:pt x="9" y="163"/>
                                      <a:pt x="13" y="163"/>
                                    </a:cubicBezTo>
                                    <a:cubicBezTo>
                                      <a:pt x="33" y="163"/>
                                      <a:pt x="49" y="179"/>
                                      <a:pt x="49" y="199"/>
                                    </a:cubicBezTo>
                                    <a:cubicBezTo>
                                      <a:pt x="49" y="201"/>
                                      <a:pt x="48" y="204"/>
                                      <a:pt x="48" y="206"/>
                                    </a:cubicBezTo>
                                    <a:cubicBezTo>
                                      <a:pt x="50" y="205"/>
                                      <a:pt x="52" y="204"/>
                                      <a:pt x="55" y="203"/>
                                    </a:cubicBezTo>
                                    <a:cubicBezTo>
                                      <a:pt x="55" y="201"/>
                                      <a:pt x="55" y="200"/>
                                      <a:pt x="55" y="199"/>
                                    </a:cubicBezTo>
                                    <a:cubicBezTo>
                                      <a:pt x="55" y="187"/>
                                      <a:pt x="50" y="176"/>
                                      <a:pt x="43" y="169"/>
                                    </a:cubicBezTo>
                                    <a:cubicBezTo>
                                      <a:pt x="35" y="161"/>
                                      <a:pt x="25" y="157"/>
                                      <a:pt x="13" y="157"/>
                                    </a:cubicBezTo>
                                    <a:cubicBezTo>
                                      <a:pt x="9" y="157"/>
                                      <a:pt x="4" y="157"/>
                                      <a:pt x="0" y="158"/>
                                    </a:cubicBezTo>
                                    <a:cubicBezTo>
                                      <a:pt x="0" y="157"/>
                                      <a:pt x="0" y="157"/>
                                      <a:pt x="0" y="157"/>
                                    </a:cubicBezTo>
                                    <a:cubicBezTo>
                                      <a:pt x="4" y="156"/>
                                      <a:pt x="9" y="155"/>
                                      <a:pt x="13" y="155"/>
                                    </a:cubicBezTo>
                                    <a:cubicBezTo>
                                      <a:pt x="37" y="155"/>
                                      <a:pt x="56" y="175"/>
                                      <a:pt x="56" y="199"/>
                                    </a:cubicBezTo>
                                    <a:cubicBezTo>
                                      <a:pt x="56" y="200"/>
                                      <a:pt x="56" y="201"/>
                                      <a:pt x="56" y="202"/>
                                    </a:cubicBezTo>
                                    <a:cubicBezTo>
                                      <a:pt x="58" y="201"/>
                                      <a:pt x="60" y="201"/>
                                      <a:pt x="63" y="200"/>
                                    </a:cubicBezTo>
                                    <a:cubicBezTo>
                                      <a:pt x="63" y="200"/>
                                      <a:pt x="63" y="199"/>
                                      <a:pt x="63" y="199"/>
                                    </a:cubicBezTo>
                                    <a:cubicBezTo>
                                      <a:pt x="63" y="185"/>
                                      <a:pt x="57" y="172"/>
                                      <a:pt x="48" y="163"/>
                                    </a:cubicBezTo>
                                    <a:cubicBezTo>
                                      <a:pt x="39" y="154"/>
                                      <a:pt x="27" y="149"/>
                                      <a:pt x="13" y="149"/>
                                    </a:cubicBezTo>
                                    <a:cubicBezTo>
                                      <a:pt x="9" y="149"/>
                                      <a:pt x="4" y="149"/>
                                      <a:pt x="0" y="151"/>
                                    </a:cubicBezTo>
                                    <a:cubicBezTo>
                                      <a:pt x="0" y="142"/>
                                      <a:pt x="0" y="142"/>
                                      <a:pt x="0" y="142"/>
                                    </a:cubicBezTo>
                                    <a:cubicBezTo>
                                      <a:pt x="3" y="137"/>
                                      <a:pt x="7" y="134"/>
                                      <a:pt x="13" y="134"/>
                                    </a:cubicBezTo>
                                    <a:cubicBezTo>
                                      <a:pt x="20" y="134"/>
                                      <a:pt x="27" y="140"/>
                                      <a:pt x="27" y="147"/>
                                    </a:cubicBezTo>
                                    <a:cubicBezTo>
                                      <a:pt x="27" y="148"/>
                                      <a:pt x="26" y="148"/>
                                      <a:pt x="26" y="149"/>
                                    </a:cubicBezTo>
                                    <a:cubicBezTo>
                                      <a:pt x="28" y="150"/>
                                      <a:pt x="30" y="150"/>
                                      <a:pt x="32" y="151"/>
                                    </a:cubicBezTo>
                                    <a:cubicBezTo>
                                      <a:pt x="32" y="150"/>
                                      <a:pt x="32" y="148"/>
                                      <a:pt x="32" y="147"/>
                                    </a:cubicBezTo>
                                    <a:cubicBezTo>
                                      <a:pt x="32" y="142"/>
                                      <a:pt x="30" y="137"/>
                                      <a:pt x="27" y="133"/>
                                    </a:cubicBezTo>
                                    <a:cubicBezTo>
                                      <a:pt x="23" y="130"/>
                                      <a:pt x="18" y="128"/>
                                      <a:pt x="13" y="128"/>
                                    </a:cubicBezTo>
                                    <a:cubicBezTo>
                                      <a:pt x="8" y="128"/>
                                      <a:pt x="4" y="129"/>
                                      <a:pt x="0" y="132"/>
                                    </a:cubicBezTo>
                                    <a:cubicBezTo>
                                      <a:pt x="0" y="130"/>
                                      <a:pt x="0" y="130"/>
                                      <a:pt x="0" y="130"/>
                                    </a:cubicBezTo>
                                    <a:cubicBezTo>
                                      <a:pt x="4" y="128"/>
                                      <a:pt x="8" y="126"/>
                                      <a:pt x="13" y="126"/>
                                    </a:cubicBezTo>
                                    <a:cubicBezTo>
                                      <a:pt x="25" y="126"/>
                                      <a:pt x="34" y="135"/>
                                      <a:pt x="34" y="147"/>
                                    </a:cubicBezTo>
                                    <a:cubicBezTo>
                                      <a:pt x="34" y="149"/>
                                      <a:pt x="34" y="150"/>
                                      <a:pt x="34" y="152"/>
                                    </a:cubicBezTo>
                                    <a:cubicBezTo>
                                      <a:pt x="35" y="152"/>
                                      <a:pt x="37" y="153"/>
                                      <a:pt x="39" y="155"/>
                                    </a:cubicBezTo>
                                    <a:cubicBezTo>
                                      <a:pt x="40" y="152"/>
                                      <a:pt x="40" y="150"/>
                                      <a:pt x="40" y="147"/>
                                    </a:cubicBezTo>
                                    <a:cubicBezTo>
                                      <a:pt x="40" y="140"/>
                                      <a:pt x="37" y="133"/>
                                      <a:pt x="32" y="128"/>
                                    </a:cubicBezTo>
                                    <a:cubicBezTo>
                                      <a:pt x="27" y="123"/>
                                      <a:pt x="20" y="120"/>
                                      <a:pt x="13" y="120"/>
                                    </a:cubicBezTo>
                                    <a:cubicBezTo>
                                      <a:pt x="8" y="120"/>
                                      <a:pt x="4" y="121"/>
                                      <a:pt x="0" y="123"/>
                                    </a:cubicBezTo>
                                    <a:cubicBezTo>
                                      <a:pt x="0" y="121"/>
                                      <a:pt x="0" y="121"/>
                                      <a:pt x="0" y="121"/>
                                    </a:cubicBezTo>
                                    <a:cubicBezTo>
                                      <a:pt x="4" y="119"/>
                                      <a:pt x="8" y="118"/>
                                      <a:pt x="13" y="118"/>
                                    </a:cubicBezTo>
                                    <a:cubicBezTo>
                                      <a:pt x="29" y="118"/>
                                      <a:pt x="42" y="131"/>
                                      <a:pt x="42" y="147"/>
                                    </a:cubicBezTo>
                                    <a:cubicBezTo>
                                      <a:pt x="42" y="150"/>
                                      <a:pt x="41" y="153"/>
                                      <a:pt x="41" y="155"/>
                                    </a:cubicBezTo>
                                    <a:cubicBezTo>
                                      <a:pt x="42" y="156"/>
                                      <a:pt x="43" y="157"/>
                                      <a:pt x="44" y="157"/>
                                    </a:cubicBezTo>
                                    <a:cubicBezTo>
                                      <a:pt x="44" y="157"/>
                                      <a:pt x="45" y="156"/>
                                      <a:pt x="46" y="156"/>
                                    </a:cubicBezTo>
                                    <a:cubicBezTo>
                                      <a:pt x="47" y="153"/>
                                      <a:pt x="47" y="150"/>
                                      <a:pt x="47" y="147"/>
                                    </a:cubicBezTo>
                                    <a:cubicBezTo>
                                      <a:pt x="47" y="138"/>
                                      <a:pt x="43" y="129"/>
                                      <a:pt x="37" y="123"/>
                                    </a:cubicBezTo>
                                    <a:cubicBezTo>
                                      <a:pt x="31" y="117"/>
                                      <a:pt x="22" y="113"/>
                                      <a:pt x="13" y="113"/>
                                    </a:cubicBezTo>
                                    <a:cubicBezTo>
                                      <a:pt x="9" y="113"/>
                                      <a:pt x="4" y="114"/>
                                      <a:pt x="0" y="115"/>
                                    </a:cubicBezTo>
                                    <a:cubicBezTo>
                                      <a:pt x="0" y="114"/>
                                      <a:pt x="0" y="114"/>
                                      <a:pt x="0" y="114"/>
                                    </a:cubicBezTo>
                                    <a:cubicBezTo>
                                      <a:pt x="4" y="112"/>
                                      <a:pt x="9" y="111"/>
                                      <a:pt x="13" y="111"/>
                                    </a:cubicBezTo>
                                    <a:cubicBezTo>
                                      <a:pt x="33" y="111"/>
                                      <a:pt x="49" y="127"/>
                                      <a:pt x="49" y="147"/>
                                    </a:cubicBezTo>
                                    <a:cubicBezTo>
                                      <a:pt x="49" y="150"/>
                                      <a:pt x="48" y="152"/>
                                      <a:pt x="48" y="155"/>
                                    </a:cubicBezTo>
                                    <a:cubicBezTo>
                                      <a:pt x="50" y="153"/>
                                      <a:pt x="52" y="152"/>
                                      <a:pt x="55" y="151"/>
                                    </a:cubicBezTo>
                                    <a:cubicBezTo>
                                      <a:pt x="55" y="150"/>
                                      <a:pt x="55" y="149"/>
                                      <a:pt x="55" y="147"/>
                                    </a:cubicBezTo>
                                    <a:cubicBezTo>
                                      <a:pt x="55" y="136"/>
                                      <a:pt x="50" y="125"/>
                                      <a:pt x="43" y="117"/>
                                    </a:cubicBezTo>
                                    <a:cubicBezTo>
                                      <a:pt x="35" y="110"/>
                                      <a:pt x="25" y="105"/>
                                      <a:pt x="13" y="105"/>
                                    </a:cubicBezTo>
                                    <a:cubicBezTo>
                                      <a:pt x="9" y="105"/>
                                      <a:pt x="4" y="106"/>
                                      <a:pt x="0" y="107"/>
                                    </a:cubicBezTo>
                                    <a:cubicBezTo>
                                      <a:pt x="0" y="105"/>
                                      <a:pt x="0" y="105"/>
                                      <a:pt x="0" y="105"/>
                                    </a:cubicBezTo>
                                    <a:cubicBezTo>
                                      <a:pt x="4" y="104"/>
                                      <a:pt x="9" y="104"/>
                                      <a:pt x="13" y="104"/>
                                    </a:cubicBezTo>
                                    <a:cubicBezTo>
                                      <a:pt x="37" y="104"/>
                                      <a:pt x="56" y="123"/>
                                      <a:pt x="56" y="147"/>
                                    </a:cubicBezTo>
                                    <a:cubicBezTo>
                                      <a:pt x="56" y="148"/>
                                      <a:pt x="56" y="149"/>
                                      <a:pt x="56" y="151"/>
                                    </a:cubicBezTo>
                                    <a:cubicBezTo>
                                      <a:pt x="58" y="150"/>
                                      <a:pt x="60" y="149"/>
                                      <a:pt x="63" y="149"/>
                                    </a:cubicBezTo>
                                    <a:cubicBezTo>
                                      <a:pt x="63" y="148"/>
                                      <a:pt x="63" y="148"/>
                                      <a:pt x="63" y="147"/>
                                    </a:cubicBezTo>
                                    <a:cubicBezTo>
                                      <a:pt x="63" y="133"/>
                                      <a:pt x="57" y="121"/>
                                      <a:pt x="48" y="112"/>
                                    </a:cubicBezTo>
                                    <a:cubicBezTo>
                                      <a:pt x="39" y="103"/>
                                      <a:pt x="27" y="98"/>
                                      <a:pt x="13" y="98"/>
                                    </a:cubicBezTo>
                                    <a:cubicBezTo>
                                      <a:pt x="9" y="98"/>
                                      <a:pt x="4" y="98"/>
                                      <a:pt x="0" y="99"/>
                                    </a:cubicBezTo>
                                    <a:cubicBezTo>
                                      <a:pt x="0" y="90"/>
                                      <a:pt x="0" y="90"/>
                                      <a:pt x="0" y="90"/>
                                    </a:cubicBezTo>
                                    <a:cubicBezTo>
                                      <a:pt x="3" y="86"/>
                                      <a:pt x="7" y="82"/>
                                      <a:pt x="13" y="82"/>
                                    </a:cubicBezTo>
                                    <a:cubicBezTo>
                                      <a:pt x="20" y="82"/>
                                      <a:pt x="27" y="88"/>
                                      <a:pt x="27" y="96"/>
                                    </a:cubicBezTo>
                                    <a:cubicBezTo>
                                      <a:pt x="27" y="96"/>
                                      <a:pt x="26" y="97"/>
                                      <a:pt x="26" y="98"/>
                                    </a:cubicBezTo>
                                    <a:cubicBezTo>
                                      <a:pt x="28" y="98"/>
                                      <a:pt x="30" y="99"/>
                                      <a:pt x="32" y="100"/>
                                    </a:cubicBezTo>
                                    <a:cubicBezTo>
                                      <a:pt x="32" y="98"/>
                                      <a:pt x="32" y="97"/>
                                      <a:pt x="32" y="96"/>
                                    </a:cubicBezTo>
                                    <a:cubicBezTo>
                                      <a:pt x="32" y="90"/>
                                      <a:pt x="30" y="86"/>
                                      <a:pt x="27" y="82"/>
                                    </a:cubicBezTo>
                                    <a:cubicBezTo>
                                      <a:pt x="23" y="78"/>
                                      <a:pt x="18" y="76"/>
                                      <a:pt x="13" y="76"/>
                                    </a:cubicBezTo>
                                    <a:cubicBezTo>
                                      <a:pt x="8" y="76"/>
                                      <a:pt x="4" y="78"/>
                                      <a:pt x="0" y="81"/>
                                    </a:cubicBezTo>
                                    <a:cubicBezTo>
                                      <a:pt x="0" y="79"/>
                                      <a:pt x="0" y="79"/>
                                      <a:pt x="0" y="79"/>
                                    </a:cubicBezTo>
                                    <a:cubicBezTo>
                                      <a:pt x="4" y="76"/>
                                      <a:pt x="8" y="75"/>
                                      <a:pt x="13" y="75"/>
                                    </a:cubicBezTo>
                                    <a:cubicBezTo>
                                      <a:pt x="25" y="75"/>
                                      <a:pt x="34" y="84"/>
                                      <a:pt x="34" y="96"/>
                                    </a:cubicBezTo>
                                    <a:cubicBezTo>
                                      <a:pt x="34" y="97"/>
                                      <a:pt x="34" y="99"/>
                                      <a:pt x="34" y="100"/>
                                    </a:cubicBezTo>
                                    <a:cubicBezTo>
                                      <a:pt x="35" y="101"/>
                                      <a:pt x="37" y="102"/>
                                      <a:pt x="39" y="103"/>
                                    </a:cubicBezTo>
                                    <a:cubicBezTo>
                                      <a:pt x="40" y="101"/>
                                      <a:pt x="40" y="98"/>
                                      <a:pt x="40" y="96"/>
                                    </a:cubicBezTo>
                                    <a:cubicBezTo>
                                      <a:pt x="40" y="88"/>
                                      <a:pt x="37" y="81"/>
                                      <a:pt x="32" y="77"/>
                                    </a:cubicBezTo>
                                    <a:cubicBezTo>
                                      <a:pt x="27" y="72"/>
                                      <a:pt x="20" y="69"/>
                                      <a:pt x="13" y="69"/>
                                    </a:cubicBezTo>
                                    <a:cubicBezTo>
                                      <a:pt x="8" y="69"/>
                                      <a:pt x="4" y="70"/>
                                      <a:pt x="0" y="72"/>
                                    </a:cubicBezTo>
                                    <a:cubicBezTo>
                                      <a:pt x="0" y="70"/>
                                      <a:pt x="0" y="70"/>
                                      <a:pt x="0" y="70"/>
                                    </a:cubicBezTo>
                                    <a:cubicBezTo>
                                      <a:pt x="4" y="68"/>
                                      <a:pt x="8" y="67"/>
                                      <a:pt x="13" y="67"/>
                                    </a:cubicBezTo>
                                    <a:cubicBezTo>
                                      <a:pt x="29" y="67"/>
                                      <a:pt x="42" y="80"/>
                                      <a:pt x="42" y="96"/>
                                    </a:cubicBezTo>
                                    <a:cubicBezTo>
                                      <a:pt x="42" y="99"/>
                                      <a:pt x="41" y="101"/>
                                      <a:pt x="41" y="104"/>
                                    </a:cubicBezTo>
                                    <a:cubicBezTo>
                                      <a:pt x="42" y="105"/>
                                      <a:pt x="43" y="105"/>
                                      <a:pt x="44" y="106"/>
                                    </a:cubicBezTo>
                                    <a:cubicBezTo>
                                      <a:pt x="44" y="105"/>
                                      <a:pt x="45" y="105"/>
                                      <a:pt x="46" y="104"/>
                                    </a:cubicBezTo>
                                    <a:cubicBezTo>
                                      <a:pt x="47" y="102"/>
                                      <a:pt x="47" y="99"/>
                                      <a:pt x="47" y="96"/>
                                    </a:cubicBezTo>
                                    <a:cubicBezTo>
                                      <a:pt x="47" y="86"/>
                                      <a:pt x="43" y="78"/>
                                      <a:pt x="37" y="72"/>
                                    </a:cubicBezTo>
                                    <a:cubicBezTo>
                                      <a:pt x="31" y="65"/>
                                      <a:pt x="22" y="62"/>
                                      <a:pt x="13" y="62"/>
                                    </a:cubicBezTo>
                                    <a:cubicBezTo>
                                      <a:pt x="9" y="62"/>
                                      <a:pt x="4" y="62"/>
                                      <a:pt x="0" y="64"/>
                                    </a:cubicBezTo>
                                    <a:cubicBezTo>
                                      <a:pt x="0" y="62"/>
                                      <a:pt x="0" y="62"/>
                                      <a:pt x="0" y="62"/>
                                    </a:cubicBezTo>
                                    <a:cubicBezTo>
                                      <a:pt x="4" y="61"/>
                                      <a:pt x="9" y="60"/>
                                      <a:pt x="13" y="60"/>
                                    </a:cubicBezTo>
                                    <a:cubicBezTo>
                                      <a:pt x="33" y="60"/>
                                      <a:pt x="49" y="76"/>
                                      <a:pt x="49" y="96"/>
                                    </a:cubicBezTo>
                                    <a:cubicBezTo>
                                      <a:pt x="49" y="98"/>
                                      <a:pt x="48" y="101"/>
                                      <a:pt x="48" y="103"/>
                                    </a:cubicBezTo>
                                    <a:cubicBezTo>
                                      <a:pt x="50" y="102"/>
                                      <a:pt x="52" y="101"/>
                                      <a:pt x="55" y="100"/>
                                    </a:cubicBezTo>
                                    <a:cubicBezTo>
                                      <a:pt x="55" y="98"/>
                                      <a:pt x="55" y="97"/>
                                      <a:pt x="55" y="96"/>
                                    </a:cubicBezTo>
                                    <a:cubicBezTo>
                                      <a:pt x="55" y="84"/>
                                      <a:pt x="50" y="74"/>
                                      <a:pt x="43" y="66"/>
                                    </a:cubicBezTo>
                                    <a:cubicBezTo>
                                      <a:pt x="35" y="59"/>
                                      <a:pt x="25" y="54"/>
                                      <a:pt x="13" y="54"/>
                                    </a:cubicBezTo>
                                    <a:cubicBezTo>
                                      <a:pt x="9" y="54"/>
                                      <a:pt x="4" y="54"/>
                                      <a:pt x="0" y="56"/>
                                    </a:cubicBezTo>
                                    <a:cubicBezTo>
                                      <a:pt x="0" y="54"/>
                                      <a:pt x="0" y="54"/>
                                      <a:pt x="0" y="54"/>
                                    </a:cubicBezTo>
                                    <a:cubicBezTo>
                                      <a:pt x="4" y="53"/>
                                      <a:pt x="9" y="52"/>
                                      <a:pt x="13" y="52"/>
                                    </a:cubicBezTo>
                                    <a:cubicBezTo>
                                      <a:pt x="37" y="52"/>
                                      <a:pt x="56" y="72"/>
                                      <a:pt x="56" y="96"/>
                                    </a:cubicBezTo>
                                    <a:cubicBezTo>
                                      <a:pt x="56" y="97"/>
                                      <a:pt x="56" y="98"/>
                                      <a:pt x="56" y="99"/>
                                    </a:cubicBezTo>
                                    <a:cubicBezTo>
                                      <a:pt x="58" y="98"/>
                                      <a:pt x="60" y="98"/>
                                      <a:pt x="63" y="97"/>
                                    </a:cubicBezTo>
                                    <a:cubicBezTo>
                                      <a:pt x="63" y="97"/>
                                      <a:pt x="63" y="96"/>
                                      <a:pt x="63" y="96"/>
                                    </a:cubicBezTo>
                                    <a:cubicBezTo>
                                      <a:pt x="63" y="82"/>
                                      <a:pt x="57" y="70"/>
                                      <a:pt x="48" y="61"/>
                                    </a:cubicBezTo>
                                    <a:cubicBezTo>
                                      <a:pt x="39" y="52"/>
                                      <a:pt x="27" y="46"/>
                                      <a:pt x="13" y="46"/>
                                    </a:cubicBezTo>
                                    <a:cubicBezTo>
                                      <a:pt x="9" y="46"/>
                                      <a:pt x="4" y="47"/>
                                      <a:pt x="0" y="48"/>
                                    </a:cubicBezTo>
                                    <a:cubicBezTo>
                                      <a:pt x="0" y="39"/>
                                      <a:pt x="0" y="39"/>
                                      <a:pt x="0" y="39"/>
                                    </a:cubicBezTo>
                                    <a:cubicBezTo>
                                      <a:pt x="3" y="34"/>
                                      <a:pt x="7" y="31"/>
                                      <a:pt x="13" y="31"/>
                                    </a:cubicBezTo>
                                    <a:cubicBezTo>
                                      <a:pt x="20" y="31"/>
                                      <a:pt x="27" y="37"/>
                                      <a:pt x="27" y="44"/>
                                    </a:cubicBezTo>
                                    <a:cubicBezTo>
                                      <a:pt x="27" y="45"/>
                                      <a:pt x="26" y="46"/>
                                      <a:pt x="26" y="46"/>
                                    </a:cubicBezTo>
                                    <a:cubicBezTo>
                                      <a:pt x="28" y="47"/>
                                      <a:pt x="30" y="48"/>
                                      <a:pt x="32" y="48"/>
                                    </a:cubicBezTo>
                                    <a:cubicBezTo>
                                      <a:pt x="32" y="47"/>
                                      <a:pt x="32" y="46"/>
                                      <a:pt x="32" y="44"/>
                                    </a:cubicBezTo>
                                    <a:cubicBezTo>
                                      <a:pt x="32" y="39"/>
                                      <a:pt x="30" y="34"/>
                                      <a:pt x="27" y="31"/>
                                    </a:cubicBezTo>
                                    <a:cubicBezTo>
                                      <a:pt x="23" y="27"/>
                                      <a:pt x="18" y="25"/>
                                      <a:pt x="13" y="25"/>
                                    </a:cubicBezTo>
                                    <a:cubicBezTo>
                                      <a:pt x="8" y="25"/>
                                      <a:pt x="4" y="27"/>
                                      <a:pt x="0" y="29"/>
                                    </a:cubicBezTo>
                                    <a:cubicBezTo>
                                      <a:pt x="0" y="27"/>
                                      <a:pt x="0" y="27"/>
                                      <a:pt x="0" y="27"/>
                                    </a:cubicBezTo>
                                    <a:cubicBezTo>
                                      <a:pt x="4" y="25"/>
                                      <a:pt x="8" y="23"/>
                                      <a:pt x="13" y="23"/>
                                    </a:cubicBezTo>
                                    <a:cubicBezTo>
                                      <a:pt x="25" y="23"/>
                                      <a:pt x="34" y="33"/>
                                      <a:pt x="34" y="44"/>
                                    </a:cubicBezTo>
                                    <a:cubicBezTo>
                                      <a:pt x="34" y="46"/>
                                      <a:pt x="34" y="47"/>
                                      <a:pt x="34" y="49"/>
                                    </a:cubicBezTo>
                                    <a:cubicBezTo>
                                      <a:pt x="35" y="50"/>
                                      <a:pt x="37" y="51"/>
                                      <a:pt x="39" y="52"/>
                                    </a:cubicBezTo>
                                    <a:cubicBezTo>
                                      <a:pt x="40" y="49"/>
                                      <a:pt x="40" y="47"/>
                                      <a:pt x="40" y="44"/>
                                    </a:cubicBezTo>
                                    <a:cubicBezTo>
                                      <a:pt x="40" y="37"/>
                                      <a:pt x="37" y="30"/>
                                      <a:pt x="32" y="25"/>
                                    </a:cubicBezTo>
                                    <a:cubicBezTo>
                                      <a:pt x="27" y="20"/>
                                      <a:pt x="20" y="17"/>
                                      <a:pt x="13" y="17"/>
                                    </a:cubicBezTo>
                                    <a:cubicBezTo>
                                      <a:pt x="8" y="17"/>
                                      <a:pt x="4" y="18"/>
                                      <a:pt x="0" y="20"/>
                                    </a:cubicBezTo>
                                    <a:cubicBezTo>
                                      <a:pt x="0" y="18"/>
                                      <a:pt x="0" y="18"/>
                                      <a:pt x="0" y="18"/>
                                    </a:cubicBezTo>
                                    <a:cubicBezTo>
                                      <a:pt x="4" y="17"/>
                                      <a:pt x="8" y="16"/>
                                      <a:pt x="13" y="16"/>
                                    </a:cubicBezTo>
                                    <a:cubicBezTo>
                                      <a:pt x="29" y="16"/>
                                      <a:pt x="42" y="28"/>
                                      <a:pt x="42" y="44"/>
                                    </a:cubicBezTo>
                                    <a:cubicBezTo>
                                      <a:pt x="42" y="47"/>
                                      <a:pt x="41" y="50"/>
                                      <a:pt x="41" y="53"/>
                                    </a:cubicBezTo>
                                    <a:cubicBezTo>
                                      <a:pt x="42" y="53"/>
                                      <a:pt x="43" y="54"/>
                                      <a:pt x="44" y="55"/>
                                    </a:cubicBezTo>
                                    <a:cubicBezTo>
                                      <a:pt x="44" y="54"/>
                                      <a:pt x="45" y="54"/>
                                      <a:pt x="46" y="53"/>
                                    </a:cubicBezTo>
                                    <a:cubicBezTo>
                                      <a:pt x="47" y="50"/>
                                      <a:pt x="47" y="47"/>
                                      <a:pt x="47" y="44"/>
                                    </a:cubicBezTo>
                                    <a:cubicBezTo>
                                      <a:pt x="47" y="35"/>
                                      <a:pt x="43" y="26"/>
                                      <a:pt x="37" y="20"/>
                                    </a:cubicBezTo>
                                    <a:cubicBezTo>
                                      <a:pt x="31" y="14"/>
                                      <a:pt x="22" y="10"/>
                                      <a:pt x="13" y="10"/>
                                    </a:cubicBezTo>
                                    <a:cubicBezTo>
                                      <a:pt x="9" y="10"/>
                                      <a:pt x="4" y="11"/>
                                      <a:pt x="0" y="13"/>
                                    </a:cubicBezTo>
                                    <a:cubicBezTo>
                                      <a:pt x="0" y="11"/>
                                      <a:pt x="0" y="11"/>
                                      <a:pt x="0" y="11"/>
                                    </a:cubicBezTo>
                                    <a:cubicBezTo>
                                      <a:pt x="4" y="9"/>
                                      <a:pt x="9" y="9"/>
                                      <a:pt x="13" y="9"/>
                                    </a:cubicBezTo>
                                    <a:cubicBezTo>
                                      <a:pt x="33" y="9"/>
                                      <a:pt x="49" y="25"/>
                                      <a:pt x="49" y="44"/>
                                    </a:cubicBezTo>
                                    <a:cubicBezTo>
                                      <a:pt x="49" y="47"/>
                                      <a:pt x="48" y="49"/>
                                      <a:pt x="48" y="52"/>
                                    </a:cubicBezTo>
                                    <a:cubicBezTo>
                                      <a:pt x="50" y="50"/>
                                      <a:pt x="52" y="49"/>
                                      <a:pt x="55" y="48"/>
                                    </a:cubicBezTo>
                                    <a:cubicBezTo>
                                      <a:pt x="55" y="47"/>
                                      <a:pt x="55" y="46"/>
                                      <a:pt x="55" y="44"/>
                                    </a:cubicBezTo>
                                    <a:cubicBezTo>
                                      <a:pt x="55" y="33"/>
                                      <a:pt x="50" y="22"/>
                                      <a:pt x="43" y="15"/>
                                    </a:cubicBezTo>
                                    <a:cubicBezTo>
                                      <a:pt x="35" y="7"/>
                                      <a:pt x="25" y="2"/>
                                      <a:pt x="13" y="2"/>
                                    </a:cubicBezTo>
                                    <a:cubicBezTo>
                                      <a:pt x="9" y="2"/>
                                      <a:pt x="4" y="3"/>
                                      <a:pt x="0" y="4"/>
                                    </a:cubicBezTo>
                                    <a:cubicBezTo>
                                      <a:pt x="0" y="3"/>
                                      <a:pt x="0" y="3"/>
                                      <a:pt x="0" y="3"/>
                                    </a:cubicBezTo>
                                    <a:cubicBezTo>
                                      <a:pt x="4" y="2"/>
                                      <a:pt x="9" y="1"/>
                                      <a:pt x="13" y="1"/>
                                    </a:cubicBezTo>
                                    <a:cubicBezTo>
                                      <a:pt x="37" y="1"/>
                                      <a:pt x="56" y="20"/>
                                      <a:pt x="56" y="44"/>
                                    </a:cubicBezTo>
                                    <a:cubicBezTo>
                                      <a:pt x="56" y="46"/>
                                      <a:pt x="56" y="47"/>
                                      <a:pt x="56" y="48"/>
                                    </a:cubicBezTo>
                                    <a:cubicBezTo>
                                      <a:pt x="58" y="47"/>
                                      <a:pt x="60" y="46"/>
                                      <a:pt x="63" y="46"/>
                                    </a:cubicBezTo>
                                    <a:cubicBezTo>
                                      <a:pt x="63" y="45"/>
                                      <a:pt x="63" y="45"/>
                                      <a:pt x="63" y="44"/>
                                    </a:cubicBezTo>
                                    <a:cubicBezTo>
                                      <a:pt x="63" y="31"/>
                                      <a:pt x="57" y="18"/>
                                      <a:pt x="48" y="9"/>
                                    </a:cubicBezTo>
                                    <a:cubicBezTo>
                                      <a:pt x="44" y="6"/>
                                      <a:pt x="40" y="2"/>
                                      <a:pt x="35" y="0"/>
                                    </a:cubicBezTo>
                                    <a:cubicBezTo>
                                      <a:pt x="38" y="0"/>
                                      <a:pt x="38" y="0"/>
                                      <a:pt x="38" y="0"/>
                                    </a:cubicBezTo>
                                    <a:cubicBezTo>
                                      <a:pt x="39" y="0"/>
                                      <a:pt x="39" y="0"/>
                                      <a:pt x="39" y="0"/>
                                    </a:cubicBezTo>
                                    <a:cubicBezTo>
                                      <a:pt x="39" y="0"/>
                                      <a:pt x="39" y="0"/>
                                      <a:pt x="39" y="0"/>
                                    </a:cubicBezTo>
                                    <a:cubicBezTo>
                                      <a:pt x="41" y="0"/>
                                      <a:pt x="41" y="0"/>
                                      <a:pt x="41" y="0"/>
                                    </a:cubicBezTo>
                                    <a:cubicBezTo>
                                      <a:pt x="41" y="0"/>
                                      <a:pt x="41" y="1"/>
                                      <a:pt x="41" y="1"/>
                                    </a:cubicBezTo>
                                    <a:cubicBezTo>
                                      <a:pt x="42" y="2"/>
                                      <a:pt x="43" y="3"/>
                                      <a:pt x="44" y="3"/>
                                    </a:cubicBezTo>
                                    <a:cubicBezTo>
                                      <a:pt x="44" y="3"/>
                                      <a:pt x="45" y="2"/>
                                      <a:pt x="46" y="2"/>
                                    </a:cubicBezTo>
                                    <a:cubicBezTo>
                                      <a:pt x="46" y="1"/>
                                      <a:pt x="46" y="1"/>
                                      <a:pt x="46" y="0"/>
                                    </a:cubicBezTo>
                                    <a:cubicBezTo>
                                      <a:pt x="48" y="0"/>
                                      <a:pt x="48" y="0"/>
                                      <a:pt x="48" y="0"/>
                                    </a:cubicBezTo>
                                    <a:cubicBezTo>
                                      <a:pt x="48" y="0"/>
                                      <a:pt x="48" y="0"/>
                                      <a:pt x="48" y="0"/>
                                    </a:cubicBezTo>
                                    <a:cubicBezTo>
                                      <a:pt x="48" y="0"/>
                                      <a:pt x="48" y="0"/>
                                      <a:pt x="49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9" y="1"/>
                                      <a:pt x="47" y="3"/>
                                      <a:pt x="45" y="4"/>
                                    </a:cubicBezTo>
                                    <a:cubicBezTo>
                                      <a:pt x="46" y="6"/>
                                      <a:pt x="48" y="7"/>
                                      <a:pt x="50" y="9"/>
                                    </a:cubicBezTo>
                                    <a:cubicBezTo>
                                      <a:pt x="57" y="4"/>
                                      <a:pt x="65" y="1"/>
                                      <a:pt x="74" y="1"/>
                                    </a:cubicBezTo>
                                    <a:cubicBezTo>
                                      <a:pt x="83" y="1"/>
                                      <a:pt x="92" y="4"/>
                                      <a:pt x="99" y="8"/>
                                    </a:cubicBezTo>
                                    <a:cubicBezTo>
                                      <a:pt x="100" y="7"/>
                                      <a:pt x="102" y="6"/>
                                      <a:pt x="103" y="4"/>
                                    </a:cubicBezTo>
                                    <a:cubicBezTo>
                                      <a:pt x="101" y="3"/>
                                      <a:pt x="99" y="1"/>
                                      <a:pt x="96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2" y="0"/>
                                      <a:pt x="102" y="0"/>
                                      <a:pt x="102" y="0"/>
                                    </a:cubicBezTo>
                                    <a:cubicBezTo>
                                      <a:pt x="102" y="0"/>
                                      <a:pt x="102" y="1"/>
                                      <a:pt x="102" y="1"/>
                                    </a:cubicBezTo>
                                    <a:cubicBezTo>
                                      <a:pt x="103" y="2"/>
                                      <a:pt x="104" y="3"/>
                                      <a:pt x="105" y="3"/>
                                    </a:cubicBezTo>
                                    <a:cubicBezTo>
                                      <a:pt x="106" y="3"/>
                                      <a:pt x="106" y="2"/>
                                      <a:pt x="107" y="1"/>
                                    </a:cubicBezTo>
                                    <a:cubicBezTo>
                                      <a:pt x="107" y="1"/>
                                      <a:pt x="107" y="0"/>
                                      <a:pt x="107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09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09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10" y="0"/>
                                    </a:cubicBezTo>
                                    <a:cubicBezTo>
                                      <a:pt x="113" y="0"/>
                                      <a:pt x="113" y="0"/>
                                      <a:pt x="113" y="0"/>
                                    </a:cubicBezTo>
                                    <a:cubicBezTo>
                                      <a:pt x="108" y="2"/>
                                      <a:pt x="104" y="6"/>
                                      <a:pt x="100" y="9"/>
                                    </a:cubicBezTo>
                                    <a:cubicBezTo>
                                      <a:pt x="91" y="18"/>
                                      <a:pt x="85" y="31"/>
                                      <a:pt x="85" y="44"/>
                                    </a:cubicBezTo>
                                    <a:cubicBezTo>
                                      <a:pt x="85" y="45"/>
                                      <a:pt x="85" y="45"/>
                                      <a:pt x="85" y="46"/>
                                    </a:cubicBezTo>
                                    <a:cubicBezTo>
                                      <a:pt x="88" y="46"/>
                                      <a:pt x="90" y="47"/>
                                      <a:pt x="92" y="48"/>
                                    </a:cubicBezTo>
                                    <a:cubicBezTo>
                                      <a:pt x="92" y="47"/>
                                      <a:pt x="92" y="45"/>
                                      <a:pt x="92" y="44"/>
                                    </a:cubicBezTo>
                                    <a:cubicBezTo>
                                      <a:pt x="92" y="20"/>
                                      <a:pt x="111" y="1"/>
                                      <a:pt x="135" y="1"/>
                                    </a:cubicBezTo>
                                    <a:cubicBezTo>
                                      <a:pt x="159" y="1"/>
                                      <a:pt x="179" y="20"/>
                                      <a:pt x="179" y="44"/>
                                    </a:cubicBezTo>
                                    <a:cubicBezTo>
                                      <a:pt x="179" y="45"/>
                                      <a:pt x="178" y="46"/>
                                      <a:pt x="178" y="47"/>
                                    </a:cubicBezTo>
                                    <a:cubicBezTo>
                                      <a:pt x="180" y="47"/>
                                      <a:pt x="183" y="46"/>
                                      <a:pt x="185" y="46"/>
                                    </a:cubicBezTo>
                                    <a:cubicBezTo>
                                      <a:pt x="185" y="45"/>
                                      <a:pt x="185" y="45"/>
                                      <a:pt x="185" y="44"/>
                                    </a:cubicBezTo>
                                    <a:cubicBezTo>
                                      <a:pt x="185" y="31"/>
                                      <a:pt x="179" y="18"/>
                                      <a:pt x="170" y="9"/>
                                    </a:cubicBezTo>
                                    <a:cubicBezTo>
                                      <a:pt x="166" y="6"/>
                                      <a:pt x="162" y="2"/>
                                      <a:pt x="157" y="0"/>
                                    </a:cubicBezTo>
                                    <a:cubicBezTo>
                                      <a:pt x="160" y="0"/>
                                      <a:pt x="160" y="0"/>
                                      <a:pt x="160" y="0"/>
                                    </a:cubicBezTo>
                                    <a:cubicBezTo>
                                      <a:pt x="161" y="0"/>
                                      <a:pt x="161" y="0"/>
                                      <a:pt x="161" y="0"/>
                                    </a:cubicBezTo>
                                    <a:cubicBezTo>
                                      <a:pt x="161" y="0"/>
                                      <a:pt x="161" y="0"/>
                                      <a:pt x="161" y="0"/>
                                    </a:cubicBezTo>
                                    <a:cubicBezTo>
                                      <a:pt x="163" y="0"/>
                                      <a:pt x="163" y="0"/>
                                      <a:pt x="163" y="0"/>
                                    </a:cubicBezTo>
                                    <a:cubicBezTo>
                                      <a:pt x="163" y="0"/>
                                      <a:pt x="163" y="1"/>
                                      <a:pt x="163" y="1"/>
                                    </a:cubicBezTo>
                                    <a:cubicBezTo>
                                      <a:pt x="163" y="2"/>
                                      <a:pt x="164" y="2"/>
                                      <a:pt x="165" y="3"/>
                                    </a:cubicBezTo>
                                    <a:cubicBezTo>
                                      <a:pt x="166" y="2"/>
                                      <a:pt x="167" y="1"/>
                                      <a:pt x="168" y="1"/>
                                    </a:cubicBezTo>
                                    <a:cubicBezTo>
                                      <a:pt x="168" y="0"/>
                                      <a:pt x="168" y="0"/>
                                      <a:pt x="168" y="0"/>
                                    </a:cubicBezTo>
                                    <a:cubicBezTo>
                                      <a:pt x="173" y="0"/>
                                      <a:pt x="173" y="0"/>
                                      <a:pt x="173" y="0"/>
                                    </a:cubicBezTo>
                                    <a:cubicBezTo>
                                      <a:pt x="171" y="1"/>
                                      <a:pt x="168" y="2"/>
                                      <a:pt x="166" y="4"/>
                                    </a:cubicBezTo>
                                    <a:cubicBezTo>
                                      <a:pt x="168" y="5"/>
                                      <a:pt x="170" y="7"/>
                                      <a:pt x="171" y="8"/>
                                    </a:cubicBezTo>
                                    <a:cubicBezTo>
                                      <a:pt x="178" y="4"/>
                                      <a:pt x="186" y="1"/>
                                      <a:pt x="195" y="1"/>
                                    </a:cubicBezTo>
                                    <a:cubicBezTo>
                                      <a:pt x="204" y="1"/>
                                      <a:pt x="212" y="4"/>
                                      <a:pt x="219" y="8"/>
                                    </a:cubicBezTo>
                                    <a:cubicBezTo>
                                      <a:pt x="221" y="7"/>
                                      <a:pt x="222" y="6"/>
                                      <a:pt x="224" y="4"/>
                                    </a:cubicBezTo>
                                    <a:cubicBezTo>
                                      <a:pt x="222" y="3"/>
                                      <a:pt x="220" y="1"/>
                                      <a:pt x="217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2" y="0"/>
                                      <a:pt x="222" y="0"/>
                                      <a:pt x="222" y="0"/>
                                    </a:cubicBezTo>
                                    <a:cubicBezTo>
                                      <a:pt x="223" y="0"/>
                                      <a:pt x="223" y="1"/>
                                      <a:pt x="223" y="1"/>
                                    </a:cubicBezTo>
                                    <a:cubicBezTo>
                                      <a:pt x="224" y="2"/>
                                      <a:pt x="225" y="3"/>
                                      <a:pt x="225" y="3"/>
                                    </a:cubicBezTo>
                                    <a:cubicBezTo>
                                      <a:pt x="226" y="3"/>
                                      <a:pt x="227" y="2"/>
                                      <a:pt x="228" y="1"/>
                                    </a:cubicBezTo>
                                    <a:cubicBezTo>
                                      <a:pt x="228" y="1"/>
                                      <a:pt x="228" y="0"/>
                                      <a:pt x="228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4" y="0"/>
                                      <a:pt x="234" y="0"/>
                                      <a:pt x="234" y="0"/>
                                    </a:cubicBezTo>
                                    <a:cubicBezTo>
                                      <a:pt x="229" y="2"/>
                                      <a:pt x="225" y="6"/>
                                      <a:pt x="221" y="9"/>
                                    </a:cubicBezTo>
                                    <a:cubicBezTo>
                                      <a:pt x="212" y="18"/>
                                      <a:pt x="206" y="31"/>
                                      <a:pt x="206" y="44"/>
                                    </a:cubicBezTo>
                                    <a:cubicBezTo>
                                      <a:pt x="206" y="45"/>
                                      <a:pt x="206" y="45"/>
                                      <a:pt x="206" y="46"/>
                                    </a:cubicBezTo>
                                    <a:cubicBezTo>
                                      <a:pt x="208" y="46"/>
                                      <a:pt x="210" y="47"/>
                                      <a:pt x="213" y="48"/>
                                    </a:cubicBezTo>
                                    <a:cubicBezTo>
                                      <a:pt x="212" y="47"/>
                                      <a:pt x="212" y="45"/>
                                      <a:pt x="212" y="44"/>
                                    </a:cubicBezTo>
                                    <a:cubicBezTo>
                                      <a:pt x="212" y="20"/>
                                      <a:pt x="232" y="1"/>
                                      <a:pt x="256" y="1"/>
                                    </a:cubicBezTo>
                                    <a:cubicBezTo>
                                      <a:pt x="280" y="1"/>
                                      <a:pt x="299" y="20"/>
                                      <a:pt x="299" y="44"/>
                                    </a:cubicBezTo>
                                    <a:cubicBezTo>
                                      <a:pt x="299" y="46"/>
                                      <a:pt x="299" y="47"/>
                                      <a:pt x="299" y="48"/>
                                    </a:cubicBezTo>
                                    <a:cubicBezTo>
                                      <a:pt x="301" y="47"/>
                                      <a:pt x="303" y="46"/>
                                      <a:pt x="305" y="46"/>
                                    </a:cubicBezTo>
                                    <a:cubicBezTo>
                                      <a:pt x="305" y="45"/>
                                      <a:pt x="306" y="45"/>
                                      <a:pt x="306" y="44"/>
                                    </a:cubicBezTo>
                                    <a:cubicBezTo>
                                      <a:pt x="306" y="31"/>
                                      <a:pt x="300" y="18"/>
                                      <a:pt x="291" y="9"/>
                                    </a:cubicBezTo>
                                    <a:cubicBezTo>
                                      <a:pt x="287" y="6"/>
                                      <a:pt x="283" y="2"/>
                                      <a:pt x="278" y="0"/>
                                    </a:cubicBezTo>
                                    <a:cubicBezTo>
                                      <a:pt x="281" y="0"/>
                                      <a:pt x="281" y="0"/>
                                      <a:pt x="281" y="0"/>
                                    </a:cubicBezTo>
                                    <a:cubicBezTo>
                                      <a:pt x="282" y="0"/>
                                      <a:pt x="282" y="0"/>
                                      <a:pt x="282" y="0"/>
                                    </a:cubicBezTo>
                                    <a:cubicBezTo>
                                      <a:pt x="282" y="0"/>
                                      <a:pt x="282" y="0"/>
                                      <a:pt x="282" y="0"/>
                                    </a:cubicBezTo>
                                    <a:cubicBezTo>
                                      <a:pt x="284" y="0"/>
                                      <a:pt x="284" y="0"/>
                                      <a:pt x="284" y="0"/>
                                    </a:cubicBezTo>
                                    <a:cubicBezTo>
                                      <a:pt x="284" y="0"/>
                                      <a:pt x="284" y="1"/>
                                      <a:pt x="283" y="1"/>
                                    </a:cubicBezTo>
                                    <a:cubicBezTo>
                                      <a:pt x="284" y="2"/>
                                      <a:pt x="285" y="3"/>
                                      <a:pt x="286" y="3"/>
                                    </a:cubicBezTo>
                                    <a:cubicBezTo>
                                      <a:pt x="287" y="3"/>
                                      <a:pt x="288" y="2"/>
                                      <a:pt x="289" y="1"/>
                                    </a:cubicBezTo>
                                    <a:cubicBezTo>
                                      <a:pt x="289" y="1"/>
                                      <a:pt x="289" y="0"/>
                                      <a:pt x="289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5" y="0"/>
                                      <a:pt x="295" y="0"/>
                                      <a:pt x="295" y="0"/>
                                    </a:cubicBezTo>
                                    <a:cubicBezTo>
                                      <a:pt x="292" y="1"/>
                                      <a:pt x="290" y="3"/>
                                      <a:pt x="288" y="4"/>
                                    </a:cubicBezTo>
                                    <a:cubicBezTo>
                                      <a:pt x="289" y="6"/>
                                      <a:pt x="291" y="7"/>
                                      <a:pt x="292" y="8"/>
                                    </a:cubicBezTo>
                                    <a:cubicBezTo>
                                      <a:pt x="299" y="4"/>
                                      <a:pt x="308" y="1"/>
                                      <a:pt x="317" y="1"/>
                                    </a:cubicBezTo>
                                    <a:cubicBezTo>
                                      <a:pt x="326" y="1"/>
                                      <a:pt x="334" y="4"/>
                                      <a:pt x="341" y="8"/>
                                    </a:cubicBezTo>
                                    <a:cubicBezTo>
                                      <a:pt x="343" y="7"/>
                                      <a:pt x="344" y="6"/>
                                      <a:pt x="346" y="4"/>
                                    </a:cubicBezTo>
                                    <a:cubicBezTo>
                                      <a:pt x="344" y="3"/>
                                      <a:pt x="342" y="1"/>
                                      <a:pt x="339" y="0"/>
                                    </a:cubicBezTo>
                                    <a:cubicBezTo>
                                      <a:pt x="342" y="0"/>
                                      <a:pt x="342" y="0"/>
                                      <a:pt x="342" y="0"/>
                                    </a:cubicBezTo>
                                    <a:cubicBezTo>
                                      <a:pt x="343" y="0"/>
                                      <a:pt x="343" y="0"/>
                                      <a:pt x="343" y="0"/>
                                    </a:cubicBezTo>
                                    <a:cubicBezTo>
                                      <a:pt x="343" y="0"/>
                                      <a:pt x="343" y="0"/>
                                      <a:pt x="343" y="0"/>
                                    </a:cubicBezTo>
                                    <a:cubicBezTo>
                                      <a:pt x="344" y="0"/>
                                      <a:pt x="344" y="0"/>
                                      <a:pt x="344" y="0"/>
                                    </a:cubicBezTo>
                                    <a:cubicBezTo>
                                      <a:pt x="344" y="0"/>
                                      <a:pt x="344" y="1"/>
                                      <a:pt x="345" y="1"/>
                                    </a:cubicBezTo>
                                    <a:cubicBezTo>
                                      <a:pt x="346" y="2"/>
                                      <a:pt x="346" y="3"/>
                                      <a:pt x="347" y="3"/>
                                    </a:cubicBezTo>
                                    <a:cubicBezTo>
                                      <a:pt x="348" y="3"/>
                                      <a:pt x="349" y="2"/>
                                      <a:pt x="350" y="1"/>
                                    </a:cubicBezTo>
                                    <a:cubicBezTo>
                                      <a:pt x="350" y="1"/>
                                      <a:pt x="350" y="0"/>
                                      <a:pt x="350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6" y="0"/>
                                      <a:pt x="356" y="0"/>
                                      <a:pt x="356" y="0"/>
                                    </a:cubicBezTo>
                                    <a:cubicBezTo>
                                      <a:pt x="351" y="2"/>
                                      <a:pt x="346" y="6"/>
                                      <a:pt x="343" y="9"/>
                                    </a:cubicBezTo>
                                    <a:cubicBezTo>
                                      <a:pt x="334" y="18"/>
                                      <a:pt x="328" y="31"/>
                                      <a:pt x="328" y="44"/>
                                    </a:cubicBezTo>
                                    <a:cubicBezTo>
                                      <a:pt x="328" y="45"/>
                                      <a:pt x="328" y="45"/>
                                      <a:pt x="328" y="46"/>
                                    </a:cubicBezTo>
                                    <a:cubicBezTo>
                                      <a:pt x="330" y="46"/>
                                      <a:pt x="332" y="47"/>
                                      <a:pt x="334" y="48"/>
                                    </a:cubicBezTo>
                                    <a:cubicBezTo>
                                      <a:pt x="334" y="47"/>
                                      <a:pt x="334" y="45"/>
                                      <a:pt x="334" y="44"/>
                                    </a:cubicBezTo>
                                    <a:cubicBezTo>
                                      <a:pt x="334" y="20"/>
                                      <a:pt x="354" y="1"/>
                                      <a:pt x="378" y="1"/>
                                    </a:cubicBezTo>
                                    <a:cubicBezTo>
                                      <a:pt x="402" y="1"/>
                                      <a:pt x="421" y="20"/>
                                      <a:pt x="421" y="44"/>
                                    </a:cubicBezTo>
                                    <a:cubicBezTo>
                                      <a:pt x="421" y="45"/>
                                      <a:pt x="421" y="46"/>
                                      <a:pt x="421" y="47"/>
                                    </a:cubicBezTo>
                                    <a:cubicBezTo>
                                      <a:pt x="423" y="47"/>
                                      <a:pt x="425" y="46"/>
                                      <a:pt x="427" y="46"/>
                                    </a:cubicBezTo>
                                    <a:cubicBezTo>
                                      <a:pt x="427" y="45"/>
                                      <a:pt x="427" y="45"/>
                                      <a:pt x="427" y="44"/>
                                    </a:cubicBezTo>
                                    <a:cubicBezTo>
                                      <a:pt x="427" y="31"/>
                                      <a:pt x="422" y="18"/>
                                      <a:pt x="413" y="9"/>
                                    </a:cubicBezTo>
                                    <a:cubicBezTo>
                                      <a:pt x="409" y="6"/>
                                      <a:pt x="405" y="2"/>
                                      <a:pt x="400" y="0"/>
                                    </a:cubicBezTo>
                                    <a:cubicBezTo>
                                      <a:pt x="403" y="0"/>
                                      <a:pt x="403" y="0"/>
                                      <a:pt x="403" y="0"/>
                                    </a:cubicBezTo>
                                    <a:cubicBezTo>
                                      <a:pt x="403" y="0"/>
                                      <a:pt x="404" y="0"/>
                                      <a:pt x="404" y="0"/>
                                    </a:cubicBezTo>
                                    <a:cubicBezTo>
                                      <a:pt x="404" y="0"/>
                                      <a:pt x="404" y="0"/>
                                      <a:pt x="404" y="0"/>
                                    </a:cubicBezTo>
                                    <a:cubicBezTo>
                                      <a:pt x="406" y="0"/>
                                      <a:pt x="406" y="0"/>
                                      <a:pt x="406" y="0"/>
                                    </a:cubicBezTo>
                                    <a:cubicBezTo>
                                      <a:pt x="406" y="0"/>
                                      <a:pt x="405" y="1"/>
                                      <a:pt x="405" y="1"/>
                                    </a:cubicBezTo>
                                    <a:cubicBezTo>
                                      <a:pt x="406" y="2"/>
                                      <a:pt x="407" y="2"/>
                                      <a:pt x="408" y="3"/>
                                    </a:cubicBezTo>
                                    <a:cubicBezTo>
                                      <a:pt x="409" y="2"/>
                                      <a:pt x="410" y="1"/>
                                      <a:pt x="411" y="1"/>
                                    </a:cubicBezTo>
                                    <a:cubicBezTo>
                                      <a:pt x="411" y="0"/>
                                      <a:pt x="411" y="0"/>
                                      <a:pt x="411" y="0"/>
                                    </a:cubicBezTo>
                                    <a:cubicBezTo>
                                      <a:pt x="416" y="0"/>
                                      <a:pt x="416" y="0"/>
                                      <a:pt x="416" y="0"/>
                                    </a:cubicBezTo>
                                    <a:cubicBezTo>
                                      <a:pt x="413" y="1"/>
                                      <a:pt x="411" y="2"/>
                                      <a:pt x="409" y="4"/>
                                    </a:cubicBezTo>
                                    <a:cubicBezTo>
                                      <a:pt x="411" y="5"/>
                                      <a:pt x="412" y="7"/>
                                      <a:pt x="414" y="8"/>
                                    </a:cubicBezTo>
                                    <a:cubicBezTo>
                                      <a:pt x="421" y="4"/>
                                      <a:pt x="429" y="1"/>
                                      <a:pt x="438" y="1"/>
                                    </a:cubicBezTo>
                                    <a:cubicBezTo>
                                      <a:pt x="447" y="1"/>
                                      <a:pt x="455" y="4"/>
                                      <a:pt x="462" y="8"/>
                                    </a:cubicBezTo>
                                    <a:cubicBezTo>
                                      <a:pt x="464" y="7"/>
                                      <a:pt x="465" y="6"/>
                                      <a:pt x="467" y="4"/>
                                    </a:cubicBezTo>
                                    <a:cubicBezTo>
                                      <a:pt x="465" y="3"/>
                                      <a:pt x="462" y="1"/>
                                      <a:pt x="460" y="0"/>
                                    </a:cubicBezTo>
                                    <a:cubicBezTo>
                                      <a:pt x="463" y="0"/>
                                      <a:pt x="463" y="0"/>
                                      <a:pt x="463" y="0"/>
                                    </a:cubicBezTo>
                                    <a:cubicBezTo>
                                      <a:pt x="463" y="0"/>
                                      <a:pt x="463" y="0"/>
                                      <a:pt x="464" y="0"/>
                                    </a:cubicBezTo>
                                    <a:cubicBezTo>
                                      <a:pt x="464" y="0"/>
                                      <a:pt x="464" y="0"/>
                                      <a:pt x="464" y="0"/>
                                    </a:cubicBezTo>
                                    <a:cubicBezTo>
                                      <a:pt x="465" y="0"/>
                                      <a:pt x="465" y="0"/>
                                      <a:pt x="465" y="0"/>
                                    </a:cubicBezTo>
                                    <a:cubicBezTo>
                                      <a:pt x="465" y="0"/>
                                      <a:pt x="465" y="1"/>
                                      <a:pt x="465" y="1"/>
                                    </a:cubicBezTo>
                                    <a:cubicBezTo>
                                      <a:pt x="466" y="2"/>
                                      <a:pt x="467" y="3"/>
                                      <a:pt x="468" y="3"/>
                                    </a:cubicBezTo>
                                    <a:cubicBezTo>
                                      <a:pt x="469" y="3"/>
                                      <a:pt x="470" y="2"/>
                                      <a:pt x="471" y="1"/>
                                    </a:cubicBezTo>
                                    <a:cubicBezTo>
                                      <a:pt x="471" y="1"/>
                                      <a:pt x="471" y="0"/>
                                      <a:pt x="471" y="0"/>
                                    </a:cubicBezTo>
                                    <a:cubicBezTo>
                                      <a:pt x="472" y="0"/>
                                      <a:pt x="472" y="0"/>
                                      <a:pt x="472" y="0"/>
                                    </a:cubicBezTo>
                                    <a:cubicBezTo>
                                      <a:pt x="472" y="0"/>
                                      <a:pt x="472" y="0"/>
                                      <a:pt x="472" y="0"/>
                                    </a:cubicBezTo>
                                    <a:cubicBezTo>
                                      <a:pt x="473" y="0"/>
                                      <a:pt x="473" y="0"/>
                                      <a:pt x="473" y="0"/>
                                    </a:cubicBezTo>
                                    <a:cubicBezTo>
                                      <a:pt x="477" y="0"/>
                                      <a:pt x="477" y="0"/>
                                      <a:pt x="477" y="0"/>
                                    </a:cubicBezTo>
                                    <a:cubicBezTo>
                                      <a:pt x="472" y="2"/>
                                      <a:pt x="467" y="6"/>
                                      <a:pt x="464" y="9"/>
                                    </a:cubicBezTo>
                                    <a:cubicBezTo>
                                      <a:pt x="455" y="18"/>
                                      <a:pt x="449" y="31"/>
                                      <a:pt x="449" y="44"/>
                                    </a:cubicBezTo>
                                    <a:cubicBezTo>
                                      <a:pt x="449" y="45"/>
                                      <a:pt x="449" y="45"/>
                                      <a:pt x="449" y="46"/>
                                    </a:cubicBezTo>
                                    <a:cubicBezTo>
                                      <a:pt x="451" y="46"/>
                                      <a:pt x="453" y="47"/>
                                      <a:pt x="455" y="48"/>
                                    </a:cubicBezTo>
                                    <a:cubicBezTo>
                                      <a:pt x="455" y="47"/>
                                      <a:pt x="455" y="45"/>
                                      <a:pt x="455" y="44"/>
                                    </a:cubicBezTo>
                                    <a:cubicBezTo>
                                      <a:pt x="455" y="20"/>
                                      <a:pt x="475" y="1"/>
                                      <a:pt x="499" y="1"/>
                                    </a:cubicBezTo>
                                    <a:cubicBezTo>
                                      <a:pt x="523" y="1"/>
                                      <a:pt x="542" y="20"/>
                                      <a:pt x="542" y="44"/>
                                    </a:cubicBezTo>
                                    <a:cubicBezTo>
                                      <a:pt x="542" y="46"/>
                                      <a:pt x="542" y="47"/>
                                      <a:pt x="542" y="48"/>
                                    </a:cubicBezTo>
                                    <a:cubicBezTo>
                                      <a:pt x="544" y="47"/>
                                      <a:pt x="546" y="46"/>
                                      <a:pt x="548" y="46"/>
                                    </a:cubicBezTo>
                                    <a:cubicBezTo>
                                      <a:pt x="548" y="45"/>
                                      <a:pt x="548" y="45"/>
                                      <a:pt x="548" y="44"/>
                                    </a:cubicBezTo>
                                    <a:cubicBezTo>
                                      <a:pt x="548" y="31"/>
                                      <a:pt x="543" y="18"/>
                                      <a:pt x="534" y="9"/>
                                    </a:cubicBezTo>
                                    <a:cubicBezTo>
                                      <a:pt x="530" y="6"/>
                                      <a:pt x="526" y="2"/>
                                      <a:pt x="521" y="0"/>
                                    </a:cubicBezTo>
                                    <a:cubicBezTo>
                                      <a:pt x="524" y="0"/>
                                      <a:pt x="524" y="0"/>
                                      <a:pt x="524" y="0"/>
                                    </a:cubicBezTo>
                                    <a:cubicBezTo>
                                      <a:pt x="524" y="0"/>
                                      <a:pt x="525" y="0"/>
                                      <a:pt x="525" y="0"/>
                                    </a:cubicBezTo>
                                    <a:cubicBezTo>
                                      <a:pt x="525" y="0"/>
                                      <a:pt x="525" y="0"/>
                                      <a:pt x="525" y="0"/>
                                    </a:cubicBezTo>
                                    <a:cubicBezTo>
                                      <a:pt x="527" y="0"/>
                                      <a:pt x="527" y="0"/>
                                      <a:pt x="527" y="0"/>
                                    </a:cubicBezTo>
                                    <a:cubicBezTo>
                                      <a:pt x="526" y="0"/>
                                      <a:pt x="526" y="1"/>
                                      <a:pt x="526" y="1"/>
                                    </a:cubicBezTo>
                                    <a:cubicBezTo>
                                      <a:pt x="527" y="2"/>
                                      <a:pt x="528" y="3"/>
                                      <a:pt x="529" y="3"/>
                                    </a:cubicBezTo>
                                    <a:cubicBezTo>
                                      <a:pt x="530" y="3"/>
                                      <a:pt x="531" y="2"/>
                                      <a:pt x="532" y="2"/>
                                    </a:cubicBezTo>
                                    <a:cubicBezTo>
                                      <a:pt x="532" y="1"/>
                                      <a:pt x="532" y="1"/>
                                      <a:pt x="532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8" y="0"/>
                                      <a:pt x="538" y="0"/>
                                      <a:pt x="538" y="0"/>
                                    </a:cubicBezTo>
                                    <a:cubicBezTo>
                                      <a:pt x="535" y="1"/>
                                      <a:pt x="533" y="3"/>
                                      <a:pt x="531" y="4"/>
                                    </a:cubicBezTo>
                                    <a:cubicBezTo>
                                      <a:pt x="532" y="6"/>
                                      <a:pt x="534" y="7"/>
                                      <a:pt x="535" y="9"/>
                                    </a:cubicBezTo>
                                    <a:cubicBezTo>
                                      <a:pt x="542" y="4"/>
                                      <a:pt x="551" y="1"/>
                                      <a:pt x="560" y="1"/>
                                    </a:cubicBezTo>
                                    <a:cubicBezTo>
                                      <a:pt x="569" y="1"/>
                                      <a:pt x="577" y="4"/>
                                      <a:pt x="584" y="8"/>
                                    </a:cubicBezTo>
                                    <a:cubicBezTo>
                                      <a:pt x="586" y="7"/>
                                      <a:pt x="587" y="6"/>
                                      <a:pt x="589" y="4"/>
                                    </a:cubicBezTo>
                                    <a:cubicBezTo>
                                      <a:pt x="587" y="3"/>
                                      <a:pt x="585" y="1"/>
                                      <a:pt x="582" y="0"/>
                                    </a:cubicBezTo>
                                    <a:cubicBezTo>
                                      <a:pt x="585" y="0"/>
                                      <a:pt x="585" y="0"/>
                                      <a:pt x="585" y="0"/>
                                    </a:cubicBezTo>
                                    <a:cubicBezTo>
                                      <a:pt x="586" y="0"/>
                                      <a:pt x="586" y="0"/>
                                      <a:pt x="586" y="0"/>
                                    </a:cubicBezTo>
                                    <a:cubicBezTo>
                                      <a:pt x="586" y="0"/>
                                      <a:pt x="586" y="0"/>
                                      <a:pt x="586" y="0"/>
                                    </a:cubicBezTo>
                                    <a:cubicBezTo>
                                      <a:pt x="587" y="0"/>
                                      <a:pt x="587" y="0"/>
                                      <a:pt x="587" y="0"/>
                                    </a:cubicBezTo>
                                    <a:cubicBezTo>
                                      <a:pt x="587" y="0"/>
                                      <a:pt x="588" y="1"/>
                                      <a:pt x="588" y="1"/>
                                    </a:cubicBezTo>
                                    <a:cubicBezTo>
                                      <a:pt x="589" y="2"/>
                                      <a:pt x="589" y="3"/>
                                      <a:pt x="590" y="3"/>
                                    </a:cubicBezTo>
                                    <a:cubicBezTo>
                                      <a:pt x="591" y="3"/>
                                      <a:pt x="592" y="2"/>
                                      <a:pt x="593" y="1"/>
                                    </a:cubicBezTo>
                                    <a:cubicBezTo>
                                      <a:pt x="593" y="1"/>
                                      <a:pt x="593" y="0"/>
                                      <a:pt x="593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9" y="0"/>
                                      <a:pt x="599" y="0"/>
                                      <a:pt x="599" y="0"/>
                                    </a:cubicBezTo>
                                    <a:cubicBezTo>
                                      <a:pt x="594" y="2"/>
                                      <a:pt x="589" y="6"/>
                                      <a:pt x="586" y="9"/>
                                    </a:cubicBezTo>
                                    <a:cubicBezTo>
                                      <a:pt x="577" y="18"/>
                                      <a:pt x="571" y="31"/>
                                      <a:pt x="571" y="44"/>
                                    </a:cubicBezTo>
                                    <a:cubicBezTo>
                                      <a:pt x="571" y="45"/>
                                      <a:pt x="571" y="45"/>
                                      <a:pt x="571" y="46"/>
                                    </a:cubicBezTo>
                                    <a:cubicBezTo>
                                      <a:pt x="573" y="46"/>
                                      <a:pt x="575" y="47"/>
                                      <a:pt x="577" y="48"/>
                                    </a:cubicBezTo>
                                    <a:cubicBezTo>
                                      <a:pt x="577" y="47"/>
                                      <a:pt x="577" y="45"/>
                                      <a:pt x="577" y="44"/>
                                    </a:cubicBezTo>
                                    <a:cubicBezTo>
                                      <a:pt x="577" y="20"/>
                                      <a:pt x="597" y="1"/>
                                      <a:pt x="621" y="1"/>
                                    </a:cubicBezTo>
                                    <a:cubicBezTo>
                                      <a:pt x="645" y="1"/>
                                      <a:pt x="664" y="20"/>
                                      <a:pt x="664" y="44"/>
                                    </a:cubicBezTo>
                                    <a:cubicBezTo>
                                      <a:pt x="664" y="45"/>
                                      <a:pt x="664" y="46"/>
                                      <a:pt x="664" y="47"/>
                                    </a:cubicBezTo>
                                    <a:cubicBezTo>
                                      <a:pt x="666" y="47"/>
                                      <a:pt x="668" y="46"/>
                                      <a:pt x="670" y="46"/>
                                    </a:cubicBezTo>
                                    <a:cubicBezTo>
                                      <a:pt x="670" y="45"/>
                                      <a:pt x="670" y="45"/>
                                      <a:pt x="670" y="44"/>
                                    </a:cubicBezTo>
                                    <a:cubicBezTo>
                                      <a:pt x="670" y="31"/>
                                      <a:pt x="665" y="18"/>
                                      <a:pt x="656" y="9"/>
                                    </a:cubicBezTo>
                                    <a:cubicBezTo>
                                      <a:pt x="652" y="6"/>
                                      <a:pt x="648" y="2"/>
                                      <a:pt x="643" y="0"/>
                                    </a:cubicBezTo>
                                    <a:cubicBezTo>
                                      <a:pt x="646" y="0"/>
                                      <a:pt x="646" y="0"/>
                                      <a:pt x="646" y="0"/>
                                    </a:cubicBezTo>
                                    <a:cubicBezTo>
                                      <a:pt x="647" y="0"/>
                                      <a:pt x="647" y="0"/>
                                      <a:pt x="647" y="0"/>
                                    </a:cubicBezTo>
                                    <a:cubicBezTo>
                                      <a:pt x="647" y="0"/>
                                      <a:pt x="647" y="0"/>
                                      <a:pt x="647" y="0"/>
                                    </a:cubicBezTo>
                                    <a:cubicBezTo>
                                      <a:pt x="649" y="0"/>
                                      <a:pt x="649" y="0"/>
                                      <a:pt x="649" y="0"/>
                                    </a:cubicBezTo>
                                    <a:cubicBezTo>
                                      <a:pt x="649" y="0"/>
                                      <a:pt x="649" y="1"/>
                                      <a:pt x="648" y="1"/>
                                    </a:cubicBezTo>
                                    <a:cubicBezTo>
                                      <a:pt x="649" y="2"/>
                                      <a:pt x="650" y="2"/>
                                      <a:pt x="651" y="3"/>
                                    </a:cubicBezTo>
                                    <a:cubicBezTo>
                                      <a:pt x="652" y="2"/>
                                      <a:pt x="653" y="1"/>
                                      <a:pt x="654" y="1"/>
                                    </a:cubicBezTo>
                                    <a:cubicBezTo>
                                      <a:pt x="654" y="0"/>
                                      <a:pt x="654" y="0"/>
                                      <a:pt x="654" y="0"/>
                                    </a:cubicBezTo>
                                    <a:cubicBezTo>
                                      <a:pt x="659" y="0"/>
                                      <a:pt x="659" y="0"/>
                                      <a:pt x="659" y="0"/>
                                    </a:cubicBezTo>
                                    <a:cubicBezTo>
                                      <a:pt x="656" y="1"/>
                                      <a:pt x="654" y="2"/>
                                      <a:pt x="652" y="4"/>
                                    </a:cubicBezTo>
                                    <a:cubicBezTo>
                                      <a:pt x="654" y="5"/>
                                      <a:pt x="655" y="7"/>
                                      <a:pt x="657" y="8"/>
                                    </a:cubicBezTo>
                                    <a:cubicBezTo>
                                      <a:pt x="664" y="4"/>
                                      <a:pt x="672" y="1"/>
                                      <a:pt x="681" y="1"/>
                                    </a:cubicBezTo>
                                    <a:cubicBezTo>
                                      <a:pt x="690" y="1"/>
                                      <a:pt x="698" y="4"/>
                                      <a:pt x="705" y="8"/>
                                    </a:cubicBezTo>
                                    <a:cubicBezTo>
                                      <a:pt x="707" y="7"/>
                                      <a:pt x="708" y="6"/>
                                      <a:pt x="710" y="4"/>
                                    </a:cubicBezTo>
                                    <a:cubicBezTo>
                                      <a:pt x="708" y="3"/>
                                      <a:pt x="705" y="1"/>
                                      <a:pt x="703" y="0"/>
                                    </a:cubicBezTo>
                                    <a:cubicBezTo>
                                      <a:pt x="706" y="0"/>
                                      <a:pt x="706" y="0"/>
                                      <a:pt x="706" y="0"/>
                                    </a:cubicBezTo>
                                    <a:cubicBezTo>
                                      <a:pt x="706" y="0"/>
                                      <a:pt x="707" y="0"/>
                                      <a:pt x="707" y="0"/>
                                    </a:cubicBezTo>
                                    <a:cubicBezTo>
                                      <a:pt x="707" y="0"/>
                                      <a:pt x="707" y="0"/>
                                      <a:pt x="707" y="0"/>
                                    </a:cubicBezTo>
                                    <a:cubicBezTo>
                                      <a:pt x="708" y="0"/>
                                      <a:pt x="708" y="0"/>
                                      <a:pt x="708" y="0"/>
                                    </a:cubicBezTo>
                                    <a:cubicBezTo>
                                      <a:pt x="708" y="0"/>
                                      <a:pt x="708" y="1"/>
                                      <a:pt x="708" y="1"/>
                                    </a:cubicBezTo>
                                    <a:cubicBezTo>
                                      <a:pt x="709" y="2"/>
                                      <a:pt x="710" y="3"/>
                                      <a:pt x="711" y="3"/>
                                    </a:cubicBezTo>
                                    <a:cubicBezTo>
                                      <a:pt x="712" y="3"/>
                                      <a:pt x="713" y="2"/>
                                      <a:pt x="714" y="1"/>
                                    </a:cubicBezTo>
                                    <a:cubicBezTo>
                                      <a:pt x="714" y="1"/>
                                      <a:pt x="714" y="0"/>
                                      <a:pt x="714" y="0"/>
                                    </a:cubicBezTo>
                                    <a:cubicBezTo>
                                      <a:pt x="715" y="0"/>
                                      <a:pt x="715" y="0"/>
                                      <a:pt x="715" y="0"/>
                                    </a:cubicBezTo>
                                    <a:cubicBezTo>
                                      <a:pt x="715" y="0"/>
                                      <a:pt x="715" y="0"/>
                                      <a:pt x="715" y="0"/>
                                    </a:cubicBezTo>
                                    <a:cubicBezTo>
                                      <a:pt x="716" y="0"/>
                                      <a:pt x="716" y="0"/>
                                      <a:pt x="716" y="0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715" y="2"/>
                                      <a:pt x="710" y="6"/>
                                      <a:pt x="707" y="9"/>
                                    </a:cubicBezTo>
                                    <a:cubicBezTo>
                                      <a:pt x="698" y="18"/>
                                      <a:pt x="692" y="31"/>
                                      <a:pt x="692" y="44"/>
                                    </a:cubicBezTo>
                                    <a:cubicBezTo>
                                      <a:pt x="692" y="45"/>
                                      <a:pt x="692" y="45"/>
                                      <a:pt x="692" y="46"/>
                                    </a:cubicBezTo>
                                    <a:cubicBezTo>
                                      <a:pt x="694" y="46"/>
                                      <a:pt x="696" y="47"/>
                                      <a:pt x="698" y="48"/>
                                    </a:cubicBezTo>
                                    <a:cubicBezTo>
                                      <a:pt x="698" y="47"/>
                                      <a:pt x="698" y="45"/>
                                      <a:pt x="698" y="44"/>
                                    </a:cubicBezTo>
                                    <a:cubicBezTo>
                                      <a:pt x="698" y="20"/>
                                      <a:pt x="718" y="1"/>
                                      <a:pt x="742" y="1"/>
                                    </a:cubicBezTo>
                                    <a:cubicBezTo>
                                      <a:pt x="766" y="1"/>
                                      <a:pt x="785" y="20"/>
                                      <a:pt x="785" y="44"/>
                                    </a:cubicBezTo>
                                    <a:cubicBezTo>
                                      <a:pt x="785" y="46"/>
                                      <a:pt x="785" y="47"/>
                                      <a:pt x="785" y="48"/>
                                    </a:cubicBezTo>
                                    <a:cubicBezTo>
                                      <a:pt x="787" y="47"/>
                                      <a:pt x="789" y="46"/>
                                      <a:pt x="791" y="46"/>
                                    </a:cubicBezTo>
                                    <a:cubicBezTo>
                                      <a:pt x="791" y="45"/>
                                      <a:pt x="791" y="45"/>
                                      <a:pt x="791" y="44"/>
                                    </a:cubicBezTo>
                                    <a:cubicBezTo>
                                      <a:pt x="791" y="31"/>
                                      <a:pt x="786" y="18"/>
                                      <a:pt x="777" y="9"/>
                                    </a:cubicBezTo>
                                    <a:cubicBezTo>
                                      <a:pt x="773" y="6"/>
                                      <a:pt x="769" y="2"/>
                                      <a:pt x="764" y="0"/>
                                    </a:cubicBezTo>
                                    <a:cubicBezTo>
                                      <a:pt x="767" y="0"/>
                                      <a:pt x="767" y="0"/>
                                      <a:pt x="767" y="0"/>
                                    </a:cubicBezTo>
                                    <a:cubicBezTo>
                                      <a:pt x="767" y="0"/>
                                      <a:pt x="768" y="0"/>
                                      <a:pt x="768" y="0"/>
                                    </a:cubicBezTo>
                                    <a:cubicBezTo>
                                      <a:pt x="768" y="0"/>
                                      <a:pt x="768" y="0"/>
                                      <a:pt x="768" y="0"/>
                                    </a:cubicBezTo>
                                    <a:cubicBezTo>
                                      <a:pt x="770" y="0"/>
                                      <a:pt x="770" y="0"/>
                                      <a:pt x="770" y="0"/>
                                    </a:cubicBezTo>
                                    <a:cubicBezTo>
                                      <a:pt x="769" y="0"/>
                                      <a:pt x="769" y="1"/>
                                      <a:pt x="769" y="1"/>
                                    </a:cubicBezTo>
                                    <a:cubicBezTo>
                                      <a:pt x="770" y="2"/>
                                      <a:pt x="771" y="3"/>
                                      <a:pt x="772" y="3"/>
                                    </a:cubicBezTo>
                                    <a:cubicBezTo>
                                      <a:pt x="773" y="3"/>
                                      <a:pt x="774" y="2"/>
                                      <a:pt x="775" y="1"/>
                                    </a:cubicBezTo>
                                    <a:cubicBezTo>
                                      <a:pt x="775" y="1"/>
                                      <a:pt x="775" y="0"/>
                                      <a:pt x="775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81" y="0"/>
                                      <a:pt x="781" y="0"/>
                                      <a:pt x="781" y="0"/>
                                    </a:cubicBezTo>
                                    <a:cubicBezTo>
                                      <a:pt x="778" y="1"/>
                                      <a:pt x="776" y="3"/>
                                      <a:pt x="773" y="4"/>
                                    </a:cubicBezTo>
                                    <a:cubicBezTo>
                                      <a:pt x="775" y="6"/>
                                      <a:pt x="777" y="7"/>
                                      <a:pt x="778" y="8"/>
                                    </a:cubicBezTo>
                                    <a:cubicBezTo>
                                      <a:pt x="785" y="4"/>
                                      <a:pt x="794" y="1"/>
                                      <a:pt x="803" y="1"/>
                                    </a:cubicBezTo>
                                    <a:cubicBezTo>
                                      <a:pt x="812" y="1"/>
                                      <a:pt x="820" y="4"/>
                                      <a:pt x="827" y="8"/>
                                    </a:cubicBezTo>
                                    <a:cubicBezTo>
                                      <a:pt x="829" y="7"/>
                                      <a:pt x="830" y="6"/>
                                      <a:pt x="832" y="4"/>
                                    </a:cubicBezTo>
                                    <a:cubicBezTo>
                                      <a:pt x="830" y="3"/>
                                      <a:pt x="827" y="1"/>
                                      <a:pt x="825" y="0"/>
                                    </a:cubicBezTo>
                                    <a:cubicBezTo>
                                      <a:pt x="828" y="0"/>
                                      <a:pt x="828" y="0"/>
                                      <a:pt x="828" y="0"/>
                                    </a:cubicBezTo>
                                    <a:cubicBezTo>
                                      <a:pt x="828" y="0"/>
                                      <a:pt x="828" y="0"/>
                                      <a:pt x="829" y="0"/>
                                    </a:cubicBezTo>
                                    <a:cubicBezTo>
                                      <a:pt x="829" y="0"/>
                                      <a:pt x="829" y="0"/>
                                      <a:pt x="828" y="0"/>
                                    </a:cubicBezTo>
                                    <a:cubicBezTo>
                                      <a:pt x="830" y="0"/>
                                      <a:pt x="830" y="0"/>
                                      <a:pt x="830" y="0"/>
                                    </a:cubicBezTo>
                                    <a:cubicBezTo>
                                      <a:pt x="830" y="0"/>
                                      <a:pt x="830" y="1"/>
                                      <a:pt x="830" y="1"/>
                                    </a:cubicBezTo>
                                    <a:cubicBezTo>
                                      <a:pt x="831" y="2"/>
                                      <a:pt x="832" y="3"/>
                                      <a:pt x="833" y="3"/>
                                    </a:cubicBezTo>
                                    <a:cubicBezTo>
                                      <a:pt x="834" y="3"/>
                                      <a:pt x="835" y="2"/>
                                      <a:pt x="836" y="1"/>
                                    </a:cubicBezTo>
                                    <a:cubicBezTo>
                                      <a:pt x="836" y="1"/>
                                      <a:pt x="836" y="0"/>
                                      <a:pt x="836" y="0"/>
                                    </a:cubicBezTo>
                                    <a:cubicBezTo>
                                      <a:pt x="837" y="0"/>
                                      <a:pt x="837" y="0"/>
                                      <a:pt x="837" y="0"/>
                                    </a:cubicBezTo>
                                    <a:cubicBezTo>
                                      <a:pt x="837" y="0"/>
                                      <a:pt x="837" y="0"/>
                                      <a:pt x="837" y="0"/>
                                    </a:cubicBezTo>
                                    <a:cubicBezTo>
                                      <a:pt x="838" y="0"/>
                                      <a:pt x="838" y="0"/>
                                      <a:pt x="838" y="0"/>
                                    </a:cubicBezTo>
                                    <a:cubicBezTo>
                                      <a:pt x="841" y="0"/>
                                      <a:pt x="841" y="0"/>
                                      <a:pt x="841" y="0"/>
                                    </a:cubicBezTo>
                                    <a:cubicBezTo>
                                      <a:pt x="837" y="2"/>
                                      <a:pt x="832" y="6"/>
                                      <a:pt x="828" y="9"/>
                                    </a:cubicBezTo>
                                    <a:cubicBezTo>
                                      <a:pt x="820" y="18"/>
                                      <a:pt x="814" y="31"/>
                                      <a:pt x="814" y="44"/>
                                    </a:cubicBezTo>
                                    <a:cubicBezTo>
                                      <a:pt x="814" y="45"/>
                                      <a:pt x="814" y="45"/>
                                      <a:pt x="814" y="46"/>
                                    </a:cubicBezTo>
                                    <a:cubicBezTo>
                                      <a:pt x="816" y="46"/>
                                      <a:pt x="818" y="47"/>
                                      <a:pt x="820" y="48"/>
                                    </a:cubicBezTo>
                                    <a:cubicBezTo>
                                      <a:pt x="820" y="47"/>
                                      <a:pt x="820" y="45"/>
                                      <a:pt x="820" y="44"/>
                                    </a:cubicBezTo>
                                    <a:cubicBezTo>
                                      <a:pt x="820" y="20"/>
                                      <a:pt x="840" y="1"/>
                                      <a:pt x="864" y="1"/>
                                    </a:cubicBezTo>
                                    <a:cubicBezTo>
                                      <a:pt x="888" y="1"/>
                                      <a:pt x="907" y="20"/>
                                      <a:pt x="907" y="44"/>
                                    </a:cubicBezTo>
                                    <a:cubicBezTo>
                                      <a:pt x="907" y="45"/>
                                      <a:pt x="907" y="46"/>
                                      <a:pt x="907" y="47"/>
                                    </a:cubicBezTo>
                                    <a:cubicBezTo>
                                      <a:pt x="909" y="47"/>
                                      <a:pt x="911" y="46"/>
                                      <a:pt x="913" y="46"/>
                                    </a:cubicBezTo>
                                    <a:cubicBezTo>
                                      <a:pt x="913" y="45"/>
                                      <a:pt x="913" y="45"/>
                                      <a:pt x="913" y="44"/>
                                    </a:cubicBezTo>
                                    <a:cubicBezTo>
                                      <a:pt x="913" y="31"/>
                                      <a:pt x="908" y="18"/>
                                      <a:pt x="899" y="9"/>
                                    </a:cubicBezTo>
                                    <a:cubicBezTo>
                                      <a:pt x="895" y="6"/>
                                      <a:pt x="891" y="2"/>
                                      <a:pt x="886" y="0"/>
                                    </a:cubicBezTo>
                                    <a:cubicBezTo>
                                      <a:pt x="889" y="0"/>
                                      <a:pt x="889" y="0"/>
                                      <a:pt x="889" y="0"/>
                                    </a:cubicBezTo>
                                    <a:cubicBezTo>
                                      <a:pt x="889" y="0"/>
                                      <a:pt x="890" y="0"/>
                                      <a:pt x="890" y="0"/>
                                    </a:cubicBezTo>
                                    <a:cubicBezTo>
                                      <a:pt x="890" y="0"/>
                                      <a:pt x="890" y="0"/>
                                      <a:pt x="890" y="0"/>
                                    </a:cubicBezTo>
                                    <a:cubicBezTo>
                                      <a:pt x="891" y="0"/>
                                      <a:pt x="891" y="0"/>
                                      <a:pt x="891" y="0"/>
                                    </a:cubicBezTo>
                                    <a:cubicBezTo>
                                      <a:pt x="891" y="0"/>
                                      <a:pt x="891" y="1"/>
                                      <a:pt x="891" y="1"/>
                                    </a:cubicBezTo>
                                    <a:cubicBezTo>
                                      <a:pt x="892" y="2"/>
                                      <a:pt x="893" y="2"/>
                                      <a:pt x="894" y="3"/>
                                    </a:cubicBezTo>
                                    <a:cubicBezTo>
                                      <a:pt x="895" y="2"/>
                                      <a:pt x="896" y="1"/>
                                      <a:pt x="897" y="1"/>
                                    </a:cubicBezTo>
                                    <a:cubicBezTo>
                                      <a:pt x="897" y="0"/>
                                      <a:pt x="897" y="0"/>
                                      <a:pt x="897" y="0"/>
                                    </a:cubicBezTo>
                                    <a:cubicBezTo>
                                      <a:pt x="901" y="0"/>
                                      <a:pt x="901" y="0"/>
                                      <a:pt x="901" y="0"/>
                                    </a:cubicBezTo>
                                    <a:cubicBezTo>
                                      <a:pt x="899" y="1"/>
                                      <a:pt x="897" y="2"/>
                                      <a:pt x="895" y="4"/>
                                    </a:cubicBezTo>
                                    <a:cubicBezTo>
                                      <a:pt x="897" y="5"/>
                                      <a:pt x="898" y="7"/>
                                      <a:pt x="900" y="8"/>
                                    </a:cubicBezTo>
                                    <a:cubicBezTo>
                                      <a:pt x="907" y="4"/>
                                      <a:pt x="915" y="1"/>
                                      <a:pt x="924" y="1"/>
                                    </a:cubicBezTo>
                                    <a:cubicBezTo>
                                      <a:pt x="928" y="1"/>
                                      <a:pt x="932" y="2"/>
                                      <a:pt x="937" y="3"/>
                                    </a:cubicBezTo>
                                    <a:cubicBezTo>
                                      <a:pt x="937" y="5"/>
                                      <a:pt x="937" y="5"/>
                                      <a:pt x="937" y="5"/>
                                    </a:cubicBezTo>
                                    <a:cubicBezTo>
                                      <a:pt x="932" y="3"/>
                                      <a:pt x="928" y="2"/>
                                      <a:pt x="924" y="2"/>
                                    </a:cubicBezTo>
                                    <a:cubicBezTo>
                                      <a:pt x="915" y="2"/>
                                      <a:pt x="907" y="5"/>
                                      <a:pt x="901" y="9"/>
                                    </a:cubicBezTo>
                                    <a:cubicBezTo>
                                      <a:pt x="902" y="11"/>
                                      <a:pt x="904" y="12"/>
                                      <a:pt x="905" y="14"/>
                                    </a:cubicBezTo>
                                    <a:cubicBezTo>
                                      <a:pt x="910" y="11"/>
                                      <a:pt x="917" y="9"/>
                                      <a:pt x="924" y="9"/>
                                    </a:cubicBezTo>
                                    <a:cubicBezTo>
                                      <a:pt x="928" y="9"/>
                                      <a:pt x="932" y="10"/>
                                      <a:pt x="937" y="11"/>
                                    </a:cubicBezTo>
                                    <a:cubicBezTo>
                                      <a:pt x="937" y="13"/>
                                      <a:pt x="937" y="13"/>
                                      <a:pt x="937" y="13"/>
                                    </a:cubicBezTo>
                                    <a:cubicBezTo>
                                      <a:pt x="933" y="11"/>
                                      <a:pt x="928" y="10"/>
                                      <a:pt x="924" y="10"/>
                                    </a:cubicBezTo>
                                    <a:cubicBezTo>
                                      <a:pt x="917" y="10"/>
                                      <a:pt x="911" y="12"/>
                                      <a:pt x="906" y="15"/>
                                    </a:cubicBezTo>
                                    <a:cubicBezTo>
                                      <a:pt x="907" y="17"/>
                                      <a:pt x="908" y="18"/>
                                      <a:pt x="909" y="20"/>
                                    </a:cubicBezTo>
                                    <a:cubicBezTo>
                                      <a:pt x="913" y="17"/>
                                      <a:pt x="918" y="16"/>
                                      <a:pt x="924" y="16"/>
                                    </a:cubicBezTo>
                                    <a:cubicBezTo>
                                      <a:pt x="928" y="16"/>
                                      <a:pt x="933" y="17"/>
                                      <a:pt x="937" y="19"/>
                                    </a:cubicBezTo>
                                    <a:cubicBezTo>
                                      <a:pt x="937" y="21"/>
                                      <a:pt x="937" y="21"/>
                                      <a:pt x="937" y="21"/>
                                    </a:cubicBezTo>
                                    <a:cubicBezTo>
                                      <a:pt x="933" y="18"/>
                                      <a:pt x="928" y="17"/>
                                      <a:pt x="924" y="17"/>
                                    </a:cubicBezTo>
                                    <a:cubicBezTo>
                                      <a:pt x="918" y="17"/>
                                      <a:pt x="913" y="19"/>
                                      <a:pt x="909" y="21"/>
                                    </a:cubicBezTo>
                                    <a:cubicBezTo>
                                      <a:pt x="910" y="23"/>
                                      <a:pt x="911" y="25"/>
                                      <a:pt x="912" y="27"/>
                                    </a:cubicBezTo>
                                    <a:cubicBezTo>
                                      <a:pt x="915" y="25"/>
                                      <a:pt x="919" y="23"/>
                                      <a:pt x="924" y="23"/>
                                    </a:cubicBezTo>
                                    <a:cubicBezTo>
                                      <a:pt x="928" y="23"/>
                                      <a:pt x="933" y="25"/>
                                      <a:pt x="936" y="27"/>
                                    </a:cubicBezTo>
                                    <a:cubicBezTo>
                                      <a:pt x="936" y="27"/>
                                      <a:pt x="936" y="27"/>
                                      <a:pt x="937" y="27"/>
                                    </a:cubicBezTo>
                                    <a:cubicBezTo>
                                      <a:pt x="937" y="32"/>
                                      <a:pt x="937" y="32"/>
                                      <a:pt x="937" y="32"/>
                                    </a:cubicBezTo>
                                    <a:cubicBezTo>
                                      <a:pt x="935" y="36"/>
                                      <a:pt x="935" y="40"/>
                                      <a:pt x="935" y="44"/>
                                    </a:cubicBezTo>
                                    <a:cubicBezTo>
                                      <a:pt x="935" y="45"/>
                                      <a:pt x="935" y="45"/>
                                      <a:pt x="935" y="46"/>
                                    </a:cubicBezTo>
                                    <a:close/>
                                    <a:moveTo>
                                      <a:pt x="18" y="44"/>
                                    </a:moveTo>
                                    <a:cubicBezTo>
                                      <a:pt x="18" y="42"/>
                                      <a:pt x="16" y="39"/>
                                      <a:pt x="13" y="39"/>
                                    </a:cubicBezTo>
                                    <a:cubicBezTo>
                                      <a:pt x="10" y="39"/>
                                      <a:pt x="8" y="42"/>
                                      <a:pt x="8" y="44"/>
                                    </a:cubicBezTo>
                                    <a:cubicBezTo>
                                      <a:pt x="8" y="45"/>
                                      <a:pt x="8" y="45"/>
                                      <a:pt x="8" y="45"/>
                                    </a:cubicBezTo>
                                    <a:cubicBezTo>
                                      <a:pt x="10" y="45"/>
                                      <a:pt x="11" y="45"/>
                                      <a:pt x="13" y="45"/>
                                    </a:cubicBezTo>
                                    <a:cubicBezTo>
                                      <a:pt x="15" y="45"/>
                                      <a:pt x="16" y="45"/>
                                      <a:pt x="18" y="45"/>
                                    </a:cubicBezTo>
                                    <a:cubicBezTo>
                                      <a:pt x="18" y="45"/>
                                      <a:pt x="18" y="45"/>
                                      <a:pt x="18" y="44"/>
                                    </a:cubicBezTo>
                                    <a:close/>
                                    <a:moveTo>
                                      <a:pt x="25" y="44"/>
                                    </a:moveTo>
                                    <a:cubicBezTo>
                                      <a:pt x="25" y="38"/>
                                      <a:pt x="20" y="32"/>
                                      <a:pt x="13" y="32"/>
                                    </a:cubicBezTo>
                                    <a:cubicBezTo>
                                      <a:pt x="6" y="32"/>
                                      <a:pt x="1" y="38"/>
                                      <a:pt x="1" y="44"/>
                                    </a:cubicBezTo>
                                    <a:cubicBezTo>
                                      <a:pt x="1" y="45"/>
                                      <a:pt x="1" y="45"/>
                                      <a:pt x="1" y="46"/>
                                    </a:cubicBezTo>
                                    <a:cubicBezTo>
                                      <a:pt x="3" y="46"/>
                                      <a:pt x="5" y="45"/>
                                      <a:pt x="6" y="45"/>
                                    </a:cubicBezTo>
                                    <a:cubicBezTo>
                                      <a:pt x="6" y="45"/>
                                      <a:pt x="6" y="45"/>
                                      <a:pt x="6" y="44"/>
                                    </a:cubicBezTo>
                                    <a:cubicBezTo>
                                      <a:pt x="6" y="41"/>
                                      <a:pt x="9" y="38"/>
                                      <a:pt x="13" y="38"/>
                                    </a:cubicBezTo>
                                    <a:cubicBezTo>
                                      <a:pt x="17" y="38"/>
                                      <a:pt x="20" y="41"/>
                                      <a:pt x="20" y="44"/>
                                    </a:cubicBezTo>
                                    <a:cubicBezTo>
                                      <a:pt x="20" y="45"/>
                                      <a:pt x="20" y="45"/>
                                      <a:pt x="20" y="45"/>
                                    </a:cubicBezTo>
                                    <a:cubicBezTo>
                                      <a:pt x="21" y="45"/>
                                      <a:pt x="23" y="46"/>
                                      <a:pt x="25" y="46"/>
                                    </a:cubicBezTo>
                                    <a:cubicBezTo>
                                      <a:pt x="25" y="45"/>
                                      <a:pt x="25" y="45"/>
                                      <a:pt x="25" y="44"/>
                                    </a:cubicBezTo>
                                    <a:close/>
                                    <a:moveTo>
                                      <a:pt x="18" y="96"/>
                                    </a:moveTo>
                                    <a:cubicBezTo>
                                      <a:pt x="18" y="93"/>
                                      <a:pt x="16" y="91"/>
                                      <a:pt x="13" y="91"/>
                                    </a:cubicBezTo>
                                    <a:cubicBezTo>
                                      <a:pt x="10" y="91"/>
                                      <a:pt x="8" y="93"/>
                                      <a:pt x="8" y="96"/>
                                    </a:cubicBezTo>
                                    <a:cubicBezTo>
                                      <a:pt x="8" y="96"/>
                                      <a:pt x="8" y="96"/>
                                      <a:pt x="8" y="96"/>
                                    </a:cubicBezTo>
                                    <a:cubicBezTo>
                                      <a:pt x="10" y="96"/>
                                      <a:pt x="11" y="96"/>
                                      <a:pt x="13" y="96"/>
                                    </a:cubicBezTo>
                                    <a:cubicBezTo>
                                      <a:pt x="15" y="96"/>
                                      <a:pt x="16" y="96"/>
                                      <a:pt x="18" y="96"/>
                                    </a:cubicBezTo>
                                    <a:cubicBezTo>
                                      <a:pt x="18" y="96"/>
                                      <a:pt x="18" y="96"/>
                                      <a:pt x="18" y="96"/>
                                    </a:cubicBezTo>
                                    <a:close/>
                                    <a:moveTo>
                                      <a:pt x="25" y="96"/>
                                    </a:moveTo>
                                    <a:cubicBezTo>
                                      <a:pt x="25" y="89"/>
                                      <a:pt x="20" y="84"/>
                                      <a:pt x="13" y="84"/>
                                    </a:cubicBezTo>
                                    <a:cubicBezTo>
                                      <a:pt x="6" y="84"/>
                                      <a:pt x="1" y="89"/>
                                      <a:pt x="1" y="96"/>
                                    </a:cubicBezTo>
                                    <a:cubicBezTo>
                                      <a:pt x="1" y="96"/>
                                      <a:pt x="1" y="97"/>
                                      <a:pt x="1" y="97"/>
                                    </a:cubicBezTo>
                                    <a:cubicBezTo>
                                      <a:pt x="3" y="97"/>
                                      <a:pt x="5" y="97"/>
                                      <a:pt x="6" y="96"/>
                                    </a:cubicBezTo>
                                    <a:cubicBezTo>
                                      <a:pt x="6" y="96"/>
                                      <a:pt x="6" y="96"/>
                                      <a:pt x="6" y="96"/>
                                    </a:cubicBezTo>
                                    <a:cubicBezTo>
                                      <a:pt x="6" y="92"/>
                                      <a:pt x="9" y="89"/>
                                      <a:pt x="13" y="89"/>
                                    </a:cubicBezTo>
                                    <a:cubicBezTo>
                                      <a:pt x="17" y="89"/>
                                      <a:pt x="20" y="92"/>
                                      <a:pt x="20" y="96"/>
                                    </a:cubicBezTo>
                                    <a:cubicBezTo>
                                      <a:pt x="20" y="96"/>
                                      <a:pt x="20" y="96"/>
                                      <a:pt x="20" y="96"/>
                                    </a:cubicBezTo>
                                    <a:cubicBezTo>
                                      <a:pt x="21" y="97"/>
                                      <a:pt x="23" y="97"/>
                                      <a:pt x="25" y="97"/>
                                    </a:cubicBezTo>
                                    <a:cubicBezTo>
                                      <a:pt x="25" y="97"/>
                                      <a:pt x="25" y="96"/>
                                      <a:pt x="25" y="96"/>
                                    </a:cubicBezTo>
                                    <a:close/>
                                    <a:moveTo>
                                      <a:pt x="18" y="147"/>
                                    </a:moveTo>
                                    <a:cubicBezTo>
                                      <a:pt x="18" y="144"/>
                                      <a:pt x="16" y="142"/>
                                      <a:pt x="13" y="142"/>
                                    </a:cubicBezTo>
                                    <a:cubicBezTo>
                                      <a:pt x="10" y="142"/>
                                      <a:pt x="8" y="144"/>
                                      <a:pt x="8" y="147"/>
                                    </a:cubicBezTo>
                                    <a:cubicBezTo>
                                      <a:pt x="8" y="147"/>
                                      <a:pt x="8" y="147"/>
                                      <a:pt x="8" y="148"/>
                                    </a:cubicBezTo>
                                    <a:cubicBezTo>
                                      <a:pt x="10" y="147"/>
                                      <a:pt x="11" y="147"/>
                                      <a:pt x="13" y="147"/>
                                    </a:cubicBezTo>
                                    <a:cubicBezTo>
                                      <a:pt x="15" y="147"/>
                                      <a:pt x="16" y="147"/>
                                      <a:pt x="18" y="148"/>
                                    </a:cubicBezTo>
                                    <a:cubicBezTo>
                                      <a:pt x="18" y="147"/>
                                      <a:pt x="18" y="147"/>
                                      <a:pt x="18" y="147"/>
                                    </a:cubicBezTo>
                                    <a:close/>
                                    <a:moveTo>
                                      <a:pt x="25" y="147"/>
                                    </a:moveTo>
                                    <a:cubicBezTo>
                                      <a:pt x="25" y="141"/>
                                      <a:pt x="20" y="135"/>
                                      <a:pt x="13" y="135"/>
                                    </a:cubicBezTo>
                                    <a:cubicBezTo>
                                      <a:pt x="6" y="135"/>
                                      <a:pt x="1" y="141"/>
                                      <a:pt x="1" y="147"/>
                                    </a:cubicBezTo>
                                    <a:cubicBezTo>
                                      <a:pt x="1" y="148"/>
                                      <a:pt x="1" y="148"/>
                                      <a:pt x="1" y="149"/>
                                    </a:cubicBezTo>
                                    <a:cubicBezTo>
                                      <a:pt x="3" y="148"/>
                                      <a:pt x="5" y="148"/>
                                      <a:pt x="6" y="148"/>
                                    </a:cubicBezTo>
                                    <a:cubicBezTo>
                                      <a:pt x="6" y="148"/>
                                      <a:pt x="6" y="147"/>
                                      <a:pt x="6" y="147"/>
                                    </a:cubicBezTo>
                                    <a:cubicBezTo>
                                      <a:pt x="6" y="143"/>
                                      <a:pt x="9" y="140"/>
                                      <a:pt x="13" y="140"/>
                                    </a:cubicBezTo>
                                    <a:cubicBezTo>
                                      <a:pt x="17" y="140"/>
                                      <a:pt x="20" y="143"/>
                                      <a:pt x="20" y="147"/>
                                    </a:cubicBezTo>
                                    <a:cubicBezTo>
                                      <a:pt x="20" y="147"/>
                                      <a:pt x="20" y="148"/>
                                      <a:pt x="20" y="148"/>
                                    </a:cubicBezTo>
                                    <a:cubicBezTo>
                                      <a:pt x="21" y="148"/>
                                      <a:pt x="23" y="148"/>
                                      <a:pt x="25" y="149"/>
                                    </a:cubicBezTo>
                                    <a:cubicBezTo>
                                      <a:pt x="25" y="148"/>
                                      <a:pt x="25" y="148"/>
                                      <a:pt x="25" y="147"/>
                                    </a:cubicBezTo>
                                    <a:close/>
                                    <a:moveTo>
                                      <a:pt x="18" y="199"/>
                                    </a:moveTo>
                                    <a:cubicBezTo>
                                      <a:pt x="18" y="196"/>
                                      <a:pt x="16" y="193"/>
                                      <a:pt x="13" y="193"/>
                                    </a:cubicBezTo>
                                    <a:cubicBezTo>
                                      <a:pt x="10" y="193"/>
                                      <a:pt x="8" y="196"/>
                                      <a:pt x="8" y="199"/>
                                    </a:cubicBezTo>
                                    <a:cubicBezTo>
                                      <a:pt x="8" y="199"/>
                                      <a:pt x="8" y="199"/>
                                      <a:pt x="8" y="199"/>
                                    </a:cubicBezTo>
                                    <a:cubicBezTo>
                                      <a:pt x="10" y="199"/>
                                      <a:pt x="11" y="199"/>
                                      <a:pt x="13" y="199"/>
                                    </a:cubicBezTo>
                                    <a:cubicBezTo>
                                      <a:pt x="15" y="199"/>
                                      <a:pt x="16" y="199"/>
                                      <a:pt x="18" y="199"/>
                                    </a:cubicBezTo>
                                    <a:cubicBezTo>
                                      <a:pt x="18" y="199"/>
                                      <a:pt x="18" y="199"/>
                                      <a:pt x="18" y="199"/>
                                    </a:cubicBezTo>
                                    <a:close/>
                                    <a:moveTo>
                                      <a:pt x="25" y="199"/>
                                    </a:moveTo>
                                    <a:cubicBezTo>
                                      <a:pt x="25" y="192"/>
                                      <a:pt x="20" y="187"/>
                                      <a:pt x="13" y="187"/>
                                    </a:cubicBezTo>
                                    <a:cubicBezTo>
                                      <a:pt x="6" y="187"/>
                                      <a:pt x="1" y="192"/>
                                      <a:pt x="1" y="199"/>
                                    </a:cubicBezTo>
                                    <a:cubicBezTo>
                                      <a:pt x="1" y="199"/>
                                      <a:pt x="1" y="200"/>
                                      <a:pt x="1" y="200"/>
                                    </a:cubicBezTo>
                                    <a:cubicBezTo>
                                      <a:pt x="3" y="200"/>
                                      <a:pt x="5" y="199"/>
                                      <a:pt x="6" y="199"/>
                                    </a:cubicBezTo>
                                    <a:cubicBezTo>
                                      <a:pt x="6" y="199"/>
                                      <a:pt x="6" y="199"/>
                                      <a:pt x="6" y="199"/>
                                    </a:cubicBezTo>
                                    <a:cubicBezTo>
                                      <a:pt x="6" y="195"/>
                                      <a:pt x="9" y="192"/>
                                      <a:pt x="13" y="192"/>
                                    </a:cubicBezTo>
                                    <a:cubicBezTo>
                                      <a:pt x="17" y="192"/>
                                      <a:pt x="20" y="195"/>
                                      <a:pt x="20" y="199"/>
                                    </a:cubicBezTo>
                                    <a:cubicBezTo>
                                      <a:pt x="20" y="199"/>
                                      <a:pt x="20" y="199"/>
                                      <a:pt x="20" y="199"/>
                                    </a:cubicBezTo>
                                    <a:cubicBezTo>
                                      <a:pt x="21" y="199"/>
                                      <a:pt x="23" y="200"/>
                                      <a:pt x="25" y="200"/>
                                    </a:cubicBezTo>
                                    <a:cubicBezTo>
                                      <a:pt x="25" y="200"/>
                                      <a:pt x="25" y="199"/>
                                      <a:pt x="25" y="199"/>
                                    </a:cubicBezTo>
                                    <a:close/>
                                    <a:moveTo>
                                      <a:pt x="18" y="250"/>
                                    </a:moveTo>
                                    <a:cubicBezTo>
                                      <a:pt x="18" y="247"/>
                                      <a:pt x="16" y="245"/>
                                      <a:pt x="13" y="245"/>
                                    </a:cubicBezTo>
                                    <a:cubicBezTo>
                                      <a:pt x="10" y="245"/>
                                      <a:pt x="8" y="247"/>
                                      <a:pt x="8" y="250"/>
                                    </a:cubicBezTo>
                                    <a:cubicBezTo>
                                      <a:pt x="8" y="250"/>
                                      <a:pt x="8" y="250"/>
                                      <a:pt x="8" y="250"/>
                                    </a:cubicBezTo>
                                    <a:cubicBezTo>
                                      <a:pt x="10" y="250"/>
                                      <a:pt x="11" y="250"/>
                                      <a:pt x="13" y="250"/>
                                    </a:cubicBezTo>
                                    <a:cubicBezTo>
                                      <a:pt x="15" y="250"/>
                                      <a:pt x="16" y="250"/>
                                      <a:pt x="18" y="250"/>
                                    </a:cubicBezTo>
                                    <a:cubicBezTo>
                                      <a:pt x="18" y="250"/>
                                      <a:pt x="18" y="250"/>
                                      <a:pt x="18" y="250"/>
                                    </a:cubicBezTo>
                                    <a:close/>
                                    <a:moveTo>
                                      <a:pt x="25" y="250"/>
                                    </a:moveTo>
                                    <a:cubicBezTo>
                                      <a:pt x="25" y="243"/>
                                      <a:pt x="20" y="238"/>
                                      <a:pt x="13" y="238"/>
                                    </a:cubicBezTo>
                                    <a:cubicBezTo>
                                      <a:pt x="6" y="238"/>
                                      <a:pt x="1" y="243"/>
                                      <a:pt x="1" y="250"/>
                                    </a:cubicBezTo>
                                    <a:cubicBezTo>
                                      <a:pt x="1" y="250"/>
                                      <a:pt x="1" y="251"/>
                                      <a:pt x="1" y="251"/>
                                    </a:cubicBezTo>
                                    <a:cubicBezTo>
                                      <a:pt x="3" y="251"/>
                                      <a:pt x="5" y="251"/>
                                      <a:pt x="6" y="251"/>
                                    </a:cubicBezTo>
                                    <a:cubicBezTo>
                                      <a:pt x="6" y="250"/>
                                      <a:pt x="6" y="250"/>
                                      <a:pt x="6" y="250"/>
                                    </a:cubicBezTo>
                                    <a:cubicBezTo>
                                      <a:pt x="6" y="246"/>
                                      <a:pt x="9" y="243"/>
                                      <a:pt x="13" y="243"/>
                                    </a:cubicBezTo>
                                    <a:cubicBezTo>
                                      <a:pt x="17" y="243"/>
                                      <a:pt x="20" y="246"/>
                                      <a:pt x="20" y="250"/>
                                    </a:cubicBezTo>
                                    <a:cubicBezTo>
                                      <a:pt x="20" y="250"/>
                                      <a:pt x="20" y="250"/>
                                      <a:pt x="20" y="251"/>
                                    </a:cubicBezTo>
                                    <a:cubicBezTo>
                                      <a:pt x="21" y="251"/>
                                      <a:pt x="23" y="251"/>
                                      <a:pt x="25" y="251"/>
                                    </a:cubicBezTo>
                                    <a:cubicBezTo>
                                      <a:pt x="25" y="251"/>
                                      <a:pt x="25" y="250"/>
                                      <a:pt x="25" y="250"/>
                                    </a:cubicBezTo>
                                    <a:close/>
                                    <a:moveTo>
                                      <a:pt x="18" y="301"/>
                                    </a:moveTo>
                                    <a:cubicBezTo>
                                      <a:pt x="18" y="298"/>
                                      <a:pt x="16" y="296"/>
                                      <a:pt x="13" y="296"/>
                                    </a:cubicBezTo>
                                    <a:cubicBezTo>
                                      <a:pt x="10" y="296"/>
                                      <a:pt x="8" y="298"/>
                                      <a:pt x="8" y="301"/>
                                    </a:cubicBezTo>
                                    <a:cubicBezTo>
                                      <a:pt x="8" y="301"/>
                                      <a:pt x="8" y="302"/>
                                      <a:pt x="8" y="302"/>
                                    </a:cubicBezTo>
                                    <a:cubicBezTo>
                                      <a:pt x="10" y="302"/>
                                      <a:pt x="11" y="301"/>
                                      <a:pt x="13" y="301"/>
                                    </a:cubicBezTo>
                                    <a:cubicBezTo>
                                      <a:pt x="15" y="301"/>
                                      <a:pt x="16" y="302"/>
                                      <a:pt x="18" y="302"/>
                                    </a:cubicBezTo>
                                    <a:cubicBezTo>
                                      <a:pt x="18" y="302"/>
                                      <a:pt x="18" y="301"/>
                                      <a:pt x="18" y="301"/>
                                    </a:cubicBezTo>
                                    <a:close/>
                                    <a:moveTo>
                                      <a:pt x="25" y="301"/>
                                    </a:moveTo>
                                    <a:cubicBezTo>
                                      <a:pt x="25" y="295"/>
                                      <a:pt x="20" y="289"/>
                                      <a:pt x="13" y="289"/>
                                    </a:cubicBezTo>
                                    <a:cubicBezTo>
                                      <a:pt x="6" y="289"/>
                                      <a:pt x="1" y="295"/>
                                      <a:pt x="1" y="301"/>
                                    </a:cubicBezTo>
                                    <a:cubicBezTo>
                                      <a:pt x="1" y="302"/>
                                      <a:pt x="1" y="302"/>
                                      <a:pt x="1" y="303"/>
                                    </a:cubicBezTo>
                                    <a:cubicBezTo>
                                      <a:pt x="3" y="302"/>
                                      <a:pt x="5" y="302"/>
                                      <a:pt x="6" y="302"/>
                                    </a:cubicBezTo>
                                    <a:cubicBezTo>
                                      <a:pt x="6" y="302"/>
                                      <a:pt x="6" y="301"/>
                                      <a:pt x="6" y="301"/>
                                    </a:cubicBezTo>
                                    <a:cubicBezTo>
                                      <a:pt x="6" y="298"/>
                                      <a:pt x="9" y="295"/>
                                      <a:pt x="13" y="295"/>
                                    </a:cubicBezTo>
                                    <a:cubicBezTo>
                                      <a:pt x="17" y="295"/>
                                      <a:pt x="20" y="298"/>
                                      <a:pt x="20" y="301"/>
                                    </a:cubicBezTo>
                                    <a:cubicBezTo>
                                      <a:pt x="20" y="301"/>
                                      <a:pt x="20" y="302"/>
                                      <a:pt x="20" y="302"/>
                                    </a:cubicBezTo>
                                    <a:cubicBezTo>
                                      <a:pt x="21" y="302"/>
                                      <a:pt x="23" y="302"/>
                                      <a:pt x="25" y="303"/>
                                    </a:cubicBezTo>
                                    <a:cubicBezTo>
                                      <a:pt x="25" y="302"/>
                                      <a:pt x="25" y="302"/>
                                      <a:pt x="25" y="301"/>
                                    </a:cubicBezTo>
                                    <a:close/>
                                    <a:moveTo>
                                      <a:pt x="18" y="353"/>
                                    </a:moveTo>
                                    <a:cubicBezTo>
                                      <a:pt x="18" y="350"/>
                                      <a:pt x="16" y="348"/>
                                      <a:pt x="13" y="348"/>
                                    </a:cubicBezTo>
                                    <a:cubicBezTo>
                                      <a:pt x="10" y="348"/>
                                      <a:pt x="8" y="350"/>
                                      <a:pt x="8" y="353"/>
                                    </a:cubicBezTo>
                                    <a:cubicBezTo>
                                      <a:pt x="8" y="353"/>
                                      <a:pt x="8" y="353"/>
                                      <a:pt x="8" y="353"/>
                                    </a:cubicBezTo>
                                    <a:cubicBezTo>
                                      <a:pt x="10" y="353"/>
                                      <a:pt x="11" y="353"/>
                                      <a:pt x="13" y="353"/>
                                    </a:cubicBezTo>
                                    <a:cubicBezTo>
                                      <a:pt x="15" y="353"/>
                                      <a:pt x="16" y="353"/>
                                      <a:pt x="18" y="353"/>
                                    </a:cubicBezTo>
                                    <a:cubicBezTo>
                                      <a:pt x="18" y="353"/>
                                      <a:pt x="18" y="353"/>
                                      <a:pt x="18" y="353"/>
                                    </a:cubicBezTo>
                                    <a:close/>
                                    <a:moveTo>
                                      <a:pt x="25" y="353"/>
                                    </a:moveTo>
                                    <a:cubicBezTo>
                                      <a:pt x="25" y="346"/>
                                      <a:pt x="20" y="341"/>
                                      <a:pt x="13" y="341"/>
                                    </a:cubicBezTo>
                                    <a:cubicBezTo>
                                      <a:pt x="6" y="341"/>
                                      <a:pt x="1" y="346"/>
                                      <a:pt x="1" y="353"/>
                                    </a:cubicBezTo>
                                    <a:cubicBezTo>
                                      <a:pt x="1" y="353"/>
                                      <a:pt x="1" y="354"/>
                                      <a:pt x="1" y="354"/>
                                    </a:cubicBezTo>
                                    <a:cubicBezTo>
                                      <a:pt x="3" y="354"/>
                                      <a:pt x="5" y="354"/>
                                      <a:pt x="6" y="353"/>
                                    </a:cubicBezTo>
                                    <a:cubicBezTo>
                                      <a:pt x="6" y="353"/>
                                      <a:pt x="6" y="353"/>
                                      <a:pt x="6" y="353"/>
                                    </a:cubicBezTo>
                                    <a:cubicBezTo>
                                      <a:pt x="6" y="349"/>
                                      <a:pt x="9" y="346"/>
                                      <a:pt x="13" y="346"/>
                                    </a:cubicBezTo>
                                    <a:cubicBezTo>
                                      <a:pt x="17" y="346"/>
                                      <a:pt x="20" y="349"/>
                                      <a:pt x="20" y="353"/>
                                    </a:cubicBezTo>
                                    <a:cubicBezTo>
                                      <a:pt x="20" y="353"/>
                                      <a:pt x="20" y="353"/>
                                      <a:pt x="20" y="353"/>
                                    </a:cubicBezTo>
                                    <a:cubicBezTo>
                                      <a:pt x="21" y="354"/>
                                      <a:pt x="23" y="354"/>
                                      <a:pt x="25" y="354"/>
                                    </a:cubicBezTo>
                                    <a:cubicBezTo>
                                      <a:pt x="25" y="354"/>
                                      <a:pt x="25" y="353"/>
                                      <a:pt x="25" y="353"/>
                                    </a:cubicBezTo>
                                    <a:close/>
                                    <a:moveTo>
                                      <a:pt x="18" y="404"/>
                                    </a:moveTo>
                                    <a:cubicBezTo>
                                      <a:pt x="18" y="401"/>
                                      <a:pt x="16" y="399"/>
                                      <a:pt x="13" y="399"/>
                                    </a:cubicBezTo>
                                    <a:cubicBezTo>
                                      <a:pt x="10" y="399"/>
                                      <a:pt x="8" y="401"/>
                                      <a:pt x="8" y="404"/>
                                    </a:cubicBezTo>
                                    <a:cubicBezTo>
                                      <a:pt x="8" y="404"/>
                                      <a:pt x="8" y="404"/>
                                      <a:pt x="8" y="404"/>
                                    </a:cubicBezTo>
                                    <a:cubicBezTo>
                                      <a:pt x="10" y="404"/>
                                      <a:pt x="11" y="404"/>
                                      <a:pt x="13" y="404"/>
                                    </a:cubicBezTo>
                                    <a:cubicBezTo>
                                      <a:pt x="15" y="404"/>
                                      <a:pt x="16" y="404"/>
                                      <a:pt x="18" y="404"/>
                                    </a:cubicBezTo>
                                    <a:cubicBezTo>
                                      <a:pt x="18" y="404"/>
                                      <a:pt x="18" y="404"/>
                                      <a:pt x="18" y="404"/>
                                    </a:cubicBezTo>
                                    <a:close/>
                                    <a:moveTo>
                                      <a:pt x="25" y="404"/>
                                    </a:moveTo>
                                    <a:cubicBezTo>
                                      <a:pt x="25" y="397"/>
                                      <a:pt x="20" y="392"/>
                                      <a:pt x="13" y="392"/>
                                    </a:cubicBezTo>
                                    <a:cubicBezTo>
                                      <a:pt x="6" y="392"/>
                                      <a:pt x="1" y="397"/>
                                      <a:pt x="1" y="404"/>
                                    </a:cubicBezTo>
                                    <a:cubicBezTo>
                                      <a:pt x="1" y="405"/>
                                      <a:pt x="1" y="405"/>
                                      <a:pt x="1" y="406"/>
                                    </a:cubicBezTo>
                                    <a:cubicBezTo>
                                      <a:pt x="3" y="405"/>
                                      <a:pt x="5" y="405"/>
                                      <a:pt x="6" y="405"/>
                                    </a:cubicBezTo>
                                    <a:cubicBezTo>
                                      <a:pt x="6" y="404"/>
                                      <a:pt x="6" y="404"/>
                                      <a:pt x="6" y="404"/>
                                    </a:cubicBezTo>
                                    <a:cubicBezTo>
                                      <a:pt x="6" y="400"/>
                                      <a:pt x="9" y="397"/>
                                      <a:pt x="13" y="397"/>
                                    </a:cubicBezTo>
                                    <a:cubicBezTo>
                                      <a:pt x="17" y="397"/>
                                      <a:pt x="20" y="400"/>
                                      <a:pt x="20" y="404"/>
                                    </a:cubicBezTo>
                                    <a:cubicBezTo>
                                      <a:pt x="20" y="404"/>
                                      <a:pt x="20" y="404"/>
                                      <a:pt x="20" y="405"/>
                                    </a:cubicBezTo>
                                    <a:cubicBezTo>
                                      <a:pt x="21" y="405"/>
                                      <a:pt x="23" y="405"/>
                                      <a:pt x="25" y="406"/>
                                    </a:cubicBezTo>
                                    <a:cubicBezTo>
                                      <a:pt x="25" y="405"/>
                                      <a:pt x="25" y="405"/>
                                      <a:pt x="25" y="404"/>
                                    </a:cubicBezTo>
                                    <a:close/>
                                    <a:moveTo>
                                      <a:pt x="18" y="455"/>
                                    </a:moveTo>
                                    <a:cubicBezTo>
                                      <a:pt x="18" y="453"/>
                                      <a:pt x="16" y="450"/>
                                      <a:pt x="13" y="450"/>
                                    </a:cubicBezTo>
                                    <a:cubicBezTo>
                                      <a:pt x="10" y="450"/>
                                      <a:pt x="8" y="453"/>
                                      <a:pt x="8" y="455"/>
                                    </a:cubicBezTo>
                                    <a:cubicBezTo>
                                      <a:pt x="8" y="456"/>
                                      <a:pt x="8" y="456"/>
                                      <a:pt x="8" y="456"/>
                                    </a:cubicBezTo>
                                    <a:cubicBezTo>
                                      <a:pt x="10" y="456"/>
                                      <a:pt x="11" y="456"/>
                                      <a:pt x="13" y="456"/>
                                    </a:cubicBezTo>
                                    <a:cubicBezTo>
                                      <a:pt x="15" y="456"/>
                                      <a:pt x="16" y="456"/>
                                      <a:pt x="18" y="456"/>
                                    </a:cubicBezTo>
                                    <a:cubicBezTo>
                                      <a:pt x="18" y="456"/>
                                      <a:pt x="18" y="456"/>
                                      <a:pt x="18" y="455"/>
                                    </a:cubicBezTo>
                                    <a:close/>
                                    <a:moveTo>
                                      <a:pt x="25" y="455"/>
                                    </a:moveTo>
                                    <a:cubicBezTo>
                                      <a:pt x="25" y="449"/>
                                      <a:pt x="20" y="443"/>
                                      <a:pt x="13" y="443"/>
                                    </a:cubicBezTo>
                                    <a:cubicBezTo>
                                      <a:pt x="6" y="443"/>
                                      <a:pt x="1" y="449"/>
                                      <a:pt x="1" y="455"/>
                                    </a:cubicBezTo>
                                    <a:cubicBezTo>
                                      <a:pt x="1" y="456"/>
                                      <a:pt x="1" y="456"/>
                                      <a:pt x="1" y="457"/>
                                    </a:cubicBezTo>
                                    <a:cubicBezTo>
                                      <a:pt x="3" y="457"/>
                                      <a:pt x="5" y="456"/>
                                      <a:pt x="6" y="456"/>
                                    </a:cubicBezTo>
                                    <a:cubicBezTo>
                                      <a:pt x="6" y="456"/>
                                      <a:pt x="6" y="456"/>
                                      <a:pt x="6" y="455"/>
                                    </a:cubicBezTo>
                                    <a:cubicBezTo>
                                      <a:pt x="6" y="452"/>
                                      <a:pt x="9" y="449"/>
                                      <a:pt x="13" y="449"/>
                                    </a:cubicBezTo>
                                    <a:cubicBezTo>
                                      <a:pt x="17" y="449"/>
                                      <a:pt x="20" y="452"/>
                                      <a:pt x="20" y="455"/>
                                    </a:cubicBezTo>
                                    <a:cubicBezTo>
                                      <a:pt x="20" y="456"/>
                                      <a:pt x="20" y="456"/>
                                      <a:pt x="20" y="456"/>
                                    </a:cubicBezTo>
                                    <a:cubicBezTo>
                                      <a:pt x="21" y="456"/>
                                      <a:pt x="23" y="457"/>
                                      <a:pt x="25" y="457"/>
                                    </a:cubicBezTo>
                                    <a:cubicBezTo>
                                      <a:pt x="25" y="456"/>
                                      <a:pt x="25" y="456"/>
                                      <a:pt x="25" y="455"/>
                                    </a:cubicBezTo>
                                    <a:close/>
                                    <a:moveTo>
                                      <a:pt x="912" y="491"/>
                                    </a:moveTo>
                                    <a:cubicBezTo>
                                      <a:pt x="913" y="493"/>
                                      <a:pt x="913" y="495"/>
                                      <a:pt x="914" y="497"/>
                                    </a:cubicBezTo>
                                    <a:cubicBezTo>
                                      <a:pt x="916" y="495"/>
                                      <a:pt x="920" y="493"/>
                                      <a:pt x="924" y="493"/>
                                    </a:cubicBezTo>
                                    <a:cubicBezTo>
                                      <a:pt x="928" y="493"/>
                                      <a:pt x="931" y="495"/>
                                      <a:pt x="934" y="498"/>
                                    </a:cubicBezTo>
                                    <a:cubicBezTo>
                                      <a:pt x="934" y="496"/>
                                      <a:pt x="935" y="494"/>
                                      <a:pt x="936" y="491"/>
                                    </a:cubicBezTo>
                                    <a:cubicBezTo>
                                      <a:pt x="932" y="489"/>
                                      <a:pt x="928" y="487"/>
                                      <a:pt x="924" y="487"/>
                                    </a:cubicBezTo>
                                    <a:cubicBezTo>
                                      <a:pt x="919" y="487"/>
                                      <a:pt x="915" y="489"/>
                                      <a:pt x="912" y="491"/>
                                    </a:cubicBezTo>
                                    <a:close/>
                                    <a:moveTo>
                                      <a:pt x="783" y="14"/>
                                    </a:moveTo>
                                    <a:cubicBezTo>
                                      <a:pt x="789" y="11"/>
                                      <a:pt x="795" y="9"/>
                                      <a:pt x="803" y="9"/>
                                    </a:cubicBezTo>
                                    <a:cubicBezTo>
                                      <a:pt x="810" y="9"/>
                                      <a:pt x="817" y="11"/>
                                      <a:pt x="822" y="14"/>
                                    </a:cubicBezTo>
                                    <a:cubicBezTo>
                                      <a:pt x="823" y="13"/>
                                      <a:pt x="825" y="11"/>
                                      <a:pt x="826" y="10"/>
                                    </a:cubicBezTo>
                                    <a:cubicBezTo>
                                      <a:pt x="819" y="5"/>
                                      <a:pt x="811" y="2"/>
                                      <a:pt x="803" y="2"/>
                                    </a:cubicBezTo>
                                    <a:cubicBezTo>
                                      <a:pt x="794" y="2"/>
                                      <a:pt x="786" y="5"/>
                                      <a:pt x="779" y="10"/>
                                    </a:cubicBezTo>
                                    <a:cubicBezTo>
                                      <a:pt x="781" y="11"/>
                                      <a:pt x="782" y="13"/>
                                      <a:pt x="783" y="14"/>
                                    </a:cubicBezTo>
                                    <a:close/>
                                    <a:moveTo>
                                      <a:pt x="787" y="20"/>
                                    </a:moveTo>
                                    <a:cubicBezTo>
                                      <a:pt x="791" y="17"/>
                                      <a:pt x="797" y="16"/>
                                      <a:pt x="803" y="16"/>
                                    </a:cubicBezTo>
                                    <a:cubicBezTo>
                                      <a:pt x="809" y="16"/>
                                      <a:pt x="814" y="17"/>
                                      <a:pt x="818" y="20"/>
                                    </a:cubicBezTo>
                                    <a:cubicBezTo>
                                      <a:pt x="819" y="19"/>
                                      <a:pt x="820" y="17"/>
                                      <a:pt x="821" y="16"/>
                                    </a:cubicBezTo>
                                    <a:cubicBezTo>
                                      <a:pt x="816" y="12"/>
                                      <a:pt x="810" y="10"/>
                                      <a:pt x="803" y="10"/>
                                    </a:cubicBezTo>
                                    <a:cubicBezTo>
                                      <a:pt x="796" y="10"/>
                                      <a:pt x="789" y="12"/>
                                      <a:pt x="784" y="16"/>
                                    </a:cubicBezTo>
                                    <a:cubicBezTo>
                                      <a:pt x="785" y="17"/>
                                      <a:pt x="786" y="19"/>
                                      <a:pt x="787" y="20"/>
                                    </a:cubicBezTo>
                                    <a:close/>
                                    <a:moveTo>
                                      <a:pt x="790" y="28"/>
                                    </a:moveTo>
                                    <a:cubicBezTo>
                                      <a:pt x="794" y="25"/>
                                      <a:pt x="798" y="23"/>
                                      <a:pt x="803" y="23"/>
                                    </a:cubicBezTo>
                                    <a:cubicBezTo>
                                      <a:pt x="807" y="23"/>
                                      <a:pt x="812" y="25"/>
                                      <a:pt x="815" y="27"/>
                                    </a:cubicBezTo>
                                    <a:cubicBezTo>
                                      <a:pt x="816" y="25"/>
                                      <a:pt x="817" y="24"/>
                                      <a:pt x="818" y="22"/>
                                    </a:cubicBezTo>
                                    <a:cubicBezTo>
                                      <a:pt x="813" y="19"/>
                                      <a:pt x="808" y="17"/>
                                      <a:pt x="803" y="17"/>
                                    </a:cubicBezTo>
                                    <a:cubicBezTo>
                                      <a:pt x="797" y="17"/>
                                      <a:pt x="792" y="19"/>
                                      <a:pt x="788" y="22"/>
                                    </a:cubicBezTo>
                                    <a:cubicBezTo>
                                      <a:pt x="789" y="24"/>
                                      <a:pt x="789" y="26"/>
                                      <a:pt x="790" y="28"/>
                                    </a:cubicBezTo>
                                    <a:close/>
                                    <a:moveTo>
                                      <a:pt x="792" y="36"/>
                                    </a:moveTo>
                                    <a:cubicBezTo>
                                      <a:pt x="795" y="33"/>
                                      <a:pt x="798" y="31"/>
                                      <a:pt x="803" y="31"/>
                                    </a:cubicBezTo>
                                    <a:cubicBezTo>
                                      <a:pt x="807" y="31"/>
                                      <a:pt x="811" y="33"/>
                                      <a:pt x="813" y="36"/>
                                    </a:cubicBezTo>
                                    <a:cubicBezTo>
                                      <a:pt x="814" y="33"/>
                                      <a:pt x="814" y="31"/>
                                      <a:pt x="815" y="29"/>
                                    </a:cubicBezTo>
                                    <a:cubicBezTo>
                                      <a:pt x="811" y="26"/>
                                      <a:pt x="807" y="25"/>
                                      <a:pt x="803" y="25"/>
                                    </a:cubicBezTo>
                                    <a:cubicBezTo>
                                      <a:pt x="798" y="25"/>
                                      <a:pt x="794" y="26"/>
                                      <a:pt x="791" y="29"/>
                                    </a:cubicBezTo>
                                    <a:cubicBezTo>
                                      <a:pt x="791" y="31"/>
                                      <a:pt x="792" y="34"/>
                                      <a:pt x="792" y="36"/>
                                    </a:cubicBezTo>
                                    <a:close/>
                                    <a:moveTo>
                                      <a:pt x="812" y="44"/>
                                    </a:moveTo>
                                    <a:cubicBezTo>
                                      <a:pt x="812" y="42"/>
                                      <a:pt x="813" y="40"/>
                                      <a:pt x="813" y="38"/>
                                    </a:cubicBezTo>
                                    <a:cubicBezTo>
                                      <a:pt x="811" y="35"/>
                                      <a:pt x="807" y="32"/>
                                      <a:pt x="803" y="32"/>
                                    </a:cubicBezTo>
                                    <a:cubicBezTo>
                                      <a:pt x="798" y="32"/>
                                      <a:pt x="795" y="35"/>
                                      <a:pt x="793" y="38"/>
                                    </a:cubicBezTo>
                                    <a:cubicBezTo>
                                      <a:pt x="793" y="40"/>
                                      <a:pt x="793" y="42"/>
                                      <a:pt x="793" y="44"/>
                                    </a:cubicBezTo>
                                    <a:cubicBezTo>
                                      <a:pt x="793" y="45"/>
                                      <a:pt x="793" y="45"/>
                                      <a:pt x="793" y="46"/>
                                    </a:cubicBezTo>
                                    <a:cubicBezTo>
                                      <a:pt x="794" y="45"/>
                                      <a:pt x="795" y="45"/>
                                      <a:pt x="796" y="45"/>
                                    </a:cubicBezTo>
                                    <a:cubicBezTo>
                                      <a:pt x="796" y="45"/>
                                      <a:pt x="796" y="45"/>
                                      <a:pt x="796" y="44"/>
                                    </a:cubicBezTo>
                                    <a:cubicBezTo>
                                      <a:pt x="796" y="41"/>
                                      <a:pt x="799" y="38"/>
                                      <a:pt x="803" y="38"/>
                                    </a:cubicBezTo>
                                    <a:cubicBezTo>
                                      <a:pt x="806" y="38"/>
                                      <a:pt x="809" y="41"/>
                                      <a:pt x="809" y="44"/>
                                    </a:cubicBezTo>
                                    <a:cubicBezTo>
                                      <a:pt x="809" y="45"/>
                                      <a:pt x="809" y="45"/>
                                      <a:pt x="809" y="45"/>
                                    </a:cubicBezTo>
                                    <a:cubicBezTo>
                                      <a:pt x="810" y="45"/>
                                      <a:pt x="811" y="45"/>
                                      <a:pt x="812" y="45"/>
                                    </a:cubicBezTo>
                                    <a:cubicBezTo>
                                      <a:pt x="812" y="45"/>
                                      <a:pt x="812" y="45"/>
                                      <a:pt x="812" y="44"/>
                                    </a:cubicBezTo>
                                    <a:close/>
                                    <a:moveTo>
                                      <a:pt x="803" y="39"/>
                                    </a:moveTo>
                                    <a:cubicBezTo>
                                      <a:pt x="800" y="39"/>
                                      <a:pt x="798" y="42"/>
                                      <a:pt x="798" y="44"/>
                                    </a:cubicBezTo>
                                    <a:cubicBezTo>
                                      <a:pt x="798" y="45"/>
                                      <a:pt x="798" y="45"/>
                                      <a:pt x="798" y="45"/>
                                    </a:cubicBezTo>
                                    <a:cubicBezTo>
                                      <a:pt x="799" y="45"/>
                                      <a:pt x="801" y="45"/>
                                      <a:pt x="803" y="45"/>
                                    </a:cubicBezTo>
                                    <a:cubicBezTo>
                                      <a:pt x="804" y="45"/>
                                      <a:pt x="806" y="45"/>
                                      <a:pt x="808" y="45"/>
                                    </a:cubicBezTo>
                                    <a:cubicBezTo>
                                      <a:pt x="808" y="45"/>
                                      <a:pt x="808" y="45"/>
                                      <a:pt x="808" y="44"/>
                                    </a:cubicBezTo>
                                    <a:cubicBezTo>
                                      <a:pt x="808" y="42"/>
                                      <a:pt x="806" y="39"/>
                                      <a:pt x="803" y="39"/>
                                    </a:cubicBezTo>
                                    <a:close/>
                                    <a:moveTo>
                                      <a:pt x="773" y="56"/>
                                    </a:moveTo>
                                    <a:cubicBezTo>
                                      <a:pt x="775" y="57"/>
                                      <a:pt x="777" y="58"/>
                                      <a:pt x="778" y="60"/>
                                    </a:cubicBezTo>
                                    <a:cubicBezTo>
                                      <a:pt x="785" y="55"/>
                                      <a:pt x="794" y="52"/>
                                      <a:pt x="803" y="52"/>
                                    </a:cubicBezTo>
                                    <a:cubicBezTo>
                                      <a:pt x="812" y="52"/>
                                      <a:pt x="820" y="55"/>
                                      <a:pt x="827" y="60"/>
                                    </a:cubicBezTo>
                                    <a:cubicBezTo>
                                      <a:pt x="829" y="58"/>
                                      <a:pt x="830" y="57"/>
                                      <a:pt x="832" y="56"/>
                                    </a:cubicBezTo>
                                    <a:cubicBezTo>
                                      <a:pt x="824" y="50"/>
                                      <a:pt x="814" y="46"/>
                                      <a:pt x="803" y="46"/>
                                    </a:cubicBezTo>
                                    <a:cubicBezTo>
                                      <a:pt x="792" y="46"/>
                                      <a:pt x="782" y="50"/>
                                      <a:pt x="773" y="56"/>
                                    </a:cubicBezTo>
                                    <a:close/>
                                    <a:moveTo>
                                      <a:pt x="812" y="455"/>
                                    </a:moveTo>
                                    <a:cubicBezTo>
                                      <a:pt x="812" y="453"/>
                                      <a:pt x="813" y="451"/>
                                      <a:pt x="813" y="449"/>
                                    </a:cubicBezTo>
                                    <a:cubicBezTo>
                                      <a:pt x="811" y="446"/>
                                      <a:pt x="807" y="443"/>
                                      <a:pt x="803" y="443"/>
                                    </a:cubicBezTo>
                                    <a:cubicBezTo>
                                      <a:pt x="798" y="443"/>
                                      <a:pt x="795" y="446"/>
                                      <a:pt x="793" y="449"/>
                                    </a:cubicBezTo>
                                    <a:cubicBezTo>
                                      <a:pt x="793" y="451"/>
                                      <a:pt x="793" y="453"/>
                                      <a:pt x="793" y="455"/>
                                    </a:cubicBezTo>
                                    <a:cubicBezTo>
                                      <a:pt x="793" y="456"/>
                                      <a:pt x="793" y="456"/>
                                      <a:pt x="793" y="457"/>
                                    </a:cubicBezTo>
                                    <a:cubicBezTo>
                                      <a:pt x="794" y="456"/>
                                      <a:pt x="795" y="456"/>
                                      <a:pt x="796" y="456"/>
                                    </a:cubicBezTo>
                                    <a:cubicBezTo>
                                      <a:pt x="796" y="456"/>
                                      <a:pt x="796" y="456"/>
                                      <a:pt x="796" y="455"/>
                                    </a:cubicBezTo>
                                    <a:cubicBezTo>
                                      <a:pt x="796" y="452"/>
                                      <a:pt x="799" y="449"/>
                                      <a:pt x="803" y="449"/>
                                    </a:cubicBezTo>
                                    <a:cubicBezTo>
                                      <a:pt x="806" y="449"/>
                                      <a:pt x="809" y="452"/>
                                      <a:pt x="809" y="455"/>
                                    </a:cubicBezTo>
                                    <a:cubicBezTo>
                                      <a:pt x="809" y="456"/>
                                      <a:pt x="809" y="456"/>
                                      <a:pt x="809" y="456"/>
                                    </a:cubicBezTo>
                                    <a:cubicBezTo>
                                      <a:pt x="810" y="456"/>
                                      <a:pt x="811" y="456"/>
                                      <a:pt x="812" y="457"/>
                                    </a:cubicBezTo>
                                    <a:cubicBezTo>
                                      <a:pt x="812" y="456"/>
                                      <a:pt x="812" y="456"/>
                                      <a:pt x="812" y="455"/>
                                    </a:cubicBezTo>
                                    <a:close/>
                                    <a:moveTo>
                                      <a:pt x="803" y="450"/>
                                    </a:moveTo>
                                    <a:cubicBezTo>
                                      <a:pt x="800" y="450"/>
                                      <a:pt x="798" y="453"/>
                                      <a:pt x="798" y="455"/>
                                    </a:cubicBezTo>
                                    <a:cubicBezTo>
                                      <a:pt x="798" y="456"/>
                                      <a:pt x="798" y="456"/>
                                      <a:pt x="798" y="456"/>
                                    </a:cubicBezTo>
                                    <a:cubicBezTo>
                                      <a:pt x="799" y="456"/>
                                      <a:pt x="801" y="456"/>
                                      <a:pt x="803" y="456"/>
                                    </a:cubicBezTo>
                                    <a:cubicBezTo>
                                      <a:pt x="804" y="456"/>
                                      <a:pt x="806" y="456"/>
                                      <a:pt x="808" y="456"/>
                                    </a:cubicBezTo>
                                    <a:cubicBezTo>
                                      <a:pt x="808" y="456"/>
                                      <a:pt x="808" y="456"/>
                                      <a:pt x="808" y="455"/>
                                    </a:cubicBezTo>
                                    <a:cubicBezTo>
                                      <a:pt x="808" y="453"/>
                                      <a:pt x="806" y="450"/>
                                      <a:pt x="803" y="450"/>
                                    </a:cubicBezTo>
                                    <a:close/>
                                    <a:moveTo>
                                      <a:pt x="813" y="447"/>
                                    </a:moveTo>
                                    <a:cubicBezTo>
                                      <a:pt x="814" y="444"/>
                                      <a:pt x="814" y="442"/>
                                      <a:pt x="815" y="440"/>
                                    </a:cubicBezTo>
                                    <a:cubicBezTo>
                                      <a:pt x="811" y="437"/>
                                      <a:pt x="807" y="436"/>
                                      <a:pt x="803" y="436"/>
                                    </a:cubicBezTo>
                                    <a:cubicBezTo>
                                      <a:pt x="798" y="436"/>
                                      <a:pt x="794" y="437"/>
                                      <a:pt x="791" y="440"/>
                                    </a:cubicBezTo>
                                    <a:cubicBezTo>
                                      <a:pt x="791" y="442"/>
                                      <a:pt x="792" y="445"/>
                                      <a:pt x="792" y="447"/>
                                    </a:cubicBezTo>
                                    <a:cubicBezTo>
                                      <a:pt x="795" y="444"/>
                                      <a:pt x="798" y="442"/>
                                      <a:pt x="803" y="442"/>
                                    </a:cubicBezTo>
                                    <a:cubicBezTo>
                                      <a:pt x="807" y="442"/>
                                      <a:pt x="811" y="444"/>
                                      <a:pt x="813" y="447"/>
                                    </a:cubicBezTo>
                                    <a:close/>
                                    <a:moveTo>
                                      <a:pt x="785" y="455"/>
                                    </a:moveTo>
                                    <a:cubicBezTo>
                                      <a:pt x="785" y="457"/>
                                      <a:pt x="785" y="458"/>
                                      <a:pt x="785" y="459"/>
                                    </a:cubicBezTo>
                                    <a:cubicBezTo>
                                      <a:pt x="787" y="458"/>
                                      <a:pt x="789" y="457"/>
                                      <a:pt x="791" y="457"/>
                                    </a:cubicBezTo>
                                    <a:cubicBezTo>
                                      <a:pt x="791" y="456"/>
                                      <a:pt x="791" y="456"/>
                                      <a:pt x="791" y="455"/>
                                    </a:cubicBezTo>
                                    <a:cubicBezTo>
                                      <a:pt x="791" y="442"/>
                                      <a:pt x="786" y="429"/>
                                      <a:pt x="777" y="420"/>
                                    </a:cubicBezTo>
                                    <a:cubicBezTo>
                                      <a:pt x="768" y="411"/>
                                      <a:pt x="755" y="406"/>
                                      <a:pt x="742" y="406"/>
                                    </a:cubicBezTo>
                                    <a:cubicBezTo>
                                      <a:pt x="728" y="406"/>
                                      <a:pt x="716" y="411"/>
                                      <a:pt x="707" y="420"/>
                                    </a:cubicBezTo>
                                    <a:cubicBezTo>
                                      <a:pt x="698" y="429"/>
                                      <a:pt x="692" y="442"/>
                                      <a:pt x="692" y="455"/>
                                    </a:cubicBezTo>
                                    <a:cubicBezTo>
                                      <a:pt x="692" y="456"/>
                                      <a:pt x="692" y="456"/>
                                      <a:pt x="692" y="457"/>
                                    </a:cubicBezTo>
                                    <a:cubicBezTo>
                                      <a:pt x="694" y="457"/>
                                      <a:pt x="696" y="458"/>
                                      <a:pt x="698" y="459"/>
                                    </a:cubicBezTo>
                                    <a:cubicBezTo>
                                      <a:pt x="698" y="458"/>
                                      <a:pt x="698" y="457"/>
                                      <a:pt x="698" y="455"/>
                                    </a:cubicBezTo>
                                    <a:cubicBezTo>
                                      <a:pt x="698" y="431"/>
                                      <a:pt x="718" y="412"/>
                                      <a:pt x="742" y="412"/>
                                    </a:cubicBezTo>
                                    <a:cubicBezTo>
                                      <a:pt x="766" y="412"/>
                                      <a:pt x="785" y="431"/>
                                      <a:pt x="785" y="455"/>
                                    </a:cubicBezTo>
                                    <a:close/>
                                    <a:moveTo>
                                      <a:pt x="777" y="455"/>
                                    </a:moveTo>
                                    <a:cubicBezTo>
                                      <a:pt x="777" y="458"/>
                                      <a:pt x="777" y="460"/>
                                      <a:pt x="777" y="463"/>
                                    </a:cubicBezTo>
                                    <a:cubicBezTo>
                                      <a:pt x="779" y="461"/>
                                      <a:pt x="781" y="460"/>
                                      <a:pt x="783" y="459"/>
                                    </a:cubicBezTo>
                                    <a:cubicBezTo>
                                      <a:pt x="784" y="458"/>
                                      <a:pt x="784" y="457"/>
                                      <a:pt x="784" y="455"/>
                                    </a:cubicBezTo>
                                    <a:cubicBezTo>
                                      <a:pt x="784" y="444"/>
                                      <a:pt x="779" y="433"/>
                                      <a:pt x="771" y="426"/>
                                    </a:cubicBezTo>
                                    <a:cubicBezTo>
                                      <a:pt x="764" y="418"/>
                                      <a:pt x="753" y="413"/>
                                      <a:pt x="742" y="413"/>
                                    </a:cubicBezTo>
                                    <a:cubicBezTo>
                                      <a:pt x="730" y="413"/>
                                      <a:pt x="720" y="418"/>
                                      <a:pt x="712" y="426"/>
                                    </a:cubicBezTo>
                                    <a:cubicBezTo>
                                      <a:pt x="704" y="433"/>
                                      <a:pt x="700" y="444"/>
                                      <a:pt x="700" y="455"/>
                                    </a:cubicBezTo>
                                    <a:cubicBezTo>
                                      <a:pt x="700" y="457"/>
                                      <a:pt x="700" y="458"/>
                                      <a:pt x="700" y="459"/>
                                    </a:cubicBezTo>
                                    <a:cubicBezTo>
                                      <a:pt x="702" y="460"/>
                                      <a:pt x="704" y="461"/>
                                      <a:pt x="707" y="463"/>
                                    </a:cubicBezTo>
                                    <a:cubicBezTo>
                                      <a:pt x="706" y="460"/>
                                      <a:pt x="706" y="458"/>
                                      <a:pt x="706" y="455"/>
                                    </a:cubicBezTo>
                                    <a:cubicBezTo>
                                      <a:pt x="706" y="436"/>
                                      <a:pt x="722" y="420"/>
                                      <a:pt x="742" y="420"/>
                                    </a:cubicBezTo>
                                    <a:cubicBezTo>
                                      <a:pt x="761" y="420"/>
                                      <a:pt x="777" y="436"/>
                                      <a:pt x="777" y="455"/>
                                    </a:cubicBezTo>
                                    <a:close/>
                                    <a:moveTo>
                                      <a:pt x="690" y="455"/>
                                    </a:moveTo>
                                    <a:cubicBezTo>
                                      <a:pt x="690" y="453"/>
                                      <a:pt x="691" y="451"/>
                                      <a:pt x="691" y="449"/>
                                    </a:cubicBezTo>
                                    <a:cubicBezTo>
                                      <a:pt x="689" y="446"/>
                                      <a:pt x="685" y="443"/>
                                      <a:pt x="681" y="443"/>
                                    </a:cubicBezTo>
                                    <a:cubicBezTo>
                                      <a:pt x="677" y="443"/>
                                      <a:pt x="674" y="445"/>
                                      <a:pt x="671" y="448"/>
                                    </a:cubicBezTo>
                                    <a:cubicBezTo>
                                      <a:pt x="672" y="450"/>
                                      <a:pt x="672" y="453"/>
                                      <a:pt x="672" y="455"/>
                                    </a:cubicBezTo>
                                    <a:cubicBezTo>
                                      <a:pt x="672" y="456"/>
                                      <a:pt x="672" y="456"/>
                                      <a:pt x="672" y="456"/>
                                    </a:cubicBezTo>
                                    <a:cubicBezTo>
                                      <a:pt x="673" y="456"/>
                                      <a:pt x="673" y="456"/>
                                      <a:pt x="674" y="456"/>
                                    </a:cubicBezTo>
                                    <a:cubicBezTo>
                                      <a:pt x="674" y="456"/>
                                      <a:pt x="674" y="456"/>
                                      <a:pt x="674" y="455"/>
                                    </a:cubicBezTo>
                                    <a:cubicBezTo>
                                      <a:pt x="674" y="452"/>
                                      <a:pt x="677" y="449"/>
                                      <a:pt x="681" y="449"/>
                                    </a:cubicBezTo>
                                    <a:cubicBezTo>
                                      <a:pt x="685" y="449"/>
                                      <a:pt x="687" y="452"/>
                                      <a:pt x="687" y="455"/>
                                    </a:cubicBezTo>
                                    <a:cubicBezTo>
                                      <a:pt x="687" y="456"/>
                                      <a:pt x="687" y="456"/>
                                      <a:pt x="687" y="456"/>
                                    </a:cubicBezTo>
                                    <a:cubicBezTo>
                                      <a:pt x="688" y="456"/>
                                      <a:pt x="689" y="456"/>
                                      <a:pt x="691" y="457"/>
                                    </a:cubicBezTo>
                                    <a:cubicBezTo>
                                      <a:pt x="690" y="456"/>
                                      <a:pt x="690" y="456"/>
                                      <a:pt x="690" y="455"/>
                                    </a:cubicBezTo>
                                    <a:close/>
                                    <a:moveTo>
                                      <a:pt x="681" y="450"/>
                                    </a:moveTo>
                                    <a:cubicBezTo>
                                      <a:pt x="678" y="450"/>
                                      <a:pt x="676" y="453"/>
                                      <a:pt x="676" y="455"/>
                                    </a:cubicBezTo>
                                    <a:cubicBezTo>
                                      <a:pt x="676" y="456"/>
                                      <a:pt x="676" y="456"/>
                                      <a:pt x="676" y="456"/>
                                    </a:cubicBezTo>
                                    <a:cubicBezTo>
                                      <a:pt x="677" y="456"/>
                                      <a:pt x="679" y="456"/>
                                      <a:pt x="681" y="456"/>
                                    </a:cubicBezTo>
                                    <a:cubicBezTo>
                                      <a:pt x="683" y="456"/>
                                      <a:pt x="684" y="456"/>
                                      <a:pt x="686" y="456"/>
                                    </a:cubicBezTo>
                                    <a:cubicBezTo>
                                      <a:pt x="686" y="456"/>
                                      <a:pt x="686" y="456"/>
                                      <a:pt x="686" y="455"/>
                                    </a:cubicBezTo>
                                    <a:cubicBezTo>
                                      <a:pt x="686" y="453"/>
                                      <a:pt x="684" y="450"/>
                                      <a:pt x="681" y="450"/>
                                    </a:cubicBezTo>
                                    <a:close/>
                                    <a:moveTo>
                                      <a:pt x="691" y="447"/>
                                    </a:moveTo>
                                    <a:cubicBezTo>
                                      <a:pt x="692" y="444"/>
                                      <a:pt x="692" y="442"/>
                                      <a:pt x="693" y="440"/>
                                    </a:cubicBezTo>
                                    <a:cubicBezTo>
                                      <a:pt x="690" y="437"/>
                                      <a:pt x="685" y="436"/>
                                      <a:pt x="681" y="436"/>
                                    </a:cubicBezTo>
                                    <a:cubicBezTo>
                                      <a:pt x="677" y="436"/>
                                      <a:pt x="673" y="437"/>
                                      <a:pt x="669" y="440"/>
                                    </a:cubicBezTo>
                                    <a:cubicBezTo>
                                      <a:pt x="670" y="442"/>
                                      <a:pt x="671" y="444"/>
                                      <a:pt x="671" y="446"/>
                                    </a:cubicBezTo>
                                    <a:cubicBezTo>
                                      <a:pt x="674" y="443"/>
                                      <a:pt x="677" y="442"/>
                                      <a:pt x="681" y="442"/>
                                    </a:cubicBezTo>
                                    <a:cubicBezTo>
                                      <a:pt x="685" y="442"/>
                                      <a:pt x="689" y="444"/>
                                      <a:pt x="691" y="447"/>
                                    </a:cubicBezTo>
                                    <a:close/>
                                    <a:moveTo>
                                      <a:pt x="664" y="455"/>
                                    </a:moveTo>
                                    <a:cubicBezTo>
                                      <a:pt x="664" y="456"/>
                                      <a:pt x="664" y="457"/>
                                      <a:pt x="664" y="458"/>
                                    </a:cubicBezTo>
                                    <a:cubicBezTo>
                                      <a:pt x="666" y="458"/>
                                      <a:pt x="668" y="457"/>
                                      <a:pt x="670" y="457"/>
                                    </a:cubicBezTo>
                                    <a:cubicBezTo>
                                      <a:pt x="670" y="456"/>
                                      <a:pt x="670" y="456"/>
                                      <a:pt x="670" y="455"/>
                                    </a:cubicBezTo>
                                    <a:cubicBezTo>
                                      <a:pt x="670" y="442"/>
                                      <a:pt x="665" y="429"/>
                                      <a:pt x="656" y="420"/>
                                    </a:cubicBezTo>
                                    <a:cubicBezTo>
                                      <a:pt x="647" y="411"/>
                                      <a:pt x="635" y="406"/>
                                      <a:pt x="621" y="406"/>
                                    </a:cubicBezTo>
                                    <a:cubicBezTo>
                                      <a:pt x="607" y="406"/>
                                      <a:pt x="595" y="411"/>
                                      <a:pt x="586" y="420"/>
                                    </a:cubicBezTo>
                                    <a:cubicBezTo>
                                      <a:pt x="577" y="429"/>
                                      <a:pt x="571" y="442"/>
                                      <a:pt x="571" y="455"/>
                                    </a:cubicBezTo>
                                    <a:cubicBezTo>
                                      <a:pt x="571" y="456"/>
                                      <a:pt x="571" y="456"/>
                                      <a:pt x="571" y="457"/>
                                    </a:cubicBezTo>
                                    <a:cubicBezTo>
                                      <a:pt x="573" y="457"/>
                                      <a:pt x="575" y="458"/>
                                      <a:pt x="577" y="459"/>
                                    </a:cubicBezTo>
                                    <a:cubicBezTo>
                                      <a:pt x="577" y="458"/>
                                      <a:pt x="577" y="457"/>
                                      <a:pt x="577" y="455"/>
                                    </a:cubicBezTo>
                                    <a:cubicBezTo>
                                      <a:pt x="577" y="431"/>
                                      <a:pt x="597" y="412"/>
                                      <a:pt x="621" y="412"/>
                                    </a:cubicBezTo>
                                    <a:cubicBezTo>
                                      <a:pt x="645" y="412"/>
                                      <a:pt x="664" y="431"/>
                                      <a:pt x="664" y="455"/>
                                    </a:cubicBezTo>
                                    <a:close/>
                                    <a:moveTo>
                                      <a:pt x="657" y="455"/>
                                    </a:moveTo>
                                    <a:cubicBezTo>
                                      <a:pt x="657" y="458"/>
                                      <a:pt x="656" y="460"/>
                                      <a:pt x="656" y="462"/>
                                    </a:cubicBezTo>
                                    <a:cubicBezTo>
                                      <a:pt x="658" y="461"/>
                                      <a:pt x="660" y="460"/>
                                      <a:pt x="663" y="459"/>
                                    </a:cubicBezTo>
                                    <a:cubicBezTo>
                                      <a:pt x="663" y="458"/>
                                      <a:pt x="663" y="457"/>
                                      <a:pt x="663" y="455"/>
                                    </a:cubicBezTo>
                                    <a:cubicBezTo>
                                      <a:pt x="663" y="444"/>
                                      <a:pt x="658" y="433"/>
                                      <a:pt x="650" y="426"/>
                                    </a:cubicBezTo>
                                    <a:cubicBezTo>
                                      <a:pt x="643" y="418"/>
                                      <a:pt x="632" y="413"/>
                                      <a:pt x="621" y="413"/>
                                    </a:cubicBezTo>
                                    <a:cubicBezTo>
                                      <a:pt x="609" y="413"/>
                                      <a:pt x="599" y="418"/>
                                      <a:pt x="591" y="426"/>
                                    </a:cubicBezTo>
                                    <a:cubicBezTo>
                                      <a:pt x="584" y="433"/>
                                      <a:pt x="579" y="444"/>
                                      <a:pt x="579" y="455"/>
                                    </a:cubicBezTo>
                                    <a:cubicBezTo>
                                      <a:pt x="579" y="457"/>
                                      <a:pt x="579" y="458"/>
                                      <a:pt x="579" y="459"/>
                                    </a:cubicBezTo>
                                    <a:cubicBezTo>
                                      <a:pt x="581" y="460"/>
                                      <a:pt x="584" y="461"/>
                                      <a:pt x="586" y="463"/>
                                    </a:cubicBezTo>
                                    <a:cubicBezTo>
                                      <a:pt x="585" y="460"/>
                                      <a:pt x="585" y="458"/>
                                      <a:pt x="585" y="455"/>
                                    </a:cubicBezTo>
                                    <a:cubicBezTo>
                                      <a:pt x="585" y="436"/>
                                      <a:pt x="601" y="420"/>
                                      <a:pt x="621" y="420"/>
                                    </a:cubicBezTo>
                                    <a:cubicBezTo>
                                      <a:pt x="641" y="420"/>
                                      <a:pt x="657" y="436"/>
                                      <a:pt x="657" y="455"/>
                                    </a:cubicBezTo>
                                    <a:close/>
                                    <a:moveTo>
                                      <a:pt x="570" y="455"/>
                                    </a:moveTo>
                                    <a:cubicBezTo>
                                      <a:pt x="570" y="453"/>
                                      <a:pt x="570" y="451"/>
                                      <a:pt x="570" y="449"/>
                                    </a:cubicBezTo>
                                    <a:cubicBezTo>
                                      <a:pt x="568" y="446"/>
                                      <a:pt x="564" y="443"/>
                                      <a:pt x="560" y="443"/>
                                    </a:cubicBezTo>
                                    <a:cubicBezTo>
                                      <a:pt x="555" y="443"/>
                                      <a:pt x="552" y="446"/>
                                      <a:pt x="550" y="450"/>
                                    </a:cubicBezTo>
                                    <a:cubicBezTo>
                                      <a:pt x="549" y="449"/>
                                      <a:pt x="549" y="449"/>
                                      <a:pt x="549" y="448"/>
                                    </a:cubicBezTo>
                                    <a:cubicBezTo>
                                      <a:pt x="550" y="451"/>
                                      <a:pt x="550" y="453"/>
                                      <a:pt x="550" y="455"/>
                                    </a:cubicBezTo>
                                    <a:cubicBezTo>
                                      <a:pt x="550" y="456"/>
                                      <a:pt x="550" y="456"/>
                                      <a:pt x="550" y="457"/>
                                    </a:cubicBezTo>
                                    <a:cubicBezTo>
                                      <a:pt x="551" y="456"/>
                                      <a:pt x="552" y="456"/>
                                      <a:pt x="553" y="456"/>
                                    </a:cubicBezTo>
                                    <a:cubicBezTo>
                                      <a:pt x="553" y="456"/>
                                      <a:pt x="553" y="456"/>
                                      <a:pt x="553" y="455"/>
                                    </a:cubicBezTo>
                                    <a:cubicBezTo>
                                      <a:pt x="553" y="452"/>
                                      <a:pt x="556" y="449"/>
                                      <a:pt x="560" y="449"/>
                                    </a:cubicBezTo>
                                    <a:cubicBezTo>
                                      <a:pt x="564" y="449"/>
                                      <a:pt x="567" y="452"/>
                                      <a:pt x="567" y="455"/>
                                    </a:cubicBezTo>
                                    <a:cubicBezTo>
                                      <a:pt x="567" y="456"/>
                                      <a:pt x="567" y="456"/>
                                      <a:pt x="567" y="456"/>
                                    </a:cubicBezTo>
                                    <a:cubicBezTo>
                                      <a:pt x="568" y="456"/>
                                      <a:pt x="569" y="456"/>
                                      <a:pt x="570" y="457"/>
                                    </a:cubicBezTo>
                                    <a:cubicBezTo>
                                      <a:pt x="570" y="456"/>
                                      <a:pt x="570" y="456"/>
                                      <a:pt x="570" y="455"/>
                                    </a:cubicBezTo>
                                    <a:close/>
                                    <a:moveTo>
                                      <a:pt x="560" y="450"/>
                                    </a:moveTo>
                                    <a:cubicBezTo>
                                      <a:pt x="557" y="450"/>
                                      <a:pt x="555" y="453"/>
                                      <a:pt x="555" y="455"/>
                                    </a:cubicBezTo>
                                    <a:cubicBezTo>
                                      <a:pt x="555" y="456"/>
                                      <a:pt x="555" y="456"/>
                                      <a:pt x="555" y="456"/>
                                    </a:cubicBezTo>
                                    <a:cubicBezTo>
                                      <a:pt x="557" y="456"/>
                                      <a:pt x="558" y="456"/>
                                      <a:pt x="560" y="456"/>
                                    </a:cubicBezTo>
                                    <a:cubicBezTo>
                                      <a:pt x="562" y="456"/>
                                      <a:pt x="563" y="456"/>
                                      <a:pt x="565" y="456"/>
                                    </a:cubicBezTo>
                                    <a:cubicBezTo>
                                      <a:pt x="565" y="456"/>
                                      <a:pt x="565" y="456"/>
                                      <a:pt x="565" y="455"/>
                                    </a:cubicBezTo>
                                    <a:cubicBezTo>
                                      <a:pt x="565" y="453"/>
                                      <a:pt x="563" y="450"/>
                                      <a:pt x="560" y="450"/>
                                    </a:cubicBezTo>
                                    <a:close/>
                                    <a:moveTo>
                                      <a:pt x="570" y="447"/>
                                    </a:moveTo>
                                    <a:cubicBezTo>
                                      <a:pt x="571" y="444"/>
                                      <a:pt x="571" y="442"/>
                                      <a:pt x="572" y="440"/>
                                    </a:cubicBezTo>
                                    <a:cubicBezTo>
                                      <a:pt x="569" y="437"/>
                                      <a:pt x="564" y="436"/>
                                      <a:pt x="560" y="436"/>
                                    </a:cubicBezTo>
                                    <a:cubicBezTo>
                                      <a:pt x="555" y="436"/>
                                      <a:pt x="551" y="438"/>
                                      <a:pt x="548" y="440"/>
                                    </a:cubicBezTo>
                                    <a:cubicBezTo>
                                      <a:pt x="548" y="443"/>
                                      <a:pt x="549" y="445"/>
                                      <a:pt x="549" y="447"/>
                                    </a:cubicBezTo>
                                    <a:cubicBezTo>
                                      <a:pt x="549" y="447"/>
                                      <a:pt x="549" y="447"/>
                                      <a:pt x="549" y="447"/>
                                    </a:cubicBezTo>
                                    <a:cubicBezTo>
                                      <a:pt x="552" y="444"/>
                                      <a:pt x="556" y="442"/>
                                      <a:pt x="560" y="442"/>
                                    </a:cubicBezTo>
                                    <a:cubicBezTo>
                                      <a:pt x="564" y="442"/>
                                      <a:pt x="568" y="444"/>
                                      <a:pt x="570" y="447"/>
                                    </a:cubicBezTo>
                                    <a:close/>
                                    <a:moveTo>
                                      <a:pt x="542" y="455"/>
                                    </a:moveTo>
                                    <a:cubicBezTo>
                                      <a:pt x="542" y="457"/>
                                      <a:pt x="542" y="458"/>
                                      <a:pt x="542" y="459"/>
                                    </a:cubicBezTo>
                                    <a:cubicBezTo>
                                      <a:pt x="544" y="458"/>
                                      <a:pt x="546" y="457"/>
                                      <a:pt x="548" y="457"/>
                                    </a:cubicBezTo>
                                    <a:cubicBezTo>
                                      <a:pt x="548" y="456"/>
                                      <a:pt x="548" y="456"/>
                                      <a:pt x="548" y="455"/>
                                    </a:cubicBezTo>
                                    <a:cubicBezTo>
                                      <a:pt x="548" y="442"/>
                                      <a:pt x="543" y="429"/>
                                      <a:pt x="534" y="420"/>
                                    </a:cubicBezTo>
                                    <a:cubicBezTo>
                                      <a:pt x="525" y="411"/>
                                      <a:pt x="512" y="406"/>
                                      <a:pt x="499" y="406"/>
                                    </a:cubicBezTo>
                                    <a:cubicBezTo>
                                      <a:pt x="485" y="406"/>
                                      <a:pt x="473" y="411"/>
                                      <a:pt x="464" y="420"/>
                                    </a:cubicBezTo>
                                    <a:cubicBezTo>
                                      <a:pt x="455" y="429"/>
                                      <a:pt x="449" y="442"/>
                                      <a:pt x="449" y="455"/>
                                    </a:cubicBezTo>
                                    <a:cubicBezTo>
                                      <a:pt x="449" y="456"/>
                                      <a:pt x="449" y="456"/>
                                      <a:pt x="449" y="457"/>
                                    </a:cubicBezTo>
                                    <a:cubicBezTo>
                                      <a:pt x="451" y="457"/>
                                      <a:pt x="453" y="458"/>
                                      <a:pt x="455" y="459"/>
                                    </a:cubicBezTo>
                                    <a:cubicBezTo>
                                      <a:pt x="455" y="458"/>
                                      <a:pt x="455" y="457"/>
                                      <a:pt x="455" y="455"/>
                                    </a:cubicBezTo>
                                    <a:cubicBezTo>
                                      <a:pt x="455" y="431"/>
                                      <a:pt x="475" y="412"/>
                                      <a:pt x="499" y="412"/>
                                    </a:cubicBezTo>
                                    <a:cubicBezTo>
                                      <a:pt x="523" y="412"/>
                                      <a:pt x="542" y="431"/>
                                      <a:pt x="542" y="455"/>
                                    </a:cubicBezTo>
                                    <a:close/>
                                    <a:moveTo>
                                      <a:pt x="534" y="455"/>
                                    </a:moveTo>
                                    <a:cubicBezTo>
                                      <a:pt x="534" y="458"/>
                                      <a:pt x="534" y="460"/>
                                      <a:pt x="534" y="463"/>
                                    </a:cubicBezTo>
                                    <a:cubicBezTo>
                                      <a:pt x="536" y="462"/>
                                      <a:pt x="538" y="460"/>
                                      <a:pt x="540" y="459"/>
                                    </a:cubicBezTo>
                                    <a:cubicBezTo>
                                      <a:pt x="540" y="458"/>
                                      <a:pt x="541" y="457"/>
                                      <a:pt x="541" y="455"/>
                                    </a:cubicBezTo>
                                    <a:cubicBezTo>
                                      <a:pt x="541" y="444"/>
                                      <a:pt x="536" y="433"/>
                                      <a:pt x="528" y="426"/>
                                    </a:cubicBezTo>
                                    <a:cubicBezTo>
                                      <a:pt x="521" y="418"/>
                                      <a:pt x="510" y="413"/>
                                      <a:pt x="499" y="413"/>
                                    </a:cubicBezTo>
                                    <a:cubicBezTo>
                                      <a:pt x="487" y="413"/>
                                      <a:pt x="477" y="418"/>
                                      <a:pt x="469" y="426"/>
                                    </a:cubicBezTo>
                                    <a:cubicBezTo>
                                      <a:pt x="461" y="433"/>
                                      <a:pt x="457" y="444"/>
                                      <a:pt x="457" y="455"/>
                                    </a:cubicBezTo>
                                    <a:cubicBezTo>
                                      <a:pt x="457" y="457"/>
                                      <a:pt x="457" y="458"/>
                                      <a:pt x="457" y="459"/>
                                    </a:cubicBezTo>
                                    <a:cubicBezTo>
                                      <a:pt x="459" y="460"/>
                                      <a:pt x="461" y="461"/>
                                      <a:pt x="464" y="463"/>
                                    </a:cubicBezTo>
                                    <a:cubicBezTo>
                                      <a:pt x="463" y="460"/>
                                      <a:pt x="463" y="458"/>
                                      <a:pt x="463" y="455"/>
                                    </a:cubicBezTo>
                                    <a:cubicBezTo>
                                      <a:pt x="463" y="436"/>
                                      <a:pt x="479" y="420"/>
                                      <a:pt x="499" y="420"/>
                                    </a:cubicBezTo>
                                    <a:cubicBezTo>
                                      <a:pt x="518" y="420"/>
                                      <a:pt x="534" y="436"/>
                                      <a:pt x="534" y="455"/>
                                    </a:cubicBezTo>
                                    <a:close/>
                                    <a:moveTo>
                                      <a:pt x="447" y="455"/>
                                    </a:moveTo>
                                    <a:cubicBezTo>
                                      <a:pt x="447" y="453"/>
                                      <a:pt x="448" y="451"/>
                                      <a:pt x="448" y="449"/>
                                    </a:cubicBezTo>
                                    <a:cubicBezTo>
                                      <a:pt x="446" y="446"/>
                                      <a:pt x="442" y="443"/>
                                      <a:pt x="438" y="443"/>
                                    </a:cubicBezTo>
                                    <a:cubicBezTo>
                                      <a:pt x="434" y="443"/>
                                      <a:pt x="431" y="445"/>
                                      <a:pt x="428" y="448"/>
                                    </a:cubicBezTo>
                                    <a:cubicBezTo>
                                      <a:pt x="429" y="450"/>
                                      <a:pt x="429" y="453"/>
                                      <a:pt x="429" y="455"/>
                                    </a:cubicBezTo>
                                    <a:cubicBezTo>
                                      <a:pt x="429" y="456"/>
                                      <a:pt x="429" y="456"/>
                                      <a:pt x="429" y="456"/>
                                    </a:cubicBezTo>
                                    <a:cubicBezTo>
                                      <a:pt x="430" y="456"/>
                                      <a:pt x="430" y="456"/>
                                      <a:pt x="431" y="456"/>
                                    </a:cubicBezTo>
                                    <a:cubicBezTo>
                                      <a:pt x="431" y="456"/>
                                      <a:pt x="431" y="456"/>
                                      <a:pt x="431" y="455"/>
                                    </a:cubicBezTo>
                                    <a:cubicBezTo>
                                      <a:pt x="431" y="452"/>
                                      <a:pt x="434" y="449"/>
                                      <a:pt x="438" y="449"/>
                                    </a:cubicBezTo>
                                    <a:cubicBezTo>
                                      <a:pt x="441" y="449"/>
                                      <a:pt x="444" y="452"/>
                                      <a:pt x="444" y="455"/>
                                    </a:cubicBezTo>
                                    <a:cubicBezTo>
                                      <a:pt x="444" y="456"/>
                                      <a:pt x="444" y="456"/>
                                      <a:pt x="444" y="456"/>
                                    </a:cubicBezTo>
                                    <a:cubicBezTo>
                                      <a:pt x="445" y="456"/>
                                      <a:pt x="446" y="456"/>
                                      <a:pt x="447" y="457"/>
                                    </a:cubicBezTo>
                                    <a:cubicBezTo>
                                      <a:pt x="447" y="456"/>
                                      <a:pt x="447" y="456"/>
                                      <a:pt x="447" y="455"/>
                                    </a:cubicBezTo>
                                    <a:close/>
                                    <a:moveTo>
                                      <a:pt x="438" y="450"/>
                                    </a:moveTo>
                                    <a:cubicBezTo>
                                      <a:pt x="435" y="450"/>
                                      <a:pt x="433" y="453"/>
                                      <a:pt x="433" y="455"/>
                                    </a:cubicBezTo>
                                    <a:cubicBezTo>
                                      <a:pt x="433" y="456"/>
                                      <a:pt x="433" y="456"/>
                                      <a:pt x="433" y="456"/>
                                    </a:cubicBezTo>
                                    <a:cubicBezTo>
                                      <a:pt x="434" y="456"/>
                                      <a:pt x="436" y="456"/>
                                      <a:pt x="438" y="456"/>
                                    </a:cubicBezTo>
                                    <a:cubicBezTo>
                                      <a:pt x="439" y="456"/>
                                      <a:pt x="441" y="456"/>
                                      <a:pt x="443" y="456"/>
                                    </a:cubicBezTo>
                                    <a:cubicBezTo>
                                      <a:pt x="443" y="456"/>
                                      <a:pt x="443" y="456"/>
                                      <a:pt x="443" y="455"/>
                                    </a:cubicBezTo>
                                    <a:cubicBezTo>
                                      <a:pt x="443" y="453"/>
                                      <a:pt x="441" y="450"/>
                                      <a:pt x="438" y="450"/>
                                    </a:cubicBezTo>
                                    <a:close/>
                                    <a:moveTo>
                                      <a:pt x="448" y="447"/>
                                    </a:moveTo>
                                    <a:cubicBezTo>
                                      <a:pt x="449" y="444"/>
                                      <a:pt x="449" y="442"/>
                                      <a:pt x="450" y="440"/>
                                    </a:cubicBezTo>
                                    <a:cubicBezTo>
                                      <a:pt x="446" y="437"/>
                                      <a:pt x="442" y="436"/>
                                      <a:pt x="438" y="436"/>
                                    </a:cubicBezTo>
                                    <a:cubicBezTo>
                                      <a:pt x="434" y="436"/>
                                      <a:pt x="430" y="437"/>
                                      <a:pt x="426" y="440"/>
                                    </a:cubicBezTo>
                                    <a:cubicBezTo>
                                      <a:pt x="427" y="442"/>
                                      <a:pt x="428" y="444"/>
                                      <a:pt x="428" y="446"/>
                                    </a:cubicBezTo>
                                    <a:cubicBezTo>
                                      <a:pt x="431" y="443"/>
                                      <a:pt x="434" y="442"/>
                                      <a:pt x="438" y="442"/>
                                    </a:cubicBezTo>
                                    <a:cubicBezTo>
                                      <a:pt x="442" y="442"/>
                                      <a:pt x="446" y="444"/>
                                      <a:pt x="448" y="447"/>
                                    </a:cubicBezTo>
                                    <a:close/>
                                    <a:moveTo>
                                      <a:pt x="421" y="455"/>
                                    </a:moveTo>
                                    <a:cubicBezTo>
                                      <a:pt x="421" y="456"/>
                                      <a:pt x="421" y="457"/>
                                      <a:pt x="421" y="458"/>
                                    </a:cubicBezTo>
                                    <a:cubicBezTo>
                                      <a:pt x="423" y="458"/>
                                      <a:pt x="425" y="457"/>
                                      <a:pt x="427" y="457"/>
                                    </a:cubicBezTo>
                                    <a:cubicBezTo>
                                      <a:pt x="427" y="456"/>
                                      <a:pt x="427" y="456"/>
                                      <a:pt x="427" y="455"/>
                                    </a:cubicBezTo>
                                    <a:cubicBezTo>
                                      <a:pt x="427" y="442"/>
                                      <a:pt x="422" y="429"/>
                                      <a:pt x="413" y="420"/>
                                    </a:cubicBezTo>
                                    <a:cubicBezTo>
                                      <a:pt x="404" y="411"/>
                                      <a:pt x="391" y="406"/>
                                      <a:pt x="378" y="406"/>
                                    </a:cubicBezTo>
                                    <a:cubicBezTo>
                                      <a:pt x="364" y="406"/>
                                      <a:pt x="352" y="411"/>
                                      <a:pt x="343" y="420"/>
                                    </a:cubicBezTo>
                                    <a:cubicBezTo>
                                      <a:pt x="334" y="429"/>
                                      <a:pt x="328" y="442"/>
                                      <a:pt x="328" y="455"/>
                                    </a:cubicBezTo>
                                    <a:cubicBezTo>
                                      <a:pt x="328" y="456"/>
                                      <a:pt x="328" y="456"/>
                                      <a:pt x="328" y="457"/>
                                    </a:cubicBezTo>
                                    <a:cubicBezTo>
                                      <a:pt x="330" y="457"/>
                                      <a:pt x="332" y="458"/>
                                      <a:pt x="334" y="459"/>
                                    </a:cubicBezTo>
                                    <a:cubicBezTo>
                                      <a:pt x="334" y="458"/>
                                      <a:pt x="334" y="457"/>
                                      <a:pt x="334" y="455"/>
                                    </a:cubicBezTo>
                                    <a:cubicBezTo>
                                      <a:pt x="334" y="431"/>
                                      <a:pt x="354" y="412"/>
                                      <a:pt x="378" y="412"/>
                                    </a:cubicBezTo>
                                    <a:cubicBezTo>
                                      <a:pt x="402" y="412"/>
                                      <a:pt x="421" y="431"/>
                                      <a:pt x="421" y="455"/>
                                    </a:cubicBezTo>
                                    <a:close/>
                                    <a:moveTo>
                                      <a:pt x="414" y="455"/>
                                    </a:moveTo>
                                    <a:cubicBezTo>
                                      <a:pt x="414" y="458"/>
                                      <a:pt x="413" y="460"/>
                                      <a:pt x="413" y="462"/>
                                    </a:cubicBezTo>
                                    <a:cubicBezTo>
                                      <a:pt x="415" y="461"/>
                                      <a:pt x="417" y="460"/>
                                      <a:pt x="420" y="459"/>
                                    </a:cubicBezTo>
                                    <a:cubicBezTo>
                                      <a:pt x="420" y="458"/>
                                      <a:pt x="420" y="457"/>
                                      <a:pt x="420" y="455"/>
                                    </a:cubicBezTo>
                                    <a:cubicBezTo>
                                      <a:pt x="420" y="444"/>
                                      <a:pt x="415" y="433"/>
                                      <a:pt x="407" y="426"/>
                                    </a:cubicBezTo>
                                    <a:cubicBezTo>
                                      <a:pt x="400" y="418"/>
                                      <a:pt x="389" y="413"/>
                                      <a:pt x="378" y="413"/>
                                    </a:cubicBezTo>
                                    <a:cubicBezTo>
                                      <a:pt x="366" y="413"/>
                                      <a:pt x="356" y="418"/>
                                      <a:pt x="348" y="426"/>
                                    </a:cubicBezTo>
                                    <a:cubicBezTo>
                                      <a:pt x="341" y="433"/>
                                      <a:pt x="336" y="444"/>
                                      <a:pt x="336" y="455"/>
                                    </a:cubicBezTo>
                                    <a:cubicBezTo>
                                      <a:pt x="336" y="457"/>
                                      <a:pt x="336" y="458"/>
                                      <a:pt x="336" y="459"/>
                                    </a:cubicBezTo>
                                    <a:cubicBezTo>
                                      <a:pt x="338" y="460"/>
                                      <a:pt x="341" y="461"/>
                                      <a:pt x="343" y="463"/>
                                    </a:cubicBezTo>
                                    <a:cubicBezTo>
                                      <a:pt x="342" y="460"/>
                                      <a:pt x="342" y="458"/>
                                      <a:pt x="342" y="455"/>
                                    </a:cubicBezTo>
                                    <a:cubicBezTo>
                                      <a:pt x="342" y="436"/>
                                      <a:pt x="358" y="420"/>
                                      <a:pt x="378" y="420"/>
                                    </a:cubicBezTo>
                                    <a:cubicBezTo>
                                      <a:pt x="398" y="420"/>
                                      <a:pt x="414" y="436"/>
                                      <a:pt x="414" y="455"/>
                                    </a:cubicBezTo>
                                    <a:close/>
                                    <a:moveTo>
                                      <a:pt x="327" y="455"/>
                                    </a:moveTo>
                                    <a:cubicBezTo>
                                      <a:pt x="327" y="453"/>
                                      <a:pt x="327" y="451"/>
                                      <a:pt x="327" y="449"/>
                                    </a:cubicBezTo>
                                    <a:cubicBezTo>
                                      <a:pt x="325" y="446"/>
                                      <a:pt x="321" y="443"/>
                                      <a:pt x="317" y="443"/>
                                    </a:cubicBezTo>
                                    <a:cubicBezTo>
                                      <a:pt x="313" y="443"/>
                                      <a:pt x="309" y="446"/>
                                      <a:pt x="307" y="449"/>
                                    </a:cubicBezTo>
                                    <a:cubicBezTo>
                                      <a:pt x="307" y="451"/>
                                      <a:pt x="307" y="453"/>
                                      <a:pt x="307" y="455"/>
                                    </a:cubicBezTo>
                                    <a:cubicBezTo>
                                      <a:pt x="307" y="456"/>
                                      <a:pt x="307" y="456"/>
                                      <a:pt x="307" y="457"/>
                                    </a:cubicBezTo>
                                    <a:cubicBezTo>
                                      <a:pt x="308" y="456"/>
                                      <a:pt x="309" y="456"/>
                                      <a:pt x="310" y="456"/>
                                    </a:cubicBezTo>
                                    <a:cubicBezTo>
                                      <a:pt x="310" y="456"/>
                                      <a:pt x="310" y="456"/>
                                      <a:pt x="310" y="455"/>
                                    </a:cubicBezTo>
                                    <a:cubicBezTo>
                                      <a:pt x="310" y="452"/>
                                      <a:pt x="313" y="449"/>
                                      <a:pt x="317" y="449"/>
                                    </a:cubicBezTo>
                                    <a:cubicBezTo>
                                      <a:pt x="321" y="449"/>
                                      <a:pt x="324" y="452"/>
                                      <a:pt x="324" y="455"/>
                                    </a:cubicBezTo>
                                    <a:cubicBezTo>
                                      <a:pt x="324" y="456"/>
                                      <a:pt x="324" y="456"/>
                                      <a:pt x="324" y="456"/>
                                    </a:cubicBezTo>
                                    <a:cubicBezTo>
                                      <a:pt x="325" y="456"/>
                                      <a:pt x="326" y="456"/>
                                      <a:pt x="327" y="457"/>
                                    </a:cubicBezTo>
                                    <a:cubicBezTo>
                                      <a:pt x="327" y="456"/>
                                      <a:pt x="327" y="456"/>
                                      <a:pt x="327" y="455"/>
                                    </a:cubicBezTo>
                                    <a:close/>
                                    <a:moveTo>
                                      <a:pt x="317" y="450"/>
                                    </a:moveTo>
                                    <a:cubicBezTo>
                                      <a:pt x="314" y="450"/>
                                      <a:pt x="312" y="453"/>
                                      <a:pt x="312" y="455"/>
                                    </a:cubicBezTo>
                                    <a:cubicBezTo>
                                      <a:pt x="312" y="456"/>
                                      <a:pt x="312" y="456"/>
                                      <a:pt x="312" y="456"/>
                                    </a:cubicBezTo>
                                    <a:cubicBezTo>
                                      <a:pt x="314" y="456"/>
                                      <a:pt x="315" y="456"/>
                                      <a:pt x="317" y="456"/>
                                    </a:cubicBezTo>
                                    <a:cubicBezTo>
                                      <a:pt x="319" y="456"/>
                                      <a:pt x="320" y="456"/>
                                      <a:pt x="322" y="456"/>
                                    </a:cubicBezTo>
                                    <a:cubicBezTo>
                                      <a:pt x="322" y="456"/>
                                      <a:pt x="322" y="456"/>
                                      <a:pt x="322" y="455"/>
                                    </a:cubicBezTo>
                                    <a:cubicBezTo>
                                      <a:pt x="322" y="453"/>
                                      <a:pt x="320" y="450"/>
                                      <a:pt x="317" y="450"/>
                                    </a:cubicBezTo>
                                    <a:close/>
                                    <a:moveTo>
                                      <a:pt x="327" y="447"/>
                                    </a:moveTo>
                                    <a:cubicBezTo>
                                      <a:pt x="328" y="444"/>
                                      <a:pt x="328" y="442"/>
                                      <a:pt x="329" y="440"/>
                                    </a:cubicBezTo>
                                    <a:cubicBezTo>
                                      <a:pt x="326" y="437"/>
                                      <a:pt x="321" y="436"/>
                                      <a:pt x="317" y="436"/>
                                    </a:cubicBezTo>
                                    <a:cubicBezTo>
                                      <a:pt x="312" y="436"/>
                                      <a:pt x="308" y="437"/>
                                      <a:pt x="305" y="440"/>
                                    </a:cubicBezTo>
                                    <a:cubicBezTo>
                                      <a:pt x="305" y="442"/>
                                      <a:pt x="306" y="445"/>
                                      <a:pt x="306" y="447"/>
                                    </a:cubicBezTo>
                                    <a:cubicBezTo>
                                      <a:pt x="309" y="444"/>
                                      <a:pt x="313" y="442"/>
                                      <a:pt x="317" y="442"/>
                                    </a:cubicBezTo>
                                    <a:cubicBezTo>
                                      <a:pt x="321" y="442"/>
                                      <a:pt x="325" y="444"/>
                                      <a:pt x="327" y="447"/>
                                    </a:cubicBezTo>
                                    <a:close/>
                                    <a:moveTo>
                                      <a:pt x="299" y="455"/>
                                    </a:moveTo>
                                    <a:cubicBezTo>
                                      <a:pt x="299" y="457"/>
                                      <a:pt x="299" y="458"/>
                                      <a:pt x="299" y="459"/>
                                    </a:cubicBezTo>
                                    <a:cubicBezTo>
                                      <a:pt x="301" y="458"/>
                                      <a:pt x="303" y="457"/>
                                      <a:pt x="305" y="457"/>
                                    </a:cubicBezTo>
                                    <a:cubicBezTo>
                                      <a:pt x="305" y="456"/>
                                      <a:pt x="306" y="456"/>
                                      <a:pt x="306" y="455"/>
                                    </a:cubicBezTo>
                                    <a:cubicBezTo>
                                      <a:pt x="306" y="442"/>
                                      <a:pt x="300" y="429"/>
                                      <a:pt x="291" y="420"/>
                                    </a:cubicBezTo>
                                    <a:cubicBezTo>
                                      <a:pt x="282" y="411"/>
                                      <a:pt x="270" y="406"/>
                                      <a:pt x="256" y="406"/>
                                    </a:cubicBezTo>
                                    <a:cubicBezTo>
                                      <a:pt x="242" y="406"/>
                                      <a:pt x="230" y="411"/>
                                      <a:pt x="221" y="420"/>
                                    </a:cubicBezTo>
                                    <a:cubicBezTo>
                                      <a:pt x="212" y="429"/>
                                      <a:pt x="206" y="442"/>
                                      <a:pt x="206" y="455"/>
                                    </a:cubicBezTo>
                                    <a:cubicBezTo>
                                      <a:pt x="206" y="456"/>
                                      <a:pt x="206" y="456"/>
                                      <a:pt x="206" y="457"/>
                                    </a:cubicBezTo>
                                    <a:cubicBezTo>
                                      <a:pt x="208" y="457"/>
                                      <a:pt x="210" y="458"/>
                                      <a:pt x="213" y="459"/>
                                    </a:cubicBezTo>
                                    <a:cubicBezTo>
                                      <a:pt x="212" y="458"/>
                                      <a:pt x="212" y="457"/>
                                      <a:pt x="212" y="455"/>
                                    </a:cubicBezTo>
                                    <a:cubicBezTo>
                                      <a:pt x="212" y="431"/>
                                      <a:pt x="232" y="412"/>
                                      <a:pt x="256" y="412"/>
                                    </a:cubicBezTo>
                                    <a:cubicBezTo>
                                      <a:pt x="280" y="412"/>
                                      <a:pt x="299" y="431"/>
                                      <a:pt x="299" y="455"/>
                                    </a:cubicBezTo>
                                    <a:close/>
                                    <a:moveTo>
                                      <a:pt x="292" y="455"/>
                                    </a:moveTo>
                                    <a:cubicBezTo>
                                      <a:pt x="292" y="458"/>
                                      <a:pt x="291" y="460"/>
                                      <a:pt x="291" y="463"/>
                                    </a:cubicBezTo>
                                    <a:cubicBezTo>
                                      <a:pt x="293" y="461"/>
                                      <a:pt x="295" y="460"/>
                                      <a:pt x="298" y="459"/>
                                    </a:cubicBezTo>
                                    <a:cubicBezTo>
                                      <a:pt x="298" y="458"/>
                                      <a:pt x="298" y="457"/>
                                      <a:pt x="298" y="455"/>
                                    </a:cubicBezTo>
                                    <a:cubicBezTo>
                                      <a:pt x="298" y="444"/>
                                      <a:pt x="293" y="433"/>
                                      <a:pt x="286" y="426"/>
                                    </a:cubicBezTo>
                                    <a:cubicBezTo>
                                      <a:pt x="278" y="418"/>
                                      <a:pt x="267" y="413"/>
                                      <a:pt x="256" y="413"/>
                                    </a:cubicBezTo>
                                    <a:cubicBezTo>
                                      <a:pt x="244" y="413"/>
                                      <a:pt x="234" y="418"/>
                                      <a:pt x="226" y="426"/>
                                    </a:cubicBezTo>
                                    <a:cubicBezTo>
                                      <a:pt x="219" y="433"/>
                                      <a:pt x="214" y="444"/>
                                      <a:pt x="214" y="455"/>
                                    </a:cubicBezTo>
                                    <a:cubicBezTo>
                                      <a:pt x="214" y="457"/>
                                      <a:pt x="214" y="458"/>
                                      <a:pt x="214" y="459"/>
                                    </a:cubicBezTo>
                                    <a:cubicBezTo>
                                      <a:pt x="216" y="460"/>
                                      <a:pt x="219" y="461"/>
                                      <a:pt x="221" y="463"/>
                                    </a:cubicBezTo>
                                    <a:cubicBezTo>
                                      <a:pt x="220" y="460"/>
                                      <a:pt x="220" y="458"/>
                                      <a:pt x="220" y="455"/>
                                    </a:cubicBezTo>
                                    <a:cubicBezTo>
                                      <a:pt x="220" y="436"/>
                                      <a:pt x="236" y="420"/>
                                      <a:pt x="256" y="420"/>
                                    </a:cubicBezTo>
                                    <a:cubicBezTo>
                                      <a:pt x="276" y="420"/>
                                      <a:pt x="292" y="436"/>
                                      <a:pt x="292" y="455"/>
                                    </a:cubicBezTo>
                                    <a:close/>
                                    <a:moveTo>
                                      <a:pt x="205" y="455"/>
                                    </a:moveTo>
                                    <a:cubicBezTo>
                                      <a:pt x="205" y="453"/>
                                      <a:pt x="205" y="451"/>
                                      <a:pt x="205" y="449"/>
                                    </a:cubicBezTo>
                                    <a:cubicBezTo>
                                      <a:pt x="203" y="446"/>
                                      <a:pt x="199" y="443"/>
                                      <a:pt x="195" y="443"/>
                                    </a:cubicBezTo>
                                    <a:cubicBezTo>
                                      <a:pt x="191" y="443"/>
                                      <a:pt x="188" y="445"/>
                                      <a:pt x="186" y="448"/>
                                    </a:cubicBezTo>
                                    <a:cubicBezTo>
                                      <a:pt x="186" y="450"/>
                                      <a:pt x="186" y="453"/>
                                      <a:pt x="186" y="455"/>
                                    </a:cubicBezTo>
                                    <a:cubicBezTo>
                                      <a:pt x="186" y="456"/>
                                      <a:pt x="186" y="456"/>
                                      <a:pt x="186" y="456"/>
                                    </a:cubicBezTo>
                                    <a:cubicBezTo>
                                      <a:pt x="187" y="456"/>
                                      <a:pt x="188" y="456"/>
                                      <a:pt x="188" y="456"/>
                                    </a:cubicBezTo>
                                    <a:cubicBezTo>
                                      <a:pt x="188" y="456"/>
                                      <a:pt x="188" y="456"/>
                                      <a:pt x="188" y="455"/>
                                    </a:cubicBezTo>
                                    <a:cubicBezTo>
                                      <a:pt x="188" y="452"/>
                                      <a:pt x="191" y="449"/>
                                      <a:pt x="195" y="449"/>
                                    </a:cubicBezTo>
                                    <a:cubicBezTo>
                                      <a:pt x="199" y="449"/>
                                      <a:pt x="202" y="452"/>
                                      <a:pt x="202" y="455"/>
                                    </a:cubicBezTo>
                                    <a:cubicBezTo>
                                      <a:pt x="202" y="456"/>
                                      <a:pt x="202" y="456"/>
                                      <a:pt x="202" y="456"/>
                                    </a:cubicBezTo>
                                    <a:cubicBezTo>
                                      <a:pt x="203" y="456"/>
                                      <a:pt x="204" y="456"/>
                                      <a:pt x="205" y="457"/>
                                    </a:cubicBezTo>
                                    <a:cubicBezTo>
                                      <a:pt x="205" y="456"/>
                                      <a:pt x="205" y="456"/>
                                      <a:pt x="205" y="455"/>
                                    </a:cubicBezTo>
                                    <a:close/>
                                    <a:moveTo>
                                      <a:pt x="195" y="450"/>
                                    </a:moveTo>
                                    <a:cubicBezTo>
                                      <a:pt x="192" y="450"/>
                                      <a:pt x="190" y="453"/>
                                      <a:pt x="190" y="455"/>
                                    </a:cubicBezTo>
                                    <a:cubicBezTo>
                                      <a:pt x="190" y="456"/>
                                      <a:pt x="190" y="456"/>
                                      <a:pt x="190" y="456"/>
                                    </a:cubicBezTo>
                                    <a:cubicBezTo>
                                      <a:pt x="192" y="456"/>
                                      <a:pt x="193" y="456"/>
                                      <a:pt x="195" y="456"/>
                                    </a:cubicBezTo>
                                    <a:cubicBezTo>
                                      <a:pt x="197" y="456"/>
                                      <a:pt x="198" y="456"/>
                                      <a:pt x="200" y="456"/>
                                    </a:cubicBezTo>
                                    <a:cubicBezTo>
                                      <a:pt x="200" y="456"/>
                                      <a:pt x="200" y="456"/>
                                      <a:pt x="200" y="455"/>
                                    </a:cubicBezTo>
                                    <a:cubicBezTo>
                                      <a:pt x="200" y="453"/>
                                      <a:pt x="198" y="450"/>
                                      <a:pt x="195" y="450"/>
                                    </a:cubicBezTo>
                                    <a:close/>
                                    <a:moveTo>
                                      <a:pt x="205" y="447"/>
                                    </a:moveTo>
                                    <a:cubicBezTo>
                                      <a:pt x="206" y="444"/>
                                      <a:pt x="206" y="442"/>
                                      <a:pt x="207" y="440"/>
                                    </a:cubicBezTo>
                                    <a:cubicBezTo>
                                      <a:pt x="204" y="437"/>
                                      <a:pt x="200" y="436"/>
                                      <a:pt x="195" y="436"/>
                                    </a:cubicBezTo>
                                    <a:cubicBezTo>
                                      <a:pt x="191" y="436"/>
                                      <a:pt x="187" y="437"/>
                                      <a:pt x="184" y="440"/>
                                    </a:cubicBezTo>
                                    <a:cubicBezTo>
                                      <a:pt x="184" y="442"/>
                                      <a:pt x="185" y="444"/>
                                      <a:pt x="185" y="446"/>
                                    </a:cubicBezTo>
                                    <a:cubicBezTo>
                                      <a:pt x="188" y="443"/>
                                      <a:pt x="191" y="442"/>
                                      <a:pt x="195" y="442"/>
                                    </a:cubicBezTo>
                                    <a:cubicBezTo>
                                      <a:pt x="199" y="442"/>
                                      <a:pt x="203" y="444"/>
                                      <a:pt x="205" y="447"/>
                                    </a:cubicBezTo>
                                    <a:close/>
                                    <a:moveTo>
                                      <a:pt x="179" y="455"/>
                                    </a:moveTo>
                                    <a:cubicBezTo>
                                      <a:pt x="179" y="456"/>
                                      <a:pt x="178" y="457"/>
                                      <a:pt x="178" y="458"/>
                                    </a:cubicBezTo>
                                    <a:cubicBezTo>
                                      <a:pt x="180" y="458"/>
                                      <a:pt x="183" y="457"/>
                                      <a:pt x="185" y="457"/>
                                    </a:cubicBezTo>
                                    <a:cubicBezTo>
                                      <a:pt x="185" y="456"/>
                                      <a:pt x="185" y="456"/>
                                      <a:pt x="185" y="455"/>
                                    </a:cubicBezTo>
                                    <a:cubicBezTo>
                                      <a:pt x="185" y="442"/>
                                      <a:pt x="179" y="429"/>
                                      <a:pt x="170" y="420"/>
                                    </a:cubicBezTo>
                                    <a:cubicBezTo>
                                      <a:pt x="161" y="411"/>
                                      <a:pt x="149" y="406"/>
                                      <a:pt x="135" y="406"/>
                                    </a:cubicBezTo>
                                    <a:cubicBezTo>
                                      <a:pt x="121" y="406"/>
                                      <a:pt x="109" y="411"/>
                                      <a:pt x="100" y="420"/>
                                    </a:cubicBezTo>
                                    <a:cubicBezTo>
                                      <a:pt x="91" y="429"/>
                                      <a:pt x="85" y="442"/>
                                      <a:pt x="85" y="455"/>
                                    </a:cubicBezTo>
                                    <a:cubicBezTo>
                                      <a:pt x="85" y="456"/>
                                      <a:pt x="85" y="456"/>
                                      <a:pt x="85" y="457"/>
                                    </a:cubicBezTo>
                                    <a:cubicBezTo>
                                      <a:pt x="88" y="457"/>
                                      <a:pt x="90" y="458"/>
                                      <a:pt x="92" y="459"/>
                                    </a:cubicBezTo>
                                    <a:cubicBezTo>
                                      <a:pt x="92" y="458"/>
                                      <a:pt x="92" y="457"/>
                                      <a:pt x="92" y="455"/>
                                    </a:cubicBezTo>
                                    <a:cubicBezTo>
                                      <a:pt x="92" y="431"/>
                                      <a:pt x="111" y="412"/>
                                      <a:pt x="135" y="412"/>
                                    </a:cubicBezTo>
                                    <a:cubicBezTo>
                                      <a:pt x="159" y="412"/>
                                      <a:pt x="179" y="431"/>
                                      <a:pt x="179" y="455"/>
                                    </a:cubicBezTo>
                                    <a:close/>
                                    <a:moveTo>
                                      <a:pt x="171" y="455"/>
                                    </a:moveTo>
                                    <a:cubicBezTo>
                                      <a:pt x="171" y="458"/>
                                      <a:pt x="171" y="460"/>
                                      <a:pt x="170" y="462"/>
                                    </a:cubicBezTo>
                                    <a:cubicBezTo>
                                      <a:pt x="172" y="461"/>
                                      <a:pt x="175" y="460"/>
                                      <a:pt x="177" y="459"/>
                                    </a:cubicBezTo>
                                    <a:cubicBezTo>
                                      <a:pt x="177" y="458"/>
                                      <a:pt x="177" y="457"/>
                                      <a:pt x="177" y="455"/>
                                    </a:cubicBezTo>
                                    <a:cubicBezTo>
                                      <a:pt x="177" y="444"/>
                                      <a:pt x="172" y="433"/>
                                      <a:pt x="165" y="426"/>
                                    </a:cubicBezTo>
                                    <a:cubicBezTo>
                                      <a:pt x="157" y="418"/>
                                      <a:pt x="147" y="413"/>
                                      <a:pt x="135" y="413"/>
                                    </a:cubicBezTo>
                                    <a:cubicBezTo>
                                      <a:pt x="123" y="413"/>
                                      <a:pt x="113" y="418"/>
                                      <a:pt x="105" y="426"/>
                                    </a:cubicBezTo>
                                    <a:cubicBezTo>
                                      <a:pt x="98" y="433"/>
                                      <a:pt x="93" y="444"/>
                                      <a:pt x="93" y="455"/>
                                    </a:cubicBezTo>
                                    <a:cubicBezTo>
                                      <a:pt x="93" y="457"/>
                                      <a:pt x="93" y="458"/>
                                      <a:pt x="93" y="459"/>
                                    </a:cubicBezTo>
                                    <a:cubicBezTo>
                                      <a:pt x="96" y="460"/>
                                      <a:pt x="98" y="461"/>
                                      <a:pt x="100" y="463"/>
                                    </a:cubicBezTo>
                                    <a:cubicBezTo>
                                      <a:pt x="99" y="460"/>
                                      <a:pt x="99" y="458"/>
                                      <a:pt x="99" y="455"/>
                                    </a:cubicBezTo>
                                    <a:cubicBezTo>
                                      <a:pt x="99" y="436"/>
                                      <a:pt x="115" y="420"/>
                                      <a:pt x="135" y="420"/>
                                    </a:cubicBezTo>
                                    <a:cubicBezTo>
                                      <a:pt x="155" y="420"/>
                                      <a:pt x="171" y="436"/>
                                      <a:pt x="171" y="455"/>
                                    </a:cubicBezTo>
                                    <a:close/>
                                    <a:moveTo>
                                      <a:pt x="99" y="404"/>
                                    </a:moveTo>
                                    <a:cubicBezTo>
                                      <a:pt x="99" y="384"/>
                                      <a:pt x="115" y="368"/>
                                      <a:pt x="135" y="368"/>
                                    </a:cubicBezTo>
                                    <a:cubicBezTo>
                                      <a:pt x="155" y="368"/>
                                      <a:pt x="171" y="384"/>
                                      <a:pt x="171" y="404"/>
                                    </a:cubicBezTo>
                                    <a:cubicBezTo>
                                      <a:pt x="171" y="406"/>
                                      <a:pt x="171" y="408"/>
                                      <a:pt x="170" y="411"/>
                                    </a:cubicBezTo>
                                    <a:cubicBezTo>
                                      <a:pt x="172" y="409"/>
                                      <a:pt x="175" y="408"/>
                                      <a:pt x="177" y="408"/>
                                    </a:cubicBezTo>
                                    <a:cubicBezTo>
                                      <a:pt x="177" y="406"/>
                                      <a:pt x="177" y="405"/>
                                      <a:pt x="177" y="404"/>
                                    </a:cubicBezTo>
                                    <a:cubicBezTo>
                                      <a:pt x="177" y="392"/>
                                      <a:pt x="172" y="382"/>
                                      <a:pt x="165" y="374"/>
                                    </a:cubicBezTo>
                                    <a:cubicBezTo>
                                      <a:pt x="157" y="367"/>
                                      <a:pt x="147" y="362"/>
                                      <a:pt x="135" y="362"/>
                                    </a:cubicBezTo>
                                    <a:cubicBezTo>
                                      <a:pt x="123" y="362"/>
                                      <a:pt x="113" y="367"/>
                                      <a:pt x="105" y="374"/>
                                    </a:cubicBezTo>
                                    <a:cubicBezTo>
                                      <a:pt x="98" y="382"/>
                                      <a:pt x="93" y="392"/>
                                      <a:pt x="93" y="404"/>
                                    </a:cubicBezTo>
                                    <a:cubicBezTo>
                                      <a:pt x="93" y="405"/>
                                      <a:pt x="93" y="407"/>
                                      <a:pt x="93" y="408"/>
                                    </a:cubicBezTo>
                                    <a:cubicBezTo>
                                      <a:pt x="96" y="409"/>
                                      <a:pt x="98" y="410"/>
                                      <a:pt x="100" y="411"/>
                                    </a:cubicBezTo>
                                    <a:cubicBezTo>
                                      <a:pt x="99" y="409"/>
                                      <a:pt x="99" y="406"/>
                                      <a:pt x="99" y="404"/>
                                    </a:cubicBezTo>
                                    <a:close/>
                                    <a:moveTo>
                                      <a:pt x="92" y="404"/>
                                    </a:moveTo>
                                    <a:cubicBezTo>
                                      <a:pt x="92" y="380"/>
                                      <a:pt x="111" y="361"/>
                                      <a:pt x="135" y="361"/>
                                    </a:cubicBezTo>
                                    <a:cubicBezTo>
                                      <a:pt x="159" y="361"/>
                                      <a:pt x="179" y="380"/>
                                      <a:pt x="179" y="404"/>
                                    </a:cubicBezTo>
                                    <a:cubicBezTo>
                                      <a:pt x="179" y="405"/>
                                      <a:pt x="178" y="406"/>
                                      <a:pt x="178" y="407"/>
                                    </a:cubicBezTo>
                                    <a:cubicBezTo>
                                      <a:pt x="180" y="406"/>
                                      <a:pt x="183" y="406"/>
                                      <a:pt x="185" y="405"/>
                                    </a:cubicBezTo>
                                    <a:cubicBezTo>
                                      <a:pt x="185" y="405"/>
                                      <a:pt x="185" y="404"/>
                                      <a:pt x="185" y="404"/>
                                    </a:cubicBezTo>
                                    <a:cubicBezTo>
                                      <a:pt x="185" y="390"/>
                                      <a:pt x="179" y="378"/>
                                      <a:pt x="170" y="369"/>
                                    </a:cubicBezTo>
                                    <a:cubicBezTo>
                                      <a:pt x="161" y="360"/>
                                      <a:pt x="149" y="354"/>
                                      <a:pt x="135" y="354"/>
                                    </a:cubicBezTo>
                                    <a:cubicBezTo>
                                      <a:pt x="121" y="354"/>
                                      <a:pt x="109" y="360"/>
                                      <a:pt x="100" y="369"/>
                                    </a:cubicBezTo>
                                    <a:cubicBezTo>
                                      <a:pt x="91" y="378"/>
                                      <a:pt x="85" y="390"/>
                                      <a:pt x="85" y="404"/>
                                    </a:cubicBezTo>
                                    <a:cubicBezTo>
                                      <a:pt x="85" y="405"/>
                                      <a:pt x="85" y="405"/>
                                      <a:pt x="85" y="405"/>
                                    </a:cubicBezTo>
                                    <a:cubicBezTo>
                                      <a:pt x="88" y="406"/>
                                      <a:pt x="90" y="407"/>
                                      <a:pt x="92" y="407"/>
                                    </a:cubicBezTo>
                                    <a:cubicBezTo>
                                      <a:pt x="92" y="406"/>
                                      <a:pt x="92" y="405"/>
                                      <a:pt x="92" y="404"/>
                                    </a:cubicBezTo>
                                    <a:close/>
                                    <a:moveTo>
                                      <a:pt x="99" y="353"/>
                                    </a:moveTo>
                                    <a:cubicBezTo>
                                      <a:pt x="99" y="333"/>
                                      <a:pt x="115" y="317"/>
                                      <a:pt x="135" y="317"/>
                                    </a:cubicBezTo>
                                    <a:cubicBezTo>
                                      <a:pt x="155" y="317"/>
                                      <a:pt x="171" y="333"/>
                                      <a:pt x="171" y="353"/>
                                    </a:cubicBezTo>
                                    <a:cubicBezTo>
                                      <a:pt x="171" y="355"/>
                                      <a:pt x="171" y="357"/>
                                      <a:pt x="170" y="359"/>
                                    </a:cubicBezTo>
                                    <a:cubicBezTo>
                                      <a:pt x="172" y="358"/>
                                      <a:pt x="175" y="357"/>
                                      <a:pt x="177" y="356"/>
                                    </a:cubicBezTo>
                                    <a:cubicBezTo>
                                      <a:pt x="177" y="355"/>
                                      <a:pt x="177" y="354"/>
                                      <a:pt x="177" y="353"/>
                                    </a:cubicBezTo>
                                    <a:cubicBezTo>
                                      <a:pt x="177" y="341"/>
                                      <a:pt x="172" y="331"/>
                                      <a:pt x="165" y="323"/>
                                    </a:cubicBezTo>
                                    <a:cubicBezTo>
                                      <a:pt x="157" y="315"/>
                                      <a:pt x="147" y="311"/>
                                      <a:pt x="135" y="311"/>
                                    </a:cubicBezTo>
                                    <a:cubicBezTo>
                                      <a:pt x="123" y="311"/>
                                      <a:pt x="113" y="315"/>
                                      <a:pt x="105" y="323"/>
                                    </a:cubicBezTo>
                                    <a:cubicBezTo>
                                      <a:pt x="98" y="331"/>
                                      <a:pt x="93" y="341"/>
                                      <a:pt x="93" y="353"/>
                                    </a:cubicBezTo>
                                    <a:cubicBezTo>
                                      <a:pt x="93" y="354"/>
                                      <a:pt x="93" y="355"/>
                                      <a:pt x="93" y="357"/>
                                    </a:cubicBezTo>
                                    <a:cubicBezTo>
                                      <a:pt x="96" y="357"/>
                                      <a:pt x="98" y="359"/>
                                      <a:pt x="100" y="360"/>
                                    </a:cubicBezTo>
                                    <a:cubicBezTo>
                                      <a:pt x="99" y="358"/>
                                      <a:pt x="99" y="355"/>
                                      <a:pt x="99" y="353"/>
                                    </a:cubicBezTo>
                                    <a:close/>
                                    <a:moveTo>
                                      <a:pt x="92" y="353"/>
                                    </a:moveTo>
                                    <a:cubicBezTo>
                                      <a:pt x="92" y="329"/>
                                      <a:pt x="111" y="309"/>
                                      <a:pt x="135" y="309"/>
                                    </a:cubicBezTo>
                                    <a:cubicBezTo>
                                      <a:pt x="159" y="309"/>
                                      <a:pt x="179" y="329"/>
                                      <a:pt x="179" y="353"/>
                                    </a:cubicBezTo>
                                    <a:cubicBezTo>
                                      <a:pt x="179" y="354"/>
                                      <a:pt x="178" y="355"/>
                                      <a:pt x="178" y="356"/>
                                    </a:cubicBezTo>
                                    <a:cubicBezTo>
                                      <a:pt x="180" y="355"/>
                                      <a:pt x="183" y="354"/>
                                      <a:pt x="185" y="354"/>
                                    </a:cubicBezTo>
                                    <a:cubicBezTo>
                                      <a:pt x="185" y="353"/>
                                      <a:pt x="185" y="353"/>
                                      <a:pt x="185" y="353"/>
                                    </a:cubicBezTo>
                                    <a:cubicBezTo>
                                      <a:pt x="185" y="339"/>
                                      <a:pt x="179" y="327"/>
                                      <a:pt x="170" y="318"/>
                                    </a:cubicBezTo>
                                    <a:cubicBezTo>
                                      <a:pt x="161" y="309"/>
                                      <a:pt x="149" y="303"/>
                                      <a:pt x="135" y="303"/>
                                    </a:cubicBezTo>
                                    <a:cubicBezTo>
                                      <a:pt x="121" y="303"/>
                                      <a:pt x="109" y="309"/>
                                      <a:pt x="100" y="318"/>
                                    </a:cubicBezTo>
                                    <a:cubicBezTo>
                                      <a:pt x="91" y="327"/>
                                      <a:pt x="85" y="339"/>
                                      <a:pt x="85" y="353"/>
                                    </a:cubicBezTo>
                                    <a:cubicBezTo>
                                      <a:pt x="85" y="353"/>
                                      <a:pt x="85" y="354"/>
                                      <a:pt x="85" y="354"/>
                                    </a:cubicBezTo>
                                    <a:cubicBezTo>
                                      <a:pt x="88" y="355"/>
                                      <a:pt x="90" y="355"/>
                                      <a:pt x="92" y="356"/>
                                    </a:cubicBezTo>
                                    <a:cubicBezTo>
                                      <a:pt x="92" y="355"/>
                                      <a:pt x="92" y="354"/>
                                      <a:pt x="92" y="353"/>
                                    </a:cubicBezTo>
                                    <a:close/>
                                    <a:moveTo>
                                      <a:pt x="99" y="301"/>
                                    </a:moveTo>
                                    <a:cubicBezTo>
                                      <a:pt x="99" y="282"/>
                                      <a:pt x="115" y="265"/>
                                      <a:pt x="135" y="265"/>
                                    </a:cubicBezTo>
                                    <a:cubicBezTo>
                                      <a:pt x="155" y="265"/>
                                      <a:pt x="171" y="282"/>
                                      <a:pt x="171" y="301"/>
                                    </a:cubicBezTo>
                                    <a:cubicBezTo>
                                      <a:pt x="171" y="304"/>
                                      <a:pt x="171" y="306"/>
                                      <a:pt x="170" y="308"/>
                                    </a:cubicBezTo>
                                    <a:cubicBezTo>
                                      <a:pt x="172" y="307"/>
                                      <a:pt x="175" y="306"/>
                                      <a:pt x="177" y="305"/>
                                    </a:cubicBezTo>
                                    <a:cubicBezTo>
                                      <a:pt x="177" y="304"/>
                                      <a:pt x="177" y="302"/>
                                      <a:pt x="177" y="301"/>
                                    </a:cubicBezTo>
                                    <a:cubicBezTo>
                                      <a:pt x="177" y="290"/>
                                      <a:pt x="172" y="279"/>
                                      <a:pt x="165" y="272"/>
                                    </a:cubicBezTo>
                                    <a:cubicBezTo>
                                      <a:pt x="157" y="264"/>
                                      <a:pt x="147" y="259"/>
                                      <a:pt x="135" y="259"/>
                                    </a:cubicBezTo>
                                    <a:cubicBezTo>
                                      <a:pt x="123" y="259"/>
                                      <a:pt x="113" y="264"/>
                                      <a:pt x="105" y="272"/>
                                    </a:cubicBezTo>
                                    <a:cubicBezTo>
                                      <a:pt x="98" y="279"/>
                                      <a:pt x="93" y="290"/>
                                      <a:pt x="93" y="301"/>
                                    </a:cubicBezTo>
                                    <a:cubicBezTo>
                                      <a:pt x="93" y="303"/>
                                      <a:pt x="93" y="304"/>
                                      <a:pt x="93" y="305"/>
                                    </a:cubicBezTo>
                                    <a:cubicBezTo>
                                      <a:pt x="96" y="306"/>
                                      <a:pt x="98" y="307"/>
                                      <a:pt x="100" y="308"/>
                                    </a:cubicBezTo>
                                    <a:cubicBezTo>
                                      <a:pt x="99" y="306"/>
                                      <a:pt x="99" y="304"/>
                                      <a:pt x="99" y="301"/>
                                    </a:cubicBezTo>
                                    <a:close/>
                                    <a:moveTo>
                                      <a:pt x="92" y="301"/>
                                    </a:moveTo>
                                    <a:cubicBezTo>
                                      <a:pt x="92" y="277"/>
                                      <a:pt x="111" y="258"/>
                                      <a:pt x="135" y="258"/>
                                    </a:cubicBezTo>
                                    <a:cubicBezTo>
                                      <a:pt x="159" y="258"/>
                                      <a:pt x="179" y="277"/>
                                      <a:pt x="179" y="301"/>
                                    </a:cubicBezTo>
                                    <a:cubicBezTo>
                                      <a:pt x="179" y="302"/>
                                      <a:pt x="178" y="303"/>
                                      <a:pt x="178" y="304"/>
                                    </a:cubicBezTo>
                                    <a:cubicBezTo>
                                      <a:pt x="180" y="304"/>
                                      <a:pt x="183" y="303"/>
                                      <a:pt x="185" y="303"/>
                                    </a:cubicBezTo>
                                    <a:cubicBezTo>
                                      <a:pt x="185" y="302"/>
                                      <a:pt x="185" y="302"/>
                                      <a:pt x="185" y="301"/>
                                    </a:cubicBezTo>
                                    <a:cubicBezTo>
                                      <a:pt x="185" y="288"/>
                                      <a:pt x="179" y="275"/>
                                      <a:pt x="170" y="266"/>
                                    </a:cubicBezTo>
                                    <a:cubicBezTo>
                                      <a:pt x="161" y="257"/>
                                      <a:pt x="149" y="252"/>
                                      <a:pt x="135" y="252"/>
                                    </a:cubicBezTo>
                                    <a:cubicBezTo>
                                      <a:pt x="121" y="252"/>
                                      <a:pt x="109" y="257"/>
                                      <a:pt x="100" y="266"/>
                                    </a:cubicBezTo>
                                    <a:cubicBezTo>
                                      <a:pt x="91" y="275"/>
                                      <a:pt x="85" y="288"/>
                                      <a:pt x="85" y="301"/>
                                    </a:cubicBezTo>
                                    <a:cubicBezTo>
                                      <a:pt x="85" y="302"/>
                                      <a:pt x="85" y="302"/>
                                      <a:pt x="85" y="303"/>
                                    </a:cubicBezTo>
                                    <a:cubicBezTo>
                                      <a:pt x="88" y="303"/>
                                      <a:pt x="90" y="304"/>
                                      <a:pt x="92" y="305"/>
                                    </a:cubicBezTo>
                                    <a:cubicBezTo>
                                      <a:pt x="92" y="303"/>
                                      <a:pt x="92" y="302"/>
                                      <a:pt x="92" y="301"/>
                                    </a:cubicBezTo>
                                    <a:close/>
                                    <a:moveTo>
                                      <a:pt x="99" y="250"/>
                                    </a:moveTo>
                                    <a:cubicBezTo>
                                      <a:pt x="99" y="230"/>
                                      <a:pt x="115" y="214"/>
                                      <a:pt x="135" y="214"/>
                                    </a:cubicBezTo>
                                    <a:cubicBezTo>
                                      <a:pt x="155" y="214"/>
                                      <a:pt x="171" y="230"/>
                                      <a:pt x="171" y="250"/>
                                    </a:cubicBezTo>
                                    <a:cubicBezTo>
                                      <a:pt x="171" y="252"/>
                                      <a:pt x="171" y="254"/>
                                      <a:pt x="170" y="256"/>
                                    </a:cubicBezTo>
                                    <a:cubicBezTo>
                                      <a:pt x="172" y="255"/>
                                      <a:pt x="175" y="254"/>
                                      <a:pt x="177" y="253"/>
                                    </a:cubicBezTo>
                                    <a:cubicBezTo>
                                      <a:pt x="177" y="252"/>
                                      <a:pt x="177" y="251"/>
                                      <a:pt x="177" y="250"/>
                                    </a:cubicBezTo>
                                    <a:cubicBezTo>
                                      <a:pt x="177" y="238"/>
                                      <a:pt x="172" y="228"/>
                                      <a:pt x="165" y="220"/>
                                    </a:cubicBezTo>
                                    <a:cubicBezTo>
                                      <a:pt x="157" y="213"/>
                                      <a:pt x="147" y="208"/>
                                      <a:pt x="135" y="208"/>
                                    </a:cubicBezTo>
                                    <a:cubicBezTo>
                                      <a:pt x="123" y="208"/>
                                      <a:pt x="113" y="213"/>
                                      <a:pt x="105" y="220"/>
                                    </a:cubicBezTo>
                                    <a:cubicBezTo>
                                      <a:pt x="98" y="228"/>
                                      <a:pt x="93" y="238"/>
                                      <a:pt x="93" y="250"/>
                                    </a:cubicBezTo>
                                    <a:cubicBezTo>
                                      <a:pt x="93" y="251"/>
                                      <a:pt x="93" y="253"/>
                                      <a:pt x="93" y="254"/>
                                    </a:cubicBezTo>
                                    <a:cubicBezTo>
                                      <a:pt x="96" y="255"/>
                                      <a:pt x="98" y="256"/>
                                      <a:pt x="100" y="257"/>
                                    </a:cubicBezTo>
                                    <a:cubicBezTo>
                                      <a:pt x="99" y="255"/>
                                      <a:pt x="99" y="252"/>
                                      <a:pt x="99" y="250"/>
                                    </a:cubicBezTo>
                                    <a:close/>
                                    <a:moveTo>
                                      <a:pt x="92" y="250"/>
                                    </a:moveTo>
                                    <a:cubicBezTo>
                                      <a:pt x="92" y="226"/>
                                      <a:pt x="111" y="206"/>
                                      <a:pt x="135" y="206"/>
                                    </a:cubicBezTo>
                                    <a:cubicBezTo>
                                      <a:pt x="159" y="206"/>
                                      <a:pt x="179" y="226"/>
                                      <a:pt x="179" y="250"/>
                                    </a:cubicBezTo>
                                    <a:cubicBezTo>
                                      <a:pt x="179" y="251"/>
                                      <a:pt x="178" y="252"/>
                                      <a:pt x="178" y="253"/>
                                    </a:cubicBezTo>
                                    <a:cubicBezTo>
                                      <a:pt x="180" y="252"/>
                                      <a:pt x="183" y="252"/>
                                      <a:pt x="185" y="251"/>
                                    </a:cubicBezTo>
                                    <a:cubicBezTo>
                                      <a:pt x="185" y="251"/>
                                      <a:pt x="185" y="250"/>
                                      <a:pt x="185" y="250"/>
                                    </a:cubicBezTo>
                                    <a:cubicBezTo>
                                      <a:pt x="185" y="236"/>
                                      <a:pt x="179" y="224"/>
                                      <a:pt x="170" y="215"/>
                                    </a:cubicBezTo>
                                    <a:cubicBezTo>
                                      <a:pt x="161" y="206"/>
                                      <a:pt x="149" y="200"/>
                                      <a:pt x="135" y="200"/>
                                    </a:cubicBezTo>
                                    <a:cubicBezTo>
                                      <a:pt x="121" y="200"/>
                                      <a:pt x="109" y="206"/>
                                      <a:pt x="100" y="215"/>
                                    </a:cubicBezTo>
                                    <a:cubicBezTo>
                                      <a:pt x="91" y="224"/>
                                      <a:pt x="85" y="236"/>
                                      <a:pt x="85" y="250"/>
                                    </a:cubicBezTo>
                                    <a:cubicBezTo>
                                      <a:pt x="85" y="250"/>
                                      <a:pt x="85" y="251"/>
                                      <a:pt x="85" y="251"/>
                                    </a:cubicBezTo>
                                    <a:cubicBezTo>
                                      <a:pt x="88" y="252"/>
                                      <a:pt x="90" y="252"/>
                                      <a:pt x="92" y="253"/>
                                    </a:cubicBezTo>
                                    <a:cubicBezTo>
                                      <a:pt x="92" y="252"/>
                                      <a:pt x="92" y="251"/>
                                      <a:pt x="92" y="250"/>
                                    </a:cubicBezTo>
                                    <a:close/>
                                    <a:moveTo>
                                      <a:pt x="99" y="199"/>
                                    </a:moveTo>
                                    <a:cubicBezTo>
                                      <a:pt x="99" y="179"/>
                                      <a:pt x="115" y="163"/>
                                      <a:pt x="135" y="163"/>
                                    </a:cubicBezTo>
                                    <a:cubicBezTo>
                                      <a:pt x="155" y="163"/>
                                      <a:pt x="171" y="179"/>
                                      <a:pt x="171" y="199"/>
                                    </a:cubicBezTo>
                                    <a:cubicBezTo>
                                      <a:pt x="171" y="201"/>
                                      <a:pt x="171" y="203"/>
                                      <a:pt x="170" y="205"/>
                                    </a:cubicBezTo>
                                    <a:cubicBezTo>
                                      <a:pt x="172" y="204"/>
                                      <a:pt x="175" y="203"/>
                                      <a:pt x="177" y="202"/>
                                    </a:cubicBezTo>
                                    <a:cubicBezTo>
                                      <a:pt x="177" y="201"/>
                                      <a:pt x="177" y="200"/>
                                      <a:pt x="177" y="199"/>
                                    </a:cubicBezTo>
                                    <a:cubicBezTo>
                                      <a:pt x="177" y="187"/>
                                      <a:pt x="172" y="176"/>
                                      <a:pt x="165" y="169"/>
                                    </a:cubicBezTo>
                                    <a:cubicBezTo>
                                      <a:pt x="157" y="161"/>
                                      <a:pt x="147" y="157"/>
                                      <a:pt x="135" y="157"/>
                                    </a:cubicBezTo>
                                    <a:cubicBezTo>
                                      <a:pt x="123" y="157"/>
                                      <a:pt x="113" y="161"/>
                                      <a:pt x="105" y="169"/>
                                    </a:cubicBezTo>
                                    <a:cubicBezTo>
                                      <a:pt x="98" y="176"/>
                                      <a:pt x="93" y="187"/>
                                      <a:pt x="93" y="199"/>
                                    </a:cubicBezTo>
                                    <a:cubicBezTo>
                                      <a:pt x="93" y="200"/>
                                      <a:pt x="93" y="201"/>
                                      <a:pt x="93" y="202"/>
                                    </a:cubicBezTo>
                                    <a:cubicBezTo>
                                      <a:pt x="96" y="203"/>
                                      <a:pt x="98" y="204"/>
                                      <a:pt x="100" y="206"/>
                                    </a:cubicBezTo>
                                    <a:cubicBezTo>
                                      <a:pt x="99" y="203"/>
                                      <a:pt x="99" y="201"/>
                                      <a:pt x="99" y="199"/>
                                    </a:cubicBezTo>
                                    <a:close/>
                                    <a:moveTo>
                                      <a:pt x="92" y="199"/>
                                    </a:moveTo>
                                    <a:cubicBezTo>
                                      <a:pt x="92" y="175"/>
                                      <a:pt x="111" y="155"/>
                                      <a:pt x="135" y="155"/>
                                    </a:cubicBezTo>
                                    <a:cubicBezTo>
                                      <a:pt x="159" y="155"/>
                                      <a:pt x="179" y="175"/>
                                      <a:pt x="179" y="199"/>
                                    </a:cubicBezTo>
                                    <a:cubicBezTo>
                                      <a:pt x="179" y="200"/>
                                      <a:pt x="178" y="200"/>
                                      <a:pt x="178" y="201"/>
                                    </a:cubicBezTo>
                                    <a:cubicBezTo>
                                      <a:pt x="180" y="201"/>
                                      <a:pt x="183" y="200"/>
                                      <a:pt x="185" y="200"/>
                                    </a:cubicBezTo>
                                    <a:cubicBezTo>
                                      <a:pt x="185" y="199"/>
                                      <a:pt x="185" y="199"/>
                                      <a:pt x="185" y="199"/>
                                    </a:cubicBezTo>
                                    <a:cubicBezTo>
                                      <a:pt x="185" y="185"/>
                                      <a:pt x="179" y="172"/>
                                      <a:pt x="170" y="163"/>
                                    </a:cubicBezTo>
                                    <a:cubicBezTo>
                                      <a:pt x="161" y="154"/>
                                      <a:pt x="149" y="149"/>
                                      <a:pt x="135" y="149"/>
                                    </a:cubicBezTo>
                                    <a:cubicBezTo>
                                      <a:pt x="121" y="149"/>
                                      <a:pt x="109" y="154"/>
                                      <a:pt x="100" y="163"/>
                                    </a:cubicBezTo>
                                    <a:cubicBezTo>
                                      <a:pt x="91" y="172"/>
                                      <a:pt x="85" y="185"/>
                                      <a:pt x="85" y="199"/>
                                    </a:cubicBezTo>
                                    <a:cubicBezTo>
                                      <a:pt x="85" y="199"/>
                                      <a:pt x="85" y="199"/>
                                      <a:pt x="85" y="200"/>
                                    </a:cubicBezTo>
                                    <a:cubicBezTo>
                                      <a:pt x="88" y="200"/>
                                      <a:pt x="90" y="201"/>
                                      <a:pt x="92" y="202"/>
                                    </a:cubicBezTo>
                                    <a:cubicBezTo>
                                      <a:pt x="92" y="201"/>
                                      <a:pt x="92" y="200"/>
                                      <a:pt x="92" y="199"/>
                                    </a:cubicBezTo>
                                    <a:close/>
                                    <a:moveTo>
                                      <a:pt x="99" y="147"/>
                                    </a:moveTo>
                                    <a:cubicBezTo>
                                      <a:pt x="99" y="127"/>
                                      <a:pt x="115" y="111"/>
                                      <a:pt x="135" y="111"/>
                                    </a:cubicBezTo>
                                    <a:cubicBezTo>
                                      <a:pt x="155" y="111"/>
                                      <a:pt x="171" y="127"/>
                                      <a:pt x="171" y="147"/>
                                    </a:cubicBezTo>
                                    <a:cubicBezTo>
                                      <a:pt x="171" y="149"/>
                                      <a:pt x="171" y="152"/>
                                      <a:pt x="170" y="154"/>
                                    </a:cubicBezTo>
                                    <a:cubicBezTo>
                                      <a:pt x="172" y="153"/>
                                      <a:pt x="175" y="152"/>
                                      <a:pt x="177" y="151"/>
                                    </a:cubicBezTo>
                                    <a:cubicBezTo>
                                      <a:pt x="177" y="150"/>
                                      <a:pt x="177" y="148"/>
                                      <a:pt x="177" y="147"/>
                                    </a:cubicBezTo>
                                    <a:cubicBezTo>
                                      <a:pt x="177" y="136"/>
                                      <a:pt x="172" y="125"/>
                                      <a:pt x="165" y="117"/>
                                    </a:cubicBezTo>
                                    <a:cubicBezTo>
                                      <a:pt x="157" y="110"/>
                                      <a:pt x="147" y="105"/>
                                      <a:pt x="135" y="105"/>
                                    </a:cubicBezTo>
                                    <a:cubicBezTo>
                                      <a:pt x="123" y="105"/>
                                      <a:pt x="113" y="110"/>
                                      <a:pt x="105" y="117"/>
                                    </a:cubicBezTo>
                                    <a:cubicBezTo>
                                      <a:pt x="98" y="125"/>
                                      <a:pt x="93" y="136"/>
                                      <a:pt x="93" y="147"/>
                                    </a:cubicBezTo>
                                    <a:cubicBezTo>
                                      <a:pt x="93" y="148"/>
                                      <a:pt x="93" y="150"/>
                                      <a:pt x="93" y="151"/>
                                    </a:cubicBezTo>
                                    <a:cubicBezTo>
                                      <a:pt x="96" y="152"/>
                                      <a:pt x="98" y="153"/>
                                      <a:pt x="100" y="154"/>
                                    </a:cubicBezTo>
                                    <a:cubicBezTo>
                                      <a:pt x="99" y="152"/>
                                      <a:pt x="99" y="150"/>
                                      <a:pt x="99" y="147"/>
                                    </a:cubicBezTo>
                                    <a:close/>
                                    <a:moveTo>
                                      <a:pt x="92" y="147"/>
                                    </a:moveTo>
                                    <a:cubicBezTo>
                                      <a:pt x="92" y="123"/>
                                      <a:pt x="111" y="104"/>
                                      <a:pt x="135" y="104"/>
                                    </a:cubicBezTo>
                                    <a:cubicBezTo>
                                      <a:pt x="159" y="104"/>
                                      <a:pt x="179" y="123"/>
                                      <a:pt x="179" y="147"/>
                                    </a:cubicBezTo>
                                    <a:cubicBezTo>
                                      <a:pt x="179" y="148"/>
                                      <a:pt x="178" y="149"/>
                                      <a:pt x="178" y="150"/>
                                    </a:cubicBezTo>
                                    <a:cubicBezTo>
                                      <a:pt x="180" y="149"/>
                                      <a:pt x="183" y="149"/>
                                      <a:pt x="185" y="148"/>
                                    </a:cubicBezTo>
                                    <a:cubicBezTo>
                                      <a:pt x="185" y="148"/>
                                      <a:pt x="185" y="148"/>
                                      <a:pt x="185" y="147"/>
                                    </a:cubicBezTo>
                                    <a:cubicBezTo>
                                      <a:pt x="185" y="133"/>
                                      <a:pt x="179" y="121"/>
                                      <a:pt x="170" y="112"/>
                                    </a:cubicBezTo>
                                    <a:cubicBezTo>
                                      <a:pt x="161" y="103"/>
                                      <a:pt x="149" y="98"/>
                                      <a:pt x="135" y="98"/>
                                    </a:cubicBezTo>
                                    <a:cubicBezTo>
                                      <a:pt x="121" y="98"/>
                                      <a:pt x="109" y="103"/>
                                      <a:pt x="100" y="112"/>
                                    </a:cubicBezTo>
                                    <a:cubicBezTo>
                                      <a:pt x="91" y="121"/>
                                      <a:pt x="85" y="133"/>
                                      <a:pt x="85" y="147"/>
                                    </a:cubicBezTo>
                                    <a:cubicBezTo>
                                      <a:pt x="85" y="148"/>
                                      <a:pt x="85" y="148"/>
                                      <a:pt x="85" y="149"/>
                                    </a:cubicBezTo>
                                    <a:cubicBezTo>
                                      <a:pt x="88" y="149"/>
                                      <a:pt x="90" y="150"/>
                                      <a:pt x="92" y="150"/>
                                    </a:cubicBezTo>
                                    <a:cubicBezTo>
                                      <a:pt x="92" y="149"/>
                                      <a:pt x="92" y="148"/>
                                      <a:pt x="92" y="147"/>
                                    </a:cubicBezTo>
                                    <a:close/>
                                    <a:moveTo>
                                      <a:pt x="99" y="96"/>
                                    </a:moveTo>
                                    <a:cubicBezTo>
                                      <a:pt x="99" y="76"/>
                                      <a:pt x="115" y="60"/>
                                      <a:pt x="135" y="60"/>
                                    </a:cubicBezTo>
                                    <a:cubicBezTo>
                                      <a:pt x="155" y="60"/>
                                      <a:pt x="171" y="76"/>
                                      <a:pt x="171" y="96"/>
                                    </a:cubicBezTo>
                                    <a:cubicBezTo>
                                      <a:pt x="171" y="98"/>
                                      <a:pt x="171" y="100"/>
                                      <a:pt x="170" y="102"/>
                                    </a:cubicBezTo>
                                    <a:cubicBezTo>
                                      <a:pt x="172" y="101"/>
                                      <a:pt x="175" y="100"/>
                                      <a:pt x="177" y="99"/>
                                    </a:cubicBezTo>
                                    <a:cubicBezTo>
                                      <a:pt x="177" y="98"/>
                                      <a:pt x="177" y="97"/>
                                      <a:pt x="177" y="96"/>
                                    </a:cubicBezTo>
                                    <a:cubicBezTo>
                                      <a:pt x="177" y="84"/>
                                      <a:pt x="172" y="74"/>
                                      <a:pt x="165" y="66"/>
                                    </a:cubicBezTo>
                                    <a:cubicBezTo>
                                      <a:pt x="157" y="59"/>
                                      <a:pt x="147" y="54"/>
                                      <a:pt x="135" y="54"/>
                                    </a:cubicBezTo>
                                    <a:cubicBezTo>
                                      <a:pt x="123" y="54"/>
                                      <a:pt x="113" y="59"/>
                                      <a:pt x="105" y="66"/>
                                    </a:cubicBezTo>
                                    <a:cubicBezTo>
                                      <a:pt x="98" y="74"/>
                                      <a:pt x="93" y="84"/>
                                      <a:pt x="93" y="96"/>
                                    </a:cubicBezTo>
                                    <a:cubicBezTo>
                                      <a:pt x="93" y="97"/>
                                      <a:pt x="93" y="98"/>
                                      <a:pt x="93" y="100"/>
                                    </a:cubicBezTo>
                                    <a:cubicBezTo>
                                      <a:pt x="96" y="101"/>
                                      <a:pt x="98" y="102"/>
                                      <a:pt x="100" y="103"/>
                                    </a:cubicBezTo>
                                    <a:cubicBezTo>
                                      <a:pt x="99" y="101"/>
                                      <a:pt x="99" y="98"/>
                                      <a:pt x="99" y="96"/>
                                    </a:cubicBezTo>
                                    <a:close/>
                                    <a:moveTo>
                                      <a:pt x="92" y="96"/>
                                    </a:moveTo>
                                    <a:cubicBezTo>
                                      <a:pt x="92" y="72"/>
                                      <a:pt x="111" y="52"/>
                                      <a:pt x="135" y="52"/>
                                    </a:cubicBezTo>
                                    <a:cubicBezTo>
                                      <a:pt x="159" y="52"/>
                                      <a:pt x="179" y="72"/>
                                      <a:pt x="179" y="96"/>
                                    </a:cubicBezTo>
                                    <a:cubicBezTo>
                                      <a:pt x="179" y="97"/>
                                      <a:pt x="178" y="98"/>
                                      <a:pt x="178" y="99"/>
                                    </a:cubicBezTo>
                                    <a:cubicBezTo>
                                      <a:pt x="180" y="98"/>
                                      <a:pt x="183" y="97"/>
                                      <a:pt x="185" y="97"/>
                                    </a:cubicBezTo>
                                    <a:cubicBezTo>
                                      <a:pt x="185" y="97"/>
                                      <a:pt x="185" y="96"/>
                                      <a:pt x="185" y="96"/>
                                    </a:cubicBezTo>
                                    <a:cubicBezTo>
                                      <a:pt x="185" y="82"/>
                                      <a:pt x="179" y="70"/>
                                      <a:pt x="170" y="61"/>
                                    </a:cubicBezTo>
                                    <a:cubicBezTo>
                                      <a:pt x="161" y="52"/>
                                      <a:pt x="149" y="46"/>
                                      <a:pt x="135" y="46"/>
                                    </a:cubicBezTo>
                                    <a:cubicBezTo>
                                      <a:pt x="121" y="46"/>
                                      <a:pt x="109" y="52"/>
                                      <a:pt x="100" y="61"/>
                                    </a:cubicBezTo>
                                    <a:cubicBezTo>
                                      <a:pt x="91" y="70"/>
                                      <a:pt x="85" y="82"/>
                                      <a:pt x="85" y="96"/>
                                    </a:cubicBezTo>
                                    <a:cubicBezTo>
                                      <a:pt x="85" y="96"/>
                                      <a:pt x="85" y="97"/>
                                      <a:pt x="85" y="97"/>
                                    </a:cubicBezTo>
                                    <a:cubicBezTo>
                                      <a:pt x="88" y="98"/>
                                      <a:pt x="90" y="98"/>
                                      <a:pt x="92" y="99"/>
                                    </a:cubicBezTo>
                                    <a:cubicBezTo>
                                      <a:pt x="92" y="98"/>
                                      <a:pt x="92" y="97"/>
                                      <a:pt x="92" y="96"/>
                                    </a:cubicBezTo>
                                    <a:close/>
                                    <a:moveTo>
                                      <a:pt x="164" y="44"/>
                                    </a:moveTo>
                                    <a:cubicBezTo>
                                      <a:pt x="164" y="47"/>
                                      <a:pt x="163" y="50"/>
                                      <a:pt x="163" y="53"/>
                                    </a:cubicBezTo>
                                    <a:cubicBezTo>
                                      <a:pt x="163" y="53"/>
                                      <a:pt x="164" y="54"/>
                                      <a:pt x="165" y="54"/>
                                    </a:cubicBezTo>
                                    <a:cubicBezTo>
                                      <a:pt x="166" y="53"/>
                                      <a:pt x="167" y="53"/>
                                      <a:pt x="168" y="52"/>
                                    </a:cubicBezTo>
                                    <a:cubicBezTo>
                                      <a:pt x="169" y="50"/>
                                      <a:pt x="169" y="47"/>
                                      <a:pt x="169" y="44"/>
                                    </a:cubicBezTo>
                                    <a:cubicBezTo>
                                      <a:pt x="169" y="35"/>
                                      <a:pt x="165" y="26"/>
                                      <a:pt x="159" y="20"/>
                                    </a:cubicBezTo>
                                    <a:cubicBezTo>
                                      <a:pt x="153" y="14"/>
                                      <a:pt x="144" y="10"/>
                                      <a:pt x="135" y="10"/>
                                    </a:cubicBezTo>
                                    <a:cubicBezTo>
                                      <a:pt x="126" y="10"/>
                                      <a:pt x="117" y="14"/>
                                      <a:pt x="111" y="20"/>
                                    </a:cubicBezTo>
                                    <a:cubicBezTo>
                                      <a:pt x="105" y="26"/>
                                      <a:pt x="101" y="35"/>
                                      <a:pt x="101" y="44"/>
                                    </a:cubicBezTo>
                                    <a:cubicBezTo>
                                      <a:pt x="101" y="47"/>
                                      <a:pt x="101" y="50"/>
                                      <a:pt x="102" y="53"/>
                                    </a:cubicBezTo>
                                    <a:cubicBezTo>
                                      <a:pt x="103" y="53"/>
                                      <a:pt x="104" y="54"/>
                                      <a:pt x="105" y="55"/>
                                    </a:cubicBezTo>
                                    <a:cubicBezTo>
                                      <a:pt x="106" y="54"/>
                                      <a:pt x="106" y="53"/>
                                      <a:pt x="107" y="53"/>
                                    </a:cubicBezTo>
                                    <a:cubicBezTo>
                                      <a:pt x="107" y="50"/>
                                      <a:pt x="106" y="47"/>
                                      <a:pt x="106" y="44"/>
                                    </a:cubicBezTo>
                                    <a:cubicBezTo>
                                      <a:pt x="106" y="28"/>
                                      <a:pt x="119" y="16"/>
                                      <a:pt x="135" y="16"/>
                                    </a:cubicBezTo>
                                    <a:cubicBezTo>
                                      <a:pt x="151" y="16"/>
                                      <a:pt x="164" y="28"/>
                                      <a:pt x="164" y="44"/>
                                    </a:cubicBezTo>
                                    <a:close/>
                                    <a:moveTo>
                                      <a:pt x="156" y="44"/>
                                    </a:moveTo>
                                    <a:cubicBezTo>
                                      <a:pt x="156" y="46"/>
                                      <a:pt x="156" y="47"/>
                                      <a:pt x="156" y="49"/>
                                    </a:cubicBezTo>
                                    <a:cubicBezTo>
                                      <a:pt x="158" y="50"/>
                                      <a:pt x="159" y="51"/>
                                      <a:pt x="161" y="52"/>
                                    </a:cubicBezTo>
                                    <a:cubicBezTo>
                                      <a:pt x="162" y="49"/>
                                      <a:pt x="162" y="47"/>
                                      <a:pt x="162" y="44"/>
                                    </a:cubicBezTo>
                                    <a:cubicBezTo>
                                      <a:pt x="162" y="37"/>
                                      <a:pt x="159" y="30"/>
                                      <a:pt x="154" y="25"/>
                                    </a:cubicBezTo>
                                    <a:cubicBezTo>
                                      <a:pt x="149" y="20"/>
                                      <a:pt x="143" y="17"/>
                                      <a:pt x="135" y="17"/>
                                    </a:cubicBezTo>
                                    <a:cubicBezTo>
                                      <a:pt x="128" y="17"/>
                                      <a:pt x="121" y="20"/>
                                      <a:pt x="116" y="25"/>
                                    </a:cubicBezTo>
                                    <a:cubicBezTo>
                                      <a:pt x="111" y="30"/>
                                      <a:pt x="108" y="37"/>
                                      <a:pt x="108" y="44"/>
                                    </a:cubicBezTo>
                                    <a:cubicBezTo>
                                      <a:pt x="108" y="47"/>
                                      <a:pt x="108" y="49"/>
                                      <a:pt x="109" y="52"/>
                                    </a:cubicBezTo>
                                    <a:cubicBezTo>
                                      <a:pt x="111" y="51"/>
                                      <a:pt x="113" y="50"/>
                                      <a:pt x="114" y="49"/>
                                    </a:cubicBezTo>
                                    <a:cubicBezTo>
                                      <a:pt x="114" y="47"/>
                                      <a:pt x="114" y="46"/>
                                      <a:pt x="114" y="44"/>
                                    </a:cubicBezTo>
                                    <a:cubicBezTo>
                                      <a:pt x="114" y="33"/>
                                      <a:pt x="123" y="23"/>
                                      <a:pt x="135" y="23"/>
                                    </a:cubicBezTo>
                                    <a:cubicBezTo>
                                      <a:pt x="147" y="23"/>
                                      <a:pt x="156" y="33"/>
                                      <a:pt x="156" y="44"/>
                                    </a:cubicBezTo>
                                    <a:close/>
                                    <a:moveTo>
                                      <a:pt x="149" y="44"/>
                                    </a:moveTo>
                                    <a:cubicBezTo>
                                      <a:pt x="149" y="45"/>
                                      <a:pt x="149" y="46"/>
                                      <a:pt x="148" y="46"/>
                                    </a:cubicBezTo>
                                    <a:cubicBezTo>
                                      <a:pt x="150" y="47"/>
                                      <a:pt x="152" y="48"/>
                                      <a:pt x="154" y="48"/>
                                    </a:cubicBezTo>
                                    <a:cubicBezTo>
                                      <a:pt x="154" y="47"/>
                                      <a:pt x="155" y="46"/>
                                      <a:pt x="155" y="44"/>
                                    </a:cubicBezTo>
                                    <a:cubicBezTo>
                                      <a:pt x="155" y="39"/>
                                      <a:pt x="152" y="34"/>
                                      <a:pt x="149" y="31"/>
                                    </a:cubicBezTo>
                                    <a:cubicBezTo>
                                      <a:pt x="145" y="27"/>
                                      <a:pt x="140" y="25"/>
                                      <a:pt x="135" y="25"/>
                                    </a:cubicBezTo>
                                    <a:cubicBezTo>
                                      <a:pt x="130" y="25"/>
                                      <a:pt x="125" y="27"/>
                                      <a:pt x="121" y="31"/>
                                    </a:cubicBezTo>
                                    <a:cubicBezTo>
                                      <a:pt x="118" y="34"/>
                                      <a:pt x="116" y="39"/>
                                      <a:pt x="116" y="44"/>
                                    </a:cubicBezTo>
                                    <a:cubicBezTo>
                                      <a:pt x="116" y="46"/>
                                      <a:pt x="116" y="47"/>
                                      <a:pt x="116" y="48"/>
                                    </a:cubicBezTo>
                                    <a:cubicBezTo>
                                      <a:pt x="118" y="48"/>
                                      <a:pt x="120" y="47"/>
                                      <a:pt x="122" y="46"/>
                                    </a:cubicBezTo>
                                    <a:cubicBezTo>
                                      <a:pt x="122" y="46"/>
                                      <a:pt x="121" y="45"/>
                                      <a:pt x="121" y="44"/>
                                    </a:cubicBezTo>
                                    <a:cubicBezTo>
                                      <a:pt x="121" y="37"/>
                                      <a:pt x="128" y="31"/>
                                      <a:pt x="135" y="31"/>
                                    </a:cubicBezTo>
                                    <a:cubicBezTo>
                                      <a:pt x="143" y="31"/>
                                      <a:pt x="149" y="37"/>
                                      <a:pt x="149" y="44"/>
                                    </a:cubicBezTo>
                                    <a:close/>
                                    <a:moveTo>
                                      <a:pt x="142" y="44"/>
                                    </a:moveTo>
                                    <a:cubicBezTo>
                                      <a:pt x="142" y="45"/>
                                      <a:pt x="142" y="45"/>
                                      <a:pt x="142" y="45"/>
                                    </a:cubicBezTo>
                                    <a:cubicBezTo>
                                      <a:pt x="143" y="45"/>
                                      <a:pt x="145" y="46"/>
                                      <a:pt x="147" y="46"/>
                                    </a:cubicBezTo>
                                    <a:cubicBezTo>
                                      <a:pt x="147" y="45"/>
                                      <a:pt x="147" y="45"/>
                                      <a:pt x="147" y="44"/>
                                    </a:cubicBezTo>
                                    <a:cubicBezTo>
                                      <a:pt x="147" y="38"/>
                                      <a:pt x="142" y="32"/>
                                      <a:pt x="135" y="32"/>
                                    </a:cubicBezTo>
                                    <a:cubicBezTo>
                                      <a:pt x="128" y="32"/>
                                      <a:pt x="123" y="38"/>
                                      <a:pt x="123" y="44"/>
                                    </a:cubicBezTo>
                                    <a:cubicBezTo>
                                      <a:pt x="123" y="45"/>
                                      <a:pt x="123" y="45"/>
                                      <a:pt x="123" y="46"/>
                                    </a:cubicBezTo>
                                    <a:cubicBezTo>
                                      <a:pt x="125" y="46"/>
                                      <a:pt x="127" y="45"/>
                                      <a:pt x="128" y="45"/>
                                    </a:cubicBezTo>
                                    <a:cubicBezTo>
                                      <a:pt x="128" y="45"/>
                                      <a:pt x="128" y="45"/>
                                      <a:pt x="128" y="44"/>
                                    </a:cubicBezTo>
                                    <a:cubicBezTo>
                                      <a:pt x="128" y="41"/>
                                      <a:pt x="131" y="38"/>
                                      <a:pt x="135" y="38"/>
                                    </a:cubicBezTo>
                                    <a:cubicBezTo>
                                      <a:pt x="139" y="38"/>
                                      <a:pt x="142" y="41"/>
                                      <a:pt x="142" y="44"/>
                                    </a:cubicBezTo>
                                    <a:close/>
                                    <a:moveTo>
                                      <a:pt x="135" y="39"/>
                                    </a:moveTo>
                                    <a:cubicBezTo>
                                      <a:pt x="132" y="39"/>
                                      <a:pt x="130" y="42"/>
                                      <a:pt x="130" y="44"/>
                                    </a:cubicBezTo>
                                    <a:cubicBezTo>
                                      <a:pt x="130" y="45"/>
                                      <a:pt x="130" y="45"/>
                                      <a:pt x="130" y="45"/>
                                    </a:cubicBezTo>
                                    <a:cubicBezTo>
                                      <a:pt x="132" y="45"/>
                                      <a:pt x="133" y="45"/>
                                      <a:pt x="135" y="45"/>
                                    </a:cubicBezTo>
                                    <a:cubicBezTo>
                                      <a:pt x="137" y="45"/>
                                      <a:pt x="138" y="45"/>
                                      <a:pt x="140" y="45"/>
                                    </a:cubicBezTo>
                                    <a:cubicBezTo>
                                      <a:pt x="140" y="45"/>
                                      <a:pt x="140" y="45"/>
                                      <a:pt x="140" y="44"/>
                                    </a:cubicBezTo>
                                    <a:cubicBezTo>
                                      <a:pt x="140" y="42"/>
                                      <a:pt x="138" y="39"/>
                                      <a:pt x="135" y="39"/>
                                    </a:cubicBezTo>
                                    <a:close/>
                                    <a:moveTo>
                                      <a:pt x="285" y="44"/>
                                    </a:moveTo>
                                    <a:cubicBezTo>
                                      <a:pt x="285" y="47"/>
                                      <a:pt x="284" y="50"/>
                                      <a:pt x="283" y="53"/>
                                    </a:cubicBezTo>
                                    <a:cubicBezTo>
                                      <a:pt x="284" y="53"/>
                                      <a:pt x="285" y="54"/>
                                      <a:pt x="286" y="55"/>
                                    </a:cubicBezTo>
                                    <a:cubicBezTo>
                                      <a:pt x="287" y="54"/>
                                      <a:pt x="288" y="53"/>
                                      <a:pt x="289" y="53"/>
                                    </a:cubicBezTo>
                                    <a:cubicBezTo>
                                      <a:pt x="290" y="50"/>
                                      <a:pt x="290" y="47"/>
                                      <a:pt x="290" y="44"/>
                                    </a:cubicBezTo>
                                    <a:cubicBezTo>
                                      <a:pt x="290" y="35"/>
                                      <a:pt x="286" y="26"/>
                                      <a:pt x="280" y="20"/>
                                    </a:cubicBezTo>
                                    <a:cubicBezTo>
                                      <a:pt x="274" y="14"/>
                                      <a:pt x="265" y="10"/>
                                      <a:pt x="256" y="10"/>
                                    </a:cubicBezTo>
                                    <a:cubicBezTo>
                                      <a:pt x="246" y="10"/>
                                      <a:pt x="238" y="14"/>
                                      <a:pt x="232" y="20"/>
                                    </a:cubicBezTo>
                                    <a:cubicBezTo>
                                      <a:pt x="225" y="26"/>
                                      <a:pt x="222" y="35"/>
                                      <a:pt x="222" y="44"/>
                                    </a:cubicBezTo>
                                    <a:cubicBezTo>
                                      <a:pt x="222" y="47"/>
                                      <a:pt x="222" y="50"/>
                                      <a:pt x="223" y="53"/>
                                    </a:cubicBezTo>
                                    <a:cubicBezTo>
                                      <a:pt x="224" y="53"/>
                                      <a:pt x="225" y="54"/>
                                      <a:pt x="225" y="55"/>
                                    </a:cubicBezTo>
                                    <a:cubicBezTo>
                                      <a:pt x="226" y="54"/>
                                      <a:pt x="227" y="53"/>
                                      <a:pt x="228" y="53"/>
                                    </a:cubicBezTo>
                                    <a:cubicBezTo>
                                      <a:pt x="228" y="50"/>
                                      <a:pt x="227" y="47"/>
                                      <a:pt x="227" y="44"/>
                                    </a:cubicBezTo>
                                    <a:cubicBezTo>
                                      <a:pt x="227" y="28"/>
                                      <a:pt x="240" y="16"/>
                                      <a:pt x="256" y="16"/>
                                    </a:cubicBezTo>
                                    <a:cubicBezTo>
                                      <a:pt x="272" y="16"/>
                                      <a:pt x="285" y="28"/>
                                      <a:pt x="285" y="44"/>
                                    </a:cubicBezTo>
                                    <a:close/>
                                    <a:moveTo>
                                      <a:pt x="277" y="44"/>
                                    </a:moveTo>
                                    <a:cubicBezTo>
                                      <a:pt x="277" y="46"/>
                                      <a:pt x="277" y="47"/>
                                      <a:pt x="276" y="49"/>
                                    </a:cubicBezTo>
                                    <a:cubicBezTo>
                                      <a:pt x="278" y="50"/>
                                      <a:pt x="280" y="51"/>
                                      <a:pt x="282" y="52"/>
                                    </a:cubicBezTo>
                                    <a:cubicBezTo>
                                      <a:pt x="283" y="49"/>
                                      <a:pt x="283" y="47"/>
                                      <a:pt x="283" y="44"/>
                                    </a:cubicBezTo>
                                    <a:cubicBezTo>
                                      <a:pt x="283" y="37"/>
                                      <a:pt x="280" y="30"/>
                                      <a:pt x="275" y="25"/>
                                    </a:cubicBezTo>
                                    <a:cubicBezTo>
                                      <a:pt x="270" y="20"/>
                                      <a:pt x="263" y="17"/>
                                      <a:pt x="256" y="17"/>
                                    </a:cubicBezTo>
                                    <a:cubicBezTo>
                                      <a:pt x="248" y="17"/>
                                      <a:pt x="242" y="20"/>
                                      <a:pt x="237" y="25"/>
                                    </a:cubicBezTo>
                                    <a:cubicBezTo>
                                      <a:pt x="232" y="30"/>
                                      <a:pt x="229" y="37"/>
                                      <a:pt x="229" y="44"/>
                                    </a:cubicBezTo>
                                    <a:cubicBezTo>
                                      <a:pt x="229" y="47"/>
                                      <a:pt x="229" y="49"/>
                                      <a:pt x="230" y="52"/>
                                    </a:cubicBezTo>
                                    <a:cubicBezTo>
                                      <a:pt x="231" y="51"/>
                                      <a:pt x="233" y="50"/>
                                      <a:pt x="235" y="49"/>
                                    </a:cubicBezTo>
                                    <a:cubicBezTo>
                                      <a:pt x="235" y="47"/>
                                      <a:pt x="235" y="46"/>
                                      <a:pt x="235" y="44"/>
                                    </a:cubicBezTo>
                                    <a:cubicBezTo>
                                      <a:pt x="235" y="33"/>
                                      <a:pt x="244" y="23"/>
                                      <a:pt x="256" y="23"/>
                                    </a:cubicBezTo>
                                    <a:cubicBezTo>
                                      <a:pt x="268" y="23"/>
                                      <a:pt x="277" y="33"/>
                                      <a:pt x="277" y="44"/>
                                    </a:cubicBezTo>
                                    <a:close/>
                                    <a:moveTo>
                                      <a:pt x="269" y="44"/>
                                    </a:moveTo>
                                    <a:cubicBezTo>
                                      <a:pt x="269" y="45"/>
                                      <a:pt x="269" y="46"/>
                                      <a:pt x="269" y="46"/>
                                    </a:cubicBezTo>
                                    <a:cubicBezTo>
                                      <a:pt x="271" y="47"/>
                                      <a:pt x="273" y="48"/>
                                      <a:pt x="275" y="48"/>
                                    </a:cubicBezTo>
                                    <a:cubicBezTo>
                                      <a:pt x="275" y="47"/>
                                      <a:pt x="275" y="46"/>
                                      <a:pt x="275" y="44"/>
                                    </a:cubicBezTo>
                                    <a:cubicBezTo>
                                      <a:pt x="275" y="39"/>
                                      <a:pt x="273" y="34"/>
                                      <a:pt x="270" y="31"/>
                                    </a:cubicBezTo>
                                    <a:cubicBezTo>
                                      <a:pt x="266" y="27"/>
                                      <a:pt x="261" y="25"/>
                                      <a:pt x="256" y="25"/>
                                    </a:cubicBezTo>
                                    <a:cubicBezTo>
                                      <a:pt x="250" y="25"/>
                                      <a:pt x="246" y="27"/>
                                      <a:pt x="242" y="31"/>
                                    </a:cubicBezTo>
                                    <a:cubicBezTo>
                                      <a:pt x="239" y="34"/>
                                      <a:pt x="236" y="39"/>
                                      <a:pt x="236" y="44"/>
                                    </a:cubicBezTo>
                                    <a:cubicBezTo>
                                      <a:pt x="236" y="46"/>
                                      <a:pt x="237" y="47"/>
                                      <a:pt x="237" y="48"/>
                                    </a:cubicBezTo>
                                    <a:cubicBezTo>
                                      <a:pt x="239" y="48"/>
                                      <a:pt x="241" y="47"/>
                                      <a:pt x="242" y="46"/>
                                    </a:cubicBezTo>
                                    <a:cubicBezTo>
                                      <a:pt x="242" y="46"/>
                                      <a:pt x="242" y="45"/>
                                      <a:pt x="242" y="44"/>
                                    </a:cubicBezTo>
                                    <a:cubicBezTo>
                                      <a:pt x="242" y="37"/>
                                      <a:pt x="248" y="31"/>
                                      <a:pt x="256" y="31"/>
                                    </a:cubicBezTo>
                                    <a:cubicBezTo>
                                      <a:pt x="263" y="31"/>
                                      <a:pt x="269" y="37"/>
                                      <a:pt x="269" y="44"/>
                                    </a:cubicBezTo>
                                    <a:close/>
                                    <a:moveTo>
                                      <a:pt x="263" y="44"/>
                                    </a:moveTo>
                                    <a:cubicBezTo>
                                      <a:pt x="263" y="45"/>
                                      <a:pt x="263" y="45"/>
                                      <a:pt x="263" y="45"/>
                                    </a:cubicBezTo>
                                    <a:cubicBezTo>
                                      <a:pt x="264" y="45"/>
                                      <a:pt x="266" y="46"/>
                                      <a:pt x="268" y="46"/>
                                    </a:cubicBezTo>
                                    <a:cubicBezTo>
                                      <a:pt x="268" y="45"/>
                                      <a:pt x="268" y="45"/>
                                      <a:pt x="268" y="44"/>
                                    </a:cubicBezTo>
                                    <a:cubicBezTo>
                                      <a:pt x="268" y="38"/>
                                      <a:pt x="262" y="32"/>
                                      <a:pt x="256" y="32"/>
                                    </a:cubicBezTo>
                                    <a:cubicBezTo>
                                      <a:pt x="249" y="32"/>
                                      <a:pt x="244" y="38"/>
                                      <a:pt x="244" y="44"/>
                                    </a:cubicBezTo>
                                    <a:cubicBezTo>
                                      <a:pt x="244" y="45"/>
                                      <a:pt x="244" y="45"/>
                                      <a:pt x="244" y="46"/>
                                    </a:cubicBezTo>
                                    <a:cubicBezTo>
                                      <a:pt x="246" y="46"/>
                                      <a:pt x="247" y="45"/>
                                      <a:pt x="249" y="45"/>
                                    </a:cubicBezTo>
                                    <a:cubicBezTo>
                                      <a:pt x="249" y="45"/>
                                      <a:pt x="249" y="45"/>
                                      <a:pt x="249" y="44"/>
                                    </a:cubicBezTo>
                                    <a:cubicBezTo>
                                      <a:pt x="249" y="41"/>
                                      <a:pt x="252" y="38"/>
                                      <a:pt x="256" y="38"/>
                                    </a:cubicBezTo>
                                    <a:cubicBezTo>
                                      <a:pt x="260" y="38"/>
                                      <a:pt x="263" y="41"/>
                                      <a:pt x="263" y="44"/>
                                    </a:cubicBezTo>
                                    <a:close/>
                                    <a:moveTo>
                                      <a:pt x="256" y="39"/>
                                    </a:moveTo>
                                    <a:cubicBezTo>
                                      <a:pt x="253" y="39"/>
                                      <a:pt x="251" y="42"/>
                                      <a:pt x="251" y="44"/>
                                    </a:cubicBezTo>
                                    <a:cubicBezTo>
                                      <a:pt x="251" y="45"/>
                                      <a:pt x="251" y="45"/>
                                      <a:pt x="251" y="45"/>
                                    </a:cubicBezTo>
                                    <a:cubicBezTo>
                                      <a:pt x="252" y="45"/>
                                      <a:pt x="254" y="45"/>
                                      <a:pt x="256" y="45"/>
                                    </a:cubicBezTo>
                                    <a:cubicBezTo>
                                      <a:pt x="258" y="45"/>
                                      <a:pt x="259" y="45"/>
                                      <a:pt x="261" y="45"/>
                                    </a:cubicBezTo>
                                    <a:cubicBezTo>
                                      <a:pt x="261" y="45"/>
                                      <a:pt x="261" y="45"/>
                                      <a:pt x="261" y="44"/>
                                    </a:cubicBezTo>
                                    <a:cubicBezTo>
                                      <a:pt x="261" y="42"/>
                                      <a:pt x="259" y="39"/>
                                      <a:pt x="256" y="39"/>
                                    </a:cubicBezTo>
                                    <a:close/>
                                    <a:moveTo>
                                      <a:pt x="221" y="61"/>
                                    </a:moveTo>
                                    <a:cubicBezTo>
                                      <a:pt x="212" y="70"/>
                                      <a:pt x="206" y="82"/>
                                      <a:pt x="206" y="96"/>
                                    </a:cubicBezTo>
                                    <a:cubicBezTo>
                                      <a:pt x="206" y="96"/>
                                      <a:pt x="206" y="97"/>
                                      <a:pt x="206" y="97"/>
                                    </a:cubicBezTo>
                                    <a:cubicBezTo>
                                      <a:pt x="208" y="98"/>
                                      <a:pt x="210" y="98"/>
                                      <a:pt x="213" y="99"/>
                                    </a:cubicBezTo>
                                    <a:cubicBezTo>
                                      <a:pt x="212" y="98"/>
                                      <a:pt x="212" y="97"/>
                                      <a:pt x="212" y="96"/>
                                    </a:cubicBezTo>
                                    <a:cubicBezTo>
                                      <a:pt x="212" y="72"/>
                                      <a:pt x="232" y="52"/>
                                      <a:pt x="256" y="52"/>
                                    </a:cubicBezTo>
                                    <a:cubicBezTo>
                                      <a:pt x="280" y="52"/>
                                      <a:pt x="299" y="72"/>
                                      <a:pt x="299" y="96"/>
                                    </a:cubicBezTo>
                                    <a:cubicBezTo>
                                      <a:pt x="299" y="97"/>
                                      <a:pt x="299" y="98"/>
                                      <a:pt x="299" y="99"/>
                                    </a:cubicBezTo>
                                    <a:cubicBezTo>
                                      <a:pt x="301" y="98"/>
                                      <a:pt x="303" y="98"/>
                                      <a:pt x="305" y="97"/>
                                    </a:cubicBezTo>
                                    <a:cubicBezTo>
                                      <a:pt x="305" y="97"/>
                                      <a:pt x="306" y="96"/>
                                      <a:pt x="306" y="96"/>
                                    </a:cubicBezTo>
                                    <a:cubicBezTo>
                                      <a:pt x="306" y="82"/>
                                      <a:pt x="300" y="70"/>
                                      <a:pt x="291" y="61"/>
                                    </a:cubicBezTo>
                                    <a:cubicBezTo>
                                      <a:pt x="282" y="52"/>
                                      <a:pt x="270" y="46"/>
                                      <a:pt x="256" y="46"/>
                                    </a:cubicBezTo>
                                    <a:cubicBezTo>
                                      <a:pt x="242" y="46"/>
                                      <a:pt x="230" y="52"/>
                                      <a:pt x="221" y="61"/>
                                    </a:cubicBezTo>
                                    <a:close/>
                                    <a:moveTo>
                                      <a:pt x="407" y="44"/>
                                    </a:moveTo>
                                    <a:cubicBezTo>
                                      <a:pt x="407" y="47"/>
                                      <a:pt x="406" y="50"/>
                                      <a:pt x="405" y="53"/>
                                    </a:cubicBezTo>
                                    <a:cubicBezTo>
                                      <a:pt x="406" y="53"/>
                                      <a:pt x="407" y="54"/>
                                      <a:pt x="408" y="54"/>
                                    </a:cubicBezTo>
                                    <a:cubicBezTo>
                                      <a:pt x="409" y="53"/>
                                      <a:pt x="410" y="53"/>
                                      <a:pt x="411" y="52"/>
                                    </a:cubicBezTo>
                                    <a:cubicBezTo>
                                      <a:pt x="412" y="50"/>
                                      <a:pt x="412" y="47"/>
                                      <a:pt x="412" y="44"/>
                                    </a:cubicBezTo>
                                    <a:cubicBezTo>
                                      <a:pt x="412" y="35"/>
                                      <a:pt x="408" y="26"/>
                                      <a:pt x="402" y="20"/>
                                    </a:cubicBezTo>
                                    <a:cubicBezTo>
                                      <a:pt x="396" y="14"/>
                                      <a:pt x="387" y="10"/>
                                      <a:pt x="378" y="10"/>
                                    </a:cubicBezTo>
                                    <a:cubicBezTo>
                                      <a:pt x="368" y="10"/>
                                      <a:pt x="360" y="14"/>
                                      <a:pt x="354" y="20"/>
                                    </a:cubicBezTo>
                                    <a:cubicBezTo>
                                      <a:pt x="347" y="26"/>
                                      <a:pt x="344" y="35"/>
                                      <a:pt x="344" y="44"/>
                                    </a:cubicBezTo>
                                    <a:cubicBezTo>
                                      <a:pt x="344" y="47"/>
                                      <a:pt x="344" y="50"/>
                                      <a:pt x="345" y="53"/>
                                    </a:cubicBezTo>
                                    <a:cubicBezTo>
                                      <a:pt x="346" y="53"/>
                                      <a:pt x="346" y="54"/>
                                      <a:pt x="347" y="55"/>
                                    </a:cubicBezTo>
                                    <a:cubicBezTo>
                                      <a:pt x="348" y="54"/>
                                      <a:pt x="349" y="53"/>
                                      <a:pt x="350" y="53"/>
                                    </a:cubicBezTo>
                                    <a:cubicBezTo>
                                      <a:pt x="349" y="50"/>
                                      <a:pt x="349" y="47"/>
                                      <a:pt x="349" y="44"/>
                                    </a:cubicBezTo>
                                    <a:cubicBezTo>
                                      <a:pt x="349" y="28"/>
                                      <a:pt x="362" y="16"/>
                                      <a:pt x="378" y="16"/>
                                    </a:cubicBezTo>
                                    <a:cubicBezTo>
                                      <a:pt x="394" y="16"/>
                                      <a:pt x="407" y="28"/>
                                      <a:pt x="407" y="44"/>
                                    </a:cubicBezTo>
                                    <a:close/>
                                    <a:moveTo>
                                      <a:pt x="399" y="44"/>
                                    </a:moveTo>
                                    <a:cubicBezTo>
                                      <a:pt x="399" y="46"/>
                                      <a:pt x="399" y="47"/>
                                      <a:pt x="398" y="49"/>
                                    </a:cubicBezTo>
                                    <a:cubicBezTo>
                                      <a:pt x="400" y="50"/>
                                      <a:pt x="402" y="51"/>
                                      <a:pt x="404" y="52"/>
                                    </a:cubicBezTo>
                                    <a:cubicBezTo>
                                      <a:pt x="405" y="49"/>
                                      <a:pt x="405" y="47"/>
                                      <a:pt x="405" y="44"/>
                                    </a:cubicBezTo>
                                    <a:cubicBezTo>
                                      <a:pt x="405" y="37"/>
                                      <a:pt x="402" y="30"/>
                                      <a:pt x="397" y="25"/>
                                    </a:cubicBezTo>
                                    <a:cubicBezTo>
                                      <a:pt x="392" y="20"/>
                                      <a:pt x="385" y="17"/>
                                      <a:pt x="378" y="17"/>
                                    </a:cubicBezTo>
                                    <a:cubicBezTo>
                                      <a:pt x="370" y="17"/>
                                      <a:pt x="363" y="20"/>
                                      <a:pt x="359" y="25"/>
                                    </a:cubicBezTo>
                                    <a:cubicBezTo>
                                      <a:pt x="354" y="30"/>
                                      <a:pt x="351" y="37"/>
                                      <a:pt x="351" y="44"/>
                                    </a:cubicBezTo>
                                    <a:cubicBezTo>
                                      <a:pt x="351" y="47"/>
                                      <a:pt x="351" y="49"/>
                                      <a:pt x="352" y="52"/>
                                    </a:cubicBezTo>
                                    <a:cubicBezTo>
                                      <a:pt x="353" y="51"/>
                                      <a:pt x="355" y="50"/>
                                      <a:pt x="357" y="49"/>
                                    </a:cubicBezTo>
                                    <a:cubicBezTo>
                                      <a:pt x="357" y="47"/>
                                      <a:pt x="357" y="46"/>
                                      <a:pt x="357" y="44"/>
                                    </a:cubicBezTo>
                                    <a:cubicBezTo>
                                      <a:pt x="357" y="33"/>
                                      <a:pt x="366" y="23"/>
                                      <a:pt x="378" y="23"/>
                                    </a:cubicBezTo>
                                    <a:cubicBezTo>
                                      <a:pt x="389" y="23"/>
                                      <a:pt x="399" y="33"/>
                                      <a:pt x="399" y="44"/>
                                    </a:cubicBezTo>
                                    <a:close/>
                                    <a:moveTo>
                                      <a:pt x="391" y="44"/>
                                    </a:moveTo>
                                    <a:cubicBezTo>
                                      <a:pt x="391" y="45"/>
                                      <a:pt x="391" y="46"/>
                                      <a:pt x="391" y="46"/>
                                    </a:cubicBezTo>
                                    <a:cubicBezTo>
                                      <a:pt x="393" y="47"/>
                                      <a:pt x="395" y="48"/>
                                      <a:pt x="397" y="48"/>
                                    </a:cubicBezTo>
                                    <a:cubicBezTo>
                                      <a:pt x="397" y="47"/>
                                      <a:pt x="397" y="46"/>
                                      <a:pt x="397" y="44"/>
                                    </a:cubicBezTo>
                                    <a:cubicBezTo>
                                      <a:pt x="397" y="39"/>
                                      <a:pt x="395" y="34"/>
                                      <a:pt x="392" y="31"/>
                                    </a:cubicBezTo>
                                    <a:cubicBezTo>
                                      <a:pt x="388" y="27"/>
                                      <a:pt x="383" y="25"/>
                                      <a:pt x="378" y="25"/>
                                    </a:cubicBezTo>
                                    <a:cubicBezTo>
                                      <a:pt x="372" y="25"/>
                                      <a:pt x="368" y="27"/>
                                      <a:pt x="364" y="31"/>
                                    </a:cubicBezTo>
                                    <a:cubicBezTo>
                                      <a:pt x="360" y="34"/>
                                      <a:pt x="358" y="39"/>
                                      <a:pt x="358" y="44"/>
                                    </a:cubicBezTo>
                                    <a:cubicBezTo>
                                      <a:pt x="358" y="46"/>
                                      <a:pt x="358" y="47"/>
                                      <a:pt x="359" y="48"/>
                                    </a:cubicBezTo>
                                    <a:cubicBezTo>
                                      <a:pt x="361" y="48"/>
                                      <a:pt x="362" y="47"/>
                                      <a:pt x="364" y="46"/>
                                    </a:cubicBezTo>
                                    <a:cubicBezTo>
                                      <a:pt x="364" y="46"/>
                                      <a:pt x="364" y="45"/>
                                      <a:pt x="364" y="44"/>
                                    </a:cubicBezTo>
                                    <a:cubicBezTo>
                                      <a:pt x="364" y="37"/>
                                      <a:pt x="370" y="31"/>
                                      <a:pt x="378" y="31"/>
                                    </a:cubicBezTo>
                                    <a:cubicBezTo>
                                      <a:pt x="385" y="31"/>
                                      <a:pt x="391" y="37"/>
                                      <a:pt x="391" y="44"/>
                                    </a:cubicBezTo>
                                    <a:close/>
                                    <a:moveTo>
                                      <a:pt x="384" y="44"/>
                                    </a:moveTo>
                                    <a:cubicBezTo>
                                      <a:pt x="384" y="45"/>
                                      <a:pt x="384" y="45"/>
                                      <a:pt x="384" y="45"/>
                                    </a:cubicBezTo>
                                    <a:cubicBezTo>
                                      <a:pt x="386" y="45"/>
                                      <a:pt x="388" y="46"/>
                                      <a:pt x="390" y="46"/>
                                    </a:cubicBezTo>
                                    <a:cubicBezTo>
                                      <a:pt x="390" y="45"/>
                                      <a:pt x="390" y="45"/>
                                      <a:pt x="390" y="44"/>
                                    </a:cubicBezTo>
                                    <a:cubicBezTo>
                                      <a:pt x="390" y="38"/>
                                      <a:pt x="384" y="32"/>
                                      <a:pt x="378" y="32"/>
                                    </a:cubicBezTo>
                                    <a:cubicBezTo>
                                      <a:pt x="371" y="32"/>
                                      <a:pt x="366" y="38"/>
                                      <a:pt x="366" y="44"/>
                                    </a:cubicBezTo>
                                    <a:cubicBezTo>
                                      <a:pt x="366" y="45"/>
                                      <a:pt x="366" y="45"/>
                                      <a:pt x="366" y="46"/>
                                    </a:cubicBezTo>
                                    <a:cubicBezTo>
                                      <a:pt x="368" y="46"/>
                                      <a:pt x="369" y="45"/>
                                      <a:pt x="371" y="45"/>
                                    </a:cubicBezTo>
                                    <a:cubicBezTo>
                                      <a:pt x="371" y="45"/>
                                      <a:pt x="371" y="45"/>
                                      <a:pt x="371" y="44"/>
                                    </a:cubicBezTo>
                                    <a:cubicBezTo>
                                      <a:pt x="371" y="41"/>
                                      <a:pt x="374" y="38"/>
                                      <a:pt x="378" y="38"/>
                                    </a:cubicBezTo>
                                    <a:cubicBezTo>
                                      <a:pt x="381" y="38"/>
                                      <a:pt x="384" y="41"/>
                                      <a:pt x="384" y="44"/>
                                    </a:cubicBezTo>
                                    <a:close/>
                                    <a:moveTo>
                                      <a:pt x="378" y="39"/>
                                    </a:moveTo>
                                    <a:cubicBezTo>
                                      <a:pt x="375" y="39"/>
                                      <a:pt x="373" y="42"/>
                                      <a:pt x="373" y="44"/>
                                    </a:cubicBezTo>
                                    <a:cubicBezTo>
                                      <a:pt x="373" y="45"/>
                                      <a:pt x="373" y="45"/>
                                      <a:pt x="373" y="45"/>
                                    </a:cubicBezTo>
                                    <a:cubicBezTo>
                                      <a:pt x="374" y="45"/>
                                      <a:pt x="376" y="45"/>
                                      <a:pt x="378" y="45"/>
                                    </a:cubicBezTo>
                                    <a:cubicBezTo>
                                      <a:pt x="379" y="45"/>
                                      <a:pt x="381" y="45"/>
                                      <a:pt x="383" y="45"/>
                                    </a:cubicBezTo>
                                    <a:cubicBezTo>
                                      <a:pt x="383" y="45"/>
                                      <a:pt x="383" y="45"/>
                                      <a:pt x="383" y="44"/>
                                    </a:cubicBezTo>
                                    <a:cubicBezTo>
                                      <a:pt x="383" y="42"/>
                                      <a:pt x="381" y="39"/>
                                      <a:pt x="378" y="39"/>
                                    </a:cubicBezTo>
                                    <a:close/>
                                    <a:moveTo>
                                      <a:pt x="343" y="61"/>
                                    </a:moveTo>
                                    <a:cubicBezTo>
                                      <a:pt x="334" y="70"/>
                                      <a:pt x="328" y="82"/>
                                      <a:pt x="328" y="96"/>
                                    </a:cubicBezTo>
                                    <a:cubicBezTo>
                                      <a:pt x="328" y="96"/>
                                      <a:pt x="328" y="97"/>
                                      <a:pt x="328" y="97"/>
                                    </a:cubicBezTo>
                                    <a:cubicBezTo>
                                      <a:pt x="330" y="98"/>
                                      <a:pt x="332" y="98"/>
                                      <a:pt x="334" y="99"/>
                                    </a:cubicBezTo>
                                    <a:cubicBezTo>
                                      <a:pt x="334" y="98"/>
                                      <a:pt x="334" y="97"/>
                                      <a:pt x="334" y="96"/>
                                    </a:cubicBezTo>
                                    <a:cubicBezTo>
                                      <a:pt x="334" y="72"/>
                                      <a:pt x="354" y="52"/>
                                      <a:pt x="378" y="52"/>
                                    </a:cubicBezTo>
                                    <a:cubicBezTo>
                                      <a:pt x="402" y="52"/>
                                      <a:pt x="421" y="72"/>
                                      <a:pt x="421" y="96"/>
                                    </a:cubicBezTo>
                                    <a:cubicBezTo>
                                      <a:pt x="421" y="97"/>
                                      <a:pt x="421" y="98"/>
                                      <a:pt x="421" y="99"/>
                                    </a:cubicBezTo>
                                    <a:cubicBezTo>
                                      <a:pt x="423" y="98"/>
                                      <a:pt x="425" y="97"/>
                                      <a:pt x="427" y="97"/>
                                    </a:cubicBezTo>
                                    <a:cubicBezTo>
                                      <a:pt x="427" y="97"/>
                                      <a:pt x="427" y="96"/>
                                      <a:pt x="427" y="96"/>
                                    </a:cubicBezTo>
                                    <a:cubicBezTo>
                                      <a:pt x="427" y="82"/>
                                      <a:pt x="422" y="70"/>
                                      <a:pt x="413" y="61"/>
                                    </a:cubicBezTo>
                                    <a:cubicBezTo>
                                      <a:pt x="404" y="52"/>
                                      <a:pt x="391" y="46"/>
                                      <a:pt x="378" y="46"/>
                                    </a:cubicBezTo>
                                    <a:cubicBezTo>
                                      <a:pt x="364" y="46"/>
                                      <a:pt x="352" y="52"/>
                                      <a:pt x="343" y="61"/>
                                    </a:cubicBezTo>
                                    <a:close/>
                                    <a:moveTo>
                                      <a:pt x="527" y="44"/>
                                    </a:moveTo>
                                    <a:cubicBezTo>
                                      <a:pt x="527" y="47"/>
                                      <a:pt x="527" y="50"/>
                                      <a:pt x="526" y="53"/>
                                    </a:cubicBezTo>
                                    <a:cubicBezTo>
                                      <a:pt x="527" y="53"/>
                                      <a:pt x="528" y="54"/>
                                      <a:pt x="529" y="55"/>
                                    </a:cubicBezTo>
                                    <a:cubicBezTo>
                                      <a:pt x="530" y="54"/>
                                      <a:pt x="531" y="54"/>
                                      <a:pt x="532" y="53"/>
                                    </a:cubicBezTo>
                                    <a:cubicBezTo>
                                      <a:pt x="532" y="50"/>
                                      <a:pt x="533" y="47"/>
                                      <a:pt x="533" y="44"/>
                                    </a:cubicBezTo>
                                    <a:cubicBezTo>
                                      <a:pt x="533" y="35"/>
                                      <a:pt x="529" y="26"/>
                                      <a:pt x="523" y="20"/>
                                    </a:cubicBezTo>
                                    <a:cubicBezTo>
                                      <a:pt x="517" y="14"/>
                                      <a:pt x="508" y="10"/>
                                      <a:pt x="499" y="10"/>
                                    </a:cubicBezTo>
                                    <a:cubicBezTo>
                                      <a:pt x="489" y="10"/>
                                      <a:pt x="481" y="14"/>
                                      <a:pt x="474" y="20"/>
                                    </a:cubicBezTo>
                                    <a:cubicBezTo>
                                      <a:pt x="468" y="26"/>
                                      <a:pt x="464" y="35"/>
                                      <a:pt x="464" y="44"/>
                                    </a:cubicBezTo>
                                    <a:cubicBezTo>
                                      <a:pt x="464" y="47"/>
                                      <a:pt x="465" y="50"/>
                                      <a:pt x="465" y="53"/>
                                    </a:cubicBezTo>
                                    <a:cubicBezTo>
                                      <a:pt x="466" y="53"/>
                                      <a:pt x="467" y="54"/>
                                      <a:pt x="468" y="55"/>
                                    </a:cubicBezTo>
                                    <a:cubicBezTo>
                                      <a:pt x="469" y="54"/>
                                      <a:pt x="470" y="53"/>
                                      <a:pt x="471" y="53"/>
                                    </a:cubicBezTo>
                                    <a:cubicBezTo>
                                      <a:pt x="470" y="50"/>
                                      <a:pt x="470" y="47"/>
                                      <a:pt x="470" y="44"/>
                                    </a:cubicBezTo>
                                    <a:cubicBezTo>
                                      <a:pt x="470" y="28"/>
                                      <a:pt x="483" y="16"/>
                                      <a:pt x="499" y="16"/>
                                    </a:cubicBezTo>
                                    <a:cubicBezTo>
                                      <a:pt x="515" y="16"/>
                                      <a:pt x="527" y="28"/>
                                      <a:pt x="527" y="44"/>
                                    </a:cubicBezTo>
                                    <a:close/>
                                    <a:moveTo>
                                      <a:pt x="520" y="44"/>
                                    </a:moveTo>
                                    <a:cubicBezTo>
                                      <a:pt x="520" y="46"/>
                                      <a:pt x="520" y="47"/>
                                      <a:pt x="519" y="49"/>
                                    </a:cubicBezTo>
                                    <a:cubicBezTo>
                                      <a:pt x="521" y="50"/>
                                      <a:pt x="523" y="51"/>
                                      <a:pt x="525" y="52"/>
                                    </a:cubicBezTo>
                                    <a:cubicBezTo>
                                      <a:pt x="525" y="49"/>
                                      <a:pt x="526" y="47"/>
                                      <a:pt x="526" y="44"/>
                                    </a:cubicBezTo>
                                    <a:cubicBezTo>
                                      <a:pt x="526" y="37"/>
                                      <a:pt x="523" y="30"/>
                                      <a:pt x="518" y="25"/>
                                    </a:cubicBezTo>
                                    <a:cubicBezTo>
                                      <a:pt x="513" y="20"/>
                                      <a:pt x="506" y="17"/>
                                      <a:pt x="499" y="17"/>
                                    </a:cubicBezTo>
                                    <a:cubicBezTo>
                                      <a:pt x="491" y="17"/>
                                      <a:pt x="484" y="20"/>
                                      <a:pt x="479" y="25"/>
                                    </a:cubicBezTo>
                                    <a:cubicBezTo>
                                      <a:pt x="474" y="30"/>
                                      <a:pt x="471" y="37"/>
                                      <a:pt x="471" y="44"/>
                                    </a:cubicBezTo>
                                    <a:cubicBezTo>
                                      <a:pt x="471" y="47"/>
                                      <a:pt x="472" y="49"/>
                                      <a:pt x="472" y="52"/>
                                    </a:cubicBezTo>
                                    <a:cubicBezTo>
                                      <a:pt x="474" y="51"/>
                                      <a:pt x="476" y="50"/>
                                      <a:pt x="478" y="49"/>
                                    </a:cubicBezTo>
                                    <a:cubicBezTo>
                                      <a:pt x="478" y="47"/>
                                      <a:pt x="478" y="46"/>
                                      <a:pt x="478" y="44"/>
                                    </a:cubicBezTo>
                                    <a:cubicBezTo>
                                      <a:pt x="478" y="33"/>
                                      <a:pt x="487" y="23"/>
                                      <a:pt x="499" y="23"/>
                                    </a:cubicBezTo>
                                    <a:cubicBezTo>
                                      <a:pt x="510" y="23"/>
                                      <a:pt x="520" y="33"/>
                                      <a:pt x="520" y="44"/>
                                    </a:cubicBezTo>
                                    <a:close/>
                                    <a:moveTo>
                                      <a:pt x="512" y="44"/>
                                    </a:moveTo>
                                    <a:cubicBezTo>
                                      <a:pt x="512" y="45"/>
                                      <a:pt x="512" y="46"/>
                                      <a:pt x="512" y="46"/>
                                    </a:cubicBezTo>
                                    <a:cubicBezTo>
                                      <a:pt x="514" y="47"/>
                                      <a:pt x="516" y="48"/>
                                      <a:pt x="518" y="48"/>
                                    </a:cubicBezTo>
                                    <a:cubicBezTo>
                                      <a:pt x="518" y="47"/>
                                      <a:pt x="518" y="46"/>
                                      <a:pt x="518" y="44"/>
                                    </a:cubicBezTo>
                                    <a:cubicBezTo>
                                      <a:pt x="518" y="39"/>
                                      <a:pt x="516" y="34"/>
                                      <a:pt x="512" y="31"/>
                                    </a:cubicBezTo>
                                    <a:cubicBezTo>
                                      <a:pt x="509" y="27"/>
                                      <a:pt x="504" y="25"/>
                                      <a:pt x="499" y="25"/>
                                    </a:cubicBezTo>
                                    <a:cubicBezTo>
                                      <a:pt x="493" y="25"/>
                                      <a:pt x="488" y="27"/>
                                      <a:pt x="485" y="31"/>
                                    </a:cubicBezTo>
                                    <a:cubicBezTo>
                                      <a:pt x="481" y="34"/>
                                      <a:pt x="479" y="39"/>
                                      <a:pt x="479" y="44"/>
                                    </a:cubicBezTo>
                                    <a:cubicBezTo>
                                      <a:pt x="479" y="46"/>
                                      <a:pt x="479" y="47"/>
                                      <a:pt x="480" y="48"/>
                                    </a:cubicBezTo>
                                    <a:cubicBezTo>
                                      <a:pt x="481" y="48"/>
                                      <a:pt x="483" y="47"/>
                                      <a:pt x="485" y="46"/>
                                    </a:cubicBezTo>
                                    <a:cubicBezTo>
                                      <a:pt x="485" y="46"/>
                                      <a:pt x="485" y="45"/>
                                      <a:pt x="485" y="44"/>
                                    </a:cubicBezTo>
                                    <a:cubicBezTo>
                                      <a:pt x="485" y="37"/>
                                      <a:pt x="491" y="31"/>
                                      <a:pt x="499" y="31"/>
                                    </a:cubicBezTo>
                                    <a:cubicBezTo>
                                      <a:pt x="506" y="31"/>
                                      <a:pt x="512" y="37"/>
                                      <a:pt x="512" y="44"/>
                                    </a:cubicBezTo>
                                    <a:close/>
                                    <a:moveTo>
                                      <a:pt x="505" y="44"/>
                                    </a:moveTo>
                                    <a:cubicBezTo>
                                      <a:pt x="505" y="45"/>
                                      <a:pt x="505" y="45"/>
                                      <a:pt x="505" y="45"/>
                                    </a:cubicBezTo>
                                    <a:cubicBezTo>
                                      <a:pt x="507" y="45"/>
                                      <a:pt x="509" y="46"/>
                                      <a:pt x="510" y="46"/>
                                    </a:cubicBezTo>
                                    <a:cubicBezTo>
                                      <a:pt x="511" y="45"/>
                                      <a:pt x="511" y="45"/>
                                      <a:pt x="511" y="44"/>
                                    </a:cubicBezTo>
                                    <a:cubicBezTo>
                                      <a:pt x="511" y="38"/>
                                      <a:pt x="505" y="32"/>
                                      <a:pt x="499" y="32"/>
                                    </a:cubicBezTo>
                                    <a:cubicBezTo>
                                      <a:pt x="492" y="32"/>
                                      <a:pt x="487" y="38"/>
                                      <a:pt x="487" y="44"/>
                                    </a:cubicBezTo>
                                    <a:cubicBezTo>
                                      <a:pt x="487" y="45"/>
                                      <a:pt x="487" y="45"/>
                                      <a:pt x="487" y="46"/>
                                    </a:cubicBezTo>
                                    <a:cubicBezTo>
                                      <a:pt x="489" y="46"/>
                                      <a:pt x="490" y="45"/>
                                      <a:pt x="492" y="45"/>
                                    </a:cubicBezTo>
                                    <a:cubicBezTo>
                                      <a:pt x="492" y="45"/>
                                      <a:pt x="492" y="45"/>
                                      <a:pt x="492" y="44"/>
                                    </a:cubicBezTo>
                                    <a:cubicBezTo>
                                      <a:pt x="492" y="41"/>
                                      <a:pt x="495" y="38"/>
                                      <a:pt x="499" y="38"/>
                                    </a:cubicBezTo>
                                    <a:cubicBezTo>
                                      <a:pt x="502" y="38"/>
                                      <a:pt x="505" y="41"/>
                                      <a:pt x="505" y="44"/>
                                    </a:cubicBezTo>
                                    <a:close/>
                                    <a:moveTo>
                                      <a:pt x="499" y="39"/>
                                    </a:moveTo>
                                    <a:cubicBezTo>
                                      <a:pt x="496" y="39"/>
                                      <a:pt x="494" y="42"/>
                                      <a:pt x="494" y="44"/>
                                    </a:cubicBezTo>
                                    <a:cubicBezTo>
                                      <a:pt x="494" y="45"/>
                                      <a:pt x="494" y="45"/>
                                      <a:pt x="494" y="45"/>
                                    </a:cubicBezTo>
                                    <a:cubicBezTo>
                                      <a:pt x="495" y="45"/>
                                      <a:pt x="497" y="45"/>
                                      <a:pt x="499" y="45"/>
                                    </a:cubicBezTo>
                                    <a:cubicBezTo>
                                      <a:pt x="500" y="45"/>
                                      <a:pt x="502" y="45"/>
                                      <a:pt x="504" y="45"/>
                                    </a:cubicBezTo>
                                    <a:cubicBezTo>
                                      <a:pt x="504" y="45"/>
                                      <a:pt x="504" y="45"/>
                                      <a:pt x="504" y="44"/>
                                    </a:cubicBezTo>
                                    <a:cubicBezTo>
                                      <a:pt x="504" y="42"/>
                                      <a:pt x="501" y="39"/>
                                      <a:pt x="499" y="39"/>
                                    </a:cubicBezTo>
                                    <a:close/>
                                    <a:moveTo>
                                      <a:pt x="464" y="61"/>
                                    </a:moveTo>
                                    <a:cubicBezTo>
                                      <a:pt x="455" y="70"/>
                                      <a:pt x="449" y="82"/>
                                      <a:pt x="449" y="96"/>
                                    </a:cubicBezTo>
                                    <a:cubicBezTo>
                                      <a:pt x="449" y="96"/>
                                      <a:pt x="449" y="97"/>
                                      <a:pt x="449" y="97"/>
                                    </a:cubicBezTo>
                                    <a:cubicBezTo>
                                      <a:pt x="451" y="98"/>
                                      <a:pt x="453" y="98"/>
                                      <a:pt x="455" y="99"/>
                                    </a:cubicBezTo>
                                    <a:cubicBezTo>
                                      <a:pt x="455" y="98"/>
                                      <a:pt x="455" y="97"/>
                                      <a:pt x="455" y="96"/>
                                    </a:cubicBezTo>
                                    <a:cubicBezTo>
                                      <a:pt x="455" y="72"/>
                                      <a:pt x="475" y="52"/>
                                      <a:pt x="499" y="52"/>
                                    </a:cubicBezTo>
                                    <a:cubicBezTo>
                                      <a:pt x="523" y="52"/>
                                      <a:pt x="542" y="72"/>
                                      <a:pt x="542" y="96"/>
                                    </a:cubicBezTo>
                                    <a:cubicBezTo>
                                      <a:pt x="542" y="97"/>
                                      <a:pt x="542" y="98"/>
                                      <a:pt x="542" y="99"/>
                                    </a:cubicBezTo>
                                    <a:cubicBezTo>
                                      <a:pt x="544" y="98"/>
                                      <a:pt x="546" y="98"/>
                                      <a:pt x="548" y="97"/>
                                    </a:cubicBezTo>
                                    <a:cubicBezTo>
                                      <a:pt x="548" y="97"/>
                                      <a:pt x="548" y="96"/>
                                      <a:pt x="548" y="96"/>
                                    </a:cubicBezTo>
                                    <a:cubicBezTo>
                                      <a:pt x="548" y="82"/>
                                      <a:pt x="543" y="70"/>
                                      <a:pt x="534" y="61"/>
                                    </a:cubicBezTo>
                                    <a:cubicBezTo>
                                      <a:pt x="525" y="52"/>
                                      <a:pt x="512" y="46"/>
                                      <a:pt x="499" y="46"/>
                                    </a:cubicBezTo>
                                    <a:cubicBezTo>
                                      <a:pt x="485" y="46"/>
                                      <a:pt x="473" y="52"/>
                                      <a:pt x="464" y="61"/>
                                    </a:cubicBezTo>
                                    <a:close/>
                                    <a:moveTo>
                                      <a:pt x="650" y="44"/>
                                    </a:moveTo>
                                    <a:cubicBezTo>
                                      <a:pt x="650" y="47"/>
                                      <a:pt x="649" y="50"/>
                                      <a:pt x="648" y="53"/>
                                    </a:cubicBezTo>
                                    <a:cubicBezTo>
                                      <a:pt x="649" y="53"/>
                                      <a:pt x="650" y="54"/>
                                      <a:pt x="651" y="54"/>
                                    </a:cubicBezTo>
                                    <a:cubicBezTo>
                                      <a:pt x="652" y="53"/>
                                      <a:pt x="653" y="53"/>
                                      <a:pt x="654" y="52"/>
                                    </a:cubicBezTo>
                                    <a:cubicBezTo>
                                      <a:pt x="655" y="50"/>
                                      <a:pt x="655" y="47"/>
                                      <a:pt x="655" y="44"/>
                                    </a:cubicBezTo>
                                    <a:cubicBezTo>
                                      <a:pt x="655" y="35"/>
                                      <a:pt x="651" y="26"/>
                                      <a:pt x="645" y="20"/>
                                    </a:cubicBezTo>
                                    <a:cubicBezTo>
                                      <a:pt x="639" y="14"/>
                                      <a:pt x="630" y="10"/>
                                      <a:pt x="621" y="10"/>
                                    </a:cubicBezTo>
                                    <a:cubicBezTo>
                                      <a:pt x="611" y="10"/>
                                      <a:pt x="603" y="14"/>
                                      <a:pt x="597" y="20"/>
                                    </a:cubicBezTo>
                                    <a:cubicBezTo>
                                      <a:pt x="590" y="26"/>
                                      <a:pt x="587" y="35"/>
                                      <a:pt x="587" y="44"/>
                                    </a:cubicBezTo>
                                    <a:cubicBezTo>
                                      <a:pt x="587" y="47"/>
                                      <a:pt x="587" y="50"/>
                                      <a:pt x="588" y="53"/>
                                    </a:cubicBezTo>
                                    <a:cubicBezTo>
                                      <a:pt x="589" y="53"/>
                                      <a:pt x="589" y="54"/>
                                      <a:pt x="590" y="55"/>
                                    </a:cubicBezTo>
                                    <a:cubicBezTo>
                                      <a:pt x="591" y="54"/>
                                      <a:pt x="592" y="53"/>
                                      <a:pt x="593" y="53"/>
                                    </a:cubicBezTo>
                                    <a:cubicBezTo>
                                      <a:pt x="592" y="50"/>
                                      <a:pt x="592" y="47"/>
                                      <a:pt x="592" y="44"/>
                                    </a:cubicBezTo>
                                    <a:cubicBezTo>
                                      <a:pt x="592" y="28"/>
                                      <a:pt x="605" y="16"/>
                                      <a:pt x="621" y="16"/>
                                    </a:cubicBezTo>
                                    <a:cubicBezTo>
                                      <a:pt x="637" y="16"/>
                                      <a:pt x="650" y="28"/>
                                      <a:pt x="650" y="44"/>
                                    </a:cubicBezTo>
                                    <a:close/>
                                    <a:moveTo>
                                      <a:pt x="642" y="44"/>
                                    </a:moveTo>
                                    <a:cubicBezTo>
                                      <a:pt x="642" y="46"/>
                                      <a:pt x="642" y="47"/>
                                      <a:pt x="641" y="49"/>
                                    </a:cubicBezTo>
                                    <a:cubicBezTo>
                                      <a:pt x="643" y="50"/>
                                      <a:pt x="645" y="51"/>
                                      <a:pt x="647" y="52"/>
                                    </a:cubicBezTo>
                                    <a:cubicBezTo>
                                      <a:pt x="648" y="49"/>
                                      <a:pt x="648" y="47"/>
                                      <a:pt x="648" y="44"/>
                                    </a:cubicBezTo>
                                    <a:cubicBezTo>
                                      <a:pt x="648" y="37"/>
                                      <a:pt x="645" y="30"/>
                                      <a:pt x="640" y="25"/>
                                    </a:cubicBezTo>
                                    <a:cubicBezTo>
                                      <a:pt x="635" y="20"/>
                                      <a:pt x="628" y="17"/>
                                      <a:pt x="621" y="17"/>
                                    </a:cubicBezTo>
                                    <a:cubicBezTo>
                                      <a:pt x="613" y="17"/>
                                      <a:pt x="607" y="20"/>
                                      <a:pt x="602" y="25"/>
                                    </a:cubicBezTo>
                                    <a:cubicBezTo>
                                      <a:pt x="597" y="30"/>
                                      <a:pt x="594" y="37"/>
                                      <a:pt x="594" y="44"/>
                                    </a:cubicBezTo>
                                    <a:cubicBezTo>
                                      <a:pt x="594" y="47"/>
                                      <a:pt x="594" y="49"/>
                                      <a:pt x="595" y="52"/>
                                    </a:cubicBezTo>
                                    <a:cubicBezTo>
                                      <a:pt x="596" y="51"/>
                                      <a:pt x="598" y="50"/>
                                      <a:pt x="600" y="49"/>
                                    </a:cubicBezTo>
                                    <a:cubicBezTo>
                                      <a:pt x="600" y="47"/>
                                      <a:pt x="600" y="46"/>
                                      <a:pt x="600" y="44"/>
                                    </a:cubicBezTo>
                                    <a:cubicBezTo>
                                      <a:pt x="600" y="33"/>
                                      <a:pt x="609" y="23"/>
                                      <a:pt x="621" y="23"/>
                                    </a:cubicBezTo>
                                    <a:cubicBezTo>
                                      <a:pt x="632" y="23"/>
                                      <a:pt x="642" y="33"/>
                                      <a:pt x="642" y="44"/>
                                    </a:cubicBezTo>
                                    <a:close/>
                                    <a:moveTo>
                                      <a:pt x="634" y="44"/>
                                    </a:moveTo>
                                    <a:cubicBezTo>
                                      <a:pt x="634" y="45"/>
                                      <a:pt x="634" y="46"/>
                                      <a:pt x="634" y="46"/>
                                    </a:cubicBezTo>
                                    <a:cubicBezTo>
                                      <a:pt x="636" y="47"/>
                                      <a:pt x="638" y="48"/>
                                      <a:pt x="640" y="48"/>
                                    </a:cubicBezTo>
                                    <a:cubicBezTo>
                                      <a:pt x="640" y="47"/>
                                      <a:pt x="640" y="46"/>
                                      <a:pt x="640" y="44"/>
                                    </a:cubicBezTo>
                                    <a:cubicBezTo>
                                      <a:pt x="640" y="39"/>
                                      <a:pt x="638" y="34"/>
                                      <a:pt x="635" y="31"/>
                                    </a:cubicBezTo>
                                    <a:cubicBezTo>
                                      <a:pt x="631" y="27"/>
                                      <a:pt x="626" y="25"/>
                                      <a:pt x="621" y="25"/>
                                    </a:cubicBezTo>
                                    <a:cubicBezTo>
                                      <a:pt x="615" y="25"/>
                                      <a:pt x="611" y="27"/>
                                      <a:pt x="607" y="31"/>
                                    </a:cubicBezTo>
                                    <a:cubicBezTo>
                                      <a:pt x="603" y="34"/>
                                      <a:pt x="601" y="39"/>
                                      <a:pt x="601" y="44"/>
                                    </a:cubicBezTo>
                                    <a:cubicBezTo>
                                      <a:pt x="601" y="46"/>
                                      <a:pt x="601" y="47"/>
                                      <a:pt x="602" y="48"/>
                                    </a:cubicBezTo>
                                    <a:cubicBezTo>
                                      <a:pt x="604" y="48"/>
                                      <a:pt x="605" y="47"/>
                                      <a:pt x="607" y="46"/>
                                    </a:cubicBezTo>
                                    <a:cubicBezTo>
                                      <a:pt x="607" y="46"/>
                                      <a:pt x="607" y="45"/>
                                      <a:pt x="607" y="44"/>
                                    </a:cubicBezTo>
                                    <a:cubicBezTo>
                                      <a:pt x="607" y="37"/>
                                      <a:pt x="613" y="31"/>
                                      <a:pt x="621" y="31"/>
                                    </a:cubicBezTo>
                                    <a:cubicBezTo>
                                      <a:pt x="628" y="31"/>
                                      <a:pt x="634" y="37"/>
                                      <a:pt x="634" y="44"/>
                                    </a:cubicBezTo>
                                    <a:close/>
                                    <a:moveTo>
                                      <a:pt x="628" y="44"/>
                                    </a:moveTo>
                                    <a:cubicBezTo>
                                      <a:pt x="628" y="45"/>
                                      <a:pt x="627" y="45"/>
                                      <a:pt x="627" y="45"/>
                                    </a:cubicBezTo>
                                    <a:cubicBezTo>
                                      <a:pt x="629" y="45"/>
                                      <a:pt x="631" y="46"/>
                                      <a:pt x="633" y="46"/>
                                    </a:cubicBezTo>
                                    <a:cubicBezTo>
                                      <a:pt x="633" y="45"/>
                                      <a:pt x="633" y="45"/>
                                      <a:pt x="633" y="44"/>
                                    </a:cubicBezTo>
                                    <a:cubicBezTo>
                                      <a:pt x="633" y="38"/>
                                      <a:pt x="627" y="32"/>
                                      <a:pt x="621" y="32"/>
                                    </a:cubicBezTo>
                                    <a:cubicBezTo>
                                      <a:pt x="614" y="32"/>
                                      <a:pt x="609" y="38"/>
                                      <a:pt x="609" y="44"/>
                                    </a:cubicBezTo>
                                    <a:cubicBezTo>
                                      <a:pt x="609" y="45"/>
                                      <a:pt x="609" y="45"/>
                                      <a:pt x="609" y="46"/>
                                    </a:cubicBezTo>
                                    <a:cubicBezTo>
                                      <a:pt x="611" y="46"/>
                                      <a:pt x="612" y="45"/>
                                      <a:pt x="614" y="45"/>
                                    </a:cubicBezTo>
                                    <a:cubicBezTo>
                                      <a:pt x="614" y="45"/>
                                      <a:pt x="614" y="45"/>
                                      <a:pt x="614" y="44"/>
                                    </a:cubicBezTo>
                                    <a:cubicBezTo>
                                      <a:pt x="614" y="41"/>
                                      <a:pt x="617" y="38"/>
                                      <a:pt x="621" y="38"/>
                                    </a:cubicBezTo>
                                    <a:cubicBezTo>
                                      <a:pt x="625" y="38"/>
                                      <a:pt x="628" y="41"/>
                                      <a:pt x="628" y="44"/>
                                    </a:cubicBezTo>
                                    <a:close/>
                                    <a:moveTo>
                                      <a:pt x="621" y="39"/>
                                    </a:moveTo>
                                    <a:cubicBezTo>
                                      <a:pt x="618" y="39"/>
                                      <a:pt x="616" y="42"/>
                                      <a:pt x="616" y="44"/>
                                    </a:cubicBezTo>
                                    <a:cubicBezTo>
                                      <a:pt x="616" y="45"/>
                                      <a:pt x="616" y="45"/>
                                      <a:pt x="616" y="45"/>
                                    </a:cubicBezTo>
                                    <a:cubicBezTo>
                                      <a:pt x="617" y="45"/>
                                      <a:pt x="619" y="45"/>
                                      <a:pt x="621" y="45"/>
                                    </a:cubicBezTo>
                                    <a:cubicBezTo>
                                      <a:pt x="623" y="45"/>
                                      <a:pt x="624" y="45"/>
                                      <a:pt x="626" y="45"/>
                                    </a:cubicBezTo>
                                    <a:cubicBezTo>
                                      <a:pt x="626" y="45"/>
                                      <a:pt x="626" y="45"/>
                                      <a:pt x="626" y="44"/>
                                    </a:cubicBezTo>
                                    <a:cubicBezTo>
                                      <a:pt x="626" y="42"/>
                                      <a:pt x="624" y="39"/>
                                      <a:pt x="621" y="39"/>
                                    </a:cubicBezTo>
                                    <a:close/>
                                    <a:moveTo>
                                      <a:pt x="586" y="61"/>
                                    </a:moveTo>
                                    <a:cubicBezTo>
                                      <a:pt x="577" y="70"/>
                                      <a:pt x="571" y="82"/>
                                      <a:pt x="571" y="96"/>
                                    </a:cubicBezTo>
                                    <a:cubicBezTo>
                                      <a:pt x="571" y="96"/>
                                      <a:pt x="571" y="97"/>
                                      <a:pt x="571" y="97"/>
                                    </a:cubicBezTo>
                                    <a:cubicBezTo>
                                      <a:pt x="573" y="98"/>
                                      <a:pt x="575" y="98"/>
                                      <a:pt x="577" y="99"/>
                                    </a:cubicBezTo>
                                    <a:cubicBezTo>
                                      <a:pt x="577" y="98"/>
                                      <a:pt x="577" y="97"/>
                                      <a:pt x="577" y="96"/>
                                    </a:cubicBezTo>
                                    <a:cubicBezTo>
                                      <a:pt x="577" y="72"/>
                                      <a:pt x="597" y="52"/>
                                      <a:pt x="621" y="52"/>
                                    </a:cubicBezTo>
                                    <a:cubicBezTo>
                                      <a:pt x="645" y="52"/>
                                      <a:pt x="664" y="72"/>
                                      <a:pt x="664" y="96"/>
                                    </a:cubicBezTo>
                                    <a:cubicBezTo>
                                      <a:pt x="664" y="97"/>
                                      <a:pt x="664" y="98"/>
                                      <a:pt x="664" y="99"/>
                                    </a:cubicBezTo>
                                    <a:cubicBezTo>
                                      <a:pt x="666" y="98"/>
                                      <a:pt x="668" y="97"/>
                                      <a:pt x="670" y="97"/>
                                    </a:cubicBezTo>
                                    <a:cubicBezTo>
                                      <a:pt x="670" y="97"/>
                                      <a:pt x="670" y="96"/>
                                      <a:pt x="670" y="96"/>
                                    </a:cubicBezTo>
                                    <a:cubicBezTo>
                                      <a:pt x="670" y="82"/>
                                      <a:pt x="665" y="70"/>
                                      <a:pt x="656" y="61"/>
                                    </a:cubicBezTo>
                                    <a:cubicBezTo>
                                      <a:pt x="647" y="52"/>
                                      <a:pt x="635" y="46"/>
                                      <a:pt x="621" y="46"/>
                                    </a:cubicBezTo>
                                    <a:cubicBezTo>
                                      <a:pt x="607" y="46"/>
                                      <a:pt x="595" y="52"/>
                                      <a:pt x="586" y="61"/>
                                    </a:cubicBezTo>
                                    <a:close/>
                                    <a:moveTo>
                                      <a:pt x="770" y="44"/>
                                    </a:moveTo>
                                    <a:cubicBezTo>
                                      <a:pt x="770" y="47"/>
                                      <a:pt x="770" y="50"/>
                                      <a:pt x="769" y="53"/>
                                    </a:cubicBezTo>
                                    <a:cubicBezTo>
                                      <a:pt x="770" y="53"/>
                                      <a:pt x="771" y="54"/>
                                      <a:pt x="772" y="55"/>
                                    </a:cubicBezTo>
                                    <a:cubicBezTo>
                                      <a:pt x="773" y="54"/>
                                      <a:pt x="774" y="53"/>
                                      <a:pt x="775" y="53"/>
                                    </a:cubicBezTo>
                                    <a:cubicBezTo>
                                      <a:pt x="776" y="50"/>
                                      <a:pt x="776" y="47"/>
                                      <a:pt x="776" y="44"/>
                                    </a:cubicBezTo>
                                    <a:cubicBezTo>
                                      <a:pt x="776" y="35"/>
                                      <a:pt x="772" y="26"/>
                                      <a:pt x="766" y="20"/>
                                    </a:cubicBezTo>
                                    <a:cubicBezTo>
                                      <a:pt x="760" y="14"/>
                                      <a:pt x="751" y="10"/>
                                      <a:pt x="742" y="10"/>
                                    </a:cubicBezTo>
                                    <a:cubicBezTo>
                                      <a:pt x="732" y="10"/>
                                      <a:pt x="724" y="14"/>
                                      <a:pt x="717" y="20"/>
                                    </a:cubicBezTo>
                                    <a:cubicBezTo>
                                      <a:pt x="711" y="26"/>
                                      <a:pt x="707" y="35"/>
                                      <a:pt x="707" y="44"/>
                                    </a:cubicBezTo>
                                    <a:cubicBezTo>
                                      <a:pt x="707" y="47"/>
                                      <a:pt x="708" y="50"/>
                                      <a:pt x="708" y="53"/>
                                    </a:cubicBezTo>
                                    <a:cubicBezTo>
                                      <a:pt x="709" y="53"/>
                                      <a:pt x="710" y="54"/>
                                      <a:pt x="711" y="55"/>
                                    </a:cubicBezTo>
                                    <a:cubicBezTo>
                                      <a:pt x="712" y="54"/>
                                      <a:pt x="713" y="53"/>
                                      <a:pt x="714" y="53"/>
                                    </a:cubicBezTo>
                                    <a:cubicBezTo>
                                      <a:pt x="713" y="50"/>
                                      <a:pt x="713" y="47"/>
                                      <a:pt x="713" y="44"/>
                                    </a:cubicBezTo>
                                    <a:cubicBezTo>
                                      <a:pt x="713" y="28"/>
                                      <a:pt x="726" y="16"/>
                                      <a:pt x="742" y="16"/>
                                    </a:cubicBezTo>
                                    <a:cubicBezTo>
                                      <a:pt x="758" y="16"/>
                                      <a:pt x="770" y="28"/>
                                      <a:pt x="770" y="44"/>
                                    </a:cubicBezTo>
                                    <a:close/>
                                    <a:moveTo>
                                      <a:pt x="763" y="44"/>
                                    </a:moveTo>
                                    <a:cubicBezTo>
                                      <a:pt x="763" y="46"/>
                                      <a:pt x="763" y="47"/>
                                      <a:pt x="762" y="49"/>
                                    </a:cubicBezTo>
                                    <a:cubicBezTo>
                                      <a:pt x="764" y="50"/>
                                      <a:pt x="766" y="51"/>
                                      <a:pt x="768" y="52"/>
                                    </a:cubicBezTo>
                                    <a:cubicBezTo>
                                      <a:pt x="769" y="49"/>
                                      <a:pt x="769" y="47"/>
                                      <a:pt x="769" y="44"/>
                                    </a:cubicBezTo>
                                    <a:cubicBezTo>
                                      <a:pt x="769" y="37"/>
                                      <a:pt x="766" y="30"/>
                                      <a:pt x="761" y="25"/>
                                    </a:cubicBezTo>
                                    <a:cubicBezTo>
                                      <a:pt x="756" y="20"/>
                                      <a:pt x="749" y="17"/>
                                      <a:pt x="742" y="17"/>
                                    </a:cubicBezTo>
                                    <a:cubicBezTo>
                                      <a:pt x="734" y="17"/>
                                      <a:pt x="727" y="20"/>
                                      <a:pt x="722" y="25"/>
                                    </a:cubicBezTo>
                                    <a:cubicBezTo>
                                      <a:pt x="718" y="30"/>
                                      <a:pt x="714" y="37"/>
                                      <a:pt x="714" y="44"/>
                                    </a:cubicBezTo>
                                    <a:cubicBezTo>
                                      <a:pt x="714" y="47"/>
                                      <a:pt x="715" y="49"/>
                                      <a:pt x="715" y="52"/>
                                    </a:cubicBezTo>
                                    <a:cubicBezTo>
                                      <a:pt x="717" y="51"/>
                                      <a:pt x="719" y="50"/>
                                      <a:pt x="721" y="49"/>
                                    </a:cubicBezTo>
                                    <a:cubicBezTo>
                                      <a:pt x="721" y="47"/>
                                      <a:pt x="721" y="46"/>
                                      <a:pt x="721" y="44"/>
                                    </a:cubicBezTo>
                                    <a:cubicBezTo>
                                      <a:pt x="721" y="33"/>
                                      <a:pt x="730" y="23"/>
                                      <a:pt x="742" y="23"/>
                                    </a:cubicBezTo>
                                    <a:cubicBezTo>
                                      <a:pt x="753" y="23"/>
                                      <a:pt x="763" y="33"/>
                                      <a:pt x="763" y="44"/>
                                    </a:cubicBezTo>
                                    <a:close/>
                                    <a:moveTo>
                                      <a:pt x="755" y="44"/>
                                    </a:moveTo>
                                    <a:cubicBezTo>
                                      <a:pt x="755" y="45"/>
                                      <a:pt x="755" y="46"/>
                                      <a:pt x="755" y="46"/>
                                    </a:cubicBezTo>
                                    <a:cubicBezTo>
                                      <a:pt x="757" y="47"/>
                                      <a:pt x="759" y="48"/>
                                      <a:pt x="761" y="48"/>
                                    </a:cubicBezTo>
                                    <a:cubicBezTo>
                                      <a:pt x="761" y="47"/>
                                      <a:pt x="761" y="46"/>
                                      <a:pt x="761" y="44"/>
                                    </a:cubicBezTo>
                                    <a:cubicBezTo>
                                      <a:pt x="761" y="39"/>
                                      <a:pt x="759" y="34"/>
                                      <a:pt x="755" y="31"/>
                                    </a:cubicBezTo>
                                    <a:cubicBezTo>
                                      <a:pt x="752" y="27"/>
                                      <a:pt x="747" y="25"/>
                                      <a:pt x="742" y="25"/>
                                    </a:cubicBezTo>
                                    <a:cubicBezTo>
                                      <a:pt x="736" y="25"/>
                                      <a:pt x="731" y="27"/>
                                      <a:pt x="728" y="31"/>
                                    </a:cubicBezTo>
                                    <a:cubicBezTo>
                                      <a:pt x="724" y="34"/>
                                      <a:pt x="722" y="39"/>
                                      <a:pt x="722" y="44"/>
                                    </a:cubicBezTo>
                                    <a:cubicBezTo>
                                      <a:pt x="722" y="46"/>
                                      <a:pt x="722" y="47"/>
                                      <a:pt x="723" y="48"/>
                                    </a:cubicBezTo>
                                    <a:cubicBezTo>
                                      <a:pt x="724" y="48"/>
                                      <a:pt x="726" y="47"/>
                                      <a:pt x="728" y="46"/>
                                    </a:cubicBezTo>
                                    <a:cubicBezTo>
                                      <a:pt x="728" y="46"/>
                                      <a:pt x="728" y="45"/>
                                      <a:pt x="728" y="44"/>
                                    </a:cubicBezTo>
                                    <a:cubicBezTo>
                                      <a:pt x="728" y="37"/>
                                      <a:pt x="734" y="31"/>
                                      <a:pt x="742" y="31"/>
                                    </a:cubicBezTo>
                                    <a:cubicBezTo>
                                      <a:pt x="749" y="31"/>
                                      <a:pt x="755" y="37"/>
                                      <a:pt x="755" y="44"/>
                                    </a:cubicBezTo>
                                    <a:close/>
                                    <a:moveTo>
                                      <a:pt x="748" y="44"/>
                                    </a:moveTo>
                                    <a:cubicBezTo>
                                      <a:pt x="748" y="45"/>
                                      <a:pt x="748" y="45"/>
                                      <a:pt x="748" y="45"/>
                                    </a:cubicBezTo>
                                    <a:cubicBezTo>
                                      <a:pt x="750" y="45"/>
                                      <a:pt x="752" y="46"/>
                                      <a:pt x="754" y="46"/>
                                    </a:cubicBezTo>
                                    <a:cubicBezTo>
                                      <a:pt x="754" y="45"/>
                                      <a:pt x="754" y="45"/>
                                      <a:pt x="754" y="44"/>
                                    </a:cubicBezTo>
                                    <a:cubicBezTo>
                                      <a:pt x="754" y="38"/>
                                      <a:pt x="748" y="32"/>
                                      <a:pt x="742" y="32"/>
                                    </a:cubicBezTo>
                                    <a:cubicBezTo>
                                      <a:pt x="735" y="32"/>
                                      <a:pt x="730" y="38"/>
                                      <a:pt x="730" y="44"/>
                                    </a:cubicBezTo>
                                    <a:cubicBezTo>
                                      <a:pt x="730" y="45"/>
                                      <a:pt x="730" y="45"/>
                                      <a:pt x="730" y="46"/>
                                    </a:cubicBezTo>
                                    <a:cubicBezTo>
                                      <a:pt x="732" y="46"/>
                                      <a:pt x="733" y="45"/>
                                      <a:pt x="735" y="45"/>
                                    </a:cubicBezTo>
                                    <a:cubicBezTo>
                                      <a:pt x="735" y="45"/>
                                      <a:pt x="735" y="45"/>
                                      <a:pt x="735" y="44"/>
                                    </a:cubicBezTo>
                                    <a:cubicBezTo>
                                      <a:pt x="735" y="41"/>
                                      <a:pt x="738" y="38"/>
                                      <a:pt x="742" y="38"/>
                                    </a:cubicBezTo>
                                    <a:cubicBezTo>
                                      <a:pt x="745" y="38"/>
                                      <a:pt x="748" y="41"/>
                                      <a:pt x="748" y="44"/>
                                    </a:cubicBezTo>
                                    <a:close/>
                                    <a:moveTo>
                                      <a:pt x="742" y="39"/>
                                    </a:moveTo>
                                    <a:cubicBezTo>
                                      <a:pt x="739" y="39"/>
                                      <a:pt x="737" y="42"/>
                                      <a:pt x="737" y="44"/>
                                    </a:cubicBezTo>
                                    <a:cubicBezTo>
                                      <a:pt x="737" y="45"/>
                                      <a:pt x="737" y="45"/>
                                      <a:pt x="737" y="45"/>
                                    </a:cubicBezTo>
                                    <a:cubicBezTo>
                                      <a:pt x="738" y="45"/>
                                      <a:pt x="740" y="45"/>
                                      <a:pt x="742" y="45"/>
                                    </a:cubicBezTo>
                                    <a:cubicBezTo>
                                      <a:pt x="743" y="45"/>
                                      <a:pt x="745" y="45"/>
                                      <a:pt x="747" y="45"/>
                                    </a:cubicBezTo>
                                    <a:cubicBezTo>
                                      <a:pt x="747" y="45"/>
                                      <a:pt x="747" y="45"/>
                                      <a:pt x="747" y="44"/>
                                    </a:cubicBezTo>
                                    <a:cubicBezTo>
                                      <a:pt x="747" y="42"/>
                                      <a:pt x="745" y="39"/>
                                      <a:pt x="742" y="39"/>
                                    </a:cubicBezTo>
                                    <a:close/>
                                    <a:moveTo>
                                      <a:pt x="707" y="61"/>
                                    </a:moveTo>
                                    <a:cubicBezTo>
                                      <a:pt x="698" y="70"/>
                                      <a:pt x="692" y="82"/>
                                      <a:pt x="692" y="96"/>
                                    </a:cubicBezTo>
                                    <a:cubicBezTo>
                                      <a:pt x="692" y="96"/>
                                      <a:pt x="692" y="97"/>
                                      <a:pt x="692" y="97"/>
                                    </a:cubicBezTo>
                                    <a:cubicBezTo>
                                      <a:pt x="694" y="98"/>
                                      <a:pt x="696" y="98"/>
                                      <a:pt x="698" y="99"/>
                                    </a:cubicBezTo>
                                    <a:cubicBezTo>
                                      <a:pt x="698" y="98"/>
                                      <a:pt x="698" y="97"/>
                                      <a:pt x="698" y="96"/>
                                    </a:cubicBezTo>
                                    <a:cubicBezTo>
                                      <a:pt x="698" y="72"/>
                                      <a:pt x="718" y="52"/>
                                      <a:pt x="742" y="52"/>
                                    </a:cubicBezTo>
                                    <a:cubicBezTo>
                                      <a:pt x="766" y="52"/>
                                      <a:pt x="785" y="72"/>
                                      <a:pt x="785" y="96"/>
                                    </a:cubicBezTo>
                                    <a:cubicBezTo>
                                      <a:pt x="785" y="97"/>
                                      <a:pt x="785" y="98"/>
                                      <a:pt x="785" y="99"/>
                                    </a:cubicBezTo>
                                    <a:cubicBezTo>
                                      <a:pt x="787" y="98"/>
                                      <a:pt x="789" y="98"/>
                                      <a:pt x="791" y="97"/>
                                    </a:cubicBezTo>
                                    <a:cubicBezTo>
                                      <a:pt x="791" y="97"/>
                                      <a:pt x="791" y="96"/>
                                      <a:pt x="791" y="96"/>
                                    </a:cubicBezTo>
                                    <a:cubicBezTo>
                                      <a:pt x="791" y="82"/>
                                      <a:pt x="786" y="70"/>
                                      <a:pt x="777" y="61"/>
                                    </a:cubicBezTo>
                                    <a:cubicBezTo>
                                      <a:pt x="768" y="52"/>
                                      <a:pt x="755" y="46"/>
                                      <a:pt x="742" y="46"/>
                                    </a:cubicBezTo>
                                    <a:cubicBezTo>
                                      <a:pt x="728" y="46"/>
                                      <a:pt x="716" y="52"/>
                                      <a:pt x="707" y="61"/>
                                    </a:cubicBezTo>
                                    <a:close/>
                                    <a:moveTo>
                                      <a:pt x="777" y="96"/>
                                    </a:moveTo>
                                    <a:cubicBezTo>
                                      <a:pt x="777" y="98"/>
                                      <a:pt x="777" y="101"/>
                                      <a:pt x="777" y="103"/>
                                    </a:cubicBezTo>
                                    <a:cubicBezTo>
                                      <a:pt x="779" y="102"/>
                                      <a:pt x="781" y="101"/>
                                      <a:pt x="783" y="100"/>
                                    </a:cubicBezTo>
                                    <a:cubicBezTo>
                                      <a:pt x="784" y="98"/>
                                      <a:pt x="784" y="97"/>
                                      <a:pt x="784" y="96"/>
                                    </a:cubicBezTo>
                                    <a:cubicBezTo>
                                      <a:pt x="784" y="84"/>
                                      <a:pt x="779" y="74"/>
                                      <a:pt x="771" y="66"/>
                                    </a:cubicBezTo>
                                    <a:cubicBezTo>
                                      <a:pt x="764" y="59"/>
                                      <a:pt x="753" y="54"/>
                                      <a:pt x="742" y="54"/>
                                    </a:cubicBezTo>
                                    <a:cubicBezTo>
                                      <a:pt x="730" y="54"/>
                                      <a:pt x="720" y="59"/>
                                      <a:pt x="712" y="66"/>
                                    </a:cubicBezTo>
                                    <a:cubicBezTo>
                                      <a:pt x="704" y="74"/>
                                      <a:pt x="700" y="84"/>
                                      <a:pt x="700" y="96"/>
                                    </a:cubicBezTo>
                                    <a:cubicBezTo>
                                      <a:pt x="700" y="97"/>
                                      <a:pt x="700" y="98"/>
                                      <a:pt x="700" y="100"/>
                                    </a:cubicBezTo>
                                    <a:cubicBezTo>
                                      <a:pt x="702" y="101"/>
                                      <a:pt x="704" y="102"/>
                                      <a:pt x="707" y="103"/>
                                    </a:cubicBezTo>
                                    <a:cubicBezTo>
                                      <a:pt x="706" y="101"/>
                                      <a:pt x="706" y="98"/>
                                      <a:pt x="706" y="96"/>
                                    </a:cubicBezTo>
                                    <a:cubicBezTo>
                                      <a:pt x="706" y="76"/>
                                      <a:pt x="722" y="60"/>
                                      <a:pt x="742" y="60"/>
                                    </a:cubicBezTo>
                                    <a:cubicBezTo>
                                      <a:pt x="761" y="60"/>
                                      <a:pt x="777" y="76"/>
                                      <a:pt x="777" y="96"/>
                                    </a:cubicBezTo>
                                    <a:close/>
                                    <a:moveTo>
                                      <a:pt x="785" y="147"/>
                                    </a:moveTo>
                                    <a:cubicBezTo>
                                      <a:pt x="785" y="148"/>
                                      <a:pt x="785" y="149"/>
                                      <a:pt x="785" y="150"/>
                                    </a:cubicBezTo>
                                    <a:cubicBezTo>
                                      <a:pt x="787" y="150"/>
                                      <a:pt x="789" y="149"/>
                                      <a:pt x="791" y="149"/>
                                    </a:cubicBezTo>
                                    <a:cubicBezTo>
                                      <a:pt x="791" y="148"/>
                                      <a:pt x="791" y="148"/>
                                      <a:pt x="791" y="147"/>
                                    </a:cubicBezTo>
                                    <a:cubicBezTo>
                                      <a:pt x="791" y="133"/>
                                      <a:pt x="786" y="121"/>
                                      <a:pt x="777" y="112"/>
                                    </a:cubicBezTo>
                                    <a:cubicBezTo>
                                      <a:pt x="768" y="103"/>
                                      <a:pt x="755" y="98"/>
                                      <a:pt x="742" y="98"/>
                                    </a:cubicBezTo>
                                    <a:cubicBezTo>
                                      <a:pt x="728" y="98"/>
                                      <a:pt x="716" y="103"/>
                                      <a:pt x="707" y="112"/>
                                    </a:cubicBezTo>
                                    <a:cubicBezTo>
                                      <a:pt x="698" y="121"/>
                                      <a:pt x="692" y="133"/>
                                      <a:pt x="692" y="147"/>
                                    </a:cubicBezTo>
                                    <a:cubicBezTo>
                                      <a:pt x="692" y="148"/>
                                      <a:pt x="692" y="148"/>
                                      <a:pt x="692" y="149"/>
                                    </a:cubicBezTo>
                                    <a:cubicBezTo>
                                      <a:pt x="694" y="149"/>
                                      <a:pt x="696" y="150"/>
                                      <a:pt x="698" y="150"/>
                                    </a:cubicBezTo>
                                    <a:cubicBezTo>
                                      <a:pt x="698" y="149"/>
                                      <a:pt x="698" y="148"/>
                                      <a:pt x="698" y="147"/>
                                    </a:cubicBezTo>
                                    <a:cubicBezTo>
                                      <a:pt x="698" y="123"/>
                                      <a:pt x="718" y="104"/>
                                      <a:pt x="742" y="104"/>
                                    </a:cubicBezTo>
                                    <a:cubicBezTo>
                                      <a:pt x="766" y="104"/>
                                      <a:pt x="785" y="123"/>
                                      <a:pt x="785" y="147"/>
                                    </a:cubicBezTo>
                                    <a:close/>
                                    <a:moveTo>
                                      <a:pt x="777" y="147"/>
                                    </a:moveTo>
                                    <a:cubicBezTo>
                                      <a:pt x="777" y="150"/>
                                      <a:pt x="777" y="152"/>
                                      <a:pt x="777" y="154"/>
                                    </a:cubicBezTo>
                                    <a:cubicBezTo>
                                      <a:pt x="779" y="153"/>
                                      <a:pt x="781" y="152"/>
                                      <a:pt x="783" y="151"/>
                                    </a:cubicBezTo>
                                    <a:cubicBezTo>
                                      <a:pt x="784" y="150"/>
                                      <a:pt x="784" y="148"/>
                                      <a:pt x="784" y="147"/>
                                    </a:cubicBezTo>
                                    <a:cubicBezTo>
                                      <a:pt x="784" y="136"/>
                                      <a:pt x="779" y="125"/>
                                      <a:pt x="771" y="117"/>
                                    </a:cubicBezTo>
                                    <a:cubicBezTo>
                                      <a:pt x="764" y="110"/>
                                      <a:pt x="753" y="105"/>
                                      <a:pt x="742" y="105"/>
                                    </a:cubicBezTo>
                                    <a:cubicBezTo>
                                      <a:pt x="730" y="105"/>
                                      <a:pt x="720" y="110"/>
                                      <a:pt x="712" y="117"/>
                                    </a:cubicBezTo>
                                    <a:cubicBezTo>
                                      <a:pt x="704" y="125"/>
                                      <a:pt x="700" y="136"/>
                                      <a:pt x="700" y="147"/>
                                    </a:cubicBezTo>
                                    <a:cubicBezTo>
                                      <a:pt x="700" y="148"/>
                                      <a:pt x="700" y="150"/>
                                      <a:pt x="700" y="151"/>
                                    </a:cubicBezTo>
                                    <a:cubicBezTo>
                                      <a:pt x="702" y="152"/>
                                      <a:pt x="704" y="153"/>
                                      <a:pt x="707" y="154"/>
                                    </a:cubicBezTo>
                                    <a:cubicBezTo>
                                      <a:pt x="706" y="152"/>
                                      <a:pt x="706" y="150"/>
                                      <a:pt x="706" y="147"/>
                                    </a:cubicBezTo>
                                    <a:cubicBezTo>
                                      <a:pt x="706" y="127"/>
                                      <a:pt x="722" y="111"/>
                                      <a:pt x="742" y="111"/>
                                    </a:cubicBezTo>
                                    <a:cubicBezTo>
                                      <a:pt x="761" y="111"/>
                                      <a:pt x="777" y="127"/>
                                      <a:pt x="777" y="147"/>
                                    </a:cubicBezTo>
                                    <a:close/>
                                    <a:moveTo>
                                      <a:pt x="785" y="199"/>
                                    </a:moveTo>
                                    <a:cubicBezTo>
                                      <a:pt x="785" y="200"/>
                                      <a:pt x="785" y="201"/>
                                      <a:pt x="785" y="202"/>
                                    </a:cubicBezTo>
                                    <a:cubicBezTo>
                                      <a:pt x="787" y="201"/>
                                      <a:pt x="789" y="200"/>
                                      <a:pt x="791" y="200"/>
                                    </a:cubicBezTo>
                                    <a:cubicBezTo>
                                      <a:pt x="791" y="200"/>
                                      <a:pt x="791" y="199"/>
                                      <a:pt x="791" y="199"/>
                                    </a:cubicBezTo>
                                    <a:cubicBezTo>
                                      <a:pt x="791" y="185"/>
                                      <a:pt x="786" y="172"/>
                                      <a:pt x="777" y="163"/>
                                    </a:cubicBezTo>
                                    <a:cubicBezTo>
                                      <a:pt x="768" y="154"/>
                                      <a:pt x="755" y="149"/>
                                      <a:pt x="742" y="149"/>
                                    </a:cubicBezTo>
                                    <a:cubicBezTo>
                                      <a:pt x="728" y="149"/>
                                      <a:pt x="716" y="154"/>
                                      <a:pt x="707" y="163"/>
                                    </a:cubicBezTo>
                                    <a:cubicBezTo>
                                      <a:pt x="698" y="172"/>
                                      <a:pt x="692" y="185"/>
                                      <a:pt x="692" y="199"/>
                                    </a:cubicBezTo>
                                    <a:cubicBezTo>
                                      <a:pt x="692" y="199"/>
                                      <a:pt x="692" y="199"/>
                                      <a:pt x="692" y="200"/>
                                    </a:cubicBezTo>
                                    <a:cubicBezTo>
                                      <a:pt x="694" y="200"/>
                                      <a:pt x="696" y="201"/>
                                      <a:pt x="698" y="202"/>
                                    </a:cubicBezTo>
                                    <a:cubicBezTo>
                                      <a:pt x="698" y="201"/>
                                      <a:pt x="698" y="200"/>
                                      <a:pt x="698" y="199"/>
                                    </a:cubicBezTo>
                                    <a:cubicBezTo>
                                      <a:pt x="698" y="175"/>
                                      <a:pt x="718" y="155"/>
                                      <a:pt x="742" y="155"/>
                                    </a:cubicBezTo>
                                    <a:cubicBezTo>
                                      <a:pt x="766" y="155"/>
                                      <a:pt x="785" y="175"/>
                                      <a:pt x="785" y="199"/>
                                    </a:cubicBezTo>
                                    <a:close/>
                                    <a:moveTo>
                                      <a:pt x="777" y="199"/>
                                    </a:moveTo>
                                    <a:cubicBezTo>
                                      <a:pt x="777" y="201"/>
                                      <a:pt x="777" y="203"/>
                                      <a:pt x="777" y="206"/>
                                    </a:cubicBezTo>
                                    <a:cubicBezTo>
                                      <a:pt x="779" y="205"/>
                                      <a:pt x="781" y="203"/>
                                      <a:pt x="783" y="202"/>
                                    </a:cubicBezTo>
                                    <a:cubicBezTo>
                                      <a:pt x="784" y="201"/>
                                      <a:pt x="784" y="200"/>
                                      <a:pt x="784" y="199"/>
                                    </a:cubicBezTo>
                                    <a:cubicBezTo>
                                      <a:pt x="784" y="187"/>
                                      <a:pt x="779" y="176"/>
                                      <a:pt x="771" y="169"/>
                                    </a:cubicBezTo>
                                    <a:cubicBezTo>
                                      <a:pt x="764" y="161"/>
                                      <a:pt x="753" y="157"/>
                                      <a:pt x="742" y="157"/>
                                    </a:cubicBezTo>
                                    <a:cubicBezTo>
                                      <a:pt x="730" y="157"/>
                                      <a:pt x="720" y="161"/>
                                      <a:pt x="712" y="169"/>
                                    </a:cubicBezTo>
                                    <a:cubicBezTo>
                                      <a:pt x="704" y="176"/>
                                      <a:pt x="700" y="187"/>
                                      <a:pt x="700" y="199"/>
                                    </a:cubicBezTo>
                                    <a:cubicBezTo>
                                      <a:pt x="700" y="200"/>
                                      <a:pt x="700" y="201"/>
                                      <a:pt x="700" y="202"/>
                                    </a:cubicBezTo>
                                    <a:cubicBezTo>
                                      <a:pt x="702" y="203"/>
                                      <a:pt x="704" y="204"/>
                                      <a:pt x="707" y="206"/>
                                    </a:cubicBezTo>
                                    <a:cubicBezTo>
                                      <a:pt x="706" y="203"/>
                                      <a:pt x="706" y="201"/>
                                      <a:pt x="706" y="199"/>
                                    </a:cubicBezTo>
                                    <a:cubicBezTo>
                                      <a:pt x="706" y="179"/>
                                      <a:pt x="722" y="163"/>
                                      <a:pt x="742" y="163"/>
                                    </a:cubicBezTo>
                                    <a:cubicBezTo>
                                      <a:pt x="761" y="163"/>
                                      <a:pt x="777" y="179"/>
                                      <a:pt x="777" y="199"/>
                                    </a:cubicBezTo>
                                    <a:close/>
                                    <a:moveTo>
                                      <a:pt x="785" y="250"/>
                                    </a:moveTo>
                                    <a:cubicBezTo>
                                      <a:pt x="785" y="251"/>
                                      <a:pt x="785" y="252"/>
                                      <a:pt x="785" y="253"/>
                                    </a:cubicBezTo>
                                    <a:cubicBezTo>
                                      <a:pt x="787" y="252"/>
                                      <a:pt x="789" y="252"/>
                                      <a:pt x="791" y="251"/>
                                    </a:cubicBezTo>
                                    <a:cubicBezTo>
                                      <a:pt x="791" y="251"/>
                                      <a:pt x="791" y="250"/>
                                      <a:pt x="791" y="250"/>
                                    </a:cubicBezTo>
                                    <a:cubicBezTo>
                                      <a:pt x="791" y="236"/>
                                      <a:pt x="786" y="224"/>
                                      <a:pt x="777" y="215"/>
                                    </a:cubicBezTo>
                                    <a:cubicBezTo>
                                      <a:pt x="768" y="206"/>
                                      <a:pt x="755" y="200"/>
                                      <a:pt x="742" y="200"/>
                                    </a:cubicBezTo>
                                    <a:cubicBezTo>
                                      <a:pt x="728" y="200"/>
                                      <a:pt x="716" y="206"/>
                                      <a:pt x="707" y="215"/>
                                    </a:cubicBezTo>
                                    <a:cubicBezTo>
                                      <a:pt x="698" y="224"/>
                                      <a:pt x="692" y="236"/>
                                      <a:pt x="692" y="250"/>
                                    </a:cubicBezTo>
                                    <a:cubicBezTo>
                                      <a:pt x="692" y="250"/>
                                      <a:pt x="692" y="251"/>
                                      <a:pt x="692" y="251"/>
                                    </a:cubicBezTo>
                                    <a:cubicBezTo>
                                      <a:pt x="694" y="252"/>
                                      <a:pt x="696" y="252"/>
                                      <a:pt x="698" y="253"/>
                                    </a:cubicBezTo>
                                    <a:cubicBezTo>
                                      <a:pt x="698" y="252"/>
                                      <a:pt x="698" y="251"/>
                                      <a:pt x="698" y="250"/>
                                    </a:cubicBezTo>
                                    <a:cubicBezTo>
                                      <a:pt x="698" y="226"/>
                                      <a:pt x="718" y="206"/>
                                      <a:pt x="742" y="206"/>
                                    </a:cubicBezTo>
                                    <a:cubicBezTo>
                                      <a:pt x="766" y="206"/>
                                      <a:pt x="785" y="226"/>
                                      <a:pt x="785" y="250"/>
                                    </a:cubicBezTo>
                                    <a:close/>
                                    <a:moveTo>
                                      <a:pt x="777" y="250"/>
                                    </a:moveTo>
                                    <a:cubicBezTo>
                                      <a:pt x="777" y="252"/>
                                      <a:pt x="777" y="255"/>
                                      <a:pt x="777" y="257"/>
                                    </a:cubicBezTo>
                                    <a:cubicBezTo>
                                      <a:pt x="779" y="256"/>
                                      <a:pt x="781" y="255"/>
                                      <a:pt x="783" y="254"/>
                                    </a:cubicBezTo>
                                    <a:cubicBezTo>
                                      <a:pt x="784" y="253"/>
                                      <a:pt x="784" y="251"/>
                                      <a:pt x="784" y="250"/>
                                    </a:cubicBezTo>
                                    <a:cubicBezTo>
                                      <a:pt x="784" y="238"/>
                                      <a:pt x="779" y="228"/>
                                      <a:pt x="771" y="220"/>
                                    </a:cubicBezTo>
                                    <a:cubicBezTo>
                                      <a:pt x="764" y="213"/>
                                      <a:pt x="753" y="208"/>
                                      <a:pt x="742" y="208"/>
                                    </a:cubicBezTo>
                                    <a:cubicBezTo>
                                      <a:pt x="730" y="208"/>
                                      <a:pt x="720" y="213"/>
                                      <a:pt x="712" y="220"/>
                                    </a:cubicBezTo>
                                    <a:cubicBezTo>
                                      <a:pt x="704" y="228"/>
                                      <a:pt x="700" y="238"/>
                                      <a:pt x="700" y="250"/>
                                    </a:cubicBezTo>
                                    <a:cubicBezTo>
                                      <a:pt x="700" y="251"/>
                                      <a:pt x="700" y="253"/>
                                      <a:pt x="700" y="254"/>
                                    </a:cubicBezTo>
                                    <a:cubicBezTo>
                                      <a:pt x="702" y="255"/>
                                      <a:pt x="704" y="256"/>
                                      <a:pt x="707" y="257"/>
                                    </a:cubicBezTo>
                                    <a:cubicBezTo>
                                      <a:pt x="706" y="255"/>
                                      <a:pt x="706" y="252"/>
                                      <a:pt x="706" y="250"/>
                                    </a:cubicBezTo>
                                    <a:cubicBezTo>
                                      <a:pt x="706" y="230"/>
                                      <a:pt x="722" y="214"/>
                                      <a:pt x="742" y="214"/>
                                    </a:cubicBezTo>
                                    <a:cubicBezTo>
                                      <a:pt x="761" y="214"/>
                                      <a:pt x="777" y="230"/>
                                      <a:pt x="777" y="250"/>
                                    </a:cubicBezTo>
                                    <a:close/>
                                    <a:moveTo>
                                      <a:pt x="785" y="301"/>
                                    </a:moveTo>
                                    <a:cubicBezTo>
                                      <a:pt x="785" y="302"/>
                                      <a:pt x="785" y="304"/>
                                      <a:pt x="785" y="305"/>
                                    </a:cubicBezTo>
                                    <a:cubicBezTo>
                                      <a:pt x="787" y="304"/>
                                      <a:pt x="789" y="303"/>
                                      <a:pt x="791" y="303"/>
                                    </a:cubicBezTo>
                                    <a:cubicBezTo>
                                      <a:pt x="791" y="302"/>
                                      <a:pt x="791" y="302"/>
                                      <a:pt x="791" y="301"/>
                                    </a:cubicBezTo>
                                    <a:cubicBezTo>
                                      <a:pt x="791" y="288"/>
                                      <a:pt x="786" y="275"/>
                                      <a:pt x="777" y="266"/>
                                    </a:cubicBezTo>
                                    <a:cubicBezTo>
                                      <a:pt x="768" y="257"/>
                                      <a:pt x="755" y="252"/>
                                      <a:pt x="742" y="252"/>
                                    </a:cubicBezTo>
                                    <a:cubicBezTo>
                                      <a:pt x="728" y="252"/>
                                      <a:pt x="716" y="257"/>
                                      <a:pt x="707" y="266"/>
                                    </a:cubicBezTo>
                                    <a:cubicBezTo>
                                      <a:pt x="698" y="275"/>
                                      <a:pt x="692" y="288"/>
                                      <a:pt x="692" y="301"/>
                                    </a:cubicBezTo>
                                    <a:cubicBezTo>
                                      <a:pt x="692" y="302"/>
                                      <a:pt x="692" y="302"/>
                                      <a:pt x="692" y="303"/>
                                    </a:cubicBezTo>
                                    <a:cubicBezTo>
                                      <a:pt x="694" y="303"/>
                                      <a:pt x="696" y="304"/>
                                      <a:pt x="698" y="305"/>
                                    </a:cubicBezTo>
                                    <a:cubicBezTo>
                                      <a:pt x="698" y="303"/>
                                      <a:pt x="698" y="302"/>
                                      <a:pt x="698" y="301"/>
                                    </a:cubicBezTo>
                                    <a:cubicBezTo>
                                      <a:pt x="698" y="277"/>
                                      <a:pt x="718" y="258"/>
                                      <a:pt x="742" y="258"/>
                                    </a:cubicBezTo>
                                    <a:cubicBezTo>
                                      <a:pt x="766" y="258"/>
                                      <a:pt x="785" y="277"/>
                                      <a:pt x="785" y="301"/>
                                    </a:cubicBezTo>
                                    <a:close/>
                                    <a:moveTo>
                                      <a:pt x="777" y="301"/>
                                    </a:moveTo>
                                    <a:cubicBezTo>
                                      <a:pt x="777" y="304"/>
                                      <a:pt x="777" y="306"/>
                                      <a:pt x="777" y="309"/>
                                    </a:cubicBezTo>
                                    <a:cubicBezTo>
                                      <a:pt x="779" y="307"/>
                                      <a:pt x="781" y="306"/>
                                      <a:pt x="783" y="305"/>
                                    </a:cubicBezTo>
                                    <a:cubicBezTo>
                                      <a:pt x="784" y="304"/>
                                      <a:pt x="784" y="303"/>
                                      <a:pt x="784" y="301"/>
                                    </a:cubicBezTo>
                                    <a:cubicBezTo>
                                      <a:pt x="784" y="290"/>
                                      <a:pt x="779" y="279"/>
                                      <a:pt x="771" y="272"/>
                                    </a:cubicBezTo>
                                    <a:cubicBezTo>
                                      <a:pt x="764" y="264"/>
                                      <a:pt x="753" y="259"/>
                                      <a:pt x="742" y="259"/>
                                    </a:cubicBezTo>
                                    <a:cubicBezTo>
                                      <a:pt x="730" y="259"/>
                                      <a:pt x="720" y="264"/>
                                      <a:pt x="712" y="272"/>
                                    </a:cubicBezTo>
                                    <a:cubicBezTo>
                                      <a:pt x="704" y="279"/>
                                      <a:pt x="700" y="290"/>
                                      <a:pt x="700" y="301"/>
                                    </a:cubicBezTo>
                                    <a:cubicBezTo>
                                      <a:pt x="700" y="303"/>
                                      <a:pt x="700" y="304"/>
                                      <a:pt x="700" y="305"/>
                                    </a:cubicBezTo>
                                    <a:cubicBezTo>
                                      <a:pt x="702" y="306"/>
                                      <a:pt x="704" y="307"/>
                                      <a:pt x="707" y="308"/>
                                    </a:cubicBezTo>
                                    <a:cubicBezTo>
                                      <a:pt x="706" y="306"/>
                                      <a:pt x="706" y="304"/>
                                      <a:pt x="706" y="301"/>
                                    </a:cubicBezTo>
                                    <a:cubicBezTo>
                                      <a:pt x="706" y="282"/>
                                      <a:pt x="722" y="265"/>
                                      <a:pt x="742" y="265"/>
                                    </a:cubicBezTo>
                                    <a:cubicBezTo>
                                      <a:pt x="761" y="265"/>
                                      <a:pt x="777" y="282"/>
                                      <a:pt x="777" y="301"/>
                                    </a:cubicBezTo>
                                    <a:close/>
                                    <a:moveTo>
                                      <a:pt x="785" y="353"/>
                                    </a:moveTo>
                                    <a:cubicBezTo>
                                      <a:pt x="785" y="354"/>
                                      <a:pt x="785" y="355"/>
                                      <a:pt x="785" y="356"/>
                                    </a:cubicBezTo>
                                    <a:cubicBezTo>
                                      <a:pt x="787" y="355"/>
                                      <a:pt x="789" y="355"/>
                                      <a:pt x="791" y="354"/>
                                    </a:cubicBezTo>
                                    <a:cubicBezTo>
                                      <a:pt x="791" y="354"/>
                                      <a:pt x="791" y="353"/>
                                      <a:pt x="791" y="353"/>
                                    </a:cubicBezTo>
                                    <a:cubicBezTo>
                                      <a:pt x="791" y="339"/>
                                      <a:pt x="786" y="327"/>
                                      <a:pt x="777" y="318"/>
                                    </a:cubicBezTo>
                                    <a:cubicBezTo>
                                      <a:pt x="768" y="309"/>
                                      <a:pt x="755" y="303"/>
                                      <a:pt x="742" y="303"/>
                                    </a:cubicBezTo>
                                    <a:cubicBezTo>
                                      <a:pt x="728" y="303"/>
                                      <a:pt x="716" y="309"/>
                                      <a:pt x="707" y="318"/>
                                    </a:cubicBezTo>
                                    <a:cubicBezTo>
                                      <a:pt x="698" y="327"/>
                                      <a:pt x="692" y="339"/>
                                      <a:pt x="692" y="353"/>
                                    </a:cubicBezTo>
                                    <a:cubicBezTo>
                                      <a:pt x="692" y="353"/>
                                      <a:pt x="692" y="354"/>
                                      <a:pt x="692" y="354"/>
                                    </a:cubicBezTo>
                                    <a:cubicBezTo>
                                      <a:pt x="694" y="355"/>
                                      <a:pt x="696" y="355"/>
                                      <a:pt x="698" y="356"/>
                                    </a:cubicBezTo>
                                    <a:cubicBezTo>
                                      <a:pt x="698" y="355"/>
                                      <a:pt x="698" y="354"/>
                                      <a:pt x="698" y="353"/>
                                    </a:cubicBezTo>
                                    <a:cubicBezTo>
                                      <a:pt x="698" y="329"/>
                                      <a:pt x="718" y="309"/>
                                      <a:pt x="742" y="309"/>
                                    </a:cubicBezTo>
                                    <a:cubicBezTo>
                                      <a:pt x="766" y="309"/>
                                      <a:pt x="785" y="329"/>
                                      <a:pt x="785" y="353"/>
                                    </a:cubicBezTo>
                                    <a:close/>
                                    <a:moveTo>
                                      <a:pt x="777" y="353"/>
                                    </a:moveTo>
                                    <a:cubicBezTo>
                                      <a:pt x="777" y="355"/>
                                      <a:pt x="777" y="358"/>
                                      <a:pt x="777" y="360"/>
                                    </a:cubicBezTo>
                                    <a:cubicBezTo>
                                      <a:pt x="779" y="359"/>
                                      <a:pt x="781" y="358"/>
                                      <a:pt x="783" y="357"/>
                                    </a:cubicBezTo>
                                    <a:cubicBezTo>
                                      <a:pt x="784" y="355"/>
                                      <a:pt x="784" y="354"/>
                                      <a:pt x="784" y="353"/>
                                    </a:cubicBezTo>
                                    <a:cubicBezTo>
                                      <a:pt x="784" y="341"/>
                                      <a:pt x="779" y="331"/>
                                      <a:pt x="771" y="323"/>
                                    </a:cubicBezTo>
                                    <a:cubicBezTo>
                                      <a:pt x="764" y="315"/>
                                      <a:pt x="753" y="311"/>
                                      <a:pt x="742" y="311"/>
                                    </a:cubicBezTo>
                                    <a:cubicBezTo>
                                      <a:pt x="730" y="311"/>
                                      <a:pt x="720" y="315"/>
                                      <a:pt x="712" y="323"/>
                                    </a:cubicBezTo>
                                    <a:cubicBezTo>
                                      <a:pt x="704" y="331"/>
                                      <a:pt x="700" y="341"/>
                                      <a:pt x="700" y="353"/>
                                    </a:cubicBezTo>
                                    <a:cubicBezTo>
                                      <a:pt x="700" y="354"/>
                                      <a:pt x="700" y="355"/>
                                      <a:pt x="700" y="357"/>
                                    </a:cubicBezTo>
                                    <a:cubicBezTo>
                                      <a:pt x="702" y="357"/>
                                      <a:pt x="704" y="359"/>
                                      <a:pt x="707" y="360"/>
                                    </a:cubicBezTo>
                                    <a:cubicBezTo>
                                      <a:pt x="706" y="357"/>
                                      <a:pt x="706" y="355"/>
                                      <a:pt x="706" y="353"/>
                                    </a:cubicBezTo>
                                    <a:cubicBezTo>
                                      <a:pt x="706" y="333"/>
                                      <a:pt x="722" y="317"/>
                                      <a:pt x="742" y="317"/>
                                    </a:cubicBezTo>
                                    <a:cubicBezTo>
                                      <a:pt x="761" y="317"/>
                                      <a:pt x="777" y="333"/>
                                      <a:pt x="777" y="353"/>
                                    </a:cubicBezTo>
                                    <a:close/>
                                    <a:moveTo>
                                      <a:pt x="785" y="404"/>
                                    </a:moveTo>
                                    <a:cubicBezTo>
                                      <a:pt x="785" y="405"/>
                                      <a:pt x="785" y="406"/>
                                      <a:pt x="785" y="407"/>
                                    </a:cubicBezTo>
                                    <a:cubicBezTo>
                                      <a:pt x="787" y="407"/>
                                      <a:pt x="789" y="406"/>
                                      <a:pt x="791" y="406"/>
                                    </a:cubicBezTo>
                                    <a:cubicBezTo>
                                      <a:pt x="791" y="405"/>
                                      <a:pt x="791" y="405"/>
                                      <a:pt x="791" y="404"/>
                                    </a:cubicBezTo>
                                    <a:cubicBezTo>
                                      <a:pt x="791" y="390"/>
                                      <a:pt x="786" y="378"/>
                                      <a:pt x="777" y="369"/>
                                    </a:cubicBezTo>
                                    <a:cubicBezTo>
                                      <a:pt x="768" y="360"/>
                                      <a:pt x="755" y="354"/>
                                      <a:pt x="742" y="354"/>
                                    </a:cubicBezTo>
                                    <a:cubicBezTo>
                                      <a:pt x="728" y="354"/>
                                      <a:pt x="716" y="360"/>
                                      <a:pt x="707" y="369"/>
                                    </a:cubicBezTo>
                                    <a:cubicBezTo>
                                      <a:pt x="698" y="378"/>
                                      <a:pt x="692" y="390"/>
                                      <a:pt x="692" y="404"/>
                                    </a:cubicBezTo>
                                    <a:cubicBezTo>
                                      <a:pt x="692" y="405"/>
                                      <a:pt x="692" y="405"/>
                                      <a:pt x="692" y="405"/>
                                    </a:cubicBezTo>
                                    <a:cubicBezTo>
                                      <a:pt x="694" y="406"/>
                                      <a:pt x="696" y="407"/>
                                      <a:pt x="698" y="407"/>
                                    </a:cubicBezTo>
                                    <a:cubicBezTo>
                                      <a:pt x="698" y="406"/>
                                      <a:pt x="698" y="405"/>
                                      <a:pt x="698" y="404"/>
                                    </a:cubicBezTo>
                                    <a:cubicBezTo>
                                      <a:pt x="698" y="380"/>
                                      <a:pt x="718" y="361"/>
                                      <a:pt x="742" y="361"/>
                                    </a:cubicBezTo>
                                    <a:cubicBezTo>
                                      <a:pt x="766" y="361"/>
                                      <a:pt x="785" y="380"/>
                                      <a:pt x="785" y="404"/>
                                    </a:cubicBezTo>
                                    <a:close/>
                                    <a:moveTo>
                                      <a:pt x="777" y="404"/>
                                    </a:moveTo>
                                    <a:cubicBezTo>
                                      <a:pt x="777" y="407"/>
                                      <a:pt x="777" y="409"/>
                                      <a:pt x="777" y="411"/>
                                    </a:cubicBezTo>
                                    <a:cubicBezTo>
                                      <a:pt x="779" y="410"/>
                                      <a:pt x="781" y="409"/>
                                      <a:pt x="783" y="408"/>
                                    </a:cubicBezTo>
                                    <a:cubicBezTo>
                                      <a:pt x="784" y="407"/>
                                      <a:pt x="784" y="405"/>
                                      <a:pt x="784" y="404"/>
                                    </a:cubicBezTo>
                                    <a:cubicBezTo>
                                      <a:pt x="784" y="392"/>
                                      <a:pt x="779" y="382"/>
                                      <a:pt x="771" y="374"/>
                                    </a:cubicBezTo>
                                    <a:cubicBezTo>
                                      <a:pt x="764" y="367"/>
                                      <a:pt x="753" y="362"/>
                                      <a:pt x="742" y="362"/>
                                    </a:cubicBezTo>
                                    <a:cubicBezTo>
                                      <a:pt x="730" y="362"/>
                                      <a:pt x="720" y="367"/>
                                      <a:pt x="712" y="374"/>
                                    </a:cubicBezTo>
                                    <a:cubicBezTo>
                                      <a:pt x="704" y="382"/>
                                      <a:pt x="700" y="392"/>
                                      <a:pt x="700" y="404"/>
                                    </a:cubicBezTo>
                                    <a:cubicBezTo>
                                      <a:pt x="700" y="405"/>
                                      <a:pt x="700" y="407"/>
                                      <a:pt x="700" y="408"/>
                                    </a:cubicBezTo>
                                    <a:cubicBezTo>
                                      <a:pt x="702" y="409"/>
                                      <a:pt x="704" y="410"/>
                                      <a:pt x="707" y="411"/>
                                    </a:cubicBezTo>
                                    <a:cubicBezTo>
                                      <a:pt x="706" y="409"/>
                                      <a:pt x="706" y="406"/>
                                      <a:pt x="706" y="404"/>
                                    </a:cubicBezTo>
                                    <a:cubicBezTo>
                                      <a:pt x="706" y="384"/>
                                      <a:pt x="722" y="368"/>
                                      <a:pt x="742" y="368"/>
                                    </a:cubicBezTo>
                                    <a:cubicBezTo>
                                      <a:pt x="761" y="368"/>
                                      <a:pt x="777" y="384"/>
                                      <a:pt x="777" y="404"/>
                                    </a:cubicBezTo>
                                    <a:close/>
                                    <a:moveTo>
                                      <a:pt x="770" y="404"/>
                                    </a:moveTo>
                                    <a:cubicBezTo>
                                      <a:pt x="770" y="407"/>
                                      <a:pt x="770" y="410"/>
                                      <a:pt x="769" y="412"/>
                                    </a:cubicBezTo>
                                    <a:cubicBezTo>
                                      <a:pt x="770" y="413"/>
                                      <a:pt x="771" y="414"/>
                                      <a:pt x="772" y="414"/>
                                    </a:cubicBezTo>
                                    <a:cubicBezTo>
                                      <a:pt x="773" y="414"/>
                                      <a:pt x="774" y="413"/>
                                      <a:pt x="775" y="412"/>
                                    </a:cubicBezTo>
                                    <a:cubicBezTo>
                                      <a:pt x="776" y="410"/>
                                      <a:pt x="776" y="407"/>
                                      <a:pt x="776" y="404"/>
                                    </a:cubicBezTo>
                                    <a:cubicBezTo>
                                      <a:pt x="776" y="395"/>
                                      <a:pt x="772" y="386"/>
                                      <a:pt x="766" y="380"/>
                                    </a:cubicBezTo>
                                    <a:cubicBezTo>
                                      <a:pt x="760" y="374"/>
                                      <a:pt x="751" y="370"/>
                                      <a:pt x="742" y="370"/>
                                    </a:cubicBezTo>
                                    <a:cubicBezTo>
                                      <a:pt x="732" y="370"/>
                                      <a:pt x="724" y="374"/>
                                      <a:pt x="717" y="380"/>
                                    </a:cubicBezTo>
                                    <a:cubicBezTo>
                                      <a:pt x="711" y="386"/>
                                      <a:pt x="707" y="395"/>
                                      <a:pt x="707" y="404"/>
                                    </a:cubicBezTo>
                                    <a:cubicBezTo>
                                      <a:pt x="707" y="407"/>
                                      <a:pt x="708" y="410"/>
                                      <a:pt x="708" y="412"/>
                                    </a:cubicBezTo>
                                    <a:cubicBezTo>
                                      <a:pt x="709" y="413"/>
                                      <a:pt x="710" y="414"/>
                                      <a:pt x="711" y="414"/>
                                    </a:cubicBezTo>
                                    <a:cubicBezTo>
                                      <a:pt x="712" y="414"/>
                                      <a:pt x="713" y="413"/>
                                      <a:pt x="714" y="412"/>
                                    </a:cubicBezTo>
                                    <a:cubicBezTo>
                                      <a:pt x="713" y="410"/>
                                      <a:pt x="713" y="407"/>
                                      <a:pt x="713" y="404"/>
                                    </a:cubicBezTo>
                                    <a:cubicBezTo>
                                      <a:pt x="713" y="388"/>
                                      <a:pt x="726" y="375"/>
                                      <a:pt x="742" y="375"/>
                                    </a:cubicBezTo>
                                    <a:cubicBezTo>
                                      <a:pt x="758" y="375"/>
                                      <a:pt x="770" y="388"/>
                                      <a:pt x="770" y="404"/>
                                    </a:cubicBezTo>
                                    <a:close/>
                                    <a:moveTo>
                                      <a:pt x="763" y="404"/>
                                    </a:moveTo>
                                    <a:cubicBezTo>
                                      <a:pt x="763" y="406"/>
                                      <a:pt x="763" y="407"/>
                                      <a:pt x="762" y="409"/>
                                    </a:cubicBezTo>
                                    <a:cubicBezTo>
                                      <a:pt x="764" y="409"/>
                                      <a:pt x="766" y="410"/>
                                      <a:pt x="768" y="411"/>
                                    </a:cubicBezTo>
                                    <a:cubicBezTo>
                                      <a:pt x="769" y="409"/>
                                      <a:pt x="769" y="407"/>
                                      <a:pt x="769" y="404"/>
                                    </a:cubicBezTo>
                                    <a:cubicBezTo>
                                      <a:pt x="769" y="397"/>
                                      <a:pt x="766" y="390"/>
                                      <a:pt x="761" y="385"/>
                                    </a:cubicBezTo>
                                    <a:cubicBezTo>
                                      <a:pt x="756" y="380"/>
                                      <a:pt x="749" y="377"/>
                                      <a:pt x="742" y="377"/>
                                    </a:cubicBezTo>
                                    <a:cubicBezTo>
                                      <a:pt x="734" y="377"/>
                                      <a:pt x="727" y="380"/>
                                      <a:pt x="722" y="385"/>
                                    </a:cubicBezTo>
                                    <a:cubicBezTo>
                                      <a:pt x="718" y="390"/>
                                      <a:pt x="714" y="397"/>
                                      <a:pt x="714" y="404"/>
                                    </a:cubicBezTo>
                                    <a:cubicBezTo>
                                      <a:pt x="714" y="407"/>
                                      <a:pt x="715" y="409"/>
                                      <a:pt x="715" y="411"/>
                                    </a:cubicBezTo>
                                    <a:cubicBezTo>
                                      <a:pt x="717" y="410"/>
                                      <a:pt x="719" y="409"/>
                                      <a:pt x="721" y="409"/>
                                    </a:cubicBezTo>
                                    <a:cubicBezTo>
                                      <a:pt x="721" y="407"/>
                                      <a:pt x="721" y="406"/>
                                      <a:pt x="721" y="404"/>
                                    </a:cubicBezTo>
                                    <a:cubicBezTo>
                                      <a:pt x="721" y="392"/>
                                      <a:pt x="730" y="383"/>
                                      <a:pt x="742" y="383"/>
                                    </a:cubicBezTo>
                                    <a:cubicBezTo>
                                      <a:pt x="753" y="383"/>
                                      <a:pt x="763" y="392"/>
                                      <a:pt x="763" y="404"/>
                                    </a:cubicBezTo>
                                    <a:close/>
                                    <a:moveTo>
                                      <a:pt x="755" y="404"/>
                                    </a:moveTo>
                                    <a:cubicBezTo>
                                      <a:pt x="755" y="405"/>
                                      <a:pt x="755" y="405"/>
                                      <a:pt x="755" y="406"/>
                                    </a:cubicBezTo>
                                    <a:cubicBezTo>
                                      <a:pt x="757" y="407"/>
                                      <a:pt x="759" y="407"/>
                                      <a:pt x="761" y="408"/>
                                    </a:cubicBezTo>
                                    <a:cubicBezTo>
                                      <a:pt x="761" y="407"/>
                                      <a:pt x="761" y="405"/>
                                      <a:pt x="761" y="404"/>
                                    </a:cubicBezTo>
                                    <a:cubicBezTo>
                                      <a:pt x="761" y="399"/>
                                      <a:pt x="759" y="394"/>
                                      <a:pt x="755" y="390"/>
                                    </a:cubicBezTo>
                                    <a:cubicBezTo>
                                      <a:pt x="752" y="387"/>
                                      <a:pt x="747" y="385"/>
                                      <a:pt x="742" y="385"/>
                                    </a:cubicBezTo>
                                    <a:cubicBezTo>
                                      <a:pt x="736" y="385"/>
                                      <a:pt x="731" y="387"/>
                                      <a:pt x="728" y="390"/>
                                    </a:cubicBezTo>
                                    <a:cubicBezTo>
                                      <a:pt x="724" y="394"/>
                                      <a:pt x="722" y="399"/>
                                      <a:pt x="722" y="404"/>
                                    </a:cubicBezTo>
                                    <a:cubicBezTo>
                                      <a:pt x="722" y="405"/>
                                      <a:pt x="722" y="407"/>
                                      <a:pt x="723" y="408"/>
                                    </a:cubicBezTo>
                                    <a:cubicBezTo>
                                      <a:pt x="724" y="407"/>
                                      <a:pt x="726" y="407"/>
                                      <a:pt x="728" y="406"/>
                                    </a:cubicBezTo>
                                    <a:cubicBezTo>
                                      <a:pt x="728" y="405"/>
                                      <a:pt x="728" y="405"/>
                                      <a:pt x="728" y="404"/>
                                    </a:cubicBezTo>
                                    <a:cubicBezTo>
                                      <a:pt x="728" y="397"/>
                                      <a:pt x="734" y="390"/>
                                      <a:pt x="742" y="390"/>
                                    </a:cubicBezTo>
                                    <a:cubicBezTo>
                                      <a:pt x="749" y="390"/>
                                      <a:pt x="755" y="397"/>
                                      <a:pt x="755" y="404"/>
                                    </a:cubicBezTo>
                                    <a:close/>
                                    <a:moveTo>
                                      <a:pt x="748" y="404"/>
                                    </a:moveTo>
                                    <a:cubicBezTo>
                                      <a:pt x="748" y="404"/>
                                      <a:pt x="748" y="404"/>
                                      <a:pt x="748" y="405"/>
                                    </a:cubicBezTo>
                                    <a:cubicBezTo>
                                      <a:pt x="750" y="405"/>
                                      <a:pt x="752" y="405"/>
                                      <a:pt x="754" y="406"/>
                                    </a:cubicBezTo>
                                    <a:cubicBezTo>
                                      <a:pt x="754" y="405"/>
                                      <a:pt x="754" y="405"/>
                                      <a:pt x="754" y="404"/>
                                    </a:cubicBezTo>
                                    <a:cubicBezTo>
                                      <a:pt x="754" y="397"/>
                                      <a:pt x="748" y="392"/>
                                      <a:pt x="742" y="392"/>
                                    </a:cubicBezTo>
                                    <a:cubicBezTo>
                                      <a:pt x="735" y="392"/>
                                      <a:pt x="730" y="397"/>
                                      <a:pt x="730" y="404"/>
                                    </a:cubicBezTo>
                                    <a:cubicBezTo>
                                      <a:pt x="730" y="405"/>
                                      <a:pt x="730" y="405"/>
                                      <a:pt x="730" y="406"/>
                                    </a:cubicBezTo>
                                    <a:cubicBezTo>
                                      <a:pt x="732" y="405"/>
                                      <a:pt x="733" y="405"/>
                                      <a:pt x="735" y="405"/>
                                    </a:cubicBezTo>
                                    <a:cubicBezTo>
                                      <a:pt x="735" y="404"/>
                                      <a:pt x="735" y="404"/>
                                      <a:pt x="735" y="404"/>
                                    </a:cubicBezTo>
                                    <a:cubicBezTo>
                                      <a:pt x="735" y="400"/>
                                      <a:pt x="738" y="397"/>
                                      <a:pt x="742" y="397"/>
                                    </a:cubicBezTo>
                                    <a:cubicBezTo>
                                      <a:pt x="745" y="397"/>
                                      <a:pt x="748" y="400"/>
                                      <a:pt x="748" y="404"/>
                                    </a:cubicBezTo>
                                    <a:close/>
                                    <a:moveTo>
                                      <a:pt x="742" y="399"/>
                                    </a:moveTo>
                                    <a:cubicBezTo>
                                      <a:pt x="739" y="399"/>
                                      <a:pt x="737" y="401"/>
                                      <a:pt x="737" y="404"/>
                                    </a:cubicBezTo>
                                    <a:cubicBezTo>
                                      <a:pt x="737" y="404"/>
                                      <a:pt x="737" y="404"/>
                                      <a:pt x="737" y="404"/>
                                    </a:cubicBezTo>
                                    <a:cubicBezTo>
                                      <a:pt x="738" y="404"/>
                                      <a:pt x="740" y="404"/>
                                      <a:pt x="742" y="404"/>
                                    </a:cubicBezTo>
                                    <a:cubicBezTo>
                                      <a:pt x="743" y="404"/>
                                      <a:pt x="745" y="404"/>
                                      <a:pt x="747" y="404"/>
                                    </a:cubicBezTo>
                                    <a:cubicBezTo>
                                      <a:pt x="747" y="404"/>
                                      <a:pt x="747" y="404"/>
                                      <a:pt x="747" y="404"/>
                                    </a:cubicBezTo>
                                    <a:cubicBezTo>
                                      <a:pt x="747" y="401"/>
                                      <a:pt x="745" y="399"/>
                                      <a:pt x="742" y="399"/>
                                    </a:cubicBezTo>
                                    <a:close/>
                                    <a:moveTo>
                                      <a:pt x="697" y="431"/>
                                    </a:moveTo>
                                    <a:cubicBezTo>
                                      <a:pt x="697" y="430"/>
                                      <a:pt x="698" y="428"/>
                                      <a:pt x="699" y="427"/>
                                    </a:cubicBezTo>
                                    <a:cubicBezTo>
                                      <a:pt x="694" y="423"/>
                                      <a:pt x="688" y="421"/>
                                      <a:pt x="681" y="421"/>
                                    </a:cubicBezTo>
                                    <a:cubicBezTo>
                                      <a:pt x="674" y="421"/>
                                      <a:pt x="668" y="423"/>
                                      <a:pt x="663" y="426"/>
                                    </a:cubicBezTo>
                                    <a:cubicBezTo>
                                      <a:pt x="664" y="428"/>
                                      <a:pt x="665" y="429"/>
                                      <a:pt x="666" y="431"/>
                                    </a:cubicBezTo>
                                    <a:cubicBezTo>
                                      <a:pt x="670" y="428"/>
                                      <a:pt x="675" y="427"/>
                                      <a:pt x="681" y="427"/>
                                    </a:cubicBezTo>
                                    <a:cubicBezTo>
                                      <a:pt x="687" y="427"/>
                                      <a:pt x="692" y="428"/>
                                      <a:pt x="697" y="431"/>
                                    </a:cubicBezTo>
                                    <a:close/>
                                    <a:moveTo>
                                      <a:pt x="681" y="428"/>
                                    </a:moveTo>
                                    <a:cubicBezTo>
                                      <a:pt x="676" y="428"/>
                                      <a:pt x="671" y="430"/>
                                      <a:pt x="666" y="432"/>
                                    </a:cubicBezTo>
                                    <a:cubicBezTo>
                                      <a:pt x="667" y="434"/>
                                      <a:pt x="668" y="436"/>
                                      <a:pt x="669" y="438"/>
                                    </a:cubicBezTo>
                                    <a:cubicBezTo>
                                      <a:pt x="672" y="436"/>
                                      <a:pt x="676" y="434"/>
                                      <a:pt x="681" y="434"/>
                                    </a:cubicBezTo>
                                    <a:cubicBezTo>
                                      <a:pt x="686" y="434"/>
                                      <a:pt x="690" y="436"/>
                                      <a:pt x="693" y="438"/>
                                    </a:cubicBezTo>
                                    <a:cubicBezTo>
                                      <a:pt x="694" y="436"/>
                                      <a:pt x="695" y="435"/>
                                      <a:pt x="696" y="433"/>
                                    </a:cubicBezTo>
                                    <a:cubicBezTo>
                                      <a:pt x="691" y="430"/>
                                      <a:pt x="686" y="428"/>
                                      <a:pt x="681" y="428"/>
                                    </a:cubicBezTo>
                                    <a:close/>
                                    <a:moveTo>
                                      <a:pt x="700" y="425"/>
                                    </a:moveTo>
                                    <a:cubicBezTo>
                                      <a:pt x="701" y="424"/>
                                      <a:pt x="703" y="422"/>
                                      <a:pt x="704" y="421"/>
                                    </a:cubicBezTo>
                                    <a:cubicBezTo>
                                      <a:pt x="697" y="416"/>
                                      <a:pt x="689" y="413"/>
                                      <a:pt x="681" y="413"/>
                                    </a:cubicBezTo>
                                    <a:cubicBezTo>
                                      <a:pt x="672" y="413"/>
                                      <a:pt x="665" y="416"/>
                                      <a:pt x="658" y="420"/>
                                    </a:cubicBezTo>
                                    <a:cubicBezTo>
                                      <a:pt x="659" y="422"/>
                                      <a:pt x="661" y="423"/>
                                      <a:pt x="662" y="425"/>
                                    </a:cubicBezTo>
                                    <a:cubicBezTo>
                                      <a:pt x="667" y="422"/>
                                      <a:pt x="674" y="420"/>
                                      <a:pt x="681" y="420"/>
                                    </a:cubicBezTo>
                                    <a:cubicBezTo>
                                      <a:pt x="688" y="420"/>
                                      <a:pt x="695" y="422"/>
                                      <a:pt x="700" y="425"/>
                                    </a:cubicBezTo>
                                    <a:close/>
                                    <a:moveTo>
                                      <a:pt x="705" y="419"/>
                                    </a:moveTo>
                                    <a:cubicBezTo>
                                      <a:pt x="707" y="418"/>
                                      <a:pt x="708" y="417"/>
                                      <a:pt x="710" y="415"/>
                                    </a:cubicBezTo>
                                    <a:cubicBezTo>
                                      <a:pt x="702" y="409"/>
                                      <a:pt x="692" y="406"/>
                                      <a:pt x="681" y="406"/>
                                    </a:cubicBezTo>
                                    <a:cubicBezTo>
                                      <a:pt x="670" y="406"/>
                                      <a:pt x="660" y="409"/>
                                      <a:pt x="652" y="415"/>
                                    </a:cubicBezTo>
                                    <a:cubicBezTo>
                                      <a:pt x="654" y="416"/>
                                      <a:pt x="655" y="418"/>
                                      <a:pt x="657" y="419"/>
                                    </a:cubicBezTo>
                                    <a:cubicBezTo>
                                      <a:pt x="664" y="415"/>
                                      <a:pt x="672" y="412"/>
                                      <a:pt x="681" y="412"/>
                                    </a:cubicBezTo>
                                    <a:cubicBezTo>
                                      <a:pt x="690" y="412"/>
                                      <a:pt x="698" y="415"/>
                                      <a:pt x="705" y="419"/>
                                    </a:cubicBezTo>
                                    <a:close/>
                                    <a:moveTo>
                                      <a:pt x="650" y="404"/>
                                    </a:moveTo>
                                    <a:cubicBezTo>
                                      <a:pt x="650" y="407"/>
                                      <a:pt x="649" y="410"/>
                                      <a:pt x="648" y="412"/>
                                    </a:cubicBezTo>
                                    <a:cubicBezTo>
                                      <a:pt x="649" y="413"/>
                                      <a:pt x="650" y="413"/>
                                      <a:pt x="651" y="414"/>
                                    </a:cubicBezTo>
                                    <a:cubicBezTo>
                                      <a:pt x="652" y="413"/>
                                      <a:pt x="653" y="412"/>
                                      <a:pt x="654" y="412"/>
                                    </a:cubicBezTo>
                                    <a:cubicBezTo>
                                      <a:pt x="655" y="409"/>
                                      <a:pt x="655" y="407"/>
                                      <a:pt x="655" y="404"/>
                                    </a:cubicBezTo>
                                    <a:cubicBezTo>
                                      <a:pt x="655" y="395"/>
                                      <a:pt x="651" y="386"/>
                                      <a:pt x="645" y="380"/>
                                    </a:cubicBezTo>
                                    <a:cubicBezTo>
                                      <a:pt x="639" y="374"/>
                                      <a:pt x="630" y="370"/>
                                      <a:pt x="621" y="370"/>
                                    </a:cubicBezTo>
                                    <a:cubicBezTo>
                                      <a:pt x="611" y="370"/>
                                      <a:pt x="603" y="374"/>
                                      <a:pt x="597" y="380"/>
                                    </a:cubicBezTo>
                                    <a:cubicBezTo>
                                      <a:pt x="590" y="386"/>
                                      <a:pt x="587" y="395"/>
                                      <a:pt x="587" y="404"/>
                                    </a:cubicBezTo>
                                    <a:cubicBezTo>
                                      <a:pt x="587" y="407"/>
                                      <a:pt x="587" y="410"/>
                                      <a:pt x="588" y="412"/>
                                    </a:cubicBezTo>
                                    <a:cubicBezTo>
                                      <a:pt x="589" y="413"/>
                                      <a:pt x="589" y="414"/>
                                      <a:pt x="590" y="414"/>
                                    </a:cubicBezTo>
                                    <a:cubicBezTo>
                                      <a:pt x="591" y="414"/>
                                      <a:pt x="592" y="413"/>
                                      <a:pt x="593" y="412"/>
                                    </a:cubicBezTo>
                                    <a:cubicBezTo>
                                      <a:pt x="592" y="410"/>
                                      <a:pt x="592" y="407"/>
                                      <a:pt x="592" y="404"/>
                                    </a:cubicBezTo>
                                    <a:cubicBezTo>
                                      <a:pt x="592" y="388"/>
                                      <a:pt x="605" y="375"/>
                                      <a:pt x="621" y="375"/>
                                    </a:cubicBezTo>
                                    <a:cubicBezTo>
                                      <a:pt x="637" y="375"/>
                                      <a:pt x="650" y="388"/>
                                      <a:pt x="650" y="404"/>
                                    </a:cubicBezTo>
                                    <a:close/>
                                    <a:moveTo>
                                      <a:pt x="642" y="404"/>
                                    </a:moveTo>
                                    <a:cubicBezTo>
                                      <a:pt x="642" y="406"/>
                                      <a:pt x="642" y="407"/>
                                      <a:pt x="641" y="409"/>
                                    </a:cubicBezTo>
                                    <a:cubicBezTo>
                                      <a:pt x="643" y="409"/>
                                      <a:pt x="645" y="410"/>
                                      <a:pt x="647" y="411"/>
                                    </a:cubicBezTo>
                                    <a:cubicBezTo>
                                      <a:pt x="648" y="409"/>
                                      <a:pt x="648" y="407"/>
                                      <a:pt x="648" y="404"/>
                                    </a:cubicBezTo>
                                    <a:cubicBezTo>
                                      <a:pt x="648" y="397"/>
                                      <a:pt x="645" y="390"/>
                                      <a:pt x="640" y="385"/>
                                    </a:cubicBezTo>
                                    <a:cubicBezTo>
                                      <a:pt x="635" y="380"/>
                                      <a:pt x="628" y="377"/>
                                      <a:pt x="621" y="377"/>
                                    </a:cubicBezTo>
                                    <a:cubicBezTo>
                                      <a:pt x="613" y="377"/>
                                      <a:pt x="607" y="380"/>
                                      <a:pt x="602" y="385"/>
                                    </a:cubicBezTo>
                                    <a:cubicBezTo>
                                      <a:pt x="597" y="390"/>
                                      <a:pt x="594" y="397"/>
                                      <a:pt x="594" y="404"/>
                                    </a:cubicBezTo>
                                    <a:cubicBezTo>
                                      <a:pt x="594" y="407"/>
                                      <a:pt x="594" y="409"/>
                                      <a:pt x="595" y="411"/>
                                    </a:cubicBezTo>
                                    <a:cubicBezTo>
                                      <a:pt x="596" y="410"/>
                                      <a:pt x="598" y="409"/>
                                      <a:pt x="600" y="409"/>
                                    </a:cubicBezTo>
                                    <a:cubicBezTo>
                                      <a:pt x="600" y="407"/>
                                      <a:pt x="600" y="406"/>
                                      <a:pt x="600" y="404"/>
                                    </a:cubicBezTo>
                                    <a:cubicBezTo>
                                      <a:pt x="600" y="392"/>
                                      <a:pt x="609" y="383"/>
                                      <a:pt x="621" y="383"/>
                                    </a:cubicBezTo>
                                    <a:cubicBezTo>
                                      <a:pt x="632" y="383"/>
                                      <a:pt x="642" y="392"/>
                                      <a:pt x="642" y="404"/>
                                    </a:cubicBezTo>
                                    <a:close/>
                                    <a:moveTo>
                                      <a:pt x="634" y="404"/>
                                    </a:moveTo>
                                    <a:cubicBezTo>
                                      <a:pt x="634" y="405"/>
                                      <a:pt x="634" y="405"/>
                                      <a:pt x="634" y="406"/>
                                    </a:cubicBezTo>
                                    <a:cubicBezTo>
                                      <a:pt x="636" y="407"/>
                                      <a:pt x="638" y="407"/>
                                      <a:pt x="640" y="408"/>
                                    </a:cubicBezTo>
                                    <a:cubicBezTo>
                                      <a:pt x="640" y="407"/>
                                      <a:pt x="640" y="405"/>
                                      <a:pt x="640" y="404"/>
                                    </a:cubicBezTo>
                                    <a:cubicBezTo>
                                      <a:pt x="640" y="399"/>
                                      <a:pt x="638" y="394"/>
                                      <a:pt x="635" y="390"/>
                                    </a:cubicBezTo>
                                    <a:cubicBezTo>
                                      <a:pt x="631" y="387"/>
                                      <a:pt x="626" y="385"/>
                                      <a:pt x="621" y="385"/>
                                    </a:cubicBezTo>
                                    <a:cubicBezTo>
                                      <a:pt x="615" y="385"/>
                                      <a:pt x="611" y="387"/>
                                      <a:pt x="607" y="390"/>
                                    </a:cubicBezTo>
                                    <a:cubicBezTo>
                                      <a:pt x="603" y="394"/>
                                      <a:pt x="601" y="399"/>
                                      <a:pt x="601" y="404"/>
                                    </a:cubicBezTo>
                                    <a:cubicBezTo>
                                      <a:pt x="601" y="405"/>
                                      <a:pt x="601" y="407"/>
                                      <a:pt x="602" y="408"/>
                                    </a:cubicBezTo>
                                    <a:cubicBezTo>
                                      <a:pt x="604" y="407"/>
                                      <a:pt x="605" y="407"/>
                                      <a:pt x="607" y="406"/>
                                    </a:cubicBezTo>
                                    <a:cubicBezTo>
                                      <a:pt x="607" y="405"/>
                                      <a:pt x="607" y="405"/>
                                      <a:pt x="607" y="404"/>
                                    </a:cubicBezTo>
                                    <a:cubicBezTo>
                                      <a:pt x="607" y="397"/>
                                      <a:pt x="613" y="390"/>
                                      <a:pt x="621" y="390"/>
                                    </a:cubicBezTo>
                                    <a:cubicBezTo>
                                      <a:pt x="628" y="390"/>
                                      <a:pt x="634" y="397"/>
                                      <a:pt x="634" y="404"/>
                                    </a:cubicBezTo>
                                    <a:close/>
                                    <a:moveTo>
                                      <a:pt x="628" y="404"/>
                                    </a:moveTo>
                                    <a:cubicBezTo>
                                      <a:pt x="628" y="404"/>
                                      <a:pt x="627" y="404"/>
                                      <a:pt x="627" y="405"/>
                                    </a:cubicBezTo>
                                    <a:cubicBezTo>
                                      <a:pt x="629" y="405"/>
                                      <a:pt x="631" y="405"/>
                                      <a:pt x="633" y="406"/>
                                    </a:cubicBezTo>
                                    <a:cubicBezTo>
                                      <a:pt x="633" y="405"/>
                                      <a:pt x="633" y="405"/>
                                      <a:pt x="633" y="404"/>
                                    </a:cubicBezTo>
                                    <a:cubicBezTo>
                                      <a:pt x="633" y="397"/>
                                      <a:pt x="627" y="392"/>
                                      <a:pt x="621" y="392"/>
                                    </a:cubicBezTo>
                                    <a:cubicBezTo>
                                      <a:pt x="614" y="392"/>
                                      <a:pt x="609" y="397"/>
                                      <a:pt x="609" y="404"/>
                                    </a:cubicBezTo>
                                    <a:cubicBezTo>
                                      <a:pt x="609" y="405"/>
                                      <a:pt x="609" y="405"/>
                                      <a:pt x="609" y="406"/>
                                    </a:cubicBezTo>
                                    <a:cubicBezTo>
                                      <a:pt x="611" y="405"/>
                                      <a:pt x="612" y="405"/>
                                      <a:pt x="614" y="405"/>
                                    </a:cubicBezTo>
                                    <a:cubicBezTo>
                                      <a:pt x="614" y="404"/>
                                      <a:pt x="614" y="404"/>
                                      <a:pt x="614" y="404"/>
                                    </a:cubicBezTo>
                                    <a:cubicBezTo>
                                      <a:pt x="614" y="400"/>
                                      <a:pt x="617" y="397"/>
                                      <a:pt x="621" y="397"/>
                                    </a:cubicBezTo>
                                    <a:cubicBezTo>
                                      <a:pt x="625" y="397"/>
                                      <a:pt x="628" y="400"/>
                                      <a:pt x="628" y="404"/>
                                    </a:cubicBezTo>
                                    <a:close/>
                                    <a:moveTo>
                                      <a:pt x="621" y="399"/>
                                    </a:moveTo>
                                    <a:cubicBezTo>
                                      <a:pt x="618" y="399"/>
                                      <a:pt x="616" y="401"/>
                                      <a:pt x="616" y="404"/>
                                    </a:cubicBezTo>
                                    <a:cubicBezTo>
                                      <a:pt x="616" y="404"/>
                                      <a:pt x="616" y="404"/>
                                      <a:pt x="616" y="404"/>
                                    </a:cubicBezTo>
                                    <a:cubicBezTo>
                                      <a:pt x="617" y="404"/>
                                      <a:pt x="619" y="404"/>
                                      <a:pt x="621" y="404"/>
                                    </a:cubicBezTo>
                                    <a:cubicBezTo>
                                      <a:pt x="623" y="404"/>
                                      <a:pt x="624" y="404"/>
                                      <a:pt x="626" y="404"/>
                                    </a:cubicBezTo>
                                    <a:cubicBezTo>
                                      <a:pt x="626" y="404"/>
                                      <a:pt x="626" y="404"/>
                                      <a:pt x="626" y="404"/>
                                    </a:cubicBezTo>
                                    <a:cubicBezTo>
                                      <a:pt x="626" y="401"/>
                                      <a:pt x="624" y="399"/>
                                      <a:pt x="621" y="399"/>
                                    </a:cubicBezTo>
                                    <a:close/>
                                    <a:moveTo>
                                      <a:pt x="576" y="431"/>
                                    </a:moveTo>
                                    <a:cubicBezTo>
                                      <a:pt x="577" y="430"/>
                                      <a:pt x="577" y="428"/>
                                      <a:pt x="578" y="427"/>
                                    </a:cubicBezTo>
                                    <a:cubicBezTo>
                                      <a:pt x="573" y="423"/>
                                      <a:pt x="567" y="421"/>
                                      <a:pt x="560" y="421"/>
                                    </a:cubicBezTo>
                                    <a:cubicBezTo>
                                      <a:pt x="553" y="421"/>
                                      <a:pt x="547" y="423"/>
                                      <a:pt x="541" y="427"/>
                                    </a:cubicBezTo>
                                    <a:cubicBezTo>
                                      <a:pt x="542" y="428"/>
                                      <a:pt x="543" y="430"/>
                                      <a:pt x="544" y="431"/>
                                    </a:cubicBezTo>
                                    <a:cubicBezTo>
                                      <a:pt x="549" y="428"/>
                                      <a:pt x="554" y="427"/>
                                      <a:pt x="560" y="427"/>
                                    </a:cubicBezTo>
                                    <a:cubicBezTo>
                                      <a:pt x="566" y="427"/>
                                      <a:pt x="571" y="428"/>
                                      <a:pt x="576" y="431"/>
                                    </a:cubicBezTo>
                                    <a:close/>
                                    <a:moveTo>
                                      <a:pt x="560" y="428"/>
                                    </a:moveTo>
                                    <a:cubicBezTo>
                                      <a:pt x="554" y="428"/>
                                      <a:pt x="549" y="430"/>
                                      <a:pt x="545" y="433"/>
                                    </a:cubicBezTo>
                                    <a:cubicBezTo>
                                      <a:pt x="546" y="435"/>
                                      <a:pt x="546" y="437"/>
                                      <a:pt x="547" y="439"/>
                                    </a:cubicBezTo>
                                    <a:cubicBezTo>
                                      <a:pt x="551" y="436"/>
                                      <a:pt x="555" y="434"/>
                                      <a:pt x="560" y="434"/>
                                    </a:cubicBezTo>
                                    <a:cubicBezTo>
                                      <a:pt x="565" y="434"/>
                                      <a:pt x="569" y="436"/>
                                      <a:pt x="572" y="438"/>
                                    </a:cubicBezTo>
                                    <a:cubicBezTo>
                                      <a:pt x="573" y="436"/>
                                      <a:pt x="574" y="435"/>
                                      <a:pt x="575" y="433"/>
                                    </a:cubicBezTo>
                                    <a:cubicBezTo>
                                      <a:pt x="571" y="430"/>
                                      <a:pt x="565" y="428"/>
                                      <a:pt x="560" y="428"/>
                                    </a:cubicBezTo>
                                    <a:close/>
                                    <a:moveTo>
                                      <a:pt x="579" y="425"/>
                                    </a:moveTo>
                                    <a:cubicBezTo>
                                      <a:pt x="581" y="424"/>
                                      <a:pt x="582" y="422"/>
                                      <a:pt x="583" y="421"/>
                                    </a:cubicBezTo>
                                    <a:cubicBezTo>
                                      <a:pt x="577" y="416"/>
                                      <a:pt x="569" y="413"/>
                                      <a:pt x="560" y="413"/>
                                    </a:cubicBezTo>
                                    <a:cubicBezTo>
                                      <a:pt x="551" y="413"/>
                                      <a:pt x="543" y="416"/>
                                      <a:pt x="536" y="421"/>
                                    </a:cubicBezTo>
                                    <a:cubicBezTo>
                                      <a:pt x="538" y="422"/>
                                      <a:pt x="539" y="424"/>
                                      <a:pt x="540" y="426"/>
                                    </a:cubicBezTo>
                                    <a:cubicBezTo>
                                      <a:pt x="546" y="422"/>
                                      <a:pt x="553" y="420"/>
                                      <a:pt x="560" y="420"/>
                                    </a:cubicBezTo>
                                    <a:cubicBezTo>
                                      <a:pt x="567" y="420"/>
                                      <a:pt x="574" y="422"/>
                                      <a:pt x="579" y="425"/>
                                    </a:cubicBezTo>
                                    <a:close/>
                                    <a:moveTo>
                                      <a:pt x="584" y="419"/>
                                    </a:moveTo>
                                    <a:cubicBezTo>
                                      <a:pt x="586" y="418"/>
                                      <a:pt x="587" y="417"/>
                                      <a:pt x="589" y="415"/>
                                    </a:cubicBezTo>
                                    <a:cubicBezTo>
                                      <a:pt x="581" y="409"/>
                                      <a:pt x="571" y="406"/>
                                      <a:pt x="560" y="406"/>
                                    </a:cubicBezTo>
                                    <a:cubicBezTo>
                                      <a:pt x="549" y="406"/>
                                      <a:pt x="539" y="409"/>
                                      <a:pt x="531" y="415"/>
                                    </a:cubicBezTo>
                                    <a:cubicBezTo>
                                      <a:pt x="532" y="417"/>
                                      <a:pt x="534" y="418"/>
                                      <a:pt x="535" y="420"/>
                                    </a:cubicBezTo>
                                    <a:cubicBezTo>
                                      <a:pt x="542" y="415"/>
                                      <a:pt x="551" y="412"/>
                                      <a:pt x="560" y="412"/>
                                    </a:cubicBezTo>
                                    <a:cubicBezTo>
                                      <a:pt x="569" y="412"/>
                                      <a:pt x="577" y="415"/>
                                      <a:pt x="584" y="419"/>
                                    </a:cubicBezTo>
                                    <a:close/>
                                    <a:moveTo>
                                      <a:pt x="527" y="404"/>
                                    </a:moveTo>
                                    <a:cubicBezTo>
                                      <a:pt x="527" y="407"/>
                                      <a:pt x="527" y="410"/>
                                      <a:pt x="526" y="412"/>
                                    </a:cubicBezTo>
                                    <a:cubicBezTo>
                                      <a:pt x="527" y="413"/>
                                      <a:pt x="528" y="414"/>
                                      <a:pt x="529" y="414"/>
                                    </a:cubicBezTo>
                                    <a:cubicBezTo>
                                      <a:pt x="530" y="414"/>
                                      <a:pt x="531" y="413"/>
                                      <a:pt x="532" y="413"/>
                                    </a:cubicBezTo>
                                    <a:cubicBezTo>
                                      <a:pt x="532" y="410"/>
                                      <a:pt x="533" y="407"/>
                                      <a:pt x="533" y="404"/>
                                    </a:cubicBezTo>
                                    <a:cubicBezTo>
                                      <a:pt x="533" y="395"/>
                                      <a:pt x="529" y="386"/>
                                      <a:pt x="523" y="380"/>
                                    </a:cubicBezTo>
                                    <a:cubicBezTo>
                                      <a:pt x="517" y="374"/>
                                      <a:pt x="508" y="370"/>
                                      <a:pt x="499" y="370"/>
                                    </a:cubicBezTo>
                                    <a:cubicBezTo>
                                      <a:pt x="489" y="370"/>
                                      <a:pt x="481" y="374"/>
                                      <a:pt x="474" y="380"/>
                                    </a:cubicBezTo>
                                    <a:cubicBezTo>
                                      <a:pt x="468" y="386"/>
                                      <a:pt x="464" y="395"/>
                                      <a:pt x="464" y="404"/>
                                    </a:cubicBezTo>
                                    <a:cubicBezTo>
                                      <a:pt x="464" y="407"/>
                                      <a:pt x="465" y="410"/>
                                      <a:pt x="465" y="412"/>
                                    </a:cubicBezTo>
                                    <a:cubicBezTo>
                                      <a:pt x="466" y="413"/>
                                      <a:pt x="467" y="414"/>
                                      <a:pt x="468" y="414"/>
                                    </a:cubicBezTo>
                                    <a:cubicBezTo>
                                      <a:pt x="469" y="414"/>
                                      <a:pt x="470" y="413"/>
                                      <a:pt x="471" y="412"/>
                                    </a:cubicBezTo>
                                    <a:cubicBezTo>
                                      <a:pt x="470" y="410"/>
                                      <a:pt x="470" y="407"/>
                                      <a:pt x="470" y="404"/>
                                    </a:cubicBezTo>
                                    <a:cubicBezTo>
                                      <a:pt x="470" y="388"/>
                                      <a:pt x="483" y="375"/>
                                      <a:pt x="499" y="375"/>
                                    </a:cubicBezTo>
                                    <a:cubicBezTo>
                                      <a:pt x="515" y="375"/>
                                      <a:pt x="527" y="388"/>
                                      <a:pt x="527" y="404"/>
                                    </a:cubicBezTo>
                                    <a:close/>
                                    <a:moveTo>
                                      <a:pt x="520" y="404"/>
                                    </a:moveTo>
                                    <a:cubicBezTo>
                                      <a:pt x="520" y="406"/>
                                      <a:pt x="520" y="407"/>
                                      <a:pt x="519" y="409"/>
                                    </a:cubicBezTo>
                                    <a:cubicBezTo>
                                      <a:pt x="521" y="409"/>
                                      <a:pt x="523" y="410"/>
                                      <a:pt x="525" y="411"/>
                                    </a:cubicBezTo>
                                    <a:cubicBezTo>
                                      <a:pt x="525" y="409"/>
                                      <a:pt x="526" y="407"/>
                                      <a:pt x="526" y="404"/>
                                    </a:cubicBezTo>
                                    <a:cubicBezTo>
                                      <a:pt x="526" y="397"/>
                                      <a:pt x="523" y="390"/>
                                      <a:pt x="518" y="385"/>
                                    </a:cubicBezTo>
                                    <a:cubicBezTo>
                                      <a:pt x="513" y="380"/>
                                      <a:pt x="506" y="377"/>
                                      <a:pt x="499" y="377"/>
                                    </a:cubicBezTo>
                                    <a:cubicBezTo>
                                      <a:pt x="491" y="377"/>
                                      <a:pt x="484" y="380"/>
                                      <a:pt x="479" y="385"/>
                                    </a:cubicBezTo>
                                    <a:cubicBezTo>
                                      <a:pt x="474" y="390"/>
                                      <a:pt x="471" y="397"/>
                                      <a:pt x="471" y="404"/>
                                    </a:cubicBezTo>
                                    <a:cubicBezTo>
                                      <a:pt x="471" y="407"/>
                                      <a:pt x="472" y="409"/>
                                      <a:pt x="472" y="411"/>
                                    </a:cubicBezTo>
                                    <a:cubicBezTo>
                                      <a:pt x="474" y="410"/>
                                      <a:pt x="476" y="409"/>
                                      <a:pt x="478" y="409"/>
                                    </a:cubicBezTo>
                                    <a:cubicBezTo>
                                      <a:pt x="478" y="407"/>
                                      <a:pt x="478" y="406"/>
                                      <a:pt x="478" y="404"/>
                                    </a:cubicBezTo>
                                    <a:cubicBezTo>
                                      <a:pt x="478" y="392"/>
                                      <a:pt x="487" y="383"/>
                                      <a:pt x="499" y="383"/>
                                    </a:cubicBezTo>
                                    <a:cubicBezTo>
                                      <a:pt x="510" y="383"/>
                                      <a:pt x="520" y="392"/>
                                      <a:pt x="520" y="404"/>
                                    </a:cubicBezTo>
                                    <a:close/>
                                    <a:moveTo>
                                      <a:pt x="512" y="404"/>
                                    </a:moveTo>
                                    <a:cubicBezTo>
                                      <a:pt x="512" y="405"/>
                                      <a:pt x="512" y="405"/>
                                      <a:pt x="512" y="406"/>
                                    </a:cubicBezTo>
                                    <a:cubicBezTo>
                                      <a:pt x="514" y="407"/>
                                      <a:pt x="516" y="407"/>
                                      <a:pt x="518" y="408"/>
                                    </a:cubicBezTo>
                                    <a:cubicBezTo>
                                      <a:pt x="518" y="407"/>
                                      <a:pt x="518" y="405"/>
                                      <a:pt x="518" y="404"/>
                                    </a:cubicBezTo>
                                    <a:cubicBezTo>
                                      <a:pt x="518" y="399"/>
                                      <a:pt x="516" y="394"/>
                                      <a:pt x="512" y="390"/>
                                    </a:cubicBezTo>
                                    <a:cubicBezTo>
                                      <a:pt x="509" y="387"/>
                                      <a:pt x="504" y="385"/>
                                      <a:pt x="499" y="385"/>
                                    </a:cubicBezTo>
                                    <a:cubicBezTo>
                                      <a:pt x="493" y="385"/>
                                      <a:pt x="488" y="387"/>
                                      <a:pt x="485" y="390"/>
                                    </a:cubicBezTo>
                                    <a:cubicBezTo>
                                      <a:pt x="481" y="394"/>
                                      <a:pt x="479" y="399"/>
                                      <a:pt x="479" y="404"/>
                                    </a:cubicBezTo>
                                    <a:cubicBezTo>
                                      <a:pt x="479" y="405"/>
                                      <a:pt x="479" y="407"/>
                                      <a:pt x="480" y="408"/>
                                    </a:cubicBezTo>
                                    <a:cubicBezTo>
                                      <a:pt x="481" y="407"/>
                                      <a:pt x="483" y="407"/>
                                      <a:pt x="485" y="406"/>
                                    </a:cubicBezTo>
                                    <a:cubicBezTo>
                                      <a:pt x="485" y="405"/>
                                      <a:pt x="485" y="405"/>
                                      <a:pt x="485" y="404"/>
                                    </a:cubicBezTo>
                                    <a:cubicBezTo>
                                      <a:pt x="485" y="397"/>
                                      <a:pt x="491" y="390"/>
                                      <a:pt x="499" y="390"/>
                                    </a:cubicBezTo>
                                    <a:cubicBezTo>
                                      <a:pt x="506" y="390"/>
                                      <a:pt x="512" y="397"/>
                                      <a:pt x="512" y="404"/>
                                    </a:cubicBezTo>
                                    <a:close/>
                                    <a:moveTo>
                                      <a:pt x="505" y="404"/>
                                    </a:moveTo>
                                    <a:cubicBezTo>
                                      <a:pt x="505" y="404"/>
                                      <a:pt x="505" y="404"/>
                                      <a:pt x="505" y="405"/>
                                    </a:cubicBezTo>
                                    <a:cubicBezTo>
                                      <a:pt x="507" y="405"/>
                                      <a:pt x="509" y="405"/>
                                      <a:pt x="510" y="406"/>
                                    </a:cubicBezTo>
                                    <a:cubicBezTo>
                                      <a:pt x="511" y="405"/>
                                      <a:pt x="511" y="405"/>
                                      <a:pt x="511" y="404"/>
                                    </a:cubicBezTo>
                                    <a:cubicBezTo>
                                      <a:pt x="511" y="397"/>
                                      <a:pt x="505" y="392"/>
                                      <a:pt x="499" y="392"/>
                                    </a:cubicBezTo>
                                    <a:cubicBezTo>
                                      <a:pt x="492" y="392"/>
                                      <a:pt x="487" y="397"/>
                                      <a:pt x="487" y="404"/>
                                    </a:cubicBezTo>
                                    <a:cubicBezTo>
                                      <a:pt x="487" y="405"/>
                                      <a:pt x="487" y="405"/>
                                      <a:pt x="487" y="406"/>
                                    </a:cubicBezTo>
                                    <a:cubicBezTo>
                                      <a:pt x="489" y="405"/>
                                      <a:pt x="490" y="405"/>
                                      <a:pt x="492" y="405"/>
                                    </a:cubicBezTo>
                                    <a:cubicBezTo>
                                      <a:pt x="492" y="404"/>
                                      <a:pt x="492" y="404"/>
                                      <a:pt x="492" y="404"/>
                                    </a:cubicBezTo>
                                    <a:cubicBezTo>
                                      <a:pt x="492" y="400"/>
                                      <a:pt x="495" y="397"/>
                                      <a:pt x="499" y="397"/>
                                    </a:cubicBezTo>
                                    <a:cubicBezTo>
                                      <a:pt x="502" y="397"/>
                                      <a:pt x="505" y="400"/>
                                      <a:pt x="505" y="404"/>
                                    </a:cubicBezTo>
                                    <a:close/>
                                    <a:moveTo>
                                      <a:pt x="499" y="399"/>
                                    </a:moveTo>
                                    <a:cubicBezTo>
                                      <a:pt x="496" y="399"/>
                                      <a:pt x="494" y="401"/>
                                      <a:pt x="494" y="404"/>
                                    </a:cubicBezTo>
                                    <a:cubicBezTo>
                                      <a:pt x="494" y="404"/>
                                      <a:pt x="494" y="404"/>
                                      <a:pt x="494" y="404"/>
                                    </a:cubicBezTo>
                                    <a:cubicBezTo>
                                      <a:pt x="495" y="404"/>
                                      <a:pt x="497" y="404"/>
                                      <a:pt x="499" y="404"/>
                                    </a:cubicBezTo>
                                    <a:cubicBezTo>
                                      <a:pt x="500" y="404"/>
                                      <a:pt x="502" y="404"/>
                                      <a:pt x="504" y="404"/>
                                    </a:cubicBezTo>
                                    <a:cubicBezTo>
                                      <a:pt x="504" y="404"/>
                                      <a:pt x="504" y="404"/>
                                      <a:pt x="504" y="404"/>
                                    </a:cubicBezTo>
                                    <a:cubicBezTo>
                                      <a:pt x="504" y="401"/>
                                      <a:pt x="501" y="399"/>
                                      <a:pt x="499" y="399"/>
                                    </a:cubicBezTo>
                                    <a:close/>
                                    <a:moveTo>
                                      <a:pt x="453" y="431"/>
                                    </a:moveTo>
                                    <a:cubicBezTo>
                                      <a:pt x="454" y="430"/>
                                      <a:pt x="455" y="428"/>
                                      <a:pt x="456" y="427"/>
                                    </a:cubicBezTo>
                                    <a:cubicBezTo>
                                      <a:pt x="451" y="423"/>
                                      <a:pt x="445" y="421"/>
                                      <a:pt x="438" y="421"/>
                                    </a:cubicBezTo>
                                    <a:cubicBezTo>
                                      <a:pt x="431" y="421"/>
                                      <a:pt x="425" y="423"/>
                                      <a:pt x="420" y="426"/>
                                    </a:cubicBezTo>
                                    <a:cubicBezTo>
                                      <a:pt x="421" y="428"/>
                                      <a:pt x="422" y="429"/>
                                      <a:pt x="423" y="431"/>
                                    </a:cubicBezTo>
                                    <a:cubicBezTo>
                                      <a:pt x="427" y="428"/>
                                      <a:pt x="432" y="427"/>
                                      <a:pt x="438" y="427"/>
                                    </a:cubicBezTo>
                                    <a:cubicBezTo>
                                      <a:pt x="444" y="427"/>
                                      <a:pt x="449" y="428"/>
                                      <a:pt x="453" y="431"/>
                                    </a:cubicBezTo>
                                    <a:close/>
                                    <a:moveTo>
                                      <a:pt x="438" y="428"/>
                                    </a:moveTo>
                                    <a:cubicBezTo>
                                      <a:pt x="433" y="428"/>
                                      <a:pt x="428" y="430"/>
                                      <a:pt x="423" y="432"/>
                                    </a:cubicBezTo>
                                    <a:cubicBezTo>
                                      <a:pt x="424" y="434"/>
                                      <a:pt x="425" y="436"/>
                                      <a:pt x="426" y="438"/>
                                    </a:cubicBezTo>
                                    <a:cubicBezTo>
                                      <a:pt x="429" y="436"/>
                                      <a:pt x="433" y="434"/>
                                      <a:pt x="438" y="434"/>
                                    </a:cubicBezTo>
                                    <a:cubicBezTo>
                                      <a:pt x="442" y="434"/>
                                      <a:pt x="447" y="436"/>
                                      <a:pt x="450" y="438"/>
                                    </a:cubicBezTo>
                                    <a:cubicBezTo>
                                      <a:pt x="451" y="436"/>
                                      <a:pt x="452" y="435"/>
                                      <a:pt x="453" y="433"/>
                                    </a:cubicBezTo>
                                    <a:cubicBezTo>
                                      <a:pt x="448" y="430"/>
                                      <a:pt x="443" y="428"/>
                                      <a:pt x="438" y="428"/>
                                    </a:cubicBezTo>
                                    <a:close/>
                                    <a:moveTo>
                                      <a:pt x="457" y="425"/>
                                    </a:moveTo>
                                    <a:cubicBezTo>
                                      <a:pt x="458" y="424"/>
                                      <a:pt x="460" y="422"/>
                                      <a:pt x="461" y="421"/>
                                    </a:cubicBezTo>
                                    <a:cubicBezTo>
                                      <a:pt x="454" y="416"/>
                                      <a:pt x="446" y="413"/>
                                      <a:pt x="438" y="413"/>
                                    </a:cubicBezTo>
                                    <a:cubicBezTo>
                                      <a:pt x="429" y="413"/>
                                      <a:pt x="422" y="416"/>
                                      <a:pt x="415" y="420"/>
                                    </a:cubicBezTo>
                                    <a:cubicBezTo>
                                      <a:pt x="416" y="422"/>
                                      <a:pt x="418" y="423"/>
                                      <a:pt x="419" y="425"/>
                                    </a:cubicBezTo>
                                    <a:cubicBezTo>
                                      <a:pt x="424" y="422"/>
                                      <a:pt x="431" y="420"/>
                                      <a:pt x="438" y="420"/>
                                    </a:cubicBezTo>
                                    <a:cubicBezTo>
                                      <a:pt x="445" y="420"/>
                                      <a:pt x="452" y="422"/>
                                      <a:pt x="457" y="425"/>
                                    </a:cubicBezTo>
                                    <a:close/>
                                    <a:moveTo>
                                      <a:pt x="462" y="419"/>
                                    </a:moveTo>
                                    <a:cubicBezTo>
                                      <a:pt x="464" y="418"/>
                                      <a:pt x="465" y="417"/>
                                      <a:pt x="467" y="415"/>
                                    </a:cubicBezTo>
                                    <a:cubicBezTo>
                                      <a:pt x="459" y="409"/>
                                      <a:pt x="449" y="406"/>
                                      <a:pt x="438" y="406"/>
                                    </a:cubicBezTo>
                                    <a:cubicBezTo>
                                      <a:pt x="427" y="406"/>
                                      <a:pt x="417" y="409"/>
                                      <a:pt x="409" y="415"/>
                                    </a:cubicBezTo>
                                    <a:cubicBezTo>
                                      <a:pt x="411" y="416"/>
                                      <a:pt x="412" y="418"/>
                                      <a:pt x="414" y="419"/>
                                    </a:cubicBezTo>
                                    <a:cubicBezTo>
                                      <a:pt x="421" y="415"/>
                                      <a:pt x="429" y="412"/>
                                      <a:pt x="438" y="412"/>
                                    </a:cubicBezTo>
                                    <a:cubicBezTo>
                                      <a:pt x="447" y="412"/>
                                      <a:pt x="455" y="415"/>
                                      <a:pt x="462" y="419"/>
                                    </a:cubicBezTo>
                                    <a:close/>
                                    <a:moveTo>
                                      <a:pt x="407" y="404"/>
                                    </a:moveTo>
                                    <a:cubicBezTo>
                                      <a:pt x="407" y="407"/>
                                      <a:pt x="406" y="410"/>
                                      <a:pt x="405" y="412"/>
                                    </a:cubicBezTo>
                                    <a:cubicBezTo>
                                      <a:pt x="406" y="413"/>
                                      <a:pt x="407" y="413"/>
                                      <a:pt x="408" y="414"/>
                                    </a:cubicBezTo>
                                    <a:cubicBezTo>
                                      <a:pt x="409" y="413"/>
                                      <a:pt x="410" y="412"/>
                                      <a:pt x="411" y="412"/>
                                    </a:cubicBezTo>
                                    <a:cubicBezTo>
                                      <a:pt x="412" y="409"/>
                                      <a:pt x="412" y="407"/>
                                      <a:pt x="412" y="404"/>
                                    </a:cubicBezTo>
                                    <a:cubicBezTo>
                                      <a:pt x="412" y="395"/>
                                      <a:pt x="408" y="386"/>
                                      <a:pt x="402" y="380"/>
                                    </a:cubicBezTo>
                                    <a:cubicBezTo>
                                      <a:pt x="396" y="374"/>
                                      <a:pt x="387" y="370"/>
                                      <a:pt x="378" y="370"/>
                                    </a:cubicBezTo>
                                    <a:cubicBezTo>
                                      <a:pt x="368" y="370"/>
                                      <a:pt x="360" y="374"/>
                                      <a:pt x="354" y="380"/>
                                    </a:cubicBezTo>
                                    <a:cubicBezTo>
                                      <a:pt x="347" y="386"/>
                                      <a:pt x="344" y="395"/>
                                      <a:pt x="344" y="404"/>
                                    </a:cubicBezTo>
                                    <a:cubicBezTo>
                                      <a:pt x="344" y="407"/>
                                      <a:pt x="344" y="410"/>
                                      <a:pt x="345" y="412"/>
                                    </a:cubicBezTo>
                                    <a:cubicBezTo>
                                      <a:pt x="346" y="413"/>
                                      <a:pt x="346" y="414"/>
                                      <a:pt x="347" y="414"/>
                                    </a:cubicBezTo>
                                    <a:cubicBezTo>
                                      <a:pt x="348" y="414"/>
                                      <a:pt x="349" y="413"/>
                                      <a:pt x="350" y="412"/>
                                    </a:cubicBezTo>
                                    <a:cubicBezTo>
                                      <a:pt x="349" y="410"/>
                                      <a:pt x="349" y="407"/>
                                      <a:pt x="349" y="404"/>
                                    </a:cubicBezTo>
                                    <a:cubicBezTo>
                                      <a:pt x="349" y="388"/>
                                      <a:pt x="362" y="375"/>
                                      <a:pt x="378" y="375"/>
                                    </a:cubicBezTo>
                                    <a:cubicBezTo>
                                      <a:pt x="394" y="375"/>
                                      <a:pt x="407" y="388"/>
                                      <a:pt x="407" y="404"/>
                                    </a:cubicBezTo>
                                    <a:close/>
                                    <a:moveTo>
                                      <a:pt x="399" y="404"/>
                                    </a:moveTo>
                                    <a:cubicBezTo>
                                      <a:pt x="399" y="406"/>
                                      <a:pt x="399" y="407"/>
                                      <a:pt x="398" y="409"/>
                                    </a:cubicBezTo>
                                    <a:cubicBezTo>
                                      <a:pt x="400" y="409"/>
                                      <a:pt x="402" y="410"/>
                                      <a:pt x="404" y="411"/>
                                    </a:cubicBezTo>
                                    <a:cubicBezTo>
                                      <a:pt x="405" y="409"/>
                                      <a:pt x="405" y="407"/>
                                      <a:pt x="405" y="404"/>
                                    </a:cubicBezTo>
                                    <a:cubicBezTo>
                                      <a:pt x="405" y="397"/>
                                      <a:pt x="402" y="390"/>
                                      <a:pt x="397" y="385"/>
                                    </a:cubicBezTo>
                                    <a:cubicBezTo>
                                      <a:pt x="392" y="380"/>
                                      <a:pt x="385" y="377"/>
                                      <a:pt x="378" y="377"/>
                                    </a:cubicBezTo>
                                    <a:cubicBezTo>
                                      <a:pt x="370" y="377"/>
                                      <a:pt x="363" y="380"/>
                                      <a:pt x="359" y="385"/>
                                    </a:cubicBezTo>
                                    <a:cubicBezTo>
                                      <a:pt x="354" y="390"/>
                                      <a:pt x="351" y="397"/>
                                      <a:pt x="351" y="404"/>
                                    </a:cubicBezTo>
                                    <a:cubicBezTo>
                                      <a:pt x="351" y="407"/>
                                      <a:pt x="351" y="409"/>
                                      <a:pt x="352" y="411"/>
                                    </a:cubicBezTo>
                                    <a:cubicBezTo>
                                      <a:pt x="353" y="410"/>
                                      <a:pt x="355" y="409"/>
                                      <a:pt x="357" y="409"/>
                                    </a:cubicBezTo>
                                    <a:cubicBezTo>
                                      <a:pt x="357" y="407"/>
                                      <a:pt x="357" y="406"/>
                                      <a:pt x="357" y="404"/>
                                    </a:cubicBezTo>
                                    <a:cubicBezTo>
                                      <a:pt x="357" y="392"/>
                                      <a:pt x="366" y="383"/>
                                      <a:pt x="378" y="383"/>
                                    </a:cubicBezTo>
                                    <a:cubicBezTo>
                                      <a:pt x="389" y="383"/>
                                      <a:pt x="399" y="392"/>
                                      <a:pt x="399" y="404"/>
                                    </a:cubicBezTo>
                                    <a:close/>
                                    <a:moveTo>
                                      <a:pt x="391" y="404"/>
                                    </a:moveTo>
                                    <a:cubicBezTo>
                                      <a:pt x="391" y="405"/>
                                      <a:pt x="391" y="405"/>
                                      <a:pt x="391" y="406"/>
                                    </a:cubicBezTo>
                                    <a:cubicBezTo>
                                      <a:pt x="393" y="407"/>
                                      <a:pt x="395" y="407"/>
                                      <a:pt x="397" y="408"/>
                                    </a:cubicBezTo>
                                    <a:cubicBezTo>
                                      <a:pt x="397" y="407"/>
                                      <a:pt x="397" y="405"/>
                                      <a:pt x="397" y="404"/>
                                    </a:cubicBezTo>
                                    <a:cubicBezTo>
                                      <a:pt x="397" y="399"/>
                                      <a:pt x="395" y="394"/>
                                      <a:pt x="392" y="390"/>
                                    </a:cubicBezTo>
                                    <a:cubicBezTo>
                                      <a:pt x="388" y="387"/>
                                      <a:pt x="383" y="385"/>
                                      <a:pt x="378" y="385"/>
                                    </a:cubicBezTo>
                                    <a:cubicBezTo>
                                      <a:pt x="372" y="385"/>
                                      <a:pt x="368" y="387"/>
                                      <a:pt x="364" y="390"/>
                                    </a:cubicBezTo>
                                    <a:cubicBezTo>
                                      <a:pt x="360" y="394"/>
                                      <a:pt x="358" y="399"/>
                                      <a:pt x="358" y="404"/>
                                    </a:cubicBezTo>
                                    <a:cubicBezTo>
                                      <a:pt x="358" y="405"/>
                                      <a:pt x="358" y="407"/>
                                      <a:pt x="359" y="408"/>
                                    </a:cubicBezTo>
                                    <a:cubicBezTo>
                                      <a:pt x="361" y="407"/>
                                      <a:pt x="362" y="407"/>
                                      <a:pt x="364" y="406"/>
                                    </a:cubicBezTo>
                                    <a:cubicBezTo>
                                      <a:pt x="364" y="405"/>
                                      <a:pt x="364" y="405"/>
                                      <a:pt x="364" y="404"/>
                                    </a:cubicBezTo>
                                    <a:cubicBezTo>
                                      <a:pt x="364" y="397"/>
                                      <a:pt x="370" y="390"/>
                                      <a:pt x="378" y="390"/>
                                    </a:cubicBezTo>
                                    <a:cubicBezTo>
                                      <a:pt x="385" y="390"/>
                                      <a:pt x="391" y="397"/>
                                      <a:pt x="391" y="404"/>
                                    </a:cubicBezTo>
                                    <a:close/>
                                    <a:moveTo>
                                      <a:pt x="384" y="404"/>
                                    </a:moveTo>
                                    <a:cubicBezTo>
                                      <a:pt x="384" y="404"/>
                                      <a:pt x="384" y="404"/>
                                      <a:pt x="384" y="405"/>
                                    </a:cubicBezTo>
                                    <a:cubicBezTo>
                                      <a:pt x="386" y="405"/>
                                      <a:pt x="388" y="405"/>
                                      <a:pt x="390" y="406"/>
                                    </a:cubicBezTo>
                                    <a:cubicBezTo>
                                      <a:pt x="390" y="405"/>
                                      <a:pt x="390" y="405"/>
                                      <a:pt x="390" y="404"/>
                                    </a:cubicBezTo>
                                    <a:cubicBezTo>
                                      <a:pt x="390" y="397"/>
                                      <a:pt x="384" y="392"/>
                                      <a:pt x="378" y="392"/>
                                    </a:cubicBezTo>
                                    <a:cubicBezTo>
                                      <a:pt x="371" y="392"/>
                                      <a:pt x="366" y="397"/>
                                      <a:pt x="366" y="404"/>
                                    </a:cubicBezTo>
                                    <a:cubicBezTo>
                                      <a:pt x="366" y="405"/>
                                      <a:pt x="366" y="405"/>
                                      <a:pt x="366" y="406"/>
                                    </a:cubicBezTo>
                                    <a:cubicBezTo>
                                      <a:pt x="368" y="405"/>
                                      <a:pt x="369" y="405"/>
                                      <a:pt x="371" y="405"/>
                                    </a:cubicBezTo>
                                    <a:cubicBezTo>
                                      <a:pt x="371" y="404"/>
                                      <a:pt x="371" y="404"/>
                                      <a:pt x="371" y="404"/>
                                    </a:cubicBezTo>
                                    <a:cubicBezTo>
                                      <a:pt x="371" y="400"/>
                                      <a:pt x="374" y="397"/>
                                      <a:pt x="378" y="397"/>
                                    </a:cubicBezTo>
                                    <a:cubicBezTo>
                                      <a:pt x="381" y="397"/>
                                      <a:pt x="384" y="400"/>
                                      <a:pt x="384" y="404"/>
                                    </a:cubicBezTo>
                                    <a:close/>
                                    <a:moveTo>
                                      <a:pt x="378" y="399"/>
                                    </a:moveTo>
                                    <a:cubicBezTo>
                                      <a:pt x="375" y="399"/>
                                      <a:pt x="373" y="401"/>
                                      <a:pt x="373" y="404"/>
                                    </a:cubicBezTo>
                                    <a:cubicBezTo>
                                      <a:pt x="373" y="404"/>
                                      <a:pt x="373" y="404"/>
                                      <a:pt x="373" y="404"/>
                                    </a:cubicBezTo>
                                    <a:cubicBezTo>
                                      <a:pt x="374" y="404"/>
                                      <a:pt x="376" y="404"/>
                                      <a:pt x="378" y="404"/>
                                    </a:cubicBezTo>
                                    <a:cubicBezTo>
                                      <a:pt x="379" y="404"/>
                                      <a:pt x="381" y="404"/>
                                      <a:pt x="383" y="404"/>
                                    </a:cubicBezTo>
                                    <a:cubicBezTo>
                                      <a:pt x="383" y="404"/>
                                      <a:pt x="383" y="404"/>
                                      <a:pt x="383" y="404"/>
                                    </a:cubicBezTo>
                                    <a:cubicBezTo>
                                      <a:pt x="383" y="401"/>
                                      <a:pt x="381" y="399"/>
                                      <a:pt x="378" y="399"/>
                                    </a:cubicBezTo>
                                    <a:close/>
                                    <a:moveTo>
                                      <a:pt x="333" y="431"/>
                                    </a:moveTo>
                                    <a:cubicBezTo>
                                      <a:pt x="333" y="430"/>
                                      <a:pt x="334" y="428"/>
                                      <a:pt x="335" y="427"/>
                                    </a:cubicBezTo>
                                    <a:cubicBezTo>
                                      <a:pt x="330" y="423"/>
                                      <a:pt x="324" y="421"/>
                                      <a:pt x="317" y="421"/>
                                    </a:cubicBezTo>
                                    <a:cubicBezTo>
                                      <a:pt x="310" y="421"/>
                                      <a:pt x="304" y="423"/>
                                      <a:pt x="298" y="427"/>
                                    </a:cubicBezTo>
                                    <a:cubicBezTo>
                                      <a:pt x="299" y="428"/>
                                      <a:pt x="300" y="430"/>
                                      <a:pt x="301" y="431"/>
                                    </a:cubicBezTo>
                                    <a:cubicBezTo>
                                      <a:pt x="306" y="428"/>
                                      <a:pt x="311" y="427"/>
                                      <a:pt x="317" y="427"/>
                                    </a:cubicBezTo>
                                    <a:cubicBezTo>
                                      <a:pt x="323" y="427"/>
                                      <a:pt x="328" y="428"/>
                                      <a:pt x="333" y="431"/>
                                    </a:cubicBezTo>
                                    <a:close/>
                                    <a:moveTo>
                                      <a:pt x="317" y="428"/>
                                    </a:moveTo>
                                    <a:cubicBezTo>
                                      <a:pt x="311" y="428"/>
                                      <a:pt x="306" y="430"/>
                                      <a:pt x="302" y="433"/>
                                    </a:cubicBezTo>
                                    <a:cubicBezTo>
                                      <a:pt x="303" y="435"/>
                                      <a:pt x="304" y="437"/>
                                      <a:pt x="304" y="439"/>
                                    </a:cubicBezTo>
                                    <a:cubicBezTo>
                                      <a:pt x="308" y="436"/>
                                      <a:pt x="312" y="434"/>
                                      <a:pt x="317" y="434"/>
                                    </a:cubicBezTo>
                                    <a:cubicBezTo>
                                      <a:pt x="322" y="434"/>
                                      <a:pt x="326" y="436"/>
                                      <a:pt x="329" y="438"/>
                                    </a:cubicBezTo>
                                    <a:cubicBezTo>
                                      <a:pt x="330" y="436"/>
                                      <a:pt x="331" y="435"/>
                                      <a:pt x="332" y="433"/>
                                    </a:cubicBezTo>
                                    <a:cubicBezTo>
                                      <a:pt x="328" y="430"/>
                                      <a:pt x="322" y="428"/>
                                      <a:pt x="317" y="428"/>
                                    </a:cubicBezTo>
                                    <a:close/>
                                    <a:moveTo>
                                      <a:pt x="336" y="425"/>
                                    </a:moveTo>
                                    <a:cubicBezTo>
                                      <a:pt x="338" y="424"/>
                                      <a:pt x="339" y="422"/>
                                      <a:pt x="340" y="421"/>
                                    </a:cubicBezTo>
                                    <a:cubicBezTo>
                                      <a:pt x="334" y="416"/>
                                      <a:pt x="326" y="413"/>
                                      <a:pt x="317" y="413"/>
                                    </a:cubicBezTo>
                                    <a:cubicBezTo>
                                      <a:pt x="308" y="413"/>
                                      <a:pt x="300" y="416"/>
                                      <a:pt x="293" y="421"/>
                                    </a:cubicBezTo>
                                    <a:cubicBezTo>
                                      <a:pt x="295" y="422"/>
                                      <a:pt x="296" y="424"/>
                                      <a:pt x="297" y="425"/>
                                    </a:cubicBezTo>
                                    <a:cubicBezTo>
                                      <a:pt x="303" y="422"/>
                                      <a:pt x="310" y="420"/>
                                      <a:pt x="317" y="420"/>
                                    </a:cubicBezTo>
                                    <a:cubicBezTo>
                                      <a:pt x="324" y="420"/>
                                      <a:pt x="331" y="422"/>
                                      <a:pt x="336" y="425"/>
                                    </a:cubicBezTo>
                                    <a:close/>
                                    <a:moveTo>
                                      <a:pt x="341" y="419"/>
                                    </a:moveTo>
                                    <a:cubicBezTo>
                                      <a:pt x="343" y="418"/>
                                      <a:pt x="344" y="417"/>
                                      <a:pt x="346" y="415"/>
                                    </a:cubicBezTo>
                                    <a:cubicBezTo>
                                      <a:pt x="338" y="409"/>
                                      <a:pt x="328" y="406"/>
                                      <a:pt x="317" y="406"/>
                                    </a:cubicBezTo>
                                    <a:cubicBezTo>
                                      <a:pt x="306" y="406"/>
                                      <a:pt x="296" y="409"/>
                                      <a:pt x="288" y="415"/>
                                    </a:cubicBezTo>
                                    <a:cubicBezTo>
                                      <a:pt x="289" y="417"/>
                                      <a:pt x="291" y="418"/>
                                      <a:pt x="292" y="420"/>
                                    </a:cubicBezTo>
                                    <a:cubicBezTo>
                                      <a:pt x="299" y="415"/>
                                      <a:pt x="308" y="412"/>
                                      <a:pt x="317" y="412"/>
                                    </a:cubicBezTo>
                                    <a:cubicBezTo>
                                      <a:pt x="326" y="412"/>
                                      <a:pt x="334" y="415"/>
                                      <a:pt x="341" y="419"/>
                                    </a:cubicBezTo>
                                    <a:close/>
                                    <a:moveTo>
                                      <a:pt x="285" y="404"/>
                                    </a:moveTo>
                                    <a:cubicBezTo>
                                      <a:pt x="285" y="407"/>
                                      <a:pt x="284" y="410"/>
                                      <a:pt x="283" y="412"/>
                                    </a:cubicBezTo>
                                    <a:cubicBezTo>
                                      <a:pt x="284" y="413"/>
                                      <a:pt x="285" y="414"/>
                                      <a:pt x="286" y="414"/>
                                    </a:cubicBezTo>
                                    <a:cubicBezTo>
                                      <a:pt x="287" y="414"/>
                                      <a:pt x="288" y="413"/>
                                      <a:pt x="289" y="412"/>
                                    </a:cubicBezTo>
                                    <a:cubicBezTo>
                                      <a:pt x="290" y="410"/>
                                      <a:pt x="290" y="407"/>
                                      <a:pt x="290" y="404"/>
                                    </a:cubicBezTo>
                                    <a:cubicBezTo>
                                      <a:pt x="290" y="395"/>
                                      <a:pt x="286" y="386"/>
                                      <a:pt x="280" y="380"/>
                                    </a:cubicBezTo>
                                    <a:cubicBezTo>
                                      <a:pt x="274" y="374"/>
                                      <a:pt x="265" y="370"/>
                                      <a:pt x="256" y="370"/>
                                    </a:cubicBezTo>
                                    <a:cubicBezTo>
                                      <a:pt x="246" y="370"/>
                                      <a:pt x="238" y="374"/>
                                      <a:pt x="232" y="380"/>
                                    </a:cubicBezTo>
                                    <a:cubicBezTo>
                                      <a:pt x="225" y="386"/>
                                      <a:pt x="222" y="395"/>
                                      <a:pt x="222" y="404"/>
                                    </a:cubicBezTo>
                                    <a:cubicBezTo>
                                      <a:pt x="222" y="407"/>
                                      <a:pt x="222" y="410"/>
                                      <a:pt x="223" y="412"/>
                                    </a:cubicBezTo>
                                    <a:cubicBezTo>
                                      <a:pt x="224" y="413"/>
                                      <a:pt x="225" y="414"/>
                                      <a:pt x="225" y="414"/>
                                    </a:cubicBezTo>
                                    <a:cubicBezTo>
                                      <a:pt x="226" y="414"/>
                                      <a:pt x="227" y="413"/>
                                      <a:pt x="228" y="412"/>
                                    </a:cubicBezTo>
                                    <a:cubicBezTo>
                                      <a:pt x="228" y="410"/>
                                      <a:pt x="227" y="407"/>
                                      <a:pt x="227" y="404"/>
                                    </a:cubicBezTo>
                                    <a:cubicBezTo>
                                      <a:pt x="227" y="388"/>
                                      <a:pt x="240" y="375"/>
                                      <a:pt x="256" y="375"/>
                                    </a:cubicBezTo>
                                    <a:cubicBezTo>
                                      <a:pt x="272" y="375"/>
                                      <a:pt x="285" y="388"/>
                                      <a:pt x="285" y="404"/>
                                    </a:cubicBezTo>
                                    <a:close/>
                                    <a:moveTo>
                                      <a:pt x="277" y="404"/>
                                    </a:moveTo>
                                    <a:cubicBezTo>
                                      <a:pt x="277" y="406"/>
                                      <a:pt x="277" y="407"/>
                                      <a:pt x="276" y="409"/>
                                    </a:cubicBezTo>
                                    <a:cubicBezTo>
                                      <a:pt x="278" y="409"/>
                                      <a:pt x="280" y="410"/>
                                      <a:pt x="282" y="411"/>
                                    </a:cubicBezTo>
                                    <a:cubicBezTo>
                                      <a:pt x="283" y="409"/>
                                      <a:pt x="283" y="407"/>
                                      <a:pt x="283" y="404"/>
                                    </a:cubicBezTo>
                                    <a:cubicBezTo>
                                      <a:pt x="283" y="397"/>
                                      <a:pt x="280" y="390"/>
                                      <a:pt x="275" y="385"/>
                                    </a:cubicBezTo>
                                    <a:cubicBezTo>
                                      <a:pt x="270" y="380"/>
                                      <a:pt x="263" y="377"/>
                                      <a:pt x="256" y="377"/>
                                    </a:cubicBezTo>
                                    <a:cubicBezTo>
                                      <a:pt x="248" y="377"/>
                                      <a:pt x="242" y="380"/>
                                      <a:pt x="237" y="385"/>
                                    </a:cubicBezTo>
                                    <a:cubicBezTo>
                                      <a:pt x="232" y="390"/>
                                      <a:pt x="229" y="397"/>
                                      <a:pt x="229" y="404"/>
                                    </a:cubicBezTo>
                                    <a:cubicBezTo>
                                      <a:pt x="229" y="407"/>
                                      <a:pt x="229" y="409"/>
                                      <a:pt x="230" y="411"/>
                                    </a:cubicBezTo>
                                    <a:cubicBezTo>
                                      <a:pt x="231" y="410"/>
                                      <a:pt x="233" y="409"/>
                                      <a:pt x="235" y="409"/>
                                    </a:cubicBezTo>
                                    <a:cubicBezTo>
                                      <a:pt x="235" y="407"/>
                                      <a:pt x="235" y="406"/>
                                      <a:pt x="235" y="404"/>
                                    </a:cubicBezTo>
                                    <a:cubicBezTo>
                                      <a:pt x="235" y="392"/>
                                      <a:pt x="244" y="383"/>
                                      <a:pt x="256" y="383"/>
                                    </a:cubicBezTo>
                                    <a:cubicBezTo>
                                      <a:pt x="268" y="383"/>
                                      <a:pt x="277" y="392"/>
                                      <a:pt x="277" y="404"/>
                                    </a:cubicBezTo>
                                    <a:close/>
                                    <a:moveTo>
                                      <a:pt x="269" y="404"/>
                                    </a:moveTo>
                                    <a:cubicBezTo>
                                      <a:pt x="269" y="405"/>
                                      <a:pt x="269" y="405"/>
                                      <a:pt x="269" y="406"/>
                                    </a:cubicBezTo>
                                    <a:cubicBezTo>
                                      <a:pt x="271" y="407"/>
                                      <a:pt x="273" y="407"/>
                                      <a:pt x="275" y="408"/>
                                    </a:cubicBezTo>
                                    <a:cubicBezTo>
                                      <a:pt x="275" y="407"/>
                                      <a:pt x="275" y="405"/>
                                      <a:pt x="275" y="404"/>
                                    </a:cubicBezTo>
                                    <a:cubicBezTo>
                                      <a:pt x="275" y="399"/>
                                      <a:pt x="273" y="394"/>
                                      <a:pt x="270" y="390"/>
                                    </a:cubicBezTo>
                                    <a:cubicBezTo>
                                      <a:pt x="266" y="387"/>
                                      <a:pt x="261" y="385"/>
                                      <a:pt x="256" y="385"/>
                                    </a:cubicBezTo>
                                    <a:cubicBezTo>
                                      <a:pt x="250" y="385"/>
                                      <a:pt x="246" y="387"/>
                                      <a:pt x="242" y="390"/>
                                    </a:cubicBezTo>
                                    <a:cubicBezTo>
                                      <a:pt x="239" y="394"/>
                                      <a:pt x="236" y="399"/>
                                      <a:pt x="236" y="404"/>
                                    </a:cubicBezTo>
                                    <a:cubicBezTo>
                                      <a:pt x="236" y="405"/>
                                      <a:pt x="237" y="407"/>
                                      <a:pt x="237" y="408"/>
                                    </a:cubicBezTo>
                                    <a:cubicBezTo>
                                      <a:pt x="239" y="407"/>
                                      <a:pt x="241" y="407"/>
                                      <a:pt x="242" y="406"/>
                                    </a:cubicBezTo>
                                    <a:cubicBezTo>
                                      <a:pt x="242" y="405"/>
                                      <a:pt x="242" y="405"/>
                                      <a:pt x="242" y="404"/>
                                    </a:cubicBezTo>
                                    <a:cubicBezTo>
                                      <a:pt x="242" y="397"/>
                                      <a:pt x="248" y="390"/>
                                      <a:pt x="256" y="390"/>
                                    </a:cubicBezTo>
                                    <a:cubicBezTo>
                                      <a:pt x="263" y="390"/>
                                      <a:pt x="269" y="397"/>
                                      <a:pt x="269" y="404"/>
                                    </a:cubicBezTo>
                                    <a:close/>
                                    <a:moveTo>
                                      <a:pt x="263" y="404"/>
                                    </a:moveTo>
                                    <a:cubicBezTo>
                                      <a:pt x="263" y="404"/>
                                      <a:pt x="263" y="404"/>
                                      <a:pt x="263" y="405"/>
                                    </a:cubicBezTo>
                                    <a:cubicBezTo>
                                      <a:pt x="264" y="405"/>
                                      <a:pt x="266" y="405"/>
                                      <a:pt x="268" y="406"/>
                                    </a:cubicBezTo>
                                    <a:cubicBezTo>
                                      <a:pt x="268" y="405"/>
                                      <a:pt x="268" y="405"/>
                                      <a:pt x="268" y="404"/>
                                    </a:cubicBezTo>
                                    <a:cubicBezTo>
                                      <a:pt x="268" y="397"/>
                                      <a:pt x="262" y="392"/>
                                      <a:pt x="256" y="392"/>
                                    </a:cubicBezTo>
                                    <a:cubicBezTo>
                                      <a:pt x="249" y="392"/>
                                      <a:pt x="244" y="397"/>
                                      <a:pt x="244" y="404"/>
                                    </a:cubicBezTo>
                                    <a:cubicBezTo>
                                      <a:pt x="244" y="405"/>
                                      <a:pt x="244" y="405"/>
                                      <a:pt x="244" y="406"/>
                                    </a:cubicBezTo>
                                    <a:cubicBezTo>
                                      <a:pt x="246" y="405"/>
                                      <a:pt x="247" y="405"/>
                                      <a:pt x="249" y="405"/>
                                    </a:cubicBezTo>
                                    <a:cubicBezTo>
                                      <a:pt x="249" y="404"/>
                                      <a:pt x="249" y="404"/>
                                      <a:pt x="249" y="404"/>
                                    </a:cubicBezTo>
                                    <a:cubicBezTo>
                                      <a:pt x="249" y="400"/>
                                      <a:pt x="252" y="397"/>
                                      <a:pt x="256" y="397"/>
                                    </a:cubicBezTo>
                                    <a:cubicBezTo>
                                      <a:pt x="260" y="397"/>
                                      <a:pt x="263" y="400"/>
                                      <a:pt x="263" y="404"/>
                                    </a:cubicBezTo>
                                    <a:close/>
                                    <a:moveTo>
                                      <a:pt x="256" y="399"/>
                                    </a:moveTo>
                                    <a:cubicBezTo>
                                      <a:pt x="253" y="399"/>
                                      <a:pt x="251" y="401"/>
                                      <a:pt x="251" y="404"/>
                                    </a:cubicBezTo>
                                    <a:cubicBezTo>
                                      <a:pt x="251" y="404"/>
                                      <a:pt x="251" y="404"/>
                                      <a:pt x="251" y="404"/>
                                    </a:cubicBezTo>
                                    <a:cubicBezTo>
                                      <a:pt x="252" y="404"/>
                                      <a:pt x="254" y="404"/>
                                      <a:pt x="256" y="404"/>
                                    </a:cubicBezTo>
                                    <a:cubicBezTo>
                                      <a:pt x="258" y="404"/>
                                      <a:pt x="259" y="404"/>
                                      <a:pt x="261" y="404"/>
                                    </a:cubicBezTo>
                                    <a:cubicBezTo>
                                      <a:pt x="261" y="404"/>
                                      <a:pt x="261" y="404"/>
                                      <a:pt x="261" y="404"/>
                                    </a:cubicBezTo>
                                    <a:cubicBezTo>
                                      <a:pt x="261" y="401"/>
                                      <a:pt x="259" y="399"/>
                                      <a:pt x="256" y="399"/>
                                    </a:cubicBezTo>
                                    <a:close/>
                                    <a:moveTo>
                                      <a:pt x="211" y="431"/>
                                    </a:moveTo>
                                    <a:cubicBezTo>
                                      <a:pt x="212" y="430"/>
                                      <a:pt x="213" y="428"/>
                                      <a:pt x="214" y="427"/>
                                    </a:cubicBezTo>
                                    <a:cubicBezTo>
                                      <a:pt x="208" y="423"/>
                                      <a:pt x="202" y="421"/>
                                      <a:pt x="195" y="421"/>
                                    </a:cubicBezTo>
                                    <a:cubicBezTo>
                                      <a:pt x="188" y="421"/>
                                      <a:pt x="182" y="423"/>
                                      <a:pt x="177" y="426"/>
                                    </a:cubicBezTo>
                                    <a:cubicBezTo>
                                      <a:pt x="178" y="428"/>
                                      <a:pt x="179" y="429"/>
                                      <a:pt x="180" y="431"/>
                                    </a:cubicBezTo>
                                    <a:cubicBezTo>
                                      <a:pt x="184" y="428"/>
                                      <a:pt x="189" y="427"/>
                                      <a:pt x="195" y="427"/>
                                    </a:cubicBezTo>
                                    <a:cubicBezTo>
                                      <a:pt x="201" y="427"/>
                                      <a:pt x="206" y="428"/>
                                      <a:pt x="211" y="431"/>
                                    </a:cubicBezTo>
                                    <a:close/>
                                    <a:moveTo>
                                      <a:pt x="195" y="428"/>
                                    </a:moveTo>
                                    <a:cubicBezTo>
                                      <a:pt x="190" y="428"/>
                                      <a:pt x="185" y="430"/>
                                      <a:pt x="181" y="432"/>
                                    </a:cubicBezTo>
                                    <a:cubicBezTo>
                                      <a:pt x="182" y="434"/>
                                      <a:pt x="182" y="436"/>
                                      <a:pt x="183" y="438"/>
                                    </a:cubicBezTo>
                                    <a:cubicBezTo>
                                      <a:pt x="187" y="436"/>
                                      <a:pt x="191" y="434"/>
                                      <a:pt x="195" y="434"/>
                                    </a:cubicBezTo>
                                    <a:cubicBezTo>
                                      <a:pt x="200" y="434"/>
                                      <a:pt x="204" y="436"/>
                                      <a:pt x="208" y="438"/>
                                    </a:cubicBezTo>
                                    <a:cubicBezTo>
                                      <a:pt x="208" y="436"/>
                                      <a:pt x="209" y="435"/>
                                      <a:pt x="210" y="433"/>
                                    </a:cubicBezTo>
                                    <a:cubicBezTo>
                                      <a:pt x="206" y="430"/>
                                      <a:pt x="201" y="428"/>
                                      <a:pt x="195" y="428"/>
                                    </a:cubicBezTo>
                                    <a:close/>
                                    <a:moveTo>
                                      <a:pt x="214" y="425"/>
                                    </a:moveTo>
                                    <a:cubicBezTo>
                                      <a:pt x="216" y="424"/>
                                      <a:pt x="217" y="422"/>
                                      <a:pt x="218" y="421"/>
                                    </a:cubicBezTo>
                                    <a:cubicBezTo>
                                      <a:pt x="212" y="416"/>
                                      <a:pt x="204" y="413"/>
                                      <a:pt x="195" y="413"/>
                                    </a:cubicBezTo>
                                    <a:cubicBezTo>
                                      <a:pt x="187" y="413"/>
                                      <a:pt x="179" y="416"/>
                                      <a:pt x="172" y="420"/>
                                    </a:cubicBezTo>
                                    <a:cubicBezTo>
                                      <a:pt x="174" y="422"/>
                                      <a:pt x="175" y="423"/>
                                      <a:pt x="176" y="425"/>
                                    </a:cubicBezTo>
                                    <a:cubicBezTo>
                                      <a:pt x="182" y="422"/>
                                      <a:pt x="188" y="420"/>
                                      <a:pt x="195" y="420"/>
                                    </a:cubicBezTo>
                                    <a:cubicBezTo>
                                      <a:pt x="202" y="420"/>
                                      <a:pt x="209" y="422"/>
                                      <a:pt x="214" y="425"/>
                                    </a:cubicBezTo>
                                    <a:close/>
                                    <a:moveTo>
                                      <a:pt x="219" y="419"/>
                                    </a:moveTo>
                                    <a:cubicBezTo>
                                      <a:pt x="221" y="418"/>
                                      <a:pt x="222" y="417"/>
                                      <a:pt x="224" y="415"/>
                                    </a:cubicBezTo>
                                    <a:cubicBezTo>
                                      <a:pt x="216" y="409"/>
                                      <a:pt x="206" y="406"/>
                                      <a:pt x="195" y="406"/>
                                    </a:cubicBezTo>
                                    <a:cubicBezTo>
                                      <a:pt x="184" y="406"/>
                                      <a:pt x="174" y="409"/>
                                      <a:pt x="166" y="415"/>
                                    </a:cubicBezTo>
                                    <a:cubicBezTo>
                                      <a:pt x="168" y="416"/>
                                      <a:pt x="170" y="418"/>
                                      <a:pt x="171" y="419"/>
                                    </a:cubicBezTo>
                                    <a:cubicBezTo>
                                      <a:pt x="178" y="415"/>
                                      <a:pt x="186" y="412"/>
                                      <a:pt x="195" y="412"/>
                                    </a:cubicBezTo>
                                    <a:cubicBezTo>
                                      <a:pt x="204" y="412"/>
                                      <a:pt x="212" y="415"/>
                                      <a:pt x="219" y="419"/>
                                    </a:cubicBezTo>
                                    <a:close/>
                                    <a:moveTo>
                                      <a:pt x="181" y="73"/>
                                    </a:moveTo>
                                    <a:cubicBezTo>
                                      <a:pt x="182" y="74"/>
                                      <a:pt x="182" y="76"/>
                                      <a:pt x="183" y="78"/>
                                    </a:cubicBezTo>
                                    <a:cubicBezTo>
                                      <a:pt x="187" y="76"/>
                                      <a:pt x="191" y="75"/>
                                      <a:pt x="195" y="75"/>
                                    </a:cubicBezTo>
                                    <a:cubicBezTo>
                                      <a:pt x="200" y="75"/>
                                      <a:pt x="204" y="76"/>
                                      <a:pt x="208" y="79"/>
                                    </a:cubicBezTo>
                                    <a:cubicBezTo>
                                      <a:pt x="208" y="77"/>
                                      <a:pt x="209" y="75"/>
                                      <a:pt x="210" y="73"/>
                                    </a:cubicBezTo>
                                    <a:cubicBezTo>
                                      <a:pt x="206" y="70"/>
                                      <a:pt x="201" y="69"/>
                                      <a:pt x="195" y="69"/>
                                    </a:cubicBezTo>
                                    <a:cubicBezTo>
                                      <a:pt x="190" y="69"/>
                                      <a:pt x="185" y="70"/>
                                      <a:pt x="181" y="73"/>
                                    </a:cubicBezTo>
                                    <a:close/>
                                    <a:moveTo>
                                      <a:pt x="195" y="67"/>
                                    </a:moveTo>
                                    <a:cubicBezTo>
                                      <a:pt x="201" y="67"/>
                                      <a:pt x="206" y="69"/>
                                      <a:pt x="211" y="72"/>
                                    </a:cubicBezTo>
                                    <a:cubicBezTo>
                                      <a:pt x="212" y="70"/>
                                      <a:pt x="213" y="68"/>
                                      <a:pt x="214" y="67"/>
                                    </a:cubicBezTo>
                                    <a:cubicBezTo>
                                      <a:pt x="208" y="64"/>
                                      <a:pt x="202" y="62"/>
                                      <a:pt x="195" y="62"/>
                                    </a:cubicBezTo>
                                    <a:cubicBezTo>
                                      <a:pt x="188" y="62"/>
                                      <a:pt x="182" y="63"/>
                                      <a:pt x="177" y="67"/>
                                    </a:cubicBezTo>
                                    <a:cubicBezTo>
                                      <a:pt x="178" y="68"/>
                                      <a:pt x="179" y="70"/>
                                      <a:pt x="180" y="71"/>
                                    </a:cubicBezTo>
                                    <a:cubicBezTo>
                                      <a:pt x="184" y="69"/>
                                      <a:pt x="189" y="67"/>
                                      <a:pt x="195" y="67"/>
                                    </a:cubicBezTo>
                                    <a:close/>
                                    <a:moveTo>
                                      <a:pt x="184" y="80"/>
                                    </a:moveTo>
                                    <a:cubicBezTo>
                                      <a:pt x="184" y="82"/>
                                      <a:pt x="185" y="84"/>
                                      <a:pt x="185" y="86"/>
                                    </a:cubicBezTo>
                                    <a:cubicBezTo>
                                      <a:pt x="188" y="84"/>
                                      <a:pt x="191" y="82"/>
                                      <a:pt x="195" y="82"/>
                                    </a:cubicBezTo>
                                    <a:cubicBezTo>
                                      <a:pt x="199" y="82"/>
                                      <a:pt x="203" y="84"/>
                                      <a:pt x="205" y="87"/>
                                    </a:cubicBezTo>
                                    <a:cubicBezTo>
                                      <a:pt x="206" y="85"/>
                                      <a:pt x="206" y="83"/>
                                      <a:pt x="207" y="80"/>
                                    </a:cubicBezTo>
                                    <a:cubicBezTo>
                                      <a:pt x="204" y="78"/>
                                      <a:pt x="200" y="76"/>
                                      <a:pt x="195" y="76"/>
                                    </a:cubicBezTo>
                                    <a:cubicBezTo>
                                      <a:pt x="191" y="76"/>
                                      <a:pt x="187" y="78"/>
                                      <a:pt x="184" y="80"/>
                                    </a:cubicBezTo>
                                    <a:close/>
                                    <a:moveTo>
                                      <a:pt x="205" y="96"/>
                                    </a:moveTo>
                                    <a:cubicBezTo>
                                      <a:pt x="205" y="94"/>
                                      <a:pt x="205" y="91"/>
                                      <a:pt x="205" y="89"/>
                                    </a:cubicBezTo>
                                    <a:cubicBezTo>
                                      <a:pt x="203" y="86"/>
                                      <a:pt x="199" y="84"/>
                                      <a:pt x="195" y="84"/>
                                    </a:cubicBezTo>
                                    <a:cubicBezTo>
                                      <a:pt x="191" y="84"/>
                                      <a:pt x="188" y="86"/>
                                      <a:pt x="186" y="88"/>
                                    </a:cubicBezTo>
                                    <a:cubicBezTo>
                                      <a:pt x="186" y="91"/>
                                      <a:pt x="186" y="93"/>
                                      <a:pt x="186" y="96"/>
                                    </a:cubicBezTo>
                                    <a:cubicBezTo>
                                      <a:pt x="186" y="96"/>
                                      <a:pt x="186" y="96"/>
                                      <a:pt x="186" y="97"/>
                                    </a:cubicBezTo>
                                    <a:cubicBezTo>
                                      <a:pt x="187" y="97"/>
                                      <a:pt x="188" y="96"/>
                                      <a:pt x="188" y="96"/>
                                    </a:cubicBezTo>
                                    <a:cubicBezTo>
                                      <a:pt x="188" y="96"/>
                                      <a:pt x="188" y="96"/>
                                      <a:pt x="188" y="96"/>
                                    </a:cubicBezTo>
                                    <a:cubicBezTo>
                                      <a:pt x="188" y="92"/>
                                      <a:pt x="191" y="89"/>
                                      <a:pt x="195" y="89"/>
                                    </a:cubicBezTo>
                                    <a:cubicBezTo>
                                      <a:pt x="199" y="89"/>
                                      <a:pt x="202" y="92"/>
                                      <a:pt x="202" y="96"/>
                                    </a:cubicBezTo>
                                    <a:cubicBezTo>
                                      <a:pt x="202" y="96"/>
                                      <a:pt x="202" y="96"/>
                                      <a:pt x="202" y="96"/>
                                    </a:cubicBezTo>
                                    <a:cubicBezTo>
                                      <a:pt x="203" y="97"/>
                                      <a:pt x="204" y="97"/>
                                      <a:pt x="205" y="97"/>
                                    </a:cubicBezTo>
                                    <a:cubicBezTo>
                                      <a:pt x="205" y="97"/>
                                      <a:pt x="205" y="96"/>
                                      <a:pt x="205" y="96"/>
                                    </a:cubicBezTo>
                                    <a:close/>
                                    <a:moveTo>
                                      <a:pt x="195" y="91"/>
                                    </a:moveTo>
                                    <a:cubicBezTo>
                                      <a:pt x="192" y="91"/>
                                      <a:pt x="190" y="93"/>
                                      <a:pt x="190" y="96"/>
                                    </a:cubicBezTo>
                                    <a:cubicBezTo>
                                      <a:pt x="190" y="96"/>
                                      <a:pt x="190" y="96"/>
                                      <a:pt x="190" y="96"/>
                                    </a:cubicBezTo>
                                    <a:cubicBezTo>
                                      <a:pt x="192" y="96"/>
                                      <a:pt x="193" y="96"/>
                                      <a:pt x="195" y="96"/>
                                    </a:cubicBezTo>
                                    <a:cubicBezTo>
                                      <a:pt x="197" y="96"/>
                                      <a:pt x="198" y="96"/>
                                      <a:pt x="200" y="96"/>
                                    </a:cubicBezTo>
                                    <a:cubicBezTo>
                                      <a:pt x="200" y="96"/>
                                      <a:pt x="200" y="96"/>
                                      <a:pt x="200" y="96"/>
                                    </a:cubicBezTo>
                                    <a:cubicBezTo>
                                      <a:pt x="200" y="93"/>
                                      <a:pt x="198" y="91"/>
                                      <a:pt x="195" y="91"/>
                                    </a:cubicBezTo>
                                    <a:close/>
                                    <a:moveTo>
                                      <a:pt x="166" y="107"/>
                                    </a:moveTo>
                                    <a:cubicBezTo>
                                      <a:pt x="168" y="108"/>
                                      <a:pt x="170" y="109"/>
                                      <a:pt x="171" y="111"/>
                                    </a:cubicBezTo>
                                    <a:cubicBezTo>
                                      <a:pt x="178" y="106"/>
                                      <a:pt x="186" y="104"/>
                                      <a:pt x="195" y="104"/>
                                    </a:cubicBezTo>
                                    <a:cubicBezTo>
                                      <a:pt x="204" y="104"/>
                                      <a:pt x="212" y="106"/>
                                      <a:pt x="219" y="111"/>
                                    </a:cubicBezTo>
                                    <a:cubicBezTo>
                                      <a:pt x="221" y="110"/>
                                      <a:pt x="222" y="108"/>
                                      <a:pt x="224" y="107"/>
                                    </a:cubicBezTo>
                                    <a:cubicBezTo>
                                      <a:pt x="216" y="101"/>
                                      <a:pt x="206" y="98"/>
                                      <a:pt x="195" y="98"/>
                                    </a:cubicBezTo>
                                    <a:cubicBezTo>
                                      <a:pt x="184" y="98"/>
                                      <a:pt x="174" y="101"/>
                                      <a:pt x="166" y="107"/>
                                    </a:cubicBezTo>
                                    <a:close/>
                                    <a:moveTo>
                                      <a:pt x="302" y="73"/>
                                    </a:moveTo>
                                    <a:cubicBezTo>
                                      <a:pt x="303" y="75"/>
                                      <a:pt x="304" y="77"/>
                                      <a:pt x="304" y="79"/>
                                    </a:cubicBezTo>
                                    <a:cubicBezTo>
                                      <a:pt x="308" y="76"/>
                                      <a:pt x="312" y="75"/>
                                      <a:pt x="317" y="75"/>
                                    </a:cubicBezTo>
                                    <a:cubicBezTo>
                                      <a:pt x="322" y="75"/>
                                      <a:pt x="326" y="76"/>
                                      <a:pt x="329" y="79"/>
                                    </a:cubicBezTo>
                                    <a:cubicBezTo>
                                      <a:pt x="330" y="77"/>
                                      <a:pt x="331" y="75"/>
                                      <a:pt x="332" y="73"/>
                                    </a:cubicBezTo>
                                    <a:cubicBezTo>
                                      <a:pt x="328" y="70"/>
                                      <a:pt x="322" y="69"/>
                                      <a:pt x="317" y="69"/>
                                    </a:cubicBezTo>
                                    <a:cubicBezTo>
                                      <a:pt x="311" y="69"/>
                                      <a:pt x="306" y="70"/>
                                      <a:pt x="302" y="73"/>
                                    </a:cubicBezTo>
                                    <a:close/>
                                    <a:moveTo>
                                      <a:pt x="317" y="67"/>
                                    </a:moveTo>
                                    <a:cubicBezTo>
                                      <a:pt x="323" y="67"/>
                                      <a:pt x="328" y="69"/>
                                      <a:pt x="333" y="72"/>
                                    </a:cubicBezTo>
                                    <a:cubicBezTo>
                                      <a:pt x="333" y="70"/>
                                      <a:pt x="334" y="68"/>
                                      <a:pt x="335" y="67"/>
                                    </a:cubicBezTo>
                                    <a:cubicBezTo>
                                      <a:pt x="330" y="64"/>
                                      <a:pt x="324" y="62"/>
                                      <a:pt x="317" y="62"/>
                                    </a:cubicBezTo>
                                    <a:cubicBezTo>
                                      <a:pt x="310" y="62"/>
                                      <a:pt x="304" y="64"/>
                                      <a:pt x="298" y="67"/>
                                    </a:cubicBezTo>
                                    <a:cubicBezTo>
                                      <a:pt x="299" y="69"/>
                                      <a:pt x="300" y="70"/>
                                      <a:pt x="301" y="72"/>
                                    </a:cubicBezTo>
                                    <a:cubicBezTo>
                                      <a:pt x="306" y="69"/>
                                      <a:pt x="311" y="67"/>
                                      <a:pt x="317" y="67"/>
                                    </a:cubicBezTo>
                                    <a:close/>
                                    <a:moveTo>
                                      <a:pt x="305" y="80"/>
                                    </a:moveTo>
                                    <a:cubicBezTo>
                                      <a:pt x="305" y="83"/>
                                      <a:pt x="306" y="85"/>
                                      <a:pt x="306" y="87"/>
                                    </a:cubicBezTo>
                                    <a:cubicBezTo>
                                      <a:pt x="309" y="84"/>
                                      <a:pt x="313" y="82"/>
                                      <a:pt x="317" y="82"/>
                                    </a:cubicBezTo>
                                    <a:cubicBezTo>
                                      <a:pt x="321" y="82"/>
                                      <a:pt x="325" y="84"/>
                                      <a:pt x="327" y="87"/>
                                    </a:cubicBezTo>
                                    <a:cubicBezTo>
                                      <a:pt x="328" y="85"/>
                                      <a:pt x="328" y="83"/>
                                      <a:pt x="329" y="80"/>
                                    </a:cubicBezTo>
                                    <a:cubicBezTo>
                                      <a:pt x="326" y="78"/>
                                      <a:pt x="321" y="76"/>
                                      <a:pt x="317" y="76"/>
                                    </a:cubicBezTo>
                                    <a:cubicBezTo>
                                      <a:pt x="312" y="76"/>
                                      <a:pt x="308" y="78"/>
                                      <a:pt x="305" y="80"/>
                                    </a:cubicBezTo>
                                    <a:close/>
                                    <a:moveTo>
                                      <a:pt x="327" y="96"/>
                                    </a:moveTo>
                                    <a:cubicBezTo>
                                      <a:pt x="327" y="94"/>
                                      <a:pt x="327" y="91"/>
                                      <a:pt x="327" y="89"/>
                                    </a:cubicBezTo>
                                    <a:cubicBezTo>
                                      <a:pt x="325" y="86"/>
                                      <a:pt x="321" y="84"/>
                                      <a:pt x="317" y="84"/>
                                    </a:cubicBezTo>
                                    <a:cubicBezTo>
                                      <a:pt x="313" y="84"/>
                                      <a:pt x="309" y="86"/>
                                      <a:pt x="307" y="90"/>
                                    </a:cubicBezTo>
                                    <a:cubicBezTo>
                                      <a:pt x="307" y="92"/>
                                      <a:pt x="307" y="94"/>
                                      <a:pt x="307" y="96"/>
                                    </a:cubicBezTo>
                                    <a:cubicBezTo>
                                      <a:pt x="307" y="96"/>
                                      <a:pt x="307" y="97"/>
                                      <a:pt x="307" y="97"/>
                                    </a:cubicBezTo>
                                    <a:cubicBezTo>
                                      <a:pt x="308" y="97"/>
                                      <a:pt x="309" y="97"/>
                                      <a:pt x="310" y="96"/>
                                    </a:cubicBezTo>
                                    <a:cubicBezTo>
                                      <a:pt x="310" y="96"/>
                                      <a:pt x="310" y="96"/>
                                      <a:pt x="310" y="96"/>
                                    </a:cubicBezTo>
                                    <a:cubicBezTo>
                                      <a:pt x="310" y="92"/>
                                      <a:pt x="313" y="89"/>
                                      <a:pt x="317" y="89"/>
                                    </a:cubicBezTo>
                                    <a:cubicBezTo>
                                      <a:pt x="321" y="89"/>
                                      <a:pt x="324" y="92"/>
                                      <a:pt x="324" y="96"/>
                                    </a:cubicBezTo>
                                    <a:cubicBezTo>
                                      <a:pt x="324" y="96"/>
                                      <a:pt x="324" y="96"/>
                                      <a:pt x="324" y="96"/>
                                    </a:cubicBezTo>
                                    <a:cubicBezTo>
                                      <a:pt x="325" y="97"/>
                                      <a:pt x="326" y="97"/>
                                      <a:pt x="327" y="97"/>
                                    </a:cubicBezTo>
                                    <a:cubicBezTo>
                                      <a:pt x="327" y="97"/>
                                      <a:pt x="327" y="96"/>
                                      <a:pt x="327" y="96"/>
                                    </a:cubicBezTo>
                                    <a:close/>
                                    <a:moveTo>
                                      <a:pt x="317" y="91"/>
                                    </a:moveTo>
                                    <a:cubicBezTo>
                                      <a:pt x="314" y="91"/>
                                      <a:pt x="312" y="93"/>
                                      <a:pt x="312" y="96"/>
                                    </a:cubicBezTo>
                                    <a:cubicBezTo>
                                      <a:pt x="312" y="96"/>
                                      <a:pt x="312" y="96"/>
                                      <a:pt x="312" y="96"/>
                                    </a:cubicBezTo>
                                    <a:cubicBezTo>
                                      <a:pt x="314" y="96"/>
                                      <a:pt x="315" y="96"/>
                                      <a:pt x="317" y="96"/>
                                    </a:cubicBezTo>
                                    <a:cubicBezTo>
                                      <a:pt x="319" y="96"/>
                                      <a:pt x="320" y="96"/>
                                      <a:pt x="322" y="96"/>
                                    </a:cubicBezTo>
                                    <a:cubicBezTo>
                                      <a:pt x="322" y="96"/>
                                      <a:pt x="322" y="96"/>
                                      <a:pt x="322" y="96"/>
                                    </a:cubicBezTo>
                                    <a:cubicBezTo>
                                      <a:pt x="322" y="93"/>
                                      <a:pt x="320" y="91"/>
                                      <a:pt x="317" y="91"/>
                                    </a:cubicBezTo>
                                    <a:close/>
                                    <a:moveTo>
                                      <a:pt x="288" y="107"/>
                                    </a:moveTo>
                                    <a:cubicBezTo>
                                      <a:pt x="289" y="108"/>
                                      <a:pt x="291" y="110"/>
                                      <a:pt x="292" y="111"/>
                                    </a:cubicBezTo>
                                    <a:cubicBezTo>
                                      <a:pt x="299" y="106"/>
                                      <a:pt x="308" y="104"/>
                                      <a:pt x="317" y="104"/>
                                    </a:cubicBezTo>
                                    <a:cubicBezTo>
                                      <a:pt x="326" y="104"/>
                                      <a:pt x="334" y="106"/>
                                      <a:pt x="341" y="111"/>
                                    </a:cubicBezTo>
                                    <a:cubicBezTo>
                                      <a:pt x="343" y="110"/>
                                      <a:pt x="344" y="108"/>
                                      <a:pt x="346" y="107"/>
                                    </a:cubicBezTo>
                                    <a:cubicBezTo>
                                      <a:pt x="338" y="101"/>
                                      <a:pt x="328" y="98"/>
                                      <a:pt x="317" y="98"/>
                                    </a:cubicBezTo>
                                    <a:cubicBezTo>
                                      <a:pt x="306" y="98"/>
                                      <a:pt x="296" y="101"/>
                                      <a:pt x="288" y="107"/>
                                    </a:cubicBezTo>
                                    <a:close/>
                                    <a:moveTo>
                                      <a:pt x="423" y="73"/>
                                    </a:moveTo>
                                    <a:cubicBezTo>
                                      <a:pt x="424" y="74"/>
                                      <a:pt x="425" y="76"/>
                                      <a:pt x="426" y="78"/>
                                    </a:cubicBezTo>
                                    <a:cubicBezTo>
                                      <a:pt x="429" y="76"/>
                                      <a:pt x="433" y="75"/>
                                      <a:pt x="438" y="75"/>
                                    </a:cubicBezTo>
                                    <a:cubicBezTo>
                                      <a:pt x="442" y="75"/>
                                      <a:pt x="447" y="76"/>
                                      <a:pt x="450" y="79"/>
                                    </a:cubicBezTo>
                                    <a:cubicBezTo>
                                      <a:pt x="451" y="77"/>
                                      <a:pt x="452" y="75"/>
                                      <a:pt x="453" y="73"/>
                                    </a:cubicBezTo>
                                    <a:cubicBezTo>
                                      <a:pt x="448" y="70"/>
                                      <a:pt x="443" y="69"/>
                                      <a:pt x="438" y="69"/>
                                    </a:cubicBezTo>
                                    <a:cubicBezTo>
                                      <a:pt x="433" y="69"/>
                                      <a:pt x="428" y="70"/>
                                      <a:pt x="423" y="73"/>
                                    </a:cubicBezTo>
                                    <a:close/>
                                    <a:moveTo>
                                      <a:pt x="438" y="67"/>
                                    </a:moveTo>
                                    <a:cubicBezTo>
                                      <a:pt x="444" y="67"/>
                                      <a:pt x="449" y="69"/>
                                      <a:pt x="453" y="72"/>
                                    </a:cubicBezTo>
                                    <a:cubicBezTo>
                                      <a:pt x="454" y="70"/>
                                      <a:pt x="455" y="68"/>
                                      <a:pt x="456" y="67"/>
                                    </a:cubicBezTo>
                                    <a:cubicBezTo>
                                      <a:pt x="451" y="64"/>
                                      <a:pt x="445" y="62"/>
                                      <a:pt x="438" y="62"/>
                                    </a:cubicBezTo>
                                    <a:cubicBezTo>
                                      <a:pt x="431" y="62"/>
                                      <a:pt x="425" y="63"/>
                                      <a:pt x="420" y="67"/>
                                    </a:cubicBezTo>
                                    <a:cubicBezTo>
                                      <a:pt x="421" y="68"/>
                                      <a:pt x="422" y="70"/>
                                      <a:pt x="423" y="71"/>
                                    </a:cubicBezTo>
                                    <a:cubicBezTo>
                                      <a:pt x="427" y="69"/>
                                      <a:pt x="432" y="67"/>
                                      <a:pt x="438" y="67"/>
                                    </a:cubicBezTo>
                                    <a:close/>
                                    <a:moveTo>
                                      <a:pt x="426" y="80"/>
                                    </a:moveTo>
                                    <a:cubicBezTo>
                                      <a:pt x="427" y="82"/>
                                      <a:pt x="428" y="84"/>
                                      <a:pt x="428" y="86"/>
                                    </a:cubicBezTo>
                                    <a:cubicBezTo>
                                      <a:pt x="431" y="84"/>
                                      <a:pt x="434" y="82"/>
                                      <a:pt x="438" y="82"/>
                                    </a:cubicBezTo>
                                    <a:cubicBezTo>
                                      <a:pt x="442" y="82"/>
                                      <a:pt x="446" y="84"/>
                                      <a:pt x="448" y="87"/>
                                    </a:cubicBezTo>
                                    <a:cubicBezTo>
                                      <a:pt x="449" y="85"/>
                                      <a:pt x="449" y="83"/>
                                      <a:pt x="450" y="80"/>
                                    </a:cubicBezTo>
                                    <a:cubicBezTo>
                                      <a:pt x="446" y="78"/>
                                      <a:pt x="442" y="76"/>
                                      <a:pt x="438" y="76"/>
                                    </a:cubicBezTo>
                                    <a:cubicBezTo>
                                      <a:pt x="434" y="76"/>
                                      <a:pt x="430" y="78"/>
                                      <a:pt x="426" y="80"/>
                                    </a:cubicBezTo>
                                    <a:close/>
                                    <a:moveTo>
                                      <a:pt x="447" y="96"/>
                                    </a:moveTo>
                                    <a:cubicBezTo>
                                      <a:pt x="447" y="94"/>
                                      <a:pt x="448" y="91"/>
                                      <a:pt x="448" y="89"/>
                                    </a:cubicBezTo>
                                    <a:cubicBezTo>
                                      <a:pt x="446" y="86"/>
                                      <a:pt x="442" y="84"/>
                                      <a:pt x="438" y="84"/>
                                    </a:cubicBezTo>
                                    <a:cubicBezTo>
                                      <a:pt x="434" y="84"/>
                                      <a:pt x="431" y="86"/>
                                      <a:pt x="428" y="88"/>
                                    </a:cubicBezTo>
                                    <a:cubicBezTo>
                                      <a:pt x="429" y="91"/>
                                      <a:pt x="429" y="93"/>
                                      <a:pt x="429" y="96"/>
                                    </a:cubicBezTo>
                                    <a:cubicBezTo>
                                      <a:pt x="429" y="96"/>
                                      <a:pt x="429" y="96"/>
                                      <a:pt x="429" y="97"/>
                                    </a:cubicBezTo>
                                    <a:cubicBezTo>
                                      <a:pt x="430" y="97"/>
                                      <a:pt x="430" y="96"/>
                                      <a:pt x="431" y="96"/>
                                    </a:cubicBezTo>
                                    <a:cubicBezTo>
                                      <a:pt x="431" y="96"/>
                                      <a:pt x="431" y="96"/>
                                      <a:pt x="431" y="96"/>
                                    </a:cubicBezTo>
                                    <a:cubicBezTo>
                                      <a:pt x="431" y="92"/>
                                      <a:pt x="434" y="89"/>
                                      <a:pt x="438" y="89"/>
                                    </a:cubicBezTo>
                                    <a:cubicBezTo>
                                      <a:pt x="441" y="89"/>
                                      <a:pt x="444" y="92"/>
                                      <a:pt x="444" y="96"/>
                                    </a:cubicBezTo>
                                    <a:cubicBezTo>
                                      <a:pt x="444" y="96"/>
                                      <a:pt x="444" y="96"/>
                                      <a:pt x="444" y="96"/>
                                    </a:cubicBezTo>
                                    <a:cubicBezTo>
                                      <a:pt x="445" y="97"/>
                                      <a:pt x="446" y="97"/>
                                      <a:pt x="447" y="97"/>
                                    </a:cubicBezTo>
                                    <a:cubicBezTo>
                                      <a:pt x="447" y="97"/>
                                      <a:pt x="447" y="96"/>
                                      <a:pt x="447" y="96"/>
                                    </a:cubicBezTo>
                                    <a:close/>
                                    <a:moveTo>
                                      <a:pt x="438" y="91"/>
                                    </a:moveTo>
                                    <a:cubicBezTo>
                                      <a:pt x="435" y="91"/>
                                      <a:pt x="433" y="93"/>
                                      <a:pt x="433" y="96"/>
                                    </a:cubicBezTo>
                                    <a:cubicBezTo>
                                      <a:pt x="433" y="96"/>
                                      <a:pt x="433" y="96"/>
                                      <a:pt x="433" y="96"/>
                                    </a:cubicBezTo>
                                    <a:cubicBezTo>
                                      <a:pt x="434" y="96"/>
                                      <a:pt x="436" y="96"/>
                                      <a:pt x="438" y="96"/>
                                    </a:cubicBezTo>
                                    <a:cubicBezTo>
                                      <a:pt x="439" y="96"/>
                                      <a:pt x="441" y="96"/>
                                      <a:pt x="443" y="96"/>
                                    </a:cubicBezTo>
                                    <a:cubicBezTo>
                                      <a:pt x="443" y="96"/>
                                      <a:pt x="443" y="96"/>
                                      <a:pt x="443" y="96"/>
                                    </a:cubicBezTo>
                                    <a:cubicBezTo>
                                      <a:pt x="443" y="93"/>
                                      <a:pt x="441" y="91"/>
                                      <a:pt x="438" y="91"/>
                                    </a:cubicBezTo>
                                    <a:close/>
                                    <a:moveTo>
                                      <a:pt x="409" y="107"/>
                                    </a:moveTo>
                                    <a:cubicBezTo>
                                      <a:pt x="411" y="108"/>
                                      <a:pt x="412" y="109"/>
                                      <a:pt x="414" y="111"/>
                                    </a:cubicBezTo>
                                    <a:cubicBezTo>
                                      <a:pt x="421" y="106"/>
                                      <a:pt x="429" y="104"/>
                                      <a:pt x="438" y="104"/>
                                    </a:cubicBezTo>
                                    <a:cubicBezTo>
                                      <a:pt x="447" y="104"/>
                                      <a:pt x="455" y="106"/>
                                      <a:pt x="462" y="111"/>
                                    </a:cubicBezTo>
                                    <a:cubicBezTo>
                                      <a:pt x="464" y="110"/>
                                      <a:pt x="465" y="108"/>
                                      <a:pt x="467" y="107"/>
                                    </a:cubicBezTo>
                                    <a:cubicBezTo>
                                      <a:pt x="459" y="101"/>
                                      <a:pt x="449" y="98"/>
                                      <a:pt x="438" y="98"/>
                                    </a:cubicBezTo>
                                    <a:cubicBezTo>
                                      <a:pt x="427" y="98"/>
                                      <a:pt x="417" y="101"/>
                                      <a:pt x="409" y="107"/>
                                    </a:cubicBezTo>
                                    <a:close/>
                                    <a:moveTo>
                                      <a:pt x="545" y="73"/>
                                    </a:moveTo>
                                    <a:cubicBezTo>
                                      <a:pt x="546" y="75"/>
                                      <a:pt x="546" y="77"/>
                                      <a:pt x="547" y="79"/>
                                    </a:cubicBezTo>
                                    <a:cubicBezTo>
                                      <a:pt x="551" y="76"/>
                                      <a:pt x="555" y="75"/>
                                      <a:pt x="560" y="75"/>
                                    </a:cubicBezTo>
                                    <a:cubicBezTo>
                                      <a:pt x="565" y="75"/>
                                      <a:pt x="569" y="76"/>
                                      <a:pt x="572" y="79"/>
                                    </a:cubicBezTo>
                                    <a:cubicBezTo>
                                      <a:pt x="573" y="77"/>
                                      <a:pt x="574" y="75"/>
                                      <a:pt x="575" y="73"/>
                                    </a:cubicBezTo>
                                    <a:cubicBezTo>
                                      <a:pt x="571" y="70"/>
                                      <a:pt x="565" y="69"/>
                                      <a:pt x="560" y="69"/>
                                    </a:cubicBezTo>
                                    <a:cubicBezTo>
                                      <a:pt x="554" y="69"/>
                                      <a:pt x="549" y="70"/>
                                      <a:pt x="545" y="73"/>
                                    </a:cubicBezTo>
                                    <a:close/>
                                    <a:moveTo>
                                      <a:pt x="560" y="67"/>
                                    </a:moveTo>
                                    <a:cubicBezTo>
                                      <a:pt x="566" y="67"/>
                                      <a:pt x="571" y="69"/>
                                      <a:pt x="576" y="72"/>
                                    </a:cubicBezTo>
                                    <a:cubicBezTo>
                                      <a:pt x="577" y="70"/>
                                      <a:pt x="577" y="68"/>
                                      <a:pt x="578" y="67"/>
                                    </a:cubicBezTo>
                                    <a:cubicBezTo>
                                      <a:pt x="573" y="64"/>
                                      <a:pt x="567" y="62"/>
                                      <a:pt x="560" y="62"/>
                                    </a:cubicBezTo>
                                    <a:cubicBezTo>
                                      <a:pt x="553" y="62"/>
                                      <a:pt x="547" y="64"/>
                                      <a:pt x="541" y="67"/>
                                    </a:cubicBezTo>
                                    <a:cubicBezTo>
                                      <a:pt x="542" y="69"/>
                                      <a:pt x="543" y="70"/>
                                      <a:pt x="544" y="72"/>
                                    </a:cubicBezTo>
                                    <a:cubicBezTo>
                                      <a:pt x="549" y="69"/>
                                      <a:pt x="554" y="67"/>
                                      <a:pt x="560" y="67"/>
                                    </a:cubicBezTo>
                                    <a:close/>
                                    <a:moveTo>
                                      <a:pt x="548" y="81"/>
                                    </a:moveTo>
                                    <a:cubicBezTo>
                                      <a:pt x="548" y="83"/>
                                      <a:pt x="549" y="85"/>
                                      <a:pt x="549" y="88"/>
                                    </a:cubicBezTo>
                                    <a:cubicBezTo>
                                      <a:pt x="549" y="88"/>
                                      <a:pt x="549" y="88"/>
                                      <a:pt x="549" y="88"/>
                                    </a:cubicBezTo>
                                    <a:cubicBezTo>
                                      <a:pt x="552" y="84"/>
                                      <a:pt x="556" y="82"/>
                                      <a:pt x="560" y="82"/>
                                    </a:cubicBezTo>
                                    <a:cubicBezTo>
                                      <a:pt x="564" y="82"/>
                                      <a:pt x="568" y="84"/>
                                      <a:pt x="570" y="87"/>
                                    </a:cubicBezTo>
                                    <a:cubicBezTo>
                                      <a:pt x="571" y="85"/>
                                      <a:pt x="571" y="83"/>
                                      <a:pt x="572" y="80"/>
                                    </a:cubicBezTo>
                                    <a:cubicBezTo>
                                      <a:pt x="569" y="78"/>
                                      <a:pt x="564" y="76"/>
                                      <a:pt x="560" y="76"/>
                                    </a:cubicBezTo>
                                    <a:cubicBezTo>
                                      <a:pt x="555" y="76"/>
                                      <a:pt x="551" y="78"/>
                                      <a:pt x="548" y="81"/>
                                    </a:cubicBezTo>
                                    <a:close/>
                                    <a:moveTo>
                                      <a:pt x="570" y="96"/>
                                    </a:moveTo>
                                    <a:cubicBezTo>
                                      <a:pt x="570" y="94"/>
                                      <a:pt x="570" y="91"/>
                                      <a:pt x="570" y="89"/>
                                    </a:cubicBezTo>
                                    <a:cubicBezTo>
                                      <a:pt x="568" y="86"/>
                                      <a:pt x="564" y="84"/>
                                      <a:pt x="560" y="84"/>
                                    </a:cubicBezTo>
                                    <a:cubicBezTo>
                                      <a:pt x="555" y="84"/>
                                      <a:pt x="552" y="86"/>
                                      <a:pt x="550" y="90"/>
                                    </a:cubicBezTo>
                                    <a:cubicBezTo>
                                      <a:pt x="549" y="90"/>
                                      <a:pt x="549" y="89"/>
                                      <a:pt x="549" y="89"/>
                                    </a:cubicBezTo>
                                    <a:cubicBezTo>
                                      <a:pt x="550" y="91"/>
                                      <a:pt x="550" y="93"/>
                                      <a:pt x="550" y="96"/>
                                    </a:cubicBezTo>
                                    <a:cubicBezTo>
                                      <a:pt x="550" y="96"/>
                                      <a:pt x="550" y="97"/>
                                      <a:pt x="550" y="97"/>
                                    </a:cubicBezTo>
                                    <a:cubicBezTo>
                                      <a:pt x="551" y="97"/>
                                      <a:pt x="552" y="97"/>
                                      <a:pt x="553" y="96"/>
                                    </a:cubicBezTo>
                                    <a:cubicBezTo>
                                      <a:pt x="553" y="96"/>
                                      <a:pt x="553" y="96"/>
                                      <a:pt x="553" y="96"/>
                                    </a:cubicBezTo>
                                    <a:cubicBezTo>
                                      <a:pt x="553" y="92"/>
                                      <a:pt x="556" y="89"/>
                                      <a:pt x="560" y="89"/>
                                    </a:cubicBezTo>
                                    <a:cubicBezTo>
                                      <a:pt x="564" y="89"/>
                                      <a:pt x="567" y="92"/>
                                      <a:pt x="567" y="96"/>
                                    </a:cubicBezTo>
                                    <a:cubicBezTo>
                                      <a:pt x="567" y="96"/>
                                      <a:pt x="567" y="96"/>
                                      <a:pt x="567" y="96"/>
                                    </a:cubicBezTo>
                                    <a:cubicBezTo>
                                      <a:pt x="568" y="97"/>
                                      <a:pt x="569" y="97"/>
                                      <a:pt x="570" y="97"/>
                                    </a:cubicBezTo>
                                    <a:cubicBezTo>
                                      <a:pt x="570" y="97"/>
                                      <a:pt x="570" y="96"/>
                                      <a:pt x="570" y="96"/>
                                    </a:cubicBezTo>
                                    <a:close/>
                                    <a:moveTo>
                                      <a:pt x="560" y="91"/>
                                    </a:moveTo>
                                    <a:cubicBezTo>
                                      <a:pt x="557" y="91"/>
                                      <a:pt x="555" y="93"/>
                                      <a:pt x="555" y="96"/>
                                    </a:cubicBezTo>
                                    <a:cubicBezTo>
                                      <a:pt x="555" y="96"/>
                                      <a:pt x="555" y="96"/>
                                      <a:pt x="555" y="96"/>
                                    </a:cubicBezTo>
                                    <a:cubicBezTo>
                                      <a:pt x="557" y="96"/>
                                      <a:pt x="558" y="96"/>
                                      <a:pt x="560" y="96"/>
                                    </a:cubicBezTo>
                                    <a:cubicBezTo>
                                      <a:pt x="562" y="96"/>
                                      <a:pt x="563" y="96"/>
                                      <a:pt x="565" y="96"/>
                                    </a:cubicBezTo>
                                    <a:cubicBezTo>
                                      <a:pt x="565" y="96"/>
                                      <a:pt x="565" y="96"/>
                                      <a:pt x="565" y="96"/>
                                    </a:cubicBezTo>
                                    <a:cubicBezTo>
                                      <a:pt x="565" y="93"/>
                                      <a:pt x="563" y="91"/>
                                      <a:pt x="560" y="91"/>
                                    </a:cubicBezTo>
                                    <a:close/>
                                    <a:moveTo>
                                      <a:pt x="531" y="107"/>
                                    </a:moveTo>
                                    <a:cubicBezTo>
                                      <a:pt x="532" y="108"/>
                                      <a:pt x="534" y="110"/>
                                      <a:pt x="535" y="111"/>
                                    </a:cubicBezTo>
                                    <a:cubicBezTo>
                                      <a:pt x="542" y="107"/>
                                      <a:pt x="551" y="104"/>
                                      <a:pt x="560" y="104"/>
                                    </a:cubicBezTo>
                                    <a:cubicBezTo>
                                      <a:pt x="569" y="104"/>
                                      <a:pt x="577" y="106"/>
                                      <a:pt x="584" y="111"/>
                                    </a:cubicBezTo>
                                    <a:cubicBezTo>
                                      <a:pt x="586" y="110"/>
                                      <a:pt x="587" y="108"/>
                                      <a:pt x="589" y="107"/>
                                    </a:cubicBezTo>
                                    <a:cubicBezTo>
                                      <a:pt x="581" y="101"/>
                                      <a:pt x="571" y="98"/>
                                      <a:pt x="560" y="98"/>
                                    </a:cubicBezTo>
                                    <a:cubicBezTo>
                                      <a:pt x="549" y="98"/>
                                      <a:pt x="539" y="101"/>
                                      <a:pt x="531" y="107"/>
                                    </a:cubicBezTo>
                                    <a:close/>
                                    <a:moveTo>
                                      <a:pt x="666" y="73"/>
                                    </a:moveTo>
                                    <a:cubicBezTo>
                                      <a:pt x="667" y="74"/>
                                      <a:pt x="668" y="76"/>
                                      <a:pt x="669" y="78"/>
                                    </a:cubicBezTo>
                                    <a:cubicBezTo>
                                      <a:pt x="672" y="76"/>
                                      <a:pt x="676" y="75"/>
                                      <a:pt x="681" y="75"/>
                                    </a:cubicBezTo>
                                    <a:cubicBezTo>
                                      <a:pt x="686" y="75"/>
                                      <a:pt x="690" y="76"/>
                                      <a:pt x="693" y="79"/>
                                    </a:cubicBezTo>
                                    <a:cubicBezTo>
                                      <a:pt x="694" y="77"/>
                                      <a:pt x="695" y="75"/>
                                      <a:pt x="696" y="73"/>
                                    </a:cubicBezTo>
                                    <a:cubicBezTo>
                                      <a:pt x="691" y="70"/>
                                      <a:pt x="686" y="69"/>
                                      <a:pt x="681" y="69"/>
                                    </a:cubicBezTo>
                                    <a:cubicBezTo>
                                      <a:pt x="676" y="69"/>
                                      <a:pt x="671" y="70"/>
                                      <a:pt x="666" y="73"/>
                                    </a:cubicBezTo>
                                    <a:close/>
                                    <a:moveTo>
                                      <a:pt x="681" y="67"/>
                                    </a:moveTo>
                                    <a:cubicBezTo>
                                      <a:pt x="687" y="67"/>
                                      <a:pt x="692" y="69"/>
                                      <a:pt x="697" y="72"/>
                                    </a:cubicBezTo>
                                    <a:cubicBezTo>
                                      <a:pt x="697" y="70"/>
                                      <a:pt x="698" y="68"/>
                                      <a:pt x="699" y="67"/>
                                    </a:cubicBezTo>
                                    <a:cubicBezTo>
                                      <a:pt x="694" y="64"/>
                                      <a:pt x="688" y="62"/>
                                      <a:pt x="681" y="62"/>
                                    </a:cubicBezTo>
                                    <a:cubicBezTo>
                                      <a:pt x="674" y="62"/>
                                      <a:pt x="668" y="63"/>
                                      <a:pt x="663" y="67"/>
                                    </a:cubicBezTo>
                                    <a:cubicBezTo>
                                      <a:pt x="664" y="68"/>
                                      <a:pt x="665" y="70"/>
                                      <a:pt x="666" y="71"/>
                                    </a:cubicBezTo>
                                    <a:cubicBezTo>
                                      <a:pt x="670" y="69"/>
                                      <a:pt x="675" y="67"/>
                                      <a:pt x="681" y="67"/>
                                    </a:cubicBezTo>
                                    <a:close/>
                                    <a:moveTo>
                                      <a:pt x="669" y="80"/>
                                    </a:moveTo>
                                    <a:cubicBezTo>
                                      <a:pt x="670" y="82"/>
                                      <a:pt x="671" y="84"/>
                                      <a:pt x="671" y="86"/>
                                    </a:cubicBezTo>
                                    <a:cubicBezTo>
                                      <a:pt x="674" y="84"/>
                                      <a:pt x="677" y="82"/>
                                      <a:pt x="681" y="82"/>
                                    </a:cubicBezTo>
                                    <a:cubicBezTo>
                                      <a:pt x="685" y="82"/>
                                      <a:pt x="689" y="84"/>
                                      <a:pt x="691" y="87"/>
                                    </a:cubicBezTo>
                                    <a:cubicBezTo>
                                      <a:pt x="692" y="85"/>
                                      <a:pt x="692" y="83"/>
                                      <a:pt x="693" y="80"/>
                                    </a:cubicBezTo>
                                    <a:cubicBezTo>
                                      <a:pt x="690" y="78"/>
                                      <a:pt x="685" y="76"/>
                                      <a:pt x="681" y="76"/>
                                    </a:cubicBezTo>
                                    <a:cubicBezTo>
                                      <a:pt x="677" y="76"/>
                                      <a:pt x="673" y="78"/>
                                      <a:pt x="669" y="80"/>
                                    </a:cubicBezTo>
                                    <a:close/>
                                    <a:moveTo>
                                      <a:pt x="690" y="96"/>
                                    </a:moveTo>
                                    <a:cubicBezTo>
                                      <a:pt x="690" y="94"/>
                                      <a:pt x="691" y="91"/>
                                      <a:pt x="691" y="89"/>
                                    </a:cubicBezTo>
                                    <a:cubicBezTo>
                                      <a:pt x="689" y="86"/>
                                      <a:pt x="685" y="84"/>
                                      <a:pt x="681" y="84"/>
                                    </a:cubicBezTo>
                                    <a:cubicBezTo>
                                      <a:pt x="677" y="84"/>
                                      <a:pt x="674" y="86"/>
                                      <a:pt x="671" y="88"/>
                                    </a:cubicBezTo>
                                    <a:cubicBezTo>
                                      <a:pt x="672" y="91"/>
                                      <a:pt x="672" y="93"/>
                                      <a:pt x="672" y="96"/>
                                    </a:cubicBezTo>
                                    <a:cubicBezTo>
                                      <a:pt x="672" y="96"/>
                                      <a:pt x="672" y="96"/>
                                      <a:pt x="672" y="97"/>
                                    </a:cubicBezTo>
                                    <a:cubicBezTo>
                                      <a:pt x="673" y="97"/>
                                      <a:pt x="673" y="96"/>
                                      <a:pt x="674" y="96"/>
                                    </a:cubicBezTo>
                                    <a:cubicBezTo>
                                      <a:pt x="674" y="96"/>
                                      <a:pt x="674" y="96"/>
                                      <a:pt x="674" y="96"/>
                                    </a:cubicBezTo>
                                    <a:cubicBezTo>
                                      <a:pt x="674" y="92"/>
                                      <a:pt x="677" y="89"/>
                                      <a:pt x="681" y="89"/>
                                    </a:cubicBezTo>
                                    <a:cubicBezTo>
                                      <a:pt x="685" y="89"/>
                                      <a:pt x="687" y="92"/>
                                      <a:pt x="687" y="96"/>
                                    </a:cubicBezTo>
                                    <a:cubicBezTo>
                                      <a:pt x="687" y="96"/>
                                      <a:pt x="687" y="96"/>
                                      <a:pt x="687" y="96"/>
                                    </a:cubicBezTo>
                                    <a:cubicBezTo>
                                      <a:pt x="688" y="97"/>
                                      <a:pt x="689" y="97"/>
                                      <a:pt x="691" y="97"/>
                                    </a:cubicBezTo>
                                    <a:cubicBezTo>
                                      <a:pt x="690" y="97"/>
                                      <a:pt x="690" y="96"/>
                                      <a:pt x="690" y="96"/>
                                    </a:cubicBezTo>
                                    <a:close/>
                                    <a:moveTo>
                                      <a:pt x="681" y="91"/>
                                    </a:moveTo>
                                    <a:cubicBezTo>
                                      <a:pt x="678" y="91"/>
                                      <a:pt x="676" y="93"/>
                                      <a:pt x="676" y="96"/>
                                    </a:cubicBezTo>
                                    <a:cubicBezTo>
                                      <a:pt x="676" y="96"/>
                                      <a:pt x="676" y="96"/>
                                      <a:pt x="676" y="96"/>
                                    </a:cubicBezTo>
                                    <a:cubicBezTo>
                                      <a:pt x="677" y="96"/>
                                      <a:pt x="679" y="96"/>
                                      <a:pt x="681" y="96"/>
                                    </a:cubicBezTo>
                                    <a:cubicBezTo>
                                      <a:pt x="683" y="96"/>
                                      <a:pt x="684" y="96"/>
                                      <a:pt x="686" y="96"/>
                                    </a:cubicBezTo>
                                    <a:cubicBezTo>
                                      <a:pt x="686" y="96"/>
                                      <a:pt x="686" y="96"/>
                                      <a:pt x="686" y="96"/>
                                    </a:cubicBezTo>
                                    <a:cubicBezTo>
                                      <a:pt x="686" y="93"/>
                                      <a:pt x="684" y="91"/>
                                      <a:pt x="681" y="91"/>
                                    </a:cubicBezTo>
                                    <a:close/>
                                    <a:moveTo>
                                      <a:pt x="652" y="107"/>
                                    </a:moveTo>
                                    <a:cubicBezTo>
                                      <a:pt x="654" y="108"/>
                                      <a:pt x="655" y="109"/>
                                      <a:pt x="657" y="111"/>
                                    </a:cubicBezTo>
                                    <a:cubicBezTo>
                                      <a:pt x="664" y="106"/>
                                      <a:pt x="672" y="104"/>
                                      <a:pt x="681" y="104"/>
                                    </a:cubicBezTo>
                                    <a:cubicBezTo>
                                      <a:pt x="690" y="104"/>
                                      <a:pt x="698" y="106"/>
                                      <a:pt x="705" y="111"/>
                                    </a:cubicBezTo>
                                    <a:cubicBezTo>
                                      <a:pt x="707" y="110"/>
                                      <a:pt x="708" y="108"/>
                                      <a:pt x="710" y="107"/>
                                    </a:cubicBezTo>
                                    <a:cubicBezTo>
                                      <a:pt x="702" y="101"/>
                                      <a:pt x="692" y="98"/>
                                      <a:pt x="681" y="98"/>
                                    </a:cubicBezTo>
                                    <a:cubicBezTo>
                                      <a:pt x="670" y="98"/>
                                      <a:pt x="660" y="101"/>
                                      <a:pt x="652" y="107"/>
                                    </a:cubicBezTo>
                                    <a:close/>
                                    <a:moveTo>
                                      <a:pt x="690" y="404"/>
                                    </a:moveTo>
                                    <a:cubicBezTo>
                                      <a:pt x="690" y="402"/>
                                      <a:pt x="691" y="400"/>
                                      <a:pt x="691" y="398"/>
                                    </a:cubicBezTo>
                                    <a:cubicBezTo>
                                      <a:pt x="689" y="394"/>
                                      <a:pt x="685" y="392"/>
                                      <a:pt x="681" y="392"/>
                                    </a:cubicBezTo>
                                    <a:cubicBezTo>
                                      <a:pt x="677" y="392"/>
                                      <a:pt x="674" y="394"/>
                                      <a:pt x="671" y="397"/>
                                    </a:cubicBezTo>
                                    <a:cubicBezTo>
                                      <a:pt x="672" y="399"/>
                                      <a:pt x="672" y="402"/>
                                      <a:pt x="672" y="404"/>
                                    </a:cubicBezTo>
                                    <a:cubicBezTo>
                                      <a:pt x="672" y="404"/>
                                      <a:pt x="672" y="405"/>
                                      <a:pt x="672" y="405"/>
                                    </a:cubicBezTo>
                                    <a:cubicBezTo>
                                      <a:pt x="673" y="405"/>
                                      <a:pt x="673" y="405"/>
                                      <a:pt x="674" y="405"/>
                                    </a:cubicBezTo>
                                    <a:cubicBezTo>
                                      <a:pt x="674" y="404"/>
                                      <a:pt x="674" y="404"/>
                                      <a:pt x="674" y="404"/>
                                    </a:cubicBezTo>
                                    <a:cubicBezTo>
                                      <a:pt x="674" y="400"/>
                                      <a:pt x="677" y="397"/>
                                      <a:pt x="681" y="397"/>
                                    </a:cubicBezTo>
                                    <a:cubicBezTo>
                                      <a:pt x="685" y="397"/>
                                      <a:pt x="687" y="400"/>
                                      <a:pt x="687" y="404"/>
                                    </a:cubicBezTo>
                                    <a:cubicBezTo>
                                      <a:pt x="687" y="404"/>
                                      <a:pt x="687" y="404"/>
                                      <a:pt x="687" y="405"/>
                                    </a:cubicBezTo>
                                    <a:cubicBezTo>
                                      <a:pt x="688" y="405"/>
                                      <a:pt x="689" y="405"/>
                                      <a:pt x="691" y="405"/>
                                    </a:cubicBezTo>
                                    <a:cubicBezTo>
                                      <a:pt x="690" y="405"/>
                                      <a:pt x="690" y="404"/>
                                      <a:pt x="690" y="404"/>
                                    </a:cubicBezTo>
                                    <a:close/>
                                    <a:moveTo>
                                      <a:pt x="681" y="399"/>
                                    </a:moveTo>
                                    <a:cubicBezTo>
                                      <a:pt x="678" y="399"/>
                                      <a:pt x="676" y="401"/>
                                      <a:pt x="676" y="404"/>
                                    </a:cubicBezTo>
                                    <a:cubicBezTo>
                                      <a:pt x="676" y="404"/>
                                      <a:pt x="676" y="404"/>
                                      <a:pt x="676" y="404"/>
                                    </a:cubicBezTo>
                                    <a:cubicBezTo>
                                      <a:pt x="677" y="404"/>
                                      <a:pt x="679" y="404"/>
                                      <a:pt x="681" y="404"/>
                                    </a:cubicBezTo>
                                    <a:cubicBezTo>
                                      <a:pt x="683" y="404"/>
                                      <a:pt x="684" y="404"/>
                                      <a:pt x="686" y="404"/>
                                    </a:cubicBezTo>
                                    <a:cubicBezTo>
                                      <a:pt x="686" y="404"/>
                                      <a:pt x="686" y="404"/>
                                      <a:pt x="686" y="404"/>
                                    </a:cubicBezTo>
                                    <a:cubicBezTo>
                                      <a:pt x="686" y="401"/>
                                      <a:pt x="684" y="399"/>
                                      <a:pt x="681" y="399"/>
                                    </a:cubicBezTo>
                                    <a:close/>
                                    <a:moveTo>
                                      <a:pt x="691" y="395"/>
                                    </a:moveTo>
                                    <a:cubicBezTo>
                                      <a:pt x="692" y="393"/>
                                      <a:pt x="692" y="391"/>
                                      <a:pt x="693" y="389"/>
                                    </a:cubicBezTo>
                                    <a:cubicBezTo>
                                      <a:pt x="690" y="386"/>
                                      <a:pt x="685" y="385"/>
                                      <a:pt x="681" y="385"/>
                                    </a:cubicBezTo>
                                    <a:cubicBezTo>
                                      <a:pt x="677" y="385"/>
                                      <a:pt x="673" y="386"/>
                                      <a:pt x="669" y="388"/>
                                    </a:cubicBezTo>
                                    <a:cubicBezTo>
                                      <a:pt x="670" y="390"/>
                                      <a:pt x="671" y="392"/>
                                      <a:pt x="671" y="395"/>
                                    </a:cubicBezTo>
                                    <a:cubicBezTo>
                                      <a:pt x="674" y="392"/>
                                      <a:pt x="677" y="390"/>
                                      <a:pt x="681" y="390"/>
                                    </a:cubicBezTo>
                                    <a:cubicBezTo>
                                      <a:pt x="685" y="390"/>
                                      <a:pt x="689" y="392"/>
                                      <a:pt x="691" y="395"/>
                                    </a:cubicBezTo>
                                    <a:close/>
                                    <a:moveTo>
                                      <a:pt x="664" y="404"/>
                                    </a:moveTo>
                                    <a:cubicBezTo>
                                      <a:pt x="664" y="405"/>
                                      <a:pt x="664" y="406"/>
                                      <a:pt x="664" y="407"/>
                                    </a:cubicBezTo>
                                    <a:cubicBezTo>
                                      <a:pt x="666" y="406"/>
                                      <a:pt x="668" y="406"/>
                                      <a:pt x="670" y="405"/>
                                    </a:cubicBezTo>
                                    <a:cubicBezTo>
                                      <a:pt x="670" y="405"/>
                                      <a:pt x="670" y="404"/>
                                      <a:pt x="670" y="404"/>
                                    </a:cubicBezTo>
                                    <a:cubicBezTo>
                                      <a:pt x="670" y="390"/>
                                      <a:pt x="665" y="378"/>
                                      <a:pt x="656" y="369"/>
                                    </a:cubicBezTo>
                                    <a:cubicBezTo>
                                      <a:pt x="647" y="360"/>
                                      <a:pt x="635" y="354"/>
                                      <a:pt x="621" y="354"/>
                                    </a:cubicBezTo>
                                    <a:cubicBezTo>
                                      <a:pt x="607" y="354"/>
                                      <a:pt x="595" y="360"/>
                                      <a:pt x="586" y="369"/>
                                    </a:cubicBezTo>
                                    <a:cubicBezTo>
                                      <a:pt x="577" y="378"/>
                                      <a:pt x="571" y="390"/>
                                      <a:pt x="571" y="404"/>
                                    </a:cubicBezTo>
                                    <a:cubicBezTo>
                                      <a:pt x="571" y="405"/>
                                      <a:pt x="571" y="405"/>
                                      <a:pt x="571" y="405"/>
                                    </a:cubicBezTo>
                                    <a:cubicBezTo>
                                      <a:pt x="573" y="406"/>
                                      <a:pt x="575" y="407"/>
                                      <a:pt x="577" y="407"/>
                                    </a:cubicBezTo>
                                    <a:cubicBezTo>
                                      <a:pt x="577" y="406"/>
                                      <a:pt x="577" y="405"/>
                                      <a:pt x="577" y="404"/>
                                    </a:cubicBezTo>
                                    <a:cubicBezTo>
                                      <a:pt x="577" y="380"/>
                                      <a:pt x="597" y="361"/>
                                      <a:pt x="621" y="361"/>
                                    </a:cubicBezTo>
                                    <a:cubicBezTo>
                                      <a:pt x="645" y="361"/>
                                      <a:pt x="664" y="380"/>
                                      <a:pt x="664" y="404"/>
                                    </a:cubicBezTo>
                                    <a:close/>
                                    <a:moveTo>
                                      <a:pt x="657" y="404"/>
                                    </a:moveTo>
                                    <a:cubicBezTo>
                                      <a:pt x="657" y="406"/>
                                      <a:pt x="656" y="408"/>
                                      <a:pt x="656" y="411"/>
                                    </a:cubicBezTo>
                                    <a:cubicBezTo>
                                      <a:pt x="658" y="409"/>
                                      <a:pt x="660" y="408"/>
                                      <a:pt x="663" y="408"/>
                                    </a:cubicBezTo>
                                    <a:cubicBezTo>
                                      <a:pt x="663" y="406"/>
                                      <a:pt x="663" y="405"/>
                                      <a:pt x="663" y="404"/>
                                    </a:cubicBezTo>
                                    <a:cubicBezTo>
                                      <a:pt x="663" y="392"/>
                                      <a:pt x="658" y="382"/>
                                      <a:pt x="650" y="374"/>
                                    </a:cubicBezTo>
                                    <a:cubicBezTo>
                                      <a:pt x="643" y="367"/>
                                      <a:pt x="632" y="362"/>
                                      <a:pt x="621" y="362"/>
                                    </a:cubicBezTo>
                                    <a:cubicBezTo>
                                      <a:pt x="609" y="362"/>
                                      <a:pt x="599" y="367"/>
                                      <a:pt x="591" y="374"/>
                                    </a:cubicBezTo>
                                    <a:cubicBezTo>
                                      <a:pt x="584" y="382"/>
                                      <a:pt x="579" y="392"/>
                                      <a:pt x="579" y="404"/>
                                    </a:cubicBezTo>
                                    <a:cubicBezTo>
                                      <a:pt x="579" y="405"/>
                                      <a:pt x="579" y="407"/>
                                      <a:pt x="579" y="408"/>
                                    </a:cubicBezTo>
                                    <a:cubicBezTo>
                                      <a:pt x="581" y="409"/>
                                      <a:pt x="584" y="410"/>
                                      <a:pt x="586" y="411"/>
                                    </a:cubicBezTo>
                                    <a:cubicBezTo>
                                      <a:pt x="585" y="409"/>
                                      <a:pt x="585" y="406"/>
                                      <a:pt x="585" y="404"/>
                                    </a:cubicBezTo>
                                    <a:cubicBezTo>
                                      <a:pt x="585" y="384"/>
                                      <a:pt x="601" y="368"/>
                                      <a:pt x="621" y="368"/>
                                    </a:cubicBezTo>
                                    <a:cubicBezTo>
                                      <a:pt x="641" y="368"/>
                                      <a:pt x="657" y="384"/>
                                      <a:pt x="657" y="404"/>
                                    </a:cubicBezTo>
                                    <a:close/>
                                    <a:moveTo>
                                      <a:pt x="570" y="404"/>
                                    </a:moveTo>
                                    <a:cubicBezTo>
                                      <a:pt x="570" y="402"/>
                                      <a:pt x="570" y="400"/>
                                      <a:pt x="570" y="398"/>
                                    </a:cubicBezTo>
                                    <a:cubicBezTo>
                                      <a:pt x="568" y="394"/>
                                      <a:pt x="564" y="392"/>
                                      <a:pt x="560" y="392"/>
                                    </a:cubicBezTo>
                                    <a:cubicBezTo>
                                      <a:pt x="555" y="392"/>
                                      <a:pt x="552" y="395"/>
                                      <a:pt x="550" y="398"/>
                                    </a:cubicBezTo>
                                    <a:cubicBezTo>
                                      <a:pt x="549" y="398"/>
                                      <a:pt x="549" y="397"/>
                                      <a:pt x="549" y="397"/>
                                    </a:cubicBezTo>
                                    <a:cubicBezTo>
                                      <a:pt x="550" y="399"/>
                                      <a:pt x="550" y="402"/>
                                      <a:pt x="550" y="404"/>
                                    </a:cubicBezTo>
                                    <a:cubicBezTo>
                                      <a:pt x="550" y="404"/>
                                      <a:pt x="550" y="405"/>
                                      <a:pt x="550" y="405"/>
                                    </a:cubicBezTo>
                                    <a:cubicBezTo>
                                      <a:pt x="551" y="405"/>
                                      <a:pt x="552" y="405"/>
                                      <a:pt x="553" y="405"/>
                                    </a:cubicBezTo>
                                    <a:cubicBezTo>
                                      <a:pt x="553" y="404"/>
                                      <a:pt x="553" y="404"/>
                                      <a:pt x="553" y="404"/>
                                    </a:cubicBezTo>
                                    <a:cubicBezTo>
                                      <a:pt x="553" y="400"/>
                                      <a:pt x="556" y="397"/>
                                      <a:pt x="560" y="397"/>
                                    </a:cubicBezTo>
                                    <a:cubicBezTo>
                                      <a:pt x="564" y="397"/>
                                      <a:pt x="567" y="400"/>
                                      <a:pt x="567" y="404"/>
                                    </a:cubicBezTo>
                                    <a:cubicBezTo>
                                      <a:pt x="567" y="404"/>
                                      <a:pt x="567" y="404"/>
                                      <a:pt x="567" y="405"/>
                                    </a:cubicBezTo>
                                    <a:cubicBezTo>
                                      <a:pt x="568" y="405"/>
                                      <a:pt x="569" y="405"/>
                                      <a:pt x="570" y="405"/>
                                    </a:cubicBezTo>
                                    <a:cubicBezTo>
                                      <a:pt x="570" y="405"/>
                                      <a:pt x="570" y="404"/>
                                      <a:pt x="570" y="404"/>
                                    </a:cubicBezTo>
                                    <a:close/>
                                    <a:moveTo>
                                      <a:pt x="560" y="399"/>
                                    </a:moveTo>
                                    <a:cubicBezTo>
                                      <a:pt x="557" y="399"/>
                                      <a:pt x="555" y="401"/>
                                      <a:pt x="555" y="404"/>
                                    </a:cubicBezTo>
                                    <a:cubicBezTo>
                                      <a:pt x="555" y="404"/>
                                      <a:pt x="555" y="404"/>
                                      <a:pt x="555" y="404"/>
                                    </a:cubicBezTo>
                                    <a:cubicBezTo>
                                      <a:pt x="557" y="404"/>
                                      <a:pt x="558" y="404"/>
                                      <a:pt x="560" y="404"/>
                                    </a:cubicBezTo>
                                    <a:cubicBezTo>
                                      <a:pt x="562" y="404"/>
                                      <a:pt x="563" y="404"/>
                                      <a:pt x="565" y="404"/>
                                    </a:cubicBezTo>
                                    <a:cubicBezTo>
                                      <a:pt x="565" y="404"/>
                                      <a:pt x="565" y="404"/>
                                      <a:pt x="565" y="404"/>
                                    </a:cubicBezTo>
                                    <a:cubicBezTo>
                                      <a:pt x="565" y="401"/>
                                      <a:pt x="563" y="399"/>
                                      <a:pt x="560" y="399"/>
                                    </a:cubicBezTo>
                                    <a:close/>
                                    <a:moveTo>
                                      <a:pt x="570" y="395"/>
                                    </a:moveTo>
                                    <a:cubicBezTo>
                                      <a:pt x="571" y="393"/>
                                      <a:pt x="571" y="391"/>
                                      <a:pt x="572" y="389"/>
                                    </a:cubicBezTo>
                                    <a:cubicBezTo>
                                      <a:pt x="569" y="386"/>
                                      <a:pt x="564" y="385"/>
                                      <a:pt x="560" y="385"/>
                                    </a:cubicBezTo>
                                    <a:cubicBezTo>
                                      <a:pt x="555" y="385"/>
                                      <a:pt x="551" y="386"/>
                                      <a:pt x="548" y="389"/>
                                    </a:cubicBezTo>
                                    <a:cubicBezTo>
                                      <a:pt x="548" y="391"/>
                                      <a:pt x="549" y="394"/>
                                      <a:pt x="549" y="396"/>
                                    </a:cubicBezTo>
                                    <a:cubicBezTo>
                                      <a:pt x="549" y="396"/>
                                      <a:pt x="549" y="396"/>
                                      <a:pt x="549" y="396"/>
                                    </a:cubicBezTo>
                                    <a:cubicBezTo>
                                      <a:pt x="552" y="393"/>
                                      <a:pt x="556" y="390"/>
                                      <a:pt x="560" y="390"/>
                                    </a:cubicBezTo>
                                    <a:cubicBezTo>
                                      <a:pt x="564" y="390"/>
                                      <a:pt x="568" y="392"/>
                                      <a:pt x="570" y="395"/>
                                    </a:cubicBezTo>
                                    <a:close/>
                                    <a:moveTo>
                                      <a:pt x="542" y="404"/>
                                    </a:moveTo>
                                    <a:cubicBezTo>
                                      <a:pt x="542" y="405"/>
                                      <a:pt x="542" y="406"/>
                                      <a:pt x="542" y="407"/>
                                    </a:cubicBezTo>
                                    <a:cubicBezTo>
                                      <a:pt x="544" y="407"/>
                                      <a:pt x="546" y="406"/>
                                      <a:pt x="548" y="406"/>
                                    </a:cubicBezTo>
                                    <a:cubicBezTo>
                                      <a:pt x="548" y="405"/>
                                      <a:pt x="548" y="405"/>
                                      <a:pt x="548" y="404"/>
                                    </a:cubicBezTo>
                                    <a:cubicBezTo>
                                      <a:pt x="548" y="390"/>
                                      <a:pt x="543" y="378"/>
                                      <a:pt x="534" y="369"/>
                                    </a:cubicBezTo>
                                    <a:cubicBezTo>
                                      <a:pt x="525" y="360"/>
                                      <a:pt x="512" y="354"/>
                                      <a:pt x="499" y="354"/>
                                    </a:cubicBezTo>
                                    <a:cubicBezTo>
                                      <a:pt x="485" y="354"/>
                                      <a:pt x="473" y="360"/>
                                      <a:pt x="464" y="369"/>
                                    </a:cubicBezTo>
                                    <a:cubicBezTo>
                                      <a:pt x="455" y="378"/>
                                      <a:pt x="449" y="390"/>
                                      <a:pt x="449" y="404"/>
                                    </a:cubicBezTo>
                                    <a:cubicBezTo>
                                      <a:pt x="449" y="405"/>
                                      <a:pt x="449" y="405"/>
                                      <a:pt x="449" y="405"/>
                                    </a:cubicBezTo>
                                    <a:cubicBezTo>
                                      <a:pt x="451" y="406"/>
                                      <a:pt x="453" y="407"/>
                                      <a:pt x="455" y="407"/>
                                    </a:cubicBezTo>
                                    <a:cubicBezTo>
                                      <a:pt x="455" y="406"/>
                                      <a:pt x="455" y="405"/>
                                      <a:pt x="455" y="404"/>
                                    </a:cubicBezTo>
                                    <a:cubicBezTo>
                                      <a:pt x="455" y="380"/>
                                      <a:pt x="475" y="361"/>
                                      <a:pt x="499" y="361"/>
                                    </a:cubicBezTo>
                                    <a:cubicBezTo>
                                      <a:pt x="523" y="361"/>
                                      <a:pt x="542" y="380"/>
                                      <a:pt x="542" y="404"/>
                                    </a:cubicBezTo>
                                    <a:close/>
                                    <a:moveTo>
                                      <a:pt x="534" y="404"/>
                                    </a:moveTo>
                                    <a:cubicBezTo>
                                      <a:pt x="534" y="407"/>
                                      <a:pt x="534" y="409"/>
                                      <a:pt x="534" y="411"/>
                                    </a:cubicBezTo>
                                    <a:cubicBezTo>
                                      <a:pt x="536" y="410"/>
                                      <a:pt x="538" y="409"/>
                                      <a:pt x="540" y="408"/>
                                    </a:cubicBezTo>
                                    <a:cubicBezTo>
                                      <a:pt x="540" y="407"/>
                                      <a:pt x="541" y="405"/>
                                      <a:pt x="541" y="404"/>
                                    </a:cubicBezTo>
                                    <a:cubicBezTo>
                                      <a:pt x="541" y="392"/>
                                      <a:pt x="536" y="382"/>
                                      <a:pt x="528" y="374"/>
                                    </a:cubicBezTo>
                                    <a:cubicBezTo>
                                      <a:pt x="521" y="367"/>
                                      <a:pt x="510" y="362"/>
                                      <a:pt x="499" y="362"/>
                                    </a:cubicBezTo>
                                    <a:cubicBezTo>
                                      <a:pt x="487" y="362"/>
                                      <a:pt x="477" y="367"/>
                                      <a:pt x="469" y="374"/>
                                    </a:cubicBezTo>
                                    <a:cubicBezTo>
                                      <a:pt x="461" y="382"/>
                                      <a:pt x="457" y="392"/>
                                      <a:pt x="457" y="404"/>
                                    </a:cubicBezTo>
                                    <a:cubicBezTo>
                                      <a:pt x="457" y="405"/>
                                      <a:pt x="457" y="407"/>
                                      <a:pt x="457" y="408"/>
                                    </a:cubicBezTo>
                                    <a:cubicBezTo>
                                      <a:pt x="459" y="409"/>
                                      <a:pt x="461" y="410"/>
                                      <a:pt x="464" y="411"/>
                                    </a:cubicBezTo>
                                    <a:cubicBezTo>
                                      <a:pt x="463" y="409"/>
                                      <a:pt x="463" y="406"/>
                                      <a:pt x="463" y="404"/>
                                    </a:cubicBezTo>
                                    <a:cubicBezTo>
                                      <a:pt x="463" y="384"/>
                                      <a:pt x="479" y="368"/>
                                      <a:pt x="499" y="368"/>
                                    </a:cubicBezTo>
                                    <a:cubicBezTo>
                                      <a:pt x="518" y="368"/>
                                      <a:pt x="534" y="384"/>
                                      <a:pt x="534" y="404"/>
                                    </a:cubicBezTo>
                                    <a:close/>
                                    <a:moveTo>
                                      <a:pt x="447" y="404"/>
                                    </a:moveTo>
                                    <a:cubicBezTo>
                                      <a:pt x="447" y="402"/>
                                      <a:pt x="448" y="400"/>
                                      <a:pt x="448" y="398"/>
                                    </a:cubicBezTo>
                                    <a:cubicBezTo>
                                      <a:pt x="446" y="394"/>
                                      <a:pt x="442" y="392"/>
                                      <a:pt x="438" y="392"/>
                                    </a:cubicBezTo>
                                    <a:cubicBezTo>
                                      <a:pt x="434" y="392"/>
                                      <a:pt x="431" y="394"/>
                                      <a:pt x="428" y="397"/>
                                    </a:cubicBezTo>
                                    <a:cubicBezTo>
                                      <a:pt x="429" y="399"/>
                                      <a:pt x="429" y="402"/>
                                      <a:pt x="429" y="404"/>
                                    </a:cubicBezTo>
                                    <a:cubicBezTo>
                                      <a:pt x="429" y="404"/>
                                      <a:pt x="429" y="405"/>
                                      <a:pt x="429" y="405"/>
                                    </a:cubicBezTo>
                                    <a:cubicBezTo>
                                      <a:pt x="430" y="405"/>
                                      <a:pt x="430" y="405"/>
                                      <a:pt x="431" y="405"/>
                                    </a:cubicBezTo>
                                    <a:cubicBezTo>
                                      <a:pt x="431" y="404"/>
                                      <a:pt x="431" y="404"/>
                                      <a:pt x="431" y="404"/>
                                    </a:cubicBezTo>
                                    <a:cubicBezTo>
                                      <a:pt x="431" y="400"/>
                                      <a:pt x="434" y="397"/>
                                      <a:pt x="438" y="397"/>
                                    </a:cubicBezTo>
                                    <a:cubicBezTo>
                                      <a:pt x="441" y="397"/>
                                      <a:pt x="444" y="400"/>
                                      <a:pt x="444" y="404"/>
                                    </a:cubicBezTo>
                                    <a:cubicBezTo>
                                      <a:pt x="444" y="404"/>
                                      <a:pt x="444" y="404"/>
                                      <a:pt x="444" y="405"/>
                                    </a:cubicBezTo>
                                    <a:cubicBezTo>
                                      <a:pt x="445" y="405"/>
                                      <a:pt x="446" y="405"/>
                                      <a:pt x="447" y="405"/>
                                    </a:cubicBezTo>
                                    <a:cubicBezTo>
                                      <a:pt x="447" y="405"/>
                                      <a:pt x="447" y="404"/>
                                      <a:pt x="447" y="404"/>
                                    </a:cubicBezTo>
                                    <a:close/>
                                    <a:moveTo>
                                      <a:pt x="438" y="399"/>
                                    </a:moveTo>
                                    <a:cubicBezTo>
                                      <a:pt x="435" y="399"/>
                                      <a:pt x="433" y="401"/>
                                      <a:pt x="433" y="404"/>
                                    </a:cubicBezTo>
                                    <a:cubicBezTo>
                                      <a:pt x="433" y="404"/>
                                      <a:pt x="433" y="404"/>
                                      <a:pt x="433" y="404"/>
                                    </a:cubicBezTo>
                                    <a:cubicBezTo>
                                      <a:pt x="434" y="404"/>
                                      <a:pt x="436" y="404"/>
                                      <a:pt x="438" y="404"/>
                                    </a:cubicBezTo>
                                    <a:cubicBezTo>
                                      <a:pt x="439" y="404"/>
                                      <a:pt x="441" y="404"/>
                                      <a:pt x="443" y="404"/>
                                    </a:cubicBezTo>
                                    <a:cubicBezTo>
                                      <a:pt x="443" y="404"/>
                                      <a:pt x="443" y="404"/>
                                      <a:pt x="443" y="404"/>
                                    </a:cubicBezTo>
                                    <a:cubicBezTo>
                                      <a:pt x="443" y="401"/>
                                      <a:pt x="441" y="399"/>
                                      <a:pt x="438" y="399"/>
                                    </a:cubicBezTo>
                                    <a:close/>
                                    <a:moveTo>
                                      <a:pt x="448" y="395"/>
                                    </a:moveTo>
                                    <a:cubicBezTo>
                                      <a:pt x="449" y="393"/>
                                      <a:pt x="449" y="391"/>
                                      <a:pt x="450" y="389"/>
                                    </a:cubicBezTo>
                                    <a:cubicBezTo>
                                      <a:pt x="446" y="386"/>
                                      <a:pt x="442" y="385"/>
                                      <a:pt x="438" y="385"/>
                                    </a:cubicBezTo>
                                    <a:cubicBezTo>
                                      <a:pt x="434" y="385"/>
                                      <a:pt x="430" y="386"/>
                                      <a:pt x="426" y="388"/>
                                    </a:cubicBezTo>
                                    <a:cubicBezTo>
                                      <a:pt x="427" y="390"/>
                                      <a:pt x="428" y="392"/>
                                      <a:pt x="428" y="395"/>
                                    </a:cubicBezTo>
                                    <a:cubicBezTo>
                                      <a:pt x="431" y="392"/>
                                      <a:pt x="434" y="390"/>
                                      <a:pt x="438" y="390"/>
                                    </a:cubicBezTo>
                                    <a:cubicBezTo>
                                      <a:pt x="442" y="390"/>
                                      <a:pt x="446" y="392"/>
                                      <a:pt x="448" y="395"/>
                                    </a:cubicBezTo>
                                    <a:close/>
                                    <a:moveTo>
                                      <a:pt x="421" y="404"/>
                                    </a:moveTo>
                                    <a:cubicBezTo>
                                      <a:pt x="421" y="405"/>
                                      <a:pt x="421" y="406"/>
                                      <a:pt x="421" y="407"/>
                                    </a:cubicBezTo>
                                    <a:cubicBezTo>
                                      <a:pt x="423" y="406"/>
                                      <a:pt x="425" y="406"/>
                                      <a:pt x="427" y="405"/>
                                    </a:cubicBezTo>
                                    <a:cubicBezTo>
                                      <a:pt x="427" y="405"/>
                                      <a:pt x="427" y="404"/>
                                      <a:pt x="427" y="404"/>
                                    </a:cubicBezTo>
                                    <a:cubicBezTo>
                                      <a:pt x="427" y="390"/>
                                      <a:pt x="422" y="378"/>
                                      <a:pt x="413" y="369"/>
                                    </a:cubicBezTo>
                                    <a:cubicBezTo>
                                      <a:pt x="404" y="360"/>
                                      <a:pt x="391" y="354"/>
                                      <a:pt x="378" y="354"/>
                                    </a:cubicBezTo>
                                    <a:cubicBezTo>
                                      <a:pt x="364" y="354"/>
                                      <a:pt x="352" y="360"/>
                                      <a:pt x="343" y="369"/>
                                    </a:cubicBezTo>
                                    <a:cubicBezTo>
                                      <a:pt x="334" y="378"/>
                                      <a:pt x="328" y="390"/>
                                      <a:pt x="328" y="404"/>
                                    </a:cubicBezTo>
                                    <a:cubicBezTo>
                                      <a:pt x="328" y="405"/>
                                      <a:pt x="328" y="405"/>
                                      <a:pt x="328" y="405"/>
                                    </a:cubicBezTo>
                                    <a:cubicBezTo>
                                      <a:pt x="330" y="406"/>
                                      <a:pt x="332" y="407"/>
                                      <a:pt x="334" y="407"/>
                                    </a:cubicBezTo>
                                    <a:cubicBezTo>
                                      <a:pt x="334" y="406"/>
                                      <a:pt x="334" y="405"/>
                                      <a:pt x="334" y="404"/>
                                    </a:cubicBezTo>
                                    <a:cubicBezTo>
                                      <a:pt x="334" y="380"/>
                                      <a:pt x="354" y="361"/>
                                      <a:pt x="378" y="361"/>
                                    </a:cubicBezTo>
                                    <a:cubicBezTo>
                                      <a:pt x="402" y="361"/>
                                      <a:pt x="421" y="380"/>
                                      <a:pt x="421" y="404"/>
                                    </a:cubicBezTo>
                                    <a:close/>
                                    <a:moveTo>
                                      <a:pt x="414" y="404"/>
                                    </a:moveTo>
                                    <a:cubicBezTo>
                                      <a:pt x="414" y="406"/>
                                      <a:pt x="413" y="408"/>
                                      <a:pt x="413" y="411"/>
                                    </a:cubicBezTo>
                                    <a:cubicBezTo>
                                      <a:pt x="415" y="409"/>
                                      <a:pt x="417" y="408"/>
                                      <a:pt x="420" y="408"/>
                                    </a:cubicBezTo>
                                    <a:cubicBezTo>
                                      <a:pt x="420" y="406"/>
                                      <a:pt x="420" y="405"/>
                                      <a:pt x="420" y="404"/>
                                    </a:cubicBezTo>
                                    <a:cubicBezTo>
                                      <a:pt x="420" y="392"/>
                                      <a:pt x="415" y="382"/>
                                      <a:pt x="407" y="374"/>
                                    </a:cubicBezTo>
                                    <a:cubicBezTo>
                                      <a:pt x="400" y="367"/>
                                      <a:pt x="389" y="362"/>
                                      <a:pt x="378" y="362"/>
                                    </a:cubicBezTo>
                                    <a:cubicBezTo>
                                      <a:pt x="366" y="362"/>
                                      <a:pt x="356" y="367"/>
                                      <a:pt x="348" y="374"/>
                                    </a:cubicBezTo>
                                    <a:cubicBezTo>
                                      <a:pt x="341" y="382"/>
                                      <a:pt x="336" y="392"/>
                                      <a:pt x="336" y="404"/>
                                    </a:cubicBezTo>
                                    <a:cubicBezTo>
                                      <a:pt x="336" y="405"/>
                                      <a:pt x="336" y="407"/>
                                      <a:pt x="336" y="408"/>
                                    </a:cubicBezTo>
                                    <a:cubicBezTo>
                                      <a:pt x="338" y="409"/>
                                      <a:pt x="341" y="410"/>
                                      <a:pt x="343" y="411"/>
                                    </a:cubicBezTo>
                                    <a:cubicBezTo>
                                      <a:pt x="342" y="409"/>
                                      <a:pt x="342" y="406"/>
                                      <a:pt x="342" y="404"/>
                                    </a:cubicBezTo>
                                    <a:cubicBezTo>
                                      <a:pt x="342" y="384"/>
                                      <a:pt x="358" y="368"/>
                                      <a:pt x="378" y="368"/>
                                    </a:cubicBezTo>
                                    <a:cubicBezTo>
                                      <a:pt x="398" y="368"/>
                                      <a:pt x="414" y="384"/>
                                      <a:pt x="414" y="404"/>
                                    </a:cubicBezTo>
                                    <a:close/>
                                    <a:moveTo>
                                      <a:pt x="327" y="404"/>
                                    </a:moveTo>
                                    <a:cubicBezTo>
                                      <a:pt x="327" y="402"/>
                                      <a:pt x="327" y="400"/>
                                      <a:pt x="327" y="398"/>
                                    </a:cubicBezTo>
                                    <a:cubicBezTo>
                                      <a:pt x="325" y="394"/>
                                      <a:pt x="321" y="392"/>
                                      <a:pt x="317" y="392"/>
                                    </a:cubicBezTo>
                                    <a:cubicBezTo>
                                      <a:pt x="313" y="392"/>
                                      <a:pt x="309" y="394"/>
                                      <a:pt x="307" y="398"/>
                                    </a:cubicBezTo>
                                    <a:cubicBezTo>
                                      <a:pt x="307" y="400"/>
                                      <a:pt x="307" y="402"/>
                                      <a:pt x="307" y="404"/>
                                    </a:cubicBezTo>
                                    <a:cubicBezTo>
                                      <a:pt x="307" y="404"/>
                                      <a:pt x="307" y="405"/>
                                      <a:pt x="307" y="405"/>
                                    </a:cubicBezTo>
                                    <a:cubicBezTo>
                                      <a:pt x="308" y="405"/>
                                      <a:pt x="309" y="405"/>
                                      <a:pt x="310" y="405"/>
                                    </a:cubicBezTo>
                                    <a:cubicBezTo>
                                      <a:pt x="310" y="404"/>
                                      <a:pt x="310" y="404"/>
                                      <a:pt x="310" y="404"/>
                                    </a:cubicBezTo>
                                    <a:cubicBezTo>
                                      <a:pt x="310" y="400"/>
                                      <a:pt x="313" y="397"/>
                                      <a:pt x="317" y="397"/>
                                    </a:cubicBezTo>
                                    <a:cubicBezTo>
                                      <a:pt x="321" y="397"/>
                                      <a:pt x="324" y="400"/>
                                      <a:pt x="324" y="404"/>
                                    </a:cubicBezTo>
                                    <a:cubicBezTo>
                                      <a:pt x="324" y="404"/>
                                      <a:pt x="324" y="404"/>
                                      <a:pt x="324" y="405"/>
                                    </a:cubicBezTo>
                                    <a:cubicBezTo>
                                      <a:pt x="325" y="405"/>
                                      <a:pt x="326" y="405"/>
                                      <a:pt x="327" y="405"/>
                                    </a:cubicBezTo>
                                    <a:cubicBezTo>
                                      <a:pt x="327" y="405"/>
                                      <a:pt x="327" y="404"/>
                                      <a:pt x="327" y="404"/>
                                    </a:cubicBezTo>
                                    <a:close/>
                                    <a:moveTo>
                                      <a:pt x="317" y="399"/>
                                    </a:moveTo>
                                    <a:cubicBezTo>
                                      <a:pt x="314" y="399"/>
                                      <a:pt x="312" y="401"/>
                                      <a:pt x="312" y="404"/>
                                    </a:cubicBezTo>
                                    <a:cubicBezTo>
                                      <a:pt x="312" y="404"/>
                                      <a:pt x="312" y="404"/>
                                      <a:pt x="312" y="404"/>
                                    </a:cubicBezTo>
                                    <a:cubicBezTo>
                                      <a:pt x="314" y="404"/>
                                      <a:pt x="315" y="404"/>
                                      <a:pt x="317" y="404"/>
                                    </a:cubicBezTo>
                                    <a:cubicBezTo>
                                      <a:pt x="319" y="404"/>
                                      <a:pt x="320" y="404"/>
                                      <a:pt x="322" y="404"/>
                                    </a:cubicBezTo>
                                    <a:cubicBezTo>
                                      <a:pt x="322" y="404"/>
                                      <a:pt x="322" y="404"/>
                                      <a:pt x="322" y="404"/>
                                    </a:cubicBezTo>
                                    <a:cubicBezTo>
                                      <a:pt x="322" y="401"/>
                                      <a:pt x="320" y="399"/>
                                      <a:pt x="317" y="399"/>
                                    </a:cubicBezTo>
                                    <a:close/>
                                    <a:moveTo>
                                      <a:pt x="327" y="395"/>
                                    </a:moveTo>
                                    <a:cubicBezTo>
                                      <a:pt x="328" y="393"/>
                                      <a:pt x="328" y="391"/>
                                      <a:pt x="329" y="389"/>
                                    </a:cubicBezTo>
                                    <a:cubicBezTo>
                                      <a:pt x="326" y="386"/>
                                      <a:pt x="321" y="385"/>
                                      <a:pt x="317" y="385"/>
                                    </a:cubicBezTo>
                                    <a:cubicBezTo>
                                      <a:pt x="312" y="385"/>
                                      <a:pt x="308" y="386"/>
                                      <a:pt x="305" y="389"/>
                                    </a:cubicBezTo>
                                    <a:cubicBezTo>
                                      <a:pt x="305" y="391"/>
                                      <a:pt x="306" y="393"/>
                                      <a:pt x="306" y="396"/>
                                    </a:cubicBezTo>
                                    <a:cubicBezTo>
                                      <a:pt x="309" y="392"/>
                                      <a:pt x="313" y="390"/>
                                      <a:pt x="317" y="390"/>
                                    </a:cubicBezTo>
                                    <a:cubicBezTo>
                                      <a:pt x="321" y="390"/>
                                      <a:pt x="325" y="392"/>
                                      <a:pt x="327" y="395"/>
                                    </a:cubicBezTo>
                                    <a:close/>
                                    <a:moveTo>
                                      <a:pt x="299" y="404"/>
                                    </a:moveTo>
                                    <a:cubicBezTo>
                                      <a:pt x="299" y="405"/>
                                      <a:pt x="299" y="406"/>
                                      <a:pt x="299" y="407"/>
                                    </a:cubicBezTo>
                                    <a:cubicBezTo>
                                      <a:pt x="301" y="407"/>
                                      <a:pt x="303" y="406"/>
                                      <a:pt x="305" y="406"/>
                                    </a:cubicBezTo>
                                    <a:cubicBezTo>
                                      <a:pt x="305" y="405"/>
                                      <a:pt x="306" y="405"/>
                                      <a:pt x="306" y="404"/>
                                    </a:cubicBezTo>
                                    <a:cubicBezTo>
                                      <a:pt x="306" y="390"/>
                                      <a:pt x="300" y="378"/>
                                      <a:pt x="291" y="369"/>
                                    </a:cubicBezTo>
                                    <a:cubicBezTo>
                                      <a:pt x="282" y="360"/>
                                      <a:pt x="270" y="354"/>
                                      <a:pt x="256" y="354"/>
                                    </a:cubicBezTo>
                                    <a:cubicBezTo>
                                      <a:pt x="242" y="354"/>
                                      <a:pt x="230" y="360"/>
                                      <a:pt x="221" y="369"/>
                                    </a:cubicBezTo>
                                    <a:cubicBezTo>
                                      <a:pt x="212" y="378"/>
                                      <a:pt x="206" y="390"/>
                                      <a:pt x="206" y="404"/>
                                    </a:cubicBezTo>
                                    <a:cubicBezTo>
                                      <a:pt x="206" y="405"/>
                                      <a:pt x="206" y="405"/>
                                      <a:pt x="206" y="405"/>
                                    </a:cubicBezTo>
                                    <a:cubicBezTo>
                                      <a:pt x="208" y="406"/>
                                      <a:pt x="210" y="407"/>
                                      <a:pt x="213" y="407"/>
                                    </a:cubicBezTo>
                                    <a:cubicBezTo>
                                      <a:pt x="212" y="406"/>
                                      <a:pt x="212" y="405"/>
                                      <a:pt x="212" y="404"/>
                                    </a:cubicBezTo>
                                    <a:cubicBezTo>
                                      <a:pt x="212" y="380"/>
                                      <a:pt x="232" y="361"/>
                                      <a:pt x="256" y="361"/>
                                    </a:cubicBezTo>
                                    <a:cubicBezTo>
                                      <a:pt x="280" y="361"/>
                                      <a:pt x="299" y="380"/>
                                      <a:pt x="299" y="404"/>
                                    </a:cubicBezTo>
                                    <a:close/>
                                    <a:moveTo>
                                      <a:pt x="292" y="404"/>
                                    </a:moveTo>
                                    <a:cubicBezTo>
                                      <a:pt x="292" y="407"/>
                                      <a:pt x="291" y="409"/>
                                      <a:pt x="291" y="411"/>
                                    </a:cubicBezTo>
                                    <a:cubicBezTo>
                                      <a:pt x="293" y="410"/>
                                      <a:pt x="295" y="409"/>
                                      <a:pt x="298" y="408"/>
                                    </a:cubicBezTo>
                                    <a:cubicBezTo>
                                      <a:pt x="298" y="407"/>
                                      <a:pt x="298" y="405"/>
                                      <a:pt x="298" y="404"/>
                                    </a:cubicBezTo>
                                    <a:cubicBezTo>
                                      <a:pt x="298" y="392"/>
                                      <a:pt x="293" y="382"/>
                                      <a:pt x="286" y="374"/>
                                    </a:cubicBezTo>
                                    <a:cubicBezTo>
                                      <a:pt x="278" y="367"/>
                                      <a:pt x="267" y="362"/>
                                      <a:pt x="256" y="362"/>
                                    </a:cubicBezTo>
                                    <a:cubicBezTo>
                                      <a:pt x="244" y="362"/>
                                      <a:pt x="234" y="367"/>
                                      <a:pt x="226" y="374"/>
                                    </a:cubicBezTo>
                                    <a:cubicBezTo>
                                      <a:pt x="219" y="382"/>
                                      <a:pt x="214" y="392"/>
                                      <a:pt x="214" y="404"/>
                                    </a:cubicBezTo>
                                    <a:cubicBezTo>
                                      <a:pt x="214" y="405"/>
                                      <a:pt x="214" y="407"/>
                                      <a:pt x="214" y="408"/>
                                    </a:cubicBezTo>
                                    <a:cubicBezTo>
                                      <a:pt x="216" y="409"/>
                                      <a:pt x="219" y="410"/>
                                      <a:pt x="221" y="411"/>
                                    </a:cubicBezTo>
                                    <a:cubicBezTo>
                                      <a:pt x="220" y="409"/>
                                      <a:pt x="220" y="406"/>
                                      <a:pt x="220" y="404"/>
                                    </a:cubicBezTo>
                                    <a:cubicBezTo>
                                      <a:pt x="220" y="384"/>
                                      <a:pt x="236" y="368"/>
                                      <a:pt x="256" y="368"/>
                                    </a:cubicBezTo>
                                    <a:cubicBezTo>
                                      <a:pt x="276" y="368"/>
                                      <a:pt x="292" y="384"/>
                                      <a:pt x="292" y="404"/>
                                    </a:cubicBezTo>
                                    <a:close/>
                                    <a:moveTo>
                                      <a:pt x="220" y="353"/>
                                    </a:moveTo>
                                    <a:cubicBezTo>
                                      <a:pt x="220" y="333"/>
                                      <a:pt x="236" y="317"/>
                                      <a:pt x="256" y="317"/>
                                    </a:cubicBezTo>
                                    <a:cubicBezTo>
                                      <a:pt x="276" y="317"/>
                                      <a:pt x="292" y="333"/>
                                      <a:pt x="292" y="353"/>
                                    </a:cubicBezTo>
                                    <a:cubicBezTo>
                                      <a:pt x="292" y="355"/>
                                      <a:pt x="291" y="358"/>
                                      <a:pt x="291" y="360"/>
                                    </a:cubicBezTo>
                                    <a:cubicBezTo>
                                      <a:pt x="293" y="359"/>
                                      <a:pt x="295" y="358"/>
                                      <a:pt x="298" y="357"/>
                                    </a:cubicBezTo>
                                    <a:cubicBezTo>
                                      <a:pt x="298" y="355"/>
                                      <a:pt x="298" y="354"/>
                                      <a:pt x="298" y="353"/>
                                    </a:cubicBezTo>
                                    <a:cubicBezTo>
                                      <a:pt x="298" y="341"/>
                                      <a:pt x="293" y="331"/>
                                      <a:pt x="286" y="323"/>
                                    </a:cubicBezTo>
                                    <a:cubicBezTo>
                                      <a:pt x="278" y="315"/>
                                      <a:pt x="267" y="311"/>
                                      <a:pt x="256" y="311"/>
                                    </a:cubicBezTo>
                                    <a:cubicBezTo>
                                      <a:pt x="244" y="311"/>
                                      <a:pt x="234" y="315"/>
                                      <a:pt x="226" y="323"/>
                                    </a:cubicBezTo>
                                    <a:cubicBezTo>
                                      <a:pt x="219" y="331"/>
                                      <a:pt x="214" y="341"/>
                                      <a:pt x="214" y="353"/>
                                    </a:cubicBezTo>
                                    <a:cubicBezTo>
                                      <a:pt x="214" y="354"/>
                                      <a:pt x="214" y="355"/>
                                      <a:pt x="214" y="357"/>
                                    </a:cubicBezTo>
                                    <a:cubicBezTo>
                                      <a:pt x="216" y="357"/>
                                      <a:pt x="219" y="359"/>
                                      <a:pt x="221" y="360"/>
                                    </a:cubicBezTo>
                                    <a:cubicBezTo>
                                      <a:pt x="220" y="357"/>
                                      <a:pt x="220" y="355"/>
                                      <a:pt x="220" y="353"/>
                                    </a:cubicBezTo>
                                    <a:close/>
                                    <a:moveTo>
                                      <a:pt x="212" y="353"/>
                                    </a:moveTo>
                                    <a:cubicBezTo>
                                      <a:pt x="212" y="329"/>
                                      <a:pt x="232" y="309"/>
                                      <a:pt x="256" y="309"/>
                                    </a:cubicBezTo>
                                    <a:cubicBezTo>
                                      <a:pt x="280" y="309"/>
                                      <a:pt x="299" y="329"/>
                                      <a:pt x="299" y="353"/>
                                    </a:cubicBezTo>
                                    <a:cubicBezTo>
                                      <a:pt x="299" y="354"/>
                                      <a:pt x="299" y="355"/>
                                      <a:pt x="299" y="356"/>
                                    </a:cubicBezTo>
                                    <a:cubicBezTo>
                                      <a:pt x="301" y="355"/>
                                      <a:pt x="303" y="355"/>
                                      <a:pt x="305" y="354"/>
                                    </a:cubicBezTo>
                                    <a:cubicBezTo>
                                      <a:pt x="305" y="354"/>
                                      <a:pt x="306" y="353"/>
                                      <a:pt x="306" y="353"/>
                                    </a:cubicBezTo>
                                    <a:cubicBezTo>
                                      <a:pt x="306" y="339"/>
                                      <a:pt x="300" y="327"/>
                                      <a:pt x="291" y="318"/>
                                    </a:cubicBezTo>
                                    <a:cubicBezTo>
                                      <a:pt x="282" y="309"/>
                                      <a:pt x="270" y="303"/>
                                      <a:pt x="256" y="303"/>
                                    </a:cubicBezTo>
                                    <a:cubicBezTo>
                                      <a:pt x="242" y="303"/>
                                      <a:pt x="230" y="309"/>
                                      <a:pt x="221" y="318"/>
                                    </a:cubicBezTo>
                                    <a:cubicBezTo>
                                      <a:pt x="212" y="327"/>
                                      <a:pt x="206" y="339"/>
                                      <a:pt x="206" y="353"/>
                                    </a:cubicBezTo>
                                    <a:cubicBezTo>
                                      <a:pt x="206" y="353"/>
                                      <a:pt x="206" y="354"/>
                                      <a:pt x="206" y="354"/>
                                    </a:cubicBezTo>
                                    <a:cubicBezTo>
                                      <a:pt x="208" y="355"/>
                                      <a:pt x="210" y="355"/>
                                      <a:pt x="213" y="356"/>
                                    </a:cubicBezTo>
                                    <a:cubicBezTo>
                                      <a:pt x="212" y="355"/>
                                      <a:pt x="212" y="354"/>
                                      <a:pt x="212" y="353"/>
                                    </a:cubicBezTo>
                                    <a:close/>
                                    <a:moveTo>
                                      <a:pt x="220" y="301"/>
                                    </a:moveTo>
                                    <a:cubicBezTo>
                                      <a:pt x="220" y="282"/>
                                      <a:pt x="236" y="265"/>
                                      <a:pt x="256" y="265"/>
                                    </a:cubicBezTo>
                                    <a:cubicBezTo>
                                      <a:pt x="276" y="265"/>
                                      <a:pt x="292" y="282"/>
                                      <a:pt x="292" y="301"/>
                                    </a:cubicBezTo>
                                    <a:cubicBezTo>
                                      <a:pt x="292" y="304"/>
                                      <a:pt x="291" y="306"/>
                                      <a:pt x="291" y="309"/>
                                    </a:cubicBezTo>
                                    <a:cubicBezTo>
                                      <a:pt x="293" y="307"/>
                                      <a:pt x="295" y="306"/>
                                      <a:pt x="298" y="305"/>
                                    </a:cubicBezTo>
                                    <a:cubicBezTo>
                                      <a:pt x="298" y="304"/>
                                      <a:pt x="298" y="303"/>
                                      <a:pt x="298" y="301"/>
                                    </a:cubicBezTo>
                                    <a:cubicBezTo>
                                      <a:pt x="298" y="290"/>
                                      <a:pt x="293" y="279"/>
                                      <a:pt x="286" y="272"/>
                                    </a:cubicBezTo>
                                    <a:cubicBezTo>
                                      <a:pt x="278" y="264"/>
                                      <a:pt x="267" y="259"/>
                                      <a:pt x="256" y="259"/>
                                    </a:cubicBezTo>
                                    <a:cubicBezTo>
                                      <a:pt x="244" y="259"/>
                                      <a:pt x="234" y="264"/>
                                      <a:pt x="226" y="272"/>
                                    </a:cubicBezTo>
                                    <a:cubicBezTo>
                                      <a:pt x="219" y="279"/>
                                      <a:pt x="214" y="290"/>
                                      <a:pt x="214" y="301"/>
                                    </a:cubicBezTo>
                                    <a:cubicBezTo>
                                      <a:pt x="214" y="303"/>
                                      <a:pt x="214" y="304"/>
                                      <a:pt x="214" y="305"/>
                                    </a:cubicBezTo>
                                    <a:cubicBezTo>
                                      <a:pt x="216" y="306"/>
                                      <a:pt x="219" y="307"/>
                                      <a:pt x="221" y="308"/>
                                    </a:cubicBezTo>
                                    <a:cubicBezTo>
                                      <a:pt x="220" y="306"/>
                                      <a:pt x="220" y="304"/>
                                      <a:pt x="220" y="301"/>
                                    </a:cubicBezTo>
                                    <a:close/>
                                    <a:moveTo>
                                      <a:pt x="212" y="301"/>
                                    </a:moveTo>
                                    <a:cubicBezTo>
                                      <a:pt x="212" y="277"/>
                                      <a:pt x="232" y="258"/>
                                      <a:pt x="256" y="258"/>
                                    </a:cubicBezTo>
                                    <a:cubicBezTo>
                                      <a:pt x="280" y="258"/>
                                      <a:pt x="299" y="277"/>
                                      <a:pt x="299" y="301"/>
                                    </a:cubicBezTo>
                                    <a:cubicBezTo>
                                      <a:pt x="299" y="302"/>
                                      <a:pt x="299" y="304"/>
                                      <a:pt x="299" y="305"/>
                                    </a:cubicBezTo>
                                    <a:cubicBezTo>
                                      <a:pt x="301" y="304"/>
                                      <a:pt x="303" y="303"/>
                                      <a:pt x="305" y="303"/>
                                    </a:cubicBezTo>
                                    <a:cubicBezTo>
                                      <a:pt x="305" y="302"/>
                                      <a:pt x="306" y="302"/>
                                      <a:pt x="306" y="301"/>
                                    </a:cubicBezTo>
                                    <a:cubicBezTo>
                                      <a:pt x="306" y="288"/>
                                      <a:pt x="300" y="275"/>
                                      <a:pt x="291" y="266"/>
                                    </a:cubicBezTo>
                                    <a:cubicBezTo>
                                      <a:pt x="282" y="257"/>
                                      <a:pt x="270" y="252"/>
                                      <a:pt x="256" y="252"/>
                                    </a:cubicBezTo>
                                    <a:cubicBezTo>
                                      <a:pt x="242" y="252"/>
                                      <a:pt x="230" y="257"/>
                                      <a:pt x="221" y="266"/>
                                    </a:cubicBezTo>
                                    <a:cubicBezTo>
                                      <a:pt x="212" y="275"/>
                                      <a:pt x="206" y="288"/>
                                      <a:pt x="206" y="301"/>
                                    </a:cubicBezTo>
                                    <a:cubicBezTo>
                                      <a:pt x="206" y="302"/>
                                      <a:pt x="206" y="302"/>
                                      <a:pt x="206" y="303"/>
                                    </a:cubicBezTo>
                                    <a:cubicBezTo>
                                      <a:pt x="208" y="303"/>
                                      <a:pt x="210" y="304"/>
                                      <a:pt x="213" y="305"/>
                                    </a:cubicBezTo>
                                    <a:cubicBezTo>
                                      <a:pt x="212" y="303"/>
                                      <a:pt x="212" y="302"/>
                                      <a:pt x="212" y="301"/>
                                    </a:cubicBezTo>
                                    <a:close/>
                                    <a:moveTo>
                                      <a:pt x="220" y="250"/>
                                    </a:moveTo>
                                    <a:cubicBezTo>
                                      <a:pt x="220" y="230"/>
                                      <a:pt x="236" y="214"/>
                                      <a:pt x="256" y="214"/>
                                    </a:cubicBezTo>
                                    <a:cubicBezTo>
                                      <a:pt x="276" y="214"/>
                                      <a:pt x="292" y="230"/>
                                      <a:pt x="292" y="250"/>
                                    </a:cubicBezTo>
                                    <a:cubicBezTo>
                                      <a:pt x="292" y="252"/>
                                      <a:pt x="291" y="255"/>
                                      <a:pt x="291" y="257"/>
                                    </a:cubicBezTo>
                                    <a:cubicBezTo>
                                      <a:pt x="293" y="256"/>
                                      <a:pt x="295" y="255"/>
                                      <a:pt x="298" y="254"/>
                                    </a:cubicBezTo>
                                    <a:cubicBezTo>
                                      <a:pt x="298" y="253"/>
                                      <a:pt x="298" y="251"/>
                                      <a:pt x="298" y="250"/>
                                    </a:cubicBezTo>
                                    <a:cubicBezTo>
                                      <a:pt x="298" y="238"/>
                                      <a:pt x="293" y="228"/>
                                      <a:pt x="286" y="220"/>
                                    </a:cubicBezTo>
                                    <a:cubicBezTo>
                                      <a:pt x="278" y="213"/>
                                      <a:pt x="267" y="208"/>
                                      <a:pt x="256" y="208"/>
                                    </a:cubicBezTo>
                                    <a:cubicBezTo>
                                      <a:pt x="244" y="208"/>
                                      <a:pt x="234" y="213"/>
                                      <a:pt x="226" y="220"/>
                                    </a:cubicBezTo>
                                    <a:cubicBezTo>
                                      <a:pt x="219" y="228"/>
                                      <a:pt x="214" y="238"/>
                                      <a:pt x="214" y="250"/>
                                    </a:cubicBezTo>
                                    <a:cubicBezTo>
                                      <a:pt x="214" y="251"/>
                                      <a:pt x="214" y="253"/>
                                      <a:pt x="214" y="254"/>
                                    </a:cubicBezTo>
                                    <a:cubicBezTo>
                                      <a:pt x="216" y="255"/>
                                      <a:pt x="219" y="256"/>
                                      <a:pt x="221" y="257"/>
                                    </a:cubicBezTo>
                                    <a:cubicBezTo>
                                      <a:pt x="220" y="255"/>
                                      <a:pt x="220" y="252"/>
                                      <a:pt x="220" y="250"/>
                                    </a:cubicBezTo>
                                    <a:close/>
                                    <a:moveTo>
                                      <a:pt x="212" y="250"/>
                                    </a:moveTo>
                                    <a:cubicBezTo>
                                      <a:pt x="212" y="226"/>
                                      <a:pt x="232" y="206"/>
                                      <a:pt x="256" y="206"/>
                                    </a:cubicBezTo>
                                    <a:cubicBezTo>
                                      <a:pt x="280" y="206"/>
                                      <a:pt x="299" y="226"/>
                                      <a:pt x="299" y="250"/>
                                    </a:cubicBezTo>
                                    <a:cubicBezTo>
                                      <a:pt x="299" y="251"/>
                                      <a:pt x="299" y="252"/>
                                      <a:pt x="299" y="253"/>
                                    </a:cubicBezTo>
                                    <a:cubicBezTo>
                                      <a:pt x="301" y="252"/>
                                      <a:pt x="303" y="252"/>
                                      <a:pt x="305" y="251"/>
                                    </a:cubicBezTo>
                                    <a:cubicBezTo>
                                      <a:pt x="305" y="251"/>
                                      <a:pt x="306" y="250"/>
                                      <a:pt x="306" y="250"/>
                                    </a:cubicBezTo>
                                    <a:cubicBezTo>
                                      <a:pt x="306" y="236"/>
                                      <a:pt x="300" y="224"/>
                                      <a:pt x="291" y="215"/>
                                    </a:cubicBezTo>
                                    <a:cubicBezTo>
                                      <a:pt x="282" y="206"/>
                                      <a:pt x="270" y="200"/>
                                      <a:pt x="256" y="200"/>
                                    </a:cubicBezTo>
                                    <a:cubicBezTo>
                                      <a:pt x="242" y="200"/>
                                      <a:pt x="230" y="206"/>
                                      <a:pt x="221" y="215"/>
                                    </a:cubicBezTo>
                                    <a:cubicBezTo>
                                      <a:pt x="212" y="224"/>
                                      <a:pt x="206" y="236"/>
                                      <a:pt x="206" y="250"/>
                                    </a:cubicBezTo>
                                    <a:cubicBezTo>
                                      <a:pt x="206" y="250"/>
                                      <a:pt x="206" y="251"/>
                                      <a:pt x="206" y="251"/>
                                    </a:cubicBezTo>
                                    <a:cubicBezTo>
                                      <a:pt x="208" y="252"/>
                                      <a:pt x="210" y="252"/>
                                      <a:pt x="213" y="253"/>
                                    </a:cubicBezTo>
                                    <a:cubicBezTo>
                                      <a:pt x="212" y="252"/>
                                      <a:pt x="212" y="251"/>
                                      <a:pt x="212" y="250"/>
                                    </a:cubicBezTo>
                                    <a:close/>
                                    <a:moveTo>
                                      <a:pt x="220" y="199"/>
                                    </a:moveTo>
                                    <a:cubicBezTo>
                                      <a:pt x="220" y="179"/>
                                      <a:pt x="236" y="163"/>
                                      <a:pt x="256" y="163"/>
                                    </a:cubicBezTo>
                                    <a:cubicBezTo>
                                      <a:pt x="276" y="163"/>
                                      <a:pt x="292" y="179"/>
                                      <a:pt x="292" y="199"/>
                                    </a:cubicBezTo>
                                    <a:cubicBezTo>
                                      <a:pt x="292" y="201"/>
                                      <a:pt x="291" y="203"/>
                                      <a:pt x="291" y="206"/>
                                    </a:cubicBezTo>
                                    <a:cubicBezTo>
                                      <a:pt x="293" y="205"/>
                                      <a:pt x="295" y="203"/>
                                      <a:pt x="298" y="202"/>
                                    </a:cubicBezTo>
                                    <a:cubicBezTo>
                                      <a:pt x="298" y="201"/>
                                      <a:pt x="298" y="200"/>
                                      <a:pt x="298" y="199"/>
                                    </a:cubicBezTo>
                                    <a:cubicBezTo>
                                      <a:pt x="298" y="187"/>
                                      <a:pt x="293" y="176"/>
                                      <a:pt x="286" y="169"/>
                                    </a:cubicBezTo>
                                    <a:cubicBezTo>
                                      <a:pt x="278" y="161"/>
                                      <a:pt x="267" y="157"/>
                                      <a:pt x="256" y="157"/>
                                    </a:cubicBezTo>
                                    <a:cubicBezTo>
                                      <a:pt x="244" y="157"/>
                                      <a:pt x="234" y="161"/>
                                      <a:pt x="226" y="169"/>
                                    </a:cubicBezTo>
                                    <a:cubicBezTo>
                                      <a:pt x="219" y="176"/>
                                      <a:pt x="214" y="187"/>
                                      <a:pt x="214" y="199"/>
                                    </a:cubicBezTo>
                                    <a:cubicBezTo>
                                      <a:pt x="214" y="200"/>
                                      <a:pt x="214" y="201"/>
                                      <a:pt x="214" y="202"/>
                                    </a:cubicBezTo>
                                    <a:cubicBezTo>
                                      <a:pt x="216" y="203"/>
                                      <a:pt x="219" y="204"/>
                                      <a:pt x="221" y="206"/>
                                    </a:cubicBezTo>
                                    <a:cubicBezTo>
                                      <a:pt x="220" y="203"/>
                                      <a:pt x="220" y="201"/>
                                      <a:pt x="220" y="199"/>
                                    </a:cubicBezTo>
                                    <a:close/>
                                    <a:moveTo>
                                      <a:pt x="212" y="199"/>
                                    </a:moveTo>
                                    <a:cubicBezTo>
                                      <a:pt x="212" y="175"/>
                                      <a:pt x="232" y="155"/>
                                      <a:pt x="256" y="155"/>
                                    </a:cubicBezTo>
                                    <a:cubicBezTo>
                                      <a:pt x="280" y="155"/>
                                      <a:pt x="299" y="175"/>
                                      <a:pt x="299" y="199"/>
                                    </a:cubicBezTo>
                                    <a:cubicBezTo>
                                      <a:pt x="299" y="200"/>
                                      <a:pt x="299" y="201"/>
                                      <a:pt x="299" y="202"/>
                                    </a:cubicBezTo>
                                    <a:cubicBezTo>
                                      <a:pt x="301" y="201"/>
                                      <a:pt x="303" y="200"/>
                                      <a:pt x="305" y="200"/>
                                    </a:cubicBezTo>
                                    <a:cubicBezTo>
                                      <a:pt x="305" y="200"/>
                                      <a:pt x="306" y="199"/>
                                      <a:pt x="306" y="199"/>
                                    </a:cubicBezTo>
                                    <a:cubicBezTo>
                                      <a:pt x="306" y="185"/>
                                      <a:pt x="300" y="172"/>
                                      <a:pt x="291" y="163"/>
                                    </a:cubicBezTo>
                                    <a:cubicBezTo>
                                      <a:pt x="282" y="154"/>
                                      <a:pt x="270" y="149"/>
                                      <a:pt x="256" y="149"/>
                                    </a:cubicBezTo>
                                    <a:cubicBezTo>
                                      <a:pt x="242" y="149"/>
                                      <a:pt x="230" y="154"/>
                                      <a:pt x="221" y="163"/>
                                    </a:cubicBezTo>
                                    <a:cubicBezTo>
                                      <a:pt x="212" y="172"/>
                                      <a:pt x="206" y="185"/>
                                      <a:pt x="206" y="199"/>
                                    </a:cubicBezTo>
                                    <a:cubicBezTo>
                                      <a:pt x="206" y="199"/>
                                      <a:pt x="206" y="199"/>
                                      <a:pt x="206" y="200"/>
                                    </a:cubicBezTo>
                                    <a:cubicBezTo>
                                      <a:pt x="208" y="200"/>
                                      <a:pt x="210" y="201"/>
                                      <a:pt x="213" y="202"/>
                                    </a:cubicBezTo>
                                    <a:cubicBezTo>
                                      <a:pt x="212" y="201"/>
                                      <a:pt x="212" y="200"/>
                                      <a:pt x="212" y="199"/>
                                    </a:cubicBezTo>
                                    <a:close/>
                                    <a:moveTo>
                                      <a:pt x="220" y="147"/>
                                    </a:moveTo>
                                    <a:cubicBezTo>
                                      <a:pt x="220" y="127"/>
                                      <a:pt x="236" y="111"/>
                                      <a:pt x="256" y="111"/>
                                    </a:cubicBezTo>
                                    <a:cubicBezTo>
                                      <a:pt x="276" y="111"/>
                                      <a:pt x="292" y="127"/>
                                      <a:pt x="292" y="147"/>
                                    </a:cubicBezTo>
                                    <a:cubicBezTo>
                                      <a:pt x="292" y="150"/>
                                      <a:pt x="291" y="152"/>
                                      <a:pt x="291" y="154"/>
                                    </a:cubicBezTo>
                                    <a:cubicBezTo>
                                      <a:pt x="293" y="153"/>
                                      <a:pt x="295" y="152"/>
                                      <a:pt x="298" y="151"/>
                                    </a:cubicBezTo>
                                    <a:cubicBezTo>
                                      <a:pt x="298" y="150"/>
                                      <a:pt x="298" y="148"/>
                                      <a:pt x="298" y="147"/>
                                    </a:cubicBezTo>
                                    <a:cubicBezTo>
                                      <a:pt x="298" y="136"/>
                                      <a:pt x="293" y="125"/>
                                      <a:pt x="286" y="117"/>
                                    </a:cubicBezTo>
                                    <a:cubicBezTo>
                                      <a:pt x="278" y="110"/>
                                      <a:pt x="267" y="105"/>
                                      <a:pt x="256" y="105"/>
                                    </a:cubicBezTo>
                                    <a:cubicBezTo>
                                      <a:pt x="244" y="105"/>
                                      <a:pt x="234" y="110"/>
                                      <a:pt x="226" y="117"/>
                                    </a:cubicBezTo>
                                    <a:cubicBezTo>
                                      <a:pt x="219" y="125"/>
                                      <a:pt x="214" y="136"/>
                                      <a:pt x="214" y="147"/>
                                    </a:cubicBezTo>
                                    <a:cubicBezTo>
                                      <a:pt x="214" y="148"/>
                                      <a:pt x="214" y="150"/>
                                      <a:pt x="214" y="151"/>
                                    </a:cubicBezTo>
                                    <a:cubicBezTo>
                                      <a:pt x="216" y="152"/>
                                      <a:pt x="219" y="153"/>
                                      <a:pt x="221" y="154"/>
                                    </a:cubicBezTo>
                                    <a:cubicBezTo>
                                      <a:pt x="220" y="152"/>
                                      <a:pt x="220" y="150"/>
                                      <a:pt x="220" y="147"/>
                                    </a:cubicBezTo>
                                    <a:close/>
                                    <a:moveTo>
                                      <a:pt x="212" y="147"/>
                                    </a:moveTo>
                                    <a:cubicBezTo>
                                      <a:pt x="212" y="123"/>
                                      <a:pt x="232" y="104"/>
                                      <a:pt x="256" y="104"/>
                                    </a:cubicBezTo>
                                    <a:cubicBezTo>
                                      <a:pt x="280" y="104"/>
                                      <a:pt x="299" y="123"/>
                                      <a:pt x="299" y="147"/>
                                    </a:cubicBezTo>
                                    <a:cubicBezTo>
                                      <a:pt x="299" y="148"/>
                                      <a:pt x="299" y="149"/>
                                      <a:pt x="299" y="150"/>
                                    </a:cubicBezTo>
                                    <a:cubicBezTo>
                                      <a:pt x="301" y="150"/>
                                      <a:pt x="303" y="149"/>
                                      <a:pt x="305" y="149"/>
                                    </a:cubicBezTo>
                                    <a:cubicBezTo>
                                      <a:pt x="305" y="148"/>
                                      <a:pt x="306" y="148"/>
                                      <a:pt x="306" y="147"/>
                                    </a:cubicBezTo>
                                    <a:cubicBezTo>
                                      <a:pt x="306" y="133"/>
                                      <a:pt x="300" y="121"/>
                                      <a:pt x="291" y="112"/>
                                    </a:cubicBezTo>
                                    <a:cubicBezTo>
                                      <a:pt x="282" y="103"/>
                                      <a:pt x="270" y="98"/>
                                      <a:pt x="256" y="98"/>
                                    </a:cubicBezTo>
                                    <a:cubicBezTo>
                                      <a:pt x="242" y="98"/>
                                      <a:pt x="230" y="103"/>
                                      <a:pt x="221" y="112"/>
                                    </a:cubicBezTo>
                                    <a:cubicBezTo>
                                      <a:pt x="212" y="121"/>
                                      <a:pt x="206" y="133"/>
                                      <a:pt x="206" y="147"/>
                                    </a:cubicBezTo>
                                    <a:cubicBezTo>
                                      <a:pt x="206" y="148"/>
                                      <a:pt x="206" y="148"/>
                                      <a:pt x="206" y="149"/>
                                    </a:cubicBezTo>
                                    <a:cubicBezTo>
                                      <a:pt x="208" y="149"/>
                                      <a:pt x="210" y="150"/>
                                      <a:pt x="213" y="150"/>
                                    </a:cubicBezTo>
                                    <a:cubicBezTo>
                                      <a:pt x="212" y="149"/>
                                      <a:pt x="212" y="148"/>
                                      <a:pt x="212" y="147"/>
                                    </a:cubicBezTo>
                                    <a:close/>
                                    <a:moveTo>
                                      <a:pt x="285" y="96"/>
                                    </a:moveTo>
                                    <a:cubicBezTo>
                                      <a:pt x="285" y="99"/>
                                      <a:pt x="284" y="101"/>
                                      <a:pt x="283" y="104"/>
                                    </a:cubicBezTo>
                                    <a:cubicBezTo>
                                      <a:pt x="284" y="105"/>
                                      <a:pt x="285" y="105"/>
                                      <a:pt x="286" y="106"/>
                                    </a:cubicBezTo>
                                    <a:cubicBezTo>
                                      <a:pt x="287" y="105"/>
                                      <a:pt x="288" y="105"/>
                                      <a:pt x="289" y="104"/>
                                    </a:cubicBezTo>
                                    <a:cubicBezTo>
                                      <a:pt x="290" y="102"/>
                                      <a:pt x="290" y="99"/>
                                      <a:pt x="290" y="96"/>
                                    </a:cubicBezTo>
                                    <a:cubicBezTo>
                                      <a:pt x="290" y="86"/>
                                      <a:pt x="286" y="78"/>
                                      <a:pt x="280" y="72"/>
                                    </a:cubicBezTo>
                                    <a:cubicBezTo>
                                      <a:pt x="274" y="65"/>
                                      <a:pt x="265" y="62"/>
                                      <a:pt x="256" y="62"/>
                                    </a:cubicBezTo>
                                    <a:cubicBezTo>
                                      <a:pt x="246" y="62"/>
                                      <a:pt x="238" y="65"/>
                                      <a:pt x="232" y="72"/>
                                    </a:cubicBezTo>
                                    <a:cubicBezTo>
                                      <a:pt x="225" y="78"/>
                                      <a:pt x="222" y="86"/>
                                      <a:pt x="222" y="96"/>
                                    </a:cubicBezTo>
                                    <a:cubicBezTo>
                                      <a:pt x="222" y="99"/>
                                      <a:pt x="222" y="101"/>
                                      <a:pt x="223" y="104"/>
                                    </a:cubicBezTo>
                                    <a:cubicBezTo>
                                      <a:pt x="224" y="105"/>
                                      <a:pt x="225" y="105"/>
                                      <a:pt x="225" y="106"/>
                                    </a:cubicBezTo>
                                    <a:cubicBezTo>
                                      <a:pt x="226" y="105"/>
                                      <a:pt x="227" y="105"/>
                                      <a:pt x="228" y="104"/>
                                    </a:cubicBezTo>
                                    <a:cubicBezTo>
                                      <a:pt x="228" y="101"/>
                                      <a:pt x="227" y="99"/>
                                      <a:pt x="227" y="96"/>
                                    </a:cubicBezTo>
                                    <a:cubicBezTo>
                                      <a:pt x="227" y="80"/>
                                      <a:pt x="240" y="67"/>
                                      <a:pt x="256" y="67"/>
                                    </a:cubicBezTo>
                                    <a:cubicBezTo>
                                      <a:pt x="272" y="67"/>
                                      <a:pt x="285" y="80"/>
                                      <a:pt x="285" y="96"/>
                                    </a:cubicBezTo>
                                    <a:close/>
                                    <a:moveTo>
                                      <a:pt x="277" y="96"/>
                                    </a:moveTo>
                                    <a:cubicBezTo>
                                      <a:pt x="277" y="97"/>
                                      <a:pt x="277" y="99"/>
                                      <a:pt x="276" y="100"/>
                                    </a:cubicBezTo>
                                    <a:cubicBezTo>
                                      <a:pt x="278" y="101"/>
                                      <a:pt x="280" y="102"/>
                                      <a:pt x="282" y="103"/>
                                    </a:cubicBezTo>
                                    <a:cubicBezTo>
                                      <a:pt x="283" y="101"/>
                                      <a:pt x="283" y="98"/>
                                      <a:pt x="283" y="96"/>
                                    </a:cubicBezTo>
                                    <a:cubicBezTo>
                                      <a:pt x="283" y="88"/>
                                      <a:pt x="280" y="81"/>
                                      <a:pt x="275" y="77"/>
                                    </a:cubicBezTo>
                                    <a:cubicBezTo>
                                      <a:pt x="270" y="72"/>
                                      <a:pt x="263" y="69"/>
                                      <a:pt x="256" y="69"/>
                                    </a:cubicBezTo>
                                    <a:cubicBezTo>
                                      <a:pt x="248" y="69"/>
                                      <a:pt x="242" y="72"/>
                                      <a:pt x="237" y="77"/>
                                    </a:cubicBezTo>
                                    <a:cubicBezTo>
                                      <a:pt x="232" y="81"/>
                                      <a:pt x="229" y="88"/>
                                      <a:pt x="229" y="96"/>
                                    </a:cubicBezTo>
                                    <a:cubicBezTo>
                                      <a:pt x="229" y="98"/>
                                      <a:pt x="229" y="101"/>
                                      <a:pt x="230" y="103"/>
                                    </a:cubicBezTo>
                                    <a:cubicBezTo>
                                      <a:pt x="231" y="102"/>
                                      <a:pt x="233" y="101"/>
                                      <a:pt x="235" y="100"/>
                                    </a:cubicBezTo>
                                    <a:cubicBezTo>
                                      <a:pt x="235" y="99"/>
                                      <a:pt x="235" y="97"/>
                                      <a:pt x="235" y="96"/>
                                    </a:cubicBezTo>
                                    <a:cubicBezTo>
                                      <a:pt x="235" y="84"/>
                                      <a:pt x="244" y="75"/>
                                      <a:pt x="256" y="75"/>
                                    </a:cubicBezTo>
                                    <a:cubicBezTo>
                                      <a:pt x="268" y="75"/>
                                      <a:pt x="277" y="84"/>
                                      <a:pt x="277" y="96"/>
                                    </a:cubicBezTo>
                                    <a:close/>
                                    <a:moveTo>
                                      <a:pt x="269" y="96"/>
                                    </a:moveTo>
                                    <a:cubicBezTo>
                                      <a:pt x="269" y="96"/>
                                      <a:pt x="269" y="97"/>
                                      <a:pt x="269" y="98"/>
                                    </a:cubicBezTo>
                                    <a:cubicBezTo>
                                      <a:pt x="271" y="98"/>
                                      <a:pt x="273" y="99"/>
                                      <a:pt x="275" y="100"/>
                                    </a:cubicBezTo>
                                    <a:cubicBezTo>
                                      <a:pt x="275" y="98"/>
                                      <a:pt x="275" y="97"/>
                                      <a:pt x="275" y="96"/>
                                    </a:cubicBezTo>
                                    <a:cubicBezTo>
                                      <a:pt x="275" y="90"/>
                                      <a:pt x="273" y="86"/>
                                      <a:pt x="270" y="82"/>
                                    </a:cubicBezTo>
                                    <a:cubicBezTo>
                                      <a:pt x="266" y="78"/>
                                      <a:pt x="261" y="76"/>
                                      <a:pt x="256" y="76"/>
                                    </a:cubicBezTo>
                                    <a:cubicBezTo>
                                      <a:pt x="250" y="76"/>
                                      <a:pt x="246" y="78"/>
                                      <a:pt x="242" y="82"/>
                                    </a:cubicBezTo>
                                    <a:cubicBezTo>
                                      <a:pt x="239" y="86"/>
                                      <a:pt x="236" y="90"/>
                                      <a:pt x="236" y="96"/>
                                    </a:cubicBezTo>
                                    <a:cubicBezTo>
                                      <a:pt x="236" y="97"/>
                                      <a:pt x="237" y="98"/>
                                      <a:pt x="237" y="100"/>
                                    </a:cubicBezTo>
                                    <a:cubicBezTo>
                                      <a:pt x="239" y="99"/>
                                      <a:pt x="241" y="98"/>
                                      <a:pt x="242" y="98"/>
                                    </a:cubicBezTo>
                                    <a:cubicBezTo>
                                      <a:pt x="242" y="97"/>
                                      <a:pt x="242" y="96"/>
                                      <a:pt x="242" y="96"/>
                                    </a:cubicBezTo>
                                    <a:cubicBezTo>
                                      <a:pt x="242" y="88"/>
                                      <a:pt x="248" y="82"/>
                                      <a:pt x="256" y="82"/>
                                    </a:cubicBezTo>
                                    <a:cubicBezTo>
                                      <a:pt x="263" y="82"/>
                                      <a:pt x="269" y="88"/>
                                      <a:pt x="269" y="96"/>
                                    </a:cubicBezTo>
                                    <a:close/>
                                    <a:moveTo>
                                      <a:pt x="263" y="96"/>
                                    </a:moveTo>
                                    <a:cubicBezTo>
                                      <a:pt x="263" y="96"/>
                                      <a:pt x="263" y="96"/>
                                      <a:pt x="263" y="96"/>
                                    </a:cubicBezTo>
                                    <a:cubicBezTo>
                                      <a:pt x="264" y="97"/>
                                      <a:pt x="266" y="97"/>
                                      <a:pt x="268" y="97"/>
                                    </a:cubicBezTo>
                                    <a:cubicBezTo>
                                      <a:pt x="268" y="97"/>
                                      <a:pt x="268" y="96"/>
                                      <a:pt x="268" y="96"/>
                                    </a:cubicBezTo>
                                    <a:cubicBezTo>
                                      <a:pt x="268" y="89"/>
                                      <a:pt x="262" y="84"/>
                                      <a:pt x="256" y="84"/>
                                    </a:cubicBezTo>
                                    <a:cubicBezTo>
                                      <a:pt x="249" y="84"/>
                                      <a:pt x="244" y="89"/>
                                      <a:pt x="244" y="96"/>
                                    </a:cubicBezTo>
                                    <a:cubicBezTo>
                                      <a:pt x="244" y="96"/>
                                      <a:pt x="244" y="97"/>
                                      <a:pt x="244" y="97"/>
                                    </a:cubicBezTo>
                                    <a:cubicBezTo>
                                      <a:pt x="246" y="97"/>
                                      <a:pt x="247" y="97"/>
                                      <a:pt x="249" y="96"/>
                                    </a:cubicBezTo>
                                    <a:cubicBezTo>
                                      <a:pt x="249" y="96"/>
                                      <a:pt x="249" y="96"/>
                                      <a:pt x="249" y="96"/>
                                    </a:cubicBezTo>
                                    <a:cubicBezTo>
                                      <a:pt x="249" y="92"/>
                                      <a:pt x="252" y="89"/>
                                      <a:pt x="256" y="89"/>
                                    </a:cubicBezTo>
                                    <a:cubicBezTo>
                                      <a:pt x="260" y="89"/>
                                      <a:pt x="263" y="92"/>
                                      <a:pt x="263" y="96"/>
                                    </a:cubicBezTo>
                                    <a:close/>
                                    <a:moveTo>
                                      <a:pt x="256" y="91"/>
                                    </a:moveTo>
                                    <a:cubicBezTo>
                                      <a:pt x="253" y="91"/>
                                      <a:pt x="251" y="93"/>
                                      <a:pt x="251" y="96"/>
                                    </a:cubicBezTo>
                                    <a:cubicBezTo>
                                      <a:pt x="251" y="96"/>
                                      <a:pt x="251" y="96"/>
                                      <a:pt x="251" y="96"/>
                                    </a:cubicBezTo>
                                    <a:cubicBezTo>
                                      <a:pt x="252" y="96"/>
                                      <a:pt x="254" y="96"/>
                                      <a:pt x="256" y="96"/>
                                    </a:cubicBezTo>
                                    <a:cubicBezTo>
                                      <a:pt x="258" y="96"/>
                                      <a:pt x="259" y="96"/>
                                      <a:pt x="261" y="96"/>
                                    </a:cubicBezTo>
                                    <a:cubicBezTo>
                                      <a:pt x="261" y="96"/>
                                      <a:pt x="261" y="96"/>
                                      <a:pt x="261" y="96"/>
                                    </a:cubicBezTo>
                                    <a:cubicBezTo>
                                      <a:pt x="261" y="93"/>
                                      <a:pt x="259" y="91"/>
                                      <a:pt x="256" y="91"/>
                                    </a:cubicBezTo>
                                    <a:close/>
                                    <a:moveTo>
                                      <a:pt x="407" y="96"/>
                                    </a:moveTo>
                                    <a:cubicBezTo>
                                      <a:pt x="407" y="99"/>
                                      <a:pt x="406" y="101"/>
                                      <a:pt x="405" y="104"/>
                                    </a:cubicBezTo>
                                    <a:cubicBezTo>
                                      <a:pt x="406" y="105"/>
                                      <a:pt x="407" y="105"/>
                                      <a:pt x="408" y="106"/>
                                    </a:cubicBezTo>
                                    <a:cubicBezTo>
                                      <a:pt x="409" y="105"/>
                                      <a:pt x="410" y="104"/>
                                      <a:pt x="411" y="103"/>
                                    </a:cubicBezTo>
                                    <a:cubicBezTo>
                                      <a:pt x="412" y="101"/>
                                      <a:pt x="412" y="98"/>
                                      <a:pt x="412" y="96"/>
                                    </a:cubicBezTo>
                                    <a:cubicBezTo>
                                      <a:pt x="412" y="86"/>
                                      <a:pt x="408" y="78"/>
                                      <a:pt x="402" y="72"/>
                                    </a:cubicBezTo>
                                    <a:cubicBezTo>
                                      <a:pt x="396" y="65"/>
                                      <a:pt x="387" y="62"/>
                                      <a:pt x="378" y="62"/>
                                    </a:cubicBezTo>
                                    <a:cubicBezTo>
                                      <a:pt x="368" y="62"/>
                                      <a:pt x="360" y="65"/>
                                      <a:pt x="354" y="72"/>
                                    </a:cubicBezTo>
                                    <a:cubicBezTo>
                                      <a:pt x="347" y="78"/>
                                      <a:pt x="344" y="86"/>
                                      <a:pt x="344" y="96"/>
                                    </a:cubicBezTo>
                                    <a:cubicBezTo>
                                      <a:pt x="344" y="99"/>
                                      <a:pt x="344" y="101"/>
                                      <a:pt x="345" y="104"/>
                                    </a:cubicBezTo>
                                    <a:cubicBezTo>
                                      <a:pt x="346" y="105"/>
                                      <a:pt x="346" y="105"/>
                                      <a:pt x="347" y="106"/>
                                    </a:cubicBezTo>
                                    <a:cubicBezTo>
                                      <a:pt x="348" y="105"/>
                                      <a:pt x="349" y="105"/>
                                      <a:pt x="350" y="104"/>
                                    </a:cubicBezTo>
                                    <a:cubicBezTo>
                                      <a:pt x="349" y="101"/>
                                      <a:pt x="349" y="99"/>
                                      <a:pt x="349" y="96"/>
                                    </a:cubicBezTo>
                                    <a:cubicBezTo>
                                      <a:pt x="349" y="80"/>
                                      <a:pt x="362" y="67"/>
                                      <a:pt x="378" y="67"/>
                                    </a:cubicBezTo>
                                    <a:cubicBezTo>
                                      <a:pt x="394" y="67"/>
                                      <a:pt x="407" y="80"/>
                                      <a:pt x="407" y="96"/>
                                    </a:cubicBezTo>
                                    <a:close/>
                                    <a:moveTo>
                                      <a:pt x="399" y="96"/>
                                    </a:moveTo>
                                    <a:cubicBezTo>
                                      <a:pt x="399" y="97"/>
                                      <a:pt x="399" y="99"/>
                                      <a:pt x="398" y="100"/>
                                    </a:cubicBezTo>
                                    <a:cubicBezTo>
                                      <a:pt x="400" y="101"/>
                                      <a:pt x="402" y="102"/>
                                      <a:pt x="404" y="103"/>
                                    </a:cubicBezTo>
                                    <a:cubicBezTo>
                                      <a:pt x="405" y="101"/>
                                      <a:pt x="405" y="98"/>
                                      <a:pt x="405" y="96"/>
                                    </a:cubicBezTo>
                                    <a:cubicBezTo>
                                      <a:pt x="405" y="88"/>
                                      <a:pt x="402" y="81"/>
                                      <a:pt x="397" y="77"/>
                                    </a:cubicBezTo>
                                    <a:cubicBezTo>
                                      <a:pt x="392" y="72"/>
                                      <a:pt x="385" y="69"/>
                                      <a:pt x="378" y="69"/>
                                    </a:cubicBezTo>
                                    <a:cubicBezTo>
                                      <a:pt x="370" y="69"/>
                                      <a:pt x="363" y="72"/>
                                      <a:pt x="359" y="77"/>
                                    </a:cubicBezTo>
                                    <a:cubicBezTo>
                                      <a:pt x="354" y="81"/>
                                      <a:pt x="351" y="88"/>
                                      <a:pt x="351" y="96"/>
                                    </a:cubicBezTo>
                                    <a:cubicBezTo>
                                      <a:pt x="351" y="98"/>
                                      <a:pt x="351" y="101"/>
                                      <a:pt x="352" y="103"/>
                                    </a:cubicBezTo>
                                    <a:cubicBezTo>
                                      <a:pt x="353" y="102"/>
                                      <a:pt x="355" y="101"/>
                                      <a:pt x="357" y="100"/>
                                    </a:cubicBezTo>
                                    <a:cubicBezTo>
                                      <a:pt x="357" y="99"/>
                                      <a:pt x="357" y="97"/>
                                      <a:pt x="357" y="96"/>
                                    </a:cubicBezTo>
                                    <a:cubicBezTo>
                                      <a:pt x="357" y="84"/>
                                      <a:pt x="366" y="75"/>
                                      <a:pt x="378" y="75"/>
                                    </a:cubicBezTo>
                                    <a:cubicBezTo>
                                      <a:pt x="389" y="75"/>
                                      <a:pt x="399" y="84"/>
                                      <a:pt x="399" y="96"/>
                                    </a:cubicBezTo>
                                    <a:close/>
                                    <a:moveTo>
                                      <a:pt x="391" y="96"/>
                                    </a:moveTo>
                                    <a:cubicBezTo>
                                      <a:pt x="391" y="96"/>
                                      <a:pt x="391" y="97"/>
                                      <a:pt x="391" y="98"/>
                                    </a:cubicBezTo>
                                    <a:cubicBezTo>
                                      <a:pt x="393" y="98"/>
                                      <a:pt x="395" y="99"/>
                                      <a:pt x="397" y="100"/>
                                    </a:cubicBezTo>
                                    <a:cubicBezTo>
                                      <a:pt x="397" y="98"/>
                                      <a:pt x="397" y="97"/>
                                      <a:pt x="397" y="96"/>
                                    </a:cubicBezTo>
                                    <a:cubicBezTo>
                                      <a:pt x="397" y="90"/>
                                      <a:pt x="395" y="86"/>
                                      <a:pt x="392" y="82"/>
                                    </a:cubicBezTo>
                                    <a:cubicBezTo>
                                      <a:pt x="388" y="78"/>
                                      <a:pt x="383" y="76"/>
                                      <a:pt x="378" y="76"/>
                                    </a:cubicBezTo>
                                    <a:cubicBezTo>
                                      <a:pt x="372" y="76"/>
                                      <a:pt x="368" y="78"/>
                                      <a:pt x="364" y="82"/>
                                    </a:cubicBezTo>
                                    <a:cubicBezTo>
                                      <a:pt x="360" y="86"/>
                                      <a:pt x="358" y="90"/>
                                      <a:pt x="358" y="96"/>
                                    </a:cubicBezTo>
                                    <a:cubicBezTo>
                                      <a:pt x="358" y="97"/>
                                      <a:pt x="358" y="98"/>
                                      <a:pt x="359" y="100"/>
                                    </a:cubicBezTo>
                                    <a:cubicBezTo>
                                      <a:pt x="361" y="99"/>
                                      <a:pt x="362" y="98"/>
                                      <a:pt x="364" y="98"/>
                                    </a:cubicBezTo>
                                    <a:cubicBezTo>
                                      <a:pt x="364" y="97"/>
                                      <a:pt x="364" y="96"/>
                                      <a:pt x="364" y="96"/>
                                    </a:cubicBezTo>
                                    <a:cubicBezTo>
                                      <a:pt x="364" y="88"/>
                                      <a:pt x="370" y="82"/>
                                      <a:pt x="378" y="82"/>
                                    </a:cubicBezTo>
                                    <a:cubicBezTo>
                                      <a:pt x="385" y="82"/>
                                      <a:pt x="391" y="88"/>
                                      <a:pt x="391" y="96"/>
                                    </a:cubicBezTo>
                                    <a:close/>
                                    <a:moveTo>
                                      <a:pt x="384" y="96"/>
                                    </a:moveTo>
                                    <a:cubicBezTo>
                                      <a:pt x="384" y="96"/>
                                      <a:pt x="384" y="96"/>
                                      <a:pt x="384" y="96"/>
                                    </a:cubicBezTo>
                                    <a:cubicBezTo>
                                      <a:pt x="386" y="97"/>
                                      <a:pt x="388" y="97"/>
                                      <a:pt x="390" y="97"/>
                                    </a:cubicBezTo>
                                    <a:cubicBezTo>
                                      <a:pt x="390" y="97"/>
                                      <a:pt x="390" y="96"/>
                                      <a:pt x="390" y="96"/>
                                    </a:cubicBezTo>
                                    <a:cubicBezTo>
                                      <a:pt x="390" y="89"/>
                                      <a:pt x="384" y="84"/>
                                      <a:pt x="378" y="84"/>
                                    </a:cubicBezTo>
                                    <a:cubicBezTo>
                                      <a:pt x="371" y="84"/>
                                      <a:pt x="366" y="89"/>
                                      <a:pt x="366" y="96"/>
                                    </a:cubicBezTo>
                                    <a:cubicBezTo>
                                      <a:pt x="366" y="96"/>
                                      <a:pt x="366" y="97"/>
                                      <a:pt x="366" y="97"/>
                                    </a:cubicBezTo>
                                    <a:cubicBezTo>
                                      <a:pt x="368" y="97"/>
                                      <a:pt x="369" y="97"/>
                                      <a:pt x="371" y="96"/>
                                    </a:cubicBezTo>
                                    <a:cubicBezTo>
                                      <a:pt x="371" y="96"/>
                                      <a:pt x="371" y="96"/>
                                      <a:pt x="371" y="96"/>
                                    </a:cubicBezTo>
                                    <a:cubicBezTo>
                                      <a:pt x="371" y="92"/>
                                      <a:pt x="374" y="89"/>
                                      <a:pt x="378" y="89"/>
                                    </a:cubicBezTo>
                                    <a:cubicBezTo>
                                      <a:pt x="381" y="89"/>
                                      <a:pt x="384" y="92"/>
                                      <a:pt x="384" y="96"/>
                                    </a:cubicBezTo>
                                    <a:close/>
                                    <a:moveTo>
                                      <a:pt x="378" y="91"/>
                                    </a:moveTo>
                                    <a:cubicBezTo>
                                      <a:pt x="375" y="91"/>
                                      <a:pt x="373" y="93"/>
                                      <a:pt x="373" y="96"/>
                                    </a:cubicBezTo>
                                    <a:cubicBezTo>
                                      <a:pt x="373" y="96"/>
                                      <a:pt x="373" y="96"/>
                                      <a:pt x="373" y="96"/>
                                    </a:cubicBezTo>
                                    <a:cubicBezTo>
                                      <a:pt x="374" y="96"/>
                                      <a:pt x="376" y="96"/>
                                      <a:pt x="378" y="96"/>
                                    </a:cubicBezTo>
                                    <a:cubicBezTo>
                                      <a:pt x="379" y="96"/>
                                      <a:pt x="381" y="96"/>
                                      <a:pt x="383" y="96"/>
                                    </a:cubicBezTo>
                                    <a:cubicBezTo>
                                      <a:pt x="383" y="96"/>
                                      <a:pt x="383" y="96"/>
                                      <a:pt x="383" y="96"/>
                                    </a:cubicBezTo>
                                    <a:cubicBezTo>
                                      <a:pt x="383" y="93"/>
                                      <a:pt x="381" y="91"/>
                                      <a:pt x="378" y="91"/>
                                    </a:cubicBezTo>
                                    <a:close/>
                                    <a:moveTo>
                                      <a:pt x="343" y="112"/>
                                    </a:moveTo>
                                    <a:cubicBezTo>
                                      <a:pt x="334" y="121"/>
                                      <a:pt x="328" y="133"/>
                                      <a:pt x="328" y="147"/>
                                    </a:cubicBezTo>
                                    <a:cubicBezTo>
                                      <a:pt x="328" y="148"/>
                                      <a:pt x="328" y="148"/>
                                      <a:pt x="328" y="149"/>
                                    </a:cubicBezTo>
                                    <a:cubicBezTo>
                                      <a:pt x="330" y="149"/>
                                      <a:pt x="332" y="150"/>
                                      <a:pt x="334" y="150"/>
                                    </a:cubicBezTo>
                                    <a:cubicBezTo>
                                      <a:pt x="334" y="149"/>
                                      <a:pt x="334" y="148"/>
                                      <a:pt x="334" y="147"/>
                                    </a:cubicBezTo>
                                    <a:cubicBezTo>
                                      <a:pt x="334" y="123"/>
                                      <a:pt x="354" y="104"/>
                                      <a:pt x="378" y="104"/>
                                    </a:cubicBezTo>
                                    <a:cubicBezTo>
                                      <a:pt x="402" y="104"/>
                                      <a:pt x="421" y="123"/>
                                      <a:pt x="421" y="147"/>
                                    </a:cubicBezTo>
                                    <a:cubicBezTo>
                                      <a:pt x="421" y="148"/>
                                      <a:pt x="421" y="149"/>
                                      <a:pt x="421" y="150"/>
                                    </a:cubicBezTo>
                                    <a:cubicBezTo>
                                      <a:pt x="423" y="149"/>
                                      <a:pt x="425" y="149"/>
                                      <a:pt x="427" y="148"/>
                                    </a:cubicBezTo>
                                    <a:cubicBezTo>
                                      <a:pt x="427" y="148"/>
                                      <a:pt x="427" y="148"/>
                                      <a:pt x="427" y="147"/>
                                    </a:cubicBezTo>
                                    <a:cubicBezTo>
                                      <a:pt x="427" y="133"/>
                                      <a:pt x="422" y="121"/>
                                      <a:pt x="413" y="112"/>
                                    </a:cubicBezTo>
                                    <a:cubicBezTo>
                                      <a:pt x="404" y="103"/>
                                      <a:pt x="391" y="98"/>
                                      <a:pt x="378" y="98"/>
                                    </a:cubicBezTo>
                                    <a:cubicBezTo>
                                      <a:pt x="364" y="98"/>
                                      <a:pt x="352" y="103"/>
                                      <a:pt x="343" y="112"/>
                                    </a:cubicBezTo>
                                    <a:close/>
                                    <a:moveTo>
                                      <a:pt x="527" y="96"/>
                                    </a:moveTo>
                                    <a:cubicBezTo>
                                      <a:pt x="527" y="99"/>
                                      <a:pt x="527" y="101"/>
                                      <a:pt x="526" y="104"/>
                                    </a:cubicBezTo>
                                    <a:cubicBezTo>
                                      <a:pt x="527" y="105"/>
                                      <a:pt x="528" y="105"/>
                                      <a:pt x="529" y="106"/>
                                    </a:cubicBezTo>
                                    <a:cubicBezTo>
                                      <a:pt x="530" y="106"/>
                                      <a:pt x="531" y="105"/>
                                      <a:pt x="532" y="104"/>
                                    </a:cubicBezTo>
                                    <a:cubicBezTo>
                                      <a:pt x="532" y="102"/>
                                      <a:pt x="533" y="99"/>
                                      <a:pt x="533" y="96"/>
                                    </a:cubicBezTo>
                                    <a:cubicBezTo>
                                      <a:pt x="533" y="86"/>
                                      <a:pt x="529" y="78"/>
                                      <a:pt x="523" y="72"/>
                                    </a:cubicBezTo>
                                    <a:cubicBezTo>
                                      <a:pt x="517" y="65"/>
                                      <a:pt x="508" y="62"/>
                                      <a:pt x="499" y="62"/>
                                    </a:cubicBezTo>
                                    <a:cubicBezTo>
                                      <a:pt x="489" y="62"/>
                                      <a:pt x="481" y="65"/>
                                      <a:pt x="474" y="72"/>
                                    </a:cubicBezTo>
                                    <a:cubicBezTo>
                                      <a:pt x="468" y="78"/>
                                      <a:pt x="464" y="86"/>
                                      <a:pt x="464" y="96"/>
                                    </a:cubicBezTo>
                                    <a:cubicBezTo>
                                      <a:pt x="464" y="99"/>
                                      <a:pt x="465" y="101"/>
                                      <a:pt x="465" y="104"/>
                                    </a:cubicBezTo>
                                    <a:cubicBezTo>
                                      <a:pt x="466" y="105"/>
                                      <a:pt x="467" y="105"/>
                                      <a:pt x="468" y="106"/>
                                    </a:cubicBezTo>
                                    <a:cubicBezTo>
                                      <a:pt x="469" y="105"/>
                                      <a:pt x="470" y="105"/>
                                      <a:pt x="471" y="104"/>
                                    </a:cubicBezTo>
                                    <a:cubicBezTo>
                                      <a:pt x="470" y="101"/>
                                      <a:pt x="470" y="99"/>
                                      <a:pt x="470" y="96"/>
                                    </a:cubicBezTo>
                                    <a:cubicBezTo>
                                      <a:pt x="470" y="80"/>
                                      <a:pt x="483" y="67"/>
                                      <a:pt x="499" y="67"/>
                                    </a:cubicBezTo>
                                    <a:cubicBezTo>
                                      <a:pt x="515" y="67"/>
                                      <a:pt x="527" y="80"/>
                                      <a:pt x="527" y="96"/>
                                    </a:cubicBezTo>
                                    <a:close/>
                                    <a:moveTo>
                                      <a:pt x="520" y="96"/>
                                    </a:moveTo>
                                    <a:cubicBezTo>
                                      <a:pt x="520" y="97"/>
                                      <a:pt x="520" y="99"/>
                                      <a:pt x="519" y="100"/>
                                    </a:cubicBezTo>
                                    <a:cubicBezTo>
                                      <a:pt x="521" y="101"/>
                                      <a:pt x="523" y="102"/>
                                      <a:pt x="525" y="103"/>
                                    </a:cubicBezTo>
                                    <a:cubicBezTo>
                                      <a:pt x="525" y="101"/>
                                      <a:pt x="526" y="98"/>
                                      <a:pt x="526" y="96"/>
                                    </a:cubicBezTo>
                                    <a:cubicBezTo>
                                      <a:pt x="526" y="88"/>
                                      <a:pt x="523" y="81"/>
                                      <a:pt x="518" y="77"/>
                                    </a:cubicBezTo>
                                    <a:cubicBezTo>
                                      <a:pt x="513" y="72"/>
                                      <a:pt x="506" y="69"/>
                                      <a:pt x="499" y="69"/>
                                    </a:cubicBezTo>
                                    <a:cubicBezTo>
                                      <a:pt x="491" y="69"/>
                                      <a:pt x="484" y="72"/>
                                      <a:pt x="479" y="77"/>
                                    </a:cubicBezTo>
                                    <a:cubicBezTo>
                                      <a:pt x="474" y="81"/>
                                      <a:pt x="471" y="88"/>
                                      <a:pt x="471" y="96"/>
                                    </a:cubicBezTo>
                                    <a:cubicBezTo>
                                      <a:pt x="471" y="98"/>
                                      <a:pt x="472" y="101"/>
                                      <a:pt x="472" y="103"/>
                                    </a:cubicBezTo>
                                    <a:cubicBezTo>
                                      <a:pt x="474" y="102"/>
                                      <a:pt x="476" y="101"/>
                                      <a:pt x="478" y="100"/>
                                    </a:cubicBezTo>
                                    <a:cubicBezTo>
                                      <a:pt x="478" y="99"/>
                                      <a:pt x="478" y="97"/>
                                      <a:pt x="478" y="96"/>
                                    </a:cubicBezTo>
                                    <a:cubicBezTo>
                                      <a:pt x="478" y="84"/>
                                      <a:pt x="487" y="75"/>
                                      <a:pt x="499" y="75"/>
                                    </a:cubicBezTo>
                                    <a:cubicBezTo>
                                      <a:pt x="510" y="75"/>
                                      <a:pt x="520" y="84"/>
                                      <a:pt x="520" y="96"/>
                                    </a:cubicBezTo>
                                    <a:close/>
                                    <a:moveTo>
                                      <a:pt x="512" y="96"/>
                                    </a:moveTo>
                                    <a:cubicBezTo>
                                      <a:pt x="512" y="96"/>
                                      <a:pt x="512" y="97"/>
                                      <a:pt x="512" y="98"/>
                                    </a:cubicBezTo>
                                    <a:cubicBezTo>
                                      <a:pt x="514" y="98"/>
                                      <a:pt x="516" y="99"/>
                                      <a:pt x="518" y="100"/>
                                    </a:cubicBezTo>
                                    <a:cubicBezTo>
                                      <a:pt x="518" y="98"/>
                                      <a:pt x="518" y="97"/>
                                      <a:pt x="518" y="96"/>
                                    </a:cubicBezTo>
                                    <a:cubicBezTo>
                                      <a:pt x="518" y="90"/>
                                      <a:pt x="516" y="86"/>
                                      <a:pt x="512" y="82"/>
                                    </a:cubicBezTo>
                                    <a:cubicBezTo>
                                      <a:pt x="509" y="78"/>
                                      <a:pt x="504" y="76"/>
                                      <a:pt x="499" y="76"/>
                                    </a:cubicBezTo>
                                    <a:cubicBezTo>
                                      <a:pt x="493" y="76"/>
                                      <a:pt x="488" y="78"/>
                                      <a:pt x="485" y="82"/>
                                    </a:cubicBezTo>
                                    <a:cubicBezTo>
                                      <a:pt x="481" y="86"/>
                                      <a:pt x="479" y="90"/>
                                      <a:pt x="479" y="96"/>
                                    </a:cubicBezTo>
                                    <a:cubicBezTo>
                                      <a:pt x="479" y="97"/>
                                      <a:pt x="479" y="98"/>
                                      <a:pt x="480" y="100"/>
                                    </a:cubicBezTo>
                                    <a:cubicBezTo>
                                      <a:pt x="481" y="99"/>
                                      <a:pt x="483" y="98"/>
                                      <a:pt x="485" y="98"/>
                                    </a:cubicBezTo>
                                    <a:cubicBezTo>
                                      <a:pt x="485" y="97"/>
                                      <a:pt x="485" y="96"/>
                                      <a:pt x="485" y="96"/>
                                    </a:cubicBezTo>
                                    <a:cubicBezTo>
                                      <a:pt x="485" y="88"/>
                                      <a:pt x="491" y="82"/>
                                      <a:pt x="499" y="82"/>
                                    </a:cubicBezTo>
                                    <a:cubicBezTo>
                                      <a:pt x="506" y="82"/>
                                      <a:pt x="512" y="88"/>
                                      <a:pt x="512" y="96"/>
                                    </a:cubicBezTo>
                                    <a:close/>
                                    <a:moveTo>
                                      <a:pt x="505" y="96"/>
                                    </a:moveTo>
                                    <a:cubicBezTo>
                                      <a:pt x="505" y="96"/>
                                      <a:pt x="505" y="96"/>
                                      <a:pt x="505" y="96"/>
                                    </a:cubicBezTo>
                                    <a:cubicBezTo>
                                      <a:pt x="507" y="97"/>
                                      <a:pt x="509" y="97"/>
                                      <a:pt x="510" y="97"/>
                                    </a:cubicBezTo>
                                    <a:cubicBezTo>
                                      <a:pt x="511" y="97"/>
                                      <a:pt x="511" y="96"/>
                                      <a:pt x="511" y="96"/>
                                    </a:cubicBezTo>
                                    <a:cubicBezTo>
                                      <a:pt x="511" y="89"/>
                                      <a:pt x="505" y="84"/>
                                      <a:pt x="499" y="84"/>
                                    </a:cubicBezTo>
                                    <a:cubicBezTo>
                                      <a:pt x="492" y="84"/>
                                      <a:pt x="487" y="89"/>
                                      <a:pt x="487" y="96"/>
                                    </a:cubicBezTo>
                                    <a:cubicBezTo>
                                      <a:pt x="487" y="96"/>
                                      <a:pt x="487" y="97"/>
                                      <a:pt x="487" y="97"/>
                                    </a:cubicBezTo>
                                    <a:cubicBezTo>
                                      <a:pt x="489" y="97"/>
                                      <a:pt x="490" y="97"/>
                                      <a:pt x="492" y="96"/>
                                    </a:cubicBezTo>
                                    <a:cubicBezTo>
                                      <a:pt x="492" y="96"/>
                                      <a:pt x="492" y="96"/>
                                      <a:pt x="492" y="96"/>
                                    </a:cubicBezTo>
                                    <a:cubicBezTo>
                                      <a:pt x="492" y="92"/>
                                      <a:pt x="495" y="89"/>
                                      <a:pt x="499" y="89"/>
                                    </a:cubicBezTo>
                                    <a:cubicBezTo>
                                      <a:pt x="502" y="89"/>
                                      <a:pt x="505" y="92"/>
                                      <a:pt x="505" y="96"/>
                                    </a:cubicBezTo>
                                    <a:close/>
                                    <a:moveTo>
                                      <a:pt x="499" y="91"/>
                                    </a:moveTo>
                                    <a:cubicBezTo>
                                      <a:pt x="496" y="91"/>
                                      <a:pt x="494" y="93"/>
                                      <a:pt x="494" y="96"/>
                                    </a:cubicBezTo>
                                    <a:cubicBezTo>
                                      <a:pt x="494" y="96"/>
                                      <a:pt x="494" y="96"/>
                                      <a:pt x="494" y="96"/>
                                    </a:cubicBezTo>
                                    <a:cubicBezTo>
                                      <a:pt x="495" y="96"/>
                                      <a:pt x="497" y="96"/>
                                      <a:pt x="499" y="96"/>
                                    </a:cubicBezTo>
                                    <a:cubicBezTo>
                                      <a:pt x="500" y="96"/>
                                      <a:pt x="502" y="96"/>
                                      <a:pt x="504" y="96"/>
                                    </a:cubicBezTo>
                                    <a:cubicBezTo>
                                      <a:pt x="504" y="96"/>
                                      <a:pt x="504" y="96"/>
                                      <a:pt x="504" y="96"/>
                                    </a:cubicBezTo>
                                    <a:cubicBezTo>
                                      <a:pt x="504" y="93"/>
                                      <a:pt x="501" y="91"/>
                                      <a:pt x="499" y="91"/>
                                    </a:cubicBezTo>
                                    <a:close/>
                                    <a:moveTo>
                                      <a:pt x="464" y="112"/>
                                    </a:moveTo>
                                    <a:cubicBezTo>
                                      <a:pt x="455" y="121"/>
                                      <a:pt x="449" y="133"/>
                                      <a:pt x="449" y="147"/>
                                    </a:cubicBezTo>
                                    <a:cubicBezTo>
                                      <a:pt x="449" y="148"/>
                                      <a:pt x="449" y="148"/>
                                      <a:pt x="449" y="149"/>
                                    </a:cubicBezTo>
                                    <a:cubicBezTo>
                                      <a:pt x="451" y="149"/>
                                      <a:pt x="453" y="150"/>
                                      <a:pt x="455" y="150"/>
                                    </a:cubicBezTo>
                                    <a:cubicBezTo>
                                      <a:pt x="455" y="149"/>
                                      <a:pt x="455" y="148"/>
                                      <a:pt x="455" y="147"/>
                                    </a:cubicBezTo>
                                    <a:cubicBezTo>
                                      <a:pt x="455" y="123"/>
                                      <a:pt x="475" y="104"/>
                                      <a:pt x="499" y="104"/>
                                    </a:cubicBezTo>
                                    <a:cubicBezTo>
                                      <a:pt x="523" y="104"/>
                                      <a:pt x="542" y="123"/>
                                      <a:pt x="542" y="147"/>
                                    </a:cubicBezTo>
                                    <a:cubicBezTo>
                                      <a:pt x="542" y="148"/>
                                      <a:pt x="542" y="149"/>
                                      <a:pt x="542" y="151"/>
                                    </a:cubicBezTo>
                                    <a:cubicBezTo>
                                      <a:pt x="544" y="150"/>
                                      <a:pt x="546" y="149"/>
                                      <a:pt x="548" y="149"/>
                                    </a:cubicBezTo>
                                    <a:cubicBezTo>
                                      <a:pt x="548" y="148"/>
                                      <a:pt x="548" y="148"/>
                                      <a:pt x="548" y="147"/>
                                    </a:cubicBezTo>
                                    <a:cubicBezTo>
                                      <a:pt x="548" y="133"/>
                                      <a:pt x="543" y="121"/>
                                      <a:pt x="534" y="112"/>
                                    </a:cubicBezTo>
                                    <a:cubicBezTo>
                                      <a:pt x="525" y="103"/>
                                      <a:pt x="512" y="98"/>
                                      <a:pt x="499" y="98"/>
                                    </a:cubicBezTo>
                                    <a:cubicBezTo>
                                      <a:pt x="485" y="98"/>
                                      <a:pt x="473" y="103"/>
                                      <a:pt x="464" y="112"/>
                                    </a:cubicBezTo>
                                    <a:close/>
                                    <a:moveTo>
                                      <a:pt x="650" y="96"/>
                                    </a:moveTo>
                                    <a:cubicBezTo>
                                      <a:pt x="650" y="99"/>
                                      <a:pt x="649" y="101"/>
                                      <a:pt x="648" y="104"/>
                                    </a:cubicBezTo>
                                    <a:cubicBezTo>
                                      <a:pt x="649" y="105"/>
                                      <a:pt x="650" y="105"/>
                                      <a:pt x="651" y="106"/>
                                    </a:cubicBezTo>
                                    <a:cubicBezTo>
                                      <a:pt x="652" y="105"/>
                                      <a:pt x="653" y="104"/>
                                      <a:pt x="654" y="103"/>
                                    </a:cubicBezTo>
                                    <a:cubicBezTo>
                                      <a:pt x="655" y="101"/>
                                      <a:pt x="655" y="98"/>
                                      <a:pt x="655" y="96"/>
                                    </a:cubicBezTo>
                                    <a:cubicBezTo>
                                      <a:pt x="655" y="86"/>
                                      <a:pt x="651" y="78"/>
                                      <a:pt x="645" y="72"/>
                                    </a:cubicBezTo>
                                    <a:cubicBezTo>
                                      <a:pt x="639" y="65"/>
                                      <a:pt x="630" y="62"/>
                                      <a:pt x="621" y="62"/>
                                    </a:cubicBezTo>
                                    <a:cubicBezTo>
                                      <a:pt x="611" y="62"/>
                                      <a:pt x="603" y="65"/>
                                      <a:pt x="597" y="72"/>
                                    </a:cubicBezTo>
                                    <a:cubicBezTo>
                                      <a:pt x="590" y="78"/>
                                      <a:pt x="587" y="86"/>
                                      <a:pt x="587" y="96"/>
                                    </a:cubicBezTo>
                                    <a:cubicBezTo>
                                      <a:pt x="587" y="99"/>
                                      <a:pt x="587" y="101"/>
                                      <a:pt x="588" y="104"/>
                                    </a:cubicBezTo>
                                    <a:cubicBezTo>
                                      <a:pt x="589" y="105"/>
                                      <a:pt x="589" y="105"/>
                                      <a:pt x="590" y="106"/>
                                    </a:cubicBezTo>
                                    <a:cubicBezTo>
                                      <a:pt x="591" y="105"/>
                                      <a:pt x="592" y="105"/>
                                      <a:pt x="593" y="104"/>
                                    </a:cubicBezTo>
                                    <a:cubicBezTo>
                                      <a:pt x="592" y="101"/>
                                      <a:pt x="592" y="99"/>
                                      <a:pt x="592" y="96"/>
                                    </a:cubicBezTo>
                                    <a:cubicBezTo>
                                      <a:pt x="592" y="80"/>
                                      <a:pt x="605" y="67"/>
                                      <a:pt x="621" y="67"/>
                                    </a:cubicBezTo>
                                    <a:cubicBezTo>
                                      <a:pt x="637" y="67"/>
                                      <a:pt x="650" y="80"/>
                                      <a:pt x="650" y="96"/>
                                    </a:cubicBezTo>
                                    <a:close/>
                                    <a:moveTo>
                                      <a:pt x="642" y="96"/>
                                    </a:moveTo>
                                    <a:cubicBezTo>
                                      <a:pt x="642" y="97"/>
                                      <a:pt x="642" y="99"/>
                                      <a:pt x="641" y="100"/>
                                    </a:cubicBezTo>
                                    <a:cubicBezTo>
                                      <a:pt x="643" y="101"/>
                                      <a:pt x="645" y="102"/>
                                      <a:pt x="647" y="103"/>
                                    </a:cubicBezTo>
                                    <a:cubicBezTo>
                                      <a:pt x="648" y="101"/>
                                      <a:pt x="648" y="98"/>
                                      <a:pt x="648" y="96"/>
                                    </a:cubicBezTo>
                                    <a:cubicBezTo>
                                      <a:pt x="648" y="88"/>
                                      <a:pt x="645" y="81"/>
                                      <a:pt x="640" y="77"/>
                                    </a:cubicBezTo>
                                    <a:cubicBezTo>
                                      <a:pt x="635" y="72"/>
                                      <a:pt x="628" y="69"/>
                                      <a:pt x="621" y="69"/>
                                    </a:cubicBezTo>
                                    <a:cubicBezTo>
                                      <a:pt x="613" y="69"/>
                                      <a:pt x="607" y="72"/>
                                      <a:pt x="602" y="77"/>
                                    </a:cubicBezTo>
                                    <a:cubicBezTo>
                                      <a:pt x="597" y="81"/>
                                      <a:pt x="594" y="88"/>
                                      <a:pt x="594" y="96"/>
                                    </a:cubicBezTo>
                                    <a:cubicBezTo>
                                      <a:pt x="594" y="98"/>
                                      <a:pt x="594" y="101"/>
                                      <a:pt x="595" y="103"/>
                                    </a:cubicBezTo>
                                    <a:cubicBezTo>
                                      <a:pt x="596" y="102"/>
                                      <a:pt x="598" y="101"/>
                                      <a:pt x="600" y="100"/>
                                    </a:cubicBezTo>
                                    <a:cubicBezTo>
                                      <a:pt x="600" y="99"/>
                                      <a:pt x="600" y="97"/>
                                      <a:pt x="600" y="96"/>
                                    </a:cubicBezTo>
                                    <a:cubicBezTo>
                                      <a:pt x="600" y="84"/>
                                      <a:pt x="609" y="75"/>
                                      <a:pt x="621" y="75"/>
                                    </a:cubicBezTo>
                                    <a:cubicBezTo>
                                      <a:pt x="632" y="75"/>
                                      <a:pt x="642" y="84"/>
                                      <a:pt x="642" y="96"/>
                                    </a:cubicBezTo>
                                    <a:close/>
                                    <a:moveTo>
                                      <a:pt x="634" y="96"/>
                                    </a:moveTo>
                                    <a:cubicBezTo>
                                      <a:pt x="634" y="96"/>
                                      <a:pt x="634" y="97"/>
                                      <a:pt x="634" y="98"/>
                                    </a:cubicBezTo>
                                    <a:cubicBezTo>
                                      <a:pt x="636" y="98"/>
                                      <a:pt x="638" y="99"/>
                                      <a:pt x="640" y="100"/>
                                    </a:cubicBezTo>
                                    <a:cubicBezTo>
                                      <a:pt x="640" y="98"/>
                                      <a:pt x="640" y="97"/>
                                      <a:pt x="640" y="96"/>
                                    </a:cubicBezTo>
                                    <a:cubicBezTo>
                                      <a:pt x="640" y="90"/>
                                      <a:pt x="638" y="86"/>
                                      <a:pt x="635" y="82"/>
                                    </a:cubicBezTo>
                                    <a:cubicBezTo>
                                      <a:pt x="631" y="78"/>
                                      <a:pt x="626" y="76"/>
                                      <a:pt x="621" y="76"/>
                                    </a:cubicBezTo>
                                    <a:cubicBezTo>
                                      <a:pt x="615" y="76"/>
                                      <a:pt x="611" y="78"/>
                                      <a:pt x="607" y="82"/>
                                    </a:cubicBezTo>
                                    <a:cubicBezTo>
                                      <a:pt x="603" y="86"/>
                                      <a:pt x="601" y="90"/>
                                      <a:pt x="601" y="96"/>
                                    </a:cubicBezTo>
                                    <a:cubicBezTo>
                                      <a:pt x="601" y="97"/>
                                      <a:pt x="601" y="98"/>
                                      <a:pt x="602" y="100"/>
                                    </a:cubicBezTo>
                                    <a:cubicBezTo>
                                      <a:pt x="604" y="99"/>
                                      <a:pt x="605" y="98"/>
                                      <a:pt x="607" y="98"/>
                                    </a:cubicBezTo>
                                    <a:cubicBezTo>
                                      <a:pt x="607" y="97"/>
                                      <a:pt x="607" y="96"/>
                                      <a:pt x="607" y="96"/>
                                    </a:cubicBezTo>
                                    <a:cubicBezTo>
                                      <a:pt x="607" y="88"/>
                                      <a:pt x="613" y="82"/>
                                      <a:pt x="621" y="82"/>
                                    </a:cubicBezTo>
                                    <a:cubicBezTo>
                                      <a:pt x="628" y="82"/>
                                      <a:pt x="634" y="88"/>
                                      <a:pt x="634" y="96"/>
                                    </a:cubicBezTo>
                                    <a:close/>
                                    <a:moveTo>
                                      <a:pt x="628" y="96"/>
                                    </a:moveTo>
                                    <a:cubicBezTo>
                                      <a:pt x="628" y="96"/>
                                      <a:pt x="627" y="96"/>
                                      <a:pt x="627" y="96"/>
                                    </a:cubicBezTo>
                                    <a:cubicBezTo>
                                      <a:pt x="629" y="97"/>
                                      <a:pt x="631" y="97"/>
                                      <a:pt x="633" y="97"/>
                                    </a:cubicBezTo>
                                    <a:cubicBezTo>
                                      <a:pt x="633" y="97"/>
                                      <a:pt x="633" y="96"/>
                                      <a:pt x="633" y="96"/>
                                    </a:cubicBezTo>
                                    <a:cubicBezTo>
                                      <a:pt x="633" y="89"/>
                                      <a:pt x="627" y="84"/>
                                      <a:pt x="621" y="84"/>
                                    </a:cubicBezTo>
                                    <a:cubicBezTo>
                                      <a:pt x="614" y="84"/>
                                      <a:pt x="609" y="89"/>
                                      <a:pt x="609" y="96"/>
                                    </a:cubicBezTo>
                                    <a:cubicBezTo>
                                      <a:pt x="609" y="96"/>
                                      <a:pt x="609" y="97"/>
                                      <a:pt x="609" y="97"/>
                                    </a:cubicBezTo>
                                    <a:cubicBezTo>
                                      <a:pt x="611" y="97"/>
                                      <a:pt x="612" y="97"/>
                                      <a:pt x="614" y="96"/>
                                    </a:cubicBezTo>
                                    <a:cubicBezTo>
                                      <a:pt x="614" y="96"/>
                                      <a:pt x="614" y="96"/>
                                      <a:pt x="614" y="96"/>
                                    </a:cubicBezTo>
                                    <a:cubicBezTo>
                                      <a:pt x="614" y="92"/>
                                      <a:pt x="617" y="89"/>
                                      <a:pt x="621" y="89"/>
                                    </a:cubicBezTo>
                                    <a:cubicBezTo>
                                      <a:pt x="625" y="89"/>
                                      <a:pt x="628" y="92"/>
                                      <a:pt x="628" y="96"/>
                                    </a:cubicBezTo>
                                    <a:close/>
                                    <a:moveTo>
                                      <a:pt x="621" y="91"/>
                                    </a:moveTo>
                                    <a:cubicBezTo>
                                      <a:pt x="618" y="91"/>
                                      <a:pt x="616" y="93"/>
                                      <a:pt x="616" y="96"/>
                                    </a:cubicBezTo>
                                    <a:cubicBezTo>
                                      <a:pt x="616" y="96"/>
                                      <a:pt x="616" y="96"/>
                                      <a:pt x="616" y="96"/>
                                    </a:cubicBezTo>
                                    <a:cubicBezTo>
                                      <a:pt x="617" y="96"/>
                                      <a:pt x="619" y="96"/>
                                      <a:pt x="621" y="96"/>
                                    </a:cubicBezTo>
                                    <a:cubicBezTo>
                                      <a:pt x="623" y="96"/>
                                      <a:pt x="624" y="96"/>
                                      <a:pt x="626" y="96"/>
                                    </a:cubicBezTo>
                                    <a:cubicBezTo>
                                      <a:pt x="626" y="96"/>
                                      <a:pt x="626" y="96"/>
                                      <a:pt x="626" y="96"/>
                                    </a:cubicBezTo>
                                    <a:cubicBezTo>
                                      <a:pt x="626" y="93"/>
                                      <a:pt x="624" y="91"/>
                                      <a:pt x="621" y="91"/>
                                    </a:cubicBezTo>
                                    <a:close/>
                                    <a:moveTo>
                                      <a:pt x="586" y="112"/>
                                    </a:moveTo>
                                    <a:cubicBezTo>
                                      <a:pt x="577" y="121"/>
                                      <a:pt x="571" y="133"/>
                                      <a:pt x="571" y="147"/>
                                    </a:cubicBezTo>
                                    <a:cubicBezTo>
                                      <a:pt x="571" y="148"/>
                                      <a:pt x="571" y="148"/>
                                      <a:pt x="571" y="149"/>
                                    </a:cubicBezTo>
                                    <a:cubicBezTo>
                                      <a:pt x="573" y="149"/>
                                      <a:pt x="575" y="150"/>
                                      <a:pt x="577" y="150"/>
                                    </a:cubicBezTo>
                                    <a:cubicBezTo>
                                      <a:pt x="577" y="149"/>
                                      <a:pt x="577" y="148"/>
                                      <a:pt x="577" y="147"/>
                                    </a:cubicBezTo>
                                    <a:cubicBezTo>
                                      <a:pt x="577" y="123"/>
                                      <a:pt x="597" y="104"/>
                                      <a:pt x="621" y="104"/>
                                    </a:cubicBezTo>
                                    <a:cubicBezTo>
                                      <a:pt x="645" y="104"/>
                                      <a:pt x="664" y="123"/>
                                      <a:pt x="664" y="147"/>
                                    </a:cubicBezTo>
                                    <a:cubicBezTo>
                                      <a:pt x="664" y="148"/>
                                      <a:pt x="664" y="149"/>
                                      <a:pt x="664" y="150"/>
                                    </a:cubicBezTo>
                                    <a:cubicBezTo>
                                      <a:pt x="666" y="149"/>
                                      <a:pt x="668" y="149"/>
                                      <a:pt x="670" y="148"/>
                                    </a:cubicBezTo>
                                    <a:cubicBezTo>
                                      <a:pt x="670" y="148"/>
                                      <a:pt x="670" y="148"/>
                                      <a:pt x="670" y="147"/>
                                    </a:cubicBezTo>
                                    <a:cubicBezTo>
                                      <a:pt x="670" y="133"/>
                                      <a:pt x="665" y="121"/>
                                      <a:pt x="656" y="112"/>
                                    </a:cubicBezTo>
                                    <a:cubicBezTo>
                                      <a:pt x="647" y="103"/>
                                      <a:pt x="635" y="98"/>
                                      <a:pt x="621" y="98"/>
                                    </a:cubicBezTo>
                                    <a:cubicBezTo>
                                      <a:pt x="607" y="98"/>
                                      <a:pt x="595" y="103"/>
                                      <a:pt x="586" y="112"/>
                                    </a:cubicBezTo>
                                    <a:close/>
                                    <a:moveTo>
                                      <a:pt x="657" y="147"/>
                                    </a:moveTo>
                                    <a:cubicBezTo>
                                      <a:pt x="657" y="149"/>
                                      <a:pt x="656" y="152"/>
                                      <a:pt x="656" y="154"/>
                                    </a:cubicBezTo>
                                    <a:cubicBezTo>
                                      <a:pt x="658" y="153"/>
                                      <a:pt x="660" y="152"/>
                                      <a:pt x="663" y="151"/>
                                    </a:cubicBezTo>
                                    <a:cubicBezTo>
                                      <a:pt x="663" y="150"/>
                                      <a:pt x="663" y="148"/>
                                      <a:pt x="663" y="147"/>
                                    </a:cubicBezTo>
                                    <a:cubicBezTo>
                                      <a:pt x="663" y="136"/>
                                      <a:pt x="658" y="125"/>
                                      <a:pt x="650" y="117"/>
                                    </a:cubicBezTo>
                                    <a:cubicBezTo>
                                      <a:pt x="643" y="110"/>
                                      <a:pt x="632" y="105"/>
                                      <a:pt x="621" y="105"/>
                                    </a:cubicBezTo>
                                    <a:cubicBezTo>
                                      <a:pt x="609" y="105"/>
                                      <a:pt x="599" y="110"/>
                                      <a:pt x="591" y="117"/>
                                    </a:cubicBezTo>
                                    <a:cubicBezTo>
                                      <a:pt x="584" y="125"/>
                                      <a:pt x="579" y="136"/>
                                      <a:pt x="579" y="147"/>
                                    </a:cubicBezTo>
                                    <a:cubicBezTo>
                                      <a:pt x="579" y="148"/>
                                      <a:pt x="579" y="150"/>
                                      <a:pt x="579" y="151"/>
                                    </a:cubicBezTo>
                                    <a:cubicBezTo>
                                      <a:pt x="581" y="152"/>
                                      <a:pt x="584" y="153"/>
                                      <a:pt x="586" y="154"/>
                                    </a:cubicBezTo>
                                    <a:cubicBezTo>
                                      <a:pt x="585" y="152"/>
                                      <a:pt x="585" y="150"/>
                                      <a:pt x="585" y="147"/>
                                    </a:cubicBezTo>
                                    <a:cubicBezTo>
                                      <a:pt x="585" y="127"/>
                                      <a:pt x="601" y="111"/>
                                      <a:pt x="621" y="111"/>
                                    </a:cubicBezTo>
                                    <a:cubicBezTo>
                                      <a:pt x="641" y="111"/>
                                      <a:pt x="657" y="127"/>
                                      <a:pt x="657" y="147"/>
                                    </a:cubicBezTo>
                                    <a:close/>
                                    <a:moveTo>
                                      <a:pt x="664" y="199"/>
                                    </a:moveTo>
                                    <a:cubicBezTo>
                                      <a:pt x="664" y="200"/>
                                      <a:pt x="664" y="200"/>
                                      <a:pt x="664" y="201"/>
                                    </a:cubicBezTo>
                                    <a:cubicBezTo>
                                      <a:pt x="666" y="201"/>
                                      <a:pt x="668" y="200"/>
                                      <a:pt x="670" y="200"/>
                                    </a:cubicBezTo>
                                    <a:cubicBezTo>
                                      <a:pt x="670" y="199"/>
                                      <a:pt x="670" y="199"/>
                                      <a:pt x="670" y="199"/>
                                    </a:cubicBezTo>
                                    <a:cubicBezTo>
                                      <a:pt x="670" y="185"/>
                                      <a:pt x="665" y="172"/>
                                      <a:pt x="656" y="163"/>
                                    </a:cubicBezTo>
                                    <a:cubicBezTo>
                                      <a:pt x="647" y="154"/>
                                      <a:pt x="635" y="149"/>
                                      <a:pt x="621" y="149"/>
                                    </a:cubicBezTo>
                                    <a:cubicBezTo>
                                      <a:pt x="607" y="149"/>
                                      <a:pt x="595" y="154"/>
                                      <a:pt x="586" y="163"/>
                                    </a:cubicBezTo>
                                    <a:cubicBezTo>
                                      <a:pt x="577" y="172"/>
                                      <a:pt x="571" y="185"/>
                                      <a:pt x="571" y="199"/>
                                    </a:cubicBezTo>
                                    <a:cubicBezTo>
                                      <a:pt x="571" y="199"/>
                                      <a:pt x="571" y="199"/>
                                      <a:pt x="571" y="200"/>
                                    </a:cubicBezTo>
                                    <a:cubicBezTo>
                                      <a:pt x="573" y="200"/>
                                      <a:pt x="575" y="201"/>
                                      <a:pt x="577" y="202"/>
                                    </a:cubicBezTo>
                                    <a:cubicBezTo>
                                      <a:pt x="577" y="201"/>
                                      <a:pt x="577" y="200"/>
                                      <a:pt x="577" y="199"/>
                                    </a:cubicBezTo>
                                    <a:cubicBezTo>
                                      <a:pt x="577" y="175"/>
                                      <a:pt x="597" y="155"/>
                                      <a:pt x="621" y="155"/>
                                    </a:cubicBezTo>
                                    <a:cubicBezTo>
                                      <a:pt x="645" y="155"/>
                                      <a:pt x="664" y="175"/>
                                      <a:pt x="664" y="199"/>
                                    </a:cubicBezTo>
                                    <a:close/>
                                    <a:moveTo>
                                      <a:pt x="657" y="199"/>
                                    </a:moveTo>
                                    <a:cubicBezTo>
                                      <a:pt x="657" y="201"/>
                                      <a:pt x="656" y="203"/>
                                      <a:pt x="656" y="205"/>
                                    </a:cubicBezTo>
                                    <a:cubicBezTo>
                                      <a:pt x="658" y="204"/>
                                      <a:pt x="660" y="203"/>
                                      <a:pt x="663" y="202"/>
                                    </a:cubicBezTo>
                                    <a:cubicBezTo>
                                      <a:pt x="663" y="201"/>
                                      <a:pt x="663" y="200"/>
                                      <a:pt x="663" y="199"/>
                                    </a:cubicBezTo>
                                    <a:cubicBezTo>
                                      <a:pt x="663" y="187"/>
                                      <a:pt x="658" y="176"/>
                                      <a:pt x="650" y="169"/>
                                    </a:cubicBezTo>
                                    <a:cubicBezTo>
                                      <a:pt x="643" y="161"/>
                                      <a:pt x="632" y="157"/>
                                      <a:pt x="621" y="157"/>
                                    </a:cubicBezTo>
                                    <a:cubicBezTo>
                                      <a:pt x="609" y="157"/>
                                      <a:pt x="599" y="161"/>
                                      <a:pt x="591" y="169"/>
                                    </a:cubicBezTo>
                                    <a:cubicBezTo>
                                      <a:pt x="584" y="176"/>
                                      <a:pt x="579" y="187"/>
                                      <a:pt x="579" y="199"/>
                                    </a:cubicBezTo>
                                    <a:cubicBezTo>
                                      <a:pt x="579" y="200"/>
                                      <a:pt x="579" y="201"/>
                                      <a:pt x="579" y="202"/>
                                    </a:cubicBezTo>
                                    <a:cubicBezTo>
                                      <a:pt x="581" y="203"/>
                                      <a:pt x="584" y="204"/>
                                      <a:pt x="586" y="206"/>
                                    </a:cubicBezTo>
                                    <a:cubicBezTo>
                                      <a:pt x="585" y="203"/>
                                      <a:pt x="585" y="201"/>
                                      <a:pt x="585" y="199"/>
                                    </a:cubicBezTo>
                                    <a:cubicBezTo>
                                      <a:pt x="585" y="179"/>
                                      <a:pt x="601" y="163"/>
                                      <a:pt x="621" y="163"/>
                                    </a:cubicBezTo>
                                    <a:cubicBezTo>
                                      <a:pt x="641" y="163"/>
                                      <a:pt x="657" y="179"/>
                                      <a:pt x="657" y="199"/>
                                    </a:cubicBezTo>
                                    <a:close/>
                                    <a:moveTo>
                                      <a:pt x="664" y="250"/>
                                    </a:moveTo>
                                    <a:cubicBezTo>
                                      <a:pt x="664" y="251"/>
                                      <a:pt x="664" y="252"/>
                                      <a:pt x="664" y="253"/>
                                    </a:cubicBezTo>
                                    <a:cubicBezTo>
                                      <a:pt x="666" y="252"/>
                                      <a:pt x="668" y="252"/>
                                      <a:pt x="670" y="251"/>
                                    </a:cubicBezTo>
                                    <a:cubicBezTo>
                                      <a:pt x="670" y="251"/>
                                      <a:pt x="670" y="250"/>
                                      <a:pt x="670" y="250"/>
                                    </a:cubicBezTo>
                                    <a:cubicBezTo>
                                      <a:pt x="670" y="236"/>
                                      <a:pt x="665" y="224"/>
                                      <a:pt x="656" y="215"/>
                                    </a:cubicBezTo>
                                    <a:cubicBezTo>
                                      <a:pt x="647" y="206"/>
                                      <a:pt x="635" y="200"/>
                                      <a:pt x="621" y="200"/>
                                    </a:cubicBezTo>
                                    <a:cubicBezTo>
                                      <a:pt x="607" y="200"/>
                                      <a:pt x="595" y="206"/>
                                      <a:pt x="586" y="215"/>
                                    </a:cubicBezTo>
                                    <a:cubicBezTo>
                                      <a:pt x="577" y="224"/>
                                      <a:pt x="571" y="236"/>
                                      <a:pt x="571" y="250"/>
                                    </a:cubicBezTo>
                                    <a:cubicBezTo>
                                      <a:pt x="571" y="250"/>
                                      <a:pt x="571" y="251"/>
                                      <a:pt x="571" y="251"/>
                                    </a:cubicBezTo>
                                    <a:cubicBezTo>
                                      <a:pt x="573" y="252"/>
                                      <a:pt x="575" y="252"/>
                                      <a:pt x="577" y="253"/>
                                    </a:cubicBezTo>
                                    <a:cubicBezTo>
                                      <a:pt x="577" y="252"/>
                                      <a:pt x="577" y="251"/>
                                      <a:pt x="577" y="250"/>
                                    </a:cubicBezTo>
                                    <a:cubicBezTo>
                                      <a:pt x="577" y="226"/>
                                      <a:pt x="597" y="206"/>
                                      <a:pt x="621" y="206"/>
                                    </a:cubicBezTo>
                                    <a:cubicBezTo>
                                      <a:pt x="645" y="206"/>
                                      <a:pt x="664" y="226"/>
                                      <a:pt x="664" y="250"/>
                                    </a:cubicBezTo>
                                    <a:close/>
                                    <a:moveTo>
                                      <a:pt x="657" y="250"/>
                                    </a:moveTo>
                                    <a:cubicBezTo>
                                      <a:pt x="657" y="252"/>
                                      <a:pt x="656" y="254"/>
                                      <a:pt x="656" y="256"/>
                                    </a:cubicBezTo>
                                    <a:cubicBezTo>
                                      <a:pt x="658" y="255"/>
                                      <a:pt x="660" y="254"/>
                                      <a:pt x="663" y="253"/>
                                    </a:cubicBezTo>
                                    <a:cubicBezTo>
                                      <a:pt x="663" y="252"/>
                                      <a:pt x="663" y="251"/>
                                      <a:pt x="663" y="250"/>
                                    </a:cubicBezTo>
                                    <a:cubicBezTo>
                                      <a:pt x="663" y="238"/>
                                      <a:pt x="658" y="228"/>
                                      <a:pt x="650" y="220"/>
                                    </a:cubicBezTo>
                                    <a:cubicBezTo>
                                      <a:pt x="643" y="213"/>
                                      <a:pt x="632" y="208"/>
                                      <a:pt x="621" y="208"/>
                                    </a:cubicBezTo>
                                    <a:cubicBezTo>
                                      <a:pt x="609" y="208"/>
                                      <a:pt x="599" y="213"/>
                                      <a:pt x="591" y="220"/>
                                    </a:cubicBezTo>
                                    <a:cubicBezTo>
                                      <a:pt x="584" y="228"/>
                                      <a:pt x="579" y="238"/>
                                      <a:pt x="579" y="250"/>
                                    </a:cubicBezTo>
                                    <a:cubicBezTo>
                                      <a:pt x="579" y="251"/>
                                      <a:pt x="579" y="253"/>
                                      <a:pt x="579" y="254"/>
                                    </a:cubicBezTo>
                                    <a:cubicBezTo>
                                      <a:pt x="581" y="255"/>
                                      <a:pt x="584" y="256"/>
                                      <a:pt x="586" y="257"/>
                                    </a:cubicBezTo>
                                    <a:cubicBezTo>
                                      <a:pt x="585" y="255"/>
                                      <a:pt x="585" y="252"/>
                                      <a:pt x="585" y="250"/>
                                    </a:cubicBezTo>
                                    <a:cubicBezTo>
                                      <a:pt x="585" y="230"/>
                                      <a:pt x="601" y="214"/>
                                      <a:pt x="621" y="214"/>
                                    </a:cubicBezTo>
                                    <a:cubicBezTo>
                                      <a:pt x="641" y="214"/>
                                      <a:pt x="657" y="230"/>
                                      <a:pt x="657" y="250"/>
                                    </a:cubicBezTo>
                                    <a:close/>
                                    <a:moveTo>
                                      <a:pt x="664" y="301"/>
                                    </a:moveTo>
                                    <a:cubicBezTo>
                                      <a:pt x="664" y="302"/>
                                      <a:pt x="664" y="303"/>
                                      <a:pt x="664" y="304"/>
                                    </a:cubicBezTo>
                                    <a:cubicBezTo>
                                      <a:pt x="666" y="304"/>
                                      <a:pt x="668" y="303"/>
                                      <a:pt x="670" y="303"/>
                                    </a:cubicBezTo>
                                    <a:cubicBezTo>
                                      <a:pt x="670" y="302"/>
                                      <a:pt x="670" y="302"/>
                                      <a:pt x="670" y="301"/>
                                    </a:cubicBezTo>
                                    <a:cubicBezTo>
                                      <a:pt x="670" y="288"/>
                                      <a:pt x="665" y="275"/>
                                      <a:pt x="656" y="266"/>
                                    </a:cubicBezTo>
                                    <a:cubicBezTo>
                                      <a:pt x="647" y="257"/>
                                      <a:pt x="635" y="252"/>
                                      <a:pt x="621" y="252"/>
                                    </a:cubicBezTo>
                                    <a:cubicBezTo>
                                      <a:pt x="607" y="252"/>
                                      <a:pt x="595" y="257"/>
                                      <a:pt x="586" y="266"/>
                                    </a:cubicBezTo>
                                    <a:cubicBezTo>
                                      <a:pt x="577" y="275"/>
                                      <a:pt x="571" y="288"/>
                                      <a:pt x="571" y="301"/>
                                    </a:cubicBezTo>
                                    <a:cubicBezTo>
                                      <a:pt x="571" y="302"/>
                                      <a:pt x="571" y="302"/>
                                      <a:pt x="571" y="303"/>
                                    </a:cubicBezTo>
                                    <a:cubicBezTo>
                                      <a:pt x="573" y="303"/>
                                      <a:pt x="575" y="304"/>
                                      <a:pt x="577" y="305"/>
                                    </a:cubicBezTo>
                                    <a:cubicBezTo>
                                      <a:pt x="577" y="303"/>
                                      <a:pt x="577" y="302"/>
                                      <a:pt x="577" y="301"/>
                                    </a:cubicBezTo>
                                    <a:cubicBezTo>
                                      <a:pt x="577" y="277"/>
                                      <a:pt x="597" y="258"/>
                                      <a:pt x="621" y="258"/>
                                    </a:cubicBezTo>
                                    <a:cubicBezTo>
                                      <a:pt x="645" y="258"/>
                                      <a:pt x="664" y="277"/>
                                      <a:pt x="664" y="301"/>
                                    </a:cubicBezTo>
                                    <a:close/>
                                    <a:moveTo>
                                      <a:pt x="657" y="301"/>
                                    </a:moveTo>
                                    <a:cubicBezTo>
                                      <a:pt x="657" y="304"/>
                                      <a:pt x="656" y="306"/>
                                      <a:pt x="656" y="308"/>
                                    </a:cubicBezTo>
                                    <a:cubicBezTo>
                                      <a:pt x="658" y="307"/>
                                      <a:pt x="660" y="306"/>
                                      <a:pt x="663" y="305"/>
                                    </a:cubicBezTo>
                                    <a:cubicBezTo>
                                      <a:pt x="663" y="304"/>
                                      <a:pt x="663" y="302"/>
                                      <a:pt x="663" y="301"/>
                                    </a:cubicBezTo>
                                    <a:cubicBezTo>
                                      <a:pt x="663" y="290"/>
                                      <a:pt x="658" y="279"/>
                                      <a:pt x="650" y="272"/>
                                    </a:cubicBezTo>
                                    <a:cubicBezTo>
                                      <a:pt x="643" y="264"/>
                                      <a:pt x="632" y="259"/>
                                      <a:pt x="621" y="259"/>
                                    </a:cubicBezTo>
                                    <a:cubicBezTo>
                                      <a:pt x="609" y="259"/>
                                      <a:pt x="599" y="264"/>
                                      <a:pt x="591" y="272"/>
                                    </a:cubicBezTo>
                                    <a:cubicBezTo>
                                      <a:pt x="584" y="279"/>
                                      <a:pt x="579" y="290"/>
                                      <a:pt x="579" y="301"/>
                                    </a:cubicBezTo>
                                    <a:cubicBezTo>
                                      <a:pt x="579" y="303"/>
                                      <a:pt x="579" y="304"/>
                                      <a:pt x="579" y="305"/>
                                    </a:cubicBezTo>
                                    <a:cubicBezTo>
                                      <a:pt x="581" y="306"/>
                                      <a:pt x="584" y="307"/>
                                      <a:pt x="586" y="308"/>
                                    </a:cubicBezTo>
                                    <a:cubicBezTo>
                                      <a:pt x="585" y="306"/>
                                      <a:pt x="585" y="304"/>
                                      <a:pt x="585" y="301"/>
                                    </a:cubicBezTo>
                                    <a:cubicBezTo>
                                      <a:pt x="585" y="282"/>
                                      <a:pt x="601" y="265"/>
                                      <a:pt x="621" y="265"/>
                                    </a:cubicBezTo>
                                    <a:cubicBezTo>
                                      <a:pt x="641" y="265"/>
                                      <a:pt x="657" y="282"/>
                                      <a:pt x="657" y="301"/>
                                    </a:cubicBezTo>
                                    <a:close/>
                                    <a:moveTo>
                                      <a:pt x="664" y="353"/>
                                    </a:moveTo>
                                    <a:cubicBezTo>
                                      <a:pt x="664" y="354"/>
                                      <a:pt x="664" y="355"/>
                                      <a:pt x="664" y="356"/>
                                    </a:cubicBezTo>
                                    <a:cubicBezTo>
                                      <a:pt x="666" y="355"/>
                                      <a:pt x="668" y="354"/>
                                      <a:pt x="670" y="354"/>
                                    </a:cubicBezTo>
                                    <a:cubicBezTo>
                                      <a:pt x="670" y="353"/>
                                      <a:pt x="670" y="353"/>
                                      <a:pt x="670" y="353"/>
                                    </a:cubicBezTo>
                                    <a:cubicBezTo>
                                      <a:pt x="670" y="339"/>
                                      <a:pt x="665" y="327"/>
                                      <a:pt x="656" y="318"/>
                                    </a:cubicBezTo>
                                    <a:cubicBezTo>
                                      <a:pt x="647" y="309"/>
                                      <a:pt x="635" y="303"/>
                                      <a:pt x="621" y="303"/>
                                    </a:cubicBezTo>
                                    <a:cubicBezTo>
                                      <a:pt x="607" y="303"/>
                                      <a:pt x="595" y="309"/>
                                      <a:pt x="586" y="318"/>
                                    </a:cubicBezTo>
                                    <a:cubicBezTo>
                                      <a:pt x="577" y="327"/>
                                      <a:pt x="571" y="339"/>
                                      <a:pt x="571" y="353"/>
                                    </a:cubicBezTo>
                                    <a:cubicBezTo>
                                      <a:pt x="571" y="353"/>
                                      <a:pt x="571" y="354"/>
                                      <a:pt x="571" y="354"/>
                                    </a:cubicBezTo>
                                    <a:cubicBezTo>
                                      <a:pt x="573" y="355"/>
                                      <a:pt x="575" y="355"/>
                                      <a:pt x="577" y="356"/>
                                    </a:cubicBezTo>
                                    <a:cubicBezTo>
                                      <a:pt x="577" y="355"/>
                                      <a:pt x="577" y="354"/>
                                      <a:pt x="577" y="353"/>
                                    </a:cubicBezTo>
                                    <a:cubicBezTo>
                                      <a:pt x="577" y="329"/>
                                      <a:pt x="597" y="309"/>
                                      <a:pt x="621" y="309"/>
                                    </a:cubicBezTo>
                                    <a:cubicBezTo>
                                      <a:pt x="645" y="309"/>
                                      <a:pt x="664" y="329"/>
                                      <a:pt x="664" y="353"/>
                                    </a:cubicBezTo>
                                    <a:close/>
                                    <a:moveTo>
                                      <a:pt x="657" y="353"/>
                                    </a:moveTo>
                                    <a:cubicBezTo>
                                      <a:pt x="657" y="355"/>
                                      <a:pt x="656" y="357"/>
                                      <a:pt x="656" y="359"/>
                                    </a:cubicBezTo>
                                    <a:cubicBezTo>
                                      <a:pt x="658" y="358"/>
                                      <a:pt x="660" y="357"/>
                                      <a:pt x="663" y="356"/>
                                    </a:cubicBezTo>
                                    <a:cubicBezTo>
                                      <a:pt x="663" y="355"/>
                                      <a:pt x="663" y="354"/>
                                      <a:pt x="663" y="353"/>
                                    </a:cubicBezTo>
                                    <a:cubicBezTo>
                                      <a:pt x="663" y="341"/>
                                      <a:pt x="658" y="331"/>
                                      <a:pt x="650" y="323"/>
                                    </a:cubicBezTo>
                                    <a:cubicBezTo>
                                      <a:pt x="643" y="315"/>
                                      <a:pt x="632" y="311"/>
                                      <a:pt x="621" y="311"/>
                                    </a:cubicBezTo>
                                    <a:cubicBezTo>
                                      <a:pt x="609" y="311"/>
                                      <a:pt x="599" y="315"/>
                                      <a:pt x="591" y="323"/>
                                    </a:cubicBezTo>
                                    <a:cubicBezTo>
                                      <a:pt x="584" y="331"/>
                                      <a:pt x="579" y="341"/>
                                      <a:pt x="579" y="353"/>
                                    </a:cubicBezTo>
                                    <a:cubicBezTo>
                                      <a:pt x="579" y="354"/>
                                      <a:pt x="579" y="355"/>
                                      <a:pt x="579" y="357"/>
                                    </a:cubicBezTo>
                                    <a:cubicBezTo>
                                      <a:pt x="581" y="357"/>
                                      <a:pt x="584" y="359"/>
                                      <a:pt x="586" y="360"/>
                                    </a:cubicBezTo>
                                    <a:cubicBezTo>
                                      <a:pt x="585" y="358"/>
                                      <a:pt x="585" y="355"/>
                                      <a:pt x="585" y="353"/>
                                    </a:cubicBezTo>
                                    <a:cubicBezTo>
                                      <a:pt x="585" y="333"/>
                                      <a:pt x="601" y="317"/>
                                      <a:pt x="621" y="317"/>
                                    </a:cubicBezTo>
                                    <a:cubicBezTo>
                                      <a:pt x="641" y="317"/>
                                      <a:pt x="657" y="333"/>
                                      <a:pt x="657" y="353"/>
                                    </a:cubicBezTo>
                                    <a:close/>
                                    <a:moveTo>
                                      <a:pt x="650" y="353"/>
                                    </a:moveTo>
                                    <a:cubicBezTo>
                                      <a:pt x="650" y="356"/>
                                      <a:pt x="649" y="358"/>
                                      <a:pt x="648" y="361"/>
                                    </a:cubicBezTo>
                                    <a:cubicBezTo>
                                      <a:pt x="649" y="361"/>
                                      <a:pt x="650" y="362"/>
                                      <a:pt x="651" y="363"/>
                                    </a:cubicBezTo>
                                    <a:cubicBezTo>
                                      <a:pt x="652" y="362"/>
                                      <a:pt x="653" y="361"/>
                                      <a:pt x="654" y="360"/>
                                    </a:cubicBezTo>
                                    <a:cubicBezTo>
                                      <a:pt x="655" y="358"/>
                                      <a:pt x="655" y="355"/>
                                      <a:pt x="655" y="353"/>
                                    </a:cubicBezTo>
                                    <a:cubicBezTo>
                                      <a:pt x="655" y="343"/>
                                      <a:pt x="651" y="335"/>
                                      <a:pt x="645" y="328"/>
                                    </a:cubicBezTo>
                                    <a:cubicBezTo>
                                      <a:pt x="639" y="322"/>
                                      <a:pt x="630" y="318"/>
                                      <a:pt x="621" y="318"/>
                                    </a:cubicBezTo>
                                    <a:cubicBezTo>
                                      <a:pt x="611" y="318"/>
                                      <a:pt x="603" y="322"/>
                                      <a:pt x="597" y="328"/>
                                    </a:cubicBezTo>
                                    <a:cubicBezTo>
                                      <a:pt x="590" y="335"/>
                                      <a:pt x="587" y="343"/>
                                      <a:pt x="587" y="353"/>
                                    </a:cubicBezTo>
                                    <a:cubicBezTo>
                                      <a:pt x="587" y="356"/>
                                      <a:pt x="587" y="358"/>
                                      <a:pt x="588" y="361"/>
                                    </a:cubicBezTo>
                                    <a:cubicBezTo>
                                      <a:pt x="589" y="362"/>
                                      <a:pt x="589" y="362"/>
                                      <a:pt x="590" y="363"/>
                                    </a:cubicBezTo>
                                    <a:cubicBezTo>
                                      <a:pt x="591" y="362"/>
                                      <a:pt x="592" y="362"/>
                                      <a:pt x="593" y="361"/>
                                    </a:cubicBezTo>
                                    <a:cubicBezTo>
                                      <a:pt x="592" y="358"/>
                                      <a:pt x="592" y="356"/>
                                      <a:pt x="592" y="353"/>
                                    </a:cubicBezTo>
                                    <a:cubicBezTo>
                                      <a:pt x="592" y="337"/>
                                      <a:pt x="605" y="324"/>
                                      <a:pt x="621" y="324"/>
                                    </a:cubicBezTo>
                                    <a:cubicBezTo>
                                      <a:pt x="637" y="324"/>
                                      <a:pt x="650" y="337"/>
                                      <a:pt x="650" y="353"/>
                                    </a:cubicBezTo>
                                    <a:close/>
                                    <a:moveTo>
                                      <a:pt x="642" y="353"/>
                                    </a:moveTo>
                                    <a:cubicBezTo>
                                      <a:pt x="642" y="354"/>
                                      <a:pt x="642" y="356"/>
                                      <a:pt x="641" y="357"/>
                                    </a:cubicBezTo>
                                    <a:cubicBezTo>
                                      <a:pt x="643" y="358"/>
                                      <a:pt x="645" y="359"/>
                                      <a:pt x="647" y="360"/>
                                    </a:cubicBezTo>
                                    <a:cubicBezTo>
                                      <a:pt x="648" y="358"/>
                                      <a:pt x="648" y="355"/>
                                      <a:pt x="648" y="353"/>
                                    </a:cubicBezTo>
                                    <a:cubicBezTo>
                                      <a:pt x="648" y="345"/>
                                      <a:pt x="645" y="338"/>
                                      <a:pt x="640" y="333"/>
                                    </a:cubicBezTo>
                                    <a:cubicBezTo>
                                      <a:pt x="635" y="328"/>
                                      <a:pt x="628" y="325"/>
                                      <a:pt x="621" y="325"/>
                                    </a:cubicBezTo>
                                    <a:cubicBezTo>
                                      <a:pt x="613" y="325"/>
                                      <a:pt x="607" y="328"/>
                                      <a:pt x="602" y="333"/>
                                    </a:cubicBezTo>
                                    <a:cubicBezTo>
                                      <a:pt x="597" y="338"/>
                                      <a:pt x="594" y="345"/>
                                      <a:pt x="594" y="353"/>
                                    </a:cubicBezTo>
                                    <a:cubicBezTo>
                                      <a:pt x="594" y="355"/>
                                      <a:pt x="594" y="358"/>
                                      <a:pt x="595" y="360"/>
                                    </a:cubicBezTo>
                                    <a:cubicBezTo>
                                      <a:pt x="596" y="359"/>
                                      <a:pt x="598" y="358"/>
                                      <a:pt x="600" y="357"/>
                                    </a:cubicBezTo>
                                    <a:cubicBezTo>
                                      <a:pt x="600" y="356"/>
                                      <a:pt x="600" y="354"/>
                                      <a:pt x="600" y="353"/>
                                    </a:cubicBezTo>
                                    <a:cubicBezTo>
                                      <a:pt x="600" y="341"/>
                                      <a:pt x="609" y="332"/>
                                      <a:pt x="621" y="332"/>
                                    </a:cubicBezTo>
                                    <a:cubicBezTo>
                                      <a:pt x="632" y="332"/>
                                      <a:pt x="642" y="341"/>
                                      <a:pt x="642" y="353"/>
                                    </a:cubicBezTo>
                                    <a:close/>
                                    <a:moveTo>
                                      <a:pt x="634" y="353"/>
                                    </a:moveTo>
                                    <a:cubicBezTo>
                                      <a:pt x="634" y="353"/>
                                      <a:pt x="634" y="354"/>
                                      <a:pt x="634" y="355"/>
                                    </a:cubicBezTo>
                                    <a:cubicBezTo>
                                      <a:pt x="636" y="355"/>
                                      <a:pt x="638" y="356"/>
                                      <a:pt x="640" y="357"/>
                                    </a:cubicBezTo>
                                    <a:cubicBezTo>
                                      <a:pt x="640" y="355"/>
                                      <a:pt x="640" y="354"/>
                                      <a:pt x="640" y="353"/>
                                    </a:cubicBezTo>
                                    <a:cubicBezTo>
                                      <a:pt x="640" y="347"/>
                                      <a:pt x="638" y="342"/>
                                      <a:pt x="635" y="339"/>
                                    </a:cubicBezTo>
                                    <a:cubicBezTo>
                                      <a:pt x="631" y="335"/>
                                      <a:pt x="626" y="333"/>
                                      <a:pt x="621" y="333"/>
                                    </a:cubicBezTo>
                                    <a:cubicBezTo>
                                      <a:pt x="615" y="333"/>
                                      <a:pt x="611" y="335"/>
                                      <a:pt x="607" y="339"/>
                                    </a:cubicBezTo>
                                    <a:cubicBezTo>
                                      <a:pt x="603" y="342"/>
                                      <a:pt x="601" y="347"/>
                                      <a:pt x="601" y="353"/>
                                    </a:cubicBezTo>
                                    <a:cubicBezTo>
                                      <a:pt x="601" y="354"/>
                                      <a:pt x="601" y="355"/>
                                      <a:pt x="602" y="357"/>
                                    </a:cubicBezTo>
                                    <a:cubicBezTo>
                                      <a:pt x="604" y="356"/>
                                      <a:pt x="605" y="355"/>
                                      <a:pt x="607" y="355"/>
                                    </a:cubicBezTo>
                                    <a:cubicBezTo>
                                      <a:pt x="607" y="354"/>
                                      <a:pt x="607" y="353"/>
                                      <a:pt x="607" y="353"/>
                                    </a:cubicBezTo>
                                    <a:cubicBezTo>
                                      <a:pt x="607" y="345"/>
                                      <a:pt x="613" y="339"/>
                                      <a:pt x="621" y="339"/>
                                    </a:cubicBezTo>
                                    <a:cubicBezTo>
                                      <a:pt x="628" y="339"/>
                                      <a:pt x="634" y="345"/>
                                      <a:pt x="634" y="353"/>
                                    </a:cubicBezTo>
                                    <a:close/>
                                    <a:moveTo>
                                      <a:pt x="628" y="353"/>
                                    </a:moveTo>
                                    <a:cubicBezTo>
                                      <a:pt x="628" y="353"/>
                                      <a:pt x="627" y="353"/>
                                      <a:pt x="627" y="353"/>
                                    </a:cubicBezTo>
                                    <a:cubicBezTo>
                                      <a:pt x="629" y="354"/>
                                      <a:pt x="631" y="354"/>
                                      <a:pt x="633" y="354"/>
                                    </a:cubicBezTo>
                                    <a:cubicBezTo>
                                      <a:pt x="633" y="354"/>
                                      <a:pt x="633" y="353"/>
                                      <a:pt x="633" y="353"/>
                                    </a:cubicBezTo>
                                    <a:cubicBezTo>
                                      <a:pt x="633" y="346"/>
                                      <a:pt x="627" y="341"/>
                                      <a:pt x="621" y="341"/>
                                    </a:cubicBezTo>
                                    <a:cubicBezTo>
                                      <a:pt x="614" y="341"/>
                                      <a:pt x="609" y="346"/>
                                      <a:pt x="609" y="353"/>
                                    </a:cubicBezTo>
                                    <a:cubicBezTo>
                                      <a:pt x="609" y="353"/>
                                      <a:pt x="609" y="354"/>
                                      <a:pt x="609" y="354"/>
                                    </a:cubicBezTo>
                                    <a:cubicBezTo>
                                      <a:pt x="611" y="354"/>
                                      <a:pt x="612" y="354"/>
                                      <a:pt x="614" y="353"/>
                                    </a:cubicBezTo>
                                    <a:cubicBezTo>
                                      <a:pt x="614" y="353"/>
                                      <a:pt x="614" y="353"/>
                                      <a:pt x="614" y="353"/>
                                    </a:cubicBezTo>
                                    <a:cubicBezTo>
                                      <a:pt x="614" y="349"/>
                                      <a:pt x="617" y="346"/>
                                      <a:pt x="621" y="346"/>
                                    </a:cubicBezTo>
                                    <a:cubicBezTo>
                                      <a:pt x="625" y="346"/>
                                      <a:pt x="628" y="349"/>
                                      <a:pt x="628" y="353"/>
                                    </a:cubicBezTo>
                                    <a:close/>
                                    <a:moveTo>
                                      <a:pt x="621" y="348"/>
                                    </a:moveTo>
                                    <a:cubicBezTo>
                                      <a:pt x="618" y="348"/>
                                      <a:pt x="616" y="350"/>
                                      <a:pt x="616" y="353"/>
                                    </a:cubicBezTo>
                                    <a:cubicBezTo>
                                      <a:pt x="616" y="353"/>
                                      <a:pt x="616" y="353"/>
                                      <a:pt x="616" y="353"/>
                                    </a:cubicBezTo>
                                    <a:cubicBezTo>
                                      <a:pt x="617" y="353"/>
                                      <a:pt x="619" y="353"/>
                                      <a:pt x="621" y="353"/>
                                    </a:cubicBezTo>
                                    <a:cubicBezTo>
                                      <a:pt x="623" y="353"/>
                                      <a:pt x="624" y="353"/>
                                      <a:pt x="626" y="353"/>
                                    </a:cubicBezTo>
                                    <a:cubicBezTo>
                                      <a:pt x="626" y="353"/>
                                      <a:pt x="626" y="353"/>
                                      <a:pt x="626" y="353"/>
                                    </a:cubicBezTo>
                                    <a:cubicBezTo>
                                      <a:pt x="626" y="350"/>
                                      <a:pt x="624" y="348"/>
                                      <a:pt x="621" y="348"/>
                                    </a:cubicBezTo>
                                    <a:close/>
                                    <a:moveTo>
                                      <a:pt x="576" y="380"/>
                                    </a:moveTo>
                                    <a:cubicBezTo>
                                      <a:pt x="577" y="378"/>
                                      <a:pt x="577" y="377"/>
                                      <a:pt x="578" y="375"/>
                                    </a:cubicBezTo>
                                    <a:cubicBezTo>
                                      <a:pt x="573" y="372"/>
                                      <a:pt x="567" y="370"/>
                                      <a:pt x="560" y="370"/>
                                    </a:cubicBezTo>
                                    <a:cubicBezTo>
                                      <a:pt x="553" y="370"/>
                                      <a:pt x="547" y="372"/>
                                      <a:pt x="541" y="375"/>
                                    </a:cubicBezTo>
                                    <a:cubicBezTo>
                                      <a:pt x="542" y="377"/>
                                      <a:pt x="543" y="379"/>
                                      <a:pt x="544" y="380"/>
                                    </a:cubicBezTo>
                                    <a:cubicBezTo>
                                      <a:pt x="549" y="377"/>
                                      <a:pt x="554" y="375"/>
                                      <a:pt x="560" y="375"/>
                                    </a:cubicBezTo>
                                    <a:cubicBezTo>
                                      <a:pt x="566" y="375"/>
                                      <a:pt x="571" y="377"/>
                                      <a:pt x="576" y="380"/>
                                    </a:cubicBezTo>
                                    <a:close/>
                                    <a:moveTo>
                                      <a:pt x="560" y="377"/>
                                    </a:moveTo>
                                    <a:cubicBezTo>
                                      <a:pt x="554" y="377"/>
                                      <a:pt x="549" y="379"/>
                                      <a:pt x="545" y="382"/>
                                    </a:cubicBezTo>
                                    <a:cubicBezTo>
                                      <a:pt x="546" y="383"/>
                                      <a:pt x="546" y="385"/>
                                      <a:pt x="547" y="387"/>
                                    </a:cubicBezTo>
                                    <a:cubicBezTo>
                                      <a:pt x="551" y="385"/>
                                      <a:pt x="555" y="383"/>
                                      <a:pt x="560" y="383"/>
                                    </a:cubicBezTo>
                                    <a:cubicBezTo>
                                      <a:pt x="565" y="383"/>
                                      <a:pt x="569" y="385"/>
                                      <a:pt x="572" y="387"/>
                                    </a:cubicBezTo>
                                    <a:cubicBezTo>
                                      <a:pt x="573" y="385"/>
                                      <a:pt x="574" y="383"/>
                                      <a:pt x="575" y="381"/>
                                    </a:cubicBezTo>
                                    <a:cubicBezTo>
                                      <a:pt x="571" y="378"/>
                                      <a:pt x="565" y="377"/>
                                      <a:pt x="560" y="377"/>
                                    </a:cubicBezTo>
                                    <a:close/>
                                    <a:moveTo>
                                      <a:pt x="579" y="374"/>
                                    </a:moveTo>
                                    <a:cubicBezTo>
                                      <a:pt x="581" y="372"/>
                                      <a:pt x="582" y="371"/>
                                      <a:pt x="583" y="369"/>
                                    </a:cubicBezTo>
                                    <a:cubicBezTo>
                                      <a:pt x="577" y="365"/>
                                      <a:pt x="569" y="362"/>
                                      <a:pt x="560" y="362"/>
                                    </a:cubicBezTo>
                                    <a:cubicBezTo>
                                      <a:pt x="551" y="362"/>
                                      <a:pt x="543" y="365"/>
                                      <a:pt x="536" y="369"/>
                                    </a:cubicBezTo>
                                    <a:cubicBezTo>
                                      <a:pt x="538" y="371"/>
                                      <a:pt x="539" y="373"/>
                                      <a:pt x="540" y="374"/>
                                    </a:cubicBezTo>
                                    <a:cubicBezTo>
                                      <a:pt x="546" y="370"/>
                                      <a:pt x="553" y="368"/>
                                      <a:pt x="560" y="368"/>
                                    </a:cubicBezTo>
                                    <a:cubicBezTo>
                                      <a:pt x="567" y="368"/>
                                      <a:pt x="574" y="370"/>
                                      <a:pt x="579" y="374"/>
                                    </a:cubicBezTo>
                                    <a:close/>
                                    <a:moveTo>
                                      <a:pt x="584" y="368"/>
                                    </a:moveTo>
                                    <a:cubicBezTo>
                                      <a:pt x="586" y="367"/>
                                      <a:pt x="587" y="365"/>
                                      <a:pt x="589" y="364"/>
                                    </a:cubicBezTo>
                                    <a:cubicBezTo>
                                      <a:pt x="581" y="358"/>
                                      <a:pt x="571" y="354"/>
                                      <a:pt x="560" y="354"/>
                                    </a:cubicBezTo>
                                    <a:cubicBezTo>
                                      <a:pt x="549" y="354"/>
                                      <a:pt x="539" y="358"/>
                                      <a:pt x="531" y="364"/>
                                    </a:cubicBezTo>
                                    <a:cubicBezTo>
                                      <a:pt x="532" y="365"/>
                                      <a:pt x="534" y="367"/>
                                      <a:pt x="535" y="368"/>
                                    </a:cubicBezTo>
                                    <a:cubicBezTo>
                                      <a:pt x="542" y="363"/>
                                      <a:pt x="551" y="361"/>
                                      <a:pt x="560" y="361"/>
                                    </a:cubicBezTo>
                                    <a:cubicBezTo>
                                      <a:pt x="569" y="361"/>
                                      <a:pt x="577" y="363"/>
                                      <a:pt x="584" y="368"/>
                                    </a:cubicBezTo>
                                    <a:close/>
                                    <a:moveTo>
                                      <a:pt x="527" y="353"/>
                                    </a:moveTo>
                                    <a:cubicBezTo>
                                      <a:pt x="527" y="356"/>
                                      <a:pt x="527" y="358"/>
                                      <a:pt x="526" y="361"/>
                                    </a:cubicBezTo>
                                    <a:cubicBezTo>
                                      <a:pt x="527" y="362"/>
                                      <a:pt x="528" y="362"/>
                                      <a:pt x="529" y="363"/>
                                    </a:cubicBezTo>
                                    <a:cubicBezTo>
                                      <a:pt x="530" y="362"/>
                                      <a:pt x="531" y="362"/>
                                      <a:pt x="532" y="361"/>
                                    </a:cubicBezTo>
                                    <a:cubicBezTo>
                                      <a:pt x="532" y="359"/>
                                      <a:pt x="533" y="356"/>
                                      <a:pt x="533" y="353"/>
                                    </a:cubicBezTo>
                                    <a:cubicBezTo>
                                      <a:pt x="533" y="343"/>
                                      <a:pt x="529" y="335"/>
                                      <a:pt x="523" y="328"/>
                                    </a:cubicBezTo>
                                    <a:cubicBezTo>
                                      <a:pt x="517" y="322"/>
                                      <a:pt x="508" y="318"/>
                                      <a:pt x="499" y="318"/>
                                    </a:cubicBezTo>
                                    <a:cubicBezTo>
                                      <a:pt x="489" y="318"/>
                                      <a:pt x="481" y="322"/>
                                      <a:pt x="474" y="328"/>
                                    </a:cubicBezTo>
                                    <a:cubicBezTo>
                                      <a:pt x="468" y="335"/>
                                      <a:pt x="464" y="343"/>
                                      <a:pt x="464" y="353"/>
                                    </a:cubicBezTo>
                                    <a:cubicBezTo>
                                      <a:pt x="464" y="356"/>
                                      <a:pt x="465" y="358"/>
                                      <a:pt x="465" y="361"/>
                                    </a:cubicBezTo>
                                    <a:cubicBezTo>
                                      <a:pt x="466" y="362"/>
                                      <a:pt x="467" y="362"/>
                                      <a:pt x="468" y="363"/>
                                    </a:cubicBezTo>
                                    <a:cubicBezTo>
                                      <a:pt x="469" y="362"/>
                                      <a:pt x="470" y="362"/>
                                      <a:pt x="471" y="361"/>
                                    </a:cubicBezTo>
                                    <a:cubicBezTo>
                                      <a:pt x="470" y="358"/>
                                      <a:pt x="470" y="356"/>
                                      <a:pt x="470" y="353"/>
                                    </a:cubicBezTo>
                                    <a:cubicBezTo>
                                      <a:pt x="470" y="337"/>
                                      <a:pt x="483" y="324"/>
                                      <a:pt x="499" y="324"/>
                                    </a:cubicBezTo>
                                    <a:cubicBezTo>
                                      <a:pt x="515" y="324"/>
                                      <a:pt x="527" y="337"/>
                                      <a:pt x="527" y="353"/>
                                    </a:cubicBezTo>
                                    <a:close/>
                                    <a:moveTo>
                                      <a:pt x="520" y="353"/>
                                    </a:moveTo>
                                    <a:cubicBezTo>
                                      <a:pt x="520" y="354"/>
                                      <a:pt x="520" y="356"/>
                                      <a:pt x="519" y="357"/>
                                    </a:cubicBezTo>
                                    <a:cubicBezTo>
                                      <a:pt x="521" y="358"/>
                                      <a:pt x="523" y="359"/>
                                      <a:pt x="525" y="360"/>
                                    </a:cubicBezTo>
                                    <a:cubicBezTo>
                                      <a:pt x="525" y="358"/>
                                      <a:pt x="526" y="355"/>
                                      <a:pt x="526" y="353"/>
                                    </a:cubicBezTo>
                                    <a:cubicBezTo>
                                      <a:pt x="526" y="345"/>
                                      <a:pt x="523" y="338"/>
                                      <a:pt x="518" y="333"/>
                                    </a:cubicBezTo>
                                    <a:cubicBezTo>
                                      <a:pt x="513" y="328"/>
                                      <a:pt x="506" y="325"/>
                                      <a:pt x="499" y="325"/>
                                    </a:cubicBezTo>
                                    <a:cubicBezTo>
                                      <a:pt x="491" y="325"/>
                                      <a:pt x="484" y="328"/>
                                      <a:pt x="479" y="333"/>
                                    </a:cubicBezTo>
                                    <a:cubicBezTo>
                                      <a:pt x="474" y="338"/>
                                      <a:pt x="471" y="345"/>
                                      <a:pt x="471" y="353"/>
                                    </a:cubicBezTo>
                                    <a:cubicBezTo>
                                      <a:pt x="471" y="355"/>
                                      <a:pt x="472" y="358"/>
                                      <a:pt x="472" y="360"/>
                                    </a:cubicBezTo>
                                    <a:cubicBezTo>
                                      <a:pt x="474" y="359"/>
                                      <a:pt x="476" y="358"/>
                                      <a:pt x="478" y="357"/>
                                    </a:cubicBezTo>
                                    <a:cubicBezTo>
                                      <a:pt x="478" y="356"/>
                                      <a:pt x="478" y="354"/>
                                      <a:pt x="478" y="353"/>
                                    </a:cubicBezTo>
                                    <a:cubicBezTo>
                                      <a:pt x="478" y="341"/>
                                      <a:pt x="487" y="332"/>
                                      <a:pt x="499" y="332"/>
                                    </a:cubicBezTo>
                                    <a:cubicBezTo>
                                      <a:pt x="510" y="332"/>
                                      <a:pt x="520" y="341"/>
                                      <a:pt x="520" y="353"/>
                                    </a:cubicBezTo>
                                    <a:close/>
                                    <a:moveTo>
                                      <a:pt x="512" y="353"/>
                                    </a:moveTo>
                                    <a:cubicBezTo>
                                      <a:pt x="512" y="353"/>
                                      <a:pt x="512" y="354"/>
                                      <a:pt x="512" y="355"/>
                                    </a:cubicBezTo>
                                    <a:cubicBezTo>
                                      <a:pt x="514" y="355"/>
                                      <a:pt x="516" y="356"/>
                                      <a:pt x="518" y="357"/>
                                    </a:cubicBezTo>
                                    <a:cubicBezTo>
                                      <a:pt x="518" y="355"/>
                                      <a:pt x="518" y="354"/>
                                      <a:pt x="518" y="353"/>
                                    </a:cubicBezTo>
                                    <a:cubicBezTo>
                                      <a:pt x="518" y="347"/>
                                      <a:pt x="516" y="342"/>
                                      <a:pt x="512" y="339"/>
                                    </a:cubicBezTo>
                                    <a:cubicBezTo>
                                      <a:pt x="509" y="335"/>
                                      <a:pt x="504" y="333"/>
                                      <a:pt x="499" y="333"/>
                                    </a:cubicBezTo>
                                    <a:cubicBezTo>
                                      <a:pt x="493" y="333"/>
                                      <a:pt x="488" y="335"/>
                                      <a:pt x="485" y="339"/>
                                    </a:cubicBezTo>
                                    <a:cubicBezTo>
                                      <a:pt x="481" y="342"/>
                                      <a:pt x="479" y="347"/>
                                      <a:pt x="479" y="353"/>
                                    </a:cubicBezTo>
                                    <a:cubicBezTo>
                                      <a:pt x="479" y="354"/>
                                      <a:pt x="479" y="355"/>
                                      <a:pt x="480" y="357"/>
                                    </a:cubicBezTo>
                                    <a:cubicBezTo>
                                      <a:pt x="481" y="356"/>
                                      <a:pt x="483" y="355"/>
                                      <a:pt x="485" y="355"/>
                                    </a:cubicBezTo>
                                    <a:cubicBezTo>
                                      <a:pt x="485" y="354"/>
                                      <a:pt x="485" y="353"/>
                                      <a:pt x="485" y="353"/>
                                    </a:cubicBezTo>
                                    <a:cubicBezTo>
                                      <a:pt x="485" y="345"/>
                                      <a:pt x="491" y="339"/>
                                      <a:pt x="499" y="339"/>
                                    </a:cubicBezTo>
                                    <a:cubicBezTo>
                                      <a:pt x="506" y="339"/>
                                      <a:pt x="512" y="345"/>
                                      <a:pt x="512" y="353"/>
                                    </a:cubicBezTo>
                                    <a:close/>
                                    <a:moveTo>
                                      <a:pt x="505" y="353"/>
                                    </a:moveTo>
                                    <a:cubicBezTo>
                                      <a:pt x="505" y="353"/>
                                      <a:pt x="505" y="353"/>
                                      <a:pt x="505" y="353"/>
                                    </a:cubicBezTo>
                                    <a:cubicBezTo>
                                      <a:pt x="507" y="354"/>
                                      <a:pt x="509" y="354"/>
                                      <a:pt x="510" y="354"/>
                                    </a:cubicBezTo>
                                    <a:cubicBezTo>
                                      <a:pt x="511" y="354"/>
                                      <a:pt x="511" y="353"/>
                                      <a:pt x="511" y="353"/>
                                    </a:cubicBezTo>
                                    <a:cubicBezTo>
                                      <a:pt x="511" y="346"/>
                                      <a:pt x="505" y="341"/>
                                      <a:pt x="499" y="341"/>
                                    </a:cubicBezTo>
                                    <a:cubicBezTo>
                                      <a:pt x="492" y="341"/>
                                      <a:pt x="487" y="346"/>
                                      <a:pt x="487" y="353"/>
                                    </a:cubicBezTo>
                                    <a:cubicBezTo>
                                      <a:pt x="487" y="353"/>
                                      <a:pt x="487" y="354"/>
                                      <a:pt x="487" y="354"/>
                                    </a:cubicBezTo>
                                    <a:cubicBezTo>
                                      <a:pt x="489" y="354"/>
                                      <a:pt x="490" y="354"/>
                                      <a:pt x="492" y="353"/>
                                    </a:cubicBezTo>
                                    <a:cubicBezTo>
                                      <a:pt x="492" y="353"/>
                                      <a:pt x="492" y="353"/>
                                      <a:pt x="492" y="353"/>
                                    </a:cubicBezTo>
                                    <a:cubicBezTo>
                                      <a:pt x="492" y="349"/>
                                      <a:pt x="495" y="346"/>
                                      <a:pt x="499" y="346"/>
                                    </a:cubicBezTo>
                                    <a:cubicBezTo>
                                      <a:pt x="502" y="346"/>
                                      <a:pt x="505" y="349"/>
                                      <a:pt x="505" y="353"/>
                                    </a:cubicBezTo>
                                    <a:close/>
                                    <a:moveTo>
                                      <a:pt x="499" y="348"/>
                                    </a:moveTo>
                                    <a:cubicBezTo>
                                      <a:pt x="496" y="348"/>
                                      <a:pt x="494" y="350"/>
                                      <a:pt x="494" y="353"/>
                                    </a:cubicBezTo>
                                    <a:cubicBezTo>
                                      <a:pt x="494" y="353"/>
                                      <a:pt x="494" y="353"/>
                                      <a:pt x="494" y="353"/>
                                    </a:cubicBezTo>
                                    <a:cubicBezTo>
                                      <a:pt x="495" y="353"/>
                                      <a:pt x="497" y="353"/>
                                      <a:pt x="499" y="353"/>
                                    </a:cubicBezTo>
                                    <a:cubicBezTo>
                                      <a:pt x="500" y="353"/>
                                      <a:pt x="502" y="353"/>
                                      <a:pt x="504" y="353"/>
                                    </a:cubicBezTo>
                                    <a:cubicBezTo>
                                      <a:pt x="504" y="353"/>
                                      <a:pt x="504" y="353"/>
                                      <a:pt x="504" y="353"/>
                                    </a:cubicBezTo>
                                    <a:cubicBezTo>
                                      <a:pt x="504" y="350"/>
                                      <a:pt x="501" y="348"/>
                                      <a:pt x="499" y="348"/>
                                    </a:cubicBezTo>
                                    <a:close/>
                                    <a:moveTo>
                                      <a:pt x="453" y="380"/>
                                    </a:moveTo>
                                    <a:cubicBezTo>
                                      <a:pt x="454" y="378"/>
                                      <a:pt x="455" y="377"/>
                                      <a:pt x="456" y="375"/>
                                    </a:cubicBezTo>
                                    <a:cubicBezTo>
                                      <a:pt x="451" y="372"/>
                                      <a:pt x="445" y="370"/>
                                      <a:pt x="438" y="370"/>
                                    </a:cubicBezTo>
                                    <a:cubicBezTo>
                                      <a:pt x="431" y="370"/>
                                      <a:pt x="425" y="372"/>
                                      <a:pt x="420" y="375"/>
                                    </a:cubicBezTo>
                                    <a:cubicBezTo>
                                      <a:pt x="421" y="376"/>
                                      <a:pt x="422" y="378"/>
                                      <a:pt x="423" y="379"/>
                                    </a:cubicBezTo>
                                    <a:cubicBezTo>
                                      <a:pt x="427" y="377"/>
                                      <a:pt x="432" y="375"/>
                                      <a:pt x="438" y="375"/>
                                    </a:cubicBezTo>
                                    <a:cubicBezTo>
                                      <a:pt x="444" y="375"/>
                                      <a:pt x="449" y="377"/>
                                      <a:pt x="453" y="380"/>
                                    </a:cubicBezTo>
                                    <a:close/>
                                    <a:moveTo>
                                      <a:pt x="438" y="377"/>
                                    </a:moveTo>
                                    <a:cubicBezTo>
                                      <a:pt x="433" y="377"/>
                                      <a:pt x="428" y="378"/>
                                      <a:pt x="423" y="381"/>
                                    </a:cubicBezTo>
                                    <a:cubicBezTo>
                                      <a:pt x="424" y="383"/>
                                      <a:pt x="425" y="385"/>
                                      <a:pt x="426" y="387"/>
                                    </a:cubicBezTo>
                                    <a:cubicBezTo>
                                      <a:pt x="429" y="384"/>
                                      <a:pt x="433" y="383"/>
                                      <a:pt x="438" y="383"/>
                                    </a:cubicBezTo>
                                    <a:cubicBezTo>
                                      <a:pt x="442" y="383"/>
                                      <a:pt x="447" y="385"/>
                                      <a:pt x="450" y="387"/>
                                    </a:cubicBezTo>
                                    <a:cubicBezTo>
                                      <a:pt x="451" y="385"/>
                                      <a:pt x="452" y="383"/>
                                      <a:pt x="453" y="381"/>
                                    </a:cubicBezTo>
                                    <a:cubicBezTo>
                                      <a:pt x="448" y="378"/>
                                      <a:pt x="443" y="377"/>
                                      <a:pt x="438" y="377"/>
                                    </a:cubicBezTo>
                                    <a:close/>
                                    <a:moveTo>
                                      <a:pt x="457" y="374"/>
                                    </a:moveTo>
                                    <a:cubicBezTo>
                                      <a:pt x="458" y="372"/>
                                      <a:pt x="460" y="371"/>
                                      <a:pt x="461" y="369"/>
                                    </a:cubicBezTo>
                                    <a:cubicBezTo>
                                      <a:pt x="454" y="365"/>
                                      <a:pt x="446" y="362"/>
                                      <a:pt x="438" y="362"/>
                                    </a:cubicBezTo>
                                    <a:cubicBezTo>
                                      <a:pt x="429" y="362"/>
                                      <a:pt x="422" y="365"/>
                                      <a:pt x="415" y="369"/>
                                    </a:cubicBezTo>
                                    <a:cubicBezTo>
                                      <a:pt x="416" y="370"/>
                                      <a:pt x="418" y="372"/>
                                      <a:pt x="419" y="374"/>
                                    </a:cubicBezTo>
                                    <a:cubicBezTo>
                                      <a:pt x="424" y="370"/>
                                      <a:pt x="431" y="368"/>
                                      <a:pt x="438" y="368"/>
                                    </a:cubicBezTo>
                                    <a:cubicBezTo>
                                      <a:pt x="445" y="368"/>
                                      <a:pt x="452" y="370"/>
                                      <a:pt x="457" y="374"/>
                                    </a:cubicBezTo>
                                    <a:close/>
                                    <a:moveTo>
                                      <a:pt x="462" y="368"/>
                                    </a:moveTo>
                                    <a:cubicBezTo>
                                      <a:pt x="464" y="367"/>
                                      <a:pt x="465" y="365"/>
                                      <a:pt x="467" y="364"/>
                                    </a:cubicBezTo>
                                    <a:cubicBezTo>
                                      <a:pt x="459" y="358"/>
                                      <a:pt x="449" y="354"/>
                                      <a:pt x="438" y="354"/>
                                    </a:cubicBezTo>
                                    <a:cubicBezTo>
                                      <a:pt x="427" y="354"/>
                                      <a:pt x="417" y="358"/>
                                      <a:pt x="409" y="364"/>
                                    </a:cubicBezTo>
                                    <a:cubicBezTo>
                                      <a:pt x="411" y="365"/>
                                      <a:pt x="412" y="366"/>
                                      <a:pt x="414" y="368"/>
                                    </a:cubicBezTo>
                                    <a:cubicBezTo>
                                      <a:pt x="421" y="363"/>
                                      <a:pt x="429" y="361"/>
                                      <a:pt x="438" y="361"/>
                                    </a:cubicBezTo>
                                    <a:cubicBezTo>
                                      <a:pt x="447" y="361"/>
                                      <a:pt x="455" y="363"/>
                                      <a:pt x="462" y="368"/>
                                    </a:cubicBezTo>
                                    <a:close/>
                                    <a:moveTo>
                                      <a:pt x="407" y="353"/>
                                    </a:moveTo>
                                    <a:cubicBezTo>
                                      <a:pt x="407" y="356"/>
                                      <a:pt x="406" y="358"/>
                                      <a:pt x="405" y="361"/>
                                    </a:cubicBezTo>
                                    <a:cubicBezTo>
                                      <a:pt x="406" y="361"/>
                                      <a:pt x="407" y="362"/>
                                      <a:pt x="408" y="363"/>
                                    </a:cubicBezTo>
                                    <a:cubicBezTo>
                                      <a:pt x="409" y="362"/>
                                      <a:pt x="410" y="361"/>
                                      <a:pt x="411" y="360"/>
                                    </a:cubicBezTo>
                                    <a:cubicBezTo>
                                      <a:pt x="412" y="358"/>
                                      <a:pt x="412" y="355"/>
                                      <a:pt x="412" y="353"/>
                                    </a:cubicBezTo>
                                    <a:cubicBezTo>
                                      <a:pt x="412" y="343"/>
                                      <a:pt x="408" y="335"/>
                                      <a:pt x="402" y="328"/>
                                    </a:cubicBezTo>
                                    <a:cubicBezTo>
                                      <a:pt x="396" y="322"/>
                                      <a:pt x="387" y="318"/>
                                      <a:pt x="378" y="318"/>
                                    </a:cubicBezTo>
                                    <a:cubicBezTo>
                                      <a:pt x="368" y="318"/>
                                      <a:pt x="360" y="322"/>
                                      <a:pt x="354" y="328"/>
                                    </a:cubicBezTo>
                                    <a:cubicBezTo>
                                      <a:pt x="347" y="335"/>
                                      <a:pt x="344" y="343"/>
                                      <a:pt x="344" y="353"/>
                                    </a:cubicBezTo>
                                    <a:cubicBezTo>
                                      <a:pt x="344" y="356"/>
                                      <a:pt x="344" y="358"/>
                                      <a:pt x="345" y="361"/>
                                    </a:cubicBezTo>
                                    <a:cubicBezTo>
                                      <a:pt x="346" y="362"/>
                                      <a:pt x="346" y="362"/>
                                      <a:pt x="347" y="363"/>
                                    </a:cubicBezTo>
                                    <a:cubicBezTo>
                                      <a:pt x="348" y="362"/>
                                      <a:pt x="349" y="362"/>
                                      <a:pt x="350" y="361"/>
                                    </a:cubicBezTo>
                                    <a:cubicBezTo>
                                      <a:pt x="349" y="358"/>
                                      <a:pt x="349" y="356"/>
                                      <a:pt x="349" y="353"/>
                                    </a:cubicBezTo>
                                    <a:cubicBezTo>
                                      <a:pt x="349" y="337"/>
                                      <a:pt x="362" y="324"/>
                                      <a:pt x="378" y="324"/>
                                    </a:cubicBezTo>
                                    <a:cubicBezTo>
                                      <a:pt x="394" y="324"/>
                                      <a:pt x="407" y="337"/>
                                      <a:pt x="407" y="353"/>
                                    </a:cubicBezTo>
                                    <a:close/>
                                    <a:moveTo>
                                      <a:pt x="399" y="353"/>
                                    </a:moveTo>
                                    <a:cubicBezTo>
                                      <a:pt x="399" y="354"/>
                                      <a:pt x="399" y="356"/>
                                      <a:pt x="398" y="357"/>
                                    </a:cubicBezTo>
                                    <a:cubicBezTo>
                                      <a:pt x="400" y="358"/>
                                      <a:pt x="402" y="359"/>
                                      <a:pt x="404" y="360"/>
                                    </a:cubicBezTo>
                                    <a:cubicBezTo>
                                      <a:pt x="405" y="358"/>
                                      <a:pt x="405" y="355"/>
                                      <a:pt x="405" y="353"/>
                                    </a:cubicBezTo>
                                    <a:cubicBezTo>
                                      <a:pt x="405" y="345"/>
                                      <a:pt x="402" y="338"/>
                                      <a:pt x="397" y="333"/>
                                    </a:cubicBezTo>
                                    <a:cubicBezTo>
                                      <a:pt x="392" y="328"/>
                                      <a:pt x="385" y="325"/>
                                      <a:pt x="378" y="325"/>
                                    </a:cubicBezTo>
                                    <a:cubicBezTo>
                                      <a:pt x="370" y="325"/>
                                      <a:pt x="363" y="328"/>
                                      <a:pt x="359" y="333"/>
                                    </a:cubicBezTo>
                                    <a:cubicBezTo>
                                      <a:pt x="354" y="338"/>
                                      <a:pt x="351" y="345"/>
                                      <a:pt x="351" y="353"/>
                                    </a:cubicBezTo>
                                    <a:cubicBezTo>
                                      <a:pt x="351" y="355"/>
                                      <a:pt x="351" y="358"/>
                                      <a:pt x="352" y="360"/>
                                    </a:cubicBezTo>
                                    <a:cubicBezTo>
                                      <a:pt x="353" y="359"/>
                                      <a:pt x="355" y="358"/>
                                      <a:pt x="357" y="357"/>
                                    </a:cubicBezTo>
                                    <a:cubicBezTo>
                                      <a:pt x="357" y="356"/>
                                      <a:pt x="357" y="354"/>
                                      <a:pt x="357" y="353"/>
                                    </a:cubicBezTo>
                                    <a:cubicBezTo>
                                      <a:pt x="357" y="341"/>
                                      <a:pt x="366" y="332"/>
                                      <a:pt x="378" y="332"/>
                                    </a:cubicBezTo>
                                    <a:cubicBezTo>
                                      <a:pt x="389" y="332"/>
                                      <a:pt x="399" y="341"/>
                                      <a:pt x="399" y="353"/>
                                    </a:cubicBezTo>
                                    <a:close/>
                                    <a:moveTo>
                                      <a:pt x="391" y="353"/>
                                    </a:moveTo>
                                    <a:cubicBezTo>
                                      <a:pt x="391" y="353"/>
                                      <a:pt x="391" y="354"/>
                                      <a:pt x="391" y="355"/>
                                    </a:cubicBezTo>
                                    <a:cubicBezTo>
                                      <a:pt x="393" y="355"/>
                                      <a:pt x="395" y="356"/>
                                      <a:pt x="397" y="357"/>
                                    </a:cubicBezTo>
                                    <a:cubicBezTo>
                                      <a:pt x="397" y="355"/>
                                      <a:pt x="397" y="354"/>
                                      <a:pt x="397" y="353"/>
                                    </a:cubicBezTo>
                                    <a:cubicBezTo>
                                      <a:pt x="397" y="347"/>
                                      <a:pt x="395" y="342"/>
                                      <a:pt x="392" y="339"/>
                                    </a:cubicBezTo>
                                    <a:cubicBezTo>
                                      <a:pt x="388" y="335"/>
                                      <a:pt x="383" y="333"/>
                                      <a:pt x="378" y="333"/>
                                    </a:cubicBezTo>
                                    <a:cubicBezTo>
                                      <a:pt x="372" y="333"/>
                                      <a:pt x="368" y="335"/>
                                      <a:pt x="364" y="339"/>
                                    </a:cubicBezTo>
                                    <a:cubicBezTo>
                                      <a:pt x="360" y="342"/>
                                      <a:pt x="358" y="347"/>
                                      <a:pt x="358" y="353"/>
                                    </a:cubicBezTo>
                                    <a:cubicBezTo>
                                      <a:pt x="358" y="354"/>
                                      <a:pt x="358" y="355"/>
                                      <a:pt x="359" y="357"/>
                                    </a:cubicBezTo>
                                    <a:cubicBezTo>
                                      <a:pt x="361" y="356"/>
                                      <a:pt x="362" y="355"/>
                                      <a:pt x="364" y="355"/>
                                    </a:cubicBezTo>
                                    <a:cubicBezTo>
                                      <a:pt x="364" y="354"/>
                                      <a:pt x="364" y="353"/>
                                      <a:pt x="364" y="353"/>
                                    </a:cubicBezTo>
                                    <a:cubicBezTo>
                                      <a:pt x="364" y="345"/>
                                      <a:pt x="370" y="339"/>
                                      <a:pt x="378" y="339"/>
                                    </a:cubicBezTo>
                                    <a:cubicBezTo>
                                      <a:pt x="385" y="339"/>
                                      <a:pt x="391" y="345"/>
                                      <a:pt x="391" y="353"/>
                                    </a:cubicBezTo>
                                    <a:close/>
                                    <a:moveTo>
                                      <a:pt x="384" y="353"/>
                                    </a:moveTo>
                                    <a:cubicBezTo>
                                      <a:pt x="384" y="353"/>
                                      <a:pt x="384" y="353"/>
                                      <a:pt x="384" y="353"/>
                                    </a:cubicBezTo>
                                    <a:cubicBezTo>
                                      <a:pt x="386" y="354"/>
                                      <a:pt x="388" y="354"/>
                                      <a:pt x="390" y="354"/>
                                    </a:cubicBezTo>
                                    <a:cubicBezTo>
                                      <a:pt x="390" y="354"/>
                                      <a:pt x="390" y="353"/>
                                      <a:pt x="390" y="353"/>
                                    </a:cubicBezTo>
                                    <a:cubicBezTo>
                                      <a:pt x="390" y="346"/>
                                      <a:pt x="384" y="341"/>
                                      <a:pt x="378" y="341"/>
                                    </a:cubicBezTo>
                                    <a:cubicBezTo>
                                      <a:pt x="371" y="341"/>
                                      <a:pt x="366" y="346"/>
                                      <a:pt x="366" y="353"/>
                                    </a:cubicBezTo>
                                    <a:cubicBezTo>
                                      <a:pt x="366" y="353"/>
                                      <a:pt x="366" y="354"/>
                                      <a:pt x="366" y="354"/>
                                    </a:cubicBezTo>
                                    <a:cubicBezTo>
                                      <a:pt x="368" y="354"/>
                                      <a:pt x="369" y="354"/>
                                      <a:pt x="371" y="353"/>
                                    </a:cubicBezTo>
                                    <a:cubicBezTo>
                                      <a:pt x="371" y="353"/>
                                      <a:pt x="371" y="353"/>
                                      <a:pt x="371" y="353"/>
                                    </a:cubicBezTo>
                                    <a:cubicBezTo>
                                      <a:pt x="371" y="349"/>
                                      <a:pt x="374" y="346"/>
                                      <a:pt x="378" y="346"/>
                                    </a:cubicBezTo>
                                    <a:cubicBezTo>
                                      <a:pt x="381" y="346"/>
                                      <a:pt x="384" y="349"/>
                                      <a:pt x="384" y="353"/>
                                    </a:cubicBezTo>
                                    <a:close/>
                                    <a:moveTo>
                                      <a:pt x="378" y="348"/>
                                    </a:moveTo>
                                    <a:cubicBezTo>
                                      <a:pt x="375" y="348"/>
                                      <a:pt x="373" y="350"/>
                                      <a:pt x="373" y="353"/>
                                    </a:cubicBezTo>
                                    <a:cubicBezTo>
                                      <a:pt x="373" y="353"/>
                                      <a:pt x="373" y="353"/>
                                      <a:pt x="373" y="353"/>
                                    </a:cubicBezTo>
                                    <a:cubicBezTo>
                                      <a:pt x="374" y="353"/>
                                      <a:pt x="376" y="353"/>
                                      <a:pt x="378" y="353"/>
                                    </a:cubicBezTo>
                                    <a:cubicBezTo>
                                      <a:pt x="379" y="353"/>
                                      <a:pt x="381" y="353"/>
                                      <a:pt x="383" y="353"/>
                                    </a:cubicBezTo>
                                    <a:cubicBezTo>
                                      <a:pt x="383" y="353"/>
                                      <a:pt x="383" y="353"/>
                                      <a:pt x="383" y="353"/>
                                    </a:cubicBezTo>
                                    <a:cubicBezTo>
                                      <a:pt x="383" y="350"/>
                                      <a:pt x="381" y="348"/>
                                      <a:pt x="378" y="348"/>
                                    </a:cubicBezTo>
                                    <a:close/>
                                    <a:moveTo>
                                      <a:pt x="333" y="380"/>
                                    </a:moveTo>
                                    <a:cubicBezTo>
                                      <a:pt x="333" y="378"/>
                                      <a:pt x="334" y="377"/>
                                      <a:pt x="335" y="375"/>
                                    </a:cubicBezTo>
                                    <a:cubicBezTo>
                                      <a:pt x="330" y="372"/>
                                      <a:pt x="324" y="370"/>
                                      <a:pt x="317" y="370"/>
                                    </a:cubicBezTo>
                                    <a:cubicBezTo>
                                      <a:pt x="310" y="370"/>
                                      <a:pt x="304" y="372"/>
                                      <a:pt x="298" y="375"/>
                                    </a:cubicBezTo>
                                    <a:cubicBezTo>
                                      <a:pt x="299" y="377"/>
                                      <a:pt x="300" y="378"/>
                                      <a:pt x="301" y="380"/>
                                    </a:cubicBezTo>
                                    <a:cubicBezTo>
                                      <a:pt x="306" y="377"/>
                                      <a:pt x="311" y="375"/>
                                      <a:pt x="317" y="375"/>
                                    </a:cubicBezTo>
                                    <a:cubicBezTo>
                                      <a:pt x="323" y="375"/>
                                      <a:pt x="328" y="377"/>
                                      <a:pt x="333" y="380"/>
                                    </a:cubicBezTo>
                                    <a:close/>
                                    <a:moveTo>
                                      <a:pt x="317" y="377"/>
                                    </a:moveTo>
                                    <a:cubicBezTo>
                                      <a:pt x="311" y="377"/>
                                      <a:pt x="306" y="379"/>
                                      <a:pt x="302" y="381"/>
                                    </a:cubicBezTo>
                                    <a:cubicBezTo>
                                      <a:pt x="303" y="383"/>
                                      <a:pt x="304" y="385"/>
                                      <a:pt x="304" y="387"/>
                                    </a:cubicBezTo>
                                    <a:cubicBezTo>
                                      <a:pt x="308" y="385"/>
                                      <a:pt x="312" y="383"/>
                                      <a:pt x="317" y="383"/>
                                    </a:cubicBezTo>
                                    <a:cubicBezTo>
                                      <a:pt x="322" y="383"/>
                                      <a:pt x="326" y="385"/>
                                      <a:pt x="329" y="387"/>
                                    </a:cubicBezTo>
                                    <a:cubicBezTo>
                                      <a:pt x="330" y="385"/>
                                      <a:pt x="331" y="383"/>
                                      <a:pt x="332" y="381"/>
                                    </a:cubicBezTo>
                                    <a:cubicBezTo>
                                      <a:pt x="328" y="378"/>
                                      <a:pt x="322" y="377"/>
                                      <a:pt x="317" y="377"/>
                                    </a:cubicBezTo>
                                    <a:close/>
                                    <a:moveTo>
                                      <a:pt x="336" y="374"/>
                                    </a:moveTo>
                                    <a:cubicBezTo>
                                      <a:pt x="338" y="372"/>
                                      <a:pt x="339" y="371"/>
                                      <a:pt x="340" y="369"/>
                                    </a:cubicBezTo>
                                    <a:cubicBezTo>
                                      <a:pt x="334" y="365"/>
                                      <a:pt x="326" y="362"/>
                                      <a:pt x="317" y="362"/>
                                    </a:cubicBezTo>
                                    <a:cubicBezTo>
                                      <a:pt x="308" y="362"/>
                                      <a:pt x="300" y="365"/>
                                      <a:pt x="293" y="369"/>
                                    </a:cubicBezTo>
                                    <a:cubicBezTo>
                                      <a:pt x="295" y="371"/>
                                      <a:pt x="296" y="372"/>
                                      <a:pt x="297" y="374"/>
                                    </a:cubicBezTo>
                                    <a:cubicBezTo>
                                      <a:pt x="303" y="370"/>
                                      <a:pt x="310" y="368"/>
                                      <a:pt x="317" y="368"/>
                                    </a:cubicBezTo>
                                    <a:cubicBezTo>
                                      <a:pt x="324" y="368"/>
                                      <a:pt x="331" y="370"/>
                                      <a:pt x="336" y="374"/>
                                    </a:cubicBezTo>
                                    <a:close/>
                                    <a:moveTo>
                                      <a:pt x="341" y="368"/>
                                    </a:moveTo>
                                    <a:cubicBezTo>
                                      <a:pt x="343" y="367"/>
                                      <a:pt x="344" y="365"/>
                                      <a:pt x="346" y="364"/>
                                    </a:cubicBezTo>
                                    <a:cubicBezTo>
                                      <a:pt x="338" y="358"/>
                                      <a:pt x="328" y="354"/>
                                      <a:pt x="317" y="354"/>
                                    </a:cubicBezTo>
                                    <a:cubicBezTo>
                                      <a:pt x="306" y="354"/>
                                      <a:pt x="296" y="358"/>
                                      <a:pt x="288" y="364"/>
                                    </a:cubicBezTo>
                                    <a:cubicBezTo>
                                      <a:pt x="289" y="365"/>
                                      <a:pt x="291" y="367"/>
                                      <a:pt x="292" y="368"/>
                                    </a:cubicBezTo>
                                    <a:cubicBezTo>
                                      <a:pt x="299" y="363"/>
                                      <a:pt x="308" y="361"/>
                                      <a:pt x="317" y="361"/>
                                    </a:cubicBezTo>
                                    <a:cubicBezTo>
                                      <a:pt x="326" y="361"/>
                                      <a:pt x="334" y="363"/>
                                      <a:pt x="341" y="368"/>
                                    </a:cubicBezTo>
                                    <a:close/>
                                    <a:moveTo>
                                      <a:pt x="302" y="125"/>
                                    </a:moveTo>
                                    <a:cubicBezTo>
                                      <a:pt x="303" y="126"/>
                                      <a:pt x="304" y="128"/>
                                      <a:pt x="304" y="130"/>
                                    </a:cubicBezTo>
                                    <a:cubicBezTo>
                                      <a:pt x="308" y="128"/>
                                      <a:pt x="312" y="126"/>
                                      <a:pt x="317" y="126"/>
                                    </a:cubicBezTo>
                                    <a:cubicBezTo>
                                      <a:pt x="322" y="126"/>
                                      <a:pt x="326" y="128"/>
                                      <a:pt x="329" y="130"/>
                                    </a:cubicBezTo>
                                    <a:cubicBezTo>
                                      <a:pt x="330" y="128"/>
                                      <a:pt x="331" y="126"/>
                                      <a:pt x="332" y="124"/>
                                    </a:cubicBezTo>
                                    <a:cubicBezTo>
                                      <a:pt x="328" y="122"/>
                                      <a:pt x="322" y="120"/>
                                      <a:pt x="317" y="120"/>
                                    </a:cubicBezTo>
                                    <a:cubicBezTo>
                                      <a:pt x="311" y="120"/>
                                      <a:pt x="306" y="122"/>
                                      <a:pt x="302" y="125"/>
                                    </a:cubicBezTo>
                                    <a:close/>
                                    <a:moveTo>
                                      <a:pt x="317" y="118"/>
                                    </a:moveTo>
                                    <a:cubicBezTo>
                                      <a:pt x="323" y="118"/>
                                      <a:pt x="328" y="120"/>
                                      <a:pt x="333" y="123"/>
                                    </a:cubicBezTo>
                                    <a:cubicBezTo>
                                      <a:pt x="333" y="121"/>
                                      <a:pt x="334" y="120"/>
                                      <a:pt x="335" y="118"/>
                                    </a:cubicBezTo>
                                    <a:cubicBezTo>
                                      <a:pt x="330" y="115"/>
                                      <a:pt x="324" y="113"/>
                                      <a:pt x="317" y="113"/>
                                    </a:cubicBezTo>
                                    <a:cubicBezTo>
                                      <a:pt x="310" y="113"/>
                                      <a:pt x="304" y="115"/>
                                      <a:pt x="298" y="118"/>
                                    </a:cubicBezTo>
                                    <a:cubicBezTo>
                                      <a:pt x="299" y="120"/>
                                      <a:pt x="300" y="121"/>
                                      <a:pt x="301" y="123"/>
                                    </a:cubicBezTo>
                                    <a:cubicBezTo>
                                      <a:pt x="306" y="120"/>
                                      <a:pt x="311" y="118"/>
                                      <a:pt x="317" y="118"/>
                                    </a:cubicBezTo>
                                    <a:close/>
                                    <a:moveTo>
                                      <a:pt x="305" y="132"/>
                                    </a:moveTo>
                                    <a:cubicBezTo>
                                      <a:pt x="305" y="134"/>
                                      <a:pt x="306" y="136"/>
                                      <a:pt x="306" y="139"/>
                                    </a:cubicBezTo>
                                    <a:cubicBezTo>
                                      <a:pt x="309" y="136"/>
                                      <a:pt x="313" y="134"/>
                                      <a:pt x="317" y="134"/>
                                    </a:cubicBezTo>
                                    <a:cubicBezTo>
                                      <a:pt x="321" y="134"/>
                                      <a:pt x="325" y="136"/>
                                      <a:pt x="327" y="139"/>
                                    </a:cubicBezTo>
                                    <a:cubicBezTo>
                                      <a:pt x="328" y="136"/>
                                      <a:pt x="328" y="134"/>
                                      <a:pt x="329" y="132"/>
                                    </a:cubicBezTo>
                                    <a:cubicBezTo>
                                      <a:pt x="326" y="129"/>
                                      <a:pt x="321" y="128"/>
                                      <a:pt x="317" y="128"/>
                                    </a:cubicBezTo>
                                    <a:cubicBezTo>
                                      <a:pt x="312" y="128"/>
                                      <a:pt x="308" y="129"/>
                                      <a:pt x="305" y="132"/>
                                    </a:cubicBezTo>
                                    <a:close/>
                                    <a:moveTo>
                                      <a:pt x="327" y="147"/>
                                    </a:moveTo>
                                    <a:cubicBezTo>
                                      <a:pt x="327" y="145"/>
                                      <a:pt x="327" y="143"/>
                                      <a:pt x="327" y="141"/>
                                    </a:cubicBezTo>
                                    <a:cubicBezTo>
                                      <a:pt x="325" y="137"/>
                                      <a:pt x="321" y="135"/>
                                      <a:pt x="317" y="135"/>
                                    </a:cubicBezTo>
                                    <a:cubicBezTo>
                                      <a:pt x="313" y="135"/>
                                      <a:pt x="309" y="138"/>
                                      <a:pt x="307" y="141"/>
                                    </a:cubicBezTo>
                                    <a:cubicBezTo>
                                      <a:pt x="307" y="143"/>
                                      <a:pt x="307" y="145"/>
                                      <a:pt x="307" y="147"/>
                                    </a:cubicBezTo>
                                    <a:cubicBezTo>
                                      <a:pt x="307" y="148"/>
                                      <a:pt x="307" y="148"/>
                                      <a:pt x="307" y="148"/>
                                    </a:cubicBezTo>
                                    <a:cubicBezTo>
                                      <a:pt x="308" y="148"/>
                                      <a:pt x="309" y="148"/>
                                      <a:pt x="310" y="148"/>
                                    </a:cubicBezTo>
                                    <a:cubicBezTo>
                                      <a:pt x="310" y="148"/>
                                      <a:pt x="310" y="147"/>
                                      <a:pt x="310" y="147"/>
                                    </a:cubicBezTo>
                                    <a:cubicBezTo>
                                      <a:pt x="310" y="143"/>
                                      <a:pt x="313" y="140"/>
                                      <a:pt x="317" y="140"/>
                                    </a:cubicBezTo>
                                    <a:cubicBezTo>
                                      <a:pt x="321" y="140"/>
                                      <a:pt x="324" y="143"/>
                                      <a:pt x="324" y="147"/>
                                    </a:cubicBezTo>
                                    <a:cubicBezTo>
                                      <a:pt x="324" y="147"/>
                                      <a:pt x="324" y="148"/>
                                      <a:pt x="324" y="148"/>
                                    </a:cubicBezTo>
                                    <a:cubicBezTo>
                                      <a:pt x="325" y="148"/>
                                      <a:pt x="326" y="148"/>
                                      <a:pt x="327" y="148"/>
                                    </a:cubicBezTo>
                                    <a:cubicBezTo>
                                      <a:pt x="327" y="148"/>
                                      <a:pt x="327" y="148"/>
                                      <a:pt x="327" y="147"/>
                                    </a:cubicBezTo>
                                    <a:close/>
                                    <a:moveTo>
                                      <a:pt x="317" y="142"/>
                                    </a:moveTo>
                                    <a:cubicBezTo>
                                      <a:pt x="314" y="142"/>
                                      <a:pt x="312" y="144"/>
                                      <a:pt x="312" y="147"/>
                                    </a:cubicBezTo>
                                    <a:cubicBezTo>
                                      <a:pt x="312" y="147"/>
                                      <a:pt x="312" y="147"/>
                                      <a:pt x="312" y="148"/>
                                    </a:cubicBezTo>
                                    <a:cubicBezTo>
                                      <a:pt x="314" y="147"/>
                                      <a:pt x="315" y="147"/>
                                      <a:pt x="317" y="147"/>
                                    </a:cubicBezTo>
                                    <a:cubicBezTo>
                                      <a:pt x="319" y="147"/>
                                      <a:pt x="320" y="147"/>
                                      <a:pt x="322" y="148"/>
                                    </a:cubicBezTo>
                                    <a:cubicBezTo>
                                      <a:pt x="322" y="147"/>
                                      <a:pt x="322" y="147"/>
                                      <a:pt x="322" y="147"/>
                                    </a:cubicBezTo>
                                    <a:cubicBezTo>
                                      <a:pt x="322" y="144"/>
                                      <a:pt x="320" y="142"/>
                                      <a:pt x="317" y="142"/>
                                    </a:cubicBezTo>
                                    <a:close/>
                                    <a:moveTo>
                                      <a:pt x="288" y="158"/>
                                    </a:moveTo>
                                    <a:cubicBezTo>
                                      <a:pt x="289" y="160"/>
                                      <a:pt x="291" y="161"/>
                                      <a:pt x="292" y="163"/>
                                    </a:cubicBezTo>
                                    <a:cubicBezTo>
                                      <a:pt x="299" y="158"/>
                                      <a:pt x="308" y="155"/>
                                      <a:pt x="317" y="155"/>
                                    </a:cubicBezTo>
                                    <a:cubicBezTo>
                                      <a:pt x="326" y="155"/>
                                      <a:pt x="334" y="158"/>
                                      <a:pt x="341" y="163"/>
                                    </a:cubicBezTo>
                                    <a:cubicBezTo>
                                      <a:pt x="343" y="161"/>
                                      <a:pt x="344" y="160"/>
                                      <a:pt x="346" y="158"/>
                                    </a:cubicBezTo>
                                    <a:cubicBezTo>
                                      <a:pt x="338" y="152"/>
                                      <a:pt x="328" y="149"/>
                                      <a:pt x="317" y="149"/>
                                    </a:cubicBezTo>
                                    <a:cubicBezTo>
                                      <a:pt x="306" y="149"/>
                                      <a:pt x="296" y="152"/>
                                      <a:pt x="288" y="158"/>
                                    </a:cubicBezTo>
                                    <a:close/>
                                    <a:moveTo>
                                      <a:pt x="423" y="124"/>
                                    </a:moveTo>
                                    <a:cubicBezTo>
                                      <a:pt x="424" y="126"/>
                                      <a:pt x="425" y="128"/>
                                      <a:pt x="426" y="130"/>
                                    </a:cubicBezTo>
                                    <a:cubicBezTo>
                                      <a:pt x="429" y="127"/>
                                      <a:pt x="433" y="126"/>
                                      <a:pt x="438" y="126"/>
                                    </a:cubicBezTo>
                                    <a:cubicBezTo>
                                      <a:pt x="442" y="126"/>
                                      <a:pt x="447" y="128"/>
                                      <a:pt x="450" y="130"/>
                                    </a:cubicBezTo>
                                    <a:cubicBezTo>
                                      <a:pt x="451" y="128"/>
                                      <a:pt x="452" y="126"/>
                                      <a:pt x="453" y="124"/>
                                    </a:cubicBezTo>
                                    <a:cubicBezTo>
                                      <a:pt x="448" y="122"/>
                                      <a:pt x="443" y="120"/>
                                      <a:pt x="438" y="120"/>
                                    </a:cubicBezTo>
                                    <a:cubicBezTo>
                                      <a:pt x="433" y="120"/>
                                      <a:pt x="428" y="121"/>
                                      <a:pt x="423" y="124"/>
                                    </a:cubicBezTo>
                                    <a:close/>
                                    <a:moveTo>
                                      <a:pt x="438" y="118"/>
                                    </a:moveTo>
                                    <a:cubicBezTo>
                                      <a:pt x="444" y="118"/>
                                      <a:pt x="449" y="120"/>
                                      <a:pt x="453" y="123"/>
                                    </a:cubicBezTo>
                                    <a:cubicBezTo>
                                      <a:pt x="454" y="121"/>
                                      <a:pt x="455" y="120"/>
                                      <a:pt x="456" y="118"/>
                                    </a:cubicBezTo>
                                    <a:cubicBezTo>
                                      <a:pt x="451" y="115"/>
                                      <a:pt x="445" y="113"/>
                                      <a:pt x="438" y="113"/>
                                    </a:cubicBezTo>
                                    <a:cubicBezTo>
                                      <a:pt x="431" y="113"/>
                                      <a:pt x="425" y="115"/>
                                      <a:pt x="420" y="118"/>
                                    </a:cubicBezTo>
                                    <a:cubicBezTo>
                                      <a:pt x="421" y="119"/>
                                      <a:pt x="422" y="121"/>
                                      <a:pt x="423" y="123"/>
                                    </a:cubicBezTo>
                                    <a:cubicBezTo>
                                      <a:pt x="427" y="120"/>
                                      <a:pt x="432" y="118"/>
                                      <a:pt x="438" y="118"/>
                                    </a:cubicBezTo>
                                    <a:close/>
                                    <a:moveTo>
                                      <a:pt x="426" y="131"/>
                                    </a:moveTo>
                                    <a:cubicBezTo>
                                      <a:pt x="427" y="133"/>
                                      <a:pt x="428" y="135"/>
                                      <a:pt x="428" y="138"/>
                                    </a:cubicBezTo>
                                    <a:cubicBezTo>
                                      <a:pt x="431" y="135"/>
                                      <a:pt x="434" y="134"/>
                                      <a:pt x="438" y="134"/>
                                    </a:cubicBezTo>
                                    <a:cubicBezTo>
                                      <a:pt x="442" y="134"/>
                                      <a:pt x="446" y="136"/>
                                      <a:pt x="448" y="139"/>
                                    </a:cubicBezTo>
                                    <a:cubicBezTo>
                                      <a:pt x="449" y="136"/>
                                      <a:pt x="449" y="134"/>
                                      <a:pt x="450" y="132"/>
                                    </a:cubicBezTo>
                                    <a:cubicBezTo>
                                      <a:pt x="446" y="129"/>
                                      <a:pt x="442" y="128"/>
                                      <a:pt x="438" y="128"/>
                                    </a:cubicBezTo>
                                    <a:cubicBezTo>
                                      <a:pt x="434" y="128"/>
                                      <a:pt x="430" y="129"/>
                                      <a:pt x="426" y="131"/>
                                    </a:cubicBezTo>
                                    <a:close/>
                                    <a:moveTo>
                                      <a:pt x="447" y="147"/>
                                    </a:moveTo>
                                    <a:cubicBezTo>
                                      <a:pt x="447" y="145"/>
                                      <a:pt x="448" y="143"/>
                                      <a:pt x="448" y="141"/>
                                    </a:cubicBezTo>
                                    <a:cubicBezTo>
                                      <a:pt x="446" y="137"/>
                                      <a:pt x="442" y="135"/>
                                      <a:pt x="438" y="135"/>
                                    </a:cubicBezTo>
                                    <a:cubicBezTo>
                                      <a:pt x="434" y="135"/>
                                      <a:pt x="431" y="137"/>
                                      <a:pt x="428" y="140"/>
                                    </a:cubicBezTo>
                                    <a:cubicBezTo>
                                      <a:pt x="429" y="142"/>
                                      <a:pt x="429" y="145"/>
                                      <a:pt x="429" y="147"/>
                                    </a:cubicBezTo>
                                    <a:cubicBezTo>
                                      <a:pt x="429" y="147"/>
                                      <a:pt x="429" y="148"/>
                                      <a:pt x="429" y="148"/>
                                    </a:cubicBezTo>
                                    <a:cubicBezTo>
                                      <a:pt x="430" y="148"/>
                                      <a:pt x="430" y="148"/>
                                      <a:pt x="431" y="148"/>
                                    </a:cubicBezTo>
                                    <a:cubicBezTo>
                                      <a:pt x="431" y="148"/>
                                      <a:pt x="431" y="147"/>
                                      <a:pt x="431" y="147"/>
                                    </a:cubicBezTo>
                                    <a:cubicBezTo>
                                      <a:pt x="431" y="143"/>
                                      <a:pt x="434" y="140"/>
                                      <a:pt x="438" y="140"/>
                                    </a:cubicBezTo>
                                    <a:cubicBezTo>
                                      <a:pt x="441" y="140"/>
                                      <a:pt x="444" y="143"/>
                                      <a:pt x="444" y="147"/>
                                    </a:cubicBezTo>
                                    <a:cubicBezTo>
                                      <a:pt x="444" y="147"/>
                                      <a:pt x="444" y="148"/>
                                      <a:pt x="444" y="148"/>
                                    </a:cubicBezTo>
                                    <a:cubicBezTo>
                                      <a:pt x="445" y="148"/>
                                      <a:pt x="446" y="148"/>
                                      <a:pt x="447" y="148"/>
                                    </a:cubicBezTo>
                                    <a:cubicBezTo>
                                      <a:pt x="447" y="148"/>
                                      <a:pt x="447" y="148"/>
                                      <a:pt x="447" y="147"/>
                                    </a:cubicBezTo>
                                    <a:close/>
                                    <a:moveTo>
                                      <a:pt x="438" y="142"/>
                                    </a:moveTo>
                                    <a:cubicBezTo>
                                      <a:pt x="435" y="142"/>
                                      <a:pt x="433" y="144"/>
                                      <a:pt x="433" y="147"/>
                                    </a:cubicBezTo>
                                    <a:cubicBezTo>
                                      <a:pt x="433" y="147"/>
                                      <a:pt x="433" y="147"/>
                                      <a:pt x="433" y="148"/>
                                    </a:cubicBezTo>
                                    <a:cubicBezTo>
                                      <a:pt x="434" y="147"/>
                                      <a:pt x="436" y="147"/>
                                      <a:pt x="438" y="147"/>
                                    </a:cubicBezTo>
                                    <a:cubicBezTo>
                                      <a:pt x="439" y="147"/>
                                      <a:pt x="441" y="147"/>
                                      <a:pt x="443" y="148"/>
                                    </a:cubicBezTo>
                                    <a:cubicBezTo>
                                      <a:pt x="443" y="147"/>
                                      <a:pt x="443" y="147"/>
                                      <a:pt x="443" y="147"/>
                                    </a:cubicBezTo>
                                    <a:cubicBezTo>
                                      <a:pt x="443" y="144"/>
                                      <a:pt x="441" y="142"/>
                                      <a:pt x="438" y="142"/>
                                    </a:cubicBezTo>
                                    <a:close/>
                                    <a:moveTo>
                                      <a:pt x="409" y="158"/>
                                    </a:moveTo>
                                    <a:cubicBezTo>
                                      <a:pt x="411" y="159"/>
                                      <a:pt x="412" y="161"/>
                                      <a:pt x="414" y="162"/>
                                    </a:cubicBezTo>
                                    <a:cubicBezTo>
                                      <a:pt x="421" y="158"/>
                                      <a:pt x="429" y="155"/>
                                      <a:pt x="438" y="155"/>
                                    </a:cubicBezTo>
                                    <a:cubicBezTo>
                                      <a:pt x="447" y="155"/>
                                      <a:pt x="455" y="158"/>
                                      <a:pt x="462" y="163"/>
                                    </a:cubicBezTo>
                                    <a:cubicBezTo>
                                      <a:pt x="464" y="161"/>
                                      <a:pt x="465" y="160"/>
                                      <a:pt x="467" y="158"/>
                                    </a:cubicBezTo>
                                    <a:cubicBezTo>
                                      <a:pt x="459" y="152"/>
                                      <a:pt x="449" y="149"/>
                                      <a:pt x="438" y="149"/>
                                    </a:cubicBezTo>
                                    <a:cubicBezTo>
                                      <a:pt x="427" y="149"/>
                                      <a:pt x="417" y="152"/>
                                      <a:pt x="409" y="158"/>
                                    </a:cubicBezTo>
                                    <a:close/>
                                    <a:moveTo>
                                      <a:pt x="545" y="125"/>
                                    </a:moveTo>
                                    <a:cubicBezTo>
                                      <a:pt x="546" y="127"/>
                                      <a:pt x="546" y="128"/>
                                      <a:pt x="547" y="130"/>
                                    </a:cubicBezTo>
                                    <a:cubicBezTo>
                                      <a:pt x="551" y="128"/>
                                      <a:pt x="555" y="126"/>
                                      <a:pt x="560" y="126"/>
                                    </a:cubicBezTo>
                                    <a:cubicBezTo>
                                      <a:pt x="565" y="126"/>
                                      <a:pt x="569" y="128"/>
                                      <a:pt x="572" y="130"/>
                                    </a:cubicBezTo>
                                    <a:cubicBezTo>
                                      <a:pt x="573" y="128"/>
                                      <a:pt x="574" y="126"/>
                                      <a:pt x="575" y="124"/>
                                    </a:cubicBezTo>
                                    <a:cubicBezTo>
                                      <a:pt x="571" y="122"/>
                                      <a:pt x="565" y="120"/>
                                      <a:pt x="560" y="120"/>
                                    </a:cubicBezTo>
                                    <a:cubicBezTo>
                                      <a:pt x="554" y="120"/>
                                      <a:pt x="549" y="122"/>
                                      <a:pt x="545" y="125"/>
                                    </a:cubicBezTo>
                                    <a:close/>
                                    <a:moveTo>
                                      <a:pt x="560" y="118"/>
                                    </a:moveTo>
                                    <a:cubicBezTo>
                                      <a:pt x="566" y="118"/>
                                      <a:pt x="571" y="120"/>
                                      <a:pt x="576" y="123"/>
                                    </a:cubicBezTo>
                                    <a:cubicBezTo>
                                      <a:pt x="577" y="121"/>
                                      <a:pt x="577" y="120"/>
                                      <a:pt x="578" y="118"/>
                                    </a:cubicBezTo>
                                    <a:cubicBezTo>
                                      <a:pt x="573" y="115"/>
                                      <a:pt x="567" y="113"/>
                                      <a:pt x="560" y="113"/>
                                    </a:cubicBezTo>
                                    <a:cubicBezTo>
                                      <a:pt x="553" y="113"/>
                                      <a:pt x="547" y="115"/>
                                      <a:pt x="541" y="119"/>
                                    </a:cubicBezTo>
                                    <a:cubicBezTo>
                                      <a:pt x="542" y="120"/>
                                      <a:pt x="543" y="122"/>
                                      <a:pt x="544" y="123"/>
                                    </a:cubicBezTo>
                                    <a:cubicBezTo>
                                      <a:pt x="549" y="120"/>
                                      <a:pt x="554" y="118"/>
                                      <a:pt x="560" y="118"/>
                                    </a:cubicBezTo>
                                    <a:close/>
                                    <a:moveTo>
                                      <a:pt x="548" y="132"/>
                                    </a:moveTo>
                                    <a:cubicBezTo>
                                      <a:pt x="548" y="134"/>
                                      <a:pt x="549" y="137"/>
                                      <a:pt x="549" y="139"/>
                                    </a:cubicBezTo>
                                    <a:cubicBezTo>
                                      <a:pt x="549" y="139"/>
                                      <a:pt x="549" y="139"/>
                                      <a:pt x="549" y="139"/>
                                    </a:cubicBezTo>
                                    <a:cubicBezTo>
                                      <a:pt x="552" y="136"/>
                                      <a:pt x="556" y="134"/>
                                      <a:pt x="560" y="134"/>
                                    </a:cubicBezTo>
                                    <a:cubicBezTo>
                                      <a:pt x="564" y="134"/>
                                      <a:pt x="568" y="136"/>
                                      <a:pt x="570" y="139"/>
                                    </a:cubicBezTo>
                                    <a:cubicBezTo>
                                      <a:pt x="571" y="136"/>
                                      <a:pt x="571" y="134"/>
                                      <a:pt x="572" y="132"/>
                                    </a:cubicBezTo>
                                    <a:cubicBezTo>
                                      <a:pt x="569" y="129"/>
                                      <a:pt x="564" y="128"/>
                                      <a:pt x="560" y="128"/>
                                    </a:cubicBezTo>
                                    <a:cubicBezTo>
                                      <a:pt x="555" y="128"/>
                                      <a:pt x="551" y="129"/>
                                      <a:pt x="548" y="132"/>
                                    </a:cubicBezTo>
                                    <a:close/>
                                    <a:moveTo>
                                      <a:pt x="570" y="147"/>
                                    </a:moveTo>
                                    <a:cubicBezTo>
                                      <a:pt x="570" y="145"/>
                                      <a:pt x="570" y="143"/>
                                      <a:pt x="570" y="141"/>
                                    </a:cubicBezTo>
                                    <a:cubicBezTo>
                                      <a:pt x="568" y="137"/>
                                      <a:pt x="564" y="135"/>
                                      <a:pt x="560" y="135"/>
                                    </a:cubicBezTo>
                                    <a:cubicBezTo>
                                      <a:pt x="555" y="135"/>
                                      <a:pt x="552" y="138"/>
                                      <a:pt x="550" y="141"/>
                                    </a:cubicBezTo>
                                    <a:cubicBezTo>
                                      <a:pt x="549" y="141"/>
                                      <a:pt x="549" y="141"/>
                                      <a:pt x="549" y="140"/>
                                    </a:cubicBezTo>
                                    <a:cubicBezTo>
                                      <a:pt x="550" y="142"/>
                                      <a:pt x="550" y="145"/>
                                      <a:pt x="550" y="147"/>
                                    </a:cubicBezTo>
                                    <a:cubicBezTo>
                                      <a:pt x="550" y="148"/>
                                      <a:pt x="550" y="148"/>
                                      <a:pt x="550" y="148"/>
                                    </a:cubicBezTo>
                                    <a:cubicBezTo>
                                      <a:pt x="551" y="148"/>
                                      <a:pt x="552" y="148"/>
                                      <a:pt x="553" y="148"/>
                                    </a:cubicBezTo>
                                    <a:cubicBezTo>
                                      <a:pt x="553" y="148"/>
                                      <a:pt x="553" y="147"/>
                                      <a:pt x="553" y="147"/>
                                    </a:cubicBezTo>
                                    <a:cubicBezTo>
                                      <a:pt x="553" y="143"/>
                                      <a:pt x="556" y="140"/>
                                      <a:pt x="560" y="140"/>
                                    </a:cubicBezTo>
                                    <a:cubicBezTo>
                                      <a:pt x="564" y="140"/>
                                      <a:pt x="567" y="143"/>
                                      <a:pt x="567" y="147"/>
                                    </a:cubicBezTo>
                                    <a:cubicBezTo>
                                      <a:pt x="567" y="147"/>
                                      <a:pt x="567" y="148"/>
                                      <a:pt x="567" y="148"/>
                                    </a:cubicBezTo>
                                    <a:cubicBezTo>
                                      <a:pt x="568" y="148"/>
                                      <a:pt x="569" y="148"/>
                                      <a:pt x="570" y="148"/>
                                    </a:cubicBezTo>
                                    <a:cubicBezTo>
                                      <a:pt x="570" y="148"/>
                                      <a:pt x="570" y="148"/>
                                      <a:pt x="570" y="147"/>
                                    </a:cubicBezTo>
                                    <a:close/>
                                    <a:moveTo>
                                      <a:pt x="560" y="142"/>
                                    </a:moveTo>
                                    <a:cubicBezTo>
                                      <a:pt x="557" y="142"/>
                                      <a:pt x="555" y="144"/>
                                      <a:pt x="555" y="147"/>
                                    </a:cubicBezTo>
                                    <a:cubicBezTo>
                                      <a:pt x="555" y="147"/>
                                      <a:pt x="555" y="147"/>
                                      <a:pt x="555" y="148"/>
                                    </a:cubicBezTo>
                                    <a:cubicBezTo>
                                      <a:pt x="557" y="147"/>
                                      <a:pt x="558" y="147"/>
                                      <a:pt x="560" y="147"/>
                                    </a:cubicBezTo>
                                    <a:cubicBezTo>
                                      <a:pt x="562" y="147"/>
                                      <a:pt x="563" y="147"/>
                                      <a:pt x="565" y="148"/>
                                    </a:cubicBezTo>
                                    <a:cubicBezTo>
                                      <a:pt x="565" y="147"/>
                                      <a:pt x="565" y="147"/>
                                      <a:pt x="565" y="147"/>
                                    </a:cubicBezTo>
                                    <a:cubicBezTo>
                                      <a:pt x="565" y="144"/>
                                      <a:pt x="563" y="142"/>
                                      <a:pt x="560" y="142"/>
                                    </a:cubicBezTo>
                                    <a:close/>
                                    <a:moveTo>
                                      <a:pt x="531" y="159"/>
                                    </a:moveTo>
                                    <a:cubicBezTo>
                                      <a:pt x="532" y="160"/>
                                      <a:pt x="534" y="161"/>
                                      <a:pt x="535" y="163"/>
                                    </a:cubicBezTo>
                                    <a:cubicBezTo>
                                      <a:pt x="542" y="158"/>
                                      <a:pt x="551" y="155"/>
                                      <a:pt x="560" y="155"/>
                                    </a:cubicBezTo>
                                    <a:cubicBezTo>
                                      <a:pt x="569" y="155"/>
                                      <a:pt x="577" y="158"/>
                                      <a:pt x="584" y="163"/>
                                    </a:cubicBezTo>
                                    <a:cubicBezTo>
                                      <a:pt x="586" y="161"/>
                                      <a:pt x="587" y="160"/>
                                      <a:pt x="589" y="158"/>
                                    </a:cubicBezTo>
                                    <a:cubicBezTo>
                                      <a:pt x="581" y="152"/>
                                      <a:pt x="571" y="149"/>
                                      <a:pt x="560" y="149"/>
                                    </a:cubicBezTo>
                                    <a:cubicBezTo>
                                      <a:pt x="549" y="149"/>
                                      <a:pt x="539" y="152"/>
                                      <a:pt x="531" y="159"/>
                                    </a:cubicBezTo>
                                    <a:close/>
                                    <a:moveTo>
                                      <a:pt x="570" y="353"/>
                                    </a:moveTo>
                                    <a:cubicBezTo>
                                      <a:pt x="570" y="350"/>
                                      <a:pt x="570" y="348"/>
                                      <a:pt x="570" y="346"/>
                                    </a:cubicBezTo>
                                    <a:cubicBezTo>
                                      <a:pt x="568" y="343"/>
                                      <a:pt x="564" y="341"/>
                                      <a:pt x="560" y="341"/>
                                    </a:cubicBezTo>
                                    <a:cubicBezTo>
                                      <a:pt x="555" y="341"/>
                                      <a:pt x="552" y="343"/>
                                      <a:pt x="550" y="347"/>
                                    </a:cubicBezTo>
                                    <a:cubicBezTo>
                                      <a:pt x="549" y="346"/>
                                      <a:pt x="549" y="346"/>
                                      <a:pt x="549" y="346"/>
                                    </a:cubicBezTo>
                                    <a:cubicBezTo>
                                      <a:pt x="550" y="348"/>
                                      <a:pt x="550" y="350"/>
                                      <a:pt x="550" y="353"/>
                                    </a:cubicBezTo>
                                    <a:cubicBezTo>
                                      <a:pt x="550" y="353"/>
                                      <a:pt x="550" y="353"/>
                                      <a:pt x="550" y="354"/>
                                    </a:cubicBezTo>
                                    <a:cubicBezTo>
                                      <a:pt x="551" y="354"/>
                                      <a:pt x="552" y="353"/>
                                      <a:pt x="553" y="353"/>
                                    </a:cubicBezTo>
                                    <a:cubicBezTo>
                                      <a:pt x="553" y="353"/>
                                      <a:pt x="553" y="353"/>
                                      <a:pt x="553" y="353"/>
                                    </a:cubicBezTo>
                                    <a:cubicBezTo>
                                      <a:pt x="553" y="349"/>
                                      <a:pt x="556" y="346"/>
                                      <a:pt x="560" y="346"/>
                                    </a:cubicBezTo>
                                    <a:cubicBezTo>
                                      <a:pt x="564" y="346"/>
                                      <a:pt x="567" y="349"/>
                                      <a:pt x="567" y="353"/>
                                    </a:cubicBezTo>
                                    <a:cubicBezTo>
                                      <a:pt x="567" y="353"/>
                                      <a:pt x="567" y="353"/>
                                      <a:pt x="567" y="353"/>
                                    </a:cubicBezTo>
                                    <a:cubicBezTo>
                                      <a:pt x="568" y="353"/>
                                      <a:pt x="569" y="354"/>
                                      <a:pt x="570" y="354"/>
                                    </a:cubicBezTo>
                                    <a:cubicBezTo>
                                      <a:pt x="570" y="353"/>
                                      <a:pt x="570" y="353"/>
                                      <a:pt x="570" y="353"/>
                                    </a:cubicBezTo>
                                    <a:close/>
                                    <a:moveTo>
                                      <a:pt x="560" y="348"/>
                                    </a:moveTo>
                                    <a:cubicBezTo>
                                      <a:pt x="557" y="348"/>
                                      <a:pt x="555" y="350"/>
                                      <a:pt x="555" y="353"/>
                                    </a:cubicBezTo>
                                    <a:cubicBezTo>
                                      <a:pt x="555" y="353"/>
                                      <a:pt x="555" y="353"/>
                                      <a:pt x="555" y="353"/>
                                    </a:cubicBezTo>
                                    <a:cubicBezTo>
                                      <a:pt x="557" y="353"/>
                                      <a:pt x="558" y="353"/>
                                      <a:pt x="560" y="353"/>
                                    </a:cubicBezTo>
                                    <a:cubicBezTo>
                                      <a:pt x="562" y="353"/>
                                      <a:pt x="563" y="353"/>
                                      <a:pt x="565" y="353"/>
                                    </a:cubicBezTo>
                                    <a:cubicBezTo>
                                      <a:pt x="565" y="353"/>
                                      <a:pt x="565" y="353"/>
                                      <a:pt x="565" y="353"/>
                                    </a:cubicBezTo>
                                    <a:cubicBezTo>
                                      <a:pt x="565" y="350"/>
                                      <a:pt x="563" y="348"/>
                                      <a:pt x="560" y="348"/>
                                    </a:cubicBezTo>
                                    <a:close/>
                                    <a:moveTo>
                                      <a:pt x="570" y="344"/>
                                    </a:moveTo>
                                    <a:cubicBezTo>
                                      <a:pt x="571" y="342"/>
                                      <a:pt x="571" y="339"/>
                                      <a:pt x="572" y="337"/>
                                    </a:cubicBezTo>
                                    <a:cubicBezTo>
                                      <a:pt x="569" y="335"/>
                                      <a:pt x="564" y="333"/>
                                      <a:pt x="560" y="333"/>
                                    </a:cubicBezTo>
                                    <a:cubicBezTo>
                                      <a:pt x="555" y="333"/>
                                      <a:pt x="551" y="335"/>
                                      <a:pt x="548" y="338"/>
                                    </a:cubicBezTo>
                                    <a:cubicBezTo>
                                      <a:pt x="548" y="340"/>
                                      <a:pt x="549" y="342"/>
                                      <a:pt x="549" y="345"/>
                                    </a:cubicBezTo>
                                    <a:cubicBezTo>
                                      <a:pt x="549" y="345"/>
                                      <a:pt x="549" y="345"/>
                                      <a:pt x="549" y="344"/>
                                    </a:cubicBezTo>
                                    <a:cubicBezTo>
                                      <a:pt x="552" y="341"/>
                                      <a:pt x="556" y="339"/>
                                      <a:pt x="560" y="339"/>
                                    </a:cubicBezTo>
                                    <a:cubicBezTo>
                                      <a:pt x="564" y="339"/>
                                      <a:pt x="568" y="341"/>
                                      <a:pt x="570" y="344"/>
                                    </a:cubicBezTo>
                                    <a:close/>
                                    <a:moveTo>
                                      <a:pt x="542" y="353"/>
                                    </a:moveTo>
                                    <a:cubicBezTo>
                                      <a:pt x="542" y="354"/>
                                      <a:pt x="542" y="355"/>
                                      <a:pt x="542" y="356"/>
                                    </a:cubicBezTo>
                                    <a:cubicBezTo>
                                      <a:pt x="544" y="355"/>
                                      <a:pt x="546" y="355"/>
                                      <a:pt x="548" y="354"/>
                                    </a:cubicBezTo>
                                    <a:cubicBezTo>
                                      <a:pt x="548" y="354"/>
                                      <a:pt x="548" y="353"/>
                                      <a:pt x="548" y="353"/>
                                    </a:cubicBezTo>
                                    <a:cubicBezTo>
                                      <a:pt x="548" y="339"/>
                                      <a:pt x="543" y="327"/>
                                      <a:pt x="534" y="318"/>
                                    </a:cubicBezTo>
                                    <a:cubicBezTo>
                                      <a:pt x="525" y="309"/>
                                      <a:pt x="512" y="303"/>
                                      <a:pt x="499" y="303"/>
                                    </a:cubicBezTo>
                                    <a:cubicBezTo>
                                      <a:pt x="485" y="303"/>
                                      <a:pt x="473" y="309"/>
                                      <a:pt x="464" y="318"/>
                                    </a:cubicBezTo>
                                    <a:cubicBezTo>
                                      <a:pt x="455" y="327"/>
                                      <a:pt x="449" y="339"/>
                                      <a:pt x="449" y="353"/>
                                    </a:cubicBezTo>
                                    <a:cubicBezTo>
                                      <a:pt x="449" y="353"/>
                                      <a:pt x="449" y="354"/>
                                      <a:pt x="449" y="354"/>
                                    </a:cubicBezTo>
                                    <a:cubicBezTo>
                                      <a:pt x="451" y="355"/>
                                      <a:pt x="453" y="355"/>
                                      <a:pt x="455" y="356"/>
                                    </a:cubicBezTo>
                                    <a:cubicBezTo>
                                      <a:pt x="455" y="355"/>
                                      <a:pt x="455" y="354"/>
                                      <a:pt x="455" y="353"/>
                                    </a:cubicBezTo>
                                    <a:cubicBezTo>
                                      <a:pt x="455" y="329"/>
                                      <a:pt x="475" y="309"/>
                                      <a:pt x="499" y="309"/>
                                    </a:cubicBezTo>
                                    <a:cubicBezTo>
                                      <a:pt x="523" y="309"/>
                                      <a:pt x="542" y="329"/>
                                      <a:pt x="542" y="353"/>
                                    </a:cubicBezTo>
                                    <a:close/>
                                    <a:moveTo>
                                      <a:pt x="534" y="353"/>
                                    </a:moveTo>
                                    <a:cubicBezTo>
                                      <a:pt x="534" y="355"/>
                                      <a:pt x="534" y="358"/>
                                      <a:pt x="534" y="360"/>
                                    </a:cubicBezTo>
                                    <a:cubicBezTo>
                                      <a:pt x="536" y="359"/>
                                      <a:pt x="538" y="358"/>
                                      <a:pt x="540" y="357"/>
                                    </a:cubicBezTo>
                                    <a:cubicBezTo>
                                      <a:pt x="540" y="355"/>
                                      <a:pt x="541" y="354"/>
                                      <a:pt x="541" y="353"/>
                                    </a:cubicBezTo>
                                    <a:cubicBezTo>
                                      <a:pt x="541" y="341"/>
                                      <a:pt x="536" y="331"/>
                                      <a:pt x="528" y="323"/>
                                    </a:cubicBezTo>
                                    <a:cubicBezTo>
                                      <a:pt x="521" y="315"/>
                                      <a:pt x="510" y="311"/>
                                      <a:pt x="499" y="311"/>
                                    </a:cubicBezTo>
                                    <a:cubicBezTo>
                                      <a:pt x="487" y="311"/>
                                      <a:pt x="477" y="315"/>
                                      <a:pt x="469" y="323"/>
                                    </a:cubicBezTo>
                                    <a:cubicBezTo>
                                      <a:pt x="461" y="331"/>
                                      <a:pt x="457" y="341"/>
                                      <a:pt x="457" y="353"/>
                                    </a:cubicBezTo>
                                    <a:cubicBezTo>
                                      <a:pt x="457" y="354"/>
                                      <a:pt x="457" y="355"/>
                                      <a:pt x="457" y="357"/>
                                    </a:cubicBezTo>
                                    <a:cubicBezTo>
                                      <a:pt x="459" y="357"/>
                                      <a:pt x="461" y="359"/>
                                      <a:pt x="464" y="360"/>
                                    </a:cubicBezTo>
                                    <a:cubicBezTo>
                                      <a:pt x="463" y="357"/>
                                      <a:pt x="463" y="355"/>
                                      <a:pt x="463" y="353"/>
                                    </a:cubicBezTo>
                                    <a:cubicBezTo>
                                      <a:pt x="463" y="333"/>
                                      <a:pt x="479" y="317"/>
                                      <a:pt x="499" y="317"/>
                                    </a:cubicBezTo>
                                    <a:cubicBezTo>
                                      <a:pt x="518" y="317"/>
                                      <a:pt x="534" y="333"/>
                                      <a:pt x="534" y="353"/>
                                    </a:cubicBezTo>
                                    <a:close/>
                                    <a:moveTo>
                                      <a:pt x="447" y="353"/>
                                    </a:moveTo>
                                    <a:cubicBezTo>
                                      <a:pt x="447" y="350"/>
                                      <a:pt x="448" y="348"/>
                                      <a:pt x="448" y="346"/>
                                    </a:cubicBezTo>
                                    <a:cubicBezTo>
                                      <a:pt x="446" y="343"/>
                                      <a:pt x="442" y="341"/>
                                      <a:pt x="438" y="341"/>
                                    </a:cubicBezTo>
                                    <a:cubicBezTo>
                                      <a:pt x="434" y="341"/>
                                      <a:pt x="431" y="342"/>
                                      <a:pt x="428" y="345"/>
                                    </a:cubicBezTo>
                                    <a:cubicBezTo>
                                      <a:pt x="429" y="348"/>
                                      <a:pt x="429" y="350"/>
                                      <a:pt x="429" y="353"/>
                                    </a:cubicBezTo>
                                    <a:cubicBezTo>
                                      <a:pt x="429" y="353"/>
                                      <a:pt x="429" y="353"/>
                                      <a:pt x="429" y="354"/>
                                    </a:cubicBezTo>
                                    <a:cubicBezTo>
                                      <a:pt x="430" y="353"/>
                                      <a:pt x="430" y="353"/>
                                      <a:pt x="431" y="353"/>
                                    </a:cubicBezTo>
                                    <a:cubicBezTo>
                                      <a:pt x="431" y="353"/>
                                      <a:pt x="431" y="353"/>
                                      <a:pt x="431" y="353"/>
                                    </a:cubicBezTo>
                                    <a:cubicBezTo>
                                      <a:pt x="431" y="349"/>
                                      <a:pt x="434" y="346"/>
                                      <a:pt x="438" y="346"/>
                                    </a:cubicBezTo>
                                    <a:cubicBezTo>
                                      <a:pt x="441" y="346"/>
                                      <a:pt x="444" y="349"/>
                                      <a:pt x="444" y="353"/>
                                    </a:cubicBezTo>
                                    <a:cubicBezTo>
                                      <a:pt x="444" y="353"/>
                                      <a:pt x="444" y="353"/>
                                      <a:pt x="444" y="353"/>
                                    </a:cubicBezTo>
                                    <a:cubicBezTo>
                                      <a:pt x="445" y="353"/>
                                      <a:pt x="446" y="354"/>
                                      <a:pt x="447" y="354"/>
                                    </a:cubicBezTo>
                                    <a:cubicBezTo>
                                      <a:pt x="447" y="353"/>
                                      <a:pt x="447" y="353"/>
                                      <a:pt x="447" y="353"/>
                                    </a:cubicBezTo>
                                    <a:close/>
                                    <a:moveTo>
                                      <a:pt x="438" y="348"/>
                                    </a:moveTo>
                                    <a:cubicBezTo>
                                      <a:pt x="435" y="348"/>
                                      <a:pt x="433" y="350"/>
                                      <a:pt x="433" y="353"/>
                                    </a:cubicBezTo>
                                    <a:cubicBezTo>
                                      <a:pt x="433" y="353"/>
                                      <a:pt x="433" y="353"/>
                                      <a:pt x="433" y="353"/>
                                    </a:cubicBezTo>
                                    <a:cubicBezTo>
                                      <a:pt x="434" y="353"/>
                                      <a:pt x="436" y="353"/>
                                      <a:pt x="438" y="353"/>
                                    </a:cubicBezTo>
                                    <a:cubicBezTo>
                                      <a:pt x="439" y="353"/>
                                      <a:pt x="441" y="353"/>
                                      <a:pt x="443" y="353"/>
                                    </a:cubicBezTo>
                                    <a:cubicBezTo>
                                      <a:pt x="443" y="353"/>
                                      <a:pt x="443" y="353"/>
                                      <a:pt x="443" y="353"/>
                                    </a:cubicBezTo>
                                    <a:cubicBezTo>
                                      <a:pt x="443" y="350"/>
                                      <a:pt x="441" y="348"/>
                                      <a:pt x="438" y="348"/>
                                    </a:cubicBezTo>
                                    <a:close/>
                                    <a:moveTo>
                                      <a:pt x="448" y="344"/>
                                    </a:moveTo>
                                    <a:cubicBezTo>
                                      <a:pt x="449" y="342"/>
                                      <a:pt x="449" y="339"/>
                                      <a:pt x="450" y="337"/>
                                    </a:cubicBezTo>
                                    <a:cubicBezTo>
                                      <a:pt x="446" y="335"/>
                                      <a:pt x="442" y="333"/>
                                      <a:pt x="438" y="333"/>
                                    </a:cubicBezTo>
                                    <a:cubicBezTo>
                                      <a:pt x="434" y="333"/>
                                      <a:pt x="430" y="334"/>
                                      <a:pt x="426" y="337"/>
                                    </a:cubicBezTo>
                                    <a:cubicBezTo>
                                      <a:pt x="427" y="339"/>
                                      <a:pt x="428" y="341"/>
                                      <a:pt x="428" y="343"/>
                                    </a:cubicBezTo>
                                    <a:cubicBezTo>
                                      <a:pt x="431" y="341"/>
                                      <a:pt x="434" y="339"/>
                                      <a:pt x="438" y="339"/>
                                    </a:cubicBezTo>
                                    <a:cubicBezTo>
                                      <a:pt x="442" y="339"/>
                                      <a:pt x="446" y="341"/>
                                      <a:pt x="448" y="344"/>
                                    </a:cubicBezTo>
                                    <a:close/>
                                    <a:moveTo>
                                      <a:pt x="421" y="353"/>
                                    </a:moveTo>
                                    <a:cubicBezTo>
                                      <a:pt x="421" y="354"/>
                                      <a:pt x="421" y="355"/>
                                      <a:pt x="421" y="356"/>
                                    </a:cubicBezTo>
                                    <a:cubicBezTo>
                                      <a:pt x="423" y="355"/>
                                      <a:pt x="425" y="354"/>
                                      <a:pt x="427" y="354"/>
                                    </a:cubicBezTo>
                                    <a:cubicBezTo>
                                      <a:pt x="427" y="353"/>
                                      <a:pt x="427" y="353"/>
                                      <a:pt x="427" y="353"/>
                                    </a:cubicBezTo>
                                    <a:cubicBezTo>
                                      <a:pt x="427" y="339"/>
                                      <a:pt x="422" y="327"/>
                                      <a:pt x="413" y="318"/>
                                    </a:cubicBezTo>
                                    <a:cubicBezTo>
                                      <a:pt x="404" y="309"/>
                                      <a:pt x="391" y="303"/>
                                      <a:pt x="378" y="303"/>
                                    </a:cubicBezTo>
                                    <a:cubicBezTo>
                                      <a:pt x="364" y="303"/>
                                      <a:pt x="352" y="309"/>
                                      <a:pt x="343" y="318"/>
                                    </a:cubicBezTo>
                                    <a:cubicBezTo>
                                      <a:pt x="334" y="327"/>
                                      <a:pt x="328" y="339"/>
                                      <a:pt x="328" y="353"/>
                                    </a:cubicBezTo>
                                    <a:cubicBezTo>
                                      <a:pt x="328" y="353"/>
                                      <a:pt x="328" y="354"/>
                                      <a:pt x="328" y="354"/>
                                    </a:cubicBezTo>
                                    <a:cubicBezTo>
                                      <a:pt x="330" y="355"/>
                                      <a:pt x="332" y="355"/>
                                      <a:pt x="334" y="356"/>
                                    </a:cubicBezTo>
                                    <a:cubicBezTo>
                                      <a:pt x="334" y="355"/>
                                      <a:pt x="334" y="354"/>
                                      <a:pt x="334" y="353"/>
                                    </a:cubicBezTo>
                                    <a:cubicBezTo>
                                      <a:pt x="334" y="329"/>
                                      <a:pt x="354" y="309"/>
                                      <a:pt x="378" y="309"/>
                                    </a:cubicBezTo>
                                    <a:cubicBezTo>
                                      <a:pt x="402" y="309"/>
                                      <a:pt x="421" y="329"/>
                                      <a:pt x="421" y="353"/>
                                    </a:cubicBezTo>
                                    <a:close/>
                                    <a:moveTo>
                                      <a:pt x="414" y="353"/>
                                    </a:moveTo>
                                    <a:cubicBezTo>
                                      <a:pt x="414" y="355"/>
                                      <a:pt x="413" y="357"/>
                                      <a:pt x="413" y="359"/>
                                    </a:cubicBezTo>
                                    <a:cubicBezTo>
                                      <a:pt x="415" y="358"/>
                                      <a:pt x="417" y="357"/>
                                      <a:pt x="420" y="356"/>
                                    </a:cubicBezTo>
                                    <a:cubicBezTo>
                                      <a:pt x="420" y="355"/>
                                      <a:pt x="420" y="354"/>
                                      <a:pt x="420" y="353"/>
                                    </a:cubicBezTo>
                                    <a:cubicBezTo>
                                      <a:pt x="420" y="341"/>
                                      <a:pt x="415" y="331"/>
                                      <a:pt x="407" y="323"/>
                                    </a:cubicBezTo>
                                    <a:cubicBezTo>
                                      <a:pt x="400" y="315"/>
                                      <a:pt x="389" y="311"/>
                                      <a:pt x="378" y="311"/>
                                    </a:cubicBezTo>
                                    <a:cubicBezTo>
                                      <a:pt x="366" y="311"/>
                                      <a:pt x="356" y="315"/>
                                      <a:pt x="348" y="323"/>
                                    </a:cubicBezTo>
                                    <a:cubicBezTo>
                                      <a:pt x="341" y="331"/>
                                      <a:pt x="336" y="341"/>
                                      <a:pt x="336" y="353"/>
                                    </a:cubicBezTo>
                                    <a:cubicBezTo>
                                      <a:pt x="336" y="354"/>
                                      <a:pt x="336" y="355"/>
                                      <a:pt x="336" y="357"/>
                                    </a:cubicBezTo>
                                    <a:cubicBezTo>
                                      <a:pt x="338" y="357"/>
                                      <a:pt x="341" y="359"/>
                                      <a:pt x="343" y="360"/>
                                    </a:cubicBezTo>
                                    <a:cubicBezTo>
                                      <a:pt x="342" y="357"/>
                                      <a:pt x="342" y="355"/>
                                      <a:pt x="342" y="353"/>
                                    </a:cubicBezTo>
                                    <a:cubicBezTo>
                                      <a:pt x="342" y="333"/>
                                      <a:pt x="358" y="317"/>
                                      <a:pt x="378" y="317"/>
                                    </a:cubicBezTo>
                                    <a:cubicBezTo>
                                      <a:pt x="398" y="317"/>
                                      <a:pt x="414" y="333"/>
                                      <a:pt x="414" y="353"/>
                                    </a:cubicBezTo>
                                    <a:close/>
                                    <a:moveTo>
                                      <a:pt x="342" y="301"/>
                                    </a:moveTo>
                                    <a:cubicBezTo>
                                      <a:pt x="342" y="282"/>
                                      <a:pt x="358" y="265"/>
                                      <a:pt x="378" y="265"/>
                                    </a:cubicBezTo>
                                    <a:cubicBezTo>
                                      <a:pt x="398" y="265"/>
                                      <a:pt x="414" y="282"/>
                                      <a:pt x="414" y="301"/>
                                    </a:cubicBezTo>
                                    <a:cubicBezTo>
                                      <a:pt x="414" y="304"/>
                                      <a:pt x="413" y="306"/>
                                      <a:pt x="413" y="308"/>
                                    </a:cubicBezTo>
                                    <a:cubicBezTo>
                                      <a:pt x="415" y="307"/>
                                      <a:pt x="417" y="306"/>
                                      <a:pt x="420" y="305"/>
                                    </a:cubicBezTo>
                                    <a:cubicBezTo>
                                      <a:pt x="420" y="304"/>
                                      <a:pt x="420" y="302"/>
                                      <a:pt x="420" y="301"/>
                                    </a:cubicBezTo>
                                    <a:cubicBezTo>
                                      <a:pt x="420" y="290"/>
                                      <a:pt x="415" y="279"/>
                                      <a:pt x="407" y="272"/>
                                    </a:cubicBezTo>
                                    <a:cubicBezTo>
                                      <a:pt x="400" y="264"/>
                                      <a:pt x="389" y="259"/>
                                      <a:pt x="378" y="259"/>
                                    </a:cubicBezTo>
                                    <a:cubicBezTo>
                                      <a:pt x="366" y="259"/>
                                      <a:pt x="356" y="264"/>
                                      <a:pt x="348" y="272"/>
                                    </a:cubicBezTo>
                                    <a:cubicBezTo>
                                      <a:pt x="341" y="279"/>
                                      <a:pt x="336" y="290"/>
                                      <a:pt x="336" y="301"/>
                                    </a:cubicBezTo>
                                    <a:cubicBezTo>
                                      <a:pt x="336" y="303"/>
                                      <a:pt x="336" y="304"/>
                                      <a:pt x="336" y="305"/>
                                    </a:cubicBezTo>
                                    <a:cubicBezTo>
                                      <a:pt x="338" y="306"/>
                                      <a:pt x="341" y="307"/>
                                      <a:pt x="343" y="308"/>
                                    </a:cubicBezTo>
                                    <a:cubicBezTo>
                                      <a:pt x="342" y="306"/>
                                      <a:pt x="342" y="304"/>
                                      <a:pt x="342" y="301"/>
                                    </a:cubicBezTo>
                                    <a:close/>
                                    <a:moveTo>
                                      <a:pt x="334" y="301"/>
                                    </a:moveTo>
                                    <a:cubicBezTo>
                                      <a:pt x="334" y="277"/>
                                      <a:pt x="354" y="258"/>
                                      <a:pt x="378" y="258"/>
                                    </a:cubicBezTo>
                                    <a:cubicBezTo>
                                      <a:pt x="402" y="258"/>
                                      <a:pt x="421" y="277"/>
                                      <a:pt x="421" y="301"/>
                                    </a:cubicBezTo>
                                    <a:cubicBezTo>
                                      <a:pt x="421" y="302"/>
                                      <a:pt x="421" y="303"/>
                                      <a:pt x="421" y="304"/>
                                    </a:cubicBezTo>
                                    <a:cubicBezTo>
                                      <a:pt x="423" y="304"/>
                                      <a:pt x="425" y="303"/>
                                      <a:pt x="427" y="303"/>
                                    </a:cubicBezTo>
                                    <a:cubicBezTo>
                                      <a:pt x="427" y="302"/>
                                      <a:pt x="427" y="302"/>
                                      <a:pt x="427" y="301"/>
                                    </a:cubicBezTo>
                                    <a:cubicBezTo>
                                      <a:pt x="427" y="288"/>
                                      <a:pt x="422" y="275"/>
                                      <a:pt x="413" y="266"/>
                                    </a:cubicBezTo>
                                    <a:cubicBezTo>
                                      <a:pt x="404" y="257"/>
                                      <a:pt x="391" y="252"/>
                                      <a:pt x="378" y="252"/>
                                    </a:cubicBezTo>
                                    <a:cubicBezTo>
                                      <a:pt x="364" y="252"/>
                                      <a:pt x="352" y="257"/>
                                      <a:pt x="343" y="266"/>
                                    </a:cubicBezTo>
                                    <a:cubicBezTo>
                                      <a:pt x="334" y="275"/>
                                      <a:pt x="328" y="288"/>
                                      <a:pt x="328" y="301"/>
                                    </a:cubicBezTo>
                                    <a:cubicBezTo>
                                      <a:pt x="328" y="302"/>
                                      <a:pt x="328" y="302"/>
                                      <a:pt x="328" y="303"/>
                                    </a:cubicBezTo>
                                    <a:cubicBezTo>
                                      <a:pt x="330" y="303"/>
                                      <a:pt x="332" y="304"/>
                                      <a:pt x="334" y="305"/>
                                    </a:cubicBezTo>
                                    <a:cubicBezTo>
                                      <a:pt x="334" y="303"/>
                                      <a:pt x="334" y="302"/>
                                      <a:pt x="334" y="301"/>
                                    </a:cubicBezTo>
                                    <a:close/>
                                    <a:moveTo>
                                      <a:pt x="342" y="250"/>
                                    </a:moveTo>
                                    <a:cubicBezTo>
                                      <a:pt x="342" y="230"/>
                                      <a:pt x="358" y="214"/>
                                      <a:pt x="378" y="214"/>
                                    </a:cubicBezTo>
                                    <a:cubicBezTo>
                                      <a:pt x="398" y="214"/>
                                      <a:pt x="414" y="230"/>
                                      <a:pt x="414" y="250"/>
                                    </a:cubicBezTo>
                                    <a:cubicBezTo>
                                      <a:pt x="414" y="252"/>
                                      <a:pt x="413" y="254"/>
                                      <a:pt x="413" y="256"/>
                                    </a:cubicBezTo>
                                    <a:cubicBezTo>
                                      <a:pt x="415" y="255"/>
                                      <a:pt x="417" y="254"/>
                                      <a:pt x="420" y="253"/>
                                    </a:cubicBezTo>
                                    <a:cubicBezTo>
                                      <a:pt x="420" y="252"/>
                                      <a:pt x="420" y="251"/>
                                      <a:pt x="420" y="250"/>
                                    </a:cubicBezTo>
                                    <a:cubicBezTo>
                                      <a:pt x="420" y="238"/>
                                      <a:pt x="415" y="228"/>
                                      <a:pt x="407" y="220"/>
                                    </a:cubicBezTo>
                                    <a:cubicBezTo>
                                      <a:pt x="400" y="213"/>
                                      <a:pt x="389" y="208"/>
                                      <a:pt x="378" y="208"/>
                                    </a:cubicBezTo>
                                    <a:cubicBezTo>
                                      <a:pt x="366" y="208"/>
                                      <a:pt x="356" y="213"/>
                                      <a:pt x="348" y="220"/>
                                    </a:cubicBezTo>
                                    <a:cubicBezTo>
                                      <a:pt x="341" y="228"/>
                                      <a:pt x="336" y="238"/>
                                      <a:pt x="336" y="250"/>
                                    </a:cubicBezTo>
                                    <a:cubicBezTo>
                                      <a:pt x="336" y="251"/>
                                      <a:pt x="336" y="253"/>
                                      <a:pt x="336" y="254"/>
                                    </a:cubicBezTo>
                                    <a:cubicBezTo>
                                      <a:pt x="338" y="255"/>
                                      <a:pt x="341" y="256"/>
                                      <a:pt x="343" y="257"/>
                                    </a:cubicBezTo>
                                    <a:cubicBezTo>
                                      <a:pt x="342" y="255"/>
                                      <a:pt x="342" y="252"/>
                                      <a:pt x="342" y="250"/>
                                    </a:cubicBezTo>
                                    <a:close/>
                                    <a:moveTo>
                                      <a:pt x="334" y="250"/>
                                    </a:moveTo>
                                    <a:cubicBezTo>
                                      <a:pt x="334" y="226"/>
                                      <a:pt x="354" y="206"/>
                                      <a:pt x="378" y="206"/>
                                    </a:cubicBezTo>
                                    <a:cubicBezTo>
                                      <a:pt x="402" y="206"/>
                                      <a:pt x="421" y="226"/>
                                      <a:pt x="421" y="250"/>
                                    </a:cubicBezTo>
                                    <a:cubicBezTo>
                                      <a:pt x="421" y="251"/>
                                      <a:pt x="421" y="252"/>
                                      <a:pt x="421" y="253"/>
                                    </a:cubicBezTo>
                                    <a:cubicBezTo>
                                      <a:pt x="423" y="252"/>
                                      <a:pt x="425" y="252"/>
                                      <a:pt x="427" y="251"/>
                                    </a:cubicBezTo>
                                    <a:cubicBezTo>
                                      <a:pt x="427" y="251"/>
                                      <a:pt x="427" y="250"/>
                                      <a:pt x="427" y="250"/>
                                    </a:cubicBezTo>
                                    <a:cubicBezTo>
                                      <a:pt x="427" y="236"/>
                                      <a:pt x="422" y="224"/>
                                      <a:pt x="413" y="215"/>
                                    </a:cubicBezTo>
                                    <a:cubicBezTo>
                                      <a:pt x="404" y="206"/>
                                      <a:pt x="391" y="200"/>
                                      <a:pt x="378" y="200"/>
                                    </a:cubicBezTo>
                                    <a:cubicBezTo>
                                      <a:pt x="364" y="200"/>
                                      <a:pt x="352" y="206"/>
                                      <a:pt x="343" y="215"/>
                                    </a:cubicBezTo>
                                    <a:cubicBezTo>
                                      <a:pt x="334" y="224"/>
                                      <a:pt x="328" y="236"/>
                                      <a:pt x="328" y="250"/>
                                    </a:cubicBezTo>
                                    <a:cubicBezTo>
                                      <a:pt x="328" y="250"/>
                                      <a:pt x="328" y="251"/>
                                      <a:pt x="328" y="251"/>
                                    </a:cubicBezTo>
                                    <a:cubicBezTo>
                                      <a:pt x="330" y="252"/>
                                      <a:pt x="332" y="252"/>
                                      <a:pt x="334" y="253"/>
                                    </a:cubicBezTo>
                                    <a:cubicBezTo>
                                      <a:pt x="334" y="252"/>
                                      <a:pt x="334" y="251"/>
                                      <a:pt x="334" y="250"/>
                                    </a:cubicBezTo>
                                    <a:close/>
                                    <a:moveTo>
                                      <a:pt x="342" y="199"/>
                                    </a:moveTo>
                                    <a:cubicBezTo>
                                      <a:pt x="342" y="179"/>
                                      <a:pt x="358" y="163"/>
                                      <a:pt x="378" y="163"/>
                                    </a:cubicBezTo>
                                    <a:cubicBezTo>
                                      <a:pt x="398" y="163"/>
                                      <a:pt x="414" y="179"/>
                                      <a:pt x="414" y="199"/>
                                    </a:cubicBezTo>
                                    <a:cubicBezTo>
                                      <a:pt x="414" y="201"/>
                                      <a:pt x="413" y="203"/>
                                      <a:pt x="413" y="205"/>
                                    </a:cubicBezTo>
                                    <a:cubicBezTo>
                                      <a:pt x="415" y="204"/>
                                      <a:pt x="417" y="203"/>
                                      <a:pt x="420" y="202"/>
                                    </a:cubicBezTo>
                                    <a:cubicBezTo>
                                      <a:pt x="420" y="201"/>
                                      <a:pt x="420" y="200"/>
                                      <a:pt x="420" y="199"/>
                                    </a:cubicBezTo>
                                    <a:cubicBezTo>
                                      <a:pt x="420" y="187"/>
                                      <a:pt x="415" y="176"/>
                                      <a:pt x="407" y="169"/>
                                    </a:cubicBezTo>
                                    <a:cubicBezTo>
                                      <a:pt x="400" y="161"/>
                                      <a:pt x="389" y="157"/>
                                      <a:pt x="378" y="157"/>
                                    </a:cubicBezTo>
                                    <a:cubicBezTo>
                                      <a:pt x="366" y="157"/>
                                      <a:pt x="356" y="161"/>
                                      <a:pt x="348" y="169"/>
                                    </a:cubicBezTo>
                                    <a:cubicBezTo>
                                      <a:pt x="341" y="176"/>
                                      <a:pt x="336" y="187"/>
                                      <a:pt x="336" y="199"/>
                                    </a:cubicBezTo>
                                    <a:cubicBezTo>
                                      <a:pt x="336" y="200"/>
                                      <a:pt x="336" y="201"/>
                                      <a:pt x="336" y="202"/>
                                    </a:cubicBezTo>
                                    <a:cubicBezTo>
                                      <a:pt x="338" y="203"/>
                                      <a:pt x="341" y="204"/>
                                      <a:pt x="343" y="206"/>
                                    </a:cubicBezTo>
                                    <a:cubicBezTo>
                                      <a:pt x="342" y="203"/>
                                      <a:pt x="342" y="201"/>
                                      <a:pt x="342" y="199"/>
                                    </a:cubicBezTo>
                                    <a:close/>
                                    <a:moveTo>
                                      <a:pt x="334" y="199"/>
                                    </a:moveTo>
                                    <a:cubicBezTo>
                                      <a:pt x="334" y="175"/>
                                      <a:pt x="354" y="155"/>
                                      <a:pt x="378" y="155"/>
                                    </a:cubicBezTo>
                                    <a:cubicBezTo>
                                      <a:pt x="402" y="155"/>
                                      <a:pt x="421" y="175"/>
                                      <a:pt x="421" y="199"/>
                                    </a:cubicBezTo>
                                    <a:cubicBezTo>
                                      <a:pt x="421" y="200"/>
                                      <a:pt x="421" y="200"/>
                                      <a:pt x="421" y="201"/>
                                    </a:cubicBezTo>
                                    <a:cubicBezTo>
                                      <a:pt x="423" y="201"/>
                                      <a:pt x="425" y="200"/>
                                      <a:pt x="427" y="200"/>
                                    </a:cubicBezTo>
                                    <a:cubicBezTo>
                                      <a:pt x="427" y="199"/>
                                      <a:pt x="427" y="199"/>
                                      <a:pt x="427" y="199"/>
                                    </a:cubicBezTo>
                                    <a:cubicBezTo>
                                      <a:pt x="427" y="185"/>
                                      <a:pt x="422" y="172"/>
                                      <a:pt x="413" y="163"/>
                                    </a:cubicBezTo>
                                    <a:cubicBezTo>
                                      <a:pt x="404" y="154"/>
                                      <a:pt x="391" y="149"/>
                                      <a:pt x="378" y="149"/>
                                    </a:cubicBezTo>
                                    <a:cubicBezTo>
                                      <a:pt x="364" y="149"/>
                                      <a:pt x="352" y="154"/>
                                      <a:pt x="343" y="163"/>
                                    </a:cubicBezTo>
                                    <a:cubicBezTo>
                                      <a:pt x="334" y="172"/>
                                      <a:pt x="328" y="185"/>
                                      <a:pt x="328" y="199"/>
                                    </a:cubicBezTo>
                                    <a:cubicBezTo>
                                      <a:pt x="328" y="199"/>
                                      <a:pt x="328" y="199"/>
                                      <a:pt x="328" y="200"/>
                                    </a:cubicBezTo>
                                    <a:cubicBezTo>
                                      <a:pt x="330" y="200"/>
                                      <a:pt x="332" y="201"/>
                                      <a:pt x="334" y="202"/>
                                    </a:cubicBezTo>
                                    <a:cubicBezTo>
                                      <a:pt x="334" y="201"/>
                                      <a:pt x="334" y="200"/>
                                      <a:pt x="334" y="199"/>
                                    </a:cubicBezTo>
                                    <a:close/>
                                    <a:moveTo>
                                      <a:pt x="407" y="147"/>
                                    </a:moveTo>
                                    <a:cubicBezTo>
                                      <a:pt x="407" y="150"/>
                                      <a:pt x="406" y="153"/>
                                      <a:pt x="405" y="155"/>
                                    </a:cubicBezTo>
                                    <a:cubicBezTo>
                                      <a:pt x="406" y="156"/>
                                      <a:pt x="407" y="156"/>
                                      <a:pt x="408" y="157"/>
                                    </a:cubicBezTo>
                                    <a:cubicBezTo>
                                      <a:pt x="409" y="156"/>
                                      <a:pt x="410" y="156"/>
                                      <a:pt x="411" y="155"/>
                                    </a:cubicBezTo>
                                    <a:cubicBezTo>
                                      <a:pt x="412" y="152"/>
                                      <a:pt x="412" y="150"/>
                                      <a:pt x="412" y="147"/>
                                    </a:cubicBezTo>
                                    <a:cubicBezTo>
                                      <a:pt x="412" y="138"/>
                                      <a:pt x="408" y="129"/>
                                      <a:pt x="402" y="123"/>
                                    </a:cubicBezTo>
                                    <a:cubicBezTo>
                                      <a:pt x="396" y="117"/>
                                      <a:pt x="387" y="113"/>
                                      <a:pt x="378" y="113"/>
                                    </a:cubicBezTo>
                                    <a:cubicBezTo>
                                      <a:pt x="368" y="113"/>
                                      <a:pt x="360" y="117"/>
                                      <a:pt x="354" y="123"/>
                                    </a:cubicBezTo>
                                    <a:cubicBezTo>
                                      <a:pt x="347" y="129"/>
                                      <a:pt x="344" y="138"/>
                                      <a:pt x="344" y="147"/>
                                    </a:cubicBezTo>
                                    <a:cubicBezTo>
                                      <a:pt x="344" y="150"/>
                                      <a:pt x="344" y="153"/>
                                      <a:pt x="345" y="155"/>
                                    </a:cubicBezTo>
                                    <a:cubicBezTo>
                                      <a:pt x="346" y="156"/>
                                      <a:pt x="346" y="157"/>
                                      <a:pt x="347" y="157"/>
                                    </a:cubicBezTo>
                                    <a:cubicBezTo>
                                      <a:pt x="348" y="157"/>
                                      <a:pt x="349" y="156"/>
                                      <a:pt x="350" y="155"/>
                                    </a:cubicBezTo>
                                    <a:cubicBezTo>
                                      <a:pt x="349" y="153"/>
                                      <a:pt x="349" y="150"/>
                                      <a:pt x="349" y="147"/>
                                    </a:cubicBezTo>
                                    <a:cubicBezTo>
                                      <a:pt x="349" y="131"/>
                                      <a:pt x="362" y="118"/>
                                      <a:pt x="378" y="118"/>
                                    </a:cubicBezTo>
                                    <a:cubicBezTo>
                                      <a:pt x="394" y="118"/>
                                      <a:pt x="407" y="131"/>
                                      <a:pt x="407" y="147"/>
                                    </a:cubicBezTo>
                                    <a:close/>
                                    <a:moveTo>
                                      <a:pt x="399" y="147"/>
                                    </a:moveTo>
                                    <a:cubicBezTo>
                                      <a:pt x="399" y="149"/>
                                      <a:pt x="399" y="150"/>
                                      <a:pt x="398" y="152"/>
                                    </a:cubicBezTo>
                                    <a:cubicBezTo>
                                      <a:pt x="400" y="152"/>
                                      <a:pt x="402" y="153"/>
                                      <a:pt x="404" y="155"/>
                                    </a:cubicBezTo>
                                    <a:cubicBezTo>
                                      <a:pt x="405" y="152"/>
                                      <a:pt x="405" y="150"/>
                                      <a:pt x="405" y="147"/>
                                    </a:cubicBezTo>
                                    <a:cubicBezTo>
                                      <a:pt x="405" y="140"/>
                                      <a:pt x="402" y="133"/>
                                      <a:pt x="397" y="128"/>
                                    </a:cubicBezTo>
                                    <a:cubicBezTo>
                                      <a:pt x="392" y="123"/>
                                      <a:pt x="385" y="120"/>
                                      <a:pt x="378" y="120"/>
                                    </a:cubicBezTo>
                                    <a:cubicBezTo>
                                      <a:pt x="370" y="120"/>
                                      <a:pt x="363" y="123"/>
                                      <a:pt x="359" y="128"/>
                                    </a:cubicBezTo>
                                    <a:cubicBezTo>
                                      <a:pt x="354" y="133"/>
                                      <a:pt x="351" y="140"/>
                                      <a:pt x="351" y="147"/>
                                    </a:cubicBezTo>
                                    <a:cubicBezTo>
                                      <a:pt x="351" y="150"/>
                                      <a:pt x="351" y="152"/>
                                      <a:pt x="352" y="155"/>
                                    </a:cubicBezTo>
                                    <a:cubicBezTo>
                                      <a:pt x="353" y="153"/>
                                      <a:pt x="355" y="152"/>
                                      <a:pt x="357" y="152"/>
                                    </a:cubicBezTo>
                                    <a:cubicBezTo>
                                      <a:pt x="357" y="150"/>
                                      <a:pt x="357" y="149"/>
                                      <a:pt x="357" y="147"/>
                                    </a:cubicBezTo>
                                    <a:cubicBezTo>
                                      <a:pt x="357" y="135"/>
                                      <a:pt x="366" y="126"/>
                                      <a:pt x="378" y="126"/>
                                    </a:cubicBezTo>
                                    <a:cubicBezTo>
                                      <a:pt x="389" y="126"/>
                                      <a:pt x="399" y="135"/>
                                      <a:pt x="399" y="147"/>
                                    </a:cubicBezTo>
                                    <a:close/>
                                    <a:moveTo>
                                      <a:pt x="391" y="147"/>
                                    </a:moveTo>
                                    <a:cubicBezTo>
                                      <a:pt x="391" y="148"/>
                                      <a:pt x="391" y="148"/>
                                      <a:pt x="391" y="149"/>
                                    </a:cubicBezTo>
                                    <a:cubicBezTo>
                                      <a:pt x="393" y="150"/>
                                      <a:pt x="395" y="150"/>
                                      <a:pt x="397" y="151"/>
                                    </a:cubicBezTo>
                                    <a:cubicBezTo>
                                      <a:pt x="397" y="150"/>
                                      <a:pt x="397" y="148"/>
                                      <a:pt x="397" y="147"/>
                                    </a:cubicBezTo>
                                    <a:cubicBezTo>
                                      <a:pt x="397" y="142"/>
                                      <a:pt x="395" y="137"/>
                                      <a:pt x="392" y="133"/>
                                    </a:cubicBezTo>
                                    <a:cubicBezTo>
                                      <a:pt x="388" y="130"/>
                                      <a:pt x="383" y="128"/>
                                      <a:pt x="378" y="128"/>
                                    </a:cubicBezTo>
                                    <a:cubicBezTo>
                                      <a:pt x="372" y="128"/>
                                      <a:pt x="368" y="130"/>
                                      <a:pt x="364" y="133"/>
                                    </a:cubicBezTo>
                                    <a:cubicBezTo>
                                      <a:pt x="360" y="137"/>
                                      <a:pt x="358" y="142"/>
                                      <a:pt x="358" y="147"/>
                                    </a:cubicBezTo>
                                    <a:cubicBezTo>
                                      <a:pt x="358" y="148"/>
                                      <a:pt x="358" y="150"/>
                                      <a:pt x="359" y="151"/>
                                    </a:cubicBezTo>
                                    <a:cubicBezTo>
                                      <a:pt x="361" y="150"/>
                                      <a:pt x="362" y="150"/>
                                      <a:pt x="364" y="149"/>
                                    </a:cubicBezTo>
                                    <a:cubicBezTo>
                                      <a:pt x="364" y="148"/>
                                      <a:pt x="364" y="148"/>
                                      <a:pt x="364" y="147"/>
                                    </a:cubicBezTo>
                                    <a:cubicBezTo>
                                      <a:pt x="364" y="140"/>
                                      <a:pt x="370" y="134"/>
                                      <a:pt x="378" y="134"/>
                                    </a:cubicBezTo>
                                    <a:cubicBezTo>
                                      <a:pt x="385" y="134"/>
                                      <a:pt x="391" y="140"/>
                                      <a:pt x="391" y="147"/>
                                    </a:cubicBezTo>
                                    <a:close/>
                                    <a:moveTo>
                                      <a:pt x="384" y="147"/>
                                    </a:moveTo>
                                    <a:cubicBezTo>
                                      <a:pt x="384" y="147"/>
                                      <a:pt x="384" y="148"/>
                                      <a:pt x="384" y="148"/>
                                    </a:cubicBezTo>
                                    <a:cubicBezTo>
                                      <a:pt x="386" y="148"/>
                                      <a:pt x="388" y="148"/>
                                      <a:pt x="390" y="149"/>
                                    </a:cubicBezTo>
                                    <a:cubicBezTo>
                                      <a:pt x="390" y="148"/>
                                      <a:pt x="390" y="148"/>
                                      <a:pt x="390" y="147"/>
                                    </a:cubicBezTo>
                                    <a:cubicBezTo>
                                      <a:pt x="390" y="141"/>
                                      <a:pt x="384" y="135"/>
                                      <a:pt x="378" y="135"/>
                                    </a:cubicBezTo>
                                    <a:cubicBezTo>
                                      <a:pt x="371" y="135"/>
                                      <a:pt x="366" y="141"/>
                                      <a:pt x="366" y="147"/>
                                    </a:cubicBezTo>
                                    <a:cubicBezTo>
                                      <a:pt x="366" y="148"/>
                                      <a:pt x="366" y="148"/>
                                      <a:pt x="366" y="149"/>
                                    </a:cubicBezTo>
                                    <a:cubicBezTo>
                                      <a:pt x="368" y="148"/>
                                      <a:pt x="369" y="148"/>
                                      <a:pt x="371" y="148"/>
                                    </a:cubicBezTo>
                                    <a:cubicBezTo>
                                      <a:pt x="371" y="148"/>
                                      <a:pt x="371" y="147"/>
                                      <a:pt x="371" y="147"/>
                                    </a:cubicBezTo>
                                    <a:cubicBezTo>
                                      <a:pt x="371" y="143"/>
                                      <a:pt x="374" y="140"/>
                                      <a:pt x="378" y="140"/>
                                    </a:cubicBezTo>
                                    <a:cubicBezTo>
                                      <a:pt x="381" y="140"/>
                                      <a:pt x="384" y="143"/>
                                      <a:pt x="384" y="147"/>
                                    </a:cubicBezTo>
                                    <a:close/>
                                    <a:moveTo>
                                      <a:pt x="378" y="142"/>
                                    </a:moveTo>
                                    <a:cubicBezTo>
                                      <a:pt x="375" y="142"/>
                                      <a:pt x="373" y="144"/>
                                      <a:pt x="373" y="147"/>
                                    </a:cubicBezTo>
                                    <a:cubicBezTo>
                                      <a:pt x="373" y="147"/>
                                      <a:pt x="373" y="147"/>
                                      <a:pt x="373" y="148"/>
                                    </a:cubicBezTo>
                                    <a:cubicBezTo>
                                      <a:pt x="374" y="147"/>
                                      <a:pt x="376" y="147"/>
                                      <a:pt x="378" y="147"/>
                                    </a:cubicBezTo>
                                    <a:cubicBezTo>
                                      <a:pt x="379" y="147"/>
                                      <a:pt x="381" y="147"/>
                                      <a:pt x="383" y="148"/>
                                    </a:cubicBezTo>
                                    <a:cubicBezTo>
                                      <a:pt x="383" y="147"/>
                                      <a:pt x="383" y="147"/>
                                      <a:pt x="383" y="147"/>
                                    </a:cubicBezTo>
                                    <a:cubicBezTo>
                                      <a:pt x="383" y="144"/>
                                      <a:pt x="381" y="142"/>
                                      <a:pt x="378" y="142"/>
                                    </a:cubicBezTo>
                                    <a:close/>
                                    <a:moveTo>
                                      <a:pt x="527" y="147"/>
                                    </a:moveTo>
                                    <a:cubicBezTo>
                                      <a:pt x="527" y="150"/>
                                      <a:pt x="527" y="153"/>
                                      <a:pt x="526" y="155"/>
                                    </a:cubicBezTo>
                                    <a:cubicBezTo>
                                      <a:pt x="527" y="156"/>
                                      <a:pt x="528" y="157"/>
                                      <a:pt x="529" y="158"/>
                                    </a:cubicBezTo>
                                    <a:cubicBezTo>
                                      <a:pt x="530" y="157"/>
                                      <a:pt x="531" y="156"/>
                                      <a:pt x="532" y="156"/>
                                    </a:cubicBezTo>
                                    <a:cubicBezTo>
                                      <a:pt x="532" y="153"/>
                                      <a:pt x="533" y="150"/>
                                      <a:pt x="533" y="147"/>
                                    </a:cubicBezTo>
                                    <a:cubicBezTo>
                                      <a:pt x="533" y="138"/>
                                      <a:pt x="529" y="129"/>
                                      <a:pt x="523" y="123"/>
                                    </a:cubicBezTo>
                                    <a:cubicBezTo>
                                      <a:pt x="517" y="117"/>
                                      <a:pt x="508" y="113"/>
                                      <a:pt x="499" y="113"/>
                                    </a:cubicBezTo>
                                    <a:cubicBezTo>
                                      <a:pt x="489" y="113"/>
                                      <a:pt x="481" y="117"/>
                                      <a:pt x="474" y="123"/>
                                    </a:cubicBezTo>
                                    <a:cubicBezTo>
                                      <a:pt x="468" y="129"/>
                                      <a:pt x="464" y="138"/>
                                      <a:pt x="464" y="147"/>
                                    </a:cubicBezTo>
                                    <a:cubicBezTo>
                                      <a:pt x="464" y="150"/>
                                      <a:pt x="465" y="153"/>
                                      <a:pt x="465" y="155"/>
                                    </a:cubicBezTo>
                                    <a:cubicBezTo>
                                      <a:pt x="466" y="156"/>
                                      <a:pt x="467" y="157"/>
                                      <a:pt x="468" y="157"/>
                                    </a:cubicBezTo>
                                    <a:cubicBezTo>
                                      <a:pt x="469" y="157"/>
                                      <a:pt x="470" y="156"/>
                                      <a:pt x="471" y="155"/>
                                    </a:cubicBezTo>
                                    <a:cubicBezTo>
                                      <a:pt x="470" y="153"/>
                                      <a:pt x="470" y="150"/>
                                      <a:pt x="470" y="147"/>
                                    </a:cubicBezTo>
                                    <a:cubicBezTo>
                                      <a:pt x="470" y="131"/>
                                      <a:pt x="483" y="118"/>
                                      <a:pt x="499" y="118"/>
                                    </a:cubicBezTo>
                                    <a:cubicBezTo>
                                      <a:pt x="515" y="118"/>
                                      <a:pt x="527" y="131"/>
                                      <a:pt x="527" y="147"/>
                                    </a:cubicBezTo>
                                    <a:close/>
                                    <a:moveTo>
                                      <a:pt x="520" y="147"/>
                                    </a:moveTo>
                                    <a:cubicBezTo>
                                      <a:pt x="520" y="149"/>
                                      <a:pt x="520" y="150"/>
                                      <a:pt x="519" y="152"/>
                                    </a:cubicBezTo>
                                    <a:cubicBezTo>
                                      <a:pt x="521" y="152"/>
                                      <a:pt x="523" y="153"/>
                                      <a:pt x="525" y="155"/>
                                    </a:cubicBezTo>
                                    <a:cubicBezTo>
                                      <a:pt x="525" y="152"/>
                                      <a:pt x="526" y="150"/>
                                      <a:pt x="526" y="147"/>
                                    </a:cubicBezTo>
                                    <a:cubicBezTo>
                                      <a:pt x="526" y="140"/>
                                      <a:pt x="523" y="133"/>
                                      <a:pt x="518" y="128"/>
                                    </a:cubicBezTo>
                                    <a:cubicBezTo>
                                      <a:pt x="513" y="123"/>
                                      <a:pt x="506" y="120"/>
                                      <a:pt x="499" y="120"/>
                                    </a:cubicBezTo>
                                    <a:cubicBezTo>
                                      <a:pt x="491" y="120"/>
                                      <a:pt x="484" y="123"/>
                                      <a:pt x="479" y="128"/>
                                    </a:cubicBezTo>
                                    <a:cubicBezTo>
                                      <a:pt x="474" y="133"/>
                                      <a:pt x="471" y="140"/>
                                      <a:pt x="471" y="147"/>
                                    </a:cubicBezTo>
                                    <a:cubicBezTo>
                                      <a:pt x="471" y="150"/>
                                      <a:pt x="472" y="152"/>
                                      <a:pt x="472" y="155"/>
                                    </a:cubicBezTo>
                                    <a:cubicBezTo>
                                      <a:pt x="474" y="153"/>
                                      <a:pt x="476" y="152"/>
                                      <a:pt x="478" y="152"/>
                                    </a:cubicBezTo>
                                    <a:cubicBezTo>
                                      <a:pt x="478" y="150"/>
                                      <a:pt x="478" y="149"/>
                                      <a:pt x="478" y="147"/>
                                    </a:cubicBezTo>
                                    <a:cubicBezTo>
                                      <a:pt x="478" y="135"/>
                                      <a:pt x="487" y="126"/>
                                      <a:pt x="499" y="126"/>
                                    </a:cubicBezTo>
                                    <a:cubicBezTo>
                                      <a:pt x="510" y="126"/>
                                      <a:pt x="520" y="135"/>
                                      <a:pt x="520" y="147"/>
                                    </a:cubicBezTo>
                                    <a:close/>
                                    <a:moveTo>
                                      <a:pt x="512" y="147"/>
                                    </a:moveTo>
                                    <a:cubicBezTo>
                                      <a:pt x="512" y="148"/>
                                      <a:pt x="512" y="148"/>
                                      <a:pt x="512" y="149"/>
                                    </a:cubicBezTo>
                                    <a:cubicBezTo>
                                      <a:pt x="514" y="150"/>
                                      <a:pt x="516" y="150"/>
                                      <a:pt x="518" y="151"/>
                                    </a:cubicBezTo>
                                    <a:cubicBezTo>
                                      <a:pt x="518" y="150"/>
                                      <a:pt x="518" y="148"/>
                                      <a:pt x="518" y="147"/>
                                    </a:cubicBezTo>
                                    <a:cubicBezTo>
                                      <a:pt x="518" y="142"/>
                                      <a:pt x="516" y="137"/>
                                      <a:pt x="512" y="133"/>
                                    </a:cubicBezTo>
                                    <a:cubicBezTo>
                                      <a:pt x="509" y="130"/>
                                      <a:pt x="504" y="128"/>
                                      <a:pt x="499" y="128"/>
                                    </a:cubicBezTo>
                                    <a:cubicBezTo>
                                      <a:pt x="493" y="128"/>
                                      <a:pt x="488" y="130"/>
                                      <a:pt x="485" y="133"/>
                                    </a:cubicBezTo>
                                    <a:cubicBezTo>
                                      <a:pt x="481" y="137"/>
                                      <a:pt x="479" y="142"/>
                                      <a:pt x="479" y="147"/>
                                    </a:cubicBezTo>
                                    <a:cubicBezTo>
                                      <a:pt x="479" y="148"/>
                                      <a:pt x="479" y="150"/>
                                      <a:pt x="480" y="151"/>
                                    </a:cubicBezTo>
                                    <a:cubicBezTo>
                                      <a:pt x="481" y="150"/>
                                      <a:pt x="483" y="150"/>
                                      <a:pt x="485" y="149"/>
                                    </a:cubicBezTo>
                                    <a:cubicBezTo>
                                      <a:pt x="485" y="148"/>
                                      <a:pt x="485" y="148"/>
                                      <a:pt x="485" y="147"/>
                                    </a:cubicBezTo>
                                    <a:cubicBezTo>
                                      <a:pt x="485" y="140"/>
                                      <a:pt x="491" y="134"/>
                                      <a:pt x="499" y="134"/>
                                    </a:cubicBezTo>
                                    <a:cubicBezTo>
                                      <a:pt x="506" y="134"/>
                                      <a:pt x="512" y="140"/>
                                      <a:pt x="512" y="147"/>
                                    </a:cubicBezTo>
                                    <a:close/>
                                    <a:moveTo>
                                      <a:pt x="505" y="147"/>
                                    </a:moveTo>
                                    <a:cubicBezTo>
                                      <a:pt x="505" y="147"/>
                                      <a:pt x="505" y="148"/>
                                      <a:pt x="505" y="148"/>
                                    </a:cubicBezTo>
                                    <a:cubicBezTo>
                                      <a:pt x="507" y="148"/>
                                      <a:pt x="509" y="148"/>
                                      <a:pt x="510" y="149"/>
                                    </a:cubicBezTo>
                                    <a:cubicBezTo>
                                      <a:pt x="511" y="148"/>
                                      <a:pt x="511" y="148"/>
                                      <a:pt x="511" y="147"/>
                                    </a:cubicBezTo>
                                    <a:cubicBezTo>
                                      <a:pt x="511" y="141"/>
                                      <a:pt x="505" y="135"/>
                                      <a:pt x="499" y="135"/>
                                    </a:cubicBezTo>
                                    <a:cubicBezTo>
                                      <a:pt x="492" y="135"/>
                                      <a:pt x="487" y="141"/>
                                      <a:pt x="487" y="147"/>
                                    </a:cubicBezTo>
                                    <a:cubicBezTo>
                                      <a:pt x="487" y="148"/>
                                      <a:pt x="487" y="148"/>
                                      <a:pt x="487" y="149"/>
                                    </a:cubicBezTo>
                                    <a:cubicBezTo>
                                      <a:pt x="489" y="148"/>
                                      <a:pt x="490" y="148"/>
                                      <a:pt x="492" y="148"/>
                                    </a:cubicBezTo>
                                    <a:cubicBezTo>
                                      <a:pt x="492" y="148"/>
                                      <a:pt x="492" y="147"/>
                                      <a:pt x="492" y="147"/>
                                    </a:cubicBezTo>
                                    <a:cubicBezTo>
                                      <a:pt x="492" y="143"/>
                                      <a:pt x="495" y="140"/>
                                      <a:pt x="499" y="140"/>
                                    </a:cubicBezTo>
                                    <a:cubicBezTo>
                                      <a:pt x="502" y="140"/>
                                      <a:pt x="505" y="143"/>
                                      <a:pt x="505" y="147"/>
                                    </a:cubicBezTo>
                                    <a:close/>
                                    <a:moveTo>
                                      <a:pt x="499" y="142"/>
                                    </a:moveTo>
                                    <a:cubicBezTo>
                                      <a:pt x="496" y="142"/>
                                      <a:pt x="494" y="144"/>
                                      <a:pt x="494" y="147"/>
                                    </a:cubicBezTo>
                                    <a:cubicBezTo>
                                      <a:pt x="494" y="147"/>
                                      <a:pt x="494" y="147"/>
                                      <a:pt x="494" y="148"/>
                                    </a:cubicBezTo>
                                    <a:cubicBezTo>
                                      <a:pt x="495" y="147"/>
                                      <a:pt x="497" y="147"/>
                                      <a:pt x="499" y="147"/>
                                    </a:cubicBezTo>
                                    <a:cubicBezTo>
                                      <a:pt x="500" y="147"/>
                                      <a:pt x="502" y="147"/>
                                      <a:pt x="504" y="148"/>
                                    </a:cubicBezTo>
                                    <a:cubicBezTo>
                                      <a:pt x="504" y="147"/>
                                      <a:pt x="504" y="147"/>
                                      <a:pt x="504" y="147"/>
                                    </a:cubicBezTo>
                                    <a:cubicBezTo>
                                      <a:pt x="504" y="144"/>
                                      <a:pt x="501" y="142"/>
                                      <a:pt x="499" y="142"/>
                                    </a:cubicBezTo>
                                    <a:close/>
                                    <a:moveTo>
                                      <a:pt x="464" y="163"/>
                                    </a:moveTo>
                                    <a:cubicBezTo>
                                      <a:pt x="455" y="172"/>
                                      <a:pt x="449" y="185"/>
                                      <a:pt x="449" y="199"/>
                                    </a:cubicBezTo>
                                    <a:cubicBezTo>
                                      <a:pt x="449" y="199"/>
                                      <a:pt x="449" y="199"/>
                                      <a:pt x="449" y="200"/>
                                    </a:cubicBezTo>
                                    <a:cubicBezTo>
                                      <a:pt x="451" y="200"/>
                                      <a:pt x="453" y="201"/>
                                      <a:pt x="455" y="202"/>
                                    </a:cubicBezTo>
                                    <a:cubicBezTo>
                                      <a:pt x="455" y="201"/>
                                      <a:pt x="455" y="200"/>
                                      <a:pt x="455" y="199"/>
                                    </a:cubicBezTo>
                                    <a:cubicBezTo>
                                      <a:pt x="455" y="175"/>
                                      <a:pt x="475" y="155"/>
                                      <a:pt x="499" y="155"/>
                                    </a:cubicBezTo>
                                    <a:cubicBezTo>
                                      <a:pt x="523" y="155"/>
                                      <a:pt x="542" y="175"/>
                                      <a:pt x="542" y="199"/>
                                    </a:cubicBezTo>
                                    <a:cubicBezTo>
                                      <a:pt x="542" y="200"/>
                                      <a:pt x="542" y="201"/>
                                      <a:pt x="542" y="202"/>
                                    </a:cubicBezTo>
                                    <a:cubicBezTo>
                                      <a:pt x="544" y="201"/>
                                      <a:pt x="546" y="201"/>
                                      <a:pt x="548" y="200"/>
                                    </a:cubicBezTo>
                                    <a:cubicBezTo>
                                      <a:pt x="548" y="200"/>
                                      <a:pt x="548" y="199"/>
                                      <a:pt x="548" y="199"/>
                                    </a:cubicBezTo>
                                    <a:cubicBezTo>
                                      <a:pt x="548" y="185"/>
                                      <a:pt x="543" y="172"/>
                                      <a:pt x="534" y="163"/>
                                    </a:cubicBezTo>
                                    <a:cubicBezTo>
                                      <a:pt x="525" y="154"/>
                                      <a:pt x="512" y="149"/>
                                      <a:pt x="499" y="149"/>
                                    </a:cubicBezTo>
                                    <a:cubicBezTo>
                                      <a:pt x="485" y="149"/>
                                      <a:pt x="473" y="154"/>
                                      <a:pt x="464" y="163"/>
                                    </a:cubicBezTo>
                                    <a:close/>
                                    <a:moveTo>
                                      <a:pt x="534" y="199"/>
                                    </a:moveTo>
                                    <a:cubicBezTo>
                                      <a:pt x="534" y="201"/>
                                      <a:pt x="534" y="204"/>
                                      <a:pt x="534" y="206"/>
                                    </a:cubicBezTo>
                                    <a:cubicBezTo>
                                      <a:pt x="536" y="205"/>
                                      <a:pt x="538" y="204"/>
                                      <a:pt x="540" y="203"/>
                                    </a:cubicBezTo>
                                    <a:cubicBezTo>
                                      <a:pt x="540" y="201"/>
                                      <a:pt x="541" y="200"/>
                                      <a:pt x="541" y="199"/>
                                    </a:cubicBezTo>
                                    <a:cubicBezTo>
                                      <a:pt x="541" y="187"/>
                                      <a:pt x="536" y="176"/>
                                      <a:pt x="528" y="169"/>
                                    </a:cubicBezTo>
                                    <a:cubicBezTo>
                                      <a:pt x="521" y="161"/>
                                      <a:pt x="510" y="157"/>
                                      <a:pt x="499" y="157"/>
                                    </a:cubicBezTo>
                                    <a:cubicBezTo>
                                      <a:pt x="487" y="157"/>
                                      <a:pt x="477" y="161"/>
                                      <a:pt x="469" y="169"/>
                                    </a:cubicBezTo>
                                    <a:cubicBezTo>
                                      <a:pt x="461" y="176"/>
                                      <a:pt x="457" y="187"/>
                                      <a:pt x="457" y="199"/>
                                    </a:cubicBezTo>
                                    <a:cubicBezTo>
                                      <a:pt x="457" y="200"/>
                                      <a:pt x="457" y="201"/>
                                      <a:pt x="457" y="202"/>
                                    </a:cubicBezTo>
                                    <a:cubicBezTo>
                                      <a:pt x="459" y="203"/>
                                      <a:pt x="461" y="204"/>
                                      <a:pt x="464" y="206"/>
                                    </a:cubicBezTo>
                                    <a:cubicBezTo>
                                      <a:pt x="463" y="203"/>
                                      <a:pt x="463" y="201"/>
                                      <a:pt x="463" y="199"/>
                                    </a:cubicBezTo>
                                    <a:cubicBezTo>
                                      <a:pt x="463" y="179"/>
                                      <a:pt x="479" y="163"/>
                                      <a:pt x="499" y="163"/>
                                    </a:cubicBezTo>
                                    <a:cubicBezTo>
                                      <a:pt x="518" y="163"/>
                                      <a:pt x="534" y="179"/>
                                      <a:pt x="534" y="199"/>
                                    </a:cubicBezTo>
                                    <a:close/>
                                    <a:moveTo>
                                      <a:pt x="542" y="250"/>
                                    </a:moveTo>
                                    <a:cubicBezTo>
                                      <a:pt x="542" y="251"/>
                                      <a:pt x="542" y="252"/>
                                      <a:pt x="542" y="253"/>
                                    </a:cubicBezTo>
                                    <a:cubicBezTo>
                                      <a:pt x="544" y="253"/>
                                      <a:pt x="546" y="252"/>
                                      <a:pt x="548" y="251"/>
                                    </a:cubicBezTo>
                                    <a:cubicBezTo>
                                      <a:pt x="548" y="251"/>
                                      <a:pt x="548" y="250"/>
                                      <a:pt x="548" y="250"/>
                                    </a:cubicBezTo>
                                    <a:cubicBezTo>
                                      <a:pt x="548" y="236"/>
                                      <a:pt x="543" y="224"/>
                                      <a:pt x="534" y="215"/>
                                    </a:cubicBezTo>
                                    <a:cubicBezTo>
                                      <a:pt x="525" y="206"/>
                                      <a:pt x="512" y="200"/>
                                      <a:pt x="499" y="200"/>
                                    </a:cubicBezTo>
                                    <a:cubicBezTo>
                                      <a:pt x="485" y="200"/>
                                      <a:pt x="473" y="206"/>
                                      <a:pt x="464" y="215"/>
                                    </a:cubicBezTo>
                                    <a:cubicBezTo>
                                      <a:pt x="455" y="224"/>
                                      <a:pt x="449" y="236"/>
                                      <a:pt x="449" y="250"/>
                                    </a:cubicBezTo>
                                    <a:cubicBezTo>
                                      <a:pt x="449" y="250"/>
                                      <a:pt x="449" y="251"/>
                                      <a:pt x="449" y="251"/>
                                    </a:cubicBezTo>
                                    <a:cubicBezTo>
                                      <a:pt x="451" y="252"/>
                                      <a:pt x="453" y="252"/>
                                      <a:pt x="455" y="253"/>
                                    </a:cubicBezTo>
                                    <a:cubicBezTo>
                                      <a:pt x="455" y="252"/>
                                      <a:pt x="455" y="251"/>
                                      <a:pt x="455" y="250"/>
                                    </a:cubicBezTo>
                                    <a:cubicBezTo>
                                      <a:pt x="455" y="226"/>
                                      <a:pt x="475" y="206"/>
                                      <a:pt x="499" y="206"/>
                                    </a:cubicBezTo>
                                    <a:cubicBezTo>
                                      <a:pt x="523" y="206"/>
                                      <a:pt x="542" y="226"/>
                                      <a:pt x="542" y="250"/>
                                    </a:cubicBezTo>
                                    <a:close/>
                                    <a:moveTo>
                                      <a:pt x="534" y="250"/>
                                    </a:moveTo>
                                    <a:cubicBezTo>
                                      <a:pt x="534" y="252"/>
                                      <a:pt x="534" y="255"/>
                                      <a:pt x="534" y="257"/>
                                    </a:cubicBezTo>
                                    <a:cubicBezTo>
                                      <a:pt x="536" y="256"/>
                                      <a:pt x="538" y="255"/>
                                      <a:pt x="540" y="254"/>
                                    </a:cubicBezTo>
                                    <a:cubicBezTo>
                                      <a:pt x="540" y="253"/>
                                      <a:pt x="541" y="251"/>
                                      <a:pt x="541" y="250"/>
                                    </a:cubicBezTo>
                                    <a:cubicBezTo>
                                      <a:pt x="541" y="238"/>
                                      <a:pt x="536" y="228"/>
                                      <a:pt x="528" y="220"/>
                                    </a:cubicBezTo>
                                    <a:cubicBezTo>
                                      <a:pt x="521" y="213"/>
                                      <a:pt x="510" y="208"/>
                                      <a:pt x="499" y="208"/>
                                    </a:cubicBezTo>
                                    <a:cubicBezTo>
                                      <a:pt x="487" y="208"/>
                                      <a:pt x="477" y="213"/>
                                      <a:pt x="469" y="220"/>
                                    </a:cubicBezTo>
                                    <a:cubicBezTo>
                                      <a:pt x="461" y="228"/>
                                      <a:pt x="457" y="238"/>
                                      <a:pt x="457" y="250"/>
                                    </a:cubicBezTo>
                                    <a:cubicBezTo>
                                      <a:pt x="457" y="251"/>
                                      <a:pt x="457" y="253"/>
                                      <a:pt x="457" y="254"/>
                                    </a:cubicBezTo>
                                    <a:cubicBezTo>
                                      <a:pt x="459" y="255"/>
                                      <a:pt x="461" y="256"/>
                                      <a:pt x="464" y="257"/>
                                    </a:cubicBezTo>
                                    <a:cubicBezTo>
                                      <a:pt x="463" y="255"/>
                                      <a:pt x="463" y="252"/>
                                      <a:pt x="463" y="250"/>
                                    </a:cubicBezTo>
                                    <a:cubicBezTo>
                                      <a:pt x="463" y="230"/>
                                      <a:pt x="479" y="214"/>
                                      <a:pt x="499" y="214"/>
                                    </a:cubicBezTo>
                                    <a:cubicBezTo>
                                      <a:pt x="518" y="214"/>
                                      <a:pt x="534" y="230"/>
                                      <a:pt x="534" y="250"/>
                                    </a:cubicBezTo>
                                    <a:close/>
                                    <a:moveTo>
                                      <a:pt x="542" y="301"/>
                                    </a:moveTo>
                                    <a:cubicBezTo>
                                      <a:pt x="542" y="302"/>
                                      <a:pt x="542" y="304"/>
                                      <a:pt x="542" y="305"/>
                                    </a:cubicBezTo>
                                    <a:cubicBezTo>
                                      <a:pt x="544" y="304"/>
                                      <a:pt x="546" y="303"/>
                                      <a:pt x="548" y="303"/>
                                    </a:cubicBezTo>
                                    <a:cubicBezTo>
                                      <a:pt x="548" y="302"/>
                                      <a:pt x="548" y="302"/>
                                      <a:pt x="548" y="301"/>
                                    </a:cubicBezTo>
                                    <a:cubicBezTo>
                                      <a:pt x="548" y="288"/>
                                      <a:pt x="543" y="275"/>
                                      <a:pt x="534" y="266"/>
                                    </a:cubicBezTo>
                                    <a:cubicBezTo>
                                      <a:pt x="525" y="257"/>
                                      <a:pt x="512" y="252"/>
                                      <a:pt x="499" y="252"/>
                                    </a:cubicBezTo>
                                    <a:cubicBezTo>
                                      <a:pt x="485" y="252"/>
                                      <a:pt x="473" y="257"/>
                                      <a:pt x="464" y="266"/>
                                    </a:cubicBezTo>
                                    <a:cubicBezTo>
                                      <a:pt x="455" y="275"/>
                                      <a:pt x="449" y="288"/>
                                      <a:pt x="449" y="301"/>
                                    </a:cubicBezTo>
                                    <a:cubicBezTo>
                                      <a:pt x="449" y="302"/>
                                      <a:pt x="449" y="302"/>
                                      <a:pt x="449" y="303"/>
                                    </a:cubicBezTo>
                                    <a:cubicBezTo>
                                      <a:pt x="451" y="303"/>
                                      <a:pt x="453" y="304"/>
                                      <a:pt x="455" y="305"/>
                                    </a:cubicBezTo>
                                    <a:cubicBezTo>
                                      <a:pt x="455" y="303"/>
                                      <a:pt x="455" y="302"/>
                                      <a:pt x="455" y="301"/>
                                    </a:cubicBezTo>
                                    <a:cubicBezTo>
                                      <a:pt x="455" y="277"/>
                                      <a:pt x="475" y="258"/>
                                      <a:pt x="499" y="258"/>
                                    </a:cubicBezTo>
                                    <a:cubicBezTo>
                                      <a:pt x="523" y="258"/>
                                      <a:pt x="542" y="277"/>
                                      <a:pt x="542" y="301"/>
                                    </a:cubicBezTo>
                                    <a:close/>
                                    <a:moveTo>
                                      <a:pt x="534" y="301"/>
                                    </a:moveTo>
                                    <a:cubicBezTo>
                                      <a:pt x="534" y="304"/>
                                      <a:pt x="534" y="306"/>
                                      <a:pt x="534" y="309"/>
                                    </a:cubicBezTo>
                                    <a:cubicBezTo>
                                      <a:pt x="536" y="307"/>
                                      <a:pt x="538" y="306"/>
                                      <a:pt x="540" y="305"/>
                                    </a:cubicBezTo>
                                    <a:cubicBezTo>
                                      <a:pt x="540" y="304"/>
                                      <a:pt x="541" y="303"/>
                                      <a:pt x="541" y="301"/>
                                    </a:cubicBezTo>
                                    <a:cubicBezTo>
                                      <a:pt x="541" y="290"/>
                                      <a:pt x="536" y="279"/>
                                      <a:pt x="528" y="272"/>
                                    </a:cubicBezTo>
                                    <a:cubicBezTo>
                                      <a:pt x="521" y="264"/>
                                      <a:pt x="510" y="259"/>
                                      <a:pt x="499" y="259"/>
                                    </a:cubicBezTo>
                                    <a:cubicBezTo>
                                      <a:pt x="487" y="259"/>
                                      <a:pt x="477" y="264"/>
                                      <a:pt x="469" y="272"/>
                                    </a:cubicBezTo>
                                    <a:cubicBezTo>
                                      <a:pt x="461" y="279"/>
                                      <a:pt x="457" y="290"/>
                                      <a:pt x="457" y="301"/>
                                    </a:cubicBezTo>
                                    <a:cubicBezTo>
                                      <a:pt x="457" y="303"/>
                                      <a:pt x="457" y="304"/>
                                      <a:pt x="457" y="305"/>
                                    </a:cubicBezTo>
                                    <a:cubicBezTo>
                                      <a:pt x="459" y="306"/>
                                      <a:pt x="461" y="307"/>
                                      <a:pt x="464" y="308"/>
                                    </a:cubicBezTo>
                                    <a:cubicBezTo>
                                      <a:pt x="463" y="306"/>
                                      <a:pt x="463" y="304"/>
                                      <a:pt x="463" y="301"/>
                                    </a:cubicBezTo>
                                    <a:cubicBezTo>
                                      <a:pt x="463" y="282"/>
                                      <a:pt x="479" y="265"/>
                                      <a:pt x="499" y="265"/>
                                    </a:cubicBezTo>
                                    <a:cubicBezTo>
                                      <a:pt x="518" y="265"/>
                                      <a:pt x="534" y="282"/>
                                      <a:pt x="534" y="301"/>
                                    </a:cubicBezTo>
                                    <a:close/>
                                    <a:moveTo>
                                      <a:pt x="527" y="301"/>
                                    </a:moveTo>
                                    <a:cubicBezTo>
                                      <a:pt x="527" y="304"/>
                                      <a:pt x="527" y="307"/>
                                      <a:pt x="526" y="310"/>
                                    </a:cubicBezTo>
                                    <a:cubicBezTo>
                                      <a:pt x="527" y="310"/>
                                      <a:pt x="528" y="311"/>
                                      <a:pt x="529" y="312"/>
                                    </a:cubicBezTo>
                                    <a:cubicBezTo>
                                      <a:pt x="530" y="311"/>
                                      <a:pt x="531" y="310"/>
                                      <a:pt x="532" y="310"/>
                                    </a:cubicBezTo>
                                    <a:cubicBezTo>
                                      <a:pt x="532" y="307"/>
                                      <a:pt x="533" y="304"/>
                                      <a:pt x="533" y="301"/>
                                    </a:cubicBezTo>
                                    <a:cubicBezTo>
                                      <a:pt x="533" y="292"/>
                                      <a:pt x="529" y="283"/>
                                      <a:pt x="523" y="277"/>
                                    </a:cubicBezTo>
                                    <a:cubicBezTo>
                                      <a:pt x="517" y="271"/>
                                      <a:pt x="508" y="267"/>
                                      <a:pt x="499" y="267"/>
                                    </a:cubicBezTo>
                                    <a:cubicBezTo>
                                      <a:pt x="489" y="267"/>
                                      <a:pt x="481" y="271"/>
                                      <a:pt x="474" y="277"/>
                                    </a:cubicBezTo>
                                    <a:cubicBezTo>
                                      <a:pt x="468" y="283"/>
                                      <a:pt x="464" y="292"/>
                                      <a:pt x="464" y="301"/>
                                    </a:cubicBezTo>
                                    <a:cubicBezTo>
                                      <a:pt x="464" y="304"/>
                                      <a:pt x="465" y="307"/>
                                      <a:pt x="465" y="310"/>
                                    </a:cubicBezTo>
                                    <a:cubicBezTo>
                                      <a:pt x="466" y="310"/>
                                      <a:pt x="467" y="311"/>
                                      <a:pt x="468" y="311"/>
                                    </a:cubicBezTo>
                                    <a:cubicBezTo>
                                      <a:pt x="469" y="311"/>
                                      <a:pt x="470" y="310"/>
                                      <a:pt x="471" y="310"/>
                                    </a:cubicBezTo>
                                    <a:cubicBezTo>
                                      <a:pt x="470" y="307"/>
                                      <a:pt x="470" y="304"/>
                                      <a:pt x="470" y="301"/>
                                    </a:cubicBezTo>
                                    <a:cubicBezTo>
                                      <a:pt x="470" y="285"/>
                                      <a:pt x="483" y="272"/>
                                      <a:pt x="499" y="272"/>
                                    </a:cubicBezTo>
                                    <a:cubicBezTo>
                                      <a:pt x="515" y="272"/>
                                      <a:pt x="527" y="285"/>
                                      <a:pt x="527" y="301"/>
                                    </a:cubicBezTo>
                                    <a:close/>
                                    <a:moveTo>
                                      <a:pt x="520" y="301"/>
                                    </a:moveTo>
                                    <a:cubicBezTo>
                                      <a:pt x="520" y="303"/>
                                      <a:pt x="520" y="304"/>
                                      <a:pt x="519" y="306"/>
                                    </a:cubicBezTo>
                                    <a:cubicBezTo>
                                      <a:pt x="521" y="307"/>
                                      <a:pt x="523" y="308"/>
                                      <a:pt x="525" y="309"/>
                                    </a:cubicBezTo>
                                    <a:cubicBezTo>
                                      <a:pt x="525" y="306"/>
                                      <a:pt x="526" y="304"/>
                                      <a:pt x="526" y="301"/>
                                    </a:cubicBezTo>
                                    <a:cubicBezTo>
                                      <a:pt x="526" y="294"/>
                                      <a:pt x="523" y="287"/>
                                      <a:pt x="518" y="282"/>
                                    </a:cubicBezTo>
                                    <a:cubicBezTo>
                                      <a:pt x="513" y="277"/>
                                      <a:pt x="506" y="274"/>
                                      <a:pt x="499" y="274"/>
                                    </a:cubicBezTo>
                                    <a:cubicBezTo>
                                      <a:pt x="491" y="274"/>
                                      <a:pt x="484" y="277"/>
                                      <a:pt x="479" y="282"/>
                                    </a:cubicBezTo>
                                    <a:cubicBezTo>
                                      <a:pt x="474" y="287"/>
                                      <a:pt x="471" y="294"/>
                                      <a:pt x="471" y="301"/>
                                    </a:cubicBezTo>
                                    <a:cubicBezTo>
                                      <a:pt x="471" y="304"/>
                                      <a:pt x="472" y="306"/>
                                      <a:pt x="472" y="309"/>
                                    </a:cubicBezTo>
                                    <a:cubicBezTo>
                                      <a:pt x="474" y="308"/>
                                      <a:pt x="476" y="307"/>
                                      <a:pt x="478" y="306"/>
                                    </a:cubicBezTo>
                                    <a:cubicBezTo>
                                      <a:pt x="478" y="304"/>
                                      <a:pt x="478" y="303"/>
                                      <a:pt x="478" y="301"/>
                                    </a:cubicBezTo>
                                    <a:cubicBezTo>
                                      <a:pt x="478" y="290"/>
                                      <a:pt x="487" y="280"/>
                                      <a:pt x="499" y="280"/>
                                    </a:cubicBezTo>
                                    <a:cubicBezTo>
                                      <a:pt x="510" y="280"/>
                                      <a:pt x="520" y="290"/>
                                      <a:pt x="520" y="301"/>
                                    </a:cubicBezTo>
                                    <a:close/>
                                    <a:moveTo>
                                      <a:pt x="512" y="301"/>
                                    </a:moveTo>
                                    <a:cubicBezTo>
                                      <a:pt x="512" y="302"/>
                                      <a:pt x="512" y="303"/>
                                      <a:pt x="512" y="303"/>
                                    </a:cubicBezTo>
                                    <a:cubicBezTo>
                                      <a:pt x="514" y="304"/>
                                      <a:pt x="516" y="304"/>
                                      <a:pt x="518" y="305"/>
                                    </a:cubicBezTo>
                                    <a:cubicBezTo>
                                      <a:pt x="518" y="304"/>
                                      <a:pt x="518" y="303"/>
                                      <a:pt x="518" y="301"/>
                                    </a:cubicBezTo>
                                    <a:cubicBezTo>
                                      <a:pt x="518" y="296"/>
                                      <a:pt x="516" y="291"/>
                                      <a:pt x="512" y="287"/>
                                    </a:cubicBezTo>
                                    <a:cubicBezTo>
                                      <a:pt x="509" y="284"/>
                                      <a:pt x="504" y="282"/>
                                      <a:pt x="499" y="282"/>
                                    </a:cubicBezTo>
                                    <a:cubicBezTo>
                                      <a:pt x="493" y="282"/>
                                      <a:pt x="488" y="284"/>
                                      <a:pt x="485" y="287"/>
                                    </a:cubicBezTo>
                                    <a:cubicBezTo>
                                      <a:pt x="481" y="291"/>
                                      <a:pt x="479" y="296"/>
                                      <a:pt x="479" y="301"/>
                                    </a:cubicBezTo>
                                    <a:cubicBezTo>
                                      <a:pt x="479" y="303"/>
                                      <a:pt x="479" y="304"/>
                                      <a:pt x="480" y="305"/>
                                    </a:cubicBezTo>
                                    <a:cubicBezTo>
                                      <a:pt x="481" y="304"/>
                                      <a:pt x="483" y="304"/>
                                      <a:pt x="485" y="303"/>
                                    </a:cubicBezTo>
                                    <a:cubicBezTo>
                                      <a:pt x="485" y="303"/>
                                      <a:pt x="485" y="302"/>
                                      <a:pt x="485" y="301"/>
                                    </a:cubicBezTo>
                                    <a:cubicBezTo>
                                      <a:pt x="485" y="294"/>
                                      <a:pt x="491" y="288"/>
                                      <a:pt x="499" y="288"/>
                                    </a:cubicBezTo>
                                    <a:cubicBezTo>
                                      <a:pt x="506" y="288"/>
                                      <a:pt x="512" y="294"/>
                                      <a:pt x="512" y="301"/>
                                    </a:cubicBezTo>
                                    <a:close/>
                                    <a:moveTo>
                                      <a:pt x="505" y="301"/>
                                    </a:moveTo>
                                    <a:cubicBezTo>
                                      <a:pt x="505" y="301"/>
                                      <a:pt x="505" y="302"/>
                                      <a:pt x="505" y="302"/>
                                    </a:cubicBezTo>
                                    <a:cubicBezTo>
                                      <a:pt x="507" y="302"/>
                                      <a:pt x="509" y="302"/>
                                      <a:pt x="510" y="303"/>
                                    </a:cubicBezTo>
                                    <a:cubicBezTo>
                                      <a:pt x="511" y="302"/>
                                      <a:pt x="511" y="302"/>
                                      <a:pt x="511" y="301"/>
                                    </a:cubicBezTo>
                                    <a:cubicBezTo>
                                      <a:pt x="511" y="295"/>
                                      <a:pt x="505" y="289"/>
                                      <a:pt x="499" y="289"/>
                                    </a:cubicBezTo>
                                    <a:cubicBezTo>
                                      <a:pt x="492" y="289"/>
                                      <a:pt x="487" y="295"/>
                                      <a:pt x="487" y="301"/>
                                    </a:cubicBezTo>
                                    <a:cubicBezTo>
                                      <a:pt x="487" y="302"/>
                                      <a:pt x="487" y="302"/>
                                      <a:pt x="487" y="303"/>
                                    </a:cubicBezTo>
                                    <a:cubicBezTo>
                                      <a:pt x="489" y="302"/>
                                      <a:pt x="490" y="302"/>
                                      <a:pt x="492" y="302"/>
                                    </a:cubicBezTo>
                                    <a:cubicBezTo>
                                      <a:pt x="492" y="302"/>
                                      <a:pt x="492" y="301"/>
                                      <a:pt x="492" y="301"/>
                                    </a:cubicBezTo>
                                    <a:cubicBezTo>
                                      <a:pt x="492" y="298"/>
                                      <a:pt x="495" y="295"/>
                                      <a:pt x="499" y="295"/>
                                    </a:cubicBezTo>
                                    <a:cubicBezTo>
                                      <a:pt x="502" y="295"/>
                                      <a:pt x="505" y="298"/>
                                      <a:pt x="505" y="301"/>
                                    </a:cubicBezTo>
                                    <a:close/>
                                    <a:moveTo>
                                      <a:pt x="499" y="296"/>
                                    </a:moveTo>
                                    <a:cubicBezTo>
                                      <a:pt x="496" y="296"/>
                                      <a:pt x="494" y="298"/>
                                      <a:pt x="494" y="301"/>
                                    </a:cubicBezTo>
                                    <a:cubicBezTo>
                                      <a:pt x="494" y="301"/>
                                      <a:pt x="494" y="302"/>
                                      <a:pt x="494" y="302"/>
                                    </a:cubicBezTo>
                                    <a:cubicBezTo>
                                      <a:pt x="495" y="302"/>
                                      <a:pt x="497" y="301"/>
                                      <a:pt x="499" y="301"/>
                                    </a:cubicBezTo>
                                    <a:cubicBezTo>
                                      <a:pt x="500" y="301"/>
                                      <a:pt x="502" y="302"/>
                                      <a:pt x="504" y="302"/>
                                    </a:cubicBezTo>
                                    <a:cubicBezTo>
                                      <a:pt x="504" y="302"/>
                                      <a:pt x="504" y="301"/>
                                      <a:pt x="504" y="301"/>
                                    </a:cubicBezTo>
                                    <a:cubicBezTo>
                                      <a:pt x="504" y="298"/>
                                      <a:pt x="501" y="296"/>
                                      <a:pt x="499" y="296"/>
                                    </a:cubicBezTo>
                                    <a:close/>
                                    <a:moveTo>
                                      <a:pt x="453" y="329"/>
                                    </a:moveTo>
                                    <a:cubicBezTo>
                                      <a:pt x="454" y="327"/>
                                      <a:pt x="455" y="325"/>
                                      <a:pt x="456" y="324"/>
                                    </a:cubicBezTo>
                                    <a:cubicBezTo>
                                      <a:pt x="451" y="320"/>
                                      <a:pt x="445" y="318"/>
                                      <a:pt x="438" y="318"/>
                                    </a:cubicBezTo>
                                    <a:cubicBezTo>
                                      <a:pt x="431" y="318"/>
                                      <a:pt x="425" y="320"/>
                                      <a:pt x="420" y="324"/>
                                    </a:cubicBezTo>
                                    <a:cubicBezTo>
                                      <a:pt x="421" y="325"/>
                                      <a:pt x="422" y="327"/>
                                      <a:pt x="423" y="328"/>
                                    </a:cubicBezTo>
                                    <a:cubicBezTo>
                                      <a:pt x="427" y="325"/>
                                      <a:pt x="432" y="324"/>
                                      <a:pt x="438" y="324"/>
                                    </a:cubicBezTo>
                                    <a:cubicBezTo>
                                      <a:pt x="444" y="324"/>
                                      <a:pt x="449" y="326"/>
                                      <a:pt x="453" y="329"/>
                                    </a:cubicBezTo>
                                    <a:close/>
                                    <a:moveTo>
                                      <a:pt x="438" y="325"/>
                                    </a:moveTo>
                                    <a:cubicBezTo>
                                      <a:pt x="433" y="325"/>
                                      <a:pt x="428" y="327"/>
                                      <a:pt x="423" y="330"/>
                                    </a:cubicBezTo>
                                    <a:cubicBezTo>
                                      <a:pt x="424" y="331"/>
                                      <a:pt x="425" y="333"/>
                                      <a:pt x="426" y="335"/>
                                    </a:cubicBezTo>
                                    <a:cubicBezTo>
                                      <a:pt x="429" y="333"/>
                                      <a:pt x="433" y="332"/>
                                      <a:pt x="438" y="332"/>
                                    </a:cubicBezTo>
                                    <a:cubicBezTo>
                                      <a:pt x="442" y="332"/>
                                      <a:pt x="447" y="333"/>
                                      <a:pt x="450" y="336"/>
                                    </a:cubicBezTo>
                                    <a:cubicBezTo>
                                      <a:pt x="451" y="334"/>
                                      <a:pt x="452" y="332"/>
                                      <a:pt x="453" y="330"/>
                                    </a:cubicBezTo>
                                    <a:cubicBezTo>
                                      <a:pt x="448" y="327"/>
                                      <a:pt x="443" y="325"/>
                                      <a:pt x="438" y="325"/>
                                    </a:cubicBezTo>
                                    <a:close/>
                                    <a:moveTo>
                                      <a:pt x="457" y="323"/>
                                    </a:moveTo>
                                    <a:cubicBezTo>
                                      <a:pt x="458" y="321"/>
                                      <a:pt x="460" y="319"/>
                                      <a:pt x="461" y="318"/>
                                    </a:cubicBezTo>
                                    <a:cubicBezTo>
                                      <a:pt x="454" y="313"/>
                                      <a:pt x="446" y="311"/>
                                      <a:pt x="438" y="311"/>
                                    </a:cubicBezTo>
                                    <a:cubicBezTo>
                                      <a:pt x="429" y="311"/>
                                      <a:pt x="422" y="313"/>
                                      <a:pt x="415" y="317"/>
                                    </a:cubicBezTo>
                                    <a:cubicBezTo>
                                      <a:pt x="416" y="319"/>
                                      <a:pt x="418" y="321"/>
                                      <a:pt x="419" y="322"/>
                                    </a:cubicBezTo>
                                    <a:cubicBezTo>
                                      <a:pt x="424" y="319"/>
                                      <a:pt x="431" y="317"/>
                                      <a:pt x="438" y="317"/>
                                    </a:cubicBezTo>
                                    <a:cubicBezTo>
                                      <a:pt x="445" y="317"/>
                                      <a:pt x="452" y="319"/>
                                      <a:pt x="457" y="323"/>
                                    </a:cubicBezTo>
                                    <a:close/>
                                    <a:moveTo>
                                      <a:pt x="462" y="317"/>
                                    </a:moveTo>
                                    <a:cubicBezTo>
                                      <a:pt x="464" y="315"/>
                                      <a:pt x="465" y="314"/>
                                      <a:pt x="467" y="312"/>
                                    </a:cubicBezTo>
                                    <a:cubicBezTo>
                                      <a:pt x="459" y="307"/>
                                      <a:pt x="449" y="303"/>
                                      <a:pt x="438" y="303"/>
                                    </a:cubicBezTo>
                                    <a:cubicBezTo>
                                      <a:pt x="427" y="303"/>
                                      <a:pt x="417" y="306"/>
                                      <a:pt x="409" y="312"/>
                                    </a:cubicBezTo>
                                    <a:cubicBezTo>
                                      <a:pt x="411" y="313"/>
                                      <a:pt x="412" y="315"/>
                                      <a:pt x="414" y="316"/>
                                    </a:cubicBezTo>
                                    <a:cubicBezTo>
                                      <a:pt x="421" y="312"/>
                                      <a:pt x="429" y="309"/>
                                      <a:pt x="438" y="309"/>
                                    </a:cubicBezTo>
                                    <a:cubicBezTo>
                                      <a:pt x="447" y="309"/>
                                      <a:pt x="455" y="312"/>
                                      <a:pt x="462" y="317"/>
                                    </a:cubicBezTo>
                                    <a:close/>
                                    <a:moveTo>
                                      <a:pt x="423" y="175"/>
                                    </a:moveTo>
                                    <a:cubicBezTo>
                                      <a:pt x="424" y="177"/>
                                      <a:pt x="425" y="179"/>
                                      <a:pt x="426" y="181"/>
                                    </a:cubicBezTo>
                                    <a:cubicBezTo>
                                      <a:pt x="429" y="179"/>
                                      <a:pt x="433" y="177"/>
                                      <a:pt x="438" y="177"/>
                                    </a:cubicBezTo>
                                    <a:cubicBezTo>
                                      <a:pt x="442" y="177"/>
                                      <a:pt x="447" y="179"/>
                                      <a:pt x="450" y="182"/>
                                    </a:cubicBezTo>
                                    <a:cubicBezTo>
                                      <a:pt x="451" y="180"/>
                                      <a:pt x="452" y="178"/>
                                      <a:pt x="453" y="176"/>
                                    </a:cubicBezTo>
                                    <a:cubicBezTo>
                                      <a:pt x="448" y="173"/>
                                      <a:pt x="443" y="171"/>
                                      <a:pt x="438" y="171"/>
                                    </a:cubicBezTo>
                                    <a:cubicBezTo>
                                      <a:pt x="433" y="171"/>
                                      <a:pt x="428" y="173"/>
                                      <a:pt x="423" y="175"/>
                                    </a:cubicBezTo>
                                    <a:close/>
                                    <a:moveTo>
                                      <a:pt x="438" y="170"/>
                                    </a:moveTo>
                                    <a:cubicBezTo>
                                      <a:pt x="444" y="170"/>
                                      <a:pt x="449" y="171"/>
                                      <a:pt x="453" y="174"/>
                                    </a:cubicBezTo>
                                    <a:cubicBezTo>
                                      <a:pt x="454" y="173"/>
                                      <a:pt x="455" y="171"/>
                                      <a:pt x="456" y="170"/>
                                    </a:cubicBezTo>
                                    <a:cubicBezTo>
                                      <a:pt x="451" y="166"/>
                                      <a:pt x="445" y="164"/>
                                      <a:pt x="438" y="164"/>
                                    </a:cubicBezTo>
                                    <a:cubicBezTo>
                                      <a:pt x="431" y="164"/>
                                      <a:pt x="425" y="166"/>
                                      <a:pt x="420" y="169"/>
                                    </a:cubicBezTo>
                                    <a:cubicBezTo>
                                      <a:pt x="421" y="171"/>
                                      <a:pt x="422" y="172"/>
                                      <a:pt x="423" y="174"/>
                                    </a:cubicBezTo>
                                    <a:cubicBezTo>
                                      <a:pt x="427" y="171"/>
                                      <a:pt x="432" y="170"/>
                                      <a:pt x="438" y="170"/>
                                    </a:cubicBezTo>
                                    <a:close/>
                                    <a:moveTo>
                                      <a:pt x="426" y="183"/>
                                    </a:moveTo>
                                    <a:cubicBezTo>
                                      <a:pt x="427" y="185"/>
                                      <a:pt x="428" y="187"/>
                                      <a:pt x="428" y="189"/>
                                    </a:cubicBezTo>
                                    <a:cubicBezTo>
                                      <a:pt x="431" y="187"/>
                                      <a:pt x="434" y="185"/>
                                      <a:pt x="438" y="185"/>
                                    </a:cubicBezTo>
                                    <a:cubicBezTo>
                                      <a:pt x="442" y="185"/>
                                      <a:pt x="446" y="187"/>
                                      <a:pt x="448" y="190"/>
                                    </a:cubicBezTo>
                                    <a:cubicBezTo>
                                      <a:pt x="449" y="188"/>
                                      <a:pt x="449" y="185"/>
                                      <a:pt x="450" y="183"/>
                                    </a:cubicBezTo>
                                    <a:cubicBezTo>
                                      <a:pt x="446" y="181"/>
                                      <a:pt x="442" y="179"/>
                                      <a:pt x="438" y="179"/>
                                    </a:cubicBezTo>
                                    <a:cubicBezTo>
                                      <a:pt x="434" y="179"/>
                                      <a:pt x="430" y="180"/>
                                      <a:pt x="426" y="183"/>
                                    </a:cubicBezTo>
                                    <a:close/>
                                    <a:moveTo>
                                      <a:pt x="447" y="199"/>
                                    </a:moveTo>
                                    <a:cubicBezTo>
                                      <a:pt x="447" y="196"/>
                                      <a:pt x="448" y="194"/>
                                      <a:pt x="448" y="192"/>
                                    </a:cubicBezTo>
                                    <a:cubicBezTo>
                                      <a:pt x="446" y="189"/>
                                      <a:pt x="442" y="187"/>
                                      <a:pt x="438" y="187"/>
                                    </a:cubicBezTo>
                                    <a:cubicBezTo>
                                      <a:pt x="434" y="187"/>
                                      <a:pt x="431" y="188"/>
                                      <a:pt x="428" y="191"/>
                                    </a:cubicBezTo>
                                    <a:cubicBezTo>
                                      <a:pt x="429" y="194"/>
                                      <a:pt x="429" y="196"/>
                                      <a:pt x="429" y="199"/>
                                    </a:cubicBezTo>
                                    <a:cubicBezTo>
                                      <a:pt x="429" y="199"/>
                                      <a:pt x="429" y="199"/>
                                      <a:pt x="429" y="199"/>
                                    </a:cubicBezTo>
                                    <a:cubicBezTo>
                                      <a:pt x="430" y="199"/>
                                      <a:pt x="430" y="199"/>
                                      <a:pt x="431" y="199"/>
                                    </a:cubicBezTo>
                                    <a:cubicBezTo>
                                      <a:pt x="431" y="199"/>
                                      <a:pt x="431" y="199"/>
                                      <a:pt x="431" y="199"/>
                                    </a:cubicBezTo>
                                    <a:cubicBezTo>
                                      <a:pt x="431" y="195"/>
                                      <a:pt x="434" y="192"/>
                                      <a:pt x="438" y="192"/>
                                    </a:cubicBezTo>
                                    <a:cubicBezTo>
                                      <a:pt x="441" y="192"/>
                                      <a:pt x="444" y="195"/>
                                      <a:pt x="444" y="199"/>
                                    </a:cubicBezTo>
                                    <a:cubicBezTo>
                                      <a:pt x="444" y="199"/>
                                      <a:pt x="444" y="199"/>
                                      <a:pt x="444" y="199"/>
                                    </a:cubicBezTo>
                                    <a:cubicBezTo>
                                      <a:pt x="445" y="199"/>
                                      <a:pt x="446" y="199"/>
                                      <a:pt x="447" y="200"/>
                                    </a:cubicBezTo>
                                    <a:cubicBezTo>
                                      <a:pt x="447" y="199"/>
                                      <a:pt x="447" y="199"/>
                                      <a:pt x="447" y="199"/>
                                    </a:cubicBezTo>
                                    <a:close/>
                                    <a:moveTo>
                                      <a:pt x="438" y="193"/>
                                    </a:moveTo>
                                    <a:cubicBezTo>
                                      <a:pt x="435" y="193"/>
                                      <a:pt x="433" y="196"/>
                                      <a:pt x="433" y="199"/>
                                    </a:cubicBezTo>
                                    <a:cubicBezTo>
                                      <a:pt x="433" y="199"/>
                                      <a:pt x="433" y="199"/>
                                      <a:pt x="433" y="199"/>
                                    </a:cubicBezTo>
                                    <a:cubicBezTo>
                                      <a:pt x="434" y="199"/>
                                      <a:pt x="436" y="199"/>
                                      <a:pt x="438" y="199"/>
                                    </a:cubicBezTo>
                                    <a:cubicBezTo>
                                      <a:pt x="439" y="199"/>
                                      <a:pt x="441" y="199"/>
                                      <a:pt x="443" y="199"/>
                                    </a:cubicBezTo>
                                    <a:cubicBezTo>
                                      <a:pt x="443" y="199"/>
                                      <a:pt x="443" y="199"/>
                                      <a:pt x="443" y="199"/>
                                    </a:cubicBezTo>
                                    <a:cubicBezTo>
                                      <a:pt x="443" y="196"/>
                                      <a:pt x="441" y="193"/>
                                      <a:pt x="438" y="193"/>
                                    </a:cubicBezTo>
                                    <a:close/>
                                    <a:moveTo>
                                      <a:pt x="409" y="209"/>
                                    </a:moveTo>
                                    <a:cubicBezTo>
                                      <a:pt x="411" y="211"/>
                                      <a:pt x="412" y="212"/>
                                      <a:pt x="414" y="214"/>
                                    </a:cubicBezTo>
                                    <a:cubicBezTo>
                                      <a:pt x="421" y="209"/>
                                      <a:pt x="429" y="206"/>
                                      <a:pt x="438" y="206"/>
                                    </a:cubicBezTo>
                                    <a:cubicBezTo>
                                      <a:pt x="447" y="206"/>
                                      <a:pt x="455" y="209"/>
                                      <a:pt x="462" y="214"/>
                                    </a:cubicBezTo>
                                    <a:cubicBezTo>
                                      <a:pt x="464" y="212"/>
                                      <a:pt x="465" y="211"/>
                                      <a:pt x="467" y="210"/>
                                    </a:cubicBezTo>
                                    <a:cubicBezTo>
                                      <a:pt x="459" y="204"/>
                                      <a:pt x="449" y="200"/>
                                      <a:pt x="438" y="200"/>
                                    </a:cubicBezTo>
                                    <a:cubicBezTo>
                                      <a:pt x="427" y="200"/>
                                      <a:pt x="417" y="204"/>
                                      <a:pt x="409" y="209"/>
                                    </a:cubicBezTo>
                                    <a:close/>
                                    <a:moveTo>
                                      <a:pt x="415" y="215"/>
                                    </a:moveTo>
                                    <a:cubicBezTo>
                                      <a:pt x="416" y="216"/>
                                      <a:pt x="418" y="218"/>
                                      <a:pt x="419" y="219"/>
                                    </a:cubicBezTo>
                                    <a:cubicBezTo>
                                      <a:pt x="424" y="216"/>
                                      <a:pt x="431" y="214"/>
                                      <a:pt x="438" y="214"/>
                                    </a:cubicBezTo>
                                    <a:cubicBezTo>
                                      <a:pt x="445" y="214"/>
                                      <a:pt x="452" y="216"/>
                                      <a:pt x="457" y="220"/>
                                    </a:cubicBezTo>
                                    <a:cubicBezTo>
                                      <a:pt x="458" y="218"/>
                                      <a:pt x="460" y="217"/>
                                      <a:pt x="461" y="215"/>
                                    </a:cubicBezTo>
                                    <a:cubicBezTo>
                                      <a:pt x="454" y="211"/>
                                      <a:pt x="446" y="208"/>
                                      <a:pt x="438" y="208"/>
                                    </a:cubicBezTo>
                                    <a:cubicBezTo>
                                      <a:pt x="429" y="208"/>
                                      <a:pt x="422" y="210"/>
                                      <a:pt x="415" y="215"/>
                                    </a:cubicBezTo>
                                    <a:close/>
                                    <a:moveTo>
                                      <a:pt x="420" y="221"/>
                                    </a:moveTo>
                                    <a:cubicBezTo>
                                      <a:pt x="421" y="222"/>
                                      <a:pt x="422" y="224"/>
                                      <a:pt x="423" y="225"/>
                                    </a:cubicBezTo>
                                    <a:cubicBezTo>
                                      <a:pt x="427" y="223"/>
                                      <a:pt x="432" y="221"/>
                                      <a:pt x="438" y="221"/>
                                    </a:cubicBezTo>
                                    <a:cubicBezTo>
                                      <a:pt x="444" y="221"/>
                                      <a:pt x="449" y="223"/>
                                      <a:pt x="453" y="226"/>
                                    </a:cubicBezTo>
                                    <a:cubicBezTo>
                                      <a:pt x="454" y="224"/>
                                      <a:pt x="455" y="223"/>
                                      <a:pt x="456" y="221"/>
                                    </a:cubicBezTo>
                                    <a:cubicBezTo>
                                      <a:pt x="451" y="218"/>
                                      <a:pt x="445" y="216"/>
                                      <a:pt x="438" y="216"/>
                                    </a:cubicBezTo>
                                    <a:cubicBezTo>
                                      <a:pt x="431" y="216"/>
                                      <a:pt x="425" y="218"/>
                                      <a:pt x="420" y="221"/>
                                    </a:cubicBezTo>
                                    <a:close/>
                                    <a:moveTo>
                                      <a:pt x="423" y="227"/>
                                    </a:moveTo>
                                    <a:cubicBezTo>
                                      <a:pt x="424" y="229"/>
                                      <a:pt x="425" y="231"/>
                                      <a:pt x="426" y="232"/>
                                    </a:cubicBezTo>
                                    <a:cubicBezTo>
                                      <a:pt x="429" y="230"/>
                                      <a:pt x="433" y="229"/>
                                      <a:pt x="438" y="229"/>
                                    </a:cubicBezTo>
                                    <a:cubicBezTo>
                                      <a:pt x="442" y="229"/>
                                      <a:pt x="447" y="230"/>
                                      <a:pt x="450" y="233"/>
                                    </a:cubicBezTo>
                                    <a:cubicBezTo>
                                      <a:pt x="451" y="231"/>
                                      <a:pt x="452" y="229"/>
                                      <a:pt x="453" y="227"/>
                                    </a:cubicBezTo>
                                    <a:cubicBezTo>
                                      <a:pt x="448" y="224"/>
                                      <a:pt x="443" y="223"/>
                                      <a:pt x="438" y="223"/>
                                    </a:cubicBezTo>
                                    <a:cubicBezTo>
                                      <a:pt x="433" y="223"/>
                                      <a:pt x="428" y="224"/>
                                      <a:pt x="423" y="227"/>
                                    </a:cubicBezTo>
                                    <a:close/>
                                    <a:moveTo>
                                      <a:pt x="426" y="234"/>
                                    </a:moveTo>
                                    <a:cubicBezTo>
                                      <a:pt x="427" y="236"/>
                                      <a:pt x="428" y="238"/>
                                      <a:pt x="428" y="240"/>
                                    </a:cubicBezTo>
                                    <a:cubicBezTo>
                                      <a:pt x="431" y="238"/>
                                      <a:pt x="434" y="236"/>
                                      <a:pt x="438" y="236"/>
                                    </a:cubicBezTo>
                                    <a:cubicBezTo>
                                      <a:pt x="442" y="236"/>
                                      <a:pt x="446" y="238"/>
                                      <a:pt x="448" y="241"/>
                                    </a:cubicBezTo>
                                    <a:cubicBezTo>
                                      <a:pt x="449" y="239"/>
                                      <a:pt x="449" y="237"/>
                                      <a:pt x="450" y="235"/>
                                    </a:cubicBezTo>
                                    <a:cubicBezTo>
                                      <a:pt x="446" y="232"/>
                                      <a:pt x="442" y="230"/>
                                      <a:pt x="438" y="230"/>
                                    </a:cubicBezTo>
                                    <a:cubicBezTo>
                                      <a:pt x="434" y="230"/>
                                      <a:pt x="430" y="232"/>
                                      <a:pt x="426" y="234"/>
                                    </a:cubicBezTo>
                                    <a:close/>
                                    <a:moveTo>
                                      <a:pt x="447" y="250"/>
                                    </a:moveTo>
                                    <a:cubicBezTo>
                                      <a:pt x="447" y="248"/>
                                      <a:pt x="448" y="246"/>
                                      <a:pt x="448" y="244"/>
                                    </a:cubicBezTo>
                                    <a:cubicBezTo>
                                      <a:pt x="446" y="240"/>
                                      <a:pt x="442" y="238"/>
                                      <a:pt x="438" y="238"/>
                                    </a:cubicBezTo>
                                    <a:cubicBezTo>
                                      <a:pt x="434" y="238"/>
                                      <a:pt x="431" y="240"/>
                                      <a:pt x="428" y="242"/>
                                    </a:cubicBezTo>
                                    <a:cubicBezTo>
                                      <a:pt x="429" y="245"/>
                                      <a:pt x="429" y="247"/>
                                      <a:pt x="429" y="250"/>
                                    </a:cubicBezTo>
                                    <a:cubicBezTo>
                                      <a:pt x="429" y="250"/>
                                      <a:pt x="429" y="251"/>
                                      <a:pt x="429" y="251"/>
                                    </a:cubicBezTo>
                                    <a:cubicBezTo>
                                      <a:pt x="430" y="251"/>
                                      <a:pt x="430" y="251"/>
                                      <a:pt x="431" y="251"/>
                                    </a:cubicBezTo>
                                    <a:cubicBezTo>
                                      <a:pt x="431" y="250"/>
                                      <a:pt x="431" y="250"/>
                                      <a:pt x="431" y="250"/>
                                    </a:cubicBezTo>
                                    <a:cubicBezTo>
                                      <a:pt x="431" y="246"/>
                                      <a:pt x="434" y="243"/>
                                      <a:pt x="438" y="243"/>
                                    </a:cubicBezTo>
                                    <a:cubicBezTo>
                                      <a:pt x="441" y="243"/>
                                      <a:pt x="444" y="246"/>
                                      <a:pt x="444" y="250"/>
                                    </a:cubicBezTo>
                                    <a:cubicBezTo>
                                      <a:pt x="444" y="250"/>
                                      <a:pt x="444" y="250"/>
                                      <a:pt x="444" y="251"/>
                                    </a:cubicBezTo>
                                    <a:cubicBezTo>
                                      <a:pt x="445" y="251"/>
                                      <a:pt x="446" y="251"/>
                                      <a:pt x="447" y="251"/>
                                    </a:cubicBezTo>
                                    <a:cubicBezTo>
                                      <a:pt x="447" y="251"/>
                                      <a:pt x="447" y="250"/>
                                      <a:pt x="447" y="250"/>
                                    </a:cubicBezTo>
                                    <a:close/>
                                    <a:moveTo>
                                      <a:pt x="438" y="245"/>
                                    </a:moveTo>
                                    <a:cubicBezTo>
                                      <a:pt x="435" y="245"/>
                                      <a:pt x="433" y="247"/>
                                      <a:pt x="433" y="250"/>
                                    </a:cubicBezTo>
                                    <a:cubicBezTo>
                                      <a:pt x="433" y="250"/>
                                      <a:pt x="433" y="250"/>
                                      <a:pt x="433" y="250"/>
                                    </a:cubicBezTo>
                                    <a:cubicBezTo>
                                      <a:pt x="434" y="250"/>
                                      <a:pt x="436" y="250"/>
                                      <a:pt x="438" y="250"/>
                                    </a:cubicBezTo>
                                    <a:cubicBezTo>
                                      <a:pt x="439" y="250"/>
                                      <a:pt x="441" y="250"/>
                                      <a:pt x="443" y="250"/>
                                    </a:cubicBezTo>
                                    <a:cubicBezTo>
                                      <a:pt x="443" y="250"/>
                                      <a:pt x="443" y="250"/>
                                      <a:pt x="443" y="250"/>
                                    </a:cubicBezTo>
                                    <a:cubicBezTo>
                                      <a:pt x="443" y="247"/>
                                      <a:pt x="441" y="245"/>
                                      <a:pt x="438" y="245"/>
                                    </a:cubicBezTo>
                                    <a:close/>
                                    <a:moveTo>
                                      <a:pt x="409" y="261"/>
                                    </a:moveTo>
                                    <a:cubicBezTo>
                                      <a:pt x="411" y="262"/>
                                      <a:pt x="412" y="263"/>
                                      <a:pt x="414" y="265"/>
                                    </a:cubicBezTo>
                                    <a:cubicBezTo>
                                      <a:pt x="421" y="260"/>
                                      <a:pt x="429" y="258"/>
                                      <a:pt x="438" y="258"/>
                                    </a:cubicBezTo>
                                    <a:cubicBezTo>
                                      <a:pt x="447" y="258"/>
                                      <a:pt x="455" y="261"/>
                                      <a:pt x="462" y="265"/>
                                    </a:cubicBezTo>
                                    <a:cubicBezTo>
                                      <a:pt x="464" y="264"/>
                                      <a:pt x="465" y="262"/>
                                      <a:pt x="467" y="261"/>
                                    </a:cubicBezTo>
                                    <a:cubicBezTo>
                                      <a:pt x="459" y="255"/>
                                      <a:pt x="449" y="252"/>
                                      <a:pt x="438" y="252"/>
                                    </a:cubicBezTo>
                                    <a:cubicBezTo>
                                      <a:pt x="427" y="252"/>
                                      <a:pt x="417" y="255"/>
                                      <a:pt x="409" y="261"/>
                                    </a:cubicBezTo>
                                    <a:close/>
                                    <a:moveTo>
                                      <a:pt x="415" y="266"/>
                                    </a:moveTo>
                                    <a:cubicBezTo>
                                      <a:pt x="416" y="268"/>
                                      <a:pt x="418" y="269"/>
                                      <a:pt x="419" y="271"/>
                                    </a:cubicBezTo>
                                    <a:cubicBezTo>
                                      <a:pt x="424" y="267"/>
                                      <a:pt x="431" y="265"/>
                                      <a:pt x="438" y="265"/>
                                    </a:cubicBezTo>
                                    <a:cubicBezTo>
                                      <a:pt x="445" y="265"/>
                                      <a:pt x="452" y="268"/>
                                      <a:pt x="457" y="271"/>
                                    </a:cubicBezTo>
                                    <a:cubicBezTo>
                                      <a:pt x="458" y="270"/>
                                      <a:pt x="460" y="268"/>
                                      <a:pt x="461" y="266"/>
                                    </a:cubicBezTo>
                                    <a:cubicBezTo>
                                      <a:pt x="454" y="262"/>
                                      <a:pt x="446" y="259"/>
                                      <a:pt x="438" y="259"/>
                                    </a:cubicBezTo>
                                    <a:cubicBezTo>
                                      <a:pt x="429" y="259"/>
                                      <a:pt x="422" y="262"/>
                                      <a:pt x="415" y="266"/>
                                    </a:cubicBezTo>
                                    <a:close/>
                                    <a:moveTo>
                                      <a:pt x="420" y="272"/>
                                    </a:moveTo>
                                    <a:cubicBezTo>
                                      <a:pt x="421" y="274"/>
                                      <a:pt x="422" y="275"/>
                                      <a:pt x="423" y="277"/>
                                    </a:cubicBezTo>
                                    <a:cubicBezTo>
                                      <a:pt x="427" y="274"/>
                                      <a:pt x="432" y="272"/>
                                      <a:pt x="438" y="272"/>
                                    </a:cubicBezTo>
                                    <a:cubicBezTo>
                                      <a:pt x="444" y="272"/>
                                      <a:pt x="449" y="274"/>
                                      <a:pt x="453" y="277"/>
                                    </a:cubicBezTo>
                                    <a:cubicBezTo>
                                      <a:pt x="454" y="276"/>
                                      <a:pt x="455" y="274"/>
                                      <a:pt x="456" y="273"/>
                                    </a:cubicBezTo>
                                    <a:cubicBezTo>
                                      <a:pt x="451" y="269"/>
                                      <a:pt x="445" y="267"/>
                                      <a:pt x="438" y="267"/>
                                    </a:cubicBezTo>
                                    <a:cubicBezTo>
                                      <a:pt x="431" y="267"/>
                                      <a:pt x="425" y="269"/>
                                      <a:pt x="420" y="272"/>
                                    </a:cubicBezTo>
                                    <a:close/>
                                    <a:moveTo>
                                      <a:pt x="423" y="278"/>
                                    </a:moveTo>
                                    <a:cubicBezTo>
                                      <a:pt x="424" y="280"/>
                                      <a:pt x="425" y="282"/>
                                      <a:pt x="426" y="284"/>
                                    </a:cubicBezTo>
                                    <a:cubicBezTo>
                                      <a:pt x="429" y="282"/>
                                      <a:pt x="433" y="280"/>
                                      <a:pt x="438" y="280"/>
                                    </a:cubicBezTo>
                                    <a:cubicBezTo>
                                      <a:pt x="442" y="280"/>
                                      <a:pt x="447" y="282"/>
                                      <a:pt x="450" y="284"/>
                                    </a:cubicBezTo>
                                    <a:cubicBezTo>
                                      <a:pt x="451" y="282"/>
                                      <a:pt x="452" y="280"/>
                                      <a:pt x="453" y="279"/>
                                    </a:cubicBezTo>
                                    <a:cubicBezTo>
                                      <a:pt x="448" y="276"/>
                                      <a:pt x="443" y="274"/>
                                      <a:pt x="438" y="274"/>
                                    </a:cubicBezTo>
                                    <a:cubicBezTo>
                                      <a:pt x="433" y="274"/>
                                      <a:pt x="428" y="276"/>
                                      <a:pt x="423" y="278"/>
                                    </a:cubicBezTo>
                                    <a:close/>
                                    <a:moveTo>
                                      <a:pt x="426" y="285"/>
                                    </a:moveTo>
                                    <a:cubicBezTo>
                                      <a:pt x="427" y="287"/>
                                      <a:pt x="428" y="290"/>
                                      <a:pt x="428" y="292"/>
                                    </a:cubicBezTo>
                                    <a:cubicBezTo>
                                      <a:pt x="431" y="289"/>
                                      <a:pt x="434" y="288"/>
                                      <a:pt x="438" y="288"/>
                                    </a:cubicBezTo>
                                    <a:cubicBezTo>
                                      <a:pt x="442" y="288"/>
                                      <a:pt x="446" y="290"/>
                                      <a:pt x="448" y="293"/>
                                    </a:cubicBezTo>
                                    <a:cubicBezTo>
                                      <a:pt x="449" y="290"/>
                                      <a:pt x="449" y="288"/>
                                      <a:pt x="450" y="286"/>
                                    </a:cubicBezTo>
                                    <a:cubicBezTo>
                                      <a:pt x="446" y="283"/>
                                      <a:pt x="442" y="282"/>
                                      <a:pt x="438" y="282"/>
                                    </a:cubicBezTo>
                                    <a:cubicBezTo>
                                      <a:pt x="434" y="282"/>
                                      <a:pt x="430" y="283"/>
                                      <a:pt x="426" y="285"/>
                                    </a:cubicBezTo>
                                    <a:close/>
                                    <a:moveTo>
                                      <a:pt x="447" y="301"/>
                                    </a:moveTo>
                                    <a:cubicBezTo>
                                      <a:pt x="447" y="299"/>
                                      <a:pt x="448" y="297"/>
                                      <a:pt x="448" y="295"/>
                                    </a:cubicBezTo>
                                    <a:cubicBezTo>
                                      <a:pt x="446" y="292"/>
                                      <a:pt x="442" y="289"/>
                                      <a:pt x="438" y="289"/>
                                    </a:cubicBezTo>
                                    <a:cubicBezTo>
                                      <a:pt x="434" y="289"/>
                                      <a:pt x="431" y="291"/>
                                      <a:pt x="428" y="294"/>
                                    </a:cubicBezTo>
                                    <a:cubicBezTo>
                                      <a:pt x="429" y="296"/>
                                      <a:pt x="429" y="299"/>
                                      <a:pt x="429" y="301"/>
                                    </a:cubicBezTo>
                                    <a:cubicBezTo>
                                      <a:pt x="429" y="302"/>
                                      <a:pt x="429" y="302"/>
                                      <a:pt x="429" y="302"/>
                                    </a:cubicBezTo>
                                    <a:cubicBezTo>
                                      <a:pt x="430" y="302"/>
                                      <a:pt x="430" y="302"/>
                                      <a:pt x="431" y="302"/>
                                    </a:cubicBezTo>
                                    <a:cubicBezTo>
                                      <a:pt x="431" y="302"/>
                                      <a:pt x="431" y="301"/>
                                      <a:pt x="431" y="301"/>
                                    </a:cubicBezTo>
                                    <a:cubicBezTo>
                                      <a:pt x="431" y="298"/>
                                      <a:pt x="434" y="295"/>
                                      <a:pt x="438" y="295"/>
                                    </a:cubicBezTo>
                                    <a:cubicBezTo>
                                      <a:pt x="441" y="295"/>
                                      <a:pt x="444" y="298"/>
                                      <a:pt x="444" y="301"/>
                                    </a:cubicBezTo>
                                    <a:cubicBezTo>
                                      <a:pt x="444" y="301"/>
                                      <a:pt x="444" y="302"/>
                                      <a:pt x="444" y="302"/>
                                    </a:cubicBezTo>
                                    <a:cubicBezTo>
                                      <a:pt x="445" y="302"/>
                                      <a:pt x="446" y="302"/>
                                      <a:pt x="447" y="302"/>
                                    </a:cubicBezTo>
                                    <a:cubicBezTo>
                                      <a:pt x="447" y="302"/>
                                      <a:pt x="447" y="302"/>
                                      <a:pt x="447" y="301"/>
                                    </a:cubicBezTo>
                                    <a:close/>
                                    <a:moveTo>
                                      <a:pt x="438" y="296"/>
                                    </a:moveTo>
                                    <a:cubicBezTo>
                                      <a:pt x="435" y="296"/>
                                      <a:pt x="433" y="298"/>
                                      <a:pt x="433" y="301"/>
                                    </a:cubicBezTo>
                                    <a:cubicBezTo>
                                      <a:pt x="433" y="301"/>
                                      <a:pt x="433" y="302"/>
                                      <a:pt x="433" y="302"/>
                                    </a:cubicBezTo>
                                    <a:cubicBezTo>
                                      <a:pt x="434" y="302"/>
                                      <a:pt x="436" y="301"/>
                                      <a:pt x="438" y="301"/>
                                    </a:cubicBezTo>
                                    <a:cubicBezTo>
                                      <a:pt x="439" y="301"/>
                                      <a:pt x="441" y="302"/>
                                      <a:pt x="443" y="302"/>
                                    </a:cubicBezTo>
                                    <a:cubicBezTo>
                                      <a:pt x="443" y="302"/>
                                      <a:pt x="443" y="301"/>
                                      <a:pt x="443" y="301"/>
                                    </a:cubicBezTo>
                                    <a:cubicBezTo>
                                      <a:pt x="443" y="298"/>
                                      <a:pt x="441" y="296"/>
                                      <a:pt x="438" y="296"/>
                                    </a:cubicBezTo>
                                    <a:close/>
                                    <a:moveTo>
                                      <a:pt x="520" y="250"/>
                                    </a:moveTo>
                                    <a:cubicBezTo>
                                      <a:pt x="520" y="251"/>
                                      <a:pt x="520" y="253"/>
                                      <a:pt x="519" y="254"/>
                                    </a:cubicBezTo>
                                    <a:cubicBezTo>
                                      <a:pt x="521" y="255"/>
                                      <a:pt x="523" y="256"/>
                                      <a:pt x="525" y="257"/>
                                    </a:cubicBezTo>
                                    <a:cubicBezTo>
                                      <a:pt x="525" y="255"/>
                                      <a:pt x="526" y="252"/>
                                      <a:pt x="526" y="250"/>
                                    </a:cubicBezTo>
                                    <a:cubicBezTo>
                                      <a:pt x="526" y="242"/>
                                      <a:pt x="523" y="236"/>
                                      <a:pt x="518" y="231"/>
                                    </a:cubicBezTo>
                                    <a:cubicBezTo>
                                      <a:pt x="513" y="226"/>
                                      <a:pt x="506" y="223"/>
                                      <a:pt x="499" y="223"/>
                                    </a:cubicBezTo>
                                    <a:cubicBezTo>
                                      <a:pt x="491" y="223"/>
                                      <a:pt x="484" y="226"/>
                                      <a:pt x="479" y="231"/>
                                    </a:cubicBezTo>
                                    <a:cubicBezTo>
                                      <a:pt x="474" y="236"/>
                                      <a:pt x="471" y="242"/>
                                      <a:pt x="471" y="250"/>
                                    </a:cubicBezTo>
                                    <a:cubicBezTo>
                                      <a:pt x="471" y="252"/>
                                      <a:pt x="472" y="255"/>
                                      <a:pt x="472" y="257"/>
                                    </a:cubicBezTo>
                                    <a:cubicBezTo>
                                      <a:pt x="474" y="256"/>
                                      <a:pt x="476" y="255"/>
                                      <a:pt x="478" y="254"/>
                                    </a:cubicBezTo>
                                    <a:cubicBezTo>
                                      <a:pt x="478" y="253"/>
                                      <a:pt x="478" y="251"/>
                                      <a:pt x="478" y="250"/>
                                    </a:cubicBezTo>
                                    <a:cubicBezTo>
                                      <a:pt x="478" y="238"/>
                                      <a:pt x="487" y="229"/>
                                      <a:pt x="499" y="229"/>
                                    </a:cubicBezTo>
                                    <a:cubicBezTo>
                                      <a:pt x="510" y="229"/>
                                      <a:pt x="520" y="238"/>
                                      <a:pt x="520" y="250"/>
                                    </a:cubicBezTo>
                                    <a:close/>
                                    <a:moveTo>
                                      <a:pt x="512" y="250"/>
                                    </a:moveTo>
                                    <a:cubicBezTo>
                                      <a:pt x="512" y="251"/>
                                      <a:pt x="512" y="251"/>
                                      <a:pt x="512" y="252"/>
                                    </a:cubicBezTo>
                                    <a:cubicBezTo>
                                      <a:pt x="514" y="252"/>
                                      <a:pt x="516" y="253"/>
                                      <a:pt x="518" y="254"/>
                                    </a:cubicBezTo>
                                    <a:cubicBezTo>
                                      <a:pt x="518" y="253"/>
                                      <a:pt x="518" y="251"/>
                                      <a:pt x="518" y="250"/>
                                    </a:cubicBezTo>
                                    <a:cubicBezTo>
                                      <a:pt x="518" y="245"/>
                                      <a:pt x="516" y="240"/>
                                      <a:pt x="512" y="236"/>
                                    </a:cubicBezTo>
                                    <a:cubicBezTo>
                                      <a:pt x="509" y="233"/>
                                      <a:pt x="504" y="230"/>
                                      <a:pt x="499" y="230"/>
                                    </a:cubicBezTo>
                                    <a:cubicBezTo>
                                      <a:pt x="493" y="230"/>
                                      <a:pt x="488" y="233"/>
                                      <a:pt x="485" y="236"/>
                                    </a:cubicBezTo>
                                    <a:cubicBezTo>
                                      <a:pt x="481" y="240"/>
                                      <a:pt x="479" y="245"/>
                                      <a:pt x="479" y="250"/>
                                    </a:cubicBezTo>
                                    <a:cubicBezTo>
                                      <a:pt x="479" y="251"/>
                                      <a:pt x="479" y="253"/>
                                      <a:pt x="480" y="254"/>
                                    </a:cubicBezTo>
                                    <a:cubicBezTo>
                                      <a:pt x="481" y="253"/>
                                      <a:pt x="483" y="252"/>
                                      <a:pt x="485" y="252"/>
                                    </a:cubicBezTo>
                                    <a:cubicBezTo>
                                      <a:pt x="485" y="251"/>
                                      <a:pt x="485" y="251"/>
                                      <a:pt x="485" y="250"/>
                                    </a:cubicBezTo>
                                    <a:cubicBezTo>
                                      <a:pt x="485" y="242"/>
                                      <a:pt x="491" y="236"/>
                                      <a:pt x="499" y="236"/>
                                    </a:cubicBezTo>
                                    <a:cubicBezTo>
                                      <a:pt x="506" y="236"/>
                                      <a:pt x="512" y="242"/>
                                      <a:pt x="512" y="250"/>
                                    </a:cubicBezTo>
                                    <a:close/>
                                    <a:moveTo>
                                      <a:pt x="505" y="250"/>
                                    </a:moveTo>
                                    <a:cubicBezTo>
                                      <a:pt x="505" y="250"/>
                                      <a:pt x="505" y="250"/>
                                      <a:pt x="505" y="251"/>
                                    </a:cubicBezTo>
                                    <a:cubicBezTo>
                                      <a:pt x="507" y="251"/>
                                      <a:pt x="509" y="251"/>
                                      <a:pt x="510" y="251"/>
                                    </a:cubicBezTo>
                                    <a:cubicBezTo>
                                      <a:pt x="511" y="251"/>
                                      <a:pt x="511" y="250"/>
                                      <a:pt x="511" y="250"/>
                                    </a:cubicBezTo>
                                    <a:cubicBezTo>
                                      <a:pt x="511" y="243"/>
                                      <a:pt x="505" y="238"/>
                                      <a:pt x="499" y="238"/>
                                    </a:cubicBezTo>
                                    <a:cubicBezTo>
                                      <a:pt x="492" y="238"/>
                                      <a:pt x="487" y="243"/>
                                      <a:pt x="487" y="250"/>
                                    </a:cubicBezTo>
                                    <a:cubicBezTo>
                                      <a:pt x="487" y="250"/>
                                      <a:pt x="487" y="251"/>
                                      <a:pt x="487" y="251"/>
                                    </a:cubicBezTo>
                                    <a:cubicBezTo>
                                      <a:pt x="489" y="251"/>
                                      <a:pt x="490" y="251"/>
                                      <a:pt x="492" y="251"/>
                                    </a:cubicBezTo>
                                    <a:cubicBezTo>
                                      <a:pt x="492" y="250"/>
                                      <a:pt x="492" y="250"/>
                                      <a:pt x="492" y="250"/>
                                    </a:cubicBezTo>
                                    <a:cubicBezTo>
                                      <a:pt x="492" y="246"/>
                                      <a:pt x="495" y="243"/>
                                      <a:pt x="499" y="243"/>
                                    </a:cubicBezTo>
                                    <a:cubicBezTo>
                                      <a:pt x="502" y="243"/>
                                      <a:pt x="505" y="246"/>
                                      <a:pt x="505" y="250"/>
                                    </a:cubicBezTo>
                                    <a:close/>
                                    <a:moveTo>
                                      <a:pt x="499" y="245"/>
                                    </a:moveTo>
                                    <a:cubicBezTo>
                                      <a:pt x="496" y="245"/>
                                      <a:pt x="494" y="247"/>
                                      <a:pt x="494" y="250"/>
                                    </a:cubicBezTo>
                                    <a:cubicBezTo>
                                      <a:pt x="494" y="250"/>
                                      <a:pt x="494" y="250"/>
                                      <a:pt x="494" y="250"/>
                                    </a:cubicBezTo>
                                    <a:cubicBezTo>
                                      <a:pt x="495" y="250"/>
                                      <a:pt x="497" y="250"/>
                                      <a:pt x="499" y="250"/>
                                    </a:cubicBezTo>
                                    <a:cubicBezTo>
                                      <a:pt x="500" y="250"/>
                                      <a:pt x="502" y="250"/>
                                      <a:pt x="504" y="250"/>
                                    </a:cubicBezTo>
                                    <a:cubicBezTo>
                                      <a:pt x="504" y="250"/>
                                      <a:pt x="504" y="250"/>
                                      <a:pt x="504" y="250"/>
                                    </a:cubicBezTo>
                                    <a:cubicBezTo>
                                      <a:pt x="504" y="247"/>
                                      <a:pt x="501" y="245"/>
                                      <a:pt x="499" y="245"/>
                                    </a:cubicBezTo>
                                    <a:close/>
                                    <a:moveTo>
                                      <a:pt x="529" y="260"/>
                                    </a:moveTo>
                                    <a:cubicBezTo>
                                      <a:pt x="530" y="260"/>
                                      <a:pt x="531" y="259"/>
                                      <a:pt x="532" y="259"/>
                                    </a:cubicBezTo>
                                    <a:cubicBezTo>
                                      <a:pt x="532" y="256"/>
                                      <a:pt x="533" y="253"/>
                                      <a:pt x="533" y="250"/>
                                    </a:cubicBezTo>
                                    <a:cubicBezTo>
                                      <a:pt x="533" y="240"/>
                                      <a:pt x="529" y="232"/>
                                      <a:pt x="523" y="226"/>
                                    </a:cubicBezTo>
                                    <a:cubicBezTo>
                                      <a:pt x="517" y="220"/>
                                      <a:pt x="508" y="216"/>
                                      <a:pt x="499" y="216"/>
                                    </a:cubicBezTo>
                                    <a:cubicBezTo>
                                      <a:pt x="489" y="216"/>
                                      <a:pt x="481" y="220"/>
                                      <a:pt x="474" y="226"/>
                                    </a:cubicBezTo>
                                    <a:cubicBezTo>
                                      <a:pt x="468" y="232"/>
                                      <a:pt x="464" y="240"/>
                                      <a:pt x="464" y="250"/>
                                    </a:cubicBezTo>
                                    <a:cubicBezTo>
                                      <a:pt x="464" y="253"/>
                                      <a:pt x="465" y="256"/>
                                      <a:pt x="465" y="258"/>
                                    </a:cubicBezTo>
                                    <a:cubicBezTo>
                                      <a:pt x="466" y="259"/>
                                      <a:pt x="467" y="259"/>
                                      <a:pt x="468" y="260"/>
                                    </a:cubicBezTo>
                                    <a:cubicBezTo>
                                      <a:pt x="469" y="259"/>
                                      <a:pt x="470" y="259"/>
                                      <a:pt x="471" y="258"/>
                                    </a:cubicBezTo>
                                    <a:cubicBezTo>
                                      <a:pt x="470" y="256"/>
                                      <a:pt x="470" y="253"/>
                                      <a:pt x="470" y="250"/>
                                    </a:cubicBezTo>
                                    <a:cubicBezTo>
                                      <a:pt x="470" y="234"/>
                                      <a:pt x="483" y="221"/>
                                      <a:pt x="499" y="221"/>
                                    </a:cubicBezTo>
                                    <a:cubicBezTo>
                                      <a:pt x="515" y="221"/>
                                      <a:pt x="527" y="234"/>
                                      <a:pt x="527" y="250"/>
                                    </a:cubicBezTo>
                                    <a:cubicBezTo>
                                      <a:pt x="527" y="253"/>
                                      <a:pt x="527" y="256"/>
                                      <a:pt x="526" y="258"/>
                                    </a:cubicBezTo>
                                    <a:cubicBezTo>
                                      <a:pt x="527" y="259"/>
                                      <a:pt x="528" y="260"/>
                                      <a:pt x="529" y="260"/>
                                    </a:cubicBezTo>
                                    <a:close/>
                                    <a:moveTo>
                                      <a:pt x="520" y="199"/>
                                    </a:moveTo>
                                    <a:cubicBezTo>
                                      <a:pt x="520" y="200"/>
                                      <a:pt x="520" y="202"/>
                                      <a:pt x="519" y="203"/>
                                    </a:cubicBezTo>
                                    <a:cubicBezTo>
                                      <a:pt x="521" y="204"/>
                                      <a:pt x="523" y="205"/>
                                      <a:pt x="525" y="206"/>
                                    </a:cubicBezTo>
                                    <a:cubicBezTo>
                                      <a:pt x="525" y="204"/>
                                      <a:pt x="526" y="201"/>
                                      <a:pt x="526" y="199"/>
                                    </a:cubicBezTo>
                                    <a:cubicBezTo>
                                      <a:pt x="526" y="191"/>
                                      <a:pt x="523" y="184"/>
                                      <a:pt x="518" y="179"/>
                                    </a:cubicBezTo>
                                    <a:cubicBezTo>
                                      <a:pt x="513" y="174"/>
                                      <a:pt x="506" y="171"/>
                                      <a:pt x="499" y="171"/>
                                    </a:cubicBezTo>
                                    <a:cubicBezTo>
                                      <a:pt x="491" y="171"/>
                                      <a:pt x="484" y="174"/>
                                      <a:pt x="479" y="179"/>
                                    </a:cubicBezTo>
                                    <a:cubicBezTo>
                                      <a:pt x="474" y="184"/>
                                      <a:pt x="471" y="191"/>
                                      <a:pt x="471" y="199"/>
                                    </a:cubicBezTo>
                                    <a:cubicBezTo>
                                      <a:pt x="471" y="201"/>
                                      <a:pt x="472" y="204"/>
                                      <a:pt x="472" y="206"/>
                                    </a:cubicBezTo>
                                    <a:cubicBezTo>
                                      <a:pt x="474" y="205"/>
                                      <a:pt x="476" y="204"/>
                                      <a:pt x="478" y="203"/>
                                    </a:cubicBezTo>
                                    <a:cubicBezTo>
                                      <a:pt x="478" y="202"/>
                                      <a:pt x="478" y="200"/>
                                      <a:pt x="478" y="199"/>
                                    </a:cubicBezTo>
                                    <a:cubicBezTo>
                                      <a:pt x="478" y="187"/>
                                      <a:pt x="487" y="177"/>
                                      <a:pt x="499" y="177"/>
                                    </a:cubicBezTo>
                                    <a:cubicBezTo>
                                      <a:pt x="510" y="177"/>
                                      <a:pt x="520" y="187"/>
                                      <a:pt x="520" y="199"/>
                                    </a:cubicBezTo>
                                    <a:close/>
                                    <a:moveTo>
                                      <a:pt x="512" y="199"/>
                                    </a:moveTo>
                                    <a:cubicBezTo>
                                      <a:pt x="512" y="199"/>
                                      <a:pt x="512" y="200"/>
                                      <a:pt x="512" y="200"/>
                                    </a:cubicBezTo>
                                    <a:cubicBezTo>
                                      <a:pt x="514" y="201"/>
                                      <a:pt x="516" y="202"/>
                                      <a:pt x="518" y="202"/>
                                    </a:cubicBezTo>
                                    <a:cubicBezTo>
                                      <a:pt x="518" y="201"/>
                                      <a:pt x="518" y="200"/>
                                      <a:pt x="518" y="199"/>
                                    </a:cubicBezTo>
                                    <a:cubicBezTo>
                                      <a:pt x="518" y="193"/>
                                      <a:pt x="516" y="188"/>
                                      <a:pt x="512" y="185"/>
                                    </a:cubicBezTo>
                                    <a:cubicBezTo>
                                      <a:pt x="509" y="181"/>
                                      <a:pt x="504" y="179"/>
                                      <a:pt x="499" y="179"/>
                                    </a:cubicBezTo>
                                    <a:cubicBezTo>
                                      <a:pt x="493" y="179"/>
                                      <a:pt x="488" y="181"/>
                                      <a:pt x="485" y="185"/>
                                    </a:cubicBezTo>
                                    <a:cubicBezTo>
                                      <a:pt x="481" y="188"/>
                                      <a:pt x="479" y="193"/>
                                      <a:pt x="479" y="199"/>
                                    </a:cubicBezTo>
                                    <a:cubicBezTo>
                                      <a:pt x="479" y="200"/>
                                      <a:pt x="479" y="201"/>
                                      <a:pt x="480" y="202"/>
                                    </a:cubicBezTo>
                                    <a:cubicBezTo>
                                      <a:pt x="481" y="202"/>
                                      <a:pt x="483" y="201"/>
                                      <a:pt x="485" y="200"/>
                                    </a:cubicBezTo>
                                    <a:cubicBezTo>
                                      <a:pt x="485" y="200"/>
                                      <a:pt x="485" y="199"/>
                                      <a:pt x="485" y="199"/>
                                    </a:cubicBezTo>
                                    <a:cubicBezTo>
                                      <a:pt x="485" y="191"/>
                                      <a:pt x="491" y="185"/>
                                      <a:pt x="499" y="185"/>
                                    </a:cubicBezTo>
                                    <a:cubicBezTo>
                                      <a:pt x="506" y="185"/>
                                      <a:pt x="512" y="191"/>
                                      <a:pt x="512" y="199"/>
                                    </a:cubicBezTo>
                                    <a:close/>
                                    <a:moveTo>
                                      <a:pt x="505" y="199"/>
                                    </a:moveTo>
                                    <a:cubicBezTo>
                                      <a:pt x="505" y="199"/>
                                      <a:pt x="505" y="199"/>
                                      <a:pt x="505" y="199"/>
                                    </a:cubicBezTo>
                                    <a:cubicBezTo>
                                      <a:pt x="507" y="199"/>
                                      <a:pt x="509" y="200"/>
                                      <a:pt x="510" y="200"/>
                                    </a:cubicBezTo>
                                    <a:cubicBezTo>
                                      <a:pt x="511" y="200"/>
                                      <a:pt x="511" y="199"/>
                                      <a:pt x="511" y="199"/>
                                    </a:cubicBezTo>
                                    <a:cubicBezTo>
                                      <a:pt x="511" y="192"/>
                                      <a:pt x="505" y="187"/>
                                      <a:pt x="499" y="187"/>
                                    </a:cubicBezTo>
                                    <a:cubicBezTo>
                                      <a:pt x="492" y="187"/>
                                      <a:pt x="487" y="192"/>
                                      <a:pt x="487" y="199"/>
                                    </a:cubicBezTo>
                                    <a:cubicBezTo>
                                      <a:pt x="487" y="199"/>
                                      <a:pt x="487" y="200"/>
                                      <a:pt x="487" y="200"/>
                                    </a:cubicBezTo>
                                    <a:cubicBezTo>
                                      <a:pt x="489" y="200"/>
                                      <a:pt x="490" y="199"/>
                                      <a:pt x="492" y="199"/>
                                    </a:cubicBezTo>
                                    <a:cubicBezTo>
                                      <a:pt x="492" y="199"/>
                                      <a:pt x="492" y="199"/>
                                      <a:pt x="492" y="199"/>
                                    </a:cubicBezTo>
                                    <a:cubicBezTo>
                                      <a:pt x="492" y="195"/>
                                      <a:pt x="495" y="192"/>
                                      <a:pt x="499" y="192"/>
                                    </a:cubicBezTo>
                                    <a:cubicBezTo>
                                      <a:pt x="502" y="192"/>
                                      <a:pt x="505" y="195"/>
                                      <a:pt x="505" y="199"/>
                                    </a:cubicBezTo>
                                    <a:close/>
                                    <a:moveTo>
                                      <a:pt x="499" y="193"/>
                                    </a:moveTo>
                                    <a:cubicBezTo>
                                      <a:pt x="496" y="193"/>
                                      <a:pt x="494" y="196"/>
                                      <a:pt x="494" y="199"/>
                                    </a:cubicBezTo>
                                    <a:cubicBezTo>
                                      <a:pt x="494" y="199"/>
                                      <a:pt x="494" y="199"/>
                                      <a:pt x="494" y="199"/>
                                    </a:cubicBezTo>
                                    <a:cubicBezTo>
                                      <a:pt x="495" y="199"/>
                                      <a:pt x="497" y="199"/>
                                      <a:pt x="499" y="199"/>
                                    </a:cubicBezTo>
                                    <a:cubicBezTo>
                                      <a:pt x="500" y="199"/>
                                      <a:pt x="502" y="199"/>
                                      <a:pt x="504" y="199"/>
                                    </a:cubicBezTo>
                                    <a:cubicBezTo>
                                      <a:pt x="504" y="199"/>
                                      <a:pt x="504" y="199"/>
                                      <a:pt x="504" y="199"/>
                                    </a:cubicBezTo>
                                    <a:cubicBezTo>
                                      <a:pt x="504" y="196"/>
                                      <a:pt x="501" y="193"/>
                                      <a:pt x="499" y="193"/>
                                    </a:cubicBezTo>
                                    <a:close/>
                                    <a:moveTo>
                                      <a:pt x="529" y="209"/>
                                    </a:moveTo>
                                    <a:cubicBezTo>
                                      <a:pt x="530" y="208"/>
                                      <a:pt x="531" y="208"/>
                                      <a:pt x="532" y="207"/>
                                    </a:cubicBezTo>
                                    <a:cubicBezTo>
                                      <a:pt x="532" y="204"/>
                                      <a:pt x="533" y="202"/>
                                      <a:pt x="533" y="199"/>
                                    </a:cubicBezTo>
                                    <a:cubicBezTo>
                                      <a:pt x="533" y="189"/>
                                      <a:pt x="529" y="181"/>
                                      <a:pt x="523" y="174"/>
                                    </a:cubicBezTo>
                                    <a:cubicBezTo>
                                      <a:pt x="517" y="168"/>
                                      <a:pt x="508" y="164"/>
                                      <a:pt x="499" y="164"/>
                                    </a:cubicBezTo>
                                    <a:cubicBezTo>
                                      <a:pt x="489" y="164"/>
                                      <a:pt x="481" y="168"/>
                                      <a:pt x="474" y="174"/>
                                    </a:cubicBezTo>
                                    <a:cubicBezTo>
                                      <a:pt x="468" y="181"/>
                                      <a:pt x="464" y="189"/>
                                      <a:pt x="464" y="199"/>
                                    </a:cubicBezTo>
                                    <a:cubicBezTo>
                                      <a:pt x="464" y="201"/>
                                      <a:pt x="465" y="204"/>
                                      <a:pt x="465" y="207"/>
                                    </a:cubicBezTo>
                                    <a:cubicBezTo>
                                      <a:pt x="466" y="207"/>
                                      <a:pt x="467" y="208"/>
                                      <a:pt x="468" y="209"/>
                                    </a:cubicBezTo>
                                    <a:cubicBezTo>
                                      <a:pt x="469" y="208"/>
                                      <a:pt x="470" y="207"/>
                                      <a:pt x="471" y="207"/>
                                    </a:cubicBezTo>
                                    <a:cubicBezTo>
                                      <a:pt x="470" y="204"/>
                                      <a:pt x="470" y="201"/>
                                      <a:pt x="470" y="199"/>
                                    </a:cubicBezTo>
                                    <a:cubicBezTo>
                                      <a:pt x="470" y="183"/>
                                      <a:pt x="483" y="170"/>
                                      <a:pt x="499" y="170"/>
                                    </a:cubicBezTo>
                                    <a:cubicBezTo>
                                      <a:pt x="515" y="170"/>
                                      <a:pt x="527" y="183"/>
                                      <a:pt x="527" y="199"/>
                                    </a:cubicBezTo>
                                    <a:cubicBezTo>
                                      <a:pt x="527" y="201"/>
                                      <a:pt x="527" y="204"/>
                                      <a:pt x="526" y="207"/>
                                    </a:cubicBezTo>
                                    <a:cubicBezTo>
                                      <a:pt x="527" y="207"/>
                                      <a:pt x="528" y="208"/>
                                      <a:pt x="529" y="209"/>
                                    </a:cubicBezTo>
                                    <a:close/>
                                    <a:moveTo>
                                      <a:pt x="461" y="164"/>
                                    </a:moveTo>
                                    <a:cubicBezTo>
                                      <a:pt x="454" y="159"/>
                                      <a:pt x="446" y="157"/>
                                      <a:pt x="438" y="157"/>
                                    </a:cubicBezTo>
                                    <a:cubicBezTo>
                                      <a:pt x="429" y="157"/>
                                      <a:pt x="422" y="159"/>
                                      <a:pt x="415" y="163"/>
                                    </a:cubicBezTo>
                                    <a:cubicBezTo>
                                      <a:pt x="416" y="165"/>
                                      <a:pt x="418" y="166"/>
                                      <a:pt x="419" y="168"/>
                                    </a:cubicBezTo>
                                    <a:cubicBezTo>
                                      <a:pt x="424" y="165"/>
                                      <a:pt x="431" y="163"/>
                                      <a:pt x="438" y="163"/>
                                    </a:cubicBezTo>
                                    <a:cubicBezTo>
                                      <a:pt x="445" y="163"/>
                                      <a:pt x="452" y="165"/>
                                      <a:pt x="457" y="168"/>
                                    </a:cubicBezTo>
                                    <a:cubicBezTo>
                                      <a:pt x="458" y="167"/>
                                      <a:pt x="460" y="165"/>
                                      <a:pt x="461" y="164"/>
                                    </a:cubicBezTo>
                                    <a:close/>
                                    <a:moveTo>
                                      <a:pt x="344" y="199"/>
                                    </a:moveTo>
                                    <a:cubicBezTo>
                                      <a:pt x="344" y="201"/>
                                      <a:pt x="344" y="204"/>
                                      <a:pt x="345" y="207"/>
                                    </a:cubicBezTo>
                                    <a:cubicBezTo>
                                      <a:pt x="346" y="207"/>
                                      <a:pt x="346" y="208"/>
                                      <a:pt x="347" y="209"/>
                                    </a:cubicBezTo>
                                    <a:cubicBezTo>
                                      <a:pt x="348" y="208"/>
                                      <a:pt x="349" y="207"/>
                                      <a:pt x="350" y="207"/>
                                    </a:cubicBezTo>
                                    <a:cubicBezTo>
                                      <a:pt x="349" y="204"/>
                                      <a:pt x="349" y="201"/>
                                      <a:pt x="349" y="199"/>
                                    </a:cubicBezTo>
                                    <a:cubicBezTo>
                                      <a:pt x="349" y="183"/>
                                      <a:pt x="362" y="170"/>
                                      <a:pt x="378" y="170"/>
                                    </a:cubicBezTo>
                                    <a:cubicBezTo>
                                      <a:pt x="394" y="170"/>
                                      <a:pt x="407" y="183"/>
                                      <a:pt x="407" y="199"/>
                                    </a:cubicBezTo>
                                    <a:cubicBezTo>
                                      <a:pt x="407" y="201"/>
                                      <a:pt x="406" y="204"/>
                                      <a:pt x="405" y="207"/>
                                    </a:cubicBezTo>
                                    <a:cubicBezTo>
                                      <a:pt x="406" y="207"/>
                                      <a:pt x="407" y="208"/>
                                      <a:pt x="408" y="208"/>
                                    </a:cubicBezTo>
                                    <a:cubicBezTo>
                                      <a:pt x="409" y="208"/>
                                      <a:pt x="410" y="207"/>
                                      <a:pt x="411" y="206"/>
                                    </a:cubicBezTo>
                                    <a:cubicBezTo>
                                      <a:pt x="412" y="204"/>
                                      <a:pt x="412" y="201"/>
                                      <a:pt x="412" y="199"/>
                                    </a:cubicBezTo>
                                    <a:cubicBezTo>
                                      <a:pt x="412" y="189"/>
                                      <a:pt x="408" y="181"/>
                                      <a:pt x="402" y="174"/>
                                    </a:cubicBezTo>
                                    <a:cubicBezTo>
                                      <a:pt x="396" y="168"/>
                                      <a:pt x="387" y="164"/>
                                      <a:pt x="378" y="164"/>
                                    </a:cubicBezTo>
                                    <a:cubicBezTo>
                                      <a:pt x="368" y="164"/>
                                      <a:pt x="360" y="168"/>
                                      <a:pt x="354" y="174"/>
                                    </a:cubicBezTo>
                                    <a:cubicBezTo>
                                      <a:pt x="347" y="181"/>
                                      <a:pt x="344" y="189"/>
                                      <a:pt x="344" y="199"/>
                                    </a:cubicBezTo>
                                    <a:close/>
                                    <a:moveTo>
                                      <a:pt x="399" y="199"/>
                                    </a:moveTo>
                                    <a:cubicBezTo>
                                      <a:pt x="399" y="200"/>
                                      <a:pt x="399" y="202"/>
                                      <a:pt x="398" y="203"/>
                                    </a:cubicBezTo>
                                    <a:cubicBezTo>
                                      <a:pt x="400" y="204"/>
                                      <a:pt x="402" y="205"/>
                                      <a:pt x="404" y="206"/>
                                    </a:cubicBezTo>
                                    <a:cubicBezTo>
                                      <a:pt x="405" y="204"/>
                                      <a:pt x="405" y="201"/>
                                      <a:pt x="405" y="199"/>
                                    </a:cubicBezTo>
                                    <a:cubicBezTo>
                                      <a:pt x="405" y="191"/>
                                      <a:pt x="402" y="184"/>
                                      <a:pt x="397" y="179"/>
                                    </a:cubicBezTo>
                                    <a:cubicBezTo>
                                      <a:pt x="392" y="174"/>
                                      <a:pt x="385" y="171"/>
                                      <a:pt x="378" y="171"/>
                                    </a:cubicBezTo>
                                    <a:cubicBezTo>
                                      <a:pt x="370" y="171"/>
                                      <a:pt x="363" y="174"/>
                                      <a:pt x="359" y="179"/>
                                    </a:cubicBezTo>
                                    <a:cubicBezTo>
                                      <a:pt x="354" y="184"/>
                                      <a:pt x="351" y="191"/>
                                      <a:pt x="351" y="199"/>
                                    </a:cubicBezTo>
                                    <a:cubicBezTo>
                                      <a:pt x="351" y="201"/>
                                      <a:pt x="351" y="204"/>
                                      <a:pt x="352" y="206"/>
                                    </a:cubicBezTo>
                                    <a:cubicBezTo>
                                      <a:pt x="353" y="205"/>
                                      <a:pt x="355" y="204"/>
                                      <a:pt x="357" y="203"/>
                                    </a:cubicBezTo>
                                    <a:cubicBezTo>
                                      <a:pt x="357" y="202"/>
                                      <a:pt x="357" y="200"/>
                                      <a:pt x="357" y="199"/>
                                    </a:cubicBezTo>
                                    <a:cubicBezTo>
                                      <a:pt x="357" y="187"/>
                                      <a:pt x="366" y="177"/>
                                      <a:pt x="378" y="177"/>
                                    </a:cubicBezTo>
                                    <a:cubicBezTo>
                                      <a:pt x="389" y="177"/>
                                      <a:pt x="399" y="187"/>
                                      <a:pt x="399" y="199"/>
                                    </a:cubicBezTo>
                                    <a:close/>
                                    <a:moveTo>
                                      <a:pt x="391" y="199"/>
                                    </a:moveTo>
                                    <a:cubicBezTo>
                                      <a:pt x="391" y="199"/>
                                      <a:pt x="391" y="200"/>
                                      <a:pt x="391" y="200"/>
                                    </a:cubicBezTo>
                                    <a:cubicBezTo>
                                      <a:pt x="393" y="201"/>
                                      <a:pt x="395" y="202"/>
                                      <a:pt x="397" y="202"/>
                                    </a:cubicBezTo>
                                    <a:cubicBezTo>
                                      <a:pt x="397" y="201"/>
                                      <a:pt x="397" y="200"/>
                                      <a:pt x="397" y="199"/>
                                    </a:cubicBezTo>
                                    <a:cubicBezTo>
                                      <a:pt x="397" y="193"/>
                                      <a:pt x="395" y="188"/>
                                      <a:pt x="392" y="185"/>
                                    </a:cubicBezTo>
                                    <a:cubicBezTo>
                                      <a:pt x="388" y="181"/>
                                      <a:pt x="383" y="179"/>
                                      <a:pt x="378" y="179"/>
                                    </a:cubicBezTo>
                                    <a:cubicBezTo>
                                      <a:pt x="372" y="179"/>
                                      <a:pt x="368" y="181"/>
                                      <a:pt x="364" y="185"/>
                                    </a:cubicBezTo>
                                    <a:cubicBezTo>
                                      <a:pt x="360" y="188"/>
                                      <a:pt x="358" y="193"/>
                                      <a:pt x="358" y="199"/>
                                    </a:cubicBezTo>
                                    <a:cubicBezTo>
                                      <a:pt x="358" y="200"/>
                                      <a:pt x="358" y="201"/>
                                      <a:pt x="359" y="202"/>
                                    </a:cubicBezTo>
                                    <a:cubicBezTo>
                                      <a:pt x="361" y="202"/>
                                      <a:pt x="362" y="201"/>
                                      <a:pt x="364" y="200"/>
                                    </a:cubicBezTo>
                                    <a:cubicBezTo>
                                      <a:pt x="364" y="200"/>
                                      <a:pt x="364" y="199"/>
                                      <a:pt x="364" y="199"/>
                                    </a:cubicBezTo>
                                    <a:cubicBezTo>
                                      <a:pt x="364" y="191"/>
                                      <a:pt x="370" y="185"/>
                                      <a:pt x="378" y="185"/>
                                    </a:cubicBezTo>
                                    <a:cubicBezTo>
                                      <a:pt x="385" y="185"/>
                                      <a:pt x="391" y="191"/>
                                      <a:pt x="391" y="199"/>
                                    </a:cubicBezTo>
                                    <a:close/>
                                    <a:moveTo>
                                      <a:pt x="384" y="199"/>
                                    </a:moveTo>
                                    <a:cubicBezTo>
                                      <a:pt x="384" y="199"/>
                                      <a:pt x="384" y="199"/>
                                      <a:pt x="384" y="199"/>
                                    </a:cubicBezTo>
                                    <a:cubicBezTo>
                                      <a:pt x="386" y="199"/>
                                      <a:pt x="388" y="200"/>
                                      <a:pt x="390" y="200"/>
                                    </a:cubicBezTo>
                                    <a:cubicBezTo>
                                      <a:pt x="390" y="200"/>
                                      <a:pt x="390" y="199"/>
                                      <a:pt x="390" y="199"/>
                                    </a:cubicBezTo>
                                    <a:cubicBezTo>
                                      <a:pt x="390" y="192"/>
                                      <a:pt x="384" y="187"/>
                                      <a:pt x="378" y="187"/>
                                    </a:cubicBezTo>
                                    <a:cubicBezTo>
                                      <a:pt x="371" y="187"/>
                                      <a:pt x="366" y="192"/>
                                      <a:pt x="366" y="199"/>
                                    </a:cubicBezTo>
                                    <a:cubicBezTo>
                                      <a:pt x="366" y="199"/>
                                      <a:pt x="366" y="200"/>
                                      <a:pt x="366" y="200"/>
                                    </a:cubicBezTo>
                                    <a:cubicBezTo>
                                      <a:pt x="368" y="200"/>
                                      <a:pt x="369" y="199"/>
                                      <a:pt x="371" y="199"/>
                                    </a:cubicBezTo>
                                    <a:cubicBezTo>
                                      <a:pt x="371" y="199"/>
                                      <a:pt x="371" y="199"/>
                                      <a:pt x="371" y="199"/>
                                    </a:cubicBezTo>
                                    <a:cubicBezTo>
                                      <a:pt x="371" y="195"/>
                                      <a:pt x="374" y="192"/>
                                      <a:pt x="378" y="192"/>
                                    </a:cubicBezTo>
                                    <a:cubicBezTo>
                                      <a:pt x="381" y="192"/>
                                      <a:pt x="384" y="195"/>
                                      <a:pt x="384" y="199"/>
                                    </a:cubicBezTo>
                                    <a:close/>
                                    <a:moveTo>
                                      <a:pt x="378" y="193"/>
                                    </a:moveTo>
                                    <a:cubicBezTo>
                                      <a:pt x="375" y="193"/>
                                      <a:pt x="373" y="196"/>
                                      <a:pt x="373" y="199"/>
                                    </a:cubicBezTo>
                                    <a:cubicBezTo>
                                      <a:pt x="373" y="199"/>
                                      <a:pt x="373" y="199"/>
                                      <a:pt x="373" y="199"/>
                                    </a:cubicBezTo>
                                    <a:cubicBezTo>
                                      <a:pt x="374" y="199"/>
                                      <a:pt x="376" y="199"/>
                                      <a:pt x="378" y="199"/>
                                    </a:cubicBezTo>
                                    <a:cubicBezTo>
                                      <a:pt x="379" y="199"/>
                                      <a:pt x="381" y="199"/>
                                      <a:pt x="383" y="199"/>
                                    </a:cubicBezTo>
                                    <a:cubicBezTo>
                                      <a:pt x="383" y="199"/>
                                      <a:pt x="383" y="199"/>
                                      <a:pt x="383" y="199"/>
                                    </a:cubicBezTo>
                                    <a:cubicBezTo>
                                      <a:pt x="383" y="196"/>
                                      <a:pt x="381" y="193"/>
                                      <a:pt x="378" y="193"/>
                                    </a:cubicBezTo>
                                    <a:close/>
                                    <a:moveTo>
                                      <a:pt x="344" y="250"/>
                                    </a:moveTo>
                                    <a:cubicBezTo>
                                      <a:pt x="344" y="253"/>
                                      <a:pt x="344" y="256"/>
                                      <a:pt x="345" y="258"/>
                                    </a:cubicBezTo>
                                    <a:cubicBezTo>
                                      <a:pt x="346" y="259"/>
                                      <a:pt x="346" y="259"/>
                                      <a:pt x="347" y="260"/>
                                    </a:cubicBezTo>
                                    <a:cubicBezTo>
                                      <a:pt x="348" y="259"/>
                                      <a:pt x="349" y="259"/>
                                      <a:pt x="350" y="258"/>
                                    </a:cubicBezTo>
                                    <a:cubicBezTo>
                                      <a:pt x="349" y="256"/>
                                      <a:pt x="349" y="253"/>
                                      <a:pt x="349" y="250"/>
                                    </a:cubicBezTo>
                                    <a:cubicBezTo>
                                      <a:pt x="349" y="234"/>
                                      <a:pt x="362" y="221"/>
                                      <a:pt x="378" y="221"/>
                                    </a:cubicBezTo>
                                    <a:cubicBezTo>
                                      <a:pt x="394" y="221"/>
                                      <a:pt x="407" y="234"/>
                                      <a:pt x="407" y="250"/>
                                    </a:cubicBezTo>
                                    <a:cubicBezTo>
                                      <a:pt x="407" y="253"/>
                                      <a:pt x="406" y="256"/>
                                      <a:pt x="405" y="258"/>
                                    </a:cubicBezTo>
                                    <a:cubicBezTo>
                                      <a:pt x="406" y="259"/>
                                      <a:pt x="407" y="259"/>
                                      <a:pt x="408" y="260"/>
                                    </a:cubicBezTo>
                                    <a:cubicBezTo>
                                      <a:pt x="409" y="259"/>
                                      <a:pt x="410" y="258"/>
                                      <a:pt x="411" y="258"/>
                                    </a:cubicBezTo>
                                    <a:cubicBezTo>
                                      <a:pt x="412" y="255"/>
                                      <a:pt x="412" y="253"/>
                                      <a:pt x="412" y="250"/>
                                    </a:cubicBezTo>
                                    <a:cubicBezTo>
                                      <a:pt x="412" y="240"/>
                                      <a:pt x="408" y="232"/>
                                      <a:pt x="402" y="226"/>
                                    </a:cubicBezTo>
                                    <a:cubicBezTo>
                                      <a:pt x="396" y="220"/>
                                      <a:pt x="387" y="216"/>
                                      <a:pt x="378" y="216"/>
                                    </a:cubicBezTo>
                                    <a:cubicBezTo>
                                      <a:pt x="368" y="216"/>
                                      <a:pt x="360" y="220"/>
                                      <a:pt x="354" y="226"/>
                                    </a:cubicBezTo>
                                    <a:cubicBezTo>
                                      <a:pt x="347" y="232"/>
                                      <a:pt x="344" y="240"/>
                                      <a:pt x="344" y="250"/>
                                    </a:cubicBezTo>
                                    <a:close/>
                                    <a:moveTo>
                                      <a:pt x="399" y="250"/>
                                    </a:moveTo>
                                    <a:cubicBezTo>
                                      <a:pt x="399" y="251"/>
                                      <a:pt x="399" y="253"/>
                                      <a:pt x="398" y="254"/>
                                    </a:cubicBezTo>
                                    <a:cubicBezTo>
                                      <a:pt x="400" y="255"/>
                                      <a:pt x="402" y="256"/>
                                      <a:pt x="404" y="257"/>
                                    </a:cubicBezTo>
                                    <a:cubicBezTo>
                                      <a:pt x="405" y="255"/>
                                      <a:pt x="405" y="252"/>
                                      <a:pt x="405" y="250"/>
                                    </a:cubicBezTo>
                                    <a:cubicBezTo>
                                      <a:pt x="405" y="242"/>
                                      <a:pt x="402" y="236"/>
                                      <a:pt x="397" y="231"/>
                                    </a:cubicBezTo>
                                    <a:cubicBezTo>
                                      <a:pt x="392" y="226"/>
                                      <a:pt x="385" y="223"/>
                                      <a:pt x="378" y="223"/>
                                    </a:cubicBezTo>
                                    <a:cubicBezTo>
                                      <a:pt x="370" y="223"/>
                                      <a:pt x="363" y="226"/>
                                      <a:pt x="359" y="231"/>
                                    </a:cubicBezTo>
                                    <a:cubicBezTo>
                                      <a:pt x="354" y="236"/>
                                      <a:pt x="351" y="242"/>
                                      <a:pt x="351" y="250"/>
                                    </a:cubicBezTo>
                                    <a:cubicBezTo>
                                      <a:pt x="351" y="252"/>
                                      <a:pt x="351" y="255"/>
                                      <a:pt x="352" y="257"/>
                                    </a:cubicBezTo>
                                    <a:cubicBezTo>
                                      <a:pt x="353" y="256"/>
                                      <a:pt x="355" y="255"/>
                                      <a:pt x="357" y="254"/>
                                    </a:cubicBezTo>
                                    <a:cubicBezTo>
                                      <a:pt x="357" y="253"/>
                                      <a:pt x="357" y="251"/>
                                      <a:pt x="357" y="250"/>
                                    </a:cubicBezTo>
                                    <a:cubicBezTo>
                                      <a:pt x="357" y="238"/>
                                      <a:pt x="366" y="229"/>
                                      <a:pt x="378" y="229"/>
                                    </a:cubicBezTo>
                                    <a:cubicBezTo>
                                      <a:pt x="389" y="229"/>
                                      <a:pt x="399" y="238"/>
                                      <a:pt x="399" y="250"/>
                                    </a:cubicBezTo>
                                    <a:close/>
                                    <a:moveTo>
                                      <a:pt x="391" y="250"/>
                                    </a:moveTo>
                                    <a:cubicBezTo>
                                      <a:pt x="391" y="251"/>
                                      <a:pt x="391" y="251"/>
                                      <a:pt x="391" y="252"/>
                                    </a:cubicBezTo>
                                    <a:cubicBezTo>
                                      <a:pt x="393" y="252"/>
                                      <a:pt x="395" y="253"/>
                                      <a:pt x="397" y="254"/>
                                    </a:cubicBezTo>
                                    <a:cubicBezTo>
                                      <a:pt x="397" y="253"/>
                                      <a:pt x="397" y="251"/>
                                      <a:pt x="397" y="250"/>
                                    </a:cubicBezTo>
                                    <a:cubicBezTo>
                                      <a:pt x="397" y="245"/>
                                      <a:pt x="395" y="240"/>
                                      <a:pt x="392" y="236"/>
                                    </a:cubicBezTo>
                                    <a:cubicBezTo>
                                      <a:pt x="388" y="233"/>
                                      <a:pt x="383" y="230"/>
                                      <a:pt x="378" y="230"/>
                                    </a:cubicBezTo>
                                    <a:cubicBezTo>
                                      <a:pt x="372" y="230"/>
                                      <a:pt x="368" y="233"/>
                                      <a:pt x="364" y="236"/>
                                    </a:cubicBezTo>
                                    <a:cubicBezTo>
                                      <a:pt x="360" y="240"/>
                                      <a:pt x="358" y="245"/>
                                      <a:pt x="358" y="250"/>
                                    </a:cubicBezTo>
                                    <a:cubicBezTo>
                                      <a:pt x="358" y="251"/>
                                      <a:pt x="358" y="253"/>
                                      <a:pt x="359" y="254"/>
                                    </a:cubicBezTo>
                                    <a:cubicBezTo>
                                      <a:pt x="361" y="253"/>
                                      <a:pt x="362" y="252"/>
                                      <a:pt x="364" y="252"/>
                                    </a:cubicBezTo>
                                    <a:cubicBezTo>
                                      <a:pt x="364" y="251"/>
                                      <a:pt x="364" y="251"/>
                                      <a:pt x="364" y="250"/>
                                    </a:cubicBezTo>
                                    <a:cubicBezTo>
                                      <a:pt x="364" y="242"/>
                                      <a:pt x="370" y="236"/>
                                      <a:pt x="378" y="236"/>
                                    </a:cubicBezTo>
                                    <a:cubicBezTo>
                                      <a:pt x="385" y="236"/>
                                      <a:pt x="391" y="242"/>
                                      <a:pt x="391" y="250"/>
                                    </a:cubicBezTo>
                                    <a:close/>
                                    <a:moveTo>
                                      <a:pt x="384" y="250"/>
                                    </a:moveTo>
                                    <a:cubicBezTo>
                                      <a:pt x="384" y="250"/>
                                      <a:pt x="384" y="250"/>
                                      <a:pt x="384" y="251"/>
                                    </a:cubicBezTo>
                                    <a:cubicBezTo>
                                      <a:pt x="386" y="251"/>
                                      <a:pt x="388" y="251"/>
                                      <a:pt x="390" y="251"/>
                                    </a:cubicBezTo>
                                    <a:cubicBezTo>
                                      <a:pt x="390" y="251"/>
                                      <a:pt x="390" y="250"/>
                                      <a:pt x="390" y="250"/>
                                    </a:cubicBezTo>
                                    <a:cubicBezTo>
                                      <a:pt x="390" y="243"/>
                                      <a:pt x="384" y="238"/>
                                      <a:pt x="378" y="238"/>
                                    </a:cubicBezTo>
                                    <a:cubicBezTo>
                                      <a:pt x="371" y="238"/>
                                      <a:pt x="366" y="243"/>
                                      <a:pt x="366" y="250"/>
                                    </a:cubicBezTo>
                                    <a:cubicBezTo>
                                      <a:pt x="366" y="250"/>
                                      <a:pt x="366" y="251"/>
                                      <a:pt x="366" y="251"/>
                                    </a:cubicBezTo>
                                    <a:cubicBezTo>
                                      <a:pt x="368" y="251"/>
                                      <a:pt x="369" y="251"/>
                                      <a:pt x="371" y="251"/>
                                    </a:cubicBezTo>
                                    <a:cubicBezTo>
                                      <a:pt x="371" y="250"/>
                                      <a:pt x="371" y="250"/>
                                      <a:pt x="371" y="250"/>
                                    </a:cubicBezTo>
                                    <a:cubicBezTo>
                                      <a:pt x="371" y="246"/>
                                      <a:pt x="374" y="243"/>
                                      <a:pt x="378" y="243"/>
                                    </a:cubicBezTo>
                                    <a:cubicBezTo>
                                      <a:pt x="381" y="243"/>
                                      <a:pt x="384" y="246"/>
                                      <a:pt x="384" y="250"/>
                                    </a:cubicBezTo>
                                    <a:close/>
                                    <a:moveTo>
                                      <a:pt x="378" y="245"/>
                                    </a:moveTo>
                                    <a:cubicBezTo>
                                      <a:pt x="375" y="245"/>
                                      <a:pt x="373" y="247"/>
                                      <a:pt x="373" y="250"/>
                                    </a:cubicBezTo>
                                    <a:cubicBezTo>
                                      <a:pt x="373" y="250"/>
                                      <a:pt x="373" y="250"/>
                                      <a:pt x="373" y="250"/>
                                    </a:cubicBezTo>
                                    <a:cubicBezTo>
                                      <a:pt x="374" y="250"/>
                                      <a:pt x="376" y="250"/>
                                      <a:pt x="378" y="250"/>
                                    </a:cubicBezTo>
                                    <a:cubicBezTo>
                                      <a:pt x="379" y="250"/>
                                      <a:pt x="381" y="250"/>
                                      <a:pt x="383" y="250"/>
                                    </a:cubicBezTo>
                                    <a:cubicBezTo>
                                      <a:pt x="383" y="250"/>
                                      <a:pt x="383" y="250"/>
                                      <a:pt x="383" y="250"/>
                                    </a:cubicBezTo>
                                    <a:cubicBezTo>
                                      <a:pt x="383" y="247"/>
                                      <a:pt x="381" y="245"/>
                                      <a:pt x="378" y="245"/>
                                    </a:cubicBezTo>
                                    <a:close/>
                                    <a:moveTo>
                                      <a:pt x="344" y="301"/>
                                    </a:moveTo>
                                    <a:cubicBezTo>
                                      <a:pt x="344" y="304"/>
                                      <a:pt x="344" y="307"/>
                                      <a:pt x="345" y="310"/>
                                    </a:cubicBezTo>
                                    <a:cubicBezTo>
                                      <a:pt x="346" y="310"/>
                                      <a:pt x="346" y="311"/>
                                      <a:pt x="347" y="311"/>
                                    </a:cubicBezTo>
                                    <a:cubicBezTo>
                                      <a:pt x="348" y="311"/>
                                      <a:pt x="349" y="310"/>
                                      <a:pt x="350" y="310"/>
                                    </a:cubicBezTo>
                                    <a:cubicBezTo>
                                      <a:pt x="349" y="307"/>
                                      <a:pt x="349" y="304"/>
                                      <a:pt x="349" y="301"/>
                                    </a:cubicBezTo>
                                    <a:cubicBezTo>
                                      <a:pt x="349" y="285"/>
                                      <a:pt x="362" y="272"/>
                                      <a:pt x="378" y="272"/>
                                    </a:cubicBezTo>
                                    <a:cubicBezTo>
                                      <a:pt x="394" y="272"/>
                                      <a:pt x="407" y="285"/>
                                      <a:pt x="407" y="301"/>
                                    </a:cubicBezTo>
                                    <a:cubicBezTo>
                                      <a:pt x="407" y="304"/>
                                      <a:pt x="406" y="307"/>
                                      <a:pt x="405" y="310"/>
                                    </a:cubicBezTo>
                                    <a:cubicBezTo>
                                      <a:pt x="406" y="310"/>
                                      <a:pt x="407" y="311"/>
                                      <a:pt x="408" y="311"/>
                                    </a:cubicBezTo>
                                    <a:cubicBezTo>
                                      <a:pt x="409" y="310"/>
                                      <a:pt x="410" y="310"/>
                                      <a:pt x="411" y="309"/>
                                    </a:cubicBezTo>
                                    <a:cubicBezTo>
                                      <a:pt x="412" y="306"/>
                                      <a:pt x="412" y="304"/>
                                      <a:pt x="412" y="301"/>
                                    </a:cubicBezTo>
                                    <a:cubicBezTo>
                                      <a:pt x="412" y="292"/>
                                      <a:pt x="408" y="283"/>
                                      <a:pt x="402" y="277"/>
                                    </a:cubicBezTo>
                                    <a:cubicBezTo>
                                      <a:pt x="396" y="271"/>
                                      <a:pt x="387" y="267"/>
                                      <a:pt x="378" y="267"/>
                                    </a:cubicBezTo>
                                    <a:cubicBezTo>
                                      <a:pt x="368" y="267"/>
                                      <a:pt x="360" y="271"/>
                                      <a:pt x="354" y="277"/>
                                    </a:cubicBezTo>
                                    <a:cubicBezTo>
                                      <a:pt x="347" y="283"/>
                                      <a:pt x="344" y="292"/>
                                      <a:pt x="344" y="301"/>
                                    </a:cubicBezTo>
                                    <a:close/>
                                    <a:moveTo>
                                      <a:pt x="399" y="301"/>
                                    </a:moveTo>
                                    <a:cubicBezTo>
                                      <a:pt x="399" y="303"/>
                                      <a:pt x="399" y="304"/>
                                      <a:pt x="398" y="306"/>
                                    </a:cubicBezTo>
                                    <a:cubicBezTo>
                                      <a:pt x="400" y="307"/>
                                      <a:pt x="402" y="308"/>
                                      <a:pt x="404" y="309"/>
                                    </a:cubicBezTo>
                                    <a:cubicBezTo>
                                      <a:pt x="405" y="306"/>
                                      <a:pt x="405" y="304"/>
                                      <a:pt x="405" y="301"/>
                                    </a:cubicBezTo>
                                    <a:cubicBezTo>
                                      <a:pt x="405" y="294"/>
                                      <a:pt x="402" y="287"/>
                                      <a:pt x="397" y="282"/>
                                    </a:cubicBezTo>
                                    <a:cubicBezTo>
                                      <a:pt x="392" y="277"/>
                                      <a:pt x="385" y="274"/>
                                      <a:pt x="378" y="274"/>
                                    </a:cubicBezTo>
                                    <a:cubicBezTo>
                                      <a:pt x="370" y="274"/>
                                      <a:pt x="363" y="277"/>
                                      <a:pt x="359" y="282"/>
                                    </a:cubicBezTo>
                                    <a:cubicBezTo>
                                      <a:pt x="354" y="287"/>
                                      <a:pt x="351" y="294"/>
                                      <a:pt x="351" y="301"/>
                                    </a:cubicBezTo>
                                    <a:cubicBezTo>
                                      <a:pt x="351" y="304"/>
                                      <a:pt x="351" y="306"/>
                                      <a:pt x="352" y="309"/>
                                    </a:cubicBezTo>
                                    <a:cubicBezTo>
                                      <a:pt x="353" y="308"/>
                                      <a:pt x="355" y="307"/>
                                      <a:pt x="357" y="306"/>
                                    </a:cubicBezTo>
                                    <a:cubicBezTo>
                                      <a:pt x="357" y="304"/>
                                      <a:pt x="357" y="303"/>
                                      <a:pt x="357" y="301"/>
                                    </a:cubicBezTo>
                                    <a:cubicBezTo>
                                      <a:pt x="357" y="290"/>
                                      <a:pt x="366" y="280"/>
                                      <a:pt x="378" y="280"/>
                                    </a:cubicBezTo>
                                    <a:cubicBezTo>
                                      <a:pt x="389" y="280"/>
                                      <a:pt x="399" y="290"/>
                                      <a:pt x="399" y="301"/>
                                    </a:cubicBezTo>
                                    <a:close/>
                                    <a:moveTo>
                                      <a:pt x="391" y="301"/>
                                    </a:moveTo>
                                    <a:cubicBezTo>
                                      <a:pt x="391" y="302"/>
                                      <a:pt x="391" y="303"/>
                                      <a:pt x="391" y="303"/>
                                    </a:cubicBezTo>
                                    <a:cubicBezTo>
                                      <a:pt x="393" y="304"/>
                                      <a:pt x="395" y="304"/>
                                      <a:pt x="397" y="305"/>
                                    </a:cubicBezTo>
                                    <a:cubicBezTo>
                                      <a:pt x="397" y="304"/>
                                      <a:pt x="397" y="303"/>
                                      <a:pt x="397" y="301"/>
                                    </a:cubicBezTo>
                                    <a:cubicBezTo>
                                      <a:pt x="397" y="296"/>
                                      <a:pt x="395" y="291"/>
                                      <a:pt x="392" y="287"/>
                                    </a:cubicBezTo>
                                    <a:cubicBezTo>
                                      <a:pt x="388" y="284"/>
                                      <a:pt x="383" y="282"/>
                                      <a:pt x="378" y="282"/>
                                    </a:cubicBezTo>
                                    <a:cubicBezTo>
                                      <a:pt x="372" y="282"/>
                                      <a:pt x="368" y="284"/>
                                      <a:pt x="364" y="287"/>
                                    </a:cubicBezTo>
                                    <a:cubicBezTo>
                                      <a:pt x="360" y="291"/>
                                      <a:pt x="358" y="296"/>
                                      <a:pt x="358" y="301"/>
                                    </a:cubicBezTo>
                                    <a:cubicBezTo>
                                      <a:pt x="358" y="303"/>
                                      <a:pt x="358" y="304"/>
                                      <a:pt x="359" y="305"/>
                                    </a:cubicBezTo>
                                    <a:cubicBezTo>
                                      <a:pt x="361" y="304"/>
                                      <a:pt x="362" y="304"/>
                                      <a:pt x="364" y="303"/>
                                    </a:cubicBezTo>
                                    <a:cubicBezTo>
                                      <a:pt x="364" y="303"/>
                                      <a:pt x="364" y="302"/>
                                      <a:pt x="364" y="301"/>
                                    </a:cubicBezTo>
                                    <a:cubicBezTo>
                                      <a:pt x="364" y="294"/>
                                      <a:pt x="370" y="288"/>
                                      <a:pt x="378" y="288"/>
                                    </a:cubicBezTo>
                                    <a:cubicBezTo>
                                      <a:pt x="385" y="288"/>
                                      <a:pt x="391" y="294"/>
                                      <a:pt x="391" y="301"/>
                                    </a:cubicBezTo>
                                    <a:close/>
                                    <a:moveTo>
                                      <a:pt x="384" y="301"/>
                                    </a:moveTo>
                                    <a:cubicBezTo>
                                      <a:pt x="384" y="301"/>
                                      <a:pt x="384" y="302"/>
                                      <a:pt x="384" y="302"/>
                                    </a:cubicBezTo>
                                    <a:cubicBezTo>
                                      <a:pt x="386" y="302"/>
                                      <a:pt x="388" y="302"/>
                                      <a:pt x="390" y="303"/>
                                    </a:cubicBezTo>
                                    <a:cubicBezTo>
                                      <a:pt x="390" y="302"/>
                                      <a:pt x="390" y="302"/>
                                      <a:pt x="390" y="301"/>
                                    </a:cubicBezTo>
                                    <a:cubicBezTo>
                                      <a:pt x="390" y="295"/>
                                      <a:pt x="384" y="289"/>
                                      <a:pt x="378" y="289"/>
                                    </a:cubicBezTo>
                                    <a:cubicBezTo>
                                      <a:pt x="371" y="289"/>
                                      <a:pt x="366" y="295"/>
                                      <a:pt x="366" y="301"/>
                                    </a:cubicBezTo>
                                    <a:cubicBezTo>
                                      <a:pt x="366" y="302"/>
                                      <a:pt x="366" y="302"/>
                                      <a:pt x="366" y="303"/>
                                    </a:cubicBezTo>
                                    <a:cubicBezTo>
                                      <a:pt x="368" y="302"/>
                                      <a:pt x="369" y="302"/>
                                      <a:pt x="371" y="302"/>
                                    </a:cubicBezTo>
                                    <a:cubicBezTo>
                                      <a:pt x="371" y="302"/>
                                      <a:pt x="371" y="301"/>
                                      <a:pt x="371" y="301"/>
                                    </a:cubicBezTo>
                                    <a:cubicBezTo>
                                      <a:pt x="371" y="298"/>
                                      <a:pt x="374" y="295"/>
                                      <a:pt x="378" y="295"/>
                                    </a:cubicBezTo>
                                    <a:cubicBezTo>
                                      <a:pt x="381" y="295"/>
                                      <a:pt x="384" y="298"/>
                                      <a:pt x="384" y="301"/>
                                    </a:cubicBezTo>
                                    <a:close/>
                                    <a:moveTo>
                                      <a:pt x="378" y="296"/>
                                    </a:moveTo>
                                    <a:cubicBezTo>
                                      <a:pt x="375" y="296"/>
                                      <a:pt x="373" y="298"/>
                                      <a:pt x="373" y="301"/>
                                    </a:cubicBezTo>
                                    <a:cubicBezTo>
                                      <a:pt x="373" y="301"/>
                                      <a:pt x="373" y="302"/>
                                      <a:pt x="373" y="302"/>
                                    </a:cubicBezTo>
                                    <a:cubicBezTo>
                                      <a:pt x="374" y="302"/>
                                      <a:pt x="376" y="301"/>
                                      <a:pt x="378" y="301"/>
                                    </a:cubicBezTo>
                                    <a:cubicBezTo>
                                      <a:pt x="379" y="301"/>
                                      <a:pt x="381" y="302"/>
                                      <a:pt x="383" y="302"/>
                                    </a:cubicBezTo>
                                    <a:cubicBezTo>
                                      <a:pt x="383" y="302"/>
                                      <a:pt x="383" y="301"/>
                                      <a:pt x="383" y="301"/>
                                    </a:cubicBezTo>
                                    <a:cubicBezTo>
                                      <a:pt x="383" y="298"/>
                                      <a:pt x="381" y="296"/>
                                      <a:pt x="378" y="296"/>
                                    </a:cubicBezTo>
                                    <a:close/>
                                    <a:moveTo>
                                      <a:pt x="572" y="336"/>
                                    </a:moveTo>
                                    <a:cubicBezTo>
                                      <a:pt x="573" y="334"/>
                                      <a:pt x="574" y="332"/>
                                      <a:pt x="575" y="330"/>
                                    </a:cubicBezTo>
                                    <a:cubicBezTo>
                                      <a:pt x="571" y="327"/>
                                      <a:pt x="565" y="325"/>
                                      <a:pt x="560" y="325"/>
                                    </a:cubicBezTo>
                                    <a:cubicBezTo>
                                      <a:pt x="554" y="325"/>
                                      <a:pt x="549" y="327"/>
                                      <a:pt x="545" y="330"/>
                                    </a:cubicBezTo>
                                    <a:cubicBezTo>
                                      <a:pt x="546" y="332"/>
                                      <a:pt x="546" y="334"/>
                                      <a:pt x="547" y="336"/>
                                    </a:cubicBezTo>
                                    <a:cubicBezTo>
                                      <a:pt x="551" y="333"/>
                                      <a:pt x="555" y="332"/>
                                      <a:pt x="560" y="332"/>
                                    </a:cubicBezTo>
                                    <a:cubicBezTo>
                                      <a:pt x="565" y="332"/>
                                      <a:pt x="569" y="333"/>
                                      <a:pt x="572" y="336"/>
                                    </a:cubicBezTo>
                                    <a:close/>
                                    <a:moveTo>
                                      <a:pt x="576" y="329"/>
                                    </a:moveTo>
                                    <a:cubicBezTo>
                                      <a:pt x="577" y="327"/>
                                      <a:pt x="577" y="325"/>
                                      <a:pt x="578" y="324"/>
                                    </a:cubicBezTo>
                                    <a:cubicBezTo>
                                      <a:pt x="573" y="320"/>
                                      <a:pt x="567" y="318"/>
                                      <a:pt x="560" y="318"/>
                                    </a:cubicBezTo>
                                    <a:cubicBezTo>
                                      <a:pt x="553" y="318"/>
                                      <a:pt x="547" y="321"/>
                                      <a:pt x="541" y="324"/>
                                    </a:cubicBezTo>
                                    <a:cubicBezTo>
                                      <a:pt x="542" y="326"/>
                                      <a:pt x="543" y="327"/>
                                      <a:pt x="544" y="329"/>
                                    </a:cubicBezTo>
                                    <a:cubicBezTo>
                                      <a:pt x="549" y="326"/>
                                      <a:pt x="554" y="324"/>
                                      <a:pt x="560" y="324"/>
                                    </a:cubicBezTo>
                                    <a:cubicBezTo>
                                      <a:pt x="566" y="324"/>
                                      <a:pt x="571" y="326"/>
                                      <a:pt x="576" y="329"/>
                                    </a:cubicBezTo>
                                    <a:close/>
                                    <a:moveTo>
                                      <a:pt x="579" y="323"/>
                                    </a:moveTo>
                                    <a:cubicBezTo>
                                      <a:pt x="581" y="321"/>
                                      <a:pt x="582" y="319"/>
                                      <a:pt x="583" y="318"/>
                                    </a:cubicBezTo>
                                    <a:cubicBezTo>
                                      <a:pt x="577" y="313"/>
                                      <a:pt x="569" y="311"/>
                                      <a:pt x="560" y="311"/>
                                    </a:cubicBezTo>
                                    <a:cubicBezTo>
                                      <a:pt x="551" y="311"/>
                                      <a:pt x="543" y="313"/>
                                      <a:pt x="536" y="318"/>
                                    </a:cubicBezTo>
                                    <a:cubicBezTo>
                                      <a:pt x="538" y="320"/>
                                      <a:pt x="539" y="321"/>
                                      <a:pt x="540" y="323"/>
                                    </a:cubicBezTo>
                                    <a:cubicBezTo>
                                      <a:pt x="546" y="319"/>
                                      <a:pt x="553" y="317"/>
                                      <a:pt x="560" y="317"/>
                                    </a:cubicBezTo>
                                    <a:cubicBezTo>
                                      <a:pt x="567" y="317"/>
                                      <a:pt x="574" y="319"/>
                                      <a:pt x="579" y="323"/>
                                    </a:cubicBezTo>
                                    <a:close/>
                                    <a:moveTo>
                                      <a:pt x="584" y="317"/>
                                    </a:moveTo>
                                    <a:cubicBezTo>
                                      <a:pt x="586" y="315"/>
                                      <a:pt x="587" y="314"/>
                                      <a:pt x="589" y="312"/>
                                    </a:cubicBezTo>
                                    <a:cubicBezTo>
                                      <a:pt x="581" y="307"/>
                                      <a:pt x="571" y="303"/>
                                      <a:pt x="560" y="303"/>
                                    </a:cubicBezTo>
                                    <a:cubicBezTo>
                                      <a:pt x="549" y="303"/>
                                      <a:pt x="539" y="307"/>
                                      <a:pt x="531" y="313"/>
                                    </a:cubicBezTo>
                                    <a:cubicBezTo>
                                      <a:pt x="532" y="314"/>
                                      <a:pt x="534" y="315"/>
                                      <a:pt x="535" y="317"/>
                                    </a:cubicBezTo>
                                    <a:cubicBezTo>
                                      <a:pt x="542" y="312"/>
                                      <a:pt x="551" y="309"/>
                                      <a:pt x="560" y="309"/>
                                    </a:cubicBezTo>
                                    <a:cubicBezTo>
                                      <a:pt x="569" y="309"/>
                                      <a:pt x="577" y="312"/>
                                      <a:pt x="584" y="317"/>
                                    </a:cubicBezTo>
                                    <a:close/>
                                    <a:moveTo>
                                      <a:pt x="570" y="301"/>
                                    </a:moveTo>
                                    <a:cubicBezTo>
                                      <a:pt x="570" y="299"/>
                                      <a:pt x="570" y="297"/>
                                      <a:pt x="570" y="295"/>
                                    </a:cubicBezTo>
                                    <a:cubicBezTo>
                                      <a:pt x="568" y="292"/>
                                      <a:pt x="564" y="289"/>
                                      <a:pt x="560" y="289"/>
                                    </a:cubicBezTo>
                                    <a:cubicBezTo>
                                      <a:pt x="555" y="289"/>
                                      <a:pt x="552" y="292"/>
                                      <a:pt x="550" y="295"/>
                                    </a:cubicBezTo>
                                    <a:cubicBezTo>
                                      <a:pt x="549" y="295"/>
                                      <a:pt x="549" y="295"/>
                                      <a:pt x="549" y="294"/>
                                    </a:cubicBezTo>
                                    <a:cubicBezTo>
                                      <a:pt x="550" y="297"/>
                                      <a:pt x="550" y="299"/>
                                      <a:pt x="550" y="301"/>
                                    </a:cubicBezTo>
                                    <a:cubicBezTo>
                                      <a:pt x="550" y="302"/>
                                      <a:pt x="550" y="302"/>
                                      <a:pt x="550" y="302"/>
                                    </a:cubicBezTo>
                                    <a:cubicBezTo>
                                      <a:pt x="551" y="302"/>
                                      <a:pt x="552" y="302"/>
                                      <a:pt x="553" y="302"/>
                                    </a:cubicBezTo>
                                    <a:cubicBezTo>
                                      <a:pt x="553" y="302"/>
                                      <a:pt x="553" y="301"/>
                                      <a:pt x="553" y="301"/>
                                    </a:cubicBezTo>
                                    <a:cubicBezTo>
                                      <a:pt x="553" y="298"/>
                                      <a:pt x="556" y="295"/>
                                      <a:pt x="560" y="295"/>
                                    </a:cubicBezTo>
                                    <a:cubicBezTo>
                                      <a:pt x="564" y="295"/>
                                      <a:pt x="567" y="298"/>
                                      <a:pt x="567" y="301"/>
                                    </a:cubicBezTo>
                                    <a:cubicBezTo>
                                      <a:pt x="567" y="301"/>
                                      <a:pt x="567" y="302"/>
                                      <a:pt x="567" y="302"/>
                                    </a:cubicBezTo>
                                    <a:cubicBezTo>
                                      <a:pt x="568" y="302"/>
                                      <a:pt x="569" y="302"/>
                                      <a:pt x="570" y="302"/>
                                    </a:cubicBezTo>
                                    <a:cubicBezTo>
                                      <a:pt x="570" y="302"/>
                                      <a:pt x="570" y="302"/>
                                      <a:pt x="570" y="301"/>
                                    </a:cubicBezTo>
                                    <a:close/>
                                    <a:moveTo>
                                      <a:pt x="560" y="296"/>
                                    </a:moveTo>
                                    <a:cubicBezTo>
                                      <a:pt x="557" y="296"/>
                                      <a:pt x="555" y="298"/>
                                      <a:pt x="555" y="301"/>
                                    </a:cubicBezTo>
                                    <a:cubicBezTo>
                                      <a:pt x="555" y="301"/>
                                      <a:pt x="555" y="302"/>
                                      <a:pt x="555" y="302"/>
                                    </a:cubicBezTo>
                                    <a:cubicBezTo>
                                      <a:pt x="557" y="302"/>
                                      <a:pt x="558" y="301"/>
                                      <a:pt x="560" y="301"/>
                                    </a:cubicBezTo>
                                    <a:cubicBezTo>
                                      <a:pt x="562" y="301"/>
                                      <a:pt x="563" y="302"/>
                                      <a:pt x="565" y="302"/>
                                    </a:cubicBezTo>
                                    <a:cubicBezTo>
                                      <a:pt x="565" y="302"/>
                                      <a:pt x="565" y="301"/>
                                      <a:pt x="565" y="301"/>
                                    </a:cubicBezTo>
                                    <a:cubicBezTo>
                                      <a:pt x="565" y="298"/>
                                      <a:pt x="563" y="296"/>
                                      <a:pt x="560" y="296"/>
                                    </a:cubicBezTo>
                                    <a:close/>
                                    <a:moveTo>
                                      <a:pt x="570" y="293"/>
                                    </a:moveTo>
                                    <a:cubicBezTo>
                                      <a:pt x="571" y="290"/>
                                      <a:pt x="571" y="288"/>
                                      <a:pt x="572" y="286"/>
                                    </a:cubicBezTo>
                                    <a:cubicBezTo>
                                      <a:pt x="569" y="283"/>
                                      <a:pt x="564" y="282"/>
                                      <a:pt x="560" y="282"/>
                                    </a:cubicBezTo>
                                    <a:cubicBezTo>
                                      <a:pt x="555" y="282"/>
                                      <a:pt x="551" y="283"/>
                                      <a:pt x="548" y="286"/>
                                    </a:cubicBezTo>
                                    <a:cubicBezTo>
                                      <a:pt x="548" y="288"/>
                                      <a:pt x="549" y="291"/>
                                      <a:pt x="549" y="293"/>
                                    </a:cubicBezTo>
                                    <a:cubicBezTo>
                                      <a:pt x="549" y="293"/>
                                      <a:pt x="549" y="293"/>
                                      <a:pt x="549" y="293"/>
                                    </a:cubicBezTo>
                                    <a:cubicBezTo>
                                      <a:pt x="552" y="290"/>
                                      <a:pt x="556" y="288"/>
                                      <a:pt x="560" y="288"/>
                                    </a:cubicBezTo>
                                    <a:cubicBezTo>
                                      <a:pt x="564" y="288"/>
                                      <a:pt x="568" y="290"/>
                                      <a:pt x="570" y="293"/>
                                    </a:cubicBezTo>
                                    <a:close/>
                                    <a:moveTo>
                                      <a:pt x="572" y="284"/>
                                    </a:moveTo>
                                    <a:cubicBezTo>
                                      <a:pt x="573" y="282"/>
                                      <a:pt x="574" y="280"/>
                                      <a:pt x="575" y="279"/>
                                    </a:cubicBezTo>
                                    <a:cubicBezTo>
                                      <a:pt x="571" y="276"/>
                                      <a:pt x="565" y="274"/>
                                      <a:pt x="560" y="274"/>
                                    </a:cubicBezTo>
                                    <a:cubicBezTo>
                                      <a:pt x="554" y="274"/>
                                      <a:pt x="549" y="276"/>
                                      <a:pt x="545" y="279"/>
                                    </a:cubicBezTo>
                                    <a:cubicBezTo>
                                      <a:pt x="546" y="281"/>
                                      <a:pt x="546" y="283"/>
                                      <a:pt x="547" y="285"/>
                                    </a:cubicBezTo>
                                    <a:cubicBezTo>
                                      <a:pt x="551" y="282"/>
                                      <a:pt x="555" y="280"/>
                                      <a:pt x="560" y="280"/>
                                    </a:cubicBezTo>
                                    <a:cubicBezTo>
                                      <a:pt x="565" y="280"/>
                                      <a:pt x="569" y="282"/>
                                      <a:pt x="572" y="284"/>
                                    </a:cubicBezTo>
                                    <a:close/>
                                    <a:moveTo>
                                      <a:pt x="576" y="277"/>
                                    </a:moveTo>
                                    <a:cubicBezTo>
                                      <a:pt x="577" y="276"/>
                                      <a:pt x="577" y="274"/>
                                      <a:pt x="578" y="273"/>
                                    </a:cubicBezTo>
                                    <a:cubicBezTo>
                                      <a:pt x="573" y="269"/>
                                      <a:pt x="567" y="267"/>
                                      <a:pt x="560" y="267"/>
                                    </a:cubicBezTo>
                                    <a:cubicBezTo>
                                      <a:pt x="553" y="267"/>
                                      <a:pt x="547" y="269"/>
                                      <a:pt x="541" y="273"/>
                                    </a:cubicBezTo>
                                    <a:cubicBezTo>
                                      <a:pt x="542" y="274"/>
                                      <a:pt x="543" y="276"/>
                                      <a:pt x="544" y="277"/>
                                    </a:cubicBezTo>
                                    <a:cubicBezTo>
                                      <a:pt x="549" y="274"/>
                                      <a:pt x="554" y="272"/>
                                      <a:pt x="560" y="272"/>
                                    </a:cubicBezTo>
                                    <a:cubicBezTo>
                                      <a:pt x="566" y="272"/>
                                      <a:pt x="571" y="274"/>
                                      <a:pt x="576" y="277"/>
                                    </a:cubicBezTo>
                                    <a:close/>
                                    <a:moveTo>
                                      <a:pt x="579" y="271"/>
                                    </a:moveTo>
                                    <a:cubicBezTo>
                                      <a:pt x="581" y="270"/>
                                      <a:pt x="582" y="268"/>
                                      <a:pt x="583" y="266"/>
                                    </a:cubicBezTo>
                                    <a:cubicBezTo>
                                      <a:pt x="577" y="262"/>
                                      <a:pt x="569" y="259"/>
                                      <a:pt x="560" y="259"/>
                                    </a:cubicBezTo>
                                    <a:cubicBezTo>
                                      <a:pt x="551" y="259"/>
                                      <a:pt x="543" y="262"/>
                                      <a:pt x="536" y="267"/>
                                    </a:cubicBezTo>
                                    <a:cubicBezTo>
                                      <a:pt x="538" y="268"/>
                                      <a:pt x="539" y="270"/>
                                      <a:pt x="540" y="271"/>
                                    </a:cubicBezTo>
                                    <a:cubicBezTo>
                                      <a:pt x="546" y="268"/>
                                      <a:pt x="553" y="265"/>
                                      <a:pt x="560" y="265"/>
                                    </a:cubicBezTo>
                                    <a:cubicBezTo>
                                      <a:pt x="567" y="265"/>
                                      <a:pt x="574" y="268"/>
                                      <a:pt x="579" y="271"/>
                                    </a:cubicBezTo>
                                    <a:close/>
                                    <a:moveTo>
                                      <a:pt x="584" y="265"/>
                                    </a:moveTo>
                                    <a:cubicBezTo>
                                      <a:pt x="586" y="264"/>
                                      <a:pt x="587" y="262"/>
                                      <a:pt x="589" y="261"/>
                                    </a:cubicBezTo>
                                    <a:cubicBezTo>
                                      <a:pt x="581" y="255"/>
                                      <a:pt x="571" y="252"/>
                                      <a:pt x="560" y="252"/>
                                    </a:cubicBezTo>
                                    <a:cubicBezTo>
                                      <a:pt x="549" y="252"/>
                                      <a:pt x="539" y="255"/>
                                      <a:pt x="531" y="261"/>
                                    </a:cubicBezTo>
                                    <a:cubicBezTo>
                                      <a:pt x="532" y="263"/>
                                      <a:pt x="534" y="264"/>
                                      <a:pt x="535" y="265"/>
                                    </a:cubicBezTo>
                                    <a:cubicBezTo>
                                      <a:pt x="542" y="261"/>
                                      <a:pt x="551" y="258"/>
                                      <a:pt x="560" y="258"/>
                                    </a:cubicBezTo>
                                    <a:cubicBezTo>
                                      <a:pt x="569" y="258"/>
                                      <a:pt x="577" y="261"/>
                                      <a:pt x="584" y="265"/>
                                    </a:cubicBezTo>
                                    <a:close/>
                                    <a:moveTo>
                                      <a:pt x="570" y="250"/>
                                    </a:moveTo>
                                    <a:cubicBezTo>
                                      <a:pt x="570" y="248"/>
                                      <a:pt x="570" y="246"/>
                                      <a:pt x="570" y="244"/>
                                    </a:cubicBezTo>
                                    <a:cubicBezTo>
                                      <a:pt x="568" y="240"/>
                                      <a:pt x="564" y="238"/>
                                      <a:pt x="560" y="238"/>
                                    </a:cubicBezTo>
                                    <a:cubicBezTo>
                                      <a:pt x="555" y="238"/>
                                      <a:pt x="552" y="240"/>
                                      <a:pt x="550" y="244"/>
                                    </a:cubicBezTo>
                                    <a:cubicBezTo>
                                      <a:pt x="549" y="244"/>
                                      <a:pt x="549" y="243"/>
                                      <a:pt x="549" y="243"/>
                                    </a:cubicBezTo>
                                    <a:cubicBezTo>
                                      <a:pt x="550" y="245"/>
                                      <a:pt x="550" y="248"/>
                                      <a:pt x="550" y="250"/>
                                    </a:cubicBezTo>
                                    <a:cubicBezTo>
                                      <a:pt x="550" y="250"/>
                                      <a:pt x="550" y="251"/>
                                      <a:pt x="550" y="251"/>
                                    </a:cubicBezTo>
                                    <a:cubicBezTo>
                                      <a:pt x="551" y="251"/>
                                      <a:pt x="552" y="251"/>
                                      <a:pt x="553" y="251"/>
                                    </a:cubicBezTo>
                                    <a:cubicBezTo>
                                      <a:pt x="553" y="250"/>
                                      <a:pt x="553" y="250"/>
                                      <a:pt x="553" y="250"/>
                                    </a:cubicBezTo>
                                    <a:cubicBezTo>
                                      <a:pt x="553" y="246"/>
                                      <a:pt x="556" y="243"/>
                                      <a:pt x="560" y="243"/>
                                    </a:cubicBezTo>
                                    <a:cubicBezTo>
                                      <a:pt x="564" y="243"/>
                                      <a:pt x="567" y="246"/>
                                      <a:pt x="567" y="250"/>
                                    </a:cubicBezTo>
                                    <a:cubicBezTo>
                                      <a:pt x="567" y="250"/>
                                      <a:pt x="567" y="250"/>
                                      <a:pt x="567" y="251"/>
                                    </a:cubicBezTo>
                                    <a:cubicBezTo>
                                      <a:pt x="568" y="251"/>
                                      <a:pt x="569" y="251"/>
                                      <a:pt x="570" y="251"/>
                                    </a:cubicBezTo>
                                    <a:cubicBezTo>
                                      <a:pt x="570" y="251"/>
                                      <a:pt x="570" y="250"/>
                                      <a:pt x="570" y="250"/>
                                    </a:cubicBezTo>
                                    <a:close/>
                                    <a:moveTo>
                                      <a:pt x="560" y="245"/>
                                    </a:moveTo>
                                    <a:cubicBezTo>
                                      <a:pt x="557" y="245"/>
                                      <a:pt x="555" y="247"/>
                                      <a:pt x="555" y="250"/>
                                    </a:cubicBezTo>
                                    <a:cubicBezTo>
                                      <a:pt x="555" y="250"/>
                                      <a:pt x="555" y="250"/>
                                      <a:pt x="555" y="250"/>
                                    </a:cubicBezTo>
                                    <a:cubicBezTo>
                                      <a:pt x="557" y="250"/>
                                      <a:pt x="558" y="250"/>
                                      <a:pt x="560" y="250"/>
                                    </a:cubicBezTo>
                                    <a:cubicBezTo>
                                      <a:pt x="562" y="250"/>
                                      <a:pt x="563" y="250"/>
                                      <a:pt x="565" y="250"/>
                                    </a:cubicBezTo>
                                    <a:cubicBezTo>
                                      <a:pt x="565" y="250"/>
                                      <a:pt x="565" y="250"/>
                                      <a:pt x="565" y="250"/>
                                    </a:cubicBezTo>
                                    <a:cubicBezTo>
                                      <a:pt x="565" y="247"/>
                                      <a:pt x="563" y="245"/>
                                      <a:pt x="560" y="245"/>
                                    </a:cubicBezTo>
                                    <a:close/>
                                    <a:moveTo>
                                      <a:pt x="570" y="241"/>
                                    </a:moveTo>
                                    <a:cubicBezTo>
                                      <a:pt x="571" y="239"/>
                                      <a:pt x="571" y="237"/>
                                      <a:pt x="572" y="235"/>
                                    </a:cubicBezTo>
                                    <a:cubicBezTo>
                                      <a:pt x="569" y="232"/>
                                      <a:pt x="564" y="230"/>
                                      <a:pt x="560" y="230"/>
                                    </a:cubicBezTo>
                                    <a:cubicBezTo>
                                      <a:pt x="555" y="230"/>
                                      <a:pt x="551" y="232"/>
                                      <a:pt x="548" y="235"/>
                                    </a:cubicBezTo>
                                    <a:cubicBezTo>
                                      <a:pt x="548" y="237"/>
                                      <a:pt x="549" y="239"/>
                                      <a:pt x="549" y="242"/>
                                    </a:cubicBezTo>
                                    <a:cubicBezTo>
                                      <a:pt x="549" y="242"/>
                                      <a:pt x="549" y="242"/>
                                      <a:pt x="549" y="242"/>
                                    </a:cubicBezTo>
                                    <a:cubicBezTo>
                                      <a:pt x="552" y="238"/>
                                      <a:pt x="556" y="236"/>
                                      <a:pt x="560" y="236"/>
                                    </a:cubicBezTo>
                                    <a:cubicBezTo>
                                      <a:pt x="564" y="236"/>
                                      <a:pt x="568" y="238"/>
                                      <a:pt x="570" y="241"/>
                                    </a:cubicBezTo>
                                    <a:close/>
                                    <a:moveTo>
                                      <a:pt x="572" y="233"/>
                                    </a:moveTo>
                                    <a:cubicBezTo>
                                      <a:pt x="573" y="231"/>
                                      <a:pt x="574" y="229"/>
                                      <a:pt x="575" y="227"/>
                                    </a:cubicBezTo>
                                    <a:cubicBezTo>
                                      <a:pt x="571" y="224"/>
                                      <a:pt x="565" y="223"/>
                                      <a:pt x="560" y="223"/>
                                    </a:cubicBezTo>
                                    <a:cubicBezTo>
                                      <a:pt x="554" y="223"/>
                                      <a:pt x="549" y="224"/>
                                      <a:pt x="545" y="227"/>
                                    </a:cubicBezTo>
                                    <a:cubicBezTo>
                                      <a:pt x="546" y="229"/>
                                      <a:pt x="546" y="231"/>
                                      <a:pt x="547" y="233"/>
                                    </a:cubicBezTo>
                                    <a:cubicBezTo>
                                      <a:pt x="551" y="230"/>
                                      <a:pt x="555" y="229"/>
                                      <a:pt x="560" y="229"/>
                                    </a:cubicBezTo>
                                    <a:cubicBezTo>
                                      <a:pt x="565" y="229"/>
                                      <a:pt x="569" y="230"/>
                                      <a:pt x="572" y="233"/>
                                    </a:cubicBezTo>
                                    <a:close/>
                                    <a:moveTo>
                                      <a:pt x="576" y="226"/>
                                    </a:moveTo>
                                    <a:cubicBezTo>
                                      <a:pt x="577" y="224"/>
                                      <a:pt x="577" y="223"/>
                                      <a:pt x="578" y="221"/>
                                    </a:cubicBezTo>
                                    <a:cubicBezTo>
                                      <a:pt x="573" y="218"/>
                                      <a:pt x="567" y="216"/>
                                      <a:pt x="560" y="216"/>
                                    </a:cubicBezTo>
                                    <a:cubicBezTo>
                                      <a:pt x="553" y="216"/>
                                      <a:pt x="547" y="218"/>
                                      <a:pt x="541" y="221"/>
                                    </a:cubicBezTo>
                                    <a:cubicBezTo>
                                      <a:pt x="542" y="223"/>
                                      <a:pt x="543" y="224"/>
                                      <a:pt x="544" y="226"/>
                                    </a:cubicBezTo>
                                    <a:cubicBezTo>
                                      <a:pt x="549" y="223"/>
                                      <a:pt x="554" y="221"/>
                                      <a:pt x="560" y="221"/>
                                    </a:cubicBezTo>
                                    <a:cubicBezTo>
                                      <a:pt x="566" y="221"/>
                                      <a:pt x="571" y="223"/>
                                      <a:pt x="576" y="226"/>
                                    </a:cubicBezTo>
                                    <a:close/>
                                    <a:moveTo>
                                      <a:pt x="579" y="220"/>
                                    </a:moveTo>
                                    <a:cubicBezTo>
                                      <a:pt x="581" y="218"/>
                                      <a:pt x="582" y="217"/>
                                      <a:pt x="583" y="215"/>
                                    </a:cubicBezTo>
                                    <a:cubicBezTo>
                                      <a:pt x="577" y="211"/>
                                      <a:pt x="569" y="208"/>
                                      <a:pt x="560" y="208"/>
                                    </a:cubicBezTo>
                                    <a:cubicBezTo>
                                      <a:pt x="551" y="208"/>
                                      <a:pt x="543" y="211"/>
                                      <a:pt x="536" y="215"/>
                                    </a:cubicBezTo>
                                    <a:cubicBezTo>
                                      <a:pt x="538" y="217"/>
                                      <a:pt x="539" y="218"/>
                                      <a:pt x="540" y="220"/>
                                    </a:cubicBezTo>
                                    <a:cubicBezTo>
                                      <a:pt x="546" y="216"/>
                                      <a:pt x="553" y="214"/>
                                      <a:pt x="560" y="214"/>
                                    </a:cubicBezTo>
                                    <a:cubicBezTo>
                                      <a:pt x="567" y="214"/>
                                      <a:pt x="574" y="216"/>
                                      <a:pt x="579" y="220"/>
                                    </a:cubicBezTo>
                                    <a:close/>
                                    <a:moveTo>
                                      <a:pt x="584" y="214"/>
                                    </a:moveTo>
                                    <a:cubicBezTo>
                                      <a:pt x="586" y="212"/>
                                      <a:pt x="587" y="211"/>
                                      <a:pt x="589" y="210"/>
                                    </a:cubicBezTo>
                                    <a:cubicBezTo>
                                      <a:pt x="581" y="204"/>
                                      <a:pt x="571" y="200"/>
                                      <a:pt x="560" y="200"/>
                                    </a:cubicBezTo>
                                    <a:cubicBezTo>
                                      <a:pt x="549" y="200"/>
                                      <a:pt x="539" y="204"/>
                                      <a:pt x="531" y="210"/>
                                    </a:cubicBezTo>
                                    <a:cubicBezTo>
                                      <a:pt x="532" y="211"/>
                                      <a:pt x="534" y="213"/>
                                      <a:pt x="535" y="214"/>
                                    </a:cubicBezTo>
                                    <a:cubicBezTo>
                                      <a:pt x="542" y="209"/>
                                      <a:pt x="551" y="206"/>
                                      <a:pt x="560" y="206"/>
                                    </a:cubicBezTo>
                                    <a:cubicBezTo>
                                      <a:pt x="569" y="206"/>
                                      <a:pt x="577" y="209"/>
                                      <a:pt x="584" y="214"/>
                                    </a:cubicBezTo>
                                    <a:close/>
                                    <a:moveTo>
                                      <a:pt x="570" y="199"/>
                                    </a:moveTo>
                                    <a:cubicBezTo>
                                      <a:pt x="570" y="196"/>
                                      <a:pt x="570" y="194"/>
                                      <a:pt x="570" y="192"/>
                                    </a:cubicBezTo>
                                    <a:cubicBezTo>
                                      <a:pt x="568" y="189"/>
                                      <a:pt x="564" y="187"/>
                                      <a:pt x="560" y="187"/>
                                    </a:cubicBezTo>
                                    <a:cubicBezTo>
                                      <a:pt x="555" y="187"/>
                                      <a:pt x="552" y="189"/>
                                      <a:pt x="550" y="193"/>
                                    </a:cubicBezTo>
                                    <a:cubicBezTo>
                                      <a:pt x="549" y="192"/>
                                      <a:pt x="549" y="192"/>
                                      <a:pt x="549" y="192"/>
                                    </a:cubicBezTo>
                                    <a:cubicBezTo>
                                      <a:pt x="550" y="194"/>
                                      <a:pt x="550" y="196"/>
                                      <a:pt x="550" y="199"/>
                                    </a:cubicBezTo>
                                    <a:cubicBezTo>
                                      <a:pt x="550" y="199"/>
                                      <a:pt x="550" y="199"/>
                                      <a:pt x="550" y="200"/>
                                    </a:cubicBezTo>
                                    <a:cubicBezTo>
                                      <a:pt x="551" y="199"/>
                                      <a:pt x="552" y="199"/>
                                      <a:pt x="553" y="199"/>
                                    </a:cubicBezTo>
                                    <a:cubicBezTo>
                                      <a:pt x="553" y="199"/>
                                      <a:pt x="553" y="199"/>
                                      <a:pt x="553" y="199"/>
                                    </a:cubicBezTo>
                                    <a:cubicBezTo>
                                      <a:pt x="553" y="195"/>
                                      <a:pt x="556" y="192"/>
                                      <a:pt x="560" y="192"/>
                                    </a:cubicBezTo>
                                    <a:cubicBezTo>
                                      <a:pt x="564" y="192"/>
                                      <a:pt x="567" y="195"/>
                                      <a:pt x="567" y="199"/>
                                    </a:cubicBezTo>
                                    <a:cubicBezTo>
                                      <a:pt x="567" y="199"/>
                                      <a:pt x="567" y="199"/>
                                      <a:pt x="567" y="199"/>
                                    </a:cubicBezTo>
                                    <a:cubicBezTo>
                                      <a:pt x="568" y="199"/>
                                      <a:pt x="569" y="199"/>
                                      <a:pt x="570" y="200"/>
                                    </a:cubicBezTo>
                                    <a:cubicBezTo>
                                      <a:pt x="570" y="199"/>
                                      <a:pt x="570" y="199"/>
                                      <a:pt x="570" y="199"/>
                                    </a:cubicBezTo>
                                    <a:close/>
                                    <a:moveTo>
                                      <a:pt x="560" y="193"/>
                                    </a:moveTo>
                                    <a:cubicBezTo>
                                      <a:pt x="557" y="193"/>
                                      <a:pt x="555" y="196"/>
                                      <a:pt x="555" y="199"/>
                                    </a:cubicBezTo>
                                    <a:cubicBezTo>
                                      <a:pt x="555" y="199"/>
                                      <a:pt x="555" y="199"/>
                                      <a:pt x="555" y="199"/>
                                    </a:cubicBezTo>
                                    <a:cubicBezTo>
                                      <a:pt x="557" y="199"/>
                                      <a:pt x="558" y="199"/>
                                      <a:pt x="560" y="199"/>
                                    </a:cubicBezTo>
                                    <a:cubicBezTo>
                                      <a:pt x="562" y="199"/>
                                      <a:pt x="563" y="199"/>
                                      <a:pt x="565" y="199"/>
                                    </a:cubicBezTo>
                                    <a:cubicBezTo>
                                      <a:pt x="565" y="199"/>
                                      <a:pt x="565" y="199"/>
                                      <a:pt x="565" y="199"/>
                                    </a:cubicBezTo>
                                    <a:cubicBezTo>
                                      <a:pt x="565" y="196"/>
                                      <a:pt x="563" y="193"/>
                                      <a:pt x="560" y="193"/>
                                    </a:cubicBezTo>
                                    <a:close/>
                                    <a:moveTo>
                                      <a:pt x="570" y="190"/>
                                    </a:moveTo>
                                    <a:cubicBezTo>
                                      <a:pt x="571" y="188"/>
                                      <a:pt x="571" y="185"/>
                                      <a:pt x="572" y="183"/>
                                    </a:cubicBezTo>
                                    <a:cubicBezTo>
                                      <a:pt x="569" y="181"/>
                                      <a:pt x="564" y="179"/>
                                      <a:pt x="560" y="179"/>
                                    </a:cubicBezTo>
                                    <a:cubicBezTo>
                                      <a:pt x="555" y="179"/>
                                      <a:pt x="551" y="181"/>
                                      <a:pt x="548" y="183"/>
                                    </a:cubicBezTo>
                                    <a:cubicBezTo>
                                      <a:pt x="548" y="186"/>
                                      <a:pt x="549" y="188"/>
                                      <a:pt x="549" y="190"/>
                                    </a:cubicBezTo>
                                    <a:cubicBezTo>
                                      <a:pt x="549" y="190"/>
                                      <a:pt x="549" y="190"/>
                                      <a:pt x="549" y="190"/>
                                    </a:cubicBezTo>
                                    <a:cubicBezTo>
                                      <a:pt x="552" y="187"/>
                                      <a:pt x="556" y="185"/>
                                      <a:pt x="560" y="185"/>
                                    </a:cubicBezTo>
                                    <a:cubicBezTo>
                                      <a:pt x="564" y="185"/>
                                      <a:pt x="568" y="187"/>
                                      <a:pt x="570" y="190"/>
                                    </a:cubicBezTo>
                                    <a:close/>
                                    <a:moveTo>
                                      <a:pt x="572" y="182"/>
                                    </a:moveTo>
                                    <a:cubicBezTo>
                                      <a:pt x="573" y="180"/>
                                      <a:pt x="574" y="178"/>
                                      <a:pt x="575" y="176"/>
                                    </a:cubicBezTo>
                                    <a:cubicBezTo>
                                      <a:pt x="571" y="173"/>
                                      <a:pt x="565" y="171"/>
                                      <a:pt x="560" y="171"/>
                                    </a:cubicBezTo>
                                    <a:cubicBezTo>
                                      <a:pt x="554" y="171"/>
                                      <a:pt x="549" y="173"/>
                                      <a:pt x="545" y="176"/>
                                    </a:cubicBezTo>
                                    <a:cubicBezTo>
                                      <a:pt x="546" y="178"/>
                                      <a:pt x="546" y="180"/>
                                      <a:pt x="547" y="182"/>
                                    </a:cubicBezTo>
                                    <a:cubicBezTo>
                                      <a:pt x="551" y="179"/>
                                      <a:pt x="555" y="177"/>
                                      <a:pt x="560" y="177"/>
                                    </a:cubicBezTo>
                                    <a:cubicBezTo>
                                      <a:pt x="565" y="177"/>
                                      <a:pt x="569" y="179"/>
                                      <a:pt x="572" y="182"/>
                                    </a:cubicBezTo>
                                    <a:close/>
                                    <a:moveTo>
                                      <a:pt x="576" y="174"/>
                                    </a:moveTo>
                                    <a:cubicBezTo>
                                      <a:pt x="577" y="173"/>
                                      <a:pt x="577" y="171"/>
                                      <a:pt x="578" y="170"/>
                                    </a:cubicBezTo>
                                    <a:cubicBezTo>
                                      <a:pt x="573" y="166"/>
                                      <a:pt x="567" y="164"/>
                                      <a:pt x="560" y="164"/>
                                    </a:cubicBezTo>
                                    <a:cubicBezTo>
                                      <a:pt x="553" y="164"/>
                                      <a:pt x="547" y="166"/>
                                      <a:pt x="541" y="170"/>
                                    </a:cubicBezTo>
                                    <a:cubicBezTo>
                                      <a:pt x="542" y="171"/>
                                      <a:pt x="543" y="173"/>
                                      <a:pt x="544" y="175"/>
                                    </a:cubicBezTo>
                                    <a:cubicBezTo>
                                      <a:pt x="549" y="172"/>
                                      <a:pt x="554" y="170"/>
                                      <a:pt x="560" y="170"/>
                                    </a:cubicBezTo>
                                    <a:cubicBezTo>
                                      <a:pt x="566" y="170"/>
                                      <a:pt x="571" y="171"/>
                                      <a:pt x="576" y="174"/>
                                    </a:cubicBezTo>
                                    <a:close/>
                                    <a:moveTo>
                                      <a:pt x="579" y="168"/>
                                    </a:moveTo>
                                    <a:cubicBezTo>
                                      <a:pt x="581" y="167"/>
                                      <a:pt x="582" y="165"/>
                                      <a:pt x="583" y="164"/>
                                    </a:cubicBezTo>
                                    <a:cubicBezTo>
                                      <a:pt x="577" y="159"/>
                                      <a:pt x="569" y="157"/>
                                      <a:pt x="560" y="157"/>
                                    </a:cubicBezTo>
                                    <a:cubicBezTo>
                                      <a:pt x="551" y="157"/>
                                      <a:pt x="543" y="159"/>
                                      <a:pt x="536" y="164"/>
                                    </a:cubicBezTo>
                                    <a:cubicBezTo>
                                      <a:pt x="538" y="165"/>
                                      <a:pt x="539" y="167"/>
                                      <a:pt x="540" y="169"/>
                                    </a:cubicBezTo>
                                    <a:cubicBezTo>
                                      <a:pt x="546" y="165"/>
                                      <a:pt x="553" y="163"/>
                                      <a:pt x="560" y="163"/>
                                    </a:cubicBezTo>
                                    <a:cubicBezTo>
                                      <a:pt x="567" y="163"/>
                                      <a:pt x="574" y="165"/>
                                      <a:pt x="579" y="168"/>
                                    </a:cubicBezTo>
                                    <a:close/>
                                    <a:moveTo>
                                      <a:pt x="541" y="147"/>
                                    </a:moveTo>
                                    <a:cubicBezTo>
                                      <a:pt x="541" y="136"/>
                                      <a:pt x="536" y="125"/>
                                      <a:pt x="528" y="117"/>
                                    </a:cubicBezTo>
                                    <a:cubicBezTo>
                                      <a:pt x="521" y="110"/>
                                      <a:pt x="510" y="105"/>
                                      <a:pt x="499" y="105"/>
                                    </a:cubicBezTo>
                                    <a:cubicBezTo>
                                      <a:pt x="487" y="105"/>
                                      <a:pt x="477" y="110"/>
                                      <a:pt x="469" y="117"/>
                                    </a:cubicBezTo>
                                    <a:cubicBezTo>
                                      <a:pt x="461" y="125"/>
                                      <a:pt x="457" y="136"/>
                                      <a:pt x="457" y="147"/>
                                    </a:cubicBezTo>
                                    <a:cubicBezTo>
                                      <a:pt x="457" y="148"/>
                                      <a:pt x="457" y="150"/>
                                      <a:pt x="457" y="151"/>
                                    </a:cubicBezTo>
                                    <a:cubicBezTo>
                                      <a:pt x="459" y="152"/>
                                      <a:pt x="461" y="153"/>
                                      <a:pt x="464" y="154"/>
                                    </a:cubicBezTo>
                                    <a:cubicBezTo>
                                      <a:pt x="463" y="152"/>
                                      <a:pt x="463" y="150"/>
                                      <a:pt x="463" y="147"/>
                                    </a:cubicBezTo>
                                    <a:cubicBezTo>
                                      <a:pt x="463" y="127"/>
                                      <a:pt x="479" y="111"/>
                                      <a:pt x="499" y="111"/>
                                    </a:cubicBezTo>
                                    <a:cubicBezTo>
                                      <a:pt x="518" y="111"/>
                                      <a:pt x="534" y="127"/>
                                      <a:pt x="534" y="147"/>
                                    </a:cubicBezTo>
                                    <a:cubicBezTo>
                                      <a:pt x="534" y="150"/>
                                      <a:pt x="534" y="152"/>
                                      <a:pt x="534" y="155"/>
                                    </a:cubicBezTo>
                                    <a:cubicBezTo>
                                      <a:pt x="536" y="153"/>
                                      <a:pt x="538" y="152"/>
                                      <a:pt x="540" y="151"/>
                                    </a:cubicBezTo>
                                    <a:cubicBezTo>
                                      <a:pt x="540" y="150"/>
                                      <a:pt x="541" y="149"/>
                                      <a:pt x="541" y="147"/>
                                    </a:cubicBezTo>
                                    <a:close/>
                                    <a:moveTo>
                                      <a:pt x="420" y="147"/>
                                    </a:moveTo>
                                    <a:cubicBezTo>
                                      <a:pt x="420" y="136"/>
                                      <a:pt x="415" y="125"/>
                                      <a:pt x="407" y="117"/>
                                    </a:cubicBezTo>
                                    <a:cubicBezTo>
                                      <a:pt x="400" y="110"/>
                                      <a:pt x="389" y="105"/>
                                      <a:pt x="378" y="105"/>
                                    </a:cubicBezTo>
                                    <a:cubicBezTo>
                                      <a:pt x="366" y="105"/>
                                      <a:pt x="356" y="110"/>
                                      <a:pt x="348" y="117"/>
                                    </a:cubicBezTo>
                                    <a:cubicBezTo>
                                      <a:pt x="341" y="125"/>
                                      <a:pt x="336" y="136"/>
                                      <a:pt x="336" y="147"/>
                                    </a:cubicBezTo>
                                    <a:cubicBezTo>
                                      <a:pt x="336" y="148"/>
                                      <a:pt x="336" y="150"/>
                                      <a:pt x="336" y="151"/>
                                    </a:cubicBezTo>
                                    <a:cubicBezTo>
                                      <a:pt x="338" y="152"/>
                                      <a:pt x="341" y="153"/>
                                      <a:pt x="343" y="154"/>
                                    </a:cubicBezTo>
                                    <a:cubicBezTo>
                                      <a:pt x="342" y="152"/>
                                      <a:pt x="342" y="150"/>
                                      <a:pt x="342" y="147"/>
                                    </a:cubicBezTo>
                                    <a:cubicBezTo>
                                      <a:pt x="342" y="127"/>
                                      <a:pt x="358" y="111"/>
                                      <a:pt x="378" y="111"/>
                                    </a:cubicBezTo>
                                    <a:cubicBezTo>
                                      <a:pt x="398" y="111"/>
                                      <a:pt x="414" y="127"/>
                                      <a:pt x="414" y="147"/>
                                    </a:cubicBezTo>
                                    <a:cubicBezTo>
                                      <a:pt x="414" y="149"/>
                                      <a:pt x="413" y="152"/>
                                      <a:pt x="413" y="154"/>
                                    </a:cubicBezTo>
                                    <a:cubicBezTo>
                                      <a:pt x="415" y="153"/>
                                      <a:pt x="417" y="152"/>
                                      <a:pt x="420" y="151"/>
                                    </a:cubicBezTo>
                                    <a:cubicBezTo>
                                      <a:pt x="420" y="150"/>
                                      <a:pt x="420" y="148"/>
                                      <a:pt x="420" y="147"/>
                                    </a:cubicBezTo>
                                    <a:close/>
                                    <a:moveTo>
                                      <a:pt x="293" y="164"/>
                                    </a:moveTo>
                                    <a:cubicBezTo>
                                      <a:pt x="295" y="165"/>
                                      <a:pt x="296" y="167"/>
                                      <a:pt x="297" y="169"/>
                                    </a:cubicBezTo>
                                    <a:cubicBezTo>
                                      <a:pt x="303" y="165"/>
                                      <a:pt x="310" y="163"/>
                                      <a:pt x="317" y="163"/>
                                    </a:cubicBezTo>
                                    <a:cubicBezTo>
                                      <a:pt x="324" y="163"/>
                                      <a:pt x="331" y="165"/>
                                      <a:pt x="336" y="168"/>
                                    </a:cubicBezTo>
                                    <a:cubicBezTo>
                                      <a:pt x="338" y="167"/>
                                      <a:pt x="339" y="165"/>
                                      <a:pt x="340" y="164"/>
                                    </a:cubicBezTo>
                                    <a:cubicBezTo>
                                      <a:pt x="334" y="159"/>
                                      <a:pt x="326" y="157"/>
                                      <a:pt x="317" y="157"/>
                                    </a:cubicBezTo>
                                    <a:cubicBezTo>
                                      <a:pt x="308" y="157"/>
                                      <a:pt x="300" y="159"/>
                                      <a:pt x="293" y="164"/>
                                    </a:cubicBezTo>
                                    <a:close/>
                                    <a:moveTo>
                                      <a:pt x="298" y="170"/>
                                    </a:moveTo>
                                    <a:cubicBezTo>
                                      <a:pt x="299" y="171"/>
                                      <a:pt x="300" y="173"/>
                                      <a:pt x="301" y="174"/>
                                    </a:cubicBezTo>
                                    <a:cubicBezTo>
                                      <a:pt x="306" y="171"/>
                                      <a:pt x="311" y="170"/>
                                      <a:pt x="317" y="170"/>
                                    </a:cubicBezTo>
                                    <a:cubicBezTo>
                                      <a:pt x="323" y="170"/>
                                      <a:pt x="328" y="171"/>
                                      <a:pt x="333" y="174"/>
                                    </a:cubicBezTo>
                                    <a:cubicBezTo>
                                      <a:pt x="333" y="173"/>
                                      <a:pt x="334" y="171"/>
                                      <a:pt x="335" y="170"/>
                                    </a:cubicBezTo>
                                    <a:cubicBezTo>
                                      <a:pt x="330" y="166"/>
                                      <a:pt x="324" y="164"/>
                                      <a:pt x="317" y="164"/>
                                    </a:cubicBezTo>
                                    <a:cubicBezTo>
                                      <a:pt x="310" y="164"/>
                                      <a:pt x="304" y="166"/>
                                      <a:pt x="298" y="170"/>
                                    </a:cubicBezTo>
                                    <a:close/>
                                    <a:moveTo>
                                      <a:pt x="302" y="176"/>
                                    </a:moveTo>
                                    <a:cubicBezTo>
                                      <a:pt x="303" y="178"/>
                                      <a:pt x="304" y="180"/>
                                      <a:pt x="304" y="182"/>
                                    </a:cubicBezTo>
                                    <a:cubicBezTo>
                                      <a:pt x="308" y="179"/>
                                      <a:pt x="312" y="177"/>
                                      <a:pt x="317" y="177"/>
                                    </a:cubicBezTo>
                                    <a:cubicBezTo>
                                      <a:pt x="322" y="177"/>
                                      <a:pt x="326" y="179"/>
                                      <a:pt x="329" y="182"/>
                                    </a:cubicBezTo>
                                    <a:cubicBezTo>
                                      <a:pt x="330" y="180"/>
                                      <a:pt x="331" y="178"/>
                                      <a:pt x="332" y="176"/>
                                    </a:cubicBezTo>
                                    <a:cubicBezTo>
                                      <a:pt x="328" y="173"/>
                                      <a:pt x="322" y="171"/>
                                      <a:pt x="317" y="171"/>
                                    </a:cubicBezTo>
                                    <a:cubicBezTo>
                                      <a:pt x="311" y="171"/>
                                      <a:pt x="306" y="173"/>
                                      <a:pt x="302" y="176"/>
                                    </a:cubicBezTo>
                                    <a:close/>
                                    <a:moveTo>
                                      <a:pt x="305" y="183"/>
                                    </a:moveTo>
                                    <a:cubicBezTo>
                                      <a:pt x="305" y="185"/>
                                      <a:pt x="306" y="188"/>
                                      <a:pt x="306" y="190"/>
                                    </a:cubicBezTo>
                                    <a:cubicBezTo>
                                      <a:pt x="309" y="187"/>
                                      <a:pt x="313" y="185"/>
                                      <a:pt x="317" y="185"/>
                                    </a:cubicBezTo>
                                    <a:cubicBezTo>
                                      <a:pt x="321" y="185"/>
                                      <a:pt x="325" y="187"/>
                                      <a:pt x="327" y="190"/>
                                    </a:cubicBezTo>
                                    <a:cubicBezTo>
                                      <a:pt x="328" y="188"/>
                                      <a:pt x="328" y="185"/>
                                      <a:pt x="329" y="183"/>
                                    </a:cubicBezTo>
                                    <a:cubicBezTo>
                                      <a:pt x="326" y="181"/>
                                      <a:pt x="321" y="179"/>
                                      <a:pt x="317" y="179"/>
                                    </a:cubicBezTo>
                                    <a:cubicBezTo>
                                      <a:pt x="312" y="179"/>
                                      <a:pt x="308" y="181"/>
                                      <a:pt x="305" y="183"/>
                                    </a:cubicBezTo>
                                    <a:close/>
                                    <a:moveTo>
                                      <a:pt x="327" y="199"/>
                                    </a:moveTo>
                                    <a:cubicBezTo>
                                      <a:pt x="327" y="196"/>
                                      <a:pt x="327" y="194"/>
                                      <a:pt x="327" y="192"/>
                                    </a:cubicBezTo>
                                    <a:cubicBezTo>
                                      <a:pt x="325" y="189"/>
                                      <a:pt x="321" y="187"/>
                                      <a:pt x="317" y="187"/>
                                    </a:cubicBezTo>
                                    <a:cubicBezTo>
                                      <a:pt x="313" y="187"/>
                                      <a:pt x="309" y="189"/>
                                      <a:pt x="307" y="192"/>
                                    </a:cubicBezTo>
                                    <a:cubicBezTo>
                                      <a:pt x="307" y="194"/>
                                      <a:pt x="307" y="196"/>
                                      <a:pt x="307" y="199"/>
                                    </a:cubicBezTo>
                                    <a:cubicBezTo>
                                      <a:pt x="307" y="199"/>
                                      <a:pt x="307" y="199"/>
                                      <a:pt x="307" y="200"/>
                                    </a:cubicBezTo>
                                    <a:cubicBezTo>
                                      <a:pt x="308" y="199"/>
                                      <a:pt x="309" y="199"/>
                                      <a:pt x="310" y="199"/>
                                    </a:cubicBezTo>
                                    <a:cubicBezTo>
                                      <a:pt x="310" y="199"/>
                                      <a:pt x="310" y="199"/>
                                      <a:pt x="310" y="199"/>
                                    </a:cubicBezTo>
                                    <a:cubicBezTo>
                                      <a:pt x="310" y="195"/>
                                      <a:pt x="313" y="192"/>
                                      <a:pt x="317" y="192"/>
                                    </a:cubicBezTo>
                                    <a:cubicBezTo>
                                      <a:pt x="321" y="192"/>
                                      <a:pt x="324" y="195"/>
                                      <a:pt x="324" y="199"/>
                                    </a:cubicBezTo>
                                    <a:cubicBezTo>
                                      <a:pt x="324" y="199"/>
                                      <a:pt x="324" y="199"/>
                                      <a:pt x="324" y="199"/>
                                    </a:cubicBezTo>
                                    <a:cubicBezTo>
                                      <a:pt x="325" y="199"/>
                                      <a:pt x="326" y="199"/>
                                      <a:pt x="327" y="200"/>
                                    </a:cubicBezTo>
                                    <a:cubicBezTo>
                                      <a:pt x="327" y="199"/>
                                      <a:pt x="327" y="199"/>
                                      <a:pt x="327" y="199"/>
                                    </a:cubicBezTo>
                                    <a:close/>
                                    <a:moveTo>
                                      <a:pt x="317" y="193"/>
                                    </a:moveTo>
                                    <a:cubicBezTo>
                                      <a:pt x="314" y="193"/>
                                      <a:pt x="312" y="196"/>
                                      <a:pt x="312" y="199"/>
                                    </a:cubicBezTo>
                                    <a:cubicBezTo>
                                      <a:pt x="312" y="199"/>
                                      <a:pt x="312" y="199"/>
                                      <a:pt x="312" y="199"/>
                                    </a:cubicBezTo>
                                    <a:cubicBezTo>
                                      <a:pt x="314" y="199"/>
                                      <a:pt x="315" y="199"/>
                                      <a:pt x="317" y="199"/>
                                    </a:cubicBezTo>
                                    <a:cubicBezTo>
                                      <a:pt x="319" y="199"/>
                                      <a:pt x="320" y="199"/>
                                      <a:pt x="322" y="199"/>
                                    </a:cubicBezTo>
                                    <a:cubicBezTo>
                                      <a:pt x="322" y="199"/>
                                      <a:pt x="322" y="199"/>
                                      <a:pt x="322" y="199"/>
                                    </a:cubicBezTo>
                                    <a:cubicBezTo>
                                      <a:pt x="322" y="196"/>
                                      <a:pt x="320" y="193"/>
                                      <a:pt x="317" y="193"/>
                                    </a:cubicBezTo>
                                    <a:close/>
                                    <a:moveTo>
                                      <a:pt x="288" y="210"/>
                                    </a:moveTo>
                                    <a:cubicBezTo>
                                      <a:pt x="289" y="211"/>
                                      <a:pt x="291" y="213"/>
                                      <a:pt x="292" y="214"/>
                                    </a:cubicBezTo>
                                    <a:cubicBezTo>
                                      <a:pt x="299" y="209"/>
                                      <a:pt x="308" y="206"/>
                                      <a:pt x="317" y="206"/>
                                    </a:cubicBezTo>
                                    <a:cubicBezTo>
                                      <a:pt x="326" y="206"/>
                                      <a:pt x="334" y="209"/>
                                      <a:pt x="341" y="214"/>
                                    </a:cubicBezTo>
                                    <a:cubicBezTo>
                                      <a:pt x="343" y="212"/>
                                      <a:pt x="344" y="211"/>
                                      <a:pt x="346" y="210"/>
                                    </a:cubicBezTo>
                                    <a:cubicBezTo>
                                      <a:pt x="338" y="204"/>
                                      <a:pt x="328" y="200"/>
                                      <a:pt x="317" y="200"/>
                                    </a:cubicBezTo>
                                    <a:cubicBezTo>
                                      <a:pt x="306" y="200"/>
                                      <a:pt x="296" y="204"/>
                                      <a:pt x="288" y="210"/>
                                    </a:cubicBezTo>
                                    <a:close/>
                                    <a:moveTo>
                                      <a:pt x="293" y="215"/>
                                    </a:moveTo>
                                    <a:cubicBezTo>
                                      <a:pt x="295" y="217"/>
                                      <a:pt x="296" y="218"/>
                                      <a:pt x="297" y="220"/>
                                    </a:cubicBezTo>
                                    <a:cubicBezTo>
                                      <a:pt x="303" y="216"/>
                                      <a:pt x="310" y="214"/>
                                      <a:pt x="317" y="214"/>
                                    </a:cubicBezTo>
                                    <a:cubicBezTo>
                                      <a:pt x="324" y="214"/>
                                      <a:pt x="331" y="216"/>
                                      <a:pt x="336" y="220"/>
                                    </a:cubicBezTo>
                                    <a:cubicBezTo>
                                      <a:pt x="338" y="218"/>
                                      <a:pt x="339" y="217"/>
                                      <a:pt x="340" y="215"/>
                                    </a:cubicBezTo>
                                    <a:cubicBezTo>
                                      <a:pt x="334" y="211"/>
                                      <a:pt x="326" y="208"/>
                                      <a:pt x="317" y="208"/>
                                    </a:cubicBezTo>
                                    <a:cubicBezTo>
                                      <a:pt x="308" y="208"/>
                                      <a:pt x="300" y="211"/>
                                      <a:pt x="293" y="215"/>
                                    </a:cubicBezTo>
                                    <a:close/>
                                    <a:moveTo>
                                      <a:pt x="298" y="221"/>
                                    </a:moveTo>
                                    <a:cubicBezTo>
                                      <a:pt x="299" y="223"/>
                                      <a:pt x="300" y="224"/>
                                      <a:pt x="301" y="226"/>
                                    </a:cubicBezTo>
                                    <a:cubicBezTo>
                                      <a:pt x="306" y="223"/>
                                      <a:pt x="311" y="221"/>
                                      <a:pt x="317" y="221"/>
                                    </a:cubicBezTo>
                                    <a:cubicBezTo>
                                      <a:pt x="323" y="221"/>
                                      <a:pt x="328" y="223"/>
                                      <a:pt x="333" y="226"/>
                                    </a:cubicBezTo>
                                    <a:cubicBezTo>
                                      <a:pt x="333" y="224"/>
                                      <a:pt x="334" y="223"/>
                                      <a:pt x="335" y="221"/>
                                    </a:cubicBezTo>
                                    <a:cubicBezTo>
                                      <a:pt x="330" y="218"/>
                                      <a:pt x="324" y="216"/>
                                      <a:pt x="317" y="216"/>
                                    </a:cubicBezTo>
                                    <a:cubicBezTo>
                                      <a:pt x="310" y="216"/>
                                      <a:pt x="304" y="218"/>
                                      <a:pt x="298" y="221"/>
                                    </a:cubicBezTo>
                                    <a:close/>
                                    <a:moveTo>
                                      <a:pt x="302" y="227"/>
                                    </a:moveTo>
                                    <a:cubicBezTo>
                                      <a:pt x="303" y="229"/>
                                      <a:pt x="304" y="231"/>
                                      <a:pt x="304" y="233"/>
                                    </a:cubicBezTo>
                                    <a:cubicBezTo>
                                      <a:pt x="308" y="230"/>
                                      <a:pt x="312" y="229"/>
                                      <a:pt x="317" y="229"/>
                                    </a:cubicBezTo>
                                    <a:cubicBezTo>
                                      <a:pt x="322" y="229"/>
                                      <a:pt x="326" y="230"/>
                                      <a:pt x="329" y="233"/>
                                    </a:cubicBezTo>
                                    <a:cubicBezTo>
                                      <a:pt x="330" y="231"/>
                                      <a:pt x="331" y="229"/>
                                      <a:pt x="332" y="227"/>
                                    </a:cubicBezTo>
                                    <a:cubicBezTo>
                                      <a:pt x="328" y="224"/>
                                      <a:pt x="322" y="223"/>
                                      <a:pt x="317" y="223"/>
                                    </a:cubicBezTo>
                                    <a:cubicBezTo>
                                      <a:pt x="311" y="223"/>
                                      <a:pt x="306" y="224"/>
                                      <a:pt x="302" y="227"/>
                                    </a:cubicBezTo>
                                    <a:close/>
                                    <a:moveTo>
                                      <a:pt x="305" y="235"/>
                                    </a:moveTo>
                                    <a:cubicBezTo>
                                      <a:pt x="305" y="237"/>
                                      <a:pt x="306" y="239"/>
                                      <a:pt x="306" y="241"/>
                                    </a:cubicBezTo>
                                    <a:cubicBezTo>
                                      <a:pt x="309" y="238"/>
                                      <a:pt x="313" y="236"/>
                                      <a:pt x="317" y="236"/>
                                    </a:cubicBezTo>
                                    <a:cubicBezTo>
                                      <a:pt x="321" y="236"/>
                                      <a:pt x="325" y="238"/>
                                      <a:pt x="327" y="241"/>
                                    </a:cubicBezTo>
                                    <a:cubicBezTo>
                                      <a:pt x="328" y="239"/>
                                      <a:pt x="328" y="237"/>
                                      <a:pt x="329" y="235"/>
                                    </a:cubicBezTo>
                                    <a:cubicBezTo>
                                      <a:pt x="326" y="232"/>
                                      <a:pt x="321" y="230"/>
                                      <a:pt x="317" y="230"/>
                                    </a:cubicBezTo>
                                    <a:cubicBezTo>
                                      <a:pt x="312" y="230"/>
                                      <a:pt x="308" y="232"/>
                                      <a:pt x="305" y="235"/>
                                    </a:cubicBezTo>
                                    <a:close/>
                                    <a:moveTo>
                                      <a:pt x="327" y="250"/>
                                    </a:moveTo>
                                    <a:cubicBezTo>
                                      <a:pt x="327" y="248"/>
                                      <a:pt x="327" y="246"/>
                                      <a:pt x="327" y="244"/>
                                    </a:cubicBezTo>
                                    <a:cubicBezTo>
                                      <a:pt x="325" y="240"/>
                                      <a:pt x="321" y="238"/>
                                      <a:pt x="317" y="238"/>
                                    </a:cubicBezTo>
                                    <a:cubicBezTo>
                                      <a:pt x="313" y="238"/>
                                      <a:pt x="309" y="240"/>
                                      <a:pt x="307" y="244"/>
                                    </a:cubicBezTo>
                                    <a:cubicBezTo>
                                      <a:pt x="307" y="246"/>
                                      <a:pt x="307" y="248"/>
                                      <a:pt x="307" y="250"/>
                                    </a:cubicBezTo>
                                    <a:cubicBezTo>
                                      <a:pt x="307" y="250"/>
                                      <a:pt x="307" y="251"/>
                                      <a:pt x="307" y="251"/>
                                    </a:cubicBezTo>
                                    <a:cubicBezTo>
                                      <a:pt x="308" y="251"/>
                                      <a:pt x="309" y="251"/>
                                      <a:pt x="310" y="251"/>
                                    </a:cubicBezTo>
                                    <a:cubicBezTo>
                                      <a:pt x="310" y="250"/>
                                      <a:pt x="310" y="250"/>
                                      <a:pt x="310" y="250"/>
                                    </a:cubicBezTo>
                                    <a:cubicBezTo>
                                      <a:pt x="310" y="246"/>
                                      <a:pt x="313" y="243"/>
                                      <a:pt x="317" y="243"/>
                                    </a:cubicBezTo>
                                    <a:cubicBezTo>
                                      <a:pt x="321" y="243"/>
                                      <a:pt x="324" y="246"/>
                                      <a:pt x="324" y="250"/>
                                    </a:cubicBezTo>
                                    <a:cubicBezTo>
                                      <a:pt x="324" y="250"/>
                                      <a:pt x="324" y="250"/>
                                      <a:pt x="324" y="251"/>
                                    </a:cubicBezTo>
                                    <a:cubicBezTo>
                                      <a:pt x="325" y="251"/>
                                      <a:pt x="326" y="251"/>
                                      <a:pt x="327" y="251"/>
                                    </a:cubicBezTo>
                                    <a:cubicBezTo>
                                      <a:pt x="327" y="251"/>
                                      <a:pt x="327" y="250"/>
                                      <a:pt x="327" y="250"/>
                                    </a:cubicBezTo>
                                    <a:close/>
                                    <a:moveTo>
                                      <a:pt x="317" y="245"/>
                                    </a:moveTo>
                                    <a:cubicBezTo>
                                      <a:pt x="314" y="245"/>
                                      <a:pt x="312" y="247"/>
                                      <a:pt x="312" y="250"/>
                                    </a:cubicBezTo>
                                    <a:cubicBezTo>
                                      <a:pt x="312" y="250"/>
                                      <a:pt x="312" y="250"/>
                                      <a:pt x="312" y="250"/>
                                    </a:cubicBezTo>
                                    <a:cubicBezTo>
                                      <a:pt x="314" y="250"/>
                                      <a:pt x="315" y="250"/>
                                      <a:pt x="317" y="250"/>
                                    </a:cubicBezTo>
                                    <a:cubicBezTo>
                                      <a:pt x="319" y="250"/>
                                      <a:pt x="320" y="250"/>
                                      <a:pt x="322" y="250"/>
                                    </a:cubicBezTo>
                                    <a:cubicBezTo>
                                      <a:pt x="322" y="250"/>
                                      <a:pt x="322" y="250"/>
                                      <a:pt x="322" y="250"/>
                                    </a:cubicBezTo>
                                    <a:cubicBezTo>
                                      <a:pt x="322" y="247"/>
                                      <a:pt x="320" y="245"/>
                                      <a:pt x="317" y="245"/>
                                    </a:cubicBezTo>
                                    <a:close/>
                                    <a:moveTo>
                                      <a:pt x="288" y="261"/>
                                    </a:moveTo>
                                    <a:cubicBezTo>
                                      <a:pt x="289" y="262"/>
                                      <a:pt x="291" y="264"/>
                                      <a:pt x="292" y="265"/>
                                    </a:cubicBezTo>
                                    <a:cubicBezTo>
                                      <a:pt x="299" y="261"/>
                                      <a:pt x="308" y="258"/>
                                      <a:pt x="317" y="258"/>
                                    </a:cubicBezTo>
                                    <a:cubicBezTo>
                                      <a:pt x="326" y="258"/>
                                      <a:pt x="334" y="261"/>
                                      <a:pt x="341" y="265"/>
                                    </a:cubicBezTo>
                                    <a:cubicBezTo>
                                      <a:pt x="343" y="264"/>
                                      <a:pt x="344" y="262"/>
                                      <a:pt x="346" y="261"/>
                                    </a:cubicBezTo>
                                    <a:cubicBezTo>
                                      <a:pt x="338" y="255"/>
                                      <a:pt x="328" y="252"/>
                                      <a:pt x="317" y="252"/>
                                    </a:cubicBezTo>
                                    <a:cubicBezTo>
                                      <a:pt x="306" y="252"/>
                                      <a:pt x="296" y="255"/>
                                      <a:pt x="288" y="261"/>
                                    </a:cubicBezTo>
                                    <a:close/>
                                    <a:moveTo>
                                      <a:pt x="293" y="267"/>
                                    </a:moveTo>
                                    <a:cubicBezTo>
                                      <a:pt x="295" y="268"/>
                                      <a:pt x="296" y="270"/>
                                      <a:pt x="297" y="271"/>
                                    </a:cubicBezTo>
                                    <a:cubicBezTo>
                                      <a:pt x="303" y="268"/>
                                      <a:pt x="310" y="265"/>
                                      <a:pt x="317" y="265"/>
                                    </a:cubicBezTo>
                                    <a:cubicBezTo>
                                      <a:pt x="324" y="265"/>
                                      <a:pt x="331" y="268"/>
                                      <a:pt x="336" y="271"/>
                                    </a:cubicBezTo>
                                    <a:cubicBezTo>
                                      <a:pt x="338" y="270"/>
                                      <a:pt x="339" y="268"/>
                                      <a:pt x="340" y="266"/>
                                    </a:cubicBezTo>
                                    <a:cubicBezTo>
                                      <a:pt x="334" y="262"/>
                                      <a:pt x="326" y="259"/>
                                      <a:pt x="317" y="259"/>
                                    </a:cubicBezTo>
                                    <a:cubicBezTo>
                                      <a:pt x="308" y="259"/>
                                      <a:pt x="300" y="262"/>
                                      <a:pt x="293" y="267"/>
                                    </a:cubicBezTo>
                                    <a:close/>
                                    <a:moveTo>
                                      <a:pt x="298" y="273"/>
                                    </a:moveTo>
                                    <a:cubicBezTo>
                                      <a:pt x="299" y="274"/>
                                      <a:pt x="300" y="276"/>
                                      <a:pt x="301" y="277"/>
                                    </a:cubicBezTo>
                                    <a:cubicBezTo>
                                      <a:pt x="306" y="274"/>
                                      <a:pt x="311" y="272"/>
                                      <a:pt x="317" y="272"/>
                                    </a:cubicBezTo>
                                    <a:cubicBezTo>
                                      <a:pt x="323" y="272"/>
                                      <a:pt x="328" y="274"/>
                                      <a:pt x="333" y="277"/>
                                    </a:cubicBezTo>
                                    <a:cubicBezTo>
                                      <a:pt x="333" y="276"/>
                                      <a:pt x="334" y="274"/>
                                      <a:pt x="335" y="273"/>
                                    </a:cubicBezTo>
                                    <a:cubicBezTo>
                                      <a:pt x="330" y="269"/>
                                      <a:pt x="324" y="267"/>
                                      <a:pt x="317" y="267"/>
                                    </a:cubicBezTo>
                                    <a:cubicBezTo>
                                      <a:pt x="310" y="267"/>
                                      <a:pt x="304" y="269"/>
                                      <a:pt x="298" y="273"/>
                                    </a:cubicBezTo>
                                    <a:close/>
                                    <a:moveTo>
                                      <a:pt x="302" y="279"/>
                                    </a:moveTo>
                                    <a:cubicBezTo>
                                      <a:pt x="303" y="281"/>
                                      <a:pt x="304" y="282"/>
                                      <a:pt x="304" y="284"/>
                                    </a:cubicBezTo>
                                    <a:cubicBezTo>
                                      <a:pt x="308" y="282"/>
                                      <a:pt x="312" y="280"/>
                                      <a:pt x="317" y="280"/>
                                    </a:cubicBezTo>
                                    <a:cubicBezTo>
                                      <a:pt x="322" y="280"/>
                                      <a:pt x="326" y="282"/>
                                      <a:pt x="329" y="284"/>
                                    </a:cubicBezTo>
                                    <a:cubicBezTo>
                                      <a:pt x="330" y="282"/>
                                      <a:pt x="331" y="280"/>
                                      <a:pt x="332" y="279"/>
                                    </a:cubicBezTo>
                                    <a:cubicBezTo>
                                      <a:pt x="328" y="276"/>
                                      <a:pt x="322" y="274"/>
                                      <a:pt x="317" y="274"/>
                                    </a:cubicBezTo>
                                    <a:cubicBezTo>
                                      <a:pt x="311" y="274"/>
                                      <a:pt x="306" y="276"/>
                                      <a:pt x="302" y="279"/>
                                    </a:cubicBezTo>
                                    <a:close/>
                                    <a:moveTo>
                                      <a:pt x="305" y="286"/>
                                    </a:moveTo>
                                    <a:cubicBezTo>
                                      <a:pt x="305" y="288"/>
                                      <a:pt x="306" y="290"/>
                                      <a:pt x="306" y="293"/>
                                    </a:cubicBezTo>
                                    <a:cubicBezTo>
                                      <a:pt x="309" y="290"/>
                                      <a:pt x="313" y="288"/>
                                      <a:pt x="317" y="288"/>
                                    </a:cubicBezTo>
                                    <a:cubicBezTo>
                                      <a:pt x="321" y="288"/>
                                      <a:pt x="325" y="290"/>
                                      <a:pt x="327" y="293"/>
                                    </a:cubicBezTo>
                                    <a:cubicBezTo>
                                      <a:pt x="328" y="290"/>
                                      <a:pt x="328" y="288"/>
                                      <a:pt x="329" y="286"/>
                                    </a:cubicBezTo>
                                    <a:cubicBezTo>
                                      <a:pt x="326" y="283"/>
                                      <a:pt x="321" y="282"/>
                                      <a:pt x="317" y="282"/>
                                    </a:cubicBezTo>
                                    <a:cubicBezTo>
                                      <a:pt x="312" y="282"/>
                                      <a:pt x="308" y="283"/>
                                      <a:pt x="305" y="286"/>
                                    </a:cubicBezTo>
                                    <a:close/>
                                    <a:moveTo>
                                      <a:pt x="327" y="301"/>
                                    </a:moveTo>
                                    <a:cubicBezTo>
                                      <a:pt x="327" y="299"/>
                                      <a:pt x="327" y="297"/>
                                      <a:pt x="327" y="295"/>
                                    </a:cubicBezTo>
                                    <a:cubicBezTo>
                                      <a:pt x="325" y="292"/>
                                      <a:pt x="321" y="289"/>
                                      <a:pt x="317" y="289"/>
                                    </a:cubicBezTo>
                                    <a:cubicBezTo>
                                      <a:pt x="313" y="289"/>
                                      <a:pt x="309" y="292"/>
                                      <a:pt x="307" y="295"/>
                                    </a:cubicBezTo>
                                    <a:cubicBezTo>
                                      <a:pt x="307" y="297"/>
                                      <a:pt x="307" y="299"/>
                                      <a:pt x="307" y="301"/>
                                    </a:cubicBezTo>
                                    <a:cubicBezTo>
                                      <a:pt x="307" y="302"/>
                                      <a:pt x="307" y="302"/>
                                      <a:pt x="307" y="302"/>
                                    </a:cubicBezTo>
                                    <a:cubicBezTo>
                                      <a:pt x="308" y="302"/>
                                      <a:pt x="309" y="302"/>
                                      <a:pt x="310" y="302"/>
                                    </a:cubicBezTo>
                                    <a:cubicBezTo>
                                      <a:pt x="310" y="302"/>
                                      <a:pt x="310" y="301"/>
                                      <a:pt x="310" y="301"/>
                                    </a:cubicBezTo>
                                    <a:cubicBezTo>
                                      <a:pt x="310" y="298"/>
                                      <a:pt x="313" y="295"/>
                                      <a:pt x="317" y="295"/>
                                    </a:cubicBezTo>
                                    <a:cubicBezTo>
                                      <a:pt x="321" y="295"/>
                                      <a:pt x="324" y="298"/>
                                      <a:pt x="324" y="301"/>
                                    </a:cubicBezTo>
                                    <a:cubicBezTo>
                                      <a:pt x="324" y="301"/>
                                      <a:pt x="324" y="302"/>
                                      <a:pt x="324" y="302"/>
                                    </a:cubicBezTo>
                                    <a:cubicBezTo>
                                      <a:pt x="325" y="302"/>
                                      <a:pt x="326" y="302"/>
                                      <a:pt x="327" y="302"/>
                                    </a:cubicBezTo>
                                    <a:cubicBezTo>
                                      <a:pt x="327" y="302"/>
                                      <a:pt x="327" y="302"/>
                                      <a:pt x="327" y="301"/>
                                    </a:cubicBezTo>
                                    <a:close/>
                                    <a:moveTo>
                                      <a:pt x="317" y="296"/>
                                    </a:moveTo>
                                    <a:cubicBezTo>
                                      <a:pt x="314" y="296"/>
                                      <a:pt x="312" y="298"/>
                                      <a:pt x="312" y="301"/>
                                    </a:cubicBezTo>
                                    <a:cubicBezTo>
                                      <a:pt x="312" y="301"/>
                                      <a:pt x="312" y="302"/>
                                      <a:pt x="312" y="302"/>
                                    </a:cubicBezTo>
                                    <a:cubicBezTo>
                                      <a:pt x="314" y="302"/>
                                      <a:pt x="315" y="301"/>
                                      <a:pt x="317" y="301"/>
                                    </a:cubicBezTo>
                                    <a:cubicBezTo>
                                      <a:pt x="319" y="301"/>
                                      <a:pt x="320" y="302"/>
                                      <a:pt x="322" y="302"/>
                                    </a:cubicBezTo>
                                    <a:cubicBezTo>
                                      <a:pt x="322" y="302"/>
                                      <a:pt x="322" y="301"/>
                                      <a:pt x="322" y="301"/>
                                    </a:cubicBezTo>
                                    <a:cubicBezTo>
                                      <a:pt x="322" y="298"/>
                                      <a:pt x="320" y="296"/>
                                      <a:pt x="317" y="296"/>
                                    </a:cubicBezTo>
                                    <a:close/>
                                    <a:moveTo>
                                      <a:pt x="288" y="313"/>
                                    </a:moveTo>
                                    <a:cubicBezTo>
                                      <a:pt x="289" y="314"/>
                                      <a:pt x="291" y="315"/>
                                      <a:pt x="292" y="317"/>
                                    </a:cubicBezTo>
                                    <a:cubicBezTo>
                                      <a:pt x="299" y="312"/>
                                      <a:pt x="308" y="309"/>
                                      <a:pt x="317" y="309"/>
                                    </a:cubicBezTo>
                                    <a:cubicBezTo>
                                      <a:pt x="326" y="309"/>
                                      <a:pt x="334" y="312"/>
                                      <a:pt x="341" y="317"/>
                                    </a:cubicBezTo>
                                    <a:cubicBezTo>
                                      <a:pt x="343" y="315"/>
                                      <a:pt x="344" y="314"/>
                                      <a:pt x="346" y="312"/>
                                    </a:cubicBezTo>
                                    <a:cubicBezTo>
                                      <a:pt x="338" y="307"/>
                                      <a:pt x="328" y="303"/>
                                      <a:pt x="317" y="303"/>
                                    </a:cubicBezTo>
                                    <a:cubicBezTo>
                                      <a:pt x="306" y="303"/>
                                      <a:pt x="296" y="307"/>
                                      <a:pt x="288" y="313"/>
                                    </a:cubicBezTo>
                                    <a:close/>
                                    <a:moveTo>
                                      <a:pt x="293" y="318"/>
                                    </a:moveTo>
                                    <a:cubicBezTo>
                                      <a:pt x="295" y="319"/>
                                      <a:pt x="296" y="321"/>
                                      <a:pt x="297" y="323"/>
                                    </a:cubicBezTo>
                                    <a:cubicBezTo>
                                      <a:pt x="303" y="319"/>
                                      <a:pt x="310" y="317"/>
                                      <a:pt x="317" y="317"/>
                                    </a:cubicBezTo>
                                    <a:cubicBezTo>
                                      <a:pt x="324" y="317"/>
                                      <a:pt x="331" y="319"/>
                                      <a:pt x="336" y="323"/>
                                    </a:cubicBezTo>
                                    <a:cubicBezTo>
                                      <a:pt x="338" y="321"/>
                                      <a:pt x="339" y="319"/>
                                      <a:pt x="340" y="318"/>
                                    </a:cubicBezTo>
                                    <a:cubicBezTo>
                                      <a:pt x="334" y="313"/>
                                      <a:pt x="326" y="311"/>
                                      <a:pt x="317" y="311"/>
                                    </a:cubicBezTo>
                                    <a:cubicBezTo>
                                      <a:pt x="308" y="311"/>
                                      <a:pt x="300" y="313"/>
                                      <a:pt x="293" y="318"/>
                                    </a:cubicBezTo>
                                    <a:close/>
                                    <a:moveTo>
                                      <a:pt x="298" y="324"/>
                                    </a:moveTo>
                                    <a:cubicBezTo>
                                      <a:pt x="299" y="325"/>
                                      <a:pt x="300" y="327"/>
                                      <a:pt x="301" y="329"/>
                                    </a:cubicBezTo>
                                    <a:cubicBezTo>
                                      <a:pt x="306" y="326"/>
                                      <a:pt x="311" y="324"/>
                                      <a:pt x="317" y="324"/>
                                    </a:cubicBezTo>
                                    <a:cubicBezTo>
                                      <a:pt x="323" y="324"/>
                                      <a:pt x="328" y="326"/>
                                      <a:pt x="333" y="329"/>
                                    </a:cubicBezTo>
                                    <a:cubicBezTo>
                                      <a:pt x="333" y="327"/>
                                      <a:pt x="334" y="325"/>
                                      <a:pt x="335" y="324"/>
                                    </a:cubicBezTo>
                                    <a:cubicBezTo>
                                      <a:pt x="330" y="320"/>
                                      <a:pt x="324" y="318"/>
                                      <a:pt x="317" y="318"/>
                                    </a:cubicBezTo>
                                    <a:cubicBezTo>
                                      <a:pt x="310" y="318"/>
                                      <a:pt x="304" y="320"/>
                                      <a:pt x="298" y="324"/>
                                    </a:cubicBezTo>
                                    <a:close/>
                                    <a:moveTo>
                                      <a:pt x="302" y="330"/>
                                    </a:moveTo>
                                    <a:cubicBezTo>
                                      <a:pt x="303" y="332"/>
                                      <a:pt x="304" y="334"/>
                                      <a:pt x="304" y="336"/>
                                    </a:cubicBezTo>
                                    <a:cubicBezTo>
                                      <a:pt x="308" y="333"/>
                                      <a:pt x="312" y="332"/>
                                      <a:pt x="317" y="332"/>
                                    </a:cubicBezTo>
                                    <a:cubicBezTo>
                                      <a:pt x="322" y="332"/>
                                      <a:pt x="326" y="333"/>
                                      <a:pt x="329" y="336"/>
                                    </a:cubicBezTo>
                                    <a:cubicBezTo>
                                      <a:pt x="330" y="334"/>
                                      <a:pt x="331" y="332"/>
                                      <a:pt x="332" y="330"/>
                                    </a:cubicBezTo>
                                    <a:cubicBezTo>
                                      <a:pt x="328" y="327"/>
                                      <a:pt x="322" y="325"/>
                                      <a:pt x="317" y="325"/>
                                    </a:cubicBezTo>
                                    <a:cubicBezTo>
                                      <a:pt x="311" y="325"/>
                                      <a:pt x="306" y="327"/>
                                      <a:pt x="302" y="330"/>
                                    </a:cubicBezTo>
                                    <a:close/>
                                    <a:moveTo>
                                      <a:pt x="305" y="337"/>
                                    </a:moveTo>
                                    <a:cubicBezTo>
                                      <a:pt x="305" y="340"/>
                                      <a:pt x="306" y="342"/>
                                      <a:pt x="306" y="344"/>
                                    </a:cubicBezTo>
                                    <a:cubicBezTo>
                                      <a:pt x="309" y="341"/>
                                      <a:pt x="313" y="339"/>
                                      <a:pt x="317" y="339"/>
                                    </a:cubicBezTo>
                                    <a:cubicBezTo>
                                      <a:pt x="321" y="339"/>
                                      <a:pt x="325" y="341"/>
                                      <a:pt x="327" y="344"/>
                                    </a:cubicBezTo>
                                    <a:cubicBezTo>
                                      <a:pt x="328" y="342"/>
                                      <a:pt x="328" y="339"/>
                                      <a:pt x="329" y="337"/>
                                    </a:cubicBezTo>
                                    <a:cubicBezTo>
                                      <a:pt x="326" y="335"/>
                                      <a:pt x="321" y="333"/>
                                      <a:pt x="317" y="333"/>
                                    </a:cubicBezTo>
                                    <a:cubicBezTo>
                                      <a:pt x="312" y="333"/>
                                      <a:pt x="308" y="335"/>
                                      <a:pt x="305" y="337"/>
                                    </a:cubicBezTo>
                                    <a:close/>
                                    <a:moveTo>
                                      <a:pt x="327" y="353"/>
                                    </a:moveTo>
                                    <a:cubicBezTo>
                                      <a:pt x="327" y="350"/>
                                      <a:pt x="327" y="348"/>
                                      <a:pt x="327" y="346"/>
                                    </a:cubicBezTo>
                                    <a:cubicBezTo>
                                      <a:pt x="325" y="343"/>
                                      <a:pt x="321" y="341"/>
                                      <a:pt x="317" y="341"/>
                                    </a:cubicBezTo>
                                    <a:cubicBezTo>
                                      <a:pt x="313" y="341"/>
                                      <a:pt x="309" y="343"/>
                                      <a:pt x="307" y="346"/>
                                    </a:cubicBezTo>
                                    <a:cubicBezTo>
                                      <a:pt x="307" y="348"/>
                                      <a:pt x="307" y="351"/>
                                      <a:pt x="307" y="353"/>
                                    </a:cubicBezTo>
                                    <a:cubicBezTo>
                                      <a:pt x="307" y="353"/>
                                      <a:pt x="307" y="353"/>
                                      <a:pt x="307" y="354"/>
                                    </a:cubicBezTo>
                                    <a:cubicBezTo>
                                      <a:pt x="308" y="354"/>
                                      <a:pt x="309" y="353"/>
                                      <a:pt x="310" y="353"/>
                                    </a:cubicBezTo>
                                    <a:cubicBezTo>
                                      <a:pt x="310" y="353"/>
                                      <a:pt x="310" y="353"/>
                                      <a:pt x="310" y="353"/>
                                    </a:cubicBezTo>
                                    <a:cubicBezTo>
                                      <a:pt x="310" y="349"/>
                                      <a:pt x="313" y="346"/>
                                      <a:pt x="317" y="346"/>
                                    </a:cubicBezTo>
                                    <a:cubicBezTo>
                                      <a:pt x="321" y="346"/>
                                      <a:pt x="324" y="349"/>
                                      <a:pt x="324" y="353"/>
                                    </a:cubicBezTo>
                                    <a:cubicBezTo>
                                      <a:pt x="324" y="353"/>
                                      <a:pt x="324" y="353"/>
                                      <a:pt x="324" y="353"/>
                                    </a:cubicBezTo>
                                    <a:cubicBezTo>
                                      <a:pt x="325" y="353"/>
                                      <a:pt x="326" y="354"/>
                                      <a:pt x="327" y="354"/>
                                    </a:cubicBezTo>
                                    <a:cubicBezTo>
                                      <a:pt x="327" y="353"/>
                                      <a:pt x="327" y="353"/>
                                      <a:pt x="327" y="353"/>
                                    </a:cubicBezTo>
                                    <a:close/>
                                    <a:moveTo>
                                      <a:pt x="317" y="348"/>
                                    </a:moveTo>
                                    <a:cubicBezTo>
                                      <a:pt x="314" y="348"/>
                                      <a:pt x="312" y="350"/>
                                      <a:pt x="312" y="353"/>
                                    </a:cubicBezTo>
                                    <a:cubicBezTo>
                                      <a:pt x="312" y="353"/>
                                      <a:pt x="312" y="353"/>
                                      <a:pt x="312" y="353"/>
                                    </a:cubicBezTo>
                                    <a:cubicBezTo>
                                      <a:pt x="314" y="353"/>
                                      <a:pt x="315" y="353"/>
                                      <a:pt x="317" y="353"/>
                                    </a:cubicBezTo>
                                    <a:cubicBezTo>
                                      <a:pt x="319" y="353"/>
                                      <a:pt x="320" y="353"/>
                                      <a:pt x="322" y="353"/>
                                    </a:cubicBezTo>
                                    <a:cubicBezTo>
                                      <a:pt x="322" y="353"/>
                                      <a:pt x="322" y="353"/>
                                      <a:pt x="322" y="353"/>
                                    </a:cubicBezTo>
                                    <a:cubicBezTo>
                                      <a:pt x="322" y="350"/>
                                      <a:pt x="320" y="348"/>
                                      <a:pt x="317" y="348"/>
                                    </a:cubicBezTo>
                                    <a:close/>
                                    <a:moveTo>
                                      <a:pt x="642" y="301"/>
                                    </a:moveTo>
                                    <a:cubicBezTo>
                                      <a:pt x="642" y="303"/>
                                      <a:pt x="642" y="304"/>
                                      <a:pt x="641" y="306"/>
                                    </a:cubicBezTo>
                                    <a:cubicBezTo>
                                      <a:pt x="643" y="307"/>
                                      <a:pt x="645" y="308"/>
                                      <a:pt x="647" y="309"/>
                                    </a:cubicBezTo>
                                    <a:cubicBezTo>
                                      <a:pt x="648" y="306"/>
                                      <a:pt x="648" y="304"/>
                                      <a:pt x="648" y="301"/>
                                    </a:cubicBezTo>
                                    <a:cubicBezTo>
                                      <a:pt x="648" y="294"/>
                                      <a:pt x="645" y="287"/>
                                      <a:pt x="640" y="282"/>
                                    </a:cubicBezTo>
                                    <a:cubicBezTo>
                                      <a:pt x="635" y="277"/>
                                      <a:pt x="628" y="274"/>
                                      <a:pt x="621" y="274"/>
                                    </a:cubicBezTo>
                                    <a:cubicBezTo>
                                      <a:pt x="613" y="274"/>
                                      <a:pt x="607" y="277"/>
                                      <a:pt x="602" y="282"/>
                                    </a:cubicBezTo>
                                    <a:cubicBezTo>
                                      <a:pt x="597" y="287"/>
                                      <a:pt x="594" y="294"/>
                                      <a:pt x="594" y="301"/>
                                    </a:cubicBezTo>
                                    <a:cubicBezTo>
                                      <a:pt x="594" y="304"/>
                                      <a:pt x="594" y="306"/>
                                      <a:pt x="595" y="309"/>
                                    </a:cubicBezTo>
                                    <a:cubicBezTo>
                                      <a:pt x="596" y="308"/>
                                      <a:pt x="598" y="307"/>
                                      <a:pt x="600" y="306"/>
                                    </a:cubicBezTo>
                                    <a:cubicBezTo>
                                      <a:pt x="600" y="304"/>
                                      <a:pt x="600" y="303"/>
                                      <a:pt x="600" y="301"/>
                                    </a:cubicBezTo>
                                    <a:cubicBezTo>
                                      <a:pt x="600" y="290"/>
                                      <a:pt x="609" y="280"/>
                                      <a:pt x="621" y="280"/>
                                    </a:cubicBezTo>
                                    <a:cubicBezTo>
                                      <a:pt x="632" y="280"/>
                                      <a:pt x="642" y="290"/>
                                      <a:pt x="642" y="301"/>
                                    </a:cubicBezTo>
                                    <a:close/>
                                    <a:moveTo>
                                      <a:pt x="634" y="301"/>
                                    </a:moveTo>
                                    <a:cubicBezTo>
                                      <a:pt x="634" y="302"/>
                                      <a:pt x="634" y="303"/>
                                      <a:pt x="634" y="303"/>
                                    </a:cubicBezTo>
                                    <a:cubicBezTo>
                                      <a:pt x="636" y="304"/>
                                      <a:pt x="638" y="304"/>
                                      <a:pt x="640" y="305"/>
                                    </a:cubicBezTo>
                                    <a:cubicBezTo>
                                      <a:pt x="640" y="304"/>
                                      <a:pt x="640" y="303"/>
                                      <a:pt x="640" y="301"/>
                                    </a:cubicBezTo>
                                    <a:cubicBezTo>
                                      <a:pt x="640" y="296"/>
                                      <a:pt x="638" y="291"/>
                                      <a:pt x="635" y="287"/>
                                    </a:cubicBezTo>
                                    <a:cubicBezTo>
                                      <a:pt x="631" y="284"/>
                                      <a:pt x="626" y="282"/>
                                      <a:pt x="621" y="282"/>
                                    </a:cubicBezTo>
                                    <a:cubicBezTo>
                                      <a:pt x="615" y="282"/>
                                      <a:pt x="611" y="284"/>
                                      <a:pt x="607" y="287"/>
                                    </a:cubicBezTo>
                                    <a:cubicBezTo>
                                      <a:pt x="603" y="291"/>
                                      <a:pt x="601" y="296"/>
                                      <a:pt x="601" y="301"/>
                                    </a:cubicBezTo>
                                    <a:cubicBezTo>
                                      <a:pt x="601" y="303"/>
                                      <a:pt x="601" y="304"/>
                                      <a:pt x="602" y="305"/>
                                    </a:cubicBezTo>
                                    <a:cubicBezTo>
                                      <a:pt x="604" y="304"/>
                                      <a:pt x="605" y="304"/>
                                      <a:pt x="607" y="303"/>
                                    </a:cubicBezTo>
                                    <a:cubicBezTo>
                                      <a:pt x="607" y="303"/>
                                      <a:pt x="607" y="302"/>
                                      <a:pt x="607" y="301"/>
                                    </a:cubicBezTo>
                                    <a:cubicBezTo>
                                      <a:pt x="607" y="294"/>
                                      <a:pt x="613" y="288"/>
                                      <a:pt x="621" y="288"/>
                                    </a:cubicBezTo>
                                    <a:cubicBezTo>
                                      <a:pt x="628" y="288"/>
                                      <a:pt x="634" y="294"/>
                                      <a:pt x="634" y="301"/>
                                    </a:cubicBezTo>
                                    <a:close/>
                                    <a:moveTo>
                                      <a:pt x="628" y="301"/>
                                    </a:moveTo>
                                    <a:cubicBezTo>
                                      <a:pt x="628" y="301"/>
                                      <a:pt x="627" y="302"/>
                                      <a:pt x="627" y="302"/>
                                    </a:cubicBezTo>
                                    <a:cubicBezTo>
                                      <a:pt x="629" y="302"/>
                                      <a:pt x="631" y="302"/>
                                      <a:pt x="633" y="303"/>
                                    </a:cubicBezTo>
                                    <a:cubicBezTo>
                                      <a:pt x="633" y="302"/>
                                      <a:pt x="633" y="302"/>
                                      <a:pt x="633" y="301"/>
                                    </a:cubicBezTo>
                                    <a:cubicBezTo>
                                      <a:pt x="633" y="295"/>
                                      <a:pt x="627" y="289"/>
                                      <a:pt x="621" y="289"/>
                                    </a:cubicBezTo>
                                    <a:cubicBezTo>
                                      <a:pt x="614" y="289"/>
                                      <a:pt x="609" y="295"/>
                                      <a:pt x="609" y="301"/>
                                    </a:cubicBezTo>
                                    <a:cubicBezTo>
                                      <a:pt x="609" y="302"/>
                                      <a:pt x="609" y="302"/>
                                      <a:pt x="609" y="303"/>
                                    </a:cubicBezTo>
                                    <a:cubicBezTo>
                                      <a:pt x="611" y="302"/>
                                      <a:pt x="612" y="302"/>
                                      <a:pt x="614" y="302"/>
                                    </a:cubicBezTo>
                                    <a:cubicBezTo>
                                      <a:pt x="614" y="302"/>
                                      <a:pt x="614" y="301"/>
                                      <a:pt x="614" y="301"/>
                                    </a:cubicBezTo>
                                    <a:cubicBezTo>
                                      <a:pt x="614" y="298"/>
                                      <a:pt x="617" y="295"/>
                                      <a:pt x="621" y="295"/>
                                    </a:cubicBezTo>
                                    <a:cubicBezTo>
                                      <a:pt x="625" y="295"/>
                                      <a:pt x="628" y="298"/>
                                      <a:pt x="628" y="301"/>
                                    </a:cubicBezTo>
                                    <a:close/>
                                    <a:moveTo>
                                      <a:pt x="621" y="296"/>
                                    </a:moveTo>
                                    <a:cubicBezTo>
                                      <a:pt x="618" y="296"/>
                                      <a:pt x="616" y="298"/>
                                      <a:pt x="616" y="301"/>
                                    </a:cubicBezTo>
                                    <a:cubicBezTo>
                                      <a:pt x="616" y="301"/>
                                      <a:pt x="616" y="302"/>
                                      <a:pt x="616" y="302"/>
                                    </a:cubicBezTo>
                                    <a:cubicBezTo>
                                      <a:pt x="617" y="302"/>
                                      <a:pt x="619" y="301"/>
                                      <a:pt x="621" y="301"/>
                                    </a:cubicBezTo>
                                    <a:cubicBezTo>
                                      <a:pt x="623" y="301"/>
                                      <a:pt x="624" y="302"/>
                                      <a:pt x="626" y="302"/>
                                    </a:cubicBezTo>
                                    <a:cubicBezTo>
                                      <a:pt x="626" y="302"/>
                                      <a:pt x="626" y="301"/>
                                      <a:pt x="626" y="301"/>
                                    </a:cubicBezTo>
                                    <a:cubicBezTo>
                                      <a:pt x="626" y="298"/>
                                      <a:pt x="624" y="296"/>
                                      <a:pt x="621" y="296"/>
                                    </a:cubicBezTo>
                                    <a:close/>
                                    <a:moveTo>
                                      <a:pt x="651" y="311"/>
                                    </a:moveTo>
                                    <a:cubicBezTo>
                                      <a:pt x="652" y="310"/>
                                      <a:pt x="653" y="310"/>
                                      <a:pt x="654" y="309"/>
                                    </a:cubicBezTo>
                                    <a:cubicBezTo>
                                      <a:pt x="655" y="306"/>
                                      <a:pt x="655" y="304"/>
                                      <a:pt x="655" y="301"/>
                                    </a:cubicBezTo>
                                    <a:cubicBezTo>
                                      <a:pt x="655" y="292"/>
                                      <a:pt x="651" y="283"/>
                                      <a:pt x="645" y="277"/>
                                    </a:cubicBezTo>
                                    <a:cubicBezTo>
                                      <a:pt x="639" y="271"/>
                                      <a:pt x="630" y="267"/>
                                      <a:pt x="621" y="267"/>
                                    </a:cubicBezTo>
                                    <a:cubicBezTo>
                                      <a:pt x="611" y="267"/>
                                      <a:pt x="603" y="271"/>
                                      <a:pt x="597" y="277"/>
                                    </a:cubicBezTo>
                                    <a:cubicBezTo>
                                      <a:pt x="590" y="283"/>
                                      <a:pt x="587" y="292"/>
                                      <a:pt x="587" y="301"/>
                                    </a:cubicBezTo>
                                    <a:cubicBezTo>
                                      <a:pt x="587" y="304"/>
                                      <a:pt x="587" y="307"/>
                                      <a:pt x="588" y="310"/>
                                    </a:cubicBezTo>
                                    <a:cubicBezTo>
                                      <a:pt x="589" y="310"/>
                                      <a:pt x="589" y="311"/>
                                      <a:pt x="590" y="311"/>
                                    </a:cubicBezTo>
                                    <a:cubicBezTo>
                                      <a:pt x="591" y="311"/>
                                      <a:pt x="592" y="310"/>
                                      <a:pt x="593" y="310"/>
                                    </a:cubicBezTo>
                                    <a:cubicBezTo>
                                      <a:pt x="592" y="307"/>
                                      <a:pt x="592" y="304"/>
                                      <a:pt x="592" y="301"/>
                                    </a:cubicBezTo>
                                    <a:cubicBezTo>
                                      <a:pt x="592" y="285"/>
                                      <a:pt x="605" y="272"/>
                                      <a:pt x="621" y="272"/>
                                    </a:cubicBezTo>
                                    <a:cubicBezTo>
                                      <a:pt x="637" y="272"/>
                                      <a:pt x="650" y="285"/>
                                      <a:pt x="650" y="301"/>
                                    </a:cubicBezTo>
                                    <a:cubicBezTo>
                                      <a:pt x="650" y="304"/>
                                      <a:pt x="649" y="307"/>
                                      <a:pt x="648" y="310"/>
                                    </a:cubicBezTo>
                                    <a:cubicBezTo>
                                      <a:pt x="649" y="310"/>
                                      <a:pt x="650" y="311"/>
                                      <a:pt x="651" y="311"/>
                                    </a:cubicBezTo>
                                    <a:close/>
                                    <a:moveTo>
                                      <a:pt x="642" y="250"/>
                                    </a:moveTo>
                                    <a:cubicBezTo>
                                      <a:pt x="642" y="251"/>
                                      <a:pt x="642" y="253"/>
                                      <a:pt x="641" y="254"/>
                                    </a:cubicBezTo>
                                    <a:cubicBezTo>
                                      <a:pt x="643" y="255"/>
                                      <a:pt x="645" y="256"/>
                                      <a:pt x="647" y="257"/>
                                    </a:cubicBezTo>
                                    <a:cubicBezTo>
                                      <a:pt x="648" y="255"/>
                                      <a:pt x="648" y="252"/>
                                      <a:pt x="648" y="250"/>
                                    </a:cubicBezTo>
                                    <a:cubicBezTo>
                                      <a:pt x="648" y="242"/>
                                      <a:pt x="645" y="236"/>
                                      <a:pt x="640" y="231"/>
                                    </a:cubicBezTo>
                                    <a:cubicBezTo>
                                      <a:pt x="635" y="226"/>
                                      <a:pt x="628" y="223"/>
                                      <a:pt x="621" y="223"/>
                                    </a:cubicBezTo>
                                    <a:cubicBezTo>
                                      <a:pt x="613" y="223"/>
                                      <a:pt x="607" y="226"/>
                                      <a:pt x="602" y="231"/>
                                    </a:cubicBezTo>
                                    <a:cubicBezTo>
                                      <a:pt x="597" y="236"/>
                                      <a:pt x="594" y="242"/>
                                      <a:pt x="594" y="250"/>
                                    </a:cubicBezTo>
                                    <a:cubicBezTo>
                                      <a:pt x="594" y="252"/>
                                      <a:pt x="594" y="255"/>
                                      <a:pt x="595" y="257"/>
                                    </a:cubicBezTo>
                                    <a:cubicBezTo>
                                      <a:pt x="596" y="256"/>
                                      <a:pt x="598" y="255"/>
                                      <a:pt x="600" y="254"/>
                                    </a:cubicBezTo>
                                    <a:cubicBezTo>
                                      <a:pt x="600" y="253"/>
                                      <a:pt x="600" y="251"/>
                                      <a:pt x="600" y="250"/>
                                    </a:cubicBezTo>
                                    <a:cubicBezTo>
                                      <a:pt x="600" y="238"/>
                                      <a:pt x="609" y="229"/>
                                      <a:pt x="621" y="229"/>
                                    </a:cubicBezTo>
                                    <a:cubicBezTo>
                                      <a:pt x="632" y="229"/>
                                      <a:pt x="642" y="238"/>
                                      <a:pt x="642" y="250"/>
                                    </a:cubicBezTo>
                                    <a:close/>
                                    <a:moveTo>
                                      <a:pt x="634" y="250"/>
                                    </a:moveTo>
                                    <a:cubicBezTo>
                                      <a:pt x="634" y="251"/>
                                      <a:pt x="634" y="251"/>
                                      <a:pt x="634" y="252"/>
                                    </a:cubicBezTo>
                                    <a:cubicBezTo>
                                      <a:pt x="636" y="252"/>
                                      <a:pt x="638" y="253"/>
                                      <a:pt x="640" y="254"/>
                                    </a:cubicBezTo>
                                    <a:cubicBezTo>
                                      <a:pt x="640" y="253"/>
                                      <a:pt x="640" y="251"/>
                                      <a:pt x="640" y="250"/>
                                    </a:cubicBezTo>
                                    <a:cubicBezTo>
                                      <a:pt x="640" y="245"/>
                                      <a:pt x="638" y="240"/>
                                      <a:pt x="635" y="236"/>
                                    </a:cubicBezTo>
                                    <a:cubicBezTo>
                                      <a:pt x="631" y="233"/>
                                      <a:pt x="626" y="230"/>
                                      <a:pt x="621" y="230"/>
                                    </a:cubicBezTo>
                                    <a:cubicBezTo>
                                      <a:pt x="615" y="230"/>
                                      <a:pt x="611" y="233"/>
                                      <a:pt x="607" y="236"/>
                                    </a:cubicBezTo>
                                    <a:cubicBezTo>
                                      <a:pt x="603" y="240"/>
                                      <a:pt x="601" y="245"/>
                                      <a:pt x="601" y="250"/>
                                    </a:cubicBezTo>
                                    <a:cubicBezTo>
                                      <a:pt x="601" y="251"/>
                                      <a:pt x="601" y="253"/>
                                      <a:pt x="602" y="254"/>
                                    </a:cubicBezTo>
                                    <a:cubicBezTo>
                                      <a:pt x="604" y="253"/>
                                      <a:pt x="605" y="252"/>
                                      <a:pt x="607" y="252"/>
                                    </a:cubicBezTo>
                                    <a:cubicBezTo>
                                      <a:pt x="607" y="251"/>
                                      <a:pt x="607" y="251"/>
                                      <a:pt x="607" y="250"/>
                                    </a:cubicBezTo>
                                    <a:cubicBezTo>
                                      <a:pt x="607" y="242"/>
                                      <a:pt x="613" y="236"/>
                                      <a:pt x="621" y="236"/>
                                    </a:cubicBezTo>
                                    <a:cubicBezTo>
                                      <a:pt x="628" y="236"/>
                                      <a:pt x="634" y="242"/>
                                      <a:pt x="634" y="250"/>
                                    </a:cubicBezTo>
                                    <a:close/>
                                    <a:moveTo>
                                      <a:pt x="628" y="250"/>
                                    </a:moveTo>
                                    <a:cubicBezTo>
                                      <a:pt x="628" y="250"/>
                                      <a:pt x="627" y="250"/>
                                      <a:pt x="627" y="251"/>
                                    </a:cubicBezTo>
                                    <a:cubicBezTo>
                                      <a:pt x="629" y="251"/>
                                      <a:pt x="631" y="251"/>
                                      <a:pt x="633" y="251"/>
                                    </a:cubicBezTo>
                                    <a:cubicBezTo>
                                      <a:pt x="633" y="251"/>
                                      <a:pt x="633" y="250"/>
                                      <a:pt x="633" y="250"/>
                                    </a:cubicBezTo>
                                    <a:cubicBezTo>
                                      <a:pt x="633" y="243"/>
                                      <a:pt x="627" y="238"/>
                                      <a:pt x="621" y="238"/>
                                    </a:cubicBezTo>
                                    <a:cubicBezTo>
                                      <a:pt x="614" y="238"/>
                                      <a:pt x="609" y="243"/>
                                      <a:pt x="609" y="250"/>
                                    </a:cubicBezTo>
                                    <a:cubicBezTo>
                                      <a:pt x="609" y="250"/>
                                      <a:pt x="609" y="251"/>
                                      <a:pt x="609" y="251"/>
                                    </a:cubicBezTo>
                                    <a:cubicBezTo>
                                      <a:pt x="611" y="251"/>
                                      <a:pt x="612" y="251"/>
                                      <a:pt x="614" y="251"/>
                                    </a:cubicBezTo>
                                    <a:cubicBezTo>
                                      <a:pt x="614" y="250"/>
                                      <a:pt x="614" y="250"/>
                                      <a:pt x="614" y="250"/>
                                    </a:cubicBezTo>
                                    <a:cubicBezTo>
                                      <a:pt x="614" y="246"/>
                                      <a:pt x="617" y="243"/>
                                      <a:pt x="621" y="243"/>
                                    </a:cubicBezTo>
                                    <a:cubicBezTo>
                                      <a:pt x="625" y="243"/>
                                      <a:pt x="628" y="246"/>
                                      <a:pt x="628" y="250"/>
                                    </a:cubicBezTo>
                                    <a:close/>
                                    <a:moveTo>
                                      <a:pt x="621" y="245"/>
                                    </a:moveTo>
                                    <a:cubicBezTo>
                                      <a:pt x="618" y="245"/>
                                      <a:pt x="616" y="247"/>
                                      <a:pt x="616" y="250"/>
                                    </a:cubicBezTo>
                                    <a:cubicBezTo>
                                      <a:pt x="616" y="250"/>
                                      <a:pt x="616" y="250"/>
                                      <a:pt x="616" y="250"/>
                                    </a:cubicBezTo>
                                    <a:cubicBezTo>
                                      <a:pt x="617" y="250"/>
                                      <a:pt x="619" y="250"/>
                                      <a:pt x="621" y="250"/>
                                    </a:cubicBezTo>
                                    <a:cubicBezTo>
                                      <a:pt x="623" y="250"/>
                                      <a:pt x="624" y="250"/>
                                      <a:pt x="626" y="250"/>
                                    </a:cubicBezTo>
                                    <a:cubicBezTo>
                                      <a:pt x="626" y="250"/>
                                      <a:pt x="626" y="250"/>
                                      <a:pt x="626" y="250"/>
                                    </a:cubicBezTo>
                                    <a:cubicBezTo>
                                      <a:pt x="626" y="247"/>
                                      <a:pt x="624" y="245"/>
                                      <a:pt x="621" y="245"/>
                                    </a:cubicBezTo>
                                    <a:close/>
                                    <a:moveTo>
                                      <a:pt x="651" y="260"/>
                                    </a:moveTo>
                                    <a:cubicBezTo>
                                      <a:pt x="652" y="259"/>
                                      <a:pt x="653" y="258"/>
                                      <a:pt x="654" y="258"/>
                                    </a:cubicBezTo>
                                    <a:cubicBezTo>
                                      <a:pt x="655" y="255"/>
                                      <a:pt x="655" y="253"/>
                                      <a:pt x="655" y="250"/>
                                    </a:cubicBezTo>
                                    <a:cubicBezTo>
                                      <a:pt x="655" y="240"/>
                                      <a:pt x="651" y="232"/>
                                      <a:pt x="645" y="226"/>
                                    </a:cubicBezTo>
                                    <a:cubicBezTo>
                                      <a:pt x="639" y="220"/>
                                      <a:pt x="630" y="216"/>
                                      <a:pt x="621" y="216"/>
                                    </a:cubicBezTo>
                                    <a:cubicBezTo>
                                      <a:pt x="611" y="216"/>
                                      <a:pt x="603" y="220"/>
                                      <a:pt x="597" y="226"/>
                                    </a:cubicBezTo>
                                    <a:cubicBezTo>
                                      <a:pt x="590" y="232"/>
                                      <a:pt x="587" y="240"/>
                                      <a:pt x="587" y="250"/>
                                    </a:cubicBezTo>
                                    <a:cubicBezTo>
                                      <a:pt x="587" y="253"/>
                                      <a:pt x="587" y="256"/>
                                      <a:pt x="588" y="258"/>
                                    </a:cubicBezTo>
                                    <a:cubicBezTo>
                                      <a:pt x="589" y="259"/>
                                      <a:pt x="589" y="259"/>
                                      <a:pt x="590" y="260"/>
                                    </a:cubicBezTo>
                                    <a:cubicBezTo>
                                      <a:pt x="591" y="259"/>
                                      <a:pt x="592" y="259"/>
                                      <a:pt x="593" y="258"/>
                                    </a:cubicBezTo>
                                    <a:cubicBezTo>
                                      <a:pt x="592" y="256"/>
                                      <a:pt x="592" y="253"/>
                                      <a:pt x="592" y="250"/>
                                    </a:cubicBezTo>
                                    <a:cubicBezTo>
                                      <a:pt x="592" y="234"/>
                                      <a:pt x="605" y="221"/>
                                      <a:pt x="621" y="221"/>
                                    </a:cubicBezTo>
                                    <a:cubicBezTo>
                                      <a:pt x="637" y="221"/>
                                      <a:pt x="650" y="234"/>
                                      <a:pt x="650" y="250"/>
                                    </a:cubicBezTo>
                                    <a:cubicBezTo>
                                      <a:pt x="650" y="253"/>
                                      <a:pt x="649" y="256"/>
                                      <a:pt x="648" y="258"/>
                                    </a:cubicBezTo>
                                    <a:cubicBezTo>
                                      <a:pt x="649" y="259"/>
                                      <a:pt x="650" y="259"/>
                                      <a:pt x="651" y="260"/>
                                    </a:cubicBezTo>
                                    <a:close/>
                                    <a:moveTo>
                                      <a:pt x="642" y="199"/>
                                    </a:moveTo>
                                    <a:cubicBezTo>
                                      <a:pt x="642" y="200"/>
                                      <a:pt x="642" y="202"/>
                                      <a:pt x="641" y="203"/>
                                    </a:cubicBezTo>
                                    <a:cubicBezTo>
                                      <a:pt x="643" y="204"/>
                                      <a:pt x="645" y="205"/>
                                      <a:pt x="647" y="206"/>
                                    </a:cubicBezTo>
                                    <a:cubicBezTo>
                                      <a:pt x="648" y="204"/>
                                      <a:pt x="648" y="201"/>
                                      <a:pt x="648" y="199"/>
                                    </a:cubicBezTo>
                                    <a:cubicBezTo>
                                      <a:pt x="648" y="191"/>
                                      <a:pt x="645" y="184"/>
                                      <a:pt x="640" y="179"/>
                                    </a:cubicBezTo>
                                    <a:cubicBezTo>
                                      <a:pt x="635" y="174"/>
                                      <a:pt x="628" y="171"/>
                                      <a:pt x="621" y="171"/>
                                    </a:cubicBezTo>
                                    <a:cubicBezTo>
                                      <a:pt x="613" y="171"/>
                                      <a:pt x="607" y="174"/>
                                      <a:pt x="602" y="179"/>
                                    </a:cubicBezTo>
                                    <a:cubicBezTo>
                                      <a:pt x="597" y="184"/>
                                      <a:pt x="594" y="191"/>
                                      <a:pt x="594" y="199"/>
                                    </a:cubicBezTo>
                                    <a:cubicBezTo>
                                      <a:pt x="594" y="201"/>
                                      <a:pt x="594" y="204"/>
                                      <a:pt x="595" y="206"/>
                                    </a:cubicBezTo>
                                    <a:cubicBezTo>
                                      <a:pt x="596" y="205"/>
                                      <a:pt x="598" y="204"/>
                                      <a:pt x="600" y="203"/>
                                    </a:cubicBezTo>
                                    <a:cubicBezTo>
                                      <a:pt x="600" y="202"/>
                                      <a:pt x="600" y="200"/>
                                      <a:pt x="600" y="199"/>
                                    </a:cubicBezTo>
                                    <a:cubicBezTo>
                                      <a:pt x="600" y="187"/>
                                      <a:pt x="609" y="177"/>
                                      <a:pt x="621" y="177"/>
                                    </a:cubicBezTo>
                                    <a:cubicBezTo>
                                      <a:pt x="632" y="177"/>
                                      <a:pt x="642" y="187"/>
                                      <a:pt x="642" y="199"/>
                                    </a:cubicBezTo>
                                    <a:close/>
                                    <a:moveTo>
                                      <a:pt x="634" y="199"/>
                                    </a:moveTo>
                                    <a:cubicBezTo>
                                      <a:pt x="634" y="199"/>
                                      <a:pt x="634" y="200"/>
                                      <a:pt x="634" y="200"/>
                                    </a:cubicBezTo>
                                    <a:cubicBezTo>
                                      <a:pt x="636" y="201"/>
                                      <a:pt x="638" y="202"/>
                                      <a:pt x="640" y="202"/>
                                    </a:cubicBezTo>
                                    <a:cubicBezTo>
                                      <a:pt x="640" y="201"/>
                                      <a:pt x="640" y="200"/>
                                      <a:pt x="640" y="199"/>
                                    </a:cubicBezTo>
                                    <a:cubicBezTo>
                                      <a:pt x="640" y="193"/>
                                      <a:pt x="638" y="188"/>
                                      <a:pt x="635" y="185"/>
                                    </a:cubicBezTo>
                                    <a:cubicBezTo>
                                      <a:pt x="631" y="181"/>
                                      <a:pt x="626" y="179"/>
                                      <a:pt x="621" y="179"/>
                                    </a:cubicBezTo>
                                    <a:cubicBezTo>
                                      <a:pt x="615" y="179"/>
                                      <a:pt x="611" y="181"/>
                                      <a:pt x="607" y="185"/>
                                    </a:cubicBezTo>
                                    <a:cubicBezTo>
                                      <a:pt x="603" y="188"/>
                                      <a:pt x="601" y="193"/>
                                      <a:pt x="601" y="199"/>
                                    </a:cubicBezTo>
                                    <a:cubicBezTo>
                                      <a:pt x="601" y="200"/>
                                      <a:pt x="601" y="201"/>
                                      <a:pt x="602" y="202"/>
                                    </a:cubicBezTo>
                                    <a:cubicBezTo>
                                      <a:pt x="604" y="202"/>
                                      <a:pt x="605" y="201"/>
                                      <a:pt x="607" y="200"/>
                                    </a:cubicBezTo>
                                    <a:cubicBezTo>
                                      <a:pt x="607" y="200"/>
                                      <a:pt x="607" y="199"/>
                                      <a:pt x="607" y="199"/>
                                    </a:cubicBezTo>
                                    <a:cubicBezTo>
                                      <a:pt x="607" y="191"/>
                                      <a:pt x="613" y="185"/>
                                      <a:pt x="621" y="185"/>
                                    </a:cubicBezTo>
                                    <a:cubicBezTo>
                                      <a:pt x="628" y="185"/>
                                      <a:pt x="634" y="191"/>
                                      <a:pt x="634" y="199"/>
                                    </a:cubicBezTo>
                                    <a:close/>
                                    <a:moveTo>
                                      <a:pt x="628" y="199"/>
                                    </a:moveTo>
                                    <a:cubicBezTo>
                                      <a:pt x="628" y="199"/>
                                      <a:pt x="627" y="199"/>
                                      <a:pt x="627" y="199"/>
                                    </a:cubicBezTo>
                                    <a:cubicBezTo>
                                      <a:pt x="629" y="199"/>
                                      <a:pt x="631" y="200"/>
                                      <a:pt x="633" y="200"/>
                                    </a:cubicBezTo>
                                    <a:cubicBezTo>
                                      <a:pt x="633" y="200"/>
                                      <a:pt x="633" y="199"/>
                                      <a:pt x="633" y="199"/>
                                    </a:cubicBezTo>
                                    <a:cubicBezTo>
                                      <a:pt x="633" y="192"/>
                                      <a:pt x="627" y="187"/>
                                      <a:pt x="621" y="187"/>
                                    </a:cubicBezTo>
                                    <a:cubicBezTo>
                                      <a:pt x="614" y="187"/>
                                      <a:pt x="609" y="192"/>
                                      <a:pt x="609" y="199"/>
                                    </a:cubicBezTo>
                                    <a:cubicBezTo>
                                      <a:pt x="609" y="199"/>
                                      <a:pt x="609" y="200"/>
                                      <a:pt x="609" y="200"/>
                                    </a:cubicBezTo>
                                    <a:cubicBezTo>
                                      <a:pt x="611" y="200"/>
                                      <a:pt x="612" y="199"/>
                                      <a:pt x="614" y="199"/>
                                    </a:cubicBezTo>
                                    <a:cubicBezTo>
                                      <a:pt x="614" y="199"/>
                                      <a:pt x="614" y="199"/>
                                      <a:pt x="614" y="199"/>
                                    </a:cubicBezTo>
                                    <a:cubicBezTo>
                                      <a:pt x="614" y="195"/>
                                      <a:pt x="617" y="192"/>
                                      <a:pt x="621" y="192"/>
                                    </a:cubicBezTo>
                                    <a:cubicBezTo>
                                      <a:pt x="625" y="192"/>
                                      <a:pt x="628" y="195"/>
                                      <a:pt x="628" y="199"/>
                                    </a:cubicBezTo>
                                    <a:close/>
                                    <a:moveTo>
                                      <a:pt x="621" y="193"/>
                                    </a:moveTo>
                                    <a:cubicBezTo>
                                      <a:pt x="618" y="193"/>
                                      <a:pt x="616" y="196"/>
                                      <a:pt x="616" y="199"/>
                                    </a:cubicBezTo>
                                    <a:cubicBezTo>
                                      <a:pt x="616" y="199"/>
                                      <a:pt x="616" y="199"/>
                                      <a:pt x="616" y="199"/>
                                    </a:cubicBezTo>
                                    <a:cubicBezTo>
                                      <a:pt x="617" y="199"/>
                                      <a:pt x="619" y="199"/>
                                      <a:pt x="621" y="199"/>
                                    </a:cubicBezTo>
                                    <a:cubicBezTo>
                                      <a:pt x="623" y="199"/>
                                      <a:pt x="624" y="199"/>
                                      <a:pt x="626" y="199"/>
                                    </a:cubicBezTo>
                                    <a:cubicBezTo>
                                      <a:pt x="626" y="199"/>
                                      <a:pt x="626" y="199"/>
                                      <a:pt x="626" y="199"/>
                                    </a:cubicBezTo>
                                    <a:cubicBezTo>
                                      <a:pt x="626" y="196"/>
                                      <a:pt x="624" y="193"/>
                                      <a:pt x="621" y="193"/>
                                    </a:cubicBezTo>
                                    <a:close/>
                                    <a:moveTo>
                                      <a:pt x="651" y="208"/>
                                    </a:moveTo>
                                    <a:cubicBezTo>
                                      <a:pt x="652" y="208"/>
                                      <a:pt x="653" y="207"/>
                                      <a:pt x="654" y="206"/>
                                    </a:cubicBezTo>
                                    <a:cubicBezTo>
                                      <a:pt x="655" y="204"/>
                                      <a:pt x="655" y="201"/>
                                      <a:pt x="655" y="199"/>
                                    </a:cubicBezTo>
                                    <a:cubicBezTo>
                                      <a:pt x="655" y="189"/>
                                      <a:pt x="651" y="181"/>
                                      <a:pt x="645" y="174"/>
                                    </a:cubicBezTo>
                                    <a:cubicBezTo>
                                      <a:pt x="639" y="168"/>
                                      <a:pt x="630" y="164"/>
                                      <a:pt x="621" y="164"/>
                                    </a:cubicBezTo>
                                    <a:cubicBezTo>
                                      <a:pt x="611" y="164"/>
                                      <a:pt x="603" y="168"/>
                                      <a:pt x="597" y="174"/>
                                    </a:cubicBezTo>
                                    <a:cubicBezTo>
                                      <a:pt x="590" y="181"/>
                                      <a:pt x="587" y="189"/>
                                      <a:pt x="587" y="199"/>
                                    </a:cubicBezTo>
                                    <a:cubicBezTo>
                                      <a:pt x="587" y="201"/>
                                      <a:pt x="587" y="204"/>
                                      <a:pt x="588" y="207"/>
                                    </a:cubicBezTo>
                                    <a:cubicBezTo>
                                      <a:pt x="589" y="207"/>
                                      <a:pt x="589" y="208"/>
                                      <a:pt x="590" y="209"/>
                                    </a:cubicBezTo>
                                    <a:cubicBezTo>
                                      <a:pt x="591" y="208"/>
                                      <a:pt x="592" y="207"/>
                                      <a:pt x="593" y="207"/>
                                    </a:cubicBezTo>
                                    <a:cubicBezTo>
                                      <a:pt x="592" y="204"/>
                                      <a:pt x="592" y="201"/>
                                      <a:pt x="592" y="199"/>
                                    </a:cubicBezTo>
                                    <a:cubicBezTo>
                                      <a:pt x="592" y="183"/>
                                      <a:pt x="605" y="170"/>
                                      <a:pt x="621" y="170"/>
                                    </a:cubicBezTo>
                                    <a:cubicBezTo>
                                      <a:pt x="637" y="170"/>
                                      <a:pt x="650" y="183"/>
                                      <a:pt x="650" y="199"/>
                                    </a:cubicBezTo>
                                    <a:cubicBezTo>
                                      <a:pt x="650" y="201"/>
                                      <a:pt x="649" y="204"/>
                                      <a:pt x="648" y="207"/>
                                    </a:cubicBezTo>
                                    <a:cubicBezTo>
                                      <a:pt x="649" y="207"/>
                                      <a:pt x="650" y="208"/>
                                      <a:pt x="651" y="208"/>
                                    </a:cubicBezTo>
                                    <a:close/>
                                    <a:moveTo>
                                      <a:pt x="642" y="147"/>
                                    </a:moveTo>
                                    <a:cubicBezTo>
                                      <a:pt x="642" y="149"/>
                                      <a:pt x="642" y="150"/>
                                      <a:pt x="641" y="152"/>
                                    </a:cubicBezTo>
                                    <a:cubicBezTo>
                                      <a:pt x="643" y="152"/>
                                      <a:pt x="645" y="153"/>
                                      <a:pt x="647" y="155"/>
                                    </a:cubicBezTo>
                                    <a:cubicBezTo>
                                      <a:pt x="648" y="152"/>
                                      <a:pt x="648" y="150"/>
                                      <a:pt x="648" y="147"/>
                                    </a:cubicBezTo>
                                    <a:cubicBezTo>
                                      <a:pt x="648" y="140"/>
                                      <a:pt x="645" y="133"/>
                                      <a:pt x="640" y="128"/>
                                    </a:cubicBezTo>
                                    <a:cubicBezTo>
                                      <a:pt x="635" y="123"/>
                                      <a:pt x="628" y="120"/>
                                      <a:pt x="621" y="120"/>
                                    </a:cubicBezTo>
                                    <a:cubicBezTo>
                                      <a:pt x="613" y="120"/>
                                      <a:pt x="607" y="123"/>
                                      <a:pt x="602" y="128"/>
                                    </a:cubicBezTo>
                                    <a:cubicBezTo>
                                      <a:pt x="597" y="133"/>
                                      <a:pt x="594" y="140"/>
                                      <a:pt x="594" y="147"/>
                                    </a:cubicBezTo>
                                    <a:cubicBezTo>
                                      <a:pt x="594" y="150"/>
                                      <a:pt x="594" y="152"/>
                                      <a:pt x="595" y="155"/>
                                    </a:cubicBezTo>
                                    <a:cubicBezTo>
                                      <a:pt x="596" y="153"/>
                                      <a:pt x="598" y="152"/>
                                      <a:pt x="600" y="152"/>
                                    </a:cubicBezTo>
                                    <a:cubicBezTo>
                                      <a:pt x="600" y="150"/>
                                      <a:pt x="600" y="149"/>
                                      <a:pt x="600" y="147"/>
                                    </a:cubicBezTo>
                                    <a:cubicBezTo>
                                      <a:pt x="600" y="135"/>
                                      <a:pt x="609" y="126"/>
                                      <a:pt x="621" y="126"/>
                                    </a:cubicBezTo>
                                    <a:cubicBezTo>
                                      <a:pt x="632" y="126"/>
                                      <a:pt x="642" y="135"/>
                                      <a:pt x="642" y="147"/>
                                    </a:cubicBezTo>
                                    <a:close/>
                                    <a:moveTo>
                                      <a:pt x="634" y="147"/>
                                    </a:moveTo>
                                    <a:cubicBezTo>
                                      <a:pt x="634" y="148"/>
                                      <a:pt x="634" y="148"/>
                                      <a:pt x="634" y="149"/>
                                    </a:cubicBezTo>
                                    <a:cubicBezTo>
                                      <a:pt x="636" y="150"/>
                                      <a:pt x="638" y="150"/>
                                      <a:pt x="640" y="151"/>
                                    </a:cubicBezTo>
                                    <a:cubicBezTo>
                                      <a:pt x="640" y="150"/>
                                      <a:pt x="640" y="148"/>
                                      <a:pt x="640" y="147"/>
                                    </a:cubicBezTo>
                                    <a:cubicBezTo>
                                      <a:pt x="640" y="142"/>
                                      <a:pt x="638" y="137"/>
                                      <a:pt x="635" y="133"/>
                                    </a:cubicBezTo>
                                    <a:cubicBezTo>
                                      <a:pt x="631" y="130"/>
                                      <a:pt x="626" y="128"/>
                                      <a:pt x="621" y="128"/>
                                    </a:cubicBezTo>
                                    <a:cubicBezTo>
                                      <a:pt x="615" y="128"/>
                                      <a:pt x="611" y="130"/>
                                      <a:pt x="607" y="133"/>
                                    </a:cubicBezTo>
                                    <a:cubicBezTo>
                                      <a:pt x="603" y="137"/>
                                      <a:pt x="601" y="142"/>
                                      <a:pt x="601" y="147"/>
                                    </a:cubicBezTo>
                                    <a:cubicBezTo>
                                      <a:pt x="601" y="148"/>
                                      <a:pt x="601" y="150"/>
                                      <a:pt x="602" y="151"/>
                                    </a:cubicBezTo>
                                    <a:cubicBezTo>
                                      <a:pt x="604" y="150"/>
                                      <a:pt x="605" y="150"/>
                                      <a:pt x="607" y="149"/>
                                    </a:cubicBezTo>
                                    <a:cubicBezTo>
                                      <a:pt x="607" y="148"/>
                                      <a:pt x="607" y="148"/>
                                      <a:pt x="607" y="147"/>
                                    </a:cubicBezTo>
                                    <a:cubicBezTo>
                                      <a:pt x="607" y="140"/>
                                      <a:pt x="613" y="134"/>
                                      <a:pt x="621" y="134"/>
                                    </a:cubicBezTo>
                                    <a:cubicBezTo>
                                      <a:pt x="628" y="134"/>
                                      <a:pt x="634" y="140"/>
                                      <a:pt x="634" y="147"/>
                                    </a:cubicBezTo>
                                    <a:close/>
                                    <a:moveTo>
                                      <a:pt x="628" y="147"/>
                                    </a:moveTo>
                                    <a:cubicBezTo>
                                      <a:pt x="628" y="147"/>
                                      <a:pt x="627" y="148"/>
                                      <a:pt x="627" y="148"/>
                                    </a:cubicBezTo>
                                    <a:cubicBezTo>
                                      <a:pt x="629" y="148"/>
                                      <a:pt x="631" y="148"/>
                                      <a:pt x="633" y="149"/>
                                    </a:cubicBezTo>
                                    <a:cubicBezTo>
                                      <a:pt x="633" y="148"/>
                                      <a:pt x="633" y="148"/>
                                      <a:pt x="633" y="147"/>
                                    </a:cubicBezTo>
                                    <a:cubicBezTo>
                                      <a:pt x="633" y="141"/>
                                      <a:pt x="627" y="135"/>
                                      <a:pt x="621" y="135"/>
                                    </a:cubicBezTo>
                                    <a:cubicBezTo>
                                      <a:pt x="614" y="135"/>
                                      <a:pt x="609" y="141"/>
                                      <a:pt x="609" y="147"/>
                                    </a:cubicBezTo>
                                    <a:cubicBezTo>
                                      <a:pt x="609" y="148"/>
                                      <a:pt x="609" y="148"/>
                                      <a:pt x="609" y="149"/>
                                    </a:cubicBezTo>
                                    <a:cubicBezTo>
                                      <a:pt x="611" y="148"/>
                                      <a:pt x="612" y="148"/>
                                      <a:pt x="614" y="148"/>
                                    </a:cubicBezTo>
                                    <a:cubicBezTo>
                                      <a:pt x="614" y="148"/>
                                      <a:pt x="614" y="147"/>
                                      <a:pt x="614" y="147"/>
                                    </a:cubicBezTo>
                                    <a:cubicBezTo>
                                      <a:pt x="614" y="143"/>
                                      <a:pt x="617" y="140"/>
                                      <a:pt x="621" y="140"/>
                                    </a:cubicBezTo>
                                    <a:cubicBezTo>
                                      <a:pt x="625" y="140"/>
                                      <a:pt x="628" y="143"/>
                                      <a:pt x="628" y="147"/>
                                    </a:cubicBezTo>
                                    <a:close/>
                                    <a:moveTo>
                                      <a:pt x="621" y="142"/>
                                    </a:moveTo>
                                    <a:cubicBezTo>
                                      <a:pt x="618" y="142"/>
                                      <a:pt x="616" y="144"/>
                                      <a:pt x="616" y="147"/>
                                    </a:cubicBezTo>
                                    <a:cubicBezTo>
                                      <a:pt x="616" y="147"/>
                                      <a:pt x="616" y="147"/>
                                      <a:pt x="616" y="148"/>
                                    </a:cubicBezTo>
                                    <a:cubicBezTo>
                                      <a:pt x="617" y="147"/>
                                      <a:pt x="619" y="147"/>
                                      <a:pt x="621" y="147"/>
                                    </a:cubicBezTo>
                                    <a:cubicBezTo>
                                      <a:pt x="623" y="147"/>
                                      <a:pt x="624" y="147"/>
                                      <a:pt x="626" y="148"/>
                                    </a:cubicBezTo>
                                    <a:cubicBezTo>
                                      <a:pt x="626" y="147"/>
                                      <a:pt x="626" y="147"/>
                                      <a:pt x="626" y="147"/>
                                    </a:cubicBezTo>
                                    <a:cubicBezTo>
                                      <a:pt x="626" y="144"/>
                                      <a:pt x="624" y="142"/>
                                      <a:pt x="621" y="142"/>
                                    </a:cubicBezTo>
                                    <a:close/>
                                    <a:moveTo>
                                      <a:pt x="651" y="157"/>
                                    </a:moveTo>
                                    <a:cubicBezTo>
                                      <a:pt x="652" y="156"/>
                                      <a:pt x="653" y="156"/>
                                      <a:pt x="654" y="155"/>
                                    </a:cubicBezTo>
                                    <a:cubicBezTo>
                                      <a:pt x="655" y="152"/>
                                      <a:pt x="655" y="150"/>
                                      <a:pt x="655" y="147"/>
                                    </a:cubicBezTo>
                                    <a:cubicBezTo>
                                      <a:pt x="655" y="138"/>
                                      <a:pt x="651" y="129"/>
                                      <a:pt x="645" y="123"/>
                                    </a:cubicBezTo>
                                    <a:cubicBezTo>
                                      <a:pt x="639" y="117"/>
                                      <a:pt x="630" y="113"/>
                                      <a:pt x="621" y="113"/>
                                    </a:cubicBezTo>
                                    <a:cubicBezTo>
                                      <a:pt x="611" y="113"/>
                                      <a:pt x="603" y="117"/>
                                      <a:pt x="597" y="123"/>
                                    </a:cubicBezTo>
                                    <a:cubicBezTo>
                                      <a:pt x="590" y="129"/>
                                      <a:pt x="587" y="138"/>
                                      <a:pt x="587" y="147"/>
                                    </a:cubicBezTo>
                                    <a:cubicBezTo>
                                      <a:pt x="587" y="150"/>
                                      <a:pt x="587" y="153"/>
                                      <a:pt x="588" y="155"/>
                                    </a:cubicBezTo>
                                    <a:cubicBezTo>
                                      <a:pt x="589" y="156"/>
                                      <a:pt x="589" y="157"/>
                                      <a:pt x="590" y="157"/>
                                    </a:cubicBezTo>
                                    <a:cubicBezTo>
                                      <a:pt x="591" y="157"/>
                                      <a:pt x="592" y="156"/>
                                      <a:pt x="593" y="155"/>
                                    </a:cubicBezTo>
                                    <a:cubicBezTo>
                                      <a:pt x="592" y="153"/>
                                      <a:pt x="592" y="150"/>
                                      <a:pt x="592" y="147"/>
                                    </a:cubicBezTo>
                                    <a:cubicBezTo>
                                      <a:pt x="592" y="131"/>
                                      <a:pt x="605" y="118"/>
                                      <a:pt x="621" y="118"/>
                                    </a:cubicBezTo>
                                    <a:cubicBezTo>
                                      <a:pt x="637" y="118"/>
                                      <a:pt x="650" y="131"/>
                                      <a:pt x="650" y="147"/>
                                    </a:cubicBezTo>
                                    <a:cubicBezTo>
                                      <a:pt x="650" y="150"/>
                                      <a:pt x="649" y="153"/>
                                      <a:pt x="648" y="155"/>
                                    </a:cubicBezTo>
                                    <a:cubicBezTo>
                                      <a:pt x="649" y="156"/>
                                      <a:pt x="650" y="156"/>
                                      <a:pt x="651" y="157"/>
                                    </a:cubicBezTo>
                                    <a:close/>
                                    <a:moveTo>
                                      <a:pt x="583" y="112"/>
                                    </a:moveTo>
                                    <a:cubicBezTo>
                                      <a:pt x="577" y="108"/>
                                      <a:pt x="569" y="105"/>
                                      <a:pt x="560" y="105"/>
                                    </a:cubicBezTo>
                                    <a:cubicBezTo>
                                      <a:pt x="551" y="105"/>
                                      <a:pt x="543" y="108"/>
                                      <a:pt x="536" y="113"/>
                                    </a:cubicBezTo>
                                    <a:cubicBezTo>
                                      <a:pt x="538" y="114"/>
                                      <a:pt x="539" y="116"/>
                                      <a:pt x="540" y="117"/>
                                    </a:cubicBezTo>
                                    <a:cubicBezTo>
                                      <a:pt x="546" y="114"/>
                                      <a:pt x="553" y="111"/>
                                      <a:pt x="560" y="111"/>
                                    </a:cubicBezTo>
                                    <a:cubicBezTo>
                                      <a:pt x="567" y="111"/>
                                      <a:pt x="574" y="113"/>
                                      <a:pt x="579" y="117"/>
                                    </a:cubicBezTo>
                                    <a:cubicBezTo>
                                      <a:pt x="581" y="115"/>
                                      <a:pt x="582" y="114"/>
                                      <a:pt x="583" y="112"/>
                                    </a:cubicBezTo>
                                    <a:close/>
                                    <a:moveTo>
                                      <a:pt x="461" y="112"/>
                                    </a:moveTo>
                                    <a:cubicBezTo>
                                      <a:pt x="454" y="108"/>
                                      <a:pt x="446" y="105"/>
                                      <a:pt x="438" y="105"/>
                                    </a:cubicBezTo>
                                    <a:cubicBezTo>
                                      <a:pt x="429" y="105"/>
                                      <a:pt x="422" y="108"/>
                                      <a:pt x="415" y="112"/>
                                    </a:cubicBezTo>
                                    <a:cubicBezTo>
                                      <a:pt x="416" y="113"/>
                                      <a:pt x="418" y="115"/>
                                      <a:pt x="419" y="117"/>
                                    </a:cubicBezTo>
                                    <a:cubicBezTo>
                                      <a:pt x="424" y="113"/>
                                      <a:pt x="431" y="111"/>
                                      <a:pt x="438" y="111"/>
                                    </a:cubicBezTo>
                                    <a:cubicBezTo>
                                      <a:pt x="445" y="111"/>
                                      <a:pt x="452" y="113"/>
                                      <a:pt x="457" y="117"/>
                                    </a:cubicBezTo>
                                    <a:cubicBezTo>
                                      <a:pt x="458" y="115"/>
                                      <a:pt x="460" y="114"/>
                                      <a:pt x="461" y="112"/>
                                    </a:cubicBezTo>
                                    <a:close/>
                                    <a:moveTo>
                                      <a:pt x="340" y="112"/>
                                    </a:moveTo>
                                    <a:cubicBezTo>
                                      <a:pt x="334" y="108"/>
                                      <a:pt x="326" y="105"/>
                                      <a:pt x="317" y="105"/>
                                    </a:cubicBezTo>
                                    <a:cubicBezTo>
                                      <a:pt x="308" y="105"/>
                                      <a:pt x="300" y="108"/>
                                      <a:pt x="293" y="112"/>
                                    </a:cubicBezTo>
                                    <a:cubicBezTo>
                                      <a:pt x="295" y="114"/>
                                      <a:pt x="296" y="115"/>
                                      <a:pt x="297" y="117"/>
                                    </a:cubicBezTo>
                                    <a:cubicBezTo>
                                      <a:pt x="303" y="113"/>
                                      <a:pt x="310" y="111"/>
                                      <a:pt x="317" y="111"/>
                                    </a:cubicBezTo>
                                    <a:cubicBezTo>
                                      <a:pt x="324" y="111"/>
                                      <a:pt x="331" y="113"/>
                                      <a:pt x="336" y="117"/>
                                    </a:cubicBezTo>
                                    <a:cubicBezTo>
                                      <a:pt x="338" y="115"/>
                                      <a:pt x="339" y="114"/>
                                      <a:pt x="340" y="112"/>
                                    </a:cubicBezTo>
                                    <a:close/>
                                    <a:moveTo>
                                      <a:pt x="222" y="147"/>
                                    </a:moveTo>
                                    <a:cubicBezTo>
                                      <a:pt x="222" y="150"/>
                                      <a:pt x="222" y="153"/>
                                      <a:pt x="223" y="155"/>
                                    </a:cubicBezTo>
                                    <a:cubicBezTo>
                                      <a:pt x="224" y="156"/>
                                      <a:pt x="225" y="157"/>
                                      <a:pt x="225" y="157"/>
                                    </a:cubicBezTo>
                                    <a:cubicBezTo>
                                      <a:pt x="226" y="157"/>
                                      <a:pt x="227" y="156"/>
                                      <a:pt x="228" y="155"/>
                                    </a:cubicBezTo>
                                    <a:cubicBezTo>
                                      <a:pt x="228" y="153"/>
                                      <a:pt x="227" y="150"/>
                                      <a:pt x="227" y="147"/>
                                    </a:cubicBezTo>
                                    <a:cubicBezTo>
                                      <a:pt x="227" y="131"/>
                                      <a:pt x="240" y="118"/>
                                      <a:pt x="256" y="118"/>
                                    </a:cubicBezTo>
                                    <a:cubicBezTo>
                                      <a:pt x="272" y="118"/>
                                      <a:pt x="285" y="131"/>
                                      <a:pt x="285" y="147"/>
                                    </a:cubicBezTo>
                                    <a:cubicBezTo>
                                      <a:pt x="285" y="150"/>
                                      <a:pt x="284" y="153"/>
                                      <a:pt x="283" y="155"/>
                                    </a:cubicBezTo>
                                    <a:cubicBezTo>
                                      <a:pt x="284" y="156"/>
                                      <a:pt x="285" y="157"/>
                                      <a:pt x="286" y="157"/>
                                    </a:cubicBezTo>
                                    <a:cubicBezTo>
                                      <a:pt x="287" y="157"/>
                                      <a:pt x="288" y="156"/>
                                      <a:pt x="289" y="156"/>
                                    </a:cubicBezTo>
                                    <a:cubicBezTo>
                                      <a:pt x="290" y="153"/>
                                      <a:pt x="290" y="150"/>
                                      <a:pt x="290" y="147"/>
                                    </a:cubicBezTo>
                                    <a:cubicBezTo>
                                      <a:pt x="290" y="138"/>
                                      <a:pt x="286" y="129"/>
                                      <a:pt x="280" y="123"/>
                                    </a:cubicBezTo>
                                    <a:cubicBezTo>
                                      <a:pt x="274" y="117"/>
                                      <a:pt x="265" y="113"/>
                                      <a:pt x="256" y="113"/>
                                    </a:cubicBezTo>
                                    <a:cubicBezTo>
                                      <a:pt x="246" y="113"/>
                                      <a:pt x="238" y="117"/>
                                      <a:pt x="232" y="123"/>
                                    </a:cubicBezTo>
                                    <a:cubicBezTo>
                                      <a:pt x="225" y="129"/>
                                      <a:pt x="222" y="138"/>
                                      <a:pt x="222" y="147"/>
                                    </a:cubicBezTo>
                                    <a:close/>
                                    <a:moveTo>
                                      <a:pt x="277" y="147"/>
                                    </a:moveTo>
                                    <a:cubicBezTo>
                                      <a:pt x="277" y="149"/>
                                      <a:pt x="277" y="150"/>
                                      <a:pt x="276" y="152"/>
                                    </a:cubicBezTo>
                                    <a:cubicBezTo>
                                      <a:pt x="278" y="152"/>
                                      <a:pt x="280" y="153"/>
                                      <a:pt x="282" y="155"/>
                                    </a:cubicBezTo>
                                    <a:cubicBezTo>
                                      <a:pt x="283" y="152"/>
                                      <a:pt x="283" y="150"/>
                                      <a:pt x="283" y="147"/>
                                    </a:cubicBezTo>
                                    <a:cubicBezTo>
                                      <a:pt x="283" y="140"/>
                                      <a:pt x="280" y="133"/>
                                      <a:pt x="275" y="128"/>
                                    </a:cubicBezTo>
                                    <a:cubicBezTo>
                                      <a:pt x="270" y="123"/>
                                      <a:pt x="263" y="120"/>
                                      <a:pt x="256" y="120"/>
                                    </a:cubicBezTo>
                                    <a:cubicBezTo>
                                      <a:pt x="248" y="120"/>
                                      <a:pt x="242" y="123"/>
                                      <a:pt x="237" y="128"/>
                                    </a:cubicBezTo>
                                    <a:cubicBezTo>
                                      <a:pt x="232" y="133"/>
                                      <a:pt x="229" y="140"/>
                                      <a:pt x="229" y="147"/>
                                    </a:cubicBezTo>
                                    <a:cubicBezTo>
                                      <a:pt x="229" y="150"/>
                                      <a:pt x="229" y="152"/>
                                      <a:pt x="230" y="155"/>
                                    </a:cubicBezTo>
                                    <a:cubicBezTo>
                                      <a:pt x="231" y="153"/>
                                      <a:pt x="233" y="152"/>
                                      <a:pt x="235" y="152"/>
                                    </a:cubicBezTo>
                                    <a:cubicBezTo>
                                      <a:pt x="235" y="150"/>
                                      <a:pt x="235" y="149"/>
                                      <a:pt x="235" y="147"/>
                                    </a:cubicBezTo>
                                    <a:cubicBezTo>
                                      <a:pt x="235" y="135"/>
                                      <a:pt x="244" y="126"/>
                                      <a:pt x="256" y="126"/>
                                    </a:cubicBezTo>
                                    <a:cubicBezTo>
                                      <a:pt x="268" y="126"/>
                                      <a:pt x="277" y="135"/>
                                      <a:pt x="277" y="147"/>
                                    </a:cubicBezTo>
                                    <a:close/>
                                    <a:moveTo>
                                      <a:pt x="269" y="147"/>
                                    </a:moveTo>
                                    <a:cubicBezTo>
                                      <a:pt x="269" y="148"/>
                                      <a:pt x="269" y="148"/>
                                      <a:pt x="269" y="149"/>
                                    </a:cubicBezTo>
                                    <a:cubicBezTo>
                                      <a:pt x="271" y="150"/>
                                      <a:pt x="273" y="150"/>
                                      <a:pt x="275" y="151"/>
                                    </a:cubicBezTo>
                                    <a:cubicBezTo>
                                      <a:pt x="275" y="150"/>
                                      <a:pt x="275" y="148"/>
                                      <a:pt x="275" y="147"/>
                                    </a:cubicBezTo>
                                    <a:cubicBezTo>
                                      <a:pt x="275" y="142"/>
                                      <a:pt x="273" y="137"/>
                                      <a:pt x="270" y="133"/>
                                    </a:cubicBezTo>
                                    <a:cubicBezTo>
                                      <a:pt x="266" y="130"/>
                                      <a:pt x="261" y="128"/>
                                      <a:pt x="256" y="128"/>
                                    </a:cubicBezTo>
                                    <a:cubicBezTo>
                                      <a:pt x="250" y="128"/>
                                      <a:pt x="246" y="130"/>
                                      <a:pt x="242" y="133"/>
                                    </a:cubicBezTo>
                                    <a:cubicBezTo>
                                      <a:pt x="239" y="137"/>
                                      <a:pt x="236" y="142"/>
                                      <a:pt x="236" y="147"/>
                                    </a:cubicBezTo>
                                    <a:cubicBezTo>
                                      <a:pt x="236" y="148"/>
                                      <a:pt x="237" y="150"/>
                                      <a:pt x="237" y="151"/>
                                    </a:cubicBezTo>
                                    <a:cubicBezTo>
                                      <a:pt x="239" y="150"/>
                                      <a:pt x="241" y="150"/>
                                      <a:pt x="242" y="149"/>
                                    </a:cubicBezTo>
                                    <a:cubicBezTo>
                                      <a:pt x="242" y="148"/>
                                      <a:pt x="242" y="148"/>
                                      <a:pt x="242" y="147"/>
                                    </a:cubicBezTo>
                                    <a:cubicBezTo>
                                      <a:pt x="242" y="140"/>
                                      <a:pt x="248" y="134"/>
                                      <a:pt x="256" y="134"/>
                                    </a:cubicBezTo>
                                    <a:cubicBezTo>
                                      <a:pt x="263" y="134"/>
                                      <a:pt x="269" y="140"/>
                                      <a:pt x="269" y="147"/>
                                    </a:cubicBezTo>
                                    <a:close/>
                                    <a:moveTo>
                                      <a:pt x="263" y="147"/>
                                    </a:moveTo>
                                    <a:cubicBezTo>
                                      <a:pt x="263" y="147"/>
                                      <a:pt x="263" y="148"/>
                                      <a:pt x="263" y="148"/>
                                    </a:cubicBezTo>
                                    <a:cubicBezTo>
                                      <a:pt x="264" y="148"/>
                                      <a:pt x="266" y="148"/>
                                      <a:pt x="268" y="149"/>
                                    </a:cubicBezTo>
                                    <a:cubicBezTo>
                                      <a:pt x="268" y="148"/>
                                      <a:pt x="268" y="148"/>
                                      <a:pt x="268" y="147"/>
                                    </a:cubicBezTo>
                                    <a:cubicBezTo>
                                      <a:pt x="268" y="141"/>
                                      <a:pt x="262" y="135"/>
                                      <a:pt x="256" y="135"/>
                                    </a:cubicBezTo>
                                    <a:cubicBezTo>
                                      <a:pt x="249" y="135"/>
                                      <a:pt x="244" y="141"/>
                                      <a:pt x="244" y="147"/>
                                    </a:cubicBezTo>
                                    <a:cubicBezTo>
                                      <a:pt x="244" y="148"/>
                                      <a:pt x="244" y="148"/>
                                      <a:pt x="244" y="149"/>
                                    </a:cubicBezTo>
                                    <a:cubicBezTo>
                                      <a:pt x="246" y="148"/>
                                      <a:pt x="247" y="148"/>
                                      <a:pt x="249" y="148"/>
                                    </a:cubicBezTo>
                                    <a:cubicBezTo>
                                      <a:pt x="249" y="148"/>
                                      <a:pt x="249" y="147"/>
                                      <a:pt x="249" y="147"/>
                                    </a:cubicBezTo>
                                    <a:cubicBezTo>
                                      <a:pt x="249" y="143"/>
                                      <a:pt x="252" y="140"/>
                                      <a:pt x="256" y="140"/>
                                    </a:cubicBezTo>
                                    <a:cubicBezTo>
                                      <a:pt x="260" y="140"/>
                                      <a:pt x="263" y="143"/>
                                      <a:pt x="263" y="147"/>
                                    </a:cubicBezTo>
                                    <a:close/>
                                    <a:moveTo>
                                      <a:pt x="256" y="142"/>
                                    </a:moveTo>
                                    <a:cubicBezTo>
                                      <a:pt x="253" y="142"/>
                                      <a:pt x="251" y="144"/>
                                      <a:pt x="251" y="147"/>
                                    </a:cubicBezTo>
                                    <a:cubicBezTo>
                                      <a:pt x="251" y="147"/>
                                      <a:pt x="251" y="147"/>
                                      <a:pt x="251" y="148"/>
                                    </a:cubicBezTo>
                                    <a:cubicBezTo>
                                      <a:pt x="252" y="147"/>
                                      <a:pt x="254" y="147"/>
                                      <a:pt x="256" y="147"/>
                                    </a:cubicBezTo>
                                    <a:cubicBezTo>
                                      <a:pt x="258" y="147"/>
                                      <a:pt x="259" y="147"/>
                                      <a:pt x="261" y="148"/>
                                    </a:cubicBezTo>
                                    <a:cubicBezTo>
                                      <a:pt x="261" y="147"/>
                                      <a:pt x="261" y="147"/>
                                      <a:pt x="261" y="147"/>
                                    </a:cubicBezTo>
                                    <a:cubicBezTo>
                                      <a:pt x="261" y="144"/>
                                      <a:pt x="259" y="142"/>
                                      <a:pt x="256" y="142"/>
                                    </a:cubicBezTo>
                                    <a:close/>
                                    <a:moveTo>
                                      <a:pt x="222" y="199"/>
                                    </a:moveTo>
                                    <a:cubicBezTo>
                                      <a:pt x="222" y="201"/>
                                      <a:pt x="222" y="204"/>
                                      <a:pt x="223" y="207"/>
                                    </a:cubicBezTo>
                                    <a:cubicBezTo>
                                      <a:pt x="224" y="207"/>
                                      <a:pt x="225" y="208"/>
                                      <a:pt x="225" y="209"/>
                                    </a:cubicBezTo>
                                    <a:cubicBezTo>
                                      <a:pt x="226" y="208"/>
                                      <a:pt x="227" y="207"/>
                                      <a:pt x="228" y="207"/>
                                    </a:cubicBezTo>
                                    <a:cubicBezTo>
                                      <a:pt x="228" y="204"/>
                                      <a:pt x="227" y="201"/>
                                      <a:pt x="227" y="199"/>
                                    </a:cubicBezTo>
                                    <a:cubicBezTo>
                                      <a:pt x="227" y="183"/>
                                      <a:pt x="240" y="170"/>
                                      <a:pt x="256" y="170"/>
                                    </a:cubicBezTo>
                                    <a:cubicBezTo>
                                      <a:pt x="272" y="170"/>
                                      <a:pt x="285" y="183"/>
                                      <a:pt x="285" y="199"/>
                                    </a:cubicBezTo>
                                    <a:cubicBezTo>
                                      <a:pt x="285" y="201"/>
                                      <a:pt x="284" y="204"/>
                                      <a:pt x="283" y="207"/>
                                    </a:cubicBezTo>
                                    <a:cubicBezTo>
                                      <a:pt x="284" y="207"/>
                                      <a:pt x="285" y="208"/>
                                      <a:pt x="286" y="209"/>
                                    </a:cubicBezTo>
                                    <a:cubicBezTo>
                                      <a:pt x="287" y="208"/>
                                      <a:pt x="288" y="208"/>
                                      <a:pt x="289" y="207"/>
                                    </a:cubicBezTo>
                                    <a:cubicBezTo>
                                      <a:pt x="290" y="204"/>
                                      <a:pt x="290" y="201"/>
                                      <a:pt x="290" y="199"/>
                                    </a:cubicBezTo>
                                    <a:cubicBezTo>
                                      <a:pt x="290" y="189"/>
                                      <a:pt x="286" y="181"/>
                                      <a:pt x="280" y="174"/>
                                    </a:cubicBezTo>
                                    <a:cubicBezTo>
                                      <a:pt x="274" y="168"/>
                                      <a:pt x="265" y="164"/>
                                      <a:pt x="256" y="164"/>
                                    </a:cubicBezTo>
                                    <a:cubicBezTo>
                                      <a:pt x="246" y="164"/>
                                      <a:pt x="238" y="168"/>
                                      <a:pt x="232" y="174"/>
                                    </a:cubicBezTo>
                                    <a:cubicBezTo>
                                      <a:pt x="225" y="181"/>
                                      <a:pt x="222" y="189"/>
                                      <a:pt x="222" y="199"/>
                                    </a:cubicBezTo>
                                    <a:close/>
                                    <a:moveTo>
                                      <a:pt x="277" y="199"/>
                                    </a:moveTo>
                                    <a:cubicBezTo>
                                      <a:pt x="277" y="200"/>
                                      <a:pt x="277" y="202"/>
                                      <a:pt x="276" y="203"/>
                                    </a:cubicBezTo>
                                    <a:cubicBezTo>
                                      <a:pt x="278" y="204"/>
                                      <a:pt x="280" y="205"/>
                                      <a:pt x="282" y="206"/>
                                    </a:cubicBezTo>
                                    <a:cubicBezTo>
                                      <a:pt x="283" y="204"/>
                                      <a:pt x="283" y="201"/>
                                      <a:pt x="283" y="199"/>
                                    </a:cubicBezTo>
                                    <a:cubicBezTo>
                                      <a:pt x="283" y="191"/>
                                      <a:pt x="280" y="184"/>
                                      <a:pt x="275" y="179"/>
                                    </a:cubicBezTo>
                                    <a:cubicBezTo>
                                      <a:pt x="270" y="174"/>
                                      <a:pt x="263" y="171"/>
                                      <a:pt x="256" y="171"/>
                                    </a:cubicBezTo>
                                    <a:cubicBezTo>
                                      <a:pt x="248" y="171"/>
                                      <a:pt x="242" y="174"/>
                                      <a:pt x="237" y="179"/>
                                    </a:cubicBezTo>
                                    <a:cubicBezTo>
                                      <a:pt x="232" y="184"/>
                                      <a:pt x="229" y="191"/>
                                      <a:pt x="229" y="199"/>
                                    </a:cubicBezTo>
                                    <a:cubicBezTo>
                                      <a:pt x="229" y="201"/>
                                      <a:pt x="229" y="204"/>
                                      <a:pt x="230" y="206"/>
                                    </a:cubicBezTo>
                                    <a:cubicBezTo>
                                      <a:pt x="231" y="205"/>
                                      <a:pt x="233" y="204"/>
                                      <a:pt x="235" y="203"/>
                                    </a:cubicBezTo>
                                    <a:cubicBezTo>
                                      <a:pt x="235" y="202"/>
                                      <a:pt x="235" y="200"/>
                                      <a:pt x="235" y="199"/>
                                    </a:cubicBezTo>
                                    <a:cubicBezTo>
                                      <a:pt x="235" y="187"/>
                                      <a:pt x="244" y="177"/>
                                      <a:pt x="256" y="177"/>
                                    </a:cubicBezTo>
                                    <a:cubicBezTo>
                                      <a:pt x="268" y="177"/>
                                      <a:pt x="277" y="187"/>
                                      <a:pt x="277" y="199"/>
                                    </a:cubicBezTo>
                                    <a:close/>
                                    <a:moveTo>
                                      <a:pt x="269" y="199"/>
                                    </a:moveTo>
                                    <a:cubicBezTo>
                                      <a:pt x="269" y="199"/>
                                      <a:pt x="269" y="200"/>
                                      <a:pt x="269" y="200"/>
                                    </a:cubicBezTo>
                                    <a:cubicBezTo>
                                      <a:pt x="271" y="201"/>
                                      <a:pt x="273" y="202"/>
                                      <a:pt x="275" y="202"/>
                                    </a:cubicBezTo>
                                    <a:cubicBezTo>
                                      <a:pt x="275" y="201"/>
                                      <a:pt x="275" y="200"/>
                                      <a:pt x="275" y="199"/>
                                    </a:cubicBezTo>
                                    <a:cubicBezTo>
                                      <a:pt x="275" y="193"/>
                                      <a:pt x="273" y="188"/>
                                      <a:pt x="270" y="185"/>
                                    </a:cubicBezTo>
                                    <a:cubicBezTo>
                                      <a:pt x="266" y="181"/>
                                      <a:pt x="261" y="179"/>
                                      <a:pt x="256" y="179"/>
                                    </a:cubicBezTo>
                                    <a:cubicBezTo>
                                      <a:pt x="250" y="179"/>
                                      <a:pt x="246" y="181"/>
                                      <a:pt x="242" y="185"/>
                                    </a:cubicBezTo>
                                    <a:cubicBezTo>
                                      <a:pt x="239" y="188"/>
                                      <a:pt x="236" y="193"/>
                                      <a:pt x="236" y="199"/>
                                    </a:cubicBezTo>
                                    <a:cubicBezTo>
                                      <a:pt x="236" y="200"/>
                                      <a:pt x="237" y="201"/>
                                      <a:pt x="237" y="202"/>
                                    </a:cubicBezTo>
                                    <a:cubicBezTo>
                                      <a:pt x="239" y="202"/>
                                      <a:pt x="241" y="201"/>
                                      <a:pt x="242" y="200"/>
                                    </a:cubicBezTo>
                                    <a:cubicBezTo>
                                      <a:pt x="242" y="200"/>
                                      <a:pt x="242" y="199"/>
                                      <a:pt x="242" y="199"/>
                                    </a:cubicBezTo>
                                    <a:cubicBezTo>
                                      <a:pt x="242" y="191"/>
                                      <a:pt x="248" y="185"/>
                                      <a:pt x="256" y="185"/>
                                    </a:cubicBezTo>
                                    <a:cubicBezTo>
                                      <a:pt x="263" y="185"/>
                                      <a:pt x="269" y="191"/>
                                      <a:pt x="269" y="199"/>
                                    </a:cubicBezTo>
                                    <a:close/>
                                    <a:moveTo>
                                      <a:pt x="263" y="199"/>
                                    </a:moveTo>
                                    <a:cubicBezTo>
                                      <a:pt x="263" y="199"/>
                                      <a:pt x="263" y="199"/>
                                      <a:pt x="263" y="199"/>
                                    </a:cubicBezTo>
                                    <a:cubicBezTo>
                                      <a:pt x="264" y="199"/>
                                      <a:pt x="266" y="200"/>
                                      <a:pt x="268" y="200"/>
                                    </a:cubicBezTo>
                                    <a:cubicBezTo>
                                      <a:pt x="268" y="200"/>
                                      <a:pt x="268" y="199"/>
                                      <a:pt x="268" y="199"/>
                                    </a:cubicBezTo>
                                    <a:cubicBezTo>
                                      <a:pt x="268" y="192"/>
                                      <a:pt x="262" y="187"/>
                                      <a:pt x="256" y="187"/>
                                    </a:cubicBezTo>
                                    <a:cubicBezTo>
                                      <a:pt x="249" y="187"/>
                                      <a:pt x="244" y="192"/>
                                      <a:pt x="244" y="199"/>
                                    </a:cubicBezTo>
                                    <a:cubicBezTo>
                                      <a:pt x="244" y="199"/>
                                      <a:pt x="244" y="200"/>
                                      <a:pt x="244" y="200"/>
                                    </a:cubicBezTo>
                                    <a:cubicBezTo>
                                      <a:pt x="246" y="200"/>
                                      <a:pt x="247" y="199"/>
                                      <a:pt x="249" y="199"/>
                                    </a:cubicBezTo>
                                    <a:cubicBezTo>
                                      <a:pt x="249" y="199"/>
                                      <a:pt x="249" y="199"/>
                                      <a:pt x="249" y="199"/>
                                    </a:cubicBezTo>
                                    <a:cubicBezTo>
                                      <a:pt x="249" y="195"/>
                                      <a:pt x="252" y="192"/>
                                      <a:pt x="256" y="192"/>
                                    </a:cubicBezTo>
                                    <a:cubicBezTo>
                                      <a:pt x="260" y="192"/>
                                      <a:pt x="263" y="195"/>
                                      <a:pt x="263" y="199"/>
                                    </a:cubicBezTo>
                                    <a:close/>
                                    <a:moveTo>
                                      <a:pt x="256" y="193"/>
                                    </a:moveTo>
                                    <a:cubicBezTo>
                                      <a:pt x="253" y="193"/>
                                      <a:pt x="251" y="196"/>
                                      <a:pt x="251" y="199"/>
                                    </a:cubicBezTo>
                                    <a:cubicBezTo>
                                      <a:pt x="251" y="199"/>
                                      <a:pt x="251" y="199"/>
                                      <a:pt x="251" y="199"/>
                                    </a:cubicBezTo>
                                    <a:cubicBezTo>
                                      <a:pt x="252" y="199"/>
                                      <a:pt x="254" y="199"/>
                                      <a:pt x="256" y="199"/>
                                    </a:cubicBezTo>
                                    <a:cubicBezTo>
                                      <a:pt x="258" y="199"/>
                                      <a:pt x="259" y="199"/>
                                      <a:pt x="261" y="199"/>
                                    </a:cubicBezTo>
                                    <a:cubicBezTo>
                                      <a:pt x="261" y="199"/>
                                      <a:pt x="261" y="199"/>
                                      <a:pt x="261" y="199"/>
                                    </a:cubicBezTo>
                                    <a:cubicBezTo>
                                      <a:pt x="261" y="196"/>
                                      <a:pt x="259" y="193"/>
                                      <a:pt x="256" y="193"/>
                                    </a:cubicBezTo>
                                    <a:close/>
                                    <a:moveTo>
                                      <a:pt x="222" y="250"/>
                                    </a:moveTo>
                                    <a:cubicBezTo>
                                      <a:pt x="222" y="253"/>
                                      <a:pt x="222" y="256"/>
                                      <a:pt x="223" y="258"/>
                                    </a:cubicBezTo>
                                    <a:cubicBezTo>
                                      <a:pt x="224" y="259"/>
                                      <a:pt x="225" y="259"/>
                                      <a:pt x="225" y="260"/>
                                    </a:cubicBezTo>
                                    <a:cubicBezTo>
                                      <a:pt x="226" y="259"/>
                                      <a:pt x="227" y="259"/>
                                      <a:pt x="228" y="258"/>
                                    </a:cubicBezTo>
                                    <a:cubicBezTo>
                                      <a:pt x="228" y="256"/>
                                      <a:pt x="227" y="253"/>
                                      <a:pt x="227" y="250"/>
                                    </a:cubicBezTo>
                                    <a:cubicBezTo>
                                      <a:pt x="227" y="234"/>
                                      <a:pt x="240" y="221"/>
                                      <a:pt x="256" y="221"/>
                                    </a:cubicBezTo>
                                    <a:cubicBezTo>
                                      <a:pt x="272" y="221"/>
                                      <a:pt x="285" y="234"/>
                                      <a:pt x="285" y="250"/>
                                    </a:cubicBezTo>
                                    <a:cubicBezTo>
                                      <a:pt x="285" y="253"/>
                                      <a:pt x="284" y="256"/>
                                      <a:pt x="283" y="258"/>
                                    </a:cubicBezTo>
                                    <a:cubicBezTo>
                                      <a:pt x="284" y="259"/>
                                      <a:pt x="285" y="259"/>
                                      <a:pt x="286" y="260"/>
                                    </a:cubicBezTo>
                                    <a:cubicBezTo>
                                      <a:pt x="287" y="260"/>
                                      <a:pt x="288" y="259"/>
                                      <a:pt x="289" y="258"/>
                                    </a:cubicBezTo>
                                    <a:cubicBezTo>
                                      <a:pt x="290" y="256"/>
                                      <a:pt x="290" y="253"/>
                                      <a:pt x="290" y="250"/>
                                    </a:cubicBezTo>
                                    <a:cubicBezTo>
                                      <a:pt x="290" y="240"/>
                                      <a:pt x="286" y="232"/>
                                      <a:pt x="280" y="226"/>
                                    </a:cubicBezTo>
                                    <a:cubicBezTo>
                                      <a:pt x="274" y="220"/>
                                      <a:pt x="265" y="216"/>
                                      <a:pt x="256" y="216"/>
                                    </a:cubicBezTo>
                                    <a:cubicBezTo>
                                      <a:pt x="246" y="216"/>
                                      <a:pt x="238" y="220"/>
                                      <a:pt x="232" y="226"/>
                                    </a:cubicBezTo>
                                    <a:cubicBezTo>
                                      <a:pt x="225" y="232"/>
                                      <a:pt x="222" y="240"/>
                                      <a:pt x="222" y="250"/>
                                    </a:cubicBezTo>
                                    <a:close/>
                                    <a:moveTo>
                                      <a:pt x="277" y="250"/>
                                    </a:moveTo>
                                    <a:cubicBezTo>
                                      <a:pt x="277" y="251"/>
                                      <a:pt x="277" y="253"/>
                                      <a:pt x="276" y="254"/>
                                    </a:cubicBezTo>
                                    <a:cubicBezTo>
                                      <a:pt x="278" y="255"/>
                                      <a:pt x="280" y="256"/>
                                      <a:pt x="282" y="257"/>
                                    </a:cubicBezTo>
                                    <a:cubicBezTo>
                                      <a:pt x="283" y="255"/>
                                      <a:pt x="283" y="252"/>
                                      <a:pt x="283" y="250"/>
                                    </a:cubicBezTo>
                                    <a:cubicBezTo>
                                      <a:pt x="283" y="242"/>
                                      <a:pt x="280" y="236"/>
                                      <a:pt x="275" y="231"/>
                                    </a:cubicBezTo>
                                    <a:cubicBezTo>
                                      <a:pt x="270" y="226"/>
                                      <a:pt x="263" y="223"/>
                                      <a:pt x="256" y="223"/>
                                    </a:cubicBezTo>
                                    <a:cubicBezTo>
                                      <a:pt x="248" y="223"/>
                                      <a:pt x="242" y="226"/>
                                      <a:pt x="237" y="231"/>
                                    </a:cubicBezTo>
                                    <a:cubicBezTo>
                                      <a:pt x="232" y="236"/>
                                      <a:pt x="229" y="242"/>
                                      <a:pt x="229" y="250"/>
                                    </a:cubicBezTo>
                                    <a:cubicBezTo>
                                      <a:pt x="229" y="252"/>
                                      <a:pt x="229" y="255"/>
                                      <a:pt x="230" y="257"/>
                                    </a:cubicBezTo>
                                    <a:cubicBezTo>
                                      <a:pt x="231" y="256"/>
                                      <a:pt x="233" y="255"/>
                                      <a:pt x="235" y="254"/>
                                    </a:cubicBezTo>
                                    <a:cubicBezTo>
                                      <a:pt x="235" y="253"/>
                                      <a:pt x="235" y="251"/>
                                      <a:pt x="235" y="250"/>
                                    </a:cubicBezTo>
                                    <a:cubicBezTo>
                                      <a:pt x="235" y="238"/>
                                      <a:pt x="244" y="229"/>
                                      <a:pt x="256" y="229"/>
                                    </a:cubicBezTo>
                                    <a:cubicBezTo>
                                      <a:pt x="268" y="229"/>
                                      <a:pt x="277" y="238"/>
                                      <a:pt x="277" y="250"/>
                                    </a:cubicBezTo>
                                    <a:close/>
                                    <a:moveTo>
                                      <a:pt x="269" y="250"/>
                                    </a:moveTo>
                                    <a:cubicBezTo>
                                      <a:pt x="269" y="251"/>
                                      <a:pt x="269" y="251"/>
                                      <a:pt x="269" y="252"/>
                                    </a:cubicBezTo>
                                    <a:cubicBezTo>
                                      <a:pt x="271" y="252"/>
                                      <a:pt x="273" y="253"/>
                                      <a:pt x="275" y="254"/>
                                    </a:cubicBezTo>
                                    <a:cubicBezTo>
                                      <a:pt x="275" y="253"/>
                                      <a:pt x="275" y="251"/>
                                      <a:pt x="275" y="250"/>
                                    </a:cubicBezTo>
                                    <a:cubicBezTo>
                                      <a:pt x="275" y="245"/>
                                      <a:pt x="273" y="240"/>
                                      <a:pt x="270" y="236"/>
                                    </a:cubicBezTo>
                                    <a:cubicBezTo>
                                      <a:pt x="266" y="233"/>
                                      <a:pt x="261" y="230"/>
                                      <a:pt x="256" y="230"/>
                                    </a:cubicBezTo>
                                    <a:cubicBezTo>
                                      <a:pt x="250" y="230"/>
                                      <a:pt x="246" y="233"/>
                                      <a:pt x="242" y="236"/>
                                    </a:cubicBezTo>
                                    <a:cubicBezTo>
                                      <a:pt x="239" y="240"/>
                                      <a:pt x="236" y="245"/>
                                      <a:pt x="236" y="250"/>
                                    </a:cubicBezTo>
                                    <a:cubicBezTo>
                                      <a:pt x="236" y="251"/>
                                      <a:pt x="237" y="253"/>
                                      <a:pt x="237" y="254"/>
                                    </a:cubicBezTo>
                                    <a:cubicBezTo>
                                      <a:pt x="239" y="253"/>
                                      <a:pt x="241" y="252"/>
                                      <a:pt x="242" y="252"/>
                                    </a:cubicBezTo>
                                    <a:cubicBezTo>
                                      <a:pt x="242" y="251"/>
                                      <a:pt x="242" y="251"/>
                                      <a:pt x="242" y="250"/>
                                    </a:cubicBezTo>
                                    <a:cubicBezTo>
                                      <a:pt x="242" y="242"/>
                                      <a:pt x="248" y="236"/>
                                      <a:pt x="256" y="236"/>
                                    </a:cubicBezTo>
                                    <a:cubicBezTo>
                                      <a:pt x="263" y="236"/>
                                      <a:pt x="269" y="242"/>
                                      <a:pt x="269" y="250"/>
                                    </a:cubicBezTo>
                                    <a:close/>
                                    <a:moveTo>
                                      <a:pt x="263" y="250"/>
                                    </a:moveTo>
                                    <a:cubicBezTo>
                                      <a:pt x="263" y="250"/>
                                      <a:pt x="263" y="250"/>
                                      <a:pt x="263" y="251"/>
                                    </a:cubicBezTo>
                                    <a:cubicBezTo>
                                      <a:pt x="264" y="251"/>
                                      <a:pt x="266" y="251"/>
                                      <a:pt x="268" y="251"/>
                                    </a:cubicBezTo>
                                    <a:cubicBezTo>
                                      <a:pt x="268" y="251"/>
                                      <a:pt x="268" y="250"/>
                                      <a:pt x="268" y="250"/>
                                    </a:cubicBezTo>
                                    <a:cubicBezTo>
                                      <a:pt x="268" y="243"/>
                                      <a:pt x="262" y="238"/>
                                      <a:pt x="256" y="238"/>
                                    </a:cubicBezTo>
                                    <a:cubicBezTo>
                                      <a:pt x="249" y="238"/>
                                      <a:pt x="244" y="243"/>
                                      <a:pt x="244" y="250"/>
                                    </a:cubicBezTo>
                                    <a:cubicBezTo>
                                      <a:pt x="244" y="250"/>
                                      <a:pt x="244" y="251"/>
                                      <a:pt x="244" y="251"/>
                                    </a:cubicBezTo>
                                    <a:cubicBezTo>
                                      <a:pt x="246" y="251"/>
                                      <a:pt x="247" y="251"/>
                                      <a:pt x="249" y="251"/>
                                    </a:cubicBezTo>
                                    <a:cubicBezTo>
                                      <a:pt x="249" y="250"/>
                                      <a:pt x="249" y="250"/>
                                      <a:pt x="249" y="250"/>
                                    </a:cubicBezTo>
                                    <a:cubicBezTo>
                                      <a:pt x="249" y="246"/>
                                      <a:pt x="252" y="243"/>
                                      <a:pt x="256" y="243"/>
                                    </a:cubicBezTo>
                                    <a:cubicBezTo>
                                      <a:pt x="260" y="243"/>
                                      <a:pt x="263" y="246"/>
                                      <a:pt x="263" y="250"/>
                                    </a:cubicBezTo>
                                    <a:close/>
                                    <a:moveTo>
                                      <a:pt x="256" y="245"/>
                                    </a:moveTo>
                                    <a:cubicBezTo>
                                      <a:pt x="253" y="245"/>
                                      <a:pt x="251" y="247"/>
                                      <a:pt x="251" y="250"/>
                                    </a:cubicBezTo>
                                    <a:cubicBezTo>
                                      <a:pt x="251" y="250"/>
                                      <a:pt x="251" y="250"/>
                                      <a:pt x="251" y="250"/>
                                    </a:cubicBezTo>
                                    <a:cubicBezTo>
                                      <a:pt x="252" y="250"/>
                                      <a:pt x="254" y="250"/>
                                      <a:pt x="256" y="250"/>
                                    </a:cubicBezTo>
                                    <a:cubicBezTo>
                                      <a:pt x="258" y="250"/>
                                      <a:pt x="259" y="250"/>
                                      <a:pt x="261" y="250"/>
                                    </a:cubicBezTo>
                                    <a:cubicBezTo>
                                      <a:pt x="261" y="250"/>
                                      <a:pt x="261" y="250"/>
                                      <a:pt x="261" y="250"/>
                                    </a:cubicBezTo>
                                    <a:cubicBezTo>
                                      <a:pt x="261" y="247"/>
                                      <a:pt x="259" y="245"/>
                                      <a:pt x="256" y="245"/>
                                    </a:cubicBezTo>
                                    <a:close/>
                                    <a:moveTo>
                                      <a:pt x="222" y="301"/>
                                    </a:moveTo>
                                    <a:cubicBezTo>
                                      <a:pt x="222" y="304"/>
                                      <a:pt x="222" y="307"/>
                                      <a:pt x="223" y="310"/>
                                    </a:cubicBezTo>
                                    <a:cubicBezTo>
                                      <a:pt x="224" y="310"/>
                                      <a:pt x="225" y="311"/>
                                      <a:pt x="225" y="311"/>
                                    </a:cubicBezTo>
                                    <a:cubicBezTo>
                                      <a:pt x="226" y="311"/>
                                      <a:pt x="227" y="310"/>
                                      <a:pt x="228" y="310"/>
                                    </a:cubicBezTo>
                                    <a:cubicBezTo>
                                      <a:pt x="228" y="307"/>
                                      <a:pt x="227" y="304"/>
                                      <a:pt x="227" y="301"/>
                                    </a:cubicBezTo>
                                    <a:cubicBezTo>
                                      <a:pt x="227" y="285"/>
                                      <a:pt x="240" y="272"/>
                                      <a:pt x="256" y="272"/>
                                    </a:cubicBezTo>
                                    <a:cubicBezTo>
                                      <a:pt x="272" y="272"/>
                                      <a:pt x="285" y="285"/>
                                      <a:pt x="285" y="301"/>
                                    </a:cubicBezTo>
                                    <a:cubicBezTo>
                                      <a:pt x="285" y="304"/>
                                      <a:pt x="284" y="307"/>
                                      <a:pt x="283" y="310"/>
                                    </a:cubicBezTo>
                                    <a:cubicBezTo>
                                      <a:pt x="284" y="310"/>
                                      <a:pt x="285" y="311"/>
                                      <a:pt x="286" y="312"/>
                                    </a:cubicBezTo>
                                    <a:cubicBezTo>
                                      <a:pt x="287" y="311"/>
                                      <a:pt x="288" y="310"/>
                                      <a:pt x="289" y="310"/>
                                    </a:cubicBezTo>
                                    <a:cubicBezTo>
                                      <a:pt x="290" y="307"/>
                                      <a:pt x="290" y="304"/>
                                      <a:pt x="290" y="301"/>
                                    </a:cubicBezTo>
                                    <a:cubicBezTo>
                                      <a:pt x="290" y="292"/>
                                      <a:pt x="286" y="283"/>
                                      <a:pt x="280" y="277"/>
                                    </a:cubicBezTo>
                                    <a:cubicBezTo>
                                      <a:pt x="274" y="271"/>
                                      <a:pt x="265" y="267"/>
                                      <a:pt x="256" y="267"/>
                                    </a:cubicBezTo>
                                    <a:cubicBezTo>
                                      <a:pt x="246" y="267"/>
                                      <a:pt x="238" y="271"/>
                                      <a:pt x="232" y="277"/>
                                    </a:cubicBezTo>
                                    <a:cubicBezTo>
                                      <a:pt x="225" y="283"/>
                                      <a:pt x="222" y="292"/>
                                      <a:pt x="222" y="301"/>
                                    </a:cubicBezTo>
                                    <a:close/>
                                    <a:moveTo>
                                      <a:pt x="277" y="301"/>
                                    </a:moveTo>
                                    <a:cubicBezTo>
                                      <a:pt x="277" y="303"/>
                                      <a:pt x="277" y="304"/>
                                      <a:pt x="276" y="306"/>
                                    </a:cubicBezTo>
                                    <a:cubicBezTo>
                                      <a:pt x="278" y="307"/>
                                      <a:pt x="280" y="308"/>
                                      <a:pt x="282" y="309"/>
                                    </a:cubicBezTo>
                                    <a:cubicBezTo>
                                      <a:pt x="283" y="306"/>
                                      <a:pt x="283" y="304"/>
                                      <a:pt x="283" y="301"/>
                                    </a:cubicBezTo>
                                    <a:cubicBezTo>
                                      <a:pt x="283" y="294"/>
                                      <a:pt x="280" y="287"/>
                                      <a:pt x="275" y="282"/>
                                    </a:cubicBezTo>
                                    <a:cubicBezTo>
                                      <a:pt x="270" y="277"/>
                                      <a:pt x="263" y="274"/>
                                      <a:pt x="256" y="274"/>
                                    </a:cubicBezTo>
                                    <a:cubicBezTo>
                                      <a:pt x="248" y="274"/>
                                      <a:pt x="242" y="277"/>
                                      <a:pt x="237" y="282"/>
                                    </a:cubicBezTo>
                                    <a:cubicBezTo>
                                      <a:pt x="232" y="287"/>
                                      <a:pt x="229" y="294"/>
                                      <a:pt x="229" y="301"/>
                                    </a:cubicBezTo>
                                    <a:cubicBezTo>
                                      <a:pt x="229" y="304"/>
                                      <a:pt x="229" y="306"/>
                                      <a:pt x="230" y="309"/>
                                    </a:cubicBezTo>
                                    <a:cubicBezTo>
                                      <a:pt x="231" y="308"/>
                                      <a:pt x="233" y="307"/>
                                      <a:pt x="235" y="306"/>
                                    </a:cubicBezTo>
                                    <a:cubicBezTo>
                                      <a:pt x="235" y="304"/>
                                      <a:pt x="235" y="303"/>
                                      <a:pt x="235" y="301"/>
                                    </a:cubicBezTo>
                                    <a:cubicBezTo>
                                      <a:pt x="235" y="290"/>
                                      <a:pt x="244" y="280"/>
                                      <a:pt x="256" y="280"/>
                                    </a:cubicBezTo>
                                    <a:cubicBezTo>
                                      <a:pt x="268" y="280"/>
                                      <a:pt x="277" y="290"/>
                                      <a:pt x="277" y="301"/>
                                    </a:cubicBezTo>
                                    <a:close/>
                                    <a:moveTo>
                                      <a:pt x="269" y="301"/>
                                    </a:moveTo>
                                    <a:cubicBezTo>
                                      <a:pt x="269" y="302"/>
                                      <a:pt x="269" y="303"/>
                                      <a:pt x="269" y="303"/>
                                    </a:cubicBezTo>
                                    <a:cubicBezTo>
                                      <a:pt x="271" y="304"/>
                                      <a:pt x="273" y="304"/>
                                      <a:pt x="275" y="305"/>
                                    </a:cubicBezTo>
                                    <a:cubicBezTo>
                                      <a:pt x="275" y="304"/>
                                      <a:pt x="275" y="303"/>
                                      <a:pt x="275" y="301"/>
                                    </a:cubicBezTo>
                                    <a:cubicBezTo>
                                      <a:pt x="275" y="296"/>
                                      <a:pt x="273" y="291"/>
                                      <a:pt x="270" y="287"/>
                                    </a:cubicBezTo>
                                    <a:cubicBezTo>
                                      <a:pt x="266" y="284"/>
                                      <a:pt x="261" y="282"/>
                                      <a:pt x="256" y="282"/>
                                    </a:cubicBezTo>
                                    <a:cubicBezTo>
                                      <a:pt x="250" y="282"/>
                                      <a:pt x="246" y="284"/>
                                      <a:pt x="242" y="287"/>
                                    </a:cubicBezTo>
                                    <a:cubicBezTo>
                                      <a:pt x="239" y="291"/>
                                      <a:pt x="236" y="296"/>
                                      <a:pt x="236" y="301"/>
                                    </a:cubicBezTo>
                                    <a:cubicBezTo>
                                      <a:pt x="236" y="303"/>
                                      <a:pt x="237" y="304"/>
                                      <a:pt x="237" y="305"/>
                                    </a:cubicBezTo>
                                    <a:cubicBezTo>
                                      <a:pt x="239" y="304"/>
                                      <a:pt x="241" y="304"/>
                                      <a:pt x="242" y="303"/>
                                    </a:cubicBezTo>
                                    <a:cubicBezTo>
                                      <a:pt x="242" y="303"/>
                                      <a:pt x="242" y="302"/>
                                      <a:pt x="242" y="301"/>
                                    </a:cubicBezTo>
                                    <a:cubicBezTo>
                                      <a:pt x="242" y="294"/>
                                      <a:pt x="248" y="288"/>
                                      <a:pt x="256" y="288"/>
                                    </a:cubicBezTo>
                                    <a:cubicBezTo>
                                      <a:pt x="263" y="288"/>
                                      <a:pt x="269" y="294"/>
                                      <a:pt x="269" y="301"/>
                                    </a:cubicBezTo>
                                    <a:close/>
                                    <a:moveTo>
                                      <a:pt x="263" y="301"/>
                                    </a:moveTo>
                                    <a:cubicBezTo>
                                      <a:pt x="263" y="301"/>
                                      <a:pt x="263" y="302"/>
                                      <a:pt x="263" y="302"/>
                                    </a:cubicBezTo>
                                    <a:cubicBezTo>
                                      <a:pt x="264" y="302"/>
                                      <a:pt x="266" y="302"/>
                                      <a:pt x="268" y="303"/>
                                    </a:cubicBezTo>
                                    <a:cubicBezTo>
                                      <a:pt x="268" y="302"/>
                                      <a:pt x="268" y="302"/>
                                      <a:pt x="268" y="301"/>
                                    </a:cubicBezTo>
                                    <a:cubicBezTo>
                                      <a:pt x="268" y="295"/>
                                      <a:pt x="262" y="289"/>
                                      <a:pt x="256" y="289"/>
                                    </a:cubicBezTo>
                                    <a:cubicBezTo>
                                      <a:pt x="249" y="289"/>
                                      <a:pt x="244" y="295"/>
                                      <a:pt x="244" y="301"/>
                                    </a:cubicBezTo>
                                    <a:cubicBezTo>
                                      <a:pt x="244" y="302"/>
                                      <a:pt x="244" y="302"/>
                                      <a:pt x="244" y="303"/>
                                    </a:cubicBezTo>
                                    <a:cubicBezTo>
                                      <a:pt x="246" y="302"/>
                                      <a:pt x="247" y="302"/>
                                      <a:pt x="249" y="302"/>
                                    </a:cubicBezTo>
                                    <a:cubicBezTo>
                                      <a:pt x="249" y="302"/>
                                      <a:pt x="249" y="301"/>
                                      <a:pt x="249" y="301"/>
                                    </a:cubicBezTo>
                                    <a:cubicBezTo>
                                      <a:pt x="249" y="298"/>
                                      <a:pt x="252" y="295"/>
                                      <a:pt x="256" y="295"/>
                                    </a:cubicBezTo>
                                    <a:cubicBezTo>
                                      <a:pt x="260" y="295"/>
                                      <a:pt x="263" y="298"/>
                                      <a:pt x="263" y="301"/>
                                    </a:cubicBezTo>
                                    <a:close/>
                                    <a:moveTo>
                                      <a:pt x="256" y="296"/>
                                    </a:moveTo>
                                    <a:cubicBezTo>
                                      <a:pt x="253" y="296"/>
                                      <a:pt x="251" y="298"/>
                                      <a:pt x="251" y="301"/>
                                    </a:cubicBezTo>
                                    <a:cubicBezTo>
                                      <a:pt x="251" y="301"/>
                                      <a:pt x="251" y="302"/>
                                      <a:pt x="251" y="302"/>
                                    </a:cubicBezTo>
                                    <a:cubicBezTo>
                                      <a:pt x="252" y="302"/>
                                      <a:pt x="254" y="301"/>
                                      <a:pt x="256" y="301"/>
                                    </a:cubicBezTo>
                                    <a:cubicBezTo>
                                      <a:pt x="258" y="301"/>
                                      <a:pt x="259" y="302"/>
                                      <a:pt x="261" y="302"/>
                                    </a:cubicBezTo>
                                    <a:cubicBezTo>
                                      <a:pt x="261" y="302"/>
                                      <a:pt x="261" y="301"/>
                                      <a:pt x="261" y="301"/>
                                    </a:cubicBezTo>
                                    <a:cubicBezTo>
                                      <a:pt x="261" y="298"/>
                                      <a:pt x="259" y="296"/>
                                      <a:pt x="256" y="296"/>
                                    </a:cubicBezTo>
                                    <a:close/>
                                    <a:moveTo>
                                      <a:pt x="222" y="353"/>
                                    </a:moveTo>
                                    <a:cubicBezTo>
                                      <a:pt x="222" y="356"/>
                                      <a:pt x="222" y="358"/>
                                      <a:pt x="223" y="361"/>
                                    </a:cubicBezTo>
                                    <a:cubicBezTo>
                                      <a:pt x="224" y="362"/>
                                      <a:pt x="225" y="362"/>
                                      <a:pt x="225" y="363"/>
                                    </a:cubicBezTo>
                                    <a:cubicBezTo>
                                      <a:pt x="226" y="362"/>
                                      <a:pt x="227" y="362"/>
                                      <a:pt x="228" y="361"/>
                                    </a:cubicBezTo>
                                    <a:cubicBezTo>
                                      <a:pt x="228" y="358"/>
                                      <a:pt x="227" y="356"/>
                                      <a:pt x="227" y="353"/>
                                    </a:cubicBezTo>
                                    <a:cubicBezTo>
                                      <a:pt x="227" y="337"/>
                                      <a:pt x="240" y="324"/>
                                      <a:pt x="256" y="324"/>
                                    </a:cubicBezTo>
                                    <a:cubicBezTo>
                                      <a:pt x="272" y="324"/>
                                      <a:pt x="285" y="337"/>
                                      <a:pt x="285" y="353"/>
                                    </a:cubicBezTo>
                                    <a:cubicBezTo>
                                      <a:pt x="285" y="356"/>
                                      <a:pt x="284" y="358"/>
                                      <a:pt x="283" y="361"/>
                                    </a:cubicBezTo>
                                    <a:cubicBezTo>
                                      <a:pt x="284" y="362"/>
                                      <a:pt x="285" y="362"/>
                                      <a:pt x="286" y="363"/>
                                    </a:cubicBezTo>
                                    <a:cubicBezTo>
                                      <a:pt x="287" y="362"/>
                                      <a:pt x="288" y="362"/>
                                      <a:pt x="289" y="361"/>
                                    </a:cubicBezTo>
                                    <a:cubicBezTo>
                                      <a:pt x="290" y="358"/>
                                      <a:pt x="290" y="356"/>
                                      <a:pt x="290" y="353"/>
                                    </a:cubicBezTo>
                                    <a:cubicBezTo>
                                      <a:pt x="290" y="343"/>
                                      <a:pt x="286" y="335"/>
                                      <a:pt x="280" y="328"/>
                                    </a:cubicBezTo>
                                    <a:cubicBezTo>
                                      <a:pt x="274" y="322"/>
                                      <a:pt x="265" y="318"/>
                                      <a:pt x="256" y="318"/>
                                    </a:cubicBezTo>
                                    <a:cubicBezTo>
                                      <a:pt x="246" y="318"/>
                                      <a:pt x="238" y="322"/>
                                      <a:pt x="232" y="328"/>
                                    </a:cubicBezTo>
                                    <a:cubicBezTo>
                                      <a:pt x="225" y="335"/>
                                      <a:pt x="222" y="343"/>
                                      <a:pt x="222" y="353"/>
                                    </a:cubicBezTo>
                                    <a:close/>
                                    <a:moveTo>
                                      <a:pt x="277" y="353"/>
                                    </a:moveTo>
                                    <a:cubicBezTo>
                                      <a:pt x="277" y="354"/>
                                      <a:pt x="277" y="356"/>
                                      <a:pt x="276" y="357"/>
                                    </a:cubicBezTo>
                                    <a:cubicBezTo>
                                      <a:pt x="278" y="358"/>
                                      <a:pt x="280" y="359"/>
                                      <a:pt x="282" y="360"/>
                                    </a:cubicBezTo>
                                    <a:cubicBezTo>
                                      <a:pt x="283" y="358"/>
                                      <a:pt x="283" y="355"/>
                                      <a:pt x="283" y="353"/>
                                    </a:cubicBezTo>
                                    <a:cubicBezTo>
                                      <a:pt x="283" y="345"/>
                                      <a:pt x="280" y="338"/>
                                      <a:pt x="275" y="333"/>
                                    </a:cubicBezTo>
                                    <a:cubicBezTo>
                                      <a:pt x="270" y="328"/>
                                      <a:pt x="263" y="325"/>
                                      <a:pt x="256" y="325"/>
                                    </a:cubicBezTo>
                                    <a:cubicBezTo>
                                      <a:pt x="248" y="325"/>
                                      <a:pt x="242" y="328"/>
                                      <a:pt x="237" y="333"/>
                                    </a:cubicBezTo>
                                    <a:cubicBezTo>
                                      <a:pt x="232" y="338"/>
                                      <a:pt x="229" y="345"/>
                                      <a:pt x="229" y="353"/>
                                    </a:cubicBezTo>
                                    <a:cubicBezTo>
                                      <a:pt x="229" y="355"/>
                                      <a:pt x="229" y="358"/>
                                      <a:pt x="230" y="360"/>
                                    </a:cubicBezTo>
                                    <a:cubicBezTo>
                                      <a:pt x="231" y="359"/>
                                      <a:pt x="233" y="358"/>
                                      <a:pt x="235" y="357"/>
                                    </a:cubicBezTo>
                                    <a:cubicBezTo>
                                      <a:pt x="235" y="356"/>
                                      <a:pt x="235" y="354"/>
                                      <a:pt x="235" y="353"/>
                                    </a:cubicBezTo>
                                    <a:cubicBezTo>
                                      <a:pt x="235" y="341"/>
                                      <a:pt x="244" y="332"/>
                                      <a:pt x="256" y="332"/>
                                    </a:cubicBezTo>
                                    <a:cubicBezTo>
                                      <a:pt x="268" y="332"/>
                                      <a:pt x="277" y="341"/>
                                      <a:pt x="277" y="353"/>
                                    </a:cubicBezTo>
                                    <a:close/>
                                    <a:moveTo>
                                      <a:pt x="269" y="353"/>
                                    </a:moveTo>
                                    <a:cubicBezTo>
                                      <a:pt x="269" y="353"/>
                                      <a:pt x="269" y="354"/>
                                      <a:pt x="269" y="355"/>
                                    </a:cubicBezTo>
                                    <a:cubicBezTo>
                                      <a:pt x="271" y="355"/>
                                      <a:pt x="273" y="356"/>
                                      <a:pt x="275" y="357"/>
                                    </a:cubicBezTo>
                                    <a:cubicBezTo>
                                      <a:pt x="275" y="355"/>
                                      <a:pt x="275" y="354"/>
                                      <a:pt x="275" y="353"/>
                                    </a:cubicBezTo>
                                    <a:cubicBezTo>
                                      <a:pt x="275" y="347"/>
                                      <a:pt x="273" y="342"/>
                                      <a:pt x="270" y="339"/>
                                    </a:cubicBezTo>
                                    <a:cubicBezTo>
                                      <a:pt x="266" y="335"/>
                                      <a:pt x="261" y="333"/>
                                      <a:pt x="256" y="333"/>
                                    </a:cubicBezTo>
                                    <a:cubicBezTo>
                                      <a:pt x="250" y="333"/>
                                      <a:pt x="246" y="335"/>
                                      <a:pt x="242" y="339"/>
                                    </a:cubicBezTo>
                                    <a:cubicBezTo>
                                      <a:pt x="239" y="342"/>
                                      <a:pt x="236" y="347"/>
                                      <a:pt x="236" y="353"/>
                                    </a:cubicBezTo>
                                    <a:cubicBezTo>
                                      <a:pt x="236" y="354"/>
                                      <a:pt x="237" y="355"/>
                                      <a:pt x="237" y="357"/>
                                    </a:cubicBezTo>
                                    <a:cubicBezTo>
                                      <a:pt x="239" y="356"/>
                                      <a:pt x="241" y="355"/>
                                      <a:pt x="242" y="355"/>
                                    </a:cubicBezTo>
                                    <a:cubicBezTo>
                                      <a:pt x="242" y="354"/>
                                      <a:pt x="242" y="353"/>
                                      <a:pt x="242" y="353"/>
                                    </a:cubicBezTo>
                                    <a:cubicBezTo>
                                      <a:pt x="242" y="345"/>
                                      <a:pt x="248" y="339"/>
                                      <a:pt x="256" y="339"/>
                                    </a:cubicBezTo>
                                    <a:cubicBezTo>
                                      <a:pt x="263" y="339"/>
                                      <a:pt x="269" y="345"/>
                                      <a:pt x="269" y="353"/>
                                    </a:cubicBezTo>
                                    <a:close/>
                                    <a:moveTo>
                                      <a:pt x="263" y="353"/>
                                    </a:moveTo>
                                    <a:cubicBezTo>
                                      <a:pt x="263" y="353"/>
                                      <a:pt x="263" y="353"/>
                                      <a:pt x="263" y="353"/>
                                    </a:cubicBezTo>
                                    <a:cubicBezTo>
                                      <a:pt x="264" y="354"/>
                                      <a:pt x="266" y="354"/>
                                      <a:pt x="268" y="354"/>
                                    </a:cubicBezTo>
                                    <a:cubicBezTo>
                                      <a:pt x="268" y="354"/>
                                      <a:pt x="268" y="353"/>
                                      <a:pt x="268" y="353"/>
                                    </a:cubicBezTo>
                                    <a:cubicBezTo>
                                      <a:pt x="268" y="346"/>
                                      <a:pt x="262" y="341"/>
                                      <a:pt x="256" y="341"/>
                                    </a:cubicBezTo>
                                    <a:cubicBezTo>
                                      <a:pt x="249" y="341"/>
                                      <a:pt x="244" y="346"/>
                                      <a:pt x="244" y="353"/>
                                    </a:cubicBezTo>
                                    <a:cubicBezTo>
                                      <a:pt x="244" y="353"/>
                                      <a:pt x="244" y="354"/>
                                      <a:pt x="244" y="354"/>
                                    </a:cubicBezTo>
                                    <a:cubicBezTo>
                                      <a:pt x="246" y="354"/>
                                      <a:pt x="247" y="354"/>
                                      <a:pt x="249" y="353"/>
                                    </a:cubicBezTo>
                                    <a:cubicBezTo>
                                      <a:pt x="249" y="353"/>
                                      <a:pt x="249" y="353"/>
                                      <a:pt x="249" y="353"/>
                                    </a:cubicBezTo>
                                    <a:cubicBezTo>
                                      <a:pt x="249" y="349"/>
                                      <a:pt x="252" y="346"/>
                                      <a:pt x="256" y="346"/>
                                    </a:cubicBezTo>
                                    <a:cubicBezTo>
                                      <a:pt x="260" y="346"/>
                                      <a:pt x="263" y="349"/>
                                      <a:pt x="263" y="353"/>
                                    </a:cubicBezTo>
                                    <a:close/>
                                    <a:moveTo>
                                      <a:pt x="256" y="348"/>
                                    </a:moveTo>
                                    <a:cubicBezTo>
                                      <a:pt x="253" y="348"/>
                                      <a:pt x="251" y="350"/>
                                      <a:pt x="251" y="353"/>
                                    </a:cubicBezTo>
                                    <a:cubicBezTo>
                                      <a:pt x="251" y="353"/>
                                      <a:pt x="251" y="353"/>
                                      <a:pt x="251" y="353"/>
                                    </a:cubicBezTo>
                                    <a:cubicBezTo>
                                      <a:pt x="252" y="353"/>
                                      <a:pt x="254" y="353"/>
                                      <a:pt x="256" y="353"/>
                                    </a:cubicBezTo>
                                    <a:cubicBezTo>
                                      <a:pt x="258" y="353"/>
                                      <a:pt x="259" y="353"/>
                                      <a:pt x="261" y="353"/>
                                    </a:cubicBezTo>
                                    <a:cubicBezTo>
                                      <a:pt x="261" y="353"/>
                                      <a:pt x="261" y="353"/>
                                      <a:pt x="261" y="353"/>
                                    </a:cubicBezTo>
                                    <a:cubicBezTo>
                                      <a:pt x="261" y="350"/>
                                      <a:pt x="259" y="348"/>
                                      <a:pt x="256" y="348"/>
                                    </a:cubicBezTo>
                                    <a:close/>
                                    <a:moveTo>
                                      <a:pt x="693" y="387"/>
                                    </a:moveTo>
                                    <a:cubicBezTo>
                                      <a:pt x="694" y="385"/>
                                      <a:pt x="695" y="383"/>
                                      <a:pt x="696" y="381"/>
                                    </a:cubicBezTo>
                                    <a:cubicBezTo>
                                      <a:pt x="691" y="378"/>
                                      <a:pt x="686" y="377"/>
                                      <a:pt x="681" y="377"/>
                                    </a:cubicBezTo>
                                    <a:cubicBezTo>
                                      <a:pt x="676" y="377"/>
                                      <a:pt x="671" y="378"/>
                                      <a:pt x="666" y="381"/>
                                    </a:cubicBezTo>
                                    <a:cubicBezTo>
                                      <a:pt x="667" y="383"/>
                                      <a:pt x="668" y="385"/>
                                      <a:pt x="669" y="387"/>
                                    </a:cubicBezTo>
                                    <a:cubicBezTo>
                                      <a:pt x="672" y="384"/>
                                      <a:pt x="676" y="383"/>
                                      <a:pt x="681" y="383"/>
                                    </a:cubicBezTo>
                                    <a:cubicBezTo>
                                      <a:pt x="686" y="383"/>
                                      <a:pt x="690" y="385"/>
                                      <a:pt x="693" y="387"/>
                                    </a:cubicBezTo>
                                    <a:close/>
                                    <a:moveTo>
                                      <a:pt x="697" y="380"/>
                                    </a:moveTo>
                                    <a:cubicBezTo>
                                      <a:pt x="697" y="378"/>
                                      <a:pt x="698" y="377"/>
                                      <a:pt x="699" y="375"/>
                                    </a:cubicBezTo>
                                    <a:cubicBezTo>
                                      <a:pt x="694" y="372"/>
                                      <a:pt x="688" y="370"/>
                                      <a:pt x="681" y="370"/>
                                    </a:cubicBezTo>
                                    <a:cubicBezTo>
                                      <a:pt x="674" y="370"/>
                                      <a:pt x="668" y="372"/>
                                      <a:pt x="663" y="375"/>
                                    </a:cubicBezTo>
                                    <a:cubicBezTo>
                                      <a:pt x="664" y="376"/>
                                      <a:pt x="665" y="378"/>
                                      <a:pt x="666" y="379"/>
                                    </a:cubicBezTo>
                                    <a:cubicBezTo>
                                      <a:pt x="670" y="377"/>
                                      <a:pt x="675" y="375"/>
                                      <a:pt x="681" y="375"/>
                                    </a:cubicBezTo>
                                    <a:cubicBezTo>
                                      <a:pt x="687" y="375"/>
                                      <a:pt x="692" y="377"/>
                                      <a:pt x="697" y="380"/>
                                    </a:cubicBezTo>
                                    <a:close/>
                                    <a:moveTo>
                                      <a:pt x="700" y="374"/>
                                    </a:moveTo>
                                    <a:cubicBezTo>
                                      <a:pt x="701" y="372"/>
                                      <a:pt x="703" y="371"/>
                                      <a:pt x="704" y="369"/>
                                    </a:cubicBezTo>
                                    <a:cubicBezTo>
                                      <a:pt x="697" y="365"/>
                                      <a:pt x="689" y="362"/>
                                      <a:pt x="681" y="362"/>
                                    </a:cubicBezTo>
                                    <a:cubicBezTo>
                                      <a:pt x="672" y="362"/>
                                      <a:pt x="665" y="365"/>
                                      <a:pt x="658" y="369"/>
                                    </a:cubicBezTo>
                                    <a:cubicBezTo>
                                      <a:pt x="659" y="370"/>
                                      <a:pt x="661" y="372"/>
                                      <a:pt x="662" y="374"/>
                                    </a:cubicBezTo>
                                    <a:cubicBezTo>
                                      <a:pt x="667" y="370"/>
                                      <a:pt x="674" y="368"/>
                                      <a:pt x="681" y="368"/>
                                    </a:cubicBezTo>
                                    <a:cubicBezTo>
                                      <a:pt x="688" y="368"/>
                                      <a:pt x="695" y="370"/>
                                      <a:pt x="700" y="374"/>
                                    </a:cubicBezTo>
                                    <a:close/>
                                    <a:moveTo>
                                      <a:pt x="705" y="368"/>
                                    </a:moveTo>
                                    <a:cubicBezTo>
                                      <a:pt x="707" y="367"/>
                                      <a:pt x="708" y="365"/>
                                      <a:pt x="710" y="364"/>
                                    </a:cubicBezTo>
                                    <a:cubicBezTo>
                                      <a:pt x="702" y="358"/>
                                      <a:pt x="692" y="354"/>
                                      <a:pt x="681" y="354"/>
                                    </a:cubicBezTo>
                                    <a:cubicBezTo>
                                      <a:pt x="670" y="354"/>
                                      <a:pt x="660" y="358"/>
                                      <a:pt x="652" y="364"/>
                                    </a:cubicBezTo>
                                    <a:cubicBezTo>
                                      <a:pt x="654" y="365"/>
                                      <a:pt x="655" y="366"/>
                                      <a:pt x="657" y="368"/>
                                    </a:cubicBezTo>
                                    <a:cubicBezTo>
                                      <a:pt x="664" y="363"/>
                                      <a:pt x="672" y="361"/>
                                      <a:pt x="681" y="361"/>
                                    </a:cubicBezTo>
                                    <a:cubicBezTo>
                                      <a:pt x="690" y="361"/>
                                      <a:pt x="698" y="363"/>
                                      <a:pt x="705" y="368"/>
                                    </a:cubicBezTo>
                                    <a:close/>
                                    <a:moveTo>
                                      <a:pt x="690" y="353"/>
                                    </a:moveTo>
                                    <a:cubicBezTo>
                                      <a:pt x="690" y="350"/>
                                      <a:pt x="691" y="348"/>
                                      <a:pt x="691" y="346"/>
                                    </a:cubicBezTo>
                                    <a:cubicBezTo>
                                      <a:pt x="689" y="343"/>
                                      <a:pt x="685" y="341"/>
                                      <a:pt x="681" y="341"/>
                                    </a:cubicBezTo>
                                    <a:cubicBezTo>
                                      <a:pt x="677" y="341"/>
                                      <a:pt x="674" y="342"/>
                                      <a:pt x="671" y="345"/>
                                    </a:cubicBezTo>
                                    <a:cubicBezTo>
                                      <a:pt x="672" y="348"/>
                                      <a:pt x="672" y="350"/>
                                      <a:pt x="672" y="353"/>
                                    </a:cubicBezTo>
                                    <a:cubicBezTo>
                                      <a:pt x="672" y="353"/>
                                      <a:pt x="672" y="353"/>
                                      <a:pt x="672" y="354"/>
                                    </a:cubicBezTo>
                                    <a:cubicBezTo>
                                      <a:pt x="673" y="353"/>
                                      <a:pt x="673" y="353"/>
                                      <a:pt x="674" y="353"/>
                                    </a:cubicBezTo>
                                    <a:cubicBezTo>
                                      <a:pt x="674" y="353"/>
                                      <a:pt x="674" y="353"/>
                                      <a:pt x="674" y="353"/>
                                    </a:cubicBezTo>
                                    <a:cubicBezTo>
                                      <a:pt x="674" y="349"/>
                                      <a:pt x="677" y="346"/>
                                      <a:pt x="681" y="346"/>
                                    </a:cubicBezTo>
                                    <a:cubicBezTo>
                                      <a:pt x="685" y="346"/>
                                      <a:pt x="687" y="349"/>
                                      <a:pt x="687" y="353"/>
                                    </a:cubicBezTo>
                                    <a:cubicBezTo>
                                      <a:pt x="687" y="353"/>
                                      <a:pt x="687" y="353"/>
                                      <a:pt x="687" y="353"/>
                                    </a:cubicBezTo>
                                    <a:cubicBezTo>
                                      <a:pt x="688" y="353"/>
                                      <a:pt x="689" y="354"/>
                                      <a:pt x="691" y="354"/>
                                    </a:cubicBezTo>
                                    <a:cubicBezTo>
                                      <a:pt x="690" y="353"/>
                                      <a:pt x="690" y="353"/>
                                      <a:pt x="690" y="353"/>
                                    </a:cubicBezTo>
                                    <a:close/>
                                    <a:moveTo>
                                      <a:pt x="681" y="348"/>
                                    </a:moveTo>
                                    <a:cubicBezTo>
                                      <a:pt x="678" y="348"/>
                                      <a:pt x="676" y="350"/>
                                      <a:pt x="676" y="353"/>
                                    </a:cubicBezTo>
                                    <a:cubicBezTo>
                                      <a:pt x="676" y="353"/>
                                      <a:pt x="676" y="353"/>
                                      <a:pt x="676" y="353"/>
                                    </a:cubicBezTo>
                                    <a:cubicBezTo>
                                      <a:pt x="677" y="353"/>
                                      <a:pt x="679" y="353"/>
                                      <a:pt x="681" y="353"/>
                                    </a:cubicBezTo>
                                    <a:cubicBezTo>
                                      <a:pt x="683" y="353"/>
                                      <a:pt x="684" y="353"/>
                                      <a:pt x="686" y="353"/>
                                    </a:cubicBezTo>
                                    <a:cubicBezTo>
                                      <a:pt x="686" y="353"/>
                                      <a:pt x="686" y="353"/>
                                      <a:pt x="686" y="353"/>
                                    </a:cubicBezTo>
                                    <a:cubicBezTo>
                                      <a:pt x="686" y="350"/>
                                      <a:pt x="684" y="348"/>
                                      <a:pt x="681" y="348"/>
                                    </a:cubicBezTo>
                                    <a:close/>
                                    <a:moveTo>
                                      <a:pt x="691" y="344"/>
                                    </a:moveTo>
                                    <a:cubicBezTo>
                                      <a:pt x="692" y="342"/>
                                      <a:pt x="692" y="339"/>
                                      <a:pt x="693" y="337"/>
                                    </a:cubicBezTo>
                                    <a:cubicBezTo>
                                      <a:pt x="690" y="335"/>
                                      <a:pt x="685" y="333"/>
                                      <a:pt x="681" y="333"/>
                                    </a:cubicBezTo>
                                    <a:cubicBezTo>
                                      <a:pt x="677" y="333"/>
                                      <a:pt x="673" y="334"/>
                                      <a:pt x="669" y="337"/>
                                    </a:cubicBezTo>
                                    <a:cubicBezTo>
                                      <a:pt x="670" y="339"/>
                                      <a:pt x="671" y="341"/>
                                      <a:pt x="671" y="343"/>
                                    </a:cubicBezTo>
                                    <a:cubicBezTo>
                                      <a:pt x="674" y="341"/>
                                      <a:pt x="677" y="339"/>
                                      <a:pt x="681" y="339"/>
                                    </a:cubicBezTo>
                                    <a:cubicBezTo>
                                      <a:pt x="685" y="339"/>
                                      <a:pt x="689" y="341"/>
                                      <a:pt x="691" y="344"/>
                                    </a:cubicBezTo>
                                    <a:close/>
                                    <a:moveTo>
                                      <a:pt x="693" y="336"/>
                                    </a:moveTo>
                                    <a:cubicBezTo>
                                      <a:pt x="694" y="334"/>
                                      <a:pt x="695" y="332"/>
                                      <a:pt x="696" y="330"/>
                                    </a:cubicBezTo>
                                    <a:cubicBezTo>
                                      <a:pt x="691" y="327"/>
                                      <a:pt x="686" y="325"/>
                                      <a:pt x="681" y="325"/>
                                    </a:cubicBezTo>
                                    <a:cubicBezTo>
                                      <a:pt x="676" y="325"/>
                                      <a:pt x="671" y="327"/>
                                      <a:pt x="666" y="330"/>
                                    </a:cubicBezTo>
                                    <a:cubicBezTo>
                                      <a:pt x="667" y="331"/>
                                      <a:pt x="668" y="333"/>
                                      <a:pt x="669" y="335"/>
                                    </a:cubicBezTo>
                                    <a:cubicBezTo>
                                      <a:pt x="672" y="333"/>
                                      <a:pt x="676" y="332"/>
                                      <a:pt x="681" y="332"/>
                                    </a:cubicBezTo>
                                    <a:cubicBezTo>
                                      <a:pt x="686" y="332"/>
                                      <a:pt x="690" y="333"/>
                                      <a:pt x="693" y="336"/>
                                    </a:cubicBezTo>
                                    <a:close/>
                                    <a:moveTo>
                                      <a:pt x="697" y="329"/>
                                    </a:moveTo>
                                    <a:cubicBezTo>
                                      <a:pt x="697" y="327"/>
                                      <a:pt x="698" y="325"/>
                                      <a:pt x="699" y="324"/>
                                    </a:cubicBezTo>
                                    <a:cubicBezTo>
                                      <a:pt x="694" y="320"/>
                                      <a:pt x="688" y="318"/>
                                      <a:pt x="681" y="318"/>
                                    </a:cubicBezTo>
                                    <a:cubicBezTo>
                                      <a:pt x="674" y="318"/>
                                      <a:pt x="668" y="320"/>
                                      <a:pt x="663" y="324"/>
                                    </a:cubicBezTo>
                                    <a:cubicBezTo>
                                      <a:pt x="664" y="325"/>
                                      <a:pt x="665" y="327"/>
                                      <a:pt x="666" y="328"/>
                                    </a:cubicBezTo>
                                    <a:cubicBezTo>
                                      <a:pt x="670" y="325"/>
                                      <a:pt x="675" y="324"/>
                                      <a:pt x="681" y="324"/>
                                    </a:cubicBezTo>
                                    <a:cubicBezTo>
                                      <a:pt x="687" y="324"/>
                                      <a:pt x="692" y="326"/>
                                      <a:pt x="697" y="329"/>
                                    </a:cubicBezTo>
                                    <a:close/>
                                    <a:moveTo>
                                      <a:pt x="700" y="323"/>
                                    </a:moveTo>
                                    <a:cubicBezTo>
                                      <a:pt x="701" y="321"/>
                                      <a:pt x="703" y="319"/>
                                      <a:pt x="704" y="318"/>
                                    </a:cubicBezTo>
                                    <a:cubicBezTo>
                                      <a:pt x="697" y="313"/>
                                      <a:pt x="689" y="311"/>
                                      <a:pt x="681" y="311"/>
                                    </a:cubicBezTo>
                                    <a:cubicBezTo>
                                      <a:pt x="672" y="311"/>
                                      <a:pt x="665" y="313"/>
                                      <a:pt x="658" y="317"/>
                                    </a:cubicBezTo>
                                    <a:cubicBezTo>
                                      <a:pt x="659" y="319"/>
                                      <a:pt x="661" y="321"/>
                                      <a:pt x="662" y="322"/>
                                    </a:cubicBezTo>
                                    <a:cubicBezTo>
                                      <a:pt x="667" y="319"/>
                                      <a:pt x="674" y="317"/>
                                      <a:pt x="681" y="317"/>
                                    </a:cubicBezTo>
                                    <a:cubicBezTo>
                                      <a:pt x="688" y="317"/>
                                      <a:pt x="695" y="319"/>
                                      <a:pt x="700" y="323"/>
                                    </a:cubicBezTo>
                                    <a:close/>
                                    <a:moveTo>
                                      <a:pt x="705" y="317"/>
                                    </a:moveTo>
                                    <a:cubicBezTo>
                                      <a:pt x="707" y="315"/>
                                      <a:pt x="708" y="314"/>
                                      <a:pt x="710" y="312"/>
                                    </a:cubicBezTo>
                                    <a:cubicBezTo>
                                      <a:pt x="702" y="307"/>
                                      <a:pt x="692" y="303"/>
                                      <a:pt x="681" y="303"/>
                                    </a:cubicBezTo>
                                    <a:cubicBezTo>
                                      <a:pt x="670" y="303"/>
                                      <a:pt x="660" y="306"/>
                                      <a:pt x="652" y="312"/>
                                    </a:cubicBezTo>
                                    <a:cubicBezTo>
                                      <a:pt x="654" y="313"/>
                                      <a:pt x="655" y="315"/>
                                      <a:pt x="657" y="316"/>
                                    </a:cubicBezTo>
                                    <a:cubicBezTo>
                                      <a:pt x="664" y="312"/>
                                      <a:pt x="672" y="309"/>
                                      <a:pt x="681" y="309"/>
                                    </a:cubicBezTo>
                                    <a:cubicBezTo>
                                      <a:pt x="690" y="309"/>
                                      <a:pt x="698" y="312"/>
                                      <a:pt x="705" y="317"/>
                                    </a:cubicBezTo>
                                    <a:close/>
                                    <a:moveTo>
                                      <a:pt x="690" y="301"/>
                                    </a:moveTo>
                                    <a:cubicBezTo>
                                      <a:pt x="690" y="299"/>
                                      <a:pt x="691" y="297"/>
                                      <a:pt x="691" y="295"/>
                                    </a:cubicBezTo>
                                    <a:cubicBezTo>
                                      <a:pt x="689" y="292"/>
                                      <a:pt x="685" y="289"/>
                                      <a:pt x="681" y="289"/>
                                    </a:cubicBezTo>
                                    <a:cubicBezTo>
                                      <a:pt x="677" y="289"/>
                                      <a:pt x="674" y="291"/>
                                      <a:pt x="671" y="294"/>
                                    </a:cubicBezTo>
                                    <a:cubicBezTo>
                                      <a:pt x="672" y="296"/>
                                      <a:pt x="672" y="299"/>
                                      <a:pt x="672" y="301"/>
                                    </a:cubicBezTo>
                                    <a:cubicBezTo>
                                      <a:pt x="672" y="302"/>
                                      <a:pt x="672" y="302"/>
                                      <a:pt x="672" y="302"/>
                                    </a:cubicBezTo>
                                    <a:cubicBezTo>
                                      <a:pt x="673" y="302"/>
                                      <a:pt x="673" y="302"/>
                                      <a:pt x="674" y="302"/>
                                    </a:cubicBezTo>
                                    <a:cubicBezTo>
                                      <a:pt x="674" y="302"/>
                                      <a:pt x="674" y="301"/>
                                      <a:pt x="674" y="301"/>
                                    </a:cubicBezTo>
                                    <a:cubicBezTo>
                                      <a:pt x="674" y="298"/>
                                      <a:pt x="677" y="295"/>
                                      <a:pt x="681" y="295"/>
                                    </a:cubicBezTo>
                                    <a:cubicBezTo>
                                      <a:pt x="685" y="295"/>
                                      <a:pt x="687" y="298"/>
                                      <a:pt x="687" y="301"/>
                                    </a:cubicBezTo>
                                    <a:cubicBezTo>
                                      <a:pt x="687" y="301"/>
                                      <a:pt x="687" y="302"/>
                                      <a:pt x="687" y="302"/>
                                    </a:cubicBezTo>
                                    <a:cubicBezTo>
                                      <a:pt x="688" y="302"/>
                                      <a:pt x="689" y="302"/>
                                      <a:pt x="691" y="302"/>
                                    </a:cubicBezTo>
                                    <a:cubicBezTo>
                                      <a:pt x="690" y="302"/>
                                      <a:pt x="690" y="302"/>
                                      <a:pt x="690" y="301"/>
                                    </a:cubicBezTo>
                                    <a:close/>
                                    <a:moveTo>
                                      <a:pt x="681" y="296"/>
                                    </a:moveTo>
                                    <a:cubicBezTo>
                                      <a:pt x="678" y="296"/>
                                      <a:pt x="676" y="298"/>
                                      <a:pt x="676" y="301"/>
                                    </a:cubicBezTo>
                                    <a:cubicBezTo>
                                      <a:pt x="676" y="301"/>
                                      <a:pt x="676" y="302"/>
                                      <a:pt x="676" y="302"/>
                                    </a:cubicBezTo>
                                    <a:cubicBezTo>
                                      <a:pt x="677" y="302"/>
                                      <a:pt x="679" y="301"/>
                                      <a:pt x="681" y="301"/>
                                    </a:cubicBezTo>
                                    <a:cubicBezTo>
                                      <a:pt x="683" y="301"/>
                                      <a:pt x="684" y="302"/>
                                      <a:pt x="686" y="302"/>
                                    </a:cubicBezTo>
                                    <a:cubicBezTo>
                                      <a:pt x="686" y="302"/>
                                      <a:pt x="686" y="301"/>
                                      <a:pt x="686" y="301"/>
                                    </a:cubicBezTo>
                                    <a:cubicBezTo>
                                      <a:pt x="686" y="298"/>
                                      <a:pt x="684" y="296"/>
                                      <a:pt x="681" y="296"/>
                                    </a:cubicBezTo>
                                    <a:close/>
                                    <a:moveTo>
                                      <a:pt x="691" y="293"/>
                                    </a:moveTo>
                                    <a:cubicBezTo>
                                      <a:pt x="692" y="290"/>
                                      <a:pt x="692" y="288"/>
                                      <a:pt x="693" y="286"/>
                                    </a:cubicBezTo>
                                    <a:cubicBezTo>
                                      <a:pt x="690" y="283"/>
                                      <a:pt x="685" y="282"/>
                                      <a:pt x="681" y="282"/>
                                    </a:cubicBezTo>
                                    <a:cubicBezTo>
                                      <a:pt x="677" y="282"/>
                                      <a:pt x="673" y="283"/>
                                      <a:pt x="669" y="285"/>
                                    </a:cubicBezTo>
                                    <a:cubicBezTo>
                                      <a:pt x="670" y="287"/>
                                      <a:pt x="671" y="290"/>
                                      <a:pt x="671" y="292"/>
                                    </a:cubicBezTo>
                                    <a:cubicBezTo>
                                      <a:pt x="674" y="289"/>
                                      <a:pt x="677" y="288"/>
                                      <a:pt x="681" y="288"/>
                                    </a:cubicBezTo>
                                    <a:cubicBezTo>
                                      <a:pt x="685" y="288"/>
                                      <a:pt x="689" y="290"/>
                                      <a:pt x="691" y="293"/>
                                    </a:cubicBezTo>
                                    <a:close/>
                                    <a:moveTo>
                                      <a:pt x="693" y="284"/>
                                    </a:moveTo>
                                    <a:cubicBezTo>
                                      <a:pt x="694" y="282"/>
                                      <a:pt x="695" y="280"/>
                                      <a:pt x="696" y="279"/>
                                    </a:cubicBezTo>
                                    <a:cubicBezTo>
                                      <a:pt x="691" y="276"/>
                                      <a:pt x="686" y="274"/>
                                      <a:pt x="681" y="274"/>
                                    </a:cubicBezTo>
                                    <a:cubicBezTo>
                                      <a:pt x="676" y="274"/>
                                      <a:pt x="671" y="276"/>
                                      <a:pt x="666" y="278"/>
                                    </a:cubicBezTo>
                                    <a:cubicBezTo>
                                      <a:pt x="667" y="280"/>
                                      <a:pt x="668" y="282"/>
                                      <a:pt x="669" y="284"/>
                                    </a:cubicBezTo>
                                    <a:cubicBezTo>
                                      <a:pt x="672" y="282"/>
                                      <a:pt x="676" y="280"/>
                                      <a:pt x="681" y="280"/>
                                    </a:cubicBezTo>
                                    <a:cubicBezTo>
                                      <a:pt x="686" y="280"/>
                                      <a:pt x="690" y="282"/>
                                      <a:pt x="693" y="284"/>
                                    </a:cubicBezTo>
                                    <a:close/>
                                    <a:moveTo>
                                      <a:pt x="697" y="277"/>
                                    </a:moveTo>
                                    <a:cubicBezTo>
                                      <a:pt x="697" y="276"/>
                                      <a:pt x="698" y="274"/>
                                      <a:pt x="699" y="273"/>
                                    </a:cubicBezTo>
                                    <a:cubicBezTo>
                                      <a:pt x="694" y="269"/>
                                      <a:pt x="688" y="267"/>
                                      <a:pt x="681" y="267"/>
                                    </a:cubicBezTo>
                                    <a:cubicBezTo>
                                      <a:pt x="674" y="267"/>
                                      <a:pt x="668" y="269"/>
                                      <a:pt x="663" y="272"/>
                                    </a:cubicBezTo>
                                    <a:cubicBezTo>
                                      <a:pt x="664" y="274"/>
                                      <a:pt x="665" y="275"/>
                                      <a:pt x="666" y="277"/>
                                    </a:cubicBezTo>
                                    <a:cubicBezTo>
                                      <a:pt x="670" y="274"/>
                                      <a:pt x="675" y="272"/>
                                      <a:pt x="681" y="272"/>
                                    </a:cubicBezTo>
                                    <a:cubicBezTo>
                                      <a:pt x="687" y="272"/>
                                      <a:pt x="692" y="274"/>
                                      <a:pt x="697" y="277"/>
                                    </a:cubicBezTo>
                                    <a:close/>
                                    <a:moveTo>
                                      <a:pt x="700" y="271"/>
                                    </a:moveTo>
                                    <a:cubicBezTo>
                                      <a:pt x="701" y="270"/>
                                      <a:pt x="703" y="268"/>
                                      <a:pt x="704" y="266"/>
                                    </a:cubicBezTo>
                                    <a:cubicBezTo>
                                      <a:pt x="697" y="262"/>
                                      <a:pt x="689" y="259"/>
                                      <a:pt x="681" y="259"/>
                                    </a:cubicBezTo>
                                    <a:cubicBezTo>
                                      <a:pt x="672" y="259"/>
                                      <a:pt x="665" y="262"/>
                                      <a:pt x="658" y="266"/>
                                    </a:cubicBezTo>
                                    <a:cubicBezTo>
                                      <a:pt x="659" y="268"/>
                                      <a:pt x="661" y="269"/>
                                      <a:pt x="662" y="271"/>
                                    </a:cubicBezTo>
                                    <a:cubicBezTo>
                                      <a:pt x="667" y="267"/>
                                      <a:pt x="674" y="265"/>
                                      <a:pt x="681" y="265"/>
                                    </a:cubicBezTo>
                                    <a:cubicBezTo>
                                      <a:pt x="688" y="265"/>
                                      <a:pt x="695" y="268"/>
                                      <a:pt x="700" y="271"/>
                                    </a:cubicBezTo>
                                    <a:close/>
                                    <a:moveTo>
                                      <a:pt x="705" y="265"/>
                                    </a:moveTo>
                                    <a:cubicBezTo>
                                      <a:pt x="707" y="264"/>
                                      <a:pt x="708" y="262"/>
                                      <a:pt x="710" y="261"/>
                                    </a:cubicBezTo>
                                    <a:cubicBezTo>
                                      <a:pt x="702" y="255"/>
                                      <a:pt x="692" y="252"/>
                                      <a:pt x="681" y="252"/>
                                    </a:cubicBezTo>
                                    <a:cubicBezTo>
                                      <a:pt x="670" y="252"/>
                                      <a:pt x="660" y="255"/>
                                      <a:pt x="652" y="261"/>
                                    </a:cubicBezTo>
                                    <a:cubicBezTo>
                                      <a:pt x="654" y="262"/>
                                      <a:pt x="655" y="263"/>
                                      <a:pt x="657" y="265"/>
                                    </a:cubicBezTo>
                                    <a:cubicBezTo>
                                      <a:pt x="664" y="260"/>
                                      <a:pt x="672" y="258"/>
                                      <a:pt x="681" y="258"/>
                                    </a:cubicBezTo>
                                    <a:cubicBezTo>
                                      <a:pt x="690" y="258"/>
                                      <a:pt x="698" y="261"/>
                                      <a:pt x="705" y="265"/>
                                    </a:cubicBezTo>
                                    <a:close/>
                                    <a:moveTo>
                                      <a:pt x="690" y="250"/>
                                    </a:moveTo>
                                    <a:cubicBezTo>
                                      <a:pt x="690" y="248"/>
                                      <a:pt x="691" y="246"/>
                                      <a:pt x="691" y="244"/>
                                    </a:cubicBezTo>
                                    <a:cubicBezTo>
                                      <a:pt x="689" y="240"/>
                                      <a:pt x="685" y="238"/>
                                      <a:pt x="681" y="238"/>
                                    </a:cubicBezTo>
                                    <a:cubicBezTo>
                                      <a:pt x="677" y="238"/>
                                      <a:pt x="674" y="240"/>
                                      <a:pt x="671" y="242"/>
                                    </a:cubicBezTo>
                                    <a:cubicBezTo>
                                      <a:pt x="672" y="245"/>
                                      <a:pt x="672" y="247"/>
                                      <a:pt x="672" y="250"/>
                                    </a:cubicBezTo>
                                    <a:cubicBezTo>
                                      <a:pt x="672" y="250"/>
                                      <a:pt x="672" y="251"/>
                                      <a:pt x="672" y="251"/>
                                    </a:cubicBezTo>
                                    <a:cubicBezTo>
                                      <a:pt x="673" y="251"/>
                                      <a:pt x="673" y="251"/>
                                      <a:pt x="674" y="251"/>
                                    </a:cubicBezTo>
                                    <a:cubicBezTo>
                                      <a:pt x="674" y="250"/>
                                      <a:pt x="674" y="250"/>
                                      <a:pt x="674" y="250"/>
                                    </a:cubicBezTo>
                                    <a:cubicBezTo>
                                      <a:pt x="674" y="246"/>
                                      <a:pt x="677" y="243"/>
                                      <a:pt x="681" y="243"/>
                                    </a:cubicBezTo>
                                    <a:cubicBezTo>
                                      <a:pt x="685" y="243"/>
                                      <a:pt x="687" y="246"/>
                                      <a:pt x="687" y="250"/>
                                    </a:cubicBezTo>
                                    <a:cubicBezTo>
                                      <a:pt x="687" y="250"/>
                                      <a:pt x="687" y="250"/>
                                      <a:pt x="687" y="251"/>
                                    </a:cubicBezTo>
                                    <a:cubicBezTo>
                                      <a:pt x="688" y="251"/>
                                      <a:pt x="689" y="251"/>
                                      <a:pt x="691" y="251"/>
                                    </a:cubicBezTo>
                                    <a:cubicBezTo>
                                      <a:pt x="690" y="251"/>
                                      <a:pt x="690" y="250"/>
                                      <a:pt x="690" y="250"/>
                                    </a:cubicBezTo>
                                    <a:close/>
                                    <a:moveTo>
                                      <a:pt x="681" y="245"/>
                                    </a:moveTo>
                                    <a:cubicBezTo>
                                      <a:pt x="678" y="245"/>
                                      <a:pt x="676" y="247"/>
                                      <a:pt x="676" y="250"/>
                                    </a:cubicBezTo>
                                    <a:cubicBezTo>
                                      <a:pt x="676" y="250"/>
                                      <a:pt x="676" y="250"/>
                                      <a:pt x="676" y="250"/>
                                    </a:cubicBezTo>
                                    <a:cubicBezTo>
                                      <a:pt x="677" y="250"/>
                                      <a:pt x="679" y="250"/>
                                      <a:pt x="681" y="250"/>
                                    </a:cubicBezTo>
                                    <a:cubicBezTo>
                                      <a:pt x="683" y="250"/>
                                      <a:pt x="684" y="250"/>
                                      <a:pt x="686" y="250"/>
                                    </a:cubicBezTo>
                                    <a:cubicBezTo>
                                      <a:pt x="686" y="250"/>
                                      <a:pt x="686" y="250"/>
                                      <a:pt x="686" y="250"/>
                                    </a:cubicBezTo>
                                    <a:cubicBezTo>
                                      <a:pt x="686" y="247"/>
                                      <a:pt x="684" y="245"/>
                                      <a:pt x="681" y="245"/>
                                    </a:cubicBezTo>
                                    <a:close/>
                                    <a:moveTo>
                                      <a:pt x="691" y="241"/>
                                    </a:moveTo>
                                    <a:cubicBezTo>
                                      <a:pt x="692" y="239"/>
                                      <a:pt x="692" y="237"/>
                                      <a:pt x="693" y="235"/>
                                    </a:cubicBezTo>
                                    <a:cubicBezTo>
                                      <a:pt x="690" y="232"/>
                                      <a:pt x="685" y="230"/>
                                      <a:pt x="681" y="230"/>
                                    </a:cubicBezTo>
                                    <a:cubicBezTo>
                                      <a:pt x="677" y="230"/>
                                      <a:pt x="673" y="232"/>
                                      <a:pt x="669" y="234"/>
                                    </a:cubicBezTo>
                                    <a:cubicBezTo>
                                      <a:pt x="670" y="236"/>
                                      <a:pt x="671" y="238"/>
                                      <a:pt x="671" y="240"/>
                                    </a:cubicBezTo>
                                    <a:cubicBezTo>
                                      <a:pt x="674" y="238"/>
                                      <a:pt x="677" y="236"/>
                                      <a:pt x="681" y="236"/>
                                    </a:cubicBezTo>
                                    <a:cubicBezTo>
                                      <a:pt x="685" y="236"/>
                                      <a:pt x="689" y="238"/>
                                      <a:pt x="691" y="241"/>
                                    </a:cubicBezTo>
                                    <a:close/>
                                    <a:moveTo>
                                      <a:pt x="693" y="233"/>
                                    </a:moveTo>
                                    <a:cubicBezTo>
                                      <a:pt x="694" y="231"/>
                                      <a:pt x="695" y="229"/>
                                      <a:pt x="696" y="227"/>
                                    </a:cubicBezTo>
                                    <a:cubicBezTo>
                                      <a:pt x="691" y="224"/>
                                      <a:pt x="686" y="223"/>
                                      <a:pt x="681" y="223"/>
                                    </a:cubicBezTo>
                                    <a:cubicBezTo>
                                      <a:pt x="676" y="223"/>
                                      <a:pt x="671" y="224"/>
                                      <a:pt x="666" y="227"/>
                                    </a:cubicBezTo>
                                    <a:cubicBezTo>
                                      <a:pt x="667" y="229"/>
                                      <a:pt x="668" y="230"/>
                                      <a:pt x="669" y="232"/>
                                    </a:cubicBezTo>
                                    <a:cubicBezTo>
                                      <a:pt x="672" y="230"/>
                                      <a:pt x="676" y="229"/>
                                      <a:pt x="681" y="229"/>
                                    </a:cubicBezTo>
                                    <a:cubicBezTo>
                                      <a:pt x="686" y="229"/>
                                      <a:pt x="690" y="230"/>
                                      <a:pt x="693" y="233"/>
                                    </a:cubicBezTo>
                                    <a:close/>
                                    <a:moveTo>
                                      <a:pt x="697" y="226"/>
                                    </a:moveTo>
                                    <a:cubicBezTo>
                                      <a:pt x="697" y="224"/>
                                      <a:pt x="698" y="223"/>
                                      <a:pt x="699" y="221"/>
                                    </a:cubicBezTo>
                                    <a:cubicBezTo>
                                      <a:pt x="694" y="218"/>
                                      <a:pt x="688" y="216"/>
                                      <a:pt x="681" y="216"/>
                                    </a:cubicBezTo>
                                    <a:cubicBezTo>
                                      <a:pt x="674" y="216"/>
                                      <a:pt x="668" y="218"/>
                                      <a:pt x="663" y="221"/>
                                    </a:cubicBezTo>
                                    <a:cubicBezTo>
                                      <a:pt x="664" y="222"/>
                                      <a:pt x="665" y="224"/>
                                      <a:pt x="666" y="225"/>
                                    </a:cubicBezTo>
                                    <a:cubicBezTo>
                                      <a:pt x="670" y="223"/>
                                      <a:pt x="675" y="221"/>
                                      <a:pt x="681" y="221"/>
                                    </a:cubicBezTo>
                                    <a:cubicBezTo>
                                      <a:pt x="687" y="221"/>
                                      <a:pt x="692" y="223"/>
                                      <a:pt x="697" y="226"/>
                                    </a:cubicBezTo>
                                    <a:close/>
                                    <a:moveTo>
                                      <a:pt x="700" y="220"/>
                                    </a:moveTo>
                                    <a:cubicBezTo>
                                      <a:pt x="701" y="218"/>
                                      <a:pt x="703" y="217"/>
                                      <a:pt x="704" y="215"/>
                                    </a:cubicBezTo>
                                    <a:cubicBezTo>
                                      <a:pt x="697" y="211"/>
                                      <a:pt x="689" y="208"/>
                                      <a:pt x="681" y="208"/>
                                    </a:cubicBezTo>
                                    <a:cubicBezTo>
                                      <a:pt x="672" y="208"/>
                                      <a:pt x="665" y="210"/>
                                      <a:pt x="658" y="215"/>
                                    </a:cubicBezTo>
                                    <a:cubicBezTo>
                                      <a:pt x="659" y="216"/>
                                      <a:pt x="661" y="218"/>
                                      <a:pt x="662" y="219"/>
                                    </a:cubicBezTo>
                                    <a:cubicBezTo>
                                      <a:pt x="667" y="216"/>
                                      <a:pt x="674" y="214"/>
                                      <a:pt x="681" y="214"/>
                                    </a:cubicBezTo>
                                    <a:cubicBezTo>
                                      <a:pt x="688" y="214"/>
                                      <a:pt x="695" y="216"/>
                                      <a:pt x="700" y="220"/>
                                    </a:cubicBezTo>
                                    <a:close/>
                                    <a:moveTo>
                                      <a:pt x="705" y="214"/>
                                    </a:moveTo>
                                    <a:cubicBezTo>
                                      <a:pt x="707" y="212"/>
                                      <a:pt x="708" y="211"/>
                                      <a:pt x="710" y="210"/>
                                    </a:cubicBezTo>
                                    <a:cubicBezTo>
                                      <a:pt x="702" y="204"/>
                                      <a:pt x="692" y="200"/>
                                      <a:pt x="681" y="200"/>
                                    </a:cubicBezTo>
                                    <a:cubicBezTo>
                                      <a:pt x="670" y="200"/>
                                      <a:pt x="660" y="204"/>
                                      <a:pt x="652" y="209"/>
                                    </a:cubicBezTo>
                                    <a:cubicBezTo>
                                      <a:pt x="654" y="211"/>
                                      <a:pt x="655" y="212"/>
                                      <a:pt x="657" y="214"/>
                                    </a:cubicBezTo>
                                    <a:cubicBezTo>
                                      <a:pt x="664" y="209"/>
                                      <a:pt x="672" y="206"/>
                                      <a:pt x="681" y="206"/>
                                    </a:cubicBezTo>
                                    <a:cubicBezTo>
                                      <a:pt x="690" y="206"/>
                                      <a:pt x="698" y="209"/>
                                      <a:pt x="705" y="214"/>
                                    </a:cubicBezTo>
                                    <a:close/>
                                    <a:moveTo>
                                      <a:pt x="690" y="199"/>
                                    </a:moveTo>
                                    <a:cubicBezTo>
                                      <a:pt x="690" y="196"/>
                                      <a:pt x="691" y="194"/>
                                      <a:pt x="691" y="192"/>
                                    </a:cubicBezTo>
                                    <a:cubicBezTo>
                                      <a:pt x="689" y="189"/>
                                      <a:pt x="685" y="187"/>
                                      <a:pt x="681" y="187"/>
                                    </a:cubicBezTo>
                                    <a:cubicBezTo>
                                      <a:pt x="677" y="187"/>
                                      <a:pt x="674" y="188"/>
                                      <a:pt x="671" y="191"/>
                                    </a:cubicBezTo>
                                    <a:cubicBezTo>
                                      <a:pt x="672" y="194"/>
                                      <a:pt x="672" y="196"/>
                                      <a:pt x="672" y="199"/>
                                    </a:cubicBezTo>
                                    <a:cubicBezTo>
                                      <a:pt x="672" y="199"/>
                                      <a:pt x="672" y="199"/>
                                      <a:pt x="672" y="199"/>
                                    </a:cubicBezTo>
                                    <a:cubicBezTo>
                                      <a:pt x="673" y="199"/>
                                      <a:pt x="673" y="199"/>
                                      <a:pt x="674" y="199"/>
                                    </a:cubicBezTo>
                                    <a:cubicBezTo>
                                      <a:pt x="674" y="199"/>
                                      <a:pt x="674" y="199"/>
                                      <a:pt x="674" y="199"/>
                                    </a:cubicBezTo>
                                    <a:cubicBezTo>
                                      <a:pt x="674" y="195"/>
                                      <a:pt x="677" y="192"/>
                                      <a:pt x="681" y="192"/>
                                    </a:cubicBezTo>
                                    <a:cubicBezTo>
                                      <a:pt x="685" y="192"/>
                                      <a:pt x="687" y="195"/>
                                      <a:pt x="687" y="199"/>
                                    </a:cubicBezTo>
                                    <a:cubicBezTo>
                                      <a:pt x="687" y="199"/>
                                      <a:pt x="687" y="199"/>
                                      <a:pt x="687" y="199"/>
                                    </a:cubicBezTo>
                                    <a:cubicBezTo>
                                      <a:pt x="688" y="199"/>
                                      <a:pt x="689" y="199"/>
                                      <a:pt x="691" y="200"/>
                                    </a:cubicBezTo>
                                    <a:cubicBezTo>
                                      <a:pt x="690" y="199"/>
                                      <a:pt x="690" y="199"/>
                                      <a:pt x="690" y="199"/>
                                    </a:cubicBezTo>
                                    <a:close/>
                                    <a:moveTo>
                                      <a:pt x="681" y="193"/>
                                    </a:moveTo>
                                    <a:cubicBezTo>
                                      <a:pt x="678" y="193"/>
                                      <a:pt x="676" y="196"/>
                                      <a:pt x="676" y="199"/>
                                    </a:cubicBezTo>
                                    <a:cubicBezTo>
                                      <a:pt x="676" y="199"/>
                                      <a:pt x="676" y="199"/>
                                      <a:pt x="676" y="199"/>
                                    </a:cubicBezTo>
                                    <a:cubicBezTo>
                                      <a:pt x="677" y="199"/>
                                      <a:pt x="679" y="199"/>
                                      <a:pt x="681" y="199"/>
                                    </a:cubicBezTo>
                                    <a:cubicBezTo>
                                      <a:pt x="683" y="199"/>
                                      <a:pt x="684" y="199"/>
                                      <a:pt x="686" y="199"/>
                                    </a:cubicBezTo>
                                    <a:cubicBezTo>
                                      <a:pt x="686" y="199"/>
                                      <a:pt x="686" y="199"/>
                                      <a:pt x="686" y="199"/>
                                    </a:cubicBezTo>
                                    <a:cubicBezTo>
                                      <a:pt x="686" y="196"/>
                                      <a:pt x="684" y="193"/>
                                      <a:pt x="681" y="193"/>
                                    </a:cubicBezTo>
                                    <a:close/>
                                    <a:moveTo>
                                      <a:pt x="691" y="190"/>
                                    </a:moveTo>
                                    <a:cubicBezTo>
                                      <a:pt x="692" y="188"/>
                                      <a:pt x="692" y="185"/>
                                      <a:pt x="693" y="183"/>
                                    </a:cubicBezTo>
                                    <a:cubicBezTo>
                                      <a:pt x="690" y="181"/>
                                      <a:pt x="685" y="179"/>
                                      <a:pt x="681" y="179"/>
                                    </a:cubicBezTo>
                                    <a:cubicBezTo>
                                      <a:pt x="677" y="179"/>
                                      <a:pt x="673" y="180"/>
                                      <a:pt x="669" y="183"/>
                                    </a:cubicBezTo>
                                    <a:cubicBezTo>
                                      <a:pt x="670" y="185"/>
                                      <a:pt x="671" y="187"/>
                                      <a:pt x="671" y="189"/>
                                    </a:cubicBezTo>
                                    <a:cubicBezTo>
                                      <a:pt x="674" y="187"/>
                                      <a:pt x="677" y="185"/>
                                      <a:pt x="681" y="185"/>
                                    </a:cubicBezTo>
                                    <a:cubicBezTo>
                                      <a:pt x="685" y="185"/>
                                      <a:pt x="689" y="187"/>
                                      <a:pt x="691" y="190"/>
                                    </a:cubicBezTo>
                                    <a:close/>
                                    <a:moveTo>
                                      <a:pt x="693" y="182"/>
                                    </a:moveTo>
                                    <a:cubicBezTo>
                                      <a:pt x="694" y="180"/>
                                      <a:pt x="695" y="178"/>
                                      <a:pt x="696" y="176"/>
                                    </a:cubicBezTo>
                                    <a:cubicBezTo>
                                      <a:pt x="691" y="173"/>
                                      <a:pt x="686" y="171"/>
                                      <a:pt x="681" y="171"/>
                                    </a:cubicBezTo>
                                    <a:cubicBezTo>
                                      <a:pt x="676" y="171"/>
                                      <a:pt x="671" y="173"/>
                                      <a:pt x="666" y="175"/>
                                    </a:cubicBezTo>
                                    <a:cubicBezTo>
                                      <a:pt x="667" y="177"/>
                                      <a:pt x="668" y="179"/>
                                      <a:pt x="669" y="181"/>
                                    </a:cubicBezTo>
                                    <a:cubicBezTo>
                                      <a:pt x="672" y="179"/>
                                      <a:pt x="676" y="177"/>
                                      <a:pt x="681" y="177"/>
                                    </a:cubicBezTo>
                                    <a:cubicBezTo>
                                      <a:pt x="686" y="177"/>
                                      <a:pt x="690" y="179"/>
                                      <a:pt x="693" y="182"/>
                                    </a:cubicBezTo>
                                    <a:close/>
                                    <a:moveTo>
                                      <a:pt x="697" y="174"/>
                                    </a:moveTo>
                                    <a:cubicBezTo>
                                      <a:pt x="697" y="173"/>
                                      <a:pt x="698" y="171"/>
                                      <a:pt x="699" y="170"/>
                                    </a:cubicBezTo>
                                    <a:cubicBezTo>
                                      <a:pt x="694" y="166"/>
                                      <a:pt x="688" y="164"/>
                                      <a:pt x="681" y="164"/>
                                    </a:cubicBezTo>
                                    <a:cubicBezTo>
                                      <a:pt x="674" y="164"/>
                                      <a:pt x="668" y="166"/>
                                      <a:pt x="663" y="169"/>
                                    </a:cubicBezTo>
                                    <a:cubicBezTo>
                                      <a:pt x="664" y="171"/>
                                      <a:pt x="665" y="172"/>
                                      <a:pt x="666" y="174"/>
                                    </a:cubicBezTo>
                                    <a:cubicBezTo>
                                      <a:pt x="670" y="171"/>
                                      <a:pt x="675" y="170"/>
                                      <a:pt x="681" y="170"/>
                                    </a:cubicBezTo>
                                    <a:cubicBezTo>
                                      <a:pt x="687" y="170"/>
                                      <a:pt x="692" y="171"/>
                                      <a:pt x="697" y="174"/>
                                    </a:cubicBezTo>
                                    <a:close/>
                                    <a:moveTo>
                                      <a:pt x="700" y="168"/>
                                    </a:moveTo>
                                    <a:cubicBezTo>
                                      <a:pt x="701" y="167"/>
                                      <a:pt x="703" y="165"/>
                                      <a:pt x="704" y="164"/>
                                    </a:cubicBezTo>
                                    <a:cubicBezTo>
                                      <a:pt x="697" y="159"/>
                                      <a:pt x="689" y="157"/>
                                      <a:pt x="681" y="157"/>
                                    </a:cubicBezTo>
                                    <a:cubicBezTo>
                                      <a:pt x="672" y="157"/>
                                      <a:pt x="665" y="159"/>
                                      <a:pt x="658" y="163"/>
                                    </a:cubicBezTo>
                                    <a:cubicBezTo>
                                      <a:pt x="659" y="165"/>
                                      <a:pt x="661" y="166"/>
                                      <a:pt x="662" y="168"/>
                                    </a:cubicBezTo>
                                    <a:cubicBezTo>
                                      <a:pt x="667" y="165"/>
                                      <a:pt x="674" y="163"/>
                                      <a:pt x="681" y="163"/>
                                    </a:cubicBezTo>
                                    <a:cubicBezTo>
                                      <a:pt x="688" y="163"/>
                                      <a:pt x="695" y="165"/>
                                      <a:pt x="700" y="168"/>
                                    </a:cubicBezTo>
                                    <a:close/>
                                    <a:moveTo>
                                      <a:pt x="705" y="163"/>
                                    </a:moveTo>
                                    <a:cubicBezTo>
                                      <a:pt x="707" y="161"/>
                                      <a:pt x="708" y="160"/>
                                      <a:pt x="710" y="158"/>
                                    </a:cubicBezTo>
                                    <a:cubicBezTo>
                                      <a:pt x="702" y="152"/>
                                      <a:pt x="692" y="149"/>
                                      <a:pt x="681" y="149"/>
                                    </a:cubicBezTo>
                                    <a:cubicBezTo>
                                      <a:pt x="670" y="149"/>
                                      <a:pt x="660" y="152"/>
                                      <a:pt x="652" y="158"/>
                                    </a:cubicBezTo>
                                    <a:cubicBezTo>
                                      <a:pt x="654" y="159"/>
                                      <a:pt x="655" y="161"/>
                                      <a:pt x="657" y="162"/>
                                    </a:cubicBezTo>
                                    <a:cubicBezTo>
                                      <a:pt x="664" y="158"/>
                                      <a:pt x="672" y="155"/>
                                      <a:pt x="681" y="155"/>
                                    </a:cubicBezTo>
                                    <a:cubicBezTo>
                                      <a:pt x="690" y="155"/>
                                      <a:pt x="698" y="158"/>
                                      <a:pt x="705" y="163"/>
                                    </a:cubicBezTo>
                                    <a:close/>
                                    <a:moveTo>
                                      <a:pt x="690" y="147"/>
                                    </a:moveTo>
                                    <a:cubicBezTo>
                                      <a:pt x="690" y="145"/>
                                      <a:pt x="691" y="143"/>
                                      <a:pt x="691" y="141"/>
                                    </a:cubicBezTo>
                                    <a:cubicBezTo>
                                      <a:pt x="689" y="137"/>
                                      <a:pt x="685" y="135"/>
                                      <a:pt x="681" y="135"/>
                                    </a:cubicBezTo>
                                    <a:cubicBezTo>
                                      <a:pt x="677" y="135"/>
                                      <a:pt x="674" y="137"/>
                                      <a:pt x="671" y="140"/>
                                    </a:cubicBezTo>
                                    <a:cubicBezTo>
                                      <a:pt x="672" y="142"/>
                                      <a:pt x="672" y="145"/>
                                      <a:pt x="672" y="147"/>
                                    </a:cubicBezTo>
                                    <a:cubicBezTo>
                                      <a:pt x="672" y="147"/>
                                      <a:pt x="672" y="148"/>
                                      <a:pt x="672" y="148"/>
                                    </a:cubicBezTo>
                                    <a:cubicBezTo>
                                      <a:pt x="673" y="148"/>
                                      <a:pt x="673" y="148"/>
                                      <a:pt x="674" y="148"/>
                                    </a:cubicBezTo>
                                    <a:cubicBezTo>
                                      <a:pt x="674" y="148"/>
                                      <a:pt x="674" y="147"/>
                                      <a:pt x="674" y="147"/>
                                    </a:cubicBezTo>
                                    <a:cubicBezTo>
                                      <a:pt x="674" y="143"/>
                                      <a:pt x="677" y="140"/>
                                      <a:pt x="681" y="140"/>
                                    </a:cubicBezTo>
                                    <a:cubicBezTo>
                                      <a:pt x="685" y="140"/>
                                      <a:pt x="687" y="143"/>
                                      <a:pt x="687" y="147"/>
                                    </a:cubicBezTo>
                                    <a:cubicBezTo>
                                      <a:pt x="687" y="147"/>
                                      <a:pt x="687" y="148"/>
                                      <a:pt x="687" y="148"/>
                                    </a:cubicBezTo>
                                    <a:cubicBezTo>
                                      <a:pt x="688" y="148"/>
                                      <a:pt x="689" y="148"/>
                                      <a:pt x="691" y="148"/>
                                    </a:cubicBezTo>
                                    <a:cubicBezTo>
                                      <a:pt x="690" y="148"/>
                                      <a:pt x="690" y="148"/>
                                      <a:pt x="690" y="147"/>
                                    </a:cubicBezTo>
                                    <a:close/>
                                    <a:moveTo>
                                      <a:pt x="681" y="142"/>
                                    </a:moveTo>
                                    <a:cubicBezTo>
                                      <a:pt x="678" y="142"/>
                                      <a:pt x="676" y="144"/>
                                      <a:pt x="676" y="147"/>
                                    </a:cubicBezTo>
                                    <a:cubicBezTo>
                                      <a:pt x="676" y="147"/>
                                      <a:pt x="676" y="147"/>
                                      <a:pt x="676" y="148"/>
                                    </a:cubicBezTo>
                                    <a:cubicBezTo>
                                      <a:pt x="677" y="147"/>
                                      <a:pt x="679" y="147"/>
                                      <a:pt x="681" y="147"/>
                                    </a:cubicBezTo>
                                    <a:cubicBezTo>
                                      <a:pt x="683" y="147"/>
                                      <a:pt x="684" y="147"/>
                                      <a:pt x="686" y="148"/>
                                    </a:cubicBezTo>
                                    <a:cubicBezTo>
                                      <a:pt x="686" y="147"/>
                                      <a:pt x="686" y="147"/>
                                      <a:pt x="686" y="147"/>
                                    </a:cubicBezTo>
                                    <a:cubicBezTo>
                                      <a:pt x="686" y="144"/>
                                      <a:pt x="684" y="142"/>
                                      <a:pt x="681" y="142"/>
                                    </a:cubicBezTo>
                                    <a:close/>
                                    <a:moveTo>
                                      <a:pt x="691" y="139"/>
                                    </a:moveTo>
                                    <a:cubicBezTo>
                                      <a:pt x="692" y="136"/>
                                      <a:pt x="692" y="134"/>
                                      <a:pt x="693" y="132"/>
                                    </a:cubicBezTo>
                                    <a:cubicBezTo>
                                      <a:pt x="690" y="129"/>
                                      <a:pt x="685" y="128"/>
                                      <a:pt x="681" y="128"/>
                                    </a:cubicBezTo>
                                    <a:cubicBezTo>
                                      <a:pt x="677" y="128"/>
                                      <a:pt x="673" y="129"/>
                                      <a:pt x="669" y="131"/>
                                    </a:cubicBezTo>
                                    <a:cubicBezTo>
                                      <a:pt x="670" y="133"/>
                                      <a:pt x="671" y="135"/>
                                      <a:pt x="671" y="138"/>
                                    </a:cubicBezTo>
                                    <a:cubicBezTo>
                                      <a:pt x="674" y="135"/>
                                      <a:pt x="677" y="134"/>
                                      <a:pt x="681" y="134"/>
                                    </a:cubicBezTo>
                                    <a:cubicBezTo>
                                      <a:pt x="685" y="134"/>
                                      <a:pt x="689" y="136"/>
                                      <a:pt x="691" y="139"/>
                                    </a:cubicBezTo>
                                    <a:close/>
                                    <a:moveTo>
                                      <a:pt x="693" y="130"/>
                                    </a:moveTo>
                                    <a:cubicBezTo>
                                      <a:pt x="694" y="128"/>
                                      <a:pt x="695" y="126"/>
                                      <a:pt x="696" y="124"/>
                                    </a:cubicBezTo>
                                    <a:cubicBezTo>
                                      <a:pt x="691" y="122"/>
                                      <a:pt x="686" y="120"/>
                                      <a:pt x="681" y="120"/>
                                    </a:cubicBezTo>
                                    <a:cubicBezTo>
                                      <a:pt x="676" y="120"/>
                                      <a:pt x="671" y="121"/>
                                      <a:pt x="666" y="124"/>
                                    </a:cubicBezTo>
                                    <a:cubicBezTo>
                                      <a:pt x="667" y="126"/>
                                      <a:pt x="668" y="128"/>
                                      <a:pt x="669" y="130"/>
                                    </a:cubicBezTo>
                                    <a:cubicBezTo>
                                      <a:pt x="672" y="127"/>
                                      <a:pt x="676" y="126"/>
                                      <a:pt x="681" y="126"/>
                                    </a:cubicBezTo>
                                    <a:cubicBezTo>
                                      <a:pt x="686" y="126"/>
                                      <a:pt x="690" y="128"/>
                                      <a:pt x="693" y="130"/>
                                    </a:cubicBezTo>
                                    <a:close/>
                                    <a:moveTo>
                                      <a:pt x="697" y="123"/>
                                    </a:moveTo>
                                    <a:cubicBezTo>
                                      <a:pt x="697" y="121"/>
                                      <a:pt x="698" y="120"/>
                                      <a:pt x="699" y="118"/>
                                    </a:cubicBezTo>
                                    <a:cubicBezTo>
                                      <a:pt x="694" y="115"/>
                                      <a:pt x="688" y="113"/>
                                      <a:pt x="681" y="113"/>
                                    </a:cubicBezTo>
                                    <a:cubicBezTo>
                                      <a:pt x="674" y="113"/>
                                      <a:pt x="668" y="115"/>
                                      <a:pt x="663" y="118"/>
                                    </a:cubicBezTo>
                                    <a:cubicBezTo>
                                      <a:pt x="664" y="119"/>
                                      <a:pt x="665" y="121"/>
                                      <a:pt x="666" y="123"/>
                                    </a:cubicBezTo>
                                    <a:cubicBezTo>
                                      <a:pt x="670" y="120"/>
                                      <a:pt x="675" y="118"/>
                                      <a:pt x="681" y="118"/>
                                    </a:cubicBezTo>
                                    <a:cubicBezTo>
                                      <a:pt x="687" y="118"/>
                                      <a:pt x="692" y="120"/>
                                      <a:pt x="697" y="123"/>
                                    </a:cubicBezTo>
                                    <a:close/>
                                    <a:moveTo>
                                      <a:pt x="700" y="117"/>
                                    </a:moveTo>
                                    <a:cubicBezTo>
                                      <a:pt x="701" y="115"/>
                                      <a:pt x="703" y="114"/>
                                      <a:pt x="704" y="112"/>
                                    </a:cubicBezTo>
                                    <a:cubicBezTo>
                                      <a:pt x="697" y="108"/>
                                      <a:pt x="689" y="105"/>
                                      <a:pt x="681" y="105"/>
                                    </a:cubicBezTo>
                                    <a:cubicBezTo>
                                      <a:pt x="672" y="105"/>
                                      <a:pt x="665" y="108"/>
                                      <a:pt x="658" y="112"/>
                                    </a:cubicBezTo>
                                    <a:cubicBezTo>
                                      <a:pt x="659" y="113"/>
                                      <a:pt x="661" y="115"/>
                                      <a:pt x="662" y="117"/>
                                    </a:cubicBezTo>
                                    <a:cubicBezTo>
                                      <a:pt x="667" y="113"/>
                                      <a:pt x="674" y="111"/>
                                      <a:pt x="681" y="111"/>
                                    </a:cubicBezTo>
                                    <a:cubicBezTo>
                                      <a:pt x="688" y="111"/>
                                      <a:pt x="695" y="113"/>
                                      <a:pt x="700" y="117"/>
                                    </a:cubicBezTo>
                                    <a:close/>
                                    <a:moveTo>
                                      <a:pt x="663" y="96"/>
                                    </a:moveTo>
                                    <a:cubicBezTo>
                                      <a:pt x="663" y="84"/>
                                      <a:pt x="658" y="74"/>
                                      <a:pt x="650" y="66"/>
                                    </a:cubicBezTo>
                                    <a:cubicBezTo>
                                      <a:pt x="643" y="59"/>
                                      <a:pt x="632" y="54"/>
                                      <a:pt x="621" y="54"/>
                                    </a:cubicBezTo>
                                    <a:cubicBezTo>
                                      <a:pt x="609" y="54"/>
                                      <a:pt x="599" y="59"/>
                                      <a:pt x="591" y="66"/>
                                    </a:cubicBezTo>
                                    <a:cubicBezTo>
                                      <a:pt x="584" y="74"/>
                                      <a:pt x="579" y="84"/>
                                      <a:pt x="579" y="96"/>
                                    </a:cubicBezTo>
                                    <a:cubicBezTo>
                                      <a:pt x="579" y="97"/>
                                      <a:pt x="579" y="98"/>
                                      <a:pt x="579" y="100"/>
                                    </a:cubicBezTo>
                                    <a:cubicBezTo>
                                      <a:pt x="581" y="101"/>
                                      <a:pt x="584" y="102"/>
                                      <a:pt x="586" y="103"/>
                                    </a:cubicBezTo>
                                    <a:cubicBezTo>
                                      <a:pt x="585" y="101"/>
                                      <a:pt x="585" y="98"/>
                                      <a:pt x="585" y="96"/>
                                    </a:cubicBezTo>
                                    <a:cubicBezTo>
                                      <a:pt x="585" y="76"/>
                                      <a:pt x="601" y="60"/>
                                      <a:pt x="621" y="60"/>
                                    </a:cubicBezTo>
                                    <a:cubicBezTo>
                                      <a:pt x="641" y="60"/>
                                      <a:pt x="657" y="76"/>
                                      <a:pt x="657" y="96"/>
                                    </a:cubicBezTo>
                                    <a:cubicBezTo>
                                      <a:pt x="657" y="98"/>
                                      <a:pt x="656" y="100"/>
                                      <a:pt x="656" y="102"/>
                                    </a:cubicBezTo>
                                    <a:cubicBezTo>
                                      <a:pt x="658" y="101"/>
                                      <a:pt x="660" y="100"/>
                                      <a:pt x="663" y="99"/>
                                    </a:cubicBezTo>
                                    <a:cubicBezTo>
                                      <a:pt x="663" y="98"/>
                                      <a:pt x="663" y="97"/>
                                      <a:pt x="663" y="96"/>
                                    </a:cubicBezTo>
                                    <a:close/>
                                    <a:moveTo>
                                      <a:pt x="541" y="96"/>
                                    </a:moveTo>
                                    <a:cubicBezTo>
                                      <a:pt x="541" y="84"/>
                                      <a:pt x="536" y="74"/>
                                      <a:pt x="528" y="66"/>
                                    </a:cubicBezTo>
                                    <a:cubicBezTo>
                                      <a:pt x="521" y="59"/>
                                      <a:pt x="510" y="54"/>
                                      <a:pt x="499" y="54"/>
                                    </a:cubicBezTo>
                                    <a:cubicBezTo>
                                      <a:pt x="487" y="54"/>
                                      <a:pt x="477" y="59"/>
                                      <a:pt x="469" y="66"/>
                                    </a:cubicBezTo>
                                    <a:cubicBezTo>
                                      <a:pt x="461" y="74"/>
                                      <a:pt x="457" y="84"/>
                                      <a:pt x="457" y="96"/>
                                    </a:cubicBezTo>
                                    <a:cubicBezTo>
                                      <a:pt x="457" y="97"/>
                                      <a:pt x="457" y="98"/>
                                      <a:pt x="457" y="100"/>
                                    </a:cubicBezTo>
                                    <a:cubicBezTo>
                                      <a:pt x="459" y="101"/>
                                      <a:pt x="461" y="102"/>
                                      <a:pt x="464" y="103"/>
                                    </a:cubicBezTo>
                                    <a:cubicBezTo>
                                      <a:pt x="463" y="101"/>
                                      <a:pt x="463" y="98"/>
                                      <a:pt x="463" y="96"/>
                                    </a:cubicBezTo>
                                    <a:cubicBezTo>
                                      <a:pt x="463" y="76"/>
                                      <a:pt x="479" y="60"/>
                                      <a:pt x="499" y="60"/>
                                    </a:cubicBezTo>
                                    <a:cubicBezTo>
                                      <a:pt x="518" y="60"/>
                                      <a:pt x="534" y="76"/>
                                      <a:pt x="534" y="96"/>
                                    </a:cubicBezTo>
                                    <a:cubicBezTo>
                                      <a:pt x="534" y="98"/>
                                      <a:pt x="534" y="101"/>
                                      <a:pt x="534" y="103"/>
                                    </a:cubicBezTo>
                                    <a:cubicBezTo>
                                      <a:pt x="536" y="102"/>
                                      <a:pt x="538" y="101"/>
                                      <a:pt x="540" y="100"/>
                                    </a:cubicBezTo>
                                    <a:cubicBezTo>
                                      <a:pt x="540" y="98"/>
                                      <a:pt x="541" y="97"/>
                                      <a:pt x="541" y="96"/>
                                    </a:cubicBezTo>
                                    <a:close/>
                                    <a:moveTo>
                                      <a:pt x="420" y="96"/>
                                    </a:moveTo>
                                    <a:cubicBezTo>
                                      <a:pt x="420" y="84"/>
                                      <a:pt x="415" y="74"/>
                                      <a:pt x="407" y="66"/>
                                    </a:cubicBezTo>
                                    <a:cubicBezTo>
                                      <a:pt x="400" y="59"/>
                                      <a:pt x="389" y="54"/>
                                      <a:pt x="378" y="54"/>
                                    </a:cubicBezTo>
                                    <a:cubicBezTo>
                                      <a:pt x="366" y="54"/>
                                      <a:pt x="356" y="59"/>
                                      <a:pt x="348" y="66"/>
                                    </a:cubicBezTo>
                                    <a:cubicBezTo>
                                      <a:pt x="341" y="74"/>
                                      <a:pt x="336" y="84"/>
                                      <a:pt x="336" y="96"/>
                                    </a:cubicBezTo>
                                    <a:cubicBezTo>
                                      <a:pt x="336" y="97"/>
                                      <a:pt x="336" y="98"/>
                                      <a:pt x="336" y="100"/>
                                    </a:cubicBezTo>
                                    <a:cubicBezTo>
                                      <a:pt x="338" y="101"/>
                                      <a:pt x="341" y="102"/>
                                      <a:pt x="343" y="103"/>
                                    </a:cubicBezTo>
                                    <a:cubicBezTo>
                                      <a:pt x="342" y="101"/>
                                      <a:pt x="342" y="98"/>
                                      <a:pt x="342" y="96"/>
                                    </a:cubicBezTo>
                                    <a:cubicBezTo>
                                      <a:pt x="342" y="76"/>
                                      <a:pt x="358" y="60"/>
                                      <a:pt x="378" y="60"/>
                                    </a:cubicBezTo>
                                    <a:cubicBezTo>
                                      <a:pt x="398" y="60"/>
                                      <a:pt x="414" y="76"/>
                                      <a:pt x="414" y="96"/>
                                    </a:cubicBezTo>
                                    <a:cubicBezTo>
                                      <a:pt x="414" y="98"/>
                                      <a:pt x="413" y="100"/>
                                      <a:pt x="413" y="102"/>
                                    </a:cubicBezTo>
                                    <a:cubicBezTo>
                                      <a:pt x="415" y="101"/>
                                      <a:pt x="417" y="100"/>
                                      <a:pt x="420" y="99"/>
                                    </a:cubicBezTo>
                                    <a:cubicBezTo>
                                      <a:pt x="420" y="98"/>
                                      <a:pt x="420" y="97"/>
                                      <a:pt x="420" y="96"/>
                                    </a:cubicBezTo>
                                    <a:close/>
                                    <a:moveTo>
                                      <a:pt x="298" y="96"/>
                                    </a:moveTo>
                                    <a:cubicBezTo>
                                      <a:pt x="298" y="84"/>
                                      <a:pt x="293" y="74"/>
                                      <a:pt x="286" y="66"/>
                                    </a:cubicBezTo>
                                    <a:cubicBezTo>
                                      <a:pt x="278" y="59"/>
                                      <a:pt x="267" y="54"/>
                                      <a:pt x="256" y="54"/>
                                    </a:cubicBezTo>
                                    <a:cubicBezTo>
                                      <a:pt x="244" y="54"/>
                                      <a:pt x="234" y="59"/>
                                      <a:pt x="226" y="66"/>
                                    </a:cubicBezTo>
                                    <a:cubicBezTo>
                                      <a:pt x="219" y="74"/>
                                      <a:pt x="214" y="84"/>
                                      <a:pt x="214" y="96"/>
                                    </a:cubicBezTo>
                                    <a:cubicBezTo>
                                      <a:pt x="214" y="97"/>
                                      <a:pt x="214" y="98"/>
                                      <a:pt x="214" y="100"/>
                                    </a:cubicBezTo>
                                    <a:cubicBezTo>
                                      <a:pt x="216" y="101"/>
                                      <a:pt x="219" y="102"/>
                                      <a:pt x="221" y="103"/>
                                    </a:cubicBezTo>
                                    <a:cubicBezTo>
                                      <a:pt x="220" y="101"/>
                                      <a:pt x="220" y="98"/>
                                      <a:pt x="220" y="96"/>
                                    </a:cubicBezTo>
                                    <a:cubicBezTo>
                                      <a:pt x="220" y="76"/>
                                      <a:pt x="236" y="60"/>
                                      <a:pt x="256" y="60"/>
                                    </a:cubicBezTo>
                                    <a:cubicBezTo>
                                      <a:pt x="276" y="60"/>
                                      <a:pt x="292" y="76"/>
                                      <a:pt x="292" y="96"/>
                                    </a:cubicBezTo>
                                    <a:cubicBezTo>
                                      <a:pt x="292" y="98"/>
                                      <a:pt x="291" y="101"/>
                                      <a:pt x="291" y="103"/>
                                    </a:cubicBezTo>
                                    <a:cubicBezTo>
                                      <a:pt x="293" y="102"/>
                                      <a:pt x="295" y="101"/>
                                      <a:pt x="298" y="100"/>
                                    </a:cubicBezTo>
                                    <a:cubicBezTo>
                                      <a:pt x="298" y="98"/>
                                      <a:pt x="298" y="97"/>
                                      <a:pt x="298" y="96"/>
                                    </a:cubicBezTo>
                                    <a:close/>
                                    <a:moveTo>
                                      <a:pt x="172" y="112"/>
                                    </a:moveTo>
                                    <a:cubicBezTo>
                                      <a:pt x="174" y="113"/>
                                      <a:pt x="175" y="115"/>
                                      <a:pt x="176" y="117"/>
                                    </a:cubicBezTo>
                                    <a:cubicBezTo>
                                      <a:pt x="182" y="113"/>
                                      <a:pt x="188" y="111"/>
                                      <a:pt x="195" y="111"/>
                                    </a:cubicBezTo>
                                    <a:cubicBezTo>
                                      <a:pt x="202" y="111"/>
                                      <a:pt x="209" y="113"/>
                                      <a:pt x="214" y="117"/>
                                    </a:cubicBezTo>
                                    <a:cubicBezTo>
                                      <a:pt x="216" y="115"/>
                                      <a:pt x="217" y="114"/>
                                      <a:pt x="218" y="112"/>
                                    </a:cubicBezTo>
                                    <a:cubicBezTo>
                                      <a:pt x="212" y="108"/>
                                      <a:pt x="204" y="105"/>
                                      <a:pt x="195" y="105"/>
                                    </a:cubicBezTo>
                                    <a:cubicBezTo>
                                      <a:pt x="187" y="105"/>
                                      <a:pt x="179" y="108"/>
                                      <a:pt x="172" y="112"/>
                                    </a:cubicBezTo>
                                    <a:close/>
                                    <a:moveTo>
                                      <a:pt x="177" y="118"/>
                                    </a:moveTo>
                                    <a:cubicBezTo>
                                      <a:pt x="178" y="119"/>
                                      <a:pt x="179" y="121"/>
                                      <a:pt x="180" y="123"/>
                                    </a:cubicBezTo>
                                    <a:cubicBezTo>
                                      <a:pt x="184" y="120"/>
                                      <a:pt x="189" y="118"/>
                                      <a:pt x="195" y="118"/>
                                    </a:cubicBezTo>
                                    <a:cubicBezTo>
                                      <a:pt x="201" y="118"/>
                                      <a:pt x="206" y="120"/>
                                      <a:pt x="211" y="123"/>
                                    </a:cubicBezTo>
                                    <a:cubicBezTo>
                                      <a:pt x="212" y="121"/>
                                      <a:pt x="213" y="120"/>
                                      <a:pt x="214" y="118"/>
                                    </a:cubicBezTo>
                                    <a:cubicBezTo>
                                      <a:pt x="208" y="115"/>
                                      <a:pt x="202" y="113"/>
                                      <a:pt x="195" y="113"/>
                                    </a:cubicBezTo>
                                    <a:cubicBezTo>
                                      <a:pt x="188" y="113"/>
                                      <a:pt x="182" y="115"/>
                                      <a:pt x="177" y="118"/>
                                    </a:cubicBezTo>
                                    <a:close/>
                                    <a:moveTo>
                                      <a:pt x="181" y="124"/>
                                    </a:moveTo>
                                    <a:cubicBezTo>
                                      <a:pt x="182" y="126"/>
                                      <a:pt x="182" y="128"/>
                                      <a:pt x="183" y="130"/>
                                    </a:cubicBezTo>
                                    <a:cubicBezTo>
                                      <a:pt x="187" y="127"/>
                                      <a:pt x="191" y="126"/>
                                      <a:pt x="195" y="126"/>
                                    </a:cubicBezTo>
                                    <a:cubicBezTo>
                                      <a:pt x="200" y="126"/>
                                      <a:pt x="204" y="128"/>
                                      <a:pt x="208" y="130"/>
                                    </a:cubicBezTo>
                                    <a:cubicBezTo>
                                      <a:pt x="208" y="128"/>
                                      <a:pt x="209" y="126"/>
                                      <a:pt x="210" y="124"/>
                                    </a:cubicBezTo>
                                    <a:cubicBezTo>
                                      <a:pt x="206" y="122"/>
                                      <a:pt x="201" y="120"/>
                                      <a:pt x="195" y="120"/>
                                    </a:cubicBezTo>
                                    <a:cubicBezTo>
                                      <a:pt x="190" y="120"/>
                                      <a:pt x="185" y="121"/>
                                      <a:pt x="181" y="124"/>
                                    </a:cubicBezTo>
                                    <a:close/>
                                    <a:moveTo>
                                      <a:pt x="184" y="131"/>
                                    </a:moveTo>
                                    <a:cubicBezTo>
                                      <a:pt x="184" y="133"/>
                                      <a:pt x="185" y="135"/>
                                      <a:pt x="185" y="138"/>
                                    </a:cubicBezTo>
                                    <a:cubicBezTo>
                                      <a:pt x="188" y="135"/>
                                      <a:pt x="191" y="134"/>
                                      <a:pt x="195" y="134"/>
                                    </a:cubicBezTo>
                                    <a:cubicBezTo>
                                      <a:pt x="199" y="134"/>
                                      <a:pt x="203" y="136"/>
                                      <a:pt x="205" y="139"/>
                                    </a:cubicBezTo>
                                    <a:cubicBezTo>
                                      <a:pt x="206" y="136"/>
                                      <a:pt x="206" y="134"/>
                                      <a:pt x="207" y="132"/>
                                    </a:cubicBezTo>
                                    <a:cubicBezTo>
                                      <a:pt x="204" y="129"/>
                                      <a:pt x="200" y="128"/>
                                      <a:pt x="195" y="128"/>
                                    </a:cubicBezTo>
                                    <a:cubicBezTo>
                                      <a:pt x="191" y="128"/>
                                      <a:pt x="187" y="129"/>
                                      <a:pt x="184" y="131"/>
                                    </a:cubicBezTo>
                                    <a:close/>
                                    <a:moveTo>
                                      <a:pt x="205" y="147"/>
                                    </a:moveTo>
                                    <a:cubicBezTo>
                                      <a:pt x="205" y="145"/>
                                      <a:pt x="205" y="143"/>
                                      <a:pt x="205" y="141"/>
                                    </a:cubicBezTo>
                                    <a:cubicBezTo>
                                      <a:pt x="203" y="137"/>
                                      <a:pt x="199" y="135"/>
                                      <a:pt x="195" y="135"/>
                                    </a:cubicBezTo>
                                    <a:cubicBezTo>
                                      <a:pt x="191" y="135"/>
                                      <a:pt x="188" y="137"/>
                                      <a:pt x="186" y="140"/>
                                    </a:cubicBezTo>
                                    <a:cubicBezTo>
                                      <a:pt x="186" y="142"/>
                                      <a:pt x="186" y="145"/>
                                      <a:pt x="186" y="147"/>
                                    </a:cubicBezTo>
                                    <a:cubicBezTo>
                                      <a:pt x="186" y="147"/>
                                      <a:pt x="186" y="148"/>
                                      <a:pt x="186" y="148"/>
                                    </a:cubicBezTo>
                                    <a:cubicBezTo>
                                      <a:pt x="187" y="148"/>
                                      <a:pt x="188" y="148"/>
                                      <a:pt x="188" y="148"/>
                                    </a:cubicBezTo>
                                    <a:cubicBezTo>
                                      <a:pt x="188" y="148"/>
                                      <a:pt x="188" y="147"/>
                                      <a:pt x="188" y="147"/>
                                    </a:cubicBezTo>
                                    <a:cubicBezTo>
                                      <a:pt x="188" y="143"/>
                                      <a:pt x="191" y="140"/>
                                      <a:pt x="195" y="140"/>
                                    </a:cubicBezTo>
                                    <a:cubicBezTo>
                                      <a:pt x="199" y="140"/>
                                      <a:pt x="202" y="143"/>
                                      <a:pt x="202" y="147"/>
                                    </a:cubicBezTo>
                                    <a:cubicBezTo>
                                      <a:pt x="202" y="147"/>
                                      <a:pt x="202" y="148"/>
                                      <a:pt x="202" y="148"/>
                                    </a:cubicBezTo>
                                    <a:cubicBezTo>
                                      <a:pt x="203" y="148"/>
                                      <a:pt x="204" y="148"/>
                                      <a:pt x="205" y="148"/>
                                    </a:cubicBezTo>
                                    <a:cubicBezTo>
                                      <a:pt x="205" y="148"/>
                                      <a:pt x="205" y="148"/>
                                      <a:pt x="205" y="147"/>
                                    </a:cubicBezTo>
                                    <a:close/>
                                    <a:moveTo>
                                      <a:pt x="195" y="142"/>
                                    </a:moveTo>
                                    <a:cubicBezTo>
                                      <a:pt x="192" y="142"/>
                                      <a:pt x="190" y="144"/>
                                      <a:pt x="190" y="147"/>
                                    </a:cubicBezTo>
                                    <a:cubicBezTo>
                                      <a:pt x="190" y="147"/>
                                      <a:pt x="190" y="147"/>
                                      <a:pt x="190" y="148"/>
                                    </a:cubicBezTo>
                                    <a:cubicBezTo>
                                      <a:pt x="192" y="147"/>
                                      <a:pt x="193" y="147"/>
                                      <a:pt x="195" y="147"/>
                                    </a:cubicBezTo>
                                    <a:cubicBezTo>
                                      <a:pt x="197" y="147"/>
                                      <a:pt x="198" y="147"/>
                                      <a:pt x="200" y="148"/>
                                    </a:cubicBezTo>
                                    <a:cubicBezTo>
                                      <a:pt x="200" y="147"/>
                                      <a:pt x="200" y="147"/>
                                      <a:pt x="200" y="147"/>
                                    </a:cubicBezTo>
                                    <a:cubicBezTo>
                                      <a:pt x="200" y="144"/>
                                      <a:pt x="198" y="142"/>
                                      <a:pt x="195" y="142"/>
                                    </a:cubicBezTo>
                                    <a:close/>
                                    <a:moveTo>
                                      <a:pt x="166" y="158"/>
                                    </a:moveTo>
                                    <a:cubicBezTo>
                                      <a:pt x="168" y="159"/>
                                      <a:pt x="170" y="161"/>
                                      <a:pt x="171" y="162"/>
                                    </a:cubicBezTo>
                                    <a:cubicBezTo>
                                      <a:pt x="178" y="158"/>
                                      <a:pt x="186" y="155"/>
                                      <a:pt x="195" y="155"/>
                                    </a:cubicBezTo>
                                    <a:cubicBezTo>
                                      <a:pt x="204" y="155"/>
                                      <a:pt x="212" y="158"/>
                                      <a:pt x="219" y="163"/>
                                    </a:cubicBezTo>
                                    <a:cubicBezTo>
                                      <a:pt x="221" y="161"/>
                                      <a:pt x="222" y="160"/>
                                      <a:pt x="224" y="158"/>
                                    </a:cubicBezTo>
                                    <a:cubicBezTo>
                                      <a:pt x="216" y="152"/>
                                      <a:pt x="206" y="149"/>
                                      <a:pt x="195" y="149"/>
                                    </a:cubicBezTo>
                                    <a:cubicBezTo>
                                      <a:pt x="184" y="149"/>
                                      <a:pt x="174" y="152"/>
                                      <a:pt x="166" y="158"/>
                                    </a:cubicBezTo>
                                    <a:close/>
                                    <a:moveTo>
                                      <a:pt x="172" y="163"/>
                                    </a:moveTo>
                                    <a:cubicBezTo>
                                      <a:pt x="174" y="165"/>
                                      <a:pt x="175" y="166"/>
                                      <a:pt x="176" y="168"/>
                                    </a:cubicBezTo>
                                    <a:cubicBezTo>
                                      <a:pt x="182" y="165"/>
                                      <a:pt x="188" y="163"/>
                                      <a:pt x="195" y="163"/>
                                    </a:cubicBezTo>
                                    <a:cubicBezTo>
                                      <a:pt x="202" y="163"/>
                                      <a:pt x="209" y="165"/>
                                      <a:pt x="214" y="168"/>
                                    </a:cubicBezTo>
                                    <a:cubicBezTo>
                                      <a:pt x="216" y="167"/>
                                      <a:pt x="217" y="165"/>
                                      <a:pt x="218" y="164"/>
                                    </a:cubicBezTo>
                                    <a:cubicBezTo>
                                      <a:pt x="212" y="159"/>
                                      <a:pt x="204" y="157"/>
                                      <a:pt x="195" y="157"/>
                                    </a:cubicBezTo>
                                    <a:cubicBezTo>
                                      <a:pt x="187" y="157"/>
                                      <a:pt x="179" y="159"/>
                                      <a:pt x="172" y="163"/>
                                    </a:cubicBezTo>
                                    <a:close/>
                                    <a:moveTo>
                                      <a:pt x="177" y="169"/>
                                    </a:moveTo>
                                    <a:cubicBezTo>
                                      <a:pt x="178" y="171"/>
                                      <a:pt x="179" y="172"/>
                                      <a:pt x="180" y="174"/>
                                    </a:cubicBezTo>
                                    <a:cubicBezTo>
                                      <a:pt x="184" y="171"/>
                                      <a:pt x="189" y="170"/>
                                      <a:pt x="195" y="170"/>
                                    </a:cubicBezTo>
                                    <a:cubicBezTo>
                                      <a:pt x="201" y="170"/>
                                      <a:pt x="206" y="171"/>
                                      <a:pt x="211" y="174"/>
                                    </a:cubicBezTo>
                                    <a:cubicBezTo>
                                      <a:pt x="212" y="173"/>
                                      <a:pt x="213" y="171"/>
                                      <a:pt x="214" y="170"/>
                                    </a:cubicBezTo>
                                    <a:cubicBezTo>
                                      <a:pt x="208" y="166"/>
                                      <a:pt x="202" y="164"/>
                                      <a:pt x="195" y="164"/>
                                    </a:cubicBezTo>
                                    <a:cubicBezTo>
                                      <a:pt x="188" y="164"/>
                                      <a:pt x="182" y="166"/>
                                      <a:pt x="177" y="169"/>
                                    </a:cubicBezTo>
                                    <a:close/>
                                    <a:moveTo>
                                      <a:pt x="181" y="175"/>
                                    </a:moveTo>
                                    <a:cubicBezTo>
                                      <a:pt x="182" y="177"/>
                                      <a:pt x="182" y="179"/>
                                      <a:pt x="183" y="181"/>
                                    </a:cubicBezTo>
                                    <a:cubicBezTo>
                                      <a:pt x="187" y="179"/>
                                      <a:pt x="191" y="177"/>
                                      <a:pt x="195" y="177"/>
                                    </a:cubicBezTo>
                                    <a:cubicBezTo>
                                      <a:pt x="200" y="177"/>
                                      <a:pt x="204" y="179"/>
                                      <a:pt x="208" y="182"/>
                                    </a:cubicBezTo>
                                    <a:cubicBezTo>
                                      <a:pt x="208" y="180"/>
                                      <a:pt x="209" y="178"/>
                                      <a:pt x="210" y="176"/>
                                    </a:cubicBezTo>
                                    <a:cubicBezTo>
                                      <a:pt x="206" y="173"/>
                                      <a:pt x="201" y="171"/>
                                      <a:pt x="195" y="171"/>
                                    </a:cubicBezTo>
                                    <a:cubicBezTo>
                                      <a:pt x="190" y="171"/>
                                      <a:pt x="185" y="173"/>
                                      <a:pt x="181" y="175"/>
                                    </a:cubicBezTo>
                                    <a:close/>
                                    <a:moveTo>
                                      <a:pt x="184" y="183"/>
                                    </a:moveTo>
                                    <a:cubicBezTo>
                                      <a:pt x="184" y="185"/>
                                      <a:pt x="185" y="187"/>
                                      <a:pt x="185" y="189"/>
                                    </a:cubicBezTo>
                                    <a:cubicBezTo>
                                      <a:pt x="188" y="187"/>
                                      <a:pt x="191" y="185"/>
                                      <a:pt x="195" y="185"/>
                                    </a:cubicBezTo>
                                    <a:cubicBezTo>
                                      <a:pt x="199" y="185"/>
                                      <a:pt x="203" y="187"/>
                                      <a:pt x="205" y="190"/>
                                    </a:cubicBezTo>
                                    <a:cubicBezTo>
                                      <a:pt x="206" y="188"/>
                                      <a:pt x="206" y="185"/>
                                      <a:pt x="207" y="183"/>
                                    </a:cubicBezTo>
                                    <a:cubicBezTo>
                                      <a:pt x="204" y="181"/>
                                      <a:pt x="200" y="179"/>
                                      <a:pt x="195" y="179"/>
                                    </a:cubicBezTo>
                                    <a:cubicBezTo>
                                      <a:pt x="191" y="179"/>
                                      <a:pt x="187" y="180"/>
                                      <a:pt x="184" y="183"/>
                                    </a:cubicBezTo>
                                    <a:close/>
                                    <a:moveTo>
                                      <a:pt x="205" y="199"/>
                                    </a:moveTo>
                                    <a:cubicBezTo>
                                      <a:pt x="205" y="196"/>
                                      <a:pt x="205" y="194"/>
                                      <a:pt x="205" y="192"/>
                                    </a:cubicBezTo>
                                    <a:cubicBezTo>
                                      <a:pt x="203" y="189"/>
                                      <a:pt x="199" y="187"/>
                                      <a:pt x="195" y="187"/>
                                    </a:cubicBezTo>
                                    <a:cubicBezTo>
                                      <a:pt x="191" y="187"/>
                                      <a:pt x="188" y="188"/>
                                      <a:pt x="186" y="191"/>
                                    </a:cubicBezTo>
                                    <a:cubicBezTo>
                                      <a:pt x="186" y="194"/>
                                      <a:pt x="186" y="196"/>
                                      <a:pt x="186" y="199"/>
                                    </a:cubicBezTo>
                                    <a:cubicBezTo>
                                      <a:pt x="186" y="199"/>
                                      <a:pt x="186" y="199"/>
                                      <a:pt x="186" y="199"/>
                                    </a:cubicBezTo>
                                    <a:cubicBezTo>
                                      <a:pt x="187" y="199"/>
                                      <a:pt x="188" y="199"/>
                                      <a:pt x="188" y="199"/>
                                    </a:cubicBezTo>
                                    <a:cubicBezTo>
                                      <a:pt x="188" y="199"/>
                                      <a:pt x="188" y="199"/>
                                      <a:pt x="188" y="199"/>
                                    </a:cubicBezTo>
                                    <a:cubicBezTo>
                                      <a:pt x="188" y="195"/>
                                      <a:pt x="191" y="192"/>
                                      <a:pt x="195" y="192"/>
                                    </a:cubicBezTo>
                                    <a:cubicBezTo>
                                      <a:pt x="199" y="192"/>
                                      <a:pt x="202" y="195"/>
                                      <a:pt x="202" y="199"/>
                                    </a:cubicBezTo>
                                    <a:cubicBezTo>
                                      <a:pt x="202" y="199"/>
                                      <a:pt x="202" y="199"/>
                                      <a:pt x="202" y="199"/>
                                    </a:cubicBezTo>
                                    <a:cubicBezTo>
                                      <a:pt x="203" y="199"/>
                                      <a:pt x="204" y="199"/>
                                      <a:pt x="205" y="200"/>
                                    </a:cubicBezTo>
                                    <a:cubicBezTo>
                                      <a:pt x="205" y="199"/>
                                      <a:pt x="205" y="199"/>
                                      <a:pt x="205" y="199"/>
                                    </a:cubicBezTo>
                                    <a:close/>
                                    <a:moveTo>
                                      <a:pt x="195" y="193"/>
                                    </a:moveTo>
                                    <a:cubicBezTo>
                                      <a:pt x="192" y="193"/>
                                      <a:pt x="190" y="196"/>
                                      <a:pt x="190" y="199"/>
                                    </a:cubicBezTo>
                                    <a:cubicBezTo>
                                      <a:pt x="190" y="199"/>
                                      <a:pt x="190" y="199"/>
                                      <a:pt x="190" y="199"/>
                                    </a:cubicBezTo>
                                    <a:cubicBezTo>
                                      <a:pt x="192" y="199"/>
                                      <a:pt x="193" y="199"/>
                                      <a:pt x="195" y="199"/>
                                    </a:cubicBezTo>
                                    <a:cubicBezTo>
                                      <a:pt x="197" y="199"/>
                                      <a:pt x="198" y="199"/>
                                      <a:pt x="200" y="199"/>
                                    </a:cubicBezTo>
                                    <a:cubicBezTo>
                                      <a:pt x="200" y="199"/>
                                      <a:pt x="200" y="199"/>
                                      <a:pt x="200" y="199"/>
                                    </a:cubicBezTo>
                                    <a:cubicBezTo>
                                      <a:pt x="200" y="196"/>
                                      <a:pt x="198" y="193"/>
                                      <a:pt x="195" y="193"/>
                                    </a:cubicBezTo>
                                    <a:close/>
                                    <a:moveTo>
                                      <a:pt x="166" y="209"/>
                                    </a:moveTo>
                                    <a:cubicBezTo>
                                      <a:pt x="168" y="211"/>
                                      <a:pt x="170" y="212"/>
                                      <a:pt x="171" y="214"/>
                                    </a:cubicBezTo>
                                    <a:cubicBezTo>
                                      <a:pt x="178" y="209"/>
                                      <a:pt x="186" y="206"/>
                                      <a:pt x="195" y="206"/>
                                    </a:cubicBezTo>
                                    <a:cubicBezTo>
                                      <a:pt x="204" y="206"/>
                                      <a:pt x="212" y="209"/>
                                      <a:pt x="219" y="214"/>
                                    </a:cubicBezTo>
                                    <a:cubicBezTo>
                                      <a:pt x="221" y="212"/>
                                      <a:pt x="222" y="211"/>
                                      <a:pt x="224" y="210"/>
                                    </a:cubicBezTo>
                                    <a:cubicBezTo>
                                      <a:pt x="216" y="204"/>
                                      <a:pt x="206" y="200"/>
                                      <a:pt x="195" y="200"/>
                                    </a:cubicBezTo>
                                    <a:cubicBezTo>
                                      <a:pt x="184" y="200"/>
                                      <a:pt x="174" y="204"/>
                                      <a:pt x="166" y="209"/>
                                    </a:cubicBezTo>
                                    <a:close/>
                                    <a:moveTo>
                                      <a:pt x="172" y="215"/>
                                    </a:moveTo>
                                    <a:cubicBezTo>
                                      <a:pt x="174" y="216"/>
                                      <a:pt x="175" y="218"/>
                                      <a:pt x="176" y="219"/>
                                    </a:cubicBezTo>
                                    <a:cubicBezTo>
                                      <a:pt x="182" y="216"/>
                                      <a:pt x="188" y="214"/>
                                      <a:pt x="195" y="214"/>
                                    </a:cubicBezTo>
                                    <a:cubicBezTo>
                                      <a:pt x="202" y="214"/>
                                      <a:pt x="209" y="216"/>
                                      <a:pt x="214" y="220"/>
                                    </a:cubicBezTo>
                                    <a:cubicBezTo>
                                      <a:pt x="216" y="218"/>
                                      <a:pt x="217" y="217"/>
                                      <a:pt x="218" y="215"/>
                                    </a:cubicBezTo>
                                    <a:cubicBezTo>
                                      <a:pt x="212" y="211"/>
                                      <a:pt x="204" y="208"/>
                                      <a:pt x="195" y="208"/>
                                    </a:cubicBezTo>
                                    <a:cubicBezTo>
                                      <a:pt x="187" y="208"/>
                                      <a:pt x="179" y="210"/>
                                      <a:pt x="172" y="215"/>
                                    </a:cubicBezTo>
                                    <a:close/>
                                    <a:moveTo>
                                      <a:pt x="177" y="221"/>
                                    </a:moveTo>
                                    <a:cubicBezTo>
                                      <a:pt x="178" y="222"/>
                                      <a:pt x="179" y="224"/>
                                      <a:pt x="180" y="225"/>
                                    </a:cubicBezTo>
                                    <a:cubicBezTo>
                                      <a:pt x="184" y="223"/>
                                      <a:pt x="189" y="221"/>
                                      <a:pt x="195" y="221"/>
                                    </a:cubicBezTo>
                                    <a:cubicBezTo>
                                      <a:pt x="201" y="221"/>
                                      <a:pt x="206" y="223"/>
                                      <a:pt x="211" y="226"/>
                                    </a:cubicBezTo>
                                    <a:cubicBezTo>
                                      <a:pt x="212" y="224"/>
                                      <a:pt x="213" y="223"/>
                                      <a:pt x="214" y="221"/>
                                    </a:cubicBezTo>
                                    <a:cubicBezTo>
                                      <a:pt x="208" y="218"/>
                                      <a:pt x="202" y="216"/>
                                      <a:pt x="195" y="216"/>
                                    </a:cubicBezTo>
                                    <a:cubicBezTo>
                                      <a:pt x="188" y="216"/>
                                      <a:pt x="182" y="218"/>
                                      <a:pt x="177" y="221"/>
                                    </a:cubicBezTo>
                                    <a:close/>
                                    <a:moveTo>
                                      <a:pt x="181" y="227"/>
                                    </a:moveTo>
                                    <a:cubicBezTo>
                                      <a:pt x="182" y="229"/>
                                      <a:pt x="182" y="231"/>
                                      <a:pt x="183" y="232"/>
                                    </a:cubicBezTo>
                                    <a:cubicBezTo>
                                      <a:pt x="187" y="230"/>
                                      <a:pt x="191" y="229"/>
                                      <a:pt x="195" y="229"/>
                                    </a:cubicBezTo>
                                    <a:cubicBezTo>
                                      <a:pt x="200" y="229"/>
                                      <a:pt x="204" y="230"/>
                                      <a:pt x="208" y="233"/>
                                    </a:cubicBezTo>
                                    <a:cubicBezTo>
                                      <a:pt x="208" y="231"/>
                                      <a:pt x="209" y="229"/>
                                      <a:pt x="210" y="227"/>
                                    </a:cubicBezTo>
                                    <a:cubicBezTo>
                                      <a:pt x="206" y="224"/>
                                      <a:pt x="201" y="223"/>
                                      <a:pt x="195" y="223"/>
                                    </a:cubicBezTo>
                                    <a:cubicBezTo>
                                      <a:pt x="190" y="223"/>
                                      <a:pt x="185" y="224"/>
                                      <a:pt x="181" y="227"/>
                                    </a:cubicBezTo>
                                    <a:close/>
                                    <a:moveTo>
                                      <a:pt x="184" y="234"/>
                                    </a:moveTo>
                                    <a:cubicBezTo>
                                      <a:pt x="184" y="236"/>
                                      <a:pt x="185" y="238"/>
                                      <a:pt x="185" y="240"/>
                                    </a:cubicBezTo>
                                    <a:cubicBezTo>
                                      <a:pt x="188" y="238"/>
                                      <a:pt x="191" y="236"/>
                                      <a:pt x="195" y="236"/>
                                    </a:cubicBezTo>
                                    <a:cubicBezTo>
                                      <a:pt x="199" y="236"/>
                                      <a:pt x="203" y="238"/>
                                      <a:pt x="205" y="241"/>
                                    </a:cubicBezTo>
                                    <a:cubicBezTo>
                                      <a:pt x="206" y="239"/>
                                      <a:pt x="206" y="237"/>
                                      <a:pt x="207" y="235"/>
                                    </a:cubicBezTo>
                                    <a:cubicBezTo>
                                      <a:pt x="204" y="232"/>
                                      <a:pt x="200" y="230"/>
                                      <a:pt x="195" y="230"/>
                                    </a:cubicBezTo>
                                    <a:cubicBezTo>
                                      <a:pt x="191" y="230"/>
                                      <a:pt x="187" y="232"/>
                                      <a:pt x="184" y="234"/>
                                    </a:cubicBezTo>
                                    <a:close/>
                                    <a:moveTo>
                                      <a:pt x="205" y="250"/>
                                    </a:moveTo>
                                    <a:cubicBezTo>
                                      <a:pt x="205" y="248"/>
                                      <a:pt x="205" y="246"/>
                                      <a:pt x="205" y="244"/>
                                    </a:cubicBezTo>
                                    <a:cubicBezTo>
                                      <a:pt x="203" y="240"/>
                                      <a:pt x="199" y="238"/>
                                      <a:pt x="195" y="238"/>
                                    </a:cubicBezTo>
                                    <a:cubicBezTo>
                                      <a:pt x="191" y="238"/>
                                      <a:pt x="188" y="240"/>
                                      <a:pt x="186" y="242"/>
                                    </a:cubicBezTo>
                                    <a:cubicBezTo>
                                      <a:pt x="186" y="245"/>
                                      <a:pt x="186" y="247"/>
                                      <a:pt x="186" y="250"/>
                                    </a:cubicBezTo>
                                    <a:cubicBezTo>
                                      <a:pt x="186" y="250"/>
                                      <a:pt x="186" y="251"/>
                                      <a:pt x="186" y="251"/>
                                    </a:cubicBezTo>
                                    <a:cubicBezTo>
                                      <a:pt x="187" y="251"/>
                                      <a:pt x="188" y="251"/>
                                      <a:pt x="188" y="251"/>
                                    </a:cubicBezTo>
                                    <a:cubicBezTo>
                                      <a:pt x="188" y="250"/>
                                      <a:pt x="188" y="250"/>
                                      <a:pt x="188" y="250"/>
                                    </a:cubicBezTo>
                                    <a:cubicBezTo>
                                      <a:pt x="188" y="246"/>
                                      <a:pt x="191" y="243"/>
                                      <a:pt x="195" y="243"/>
                                    </a:cubicBezTo>
                                    <a:cubicBezTo>
                                      <a:pt x="199" y="243"/>
                                      <a:pt x="202" y="246"/>
                                      <a:pt x="202" y="250"/>
                                    </a:cubicBezTo>
                                    <a:cubicBezTo>
                                      <a:pt x="202" y="250"/>
                                      <a:pt x="202" y="250"/>
                                      <a:pt x="202" y="251"/>
                                    </a:cubicBezTo>
                                    <a:cubicBezTo>
                                      <a:pt x="203" y="251"/>
                                      <a:pt x="204" y="251"/>
                                      <a:pt x="205" y="251"/>
                                    </a:cubicBezTo>
                                    <a:cubicBezTo>
                                      <a:pt x="205" y="251"/>
                                      <a:pt x="205" y="250"/>
                                      <a:pt x="205" y="250"/>
                                    </a:cubicBezTo>
                                    <a:close/>
                                    <a:moveTo>
                                      <a:pt x="195" y="245"/>
                                    </a:moveTo>
                                    <a:cubicBezTo>
                                      <a:pt x="192" y="245"/>
                                      <a:pt x="190" y="247"/>
                                      <a:pt x="190" y="250"/>
                                    </a:cubicBezTo>
                                    <a:cubicBezTo>
                                      <a:pt x="190" y="250"/>
                                      <a:pt x="190" y="250"/>
                                      <a:pt x="190" y="250"/>
                                    </a:cubicBezTo>
                                    <a:cubicBezTo>
                                      <a:pt x="192" y="250"/>
                                      <a:pt x="193" y="250"/>
                                      <a:pt x="195" y="250"/>
                                    </a:cubicBezTo>
                                    <a:cubicBezTo>
                                      <a:pt x="197" y="250"/>
                                      <a:pt x="198" y="250"/>
                                      <a:pt x="200" y="250"/>
                                    </a:cubicBezTo>
                                    <a:cubicBezTo>
                                      <a:pt x="200" y="250"/>
                                      <a:pt x="200" y="250"/>
                                      <a:pt x="200" y="250"/>
                                    </a:cubicBezTo>
                                    <a:cubicBezTo>
                                      <a:pt x="200" y="247"/>
                                      <a:pt x="198" y="245"/>
                                      <a:pt x="195" y="245"/>
                                    </a:cubicBezTo>
                                    <a:close/>
                                    <a:moveTo>
                                      <a:pt x="166" y="261"/>
                                    </a:moveTo>
                                    <a:cubicBezTo>
                                      <a:pt x="168" y="262"/>
                                      <a:pt x="170" y="263"/>
                                      <a:pt x="171" y="265"/>
                                    </a:cubicBezTo>
                                    <a:cubicBezTo>
                                      <a:pt x="178" y="260"/>
                                      <a:pt x="186" y="258"/>
                                      <a:pt x="195" y="258"/>
                                    </a:cubicBezTo>
                                    <a:cubicBezTo>
                                      <a:pt x="204" y="258"/>
                                      <a:pt x="212" y="261"/>
                                      <a:pt x="219" y="265"/>
                                    </a:cubicBezTo>
                                    <a:cubicBezTo>
                                      <a:pt x="221" y="264"/>
                                      <a:pt x="222" y="262"/>
                                      <a:pt x="224" y="261"/>
                                    </a:cubicBezTo>
                                    <a:cubicBezTo>
                                      <a:pt x="216" y="255"/>
                                      <a:pt x="206" y="252"/>
                                      <a:pt x="195" y="252"/>
                                    </a:cubicBezTo>
                                    <a:cubicBezTo>
                                      <a:pt x="184" y="252"/>
                                      <a:pt x="174" y="255"/>
                                      <a:pt x="166" y="261"/>
                                    </a:cubicBezTo>
                                    <a:close/>
                                    <a:moveTo>
                                      <a:pt x="172" y="266"/>
                                    </a:moveTo>
                                    <a:cubicBezTo>
                                      <a:pt x="174" y="268"/>
                                      <a:pt x="175" y="269"/>
                                      <a:pt x="176" y="271"/>
                                    </a:cubicBezTo>
                                    <a:cubicBezTo>
                                      <a:pt x="182" y="267"/>
                                      <a:pt x="188" y="265"/>
                                      <a:pt x="195" y="265"/>
                                    </a:cubicBezTo>
                                    <a:cubicBezTo>
                                      <a:pt x="202" y="265"/>
                                      <a:pt x="209" y="268"/>
                                      <a:pt x="214" y="271"/>
                                    </a:cubicBezTo>
                                    <a:cubicBezTo>
                                      <a:pt x="216" y="270"/>
                                      <a:pt x="217" y="268"/>
                                      <a:pt x="218" y="266"/>
                                    </a:cubicBezTo>
                                    <a:cubicBezTo>
                                      <a:pt x="212" y="262"/>
                                      <a:pt x="204" y="259"/>
                                      <a:pt x="195" y="259"/>
                                    </a:cubicBezTo>
                                    <a:cubicBezTo>
                                      <a:pt x="187" y="259"/>
                                      <a:pt x="179" y="262"/>
                                      <a:pt x="172" y="266"/>
                                    </a:cubicBezTo>
                                    <a:close/>
                                    <a:moveTo>
                                      <a:pt x="177" y="272"/>
                                    </a:moveTo>
                                    <a:cubicBezTo>
                                      <a:pt x="178" y="274"/>
                                      <a:pt x="179" y="275"/>
                                      <a:pt x="180" y="277"/>
                                    </a:cubicBezTo>
                                    <a:cubicBezTo>
                                      <a:pt x="184" y="274"/>
                                      <a:pt x="189" y="272"/>
                                      <a:pt x="195" y="272"/>
                                    </a:cubicBezTo>
                                    <a:cubicBezTo>
                                      <a:pt x="201" y="272"/>
                                      <a:pt x="206" y="274"/>
                                      <a:pt x="211" y="277"/>
                                    </a:cubicBezTo>
                                    <a:cubicBezTo>
                                      <a:pt x="212" y="276"/>
                                      <a:pt x="213" y="274"/>
                                      <a:pt x="214" y="273"/>
                                    </a:cubicBezTo>
                                    <a:cubicBezTo>
                                      <a:pt x="208" y="269"/>
                                      <a:pt x="202" y="267"/>
                                      <a:pt x="195" y="267"/>
                                    </a:cubicBezTo>
                                    <a:cubicBezTo>
                                      <a:pt x="188" y="267"/>
                                      <a:pt x="182" y="269"/>
                                      <a:pt x="177" y="272"/>
                                    </a:cubicBezTo>
                                    <a:close/>
                                    <a:moveTo>
                                      <a:pt x="181" y="278"/>
                                    </a:moveTo>
                                    <a:cubicBezTo>
                                      <a:pt x="182" y="280"/>
                                      <a:pt x="182" y="282"/>
                                      <a:pt x="183" y="284"/>
                                    </a:cubicBezTo>
                                    <a:cubicBezTo>
                                      <a:pt x="187" y="282"/>
                                      <a:pt x="191" y="280"/>
                                      <a:pt x="195" y="280"/>
                                    </a:cubicBezTo>
                                    <a:cubicBezTo>
                                      <a:pt x="200" y="280"/>
                                      <a:pt x="204" y="282"/>
                                      <a:pt x="208" y="284"/>
                                    </a:cubicBezTo>
                                    <a:cubicBezTo>
                                      <a:pt x="208" y="282"/>
                                      <a:pt x="209" y="280"/>
                                      <a:pt x="210" y="279"/>
                                    </a:cubicBezTo>
                                    <a:cubicBezTo>
                                      <a:pt x="206" y="276"/>
                                      <a:pt x="201" y="274"/>
                                      <a:pt x="195" y="274"/>
                                    </a:cubicBezTo>
                                    <a:cubicBezTo>
                                      <a:pt x="190" y="274"/>
                                      <a:pt x="185" y="276"/>
                                      <a:pt x="181" y="278"/>
                                    </a:cubicBezTo>
                                    <a:close/>
                                    <a:moveTo>
                                      <a:pt x="184" y="285"/>
                                    </a:moveTo>
                                    <a:cubicBezTo>
                                      <a:pt x="184" y="287"/>
                                      <a:pt x="185" y="290"/>
                                      <a:pt x="185" y="292"/>
                                    </a:cubicBezTo>
                                    <a:cubicBezTo>
                                      <a:pt x="188" y="289"/>
                                      <a:pt x="191" y="288"/>
                                      <a:pt x="195" y="288"/>
                                    </a:cubicBezTo>
                                    <a:cubicBezTo>
                                      <a:pt x="199" y="288"/>
                                      <a:pt x="203" y="290"/>
                                      <a:pt x="205" y="293"/>
                                    </a:cubicBezTo>
                                    <a:cubicBezTo>
                                      <a:pt x="206" y="290"/>
                                      <a:pt x="206" y="288"/>
                                      <a:pt x="207" y="286"/>
                                    </a:cubicBezTo>
                                    <a:cubicBezTo>
                                      <a:pt x="204" y="283"/>
                                      <a:pt x="200" y="282"/>
                                      <a:pt x="195" y="282"/>
                                    </a:cubicBezTo>
                                    <a:cubicBezTo>
                                      <a:pt x="191" y="282"/>
                                      <a:pt x="187" y="283"/>
                                      <a:pt x="184" y="285"/>
                                    </a:cubicBezTo>
                                    <a:close/>
                                    <a:moveTo>
                                      <a:pt x="205" y="301"/>
                                    </a:moveTo>
                                    <a:cubicBezTo>
                                      <a:pt x="205" y="299"/>
                                      <a:pt x="205" y="297"/>
                                      <a:pt x="205" y="295"/>
                                    </a:cubicBezTo>
                                    <a:cubicBezTo>
                                      <a:pt x="203" y="292"/>
                                      <a:pt x="199" y="289"/>
                                      <a:pt x="195" y="289"/>
                                    </a:cubicBezTo>
                                    <a:cubicBezTo>
                                      <a:pt x="191" y="289"/>
                                      <a:pt x="188" y="291"/>
                                      <a:pt x="186" y="294"/>
                                    </a:cubicBezTo>
                                    <a:cubicBezTo>
                                      <a:pt x="186" y="296"/>
                                      <a:pt x="186" y="299"/>
                                      <a:pt x="186" y="301"/>
                                    </a:cubicBezTo>
                                    <a:cubicBezTo>
                                      <a:pt x="186" y="302"/>
                                      <a:pt x="186" y="302"/>
                                      <a:pt x="186" y="302"/>
                                    </a:cubicBezTo>
                                    <a:cubicBezTo>
                                      <a:pt x="187" y="302"/>
                                      <a:pt x="188" y="302"/>
                                      <a:pt x="188" y="302"/>
                                    </a:cubicBezTo>
                                    <a:cubicBezTo>
                                      <a:pt x="188" y="302"/>
                                      <a:pt x="188" y="301"/>
                                      <a:pt x="188" y="301"/>
                                    </a:cubicBezTo>
                                    <a:cubicBezTo>
                                      <a:pt x="188" y="298"/>
                                      <a:pt x="191" y="295"/>
                                      <a:pt x="195" y="295"/>
                                    </a:cubicBezTo>
                                    <a:cubicBezTo>
                                      <a:pt x="199" y="295"/>
                                      <a:pt x="202" y="298"/>
                                      <a:pt x="202" y="301"/>
                                    </a:cubicBezTo>
                                    <a:cubicBezTo>
                                      <a:pt x="202" y="301"/>
                                      <a:pt x="202" y="302"/>
                                      <a:pt x="202" y="302"/>
                                    </a:cubicBezTo>
                                    <a:cubicBezTo>
                                      <a:pt x="203" y="302"/>
                                      <a:pt x="204" y="302"/>
                                      <a:pt x="205" y="302"/>
                                    </a:cubicBezTo>
                                    <a:cubicBezTo>
                                      <a:pt x="205" y="302"/>
                                      <a:pt x="205" y="302"/>
                                      <a:pt x="205" y="301"/>
                                    </a:cubicBezTo>
                                    <a:close/>
                                    <a:moveTo>
                                      <a:pt x="195" y="296"/>
                                    </a:moveTo>
                                    <a:cubicBezTo>
                                      <a:pt x="192" y="296"/>
                                      <a:pt x="190" y="298"/>
                                      <a:pt x="190" y="301"/>
                                    </a:cubicBezTo>
                                    <a:cubicBezTo>
                                      <a:pt x="190" y="301"/>
                                      <a:pt x="190" y="302"/>
                                      <a:pt x="190" y="302"/>
                                    </a:cubicBezTo>
                                    <a:cubicBezTo>
                                      <a:pt x="192" y="302"/>
                                      <a:pt x="193" y="301"/>
                                      <a:pt x="195" y="301"/>
                                    </a:cubicBezTo>
                                    <a:cubicBezTo>
                                      <a:pt x="197" y="301"/>
                                      <a:pt x="198" y="302"/>
                                      <a:pt x="200" y="302"/>
                                    </a:cubicBezTo>
                                    <a:cubicBezTo>
                                      <a:pt x="200" y="302"/>
                                      <a:pt x="200" y="301"/>
                                      <a:pt x="200" y="301"/>
                                    </a:cubicBezTo>
                                    <a:cubicBezTo>
                                      <a:pt x="200" y="298"/>
                                      <a:pt x="198" y="296"/>
                                      <a:pt x="195" y="296"/>
                                    </a:cubicBezTo>
                                    <a:close/>
                                    <a:moveTo>
                                      <a:pt x="166" y="312"/>
                                    </a:moveTo>
                                    <a:cubicBezTo>
                                      <a:pt x="168" y="313"/>
                                      <a:pt x="170" y="315"/>
                                      <a:pt x="171" y="316"/>
                                    </a:cubicBezTo>
                                    <a:cubicBezTo>
                                      <a:pt x="178" y="312"/>
                                      <a:pt x="186" y="309"/>
                                      <a:pt x="195" y="309"/>
                                    </a:cubicBezTo>
                                    <a:cubicBezTo>
                                      <a:pt x="204" y="309"/>
                                      <a:pt x="212" y="312"/>
                                      <a:pt x="219" y="317"/>
                                    </a:cubicBezTo>
                                    <a:cubicBezTo>
                                      <a:pt x="221" y="315"/>
                                      <a:pt x="222" y="314"/>
                                      <a:pt x="224" y="312"/>
                                    </a:cubicBezTo>
                                    <a:cubicBezTo>
                                      <a:pt x="216" y="307"/>
                                      <a:pt x="206" y="303"/>
                                      <a:pt x="195" y="303"/>
                                    </a:cubicBezTo>
                                    <a:cubicBezTo>
                                      <a:pt x="184" y="303"/>
                                      <a:pt x="174" y="306"/>
                                      <a:pt x="166" y="312"/>
                                    </a:cubicBezTo>
                                    <a:close/>
                                    <a:moveTo>
                                      <a:pt x="172" y="317"/>
                                    </a:moveTo>
                                    <a:cubicBezTo>
                                      <a:pt x="174" y="319"/>
                                      <a:pt x="175" y="321"/>
                                      <a:pt x="176" y="322"/>
                                    </a:cubicBezTo>
                                    <a:cubicBezTo>
                                      <a:pt x="182" y="319"/>
                                      <a:pt x="188" y="317"/>
                                      <a:pt x="195" y="317"/>
                                    </a:cubicBezTo>
                                    <a:cubicBezTo>
                                      <a:pt x="202" y="317"/>
                                      <a:pt x="209" y="319"/>
                                      <a:pt x="214" y="323"/>
                                    </a:cubicBezTo>
                                    <a:cubicBezTo>
                                      <a:pt x="216" y="321"/>
                                      <a:pt x="217" y="319"/>
                                      <a:pt x="218" y="318"/>
                                    </a:cubicBezTo>
                                    <a:cubicBezTo>
                                      <a:pt x="212" y="313"/>
                                      <a:pt x="204" y="311"/>
                                      <a:pt x="195" y="311"/>
                                    </a:cubicBezTo>
                                    <a:cubicBezTo>
                                      <a:pt x="187" y="311"/>
                                      <a:pt x="179" y="313"/>
                                      <a:pt x="172" y="317"/>
                                    </a:cubicBezTo>
                                    <a:close/>
                                    <a:moveTo>
                                      <a:pt x="177" y="324"/>
                                    </a:moveTo>
                                    <a:cubicBezTo>
                                      <a:pt x="178" y="325"/>
                                      <a:pt x="179" y="327"/>
                                      <a:pt x="180" y="328"/>
                                    </a:cubicBezTo>
                                    <a:cubicBezTo>
                                      <a:pt x="184" y="325"/>
                                      <a:pt x="189" y="324"/>
                                      <a:pt x="195" y="324"/>
                                    </a:cubicBezTo>
                                    <a:cubicBezTo>
                                      <a:pt x="201" y="324"/>
                                      <a:pt x="206" y="326"/>
                                      <a:pt x="211" y="329"/>
                                    </a:cubicBezTo>
                                    <a:cubicBezTo>
                                      <a:pt x="212" y="327"/>
                                      <a:pt x="213" y="325"/>
                                      <a:pt x="214" y="324"/>
                                    </a:cubicBezTo>
                                    <a:cubicBezTo>
                                      <a:pt x="208" y="320"/>
                                      <a:pt x="202" y="318"/>
                                      <a:pt x="195" y="318"/>
                                    </a:cubicBezTo>
                                    <a:cubicBezTo>
                                      <a:pt x="188" y="318"/>
                                      <a:pt x="182" y="320"/>
                                      <a:pt x="177" y="324"/>
                                    </a:cubicBezTo>
                                    <a:close/>
                                    <a:moveTo>
                                      <a:pt x="181" y="330"/>
                                    </a:moveTo>
                                    <a:cubicBezTo>
                                      <a:pt x="182" y="331"/>
                                      <a:pt x="182" y="333"/>
                                      <a:pt x="183" y="335"/>
                                    </a:cubicBezTo>
                                    <a:cubicBezTo>
                                      <a:pt x="187" y="333"/>
                                      <a:pt x="191" y="332"/>
                                      <a:pt x="195" y="332"/>
                                    </a:cubicBezTo>
                                    <a:cubicBezTo>
                                      <a:pt x="200" y="332"/>
                                      <a:pt x="204" y="333"/>
                                      <a:pt x="208" y="336"/>
                                    </a:cubicBezTo>
                                    <a:cubicBezTo>
                                      <a:pt x="208" y="334"/>
                                      <a:pt x="209" y="332"/>
                                      <a:pt x="210" y="330"/>
                                    </a:cubicBezTo>
                                    <a:cubicBezTo>
                                      <a:pt x="206" y="327"/>
                                      <a:pt x="201" y="325"/>
                                      <a:pt x="195" y="325"/>
                                    </a:cubicBezTo>
                                    <a:cubicBezTo>
                                      <a:pt x="190" y="325"/>
                                      <a:pt x="185" y="327"/>
                                      <a:pt x="181" y="330"/>
                                    </a:cubicBezTo>
                                    <a:close/>
                                    <a:moveTo>
                                      <a:pt x="184" y="337"/>
                                    </a:moveTo>
                                    <a:cubicBezTo>
                                      <a:pt x="184" y="339"/>
                                      <a:pt x="185" y="341"/>
                                      <a:pt x="185" y="343"/>
                                    </a:cubicBezTo>
                                    <a:cubicBezTo>
                                      <a:pt x="188" y="341"/>
                                      <a:pt x="191" y="339"/>
                                      <a:pt x="195" y="339"/>
                                    </a:cubicBezTo>
                                    <a:cubicBezTo>
                                      <a:pt x="199" y="339"/>
                                      <a:pt x="203" y="341"/>
                                      <a:pt x="205" y="344"/>
                                    </a:cubicBezTo>
                                    <a:cubicBezTo>
                                      <a:pt x="206" y="342"/>
                                      <a:pt x="206" y="339"/>
                                      <a:pt x="207" y="337"/>
                                    </a:cubicBezTo>
                                    <a:cubicBezTo>
                                      <a:pt x="204" y="335"/>
                                      <a:pt x="200" y="333"/>
                                      <a:pt x="195" y="333"/>
                                    </a:cubicBezTo>
                                    <a:cubicBezTo>
                                      <a:pt x="191" y="333"/>
                                      <a:pt x="187" y="334"/>
                                      <a:pt x="184" y="337"/>
                                    </a:cubicBezTo>
                                    <a:close/>
                                    <a:moveTo>
                                      <a:pt x="205" y="353"/>
                                    </a:moveTo>
                                    <a:cubicBezTo>
                                      <a:pt x="205" y="350"/>
                                      <a:pt x="205" y="348"/>
                                      <a:pt x="205" y="346"/>
                                    </a:cubicBezTo>
                                    <a:cubicBezTo>
                                      <a:pt x="203" y="343"/>
                                      <a:pt x="199" y="341"/>
                                      <a:pt x="195" y="341"/>
                                    </a:cubicBezTo>
                                    <a:cubicBezTo>
                                      <a:pt x="191" y="341"/>
                                      <a:pt x="188" y="342"/>
                                      <a:pt x="186" y="345"/>
                                    </a:cubicBezTo>
                                    <a:cubicBezTo>
                                      <a:pt x="186" y="348"/>
                                      <a:pt x="186" y="350"/>
                                      <a:pt x="186" y="353"/>
                                    </a:cubicBezTo>
                                    <a:cubicBezTo>
                                      <a:pt x="186" y="353"/>
                                      <a:pt x="186" y="353"/>
                                      <a:pt x="186" y="354"/>
                                    </a:cubicBezTo>
                                    <a:cubicBezTo>
                                      <a:pt x="187" y="353"/>
                                      <a:pt x="188" y="353"/>
                                      <a:pt x="188" y="353"/>
                                    </a:cubicBezTo>
                                    <a:cubicBezTo>
                                      <a:pt x="188" y="353"/>
                                      <a:pt x="188" y="353"/>
                                      <a:pt x="188" y="353"/>
                                    </a:cubicBezTo>
                                    <a:cubicBezTo>
                                      <a:pt x="188" y="349"/>
                                      <a:pt x="191" y="346"/>
                                      <a:pt x="195" y="346"/>
                                    </a:cubicBezTo>
                                    <a:cubicBezTo>
                                      <a:pt x="199" y="346"/>
                                      <a:pt x="202" y="349"/>
                                      <a:pt x="202" y="353"/>
                                    </a:cubicBezTo>
                                    <a:cubicBezTo>
                                      <a:pt x="202" y="353"/>
                                      <a:pt x="202" y="353"/>
                                      <a:pt x="202" y="353"/>
                                    </a:cubicBezTo>
                                    <a:cubicBezTo>
                                      <a:pt x="203" y="353"/>
                                      <a:pt x="204" y="354"/>
                                      <a:pt x="205" y="354"/>
                                    </a:cubicBezTo>
                                    <a:cubicBezTo>
                                      <a:pt x="205" y="353"/>
                                      <a:pt x="205" y="353"/>
                                      <a:pt x="205" y="353"/>
                                    </a:cubicBezTo>
                                    <a:close/>
                                    <a:moveTo>
                                      <a:pt x="195" y="348"/>
                                    </a:moveTo>
                                    <a:cubicBezTo>
                                      <a:pt x="192" y="348"/>
                                      <a:pt x="190" y="350"/>
                                      <a:pt x="190" y="353"/>
                                    </a:cubicBezTo>
                                    <a:cubicBezTo>
                                      <a:pt x="190" y="353"/>
                                      <a:pt x="190" y="353"/>
                                      <a:pt x="190" y="353"/>
                                    </a:cubicBezTo>
                                    <a:cubicBezTo>
                                      <a:pt x="192" y="353"/>
                                      <a:pt x="193" y="353"/>
                                      <a:pt x="195" y="353"/>
                                    </a:cubicBezTo>
                                    <a:cubicBezTo>
                                      <a:pt x="197" y="353"/>
                                      <a:pt x="198" y="353"/>
                                      <a:pt x="200" y="353"/>
                                    </a:cubicBezTo>
                                    <a:cubicBezTo>
                                      <a:pt x="200" y="353"/>
                                      <a:pt x="200" y="353"/>
                                      <a:pt x="200" y="353"/>
                                    </a:cubicBezTo>
                                    <a:cubicBezTo>
                                      <a:pt x="200" y="350"/>
                                      <a:pt x="198" y="348"/>
                                      <a:pt x="195" y="348"/>
                                    </a:cubicBezTo>
                                    <a:close/>
                                    <a:moveTo>
                                      <a:pt x="166" y="364"/>
                                    </a:moveTo>
                                    <a:cubicBezTo>
                                      <a:pt x="168" y="365"/>
                                      <a:pt x="170" y="366"/>
                                      <a:pt x="171" y="368"/>
                                    </a:cubicBezTo>
                                    <a:cubicBezTo>
                                      <a:pt x="178" y="363"/>
                                      <a:pt x="186" y="361"/>
                                      <a:pt x="195" y="361"/>
                                    </a:cubicBezTo>
                                    <a:cubicBezTo>
                                      <a:pt x="204" y="361"/>
                                      <a:pt x="212" y="363"/>
                                      <a:pt x="219" y="368"/>
                                    </a:cubicBezTo>
                                    <a:cubicBezTo>
                                      <a:pt x="221" y="367"/>
                                      <a:pt x="222" y="365"/>
                                      <a:pt x="224" y="364"/>
                                    </a:cubicBezTo>
                                    <a:cubicBezTo>
                                      <a:pt x="216" y="358"/>
                                      <a:pt x="206" y="354"/>
                                      <a:pt x="195" y="354"/>
                                    </a:cubicBezTo>
                                    <a:cubicBezTo>
                                      <a:pt x="184" y="354"/>
                                      <a:pt x="174" y="358"/>
                                      <a:pt x="166" y="364"/>
                                    </a:cubicBezTo>
                                    <a:close/>
                                    <a:moveTo>
                                      <a:pt x="172" y="369"/>
                                    </a:moveTo>
                                    <a:cubicBezTo>
                                      <a:pt x="174" y="370"/>
                                      <a:pt x="175" y="372"/>
                                      <a:pt x="176" y="374"/>
                                    </a:cubicBezTo>
                                    <a:cubicBezTo>
                                      <a:pt x="182" y="370"/>
                                      <a:pt x="188" y="368"/>
                                      <a:pt x="195" y="368"/>
                                    </a:cubicBezTo>
                                    <a:cubicBezTo>
                                      <a:pt x="202" y="368"/>
                                      <a:pt x="209" y="370"/>
                                      <a:pt x="214" y="374"/>
                                    </a:cubicBezTo>
                                    <a:cubicBezTo>
                                      <a:pt x="216" y="372"/>
                                      <a:pt x="217" y="371"/>
                                      <a:pt x="218" y="369"/>
                                    </a:cubicBezTo>
                                    <a:cubicBezTo>
                                      <a:pt x="212" y="365"/>
                                      <a:pt x="204" y="362"/>
                                      <a:pt x="195" y="362"/>
                                    </a:cubicBezTo>
                                    <a:cubicBezTo>
                                      <a:pt x="187" y="362"/>
                                      <a:pt x="179" y="365"/>
                                      <a:pt x="172" y="369"/>
                                    </a:cubicBezTo>
                                    <a:close/>
                                    <a:moveTo>
                                      <a:pt x="177" y="375"/>
                                    </a:moveTo>
                                    <a:cubicBezTo>
                                      <a:pt x="178" y="376"/>
                                      <a:pt x="179" y="378"/>
                                      <a:pt x="180" y="379"/>
                                    </a:cubicBezTo>
                                    <a:cubicBezTo>
                                      <a:pt x="184" y="377"/>
                                      <a:pt x="189" y="375"/>
                                      <a:pt x="195" y="375"/>
                                    </a:cubicBezTo>
                                    <a:cubicBezTo>
                                      <a:pt x="201" y="375"/>
                                      <a:pt x="206" y="377"/>
                                      <a:pt x="211" y="380"/>
                                    </a:cubicBezTo>
                                    <a:cubicBezTo>
                                      <a:pt x="212" y="378"/>
                                      <a:pt x="213" y="377"/>
                                      <a:pt x="214" y="375"/>
                                    </a:cubicBezTo>
                                    <a:cubicBezTo>
                                      <a:pt x="208" y="372"/>
                                      <a:pt x="202" y="370"/>
                                      <a:pt x="195" y="370"/>
                                    </a:cubicBezTo>
                                    <a:cubicBezTo>
                                      <a:pt x="188" y="370"/>
                                      <a:pt x="182" y="372"/>
                                      <a:pt x="177" y="375"/>
                                    </a:cubicBezTo>
                                    <a:close/>
                                    <a:moveTo>
                                      <a:pt x="181" y="381"/>
                                    </a:moveTo>
                                    <a:cubicBezTo>
                                      <a:pt x="182" y="383"/>
                                      <a:pt x="182" y="385"/>
                                      <a:pt x="183" y="387"/>
                                    </a:cubicBezTo>
                                    <a:cubicBezTo>
                                      <a:pt x="187" y="384"/>
                                      <a:pt x="191" y="383"/>
                                      <a:pt x="195" y="383"/>
                                    </a:cubicBezTo>
                                    <a:cubicBezTo>
                                      <a:pt x="200" y="383"/>
                                      <a:pt x="204" y="385"/>
                                      <a:pt x="208" y="387"/>
                                    </a:cubicBezTo>
                                    <a:cubicBezTo>
                                      <a:pt x="208" y="385"/>
                                      <a:pt x="209" y="383"/>
                                      <a:pt x="210" y="381"/>
                                    </a:cubicBezTo>
                                    <a:cubicBezTo>
                                      <a:pt x="206" y="378"/>
                                      <a:pt x="201" y="377"/>
                                      <a:pt x="195" y="377"/>
                                    </a:cubicBezTo>
                                    <a:cubicBezTo>
                                      <a:pt x="190" y="377"/>
                                      <a:pt x="185" y="378"/>
                                      <a:pt x="181" y="381"/>
                                    </a:cubicBezTo>
                                    <a:close/>
                                    <a:moveTo>
                                      <a:pt x="184" y="388"/>
                                    </a:moveTo>
                                    <a:cubicBezTo>
                                      <a:pt x="184" y="390"/>
                                      <a:pt x="185" y="392"/>
                                      <a:pt x="185" y="395"/>
                                    </a:cubicBezTo>
                                    <a:cubicBezTo>
                                      <a:pt x="188" y="392"/>
                                      <a:pt x="191" y="390"/>
                                      <a:pt x="195" y="390"/>
                                    </a:cubicBezTo>
                                    <a:cubicBezTo>
                                      <a:pt x="199" y="390"/>
                                      <a:pt x="203" y="392"/>
                                      <a:pt x="205" y="395"/>
                                    </a:cubicBezTo>
                                    <a:cubicBezTo>
                                      <a:pt x="206" y="393"/>
                                      <a:pt x="206" y="391"/>
                                      <a:pt x="207" y="389"/>
                                    </a:cubicBezTo>
                                    <a:cubicBezTo>
                                      <a:pt x="204" y="386"/>
                                      <a:pt x="200" y="385"/>
                                      <a:pt x="195" y="385"/>
                                    </a:cubicBezTo>
                                    <a:cubicBezTo>
                                      <a:pt x="191" y="385"/>
                                      <a:pt x="187" y="386"/>
                                      <a:pt x="184" y="388"/>
                                    </a:cubicBezTo>
                                    <a:close/>
                                    <a:moveTo>
                                      <a:pt x="205" y="404"/>
                                    </a:moveTo>
                                    <a:cubicBezTo>
                                      <a:pt x="205" y="402"/>
                                      <a:pt x="205" y="400"/>
                                      <a:pt x="205" y="398"/>
                                    </a:cubicBezTo>
                                    <a:cubicBezTo>
                                      <a:pt x="203" y="394"/>
                                      <a:pt x="199" y="392"/>
                                      <a:pt x="195" y="392"/>
                                    </a:cubicBezTo>
                                    <a:cubicBezTo>
                                      <a:pt x="191" y="392"/>
                                      <a:pt x="188" y="394"/>
                                      <a:pt x="186" y="397"/>
                                    </a:cubicBezTo>
                                    <a:cubicBezTo>
                                      <a:pt x="186" y="399"/>
                                      <a:pt x="186" y="402"/>
                                      <a:pt x="186" y="404"/>
                                    </a:cubicBezTo>
                                    <a:cubicBezTo>
                                      <a:pt x="186" y="404"/>
                                      <a:pt x="186" y="405"/>
                                      <a:pt x="186" y="405"/>
                                    </a:cubicBezTo>
                                    <a:cubicBezTo>
                                      <a:pt x="187" y="405"/>
                                      <a:pt x="188" y="405"/>
                                      <a:pt x="188" y="405"/>
                                    </a:cubicBezTo>
                                    <a:cubicBezTo>
                                      <a:pt x="188" y="404"/>
                                      <a:pt x="188" y="404"/>
                                      <a:pt x="188" y="404"/>
                                    </a:cubicBezTo>
                                    <a:cubicBezTo>
                                      <a:pt x="188" y="400"/>
                                      <a:pt x="191" y="397"/>
                                      <a:pt x="195" y="397"/>
                                    </a:cubicBezTo>
                                    <a:cubicBezTo>
                                      <a:pt x="199" y="397"/>
                                      <a:pt x="202" y="400"/>
                                      <a:pt x="202" y="404"/>
                                    </a:cubicBezTo>
                                    <a:cubicBezTo>
                                      <a:pt x="202" y="404"/>
                                      <a:pt x="202" y="404"/>
                                      <a:pt x="202" y="405"/>
                                    </a:cubicBezTo>
                                    <a:cubicBezTo>
                                      <a:pt x="203" y="405"/>
                                      <a:pt x="204" y="405"/>
                                      <a:pt x="205" y="405"/>
                                    </a:cubicBezTo>
                                    <a:cubicBezTo>
                                      <a:pt x="205" y="405"/>
                                      <a:pt x="205" y="404"/>
                                      <a:pt x="205" y="404"/>
                                    </a:cubicBezTo>
                                    <a:close/>
                                    <a:moveTo>
                                      <a:pt x="195" y="399"/>
                                    </a:moveTo>
                                    <a:cubicBezTo>
                                      <a:pt x="192" y="399"/>
                                      <a:pt x="190" y="401"/>
                                      <a:pt x="190" y="404"/>
                                    </a:cubicBezTo>
                                    <a:cubicBezTo>
                                      <a:pt x="190" y="404"/>
                                      <a:pt x="190" y="404"/>
                                      <a:pt x="190" y="404"/>
                                    </a:cubicBezTo>
                                    <a:cubicBezTo>
                                      <a:pt x="192" y="404"/>
                                      <a:pt x="193" y="404"/>
                                      <a:pt x="195" y="404"/>
                                    </a:cubicBezTo>
                                    <a:cubicBezTo>
                                      <a:pt x="197" y="404"/>
                                      <a:pt x="198" y="404"/>
                                      <a:pt x="200" y="404"/>
                                    </a:cubicBezTo>
                                    <a:cubicBezTo>
                                      <a:pt x="200" y="404"/>
                                      <a:pt x="200" y="404"/>
                                      <a:pt x="200" y="404"/>
                                    </a:cubicBezTo>
                                    <a:cubicBezTo>
                                      <a:pt x="200" y="401"/>
                                      <a:pt x="198" y="399"/>
                                      <a:pt x="195" y="399"/>
                                    </a:cubicBezTo>
                                    <a:close/>
                                    <a:moveTo>
                                      <a:pt x="763" y="353"/>
                                    </a:moveTo>
                                    <a:cubicBezTo>
                                      <a:pt x="763" y="354"/>
                                      <a:pt x="763" y="356"/>
                                      <a:pt x="762" y="357"/>
                                    </a:cubicBezTo>
                                    <a:cubicBezTo>
                                      <a:pt x="764" y="358"/>
                                      <a:pt x="766" y="359"/>
                                      <a:pt x="768" y="360"/>
                                    </a:cubicBezTo>
                                    <a:cubicBezTo>
                                      <a:pt x="769" y="358"/>
                                      <a:pt x="769" y="355"/>
                                      <a:pt x="769" y="353"/>
                                    </a:cubicBezTo>
                                    <a:cubicBezTo>
                                      <a:pt x="769" y="345"/>
                                      <a:pt x="766" y="338"/>
                                      <a:pt x="761" y="333"/>
                                    </a:cubicBezTo>
                                    <a:cubicBezTo>
                                      <a:pt x="756" y="328"/>
                                      <a:pt x="749" y="325"/>
                                      <a:pt x="742" y="325"/>
                                    </a:cubicBezTo>
                                    <a:cubicBezTo>
                                      <a:pt x="734" y="325"/>
                                      <a:pt x="727" y="328"/>
                                      <a:pt x="722" y="333"/>
                                    </a:cubicBezTo>
                                    <a:cubicBezTo>
                                      <a:pt x="718" y="338"/>
                                      <a:pt x="714" y="345"/>
                                      <a:pt x="714" y="353"/>
                                    </a:cubicBezTo>
                                    <a:cubicBezTo>
                                      <a:pt x="714" y="355"/>
                                      <a:pt x="715" y="358"/>
                                      <a:pt x="715" y="360"/>
                                    </a:cubicBezTo>
                                    <a:cubicBezTo>
                                      <a:pt x="717" y="359"/>
                                      <a:pt x="719" y="358"/>
                                      <a:pt x="721" y="357"/>
                                    </a:cubicBezTo>
                                    <a:cubicBezTo>
                                      <a:pt x="721" y="356"/>
                                      <a:pt x="721" y="354"/>
                                      <a:pt x="721" y="353"/>
                                    </a:cubicBezTo>
                                    <a:cubicBezTo>
                                      <a:pt x="721" y="341"/>
                                      <a:pt x="730" y="332"/>
                                      <a:pt x="742" y="332"/>
                                    </a:cubicBezTo>
                                    <a:cubicBezTo>
                                      <a:pt x="753" y="332"/>
                                      <a:pt x="763" y="341"/>
                                      <a:pt x="763" y="353"/>
                                    </a:cubicBezTo>
                                    <a:close/>
                                    <a:moveTo>
                                      <a:pt x="755" y="353"/>
                                    </a:moveTo>
                                    <a:cubicBezTo>
                                      <a:pt x="755" y="353"/>
                                      <a:pt x="755" y="354"/>
                                      <a:pt x="755" y="355"/>
                                    </a:cubicBezTo>
                                    <a:cubicBezTo>
                                      <a:pt x="757" y="355"/>
                                      <a:pt x="759" y="356"/>
                                      <a:pt x="761" y="357"/>
                                    </a:cubicBezTo>
                                    <a:cubicBezTo>
                                      <a:pt x="761" y="355"/>
                                      <a:pt x="761" y="354"/>
                                      <a:pt x="761" y="353"/>
                                    </a:cubicBezTo>
                                    <a:cubicBezTo>
                                      <a:pt x="761" y="347"/>
                                      <a:pt x="759" y="342"/>
                                      <a:pt x="755" y="339"/>
                                    </a:cubicBezTo>
                                    <a:cubicBezTo>
                                      <a:pt x="752" y="335"/>
                                      <a:pt x="747" y="333"/>
                                      <a:pt x="742" y="333"/>
                                    </a:cubicBezTo>
                                    <a:cubicBezTo>
                                      <a:pt x="736" y="333"/>
                                      <a:pt x="731" y="335"/>
                                      <a:pt x="728" y="339"/>
                                    </a:cubicBezTo>
                                    <a:cubicBezTo>
                                      <a:pt x="724" y="342"/>
                                      <a:pt x="722" y="347"/>
                                      <a:pt x="722" y="353"/>
                                    </a:cubicBezTo>
                                    <a:cubicBezTo>
                                      <a:pt x="722" y="354"/>
                                      <a:pt x="722" y="355"/>
                                      <a:pt x="723" y="357"/>
                                    </a:cubicBezTo>
                                    <a:cubicBezTo>
                                      <a:pt x="724" y="356"/>
                                      <a:pt x="726" y="355"/>
                                      <a:pt x="728" y="355"/>
                                    </a:cubicBezTo>
                                    <a:cubicBezTo>
                                      <a:pt x="728" y="354"/>
                                      <a:pt x="728" y="353"/>
                                      <a:pt x="728" y="353"/>
                                    </a:cubicBezTo>
                                    <a:cubicBezTo>
                                      <a:pt x="728" y="345"/>
                                      <a:pt x="734" y="339"/>
                                      <a:pt x="742" y="339"/>
                                    </a:cubicBezTo>
                                    <a:cubicBezTo>
                                      <a:pt x="749" y="339"/>
                                      <a:pt x="755" y="345"/>
                                      <a:pt x="755" y="353"/>
                                    </a:cubicBezTo>
                                    <a:close/>
                                    <a:moveTo>
                                      <a:pt x="748" y="353"/>
                                    </a:moveTo>
                                    <a:cubicBezTo>
                                      <a:pt x="748" y="353"/>
                                      <a:pt x="748" y="353"/>
                                      <a:pt x="748" y="353"/>
                                    </a:cubicBezTo>
                                    <a:cubicBezTo>
                                      <a:pt x="750" y="354"/>
                                      <a:pt x="752" y="354"/>
                                      <a:pt x="754" y="354"/>
                                    </a:cubicBezTo>
                                    <a:cubicBezTo>
                                      <a:pt x="754" y="354"/>
                                      <a:pt x="754" y="353"/>
                                      <a:pt x="754" y="353"/>
                                    </a:cubicBezTo>
                                    <a:cubicBezTo>
                                      <a:pt x="754" y="346"/>
                                      <a:pt x="748" y="341"/>
                                      <a:pt x="742" y="341"/>
                                    </a:cubicBezTo>
                                    <a:cubicBezTo>
                                      <a:pt x="735" y="341"/>
                                      <a:pt x="730" y="346"/>
                                      <a:pt x="730" y="353"/>
                                    </a:cubicBezTo>
                                    <a:cubicBezTo>
                                      <a:pt x="730" y="353"/>
                                      <a:pt x="730" y="354"/>
                                      <a:pt x="730" y="354"/>
                                    </a:cubicBezTo>
                                    <a:cubicBezTo>
                                      <a:pt x="732" y="354"/>
                                      <a:pt x="733" y="354"/>
                                      <a:pt x="735" y="353"/>
                                    </a:cubicBezTo>
                                    <a:cubicBezTo>
                                      <a:pt x="735" y="353"/>
                                      <a:pt x="735" y="353"/>
                                      <a:pt x="735" y="353"/>
                                    </a:cubicBezTo>
                                    <a:cubicBezTo>
                                      <a:pt x="735" y="349"/>
                                      <a:pt x="738" y="346"/>
                                      <a:pt x="742" y="346"/>
                                    </a:cubicBezTo>
                                    <a:cubicBezTo>
                                      <a:pt x="745" y="346"/>
                                      <a:pt x="748" y="349"/>
                                      <a:pt x="748" y="353"/>
                                    </a:cubicBezTo>
                                    <a:close/>
                                    <a:moveTo>
                                      <a:pt x="742" y="348"/>
                                    </a:moveTo>
                                    <a:cubicBezTo>
                                      <a:pt x="739" y="348"/>
                                      <a:pt x="737" y="350"/>
                                      <a:pt x="737" y="353"/>
                                    </a:cubicBezTo>
                                    <a:cubicBezTo>
                                      <a:pt x="737" y="353"/>
                                      <a:pt x="737" y="353"/>
                                      <a:pt x="737" y="353"/>
                                    </a:cubicBezTo>
                                    <a:cubicBezTo>
                                      <a:pt x="738" y="353"/>
                                      <a:pt x="740" y="353"/>
                                      <a:pt x="742" y="353"/>
                                    </a:cubicBezTo>
                                    <a:cubicBezTo>
                                      <a:pt x="743" y="353"/>
                                      <a:pt x="745" y="353"/>
                                      <a:pt x="747" y="353"/>
                                    </a:cubicBezTo>
                                    <a:cubicBezTo>
                                      <a:pt x="747" y="353"/>
                                      <a:pt x="747" y="353"/>
                                      <a:pt x="747" y="353"/>
                                    </a:cubicBezTo>
                                    <a:cubicBezTo>
                                      <a:pt x="747" y="350"/>
                                      <a:pt x="745" y="348"/>
                                      <a:pt x="742" y="348"/>
                                    </a:cubicBezTo>
                                    <a:close/>
                                    <a:moveTo>
                                      <a:pt x="772" y="363"/>
                                    </a:moveTo>
                                    <a:cubicBezTo>
                                      <a:pt x="773" y="362"/>
                                      <a:pt x="774" y="362"/>
                                      <a:pt x="775" y="361"/>
                                    </a:cubicBezTo>
                                    <a:cubicBezTo>
                                      <a:pt x="776" y="358"/>
                                      <a:pt x="776" y="356"/>
                                      <a:pt x="776" y="353"/>
                                    </a:cubicBezTo>
                                    <a:cubicBezTo>
                                      <a:pt x="776" y="343"/>
                                      <a:pt x="772" y="335"/>
                                      <a:pt x="766" y="328"/>
                                    </a:cubicBezTo>
                                    <a:cubicBezTo>
                                      <a:pt x="760" y="322"/>
                                      <a:pt x="751" y="318"/>
                                      <a:pt x="742" y="318"/>
                                    </a:cubicBezTo>
                                    <a:cubicBezTo>
                                      <a:pt x="732" y="318"/>
                                      <a:pt x="724" y="322"/>
                                      <a:pt x="717" y="328"/>
                                    </a:cubicBezTo>
                                    <a:cubicBezTo>
                                      <a:pt x="711" y="335"/>
                                      <a:pt x="707" y="343"/>
                                      <a:pt x="707" y="353"/>
                                    </a:cubicBezTo>
                                    <a:cubicBezTo>
                                      <a:pt x="707" y="356"/>
                                      <a:pt x="708" y="358"/>
                                      <a:pt x="708" y="361"/>
                                    </a:cubicBezTo>
                                    <a:cubicBezTo>
                                      <a:pt x="709" y="362"/>
                                      <a:pt x="710" y="362"/>
                                      <a:pt x="711" y="363"/>
                                    </a:cubicBezTo>
                                    <a:cubicBezTo>
                                      <a:pt x="712" y="362"/>
                                      <a:pt x="713" y="362"/>
                                      <a:pt x="714" y="361"/>
                                    </a:cubicBezTo>
                                    <a:cubicBezTo>
                                      <a:pt x="713" y="358"/>
                                      <a:pt x="713" y="356"/>
                                      <a:pt x="713" y="353"/>
                                    </a:cubicBezTo>
                                    <a:cubicBezTo>
                                      <a:pt x="713" y="337"/>
                                      <a:pt x="726" y="324"/>
                                      <a:pt x="742" y="324"/>
                                    </a:cubicBezTo>
                                    <a:cubicBezTo>
                                      <a:pt x="758" y="324"/>
                                      <a:pt x="770" y="337"/>
                                      <a:pt x="770" y="353"/>
                                    </a:cubicBezTo>
                                    <a:cubicBezTo>
                                      <a:pt x="770" y="356"/>
                                      <a:pt x="770" y="358"/>
                                      <a:pt x="769" y="361"/>
                                    </a:cubicBezTo>
                                    <a:cubicBezTo>
                                      <a:pt x="770" y="362"/>
                                      <a:pt x="771" y="362"/>
                                      <a:pt x="772" y="363"/>
                                    </a:cubicBezTo>
                                    <a:close/>
                                    <a:moveTo>
                                      <a:pt x="763" y="301"/>
                                    </a:moveTo>
                                    <a:cubicBezTo>
                                      <a:pt x="763" y="303"/>
                                      <a:pt x="763" y="304"/>
                                      <a:pt x="762" y="306"/>
                                    </a:cubicBezTo>
                                    <a:cubicBezTo>
                                      <a:pt x="764" y="307"/>
                                      <a:pt x="766" y="308"/>
                                      <a:pt x="768" y="309"/>
                                    </a:cubicBezTo>
                                    <a:cubicBezTo>
                                      <a:pt x="769" y="306"/>
                                      <a:pt x="769" y="304"/>
                                      <a:pt x="769" y="301"/>
                                    </a:cubicBezTo>
                                    <a:cubicBezTo>
                                      <a:pt x="769" y="294"/>
                                      <a:pt x="766" y="287"/>
                                      <a:pt x="761" y="282"/>
                                    </a:cubicBezTo>
                                    <a:cubicBezTo>
                                      <a:pt x="756" y="277"/>
                                      <a:pt x="749" y="274"/>
                                      <a:pt x="742" y="274"/>
                                    </a:cubicBezTo>
                                    <a:cubicBezTo>
                                      <a:pt x="734" y="274"/>
                                      <a:pt x="727" y="277"/>
                                      <a:pt x="722" y="282"/>
                                    </a:cubicBezTo>
                                    <a:cubicBezTo>
                                      <a:pt x="718" y="287"/>
                                      <a:pt x="714" y="294"/>
                                      <a:pt x="714" y="301"/>
                                    </a:cubicBezTo>
                                    <a:cubicBezTo>
                                      <a:pt x="714" y="304"/>
                                      <a:pt x="715" y="306"/>
                                      <a:pt x="715" y="309"/>
                                    </a:cubicBezTo>
                                    <a:cubicBezTo>
                                      <a:pt x="717" y="308"/>
                                      <a:pt x="719" y="307"/>
                                      <a:pt x="721" y="306"/>
                                    </a:cubicBezTo>
                                    <a:cubicBezTo>
                                      <a:pt x="721" y="304"/>
                                      <a:pt x="721" y="303"/>
                                      <a:pt x="721" y="301"/>
                                    </a:cubicBezTo>
                                    <a:cubicBezTo>
                                      <a:pt x="721" y="290"/>
                                      <a:pt x="730" y="280"/>
                                      <a:pt x="742" y="280"/>
                                    </a:cubicBezTo>
                                    <a:cubicBezTo>
                                      <a:pt x="753" y="280"/>
                                      <a:pt x="763" y="290"/>
                                      <a:pt x="763" y="301"/>
                                    </a:cubicBezTo>
                                    <a:close/>
                                    <a:moveTo>
                                      <a:pt x="755" y="301"/>
                                    </a:moveTo>
                                    <a:cubicBezTo>
                                      <a:pt x="755" y="302"/>
                                      <a:pt x="755" y="303"/>
                                      <a:pt x="755" y="303"/>
                                    </a:cubicBezTo>
                                    <a:cubicBezTo>
                                      <a:pt x="757" y="304"/>
                                      <a:pt x="759" y="304"/>
                                      <a:pt x="761" y="305"/>
                                    </a:cubicBezTo>
                                    <a:cubicBezTo>
                                      <a:pt x="761" y="304"/>
                                      <a:pt x="761" y="303"/>
                                      <a:pt x="761" y="301"/>
                                    </a:cubicBezTo>
                                    <a:cubicBezTo>
                                      <a:pt x="761" y="296"/>
                                      <a:pt x="759" y="291"/>
                                      <a:pt x="755" y="287"/>
                                    </a:cubicBezTo>
                                    <a:cubicBezTo>
                                      <a:pt x="752" y="284"/>
                                      <a:pt x="747" y="282"/>
                                      <a:pt x="742" y="282"/>
                                    </a:cubicBezTo>
                                    <a:cubicBezTo>
                                      <a:pt x="736" y="282"/>
                                      <a:pt x="731" y="284"/>
                                      <a:pt x="728" y="287"/>
                                    </a:cubicBezTo>
                                    <a:cubicBezTo>
                                      <a:pt x="724" y="291"/>
                                      <a:pt x="722" y="296"/>
                                      <a:pt x="722" y="301"/>
                                    </a:cubicBezTo>
                                    <a:cubicBezTo>
                                      <a:pt x="722" y="303"/>
                                      <a:pt x="722" y="304"/>
                                      <a:pt x="723" y="305"/>
                                    </a:cubicBezTo>
                                    <a:cubicBezTo>
                                      <a:pt x="724" y="304"/>
                                      <a:pt x="726" y="304"/>
                                      <a:pt x="728" y="303"/>
                                    </a:cubicBezTo>
                                    <a:cubicBezTo>
                                      <a:pt x="728" y="303"/>
                                      <a:pt x="728" y="302"/>
                                      <a:pt x="728" y="301"/>
                                    </a:cubicBezTo>
                                    <a:cubicBezTo>
                                      <a:pt x="728" y="294"/>
                                      <a:pt x="734" y="288"/>
                                      <a:pt x="742" y="288"/>
                                    </a:cubicBezTo>
                                    <a:cubicBezTo>
                                      <a:pt x="749" y="288"/>
                                      <a:pt x="755" y="294"/>
                                      <a:pt x="755" y="301"/>
                                    </a:cubicBezTo>
                                    <a:close/>
                                    <a:moveTo>
                                      <a:pt x="748" y="301"/>
                                    </a:moveTo>
                                    <a:cubicBezTo>
                                      <a:pt x="748" y="301"/>
                                      <a:pt x="748" y="302"/>
                                      <a:pt x="748" y="302"/>
                                    </a:cubicBezTo>
                                    <a:cubicBezTo>
                                      <a:pt x="750" y="302"/>
                                      <a:pt x="752" y="302"/>
                                      <a:pt x="754" y="303"/>
                                    </a:cubicBezTo>
                                    <a:cubicBezTo>
                                      <a:pt x="754" y="302"/>
                                      <a:pt x="754" y="302"/>
                                      <a:pt x="754" y="301"/>
                                    </a:cubicBezTo>
                                    <a:cubicBezTo>
                                      <a:pt x="754" y="295"/>
                                      <a:pt x="748" y="289"/>
                                      <a:pt x="742" y="289"/>
                                    </a:cubicBezTo>
                                    <a:cubicBezTo>
                                      <a:pt x="735" y="289"/>
                                      <a:pt x="730" y="295"/>
                                      <a:pt x="730" y="301"/>
                                    </a:cubicBezTo>
                                    <a:cubicBezTo>
                                      <a:pt x="730" y="302"/>
                                      <a:pt x="730" y="302"/>
                                      <a:pt x="730" y="303"/>
                                    </a:cubicBezTo>
                                    <a:cubicBezTo>
                                      <a:pt x="732" y="302"/>
                                      <a:pt x="733" y="302"/>
                                      <a:pt x="735" y="302"/>
                                    </a:cubicBezTo>
                                    <a:cubicBezTo>
                                      <a:pt x="735" y="302"/>
                                      <a:pt x="735" y="301"/>
                                      <a:pt x="735" y="301"/>
                                    </a:cubicBezTo>
                                    <a:cubicBezTo>
                                      <a:pt x="735" y="298"/>
                                      <a:pt x="738" y="295"/>
                                      <a:pt x="742" y="295"/>
                                    </a:cubicBezTo>
                                    <a:cubicBezTo>
                                      <a:pt x="745" y="295"/>
                                      <a:pt x="748" y="298"/>
                                      <a:pt x="748" y="301"/>
                                    </a:cubicBezTo>
                                    <a:close/>
                                    <a:moveTo>
                                      <a:pt x="742" y="296"/>
                                    </a:moveTo>
                                    <a:cubicBezTo>
                                      <a:pt x="739" y="296"/>
                                      <a:pt x="737" y="298"/>
                                      <a:pt x="737" y="301"/>
                                    </a:cubicBezTo>
                                    <a:cubicBezTo>
                                      <a:pt x="737" y="301"/>
                                      <a:pt x="737" y="302"/>
                                      <a:pt x="737" y="302"/>
                                    </a:cubicBezTo>
                                    <a:cubicBezTo>
                                      <a:pt x="738" y="302"/>
                                      <a:pt x="740" y="301"/>
                                      <a:pt x="742" y="301"/>
                                    </a:cubicBezTo>
                                    <a:cubicBezTo>
                                      <a:pt x="743" y="301"/>
                                      <a:pt x="745" y="302"/>
                                      <a:pt x="747" y="302"/>
                                    </a:cubicBezTo>
                                    <a:cubicBezTo>
                                      <a:pt x="747" y="302"/>
                                      <a:pt x="747" y="301"/>
                                      <a:pt x="747" y="301"/>
                                    </a:cubicBezTo>
                                    <a:cubicBezTo>
                                      <a:pt x="747" y="298"/>
                                      <a:pt x="745" y="296"/>
                                      <a:pt x="742" y="296"/>
                                    </a:cubicBezTo>
                                    <a:close/>
                                    <a:moveTo>
                                      <a:pt x="772" y="312"/>
                                    </a:moveTo>
                                    <a:cubicBezTo>
                                      <a:pt x="773" y="311"/>
                                      <a:pt x="774" y="310"/>
                                      <a:pt x="775" y="310"/>
                                    </a:cubicBezTo>
                                    <a:cubicBezTo>
                                      <a:pt x="776" y="307"/>
                                      <a:pt x="776" y="304"/>
                                      <a:pt x="776" y="301"/>
                                    </a:cubicBezTo>
                                    <a:cubicBezTo>
                                      <a:pt x="776" y="292"/>
                                      <a:pt x="772" y="283"/>
                                      <a:pt x="766" y="277"/>
                                    </a:cubicBezTo>
                                    <a:cubicBezTo>
                                      <a:pt x="760" y="271"/>
                                      <a:pt x="751" y="267"/>
                                      <a:pt x="742" y="267"/>
                                    </a:cubicBezTo>
                                    <a:cubicBezTo>
                                      <a:pt x="732" y="267"/>
                                      <a:pt x="724" y="271"/>
                                      <a:pt x="717" y="277"/>
                                    </a:cubicBezTo>
                                    <a:cubicBezTo>
                                      <a:pt x="711" y="283"/>
                                      <a:pt x="707" y="292"/>
                                      <a:pt x="707" y="301"/>
                                    </a:cubicBezTo>
                                    <a:cubicBezTo>
                                      <a:pt x="707" y="304"/>
                                      <a:pt x="708" y="307"/>
                                      <a:pt x="708" y="310"/>
                                    </a:cubicBezTo>
                                    <a:cubicBezTo>
                                      <a:pt x="709" y="310"/>
                                      <a:pt x="710" y="311"/>
                                      <a:pt x="711" y="311"/>
                                    </a:cubicBezTo>
                                    <a:cubicBezTo>
                                      <a:pt x="712" y="311"/>
                                      <a:pt x="713" y="310"/>
                                      <a:pt x="714" y="310"/>
                                    </a:cubicBezTo>
                                    <a:cubicBezTo>
                                      <a:pt x="713" y="307"/>
                                      <a:pt x="713" y="304"/>
                                      <a:pt x="713" y="301"/>
                                    </a:cubicBezTo>
                                    <a:cubicBezTo>
                                      <a:pt x="713" y="285"/>
                                      <a:pt x="726" y="272"/>
                                      <a:pt x="742" y="272"/>
                                    </a:cubicBezTo>
                                    <a:cubicBezTo>
                                      <a:pt x="758" y="272"/>
                                      <a:pt x="770" y="285"/>
                                      <a:pt x="770" y="301"/>
                                    </a:cubicBezTo>
                                    <a:cubicBezTo>
                                      <a:pt x="770" y="304"/>
                                      <a:pt x="770" y="307"/>
                                      <a:pt x="769" y="310"/>
                                    </a:cubicBezTo>
                                    <a:cubicBezTo>
                                      <a:pt x="770" y="310"/>
                                      <a:pt x="771" y="311"/>
                                      <a:pt x="772" y="312"/>
                                    </a:cubicBezTo>
                                    <a:close/>
                                    <a:moveTo>
                                      <a:pt x="763" y="250"/>
                                    </a:moveTo>
                                    <a:cubicBezTo>
                                      <a:pt x="763" y="251"/>
                                      <a:pt x="763" y="253"/>
                                      <a:pt x="762" y="254"/>
                                    </a:cubicBezTo>
                                    <a:cubicBezTo>
                                      <a:pt x="764" y="255"/>
                                      <a:pt x="766" y="256"/>
                                      <a:pt x="768" y="257"/>
                                    </a:cubicBezTo>
                                    <a:cubicBezTo>
                                      <a:pt x="769" y="255"/>
                                      <a:pt x="769" y="252"/>
                                      <a:pt x="769" y="250"/>
                                    </a:cubicBezTo>
                                    <a:cubicBezTo>
                                      <a:pt x="769" y="242"/>
                                      <a:pt x="766" y="236"/>
                                      <a:pt x="761" y="231"/>
                                    </a:cubicBezTo>
                                    <a:cubicBezTo>
                                      <a:pt x="756" y="226"/>
                                      <a:pt x="749" y="223"/>
                                      <a:pt x="742" y="223"/>
                                    </a:cubicBezTo>
                                    <a:cubicBezTo>
                                      <a:pt x="734" y="223"/>
                                      <a:pt x="727" y="226"/>
                                      <a:pt x="722" y="231"/>
                                    </a:cubicBezTo>
                                    <a:cubicBezTo>
                                      <a:pt x="718" y="236"/>
                                      <a:pt x="714" y="242"/>
                                      <a:pt x="714" y="250"/>
                                    </a:cubicBezTo>
                                    <a:cubicBezTo>
                                      <a:pt x="714" y="252"/>
                                      <a:pt x="715" y="255"/>
                                      <a:pt x="715" y="257"/>
                                    </a:cubicBezTo>
                                    <a:cubicBezTo>
                                      <a:pt x="717" y="256"/>
                                      <a:pt x="719" y="255"/>
                                      <a:pt x="721" y="254"/>
                                    </a:cubicBezTo>
                                    <a:cubicBezTo>
                                      <a:pt x="721" y="253"/>
                                      <a:pt x="721" y="251"/>
                                      <a:pt x="721" y="250"/>
                                    </a:cubicBezTo>
                                    <a:cubicBezTo>
                                      <a:pt x="721" y="238"/>
                                      <a:pt x="730" y="229"/>
                                      <a:pt x="742" y="229"/>
                                    </a:cubicBezTo>
                                    <a:cubicBezTo>
                                      <a:pt x="753" y="229"/>
                                      <a:pt x="763" y="238"/>
                                      <a:pt x="763" y="250"/>
                                    </a:cubicBezTo>
                                    <a:close/>
                                    <a:moveTo>
                                      <a:pt x="755" y="250"/>
                                    </a:moveTo>
                                    <a:cubicBezTo>
                                      <a:pt x="755" y="251"/>
                                      <a:pt x="755" y="251"/>
                                      <a:pt x="755" y="252"/>
                                    </a:cubicBezTo>
                                    <a:cubicBezTo>
                                      <a:pt x="757" y="252"/>
                                      <a:pt x="759" y="253"/>
                                      <a:pt x="761" y="254"/>
                                    </a:cubicBezTo>
                                    <a:cubicBezTo>
                                      <a:pt x="761" y="253"/>
                                      <a:pt x="761" y="251"/>
                                      <a:pt x="761" y="250"/>
                                    </a:cubicBezTo>
                                    <a:cubicBezTo>
                                      <a:pt x="761" y="245"/>
                                      <a:pt x="759" y="240"/>
                                      <a:pt x="755" y="236"/>
                                    </a:cubicBezTo>
                                    <a:cubicBezTo>
                                      <a:pt x="752" y="233"/>
                                      <a:pt x="747" y="230"/>
                                      <a:pt x="742" y="230"/>
                                    </a:cubicBezTo>
                                    <a:cubicBezTo>
                                      <a:pt x="736" y="230"/>
                                      <a:pt x="731" y="233"/>
                                      <a:pt x="728" y="236"/>
                                    </a:cubicBezTo>
                                    <a:cubicBezTo>
                                      <a:pt x="724" y="240"/>
                                      <a:pt x="722" y="245"/>
                                      <a:pt x="722" y="250"/>
                                    </a:cubicBezTo>
                                    <a:cubicBezTo>
                                      <a:pt x="722" y="251"/>
                                      <a:pt x="722" y="253"/>
                                      <a:pt x="723" y="254"/>
                                    </a:cubicBezTo>
                                    <a:cubicBezTo>
                                      <a:pt x="724" y="253"/>
                                      <a:pt x="726" y="252"/>
                                      <a:pt x="728" y="252"/>
                                    </a:cubicBezTo>
                                    <a:cubicBezTo>
                                      <a:pt x="728" y="251"/>
                                      <a:pt x="728" y="251"/>
                                      <a:pt x="728" y="250"/>
                                    </a:cubicBezTo>
                                    <a:cubicBezTo>
                                      <a:pt x="728" y="242"/>
                                      <a:pt x="734" y="236"/>
                                      <a:pt x="742" y="236"/>
                                    </a:cubicBezTo>
                                    <a:cubicBezTo>
                                      <a:pt x="749" y="236"/>
                                      <a:pt x="755" y="242"/>
                                      <a:pt x="755" y="250"/>
                                    </a:cubicBezTo>
                                    <a:close/>
                                    <a:moveTo>
                                      <a:pt x="748" y="250"/>
                                    </a:moveTo>
                                    <a:cubicBezTo>
                                      <a:pt x="748" y="250"/>
                                      <a:pt x="748" y="250"/>
                                      <a:pt x="748" y="251"/>
                                    </a:cubicBezTo>
                                    <a:cubicBezTo>
                                      <a:pt x="750" y="251"/>
                                      <a:pt x="752" y="251"/>
                                      <a:pt x="754" y="251"/>
                                    </a:cubicBezTo>
                                    <a:cubicBezTo>
                                      <a:pt x="754" y="251"/>
                                      <a:pt x="754" y="250"/>
                                      <a:pt x="754" y="250"/>
                                    </a:cubicBezTo>
                                    <a:cubicBezTo>
                                      <a:pt x="754" y="243"/>
                                      <a:pt x="748" y="238"/>
                                      <a:pt x="742" y="238"/>
                                    </a:cubicBezTo>
                                    <a:cubicBezTo>
                                      <a:pt x="735" y="238"/>
                                      <a:pt x="730" y="243"/>
                                      <a:pt x="730" y="250"/>
                                    </a:cubicBezTo>
                                    <a:cubicBezTo>
                                      <a:pt x="730" y="250"/>
                                      <a:pt x="730" y="251"/>
                                      <a:pt x="730" y="251"/>
                                    </a:cubicBezTo>
                                    <a:cubicBezTo>
                                      <a:pt x="732" y="251"/>
                                      <a:pt x="733" y="251"/>
                                      <a:pt x="735" y="251"/>
                                    </a:cubicBezTo>
                                    <a:cubicBezTo>
                                      <a:pt x="735" y="250"/>
                                      <a:pt x="735" y="250"/>
                                      <a:pt x="735" y="250"/>
                                    </a:cubicBezTo>
                                    <a:cubicBezTo>
                                      <a:pt x="735" y="246"/>
                                      <a:pt x="738" y="243"/>
                                      <a:pt x="742" y="243"/>
                                    </a:cubicBezTo>
                                    <a:cubicBezTo>
                                      <a:pt x="745" y="243"/>
                                      <a:pt x="748" y="246"/>
                                      <a:pt x="748" y="250"/>
                                    </a:cubicBezTo>
                                    <a:close/>
                                    <a:moveTo>
                                      <a:pt x="742" y="245"/>
                                    </a:moveTo>
                                    <a:cubicBezTo>
                                      <a:pt x="739" y="245"/>
                                      <a:pt x="737" y="247"/>
                                      <a:pt x="737" y="250"/>
                                    </a:cubicBezTo>
                                    <a:cubicBezTo>
                                      <a:pt x="737" y="250"/>
                                      <a:pt x="737" y="250"/>
                                      <a:pt x="737" y="250"/>
                                    </a:cubicBezTo>
                                    <a:cubicBezTo>
                                      <a:pt x="738" y="250"/>
                                      <a:pt x="740" y="250"/>
                                      <a:pt x="742" y="250"/>
                                    </a:cubicBezTo>
                                    <a:cubicBezTo>
                                      <a:pt x="743" y="250"/>
                                      <a:pt x="745" y="250"/>
                                      <a:pt x="747" y="250"/>
                                    </a:cubicBezTo>
                                    <a:cubicBezTo>
                                      <a:pt x="747" y="250"/>
                                      <a:pt x="747" y="250"/>
                                      <a:pt x="747" y="250"/>
                                    </a:cubicBezTo>
                                    <a:cubicBezTo>
                                      <a:pt x="747" y="247"/>
                                      <a:pt x="745" y="245"/>
                                      <a:pt x="742" y="245"/>
                                    </a:cubicBezTo>
                                    <a:close/>
                                    <a:moveTo>
                                      <a:pt x="772" y="260"/>
                                    </a:moveTo>
                                    <a:cubicBezTo>
                                      <a:pt x="773" y="260"/>
                                      <a:pt x="774" y="259"/>
                                      <a:pt x="775" y="258"/>
                                    </a:cubicBezTo>
                                    <a:cubicBezTo>
                                      <a:pt x="776" y="256"/>
                                      <a:pt x="776" y="253"/>
                                      <a:pt x="776" y="250"/>
                                    </a:cubicBezTo>
                                    <a:cubicBezTo>
                                      <a:pt x="776" y="240"/>
                                      <a:pt x="772" y="232"/>
                                      <a:pt x="766" y="226"/>
                                    </a:cubicBezTo>
                                    <a:cubicBezTo>
                                      <a:pt x="760" y="220"/>
                                      <a:pt x="751" y="216"/>
                                      <a:pt x="742" y="216"/>
                                    </a:cubicBezTo>
                                    <a:cubicBezTo>
                                      <a:pt x="732" y="216"/>
                                      <a:pt x="724" y="220"/>
                                      <a:pt x="717" y="226"/>
                                    </a:cubicBezTo>
                                    <a:cubicBezTo>
                                      <a:pt x="711" y="232"/>
                                      <a:pt x="707" y="240"/>
                                      <a:pt x="707" y="250"/>
                                    </a:cubicBezTo>
                                    <a:cubicBezTo>
                                      <a:pt x="707" y="253"/>
                                      <a:pt x="708" y="256"/>
                                      <a:pt x="708" y="258"/>
                                    </a:cubicBezTo>
                                    <a:cubicBezTo>
                                      <a:pt x="709" y="259"/>
                                      <a:pt x="710" y="259"/>
                                      <a:pt x="711" y="260"/>
                                    </a:cubicBezTo>
                                    <a:cubicBezTo>
                                      <a:pt x="712" y="259"/>
                                      <a:pt x="713" y="259"/>
                                      <a:pt x="714" y="258"/>
                                    </a:cubicBezTo>
                                    <a:cubicBezTo>
                                      <a:pt x="713" y="256"/>
                                      <a:pt x="713" y="253"/>
                                      <a:pt x="713" y="250"/>
                                    </a:cubicBezTo>
                                    <a:cubicBezTo>
                                      <a:pt x="713" y="234"/>
                                      <a:pt x="726" y="221"/>
                                      <a:pt x="742" y="221"/>
                                    </a:cubicBezTo>
                                    <a:cubicBezTo>
                                      <a:pt x="758" y="221"/>
                                      <a:pt x="770" y="234"/>
                                      <a:pt x="770" y="250"/>
                                    </a:cubicBezTo>
                                    <a:cubicBezTo>
                                      <a:pt x="770" y="253"/>
                                      <a:pt x="770" y="256"/>
                                      <a:pt x="769" y="258"/>
                                    </a:cubicBezTo>
                                    <a:cubicBezTo>
                                      <a:pt x="770" y="259"/>
                                      <a:pt x="771" y="259"/>
                                      <a:pt x="772" y="260"/>
                                    </a:cubicBezTo>
                                    <a:close/>
                                    <a:moveTo>
                                      <a:pt x="763" y="199"/>
                                    </a:moveTo>
                                    <a:cubicBezTo>
                                      <a:pt x="763" y="200"/>
                                      <a:pt x="763" y="202"/>
                                      <a:pt x="762" y="203"/>
                                    </a:cubicBezTo>
                                    <a:cubicBezTo>
                                      <a:pt x="764" y="204"/>
                                      <a:pt x="766" y="205"/>
                                      <a:pt x="768" y="206"/>
                                    </a:cubicBezTo>
                                    <a:cubicBezTo>
                                      <a:pt x="769" y="204"/>
                                      <a:pt x="769" y="201"/>
                                      <a:pt x="769" y="199"/>
                                    </a:cubicBezTo>
                                    <a:cubicBezTo>
                                      <a:pt x="769" y="191"/>
                                      <a:pt x="766" y="184"/>
                                      <a:pt x="761" y="179"/>
                                    </a:cubicBezTo>
                                    <a:cubicBezTo>
                                      <a:pt x="756" y="174"/>
                                      <a:pt x="749" y="171"/>
                                      <a:pt x="742" y="171"/>
                                    </a:cubicBezTo>
                                    <a:cubicBezTo>
                                      <a:pt x="734" y="171"/>
                                      <a:pt x="727" y="174"/>
                                      <a:pt x="722" y="179"/>
                                    </a:cubicBezTo>
                                    <a:cubicBezTo>
                                      <a:pt x="718" y="184"/>
                                      <a:pt x="714" y="191"/>
                                      <a:pt x="714" y="199"/>
                                    </a:cubicBezTo>
                                    <a:cubicBezTo>
                                      <a:pt x="714" y="201"/>
                                      <a:pt x="715" y="204"/>
                                      <a:pt x="715" y="206"/>
                                    </a:cubicBezTo>
                                    <a:cubicBezTo>
                                      <a:pt x="717" y="205"/>
                                      <a:pt x="719" y="204"/>
                                      <a:pt x="721" y="203"/>
                                    </a:cubicBezTo>
                                    <a:cubicBezTo>
                                      <a:pt x="721" y="202"/>
                                      <a:pt x="721" y="200"/>
                                      <a:pt x="721" y="199"/>
                                    </a:cubicBezTo>
                                    <a:cubicBezTo>
                                      <a:pt x="721" y="187"/>
                                      <a:pt x="730" y="177"/>
                                      <a:pt x="742" y="177"/>
                                    </a:cubicBezTo>
                                    <a:cubicBezTo>
                                      <a:pt x="753" y="177"/>
                                      <a:pt x="763" y="187"/>
                                      <a:pt x="763" y="199"/>
                                    </a:cubicBezTo>
                                    <a:close/>
                                    <a:moveTo>
                                      <a:pt x="755" y="199"/>
                                    </a:moveTo>
                                    <a:cubicBezTo>
                                      <a:pt x="755" y="199"/>
                                      <a:pt x="755" y="200"/>
                                      <a:pt x="755" y="200"/>
                                    </a:cubicBezTo>
                                    <a:cubicBezTo>
                                      <a:pt x="757" y="201"/>
                                      <a:pt x="759" y="202"/>
                                      <a:pt x="761" y="202"/>
                                    </a:cubicBezTo>
                                    <a:cubicBezTo>
                                      <a:pt x="761" y="201"/>
                                      <a:pt x="761" y="200"/>
                                      <a:pt x="761" y="199"/>
                                    </a:cubicBezTo>
                                    <a:cubicBezTo>
                                      <a:pt x="761" y="193"/>
                                      <a:pt x="759" y="188"/>
                                      <a:pt x="755" y="185"/>
                                    </a:cubicBezTo>
                                    <a:cubicBezTo>
                                      <a:pt x="752" y="181"/>
                                      <a:pt x="747" y="179"/>
                                      <a:pt x="742" y="179"/>
                                    </a:cubicBezTo>
                                    <a:cubicBezTo>
                                      <a:pt x="736" y="179"/>
                                      <a:pt x="731" y="181"/>
                                      <a:pt x="728" y="185"/>
                                    </a:cubicBezTo>
                                    <a:cubicBezTo>
                                      <a:pt x="724" y="188"/>
                                      <a:pt x="722" y="193"/>
                                      <a:pt x="722" y="199"/>
                                    </a:cubicBezTo>
                                    <a:cubicBezTo>
                                      <a:pt x="722" y="200"/>
                                      <a:pt x="722" y="201"/>
                                      <a:pt x="723" y="202"/>
                                    </a:cubicBezTo>
                                    <a:cubicBezTo>
                                      <a:pt x="724" y="202"/>
                                      <a:pt x="726" y="201"/>
                                      <a:pt x="728" y="200"/>
                                    </a:cubicBezTo>
                                    <a:cubicBezTo>
                                      <a:pt x="728" y="200"/>
                                      <a:pt x="728" y="199"/>
                                      <a:pt x="728" y="199"/>
                                    </a:cubicBezTo>
                                    <a:cubicBezTo>
                                      <a:pt x="728" y="191"/>
                                      <a:pt x="734" y="185"/>
                                      <a:pt x="742" y="185"/>
                                    </a:cubicBezTo>
                                    <a:cubicBezTo>
                                      <a:pt x="749" y="185"/>
                                      <a:pt x="755" y="191"/>
                                      <a:pt x="755" y="199"/>
                                    </a:cubicBezTo>
                                    <a:close/>
                                    <a:moveTo>
                                      <a:pt x="748" y="199"/>
                                    </a:moveTo>
                                    <a:cubicBezTo>
                                      <a:pt x="748" y="199"/>
                                      <a:pt x="748" y="199"/>
                                      <a:pt x="748" y="199"/>
                                    </a:cubicBezTo>
                                    <a:cubicBezTo>
                                      <a:pt x="750" y="199"/>
                                      <a:pt x="752" y="200"/>
                                      <a:pt x="754" y="200"/>
                                    </a:cubicBezTo>
                                    <a:cubicBezTo>
                                      <a:pt x="754" y="200"/>
                                      <a:pt x="754" y="199"/>
                                      <a:pt x="754" y="199"/>
                                    </a:cubicBezTo>
                                    <a:cubicBezTo>
                                      <a:pt x="754" y="192"/>
                                      <a:pt x="748" y="187"/>
                                      <a:pt x="742" y="187"/>
                                    </a:cubicBezTo>
                                    <a:cubicBezTo>
                                      <a:pt x="735" y="187"/>
                                      <a:pt x="730" y="192"/>
                                      <a:pt x="730" y="199"/>
                                    </a:cubicBezTo>
                                    <a:cubicBezTo>
                                      <a:pt x="730" y="199"/>
                                      <a:pt x="730" y="200"/>
                                      <a:pt x="730" y="200"/>
                                    </a:cubicBezTo>
                                    <a:cubicBezTo>
                                      <a:pt x="732" y="200"/>
                                      <a:pt x="733" y="199"/>
                                      <a:pt x="735" y="199"/>
                                    </a:cubicBezTo>
                                    <a:cubicBezTo>
                                      <a:pt x="735" y="199"/>
                                      <a:pt x="735" y="199"/>
                                      <a:pt x="735" y="199"/>
                                    </a:cubicBezTo>
                                    <a:cubicBezTo>
                                      <a:pt x="735" y="195"/>
                                      <a:pt x="738" y="192"/>
                                      <a:pt x="742" y="192"/>
                                    </a:cubicBezTo>
                                    <a:cubicBezTo>
                                      <a:pt x="745" y="192"/>
                                      <a:pt x="748" y="195"/>
                                      <a:pt x="748" y="199"/>
                                    </a:cubicBezTo>
                                    <a:close/>
                                    <a:moveTo>
                                      <a:pt x="742" y="193"/>
                                    </a:moveTo>
                                    <a:cubicBezTo>
                                      <a:pt x="739" y="193"/>
                                      <a:pt x="737" y="196"/>
                                      <a:pt x="737" y="199"/>
                                    </a:cubicBezTo>
                                    <a:cubicBezTo>
                                      <a:pt x="737" y="199"/>
                                      <a:pt x="737" y="199"/>
                                      <a:pt x="737" y="199"/>
                                    </a:cubicBezTo>
                                    <a:cubicBezTo>
                                      <a:pt x="738" y="199"/>
                                      <a:pt x="740" y="199"/>
                                      <a:pt x="742" y="199"/>
                                    </a:cubicBezTo>
                                    <a:cubicBezTo>
                                      <a:pt x="743" y="199"/>
                                      <a:pt x="745" y="199"/>
                                      <a:pt x="747" y="199"/>
                                    </a:cubicBezTo>
                                    <a:cubicBezTo>
                                      <a:pt x="747" y="199"/>
                                      <a:pt x="747" y="199"/>
                                      <a:pt x="747" y="199"/>
                                    </a:cubicBezTo>
                                    <a:cubicBezTo>
                                      <a:pt x="747" y="196"/>
                                      <a:pt x="745" y="193"/>
                                      <a:pt x="742" y="193"/>
                                    </a:cubicBezTo>
                                    <a:close/>
                                    <a:moveTo>
                                      <a:pt x="772" y="209"/>
                                    </a:moveTo>
                                    <a:cubicBezTo>
                                      <a:pt x="773" y="208"/>
                                      <a:pt x="774" y="208"/>
                                      <a:pt x="775" y="207"/>
                                    </a:cubicBezTo>
                                    <a:cubicBezTo>
                                      <a:pt x="776" y="204"/>
                                      <a:pt x="776" y="201"/>
                                      <a:pt x="776" y="199"/>
                                    </a:cubicBezTo>
                                    <a:cubicBezTo>
                                      <a:pt x="776" y="189"/>
                                      <a:pt x="772" y="181"/>
                                      <a:pt x="766" y="174"/>
                                    </a:cubicBezTo>
                                    <a:cubicBezTo>
                                      <a:pt x="760" y="168"/>
                                      <a:pt x="751" y="164"/>
                                      <a:pt x="742" y="164"/>
                                    </a:cubicBezTo>
                                    <a:cubicBezTo>
                                      <a:pt x="732" y="164"/>
                                      <a:pt x="724" y="168"/>
                                      <a:pt x="717" y="174"/>
                                    </a:cubicBezTo>
                                    <a:cubicBezTo>
                                      <a:pt x="711" y="181"/>
                                      <a:pt x="707" y="189"/>
                                      <a:pt x="707" y="199"/>
                                    </a:cubicBezTo>
                                    <a:cubicBezTo>
                                      <a:pt x="707" y="201"/>
                                      <a:pt x="708" y="204"/>
                                      <a:pt x="708" y="207"/>
                                    </a:cubicBezTo>
                                    <a:cubicBezTo>
                                      <a:pt x="709" y="207"/>
                                      <a:pt x="710" y="208"/>
                                      <a:pt x="711" y="209"/>
                                    </a:cubicBezTo>
                                    <a:cubicBezTo>
                                      <a:pt x="712" y="208"/>
                                      <a:pt x="713" y="207"/>
                                      <a:pt x="714" y="207"/>
                                    </a:cubicBezTo>
                                    <a:cubicBezTo>
                                      <a:pt x="713" y="204"/>
                                      <a:pt x="713" y="201"/>
                                      <a:pt x="713" y="199"/>
                                    </a:cubicBezTo>
                                    <a:cubicBezTo>
                                      <a:pt x="713" y="183"/>
                                      <a:pt x="726" y="170"/>
                                      <a:pt x="742" y="170"/>
                                    </a:cubicBezTo>
                                    <a:cubicBezTo>
                                      <a:pt x="758" y="170"/>
                                      <a:pt x="770" y="183"/>
                                      <a:pt x="770" y="199"/>
                                    </a:cubicBezTo>
                                    <a:cubicBezTo>
                                      <a:pt x="770" y="201"/>
                                      <a:pt x="770" y="204"/>
                                      <a:pt x="769" y="207"/>
                                    </a:cubicBezTo>
                                    <a:cubicBezTo>
                                      <a:pt x="770" y="207"/>
                                      <a:pt x="771" y="208"/>
                                      <a:pt x="772" y="209"/>
                                    </a:cubicBezTo>
                                    <a:close/>
                                    <a:moveTo>
                                      <a:pt x="763" y="147"/>
                                    </a:moveTo>
                                    <a:cubicBezTo>
                                      <a:pt x="763" y="149"/>
                                      <a:pt x="763" y="150"/>
                                      <a:pt x="762" y="152"/>
                                    </a:cubicBezTo>
                                    <a:cubicBezTo>
                                      <a:pt x="764" y="152"/>
                                      <a:pt x="766" y="153"/>
                                      <a:pt x="768" y="155"/>
                                    </a:cubicBezTo>
                                    <a:cubicBezTo>
                                      <a:pt x="769" y="152"/>
                                      <a:pt x="769" y="150"/>
                                      <a:pt x="769" y="147"/>
                                    </a:cubicBezTo>
                                    <a:cubicBezTo>
                                      <a:pt x="769" y="140"/>
                                      <a:pt x="766" y="133"/>
                                      <a:pt x="761" y="128"/>
                                    </a:cubicBezTo>
                                    <a:cubicBezTo>
                                      <a:pt x="756" y="123"/>
                                      <a:pt x="749" y="120"/>
                                      <a:pt x="742" y="120"/>
                                    </a:cubicBezTo>
                                    <a:cubicBezTo>
                                      <a:pt x="734" y="120"/>
                                      <a:pt x="727" y="123"/>
                                      <a:pt x="722" y="128"/>
                                    </a:cubicBezTo>
                                    <a:cubicBezTo>
                                      <a:pt x="718" y="133"/>
                                      <a:pt x="714" y="140"/>
                                      <a:pt x="714" y="147"/>
                                    </a:cubicBezTo>
                                    <a:cubicBezTo>
                                      <a:pt x="714" y="150"/>
                                      <a:pt x="715" y="152"/>
                                      <a:pt x="715" y="155"/>
                                    </a:cubicBezTo>
                                    <a:cubicBezTo>
                                      <a:pt x="717" y="153"/>
                                      <a:pt x="719" y="152"/>
                                      <a:pt x="721" y="152"/>
                                    </a:cubicBezTo>
                                    <a:cubicBezTo>
                                      <a:pt x="721" y="150"/>
                                      <a:pt x="721" y="149"/>
                                      <a:pt x="721" y="147"/>
                                    </a:cubicBezTo>
                                    <a:cubicBezTo>
                                      <a:pt x="721" y="135"/>
                                      <a:pt x="730" y="126"/>
                                      <a:pt x="742" y="126"/>
                                    </a:cubicBezTo>
                                    <a:cubicBezTo>
                                      <a:pt x="753" y="126"/>
                                      <a:pt x="763" y="135"/>
                                      <a:pt x="763" y="147"/>
                                    </a:cubicBezTo>
                                    <a:close/>
                                    <a:moveTo>
                                      <a:pt x="755" y="147"/>
                                    </a:moveTo>
                                    <a:cubicBezTo>
                                      <a:pt x="755" y="148"/>
                                      <a:pt x="755" y="148"/>
                                      <a:pt x="755" y="149"/>
                                    </a:cubicBezTo>
                                    <a:cubicBezTo>
                                      <a:pt x="757" y="150"/>
                                      <a:pt x="759" y="150"/>
                                      <a:pt x="761" y="151"/>
                                    </a:cubicBezTo>
                                    <a:cubicBezTo>
                                      <a:pt x="761" y="150"/>
                                      <a:pt x="761" y="148"/>
                                      <a:pt x="761" y="147"/>
                                    </a:cubicBezTo>
                                    <a:cubicBezTo>
                                      <a:pt x="761" y="142"/>
                                      <a:pt x="759" y="137"/>
                                      <a:pt x="755" y="133"/>
                                    </a:cubicBezTo>
                                    <a:cubicBezTo>
                                      <a:pt x="752" y="130"/>
                                      <a:pt x="747" y="128"/>
                                      <a:pt x="742" y="128"/>
                                    </a:cubicBezTo>
                                    <a:cubicBezTo>
                                      <a:pt x="736" y="128"/>
                                      <a:pt x="731" y="130"/>
                                      <a:pt x="728" y="133"/>
                                    </a:cubicBezTo>
                                    <a:cubicBezTo>
                                      <a:pt x="724" y="137"/>
                                      <a:pt x="722" y="142"/>
                                      <a:pt x="722" y="147"/>
                                    </a:cubicBezTo>
                                    <a:cubicBezTo>
                                      <a:pt x="722" y="148"/>
                                      <a:pt x="722" y="150"/>
                                      <a:pt x="723" y="151"/>
                                    </a:cubicBezTo>
                                    <a:cubicBezTo>
                                      <a:pt x="724" y="150"/>
                                      <a:pt x="726" y="150"/>
                                      <a:pt x="728" y="149"/>
                                    </a:cubicBezTo>
                                    <a:cubicBezTo>
                                      <a:pt x="728" y="148"/>
                                      <a:pt x="728" y="148"/>
                                      <a:pt x="728" y="147"/>
                                    </a:cubicBezTo>
                                    <a:cubicBezTo>
                                      <a:pt x="728" y="140"/>
                                      <a:pt x="734" y="134"/>
                                      <a:pt x="742" y="134"/>
                                    </a:cubicBezTo>
                                    <a:cubicBezTo>
                                      <a:pt x="749" y="134"/>
                                      <a:pt x="755" y="140"/>
                                      <a:pt x="755" y="147"/>
                                    </a:cubicBezTo>
                                    <a:close/>
                                    <a:moveTo>
                                      <a:pt x="748" y="147"/>
                                    </a:moveTo>
                                    <a:cubicBezTo>
                                      <a:pt x="748" y="147"/>
                                      <a:pt x="748" y="148"/>
                                      <a:pt x="748" y="148"/>
                                    </a:cubicBezTo>
                                    <a:cubicBezTo>
                                      <a:pt x="750" y="148"/>
                                      <a:pt x="752" y="148"/>
                                      <a:pt x="754" y="149"/>
                                    </a:cubicBezTo>
                                    <a:cubicBezTo>
                                      <a:pt x="754" y="148"/>
                                      <a:pt x="754" y="148"/>
                                      <a:pt x="754" y="147"/>
                                    </a:cubicBezTo>
                                    <a:cubicBezTo>
                                      <a:pt x="754" y="141"/>
                                      <a:pt x="748" y="135"/>
                                      <a:pt x="742" y="135"/>
                                    </a:cubicBezTo>
                                    <a:cubicBezTo>
                                      <a:pt x="735" y="135"/>
                                      <a:pt x="730" y="141"/>
                                      <a:pt x="730" y="147"/>
                                    </a:cubicBezTo>
                                    <a:cubicBezTo>
                                      <a:pt x="730" y="148"/>
                                      <a:pt x="730" y="148"/>
                                      <a:pt x="730" y="149"/>
                                    </a:cubicBezTo>
                                    <a:cubicBezTo>
                                      <a:pt x="732" y="148"/>
                                      <a:pt x="733" y="148"/>
                                      <a:pt x="735" y="148"/>
                                    </a:cubicBezTo>
                                    <a:cubicBezTo>
                                      <a:pt x="735" y="148"/>
                                      <a:pt x="735" y="147"/>
                                      <a:pt x="735" y="147"/>
                                    </a:cubicBezTo>
                                    <a:cubicBezTo>
                                      <a:pt x="735" y="143"/>
                                      <a:pt x="738" y="140"/>
                                      <a:pt x="742" y="140"/>
                                    </a:cubicBezTo>
                                    <a:cubicBezTo>
                                      <a:pt x="745" y="140"/>
                                      <a:pt x="748" y="143"/>
                                      <a:pt x="748" y="147"/>
                                    </a:cubicBezTo>
                                    <a:close/>
                                    <a:moveTo>
                                      <a:pt x="742" y="142"/>
                                    </a:moveTo>
                                    <a:cubicBezTo>
                                      <a:pt x="739" y="142"/>
                                      <a:pt x="737" y="144"/>
                                      <a:pt x="737" y="147"/>
                                    </a:cubicBezTo>
                                    <a:cubicBezTo>
                                      <a:pt x="737" y="147"/>
                                      <a:pt x="737" y="147"/>
                                      <a:pt x="737" y="148"/>
                                    </a:cubicBezTo>
                                    <a:cubicBezTo>
                                      <a:pt x="738" y="147"/>
                                      <a:pt x="740" y="147"/>
                                      <a:pt x="742" y="147"/>
                                    </a:cubicBezTo>
                                    <a:cubicBezTo>
                                      <a:pt x="743" y="147"/>
                                      <a:pt x="745" y="147"/>
                                      <a:pt x="747" y="148"/>
                                    </a:cubicBezTo>
                                    <a:cubicBezTo>
                                      <a:pt x="747" y="147"/>
                                      <a:pt x="747" y="147"/>
                                      <a:pt x="747" y="147"/>
                                    </a:cubicBezTo>
                                    <a:cubicBezTo>
                                      <a:pt x="747" y="144"/>
                                      <a:pt x="745" y="142"/>
                                      <a:pt x="742" y="142"/>
                                    </a:cubicBezTo>
                                    <a:close/>
                                    <a:moveTo>
                                      <a:pt x="772" y="157"/>
                                    </a:moveTo>
                                    <a:cubicBezTo>
                                      <a:pt x="773" y="157"/>
                                      <a:pt x="774" y="156"/>
                                      <a:pt x="775" y="156"/>
                                    </a:cubicBezTo>
                                    <a:cubicBezTo>
                                      <a:pt x="776" y="153"/>
                                      <a:pt x="776" y="150"/>
                                      <a:pt x="776" y="147"/>
                                    </a:cubicBezTo>
                                    <a:cubicBezTo>
                                      <a:pt x="776" y="138"/>
                                      <a:pt x="772" y="129"/>
                                      <a:pt x="766" y="123"/>
                                    </a:cubicBezTo>
                                    <a:cubicBezTo>
                                      <a:pt x="760" y="117"/>
                                      <a:pt x="751" y="113"/>
                                      <a:pt x="742" y="113"/>
                                    </a:cubicBezTo>
                                    <a:cubicBezTo>
                                      <a:pt x="732" y="113"/>
                                      <a:pt x="724" y="117"/>
                                      <a:pt x="717" y="123"/>
                                    </a:cubicBezTo>
                                    <a:cubicBezTo>
                                      <a:pt x="711" y="129"/>
                                      <a:pt x="707" y="138"/>
                                      <a:pt x="707" y="147"/>
                                    </a:cubicBezTo>
                                    <a:cubicBezTo>
                                      <a:pt x="707" y="150"/>
                                      <a:pt x="708" y="153"/>
                                      <a:pt x="708" y="155"/>
                                    </a:cubicBezTo>
                                    <a:cubicBezTo>
                                      <a:pt x="709" y="156"/>
                                      <a:pt x="710" y="157"/>
                                      <a:pt x="711" y="157"/>
                                    </a:cubicBezTo>
                                    <a:cubicBezTo>
                                      <a:pt x="712" y="157"/>
                                      <a:pt x="713" y="156"/>
                                      <a:pt x="714" y="155"/>
                                    </a:cubicBezTo>
                                    <a:cubicBezTo>
                                      <a:pt x="713" y="153"/>
                                      <a:pt x="713" y="150"/>
                                      <a:pt x="713" y="147"/>
                                    </a:cubicBezTo>
                                    <a:cubicBezTo>
                                      <a:pt x="713" y="131"/>
                                      <a:pt x="726" y="118"/>
                                      <a:pt x="742" y="118"/>
                                    </a:cubicBezTo>
                                    <a:cubicBezTo>
                                      <a:pt x="758" y="118"/>
                                      <a:pt x="770" y="131"/>
                                      <a:pt x="770" y="147"/>
                                    </a:cubicBezTo>
                                    <a:cubicBezTo>
                                      <a:pt x="770" y="150"/>
                                      <a:pt x="770" y="153"/>
                                      <a:pt x="769" y="155"/>
                                    </a:cubicBezTo>
                                    <a:cubicBezTo>
                                      <a:pt x="770" y="156"/>
                                      <a:pt x="771" y="157"/>
                                      <a:pt x="772" y="157"/>
                                    </a:cubicBezTo>
                                    <a:close/>
                                    <a:moveTo>
                                      <a:pt x="763" y="96"/>
                                    </a:moveTo>
                                    <a:cubicBezTo>
                                      <a:pt x="763" y="97"/>
                                      <a:pt x="763" y="99"/>
                                      <a:pt x="762" y="100"/>
                                    </a:cubicBezTo>
                                    <a:cubicBezTo>
                                      <a:pt x="764" y="101"/>
                                      <a:pt x="766" y="102"/>
                                      <a:pt x="768" y="103"/>
                                    </a:cubicBezTo>
                                    <a:cubicBezTo>
                                      <a:pt x="769" y="101"/>
                                      <a:pt x="769" y="98"/>
                                      <a:pt x="769" y="96"/>
                                    </a:cubicBezTo>
                                    <a:cubicBezTo>
                                      <a:pt x="769" y="88"/>
                                      <a:pt x="766" y="81"/>
                                      <a:pt x="761" y="77"/>
                                    </a:cubicBezTo>
                                    <a:cubicBezTo>
                                      <a:pt x="756" y="72"/>
                                      <a:pt x="749" y="69"/>
                                      <a:pt x="742" y="69"/>
                                    </a:cubicBezTo>
                                    <a:cubicBezTo>
                                      <a:pt x="734" y="69"/>
                                      <a:pt x="727" y="72"/>
                                      <a:pt x="722" y="77"/>
                                    </a:cubicBezTo>
                                    <a:cubicBezTo>
                                      <a:pt x="718" y="81"/>
                                      <a:pt x="714" y="88"/>
                                      <a:pt x="714" y="96"/>
                                    </a:cubicBezTo>
                                    <a:cubicBezTo>
                                      <a:pt x="714" y="98"/>
                                      <a:pt x="715" y="101"/>
                                      <a:pt x="715" y="103"/>
                                    </a:cubicBezTo>
                                    <a:cubicBezTo>
                                      <a:pt x="717" y="102"/>
                                      <a:pt x="719" y="101"/>
                                      <a:pt x="721" y="100"/>
                                    </a:cubicBezTo>
                                    <a:cubicBezTo>
                                      <a:pt x="721" y="99"/>
                                      <a:pt x="721" y="97"/>
                                      <a:pt x="721" y="96"/>
                                    </a:cubicBezTo>
                                    <a:cubicBezTo>
                                      <a:pt x="721" y="84"/>
                                      <a:pt x="730" y="75"/>
                                      <a:pt x="742" y="75"/>
                                    </a:cubicBezTo>
                                    <a:cubicBezTo>
                                      <a:pt x="753" y="75"/>
                                      <a:pt x="763" y="84"/>
                                      <a:pt x="763" y="96"/>
                                    </a:cubicBezTo>
                                    <a:close/>
                                    <a:moveTo>
                                      <a:pt x="755" y="96"/>
                                    </a:moveTo>
                                    <a:cubicBezTo>
                                      <a:pt x="755" y="96"/>
                                      <a:pt x="755" y="97"/>
                                      <a:pt x="755" y="98"/>
                                    </a:cubicBezTo>
                                    <a:cubicBezTo>
                                      <a:pt x="757" y="98"/>
                                      <a:pt x="759" y="99"/>
                                      <a:pt x="761" y="100"/>
                                    </a:cubicBezTo>
                                    <a:cubicBezTo>
                                      <a:pt x="761" y="98"/>
                                      <a:pt x="761" y="97"/>
                                      <a:pt x="761" y="96"/>
                                    </a:cubicBezTo>
                                    <a:cubicBezTo>
                                      <a:pt x="761" y="90"/>
                                      <a:pt x="759" y="86"/>
                                      <a:pt x="755" y="82"/>
                                    </a:cubicBezTo>
                                    <a:cubicBezTo>
                                      <a:pt x="752" y="78"/>
                                      <a:pt x="747" y="76"/>
                                      <a:pt x="742" y="76"/>
                                    </a:cubicBezTo>
                                    <a:cubicBezTo>
                                      <a:pt x="736" y="76"/>
                                      <a:pt x="731" y="78"/>
                                      <a:pt x="728" y="82"/>
                                    </a:cubicBezTo>
                                    <a:cubicBezTo>
                                      <a:pt x="724" y="86"/>
                                      <a:pt x="722" y="90"/>
                                      <a:pt x="722" y="96"/>
                                    </a:cubicBezTo>
                                    <a:cubicBezTo>
                                      <a:pt x="722" y="97"/>
                                      <a:pt x="722" y="98"/>
                                      <a:pt x="723" y="100"/>
                                    </a:cubicBezTo>
                                    <a:cubicBezTo>
                                      <a:pt x="724" y="99"/>
                                      <a:pt x="726" y="98"/>
                                      <a:pt x="728" y="98"/>
                                    </a:cubicBezTo>
                                    <a:cubicBezTo>
                                      <a:pt x="728" y="97"/>
                                      <a:pt x="728" y="96"/>
                                      <a:pt x="728" y="96"/>
                                    </a:cubicBezTo>
                                    <a:cubicBezTo>
                                      <a:pt x="728" y="88"/>
                                      <a:pt x="734" y="82"/>
                                      <a:pt x="742" y="82"/>
                                    </a:cubicBezTo>
                                    <a:cubicBezTo>
                                      <a:pt x="749" y="82"/>
                                      <a:pt x="755" y="88"/>
                                      <a:pt x="755" y="96"/>
                                    </a:cubicBezTo>
                                    <a:close/>
                                    <a:moveTo>
                                      <a:pt x="748" y="96"/>
                                    </a:moveTo>
                                    <a:cubicBezTo>
                                      <a:pt x="748" y="96"/>
                                      <a:pt x="748" y="96"/>
                                      <a:pt x="748" y="96"/>
                                    </a:cubicBezTo>
                                    <a:cubicBezTo>
                                      <a:pt x="750" y="97"/>
                                      <a:pt x="752" y="97"/>
                                      <a:pt x="754" y="97"/>
                                    </a:cubicBezTo>
                                    <a:cubicBezTo>
                                      <a:pt x="754" y="97"/>
                                      <a:pt x="754" y="96"/>
                                      <a:pt x="754" y="96"/>
                                    </a:cubicBezTo>
                                    <a:cubicBezTo>
                                      <a:pt x="754" y="89"/>
                                      <a:pt x="748" y="84"/>
                                      <a:pt x="742" y="84"/>
                                    </a:cubicBezTo>
                                    <a:cubicBezTo>
                                      <a:pt x="735" y="84"/>
                                      <a:pt x="730" y="89"/>
                                      <a:pt x="730" y="96"/>
                                    </a:cubicBezTo>
                                    <a:cubicBezTo>
                                      <a:pt x="730" y="96"/>
                                      <a:pt x="730" y="97"/>
                                      <a:pt x="730" y="97"/>
                                    </a:cubicBezTo>
                                    <a:cubicBezTo>
                                      <a:pt x="732" y="97"/>
                                      <a:pt x="733" y="97"/>
                                      <a:pt x="735" y="96"/>
                                    </a:cubicBezTo>
                                    <a:cubicBezTo>
                                      <a:pt x="735" y="96"/>
                                      <a:pt x="735" y="96"/>
                                      <a:pt x="735" y="96"/>
                                    </a:cubicBezTo>
                                    <a:cubicBezTo>
                                      <a:pt x="735" y="92"/>
                                      <a:pt x="738" y="89"/>
                                      <a:pt x="742" y="89"/>
                                    </a:cubicBezTo>
                                    <a:cubicBezTo>
                                      <a:pt x="745" y="89"/>
                                      <a:pt x="748" y="92"/>
                                      <a:pt x="748" y="96"/>
                                    </a:cubicBezTo>
                                    <a:close/>
                                    <a:moveTo>
                                      <a:pt x="742" y="91"/>
                                    </a:moveTo>
                                    <a:cubicBezTo>
                                      <a:pt x="739" y="91"/>
                                      <a:pt x="737" y="93"/>
                                      <a:pt x="737" y="96"/>
                                    </a:cubicBezTo>
                                    <a:cubicBezTo>
                                      <a:pt x="737" y="96"/>
                                      <a:pt x="737" y="96"/>
                                      <a:pt x="737" y="96"/>
                                    </a:cubicBezTo>
                                    <a:cubicBezTo>
                                      <a:pt x="738" y="96"/>
                                      <a:pt x="740" y="96"/>
                                      <a:pt x="742" y="96"/>
                                    </a:cubicBezTo>
                                    <a:cubicBezTo>
                                      <a:pt x="743" y="96"/>
                                      <a:pt x="745" y="96"/>
                                      <a:pt x="747" y="96"/>
                                    </a:cubicBezTo>
                                    <a:cubicBezTo>
                                      <a:pt x="747" y="96"/>
                                      <a:pt x="747" y="96"/>
                                      <a:pt x="747" y="96"/>
                                    </a:cubicBezTo>
                                    <a:cubicBezTo>
                                      <a:pt x="747" y="93"/>
                                      <a:pt x="745" y="91"/>
                                      <a:pt x="742" y="91"/>
                                    </a:cubicBezTo>
                                    <a:close/>
                                    <a:moveTo>
                                      <a:pt x="772" y="106"/>
                                    </a:moveTo>
                                    <a:cubicBezTo>
                                      <a:pt x="773" y="105"/>
                                      <a:pt x="774" y="105"/>
                                      <a:pt x="775" y="104"/>
                                    </a:cubicBezTo>
                                    <a:cubicBezTo>
                                      <a:pt x="776" y="101"/>
                                      <a:pt x="776" y="99"/>
                                      <a:pt x="776" y="96"/>
                                    </a:cubicBezTo>
                                    <a:cubicBezTo>
                                      <a:pt x="776" y="86"/>
                                      <a:pt x="772" y="78"/>
                                      <a:pt x="766" y="72"/>
                                    </a:cubicBezTo>
                                    <a:cubicBezTo>
                                      <a:pt x="760" y="65"/>
                                      <a:pt x="751" y="62"/>
                                      <a:pt x="742" y="62"/>
                                    </a:cubicBezTo>
                                    <a:cubicBezTo>
                                      <a:pt x="732" y="62"/>
                                      <a:pt x="724" y="65"/>
                                      <a:pt x="717" y="72"/>
                                    </a:cubicBezTo>
                                    <a:cubicBezTo>
                                      <a:pt x="711" y="78"/>
                                      <a:pt x="707" y="86"/>
                                      <a:pt x="707" y="96"/>
                                    </a:cubicBezTo>
                                    <a:cubicBezTo>
                                      <a:pt x="707" y="99"/>
                                      <a:pt x="708" y="101"/>
                                      <a:pt x="708" y="104"/>
                                    </a:cubicBezTo>
                                    <a:cubicBezTo>
                                      <a:pt x="709" y="105"/>
                                      <a:pt x="710" y="105"/>
                                      <a:pt x="711" y="106"/>
                                    </a:cubicBezTo>
                                    <a:cubicBezTo>
                                      <a:pt x="712" y="105"/>
                                      <a:pt x="713" y="105"/>
                                      <a:pt x="714" y="104"/>
                                    </a:cubicBezTo>
                                    <a:cubicBezTo>
                                      <a:pt x="713" y="101"/>
                                      <a:pt x="713" y="99"/>
                                      <a:pt x="713" y="96"/>
                                    </a:cubicBezTo>
                                    <a:cubicBezTo>
                                      <a:pt x="713" y="80"/>
                                      <a:pt x="726" y="67"/>
                                      <a:pt x="742" y="67"/>
                                    </a:cubicBezTo>
                                    <a:cubicBezTo>
                                      <a:pt x="758" y="67"/>
                                      <a:pt x="770" y="80"/>
                                      <a:pt x="770" y="96"/>
                                    </a:cubicBezTo>
                                    <a:cubicBezTo>
                                      <a:pt x="770" y="99"/>
                                      <a:pt x="770" y="101"/>
                                      <a:pt x="769" y="104"/>
                                    </a:cubicBezTo>
                                    <a:cubicBezTo>
                                      <a:pt x="770" y="105"/>
                                      <a:pt x="771" y="105"/>
                                      <a:pt x="772" y="106"/>
                                    </a:cubicBezTo>
                                    <a:close/>
                                    <a:moveTo>
                                      <a:pt x="704" y="61"/>
                                    </a:moveTo>
                                    <a:cubicBezTo>
                                      <a:pt x="697" y="56"/>
                                      <a:pt x="689" y="54"/>
                                      <a:pt x="681" y="54"/>
                                    </a:cubicBezTo>
                                    <a:cubicBezTo>
                                      <a:pt x="672" y="54"/>
                                      <a:pt x="665" y="56"/>
                                      <a:pt x="658" y="61"/>
                                    </a:cubicBezTo>
                                    <a:cubicBezTo>
                                      <a:pt x="659" y="62"/>
                                      <a:pt x="661" y="64"/>
                                      <a:pt x="662" y="65"/>
                                    </a:cubicBezTo>
                                    <a:cubicBezTo>
                                      <a:pt x="667" y="62"/>
                                      <a:pt x="674" y="60"/>
                                      <a:pt x="681" y="60"/>
                                    </a:cubicBezTo>
                                    <a:cubicBezTo>
                                      <a:pt x="688" y="60"/>
                                      <a:pt x="695" y="62"/>
                                      <a:pt x="700" y="66"/>
                                    </a:cubicBezTo>
                                    <a:cubicBezTo>
                                      <a:pt x="701" y="64"/>
                                      <a:pt x="703" y="62"/>
                                      <a:pt x="704" y="61"/>
                                    </a:cubicBezTo>
                                    <a:close/>
                                    <a:moveTo>
                                      <a:pt x="583" y="61"/>
                                    </a:moveTo>
                                    <a:cubicBezTo>
                                      <a:pt x="577" y="56"/>
                                      <a:pt x="569" y="54"/>
                                      <a:pt x="560" y="54"/>
                                    </a:cubicBezTo>
                                    <a:cubicBezTo>
                                      <a:pt x="551" y="54"/>
                                      <a:pt x="543" y="57"/>
                                      <a:pt x="536" y="61"/>
                                    </a:cubicBezTo>
                                    <a:cubicBezTo>
                                      <a:pt x="538" y="63"/>
                                      <a:pt x="539" y="64"/>
                                      <a:pt x="540" y="66"/>
                                    </a:cubicBezTo>
                                    <a:cubicBezTo>
                                      <a:pt x="546" y="62"/>
                                      <a:pt x="553" y="60"/>
                                      <a:pt x="560" y="60"/>
                                    </a:cubicBezTo>
                                    <a:cubicBezTo>
                                      <a:pt x="567" y="60"/>
                                      <a:pt x="574" y="62"/>
                                      <a:pt x="579" y="66"/>
                                    </a:cubicBezTo>
                                    <a:cubicBezTo>
                                      <a:pt x="581" y="64"/>
                                      <a:pt x="582" y="62"/>
                                      <a:pt x="583" y="61"/>
                                    </a:cubicBezTo>
                                    <a:close/>
                                    <a:moveTo>
                                      <a:pt x="461" y="61"/>
                                    </a:moveTo>
                                    <a:cubicBezTo>
                                      <a:pt x="454" y="56"/>
                                      <a:pt x="446" y="54"/>
                                      <a:pt x="438" y="54"/>
                                    </a:cubicBezTo>
                                    <a:cubicBezTo>
                                      <a:pt x="429" y="54"/>
                                      <a:pt x="422" y="56"/>
                                      <a:pt x="415" y="61"/>
                                    </a:cubicBezTo>
                                    <a:cubicBezTo>
                                      <a:pt x="416" y="62"/>
                                      <a:pt x="418" y="64"/>
                                      <a:pt x="419" y="65"/>
                                    </a:cubicBezTo>
                                    <a:cubicBezTo>
                                      <a:pt x="424" y="62"/>
                                      <a:pt x="431" y="60"/>
                                      <a:pt x="438" y="60"/>
                                    </a:cubicBezTo>
                                    <a:cubicBezTo>
                                      <a:pt x="445" y="60"/>
                                      <a:pt x="452" y="62"/>
                                      <a:pt x="457" y="66"/>
                                    </a:cubicBezTo>
                                    <a:cubicBezTo>
                                      <a:pt x="458" y="64"/>
                                      <a:pt x="460" y="62"/>
                                      <a:pt x="461" y="61"/>
                                    </a:cubicBezTo>
                                    <a:close/>
                                    <a:moveTo>
                                      <a:pt x="340" y="61"/>
                                    </a:moveTo>
                                    <a:cubicBezTo>
                                      <a:pt x="334" y="56"/>
                                      <a:pt x="326" y="54"/>
                                      <a:pt x="317" y="54"/>
                                    </a:cubicBezTo>
                                    <a:cubicBezTo>
                                      <a:pt x="308" y="54"/>
                                      <a:pt x="300" y="56"/>
                                      <a:pt x="293" y="61"/>
                                    </a:cubicBezTo>
                                    <a:cubicBezTo>
                                      <a:pt x="295" y="63"/>
                                      <a:pt x="296" y="64"/>
                                      <a:pt x="297" y="66"/>
                                    </a:cubicBezTo>
                                    <a:cubicBezTo>
                                      <a:pt x="303" y="62"/>
                                      <a:pt x="310" y="60"/>
                                      <a:pt x="317" y="60"/>
                                    </a:cubicBezTo>
                                    <a:cubicBezTo>
                                      <a:pt x="324" y="60"/>
                                      <a:pt x="331" y="62"/>
                                      <a:pt x="336" y="66"/>
                                    </a:cubicBezTo>
                                    <a:cubicBezTo>
                                      <a:pt x="338" y="64"/>
                                      <a:pt x="339" y="62"/>
                                      <a:pt x="340" y="61"/>
                                    </a:cubicBezTo>
                                    <a:close/>
                                    <a:moveTo>
                                      <a:pt x="218" y="61"/>
                                    </a:moveTo>
                                    <a:cubicBezTo>
                                      <a:pt x="212" y="56"/>
                                      <a:pt x="204" y="54"/>
                                      <a:pt x="195" y="54"/>
                                    </a:cubicBezTo>
                                    <a:cubicBezTo>
                                      <a:pt x="187" y="54"/>
                                      <a:pt x="179" y="56"/>
                                      <a:pt x="172" y="61"/>
                                    </a:cubicBezTo>
                                    <a:cubicBezTo>
                                      <a:pt x="174" y="62"/>
                                      <a:pt x="175" y="64"/>
                                      <a:pt x="176" y="65"/>
                                    </a:cubicBezTo>
                                    <a:cubicBezTo>
                                      <a:pt x="182" y="62"/>
                                      <a:pt x="188" y="60"/>
                                      <a:pt x="195" y="60"/>
                                    </a:cubicBezTo>
                                    <a:cubicBezTo>
                                      <a:pt x="202" y="60"/>
                                      <a:pt x="209" y="62"/>
                                      <a:pt x="214" y="66"/>
                                    </a:cubicBezTo>
                                    <a:cubicBezTo>
                                      <a:pt x="216" y="64"/>
                                      <a:pt x="217" y="62"/>
                                      <a:pt x="218" y="61"/>
                                    </a:cubicBezTo>
                                    <a:close/>
                                    <a:moveTo>
                                      <a:pt x="101" y="96"/>
                                    </a:moveTo>
                                    <a:cubicBezTo>
                                      <a:pt x="101" y="99"/>
                                      <a:pt x="101" y="101"/>
                                      <a:pt x="102" y="104"/>
                                    </a:cubicBezTo>
                                    <a:cubicBezTo>
                                      <a:pt x="103" y="105"/>
                                      <a:pt x="104" y="105"/>
                                      <a:pt x="105" y="106"/>
                                    </a:cubicBezTo>
                                    <a:cubicBezTo>
                                      <a:pt x="106" y="105"/>
                                      <a:pt x="106" y="105"/>
                                      <a:pt x="107" y="104"/>
                                    </a:cubicBezTo>
                                    <a:cubicBezTo>
                                      <a:pt x="107" y="101"/>
                                      <a:pt x="106" y="99"/>
                                      <a:pt x="106" y="96"/>
                                    </a:cubicBezTo>
                                    <a:cubicBezTo>
                                      <a:pt x="106" y="80"/>
                                      <a:pt x="119" y="67"/>
                                      <a:pt x="135" y="67"/>
                                    </a:cubicBezTo>
                                    <a:cubicBezTo>
                                      <a:pt x="151" y="67"/>
                                      <a:pt x="164" y="80"/>
                                      <a:pt x="164" y="96"/>
                                    </a:cubicBezTo>
                                    <a:cubicBezTo>
                                      <a:pt x="164" y="99"/>
                                      <a:pt x="163" y="101"/>
                                      <a:pt x="163" y="104"/>
                                    </a:cubicBezTo>
                                    <a:cubicBezTo>
                                      <a:pt x="163" y="105"/>
                                      <a:pt x="164" y="105"/>
                                      <a:pt x="165" y="106"/>
                                    </a:cubicBezTo>
                                    <a:cubicBezTo>
                                      <a:pt x="166" y="105"/>
                                      <a:pt x="167" y="104"/>
                                      <a:pt x="168" y="103"/>
                                    </a:cubicBezTo>
                                    <a:cubicBezTo>
                                      <a:pt x="169" y="101"/>
                                      <a:pt x="169" y="98"/>
                                      <a:pt x="169" y="96"/>
                                    </a:cubicBezTo>
                                    <a:cubicBezTo>
                                      <a:pt x="169" y="86"/>
                                      <a:pt x="165" y="78"/>
                                      <a:pt x="159" y="72"/>
                                    </a:cubicBezTo>
                                    <a:cubicBezTo>
                                      <a:pt x="153" y="65"/>
                                      <a:pt x="144" y="62"/>
                                      <a:pt x="135" y="62"/>
                                    </a:cubicBezTo>
                                    <a:cubicBezTo>
                                      <a:pt x="126" y="62"/>
                                      <a:pt x="117" y="65"/>
                                      <a:pt x="111" y="72"/>
                                    </a:cubicBezTo>
                                    <a:cubicBezTo>
                                      <a:pt x="105" y="78"/>
                                      <a:pt x="101" y="86"/>
                                      <a:pt x="101" y="96"/>
                                    </a:cubicBezTo>
                                    <a:close/>
                                    <a:moveTo>
                                      <a:pt x="156" y="96"/>
                                    </a:moveTo>
                                    <a:cubicBezTo>
                                      <a:pt x="156" y="97"/>
                                      <a:pt x="156" y="99"/>
                                      <a:pt x="156" y="100"/>
                                    </a:cubicBezTo>
                                    <a:cubicBezTo>
                                      <a:pt x="158" y="101"/>
                                      <a:pt x="159" y="102"/>
                                      <a:pt x="161" y="103"/>
                                    </a:cubicBezTo>
                                    <a:cubicBezTo>
                                      <a:pt x="162" y="101"/>
                                      <a:pt x="162" y="98"/>
                                      <a:pt x="162" y="96"/>
                                    </a:cubicBezTo>
                                    <a:cubicBezTo>
                                      <a:pt x="162" y="88"/>
                                      <a:pt x="159" y="81"/>
                                      <a:pt x="154" y="77"/>
                                    </a:cubicBezTo>
                                    <a:cubicBezTo>
                                      <a:pt x="149" y="72"/>
                                      <a:pt x="143" y="69"/>
                                      <a:pt x="135" y="69"/>
                                    </a:cubicBezTo>
                                    <a:cubicBezTo>
                                      <a:pt x="128" y="69"/>
                                      <a:pt x="121" y="72"/>
                                      <a:pt x="116" y="77"/>
                                    </a:cubicBezTo>
                                    <a:cubicBezTo>
                                      <a:pt x="111" y="81"/>
                                      <a:pt x="108" y="88"/>
                                      <a:pt x="108" y="96"/>
                                    </a:cubicBezTo>
                                    <a:cubicBezTo>
                                      <a:pt x="108" y="98"/>
                                      <a:pt x="108" y="101"/>
                                      <a:pt x="109" y="103"/>
                                    </a:cubicBezTo>
                                    <a:cubicBezTo>
                                      <a:pt x="111" y="102"/>
                                      <a:pt x="113" y="101"/>
                                      <a:pt x="114" y="100"/>
                                    </a:cubicBezTo>
                                    <a:cubicBezTo>
                                      <a:pt x="114" y="99"/>
                                      <a:pt x="114" y="97"/>
                                      <a:pt x="114" y="96"/>
                                    </a:cubicBezTo>
                                    <a:cubicBezTo>
                                      <a:pt x="114" y="84"/>
                                      <a:pt x="123" y="75"/>
                                      <a:pt x="135" y="75"/>
                                    </a:cubicBezTo>
                                    <a:cubicBezTo>
                                      <a:pt x="147" y="75"/>
                                      <a:pt x="156" y="84"/>
                                      <a:pt x="156" y="96"/>
                                    </a:cubicBezTo>
                                    <a:close/>
                                    <a:moveTo>
                                      <a:pt x="149" y="96"/>
                                    </a:moveTo>
                                    <a:cubicBezTo>
                                      <a:pt x="149" y="96"/>
                                      <a:pt x="149" y="97"/>
                                      <a:pt x="148" y="98"/>
                                    </a:cubicBezTo>
                                    <a:cubicBezTo>
                                      <a:pt x="150" y="98"/>
                                      <a:pt x="152" y="99"/>
                                      <a:pt x="154" y="100"/>
                                    </a:cubicBezTo>
                                    <a:cubicBezTo>
                                      <a:pt x="154" y="98"/>
                                      <a:pt x="155" y="97"/>
                                      <a:pt x="155" y="96"/>
                                    </a:cubicBezTo>
                                    <a:cubicBezTo>
                                      <a:pt x="155" y="90"/>
                                      <a:pt x="152" y="86"/>
                                      <a:pt x="149" y="82"/>
                                    </a:cubicBezTo>
                                    <a:cubicBezTo>
                                      <a:pt x="145" y="78"/>
                                      <a:pt x="140" y="76"/>
                                      <a:pt x="135" y="76"/>
                                    </a:cubicBezTo>
                                    <a:cubicBezTo>
                                      <a:pt x="130" y="76"/>
                                      <a:pt x="125" y="78"/>
                                      <a:pt x="121" y="82"/>
                                    </a:cubicBezTo>
                                    <a:cubicBezTo>
                                      <a:pt x="118" y="86"/>
                                      <a:pt x="116" y="90"/>
                                      <a:pt x="116" y="96"/>
                                    </a:cubicBezTo>
                                    <a:cubicBezTo>
                                      <a:pt x="116" y="97"/>
                                      <a:pt x="116" y="98"/>
                                      <a:pt x="116" y="100"/>
                                    </a:cubicBezTo>
                                    <a:cubicBezTo>
                                      <a:pt x="118" y="99"/>
                                      <a:pt x="120" y="98"/>
                                      <a:pt x="122" y="98"/>
                                    </a:cubicBezTo>
                                    <a:cubicBezTo>
                                      <a:pt x="122" y="97"/>
                                      <a:pt x="121" y="96"/>
                                      <a:pt x="121" y="96"/>
                                    </a:cubicBezTo>
                                    <a:cubicBezTo>
                                      <a:pt x="121" y="88"/>
                                      <a:pt x="128" y="82"/>
                                      <a:pt x="135" y="82"/>
                                    </a:cubicBezTo>
                                    <a:cubicBezTo>
                                      <a:pt x="143" y="82"/>
                                      <a:pt x="149" y="88"/>
                                      <a:pt x="149" y="96"/>
                                    </a:cubicBezTo>
                                    <a:close/>
                                    <a:moveTo>
                                      <a:pt x="142" y="96"/>
                                    </a:moveTo>
                                    <a:cubicBezTo>
                                      <a:pt x="142" y="96"/>
                                      <a:pt x="142" y="96"/>
                                      <a:pt x="142" y="96"/>
                                    </a:cubicBezTo>
                                    <a:cubicBezTo>
                                      <a:pt x="143" y="97"/>
                                      <a:pt x="145" y="97"/>
                                      <a:pt x="147" y="97"/>
                                    </a:cubicBezTo>
                                    <a:cubicBezTo>
                                      <a:pt x="147" y="97"/>
                                      <a:pt x="147" y="96"/>
                                      <a:pt x="147" y="96"/>
                                    </a:cubicBezTo>
                                    <a:cubicBezTo>
                                      <a:pt x="147" y="89"/>
                                      <a:pt x="142" y="84"/>
                                      <a:pt x="135" y="84"/>
                                    </a:cubicBezTo>
                                    <a:cubicBezTo>
                                      <a:pt x="128" y="84"/>
                                      <a:pt x="123" y="89"/>
                                      <a:pt x="123" y="96"/>
                                    </a:cubicBezTo>
                                    <a:cubicBezTo>
                                      <a:pt x="123" y="96"/>
                                      <a:pt x="123" y="97"/>
                                      <a:pt x="123" y="97"/>
                                    </a:cubicBezTo>
                                    <a:cubicBezTo>
                                      <a:pt x="125" y="97"/>
                                      <a:pt x="127" y="97"/>
                                      <a:pt x="128" y="96"/>
                                    </a:cubicBezTo>
                                    <a:cubicBezTo>
                                      <a:pt x="128" y="96"/>
                                      <a:pt x="128" y="96"/>
                                      <a:pt x="128" y="96"/>
                                    </a:cubicBezTo>
                                    <a:cubicBezTo>
                                      <a:pt x="128" y="92"/>
                                      <a:pt x="131" y="89"/>
                                      <a:pt x="135" y="89"/>
                                    </a:cubicBezTo>
                                    <a:cubicBezTo>
                                      <a:pt x="139" y="89"/>
                                      <a:pt x="142" y="92"/>
                                      <a:pt x="142" y="96"/>
                                    </a:cubicBezTo>
                                    <a:close/>
                                    <a:moveTo>
                                      <a:pt x="135" y="91"/>
                                    </a:moveTo>
                                    <a:cubicBezTo>
                                      <a:pt x="132" y="91"/>
                                      <a:pt x="130" y="93"/>
                                      <a:pt x="130" y="96"/>
                                    </a:cubicBezTo>
                                    <a:cubicBezTo>
                                      <a:pt x="130" y="96"/>
                                      <a:pt x="130" y="96"/>
                                      <a:pt x="130" y="96"/>
                                    </a:cubicBezTo>
                                    <a:cubicBezTo>
                                      <a:pt x="132" y="96"/>
                                      <a:pt x="133" y="96"/>
                                      <a:pt x="135" y="96"/>
                                    </a:cubicBezTo>
                                    <a:cubicBezTo>
                                      <a:pt x="137" y="96"/>
                                      <a:pt x="138" y="96"/>
                                      <a:pt x="140" y="96"/>
                                    </a:cubicBezTo>
                                    <a:cubicBezTo>
                                      <a:pt x="140" y="96"/>
                                      <a:pt x="140" y="96"/>
                                      <a:pt x="140" y="96"/>
                                    </a:cubicBezTo>
                                    <a:cubicBezTo>
                                      <a:pt x="140" y="93"/>
                                      <a:pt x="138" y="91"/>
                                      <a:pt x="135" y="91"/>
                                    </a:cubicBezTo>
                                    <a:close/>
                                    <a:moveTo>
                                      <a:pt x="101" y="147"/>
                                    </a:moveTo>
                                    <a:cubicBezTo>
                                      <a:pt x="101" y="150"/>
                                      <a:pt x="101" y="153"/>
                                      <a:pt x="102" y="155"/>
                                    </a:cubicBezTo>
                                    <a:cubicBezTo>
                                      <a:pt x="103" y="156"/>
                                      <a:pt x="104" y="157"/>
                                      <a:pt x="105" y="157"/>
                                    </a:cubicBezTo>
                                    <a:cubicBezTo>
                                      <a:pt x="106" y="157"/>
                                      <a:pt x="106" y="156"/>
                                      <a:pt x="107" y="155"/>
                                    </a:cubicBezTo>
                                    <a:cubicBezTo>
                                      <a:pt x="107" y="153"/>
                                      <a:pt x="106" y="150"/>
                                      <a:pt x="106" y="147"/>
                                    </a:cubicBezTo>
                                    <a:cubicBezTo>
                                      <a:pt x="106" y="131"/>
                                      <a:pt x="119" y="118"/>
                                      <a:pt x="135" y="118"/>
                                    </a:cubicBezTo>
                                    <a:cubicBezTo>
                                      <a:pt x="151" y="118"/>
                                      <a:pt x="164" y="131"/>
                                      <a:pt x="164" y="147"/>
                                    </a:cubicBezTo>
                                    <a:cubicBezTo>
                                      <a:pt x="164" y="150"/>
                                      <a:pt x="163" y="153"/>
                                      <a:pt x="163" y="155"/>
                                    </a:cubicBezTo>
                                    <a:cubicBezTo>
                                      <a:pt x="163" y="156"/>
                                      <a:pt x="164" y="156"/>
                                      <a:pt x="165" y="157"/>
                                    </a:cubicBezTo>
                                    <a:cubicBezTo>
                                      <a:pt x="166" y="156"/>
                                      <a:pt x="167" y="156"/>
                                      <a:pt x="168" y="155"/>
                                    </a:cubicBezTo>
                                    <a:cubicBezTo>
                                      <a:pt x="169" y="152"/>
                                      <a:pt x="169" y="150"/>
                                      <a:pt x="169" y="147"/>
                                    </a:cubicBezTo>
                                    <a:cubicBezTo>
                                      <a:pt x="169" y="138"/>
                                      <a:pt x="165" y="129"/>
                                      <a:pt x="159" y="123"/>
                                    </a:cubicBezTo>
                                    <a:cubicBezTo>
                                      <a:pt x="153" y="117"/>
                                      <a:pt x="144" y="113"/>
                                      <a:pt x="135" y="113"/>
                                    </a:cubicBezTo>
                                    <a:cubicBezTo>
                                      <a:pt x="126" y="113"/>
                                      <a:pt x="117" y="117"/>
                                      <a:pt x="111" y="123"/>
                                    </a:cubicBezTo>
                                    <a:cubicBezTo>
                                      <a:pt x="105" y="129"/>
                                      <a:pt x="101" y="138"/>
                                      <a:pt x="101" y="147"/>
                                    </a:cubicBezTo>
                                    <a:close/>
                                    <a:moveTo>
                                      <a:pt x="156" y="147"/>
                                    </a:moveTo>
                                    <a:cubicBezTo>
                                      <a:pt x="156" y="149"/>
                                      <a:pt x="156" y="150"/>
                                      <a:pt x="156" y="152"/>
                                    </a:cubicBezTo>
                                    <a:cubicBezTo>
                                      <a:pt x="158" y="152"/>
                                      <a:pt x="159" y="153"/>
                                      <a:pt x="161" y="155"/>
                                    </a:cubicBezTo>
                                    <a:cubicBezTo>
                                      <a:pt x="162" y="152"/>
                                      <a:pt x="162" y="150"/>
                                      <a:pt x="162" y="147"/>
                                    </a:cubicBezTo>
                                    <a:cubicBezTo>
                                      <a:pt x="162" y="140"/>
                                      <a:pt x="159" y="133"/>
                                      <a:pt x="154" y="128"/>
                                    </a:cubicBezTo>
                                    <a:cubicBezTo>
                                      <a:pt x="149" y="123"/>
                                      <a:pt x="143" y="120"/>
                                      <a:pt x="135" y="120"/>
                                    </a:cubicBezTo>
                                    <a:cubicBezTo>
                                      <a:pt x="128" y="120"/>
                                      <a:pt x="121" y="123"/>
                                      <a:pt x="116" y="128"/>
                                    </a:cubicBezTo>
                                    <a:cubicBezTo>
                                      <a:pt x="111" y="133"/>
                                      <a:pt x="108" y="140"/>
                                      <a:pt x="108" y="147"/>
                                    </a:cubicBezTo>
                                    <a:cubicBezTo>
                                      <a:pt x="108" y="150"/>
                                      <a:pt x="108" y="152"/>
                                      <a:pt x="109" y="155"/>
                                    </a:cubicBezTo>
                                    <a:cubicBezTo>
                                      <a:pt x="111" y="153"/>
                                      <a:pt x="113" y="152"/>
                                      <a:pt x="114" y="152"/>
                                    </a:cubicBezTo>
                                    <a:cubicBezTo>
                                      <a:pt x="114" y="150"/>
                                      <a:pt x="114" y="149"/>
                                      <a:pt x="114" y="147"/>
                                    </a:cubicBezTo>
                                    <a:cubicBezTo>
                                      <a:pt x="114" y="135"/>
                                      <a:pt x="123" y="126"/>
                                      <a:pt x="135" y="126"/>
                                    </a:cubicBezTo>
                                    <a:cubicBezTo>
                                      <a:pt x="147" y="126"/>
                                      <a:pt x="156" y="135"/>
                                      <a:pt x="156" y="147"/>
                                    </a:cubicBezTo>
                                    <a:close/>
                                    <a:moveTo>
                                      <a:pt x="149" y="147"/>
                                    </a:moveTo>
                                    <a:cubicBezTo>
                                      <a:pt x="149" y="148"/>
                                      <a:pt x="149" y="148"/>
                                      <a:pt x="148" y="149"/>
                                    </a:cubicBezTo>
                                    <a:cubicBezTo>
                                      <a:pt x="150" y="150"/>
                                      <a:pt x="152" y="150"/>
                                      <a:pt x="154" y="151"/>
                                    </a:cubicBezTo>
                                    <a:cubicBezTo>
                                      <a:pt x="154" y="150"/>
                                      <a:pt x="155" y="148"/>
                                      <a:pt x="155" y="147"/>
                                    </a:cubicBezTo>
                                    <a:cubicBezTo>
                                      <a:pt x="155" y="142"/>
                                      <a:pt x="152" y="137"/>
                                      <a:pt x="149" y="133"/>
                                    </a:cubicBezTo>
                                    <a:cubicBezTo>
                                      <a:pt x="145" y="130"/>
                                      <a:pt x="140" y="128"/>
                                      <a:pt x="135" y="128"/>
                                    </a:cubicBezTo>
                                    <a:cubicBezTo>
                                      <a:pt x="130" y="128"/>
                                      <a:pt x="125" y="130"/>
                                      <a:pt x="121" y="133"/>
                                    </a:cubicBezTo>
                                    <a:cubicBezTo>
                                      <a:pt x="118" y="137"/>
                                      <a:pt x="116" y="142"/>
                                      <a:pt x="116" y="147"/>
                                    </a:cubicBezTo>
                                    <a:cubicBezTo>
                                      <a:pt x="116" y="148"/>
                                      <a:pt x="116" y="150"/>
                                      <a:pt x="116" y="151"/>
                                    </a:cubicBezTo>
                                    <a:cubicBezTo>
                                      <a:pt x="118" y="150"/>
                                      <a:pt x="120" y="150"/>
                                      <a:pt x="122" y="149"/>
                                    </a:cubicBezTo>
                                    <a:cubicBezTo>
                                      <a:pt x="122" y="148"/>
                                      <a:pt x="121" y="148"/>
                                      <a:pt x="121" y="147"/>
                                    </a:cubicBezTo>
                                    <a:cubicBezTo>
                                      <a:pt x="121" y="140"/>
                                      <a:pt x="128" y="134"/>
                                      <a:pt x="135" y="134"/>
                                    </a:cubicBezTo>
                                    <a:cubicBezTo>
                                      <a:pt x="143" y="134"/>
                                      <a:pt x="149" y="140"/>
                                      <a:pt x="149" y="147"/>
                                    </a:cubicBezTo>
                                    <a:close/>
                                    <a:moveTo>
                                      <a:pt x="142" y="147"/>
                                    </a:moveTo>
                                    <a:cubicBezTo>
                                      <a:pt x="142" y="147"/>
                                      <a:pt x="142" y="148"/>
                                      <a:pt x="142" y="148"/>
                                    </a:cubicBezTo>
                                    <a:cubicBezTo>
                                      <a:pt x="143" y="148"/>
                                      <a:pt x="145" y="148"/>
                                      <a:pt x="147" y="149"/>
                                    </a:cubicBezTo>
                                    <a:cubicBezTo>
                                      <a:pt x="147" y="148"/>
                                      <a:pt x="147" y="148"/>
                                      <a:pt x="147" y="147"/>
                                    </a:cubicBezTo>
                                    <a:cubicBezTo>
                                      <a:pt x="147" y="141"/>
                                      <a:pt x="142" y="135"/>
                                      <a:pt x="135" y="135"/>
                                    </a:cubicBezTo>
                                    <a:cubicBezTo>
                                      <a:pt x="128" y="135"/>
                                      <a:pt x="123" y="141"/>
                                      <a:pt x="123" y="147"/>
                                    </a:cubicBezTo>
                                    <a:cubicBezTo>
                                      <a:pt x="123" y="148"/>
                                      <a:pt x="123" y="148"/>
                                      <a:pt x="123" y="149"/>
                                    </a:cubicBezTo>
                                    <a:cubicBezTo>
                                      <a:pt x="125" y="148"/>
                                      <a:pt x="127" y="148"/>
                                      <a:pt x="128" y="148"/>
                                    </a:cubicBezTo>
                                    <a:cubicBezTo>
                                      <a:pt x="128" y="148"/>
                                      <a:pt x="128" y="147"/>
                                      <a:pt x="128" y="147"/>
                                    </a:cubicBezTo>
                                    <a:cubicBezTo>
                                      <a:pt x="128" y="143"/>
                                      <a:pt x="131" y="140"/>
                                      <a:pt x="135" y="140"/>
                                    </a:cubicBezTo>
                                    <a:cubicBezTo>
                                      <a:pt x="139" y="140"/>
                                      <a:pt x="142" y="143"/>
                                      <a:pt x="142" y="147"/>
                                    </a:cubicBezTo>
                                    <a:close/>
                                    <a:moveTo>
                                      <a:pt x="135" y="142"/>
                                    </a:moveTo>
                                    <a:cubicBezTo>
                                      <a:pt x="132" y="142"/>
                                      <a:pt x="130" y="144"/>
                                      <a:pt x="130" y="147"/>
                                    </a:cubicBezTo>
                                    <a:cubicBezTo>
                                      <a:pt x="130" y="147"/>
                                      <a:pt x="130" y="147"/>
                                      <a:pt x="130" y="148"/>
                                    </a:cubicBezTo>
                                    <a:cubicBezTo>
                                      <a:pt x="132" y="147"/>
                                      <a:pt x="133" y="147"/>
                                      <a:pt x="135" y="147"/>
                                    </a:cubicBezTo>
                                    <a:cubicBezTo>
                                      <a:pt x="137" y="147"/>
                                      <a:pt x="138" y="147"/>
                                      <a:pt x="140" y="148"/>
                                    </a:cubicBezTo>
                                    <a:cubicBezTo>
                                      <a:pt x="140" y="147"/>
                                      <a:pt x="140" y="147"/>
                                      <a:pt x="140" y="147"/>
                                    </a:cubicBezTo>
                                    <a:cubicBezTo>
                                      <a:pt x="140" y="144"/>
                                      <a:pt x="138" y="142"/>
                                      <a:pt x="135" y="142"/>
                                    </a:cubicBezTo>
                                    <a:close/>
                                    <a:moveTo>
                                      <a:pt x="101" y="199"/>
                                    </a:moveTo>
                                    <a:cubicBezTo>
                                      <a:pt x="101" y="201"/>
                                      <a:pt x="101" y="204"/>
                                      <a:pt x="102" y="207"/>
                                    </a:cubicBezTo>
                                    <a:cubicBezTo>
                                      <a:pt x="103" y="207"/>
                                      <a:pt x="104" y="208"/>
                                      <a:pt x="105" y="209"/>
                                    </a:cubicBezTo>
                                    <a:cubicBezTo>
                                      <a:pt x="106" y="208"/>
                                      <a:pt x="106" y="207"/>
                                      <a:pt x="107" y="207"/>
                                    </a:cubicBezTo>
                                    <a:cubicBezTo>
                                      <a:pt x="107" y="204"/>
                                      <a:pt x="106" y="201"/>
                                      <a:pt x="106" y="199"/>
                                    </a:cubicBezTo>
                                    <a:cubicBezTo>
                                      <a:pt x="106" y="183"/>
                                      <a:pt x="119" y="170"/>
                                      <a:pt x="135" y="170"/>
                                    </a:cubicBezTo>
                                    <a:cubicBezTo>
                                      <a:pt x="151" y="170"/>
                                      <a:pt x="164" y="183"/>
                                      <a:pt x="164" y="199"/>
                                    </a:cubicBezTo>
                                    <a:cubicBezTo>
                                      <a:pt x="164" y="201"/>
                                      <a:pt x="163" y="204"/>
                                      <a:pt x="163" y="207"/>
                                    </a:cubicBezTo>
                                    <a:cubicBezTo>
                                      <a:pt x="163" y="207"/>
                                      <a:pt x="164" y="208"/>
                                      <a:pt x="165" y="208"/>
                                    </a:cubicBezTo>
                                    <a:cubicBezTo>
                                      <a:pt x="166" y="208"/>
                                      <a:pt x="167" y="207"/>
                                      <a:pt x="168" y="206"/>
                                    </a:cubicBezTo>
                                    <a:cubicBezTo>
                                      <a:pt x="169" y="204"/>
                                      <a:pt x="169" y="201"/>
                                      <a:pt x="169" y="199"/>
                                    </a:cubicBezTo>
                                    <a:cubicBezTo>
                                      <a:pt x="169" y="189"/>
                                      <a:pt x="165" y="181"/>
                                      <a:pt x="159" y="174"/>
                                    </a:cubicBezTo>
                                    <a:cubicBezTo>
                                      <a:pt x="153" y="168"/>
                                      <a:pt x="144" y="164"/>
                                      <a:pt x="135" y="164"/>
                                    </a:cubicBezTo>
                                    <a:cubicBezTo>
                                      <a:pt x="126" y="164"/>
                                      <a:pt x="117" y="168"/>
                                      <a:pt x="111" y="174"/>
                                    </a:cubicBezTo>
                                    <a:cubicBezTo>
                                      <a:pt x="105" y="181"/>
                                      <a:pt x="101" y="189"/>
                                      <a:pt x="101" y="199"/>
                                    </a:cubicBezTo>
                                    <a:close/>
                                    <a:moveTo>
                                      <a:pt x="156" y="199"/>
                                    </a:moveTo>
                                    <a:cubicBezTo>
                                      <a:pt x="156" y="200"/>
                                      <a:pt x="156" y="202"/>
                                      <a:pt x="156" y="203"/>
                                    </a:cubicBezTo>
                                    <a:cubicBezTo>
                                      <a:pt x="158" y="204"/>
                                      <a:pt x="159" y="205"/>
                                      <a:pt x="161" y="206"/>
                                    </a:cubicBezTo>
                                    <a:cubicBezTo>
                                      <a:pt x="162" y="204"/>
                                      <a:pt x="162" y="201"/>
                                      <a:pt x="162" y="199"/>
                                    </a:cubicBezTo>
                                    <a:cubicBezTo>
                                      <a:pt x="162" y="191"/>
                                      <a:pt x="159" y="184"/>
                                      <a:pt x="154" y="179"/>
                                    </a:cubicBezTo>
                                    <a:cubicBezTo>
                                      <a:pt x="149" y="174"/>
                                      <a:pt x="143" y="171"/>
                                      <a:pt x="135" y="171"/>
                                    </a:cubicBezTo>
                                    <a:cubicBezTo>
                                      <a:pt x="128" y="171"/>
                                      <a:pt x="121" y="174"/>
                                      <a:pt x="116" y="179"/>
                                    </a:cubicBezTo>
                                    <a:cubicBezTo>
                                      <a:pt x="111" y="184"/>
                                      <a:pt x="108" y="191"/>
                                      <a:pt x="108" y="199"/>
                                    </a:cubicBezTo>
                                    <a:cubicBezTo>
                                      <a:pt x="108" y="201"/>
                                      <a:pt x="108" y="204"/>
                                      <a:pt x="109" y="206"/>
                                    </a:cubicBezTo>
                                    <a:cubicBezTo>
                                      <a:pt x="111" y="205"/>
                                      <a:pt x="113" y="204"/>
                                      <a:pt x="114" y="203"/>
                                    </a:cubicBezTo>
                                    <a:cubicBezTo>
                                      <a:pt x="114" y="202"/>
                                      <a:pt x="114" y="200"/>
                                      <a:pt x="114" y="199"/>
                                    </a:cubicBezTo>
                                    <a:cubicBezTo>
                                      <a:pt x="114" y="187"/>
                                      <a:pt x="123" y="177"/>
                                      <a:pt x="135" y="177"/>
                                    </a:cubicBezTo>
                                    <a:cubicBezTo>
                                      <a:pt x="147" y="177"/>
                                      <a:pt x="156" y="187"/>
                                      <a:pt x="156" y="199"/>
                                    </a:cubicBezTo>
                                    <a:close/>
                                    <a:moveTo>
                                      <a:pt x="149" y="199"/>
                                    </a:moveTo>
                                    <a:cubicBezTo>
                                      <a:pt x="149" y="199"/>
                                      <a:pt x="149" y="200"/>
                                      <a:pt x="148" y="200"/>
                                    </a:cubicBezTo>
                                    <a:cubicBezTo>
                                      <a:pt x="150" y="201"/>
                                      <a:pt x="152" y="202"/>
                                      <a:pt x="154" y="202"/>
                                    </a:cubicBezTo>
                                    <a:cubicBezTo>
                                      <a:pt x="154" y="201"/>
                                      <a:pt x="155" y="200"/>
                                      <a:pt x="155" y="199"/>
                                    </a:cubicBezTo>
                                    <a:cubicBezTo>
                                      <a:pt x="155" y="193"/>
                                      <a:pt x="152" y="188"/>
                                      <a:pt x="149" y="185"/>
                                    </a:cubicBezTo>
                                    <a:cubicBezTo>
                                      <a:pt x="145" y="181"/>
                                      <a:pt x="140" y="179"/>
                                      <a:pt x="135" y="179"/>
                                    </a:cubicBezTo>
                                    <a:cubicBezTo>
                                      <a:pt x="130" y="179"/>
                                      <a:pt x="125" y="181"/>
                                      <a:pt x="121" y="185"/>
                                    </a:cubicBezTo>
                                    <a:cubicBezTo>
                                      <a:pt x="118" y="188"/>
                                      <a:pt x="116" y="193"/>
                                      <a:pt x="116" y="199"/>
                                    </a:cubicBezTo>
                                    <a:cubicBezTo>
                                      <a:pt x="116" y="200"/>
                                      <a:pt x="116" y="201"/>
                                      <a:pt x="116" y="202"/>
                                    </a:cubicBezTo>
                                    <a:cubicBezTo>
                                      <a:pt x="118" y="202"/>
                                      <a:pt x="120" y="201"/>
                                      <a:pt x="122" y="200"/>
                                    </a:cubicBezTo>
                                    <a:cubicBezTo>
                                      <a:pt x="122" y="200"/>
                                      <a:pt x="121" y="199"/>
                                      <a:pt x="121" y="199"/>
                                    </a:cubicBezTo>
                                    <a:cubicBezTo>
                                      <a:pt x="121" y="191"/>
                                      <a:pt x="128" y="185"/>
                                      <a:pt x="135" y="185"/>
                                    </a:cubicBezTo>
                                    <a:cubicBezTo>
                                      <a:pt x="143" y="185"/>
                                      <a:pt x="149" y="191"/>
                                      <a:pt x="149" y="199"/>
                                    </a:cubicBezTo>
                                    <a:close/>
                                    <a:moveTo>
                                      <a:pt x="142" y="199"/>
                                    </a:moveTo>
                                    <a:cubicBezTo>
                                      <a:pt x="142" y="199"/>
                                      <a:pt x="142" y="199"/>
                                      <a:pt x="142" y="199"/>
                                    </a:cubicBezTo>
                                    <a:cubicBezTo>
                                      <a:pt x="143" y="199"/>
                                      <a:pt x="145" y="200"/>
                                      <a:pt x="147" y="200"/>
                                    </a:cubicBezTo>
                                    <a:cubicBezTo>
                                      <a:pt x="147" y="200"/>
                                      <a:pt x="147" y="199"/>
                                      <a:pt x="147" y="199"/>
                                    </a:cubicBezTo>
                                    <a:cubicBezTo>
                                      <a:pt x="147" y="192"/>
                                      <a:pt x="142" y="187"/>
                                      <a:pt x="135" y="187"/>
                                    </a:cubicBezTo>
                                    <a:cubicBezTo>
                                      <a:pt x="128" y="187"/>
                                      <a:pt x="123" y="192"/>
                                      <a:pt x="123" y="199"/>
                                    </a:cubicBezTo>
                                    <a:cubicBezTo>
                                      <a:pt x="123" y="199"/>
                                      <a:pt x="123" y="200"/>
                                      <a:pt x="123" y="200"/>
                                    </a:cubicBezTo>
                                    <a:cubicBezTo>
                                      <a:pt x="125" y="200"/>
                                      <a:pt x="127" y="199"/>
                                      <a:pt x="128" y="199"/>
                                    </a:cubicBezTo>
                                    <a:cubicBezTo>
                                      <a:pt x="128" y="199"/>
                                      <a:pt x="128" y="199"/>
                                      <a:pt x="128" y="199"/>
                                    </a:cubicBezTo>
                                    <a:cubicBezTo>
                                      <a:pt x="128" y="195"/>
                                      <a:pt x="131" y="192"/>
                                      <a:pt x="135" y="192"/>
                                    </a:cubicBezTo>
                                    <a:cubicBezTo>
                                      <a:pt x="139" y="192"/>
                                      <a:pt x="142" y="195"/>
                                      <a:pt x="142" y="199"/>
                                    </a:cubicBezTo>
                                    <a:close/>
                                    <a:moveTo>
                                      <a:pt x="135" y="193"/>
                                    </a:moveTo>
                                    <a:cubicBezTo>
                                      <a:pt x="132" y="193"/>
                                      <a:pt x="130" y="196"/>
                                      <a:pt x="130" y="199"/>
                                    </a:cubicBezTo>
                                    <a:cubicBezTo>
                                      <a:pt x="130" y="199"/>
                                      <a:pt x="130" y="199"/>
                                      <a:pt x="130" y="199"/>
                                    </a:cubicBezTo>
                                    <a:cubicBezTo>
                                      <a:pt x="132" y="199"/>
                                      <a:pt x="133" y="199"/>
                                      <a:pt x="135" y="199"/>
                                    </a:cubicBezTo>
                                    <a:cubicBezTo>
                                      <a:pt x="137" y="199"/>
                                      <a:pt x="138" y="199"/>
                                      <a:pt x="140" y="199"/>
                                    </a:cubicBezTo>
                                    <a:cubicBezTo>
                                      <a:pt x="140" y="199"/>
                                      <a:pt x="140" y="199"/>
                                      <a:pt x="140" y="199"/>
                                    </a:cubicBezTo>
                                    <a:cubicBezTo>
                                      <a:pt x="140" y="196"/>
                                      <a:pt x="138" y="193"/>
                                      <a:pt x="135" y="193"/>
                                    </a:cubicBezTo>
                                    <a:close/>
                                    <a:moveTo>
                                      <a:pt x="101" y="250"/>
                                    </a:moveTo>
                                    <a:cubicBezTo>
                                      <a:pt x="101" y="253"/>
                                      <a:pt x="101" y="256"/>
                                      <a:pt x="102" y="258"/>
                                    </a:cubicBezTo>
                                    <a:cubicBezTo>
                                      <a:pt x="103" y="259"/>
                                      <a:pt x="104" y="259"/>
                                      <a:pt x="105" y="260"/>
                                    </a:cubicBezTo>
                                    <a:cubicBezTo>
                                      <a:pt x="106" y="259"/>
                                      <a:pt x="106" y="259"/>
                                      <a:pt x="107" y="258"/>
                                    </a:cubicBezTo>
                                    <a:cubicBezTo>
                                      <a:pt x="107" y="256"/>
                                      <a:pt x="106" y="253"/>
                                      <a:pt x="106" y="250"/>
                                    </a:cubicBezTo>
                                    <a:cubicBezTo>
                                      <a:pt x="106" y="234"/>
                                      <a:pt x="119" y="221"/>
                                      <a:pt x="135" y="221"/>
                                    </a:cubicBezTo>
                                    <a:cubicBezTo>
                                      <a:pt x="151" y="221"/>
                                      <a:pt x="164" y="234"/>
                                      <a:pt x="164" y="250"/>
                                    </a:cubicBezTo>
                                    <a:cubicBezTo>
                                      <a:pt x="164" y="253"/>
                                      <a:pt x="163" y="256"/>
                                      <a:pt x="163" y="258"/>
                                    </a:cubicBezTo>
                                    <a:cubicBezTo>
                                      <a:pt x="163" y="259"/>
                                      <a:pt x="164" y="259"/>
                                      <a:pt x="165" y="260"/>
                                    </a:cubicBezTo>
                                    <a:cubicBezTo>
                                      <a:pt x="166" y="259"/>
                                      <a:pt x="167" y="258"/>
                                      <a:pt x="168" y="258"/>
                                    </a:cubicBezTo>
                                    <a:cubicBezTo>
                                      <a:pt x="169" y="255"/>
                                      <a:pt x="169" y="253"/>
                                      <a:pt x="169" y="250"/>
                                    </a:cubicBezTo>
                                    <a:cubicBezTo>
                                      <a:pt x="169" y="240"/>
                                      <a:pt x="165" y="232"/>
                                      <a:pt x="159" y="226"/>
                                    </a:cubicBezTo>
                                    <a:cubicBezTo>
                                      <a:pt x="153" y="220"/>
                                      <a:pt x="144" y="216"/>
                                      <a:pt x="135" y="216"/>
                                    </a:cubicBezTo>
                                    <a:cubicBezTo>
                                      <a:pt x="126" y="216"/>
                                      <a:pt x="117" y="220"/>
                                      <a:pt x="111" y="226"/>
                                    </a:cubicBezTo>
                                    <a:cubicBezTo>
                                      <a:pt x="105" y="232"/>
                                      <a:pt x="101" y="240"/>
                                      <a:pt x="101" y="250"/>
                                    </a:cubicBezTo>
                                    <a:close/>
                                    <a:moveTo>
                                      <a:pt x="156" y="250"/>
                                    </a:moveTo>
                                    <a:cubicBezTo>
                                      <a:pt x="156" y="251"/>
                                      <a:pt x="156" y="253"/>
                                      <a:pt x="156" y="254"/>
                                    </a:cubicBezTo>
                                    <a:cubicBezTo>
                                      <a:pt x="158" y="255"/>
                                      <a:pt x="159" y="256"/>
                                      <a:pt x="161" y="257"/>
                                    </a:cubicBezTo>
                                    <a:cubicBezTo>
                                      <a:pt x="162" y="255"/>
                                      <a:pt x="162" y="252"/>
                                      <a:pt x="162" y="250"/>
                                    </a:cubicBezTo>
                                    <a:cubicBezTo>
                                      <a:pt x="162" y="242"/>
                                      <a:pt x="159" y="236"/>
                                      <a:pt x="154" y="231"/>
                                    </a:cubicBezTo>
                                    <a:cubicBezTo>
                                      <a:pt x="149" y="226"/>
                                      <a:pt x="143" y="223"/>
                                      <a:pt x="135" y="223"/>
                                    </a:cubicBezTo>
                                    <a:cubicBezTo>
                                      <a:pt x="128" y="223"/>
                                      <a:pt x="121" y="226"/>
                                      <a:pt x="116" y="231"/>
                                    </a:cubicBezTo>
                                    <a:cubicBezTo>
                                      <a:pt x="111" y="236"/>
                                      <a:pt x="108" y="242"/>
                                      <a:pt x="108" y="250"/>
                                    </a:cubicBezTo>
                                    <a:cubicBezTo>
                                      <a:pt x="108" y="252"/>
                                      <a:pt x="108" y="255"/>
                                      <a:pt x="109" y="257"/>
                                    </a:cubicBezTo>
                                    <a:cubicBezTo>
                                      <a:pt x="111" y="256"/>
                                      <a:pt x="113" y="255"/>
                                      <a:pt x="114" y="254"/>
                                    </a:cubicBezTo>
                                    <a:cubicBezTo>
                                      <a:pt x="114" y="253"/>
                                      <a:pt x="114" y="251"/>
                                      <a:pt x="114" y="250"/>
                                    </a:cubicBezTo>
                                    <a:cubicBezTo>
                                      <a:pt x="114" y="238"/>
                                      <a:pt x="123" y="229"/>
                                      <a:pt x="135" y="229"/>
                                    </a:cubicBezTo>
                                    <a:cubicBezTo>
                                      <a:pt x="147" y="229"/>
                                      <a:pt x="156" y="238"/>
                                      <a:pt x="156" y="250"/>
                                    </a:cubicBezTo>
                                    <a:close/>
                                    <a:moveTo>
                                      <a:pt x="149" y="250"/>
                                    </a:moveTo>
                                    <a:cubicBezTo>
                                      <a:pt x="149" y="251"/>
                                      <a:pt x="149" y="251"/>
                                      <a:pt x="148" y="252"/>
                                    </a:cubicBezTo>
                                    <a:cubicBezTo>
                                      <a:pt x="150" y="252"/>
                                      <a:pt x="152" y="253"/>
                                      <a:pt x="154" y="254"/>
                                    </a:cubicBezTo>
                                    <a:cubicBezTo>
                                      <a:pt x="154" y="253"/>
                                      <a:pt x="155" y="251"/>
                                      <a:pt x="155" y="250"/>
                                    </a:cubicBezTo>
                                    <a:cubicBezTo>
                                      <a:pt x="155" y="245"/>
                                      <a:pt x="152" y="240"/>
                                      <a:pt x="149" y="236"/>
                                    </a:cubicBezTo>
                                    <a:cubicBezTo>
                                      <a:pt x="145" y="233"/>
                                      <a:pt x="140" y="230"/>
                                      <a:pt x="135" y="230"/>
                                    </a:cubicBezTo>
                                    <a:cubicBezTo>
                                      <a:pt x="130" y="230"/>
                                      <a:pt x="125" y="233"/>
                                      <a:pt x="121" y="236"/>
                                    </a:cubicBezTo>
                                    <a:cubicBezTo>
                                      <a:pt x="118" y="240"/>
                                      <a:pt x="116" y="245"/>
                                      <a:pt x="116" y="250"/>
                                    </a:cubicBezTo>
                                    <a:cubicBezTo>
                                      <a:pt x="116" y="251"/>
                                      <a:pt x="116" y="253"/>
                                      <a:pt x="116" y="254"/>
                                    </a:cubicBezTo>
                                    <a:cubicBezTo>
                                      <a:pt x="118" y="253"/>
                                      <a:pt x="120" y="252"/>
                                      <a:pt x="122" y="252"/>
                                    </a:cubicBezTo>
                                    <a:cubicBezTo>
                                      <a:pt x="122" y="251"/>
                                      <a:pt x="121" y="251"/>
                                      <a:pt x="121" y="250"/>
                                    </a:cubicBezTo>
                                    <a:cubicBezTo>
                                      <a:pt x="121" y="242"/>
                                      <a:pt x="128" y="236"/>
                                      <a:pt x="135" y="236"/>
                                    </a:cubicBezTo>
                                    <a:cubicBezTo>
                                      <a:pt x="143" y="236"/>
                                      <a:pt x="149" y="242"/>
                                      <a:pt x="149" y="250"/>
                                    </a:cubicBezTo>
                                    <a:close/>
                                    <a:moveTo>
                                      <a:pt x="142" y="250"/>
                                    </a:moveTo>
                                    <a:cubicBezTo>
                                      <a:pt x="142" y="250"/>
                                      <a:pt x="142" y="250"/>
                                      <a:pt x="142" y="251"/>
                                    </a:cubicBezTo>
                                    <a:cubicBezTo>
                                      <a:pt x="143" y="251"/>
                                      <a:pt x="145" y="251"/>
                                      <a:pt x="147" y="251"/>
                                    </a:cubicBezTo>
                                    <a:cubicBezTo>
                                      <a:pt x="147" y="251"/>
                                      <a:pt x="147" y="250"/>
                                      <a:pt x="147" y="250"/>
                                    </a:cubicBezTo>
                                    <a:cubicBezTo>
                                      <a:pt x="147" y="243"/>
                                      <a:pt x="142" y="238"/>
                                      <a:pt x="135" y="238"/>
                                    </a:cubicBezTo>
                                    <a:cubicBezTo>
                                      <a:pt x="128" y="238"/>
                                      <a:pt x="123" y="243"/>
                                      <a:pt x="123" y="250"/>
                                    </a:cubicBezTo>
                                    <a:cubicBezTo>
                                      <a:pt x="123" y="250"/>
                                      <a:pt x="123" y="251"/>
                                      <a:pt x="123" y="251"/>
                                    </a:cubicBezTo>
                                    <a:cubicBezTo>
                                      <a:pt x="125" y="251"/>
                                      <a:pt x="127" y="251"/>
                                      <a:pt x="128" y="251"/>
                                    </a:cubicBezTo>
                                    <a:cubicBezTo>
                                      <a:pt x="128" y="250"/>
                                      <a:pt x="128" y="250"/>
                                      <a:pt x="128" y="250"/>
                                    </a:cubicBezTo>
                                    <a:cubicBezTo>
                                      <a:pt x="128" y="246"/>
                                      <a:pt x="131" y="243"/>
                                      <a:pt x="135" y="243"/>
                                    </a:cubicBezTo>
                                    <a:cubicBezTo>
                                      <a:pt x="139" y="243"/>
                                      <a:pt x="142" y="246"/>
                                      <a:pt x="142" y="250"/>
                                    </a:cubicBezTo>
                                    <a:close/>
                                    <a:moveTo>
                                      <a:pt x="135" y="245"/>
                                    </a:moveTo>
                                    <a:cubicBezTo>
                                      <a:pt x="132" y="245"/>
                                      <a:pt x="130" y="247"/>
                                      <a:pt x="130" y="250"/>
                                    </a:cubicBezTo>
                                    <a:cubicBezTo>
                                      <a:pt x="130" y="250"/>
                                      <a:pt x="130" y="250"/>
                                      <a:pt x="130" y="250"/>
                                    </a:cubicBezTo>
                                    <a:cubicBezTo>
                                      <a:pt x="132" y="250"/>
                                      <a:pt x="133" y="250"/>
                                      <a:pt x="135" y="250"/>
                                    </a:cubicBezTo>
                                    <a:cubicBezTo>
                                      <a:pt x="137" y="250"/>
                                      <a:pt x="138" y="250"/>
                                      <a:pt x="140" y="250"/>
                                    </a:cubicBezTo>
                                    <a:cubicBezTo>
                                      <a:pt x="140" y="250"/>
                                      <a:pt x="140" y="250"/>
                                      <a:pt x="140" y="250"/>
                                    </a:cubicBezTo>
                                    <a:cubicBezTo>
                                      <a:pt x="140" y="247"/>
                                      <a:pt x="138" y="245"/>
                                      <a:pt x="135" y="245"/>
                                    </a:cubicBezTo>
                                    <a:close/>
                                    <a:moveTo>
                                      <a:pt x="101" y="301"/>
                                    </a:moveTo>
                                    <a:cubicBezTo>
                                      <a:pt x="101" y="304"/>
                                      <a:pt x="101" y="307"/>
                                      <a:pt x="102" y="310"/>
                                    </a:cubicBezTo>
                                    <a:cubicBezTo>
                                      <a:pt x="103" y="310"/>
                                      <a:pt x="104" y="311"/>
                                      <a:pt x="105" y="311"/>
                                    </a:cubicBezTo>
                                    <a:cubicBezTo>
                                      <a:pt x="106" y="311"/>
                                      <a:pt x="106" y="310"/>
                                      <a:pt x="107" y="310"/>
                                    </a:cubicBezTo>
                                    <a:cubicBezTo>
                                      <a:pt x="107" y="307"/>
                                      <a:pt x="106" y="304"/>
                                      <a:pt x="106" y="301"/>
                                    </a:cubicBezTo>
                                    <a:cubicBezTo>
                                      <a:pt x="106" y="285"/>
                                      <a:pt x="119" y="272"/>
                                      <a:pt x="135" y="272"/>
                                    </a:cubicBezTo>
                                    <a:cubicBezTo>
                                      <a:pt x="151" y="272"/>
                                      <a:pt x="164" y="285"/>
                                      <a:pt x="164" y="301"/>
                                    </a:cubicBezTo>
                                    <a:cubicBezTo>
                                      <a:pt x="164" y="304"/>
                                      <a:pt x="163" y="307"/>
                                      <a:pt x="163" y="310"/>
                                    </a:cubicBezTo>
                                    <a:cubicBezTo>
                                      <a:pt x="163" y="310"/>
                                      <a:pt x="164" y="311"/>
                                      <a:pt x="165" y="311"/>
                                    </a:cubicBezTo>
                                    <a:cubicBezTo>
                                      <a:pt x="166" y="310"/>
                                      <a:pt x="167" y="310"/>
                                      <a:pt x="168" y="309"/>
                                    </a:cubicBezTo>
                                    <a:cubicBezTo>
                                      <a:pt x="169" y="306"/>
                                      <a:pt x="169" y="304"/>
                                      <a:pt x="169" y="301"/>
                                    </a:cubicBezTo>
                                    <a:cubicBezTo>
                                      <a:pt x="169" y="292"/>
                                      <a:pt x="165" y="283"/>
                                      <a:pt x="159" y="277"/>
                                    </a:cubicBezTo>
                                    <a:cubicBezTo>
                                      <a:pt x="153" y="271"/>
                                      <a:pt x="144" y="267"/>
                                      <a:pt x="135" y="267"/>
                                    </a:cubicBezTo>
                                    <a:cubicBezTo>
                                      <a:pt x="126" y="267"/>
                                      <a:pt x="117" y="271"/>
                                      <a:pt x="111" y="277"/>
                                    </a:cubicBezTo>
                                    <a:cubicBezTo>
                                      <a:pt x="105" y="283"/>
                                      <a:pt x="101" y="292"/>
                                      <a:pt x="101" y="301"/>
                                    </a:cubicBezTo>
                                    <a:close/>
                                    <a:moveTo>
                                      <a:pt x="156" y="301"/>
                                    </a:moveTo>
                                    <a:cubicBezTo>
                                      <a:pt x="156" y="303"/>
                                      <a:pt x="156" y="304"/>
                                      <a:pt x="156" y="306"/>
                                    </a:cubicBezTo>
                                    <a:cubicBezTo>
                                      <a:pt x="158" y="307"/>
                                      <a:pt x="159" y="308"/>
                                      <a:pt x="161" y="309"/>
                                    </a:cubicBezTo>
                                    <a:cubicBezTo>
                                      <a:pt x="162" y="306"/>
                                      <a:pt x="162" y="304"/>
                                      <a:pt x="162" y="301"/>
                                    </a:cubicBezTo>
                                    <a:cubicBezTo>
                                      <a:pt x="162" y="294"/>
                                      <a:pt x="159" y="287"/>
                                      <a:pt x="154" y="282"/>
                                    </a:cubicBezTo>
                                    <a:cubicBezTo>
                                      <a:pt x="149" y="277"/>
                                      <a:pt x="143" y="274"/>
                                      <a:pt x="135" y="274"/>
                                    </a:cubicBezTo>
                                    <a:cubicBezTo>
                                      <a:pt x="128" y="274"/>
                                      <a:pt x="121" y="277"/>
                                      <a:pt x="116" y="282"/>
                                    </a:cubicBezTo>
                                    <a:cubicBezTo>
                                      <a:pt x="111" y="287"/>
                                      <a:pt x="108" y="294"/>
                                      <a:pt x="108" y="301"/>
                                    </a:cubicBezTo>
                                    <a:cubicBezTo>
                                      <a:pt x="108" y="304"/>
                                      <a:pt x="108" y="306"/>
                                      <a:pt x="109" y="309"/>
                                    </a:cubicBezTo>
                                    <a:cubicBezTo>
                                      <a:pt x="111" y="308"/>
                                      <a:pt x="113" y="307"/>
                                      <a:pt x="114" y="306"/>
                                    </a:cubicBezTo>
                                    <a:cubicBezTo>
                                      <a:pt x="114" y="304"/>
                                      <a:pt x="114" y="303"/>
                                      <a:pt x="114" y="301"/>
                                    </a:cubicBezTo>
                                    <a:cubicBezTo>
                                      <a:pt x="114" y="290"/>
                                      <a:pt x="123" y="280"/>
                                      <a:pt x="135" y="280"/>
                                    </a:cubicBezTo>
                                    <a:cubicBezTo>
                                      <a:pt x="147" y="280"/>
                                      <a:pt x="156" y="290"/>
                                      <a:pt x="156" y="301"/>
                                    </a:cubicBezTo>
                                    <a:close/>
                                    <a:moveTo>
                                      <a:pt x="149" y="301"/>
                                    </a:moveTo>
                                    <a:cubicBezTo>
                                      <a:pt x="149" y="302"/>
                                      <a:pt x="149" y="303"/>
                                      <a:pt x="148" y="303"/>
                                    </a:cubicBezTo>
                                    <a:cubicBezTo>
                                      <a:pt x="150" y="304"/>
                                      <a:pt x="152" y="304"/>
                                      <a:pt x="154" y="305"/>
                                    </a:cubicBezTo>
                                    <a:cubicBezTo>
                                      <a:pt x="154" y="304"/>
                                      <a:pt x="155" y="303"/>
                                      <a:pt x="155" y="301"/>
                                    </a:cubicBezTo>
                                    <a:cubicBezTo>
                                      <a:pt x="155" y="296"/>
                                      <a:pt x="152" y="291"/>
                                      <a:pt x="149" y="287"/>
                                    </a:cubicBezTo>
                                    <a:cubicBezTo>
                                      <a:pt x="145" y="284"/>
                                      <a:pt x="140" y="282"/>
                                      <a:pt x="135" y="282"/>
                                    </a:cubicBezTo>
                                    <a:cubicBezTo>
                                      <a:pt x="130" y="282"/>
                                      <a:pt x="125" y="284"/>
                                      <a:pt x="121" y="287"/>
                                    </a:cubicBezTo>
                                    <a:cubicBezTo>
                                      <a:pt x="118" y="291"/>
                                      <a:pt x="116" y="296"/>
                                      <a:pt x="116" y="301"/>
                                    </a:cubicBezTo>
                                    <a:cubicBezTo>
                                      <a:pt x="116" y="303"/>
                                      <a:pt x="116" y="304"/>
                                      <a:pt x="116" y="305"/>
                                    </a:cubicBezTo>
                                    <a:cubicBezTo>
                                      <a:pt x="118" y="304"/>
                                      <a:pt x="120" y="304"/>
                                      <a:pt x="122" y="303"/>
                                    </a:cubicBezTo>
                                    <a:cubicBezTo>
                                      <a:pt x="122" y="303"/>
                                      <a:pt x="121" y="302"/>
                                      <a:pt x="121" y="301"/>
                                    </a:cubicBezTo>
                                    <a:cubicBezTo>
                                      <a:pt x="121" y="294"/>
                                      <a:pt x="128" y="288"/>
                                      <a:pt x="135" y="288"/>
                                    </a:cubicBezTo>
                                    <a:cubicBezTo>
                                      <a:pt x="143" y="288"/>
                                      <a:pt x="149" y="294"/>
                                      <a:pt x="149" y="301"/>
                                    </a:cubicBezTo>
                                    <a:close/>
                                    <a:moveTo>
                                      <a:pt x="142" y="301"/>
                                    </a:moveTo>
                                    <a:cubicBezTo>
                                      <a:pt x="142" y="301"/>
                                      <a:pt x="142" y="302"/>
                                      <a:pt x="142" y="302"/>
                                    </a:cubicBezTo>
                                    <a:cubicBezTo>
                                      <a:pt x="143" y="302"/>
                                      <a:pt x="145" y="302"/>
                                      <a:pt x="147" y="303"/>
                                    </a:cubicBezTo>
                                    <a:cubicBezTo>
                                      <a:pt x="147" y="302"/>
                                      <a:pt x="147" y="302"/>
                                      <a:pt x="147" y="301"/>
                                    </a:cubicBezTo>
                                    <a:cubicBezTo>
                                      <a:pt x="147" y="295"/>
                                      <a:pt x="142" y="289"/>
                                      <a:pt x="135" y="289"/>
                                    </a:cubicBezTo>
                                    <a:cubicBezTo>
                                      <a:pt x="128" y="289"/>
                                      <a:pt x="123" y="295"/>
                                      <a:pt x="123" y="301"/>
                                    </a:cubicBezTo>
                                    <a:cubicBezTo>
                                      <a:pt x="123" y="302"/>
                                      <a:pt x="123" y="302"/>
                                      <a:pt x="123" y="303"/>
                                    </a:cubicBezTo>
                                    <a:cubicBezTo>
                                      <a:pt x="125" y="302"/>
                                      <a:pt x="127" y="302"/>
                                      <a:pt x="128" y="302"/>
                                    </a:cubicBezTo>
                                    <a:cubicBezTo>
                                      <a:pt x="128" y="302"/>
                                      <a:pt x="128" y="301"/>
                                      <a:pt x="128" y="301"/>
                                    </a:cubicBezTo>
                                    <a:cubicBezTo>
                                      <a:pt x="128" y="298"/>
                                      <a:pt x="131" y="295"/>
                                      <a:pt x="135" y="295"/>
                                    </a:cubicBezTo>
                                    <a:cubicBezTo>
                                      <a:pt x="139" y="295"/>
                                      <a:pt x="142" y="298"/>
                                      <a:pt x="142" y="301"/>
                                    </a:cubicBezTo>
                                    <a:close/>
                                    <a:moveTo>
                                      <a:pt x="135" y="296"/>
                                    </a:moveTo>
                                    <a:cubicBezTo>
                                      <a:pt x="132" y="296"/>
                                      <a:pt x="130" y="298"/>
                                      <a:pt x="130" y="301"/>
                                    </a:cubicBezTo>
                                    <a:cubicBezTo>
                                      <a:pt x="130" y="301"/>
                                      <a:pt x="130" y="302"/>
                                      <a:pt x="130" y="302"/>
                                    </a:cubicBezTo>
                                    <a:cubicBezTo>
                                      <a:pt x="132" y="302"/>
                                      <a:pt x="133" y="301"/>
                                      <a:pt x="135" y="301"/>
                                    </a:cubicBezTo>
                                    <a:cubicBezTo>
                                      <a:pt x="137" y="301"/>
                                      <a:pt x="138" y="302"/>
                                      <a:pt x="140" y="302"/>
                                    </a:cubicBezTo>
                                    <a:cubicBezTo>
                                      <a:pt x="140" y="302"/>
                                      <a:pt x="140" y="301"/>
                                      <a:pt x="140" y="301"/>
                                    </a:cubicBezTo>
                                    <a:cubicBezTo>
                                      <a:pt x="140" y="298"/>
                                      <a:pt x="138" y="296"/>
                                      <a:pt x="135" y="296"/>
                                    </a:cubicBezTo>
                                    <a:close/>
                                    <a:moveTo>
                                      <a:pt x="101" y="353"/>
                                    </a:moveTo>
                                    <a:cubicBezTo>
                                      <a:pt x="101" y="356"/>
                                      <a:pt x="101" y="358"/>
                                      <a:pt x="102" y="361"/>
                                    </a:cubicBezTo>
                                    <a:cubicBezTo>
                                      <a:pt x="103" y="362"/>
                                      <a:pt x="104" y="362"/>
                                      <a:pt x="105" y="363"/>
                                    </a:cubicBezTo>
                                    <a:cubicBezTo>
                                      <a:pt x="106" y="362"/>
                                      <a:pt x="106" y="362"/>
                                      <a:pt x="107" y="361"/>
                                    </a:cubicBezTo>
                                    <a:cubicBezTo>
                                      <a:pt x="107" y="358"/>
                                      <a:pt x="106" y="356"/>
                                      <a:pt x="106" y="353"/>
                                    </a:cubicBezTo>
                                    <a:cubicBezTo>
                                      <a:pt x="106" y="337"/>
                                      <a:pt x="119" y="324"/>
                                      <a:pt x="135" y="324"/>
                                    </a:cubicBezTo>
                                    <a:cubicBezTo>
                                      <a:pt x="151" y="324"/>
                                      <a:pt x="164" y="337"/>
                                      <a:pt x="164" y="353"/>
                                    </a:cubicBezTo>
                                    <a:cubicBezTo>
                                      <a:pt x="164" y="356"/>
                                      <a:pt x="163" y="358"/>
                                      <a:pt x="163" y="361"/>
                                    </a:cubicBezTo>
                                    <a:cubicBezTo>
                                      <a:pt x="163" y="361"/>
                                      <a:pt x="164" y="362"/>
                                      <a:pt x="165" y="363"/>
                                    </a:cubicBezTo>
                                    <a:cubicBezTo>
                                      <a:pt x="166" y="362"/>
                                      <a:pt x="167" y="361"/>
                                      <a:pt x="168" y="360"/>
                                    </a:cubicBezTo>
                                    <a:cubicBezTo>
                                      <a:pt x="169" y="358"/>
                                      <a:pt x="169" y="355"/>
                                      <a:pt x="169" y="353"/>
                                    </a:cubicBezTo>
                                    <a:cubicBezTo>
                                      <a:pt x="169" y="343"/>
                                      <a:pt x="165" y="335"/>
                                      <a:pt x="159" y="328"/>
                                    </a:cubicBezTo>
                                    <a:cubicBezTo>
                                      <a:pt x="153" y="322"/>
                                      <a:pt x="144" y="318"/>
                                      <a:pt x="135" y="318"/>
                                    </a:cubicBezTo>
                                    <a:cubicBezTo>
                                      <a:pt x="126" y="318"/>
                                      <a:pt x="117" y="322"/>
                                      <a:pt x="111" y="328"/>
                                    </a:cubicBezTo>
                                    <a:cubicBezTo>
                                      <a:pt x="105" y="335"/>
                                      <a:pt x="101" y="343"/>
                                      <a:pt x="101" y="353"/>
                                    </a:cubicBezTo>
                                    <a:close/>
                                    <a:moveTo>
                                      <a:pt x="156" y="353"/>
                                    </a:moveTo>
                                    <a:cubicBezTo>
                                      <a:pt x="156" y="354"/>
                                      <a:pt x="156" y="356"/>
                                      <a:pt x="156" y="357"/>
                                    </a:cubicBezTo>
                                    <a:cubicBezTo>
                                      <a:pt x="158" y="358"/>
                                      <a:pt x="159" y="359"/>
                                      <a:pt x="161" y="360"/>
                                    </a:cubicBezTo>
                                    <a:cubicBezTo>
                                      <a:pt x="162" y="358"/>
                                      <a:pt x="162" y="355"/>
                                      <a:pt x="162" y="353"/>
                                    </a:cubicBezTo>
                                    <a:cubicBezTo>
                                      <a:pt x="162" y="345"/>
                                      <a:pt x="159" y="338"/>
                                      <a:pt x="154" y="333"/>
                                    </a:cubicBezTo>
                                    <a:cubicBezTo>
                                      <a:pt x="149" y="328"/>
                                      <a:pt x="143" y="325"/>
                                      <a:pt x="135" y="325"/>
                                    </a:cubicBezTo>
                                    <a:cubicBezTo>
                                      <a:pt x="128" y="325"/>
                                      <a:pt x="121" y="328"/>
                                      <a:pt x="116" y="333"/>
                                    </a:cubicBezTo>
                                    <a:cubicBezTo>
                                      <a:pt x="111" y="338"/>
                                      <a:pt x="108" y="345"/>
                                      <a:pt x="108" y="353"/>
                                    </a:cubicBezTo>
                                    <a:cubicBezTo>
                                      <a:pt x="108" y="355"/>
                                      <a:pt x="108" y="358"/>
                                      <a:pt x="109" y="360"/>
                                    </a:cubicBezTo>
                                    <a:cubicBezTo>
                                      <a:pt x="111" y="359"/>
                                      <a:pt x="113" y="358"/>
                                      <a:pt x="114" y="357"/>
                                    </a:cubicBezTo>
                                    <a:cubicBezTo>
                                      <a:pt x="114" y="356"/>
                                      <a:pt x="114" y="354"/>
                                      <a:pt x="114" y="353"/>
                                    </a:cubicBezTo>
                                    <a:cubicBezTo>
                                      <a:pt x="114" y="341"/>
                                      <a:pt x="123" y="332"/>
                                      <a:pt x="135" y="332"/>
                                    </a:cubicBezTo>
                                    <a:cubicBezTo>
                                      <a:pt x="147" y="332"/>
                                      <a:pt x="156" y="341"/>
                                      <a:pt x="156" y="353"/>
                                    </a:cubicBezTo>
                                    <a:close/>
                                    <a:moveTo>
                                      <a:pt x="149" y="353"/>
                                    </a:moveTo>
                                    <a:cubicBezTo>
                                      <a:pt x="149" y="353"/>
                                      <a:pt x="149" y="354"/>
                                      <a:pt x="148" y="355"/>
                                    </a:cubicBezTo>
                                    <a:cubicBezTo>
                                      <a:pt x="150" y="355"/>
                                      <a:pt x="152" y="356"/>
                                      <a:pt x="154" y="357"/>
                                    </a:cubicBezTo>
                                    <a:cubicBezTo>
                                      <a:pt x="154" y="355"/>
                                      <a:pt x="155" y="354"/>
                                      <a:pt x="155" y="353"/>
                                    </a:cubicBezTo>
                                    <a:cubicBezTo>
                                      <a:pt x="155" y="347"/>
                                      <a:pt x="152" y="342"/>
                                      <a:pt x="149" y="339"/>
                                    </a:cubicBezTo>
                                    <a:cubicBezTo>
                                      <a:pt x="145" y="335"/>
                                      <a:pt x="140" y="333"/>
                                      <a:pt x="135" y="333"/>
                                    </a:cubicBezTo>
                                    <a:cubicBezTo>
                                      <a:pt x="130" y="333"/>
                                      <a:pt x="125" y="335"/>
                                      <a:pt x="121" y="339"/>
                                    </a:cubicBezTo>
                                    <a:cubicBezTo>
                                      <a:pt x="118" y="342"/>
                                      <a:pt x="116" y="347"/>
                                      <a:pt x="116" y="353"/>
                                    </a:cubicBezTo>
                                    <a:cubicBezTo>
                                      <a:pt x="116" y="354"/>
                                      <a:pt x="116" y="355"/>
                                      <a:pt x="116" y="357"/>
                                    </a:cubicBezTo>
                                    <a:cubicBezTo>
                                      <a:pt x="118" y="356"/>
                                      <a:pt x="120" y="355"/>
                                      <a:pt x="122" y="355"/>
                                    </a:cubicBezTo>
                                    <a:cubicBezTo>
                                      <a:pt x="122" y="354"/>
                                      <a:pt x="121" y="353"/>
                                      <a:pt x="121" y="353"/>
                                    </a:cubicBezTo>
                                    <a:cubicBezTo>
                                      <a:pt x="121" y="345"/>
                                      <a:pt x="128" y="339"/>
                                      <a:pt x="135" y="339"/>
                                    </a:cubicBezTo>
                                    <a:cubicBezTo>
                                      <a:pt x="143" y="339"/>
                                      <a:pt x="149" y="345"/>
                                      <a:pt x="149" y="353"/>
                                    </a:cubicBezTo>
                                    <a:close/>
                                    <a:moveTo>
                                      <a:pt x="142" y="353"/>
                                    </a:moveTo>
                                    <a:cubicBezTo>
                                      <a:pt x="142" y="353"/>
                                      <a:pt x="142" y="353"/>
                                      <a:pt x="142" y="353"/>
                                    </a:cubicBezTo>
                                    <a:cubicBezTo>
                                      <a:pt x="143" y="354"/>
                                      <a:pt x="145" y="354"/>
                                      <a:pt x="147" y="354"/>
                                    </a:cubicBezTo>
                                    <a:cubicBezTo>
                                      <a:pt x="147" y="354"/>
                                      <a:pt x="147" y="353"/>
                                      <a:pt x="147" y="353"/>
                                    </a:cubicBezTo>
                                    <a:cubicBezTo>
                                      <a:pt x="147" y="346"/>
                                      <a:pt x="142" y="341"/>
                                      <a:pt x="135" y="341"/>
                                    </a:cubicBezTo>
                                    <a:cubicBezTo>
                                      <a:pt x="128" y="341"/>
                                      <a:pt x="123" y="346"/>
                                      <a:pt x="123" y="353"/>
                                    </a:cubicBezTo>
                                    <a:cubicBezTo>
                                      <a:pt x="123" y="353"/>
                                      <a:pt x="123" y="354"/>
                                      <a:pt x="123" y="354"/>
                                    </a:cubicBezTo>
                                    <a:cubicBezTo>
                                      <a:pt x="125" y="354"/>
                                      <a:pt x="127" y="354"/>
                                      <a:pt x="128" y="353"/>
                                    </a:cubicBezTo>
                                    <a:cubicBezTo>
                                      <a:pt x="128" y="353"/>
                                      <a:pt x="128" y="353"/>
                                      <a:pt x="128" y="353"/>
                                    </a:cubicBezTo>
                                    <a:cubicBezTo>
                                      <a:pt x="128" y="349"/>
                                      <a:pt x="131" y="346"/>
                                      <a:pt x="135" y="346"/>
                                    </a:cubicBezTo>
                                    <a:cubicBezTo>
                                      <a:pt x="139" y="346"/>
                                      <a:pt x="142" y="349"/>
                                      <a:pt x="142" y="353"/>
                                    </a:cubicBezTo>
                                    <a:close/>
                                    <a:moveTo>
                                      <a:pt x="135" y="348"/>
                                    </a:moveTo>
                                    <a:cubicBezTo>
                                      <a:pt x="132" y="348"/>
                                      <a:pt x="130" y="350"/>
                                      <a:pt x="130" y="353"/>
                                    </a:cubicBezTo>
                                    <a:cubicBezTo>
                                      <a:pt x="130" y="353"/>
                                      <a:pt x="130" y="353"/>
                                      <a:pt x="130" y="353"/>
                                    </a:cubicBezTo>
                                    <a:cubicBezTo>
                                      <a:pt x="132" y="353"/>
                                      <a:pt x="133" y="353"/>
                                      <a:pt x="135" y="353"/>
                                    </a:cubicBezTo>
                                    <a:cubicBezTo>
                                      <a:pt x="137" y="353"/>
                                      <a:pt x="138" y="353"/>
                                      <a:pt x="140" y="353"/>
                                    </a:cubicBezTo>
                                    <a:cubicBezTo>
                                      <a:pt x="140" y="353"/>
                                      <a:pt x="140" y="353"/>
                                      <a:pt x="140" y="353"/>
                                    </a:cubicBezTo>
                                    <a:cubicBezTo>
                                      <a:pt x="140" y="350"/>
                                      <a:pt x="138" y="348"/>
                                      <a:pt x="135" y="348"/>
                                    </a:cubicBezTo>
                                    <a:close/>
                                    <a:moveTo>
                                      <a:pt x="101" y="404"/>
                                    </a:moveTo>
                                    <a:cubicBezTo>
                                      <a:pt x="101" y="407"/>
                                      <a:pt x="101" y="410"/>
                                      <a:pt x="102" y="412"/>
                                    </a:cubicBezTo>
                                    <a:cubicBezTo>
                                      <a:pt x="103" y="413"/>
                                      <a:pt x="104" y="414"/>
                                      <a:pt x="105" y="414"/>
                                    </a:cubicBezTo>
                                    <a:cubicBezTo>
                                      <a:pt x="106" y="414"/>
                                      <a:pt x="106" y="413"/>
                                      <a:pt x="107" y="412"/>
                                    </a:cubicBezTo>
                                    <a:cubicBezTo>
                                      <a:pt x="107" y="410"/>
                                      <a:pt x="106" y="407"/>
                                      <a:pt x="106" y="404"/>
                                    </a:cubicBezTo>
                                    <a:cubicBezTo>
                                      <a:pt x="106" y="388"/>
                                      <a:pt x="119" y="375"/>
                                      <a:pt x="135" y="375"/>
                                    </a:cubicBezTo>
                                    <a:cubicBezTo>
                                      <a:pt x="151" y="375"/>
                                      <a:pt x="164" y="388"/>
                                      <a:pt x="164" y="404"/>
                                    </a:cubicBezTo>
                                    <a:cubicBezTo>
                                      <a:pt x="164" y="407"/>
                                      <a:pt x="163" y="410"/>
                                      <a:pt x="163" y="412"/>
                                    </a:cubicBezTo>
                                    <a:cubicBezTo>
                                      <a:pt x="163" y="413"/>
                                      <a:pt x="164" y="413"/>
                                      <a:pt x="165" y="414"/>
                                    </a:cubicBezTo>
                                    <a:cubicBezTo>
                                      <a:pt x="166" y="413"/>
                                      <a:pt x="167" y="412"/>
                                      <a:pt x="168" y="412"/>
                                    </a:cubicBezTo>
                                    <a:cubicBezTo>
                                      <a:pt x="169" y="409"/>
                                      <a:pt x="169" y="407"/>
                                      <a:pt x="169" y="404"/>
                                    </a:cubicBezTo>
                                    <a:cubicBezTo>
                                      <a:pt x="169" y="395"/>
                                      <a:pt x="165" y="386"/>
                                      <a:pt x="159" y="380"/>
                                    </a:cubicBezTo>
                                    <a:cubicBezTo>
                                      <a:pt x="153" y="374"/>
                                      <a:pt x="144" y="370"/>
                                      <a:pt x="135" y="370"/>
                                    </a:cubicBezTo>
                                    <a:cubicBezTo>
                                      <a:pt x="126" y="370"/>
                                      <a:pt x="117" y="374"/>
                                      <a:pt x="111" y="380"/>
                                    </a:cubicBezTo>
                                    <a:cubicBezTo>
                                      <a:pt x="105" y="386"/>
                                      <a:pt x="101" y="395"/>
                                      <a:pt x="101" y="404"/>
                                    </a:cubicBezTo>
                                    <a:close/>
                                    <a:moveTo>
                                      <a:pt x="156" y="404"/>
                                    </a:moveTo>
                                    <a:cubicBezTo>
                                      <a:pt x="156" y="406"/>
                                      <a:pt x="156" y="407"/>
                                      <a:pt x="156" y="409"/>
                                    </a:cubicBezTo>
                                    <a:cubicBezTo>
                                      <a:pt x="158" y="409"/>
                                      <a:pt x="159" y="410"/>
                                      <a:pt x="161" y="411"/>
                                    </a:cubicBezTo>
                                    <a:cubicBezTo>
                                      <a:pt x="162" y="409"/>
                                      <a:pt x="162" y="407"/>
                                      <a:pt x="162" y="404"/>
                                    </a:cubicBezTo>
                                    <a:cubicBezTo>
                                      <a:pt x="162" y="397"/>
                                      <a:pt x="159" y="390"/>
                                      <a:pt x="154" y="385"/>
                                    </a:cubicBezTo>
                                    <a:cubicBezTo>
                                      <a:pt x="149" y="380"/>
                                      <a:pt x="143" y="377"/>
                                      <a:pt x="135" y="377"/>
                                    </a:cubicBezTo>
                                    <a:cubicBezTo>
                                      <a:pt x="128" y="377"/>
                                      <a:pt x="121" y="380"/>
                                      <a:pt x="116" y="385"/>
                                    </a:cubicBezTo>
                                    <a:cubicBezTo>
                                      <a:pt x="111" y="390"/>
                                      <a:pt x="108" y="397"/>
                                      <a:pt x="108" y="404"/>
                                    </a:cubicBezTo>
                                    <a:cubicBezTo>
                                      <a:pt x="108" y="407"/>
                                      <a:pt x="108" y="409"/>
                                      <a:pt x="109" y="411"/>
                                    </a:cubicBezTo>
                                    <a:cubicBezTo>
                                      <a:pt x="111" y="410"/>
                                      <a:pt x="113" y="409"/>
                                      <a:pt x="114" y="409"/>
                                    </a:cubicBezTo>
                                    <a:cubicBezTo>
                                      <a:pt x="114" y="407"/>
                                      <a:pt x="114" y="406"/>
                                      <a:pt x="114" y="404"/>
                                    </a:cubicBezTo>
                                    <a:cubicBezTo>
                                      <a:pt x="114" y="392"/>
                                      <a:pt x="123" y="383"/>
                                      <a:pt x="135" y="383"/>
                                    </a:cubicBezTo>
                                    <a:cubicBezTo>
                                      <a:pt x="147" y="383"/>
                                      <a:pt x="156" y="392"/>
                                      <a:pt x="156" y="404"/>
                                    </a:cubicBezTo>
                                    <a:close/>
                                    <a:moveTo>
                                      <a:pt x="149" y="404"/>
                                    </a:moveTo>
                                    <a:cubicBezTo>
                                      <a:pt x="149" y="405"/>
                                      <a:pt x="149" y="405"/>
                                      <a:pt x="148" y="406"/>
                                    </a:cubicBezTo>
                                    <a:cubicBezTo>
                                      <a:pt x="150" y="407"/>
                                      <a:pt x="152" y="407"/>
                                      <a:pt x="154" y="408"/>
                                    </a:cubicBezTo>
                                    <a:cubicBezTo>
                                      <a:pt x="154" y="407"/>
                                      <a:pt x="155" y="405"/>
                                      <a:pt x="155" y="404"/>
                                    </a:cubicBezTo>
                                    <a:cubicBezTo>
                                      <a:pt x="155" y="399"/>
                                      <a:pt x="152" y="394"/>
                                      <a:pt x="149" y="390"/>
                                    </a:cubicBezTo>
                                    <a:cubicBezTo>
                                      <a:pt x="145" y="387"/>
                                      <a:pt x="140" y="385"/>
                                      <a:pt x="135" y="385"/>
                                    </a:cubicBezTo>
                                    <a:cubicBezTo>
                                      <a:pt x="130" y="385"/>
                                      <a:pt x="125" y="387"/>
                                      <a:pt x="121" y="390"/>
                                    </a:cubicBezTo>
                                    <a:cubicBezTo>
                                      <a:pt x="118" y="394"/>
                                      <a:pt x="116" y="399"/>
                                      <a:pt x="116" y="404"/>
                                    </a:cubicBezTo>
                                    <a:cubicBezTo>
                                      <a:pt x="116" y="405"/>
                                      <a:pt x="116" y="407"/>
                                      <a:pt x="116" y="408"/>
                                    </a:cubicBezTo>
                                    <a:cubicBezTo>
                                      <a:pt x="118" y="407"/>
                                      <a:pt x="120" y="407"/>
                                      <a:pt x="122" y="406"/>
                                    </a:cubicBezTo>
                                    <a:cubicBezTo>
                                      <a:pt x="122" y="405"/>
                                      <a:pt x="121" y="405"/>
                                      <a:pt x="121" y="404"/>
                                    </a:cubicBezTo>
                                    <a:cubicBezTo>
                                      <a:pt x="121" y="397"/>
                                      <a:pt x="128" y="390"/>
                                      <a:pt x="135" y="390"/>
                                    </a:cubicBezTo>
                                    <a:cubicBezTo>
                                      <a:pt x="143" y="390"/>
                                      <a:pt x="149" y="397"/>
                                      <a:pt x="149" y="404"/>
                                    </a:cubicBezTo>
                                    <a:close/>
                                    <a:moveTo>
                                      <a:pt x="142" y="404"/>
                                    </a:moveTo>
                                    <a:cubicBezTo>
                                      <a:pt x="142" y="404"/>
                                      <a:pt x="142" y="404"/>
                                      <a:pt x="142" y="405"/>
                                    </a:cubicBezTo>
                                    <a:cubicBezTo>
                                      <a:pt x="143" y="405"/>
                                      <a:pt x="145" y="405"/>
                                      <a:pt x="147" y="406"/>
                                    </a:cubicBezTo>
                                    <a:cubicBezTo>
                                      <a:pt x="147" y="405"/>
                                      <a:pt x="147" y="405"/>
                                      <a:pt x="147" y="404"/>
                                    </a:cubicBezTo>
                                    <a:cubicBezTo>
                                      <a:pt x="147" y="397"/>
                                      <a:pt x="142" y="392"/>
                                      <a:pt x="135" y="392"/>
                                    </a:cubicBezTo>
                                    <a:cubicBezTo>
                                      <a:pt x="128" y="392"/>
                                      <a:pt x="123" y="397"/>
                                      <a:pt x="123" y="404"/>
                                    </a:cubicBezTo>
                                    <a:cubicBezTo>
                                      <a:pt x="123" y="405"/>
                                      <a:pt x="123" y="405"/>
                                      <a:pt x="123" y="406"/>
                                    </a:cubicBezTo>
                                    <a:cubicBezTo>
                                      <a:pt x="125" y="405"/>
                                      <a:pt x="127" y="405"/>
                                      <a:pt x="128" y="405"/>
                                    </a:cubicBezTo>
                                    <a:cubicBezTo>
                                      <a:pt x="128" y="404"/>
                                      <a:pt x="128" y="404"/>
                                      <a:pt x="128" y="404"/>
                                    </a:cubicBezTo>
                                    <a:cubicBezTo>
                                      <a:pt x="128" y="400"/>
                                      <a:pt x="131" y="397"/>
                                      <a:pt x="135" y="397"/>
                                    </a:cubicBezTo>
                                    <a:cubicBezTo>
                                      <a:pt x="139" y="397"/>
                                      <a:pt x="142" y="400"/>
                                      <a:pt x="142" y="404"/>
                                    </a:cubicBezTo>
                                    <a:close/>
                                    <a:moveTo>
                                      <a:pt x="135" y="399"/>
                                    </a:moveTo>
                                    <a:cubicBezTo>
                                      <a:pt x="132" y="399"/>
                                      <a:pt x="130" y="401"/>
                                      <a:pt x="130" y="404"/>
                                    </a:cubicBezTo>
                                    <a:cubicBezTo>
                                      <a:pt x="130" y="404"/>
                                      <a:pt x="130" y="404"/>
                                      <a:pt x="130" y="404"/>
                                    </a:cubicBezTo>
                                    <a:cubicBezTo>
                                      <a:pt x="132" y="404"/>
                                      <a:pt x="133" y="404"/>
                                      <a:pt x="135" y="404"/>
                                    </a:cubicBezTo>
                                    <a:cubicBezTo>
                                      <a:pt x="137" y="404"/>
                                      <a:pt x="138" y="404"/>
                                      <a:pt x="140" y="404"/>
                                    </a:cubicBezTo>
                                    <a:cubicBezTo>
                                      <a:pt x="140" y="404"/>
                                      <a:pt x="140" y="404"/>
                                      <a:pt x="140" y="404"/>
                                    </a:cubicBezTo>
                                    <a:cubicBezTo>
                                      <a:pt x="140" y="401"/>
                                      <a:pt x="138" y="399"/>
                                      <a:pt x="135" y="399"/>
                                    </a:cubicBezTo>
                                    <a:close/>
                                    <a:moveTo>
                                      <a:pt x="815" y="438"/>
                                    </a:moveTo>
                                    <a:cubicBezTo>
                                      <a:pt x="816" y="436"/>
                                      <a:pt x="817" y="435"/>
                                      <a:pt x="818" y="433"/>
                                    </a:cubicBezTo>
                                    <a:cubicBezTo>
                                      <a:pt x="813" y="430"/>
                                      <a:pt x="808" y="428"/>
                                      <a:pt x="803" y="428"/>
                                    </a:cubicBezTo>
                                    <a:cubicBezTo>
                                      <a:pt x="797" y="428"/>
                                      <a:pt x="792" y="430"/>
                                      <a:pt x="788" y="433"/>
                                    </a:cubicBezTo>
                                    <a:cubicBezTo>
                                      <a:pt x="789" y="435"/>
                                      <a:pt x="789" y="437"/>
                                      <a:pt x="790" y="439"/>
                                    </a:cubicBezTo>
                                    <a:cubicBezTo>
                                      <a:pt x="794" y="436"/>
                                      <a:pt x="798" y="434"/>
                                      <a:pt x="803" y="434"/>
                                    </a:cubicBezTo>
                                    <a:cubicBezTo>
                                      <a:pt x="807" y="434"/>
                                      <a:pt x="812" y="436"/>
                                      <a:pt x="815" y="438"/>
                                    </a:cubicBezTo>
                                    <a:close/>
                                    <a:moveTo>
                                      <a:pt x="818" y="431"/>
                                    </a:moveTo>
                                    <a:cubicBezTo>
                                      <a:pt x="819" y="430"/>
                                      <a:pt x="820" y="428"/>
                                      <a:pt x="821" y="427"/>
                                    </a:cubicBezTo>
                                    <a:cubicBezTo>
                                      <a:pt x="816" y="423"/>
                                      <a:pt x="810" y="421"/>
                                      <a:pt x="803" y="421"/>
                                    </a:cubicBezTo>
                                    <a:cubicBezTo>
                                      <a:pt x="796" y="421"/>
                                      <a:pt x="789" y="423"/>
                                      <a:pt x="784" y="427"/>
                                    </a:cubicBezTo>
                                    <a:cubicBezTo>
                                      <a:pt x="785" y="428"/>
                                      <a:pt x="786" y="430"/>
                                      <a:pt x="787" y="431"/>
                                    </a:cubicBezTo>
                                    <a:cubicBezTo>
                                      <a:pt x="791" y="428"/>
                                      <a:pt x="797" y="427"/>
                                      <a:pt x="803" y="427"/>
                                    </a:cubicBezTo>
                                    <a:cubicBezTo>
                                      <a:pt x="809" y="427"/>
                                      <a:pt x="814" y="428"/>
                                      <a:pt x="818" y="431"/>
                                    </a:cubicBezTo>
                                    <a:close/>
                                    <a:moveTo>
                                      <a:pt x="822" y="425"/>
                                    </a:moveTo>
                                    <a:cubicBezTo>
                                      <a:pt x="823" y="424"/>
                                      <a:pt x="825" y="422"/>
                                      <a:pt x="826" y="421"/>
                                    </a:cubicBezTo>
                                    <a:cubicBezTo>
                                      <a:pt x="819" y="416"/>
                                      <a:pt x="811" y="413"/>
                                      <a:pt x="803" y="413"/>
                                    </a:cubicBezTo>
                                    <a:cubicBezTo>
                                      <a:pt x="794" y="413"/>
                                      <a:pt x="786" y="416"/>
                                      <a:pt x="779" y="421"/>
                                    </a:cubicBezTo>
                                    <a:cubicBezTo>
                                      <a:pt x="781" y="422"/>
                                      <a:pt x="782" y="424"/>
                                      <a:pt x="783" y="425"/>
                                    </a:cubicBezTo>
                                    <a:cubicBezTo>
                                      <a:pt x="789" y="422"/>
                                      <a:pt x="795" y="420"/>
                                      <a:pt x="803" y="420"/>
                                    </a:cubicBezTo>
                                    <a:cubicBezTo>
                                      <a:pt x="810" y="420"/>
                                      <a:pt x="817" y="422"/>
                                      <a:pt x="822" y="425"/>
                                    </a:cubicBezTo>
                                    <a:close/>
                                    <a:moveTo>
                                      <a:pt x="827" y="419"/>
                                    </a:moveTo>
                                    <a:cubicBezTo>
                                      <a:pt x="829" y="418"/>
                                      <a:pt x="830" y="417"/>
                                      <a:pt x="832" y="415"/>
                                    </a:cubicBezTo>
                                    <a:cubicBezTo>
                                      <a:pt x="824" y="409"/>
                                      <a:pt x="814" y="406"/>
                                      <a:pt x="803" y="406"/>
                                    </a:cubicBezTo>
                                    <a:cubicBezTo>
                                      <a:pt x="792" y="406"/>
                                      <a:pt x="782" y="409"/>
                                      <a:pt x="773" y="415"/>
                                    </a:cubicBezTo>
                                    <a:cubicBezTo>
                                      <a:pt x="775" y="417"/>
                                      <a:pt x="777" y="418"/>
                                      <a:pt x="778" y="420"/>
                                    </a:cubicBezTo>
                                    <a:cubicBezTo>
                                      <a:pt x="785" y="415"/>
                                      <a:pt x="794" y="412"/>
                                      <a:pt x="803" y="412"/>
                                    </a:cubicBezTo>
                                    <a:cubicBezTo>
                                      <a:pt x="812" y="412"/>
                                      <a:pt x="820" y="415"/>
                                      <a:pt x="827" y="419"/>
                                    </a:cubicBezTo>
                                    <a:close/>
                                    <a:moveTo>
                                      <a:pt x="812" y="404"/>
                                    </a:moveTo>
                                    <a:cubicBezTo>
                                      <a:pt x="812" y="402"/>
                                      <a:pt x="813" y="400"/>
                                      <a:pt x="813" y="398"/>
                                    </a:cubicBezTo>
                                    <a:cubicBezTo>
                                      <a:pt x="811" y="394"/>
                                      <a:pt x="807" y="392"/>
                                      <a:pt x="803" y="392"/>
                                    </a:cubicBezTo>
                                    <a:cubicBezTo>
                                      <a:pt x="798" y="392"/>
                                      <a:pt x="795" y="394"/>
                                      <a:pt x="793" y="398"/>
                                    </a:cubicBezTo>
                                    <a:cubicBezTo>
                                      <a:pt x="793" y="400"/>
                                      <a:pt x="793" y="402"/>
                                      <a:pt x="793" y="404"/>
                                    </a:cubicBezTo>
                                    <a:cubicBezTo>
                                      <a:pt x="793" y="404"/>
                                      <a:pt x="793" y="405"/>
                                      <a:pt x="793" y="405"/>
                                    </a:cubicBezTo>
                                    <a:cubicBezTo>
                                      <a:pt x="794" y="405"/>
                                      <a:pt x="795" y="405"/>
                                      <a:pt x="796" y="405"/>
                                    </a:cubicBezTo>
                                    <a:cubicBezTo>
                                      <a:pt x="796" y="404"/>
                                      <a:pt x="796" y="404"/>
                                      <a:pt x="796" y="404"/>
                                    </a:cubicBezTo>
                                    <a:cubicBezTo>
                                      <a:pt x="796" y="400"/>
                                      <a:pt x="799" y="397"/>
                                      <a:pt x="803" y="397"/>
                                    </a:cubicBezTo>
                                    <a:cubicBezTo>
                                      <a:pt x="806" y="397"/>
                                      <a:pt x="809" y="400"/>
                                      <a:pt x="809" y="404"/>
                                    </a:cubicBezTo>
                                    <a:cubicBezTo>
                                      <a:pt x="809" y="404"/>
                                      <a:pt x="809" y="404"/>
                                      <a:pt x="809" y="405"/>
                                    </a:cubicBezTo>
                                    <a:cubicBezTo>
                                      <a:pt x="810" y="405"/>
                                      <a:pt x="811" y="405"/>
                                      <a:pt x="812" y="405"/>
                                    </a:cubicBezTo>
                                    <a:cubicBezTo>
                                      <a:pt x="812" y="405"/>
                                      <a:pt x="812" y="404"/>
                                      <a:pt x="812" y="404"/>
                                    </a:cubicBezTo>
                                    <a:close/>
                                    <a:moveTo>
                                      <a:pt x="803" y="399"/>
                                    </a:moveTo>
                                    <a:cubicBezTo>
                                      <a:pt x="800" y="399"/>
                                      <a:pt x="798" y="401"/>
                                      <a:pt x="798" y="404"/>
                                    </a:cubicBezTo>
                                    <a:cubicBezTo>
                                      <a:pt x="798" y="404"/>
                                      <a:pt x="798" y="404"/>
                                      <a:pt x="798" y="404"/>
                                    </a:cubicBezTo>
                                    <a:cubicBezTo>
                                      <a:pt x="799" y="404"/>
                                      <a:pt x="801" y="404"/>
                                      <a:pt x="803" y="404"/>
                                    </a:cubicBezTo>
                                    <a:cubicBezTo>
                                      <a:pt x="804" y="404"/>
                                      <a:pt x="806" y="404"/>
                                      <a:pt x="808" y="404"/>
                                    </a:cubicBezTo>
                                    <a:cubicBezTo>
                                      <a:pt x="808" y="404"/>
                                      <a:pt x="808" y="404"/>
                                      <a:pt x="808" y="404"/>
                                    </a:cubicBezTo>
                                    <a:cubicBezTo>
                                      <a:pt x="808" y="401"/>
                                      <a:pt x="806" y="399"/>
                                      <a:pt x="803" y="399"/>
                                    </a:cubicBezTo>
                                    <a:close/>
                                    <a:moveTo>
                                      <a:pt x="813" y="395"/>
                                    </a:moveTo>
                                    <a:cubicBezTo>
                                      <a:pt x="814" y="393"/>
                                      <a:pt x="814" y="391"/>
                                      <a:pt x="815" y="389"/>
                                    </a:cubicBezTo>
                                    <a:cubicBezTo>
                                      <a:pt x="811" y="386"/>
                                      <a:pt x="807" y="385"/>
                                      <a:pt x="803" y="385"/>
                                    </a:cubicBezTo>
                                    <a:cubicBezTo>
                                      <a:pt x="798" y="385"/>
                                      <a:pt x="794" y="386"/>
                                      <a:pt x="791" y="389"/>
                                    </a:cubicBezTo>
                                    <a:cubicBezTo>
                                      <a:pt x="791" y="391"/>
                                      <a:pt x="792" y="393"/>
                                      <a:pt x="792" y="396"/>
                                    </a:cubicBezTo>
                                    <a:cubicBezTo>
                                      <a:pt x="795" y="392"/>
                                      <a:pt x="798" y="390"/>
                                      <a:pt x="803" y="390"/>
                                    </a:cubicBezTo>
                                    <a:cubicBezTo>
                                      <a:pt x="807" y="390"/>
                                      <a:pt x="811" y="392"/>
                                      <a:pt x="813" y="395"/>
                                    </a:cubicBezTo>
                                    <a:close/>
                                    <a:moveTo>
                                      <a:pt x="815" y="387"/>
                                    </a:moveTo>
                                    <a:cubicBezTo>
                                      <a:pt x="816" y="385"/>
                                      <a:pt x="817" y="383"/>
                                      <a:pt x="818" y="381"/>
                                    </a:cubicBezTo>
                                    <a:cubicBezTo>
                                      <a:pt x="813" y="378"/>
                                      <a:pt x="808" y="377"/>
                                      <a:pt x="803" y="377"/>
                                    </a:cubicBezTo>
                                    <a:cubicBezTo>
                                      <a:pt x="797" y="377"/>
                                      <a:pt x="792" y="379"/>
                                      <a:pt x="788" y="381"/>
                                    </a:cubicBezTo>
                                    <a:cubicBezTo>
                                      <a:pt x="789" y="383"/>
                                      <a:pt x="789" y="385"/>
                                      <a:pt x="790" y="387"/>
                                    </a:cubicBezTo>
                                    <a:cubicBezTo>
                                      <a:pt x="794" y="385"/>
                                      <a:pt x="798" y="383"/>
                                      <a:pt x="803" y="383"/>
                                    </a:cubicBezTo>
                                    <a:cubicBezTo>
                                      <a:pt x="807" y="383"/>
                                      <a:pt x="812" y="385"/>
                                      <a:pt x="815" y="387"/>
                                    </a:cubicBezTo>
                                    <a:close/>
                                    <a:moveTo>
                                      <a:pt x="818" y="380"/>
                                    </a:moveTo>
                                    <a:cubicBezTo>
                                      <a:pt x="819" y="378"/>
                                      <a:pt x="820" y="377"/>
                                      <a:pt x="821" y="375"/>
                                    </a:cubicBezTo>
                                    <a:cubicBezTo>
                                      <a:pt x="816" y="372"/>
                                      <a:pt x="810" y="370"/>
                                      <a:pt x="803" y="370"/>
                                    </a:cubicBezTo>
                                    <a:cubicBezTo>
                                      <a:pt x="796" y="370"/>
                                      <a:pt x="789" y="372"/>
                                      <a:pt x="784" y="375"/>
                                    </a:cubicBezTo>
                                    <a:cubicBezTo>
                                      <a:pt x="785" y="377"/>
                                      <a:pt x="786" y="378"/>
                                      <a:pt x="787" y="380"/>
                                    </a:cubicBezTo>
                                    <a:cubicBezTo>
                                      <a:pt x="791" y="377"/>
                                      <a:pt x="797" y="375"/>
                                      <a:pt x="803" y="375"/>
                                    </a:cubicBezTo>
                                    <a:cubicBezTo>
                                      <a:pt x="809" y="375"/>
                                      <a:pt x="814" y="377"/>
                                      <a:pt x="818" y="380"/>
                                    </a:cubicBezTo>
                                    <a:close/>
                                    <a:moveTo>
                                      <a:pt x="822" y="374"/>
                                    </a:moveTo>
                                    <a:cubicBezTo>
                                      <a:pt x="823" y="372"/>
                                      <a:pt x="825" y="371"/>
                                      <a:pt x="826" y="369"/>
                                    </a:cubicBezTo>
                                    <a:cubicBezTo>
                                      <a:pt x="819" y="365"/>
                                      <a:pt x="811" y="362"/>
                                      <a:pt x="803" y="362"/>
                                    </a:cubicBezTo>
                                    <a:cubicBezTo>
                                      <a:pt x="794" y="362"/>
                                      <a:pt x="786" y="365"/>
                                      <a:pt x="779" y="369"/>
                                    </a:cubicBezTo>
                                    <a:cubicBezTo>
                                      <a:pt x="781" y="371"/>
                                      <a:pt x="782" y="372"/>
                                      <a:pt x="783" y="374"/>
                                    </a:cubicBezTo>
                                    <a:cubicBezTo>
                                      <a:pt x="789" y="370"/>
                                      <a:pt x="795" y="368"/>
                                      <a:pt x="803" y="368"/>
                                    </a:cubicBezTo>
                                    <a:cubicBezTo>
                                      <a:pt x="810" y="368"/>
                                      <a:pt x="817" y="370"/>
                                      <a:pt x="822" y="374"/>
                                    </a:cubicBezTo>
                                    <a:close/>
                                    <a:moveTo>
                                      <a:pt x="827" y="368"/>
                                    </a:moveTo>
                                    <a:cubicBezTo>
                                      <a:pt x="829" y="367"/>
                                      <a:pt x="830" y="365"/>
                                      <a:pt x="832" y="364"/>
                                    </a:cubicBezTo>
                                    <a:cubicBezTo>
                                      <a:pt x="824" y="358"/>
                                      <a:pt x="814" y="354"/>
                                      <a:pt x="803" y="354"/>
                                    </a:cubicBezTo>
                                    <a:cubicBezTo>
                                      <a:pt x="792" y="354"/>
                                      <a:pt x="782" y="358"/>
                                      <a:pt x="773" y="364"/>
                                    </a:cubicBezTo>
                                    <a:cubicBezTo>
                                      <a:pt x="775" y="365"/>
                                      <a:pt x="777" y="367"/>
                                      <a:pt x="778" y="368"/>
                                    </a:cubicBezTo>
                                    <a:cubicBezTo>
                                      <a:pt x="785" y="363"/>
                                      <a:pt x="794" y="361"/>
                                      <a:pt x="803" y="361"/>
                                    </a:cubicBezTo>
                                    <a:cubicBezTo>
                                      <a:pt x="812" y="361"/>
                                      <a:pt x="820" y="363"/>
                                      <a:pt x="827" y="368"/>
                                    </a:cubicBezTo>
                                    <a:close/>
                                    <a:moveTo>
                                      <a:pt x="812" y="353"/>
                                    </a:moveTo>
                                    <a:cubicBezTo>
                                      <a:pt x="812" y="350"/>
                                      <a:pt x="813" y="348"/>
                                      <a:pt x="813" y="346"/>
                                    </a:cubicBezTo>
                                    <a:cubicBezTo>
                                      <a:pt x="811" y="343"/>
                                      <a:pt x="807" y="341"/>
                                      <a:pt x="803" y="341"/>
                                    </a:cubicBezTo>
                                    <a:cubicBezTo>
                                      <a:pt x="798" y="341"/>
                                      <a:pt x="795" y="343"/>
                                      <a:pt x="793" y="346"/>
                                    </a:cubicBezTo>
                                    <a:cubicBezTo>
                                      <a:pt x="793" y="348"/>
                                      <a:pt x="793" y="351"/>
                                      <a:pt x="793" y="353"/>
                                    </a:cubicBezTo>
                                    <a:cubicBezTo>
                                      <a:pt x="793" y="353"/>
                                      <a:pt x="793" y="353"/>
                                      <a:pt x="793" y="354"/>
                                    </a:cubicBezTo>
                                    <a:cubicBezTo>
                                      <a:pt x="794" y="354"/>
                                      <a:pt x="795" y="353"/>
                                      <a:pt x="796" y="353"/>
                                    </a:cubicBezTo>
                                    <a:cubicBezTo>
                                      <a:pt x="796" y="353"/>
                                      <a:pt x="796" y="353"/>
                                      <a:pt x="796" y="353"/>
                                    </a:cubicBezTo>
                                    <a:cubicBezTo>
                                      <a:pt x="796" y="349"/>
                                      <a:pt x="799" y="346"/>
                                      <a:pt x="803" y="346"/>
                                    </a:cubicBezTo>
                                    <a:cubicBezTo>
                                      <a:pt x="806" y="346"/>
                                      <a:pt x="809" y="349"/>
                                      <a:pt x="809" y="353"/>
                                    </a:cubicBezTo>
                                    <a:cubicBezTo>
                                      <a:pt x="809" y="353"/>
                                      <a:pt x="809" y="353"/>
                                      <a:pt x="809" y="353"/>
                                    </a:cubicBezTo>
                                    <a:cubicBezTo>
                                      <a:pt x="810" y="353"/>
                                      <a:pt x="811" y="354"/>
                                      <a:pt x="812" y="354"/>
                                    </a:cubicBezTo>
                                    <a:cubicBezTo>
                                      <a:pt x="812" y="353"/>
                                      <a:pt x="812" y="353"/>
                                      <a:pt x="812" y="353"/>
                                    </a:cubicBezTo>
                                    <a:close/>
                                    <a:moveTo>
                                      <a:pt x="803" y="348"/>
                                    </a:moveTo>
                                    <a:cubicBezTo>
                                      <a:pt x="800" y="348"/>
                                      <a:pt x="798" y="350"/>
                                      <a:pt x="798" y="353"/>
                                    </a:cubicBezTo>
                                    <a:cubicBezTo>
                                      <a:pt x="798" y="353"/>
                                      <a:pt x="798" y="353"/>
                                      <a:pt x="798" y="353"/>
                                    </a:cubicBezTo>
                                    <a:cubicBezTo>
                                      <a:pt x="799" y="353"/>
                                      <a:pt x="801" y="353"/>
                                      <a:pt x="803" y="353"/>
                                    </a:cubicBezTo>
                                    <a:cubicBezTo>
                                      <a:pt x="804" y="353"/>
                                      <a:pt x="806" y="353"/>
                                      <a:pt x="808" y="353"/>
                                    </a:cubicBezTo>
                                    <a:cubicBezTo>
                                      <a:pt x="808" y="353"/>
                                      <a:pt x="808" y="353"/>
                                      <a:pt x="808" y="353"/>
                                    </a:cubicBezTo>
                                    <a:cubicBezTo>
                                      <a:pt x="808" y="350"/>
                                      <a:pt x="806" y="348"/>
                                      <a:pt x="803" y="348"/>
                                    </a:cubicBezTo>
                                    <a:close/>
                                    <a:moveTo>
                                      <a:pt x="813" y="344"/>
                                    </a:moveTo>
                                    <a:cubicBezTo>
                                      <a:pt x="814" y="342"/>
                                      <a:pt x="814" y="339"/>
                                      <a:pt x="815" y="337"/>
                                    </a:cubicBezTo>
                                    <a:cubicBezTo>
                                      <a:pt x="811" y="335"/>
                                      <a:pt x="807" y="333"/>
                                      <a:pt x="803" y="333"/>
                                    </a:cubicBezTo>
                                    <a:cubicBezTo>
                                      <a:pt x="798" y="333"/>
                                      <a:pt x="794" y="335"/>
                                      <a:pt x="791" y="337"/>
                                    </a:cubicBezTo>
                                    <a:cubicBezTo>
                                      <a:pt x="791" y="340"/>
                                      <a:pt x="792" y="342"/>
                                      <a:pt x="792" y="344"/>
                                    </a:cubicBezTo>
                                    <a:cubicBezTo>
                                      <a:pt x="795" y="341"/>
                                      <a:pt x="798" y="339"/>
                                      <a:pt x="803" y="339"/>
                                    </a:cubicBezTo>
                                    <a:cubicBezTo>
                                      <a:pt x="807" y="339"/>
                                      <a:pt x="811" y="341"/>
                                      <a:pt x="813" y="344"/>
                                    </a:cubicBezTo>
                                    <a:close/>
                                    <a:moveTo>
                                      <a:pt x="815" y="336"/>
                                    </a:moveTo>
                                    <a:cubicBezTo>
                                      <a:pt x="816" y="334"/>
                                      <a:pt x="817" y="332"/>
                                      <a:pt x="818" y="330"/>
                                    </a:cubicBezTo>
                                    <a:cubicBezTo>
                                      <a:pt x="813" y="327"/>
                                      <a:pt x="808" y="325"/>
                                      <a:pt x="803" y="325"/>
                                    </a:cubicBezTo>
                                    <a:cubicBezTo>
                                      <a:pt x="797" y="325"/>
                                      <a:pt x="792" y="327"/>
                                      <a:pt x="788" y="330"/>
                                    </a:cubicBezTo>
                                    <a:cubicBezTo>
                                      <a:pt x="789" y="332"/>
                                      <a:pt x="789" y="334"/>
                                      <a:pt x="790" y="336"/>
                                    </a:cubicBezTo>
                                    <a:cubicBezTo>
                                      <a:pt x="794" y="333"/>
                                      <a:pt x="798" y="332"/>
                                      <a:pt x="803" y="332"/>
                                    </a:cubicBezTo>
                                    <a:cubicBezTo>
                                      <a:pt x="807" y="332"/>
                                      <a:pt x="812" y="333"/>
                                      <a:pt x="815" y="336"/>
                                    </a:cubicBezTo>
                                    <a:close/>
                                    <a:moveTo>
                                      <a:pt x="818" y="329"/>
                                    </a:moveTo>
                                    <a:cubicBezTo>
                                      <a:pt x="819" y="327"/>
                                      <a:pt x="820" y="325"/>
                                      <a:pt x="821" y="324"/>
                                    </a:cubicBezTo>
                                    <a:cubicBezTo>
                                      <a:pt x="816" y="320"/>
                                      <a:pt x="810" y="318"/>
                                      <a:pt x="803" y="318"/>
                                    </a:cubicBezTo>
                                    <a:cubicBezTo>
                                      <a:pt x="796" y="318"/>
                                      <a:pt x="789" y="320"/>
                                      <a:pt x="784" y="324"/>
                                    </a:cubicBezTo>
                                    <a:cubicBezTo>
                                      <a:pt x="785" y="325"/>
                                      <a:pt x="786" y="327"/>
                                      <a:pt x="787" y="329"/>
                                    </a:cubicBezTo>
                                    <a:cubicBezTo>
                                      <a:pt x="791" y="326"/>
                                      <a:pt x="797" y="324"/>
                                      <a:pt x="803" y="324"/>
                                    </a:cubicBezTo>
                                    <a:cubicBezTo>
                                      <a:pt x="809" y="324"/>
                                      <a:pt x="814" y="326"/>
                                      <a:pt x="818" y="329"/>
                                    </a:cubicBezTo>
                                    <a:close/>
                                    <a:moveTo>
                                      <a:pt x="822" y="323"/>
                                    </a:moveTo>
                                    <a:cubicBezTo>
                                      <a:pt x="823" y="321"/>
                                      <a:pt x="825" y="319"/>
                                      <a:pt x="826" y="318"/>
                                    </a:cubicBezTo>
                                    <a:cubicBezTo>
                                      <a:pt x="819" y="313"/>
                                      <a:pt x="811" y="311"/>
                                      <a:pt x="803" y="311"/>
                                    </a:cubicBezTo>
                                    <a:cubicBezTo>
                                      <a:pt x="794" y="311"/>
                                      <a:pt x="786" y="313"/>
                                      <a:pt x="779" y="318"/>
                                    </a:cubicBezTo>
                                    <a:cubicBezTo>
                                      <a:pt x="781" y="319"/>
                                      <a:pt x="782" y="321"/>
                                      <a:pt x="783" y="323"/>
                                    </a:cubicBezTo>
                                    <a:cubicBezTo>
                                      <a:pt x="789" y="319"/>
                                      <a:pt x="795" y="317"/>
                                      <a:pt x="803" y="317"/>
                                    </a:cubicBezTo>
                                    <a:cubicBezTo>
                                      <a:pt x="810" y="317"/>
                                      <a:pt x="817" y="319"/>
                                      <a:pt x="822" y="323"/>
                                    </a:cubicBezTo>
                                    <a:close/>
                                    <a:moveTo>
                                      <a:pt x="827" y="317"/>
                                    </a:moveTo>
                                    <a:cubicBezTo>
                                      <a:pt x="829" y="315"/>
                                      <a:pt x="830" y="314"/>
                                      <a:pt x="832" y="312"/>
                                    </a:cubicBezTo>
                                    <a:cubicBezTo>
                                      <a:pt x="824" y="307"/>
                                      <a:pt x="814" y="303"/>
                                      <a:pt x="803" y="303"/>
                                    </a:cubicBezTo>
                                    <a:cubicBezTo>
                                      <a:pt x="792" y="303"/>
                                      <a:pt x="782" y="307"/>
                                      <a:pt x="773" y="313"/>
                                    </a:cubicBezTo>
                                    <a:cubicBezTo>
                                      <a:pt x="775" y="314"/>
                                      <a:pt x="777" y="315"/>
                                      <a:pt x="778" y="317"/>
                                    </a:cubicBezTo>
                                    <a:cubicBezTo>
                                      <a:pt x="785" y="312"/>
                                      <a:pt x="794" y="309"/>
                                      <a:pt x="803" y="309"/>
                                    </a:cubicBezTo>
                                    <a:cubicBezTo>
                                      <a:pt x="812" y="309"/>
                                      <a:pt x="820" y="312"/>
                                      <a:pt x="827" y="317"/>
                                    </a:cubicBezTo>
                                    <a:close/>
                                    <a:moveTo>
                                      <a:pt x="812" y="301"/>
                                    </a:moveTo>
                                    <a:cubicBezTo>
                                      <a:pt x="812" y="299"/>
                                      <a:pt x="813" y="297"/>
                                      <a:pt x="813" y="295"/>
                                    </a:cubicBezTo>
                                    <a:cubicBezTo>
                                      <a:pt x="811" y="292"/>
                                      <a:pt x="807" y="289"/>
                                      <a:pt x="803" y="289"/>
                                    </a:cubicBezTo>
                                    <a:cubicBezTo>
                                      <a:pt x="798" y="289"/>
                                      <a:pt x="795" y="292"/>
                                      <a:pt x="793" y="295"/>
                                    </a:cubicBezTo>
                                    <a:cubicBezTo>
                                      <a:pt x="793" y="297"/>
                                      <a:pt x="793" y="299"/>
                                      <a:pt x="793" y="301"/>
                                    </a:cubicBezTo>
                                    <a:cubicBezTo>
                                      <a:pt x="793" y="302"/>
                                      <a:pt x="793" y="302"/>
                                      <a:pt x="793" y="302"/>
                                    </a:cubicBezTo>
                                    <a:cubicBezTo>
                                      <a:pt x="794" y="302"/>
                                      <a:pt x="795" y="302"/>
                                      <a:pt x="796" y="302"/>
                                    </a:cubicBezTo>
                                    <a:cubicBezTo>
                                      <a:pt x="796" y="302"/>
                                      <a:pt x="796" y="301"/>
                                      <a:pt x="796" y="301"/>
                                    </a:cubicBezTo>
                                    <a:cubicBezTo>
                                      <a:pt x="796" y="298"/>
                                      <a:pt x="799" y="295"/>
                                      <a:pt x="803" y="295"/>
                                    </a:cubicBezTo>
                                    <a:cubicBezTo>
                                      <a:pt x="806" y="295"/>
                                      <a:pt x="809" y="298"/>
                                      <a:pt x="809" y="301"/>
                                    </a:cubicBezTo>
                                    <a:cubicBezTo>
                                      <a:pt x="809" y="301"/>
                                      <a:pt x="809" y="302"/>
                                      <a:pt x="809" y="302"/>
                                    </a:cubicBezTo>
                                    <a:cubicBezTo>
                                      <a:pt x="810" y="302"/>
                                      <a:pt x="811" y="302"/>
                                      <a:pt x="812" y="302"/>
                                    </a:cubicBezTo>
                                    <a:cubicBezTo>
                                      <a:pt x="812" y="302"/>
                                      <a:pt x="812" y="302"/>
                                      <a:pt x="812" y="301"/>
                                    </a:cubicBezTo>
                                    <a:close/>
                                    <a:moveTo>
                                      <a:pt x="803" y="296"/>
                                    </a:moveTo>
                                    <a:cubicBezTo>
                                      <a:pt x="800" y="296"/>
                                      <a:pt x="798" y="298"/>
                                      <a:pt x="798" y="301"/>
                                    </a:cubicBezTo>
                                    <a:cubicBezTo>
                                      <a:pt x="798" y="301"/>
                                      <a:pt x="798" y="302"/>
                                      <a:pt x="798" y="302"/>
                                    </a:cubicBezTo>
                                    <a:cubicBezTo>
                                      <a:pt x="799" y="302"/>
                                      <a:pt x="801" y="301"/>
                                      <a:pt x="803" y="301"/>
                                    </a:cubicBezTo>
                                    <a:cubicBezTo>
                                      <a:pt x="804" y="301"/>
                                      <a:pt x="806" y="302"/>
                                      <a:pt x="808" y="302"/>
                                    </a:cubicBezTo>
                                    <a:cubicBezTo>
                                      <a:pt x="808" y="302"/>
                                      <a:pt x="808" y="301"/>
                                      <a:pt x="808" y="301"/>
                                    </a:cubicBezTo>
                                    <a:cubicBezTo>
                                      <a:pt x="808" y="298"/>
                                      <a:pt x="806" y="296"/>
                                      <a:pt x="803" y="296"/>
                                    </a:cubicBezTo>
                                    <a:close/>
                                    <a:moveTo>
                                      <a:pt x="813" y="293"/>
                                    </a:moveTo>
                                    <a:cubicBezTo>
                                      <a:pt x="814" y="290"/>
                                      <a:pt x="814" y="288"/>
                                      <a:pt x="815" y="286"/>
                                    </a:cubicBezTo>
                                    <a:cubicBezTo>
                                      <a:pt x="811" y="283"/>
                                      <a:pt x="807" y="282"/>
                                      <a:pt x="803" y="282"/>
                                    </a:cubicBezTo>
                                    <a:cubicBezTo>
                                      <a:pt x="798" y="282"/>
                                      <a:pt x="794" y="283"/>
                                      <a:pt x="791" y="286"/>
                                    </a:cubicBezTo>
                                    <a:cubicBezTo>
                                      <a:pt x="791" y="288"/>
                                      <a:pt x="792" y="290"/>
                                      <a:pt x="792" y="293"/>
                                    </a:cubicBezTo>
                                    <a:cubicBezTo>
                                      <a:pt x="795" y="290"/>
                                      <a:pt x="798" y="288"/>
                                      <a:pt x="803" y="288"/>
                                    </a:cubicBezTo>
                                    <a:cubicBezTo>
                                      <a:pt x="807" y="288"/>
                                      <a:pt x="811" y="290"/>
                                      <a:pt x="813" y="293"/>
                                    </a:cubicBezTo>
                                    <a:close/>
                                    <a:moveTo>
                                      <a:pt x="815" y="284"/>
                                    </a:moveTo>
                                    <a:cubicBezTo>
                                      <a:pt x="816" y="282"/>
                                      <a:pt x="817" y="280"/>
                                      <a:pt x="818" y="279"/>
                                    </a:cubicBezTo>
                                    <a:cubicBezTo>
                                      <a:pt x="813" y="276"/>
                                      <a:pt x="808" y="274"/>
                                      <a:pt x="803" y="274"/>
                                    </a:cubicBezTo>
                                    <a:cubicBezTo>
                                      <a:pt x="797" y="274"/>
                                      <a:pt x="792" y="276"/>
                                      <a:pt x="788" y="279"/>
                                    </a:cubicBezTo>
                                    <a:cubicBezTo>
                                      <a:pt x="789" y="281"/>
                                      <a:pt x="789" y="282"/>
                                      <a:pt x="790" y="284"/>
                                    </a:cubicBezTo>
                                    <a:cubicBezTo>
                                      <a:pt x="794" y="282"/>
                                      <a:pt x="798" y="280"/>
                                      <a:pt x="803" y="280"/>
                                    </a:cubicBezTo>
                                    <a:cubicBezTo>
                                      <a:pt x="807" y="280"/>
                                      <a:pt x="812" y="282"/>
                                      <a:pt x="815" y="284"/>
                                    </a:cubicBezTo>
                                    <a:close/>
                                    <a:moveTo>
                                      <a:pt x="818" y="277"/>
                                    </a:moveTo>
                                    <a:cubicBezTo>
                                      <a:pt x="819" y="276"/>
                                      <a:pt x="820" y="274"/>
                                      <a:pt x="821" y="273"/>
                                    </a:cubicBezTo>
                                    <a:cubicBezTo>
                                      <a:pt x="816" y="269"/>
                                      <a:pt x="810" y="267"/>
                                      <a:pt x="803" y="267"/>
                                    </a:cubicBezTo>
                                    <a:cubicBezTo>
                                      <a:pt x="796" y="267"/>
                                      <a:pt x="789" y="269"/>
                                      <a:pt x="784" y="273"/>
                                    </a:cubicBezTo>
                                    <a:cubicBezTo>
                                      <a:pt x="785" y="274"/>
                                      <a:pt x="786" y="276"/>
                                      <a:pt x="787" y="277"/>
                                    </a:cubicBezTo>
                                    <a:cubicBezTo>
                                      <a:pt x="791" y="274"/>
                                      <a:pt x="797" y="272"/>
                                      <a:pt x="803" y="272"/>
                                    </a:cubicBezTo>
                                    <a:cubicBezTo>
                                      <a:pt x="809" y="272"/>
                                      <a:pt x="814" y="274"/>
                                      <a:pt x="818" y="277"/>
                                    </a:cubicBezTo>
                                    <a:close/>
                                    <a:moveTo>
                                      <a:pt x="822" y="271"/>
                                    </a:moveTo>
                                    <a:cubicBezTo>
                                      <a:pt x="823" y="270"/>
                                      <a:pt x="825" y="268"/>
                                      <a:pt x="826" y="266"/>
                                    </a:cubicBezTo>
                                    <a:cubicBezTo>
                                      <a:pt x="819" y="262"/>
                                      <a:pt x="811" y="259"/>
                                      <a:pt x="803" y="259"/>
                                    </a:cubicBezTo>
                                    <a:cubicBezTo>
                                      <a:pt x="794" y="259"/>
                                      <a:pt x="786" y="262"/>
                                      <a:pt x="779" y="267"/>
                                    </a:cubicBezTo>
                                    <a:cubicBezTo>
                                      <a:pt x="781" y="268"/>
                                      <a:pt x="782" y="270"/>
                                      <a:pt x="783" y="271"/>
                                    </a:cubicBezTo>
                                    <a:cubicBezTo>
                                      <a:pt x="789" y="268"/>
                                      <a:pt x="795" y="265"/>
                                      <a:pt x="803" y="265"/>
                                    </a:cubicBezTo>
                                    <a:cubicBezTo>
                                      <a:pt x="810" y="265"/>
                                      <a:pt x="817" y="268"/>
                                      <a:pt x="822" y="271"/>
                                    </a:cubicBezTo>
                                    <a:close/>
                                    <a:moveTo>
                                      <a:pt x="827" y="265"/>
                                    </a:moveTo>
                                    <a:cubicBezTo>
                                      <a:pt x="829" y="264"/>
                                      <a:pt x="830" y="262"/>
                                      <a:pt x="832" y="261"/>
                                    </a:cubicBezTo>
                                    <a:cubicBezTo>
                                      <a:pt x="824" y="255"/>
                                      <a:pt x="814" y="252"/>
                                      <a:pt x="803" y="252"/>
                                    </a:cubicBezTo>
                                    <a:cubicBezTo>
                                      <a:pt x="792" y="252"/>
                                      <a:pt x="782" y="255"/>
                                      <a:pt x="773" y="261"/>
                                    </a:cubicBezTo>
                                    <a:cubicBezTo>
                                      <a:pt x="775" y="262"/>
                                      <a:pt x="777" y="264"/>
                                      <a:pt x="778" y="265"/>
                                    </a:cubicBezTo>
                                    <a:cubicBezTo>
                                      <a:pt x="785" y="261"/>
                                      <a:pt x="794" y="258"/>
                                      <a:pt x="803" y="258"/>
                                    </a:cubicBezTo>
                                    <a:cubicBezTo>
                                      <a:pt x="812" y="258"/>
                                      <a:pt x="820" y="261"/>
                                      <a:pt x="827" y="265"/>
                                    </a:cubicBezTo>
                                    <a:close/>
                                    <a:moveTo>
                                      <a:pt x="812" y="250"/>
                                    </a:moveTo>
                                    <a:cubicBezTo>
                                      <a:pt x="812" y="248"/>
                                      <a:pt x="813" y="246"/>
                                      <a:pt x="813" y="244"/>
                                    </a:cubicBezTo>
                                    <a:cubicBezTo>
                                      <a:pt x="811" y="240"/>
                                      <a:pt x="807" y="238"/>
                                      <a:pt x="803" y="238"/>
                                    </a:cubicBezTo>
                                    <a:cubicBezTo>
                                      <a:pt x="798" y="238"/>
                                      <a:pt x="795" y="240"/>
                                      <a:pt x="793" y="244"/>
                                    </a:cubicBezTo>
                                    <a:cubicBezTo>
                                      <a:pt x="793" y="246"/>
                                      <a:pt x="793" y="248"/>
                                      <a:pt x="793" y="250"/>
                                    </a:cubicBezTo>
                                    <a:cubicBezTo>
                                      <a:pt x="793" y="250"/>
                                      <a:pt x="793" y="251"/>
                                      <a:pt x="793" y="251"/>
                                    </a:cubicBezTo>
                                    <a:cubicBezTo>
                                      <a:pt x="794" y="251"/>
                                      <a:pt x="795" y="251"/>
                                      <a:pt x="796" y="251"/>
                                    </a:cubicBezTo>
                                    <a:cubicBezTo>
                                      <a:pt x="796" y="250"/>
                                      <a:pt x="796" y="250"/>
                                      <a:pt x="796" y="250"/>
                                    </a:cubicBezTo>
                                    <a:cubicBezTo>
                                      <a:pt x="796" y="246"/>
                                      <a:pt x="799" y="243"/>
                                      <a:pt x="803" y="243"/>
                                    </a:cubicBezTo>
                                    <a:cubicBezTo>
                                      <a:pt x="806" y="243"/>
                                      <a:pt x="809" y="246"/>
                                      <a:pt x="809" y="250"/>
                                    </a:cubicBezTo>
                                    <a:cubicBezTo>
                                      <a:pt x="809" y="250"/>
                                      <a:pt x="809" y="250"/>
                                      <a:pt x="809" y="251"/>
                                    </a:cubicBezTo>
                                    <a:cubicBezTo>
                                      <a:pt x="810" y="251"/>
                                      <a:pt x="811" y="251"/>
                                      <a:pt x="812" y="251"/>
                                    </a:cubicBezTo>
                                    <a:cubicBezTo>
                                      <a:pt x="812" y="251"/>
                                      <a:pt x="812" y="250"/>
                                      <a:pt x="812" y="250"/>
                                    </a:cubicBezTo>
                                    <a:close/>
                                    <a:moveTo>
                                      <a:pt x="803" y="245"/>
                                    </a:moveTo>
                                    <a:cubicBezTo>
                                      <a:pt x="800" y="245"/>
                                      <a:pt x="798" y="247"/>
                                      <a:pt x="798" y="250"/>
                                    </a:cubicBezTo>
                                    <a:cubicBezTo>
                                      <a:pt x="798" y="250"/>
                                      <a:pt x="798" y="250"/>
                                      <a:pt x="798" y="250"/>
                                    </a:cubicBezTo>
                                    <a:cubicBezTo>
                                      <a:pt x="799" y="250"/>
                                      <a:pt x="801" y="250"/>
                                      <a:pt x="803" y="250"/>
                                    </a:cubicBezTo>
                                    <a:cubicBezTo>
                                      <a:pt x="804" y="250"/>
                                      <a:pt x="806" y="250"/>
                                      <a:pt x="808" y="250"/>
                                    </a:cubicBezTo>
                                    <a:cubicBezTo>
                                      <a:pt x="808" y="250"/>
                                      <a:pt x="808" y="250"/>
                                      <a:pt x="808" y="250"/>
                                    </a:cubicBezTo>
                                    <a:cubicBezTo>
                                      <a:pt x="808" y="247"/>
                                      <a:pt x="806" y="245"/>
                                      <a:pt x="803" y="245"/>
                                    </a:cubicBezTo>
                                    <a:close/>
                                    <a:moveTo>
                                      <a:pt x="813" y="241"/>
                                    </a:moveTo>
                                    <a:cubicBezTo>
                                      <a:pt x="814" y="239"/>
                                      <a:pt x="814" y="237"/>
                                      <a:pt x="815" y="235"/>
                                    </a:cubicBezTo>
                                    <a:cubicBezTo>
                                      <a:pt x="811" y="232"/>
                                      <a:pt x="807" y="230"/>
                                      <a:pt x="803" y="230"/>
                                    </a:cubicBezTo>
                                    <a:cubicBezTo>
                                      <a:pt x="798" y="230"/>
                                      <a:pt x="794" y="232"/>
                                      <a:pt x="791" y="235"/>
                                    </a:cubicBezTo>
                                    <a:cubicBezTo>
                                      <a:pt x="791" y="237"/>
                                      <a:pt x="792" y="239"/>
                                      <a:pt x="792" y="241"/>
                                    </a:cubicBezTo>
                                    <a:cubicBezTo>
                                      <a:pt x="795" y="238"/>
                                      <a:pt x="798" y="236"/>
                                      <a:pt x="803" y="236"/>
                                    </a:cubicBezTo>
                                    <a:cubicBezTo>
                                      <a:pt x="807" y="236"/>
                                      <a:pt x="811" y="238"/>
                                      <a:pt x="813" y="241"/>
                                    </a:cubicBezTo>
                                    <a:close/>
                                    <a:moveTo>
                                      <a:pt x="815" y="233"/>
                                    </a:moveTo>
                                    <a:cubicBezTo>
                                      <a:pt x="816" y="231"/>
                                      <a:pt x="817" y="229"/>
                                      <a:pt x="818" y="227"/>
                                    </a:cubicBezTo>
                                    <a:cubicBezTo>
                                      <a:pt x="813" y="224"/>
                                      <a:pt x="808" y="223"/>
                                      <a:pt x="803" y="223"/>
                                    </a:cubicBezTo>
                                    <a:cubicBezTo>
                                      <a:pt x="797" y="223"/>
                                      <a:pt x="792" y="224"/>
                                      <a:pt x="788" y="227"/>
                                    </a:cubicBezTo>
                                    <a:cubicBezTo>
                                      <a:pt x="789" y="229"/>
                                      <a:pt x="789" y="231"/>
                                      <a:pt x="790" y="233"/>
                                    </a:cubicBezTo>
                                    <a:cubicBezTo>
                                      <a:pt x="794" y="230"/>
                                      <a:pt x="798" y="229"/>
                                      <a:pt x="803" y="229"/>
                                    </a:cubicBezTo>
                                    <a:cubicBezTo>
                                      <a:pt x="807" y="229"/>
                                      <a:pt x="812" y="230"/>
                                      <a:pt x="815" y="233"/>
                                    </a:cubicBezTo>
                                    <a:close/>
                                    <a:moveTo>
                                      <a:pt x="818" y="226"/>
                                    </a:moveTo>
                                    <a:cubicBezTo>
                                      <a:pt x="819" y="224"/>
                                      <a:pt x="820" y="223"/>
                                      <a:pt x="821" y="221"/>
                                    </a:cubicBezTo>
                                    <a:cubicBezTo>
                                      <a:pt x="816" y="218"/>
                                      <a:pt x="810" y="216"/>
                                      <a:pt x="803" y="216"/>
                                    </a:cubicBezTo>
                                    <a:cubicBezTo>
                                      <a:pt x="796" y="216"/>
                                      <a:pt x="789" y="218"/>
                                      <a:pt x="784" y="221"/>
                                    </a:cubicBezTo>
                                    <a:cubicBezTo>
                                      <a:pt x="785" y="223"/>
                                      <a:pt x="786" y="224"/>
                                      <a:pt x="787" y="226"/>
                                    </a:cubicBezTo>
                                    <a:cubicBezTo>
                                      <a:pt x="791" y="223"/>
                                      <a:pt x="797" y="221"/>
                                      <a:pt x="803" y="221"/>
                                    </a:cubicBezTo>
                                    <a:cubicBezTo>
                                      <a:pt x="809" y="221"/>
                                      <a:pt x="814" y="223"/>
                                      <a:pt x="818" y="226"/>
                                    </a:cubicBezTo>
                                    <a:close/>
                                    <a:moveTo>
                                      <a:pt x="822" y="220"/>
                                    </a:moveTo>
                                    <a:cubicBezTo>
                                      <a:pt x="823" y="218"/>
                                      <a:pt x="825" y="217"/>
                                      <a:pt x="826" y="215"/>
                                    </a:cubicBezTo>
                                    <a:cubicBezTo>
                                      <a:pt x="819" y="211"/>
                                      <a:pt x="811" y="208"/>
                                      <a:pt x="803" y="208"/>
                                    </a:cubicBezTo>
                                    <a:cubicBezTo>
                                      <a:pt x="794" y="208"/>
                                      <a:pt x="786" y="211"/>
                                      <a:pt x="779" y="215"/>
                                    </a:cubicBezTo>
                                    <a:cubicBezTo>
                                      <a:pt x="781" y="217"/>
                                      <a:pt x="782" y="218"/>
                                      <a:pt x="783" y="220"/>
                                    </a:cubicBezTo>
                                    <a:cubicBezTo>
                                      <a:pt x="789" y="216"/>
                                      <a:pt x="795" y="214"/>
                                      <a:pt x="803" y="214"/>
                                    </a:cubicBezTo>
                                    <a:cubicBezTo>
                                      <a:pt x="810" y="214"/>
                                      <a:pt x="817" y="216"/>
                                      <a:pt x="822" y="220"/>
                                    </a:cubicBezTo>
                                    <a:close/>
                                    <a:moveTo>
                                      <a:pt x="827" y="214"/>
                                    </a:moveTo>
                                    <a:cubicBezTo>
                                      <a:pt x="829" y="212"/>
                                      <a:pt x="830" y="211"/>
                                      <a:pt x="832" y="210"/>
                                    </a:cubicBezTo>
                                    <a:cubicBezTo>
                                      <a:pt x="824" y="204"/>
                                      <a:pt x="814" y="200"/>
                                      <a:pt x="803" y="200"/>
                                    </a:cubicBezTo>
                                    <a:cubicBezTo>
                                      <a:pt x="792" y="200"/>
                                      <a:pt x="782" y="204"/>
                                      <a:pt x="773" y="210"/>
                                    </a:cubicBezTo>
                                    <a:cubicBezTo>
                                      <a:pt x="775" y="211"/>
                                      <a:pt x="777" y="213"/>
                                      <a:pt x="778" y="214"/>
                                    </a:cubicBezTo>
                                    <a:cubicBezTo>
                                      <a:pt x="785" y="209"/>
                                      <a:pt x="794" y="206"/>
                                      <a:pt x="803" y="206"/>
                                    </a:cubicBezTo>
                                    <a:cubicBezTo>
                                      <a:pt x="812" y="206"/>
                                      <a:pt x="820" y="209"/>
                                      <a:pt x="827" y="214"/>
                                    </a:cubicBezTo>
                                    <a:close/>
                                    <a:moveTo>
                                      <a:pt x="812" y="199"/>
                                    </a:moveTo>
                                    <a:cubicBezTo>
                                      <a:pt x="812" y="196"/>
                                      <a:pt x="813" y="194"/>
                                      <a:pt x="813" y="192"/>
                                    </a:cubicBezTo>
                                    <a:cubicBezTo>
                                      <a:pt x="811" y="189"/>
                                      <a:pt x="807" y="187"/>
                                      <a:pt x="803" y="187"/>
                                    </a:cubicBezTo>
                                    <a:cubicBezTo>
                                      <a:pt x="798" y="187"/>
                                      <a:pt x="795" y="189"/>
                                      <a:pt x="793" y="192"/>
                                    </a:cubicBezTo>
                                    <a:cubicBezTo>
                                      <a:pt x="793" y="194"/>
                                      <a:pt x="793" y="196"/>
                                      <a:pt x="793" y="199"/>
                                    </a:cubicBezTo>
                                    <a:cubicBezTo>
                                      <a:pt x="793" y="199"/>
                                      <a:pt x="793" y="199"/>
                                      <a:pt x="793" y="200"/>
                                    </a:cubicBezTo>
                                    <a:cubicBezTo>
                                      <a:pt x="794" y="199"/>
                                      <a:pt x="795" y="199"/>
                                      <a:pt x="796" y="199"/>
                                    </a:cubicBezTo>
                                    <a:cubicBezTo>
                                      <a:pt x="796" y="199"/>
                                      <a:pt x="796" y="199"/>
                                      <a:pt x="796" y="199"/>
                                    </a:cubicBezTo>
                                    <a:cubicBezTo>
                                      <a:pt x="796" y="195"/>
                                      <a:pt x="799" y="192"/>
                                      <a:pt x="803" y="192"/>
                                    </a:cubicBezTo>
                                    <a:cubicBezTo>
                                      <a:pt x="806" y="192"/>
                                      <a:pt x="809" y="195"/>
                                      <a:pt x="809" y="199"/>
                                    </a:cubicBezTo>
                                    <a:cubicBezTo>
                                      <a:pt x="809" y="199"/>
                                      <a:pt x="809" y="199"/>
                                      <a:pt x="809" y="199"/>
                                    </a:cubicBezTo>
                                    <a:cubicBezTo>
                                      <a:pt x="810" y="199"/>
                                      <a:pt x="811" y="199"/>
                                      <a:pt x="812" y="200"/>
                                    </a:cubicBezTo>
                                    <a:cubicBezTo>
                                      <a:pt x="812" y="199"/>
                                      <a:pt x="812" y="199"/>
                                      <a:pt x="812" y="199"/>
                                    </a:cubicBezTo>
                                    <a:close/>
                                    <a:moveTo>
                                      <a:pt x="803" y="193"/>
                                    </a:moveTo>
                                    <a:cubicBezTo>
                                      <a:pt x="800" y="193"/>
                                      <a:pt x="798" y="196"/>
                                      <a:pt x="798" y="199"/>
                                    </a:cubicBezTo>
                                    <a:cubicBezTo>
                                      <a:pt x="798" y="199"/>
                                      <a:pt x="798" y="199"/>
                                      <a:pt x="798" y="199"/>
                                    </a:cubicBezTo>
                                    <a:cubicBezTo>
                                      <a:pt x="799" y="199"/>
                                      <a:pt x="801" y="199"/>
                                      <a:pt x="803" y="199"/>
                                    </a:cubicBezTo>
                                    <a:cubicBezTo>
                                      <a:pt x="804" y="199"/>
                                      <a:pt x="806" y="199"/>
                                      <a:pt x="808" y="199"/>
                                    </a:cubicBezTo>
                                    <a:cubicBezTo>
                                      <a:pt x="808" y="199"/>
                                      <a:pt x="808" y="199"/>
                                      <a:pt x="808" y="199"/>
                                    </a:cubicBezTo>
                                    <a:cubicBezTo>
                                      <a:pt x="808" y="196"/>
                                      <a:pt x="806" y="193"/>
                                      <a:pt x="803" y="193"/>
                                    </a:cubicBezTo>
                                    <a:close/>
                                    <a:moveTo>
                                      <a:pt x="813" y="190"/>
                                    </a:moveTo>
                                    <a:cubicBezTo>
                                      <a:pt x="814" y="188"/>
                                      <a:pt x="814" y="185"/>
                                      <a:pt x="815" y="183"/>
                                    </a:cubicBezTo>
                                    <a:cubicBezTo>
                                      <a:pt x="811" y="181"/>
                                      <a:pt x="807" y="179"/>
                                      <a:pt x="803" y="179"/>
                                    </a:cubicBezTo>
                                    <a:cubicBezTo>
                                      <a:pt x="798" y="179"/>
                                      <a:pt x="794" y="181"/>
                                      <a:pt x="791" y="183"/>
                                    </a:cubicBezTo>
                                    <a:cubicBezTo>
                                      <a:pt x="791" y="185"/>
                                      <a:pt x="792" y="188"/>
                                      <a:pt x="792" y="190"/>
                                    </a:cubicBezTo>
                                    <a:cubicBezTo>
                                      <a:pt x="795" y="187"/>
                                      <a:pt x="798" y="185"/>
                                      <a:pt x="803" y="185"/>
                                    </a:cubicBezTo>
                                    <a:cubicBezTo>
                                      <a:pt x="807" y="185"/>
                                      <a:pt x="811" y="187"/>
                                      <a:pt x="813" y="190"/>
                                    </a:cubicBezTo>
                                    <a:close/>
                                    <a:moveTo>
                                      <a:pt x="815" y="182"/>
                                    </a:moveTo>
                                    <a:cubicBezTo>
                                      <a:pt x="816" y="180"/>
                                      <a:pt x="817" y="178"/>
                                      <a:pt x="818" y="176"/>
                                    </a:cubicBezTo>
                                    <a:cubicBezTo>
                                      <a:pt x="813" y="173"/>
                                      <a:pt x="808" y="171"/>
                                      <a:pt x="803" y="171"/>
                                    </a:cubicBezTo>
                                    <a:cubicBezTo>
                                      <a:pt x="797" y="171"/>
                                      <a:pt x="792" y="173"/>
                                      <a:pt x="788" y="176"/>
                                    </a:cubicBezTo>
                                    <a:cubicBezTo>
                                      <a:pt x="789" y="178"/>
                                      <a:pt x="789" y="180"/>
                                      <a:pt x="790" y="182"/>
                                    </a:cubicBezTo>
                                    <a:cubicBezTo>
                                      <a:pt x="794" y="179"/>
                                      <a:pt x="798" y="177"/>
                                      <a:pt x="803" y="177"/>
                                    </a:cubicBezTo>
                                    <a:cubicBezTo>
                                      <a:pt x="807" y="177"/>
                                      <a:pt x="812" y="179"/>
                                      <a:pt x="815" y="182"/>
                                    </a:cubicBezTo>
                                    <a:close/>
                                    <a:moveTo>
                                      <a:pt x="818" y="174"/>
                                    </a:moveTo>
                                    <a:cubicBezTo>
                                      <a:pt x="819" y="173"/>
                                      <a:pt x="820" y="171"/>
                                      <a:pt x="821" y="170"/>
                                    </a:cubicBezTo>
                                    <a:cubicBezTo>
                                      <a:pt x="816" y="166"/>
                                      <a:pt x="810" y="164"/>
                                      <a:pt x="803" y="164"/>
                                    </a:cubicBezTo>
                                    <a:cubicBezTo>
                                      <a:pt x="796" y="164"/>
                                      <a:pt x="789" y="166"/>
                                      <a:pt x="784" y="170"/>
                                    </a:cubicBezTo>
                                    <a:cubicBezTo>
                                      <a:pt x="785" y="171"/>
                                      <a:pt x="786" y="173"/>
                                      <a:pt x="787" y="174"/>
                                    </a:cubicBezTo>
                                    <a:cubicBezTo>
                                      <a:pt x="791" y="171"/>
                                      <a:pt x="797" y="170"/>
                                      <a:pt x="803" y="170"/>
                                    </a:cubicBezTo>
                                    <a:cubicBezTo>
                                      <a:pt x="809" y="170"/>
                                      <a:pt x="814" y="171"/>
                                      <a:pt x="818" y="174"/>
                                    </a:cubicBezTo>
                                    <a:close/>
                                    <a:moveTo>
                                      <a:pt x="822" y="168"/>
                                    </a:moveTo>
                                    <a:cubicBezTo>
                                      <a:pt x="823" y="167"/>
                                      <a:pt x="825" y="165"/>
                                      <a:pt x="826" y="164"/>
                                    </a:cubicBezTo>
                                    <a:cubicBezTo>
                                      <a:pt x="819" y="159"/>
                                      <a:pt x="811" y="157"/>
                                      <a:pt x="803" y="157"/>
                                    </a:cubicBezTo>
                                    <a:cubicBezTo>
                                      <a:pt x="794" y="157"/>
                                      <a:pt x="786" y="159"/>
                                      <a:pt x="779" y="164"/>
                                    </a:cubicBezTo>
                                    <a:cubicBezTo>
                                      <a:pt x="781" y="165"/>
                                      <a:pt x="782" y="167"/>
                                      <a:pt x="783" y="169"/>
                                    </a:cubicBezTo>
                                    <a:cubicBezTo>
                                      <a:pt x="789" y="165"/>
                                      <a:pt x="795" y="163"/>
                                      <a:pt x="803" y="163"/>
                                    </a:cubicBezTo>
                                    <a:cubicBezTo>
                                      <a:pt x="810" y="163"/>
                                      <a:pt x="817" y="165"/>
                                      <a:pt x="822" y="168"/>
                                    </a:cubicBezTo>
                                    <a:close/>
                                    <a:moveTo>
                                      <a:pt x="827" y="163"/>
                                    </a:moveTo>
                                    <a:cubicBezTo>
                                      <a:pt x="829" y="161"/>
                                      <a:pt x="830" y="160"/>
                                      <a:pt x="832" y="158"/>
                                    </a:cubicBezTo>
                                    <a:cubicBezTo>
                                      <a:pt x="824" y="152"/>
                                      <a:pt x="814" y="149"/>
                                      <a:pt x="803" y="149"/>
                                    </a:cubicBezTo>
                                    <a:cubicBezTo>
                                      <a:pt x="792" y="149"/>
                                      <a:pt x="782" y="152"/>
                                      <a:pt x="773" y="158"/>
                                    </a:cubicBezTo>
                                    <a:cubicBezTo>
                                      <a:pt x="775" y="160"/>
                                      <a:pt x="777" y="161"/>
                                      <a:pt x="778" y="163"/>
                                    </a:cubicBezTo>
                                    <a:cubicBezTo>
                                      <a:pt x="785" y="158"/>
                                      <a:pt x="794" y="155"/>
                                      <a:pt x="803" y="155"/>
                                    </a:cubicBezTo>
                                    <a:cubicBezTo>
                                      <a:pt x="812" y="155"/>
                                      <a:pt x="820" y="158"/>
                                      <a:pt x="827" y="163"/>
                                    </a:cubicBezTo>
                                    <a:close/>
                                    <a:moveTo>
                                      <a:pt x="812" y="147"/>
                                    </a:moveTo>
                                    <a:cubicBezTo>
                                      <a:pt x="812" y="145"/>
                                      <a:pt x="813" y="143"/>
                                      <a:pt x="813" y="141"/>
                                    </a:cubicBezTo>
                                    <a:cubicBezTo>
                                      <a:pt x="811" y="137"/>
                                      <a:pt x="807" y="135"/>
                                      <a:pt x="803" y="135"/>
                                    </a:cubicBezTo>
                                    <a:cubicBezTo>
                                      <a:pt x="798" y="135"/>
                                      <a:pt x="795" y="138"/>
                                      <a:pt x="793" y="141"/>
                                    </a:cubicBezTo>
                                    <a:cubicBezTo>
                                      <a:pt x="793" y="143"/>
                                      <a:pt x="793" y="145"/>
                                      <a:pt x="793" y="147"/>
                                    </a:cubicBezTo>
                                    <a:cubicBezTo>
                                      <a:pt x="793" y="148"/>
                                      <a:pt x="793" y="148"/>
                                      <a:pt x="793" y="148"/>
                                    </a:cubicBezTo>
                                    <a:cubicBezTo>
                                      <a:pt x="794" y="148"/>
                                      <a:pt x="795" y="148"/>
                                      <a:pt x="796" y="148"/>
                                    </a:cubicBezTo>
                                    <a:cubicBezTo>
                                      <a:pt x="796" y="148"/>
                                      <a:pt x="796" y="147"/>
                                      <a:pt x="796" y="147"/>
                                    </a:cubicBezTo>
                                    <a:cubicBezTo>
                                      <a:pt x="796" y="143"/>
                                      <a:pt x="799" y="140"/>
                                      <a:pt x="803" y="140"/>
                                    </a:cubicBezTo>
                                    <a:cubicBezTo>
                                      <a:pt x="806" y="140"/>
                                      <a:pt x="809" y="143"/>
                                      <a:pt x="809" y="147"/>
                                    </a:cubicBezTo>
                                    <a:cubicBezTo>
                                      <a:pt x="809" y="147"/>
                                      <a:pt x="809" y="148"/>
                                      <a:pt x="809" y="148"/>
                                    </a:cubicBezTo>
                                    <a:cubicBezTo>
                                      <a:pt x="810" y="148"/>
                                      <a:pt x="811" y="148"/>
                                      <a:pt x="812" y="148"/>
                                    </a:cubicBezTo>
                                    <a:cubicBezTo>
                                      <a:pt x="812" y="148"/>
                                      <a:pt x="812" y="148"/>
                                      <a:pt x="812" y="147"/>
                                    </a:cubicBezTo>
                                    <a:close/>
                                    <a:moveTo>
                                      <a:pt x="803" y="142"/>
                                    </a:moveTo>
                                    <a:cubicBezTo>
                                      <a:pt x="800" y="142"/>
                                      <a:pt x="798" y="144"/>
                                      <a:pt x="798" y="147"/>
                                    </a:cubicBezTo>
                                    <a:cubicBezTo>
                                      <a:pt x="798" y="147"/>
                                      <a:pt x="798" y="147"/>
                                      <a:pt x="798" y="148"/>
                                    </a:cubicBezTo>
                                    <a:cubicBezTo>
                                      <a:pt x="799" y="147"/>
                                      <a:pt x="801" y="147"/>
                                      <a:pt x="803" y="147"/>
                                    </a:cubicBezTo>
                                    <a:cubicBezTo>
                                      <a:pt x="804" y="147"/>
                                      <a:pt x="806" y="147"/>
                                      <a:pt x="808" y="148"/>
                                    </a:cubicBezTo>
                                    <a:cubicBezTo>
                                      <a:pt x="808" y="147"/>
                                      <a:pt x="808" y="147"/>
                                      <a:pt x="808" y="147"/>
                                    </a:cubicBezTo>
                                    <a:cubicBezTo>
                                      <a:pt x="808" y="144"/>
                                      <a:pt x="806" y="142"/>
                                      <a:pt x="803" y="142"/>
                                    </a:cubicBezTo>
                                    <a:close/>
                                    <a:moveTo>
                                      <a:pt x="813" y="139"/>
                                    </a:moveTo>
                                    <a:cubicBezTo>
                                      <a:pt x="814" y="136"/>
                                      <a:pt x="814" y="134"/>
                                      <a:pt x="815" y="132"/>
                                    </a:cubicBezTo>
                                    <a:cubicBezTo>
                                      <a:pt x="811" y="129"/>
                                      <a:pt x="807" y="128"/>
                                      <a:pt x="803" y="128"/>
                                    </a:cubicBezTo>
                                    <a:cubicBezTo>
                                      <a:pt x="798" y="128"/>
                                      <a:pt x="794" y="129"/>
                                      <a:pt x="791" y="132"/>
                                    </a:cubicBezTo>
                                    <a:cubicBezTo>
                                      <a:pt x="791" y="134"/>
                                      <a:pt x="792" y="136"/>
                                      <a:pt x="792" y="139"/>
                                    </a:cubicBezTo>
                                    <a:cubicBezTo>
                                      <a:pt x="795" y="136"/>
                                      <a:pt x="798" y="134"/>
                                      <a:pt x="803" y="134"/>
                                    </a:cubicBezTo>
                                    <a:cubicBezTo>
                                      <a:pt x="807" y="134"/>
                                      <a:pt x="811" y="136"/>
                                      <a:pt x="813" y="139"/>
                                    </a:cubicBezTo>
                                    <a:close/>
                                    <a:moveTo>
                                      <a:pt x="815" y="130"/>
                                    </a:moveTo>
                                    <a:cubicBezTo>
                                      <a:pt x="816" y="128"/>
                                      <a:pt x="817" y="126"/>
                                      <a:pt x="818" y="124"/>
                                    </a:cubicBezTo>
                                    <a:cubicBezTo>
                                      <a:pt x="813" y="122"/>
                                      <a:pt x="808" y="120"/>
                                      <a:pt x="803" y="120"/>
                                    </a:cubicBezTo>
                                    <a:cubicBezTo>
                                      <a:pt x="797" y="120"/>
                                      <a:pt x="792" y="122"/>
                                      <a:pt x="788" y="125"/>
                                    </a:cubicBezTo>
                                    <a:cubicBezTo>
                                      <a:pt x="789" y="126"/>
                                      <a:pt x="789" y="128"/>
                                      <a:pt x="790" y="130"/>
                                    </a:cubicBezTo>
                                    <a:cubicBezTo>
                                      <a:pt x="794" y="128"/>
                                      <a:pt x="798" y="126"/>
                                      <a:pt x="803" y="126"/>
                                    </a:cubicBezTo>
                                    <a:cubicBezTo>
                                      <a:pt x="807" y="126"/>
                                      <a:pt x="812" y="128"/>
                                      <a:pt x="815" y="130"/>
                                    </a:cubicBezTo>
                                    <a:close/>
                                    <a:moveTo>
                                      <a:pt x="818" y="123"/>
                                    </a:moveTo>
                                    <a:cubicBezTo>
                                      <a:pt x="819" y="121"/>
                                      <a:pt x="820" y="120"/>
                                      <a:pt x="821" y="118"/>
                                    </a:cubicBezTo>
                                    <a:cubicBezTo>
                                      <a:pt x="816" y="115"/>
                                      <a:pt x="810" y="113"/>
                                      <a:pt x="803" y="113"/>
                                    </a:cubicBezTo>
                                    <a:cubicBezTo>
                                      <a:pt x="796" y="113"/>
                                      <a:pt x="789" y="115"/>
                                      <a:pt x="784" y="118"/>
                                    </a:cubicBezTo>
                                    <a:cubicBezTo>
                                      <a:pt x="785" y="120"/>
                                      <a:pt x="786" y="121"/>
                                      <a:pt x="787" y="123"/>
                                    </a:cubicBezTo>
                                    <a:cubicBezTo>
                                      <a:pt x="791" y="120"/>
                                      <a:pt x="797" y="118"/>
                                      <a:pt x="803" y="118"/>
                                    </a:cubicBezTo>
                                    <a:cubicBezTo>
                                      <a:pt x="809" y="118"/>
                                      <a:pt x="814" y="120"/>
                                      <a:pt x="818" y="123"/>
                                    </a:cubicBezTo>
                                    <a:close/>
                                    <a:moveTo>
                                      <a:pt x="822" y="117"/>
                                    </a:moveTo>
                                    <a:cubicBezTo>
                                      <a:pt x="823" y="115"/>
                                      <a:pt x="825" y="114"/>
                                      <a:pt x="826" y="112"/>
                                    </a:cubicBezTo>
                                    <a:cubicBezTo>
                                      <a:pt x="819" y="108"/>
                                      <a:pt x="811" y="105"/>
                                      <a:pt x="803" y="105"/>
                                    </a:cubicBezTo>
                                    <a:cubicBezTo>
                                      <a:pt x="794" y="105"/>
                                      <a:pt x="786" y="108"/>
                                      <a:pt x="779" y="112"/>
                                    </a:cubicBezTo>
                                    <a:cubicBezTo>
                                      <a:pt x="781" y="114"/>
                                      <a:pt x="782" y="115"/>
                                      <a:pt x="783" y="117"/>
                                    </a:cubicBezTo>
                                    <a:cubicBezTo>
                                      <a:pt x="789" y="113"/>
                                      <a:pt x="795" y="111"/>
                                      <a:pt x="803" y="111"/>
                                    </a:cubicBezTo>
                                    <a:cubicBezTo>
                                      <a:pt x="810" y="111"/>
                                      <a:pt x="817" y="113"/>
                                      <a:pt x="822" y="117"/>
                                    </a:cubicBezTo>
                                    <a:close/>
                                    <a:moveTo>
                                      <a:pt x="827" y="111"/>
                                    </a:moveTo>
                                    <a:cubicBezTo>
                                      <a:pt x="829" y="110"/>
                                      <a:pt x="830" y="108"/>
                                      <a:pt x="832" y="107"/>
                                    </a:cubicBezTo>
                                    <a:cubicBezTo>
                                      <a:pt x="824" y="101"/>
                                      <a:pt x="814" y="98"/>
                                      <a:pt x="803" y="98"/>
                                    </a:cubicBezTo>
                                    <a:cubicBezTo>
                                      <a:pt x="792" y="98"/>
                                      <a:pt x="782" y="101"/>
                                      <a:pt x="773" y="107"/>
                                    </a:cubicBezTo>
                                    <a:cubicBezTo>
                                      <a:pt x="775" y="108"/>
                                      <a:pt x="777" y="110"/>
                                      <a:pt x="778" y="111"/>
                                    </a:cubicBezTo>
                                    <a:cubicBezTo>
                                      <a:pt x="785" y="106"/>
                                      <a:pt x="794" y="104"/>
                                      <a:pt x="803" y="104"/>
                                    </a:cubicBezTo>
                                    <a:cubicBezTo>
                                      <a:pt x="812" y="104"/>
                                      <a:pt x="820" y="106"/>
                                      <a:pt x="827" y="111"/>
                                    </a:cubicBezTo>
                                    <a:close/>
                                    <a:moveTo>
                                      <a:pt x="812" y="96"/>
                                    </a:moveTo>
                                    <a:cubicBezTo>
                                      <a:pt x="812" y="94"/>
                                      <a:pt x="813" y="91"/>
                                      <a:pt x="813" y="89"/>
                                    </a:cubicBezTo>
                                    <a:cubicBezTo>
                                      <a:pt x="811" y="86"/>
                                      <a:pt x="807" y="84"/>
                                      <a:pt x="803" y="84"/>
                                    </a:cubicBezTo>
                                    <a:cubicBezTo>
                                      <a:pt x="798" y="84"/>
                                      <a:pt x="795" y="86"/>
                                      <a:pt x="793" y="90"/>
                                    </a:cubicBezTo>
                                    <a:cubicBezTo>
                                      <a:pt x="793" y="92"/>
                                      <a:pt x="793" y="94"/>
                                      <a:pt x="793" y="96"/>
                                    </a:cubicBezTo>
                                    <a:cubicBezTo>
                                      <a:pt x="793" y="96"/>
                                      <a:pt x="793" y="97"/>
                                      <a:pt x="793" y="97"/>
                                    </a:cubicBezTo>
                                    <a:cubicBezTo>
                                      <a:pt x="794" y="97"/>
                                      <a:pt x="795" y="97"/>
                                      <a:pt x="796" y="96"/>
                                    </a:cubicBezTo>
                                    <a:cubicBezTo>
                                      <a:pt x="796" y="96"/>
                                      <a:pt x="796" y="96"/>
                                      <a:pt x="796" y="96"/>
                                    </a:cubicBezTo>
                                    <a:cubicBezTo>
                                      <a:pt x="796" y="92"/>
                                      <a:pt x="799" y="89"/>
                                      <a:pt x="803" y="89"/>
                                    </a:cubicBezTo>
                                    <a:cubicBezTo>
                                      <a:pt x="806" y="89"/>
                                      <a:pt x="809" y="92"/>
                                      <a:pt x="809" y="96"/>
                                    </a:cubicBezTo>
                                    <a:cubicBezTo>
                                      <a:pt x="809" y="96"/>
                                      <a:pt x="809" y="96"/>
                                      <a:pt x="809" y="96"/>
                                    </a:cubicBezTo>
                                    <a:cubicBezTo>
                                      <a:pt x="810" y="97"/>
                                      <a:pt x="811" y="97"/>
                                      <a:pt x="812" y="97"/>
                                    </a:cubicBezTo>
                                    <a:cubicBezTo>
                                      <a:pt x="812" y="97"/>
                                      <a:pt x="812" y="96"/>
                                      <a:pt x="812" y="96"/>
                                    </a:cubicBezTo>
                                    <a:close/>
                                    <a:moveTo>
                                      <a:pt x="803" y="91"/>
                                    </a:moveTo>
                                    <a:cubicBezTo>
                                      <a:pt x="800" y="91"/>
                                      <a:pt x="798" y="93"/>
                                      <a:pt x="798" y="96"/>
                                    </a:cubicBezTo>
                                    <a:cubicBezTo>
                                      <a:pt x="798" y="96"/>
                                      <a:pt x="798" y="96"/>
                                      <a:pt x="798" y="96"/>
                                    </a:cubicBezTo>
                                    <a:cubicBezTo>
                                      <a:pt x="799" y="96"/>
                                      <a:pt x="801" y="96"/>
                                      <a:pt x="803" y="96"/>
                                    </a:cubicBezTo>
                                    <a:cubicBezTo>
                                      <a:pt x="804" y="96"/>
                                      <a:pt x="806" y="96"/>
                                      <a:pt x="808" y="96"/>
                                    </a:cubicBezTo>
                                    <a:cubicBezTo>
                                      <a:pt x="808" y="96"/>
                                      <a:pt x="808" y="96"/>
                                      <a:pt x="808" y="96"/>
                                    </a:cubicBezTo>
                                    <a:cubicBezTo>
                                      <a:pt x="808" y="93"/>
                                      <a:pt x="806" y="91"/>
                                      <a:pt x="803" y="91"/>
                                    </a:cubicBezTo>
                                    <a:close/>
                                    <a:moveTo>
                                      <a:pt x="813" y="87"/>
                                    </a:moveTo>
                                    <a:cubicBezTo>
                                      <a:pt x="814" y="85"/>
                                      <a:pt x="814" y="83"/>
                                      <a:pt x="815" y="80"/>
                                    </a:cubicBezTo>
                                    <a:cubicBezTo>
                                      <a:pt x="811" y="78"/>
                                      <a:pt x="807" y="76"/>
                                      <a:pt x="803" y="76"/>
                                    </a:cubicBezTo>
                                    <a:cubicBezTo>
                                      <a:pt x="798" y="76"/>
                                      <a:pt x="794" y="78"/>
                                      <a:pt x="791" y="80"/>
                                    </a:cubicBezTo>
                                    <a:cubicBezTo>
                                      <a:pt x="791" y="83"/>
                                      <a:pt x="792" y="85"/>
                                      <a:pt x="792" y="87"/>
                                    </a:cubicBezTo>
                                    <a:cubicBezTo>
                                      <a:pt x="795" y="84"/>
                                      <a:pt x="798" y="82"/>
                                      <a:pt x="803" y="82"/>
                                    </a:cubicBezTo>
                                    <a:cubicBezTo>
                                      <a:pt x="807" y="82"/>
                                      <a:pt x="811" y="84"/>
                                      <a:pt x="813" y="87"/>
                                    </a:cubicBezTo>
                                    <a:close/>
                                    <a:moveTo>
                                      <a:pt x="815" y="79"/>
                                    </a:moveTo>
                                    <a:cubicBezTo>
                                      <a:pt x="816" y="77"/>
                                      <a:pt x="817" y="75"/>
                                      <a:pt x="818" y="73"/>
                                    </a:cubicBezTo>
                                    <a:cubicBezTo>
                                      <a:pt x="813" y="70"/>
                                      <a:pt x="808" y="69"/>
                                      <a:pt x="803" y="69"/>
                                    </a:cubicBezTo>
                                    <a:cubicBezTo>
                                      <a:pt x="797" y="69"/>
                                      <a:pt x="792" y="70"/>
                                      <a:pt x="788" y="73"/>
                                    </a:cubicBezTo>
                                    <a:cubicBezTo>
                                      <a:pt x="789" y="75"/>
                                      <a:pt x="789" y="77"/>
                                      <a:pt x="790" y="79"/>
                                    </a:cubicBezTo>
                                    <a:cubicBezTo>
                                      <a:pt x="794" y="76"/>
                                      <a:pt x="798" y="75"/>
                                      <a:pt x="803" y="75"/>
                                    </a:cubicBezTo>
                                    <a:cubicBezTo>
                                      <a:pt x="807" y="75"/>
                                      <a:pt x="812" y="76"/>
                                      <a:pt x="815" y="79"/>
                                    </a:cubicBezTo>
                                    <a:close/>
                                    <a:moveTo>
                                      <a:pt x="818" y="72"/>
                                    </a:moveTo>
                                    <a:cubicBezTo>
                                      <a:pt x="819" y="70"/>
                                      <a:pt x="820" y="68"/>
                                      <a:pt x="821" y="67"/>
                                    </a:cubicBezTo>
                                    <a:cubicBezTo>
                                      <a:pt x="816" y="64"/>
                                      <a:pt x="810" y="62"/>
                                      <a:pt x="803" y="62"/>
                                    </a:cubicBezTo>
                                    <a:cubicBezTo>
                                      <a:pt x="796" y="62"/>
                                      <a:pt x="789" y="64"/>
                                      <a:pt x="784" y="67"/>
                                    </a:cubicBezTo>
                                    <a:cubicBezTo>
                                      <a:pt x="785" y="69"/>
                                      <a:pt x="786" y="70"/>
                                      <a:pt x="787" y="72"/>
                                    </a:cubicBezTo>
                                    <a:cubicBezTo>
                                      <a:pt x="791" y="69"/>
                                      <a:pt x="797" y="67"/>
                                      <a:pt x="803" y="67"/>
                                    </a:cubicBezTo>
                                    <a:cubicBezTo>
                                      <a:pt x="809" y="67"/>
                                      <a:pt x="814" y="69"/>
                                      <a:pt x="818" y="72"/>
                                    </a:cubicBezTo>
                                    <a:close/>
                                    <a:moveTo>
                                      <a:pt x="822" y="66"/>
                                    </a:moveTo>
                                    <a:cubicBezTo>
                                      <a:pt x="823" y="64"/>
                                      <a:pt x="825" y="62"/>
                                      <a:pt x="826" y="61"/>
                                    </a:cubicBezTo>
                                    <a:cubicBezTo>
                                      <a:pt x="819" y="56"/>
                                      <a:pt x="811" y="54"/>
                                      <a:pt x="803" y="54"/>
                                    </a:cubicBezTo>
                                    <a:cubicBezTo>
                                      <a:pt x="794" y="54"/>
                                      <a:pt x="786" y="56"/>
                                      <a:pt x="779" y="61"/>
                                    </a:cubicBezTo>
                                    <a:cubicBezTo>
                                      <a:pt x="781" y="63"/>
                                      <a:pt x="782" y="64"/>
                                      <a:pt x="783" y="66"/>
                                    </a:cubicBezTo>
                                    <a:cubicBezTo>
                                      <a:pt x="789" y="62"/>
                                      <a:pt x="795" y="60"/>
                                      <a:pt x="803" y="60"/>
                                    </a:cubicBezTo>
                                    <a:cubicBezTo>
                                      <a:pt x="810" y="60"/>
                                      <a:pt x="817" y="62"/>
                                      <a:pt x="822" y="66"/>
                                    </a:cubicBezTo>
                                    <a:close/>
                                    <a:moveTo>
                                      <a:pt x="700" y="44"/>
                                    </a:moveTo>
                                    <a:cubicBezTo>
                                      <a:pt x="700" y="46"/>
                                      <a:pt x="700" y="47"/>
                                      <a:pt x="700" y="48"/>
                                    </a:cubicBezTo>
                                    <a:cubicBezTo>
                                      <a:pt x="702" y="49"/>
                                      <a:pt x="704" y="50"/>
                                      <a:pt x="707" y="52"/>
                                    </a:cubicBezTo>
                                    <a:cubicBezTo>
                                      <a:pt x="706" y="49"/>
                                      <a:pt x="706" y="47"/>
                                      <a:pt x="706" y="44"/>
                                    </a:cubicBezTo>
                                    <a:cubicBezTo>
                                      <a:pt x="706" y="25"/>
                                      <a:pt x="722" y="9"/>
                                      <a:pt x="742" y="9"/>
                                    </a:cubicBezTo>
                                    <a:cubicBezTo>
                                      <a:pt x="761" y="9"/>
                                      <a:pt x="777" y="25"/>
                                      <a:pt x="777" y="44"/>
                                    </a:cubicBezTo>
                                    <a:cubicBezTo>
                                      <a:pt x="777" y="47"/>
                                      <a:pt x="777" y="49"/>
                                      <a:pt x="777" y="52"/>
                                    </a:cubicBezTo>
                                    <a:cubicBezTo>
                                      <a:pt x="779" y="50"/>
                                      <a:pt x="781" y="49"/>
                                      <a:pt x="783" y="48"/>
                                    </a:cubicBezTo>
                                    <a:cubicBezTo>
                                      <a:pt x="784" y="47"/>
                                      <a:pt x="784" y="46"/>
                                      <a:pt x="784" y="44"/>
                                    </a:cubicBezTo>
                                    <a:cubicBezTo>
                                      <a:pt x="784" y="33"/>
                                      <a:pt x="779" y="22"/>
                                      <a:pt x="771" y="15"/>
                                    </a:cubicBezTo>
                                    <a:cubicBezTo>
                                      <a:pt x="764" y="7"/>
                                      <a:pt x="753" y="2"/>
                                      <a:pt x="742" y="2"/>
                                    </a:cubicBezTo>
                                    <a:cubicBezTo>
                                      <a:pt x="730" y="2"/>
                                      <a:pt x="720" y="7"/>
                                      <a:pt x="712" y="15"/>
                                    </a:cubicBezTo>
                                    <a:cubicBezTo>
                                      <a:pt x="704" y="22"/>
                                      <a:pt x="700" y="33"/>
                                      <a:pt x="700" y="44"/>
                                    </a:cubicBezTo>
                                    <a:close/>
                                    <a:moveTo>
                                      <a:pt x="662" y="14"/>
                                    </a:moveTo>
                                    <a:cubicBezTo>
                                      <a:pt x="667" y="11"/>
                                      <a:pt x="674" y="9"/>
                                      <a:pt x="681" y="9"/>
                                    </a:cubicBezTo>
                                    <a:cubicBezTo>
                                      <a:pt x="688" y="9"/>
                                      <a:pt x="695" y="11"/>
                                      <a:pt x="700" y="14"/>
                                    </a:cubicBezTo>
                                    <a:cubicBezTo>
                                      <a:pt x="701" y="13"/>
                                      <a:pt x="703" y="11"/>
                                      <a:pt x="704" y="10"/>
                                    </a:cubicBezTo>
                                    <a:cubicBezTo>
                                      <a:pt x="697" y="5"/>
                                      <a:pt x="689" y="2"/>
                                      <a:pt x="681" y="2"/>
                                    </a:cubicBezTo>
                                    <a:cubicBezTo>
                                      <a:pt x="672" y="2"/>
                                      <a:pt x="665" y="5"/>
                                      <a:pt x="658" y="9"/>
                                    </a:cubicBezTo>
                                    <a:cubicBezTo>
                                      <a:pt x="659" y="11"/>
                                      <a:pt x="661" y="12"/>
                                      <a:pt x="662" y="14"/>
                                    </a:cubicBezTo>
                                    <a:close/>
                                    <a:moveTo>
                                      <a:pt x="666" y="20"/>
                                    </a:moveTo>
                                    <a:cubicBezTo>
                                      <a:pt x="670" y="17"/>
                                      <a:pt x="675" y="16"/>
                                      <a:pt x="681" y="16"/>
                                    </a:cubicBezTo>
                                    <a:cubicBezTo>
                                      <a:pt x="687" y="16"/>
                                      <a:pt x="692" y="17"/>
                                      <a:pt x="697" y="20"/>
                                    </a:cubicBezTo>
                                    <a:cubicBezTo>
                                      <a:pt x="697" y="19"/>
                                      <a:pt x="698" y="17"/>
                                      <a:pt x="699" y="16"/>
                                    </a:cubicBezTo>
                                    <a:cubicBezTo>
                                      <a:pt x="694" y="12"/>
                                      <a:pt x="688" y="10"/>
                                      <a:pt x="681" y="10"/>
                                    </a:cubicBezTo>
                                    <a:cubicBezTo>
                                      <a:pt x="674" y="10"/>
                                      <a:pt x="668" y="12"/>
                                      <a:pt x="663" y="15"/>
                                    </a:cubicBezTo>
                                    <a:cubicBezTo>
                                      <a:pt x="664" y="17"/>
                                      <a:pt x="665" y="18"/>
                                      <a:pt x="666" y="20"/>
                                    </a:cubicBezTo>
                                    <a:close/>
                                    <a:moveTo>
                                      <a:pt x="669" y="27"/>
                                    </a:moveTo>
                                    <a:cubicBezTo>
                                      <a:pt x="672" y="25"/>
                                      <a:pt x="676" y="23"/>
                                      <a:pt x="681" y="23"/>
                                    </a:cubicBezTo>
                                    <a:cubicBezTo>
                                      <a:pt x="686" y="23"/>
                                      <a:pt x="690" y="25"/>
                                      <a:pt x="693" y="27"/>
                                    </a:cubicBezTo>
                                    <a:cubicBezTo>
                                      <a:pt x="694" y="25"/>
                                      <a:pt x="695" y="24"/>
                                      <a:pt x="696" y="22"/>
                                    </a:cubicBezTo>
                                    <a:cubicBezTo>
                                      <a:pt x="691" y="19"/>
                                      <a:pt x="686" y="17"/>
                                      <a:pt x="681" y="17"/>
                                    </a:cubicBezTo>
                                    <a:cubicBezTo>
                                      <a:pt x="676" y="17"/>
                                      <a:pt x="671" y="19"/>
                                      <a:pt x="666" y="21"/>
                                    </a:cubicBezTo>
                                    <a:cubicBezTo>
                                      <a:pt x="667" y="23"/>
                                      <a:pt x="668" y="25"/>
                                      <a:pt x="669" y="27"/>
                                    </a:cubicBezTo>
                                    <a:close/>
                                    <a:moveTo>
                                      <a:pt x="671" y="35"/>
                                    </a:moveTo>
                                    <a:cubicBezTo>
                                      <a:pt x="674" y="32"/>
                                      <a:pt x="677" y="31"/>
                                      <a:pt x="681" y="31"/>
                                    </a:cubicBezTo>
                                    <a:cubicBezTo>
                                      <a:pt x="685" y="31"/>
                                      <a:pt x="689" y="33"/>
                                      <a:pt x="691" y="36"/>
                                    </a:cubicBezTo>
                                    <a:cubicBezTo>
                                      <a:pt x="692" y="33"/>
                                      <a:pt x="692" y="31"/>
                                      <a:pt x="693" y="29"/>
                                    </a:cubicBezTo>
                                    <a:cubicBezTo>
                                      <a:pt x="690" y="26"/>
                                      <a:pt x="685" y="25"/>
                                      <a:pt x="681" y="25"/>
                                    </a:cubicBezTo>
                                    <a:cubicBezTo>
                                      <a:pt x="677" y="25"/>
                                      <a:pt x="673" y="26"/>
                                      <a:pt x="669" y="28"/>
                                    </a:cubicBezTo>
                                    <a:cubicBezTo>
                                      <a:pt x="670" y="31"/>
                                      <a:pt x="671" y="33"/>
                                      <a:pt x="671" y="35"/>
                                    </a:cubicBezTo>
                                    <a:close/>
                                    <a:moveTo>
                                      <a:pt x="690" y="44"/>
                                    </a:moveTo>
                                    <a:cubicBezTo>
                                      <a:pt x="690" y="42"/>
                                      <a:pt x="691" y="40"/>
                                      <a:pt x="691" y="38"/>
                                    </a:cubicBezTo>
                                    <a:cubicBezTo>
                                      <a:pt x="689" y="35"/>
                                      <a:pt x="685" y="32"/>
                                      <a:pt x="681" y="32"/>
                                    </a:cubicBezTo>
                                    <a:cubicBezTo>
                                      <a:pt x="677" y="32"/>
                                      <a:pt x="674" y="34"/>
                                      <a:pt x="671" y="37"/>
                                    </a:cubicBezTo>
                                    <a:cubicBezTo>
                                      <a:pt x="672" y="39"/>
                                      <a:pt x="672" y="42"/>
                                      <a:pt x="672" y="44"/>
                                    </a:cubicBezTo>
                                    <a:cubicBezTo>
                                      <a:pt x="672" y="45"/>
                                      <a:pt x="672" y="45"/>
                                      <a:pt x="672" y="45"/>
                                    </a:cubicBezTo>
                                    <a:cubicBezTo>
                                      <a:pt x="673" y="45"/>
                                      <a:pt x="673" y="45"/>
                                      <a:pt x="674" y="45"/>
                                    </a:cubicBezTo>
                                    <a:cubicBezTo>
                                      <a:pt x="674" y="45"/>
                                      <a:pt x="674" y="45"/>
                                      <a:pt x="674" y="44"/>
                                    </a:cubicBezTo>
                                    <a:cubicBezTo>
                                      <a:pt x="674" y="41"/>
                                      <a:pt x="677" y="38"/>
                                      <a:pt x="681" y="38"/>
                                    </a:cubicBezTo>
                                    <a:cubicBezTo>
                                      <a:pt x="685" y="38"/>
                                      <a:pt x="687" y="41"/>
                                      <a:pt x="687" y="44"/>
                                    </a:cubicBezTo>
                                    <a:cubicBezTo>
                                      <a:pt x="687" y="45"/>
                                      <a:pt x="687" y="45"/>
                                      <a:pt x="687" y="45"/>
                                    </a:cubicBezTo>
                                    <a:cubicBezTo>
                                      <a:pt x="688" y="45"/>
                                      <a:pt x="689" y="45"/>
                                      <a:pt x="691" y="45"/>
                                    </a:cubicBezTo>
                                    <a:cubicBezTo>
                                      <a:pt x="690" y="45"/>
                                      <a:pt x="690" y="45"/>
                                      <a:pt x="690" y="44"/>
                                    </a:cubicBezTo>
                                    <a:close/>
                                    <a:moveTo>
                                      <a:pt x="681" y="39"/>
                                    </a:moveTo>
                                    <a:cubicBezTo>
                                      <a:pt x="678" y="39"/>
                                      <a:pt x="676" y="42"/>
                                      <a:pt x="676" y="44"/>
                                    </a:cubicBezTo>
                                    <a:cubicBezTo>
                                      <a:pt x="676" y="45"/>
                                      <a:pt x="676" y="45"/>
                                      <a:pt x="676" y="45"/>
                                    </a:cubicBezTo>
                                    <a:cubicBezTo>
                                      <a:pt x="677" y="45"/>
                                      <a:pt x="679" y="45"/>
                                      <a:pt x="681" y="45"/>
                                    </a:cubicBezTo>
                                    <a:cubicBezTo>
                                      <a:pt x="683" y="45"/>
                                      <a:pt x="684" y="45"/>
                                      <a:pt x="686" y="45"/>
                                    </a:cubicBezTo>
                                    <a:cubicBezTo>
                                      <a:pt x="686" y="45"/>
                                      <a:pt x="686" y="45"/>
                                      <a:pt x="686" y="44"/>
                                    </a:cubicBezTo>
                                    <a:cubicBezTo>
                                      <a:pt x="686" y="42"/>
                                      <a:pt x="684" y="39"/>
                                      <a:pt x="681" y="39"/>
                                    </a:cubicBezTo>
                                    <a:close/>
                                    <a:moveTo>
                                      <a:pt x="652" y="55"/>
                                    </a:moveTo>
                                    <a:cubicBezTo>
                                      <a:pt x="654" y="57"/>
                                      <a:pt x="655" y="58"/>
                                      <a:pt x="657" y="59"/>
                                    </a:cubicBezTo>
                                    <a:cubicBezTo>
                                      <a:pt x="664" y="55"/>
                                      <a:pt x="672" y="52"/>
                                      <a:pt x="681" y="52"/>
                                    </a:cubicBezTo>
                                    <a:cubicBezTo>
                                      <a:pt x="690" y="52"/>
                                      <a:pt x="698" y="55"/>
                                      <a:pt x="705" y="60"/>
                                    </a:cubicBezTo>
                                    <a:cubicBezTo>
                                      <a:pt x="707" y="58"/>
                                      <a:pt x="708" y="57"/>
                                      <a:pt x="710" y="56"/>
                                    </a:cubicBezTo>
                                    <a:cubicBezTo>
                                      <a:pt x="702" y="50"/>
                                      <a:pt x="692" y="46"/>
                                      <a:pt x="681" y="46"/>
                                    </a:cubicBezTo>
                                    <a:cubicBezTo>
                                      <a:pt x="670" y="46"/>
                                      <a:pt x="660" y="50"/>
                                      <a:pt x="652" y="55"/>
                                    </a:cubicBezTo>
                                    <a:close/>
                                    <a:moveTo>
                                      <a:pt x="579" y="44"/>
                                    </a:moveTo>
                                    <a:cubicBezTo>
                                      <a:pt x="579" y="46"/>
                                      <a:pt x="579" y="47"/>
                                      <a:pt x="579" y="48"/>
                                    </a:cubicBezTo>
                                    <a:cubicBezTo>
                                      <a:pt x="581" y="49"/>
                                      <a:pt x="584" y="50"/>
                                      <a:pt x="586" y="52"/>
                                    </a:cubicBezTo>
                                    <a:cubicBezTo>
                                      <a:pt x="585" y="49"/>
                                      <a:pt x="585" y="47"/>
                                      <a:pt x="585" y="44"/>
                                    </a:cubicBezTo>
                                    <a:cubicBezTo>
                                      <a:pt x="585" y="25"/>
                                      <a:pt x="601" y="9"/>
                                      <a:pt x="621" y="9"/>
                                    </a:cubicBezTo>
                                    <a:cubicBezTo>
                                      <a:pt x="641" y="9"/>
                                      <a:pt x="657" y="25"/>
                                      <a:pt x="657" y="44"/>
                                    </a:cubicBezTo>
                                    <a:cubicBezTo>
                                      <a:pt x="657" y="47"/>
                                      <a:pt x="656" y="49"/>
                                      <a:pt x="656" y="51"/>
                                    </a:cubicBezTo>
                                    <a:cubicBezTo>
                                      <a:pt x="658" y="50"/>
                                      <a:pt x="660" y="49"/>
                                      <a:pt x="663" y="48"/>
                                    </a:cubicBezTo>
                                    <a:cubicBezTo>
                                      <a:pt x="663" y="47"/>
                                      <a:pt x="663" y="46"/>
                                      <a:pt x="663" y="44"/>
                                    </a:cubicBezTo>
                                    <a:cubicBezTo>
                                      <a:pt x="663" y="33"/>
                                      <a:pt x="658" y="22"/>
                                      <a:pt x="650" y="15"/>
                                    </a:cubicBezTo>
                                    <a:cubicBezTo>
                                      <a:pt x="643" y="7"/>
                                      <a:pt x="632" y="2"/>
                                      <a:pt x="621" y="2"/>
                                    </a:cubicBezTo>
                                    <a:cubicBezTo>
                                      <a:pt x="609" y="2"/>
                                      <a:pt x="599" y="7"/>
                                      <a:pt x="591" y="15"/>
                                    </a:cubicBezTo>
                                    <a:cubicBezTo>
                                      <a:pt x="584" y="22"/>
                                      <a:pt x="579" y="33"/>
                                      <a:pt x="579" y="44"/>
                                    </a:cubicBezTo>
                                    <a:close/>
                                    <a:moveTo>
                                      <a:pt x="540" y="15"/>
                                    </a:moveTo>
                                    <a:cubicBezTo>
                                      <a:pt x="546" y="11"/>
                                      <a:pt x="553" y="9"/>
                                      <a:pt x="560" y="9"/>
                                    </a:cubicBezTo>
                                    <a:cubicBezTo>
                                      <a:pt x="567" y="9"/>
                                      <a:pt x="574" y="11"/>
                                      <a:pt x="579" y="14"/>
                                    </a:cubicBezTo>
                                    <a:cubicBezTo>
                                      <a:pt x="581" y="13"/>
                                      <a:pt x="582" y="11"/>
                                      <a:pt x="583" y="10"/>
                                    </a:cubicBezTo>
                                    <a:cubicBezTo>
                                      <a:pt x="577" y="5"/>
                                      <a:pt x="569" y="2"/>
                                      <a:pt x="560" y="2"/>
                                    </a:cubicBezTo>
                                    <a:cubicBezTo>
                                      <a:pt x="551" y="2"/>
                                      <a:pt x="543" y="5"/>
                                      <a:pt x="536" y="10"/>
                                    </a:cubicBezTo>
                                    <a:cubicBezTo>
                                      <a:pt x="538" y="11"/>
                                      <a:pt x="539" y="13"/>
                                      <a:pt x="540" y="15"/>
                                    </a:cubicBezTo>
                                    <a:close/>
                                    <a:moveTo>
                                      <a:pt x="544" y="20"/>
                                    </a:moveTo>
                                    <a:cubicBezTo>
                                      <a:pt x="549" y="17"/>
                                      <a:pt x="554" y="16"/>
                                      <a:pt x="560" y="16"/>
                                    </a:cubicBezTo>
                                    <a:cubicBezTo>
                                      <a:pt x="566" y="16"/>
                                      <a:pt x="571" y="17"/>
                                      <a:pt x="576" y="20"/>
                                    </a:cubicBezTo>
                                    <a:cubicBezTo>
                                      <a:pt x="577" y="19"/>
                                      <a:pt x="577" y="17"/>
                                      <a:pt x="578" y="16"/>
                                    </a:cubicBezTo>
                                    <a:cubicBezTo>
                                      <a:pt x="573" y="12"/>
                                      <a:pt x="567" y="10"/>
                                      <a:pt x="560" y="10"/>
                                    </a:cubicBezTo>
                                    <a:cubicBezTo>
                                      <a:pt x="553" y="10"/>
                                      <a:pt x="547" y="12"/>
                                      <a:pt x="541" y="16"/>
                                    </a:cubicBezTo>
                                    <a:cubicBezTo>
                                      <a:pt x="542" y="17"/>
                                      <a:pt x="543" y="19"/>
                                      <a:pt x="544" y="20"/>
                                    </a:cubicBezTo>
                                    <a:close/>
                                    <a:moveTo>
                                      <a:pt x="547" y="28"/>
                                    </a:moveTo>
                                    <a:cubicBezTo>
                                      <a:pt x="551" y="25"/>
                                      <a:pt x="555" y="23"/>
                                      <a:pt x="560" y="23"/>
                                    </a:cubicBezTo>
                                    <a:cubicBezTo>
                                      <a:pt x="565" y="23"/>
                                      <a:pt x="569" y="25"/>
                                      <a:pt x="572" y="27"/>
                                    </a:cubicBezTo>
                                    <a:cubicBezTo>
                                      <a:pt x="573" y="25"/>
                                      <a:pt x="574" y="24"/>
                                      <a:pt x="575" y="22"/>
                                    </a:cubicBezTo>
                                    <a:cubicBezTo>
                                      <a:pt x="571" y="19"/>
                                      <a:pt x="565" y="17"/>
                                      <a:pt x="560" y="17"/>
                                    </a:cubicBezTo>
                                    <a:cubicBezTo>
                                      <a:pt x="554" y="17"/>
                                      <a:pt x="549" y="19"/>
                                      <a:pt x="545" y="22"/>
                                    </a:cubicBezTo>
                                    <a:cubicBezTo>
                                      <a:pt x="546" y="24"/>
                                      <a:pt x="546" y="26"/>
                                      <a:pt x="547" y="28"/>
                                    </a:cubicBezTo>
                                    <a:close/>
                                    <a:moveTo>
                                      <a:pt x="549" y="36"/>
                                    </a:moveTo>
                                    <a:cubicBezTo>
                                      <a:pt x="549" y="36"/>
                                      <a:pt x="549" y="36"/>
                                      <a:pt x="549" y="36"/>
                                    </a:cubicBezTo>
                                    <a:cubicBezTo>
                                      <a:pt x="552" y="33"/>
                                      <a:pt x="556" y="31"/>
                                      <a:pt x="560" y="31"/>
                                    </a:cubicBezTo>
                                    <a:cubicBezTo>
                                      <a:pt x="564" y="31"/>
                                      <a:pt x="568" y="33"/>
                                      <a:pt x="570" y="36"/>
                                    </a:cubicBezTo>
                                    <a:cubicBezTo>
                                      <a:pt x="571" y="33"/>
                                      <a:pt x="571" y="31"/>
                                      <a:pt x="572" y="29"/>
                                    </a:cubicBezTo>
                                    <a:cubicBezTo>
                                      <a:pt x="569" y="26"/>
                                      <a:pt x="564" y="25"/>
                                      <a:pt x="560" y="25"/>
                                    </a:cubicBezTo>
                                    <a:cubicBezTo>
                                      <a:pt x="555" y="25"/>
                                      <a:pt x="551" y="27"/>
                                      <a:pt x="548" y="29"/>
                                    </a:cubicBezTo>
                                    <a:cubicBezTo>
                                      <a:pt x="548" y="32"/>
                                      <a:pt x="549" y="34"/>
                                      <a:pt x="549" y="36"/>
                                    </a:cubicBezTo>
                                    <a:close/>
                                    <a:moveTo>
                                      <a:pt x="570" y="44"/>
                                    </a:moveTo>
                                    <a:cubicBezTo>
                                      <a:pt x="570" y="42"/>
                                      <a:pt x="570" y="40"/>
                                      <a:pt x="570" y="38"/>
                                    </a:cubicBezTo>
                                    <a:cubicBezTo>
                                      <a:pt x="568" y="35"/>
                                      <a:pt x="564" y="32"/>
                                      <a:pt x="560" y="32"/>
                                    </a:cubicBezTo>
                                    <a:cubicBezTo>
                                      <a:pt x="555" y="32"/>
                                      <a:pt x="552" y="35"/>
                                      <a:pt x="550" y="39"/>
                                    </a:cubicBezTo>
                                    <a:cubicBezTo>
                                      <a:pt x="549" y="38"/>
                                      <a:pt x="549" y="38"/>
                                      <a:pt x="549" y="37"/>
                                    </a:cubicBezTo>
                                    <a:cubicBezTo>
                                      <a:pt x="550" y="40"/>
                                      <a:pt x="550" y="42"/>
                                      <a:pt x="550" y="44"/>
                                    </a:cubicBezTo>
                                    <a:cubicBezTo>
                                      <a:pt x="550" y="45"/>
                                      <a:pt x="550" y="45"/>
                                      <a:pt x="550" y="46"/>
                                    </a:cubicBezTo>
                                    <a:cubicBezTo>
                                      <a:pt x="551" y="45"/>
                                      <a:pt x="552" y="45"/>
                                      <a:pt x="553" y="45"/>
                                    </a:cubicBezTo>
                                    <a:cubicBezTo>
                                      <a:pt x="553" y="45"/>
                                      <a:pt x="553" y="45"/>
                                      <a:pt x="553" y="44"/>
                                    </a:cubicBezTo>
                                    <a:cubicBezTo>
                                      <a:pt x="553" y="41"/>
                                      <a:pt x="556" y="38"/>
                                      <a:pt x="560" y="38"/>
                                    </a:cubicBezTo>
                                    <a:cubicBezTo>
                                      <a:pt x="564" y="38"/>
                                      <a:pt x="567" y="41"/>
                                      <a:pt x="567" y="44"/>
                                    </a:cubicBezTo>
                                    <a:cubicBezTo>
                                      <a:pt x="567" y="45"/>
                                      <a:pt x="567" y="45"/>
                                      <a:pt x="567" y="45"/>
                                    </a:cubicBezTo>
                                    <a:cubicBezTo>
                                      <a:pt x="568" y="45"/>
                                      <a:pt x="569" y="45"/>
                                      <a:pt x="570" y="45"/>
                                    </a:cubicBezTo>
                                    <a:cubicBezTo>
                                      <a:pt x="570" y="45"/>
                                      <a:pt x="570" y="45"/>
                                      <a:pt x="570" y="44"/>
                                    </a:cubicBezTo>
                                    <a:close/>
                                    <a:moveTo>
                                      <a:pt x="560" y="39"/>
                                    </a:moveTo>
                                    <a:cubicBezTo>
                                      <a:pt x="557" y="39"/>
                                      <a:pt x="555" y="42"/>
                                      <a:pt x="555" y="44"/>
                                    </a:cubicBezTo>
                                    <a:cubicBezTo>
                                      <a:pt x="555" y="45"/>
                                      <a:pt x="555" y="45"/>
                                      <a:pt x="555" y="45"/>
                                    </a:cubicBezTo>
                                    <a:cubicBezTo>
                                      <a:pt x="557" y="45"/>
                                      <a:pt x="558" y="45"/>
                                      <a:pt x="560" y="45"/>
                                    </a:cubicBezTo>
                                    <a:cubicBezTo>
                                      <a:pt x="562" y="45"/>
                                      <a:pt x="563" y="45"/>
                                      <a:pt x="565" y="45"/>
                                    </a:cubicBezTo>
                                    <a:cubicBezTo>
                                      <a:pt x="565" y="45"/>
                                      <a:pt x="565" y="45"/>
                                      <a:pt x="565" y="44"/>
                                    </a:cubicBezTo>
                                    <a:cubicBezTo>
                                      <a:pt x="565" y="42"/>
                                      <a:pt x="563" y="39"/>
                                      <a:pt x="560" y="39"/>
                                    </a:cubicBezTo>
                                    <a:close/>
                                    <a:moveTo>
                                      <a:pt x="531" y="56"/>
                                    </a:moveTo>
                                    <a:cubicBezTo>
                                      <a:pt x="532" y="57"/>
                                      <a:pt x="534" y="58"/>
                                      <a:pt x="535" y="60"/>
                                    </a:cubicBezTo>
                                    <a:cubicBezTo>
                                      <a:pt x="542" y="55"/>
                                      <a:pt x="551" y="52"/>
                                      <a:pt x="560" y="52"/>
                                    </a:cubicBezTo>
                                    <a:cubicBezTo>
                                      <a:pt x="569" y="52"/>
                                      <a:pt x="577" y="55"/>
                                      <a:pt x="584" y="60"/>
                                    </a:cubicBezTo>
                                    <a:cubicBezTo>
                                      <a:pt x="586" y="58"/>
                                      <a:pt x="587" y="57"/>
                                      <a:pt x="589" y="56"/>
                                    </a:cubicBezTo>
                                    <a:cubicBezTo>
                                      <a:pt x="581" y="50"/>
                                      <a:pt x="571" y="46"/>
                                      <a:pt x="560" y="46"/>
                                    </a:cubicBezTo>
                                    <a:cubicBezTo>
                                      <a:pt x="549" y="46"/>
                                      <a:pt x="539" y="50"/>
                                      <a:pt x="531" y="56"/>
                                    </a:cubicBezTo>
                                    <a:close/>
                                    <a:moveTo>
                                      <a:pt x="457" y="44"/>
                                    </a:moveTo>
                                    <a:cubicBezTo>
                                      <a:pt x="457" y="46"/>
                                      <a:pt x="457" y="47"/>
                                      <a:pt x="457" y="48"/>
                                    </a:cubicBezTo>
                                    <a:cubicBezTo>
                                      <a:pt x="459" y="49"/>
                                      <a:pt x="461" y="50"/>
                                      <a:pt x="464" y="52"/>
                                    </a:cubicBezTo>
                                    <a:cubicBezTo>
                                      <a:pt x="463" y="49"/>
                                      <a:pt x="463" y="47"/>
                                      <a:pt x="463" y="44"/>
                                    </a:cubicBezTo>
                                    <a:cubicBezTo>
                                      <a:pt x="463" y="25"/>
                                      <a:pt x="479" y="9"/>
                                      <a:pt x="499" y="9"/>
                                    </a:cubicBezTo>
                                    <a:cubicBezTo>
                                      <a:pt x="518" y="9"/>
                                      <a:pt x="534" y="25"/>
                                      <a:pt x="534" y="44"/>
                                    </a:cubicBezTo>
                                    <a:cubicBezTo>
                                      <a:pt x="534" y="47"/>
                                      <a:pt x="534" y="49"/>
                                      <a:pt x="534" y="52"/>
                                    </a:cubicBezTo>
                                    <a:cubicBezTo>
                                      <a:pt x="536" y="51"/>
                                      <a:pt x="538" y="49"/>
                                      <a:pt x="540" y="48"/>
                                    </a:cubicBezTo>
                                    <a:cubicBezTo>
                                      <a:pt x="540" y="47"/>
                                      <a:pt x="541" y="46"/>
                                      <a:pt x="541" y="44"/>
                                    </a:cubicBezTo>
                                    <a:cubicBezTo>
                                      <a:pt x="541" y="33"/>
                                      <a:pt x="536" y="22"/>
                                      <a:pt x="528" y="15"/>
                                    </a:cubicBezTo>
                                    <a:cubicBezTo>
                                      <a:pt x="521" y="7"/>
                                      <a:pt x="510" y="2"/>
                                      <a:pt x="499" y="2"/>
                                    </a:cubicBezTo>
                                    <a:cubicBezTo>
                                      <a:pt x="487" y="2"/>
                                      <a:pt x="477" y="7"/>
                                      <a:pt x="469" y="15"/>
                                    </a:cubicBezTo>
                                    <a:cubicBezTo>
                                      <a:pt x="461" y="22"/>
                                      <a:pt x="457" y="33"/>
                                      <a:pt x="457" y="44"/>
                                    </a:cubicBezTo>
                                    <a:close/>
                                    <a:moveTo>
                                      <a:pt x="419" y="14"/>
                                    </a:moveTo>
                                    <a:cubicBezTo>
                                      <a:pt x="424" y="11"/>
                                      <a:pt x="431" y="9"/>
                                      <a:pt x="438" y="9"/>
                                    </a:cubicBezTo>
                                    <a:cubicBezTo>
                                      <a:pt x="445" y="9"/>
                                      <a:pt x="452" y="11"/>
                                      <a:pt x="457" y="14"/>
                                    </a:cubicBezTo>
                                    <a:cubicBezTo>
                                      <a:pt x="458" y="13"/>
                                      <a:pt x="460" y="11"/>
                                      <a:pt x="461" y="10"/>
                                    </a:cubicBezTo>
                                    <a:cubicBezTo>
                                      <a:pt x="454" y="5"/>
                                      <a:pt x="446" y="2"/>
                                      <a:pt x="438" y="2"/>
                                    </a:cubicBezTo>
                                    <a:cubicBezTo>
                                      <a:pt x="429" y="2"/>
                                      <a:pt x="422" y="5"/>
                                      <a:pt x="415" y="9"/>
                                    </a:cubicBezTo>
                                    <a:cubicBezTo>
                                      <a:pt x="416" y="11"/>
                                      <a:pt x="418" y="12"/>
                                      <a:pt x="419" y="14"/>
                                    </a:cubicBezTo>
                                    <a:close/>
                                    <a:moveTo>
                                      <a:pt x="423" y="20"/>
                                    </a:moveTo>
                                    <a:cubicBezTo>
                                      <a:pt x="427" y="17"/>
                                      <a:pt x="432" y="16"/>
                                      <a:pt x="438" y="16"/>
                                    </a:cubicBezTo>
                                    <a:cubicBezTo>
                                      <a:pt x="444" y="16"/>
                                      <a:pt x="449" y="17"/>
                                      <a:pt x="453" y="20"/>
                                    </a:cubicBezTo>
                                    <a:cubicBezTo>
                                      <a:pt x="454" y="19"/>
                                      <a:pt x="455" y="17"/>
                                      <a:pt x="456" y="16"/>
                                    </a:cubicBezTo>
                                    <a:cubicBezTo>
                                      <a:pt x="451" y="12"/>
                                      <a:pt x="445" y="10"/>
                                      <a:pt x="438" y="10"/>
                                    </a:cubicBezTo>
                                    <a:cubicBezTo>
                                      <a:pt x="431" y="10"/>
                                      <a:pt x="425" y="12"/>
                                      <a:pt x="420" y="15"/>
                                    </a:cubicBezTo>
                                    <a:cubicBezTo>
                                      <a:pt x="421" y="17"/>
                                      <a:pt x="422" y="18"/>
                                      <a:pt x="423" y="20"/>
                                    </a:cubicBezTo>
                                    <a:close/>
                                    <a:moveTo>
                                      <a:pt x="426" y="27"/>
                                    </a:moveTo>
                                    <a:cubicBezTo>
                                      <a:pt x="429" y="25"/>
                                      <a:pt x="433" y="23"/>
                                      <a:pt x="438" y="23"/>
                                    </a:cubicBezTo>
                                    <a:cubicBezTo>
                                      <a:pt x="442" y="23"/>
                                      <a:pt x="447" y="25"/>
                                      <a:pt x="450" y="27"/>
                                    </a:cubicBezTo>
                                    <a:cubicBezTo>
                                      <a:pt x="451" y="25"/>
                                      <a:pt x="452" y="24"/>
                                      <a:pt x="453" y="22"/>
                                    </a:cubicBezTo>
                                    <a:cubicBezTo>
                                      <a:pt x="448" y="19"/>
                                      <a:pt x="443" y="17"/>
                                      <a:pt x="438" y="17"/>
                                    </a:cubicBezTo>
                                    <a:cubicBezTo>
                                      <a:pt x="433" y="17"/>
                                      <a:pt x="428" y="19"/>
                                      <a:pt x="423" y="21"/>
                                    </a:cubicBezTo>
                                    <a:cubicBezTo>
                                      <a:pt x="424" y="23"/>
                                      <a:pt x="425" y="25"/>
                                      <a:pt x="426" y="27"/>
                                    </a:cubicBezTo>
                                    <a:close/>
                                    <a:moveTo>
                                      <a:pt x="428" y="35"/>
                                    </a:moveTo>
                                    <a:cubicBezTo>
                                      <a:pt x="431" y="32"/>
                                      <a:pt x="434" y="31"/>
                                      <a:pt x="438" y="31"/>
                                    </a:cubicBezTo>
                                    <a:cubicBezTo>
                                      <a:pt x="442" y="31"/>
                                      <a:pt x="446" y="33"/>
                                      <a:pt x="448" y="36"/>
                                    </a:cubicBezTo>
                                    <a:cubicBezTo>
                                      <a:pt x="449" y="33"/>
                                      <a:pt x="449" y="31"/>
                                      <a:pt x="450" y="29"/>
                                    </a:cubicBezTo>
                                    <a:cubicBezTo>
                                      <a:pt x="446" y="26"/>
                                      <a:pt x="442" y="25"/>
                                      <a:pt x="438" y="25"/>
                                    </a:cubicBezTo>
                                    <a:cubicBezTo>
                                      <a:pt x="434" y="25"/>
                                      <a:pt x="430" y="26"/>
                                      <a:pt x="426" y="28"/>
                                    </a:cubicBezTo>
                                    <a:cubicBezTo>
                                      <a:pt x="427" y="31"/>
                                      <a:pt x="428" y="33"/>
                                      <a:pt x="428" y="35"/>
                                    </a:cubicBezTo>
                                    <a:close/>
                                    <a:moveTo>
                                      <a:pt x="447" y="44"/>
                                    </a:moveTo>
                                    <a:cubicBezTo>
                                      <a:pt x="447" y="42"/>
                                      <a:pt x="448" y="40"/>
                                      <a:pt x="448" y="38"/>
                                    </a:cubicBezTo>
                                    <a:cubicBezTo>
                                      <a:pt x="446" y="35"/>
                                      <a:pt x="442" y="32"/>
                                      <a:pt x="438" y="32"/>
                                    </a:cubicBezTo>
                                    <a:cubicBezTo>
                                      <a:pt x="434" y="32"/>
                                      <a:pt x="431" y="34"/>
                                      <a:pt x="428" y="37"/>
                                    </a:cubicBezTo>
                                    <a:cubicBezTo>
                                      <a:pt x="429" y="39"/>
                                      <a:pt x="429" y="42"/>
                                      <a:pt x="429" y="44"/>
                                    </a:cubicBezTo>
                                    <a:cubicBezTo>
                                      <a:pt x="429" y="45"/>
                                      <a:pt x="429" y="45"/>
                                      <a:pt x="429" y="45"/>
                                    </a:cubicBezTo>
                                    <a:cubicBezTo>
                                      <a:pt x="430" y="45"/>
                                      <a:pt x="430" y="45"/>
                                      <a:pt x="431" y="45"/>
                                    </a:cubicBezTo>
                                    <a:cubicBezTo>
                                      <a:pt x="431" y="45"/>
                                      <a:pt x="431" y="45"/>
                                      <a:pt x="431" y="44"/>
                                    </a:cubicBezTo>
                                    <a:cubicBezTo>
                                      <a:pt x="431" y="41"/>
                                      <a:pt x="434" y="38"/>
                                      <a:pt x="438" y="38"/>
                                    </a:cubicBezTo>
                                    <a:cubicBezTo>
                                      <a:pt x="441" y="38"/>
                                      <a:pt x="444" y="41"/>
                                      <a:pt x="444" y="44"/>
                                    </a:cubicBezTo>
                                    <a:cubicBezTo>
                                      <a:pt x="444" y="45"/>
                                      <a:pt x="444" y="45"/>
                                      <a:pt x="444" y="45"/>
                                    </a:cubicBezTo>
                                    <a:cubicBezTo>
                                      <a:pt x="445" y="45"/>
                                      <a:pt x="446" y="45"/>
                                      <a:pt x="447" y="45"/>
                                    </a:cubicBezTo>
                                    <a:cubicBezTo>
                                      <a:pt x="447" y="45"/>
                                      <a:pt x="447" y="45"/>
                                      <a:pt x="447" y="44"/>
                                    </a:cubicBezTo>
                                    <a:close/>
                                    <a:moveTo>
                                      <a:pt x="438" y="39"/>
                                    </a:moveTo>
                                    <a:cubicBezTo>
                                      <a:pt x="435" y="39"/>
                                      <a:pt x="433" y="42"/>
                                      <a:pt x="433" y="44"/>
                                    </a:cubicBezTo>
                                    <a:cubicBezTo>
                                      <a:pt x="433" y="45"/>
                                      <a:pt x="433" y="45"/>
                                      <a:pt x="433" y="45"/>
                                    </a:cubicBezTo>
                                    <a:cubicBezTo>
                                      <a:pt x="434" y="45"/>
                                      <a:pt x="436" y="45"/>
                                      <a:pt x="438" y="45"/>
                                    </a:cubicBezTo>
                                    <a:cubicBezTo>
                                      <a:pt x="439" y="45"/>
                                      <a:pt x="441" y="45"/>
                                      <a:pt x="443" y="45"/>
                                    </a:cubicBezTo>
                                    <a:cubicBezTo>
                                      <a:pt x="443" y="45"/>
                                      <a:pt x="443" y="45"/>
                                      <a:pt x="443" y="44"/>
                                    </a:cubicBezTo>
                                    <a:cubicBezTo>
                                      <a:pt x="443" y="42"/>
                                      <a:pt x="441" y="39"/>
                                      <a:pt x="438" y="39"/>
                                    </a:cubicBezTo>
                                    <a:close/>
                                    <a:moveTo>
                                      <a:pt x="409" y="55"/>
                                    </a:moveTo>
                                    <a:cubicBezTo>
                                      <a:pt x="411" y="57"/>
                                      <a:pt x="412" y="58"/>
                                      <a:pt x="414" y="59"/>
                                    </a:cubicBezTo>
                                    <a:cubicBezTo>
                                      <a:pt x="421" y="55"/>
                                      <a:pt x="429" y="52"/>
                                      <a:pt x="438" y="52"/>
                                    </a:cubicBezTo>
                                    <a:cubicBezTo>
                                      <a:pt x="447" y="52"/>
                                      <a:pt x="455" y="55"/>
                                      <a:pt x="462" y="60"/>
                                    </a:cubicBezTo>
                                    <a:cubicBezTo>
                                      <a:pt x="464" y="58"/>
                                      <a:pt x="465" y="57"/>
                                      <a:pt x="467" y="56"/>
                                    </a:cubicBezTo>
                                    <a:cubicBezTo>
                                      <a:pt x="459" y="50"/>
                                      <a:pt x="449" y="46"/>
                                      <a:pt x="438" y="46"/>
                                    </a:cubicBezTo>
                                    <a:cubicBezTo>
                                      <a:pt x="427" y="46"/>
                                      <a:pt x="417" y="50"/>
                                      <a:pt x="409" y="55"/>
                                    </a:cubicBezTo>
                                    <a:close/>
                                    <a:moveTo>
                                      <a:pt x="336" y="44"/>
                                    </a:moveTo>
                                    <a:cubicBezTo>
                                      <a:pt x="336" y="46"/>
                                      <a:pt x="336" y="47"/>
                                      <a:pt x="336" y="48"/>
                                    </a:cubicBezTo>
                                    <a:cubicBezTo>
                                      <a:pt x="338" y="49"/>
                                      <a:pt x="341" y="50"/>
                                      <a:pt x="343" y="52"/>
                                    </a:cubicBezTo>
                                    <a:cubicBezTo>
                                      <a:pt x="342" y="49"/>
                                      <a:pt x="342" y="47"/>
                                      <a:pt x="342" y="44"/>
                                    </a:cubicBezTo>
                                    <a:cubicBezTo>
                                      <a:pt x="342" y="25"/>
                                      <a:pt x="358" y="9"/>
                                      <a:pt x="378" y="9"/>
                                    </a:cubicBezTo>
                                    <a:cubicBezTo>
                                      <a:pt x="398" y="9"/>
                                      <a:pt x="414" y="25"/>
                                      <a:pt x="414" y="44"/>
                                    </a:cubicBezTo>
                                    <a:cubicBezTo>
                                      <a:pt x="414" y="47"/>
                                      <a:pt x="413" y="49"/>
                                      <a:pt x="413" y="51"/>
                                    </a:cubicBezTo>
                                    <a:cubicBezTo>
                                      <a:pt x="415" y="50"/>
                                      <a:pt x="417" y="49"/>
                                      <a:pt x="420" y="48"/>
                                    </a:cubicBezTo>
                                    <a:cubicBezTo>
                                      <a:pt x="420" y="47"/>
                                      <a:pt x="420" y="46"/>
                                      <a:pt x="420" y="44"/>
                                    </a:cubicBezTo>
                                    <a:cubicBezTo>
                                      <a:pt x="420" y="33"/>
                                      <a:pt x="415" y="22"/>
                                      <a:pt x="407" y="15"/>
                                    </a:cubicBezTo>
                                    <a:cubicBezTo>
                                      <a:pt x="400" y="7"/>
                                      <a:pt x="389" y="2"/>
                                      <a:pt x="378" y="2"/>
                                    </a:cubicBezTo>
                                    <a:cubicBezTo>
                                      <a:pt x="366" y="2"/>
                                      <a:pt x="356" y="7"/>
                                      <a:pt x="348" y="15"/>
                                    </a:cubicBezTo>
                                    <a:cubicBezTo>
                                      <a:pt x="341" y="22"/>
                                      <a:pt x="336" y="33"/>
                                      <a:pt x="336" y="44"/>
                                    </a:cubicBezTo>
                                    <a:close/>
                                    <a:moveTo>
                                      <a:pt x="297" y="14"/>
                                    </a:moveTo>
                                    <a:cubicBezTo>
                                      <a:pt x="303" y="11"/>
                                      <a:pt x="310" y="9"/>
                                      <a:pt x="317" y="9"/>
                                    </a:cubicBezTo>
                                    <a:cubicBezTo>
                                      <a:pt x="324" y="9"/>
                                      <a:pt x="331" y="11"/>
                                      <a:pt x="336" y="14"/>
                                    </a:cubicBezTo>
                                    <a:cubicBezTo>
                                      <a:pt x="338" y="13"/>
                                      <a:pt x="339" y="11"/>
                                      <a:pt x="340" y="10"/>
                                    </a:cubicBezTo>
                                    <a:cubicBezTo>
                                      <a:pt x="334" y="5"/>
                                      <a:pt x="326" y="2"/>
                                      <a:pt x="317" y="2"/>
                                    </a:cubicBezTo>
                                    <a:cubicBezTo>
                                      <a:pt x="308" y="2"/>
                                      <a:pt x="300" y="5"/>
                                      <a:pt x="293" y="10"/>
                                    </a:cubicBezTo>
                                    <a:cubicBezTo>
                                      <a:pt x="295" y="11"/>
                                      <a:pt x="296" y="13"/>
                                      <a:pt x="297" y="14"/>
                                    </a:cubicBezTo>
                                    <a:close/>
                                    <a:moveTo>
                                      <a:pt x="301" y="20"/>
                                    </a:moveTo>
                                    <a:cubicBezTo>
                                      <a:pt x="306" y="17"/>
                                      <a:pt x="311" y="16"/>
                                      <a:pt x="317" y="16"/>
                                    </a:cubicBezTo>
                                    <a:cubicBezTo>
                                      <a:pt x="323" y="16"/>
                                      <a:pt x="328" y="17"/>
                                      <a:pt x="333" y="20"/>
                                    </a:cubicBezTo>
                                    <a:cubicBezTo>
                                      <a:pt x="333" y="19"/>
                                      <a:pt x="334" y="17"/>
                                      <a:pt x="335" y="16"/>
                                    </a:cubicBezTo>
                                    <a:cubicBezTo>
                                      <a:pt x="330" y="12"/>
                                      <a:pt x="324" y="10"/>
                                      <a:pt x="317" y="10"/>
                                    </a:cubicBezTo>
                                    <a:cubicBezTo>
                                      <a:pt x="310" y="10"/>
                                      <a:pt x="304" y="12"/>
                                      <a:pt x="298" y="16"/>
                                    </a:cubicBezTo>
                                    <a:cubicBezTo>
                                      <a:pt x="299" y="17"/>
                                      <a:pt x="300" y="19"/>
                                      <a:pt x="301" y="20"/>
                                    </a:cubicBezTo>
                                    <a:close/>
                                    <a:moveTo>
                                      <a:pt x="304" y="28"/>
                                    </a:moveTo>
                                    <a:cubicBezTo>
                                      <a:pt x="308" y="25"/>
                                      <a:pt x="312" y="23"/>
                                      <a:pt x="317" y="23"/>
                                    </a:cubicBezTo>
                                    <a:cubicBezTo>
                                      <a:pt x="322" y="23"/>
                                      <a:pt x="326" y="25"/>
                                      <a:pt x="329" y="27"/>
                                    </a:cubicBezTo>
                                    <a:cubicBezTo>
                                      <a:pt x="330" y="25"/>
                                      <a:pt x="331" y="24"/>
                                      <a:pt x="332" y="22"/>
                                    </a:cubicBezTo>
                                    <a:cubicBezTo>
                                      <a:pt x="328" y="19"/>
                                      <a:pt x="322" y="17"/>
                                      <a:pt x="317" y="17"/>
                                    </a:cubicBezTo>
                                    <a:cubicBezTo>
                                      <a:pt x="311" y="17"/>
                                      <a:pt x="306" y="19"/>
                                      <a:pt x="302" y="22"/>
                                    </a:cubicBezTo>
                                    <a:cubicBezTo>
                                      <a:pt x="303" y="24"/>
                                      <a:pt x="304" y="26"/>
                                      <a:pt x="304" y="28"/>
                                    </a:cubicBezTo>
                                    <a:close/>
                                    <a:moveTo>
                                      <a:pt x="306" y="36"/>
                                    </a:moveTo>
                                    <a:cubicBezTo>
                                      <a:pt x="309" y="33"/>
                                      <a:pt x="313" y="31"/>
                                      <a:pt x="317" y="31"/>
                                    </a:cubicBezTo>
                                    <a:cubicBezTo>
                                      <a:pt x="321" y="31"/>
                                      <a:pt x="325" y="33"/>
                                      <a:pt x="327" y="36"/>
                                    </a:cubicBezTo>
                                    <a:cubicBezTo>
                                      <a:pt x="328" y="33"/>
                                      <a:pt x="328" y="31"/>
                                      <a:pt x="329" y="29"/>
                                    </a:cubicBezTo>
                                    <a:cubicBezTo>
                                      <a:pt x="326" y="26"/>
                                      <a:pt x="321" y="25"/>
                                      <a:pt x="317" y="25"/>
                                    </a:cubicBezTo>
                                    <a:cubicBezTo>
                                      <a:pt x="312" y="25"/>
                                      <a:pt x="308" y="26"/>
                                      <a:pt x="305" y="29"/>
                                    </a:cubicBezTo>
                                    <a:cubicBezTo>
                                      <a:pt x="305" y="31"/>
                                      <a:pt x="306" y="34"/>
                                      <a:pt x="306" y="36"/>
                                    </a:cubicBezTo>
                                    <a:close/>
                                    <a:moveTo>
                                      <a:pt x="327" y="44"/>
                                    </a:moveTo>
                                    <a:cubicBezTo>
                                      <a:pt x="327" y="42"/>
                                      <a:pt x="327" y="40"/>
                                      <a:pt x="327" y="38"/>
                                    </a:cubicBezTo>
                                    <a:cubicBezTo>
                                      <a:pt x="325" y="35"/>
                                      <a:pt x="321" y="32"/>
                                      <a:pt x="317" y="32"/>
                                    </a:cubicBezTo>
                                    <a:cubicBezTo>
                                      <a:pt x="313" y="32"/>
                                      <a:pt x="309" y="35"/>
                                      <a:pt x="307" y="38"/>
                                    </a:cubicBezTo>
                                    <a:cubicBezTo>
                                      <a:pt x="307" y="40"/>
                                      <a:pt x="307" y="42"/>
                                      <a:pt x="307" y="44"/>
                                    </a:cubicBezTo>
                                    <a:cubicBezTo>
                                      <a:pt x="307" y="45"/>
                                      <a:pt x="307" y="45"/>
                                      <a:pt x="307" y="46"/>
                                    </a:cubicBezTo>
                                    <a:cubicBezTo>
                                      <a:pt x="308" y="45"/>
                                      <a:pt x="309" y="45"/>
                                      <a:pt x="310" y="45"/>
                                    </a:cubicBezTo>
                                    <a:cubicBezTo>
                                      <a:pt x="310" y="45"/>
                                      <a:pt x="310" y="45"/>
                                      <a:pt x="310" y="44"/>
                                    </a:cubicBezTo>
                                    <a:cubicBezTo>
                                      <a:pt x="310" y="41"/>
                                      <a:pt x="313" y="38"/>
                                      <a:pt x="317" y="38"/>
                                    </a:cubicBezTo>
                                    <a:cubicBezTo>
                                      <a:pt x="321" y="38"/>
                                      <a:pt x="324" y="41"/>
                                      <a:pt x="324" y="44"/>
                                    </a:cubicBezTo>
                                    <a:cubicBezTo>
                                      <a:pt x="324" y="45"/>
                                      <a:pt x="324" y="45"/>
                                      <a:pt x="324" y="45"/>
                                    </a:cubicBezTo>
                                    <a:cubicBezTo>
                                      <a:pt x="325" y="45"/>
                                      <a:pt x="326" y="45"/>
                                      <a:pt x="327" y="45"/>
                                    </a:cubicBezTo>
                                    <a:cubicBezTo>
                                      <a:pt x="327" y="45"/>
                                      <a:pt x="327" y="45"/>
                                      <a:pt x="327" y="44"/>
                                    </a:cubicBezTo>
                                    <a:close/>
                                    <a:moveTo>
                                      <a:pt x="317" y="39"/>
                                    </a:moveTo>
                                    <a:cubicBezTo>
                                      <a:pt x="314" y="39"/>
                                      <a:pt x="312" y="42"/>
                                      <a:pt x="312" y="44"/>
                                    </a:cubicBezTo>
                                    <a:cubicBezTo>
                                      <a:pt x="312" y="45"/>
                                      <a:pt x="312" y="45"/>
                                      <a:pt x="312" y="45"/>
                                    </a:cubicBezTo>
                                    <a:cubicBezTo>
                                      <a:pt x="314" y="45"/>
                                      <a:pt x="315" y="45"/>
                                      <a:pt x="317" y="45"/>
                                    </a:cubicBezTo>
                                    <a:cubicBezTo>
                                      <a:pt x="319" y="45"/>
                                      <a:pt x="320" y="45"/>
                                      <a:pt x="322" y="45"/>
                                    </a:cubicBezTo>
                                    <a:cubicBezTo>
                                      <a:pt x="322" y="45"/>
                                      <a:pt x="322" y="45"/>
                                      <a:pt x="322" y="44"/>
                                    </a:cubicBezTo>
                                    <a:cubicBezTo>
                                      <a:pt x="322" y="42"/>
                                      <a:pt x="320" y="39"/>
                                      <a:pt x="317" y="39"/>
                                    </a:cubicBezTo>
                                    <a:close/>
                                    <a:moveTo>
                                      <a:pt x="288" y="56"/>
                                    </a:moveTo>
                                    <a:cubicBezTo>
                                      <a:pt x="289" y="57"/>
                                      <a:pt x="291" y="58"/>
                                      <a:pt x="292" y="60"/>
                                    </a:cubicBezTo>
                                    <a:cubicBezTo>
                                      <a:pt x="299" y="55"/>
                                      <a:pt x="308" y="52"/>
                                      <a:pt x="317" y="52"/>
                                    </a:cubicBezTo>
                                    <a:cubicBezTo>
                                      <a:pt x="326" y="52"/>
                                      <a:pt x="334" y="55"/>
                                      <a:pt x="341" y="60"/>
                                    </a:cubicBezTo>
                                    <a:cubicBezTo>
                                      <a:pt x="343" y="58"/>
                                      <a:pt x="344" y="57"/>
                                      <a:pt x="346" y="56"/>
                                    </a:cubicBezTo>
                                    <a:cubicBezTo>
                                      <a:pt x="338" y="50"/>
                                      <a:pt x="328" y="46"/>
                                      <a:pt x="317" y="46"/>
                                    </a:cubicBezTo>
                                    <a:cubicBezTo>
                                      <a:pt x="306" y="46"/>
                                      <a:pt x="296" y="50"/>
                                      <a:pt x="288" y="56"/>
                                    </a:cubicBezTo>
                                    <a:close/>
                                    <a:moveTo>
                                      <a:pt x="214" y="44"/>
                                    </a:moveTo>
                                    <a:cubicBezTo>
                                      <a:pt x="214" y="46"/>
                                      <a:pt x="214" y="47"/>
                                      <a:pt x="214" y="48"/>
                                    </a:cubicBezTo>
                                    <a:cubicBezTo>
                                      <a:pt x="216" y="49"/>
                                      <a:pt x="219" y="50"/>
                                      <a:pt x="221" y="52"/>
                                    </a:cubicBezTo>
                                    <a:cubicBezTo>
                                      <a:pt x="220" y="49"/>
                                      <a:pt x="220" y="47"/>
                                      <a:pt x="220" y="44"/>
                                    </a:cubicBezTo>
                                    <a:cubicBezTo>
                                      <a:pt x="220" y="25"/>
                                      <a:pt x="236" y="9"/>
                                      <a:pt x="256" y="9"/>
                                    </a:cubicBezTo>
                                    <a:cubicBezTo>
                                      <a:pt x="276" y="9"/>
                                      <a:pt x="292" y="25"/>
                                      <a:pt x="292" y="44"/>
                                    </a:cubicBezTo>
                                    <a:cubicBezTo>
                                      <a:pt x="292" y="47"/>
                                      <a:pt x="291" y="49"/>
                                      <a:pt x="291" y="52"/>
                                    </a:cubicBezTo>
                                    <a:cubicBezTo>
                                      <a:pt x="293" y="50"/>
                                      <a:pt x="295" y="49"/>
                                      <a:pt x="298" y="48"/>
                                    </a:cubicBezTo>
                                    <a:cubicBezTo>
                                      <a:pt x="298" y="47"/>
                                      <a:pt x="298" y="46"/>
                                      <a:pt x="298" y="44"/>
                                    </a:cubicBezTo>
                                    <a:cubicBezTo>
                                      <a:pt x="298" y="33"/>
                                      <a:pt x="293" y="22"/>
                                      <a:pt x="286" y="15"/>
                                    </a:cubicBezTo>
                                    <a:cubicBezTo>
                                      <a:pt x="278" y="7"/>
                                      <a:pt x="267" y="2"/>
                                      <a:pt x="256" y="2"/>
                                    </a:cubicBezTo>
                                    <a:cubicBezTo>
                                      <a:pt x="244" y="2"/>
                                      <a:pt x="234" y="7"/>
                                      <a:pt x="226" y="15"/>
                                    </a:cubicBezTo>
                                    <a:cubicBezTo>
                                      <a:pt x="219" y="22"/>
                                      <a:pt x="214" y="33"/>
                                      <a:pt x="214" y="44"/>
                                    </a:cubicBezTo>
                                    <a:close/>
                                    <a:moveTo>
                                      <a:pt x="176" y="14"/>
                                    </a:moveTo>
                                    <a:cubicBezTo>
                                      <a:pt x="182" y="11"/>
                                      <a:pt x="188" y="9"/>
                                      <a:pt x="195" y="9"/>
                                    </a:cubicBezTo>
                                    <a:cubicBezTo>
                                      <a:pt x="202" y="9"/>
                                      <a:pt x="209" y="11"/>
                                      <a:pt x="214" y="14"/>
                                    </a:cubicBezTo>
                                    <a:cubicBezTo>
                                      <a:pt x="216" y="13"/>
                                      <a:pt x="217" y="11"/>
                                      <a:pt x="218" y="10"/>
                                    </a:cubicBezTo>
                                    <a:cubicBezTo>
                                      <a:pt x="212" y="5"/>
                                      <a:pt x="204" y="2"/>
                                      <a:pt x="195" y="2"/>
                                    </a:cubicBezTo>
                                    <a:cubicBezTo>
                                      <a:pt x="187" y="2"/>
                                      <a:pt x="179" y="5"/>
                                      <a:pt x="172" y="9"/>
                                    </a:cubicBezTo>
                                    <a:cubicBezTo>
                                      <a:pt x="174" y="11"/>
                                      <a:pt x="175" y="12"/>
                                      <a:pt x="176" y="14"/>
                                    </a:cubicBezTo>
                                    <a:close/>
                                    <a:moveTo>
                                      <a:pt x="180" y="20"/>
                                    </a:moveTo>
                                    <a:cubicBezTo>
                                      <a:pt x="184" y="17"/>
                                      <a:pt x="189" y="16"/>
                                      <a:pt x="195" y="16"/>
                                    </a:cubicBezTo>
                                    <a:cubicBezTo>
                                      <a:pt x="201" y="16"/>
                                      <a:pt x="206" y="17"/>
                                      <a:pt x="211" y="20"/>
                                    </a:cubicBezTo>
                                    <a:cubicBezTo>
                                      <a:pt x="212" y="19"/>
                                      <a:pt x="213" y="17"/>
                                      <a:pt x="214" y="16"/>
                                    </a:cubicBezTo>
                                    <a:cubicBezTo>
                                      <a:pt x="208" y="12"/>
                                      <a:pt x="202" y="10"/>
                                      <a:pt x="195" y="10"/>
                                    </a:cubicBezTo>
                                    <a:cubicBezTo>
                                      <a:pt x="188" y="10"/>
                                      <a:pt x="182" y="12"/>
                                      <a:pt x="177" y="15"/>
                                    </a:cubicBezTo>
                                    <a:cubicBezTo>
                                      <a:pt x="178" y="17"/>
                                      <a:pt x="179" y="18"/>
                                      <a:pt x="180" y="20"/>
                                    </a:cubicBezTo>
                                    <a:close/>
                                    <a:moveTo>
                                      <a:pt x="183" y="27"/>
                                    </a:moveTo>
                                    <a:cubicBezTo>
                                      <a:pt x="187" y="25"/>
                                      <a:pt x="191" y="23"/>
                                      <a:pt x="195" y="23"/>
                                    </a:cubicBezTo>
                                    <a:cubicBezTo>
                                      <a:pt x="200" y="23"/>
                                      <a:pt x="204" y="25"/>
                                      <a:pt x="208" y="27"/>
                                    </a:cubicBezTo>
                                    <a:cubicBezTo>
                                      <a:pt x="208" y="25"/>
                                      <a:pt x="209" y="24"/>
                                      <a:pt x="210" y="22"/>
                                    </a:cubicBezTo>
                                    <a:cubicBezTo>
                                      <a:pt x="206" y="19"/>
                                      <a:pt x="201" y="17"/>
                                      <a:pt x="195" y="17"/>
                                    </a:cubicBezTo>
                                    <a:cubicBezTo>
                                      <a:pt x="190" y="17"/>
                                      <a:pt x="185" y="19"/>
                                      <a:pt x="181" y="21"/>
                                    </a:cubicBezTo>
                                    <a:cubicBezTo>
                                      <a:pt x="182" y="23"/>
                                      <a:pt x="182" y="25"/>
                                      <a:pt x="183" y="27"/>
                                    </a:cubicBezTo>
                                    <a:close/>
                                    <a:moveTo>
                                      <a:pt x="185" y="35"/>
                                    </a:moveTo>
                                    <a:cubicBezTo>
                                      <a:pt x="188" y="32"/>
                                      <a:pt x="191" y="31"/>
                                      <a:pt x="195" y="31"/>
                                    </a:cubicBezTo>
                                    <a:cubicBezTo>
                                      <a:pt x="199" y="31"/>
                                      <a:pt x="203" y="33"/>
                                      <a:pt x="205" y="36"/>
                                    </a:cubicBezTo>
                                    <a:cubicBezTo>
                                      <a:pt x="206" y="33"/>
                                      <a:pt x="206" y="31"/>
                                      <a:pt x="207" y="29"/>
                                    </a:cubicBezTo>
                                    <a:cubicBezTo>
                                      <a:pt x="204" y="26"/>
                                      <a:pt x="200" y="25"/>
                                      <a:pt x="195" y="25"/>
                                    </a:cubicBezTo>
                                    <a:cubicBezTo>
                                      <a:pt x="191" y="25"/>
                                      <a:pt x="187" y="26"/>
                                      <a:pt x="184" y="28"/>
                                    </a:cubicBezTo>
                                    <a:cubicBezTo>
                                      <a:pt x="184" y="31"/>
                                      <a:pt x="185" y="33"/>
                                      <a:pt x="185" y="35"/>
                                    </a:cubicBezTo>
                                    <a:close/>
                                    <a:moveTo>
                                      <a:pt x="205" y="44"/>
                                    </a:moveTo>
                                    <a:cubicBezTo>
                                      <a:pt x="205" y="42"/>
                                      <a:pt x="205" y="40"/>
                                      <a:pt x="205" y="38"/>
                                    </a:cubicBezTo>
                                    <a:cubicBezTo>
                                      <a:pt x="203" y="35"/>
                                      <a:pt x="199" y="32"/>
                                      <a:pt x="195" y="32"/>
                                    </a:cubicBezTo>
                                    <a:cubicBezTo>
                                      <a:pt x="191" y="32"/>
                                      <a:pt x="188" y="34"/>
                                      <a:pt x="186" y="37"/>
                                    </a:cubicBezTo>
                                    <a:cubicBezTo>
                                      <a:pt x="186" y="39"/>
                                      <a:pt x="186" y="42"/>
                                      <a:pt x="186" y="44"/>
                                    </a:cubicBezTo>
                                    <a:cubicBezTo>
                                      <a:pt x="186" y="45"/>
                                      <a:pt x="186" y="45"/>
                                      <a:pt x="186" y="45"/>
                                    </a:cubicBezTo>
                                    <a:cubicBezTo>
                                      <a:pt x="187" y="45"/>
                                      <a:pt x="188" y="45"/>
                                      <a:pt x="188" y="45"/>
                                    </a:cubicBezTo>
                                    <a:cubicBezTo>
                                      <a:pt x="188" y="45"/>
                                      <a:pt x="188" y="45"/>
                                      <a:pt x="188" y="44"/>
                                    </a:cubicBezTo>
                                    <a:cubicBezTo>
                                      <a:pt x="188" y="41"/>
                                      <a:pt x="191" y="38"/>
                                      <a:pt x="195" y="38"/>
                                    </a:cubicBezTo>
                                    <a:cubicBezTo>
                                      <a:pt x="199" y="38"/>
                                      <a:pt x="202" y="41"/>
                                      <a:pt x="202" y="44"/>
                                    </a:cubicBezTo>
                                    <a:cubicBezTo>
                                      <a:pt x="202" y="45"/>
                                      <a:pt x="202" y="45"/>
                                      <a:pt x="202" y="45"/>
                                    </a:cubicBezTo>
                                    <a:cubicBezTo>
                                      <a:pt x="203" y="45"/>
                                      <a:pt x="204" y="45"/>
                                      <a:pt x="205" y="45"/>
                                    </a:cubicBezTo>
                                    <a:cubicBezTo>
                                      <a:pt x="205" y="45"/>
                                      <a:pt x="205" y="45"/>
                                      <a:pt x="205" y="44"/>
                                    </a:cubicBezTo>
                                    <a:close/>
                                    <a:moveTo>
                                      <a:pt x="195" y="39"/>
                                    </a:moveTo>
                                    <a:cubicBezTo>
                                      <a:pt x="192" y="39"/>
                                      <a:pt x="190" y="42"/>
                                      <a:pt x="190" y="44"/>
                                    </a:cubicBezTo>
                                    <a:cubicBezTo>
                                      <a:pt x="190" y="45"/>
                                      <a:pt x="190" y="45"/>
                                      <a:pt x="190" y="45"/>
                                    </a:cubicBezTo>
                                    <a:cubicBezTo>
                                      <a:pt x="192" y="45"/>
                                      <a:pt x="193" y="45"/>
                                      <a:pt x="195" y="45"/>
                                    </a:cubicBezTo>
                                    <a:cubicBezTo>
                                      <a:pt x="197" y="45"/>
                                      <a:pt x="198" y="45"/>
                                      <a:pt x="200" y="45"/>
                                    </a:cubicBezTo>
                                    <a:cubicBezTo>
                                      <a:pt x="200" y="45"/>
                                      <a:pt x="200" y="45"/>
                                      <a:pt x="200" y="44"/>
                                    </a:cubicBezTo>
                                    <a:cubicBezTo>
                                      <a:pt x="200" y="42"/>
                                      <a:pt x="198" y="39"/>
                                      <a:pt x="195" y="39"/>
                                    </a:cubicBezTo>
                                    <a:close/>
                                    <a:moveTo>
                                      <a:pt x="166" y="55"/>
                                    </a:moveTo>
                                    <a:cubicBezTo>
                                      <a:pt x="168" y="57"/>
                                      <a:pt x="170" y="58"/>
                                      <a:pt x="171" y="59"/>
                                    </a:cubicBezTo>
                                    <a:cubicBezTo>
                                      <a:pt x="178" y="55"/>
                                      <a:pt x="186" y="52"/>
                                      <a:pt x="195" y="52"/>
                                    </a:cubicBezTo>
                                    <a:cubicBezTo>
                                      <a:pt x="204" y="52"/>
                                      <a:pt x="212" y="55"/>
                                      <a:pt x="219" y="60"/>
                                    </a:cubicBezTo>
                                    <a:cubicBezTo>
                                      <a:pt x="221" y="58"/>
                                      <a:pt x="222" y="57"/>
                                      <a:pt x="224" y="56"/>
                                    </a:cubicBezTo>
                                    <a:cubicBezTo>
                                      <a:pt x="216" y="50"/>
                                      <a:pt x="206" y="46"/>
                                      <a:pt x="195" y="46"/>
                                    </a:cubicBezTo>
                                    <a:cubicBezTo>
                                      <a:pt x="184" y="46"/>
                                      <a:pt x="174" y="50"/>
                                      <a:pt x="166" y="55"/>
                                    </a:cubicBezTo>
                                    <a:close/>
                                    <a:moveTo>
                                      <a:pt x="93" y="44"/>
                                    </a:moveTo>
                                    <a:cubicBezTo>
                                      <a:pt x="93" y="46"/>
                                      <a:pt x="93" y="47"/>
                                      <a:pt x="93" y="48"/>
                                    </a:cubicBezTo>
                                    <a:cubicBezTo>
                                      <a:pt x="96" y="49"/>
                                      <a:pt x="98" y="50"/>
                                      <a:pt x="100" y="52"/>
                                    </a:cubicBezTo>
                                    <a:cubicBezTo>
                                      <a:pt x="99" y="49"/>
                                      <a:pt x="99" y="47"/>
                                      <a:pt x="99" y="44"/>
                                    </a:cubicBezTo>
                                    <a:cubicBezTo>
                                      <a:pt x="99" y="25"/>
                                      <a:pt x="115" y="9"/>
                                      <a:pt x="135" y="9"/>
                                    </a:cubicBezTo>
                                    <a:cubicBezTo>
                                      <a:pt x="155" y="9"/>
                                      <a:pt x="171" y="25"/>
                                      <a:pt x="171" y="44"/>
                                    </a:cubicBezTo>
                                    <a:cubicBezTo>
                                      <a:pt x="171" y="47"/>
                                      <a:pt x="171" y="49"/>
                                      <a:pt x="170" y="51"/>
                                    </a:cubicBezTo>
                                    <a:cubicBezTo>
                                      <a:pt x="172" y="50"/>
                                      <a:pt x="175" y="49"/>
                                      <a:pt x="177" y="48"/>
                                    </a:cubicBezTo>
                                    <a:cubicBezTo>
                                      <a:pt x="177" y="47"/>
                                      <a:pt x="177" y="46"/>
                                      <a:pt x="177" y="44"/>
                                    </a:cubicBezTo>
                                    <a:cubicBezTo>
                                      <a:pt x="177" y="33"/>
                                      <a:pt x="172" y="22"/>
                                      <a:pt x="165" y="15"/>
                                    </a:cubicBezTo>
                                    <a:cubicBezTo>
                                      <a:pt x="157" y="7"/>
                                      <a:pt x="147" y="2"/>
                                      <a:pt x="135" y="2"/>
                                    </a:cubicBezTo>
                                    <a:cubicBezTo>
                                      <a:pt x="123" y="2"/>
                                      <a:pt x="113" y="7"/>
                                      <a:pt x="105" y="15"/>
                                    </a:cubicBezTo>
                                    <a:cubicBezTo>
                                      <a:pt x="98" y="22"/>
                                      <a:pt x="93" y="33"/>
                                      <a:pt x="93" y="44"/>
                                    </a:cubicBezTo>
                                    <a:close/>
                                    <a:moveTo>
                                      <a:pt x="55" y="14"/>
                                    </a:moveTo>
                                    <a:cubicBezTo>
                                      <a:pt x="60" y="11"/>
                                      <a:pt x="67" y="9"/>
                                      <a:pt x="74" y="9"/>
                                    </a:cubicBezTo>
                                    <a:cubicBezTo>
                                      <a:pt x="81" y="9"/>
                                      <a:pt x="88" y="11"/>
                                      <a:pt x="94" y="14"/>
                                    </a:cubicBezTo>
                                    <a:cubicBezTo>
                                      <a:pt x="95" y="13"/>
                                      <a:pt x="96" y="11"/>
                                      <a:pt x="97" y="10"/>
                                    </a:cubicBezTo>
                                    <a:cubicBezTo>
                                      <a:pt x="91" y="5"/>
                                      <a:pt x="83" y="2"/>
                                      <a:pt x="74" y="2"/>
                                    </a:cubicBezTo>
                                    <a:cubicBezTo>
                                      <a:pt x="65" y="2"/>
                                      <a:pt x="57" y="5"/>
                                      <a:pt x="51" y="10"/>
                                    </a:cubicBezTo>
                                    <a:cubicBezTo>
                                      <a:pt x="52" y="11"/>
                                      <a:pt x="53" y="13"/>
                                      <a:pt x="55" y="14"/>
                                    </a:cubicBezTo>
                                    <a:close/>
                                    <a:moveTo>
                                      <a:pt x="58" y="20"/>
                                    </a:moveTo>
                                    <a:cubicBezTo>
                                      <a:pt x="63" y="17"/>
                                      <a:pt x="68" y="16"/>
                                      <a:pt x="74" y="16"/>
                                    </a:cubicBezTo>
                                    <a:cubicBezTo>
                                      <a:pt x="80" y="16"/>
                                      <a:pt x="85" y="17"/>
                                      <a:pt x="90" y="20"/>
                                    </a:cubicBezTo>
                                    <a:cubicBezTo>
                                      <a:pt x="91" y="19"/>
                                      <a:pt x="92" y="17"/>
                                      <a:pt x="93" y="16"/>
                                    </a:cubicBezTo>
                                    <a:cubicBezTo>
                                      <a:pt x="87" y="12"/>
                                      <a:pt x="81" y="10"/>
                                      <a:pt x="74" y="10"/>
                                    </a:cubicBezTo>
                                    <a:cubicBezTo>
                                      <a:pt x="67" y="10"/>
                                      <a:pt x="61" y="12"/>
                                      <a:pt x="55" y="16"/>
                                    </a:cubicBezTo>
                                    <a:cubicBezTo>
                                      <a:pt x="56" y="17"/>
                                      <a:pt x="57" y="19"/>
                                      <a:pt x="58" y="20"/>
                                    </a:cubicBezTo>
                                    <a:close/>
                                    <a:moveTo>
                                      <a:pt x="61" y="28"/>
                                    </a:moveTo>
                                    <a:cubicBezTo>
                                      <a:pt x="65" y="25"/>
                                      <a:pt x="69" y="23"/>
                                      <a:pt x="74" y="23"/>
                                    </a:cubicBezTo>
                                    <a:cubicBezTo>
                                      <a:pt x="79" y="23"/>
                                      <a:pt x="83" y="25"/>
                                      <a:pt x="87" y="27"/>
                                    </a:cubicBezTo>
                                    <a:cubicBezTo>
                                      <a:pt x="87" y="25"/>
                                      <a:pt x="88" y="24"/>
                                      <a:pt x="89" y="22"/>
                                    </a:cubicBezTo>
                                    <a:cubicBezTo>
                                      <a:pt x="85" y="19"/>
                                      <a:pt x="80" y="17"/>
                                      <a:pt x="74" y="17"/>
                                    </a:cubicBezTo>
                                    <a:cubicBezTo>
                                      <a:pt x="69" y="17"/>
                                      <a:pt x="63" y="19"/>
                                      <a:pt x="59" y="22"/>
                                    </a:cubicBezTo>
                                    <a:cubicBezTo>
                                      <a:pt x="60" y="24"/>
                                      <a:pt x="61" y="26"/>
                                      <a:pt x="61" y="28"/>
                                    </a:cubicBezTo>
                                    <a:close/>
                                    <a:moveTo>
                                      <a:pt x="63" y="36"/>
                                    </a:moveTo>
                                    <a:cubicBezTo>
                                      <a:pt x="66" y="33"/>
                                      <a:pt x="70" y="31"/>
                                      <a:pt x="74" y="31"/>
                                    </a:cubicBezTo>
                                    <a:cubicBezTo>
                                      <a:pt x="78" y="31"/>
                                      <a:pt x="82" y="33"/>
                                      <a:pt x="85" y="36"/>
                                    </a:cubicBezTo>
                                    <a:cubicBezTo>
                                      <a:pt x="85" y="33"/>
                                      <a:pt x="85" y="31"/>
                                      <a:pt x="86" y="29"/>
                                    </a:cubicBezTo>
                                    <a:cubicBezTo>
                                      <a:pt x="83" y="26"/>
                                      <a:pt x="79" y="25"/>
                                      <a:pt x="74" y="25"/>
                                    </a:cubicBezTo>
                                    <a:cubicBezTo>
                                      <a:pt x="69" y="25"/>
                                      <a:pt x="65" y="27"/>
                                      <a:pt x="62" y="29"/>
                                    </a:cubicBezTo>
                                    <a:cubicBezTo>
                                      <a:pt x="63" y="31"/>
                                      <a:pt x="63" y="34"/>
                                      <a:pt x="63" y="36"/>
                                    </a:cubicBezTo>
                                    <a:close/>
                                    <a:moveTo>
                                      <a:pt x="84" y="44"/>
                                    </a:moveTo>
                                    <a:cubicBezTo>
                                      <a:pt x="84" y="42"/>
                                      <a:pt x="84" y="40"/>
                                      <a:pt x="84" y="38"/>
                                    </a:cubicBezTo>
                                    <a:cubicBezTo>
                                      <a:pt x="82" y="35"/>
                                      <a:pt x="78" y="32"/>
                                      <a:pt x="74" y="32"/>
                                    </a:cubicBezTo>
                                    <a:cubicBezTo>
                                      <a:pt x="70" y="32"/>
                                      <a:pt x="66" y="35"/>
                                      <a:pt x="64" y="38"/>
                                    </a:cubicBezTo>
                                    <a:cubicBezTo>
                                      <a:pt x="64" y="40"/>
                                      <a:pt x="64" y="42"/>
                                      <a:pt x="64" y="44"/>
                                    </a:cubicBezTo>
                                    <a:cubicBezTo>
                                      <a:pt x="64" y="45"/>
                                      <a:pt x="64" y="45"/>
                                      <a:pt x="64" y="46"/>
                                    </a:cubicBezTo>
                                    <a:cubicBezTo>
                                      <a:pt x="65" y="45"/>
                                      <a:pt x="66" y="45"/>
                                      <a:pt x="68" y="45"/>
                                    </a:cubicBezTo>
                                    <a:cubicBezTo>
                                      <a:pt x="68" y="45"/>
                                      <a:pt x="67" y="45"/>
                                      <a:pt x="67" y="44"/>
                                    </a:cubicBezTo>
                                    <a:cubicBezTo>
                                      <a:pt x="67" y="41"/>
                                      <a:pt x="70" y="38"/>
                                      <a:pt x="74" y="38"/>
                                    </a:cubicBezTo>
                                    <a:cubicBezTo>
                                      <a:pt x="78" y="38"/>
                                      <a:pt x="81" y="41"/>
                                      <a:pt x="81" y="44"/>
                                    </a:cubicBezTo>
                                    <a:cubicBezTo>
                                      <a:pt x="81" y="45"/>
                                      <a:pt x="81" y="45"/>
                                      <a:pt x="81" y="45"/>
                                    </a:cubicBezTo>
                                    <a:cubicBezTo>
                                      <a:pt x="82" y="45"/>
                                      <a:pt x="83" y="45"/>
                                      <a:pt x="84" y="45"/>
                                    </a:cubicBezTo>
                                    <a:cubicBezTo>
                                      <a:pt x="84" y="45"/>
                                      <a:pt x="84" y="45"/>
                                      <a:pt x="84" y="44"/>
                                    </a:cubicBezTo>
                                    <a:close/>
                                    <a:moveTo>
                                      <a:pt x="74" y="39"/>
                                    </a:moveTo>
                                    <a:cubicBezTo>
                                      <a:pt x="71" y="39"/>
                                      <a:pt x="69" y="42"/>
                                      <a:pt x="69" y="44"/>
                                    </a:cubicBezTo>
                                    <a:cubicBezTo>
                                      <a:pt x="69" y="45"/>
                                      <a:pt x="69" y="45"/>
                                      <a:pt x="69" y="45"/>
                                    </a:cubicBezTo>
                                    <a:cubicBezTo>
                                      <a:pt x="71" y="45"/>
                                      <a:pt x="72" y="45"/>
                                      <a:pt x="74" y="45"/>
                                    </a:cubicBezTo>
                                    <a:cubicBezTo>
                                      <a:pt x="76" y="45"/>
                                      <a:pt x="78" y="45"/>
                                      <a:pt x="79" y="45"/>
                                    </a:cubicBezTo>
                                    <a:cubicBezTo>
                                      <a:pt x="79" y="45"/>
                                      <a:pt x="79" y="45"/>
                                      <a:pt x="79" y="44"/>
                                    </a:cubicBezTo>
                                    <a:cubicBezTo>
                                      <a:pt x="79" y="42"/>
                                      <a:pt x="77" y="39"/>
                                      <a:pt x="74" y="39"/>
                                    </a:cubicBezTo>
                                    <a:close/>
                                    <a:moveTo>
                                      <a:pt x="50" y="60"/>
                                    </a:moveTo>
                                    <a:cubicBezTo>
                                      <a:pt x="57" y="55"/>
                                      <a:pt x="65" y="52"/>
                                      <a:pt x="74" y="52"/>
                                    </a:cubicBezTo>
                                    <a:cubicBezTo>
                                      <a:pt x="83" y="52"/>
                                      <a:pt x="92" y="55"/>
                                      <a:pt x="99" y="60"/>
                                    </a:cubicBezTo>
                                    <a:cubicBezTo>
                                      <a:pt x="100" y="58"/>
                                      <a:pt x="102" y="57"/>
                                      <a:pt x="103" y="56"/>
                                    </a:cubicBezTo>
                                    <a:cubicBezTo>
                                      <a:pt x="95" y="50"/>
                                      <a:pt x="85" y="46"/>
                                      <a:pt x="74" y="46"/>
                                    </a:cubicBezTo>
                                    <a:cubicBezTo>
                                      <a:pt x="63" y="46"/>
                                      <a:pt x="53" y="50"/>
                                      <a:pt x="45" y="56"/>
                                    </a:cubicBezTo>
                                    <a:cubicBezTo>
                                      <a:pt x="46" y="57"/>
                                      <a:pt x="48" y="58"/>
                                      <a:pt x="50" y="60"/>
                                    </a:cubicBezTo>
                                    <a:close/>
                                    <a:moveTo>
                                      <a:pt x="55" y="66"/>
                                    </a:moveTo>
                                    <a:cubicBezTo>
                                      <a:pt x="60" y="62"/>
                                      <a:pt x="67" y="60"/>
                                      <a:pt x="74" y="60"/>
                                    </a:cubicBezTo>
                                    <a:cubicBezTo>
                                      <a:pt x="81" y="60"/>
                                      <a:pt x="88" y="62"/>
                                      <a:pt x="94" y="66"/>
                                    </a:cubicBezTo>
                                    <a:cubicBezTo>
                                      <a:pt x="95" y="64"/>
                                      <a:pt x="96" y="62"/>
                                      <a:pt x="97" y="61"/>
                                    </a:cubicBezTo>
                                    <a:cubicBezTo>
                                      <a:pt x="91" y="56"/>
                                      <a:pt x="83" y="54"/>
                                      <a:pt x="74" y="54"/>
                                    </a:cubicBezTo>
                                    <a:cubicBezTo>
                                      <a:pt x="65" y="54"/>
                                      <a:pt x="57" y="57"/>
                                      <a:pt x="51" y="61"/>
                                    </a:cubicBezTo>
                                    <a:cubicBezTo>
                                      <a:pt x="52" y="63"/>
                                      <a:pt x="53" y="64"/>
                                      <a:pt x="55" y="66"/>
                                    </a:cubicBezTo>
                                    <a:close/>
                                    <a:moveTo>
                                      <a:pt x="58" y="72"/>
                                    </a:moveTo>
                                    <a:cubicBezTo>
                                      <a:pt x="63" y="69"/>
                                      <a:pt x="68" y="67"/>
                                      <a:pt x="74" y="67"/>
                                    </a:cubicBezTo>
                                    <a:cubicBezTo>
                                      <a:pt x="80" y="67"/>
                                      <a:pt x="85" y="69"/>
                                      <a:pt x="90" y="72"/>
                                    </a:cubicBezTo>
                                    <a:cubicBezTo>
                                      <a:pt x="91" y="70"/>
                                      <a:pt x="92" y="68"/>
                                      <a:pt x="93" y="67"/>
                                    </a:cubicBezTo>
                                    <a:cubicBezTo>
                                      <a:pt x="87" y="64"/>
                                      <a:pt x="81" y="62"/>
                                      <a:pt x="74" y="62"/>
                                    </a:cubicBezTo>
                                    <a:cubicBezTo>
                                      <a:pt x="67" y="62"/>
                                      <a:pt x="61" y="64"/>
                                      <a:pt x="55" y="67"/>
                                    </a:cubicBezTo>
                                    <a:cubicBezTo>
                                      <a:pt x="56" y="69"/>
                                      <a:pt x="57" y="70"/>
                                      <a:pt x="58" y="72"/>
                                    </a:cubicBezTo>
                                    <a:close/>
                                    <a:moveTo>
                                      <a:pt x="61" y="79"/>
                                    </a:moveTo>
                                    <a:cubicBezTo>
                                      <a:pt x="65" y="76"/>
                                      <a:pt x="69" y="75"/>
                                      <a:pt x="74" y="75"/>
                                    </a:cubicBezTo>
                                    <a:cubicBezTo>
                                      <a:pt x="79" y="75"/>
                                      <a:pt x="83" y="76"/>
                                      <a:pt x="87" y="79"/>
                                    </a:cubicBezTo>
                                    <a:cubicBezTo>
                                      <a:pt x="87" y="77"/>
                                      <a:pt x="88" y="75"/>
                                      <a:pt x="89" y="73"/>
                                    </a:cubicBezTo>
                                    <a:cubicBezTo>
                                      <a:pt x="85" y="70"/>
                                      <a:pt x="80" y="69"/>
                                      <a:pt x="74" y="69"/>
                                    </a:cubicBezTo>
                                    <a:cubicBezTo>
                                      <a:pt x="69" y="69"/>
                                      <a:pt x="63" y="70"/>
                                      <a:pt x="59" y="73"/>
                                    </a:cubicBezTo>
                                    <a:cubicBezTo>
                                      <a:pt x="60" y="75"/>
                                      <a:pt x="61" y="77"/>
                                      <a:pt x="61" y="79"/>
                                    </a:cubicBezTo>
                                    <a:close/>
                                    <a:moveTo>
                                      <a:pt x="63" y="87"/>
                                    </a:moveTo>
                                    <a:cubicBezTo>
                                      <a:pt x="66" y="84"/>
                                      <a:pt x="70" y="82"/>
                                      <a:pt x="74" y="82"/>
                                    </a:cubicBezTo>
                                    <a:cubicBezTo>
                                      <a:pt x="78" y="82"/>
                                      <a:pt x="82" y="84"/>
                                      <a:pt x="85" y="87"/>
                                    </a:cubicBezTo>
                                    <a:cubicBezTo>
                                      <a:pt x="85" y="85"/>
                                      <a:pt x="85" y="83"/>
                                      <a:pt x="86" y="80"/>
                                    </a:cubicBezTo>
                                    <a:cubicBezTo>
                                      <a:pt x="83" y="78"/>
                                      <a:pt x="79" y="76"/>
                                      <a:pt x="74" y="76"/>
                                    </a:cubicBezTo>
                                    <a:cubicBezTo>
                                      <a:pt x="69" y="76"/>
                                      <a:pt x="65" y="78"/>
                                      <a:pt x="62" y="81"/>
                                    </a:cubicBezTo>
                                    <a:cubicBezTo>
                                      <a:pt x="63" y="83"/>
                                      <a:pt x="63" y="85"/>
                                      <a:pt x="63" y="87"/>
                                    </a:cubicBezTo>
                                    <a:close/>
                                    <a:moveTo>
                                      <a:pt x="84" y="96"/>
                                    </a:moveTo>
                                    <a:cubicBezTo>
                                      <a:pt x="84" y="94"/>
                                      <a:pt x="84" y="91"/>
                                      <a:pt x="84" y="89"/>
                                    </a:cubicBezTo>
                                    <a:cubicBezTo>
                                      <a:pt x="82" y="86"/>
                                      <a:pt x="78" y="84"/>
                                      <a:pt x="74" y="84"/>
                                    </a:cubicBezTo>
                                    <a:cubicBezTo>
                                      <a:pt x="70" y="84"/>
                                      <a:pt x="66" y="86"/>
                                      <a:pt x="64" y="90"/>
                                    </a:cubicBezTo>
                                    <a:cubicBezTo>
                                      <a:pt x="64" y="92"/>
                                      <a:pt x="64" y="94"/>
                                      <a:pt x="64" y="96"/>
                                    </a:cubicBezTo>
                                    <a:cubicBezTo>
                                      <a:pt x="64" y="96"/>
                                      <a:pt x="64" y="97"/>
                                      <a:pt x="64" y="97"/>
                                    </a:cubicBezTo>
                                    <a:cubicBezTo>
                                      <a:pt x="65" y="97"/>
                                      <a:pt x="66" y="97"/>
                                      <a:pt x="68" y="96"/>
                                    </a:cubicBezTo>
                                    <a:cubicBezTo>
                                      <a:pt x="68" y="96"/>
                                      <a:pt x="67" y="96"/>
                                      <a:pt x="67" y="96"/>
                                    </a:cubicBezTo>
                                    <a:cubicBezTo>
                                      <a:pt x="67" y="92"/>
                                      <a:pt x="70" y="89"/>
                                      <a:pt x="74" y="89"/>
                                    </a:cubicBezTo>
                                    <a:cubicBezTo>
                                      <a:pt x="78" y="89"/>
                                      <a:pt x="81" y="92"/>
                                      <a:pt x="81" y="96"/>
                                    </a:cubicBezTo>
                                    <a:cubicBezTo>
                                      <a:pt x="81" y="96"/>
                                      <a:pt x="81" y="96"/>
                                      <a:pt x="81" y="96"/>
                                    </a:cubicBezTo>
                                    <a:cubicBezTo>
                                      <a:pt x="82" y="97"/>
                                      <a:pt x="83" y="97"/>
                                      <a:pt x="84" y="97"/>
                                    </a:cubicBezTo>
                                    <a:cubicBezTo>
                                      <a:pt x="84" y="97"/>
                                      <a:pt x="84" y="96"/>
                                      <a:pt x="84" y="96"/>
                                    </a:cubicBezTo>
                                    <a:close/>
                                    <a:moveTo>
                                      <a:pt x="74" y="91"/>
                                    </a:moveTo>
                                    <a:cubicBezTo>
                                      <a:pt x="71" y="91"/>
                                      <a:pt x="69" y="93"/>
                                      <a:pt x="69" y="96"/>
                                    </a:cubicBezTo>
                                    <a:cubicBezTo>
                                      <a:pt x="69" y="96"/>
                                      <a:pt x="69" y="96"/>
                                      <a:pt x="69" y="96"/>
                                    </a:cubicBezTo>
                                    <a:cubicBezTo>
                                      <a:pt x="71" y="96"/>
                                      <a:pt x="72" y="96"/>
                                      <a:pt x="74" y="96"/>
                                    </a:cubicBezTo>
                                    <a:cubicBezTo>
                                      <a:pt x="76" y="96"/>
                                      <a:pt x="78" y="96"/>
                                      <a:pt x="79" y="96"/>
                                    </a:cubicBezTo>
                                    <a:cubicBezTo>
                                      <a:pt x="79" y="96"/>
                                      <a:pt x="79" y="96"/>
                                      <a:pt x="79" y="96"/>
                                    </a:cubicBezTo>
                                    <a:cubicBezTo>
                                      <a:pt x="79" y="93"/>
                                      <a:pt x="77" y="91"/>
                                      <a:pt x="74" y="91"/>
                                    </a:cubicBezTo>
                                    <a:close/>
                                    <a:moveTo>
                                      <a:pt x="50" y="111"/>
                                    </a:moveTo>
                                    <a:cubicBezTo>
                                      <a:pt x="57" y="106"/>
                                      <a:pt x="65" y="104"/>
                                      <a:pt x="74" y="104"/>
                                    </a:cubicBezTo>
                                    <a:cubicBezTo>
                                      <a:pt x="83" y="104"/>
                                      <a:pt x="92" y="106"/>
                                      <a:pt x="99" y="111"/>
                                    </a:cubicBezTo>
                                    <a:cubicBezTo>
                                      <a:pt x="100" y="110"/>
                                      <a:pt x="102" y="108"/>
                                      <a:pt x="103" y="107"/>
                                    </a:cubicBezTo>
                                    <a:cubicBezTo>
                                      <a:pt x="95" y="101"/>
                                      <a:pt x="85" y="98"/>
                                      <a:pt x="74" y="98"/>
                                    </a:cubicBezTo>
                                    <a:cubicBezTo>
                                      <a:pt x="63" y="98"/>
                                      <a:pt x="53" y="101"/>
                                      <a:pt x="45" y="107"/>
                                    </a:cubicBezTo>
                                    <a:cubicBezTo>
                                      <a:pt x="46" y="108"/>
                                      <a:pt x="48" y="110"/>
                                      <a:pt x="50" y="111"/>
                                    </a:cubicBezTo>
                                    <a:close/>
                                    <a:moveTo>
                                      <a:pt x="55" y="117"/>
                                    </a:moveTo>
                                    <a:cubicBezTo>
                                      <a:pt x="60" y="114"/>
                                      <a:pt x="67" y="111"/>
                                      <a:pt x="74" y="111"/>
                                    </a:cubicBezTo>
                                    <a:cubicBezTo>
                                      <a:pt x="81" y="111"/>
                                      <a:pt x="88" y="113"/>
                                      <a:pt x="94" y="117"/>
                                    </a:cubicBezTo>
                                    <a:cubicBezTo>
                                      <a:pt x="95" y="115"/>
                                      <a:pt x="96" y="114"/>
                                      <a:pt x="97" y="112"/>
                                    </a:cubicBezTo>
                                    <a:cubicBezTo>
                                      <a:pt x="91" y="108"/>
                                      <a:pt x="83" y="105"/>
                                      <a:pt x="74" y="105"/>
                                    </a:cubicBezTo>
                                    <a:cubicBezTo>
                                      <a:pt x="65" y="105"/>
                                      <a:pt x="57" y="108"/>
                                      <a:pt x="51" y="112"/>
                                    </a:cubicBezTo>
                                    <a:cubicBezTo>
                                      <a:pt x="52" y="114"/>
                                      <a:pt x="53" y="116"/>
                                      <a:pt x="55" y="117"/>
                                    </a:cubicBezTo>
                                    <a:close/>
                                    <a:moveTo>
                                      <a:pt x="58" y="123"/>
                                    </a:moveTo>
                                    <a:cubicBezTo>
                                      <a:pt x="63" y="120"/>
                                      <a:pt x="68" y="118"/>
                                      <a:pt x="74" y="118"/>
                                    </a:cubicBezTo>
                                    <a:cubicBezTo>
                                      <a:pt x="80" y="118"/>
                                      <a:pt x="85" y="120"/>
                                      <a:pt x="90" y="123"/>
                                    </a:cubicBezTo>
                                    <a:cubicBezTo>
                                      <a:pt x="91" y="121"/>
                                      <a:pt x="92" y="120"/>
                                      <a:pt x="93" y="118"/>
                                    </a:cubicBezTo>
                                    <a:cubicBezTo>
                                      <a:pt x="87" y="115"/>
                                      <a:pt x="81" y="113"/>
                                      <a:pt x="74" y="113"/>
                                    </a:cubicBezTo>
                                    <a:cubicBezTo>
                                      <a:pt x="67" y="113"/>
                                      <a:pt x="61" y="115"/>
                                      <a:pt x="55" y="119"/>
                                    </a:cubicBezTo>
                                    <a:cubicBezTo>
                                      <a:pt x="56" y="120"/>
                                      <a:pt x="57" y="122"/>
                                      <a:pt x="58" y="123"/>
                                    </a:cubicBezTo>
                                    <a:close/>
                                    <a:moveTo>
                                      <a:pt x="61" y="130"/>
                                    </a:moveTo>
                                    <a:cubicBezTo>
                                      <a:pt x="65" y="128"/>
                                      <a:pt x="69" y="126"/>
                                      <a:pt x="74" y="126"/>
                                    </a:cubicBezTo>
                                    <a:cubicBezTo>
                                      <a:pt x="79" y="126"/>
                                      <a:pt x="83" y="128"/>
                                      <a:pt x="87" y="130"/>
                                    </a:cubicBezTo>
                                    <a:cubicBezTo>
                                      <a:pt x="87" y="128"/>
                                      <a:pt x="88" y="126"/>
                                      <a:pt x="89" y="124"/>
                                    </a:cubicBezTo>
                                    <a:cubicBezTo>
                                      <a:pt x="85" y="122"/>
                                      <a:pt x="80" y="120"/>
                                      <a:pt x="74" y="120"/>
                                    </a:cubicBezTo>
                                    <a:cubicBezTo>
                                      <a:pt x="69" y="120"/>
                                      <a:pt x="63" y="122"/>
                                      <a:pt x="59" y="125"/>
                                    </a:cubicBezTo>
                                    <a:cubicBezTo>
                                      <a:pt x="60" y="126"/>
                                      <a:pt x="61" y="128"/>
                                      <a:pt x="61" y="130"/>
                                    </a:cubicBezTo>
                                    <a:close/>
                                    <a:moveTo>
                                      <a:pt x="63" y="139"/>
                                    </a:moveTo>
                                    <a:cubicBezTo>
                                      <a:pt x="66" y="136"/>
                                      <a:pt x="70" y="134"/>
                                      <a:pt x="74" y="134"/>
                                    </a:cubicBezTo>
                                    <a:cubicBezTo>
                                      <a:pt x="78" y="134"/>
                                      <a:pt x="82" y="136"/>
                                      <a:pt x="85" y="139"/>
                                    </a:cubicBezTo>
                                    <a:cubicBezTo>
                                      <a:pt x="85" y="136"/>
                                      <a:pt x="85" y="134"/>
                                      <a:pt x="86" y="132"/>
                                    </a:cubicBezTo>
                                    <a:cubicBezTo>
                                      <a:pt x="83" y="129"/>
                                      <a:pt x="79" y="128"/>
                                      <a:pt x="74" y="128"/>
                                    </a:cubicBezTo>
                                    <a:cubicBezTo>
                                      <a:pt x="69" y="128"/>
                                      <a:pt x="65" y="129"/>
                                      <a:pt x="62" y="132"/>
                                    </a:cubicBezTo>
                                    <a:cubicBezTo>
                                      <a:pt x="63" y="134"/>
                                      <a:pt x="63" y="136"/>
                                      <a:pt x="63" y="139"/>
                                    </a:cubicBezTo>
                                    <a:close/>
                                    <a:moveTo>
                                      <a:pt x="84" y="147"/>
                                    </a:moveTo>
                                    <a:cubicBezTo>
                                      <a:pt x="84" y="145"/>
                                      <a:pt x="84" y="143"/>
                                      <a:pt x="84" y="141"/>
                                    </a:cubicBezTo>
                                    <a:cubicBezTo>
                                      <a:pt x="82" y="137"/>
                                      <a:pt x="78" y="135"/>
                                      <a:pt x="74" y="135"/>
                                    </a:cubicBezTo>
                                    <a:cubicBezTo>
                                      <a:pt x="70" y="135"/>
                                      <a:pt x="66" y="138"/>
                                      <a:pt x="64" y="141"/>
                                    </a:cubicBezTo>
                                    <a:cubicBezTo>
                                      <a:pt x="64" y="143"/>
                                      <a:pt x="64" y="145"/>
                                      <a:pt x="64" y="147"/>
                                    </a:cubicBezTo>
                                    <a:cubicBezTo>
                                      <a:pt x="64" y="148"/>
                                      <a:pt x="64" y="148"/>
                                      <a:pt x="64" y="148"/>
                                    </a:cubicBezTo>
                                    <a:cubicBezTo>
                                      <a:pt x="65" y="148"/>
                                      <a:pt x="66" y="148"/>
                                      <a:pt x="68" y="148"/>
                                    </a:cubicBezTo>
                                    <a:cubicBezTo>
                                      <a:pt x="68" y="148"/>
                                      <a:pt x="67" y="147"/>
                                      <a:pt x="67" y="147"/>
                                    </a:cubicBezTo>
                                    <a:cubicBezTo>
                                      <a:pt x="67" y="143"/>
                                      <a:pt x="70" y="140"/>
                                      <a:pt x="74" y="140"/>
                                    </a:cubicBezTo>
                                    <a:cubicBezTo>
                                      <a:pt x="78" y="140"/>
                                      <a:pt x="81" y="143"/>
                                      <a:pt x="81" y="147"/>
                                    </a:cubicBezTo>
                                    <a:cubicBezTo>
                                      <a:pt x="81" y="147"/>
                                      <a:pt x="81" y="148"/>
                                      <a:pt x="81" y="148"/>
                                    </a:cubicBezTo>
                                    <a:cubicBezTo>
                                      <a:pt x="82" y="148"/>
                                      <a:pt x="83" y="148"/>
                                      <a:pt x="84" y="148"/>
                                    </a:cubicBezTo>
                                    <a:cubicBezTo>
                                      <a:pt x="84" y="148"/>
                                      <a:pt x="84" y="148"/>
                                      <a:pt x="84" y="147"/>
                                    </a:cubicBezTo>
                                    <a:close/>
                                    <a:moveTo>
                                      <a:pt x="74" y="142"/>
                                    </a:moveTo>
                                    <a:cubicBezTo>
                                      <a:pt x="71" y="142"/>
                                      <a:pt x="69" y="144"/>
                                      <a:pt x="69" y="147"/>
                                    </a:cubicBezTo>
                                    <a:cubicBezTo>
                                      <a:pt x="69" y="147"/>
                                      <a:pt x="69" y="147"/>
                                      <a:pt x="69" y="148"/>
                                    </a:cubicBezTo>
                                    <a:cubicBezTo>
                                      <a:pt x="71" y="147"/>
                                      <a:pt x="72" y="147"/>
                                      <a:pt x="74" y="147"/>
                                    </a:cubicBezTo>
                                    <a:cubicBezTo>
                                      <a:pt x="76" y="147"/>
                                      <a:pt x="78" y="147"/>
                                      <a:pt x="79" y="148"/>
                                    </a:cubicBezTo>
                                    <a:cubicBezTo>
                                      <a:pt x="79" y="147"/>
                                      <a:pt x="79" y="147"/>
                                      <a:pt x="79" y="147"/>
                                    </a:cubicBezTo>
                                    <a:cubicBezTo>
                                      <a:pt x="79" y="144"/>
                                      <a:pt x="77" y="142"/>
                                      <a:pt x="74" y="142"/>
                                    </a:cubicBezTo>
                                    <a:close/>
                                    <a:moveTo>
                                      <a:pt x="50" y="163"/>
                                    </a:moveTo>
                                    <a:cubicBezTo>
                                      <a:pt x="57" y="158"/>
                                      <a:pt x="65" y="155"/>
                                      <a:pt x="74" y="155"/>
                                    </a:cubicBezTo>
                                    <a:cubicBezTo>
                                      <a:pt x="83" y="155"/>
                                      <a:pt x="92" y="158"/>
                                      <a:pt x="99" y="163"/>
                                    </a:cubicBezTo>
                                    <a:cubicBezTo>
                                      <a:pt x="100" y="161"/>
                                      <a:pt x="102" y="160"/>
                                      <a:pt x="103" y="158"/>
                                    </a:cubicBezTo>
                                    <a:cubicBezTo>
                                      <a:pt x="95" y="152"/>
                                      <a:pt x="85" y="149"/>
                                      <a:pt x="74" y="149"/>
                                    </a:cubicBezTo>
                                    <a:cubicBezTo>
                                      <a:pt x="63" y="149"/>
                                      <a:pt x="53" y="152"/>
                                      <a:pt x="45" y="158"/>
                                    </a:cubicBezTo>
                                    <a:cubicBezTo>
                                      <a:pt x="46" y="160"/>
                                      <a:pt x="48" y="161"/>
                                      <a:pt x="50" y="163"/>
                                    </a:cubicBezTo>
                                    <a:close/>
                                    <a:moveTo>
                                      <a:pt x="55" y="169"/>
                                    </a:moveTo>
                                    <a:cubicBezTo>
                                      <a:pt x="60" y="165"/>
                                      <a:pt x="67" y="163"/>
                                      <a:pt x="74" y="163"/>
                                    </a:cubicBezTo>
                                    <a:cubicBezTo>
                                      <a:pt x="81" y="163"/>
                                      <a:pt x="88" y="165"/>
                                      <a:pt x="94" y="168"/>
                                    </a:cubicBezTo>
                                    <a:cubicBezTo>
                                      <a:pt x="95" y="167"/>
                                      <a:pt x="96" y="165"/>
                                      <a:pt x="97" y="164"/>
                                    </a:cubicBezTo>
                                    <a:cubicBezTo>
                                      <a:pt x="91" y="159"/>
                                      <a:pt x="83" y="157"/>
                                      <a:pt x="74" y="157"/>
                                    </a:cubicBezTo>
                                    <a:cubicBezTo>
                                      <a:pt x="65" y="157"/>
                                      <a:pt x="57" y="159"/>
                                      <a:pt x="51" y="164"/>
                                    </a:cubicBezTo>
                                    <a:cubicBezTo>
                                      <a:pt x="52" y="165"/>
                                      <a:pt x="53" y="167"/>
                                      <a:pt x="55" y="169"/>
                                    </a:cubicBezTo>
                                    <a:close/>
                                    <a:moveTo>
                                      <a:pt x="58" y="175"/>
                                    </a:moveTo>
                                    <a:cubicBezTo>
                                      <a:pt x="63" y="172"/>
                                      <a:pt x="68" y="170"/>
                                      <a:pt x="74" y="170"/>
                                    </a:cubicBezTo>
                                    <a:cubicBezTo>
                                      <a:pt x="80" y="170"/>
                                      <a:pt x="85" y="171"/>
                                      <a:pt x="90" y="174"/>
                                    </a:cubicBezTo>
                                    <a:cubicBezTo>
                                      <a:pt x="91" y="173"/>
                                      <a:pt x="92" y="171"/>
                                      <a:pt x="93" y="170"/>
                                    </a:cubicBezTo>
                                    <a:cubicBezTo>
                                      <a:pt x="87" y="166"/>
                                      <a:pt x="81" y="164"/>
                                      <a:pt x="74" y="164"/>
                                    </a:cubicBezTo>
                                    <a:cubicBezTo>
                                      <a:pt x="67" y="164"/>
                                      <a:pt x="61" y="166"/>
                                      <a:pt x="55" y="170"/>
                                    </a:cubicBezTo>
                                    <a:cubicBezTo>
                                      <a:pt x="56" y="171"/>
                                      <a:pt x="57" y="173"/>
                                      <a:pt x="58" y="175"/>
                                    </a:cubicBezTo>
                                    <a:close/>
                                    <a:moveTo>
                                      <a:pt x="61" y="182"/>
                                    </a:moveTo>
                                    <a:cubicBezTo>
                                      <a:pt x="65" y="179"/>
                                      <a:pt x="69" y="177"/>
                                      <a:pt x="74" y="177"/>
                                    </a:cubicBezTo>
                                    <a:cubicBezTo>
                                      <a:pt x="79" y="177"/>
                                      <a:pt x="83" y="179"/>
                                      <a:pt x="87" y="182"/>
                                    </a:cubicBezTo>
                                    <a:cubicBezTo>
                                      <a:pt x="87" y="180"/>
                                      <a:pt x="88" y="178"/>
                                      <a:pt x="89" y="176"/>
                                    </a:cubicBezTo>
                                    <a:cubicBezTo>
                                      <a:pt x="85" y="173"/>
                                      <a:pt x="80" y="171"/>
                                      <a:pt x="74" y="171"/>
                                    </a:cubicBezTo>
                                    <a:cubicBezTo>
                                      <a:pt x="69" y="171"/>
                                      <a:pt x="63" y="173"/>
                                      <a:pt x="59" y="176"/>
                                    </a:cubicBezTo>
                                    <a:cubicBezTo>
                                      <a:pt x="60" y="178"/>
                                      <a:pt x="61" y="180"/>
                                      <a:pt x="61" y="182"/>
                                    </a:cubicBezTo>
                                    <a:close/>
                                    <a:moveTo>
                                      <a:pt x="63" y="190"/>
                                    </a:moveTo>
                                    <a:cubicBezTo>
                                      <a:pt x="66" y="187"/>
                                      <a:pt x="70" y="185"/>
                                      <a:pt x="74" y="185"/>
                                    </a:cubicBezTo>
                                    <a:cubicBezTo>
                                      <a:pt x="78" y="185"/>
                                      <a:pt x="82" y="187"/>
                                      <a:pt x="85" y="190"/>
                                    </a:cubicBezTo>
                                    <a:cubicBezTo>
                                      <a:pt x="85" y="188"/>
                                      <a:pt x="85" y="185"/>
                                      <a:pt x="86" y="183"/>
                                    </a:cubicBezTo>
                                    <a:cubicBezTo>
                                      <a:pt x="83" y="181"/>
                                      <a:pt x="79" y="179"/>
                                      <a:pt x="74" y="179"/>
                                    </a:cubicBezTo>
                                    <a:cubicBezTo>
                                      <a:pt x="69" y="179"/>
                                      <a:pt x="65" y="181"/>
                                      <a:pt x="62" y="183"/>
                                    </a:cubicBezTo>
                                    <a:cubicBezTo>
                                      <a:pt x="63" y="186"/>
                                      <a:pt x="63" y="188"/>
                                      <a:pt x="63" y="190"/>
                                    </a:cubicBezTo>
                                    <a:close/>
                                    <a:moveTo>
                                      <a:pt x="84" y="199"/>
                                    </a:moveTo>
                                    <a:cubicBezTo>
                                      <a:pt x="84" y="196"/>
                                      <a:pt x="84" y="194"/>
                                      <a:pt x="84" y="192"/>
                                    </a:cubicBezTo>
                                    <a:cubicBezTo>
                                      <a:pt x="82" y="189"/>
                                      <a:pt x="78" y="187"/>
                                      <a:pt x="74" y="187"/>
                                    </a:cubicBezTo>
                                    <a:cubicBezTo>
                                      <a:pt x="70" y="187"/>
                                      <a:pt x="66" y="189"/>
                                      <a:pt x="64" y="193"/>
                                    </a:cubicBezTo>
                                    <a:cubicBezTo>
                                      <a:pt x="64" y="195"/>
                                      <a:pt x="64" y="196"/>
                                      <a:pt x="64" y="199"/>
                                    </a:cubicBezTo>
                                    <a:cubicBezTo>
                                      <a:pt x="64" y="199"/>
                                      <a:pt x="64" y="199"/>
                                      <a:pt x="64" y="200"/>
                                    </a:cubicBezTo>
                                    <a:cubicBezTo>
                                      <a:pt x="65" y="199"/>
                                      <a:pt x="66" y="199"/>
                                      <a:pt x="68" y="199"/>
                                    </a:cubicBezTo>
                                    <a:cubicBezTo>
                                      <a:pt x="68" y="199"/>
                                      <a:pt x="67" y="199"/>
                                      <a:pt x="67" y="199"/>
                                    </a:cubicBezTo>
                                    <a:cubicBezTo>
                                      <a:pt x="67" y="195"/>
                                      <a:pt x="70" y="192"/>
                                      <a:pt x="74" y="192"/>
                                    </a:cubicBezTo>
                                    <a:cubicBezTo>
                                      <a:pt x="78" y="192"/>
                                      <a:pt x="81" y="195"/>
                                      <a:pt x="81" y="199"/>
                                    </a:cubicBezTo>
                                    <a:cubicBezTo>
                                      <a:pt x="81" y="199"/>
                                      <a:pt x="81" y="199"/>
                                      <a:pt x="81" y="199"/>
                                    </a:cubicBezTo>
                                    <a:cubicBezTo>
                                      <a:pt x="82" y="199"/>
                                      <a:pt x="83" y="199"/>
                                      <a:pt x="84" y="200"/>
                                    </a:cubicBezTo>
                                    <a:cubicBezTo>
                                      <a:pt x="84" y="199"/>
                                      <a:pt x="84" y="199"/>
                                      <a:pt x="84" y="199"/>
                                    </a:cubicBezTo>
                                    <a:close/>
                                    <a:moveTo>
                                      <a:pt x="74" y="193"/>
                                    </a:moveTo>
                                    <a:cubicBezTo>
                                      <a:pt x="71" y="193"/>
                                      <a:pt x="69" y="196"/>
                                      <a:pt x="69" y="199"/>
                                    </a:cubicBezTo>
                                    <a:cubicBezTo>
                                      <a:pt x="69" y="199"/>
                                      <a:pt x="69" y="199"/>
                                      <a:pt x="69" y="199"/>
                                    </a:cubicBezTo>
                                    <a:cubicBezTo>
                                      <a:pt x="71" y="199"/>
                                      <a:pt x="72" y="199"/>
                                      <a:pt x="74" y="199"/>
                                    </a:cubicBezTo>
                                    <a:cubicBezTo>
                                      <a:pt x="76" y="199"/>
                                      <a:pt x="78" y="199"/>
                                      <a:pt x="79" y="199"/>
                                    </a:cubicBezTo>
                                    <a:cubicBezTo>
                                      <a:pt x="79" y="199"/>
                                      <a:pt x="79" y="199"/>
                                      <a:pt x="79" y="199"/>
                                    </a:cubicBezTo>
                                    <a:cubicBezTo>
                                      <a:pt x="79" y="196"/>
                                      <a:pt x="77" y="193"/>
                                      <a:pt x="74" y="193"/>
                                    </a:cubicBezTo>
                                    <a:close/>
                                    <a:moveTo>
                                      <a:pt x="50" y="214"/>
                                    </a:moveTo>
                                    <a:cubicBezTo>
                                      <a:pt x="57" y="209"/>
                                      <a:pt x="65" y="206"/>
                                      <a:pt x="74" y="206"/>
                                    </a:cubicBezTo>
                                    <a:cubicBezTo>
                                      <a:pt x="83" y="206"/>
                                      <a:pt x="92" y="209"/>
                                      <a:pt x="99" y="214"/>
                                    </a:cubicBezTo>
                                    <a:cubicBezTo>
                                      <a:pt x="100" y="212"/>
                                      <a:pt x="102" y="211"/>
                                      <a:pt x="103" y="210"/>
                                    </a:cubicBezTo>
                                    <a:cubicBezTo>
                                      <a:pt x="95" y="204"/>
                                      <a:pt x="85" y="200"/>
                                      <a:pt x="74" y="200"/>
                                    </a:cubicBezTo>
                                    <a:cubicBezTo>
                                      <a:pt x="63" y="200"/>
                                      <a:pt x="53" y="204"/>
                                      <a:pt x="45" y="210"/>
                                    </a:cubicBezTo>
                                    <a:cubicBezTo>
                                      <a:pt x="46" y="211"/>
                                      <a:pt x="48" y="213"/>
                                      <a:pt x="50" y="214"/>
                                    </a:cubicBezTo>
                                    <a:close/>
                                    <a:moveTo>
                                      <a:pt x="55" y="220"/>
                                    </a:moveTo>
                                    <a:cubicBezTo>
                                      <a:pt x="60" y="216"/>
                                      <a:pt x="67" y="214"/>
                                      <a:pt x="74" y="214"/>
                                    </a:cubicBezTo>
                                    <a:cubicBezTo>
                                      <a:pt x="81" y="214"/>
                                      <a:pt x="88" y="216"/>
                                      <a:pt x="94" y="220"/>
                                    </a:cubicBezTo>
                                    <a:cubicBezTo>
                                      <a:pt x="95" y="218"/>
                                      <a:pt x="96" y="217"/>
                                      <a:pt x="97" y="215"/>
                                    </a:cubicBezTo>
                                    <a:cubicBezTo>
                                      <a:pt x="91" y="211"/>
                                      <a:pt x="83" y="208"/>
                                      <a:pt x="74" y="208"/>
                                    </a:cubicBezTo>
                                    <a:cubicBezTo>
                                      <a:pt x="65" y="208"/>
                                      <a:pt x="57" y="211"/>
                                      <a:pt x="51" y="215"/>
                                    </a:cubicBezTo>
                                    <a:cubicBezTo>
                                      <a:pt x="52" y="217"/>
                                      <a:pt x="53" y="218"/>
                                      <a:pt x="55" y="220"/>
                                    </a:cubicBezTo>
                                    <a:close/>
                                    <a:moveTo>
                                      <a:pt x="58" y="226"/>
                                    </a:moveTo>
                                    <a:cubicBezTo>
                                      <a:pt x="63" y="223"/>
                                      <a:pt x="68" y="221"/>
                                      <a:pt x="74" y="221"/>
                                    </a:cubicBezTo>
                                    <a:cubicBezTo>
                                      <a:pt x="80" y="221"/>
                                      <a:pt x="85" y="223"/>
                                      <a:pt x="90" y="226"/>
                                    </a:cubicBezTo>
                                    <a:cubicBezTo>
                                      <a:pt x="91" y="224"/>
                                      <a:pt x="92" y="223"/>
                                      <a:pt x="93" y="221"/>
                                    </a:cubicBezTo>
                                    <a:cubicBezTo>
                                      <a:pt x="87" y="218"/>
                                      <a:pt x="81" y="216"/>
                                      <a:pt x="74" y="216"/>
                                    </a:cubicBezTo>
                                    <a:cubicBezTo>
                                      <a:pt x="67" y="216"/>
                                      <a:pt x="61" y="218"/>
                                      <a:pt x="55" y="221"/>
                                    </a:cubicBezTo>
                                    <a:cubicBezTo>
                                      <a:pt x="56" y="223"/>
                                      <a:pt x="57" y="224"/>
                                      <a:pt x="58" y="226"/>
                                    </a:cubicBezTo>
                                    <a:close/>
                                    <a:moveTo>
                                      <a:pt x="61" y="233"/>
                                    </a:moveTo>
                                    <a:cubicBezTo>
                                      <a:pt x="65" y="230"/>
                                      <a:pt x="69" y="229"/>
                                      <a:pt x="74" y="229"/>
                                    </a:cubicBezTo>
                                    <a:cubicBezTo>
                                      <a:pt x="79" y="229"/>
                                      <a:pt x="83" y="230"/>
                                      <a:pt x="87" y="233"/>
                                    </a:cubicBezTo>
                                    <a:cubicBezTo>
                                      <a:pt x="87" y="231"/>
                                      <a:pt x="88" y="229"/>
                                      <a:pt x="89" y="227"/>
                                    </a:cubicBezTo>
                                    <a:cubicBezTo>
                                      <a:pt x="85" y="224"/>
                                      <a:pt x="80" y="223"/>
                                      <a:pt x="74" y="223"/>
                                    </a:cubicBezTo>
                                    <a:cubicBezTo>
                                      <a:pt x="69" y="223"/>
                                      <a:pt x="63" y="224"/>
                                      <a:pt x="59" y="227"/>
                                    </a:cubicBezTo>
                                    <a:cubicBezTo>
                                      <a:pt x="60" y="229"/>
                                      <a:pt x="61" y="231"/>
                                      <a:pt x="61" y="233"/>
                                    </a:cubicBezTo>
                                    <a:close/>
                                    <a:moveTo>
                                      <a:pt x="63" y="242"/>
                                    </a:moveTo>
                                    <a:cubicBezTo>
                                      <a:pt x="66" y="238"/>
                                      <a:pt x="70" y="236"/>
                                      <a:pt x="74" y="236"/>
                                    </a:cubicBezTo>
                                    <a:cubicBezTo>
                                      <a:pt x="78" y="236"/>
                                      <a:pt x="82" y="238"/>
                                      <a:pt x="85" y="241"/>
                                    </a:cubicBezTo>
                                    <a:cubicBezTo>
                                      <a:pt x="85" y="239"/>
                                      <a:pt x="85" y="237"/>
                                      <a:pt x="86" y="235"/>
                                    </a:cubicBezTo>
                                    <a:cubicBezTo>
                                      <a:pt x="83" y="232"/>
                                      <a:pt x="79" y="230"/>
                                      <a:pt x="74" y="230"/>
                                    </a:cubicBezTo>
                                    <a:cubicBezTo>
                                      <a:pt x="69" y="230"/>
                                      <a:pt x="65" y="232"/>
                                      <a:pt x="62" y="235"/>
                                    </a:cubicBezTo>
                                    <a:cubicBezTo>
                                      <a:pt x="63" y="237"/>
                                      <a:pt x="63" y="239"/>
                                      <a:pt x="63" y="242"/>
                                    </a:cubicBezTo>
                                    <a:close/>
                                    <a:moveTo>
                                      <a:pt x="84" y="250"/>
                                    </a:moveTo>
                                    <a:cubicBezTo>
                                      <a:pt x="84" y="248"/>
                                      <a:pt x="84" y="246"/>
                                      <a:pt x="84" y="244"/>
                                    </a:cubicBezTo>
                                    <a:cubicBezTo>
                                      <a:pt x="82" y="240"/>
                                      <a:pt x="78" y="238"/>
                                      <a:pt x="74" y="238"/>
                                    </a:cubicBezTo>
                                    <a:cubicBezTo>
                                      <a:pt x="70" y="238"/>
                                      <a:pt x="66" y="240"/>
                                      <a:pt x="64" y="244"/>
                                    </a:cubicBezTo>
                                    <a:cubicBezTo>
                                      <a:pt x="64" y="246"/>
                                      <a:pt x="64" y="248"/>
                                      <a:pt x="64" y="250"/>
                                    </a:cubicBezTo>
                                    <a:cubicBezTo>
                                      <a:pt x="64" y="250"/>
                                      <a:pt x="64" y="251"/>
                                      <a:pt x="64" y="251"/>
                                    </a:cubicBezTo>
                                    <a:cubicBezTo>
                                      <a:pt x="65" y="251"/>
                                      <a:pt x="66" y="251"/>
                                      <a:pt x="68" y="251"/>
                                    </a:cubicBezTo>
                                    <a:cubicBezTo>
                                      <a:pt x="68" y="250"/>
                                      <a:pt x="67" y="250"/>
                                      <a:pt x="67" y="250"/>
                                    </a:cubicBezTo>
                                    <a:cubicBezTo>
                                      <a:pt x="67" y="246"/>
                                      <a:pt x="70" y="243"/>
                                      <a:pt x="74" y="243"/>
                                    </a:cubicBezTo>
                                    <a:cubicBezTo>
                                      <a:pt x="78" y="243"/>
                                      <a:pt x="81" y="246"/>
                                      <a:pt x="81" y="250"/>
                                    </a:cubicBezTo>
                                    <a:cubicBezTo>
                                      <a:pt x="81" y="250"/>
                                      <a:pt x="81" y="250"/>
                                      <a:pt x="81" y="251"/>
                                    </a:cubicBezTo>
                                    <a:cubicBezTo>
                                      <a:pt x="82" y="251"/>
                                      <a:pt x="83" y="251"/>
                                      <a:pt x="84" y="251"/>
                                    </a:cubicBezTo>
                                    <a:cubicBezTo>
                                      <a:pt x="84" y="251"/>
                                      <a:pt x="84" y="250"/>
                                      <a:pt x="84" y="250"/>
                                    </a:cubicBezTo>
                                    <a:close/>
                                    <a:moveTo>
                                      <a:pt x="74" y="245"/>
                                    </a:moveTo>
                                    <a:cubicBezTo>
                                      <a:pt x="71" y="245"/>
                                      <a:pt x="69" y="247"/>
                                      <a:pt x="69" y="250"/>
                                    </a:cubicBezTo>
                                    <a:cubicBezTo>
                                      <a:pt x="69" y="250"/>
                                      <a:pt x="69" y="250"/>
                                      <a:pt x="69" y="250"/>
                                    </a:cubicBezTo>
                                    <a:cubicBezTo>
                                      <a:pt x="71" y="250"/>
                                      <a:pt x="72" y="250"/>
                                      <a:pt x="74" y="250"/>
                                    </a:cubicBezTo>
                                    <a:cubicBezTo>
                                      <a:pt x="76" y="250"/>
                                      <a:pt x="78" y="250"/>
                                      <a:pt x="79" y="250"/>
                                    </a:cubicBezTo>
                                    <a:cubicBezTo>
                                      <a:pt x="79" y="250"/>
                                      <a:pt x="79" y="250"/>
                                      <a:pt x="79" y="250"/>
                                    </a:cubicBezTo>
                                    <a:cubicBezTo>
                                      <a:pt x="79" y="247"/>
                                      <a:pt x="77" y="245"/>
                                      <a:pt x="74" y="245"/>
                                    </a:cubicBezTo>
                                    <a:close/>
                                    <a:moveTo>
                                      <a:pt x="50" y="265"/>
                                    </a:moveTo>
                                    <a:cubicBezTo>
                                      <a:pt x="57" y="261"/>
                                      <a:pt x="65" y="258"/>
                                      <a:pt x="74" y="258"/>
                                    </a:cubicBezTo>
                                    <a:cubicBezTo>
                                      <a:pt x="83" y="258"/>
                                      <a:pt x="92" y="261"/>
                                      <a:pt x="99" y="265"/>
                                    </a:cubicBezTo>
                                    <a:cubicBezTo>
                                      <a:pt x="100" y="264"/>
                                      <a:pt x="102" y="262"/>
                                      <a:pt x="103" y="261"/>
                                    </a:cubicBezTo>
                                    <a:cubicBezTo>
                                      <a:pt x="95" y="255"/>
                                      <a:pt x="85" y="252"/>
                                      <a:pt x="74" y="252"/>
                                    </a:cubicBezTo>
                                    <a:cubicBezTo>
                                      <a:pt x="63" y="252"/>
                                      <a:pt x="53" y="255"/>
                                      <a:pt x="45" y="261"/>
                                    </a:cubicBezTo>
                                    <a:cubicBezTo>
                                      <a:pt x="46" y="263"/>
                                      <a:pt x="48" y="264"/>
                                      <a:pt x="50" y="265"/>
                                    </a:cubicBezTo>
                                    <a:close/>
                                    <a:moveTo>
                                      <a:pt x="55" y="271"/>
                                    </a:moveTo>
                                    <a:cubicBezTo>
                                      <a:pt x="60" y="268"/>
                                      <a:pt x="67" y="265"/>
                                      <a:pt x="74" y="265"/>
                                    </a:cubicBezTo>
                                    <a:cubicBezTo>
                                      <a:pt x="81" y="265"/>
                                      <a:pt x="88" y="268"/>
                                      <a:pt x="94" y="271"/>
                                    </a:cubicBezTo>
                                    <a:cubicBezTo>
                                      <a:pt x="95" y="270"/>
                                      <a:pt x="96" y="268"/>
                                      <a:pt x="97" y="266"/>
                                    </a:cubicBezTo>
                                    <a:cubicBezTo>
                                      <a:pt x="91" y="262"/>
                                      <a:pt x="83" y="259"/>
                                      <a:pt x="74" y="259"/>
                                    </a:cubicBezTo>
                                    <a:cubicBezTo>
                                      <a:pt x="65" y="259"/>
                                      <a:pt x="57" y="262"/>
                                      <a:pt x="51" y="267"/>
                                    </a:cubicBezTo>
                                    <a:cubicBezTo>
                                      <a:pt x="52" y="268"/>
                                      <a:pt x="53" y="270"/>
                                      <a:pt x="55" y="271"/>
                                    </a:cubicBezTo>
                                    <a:close/>
                                    <a:moveTo>
                                      <a:pt x="58" y="277"/>
                                    </a:moveTo>
                                    <a:cubicBezTo>
                                      <a:pt x="63" y="274"/>
                                      <a:pt x="68" y="272"/>
                                      <a:pt x="74" y="272"/>
                                    </a:cubicBezTo>
                                    <a:cubicBezTo>
                                      <a:pt x="80" y="272"/>
                                      <a:pt x="85" y="274"/>
                                      <a:pt x="90" y="277"/>
                                    </a:cubicBezTo>
                                    <a:cubicBezTo>
                                      <a:pt x="91" y="276"/>
                                      <a:pt x="92" y="274"/>
                                      <a:pt x="93" y="273"/>
                                    </a:cubicBezTo>
                                    <a:cubicBezTo>
                                      <a:pt x="87" y="269"/>
                                      <a:pt x="81" y="267"/>
                                      <a:pt x="74" y="267"/>
                                    </a:cubicBezTo>
                                    <a:cubicBezTo>
                                      <a:pt x="67" y="267"/>
                                      <a:pt x="61" y="269"/>
                                      <a:pt x="55" y="273"/>
                                    </a:cubicBezTo>
                                    <a:cubicBezTo>
                                      <a:pt x="56" y="274"/>
                                      <a:pt x="57" y="276"/>
                                      <a:pt x="58" y="277"/>
                                    </a:cubicBezTo>
                                    <a:close/>
                                    <a:moveTo>
                                      <a:pt x="61" y="285"/>
                                    </a:moveTo>
                                    <a:cubicBezTo>
                                      <a:pt x="65" y="282"/>
                                      <a:pt x="69" y="280"/>
                                      <a:pt x="74" y="280"/>
                                    </a:cubicBezTo>
                                    <a:cubicBezTo>
                                      <a:pt x="79" y="280"/>
                                      <a:pt x="83" y="282"/>
                                      <a:pt x="87" y="284"/>
                                    </a:cubicBezTo>
                                    <a:cubicBezTo>
                                      <a:pt x="87" y="282"/>
                                      <a:pt x="88" y="280"/>
                                      <a:pt x="89" y="279"/>
                                    </a:cubicBezTo>
                                    <a:cubicBezTo>
                                      <a:pt x="85" y="276"/>
                                      <a:pt x="80" y="274"/>
                                      <a:pt x="74" y="274"/>
                                    </a:cubicBezTo>
                                    <a:cubicBezTo>
                                      <a:pt x="69" y="274"/>
                                      <a:pt x="63" y="276"/>
                                      <a:pt x="59" y="279"/>
                                    </a:cubicBezTo>
                                    <a:cubicBezTo>
                                      <a:pt x="60" y="281"/>
                                      <a:pt x="61" y="283"/>
                                      <a:pt x="61" y="285"/>
                                    </a:cubicBezTo>
                                    <a:close/>
                                    <a:moveTo>
                                      <a:pt x="63" y="293"/>
                                    </a:moveTo>
                                    <a:cubicBezTo>
                                      <a:pt x="66" y="290"/>
                                      <a:pt x="70" y="288"/>
                                      <a:pt x="74" y="288"/>
                                    </a:cubicBezTo>
                                    <a:cubicBezTo>
                                      <a:pt x="78" y="288"/>
                                      <a:pt x="82" y="290"/>
                                      <a:pt x="85" y="293"/>
                                    </a:cubicBezTo>
                                    <a:cubicBezTo>
                                      <a:pt x="85" y="290"/>
                                      <a:pt x="85" y="288"/>
                                      <a:pt x="86" y="286"/>
                                    </a:cubicBezTo>
                                    <a:cubicBezTo>
                                      <a:pt x="83" y="283"/>
                                      <a:pt x="79" y="282"/>
                                      <a:pt x="74" y="282"/>
                                    </a:cubicBezTo>
                                    <a:cubicBezTo>
                                      <a:pt x="69" y="282"/>
                                      <a:pt x="65" y="283"/>
                                      <a:pt x="62" y="286"/>
                                    </a:cubicBezTo>
                                    <a:cubicBezTo>
                                      <a:pt x="63" y="288"/>
                                      <a:pt x="63" y="291"/>
                                      <a:pt x="63" y="293"/>
                                    </a:cubicBezTo>
                                    <a:close/>
                                    <a:moveTo>
                                      <a:pt x="84" y="301"/>
                                    </a:moveTo>
                                    <a:cubicBezTo>
                                      <a:pt x="84" y="299"/>
                                      <a:pt x="84" y="297"/>
                                      <a:pt x="84" y="295"/>
                                    </a:cubicBezTo>
                                    <a:cubicBezTo>
                                      <a:pt x="82" y="292"/>
                                      <a:pt x="78" y="289"/>
                                      <a:pt x="74" y="289"/>
                                    </a:cubicBezTo>
                                    <a:cubicBezTo>
                                      <a:pt x="70" y="289"/>
                                      <a:pt x="66" y="292"/>
                                      <a:pt x="64" y="295"/>
                                    </a:cubicBezTo>
                                    <a:cubicBezTo>
                                      <a:pt x="64" y="297"/>
                                      <a:pt x="64" y="299"/>
                                      <a:pt x="64" y="301"/>
                                    </a:cubicBezTo>
                                    <a:cubicBezTo>
                                      <a:pt x="64" y="302"/>
                                      <a:pt x="64" y="302"/>
                                      <a:pt x="64" y="302"/>
                                    </a:cubicBezTo>
                                    <a:cubicBezTo>
                                      <a:pt x="65" y="302"/>
                                      <a:pt x="66" y="302"/>
                                      <a:pt x="68" y="302"/>
                                    </a:cubicBezTo>
                                    <a:cubicBezTo>
                                      <a:pt x="68" y="302"/>
                                      <a:pt x="67" y="301"/>
                                      <a:pt x="67" y="301"/>
                                    </a:cubicBezTo>
                                    <a:cubicBezTo>
                                      <a:pt x="67" y="298"/>
                                      <a:pt x="70" y="295"/>
                                      <a:pt x="74" y="295"/>
                                    </a:cubicBezTo>
                                    <a:cubicBezTo>
                                      <a:pt x="78" y="295"/>
                                      <a:pt x="81" y="298"/>
                                      <a:pt x="81" y="301"/>
                                    </a:cubicBezTo>
                                    <a:cubicBezTo>
                                      <a:pt x="81" y="301"/>
                                      <a:pt x="81" y="302"/>
                                      <a:pt x="81" y="302"/>
                                    </a:cubicBezTo>
                                    <a:cubicBezTo>
                                      <a:pt x="82" y="302"/>
                                      <a:pt x="83" y="302"/>
                                      <a:pt x="84" y="302"/>
                                    </a:cubicBezTo>
                                    <a:cubicBezTo>
                                      <a:pt x="84" y="302"/>
                                      <a:pt x="84" y="302"/>
                                      <a:pt x="84" y="301"/>
                                    </a:cubicBezTo>
                                    <a:close/>
                                    <a:moveTo>
                                      <a:pt x="74" y="296"/>
                                    </a:moveTo>
                                    <a:cubicBezTo>
                                      <a:pt x="71" y="296"/>
                                      <a:pt x="69" y="298"/>
                                      <a:pt x="69" y="301"/>
                                    </a:cubicBezTo>
                                    <a:cubicBezTo>
                                      <a:pt x="69" y="301"/>
                                      <a:pt x="69" y="302"/>
                                      <a:pt x="69" y="302"/>
                                    </a:cubicBezTo>
                                    <a:cubicBezTo>
                                      <a:pt x="71" y="302"/>
                                      <a:pt x="72" y="301"/>
                                      <a:pt x="74" y="301"/>
                                    </a:cubicBezTo>
                                    <a:cubicBezTo>
                                      <a:pt x="76" y="301"/>
                                      <a:pt x="78" y="302"/>
                                      <a:pt x="79" y="302"/>
                                    </a:cubicBezTo>
                                    <a:cubicBezTo>
                                      <a:pt x="79" y="302"/>
                                      <a:pt x="79" y="301"/>
                                      <a:pt x="79" y="301"/>
                                    </a:cubicBezTo>
                                    <a:cubicBezTo>
                                      <a:pt x="79" y="298"/>
                                      <a:pt x="77" y="296"/>
                                      <a:pt x="74" y="296"/>
                                    </a:cubicBezTo>
                                    <a:close/>
                                    <a:moveTo>
                                      <a:pt x="50" y="317"/>
                                    </a:moveTo>
                                    <a:cubicBezTo>
                                      <a:pt x="57" y="312"/>
                                      <a:pt x="65" y="309"/>
                                      <a:pt x="74" y="309"/>
                                    </a:cubicBezTo>
                                    <a:cubicBezTo>
                                      <a:pt x="83" y="309"/>
                                      <a:pt x="92" y="312"/>
                                      <a:pt x="99" y="317"/>
                                    </a:cubicBezTo>
                                    <a:cubicBezTo>
                                      <a:pt x="100" y="315"/>
                                      <a:pt x="102" y="314"/>
                                      <a:pt x="103" y="312"/>
                                    </a:cubicBezTo>
                                    <a:cubicBezTo>
                                      <a:pt x="95" y="307"/>
                                      <a:pt x="85" y="303"/>
                                      <a:pt x="74" y="303"/>
                                    </a:cubicBezTo>
                                    <a:cubicBezTo>
                                      <a:pt x="63" y="303"/>
                                      <a:pt x="53" y="307"/>
                                      <a:pt x="45" y="313"/>
                                    </a:cubicBezTo>
                                    <a:cubicBezTo>
                                      <a:pt x="46" y="314"/>
                                      <a:pt x="48" y="315"/>
                                      <a:pt x="50" y="317"/>
                                    </a:cubicBezTo>
                                    <a:close/>
                                    <a:moveTo>
                                      <a:pt x="55" y="323"/>
                                    </a:moveTo>
                                    <a:cubicBezTo>
                                      <a:pt x="60" y="319"/>
                                      <a:pt x="67" y="317"/>
                                      <a:pt x="74" y="317"/>
                                    </a:cubicBezTo>
                                    <a:cubicBezTo>
                                      <a:pt x="81" y="317"/>
                                      <a:pt x="88" y="319"/>
                                      <a:pt x="94" y="323"/>
                                    </a:cubicBezTo>
                                    <a:cubicBezTo>
                                      <a:pt x="95" y="321"/>
                                      <a:pt x="96" y="319"/>
                                      <a:pt x="97" y="318"/>
                                    </a:cubicBezTo>
                                    <a:cubicBezTo>
                                      <a:pt x="91" y="313"/>
                                      <a:pt x="83" y="311"/>
                                      <a:pt x="74" y="311"/>
                                    </a:cubicBezTo>
                                    <a:cubicBezTo>
                                      <a:pt x="65" y="311"/>
                                      <a:pt x="57" y="313"/>
                                      <a:pt x="51" y="318"/>
                                    </a:cubicBezTo>
                                    <a:cubicBezTo>
                                      <a:pt x="52" y="319"/>
                                      <a:pt x="53" y="321"/>
                                      <a:pt x="55" y="323"/>
                                    </a:cubicBezTo>
                                    <a:close/>
                                    <a:moveTo>
                                      <a:pt x="58" y="329"/>
                                    </a:moveTo>
                                    <a:cubicBezTo>
                                      <a:pt x="63" y="326"/>
                                      <a:pt x="68" y="324"/>
                                      <a:pt x="74" y="324"/>
                                    </a:cubicBezTo>
                                    <a:cubicBezTo>
                                      <a:pt x="80" y="324"/>
                                      <a:pt x="85" y="326"/>
                                      <a:pt x="90" y="329"/>
                                    </a:cubicBezTo>
                                    <a:cubicBezTo>
                                      <a:pt x="91" y="327"/>
                                      <a:pt x="92" y="325"/>
                                      <a:pt x="93" y="324"/>
                                    </a:cubicBezTo>
                                    <a:cubicBezTo>
                                      <a:pt x="87" y="320"/>
                                      <a:pt x="81" y="318"/>
                                      <a:pt x="74" y="318"/>
                                    </a:cubicBezTo>
                                    <a:cubicBezTo>
                                      <a:pt x="67" y="318"/>
                                      <a:pt x="61" y="320"/>
                                      <a:pt x="55" y="324"/>
                                    </a:cubicBezTo>
                                    <a:cubicBezTo>
                                      <a:pt x="56" y="326"/>
                                      <a:pt x="57" y="327"/>
                                      <a:pt x="58" y="329"/>
                                    </a:cubicBezTo>
                                    <a:close/>
                                    <a:moveTo>
                                      <a:pt x="61" y="336"/>
                                    </a:moveTo>
                                    <a:cubicBezTo>
                                      <a:pt x="65" y="333"/>
                                      <a:pt x="69" y="332"/>
                                      <a:pt x="74" y="332"/>
                                    </a:cubicBezTo>
                                    <a:cubicBezTo>
                                      <a:pt x="79" y="332"/>
                                      <a:pt x="83" y="333"/>
                                      <a:pt x="87" y="336"/>
                                    </a:cubicBezTo>
                                    <a:cubicBezTo>
                                      <a:pt x="87" y="334"/>
                                      <a:pt x="88" y="332"/>
                                      <a:pt x="89" y="330"/>
                                    </a:cubicBezTo>
                                    <a:cubicBezTo>
                                      <a:pt x="85" y="327"/>
                                      <a:pt x="80" y="325"/>
                                      <a:pt x="74" y="325"/>
                                    </a:cubicBezTo>
                                    <a:cubicBezTo>
                                      <a:pt x="69" y="325"/>
                                      <a:pt x="63" y="327"/>
                                      <a:pt x="59" y="330"/>
                                    </a:cubicBezTo>
                                    <a:cubicBezTo>
                                      <a:pt x="60" y="332"/>
                                      <a:pt x="61" y="334"/>
                                      <a:pt x="61" y="336"/>
                                    </a:cubicBezTo>
                                    <a:close/>
                                    <a:moveTo>
                                      <a:pt x="63" y="344"/>
                                    </a:moveTo>
                                    <a:cubicBezTo>
                                      <a:pt x="66" y="341"/>
                                      <a:pt x="70" y="339"/>
                                      <a:pt x="74" y="339"/>
                                    </a:cubicBezTo>
                                    <a:cubicBezTo>
                                      <a:pt x="78" y="339"/>
                                      <a:pt x="82" y="341"/>
                                      <a:pt x="85" y="344"/>
                                    </a:cubicBezTo>
                                    <a:cubicBezTo>
                                      <a:pt x="85" y="342"/>
                                      <a:pt x="85" y="339"/>
                                      <a:pt x="86" y="337"/>
                                    </a:cubicBezTo>
                                    <a:cubicBezTo>
                                      <a:pt x="83" y="335"/>
                                      <a:pt x="79" y="333"/>
                                      <a:pt x="74" y="333"/>
                                    </a:cubicBezTo>
                                    <a:cubicBezTo>
                                      <a:pt x="69" y="333"/>
                                      <a:pt x="65" y="335"/>
                                      <a:pt x="62" y="337"/>
                                    </a:cubicBezTo>
                                    <a:cubicBezTo>
                                      <a:pt x="63" y="340"/>
                                      <a:pt x="63" y="342"/>
                                      <a:pt x="63" y="344"/>
                                    </a:cubicBezTo>
                                    <a:close/>
                                    <a:moveTo>
                                      <a:pt x="84" y="353"/>
                                    </a:moveTo>
                                    <a:cubicBezTo>
                                      <a:pt x="84" y="350"/>
                                      <a:pt x="84" y="348"/>
                                      <a:pt x="84" y="346"/>
                                    </a:cubicBezTo>
                                    <a:cubicBezTo>
                                      <a:pt x="82" y="343"/>
                                      <a:pt x="78" y="341"/>
                                      <a:pt x="74" y="341"/>
                                    </a:cubicBezTo>
                                    <a:cubicBezTo>
                                      <a:pt x="70" y="341"/>
                                      <a:pt x="66" y="343"/>
                                      <a:pt x="64" y="347"/>
                                    </a:cubicBezTo>
                                    <a:cubicBezTo>
                                      <a:pt x="64" y="349"/>
                                      <a:pt x="64" y="351"/>
                                      <a:pt x="64" y="353"/>
                                    </a:cubicBezTo>
                                    <a:cubicBezTo>
                                      <a:pt x="64" y="353"/>
                                      <a:pt x="64" y="353"/>
                                      <a:pt x="64" y="354"/>
                                    </a:cubicBezTo>
                                    <a:cubicBezTo>
                                      <a:pt x="65" y="354"/>
                                      <a:pt x="66" y="353"/>
                                      <a:pt x="68" y="353"/>
                                    </a:cubicBezTo>
                                    <a:cubicBezTo>
                                      <a:pt x="68" y="353"/>
                                      <a:pt x="67" y="353"/>
                                      <a:pt x="67" y="353"/>
                                    </a:cubicBezTo>
                                    <a:cubicBezTo>
                                      <a:pt x="67" y="349"/>
                                      <a:pt x="70" y="346"/>
                                      <a:pt x="74" y="346"/>
                                    </a:cubicBezTo>
                                    <a:cubicBezTo>
                                      <a:pt x="78" y="346"/>
                                      <a:pt x="81" y="349"/>
                                      <a:pt x="81" y="353"/>
                                    </a:cubicBezTo>
                                    <a:cubicBezTo>
                                      <a:pt x="81" y="353"/>
                                      <a:pt x="81" y="353"/>
                                      <a:pt x="81" y="353"/>
                                    </a:cubicBezTo>
                                    <a:cubicBezTo>
                                      <a:pt x="82" y="353"/>
                                      <a:pt x="83" y="354"/>
                                      <a:pt x="84" y="354"/>
                                    </a:cubicBezTo>
                                    <a:cubicBezTo>
                                      <a:pt x="84" y="353"/>
                                      <a:pt x="84" y="353"/>
                                      <a:pt x="84" y="353"/>
                                    </a:cubicBezTo>
                                    <a:close/>
                                    <a:moveTo>
                                      <a:pt x="74" y="348"/>
                                    </a:moveTo>
                                    <a:cubicBezTo>
                                      <a:pt x="71" y="348"/>
                                      <a:pt x="69" y="350"/>
                                      <a:pt x="69" y="353"/>
                                    </a:cubicBezTo>
                                    <a:cubicBezTo>
                                      <a:pt x="69" y="353"/>
                                      <a:pt x="69" y="353"/>
                                      <a:pt x="69" y="353"/>
                                    </a:cubicBezTo>
                                    <a:cubicBezTo>
                                      <a:pt x="71" y="353"/>
                                      <a:pt x="72" y="353"/>
                                      <a:pt x="74" y="353"/>
                                    </a:cubicBezTo>
                                    <a:cubicBezTo>
                                      <a:pt x="76" y="353"/>
                                      <a:pt x="78" y="353"/>
                                      <a:pt x="79" y="353"/>
                                    </a:cubicBezTo>
                                    <a:cubicBezTo>
                                      <a:pt x="79" y="353"/>
                                      <a:pt x="79" y="353"/>
                                      <a:pt x="79" y="353"/>
                                    </a:cubicBezTo>
                                    <a:cubicBezTo>
                                      <a:pt x="79" y="350"/>
                                      <a:pt x="77" y="348"/>
                                      <a:pt x="74" y="348"/>
                                    </a:cubicBezTo>
                                    <a:close/>
                                    <a:moveTo>
                                      <a:pt x="50" y="368"/>
                                    </a:moveTo>
                                    <a:cubicBezTo>
                                      <a:pt x="57" y="363"/>
                                      <a:pt x="65" y="361"/>
                                      <a:pt x="74" y="361"/>
                                    </a:cubicBezTo>
                                    <a:cubicBezTo>
                                      <a:pt x="83" y="361"/>
                                      <a:pt x="92" y="363"/>
                                      <a:pt x="99" y="368"/>
                                    </a:cubicBezTo>
                                    <a:cubicBezTo>
                                      <a:pt x="100" y="367"/>
                                      <a:pt x="102" y="365"/>
                                      <a:pt x="103" y="364"/>
                                    </a:cubicBezTo>
                                    <a:cubicBezTo>
                                      <a:pt x="95" y="358"/>
                                      <a:pt x="85" y="354"/>
                                      <a:pt x="74" y="354"/>
                                    </a:cubicBezTo>
                                    <a:cubicBezTo>
                                      <a:pt x="63" y="354"/>
                                      <a:pt x="53" y="358"/>
                                      <a:pt x="45" y="364"/>
                                    </a:cubicBezTo>
                                    <a:cubicBezTo>
                                      <a:pt x="46" y="365"/>
                                      <a:pt x="48" y="367"/>
                                      <a:pt x="50" y="368"/>
                                    </a:cubicBezTo>
                                    <a:close/>
                                    <a:moveTo>
                                      <a:pt x="55" y="374"/>
                                    </a:moveTo>
                                    <a:cubicBezTo>
                                      <a:pt x="60" y="370"/>
                                      <a:pt x="67" y="368"/>
                                      <a:pt x="74" y="368"/>
                                    </a:cubicBezTo>
                                    <a:cubicBezTo>
                                      <a:pt x="81" y="368"/>
                                      <a:pt x="88" y="370"/>
                                      <a:pt x="94" y="374"/>
                                    </a:cubicBezTo>
                                    <a:cubicBezTo>
                                      <a:pt x="95" y="372"/>
                                      <a:pt x="96" y="371"/>
                                      <a:pt x="97" y="369"/>
                                    </a:cubicBezTo>
                                    <a:cubicBezTo>
                                      <a:pt x="91" y="365"/>
                                      <a:pt x="83" y="362"/>
                                      <a:pt x="74" y="362"/>
                                    </a:cubicBezTo>
                                    <a:cubicBezTo>
                                      <a:pt x="65" y="362"/>
                                      <a:pt x="57" y="365"/>
                                      <a:pt x="51" y="369"/>
                                    </a:cubicBezTo>
                                    <a:cubicBezTo>
                                      <a:pt x="52" y="371"/>
                                      <a:pt x="53" y="372"/>
                                      <a:pt x="55" y="374"/>
                                    </a:cubicBezTo>
                                    <a:close/>
                                    <a:moveTo>
                                      <a:pt x="58" y="380"/>
                                    </a:moveTo>
                                    <a:cubicBezTo>
                                      <a:pt x="63" y="377"/>
                                      <a:pt x="68" y="375"/>
                                      <a:pt x="74" y="375"/>
                                    </a:cubicBezTo>
                                    <a:cubicBezTo>
                                      <a:pt x="80" y="375"/>
                                      <a:pt x="85" y="377"/>
                                      <a:pt x="90" y="380"/>
                                    </a:cubicBezTo>
                                    <a:cubicBezTo>
                                      <a:pt x="91" y="378"/>
                                      <a:pt x="92" y="377"/>
                                      <a:pt x="93" y="375"/>
                                    </a:cubicBezTo>
                                    <a:cubicBezTo>
                                      <a:pt x="87" y="372"/>
                                      <a:pt x="81" y="370"/>
                                      <a:pt x="74" y="370"/>
                                    </a:cubicBezTo>
                                    <a:cubicBezTo>
                                      <a:pt x="67" y="370"/>
                                      <a:pt x="61" y="372"/>
                                      <a:pt x="55" y="375"/>
                                    </a:cubicBezTo>
                                    <a:cubicBezTo>
                                      <a:pt x="56" y="377"/>
                                      <a:pt x="57" y="378"/>
                                      <a:pt x="58" y="380"/>
                                    </a:cubicBezTo>
                                    <a:close/>
                                    <a:moveTo>
                                      <a:pt x="61" y="387"/>
                                    </a:moveTo>
                                    <a:cubicBezTo>
                                      <a:pt x="65" y="385"/>
                                      <a:pt x="69" y="383"/>
                                      <a:pt x="74" y="383"/>
                                    </a:cubicBezTo>
                                    <a:cubicBezTo>
                                      <a:pt x="79" y="383"/>
                                      <a:pt x="83" y="385"/>
                                      <a:pt x="87" y="387"/>
                                    </a:cubicBezTo>
                                    <a:cubicBezTo>
                                      <a:pt x="87" y="385"/>
                                      <a:pt x="88" y="383"/>
                                      <a:pt x="89" y="381"/>
                                    </a:cubicBezTo>
                                    <a:cubicBezTo>
                                      <a:pt x="85" y="378"/>
                                      <a:pt x="80" y="377"/>
                                      <a:pt x="74" y="377"/>
                                    </a:cubicBezTo>
                                    <a:cubicBezTo>
                                      <a:pt x="69" y="377"/>
                                      <a:pt x="63" y="379"/>
                                      <a:pt x="59" y="381"/>
                                    </a:cubicBezTo>
                                    <a:cubicBezTo>
                                      <a:pt x="60" y="383"/>
                                      <a:pt x="61" y="385"/>
                                      <a:pt x="61" y="387"/>
                                    </a:cubicBezTo>
                                    <a:close/>
                                    <a:moveTo>
                                      <a:pt x="63" y="396"/>
                                    </a:moveTo>
                                    <a:cubicBezTo>
                                      <a:pt x="66" y="393"/>
                                      <a:pt x="70" y="390"/>
                                      <a:pt x="74" y="390"/>
                                    </a:cubicBezTo>
                                    <a:cubicBezTo>
                                      <a:pt x="78" y="390"/>
                                      <a:pt x="82" y="392"/>
                                      <a:pt x="85" y="395"/>
                                    </a:cubicBezTo>
                                    <a:cubicBezTo>
                                      <a:pt x="85" y="393"/>
                                      <a:pt x="85" y="391"/>
                                      <a:pt x="86" y="389"/>
                                    </a:cubicBezTo>
                                    <a:cubicBezTo>
                                      <a:pt x="83" y="386"/>
                                      <a:pt x="79" y="385"/>
                                      <a:pt x="74" y="385"/>
                                    </a:cubicBezTo>
                                    <a:cubicBezTo>
                                      <a:pt x="69" y="385"/>
                                      <a:pt x="65" y="386"/>
                                      <a:pt x="62" y="389"/>
                                    </a:cubicBezTo>
                                    <a:cubicBezTo>
                                      <a:pt x="63" y="391"/>
                                      <a:pt x="63" y="393"/>
                                      <a:pt x="63" y="396"/>
                                    </a:cubicBezTo>
                                    <a:close/>
                                    <a:moveTo>
                                      <a:pt x="84" y="404"/>
                                    </a:moveTo>
                                    <a:cubicBezTo>
                                      <a:pt x="84" y="402"/>
                                      <a:pt x="84" y="400"/>
                                      <a:pt x="84" y="398"/>
                                    </a:cubicBezTo>
                                    <a:cubicBezTo>
                                      <a:pt x="82" y="394"/>
                                      <a:pt x="78" y="392"/>
                                      <a:pt x="74" y="392"/>
                                    </a:cubicBezTo>
                                    <a:cubicBezTo>
                                      <a:pt x="70" y="392"/>
                                      <a:pt x="66" y="394"/>
                                      <a:pt x="64" y="398"/>
                                    </a:cubicBezTo>
                                    <a:cubicBezTo>
                                      <a:pt x="64" y="400"/>
                                      <a:pt x="64" y="402"/>
                                      <a:pt x="64" y="404"/>
                                    </a:cubicBezTo>
                                    <a:cubicBezTo>
                                      <a:pt x="64" y="404"/>
                                      <a:pt x="64" y="405"/>
                                      <a:pt x="64" y="405"/>
                                    </a:cubicBezTo>
                                    <a:cubicBezTo>
                                      <a:pt x="65" y="405"/>
                                      <a:pt x="66" y="405"/>
                                      <a:pt x="68" y="405"/>
                                    </a:cubicBezTo>
                                    <a:cubicBezTo>
                                      <a:pt x="68" y="404"/>
                                      <a:pt x="67" y="404"/>
                                      <a:pt x="67" y="404"/>
                                    </a:cubicBezTo>
                                    <a:cubicBezTo>
                                      <a:pt x="67" y="400"/>
                                      <a:pt x="70" y="397"/>
                                      <a:pt x="74" y="397"/>
                                    </a:cubicBezTo>
                                    <a:cubicBezTo>
                                      <a:pt x="78" y="397"/>
                                      <a:pt x="81" y="400"/>
                                      <a:pt x="81" y="404"/>
                                    </a:cubicBezTo>
                                    <a:cubicBezTo>
                                      <a:pt x="81" y="404"/>
                                      <a:pt x="81" y="404"/>
                                      <a:pt x="81" y="405"/>
                                    </a:cubicBezTo>
                                    <a:cubicBezTo>
                                      <a:pt x="82" y="405"/>
                                      <a:pt x="83" y="405"/>
                                      <a:pt x="84" y="405"/>
                                    </a:cubicBezTo>
                                    <a:cubicBezTo>
                                      <a:pt x="84" y="405"/>
                                      <a:pt x="84" y="404"/>
                                      <a:pt x="84" y="404"/>
                                    </a:cubicBezTo>
                                    <a:close/>
                                    <a:moveTo>
                                      <a:pt x="74" y="399"/>
                                    </a:moveTo>
                                    <a:cubicBezTo>
                                      <a:pt x="71" y="399"/>
                                      <a:pt x="69" y="401"/>
                                      <a:pt x="69" y="404"/>
                                    </a:cubicBezTo>
                                    <a:cubicBezTo>
                                      <a:pt x="69" y="404"/>
                                      <a:pt x="69" y="404"/>
                                      <a:pt x="69" y="404"/>
                                    </a:cubicBezTo>
                                    <a:cubicBezTo>
                                      <a:pt x="71" y="404"/>
                                      <a:pt x="72" y="404"/>
                                      <a:pt x="74" y="404"/>
                                    </a:cubicBezTo>
                                    <a:cubicBezTo>
                                      <a:pt x="76" y="404"/>
                                      <a:pt x="78" y="404"/>
                                      <a:pt x="79" y="404"/>
                                    </a:cubicBezTo>
                                    <a:cubicBezTo>
                                      <a:pt x="79" y="404"/>
                                      <a:pt x="79" y="404"/>
                                      <a:pt x="79" y="404"/>
                                    </a:cubicBezTo>
                                    <a:cubicBezTo>
                                      <a:pt x="79" y="401"/>
                                      <a:pt x="77" y="399"/>
                                      <a:pt x="74" y="399"/>
                                    </a:cubicBezTo>
                                    <a:close/>
                                    <a:moveTo>
                                      <a:pt x="50" y="420"/>
                                    </a:moveTo>
                                    <a:cubicBezTo>
                                      <a:pt x="57" y="415"/>
                                      <a:pt x="65" y="412"/>
                                      <a:pt x="74" y="412"/>
                                    </a:cubicBezTo>
                                    <a:cubicBezTo>
                                      <a:pt x="83" y="412"/>
                                      <a:pt x="92" y="415"/>
                                      <a:pt x="99" y="419"/>
                                    </a:cubicBezTo>
                                    <a:cubicBezTo>
                                      <a:pt x="100" y="418"/>
                                      <a:pt x="102" y="417"/>
                                      <a:pt x="103" y="415"/>
                                    </a:cubicBezTo>
                                    <a:cubicBezTo>
                                      <a:pt x="95" y="409"/>
                                      <a:pt x="85" y="406"/>
                                      <a:pt x="74" y="406"/>
                                    </a:cubicBezTo>
                                    <a:cubicBezTo>
                                      <a:pt x="63" y="406"/>
                                      <a:pt x="53" y="409"/>
                                      <a:pt x="45" y="415"/>
                                    </a:cubicBezTo>
                                    <a:cubicBezTo>
                                      <a:pt x="46" y="417"/>
                                      <a:pt x="48" y="418"/>
                                      <a:pt x="50" y="420"/>
                                    </a:cubicBezTo>
                                    <a:close/>
                                    <a:moveTo>
                                      <a:pt x="55" y="426"/>
                                    </a:moveTo>
                                    <a:cubicBezTo>
                                      <a:pt x="60" y="422"/>
                                      <a:pt x="67" y="420"/>
                                      <a:pt x="74" y="420"/>
                                    </a:cubicBezTo>
                                    <a:cubicBezTo>
                                      <a:pt x="81" y="420"/>
                                      <a:pt x="88" y="422"/>
                                      <a:pt x="94" y="425"/>
                                    </a:cubicBezTo>
                                    <a:cubicBezTo>
                                      <a:pt x="95" y="424"/>
                                      <a:pt x="96" y="422"/>
                                      <a:pt x="97" y="421"/>
                                    </a:cubicBezTo>
                                    <a:cubicBezTo>
                                      <a:pt x="91" y="416"/>
                                      <a:pt x="83" y="413"/>
                                      <a:pt x="74" y="413"/>
                                    </a:cubicBezTo>
                                    <a:cubicBezTo>
                                      <a:pt x="65" y="413"/>
                                      <a:pt x="57" y="416"/>
                                      <a:pt x="51" y="421"/>
                                    </a:cubicBezTo>
                                    <a:cubicBezTo>
                                      <a:pt x="52" y="422"/>
                                      <a:pt x="53" y="424"/>
                                      <a:pt x="55" y="426"/>
                                    </a:cubicBezTo>
                                    <a:close/>
                                    <a:moveTo>
                                      <a:pt x="58" y="431"/>
                                    </a:moveTo>
                                    <a:cubicBezTo>
                                      <a:pt x="63" y="428"/>
                                      <a:pt x="68" y="427"/>
                                      <a:pt x="74" y="427"/>
                                    </a:cubicBezTo>
                                    <a:cubicBezTo>
                                      <a:pt x="80" y="427"/>
                                      <a:pt x="85" y="428"/>
                                      <a:pt x="90" y="431"/>
                                    </a:cubicBezTo>
                                    <a:cubicBezTo>
                                      <a:pt x="91" y="430"/>
                                      <a:pt x="92" y="428"/>
                                      <a:pt x="93" y="427"/>
                                    </a:cubicBezTo>
                                    <a:cubicBezTo>
                                      <a:pt x="87" y="423"/>
                                      <a:pt x="81" y="421"/>
                                      <a:pt x="74" y="421"/>
                                    </a:cubicBezTo>
                                    <a:cubicBezTo>
                                      <a:pt x="67" y="421"/>
                                      <a:pt x="61" y="423"/>
                                      <a:pt x="55" y="427"/>
                                    </a:cubicBezTo>
                                    <a:cubicBezTo>
                                      <a:pt x="56" y="428"/>
                                      <a:pt x="57" y="430"/>
                                      <a:pt x="58" y="431"/>
                                    </a:cubicBezTo>
                                    <a:close/>
                                    <a:moveTo>
                                      <a:pt x="61" y="439"/>
                                    </a:moveTo>
                                    <a:cubicBezTo>
                                      <a:pt x="65" y="436"/>
                                      <a:pt x="69" y="434"/>
                                      <a:pt x="74" y="434"/>
                                    </a:cubicBezTo>
                                    <a:cubicBezTo>
                                      <a:pt x="79" y="434"/>
                                      <a:pt x="83" y="436"/>
                                      <a:pt x="87" y="438"/>
                                    </a:cubicBezTo>
                                    <a:cubicBezTo>
                                      <a:pt x="87" y="436"/>
                                      <a:pt x="88" y="435"/>
                                      <a:pt x="89" y="433"/>
                                    </a:cubicBezTo>
                                    <a:cubicBezTo>
                                      <a:pt x="85" y="430"/>
                                      <a:pt x="80" y="428"/>
                                      <a:pt x="74" y="428"/>
                                    </a:cubicBezTo>
                                    <a:cubicBezTo>
                                      <a:pt x="69" y="428"/>
                                      <a:pt x="63" y="430"/>
                                      <a:pt x="59" y="433"/>
                                    </a:cubicBezTo>
                                    <a:cubicBezTo>
                                      <a:pt x="60" y="435"/>
                                      <a:pt x="61" y="437"/>
                                      <a:pt x="61" y="439"/>
                                    </a:cubicBezTo>
                                    <a:close/>
                                    <a:moveTo>
                                      <a:pt x="63" y="447"/>
                                    </a:moveTo>
                                    <a:cubicBezTo>
                                      <a:pt x="66" y="444"/>
                                      <a:pt x="70" y="442"/>
                                      <a:pt x="74" y="442"/>
                                    </a:cubicBezTo>
                                    <a:cubicBezTo>
                                      <a:pt x="78" y="442"/>
                                      <a:pt x="82" y="444"/>
                                      <a:pt x="85" y="447"/>
                                    </a:cubicBezTo>
                                    <a:cubicBezTo>
                                      <a:pt x="85" y="444"/>
                                      <a:pt x="85" y="442"/>
                                      <a:pt x="86" y="440"/>
                                    </a:cubicBezTo>
                                    <a:cubicBezTo>
                                      <a:pt x="83" y="437"/>
                                      <a:pt x="79" y="436"/>
                                      <a:pt x="74" y="436"/>
                                    </a:cubicBezTo>
                                    <a:cubicBezTo>
                                      <a:pt x="69" y="436"/>
                                      <a:pt x="65" y="438"/>
                                      <a:pt x="62" y="440"/>
                                    </a:cubicBezTo>
                                    <a:cubicBezTo>
                                      <a:pt x="63" y="442"/>
                                      <a:pt x="63" y="445"/>
                                      <a:pt x="63" y="447"/>
                                    </a:cubicBezTo>
                                    <a:close/>
                                    <a:moveTo>
                                      <a:pt x="84" y="455"/>
                                    </a:moveTo>
                                    <a:cubicBezTo>
                                      <a:pt x="84" y="453"/>
                                      <a:pt x="84" y="451"/>
                                      <a:pt x="84" y="449"/>
                                    </a:cubicBezTo>
                                    <a:cubicBezTo>
                                      <a:pt x="82" y="446"/>
                                      <a:pt x="78" y="443"/>
                                      <a:pt x="74" y="443"/>
                                    </a:cubicBezTo>
                                    <a:cubicBezTo>
                                      <a:pt x="70" y="443"/>
                                      <a:pt x="66" y="446"/>
                                      <a:pt x="64" y="449"/>
                                    </a:cubicBezTo>
                                    <a:cubicBezTo>
                                      <a:pt x="64" y="451"/>
                                      <a:pt x="64" y="453"/>
                                      <a:pt x="64" y="455"/>
                                    </a:cubicBezTo>
                                    <a:cubicBezTo>
                                      <a:pt x="64" y="456"/>
                                      <a:pt x="64" y="456"/>
                                      <a:pt x="64" y="457"/>
                                    </a:cubicBezTo>
                                    <a:cubicBezTo>
                                      <a:pt x="65" y="456"/>
                                      <a:pt x="66" y="456"/>
                                      <a:pt x="68" y="456"/>
                                    </a:cubicBezTo>
                                    <a:cubicBezTo>
                                      <a:pt x="68" y="456"/>
                                      <a:pt x="67" y="456"/>
                                      <a:pt x="67" y="455"/>
                                    </a:cubicBezTo>
                                    <a:cubicBezTo>
                                      <a:pt x="67" y="452"/>
                                      <a:pt x="70" y="449"/>
                                      <a:pt x="74" y="449"/>
                                    </a:cubicBezTo>
                                    <a:cubicBezTo>
                                      <a:pt x="78" y="449"/>
                                      <a:pt x="81" y="452"/>
                                      <a:pt x="81" y="455"/>
                                    </a:cubicBezTo>
                                    <a:cubicBezTo>
                                      <a:pt x="81" y="456"/>
                                      <a:pt x="81" y="456"/>
                                      <a:pt x="81" y="456"/>
                                    </a:cubicBezTo>
                                    <a:cubicBezTo>
                                      <a:pt x="82" y="456"/>
                                      <a:pt x="83" y="456"/>
                                      <a:pt x="84" y="457"/>
                                    </a:cubicBezTo>
                                    <a:cubicBezTo>
                                      <a:pt x="84" y="456"/>
                                      <a:pt x="84" y="456"/>
                                      <a:pt x="84" y="455"/>
                                    </a:cubicBezTo>
                                    <a:close/>
                                    <a:moveTo>
                                      <a:pt x="74" y="450"/>
                                    </a:moveTo>
                                    <a:cubicBezTo>
                                      <a:pt x="71" y="450"/>
                                      <a:pt x="69" y="453"/>
                                      <a:pt x="69" y="455"/>
                                    </a:cubicBezTo>
                                    <a:cubicBezTo>
                                      <a:pt x="69" y="456"/>
                                      <a:pt x="69" y="456"/>
                                      <a:pt x="69" y="456"/>
                                    </a:cubicBezTo>
                                    <a:cubicBezTo>
                                      <a:pt x="71" y="456"/>
                                      <a:pt x="72" y="456"/>
                                      <a:pt x="74" y="456"/>
                                    </a:cubicBezTo>
                                    <a:cubicBezTo>
                                      <a:pt x="76" y="456"/>
                                      <a:pt x="78" y="456"/>
                                      <a:pt x="79" y="456"/>
                                    </a:cubicBezTo>
                                    <a:cubicBezTo>
                                      <a:pt x="79" y="456"/>
                                      <a:pt x="79" y="456"/>
                                      <a:pt x="79" y="455"/>
                                    </a:cubicBezTo>
                                    <a:cubicBezTo>
                                      <a:pt x="79" y="453"/>
                                      <a:pt x="77" y="450"/>
                                      <a:pt x="74" y="450"/>
                                    </a:cubicBezTo>
                                    <a:close/>
                                    <a:moveTo>
                                      <a:pt x="86" y="491"/>
                                    </a:moveTo>
                                    <a:cubicBezTo>
                                      <a:pt x="83" y="489"/>
                                      <a:pt x="79" y="487"/>
                                      <a:pt x="74" y="487"/>
                                    </a:cubicBezTo>
                                    <a:cubicBezTo>
                                      <a:pt x="69" y="487"/>
                                      <a:pt x="65" y="489"/>
                                      <a:pt x="62" y="492"/>
                                    </a:cubicBezTo>
                                    <a:cubicBezTo>
                                      <a:pt x="63" y="494"/>
                                      <a:pt x="63" y="496"/>
                                      <a:pt x="63" y="498"/>
                                    </a:cubicBezTo>
                                    <a:cubicBezTo>
                                      <a:pt x="66" y="495"/>
                                      <a:pt x="70" y="493"/>
                                      <a:pt x="74" y="493"/>
                                    </a:cubicBezTo>
                                    <a:cubicBezTo>
                                      <a:pt x="78" y="493"/>
                                      <a:pt x="82" y="495"/>
                                      <a:pt x="85" y="498"/>
                                    </a:cubicBezTo>
                                    <a:cubicBezTo>
                                      <a:pt x="85" y="496"/>
                                      <a:pt x="85" y="494"/>
                                      <a:pt x="86" y="491"/>
                                    </a:cubicBezTo>
                                    <a:close/>
                                    <a:moveTo>
                                      <a:pt x="89" y="484"/>
                                    </a:moveTo>
                                    <a:cubicBezTo>
                                      <a:pt x="85" y="481"/>
                                      <a:pt x="80" y="480"/>
                                      <a:pt x="74" y="480"/>
                                    </a:cubicBezTo>
                                    <a:cubicBezTo>
                                      <a:pt x="69" y="480"/>
                                      <a:pt x="63" y="481"/>
                                      <a:pt x="59" y="484"/>
                                    </a:cubicBezTo>
                                    <a:cubicBezTo>
                                      <a:pt x="60" y="486"/>
                                      <a:pt x="61" y="488"/>
                                      <a:pt x="61" y="490"/>
                                    </a:cubicBezTo>
                                    <a:cubicBezTo>
                                      <a:pt x="65" y="487"/>
                                      <a:pt x="69" y="486"/>
                                      <a:pt x="74" y="486"/>
                                    </a:cubicBezTo>
                                    <a:cubicBezTo>
                                      <a:pt x="79" y="486"/>
                                      <a:pt x="83" y="487"/>
                                      <a:pt x="87" y="490"/>
                                    </a:cubicBezTo>
                                    <a:cubicBezTo>
                                      <a:pt x="87" y="488"/>
                                      <a:pt x="88" y="486"/>
                                      <a:pt x="89" y="484"/>
                                    </a:cubicBezTo>
                                    <a:close/>
                                    <a:moveTo>
                                      <a:pt x="93" y="478"/>
                                    </a:moveTo>
                                    <a:cubicBezTo>
                                      <a:pt x="87" y="475"/>
                                      <a:pt x="81" y="473"/>
                                      <a:pt x="74" y="473"/>
                                    </a:cubicBezTo>
                                    <a:cubicBezTo>
                                      <a:pt x="67" y="473"/>
                                      <a:pt x="61" y="475"/>
                                      <a:pt x="55" y="478"/>
                                    </a:cubicBezTo>
                                    <a:cubicBezTo>
                                      <a:pt x="56" y="480"/>
                                      <a:pt x="57" y="481"/>
                                      <a:pt x="58" y="483"/>
                                    </a:cubicBezTo>
                                    <a:cubicBezTo>
                                      <a:pt x="63" y="480"/>
                                      <a:pt x="68" y="478"/>
                                      <a:pt x="74" y="478"/>
                                    </a:cubicBezTo>
                                    <a:cubicBezTo>
                                      <a:pt x="80" y="478"/>
                                      <a:pt x="85" y="480"/>
                                      <a:pt x="90" y="483"/>
                                    </a:cubicBezTo>
                                    <a:cubicBezTo>
                                      <a:pt x="91" y="481"/>
                                      <a:pt x="92" y="480"/>
                                      <a:pt x="93" y="478"/>
                                    </a:cubicBezTo>
                                    <a:close/>
                                    <a:moveTo>
                                      <a:pt x="97" y="472"/>
                                    </a:moveTo>
                                    <a:cubicBezTo>
                                      <a:pt x="91" y="467"/>
                                      <a:pt x="83" y="465"/>
                                      <a:pt x="74" y="465"/>
                                    </a:cubicBezTo>
                                    <a:cubicBezTo>
                                      <a:pt x="65" y="465"/>
                                      <a:pt x="57" y="468"/>
                                      <a:pt x="51" y="472"/>
                                    </a:cubicBezTo>
                                    <a:cubicBezTo>
                                      <a:pt x="52" y="474"/>
                                      <a:pt x="53" y="475"/>
                                      <a:pt x="55" y="477"/>
                                    </a:cubicBezTo>
                                    <a:cubicBezTo>
                                      <a:pt x="60" y="473"/>
                                      <a:pt x="67" y="471"/>
                                      <a:pt x="74" y="471"/>
                                    </a:cubicBezTo>
                                    <a:cubicBezTo>
                                      <a:pt x="81" y="471"/>
                                      <a:pt x="88" y="473"/>
                                      <a:pt x="94" y="477"/>
                                    </a:cubicBezTo>
                                    <a:cubicBezTo>
                                      <a:pt x="95" y="475"/>
                                      <a:pt x="96" y="473"/>
                                      <a:pt x="97" y="472"/>
                                    </a:cubicBezTo>
                                    <a:close/>
                                    <a:moveTo>
                                      <a:pt x="103" y="467"/>
                                    </a:moveTo>
                                    <a:cubicBezTo>
                                      <a:pt x="95" y="461"/>
                                      <a:pt x="85" y="457"/>
                                      <a:pt x="74" y="457"/>
                                    </a:cubicBezTo>
                                    <a:cubicBezTo>
                                      <a:pt x="63" y="457"/>
                                      <a:pt x="53" y="461"/>
                                      <a:pt x="45" y="467"/>
                                    </a:cubicBezTo>
                                    <a:cubicBezTo>
                                      <a:pt x="46" y="468"/>
                                      <a:pt x="48" y="469"/>
                                      <a:pt x="50" y="471"/>
                                    </a:cubicBezTo>
                                    <a:cubicBezTo>
                                      <a:pt x="57" y="466"/>
                                      <a:pt x="65" y="463"/>
                                      <a:pt x="74" y="463"/>
                                    </a:cubicBezTo>
                                    <a:cubicBezTo>
                                      <a:pt x="83" y="463"/>
                                      <a:pt x="92" y="466"/>
                                      <a:pt x="99" y="471"/>
                                    </a:cubicBezTo>
                                    <a:cubicBezTo>
                                      <a:pt x="100" y="469"/>
                                      <a:pt x="102" y="468"/>
                                      <a:pt x="103" y="467"/>
                                    </a:cubicBezTo>
                                    <a:close/>
                                    <a:moveTo>
                                      <a:pt x="140" y="455"/>
                                    </a:moveTo>
                                    <a:cubicBezTo>
                                      <a:pt x="140" y="453"/>
                                      <a:pt x="138" y="450"/>
                                      <a:pt x="135" y="450"/>
                                    </a:cubicBezTo>
                                    <a:cubicBezTo>
                                      <a:pt x="132" y="450"/>
                                      <a:pt x="130" y="453"/>
                                      <a:pt x="130" y="455"/>
                                    </a:cubicBezTo>
                                    <a:cubicBezTo>
                                      <a:pt x="130" y="456"/>
                                      <a:pt x="130" y="456"/>
                                      <a:pt x="130" y="456"/>
                                    </a:cubicBezTo>
                                    <a:cubicBezTo>
                                      <a:pt x="132" y="456"/>
                                      <a:pt x="133" y="456"/>
                                      <a:pt x="135" y="456"/>
                                    </a:cubicBezTo>
                                    <a:cubicBezTo>
                                      <a:pt x="137" y="456"/>
                                      <a:pt x="138" y="456"/>
                                      <a:pt x="140" y="456"/>
                                    </a:cubicBezTo>
                                    <a:cubicBezTo>
                                      <a:pt x="140" y="456"/>
                                      <a:pt x="140" y="456"/>
                                      <a:pt x="140" y="455"/>
                                    </a:cubicBezTo>
                                    <a:close/>
                                    <a:moveTo>
                                      <a:pt x="147" y="455"/>
                                    </a:moveTo>
                                    <a:cubicBezTo>
                                      <a:pt x="147" y="449"/>
                                      <a:pt x="142" y="443"/>
                                      <a:pt x="135" y="443"/>
                                    </a:cubicBezTo>
                                    <a:cubicBezTo>
                                      <a:pt x="128" y="443"/>
                                      <a:pt x="123" y="449"/>
                                      <a:pt x="123" y="455"/>
                                    </a:cubicBezTo>
                                    <a:cubicBezTo>
                                      <a:pt x="123" y="456"/>
                                      <a:pt x="123" y="456"/>
                                      <a:pt x="123" y="457"/>
                                    </a:cubicBezTo>
                                    <a:cubicBezTo>
                                      <a:pt x="125" y="457"/>
                                      <a:pt x="127" y="456"/>
                                      <a:pt x="128" y="456"/>
                                    </a:cubicBezTo>
                                    <a:cubicBezTo>
                                      <a:pt x="128" y="456"/>
                                      <a:pt x="128" y="456"/>
                                      <a:pt x="128" y="455"/>
                                    </a:cubicBezTo>
                                    <a:cubicBezTo>
                                      <a:pt x="128" y="452"/>
                                      <a:pt x="131" y="449"/>
                                      <a:pt x="135" y="449"/>
                                    </a:cubicBezTo>
                                    <a:cubicBezTo>
                                      <a:pt x="139" y="449"/>
                                      <a:pt x="142" y="452"/>
                                      <a:pt x="142" y="455"/>
                                    </a:cubicBezTo>
                                    <a:cubicBezTo>
                                      <a:pt x="142" y="456"/>
                                      <a:pt x="142" y="456"/>
                                      <a:pt x="142" y="456"/>
                                    </a:cubicBezTo>
                                    <a:cubicBezTo>
                                      <a:pt x="143" y="456"/>
                                      <a:pt x="145" y="457"/>
                                      <a:pt x="147" y="457"/>
                                    </a:cubicBezTo>
                                    <a:cubicBezTo>
                                      <a:pt x="147" y="456"/>
                                      <a:pt x="147" y="456"/>
                                      <a:pt x="147" y="455"/>
                                    </a:cubicBezTo>
                                    <a:close/>
                                    <a:moveTo>
                                      <a:pt x="155" y="455"/>
                                    </a:moveTo>
                                    <a:cubicBezTo>
                                      <a:pt x="155" y="450"/>
                                      <a:pt x="152" y="445"/>
                                      <a:pt x="149" y="442"/>
                                    </a:cubicBezTo>
                                    <a:cubicBezTo>
                                      <a:pt x="145" y="438"/>
                                      <a:pt x="140" y="436"/>
                                      <a:pt x="135" y="436"/>
                                    </a:cubicBezTo>
                                    <a:cubicBezTo>
                                      <a:pt x="130" y="436"/>
                                      <a:pt x="125" y="438"/>
                                      <a:pt x="121" y="442"/>
                                    </a:cubicBezTo>
                                    <a:cubicBezTo>
                                      <a:pt x="118" y="445"/>
                                      <a:pt x="116" y="450"/>
                                      <a:pt x="116" y="455"/>
                                    </a:cubicBezTo>
                                    <a:cubicBezTo>
                                      <a:pt x="116" y="457"/>
                                      <a:pt x="116" y="458"/>
                                      <a:pt x="116" y="459"/>
                                    </a:cubicBezTo>
                                    <a:cubicBezTo>
                                      <a:pt x="118" y="459"/>
                                      <a:pt x="120" y="458"/>
                                      <a:pt x="122" y="457"/>
                                    </a:cubicBezTo>
                                    <a:cubicBezTo>
                                      <a:pt x="122" y="457"/>
                                      <a:pt x="121" y="456"/>
                                      <a:pt x="121" y="455"/>
                                    </a:cubicBezTo>
                                    <a:cubicBezTo>
                                      <a:pt x="121" y="448"/>
                                      <a:pt x="128" y="442"/>
                                      <a:pt x="135" y="442"/>
                                    </a:cubicBezTo>
                                    <a:cubicBezTo>
                                      <a:pt x="143" y="442"/>
                                      <a:pt x="149" y="448"/>
                                      <a:pt x="149" y="455"/>
                                    </a:cubicBezTo>
                                    <a:cubicBezTo>
                                      <a:pt x="149" y="456"/>
                                      <a:pt x="149" y="457"/>
                                      <a:pt x="148" y="457"/>
                                    </a:cubicBezTo>
                                    <a:cubicBezTo>
                                      <a:pt x="150" y="458"/>
                                      <a:pt x="152" y="459"/>
                                      <a:pt x="154" y="459"/>
                                    </a:cubicBezTo>
                                    <a:cubicBezTo>
                                      <a:pt x="154" y="458"/>
                                      <a:pt x="155" y="457"/>
                                      <a:pt x="155" y="455"/>
                                    </a:cubicBezTo>
                                    <a:close/>
                                    <a:moveTo>
                                      <a:pt x="162" y="455"/>
                                    </a:moveTo>
                                    <a:cubicBezTo>
                                      <a:pt x="162" y="448"/>
                                      <a:pt x="159" y="441"/>
                                      <a:pt x="154" y="436"/>
                                    </a:cubicBezTo>
                                    <a:cubicBezTo>
                                      <a:pt x="149" y="431"/>
                                      <a:pt x="143" y="428"/>
                                      <a:pt x="135" y="428"/>
                                    </a:cubicBezTo>
                                    <a:cubicBezTo>
                                      <a:pt x="128" y="428"/>
                                      <a:pt x="121" y="431"/>
                                      <a:pt x="116" y="436"/>
                                    </a:cubicBezTo>
                                    <a:cubicBezTo>
                                      <a:pt x="111" y="441"/>
                                      <a:pt x="108" y="448"/>
                                      <a:pt x="108" y="455"/>
                                    </a:cubicBezTo>
                                    <a:cubicBezTo>
                                      <a:pt x="108" y="458"/>
                                      <a:pt x="108" y="460"/>
                                      <a:pt x="109" y="463"/>
                                    </a:cubicBezTo>
                                    <a:cubicBezTo>
                                      <a:pt x="111" y="462"/>
                                      <a:pt x="113" y="461"/>
                                      <a:pt x="114" y="460"/>
                                    </a:cubicBezTo>
                                    <a:cubicBezTo>
                                      <a:pt x="114" y="458"/>
                                      <a:pt x="114" y="457"/>
                                      <a:pt x="114" y="455"/>
                                    </a:cubicBezTo>
                                    <a:cubicBezTo>
                                      <a:pt x="114" y="444"/>
                                      <a:pt x="123" y="434"/>
                                      <a:pt x="135" y="434"/>
                                    </a:cubicBezTo>
                                    <a:cubicBezTo>
                                      <a:pt x="147" y="434"/>
                                      <a:pt x="156" y="444"/>
                                      <a:pt x="156" y="455"/>
                                    </a:cubicBezTo>
                                    <a:cubicBezTo>
                                      <a:pt x="156" y="457"/>
                                      <a:pt x="156" y="458"/>
                                      <a:pt x="156" y="460"/>
                                    </a:cubicBezTo>
                                    <a:cubicBezTo>
                                      <a:pt x="158" y="461"/>
                                      <a:pt x="159" y="462"/>
                                      <a:pt x="161" y="463"/>
                                    </a:cubicBezTo>
                                    <a:cubicBezTo>
                                      <a:pt x="162" y="460"/>
                                      <a:pt x="162" y="458"/>
                                      <a:pt x="162" y="455"/>
                                    </a:cubicBezTo>
                                    <a:close/>
                                    <a:moveTo>
                                      <a:pt x="165" y="465"/>
                                    </a:moveTo>
                                    <a:cubicBezTo>
                                      <a:pt x="166" y="465"/>
                                      <a:pt x="167" y="464"/>
                                      <a:pt x="168" y="463"/>
                                    </a:cubicBezTo>
                                    <a:cubicBezTo>
                                      <a:pt x="169" y="461"/>
                                      <a:pt x="169" y="458"/>
                                      <a:pt x="169" y="455"/>
                                    </a:cubicBezTo>
                                    <a:cubicBezTo>
                                      <a:pt x="169" y="446"/>
                                      <a:pt x="165" y="437"/>
                                      <a:pt x="159" y="431"/>
                                    </a:cubicBezTo>
                                    <a:cubicBezTo>
                                      <a:pt x="153" y="425"/>
                                      <a:pt x="144" y="421"/>
                                      <a:pt x="135" y="421"/>
                                    </a:cubicBezTo>
                                    <a:cubicBezTo>
                                      <a:pt x="126" y="421"/>
                                      <a:pt x="117" y="425"/>
                                      <a:pt x="111" y="431"/>
                                    </a:cubicBezTo>
                                    <a:cubicBezTo>
                                      <a:pt x="105" y="437"/>
                                      <a:pt x="101" y="446"/>
                                      <a:pt x="101" y="455"/>
                                    </a:cubicBezTo>
                                    <a:cubicBezTo>
                                      <a:pt x="101" y="458"/>
                                      <a:pt x="101" y="461"/>
                                      <a:pt x="102" y="464"/>
                                    </a:cubicBezTo>
                                    <a:cubicBezTo>
                                      <a:pt x="103" y="464"/>
                                      <a:pt x="104" y="465"/>
                                      <a:pt x="105" y="466"/>
                                    </a:cubicBezTo>
                                    <a:cubicBezTo>
                                      <a:pt x="106" y="465"/>
                                      <a:pt x="106" y="464"/>
                                      <a:pt x="107" y="464"/>
                                    </a:cubicBezTo>
                                    <a:cubicBezTo>
                                      <a:pt x="107" y="461"/>
                                      <a:pt x="106" y="458"/>
                                      <a:pt x="106" y="455"/>
                                    </a:cubicBezTo>
                                    <a:cubicBezTo>
                                      <a:pt x="106" y="440"/>
                                      <a:pt x="119" y="427"/>
                                      <a:pt x="135" y="427"/>
                                    </a:cubicBezTo>
                                    <a:cubicBezTo>
                                      <a:pt x="151" y="427"/>
                                      <a:pt x="164" y="440"/>
                                      <a:pt x="164" y="455"/>
                                    </a:cubicBezTo>
                                    <a:cubicBezTo>
                                      <a:pt x="164" y="458"/>
                                      <a:pt x="163" y="461"/>
                                      <a:pt x="163" y="464"/>
                                    </a:cubicBezTo>
                                    <a:cubicBezTo>
                                      <a:pt x="163" y="464"/>
                                      <a:pt x="164" y="465"/>
                                      <a:pt x="165" y="465"/>
                                    </a:cubicBezTo>
                                    <a:close/>
                                    <a:moveTo>
                                      <a:pt x="207" y="491"/>
                                    </a:moveTo>
                                    <a:cubicBezTo>
                                      <a:pt x="204" y="489"/>
                                      <a:pt x="200" y="487"/>
                                      <a:pt x="195" y="487"/>
                                    </a:cubicBezTo>
                                    <a:cubicBezTo>
                                      <a:pt x="191" y="487"/>
                                      <a:pt x="187" y="489"/>
                                      <a:pt x="184" y="491"/>
                                    </a:cubicBezTo>
                                    <a:cubicBezTo>
                                      <a:pt x="184" y="493"/>
                                      <a:pt x="185" y="495"/>
                                      <a:pt x="185" y="497"/>
                                    </a:cubicBezTo>
                                    <a:cubicBezTo>
                                      <a:pt x="188" y="495"/>
                                      <a:pt x="191" y="493"/>
                                      <a:pt x="195" y="493"/>
                                    </a:cubicBezTo>
                                    <a:cubicBezTo>
                                      <a:pt x="199" y="493"/>
                                      <a:pt x="203" y="495"/>
                                      <a:pt x="205" y="498"/>
                                    </a:cubicBezTo>
                                    <a:cubicBezTo>
                                      <a:pt x="206" y="496"/>
                                      <a:pt x="206" y="494"/>
                                      <a:pt x="207" y="491"/>
                                    </a:cubicBezTo>
                                    <a:close/>
                                    <a:moveTo>
                                      <a:pt x="210" y="484"/>
                                    </a:moveTo>
                                    <a:cubicBezTo>
                                      <a:pt x="206" y="481"/>
                                      <a:pt x="201" y="480"/>
                                      <a:pt x="195" y="480"/>
                                    </a:cubicBezTo>
                                    <a:cubicBezTo>
                                      <a:pt x="190" y="480"/>
                                      <a:pt x="185" y="481"/>
                                      <a:pt x="181" y="484"/>
                                    </a:cubicBezTo>
                                    <a:cubicBezTo>
                                      <a:pt x="182" y="485"/>
                                      <a:pt x="182" y="487"/>
                                      <a:pt x="183" y="489"/>
                                    </a:cubicBezTo>
                                    <a:cubicBezTo>
                                      <a:pt x="187" y="487"/>
                                      <a:pt x="191" y="486"/>
                                      <a:pt x="195" y="486"/>
                                    </a:cubicBezTo>
                                    <a:cubicBezTo>
                                      <a:pt x="200" y="486"/>
                                      <a:pt x="204" y="487"/>
                                      <a:pt x="208" y="490"/>
                                    </a:cubicBezTo>
                                    <a:cubicBezTo>
                                      <a:pt x="208" y="488"/>
                                      <a:pt x="209" y="486"/>
                                      <a:pt x="210" y="484"/>
                                    </a:cubicBezTo>
                                    <a:close/>
                                    <a:moveTo>
                                      <a:pt x="214" y="478"/>
                                    </a:moveTo>
                                    <a:cubicBezTo>
                                      <a:pt x="208" y="475"/>
                                      <a:pt x="202" y="473"/>
                                      <a:pt x="195" y="473"/>
                                    </a:cubicBezTo>
                                    <a:cubicBezTo>
                                      <a:pt x="188" y="473"/>
                                      <a:pt x="182" y="474"/>
                                      <a:pt x="177" y="478"/>
                                    </a:cubicBezTo>
                                    <a:cubicBezTo>
                                      <a:pt x="178" y="479"/>
                                      <a:pt x="179" y="481"/>
                                      <a:pt x="180" y="482"/>
                                    </a:cubicBezTo>
                                    <a:cubicBezTo>
                                      <a:pt x="184" y="480"/>
                                      <a:pt x="189" y="478"/>
                                      <a:pt x="195" y="478"/>
                                    </a:cubicBezTo>
                                    <a:cubicBezTo>
                                      <a:pt x="201" y="478"/>
                                      <a:pt x="206" y="480"/>
                                      <a:pt x="211" y="483"/>
                                    </a:cubicBezTo>
                                    <a:cubicBezTo>
                                      <a:pt x="212" y="481"/>
                                      <a:pt x="213" y="480"/>
                                      <a:pt x="214" y="478"/>
                                    </a:cubicBezTo>
                                    <a:close/>
                                    <a:moveTo>
                                      <a:pt x="218" y="472"/>
                                    </a:moveTo>
                                    <a:cubicBezTo>
                                      <a:pt x="212" y="467"/>
                                      <a:pt x="204" y="465"/>
                                      <a:pt x="195" y="465"/>
                                    </a:cubicBezTo>
                                    <a:cubicBezTo>
                                      <a:pt x="187" y="465"/>
                                      <a:pt x="179" y="467"/>
                                      <a:pt x="172" y="472"/>
                                    </a:cubicBezTo>
                                    <a:cubicBezTo>
                                      <a:pt x="174" y="473"/>
                                      <a:pt x="175" y="475"/>
                                      <a:pt x="176" y="476"/>
                                    </a:cubicBezTo>
                                    <a:cubicBezTo>
                                      <a:pt x="182" y="473"/>
                                      <a:pt x="188" y="471"/>
                                      <a:pt x="195" y="471"/>
                                    </a:cubicBezTo>
                                    <a:cubicBezTo>
                                      <a:pt x="202" y="471"/>
                                      <a:pt x="209" y="473"/>
                                      <a:pt x="214" y="477"/>
                                    </a:cubicBezTo>
                                    <a:cubicBezTo>
                                      <a:pt x="216" y="475"/>
                                      <a:pt x="217" y="473"/>
                                      <a:pt x="218" y="472"/>
                                    </a:cubicBezTo>
                                    <a:close/>
                                    <a:moveTo>
                                      <a:pt x="224" y="467"/>
                                    </a:moveTo>
                                    <a:cubicBezTo>
                                      <a:pt x="216" y="461"/>
                                      <a:pt x="206" y="457"/>
                                      <a:pt x="195" y="457"/>
                                    </a:cubicBezTo>
                                    <a:cubicBezTo>
                                      <a:pt x="184" y="457"/>
                                      <a:pt x="174" y="461"/>
                                      <a:pt x="166" y="466"/>
                                    </a:cubicBezTo>
                                    <a:cubicBezTo>
                                      <a:pt x="168" y="468"/>
                                      <a:pt x="170" y="469"/>
                                      <a:pt x="171" y="470"/>
                                    </a:cubicBezTo>
                                    <a:cubicBezTo>
                                      <a:pt x="178" y="466"/>
                                      <a:pt x="186" y="463"/>
                                      <a:pt x="195" y="463"/>
                                    </a:cubicBezTo>
                                    <a:cubicBezTo>
                                      <a:pt x="204" y="463"/>
                                      <a:pt x="212" y="466"/>
                                      <a:pt x="219" y="471"/>
                                    </a:cubicBezTo>
                                    <a:cubicBezTo>
                                      <a:pt x="221" y="469"/>
                                      <a:pt x="222" y="468"/>
                                      <a:pt x="224" y="467"/>
                                    </a:cubicBezTo>
                                    <a:close/>
                                    <a:moveTo>
                                      <a:pt x="261" y="455"/>
                                    </a:moveTo>
                                    <a:cubicBezTo>
                                      <a:pt x="261" y="453"/>
                                      <a:pt x="259" y="450"/>
                                      <a:pt x="256" y="450"/>
                                    </a:cubicBezTo>
                                    <a:cubicBezTo>
                                      <a:pt x="253" y="450"/>
                                      <a:pt x="251" y="453"/>
                                      <a:pt x="251" y="455"/>
                                    </a:cubicBezTo>
                                    <a:cubicBezTo>
                                      <a:pt x="251" y="456"/>
                                      <a:pt x="251" y="456"/>
                                      <a:pt x="251" y="456"/>
                                    </a:cubicBezTo>
                                    <a:cubicBezTo>
                                      <a:pt x="252" y="456"/>
                                      <a:pt x="254" y="456"/>
                                      <a:pt x="256" y="456"/>
                                    </a:cubicBezTo>
                                    <a:cubicBezTo>
                                      <a:pt x="258" y="456"/>
                                      <a:pt x="259" y="456"/>
                                      <a:pt x="261" y="456"/>
                                    </a:cubicBezTo>
                                    <a:cubicBezTo>
                                      <a:pt x="261" y="456"/>
                                      <a:pt x="261" y="456"/>
                                      <a:pt x="261" y="455"/>
                                    </a:cubicBezTo>
                                    <a:close/>
                                    <a:moveTo>
                                      <a:pt x="268" y="455"/>
                                    </a:moveTo>
                                    <a:cubicBezTo>
                                      <a:pt x="268" y="449"/>
                                      <a:pt x="262" y="443"/>
                                      <a:pt x="256" y="443"/>
                                    </a:cubicBezTo>
                                    <a:cubicBezTo>
                                      <a:pt x="249" y="443"/>
                                      <a:pt x="244" y="449"/>
                                      <a:pt x="244" y="455"/>
                                    </a:cubicBezTo>
                                    <a:cubicBezTo>
                                      <a:pt x="244" y="456"/>
                                      <a:pt x="244" y="456"/>
                                      <a:pt x="244" y="457"/>
                                    </a:cubicBezTo>
                                    <a:cubicBezTo>
                                      <a:pt x="246" y="457"/>
                                      <a:pt x="247" y="456"/>
                                      <a:pt x="249" y="456"/>
                                    </a:cubicBezTo>
                                    <a:cubicBezTo>
                                      <a:pt x="249" y="456"/>
                                      <a:pt x="249" y="456"/>
                                      <a:pt x="249" y="455"/>
                                    </a:cubicBezTo>
                                    <a:cubicBezTo>
                                      <a:pt x="249" y="452"/>
                                      <a:pt x="252" y="449"/>
                                      <a:pt x="256" y="449"/>
                                    </a:cubicBezTo>
                                    <a:cubicBezTo>
                                      <a:pt x="260" y="449"/>
                                      <a:pt x="263" y="452"/>
                                      <a:pt x="263" y="455"/>
                                    </a:cubicBezTo>
                                    <a:cubicBezTo>
                                      <a:pt x="263" y="456"/>
                                      <a:pt x="263" y="456"/>
                                      <a:pt x="263" y="456"/>
                                    </a:cubicBezTo>
                                    <a:cubicBezTo>
                                      <a:pt x="264" y="456"/>
                                      <a:pt x="266" y="457"/>
                                      <a:pt x="268" y="457"/>
                                    </a:cubicBezTo>
                                    <a:cubicBezTo>
                                      <a:pt x="268" y="456"/>
                                      <a:pt x="268" y="456"/>
                                      <a:pt x="268" y="455"/>
                                    </a:cubicBezTo>
                                    <a:close/>
                                    <a:moveTo>
                                      <a:pt x="275" y="455"/>
                                    </a:moveTo>
                                    <a:cubicBezTo>
                                      <a:pt x="275" y="450"/>
                                      <a:pt x="273" y="445"/>
                                      <a:pt x="270" y="442"/>
                                    </a:cubicBezTo>
                                    <a:cubicBezTo>
                                      <a:pt x="266" y="438"/>
                                      <a:pt x="261" y="436"/>
                                      <a:pt x="256" y="436"/>
                                    </a:cubicBezTo>
                                    <a:cubicBezTo>
                                      <a:pt x="250" y="436"/>
                                      <a:pt x="246" y="438"/>
                                      <a:pt x="242" y="442"/>
                                    </a:cubicBezTo>
                                    <a:cubicBezTo>
                                      <a:pt x="239" y="445"/>
                                      <a:pt x="236" y="450"/>
                                      <a:pt x="236" y="455"/>
                                    </a:cubicBezTo>
                                    <a:cubicBezTo>
                                      <a:pt x="236" y="457"/>
                                      <a:pt x="237" y="458"/>
                                      <a:pt x="237" y="459"/>
                                    </a:cubicBezTo>
                                    <a:cubicBezTo>
                                      <a:pt x="239" y="459"/>
                                      <a:pt x="241" y="458"/>
                                      <a:pt x="242" y="457"/>
                                    </a:cubicBezTo>
                                    <a:cubicBezTo>
                                      <a:pt x="242" y="457"/>
                                      <a:pt x="242" y="456"/>
                                      <a:pt x="242" y="455"/>
                                    </a:cubicBezTo>
                                    <a:cubicBezTo>
                                      <a:pt x="242" y="448"/>
                                      <a:pt x="248" y="442"/>
                                      <a:pt x="256" y="442"/>
                                    </a:cubicBezTo>
                                    <a:cubicBezTo>
                                      <a:pt x="263" y="442"/>
                                      <a:pt x="269" y="448"/>
                                      <a:pt x="269" y="455"/>
                                    </a:cubicBezTo>
                                    <a:cubicBezTo>
                                      <a:pt x="269" y="456"/>
                                      <a:pt x="269" y="457"/>
                                      <a:pt x="269" y="457"/>
                                    </a:cubicBezTo>
                                    <a:cubicBezTo>
                                      <a:pt x="271" y="458"/>
                                      <a:pt x="273" y="459"/>
                                      <a:pt x="275" y="459"/>
                                    </a:cubicBezTo>
                                    <a:cubicBezTo>
                                      <a:pt x="275" y="458"/>
                                      <a:pt x="275" y="457"/>
                                      <a:pt x="275" y="455"/>
                                    </a:cubicBezTo>
                                    <a:close/>
                                    <a:moveTo>
                                      <a:pt x="283" y="455"/>
                                    </a:moveTo>
                                    <a:cubicBezTo>
                                      <a:pt x="283" y="448"/>
                                      <a:pt x="280" y="441"/>
                                      <a:pt x="275" y="436"/>
                                    </a:cubicBezTo>
                                    <a:cubicBezTo>
                                      <a:pt x="270" y="431"/>
                                      <a:pt x="263" y="428"/>
                                      <a:pt x="256" y="428"/>
                                    </a:cubicBezTo>
                                    <a:cubicBezTo>
                                      <a:pt x="248" y="428"/>
                                      <a:pt x="242" y="431"/>
                                      <a:pt x="237" y="436"/>
                                    </a:cubicBezTo>
                                    <a:cubicBezTo>
                                      <a:pt x="232" y="441"/>
                                      <a:pt x="229" y="448"/>
                                      <a:pt x="229" y="455"/>
                                    </a:cubicBezTo>
                                    <a:cubicBezTo>
                                      <a:pt x="229" y="458"/>
                                      <a:pt x="229" y="460"/>
                                      <a:pt x="230" y="463"/>
                                    </a:cubicBezTo>
                                    <a:cubicBezTo>
                                      <a:pt x="231" y="462"/>
                                      <a:pt x="233" y="461"/>
                                      <a:pt x="235" y="460"/>
                                    </a:cubicBezTo>
                                    <a:cubicBezTo>
                                      <a:pt x="235" y="458"/>
                                      <a:pt x="235" y="457"/>
                                      <a:pt x="235" y="455"/>
                                    </a:cubicBezTo>
                                    <a:cubicBezTo>
                                      <a:pt x="235" y="444"/>
                                      <a:pt x="244" y="434"/>
                                      <a:pt x="256" y="434"/>
                                    </a:cubicBezTo>
                                    <a:cubicBezTo>
                                      <a:pt x="268" y="434"/>
                                      <a:pt x="277" y="444"/>
                                      <a:pt x="277" y="455"/>
                                    </a:cubicBezTo>
                                    <a:cubicBezTo>
                                      <a:pt x="277" y="457"/>
                                      <a:pt x="277" y="458"/>
                                      <a:pt x="276" y="460"/>
                                    </a:cubicBezTo>
                                    <a:cubicBezTo>
                                      <a:pt x="278" y="461"/>
                                      <a:pt x="280" y="462"/>
                                      <a:pt x="282" y="463"/>
                                    </a:cubicBezTo>
                                    <a:cubicBezTo>
                                      <a:pt x="283" y="460"/>
                                      <a:pt x="283" y="458"/>
                                      <a:pt x="283" y="455"/>
                                    </a:cubicBezTo>
                                    <a:close/>
                                    <a:moveTo>
                                      <a:pt x="286" y="466"/>
                                    </a:moveTo>
                                    <a:cubicBezTo>
                                      <a:pt x="287" y="465"/>
                                      <a:pt x="288" y="464"/>
                                      <a:pt x="289" y="464"/>
                                    </a:cubicBezTo>
                                    <a:cubicBezTo>
                                      <a:pt x="290" y="461"/>
                                      <a:pt x="290" y="458"/>
                                      <a:pt x="290" y="455"/>
                                    </a:cubicBezTo>
                                    <a:cubicBezTo>
                                      <a:pt x="290" y="446"/>
                                      <a:pt x="286" y="437"/>
                                      <a:pt x="280" y="431"/>
                                    </a:cubicBezTo>
                                    <a:cubicBezTo>
                                      <a:pt x="274" y="425"/>
                                      <a:pt x="265" y="421"/>
                                      <a:pt x="256" y="421"/>
                                    </a:cubicBezTo>
                                    <a:cubicBezTo>
                                      <a:pt x="246" y="421"/>
                                      <a:pt x="238" y="425"/>
                                      <a:pt x="232" y="431"/>
                                    </a:cubicBezTo>
                                    <a:cubicBezTo>
                                      <a:pt x="225" y="437"/>
                                      <a:pt x="222" y="446"/>
                                      <a:pt x="222" y="455"/>
                                    </a:cubicBezTo>
                                    <a:cubicBezTo>
                                      <a:pt x="222" y="458"/>
                                      <a:pt x="222" y="461"/>
                                      <a:pt x="223" y="464"/>
                                    </a:cubicBezTo>
                                    <a:cubicBezTo>
                                      <a:pt x="224" y="464"/>
                                      <a:pt x="225" y="465"/>
                                      <a:pt x="225" y="466"/>
                                    </a:cubicBezTo>
                                    <a:cubicBezTo>
                                      <a:pt x="226" y="465"/>
                                      <a:pt x="227" y="464"/>
                                      <a:pt x="228" y="464"/>
                                    </a:cubicBezTo>
                                    <a:cubicBezTo>
                                      <a:pt x="228" y="461"/>
                                      <a:pt x="227" y="458"/>
                                      <a:pt x="227" y="455"/>
                                    </a:cubicBezTo>
                                    <a:cubicBezTo>
                                      <a:pt x="227" y="440"/>
                                      <a:pt x="240" y="427"/>
                                      <a:pt x="256" y="427"/>
                                    </a:cubicBezTo>
                                    <a:cubicBezTo>
                                      <a:pt x="272" y="427"/>
                                      <a:pt x="285" y="440"/>
                                      <a:pt x="285" y="455"/>
                                    </a:cubicBezTo>
                                    <a:cubicBezTo>
                                      <a:pt x="285" y="458"/>
                                      <a:pt x="284" y="461"/>
                                      <a:pt x="283" y="464"/>
                                    </a:cubicBezTo>
                                    <a:cubicBezTo>
                                      <a:pt x="284" y="464"/>
                                      <a:pt x="285" y="465"/>
                                      <a:pt x="286" y="466"/>
                                    </a:cubicBezTo>
                                    <a:close/>
                                    <a:moveTo>
                                      <a:pt x="329" y="491"/>
                                    </a:moveTo>
                                    <a:cubicBezTo>
                                      <a:pt x="326" y="489"/>
                                      <a:pt x="321" y="487"/>
                                      <a:pt x="317" y="487"/>
                                    </a:cubicBezTo>
                                    <a:cubicBezTo>
                                      <a:pt x="312" y="487"/>
                                      <a:pt x="308" y="489"/>
                                      <a:pt x="305" y="492"/>
                                    </a:cubicBezTo>
                                    <a:cubicBezTo>
                                      <a:pt x="305" y="494"/>
                                      <a:pt x="306" y="496"/>
                                      <a:pt x="306" y="498"/>
                                    </a:cubicBezTo>
                                    <a:cubicBezTo>
                                      <a:pt x="309" y="495"/>
                                      <a:pt x="313" y="493"/>
                                      <a:pt x="317" y="493"/>
                                    </a:cubicBezTo>
                                    <a:cubicBezTo>
                                      <a:pt x="321" y="493"/>
                                      <a:pt x="325" y="495"/>
                                      <a:pt x="327" y="498"/>
                                    </a:cubicBezTo>
                                    <a:cubicBezTo>
                                      <a:pt x="328" y="496"/>
                                      <a:pt x="328" y="494"/>
                                      <a:pt x="329" y="491"/>
                                    </a:cubicBezTo>
                                    <a:close/>
                                    <a:moveTo>
                                      <a:pt x="332" y="484"/>
                                    </a:moveTo>
                                    <a:cubicBezTo>
                                      <a:pt x="328" y="481"/>
                                      <a:pt x="322" y="480"/>
                                      <a:pt x="317" y="480"/>
                                    </a:cubicBezTo>
                                    <a:cubicBezTo>
                                      <a:pt x="311" y="480"/>
                                      <a:pt x="306" y="481"/>
                                      <a:pt x="302" y="484"/>
                                    </a:cubicBezTo>
                                    <a:cubicBezTo>
                                      <a:pt x="303" y="486"/>
                                      <a:pt x="304" y="488"/>
                                      <a:pt x="304" y="490"/>
                                    </a:cubicBezTo>
                                    <a:cubicBezTo>
                                      <a:pt x="308" y="487"/>
                                      <a:pt x="312" y="486"/>
                                      <a:pt x="317" y="486"/>
                                    </a:cubicBezTo>
                                    <a:cubicBezTo>
                                      <a:pt x="322" y="486"/>
                                      <a:pt x="326" y="487"/>
                                      <a:pt x="329" y="490"/>
                                    </a:cubicBezTo>
                                    <a:cubicBezTo>
                                      <a:pt x="330" y="488"/>
                                      <a:pt x="331" y="486"/>
                                      <a:pt x="332" y="484"/>
                                    </a:cubicBezTo>
                                    <a:close/>
                                    <a:moveTo>
                                      <a:pt x="335" y="478"/>
                                    </a:moveTo>
                                    <a:cubicBezTo>
                                      <a:pt x="330" y="475"/>
                                      <a:pt x="324" y="473"/>
                                      <a:pt x="317" y="473"/>
                                    </a:cubicBezTo>
                                    <a:cubicBezTo>
                                      <a:pt x="310" y="473"/>
                                      <a:pt x="304" y="475"/>
                                      <a:pt x="298" y="478"/>
                                    </a:cubicBezTo>
                                    <a:cubicBezTo>
                                      <a:pt x="299" y="480"/>
                                      <a:pt x="300" y="481"/>
                                      <a:pt x="301" y="483"/>
                                    </a:cubicBezTo>
                                    <a:cubicBezTo>
                                      <a:pt x="306" y="480"/>
                                      <a:pt x="311" y="478"/>
                                      <a:pt x="317" y="478"/>
                                    </a:cubicBezTo>
                                    <a:cubicBezTo>
                                      <a:pt x="323" y="478"/>
                                      <a:pt x="328" y="480"/>
                                      <a:pt x="333" y="483"/>
                                    </a:cubicBezTo>
                                    <a:cubicBezTo>
                                      <a:pt x="333" y="481"/>
                                      <a:pt x="334" y="480"/>
                                      <a:pt x="335" y="478"/>
                                    </a:cubicBezTo>
                                    <a:close/>
                                    <a:moveTo>
                                      <a:pt x="340" y="472"/>
                                    </a:moveTo>
                                    <a:cubicBezTo>
                                      <a:pt x="334" y="467"/>
                                      <a:pt x="326" y="465"/>
                                      <a:pt x="317" y="465"/>
                                    </a:cubicBezTo>
                                    <a:cubicBezTo>
                                      <a:pt x="308" y="465"/>
                                      <a:pt x="300" y="468"/>
                                      <a:pt x="293" y="472"/>
                                    </a:cubicBezTo>
                                    <a:cubicBezTo>
                                      <a:pt x="295" y="474"/>
                                      <a:pt x="296" y="475"/>
                                      <a:pt x="297" y="477"/>
                                    </a:cubicBezTo>
                                    <a:cubicBezTo>
                                      <a:pt x="303" y="473"/>
                                      <a:pt x="310" y="471"/>
                                      <a:pt x="317" y="471"/>
                                    </a:cubicBezTo>
                                    <a:cubicBezTo>
                                      <a:pt x="324" y="471"/>
                                      <a:pt x="331" y="473"/>
                                      <a:pt x="336" y="477"/>
                                    </a:cubicBezTo>
                                    <a:cubicBezTo>
                                      <a:pt x="338" y="475"/>
                                      <a:pt x="339" y="473"/>
                                      <a:pt x="340" y="472"/>
                                    </a:cubicBezTo>
                                    <a:close/>
                                    <a:moveTo>
                                      <a:pt x="346" y="467"/>
                                    </a:moveTo>
                                    <a:cubicBezTo>
                                      <a:pt x="338" y="461"/>
                                      <a:pt x="328" y="457"/>
                                      <a:pt x="317" y="457"/>
                                    </a:cubicBezTo>
                                    <a:cubicBezTo>
                                      <a:pt x="306" y="457"/>
                                      <a:pt x="296" y="461"/>
                                      <a:pt x="288" y="467"/>
                                    </a:cubicBezTo>
                                    <a:cubicBezTo>
                                      <a:pt x="289" y="468"/>
                                      <a:pt x="291" y="469"/>
                                      <a:pt x="292" y="471"/>
                                    </a:cubicBezTo>
                                    <a:cubicBezTo>
                                      <a:pt x="299" y="466"/>
                                      <a:pt x="308" y="463"/>
                                      <a:pt x="317" y="463"/>
                                    </a:cubicBezTo>
                                    <a:cubicBezTo>
                                      <a:pt x="326" y="463"/>
                                      <a:pt x="334" y="466"/>
                                      <a:pt x="341" y="471"/>
                                    </a:cubicBezTo>
                                    <a:cubicBezTo>
                                      <a:pt x="343" y="469"/>
                                      <a:pt x="344" y="468"/>
                                      <a:pt x="346" y="467"/>
                                    </a:cubicBezTo>
                                    <a:close/>
                                    <a:moveTo>
                                      <a:pt x="383" y="455"/>
                                    </a:moveTo>
                                    <a:cubicBezTo>
                                      <a:pt x="383" y="453"/>
                                      <a:pt x="381" y="450"/>
                                      <a:pt x="378" y="450"/>
                                    </a:cubicBezTo>
                                    <a:cubicBezTo>
                                      <a:pt x="375" y="450"/>
                                      <a:pt x="373" y="453"/>
                                      <a:pt x="373" y="455"/>
                                    </a:cubicBezTo>
                                    <a:cubicBezTo>
                                      <a:pt x="373" y="456"/>
                                      <a:pt x="373" y="456"/>
                                      <a:pt x="373" y="456"/>
                                    </a:cubicBezTo>
                                    <a:cubicBezTo>
                                      <a:pt x="374" y="456"/>
                                      <a:pt x="376" y="456"/>
                                      <a:pt x="378" y="456"/>
                                    </a:cubicBezTo>
                                    <a:cubicBezTo>
                                      <a:pt x="379" y="456"/>
                                      <a:pt x="381" y="456"/>
                                      <a:pt x="383" y="456"/>
                                    </a:cubicBezTo>
                                    <a:cubicBezTo>
                                      <a:pt x="383" y="456"/>
                                      <a:pt x="383" y="456"/>
                                      <a:pt x="383" y="455"/>
                                    </a:cubicBezTo>
                                    <a:close/>
                                    <a:moveTo>
                                      <a:pt x="390" y="455"/>
                                    </a:moveTo>
                                    <a:cubicBezTo>
                                      <a:pt x="390" y="449"/>
                                      <a:pt x="384" y="443"/>
                                      <a:pt x="378" y="443"/>
                                    </a:cubicBezTo>
                                    <a:cubicBezTo>
                                      <a:pt x="371" y="443"/>
                                      <a:pt x="366" y="449"/>
                                      <a:pt x="366" y="455"/>
                                    </a:cubicBezTo>
                                    <a:cubicBezTo>
                                      <a:pt x="366" y="456"/>
                                      <a:pt x="366" y="456"/>
                                      <a:pt x="366" y="457"/>
                                    </a:cubicBezTo>
                                    <a:cubicBezTo>
                                      <a:pt x="368" y="457"/>
                                      <a:pt x="369" y="456"/>
                                      <a:pt x="371" y="456"/>
                                    </a:cubicBezTo>
                                    <a:cubicBezTo>
                                      <a:pt x="371" y="456"/>
                                      <a:pt x="371" y="456"/>
                                      <a:pt x="371" y="455"/>
                                    </a:cubicBezTo>
                                    <a:cubicBezTo>
                                      <a:pt x="371" y="452"/>
                                      <a:pt x="374" y="449"/>
                                      <a:pt x="378" y="449"/>
                                    </a:cubicBezTo>
                                    <a:cubicBezTo>
                                      <a:pt x="381" y="449"/>
                                      <a:pt x="384" y="452"/>
                                      <a:pt x="384" y="455"/>
                                    </a:cubicBezTo>
                                    <a:cubicBezTo>
                                      <a:pt x="384" y="456"/>
                                      <a:pt x="384" y="456"/>
                                      <a:pt x="384" y="456"/>
                                    </a:cubicBezTo>
                                    <a:cubicBezTo>
                                      <a:pt x="386" y="456"/>
                                      <a:pt x="388" y="457"/>
                                      <a:pt x="390" y="457"/>
                                    </a:cubicBezTo>
                                    <a:cubicBezTo>
                                      <a:pt x="390" y="456"/>
                                      <a:pt x="390" y="456"/>
                                      <a:pt x="390" y="455"/>
                                    </a:cubicBezTo>
                                    <a:close/>
                                    <a:moveTo>
                                      <a:pt x="397" y="455"/>
                                    </a:moveTo>
                                    <a:cubicBezTo>
                                      <a:pt x="397" y="450"/>
                                      <a:pt x="395" y="445"/>
                                      <a:pt x="392" y="442"/>
                                    </a:cubicBezTo>
                                    <a:cubicBezTo>
                                      <a:pt x="388" y="438"/>
                                      <a:pt x="383" y="436"/>
                                      <a:pt x="378" y="436"/>
                                    </a:cubicBezTo>
                                    <a:cubicBezTo>
                                      <a:pt x="372" y="436"/>
                                      <a:pt x="368" y="438"/>
                                      <a:pt x="364" y="442"/>
                                    </a:cubicBezTo>
                                    <a:cubicBezTo>
                                      <a:pt x="360" y="445"/>
                                      <a:pt x="358" y="450"/>
                                      <a:pt x="358" y="455"/>
                                    </a:cubicBezTo>
                                    <a:cubicBezTo>
                                      <a:pt x="358" y="457"/>
                                      <a:pt x="358" y="458"/>
                                      <a:pt x="359" y="459"/>
                                    </a:cubicBezTo>
                                    <a:cubicBezTo>
                                      <a:pt x="361" y="459"/>
                                      <a:pt x="362" y="458"/>
                                      <a:pt x="364" y="457"/>
                                    </a:cubicBezTo>
                                    <a:cubicBezTo>
                                      <a:pt x="364" y="457"/>
                                      <a:pt x="364" y="456"/>
                                      <a:pt x="364" y="455"/>
                                    </a:cubicBezTo>
                                    <a:cubicBezTo>
                                      <a:pt x="364" y="448"/>
                                      <a:pt x="370" y="442"/>
                                      <a:pt x="378" y="442"/>
                                    </a:cubicBezTo>
                                    <a:cubicBezTo>
                                      <a:pt x="385" y="442"/>
                                      <a:pt x="391" y="448"/>
                                      <a:pt x="391" y="455"/>
                                    </a:cubicBezTo>
                                    <a:cubicBezTo>
                                      <a:pt x="391" y="456"/>
                                      <a:pt x="391" y="457"/>
                                      <a:pt x="391" y="457"/>
                                    </a:cubicBezTo>
                                    <a:cubicBezTo>
                                      <a:pt x="393" y="458"/>
                                      <a:pt x="395" y="459"/>
                                      <a:pt x="397" y="459"/>
                                    </a:cubicBezTo>
                                    <a:cubicBezTo>
                                      <a:pt x="397" y="458"/>
                                      <a:pt x="397" y="457"/>
                                      <a:pt x="397" y="455"/>
                                    </a:cubicBezTo>
                                    <a:close/>
                                    <a:moveTo>
                                      <a:pt x="405" y="455"/>
                                    </a:moveTo>
                                    <a:cubicBezTo>
                                      <a:pt x="405" y="448"/>
                                      <a:pt x="402" y="441"/>
                                      <a:pt x="397" y="436"/>
                                    </a:cubicBezTo>
                                    <a:cubicBezTo>
                                      <a:pt x="392" y="431"/>
                                      <a:pt x="385" y="428"/>
                                      <a:pt x="378" y="428"/>
                                    </a:cubicBezTo>
                                    <a:cubicBezTo>
                                      <a:pt x="370" y="428"/>
                                      <a:pt x="363" y="431"/>
                                      <a:pt x="359" y="436"/>
                                    </a:cubicBezTo>
                                    <a:cubicBezTo>
                                      <a:pt x="354" y="441"/>
                                      <a:pt x="351" y="448"/>
                                      <a:pt x="351" y="455"/>
                                    </a:cubicBezTo>
                                    <a:cubicBezTo>
                                      <a:pt x="351" y="458"/>
                                      <a:pt x="351" y="460"/>
                                      <a:pt x="352" y="463"/>
                                    </a:cubicBezTo>
                                    <a:cubicBezTo>
                                      <a:pt x="353" y="462"/>
                                      <a:pt x="355" y="461"/>
                                      <a:pt x="357" y="460"/>
                                    </a:cubicBezTo>
                                    <a:cubicBezTo>
                                      <a:pt x="357" y="458"/>
                                      <a:pt x="357" y="457"/>
                                      <a:pt x="357" y="455"/>
                                    </a:cubicBezTo>
                                    <a:cubicBezTo>
                                      <a:pt x="357" y="444"/>
                                      <a:pt x="366" y="434"/>
                                      <a:pt x="378" y="434"/>
                                    </a:cubicBezTo>
                                    <a:cubicBezTo>
                                      <a:pt x="389" y="434"/>
                                      <a:pt x="399" y="444"/>
                                      <a:pt x="399" y="455"/>
                                    </a:cubicBezTo>
                                    <a:cubicBezTo>
                                      <a:pt x="399" y="457"/>
                                      <a:pt x="399" y="458"/>
                                      <a:pt x="398" y="460"/>
                                    </a:cubicBezTo>
                                    <a:cubicBezTo>
                                      <a:pt x="400" y="461"/>
                                      <a:pt x="402" y="462"/>
                                      <a:pt x="404" y="463"/>
                                    </a:cubicBezTo>
                                    <a:cubicBezTo>
                                      <a:pt x="405" y="460"/>
                                      <a:pt x="405" y="458"/>
                                      <a:pt x="405" y="455"/>
                                    </a:cubicBezTo>
                                    <a:close/>
                                    <a:moveTo>
                                      <a:pt x="408" y="465"/>
                                    </a:moveTo>
                                    <a:cubicBezTo>
                                      <a:pt x="409" y="465"/>
                                      <a:pt x="410" y="464"/>
                                      <a:pt x="411" y="463"/>
                                    </a:cubicBezTo>
                                    <a:cubicBezTo>
                                      <a:pt x="412" y="461"/>
                                      <a:pt x="412" y="458"/>
                                      <a:pt x="412" y="455"/>
                                    </a:cubicBezTo>
                                    <a:cubicBezTo>
                                      <a:pt x="412" y="446"/>
                                      <a:pt x="408" y="437"/>
                                      <a:pt x="402" y="431"/>
                                    </a:cubicBezTo>
                                    <a:cubicBezTo>
                                      <a:pt x="396" y="425"/>
                                      <a:pt x="387" y="421"/>
                                      <a:pt x="378" y="421"/>
                                    </a:cubicBezTo>
                                    <a:cubicBezTo>
                                      <a:pt x="368" y="421"/>
                                      <a:pt x="360" y="425"/>
                                      <a:pt x="354" y="431"/>
                                    </a:cubicBezTo>
                                    <a:cubicBezTo>
                                      <a:pt x="347" y="437"/>
                                      <a:pt x="344" y="446"/>
                                      <a:pt x="344" y="455"/>
                                    </a:cubicBezTo>
                                    <a:cubicBezTo>
                                      <a:pt x="344" y="458"/>
                                      <a:pt x="344" y="461"/>
                                      <a:pt x="345" y="464"/>
                                    </a:cubicBezTo>
                                    <a:cubicBezTo>
                                      <a:pt x="346" y="464"/>
                                      <a:pt x="346" y="465"/>
                                      <a:pt x="347" y="466"/>
                                    </a:cubicBezTo>
                                    <a:cubicBezTo>
                                      <a:pt x="348" y="465"/>
                                      <a:pt x="349" y="464"/>
                                      <a:pt x="350" y="464"/>
                                    </a:cubicBezTo>
                                    <a:cubicBezTo>
                                      <a:pt x="349" y="461"/>
                                      <a:pt x="349" y="458"/>
                                      <a:pt x="349" y="455"/>
                                    </a:cubicBezTo>
                                    <a:cubicBezTo>
                                      <a:pt x="349" y="440"/>
                                      <a:pt x="362" y="427"/>
                                      <a:pt x="378" y="427"/>
                                    </a:cubicBezTo>
                                    <a:cubicBezTo>
                                      <a:pt x="394" y="427"/>
                                      <a:pt x="407" y="440"/>
                                      <a:pt x="407" y="455"/>
                                    </a:cubicBezTo>
                                    <a:cubicBezTo>
                                      <a:pt x="407" y="458"/>
                                      <a:pt x="406" y="461"/>
                                      <a:pt x="405" y="464"/>
                                    </a:cubicBezTo>
                                    <a:cubicBezTo>
                                      <a:pt x="406" y="464"/>
                                      <a:pt x="407" y="465"/>
                                      <a:pt x="408" y="465"/>
                                    </a:cubicBezTo>
                                    <a:close/>
                                    <a:moveTo>
                                      <a:pt x="450" y="491"/>
                                    </a:moveTo>
                                    <a:cubicBezTo>
                                      <a:pt x="446" y="489"/>
                                      <a:pt x="442" y="487"/>
                                      <a:pt x="438" y="487"/>
                                    </a:cubicBezTo>
                                    <a:cubicBezTo>
                                      <a:pt x="434" y="487"/>
                                      <a:pt x="430" y="489"/>
                                      <a:pt x="426" y="491"/>
                                    </a:cubicBezTo>
                                    <a:cubicBezTo>
                                      <a:pt x="427" y="493"/>
                                      <a:pt x="428" y="495"/>
                                      <a:pt x="428" y="497"/>
                                    </a:cubicBezTo>
                                    <a:cubicBezTo>
                                      <a:pt x="431" y="495"/>
                                      <a:pt x="434" y="493"/>
                                      <a:pt x="438" y="493"/>
                                    </a:cubicBezTo>
                                    <a:cubicBezTo>
                                      <a:pt x="442" y="493"/>
                                      <a:pt x="446" y="495"/>
                                      <a:pt x="448" y="498"/>
                                    </a:cubicBezTo>
                                    <a:cubicBezTo>
                                      <a:pt x="449" y="496"/>
                                      <a:pt x="449" y="494"/>
                                      <a:pt x="450" y="491"/>
                                    </a:cubicBezTo>
                                    <a:close/>
                                    <a:moveTo>
                                      <a:pt x="453" y="484"/>
                                    </a:moveTo>
                                    <a:cubicBezTo>
                                      <a:pt x="448" y="481"/>
                                      <a:pt x="443" y="480"/>
                                      <a:pt x="438" y="480"/>
                                    </a:cubicBezTo>
                                    <a:cubicBezTo>
                                      <a:pt x="433" y="480"/>
                                      <a:pt x="428" y="481"/>
                                      <a:pt x="423" y="484"/>
                                    </a:cubicBezTo>
                                    <a:cubicBezTo>
                                      <a:pt x="424" y="485"/>
                                      <a:pt x="425" y="487"/>
                                      <a:pt x="426" y="489"/>
                                    </a:cubicBezTo>
                                    <a:cubicBezTo>
                                      <a:pt x="429" y="487"/>
                                      <a:pt x="433" y="486"/>
                                      <a:pt x="438" y="486"/>
                                    </a:cubicBezTo>
                                    <a:cubicBezTo>
                                      <a:pt x="442" y="486"/>
                                      <a:pt x="447" y="487"/>
                                      <a:pt x="450" y="490"/>
                                    </a:cubicBezTo>
                                    <a:cubicBezTo>
                                      <a:pt x="451" y="488"/>
                                      <a:pt x="452" y="486"/>
                                      <a:pt x="453" y="484"/>
                                    </a:cubicBezTo>
                                    <a:close/>
                                    <a:moveTo>
                                      <a:pt x="456" y="478"/>
                                    </a:moveTo>
                                    <a:cubicBezTo>
                                      <a:pt x="451" y="475"/>
                                      <a:pt x="445" y="473"/>
                                      <a:pt x="438" y="473"/>
                                    </a:cubicBezTo>
                                    <a:cubicBezTo>
                                      <a:pt x="431" y="473"/>
                                      <a:pt x="425" y="474"/>
                                      <a:pt x="420" y="478"/>
                                    </a:cubicBezTo>
                                    <a:cubicBezTo>
                                      <a:pt x="421" y="479"/>
                                      <a:pt x="422" y="481"/>
                                      <a:pt x="423" y="482"/>
                                    </a:cubicBezTo>
                                    <a:cubicBezTo>
                                      <a:pt x="427" y="480"/>
                                      <a:pt x="432" y="478"/>
                                      <a:pt x="438" y="478"/>
                                    </a:cubicBezTo>
                                    <a:cubicBezTo>
                                      <a:pt x="444" y="478"/>
                                      <a:pt x="449" y="480"/>
                                      <a:pt x="453" y="483"/>
                                    </a:cubicBezTo>
                                    <a:cubicBezTo>
                                      <a:pt x="454" y="481"/>
                                      <a:pt x="455" y="480"/>
                                      <a:pt x="456" y="478"/>
                                    </a:cubicBezTo>
                                    <a:close/>
                                    <a:moveTo>
                                      <a:pt x="461" y="472"/>
                                    </a:moveTo>
                                    <a:cubicBezTo>
                                      <a:pt x="454" y="467"/>
                                      <a:pt x="446" y="465"/>
                                      <a:pt x="438" y="465"/>
                                    </a:cubicBezTo>
                                    <a:cubicBezTo>
                                      <a:pt x="429" y="465"/>
                                      <a:pt x="422" y="467"/>
                                      <a:pt x="415" y="472"/>
                                    </a:cubicBezTo>
                                    <a:cubicBezTo>
                                      <a:pt x="416" y="473"/>
                                      <a:pt x="418" y="475"/>
                                      <a:pt x="419" y="476"/>
                                    </a:cubicBezTo>
                                    <a:cubicBezTo>
                                      <a:pt x="424" y="473"/>
                                      <a:pt x="431" y="471"/>
                                      <a:pt x="438" y="471"/>
                                    </a:cubicBezTo>
                                    <a:cubicBezTo>
                                      <a:pt x="445" y="471"/>
                                      <a:pt x="452" y="473"/>
                                      <a:pt x="457" y="477"/>
                                    </a:cubicBezTo>
                                    <a:cubicBezTo>
                                      <a:pt x="458" y="475"/>
                                      <a:pt x="460" y="473"/>
                                      <a:pt x="461" y="472"/>
                                    </a:cubicBezTo>
                                    <a:close/>
                                    <a:moveTo>
                                      <a:pt x="467" y="467"/>
                                    </a:moveTo>
                                    <a:cubicBezTo>
                                      <a:pt x="459" y="461"/>
                                      <a:pt x="449" y="457"/>
                                      <a:pt x="438" y="457"/>
                                    </a:cubicBezTo>
                                    <a:cubicBezTo>
                                      <a:pt x="427" y="457"/>
                                      <a:pt x="417" y="461"/>
                                      <a:pt x="409" y="466"/>
                                    </a:cubicBezTo>
                                    <a:cubicBezTo>
                                      <a:pt x="411" y="468"/>
                                      <a:pt x="412" y="469"/>
                                      <a:pt x="414" y="470"/>
                                    </a:cubicBezTo>
                                    <a:cubicBezTo>
                                      <a:pt x="421" y="466"/>
                                      <a:pt x="429" y="463"/>
                                      <a:pt x="438" y="463"/>
                                    </a:cubicBezTo>
                                    <a:cubicBezTo>
                                      <a:pt x="447" y="463"/>
                                      <a:pt x="455" y="466"/>
                                      <a:pt x="462" y="471"/>
                                    </a:cubicBezTo>
                                    <a:cubicBezTo>
                                      <a:pt x="464" y="469"/>
                                      <a:pt x="465" y="468"/>
                                      <a:pt x="467" y="467"/>
                                    </a:cubicBezTo>
                                    <a:close/>
                                    <a:moveTo>
                                      <a:pt x="504" y="455"/>
                                    </a:moveTo>
                                    <a:cubicBezTo>
                                      <a:pt x="504" y="453"/>
                                      <a:pt x="501" y="450"/>
                                      <a:pt x="499" y="450"/>
                                    </a:cubicBezTo>
                                    <a:cubicBezTo>
                                      <a:pt x="496" y="450"/>
                                      <a:pt x="494" y="453"/>
                                      <a:pt x="494" y="455"/>
                                    </a:cubicBezTo>
                                    <a:cubicBezTo>
                                      <a:pt x="494" y="456"/>
                                      <a:pt x="494" y="456"/>
                                      <a:pt x="494" y="456"/>
                                    </a:cubicBezTo>
                                    <a:cubicBezTo>
                                      <a:pt x="495" y="456"/>
                                      <a:pt x="497" y="456"/>
                                      <a:pt x="499" y="456"/>
                                    </a:cubicBezTo>
                                    <a:cubicBezTo>
                                      <a:pt x="500" y="456"/>
                                      <a:pt x="502" y="456"/>
                                      <a:pt x="504" y="456"/>
                                    </a:cubicBezTo>
                                    <a:cubicBezTo>
                                      <a:pt x="504" y="456"/>
                                      <a:pt x="504" y="456"/>
                                      <a:pt x="504" y="455"/>
                                    </a:cubicBezTo>
                                    <a:close/>
                                    <a:moveTo>
                                      <a:pt x="511" y="455"/>
                                    </a:moveTo>
                                    <a:cubicBezTo>
                                      <a:pt x="511" y="449"/>
                                      <a:pt x="505" y="443"/>
                                      <a:pt x="499" y="443"/>
                                    </a:cubicBezTo>
                                    <a:cubicBezTo>
                                      <a:pt x="492" y="443"/>
                                      <a:pt x="487" y="449"/>
                                      <a:pt x="487" y="455"/>
                                    </a:cubicBezTo>
                                    <a:cubicBezTo>
                                      <a:pt x="487" y="456"/>
                                      <a:pt x="487" y="456"/>
                                      <a:pt x="487" y="457"/>
                                    </a:cubicBezTo>
                                    <a:cubicBezTo>
                                      <a:pt x="489" y="457"/>
                                      <a:pt x="490" y="456"/>
                                      <a:pt x="492" y="456"/>
                                    </a:cubicBezTo>
                                    <a:cubicBezTo>
                                      <a:pt x="492" y="456"/>
                                      <a:pt x="492" y="456"/>
                                      <a:pt x="492" y="455"/>
                                    </a:cubicBezTo>
                                    <a:cubicBezTo>
                                      <a:pt x="492" y="452"/>
                                      <a:pt x="495" y="449"/>
                                      <a:pt x="499" y="449"/>
                                    </a:cubicBezTo>
                                    <a:cubicBezTo>
                                      <a:pt x="502" y="449"/>
                                      <a:pt x="505" y="452"/>
                                      <a:pt x="505" y="455"/>
                                    </a:cubicBezTo>
                                    <a:cubicBezTo>
                                      <a:pt x="505" y="456"/>
                                      <a:pt x="505" y="456"/>
                                      <a:pt x="505" y="456"/>
                                    </a:cubicBezTo>
                                    <a:cubicBezTo>
                                      <a:pt x="507" y="456"/>
                                      <a:pt x="509" y="457"/>
                                      <a:pt x="510" y="457"/>
                                    </a:cubicBezTo>
                                    <a:cubicBezTo>
                                      <a:pt x="511" y="456"/>
                                      <a:pt x="511" y="456"/>
                                      <a:pt x="511" y="455"/>
                                    </a:cubicBezTo>
                                    <a:close/>
                                    <a:moveTo>
                                      <a:pt x="518" y="455"/>
                                    </a:moveTo>
                                    <a:cubicBezTo>
                                      <a:pt x="518" y="450"/>
                                      <a:pt x="516" y="445"/>
                                      <a:pt x="512" y="442"/>
                                    </a:cubicBezTo>
                                    <a:cubicBezTo>
                                      <a:pt x="509" y="438"/>
                                      <a:pt x="504" y="436"/>
                                      <a:pt x="499" y="436"/>
                                    </a:cubicBezTo>
                                    <a:cubicBezTo>
                                      <a:pt x="493" y="436"/>
                                      <a:pt x="488" y="438"/>
                                      <a:pt x="485" y="442"/>
                                    </a:cubicBezTo>
                                    <a:cubicBezTo>
                                      <a:pt x="481" y="445"/>
                                      <a:pt x="479" y="450"/>
                                      <a:pt x="479" y="455"/>
                                    </a:cubicBezTo>
                                    <a:cubicBezTo>
                                      <a:pt x="479" y="457"/>
                                      <a:pt x="479" y="458"/>
                                      <a:pt x="480" y="459"/>
                                    </a:cubicBezTo>
                                    <a:cubicBezTo>
                                      <a:pt x="481" y="459"/>
                                      <a:pt x="483" y="458"/>
                                      <a:pt x="485" y="457"/>
                                    </a:cubicBezTo>
                                    <a:cubicBezTo>
                                      <a:pt x="485" y="457"/>
                                      <a:pt x="485" y="456"/>
                                      <a:pt x="485" y="455"/>
                                    </a:cubicBezTo>
                                    <a:cubicBezTo>
                                      <a:pt x="485" y="448"/>
                                      <a:pt x="491" y="442"/>
                                      <a:pt x="499" y="442"/>
                                    </a:cubicBezTo>
                                    <a:cubicBezTo>
                                      <a:pt x="506" y="442"/>
                                      <a:pt x="512" y="448"/>
                                      <a:pt x="512" y="455"/>
                                    </a:cubicBezTo>
                                    <a:cubicBezTo>
                                      <a:pt x="512" y="456"/>
                                      <a:pt x="512" y="457"/>
                                      <a:pt x="512" y="457"/>
                                    </a:cubicBezTo>
                                    <a:cubicBezTo>
                                      <a:pt x="514" y="458"/>
                                      <a:pt x="516" y="459"/>
                                      <a:pt x="518" y="459"/>
                                    </a:cubicBezTo>
                                    <a:cubicBezTo>
                                      <a:pt x="518" y="458"/>
                                      <a:pt x="518" y="457"/>
                                      <a:pt x="518" y="455"/>
                                    </a:cubicBezTo>
                                    <a:close/>
                                    <a:moveTo>
                                      <a:pt x="526" y="455"/>
                                    </a:moveTo>
                                    <a:cubicBezTo>
                                      <a:pt x="526" y="448"/>
                                      <a:pt x="523" y="441"/>
                                      <a:pt x="518" y="436"/>
                                    </a:cubicBezTo>
                                    <a:cubicBezTo>
                                      <a:pt x="513" y="431"/>
                                      <a:pt x="506" y="428"/>
                                      <a:pt x="499" y="428"/>
                                    </a:cubicBezTo>
                                    <a:cubicBezTo>
                                      <a:pt x="491" y="428"/>
                                      <a:pt x="484" y="431"/>
                                      <a:pt x="479" y="436"/>
                                    </a:cubicBezTo>
                                    <a:cubicBezTo>
                                      <a:pt x="474" y="441"/>
                                      <a:pt x="471" y="448"/>
                                      <a:pt x="471" y="455"/>
                                    </a:cubicBezTo>
                                    <a:cubicBezTo>
                                      <a:pt x="471" y="458"/>
                                      <a:pt x="472" y="460"/>
                                      <a:pt x="472" y="463"/>
                                    </a:cubicBezTo>
                                    <a:cubicBezTo>
                                      <a:pt x="474" y="462"/>
                                      <a:pt x="476" y="461"/>
                                      <a:pt x="478" y="460"/>
                                    </a:cubicBezTo>
                                    <a:cubicBezTo>
                                      <a:pt x="478" y="458"/>
                                      <a:pt x="478" y="457"/>
                                      <a:pt x="478" y="455"/>
                                    </a:cubicBezTo>
                                    <a:cubicBezTo>
                                      <a:pt x="478" y="444"/>
                                      <a:pt x="487" y="434"/>
                                      <a:pt x="499" y="434"/>
                                    </a:cubicBezTo>
                                    <a:cubicBezTo>
                                      <a:pt x="510" y="434"/>
                                      <a:pt x="520" y="444"/>
                                      <a:pt x="520" y="455"/>
                                    </a:cubicBezTo>
                                    <a:cubicBezTo>
                                      <a:pt x="520" y="457"/>
                                      <a:pt x="520" y="458"/>
                                      <a:pt x="519" y="460"/>
                                    </a:cubicBezTo>
                                    <a:cubicBezTo>
                                      <a:pt x="521" y="461"/>
                                      <a:pt x="523" y="462"/>
                                      <a:pt x="525" y="463"/>
                                    </a:cubicBezTo>
                                    <a:cubicBezTo>
                                      <a:pt x="525" y="460"/>
                                      <a:pt x="526" y="458"/>
                                      <a:pt x="526" y="455"/>
                                    </a:cubicBezTo>
                                    <a:close/>
                                    <a:moveTo>
                                      <a:pt x="529" y="466"/>
                                    </a:moveTo>
                                    <a:cubicBezTo>
                                      <a:pt x="530" y="465"/>
                                      <a:pt x="531" y="465"/>
                                      <a:pt x="532" y="464"/>
                                    </a:cubicBezTo>
                                    <a:cubicBezTo>
                                      <a:pt x="532" y="461"/>
                                      <a:pt x="533" y="458"/>
                                      <a:pt x="533" y="455"/>
                                    </a:cubicBezTo>
                                    <a:cubicBezTo>
                                      <a:pt x="533" y="446"/>
                                      <a:pt x="529" y="437"/>
                                      <a:pt x="523" y="431"/>
                                    </a:cubicBezTo>
                                    <a:cubicBezTo>
                                      <a:pt x="517" y="425"/>
                                      <a:pt x="508" y="421"/>
                                      <a:pt x="499" y="421"/>
                                    </a:cubicBezTo>
                                    <a:cubicBezTo>
                                      <a:pt x="489" y="421"/>
                                      <a:pt x="481" y="425"/>
                                      <a:pt x="474" y="431"/>
                                    </a:cubicBezTo>
                                    <a:cubicBezTo>
                                      <a:pt x="468" y="437"/>
                                      <a:pt x="464" y="446"/>
                                      <a:pt x="464" y="455"/>
                                    </a:cubicBezTo>
                                    <a:cubicBezTo>
                                      <a:pt x="464" y="458"/>
                                      <a:pt x="465" y="461"/>
                                      <a:pt x="465" y="464"/>
                                    </a:cubicBezTo>
                                    <a:cubicBezTo>
                                      <a:pt x="466" y="464"/>
                                      <a:pt x="467" y="465"/>
                                      <a:pt x="468" y="466"/>
                                    </a:cubicBezTo>
                                    <a:cubicBezTo>
                                      <a:pt x="469" y="465"/>
                                      <a:pt x="470" y="464"/>
                                      <a:pt x="471" y="464"/>
                                    </a:cubicBezTo>
                                    <a:cubicBezTo>
                                      <a:pt x="470" y="461"/>
                                      <a:pt x="470" y="458"/>
                                      <a:pt x="470" y="455"/>
                                    </a:cubicBezTo>
                                    <a:cubicBezTo>
                                      <a:pt x="470" y="440"/>
                                      <a:pt x="483" y="427"/>
                                      <a:pt x="499" y="427"/>
                                    </a:cubicBezTo>
                                    <a:cubicBezTo>
                                      <a:pt x="515" y="427"/>
                                      <a:pt x="527" y="440"/>
                                      <a:pt x="527" y="455"/>
                                    </a:cubicBezTo>
                                    <a:cubicBezTo>
                                      <a:pt x="527" y="458"/>
                                      <a:pt x="527" y="461"/>
                                      <a:pt x="526" y="464"/>
                                    </a:cubicBezTo>
                                    <a:cubicBezTo>
                                      <a:pt x="527" y="464"/>
                                      <a:pt x="528" y="465"/>
                                      <a:pt x="529" y="466"/>
                                    </a:cubicBezTo>
                                    <a:close/>
                                    <a:moveTo>
                                      <a:pt x="572" y="491"/>
                                    </a:moveTo>
                                    <a:cubicBezTo>
                                      <a:pt x="569" y="489"/>
                                      <a:pt x="564" y="487"/>
                                      <a:pt x="560" y="487"/>
                                    </a:cubicBezTo>
                                    <a:cubicBezTo>
                                      <a:pt x="555" y="487"/>
                                      <a:pt x="551" y="489"/>
                                      <a:pt x="548" y="492"/>
                                    </a:cubicBezTo>
                                    <a:cubicBezTo>
                                      <a:pt x="548" y="494"/>
                                      <a:pt x="549" y="496"/>
                                      <a:pt x="549" y="499"/>
                                    </a:cubicBezTo>
                                    <a:cubicBezTo>
                                      <a:pt x="549" y="499"/>
                                      <a:pt x="549" y="499"/>
                                      <a:pt x="549" y="499"/>
                                    </a:cubicBezTo>
                                    <a:cubicBezTo>
                                      <a:pt x="552" y="495"/>
                                      <a:pt x="556" y="493"/>
                                      <a:pt x="560" y="493"/>
                                    </a:cubicBezTo>
                                    <a:cubicBezTo>
                                      <a:pt x="564" y="493"/>
                                      <a:pt x="568" y="495"/>
                                      <a:pt x="570" y="498"/>
                                    </a:cubicBezTo>
                                    <a:cubicBezTo>
                                      <a:pt x="571" y="496"/>
                                      <a:pt x="571" y="494"/>
                                      <a:pt x="572" y="491"/>
                                    </a:cubicBezTo>
                                    <a:close/>
                                    <a:moveTo>
                                      <a:pt x="575" y="484"/>
                                    </a:moveTo>
                                    <a:cubicBezTo>
                                      <a:pt x="571" y="481"/>
                                      <a:pt x="565" y="480"/>
                                      <a:pt x="560" y="480"/>
                                    </a:cubicBezTo>
                                    <a:cubicBezTo>
                                      <a:pt x="554" y="480"/>
                                      <a:pt x="549" y="481"/>
                                      <a:pt x="545" y="484"/>
                                    </a:cubicBezTo>
                                    <a:cubicBezTo>
                                      <a:pt x="546" y="486"/>
                                      <a:pt x="546" y="488"/>
                                      <a:pt x="547" y="490"/>
                                    </a:cubicBezTo>
                                    <a:cubicBezTo>
                                      <a:pt x="551" y="487"/>
                                      <a:pt x="555" y="486"/>
                                      <a:pt x="560" y="486"/>
                                    </a:cubicBezTo>
                                    <a:cubicBezTo>
                                      <a:pt x="565" y="486"/>
                                      <a:pt x="569" y="487"/>
                                      <a:pt x="572" y="490"/>
                                    </a:cubicBezTo>
                                    <a:cubicBezTo>
                                      <a:pt x="573" y="488"/>
                                      <a:pt x="574" y="486"/>
                                      <a:pt x="575" y="484"/>
                                    </a:cubicBezTo>
                                    <a:close/>
                                    <a:moveTo>
                                      <a:pt x="578" y="478"/>
                                    </a:moveTo>
                                    <a:cubicBezTo>
                                      <a:pt x="573" y="475"/>
                                      <a:pt x="567" y="473"/>
                                      <a:pt x="560" y="473"/>
                                    </a:cubicBezTo>
                                    <a:cubicBezTo>
                                      <a:pt x="553" y="473"/>
                                      <a:pt x="547" y="475"/>
                                      <a:pt x="541" y="478"/>
                                    </a:cubicBezTo>
                                    <a:cubicBezTo>
                                      <a:pt x="542" y="480"/>
                                      <a:pt x="543" y="481"/>
                                      <a:pt x="544" y="483"/>
                                    </a:cubicBezTo>
                                    <a:cubicBezTo>
                                      <a:pt x="549" y="480"/>
                                      <a:pt x="554" y="478"/>
                                      <a:pt x="560" y="478"/>
                                    </a:cubicBezTo>
                                    <a:cubicBezTo>
                                      <a:pt x="566" y="478"/>
                                      <a:pt x="571" y="480"/>
                                      <a:pt x="576" y="483"/>
                                    </a:cubicBezTo>
                                    <a:cubicBezTo>
                                      <a:pt x="577" y="481"/>
                                      <a:pt x="577" y="480"/>
                                      <a:pt x="578" y="478"/>
                                    </a:cubicBezTo>
                                    <a:close/>
                                    <a:moveTo>
                                      <a:pt x="583" y="472"/>
                                    </a:moveTo>
                                    <a:cubicBezTo>
                                      <a:pt x="577" y="467"/>
                                      <a:pt x="569" y="465"/>
                                      <a:pt x="560" y="465"/>
                                    </a:cubicBezTo>
                                    <a:cubicBezTo>
                                      <a:pt x="551" y="465"/>
                                      <a:pt x="543" y="468"/>
                                      <a:pt x="536" y="472"/>
                                    </a:cubicBezTo>
                                    <a:cubicBezTo>
                                      <a:pt x="538" y="474"/>
                                      <a:pt x="539" y="475"/>
                                      <a:pt x="540" y="477"/>
                                    </a:cubicBezTo>
                                    <a:cubicBezTo>
                                      <a:pt x="546" y="473"/>
                                      <a:pt x="553" y="471"/>
                                      <a:pt x="560" y="471"/>
                                    </a:cubicBezTo>
                                    <a:cubicBezTo>
                                      <a:pt x="567" y="471"/>
                                      <a:pt x="574" y="473"/>
                                      <a:pt x="579" y="477"/>
                                    </a:cubicBezTo>
                                    <a:cubicBezTo>
                                      <a:pt x="581" y="475"/>
                                      <a:pt x="582" y="473"/>
                                      <a:pt x="583" y="472"/>
                                    </a:cubicBezTo>
                                    <a:close/>
                                    <a:moveTo>
                                      <a:pt x="589" y="467"/>
                                    </a:moveTo>
                                    <a:cubicBezTo>
                                      <a:pt x="581" y="461"/>
                                      <a:pt x="571" y="457"/>
                                      <a:pt x="560" y="457"/>
                                    </a:cubicBezTo>
                                    <a:cubicBezTo>
                                      <a:pt x="549" y="457"/>
                                      <a:pt x="539" y="461"/>
                                      <a:pt x="531" y="467"/>
                                    </a:cubicBezTo>
                                    <a:cubicBezTo>
                                      <a:pt x="532" y="468"/>
                                      <a:pt x="534" y="470"/>
                                      <a:pt x="535" y="471"/>
                                    </a:cubicBezTo>
                                    <a:cubicBezTo>
                                      <a:pt x="542" y="466"/>
                                      <a:pt x="551" y="463"/>
                                      <a:pt x="560" y="463"/>
                                    </a:cubicBezTo>
                                    <a:cubicBezTo>
                                      <a:pt x="569" y="463"/>
                                      <a:pt x="577" y="466"/>
                                      <a:pt x="584" y="471"/>
                                    </a:cubicBezTo>
                                    <a:cubicBezTo>
                                      <a:pt x="586" y="469"/>
                                      <a:pt x="587" y="468"/>
                                      <a:pt x="589" y="467"/>
                                    </a:cubicBezTo>
                                    <a:close/>
                                    <a:moveTo>
                                      <a:pt x="626" y="455"/>
                                    </a:moveTo>
                                    <a:cubicBezTo>
                                      <a:pt x="626" y="453"/>
                                      <a:pt x="624" y="450"/>
                                      <a:pt x="621" y="450"/>
                                    </a:cubicBezTo>
                                    <a:cubicBezTo>
                                      <a:pt x="618" y="450"/>
                                      <a:pt x="616" y="453"/>
                                      <a:pt x="616" y="455"/>
                                    </a:cubicBezTo>
                                    <a:cubicBezTo>
                                      <a:pt x="616" y="456"/>
                                      <a:pt x="616" y="456"/>
                                      <a:pt x="616" y="456"/>
                                    </a:cubicBezTo>
                                    <a:cubicBezTo>
                                      <a:pt x="617" y="456"/>
                                      <a:pt x="619" y="456"/>
                                      <a:pt x="621" y="456"/>
                                    </a:cubicBezTo>
                                    <a:cubicBezTo>
                                      <a:pt x="623" y="456"/>
                                      <a:pt x="624" y="456"/>
                                      <a:pt x="626" y="456"/>
                                    </a:cubicBezTo>
                                    <a:cubicBezTo>
                                      <a:pt x="626" y="456"/>
                                      <a:pt x="626" y="456"/>
                                      <a:pt x="626" y="455"/>
                                    </a:cubicBezTo>
                                    <a:close/>
                                    <a:moveTo>
                                      <a:pt x="633" y="455"/>
                                    </a:moveTo>
                                    <a:cubicBezTo>
                                      <a:pt x="633" y="449"/>
                                      <a:pt x="627" y="443"/>
                                      <a:pt x="621" y="443"/>
                                    </a:cubicBezTo>
                                    <a:cubicBezTo>
                                      <a:pt x="614" y="443"/>
                                      <a:pt x="609" y="449"/>
                                      <a:pt x="609" y="455"/>
                                    </a:cubicBezTo>
                                    <a:cubicBezTo>
                                      <a:pt x="609" y="456"/>
                                      <a:pt x="609" y="456"/>
                                      <a:pt x="609" y="457"/>
                                    </a:cubicBezTo>
                                    <a:cubicBezTo>
                                      <a:pt x="611" y="457"/>
                                      <a:pt x="612" y="456"/>
                                      <a:pt x="614" y="456"/>
                                    </a:cubicBezTo>
                                    <a:cubicBezTo>
                                      <a:pt x="614" y="456"/>
                                      <a:pt x="614" y="456"/>
                                      <a:pt x="614" y="455"/>
                                    </a:cubicBezTo>
                                    <a:cubicBezTo>
                                      <a:pt x="614" y="452"/>
                                      <a:pt x="617" y="449"/>
                                      <a:pt x="621" y="449"/>
                                    </a:cubicBezTo>
                                    <a:cubicBezTo>
                                      <a:pt x="625" y="449"/>
                                      <a:pt x="628" y="452"/>
                                      <a:pt x="628" y="455"/>
                                    </a:cubicBezTo>
                                    <a:cubicBezTo>
                                      <a:pt x="628" y="456"/>
                                      <a:pt x="627" y="456"/>
                                      <a:pt x="627" y="456"/>
                                    </a:cubicBezTo>
                                    <a:cubicBezTo>
                                      <a:pt x="629" y="456"/>
                                      <a:pt x="631" y="457"/>
                                      <a:pt x="633" y="457"/>
                                    </a:cubicBezTo>
                                    <a:cubicBezTo>
                                      <a:pt x="633" y="456"/>
                                      <a:pt x="633" y="456"/>
                                      <a:pt x="633" y="455"/>
                                    </a:cubicBezTo>
                                    <a:close/>
                                    <a:moveTo>
                                      <a:pt x="640" y="455"/>
                                    </a:moveTo>
                                    <a:cubicBezTo>
                                      <a:pt x="640" y="450"/>
                                      <a:pt x="638" y="445"/>
                                      <a:pt x="635" y="442"/>
                                    </a:cubicBezTo>
                                    <a:cubicBezTo>
                                      <a:pt x="631" y="438"/>
                                      <a:pt x="626" y="436"/>
                                      <a:pt x="621" y="436"/>
                                    </a:cubicBezTo>
                                    <a:cubicBezTo>
                                      <a:pt x="615" y="436"/>
                                      <a:pt x="611" y="438"/>
                                      <a:pt x="607" y="442"/>
                                    </a:cubicBezTo>
                                    <a:cubicBezTo>
                                      <a:pt x="603" y="445"/>
                                      <a:pt x="601" y="450"/>
                                      <a:pt x="601" y="455"/>
                                    </a:cubicBezTo>
                                    <a:cubicBezTo>
                                      <a:pt x="601" y="457"/>
                                      <a:pt x="601" y="458"/>
                                      <a:pt x="602" y="459"/>
                                    </a:cubicBezTo>
                                    <a:cubicBezTo>
                                      <a:pt x="604" y="459"/>
                                      <a:pt x="605" y="458"/>
                                      <a:pt x="607" y="457"/>
                                    </a:cubicBezTo>
                                    <a:cubicBezTo>
                                      <a:pt x="607" y="457"/>
                                      <a:pt x="607" y="456"/>
                                      <a:pt x="607" y="455"/>
                                    </a:cubicBezTo>
                                    <a:cubicBezTo>
                                      <a:pt x="607" y="448"/>
                                      <a:pt x="613" y="442"/>
                                      <a:pt x="621" y="442"/>
                                    </a:cubicBezTo>
                                    <a:cubicBezTo>
                                      <a:pt x="628" y="442"/>
                                      <a:pt x="634" y="448"/>
                                      <a:pt x="634" y="455"/>
                                    </a:cubicBezTo>
                                    <a:cubicBezTo>
                                      <a:pt x="634" y="456"/>
                                      <a:pt x="634" y="457"/>
                                      <a:pt x="634" y="457"/>
                                    </a:cubicBezTo>
                                    <a:cubicBezTo>
                                      <a:pt x="636" y="458"/>
                                      <a:pt x="638" y="459"/>
                                      <a:pt x="640" y="459"/>
                                    </a:cubicBezTo>
                                    <a:cubicBezTo>
                                      <a:pt x="640" y="458"/>
                                      <a:pt x="640" y="457"/>
                                      <a:pt x="640" y="455"/>
                                    </a:cubicBezTo>
                                    <a:close/>
                                    <a:moveTo>
                                      <a:pt x="648" y="455"/>
                                    </a:moveTo>
                                    <a:cubicBezTo>
                                      <a:pt x="648" y="448"/>
                                      <a:pt x="645" y="441"/>
                                      <a:pt x="640" y="436"/>
                                    </a:cubicBezTo>
                                    <a:cubicBezTo>
                                      <a:pt x="635" y="431"/>
                                      <a:pt x="628" y="428"/>
                                      <a:pt x="621" y="428"/>
                                    </a:cubicBezTo>
                                    <a:cubicBezTo>
                                      <a:pt x="613" y="428"/>
                                      <a:pt x="607" y="431"/>
                                      <a:pt x="602" y="436"/>
                                    </a:cubicBezTo>
                                    <a:cubicBezTo>
                                      <a:pt x="597" y="441"/>
                                      <a:pt x="594" y="448"/>
                                      <a:pt x="594" y="455"/>
                                    </a:cubicBezTo>
                                    <a:cubicBezTo>
                                      <a:pt x="594" y="458"/>
                                      <a:pt x="594" y="460"/>
                                      <a:pt x="595" y="463"/>
                                    </a:cubicBezTo>
                                    <a:cubicBezTo>
                                      <a:pt x="596" y="462"/>
                                      <a:pt x="598" y="461"/>
                                      <a:pt x="600" y="460"/>
                                    </a:cubicBezTo>
                                    <a:cubicBezTo>
                                      <a:pt x="600" y="458"/>
                                      <a:pt x="600" y="457"/>
                                      <a:pt x="600" y="455"/>
                                    </a:cubicBezTo>
                                    <a:cubicBezTo>
                                      <a:pt x="600" y="444"/>
                                      <a:pt x="609" y="434"/>
                                      <a:pt x="621" y="434"/>
                                    </a:cubicBezTo>
                                    <a:cubicBezTo>
                                      <a:pt x="632" y="434"/>
                                      <a:pt x="642" y="444"/>
                                      <a:pt x="642" y="455"/>
                                    </a:cubicBezTo>
                                    <a:cubicBezTo>
                                      <a:pt x="642" y="457"/>
                                      <a:pt x="642" y="458"/>
                                      <a:pt x="641" y="460"/>
                                    </a:cubicBezTo>
                                    <a:cubicBezTo>
                                      <a:pt x="643" y="461"/>
                                      <a:pt x="645" y="462"/>
                                      <a:pt x="647" y="463"/>
                                    </a:cubicBezTo>
                                    <a:cubicBezTo>
                                      <a:pt x="648" y="460"/>
                                      <a:pt x="648" y="458"/>
                                      <a:pt x="648" y="455"/>
                                    </a:cubicBezTo>
                                    <a:close/>
                                    <a:moveTo>
                                      <a:pt x="651" y="465"/>
                                    </a:moveTo>
                                    <a:cubicBezTo>
                                      <a:pt x="652" y="465"/>
                                      <a:pt x="653" y="464"/>
                                      <a:pt x="654" y="463"/>
                                    </a:cubicBezTo>
                                    <a:cubicBezTo>
                                      <a:pt x="655" y="461"/>
                                      <a:pt x="655" y="458"/>
                                      <a:pt x="655" y="455"/>
                                    </a:cubicBezTo>
                                    <a:cubicBezTo>
                                      <a:pt x="655" y="446"/>
                                      <a:pt x="651" y="437"/>
                                      <a:pt x="645" y="431"/>
                                    </a:cubicBezTo>
                                    <a:cubicBezTo>
                                      <a:pt x="639" y="425"/>
                                      <a:pt x="630" y="421"/>
                                      <a:pt x="621" y="421"/>
                                    </a:cubicBezTo>
                                    <a:cubicBezTo>
                                      <a:pt x="611" y="421"/>
                                      <a:pt x="603" y="425"/>
                                      <a:pt x="597" y="431"/>
                                    </a:cubicBezTo>
                                    <a:cubicBezTo>
                                      <a:pt x="590" y="437"/>
                                      <a:pt x="587" y="446"/>
                                      <a:pt x="587" y="455"/>
                                    </a:cubicBezTo>
                                    <a:cubicBezTo>
                                      <a:pt x="587" y="458"/>
                                      <a:pt x="587" y="461"/>
                                      <a:pt x="588" y="464"/>
                                    </a:cubicBezTo>
                                    <a:cubicBezTo>
                                      <a:pt x="589" y="464"/>
                                      <a:pt x="589" y="465"/>
                                      <a:pt x="590" y="466"/>
                                    </a:cubicBezTo>
                                    <a:cubicBezTo>
                                      <a:pt x="591" y="465"/>
                                      <a:pt x="592" y="464"/>
                                      <a:pt x="593" y="464"/>
                                    </a:cubicBezTo>
                                    <a:cubicBezTo>
                                      <a:pt x="592" y="461"/>
                                      <a:pt x="592" y="458"/>
                                      <a:pt x="592" y="455"/>
                                    </a:cubicBezTo>
                                    <a:cubicBezTo>
                                      <a:pt x="592" y="440"/>
                                      <a:pt x="605" y="427"/>
                                      <a:pt x="621" y="427"/>
                                    </a:cubicBezTo>
                                    <a:cubicBezTo>
                                      <a:pt x="637" y="427"/>
                                      <a:pt x="650" y="440"/>
                                      <a:pt x="650" y="455"/>
                                    </a:cubicBezTo>
                                    <a:cubicBezTo>
                                      <a:pt x="650" y="458"/>
                                      <a:pt x="649" y="461"/>
                                      <a:pt x="648" y="464"/>
                                    </a:cubicBezTo>
                                    <a:cubicBezTo>
                                      <a:pt x="649" y="464"/>
                                      <a:pt x="650" y="465"/>
                                      <a:pt x="651" y="465"/>
                                    </a:cubicBezTo>
                                    <a:close/>
                                    <a:moveTo>
                                      <a:pt x="693" y="491"/>
                                    </a:moveTo>
                                    <a:cubicBezTo>
                                      <a:pt x="690" y="489"/>
                                      <a:pt x="685" y="487"/>
                                      <a:pt x="681" y="487"/>
                                    </a:cubicBezTo>
                                    <a:cubicBezTo>
                                      <a:pt x="677" y="487"/>
                                      <a:pt x="673" y="489"/>
                                      <a:pt x="669" y="491"/>
                                    </a:cubicBezTo>
                                    <a:cubicBezTo>
                                      <a:pt x="670" y="493"/>
                                      <a:pt x="671" y="495"/>
                                      <a:pt x="671" y="497"/>
                                    </a:cubicBezTo>
                                    <a:cubicBezTo>
                                      <a:pt x="674" y="495"/>
                                      <a:pt x="677" y="493"/>
                                      <a:pt x="681" y="493"/>
                                    </a:cubicBezTo>
                                    <a:cubicBezTo>
                                      <a:pt x="685" y="493"/>
                                      <a:pt x="689" y="495"/>
                                      <a:pt x="691" y="498"/>
                                    </a:cubicBezTo>
                                    <a:cubicBezTo>
                                      <a:pt x="692" y="496"/>
                                      <a:pt x="692" y="494"/>
                                      <a:pt x="693" y="491"/>
                                    </a:cubicBezTo>
                                    <a:close/>
                                    <a:moveTo>
                                      <a:pt x="696" y="484"/>
                                    </a:moveTo>
                                    <a:cubicBezTo>
                                      <a:pt x="691" y="481"/>
                                      <a:pt x="686" y="480"/>
                                      <a:pt x="681" y="480"/>
                                    </a:cubicBezTo>
                                    <a:cubicBezTo>
                                      <a:pt x="676" y="480"/>
                                      <a:pt x="671" y="481"/>
                                      <a:pt x="666" y="484"/>
                                    </a:cubicBezTo>
                                    <a:cubicBezTo>
                                      <a:pt x="667" y="485"/>
                                      <a:pt x="668" y="487"/>
                                      <a:pt x="669" y="489"/>
                                    </a:cubicBezTo>
                                    <a:cubicBezTo>
                                      <a:pt x="672" y="487"/>
                                      <a:pt x="676" y="486"/>
                                      <a:pt x="681" y="486"/>
                                    </a:cubicBezTo>
                                    <a:cubicBezTo>
                                      <a:pt x="686" y="486"/>
                                      <a:pt x="690" y="487"/>
                                      <a:pt x="693" y="490"/>
                                    </a:cubicBezTo>
                                    <a:cubicBezTo>
                                      <a:pt x="694" y="488"/>
                                      <a:pt x="695" y="486"/>
                                      <a:pt x="696" y="484"/>
                                    </a:cubicBezTo>
                                    <a:close/>
                                    <a:moveTo>
                                      <a:pt x="699" y="478"/>
                                    </a:moveTo>
                                    <a:cubicBezTo>
                                      <a:pt x="694" y="475"/>
                                      <a:pt x="688" y="473"/>
                                      <a:pt x="681" y="473"/>
                                    </a:cubicBezTo>
                                    <a:cubicBezTo>
                                      <a:pt x="674" y="473"/>
                                      <a:pt x="668" y="474"/>
                                      <a:pt x="663" y="478"/>
                                    </a:cubicBezTo>
                                    <a:cubicBezTo>
                                      <a:pt x="664" y="479"/>
                                      <a:pt x="665" y="481"/>
                                      <a:pt x="666" y="482"/>
                                    </a:cubicBezTo>
                                    <a:cubicBezTo>
                                      <a:pt x="670" y="480"/>
                                      <a:pt x="675" y="478"/>
                                      <a:pt x="681" y="478"/>
                                    </a:cubicBezTo>
                                    <a:cubicBezTo>
                                      <a:pt x="687" y="478"/>
                                      <a:pt x="692" y="480"/>
                                      <a:pt x="697" y="483"/>
                                    </a:cubicBezTo>
                                    <a:cubicBezTo>
                                      <a:pt x="697" y="481"/>
                                      <a:pt x="698" y="480"/>
                                      <a:pt x="699" y="478"/>
                                    </a:cubicBezTo>
                                    <a:close/>
                                    <a:moveTo>
                                      <a:pt x="704" y="472"/>
                                    </a:moveTo>
                                    <a:cubicBezTo>
                                      <a:pt x="697" y="467"/>
                                      <a:pt x="689" y="465"/>
                                      <a:pt x="681" y="465"/>
                                    </a:cubicBezTo>
                                    <a:cubicBezTo>
                                      <a:pt x="672" y="465"/>
                                      <a:pt x="665" y="467"/>
                                      <a:pt x="658" y="472"/>
                                    </a:cubicBezTo>
                                    <a:cubicBezTo>
                                      <a:pt x="659" y="473"/>
                                      <a:pt x="661" y="475"/>
                                      <a:pt x="662" y="476"/>
                                    </a:cubicBezTo>
                                    <a:cubicBezTo>
                                      <a:pt x="667" y="473"/>
                                      <a:pt x="674" y="471"/>
                                      <a:pt x="681" y="471"/>
                                    </a:cubicBezTo>
                                    <a:cubicBezTo>
                                      <a:pt x="688" y="471"/>
                                      <a:pt x="695" y="473"/>
                                      <a:pt x="700" y="477"/>
                                    </a:cubicBezTo>
                                    <a:cubicBezTo>
                                      <a:pt x="701" y="475"/>
                                      <a:pt x="703" y="473"/>
                                      <a:pt x="704" y="472"/>
                                    </a:cubicBezTo>
                                    <a:close/>
                                    <a:moveTo>
                                      <a:pt x="710" y="467"/>
                                    </a:moveTo>
                                    <a:cubicBezTo>
                                      <a:pt x="702" y="461"/>
                                      <a:pt x="692" y="457"/>
                                      <a:pt x="681" y="457"/>
                                    </a:cubicBezTo>
                                    <a:cubicBezTo>
                                      <a:pt x="670" y="457"/>
                                      <a:pt x="660" y="461"/>
                                      <a:pt x="652" y="466"/>
                                    </a:cubicBezTo>
                                    <a:cubicBezTo>
                                      <a:pt x="654" y="468"/>
                                      <a:pt x="655" y="469"/>
                                      <a:pt x="657" y="470"/>
                                    </a:cubicBezTo>
                                    <a:cubicBezTo>
                                      <a:pt x="664" y="466"/>
                                      <a:pt x="672" y="463"/>
                                      <a:pt x="681" y="463"/>
                                    </a:cubicBezTo>
                                    <a:cubicBezTo>
                                      <a:pt x="690" y="463"/>
                                      <a:pt x="698" y="466"/>
                                      <a:pt x="705" y="471"/>
                                    </a:cubicBezTo>
                                    <a:cubicBezTo>
                                      <a:pt x="707" y="469"/>
                                      <a:pt x="708" y="468"/>
                                      <a:pt x="710" y="467"/>
                                    </a:cubicBezTo>
                                    <a:close/>
                                    <a:moveTo>
                                      <a:pt x="747" y="455"/>
                                    </a:moveTo>
                                    <a:cubicBezTo>
                                      <a:pt x="747" y="453"/>
                                      <a:pt x="745" y="450"/>
                                      <a:pt x="742" y="450"/>
                                    </a:cubicBezTo>
                                    <a:cubicBezTo>
                                      <a:pt x="739" y="450"/>
                                      <a:pt x="737" y="453"/>
                                      <a:pt x="737" y="455"/>
                                    </a:cubicBezTo>
                                    <a:cubicBezTo>
                                      <a:pt x="737" y="456"/>
                                      <a:pt x="737" y="456"/>
                                      <a:pt x="737" y="456"/>
                                    </a:cubicBezTo>
                                    <a:cubicBezTo>
                                      <a:pt x="738" y="456"/>
                                      <a:pt x="740" y="456"/>
                                      <a:pt x="742" y="456"/>
                                    </a:cubicBezTo>
                                    <a:cubicBezTo>
                                      <a:pt x="743" y="456"/>
                                      <a:pt x="745" y="456"/>
                                      <a:pt x="747" y="456"/>
                                    </a:cubicBezTo>
                                    <a:cubicBezTo>
                                      <a:pt x="747" y="456"/>
                                      <a:pt x="747" y="456"/>
                                      <a:pt x="747" y="455"/>
                                    </a:cubicBezTo>
                                    <a:close/>
                                    <a:moveTo>
                                      <a:pt x="754" y="455"/>
                                    </a:moveTo>
                                    <a:cubicBezTo>
                                      <a:pt x="754" y="449"/>
                                      <a:pt x="748" y="443"/>
                                      <a:pt x="742" y="443"/>
                                    </a:cubicBezTo>
                                    <a:cubicBezTo>
                                      <a:pt x="735" y="443"/>
                                      <a:pt x="730" y="449"/>
                                      <a:pt x="730" y="455"/>
                                    </a:cubicBezTo>
                                    <a:cubicBezTo>
                                      <a:pt x="730" y="456"/>
                                      <a:pt x="730" y="456"/>
                                      <a:pt x="730" y="457"/>
                                    </a:cubicBezTo>
                                    <a:cubicBezTo>
                                      <a:pt x="732" y="457"/>
                                      <a:pt x="733" y="456"/>
                                      <a:pt x="735" y="456"/>
                                    </a:cubicBezTo>
                                    <a:cubicBezTo>
                                      <a:pt x="735" y="456"/>
                                      <a:pt x="735" y="456"/>
                                      <a:pt x="735" y="455"/>
                                    </a:cubicBezTo>
                                    <a:cubicBezTo>
                                      <a:pt x="735" y="452"/>
                                      <a:pt x="738" y="449"/>
                                      <a:pt x="742" y="449"/>
                                    </a:cubicBezTo>
                                    <a:cubicBezTo>
                                      <a:pt x="745" y="449"/>
                                      <a:pt x="748" y="452"/>
                                      <a:pt x="748" y="455"/>
                                    </a:cubicBezTo>
                                    <a:cubicBezTo>
                                      <a:pt x="748" y="456"/>
                                      <a:pt x="748" y="456"/>
                                      <a:pt x="748" y="456"/>
                                    </a:cubicBezTo>
                                    <a:cubicBezTo>
                                      <a:pt x="750" y="456"/>
                                      <a:pt x="752" y="457"/>
                                      <a:pt x="754" y="457"/>
                                    </a:cubicBezTo>
                                    <a:cubicBezTo>
                                      <a:pt x="754" y="456"/>
                                      <a:pt x="754" y="456"/>
                                      <a:pt x="754" y="455"/>
                                    </a:cubicBezTo>
                                    <a:close/>
                                    <a:moveTo>
                                      <a:pt x="761" y="455"/>
                                    </a:moveTo>
                                    <a:cubicBezTo>
                                      <a:pt x="761" y="450"/>
                                      <a:pt x="759" y="445"/>
                                      <a:pt x="755" y="442"/>
                                    </a:cubicBezTo>
                                    <a:cubicBezTo>
                                      <a:pt x="752" y="438"/>
                                      <a:pt x="747" y="436"/>
                                      <a:pt x="742" y="436"/>
                                    </a:cubicBezTo>
                                    <a:cubicBezTo>
                                      <a:pt x="736" y="436"/>
                                      <a:pt x="731" y="438"/>
                                      <a:pt x="728" y="442"/>
                                    </a:cubicBezTo>
                                    <a:cubicBezTo>
                                      <a:pt x="724" y="445"/>
                                      <a:pt x="722" y="450"/>
                                      <a:pt x="722" y="455"/>
                                    </a:cubicBezTo>
                                    <a:cubicBezTo>
                                      <a:pt x="722" y="457"/>
                                      <a:pt x="722" y="458"/>
                                      <a:pt x="723" y="459"/>
                                    </a:cubicBezTo>
                                    <a:cubicBezTo>
                                      <a:pt x="724" y="459"/>
                                      <a:pt x="726" y="458"/>
                                      <a:pt x="728" y="457"/>
                                    </a:cubicBezTo>
                                    <a:cubicBezTo>
                                      <a:pt x="728" y="457"/>
                                      <a:pt x="728" y="456"/>
                                      <a:pt x="728" y="455"/>
                                    </a:cubicBezTo>
                                    <a:cubicBezTo>
                                      <a:pt x="728" y="448"/>
                                      <a:pt x="734" y="442"/>
                                      <a:pt x="742" y="442"/>
                                    </a:cubicBezTo>
                                    <a:cubicBezTo>
                                      <a:pt x="749" y="442"/>
                                      <a:pt x="755" y="448"/>
                                      <a:pt x="755" y="455"/>
                                    </a:cubicBezTo>
                                    <a:cubicBezTo>
                                      <a:pt x="755" y="456"/>
                                      <a:pt x="755" y="457"/>
                                      <a:pt x="755" y="457"/>
                                    </a:cubicBezTo>
                                    <a:cubicBezTo>
                                      <a:pt x="757" y="458"/>
                                      <a:pt x="759" y="459"/>
                                      <a:pt x="761" y="459"/>
                                    </a:cubicBezTo>
                                    <a:cubicBezTo>
                                      <a:pt x="761" y="458"/>
                                      <a:pt x="761" y="457"/>
                                      <a:pt x="761" y="455"/>
                                    </a:cubicBezTo>
                                    <a:close/>
                                    <a:moveTo>
                                      <a:pt x="769" y="455"/>
                                    </a:moveTo>
                                    <a:cubicBezTo>
                                      <a:pt x="769" y="448"/>
                                      <a:pt x="766" y="441"/>
                                      <a:pt x="761" y="436"/>
                                    </a:cubicBezTo>
                                    <a:cubicBezTo>
                                      <a:pt x="756" y="431"/>
                                      <a:pt x="749" y="428"/>
                                      <a:pt x="742" y="428"/>
                                    </a:cubicBezTo>
                                    <a:cubicBezTo>
                                      <a:pt x="734" y="428"/>
                                      <a:pt x="727" y="431"/>
                                      <a:pt x="722" y="436"/>
                                    </a:cubicBezTo>
                                    <a:cubicBezTo>
                                      <a:pt x="718" y="441"/>
                                      <a:pt x="714" y="448"/>
                                      <a:pt x="714" y="455"/>
                                    </a:cubicBezTo>
                                    <a:cubicBezTo>
                                      <a:pt x="714" y="458"/>
                                      <a:pt x="715" y="460"/>
                                      <a:pt x="715" y="463"/>
                                    </a:cubicBezTo>
                                    <a:cubicBezTo>
                                      <a:pt x="717" y="462"/>
                                      <a:pt x="719" y="461"/>
                                      <a:pt x="721" y="460"/>
                                    </a:cubicBezTo>
                                    <a:cubicBezTo>
                                      <a:pt x="721" y="458"/>
                                      <a:pt x="721" y="457"/>
                                      <a:pt x="721" y="455"/>
                                    </a:cubicBezTo>
                                    <a:cubicBezTo>
                                      <a:pt x="721" y="444"/>
                                      <a:pt x="730" y="434"/>
                                      <a:pt x="742" y="434"/>
                                    </a:cubicBezTo>
                                    <a:cubicBezTo>
                                      <a:pt x="753" y="434"/>
                                      <a:pt x="763" y="444"/>
                                      <a:pt x="763" y="455"/>
                                    </a:cubicBezTo>
                                    <a:cubicBezTo>
                                      <a:pt x="763" y="457"/>
                                      <a:pt x="763" y="458"/>
                                      <a:pt x="762" y="460"/>
                                    </a:cubicBezTo>
                                    <a:cubicBezTo>
                                      <a:pt x="764" y="461"/>
                                      <a:pt x="766" y="462"/>
                                      <a:pt x="768" y="463"/>
                                    </a:cubicBezTo>
                                    <a:cubicBezTo>
                                      <a:pt x="769" y="460"/>
                                      <a:pt x="769" y="458"/>
                                      <a:pt x="769" y="455"/>
                                    </a:cubicBezTo>
                                    <a:close/>
                                    <a:moveTo>
                                      <a:pt x="772" y="466"/>
                                    </a:moveTo>
                                    <a:cubicBezTo>
                                      <a:pt x="773" y="465"/>
                                      <a:pt x="774" y="464"/>
                                      <a:pt x="775" y="464"/>
                                    </a:cubicBezTo>
                                    <a:cubicBezTo>
                                      <a:pt x="776" y="461"/>
                                      <a:pt x="776" y="458"/>
                                      <a:pt x="776" y="455"/>
                                    </a:cubicBezTo>
                                    <a:cubicBezTo>
                                      <a:pt x="776" y="446"/>
                                      <a:pt x="772" y="437"/>
                                      <a:pt x="766" y="431"/>
                                    </a:cubicBezTo>
                                    <a:cubicBezTo>
                                      <a:pt x="760" y="425"/>
                                      <a:pt x="751" y="421"/>
                                      <a:pt x="742" y="421"/>
                                    </a:cubicBezTo>
                                    <a:cubicBezTo>
                                      <a:pt x="732" y="421"/>
                                      <a:pt x="724" y="425"/>
                                      <a:pt x="717" y="431"/>
                                    </a:cubicBezTo>
                                    <a:cubicBezTo>
                                      <a:pt x="711" y="437"/>
                                      <a:pt x="707" y="446"/>
                                      <a:pt x="707" y="455"/>
                                    </a:cubicBezTo>
                                    <a:cubicBezTo>
                                      <a:pt x="707" y="458"/>
                                      <a:pt x="708" y="461"/>
                                      <a:pt x="708" y="464"/>
                                    </a:cubicBezTo>
                                    <a:cubicBezTo>
                                      <a:pt x="709" y="464"/>
                                      <a:pt x="710" y="465"/>
                                      <a:pt x="711" y="466"/>
                                    </a:cubicBezTo>
                                    <a:cubicBezTo>
                                      <a:pt x="712" y="465"/>
                                      <a:pt x="713" y="464"/>
                                      <a:pt x="714" y="464"/>
                                    </a:cubicBezTo>
                                    <a:cubicBezTo>
                                      <a:pt x="713" y="461"/>
                                      <a:pt x="713" y="458"/>
                                      <a:pt x="713" y="455"/>
                                    </a:cubicBezTo>
                                    <a:cubicBezTo>
                                      <a:pt x="713" y="440"/>
                                      <a:pt x="726" y="427"/>
                                      <a:pt x="742" y="427"/>
                                    </a:cubicBezTo>
                                    <a:cubicBezTo>
                                      <a:pt x="758" y="427"/>
                                      <a:pt x="770" y="440"/>
                                      <a:pt x="770" y="455"/>
                                    </a:cubicBezTo>
                                    <a:cubicBezTo>
                                      <a:pt x="770" y="458"/>
                                      <a:pt x="770" y="461"/>
                                      <a:pt x="769" y="464"/>
                                    </a:cubicBezTo>
                                    <a:cubicBezTo>
                                      <a:pt x="770" y="464"/>
                                      <a:pt x="771" y="465"/>
                                      <a:pt x="772" y="466"/>
                                    </a:cubicBezTo>
                                    <a:close/>
                                    <a:moveTo>
                                      <a:pt x="815" y="491"/>
                                    </a:moveTo>
                                    <a:cubicBezTo>
                                      <a:pt x="811" y="489"/>
                                      <a:pt x="807" y="487"/>
                                      <a:pt x="803" y="487"/>
                                    </a:cubicBezTo>
                                    <a:cubicBezTo>
                                      <a:pt x="798" y="487"/>
                                      <a:pt x="794" y="489"/>
                                      <a:pt x="791" y="492"/>
                                    </a:cubicBezTo>
                                    <a:cubicBezTo>
                                      <a:pt x="791" y="494"/>
                                      <a:pt x="792" y="496"/>
                                      <a:pt x="792" y="498"/>
                                    </a:cubicBezTo>
                                    <a:cubicBezTo>
                                      <a:pt x="795" y="495"/>
                                      <a:pt x="798" y="493"/>
                                      <a:pt x="803" y="493"/>
                                    </a:cubicBezTo>
                                    <a:cubicBezTo>
                                      <a:pt x="807" y="493"/>
                                      <a:pt x="811" y="495"/>
                                      <a:pt x="813" y="498"/>
                                    </a:cubicBezTo>
                                    <a:cubicBezTo>
                                      <a:pt x="814" y="496"/>
                                      <a:pt x="814" y="494"/>
                                      <a:pt x="815" y="491"/>
                                    </a:cubicBezTo>
                                    <a:close/>
                                    <a:moveTo>
                                      <a:pt x="818" y="484"/>
                                    </a:moveTo>
                                    <a:cubicBezTo>
                                      <a:pt x="813" y="481"/>
                                      <a:pt x="808" y="480"/>
                                      <a:pt x="803" y="480"/>
                                    </a:cubicBezTo>
                                    <a:cubicBezTo>
                                      <a:pt x="797" y="480"/>
                                      <a:pt x="792" y="481"/>
                                      <a:pt x="788" y="484"/>
                                    </a:cubicBezTo>
                                    <a:cubicBezTo>
                                      <a:pt x="789" y="486"/>
                                      <a:pt x="789" y="488"/>
                                      <a:pt x="790" y="490"/>
                                    </a:cubicBezTo>
                                    <a:cubicBezTo>
                                      <a:pt x="794" y="487"/>
                                      <a:pt x="798" y="486"/>
                                      <a:pt x="803" y="486"/>
                                    </a:cubicBezTo>
                                    <a:cubicBezTo>
                                      <a:pt x="807" y="486"/>
                                      <a:pt x="812" y="487"/>
                                      <a:pt x="815" y="490"/>
                                    </a:cubicBezTo>
                                    <a:cubicBezTo>
                                      <a:pt x="816" y="488"/>
                                      <a:pt x="817" y="486"/>
                                      <a:pt x="818" y="484"/>
                                    </a:cubicBezTo>
                                    <a:close/>
                                    <a:moveTo>
                                      <a:pt x="821" y="478"/>
                                    </a:moveTo>
                                    <a:cubicBezTo>
                                      <a:pt x="816" y="475"/>
                                      <a:pt x="810" y="473"/>
                                      <a:pt x="803" y="473"/>
                                    </a:cubicBezTo>
                                    <a:cubicBezTo>
                                      <a:pt x="796" y="473"/>
                                      <a:pt x="789" y="475"/>
                                      <a:pt x="784" y="478"/>
                                    </a:cubicBezTo>
                                    <a:cubicBezTo>
                                      <a:pt x="785" y="480"/>
                                      <a:pt x="786" y="481"/>
                                      <a:pt x="787" y="483"/>
                                    </a:cubicBezTo>
                                    <a:cubicBezTo>
                                      <a:pt x="791" y="480"/>
                                      <a:pt x="797" y="478"/>
                                      <a:pt x="803" y="478"/>
                                    </a:cubicBezTo>
                                    <a:cubicBezTo>
                                      <a:pt x="809" y="478"/>
                                      <a:pt x="814" y="480"/>
                                      <a:pt x="818" y="483"/>
                                    </a:cubicBezTo>
                                    <a:cubicBezTo>
                                      <a:pt x="819" y="481"/>
                                      <a:pt x="820" y="480"/>
                                      <a:pt x="821" y="478"/>
                                    </a:cubicBezTo>
                                    <a:close/>
                                    <a:moveTo>
                                      <a:pt x="826" y="472"/>
                                    </a:moveTo>
                                    <a:cubicBezTo>
                                      <a:pt x="819" y="467"/>
                                      <a:pt x="811" y="465"/>
                                      <a:pt x="803" y="465"/>
                                    </a:cubicBezTo>
                                    <a:cubicBezTo>
                                      <a:pt x="794" y="465"/>
                                      <a:pt x="786" y="468"/>
                                      <a:pt x="779" y="472"/>
                                    </a:cubicBezTo>
                                    <a:cubicBezTo>
                                      <a:pt x="781" y="474"/>
                                      <a:pt x="782" y="475"/>
                                      <a:pt x="783" y="477"/>
                                    </a:cubicBezTo>
                                    <a:cubicBezTo>
                                      <a:pt x="789" y="473"/>
                                      <a:pt x="795" y="471"/>
                                      <a:pt x="803" y="471"/>
                                    </a:cubicBezTo>
                                    <a:cubicBezTo>
                                      <a:pt x="810" y="471"/>
                                      <a:pt x="817" y="473"/>
                                      <a:pt x="822" y="477"/>
                                    </a:cubicBezTo>
                                    <a:cubicBezTo>
                                      <a:pt x="823" y="475"/>
                                      <a:pt x="825" y="473"/>
                                      <a:pt x="826" y="472"/>
                                    </a:cubicBezTo>
                                    <a:close/>
                                    <a:moveTo>
                                      <a:pt x="832" y="467"/>
                                    </a:moveTo>
                                    <a:cubicBezTo>
                                      <a:pt x="824" y="461"/>
                                      <a:pt x="814" y="457"/>
                                      <a:pt x="803" y="457"/>
                                    </a:cubicBezTo>
                                    <a:cubicBezTo>
                                      <a:pt x="792" y="457"/>
                                      <a:pt x="782" y="461"/>
                                      <a:pt x="773" y="467"/>
                                    </a:cubicBezTo>
                                    <a:cubicBezTo>
                                      <a:pt x="775" y="468"/>
                                      <a:pt x="777" y="469"/>
                                      <a:pt x="778" y="471"/>
                                    </a:cubicBezTo>
                                    <a:cubicBezTo>
                                      <a:pt x="785" y="466"/>
                                      <a:pt x="794" y="463"/>
                                      <a:pt x="803" y="463"/>
                                    </a:cubicBezTo>
                                    <a:cubicBezTo>
                                      <a:pt x="812" y="463"/>
                                      <a:pt x="820" y="466"/>
                                      <a:pt x="827" y="471"/>
                                    </a:cubicBezTo>
                                    <a:cubicBezTo>
                                      <a:pt x="829" y="469"/>
                                      <a:pt x="830" y="468"/>
                                      <a:pt x="832" y="467"/>
                                    </a:cubicBezTo>
                                    <a:close/>
                                    <a:moveTo>
                                      <a:pt x="869" y="455"/>
                                    </a:moveTo>
                                    <a:cubicBezTo>
                                      <a:pt x="869" y="453"/>
                                      <a:pt x="866" y="450"/>
                                      <a:pt x="864" y="450"/>
                                    </a:cubicBezTo>
                                    <a:cubicBezTo>
                                      <a:pt x="861" y="450"/>
                                      <a:pt x="858" y="453"/>
                                      <a:pt x="858" y="455"/>
                                    </a:cubicBezTo>
                                    <a:cubicBezTo>
                                      <a:pt x="858" y="456"/>
                                      <a:pt x="859" y="456"/>
                                      <a:pt x="859" y="456"/>
                                    </a:cubicBezTo>
                                    <a:cubicBezTo>
                                      <a:pt x="860" y="456"/>
                                      <a:pt x="862" y="456"/>
                                      <a:pt x="864" y="456"/>
                                    </a:cubicBezTo>
                                    <a:cubicBezTo>
                                      <a:pt x="865" y="456"/>
                                      <a:pt x="867" y="456"/>
                                      <a:pt x="869" y="456"/>
                                    </a:cubicBezTo>
                                    <a:cubicBezTo>
                                      <a:pt x="869" y="456"/>
                                      <a:pt x="869" y="456"/>
                                      <a:pt x="869" y="455"/>
                                    </a:cubicBezTo>
                                    <a:close/>
                                    <a:moveTo>
                                      <a:pt x="876" y="455"/>
                                    </a:moveTo>
                                    <a:cubicBezTo>
                                      <a:pt x="876" y="449"/>
                                      <a:pt x="870" y="443"/>
                                      <a:pt x="864" y="443"/>
                                    </a:cubicBezTo>
                                    <a:cubicBezTo>
                                      <a:pt x="857" y="443"/>
                                      <a:pt x="852" y="449"/>
                                      <a:pt x="852" y="455"/>
                                    </a:cubicBezTo>
                                    <a:cubicBezTo>
                                      <a:pt x="852" y="456"/>
                                      <a:pt x="852" y="456"/>
                                      <a:pt x="852" y="457"/>
                                    </a:cubicBezTo>
                                    <a:cubicBezTo>
                                      <a:pt x="853" y="457"/>
                                      <a:pt x="855" y="456"/>
                                      <a:pt x="857" y="456"/>
                                    </a:cubicBezTo>
                                    <a:cubicBezTo>
                                      <a:pt x="857" y="456"/>
                                      <a:pt x="857" y="456"/>
                                      <a:pt x="857" y="455"/>
                                    </a:cubicBezTo>
                                    <a:cubicBezTo>
                                      <a:pt x="857" y="452"/>
                                      <a:pt x="860" y="449"/>
                                      <a:pt x="864" y="449"/>
                                    </a:cubicBezTo>
                                    <a:cubicBezTo>
                                      <a:pt x="867" y="449"/>
                                      <a:pt x="870" y="452"/>
                                      <a:pt x="870" y="455"/>
                                    </a:cubicBezTo>
                                    <a:cubicBezTo>
                                      <a:pt x="870" y="456"/>
                                      <a:pt x="870" y="456"/>
                                      <a:pt x="870" y="456"/>
                                    </a:cubicBezTo>
                                    <a:cubicBezTo>
                                      <a:pt x="872" y="456"/>
                                      <a:pt x="874" y="457"/>
                                      <a:pt x="875" y="457"/>
                                    </a:cubicBezTo>
                                    <a:cubicBezTo>
                                      <a:pt x="876" y="456"/>
                                      <a:pt x="876" y="456"/>
                                      <a:pt x="876" y="455"/>
                                    </a:cubicBezTo>
                                    <a:close/>
                                    <a:moveTo>
                                      <a:pt x="883" y="455"/>
                                    </a:moveTo>
                                    <a:cubicBezTo>
                                      <a:pt x="883" y="450"/>
                                      <a:pt x="881" y="445"/>
                                      <a:pt x="877" y="442"/>
                                    </a:cubicBezTo>
                                    <a:cubicBezTo>
                                      <a:pt x="874" y="438"/>
                                      <a:pt x="869" y="436"/>
                                      <a:pt x="864" y="436"/>
                                    </a:cubicBezTo>
                                    <a:cubicBezTo>
                                      <a:pt x="858" y="436"/>
                                      <a:pt x="853" y="438"/>
                                      <a:pt x="850" y="442"/>
                                    </a:cubicBezTo>
                                    <a:cubicBezTo>
                                      <a:pt x="846" y="445"/>
                                      <a:pt x="844" y="450"/>
                                      <a:pt x="844" y="455"/>
                                    </a:cubicBezTo>
                                    <a:cubicBezTo>
                                      <a:pt x="844" y="457"/>
                                      <a:pt x="844" y="458"/>
                                      <a:pt x="844" y="459"/>
                                    </a:cubicBezTo>
                                    <a:cubicBezTo>
                                      <a:pt x="846" y="459"/>
                                      <a:pt x="848" y="458"/>
                                      <a:pt x="850" y="457"/>
                                    </a:cubicBezTo>
                                    <a:cubicBezTo>
                                      <a:pt x="850" y="457"/>
                                      <a:pt x="850" y="456"/>
                                      <a:pt x="850" y="455"/>
                                    </a:cubicBezTo>
                                    <a:cubicBezTo>
                                      <a:pt x="850" y="448"/>
                                      <a:pt x="856" y="442"/>
                                      <a:pt x="864" y="442"/>
                                    </a:cubicBezTo>
                                    <a:cubicBezTo>
                                      <a:pt x="871" y="442"/>
                                      <a:pt x="877" y="448"/>
                                      <a:pt x="877" y="455"/>
                                    </a:cubicBezTo>
                                    <a:cubicBezTo>
                                      <a:pt x="877" y="456"/>
                                      <a:pt x="877" y="457"/>
                                      <a:pt x="877" y="457"/>
                                    </a:cubicBezTo>
                                    <a:cubicBezTo>
                                      <a:pt x="879" y="458"/>
                                      <a:pt x="881" y="459"/>
                                      <a:pt x="883" y="459"/>
                                    </a:cubicBezTo>
                                    <a:cubicBezTo>
                                      <a:pt x="883" y="458"/>
                                      <a:pt x="883" y="457"/>
                                      <a:pt x="883" y="455"/>
                                    </a:cubicBezTo>
                                    <a:close/>
                                    <a:moveTo>
                                      <a:pt x="891" y="455"/>
                                    </a:moveTo>
                                    <a:cubicBezTo>
                                      <a:pt x="891" y="448"/>
                                      <a:pt x="888" y="441"/>
                                      <a:pt x="883" y="436"/>
                                    </a:cubicBezTo>
                                    <a:cubicBezTo>
                                      <a:pt x="878" y="431"/>
                                      <a:pt x="871" y="428"/>
                                      <a:pt x="864" y="428"/>
                                    </a:cubicBezTo>
                                    <a:cubicBezTo>
                                      <a:pt x="856" y="428"/>
                                      <a:pt x="849" y="431"/>
                                      <a:pt x="844" y="436"/>
                                    </a:cubicBezTo>
                                    <a:cubicBezTo>
                                      <a:pt x="839" y="441"/>
                                      <a:pt x="836" y="448"/>
                                      <a:pt x="836" y="455"/>
                                    </a:cubicBezTo>
                                    <a:cubicBezTo>
                                      <a:pt x="836" y="458"/>
                                      <a:pt x="837" y="460"/>
                                      <a:pt x="837" y="463"/>
                                    </a:cubicBezTo>
                                    <a:cubicBezTo>
                                      <a:pt x="839" y="462"/>
                                      <a:pt x="841" y="461"/>
                                      <a:pt x="843" y="460"/>
                                    </a:cubicBezTo>
                                    <a:cubicBezTo>
                                      <a:pt x="843" y="458"/>
                                      <a:pt x="842" y="457"/>
                                      <a:pt x="842" y="455"/>
                                    </a:cubicBezTo>
                                    <a:cubicBezTo>
                                      <a:pt x="842" y="444"/>
                                      <a:pt x="852" y="434"/>
                                      <a:pt x="864" y="434"/>
                                    </a:cubicBezTo>
                                    <a:cubicBezTo>
                                      <a:pt x="875" y="434"/>
                                      <a:pt x="885" y="444"/>
                                      <a:pt x="885" y="455"/>
                                    </a:cubicBezTo>
                                    <a:cubicBezTo>
                                      <a:pt x="885" y="457"/>
                                      <a:pt x="884" y="458"/>
                                      <a:pt x="884" y="460"/>
                                    </a:cubicBezTo>
                                    <a:cubicBezTo>
                                      <a:pt x="886" y="461"/>
                                      <a:pt x="888" y="462"/>
                                      <a:pt x="890" y="463"/>
                                    </a:cubicBezTo>
                                    <a:cubicBezTo>
                                      <a:pt x="890" y="460"/>
                                      <a:pt x="891" y="458"/>
                                      <a:pt x="891" y="455"/>
                                    </a:cubicBezTo>
                                    <a:close/>
                                    <a:moveTo>
                                      <a:pt x="898" y="455"/>
                                    </a:moveTo>
                                    <a:cubicBezTo>
                                      <a:pt x="898" y="446"/>
                                      <a:pt x="894" y="437"/>
                                      <a:pt x="888" y="431"/>
                                    </a:cubicBezTo>
                                    <a:cubicBezTo>
                                      <a:pt x="882" y="425"/>
                                      <a:pt x="873" y="421"/>
                                      <a:pt x="864" y="421"/>
                                    </a:cubicBezTo>
                                    <a:cubicBezTo>
                                      <a:pt x="854" y="421"/>
                                      <a:pt x="846" y="425"/>
                                      <a:pt x="839" y="431"/>
                                    </a:cubicBezTo>
                                    <a:cubicBezTo>
                                      <a:pt x="833" y="437"/>
                                      <a:pt x="829" y="446"/>
                                      <a:pt x="829" y="455"/>
                                    </a:cubicBezTo>
                                    <a:cubicBezTo>
                                      <a:pt x="829" y="458"/>
                                      <a:pt x="830" y="461"/>
                                      <a:pt x="830" y="464"/>
                                    </a:cubicBezTo>
                                    <a:cubicBezTo>
                                      <a:pt x="831" y="464"/>
                                      <a:pt x="832" y="465"/>
                                      <a:pt x="833" y="466"/>
                                    </a:cubicBezTo>
                                    <a:cubicBezTo>
                                      <a:pt x="834" y="465"/>
                                      <a:pt x="835" y="464"/>
                                      <a:pt x="836" y="464"/>
                                    </a:cubicBezTo>
                                    <a:cubicBezTo>
                                      <a:pt x="835" y="461"/>
                                      <a:pt x="835" y="458"/>
                                      <a:pt x="835" y="455"/>
                                    </a:cubicBezTo>
                                    <a:cubicBezTo>
                                      <a:pt x="835" y="440"/>
                                      <a:pt x="848" y="427"/>
                                      <a:pt x="864" y="427"/>
                                    </a:cubicBezTo>
                                    <a:cubicBezTo>
                                      <a:pt x="879" y="427"/>
                                      <a:pt x="892" y="440"/>
                                      <a:pt x="892" y="455"/>
                                    </a:cubicBezTo>
                                    <a:cubicBezTo>
                                      <a:pt x="892" y="458"/>
                                      <a:pt x="892" y="461"/>
                                      <a:pt x="891" y="464"/>
                                    </a:cubicBezTo>
                                    <a:cubicBezTo>
                                      <a:pt x="892" y="464"/>
                                      <a:pt x="893" y="465"/>
                                      <a:pt x="894" y="465"/>
                                    </a:cubicBezTo>
                                    <a:cubicBezTo>
                                      <a:pt x="895" y="465"/>
                                      <a:pt x="896" y="464"/>
                                      <a:pt x="897" y="463"/>
                                    </a:cubicBezTo>
                                    <a:cubicBezTo>
                                      <a:pt x="897" y="461"/>
                                      <a:pt x="898" y="458"/>
                                      <a:pt x="898" y="455"/>
                                    </a:cubicBezTo>
                                    <a:close/>
                                    <a:moveTo>
                                      <a:pt x="906" y="455"/>
                                    </a:moveTo>
                                    <a:cubicBezTo>
                                      <a:pt x="906" y="444"/>
                                      <a:pt x="901" y="433"/>
                                      <a:pt x="893" y="426"/>
                                    </a:cubicBezTo>
                                    <a:cubicBezTo>
                                      <a:pt x="886" y="418"/>
                                      <a:pt x="875" y="413"/>
                                      <a:pt x="864" y="413"/>
                                    </a:cubicBezTo>
                                    <a:cubicBezTo>
                                      <a:pt x="852" y="413"/>
                                      <a:pt x="842" y="418"/>
                                      <a:pt x="834" y="426"/>
                                    </a:cubicBezTo>
                                    <a:cubicBezTo>
                                      <a:pt x="826" y="433"/>
                                      <a:pt x="822" y="444"/>
                                      <a:pt x="822" y="455"/>
                                    </a:cubicBezTo>
                                    <a:cubicBezTo>
                                      <a:pt x="822" y="457"/>
                                      <a:pt x="822" y="458"/>
                                      <a:pt x="822" y="459"/>
                                    </a:cubicBezTo>
                                    <a:cubicBezTo>
                                      <a:pt x="824" y="460"/>
                                      <a:pt x="826" y="461"/>
                                      <a:pt x="829" y="463"/>
                                    </a:cubicBezTo>
                                    <a:cubicBezTo>
                                      <a:pt x="828" y="460"/>
                                      <a:pt x="828" y="458"/>
                                      <a:pt x="828" y="455"/>
                                    </a:cubicBezTo>
                                    <a:cubicBezTo>
                                      <a:pt x="828" y="436"/>
                                      <a:pt x="844" y="420"/>
                                      <a:pt x="864" y="420"/>
                                    </a:cubicBezTo>
                                    <a:cubicBezTo>
                                      <a:pt x="883" y="420"/>
                                      <a:pt x="899" y="436"/>
                                      <a:pt x="899" y="455"/>
                                    </a:cubicBezTo>
                                    <a:cubicBezTo>
                                      <a:pt x="899" y="458"/>
                                      <a:pt x="899" y="460"/>
                                      <a:pt x="899" y="462"/>
                                    </a:cubicBezTo>
                                    <a:cubicBezTo>
                                      <a:pt x="901" y="461"/>
                                      <a:pt x="903" y="460"/>
                                      <a:pt x="905" y="459"/>
                                    </a:cubicBezTo>
                                    <a:cubicBezTo>
                                      <a:pt x="905" y="458"/>
                                      <a:pt x="906" y="457"/>
                                      <a:pt x="906" y="455"/>
                                    </a:cubicBezTo>
                                    <a:close/>
                                    <a:moveTo>
                                      <a:pt x="929" y="455"/>
                                    </a:moveTo>
                                    <a:cubicBezTo>
                                      <a:pt x="929" y="453"/>
                                      <a:pt x="926" y="450"/>
                                      <a:pt x="924" y="450"/>
                                    </a:cubicBezTo>
                                    <a:cubicBezTo>
                                      <a:pt x="921" y="450"/>
                                      <a:pt x="918" y="453"/>
                                      <a:pt x="918" y="455"/>
                                    </a:cubicBezTo>
                                    <a:cubicBezTo>
                                      <a:pt x="918" y="456"/>
                                      <a:pt x="918" y="456"/>
                                      <a:pt x="919" y="456"/>
                                    </a:cubicBezTo>
                                    <a:cubicBezTo>
                                      <a:pt x="920" y="456"/>
                                      <a:pt x="922" y="456"/>
                                      <a:pt x="924" y="456"/>
                                    </a:cubicBezTo>
                                    <a:cubicBezTo>
                                      <a:pt x="925" y="456"/>
                                      <a:pt x="927" y="456"/>
                                      <a:pt x="929" y="456"/>
                                    </a:cubicBezTo>
                                    <a:cubicBezTo>
                                      <a:pt x="929" y="456"/>
                                      <a:pt x="929" y="456"/>
                                      <a:pt x="929" y="455"/>
                                    </a:cubicBezTo>
                                    <a:close/>
                                    <a:moveTo>
                                      <a:pt x="933" y="455"/>
                                    </a:moveTo>
                                    <a:cubicBezTo>
                                      <a:pt x="933" y="453"/>
                                      <a:pt x="933" y="451"/>
                                      <a:pt x="934" y="449"/>
                                    </a:cubicBezTo>
                                    <a:cubicBezTo>
                                      <a:pt x="932" y="446"/>
                                      <a:pt x="928" y="443"/>
                                      <a:pt x="924" y="443"/>
                                    </a:cubicBezTo>
                                    <a:cubicBezTo>
                                      <a:pt x="920" y="443"/>
                                      <a:pt x="916" y="445"/>
                                      <a:pt x="914" y="448"/>
                                    </a:cubicBezTo>
                                    <a:cubicBezTo>
                                      <a:pt x="915" y="450"/>
                                      <a:pt x="915" y="453"/>
                                      <a:pt x="915" y="455"/>
                                    </a:cubicBezTo>
                                    <a:cubicBezTo>
                                      <a:pt x="915" y="456"/>
                                      <a:pt x="915" y="456"/>
                                      <a:pt x="915" y="456"/>
                                    </a:cubicBezTo>
                                    <a:cubicBezTo>
                                      <a:pt x="915" y="456"/>
                                      <a:pt x="916" y="456"/>
                                      <a:pt x="917" y="456"/>
                                    </a:cubicBezTo>
                                    <a:cubicBezTo>
                                      <a:pt x="917" y="456"/>
                                      <a:pt x="917" y="456"/>
                                      <a:pt x="917" y="455"/>
                                    </a:cubicBezTo>
                                    <a:cubicBezTo>
                                      <a:pt x="917" y="452"/>
                                      <a:pt x="920" y="449"/>
                                      <a:pt x="924" y="449"/>
                                    </a:cubicBezTo>
                                    <a:cubicBezTo>
                                      <a:pt x="927" y="449"/>
                                      <a:pt x="930" y="452"/>
                                      <a:pt x="930" y="455"/>
                                    </a:cubicBezTo>
                                    <a:cubicBezTo>
                                      <a:pt x="930" y="456"/>
                                      <a:pt x="930" y="456"/>
                                      <a:pt x="930" y="456"/>
                                    </a:cubicBezTo>
                                    <a:cubicBezTo>
                                      <a:pt x="931" y="456"/>
                                      <a:pt x="932" y="456"/>
                                      <a:pt x="933" y="457"/>
                                    </a:cubicBezTo>
                                    <a:cubicBezTo>
                                      <a:pt x="933" y="456"/>
                                      <a:pt x="933" y="456"/>
                                      <a:pt x="933" y="455"/>
                                    </a:cubicBezTo>
                                    <a:close/>
                                    <a:moveTo>
                                      <a:pt x="912" y="440"/>
                                    </a:moveTo>
                                    <a:cubicBezTo>
                                      <a:pt x="913" y="442"/>
                                      <a:pt x="913" y="444"/>
                                      <a:pt x="914" y="446"/>
                                    </a:cubicBezTo>
                                    <a:cubicBezTo>
                                      <a:pt x="916" y="443"/>
                                      <a:pt x="920" y="442"/>
                                      <a:pt x="924" y="442"/>
                                    </a:cubicBezTo>
                                    <a:cubicBezTo>
                                      <a:pt x="928" y="442"/>
                                      <a:pt x="931" y="444"/>
                                      <a:pt x="934" y="447"/>
                                    </a:cubicBezTo>
                                    <a:cubicBezTo>
                                      <a:pt x="934" y="444"/>
                                      <a:pt x="935" y="442"/>
                                      <a:pt x="936" y="440"/>
                                    </a:cubicBezTo>
                                    <a:cubicBezTo>
                                      <a:pt x="932" y="437"/>
                                      <a:pt x="928" y="436"/>
                                      <a:pt x="924" y="436"/>
                                    </a:cubicBezTo>
                                    <a:cubicBezTo>
                                      <a:pt x="919" y="436"/>
                                      <a:pt x="915" y="437"/>
                                      <a:pt x="912" y="440"/>
                                    </a:cubicBezTo>
                                    <a:close/>
                                    <a:moveTo>
                                      <a:pt x="864" y="406"/>
                                    </a:moveTo>
                                    <a:cubicBezTo>
                                      <a:pt x="850" y="406"/>
                                      <a:pt x="837" y="411"/>
                                      <a:pt x="828" y="420"/>
                                    </a:cubicBezTo>
                                    <a:cubicBezTo>
                                      <a:pt x="820" y="429"/>
                                      <a:pt x="814" y="442"/>
                                      <a:pt x="814" y="455"/>
                                    </a:cubicBezTo>
                                    <a:cubicBezTo>
                                      <a:pt x="814" y="456"/>
                                      <a:pt x="814" y="456"/>
                                      <a:pt x="814" y="457"/>
                                    </a:cubicBezTo>
                                    <a:cubicBezTo>
                                      <a:pt x="816" y="457"/>
                                      <a:pt x="818" y="458"/>
                                      <a:pt x="820" y="459"/>
                                    </a:cubicBezTo>
                                    <a:cubicBezTo>
                                      <a:pt x="820" y="458"/>
                                      <a:pt x="820" y="457"/>
                                      <a:pt x="820" y="455"/>
                                    </a:cubicBezTo>
                                    <a:cubicBezTo>
                                      <a:pt x="820" y="431"/>
                                      <a:pt x="840" y="412"/>
                                      <a:pt x="864" y="412"/>
                                    </a:cubicBezTo>
                                    <a:cubicBezTo>
                                      <a:pt x="888" y="412"/>
                                      <a:pt x="907" y="431"/>
                                      <a:pt x="907" y="455"/>
                                    </a:cubicBezTo>
                                    <a:cubicBezTo>
                                      <a:pt x="907" y="456"/>
                                      <a:pt x="907" y="457"/>
                                      <a:pt x="907" y="458"/>
                                    </a:cubicBezTo>
                                    <a:cubicBezTo>
                                      <a:pt x="909" y="458"/>
                                      <a:pt x="911" y="457"/>
                                      <a:pt x="913" y="457"/>
                                    </a:cubicBezTo>
                                    <a:cubicBezTo>
                                      <a:pt x="913" y="456"/>
                                      <a:pt x="913" y="456"/>
                                      <a:pt x="913" y="455"/>
                                    </a:cubicBezTo>
                                    <a:cubicBezTo>
                                      <a:pt x="913" y="442"/>
                                      <a:pt x="908" y="429"/>
                                      <a:pt x="899" y="420"/>
                                    </a:cubicBezTo>
                                    <a:cubicBezTo>
                                      <a:pt x="890" y="411"/>
                                      <a:pt x="877" y="406"/>
                                      <a:pt x="864" y="406"/>
                                    </a:cubicBezTo>
                                    <a:close/>
                                    <a:moveTo>
                                      <a:pt x="885" y="404"/>
                                    </a:moveTo>
                                    <a:cubicBezTo>
                                      <a:pt x="885" y="406"/>
                                      <a:pt x="884" y="407"/>
                                      <a:pt x="884" y="409"/>
                                    </a:cubicBezTo>
                                    <a:cubicBezTo>
                                      <a:pt x="886" y="409"/>
                                      <a:pt x="888" y="410"/>
                                      <a:pt x="890" y="411"/>
                                    </a:cubicBezTo>
                                    <a:cubicBezTo>
                                      <a:pt x="890" y="409"/>
                                      <a:pt x="891" y="407"/>
                                      <a:pt x="891" y="404"/>
                                    </a:cubicBezTo>
                                    <a:cubicBezTo>
                                      <a:pt x="891" y="397"/>
                                      <a:pt x="888" y="390"/>
                                      <a:pt x="883" y="385"/>
                                    </a:cubicBezTo>
                                    <a:cubicBezTo>
                                      <a:pt x="878" y="380"/>
                                      <a:pt x="871" y="377"/>
                                      <a:pt x="864" y="377"/>
                                    </a:cubicBezTo>
                                    <a:cubicBezTo>
                                      <a:pt x="856" y="377"/>
                                      <a:pt x="849" y="380"/>
                                      <a:pt x="844" y="385"/>
                                    </a:cubicBezTo>
                                    <a:cubicBezTo>
                                      <a:pt x="839" y="390"/>
                                      <a:pt x="836" y="397"/>
                                      <a:pt x="836" y="404"/>
                                    </a:cubicBezTo>
                                    <a:cubicBezTo>
                                      <a:pt x="836" y="407"/>
                                      <a:pt x="837" y="409"/>
                                      <a:pt x="837" y="411"/>
                                    </a:cubicBezTo>
                                    <a:cubicBezTo>
                                      <a:pt x="839" y="410"/>
                                      <a:pt x="841" y="409"/>
                                      <a:pt x="843" y="409"/>
                                    </a:cubicBezTo>
                                    <a:cubicBezTo>
                                      <a:pt x="843" y="407"/>
                                      <a:pt x="842" y="406"/>
                                      <a:pt x="842" y="404"/>
                                    </a:cubicBezTo>
                                    <a:cubicBezTo>
                                      <a:pt x="842" y="392"/>
                                      <a:pt x="852" y="383"/>
                                      <a:pt x="864" y="383"/>
                                    </a:cubicBezTo>
                                    <a:cubicBezTo>
                                      <a:pt x="875" y="383"/>
                                      <a:pt x="885" y="392"/>
                                      <a:pt x="885" y="404"/>
                                    </a:cubicBezTo>
                                    <a:close/>
                                    <a:moveTo>
                                      <a:pt x="877" y="404"/>
                                    </a:moveTo>
                                    <a:cubicBezTo>
                                      <a:pt x="877" y="405"/>
                                      <a:pt x="877" y="405"/>
                                      <a:pt x="877" y="406"/>
                                    </a:cubicBezTo>
                                    <a:cubicBezTo>
                                      <a:pt x="879" y="407"/>
                                      <a:pt x="881" y="407"/>
                                      <a:pt x="883" y="408"/>
                                    </a:cubicBezTo>
                                    <a:cubicBezTo>
                                      <a:pt x="883" y="407"/>
                                      <a:pt x="883" y="405"/>
                                      <a:pt x="883" y="404"/>
                                    </a:cubicBezTo>
                                    <a:cubicBezTo>
                                      <a:pt x="883" y="399"/>
                                      <a:pt x="881" y="394"/>
                                      <a:pt x="877" y="390"/>
                                    </a:cubicBezTo>
                                    <a:cubicBezTo>
                                      <a:pt x="874" y="387"/>
                                      <a:pt x="869" y="385"/>
                                      <a:pt x="864" y="385"/>
                                    </a:cubicBezTo>
                                    <a:cubicBezTo>
                                      <a:pt x="858" y="385"/>
                                      <a:pt x="853" y="387"/>
                                      <a:pt x="850" y="390"/>
                                    </a:cubicBezTo>
                                    <a:cubicBezTo>
                                      <a:pt x="846" y="394"/>
                                      <a:pt x="844" y="399"/>
                                      <a:pt x="844" y="404"/>
                                    </a:cubicBezTo>
                                    <a:cubicBezTo>
                                      <a:pt x="844" y="405"/>
                                      <a:pt x="844" y="407"/>
                                      <a:pt x="844" y="408"/>
                                    </a:cubicBezTo>
                                    <a:cubicBezTo>
                                      <a:pt x="846" y="407"/>
                                      <a:pt x="848" y="407"/>
                                      <a:pt x="850" y="406"/>
                                    </a:cubicBezTo>
                                    <a:cubicBezTo>
                                      <a:pt x="850" y="405"/>
                                      <a:pt x="850" y="405"/>
                                      <a:pt x="850" y="404"/>
                                    </a:cubicBezTo>
                                    <a:cubicBezTo>
                                      <a:pt x="850" y="397"/>
                                      <a:pt x="856" y="390"/>
                                      <a:pt x="864" y="390"/>
                                    </a:cubicBezTo>
                                    <a:cubicBezTo>
                                      <a:pt x="871" y="390"/>
                                      <a:pt x="877" y="397"/>
                                      <a:pt x="877" y="404"/>
                                    </a:cubicBezTo>
                                    <a:close/>
                                    <a:moveTo>
                                      <a:pt x="870" y="404"/>
                                    </a:moveTo>
                                    <a:cubicBezTo>
                                      <a:pt x="870" y="404"/>
                                      <a:pt x="870" y="404"/>
                                      <a:pt x="870" y="405"/>
                                    </a:cubicBezTo>
                                    <a:cubicBezTo>
                                      <a:pt x="872" y="405"/>
                                      <a:pt x="874" y="405"/>
                                      <a:pt x="875" y="406"/>
                                    </a:cubicBezTo>
                                    <a:cubicBezTo>
                                      <a:pt x="876" y="405"/>
                                      <a:pt x="876" y="405"/>
                                      <a:pt x="876" y="404"/>
                                    </a:cubicBezTo>
                                    <a:cubicBezTo>
                                      <a:pt x="876" y="397"/>
                                      <a:pt x="870" y="392"/>
                                      <a:pt x="864" y="392"/>
                                    </a:cubicBezTo>
                                    <a:cubicBezTo>
                                      <a:pt x="857" y="392"/>
                                      <a:pt x="852" y="397"/>
                                      <a:pt x="852" y="404"/>
                                    </a:cubicBezTo>
                                    <a:cubicBezTo>
                                      <a:pt x="852" y="405"/>
                                      <a:pt x="852" y="405"/>
                                      <a:pt x="852" y="406"/>
                                    </a:cubicBezTo>
                                    <a:cubicBezTo>
                                      <a:pt x="853" y="405"/>
                                      <a:pt x="855" y="405"/>
                                      <a:pt x="857" y="405"/>
                                    </a:cubicBezTo>
                                    <a:cubicBezTo>
                                      <a:pt x="857" y="404"/>
                                      <a:pt x="857" y="404"/>
                                      <a:pt x="857" y="404"/>
                                    </a:cubicBezTo>
                                    <a:cubicBezTo>
                                      <a:pt x="857" y="400"/>
                                      <a:pt x="860" y="397"/>
                                      <a:pt x="864" y="397"/>
                                    </a:cubicBezTo>
                                    <a:cubicBezTo>
                                      <a:pt x="867" y="397"/>
                                      <a:pt x="870" y="400"/>
                                      <a:pt x="870" y="404"/>
                                    </a:cubicBezTo>
                                    <a:close/>
                                    <a:moveTo>
                                      <a:pt x="864" y="399"/>
                                    </a:moveTo>
                                    <a:cubicBezTo>
                                      <a:pt x="861" y="399"/>
                                      <a:pt x="858" y="401"/>
                                      <a:pt x="858" y="404"/>
                                    </a:cubicBezTo>
                                    <a:cubicBezTo>
                                      <a:pt x="858" y="404"/>
                                      <a:pt x="859" y="404"/>
                                      <a:pt x="859" y="404"/>
                                    </a:cubicBezTo>
                                    <a:cubicBezTo>
                                      <a:pt x="860" y="404"/>
                                      <a:pt x="862" y="404"/>
                                      <a:pt x="864" y="404"/>
                                    </a:cubicBezTo>
                                    <a:cubicBezTo>
                                      <a:pt x="865" y="404"/>
                                      <a:pt x="867" y="404"/>
                                      <a:pt x="869" y="404"/>
                                    </a:cubicBezTo>
                                    <a:cubicBezTo>
                                      <a:pt x="869" y="404"/>
                                      <a:pt x="869" y="404"/>
                                      <a:pt x="869" y="404"/>
                                    </a:cubicBezTo>
                                    <a:cubicBezTo>
                                      <a:pt x="869" y="401"/>
                                      <a:pt x="866" y="399"/>
                                      <a:pt x="864" y="399"/>
                                    </a:cubicBezTo>
                                    <a:close/>
                                    <a:moveTo>
                                      <a:pt x="898" y="404"/>
                                    </a:moveTo>
                                    <a:cubicBezTo>
                                      <a:pt x="898" y="395"/>
                                      <a:pt x="894" y="386"/>
                                      <a:pt x="888" y="380"/>
                                    </a:cubicBezTo>
                                    <a:cubicBezTo>
                                      <a:pt x="882" y="374"/>
                                      <a:pt x="873" y="370"/>
                                      <a:pt x="864" y="370"/>
                                    </a:cubicBezTo>
                                    <a:cubicBezTo>
                                      <a:pt x="854" y="370"/>
                                      <a:pt x="846" y="374"/>
                                      <a:pt x="839" y="380"/>
                                    </a:cubicBezTo>
                                    <a:cubicBezTo>
                                      <a:pt x="833" y="386"/>
                                      <a:pt x="829" y="395"/>
                                      <a:pt x="829" y="404"/>
                                    </a:cubicBezTo>
                                    <a:cubicBezTo>
                                      <a:pt x="829" y="407"/>
                                      <a:pt x="830" y="410"/>
                                      <a:pt x="830" y="412"/>
                                    </a:cubicBezTo>
                                    <a:cubicBezTo>
                                      <a:pt x="831" y="413"/>
                                      <a:pt x="832" y="414"/>
                                      <a:pt x="833" y="414"/>
                                    </a:cubicBezTo>
                                    <a:cubicBezTo>
                                      <a:pt x="834" y="414"/>
                                      <a:pt x="835" y="413"/>
                                      <a:pt x="836" y="412"/>
                                    </a:cubicBezTo>
                                    <a:cubicBezTo>
                                      <a:pt x="835" y="410"/>
                                      <a:pt x="835" y="407"/>
                                      <a:pt x="835" y="404"/>
                                    </a:cubicBezTo>
                                    <a:cubicBezTo>
                                      <a:pt x="835" y="388"/>
                                      <a:pt x="848" y="375"/>
                                      <a:pt x="864" y="375"/>
                                    </a:cubicBezTo>
                                    <a:cubicBezTo>
                                      <a:pt x="879" y="375"/>
                                      <a:pt x="892" y="388"/>
                                      <a:pt x="892" y="404"/>
                                    </a:cubicBezTo>
                                    <a:cubicBezTo>
                                      <a:pt x="892" y="407"/>
                                      <a:pt x="892" y="410"/>
                                      <a:pt x="891" y="412"/>
                                    </a:cubicBezTo>
                                    <a:cubicBezTo>
                                      <a:pt x="892" y="413"/>
                                      <a:pt x="893" y="413"/>
                                      <a:pt x="894" y="414"/>
                                    </a:cubicBezTo>
                                    <a:cubicBezTo>
                                      <a:pt x="895" y="413"/>
                                      <a:pt x="896" y="412"/>
                                      <a:pt x="897" y="412"/>
                                    </a:cubicBezTo>
                                    <a:cubicBezTo>
                                      <a:pt x="897" y="409"/>
                                      <a:pt x="898" y="407"/>
                                      <a:pt x="898" y="404"/>
                                    </a:cubicBezTo>
                                    <a:close/>
                                    <a:moveTo>
                                      <a:pt x="906" y="404"/>
                                    </a:moveTo>
                                    <a:cubicBezTo>
                                      <a:pt x="906" y="392"/>
                                      <a:pt x="901" y="382"/>
                                      <a:pt x="893" y="374"/>
                                    </a:cubicBezTo>
                                    <a:cubicBezTo>
                                      <a:pt x="886" y="367"/>
                                      <a:pt x="875" y="362"/>
                                      <a:pt x="864" y="362"/>
                                    </a:cubicBezTo>
                                    <a:cubicBezTo>
                                      <a:pt x="852" y="362"/>
                                      <a:pt x="842" y="367"/>
                                      <a:pt x="834" y="374"/>
                                    </a:cubicBezTo>
                                    <a:cubicBezTo>
                                      <a:pt x="826" y="382"/>
                                      <a:pt x="822" y="392"/>
                                      <a:pt x="822" y="404"/>
                                    </a:cubicBezTo>
                                    <a:cubicBezTo>
                                      <a:pt x="822" y="405"/>
                                      <a:pt x="822" y="407"/>
                                      <a:pt x="822" y="408"/>
                                    </a:cubicBezTo>
                                    <a:cubicBezTo>
                                      <a:pt x="824" y="409"/>
                                      <a:pt x="826" y="410"/>
                                      <a:pt x="829" y="411"/>
                                    </a:cubicBezTo>
                                    <a:cubicBezTo>
                                      <a:pt x="828" y="409"/>
                                      <a:pt x="828" y="406"/>
                                      <a:pt x="828" y="404"/>
                                    </a:cubicBezTo>
                                    <a:cubicBezTo>
                                      <a:pt x="828" y="384"/>
                                      <a:pt x="844" y="368"/>
                                      <a:pt x="864" y="368"/>
                                    </a:cubicBezTo>
                                    <a:cubicBezTo>
                                      <a:pt x="883" y="368"/>
                                      <a:pt x="899" y="384"/>
                                      <a:pt x="899" y="404"/>
                                    </a:cubicBezTo>
                                    <a:cubicBezTo>
                                      <a:pt x="899" y="406"/>
                                      <a:pt x="899" y="408"/>
                                      <a:pt x="899" y="411"/>
                                    </a:cubicBezTo>
                                    <a:cubicBezTo>
                                      <a:pt x="901" y="409"/>
                                      <a:pt x="903" y="408"/>
                                      <a:pt x="905" y="408"/>
                                    </a:cubicBezTo>
                                    <a:cubicBezTo>
                                      <a:pt x="905" y="406"/>
                                      <a:pt x="906" y="405"/>
                                      <a:pt x="906" y="404"/>
                                    </a:cubicBezTo>
                                    <a:close/>
                                    <a:moveTo>
                                      <a:pt x="929" y="404"/>
                                    </a:moveTo>
                                    <a:cubicBezTo>
                                      <a:pt x="929" y="401"/>
                                      <a:pt x="926" y="399"/>
                                      <a:pt x="924" y="399"/>
                                    </a:cubicBezTo>
                                    <a:cubicBezTo>
                                      <a:pt x="921" y="399"/>
                                      <a:pt x="918" y="401"/>
                                      <a:pt x="918" y="404"/>
                                    </a:cubicBezTo>
                                    <a:cubicBezTo>
                                      <a:pt x="918" y="404"/>
                                      <a:pt x="918" y="404"/>
                                      <a:pt x="919" y="404"/>
                                    </a:cubicBezTo>
                                    <a:cubicBezTo>
                                      <a:pt x="920" y="404"/>
                                      <a:pt x="922" y="404"/>
                                      <a:pt x="924" y="404"/>
                                    </a:cubicBezTo>
                                    <a:cubicBezTo>
                                      <a:pt x="925" y="404"/>
                                      <a:pt x="927" y="404"/>
                                      <a:pt x="929" y="404"/>
                                    </a:cubicBezTo>
                                    <a:cubicBezTo>
                                      <a:pt x="929" y="404"/>
                                      <a:pt x="929" y="404"/>
                                      <a:pt x="929" y="404"/>
                                    </a:cubicBezTo>
                                    <a:close/>
                                    <a:moveTo>
                                      <a:pt x="933" y="404"/>
                                    </a:moveTo>
                                    <a:cubicBezTo>
                                      <a:pt x="933" y="402"/>
                                      <a:pt x="933" y="400"/>
                                      <a:pt x="934" y="398"/>
                                    </a:cubicBezTo>
                                    <a:cubicBezTo>
                                      <a:pt x="932" y="394"/>
                                      <a:pt x="928" y="392"/>
                                      <a:pt x="924" y="392"/>
                                    </a:cubicBezTo>
                                    <a:cubicBezTo>
                                      <a:pt x="920" y="392"/>
                                      <a:pt x="916" y="394"/>
                                      <a:pt x="914" y="397"/>
                                    </a:cubicBezTo>
                                    <a:cubicBezTo>
                                      <a:pt x="915" y="399"/>
                                      <a:pt x="915" y="402"/>
                                      <a:pt x="915" y="404"/>
                                    </a:cubicBezTo>
                                    <a:cubicBezTo>
                                      <a:pt x="915" y="404"/>
                                      <a:pt x="915" y="405"/>
                                      <a:pt x="915" y="405"/>
                                    </a:cubicBezTo>
                                    <a:cubicBezTo>
                                      <a:pt x="915" y="405"/>
                                      <a:pt x="916" y="405"/>
                                      <a:pt x="917" y="405"/>
                                    </a:cubicBezTo>
                                    <a:cubicBezTo>
                                      <a:pt x="917" y="404"/>
                                      <a:pt x="917" y="404"/>
                                      <a:pt x="917" y="404"/>
                                    </a:cubicBezTo>
                                    <a:cubicBezTo>
                                      <a:pt x="917" y="400"/>
                                      <a:pt x="920" y="397"/>
                                      <a:pt x="924" y="397"/>
                                    </a:cubicBezTo>
                                    <a:cubicBezTo>
                                      <a:pt x="927" y="397"/>
                                      <a:pt x="930" y="400"/>
                                      <a:pt x="930" y="404"/>
                                    </a:cubicBezTo>
                                    <a:cubicBezTo>
                                      <a:pt x="930" y="404"/>
                                      <a:pt x="930" y="404"/>
                                      <a:pt x="930" y="405"/>
                                    </a:cubicBezTo>
                                    <a:cubicBezTo>
                                      <a:pt x="931" y="405"/>
                                      <a:pt x="932" y="405"/>
                                      <a:pt x="933" y="405"/>
                                    </a:cubicBezTo>
                                    <a:cubicBezTo>
                                      <a:pt x="933" y="405"/>
                                      <a:pt x="933" y="404"/>
                                      <a:pt x="933" y="404"/>
                                    </a:cubicBezTo>
                                    <a:close/>
                                    <a:moveTo>
                                      <a:pt x="912" y="388"/>
                                    </a:moveTo>
                                    <a:cubicBezTo>
                                      <a:pt x="913" y="390"/>
                                      <a:pt x="913" y="392"/>
                                      <a:pt x="914" y="395"/>
                                    </a:cubicBezTo>
                                    <a:cubicBezTo>
                                      <a:pt x="916" y="392"/>
                                      <a:pt x="920" y="390"/>
                                      <a:pt x="924" y="390"/>
                                    </a:cubicBezTo>
                                    <a:cubicBezTo>
                                      <a:pt x="928" y="390"/>
                                      <a:pt x="931" y="392"/>
                                      <a:pt x="934" y="395"/>
                                    </a:cubicBezTo>
                                    <a:cubicBezTo>
                                      <a:pt x="934" y="393"/>
                                      <a:pt x="935" y="391"/>
                                      <a:pt x="936" y="389"/>
                                    </a:cubicBezTo>
                                    <a:cubicBezTo>
                                      <a:pt x="932" y="386"/>
                                      <a:pt x="928" y="385"/>
                                      <a:pt x="924" y="385"/>
                                    </a:cubicBezTo>
                                    <a:cubicBezTo>
                                      <a:pt x="919" y="385"/>
                                      <a:pt x="915" y="386"/>
                                      <a:pt x="912" y="388"/>
                                    </a:cubicBezTo>
                                    <a:close/>
                                    <a:moveTo>
                                      <a:pt x="864" y="354"/>
                                    </a:moveTo>
                                    <a:cubicBezTo>
                                      <a:pt x="850" y="354"/>
                                      <a:pt x="837" y="360"/>
                                      <a:pt x="828" y="369"/>
                                    </a:cubicBezTo>
                                    <a:cubicBezTo>
                                      <a:pt x="820" y="378"/>
                                      <a:pt x="814" y="390"/>
                                      <a:pt x="814" y="404"/>
                                    </a:cubicBezTo>
                                    <a:cubicBezTo>
                                      <a:pt x="814" y="405"/>
                                      <a:pt x="814" y="405"/>
                                      <a:pt x="814" y="405"/>
                                    </a:cubicBezTo>
                                    <a:cubicBezTo>
                                      <a:pt x="816" y="406"/>
                                      <a:pt x="818" y="407"/>
                                      <a:pt x="820" y="407"/>
                                    </a:cubicBezTo>
                                    <a:cubicBezTo>
                                      <a:pt x="820" y="406"/>
                                      <a:pt x="820" y="405"/>
                                      <a:pt x="820" y="404"/>
                                    </a:cubicBezTo>
                                    <a:cubicBezTo>
                                      <a:pt x="820" y="380"/>
                                      <a:pt x="840" y="361"/>
                                      <a:pt x="864" y="361"/>
                                    </a:cubicBezTo>
                                    <a:cubicBezTo>
                                      <a:pt x="888" y="361"/>
                                      <a:pt x="907" y="380"/>
                                      <a:pt x="907" y="404"/>
                                    </a:cubicBezTo>
                                    <a:cubicBezTo>
                                      <a:pt x="907" y="405"/>
                                      <a:pt x="907" y="406"/>
                                      <a:pt x="907" y="407"/>
                                    </a:cubicBezTo>
                                    <a:cubicBezTo>
                                      <a:pt x="909" y="406"/>
                                      <a:pt x="911" y="406"/>
                                      <a:pt x="913" y="405"/>
                                    </a:cubicBezTo>
                                    <a:cubicBezTo>
                                      <a:pt x="913" y="405"/>
                                      <a:pt x="913" y="404"/>
                                      <a:pt x="913" y="404"/>
                                    </a:cubicBezTo>
                                    <a:cubicBezTo>
                                      <a:pt x="913" y="390"/>
                                      <a:pt x="908" y="378"/>
                                      <a:pt x="899" y="369"/>
                                    </a:cubicBezTo>
                                    <a:cubicBezTo>
                                      <a:pt x="890" y="360"/>
                                      <a:pt x="877" y="354"/>
                                      <a:pt x="864" y="354"/>
                                    </a:cubicBezTo>
                                    <a:close/>
                                    <a:moveTo>
                                      <a:pt x="885" y="353"/>
                                    </a:moveTo>
                                    <a:cubicBezTo>
                                      <a:pt x="885" y="354"/>
                                      <a:pt x="884" y="356"/>
                                      <a:pt x="884" y="357"/>
                                    </a:cubicBezTo>
                                    <a:cubicBezTo>
                                      <a:pt x="886" y="358"/>
                                      <a:pt x="888" y="359"/>
                                      <a:pt x="890" y="360"/>
                                    </a:cubicBezTo>
                                    <a:cubicBezTo>
                                      <a:pt x="890" y="358"/>
                                      <a:pt x="891" y="355"/>
                                      <a:pt x="891" y="353"/>
                                    </a:cubicBezTo>
                                    <a:cubicBezTo>
                                      <a:pt x="891" y="345"/>
                                      <a:pt x="888" y="338"/>
                                      <a:pt x="883" y="333"/>
                                    </a:cubicBezTo>
                                    <a:cubicBezTo>
                                      <a:pt x="878" y="328"/>
                                      <a:pt x="871" y="325"/>
                                      <a:pt x="864" y="325"/>
                                    </a:cubicBezTo>
                                    <a:cubicBezTo>
                                      <a:pt x="856" y="325"/>
                                      <a:pt x="849" y="328"/>
                                      <a:pt x="844" y="333"/>
                                    </a:cubicBezTo>
                                    <a:cubicBezTo>
                                      <a:pt x="839" y="338"/>
                                      <a:pt x="836" y="345"/>
                                      <a:pt x="836" y="353"/>
                                    </a:cubicBezTo>
                                    <a:cubicBezTo>
                                      <a:pt x="836" y="355"/>
                                      <a:pt x="837" y="358"/>
                                      <a:pt x="837" y="360"/>
                                    </a:cubicBezTo>
                                    <a:cubicBezTo>
                                      <a:pt x="839" y="359"/>
                                      <a:pt x="841" y="358"/>
                                      <a:pt x="843" y="357"/>
                                    </a:cubicBezTo>
                                    <a:cubicBezTo>
                                      <a:pt x="843" y="356"/>
                                      <a:pt x="842" y="354"/>
                                      <a:pt x="842" y="353"/>
                                    </a:cubicBezTo>
                                    <a:cubicBezTo>
                                      <a:pt x="842" y="341"/>
                                      <a:pt x="852" y="332"/>
                                      <a:pt x="864" y="332"/>
                                    </a:cubicBezTo>
                                    <a:cubicBezTo>
                                      <a:pt x="875" y="332"/>
                                      <a:pt x="885" y="341"/>
                                      <a:pt x="885" y="353"/>
                                    </a:cubicBezTo>
                                    <a:close/>
                                    <a:moveTo>
                                      <a:pt x="877" y="353"/>
                                    </a:moveTo>
                                    <a:cubicBezTo>
                                      <a:pt x="877" y="353"/>
                                      <a:pt x="877" y="354"/>
                                      <a:pt x="877" y="355"/>
                                    </a:cubicBezTo>
                                    <a:cubicBezTo>
                                      <a:pt x="879" y="355"/>
                                      <a:pt x="881" y="356"/>
                                      <a:pt x="883" y="357"/>
                                    </a:cubicBezTo>
                                    <a:cubicBezTo>
                                      <a:pt x="883" y="355"/>
                                      <a:pt x="883" y="354"/>
                                      <a:pt x="883" y="353"/>
                                    </a:cubicBezTo>
                                    <a:cubicBezTo>
                                      <a:pt x="883" y="347"/>
                                      <a:pt x="881" y="342"/>
                                      <a:pt x="877" y="339"/>
                                    </a:cubicBezTo>
                                    <a:cubicBezTo>
                                      <a:pt x="874" y="335"/>
                                      <a:pt x="869" y="333"/>
                                      <a:pt x="864" y="333"/>
                                    </a:cubicBezTo>
                                    <a:cubicBezTo>
                                      <a:pt x="858" y="333"/>
                                      <a:pt x="853" y="335"/>
                                      <a:pt x="850" y="339"/>
                                    </a:cubicBezTo>
                                    <a:cubicBezTo>
                                      <a:pt x="846" y="342"/>
                                      <a:pt x="844" y="347"/>
                                      <a:pt x="844" y="353"/>
                                    </a:cubicBezTo>
                                    <a:cubicBezTo>
                                      <a:pt x="844" y="354"/>
                                      <a:pt x="844" y="355"/>
                                      <a:pt x="844" y="357"/>
                                    </a:cubicBezTo>
                                    <a:cubicBezTo>
                                      <a:pt x="846" y="356"/>
                                      <a:pt x="848" y="355"/>
                                      <a:pt x="850" y="355"/>
                                    </a:cubicBezTo>
                                    <a:cubicBezTo>
                                      <a:pt x="850" y="354"/>
                                      <a:pt x="850" y="353"/>
                                      <a:pt x="850" y="353"/>
                                    </a:cubicBezTo>
                                    <a:cubicBezTo>
                                      <a:pt x="850" y="345"/>
                                      <a:pt x="856" y="339"/>
                                      <a:pt x="864" y="339"/>
                                    </a:cubicBezTo>
                                    <a:cubicBezTo>
                                      <a:pt x="871" y="339"/>
                                      <a:pt x="877" y="345"/>
                                      <a:pt x="877" y="353"/>
                                    </a:cubicBezTo>
                                    <a:close/>
                                    <a:moveTo>
                                      <a:pt x="870" y="353"/>
                                    </a:moveTo>
                                    <a:cubicBezTo>
                                      <a:pt x="870" y="353"/>
                                      <a:pt x="870" y="353"/>
                                      <a:pt x="870" y="353"/>
                                    </a:cubicBezTo>
                                    <a:cubicBezTo>
                                      <a:pt x="872" y="354"/>
                                      <a:pt x="874" y="354"/>
                                      <a:pt x="875" y="354"/>
                                    </a:cubicBezTo>
                                    <a:cubicBezTo>
                                      <a:pt x="876" y="354"/>
                                      <a:pt x="876" y="353"/>
                                      <a:pt x="876" y="353"/>
                                    </a:cubicBezTo>
                                    <a:cubicBezTo>
                                      <a:pt x="876" y="346"/>
                                      <a:pt x="870" y="341"/>
                                      <a:pt x="864" y="341"/>
                                    </a:cubicBezTo>
                                    <a:cubicBezTo>
                                      <a:pt x="857" y="341"/>
                                      <a:pt x="852" y="346"/>
                                      <a:pt x="852" y="353"/>
                                    </a:cubicBezTo>
                                    <a:cubicBezTo>
                                      <a:pt x="852" y="353"/>
                                      <a:pt x="852" y="354"/>
                                      <a:pt x="852" y="354"/>
                                    </a:cubicBezTo>
                                    <a:cubicBezTo>
                                      <a:pt x="853" y="354"/>
                                      <a:pt x="855" y="354"/>
                                      <a:pt x="857" y="353"/>
                                    </a:cubicBezTo>
                                    <a:cubicBezTo>
                                      <a:pt x="857" y="353"/>
                                      <a:pt x="857" y="353"/>
                                      <a:pt x="857" y="353"/>
                                    </a:cubicBezTo>
                                    <a:cubicBezTo>
                                      <a:pt x="857" y="349"/>
                                      <a:pt x="860" y="346"/>
                                      <a:pt x="864" y="346"/>
                                    </a:cubicBezTo>
                                    <a:cubicBezTo>
                                      <a:pt x="867" y="346"/>
                                      <a:pt x="870" y="349"/>
                                      <a:pt x="870" y="353"/>
                                    </a:cubicBezTo>
                                    <a:close/>
                                    <a:moveTo>
                                      <a:pt x="864" y="348"/>
                                    </a:moveTo>
                                    <a:cubicBezTo>
                                      <a:pt x="861" y="348"/>
                                      <a:pt x="858" y="350"/>
                                      <a:pt x="858" y="353"/>
                                    </a:cubicBezTo>
                                    <a:cubicBezTo>
                                      <a:pt x="858" y="353"/>
                                      <a:pt x="859" y="353"/>
                                      <a:pt x="859" y="353"/>
                                    </a:cubicBezTo>
                                    <a:cubicBezTo>
                                      <a:pt x="860" y="353"/>
                                      <a:pt x="862" y="353"/>
                                      <a:pt x="864" y="353"/>
                                    </a:cubicBezTo>
                                    <a:cubicBezTo>
                                      <a:pt x="865" y="353"/>
                                      <a:pt x="867" y="353"/>
                                      <a:pt x="869" y="353"/>
                                    </a:cubicBezTo>
                                    <a:cubicBezTo>
                                      <a:pt x="869" y="353"/>
                                      <a:pt x="869" y="353"/>
                                      <a:pt x="869" y="353"/>
                                    </a:cubicBezTo>
                                    <a:cubicBezTo>
                                      <a:pt x="869" y="350"/>
                                      <a:pt x="866" y="348"/>
                                      <a:pt x="864" y="348"/>
                                    </a:cubicBezTo>
                                    <a:close/>
                                    <a:moveTo>
                                      <a:pt x="898" y="353"/>
                                    </a:moveTo>
                                    <a:cubicBezTo>
                                      <a:pt x="898" y="343"/>
                                      <a:pt x="894" y="335"/>
                                      <a:pt x="888" y="328"/>
                                    </a:cubicBezTo>
                                    <a:cubicBezTo>
                                      <a:pt x="882" y="322"/>
                                      <a:pt x="873" y="318"/>
                                      <a:pt x="864" y="318"/>
                                    </a:cubicBezTo>
                                    <a:cubicBezTo>
                                      <a:pt x="854" y="318"/>
                                      <a:pt x="846" y="322"/>
                                      <a:pt x="839" y="328"/>
                                    </a:cubicBezTo>
                                    <a:cubicBezTo>
                                      <a:pt x="833" y="335"/>
                                      <a:pt x="829" y="343"/>
                                      <a:pt x="829" y="353"/>
                                    </a:cubicBezTo>
                                    <a:cubicBezTo>
                                      <a:pt x="829" y="356"/>
                                      <a:pt x="830" y="358"/>
                                      <a:pt x="830" y="361"/>
                                    </a:cubicBezTo>
                                    <a:cubicBezTo>
                                      <a:pt x="831" y="362"/>
                                      <a:pt x="832" y="362"/>
                                      <a:pt x="833" y="363"/>
                                    </a:cubicBezTo>
                                    <a:cubicBezTo>
                                      <a:pt x="834" y="362"/>
                                      <a:pt x="835" y="362"/>
                                      <a:pt x="836" y="361"/>
                                    </a:cubicBezTo>
                                    <a:cubicBezTo>
                                      <a:pt x="835" y="358"/>
                                      <a:pt x="835" y="356"/>
                                      <a:pt x="835" y="353"/>
                                    </a:cubicBezTo>
                                    <a:cubicBezTo>
                                      <a:pt x="835" y="337"/>
                                      <a:pt x="848" y="324"/>
                                      <a:pt x="864" y="324"/>
                                    </a:cubicBezTo>
                                    <a:cubicBezTo>
                                      <a:pt x="879" y="324"/>
                                      <a:pt x="892" y="337"/>
                                      <a:pt x="892" y="353"/>
                                    </a:cubicBezTo>
                                    <a:cubicBezTo>
                                      <a:pt x="892" y="356"/>
                                      <a:pt x="892" y="358"/>
                                      <a:pt x="891" y="361"/>
                                    </a:cubicBezTo>
                                    <a:cubicBezTo>
                                      <a:pt x="892" y="361"/>
                                      <a:pt x="893" y="362"/>
                                      <a:pt x="894" y="363"/>
                                    </a:cubicBezTo>
                                    <a:cubicBezTo>
                                      <a:pt x="895" y="362"/>
                                      <a:pt x="896" y="361"/>
                                      <a:pt x="897" y="360"/>
                                    </a:cubicBezTo>
                                    <a:cubicBezTo>
                                      <a:pt x="897" y="358"/>
                                      <a:pt x="898" y="355"/>
                                      <a:pt x="898" y="353"/>
                                    </a:cubicBezTo>
                                    <a:close/>
                                    <a:moveTo>
                                      <a:pt x="906" y="353"/>
                                    </a:moveTo>
                                    <a:cubicBezTo>
                                      <a:pt x="906" y="341"/>
                                      <a:pt x="901" y="331"/>
                                      <a:pt x="893" y="323"/>
                                    </a:cubicBezTo>
                                    <a:cubicBezTo>
                                      <a:pt x="886" y="315"/>
                                      <a:pt x="875" y="311"/>
                                      <a:pt x="864" y="311"/>
                                    </a:cubicBezTo>
                                    <a:cubicBezTo>
                                      <a:pt x="852" y="311"/>
                                      <a:pt x="842" y="315"/>
                                      <a:pt x="834" y="323"/>
                                    </a:cubicBezTo>
                                    <a:cubicBezTo>
                                      <a:pt x="826" y="331"/>
                                      <a:pt x="822" y="341"/>
                                      <a:pt x="822" y="353"/>
                                    </a:cubicBezTo>
                                    <a:cubicBezTo>
                                      <a:pt x="822" y="354"/>
                                      <a:pt x="822" y="355"/>
                                      <a:pt x="822" y="357"/>
                                    </a:cubicBezTo>
                                    <a:cubicBezTo>
                                      <a:pt x="824" y="357"/>
                                      <a:pt x="826" y="359"/>
                                      <a:pt x="829" y="360"/>
                                    </a:cubicBezTo>
                                    <a:cubicBezTo>
                                      <a:pt x="828" y="358"/>
                                      <a:pt x="828" y="355"/>
                                      <a:pt x="828" y="353"/>
                                    </a:cubicBezTo>
                                    <a:cubicBezTo>
                                      <a:pt x="828" y="333"/>
                                      <a:pt x="844" y="317"/>
                                      <a:pt x="864" y="317"/>
                                    </a:cubicBezTo>
                                    <a:cubicBezTo>
                                      <a:pt x="883" y="317"/>
                                      <a:pt x="899" y="333"/>
                                      <a:pt x="899" y="353"/>
                                    </a:cubicBezTo>
                                    <a:cubicBezTo>
                                      <a:pt x="899" y="355"/>
                                      <a:pt x="899" y="357"/>
                                      <a:pt x="899" y="359"/>
                                    </a:cubicBezTo>
                                    <a:cubicBezTo>
                                      <a:pt x="901" y="358"/>
                                      <a:pt x="903" y="357"/>
                                      <a:pt x="905" y="356"/>
                                    </a:cubicBezTo>
                                    <a:cubicBezTo>
                                      <a:pt x="905" y="355"/>
                                      <a:pt x="906" y="354"/>
                                      <a:pt x="906" y="353"/>
                                    </a:cubicBezTo>
                                    <a:close/>
                                    <a:moveTo>
                                      <a:pt x="929" y="353"/>
                                    </a:moveTo>
                                    <a:cubicBezTo>
                                      <a:pt x="929" y="350"/>
                                      <a:pt x="926" y="348"/>
                                      <a:pt x="924" y="348"/>
                                    </a:cubicBezTo>
                                    <a:cubicBezTo>
                                      <a:pt x="921" y="348"/>
                                      <a:pt x="918" y="350"/>
                                      <a:pt x="918" y="353"/>
                                    </a:cubicBezTo>
                                    <a:cubicBezTo>
                                      <a:pt x="918" y="353"/>
                                      <a:pt x="918" y="353"/>
                                      <a:pt x="919" y="353"/>
                                    </a:cubicBezTo>
                                    <a:cubicBezTo>
                                      <a:pt x="920" y="353"/>
                                      <a:pt x="922" y="353"/>
                                      <a:pt x="924" y="353"/>
                                    </a:cubicBezTo>
                                    <a:cubicBezTo>
                                      <a:pt x="925" y="353"/>
                                      <a:pt x="927" y="353"/>
                                      <a:pt x="929" y="353"/>
                                    </a:cubicBezTo>
                                    <a:cubicBezTo>
                                      <a:pt x="929" y="353"/>
                                      <a:pt x="929" y="353"/>
                                      <a:pt x="929" y="353"/>
                                    </a:cubicBezTo>
                                    <a:close/>
                                    <a:moveTo>
                                      <a:pt x="933" y="353"/>
                                    </a:moveTo>
                                    <a:cubicBezTo>
                                      <a:pt x="933" y="350"/>
                                      <a:pt x="933" y="348"/>
                                      <a:pt x="934" y="346"/>
                                    </a:cubicBezTo>
                                    <a:cubicBezTo>
                                      <a:pt x="932" y="343"/>
                                      <a:pt x="928" y="341"/>
                                      <a:pt x="924" y="341"/>
                                    </a:cubicBezTo>
                                    <a:cubicBezTo>
                                      <a:pt x="920" y="341"/>
                                      <a:pt x="916" y="342"/>
                                      <a:pt x="914" y="345"/>
                                    </a:cubicBezTo>
                                    <a:cubicBezTo>
                                      <a:pt x="915" y="348"/>
                                      <a:pt x="915" y="350"/>
                                      <a:pt x="915" y="353"/>
                                    </a:cubicBezTo>
                                    <a:cubicBezTo>
                                      <a:pt x="915" y="353"/>
                                      <a:pt x="915" y="353"/>
                                      <a:pt x="915" y="354"/>
                                    </a:cubicBezTo>
                                    <a:cubicBezTo>
                                      <a:pt x="915" y="353"/>
                                      <a:pt x="916" y="353"/>
                                      <a:pt x="917" y="353"/>
                                    </a:cubicBezTo>
                                    <a:cubicBezTo>
                                      <a:pt x="917" y="353"/>
                                      <a:pt x="917" y="353"/>
                                      <a:pt x="917" y="353"/>
                                    </a:cubicBezTo>
                                    <a:cubicBezTo>
                                      <a:pt x="917" y="349"/>
                                      <a:pt x="920" y="346"/>
                                      <a:pt x="924" y="346"/>
                                    </a:cubicBezTo>
                                    <a:cubicBezTo>
                                      <a:pt x="927" y="346"/>
                                      <a:pt x="930" y="349"/>
                                      <a:pt x="930" y="353"/>
                                    </a:cubicBezTo>
                                    <a:cubicBezTo>
                                      <a:pt x="930" y="353"/>
                                      <a:pt x="930" y="353"/>
                                      <a:pt x="930" y="353"/>
                                    </a:cubicBezTo>
                                    <a:cubicBezTo>
                                      <a:pt x="931" y="353"/>
                                      <a:pt x="932" y="354"/>
                                      <a:pt x="933" y="354"/>
                                    </a:cubicBezTo>
                                    <a:cubicBezTo>
                                      <a:pt x="933" y="353"/>
                                      <a:pt x="933" y="353"/>
                                      <a:pt x="933" y="353"/>
                                    </a:cubicBezTo>
                                    <a:close/>
                                    <a:moveTo>
                                      <a:pt x="912" y="337"/>
                                    </a:moveTo>
                                    <a:cubicBezTo>
                                      <a:pt x="913" y="339"/>
                                      <a:pt x="913" y="341"/>
                                      <a:pt x="914" y="343"/>
                                    </a:cubicBezTo>
                                    <a:cubicBezTo>
                                      <a:pt x="916" y="341"/>
                                      <a:pt x="920" y="339"/>
                                      <a:pt x="924" y="339"/>
                                    </a:cubicBezTo>
                                    <a:cubicBezTo>
                                      <a:pt x="928" y="339"/>
                                      <a:pt x="931" y="341"/>
                                      <a:pt x="934" y="344"/>
                                    </a:cubicBezTo>
                                    <a:cubicBezTo>
                                      <a:pt x="934" y="342"/>
                                      <a:pt x="935" y="339"/>
                                      <a:pt x="936" y="337"/>
                                    </a:cubicBezTo>
                                    <a:cubicBezTo>
                                      <a:pt x="932" y="335"/>
                                      <a:pt x="928" y="333"/>
                                      <a:pt x="924" y="333"/>
                                    </a:cubicBezTo>
                                    <a:cubicBezTo>
                                      <a:pt x="919" y="333"/>
                                      <a:pt x="915" y="334"/>
                                      <a:pt x="912" y="337"/>
                                    </a:cubicBezTo>
                                    <a:close/>
                                    <a:moveTo>
                                      <a:pt x="864" y="303"/>
                                    </a:moveTo>
                                    <a:cubicBezTo>
                                      <a:pt x="850" y="303"/>
                                      <a:pt x="837" y="309"/>
                                      <a:pt x="828" y="318"/>
                                    </a:cubicBezTo>
                                    <a:cubicBezTo>
                                      <a:pt x="820" y="327"/>
                                      <a:pt x="814" y="339"/>
                                      <a:pt x="814" y="353"/>
                                    </a:cubicBezTo>
                                    <a:cubicBezTo>
                                      <a:pt x="814" y="353"/>
                                      <a:pt x="814" y="354"/>
                                      <a:pt x="814" y="354"/>
                                    </a:cubicBezTo>
                                    <a:cubicBezTo>
                                      <a:pt x="816" y="355"/>
                                      <a:pt x="818" y="355"/>
                                      <a:pt x="820" y="356"/>
                                    </a:cubicBezTo>
                                    <a:cubicBezTo>
                                      <a:pt x="820" y="355"/>
                                      <a:pt x="820" y="354"/>
                                      <a:pt x="820" y="353"/>
                                    </a:cubicBezTo>
                                    <a:cubicBezTo>
                                      <a:pt x="820" y="329"/>
                                      <a:pt x="840" y="309"/>
                                      <a:pt x="864" y="309"/>
                                    </a:cubicBezTo>
                                    <a:cubicBezTo>
                                      <a:pt x="888" y="309"/>
                                      <a:pt x="907" y="329"/>
                                      <a:pt x="907" y="353"/>
                                    </a:cubicBezTo>
                                    <a:cubicBezTo>
                                      <a:pt x="907" y="354"/>
                                      <a:pt x="907" y="355"/>
                                      <a:pt x="907" y="356"/>
                                    </a:cubicBezTo>
                                    <a:cubicBezTo>
                                      <a:pt x="909" y="355"/>
                                      <a:pt x="911" y="354"/>
                                      <a:pt x="913" y="354"/>
                                    </a:cubicBezTo>
                                    <a:cubicBezTo>
                                      <a:pt x="913" y="353"/>
                                      <a:pt x="913" y="353"/>
                                      <a:pt x="913" y="353"/>
                                    </a:cubicBezTo>
                                    <a:cubicBezTo>
                                      <a:pt x="913" y="339"/>
                                      <a:pt x="908" y="327"/>
                                      <a:pt x="899" y="318"/>
                                    </a:cubicBezTo>
                                    <a:cubicBezTo>
                                      <a:pt x="890" y="309"/>
                                      <a:pt x="877" y="303"/>
                                      <a:pt x="864" y="303"/>
                                    </a:cubicBezTo>
                                    <a:close/>
                                    <a:moveTo>
                                      <a:pt x="885" y="301"/>
                                    </a:moveTo>
                                    <a:cubicBezTo>
                                      <a:pt x="885" y="303"/>
                                      <a:pt x="884" y="304"/>
                                      <a:pt x="884" y="306"/>
                                    </a:cubicBezTo>
                                    <a:cubicBezTo>
                                      <a:pt x="886" y="307"/>
                                      <a:pt x="888" y="308"/>
                                      <a:pt x="890" y="309"/>
                                    </a:cubicBezTo>
                                    <a:cubicBezTo>
                                      <a:pt x="890" y="306"/>
                                      <a:pt x="891" y="304"/>
                                      <a:pt x="891" y="301"/>
                                    </a:cubicBezTo>
                                    <a:cubicBezTo>
                                      <a:pt x="891" y="294"/>
                                      <a:pt x="888" y="287"/>
                                      <a:pt x="883" y="282"/>
                                    </a:cubicBezTo>
                                    <a:cubicBezTo>
                                      <a:pt x="878" y="277"/>
                                      <a:pt x="871" y="274"/>
                                      <a:pt x="864" y="274"/>
                                    </a:cubicBezTo>
                                    <a:cubicBezTo>
                                      <a:pt x="856" y="274"/>
                                      <a:pt x="849" y="277"/>
                                      <a:pt x="844" y="282"/>
                                    </a:cubicBezTo>
                                    <a:cubicBezTo>
                                      <a:pt x="839" y="287"/>
                                      <a:pt x="836" y="294"/>
                                      <a:pt x="836" y="301"/>
                                    </a:cubicBezTo>
                                    <a:cubicBezTo>
                                      <a:pt x="836" y="304"/>
                                      <a:pt x="837" y="306"/>
                                      <a:pt x="837" y="309"/>
                                    </a:cubicBezTo>
                                    <a:cubicBezTo>
                                      <a:pt x="839" y="308"/>
                                      <a:pt x="841" y="307"/>
                                      <a:pt x="843" y="306"/>
                                    </a:cubicBezTo>
                                    <a:cubicBezTo>
                                      <a:pt x="843" y="304"/>
                                      <a:pt x="842" y="303"/>
                                      <a:pt x="842" y="301"/>
                                    </a:cubicBezTo>
                                    <a:cubicBezTo>
                                      <a:pt x="842" y="290"/>
                                      <a:pt x="852" y="280"/>
                                      <a:pt x="864" y="280"/>
                                    </a:cubicBezTo>
                                    <a:cubicBezTo>
                                      <a:pt x="875" y="280"/>
                                      <a:pt x="885" y="290"/>
                                      <a:pt x="885" y="301"/>
                                    </a:cubicBezTo>
                                    <a:close/>
                                    <a:moveTo>
                                      <a:pt x="877" y="301"/>
                                    </a:moveTo>
                                    <a:cubicBezTo>
                                      <a:pt x="877" y="302"/>
                                      <a:pt x="877" y="303"/>
                                      <a:pt x="877" y="303"/>
                                    </a:cubicBezTo>
                                    <a:cubicBezTo>
                                      <a:pt x="879" y="304"/>
                                      <a:pt x="881" y="304"/>
                                      <a:pt x="883" y="305"/>
                                    </a:cubicBezTo>
                                    <a:cubicBezTo>
                                      <a:pt x="883" y="304"/>
                                      <a:pt x="883" y="303"/>
                                      <a:pt x="883" y="301"/>
                                    </a:cubicBezTo>
                                    <a:cubicBezTo>
                                      <a:pt x="883" y="296"/>
                                      <a:pt x="881" y="291"/>
                                      <a:pt x="877" y="287"/>
                                    </a:cubicBezTo>
                                    <a:cubicBezTo>
                                      <a:pt x="874" y="284"/>
                                      <a:pt x="869" y="282"/>
                                      <a:pt x="864" y="282"/>
                                    </a:cubicBezTo>
                                    <a:cubicBezTo>
                                      <a:pt x="858" y="282"/>
                                      <a:pt x="853" y="284"/>
                                      <a:pt x="850" y="287"/>
                                    </a:cubicBezTo>
                                    <a:cubicBezTo>
                                      <a:pt x="846" y="291"/>
                                      <a:pt x="844" y="296"/>
                                      <a:pt x="844" y="301"/>
                                    </a:cubicBezTo>
                                    <a:cubicBezTo>
                                      <a:pt x="844" y="303"/>
                                      <a:pt x="844" y="304"/>
                                      <a:pt x="844" y="305"/>
                                    </a:cubicBezTo>
                                    <a:cubicBezTo>
                                      <a:pt x="846" y="304"/>
                                      <a:pt x="848" y="304"/>
                                      <a:pt x="850" y="303"/>
                                    </a:cubicBezTo>
                                    <a:cubicBezTo>
                                      <a:pt x="850" y="303"/>
                                      <a:pt x="850" y="302"/>
                                      <a:pt x="850" y="301"/>
                                    </a:cubicBezTo>
                                    <a:cubicBezTo>
                                      <a:pt x="850" y="294"/>
                                      <a:pt x="856" y="288"/>
                                      <a:pt x="864" y="288"/>
                                    </a:cubicBezTo>
                                    <a:cubicBezTo>
                                      <a:pt x="871" y="288"/>
                                      <a:pt x="877" y="294"/>
                                      <a:pt x="877" y="301"/>
                                    </a:cubicBezTo>
                                    <a:close/>
                                    <a:moveTo>
                                      <a:pt x="870" y="301"/>
                                    </a:moveTo>
                                    <a:cubicBezTo>
                                      <a:pt x="870" y="301"/>
                                      <a:pt x="870" y="302"/>
                                      <a:pt x="870" y="302"/>
                                    </a:cubicBezTo>
                                    <a:cubicBezTo>
                                      <a:pt x="872" y="302"/>
                                      <a:pt x="874" y="302"/>
                                      <a:pt x="875" y="303"/>
                                    </a:cubicBezTo>
                                    <a:cubicBezTo>
                                      <a:pt x="876" y="302"/>
                                      <a:pt x="876" y="302"/>
                                      <a:pt x="876" y="301"/>
                                    </a:cubicBezTo>
                                    <a:cubicBezTo>
                                      <a:pt x="876" y="295"/>
                                      <a:pt x="870" y="289"/>
                                      <a:pt x="864" y="289"/>
                                    </a:cubicBezTo>
                                    <a:cubicBezTo>
                                      <a:pt x="857" y="289"/>
                                      <a:pt x="852" y="295"/>
                                      <a:pt x="852" y="301"/>
                                    </a:cubicBezTo>
                                    <a:cubicBezTo>
                                      <a:pt x="852" y="302"/>
                                      <a:pt x="852" y="302"/>
                                      <a:pt x="852" y="303"/>
                                    </a:cubicBezTo>
                                    <a:cubicBezTo>
                                      <a:pt x="853" y="302"/>
                                      <a:pt x="855" y="302"/>
                                      <a:pt x="857" y="302"/>
                                    </a:cubicBezTo>
                                    <a:cubicBezTo>
                                      <a:pt x="857" y="302"/>
                                      <a:pt x="857" y="301"/>
                                      <a:pt x="857" y="301"/>
                                    </a:cubicBezTo>
                                    <a:cubicBezTo>
                                      <a:pt x="857" y="298"/>
                                      <a:pt x="860" y="295"/>
                                      <a:pt x="864" y="295"/>
                                    </a:cubicBezTo>
                                    <a:cubicBezTo>
                                      <a:pt x="867" y="295"/>
                                      <a:pt x="870" y="298"/>
                                      <a:pt x="870" y="301"/>
                                    </a:cubicBezTo>
                                    <a:close/>
                                    <a:moveTo>
                                      <a:pt x="864" y="296"/>
                                    </a:moveTo>
                                    <a:cubicBezTo>
                                      <a:pt x="861" y="296"/>
                                      <a:pt x="858" y="298"/>
                                      <a:pt x="858" y="301"/>
                                    </a:cubicBezTo>
                                    <a:cubicBezTo>
                                      <a:pt x="858" y="301"/>
                                      <a:pt x="859" y="302"/>
                                      <a:pt x="859" y="302"/>
                                    </a:cubicBezTo>
                                    <a:cubicBezTo>
                                      <a:pt x="860" y="302"/>
                                      <a:pt x="862" y="301"/>
                                      <a:pt x="864" y="301"/>
                                    </a:cubicBezTo>
                                    <a:cubicBezTo>
                                      <a:pt x="865" y="301"/>
                                      <a:pt x="867" y="302"/>
                                      <a:pt x="869" y="302"/>
                                    </a:cubicBezTo>
                                    <a:cubicBezTo>
                                      <a:pt x="869" y="302"/>
                                      <a:pt x="869" y="301"/>
                                      <a:pt x="869" y="301"/>
                                    </a:cubicBezTo>
                                    <a:cubicBezTo>
                                      <a:pt x="869" y="298"/>
                                      <a:pt x="866" y="296"/>
                                      <a:pt x="864" y="296"/>
                                    </a:cubicBezTo>
                                    <a:close/>
                                    <a:moveTo>
                                      <a:pt x="898" y="301"/>
                                    </a:moveTo>
                                    <a:cubicBezTo>
                                      <a:pt x="898" y="292"/>
                                      <a:pt x="894" y="283"/>
                                      <a:pt x="888" y="277"/>
                                    </a:cubicBezTo>
                                    <a:cubicBezTo>
                                      <a:pt x="882" y="271"/>
                                      <a:pt x="873" y="267"/>
                                      <a:pt x="864" y="267"/>
                                    </a:cubicBezTo>
                                    <a:cubicBezTo>
                                      <a:pt x="854" y="267"/>
                                      <a:pt x="846" y="271"/>
                                      <a:pt x="839" y="277"/>
                                    </a:cubicBezTo>
                                    <a:cubicBezTo>
                                      <a:pt x="833" y="283"/>
                                      <a:pt x="829" y="292"/>
                                      <a:pt x="829" y="301"/>
                                    </a:cubicBezTo>
                                    <a:cubicBezTo>
                                      <a:pt x="829" y="304"/>
                                      <a:pt x="830" y="307"/>
                                      <a:pt x="830" y="310"/>
                                    </a:cubicBezTo>
                                    <a:cubicBezTo>
                                      <a:pt x="831" y="310"/>
                                      <a:pt x="832" y="311"/>
                                      <a:pt x="833" y="311"/>
                                    </a:cubicBezTo>
                                    <a:cubicBezTo>
                                      <a:pt x="834" y="311"/>
                                      <a:pt x="835" y="310"/>
                                      <a:pt x="836" y="310"/>
                                    </a:cubicBezTo>
                                    <a:cubicBezTo>
                                      <a:pt x="835" y="307"/>
                                      <a:pt x="835" y="304"/>
                                      <a:pt x="835" y="301"/>
                                    </a:cubicBezTo>
                                    <a:cubicBezTo>
                                      <a:pt x="835" y="285"/>
                                      <a:pt x="848" y="272"/>
                                      <a:pt x="864" y="272"/>
                                    </a:cubicBezTo>
                                    <a:cubicBezTo>
                                      <a:pt x="879" y="272"/>
                                      <a:pt x="892" y="285"/>
                                      <a:pt x="892" y="301"/>
                                    </a:cubicBezTo>
                                    <a:cubicBezTo>
                                      <a:pt x="892" y="304"/>
                                      <a:pt x="892" y="307"/>
                                      <a:pt x="891" y="310"/>
                                    </a:cubicBezTo>
                                    <a:cubicBezTo>
                                      <a:pt x="892" y="310"/>
                                      <a:pt x="893" y="311"/>
                                      <a:pt x="894" y="311"/>
                                    </a:cubicBezTo>
                                    <a:cubicBezTo>
                                      <a:pt x="895" y="310"/>
                                      <a:pt x="896" y="310"/>
                                      <a:pt x="897" y="309"/>
                                    </a:cubicBezTo>
                                    <a:cubicBezTo>
                                      <a:pt x="897" y="306"/>
                                      <a:pt x="898" y="304"/>
                                      <a:pt x="898" y="301"/>
                                    </a:cubicBezTo>
                                    <a:close/>
                                    <a:moveTo>
                                      <a:pt x="906" y="301"/>
                                    </a:moveTo>
                                    <a:cubicBezTo>
                                      <a:pt x="906" y="290"/>
                                      <a:pt x="901" y="279"/>
                                      <a:pt x="893" y="272"/>
                                    </a:cubicBezTo>
                                    <a:cubicBezTo>
                                      <a:pt x="886" y="264"/>
                                      <a:pt x="875" y="259"/>
                                      <a:pt x="864" y="259"/>
                                    </a:cubicBezTo>
                                    <a:cubicBezTo>
                                      <a:pt x="852" y="259"/>
                                      <a:pt x="842" y="264"/>
                                      <a:pt x="834" y="272"/>
                                    </a:cubicBezTo>
                                    <a:cubicBezTo>
                                      <a:pt x="826" y="279"/>
                                      <a:pt x="822" y="290"/>
                                      <a:pt x="822" y="301"/>
                                    </a:cubicBezTo>
                                    <a:cubicBezTo>
                                      <a:pt x="822" y="303"/>
                                      <a:pt x="822" y="304"/>
                                      <a:pt x="822" y="305"/>
                                    </a:cubicBezTo>
                                    <a:cubicBezTo>
                                      <a:pt x="824" y="306"/>
                                      <a:pt x="826" y="307"/>
                                      <a:pt x="829" y="308"/>
                                    </a:cubicBezTo>
                                    <a:cubicBezTo>
                                      <a:pt x="828" y="306"/>
                                      <a:pt x="828" y="304"/>
                                      <a:pt x="828" y="301"/>
                                    </a:cubicBezTo>
                                    <a:cubicBezTo>
                                      <a:pt x="828" y="282"/>
                                      <a:pt x="844" y="265"/>
                                      <a:pt x="864" y="265"/>
                                    </a:cubicBezTo>
                                    <a:cubicBezTo>
                                      <a:pt x="883" y="265"/>
                                      <a:pt x="899" y="282"/>
                                      <a:pt x="899" y="301"/>
                                    </a:cubicBezTo>
                                    <a:cubicBezTo>
                                      <a:pt x="899" y="304"/>
                                      <a:pt x="899" y="306"/>
                                      <a:pt x="899" y="308"/>
                                    </a:cubicBezTo>
                                    <a:cubicBezTo>
                                      <a:pt x="901" y="307"/>
                                      <a:pt x="903" y="306"/>
                                      <a:pt x="905" y="305"/>
                                    </a:cubicBezTo>
                                    <a:cubicBezTo>
                                      <a:pt x="905" y="304"/>
                                      <a:pt x="906" y="302"/>
                                      <a:pt x="906" y="301"/>
                                    </a:cubicBezTo>
                                    <a:close/>
                                    <a:moveTo>
                                      <a:pt x="929" y="301"/>
                                    </a:moveTo>
                                    <a:cubicBezTo>
                                      <a:pt x="929" y="298"/>
                                      <a:pt x="926" y="296"/>
                                      <a:pt x="924" y="296"/>
                                    </a:cubicBezTo>
                                    <a:cubicBezTo>
                                      <a:pt x="921" y="296"/>
                                      <a:pt x="918" y="298"/>
                                      <a:pt x="918" y="301"/>
                                    </a:cubicBezTo>
                                    <a:cubicBezTo>
                                      <a:pt x="918" y="301"/>
                                      <a:pt x="918" y="302"/>
                                      <a:pt x="919" y="302"/>
                                    </a:cubicBezTo>
                                    <a:cubicBezTo>
                                      <a:pt x="920" y="302"/>
                                      <a:pt x="922" y="301"/>
                                      <a:pt x="924" y="301"/>
                                    </a:cubicBezTo>
                                    <a:cubicBezTo>
                                      <a:pt x="925" y="301"/>
                                      <a:pt x="927" y="302"/>
                                      <a:pt x="929" y="302"/>
                                    </a:cubicBezTo>
                                    <a:cubicBezTo>
                                      <a:pt x="929" y="302"/>
                                      <a:pt x="929" y="301"/>
                                      <a:pt x="929" y="301"/>
                                    </a:cubicBezTo>
                                    <a:close/>
                                    <a:moveTo>
                                      <a:pt x="933" y="301"/>
                                    </a:moveTo>
                                    <a:cubicBezTo>
                                      <a:pt x="933" y="299"/>
                                      <a:pt x="933" y="297"/>
                                      <a:pt x="934" y="295"/>
                                    </a:cubicBezTo>
                                    <a:cubicBezTo>
                                      <a:pt x="932" y="292"/>
                                      <a:pt x="928" y="289"/>
                                      <a:pt x="924" y="289"/>
                                    </a:cubicBezTo>
                                    <a:cubicBezTo>
                                      <a:pt x="920" y="289"/>
                                      <a:pt x="916" y="291"/>
                                      <a:pt x="914" y="294"/>
                                    </a:cubicBezTo>
                                    <a:cubicBezTo>
                                      <a:pt x="915" y="296"/>
                                      <a:pt x="915" y="299"/>
                                      <a:pt x="915" y="301"/>
                                    </a:cubicBezTo>
                                    <a:cubicBezTo>
                                      <a:pt x="915" y="302"/>
                                      <a:pt x="915" y="302"/>
                                      <a:pt x="915" y="302"/>
                                    </a:cubicBezTo>
                                    <a:cubicBezTo>
                                      <a:pt x="915" y="302"/>
                                      <a:pt x="916" y="302"/>
                                      <a:pt x="917" y="302"/>
                                    </a:cubicBezTo>
                                    <a:cubicBezTo>
                                      <a:pt x="917" y="302"/>
                                      <a:pt x="917" y="301"/>
                                      <a:pt x="917" y="301"/>
                                    </a:cubicBezTo>
                                    <a:cubicBezTo>
                                      <a:pt x="917" y="298"/>
                                      <a:pt x="920" y="295"/>
                                      <a:pt x="924" y="295"/>
                                    </a:cubicBezTo>
                                    <a:cubicBezTo>
                                      <a:pt x="927" y="295"/>
                                      <a:pt x="930" y="298"/>
                                      <a:pt x="930" y="301"/>
                                    </a:cubicBezTo>
                                    <a:cubicBezTo>
                                      <a:pt x="930" y="301"/>
                                      <a:pt x="930" y="302"/>
                                      <a:pt x="930" y="302"/>
                                    </a:cubicBezTo>
                                    <a:cubicBezTo>
                                      <a:pt x="931" y="302"/>
                                      <a:pt x="932" y="302"/>
                                      <a:pt x="933" y="302"/>
                                    </a:cubicBezTo>
                                    <a:cubicBezTo>
                                      <a:pt x="933" y="302"/>
                                      <a:pt x="933" y="302"/>
                                      <a:pt x="933" y="301"/>
                                    </a:cubicBezTo>
                                    <a:close/>
                                    <a:moveTo>
                                      <a:pt x="912" y="285"/>
                                    </a:moveTo>
                                    <a:cubicBezTo>
                                      <a:pt x="913" y="287"/>
                                      <a:pt x="913" y="290"/>
                                      <a:pt x="914" y="292"/>
                                    </a:cubicBezTo>
                                    <a:cubicBezTo>
                                      <a:pt x="916" y="289"/>
                                      <a:pt x="920" y="288"/>
                                      <a:pt x="924" y="288"/>
                                    </a:cubicBezTo>
                                    <a:cubicBezTo>
                                      <a:pt x="928" y="288"/>
                                      <a:pt x="931" y="290"/>
                                      <a:pt x="934" y="293"/>
                                    </a:cubicBezTo>
                                    <a:cubicBezTo>
                                      <a:pt x="934" y="290"/>
                                      <a:pt x="935" y="288"/>
                                      <a:pt x="936" y="286"/>
                                    </a:cubicBezTo>
                                    <a:cubicBezTo>
                                      <a:pt x="932" y="283"/>
                                      <a:pt x="928" y="282"/>
                                      <a:pt x="924" y="282"/>
                                    </a:cubicBezTo>
                                    <a:cubicBezTo>
                                      <a:pt x="919" y="282"/>
                                      <a:pt x="915" y="283"/>
                                      <a:pt x="912" y="285"/>
                                    </a:cubicBezTo>
                                    <a:close/>
                                    <a:moveTo>
                                      <a:pt x="864" y="252"/>
                                    </a:moveTo>
                                    <a:cubicBezTo>
                                      <a:pt x="850" y="252"/>
                                      <a:pt x="837" y="257"/>
                                      <a:pt x="828" y="266"/>
                                    </a:cubicBezTo>
                                    <a:cubicBezTo>
                                      <a:pt x="820" y="275"/>
                                      <a:pt x="814" y="288"/>
                                      <a:pt x="814" y="301"/>
                                    </a:cubicBezTo>
                                    <a:cubicBezTo>
                                      <a:pt x="814" y="302"/>
                                      <a:pt x="814" y="302"/>
                                      <a:pt x="814" y="303"/>
                                    </a:cubicBezTo>
                                    <a:cubicBezTo>
                                      <a:pt x="816" y="303"/>
                                      <a:pt x="818" y="304"/>
                                      <a:pt x="820" y="305"/>
                                    </a:cubicBezTo>
                                    <a:cubicBezTo>
                                      <a:pt x="820" y="303"/>
                                      <a:pt x="820" y="302"/>
                                      <a:pt x="820" y="301"/>
                                    </a:cubicBezTo>
                                    <a:cubicBezTo>
                                      <a:pt x="820" y="277"/>
                                      <a:pt x="840" y="258"/>
                                      <a:pt x="864" y="258"/>
                                    </a:cubicBezTo>
                                    <a:cubicBezTo>
                                      <a:pt x="888" y="258"/>
                                      <a:pt x="907" y="277"/>
                                      <a:pt x="907" y="301"/>
                                    </a:cubicBezTo>
                                    <a:cubicBezTo>
                                      <a:pt x="907" y="302"/>
                                      <a:pt x="907" y="303"/>
                                      <a:pt x="907" y="304"/>
                                    </a:cubicBezTo>
                                    <a:cubicBezTo>
                                      <a:pt x="909" y="304"/>
                                      <a:pt x="911" y="303"/>
                                      <a:pt x="913" y="303"/>
                                    </a:cubicBezTo>
                                    <a:cubicBezTo>
                                      <a:pt x="913" y="302"/>
                                      <a:pt x="913" y="302"/>
                                      <a:pt x="913" y="301"/>
                                    </a:cubicBezTo>
                                    <a:cubicBezTo>
                                      <a:pt x="913" y="288"/>
                                      <a:pt x="908" y="275"/>
                                      <a:pt x="899" y="266"/>
                                    </a:cubicBezTo>
                                    <a:cubicBezTo>
                                      <a:pt x="890" y="257"/>
                                      <a:pt x="877" y="252"/>
                                      <a:pt x="864" y="252"/>
                                    </a:cubicBezTo>
                                    <a:close/>
                                    <a:moveTo>
                                      <a:pt x="885" y="250"/>
                                    </a:moveTo>
                                    <a:cubicBezTo>
                                      <a:pt x="885" y="251"/>
                                      <a:pt x="884" y="253"/>
                                      <a:pt x="884" y="254"/>
                                    </a:cubicBezTo>
                                    <a:cubicBezTo>
                                      <a:pt x="886" y="255"/>
                                      <a:pt x="888" y="256"/>
                                      <a:pt x="890" y="257"/>
                                    </a:cubicBezTo>
                                    <a:cubicBezTo>
                                      <a:pt x="890" y="255"/>
                                      <a:pt x="891" y="252"/>
                                      <a:pt x="891" y="250"/>
                                    </a:cubicBezTo>
                                    <a:cubicBezTo>
                                      <a:pt x="891" y="242"/>
                                      <a:pt x="888" y="236"/>
                                      <a:pt x="883" y="231"/>
                                    </a:cubicBezTo>
                                    <a:cubicBezTo>
                                      <a:pt x="878" y="226"/>
                                      <a:pt x="871" y="223"/>
                                      <a:pt x="864" y="223"/>
                                    </a:cubicBezTo>
                                    <a:cubicBezTo>
                                      <a:pt x="856" y="223"/>
                                      <a:pt x="849" y="226"/>
                                      <a:pt x="844" y="231"/>
                                    </a:cubicBezTo>
                                    <a:cubicBezTo>
                                      <a:pt x="839" y="236"/>
                                      <a:pt x="836" y="242"/>
                                      <a:pt x="836" y="250"/>
                                    </a:cubicBezTo>
                                    <a:cubicBezTo>
                                      <a:pt x="836" y="252"/>
                                      <a:pt x="837" y="255"/>
                                      <a:pt x="837" y="257"/>
                                    </a:cubicBezTo>
                                    <a:cubicBezTo>
                                      <a:pt x="839" y="256"/>
                                      <a:pt x="841" y="255"/>
                                      <a:pt x="843" y="254"/>
                                    </a:cubicBezTo>
                                    <a:cubicBezTo>
                                      <a:pt x="843" y="253"/>
                                      <a:pt x="842" y="251"/>
                                      <a:pt x="842" y="250"/>
                                    </a:cubicBezTo>
                                    <a:cubicBezTo>
                                      <a:pt x="842" y="238"/>
                                      <a:pt x="852" y="229"/>
                                      <a:pt x="864" y="229"/>
                                    </a:cubicBezTo>
                                    <a:cubicBezTo>
                                      <a:pt x="875" y="229"/>
                                      <a:pt x="885" y="238"/>
                                      <a:pt x="885" y="250"/>
                                    </a:cubicBezTo>
                                    <a:close/>
                                    <a:moveTo>
                                      <a:pt x="877" y="250"/>
                                    </a:moveTo>
                                    <a:cubicBezTo>
                                      <a:pt x="877" y="251"/>
                                      <a:pt x="877" y="251"/>
                                      <a:pt x="877" y="252"/>
                                    </a:cubicBezTo>
                                    <a:cubicBezTo>
                                      <a:pt x="879" y="252"/>
                                      <a:pt x="881" y="253"/>
                                      <a:pt x="883" y="254"/>
                                    </a:cubicBezTo>
                                    <a:cubicBezTo>
                                      <a:pt x="883" y="253"/>
                                      <a:pt x="883" y="251"/>
                                      <a:pt x="883" y="250"/>
                                    </a:cubicBezTo>
                                    <a:cubicBezTo>
                                      <a:pt x="883" y="245"/>
                                      <a:pt x="881" y="240"/>
                                      <a:pt x="877" y="236"/>
                                    </a:cubicBezTo>
                                    <a:cubicBezTo>
                                      <a:pt x="874" y="233"/>
                                      <a:pt x="869" y="230"/>
                                      <a:pt x="864" y="230"/>
                                    </a:cubicBezTo>
                                    <a:cubicBezTo>
                                      <a:pt x="858" y="230"/>
                                      <a:pt x="853" y="233"/>
                                      <a:pt x="850" y="236"/>
                                    </a:cubicBezTo>
                                    <a:cubicBezTo>
                                      <a:pt x="846" y="240"/>
                                      <a:pt x="844" y="245"/>
                                      <a:pt x="844" y="250"/>
                                    </a:cubicBezTo>
                                    <a:cubicBezTo>
                                      <a:pt x="844" y="251"/>
                                      <a:pt x="844" y="253"/>
                                      <a:pt x="844" y="254"/>
                                    </a:cubicBezTo>
                                    <a:cubicBezTo>
                                      <a:pt x="846" y="253"/>
                                      <a:pt x="848" y="252"/>
                                      <a:pt x="850" y="252"/>
                                    </a:cubicBezTo>
                                    <a:cubicBezTo>
                                      <a:pt x="850" y="251"/>
                                      <a:pt x="850" y="251"/>
                                      <a:pt x="850" y="250"/>
                                    </a:cubicBezTo>
                                    <a:cubicBezTo>
                                      <a:pt x="850" y="242"/>
                                      <a:pt x="856" y="236"/>
                                      <a:pt x="864" y="236"/>
                                    </a:cubicBezTo>
                                    <a:cubicBezTo>
                                      <a:pt x="871" y="236"/>
                                      <a:pt x="877" y="242"/>
                                      <a:pt x="877" y="250"/>
                                    </a:cubicBezTo>
                                    <a:close/>
                                    <a:moveTo>
                                      <a:pt x="870" y="250"/>
                                    </a:moveTo>
                                    <a:cubicBezTo>
                                      <a:pt x="870" y="250"/>
                                      <a:pt x="870" y="250"/>
                                      <a:pt x="870" y="251"/>
                                    </a:cubicBezTo>
                                    <a:cubicBezTo>
                                      <a:pt x="872" y="251"/>
                                      <a:pt x="874" y="251"/>
                                      <a:pt x="875" y="251"/>
                                    </a:cubicBezTo>
                                    <a:cubicBezTo>
                                      <a:pt x="876" y="251"/>
                                      <a:pt x="876" y="250"/>
                                      <a:pt x="876" y="250"/>
                                    </a:cubicBezTo>
                                    <a:cubicBezTo>
                                      <a:pt x="876" y="243"/>
                                      <a:pt x="870" y="238"/>
                                      <a:pt x="864" y="238"/>
                                    </a:cubicBezTo>
                                    <a:cubicBezTo>
                                      <a:pt x="857" y="238"/>
                                      <a:pt x="852" y="243"/>
                                      <a:pt x="852" y="250"/>
                                    </a:cubicBezTo>
                                    <a:cubicBezTo>
                                      <a:pt x="852" y="250"/>
                                      <a:pt x="852" y="251"/>
                                      <a:pt x="852" y="251"/>
                                    </a:cubicBezTo>
                                    <a:cubicBezTo>
                                      <a:pt x="853" y="251"/>
                                      <a:pt x="855" y="251"/>
                                      <a:pt x="857" y="251"/>
                                    </a:cubicBezTo>
                                    <a:cubicBezTo>
                                      <a:pt x="857" y="250"/>
                                      <a:pt x="857" y="250"/>
                                      <a:pt x="857" y="250"/>
                                    </a:cubicBezTo>
                                    <a:cubicBezTo>
                                      <a:pt x="857" y="246"/>
                                      <a:pt x="860" y="243"/>
                                      <a:pt x="864" y="243"/>
                                    </a:cubicBezTo>
                                    <a:cubicBezTo>
                                      <a:pt x="867" y="243"/>
                                      <a:pt x="870" y="246"/>
                                      <a:pt x="870" y="250"/>
                                    </a:cubicBezTo>
                                    <a:close/>
                                    <a:moveTo>
                                      <a:pt x="864" y="245"/>
                                    </a:moveTo>
                                    <a:cubicBezTo>
                                      <a:pt x="861" y="245"/>
                                      <a:pt x="858" y="247"/>
                                      <a:pt x="858" y="250"/>
                                    </a:cubicBezTo>
                                    <a:cubicBezTo>
                                      <a:pt x="858" y="250"/>
                                      <a:pt x="859" y="250"/>
                                      <a:pt x="859" y="250"/>
                                    </a:cubicBezTo>
                                    <a:cubicBezTo>
                                      <a:pt x="860" y="250"/>
                                      <a:pt x="862" y="250"/>
                                      <a:pt x="864" y="250"/>
                                    </a:cubicBezTo>
                                    <a:cubicBezTo>
                                      <a:pt x="865" y="250"/>
                                      <a:pt x="867" y="250"/>
                                      <a:pt x="869" y="250"/>
                                    </a:cubicBezTo>
                                    <a:cubicBezTo>
                                      <a:pt x="869" y="250"/>
                                      <a:pt x="869" y="250"/>
                                      <a:pt x="869" y="250"/>
                                    </a:cubicBezTo>
                                    <a:cubicBezTo>
                                      <a:pt x="869" y="247"/>
                                      <a:pt x="866" y="245"/>
                                      <a:pt x="864" y="245"/>
                                    </a:cubicBezTo>
                                    <a:close/>
                                    <a:moveTo>
                                      <a:pt x="898" y="250"/>
                                    </a:moveTo>
                                    <a:cubicBezTo>
                                      <a:pt x="898" y="240"/>
                                      <a:pt x="894" y="232"/>
                                      <a:pt x="888" y="226"/>
                                    </a:cubicBezTo>
                                    <a:cubicBezTo>
                                      <a:pt x="882" y="220"/>
                                      <a:pt x="873" y="216"/>
                                      <a:pt x="864" y="216"/>
                                    </a:cubicBezTo>
                                    <a:cubicBezTo>
                                      <a:pt x="854" y="216"/>
                                      <a:pt x="846" y="220"/>
                                      <a:pt x="839" y="226"/>
                                    </a:cubicBezTo>
                                    <a:cubicBezTo>
                                      <a:pt x="833" y="232"/>
                                      <a:pt x="829" y="240"/>
                                      <a:pt x="829" y="250"/>
                                    </a:cubicBezTo>
                                    <a:cubicBezTo>
                                      <a:pt x="829" y="253"/>
                                      <a:pt x="830" y="256"/>
                                      <a:pt x="830" y="258"/>
                                    </a:cubicBezTo>
                                    <a:cubicBezTo>
                                      <a:pt x="831" y="259"/>
                                      <a:pt x="832" y="259"/>
                                      <a:pt x="833" y="260"/>
                                    </a:cubicBezTo>
                                    <a:cubicBezTo>
                                      <a:pt x="834" y="259"/>
                                      <a:pt x="835" y="259"/>
                                      <a:pt x="836" y="258"/>
                                    </a:cubicBezTo>
                                    <a:cubicBezTo>
                                      <a:pt x="835" y="256"/>
                                      <a:pt x="835" y="253"/>
                                      <a:pt x="835" y="250"/>
                                    </a:cubicBezTo>
                                    <a:cubicBezTo>
                                      <a:pt x="835" y="234"/>
                                      <a:pt x="848" y="221"/>
                                      <a:pt x="864" y="221"/>
                                    </a:cubicBezTo>
                                    <a:cubicBezTo>
                                      <a:pt x="879" y="221"/>
                                      <a:pt x="892" y="234"/>
                                      <a:pt x="892" y="250"/>
                                    </a:cubicBezTo>
                                    <a:cubicBezTo>
                                      <a:pt x="892" y="253"/>
                                      <a:pt x="892" y="256"/>
                                      <a:pt x="891" y="258"/>
                                    </a:cubicBezTo>
                                    <a:cubicBezTo>
                                      <a:pt x="892" y="259"/>
                                      <a:pt x="893" y="259"/>
                                      <a:pt x="894" y="260"/>
                                    </a:cubicBezTo>
                                    <a:cubicBezTo>
                                      <a:pt x="895" y="259"/>
                                      <a:pt x="896" y="258"/>
                                      <a:pt x="897" y="258"/>
                                    </a:cubicBezTo>
                                    <a:cubicBezTo>
                                      <a:pt x="897" y="255"/>
                                      <a:pt x="898" y="253"/>
                                      <a:pt x="898" y="250"/>
                                    </a:cubicBezTo>
                                    <a:close/>
                                    <a:moveTo>
                                      <a:pt x="906" y="250"/>
                                    </a:moveTo>
                                    <a:cubicBezTo>
                                      <a:pt x="906" y="238"/>
                                      <a:pt x="901" y="228"/>
                                      <a:pt x="893" y="220"/>
                                    </a:cubicBezTo>
                                    <a:cubicBezTo>
                                      <a:pt x="886" y="213"/>
                                      <a:pt x="875" y="208"/>
                                      <a:pt x="864" y="208"/>
                                    </a:cubicBezTo>
                                    <a:cubicBezTo>
                                      <a:pt x="852" y="208"/>
                                      <a:pt x="842" y="213"/>
                                      <a:pt x="834" y="220"/>
                                    </a:cubicBezTo>
                                    <a:cubicBezTo>
                                      <a:pt x="826" y="228"/>
                                      <a:pt x="822" y="238"/>
                                      <a:pt x="822" y="250"/>
                                    </a:cubicBezTo>
                                    <a:cubicBezTo>
                                      <a:pt x="822" y="251"/>
                                      <a:pt x="822" y="253"/>
                                      <a:pt x="822" y="254"/>
                                    </a:cubicBezTo>
                                    <a:cubicBezTo>
                                      <a:pt x="824" y="255"/>
                                      <a:pt x="826" y="256"/>
                                      <a:pt x="829" y="257"/>
                                    </a:cubicBezTo>
                                    <a:cubicBezTo>
                                      <a:pt x="828" y="255"/>
                                      <a:pt x="828" y="252"/>
                                      <a:pt x="828" y="250"/>
                                    </a:cubicBezTo>
                                    <a:cubicBezTo>
                                      <a:pt x="828" y="230"/>
                                      <a:pt x="844" y="214"/>
                                      <a:pt x="864" y="214"/>
                                    </a:cubicBezTo>
                                    <a:cubicBezTo>
                                      <a:pt x="883" y="214"/>
                                      <a:pt x="899" y="230"/>
                                      <a:pt x="899" y="250"/>
                                    </a:cubicBezTo>
                                    <a:cubicBezTo>
                                      <a:pt x="899" y="252"/>
                                      <a:pt x="899" y="254"/>
                                      <a:pt x="899" y="256"/>
                                    </a:cubicBezTo>
                                    <a:cubicBezTo>
                                      <a:pt x="901" y="255"/>
                                      <a:pt x="903" y="254"/>
                                      <a:pt x="905" y="253"/>
                                    </a:cubicBezTo>
                                    <a:cubicBezTo>
                                      <a:pt x="905" y="252"/>
                                      <a:pt x="906" y="251"/>
                                      <a:pt x="906" y="250"/>
                                    </a:cubicBezTo>
                                    <a:close/>
                                    <a:moveTo>
                                      <a:pt x="929" y="250"/>
                                    </a:moveTo>
                                    <a:cubicBezTo>
                                      <a:pt x="929" y="247"/>
                                      <a:pt x="926" y="245"/>
                                      <a:pt x="924" y="245"/>
                                    </a:cubicBezTo>
                                    <a:cubicBezTo>
                                      <a:pt x="921" y="245"/>
                                      <a:pt x="918" y="247"/>
                                      <a:pt x="918" y="250"/>
                                    </a:cubicBezTo>
                                    <a:cubicBezTo>
                                      <a:pt x="918" y="250"/>
                                      <a:pt x="918" y="250"/>
                                      <a:pt x="919" y="250"/>
                                    </a:cubicBezTo>
                                    <a:cubicBezTo>
                                      <a:pt x="920" y="250"/>
                                      <a:pt x="922" y="250"/>
                                      <a:pt x="924" y="250"/>
                                    </a:cubicBezTo>
                                    <a:cubicBezTo>
                                      <a:pt x="925" y="250"/>
                                      <a:pt x="927" y="250"/>
                                      <a:pt x="929" y="250"/>
                                    </a:cubicBezTo>
                                    <a:cubicBezTo>
                                      <a:pt x="929" y="250"/>
                                      <a:pt x="929" y="250"/>
                                      <a:pt x="929" y="250"/>
                                    </a:cubicBezTo>
                                    <a:close/>
                                    <a:moveTo>
                                      <a:pt x="933" y="250"/>
                                    </a:moveTo>
                                    <a:cubicBezTo>
                                      <a:pt x="933" y="248"/>
                                      <a:pt x="933" y="246"/>
                                      <a:pt x="934" y="244"/>
                                    </a:cubicBezTo>
                                    <a:cubicBezTo>
                                      <a:pt x="932" y="240"/>
                                      <a:pt x="928" y="238"/>
                                      <a:pt x="924" y="238"/>
                                    </a:cubicBezTo>
                                    <a:cubicBezTo>
                                      <a:pt x="920" y="238"/>
                                      <a:pt x="916" y="240"/>
                                      <a:pt x="914" y="242"/>
                                    </a:cubicBezTo>
                                    <a:cubicBezTo>
                                      <a:pt x="915" y="245"/>
                                      <a:pt x="915" y="247"/>
                                      <a:pt x="915" y="250"/>
                                    </a:cubicBezTo>
                                    <a:cubicBezTo>
                                      <a:pt x="915" y="250"/>
                                      <a:pt x="915" y="251"/>
                                      <a:pt x="915" y="251"/>
                                    </a:cubicBezTo>
                                    <a:cubicBezTo>
                                      <a:pt x="915" y="251"/>
                                      <a:pt x="916" y="251"/>
                                      <a:pt x="917" y="251"/>
                                    </a:cubicBezTo>
                                    <a:cubicBezTo>
                                      <a:pt x="917" y="250"/>
                                      <a:pt x="917" y="250"/>
                                      <a:pt x="917" y="250"/>
                                    </a:cubicBezTo>
                                    <a:cubicBezTo>
                                      <a:pt x="917" y="246"/>
                                      <a:pt x="920" y="243"/>
                                      <a:pt x="924" y="243"/>
                                    </a:cubicBezTo>
                                    <a:cubicBezTo>
                                      <a:pt x="927" y="243"/>
                                      <a:pt x="930" y="246"/>
                                      <a:pt x="930" y="250"/>
                                    </a:cubicBezTo>
                                    <a:cubicBezTo>
                                      <a:pt x="930" y="250"/>
                                      <a:pt x="930" y="250"/>
                                      <a:pt x="930" y="251"/>
                                    </a:cubicBezTo>
                                    <a:cubicBezTo>
                                      <a:pt x="931" y="251"/>
                                      <a:pt x="932" y="251"/>
                                      <a:pt x="933" y="251"/>
                                    </a:cubicBezTo>
                                    <a:cubicBezTo>
                                      <a:pt x="933" y="251"/>
                                      <a:pt x="933" y="250"/>
                                      <a:pt x="933" y="250"/>
                                    </a:cubicBezTo>
                                    <a:close/>
                                    <a:moveTo>
                                      <a:pt x="912" y="234"/>
                                    </a:moveTo>
                                    <a:cubicBezTo>
                                      <a:pt x="913" y="236"/>
                                      <a:pt x="913" y="238"/>
                                      <a:pt x="914" y="240"/>
                                    </a:cubicBezTo>
                                    <a:cubicBezTo>
                                      <a:pt x="916" y="238"/>
                                      <a:pt x="920" y="236"/>
                                      <a:pt x="924" y="236"/>
                                    </a:cubicBezTo>
                                    <a:cubicBezTo>
                                      <a:pt x="928" y="236"/>
                                      <a:pt x="931" y="238"/>
                                      <a:pt x="934" y="241"/>
                                    </a:cubicBezTo>
                                    <a:cubicBezTo>
                                      <a:pt x="934" y="239"/>
                                      <a:pt x="935" y="237"/>
                                      <a:pt x="936" y="235"/>
                                    </a:cubicBezTo>
                                    <a:cubicBezTo>
                                      <a:pt x="932" y="232"/>
                                      <a:pt x="928" y="230"/>
                                      <a:pt x="924" y="230"/>
                                    </a:cubicBezTo>
                                    <a:cubicBezTo>
                                      <a:pt x="919" y="230"/>
                                      <a:pt x="915" y="232"/>
                                      <a:pt x="912" y="234"/>
                                    </a:cubicBezTo>
                                    <a:close/>
                                    <a:moveTo>
                                      <a:pt x="864" y="200"/>
                                    </a:moveTo>
                                    <a:cubicBezTo>
                                      <a:pt x="850" y="200"/>
                                      <a:pt x="837" y="206"/>
                                      <a:pt x="828" y="215"/>
                                    </a:cubicBezTo>
                                    <a:cubicBezTo>
                                      <a:pt x="820" y="224"/>
                                      <a:pt x="814" y="236"/>
                                      <a:pt x="814" y="250"/>
                                    </a:cubicBezTo>
                                    <a:cubicBezTo>
                                      <a:pt x="814" y="250"/>
                                      <a:pt x="814" y="251"/>
                                      <a:pt x="814" y="251"/>
                                    </a:cubicBezTo>
                                    <a:cubicBezTo>
                                      <a:pt x="816" y="252"/>
                                      <a:pt x="818" y="252"/>
                                      <a:pt x="820" y="253"/>
                                    </a:cubicBezTo>
                                    <a:cubicBezTo>
                                      <a:pt x="820" y="252"/>
                                      <a:pt x="820" y="251"/>
                                      <a:pt x="820" y="250"/>
                                    </a:cubicBezTo>
                                    <a:cubicBezTo>
                                      <a:pt x="820" y="226"/>
                                      <a:pt x="840" y="206"/>
                                      <a:pt x="864" y="206"/>
                                    </a:cubicBezTo>
                                    <a:cubicBezTo>
                                      <a:pt x="888" y="206"/>
                                      <a:pt x="907" y="226"/>
                                      <a:pt x="907" y="250"/>
                                    </a:cubicBezTo>
                                    <a:cubicBezTo>
                                      <a:pt x="907" y="251"/>
                                      <a:pt x="907" y="252"/>
                                      <a:pt x="907" y="253"/>
                                    </a:cubicBezTo>
                                    <a:cubicBezTo>
                                      <a:pt x="909" y="252"/>
                                      <a:pt x="911" y="252"/>
                                      <a:pt x="913" y="251"/>
                                    </a:cubicBezTo>
                                    <a:cubicBezTo>
                                      <a:pt x="913" y="251"/>
                                      <a:pt x="913" y="250"/>
                                      <a:pt x="913" y="250"/>
                                    </a:cubicBezTo>
                                    <a:cubicBezTo>
                                      <a:pt x="913" y="236"/>
                                      <a:pt x="908" y="224"/>
                                      <a:pt x="899" y="215"/>
                                    </a:cubicBezTo>
                                    <a:cubicBezTo>
                                      <a:pt x="890" y="206"/>
                                      <a:pt x="877" y="200"/>
                                      <a:pt x="864" y="200"/>
                                    </a:cubicBezTo>
                                    <a:close/>
                                    <a:moveTo>
                                      <a:pt x="885" y="199"/>
                                    </a:moveTo>
                                    <a:cubicBezTo>
                                      <a:pt x="885" y="200"/>
                                      <a:pt x="884" y="202"/>
                                      <a:pt x="884" y="203"/>
                                    </a:cubicBezTo>
                                    <a:cubicBezTo>
                                      <a:pt x="886" y="204"/>
                                      <a:pt x="888" y="205"/>
                                      <a:pt x="890" y="206"/>
                                    </a:cubicBezTo>
                                    <a:cubicBezTo>
                                      <a:pt x="890" y="204"/>
                                      <a:pt x="891" y="201"/>
                                      <a:pt x="891" y="199"/>
                                    </a:cubicBezTo>
                                    <a:cubicBezTo>
                                      <a:pt x="891" y="191"/>
                                      <a:pt x="888" y="184"/>
                                      <a:pt x="883" y="179"/>
                                    </a:cubicBezTo>
                                    <a:cubicBezTo>
                                      <a:pt x="878" y="174"/>
                                      <a:pt x="871" y="171"/>
                                      <a:pt x="864" y="171"/>
                                    </a:cubicBezTo>
                                    <a:cubicBezTo>
                                      <a:pt x="856" y="171"/>
                                      <a:pt x="849" y="174"/>
                                      <a:pt x="844" y="179"/>
                                    </a:cubicBezTo>
                                    <a:cubicBezTo>
                                      <a:pt x="839" y="184"/>
                                      <a:pt x="836" y="191"/>
                                      <a:pt x="836" y="199"/>
                                    </a:cubicBezTo>
                                    <a:cubicBezTo>
                                      <a:pt x="836" y="201"/>
                                      <a:pt x="837" y="204"/>
                                      <a:pt x="837" y="206"/>
                                    </a:cubicBezTo>
                                    <a:cubicBezTo>
                                      <a:pt x="839" y="205"/>
                                      <a:pt x="841" y="204"/>
                                      <a:pt x="843" y="203"/>
                                    </a:cubicBezTo>
                                    <a:cubicBezTo>
                                      <a:pt x="843" y="202"/>
                                      <a:pt x="842" y="200"/>
                                      <a:pt x="842" y="199"/>
                                    </a:cubicBezTo>
                                    <a:cubicBezTo>
                                      <a:pt x="842" y="187"/>
                                      <a:pt x="852" y="177"/>
                                      <a:pt x="864" y="177"/>
                                    </a:cubicBezTo>
                                    <a:cubicBezTo>
                                      <a:pt x="875" y="177"/>
                                      <a:pt x="885" y="187"/>
                                      <a:pt x="885" y="199"/>
                                    </a:cubicBezTo>
                                    <a:close/>
                                    <a:moveTo>
                                      <a:pt x="877" y="199"/>
                                    </a:moveTo>
                                    <a:cubicBezTo>
                                      <a:pt x="877" y="199"/>
                                      <a:pt x="877" y="200"/>
                                      <a:pt x="877" y="200"/>
                                    </a:cubicBezTo>
                                    <a:cubicBezTo>
                                      <a:pt x="879" y="201"/>
                                      <a:pt x="881" y="202"/>
                                      <a:pt x="883" y="202"/>
                                    </a:cubicBezTo>
                                    <a:cubicBezTo>
                                      <a:pt x="883" y="201"/>
                                      <a:pt x="883" y="200"/>
                                      <a:pt x="883" y="199"/>
                                    </a:cubicBezTo>
                                    <a:cubicBezTo>
                                      <a:pt x="883" y="193"/>
                                      <a:pt x="881" y="188"/>
                                      <a:pt x="877" y="185"/>
                                    </a:cubicBezTo>
                                    <a:cubicBezTo>
                                      <a:pt x="874" y="181"/>
                                      <a:pt x="869" y="179"/>
                                      <a:pt x="864" y="179"/>
                                    </a:cubicBezTo>
                                    <a:cubicBezTo>
                                      <a:pt x="858" y="179"/>
                                      <a:pt x="853" y="181"/>
                                      <a:pt x="850" y="185"/>
                                    </a:cubicBezTo>
                                    <a:cubicBezTo>
                                      <a:pt x="846" y="188"/>
                                      <a:pt x="844" y="193"/>
                                      <a:pt x="844" y="199"/>
                                    </a:cubicBezTo>
                                    <a:cubicBezTo>
                                      <a:pt x="844" y="200"/>
                                      <a:pt x="844" y="201"/>
                                      <a:pt x="844" y="202"/>
                                    </a:cubicBezTo>
                                    <a:cubicBezTo>
                                      <a:pt x="846" y="202"/>
                                      <a:pt x="848" y="201"/>
                                      <a:pt x="850" y="200"/>
                                    </a:cubicBezTo>
                                    <a:cubicBezTo>
                                      <a:pt x="850" y="200"/>
                                      <a:pt x="850" y="199"/>
                                      <a:pt x="850" y="199"/>
                                    </a:cubicBezTo>
                                    <a:cubicBezTo>
                                      <a:pt x="850" y="191"/>
                                      <a:pt x="856" y="185"/>
                                      <a:pt x="864" y="185"/>
                                    </a:cubicBezTo>
                                    <a:cubicBezTo>
                                      <a:pt x="871" y="185"/>
                                      <a:pt x="877" y="191"/>
                                      <a:pt x="877" y="199"/>
                                    </a:cubicBezTo>
                                    <a:close/>
                                    <a:moveTo>
                                      <a:pt x="870" y="199"/>
                                    </a:moveTo>
                                    <a:cubicBezTo>
                                      <a:pt x="870" y="199"/>
                                      <a:pt x="870" y="199"/>
                                      <a:pt x="870" y="199"/>
                                    </a:cubicBezTo>
                                    <a:cubicBezTo>
                                      <a:pt x="872" y="199"/>
                                      <a:pt x="874" y="200"/>
                                      <a:pt x="875" y="200"/>
                                    </a:cubicBezTo>
                                    <a:cubicBezTo>
                                      <a:pt x="876" y="200"/>
                                      <a:pt x="876" y="199"/>
                                      <a:pt x="876" y="199"/>
                                    </a:cubicBezTo>
                                    <a:cubicBezTo>
                                      <a:pt x="876" y="192"/>
                                      <a:pt x="870" y="187"/>
                                      <a:pt x="864" y="187"/>
                                    </a:cubicBezTo>
                                    <a:cubicBezTo>
                                      <a:pt x="857" y="187"/>
                                      <a:pt x="852" y="192"/>
                                      <a:pt x="852" y="199"/>
                                    </a:cubicBezTo>
                                    <a:cubicBezTo>
                                      <a:pt x="852" y="199"/>
                                      <a:pt x="852" y="200"/>
                                      <a:pt x="852" y="200"/>
                                    </a:cubicBezTo>
                                    <a:cubicBezTo>
                                      <a:pt x="853" y="200"/>
                                      <a:pt x="855" y="199"/>
                                      <a:pt x="857" y="199"/>
                                    </a:cubicBezTo>
                                    <a:cubicBezTo>
                                      <a:pt x="857" y="199"/>
                                      <a:pt x="857" y="199"/>
                                      <a:pt x="857" y="199"/>
                                    </a:cubicBezTo>
                                    <a:cubicBezTo>
                                      <a:pt x="857" y="195"/>
                                      <a:pt x="860" y="192"/>
                                      <a:pt x="864" y="192"/>
                                    </a:cubicBezTo>
                                    <a:cubicBezTo>
                                      <a:pt x="867" y="192"/>
                                      <a:pt x="870" y="195"/>
                                      <a:pt x="870" y="199"/>
                                    </a:cubicBezTo>
                                    <a:close/>
                                    <a:moveTo>
                                      <a:pt x="864" y="193"/>
                                    </a:moveTo>
                                    <a:cubicBezTo>
                                      <a:pt x="861" y="193"/>
                                      <a:pt x="858" y="196"/>
                                      <a:pt x="858" y="199"/>
                                    </a:cubicBezTo>
                                    <a:cubicBezTo>
                                      <a:pt x="858" y="199"/>
                                      <a:pt x="859" y="199"/>
                                      <a:pt x="859" y="199"/>
                                    </a:cubicBezTo>
                                    <a:cubicBezTo>
                                      <a:pt x="860" y="199"/>
                                      <a:pt x="862" y="199"/>
                                      <a:pt x="864" y="199"/>
                                    </a:cubicBezTo>
                                    <a:cubicBezTo>
                                      <a:pt x="865" y="199"/>
                                      <a:pt x="867" y="199"/>
                                      <a:pt x="869" y="199"/>
                                    </a:cubicBezTo>
                                    <a:cubicBezTo>
                                      <a:pt x="869" y="199"/>
                                      <a:pt x="869" y="199"/>
                                      <a:pt x="869" y="199"/>
                                    </a:cubicBezTo>
                                    <a:cubicBezTo>
                                      <a:pt x="869" y="196"/>
                                      <a:pt x="866" y="193"/>
                                      <a:pt x="864" y="193"/>
                                    </a:cubicBezTo>
                                    <a:close/>
                                    <a:moveTo>
                                      <a:pt x="898" y="199"/>
                                    </a:moveTo>
                                    <a:cubicBezTo>
                                      <a:pt x="898" y="189"/>
                                      <a:pt x="894" y="181"/>
                                      <a:pt x="888" y="174"/>
                                    </a:cubicBezTo>
                                    <a:cubicBezTo>
                                      <a:pt x="882" y="168"/>
                                      <a:pt x="873" y="164"/>
                                      <a:pt x="864" y="164"/>
                                    </a:cubicBezTo>
                                    <a:cubicBezTo>
                                      <a:pt x="854" y="164"/>
                                      <a:pt x="846" y="168"/>
                                      <a:pt x="839" y="174"/>
                                    </a:cubicBezTo>
                                    <a:cubicBezTo>
                                      <a:pt x="833" y="181"/>
                                      <a:pt x="829" y="189"/>
                                      <a:pt x="829" y="199"/>
                                    </a:cubicBezTo>
                                    <a:cubicBezTo>
                                      <a:pt x="829" y="201"/>
                                      <a:pt x="830" y="204"/>
                                      <a:pt x="830" y="207"/>
                                    </a:cubicBezTo>
                                    <a:cubicBezTo>
                                      <a:pt x="831" y="207"/>
                                      <a:pt x="832" y="208"/>
                                      <a:pt x="833" y="209"/>
                                    </a:cubicBezTo>
                                    <a:cubicBezTo>
                                      <a:pt x="834" y="208"/>
                                      <a:pt x="835" y="207"/>
                                      <a:pt x="836" y="207"/>
                                    </a:cubicBezTo>
                                    <a:cubicBezTo>
                                      <a:pt x="835" y="204"/>
                                      <a:pt x="835" y="201"/>
                                      <a:pt x="835" y="199"/>
                                    </a:cubicBezTo>
                                    <a:cubicBezTo>
                                      <a:pt x="835" y="183"/>
                                      <a:pt x="848" y="170"/>
                                      <a:pt x="864" y="170"/>
                                    </a:cubicBezTo>
                                    <a:cubicBezTo>
                                      <a:pt x="879" y="170"/>
                                      <a:pt x="892" y="183"/>
                                      <a:pt x="892" y="199"/>
                                    </a:cubicBezTo>
                                    <a:cubicBezTo>
                                      <a:pt x="892" y="201"/>
                                      <a:pt x="892" y="204"/>
                                      <a:pt x="891" y="207"/>
                                    </a:cubicBezTo>
                                    <a:cubicBezTo>
                                      <a:pt x="892" y="207"/>
                                      <a:pt x="893" y="208"/>
                                      <a:pt x="894" y="208"/>
                                    </a:cubicBezTo>
                                    <a:cubicBezTo>
                                      <a:pt x="895" y="208"/>
                                      <a:pt x="896" y="207"/>
                                      <a:pt x="897" y="206"/>
                                    </a:cubicBezTo>
                                    <a:cubicBezTo>
                                      <a:pt x="897" y="204"/>
                                      <a:pt x="898" y="201"/>
                                      <a:pt x="898" y="199"/>
                                    </a:cubicBezTo>
                                    <a:close/>
                                    <a:moveTo>
                                      <a:pt x="906" y="199"/>
                                    </a:moveTo>
                                    <a:cubicBezTo>
                                      <a:pt x="906" y="187"/>
                                      <a:pt x="901" y="176"/>
                                      <a:pt x="893" y="169"/>
                                    </a:cubicBezTo>
                                    <a:cubicBezTo>
                                      <a:pt x="886" y="161"/>
                                      <a:pt x="875" y="157"/>
                                      <a:pt x="864" y="157"/>
                                    </a:cubicBezTo>
                                    <a:cubicBezTo>
                                      <a:pt x="852" y="157"/>
                                      <a:pt x="842" y="161"/>
                                      <a:pt x="834" y="169"/>
                                    </a:cubicBezTo>
                                    <a:cubicBezTo>
                                      <a:pt x="826" y="176"/>
                                      <a:pt x="822" y="187"/>
                                      <a:pt x="822" y="199"/>
                                    </a:cubicBezTo>
                                    <a:cubicBezTo>
                                      <a:pt x="822" y="200"/>
                                      <a:pt x="822" y="201"/>
                                      <a:pt x="822" y="202"/>
                                    </a:cubicBezTo>
                                    <a:cubicBezTo>
                                      <a:pt x="824" y="203"/>
                                      <a:pt x="826" y="204"/>
                                      <a:pt x="829" y="206"/>
                                    </a:cubicBezTo>
                                    <a:cubicBezTo>
                                      <a:pt x="828" y="203"/>
                                      <a:pt x="828" y="201"/>
                                      <a:pt x="828" y="199"/>
                                    </a:cubicBezTo>
                                    <a:cubicBezTo>
                                      <a:pt x="828" y="179"/>
                                      <a:pt x="844" y="163"/>
                                      <a:pt x="864" y="163"/>
                                    </a:cubicBezTo>
                                    <a:cubicBezTo>
                                      <a:pt x="883" y="163"/>
                                      <a:pt x="899" y="179"/>
                                      <a:pt x="899" y="199"/>
                                    </a:cubicBezTo>
                                    <a:cubicBezTo>
                                      <a:pt x="899" y="201"/>
                                      <a:pt x="899" y="203"/>
                                      <a:pt x="899" y="205"/>
                                    </a:cubicBezTo>
                                    <a:cubicBezTo>
                                      <a:pt x="901" y="204"/>
                                      <a:pt x="903" y="203"/>
                                      <a:pt x="905" y="202"/>
                                    </a:cubicBezTo>
                                    <a:cubicBezTo>
                                      <a:pt x="905" y="201"/>
                                      <a:pt x="906" y="200"/>
                                      <a:pt x="906" y="199"/>
                                    </a:cubicBezTo>
                                    <a:close/>
                                    <a:moveTo>
                                      <a:pt x="929" y="199"/>
                                    </a:moveTo>
                                    <a:cubicBezTo>
                                      <a:pt x="929" y="196"/>
                                      <a:pt x="926" y="193"/>
                                      <a:pt x="924" y="193"/>
                                    </a:cubicBezTo>
                                    <a:cubicBezTo>
                                      <a:pt x="921" y="193"/>
                                      <a:pt x="918" y="196"/>
                                      <a:pt x="918" y="199"/>
                                    </a:cubicBezTo>
                                    <a:cubicBezTo>
                                      <a:pt x="918" y="199"/>
                                      <a:pt x="918" y="199"/>
                                      <a:pt x="919" y="199"/>
                                    </a:cubicBezTo>
                                    <a:cubicBezTo>
                                      <a:pt x="920" y="199"/>
                                      <a:pt x="922" y="199"/>
                                      <a:pt x="924" y="199"/>
                                    </a:cubicBezTo>
                                    <a:cubicBezTo>
                                      <a:pt x="925" y="199"/>
                                      <a:pt x="927" y="199"/>
                                      <a:pt x="929" y="199"/>
                                    </a:cubicBezTo>
                                    <a:cubicBezTo>
                                      <a:pt x="929" y="199"/>
                                      <a:pt x="929" y="199"/>
                                      <a:pt x="929" y="199"/>
                                    </a:cubicBezTo>
                                    <a:close/>
                                    <a:moveTo>
                                      <a:pt x="933" y="199"/>
                                    </a:moveTo>
                                    <a:cubicBezTo>
                                      <a:pt x="933" y="196"/>
                                      <a:pt x="933" y="194"/>
                                      <a:pt x="934" y="192"/>
                                    </a:cubicBezTo>
                                    <a:cubicBezTo>
                                      <a:pt x="932" y="189"/>
                                      <a:pt x="928" y="187"/>
                                      <a:pt x="924" y="187"/>
                                    </a:cubicBezTo>
                                    <a:cubicBezTo>
                                      <a:pt x="920" y="187"/>
                                      <a:pt x="916" y="188"/>
                                      <a:pt x="914" y="191"/>
                                    </a:cubicBezTo>
                                    <a:cubicBezTo>
                                      <a:pt x="915" y="194"/>
                                      <a:pt x="915" y="196"/>
                                      <a:pt x="915" y="199"/>
                                    </a:cubicBezTo>
                                    <a:cubicBezTo>
                                      <a:pt x="915" y="199"/>
                                      <a:pt x="915" y="199"/>
                                      <a:pt x="915" y="199"/>
                                    </a:cubicBezTo>
                                    <a:cubicBezTo>
                                      <a:pt x="915" y="199"/>
                                      <a:pt x="916" y="199"/>
                                      <a:pt x="917" y="199"/>
                                    </a:cubicBezTo>
                                    <a:cubicBezTo>
                                      <a:pt x="917" y="199"/>
                                      <a:pt x="917" y="199"/>
                                      <a:pt x="917" y="199"/>
                                    </a:cubicBezTo>
                                    <a:cubicBezTo>
                                      <a:pt x="917" y="195"/>
                                      <a:pt x="920" y="192"/>
                                      <a:pt x="924" y="192"/>
                                    </a:cubicBezTo>
                                    <a:cubicBezTo>
                                      <a:pt x="927" y="192"/>
                                      <a:pt x="930" y="195"/>
                                      <a:pt x="930" y="199"/>
                                    </a:cubicBezTo>
                                    <a:cubicBezTo>
                                      <a:pt x="930" y="199"/>
                                      <a:pt x="930" y="199"/>
                                      <a:pt x="930" y="199"/>
                                    </a:cubicBezTo>
                                    <a:cubicBezTo>
                                      <a:pt x="931" y="199"/>
                                      <a:pt x="932" y="199"/>
                                      <a:pt x="933" y="200"/>
                                    </a:cubicBezTo>
                                    <a:cubicBezTo>
                                      <a:pt x="933" y="199"/>
                                      <a:pt x="933" y="199"/>
                                      <a:pt x="933" y="199"/>
                                    </a:cubicBezTo>
                                    <a:close/>
                                    <a:moveTo>
                                      <a:pt x="912" y="183"/>
                                    </a:moveTo>
                                    <a:cubicBezTo>
                                      <a:pt x="913" y="185"/>
                                      <a:pt x="913" y="187"/>
                                      <a:pt x="914" y="189"/>
                                    </a:cubicBezTo>
                                    <a:cubicBezTo>
                                      <a:pt x="916" y="187"/>
                                      <a:pt x="920" y="185"/>
                                      <a:pt x="924" y="185"/>
                                    </a:cubicBezTo>
                                    <a:cubicBezTo>
                                      <a:pt x="928" y="185"/>
                                      <a:pt x="931" y="187"/>
                                      <a:pt x="934" y="190"/>
                                    </a:cubicBezTo>
                                    <a:cubicBezTo>
                                      <a:pt x="934" y="188"/>
                                      <a:pt x="935" y="185"/>
                                      <a:pt x="936" y="183"/>
                                    </a:cubicBezTo>
                                    <a:cubicBezTo>
                                      <a:pt x="932" y="181"/>
                                      <a:pt x="928" y="179"/>
                                      <a:pt x="924" y="179"/>
                                    </a:cubicBezTo>
                                    <a:cubicBezTo>
                                      <a:pt x="919" y="179"/>
                                      <a:pt x="915" y="180"/>
                                      <a:pt x="912" y="183"/>
                                    </a:cubicBezTo>
                                    <a:close/>
                                    <a:moveTo>
                                      <a:pt x="864" y="149"/>
                                    </a:moveTo>
                                    <a:cubicBezTo>
                                      <a:pt x="850" y="149"/>
                                      <a:pt x="837" y="154"/>
                                      <a:pt x="828" y="163"/>
                                    </a:cubicBezTo>
                                    <a:cubicBezTo>
                                      <a:pt x="820" y="172"/>
                                      <a:pt x="814" y="185"/>
                                      <a:pt x="814" y="199"/>
                                    </a:cubicBezTo>
                                    <a:cubicBezTo>
                                      <a:pt x="814" y="199"/>
                                      <a:pt x="814" y="199"/>
                                      <a:pt x="814" y="200"/>
                                    </a:cubicBezTo>
                                    <a:cubicBezTo>
                                      <a:pt x="816" y="200"/>
                                      <a:pt x="818" y="201"/>
                                      <a:pt x="820" y="202"/>
                                    </a:cubicBezTo>
                                    <a:cubicBezTo>
                                      <a:pt x="820" y="201"/>
                                      <a:pt x="820" y="200"/>
                                      <a:pt x="820" y="199"/>
                                    </a:cubicBezTo>
                                    <a:cubicBezTo>
                                      <a:pt x="820" y="175"/>
                                      <a:pt x="840" y="155"/>
                                      <a:pt x="864" y="155"/>
                                    </a:cubicBezTo>
                                    <a:cubicBezTo>
                                      <a:pt x="888" y="155"/>
                                      <a:pt x="907" y="175"/>
                                      <a:pt x="907" y="199"/>
                                    </a:cubicBezTo>
                                    <a:cubicBezTo>
                                      <a:pt x="907" y="200"/>
                                      <a:pt x="907" y="200"/>
                                      <a:pt x="907" y="201"/>
                                    </a:cubicBezTo>
                                    <a:cubicBezTo>
                                      <a:pt x="909" y="201"/>
                                      <a:pt x="911" y="200"/>
                                      <a:pt x="913" y="200"/>
                                    </a:cubicBezTo>
                                    <a:cubicBezTo>
                                      <a:pt x="913" y="199"/>
                                      <a:pt x="913" y="199"/>
                                      <a:pt x="913" y="199"/>
                                    </a:cubicBezTo>
                                    <a:cubicBezTo>
                                      <a:pt x="913" y="185"/>
                                      <a:pt x="908" y="172"/>
                                      <a:pt x="899" y="163"/>
                                    </a:cubicBezTo>
                                    <a:cubicBezTo>
                                      <a:pt x="890" y="154"/>
                                      <a:pt x="877" y="149"/>
                                      <a:pt x="864" y="149"/>
                                    </a:cubicBezTo>
                                    <a:close/>
                                    <a:moveTo>
                                      <a:pt x="885" y="147"/>
                                    </a:moveTo>
                                    <a:cubicBezTo>
                                      <a:pt x="885" y="149"/>
                                      <a:pt x="884" y="150"/>
                                      <a:pt x="884" y="152"/>
                                    </a:cubicBezTo>
                                    <a:cubicBezTo>
                                      <a:pt x="886" y="152"/>
                                      <a:pt x="888" y="153"/>
                                      <a:pt x="890" y="155"/>
                                    </a:cubicBezTo>
                                    <a:cubicBezTo>
                                      <a:pt x="890" y="152"/>
                                      <a:pt x="891" y="150"/>
                                      <a:pt x="891" y="147"/>
                                    </a:cubicBezTo>
                                    <a:cubicBezTo>
                                      <a:pt x="891" y="140"/>
                                      <a:pt x="888" y="133"/>
                                      <a:pt x="883" y="128"/>
                                    </a:cubicBezTo>
                                    <a:cubicBezTo>
                                      <a:pt x="878" y="123"/>
                                      <a:pt x="871" y="120"/>
                                      <a:pt x="864" y="120"/>
                                    </a:cubicBezTo>
                                    <a:cubicBezTo>
                                      <a:pt x="856" y="120"/>
                                      <a:pt x="849" y="123"/>
                                      <a:pt x="844" y="128"/>
                                    </a:cubicBezTo>
                                    <a:cubicBezTo>
                                      <a:pt x="839" y="133"/>
                                      <a:pt x="836" y="140"/>
                                      <a:pt x="836" y="147"/>
                                    </a:cubicBezTo>
                                    <a:cubicBezTo>
                                      <a:pt x="836" y="150"/>
                                      <a:pt x="837" y="152"/>
                                      <a:pt x="837" y="155"/>
                                    </a:cubicBezTo>
                                    <a:cubicBezTo>
                                      <a:pt x="839" y="153"/>
                                      <a:pt x="841" y="152"/>
                                      <a:pt x="843" y="152"/>
                                    </a:cubicBezTo>
                                    <a:cubicBezTo>
                                      <a:pt x="843" y="150"/>
                                      <a:pt x="842" y="149"/>
                                      <a:pt x="842" y="147"/>
                                    </a:cubicBezTo>
                                    <a:cubicBezTo>
                                      <a:pt x="842" y="135"/>
                                      <a:pt x="852" y="126"/>
                                      <a:pt x="864" y="126"/>
                                    </a:cubicBezTo>
                                    <a:cubicBezTo>
                                      <a:pt x="875" y="126"/>
                                      <a:pt x="885" y="135"/>
                                      <a:pt x="885" y="147"/>
                                    </a:cubicBezTo>
                                    <a:close/>
                                    <a:moveTo>
                                      <a:pt x="877" y="147"/>
                                    </a:moveTo>
                                    <a:cubicBezTo>
                                      <a:pt x="877" y="148"/>
                                      <a:pt x="877" y="148"/>
                                      <a:pt x="877" y="149"/>
                                    </a:cubicBezTo>
                                    <a:cubicBezTo>
                                      <a:pt x="879" y="150"/>
                                      <a:pt x="881" y="150"/>
                                      <a:pt x="883" y="151"/>
                                    </a:cubicBezTo>
                                    <a:cubicBezTo>
                                      <a:pt x="883" y="150"/>
                                      <a:pt x="883" y="148"/>
                                      <a:pt x="883" y="147"/>
                                    </a:cubicBezTo>
                                    <a:cubicBezTo>
                                      <a:pt x="883" y="142"/>
                                      <a:pt x="881" y="137"/>
                                      <a:pt x="877" y="133"/>
                                    </a:cubicBezTo>
                                    <a:cubicBezTo>
                                      <a:pt x="874" y="130"/>
                                      <a:pt x="869" y="128"/>
                                      <a:pt x="864" y="128"/>
                                    </a:cubicBezTo>
                                    <a:cubicBezTo>
                                      <a:pt x="858" y="128"/>
                                      <a:pt x="853" y="130"/>
                                      <a:pt x="850" y="133"/>
                                    </a:cubicBezTo>
                                    <a:cubicBezTo>
                                      <a:pt x="846" y="137"/>
                                      <a:pt x="844" y="142"/>
                                      <a:pt x="844" y="147"/>
                                    </a:cubicBezTo>
                                    <a:cubicBezTo>
                                      <a:pt x="844" y="148"/>
                                      <a:pt x="844" y="150"/>
                                      <a:pt x="844" y="151"/>
                                    </a:cubicBezTo>
                                    <a:cubicBezTo>
                                      <a:pt x="846" y="150"/>
                                      <a:pt x="848" y="150"/>
                                      <a:pt x="850" y="149"/>
                                    </a:cubicBezTo>
                                    <a:cubicBezTo>
                                      <a:pt x="850" y="148"/>
                                      <a:pt x="850" y="148"/>
                                      <a:pt x="850" y="147"/>
                                    </a:cubicBezTo>
                                    <a:cubicBezTo>
                                      <a:pt x="850" y="140"/>
                                      <a:pt x="856" y="134"/>
                                      <a:pt x="864" y="134"/>
                                    </a:cubicBezTo>
                                    <a:cubicBezTo>
                                      <a:pt x="871" y="134"/>
                                      <a:pt x="877" y="140"/>
                                      <a:pt x="877" y="147"/>
                                    </a:cubicBezTo>
                                    <a:close/>
                                    <a:moveTo>
                                      <a:pt x="870" y="147"/>
                                    </a:moveTo>
                                    <a:cubicBezTo>
                                      <a:pt x="870" y="147"/>
                                      <a:pt x="870" y="148"/>
                                      <a:pt x="870" y="148"/>
                                    </a:cubicBezTo>
                                    <a:cubicBezTo>
                                      <a:pt x="872" y="148"/>
                                      <a:pt x="874" y="148"/>
                                      <a:pt x="875" y="149"/>
                                    </a:cubicBezTo>
                                    <a:cubicBezTo>
                                      <a:pt x="876" y="148"/>
                                      <a:pt x="876" y="148"/>
                                      <a:pt x="876" y="147"/>
                                    </a:cubicBezTo>
                                    <a:cubicBezTo>
                                      <a:pt x="876" y="141"/>
                                      <a:pt x="870" y="135"/>
                                      <a:pt x="864" y="135"/>
                                    </a:cubicBezTo>
                                    <a:cubicBezTo>
                                      <a:pt x="857" y="135"/>
                                      <a:pt x="852" y="141"/>
                                      <a:pt x="852" y="147"/>
                                    </a:cubicBezTo>
                                    <a:cubicBezTo>
                                      <a:pt x="852" y="148"/>
                                      <a:pt x="852" y="148"/>
                                      <a:pt x="852" y="149"/>
                                    </a:cubicBezTo>
                                    <a:cubicBezTo>
                                      <a:pt x="853" y="148"/>
                                      <a:pt x="855" y="148"/>
                                      <a:pt x="857" y="148"/>
                                    </a:cubicBezTo>
                                    <a:cubicBezTo>
                                      <a:pt x="857" y="148"/>
                                      <a:pt x="857" y="147"/>
                                      <a:pt x="857" y="147"/>
                                    </a:cubicBezTo>
                                    <a:cubicBezTo>
                                      <a:pt x="857" y="143"/>
                                      <a:pt x="860" y="140"/>
                                      <a:pt x="864" y="140"/>
                                    </a:cubicBezTo>
                                    <a:cubicBezTo>
                                      <a:pt x="867" y="140"/>
                                      <a:pt x="870" y="143"/>
                                      <a:pt x="870" y="147"/>
                                    </a:cubicBezTo>
                                    <a:close/>
                                    <a:moveTo>
                                      <a:pt x="864" y="142"/>
                                    </a:moveTo>
                                    <a:cubicBezTo>
                                      <a:pt x="861" y="142"/>
                                      <a:pt x="858" y="144"/>
                                      <a:pt x="858" y="147"/>
                                    </a:cubicBezTo>
                                    <a:cubicBezTo>
                                      <a:pt x="858" y="147"/>
                                      <a:pt x="859" y="147"/>
                                      <a:pt x="859" y="148"/>
                                    </a:cubicBezTo>
                                    <a:cubicBezTo>
                                      <a:pt x="860" y="147"/>
                                      <a:pt x="862" y="147"/>
                                      <a:pt x="864" y="147"/>
                                    </a:cubicBezTo>
                                    <a:cubicBezTo>
                                      <a:pt x="865" y="147"/>
                                      <a:pt x="867" y="147"/>
                                      <a:pt x="869" y="148"/>
                                    </a:cubicBezTo>
                                    <a:cubicBezTo>
                                      <a:pt x="869" y="147"/>
                                      <a:pt x="869" y="147"/>
                                      <a:pt x="869" y="147"/>
                                    </a:cubicBezTo>
                                    <a:cubicBezTo>
                                      <a:pt x="869" y="144"/>
                                      <a:pt x="866" y="142"/>
                                      <a:pt x="864" y="142"/>
                                    </a:cubicBezTo>
                                    <a:close/>
                                    <a:moveTo>
                                      <a:pt x="898" y="147"/>
                                    </a:moveTo>
                                    <a:cubicBezTo>
                                      <a:pt x="898" y="138"/>
                                      <a:pt x="894" y="129"/>
                                      <a:pt x="888" y="123"/>
                                    </a:cubicBezTo>
                                    <a:cubicBezTo>
                                      <a:pt x="882" y="117"/>
                                      <a:pt x="873" y="113"/>
                                      <a:pt x="864" y="113"/>
                                    </a:cubicBezTo>
                                    <a:cubicBezTo>
                                      <a:pt x="854" y="113"/>
                                      <a:pt x="846" y="117"/>
                                      <a:pt x="839" y="123"/>
                                    </a:cubicBezTo>
                                    <a:cubicBezTo>
                                      <a:pt x="833" y="129"/>
                                      <a:pt x="829" y="138"/>
                                      <a:pt x="829" y="147"/>
                                    </a:cubicBezTo>
                                    <a:cubicBezTo>
                                      <a:pt x="829" y="150"/>
                                      <a:pt x="830" y="153"/>
                                      <a:pt x="830" y="155"/>
                                    </a:cubicBezTo>
                                    <a:cubicBezTo>
                                      <a:pt x="831" y="156"/>
                                      <a:pt x="832" y="157"/>
                                      <a:pt x="833" y="157"/>
                                    </a:cubicBezTo>
                                    <a:cubicBezTo>
                                      <a:pt x="834" y="157"/>
                                      <a:pt x="835" y="156"/>
                                      <a:pt x="836" y="155"/>
                                    </a:cubicBezTo>
                                    <a:cubicBezTo>
                                      <a:pt x="835" y="153"/>
                                      <a:pt x="835" y="150"/>
                                      <a:pt x="835" y="147"/>
                                    </a:cubicBezTo>
                                    <a:cubicBezTo>
                                      <a:pt x="835" y="131"/>
                                      <a:pt x="848" y="118"/>
                                      <a:pt x="864" y="118"/>
                                    </a:cubicBezTo>
                                    <a:cubicBezTo>
                                      <a:pt x="879" y="118"/>
                                      <a:pt x="892" y="131"/>
                                      <a:pt x="892" y="147"/>
                                    </a:cubicBezTo>
                                    <a:cubicBezTo>
                                      <a:pt x="892" y="150"/>
                                      <a:pt x="892" y="153"/>
                                      <a:pt x="891" y="155"/>
                                    </a:cubicBezTo>
                                    <a:cubicBezTo>
                                      <a:pt x="892" y="156"/>
                                      <a:pt x="893" y="156"/>
                                      <a:pt x="894" y="157"/>
                                    </a:cubicBezTo>
                                    <a:cubicBezTo>
                                      <a:pt x="895" y="156"/>
                                      <a:pt x="896" y="156"/>
                                      <a:pt x="897" y="155"/>
                                    </a:cubicBezTo>
                                    <a:cubicBezTo>
                                      <a:pt x="897" y="152"/>
                                      <a:pt x="898" y="150"/>
                                      <a:pt x="898" y="147"/>
                                    </a:cubicBezTo>
                                    <a:close/>
                                    <a:moveTo>
                                      <a:pt x="906" y="147"/>
                                    </a:moveTo>
                                    <a:cubicBezTo>
                                      <a:pt x="906" y="136"/>
                                      <a:pt x="901" y="125"/>
                                      <a:pt x="893" y="117"/>
                                    </a:cubicBezTo>
                                    <a:cubicBezTo>
                                      <a:pt x="886" y="110"/>
                                      <a:pt x="875" y="105"/>
                                      <a:pt x="864" y="105"/>
                                    </a:cubicBezTo>
                                    <a:cubicBezTo>
                                      <a:pt x="852" y="105"/>
                                      <a:pt x="842" y="110"/>
                                      <a:pt x="834" y="117"/>
                                    </a:cubicBezTo>
                                    <a:cubicBezTo>
                                      <a:pt x="826" y="125"/>
                                      <a:pt x="822" y="136"/>
                                      <a:pt x="822" y="147"/>
                                    </a:cubicBezTo>
                                    <a:cubicBezTo>
                                      <a:pt x="822" y="148"/>
                                      <a:pt x="822" y="150"/>
                                      <a:pt x="822" y="151"/>
                                    </a:cubicBezTo>
                                    <a:cubicBezTo>
                                      <a:pt x="824" y="152"/>
                                      <a:pt x="826" y="153"/>
                                      <a:pt x="829" y="154"/>
                                    </a:cubicBezTo>
                                    <a:cubicBezTo>
                                      <a:pt x="828" y="152"/>
                                      <a:pt x="828" y="150"/>
                                      <a:pt x="828" y="147"/>
                                    </a:cubicBezTo>
                                    <a:cubicBezTo>
                                      <a:pt x="828" y="127"/>
                                      <a:pt x="844" y="111"/>
                                      <a:pt x="864" y="111"/>
                                    </a:cubicBezTo>
                                    <a:cubicBezTo>
                                      <a:pt x="883" y="111"/>
                                      <a:pt x="899" y="127"/>
                                      <a:pt x="899" y="147"/>
                                    </a:cubicBezTo>
                                    <a:cubicBezTo>
                                      <a:pt x="899" y="149"/>
                                      <a:pt x="899" y="152"/>
                                      <a:pt x="899" y="154"/>
                                    </a:cubicBezTo>
                                    <a:cubicBezTo>
                                      <a:pt x="901" y="153"/>
                                      <a:pt x="903" y="152"/>
                                      <a:pt x="905" y="151"/>
                                    </a:cubicBezTo>
                                    <a:cubicBezTo>
                                      <a:pt x="905" y="150"/>
                                      <a:pt x="906" y="148"/>
                                      <a:pt x="906" y="147"/>
                                    </a:cubicBezTo>
                                    <a:close/>
                                    <a:moveTo>
                                      <a:pt x="929" y="147"/>
                                    </a:moveTo>
                                    <a:cubicBezTo>
                                      <a:pt x="929" y="144"/>
                                      <a:pt x="926" y="142"/>
                                      <a:pt x="924" y="142"/>
                                    </a:cubicBezTo>
                                    <a:cubicBezTo>
                                      <a:pt x="921" y="142"/>
                                      <a:pt x="918" y="144"/>
                                      <a:pt x="918" y="147"/>
                                    </a:cubicBezTo>
                                    <a:cubicBezTo>
                                      <a:pt x="918" y="147"/>
                                      <a:pt x="918" y="147"/>
                                      <a:pt x="919" y="148"/>
                                    </a:cubicBezTo>
                                    <a:cubicBezTo>
                                      <a:pt x="920" y="147"/>
                                      <a:pt x="922" y="147"/>
                                      <a:pt x="924" y="147"/>
                                    </a:cubicBezTo>
                                    <a:cubicBezTo>
                                      <a:pt x="925" y="147"/>
                                      <a:pt x="927" y="147"/>
                                      <a:pt x="929" y="148"/>
                                    </a:cubicBezTo>
                                    <a:cubicBezTo>
                                      <a:pt x="929" y="147"/>
                                      <a:pt x="929" y="147"/>
                                      <a:pt x="929" y="147"/>
                                    </a:cubicBezTo>
                                    <a:close/>
                                    <a:moveTo>
                                      <a:pt x="933" y="147"/>
                                    </a:moveTo>
                                    <a:cubicBezTo>
                                      <a:pt x="933" y="145"/>
                                      <a:pt x="933" y="143"/>
                                      <a:pt x="934" y="141"/>
                                    </a:cubicBezTo>
                                    <a:cubicBezTo>
                                      <a:pt x="932" y="137"/>
                                      <a:pt x="928" y="135"/>
                                      <a:pt x="924" y="135"/>
                                    </a:cubicBezTo>
                                    <a:cubicBezTo>
                                      <a:pt x="920" y="135"/>
                                      <a:pt x="916" y="137"/>
                                      <a:pt x="914" y="140"/>
                                    </a:cubicBezTo>
                                    <a:cubicBezTo>
                                      <a:pt x="915" y="142"/>
                                      <a:pt x="915" y="145"/>
                                      <a:pt x="915" y="147"/>
                                    </a:cubicBezTo>
                                    <a:cubicBezTo>
                                      <a:pt x="915" y="147"/>
                                      <a:pt x="915" y="148"/>
                                      <a:pt x="915" y="148"/>
                                    </a:cubicBezTo>
                                    <a:cubicBezTo>
                                      <a:pt x="915" y="148"/>
                                      <a:pt x="916" y="148"/>
                                      <a:pt x="917" y="148"/>
                                    </a:cubicBezTo>
                                    <a:cubicBezTo>
                                      <a:pt x="917" y="148"/>
                                      <a:pt x="917" y="147"/>
                                      <a:pt x="917" y="147"/>
                                    </a:cubicBezTo>
                                    <a:cubicBezTo>
                                      <a:pt x="917" y="143"/>
                                      <a:pt x="920" y="140"/>
                                      <a:pt x="924" y="140"/>
                                    </a:cubicBezTo>
                                    <a:cubicBezTo>
                                      <a:pt x="927" y="140"/>
                                      <a:pt x="930" y="143"/>
                                      <a:pt x="930" y="147"/>
                                    </a:cubicBezTo>
                                    <a:cubicBezTo>
                                      <a:pt x="930" y="147"/>
                                      <a:pt x="930" y="148"/>
                                      <a:pt x="930" y="148"/>
                                    </a:cubicBezTo>
                                    <a:cubicBezTo>
                                      <a:pt x="931" y="148"/>
                                      <a:pt x="932" y="148"/>
                                      <a:pt x="933" y="148"/>
                                    </a:cubicBezTo>
                                    <a:cubicBezTo>
                                      <a:pt x="933" y="148"/>
                                      <a:pt x="933" y="148"/>
                                      <a:pt x="933" y="147"/>
                                    </a:cubicBezTo>
                                    <a:close/>
                                    <a:moveTo>
                                      <a:pt x="912" y="131"/>
                                    </a:moveTo>
                                    <a:cubicBezTo>
                                      <a:pt x="913" y="133"/>
                                      <a:pt x="913" y="135"/>
                                      <a:pt x="914" y="138"/>
                                    </a:cubicBezTo>
                                    <a:cubicBezTo>
                                      <a:pt x="916" y="135"/>
                                      <a:pt x="920" y="134"/>
                                      <a:pt x="924" y="134"/>
                                    </a:cubicBezTo>
                                    <a:cubicBezTo>
                                      <a:pt x="928" y="134"/>
                                      <a:pt x="931" y="136"/>
                                      <a:pt x="934" y="139"/>
                                    </a:cubicBezTo>
                                    <a:cubicBezTo>
                                      <a:pt x="934" y="136"/>
                                      <a:pt x="935" y="134"/>
                                      <a:pt x="936" y="132"/>
                                    </a:cubicBezTo>
                                    <a:cubicBezTo>
                                      <a:pt x="932" y="129"/>
                                      <a:pt x="928" y="128"/>
                                      <a:pt x="924" y="128"/>
                                    </a:cubicBezTo>
                                    <a:cubicBezTo>
                                      <a:pt x="919" y="128"/>
                                      <a:pt x="915" y="129"/>
                                      <a:pt x="912" y="131"/>
                                    </a:cubicBezTo>
                                    <a:close/>
                                    <a:moveTo>
                                      <a:pt x="864" y="98"/>
                                    </a:moveTo>
                                    <a:cubicBezTo>
                                      <a:pt x="850" y="98"/>
                                      <a:pt x="837" y="103"/>
                                      <a:pt x="828" y="112"/>
                                    </a:cubicBezTo>
                                    <a:cubicBezTo>
                                      <a:pt x="820" y="121"/>
                                      <a:pt x="814" y="133"/>
                                      <a:pt x="814" y="147"/>
                                    </a:cubicBezTo>
                                    <a:cubicBezTo>
                                      <a:pt x="814" y="148"/>
                                      <a:pt x="814" y="148"/>
                                      <a:pt x="814" y="149"/>
                                    </a:cubicBezTo>
                                    <a:cubicBezTo>
                                      <a:pt x="816" y="149"/>
                                      <a:pt x="818" y="150"/>
                                      <a:pt x="820" y="150"/>
                                    </a:cubicBezTo>
                                    <a:cubicBezTo>
                                      <a:pt x="820" y="149"/>
                                      <a:pt x="820" y="148"/>
                                      <a:pt x="820" y="147"/>
                                    </a:cubicBezTo>
                                    <a:cubicBezTo>
                                      <a:pt x="820" y="123"/>
                                      <a:pt x="840" y="104"/>
                                      <a:pt x="864" y="104"/>
                                    </a:cubicBezTo>
                                    <a:cubicBezTo>
                                      <a:pt x="888" y="104"/>
                                      <a:pt x="907" y="123"/>
                                      <a:pt x="907" y="147"/>
                                    </a:cubicBezTo>
                                    <a:cubicBezTo>
                                      <a:pt x="907" y="148"/>
                                      <a:pt x="907" y="149"/>
                                      <a:pt x="907" y="150"/>
                                    </a:cubicBezTo>
                                    <a:cubicBezTo>
                                      <a:pt x="909" y="149"/>
                                      <a:pt x="911" y="149"/>
                                      <a:pt x="913" y="148"/>
                                    </a:cubicBezTo>
                                    <a:cubicBezTo>
                                      <a:pt x="913" y="148"/>
                                      <a:pt x="913" y="148"/>
                                      <a:pt x="913" y="147"/>
                                    </a:cubicBezTo>
                                    <a:cubicBezTo>
                                      <a:pt x="913" y="133"/>
                                      <a:pt x="908" y="121"/>
                                      <a:pt x="899" y="112"/>
                                    </a:cubicBezTo>
                                    <a:cubicBezTo>
                                      <a:pt x="890" y="103"/>
                                      <a:pt x="877" y="98"/>
                                      <a:pt x="864" y="98"/>
                                    </a:cubicBezTo>
                                    <a:close/>
                                    <a:moveTo>
                                      <a:pt x="885" y="96"/>
                                    </a:moveTo>
                                    <a:cubicBezTo>
                                      <a:pt x="885" y="97"/>
                                      <a:pt x="884" y="99"/>
                                      <a:pt x="884" y="100"/>
                                    </a:cubicBezTo>
                                    <a:cubicBezTo>
                                      <a:pt x="886" y="101"/>
                                      <a:pt x="888" y="102"/>
                                      <a:pt x="890" y="103"/>
                                    </a:cubicBezTo>
                                    <a:cubicBezTo>
                                      <a:pt x="890" y="101"/>
                                      <a:pt x="891" y="98"/>
                                      <a:pt x="891" y="96"/>
                                    </a:cubicBezTo>
                                    <a:cubicBezTo>
                                      <a:pt x="891" y="88"/>
                                      <a:pt x="888" y="81"/>
                                      <a:pt x="883" y="77"/>
                                    </a:cubicBezTo>
                                    <a:cubicBezTo>
                                      <a:pt x="878" y="72"/>
                                      <a:pt x="871" y="69"/>
                                      <a:pt x="864" y="69"/>
                                    </a:cubicBezTo>
                                    <a:cubicBezTo>
                                      <a:pt x="856" y="69"/>
                                      <a:pt x="849" y="72"/>
                                      <a:pt x="844" y="77"/>
                                    </a:cubicBezTo>
                                    <a:cubicBezTo>
                                      <a:pt x="839" y="81"/>
                                      <a:pt x="836" y="88"/>
                                      <a:pt x="836" y="96"/>
                                    </a:cubicBezTo>
                                    <a:cubicBezTo>
                                      <a:pt x="836" y="98"/>
                                      <a:pt x="837" y="101"/>
                                      <a:pt x="837" y="103"/>
                                    </a:cubicBezTo>
                                    <a:cubicBezTo>
                                      <a:pt x="839" y="102"/>
                                      <a:pt x="841" y="101"/>
                                      <a:pt x="843" y="100"/>
                                    </a:cubicBezTo>
                                    <a:cubicBezTo>
                                      <a:pt x="843" y="99"/>
                                      <a:pt x="842" y="97"/>
                                      <a:pt x="842" y="96"/>
                                    </a:cubicBezTo>
                                    <a:cubicBezTo>
                                      <a:pt x="842" y="84"/>
                                      <a:pt x="852" y="75"/>
                                      <a:pt x="864" y="75"/>
                                    </a:cubicBezTo>
                                    <a:cubicBezTo>
                                      <a:pt x="875" y="75"/>
                                      <a:pt x="885" y="84"/>
                                      <a:pt x="885" y="96"/>
                                    </a:cubicBezTo>
                                    <a:close/>
                                    <a:moveTo>
                                      <a:pt x="877" y="96"/>
                                    </a:moveTo>
                                    <a:cubicBezTo>
                                      <a:pt x="877" y="96"/>
                                      <a:pt x="877" y="97"/>
                                      <a:pt x="877" y="98"/>
                                    </a:cubicBezTo>
                                    <a:cubicBezTo>
                                      <a:pt x="879" y="98"/>
                                      <a:pt x="881" y="99"/>
                                      <a:pt x="883" y="100"/>
                                    </a:cubicBezTo>
                                    <a:cubicBezTo>
                                      <a:pt x="883" y="98"/>
                                      <a:pt x="883" y="97"/>
                                      <a:pt x="883" y="96"/>
                                    </a:cubicBezTo>
                                    <a:cubicBezTo>
                                      <a:pt x="883" y="90"/>
                                      <a:pt x="881" y="86"/>
                                      <a:pt x="877" y="82"/>
                                    </a:cubicBezTo>
                                    <a:cubicBezTo>
                                      <a:pt x="874" y="78"/>
                                      <a:pt x="869" y="76"/>
                                      <a:pt x="864" y="76"/>
                                    </a:cubicBezTo>
                                    <a:cubicBezTo>
                                      <a:pt x="858" y="76"/>
                                      <a:pt x="853" y="78"/>
                                      <a:pt x="850" y="82"/>
                                    </a:cubicBezTo>
                                    <a:cubicBezTo>
                                      <a:pt x="846" y="86"/>
                                      <a:pt x="844" y="90"/>
                                      <a:pt x="844" y="96"/>
                                    </a:cubicBezTo>
                                    <a:cubicBezTo>
                                      <a:pt x="844" y="97"/>
                                      <a:pt x="844" y="98"/>
                                      <a:pt x="844" y="100"/>
                                    </a:cubicBezTo>
                                    <a:cubicBezTo>
                                      <a:pt x="846" y="99"/>
                                      <a:pt x="848" y="98"/>
                                      <a:pt x="850" y="98"/>
                                    </a:cubicBezTo>
                                    <a:cubicBezTo>
                                      <a:pt x="850" y="97"/>
                                      <a:pt x="850" y="96"/>
                                      <a:pt x="850" y="96"/>
                                    </a:cubicBezTo>
                                    <a:cubicBezTo>
                                      <a:pt x="850" y="88"/>
                                      <a:pt x="856" y="82"/>
                                      <a:pt x="864" y="82"/>
                                    </a:cubicBezTo>
                                    <a:cubicBezTo>
                                      <a:pt x="871" y="82"/>
                                      <a:pt x="877" y="88"/>
                                      <a:pt x="877" y="96"/>
                                    </a:cubicBezTo>
                                    <a:close/>
                                    <a:moveTo>
                                      <a:pt x="870" y="96"/>
                                    </a:moveTo>
                                    <a:cubicBezTo>
                                      <a:pt x="870" y="96"/>
                                      <a:pt x="870" y="96"/>
                                      <a:pt x="870" y="96"/>
                                    </a:cubicBezTo>
                                    <a:cubicBezTo>
                                      <a:pt x="872" y="97"/>
                                      <a:pt x="874" y="97"/>
                                      <a:pt x="875" y="97"/>
                                    </a:cubicBezTo>
                                    <a:cubicBezTo>
                                      <a:pt x="876" y="97"/>
                                      <a:pt x="876" y="96"/>
                                      <a:pt x="876" y="96"/>
                                    </a:cubicBezTo>
                                    <a:cubicBezTo>
                                      <a:pt x="876" y="89"/>
                                      <a:pt x="870" y="84"/>
                                      <a:pt x="864" y="84"/>
                                    </a:cubicBezTo>
                                    <a:cubicBezTo>
                                      <a:pt x="857" y="84"/>
                                      <a:pt x="852" y="89"/>
                                      <a:pt x="852" y="96"/>
                                    </a:cubicBezTo>
                                    <a:cubicBezTo>
                                      <a:pt x="852" y="96"/>
                                      <a:pt x="852" y="97"/>
                                      <a:pt x="852" y="97"/>
                                    </a:cubicBezTo>
                                    <a:cubicBezTo>
                                      <a:pt x="853" y="97"/>
                                      <a:pt x="855" y="97"/>
                                      <a:pt x="857" y="96"/>
                                    </a:cubicBezTo>
                                    <a:cubicBezTo>
                                      <a:pt x="857" y="96"/>
                                      <a:pt x="857" y="96"/>
                                      <a:pt x="857" y="96"/>
                                    </a:cubicBezTo>
                                    <a:cubicBezTo>
                                      <a:pt x="857" y="92"/>
                                      <a:pt x="860" y="89"/>
                                      <a:pt x="864" y="89"/>
                                    </a:cubicBezTo>
                                    <a:cubicBezTo>
                                      <a:pt x="867" y="89"/>
                                      <a:pt x="870" y="92"/>
                                      <a:pt x="870" y="96"/>
                                    </a:cubicBezTo>
                                    <a:close/>
                                    <a:moveTo>
                                      <a:pt x="864" y="91"/>
                                    </a:moveTo>
                                    <a:cubicBezTo>
                                      <a:pt x="861" y="91"/>
                                      <a:pt x="858" y="93"/>
                                      <a:pt x="858" y="96"/>
                                    </a:cubicBezTo>
                                    <a:cubicBezTo>
                                      <a:pt x="858" y="96"/>
                                      <a:pt x="859" y="96"/>
                                      <a:pt x="859" y="96"/>
                                    </a:cubicBezTo>
                                    <a:cubicBezTo>
                                      <a:pt x="860" y="96"/>
                                      <a:pt x="862" y="96"/>
                                      <a:pt x="864" y="96"/>
                                    </a:cubicBezTo>
                                    <a:cubicBezTo>
                                      <a:pt x="865" y="96"/>
                                      <a:pt x="867" y="96"/>
                                      <a:pt x="869" y="96"/>
                                    </a:cubicBezTo>
                                    <a:cubicBezTo>
                                      <a:pt x="869" y="96"/>
                                      <a:pt x="869" y="96"/>
                                      <a:pt x="869" y="96"/>
                                    </a:cubicBezTo>
                                    <a:cubicBezTo>
                                      <a:pt x="869" y="93"/>
                                      <a:pt x="866" y="91"/>
                                      <a:pt x="864" y="91"/>
                                    </a:cubicBezTo>
                                    <a:close/>
                                    <a:moveTo>
                                      <a:pt x="898" y="96"/>
                                    </a:moveTo>
                                    <a:cubicBezTo>
                                      <a:pt x="898" y="86"/>
                                      <a:pt x="894" y="78"/>
                                      <a:pt x="888" y="72"/>
                                    </a:cubicBezTo>
                                    <a:cubicBezTo>
                                      <a:pt x="882" y="65"/>
                                      <a:pt x="873" y="62"/>
                                      <a:pt x="864" y="62"/>
                                    </a:cubicBezTo>
                                    <a:cubicBezTo>
                                      <a:pt x="854" y="62"/>
                                      <a:pt x="846" y="65"/>
                                      <a:pt x="839" y="72"/>
                                    </a:cubicBezTo>
                                    <a:cubicBezTo>
                                      <a:pt x="833" y="78"/>
                                      <a:pt x="829" y="86"/>
                                      <a:pt x="829" y="96"/>
                                    </a:cubicBezTo>
                                    <a:cubicBezTo>
                                      <a:pt x="829" y="99"/>
                                      <a:pt x="830" y="101"/>
                                      <a:pt x="830" y="104"/>
                                    </a:cubicBezTo>
                                    <a:cubicBezTo>
                                      <a:pt x="831" y="105"/>
                                      <a:pt x="832" y="105"/>
                                      <a:pt x="833" y="106"/>
                                    </a:cubicBezTo>
                                    <a:cubicBezTo>
                                      <a:pt x="834" y="105"/>
                                      <a:pt x="835" y="105"/>
                                      <a:pt x="836" y="104"/>
                                    </a:cubicBezTo>
                                    <a:cubicBezTo>
                                      <a:pt x="835" y="101"/>
                                      <a:pt x="835" y="99"/>
                                      <a:pt x="835" y="96"/>
                                    </a:cubicBezTo>
                                    <a:cubicBezTo>
                                      <a:pt x="835" y="80"/>
                                      <a:pt x="848" y="67"/>
                                      <a:pt x="864" y="67"/>
                                    </a:cubicBezTo>
                                    <a:cubicBezTo>
                                      <a:pt x="879" y="67"/>
                                      <a:pt x="892" y="80"/>
                                      <a:pt x="892" y="96"/>
                                    </a:cubicBezTo>
                                    <a:cubicBezTo>
                                      <a:pt x="892" y="99"/>
                                      <a:pt x="892" y="101"/>
                                      <a:pt x="891" y="104"/>
                                    </a:cubicBezTo>
                                    <a:cubicBezTo>
                                      <a:pt x="892" y="105"/>
                                      <a:pt x="893" y="105"/>
                                      <a:pt x="894" y="106"/>
                                    </a:cubicBezTo>
                                    <a:cubicBezTo>
                                      <a:pt x="895" y="105"/>
                                      <a:pt x="896" y="104"/>
                                      <a:pt x="897" y="103"/>
                                    </a:cubicBezTo>
                                    <a:cubicBezTo>
                                      <a:pt x="897" y="101"/>
                                      <a:pt x="898" y="98"/>
                                      <a:pt x="898" y="96"/>
                                    </a:cubicBezTo>
                                    <a:close/>
                                    <a:moveTo>
                                      <a:pt x="906" y="96"/>
                                    </a:moveTo>
                                    <a:cubicBezTo>
                                      <a:pt x="906" y="84"/>
                                      <a:pt x="901" y="74"/>
                                      <a:pt x="893" y="66"/>
                                    </a:cubicBezTo>
                                    <a:cubicBezTo>
                                      <a:pt x="886" y="59"/>
                                      <a:pt x="875" y="54"/>
                                      <a:pt x="864" y="54"/>
                                    </a:cubicBezTo>
                                    <a:cubicBezTo>
                                      <a:pt x="852" y="54"/>
                                      <a:pt x="842" y="59"/>
                                      <a:pt x="834" y="66"/>
                                    </a:cubicBezTo>
                                    <a:cubicBezTo>
                                      <a:pt x="826" y="74"/>
                                      <a:pt x="822" y="84"/>
                                      <a:pt x="822" y="96"/>
                                    </a:cubicBezTo>
                                    <a:cubicBezTo>
                                      <a:pt x="822" y="97"/>
                                      <a:pt x="822" y="98"/>
                                      <a:pt x="822" y="100"/>
                                    </a:cubicBezTo>
                                    <a:cubicBezTo>
                                      <a:pt x="824" y="101"/>
                                      <a:pt x="826" y="102"/>
                                      <a:pt x="829" y="103"/>
                                    </a:cubicBezTo>
                                    <a:cubicBezTo>
                                      <a:pt x="828" y="101"/>
                                      <a:pt x="828" y="98"/>
                                      <a:pt x="828" y="96"/>
                                    </a:cubicBezTo>
                                    <a:cubicBezTo>
                                      <a:pt x="828" y="76"/>
                                      <a:pt x="844" y="60"/>
                                      <a:pt x="864" y="60"/>
                                    </a:cubicBezTo>
                                    <a:cubicBezTo>
                                      <a:pt x="883" y="60"/>
                                      <a:pt x="899" y="76"/>
                                      <a:pt x="899" y="96"/>
                                    </a:cubicBezTo>
                                    <a:cubicBezTo>
                                      <a:pt x="899" y="98"/>
                                      <a:pt x="899" y="100"/>
                                      <a:pt x="899" y="102"/>
                                    </a:cubicBezTo>
                                    <a:cubicBezTo>
                                      <a:pt x="901" y="101"/>
                                      <a:pt x="903" y="100"/>
                                      <a:pt x="905" y="99"/>
                                    </a:cubicBezTo>
                                    <a:cubicBezTo>
                                      <a:pt x="905" y="98"/>
                                      <a:pt x="906" y="97"/>
                                      <a:pt x="906" y="96"/>
                                    </a:cubicBezTo>
                                    <a:close/>
                                    <a:moveTo>
                                      <a:pt x="929" y="96"/>
                                    </a:moveTo>
                                    <a:cubicBezTo>
                                      <a:pt x="929" y="93"/>
                                      <a:pt x="926" y="91"/>
                                      <a:pt x="924" y="91"/>
                                    </a:cubicBezTo>
                                    <a:cubicBezTo>
                                      <a:pt x="921" y="91"/>
                                      <a:pt x="918" y="93"/>
                                      <a:pt x="918" y="96"/>
                                    </a:cubicBezTo>
                                    <a:cubicBezTo>
                                      <a:pt x="918" y="96"/>
                                      <a:pt x="918" y="96"/>
                                      <a:pt x="919" y="96"/>
                                    </a:cubicBezTo>
                                    <a:cubicBezTo>
                                      <a:pt x="920" y="96"/>
                                      <a:pt x="922" y="96"/>
                                      <a:pt x="924" y="96"/>
                                    </a:cubicBezTo>
                                    <a:cubicBezTo>
                                      <a:pt x="925" y="96"/>
                                      <a:pt x="927" y="96"/>
                                      <a:pt x="929" y="96"/>
                                    </a:cubicBezTo>
                                    <a:cubicBezTo>
                                      <a:pt x="929" y="96"/>
                                      <a:pt x="929" y="96"/>
                                      <a:pt x="929" y="96"/>
                                    </a:cubicBezTo>
                                    <a:close/>
                                    <a:moveTo>
                                      <a:pt x="933" y="96"/>
                                    </a:moveTo>
                                    <a:cubicBezTo>
                                      <a:pt x="933" y="94"/>
                                      <a:pt x="933" y="91"/>
                                      <a:pt x="934" y="89"/>
                                    </a:cubicBezTo>
                                    <a:cubicBezTo>
                                      <a:pt x="932" y="86"/>
                                      <a:pt x="928" y="84"/>
                                      <a:pt x="924" y="84"/>
                                    </a:cubicBezTo>
                                    <a:cubicBezTo>
                                      <a:pt x="920" y="84"/>
                                      <a:pt x="916" y="86"/>
                                      <a:pt x="914" y="88"/>
                                    </a:cubicBezTo>
                                    <a:cubicBezTo>
                                      <a:pt x="915" y="91"/>
                                      <a:pt x="915" y="93"/>
                                      <a:pt x="915" y="96"/>
                                    </a:cubicBezTo>
                                    <a:cubicBezTo>
                                      <a:pt x="915" y="96"/>
                                      <a:pt x="915" y="96"/>
                                      <a:pt x="915" y="97"/>
                                    </a:cubicBezTo>
                                    <a:cubicBezTo>
                                      <a:pt x="915" y="97"/>
                                      <a:pt x="916" y="96"/>
                                      <a:pt x="917" y="96"/>
                                    </a:cubicBezTo>
                                    <a:cubicBezTo>
                                      <a:pt x="917" y="96"/>
                                      <a:pt x="917" y="96"/>
                                      <a:pt x="917" y="96"/>
                                    </a:cubicBezTo>
                                    <a:cubicBezTo>
                                      <a:pt x="917" y="92"/>
                                      <a:pt x="920" y="89"/>
                                      <a:pt x="924" y="89"/>
                                    </a:cubicBezTo>
                                    <a:cubicBezTo>
                                      <a:pt x="927" y="89"/>
                                      <a:pt x="930" y="92"/>
                                      <a:pt x="930" y="96"/>
                                    </a:cubicBezTo>
                                    <a:cubicBezTo>
                                      <a:pt x="930" y="96"/>
                                      <a:pt x="930" y="96"/>
                                      <a:pt x="930" y="96"/>
                                    </a:cubicBezTo>
                                    <a:cubicBezTo>
                                      <a:pt x="931" y="97"/>
                                      <a:pt x="932" y="97"/>
                                      <a:pt x="933" y="97"/>
                                    </a:cubicBezTo>
                                    <a:cubicBezTo>
                                      <a:pt x="933" y="97"/>
                                      <a:pt x="933" y="96"/>
                                      <a:pt x="933" y="96"/>
                                    </a:cubicBezTo>
                                    <a:close/>
                                    <a:moveTo>
                                      <a:pt x="912" y="80"/>
                                    </a:moveTo>
                                    <a:cubicBezTo>
                                      <a:pt x="913" y="82"/>
                                      <a:pt x="913" y="84"/>
                                      <a:pt x="914" y="86"/>
                                    </a:cubicBezTo>
                                    <a:cubicBezTo>
                                      <a:pt x="916" y="84"/>
                                      <a:pt x="920" y="82"/>
                                      <a:pt x="924" y="82"/>
                                    </a:cubicBezTo>
                                    <a:cubicBezTo>
                                      <a:pt x="928" y="82"/>
                                      <a:pt x="931" y="84"/>
                                      <a:pt x="934" y="87"/>
                                    </a:cubicBezTo>
                                    <a:cubicBezTo>
                                      <a:pt x="934" y="85"/>
                                      <a:pt x="935" y="83"/>
                                      <a:pt x="936" y="80"/>
                                    </a:cubicBezTo>
                                    <a:cubicBezTo>
                                      <a:pt x="932" y="78"/>
                                      <a:pt x="928" y="76"/>
                                      <a:pt x="924" y="76"/>
                                    </a:cubicBezTo>
                                    <a:cubicBezTo>
                                      <a:pt x="919" y="76"/>
                                      <a:pt x="915" y="78"/>
                                      <a:pt x="912" y="80"/>
                                    </a:cubicBezTo>
                                    <a:close/>
                                    <a:moveTo>
                                      <a:pt x="864" y="46"/>
                                    </a:moveTo>
                                    <a:cubicBezTo>
                                      <a:pt x="850" y="46"/>
                                      <a:pt x="837" y="52"/>
                                      <a:pt x="828" y="61"/>
                                    </a:cubicBezTo>
                                    <a:cubicBezTo>
                                      <a:pt x="820" y="70"/>
                                      <a:pt x="814" y="82"/>
                                      <a:pt x="814" y="96"/>
                                    </a:cubicBezTo>
                                    <a:cubicBezTo>
                                      <a:pt x="814" y="96"/>
                                      <a:pt x="814" y="97"/>
                                      <a:pt x="814" y="97"/>
                                    </a:cubicBezTo>
                                    <a:cubicBezTo>
                                      <a:pt x="816" y="98"/>
                                      <a:pt x="818" y="98"/>
                                      <a:pt x="820" y="99"/>
                                    </a:cubicBezTo>
                                    <a:cubicBezTo>
                                      <a:pt x="820" y="98"/>
                                      <a:pt x="820" y="97"/>
                                      <a:pt x="820" y="96"/>
                                    </a:cubicBezTo>
                                    <a:cubicBezTo>
                                      <a:pt x="820" y="72"/>
                                      <a:pt x="840" y="52"/>
                                      <a:pt x="864" y="52"/>
                                    </a:cubicBezTo>
                                    <a:cubicBezTo>
                                      <a:pt x="888" y="52"/>
                                      <a:pt x="907" y="72"/>
                                      <a:pt x="907" y="96"/>
                                    </a:cubicBezTo>
                                    <a:cubicBezTo>
                                      <a:pt x="907" y="97"/>
                                      <a:pt x="907" y="98"/>
                                      <a:pt x="907" y="99"/>
                                    </a:cubicBezTo>
                                    <a:cubicBezTo>
                                      <a:pt x="909" y="98"/>
                                      <a:pt x="911" y="97"/>
                                      <a:pt x="913" y="97"/>
                                    </a:cubicBezTo>
                                    <a:cubicBezTo>
                                      <a:pt x="913" y="97"/>
                                      <a:pt x="913" y="96"/>
                                      <a:pt x="913" y="96"/>
                                    </a:cubicBezTo>
                                    <a:cubicBezTo>
                                      <a:pt x="913" y="82"/>
                                      <a:pt x="908" y="70"/>
                                      <a:pt x="899" y="61"/>
                                    </a:cubicBezTo>
                                    <a:cubicBezTo>
                                      <a:pt x="890" y="52"/>
                                      <a:pt x="877" y="46"/>
                                      <a:pt x="864" y="46"/>
                                    </a:cubicBezTo>
                                    <a:close/>
                                    <a:moveTo>
                                      <a:pt x="885" y="44"/>
                                    </a:moveTo>
                                    <a:cubicBezTo>
                                      <a:pt x="885" y="46"/>
                                      <a:pt x="884" y="47"/>
                                      <a:pt x="884" y="49"/>
                                    </a:cubicBezTo>
                                    <a:cubicBezTo>
                                      <a:pt x="886" y="50"/>
                                      <a:pt x="888" y="51"/>
                                      <a:pt x="890" y="52"/>
                                    </a:cubicBezTo>
                                    <a:cubicBezTo>
                                      <a:pt x="890" y="49"/>
                                      <a:pt x="891" y="47"/>
                                      <a:pt x="891" y="44"/>
                                    </a:cubicBezTo>
                                    <a:cubicBezTo>
                                      <a:pt x="891" y="37"/>
                                      <a:pt x="888" y="30"/>
                                      <a:pt x="883" y="25"/>
                                    </a:cubicBezTo>
                                    <a:cubicBezTo>
                                      <a:pt x="878" y="20"/>
                                      <a:pt x="871" y="17"/>
                                      <a:pt x="864" y="17"/>
                                    </a:cubicBezTo>
                                    <a:cubicBezTo>
                                      <a:pt x="856" y="17"/>
                                      <a:pt x="849" y="20"/>
                                      <a:pt x="844" y="25"/>
                                    </a:cubicBezTo>
                                    <a:cubicBezTo>
                                      <a:pt x="839" y="30"/>
                                      <a:pt x="836" y="37"/>
                                      <a:pt x="836" y="44"/>
                                    </a:cubicBezTo>
                                    <a:cubicBezTo>
                                      <a:pt x="836" y="47"/>
                                      <a:pt x="837" y="49"/>
                                      <a:pt x="837" y="52"/>
                                    </a:cubicBezTo>
                                    <a:cubicBezTo>
                                      <a:pt x="839" y="51"/>
                                      <a:pt x="841" y="50"/>
                                      <a:pt x="843" y="49"/>
                                    </a:cubicBezTo>
                                    <a:cubicBezTo>
                                      <a:pt x="843" y="47"/>
                                      <a:pt x="842" y="46"/>
                                      <a:pt x="842" y="44"/>
                                    </a:cubicBezTo>
                                    <a:cubicBezTo>
                                      <a:pt x="842" y="33"/>
                                      <a:pt x="852" y="23"/>
                                      <a:pt x="864" y="23"/>
                                    </a:cubicBezTo>
                                    <a:cubicBezTo>
                                      <a:pt x="875" y="23"/>
                                      <a:pt x="885" y="33"/>
                                      <a:pt x="885" y="44"/>
                                    </a:cubicBezTo>
                                    <a:close/>
                                    <a:moveTo>
                                      <a:pt x="877" y="44"/>
                                    </a:moveTo>
                                    <a:cubicBezTo>
                                      <a:pt x="877" y="45"/>
                                      <a:pt x="877" y="46"/>
                                      <a:pt x="877" y="46"/>
                                    </a:cubicBezTo>
                                    <a:cubicBezTo>
                                      <a:pt x="879" y="47"/>
                                      <a:pt x="881" y="48"/>
                                      <a:pt x="883" y="48"/>
                                    </a:cubicBezTo>
                                    <a:cubicBezTo>
                                      <a:pt x="883" y="47"/>
                                      <a:pt x="883" y="46"/>
                                      <a:pt x="883" y="44"/>
                                    </a:cubicBezTo>
                                    <a:cubicBezTo>
                                      <a:pt x="883" y="39"/>
                                      <a:pt x="881" y="34"/>
                                      <a:pt x="877" y="31"/>
                                    </a:cubicBezTo>
                                    <a:cubicBezTo>
                                      <a:pt x="874" y="27"/>
                                      <a:pt x="869" y="25"/>
                                      <a:pt x="864" y="25"/>
                                    </a:cubicBezTo>
                                    <a:cubicBezTo>
                                      <a:pt x="858" y="25"/>
                                      <a:pt x="853" y="27"/>
                                      <a:pt x="850" y="31"/>
                                    </a:cubicBezTo>
                                    <a:cubicBezTo>
                                      <a:pt x="846" y="34"/>
                                      <a:pt x="844" y="39"/>
                                      <a:pt x="844" y="44"/>
                                    </a:cubicBezTo>
                                    <a:cubicBezTo>
                                      <a:pt x="844" y="46"/>
                                      <a:pt x="844" y="47"/>
                                      <a:pt x="844" y="48"/>
                                    </a:cubicBezTo>
                                    <a:cubicBezTo>
                                      <a:pt x="846" y="48"/>
                                      <a:pt x="848" y="47"/>
                                      <a:pt x="850" y="46"/>
                                    </a:cubicBezTo>
                                    <a:cubicBezTo>
                                      <a:pt x="850" y="46"/>
                                      <a:pt x="850" y="45"/>
                                      <a:pt x="850" y="44"/>
                                    </a:cubicBezTo>
                                    <a:cubicBezTo>
                                      <a:pt x="850" y="37"/>
                                      <a:pt x="856" y="31"/>
                                      <a:pt x="864" y="31"/>
                                    </a:cubicBezTo>
                                    <a:cubicBezTo>
                                      <a:pt x="871" y="31"/>
                                      <a:pt x="877" y="37"/>
                                      <a:pt x="877" y="44"/>
                                    </a:cubicBezTo>
                                    <a:close/>
                                    <a:moveTo>
                                      <a:pt x="870" y="44"/>
                                    </a:moveTo>
                                    <a:cubicBezTo>
                                      <a:pt x="870" y="45"/>
                                      <a:pt x="870" y="45"/>
                                      <a:pt x="870" y="45"/>
                                    </a:cubicBezTo>
                                    <a:cubicBezTo>
                                      <a:pt x="872" y="45"/>
                                      <a:pt x="874" y="46"/>
                                      <a:pt x="875" y="46"/>
                                    </a:cubicBezTo>
                                    <a:cubicBezTo>
                                      <a:pt x="876" y="45"/>
                                      <a:pt x="876" y="45"/>
                                      <a:pt x="876" y="44"/>
                                    </a:cubicBezTo>
                                    <a:cubicBezTo>
                                      <a:pt x="876" y="38"/>
                                      <a:pt x="870" y="32"/>
                                      <a:pt x="864" y="32"/>
                                    </a:cubicBezTo>
                                    <a:cubicBezTo>
                                      <a:pt x="857" y="32"/>
                                      <a:pt x="852" y="38"/>
                                      <a:pt x="852" y="44"/>
                                    </a:cubicBezTo>
                                    <a:cubicBezTo>
                                      <a:pt x="852" y="45"/>
                                      <a:pt x="852" y="45"/>
                                      <a:pt x="852" y="46"/>
                                    </a:cubicBezTo>
                                    <a:cubicBezTo>
                                      <a:pt x="853" y="46"/>
                                      <a:pt x="855" y="45"/>
                                      <a:pt x="857" y="45"/>
                                    </a:cubicBezTo>
                                    <a:cubicBezTo>
                                      <a:pt x="857" y="45"/>
                                      <a:pt x="857" y="45"/>
                                      <a:pt x="857" y="44"/>
                                    </a:cubicBezTo>
                                    <a:cubicBezTo>
                                      <a:pt x="857" y="41"/>
                                      <a:pt x="860" y="38"/>
                                      <a:pt x="864" y="38"/>
                                    </a:cubicBezTo>
                                    <a:cubicBezTo>
                                      <a:pt x="867" y="38"/>
                                      <a:pt x="870" y="41"/>
                                      <a:pt x="870" y="44"/>
                                    </a:cubicBezTo>
                                    <a:close/>
                                    <a:moveTo>
                                      <a:pt x="864" y="39"/>
                                    </a:moveTo>
                                    <a:cubicBezTo>
                                      <a:pt x="861" y="39"/>
                                      <a:pt x="858" y="42"/>
                                      <a:pt x="858" y="44"/>
                                    </a:cubicBezTo>
                                    <a:cubicBezTo>
                                      <a:pt x="858" y="45"/>
                                      <a:pt x="859" y="45"/>
                                      <a:pt x="859" y="45"/>
                                    </a:cubicBezTo>
                                    <a:cubicBezTo>
                                      <a:pt x="860" y="45"/>
                                      <a:pt x="862" y="45"/>
                                      <a:pt x="864" y="45"/>
                                    </a:cubicBezTo>
                                    <a:cubicBezTo>
                                      <a:pt x="865" y="45"/>
                                      <a:pt x="867" y="45"/>
                                      <a:pt x="869" y="45"/>
                                    </a:cubicBezTo>
                                    <a:cubicBezTo>
                                      <a:pt x="869" y="45"/>
                                      <a:pt x="869" y="45"/>
                                      <a:pt x="869" y="44"/>
                                    </a:cubicBezTo>
                                    <a:cubicBezTo>
                                      <a:pt x="869" y="42"/>
                                      <a:pt x="866" y="39"/>
                                      <a:pt x="864" y="39"/>
                                    </a:cubicBezTo>
                                    <a:close/>
                                    <a:moveTo>
                                      <a:pt x="898" y="44"/>
                                    </a:moveTo>
                                    <a:cubicBezTo>
                                      <a:pt x="898" y="35"/>
                                      <a:pt x="894" y="26"/>
                                      <a:pt x="888" y="20"/>
                                    </a:cubicBezTo>
                                    <a:cubicBezTo>
                                      <a:pt x="882" y="14"/>
                                      <a:pt x="873" y="10"/>
                                      <a:pt x="864" y="10"/>
                                    </a:cubicBezTo>
                                    <a:cubicBezTo>
                                      <a:pt x="854" y="10"/>
                                      <a:pt x="846" y="14"/>
                                      <a:pt x="839" y="20"/>
                                    </a:cubicBezTo>
                                    <a:cubicBezTo>
                                      <a:pt x="833" y="26"/>
                                      <a:pt x="829" y="35"/>
                                      <a:pt x="829" y="44"/>
                                    </a:cubicBezTo>
                                    <a:cubicBezTo>
                                      <a:pt x="829" y="47"/>
                                      <a:pt x="830" y="50"/>
                                      <a:pt x="830" y="53"/>
                                    </a:cubicBezTo>
                                    <a:cubicBezTo>
                                      <a:pt x="831" y="53"/>
                                      <a:pt x="832" y="54"/>
                                      <a:pt x="833" y="55"/>
                                    </a:cubicBezTo>
                                    <a:cubicBezTo>
                                      <a:pt x="834" y="54"/>
                                      <a:pt x="835" y="53"/>
                                      <a:pt x="836" y="53"/>
                                    </a:cubicBezTo>
                                    <a:cubicBezTo>
                                      <a:pt x="835" y="50"/>
                                      <a:pt x="835" y="47"/>
                                      <a:pt x="835" y="44"/>
                                    </a:cubicBezTo>
                                    <a:cubicBezTo>
                                      <a:pt x="835" y="28"/>
                                      <a:pt x="848" y="16"/>
                                      <a:pt x="864" y="16"/>
                                    </a:cubicBezTo>
                                    <a:cubicBezTo>
                                      <a:pt x="879" y="16"/>
                                      <a:pt x="892" y="28"/>
                                      <a:pt x="892" y="44"/>
                                    </a:cubicBezTo>
                                    <a:cubicBezTo>
                                      <a:pt x="892" y="47"/>
                                      <a:pt x="892" y="50"/>
                                      <a:pt x="891" y="53"/>
                                    </a:cubicBezTo>
                                    <a:cubicBezTo>
                                      <a:pt x="892" y="53"/>
                                      <a:pt x="893" y="54"/>
                                      <a:pt x="894" y="54"/>
                                    </a:cubicBezTo>
                                    <a:cubicBezTo>
                                      <a:pt x="895" y="53"/>
                                      <a:pt x="896" y="53"/>
                                      <a:pt x="897" y="52"/>
                                    </a:cubicBezTo>
                                    <a:cubicBezTo>
                                      <a:pt x="897" y="50"/>
                                      <a:pt x="898" y="47"/>
                                      <a:pt x="898" y="44"/>
                                    </a:cubicBezTo>
                                    <a:close/>
                                    <a:moveTo>
                                      <a:pt x="906" y="44"/>
                                    </a:moveTo>
                                    <a:cubicBezTo>
                                      <a:pt x="906" y="33"/>
                                      <a:pt x="901" y="22"/>
                                      <a:pt x="893" y="15"/>
                                    </a:cubicBezTo>
                                    <a:cubicBezTo>
                                      <a:pt x="886" y="7"/>
                                      <a:pt x="875" y="2"/>
                                      <a:pt x="864" y="2"/>
                                    </a:cubicBezTo>
                                    <a:cubicBezTo>
                                      <a:pt x="852" y="2"/>
                                      <a:pt x="842" y="7"/>
                                      <a:pt x="834" y="15"/>
                                    </a:cubicBezTo>
                                    <a:cubicBezTo>
                                      <a:pt x="826" y="22"/>
                                      <a:pt x="822" y="33"/>
                                      <a:pt x="822" y="44"/>
                                    </a:cubicBezTo>
                                    <a:cubicBezTo>
                                      <a:pt x="822" y="46"/>
                                      <a:pt x="822" y="47"/>
                                      <a:pt x="822" y="48"/>
                                    </a:cubicBezTo>
                                    <a:cubicBezTo>
                                      <a:pt x="824" y="49"/>
                                      <a:pt x="826" y="50"/>
                                      <a:pt x="829" y="52"/>
                                    </a:cubicBezTo>
                                    <a:cubicBezTo>
                                      <a:pt x="828" y="49"/>
                                      <a:pt x="828" y="47"/>
                                      <a:pt x="828" y="44"/>
                                    </a:cubicBezTo>
                                    <a:cubicBezTo>
                                      <a:pt x="828" y="25"/>
                                      <a:pt x="844" y="9"/>
                                      <a:pt x="864" y="9"/>
                                    </a:cubicBezTo>
                                    <a:cubicBezTo>
                                      <a:pt x="883" y="9"/>
                                      <a:pt x="899" y="25"/>
                                      <a:pt x="899" y="44"/>
                                    </a:cubicBezTo>
                                    <a:cubicBezTo>
                                      <a:pt x="899" y="47"/>
                                      <a:pt x="899" y="49"/>
                                      <a:pt x="899" y="51"/>
                                    </a:cubicBezTo>
                                    <a:cubicBezTo>
                                      <a:pt x="901" y="50"/>
                                      <a:pt x="903" y="49"/>
                                      <a:pt x="905" y="48"/>
                                    </a:cubicBezTo>
                                    <a:cubicBezTo>
                                      <a:pt x="905" y="47"/>
                                      <a:pt x="906" y="46"/>
                                      <a:pt x="906" y="44"/>
                                    </a:cubicBezTo>
                                    <a:close/>
                                    <a:moveTo>
                                      <a:pt x="929" y="44"/>
                                    </a:moveTo>
                                    <a:cubicBezTo>
                                      <a:pt x="929" y="42"/>
                                      <a:pt x="926" y="39"/>
                                      <a:pt x="924" y="39"/>
                                    </a:cubicBezTo>
                                    <a:cubicBezTo>
                                      <a:pt x="921" y="39"/>
                                      <a:pt x="918" y="42"/>
                                      <a:pt x="918" y="44"/>
                                    </a:cubicBezTo>
                                    <a:cubicBezTo>
                                      <a:pt x="918" y="45"/>
                                      <a:pt x="918" y="45"/>
                                      <a:pt x="919" y="45"/>
                                    </a:cubicBezTo>
                                    <a:cubicBezTo>
                                      <a:pt x="920" y="45"/>
                                      <a:pt x="922" y="45"/>
                                      <a:pt x="924" y="45"/>
                                    </a:cubicBezTo>
                                    <a:cubicBezTo>
                                      <a:pt x="925" y="45"/>
                                      <a:pt x="927" y="45"/>
                                      <a:pt x="929" y="45"/>
                                    </a:cubicBezTo>
                                    <a:cubicBezTo>
                                      <a:pt x="929" y="45"/>
                                      <a:pt x="929" y="45"/>
                                      <a:pt x="929" y="44"/>
                                    </a:cubicBezTo>
                                    <a:close/>
                                    <a:moveTo>
                                      <a:pt x="933" y="44"/>
                                    </a:moveTo>
                                    <a:cubicBezTo>
                                      <a:pt x="933" y="42"/>
                                      <a:pt x="933" y="40"/>
                                      <a:pt x="934" y="38"/>
                                    </a:cubicBezTo>
                                    <a:cubicBezTo>
                                      <a:pt x="932" y="35"/>
                                      <a:pt x="928" y="32"/>
                                      <a:pt x="924" y="32"/>
                                    </a:cubicBezTo>
                                    <a:cubicBezTo>
                                      <a:pt x="920" y="32"/>
                                      <a:pt x="916" y="34"/>
                                      <a:pt x="914" y="37"/>
                                    </a:cubicBezTo>
                                    <a:cubicBezTo>
                                      <a:pt x="915" y="39"/>
                                      <a:pt x="915" y="42"/>
                                      <a:pt x="915" y="44"/>
                                    </a:cubicBezTo>
                                    <a:cubicBezTo>
                                      <a:pt x="915" y="45"/>
                                      <a:pt x="915" y="45"/>
                                      <a:pt x="915" y="45"/>
                                    </a:cubicBezTo>
                                    <a:cubicBezTo>
                                      <a:pt x="915" y="45"/>
                                      <a:pt x="916" y="45"/>
                                      <a:pt x="917" y="45"/>
                                    </a:cubicBezTo>
                                    <a:cubicBezTo>
                                      <a:pt x="917" y="45"/>
                                      <a:pt x="917" y="45"/>
                                      <a:pt x="917" y="44"/>
                                    </a:cubicBezTo>
                                    <a:cubicBezTo>
                                      <a:pt x="917" y="41"/>
                                      <a:pt x="920" y="38"/>
                                      <a:pt x="924" y="38"/>
                                    </a:cubicBezTo>
                                    <a:cubicBezTo>
                                      <a:pt x="927" y="38"/>
                                      <a:pt x="930" y="41"/>
                                      <a:pt x="930" y="44"/>
                                    </a:cubicBezTo>
                                    <a:cubicBezTo>
                                      <a:pt x="930" y="45"/>
                                      <a:pt x="930" y="45"/>
                                      <a:pt x="930" y="45"/>
                                    </a:cubicBezTo>
                                    <a:cubicBezTo>
                                      <a:pt x="931" y="45"/>
                                      <a:pt x="932" y="45"/>
                                      <a:pt x="933" y="45"/>
                                    </a:cubicBezTo>
                                    <a:cubicBezTo>
                                      <a:pt x="933" y="45"/>
                                      <a:pt x="933" y="45"/>
                                      <a:pt x="933" y="44"/>
                                    </a:cubicBezTo>
                                    <a:close/>
                                    <a:moveTo>
                                      <a:pt x="934" y="36"/>
                                    </a:moveTo>
                                    <a:cubicBezTo>
                                      <a:pt x="934" y="33"/>
                                      <a:pt x="935" y="31"/>
                                      <a:pt x="936" y="29"/>
                                    </a:cubicBezTo>
                                    <a:cubicBezTo>
                                      <a:pt x="932" y="26"/>
                                      <a:pt x="928" y="25"/>
                                      <a:pt x="924" y="25"/>
                                    </a:cubicBezTo>
                                    <a:cubicBezTo>
                                      <a:pt x="919" y="25"/>
                                      <a:pt x="915" y="26"/>
                                      <a:pt x="912" y="28"/>
                                    </a:cubicBezTo>
                                    <a:cubicBezTo>
                                      <a:pt x="913" y="31"/>
                                      <a:pt x="913" y="33"/>
                                      <a:pt x="914" y="35"/>
                                    </a:cubicBezTo>
                                    <a:cubicBezTo>
                                      <a:pt x="916" y="32"/>
                                      <a:pt x="920" y="31"/>
                                      <a:pt x="924" y="31"/>
                                    </a:cubicBezTo>
                                    <a:cubicBezTo>
                                      <a:pt x="928" y="31"/>
                                      <a:pt x="931" y="33"/>
                                      <a:pt x="934" y="36"/>
                                    </a:cubicBezTo>
                                    <a:close/>
                                    <a:moveTo>
                                      <a:pt x="317" y="500"/>
                                    </a:moveTo>
                                    <a:cubicBezTo>
                                      <a:pt x="314" y="500"/>
                                      <a:pt x="312" y="502"/>
                                      <a:pt x="311" y="504"/>
                                    </a:cubicBezTo>
                                    <a:cubicBezTo>
                                      <a:pt x="313" y="504"/>
                                      <a:pt x="313" y="504"/>
                                      <a:pt x="313" y="504"/>
                                    </a:cubicBezTo>
                                    <a:cubicBezTo>
                                      <a:pt x="314" y="503"/>
                                      <a:pt x="315" y="502"/>
                                      <a:pt x="317" y="502"/>
                                    </a:cubicBezTo>
                                    <a:cubicBezTo>
                                      <a:pt x="319" y="502"/>
                                      <a:pt x="320" y="503"/>
                                      <a:pt x="321" y="504"/>
                                    </a:cubicBezTo>
                                    <a:cubicBezTo>
                                      <a:pt x="323" y="504"/>
                                      <a:pt x="323" y="504"/>
                                      <a:pt x="323" y="504"/>
                                    </a:cubicBezTo>
                                    <a:cubicBezTo>
                                      <a:pt x="322" y="502"/>
                                      <a:pt x="320" y="500"/>
                                      <a:pt x="317" y="500"/>
                                    </a:cubicBezTo>
                                    <a:close/>
                                    <a:moveTo>
                                      <a:pt x="621" y="500"/>
                                    </a:moveTo>
                                    <a:cubicBezTo>
                                      <a:pt x="618" y="500"/>
                                      <a:pt x="616" y="502"/>
                                      <a:pt x="615" y="504"/>
                                    </a:cubicBezTo>
                                    <a:cubicBezTo>
                                      <a:pt x="617" y="504"/>
                                      <a:pt x="617" y="504"/>
                                      <a:pt x="617" y="504"/>
                                    </a:cubicBezTo>
                                    <a:cubicBezTo>
                                      <a:pt x="618" y="503"/>
                                      <a:pt x="619" y="502"/>
                                      <a:pt x="621" y="502"/>
                                    </a:cubicBezTo>
                                    <a:cubicBezTo>
                                      <a:pt x="623" y="502"/>
                                      <a:pt x="624" y="503"/>
                                      <a:pt x="625" y="504"/>
                                    </a:cubicBezTo>
                                    <a:cubicBezTo>
                                      <a:pt x="627" y="504"/>
                                      <a:pt x="627" y="504"/>
                                      <a:pt x="627" y="504"/>
                                    </a:cubicBezTo>
                                    <a:cubicBezTo>
                                      <a:pt x="626" y="502"/>
                                      <a:pt x="624" y="500"/>
                                      <a:pt x="621" y="500"/>
                                    </a:cubicBezTo>
                                    <a:close/>
                                    <a:moveTo>
                                      <a:pt x="256" y="478"/>
                                    </a:moveTo>
                                    <a:cubicBezTo>
                                      <a:pt x="241" y="478"/>
                                      <a:pt x="229" y="489"/>
                                      <a:pt x="227" y="504"/>
                                    </a:cubicBezTo>
                                    <a:cubicBezTo>
                                      <a:pt x="229" y="504"/>
                                      <a:pt x="229" y="504"/>
                                      <a:pt x="229" y="504"/>
                                    </a:cubicBezTo>
                                    <a:cubicBezTo>
                                      <a:pt x="229" y="498"/>
                                      <a:pt x="232" y="492"/>
                                      <a:pt x="237" y="488"/>
                                    </a:cubicBezTo>
                                    <a:cubicBezTo>
                                      <a:pt x="242" y="483"/>
                                      <a:pt x="248" y="480"/>
                                      <a:pt x="256" y="480"/>
                                    </a:cubicBezTo>
                                    <a:cubicBezTo>
                                      <a:pt x="263" y="480"/>
                                      <a:pt x="270" y="483"/>
                                      <a:pt x="275" y="488"/>
                                    </a:cubicBezTo>
                                    <a:cubicBezTo>
                                      <a:pt x="279" y="492"/>
                                      <a:pt x="282" y="498"/>
                                      <a:pt x="283" y="504"/>
                                    </a:cubicBezTo>
                                    <a:cubicBezTo>
                                      <a:pt x="285" y="504"/>
                                      <a:pt x="285" y="504"/>
                                      <a:pt x="285" y="504"/>
                                    </a:cubicBezTo>
                                    <a:cubicBezTo>
                                      <a:pt x="283" y="489"/>
                                      <a:pt x="271" y="478"/>
                                      <a:pt x="256" y="478"/>
                                    </a:cubicBezTo>
                                    <a:close/>
                                    <a:moveTo>
                                      <a:pt x="438" y="500"/>
                                    </a:moveTo>
                                    <a:cubicBezTo>
                                      <a:pt x="435" y="500"/>
                                      <a:pt x="433" y="502"/>
                                      <a:pt x="432" y="504"/>
                                    </a:cubicBezTo>
                                    <a:cubicBezTo>
                                      <a:pt x="434" y="504"/>
                                      <a:pt x="434" y="504"/>
                                      <a:pt x="434" y="504"/>
                                    </a:cubicBezTo>
                                    <a:cubicBezTo>
                                      <a:pt x="435" y="503"/>
                                      <a:pt x="436" y="502"/>
                                      <a:pt x="438" y="502"/>
                                    </a:cubicBezTo>
                                    <a:cubicBezTo>
                                      <a:pt x="440" y="502"/>
                                      <a:pt x="441" y="503"/>
                                      <a:pt x="442" y="504"/>
                                    </a:cubicBezTo>
                                    <a:cubicBezTo>
                                      <a:pt x="444" y="504"/>
                                      <a:pt x="444" y="504"/>
                                      <a:pt x="444" y="504"/>
                                    </a:cubicBezTo>
                                    <a:cubicBezTo>
                                      <a:pt x="443" y="502"/>
                                      <a:pt x="440" y="500"/>
                                      <a:pt x="438" y="500"/>
                                    </a:cubicBezTo>
                                    <a:close/>
                                    <a:moveTo>
                                      <a:pt x="499" y="500"/>
                                    </a:moveTo>
                                    <a:cubicBezTo>
                                      <a:pt x="496" y="500"/>
                                      <a:pt x="494" y="502"/>
                                      <a:pt x="493" y="504"/>
                                    </a:cubicBezTo>
                                    <a:cubicBezTo>
                                      <a:pt x="494" y="504"/>
                                      <a:pt x="494" y="504"/>
                                      <a:pt x="494" y="504"/>
                                    </a:cubicBezTo>
                                    <a:cubicBezTo>
                                      <a:pt x="495" y="503"/>
                                      <a:pt x="497" y="502"/>
                                      <a:pt x="499" y="502"/>
                                    </a:cubicBezTo>
                                    <a:cubicBezTo>
                                      <a:pt x="500" y="502"/>
                                      <a:pt x="502" y="503"/>
                                      <a:pt x="503" y="504"/>
                                    </a:cubicBezTo>
                                    <a:cubicBezTo>
                                      <a:pt x="505" y="504"/>
                                      <a:pt x="505" y="504"/>
                                      <a:pt x="505" y="504"/>
                                    </a:cubicBezTo>
                                    <a:cubicBezTo>
                                      <a:pt x="504" y="502"/>
                                      <a:pt x="501" y="500"/>
                                      <a:pt x="499" y="500"/>
                                    </a:cubicBezTo>
                                    <a:close/>
                                    <a:moveTo>
                                      <a:pt x="499" y="486"/>
                                    </a:moveTo>
                                    <a:cubicBezTo>
                                      <a:pt x="488" y="486"/>
                                      <a:pt x="479" y="494"/>
                                      <a:pt x="478" y="504"/>
                                    </a:cubicBezTo>
                                    <a:cubicBezTo>
                                      <a:pt x="479" y="504"/>
                                      <a:pt x="479" y="504"/>
                                      <a:pt x="479" y="504"/>
                                    </a:cubicBezTo>
                                    <a:cubicBezTo>
                                      <a:pt x="480" y="500"/>
                                      <a:pt x="482" y="496"/>
                                      <a:pt x="485" y="493"/>
                                    </a:cubicBezTo>
                                    <a:cubicBezTo>
                                      <a:pt x="488" y="489"/>
                                      <a:pt x="493" y="487"/>
                                      <a:pt x="499" y="487"/>
                                    </a:cubicBezTo>
                                    <a:cubicBezTo>
                                      <a:pt x="504" y="487"/>
                                      <a:pt x="509" y="489"/>
                                      <a:pt x="512" y="493"/>
                                    </a:cubicBezTo>
                                    <a:cubicBezTo>
                                      <a:pt x="515" y="496"/>
                                      <a:pt x="517" y="500"/>
                                      <a:pt x="518" y="504"/>
                                    </a:cubicBezTo>
                                    <a:cubicBezTo>
                                      <a:pt x="519" y="504"/>
                                      <a:pt x="519" y="504"/>
                                      <a:pt x="519" y="504"/>
                                    </a:cubicBezTo>
                                    <a:cubicBezTo>
                                      <a:pt x="518" y="494"/>
                                      <a:pt x="509" y="486"/>
                                      <a:pt x="499" y="486"/>
                                    </a:cubicBezTo>
                                    <a:close/>
                                    <a:moveTo>
                                      <a:pt x="378" y="471"/>
                                    </a:moveTo>
                                    <a:cubicBezTo>
                                      <a:pt x="359" y="471"/>
                                      <a:pt x="344" y="486"/>
                                      <a:pt x="342" y="504"/>
                                    </a:cubicBezTo>
                                    <a:cubicBezTo>
                                      <a:pt x="344" y="504"/>
                                      <a:pt x="344" y="504"/>
                                      <a:pt x="344" y="504"/>
                                    </a:cubicBezTo>
                                    <a:cubicBezTo>
                                      <a:pt x="344" y="496"/>
                                      <a:pt x="348" y="488"/>
                                      <a:pt x="354" y="483"/>
                                    </a:cubicBezTo>
                                    <a:cubicBezTo>
                                      <a:pt x="360" y="476"/>
                                      <a:pt x="368" y="473"/>
                                      <a:pt x="378" y="473"/>
                                    </a:cubicBezTo>
                                    <a:cubicBezTo>
                                      <a:pt x="387" y="473"/>
                                      <a:pt x="396" y="476"/>
                                      <a:pt x="402" y="483"/>
                                    </a:cubicBezTo>
                                    <a:cubicBezTo>
                                      <a:pt x="408" y="488"/>
                                      <a:pt x="411" y="496"/>
                                      <a:pt x="412" y="504"/>
                                    </a:cubicBezTo>
                                    <a:cubicBezTo>
                                      <a:pt x="413" y="504"/>
                                      <a:pt x="413" y="504"/>
                                      <a:pt x="413" y="504"/>
                                    </a:cubicBezTo>
                                    <a:cubicBezTo>
                                      <a:pt x="412" y="486"/>
                                      <a:pt x="397" y="471"/>
                                      <a:pt x="378" y="471"/>
                                    </a:cubicBezTo>
                                    <a:close/>
                                    <a:moveTo>
                                      <a:pt x="378" y="463"/>
                                    </a:moveTo>
                                    <a:cubicBezTo>
                                      <a:pt x="355" y="463"/>
                                      <a:pt x="336" y="481"/>
                                      <a:pt x="334" y="504"/>
                                    </a:cubicBezTo>
                                    <a:cubicBezTo>
                                      <a:pt x="336" y="504"/>
                                      <a:pt x="336" y="504"/>
                                      <a:pt x="336" y="504"/>
                                    </a:cubicBezTo>
                                    <a:cubicBezTo>
                                      <a:pt x="337" y="494"/>
                                      <a:pt x="341" y="484"/>
                                      <a:pt x="348" y="477"/>
                                    </a:cubicBezTo>
                                    <a:cubicBezTo>
                                      <a:pt x="356" y="470"/>
                                      <a:pt x="366" y="465"/>
                                      <a:pt x="378" y="465"/>
                                    </a:cubicBezTo>
                                    <a:cubicBezTo>
                                      <a:pt x="389" y="465"/>
                                      <a:pt x="400" y="470"/>
                                      <a:pt x="407" y="477"/>
                                    </a:cubicBezTo>
                                    <a:cubicBezTo>
                                      <a:pt x="414" y="484"/>
                                      <a:pt x="419" y="494"/>
                                      <a:pt x="420" y="504"/>
                                    </a:cubicBezTo>
                                    <a:cubicBezTo>
                                      <a:pt x="421" y="504"/>
                                      <a:pt x="421" y="504"/>
                                      <a:pt x="421" y="504"/>
                                    </a:cubicBezTo>
                                    <a:cubicBezTo>
                                      <a:pt x="420" y="481"/>
                                      <a:pt x="401" y="463"/>
                                      <a:pt x="378" y="463"/>
                                    </a:cubicBezTo>
                                    <a:close/>
                                    <a:moveTo>
                                      <a:pt x="256" y="471"/>
                                    </a:moveTo>
                                    <a:cubicBezTo>
                                      <a:pt x="237" y="471"/>
                                      <a:pt x="222" y="486"/>
                                      <a:pt x="220" y="504"/>
                                    </a:cubicBezTo>
                                    <a:cubicBezTo>
                                      <a:pt x="222" y="504"/>
                                      <a:pt x="222" y="504"/>
                                      <a:pt x="222" y="504"/>
                                    </a:cubicBezTo>
                                    <a:cubicBezTo>
                                      <a:pt x="222" y="496"/>
                                      <a:pt x="226" y="488"/>
                                      <a:pt x="232" y="483"/>
                                    </a:cubicBezTo>
                                    <a:cubicBezTo>
                                      <a:pt x="238" y="476"/>
                                      <a:pt x="246" y="473"/>
                                      <a:pt x="256" y="473"/>
                                    </a:cubicBezTo>
                                    <a:cubicBezTo>
                                      <a:pt x="265" y="473"/>
                                      <a:pt x="274" y="476"/>
                                      <a:pt x="280" y="483"/>
                                    </a:cubicBezTo>
                                    <a:cubicBezTo>
                                      <a:pt x="286" y="488"/>
                                      <a:pt x="289" y="496"/>
                                      <a:pt x="290" y="504"/>
                                    </a:cubicBezTo>
                                    <a:cubicBezTo>
                                      <a:pt x="292" y="504"/>
                                      <a:pt x="292" y="504"/>
                                      <a:pt x="292" y="504"/>
                                    </a:cubicBezTo>
                                    <a:cubicBezTo>
                                      <a:pt x="290" y="486"/>
                                      <a:pt x="275" y="471"/>
                                      <a:pt x="256" y="471"/>
                                    </a:cubicBezTo>
                                    <a:close/>
                                    <a:moveTo>
                                      <a:pt x="499" y="493"/>
                                    </a:moveTo>
                                    <a:cubicBezTo>
                                      <a:pt x="492" y="493"/>
                                      <a:pt x="487" y="498"/>
                                      <a:pt x="485" y="504"/>
                                    </a:cubicBezTo>
                                    <a:cubicBezTo>
                                      <a:pt x="487" y="504"/>
                                      <a:pt x="487" y="504"/>
                                      <a:pt x="487" y="504"/>
                                    </a:cubicBezTo>
                                    <a:cubicBezTo>
                                      <a:pt x="488" y="499"/>
                                      <a:pt x="493" y="495"/>
                                      <a:pt x="499" y="495"/>
                                    </a:cubicBezTo>
                                    <a:cubicBezTo>
                                      <a:pt x="504" y="495"/>
                                      <a:pt x="509" y="499"/>
                                      <a:pt x="510" y="504"/>
                                    </a:cubicBezTo>
                                    <a:cubicBezTo>
                                      <a:pt x="512" y="504"/>
                                      <a:pt x="512" y="504"/>
                                      <a:pt x="512" y="504"/>
                                    </a:cubicBezTo>
                                    <a:cubicBezTo>
                                      <a:pt x="511" y="498"/>
                                      <a:pt x="505" y="493"/>
                                      <a:pt x="499" y="493"/>
                                    </a:cubicBezTo>
                                    <a:close/>
                                    <a:moveTo>
                                      <a:pt x="864" y="500"/>
                                    </a:moveTo>
                                    <a:cubicBezTo>
                                      <a:pt x="861" y="500"/>
                                      <a:pt x="859" y="502"/>
                                      <a:pt x="858" y="504"/>
                                    </a:cubicBezTo>
                                    <a:cubicBezTo>
                                      <a:pt x="859" y="504"/>
                                      <a:pt x="859" y="504"/>
                                      <a:pt x="859" y="504"/>
                                    </a:cubicBezTo>
                                    <a:cubicBezTo>
                                      <a:pt x="860" y="503"/>
                                      <a:pt x="862" y="502"/>
                                      <a:pt x="864" y="502"/>
                                    </a:cubicBezTo>
                                    <a:cubicBezTo>
                                      <a:pt x="865" y="502"/>
                                      <a:pt x="867" y="503"/>
                                      <a:pt x="868" y="504"/>
                                    </a:cubicBezTo>
                                    <a:cubicBezTo>
                                      <a:pt x="870" y="504"/>
                                      <a:pt x="870" y="504"/>
                                      <a:pt x="870" y="504"/>
                                    </a:cubicBezTo>
                                    <a:cubicBezTo>
                                      <a:pt x="869" y="502"/>
                                      <a:pt x="866" y="500"/>
                                      <a:pt x="864" y="500"/>
                                    </a:cubicBezTo>
                                    <a:close/>
                                    <a:moveTo>
                                      <a:pt x="621" y="493"/>
                                    </a:moveTo>
                                    <a:cubicBezTo>
                                      <a:pt x="614" y="493"/>
                                      <a:pt x="609" y="498"/>
                                      <a:pt x="608" y="504"/>
                                    </a:cubicBezTo>
                                    <a:cubicBezTo>
                                      <a:pt x="609" y="504"/>
                                      <a:pt x="609" y="504"/>
                                      <a:pt x="609" y="504"/>
                                    </a:cubicBezTo>
                                    <a:cubicBezTo>
                                      <a:pt x="610" y="499"/>
                                      <a:pt x="615" y="495"/>
                                      <a:pt x="621" y="495"/>
                                    </a:cubicBezTo>
                                    <a:cubicBezTo>
                                      <a:pt x="626" y="495"/>
                                      <a:pt x="631" y="499"/>
                                      <a:pt x="632" y="504"/>
                                    </a:cubicBezTo>
                                    <a:cubicBezTo>
                                      <a:pt x="634" y="504"/>
                                      <a:pt x="634" y="504"/>
                                      <a:pt x="634" y="504"/>
                                    </a:cubicBezTo>
                                    <a:cubicBezTo>
                                      <a:pt x="633" y="498"/>
                                      <a:pt x="627" y="493"/>
                                      <a:pt x="621" y="493"/>
                                    </a:cubicBezTo>
                                    <a:close/>
                                    <a:moveTo>
                                      <a:pt x="742" y="463"/>
                                    </a:moveTo>
                                    <a:cubicBezTo>
                                      <a:pt x="719" y="463"/>
                                      <a:pt x="700" y="481"/>
                                      <a:pt x="698" y="504"/>
                                    </a:cubicBezTo>
                                    <a:cubicBezTo>
                                      <a:pt x="700" y="504"/>
                                      <a:pt x="700" y="504"/>
                                      <a:pt x="700" y="504"/>
                                    </a:cubicBezTo>
                                    <a:cubicBezTo>
                                      <a:pt x="701" y="494"/>
                                      <a:pt x="705" y="484"/>
                                      <a:pt x="712" y="477"/>
                                    </a:cubicBezTo>
                                    <a:cubicBezTo>
                                      <a:pt x="720" y="470"/>
                                      <a:pt x="730" y="465"/>
                                      <a:pt x="742" y="465"/>
                                    </a:cubicBezTo>
                                    <a:cubicBezTo>
                                      <a:pt x="753" y="465"/>
                                      <a:pt x="764" y="470"/>
                                      <a:pt x="771" y="477"/>
                                    </a:cubicBezTo>
                                    <a:cubicBezTo>
                                      <a:pt x="778" y="484"/>
                                      <a:pt x="783" y="494"/>
                                      <a:pt x="783" y="504"/>
                                    </a:cubicBezTo>
                                    <a:cubicBezTo>
                                      <a:pt x="785" y="504"/>
                                      <a:pt x="785" y="504"/>
                                      <a:pt x="785" y="504"/>
                                    </a:cubicBezTo>
                                    <a:cubicBezTo>
                                      <a:pt x="784" y="481"/>
                                      <a:pt x="765" y="463"/>
                                      <a:pt x="742" y="463"/>
                                    </a:cubicBezTo>
                                    <a:close/>
                                    <a:moveTo>
                                      <a:pt x="864" y="486"/>
                                    </a:moveTo>
                                    <a:cubicBezTo>
                                      <a:pt x="853" y="486"/>
                                      <a:pt x="844" y="494"/>
                                      <a:pt x="843" y="504"/>
                                    </a:cubicBezTo>
                                    <a:cubicBezTo>
                                      <a:pt x="844" y="504"/>
                                      <a:pt x="844" y="504"/>
                                      <a:pt x="844" y="504"/>
                                    </a:cubicBezTo>
                                    <a:cubicBezTo>
                                      <a:pt x="845" y="500"/>
                                      <a:pt x="847" y="496"/>
                                      <a:pt x="850" y="493"/>
                                    </a:cubicBezTo>
                                    <a:cubicBezTo>
                                      <a:pt x="853" y="489"/>
                                      <a:pt x="858" y="487"/>
                                      <a:pt x="864" y="487"/>
                                    </a:cubicBezTo>
                                    <a:cubicBezTo>
                                      <a:pt x="869" y="487"/>
                                      <a:pt x="874" y="489"/>
                                      <a:pt x="877" y="493"/>
                                    </a:cubicBezTo>
                                    <a:cubicBezTo>
                                      <a:pt x="880" y="496"/>
                                      <a:pt x="882" y="500"/>
                                      <a:pt x="883" y="504"/>
                                    </a:cubicBezTo>
                                    <a:cubicBezTo>
                                      <a:pt x="884" y="504"/>
                                      <a:pt x="884" y="504"/>
                                      <a:pt x="884" y="504"/>
                                    </a:cubicBezTo>
                                    <a:cubicBezTo>
                                      <a:pt x="883" y="494"/>
                                      <a:pt x="874" y="486"/>
                                      <a:pt x="864" y="486"/>
                                    </a:cubicBezTo>
                                    <a:close/>
                                    <a:moveTo>
                                      <a:pt x="13" y="471"/>
                                    </a:moveTo>
                                    <a:cubicBezTo>
                                      <a:pt x="9" y="471"/>
                                      <a:pt x="4" y="472"/>
                                      <a:pt x="0" y="473"/>
                                    </a:cubicBezTo>
                                    <a:cubicBezTo>
                                      <a:pt x="0" y="475"/>
                                      <a:pt x="0" y="475"/>
                                      <a:pt x="0" y="475"/>
                                    </a:cubicBezTo>
                                    <a:cubicBezTo>
                                      <a:pt x="4" y="473"/>
                                      <a:pt x="9" y="473"/>
                                      <a:pt x="13" y="473"/>
                                    </a:cubicBezTo>
                                    <a:cubicBezTo>
                                      <a:pt x="22" y="473"/>
                                      <a:pt x="31" y="476"/>
                                      <a:pt x="37" y="483"/>
                                    </a:cubicBezTo>
                                    <a:cubicBezTo>
                                      <a:pt x="43" y="488"/>
                                      <a:pt x="46" y="496"/>
                                      <a:pt x="47" y="504"/>
                                    </a:cubicBezTo>
                                    <a:cubicBezTo>
                                      <a:pt x="49" y="504"/>
                                      <a:pt x="49" y="504"/>
                                      <a:pt x="49" y="504"/>
                                    </a:cubicBezTo>
                                    <a:cubicBezTo>
                                      <a:pt x="47" y="486"/>
                                      <a:pt x="32" y="471"/>
                                      <a:pt x="13" y="471"/>
                                    </a:cubicBezTo>
                                    <a:close/>
                                    <a:moveTo>
                                      <a:pt x="74" y="500"/>
                                    </a:moveTo>
                                    <a:cubicBezTo>
                                      <a:pt x="71" y="500"/>
                                      <a:pt x="69" y="502"/>
                                      <a:pt x="68" y="504"/>
                                    </a:cubicBezTo>
                                    <a:cubicBezTo>
                                      <a:pt x="70" y="504"/>
                                      <a:pt x="70" y="504"/>
                                      <a:pt x="70" y="504"/>
                                    </a:cubicBezTo>
                                    <a:cubicBezTo>
                                      <a:pt x="71" y="503"/>
                                      <a:pt x="72" y="502"/>
                                      <a:pt x="74" y="502"/>
                                    </a:cubicBezTo>
                                    <a:cubicBezTo>
                                      <a:pt x="76" y="502"/>
                                      <a:pt x="77" y="503"/>
                                      <a:pt x="78" y="504"/>
                                    </a:cubicBezTo>
                                    <a:cubicBezTo>
                                      <a:pt x="80" y="504"/>
                                      <a:pt x="80" y="504"/>
                                      <a:pt x="80" y="504"/>
                                    </a:cubicBezTo>
                                    <a:cubicBezTo>
                                      <a:pt x="79" y="502"/>
                                      <a:pt x="77" y="500"/>
                                      <a:pt x="74" y="500"/>
                                    </a:cubicBezTo>
                                    <a:close/>
                                    <a:moveTo>
                                      <a:pt x="13" y="463"/>
                                    </a:moveTo>
                                    <a:cubicBezTo>
                                      <a:pt x="9" y="463"/>
                                      <a:pt x="4" y="464"/>
                                      <a:pt x="0" y="465"/>
                                    </a:cubicBezTo>
                                    <a:cubicBezTo>
                                      <a:pt x="0" y="467"/>
                                      <a:pt x="0" y="467"/>
                                      <a:pt x="0" y="467"/>
                                    </a:cubicBezTo>
                                    <a:cubicBezTo>
                                      <a:pt x="4" y="466"/>
                                      <a:pt x="9" y="465"/>
                                      <a:pt x="13" y="465"/>
                                    </a:cubicBezTo>
                                    <a:cubicBezTo>
                                      <a:pt x="25" y="465"/>
                                      <a:pt x="35" y="470"/>
                                      <a:pt x="43" y="477"/>
                                    </a:cubicBezTo>
                                    <a:cubicBezTo>
                                      <a:pt x="50" y="484"/>
                                      <a:pt x="54" y="494"/>
                                      <a:pt x="55" y="504"/>
                                    </a:cubicBezTo>
                                    <a:cubicBezTo>
                                      <a:pt x="56" y="504"/>
                                      <a:pt x="56" y="504"/>
                                      <a:pt x="56" y="504"/>
                                    </a:cubicBezTo>
                                    <a:cubicBezTo>
                                      <a:pt x="55" y="481"/>
                                      <a:pt x="36" y="463"/>
                                      <a:pt x="13" y="463"/>
                                    </a:cubicBezTo>
                                    <a:close/>
                                    <a:moveTo>
                                      <a:pt x="803" y="500"/>
                                    </a:moveTo>
                                    <a:cubicBezTo>
                                      <a:pt x="800" y="500"/>
                                      <a:pt x="798" y="502"/>
                                      <a:pt x="797" y="504"/>
                                    </a:cubicBezTo>
                                    <a:cubicBezTo>
                                      <a:pt x="799" y="504"/>
                                      <a:pt x="799" y="504"/>
                                      <a:pt x="799" y="504"/>
                                    </a:cubicBezTo>
                                    <a:cubicBezTo>
                                      <a:pt x="799" y="503"/>
                                      <a:pt x="801" y="502"/>
                                      <a:pt x="803" y="502"/>
                                    </a:cubicBezTo>
                                    <a:cubicBezTo>
                                      <a:pt x="804" y="502"/>
                                      <a:pt x="806" y="503"/>
                                      <a:pt x="807" y="504"/>
                                    </a:cubicBezTo>
                                    <a:cubicBezTo>
                                      <a:pt x="809" y="504"/>
                                      <a:pt x="809" y="504"/>
                                      <a:pt x="809" y="504"/>
                                    </a:cubicBezTo>
                                    <a:cubicBezTo>
                                      <a:pt x="808" y="502"/>
                                      <a:pt x="805" y="500"/>
                                      <a:pt x="803" y="500"/>
                                    </a:cubicBezTo>
                                    <a:close/>
                                    <a:moveTo>
                                      <a:pt x="864" y="493"/>
                                    </a:moveTo>
                                    <a:cubicBezTo>
                                      <a:pt x="857" y="493"/>
                                      <a:pt x="852" y="498"/>
                                      <a:pt x="850" y="504"/>
                                    </a:cubicBezTo>
                                    <a:cubicBezTo>
                                      <a:pt x="852" y="504"/>
                                      <a:pt x="852" y="504"/>
                                      <a:pt x="852" y="504"/>
                                    </a:cubicBezTo>
                                    <a:cubicBezTo>
                                      <a:pt x="853" y="499"/>
                                      <a:pt x="858" y="495"/>
                                      <a:pt x="864" y="495"/>
                                    </a:cubicBezTo>
                                    <a:cubicBezTo>
                                      <a:pt x="869" y="495"/>
                                      <a:pt x="874" y="499"/>
                                      <a:pt x="875" y="504"/>
                                    </a:cubicBezTo>
                                    <a:cubicBezTo>
                                      <a:pt x="877" y="504"/>
                                      <a:pt x="877" y="504"/>
                                      <a:pt x="877" y="504"/>
                                    </a:cubicBezTo>
                                    <a:cubicBezTo>
                                      <a:pt x="876" y="498"/>
                                      <a:pt x="870" y="493"/>
                                      <a:pt x="864" y="493"/>
                                    </a:cubicBezTo>
                                    <a:close/>
                                    <a:moveTo>
                                      <a:pt x="924" y="500"/>
                                    </a:moveTo>
                                    <a:cubicBezTo>
                                      <a:pt x="921" y="500"/>
                                      <a:pt x="919" y="502"/>
                                      <a:pt x="918" y="504"/>
                                    </a:cubicBezTo>
                                    <a:cubicBezTo>
                                      <a:pt x="919" y="504"/>
                                      <a:pt x="919" y="504"/>
                                      <a:pt x="919" y="504"/>
                                    </a:cubicBezTo>
                                    <a:cubicBezTo>
                                      <a:pt x="920" y="503"/>
                                      <a:pt x="922" y="502"/>
                                      <a:pt x="924" y="502"/>
                                    </a:cubicBezTo>
                                    <a:cubicBezTo>
                                      <a:pt x="925" y="502"/>
                                      <a:pt x="927" y="503"/>
                                      <a:pt x="928" y="504"/>
                                    </a:cubicBezTo>
                                    <a:cubicBezTo>
                                      <a:pt x="930" y="504"/>
                                      <a:pt x="930" y="504"/>
                                      <a:pt x="930" y="504"/>
                                    </a:cubicBezTo>
                                    <a:cubicBezTo>
                                      <a:pt x="929" y="502"/>
                                      <a:pt x="926" y="500"/>
                                      <a:pt x="924" y="500"/>
                                    </a:cubicBezTo>
                                    <a:close/>
                                    <a:moveTo>
                                      <a:pt x="13" y="493"/>
                                    </a:moveTo>
                                    <a:cubicBezTo>
                                      <a:pt x="7" y="493"/>
                                      <a:pt x="3" y="497"/>
                                      <a:pt x="0" y="501"/>
                                    </a:cubicBezTo>
                                    <a:cubicBezTo>
                                      <a:pt x="0" y="504"/>
                                      <a:pt x="0" y="504"/>
                                      <a:pt x="0" y="504"/>
                                    </a:cubicBezTo>
                                    <a:cubicBezTo>
                                      <a:pt x="1" y="504"/>
                                      <a:pt x="1" y="504"/>
                                      <a:pt x="1" y="504"/>
                                    </a:cubicBezTo>
                                    <a:cubicBezTo>
                                      <a:pt x="3" y="499"/>
                                      <a:pt x="7" y="495"/>
                                      <a:pt x="13" y="495"/>
                                    </a:cubicBezTo>
                                    <a:cubicBezTo>
                                      <a:pt x="19" y="495"/>
                                      <a:pt x="23" y="499"/>
                                      <a:pt x="25" y="504"/>
                                    </a:cubicBezTo>
                                    <a:cubicBezTo>
                                      <a:pt x="26" y="504"/>
                                      <a:pt x="26" y="504"/>
                                      <a:pt x="26" y="504"/>
                                    </a:cubicBezTo>
                                    <a:cubicBezTo>
                                      <a:pt x="25" y="498"/>
                                      <a:pt x="19" y="493"/>
                                      <a:pt x="13" y="493"/>
                                    </a:cubicBezTo>
                                    <a:close/>
                                    <a:moveTo>
                                      <a:pt x="13" y="500"/>
                                    </a:moveTo>
                                    <a:cubicBezTo>
                                      <a:pt x="10" y="500"/>
                                      <a:pt x="8" y="502"/>
                                      <a:pt x="7" y="504"/>
                                    </a:cubicBezTo>
                                    <a:cubicBezTo>
                                      <a:pt x="9" y="504"/>
                                      <a:pt x="9" y="504"/>
                                      <a:pt x="9" y="504"/>
                                    </a:cubicBezTo>
                                    <a:cubicBezTo>
                                      <a:pt x="10" y="503"/>
                                      <a:pt x="11" y="502"/>
                                      <a:pt x="13" y="502"/>
                                    </a:cubicBezTo>
                                    <a:cubicBezTo>
                                      <a:pt x="15" y="502"/>
                                      <a:pt x="16" y="503"/>
                                      <a:pt x="17" y="504"/>
                                    </a:cubicBezTo>
                                    <a:cubicBezTo>
                                      <a:pt x="19" y="504"/>
                                      <a:pt x="19" y="504"/>
                                      <a:pt x="19" y="504"/>
                                    </a:cubicBezTo>
                                    <a:cubicBezTo>
                                      <a:pt x="18" y="502"/>
                                      <a:pt x="16" y="500"/>
                                      <a:pt x="13" y="500"/>
                                    </a:cubicBezTo>
                                    <a:close/>
                                    <a:moveTo>
                                      <a:pt x="864" y="463"/>
                                    </a:moveTo>
                                    <a:cubicBezTo>
                                      <a:pt x="840" y="463"/>
                                      <a:pt x="822" y="481"/>
                                      <a:pt x="820" y="504"/>
                                    </a:cubicBezTo>
                                    <a:cubicBezTo>
                                      <a:pt x="822" y="504"/>
                                      <a:pt x="822" y="504"/>
                                      <a:pt x="822" y="504"/>
                                    </a:cubicBezTo>
                                    <a:cubicBezTo>
                                      <a:pt x="822" y="494"/>
                                      <a:pt x="827" y="484"/>
                                      <a:pt x="834" y="477"/>
                                    </a:cubicBezTo>
                                    <a:cubicBezTo>
                                      <a:pt x="842" y="470"/>
                                      <a:pt x="852" y="465"/>
                                      <a:pt x="864" y="465"/>
                                    </a:cubicBezTo>
                                    <a:cubicBezTo>
                                      <a:pt x="875" y="465"/>
                                      <a:pt x="886" y="470"/>
                                      <a:pt x="893" y="477"/>
                                    </a:cubicBezTo>
                                    <a:cubicBezTo>
                                      <a:pt x="900" y="484"/>
                                      <a:pt x="905" y="494"/>
                                      <a:pt x="905" y="504"/>
                                    </a:cubicBezTo>
                                    <a:cubicBezTo>
                                      <a:pt x="907" y="504"/>
                                      <a:pt x="907" y="504"/>
                                      <a:pt x="907" y="504"/>
                                    </a:cubicBezTo>
                                    <a:cubicBezTo>
                                      <a:pt x="905" y="481"/>
                                      <a:pt x="887" y="463"/>
                                      <a:pt x="864" y="463"/>
                                    </a:cubicBezTo>
                                    <a:close/>
                                    <a:moveTo>
                                      <a:pt x="13" y="486"/>
                                    </a:moveTo>
                                    <a:cubicBezTo>
                                      <a:pt x="8" y="486"/>
                                      <a:pt x="4" y="487"/>
                                      <a:pt x="0" y="490"/>
                                    </a:cubicBezTo>
                                    <a:cubicBezTo>
                                      <a:pt x="0" y="492"/>
                                      <a:pt x="0" y="492"/>
                                      <a:pt x="0" y="492"/>
                                    </a:cubicBezTo>
                                    <a:cubicBezTo>
                                      <a:pt x="4" y="489"/>
                                      <a:pt x="8" y="487"/>
                                      <a:pt x="13" y="487"/>
                                    </a:cubicBezTo>
                                    <a:cubicBezTo>
                                      <a:pt x="18" y="487"/>
                                      <a:pt x="23" y="489"/>
                                      <a:pt x="27" y="493"/>
                                    </a:cubicBezTo>
                                    <a:cubicBezTo>
                                      <a:pt x="30" y="496"/>
                                      <a:pt x="32" y="500"/>
                                      <a:pt x="32" y="504"/>
                                    </a:cubicBezTo>
                                    <a:cubicBezTo>
                                      <a:pt x="34" y="504"/>
                                      <a:pt x="34" y="504"/>
                                      <a:pt x="34" y="504"/>
                                    </a:cubicBezTo>
                                    <a:cubicBezTo>
                                      <a:pt x="32" y="494"/>
                                      <a:pt x="24" y="486"/>
                                      <a:pt x="13" y="486"/>
                                    </a:cubicBezTo>
                                    <a:close/>
                                    <a:moveTo>
                                      <a:pt x="864" y="471"/>
                                    </a:moveTo>
                                    <a:cubicBezTo>
                                      <a:pt x="845" y="471"/>
                                      <a:pt x="829" y="486"/>
                                      <a:pt x="828" y="504"/>
                                    </a:cubicBezTo>
                                    <a:cubicBezTo>
                                      <a:pt x="829" y="504"/>
                                      <a:pt x="829" y="504"/>
                                      <a:pt x="829" y="504"/>
                                    </a:cubicBezTo>
                                    <a:cubicBezTo>
                                      <a:pt x="830" y="496"/>
                                      <a:pt x="834" y="488"/>
                                      <a:pt x="839" y="483"/>
                                    </a:cubicBezTo>
                                    <a:cubicBezTo>
                                      <a:pt x="846" y="476"/>
                                      <a:pt x="854" y="473"/>
                                      <a:pt x="864" y="473"/>
                                    </a:cubicBezTo>
                                    <a:cubicBezTo>
                                      <a:pt x="873" y="473"/>
                                      <a:pt x="882" y="476"/>
                                      <a:pt x="888" y="483"/>
                                    </a:cubicBezTo>
                                    <a:cubicBezTo>
                                      <a:pt x="893" y="488"/>
                                      <a:pt x="897" y="496"/>
                                      <a:pt x="898" y="504"/>
                                    </a:cubicBezTo>
                                    <a:cubicBezTo>
                                      <a:pt x="899" y="504"/>
                                      <a:pt x="899" y="504"/>
                                      <a:pt x="899" y="504"/>
                                    </a:cubicBezTo>
                                    <a:cubicBezTo>
                                      <a:pt x="898" y="486"/>
                                      <a:pt x="882" y="471"/>
                                      <a:pt x="864" y="471"/>
                                    </a:cubicBezTo>
                                    <a:close/>
                                    <a:moveTo>
                                      <a:pt x="13" y="478"/>
                                    </a:moveTo>
                                    <a:cubicBezTo>
                                      <a:pt x="8" y="478"/>
                                      <a:pt x="4" y="479"/>
                                      <a:pt x="0" y="481"/>
                                    </a:cubicBezTo>
                                    <a:cubicBezTo>
                                      <a:pt x="0" y="483"/>
                                      <a:pt x="0" y="483"/>
                                      <a:pt x="0" y="483"/>
                                    </a:cubicBezTo>
                                    <a:cubicBezTo>
                                      <a:pt x="4" y="481"/>
                                      <a:pt x="8" y="480"/>
                                      <a:pt x="13" y="480"/>
                                    </a:cubicBezTo>
                                    <a:cubicBezTo>
                                      <a:pt x="20" y="480"/>
                                      <a:pt x="27" y="483"/>
                                      <a:pt x="32" y="488"/>
                                    </a:cubicBezTo>
                                    <a:cubicBezTo>
                                      <a:pt x="37" y="492"/>
                                      <a:pt x="39" y="498"/>
                                      <a:pt x="40" y="504"/>
                                    </a:cubicBezTo>
                                    <a:cubicBezTo>
                                      <a:pt x="42" y="504"/>
                                      <a:pt x="42" y="504"/>
                                      <a:pt x="42" y="504"/>
                                    </a:cubicBezTo>
                                    <a:cubicBezTo>
                                      <a:pt x="40" y="489"/>
                                      <a:pt x="28" y="478"/>
                                      <a:pt x="13" y="478"/>
                                    </a:cubicBezTo>
                                    <a:close/>
                                    <a:moveTo>
                                      <a:pt x="864" y="478"/>
                                    </a:moveTo>
                                    <a:cubicBezTo>
                                      <a:pt x="849" y="478"/>
                                      <a:pt x="836" y="489"/>
                                      <a:pt x="835" y="504"/>
                                    </a:cubicBezTo>
                                    <a:cubicBezTo>
                                      <a:pt x="837" y="504"/>
                                      <a:pt x="837" y="504"/>
                                      <a:pt x="837" y="504"/>
                                    </a:cubicBezTo>
                                    <a:cubicBezTo>
                                      <a:pt x="837" y="498"/>
                                      <a:pt x="840" y="492"/>
                                      <a:pt x="844" y="488"/>
                                    </a:cubicBezTo>
                                    <a:cubicBezTo>
                                      <a:pt x="849" y="483"/>
                                      <a:pt x="856" y="480"/>
                                      <a:pt x="864" y="480"/>
                                    </a:cubicBezTo>
                                    <a:cubicBezTo>
                                      <a:pt x="871" y="480"/>
                                      <a:pt x="878" y="483"/>
                                      <a:pt x="883" y="488"/>
                                    </a:cubicBezTo>
                                    <a:cubicBezTo>
                                      <a:pt x="887" y="492"/>
                                      <a:pt x="890" y="498"/>
                                      <a:pt x="891" y="504"/>
                                    </a:cubicBezTo>
                                    <a:cubicBezTo>
                                      <a:pt x="892" y="504"/>
                                      <a:pt x="892" y="504"/>
                                      <a:pt x="892" y="504"/>
                                    </a:cubicBezTo>
                                    <a:cubicBezTo>
                                      <a:pt x="891" y="489"/>
                                      <a:pt x="879" y="478"/>
                                      <a:pt x="864" y="478"/>
                                    </a:cubicBezTo>
                                    <a:close/>
                                    <a:moveTo>
                                      <a:pt x="621" y="471"/>
                                    </a:moveTo>
                                    <a:cubicBezTo>
                                      <a:pt x="602" y="471"/>
                                      <a:pt x="587" y="486"/>
                                      <a:pt x="585" y="504"/>
                                    </a:cubicBezTo>
                                    <a:cubicBezTo>
                                      <a:pt x="587" y="504"/>
                                      <a:pt x="587" y="504"/>
                                      <a:pt x="587" y="504"/>
                                    </a:cubicBezTo>
                                    <a:cubicBezTo>
                                      <a:pt x="587" y="496"/>
                                      <a:pt x="591" y="488"/>
                                      <a:pt x="597" y="483"/>
                                    </a:cubicBezTo>
                                    <a:cubicBezTo>
                                      <a:pt x="603" y="476"/>
                                      <a:pt x="611" y="473"/>
                                      <a:pt x="621" y="473"/>
                                    </a:cubicBezTo>
                                    <a:cubicBezTo>
                                      <a:pt x="630" y="473"/>
                                      <a:pt x="639" y="476"/>
                                      <a:pt x="645" y="483"/>
                                    </a:cubicBezTo>
                                    <a:cubicBezTo>
                                      <a:pt x="651" y="488"/>
                                      <a:pt x="654" y="496"/>
                                      <a:pt x="655" y="504"/>
                                    </a:cubicBezTo>
                                    <a:cubicBezTo>
                                      <a:pt x="656" y="504"/>
                                      <a:pt x="656" y="504"/>
                                      <a:pt x="656" y="504"/>
                                    </a:cubicBezTo>
                                    <a:cubicBezTo>
                                      <a:pt x="655" y="486"/>
                                      <a:pt x="640" y="471"/>
                                      <a:pt x="621" y="471"/>
                                    </a:cubicBezTo>
                                    <a:close/>
                                    <a:moveTo>
                                      <a:pt x="621" y="463"/>
                                    </a:moveTo>
                                    <a:cubicBezTo>
                                      <a:pt x="598" y="463"/>
                                      <a:pt x="579" y="481"/>
                                      <a:pt x="577" y="504"/>
                                    </a:cubicBezTo>
                                    <a:cubicBezTo>
                                      <a:pt x="579" y="504"/>
                                      <a:pt x="579" y="504"/>
                                      <a:pt x="579" y="504"/>
                                    </a:cubicBezTo>
                                    <a:cubicBezTo>
                                      <a:pt x="580" y="494"/>
                                      <a:pt x="584" y="484"/>
                                      <a:pt x="591" y="477"/>
                                    </a:cubicBezTo>
                                    <a:cubicBezTo>
                                      <a:pt x="599" y="470"/>
                                      <a:pt x="609" y="465"/>
                                      <a:pt x="621" y="465"/>
                                    </a:cubicBezTo>
                                    <a:cubicBezTo>
                                      <a:pt x="632" y="465"/>
                                      <a:pt x="643" y="470"/>
                                      <a:pt x="650" y="477"/>
                                    </a:cubicBezTo>
                                    <a:cubicBezTo>
                                      <a:pt x="657" y="484"/>
                                      <a:pt x="662" y="494"/>
                                      <a:pt x="663" y="504"/>
                                    </a:cubicBezTo>
                                    <a:cubicBezTo>
                                      <a:pt x="664" y="504"/>
                                      <a:pt x="664" y="504"/>
                                      <a:pt x="664" y="504"/>
                                    </a:cubicBezTo>
                                    <a:cubicBezTo>
                                      <a:pt x="663" y="481"/>
                                      <a:pt x="644" y="463"/>
                                      <a:pt x="621" y="463"/>
                                    </a:cubicBezTo>
                                    <a:close/>
                                    <a:moveTo>
                                      <a:pt x="135" y="471"/>
                                    </a:moveTo>
                                    <a:cubicBezTo>
                                      <a:pt x="116" y="471"/>
                                      <a:pt x="101" y="486"/>
                                      <a:pt x="99" y="504"/>
                                    </a:cubicBezTo>
                                    <a:cubicBezTo>
                                      <a:pt x="101" y="504"/>
                                      <a:pt x="101" y="504"/>
                                      <a:pt x="101" y="504"/>
                                    </a:cubicBezTo>
                                    <a:cubicBezTo>
                                      <a:pt x="102" y="496"/>
                                      <a:pt x="105" y="488"/>
                                      <a:pt x="111" y="483"/>
                                    </a:cubicBezTo>
                                    <a:cubicBezTo>
                                      <a:pt x="117" y="476"/>
                                      <a:pt x="126" y="473"/>
                                      <a:pt x="135" y="473"/>
                                    </a:cubicBezTo>
                                    <a:cubicBezTo>
                                      <a:pt x="144" y="473"/>
                                      <a:pt x="153" y="476"/>
                                      <a:pt x="159" y="483"/>
                                    </a:cubicBezTo>
                                    <a:cubicBezTo>
                                      <a:pt x="165" y="488"/>
                                      <a:pt x="168" y="496"/>
                                      <a:pt x="169" y="504"/>
                                    </a:cubicBezTo>
                                    <a:cubicBezTo>
                                      <a:pt x="171" y="504"/>
                                      <a:pt x="171" y="504"/>
                                      <a:pt x="171" y="504"/>
                                    </a:cubicBezTo>
                                    <a:cubicBezTo>
                                      <a:pt x="169" y="486"/>
                                      <a:pt x="154" y="471"/>
                                      <a:pt x="135" y="471"/>
                                    </a:cubicBezTo>
                                    <a:close/>
                                    <a:moveTo>
                                      <a:pt x="135" y="478"/>
                                    </a:moveTo>
                                    <a:cubicBezTo>
                                      <a:pt x="120" y="478"/>
                                      <a:pt x="108" y="489"/>
                                      <a:pt x="106" y="504"/>
                                    </a:cubicBezTo>
                                    <a:cubicBezTo>
                                      <a:pt x="108" y="504"/>
                                      <a:pt x="108" y="504"/>
                                      <a:pt x="108" y="504"/>
                                    </a:cubicBezTo>
                                    <a:cubicBezTo>
                                      <a:pt x="109" y="498"/>
                                      <a:pt x="111" y="492"/>
                                      <a:pt x="116" y="488"/>
                                    </a:cubicBezTo>
                                    <a:cubicBezTo>
                                      <a:pt x="121" y="483"/>
                                      <a:pt x="128" y="480"/>
                                      <a:pt x="135" y="480"/>
                                    </a:cubicBezTo>
                                    <a:cubicBezTo>
                                      <a:pt x="143" y="480"/>
                                      <a:pt x="149" y="483"/>
                                      <a:pt x="154" y="488"/>
                                    </a:cubicBezTo>
                                    <a:cubicBezTo>
                                      <a:pt x="159" y="492"/>
                                      <a:pt x="161" y="498"/>
                                      <a:pt x="162" y="504"/>
                                    </a:cubicBezTo>
                                    <a:cubicBezTo>
                                      <a:pt x="164" y="504"/>
                                      <a:pt x="164" y="504"/>
                                      <a:pt x="164" y="504"/>
                                    </a:cubicBezTo>
                                    <a:cubicBezTo>
                                      <a:pt x="162" y="489"/>
                                      <a:pt x="150" y="478"/>
                                      <a:pt x="135" y="478"/>
                                    </a:cubicBezTo>
                                    <a:close/>
                                    <a:moveTo>
                                      <a:pt x="681" y="500"/>
                                    </a:moveTo>
                                    <a:cubicBezTo>
                                      <a:pt x="678" y="500"/>
                                      <a:pt x="676" y="502"/>
                                      <a:pt x="675" y="504"/>
                                    </a:cubicBezTo>
                                    <a:cubicBezTo>
                                      <a:pt x="677" y="504"/>
                                      <a:pt x="677" y="504"/>
                                      <a:pt x="677" y="504"/>
                                    </a:cubicBezTo>
                                    <a:cubicBezTo>
                                      <a:pt x="678" y="503"/>
                                      <a:pt x="679" y="502"/>
                                      <a:pt x="681" y="502"/>
                                    </a:cubicBezTo>
                                    <a:cubicBezTo>
                                      <a:pt x="683" y="502"/>
                                      <a:pt x="684" y="503"/>
                                      <a:pt x="685" y="504"/>
                                    </a:cubicBezTo>
                                    <a:cubicBezTo>
                                      <a:pt x="687" y="504"/>
                                      <a:pt x="687" y="504"/>
                                      <a:pt x="687" y="504"/>
                                    </a:cubicBezTo>
                                    <a:cubicBezTo>
                                      <a:pt x="686" y="502"/>
                                      <a:pt x="684" y="500"/>
                                      <a:pt x="681" y="500"/>
                                    </a:cubicBezTo>
                                    <a:close/>
                                    <a:moveTo>
                                      <a:pt x="135" y="463"/>
                                    </a:moveTo>
                                    <a:cubicBezTo>
                                      <a:pt x="112" y="463"/>
                                      <a:pt x="93" y="481"/>
                                      <a:pt x="92" y="504"/>
                                    </a:cubicBezTo>
                                    <a:cubicBezTo>
                                      <a:pt x="93" y="504"/>
                                      <a:pt x="93" y="504"/>
                                      <a:pt x="93" y="504"/>
                                    </a:cubicBezTo>
                                    <a:cubicBezTo>
                                      <a:pt x="94" y="494"/>
                                      <a:pt x="98" y="484"/>
                                      <a:pt x="105" y="477"/>
                                    </a:cubicBezTo>
                                    <a:cubicBezTo>
                                      <a:pt x="113" y="470"/>
                                      <a:pt x="123" y="465"/>
                                      <a:pt x="135" y="465"/>
                                    </a:cubicBezTo>
                                    <a:cubicBezTo>
                                      <a:pt x="147" y="465"/>
                                      <a:pt x="157" y="470"/>
                                      <a:pt x="165" y="477"/>
                                    </a:cubicBezTo>
                                    <a:cubicBezTo>
                                      <a:pt x="172" y="484"/>
                                      <a:pt x="176" y="494"/>
                                      <a:pt x="177" y="504"/>
                                    </a:cubicBezTo>
                                    <a:cubicBezTo>
                                      <a:pt x="178" y="504"/>
                                      <a:pt x="178" y="504"/>
                                      <a:pt x="178" y="504"/>
                                    </a:cubicBezTo>
                                    <a:cubicBezTo>
                                      <a:pt x="177" y="481"/>
                                      <a:pt x="158" y="463"/>
                                      <a:pt x="135" y="463"/>
                                    </a:cubicBezTo>
                                    <a:close/>
                                    <a:moveTo>
                                      <a:pt x="621" y="486"/>
                                    </a:moveTo>
                                    <a:cubicBezTo>
                                      <a:pt x="610" y="486"/>
                                      <a:pt x="601" y="494"/>
                                      <a:pt x="600" y="504"/>
                                    </a:cubicBezTo>
                                    <a:cubicBezTo>
                                      <a:pt x="602" y="504"/>
                                      <a:pt x="602" y="504"/>
                                      <a:pt x="602" y="504"/>
                                    </a:cubicBezTo>
                                    <a:cubicBezTo>
                                      <a:pt x="602" y="500"/>
                                      <a:pt x="604" y="496"/>
                                      <a:pt x="607" y="493"/>
                                    </a:cubicBezTo>
                                    <a:cubicBezTo>
                                      <a:pt x="611" y="489"/>
                                      <a:pt x="615" y="487"/>
                                      <a:pt x="621" y="487"/>
                                    </a:cubicBezTo>
                                    <a:cubicBezTo>
                                      <a:pt x="626" y="487"/>
                                      <a:pt x="631" y="489"/>
                                      <a:pt x="635" y="493"/>
                                    </a:cubicBezTo>
                                    <a:cubicBezTo>
                                      <a:pt x="638" y="496"/>
                                      <a:pt x="639" y="500"/>
                                      <a:pt x="640" y="504"/>
                                    </a:cubicBezTo>
                                    <a:cubicBezTo>
                                      <a:pt x="642" y="504"/>
                                      <a:pt x="642" y="504"/>
                                      <a:pt x="642" y="504"/>
                                    </a:cubicBezTo>
                                    <a:cubicBezTo>
                                      <a:pt x="640" y="494"/>
                                      <a:pt x="632" y="486"/>
                                      <a:pt x="621" y="486"/>
                                    </a:cubicBezTo>
                                    <a:close/>
                                    <a:moveTo>
                                      <a:pt x="621" y="478"/>
                                    </a:moveTo>
                                    <a:cubicBezTo>
                                      <a:pt x="606" y="478"/>
                                      <a:pt x="594" y="489"/>
                                      <a:pt x="592" y="504"/>
                                    </a:cubicBezTo>
                                    <a:cubicBezTo>
                                      <a:pt x="594" y="504"/>
                                      <a:pt x="594" y="504"/>
                                      <a:pt x="594" y="504"/>
                                    </a:cubicBezTo>
                                    <a:cubicBezTo>
                                      <a:pt x="594" y="498"/>
                                      <a:pt x="597" y="492"/>
                                      <a:pt x="602" y="488"/>
                                    </a:cubicBezTo>
                                    <a:cubicBezTo>
                                      <a:pt x="607" y="483"/>
                                      <a:pt x="613" y="480"/>
                                      <a:pt x="621" y="480"/>
                                    </a:cubicBezTo>
                                    <a:cubicBezTo>
                                      <a:pt x="628" y="480"/>
                                      <a:pt x="635" y="483"/>
                                      <a:pt x="640" y="488"/>
                                    </a:cubicBezTo>
                                    <a:cubicBezTo>
                                      <a:pt x="644" y="492"/>
                                      <a:pt x="647" y="498"/>
                                      <a:pt x="648" y="504"/>
                                    </a:cubicBezTo>
                                    <a:cubicBezTo>
                                      <a:pt x="649" y="504"/>
                                      <a:pt x="649" y="504"/>
                                      <a:pt x="649" y="504"/>
                                    </a:cubicBezTo>
                                    <a:cubicBezTo>
                                      <a:pt x="648" y="489"/>
                                      <a:pt x="636" y="478"/>
                                      <a:pt x="621" y="478"/>
                                    </a:cubicBezTo>
                                    <a:close/>
                                    <a:moveTo>
                                      <a:pt x="742" y="471"/>
                                    </a:moveTo>
                                    <a:cubicBezTo>
                                      <a:pt x="723" y="471"/>
                                      <a:pt x="707" y="486"/>
                                      <a:pt x="706" y="504"/>
                                    </a:cubicBezTo>
                                    <a:cubicBezTo>
                                      <a:pt x="708" y="504"/>
                                      <a:pt x="708" y="504"/>
                                      <a:pt x="708" y="504"/>
                                    </a:cubicBezTo>
                                    <a:cubicBezTo>
                                      <a:pt x="708" y="496"/>
                                      <a:pt x="712" y="488"/>
                                      <a:pt x="717" y="483"/>
                                    </a:cubicBezTo>
                                    <a:cubicBezTo>
                                      <a:pt x="724" y="476"/>
                                      <a:pt x="732" y="473"/>
                                      <a:pt x="742" y="473"/>
                                    </a:cubicBezTo>
                                    <a:cubicBezTo>
                                      <a:pt x="751" y="473"/>
                                      <a:pt x="760" y="476"/>
                                      <a:pt x="766" y="483"/>
                                    </a:cubicBezTo>
                                    <a:cubicBezTo>
                                      <a:pt x="771" y="488"/>
                                      <a:pt x="775" y="496"/>
                                      <a:pt x="776" y="504"/>
                                    </a:cubicBezTo>
                                    <a:cubicBezTo>
                                      <a:pt x="777" y="504"/>
                                      <a:pt x="777" y="504"/>
                                      <a:pt x="777" y="504"/>
                                    </a:cubicBezTo>
                                    <a:cubicBezTo>
                                      <a:pt x="776" y="486"/>
                                      <a:pt x="761" y="471"/>
                                      <a:pt x="742" y="471"/>
                                    </a:cubicBezTo>
                                    <a:close/>
                                    <a:moveTo>
                                      <a:pt x="742" y="486"/>
                                    </a:moveTo>
                                    <a:cubicBezTo>
                                      <a:pt x="731" y="486"/>
                                      <a:pt x="722" y="494"/>
                                      <a:pt x="721" y="504"/>
                                    </a:cubicBezTo>
                                    <a:cubicBezTo>
                                      <a:pt x="722" y="504"/>
                                      <a:pt x="722" y="504"/>
                                      <a:pt x="722" y="504"/>
                                    </a:cubicBezTo>
                                    <a:cubicBezTo>
                                      <a:pt x="723" y="500"/>
                                      <a:pt x="725" y="496"/>
                                      <a:pt x="728" y="493"/>
                                    </a:cubicBezTo>
                                    <a:cubicBezTo>
                                      <a:pt x="731" y="489"/>
                                      <a:pt x="736" y="487"/>
                                      <a:pt x="742" y="487"/>
                                    </a:cubicBezTo>
                                    <a:cubicBezTo>
                                      <a:pt x="747" y="487"/>
                                      <a:pt x="752" y="489"/>
                                      <a:pt x="755" y="493"/>
                                    </a:cubicBezTo>
                                    <a:cubicBezTo>
                                      <a:pt x="758" y="496"/>
                                      <a:pt x="760" y="500"/>
                                      <a:pt x="761" y="504"/>
                                    </a:cubicBezTo>
                                    <a:cubicBezTo>
                                      <a:pt x="762" y="504"/>
                                      <a:pt x="762" y="504"/>
                                      <a:pt x="762" y="504"/>
                                    </a:cubicBezTo>
                                    <a:cubicBezTo>
                                      <a:pt x="761" y="494"/>
                                      <a:pt x="752" y="486"/>
                                      <a:pt x="742" y="486"/>
                                    </a:cubicBezTo>
                                    <a:close/>
                                    <a:moveTo>
                                      <a:pt x="135" y="500"/>
                                    </a:moveTo>
                                    <a:cubicBezTo>
                                      <a:pt x="132" y="500"/>
                                      <a:pt x="130" y="502"/>
                                      <a:pt x="129" y="504"/>
                                    </a:cubicBezTo>
                                    <a:cubicBezTo>
                                      <a:pt x="131" y="504"/>
                                      <a:pt x="131" y="504"/>
                                      <a:pt x="131" y="504"/>
                                    </a:cubicBezTo>
                                    <a:cubicBezTo>
                                      <a:pt x="132" y="503"/>
                                      <a:pt x="133" y="502"/>
                                      <a:pt x="135" y="502"/>
                                    </a:cubicBezTo>
                                    <a:cubicBezTo>
                                      <a:pt x="137" y="502"/>
                                      <a:pt x="138" y="503"/>
                                      <a:pt x="139" y="504"/>
                                    </a:cubicBezTo>
                                    <a:cubicBezTo>
                                      <a:pt x="141" y="504"/>
                                      <a:pt x="141" y="504"/>
                                      <a:pt x="141" y="504"/>
                                    </a:cubicBezTo>
                                    <a:cubicBezTo>
                                      <a:pt x="140" y="502"/>
                                      <a:pt x="138" y="500"/>
                                      <a:pt x="135" y="500"/>
                                    </a:cubicBezTo>
                                    <a:close/>
                                    <a:moveTo>
                                      <a:pt x="742" y="478"/>
                                    </a:moveTo>
                                    <a:cubicBezTo>
                                      <a:pt x="727" y="478"/>
                                      <a:pt x="714" y="489"/>
                                      <a:pt x="713" y="504"/>
                                    </a:cubicBezTo>
                                    <a:cubicBezTo>
                                      <a:pt x="715" y="504"/>
                                      <a:pt x="715" y="504"/>
                                      <a:pt x="715" y="504"/>
                                    </a:cubicBezTo>
                                    <a:cubicBezTo>
                                      <a:pt x="715" y="498"/>
                                      <a:pt x="718" y="492"/>
                                      <a:pt x="722" y="488"/>
                                    </a:cubicBezTo>
                                    <a:cubicBezTo>
                                      <a:pt x="727" y="483"/>
                                      <a:pt x="734" y="480"/>
                                      <a:pt x="742" y="480"/>
                                    </a:cubicBezTo>
                                    <a:cubicBezTo>
                                      <a:pt x="749" y="480"/>
                                      <a:pt x="756" y="483"/>
                                      <a:pt x="761" y="488"/>
                                    </a:cubicBezTo>
                                    <a:cubicBezTo>
                                      <a:pt x="765" y="492"/>
                                      <a:pt x="768" y="498"/>
                                      <a:pt x="769" y="504"/>
                                    </a:cubicBezTo>
                                    <a:cubicBezTo>
                                      <a:pt x="770" y="504"/>
                                      <a:pt x="770" y="504"/>
                                      <a:pt x="770" y="504"/>
                                    </a:cubicBezTo>
                                    <a:cubicBezTo>
                                      <a:pt x="769" y="489"/>
                                      <a:pt x="757" y="478"/>
                                      <a:pt x="742" y="478"/>
                                    </a:cubicBezTo>
                                    <a:close/>
                                    <a:moveTo>
                                      <a:pt x="742" y="500"/>
                                    </a:moveTo>
                                    <a:cubicBezTo>
                                      <a:pt x="739" y="500"/>
                                      <a:pt x="737" y="502"/>
                                      <a:pt x="736" y="504"/>
                                    </a:cubicBezTo>
                                    <a:cubicBezTo>
                                      <a:pt x="738" y="504"/>
                                      <a:pt x="738" y="504"/>
                                      <a:pt x="738" y="504"/>
                                    </a:cubicBezTo>
                                    <a:cubicBezTo>
                                      <a:pt x="738" y="503"/>
                                      <a:pt x="740" y="502"/>
                                      <a:pt x="742" y="502"/>
                                    </a:cubicBezTo>
                                    <a:cubicBezTo>
                                      <a:pt x="743" y="502"/>
                                      <a:pt x="745" y="503"/>
                                      <a:pt x="746" y="504"/>
                                    </a:cubicBezTo>
                                    <a:cubicBezTo>
                                      <a:pt x="748" y="504"/>
                                      <a:pt x="748" y="504"/>
                                      <a:pt x="748" y="504"/>
                                    </a:cubicBezTo>
                                    <a:cubicBezTo>
                                      <a:pt x="747" y="502"/>
                                      <a:pt x="744" y="500"/>
                                      <a:pt x="742" y="500"/>
                                    </a:cubicBezTo>
                                    <a:close/>
                                    <a:moveTo>
                                      <a:pt x="135" y="486"/>
                                    </a:moveTo>
                                    <a:cubicBezTo>
                                      <a:pt x="124" y="486"/>
                                      <a:pt x="116" y="494"/>
                                      <a:pt x="114" y="504"/>
                                    </a:cubicBezTo>
                                    <a:cubicBezTo>
                                      <a:pt x="116" y="504"/>
                                      <a:pt x="116" y="504"/>
                                      <a:pt x="116" y="504"/>
                                    </a:cubicBezTo>
                                    <a:cubicBezTo>
                                      <a:pt x="116" y="500"/>
                                      <a:pt x="118" y="496"/>
                                      <a:pt x="121" y="493"/>
                                    </a:cubicBezTo>
                                    <a:cubicBezTo>
                                      <a:pt x="125" y="489"/>
                                      <a:pt x="130" y="487"/>
                                      <a:pt x="135" y="487"/>
                                    </a:cubicBezTo>
                                    <a:cubicBezTo>
                                      <a:pt x="140" y="487"/>
                                      <a:pt x="145" y="489"/>
                                      <a:pt x="149" y="493"/>
                                    </a:cubicBezTo>
                                    <a:cubicBezTo>
                                      <a:pt x="152" y="496"/>
                                      <a:pt x="154" y="500"/>
                                      <a:pt x="154" y="504"/>
                                    </a:cubicBezTo>
                                    <a:cubicBezTo>
                                      <a:pt x="156" y="504"/>
                                      <a:pt x="156" y="504"/>
                                      <a:pt x="156" y="504"/>
                                    </a:cubicBezTo>
                                    <a:cubicBezTo>
                                      <a:pt x="154" y="494"/>
                                      <a:pt x="146" y="486"/>
                                      <a:pt x="135" y="486"/>
                                    </a:cubicBezTo>
                                    <a:close/>
                                    <a:moveTo>
                                      <a:pt x="135" y="493"/>
                                    </a:moveTo>
                                    <a:cubicBezTo>
                                      <a:pt x="129" y="493"/>
                                      <a:pt x="123" y="498"/>
                                      <a:pt x="122" y="504"/>
                                    </a:cubicBezTo>
                                    <a:cubicBezTo>
                                      <a:pt x="123" y="504"/>
                                      <a:pt x="123" y="504"/>
                                      <a:pt x="123" y="504"/>
                                    </a:cubicBezTo>
                                    <a:cubicBezTo>
                                      <a:pt x="125" y="499"/>
                                      <a:pt x="129" y="495"/>
                                      <a:pt x="135" y="495"/>
                                    </a:cubicBezTo>
                                    <a:cubicBezTo>
                                      <a:pt x="141" y="495"/>
                                      <a:pt x="145" y="499"/>
                                      <a:pt x="147" y="504"/>
                                    </a:cubicBezTo>
                                    <a:cubicBezTo>
                                      <a:pt x="148" y="504"/>
                                      <a:pt x="148" y="504"/>
                                      <a:pt x="148" y="504"/>
                                    </a:cubicBezTo>
                                    <a:cubicBezTo>
                                      <a:pt x="147" y="498"/>
                                      <a:pt x="142" y="493"/>
                                      <a:pt x="135" y="493"/>
                                    </a:cubicBezTo>
                                    <a:close/>
                                    <a:moveTo>
                                      <a:pt x="742" y="493"/>
                                    </a:moveTo>
                                    <a:cubicBezTo>
                                      <a:pt x="735" y="493"/>
                                      <a:pt x="730" y="498"/>
                                      <a:pt x="728" y="504"/>
                                    </a:cubicBezTo>
                                    <a:cubicBezTo>
                                      <a:pt x="730" y="504"/>
                                      <a:pt x="730" y="504"/>
                                      <a:pt x="730" y="504"/>
                                    </a:cubicBezTo>
                                    <a:cubicBezTo>
                                      <a:pt x="731" y="499"/>
                                      <a:pt x="736" y="495"/>
                                      <a:pt x="742" y="495"/>
                                    </a:cubicBezTo>
                                    <a:cubicBezTo>
                                      <a:pt x="747" y="495"/>
                                      <a:pt x="752" y="499"/>
                                      <a:pt x="753" y="504"/>
                                    </a:cubicBezTo>
                                    <a:cubicBezTo>
                                      <a:pt x="755" y="504"/>
                                      <a:pt x="755" y="504"/>
                                      <a:pt x="755" y="504"/>
                                    </a:cubicBezTo>
                                    <a:cubicBezTo>
                                      <a:pt x="754" y="498"/>
                                      <a:pt x="748" y="493"/>
                                      <a:pt x="742" y="49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70C0"/>
                              </a:solidFill>
                              <a:ln/>
                            </wps:spPr>
                            <wps:style>
                              <a:lnRef idx="0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3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" name="Rounded Rectangle 18"/>
                            <wps:cNvSpPr/>
                            <wps:spPr>
                              <a:xfrm>
                                <a:off x="276045" y="207034"/>
                                <a:ext cx="2419249" cy="1185545"/>
                              </a:xfrm>
                              <a:prstGeom prst="roundRect">
                                <a:avLst>
                                  <a:gd name="adj" fmla="val 10846"/>
                                </a:avLst>
                              </a:prstGeom>
                              <a:solidFill>
                                <a:srgbClr val="008DF6"/>
                              </a:solidFill>
                              <a:ln/>
                            </wps:spPr>
                            <wps:style>
                              <a:lnRef idx="0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3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77" name="Group 77"/>
                        <wpg:cNvGrpSpPr/>
                        <wpg:grpSpPr>
                          <a:xfrm>
                            <a:off x="3219450" y="0"/>
                            <a:ext cx="2971800" cy="1600200"/>
                            <a:chOff x="0" y="0"/>
                            <a:chExt cx="2971676" cy="1600200"/>
                          </a:xfrm>
                          <a:grpFill/>
                        </wpg:grpSpPr>
                        <wps:wsp>
                          <wps:cNvPr id="31" name="Freeform 13"/>
                          <wps:cNvSpPr>
                            <a:spLocks noEditPoints="1"/>
                          </wps:cNvSpPr>
                          <wps:spPr bwMode="auto">
                            <a:xfrm>
                              <a:off x="0" y="0"/>
                              <a:ext cx="2971676" cy="1600200"/>
                            </a:xfrm>
                            <a:custGeom>
                              <a:avLst/>
                              <a:gdLst>
                                <a:gd name="T0" fmla="*/ 937 w 937"/>
                                <a:gd name="T1" fmla="*/ 157 h 504"/>
                                <a:gd name="T2" fmla="*/ 895 w 937"/>
                                <a:gd name="T3" fmla="*/ 466 h 504"/>
                                <a:gd name="T4" fmla="*/ 42 w 937"/>
                                <a:gd name="T5" fmla="*/ 404 h 504"/>
                                <a:gd name="T6" fmla="*/ 13 w 937"/>
                                <a:gd name="T7" fmla="*/ 179 h 504"/>
                                <a:gd name="T8" fmla="*/ 56 w 937"/>
                                <a:gd name="T9" fmla="*/ 48 h 504"/>
                                <a:gd name="T10" fmla="*/ 526 w 937"/>
                                <a:gd name="T11" fmla="*/ 1 h 504"/>
                                <a:gd name="T12" fmla="*/ 25 w 937"/>
                                <a:gd name="T13" fmla="*/ 44 h 504"/>
                                <a:gd name="T14" fmla="*/ 788 w 937"/>
                                <a:gd name="T15" fmla="*/ 22 h 504"/>
                                <a:gd name="T16" fmla="*/ 542 w 937"/>
                                <a:gd name="T17" fmla="*/ 455 h 504"/>
                                <a:gd name="T18" fmla="*/ 179 w 937"/>
                                <a:gd name="T19" fmla="*/ 455 h 504"/>
                                <a:gd name="T20" fmla="*/ 135 w 937"/>
                                <a:gd name="T21" fmla="*/ 60 h 504"/>
                                <a:gd name="T22" fmla="*/ 399 w 937"/>
                                <a:gd name="T23" fmla="*/ 44 h 504"/>
                                <a:gd name="T24" fmla="*/ 627 w 937"/>
                                <a:gd name="T25" fmla="*/ 45 h 504"/>
                                <a:gd name="T26" fmla="*/ 777 w 937"/>
                                <a:gd name="T27" fmla="*/ 215 h 504"/>
                                <a:gd name="T28" fmla="*/ 696 w 937"/>
                                <a:gd name="T29" fmla="*/ 433 h 504"/>
                                <a:gd name="T30" fmla="*/ 426 w 937"/>
                                <a:gd name="T31" fmla="*/ 438 h 504"/>
                                <a:gd name="T32" fmla="*/ 211 w 937"/>
                                <a:gd name="T33" fmla="*/ 431 h 504"/>
                                <a:gd name="T34" fmla="*/ 560 w 937"/>
                                <a:gd name="T35" fmla="*/ 69 h 504"/>
                                <a:gd name="T36" fmla="*/ 549 w 937"/>
                                <a:gd name="T37" fmla="*/ 396 h 504"/>
                                <a:gd name="T38" fmla="*/ 214 w 937"/>
                                <a:gd name="T39" fmla="*/ 301 h 504"/>
                                <a:gd name="T40" fmla="*/ 404 w 937"/>
                                <a:gd name="T41" fmla="*/ 103 h 504"/>
                                <a:gd name="T42" fmla="*/ 633 w 937"/>
                                <a:gd name="T43" fmla="*/ 96 h 504"/>
                                <a:gd name="T44" fmla="*/ 621 w 937"/>
                                <a:gd name="T45" fmla="*/ 332 h 504"/>
                                <a:gd name="T46" fmla="*/ 352 w 937"/>
                                <a:gd name="T47" fmla="*/ 360 h 504"/>
                                <a:gd name="T48" fmla="*/ 541 w 937"/>
                                <a:gd name="T49" fmla="*/ 119 h 504"/>
                                <a:gd name="T50" fmla="*/ 334 w 937"/>
                                <a:gd name="T51" fmla="*/ 305 h 504"/>
                                <a:gd name="T52" fmla="*/ 499 w 937"/>
                                <a:gd name="T53" fmla="*/ 142 h 504"/>
                                <a:gd name="T54" fmla="*/ 438 w 937"/>
                                <a:gd name="T55" fmla="*/ 171 h 504"/>
                                <a:gd name="T56" fmla="*/ 512 w 937"/>
                                <a:gd name="T57" fmla="*/ 250 h 504"/>
                                <a:gd name="T58" fmla="*/ 378 w 937"/>
                                <a:gd name="T59" fmla="*/ 216 h 504"/>
                                <a:gd name="T60" fmla="*/ 578 w 937"/>
                                <a:gd name="T61" fmla="*/ 273 h 504"/>
                                <a:gd name="T62" fmla="*/ 332 w 937"/>
                                <a:gd name="T63" fmla="*/ 176 h 504"/>
                                <a:gd name="T64" fmla="*/ 327 w 937"/>
                                <a:gd name="T65" fmla="*/ 344 h 504"/>
                                <a:gd name="T66" fmla="*/ 633 w 937"/>
                                <a:gd name="T67" fmla="*/ 199 h 504"/>
                                <a:gd name="T68" fmla="*/ 225 w 937"/>
                                <a:gd name="T69" fmla="*/ 209 h 504"/>
                                <a:gd name="T70" fmla="*/ 256 w 937"/>
                                <a:gd name="T71" fmla="*/ 301 h 504"/>
                                <a:gd name="T72" fmla="*/ 681 w 937"/>
                                <a:gd name="T73" fmla="*/ 288 h 504"/>
                                <a:gd name="T74" fmla="*/ 669 w 937"/>
                                <a:gd name="T75" fmla="*/ 130 h 504"/>
                                <a:gd name="T76" fmla="*/ 195 w 937"/>
                                <a:gd name="T77" fmla="*/ 193 h 504"/>
                                <a:gd name="T78" fmla="*/ 195 w 937"/>
                                <a:gd name="T79" fmla="*/ 354 h 504"/>
                                <a:gd name="T80" fmla="*/ 769 w 937"/>
                                <a:gd name="T81" fmla="*/ 250 h 504"/>
                                <a:gd name="T82" fmla="*/ 770 w 937"/>
                                <a:gd name="T83" fmla="*/ 147 h 504"/>
                                <a:gd name="T84" fmla="*/ 156 w 937"/>
                                <a:gd name="T85" fmla="*/ 147 h 504"/>
                                <a:gd name="T86" fmla="*/ 168 w 937"/>
                                <a:gd name="T87" fmla="*/ 309 h 504"/>
                                <a:gd name="T88" fmla="*/ 788 w 937"/>
                                <a:gd name="T89" fmla="*/ 433 h 504"/>
                                <a:gd name="T90" fmla="*/ 803 w 937"/>
                                <a:gd name="T91" fmla="*/ 267 h 504"/>
                                <a:gd name="T92" fmla="*/ 826 w 937"/>
                                <a:gd name="T93" fmla="*/ 112 h 504"/>
                                <a:gd name="T94" fmla="*/ 570 w 937"/>
                                <a:gd name="T95" fmla="*/ 44 h 504"/>
                                <a:gd name="T96" fmla="*/ 298 w 937"/>
                                <a:gd name="T97" fmla="*/ 48 h 504"/>
                                <a:gd name="T98" fmla="*/ 69 w 937"/>
                                <a:gd name="T99" fmla="*/ 96 h 504"/>
                                <a:gd name="T100" fmla="*/ 50 w 937"/>
                                <a:gd name="T101" fmla="*/ 265 h 504"/>
                                <a:gd name="T102" fmla="*/ 50 w 937"/>
                                <a:gd name="T103" fmla="*/ 420 h 504"/>
                                <a:gd name="T104" fmla="*/ 224 w 937"/>
                                <a:gd name="T105" fmla="*/ 467 h 504"/>
                                <a:gd name="T106" fmla="*/ 438 w 937"/>
                                <a:gd name="T107" fmla="*/ 486 h 504"/>
                                <a:gd name="T108" fmla="*/ 590 w 937"/>
                                <a:gd name="T109" fmla="*/ 466 h 504"/>
                                <a:gd name="T110" fmla="*/ 836 w 937"/>
                                <a:gd name="T111" fmla="*/ 455 h 504"/>
                                <a:gd name="T112" fmla="*/ 924 w 937"/>
                                <a:gd name="T113" fmla="*/ 390 h 504"/>
                                <a:gd name="T114" fmla="*/ 869 w 937"/>
                                <a:gd name="T115" fmla="*/ 302 h 504"/>
                                <a:gd name="T116" fmla="*/ 828 w 937"/>
                                <a:gd name="T117" fmla="*/ 215 h 504"/>
                                <a:gd name="T118" fmla="*/ 839 w 937"/>
                                <a:gd name="T119" fmla="*/ 123 h 504"/>
                                <a:gd name="T120" fmla="*/ 907 w 937"/>
                                <a:gd name="T121" fmla="*/ 96 h 504"/>
                                <a:gd name="T122" fmla="*/ 222 w 937"/>
                                <a:gd name="T123" fmla="*/ 504 h 504"/>
                                <a:gd name="T124" fmla="*/ 159 w 937"/>
                                <a:gd name="T125" fmla="*/ 483 h 5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937" h="504">
                                  <a:moveTo>
                                    <a:pt x="566" y="504"/>
                                  </a:moveTo>
                                  <a:cubicBezTo>
                                    <a:pt x="564" y="504"/>
                                    <a:pt x="564" y="504"/>
                                    <a:pt x="564" y="504"/>
                                  </a:cubicBezTo>
                                  <a:cubicBezTo>
                                    <a:pt x="563" y="503"/>
                                    <a:pt x="562" y="502"/>
                                    <a:pt x="560" y="502"/>
                                  </a:cubicBezTo>
                                  <a:cubicBezTo>
                                    <a:pt x="558" y="502"/>
                                    <a:pt x="557" y="503"/>
                                    <a:pt x="556" y="504"/>
                                  </a:cubicBezTo>
                                  <a:cubicBezTo>
                                    <a:pt x="554" y="504"/>
                                    <a:pt x="554" y="504"/>
                                    <a:pt x="554" y="504"/>
                                  </a:cubicBezTo>
                                  <a:cubicBezTo>
                                    <a:pt x="555" y="502"/>
                                    <a:pt x="557" y="500"/>
                                    <a:pt x="560" y="500"/>
                                  </a:cubicBezTo>
                                  <a:cubicBezTo>
                                    <a:pt x="563" y="500"/>
                                    <a:pt x="565" y="502"/>
                                    <a:pt x="566" y="504"/>
                                  </a:cubicBezTo>
                                  <a:close/>
                                  <a:moveTo>
                                    <a:pt x="499" y="463"/>
                                  </a:moveTo>
                                  <a:cubicBezTo>
                                    <a:pt x="476" y="463"/>
                                    <a:pt x="457" y="481"/>
                                    <a:pt x="455" y="504"/>
                                  </a:cubicBezTo>
                                  <a:cubicBezTo>
                                    <a:pt x="457" y="504"/>
                                    <a:pt x="457" y="504"/>
                                    <a:pt x="457" y="504"/>
                                  </a:cubicBezTo>
                                  <a:cubicBezTo>
                                    <a:pt x="458" y="494"/>
                                    <a:pt x="462" y="484"/>
                                    <a:pt x="469" y="477"/>
                                  </a:cubicBezTo>
                                  <a:cubicBezTo>
                                    <a:pt x="477" y="470"/>
                                    <a:pt x="487" y="465"/>
                                    <a:pt x="499" y="465"/>
                                  </a:cubicBezTo>
                                  <a:cubicBezTo>
                                    <a:pt x="510" y="465"/>
                                    <a:pt x="521" y="470"/>
                                    <a:pt x="528" y="477"/>
                                  </a:cubicBezTo>
                                  <a:cubicBezTo>
                                    <a:pt x="535" y="484"/>
                                    <a:pt x="540" y="494"/>
                                    <a:pt x="540" y="504"/>
                                  </a:cubicBezTo>
                                  <a:cubicBezTo>
                                    <a:pt x="542" y="504"/>
                                    <a:pt x="542" y="504"/>
                                    <a:pt x="542" y="504"/>
                                  </a:cubicBezTo>
                                  <a:cubicBezTo>
                                    <a:pt x="541" y="481"/>
                                    <a:pt x="522" y="463"/>
                                    <a:pt x="499" y="463"/>
                                  </a:cubicBezTo>
                                  <a:close/>
                                  <a:moveTo>
                                    <a:pt x="256" y="493"/>
                                  </a:moveTo>
                                  <a:cubicBezTo>
                                    <a:pt x="249" y="493"/>
                                    <a:pt x="244" y="498"/>
                                    <a:pt x="243" y="504"/>
                                  </a:cubicBezTo>
                                  <a:cubicBezTo>
                                    <a:pt x="244" y="504"/>
                                    <a:pt x="244" y="504"/>
                                    <a:pt x="244" y="504"/>
                                  </a:cubicBezTo>
                                  <a:cubicBezTo>
                                    <a:pt x="246" y="499"/>
                                    <a:pt x="250" y="495"/>
                                    <a:pt x="256" y="495"/>
                                  </a:cubicBezTo>
                                  <a:cubicBezTo>
                                    <a:pt x="262" y="495"/>
                                    <a:pt x="266" y="499"/>
                                    <a:pt x="267" y="504"/>
                                  </a:cubicBezTo>
                                  <a:cubicBezTo>
                                    <a:pt x="269" y="504"/>
                                    <a:pt x="269" y="504"/>
                                    <a:pt x="269" y="504"/>
                                  </a:cubicBezTo>
                                  <a:cubicBezTo>
                                    <a:pt x="268" y="498"/>
                                    <a:pt x="262" y="493"/>
                                    <a:pt x="256" y="493"/>
                                  </a:cubicBezTo>
                                  <a:close/>
                                  <a:moveTo>
                                    <a:pt x="195" y="500"/>
                                  </a:moveTo>
                                  <a:cubicBezTo>
                                    <a:pt x="192" y="500"/>
                                    <a:pt x="190" y="502"/>
                                    <a:pt x="189" y="504"/>
                                  </a:cubicBezTo>
                                  <a:cubicBezTo>
                                    <a:pt x="191" y="504"/>
                                    <a:pt x="191" y="504"/>
                                    <a:pt x="191" y="504"/>
                                  </a:cubicBezTo>
                                  <a:cubicBezTo>
                                    <a:pt x="192" y="503"/>
                                    <a:pt x="193" y="502"/>
                                    <a:pt x="195" y="502"/>
                                  </a:cubicBezTo>
                                  <a:cubicBezTo>
                                    <a:pt x="197" y="502"/>
                                    <a:pt x="198" y="503"/>
                                    <a:pt x="199" y="504"/>
                                  </a:cubicBezTo>
                                  <a:cubicBezTo>
                                    <a:pt x="201" y="504"/>
                                    <a:pt x="201" y="504"/>
                                    <a:pt x="201" y="504"/>
                                  </a:cubicBezTo>
                                  <a:cubicBezTo>
                                    <a:pt x="200" y="502"/>
                                    <a:pt x="198" y="500"/>
                                    <a:pt x="195" y="500"/>
                                  </a:cubicBezTo>
                                  <a:close/>
                                  <a:moveTo>
                                    <a:pt x="499" y="471"/>
                                  </a:moveTo>
                                  <a:cubicBezTo>
                                    <a:pt x="480" y="471"/>
                                    <a:pt x="464" y="486"/>
                                    <a:pt x="463" y="504"/>
                                  </a:cubicBezTo>
                                  <a:cubicBezTo>
                                    <a:pt x="465" y="504"/>
                                    <a:pt x="465" y="504"/>
                                    <a:pt x="465" y="504"/>
                                  </a:cubicBezTo>
                                  <a:cubicBezTo>
                                    <a:pt x="465" y="496"/>
                                    <a:pt x="469" y="488"/>
                                    <a:pt x="474" y="483"/>
                                  </a:cubicBezTo>
                                  <a:cubicBezTo>
                                    <a:pt x="481" y="476"/>
                                    <a:pt x="489" y="473"/>
                                    <a:pt x="499" y="473"/>
                                  </a:cubicBezTo>
                                  <a:cubicBezTo>
                                    <a:pt x="508" y="473"/>
                                    <a:pt x="517" y="476"/>
                                    <a:pt x="523" y="483"/>
                                  </a:cubicBezTo>
                                  <a:cubicBezTo>
                                    <a:pt x="528" y="488"/>
                                    <a:pt x="532" y="496"/>
                                    <a:pt x="533" y="504"/>
                                  </a:cubicBezTo>
                                  <a:cubicBezTo>
                                    <a:pt x="534" y="504"/>
                                    <a:pt x="534" y="504"/>
                                    <a:pt x="534" y="504"/>
                                  </a:cubicBezTo>
                                  <a:cubicBezTo>
                                    <a:pt x="533" y="486"/>
                                    <a:pt x="517" y="471"/>
                                    <a:pt x="499" y="471"/>
                                  </a:cubicBezTo>
                                  <a:close/>
                                  <a:moveTo>
                                    <a:pt x="256" y="500"/>
                                  </a:moveTo>
                                  <a:cubicBezTo>
                                    <a:pt x="253" y="500"/>
                                    <a:pt x="251" y="502"/>
                                    <a:pt x="250" y="504"/>
                                  </a:cubicBezTo>
                                  <a:cubicBezTo>
                                    <a:pt x="252" y="504"/>
                                    <a:pt x="252" y="504"/>
                                    <a:pt x="252" y="504"/>
                                  </a:cubicBezTo>
                                  <a:cubicBezTo>
                                    <a:pt x="253" y="503"/>
                                    <a:pt x="254" y="502"/>
                                    <a:pt x="256" y="502"/>
                                  </a:cubicBezTo>
                                  <a:cubicBezTo>
                                    <a:pt x="258" y="502"/>
                                    <a:pt x="259" y="503"/>
                                    <a:pt x="260" y="504"/>
                                  </a:cubicBezTo>
                                  <a:cubicBezTo>
                                    <a:pt x="262" y="504"/>
                                    <a:pt x="262" y="504"/>
                                    <a:pt x="262" y="504"/>
                                  </a:cubicBezTo>
                                  <a:cubicBezTo>
                                    <a:pt x="261" y="502"/>
                                    <a:pt x="259" y="500"/>
                                    <a:pt x="256" y="500"/>
                                  </a:cubicBezTo>
                                  <a:close/>
                                  <a:moveTo>
                                    <a:pt x="499" y="478"/>
                                  </a:moveTo>
                                  <a:cubicBezTo>
                                    <a:pt x="484" y="478"/>
                                    <a:pt x="471" y="489"/>
                                    <a:pt x="470" y="504"/>
                                  </a:cubicBezTo>
                                  <a:cubicBezTo>
                                    <a:pt x="472" y="504"/>
                                    <a:pt x="472" y="504"/>
                                    <a:pt x="472" y="504"/>
                                  </a:cubicBezTo>
                                  <a:cubicBezTo>
                                    <a:pt x="472" y="498"/>
                                    <a:pt x="475" y="492"/>
                                    <a:pt x="479" y="488"/>
                                  </a:cubicBezTo>
                                  <a:cubicBezTo>
                                    <a:pt x="484" y="483"/>
                                    <a:pt x="491" y="480"/>
                                    <a:pt x="499" y="480"/>
                                  </a:cubicBezTo>
                                  <a:cubicBezTo>
                                    <a:pt x="506" y="480"/>
                                    <a:pt x="513" y="483"/>
                                    <a:pt x="518" y="488"/>
                                  </a:cubicBezTo>
                                  <a:cubicBezTo>
                                    <a:pt x="522" y="492"/>
                                    <a:pt x="525" y="498"/>
                                    <a:pt x="526" y="504"/>
                                  </a:cubicBezTo>
                                  <a:cubicBezTo>
                                    <a:pt x="527" y="504"/>
                                    <a:pt x="527" y="504"/>
                                    <a:pt x="527" y="504"/>
                                  </a:cubicBezTo>
                                  <a:cubicBezTo>
                                    <a:pt x="526" y="489"/>
                                    <a:pt x="514" y="478"/>
                                    <a:pt x="499" y="478"/>
                                  </a:cubicBezTo>
                                  <a:close/>
                                  <a:moveTo>
                                    <a:pt x="256" y="486"/>
                                  </a:moveTo>
                                  <a:cubicBezTo>
                                    <a:pt x="245" y="486"/>
                                    <a:pt x="236" y="494"/>
                                    <a:pt x="235" y="504"/>
                                  </a:cubicBezTo>
                                  <a:cubicBezTo>
                                    <a:pt x="237" y="504"/>
                                    <a:pt x="237" y="504"/>
                                    <a:pt x="237" y="504"/>
                                  </a:cubicBezTo>
                                  <a:cubicBezTo>
                                    <a:pt x="237" y="500"/>
                                    <a:pt x="239" y="496"/>
                                    <a:pt x="242" y="493"/>
                                  </a:cubicBezTo>
                                  <a:cubicBezTo>
                                    <a:pt x="246" y="489"/>
                                    <a:pt x="250" y="487"/>
                                    <a:pt x="256" y="487"/>
                                  </a:cubicBezTo>
                                  <a:cubicBezTo>
                                    <a:pt x="261" y="487"/>
                                    <a:pt x="266" y="489"/>
                                    <a:pt x="270" y="493"/>
                                  </a:cubicBezTo>
                                  <a:cubicBezTo>
                                    <a:pt x="273" y="496"/>
                                    <a:pt x="275" y="500"/>
                                    <a:pt x="275" y="504"/>
                                  </a:cubicBezTo>
                                  <a:cubicBezTo>
                                    <a:pt x="277" y="504"/>
                                    <a:pt x="277" y="504"/>
                                    <a:pt x="277" y="504"/>
                                  </a:cubicBezTo>
                                  <a:cubicBezTo>
                                    <a:pt x="275" y="494"/>
                                    <a:pt x="267" y="486"/>
                                    <a:pt x="256" y="486"/>
                                  </a:cubicBezTo>
                                  <a:close/>
                                  <a:moveTo>
                                    <a:pt x="378" y="486"/>
                                  </a:moveTo>
                                  <a:cubicBezTo>
                                    <a:pt x="367" y="486"/>
                                    <a:pt x="358" y="494"/>
                                    <a:pt x="357" y="504"/>
                                  </a:cubicBezTo>
                                  <a:cubicBezTo>
                                    <a:pt x="359" y="504"/>
                                    <a:pt x="359" y="504"/>
                                    <a:pt x="359" y="504"/>
                                  </a:cubicBezTo>
                                  <a:cubicBezTo>
                                    <a:pt x="359" y="500"/>
                                    <a:pt x="361" y="496"/>
                                    <a:pt x="364" y="493"/>
                                  </a:cubicBezTo>
                                  <a:cubicBezTo>
                                    <a:pt x="368" y="489"/>
                                    <a:pt x="372" y="487"/>
                                    <a:pt x="378" y="487"/>
                                  </a:cubicBezTo>
                                  <a:cubicBezTo>
                                    <a:pt x="383" y="487"/>
                                    <a:pt x="388" y="489"/>
                                    <a:pt x="392" y="493"/>
                                  </a:cubicBezTo>
                                  <a:cubicBezTo>
                                    <a:pt x="394" y="496"/>
                                    <a:pt x="396" y="500"/>
                                    <a:pt x="397" y="504"/>
                                  </a:cubicBezTo>
                                  <a:cubicBezTo>
                                    <a:pt x="399" y="504"/>
                                    <a:pt x="399" y="504"/>
                                    <a:pt x="399" y="504"/>
                                  </a:cubicBezTo>
                                  <a:cubicBezTo>
                                    <a:pt x="397" y="494"/>
                                    <a:pt x="388" y="486"/>
                                    <a:pt x="378" y="486"/>
                                  </a:cubicBezTo>
                                  <a:close/>
                                  <a:moveTo>
                                    <a:pt x="256" y="463"/>
                                  </a:moveTo>
                                  <a:cubicBezTo>
                                    <a:pt x="233" y="463"/>
                                    <a:pt x="214" y="481"/>
                                    <a:pt x="213" y="504"/>
                                  </a:cubicBezTo>
                                  <a:cubicBezTo>
                                    <a:pt x="214" y="504"/>
                                    <a:pt x="214" y="504"/>
                                    <a:pt x="214" y="504"/>
                                  </a:cubicBezTo>
                                  <a:cubicBezTo>
                                    <a:pt x="215" y="494"/>
                                    <a:pt x="219" y="484"/>
                                    <a:pt x="226" y="477"/>
                                  </a:cubicBezTo>
                                  <a:cubicBezTo>
                                    <a:pt x="234" y="470"/>
                                    <a:pt x="244" y="465"/>
                                    <a:pt x="256" y="465"/>
                                  </a:cubicBezTo>
                                  <a:cubicBezTo>
                                    <a:pt x="267" y="465"/>
                                    <a:pt x="278" y="470"/>
                                    <a:pt x="286" y="477"/>
                                  </a:cubicBezTo>
                                  <a:cubicBezTo>
                                    <a:pt x="293" y="484"/>
                                    <a:pt x="297" y="494"/>
                                    <a:pt x="298" y="504"/>
                                  </a:cubicBezTo>
                                  <a:cubicBezTo>
                                    <a:pt x="299" y="504"/>
                                    <a:pt x="299" y="504"/>
                                    <a:pt x="299" y="504"/>
                                  </a:cubicBezTo>
                                  <a:cubicBezTo>
                                    <a:pt x="298" y="481"/>
                                    <a:pt x="279" y="463"/>
                                    <a:pt x="256" y="463"/>
                                  </a:cubicBezTo>
                                  <a:close/>
                                  <a:moveTo>
                                    <a:pt x="378" y="478"/>
                                  </a:moveTo>
                                  <a:cubicBezTo>
                                    <a:pt x="363" y="478"/>
                                    <a:pt x="351" y="489"/>
                                    <a:pt x="349" y="504"/>
                                  </a:cubicBezTo>
                                  <a:cubicBezTo>
                                    <a:pt x="351" y="504"/>
                                    <a:pt x="351" y="504"/>
                                    <a:pt x="351" y="504"/>
                                  </a:cubicBezTo>
                                  <a:cubicBezTo>
                                    <a:pt x="351" y="498"/>
                                    <a:pt x="354" y="492"/>
                                    <a:pt x="359" y="488"/>
                                  </a:cubicBezTo>
                                  <a:cubicBezTo>
                                    <a:pt x="363" y="483"/>
                                    <a:pt x="370" y="480"/>
                                    <a:pt x="378" y="480"/>
                                  </a:cubicBezTo>
                                  <a:cubicBezTo>
                                    <a:pt x="385" y="480"/>
                                    <a:pt x="392" y="483"/>
                                    <a:pt x="397" y="488"/>
                                  </a:cubicBezTo>
                                  <a:cubicBezTo>
                                    <a:pt x="401" y="492"/>
                                    <a:pt x="404" y="498"/>
                                    <a:pt x="405" y="504"/>
                                  </a:cubicBezTo>
                                  <a:cubicBezTo>
                                    <a:pt x="406" y="504"/>
                                    <a:pt x="406" y="504"/>
                                    <a:pt x="406" y="504"/>
                                  </a:cubicBezTo>
                                  <a:cubicBezTo>
                                    <a:pt x="405" y="489"/>
                                    <a:pt x="393" y="478"/>
                                    <a:pt x="378" y="478"/>
                                  </a:cubicBezTo>
                                  <a:close/>
                                  <a:moveTo>
                                    <a:pt x="378" y="493"/>
                                  </a:moveTo>
                                  <a:cubicBezTo>
                                    <a:pt x="371" y="493"/>
                                    <a:pt x="366" y="498"/>
                                    <a:pt x="365" y="504"/>
                                  </a:cubicBezTo>
                                  <a:cubicBezTo>
                                    <a:pt x="366" y="504"/>
                                    <a:pt x="366" y="504"/>
                                    <a:pt x="366" y="504"/>
                                  </a:cubicBezTo>
                                  <a:cubicBezTo>
                                    <a:pt x="367" y="499"/>
                                    <a:pt x="372" y="495"/>
                                    <a:pt x="378" y="495"/>
                                  </a:cubicBezTo>
                                  <a:cubicBezTo>
                                    <a:pt x="383" y="495"/>
                                    <a:pt x="388" y="499"/>
                                    <a:pt x="389" y="504"/>
                                  </a:cubicBezTo>
                                  <a:cubicBezTo>
                                    <a:pt x="391" y="504"/>
                                    <a:pt x="391" y="504"/>
                                    <a:pt x="391" y="504"/>
                                  </a:cubicBezTo>
                                  <a:cubicBezTo>
                                    <a:pt x="390" y="498"/>
                                    <a:pt x="384" y="493"/>
                                    <a:pt x="378" y="493"/>
                                  </a:cubicBezTo>
                                  <a:close/>
                                  <a:moveTo>
                                    <a:pt x="378" y="500"/>
                                  </a:moveTo>
                                  <a:cubicBezTo>
                                    <a:pt x="375" y="500"/>
                                    <a:pt x="373" y="502"/>
                                    <a:pt x="372" y="504"/>
                                  </a:cubicBezTo>
                                  <a:cubicBezTo>
                                    <a:pt x="374" y="504"/>
                                    <a:pt x="374" y="504"/>
                                    <a:pt x="374" y="504"/>
                                  </a:cubicBezTo>
                                  <a:cubicBezTo>
                                    <a:pt x="375" y="503"/>
                                    <a:pt x="376" y="502"/>
                                    <a:pt x="378" y="502"/>
                                  </a:cubicBezTo>
                                  <a:cubicBezTo>
                                    <a:pt x="380" y="502"/>
                                    <a:pt x="381" y="503"/>
                                    <a:pt x="382" y="504"/>
                                  </a:cubicBezTo>
                                  <a:cubicBezTo>
                                    <a:pt x="384" y="504"/>
                                    <a:pt x="384" y="504"/>
                                    <a:pt x="384" y="504"/>
                                  </a:cubicBezTo>
                                  <a:cubicBezTo>
                                    <a:pt x="383" y="502"/>
                                    <a:pt x="380" y="500"/>
                                    <a:pt x="378" y="500"/>
                                  </a:cubicBezTo>
                                  <a:close/>
                                  <a:moveTo>
                                    <a:pt x="935" y="46"/>
                                  </a:moveTo>
                                  <a:cubicBezTo>
                                    <a:pt x="935" y="46"/>
                                    <a:pt x="936" y="46"/>
                                    <a:pt x="937" y="46"/>
                                  </a:cubicBezTo>
                                  <a:cubicBezTo>
                                    <a:pt x="937" y="48"/>
                                    <a:pt x="937" y="48"/>
                                    <a:pt x="937" y="48"/>
                                  </a:cubicBezTo>
                                  <a:cubicBezTo>
                                    <a:pt x="932" y="47"/>
                                    <a:pt x="928" y="46"/>
                                    <a:pt x="924" y="46"/>
                                  </a:cubicBezTo>
                                  <a:cubicBezTo>
                                    <a:pt x="913" y="46"/>
                                    <a:pt x="903" y="50"/>
                                    <a:pt x="895" y="55"/>
                                  </a:cubicBezTo>
                                  <a:cubicBezTo>
                                    <a:pt x="897" y="57"/>
                                    <a:pt x="898" y="58"/>
                                    <a:pt x="900" y="59"/>
                                  </a:cubicBezTo>
                                  <a:cubicBezTo>
                                    <a:pt x="907" y="55"/>
                                    <a:pt x="915" y="52"/>
                                    <a:pt x="924" y="52"/>
                                  </a:cubicBezTo>
                                  <a:cubicBezTo>
                                    <a:pt x="928" y="52"/>
                                    <a:pt x="932" y="53"/>
                                    <a:pt x="937" y="54"/>
                                  </a:cubicBezTo>
                                  <a:cubicBezTo>
                                    <a:pt x="937" y="56"/>
                                    <a:pt x="937" y="56"/>
                                    <a:pt x="937" y="56"/>
                                  </a:cubicBezTo>
                                  <a:cubicBezTo>
                                    <a:pt x="932" y="55"/>
                                    <a:pt x="928" y="54"/>
                                    <a:pt x="924" y="54"/>
                                  </a:cubicBezTo>
                                  <a:cubicBezTo>
                                    <a:pt x="915" y="54"/>
                                    <a:pt x="907" y="56"/>
                                    <a:pt x="901" y="61"/>
                                  </a:cubicBezTo>
                                  <a:cubicBezTo>
                                    <a:pt x="902" y="62"/>
                                    <a:pt x="904" y="64"/>
                                    <a:pt x="905" y="65"/>
                                  </a:cubicBezTo>
                                  <a:cubicBezTo>
                                    <a:pt x="910" y="62"/>
                                    <a:pt x="917" y="60"/>
                                    <a:pt x="924" y="60"/>
                                  </a:cubicBezTo>
                                  <a:cubicBezTo>
                                    <a:pt x="928" y="60"/>
                                    <a:pt x="932" y="61"/>
                                    <a:pt x="937" y="62"/>
                                  </a:cubicBezTo>
                                  <a:cubicBezTo>
                                    <a:pt x="937" y="64"/>
                                    <a:pt x="937" y="64"/>
                                    <a:pt x="937" y="64"/>
                                  </a:cubicBezTo>
                                  <a:cubicBezTo>
                                    <a:pt x="933" y="63"/>
                                    <a:pt x="928" y="62"/>
                                    <a:pt x="924" y="62"/>
                                  </a:cubicBezTo>
                                  <a:cubicBezTo>
                                    <a:pt x="917" y="62"/>
                                    <a:pt x="911" y="63"/>
                                    <a:pt x="906" y="67"/>
                                  </a:cubicBezTo>
                                  <a:cubicBezTo>
                                    <a:pt x="907" y="68"/>
                                    <a:pt x="908" y="70"/>
                                    <a:pt x="909" y="71"/>
                                  </a:cubicBezTo>
                                  <a:cubicBezTo>
                                    <a:pt x="913" y="69"/>
                                    <a:pt x="918" y="67"/>
                                    <a:pt x="924" y="67"/>
                                  </a:cubicBezTo>
                                  <a:cubicBezTo>
                                    <a:pt x="928" y="67"/>
                                    <a:pt x="933" y="68"/>
                                    <a:pt x="937" y="70"/>
                                  </a:cubicBezTo>
                                  <a:cubicBezTo>
                                    <a:pt x="937" y="72"/>
                                    <a:pt x="937" y="72"/>
                                    <a:pt x="937" y="72"/>
                                  </a:cubicBezTo>
                                  <a:cubicBezTo>
                                    <a:pt x="933" y="70"/>
                                    <a:pt x="928" y="69"/>
                                    <a:pt x="924" y="69"/>
                                  </a:cubicBezTo>
                                  <a:cubicBezTo>
                                    <a:pt x="918" y="69"/>
                                    <a:pt x="913" y="70"/>
                                    <a:pt x="909" y="73"/>
                                  </a:cubicBezTo>
                                  <a:cubicBezTo>
                                    <a:pt x="910" y="74"/>
                                    <a:pt x="911" y="76"/>
                                    <a:pt x="912" y="78"/>
                                  </a:cubicBezTo>
                                  <a:cubicBezTo>
                                    <a:pt x="915" y="76"/>
                                    <a:pt x="919" y="75"/>
                                    <a:pt x="924" y="75"/>
                                  </a:cubicBezTo>
                                  <a:cubicBezTo>
                                    <a:pt x="928" y="75"/>
                                    <a:pt x="933" y="76"/>
                                    <a:pt x="936" y="79"/>
                                  </a:cubicBezTo>
                                  <a:cubicBezTo>
                                    <a:pt x="936" y="79"/>
                                    <a:pt x="936" y="78"/>
                                    <a:pt x="937" y="78"/>
                                  </a:cubicBezTo>
                                  <a:cubicBezTo>
                                    <a:pt x="937" y="83"/>
                                    <a:pt x="937" y="83"/>
                                    <a:pt x="937" y="83"/>
                                  </a:cubicBezTo>
                                  <a:cubicBezTo>
                                    <a:pt x="935" y="87"/>
                                    <a:pt x="935" y="91"/>
                                    <a:pt x="935" y="96"/>
                                  </a:cubicBezTo>
                                  <a:cubicBezTo>
                                    <a:pt x="935" y="96"/>
                                    <a:pt x="935" y="97"/>
                                    <a:pt x="935" y="97"/>
                                  </a:cubicBezTo>
                                  <a:cubicBezTo>
                                    <a:pt x="935" y="97"/>
                                    <a:pt x="936" y="98"/>
                                    <a:pt x="937" y="98"/>
                                  </a:cubicBezTo>
                                  <a:cubicBezTo>
                                    <a:pt x="937" y="99"/>
                                    <a:pt x="937" y="99"/>
                                    <a:pt x="937" y="99"/>
                                  </a:cubicBezTo>
                                  <a:cubicBezTo>
                                    <a:pt x="932" y="98"/>
                                    <a:pt x="928" y="98"/>
                                    <a:pt x="924" y="98"/>
                                  </a:cubicBezTo>
                                  <a:cubicBezTo>
                                    <a:pt x="913" y="98"/>
                                    <a:pt x="903" y="101"/>
                                    <a:pt x="895" y="107"/>
                                  </a:cubicBezTo>
                                  <a:cubicBezTo>
                                    <a:pt x="897" y="108"/>
                                    <a:pt x="898" y="109"/>
                                    <a:pt x="900" y="111"/>
                                  </a:cubicBezTo>
                                  <a:cubicBezTo>
                                    <a:pt x="907" y="106"/>
                                    <a:pt x="915" y="104"/>
                                    <a:pt x="924" y="104"/>
                                  </a:cubicBezTo>
                                  <a:cubicBezTo>
                                    <a:pt x="928" y="104"/>
                                    <a:pt x="932" y="104"/>
                                    <a:pt x="937" y="106"/>
                                  </a:cubicBezTo>
                                  <a:cubicBezTo>
                                    <a:pt x="937" y="107"/>
                                    <a:pt x="937" y="107"/>
                                    <a:pt x="937" y="107"/>
                                  </a:cubicBezTo>
                                  <a:cubicBezTo>
                                    <a:pt x="932" y="106"/>
                                    <a:pt x="928" y="105"/>
                                    <a:pt x="924" y="105"/>
                                  </a:cubicBezTo>
                                  <a:cubicBezTo>
                                    <a:pt x="915" y="105"/>
                                    <a:pt x="907" y="108"/>
                                    <a:pt x="901" y="112"/>
                                  </a:cubicBezTo>
                                  <a:cubicBezTo>
                                    <a:pt x="902" y="113"/>
                                    <a:pt x="904" y="115"/>
                                    <a:pt x="905" y="117"/>
                                  </a:cubicBezTo>
                                  <a:cubicBezTo>
                                    <a:pt x="910" y="113"/>
                                    <a:pt x="917" y="111"/>
                                    <a:pt x="924" y="111"/>
                                  </a:cubicBezTo>
                                  <a:cubicBezTo>
                                    <a:pt x="928" y="111"/>
                                    <a:pt x="932" y="112"/>
                                    <a:pt x="937" y="114"/>
                                  </a:cubicBezTo>
                                  <a:cubicBezTo>
                                    <a:pt x="937" y="116"/>
                                    <a:pt x="937" y="116"/>
                                    <a:pt x="937" y="116"/>
                                  </a:cubicBezTo>
                                  <a:cubicBezTo>
                                    <a:pt x="933" y="114"/>
                                    <a:pt x="928" y="113"/>
                                    <a:pt x="924" y="113"/>
                                  </a:cubicBezTo>
                                  <a:cubicBezTo>
                                    <a:pt x="917" y="113"/>
                                    <a:pt x="911" y="115"/>
                                    <a:pt x="906" y="118"/>
                                  </a:cubicBezTo>
                                  <a:cubicBezTo>
                                    <a:pt x="907" y="119"/>
                                    <a:pt x="908" y="121"/>
                                    <a:pt x="909" y="123"/>
                                  </a:cubicBezTo>
                                  <a:cubicBezTo>
                                    <a:pt x="913" y="120"/>
                                    <a:pt x="918" y="118"/>
                                    <a:pt x="924" y="118"/>
                                  </a:cubicBezTo>
                                  <a:cubicBezTo>
                                    <a:pt x="928" y="118"/>
                                    <a:pt x="933" y="120"/>
                                    <a:pt x="937" y="121"/>
                                  </a:cubicBezTo>
                                  <a:cubicBezTo>
                                    <a:pt x="937" y="123"/>
                                    <a:pt x="937" y="123"/>
                                    <a:pt x="937" y="123"/>
                                  </a:cubicBezTo>
                                  <a:cubicBezTo>
                                    <a:pt x="933" y="121"/>
                                    <a:pt x="928" y="120"/>
                                    <a:pt x="924" y="120"/>
                                  </a:cubicBezTo>
                                  <a:cubicBezTo>
                                    <a:pt x="918" y="120"/>
                                    <a:pt x="913" y="121"/>
                                    <a:pt x="909" y="124"/>
                                  </a:cubicBezTo>
                                  <a:cubicBezTo>
                                    <a:pt x="910" y="126"/>
                                    <a:pt x="911" y="128"/>
                                    <a:pt x="912" y="130"/>
                                  </a:cubicBezTo>
                                  <a:cubicBezTo>
                                    <a:pt x="915" y="127"/>
                                    <a:pt x="919" y="126"/>
                                    <a:pt x="924" y="126"/>
                                  </a:cubicBezTo>
                                  <a:cubicBezTo>
                                    <a:pt x="928" y="126"/>
                                    <a:pt x="933" y="128"/>
                                    <a:pt x="936" y="130"/>
                                  </a:cubicBezTo>
                                  <a:cubicBezTo>
                                    <a:pt x="936" y="130"/>
                                    <a:pt x="936" y="130"/>
                                    <a:pt x="937" y="129"/>
                                  </a:cubicBezTo>
                                  <a:cubicBezTo>
                                    <a:pt x="937" y="134"/>
                                    <a:pt x="937" y="134"/>
                                    <a:pt x="937" y="134"/>
                                  </a:cubicBezTo>
                                  <a:cubicBezTo>
                                    <a:pt x="935" y="139"/>
                                    <a:pt x="935" y="143"/>
                                    <a:pt x="935" y="147"/>
                                  </a:cubicBezTo>
                                  <a:cubicBezTo>
                                    <a:pt x="935" y="148"/>
                                    <a:pt x="935" y="148"/>
                                    <a:pt x="935" y="149"/>
                                  </a:cubicBezTo>
                                  <a:cubicBezTo>
                                    <a:pt x="935" y="149"/>
                                    <a:pt x="936" y="149"/>
                                    <a:pt x="937" y="149"/>
                                  </a:cubicBezTo>
                                  <a:cubicBezTo>
                                    <a:pt x="937" y="151"/>
                                    <a:pt x="937" y="151"/>
                                    <a:pt x="937" y="151"/>
                                  </a:cubicBezTo>
                                  <a:cubicBezTo>
                                    <a:pt x="932" y="150"/>
                                    <a:pt x="928" y="149"/>
                                    <a:pt x="924" y="149"/>
                                  </a:cubicBezTo>
                                  <a:cubicBezTo>
                                    <a:pt x="913" y="149"/>
                                    <a:pt x="903" y="152"/>
                                    <a:pt x="895" y="158"/>
                                  </a:cubicBezTo>
                                  <a:cubicBezTo>
                                    <a:pt x="897" y="159"/>
                                    <a:pt x="898" y="161"/>
                                    <a:pt x="900" y="162"/>
                                  </a:cubicBezTo>
                                  <a:cubicBezTo>
                                    <a:pt x="907" y="158"/>
                                    <a:pt x="915" y="155"/>
                                    <a:pt x="924" y="155"/>
                                  </a:cubicBezTo>
                                  <a:cubicBezTo>
                                    <a:pt x="928" y="155"/>
                                    <a:pt x="932" y="156"/>
                                    <a:pt x="937" y="157"/>
                                  </a:cubicBezTo>
                                  <a:cubicBezTo>
                                    <a:pt x="937" y="159"/>
                                    <a:pt x="937" y="159"/>
                                    <a:pt x="937" y="159"/>
                                  </a:cubicBezTo>
                                  <a:cubicBezTo>
                                    <a:pt x="932" y="157"/>
                                    <a:pt x="928" y="157"/>
                                    <a:pt x="924" y="157"/>
                                  </a:cubicBezTo>
                                  <a:cubicBezTo>
                                    <a:pt x="915" y="157"/>
                                    <a:pt x="907" y="159"/>
                                    <a:pt x="901" y="163"/>
                                  </a:cubicBezTo>
                                  <a:cubicBezTo>
                                    <a:pt x="902" y="165"/>
                                    <a:pt x="904" y="166"/>
                                    <a:pt x="905" y="168"/>
                                  </a:cubicBezTo>
                                  <a:cubicBezTo>
                                    <a:pt x="910" y="165"/>
                                    <a:pt x="917" y="163"/>
                                    <a:pt x="924" y="163"/>
                                  </a:cubicBezTo>
                                  <a:cubicBezTo>
                                    <a:pt x="928" y="163"/>
                                    <a:pt x="932" y="164"/>
                                    <a:pt x="937" y="165"/>
                                  </a:cubicBezTo>
                                  <a:cubicBezTo>
                                    <a:pt x="937" y="167"/>
                                    <a:pt x="937" y="167"/>
                                    <a:pt x="937" y="167"/>
                                  </a:cubicBezTo>
                                  <a:cubicBezTo>
                                    <a:pt x="933" y="165"/>
                                    <a:pt x="928" y="164"/>
                                    <a:pt x="924" y="164"/>
                                  </a:cubicBezTo>
                                  <a:cubicBezTo>
                                    <a:pt x="917" y="164"/>
                                    <a:pt x="911" y="166"/>
                                    <a:pt x="906" y="169"/>
                                  </a:cubicBezTo>
                                  <a:cubicBezTo>
                                    <a:pt x="907" y="171"/>
                                    <a:pt x="908" y="172"/>
                                    <a:pt x="909" y="174"/>
                                  </a:cubicBezTo>
                                  <a:cubicBezTo>
                                    <a:pt x="913" y="171"/>
                                    <a:pt x="918" y="170"/>
                                    <a:pt x="924" y="170"/>
                                  </a:cubicBezTo>
                                  <a:cubicBezTo>
                                    <a:pt x="928" y="170"/>
                                    <a:pt x="933" y="171"/>
                                    <a:pt x="937" y="173"/>
                                  </a:cubicBezTo>
                                  <a:cubicBezTo>
                                    <a:pt x="937" y="175"/>
                                    <a:pt x="937" y="175"/>
                                    <a:pt x="937" y="175"/>
                                  </a:cubicBezTo>
                                  <a:cubicBezTo>
                                    <a:pt x="933" y="173"/>
                                    <a:pt x="928" y="171"/>
                                    <a:pt x="924" y="171"/>
                                  </a:cubicBezTo>
                                  <a:cubicBezTo>
                                    <a:pt x="918" y="171"/>
                                    <a:pt x="913" y="173"/>
                                    <a:pt x="909" y="175"/>
                                  </a:cubicBezTo>
                                  <a:cubicBezTo>
                                    <a:pt x="910" y="177"/>
                                    <a:pt x="911" y="179"/>
                                    <a:pt x="912" y="181"/>
                                  </a:cubicBezTo>
                                  <a:cubicBezTo>
                                    <a:pt x="915" y="179"/>
                                    <a:pt x="919" y="177"/>
                                    <a:pt x="924" y="177"/>
                                  </a:cubicBezTo>
                                  <a:cubicBezTo>
                                    <a:pt x="928" y="177"/>
                                    <a:pt x="933" y="179"/>
                                    <a:pt x="936" y="182"/>
                                  </a:cubicBezTo>
                                  <a:cubicBezTo>
                                    <a:pt x="936" y="181"/>
                                    <a:pt x="936" y="181"/>
                                    <a:pt x="937" y="181"/>
                                  </a:cubicBezTo>
                                  <a:cubicBezTo>
                                    <a:pt x="937" y="186"/>
                                    <a:pt x="937" y="186"/>
                                    <a:pt x="937" y="186"/>
                                  </a:cubicBezTo>
                                  <a:cubicBezTo>
                                    <a:pt x="935" y="190"/>
                                    <a:pt x="935" y="194"/>
                                    <a:pt x="935" y="199"/>
                                  </a:cubicBezTo>
                                  <a:cubicBezTo>
                                    <a:pt x="935" y="199"/>
                                    <a:pt x="935" y="199"/>
                                    <a:pt x="935" y="200"/>
                                  </a:cubicBezTo>
                                  <a:cubicBezTo>
                                    <a:pt x="935" y="200"/>
                                    <a:pt x="936" y="200"/>
                                    <a:pt x="937" y="200"/>
                                  </a:cubicBezTo>
                                  <a:cubicBezTo>
                                    <a:pt x="937" y="202"/>
                                    <a:pt x="937" y="202"/>
                                    <a:pt x="937" y="202"/>
                                  </a:cubicBezTo>
                                  <a:cubicBezTo>
                                    <a:pt x="932" y="201"/>
                                    <a:pt x="928" y="200"/>
                                    <a:pt x="924" y="200"/>
                                  </a:cubicBezTo>
                                  <a:cubicBezTo>
                                    <a:pt x="913" y="200"/>
                                    <a:pt x="903" y="204"/>
                                    <a:pt x="895" y="209"/>
                                  </a:cubicBezTo>
                                  <a:cubicBezTo>
                                    <a:pt x="897" y="211"/>
                                    <a:pt x="898" y="212"/>
                                    <a:pt x="900" y="214"/>
                                  </a:cubicBezTo>
                                  <a:cubicBezTo>
                                    <a:pt x="907" y="209"/>
                                    <a:pt x="915" y="206"/>
                                    <a:pt x="924" y="206"/>
                                  </a:cubicBezTo>
                                  <a:cubicBezTo>
                                    <a:pt x="928" y="206"/>
                                    <a:pt x="932" y="207"/>
                                    <a:pt x="937" y="208"/>
                                  </a:cubicBezTo>
                                  <a:cubicBezTo>
                                    <a:pt x="937" y="210"/>
                                    <a:pt x="937" y="210"/>
                                    <a:pt x="937" y="210"/>
                                  </a:cubicBezTo>
                                  <a:cubicBezTo>
                                    <a:pt x="932" y="209"/>
                                    <a:pt x="928" y="208"/>
                                    <a:pt x="924" y="208"/>
                                  </a:cubicBezTo>
                                  <a:cubicBezTo>
                                    <a:pt x="915" y="208"/>
                                    <a:pt x="907" y="210"/>
                                    <a:pt x="901" y="215"/>
                                  </a:cubicBezTo>
                                  <a:cubicBezTo>
                                    <a:pt x="902" y="216"/>
                                    <a:pt x="904" y="218"/>
                                    <a:pt x="905" y="219"/>
                                  </a:cubicBezTo>
                                  <a:cubicBezTo>
                                    <a:pt x="910" y="216"/>
                                    <a:pt x="917" y="214"/>
                                    <a:pt x="924" y="214"/>
                                  </a:cubicBezTo>
                                  <a:cubicBezTo>
                                    <a:pt x="928" y="214"/>
                                    <a:pt x="932" y="215"/>
                                    <a:pt x="937" y="217"/>
                                  </a:cubicBezTo>
                                  <a:cubicBezTo>
                                    <a:pt x="937" y="218"/>
                                    <a:pt x="937" y="218"/>
                                    <a:pt x="937" y="218"/>
                                  </a:cubicBezTo>
                                  <a:cubicBezTo>
                                    <a:pt x="933" y="217"/>
                                    <a:pt x="928" y="216"/>
                                    <a:pt x="924" y="216"/>
                                  </a:cubicBezTo>
                                  <a:cubicBezTo>
                                    <a:pt x="917" y="216"/>
                                    <a:pt x="911" y="218"/>
                                    <a:pt x="906" y="221"/>
                                  </a:cubicBezTo>
                                  <a:cubicBezTo>
                                    <a:pt x="907" y="222"/>
                                    <a:pt x="908" y="224"/>
                                    <a:pt x="909" y="225"/>
                                  </a:cubicBezTo>
                                  <a:cubicBezTo>
                                    <a:pt x="913" y="223"/>
                                    <a:pt x="918" y="221"/>
                                    <a:pt x="924" y="221"/>
                                  </a:cubicBezTo>
                                  <a:cubicBezTo>
                                    <a:pt x="928" y="221"/>
                                    <a:pt x="933" y="222"/>
                                    <a:pt x="937" y="224"/>
                                  </a:cubicBezTo>
                                  <a:cubicBezTo>
                                    <a:pt x="937" y="226"/>
                                    <a:pt x="937" y="226"/>
                                    <a:pt x="937" y="226"/>
                                  </a:cubicBezTo>
                                  <a:cubicBezTo>
                                    <a:pt x="933" y="224"/>
                                    <a:pt x="928" y="223"/>
                                    <a:pt x="924" y="223"/>
                                  </a:cubicBezTo>
                                  <a:cubicBezTo>
                                    <a:pt x="918" y="223"/>
                                    <a:pt x="913" y="224"/>
                                    <a:pt x="909" y="227"/>
                                  </a:cubicBezTo>
                                  <a:cubicBezTo>
                                    <a:pt x="910" y="229"/>
                                    <a:pt x="911" y="231"/>
                                    <a:pt x="912" y="232"/>
                                  </a:cubicBezTo>
                                  <a:cubicBezTo>
                                    <a:pt x="915" y="230"/>
                                    <a:pt x="919" y="229"/>
                                    <a:pt x="924" y="229"/>
                                  </a:cubicBezTo>
                                  <a:cubicBezTo>
                                    <a:pt x="928" y="229"/>
                                    <a:pt x="933" y="230"/>
                                    <a:pt x="936" y="233"/>
                                  </a:cubicBezTo>
                                  <a:cubicBezTo>
                                    <a:pt x="936" y="233"/>
                                    <a:pt x="936" y="232"/>
                                    <a:pt x="937" y="232"/>
                                  </a:cubicBezTo>
                                  <a:cubicBezTo>
                                    <a:pt x="937" y="237"/>
                                    <a:pt x="937" y="237"/>
                                    <a:pt x="937" y="237"/>
                                  </a:cubicBezTo>
                                  <a:cubicBezTo>
                                    <a:pt x="935" y="241"/>
                                    <a:pt x="935" y="246"/>
                                    <a:pt x="935" y="250"/>
                                  </a:cubicBezTo>
                                  <a:cubicBezTo>
                                    <a:pt x="935" y="250"/>
                                    <a:pt x="935" y="251"/>
                                    <a:pt x="935" y="251"/>
                                  </a:cubicBezTo>
                                  <a:cubicBezTo>
                                    <a:pt x="935" y="251"/>
                                    <a:pt x="936" y="252"/>
                                    <a:pt x="937" y="252"/>
                                  </a:cubicBezTo>
                                  <a:cubicBezTo>
                                    <a:pt x="937" y="253"/>
                                    <a:pt x="937" y="253"/>
                                    <a:pt x="937" y="253"/>
                                  </a:cubicBezTo>
                                  <a:cubicBezTo>
                                    <a:pt x="932" y="252"/>
                                    <a:pt x="928" y="252"/>
                                    <a:pt x="924" y="252"/>
                                  </a:cubicBezTo>
                                  <a:cubicBezTo>
                                    <a:pt x="913" y="252"/>
                                    <a:pt x="903" y="255"/>
                                    <a:pt x="895" y="261"/>
                                  </a:cubicBezTo>
                                  <a:cubicBezTo>
                                    <a:pt x="897" y="262"/>
                                    <a:pt x="898" y="263"/>
                                    <a:pt x="900" y="265"/>
                                  </a:cubicBezTo>
                                  <a:cubicBezTo>
                                    <a:pt x="907" y="260"/>
                                    <a:pt x="915" y="258"/>
                                    <a:pt x="924" y="258"/>
                                  </a:cubicBezTo>
                                  <a:cubicBezTo>
                                    <a:pt x="928" y="258"/>
                                    <a:pt x="932" y="258"/>
                                    <a:pt x="937" y="260"/>
                                  </a:cubicBezTo>
                                  <a:cubicBezTo>
                                    <a:pt x="937" y="261"/>
                                    <a:pt x="937" y="261"/>
                                    <a:pt x="937" y="261"/>
                                  </a:cubicBezTo>
                                  <a:cubicBezTo>
                                    <a:pt x="932" y="260"/>
                                    <a:pt x="928" y="259"/>
                                    <a:pt x="924" y="259"/>
                                  </a:cubicBezTo>
                                  <a:cubicBezTo>
                                    <a:pt x="915" y="259"/>
                                    <a:pt x="907" y="262"/>
                                    <a:pt x="901" y="266"/>
                                  </a:cubicBezTo>
                                  <a:cubicBezTo>
                                    <a:pt x="902" y="268"/>
                                    <a:pt x="904" y="269"/>
                                    <a:pt x="905" y="271"/>
                                  </a:cubicBezTo>
                                  <a:cubicBezTo>
                                    <a:pt x="910" y="267"/>
                                    <a:pt x="917" y="265"/>
                                    <a:pt x="924" y="265"/>
                                  </a:cubicBezTo>
                                  <a:cubicBezTo>
                                    <a:pt x="928" y="265"/>
                                    <a:pt x="932" y="266"/>
                                    <a:pt x="937" y="268"/>
                                  </a:cubicBezTo>
                                  <a:cubicBezTo>
                                    <a:pt x="937" y="270"/>
                                    <a:pt x="937" y="270"/>
                                    <a:pt x="937" y="270"/>
                                  </a:cubicBezTo>
                                  <a:cubicBezTo>
                                    <a:pt x="933" y="268"/>
                                    <a:pt x="928" y="267"/>
                                    <a:pt x="924" y="267"/>
                                  </a:cubicBezTo>
                                  <a:cubicBezTo>
                                    <a:pt x="917" y="267"/>
                                    <a:pt x="911" y="269"/>
                                    <a:pt x="906" y="272"/>
                                  </a:cubicBezTo>
                                  <a:cubicBezTo>
                                    <a:pt x="907" y="274"/>
                                    <a:pt x="908" y="275"/>
                                    <a:pt x="909" y="277"/>
                                  </a:cubicBezTo>
                                  <a:cubicBezTo>
                                    <a:pt x="913" y="274"/>
                                    <a:pt x="918" y="272"/>
                                    <a:pt x="924" y="272"/>
                                  </a:cubicBezTo>
                                  <a:cubicBezTo>
                                    <a:pt x="928" y="272"/>
                                    <a:pt x="933" y="274"/>
                                    <a:pt x="937" y="276"/>
                                  </a:cubicBezTo>
                                  <a:cubicBezTo>
                                    <a:pt x="937" y="277"/>
                                    <a:pt x="937" y="277"/>
                                    <a:pt x="937" y="277"/>
                                  </a:cubicBezTo>
                                  <a:cubicBezTo>
                                    <a:pt x="933" y="275"/>
                                    <a:pt x="928" y="274"/>
                                    <a:pt x="924" y="274"/>
                                  </a:cubicBezTo>
                                  <a:cubicBezTo>
                                    <a:pt x="918" y="274"/>
                                    <a:pt x="913" y="276"/>
                                    <a:pt x="909" y="278"/>
                                  </a:cubicBezTo>
                                  <a:cubicBezTo>
                                    <a:pt x="910" y="280"/>
                                    <a:pt x="911" y="282"/>
                                    <a:pt x="912" y="284"/>
                                  </a:cubicBezTo>
                                  <a:cubicBezTo>
                                    <a:pt x="915" y="282"/>
                                    <a:pt x="919" y="280"/>
                                    <a:pt x="924" y="280"/>
                                  </a:cubicBezTo>
                                  <a:cubicBezTo>
                                    <a:pt x="928" y="280"/>
                                    <a:pt x="933" y="282"/>
                                    <a:pt x="936" y="284"/>
                                  </a:cubicBezTo>
                                  <a:cubicBezTo>
                                    <a:pt x="936" y="284"/>
                                    <a:pt x="936" y="284"/>
                                    <a:pt x="937" y="283"/>
                                  </a:cubicBezTo>
                                  <a:cubicBezTo>
                                    <a:pt x="937" y="289"/>
                                    <a:pt x="937" y="289"/>
                                    <a:pt x="937" y="289"/>
                                  </a:cubicBezTo>
                                  <a:cubicBezTo>
                                    <a:pt x="935" y="293"/>
                                    <a:pt x="935" y="297"/>
                                    <a:pt x="935" y="301"/>
                                  </a:cubicBezTo>
                                  <a:cubicBezTo>
                                    <a:pt x="935" y="302"/>
                                    <a:pt x="935" y="302"/>
                                    <a:pt x="935" y="303"/>
                                  </a:cubicBezTo>
                                  <a:cubicBezTo>
                                    <a:pt x="935" y="303"/>
                                    <a:pt x="936" y="303"/>
                                    <a:pt x="937" y="303"/>
                                  </a:cubicBezTo>
                                  <a:cubicBezTo>
                                    <a:pt x="937" y="305"/>
                                    <a:pt x="937" y="305"/>
                                    <a:pt x="937" y="305"/>
                                  </a:cubicBezTo>
                                  <a:cubicBezTo>
                                    <a:pt x="932" y="304"/>
                                    <a:pt x="928" y="303"/>
                                    <a:pt x="924" y="303"/>
                                  </a:cubicBezTo>
                                  <a:cubicBezTo>
                                    <a:pt x="913" y="303"/>
                                    <a:pt x="903" y="306"/>
                                    <a:pt x="895" y="312"/>
                                  </a:cubicBezTo>
                                  <a:cubicBezTo>
                                    <a:pt x="897" y="313"/>
                                    <a:pt x="898" y="315"/>
                                    <a:pt x="900" y="316"/>
                                  </a:cubicBezTo>
                                  <a:cubicBezTo>
                                    <a:pt x="907" y="312"/>
                                    <a:pt x="915" y="309"/>
                                    <a:pt x="924" y="309"/>
                                  </a:cubicBezTo>
                                  <a:cubicBezTo>
                                    <a:pt x="928" y="309"/>
                                    <a:pt x="932" y="310"/>
                                    <a:pt x="937" y="311"/>
                                  </a:cubicBezTo>
                                  <a:cubicBezTo>
                                    <a:pt x="937" y="313"/>
                                    <a:pt x="937" y="313"/>
                                    <a:pt x="937" y="313"/>
                                  </a:cubicBezTo>
                                  <a:cubicBezTo>
                                    <a:pt x="932" y="311"/>
                                    <a:pt x="928" y="311"/>
                                    <a:pt x="924" y="311"/>
                                  </a:cubicBezTo>
                                  <a:cubicBezTo>
                                    <a:pt x="915" y="311"/>
                                    <a:pt x="907" y="313"/>
                                    <a:pt x="901" y="317"/>
                                  </a:cubicBezTo>
                                  <a:cubicBezTo>
                                    <a:pt x="902" y="319"/>
                                    <a:pt x="904" y="321"/>
                                    <a:pt x="905" y="322"/>
                                  </a:cubicBezTo>
                                  <a:cubicBezTo>
                                    <a:pt x="910" y="319"/>
                                    <a:pt x="917" y="317"/>
                                    <a:pt x="924" y="317"/>
                                  </a:cubicBezTo>
                                  <a:cubicBezTo>
                                    <a:pt x="928" y="317"/>
                                    <a:pt x="932" y="318"/>
                                    <a:pt x="937" y="319"/>
                                  </a:cubicBezTo>
                                  <a:cubicBezTo>
                                    <a:pt x="937" y="321"/>
                                    <a:pt x="937" y="321"/>
                                    <a:pt x="937" y="321"/>
                                  </a:cubicBezTo>
                                  <a:cubicBezTo>
                                    <a:pt x="933" y="319"/>
                                    <a:pt x="928" y="318"/>
                                    <a:pt x="924" y="318"/>
                                  </a:cubicBezTo>
                                  <a:cubicBezTo>
                                    <a:pt x="917" y="318"/>
                                    <a:pt x="911" y="320"/>
                                    <a:pt x="906" y="324"/>
                                  </a:cubicBezTo>
                                  <a:cubicBezTo>
                                    <a:pt x="907" y="325"/>
                                    <a:pt x="908" y="327"/>
                                    <a:pt x="909" y="328"/>
                                  </a:cubicBezTo>
                                  <a:cubicBezTo>
                                    <a:pt x="913" y="325"/>
                                    <a:pt x="918" y="324"/>
                                    <a:pt x="924" y="324"/>
                                  </a:cubicBezTo>
                                  <a:cubicBezTo>
                                    <a:pt x="928" y="324"/>
                                    <a:pt x="933" y="325"/>
                                    <a:pt x="937" y="327"/>
                                  </a:cubicBezTo>
                                  <a:cubicBezTo>
                                    <a:pt x="937" y="329"/>
                                    <a:pt x="937" y="329"/>
                                    <a:pt x="937" y="329"/>
                                  </a:cubicBezTo>
                                  <a:cubicBezTo>
                                    <a:pt x="933" y="327"/>
                                    <a:pt x="928" y="325"/>
                                    <a:pt x="924" y="325"/>
                                  </a:cubicBezTo>
                                  <a:cubicBezTo>
                                    <a:pt x="918" y="325"/>
                                    <a:pt x="913" y="327"/>
                                    <a:pt x="909" y="330"/>
                                  </a:cubicBezTo>
                                  <a:cubicBezTo>
                                    <a:pt x="910" y="331"/>
                                    <a:pt x="911" y="333"/>
                                    <a:pt x="912" y="335"/>
                                  </a:cubicBezTo>
                                  <a:cubicBezTo>
                                    <a:pt x="915" y="333"/>
                                    <a:pt x="919" y="332"/>
                                    <a:pt x="924" y="332"/>
                                  </a:cubicBezTo>
                                  <a:cubicBezTo>
                                    <a:pt x="928" y="332"/>
                                    <a:pt x="933" y="333"/>
                                    <a:pt x="936" y="336"/>
                                  </a:cubicBezTo>
                                  <a:cubicBezTo>
                                    <a:pt x="936" y="335"/>
                                    <a:pt x="936" y="335"/>
                                    <a:pt x="937" y="335"/>
                                  </a:cubicBezTo>
                                  <a:cubicBezTo>
                                    <a:pt x="937" y="340"/>
                                    <a:pt x="937" y="340"/>
                                    <a:pt x="937" y="340"/>
                                  </a:cubicBezTo>
                                  <a:cubicBezTo>
                                    <a:pt x="935" y="344"/>
                                    <a:pt x="935" y="348"/>
                                    <a:pt x="935" y="353"/>
                                  </a:cubicBezTo>
                                  <a:cubicBezTo>
                                    <a:pt x="935" y="353"/>
                                    <a:pt x="935" y="354"/>
                                    <a:pt x="935" y="354"/>
                                  </a:cubicBezTo>
                                  <a:cubicBezTo>
                                    <a:pt x="935" y="354"/>
                                    <a:pt x="936" y="354"/>
                                    <a:pt x="937" y="355"/>
                                  </a:cubicBezTo>
                                  <a:cubicBezTo>
                                    <a:pt x="937" y="356"/>
                                    <a:pt x="937" y="356"/>
                                    <a:pt x="937" y="356"/>
                                  </a:cubicBezTo>
                                  <a:cubicBezTo>
                                    <a:pt x="932" y="355"/>
                                    <a:pt x="928" y="354"/>
                                    <a:pt x="924" y="354"/>
                                  </a:cubicBezTo>
                                  <a:cubicBezTo>
                                    <a:pt x="913" y="354"/>
                                    <a:pt x="903" y="358"/>
                                    <a:pt x="895" y="364"/>
                                  </a:cubicBezTo>
                                  <a:cubicBezTo>
                                    <a:pt x="897" y="365"/>
                                    <a:pt x="898" y="366"/>
                                    <a:pt x="900" y="368"/>
                                  </a:cubicBezTo>
                                  <a:cubicBezTo>
                                    <a:pt x="907" y="363"/>
                                    <a:pt x="915" y="361"/>
                                    <a:pt x="924" y="361"/>
                                  </a:cubicBezTo>
                                  <a:cubicBezTo>
                                    <a:pt x="928" y="361"/>
                                    <a:pt x="932" y="361"/>
                                    <a:pt x="937" y="363"/>
                                  </a:cubicBezTo>
                                  <a:cubicBezTo>
                                    <a:pt x="937" y="364"/>
                                    <a:pt x="937" y="364"/>
                                    <a:pt x="937" y="364"/>
                                  </a:cubicBezTo>
                                  <a:cubicBezTo>
                                    <a:pt x="932" y="363"/>
                                    <a:pt x="928" y="362"/>
                                    <a:pt x="924" y="362"/>
                                  </a:cubicBezTo>
                                  <a:cubicBezTo>
                                    <a:pt x="915" y="362"/>
                                    <a:pt x="907" y="365"/>
                                    <a:pt x="901" y="369"/>
                                  </a:cubicBezTo>
                                  <a:cubicBezTo>
                                    <a:pt x="902" y="370"/>
                                    <a:pt x="904" y="372"/>
                                    <a:pt x="905" y="374"/>
                                  </a:cubicBezTo>
                                  <a:cubicBezTo>
                                    <a:pt x="910" y="370"/>
                                    <a:pt x="917" y="368"/>
                                    <a:pt x="924" y="368"/>
                                  </a:cubicBezTo>
                                  <a:cubicBezTo>
                                    <a:pt x="928" y="368"/>
                                    <a:pt x="932" y="369"/>
                                    <a:pt x="937" y="371"/>
                                  </a:cubicBezTo>
                                  <a:cubicBezTo>
                                    <a:pt x="937" y="372"/>
                                    <a:pt x="937" y="372"/>
                                    <a:pt x="937" y="372"/>
                                  </a:cubicBezTo>
                                  <a:cubicBezTo>
                                    <a:pt x="933" y="371"/>
                                    <a:pt x="928" y="370"/>
                                    <a:pt x="924" y="370"/>
                                  </a:cubicBezTo>
                                  <a:cubicBezTo>
                                    <a:pt x="917" y="370"/>
                                    <a:pt x="911" y="372"/>
                                    <a:pt x="906" y="375"/>
                                  </a:cubicBezTo>
                                  <a:cubicBezTo>
                                    <a:pt x="907" y="376"/>
                                    <a:pt x="908" y="378"/>
                                    <a:pt x="909" y="379"/>
                                  </a:cubicBezTo>
                                  <a:cubicBezTo>
                                    <a:pt x="913" y="377"/>
                                    <a:pt x="918" y="375"/>
                                    <a:pt x="924" y="375"/>
                                  </a:cubicBezTo>
                                  <a:cubicBezTo>
                                    <a:pt x="928" y="375"/>
                                    <a:pt x="933" y="376"/>
                                    <a:pt x="937" y="378"/>
                                  </a:cubicBezTo>
                                  <a:cubicBezTo>
                                    <a:pt x="937" y="380"/>
                                    <a:pt x="937" y="380"/>
                                    <a:pt x="937" y="380"/>
                                  </a:cubicBezTo>
                                  <a:cubicBezTo>
                                    <a:pt x="933" y="378"/>
                                    <a:pt x="928" y="377"/>
                                    <a:pt x="924" y="377"/>
                                  </a:cubicBezTo>
                                  <a:cubicBezTo>
                                    <a:pt x="918" y="377"/>
                                    <a:pt x="913" y="378"/>
                                    <a:pt x="909" y="381"/>
                                  </a:cubicBezTo>
                                  <a:cubicBezTo>
                                    <a:pt x="910" y="383"/>
                                    <a:pt x="911" y="385"/>
                                    <a:pt x="912" y="387"/>
                                  </a:cubicBezTo>
                                  <a:cubicBezTo>
                                    <a:pt x="915" y="384"/>
                                    <a:pt x="919" y="383"/>
                                    <a:pt x="924" y="383"/>
                                  </a:cubicBezTo>
                                  <a:cubicBezTo>
                                    <a:pt x="928" y="383"/>
                                    <a:pt x="933" y="385"/>
                                    <a:pt x="936" y="387"/>
                                  </a:cubicBezTo>
                                  <a:cubicBezTo>
                                    <a:pt x="936" y="387"/>
                                    <a:pt x="936" y="386"/>
                                    <a:pt x="937" y="386"/>
                                  </a:cubicBezTo>
                                  <a:cubicBezTo>
                                    <a:pt x="937" y="391"/>
                                    <a:pt x="937" y="391"/>
                                    <a:pt x="937" y="391"/>
                                  </a:cubicBezTo>
                                  <a:cubicBezTo>
                                    <a:pt x="935" y="395"/>
                                    <a:pt x="935" y="400"/>
                                    <a:pt x="935" y="404"/>
                                  </a:cubicBezTo>
                                  <a:cubicBezTo>
                                    <a:pt x="935" y="405"/>
                                    <a:pt x="935" y="405"/>
                                    <a:pt x="935" y="405"/>
                                  </a:cubicBezTo>
                                  <a:cubicBezTo>
                                    <a:pt x="935" y="406"/>
                                    <a:pt x="936" y="406"/>
                                    <a:pt x="937" y="406"/>
                                  </a:cubicBezTo>
                                  <a:cubicBezTo>
                                    <a:pt x="937" y="408"/>
                                    <a:pt x="937" y="408"/>
                                    <a:pt x="937" y="408"/>
                                  </a:cubicBezTo>
                                  <a:cubicBezTo>
                                    <a:pt x="932" y="406"/>
                                    <a:pt x="928" y="406"/>
                                    <a:pt x="924" y="406"/>
                                  </a:cubicBezTo>
                                  <a:cubicBezTo>
                                    <a:pt x="913" y="406"/>
                                    <a:pt x="903" y="409"/>
                                    <a:pt x="895" y="415"/>
                                  </a:cubicBezTo>
                                  <a:cubicBezTo>
                                    <a:pt x="897" y="416"/>
                                    <a:pt x="898" y="418"/>
                                    <a:pt x="900" y="419"/>
                                  </a:cubicBezTo>
                                  <a:cubicBezTo>
                                    <a:pt x="907" y="415"/>
                                    <a:pt x="915" y="412"/>
                                    <a:pt x="924" y="412"/>
                                  </a:cubicBezTo>
                                  <a:cubicBezTo>
                                    <a:pt x="928" y="412"/>
                                    <a:pt x="932" y="413"/>
                                    <a:pt x="937" y="414"/>
                                  </a:cubicBezTo>
                                  <a:cubicBezTo>
                                    <a:pt x="937" y="416"/>
                                    <a:pt x="937" y="416"/>
                                    <a:pt x="937" y="416"/>
                                  </a:cubicBezTo>
                                  <a:cubicBezTo>
                                    <a:pt x="932" y="414"/>
                                    <a:pt x="928" y="413"/>
                                    <a:pt x="924" y="413"/>
                                  </a:cubicBezTo>
                                  <a:cubicBezTo>
                                    <a:pt x="915" y="413"/>
                                    <a:pt x="907" y="416"/>
                                    <a:pt x="901" y="420"/>
                                  </a:cubicBezTo>
                                  <a:cubicBezTo>
                                    <a:pt x="902" y="422"/>
                                    <a:pt x="904" y="423"/>
                                    <a:pt x="905" y="425"/>
                                  </a:cubicBezTo>
                                  <a:cubicBezTo>
                                    <a:pt x="910" y="422"/>
                                    <a:pt x="917" y="420"/>
                                    <a:pt x="924" y="420"/>
                                  </a:cubicBezTo>
                                  <a:cubicBezTo>
                                    <a:pt x="928" y="420"/>
                                    <a:pt x="932" y="421"/>
                                    <a:pt x="937" y="422"/>
                                  </a:cubicBezTo>
                                  <a:cubicBezTo>
                                    <a:pt x="937" y="424"/>
                                    <a:pt x="937" y="424"/>
                                    <a:pt x="937" y="424"/>
                                  </a:cubicBezTo>
                                  <a:cubicBezTo>
                                    <a:pt x="933" y="422"/>
                                    <a:pt x="928" y="421"/>
                                    <a:pt x="924" y="421"/>
                                  </a:cubicBezTo>
                                  <a:cubicBezTo>
                                    <a:pt x="917" y="421"/>
                                    <a:pt x="911" y="423"/>
                                    <a:pt x="906" y="426"/>
                                  </a:cubicBezTo>
                                  <a:cubicBezTo>
                                    <a:pt x="907" y="428"/>
                                    <a:pt x="908" y="429"/>
                                    <a:pt x="909" y="431"/>
                                  </a:cubicBezTo>
                                  <a:cubicBezTo>
                                    <a:pt x="913" y="428"/>
                                    <a:pt x="918" y="427"/>
                                    <a:pt x="924" y="427"/>
                                  </a:cubicBezTo>
                                  <a:cubicBezTo>
                                    <a:pt x="928" y="427"/>
                                    <a:pt x="933" y="428"/>
                                    <a:pt x="937" y="430"/>
                                  </a:cubicBezTo>
                                  <a:cubicBezTo>
                                    <a:pt x="937" y="432"/>
                                    <a:pt x="937" y="432"/>
                                    <a:pt x="937" y="432"/>
                                  </a:cubicBezTo>
                                  <a:cubicBezTo>
                                    <a:pt x="933" y="429"/>
                                    <a:pt x="928" y="428"/>
                                    <a:pt x="924" y="428"/>
                                  </a:cubicBezTo>
                                  <a:cubicBezTo>
                                    <a:pt x="918" y="428"/>
                                    <a:pt x="913" y="430"/>
                                    <a:pt x="909" y="432"/>
                                  </a:cubicBezTo>
                                  <a:cubicBezTo>
                                    <a:pt x="910" y="434"/>
                                    <a:pt x="911" y="436"/>
                                    <a:pt x="912" y="438"/>
                                  </a:cubicBezTo>
                                  <a:cubicBezTo>
                                    <a:pt x="915" y="436"/>
                                    <a:pt x="919" y="434"/>
                                    <a:pt x="924" y="434"/>
                                  </a:cubicBezTo>
                                  <a:cubicBezTo>
                                    <a:pt x="928" y="434"/>
                                    <a:pt x="933" y="436"/>
                                    <a:pt x="936" y="438"/>
                                  </a:cubicBezTo>
                                  <a:cubicBezTo>
                                    <a:pt x="936" y="438"/>
                                    <a:pt x="936" y="438"/>
                                    <a:pt x="937" y="438"/>
                                  </a:cubicBezTo>
                                  <a:cubicBezTo>
                                    <a:pt x="937" y="443"/>
                                    <a:pt x="937" y="443"/>
                                    <a:pt x="937" y="443"/>
                                  </a:cubicBezTo>
                                  <a:cubicBezTo>
                                    <a:pt x="935" y="447"/>
                                    <a:pt x="935" y="451"/>
                                    <a:pt x="935" y="455"/>
                                  </a:cubicBezTo>
                                  <a:cubicBezTo>
                                    <a:pt x="935" y="456"/>
                                    <a:pt x="935" y="456"/>
                                    <a:pt x="935" y="457"/>
                                  </a:cubicBezTo>
                                  <a:cubicBezTo>
                                    <a:pt x="935" y="457"/>
                                    <a:pt x="936" y="457"/>
                                    <a:pt x="937" y="457"/>
                                  </a:cubicBezTo>
                                  <a:cubicBezTo>
                                    <a:pt x="937" y="459"/>
                                    <a:pt x="937" y="459"/>
                                    <a:pt x="937" y="459"/>
                                  </a:cubicBezTo>
                                  <a:cubicBezTo>
                                    <a:pt x="932" y="458"/>
                                    <a:pt x="928" y="457"/>
                                    <a:pt x="924" y="457"/>
                                  </a:cubicBezTo>
                                  <a:cubicBezTo>
                                    <a:pt x="913" y="457"/>
                                    <a:pt x="903" y="461"/>
                                    <a:pt x="895" y="466"/>
                                  </a:cubicBezTo>
                                  <a:cubicBezTo>
                                    <a:pt x="897" y="468"/>
                                    <a:pt x="898" y="469"/>
                                    <a:pt x="900" y="470"/>
                                  </a:cubicBezTo>
                                  <a:cubicBezTo>
                                    <a:pt x="907" y="466"/>
                                    <a:pt x="915" y="463"/>
                                    <a:pt x="924" y="463"/>
                                  </a:cubicBezTo>
                                  <a:cubicBezTo>
                                    <a:pt x="928" y="463"/>
                                    <a:pt x="932" y="464"/>
                                    <a:pt x="937" y="465"/>
                                  </a:cubicBezTo>
                                  <a:cubicBezTo>
                                    <a:pt x="937" y="467"/>
                                    <a:pt x="937" y="467"/>
                                    <a:pt x="937" y="467"/>
                                  </a:cubicBezTo>
                                  <a:cubicBezTo>
                                    <a:pt x="932" y="466"/>
                                    <a:pt x="928" y="465"/>
                                    <a:pt x="924" y="465"/>
                                  </a:cubicBezTo>
                                  <a:cubicBezTo>
                                    <a:pt x="915" y="465"/>
                                    <a:pt x="907" y="467"/>
                                    <a:pt x="901" y="472"/>
                                  </a:cubicBezTo>
                                  <a:cubicBezTo>
                                    <a:pt x="902" y="473"/>
                                    <a:pt x="904" y="475"/>
                                    <a:pt x="905" y="476"/>
                                  </a:cubicBezTo>
                                  <a:cubicBezTo>
                                    <a:pt x="910" y="473"/>
                                    <a:pt x="917" y="471"/>
                                    <a:pt x="924" y="471"/>
                                  </a:cubicBezTo>
                                  <a:cubicBezTo>
                                    <a:pt x="928" y="471"/>
                                    <a:pt x="932" y="472"/>
                                    <a:pt x="937" y="474"/>
                                  </a:cubicBezTo>
                                  <a:cubicBezTo>
                                    <a:pt x="937" y="475"/>
                                    <a:pt x="937" y="475"/>
                                    <a:pt x="937" y="475"/>
                                  </a:cubicBezTo>
                                  <a:cubicBezTo>
                                    <a:pt x="933" y="474"/>
                                    <a:pt x="928" y="473"/>
                                    <a:pt x="924" y="473"/>
                                  </a:cubicBezTo>
                                  <a:cubicBezTo>
                                    <a:pt x="917" y="473"/>
                                    <a:pt x="911" y="474"/>
                                    <a:pt x="906" y="478"/>
                                  </a:cubicBezTo>
                                  <a:cubicBezTo>
                                    <a:pt x="907" y="479"/>
                                    <a:pt x="908" y="481"/>
                                    <a:pt x="909" y="482"/>
                                  </a:cubicBezTo>
                                  <a:cubicBezTo>
                                    <a:pt x="913" y="480"/>
                                    <a:pt x="918" y="478"/>
                                    <a:pt x="924" y="478"/>
                                  </a:cubicBezTo>
                                  <a:cubicBezTo>
                                    <a:pt x="928" y="478"/>
                                    <a:pt x="933" y="479"/>
                                    <a:pt x="937" y="481"/>
                                  </a:cubicBezTo>
                                  <a:cubicBezTo>
                                    <a:pt x="937" y="483"/>
                                    <a:pt x="937" y="483"/>
                                    <a:pt x="937" y="483"/>
                                  </a:cubicBezTo>
                                  <a:cubicBezTo>
                                    <a:pt x="933" y="481"/>
                                    <a:pt x="928" y="480"/>
                                    <a:pt x="924" y="480"/>
                                  </a:cubicBezTo>
                                  <a:cubicBezTo>
                                    <a:pt x="918" y="480"/>
                                    <a:pt x="913" y="481"/>
                                    <a:pt x="909" y="484"/>
                                  </a:cubicBezTo>
                                  <a:cubicBezTo>
                                    <a:pt x="910" y="485"/>
                                    <a:pt x="911" y="487"/>
                                    <a:pt x="912" y="489"/>
                                  </a:cubicBezTo>
                                  <a:cubicBezTo>
                                    <a:pt x="915" y="487"/>
                                    <a:pt x="919" y="486"/>
                                    <a:pt x="924" y="486"/>
                                  </a:cubicBezTo>
                                  <a:cubicBezTo>
                                    <a:pt x="928" y="486"/>
                                    <a:pt x="933" y="487"/>
                                    <a:pt x="936" y="490"/>
                                  </a:cubicBezTo>
                                  <a:cubicBezTo>
                                    <a:pt x="936" y="490"/>
                                    <a:pt x="936" y="489"/>
                                    <a:pt x="937" y="489"/>
                                  </a:cubicBezTo>
                                  <a:cubicBezTo>
                                    <a:pt x="937" y="494"/>
                                    <a:pt x="937" y="494"/>
                                    <a:pt x="937" y="494"/>
                                  </a:cubicBezTo>
                                  <a:cubicBezTo>
                                    <a:pt x="936" y="497"/>
                                    <a:pt x="935" y="501"/>
                                    <a:pt x="935" y="504"/>
                                  </a:cubicBezTo>
                                  <a:cubicBezTo>
                                    <a:pt x="933" y="504"/>
                                    <a:pt x="933" y="504"/>
                                    <a:pt x="933" y="504"/>
                                  </a:cubicBezTo>
                                  <a:cubicBezTo>
                                    <a:pt x="933" y="503"/>
                                    <a:pt x="933" y="502"/>
                                    <a:pt x="934" y="500"/>
                                  </a:cubicBezTo>
                                  <a:cubicBezTo>
                                    <a:pt x="932" y="497"/>
                                    <a:pt x="928" y="495"/>
                                    <a:pt x="924" y="495"/>
                                  </a:cubicBezTo>
                                  <a:cubicBezTo>
                                    <a:pt x="920" y="495"/>
                                    <a:pt x="916" y="497"/>
                                    <a:pt x="914" y="499"/>
                                  </a:cubicBezTo>
                                  <a:cubicBezTo>
                                    <a:pt x="914" y="501"/>
                                    <a:pt x="915" y="502"/>
                                    <a:pt x="915" y="504"/>
                                  </a:cubicBezTo>
                                  <a:cubicBezTo>
                                    <a:pt x="913" y="504"/>
                                    <a:pt x="913" y="504"/>
                                    <a:pt x="913" y="504"/>
                                  </a:cubicBezTo>
                                  <a:cubicBezTo>
                                    <a:pt x="912" y="491"/>
                                    <a:pt x="907" y="480"/>
                                    <a:pt x="899" y="472"/>
                                  </a:cubicBezTo>
                                  <a:cubicBezTo>
                                    <a:pt x="890" y="463"/>
                                    <a:pt x="877" y="457"/>
                                    <a:pt x="864" y="457"/>
                                  </a:cubicBezTo>
                                  <a:cubicBezTo>
                                    <a:pt x="850" y="457"/>
                                    <a:pt x="837" y="463"/>
                                    <a:pt x="828" y="472"/>
                                  </a:cubicBezTo>
                                  <a:cubicBezTo>
                                    <a:pt x="820" y="480"/>
                                    <a:pt x="815" y="491"/>
                                    <a:pt x="814" y="504"/>
                                  </a:cubicBezTo>
                                  <a:cubicBezTo>
                                    <a:pt x="813" y="504"/>
                                    <a:pt x="813" y="504"/>
                                    <a:pt x="813" y="504"/>
                                  </a:cubicBezTo>
                                  <a:cubicBezTo>
                                    <a:pt x="813" y="503"/>
                                    <a:pt x="813" y="502"/>
                                    <a:pt x="813" y="500"/>
                                  </a:cubicBezTo>
                                  <a:cubicBezTo>
                                    <a:pt x="811" y="497"/>
                                    <a:pt x="807" y="495"/>
                                    <a:pt x="803" y="495"/>
                                  </a:cubicBezTo>
                                  <a:cubicBezTo>
                                    <a:pt x="798" y="495"/>
                                    <a:pt x="795" y="497"/>
                                    <a:pt x="793" y="501"/>
                                  </a:cubicBezTo>
                                  <a:cubicBezTo>
                                    <a:pt x="793" y="502"/>
                                    <a:pt x="793" y="503"/>
                                    <a:pt x="793" y="504"/>
                                  </a:cubicBezTo>
                                  <a:cubicBezTo>
                                    <a:pt x="791" y="504"/>
                                    <a:pt x="791" y="504"/>
                                    <a:pt x="791" y="504"/>
                                  </a:cubicBezTo>
                                  <a:cubicBezTo>
                                    <a:pt x="790" y="491"/>
                                    <a:pt x="785" y="480"/>
                                    <a:pt x="777" y="472"/>
                                  </a:cubicBezTo>
                                  <a:cubicBezTo>
                                    <a:pt x="768" y="463"/>
                                    <a:pt x="755" y="457"/>
                                    <a:pt x="742" y="457"/>
                                  </a:cubicBezTo>
                                  <a:cubicBezTo>
                                    <a:pt x="728" y="457"/>
                                    <a:pt x="716" y="463"/>
                                    <a:pt x="707" y="472"/>
                                  </a:cubicBezTo>
                                  <a:cubicBezTo>
                                    <a:pt x="698" y="480"/>
                                    <a:pt x="693" y="491"/>
                                    <a:pt x="692" y="504"/>
                                  </a:cubicBezTo>
                                  <a:cubicBezTo>
                                    <a:pt x="691" y="504"/>
                                    <a:pt x="691" y="504"/>
                                    <a:pt x="691" y="504"/>
                                  </a:cubicBezTo>
                                  <a:cubicBezTo>
                                    <a:pt x="691" y="503"/>
                                    <a:pt x="691" y="502"/>
                                    <a:pt x="691" y="500"/>
                                  </a:cubicBezTo>
                                  <a:cubicBezTo>
                                    <a:pt x="689" y="497"/>
                                    <a:pt x="685" y="495"/>
                                    <a:pt x="681" y="495"/>
                                  </a:cubicBezTo>
                                  <a:cubicBezTo>
                                    <a:pt x="677" y="495"/>
                                    <a:pt x="674" y="497"/>
                                    <a:pt x="671" y="499"/>
                                  </a:cubicBezTo>
                                  <a:cubicBezTo>
                                    <a:pt x="672" y="501"/>
                                    <a:pt x="672" y="502"/>
                                    <a:pt x="672" y="504"/>
                                  </a:cubicBezTo>
                                  <a:cubicBezTo>
                                    <a:pt x="670" y="504"/>
                                    <a:pt x="670" y="504"/>
                                    <a:pt x="670" y="504"/>
                                  </a:cubicBezTo>
                                  <a:cubicBezTo>
                                    <a:pt x="670" y="491"/>
                                    <a:pt x="664" y="480"/>
                                    <a:pt x="656" y="472"/>
                                  </a:cubicBezTo>
                                  <a:cubicBezTo>
                                    <a:pt x="647" y="463"/>
                                    <a:pt x="635" y="457"/>
                                    <a:pt x="621" y="457"/>
                                  </a:cubicBezTo>
                                  <a:cubicBezTo>
                                    <a:pt x="607" y="457"/>
                                    <a:pt x="595" y="463"/>
                                    <a:pt x="586" y="472"/>
                                  </a:cubicBezTo>
                                  <a:cubicBezTo>
                                    <a:pt x="577" y="480"/>
                                    <a:pt x="572" y="491"/>
                                    <a:pt x="571" y="504"/>
                                  </a:cubicBezTo>
                                  <a:cubicBezTo>
                                    <a:pt x="570" y="504"/>
                                    <a:pt x="570" y="504"/>
                                    <a:pt x="570" y="504"/>
                                  </a:cubicBezTo>
                                  <a:cubicBezTo>
                                    <a:pt x="570" y="503"/>
                                    <a:pt x="570" y="502"/>
                                    <a:pt x="570" y="500"/>
                                  </a:cubicBezTo>
                                  <a:cubicBezTo>
                                    <a:pt x="568" y="497"/>
                                    <a:pt x="564" y="495"/>
                                    <a:pt x="560" y="495"/>
                                  </a:cubicBezTo>
                                  <a:cubicBezTo>
                                    <a:pt x="555" y="495"/>
                                    <a:pt x="552" y="497"/>
                                    <a:pt x="550" y="501"/>
                                  </a:cubicBezTo>
                                  <a:cubicBezTo>
                                    <a:pt x="549" y="501"/>
                                    <a:pt x="549" y="500"/>
                                    <a:pt x="549" y="500"/>
                                  </a:cubicBezTo>
                                  <a:cubicBezTo>
                                    <a:pt x="550" y="501"/>
                                    <a:pt x="550" y="503"/>
                                    <a:pt x="550" y="504"/>
                                  </a:cubicBezTo>
                                  <a:cubicBezTo>
                                    <a:pt x="548" y="504"/>
                                    <a:pt x="548" y="504"/>
                                    <a:pt x="548" y="504"/>
                                  </a:cubicBezTo>
                                  <a:cubicBezTo>
                                    <a:pt x="547" y="491"/>
                                    <a:pt x="542" y="480"/>
                                    <a:pt x="534" y="472"/>
                                  </a:cubicBezTo>
                                  <a:cubicBezTo>
                                    <a:pt x="525" y="463"/>
                                    <a:pt x="512" y="457"/>
                                    <a:pt x="499" y="457"/>
                                  </a:cubicBezTo>
                                  <a:cubicBezTo>
                                    <a:pt x="485" y="457"/>
                                    <a:pt x="473" y="463"/>
                                    <a:pt x="464" y="472"/>
                                  </a:cubicBezTo>
                                  <a:cubicBezTo>
                                    <a:pt x="455" y="480"/>
                                    <a:pt x="450" y="491"/>
                                    <a:pt x="449" y="504"/>
                                  </a:cubicBezTo>
                                  <a:cubicBezTo>
                                    <a:pt x="448" y="504"/>
                                    <a:pt x="448" y="504"/>
                                    <a:pt x="448" y="504"/>
                                  </a:cubicBezTo>
                                  <a:cubicBezTo>
                                    <a:pt x="448" y="503"/>
                                    <a:pt x="448" y="502"/>
                                    <a:pt x="448" y="500"/>
                                  </a:cubicBezTo>
                                  <a:cubicBezTo>
                                    <a:pt x="446" y="497"/>
                                    <a:pt x="442" y="495"/>
                                    <a:pt x="438" y="495"/>
                                  </a:cubicBezTo>
                                  <a:cubicBezTo>
                                    <a:pt x="434" y="495"/>
                                    <a:pt x="431" y="497"/>
                                    <a:pt x="428" y="499"/>
                                  </a:cubicBezTo>
                                  <a:cubicBezTo>
                                    <a:pt x="429" y="501"/>
                                    <a:pt x="429" y="502"/>
                                    <a:pt x="429" y="504"/>
                                  </a:cubicBezTo>
                                  <a:cubicBezTo>
                                    <a:pt x="427" y="504"/>
                                    <a:pt x="427" y="504"/>
                                    <a:pt x="427" y="504"/>
                                  </a:cubicBezTo>
                                  <a:cubicBezTo>
                                    <a:pt x="427" y="491"/>
                                    <a:pt x="421" y="480"/>
                                    <a:pt x="413" y="472"/>
                                  </a:cubicBezTo>
                                  <a:cubicBezTo>
                                    <a:pt x="404" y="463"/>
                                    <a:pt x="391" y="457"/>
                                    <a:pt x="378" y="457"/>
                                  </a:cubicBezTo>
                                  <a:cubicBezTo>
                                    <a:pt x="364" y="457"/>
                                    <a:pt x="352" y="463"/>
                                    <a:pt x="343" y="472"/>
                                  </a:cubicBezTo>
                                  <a:cubicBezTo>
                                    <a:pt x="334" y="480"/>
                                    <a:pt x="329" y="491"/>
                                    <a:pt x="328" y="504"/>
                                  </a:cubicBezTo>
                                  <a:cubicBezTo>
                                    <a:pt x="327" y="504"/>
                                    <a:pt x="327" y="504"/>
                                    <a:pt x="327" y="504"/>
                                  </a:cubicBezTo>
                                  <a:cubicBezTo>
                                    <a:pt x="327" y="503"/>
                                    <a:pt x="327" y="502"/>
                                    <a:pt x="327" y="500"/>
                                  </a:cubicBezTo>
                                  <a:cubicBezTo>
                                    <a:pt x="325" y="497"/>
                                    <a:pt x="321" y="495"/>
                                    <a:pt x="317" y="495"/>
                                  </a:cubicBezTo>
                                  <a:cubicBezTo>
                                    <a:pt x="313" y="495"/>
                                    <a:pt x="309" y="497"/>
                                    <a:pt x="307" y="501"/>
                                  </a:cubicBezTo>
                                  <a:cubicBezTo>
                                    <a:pt x="307" y="502"/>
                                    <a:pt x="307" y="503"/>
                                    <a:pt x="307" y="504"/>
                                  </a:cubicBezTo>
                                  <a:cubicBezTo>
                                    <a:pt x="305" y="504"/>
                                    <a:pt x="305" y="504"/>
                                    <a:pt x="305" y="504"/>
                                  </a:cubicBezTo>
                                  <a:cubicBezTo>
                                    <a:pt x="305" y="491"/>
                                    <a:pt x="299" y="480"/>
                                    <a:pt x="291" y="472"/>
                                  </a:cubicBezTo>
                                  <a:cubicBezTo>
                                    <a:pt x="282" y="463"/>
                                    <a:pt x="270" y="457"/>
                                    <a:pt x="256" y="457"/>
                                  </a:cubicBezTo>
                                  <a:cubicBezTo>
                                    <a:pt x="242" y="457"/>
                                    <a:pt x="230" y="463"/>
                                    <a:pt x="221" y="472"/>
                                  </a:cubicBezTo>
                                  <a:cubicBezTo>
                                    <a:pt x="212" y="480"/>
                                    <a:pt x="207" y="491"/>
                                    <a:pt x="206" y="504"/>
                                  </a:cubicBezTo>
                                  <a:cubicBezTo>
                                    <a:pt x="205" y="504"/>
                                    <a:pt x="205" y="504"/>
                                    <a:pt x="205" y="504"/>
                                  </a:cubicBezTo>
                                  <a:cubicBezTo>
                                    <a:pt x="205" y="503"/>
                                    <a:pt x="205" y="502"/>
                                    <a:pt x="205" y="500"/>
                                  </a:cubicBezTo>
                                  <a:cubicBezTo>
                                    <a:pt x="203" y="497"/>
                                    <a:pt x="199" y="495"/>
                                    <a:pt x="195" y="495"/>
                                  </a:cubicBezTo>
                                  <a:cubicBezTo>
                                    <a:pt x="191" y="495"/>
                                    <a:pt x="188" y="497"/>
                                    <a:pt x="186" y="499"/>
                                  </a:cubicBezTo>
                                  <a:cubicBezTo>
                                    <a:pt x="186" y="501"/>
                                    <a:pt x="186" y="502"/>
                                    <a:pt x="186" y="504"/>
                                  </a:cubicBezTo>
                                  <a:cubicBezTo>
                                    <a:pt x="185" y="504"/>
                                    <a:pt x="185" y="504"/>
                                    <a:pt x="185" y="504"/>
                                  </a:cubicBezTo>
                                  <a:cubicBezTo>
                                    <a:pt x="184" y="491"/>
                                    <a:pt x="178" y="480"/>
                                    <a:pt x="170" y="472"/>
                                  </a:cubicBezTo>
                                  <a:cubicBezTo>
                                    <a:pt x="161" y="463"/>
                                    <a:pt x="149" y="457"/>
                                    <a:pt x="135" y="457"/>
                                  </a:cubicBezTo>
                                  <a:cubicBezTo>
                                    <a:pt x="121" y="457"/>
                                    <a:pt x="109" y="463"/>
                                    <a:pt x="100" y="472"/>
                                  </a:cubicBezTo>
                                  <a:cubicBezTo>
                                    <a:pt x="92" y="480"/>
                                    <a:pt x="86" y="491"/>
                                    <a:pt x="86" y="504"/>
                                  </a:cubicBezTo>
                                  <a:cubicBezTo>
                                    <a:pt x="84" y="504"/>
                                    <a:pt x="84" y="504"/>
                                    <a:pt x="84" y="504"/>
                                  </a:cubicBezTo>
                                  <a:cubicBezTo>
                                    <a:pt x="84" y="503"/>
                                    <a:pt x="84" y="502"/>
                                    <a:pt x="84" y="500"/>
                                  </a:cubicBezTo>
                                  <a:cubicBezTo>
                                    <a:pt x="82" y="497"/>
                                    <a:pt x="78" y="495"/>
                                    <a:pt x="74" y="495"/>
                                  </a:cubicBezTo>
                                  <a:cubicBezTo>
                                    <a:pt x="70" y="495"/>
                                    <a:pt x="66" y="497"/>
                                    <a:pt x="64" y="501"/>
                                  </a:cubicBezTo>
                                  <a:cubicBezTo>
                                    <a:pt x="64" y="502"/>
                                    <a:pt x="64" y="503"/>
                                    <a:pt x="64" y="504"/>
                                  </a:cubicBezTo>
                                  <a:cubicBezTo>
                                    <a:pt x="62" y="504"/>
                                    <a:pt x="62" y="504"/>
                                    <a:pt x="62" y="504"/>
                                  </a:cubicBezTo>
                                  <a:cubicBezTo>
                                    <a:pt x="62" y="491"/>
                                    <a:pt x="56" y="480"/>
                                    <a:pt x="48" y="472"/>
                                  </a:cubicBezTo>
                                  <a:cubicBezTo>
                                    <a:pt x="39" y="463"/>
                                    <a:pt x="27" y="457"/>
                                    <a:pt x="13" y="457"/>
                                  </a:cubicBezTo>
                                  <a:cubicBezTo>
                                    <a:pt x="9" y="457"/>
                                    <a:pt x="4" y="458"/>
                                    <a:pt x="0" y="459"/>
                                  </a:cubicBezTo>
                                  <a:cubicBezTo>
                                    <a:pt x="0" y="450"/>
                                    <a:pt x="0" y="450"/>
                                    <a:pt x="0" y="450"/>
                                  </a:cubicBezTo>
                                  <a:cubicBezTo>
                                    <a:pt x="3" y="445"/>
                                    <a:pt x="7" y="442"/>
                                    <a:pt x="13" y="442"/>
                                  </a:cubicBezTo>
                                  <a:cubicBezTo>
                                    <a:pt x="20" y="442"/>
                                    <a:pt x="27" y="448"/>
                                    <a:pt x="27" y="455"/>
                                  </a:cubicBezTo>
                                  <a:cubicBezTo>
                                    <a:pt x="27" y="456"/>
                                    <a:pt x="26" y="457"/>
                                    <a:pt x="26" y="457"/>
                                  </a:cubicBezTo>
                                  <a:cubicBezTo>
                                    <a:pt x="28" y="458"/>
                                    <a:pt x="30" y="459"/>
                                    <a:pt x="32" y="459"/>
                                  </a:cubicBezTo>
                                  <a:cubicBezTo>
                                    <a:pt x="32" y="458"/>
                                    <a:pt x="32" y="457"/>
                                    <a:pt x="32" y="455"/>
                                  </a:cubicBezTo>
                                  <a:cubicBezTo>
                                    <a:pt x="32" y="450"/>
                                    <a:pt x="30" y="445"/>
                                    <a:pt x="27" y="442"/>
                                  </a:cubicBezTo>
                                  <a:cubicBezTo>
                                    <a:pt x="23" y="438"/>
                                    <a:pt x="18" y="436"/>
                                    <a:pt x="13" y="436"/>
                                  </a:cubicBezTo>
                                  <a:cubicBezTo>
                                    <a:pt x="8" y="436"/>
                                    <a:pt x="4" y="438"/>
                                    <a:pt x="0" y="441"/>
                                  </a:cubicBezTo>
                                  <a:cubicBezTo>
                                    <a:pt x="0" y="438"/>
                                    <a:pt x="0" y="438"/>
                                    <a:pt x="0" y="438"/>
                                  </a:cubicBezTo>
                                  <a:cubicBezTo>
                                    <a:pt x="4" y="436"/>
                                    <a:pt x="8" y="434"/>
                                    <a:pt x="13" y="434"/>
                                  </a:cubicBezTo>
                                  <a:cubicBezTo>
                                    <a:pt x="25" y="434"/>
                                    <a:pt x="34" y="444"/>
                                    <a:pt x="34" y="455"/>
                                  </a:cubicBezTo>
                                  <a:cubicBezTo>
                                    <a:pt x="34" y="457"/>
                                    <a:pt x="34" y="458"/>
                                    <a:pt x="34" y="460"/>
                                  </a:cubicBezTo>
                                  <a:cubicBezTo>
                                    <a:pt x="35" y="461"/>
                                    <a:pt x="37" y="462"/>
                                    <a:pt x="39" y="463"/>
                                  </a:cubicBezTo>
                                  <a:cubicBezTo>
                                    <a:pt x="40" y="460"/>
                                    <a:pt x="40" y="458"/>
                                    <a:pt x="40" y="455"/>
                                  </a:cubicBezTo>
                                  <a:cubicBezTo>
                                    <a:pt x="40" y="448"/>
                                    <a:pt x="37" y="441"/>
                                    <a:pt x="32" y="436"/>
                                  </a:cubicBezTo>
                                  <a:cubicBezTo>
                                    <a:pt x="27" y="431"/>
                                    <a:pt x="20" y="428"/>
                                    <a:pt x="13" y="428"/>
                                  </a:cubicBezTo>
                                  <a:cubicBezTo>
                                    <a:pt x="8" y="428"/>
                                    <a:pt x="4" y="429"/>
                                    <a:pt x="0" y="431"/>
                                  </a:cubicBezTo>
                                  <a:cubicBezTo>
                                    <a:pt x="0" y="429"/>
                                    <a:pt x="0" y="429"/>
                                    <a:pt x="0" y="429"/>
                                  </a:cubicBezTo>
                                  <a:cubicBezTo>
                                    <a:pt x="4" y="428"/>
                                    <a:pt x="8" y="427"/>
                                    <a:pt x="13" y="427"/>
                                  </a:cubicBezTo>
                                  <a:cubicBezTo>
                                    <a:pt x="29" y="427"/>
                                    <a:pt x="42" y="440"/>
                                    <a:pt x="42" y="455"/>
                                  </a:cubicBezTo>
                                  <a:cubicBezTo>
                                    <a:pt x="42" y="458"/>
                                    <a:pt x="41" y="461"/>
                                    <a:pt x="41" y="464"/>
                                  </a:cubicBezTo>
                                  <a:cubicBezTo>
                                    <a:pt x="42" y="464"/>
                                    <a:pt x="43" y="465"/>
                                    <a:pt x="44" y="466"/>
                                  </a:cubicBezTo>
                                  <a:cubicBezTo>
                                    <a:pt x="44" y="465"/>
                                    <a:pt x="45" y="465"/>
                                    <a:pt x="46" y="464"/>
                                  </a:cubicBezTo>
                                  <a:cubicBezTo>
                                    <a:pt x="47" y="461"/>
                                    <a:pt x="47" y="458"/>
                                    <a:pt x="47" y="455"/>
                                  </a:cubicBezTo>
                                  <a:cubicBezTo>
                                    <a:pt x="47" y="446"/>
                                    <a:pt x="43" y="437"/>
                                    <a:pt x="37" y="431"/>
                                  </a:cubicBezTo>
                                  <a:cubicBezTo>
                                    <a:pt x="31" y="425"/>
                                    <a:pt x="22" y="421"/>
                                    <a:pt x="13" y="421"/>
                                  </a:cubicBezTo>
                                  <a:cubicBezTo>
                                    <a:pt x="9" y="421"/>
                                    <a:pt x="4" y="422"/>
                                    <a:pt x="0" y="424"/>
                                  </a:cubicBezTo>
                                  <a:cubicBezTo>
                                    <a:pt x="0" y="422"/>
                                    <a:pt x="0" y="422"/>
                                    <a:pt x="0" y="422"/>
                                  </a:cubicBezTo>
                                  <a:cubicBezTo>
                                    <a:pt x="4" y="420"/>
                                    <a:pt x="9" y="420"/>
                                    <a:pt x="13" y="420"/>
                                  </a:cubicBezTo>
                                  <a:cubicBezTo>
                                    <a:pt x="33" y="420"/>
                                    <a:pt x="49" y="436"/>
                                    <a:pt x="49" y="455"/>
                                  </a:cubicBezTo>
                                  <a:cubicBezTo>
                                    <a:pt x="49" y="458"/>
                                    <a:pt x="48" y="460"/>
                                    <a:pt x="48" y="463"/>
                                  </a:cubicBezTo>
                                  <a:cubicBezTo>
                                    <a:pt x="50" y="462"/>
                                    <a:pt x="52" y="460"/>
                                    <a:pt x="55" y="459"/>
                                  </a:cubicBezTo>
                                  <a:cubicBezTo>
                                    <a:pt x="55" y="458"/>
                                    <a:pt x="55" y="457"/>
                                    <a:pt x="55" y="455"/>
                                  </a:cubicBezTo>
                                  <a:cubicBezTo>
                                    <a:pt x="55" y="444"/>
                                    <a:pt x="50" y="433"/>
                                    <a:pt x="43" y="426"/>
                                  </a:cubicBezTo>
                                  <a:cubicBezTo>
                                    <a:pt x="35" y="418"/>
                                    <a:pt x="25" y="413"/>
                                    <a:pt x="13" y="413"/>
                                  </a:cubicBezTo>
                                  <a:cubicBezTo>
                                    <a:pt x="9" y="413"/>
                                    <a:pt x="4" y="414"/>
                                    <a:pt x="0" y="415"/>
                                  </a:cubicBezTo>
                                  <a:cubicBezTo>
                                    <a:pt x="0" y="414"/>
                                    <a:pt x="0" y="414"/>
                                    <a:pt x="0" y="414"/>
                                  </a:cubicBezTo>
                                  <a:cubicBezTo>
                                    <a:pt x="4" y="413"/>
                                    <a:pt x="9" y="412"/>
                                    <a:pt x="13" y="412"/>
                                  </a:cubicBezTo>
                                  <a:cubicBezTo>
                                    <a:pt x="37" y="412"/>
                                    <a:pt x="56" y="431"/>
                                    <a:pt x="56" y="455"/>
                                  </a:cubicBezTo>
                                  <a:cubicBezTo>
                                    <a:pt x="56" y="457"/>
                                    <a:pt x="56" y="458"/>
                                    <a:pt x="56" y="459"/>
                                  </a:cubicBezTo>
                                  <a:cubicBezTo>
                                    <a:pt x="58" y="458"/>
                                    <a:pt x="60" y="457"/>
                                    <a:pt x="63" y="457"/>
                                  </a:cubicBezTo>
                                  <a:cubicBezTo>
                                    <a:pt x="63" y="456"/>
                                    <a:pt x="63" y="456"/>
                                    <a:pt x="63" y="455"/>
                                  </a:cubicBezTo>
                                  <a:cubicBezTo>
                                    <a:pt x="63" y="442"/>
                                    <a:pt x="57" y="429"/>
                                    <a:pt x="48" y="420"/>
                                  </a:cubicBezTo>
                                  <a:cubicBezTo>
                                    <a:pt x="39" y="411"/>
                                    <a:pt x="27" y="406"/>
                                    <a:pt x="13" y="406"/>
                                  </a:cubicBezTo>
                                  <a:cubicBezTo>
                                    <a:pt x="9" y="406"/>
                                    <a:pt x="4" y="406"/>
                                    <a:pt x="0" y="407"/>
                                  </a:cubicBezTo>
                                  <a:cubicBezTo>
                                    <a:pt x="0" y="399"/>
                                    <a:pt x="0" y="399"/>
                                    <a:pt x="0" y="399"/>
                                  </a:cubicBezTo>
                                  <a:cubicBezTo>
                                    <a:pt x="3" y="394"/>
                                    <a:pt x="7" y="390"/>
                                    <a:pt x="13" y="390"/>
                                  </a:cubicBezTo>
                                  <a:cubicBezTo>
                                    <a:pt x="20" y="390"/>
                                    <a:pt x="27" y="397"/>
                                    <a:pt x="27" y="404"/>
                                  </a:cubicBezTo>
                                  <a:cubicBezTo>
                                    <a:pt x="27" y="405"/>
                                    <a:pt x="26" y="405"/>
                                    <a:pt x="26" y="406"/>
                                  </a:cubicBezTo>
                                  <a:cubicBezTo>
                                    <a:pt x="28" y="407"/>
                                    <a:pt x="30" y="407"/>
                                    <a:pt x="32" y="408"/>
                                  </a:cubicBezTo>
                                  <a:cubicBezTo>
                                    <a:pt x="32" y="407"/>
                                    <a:pt x="32" y="405"/>
                                    <a:pt x="32" y="404"/>
                                  </a:cubicBezTo>
                                  <a:cubicBezTo>
                                    <a:pt x="32" y="399"/>
                                    <a:pt x="30" y="394"/>
                                    <a:pt x="27" y="390"/>
                                  </a:cubicBezTo>
                                  <a:cubicBezTo>
                                    <a:pt x="23" y="387"/>
                                    <a:pt x="18" y="385"/>
                                    <a:pt x="13" y="385"/>
                                  </a:cubicBezTo>
                                  <a:cubicBezTo>
                                    <a:pt x="8" y="385"/>
                                    <a:pt x="4" y="386"/>
                                    <a:pt x="0" y="389"/>
                                  </a:cubicBezTo>
                                  <a:cubicBezTo>
                                    <a:pt x="0" y="387"/>
                                    <a:pt x="0" y="387"/>
                                    <a:pt x="0" y="387"/>
                                  </a:cubicBezTo>
                                  <a:cubicBezTo>
                                    <a:pt x="4" y="385"/>
                                    <a:pt x="8" y="383"/>
                                    <a:pt x="13" y="383"/>
                                  </a:cubicBezTo>
                                  <a:cubicBezTo>
                                    <a:pt x="25" y="383"/>
                                    <a:pt x="34" y="392"/>
                                    <a:pt x="34" y="404"/>
                                  </a:cubicBezTo>
                                  <a:cubicBezTo>
                                    <a:pt x="34" y="406"/>
                                    <a:pt x="34" y="407"/>
                                    <a:pt x="34" y="409"/>
                                  </a:cubicBezTo>
                                  <a:cubicBezTo>
                                    <a:pt x="35" y="409"/>
                                    <a:pt x="37" y="410"/>
                                    <a:pt x="39" y="411"/>
                                  </a:cubicBezTo>
                                  <a:cubicBezTo>
                                    <a:pt x="40" y="409"/>
                                    <a:pt x="40" y="407"/>
                                    <a:pt x="40" y="404"/>
                                  </a:cubicBezTo>
                                  <a:cubicBezTo>
                                    <a:pt x="40" y="397"/>
                                    <a:pt x="37" y="390"/>
                                    <a:pt x="32" y="385"/>
                                  </a:cubicBezTo>
                                  <a:cubicBezTo>
                                    <a:pt x="27" y="380"/>
                                    <a:pt x="20" y="377"/>
                                    <a:pt x="13" y="377"/>
                                  </a:cubicBezTo>
                                  <a:cubicBezTo>
                                    <a:pt x="8" y="377"/>
                                    <a:pt x="4" y="378"/>
                                    <a:pt x="0" y="380"/>
                                  </a:cubicBezTo>
                                  <a:cubicBezTo>
                                    <a:pt x="0" y="378"/>
                                    <a:pt x="0" y="378"/>
                                    <a:pt x="0" y="378"/>
                                  </a:cubicBezTo>
                                  <a:cubicBezTo>
                                    <a:pt x="4" y="376"/>
                                    <a:pt x="8" y="375"/>
                                    <a:pt x="13" y="375"/>
                                  </a:cubicBezTo>
                                  <a:cubicBezTo>
                                    <a:pt x="29" y="375"/>
                                    <a:pt x="42" y="388"/>
                                    <a:pt x="42" y="404"/>
                                  </a:cubicBezTo>
                                  <a:cubicBezTo>
                                    <a:pt x="42" y="407"/>
                                    <a:pt x="41" y="410"/>
                                    <a:pt x="41" y="412"/>
                                  </a:cubicBezTo>
                                  <a:cubicBezTo>
                                    <a:pt x="42" y="413"/>
                                    <a:pt x="43" y="414"/>
                                    <a:pt x="44" y="414"/>
                                  </a:cubicBezTo>
                                  <a:cubicBezTo>
                                    <a:pt x="44" y="414"/>
                                    <a:pt x="45" y="413"/>
                                    <a:pt x="46" y="413"/>
                                  </a:cubicBezTo>
                                  <a:cubicBezTo>
                                    <a:pt x="47" y="410"/>
                                    <a:pt x="47" y="407"/>
                                    <a:pt x="47" y="404"/>
                                  </a:cubicBezTo>
                                  <a:cubicBezTo>
                                    <a:pt x="47" y="395"/>
                                    <a:pt x="43" y="386"/>
                                    <a:pt x="37" y="380"/>
                                  </a:cubicBezTo>
                                  <a:cubicBezTo>
                                    <a:pt x="31" y="374"/>
                                    <a:pt x="22" y="370"/>
                                    <a:pt x="13" y="370"/>
                                  </a:cubicBezTo>
                                  <a:cubicBezTo>
                                    <a:pt x="9" y="370"/>
                                    <a:pt x="4" y="371"/>
                                    <a:pt x="0" y="372"/>
                                  </a:cubicBezTo>
                                  <a:cubicBezTo>
                                    <a:pt x="0" y="371"/>
                                    <a:pt x="0" y="371"/>
                                    <a:pt x="0" y="371"/>
                                  </a:cubicBezTo>
                                  <a:cubicBezTo>
                                    <a:pt x="4" y="369"/>
                                    <a:pt x="9" y="368"/>
                                    <a:pt x="13" y="368"/>
                                  </a:cubicBezTo>
                                  <a:cubicBezTo>
                                    <a:pt x="33" y="368"/>
                                    <a:pt x="49" y="384"/>
                                    <a:pt x="49" y="404"/>
                                  </a:cubicBezTo>
                                  <a:cubicBezTo>
                                    <a:pt x="49" y="407"/>
                                    <a:pt x="48" y="409"/>
                                    <a:pt x="48" y="411"/>
                                  </a:cubicBezTo>
                                  <a:cubicBezTo>
                                    <a:pt x="50" y="410"/>
                                    <a:pt x="52" y="409"/>
                                    <a:pt x="55" y="408"/>
                                  </a:cubicBezTo>
                                  <a:cubicBezTo>
                                    <a:pt x="55" y="407"/>
                                    <a:pt x="55" y="405"/>
                                    <a:pt x="55" y="404"/>
                                  </a:cubicBezTo>
                                  <a:cubicBezTo>
                                    <a:pt x="55" y="392"/>
                                    <a:pt x="50" y="382"/>
                                    <a:pt x="43" y="374"/>
                                  </a:cubicBezTo>
                                  <a:cubicBezTo>
                                    <a:pt x="35" y="367"/>
                                    <a:pt x="25" y="362"/>
                                    <a:pt x="13" y="362"/>
                                  </a:cubicBezTo>
                                  <a:cubicBezTo>
                                    <a:pt x="9" y="362"/>
                                    <a:pt x="4" y="363"/>
                                    <a:pt x="0" y="364"/>
                                  </a:cubicBezTo>
                                  <a:cubicBezTo>
                                    <a:pt x="0" y="362"/>
                                    <a:pt x="0" y="362"/>
                                    <a:pt x="0" y="362"/>
                                  </a:cubicBezTo>
                                  <a:cubicBezTo>
                                    <a:pt x="4" y="361"/>
                                    <a:pt x="9" y="361"/>
                                    <a:pt x="13" y="361"/>
                                  </a:cubicBezTo>
                                  <a:cubicBezTo>
                                    <a:pt x="37" y="361"/>
                                    <a:pt x="56" y="380"/>
                                    <a:pt x="56" y="404"/>
                                  </a:cubicBezTo>
                                  <a:cubicBezTo>
                                    <a:pt x="56" y="405"/>
                                    <a:pt x="56" y="406"/>
                                    <a:pt x="56" y="407"/>
                                  </a:cubicBezTo>
                                  <a:cubicBezTo>
                                    <a:pt x="58" y="407"/>
                                    <a:pt x="60" y="406"/>
                                    <a:pt x="63" y="406"/>
                                  </a:cubicBezTo>
                                  <a:cubicBezTo>
                                    <a:pt x="63" y="405"/>
                                    <a:pt x="63" y="405"/>
                                    <a:pt x="63" y="404"/>
                                  </a:cubicBezTo>
                                  <a:cubicBezTo>
                                    <a:pt x="63" y="390"/>
                                    <a:pt x="57" y="378"/>
                                    <a:pt x="48" y="369"/>
                                  </a:cubicBezTo>
                                  <a:cubicBezTo>
                                    <a:pt x="39" y="360"/>
                                    <a:pt x="27" y="354"/>
                                    <a:pt x="13" y="354"/>
                                  </a:cubicBezTo>
                                  <a:cubicBezTo>
                                    <a:pt x="9" y="354"/>
                                    <a:pt x="4" y="355"/>
                                    <a:pt x="0" y="356"/>
                                  </a:cubicBezTo>
                                  <a:cubicBezTo>
                                    <a:pt x="0" y="347"/>
                                    <a:pt x="0" y="347"/>
                                    <a:pt x="0" y="347"/>
                                  </a:cubicBezTo>
                                  <a:cubicBezTo>
                                    <a:pt x="3" y="343"/>
                                    <a:pt x="7" y="339"/>
                                    <a:pt x="13" y="339"/>
                                  </a:cubicBezTo>
                                  <a:cubicBezTo>
                                    <a:pt x="20" y="339"/>
                                    <a:pt x="27" y="345"/>
                                    <a:pt x="27" y="353"/>
                                  </a:cubicBezTo>
                                  <a:cubicBezTo>
                                    <a:pt x="27" y="353"/>
                                    <a:pt x="26" y="354"/>
                                    <a:pt x="26" y="355"/>
                                  </a:cubicBezTo>
                                  <a:cubicBezTo>
                                    <a:pt x="28" y="355"/>
                                    <a:pt x="30" y="356"/>
                                    <a:pt x="32" y="357"/>
                                  </a:cubicBezTo>
                                  <a:cubicBezTo>
                                    <a:pt x="32" y="355"/>
                                    <a:pt x="32" y="354"/>
                                    <a:pt x="32" y="353"/>
                                  </a:cubicBezTo>
                                  <a:cubicBezTo>
                                    <a:pt x="32" y="347"/>
                                    <a:pt x="30" y="342"/>
                                    <a:pt x="27" y="339"/>
                                  </a:cubicBezTo>
                                  <a:cubicBezTo>
                                    <a:pt x="23" y="335"/>
                                    <a:pt x="18" y="333"/>
                                    <a:pt x="13" y="333"/>
                                  </a:cubicBezTo>
                                  <a:cubicBezTo>
                                    <a:pt x="8" y="333"/>
                                    <a:pt x="4" y="335"/>
                                    <a:pt x="0" y="338"/>
                                  </a:cubicBezTo>
                                  <a:cubicBezTo>
                                    <a:pt x="0" y="336"/>
                                    <a:pt x="0" y="336"/>
                                    <a:pt x="0" y="336"/>
                                  </a:cubicBezTo>
                                  <a:cubicBezTo>
                                    <a:pt x="4" y="333"/>
                                    <a:pt x="8" y="332"/>
                                    <a:pt x="13" y="332"/>
                                  </a:cubicBezTo>
                                  <a:cubicBezTo>
                                    <a:pt x="25" y="332"/>
                                    <a:pt x="34" y="341"/>
                                    <a:pt x="34" y="353"/>
                                  </a:cubicBezTo>
                                  <a:cubicBezTo>
                                    <a:pt x="34" y="354"/>
                                    <a:pt x="34" y="356"/>
                                    <a:pt x="34" y="357"/>
                                  </a:cubicBezTo>
                                  <a:cubicBezTo>
                                    <a:pt x="35" y="358"/>
                                    <a:pt x="37" y="359"/>
                                    <a:pt x="39" y="360"/>
                                  </a:cubicBezTo>
                                  <a:cubicBezTo>
                                    <a:pt x="40" y="358"/>
                                    <a:pt x="40" y="355"/>
                                    <a:pt x="40" y="353"/>
                                  </a:cubicBezTo>
                                  <a:cubicBezTo>
                                    <a:pt x="40" y="345"/>
                                    <a:pt x="37" y="338"/>
                                    <a:pt x="32" y="333"/>
                                  </a:cubicBezTo>
                                  <a:cubicBezTo>
                                    <a:pt x="27" y="328"/>
                                    <a:pt x="20" y="325"/>
                                    <a:pt x="13" y="325"/>
                                  </a:cubicBezTo>
                                  <a:cubicBezTo>
                                    <a:pt x="8" y="325"/>
                                    <a:pt x="4" y="327"/>
                                    <a:pt x="0" y="328"/>
                                  </a:cubicBezTo>
                                  <a:cubicBezTo>
                                    <a:pt x="0" y="327"/>
                                    <a:pt x="0" y="327"/>
                                    <a:pt x="0" y="327"/>
                                  </a:cubicBezTo>
                                  <a:cubicBezTo>
                                    <a:pt x="4" y="325"/>
                                    <a:pt x="8" y="324"/>
                                    <a:pt x="13" y="324"/>
                                  </a:cubicBezTo>
                                  <a:cubicBezTo>
                                    <a:pt x="29" y="324"/>
                                    <a:pt x="42" y="337"/>
                                    <a:pt x="42" y="353"/>
                                  </a:cubicBezTo>
                                  <a:cubicBezTo>
                                    <a:pt x="42" y="356"/>
                                    <a:pt x="41" y="358"/>
                                    <a:pt x="41" y="361"/>
                                  </a:cubicBezTo>
                                  <a:cubicBezTo>
                                    <a:pt x="42" y="362"/>
                                    <a:pt x="43" y="362"/>
                                    <a:pt x="44" y="363"/>
                                  </a:cubicBezTo>
                                  <a:cubicBezTo>
                                    <a:pt x="44" y="362"/>
                                    <a:pt x="45" y="362"/>
                                    <a:pt x="46" y="361"/>
                                  </a:cubicBezTo>
                                  <a:cubicBezTo>
                                    <a:pt x="47" y="358"/>
                                    <a:pt x="47" y="356"/>
                                    <a:pt x="47" y="353"/>
                                  </a:cubicBezTo>
                                  <a:cubicBezTo>
                                    <a:pt x="47" y="343"/>
                                    <a:pt x="43" y="335"/>
                                    <a:pt x="37" y="328"/>
                                  </a:cubicBezTo>
                                  <a:cubicBezTo>
                                    <a:pt x="31" y="322"/>
                                    <a:pt x="22" y="318"/>
                                    <a:pt x="13" y="318"/>
                                  </a:cubicBezTo>
                                  <a:cubicBezTo>
                                    <a:pt x="9" y="318"/>
                                    <a:pt x="4" y="319"/>
                                    <a:pt x="0" y="321"/>
                                  </a:cubicBezTo>
                                  <a:cubicBezTo>
                                    <a:pt x="0" y="319"/>
                                    <a:pt x="0" y="319"/>
                                    <a:pt x="0" y="319"/>
                                  </a:cubicBezTo>
                                  <a:cubicBezTo>
                                    <a:pt x="4" y="318"/>
                                    <a:pt x="9" y="317"/>
                                    <a:pt x="13" y="317"/>
                                  </a:cubicBezTo>
                                  <a:cubicBezTo>
                                    <a:pt x="33" y="317"/>
                                    <a:pt x="49" y="333"/>
                                    <a:pt x="49" y="353"/>
                                  </a:cubicBezTo>
                                  <a:cubicBezTo>
                                    <a:pt x="49" y="355"/>
                                    <a:pt x="48" y="358"/>
                                    <a:pt x="48" y="360"/>
                                  </a:cubicBezTo>
                                  <a:cubicBezTo>
                                    <a:pt x="50" y="359"/>
                                    <a:pt x="52" y="358"/>
                                    <a:pt x="55" y="357"/>
                                  </a:cubicBezTo>
                                  <a:cubicBezTo>
                                    <a:pt x="55" y="355"/>
                                    <a:pt x="55" y="354"/>
                                    <a:pt x="55" y="353"/>
                                  </a:cubicBezTo>
                                  <a:cubicBezTo>
                                    <a:pt x="55" y="341"/>
                                    <a:pt x="50" y="331"/>
                                    <a:pt x="43" y="323"/>
                                  </a:cubicBezTo>
                                  <a:cubicBezTo>
                                    <a:pt x="35" y="315"/>
                                    <a:pt x="25" y="311"/>
                                    <a:pt x="13" y="311"/>
                                  </a:cubicBezTo>
                                  <a:cubicBezTo>
                                    <a:pt x="9" y="311"/>
                                    <a:pt x="4" y="311"/>
                                    <a:pt x="0" y="313"/>
                                  </a:cubicBezTo>
                                  <a:cubicBezTo>
                                    <a:pt x="0" y="311"/>
                                    <a:pt x="0" y="311"/>
                                    <a:pt x="0" y="311"/>
                                  </a:cubicBezTo>
                                  <a:cubicBezTo>
                                    <a:pt x="4" y="310"/>
                                    <a:pt x="9" y="309"/>
                                    <a:pt x="13" y="309"/>
                                  </a:cubicBezTo>
                                  <a:cubicBezTo>
                                    <a:pt x="37" y="309"/>
                                    <a:pt x="56" y="329"/>
                                    <a:pt x="56" y="353"/>
                                  </a:cubicBezTo>
                                  <a:cubicBezTo>
                                    <a:pt x="56" y="354"/>
                                    <a:pt x="56" y="355"/>
                                    <a:pt x="56" y="356"/>
                                  </a:cubicBezTo>
                                  <a:cubicBezTo>
                                    <a:pt x="58" y="355"/>
                                    <a:pt x="60" y="355"/>
                                    <a:pt x="63" y="354"/>
                                  </a:cubicBezTo>
                                  <a:cubicBezTo>
                                    <a:pt x="63" y="354"/>
                                    <a:pt x="63" y="353"/>
                                    <a:pt x="63" y="353"/>
                                  </a:cubicBezTo>
                                  <a:cubicBezTo>
                                    <a:pt x="63" y="339"/>
                                    <a:pt x="57" y="327"/>
                                    <a:pt x="48" y="318"/>
                                  </a:cubicBezTo>
                                  <a:cubicBezTo>
                                    <a:pt x="39" y="309"/>
                                    <a:pt x="27" y="303"/>
                                    <a:pt x="13" y="303"/>
                                  </a:cubicBezTo>
                                  <a:cubicBezTo>
                                    <a:pt x="9" y="303"/>
                                    <a:pt x="4" y="304"/>
                                    <a:pt x="0" y="305"/>
                                  </a:cubicBezTo>
                                  <a:cubicBezTo>
                                    <a:pt x="0" y="296"/>
                                    <a:pt x="0" y="296"/>
                                    <a:pt x="0" y="296"/>
                                  </a:cubicBezTo>
                                  <a:cubicBezTo>
                                    <a:pt x="3" y="291"/>
                                    <a:pt x="7" y="288"/>
                                    <a:pt x="13" y="288"/>
                                  </a:cubicBezTo>
                                  <a:cubicBezTo>
                                    <a:pt x="20" y="288"/>
                                    <a:pt x="27" y="294"/>
                                    <a:pt x="27" y="301"/>
                                  </a:cubicBezTo>
                                  <a:cubicBezTo>
                                    <a:pt x="27" y="302"/>
                                    <a:pt x="26" y="303"/>
                                    <a:pt x="26" y="303"/>
                                  </a:cubicBezTo>
                                  <a:cubicBezTo>
                                    <a:pt x="28" y="304"/>
                                    <a:pt x="30" y="304"/>
                                    <a:pt x="32" y="305"/>
                                  </a:cubicBezTo>
                                  <a:cubicBezTo>
                                    <a:pt x="32" y="304"/>
                                    <a:pt x="32" y="303"/>
                                    <a:pt x="32" y="301"/>
                                  </a:cubicBezTo>
                                  <a:cubicBezTo>
                                    <a:pt x="32" y="296"/>
                                    <a:pt x="30" y="291"/>
                                    <a:pt x="27" y="287"/>
                                  </a:cubicBezTo>
                                  <a:cubicBezTo>
                                    <a:pt x="23" y="284"/>
                                    <a:pt x="18" y="282"/>
                                    <a:pt x="13" y="282"/>
                                  </a:cubicBezTo>
                                  <a:cubicBezTo>
                                    <a:pt x="8" y="282"/>
                                    <a:pt x="4" y="284"/>
                                    <a:pt x="0" y="286"/>
                                  </a:cubicBezTo>
                                  <a:cubicBezTo>
                                    <a:pt x="0" y="284"/>
                                    <a:pt x="0" y="284"/>
                                    <a:pt x="0" y="284"/>
                                  </a:cubicBezTo>
                                  <a:cubicBezTo>
                                    <a:pt x="4" y="282"/>
                                    <a:pt x="8" y="280"/>
                                    <a:pt x="13" y="280"/>
                                  </a:cubicBezTo>
                                  <a:cubicBezTo>
                                    <a:pt x="25" y="280"/>
                                    <a:pt x="34" y="290"/>
                                    <a:pt x="34" y="301"/>
                                  </a:cubicBezTo>
                                  <a:cubicBezTo>
                                    <a:pt x="34" y="303"/>
                                    <a:pt x="34" y="304"/>
                                    <a:pt x="34" y="306"/>
                                  </a:cubicBezTo>
                                  <a:cubicBezTo>
                                    <a:pt x="35" y="307"/>
                                    <a:pt x="37" y="308"/>
                                    <a:pt x="39" y="309"/>
                                  </a:cubicBezTo>
                                  <a:cubicBezTo>
                                    <a:pt x="40" y="306"/>
                                    <a:pt x="40" y="304"/>
                                    <a:pt x="40" y="301"/>
                                  </a:cubicBezTo>
                                  <a:cubicBezTo>
                                    <a:pt x="40" y="294"/>
                                    <a:pt x="37" y="287"/>
                                    <a:pt x="32" y="282"/>
                                  </a:cubicBezTo>
                                  <a:cubicBezTo>
                                    <a:pt x="27" y="277"/>
                                    <a:pt x="20" y="274"/>
                                    <a:pt x="13" y="274"/>
                                  </a:cubicBezTo>
                                  <a:cubicBezTo>
                                    <a:pt x="8" y="274"/>
                                    <a:pt x="4" y="275"/>
                                    <a:pt x="0" y="277"/>
                                  </a:cubicBezTo>
                                  <a:cubicBezTo>
                                    <a:pt x="0" y="275"/>
                                    <a:pt x="0" y="275"/>
                                    <a:pt x="0" y="275"/>
                                  </a:cubicBezTo>
                                  <a:cubicBezTo>
                                    <a:pt x="4" y="274"/>
                                    <a:pt x="8" y="272"/>
                                    <a:pt x="13" y="272"/>
                                  </a:cubicBezTo>
                                  <a:cubicBezTo>
                                    <a:pt x="29" y="272"/>
                                    <a:pt x="42" y="285"/>
                                    <a:pt x="42" y="301"/>
                                  </a:cubicBezTo>
                                  <a:cubicBezTo>
                                    <a:pt x="42" y="304"/>
                                    <a:pt x="41" y="307"/>
                                    <a:pt x="41" y="310"/>
                                  </a:cubicBezTo>
                                  <a:cubicBezTo>
                                    <a:pt x="42" y="310"/>
                                    <a:pt x="43" y="311"/>
                                    <a:pt x="44" y="312"/>
                                  </a:cubicBezTo>
                                  <a:cubicBezTo>
                                    <a:pt x="44" y="311"/>
                                    <a:pt x="45" y="310"/>
                                    <a:pt x="46" y="310"/>
                                  </a:cubicBezTo>
                                  <a:cubicBezTo>
                                    <a:pt x="47" y="307"/>
                                    <a:pt x="47" y="304"/>
                                    <a:pt x="47" y="301"/>
                                  </a:cubicBezTo>
                                  <a:cubicBezTo>
                                    <a:pt x="47" y="292"/>
                                    <a:pt x="43" y="283"/>
                                    <a:pt x="37" y="277"/>
                                  </a:cubicBezTo>
                                  <a:cubicBezTo>
                                    <a:pt x="31" y="271"/>
                                    <a:pt x="22" y="267"/>
                                    <a:pt x="13" y="267"/>
                                  </a:cubicBezTo>
                                  <a:cubicBezTo>
                                    <a:pt x="9" y="267"/>
                                    <a:pt x="4" y="268"/>
                                    <a:pt x="0" y="269"/>
                                  </a:cubicBezTo>
                                  <a:cubicBezTo>
                                    <a:pt x="0" y="268"/>
                                    <a:pt x="0" y="268"/>
                                    <a:pt x="0" y="268"/>
                                  </a:cubicBezTo>
                                  <a:cubicBezTo>
                                    <a:pt x="4" y="266"/>
                                    <a:pt x="9" y="265"/>
                                    <a:pt x="13" y="265"/>
                                  </a:cubicBezTo>
                                  <a:cubicBezTo>
                                    <a:pt x="33" y="265"/>
                                    <a:pt x="49" y="282"/>
                                    <a:pt x="49" y="301"/>
                                  </a:cubicBezTo>
                                  <a:cubicBezTo>
                                    <a:pt x="49" y="304"/>
                                    <a:pt x="48" y="306"/>
                                    <a:pt x="48" y="309"/>
                                  </a:cubicBezTo>
                                  <a:cubicBezTo>
                                    <a:pt x="50" y="307"/>
                                    <a:pt x="52" y="306"/>
                                    <a:pt x="55" y="305"/>
                                  </a:cubicBezTo>
                                  <a:cubicBezTo>
                                    <a:pt x="55" y="304"/>
                                    <a:pt x="55" y="303"/>
                                    <a:pt x="55" y="301"/>
                                  </a:cubicBezTo>
                                  <a:cubicBezTo>
                                    <a:pt x="55" y="290"/>
                                    <a:pt x="50" y="279"/>
                                    <a:pt x="43" y="272"/>
                                  </a:cubicBezTo>
                                  <a:cubicBezTo>
                                    <a:pt x="35" y="264"/>
                                    <a:pt x="25" y="259"/>
                                    <a:pt x="13" y="259"/>
                                  </a:cubicBezTo>
                                  <a:cubicBezTo>
                                    <a:pt x="9" y="259"/>
                                    <a:pt x="4" y="260"/>
                                    <a:pt x="0" y="261"/>
                                  </a:cubicBezTo>
                                  <a:cubicBezTo>
                                    <a:pt x="0" y="260"/>
                                    <a:pt x="0" y="260"/>
                                    <a:pt x="0" y="260"/>
                                  </a:cubicBezTo>
                                  <a:cubicBezTo>
                                    <a:pt x="4" y="258"/>
                                    <a:pt x="9" y="258"/>
                                    <a:pt x="13" y="258"/>
                                  </a:cubicBezTo>
                                  <a:cubicBezTo>
                                    <a:pt x="37" y="258"/>
                                    <a:pt x="56" y="277"/>
                                    <a:pt x="56" y="301"/>
                                  </a:cubicBezTo>
                                  <a:cubicBezTo>
                                    <a:pt x="56" y="302"/>
                                    <a:pt x="56" y="304"/>
                                    <a:pt x="56" y="305"/>
                                  </a:cubicBezTo>
                                  <a:cubicBezTo>
                                    <a:pt x="58" y="304"/>
                                    <a:pt x="60" y="303"/>
                                    <a:pt x="63" y="303"/>
                                  </a:cubicBezTo>
                                  <a:cubicBezTo>
                                    <a:pt x="63" y="302"/>
                                    <a:pt x="63" y="302"/>
                                    <a:pt x="63" y="301"/>
                                  </a:cubicBezTo>
                                  <a:cubicBezTo>
                                    <a:pt x="63" y="288"/>
                                    <a:pt x="57" y="275"/>
                                    <a:pt x="48" y="266"/>
                                  </a:cubicBezTo>
                                  <a:cubicBezTo>
                                    <a:pt x="39" y="257"/>
                                    <a:pt x="27" y="252"/>
                                    <a:pt x="13" y="252"/>
                                  </a:cubicBezTo>
                                  <a:cubicBezTo>
                                    <a:pt x="9" y="252"/>
                                    <a:pt x="4" y="252"/>
                                    <a:pt x="0" y="253"/>
                                  </a:cubicBezTo>
                                  <a:cubicBezTo>
                                    <a:pt x="0" y="245"/>
                                    <a:pt x="0" y="245"/>
                                    <a:pt x="0" y="245"/>
                                  </a:cubicBezTo>
                                  <a:cubicBezTo>
                                    <a:pt x="3" y="240"/>
                                    <a:pt x="7" y="236"/>
                                    <a:pt x="13" y="236"/>
                                  </a:cubicBezTo>
                                  <a:cubicBezTo>
                                    <a:pt x="20" y="236"/>
                                    <a:pt x="27" y="242"/>
                                    <a:pt x="27" y="250"/>
                                  </a:cubicBezTo>
                                  <a:cubicBezTo>
                                    <a:pt x="27" y="251"/>
                                    <a:pt x="26" y="251"/>
                                    <a:pt x="26" y="252"/>
                                  </a:cubicBezTo>
                                  <a:cubicBezTo>
                                    <a:pt x="28" y="252"/>
                                    <a:pt x="30" y="253"/>
                                    <a:pt x="32" y="254"/>
                                  </a:cubicBezTo>
                                  <a:cubicBezTo>
                                    <a:pt x="32" y="253"/>
                                    <a:pt x="32" y="251"/>
                                    <a:pt x="32" y="250"/>
                                  </a:cubicBezTo>
                                  <a:cubicBezTo>
                                    <a:pt x="32" y="245"/>
                                    <a:pt x="30" y="240"/>
                                    <a:pt x="27" y="236"/>
                                  </a:cubicBezTo>
                                  <a:cubicBezTo>
                                    <a:pt x="23" y="233"/>
                                    <a:pt x="18" y="230"/>
                                    <a:pt x="13" y="230"/>
                                  </a:cubicBezTo>
                                  <a:cubicBezTo>
                                    <a:pt x="8" y="230"/>
                                    <a:pt x="4" y="232"/>
                                    <a:pt x="0" y="235"/>
                                  </a:cubicBezTo>
                                  <a:cubicBezTo>
                                    <a:pt x="0" y="233"/>
                                    <a:pt x="0" y="233"/>
                                    <a:pt x="0" y="233"/>
                                  </a:cubicBezTo>
                                  <a:cubicBezTo>
                                    <a:pt x="4" y="230"/>
                                    <a:pt x="8" y="229"/>
                                    <a:pt x="13" y="229"/>
                                  </a:cubicBezTo>
                                  <a:cubicBezTo>
                                    <a:pt x="25" y="229"/>
                                    <a:pt x="34" y="238"/>
                                    <a:pt x="34" y="250"/>
                                  </a:cubicBezTo>
                                  <a:cubicBezTo>
                                    <a:pt x="34" y="251"/>
                                    <a:pt x="34" y="253"/>
                                    <a:pt x="34" y="254"/>
                                  </a:cubicBezTo>
                                  <a:cubicBezTo>
                                    <a:pt x="35" y="255"/>
                                    <a:pt x="37" y="256"/>
                                    <a:pt x="39" y="257"/>
                                  </a:cubicBezTo>
                                  <a:cubicBezTo>
                                    <a:pt x="40" y="255"/>
                                    <a:pt x="40" y="252"/>
                                    <a:pt x="40" y="250"/>
                                  </a:cubicBezTo>
                                  <a:cubicBezTo>
                                    <a:pt x="40" y="242"/>
                                    <a:pt x="37" y="236"/>
                                    <a:pt x="32" y="231"/>
                                  </a:cubicBezTo>
                                  <a:cubicBezTo>
                                    <a:pt x="27" y="226"/>
                                    <a:pt x="20" y="223"/>
                                    <a:pt x="13" y="223"/>
                                  </a:cubicBezTo>
                                  <a:cubicBezTo>
                                    <a:pt x="8" y="223"/>
                                    <a:pt x="4" y="224"/>
                                    <a:pt x="0" y="226"/>
                                  </a:cubicBezTo>
                                  <a:cubicBezTo>
                                    <a:pt x="0" y="224"/>
                                    <a:pt x="0" y="224"/>
                                    <a:pt x="0" y="224"/>
                                  </a:cubicBezTo>
                                  <a:cubicBezTo>
                                    <a:pt x="4" y="222"/>
                                    <a:pt x="8" y="221"/>
                                    <a:pt x="13" y="221"/>
                                  </a:cubicBezTo>
                                  <a:cubicBezTo>
                                    <a:pt x="29" y="221"/>
                                    <a:pt x="42" y="234"/>
                                    <a:pt x="42" y="250"/>
                                  </a:cubicBezTo>
                                  <a:cubicBezTo>
                                    <a:pt x="42" y="253"/>
                                    <a:pt x="41" y="256"/>
                                    <a:pt x="41" y="258"/>
                                  </a:cubicBezTo>
                                  <a:cubicBezTo>
                                    <a:pt x="42" y="259"/>
                                    <a:pt x="43" y="259"/>
                                    <a:pt x="44" y="260"/>
                                  </a:cubicBezTo>
                                  <a:cubicBezTo>
                                    <a:pt x="44" y="260"/>
                                    <a:pt x="45" y="259"/>
                                    <a:pt x="46" y="258"/>
                                  </a:cubicBezTo>
                                  <a:cubicBezTo>
                                    <a:pt x="47" y="256"/>
                                    <a:pt x="47" y="253"/>
                                    <a:pt x="47" y="250"/>
                                  </a:cubicBezTo>
                                  <a:cubicBezTo>
                                    <a:pt x="47" y="240"/>
                                    <a:pt x="43" y="232"/>
                                    <a:pt x="37" y="226"/>
                                  </a:cubicBezTo>
                                  <a:cubicBezTo>
                                    <a:pt x="31" y="220"/>
                                    <a:pt x="22" y="216"/>
                                    <a:pt x="13" y="216"/>
                                  </a:cubicBezTo>
                                  <a:cubicBezTo>
                                    <a:pt x="9" y="216"/>
                                    <a:pt x="4" y="217"/>
                                    <a:pt x="0" y="218"/>
                                  </a:cubicBezTo>
                                  <a:cubicBezTo>
                                    <a:pt x="0" y="216"/>
                                    <a:pt x="0" y="216"/>
                                    <a:pt x="0" y="216"/>
                                  </a:cubicBezTo>
                                  <a:cubicBezTo>
                                    <a:pt x="4" y="215"/>
                                    <a:pt x="9" y="214"/>
                                    <a:pt x="13" y="214"/>
                                  </a:cubicBezTo>
                                  <a:cubicBezTo>
                                    <a:pt x="33" y="214"/>
                                    <a:pt x="49" y="230"/>
                                    <a:pt x="49" y="250"/>
                                  </a:cubicBezTo>
                                  <a:cubicBezTo>
                                    <a:pt x="49" y="252"/>
                                    <a:pt x="48" y="255"/>
                                    <a:pt x="48" y="257"/>
                                  </a:cubicBezTo>
                                  <a:cubicBezTo>
                                    <a:pt x="50" y="256"/>
                                    <a:pt x="52" y="255"/>
                                    <a:pt x="55" y="254"/>
                                  </a:cubicBezTo>
                                  <a:cubicBezTo>
                                    <a:pt x="55" y="253"/>
                                    <a:pt x="55" y="251"/>
                                    <a:pt x="55" y="250"/>
                                  </a:cubicBezTo>
                                  <a:cubicBezTo>
                                    <a:pt x="55" y="238"/>
                                    <a:pt x="50" y="228"/>
                                    <a:pt x="43" y="220"/>
                                  </a:cubicBezTo>
                                  <a:cubicBezTo>
                                    <a:pt x="35" y="213"/>
                                    <a:pt x="25" y="208"/>
                                    <a:pt x="13" y="208"/>
                                  </a:cubicBezTo>
                                  <a:cubicBezTo>
                                    <a:pt x="9" y="208"/>
                                    <a:pt x="4" y="209"/>
                                    <a:pt x="0" y="210"/>
                                  </a:cubicBezTo>
                                  <a:cubicBezTo>
                                    <a:pt x="0" y="208"/>
                                    <a:pt x="0" y="208"/>
                                    <a:pt x="0" y="208"/>
                                  </a:cubicBezTo>
                                  <a:cubicBezTo>
                                    <a:pt x="4" y="207"/>
                                    <a:pt x="9" y="206"/>
                                    <a:pt x="13" y="206"/>
                                  </a:cubicBezTo>
                                  <a:cubicBezTo>
                                    <a:pt x="37" y="206"/>
                                    <a:pt x="56" y="226"/>
                                    <a:pt x="56" y="250"/>
                                  </a:cubicBezTo>
                                  <a:cubicBezTo>
                                    <a:pt x="56" y="251"/>
                                    <a:pt x="56" y="252"/>
                                    <a:pt x="56" y="253"/>
                                  </a:cubicBezTo>
                                  <a:cubicBezTo>
                                    <a:pt x="58" y="253"/>
                                    <a:pt x="60" y="252"/>
                                    <a:pt x="63" y="251"/>
                                  </a:cubicBezTo>
                                  <a:cubicBezTo>
                                    <a:pt x="63" y="251"/>
                                    <a:pt x="63" y="250"/>
                                    <a:pt x="63" y="250"/>
                                  </a:cubicBezTo>
                                  <a:cubicBezTo>
                                    <a:pt x="63" y="236"/>
                                    <a:pt x="57" y="224"/>
                                    <a:pt x="48" y="215"/>
                                  </a:cubicBezTo>
                                  <a:cubicBezTo>
                                    <a:pt x="39" y="206"/>
                                    <a:pt x="27" y="200"/>
                                    <a:pt x="13" y="200"/>
                                  </a:cubicBezTo>
                                  <a:cubicBezTo>
                                    <a:pt x="9" y="200"/>
                                    <a:pt x="4" y="201"/>
                                    <a:pt x="0" y="202"/>
                                  </a:cubicBezTo>
                                  <a:cubicBezTo>
                                    <a:pt x="0" y="193"/>
                                    <a:pt x="0" y="193"/>
                                    <a:pt x="0" y="193"/>
                                  </a:cubicBezTo>
                                  <a:cubicBezTo>
                                    <a:pt x="3" y="188"/>
                                    <a:pt x="7" y="185"/>
                                    <a:pt x="13" y="185"/>
                                  </a:cubicBezTo>
                                  <a:cubicBezTo>
                                    <a:pt x="20" y="185"/>
                                    <a:pt x="27" y="191"/>
                                    <a:pt x="27" y="199"/>
                                  </a:cubicBezTo>
                                  <a:cubicBezTo>
                                    <a:pt x="27" y="199"/>
                                    <a:pt x="26" y="200"/>
                                    <a:pt x="26" y="200"/>
                                  </a:cubicBezTo>
                                  <a:cubicBezTo>
                                    <a:pt x="28" y="201"/>
                                    <a:pt x="30" y="202"/>
                                    <a:pt x="32" y="202"/>
                                  </a:cubicBezTo>
                                  <a:cubicBezTo>
                                    <a:pt x="32" y="201"/>
                                    <a:pt x="32" y="200"/>
                                    <a:pt x="32" y="199"/>
                                  </a:cubicBezTo>
                                  <a:cubicBezTo>
                                    <a:pt x="32" y="193"/>
                                    <a:pt x="30" y="188"/>
                                    <a:pt x="27" y="185"/>
                                  </a:cubicBezTo>
                                  <a:cubicBezTo>
                                    <a:pt x="23" y="181"/>
                                    <a:pt x="18" y="179"/>
                                    <a:pt x="13" y="179"/>
                                  </a:cubicBezTo>
                                  <a:cubicBezTo>
                                    <a:pt x="8" y="179"/>
                                    <a:pt x="4" y="181"/>
                                    <a:pt x="0" y="184"/>
                                  </a:cubicBezTo>
                                  <a:cubicBezTo>
                                    <a:pt x="0" y="182"/>
                                    <a:pt x="0" y="182"/>
                                    <a:pt x="0" y="182"/>
                                  </a:cubicBezTo>
                                  <a:cubicBezTo>
                                    <a:pt x="4" y="179"/>
                                    <a:pt x="8" y="177"/>
                                    <a:pt x="13" y="177"/>
                                  </a:cubicBezTo>
                                  <a:cubicBezTo>
                                    <a:pt x="25" y="177"/>
                                    <a:pt x="34" y="187"/>
                                    <a:pt x="34" y="199"/>
                                  </a:cubicBezTo>
                                  <a:cubicBezTo>
                                    <a:pt x="34" y="200"/>
                                    <a:pt x="34" y="202"/>
                                    <a:pt x="34" y="203"/>
                                  </a:cubicBezTo>
                                  <a:cubicBezTo>
                                    <a:pt x="35" y="204"/>
                                    <a:pt x="37" y="205"/>
                                    <a:pt x="39" y="206"/>
                                  </a:cubicBezTo>
                                  <a:cubicBezTo>
                                    <a:pt x="40" y="204"/>
                                    <a:pt x="40" y="201"/>
                                    <a:pt x="40" y="199"/>
                                  </a:cubicBezTo>
                                  <a:cubicBezTo>
                                    <a:pt x="40" y="191"/>
                                    <a:pt x="37" y="184"/>
                                    <a:pt x="32" y="179"/>
                                  </a:cubicBezTo>
                                  <a:cubicBezTo>
                                    <a:pt x="27" y="174"/>
                                    <a:pt x="20" y="171"/>
                                    <a:pt x="13" y="171"/>
                                  </a:cubicBezTo>
                                  <a:cubicBezTo>
                                    <a:pt x="8" y="171"/>
                                    <a:pt x="4" y="172"/>
                                    <a:pt x="0" y="174"/>
                                  </a:cubicBezTo>
                                  <a:cubicBezTo>
                                    <a:pt x="0" y="173"/>
                                    <a:pt x="0" y="173"/>
                                    <a:pt x="0" y="173"/>
                                  </a:cubicBezTo>
                                  <a:cubicBezTo>
                                    <a:pt x="4" y="171"/>
                                    <a:pt x="8" y="170"/>
                                    <a:pt x="13" y="170"/>
                                  </a:cubicBezTo>
                                  <a:cubicBezTo>
                                    <a:pt x="29" y="170"/>
                                    <a:pt x="42" y="183"/>
                                    <a:pt x="42" y="199"/>
                                  </a:cubicBezTo>
                                  <a:cubicBezTo>
                                    <a:pt x="42" y="201"/>
                                    <a:pt x="41" y="204"/>
                                    <a:pt x="41" y="207"/>
                                  </a:cubicBezTo>
                                  <a:cubicBezTo>
                                    <a:pt x="42" y="207"/>
                                    <a:pt x="43" y="208"/>
                                    <a:pt x="44" y="209"/>
                                  </a:cubicBezTo>
                                  <a:cubicBezTo>
                                    <a:pt x="44" y="208"/>
                                    <a:pt x="45" y="208"/>
                                    <a:pt x="46" y="207"/>
                                  </a:cubicBezTo>
                                  <a:cubicBezTo>
                                    <a:pt x="47" y="204"/>
                                    <a:pt x="47" y="201"/>
                                    <a:pt x="47" y="199"/>
                                  </a:cubicBezTo>
                                  <a:cubicBezTo>
                                    <a:pt x="47" y="189"/>
                                    <a:pt x="43" y="181"/>
                                    <a:pt x="37" y="174"/>
                                  </a:cubicBezTo>
                                  <a:cubicBezTo>
                                    <a:pt x="31" y="168"/>
                                    <a:pt x="22" y="164"/>
                                    <a:pt x="13" y="164"/>
                                  </a:cubicBezTo>
                                  <a:cubicBezTo>
                                    <a:pt x="9" y="164"/>
                                    <a:pt x="4" y="165"/>
                                    <a:pt x="0" y="167"/>
                                  </a:cubicBezTo>
                                  <a:cubicBezTo>
                                    <a:pt x="0" y="165"/>
                                    <a:pt x="0" y="165"/>
                                    <a:pt x="0" y="165"/>
                                  </a:cubicBezTo>
                                  <a:cubicBezTo>
                                    <a:pt x="4" y="164"/>
                                    <a:pt x="9" y="163"/>
                                    <a:pt x="13" y="163"/>
                                  </a:cubicBezTo>
                                  <a:cubicBezTo>
                                    <a:pt x="33" y="163"/>
                                    <a:pt x="49" y="179"/>
                                    <a:pt x="49" y="199"/>
                                  </a:cubicBezTo>
                                  <a:cubicBezTo>
                                    <a:pt x="49" y="201"/>
                                    <a:pt x="48" y="204"/>
                                    <a:pt x="48" y="206"/>
                                  </a:cubicBezTo>
                                  <a:cubicBezTo>
                                    <a:pt x="50" y="205"/>
                                    <a:pt x="52" y="204"/>
                                    <a:pt x="55" y="203"/>
                                  </a:cubicBezTo>
                                  <a:cubicBezTo>
                                    <a:pt x="55" y="201"/>
                                    <a:pt x="55" y="200"/>
                                    <a:pt x="55" y="199"/>
                                  </a:cubicBezTo>
                                  <a:cubicBezTo>
                                    <a:pt x="55" y="187"/>
                                    <a:pt x="50" y="176"/>
                                    <a:pt x="43" y="169"/>
                                  </a:cubicBezTo>
                                  <a:cubicBezTo>
                                    <a:pt x="35" y="161"/>
                                    <a:pt x="25" y="157"/>
                                    <a:pt x="13" y="157"/>
                                  </a:cubicBezTo>
                                  <a:cubicBezTo>
                                    <a:pt x="9" y="157"/>
                                    <a:pt x="4" y="157"/>
                                    <a:pt x="0" y="158"/>
                                  </a:cubicBezTo>
                                  <a:cubicBezTo>
                                    <a:pt x="0" y="157"/>
                                    <a:pt x="0" y="157"/>
                                    <a:pt x="0" y="157"/>
                                  </a:cubicBezTo>
                                  <a:cubicBezTo>
                                    <a:pt x="4" y="156"/>
                                    <a:pt x="9" y="155"/>
                                    <a:pt x="13" y="155"/>
                                  </a:cubicBezTo>
                                  <a:cubicBezTo>
                                    <a:pt x="37" y="155"/>
                                    <a:pt x="56" y="175"/>
                                    <a:pt x="56" y="199"/>
                                  </a:cubicBezTo>
                                  <a:cubicBezTo>
                                    <a:pt x="56" y="200"/>
                                    <a:pt x="56" y="201"/>
                                    <a:pt x="56" y="202"/>
                                  </a:cubicBezTo>
                                  <a:cubicBezTo>
                                    <a:pt x="58" y="201"/>
                                    <a:pt x="60" y="201"/>
                                    <a:pt x="63" y="200"/>
                                  </a:cubicBezTo>
                                  <a:cubicBezTo>
                                    <a:pt x="63" y="200"/>
                                    <a:pt x="63" y="199"/>
                                    <a:pt x="63" y="199"/>
                                  </a:cubicBezTo>
                                  <a:cubicBezTo>
                                    <a:pt x="63" y="185"/>
                                    <a:pt x="57" y="172"/>
                                    <a:pt x="48" y="163"/>
                                  </a:cubicBezTo>
                                  <a:cubicBezTo>
                                    <a:pt x="39" y="154"/>
                                    <a:pt x="27" y="149"/>
                                    <a:pt x="13" y="149"/>
                                  </a:cubicBezTo>
                                  <a:cubicBezTo>
                                    <a:pt x="9" y="149"/>
                                    <a:pt x="4" y="149"/>
                                    <a:pt x="0" y="151"/>
                                  </a:cubicBezTo>
                                  <a:cubicBezTo>
                                    <a:pt x="0" y="142"/>
                                    <a:pt x="0" y="142"/>
                                    <a:pt x="0" y="142"/>
                                  </a:cubicBezTo>
                                  <a:cubicBezTo>
                                    <a:pt x="3" y="137"/>
                                    <a:pt x="7" y="134"/>
                                    <a:pt x="13" y="134"/>
                                  </a:cubicBezTo>
                                  <a:cubicBezTo>
                                    <a:pt x="20" y="134"/>
                                    <a:pt x="27" y="140"/>
                                    <a:pt x="27" y="147"/>
                                  </a:cubicBezTo>
                                  <a:cubicBezTo>
                                    <a:pt x="27" y="148"/>
                                    <a:pt x="26" y="148"/>
                                    <a:pt x="26" y="149"/>
                                  </a:cubicBezTo>
                                  <a:cubicBezTo>
                                    <a:pt x="28" y="150"/>
                                    <a:pt x="30" y="150"/>
                                    <a:pt x="32" y="151"/>
                                  </a:cubicBezTo>
                                  <a:cubicBezTo>
                                    <a:pt x="32" y="150"/>
                                    <a:pt x="32" y="148"/>
                                    <a:pt x="32" y="147"/>
                                  </a:cubicBezTo>
                                  <a:cubicBezTo>
                                    <a:pt x="32" y="142"/>
                                    <a:pt x="30" y="137"/>
                                    <a:pt x="27" y="133"/>
                                  </a:cubicBezTo>
                                  <a:cubicBezTo>
                                    <a:pt x="23" y="130"/>
                                    <a:pt x="18" y="128"/>
                                    <a:pt x="13" y="128"/>
                                  </a:cubicBezTo>
                                  <a:cubicBezTo>
                                    <a:pt x="8" y="128"/>
                                    <a:pt x="4" y="129"/>
                                    <a:pt x="0" y="132"/>
                                  </a:cubicBezTo>
                                  <a:cubicBezTo>
                                    <a:pt x="0" y="130"/>
                                    <a:pt x="0" y="130"/>
                                    <a:pt x="0" y="130"/>
                                  </a:cubicBezTo>
                                  <a:cubicBezTo>
                                    <a:pt x="4" y="128"/>
                                    <a:pt x="8" y="126"/>
                                    <a:pt x="13" y="126"/>
                                  </a:cubicBezTo>
                                  <a:cubicBezTo>
                                    <a:pt x="25" y="126"/>
                                    <a:pt x="34" y="135"/>
                                    <a:pt x="34" y="147"/>
                                  </a:cubicBezTo>
                                  <a:cubicBezTo>
                                    <a:pt x="34" y="149"/>
                                    <a:pt x="34" y="150"/>
                                    <a:pt x="34" y="152"/>
                                  </a:cubicBezTo>
                                  <a:cubicBezTo>
                                    <a:pt x="35" y="152"/>
                                    <a:pt x="37" y="153"/>
                                    <a:pt x="39" y="155"/>
                                  </a:cubicBezTo>
                                  <a:cubicBezTo>
                                    <a:pt x="40" y="152"/>
                                    <a:pt x="40" y="150"/>
                                    <a:pt x="40" y="147"/>
                                  </a:cubicBezTo>
                                  <a:cubicBezTo>
                                    <a:pt x="40" y="140"/>
                                    <a:pt x="37" y="133"/>
                                    <a:pt x="32" y="128"/>
                                  </a:cubicBezTo>
                                  <a:cubicBezTo>
                                    <a:pt x="27" y="123"/>
                                    <a:pt x="20" y="120"/>
                                    <a:pt x="13" y="120"/>
                                  </a:cubicBezTo>
                                  <a:cubicBezTo>
                                    <a:pt x="8" y="120"/>
                                    <a:pt x="4" y="121"/>
                                    <a:pt x="0" y="123"/>
                                  </a:cubicBezTo>
                                  <a:cubicBezTo>
                                    <a:pt x="0" y="121"/>
                                    <a:pt x="0" y="121"/>
                                    <a:pt x="0" y="121"/>
                                  </a:cubicBezTo>
                                  <a:cubicBezTo>
                                    <a:pt x="4" y="119"/>
                                    <a:pt x="8" y="118"/>
                                    <a:pt x="13" y="118"/>
                                  </a:cubicBezTo>
                                  <a:cubicBezTo>
                                    <a:pt x="29" y="118"/>
                                    <a:pt x="42" y="131"/>
                                    <a:pt x="42" y="147"/>
                                  </a:cubicBezTo>
                                  <a:cubicBezTo>
                                    <a:pt x="42" y="150"/>
                                    <a:pt x="41" y="153"/>
                                    <a:pt x="41" y="155"/>
                                  </a:cubicBezTo>
                                  <a:cubicBezTo>
                                    <a:pt x="42" y="156"/>
                                    <a:pt x="43" y="157"/>
                                    <a:pt x="44" y="157"/>
                                  </a:cubicBezTo>
                                  <a:cubicBezTo>
                                    <a:pt x="44" y="157"/>
                                    <a:pt x="45" y="156"/>
                                    <a:pt x="46" y="156"/>
                                  </a:cubicBezTo>
                                  <a:cubicBezTo>
                                    <a:pt x="47" y="153"/>
                                    <a:pt x="47" y="150"/>
                                    <a:pt x="47" y="147"/>
                                  </a:cubicBezTo>
                                  <a:cubicBezTo>
                                    <a:pt x="47" y="138"/>
                                    <a:pt x="43" y="129"/>
                                    <a:pt x="37" y="123"/>
                                  </a:cubicBezTo>
                                  <a:cubicBezTo>
                                    <a:pt x="31" y="117"/>
                                    <a:pt x="22" y="113"/>
                                    <a:pt x="13" y="113"/>
                                  </a:cubicBezTo>
                                  <a:cubicBezTo>
                                    <a:pt x="9" y="113"/>
                                    <a:pt x="4" y="114"/>
                                    <a:pt x="0" y="115"/>
                                  </a:cubicBezTo>
                                  <a:cubicBezTo>
                                    <a:pt x="0" y="114"/>
                                    <a:pt x="0" y="114"/>
                                    <a:pt x="0" y="114"/>
                                  </a:cubicBezTo>
                                  <a:cubicBezTo>
                                    <a:pt x="4" y="112"/>
                                    <a:pt x="9" y="111"/>
                                    <a:pt x="13" y="111"/>
                                  </a:cubicBezTo>
                                  <a:cubicBezTo>
                                    <a:pt x="33" y="111"/>
                                    <a:pt x="49" y="127"/>
                                    <a:pt x="49" y="147"/>
                                  </a:cubicBezTo>
                                  <a:cubicBezTo>
                                    <a:pt x="49" y="150"/>
                                    <a:pt x="48" y="152"/>
                                    <a:pt x="48" y="155"/>
                                  </a:cubicBezTo>
                                  <a:cubicBezTo>
                                    <a:pt x="50" y="153"/>
                                    <a:pt x="52" y="152"/>
                                    <a:pt x="55" y="151"/>
                                  </a:cubicBezTo>
                                  <a:cubicBezTo>
                                    <a:pt x="55" y="150"/>
                                    <a:pt x="55" y="149"/>
                                    <a:pt x="55" y="147"/>
                                  </a:cubicBezTo>
                                  <a:cubicBezTo>
                                    <a:pt x="55" y="136"/>
                                    <a:pt x="50" y="125"/>
                                    <a:pt x="43" y="117"/>
                                  </a:cubicBezTo>
                                  <a:cubicBezTo>
                                    <a:pt x="35" y="110"/>
                                    <a:pt x="25" y="105"/>
                                    <a:pt x="13" y="105"/>
                                  </a:cubicBezTo>
                                  <a:cubicBezTo>
                                    <a:pt x="9" y="105"/>
                                    <a:pt x="4" y="106"/>
                                    <a:pt x="0" y="107"/>
                                  </a:cubicBezTo>
                                  <a:cubicBezTo>
                                    <a:pt x="0" y="105"/>
                                    <a:pt x="0" y="105"/>
                                    <a:pt x="0" y="105"/>
                                  </a:cubicBezTo>
                                  <a:cubicBezTo>
                                    <a:pt x="4" y="104"/>
                                    <a:pt x="9" y="104"/>
                                    <a:pt x="13" y="104"/>
                                  </a:cubicBezTo>
                                  <a:cubicBezTo>
                                    <a:pt x="37" y="104"/>
                                    <a:pt x="56" y="123"/>
                                    <a:pt x="56" y="147"/>
                                  </a:cubicBezTo>
                                  <a:cubicBezTo>
                                    <a:pt x="56" y="148"/>
                                    <a:pt x="56" y="149"/>
                                    <a:pt x="56" y="151"/>
                                  </a:cubicBezTo>
                                  <a:cubicBezTo>
                                    <a:pt x="58" y="150"/>
                                    <a:pt x="60" y="149"/>
                                    <a:pt x="63" y="149"/>
                                  </a:cubicBezTo>
                                  <a:cubicBezTo>
                                    <a:pt x="63" y="148"/>
                                    <a:pt x="63" y="148"/>
                                    <a:pt x="63" y="147"/>
                                  </a:cubicBezTo>
                                  <a:cubicBezTo>
                                    <a:pt x="63" y="133"/>
                                    <a:pt x="57" y="121"/>
                                    <a:pt x="48" y="112"/>
                                  </a:cubicBezTo>
                                  <a:cubicBezTo>
                                    <a:pt x="39" y="103"/>
                                    <a:pt x="27" y="98"/>
                                    <a:pt x="13" y="98"/>
                                  </a:cubicBezTo>
                                  <a:cubicBezTo>
                                    <a:pt x="9" y="98"/>
                                    <a:pt x="4" y="98"/>
                                    <a:pt x="0" y="99"/>
                                  </a:cubicBezTo>
                                  <a:cubicBezTo>
                                    <a:pt x="0" y="90"/>
                                    <a:pt x="0" y="90"/>
                                    <a:pt x="0" y="90"/>
                                  </a:cubicBezTo>
                                  <a:cubicBezTo>
                                    <a:pt x="3" y="86"/>
                                    <a:pt x="7" y="82"/>
                                    <a:pt x="13" y="82"/>
                                  </a:cubicBezTo>
                                  <a:cubicBezTo>
                                    <a:pt x="20" y="82"/>
                                    <a:pt x="27" y="88"/>
                                    <a:pt x="27" y="96"/>
                                  </a:cubicBezTo>
                                  <a:cubicBezTo>
                                    <a:pt x="27" y="96"/>
                                    <a:pt x="26" y="97"/>
                                    <a:pt x="26" y="98"/>
                                  </a:cubicBezTo>
                                  <a:cubicBezTo>
                                    <a:pt x="28" y="98"/>
                                    <a:pt x="30" y="99"/>
                                    <a:pt x="32" y="100"/>
                                  </a:cubicBezTo>
                                  <a:cubicBezTo>
                                    <a:pt x="32" y="98"/>
                                    <a:pt x="32" y="97"/>
                                    <a:pt x="32" y="96"/>
                                  </a:cubicBezTo>
                                  <a:cubicBezTo>
                                    <a:pt x="32" y="90"/>
                                    <a:pt x="30" y="86"/>
                                    <a:pt x="27" y="82"/>
                                  </a:cubicBezTo>
                                  <a:cubicBezTo>
                                    <a:pt x="23" y="78"/>
                                    <a:pt x="18" y="76"/>
                                    <a:pt x="13" y="76"/>
                                  </a:cubicBezTo>
                                  <a:cubicBezTo>
                                    <a:pt x="8" y="76"/>
                                    <a:pt x="4" y="78"/>
                                    <a:pt x="0" y="81"/>
                                  </a:cubicBezTo>
                                  <a:cubicBezTo>
                                    <a:pt x="0" y="79"/>
                                    <a:pt x="0" y="79"/>
                                    <a:pt x="0" y="79"/>
                                  </a:cubicBezTo>
                                  <a:cubicBezTo>
                                    <a:pt x="4" y="76"/>
                                    <a:pt x="8" y="75"/>
                                    <a:pt x="13" y="75"/>
                                  </a:cubicBezTo>
                                  <a:cubicBezTo>
                                    <a:pt x="25" y="75"/>
                                    <a:pt x="34" y="84"/>
                                    <a:pt x="34" y="96"/>
                                  </a:cubicBezTo>
                                  <a:cubicBezTo>
                                    <a:pt x="34" y="97"/>
                                    <a:pt x="34" y="99"/>
                                    <a:pt x="34" y="100"/>
                                  </a:cubicBezTo>
                                  <a:cubicBezTo>
                                    <a:pt x="35" y="101"/>
                                    <a:pt x="37" y="102"/>
                                    <a:pt x="39" y="103"/>
                                  </a:cubicBezTo>
                                  <a:cubicBezTo>
                                    <a:pt x="40" y="101"/>
                                    <a:pt x="40" y="98"/>
                                    <a:pt x="40" y="96"/>
                                  </a:cubicBezTo>
                                  <a:cubicBezTo>
                                    <a:pt x="40" y="88"/>
                                    <a:pt x="37" y="81"/>
                                    <a:pt x="32" y="77"/>
                                  </a:cubicBezTo>
                                  <a:cubicBezTo>
                                    <a:pt x="27" y="72"/>
                                    <a:pt x="20" y="69"/>
                                    <a:pt x="13" y="69"/>
                                  </a:cubicBezTo>
                                  <a:cubicBezTo>
                                    <a:pt x="8" y="69"/>
                                    <a:pt x="4" y="70"/>
                                    <a:pt x="0" y="72"/>
                                  </a:cubicBezTo>
                                  <a:cubicBezTo>
                                    <a:pt x="0" y="70"/>
                                    <a:pt x="0" y="70"/>
                                    <a:pt x="0" y="70"/>
                                  </a:cubicBezTo>
                                  <a:cubicBezTo>
                                    <a:pt x="4" y="68"/>
                                    <a:pt x="8" y="67"/>
                                    <a:pt x="13" y="67"/>
                                  </a:cubicBezTo>
                                  <a:cubicBezTo>
                                    <a:pt x="29" y="67"/>
                                    <a:pt x="42" y="80"/>
                                    <a:pt x="42" y="96"/>
                                  </a:cubicBezTo>
                                  <a:cubicBezTo>
                                    <a:pt x="42" y="99"/>
                                    <a:pt x="41" y="101"/>
                                    <a:pt x="41" y="104"/>
                                  </a:cubicBezTo>
                                  <a:cubicBezTo>
                                    <a:pt x="42" y="105"/>
                                    <a:pt x="43" y="105"/>
                                    <a:pt x="44" y="106"/>
                                  </a:cubicBezTo>
                                  <a:cubicBezTo>
                                    <a:pt x="44" y="105"/>
                                    <a:pt x="45" y="105"/>
                                    <a:pt x="46" y="104"/>
                                  </a:cubicBezTo>
                                  <a:cubicBezTo>
                                    <a:pt x="47" y="102"/>
                                    <a:pt x="47" y="99"/>
                                    <a:pt x="47" y="96"/>
                                  </a:cubicBezTo>
                                  <a:cubicBezTo>
                                    <a:pt x="47" y="86"/>
                                    <a:pt x="43" y="78"/>
                                    <a:pt x="37" y="72"/>
                                  </a:cubicBezTo>
                                  <a:cubicBezTo>
                                    <a:pt x="31" y="65"/>
                                    <a:pt x="22" y="62"/>
                                    <a:pt x="13" y="62"/>
                                  </a:cubicBezTo>
                                  <a:cubicBezTo>
                                    <a:pt x="9" y="62"/>
                                    <a:pt x="4" y="62"/>
                                    <a:pt x="0" y="64"/>
                                  </a:cubicBezTo>
                                  <a:cubicBezTo>
                                    <a:pt x="0" y="62"/>
                                    <a:pt x="0" y="62"/>
                                    <a:pt x="0" y="62"/>
                                  </a:cubicBezTo>
                                  <a:cubicBezTo>
                                    <a:pt x="4" y="61"/>
                                    <a:pt x="9" y="60"/>
                                    <a:pt x="13" y="60"/>
                                  </a:cubicBezTo>
                                  <a:cubicBezTo>
                                    <a:pt x="33" y="60"/>
                                    <a:pt x="49" y="76"/>
                                    <a:pt x="49" y="96"/>
                                  </a:cubicBezTo>
                                  <a:cubicBezTo>
                                    <a:pt x="49" y="98"/>
                                    <a:pt x="48" y="101"/>
                                    <a:pt x="48" y="103"/>
                                  </a:cubicBezTo>
                                  <a:cubicBezTo>
                                    <a:pt x="50" y="102"/>
                                    <a:pt x="52" y="101"/>
                                    <a:pt x="55" y="100"/>
                                  </a:cubicBezTo>
                                  <a:cubicBezTo>
                                    <a:pt x="55" y="98"/>
                                    <a:pt x="55" y="97"/>
                                    <a:pt x="55" y="96"/>
                                  </a:cubicBezTo>
                                  <a:cubicBezTo>
                                    <a:pt x="55" y="84"/>
                                    <a:pt x="50" y="74"/>
                                    <a:pt x="43" y="66"/>
                                  </a:cubicBezTo>
                                  <a:cubicBezTo>
                                    <a:pt x="35" y="59"/>
                                    <a:pt x="25" y="54"/>
                                    <a:pt x="13" y="54"/>
                                  </a:cubicBezTo>
                                  <a:cubicBezTo>
                                    <a:pt x="9" y="54"/>
                                    <a:pt x="4" y="54"/>
                                    <a:pt x="0" y="56"/>
                                  </a:cubicBezTo>
                                  <a:cubicBezTo>
                                    <a:pt x="0" y="54"/>
                                    <a:pt x="0" y="54"/>
                                    <a:pt x="0" y="54"/>
                                  </a:cubicBezTo>
                                  <a:cubicBezTo>
                                    <a:pt x="4" y="53"/>
                                    <a:pt x="9" y="52"/>
                                    <a:pt x="13" y="52"/>
                                  </a:cubicBezTo>
                                  <a:cubicBezTo>
                                    <a:pt x="37" y="52"/>
                                    <a:pt x="56" y="72"/>
                                    <a:pt x="56" y="96"/>
                                  </a:cubicBezTo>
                                  <a:cubicBezTo>
                                    <a:pt x="56" y="97"/>
                                    <a:pt x="56" y="98"/>
                                    <a:pt x="56" y="99"/>
                                  </a:cubicBezTo>
                                  <a:cubicBezTo>
                                    <a:pt x="58" y="98"/>
                                    <a:pt x="60" y="98"/>
                                    <a:pt x="63" y="97"/>
                                  </a:cubicBezTo>
                                  <a:cubicBezTo>
                                    <a:pt x="63" y="97"/>
                                    <a:pt x="63" y="96"/>
                                    <a:pt x="63" y="96"/>
                                  </a:cubicBezTo>
                                  <a:cubicBezTo>
                                    <a:pt x="63" y="82"/>
                                    <a:pt x="57" y="70"/>
                                    <a:pt x="48" y="61"/>
                                  </a:cubicBezTo>
                                  <a:cubicBezTo>
                                    <a:pt x="39" y="52"/>
                                    <a:pt x="27" y="46"/>
                                    <a:pt x="13" y="46"/>
                                  </a:cubicBezTo>
                                  <a:cubicBezTo>
                                    <a:pt x="9" y="46"/>
                                    <a:pt x="4" y="47"/>
                                    <a:pt x="0" y="48"/>
                                  </a:cubicBezTo>
                                  <a:cubicBezTo>
                                    <a:pt x="0" y="39"/>
                                    <a:pt x="0" y="39"/>
                                    <a:pt x="0" y="39"/>
                                  </a:cubicBezTo>
                                  <a:cubicBezTo>
                                    <a:pt x="3" y="34"/>
                                    <a:pt x="7" y="31"/>
                                    <a:pt x="13" y="31"/>
                                  </a:cubicBezTo>
                                  <a:cubicBezTo>
                                    <a:pt x="20" y="31"/>
                                    <a:pt x="27" y="37"/>
                                    <a:pt x="27" y="44"/>
                                  </a:cubicBezTo>
                                  <a:cubicBezTo>
                                    <a:pt x="27" y="45"/>
                                    <a:pt x="26" y="46"/>
                                    <a:pt x="26" y="46"/>
                                  </a:cubicBezTo>
                                  <a:cubicBezTo>
                                    <a:pt x="28" y="47"/>
                                    <a:pt x="30" y="48"/>
                                    <a:pt x="32" y="48"/>
                                  </a:cubicBezTo>
                                  <a:cubicBezTo>
                                    <a:pt x="32" y="47"/>
                                    <a:pt x="32" y="46"/>
                                    <a:pt x="32" y="44"/>
                                  </a:cubicBezTo>
                                  <a:cubicBezTo>
                                    <a:pt x="32" y="39"/>
                                    <a:pt x="30" y="34"/>
                                    <a:pt x="27" y="31"/>
                                  </a:cubicBezTo>
                                  <a:cubicBezTo>
                                    <a:pt x="23" y="27"/>
                                    <a:pt x="18" y="25"/>
                                    <a:pt x="13" y="25"/>
                                  </a:cubicBezTo>
                                  <a:cubicBezTo>
                                    <a:pt x="8" y="25"/>
                                    <a:pt x="4" y="27"/>
                                    <a:pt x="0" y="29"/>
                                  </a:cubicBezTo>
                                  <a:cubicBezTo>
                                    <a:pt x="0" y="27"/>
                                    <a:pt x="0" y="27"/>
                                    <a:pt x="0" y="27"/>
                                  </a:cubicBezTo>
                                  <a:cubicBezTo>
                                    <a:pt x="4" y="25"/>
                                    <a:pt x="8" y="23"/>
                                    <a:pt x="13" y="23"/>
                                  </a:cubicBezTo>
                                  <a:cubicBezTo>
                                    <a:pt x="25" y="23"/>
                                    <a:pt x="34" y="33"/>
                                    <a:pt x="34" y="44"/>
                                  </a:cubicBezTo>
                                  <a:cubicBezTo>
                                    <a:pt x="34" y="46"/>
                                    <a:pt x="34" y="47"/>
                                    <a:pt x="34" y="49"/>
                                  </a:cubicBezTo>
                                  <a:cubicBezTo>
                                    <a:pt x="35" y="50"/>
                                    <a:pt x="37" y="51"/>
                                    <a:pt x="39" y="52"/>
                                  </a:cubicBezTo>
                                  <a:cubicBezTo>
                                    <a:pt x="40" y="49"/>
                                    <a:pt x="40" y="47"/>
                                    <a:pt x="40" y="44"/>
                                  </a:cubicBezTo>
                                  <a:cubicBezTo>
                                    <a:pt x="40" y="37"/>
                                    <a:pt x="37" y="30"/>
                                    <a:pt x="32" y="25"/>
                                  </a:cubicBezTo>
                                  <a:cubicBezTo>
                                    <a:pt x="27" y="20"/>
                                    <a:pt x="20" y="17"/>
                                    <a:pt x="13" y="17"/>
                                  </a:cubicBezTo>
                                  <a:cubicBezTo>
                                    <a:pt x="8" y="17"/>
                                    <a:pt x="4" y="18"/>
                                    <a:pt x="0" y="20"/>
                                  </a:cubicBezTo>
                                  <a:cubicBezTo>
                                    <a:pt x="0" y="18"/>
                                    <a:pt x="0" y="18"/>
                                    <a:pt x="0" y="18"/>
                                  </a:cubicBezTo>
                                  <a:cubicBezTo>
                                    <a:pt x="4" y="17"/>
                                    <a:pt x="8" y="16"/>
                                    <a:pt x="13" y="16"/>
                                  </a:cubicBezTo>
                                  <a:cubicBezTo>
                                    <a:pt x="29" y="16"/>
                                    <a:pt x="42" y="28"/>
                                    <a:pt x="42" y="44"/>
                                  </a:cubicBezTo>
                                  <a:cubicBezTo>
                                    <a:pt x="42" y="47"/>
                                    <a:pt x="41" y="50"/>
                                    <a:pt x="41" y="53"/>
                                  </a:cubicBezTo>
                                  <a:cubicBezTo>
                                    <a:pt x="42" y="53"/>
                                    <a:pt x="43" y="54"/>
                                    <a:pt x="44" y="55"/>
                                  </a:cubicBezTo>
                                  <a:cubicBezTo>
                                    <a:pt x="44" y="54"/>
                                    <a:pt x="45" y="54"/>
                                    <a:pt x="46" y="53"/>
                                  </a:cubicBezTo>
                                  <a:cubicBezTo>
                                    <a:pt x="47" y="50"/>
                                    <a:pt x="47" y="47"/>
                                    <a:pt x="47" y="44"/>
                                  </a:cubicBezTo>
                                  <a:cubicBezTo>
                                    <a:pt x="47" y="35"/>
                                    <a:pt x="43" y="26"/>
                                    <a:pt x="37" y="20"/>
                                  </a:cubicBezTo>
                                  <a:cubicBezTo>
                                    <a:pt x="31" y="14"/>
                                    <a:pt x="22" y="10"/>
                                    <a:pt x="13" y="10"/>
                                  </a:cubicBezTo>
                                  <a:cubicBezTo>
                                    <a:pt x="9" y="10"/>
                                    <a:pt x="4" y="11"/>
                                    <a:pt x="0" y="13"/>
                                  </a:cubicBezTo>
                                  <a:cubicBezTo>
                                    <a:pt x="0" y="11"/>
                                    <a:pt x="0" y="11"/>
                                    <a:pt x="0" y="11"/>
                                  </a:cubicBezTo>
                                  <a:cubicBezTo>
                                    <a:pt x="4" y="9"/>
                                    <a:pt x="9" y="9"/>
                                    <a:pt x="13" y="9"/>
                                  </a:cubicBezTo>
                                  <a:cubicBezTo>
                                    <a:pt x="33" y="9"/>
                                    <a:pt x="49" y="25"/>
                                    <a:pt x="49" y="44"/>
                                  </a:cubicBezTo>
                                  <a:cubicBezTo>
                                    <a:pt x="49" y="47"/>
                                    <a:pt x="48" y="49"/>
                                    <a:pt x="48" y="52"/>
                                  </a:cubicBezTo>
                                  <a:cubicBezTo>
                                    <a:pt x="50" y="50"/>
                                    <a:pt x="52" y="49"/>
                                    <a:pt x="55" y="48"/>
                                  </a:cubicBezTo>
                                  <a:cubicBezTo>
                                    <a:pt x="55" y="47"/>
                                    <a:pt x="55" y="46"/>
                                    <a:pt x="55" y="44"/>
                                  </a:cubicBezTo>
                                  <a:cubicBezTo>
                                    <a:pt x="55" y="33"/>
                                    <a:pt x="50" y="22"/>
                                    <a:pt x="43" y="15"/>
                                  </a:cubicBezTo>
                                  <a:cubicBezTo>
                                    <a:pt x="35" y="7"/>
                                    <a:pt x="25" y="2"/>
                                    <a:pt x="13" y="2"/>
                                  </a:cubicBezTo>
                                  <a:cubicBezTo>
                                    <a:pt x="9" y="2"/>
                                    <a:pt x="4" y="3"/>
                                    <a:pt x="0" y="4"/>
                                  </a:cubicBezTo>
                                  <a:cubicBezTo>
                                    <a:pt x="0" y="3"/>
                                    <a:pt x="0" y="3"/>
                                    <a:pt x="0" y="3"/>
                                  </a:cubicBezTo>
                                  <a:cubicBezTo>
                                    <a:pt x="4" y="2"/>
                                    <a:pt x="9" y="1"/>
                                    <a:pt x="13" y="1"/>
                                  </a:cubicBezTo>
                                  <a:cubicBezTo>
                                    <a:pt x="37" y="1"/>
                                    <a:pt x="56" y="20"/>
                                    <a:pt x="56" y="44"/>
                                  </a:cubicBezTo>
                                  <a:cubicBezTo>
                                    <a:pt x="56" y="46"/>
                                    <a:pt x="56" y="47"/>
                                    <a:pt x="56" y="48"/>
                                  </a:cubicBezTo>
                                  <a:cubicBezTo>
                                    <a:pt x="58" y="47"/>
                                    <a:pt x="60" y="46"/>
                                    <a:pt x="63" y="46"/>
                                  </a:cubicBezTo>
                                  <a:cubicBezTo>
                                    <a:pt x="63" y="45"/>
                                    <a:pt x="63" y="45"/>
                                    <a:pt x="63" y="44"/>
                                  </a:cubicBezTo>
                                  <a:cubicBezTo>
                                    <a:pt x="63" y="31"/>
                                    <a:pt x="57" y="18"/>
                                    <a:pt x="48" y="9"/>
                                  </a:cubicBezTo>
                                  <a:cubicBezTo>
                                    <a:pt x="44" y="6"/>
                                    <a:pt x="40" y="2"/>
                                    <a:pt x="35" y="0"/>
                                  </a:cubicBezTo>
                                  <a:cubicBezTo>
                                    <a:pt x="38" y="0"/>
                                    <a:pt x="38" y="0"/>
                                    <a:pt x="38" y="0"/>
                                  </a:cubicBezTo>
                                  <a:cubicBezTo>
                                    <a:pt x="39" y="0"/>
                                    <a:pt x="39" y="0"/>
                                    <a:pt x="39" y="0"/>
                                  </a:cubicBezTo>
                                  <a:cubicBezTo>
                                    <a:pt x="39" y="0"/>
                                    <a:pt x="39" y="0"/>
                                    <a:pt x="39" y="0"/>
                                  </a:cubicBezTo>
                                  <a:cubicBezTo>
                                    <a:pt x="41" y="0"/>
                                    <a:pt x="41" y="0"/>
                                    <a:pt x="41" y="0"/>
                                  </a:cubicBezTo>
                                  <a:cubicBezTo>
                                    <a:pt x="41" y="0"/>
                                    <a:pt x="41" y="1"/>
                                    <a:pt x="41" y="1"/>
                                  </a:cubicBezTo>
                                  <a:cubicBezTo>
                                    <a:pt x="42" y="2"/>
                                    <a:pt x="43" y="3"/>
                                    <a:pt x="44" y="3"/>
                                  </a:cubicBezTo>
                                  <a:cubicBezTo>
                                    <a:pt x="44" y="3"/>
                                    <a:pt x="45" y="2"/>
                                    <a:pt x="46" y="2"/>
                                  </a:cubicBezTo>
                                  <a:cubicBezTo>
                                    <a:pt x="46" y="1"/>
                                    <a:pt x="46" y="1"/>
                                    <a:pt x="46" y="0"/>
                                  </a:cubicBezTo>
                                  <a:cubicBezTo>
                                    <a:pt x="48" y="0"/>
                                    <a:pt x="48" y="0"/>
                                    <a:pt x="48" y="0"/>
                                  </a:cubicBezTo>
                                  <a:cubicBezTo>
                                    <a:pt x="48" y="0"/>
                                    <a:pt x="48" y="0"/>
                                    <a:pt x="48" y="0"/>
                                  </a:cubicBezTo>
                                  <a:cubicBezTo>
                                    <a:pt x="48" y="0"/>
                                    <a:pt x="48" y="0"/>
                                    <a:pt x="49" y="0"/>
                                  </a:cubicBezTo>
                                  <a:cubicBezTo>
                                    <a:pt x="52" y="0"/>
                                    <a:pt x="52" y="0"/>
                                    <a:pt x="52" y="0"/>
                                  </a:cubicBezTo>
                                  <a:cubicBezTo>
                                    <a:pt x="49" y="1"/>
                                    <a:pt x="47" y="3"/>
                                    <a:pt x="45" y="4"/>
                                  </a:cubicBezTo>
                                  <a:cubicBezTo>
                                    <a:pt x="46" y="6"/>
                                    <a:pt x="48" y="7"/>
                                    <a:pt x="50" y="9"/>
                                  </a:cubicBezTo>
                                  <a:cubicBezTo>
                                    <a:pt x="57" y="4"/>
                                    <a:pt x="65" y="1"/>
                                    <a:pt x="74" y="1"/>
                                  </a:cubicBezTo>
                                  <a:cubicBezTo>
                                    <a:pt x="83" y="1"/>
                                    <a:pt x="92" y="4"/>
                                    <a:pt x="99" y="8"/>
                                  </a:cubicBezTo>
                                  <a:cubicBezTo>
                                    <a:pt x="100" y="7"/>
                                    <a:pt x="102" y="6"/>
                                    <a:pt x="103" y="4"/>
                                  </a:cubicBezTo>
                                  <a:cubicBezTo>
                                    <a:pt x="101" y="3"/>
                                    <a:pt x="99" y="1"/>
                                    <a:pt x="96" y="0"/>
                                  </a:cubicBezTo>
                                  <a:cubicBezTo>
                                    <a:pt x="100" y="0"/>
                                    <a:pt x="100" y="0"/>
                                    <a:pt x="100" y="0"/>
                                  </a:cubicBezTo>
                                  <a:cubicBezTo>
                                    <a:pt x="100" y="0"/>
                                    <a:pt x="100" y="0"/>
                                    <a:pt x="100" y="0"/>
                                  </a:cubicBezTo>
                                  <a:cubicBezTo>
                                    <a:pt x="100" y="0"/>
                                    <a:pt x="100" y="0"/>
                                    <a:pt x="100" y="0"/>
                                  </a:cubicBezTo>
                                  <a:cubicBezTo>
                                    <a:pt x="102" y="0"/>
                                    <a:pt x="102" y="0"/>
                                    <a:pt x="102" y="0"/>
                                  </a:cubicBezTo>
                                  <a:cubicBezTo>
                                    <a:pt x="102" y="0"/>
                                    <a:pt x="102" y="1"/>
                                    <a:pt x="102" y="1"/>
                                  </a:cubicBezTo>
                                  <a:cubicBezTo>
                                    <a:pt x="103" y="2"/>
                                    <a:pt x="104" y="3"/>
                                    <a:pt x="105" y="3"/>
                                  </a:cubicBezTo>
                                  <a:cubicBezTo>
                                    <a:pt x="106" y="3"/>
                                    <a:pt x="106" y="2"/>
                                    <a:pt x="107" y="1"/>
                                  </a:cubicBezTo>
                                  <a:cubicBezTo>
                                    <a:pt x="107" y="1"/>
                                    <a:pt x="107" y="0"/>
                                    <a:pt x="107" y="0"/>
                                  </a:cubicBezTo>
                                  <a:cubicBezTo>
                                    <a:pt x="109" y="0"/>
                                    <a:pt x="109" y="0"/>
                                    <a:pt x="109" y="0"/>
                                  </a:cubicBezTo>
                                  <a:cubicBezTo>
                                    <a:pt x="109" y="0"/>
                                    <a:pt x="109" y="0"/>
                                    <a:pt x="109" y="0"/>
                                  </a:cubicBezTo>
                                  <a:cubicBezTo>
                                    <a:pt x="109" y="0"/>
                                    <a:pt x="109" y="0"/>
                                    <a:pt x="110" y="0"/>
                                  </a:cubicBezTo>
                                  <a:cubicBezTo>
                                    <a:pt x="113" y="0"/>
                                    <a:pt x="113" y="0"/>
                                    <a:pt x="113" y="0"/>
                                  </a:cubicBezTo>
                                  <a:cubicBezTo>
                                    <a:pt x="108" y="2"/>
                                    <a:pt x="104" y="6"/>
                                    <a:pt x="100" y="9"/>
                                  </a:cubicBezTo>
                                  <a:cubicBezTo>
                                    <a:pt x="91" y="18"/>
                                    <a:pt x="85" y="31"/>
                                    <a:pt x="85" y="44"/>
                                  </a:cubicBezTo>
                                  <a:cubicBezTo>
                                    <a:pt x="85" y="45"/>
                                    <a:pt x="85" y="45"/>
                                    <a:pt x="85" y="46"/>
                                  </a:cubicBezTo>
                                  <a:cubicBezTo>
                                    <a:pt x="88" y="46"/>
                                    <a:pt x="90" y="47"/>
                                    <a:pt x="92" y="48"/>
                                  </a:cubicBezTo>
                                  <a:cubicBezTo>
                                    <a:pt x="92" y="47"/>
                                    <a:pt x="92" y="45"/>
                                    <a:pt x="92" y="44"/>
                                  </a:cubicBezTo>
                                  <a:cubicBezTo>
                                    <a:pt x="92" y="20"/>
                                    <a:pt x="111" y="1"/>
                                    <a:pt x="135" y="1"/>
                                  </a:cubicBezTo>
                                  <a:cubicBezTo>
                                    <a:pt x="159" y="1"/>
                                    <a:pt x="179" y="20"/>
                                    <a:pt x="179" y="44"/>
                                  </a:cubicBezTo>
                                  <a:cubicBezTo>
                                    <a:pt x="179" y="45"/>
                                    <a:pt x="178" y="46"/>
                                    <a:pt x="178" y="47"/>
                                  </a:cubicBezTo>
                                  <a:cubicBezTo>
                                    <a:pt x="180" y="47"/>
                                    <a:pt x="183" y="46"/>
                                    <a:pt x="185" y="46"/>
                                  </a:cubicBezTo>
                                  <a:cubicBezTo>
                                    <a:pt x="185" y="45"/>
                                    <a:pt x="185" y="45"/>
                                    <a:pt x="185" y="44"/>
                                  </a:cubicBezTo>
                                  <a:cubicBezTo>
                                    <a:pt x="185" y="31"/>
                                    <a:pt x="179" y="18"/>
                                    <a:pt x="170" y="9"/>
                                  </a:cubicBezTo>
                                  <a:cubicBezTo>
                                    <a:pt x="166" y="6"/>
                                    <a:pt x="162" y="2"/>
                                    <a:pt x="157" y="0"/>
                                  </a:cubicBezTo>
                                  <a:cubicBezTo>
                                    <a:pt x="160" y="0"/>
                                    <a:pt x="160" y="0"/>
                                    <a:pt x="160" y="0"/>
                                  </a:cubicBezTo>
                                  <a:cubicBezTo>
                                    <a:pt x="161" y="0"/>
                                    <a:pt x="161" y="0"/>
                                    <a:pt x="161" y="0"/>
                                  </a:cubicBezTo>
                                  <a:cubicBezTo>
                                    <a:pt x="161" y="0"/>
                                    <a:pt x="161" y="0"/>
                                    <a:pt x="161" y="0"/>
                                  </a:cubicBezTo>
                                  <a:cubicBezTo>
                                    <a:pt x="163" y="0"/>
                                    <a:pt x="163" y="0"/>
                                    <a:pt x="163" y="0"/>
                                  </a:cubicBezTo>
                                  <a:cubicBezTo>
                                    <a:pt x="163" y="0"/>
                                    <a:pt x="163" y="1"/>
                                    <a:pt x="163" y="1"/>
                                  </a:cubicBezTo>
                                  <a:cubicBezTo>
                                    <a:pt x="163" y="2"/>
                                    <a:pt x="164" y="2"/>
                                    <a:pt x="165" y="3"/>
                                  </a:cubicBezTo>
                                  <a:cubicBezTo>
                                    <a:pt x="166" y="2"/>
                                    <a:pt x="167" y="1"/>
                                    <a:pt x="168" y="1"/>
                                  </a:cubicBezTo>
                                  <a:cubicBezTo>
                                    <a:pt x="168" y="0"/>
                                    <a:pt x="168" y="0"/>
                                    <a:pt x="168" y="0"/>
                                  </a:cubicBezTo>
                                  <a:cubicBezTo>
                                    <a:pt x="173" y="0"/>
                                    <a:pt x="173" y="0"/>
                                    <a:pt x="173" y="0"/>
                                  </a:cubicBezTo>
                                  <a:cubicBezTo>
                                    <a:pt x="171" y="1"/>
                                    <a:pt x="168" y="2"/>
                                    <a:pt x="166" y="4"/>
                                  </a:cubicBezTo>
                                  <a:cubicBezTo>
                                    <a:pt x="168" y="5"/>
                                    <a:pt x="170" y="7"/>
                                    <a:pt x="171" y="8"/>
                                  </a:cubicBezTo>
                                  <a:cubicBezTo>
                                    <a:pt x="178" y="4"/>
                                    <a:pt x="186" y="1"/>
                                    <a:pt x="195" y="1"/>
                                  </a:cubicBezTo>
                                  <a:cubicBezTo>
                                    <a:pt x="204" y="1"/>
                                    <a:pt x="212" y="4"/>
                                    <a:pt x="219" y="8"/>
                                  </a:cubicBezTo>
                                  <a:cubicBezTo>
                                    <a:pt x="221" y="7"/>
                                    <a:pt x="222" y="6"/>
                                    <a:pt x="224" y="4"/>
                                  </a:cubicBezTo>
                                  <a:cubicBezTo>
                                    <a:pt x="222" y="3"/>
                                    <a:pt x="220" y="1"/>
                                    <a:pt x="217" y="0"/>
                                  </a:cubicBezTo>
                                  <a:cubicBezTo>
                                    <a:pt x="221" y="0"/>
                                    <a:pt x="221" y="0"/>
                                    <a:pt x="221" y="0"/>
                                  </a:cubicBezTo>
                                  <a:cubicBezTo>
                                    <a:pt x="221" y="0"/>
                                    <a:pt x="221" y="0"/>
                                    <a:pt x="221" y="0"/>
                                  </a:cubicBezTo>
                                  <a:cubicBezTo>
                                    <a:pt x="221" y="0"/>
                                    <a:pt x="221" y="0"/>
                                    <a:pt x="221" y="0"/>
                                  </a:cubicBezTo>
                                  <a:cubicBezTo>
                                    <a:pt x="222" y="0"/>
                                    <a:pt x="222" y="0"/>
                                    <a:pt x="222" y="0"/>
                                  </a:cubicBezTo>
                                  <a:cubicBezTo>
                                    <a:pt x="223" y="0"/>
                                    <a:pt x="223" y="1"/>
                                    <a:pt x="223" y="1"/>
                                  </a:cubicBezTo>
                                  <a:cubicBezTo>
                                    <a:pt x="224" y="2"/>
                                    <a:pt x="225" y="3"/>
                                    <a:pt x="225" y="3"/>
                                  </a:cubicBezTo>
                                  <a:cubicBezTo>
                                    <a:pt x="226" y="3"/>
                                    <a:pt x="227" y="2"/>
                                    <a:pt x="228" y="1"/>
                                  </a:cubicBezTo>
                                  <a:cubicBezTo>
                                    <a:pt x="228" y="1"/>
                                    <a:pt x="228" y="0"/>
                                    <a:pt x="228" y="0"/>
                                  </a:cubicBezTo>
                                  <a:cubicBezTo>
                                    <a:pt x="230" y="0"/>
                                    <a:pt x="230" y="0"/>
                                    <a:pt x="230" y="0"/>
                                  </a:cubicBezTo>
                                  <a:cubicBezTo>
                                    <a:pt x="230" y="0"/>
                                    <a:pt x="230" y="0"/>
                                    <a:pt x="230" y="0"/>
                                  </a:cubicBezTo>
                                  <a:cubicBezTo>
                                    <a:pt x="230" y="0"/>
                                    <a:pt x="230" y="0"/>
                                    <a:pt x="230" y="0"/>
                                  </a:cubicBezTo>
                                  <a:cubicBezTo>
                                    <a:pt x="234" y="0"/>
                                    <a:pt x="234" y="0"/>
                                    <a:pt x="234" y="0"/>
                                  </a:cubicBezTo>
                                  <a:cubicBezTo>
                                    <a:pt x="229" y="2"/>
                                    <a:pt x="225" y="6"/>
                                    <a:pt x="221" y="9"/>
                                  </a:cubicBezTo>
                                  <a:cubicBezTo>
                                    <a:pt x="212" y="18"/>
                                    <a:pt x="206" y="31"/>
                                    <a:pt x="206" y="44"/>
                                  </a:cubicBezTo>
                                  <a:cubicBezTo>
                                    <a:pt x="206" y="45"/>
                                    <a:pt x="206" y="45"/>
                                    <a:pt x="206" y="46"/>
                                  </a:cubicBezTo>
                                  <a:cubicBezTo>
                                    <a:pt x="208" y="46"/>
                                    <a:pt x="210" y="47"/>
                                    <a:pt x="213" y="48"/>
                                  </a:cubicBezTo>
                                  <a:cubicBezTo>
                                    <a:pt x="212" y="47"/>
                                    <a:pt x="212" y="45"/>
                                    <a:pt x="212" y="44"/>
                                  </a:cubicBezTo>
                                  <a:cubicBezTo>
                                    <a:pt x="212" y="20"/>
                                    <a:pt x="232" y="1"/>
                                    <a:pt x="256" y="1"/>
                                  </a:cubicBezTo>
                                  <a:cubicBezTo>
                                    <a:pt x="280" y="1"/>
                                    <a:pt x="299" y="20"/>
                                    <a:pt x="299" y="44"/>
                                  </a:cubicBezTo>
                                  <a:cubicBezTo>
                                    <a:pt x="299" y="46"/>
                                    <a:pt x="299" y="47"/>
                                    <a:pt x="299" y="48"/>
                                  </a:cubicBezTo>
                                  <a:cubicBezTo>
                                    <a:pt x="301" y="47"/>
                                    <a:pt x="303" y="46"/>
                                    <a:pt x="305" y="46"/>
                                  </a:cubicBezTo>
                                  <a:cubicBezTo>
                                    <a:pt x="305" y="45"/>
                                    <a:pt x="306" y="45"/>
                                    <a:pt x="306" y="44"/>
                                  </a:cubicBezTo>
                                  <a:cubicBezTo>
                                    <a:pt x="306" y="31"/>
                                    <a:pt x="300" y="18"/>
                                    <a:pt x="291" y="9"/>
                                  </a:cubicBezTo>
                                  <a:cubicBezTo>
                                    <a:pt x="287" y="6"/>
                                    <a:pt x="283" y="2"/>
                                    <a:pt x="278" y="0"/>
                                  </a:cubicBezTo>
                                  <a:cubicBezTo>
                                    <a:pt x="281" y="0"/>
                                    <a:pt x="281" y="0"/>
                                    <a:pt x="281" y="0"/>
                                  </a:cubicBezTo>
                                  <a:cubicBezTo>
                                    <a:pt x="282" y="0"/>
                                    <a:pt x="282" y="0"/>
                                    <a:pt x="282" y="0"/>
                                  </a:cubicBezTo>
                                  <a:cubicBezTo>
                                    <a:pt x="282" y="0"/>
                                    <a:pt x="282" y="0"/>
                                    <a:pt x="282" y="0"/>
                                  </a:cubicBezTo>
                                  <a:cubicBezTo>
                                    <a:pt x="284" y="0"/>
                                    <a:pt x="284" y="0"/>
                                    <a:pt x="284" y="0"/>
                                  </a:cubicBezTo>
                                  <a:cubicBezTo>
                                    <a:pt x="284" y="0"/>
                                    <a:pt x="284" y="1"/>
                                    <a:pt x="283" y="1"/>
                                  </a:cubicBezTo>
                                  <a:cubicBezTo>
                                    <a:pt x="284" y="2"/>
                                    <a:pt x="285" y="3"/>
                                    <a:pt x="286" y="3"/>
                                  </a:cubicBezTo>
                                  <a:cubicBezTo>
                                    <a:pt x="287" y="3"/>
                                    <a:pt x="288" y="2"/>
                                    <a:pt x="289" y="1"/>
                                  </a:cubicBezTo>
                                  <a:cubicBezTo>
                                    <a:pt x="289" y="1"/>
                                    <a:pt x="289" y="0"/>
                                    <a:pt x="289" y="0"/>
                                  </a:cubicBezTo>
                                  <a:cubicBezTo>
                                    <a:pt x="291" y="0"/>
                                    <a:pt x="291" y="0"/>
                                    <a:pt x="291" y="0"/>
                                  </a:cubicBezTo>
                                  <a:cubicBezTo>
                                    <a:pt x="291" y="0"/>
                                    <a:pt x="291" y="0"/>
                                    <a:pt x="291" y="0"/>
                                  </a:cubicBezTo>
                                  <a:cubicBezTo>
                                    <a:pt x="291" y="0"/>
                                    <a:pt x="291" y="0"/>
                                    <a:pt x="291" y="0"/>
                                  </a:cubicBezTo>
                                  <a:cubicBezTo>
                                    <a:pt x="295" y="0"/>
                                    <a:pt x="295" y="0"/>
                                    <a:pt x="295" y="0"/>
                                  </a:cubicBezTo>
                                  <a:cubicBezTo>
                                    <a:pt x="292" y="1"/>
                                    <a:pt x="290" y="3"/>
                                    <a:pt x="288" y="4"/>
                                  </a:cubicBezTo>
                                  <a:cubicBezTo>
                                    <a:pt x="289" y="6"/>
                                    <a:pt x="291" y="7"/>
                                    <a:pt x="292" y="8"/>
                                  </a:cubicBezTo>
                                  <a:cubicBezTo>
                                    <a:pt x="299" y="4"/>
                                    <a:pt x="308" y="1"/>
                                    <a:pt x="317" y="1"/>
                                  </a:cubicBezTo>
                                  <a:cubicBezTo>
                                    <a:pt x="326" y="1"/>
                                    <a:pt x="334" y="4"/>
                                    <a:pt x="341" y="8"/>
                                  </a:cubicBezTo>
                                  <a:cubicBezTo>
                                    <a:pt x="343" y="7"/>
                                    <a:pt x="344" y="6"/>
                                    <a:pt x="346" y="4"/>
                                  </a:cubicBezTo>
                                  <a:cubicBezTo>
                                    <a:pt x="344" y="3"/>
                                    <a:pt x="342" y="1"/>
                                    <a:pt x="339" y="0"/>
                                  </a:cubicBezTo>
                                  <a:cubicBezTo>
                                    <a:pt x="342" y="0"/>
                                    <a:pt x="342" y="0"/>
                                    <a:pt x="342" y="0"/>
                                  </a:cubicBezTo>
                                  <a:cubicBezTo>
                                    <a:pt x="343" y="0"/>
                                    <a:pt x="343" y="0"/>
                                    <a:pt x="343" y="0"/>
                                  </a:cubicBezTo>
                                  <a:cubicBezTo>
                                    <a:pt x="343" y="0"/>
                                    <a:pt x="343" y="0"/>
                                    <a:pt x="343" y="0"/>
                                  </a:cubicBezTo>
                                  <a:cubicBezTo>
                                    <a:pt x="344" y="0"/>
                                    <a:pt x="344" y="0"/>
                                    <a:pt x="344" y="0"/>
                                  </a:cubicBezTo>
                                  <a:cubicBezTo>
                                    <a:pt x="344" y="0"/>
                                    <a:pt x="344" y="1"/>
                                    <a:pt x="345" y="1"/>
                                  </a:cubicBezTo>
                                  <a:cubicBezTo>
                                    <a:pt x="346" y="2"/>
                                    <a:pt x="346" y="3"/>
                                    <a:pt x="347" y="3"/>
                                  </a:cubicBezTo>
                                  <a:cubicBezTo>
                                    <a:pt x="348" y="3"/>
                                    <a:pt x="349" y="2"/>
                                    <a:pt x="350" y="1"/>
                                  </a:cubicBezTo>
                                  <a:cubicBezTo>
                                    <a:pt x="350" y="1"/>
                                    <a:pt x="350" y="0"/>
                                    <a:pt x="350" y="0"/>
                                  </a:cubicBezTo>
                                  <a:cubicBezTo>
                                    <a:pt x="352" y="0"/>
                                    <a:pt x="352" y="0"/>
                                    <a:pt x="352" y="0"/>
                                  </a:cubicBezTo>
                                  <a:cubicBezTo>
                                    <a:pt x="352" y="0"/>
                                    <a:pt x="352" y="0"/>
                                    <a:pt x="352" y="0"/>
                                  </a:cubicBezTo>
                                  <a:cubicBezTo>
                                    <a:pt x="352" y="0"/>
                                    <a:pt x="352" y="0"/>
                                    <a:pt x="352" y="0"/>
                                  </a:cubicBezTo>
                                  <a:cubicBezTo>
                                    <a:pt x="356" y="0"/>
                                    <a:pt x="356" y="0"/>
                                    <a:pt x="356" y="0"/>
                                  </a:cubicBezTo>
                                  <a:cubicBezTo>
                                    <a:pt x="351" y="2"/>
                                    <a:pt x="346" y="6"/>
                                    <a:pt x="343" y="9"/>
                                  </a:cubicBezTo>
                                  <a:cubicBezTo>
                                    <a:pt x="334" y="18"/>
                                    <a:pt x="328" y="31"/>
                                    <a:pt x="328" y="44"/>
                                  </a:cubicBezTo>
                                  <a:cubicBezTo>
                                    <a:pt x="328" y="45"/>
                                    <a:pt x="328" y="45"/>
                                    <a:pt x="328" y="46"/>
                                  </a:cubicBezTo>
                                  <a:cubicBezTo>
                                    <a:pt x="330" y="46"/>
                                    <a:pt x="332" y="47"/>
                                    <a:pt x="334" y="48"/>
                                  </a:cubicBezTo>
                                  <a:cubicBezTo>
                                    <a:pt x="334" y="47"/>
                                    <a:pt x="334" y="45"/>
                                    <a:pt x="334" y="44"/>
                                  </a:cubicBezTo>
                                  <a:cubicBezTo>
                                    <a:pt x="334" y="20"/>
                                    <a:pt x="354" y="1"/>
                                    <a:pt x="378" y="1"/>
                                  </a:cubicBezTo>
                                  <a:cubicBezTo>
                                    <a:pt x="402" y="1"/>
                                    <a:pt x="421" y="20"/>
                                    <a:pt x="421" y="44"/>
                                  </a:cubicBezTo>
                                  <a:cubicBezTo>
                                    <a:pt x="421" y="45"/>
                                    <a:pt x="421" y="46"/>
                                    <a:pt x="421" y="47"/>
                                  </a:cubicBezTo>
                                  <a:cubicBezTo>
                                    <a:pt x="423" y="47"/>
                                    <a:pt x="425" y="46"/>
                                    <a:pt x="427" y="46"/>
                                  </a:cubicBezTo>
                                  <a:cubicBezTo>
                                    <a:pt x="427" y="45"/>
                                    <a:pt x="427" y="45"/>
                                    <a:pt x="427" y="44"/>
                                  </a:cubicBezTo>
                                  <a:cubicBezTo>
                                    <a:pt x="427" y="31"/>
                                    <a:pt x="422" y="18"/>
                                    <a:pt x="413" y="9"/>
                                  </a:cubicBezTo>
                                  <a:cubicBezTo>
                                    <a:pt x="409" y="6"/>
                                    <a:pt x="405" y="2"/>
                                    <a:pt x="400" y="0"/>
                                  </a:cubicBezTo>
                                  <a:cubicBezTo>
                                    <a:pt x="403" y="0"/>
                                    <a:pt x="403" y="0"/>
                                    <a:pt x="403" y="0"/>
                                  </a:cubicBezTo>
                                  <a:cubicBezTo>
                                    <a:pt x="403" y="0"/>
                                    <a:pt x="404" y="0"/>
                                    <a:pt x="404" y="0"/>
                                  </a:cubicBezTo>
                                  <a:cubicBezTo>
                                    <a:pt x="404" y="0"/>
                                    <a:pt x="404" y="0"/>
                                    <a:pt x="404" y="0"/>
                                  </a:cubicBezTo>
                                  <a:cubicBezTo>
                                    <a:pt x="406" y="0"/>
                                    <a:pt x="406" y="0"/>
                                    <a:pt x="406" y="0"/>
                                  </a:cubicBezTo>
                                  <a:cubicBezTo>
                                    <a:pt x="406" y="0"/>
                                    <a:pt x="405" y="1"/>
                                    <a:pt x="405" y="1"/>
                                  </a:cubicBezTo>
                                  <a:cubicBezTo>
                                    <a:pt x="406" y="2"/>
                                    <a:pt x="407" y="2"/>
                                    <a:pt x="408" y="3"/>
                                  </a:cubicBezTo>
                                  <a:cubicBezTo>
                                    <a:pt x="409" y="2"/>
                                    <a:pt x="410" y="1"/>
                                    <a:pt x="411" y="1"/>
                                  </a:cubicBezTo>
                                  <a:cubicBezTo>
                                    <a:pt x="411" y="0"/>
                                    <a:pt x="411" y="0"/>
                                    <a:pt x="411" y="0"/>
                                  </a:cubicBezTo>
                                  <a:cubicBezTo>
                                    <a:pt x="416" y="0"/>
                                    <a:pt x="416" y="0"/>
                                    <a:pt x="416" y="0"/>
                                  </a:cubicBezTo>
                                  <a:cubicBezTo>
                                    <a:pt x="413" y="1"/>
                                    <a:pt x="411" y="2"/>
                                    <a:pt x="409" y="4"/>
                                  </a:cubicBezTo>
                                  <a:cubicBezTo>
                                    <a:pt x="411" y="5"/>
                                    <a:pt x="412" y="7"/>
                                    <a:pt x="414" y="8"/>
                                  </a:cubicBezTo>
                                  <a:cubicBezTo>
                                    <a:pt x="421" y="4"/>
                                    <a:pt x="429" y="1"/>
                                    <a:pt x="438" y="1"/>
                                  </a:cubicBezTo>
                                  <a:cubicBezTo>
                                    <a:pt x="447" y="1"/>
                                    <a:pt x="455" y="4"/>
                                    <a:pt x="462" y="8"/>
                                  </a:cubicBezTo>
                                  <a:cubicBezTo>
                                    <a:pt x="464" y="7"/>
                                    <a:pt x="465" y="6"/>
                                    <a:pt x="467" y="4"/>
                                  </a:cubicBezTo>
                                  <a:cubicBezTo>
                                    <a:pt x="465" y="3"/>
                                    <a:pt x="462" y="1"/>
                                    <a:pt x="460" y="0"/>
                                  </a:cubicBezTo>
                                  <a:cubicBezTo>
                                    <a:pt x="463" y="0"/>
                                    <a:pt x="463" y="0"/>
                                    <a:pt x="463" y="0"/>
                                  </a:cubicBezTo>
                                  <a:cubicBezTo>
                                    <a:pt x="463" y="0"/>
                                    <a:pt x="463" y="0"/>
                                    <a:pt x="464" y="0"/>
                                  </a:cubicBezTo>
                                  <a:cubicBezTo>
                                    <a:pt x="464" y="0"/>
                                    <a:pt x="464" y="0"/>
                                    <a:pt x="464" y="0"/>
                                  </a:cubicBezTo>
                                  <a:cubicBezTo>
                                    <a:pt x="465" y="0"/>
                                    <a:pt x="465" y="0"/>
                                    <a:pt x="465" y="0"/>
                                  </a:cubicBezTo>
                                  <a:cubicBezTo>
                                    <a:pt x="465" y="0"/>
                                    <a:pt x="465" y="1"/>
                                    <a:pt x="465" y="1"/>
                                  </a:cubicBezTo>
                                  <a:cubicBezTo>
                                    <a:pt x="466" y="2"/>
                                    <a:pt x="467" y="3"/>
                                    <a:pt x="468" y="3"/>
                                  </a:cubicBezTo>
                                  <a:cubicBezTo>
                                    <a:pt x="469" y="3"/>
                                    <a:pt x="470" y="2"/>
                                    <a:pt x="471" y="1"/>
                                  </a:cubicBezTo>
                                  <a:cubicBezTo>
                                    <a:pt x="471" y="1"/>
                                    <a:pt x="471" y="0"/>
                                    <a:pt x="471" y="0"/>
                                  </a:cubicBezTo>
                                  <a:cubicBezTo>
                                    <a:pt x="472" y="0"/>
                                    <a:pt x="472" y="0"/>
                                    <a:pt x="472" y="0"/>
                                  </a:cubicBezTo>
                                  <a:cubicBezTo>
                                    <a:pt x="472" y="0"/>
                                    <a:pt x="472" y="0"/>
                                    <a:pt x="472" y="0"/>
                                  </a:cubicBezTo>
                                  <a:cubicBezTo>
                                    <a:pt x="473" y="0"/>
                                    <a:pt x="473" y="0"/>
                                    <a:pt x="473" y="0"/>
                                  </a:cubicBezTo>
                                  <a:cubicBezTo>
                                    <a:pt x="477" y="0"/>
                                    <a:pt x="477" y="0"/>
                                    <a:pt x="477" y="0"/>
                                  </a:cubicBezTo>
                                  <a:cubicBezTo>
                                    <a:pt x="472" y="2"/>
                                    <a:pt x="467" y="6"/>
                                    <a:pt x="464" y="9"/>
                                  </a:cubicBezTo>
                                  <a:cubicBezTo>
                                    <a:pt x="455" y="18"/>
                                    <a:pt x="449" y="31"/>
                                    <a:pt x="449" y="44"/>
                                  </a:cubicBezTo>
                                  <a:cubicBezTo>
                                    <a:pt x="449" y="45"/>
                                    <a:pt x="449" y="45"/>
                                    <a:pt x="449" y="46"/>
                                  </a:cubicBezTo>
                                  <a:cubicBezTo>
                                    <a:pt x="451" y="46"/>
                                    <a:pt x="453" y="47"/>
                                    <a:pt x="455" y="48"/>
                                  </a:cubicBezTo>
                                  <a:cubicBezTo>
                                    <a:pt x="455" y="47"/>
                                    <a:pt x="455" y="45"/>
                                    <a:pt x="455" y="44"/>
                                  </a:cubicBezTo>
                                  <a:cubicBezTo>
                                    <a:pt x="455" y="20"/>
                                    <a:pt x="475" y="1"/>
                                    <a:pt x="499" y="1"/>
                                  </a:cubicBezTo>
                                  <a:cubicBezTo>
                                    <a:pt x="523" y="1"/>
                                    <a:pt x="542" y="20"/>
                                    <a:pt x="542" y="44"/>
                                  </a:cubicBezTo>
                                  <a:cubicBezTo>
                                    <a:pt x="542" y="46"/>
                                    <a:pt x="542" y="47"/>
                                    <a:pt x="542" y="48"/>
                                  </a:cubicBezTo>
                                  <a:cubicBezTo>
                                    <a:pt x="544" y="47"/>
                                    <a:pt x="546" y="46"/>
                                    <a:pt x="548" y="46"/>
                                  </a:cubicBezTo>
                                  <a:cubicBezTo>
                                    <a:pt x="548" y="45"/>
                                    <a:pt x="548" y="45"/>
                                    <a:pt x="548" y="44"/>
                                  </a:cubicBezTo>
                                  <a:cubicBezTo>
                                    <a:pt x="548" y="31"/>
                                    <a:pt x="543" y="18"/>
                                    <a:pt x="534" y="9"/>
                                  </a:cubicBezTo>
                                  <a:cubicBezTo>
                                    <a:pt x="530" y="6"/>
                                    <a:pt x="526" y="2"/>
                                    <a:pt x="521" y="0"/>
                                  </a:cubicBezTo>
                                  <a:cubicBezTo>
                                    <a:pt x="524" y="0"/>
                                    <a:pt x="524" y="0"/>
                                    <a:pt x="524" y="0"/>
                                  </a:cubicBezTo>
                                  <a:cubicBezTo>
                                    <a:pt x="524" y="0"/>
                                    <a:pt x="525" y="0"/>
                                    <a:pt x="525" y="0"/>
                                  </a:cubicBezTo>
                                  <a:cubicBezTo>
                                    <a:pt x="525" y="0"/>
                                    <a:pt x="525" y="0"/>
                                    <a:pt x="525" y="0"/>
                                  </a:cubicBezTo>
                                  <a:cubicBezTo>
                                    <a:pt x="527" y="0"/>
                                    <a:pt x="527" y="0"/>
                                    <a:pt x="527" y="0"/>
                                  </a:cubicBezTo>
                                  <a:cubicBezTo>
                                    <a:pt x="526" y="0"/>
                                    <a:pt x="526" y="1"/>
                                    <a:pt x="526" y="1"/>
                                  </a:cubicBezTo>
                                  <a:cubicBezTo>
                                    <a:pt x="527" y="2"/>
                                    <a:pt x="528" y="3"/>
                                    <a:pt x="529" y="3"/>
                                  </a:cubicBezTo>
                                  <a:cubicBezTo>
                                    <a:pt x="530" y="3"/>
                                    <a:pt x="531" y="2"/>
                                    <a:pt x="532" y="2"/>
                                  </a:cubicBezTo>
                                  <a:cubicBezTo>
                                    <a:pt x="532" y="1"/>
                                    <a:pt x="532" y="1"/>
                                    <a:pt x="532" y="0"/>
                                  </a:cubicBezTo>
                                  <a:cubicBezTo>
                                    <a:pt x="534" y="0"/>
                                    <a:pt x="534" y="0"/>
                                    <a:pt x="534" y="0"/>
                                  </a:cubicBezTo>
                                  <a:cubicBezTo>
                                    <a:pt x="534" y="0"/>
                                    <a:pt x="534" y="0"/>
                                    <a:pt x="534" y="0"/>
                                  </a:cubicBezTo>
                                  <a:cubicBezTo>
                                    <a:pt x="534" y="0"/>
                                    <a:pt x="534" y="0"/>
                                    <a:pt x="534" y="0"/>
                                  </a:cubicBezTo>
                                  <a:cubicBezTo>
                                    <a:pt x="538" y="0"/>
                                    <a:pt x="538" y="0"/>
                                    <a:pt x="538" y="0"/>
                                  </a:cubicBezTo>
                                  <a:cubicBezTo>
                                    <a:pt x="535" y="1"/>
                                    <a:pt x="533" y="3"/>
                                    <a:pt x="531" y="4"/>
                                  </a:cubicBezTo>
                                  <a:cubicBezTo>
                                    <a:pt x="532" y="6"/>
                                    <a:pt x="534" y="7"/>
                                    <a:pt x="535" y="9"/>
                                  </a:cubicBezTo>
                                  <a:cubicBezTo>
                                    <a:pt x="542" y="4"/>
                                    <a:pt x="551" y="1"/>
                                    <a:pt x="560" y="1"/>
                                  </a:cubicBezTo>
                                  <a:cubicBezTo>
                                    <a:pt x="569" y="1"/>
                                    <a:pt x="577" y="4"/>
                                    <a:pt x="584" y="8"/>
                                  </a:cubicBezTo>
                                  <a:cubicBezTo>
                                    <a:pt x="586" y="7"/>
                                    <a:pt x="587" y="6"/>
                                    <a:pt x="589" y="4"/>
                                  </a:cubicBezTo>
                                  <a:cubicBezTo>
                                    <a:pt x="587" y="3"/>
                                    <a:pt x="585" y="1"/>
                                    <a:pt x="582" y="0"/>
                                  </a:cubicBezTo>
                                  <a:cubicBezTo>
                                    <a:pt x="585" y="0"/>
                                    <a:pt x="585" y="0"/>
                                    <a:pt x="585" y="0"/>
                                  </a:cubicBezTo>
                                  <a:cubicBezTo>
                                    <a:pt x="586" y="0"/>
                                    <a:pt x="586" y="0"/>
                                    <a:pt x="586" y="0"/>
                                  </a:cubicBezTo>
                                  <a:cubicBezTo>
                                    <a:pt x="586" y="0"/>
                                    <a:pt x="586" y="0"/>
                                    <a:pt x="586" y="0"/>
                                  </a:cubicBezTo>
                                  <a:cubicBezTo>
                                    <a:pt x="587" y="0"/>
                                    <a:pt x="587" y="0"/>
                                    <a:pt x="587" y="0"/>
                                  </a:cubicBezTo>
                                  <a:cubicBezTo>
                                    <a:pt x="587" y="0"/>
                                    <a:pt x="588" y="1"/>
                                    <a:pt x="588" y="1"/>
                                  </a:cubicBezTo>
                                  <a:cubicBezTo>
                                    <a:pt x="589" y="2"/>
                                    <a:pt x="589" y="3"/>
                                    <a:pt x="590" y="3"/>
                                  </a:cubicBezTo>
                                  <a:cubicBezTo>
                                    <a:pt x="591" y="3"/>
                                    <a:pt x="592" y="2"/>
                                    <a:pt x="593" y="1"/>
                                  </a:cubicBezTo>
                                  <a:cubicBezTo>
                                    <a:pt x="593" y="1"/>
                                    <a:pt x="593" y="0"/>
                                    <a:pt x="593" y="0"/>
                                  </a:cubicBezTo>
                                  <a:cubicBezTo>
                                    <a:pt x="595" y="0"/>
                                    <a:pt x="595" y="0"/>
                                    <a:pt x="595" y="0"/>
                                  </a:cubicBezTo>
                                  <a:cubicBezTo>
                                    <a:pt x="595" y="0"/>
                                    <a:pt x="595" y="0"/>
                                    <a:pt x="595" y="0"/>
                                  </a:cubicBezTo>
                                  <a:cubicBezTo>
                                    <a:pt x="595" y="0"/>
                                    <a:pt x="595" y="0"/>
                                    <a:pt x="595" y="0"/>
                                  </a:cubicBezTo>
                                  <a:cubicBezTo>
                                    <a:pt x="599" y="0"/>
                                    <a:pt x="599" y="0"/>
                                    <a:pt x="599" y="0"/>
                                  </a:cubicBezTo>
                                  <a:cubicBezTo>
                                    <a:pt x="594" y="2"/>
                                    <a:pt x="589" y="6"/>
                                    <a:pt x="586" y="9"/>
                                  </a:cubicBezTo>
                                  <a:cubicBezTo>
                                    <a:pt x="577" y="18"/>
                                    <a:pt x="571" y="31"/>
                                    <a:pt x="571" y="44"/>
                                  </a:cubicBezTo>
                                  <a:cubicBezTo>
                                    <a:pt x="571" y="45"/>
                                    <a:pt x="571" y="45"/>
                                    <a:pt x="571" y="46"/>
                                  </a:cubicBezTo>
                                  <a:cubicBezTo>
                                    <a:pt x="573" y="46"/>
                                    <a:pt x="575" y="47"/>
                                    <a:pt x="577" y="48"/>
                                  </a:cubicBezTo>
                                  <a:cubicBezTo>
                                    <a:pt x="577" y="47"/>
                                    <a:pt x="577" y="45"/>
                                    <a:pt x="577" y="44"/>
                                  </a:cubicBezTo>
                                  <a:cubicBezTo>
                                    <a:pt x="577" y="20"/>
                                    <a:pt x="597" y="1"/>
                                    <a:pt x="621" y="1"/>
                                  </a:cubicBezTo>
                                  <a:cubicBezTo>
                                    <a:pt x="645" y="1"/>
                                    <a:pt x="664" y="20"/>
                                    <a:pt x="664" y="44"/>
                                  </a:cubicBezTo>
                                  <a:cubicBezTo>
                                    <a:pt x="664" y="45"/>
                                    <a:pt x="664" y="46"/>
                                    <a:pt x="664" y="47"/>
                                  </a:cubicBezTo>
                                  <a:cubicBezTo>
                                    <a:pt x="666" y="47"/>
                                    <a:pt x="668" y="46"/>
                                    <a:pt x="670" y="46"/>
                                  </a:cubicBezTo>
                                  <a:cubicBezTo>
                                    <a:pt x="670" y="45"/>
                                    <a:pt x="670" y="45"/>
                                    <a:pt x="670" y="44"/>
                                  </a:cubicBezTo>
                                  <a:cubicBezTo>
                                    <a:pt x="670" y="31"/>
                                    <a:pt x="665" y="18"/>
                                    <a:pt x="656" y="9"/>
                                  </a:cubicBezTo>
                                  <a:cubicBezTo>
                                    <a:pt x="652" y="6"/>
                                    <a:pt x="648" y="2"/>
                                    <a:pt x="643" y="0"/>
                                  </a:cubicBezTo>
                                  <a:cubicBezTo>
                                    <a:pt x="646" y="0"/>
                                    <a:pt x="646" y="0"/>
                                    <a:pt x="646" y="0"/>
                                  </a:cubicBezTo>
                                  <a:cubicBezTo>
                                    <a:pt x="647" y="0"/>
                                    <a:pt x="647" y="0"/>
                                    <a:pt x="647" y="0"/>
                                  </a:cubicBezTo>
                                  <a:cubicBezTo>
                                    <a:pt x="647" y="0"/>
                                    <a:pt x="647" y="0"/>
                                    <a:pt x="647" y="0"/>
                                  </a:cubicBezTo>
                                  <a:cubicBezTo>
                                    <a:pt x="649" y="0"/>
                                    <a:pt x="649" y="0"/>
                                    <a:pt x="649" y="0"/>
                                  </a:cubicBezTo>
                                  <a:cubicBezTo>
                                    <a:pt x="649" y="0"/>
                                    <a:pt x="649" y="1"/>
                                    <a:pt x="648" y="1"/>
                                  </a:cubicBezTo>
                                  <a:cubicBezTo>
                                    <a:pt x="649" y="2"/>
                                    <a:pt x="650" y="2"/>
                                    <a:pt x="651" y="3"/>
                                  </a:cubicBezTo>
                                  <a:cubicBezTo>
                                    <a:pt x="652" y="2"/>
                                    <a:pt x="653" y="1"/>
                                    <a:pt x="654" y="1"/>
                                  </a:cubicBezTo>
                                  <a:cubicBezTo>
                                    <a:pt x="654" y="0"/>
                                    <a:pt x="654" y="0"/>
                                    <a:pt x="654" y="0"/>
                                  </a:cubicBezTo>
                                  <a:cubicBezTo>
                                    <a:pt x="659" y="0"/>
                                    <a:pt x="659" y="0"/>
                                    <a:pt x="659" y="0"/>
                                  </a:cubicBezTo>
                                  <a:cubicBezTo>
                                    <a:pt x="656" y="1"/>
                                    <a:pt x="654" y="2"/>
                                    <a:pt x="652" y="4"/>
                                  </a:cubicBezTo>
                                  <a:cubicBezTo>
                                    <a:pt x="654" y="5"/>
                                    <a:pt x="655" y="7"/>
                                    <a:pt x="657" y="8"/>
                                  </a:cubicBezTo>
                                  <a:cubicBezTo>
                                    <a:pt x="664" y="4"/>
                                    <a:pt x="672" y="1"/>
                                    <a:pt x="681" y="1"/>
                                  </a:cubicBezTo>
                                  <a:cubicBezTo>
                                    <a:pt x="690" y="1"/>
                                    <a:pt x="698" y="4"/>
                                    <a:pt x="705" y="8"/>
                                  </a:cubicBezTo>
                                  <a:cubicBezTo>
                                    <a:pt x="707" y="7"/>
                                    <a:pt x="708" y="6"/>
                                    <a:pt x="710" y="4"/>
                                  </a:cubicBezTo>
                                  <a:cubicBezTo>
                                    <a:pt x="708" y="3"/>
                                    <a:pt x="705" y="1"/>
                                    <a:pt x="703" y="0"/>
                                  </a:cubicBezTo>
                                  <a:cubicBezTo>
                                    <a:pt x="706" y="0"/>
                                    <a:pt x="706" y="0"/>
                                    <a:pt x="706" y="0"/>
                                  </a:cubicBezTo>
                                  <a:cubicBezTo>
                                    <a:pt x="706" y="0"/>
                                    <a:pt x="707" y="0"/>
                                    <a:pt x="707" y="0"/>
                                  </a:cubicBezTo>
                                  <a:cubicBezTo>
                                    <a:pt x="707" y="0"/>
                                    <a:pt x="707" y="0"/>
                                    <a:pt x="707" y="0"/>
                                  </a:cubicBezTo>
                                  <a:cubicBezTo>
                                    <a:pt x="708" y="0"/>
                                    <a:pt x="708" y="0"/>
                                    <a:pt x="708" y="0"/>
                                  </a:cubicBezTo>
                                  <a:cubicBezTo>
                                    <a:pt x="708" y="0"/>
                                    <a:pt x="708" y="1"/>
                                    <a:pt x="708" y="1"/>
                                  </a:cubicBezTo>
                                  <a:cubicBezTo>
                                    <a:pt x="709" y="2"/>
                                    <a:pt x="710" y="3"/>
                                    <a:pt x="711" y="3"/>
                                  </a:cubicBezTo>
                                  <a:cubicBezTo>
                                    <a:pt x="712" y="3"/>
                                    <a:pt x="713" y="2"/>
                                    <a:pt x="714" y="1"/>
                                  </a:cubicBezTo>
                                  <a:cubicBezTo>
                                    <a:pt x="714" y="1"/>
                                    <a:pt x="714" y="0"/>
                                    <a:pt x="714" y="0"/>
                                  </a:cubicBezTo>
                                  <a:cubicBezTo>
                                    <a:pt x="715" y="0"/>
                                    <a:pt x="715" y="0"/>
                                    <a:pt x="715" y="0"/>
                                  </a:cubicBezTo>
                                  <a:cubicBezTo>
                                    <a:pt x="715" y="0"/>
                                    <a:pt x="715" y="0"/>
                                    <a:pt x="715" y="0"/>
                                  </a:cubicBezTo>
                                  <a:cubicBezTo>
                                    <a:pt x="716" y="0"/>
                                    <a:pt x="716" y="0"/>
                                    <a:pt x="716" y="0"/>
                                  </a:cubicBezTo>
                                  <a:cubicBezTo>
                                    <a:pt x="720" y="0"/>
                                    <a:pt x="720" y="0"/>
                                    <a:pt x="720" y="0"/>
                                  </a:cubicBezTo>
                                  <a:cubicBezTo>
                                    <a:pt x="715" y="2"/>
                                    <a:pt x="710" y="6"/>
                                    <a:pt x="707" y="9"/>
                                  </a:cubicBezTo>
                                  <a:cubicBezTo>
                                    <a:pt x="698" y="18"/>
                                    <a:pt x="692" y="31"/>
                                    <a:pt x="692" y="44"/>
                                  </a:cubicBezTo>
                                  <a:cubicBezTo>
                                    <a:pt x="692" y="45"/>
                                    <a:pt x="692" y="45"/>
                                    <a:pt x="692" y="46"/>
                                  </a:cubicBezTo>
                                  <a:cubicBezTo>
                                    <a:pt x="694" y="46"/>
                                    <a:pt x="696" y="47"/>
                                    <a:pt x="698" y="48"/>
                                  </a:cubicBezTo>
                                  <a:cubicBezTo>
                                    <a:pt x="698" y="47"/>
                                    <a:pt x="698" y="45"/>
                                    <a:pt x="698" y="44"/>
                                  </a:cubicBezTo>
                                  <a:cubicBezTo>
                                    <a:pt x="698" y="20"/>
                                    <a:pt x="718" y="1"/>
                                    <a:pt x="742" y="1"/>
                                  </a:cubicBezTo>
                                  <a:cubicBezTo>
                                    <a:pt x="766" y="1"/>
                                    <a:pt x="785" y="20"/>
                                    <a:pt x="785" y="44"/>
                                  </a:cubicBezTo>
                                  <a:cubicBezTo>
                                    <a:pt x="785" y="46"/>
                                    <a:pt x="785" y="47"/>
                                    <a:pt x="785" y="48"/>
                                  </a:cubicBezTo>
                                  <a:cubicBezTo>
                                    <a:pt x="787" y="47"/>
                                    <a:pt x="789" y="46"/>
                                    <a:pt x="791" y="46"/>
                                  </a:cubicBezTo>
                                  <a:cubicBezTo>
                                    <a:pt x="791" y="45"/>
                                    <a:pt x="791" y="45"/>
                                    <a:pt x="791" y="44"/>
                                  </a:cubicBezTo>
                                  <a:cubicBezTo>
                                    <a:pt x="791" y="31"/>
                                    <a:pt x="786" y="18"/>
                                    <a:pt x="777" y="9"/>
                                  </a:cubicBezTo>
                                  <a:cubicBezTo>
                                    <a:pt x="773" y="6"/>
                                    <a:pt x="769" y="2"/>
                                    <a:pt x="764" y="0"/>
                                  </a:cubicBezTo>
                                  <a:cubicBezTo>
                                    <a:pt x="767" y="0"/>
                                    <a:pt x="767" y="0"/>
                                    <a:pt x="767" y="0"/>
                                  </a:cubicBezTo>
                                  <a:cubicBezTo>
                                    <a:pt x="767" y="0"/>
                                    <a:pt x="768" y="0"/>
                                    <a:pt x="768" y="0"/>
                                  </a:cubicBezTo>
                                  <a:cubicBezTo>
                                    <a:pt x="768" y="0"/>
                                    <a:pt x="768" y="0"/>
                                    <a:pt x="768" y="0"/>
                                  </a:cubicBezTo>
                                  <a:cubicBezTo>
                                    <a:pt x="770" y="0"/>
                                    <a:pt x="770" y="0"/>
                                    <a:pt x="770" y="0"/>
                                  </a:cubicBezTo>
                                  <a:cubicBezTo>
                                    <a:pt x="769" y="0"/>
                                    <a:pt x="769" y="1"/>
                                    <a:pt x="769" y="1"/>
                                  </a:cubicBezTo>
                                  <a:cubicBezTo>
                                    <a:pt x="770" y="2"/>
                                    <a:pt x="771" y="3"/>
                                    <a:pt x="772" y="3"/>
                                  </a:cubicBezTo>
                                  <a:cubicBezTo>
                                    <a:pt x="773" y="3"/>
                                    <a:pt x="774" y="2"/>
                                    <a:pt x="775" y="1"/>
                                  </a:cubicBezTo>
                                  <a:cubicBezTo>
                                    <a:pt x="775" y="1"/>
                                    <a:pt x="775" y="0"/>
                                    <a:pt x="775" y="0"/>
                                  </a:cubicBezTo>
                                  <a:cubicBezTo>
                                    <a:pt x="777" y="0"/>
                                    <a:pt x="777" y="0"/>
                                    <a:pt x="777" y="0"/>
                                  </a:cubicBezTo>
                                  <a:cubicBezTo>
                                    <a:pt x="777" y="0"/>
                                    <a:pt x="777" y="0"/>
                                    <a:pt x="777" y="0"/>
                                  </a:cubicBezTo>
                                  <a:cubicBezTo>
                                    <a:pt x="777" y="0"/>
                                    <a:pt x="777" y="0"/>
                                    <a:pt x="777" y="0"/>
                                  </a:cubicBezTo>
                                  <a:cubicBezTo>
                                    <a:pt x="781" y="0"/>
                                    <a:pt x="781" y="0"/>
                                    <a:pt x="781" y="0"/>
                                  </a:cubicBezTo>
                                  <a:cubicBezTo>
                                    <a:pt x="778" y="1"/>
                                    <a:pt x="776" y="3"/>
                                    <a:pt x="773" y="4"/>
                                  </a:cubicBezTo>
                                  <a:cubicBezTo>
                                    <a:pt x="775" y="6"/>
                                    <a:pt x="777" y="7"/>
                                    <a:pt x="778" y="8"/>
                                  </a:cubicBezTo>
                                  <a:cubicBezTo>
                                    <a:pt x="785" y="4"/>
                                    <a:pt x="794" y="1"/>
                                    <a:pt x="803" y="1"/>
                                  </a:cubicBezTo>
                                  <a:cubicBezTo>
                                    <a:pt x="812" y="1"/>
                                    <a:pt x="820" y="4"/>
                                    <a:pt x="827" y="8"/>
                                  </a:cubicBezTo>
                                  <a:cubicBezTo>
                                    <a:pt x="829" y="7"/>
                                    <a:pt x="830" y="6"/>
                                    <a:pt x="832" y="4"/>
                                  </a:cubicBezTo>
                                  <a:cubicBezTo>
                                    <a:pt x="830" y="3"/>
                                    <a:pt x="827" y="1"/>
                                    <a:pt x="825" y="0"/>
                                  </a:cubicBezTo>
                                  <a:cubicBezTo>
                                    <a:pt x="828" y="0"/>
                                    <a:pt x="828" y="0"/>
                                    <a:pt x="828" y="0"/>
                                  </a:cubicBezTo>
                                  <a:cubicBezTo>
                                    <a:pt x="828" y="0"/>
                                    <a:pt x="828" y="0"/>
                                    <a:pt x="829" y="0"/>
                                  </a:cubicBezTo>
                                  <a:cubicBezTo>
                                    <a:pt x="829" y="0"/>
                                    <a:pt x="829" y="0"/>
                                    <a:pt x="828" y="0"/>
                                  </a:cubicBezTo>
                                  <a:cubicBezTo>
                                    <a:pt x="830" y="0"/>
                                    <a:pt x="830" y="0"/>
                                    <a:pt x="830" y="0"/>
                                  </a:cubicBezTo>
                                  <a:cubicBezTo>
                                    <a:pt x="830" y="0"/>
                                    <a:pt x="830" y="1"/>
                                    <a:pt x="830" y="1"/>
                                  </a:cubicBezTo>
                                  <a:cubicBezTo>
                                    <a:pt x="831" y="2"/>
                                    <a:pt x="832" y="3"/>
                                    <a:pt x="833" y="3"/>
                                  </a:cubicBezTo>
                                  <a:cubicBezTo>
                                    <a:pt x="834" y="3"/>
                                    <a:pt x="835" y="2"/>
                                    <a:pt x="836" y="1"/>
                                  </a:cubicBezTo>
                                  <a:cubicBezTo>
                                    <a:pt x="836" y="1"/>
                                    <a:pt x="836" y="0"/>
                                    <a:pt x="836" y="0"/>
                                  </a:cubicBezTo>
                                  <a:cubicBezTo>
                                    <a:pt x="837" y="0"/>
                                    <a:pt x="837" y="0"/>
                                    <a:pt x="837" y="0"/>
                                  </a:cubicBezTo>
                                  <a:cubicBezTo>
                                    <a:pt x="837" y="0"/>
                                    <a:pt x="837" y="0"/>
                                    <a:pt x="837" y="0"/>
                                  </a:cubicBezTo>
                                  <a:cubicBezTo>
                                    <a:pt x="838" y="0"/>
                                    <a:pt x="838" y="0"/>
                                    <a:pt x="838" y="0"/>
                                  </a:cubicBezTo>
                                  <a:cubicBezTo>
                                    <a:pt x="841" y="0"/>
                                    <a:pt x="841" y="0"/>
                                    <a:pt x="841" y="0"/>
                                  </a:cubicBezTo>
                                  <a:cubicBezTo>
                                    <a:pt x="837" y="2"/>
                                    <a:pt x="832" y="6"/>
                                    <a:pt x="828" y="9"/>
                                  </a:cubicBezTo>
                                  <a:cubicBezTo>
                                    <a:pt x="820" y="18"/>
                                    <a:pt x="814" y="31"/>
                                    <a:pt x="814" y="44"/>
                                  </a:cubicBezTo>
                                  <a:cubicBezTo>
                                    <a:pt x="814" y="45"/>
                                    <a:pt x="814" y="45"/>
                                    <a:pt x="814" y="46"/>
                                  </a:cubicBezTo>
                                  <a:cubicBezTo>
                                    <a:pt x="816" y="46"/>
                                    <a:pt x="818" y="47"/>
                                    <a:pt x="820" y="48"/>
                                  </a:cubicBezTo>
                                  <a:cubicBezTo>
                                    <a:pt x="820" y="47"/>
                                    <a:pt x="820" y="45"/>
                                    <a:pt x="820" y="44"/>
                                  </a:cubicBezTo>
                                  <a:cubicBezTo>
                                    <a:pt x="820" y="20"/>
                                    <a:pt x="840" y="1"/>
                                    <a:pt x="864" y="1"/>
                                  </a:cubicBezTo>
                                  <a:cubicBezTo>
                                    <a:pt x="888" y="1"/>
                                    <a:pt x="907" y="20"/>
                                    <a:pt x="907" y="44"/>
                                  </a:cubicBezTo>
                                  <a:cubicBezTo>
                                    <a:pt x="907" y="45"/>
                                    <a:pt x="907" y="46"/>
                                    <a:pt x="907" y="47"/>
                                  </a:cubicBezTo>
                                  <a:cubicBezTo>
                                    <a:pt x="909" y="47"/>
                                    <a:pt x="911" y="46"/>
                                    <a:pt x="913" y="46"/>
                                  </a:cubicBezTo>
                                  <a:cubicBezTo>
                                    <a:pt x="913" y="45"/>
                                    <a:pt x="913" y="45"/>
                                    <a:pt x="913" y="44"/>
                                  </a:cubicBezTo>
                                  <a:cubicBezTo>
                                    <a:pt x="913" y="31"/>
                                    <a:pt x="908" y="18"/>
                                    <a:pt x="899" y="9"/>
                                  </a:cubicBezTo>
                                  <a:cubicBezTo>
                                    <a:pt x="895" y="6"/>
                                    <a:pt x="891" y="2"/>
                                    <a:pt x="886" y="0"/>
                                  </a:cubicBezTo>
                                  <a:cubicBezTo>
                                    <a:pt x="889" y="0"/>
                                    <a:pt x="889" y="0"/>
                                    <a:pt x="889" y="0"/>
                                  </a:cubicBezTo>
                                  <a:cubicBezTo>
                                    <a:pt x="889" y="0"/>
                                    <a:pt x="890" y="0"/>
                                    <a:pt x="890" y="0"/>
                                  </a:cubicBezTo>
                                  <a:cubicBezTo>
                                    <a:pt x="890" y="0"/>
                                    <a:pt x="890" y="0"/>
                                    <a:pt x="890" y="0"/>
                                  </a:cubicBezTo>
                                  <a:cubicBezTo>
                                    <a:pt x="891" y="0"/>
                                    <a:pt x="891" y="0"/>
                                    <a:pt x="891" y="0"/>
                                  </a:cubicBezTo>
                                  <a:cubicBezTo>
                                    <a:pt x="891" y="0"/>
                                    <a:pt x="891" y="1"/>
                                    <a:pt x="891" y="1"/>
                                  </a:cubicBezTo>
                                  <a:cubicBezTo>
                                    <a:pt x="892" y="2"/>
                                    <a:pt x="893" y="2"/>
                                    <a:pt x="894" y="3"/>
                                  </a:cubicBezTo>
                                  <a:cubicBezTo>
                                    <a:pt x="895" y="2"/>
                                    <a:pt x="896" y="1"/>
                                    <a:pt x="897" y="1"/>
                                  </a:cubicBezTo>
                                  <a:cubicBezTo>
                                    <a:pt x="897" y="0"/>
                                    <a:pt x="897" y="0"/>
                                    <a:pt x="897" y="0"/>
                                  </a:cubicBezTo>
                                  <a:cubicBezTo>
                                    <a:pt x="901" y="0"/>
                                    <a:pt x="901" y="0"/>
                                    <a:pt x="901" y="0"/>
                                  </a:cubicBezTo>
                                  <a:cubicBezTo>
                                    <a:pt x="899" y="1"/>
                                    <a:pt x="897" y="2"/>
                                    <a:pt x="895" y="4"/>
                                  </a:cubicBezTo>
                                  <a:cubicBezTo>
                                    <a:pt x="897" y="5"/>
                                    <a:pt x="898" y="7"/>
                                    <a:pt x="900" y="8"/>
                                  </a:cubicBezTo>
                                  <a:cubicBezTo>
                                    <a:pt x="907" y="4"/>
                                    <a:pt x="915" y="1"/>
                                    <a:pt x="924" y="1"/>
                                  </a:cubicBezTo>
                                  <a:cubicBezTo>
                                    <a:pt x="928" y="1"/>
                                    <a:pt x="932" y="2"/>
                                    <a:pt x="937" y="3"/>
                                  </a:cubicBezTo>
                                  <a:cubicBezTo>
                                    <a:pt x="937" y="5"/>
                                    <a:pt x="937" y="5"/>
                                    <a:pt x="937" y="5"/>
                                  </a:cubicBezTo>
                                  <a:cubicBezTo>
                                    <a:pt x="932" y="3"/>
                                    <a:pt x="928" y="2"/>
                                    <a:pt x="924" y="2"/>
                                  </a:cubicBezTo>
                                  <a:cubicBezTo>
                                    <a:pt x="915" y="2"/>
                                    <a:pt x="907" y="5"/>
                                    <a:pt x="901" y="9"/>
                                  </a:cubicBezTo>
                                  <a:cubicBezTo>
                                    <a:pt x="902" y="11"/>
                                    <a:pt x="904" y="12"/>
                                    <a:pt x="905" y="14"/>
                                  </a:cubicBezTo>
                                  <a:cubicBezTo>
                                    <a:pt x="910" y="11"/>
                                    <a:pt x="917" y="9"/>
                                    <a:pt x="924" y="9"/>
                                  </a:cubicBezTo>
                                  <a:cubicBezTo>
                                    <a:pt x="928" y="9"/>
                                    <a:pt x="932" y="10"/>
                                    <a:pt x="937" y="11"/>
                                  </a:cubicBezTo>
                                  <a:cubicBezTo>
                                    <a:pt x="937" y="13"/>
                                    <a:pt x="937" y="13"/>
                                    <a:pt x="937" y="13"/>
                                  </a:cubicBezTo>
                                  <a:cubicBezTo>
                                    <a:pt x="933" y="11"/>
                                    <a:pt x="928" y="10"/>
                                    <a:pt x="924" y="10"/>
                                  </a:cubicBezTo>
                                  <a:cubicBezTo>
                                    <a:pt x="917" y="10"/>
                                    <a:pt x="911" y="12"/>
                                    <a:pt x="906" y="15"/>
                                  </a:cubicBezTo>
                                  <a:cubicBezTo>
                                    <a:pt x="907" y="17"/>
                                    <a:pt x="908" y="18"/>
                                    <a:pt x="909" y="20"/>
                                  </a:cubicBezTo>
                                  <a:cubicBezTo>
                                    <a:pt x="913" y="17"/>
                                    <a:pt x="918" y="16"/>
                                    <a:pt x="924" y="16"/>
                                  </a:cubicBezTo>
                                  <a:cubicBezTo>
                                    <a:pt x="928" y="16"/>
                                    <a:pt x="933" y="17"/>
                                    <a:pt x="937" y="19"/>
                                  </a:cubicBezTo>
                                  <a:cubicBezTo>
                                    <a:pt x="937" y="21"/>
                                    <a:pt x="937" y="21"/>
                                    <a:pt x="937" y="21"/>
                                  </a:cubicBezTo>
                                  <a:cubicBezTo>
                                    <a:pt x="933" y="18"/>
                                    <a:pt x="928" y="17"/>
                                    <a:pt x="924" y="17"/>
                                  </a:cubicBezTo>
                                  <a:cubicBezTo>
                                    <a:pt x="918" y="17"/>
                                    <a:pt x="913" y="19"/>
                                    <a:pt x="909" y="21"/>
                                  </a:cubicBezTo>
                                  <a:cubicBezTo>
                                    <a:pt x="910" y="23"/>
                                    <a:pt x="911" y="25"/>
                                    <a:pt x="912" y="27"/>
                                  </a:cubicBezTo>
                                  <a:cubicBezTo>
                                    <a:pt x="915" y="25"/>
                                    <a:pt x="919" y="23"/>
                                    <a:pt x="924" y="23"/>
                                  </a:cubicBezTo>
                                  <a:cubicBezTo>
                                    <a:pt x="928" y="23"/>
                                    <a:pt x="933" y="25"/>
                                    <a:pt x="936" y="27"/>
                                  </a:cubicBezTo>
                                  <a:cubicBezTo>
                                    <a:pt x="936" y="27"/>
                                    <a:pt x="936" y="27"/>
                                    <a:pt x="937" y="27"/>
                                  </a:cubicBezTo>
                                  <a:cubicBezTo>
                                    <a:pt x="937" y="32"/>
                                    <a:pt x="937" y="32"/>
                                    <a:pt x="937" y="32"/>
                                  </a:cubicBezTo>
                                  <a:cubicBezTo>
                                    <a:pt x="935" y="36"/>
                                    <a:pt x="935" y="40"/>
                                    <a:pt x="935" y="44"/>
                                  </a:cubicBezTo>
                                  <a:cubicBezTo>
                                    <a:pt x="935" y="45"/>
                                    <a:pt x="935" y="45"/>
                                    <a:pt x="935" y="46"/>
                                  </a:cubicBezTo>
                                  <a:close/>
                                  <a:moveTo>
                                    <a:pt x="18" y="44"/>
                                  </a:moveTo>
                                  <a:cubicBezTo>
                                    <a:pt x="18" y="42"/>
                                    <a:pt x="16" y="39"/>
                                    <a:pt x="13" y="39"/>
                                  </a:cubicBezTo>
                                  <a:cubicBezTo>
                                    <a:pt x="10" y="39"/>
                                    <a:pt x="8" y="42"/>
                                    <a:pt x="8" y="44"/>
                                  </a:cubicBezTo>
                                  <a:cubicBezTo>
                                    <a:pt x="8" y="45"/>
                                    <a:pt x="8" y="45"/>
                                    <a:pt x="8" y="45"/>
                                  </a:cubicBezTo>
                                  <a:cubicBezTo>
                                    <a:pt x="10" y="45"/>
                                    <a:pt x="11" y="45"/>
                                    <a:pt x="13" y="45"/>
                                  </a:cubicBezTo>
                                  <a:cubicBezTo>
                                    <a:pt x="15" y="45"/>
                                    <a:pt x="16" y="45"/>
                                    <a:pt x="18" y="45"/>
                                  </a:cubicBezTo>
                                  <a:cubicBezTo>
                                    <a:pt x="18" y="45"/>
                                    <a:pt x="18" y="45"/>
                                    <a:pt x="18" y="44"/>
                                  </a:cubicBezTo>
                                  <a:close/>
                                  <a:moveTo>
                                    <a:pt x="25" y="44"/>
                                  </a:moveTo>
                                  <a:cubicBezTo>
                                    <a:pt x="25" y="38"/>
                                    <a:pt x="20" y="32"/>
                                    <a:pt x="13" y="32"/>
                                  </a:cubicBezTo>
                                  <a:cubicBezTo>
                                    <a:pt x="6" y="32"/>
                                    <a:pt x="1" y="38"/>
                                    <a:pt x="1" y="44"/>
                                  </a:cubicBezTo>
                                  <a:cubicBezTo>
                                    <a:pt x="1" y="45"/>
                                    <a:pt x="1" y="45"/>
                                    <a:pt x="1" y="46"/>
                                  </a:cubicBezTo>
                                  <a:cubicBezTo>
                                    <a:pt x="3" y="46"/>
                                    <a:pt x="5" y="45"/>
                                    <a:pt x="6" y="45"/>
                                  </a:cubicBezTo>
                                  <a:cubicBezTo>
                                    <a:pt x="6" y="45"/>
                                    <a:pt x="6" y="45"/>
                                    <a:pt x="6" y="44"/>
                                  </a:cubicBezTo>
                                  <a:cubicBezTo>
                                    <a:pt x="6" y="41"/>
                                    <a:pt x="9" y="38"/>
                                    <a:pt x="13" y="38"/>
                                  </a:cubicBezTo>
                                  <a:cubicBezTo>
                                    <a:pt x="17" y="38"/>
                                    <a:pt x="20" y="41"/>
                                    <a:pt x="20" y="44"/>
                                  </a:cubicBezTo>
                                  <a:cubicBezTo>
                                    <a:pt x="20" y="45"/>
                                    <a:pt x="20" y="45"/>
                                    <a:pt x="20" y="45"/>
                                  </a:cubicBezTo>
                                  <a:cubicBezTo>
                                    <a:pt x="21" y="45"/>
                                    <a:pt x="23" y="46"/>
                                    <a:pt x="25" y="46"/>
                                  </a:cubicBezTo>
                                  <a:cubicBezTo>
                                    <a:pt x="25" y="45"/>
                                    <a:pt x="25" y="45"/>
                                    <a:pt x="25" y="44"/>
                                  </a:cubicBezTo>
                                  <a:close/>
                                  <a:moveTo>
                                    <a:pt x="18" y="96"/>
                                  </a:moveTo>
                                  <a:cubicBezTo>
                                    <a:pt x="18" y="93"/>
                                    <a:pt x="16" y="91"/>
                                    <a:pt x="13" y="91"/>
                                  </a:cubicBezTo>
                                  <a:cubicBezTo>
                                    <a:pt x="10" y="91"/>
                                    <a:pt x="8" y="93"/>
                                    <a:pt x="8" y="96"/>
                                  </a:cubicBezTo>
                                  <a:cubicBezTo>
                                    <a:pt x="8" y="96"/>
                                    <a:pt x="8" y="96"/>
                                    <a:pt x="8" y="96"/>
                                  </a:cubicBezTo>
                                  <a:cubicBezTo>
                                    <a:pt x="10" y="96"/>
                                    <a:pt x="11" y="96"/>
                                    <a:pt x="13" y="96"/>
                                  </a:cubicBezTo>
                                  <a:cubicBezTo>
                                    <a:pt x="15" y="96"/>
                                    <a:pt x="16" y="96"/>
                                    <a:pt x="18" y="96"/>
                                  </a:cubicBezTo>
                                  <a:cubicBezTo>
                                    <a:pt x="18" y="96"/>
                                    <a:pt x="18" y="96"/>
                                    <a:pt x="18" y="96"/>
                                  </a:cubicBezTo>
                                  <a:close/>
                                  <a:moveTo>
                                    <a:pt x="25" y="96"/>
                                  </a:moveTo>
                                  <a:cubicBezTo>
                                    <a:pt x="25" y="89"/>
                                    <a:pt x="20" y="84"/>
                                    <a:pt x="13" y="84"/>
                                  </a:cubicBezTo>
                                  <a:cubicBezTo>
                                    <a:pt x="6" y="84"/>
                                    <a:pt x="1" y="89"/>
                                    <a:pt x="1" y="96"/>
                                  </a:cubicBezTo>
                                  <a:cubicBezTo>
                                    <a:pt x="1" y="96"/>
                                    <a:pt x="1" y="97"/>
                                    <a:pt x="1" y="97"/>
                                  </a:cubicBezTo>
                                  <a:cubicBezTo>
                                    <a:pt x="3" y="97"/>
                                    <a:pt x="5" y="97"/>
                                    <a:pt x="6" y="96"/>
                                  </a:cubicBezTo>
                                  <a:cubicBezTo>
                                    <a:pt x="6" y="96"/>
                                    <a:pt x="6" y="96"/>
                                    <a:pt x="6" y="96"/>
                                  </a:cubicBezTo>
                                  <a:cubicBezTo>
                                    <a:pt x="6" y="92"/>
                                    <a:pt x="9" y="89"/>
                                    <a:pt x="13" y="89"/>
                                  </a:cubicBezTo>
                                  <a:cubicBezTo>
                                    <a:pt x="17" y="89"/>
                                    <a:pt x="20" y="92"/>
                                    <a:pt x="20" y="96"/>
                                  </a:cubicBezTo>
                                  <a:cubicBezTo>
                                    <a:pt x="20" y="96"/>
                                    <a:pt x="20" y="96"/>
                                    <a:pt x="20" y="96"/>
                                  </a:cubicBezTo>
                                  <a:cubicBezTo>
                                    <a:pt x="21" y="97"/>
                                    <a:pt x="23" y="97"/>
                                    <a:pt x="25" y="97"/>
                                  </a:cubicBezTo>
                                  <a:cubicBezTo>
                                    <a:pt x="25" y="97"/>
                                    <a:pt x="25" y="96"/>
                                    <a:pt x="25" y="96"/>
                                  </a:cubicBezTo>
                                  <a:close/>
                                  <a:moveTo>
                                    <a:pt x="18" y="147"/>
                                  </a:moveTo>
                                  <a:cubicBezTo>
                                    <a:pt x="18" y="144"/>
                                    <a:pt x="16" y="142"/>
                                    <a:pt x="13" y="142"/>
                                  </a:cubicBezTo>
                                  <a:cubicBezTo>
                                    <a:pt x="10" y="142"/>
                                    <a:pt x="8" y="144"/>
                                    <a:pt x="8" y="147"/>
                                  </a:cubicBezTo>
                                  <a:cubicBezTo>
                                    <a:pt x="8" y="147"/>
                                    <a:pt x="8" y="147"/>
                                    <a:pt x="8" y="148"/>
                                  </a:cubicBezTo>
                                  <a:cubicBezTo>
                                    <a:pt x="10" y="147"/>
                                    <a:pt x="11" y="147"/>
                                    <a:pt x="13" y="147"/>
                                  </a:cubicBezTo>
                                  <a:cubicBezTo>
                                    <a:pt x="15" y="147"/>
                                    <a:pt x="16" y="147"/>
                                    <a:pt x="18" y="148"/>
                                  </a:cubicBezTo>
                                  <a:cubicBezTo>
                                    <a:pt x="18" y="147"/>
                                    <a:pt x="18" y="147"/>
                                    <a:pt x="18" y="147"/>
                                  </a:cubicBezTo>
                                  <a:close/>
                                  <a:moveTo>
                                    <a:pt x="25" y="147"/>
                                  </a:moveTo>
                                  <a:cubicBezTo>
                                    <a:pt x="25" y="141"/>
                                    <a:pt x="20" y="135"/>
                                    <a:pt x="13" y="135"/>
                                  </a:cubicBezTo>
                                  <a:cubicBezTo>
                                    <a:pt x="6" y="135"/>
                                    <a:pt x="1" y="141"/>
                                    <a:pt x="1" y="147"/>
                                  </a:cubicBezTo>
                                  <a:cubicBezTo>
                                    <a:pt x="1" y="148"/>
                                    <a:pt x="1" y="148"/>
                                    <a:pt x="1" y="149"/>
                                  </a:cubicBezTo>
                                  <a:cubicBezTo>
                                    <a:pt x="3" y="148"/>
                                    <a:pt x="5" y="148"/>
                                    <a:pt x="6" y="148"/>
                                  </a:cubicBezTo>
                                  <a:cubicBezTo>
                                    <a:pt x="6" y="148"/>
                                    <a:pt x="6" y="147"/>
                                    <a:pt x="6" y="147"/>
                                  </a:cubicBezTo>
                                  <a:cubicBezTo>
                                    <a:pt x="6" y="143"/>
                                    <a:pt x="9" y="140"/>
                                    <a:pt x="13" y="140"/>
                                  </a:cubicBezTo>
                                  <a:cubicBezTo>
                                    <a:pt x="17" y="140"/>
                                    <a:pt x="20" y="143"/>
                                    <a:pt x="20" y="147"/>
                                  </a:cubicBezTo>
                                  <a:cubicBezTo>
                                    <a:pt x="20" y="147"/>
                                    <a:pt x="20" y="148"/>
                                    <a:pt x="20" y="148"/>
                                  </a:cubicBezTo>
                                  <a:cubicBezTo>
                                    <a:pt x="21" y="148"/>
                                    <a:pt x="23" y="148"/>
                                    <a:pt x="25" y="149"/>
                                  </a:cubicBezTo>
                                  <a:cubicBezTo>
                                    <a:pt x="25" y="148"/>
                                    <a:pt x="25" y="148"/>
                                    <a:pt x="25" y="147"/>
                                  </a:cubicBezTo>
                                  <a:close/>
                                  <a:moveTo>
                                    <a:pt x="18" y="199"/>
                                  </a:moveTo>
                                  <a:cubicBezTo>
                                    <a:pt x="18" y="196"/>
                                    <a:pt x="16" y="193"/>
                                    <a:pt x="13" y="193"/>
                                  </a:cubicBezTo>
                                  <a:cubicBezTo>
                                    <a:pt x="10" y="193"/>
                                    <a:pt x="8" y="196"/>
                                    <a:pt x="8" y="199"/>
                                  </a:cubicBezTo>
                                  <a:cubicBezTo>
                                    <a:pt x="8" y="199"/>
                                    <a:pt x="8" y="199"/>
                                    <a:pt x="8" y="199"/>
                                  </a:cubicBezTo>
                                  <a:cubicBezTo>
                                    <a:pt x="10" y="199"/>
                                    <a:pt x="11" y="199"/>
                                    <a:pt x="13" y="199"/>
                                  </a:cubicBezTo>
                                  <a:cubicBezTo>
                                    <a:pt x="15" y="199"/>
                                    <a:pt x="16" y="199"/>
                                    <a:pt x="18" y="199"/>
                                  </a:cubicBezTo>
                                  <a:cubicBezTo>
                                    <a:pt x="18" y="199"/>
                                    <a:pt x="18" y="199"/>
                                    <a:pt x="18" y="199"/>
                                  </a:cubicBezTo>
                                  <a:close/>
                                  <a:moveTo>
                                    <a:pt x="25" y="199"/>
                                  </a:moveTo>
                                  <a:cubicBezTo>
                                    <a:pt x="25" y="192"/>
                                    <a:pt x="20" y="187"/>
                                    <a:pt x="13" y="187"/>
                                  </a:cubicBezTo>
                                  <a:cubicBezTo>
                                    <a:pt x="6" y="187"/>
                                    <a:pt x="1" y="192"/>
                                    <a:pt x="1" y="199"/>
                                  </a:cubicBezTo>
                                  <a:cubicBezTo>
                                    <a:pt x="1" y="199"/>
                                    <a:pt x="1" y="200"/>
                                    <a:pt x="1" y="200"/>
                                  </a:cubicBezTo>
                                  <a:cubicBezTo>
                                    <a:pt x="3" y="200"/>
                                    <a:pt x="5" y="199"/>
                                    <a:pt x="6" y="199"/>
                                  </a:cubicBezTo>
                                  <a:cubicBezTo>
                                    <a:pt x="6" y="199"/>
                                    <a:pt x="6" y="199"/>
                                    <a:pt x="6" y="199"/>
                                  </a:cubicBezTo>
                                  <a:cubicBezTo>
                                    <a:pt x="6" y="195"/>
                                    <a:pt x="9" y="192"/>
                                    <a:pt x="13" y="192"/>
                                  </a:cubicBezTo>
                                  <a:cubicBezTo>
                                    <a:pt x="17" y="192"/>
                                    <a:pt x="20" y="195"/>
                                    <a:pt x="20" y="199"/>
                                  </a:cubicBezTo>
                                  <a:cubicBezTo>
                                    <a:pt x="20" y="199"/>
                                    <a:pt x="20" y="199"/>
                                    <a:pt x="20" y="199"/>
                                  </a:cubicBezTo>
                                  <a:cubicBezTo>
                                    <a:pt x="21" y="199"/>
                                    <a:pt x="23" y="200"/>
                                    <a:pt x="25" y="200"/>
                                  </a:cubicBezTo>
                                  <a:cubicBezTo>
                                    <a:pt x="25" y="200"/>
                                    <a:pt x="25" y="199"/>
                                    <a:pt x="25" y="199"/>
                                  </a:cubicBezTo>
                                  <a:close/>
                                  <a:moveTo>
                                    <a:pt x="18" y="250"/>
                                  </a:moveTo>
                                  <a:cubicBezTo>
                                    <a:pt x="18" y="247"/>
                                    <a:pt x="16" y="245"/>
                                    <a:pt x="13" y="245"/>
                                  </a:cubicBezTo>
                                  <a:cubicBezTo>
                                    <a:pt x="10" y="245"/>
                                    <a:pt x="8" y="247"/>
                                    <a:pt x="8" y="250"/>
                                  </a:cubicBezTo>
                                  <a:cubicBezTo>
                                    <a:pt x="8" y="250"/>
                                    <a:pt x="8" y="250"/>
                                    <a:pt x="8" y="250"/>
                                  </a:cubicBezTo>
                                  <a:cubicBezTo>
                                    <a:pt x="10" y="250"/>
                                    <a:pt x="11" y="250"/>
                                    <a:pt x="13" y="250"/>
                                  </a:cubicBezTo>
                                  <a:cubicBezTo>
                                    <a:pt x="15" y="250"/>
                                    <a:pt x="16" y="250"/>
                                    <a:pt x="18" y="250"/>
                                  </a:cubicBezTo>
                                  <a:cubicBezTo>
                                    <a:pt x="18" y="250"/>
                                    <a:pt x="18" y="250"/>
                                    <a:pt x="18" y="250"/>
                                  </a:cubicBezTo>
                                  <a:close/>
                                  <a:moveTo>
                                    <a:pt x="25" y="250"/>
                                  </a:moveTo>
                                  <a:cubicBezTo>
                                    <a:pt x="25" y="243"/>
                                    <a:pt x="20" y="238"/>
                                    <a:pt x="13" y="238"/>
                                  </a:cubicBezTo>
                                  <a:cubicBezTo>
                                    <a:pt x="6" y="238"/>
                                    <a:pt x="1" y="243"/>
                                    <a:pt x="1" y="250"/>
                                  </a:cubicBezTo>
                                  <a:cubicBezTo>
                                    <a:pt x="1" y="250"/>
                                    <a:pt x="1" y="251"/>
                                    <a:pt x="1" y="251"/>
                                  </a:cubicBezTo>
                                  <a:cubicBezTo>
                                    <a:pt x="3" y="251"/>
                                    <a:pt x="5" y="251"/>
                                    <a:pt x="6" y="251"/>
                                  </a:cubicBezTo>
                                  <a:cubicBezTo>
                                    <a:pt x="6" y="250"/>
                                    <a:pt x="6" y="250"/>
                                    <a:pt x="6" y="250"/>
                                  </a:cubicBezTo>
                                  <a:cubicBezTo>
                                    <a:pt x="6" y="246"/>
                                    <a:pt x="9" y="243"/>
                                    <a:pt x="13" y="243"/>
                                  </a:cubicBezTo>
                                  <a:cubicBezTo>
                                    <a:pt x="17" y="243"/>
                                    <a:pt x="20" y="246"/>
                                    <a:pt x="20" y="250"/>
                                  </a:cubicBezTo>
                                  <a:cubicBezTo>
                                    <a:pt x="20" y="250"/>
                                    <a:pt x="20" y="250"/>
                                    <a:pt x="20" y="251"/>
                                  </a:cubicBezTo>
                                  <a:cubicBezTo>
                                    <a:pt x="21" y="251"/>
                                    <a:pt x="23" y="251"/>
                                    <a:pt x="25" y="251"/>
                                  </a:cubicBezTo>
                                  <a:cubicBezTo>
                                    <a:pt x="25" y="251"/>
                                    <a:pt x="25" y="250"/>
                                    <a:pt x="25" y="250"/>
                                  </a:cubicBezTo>
                                  <a:close/>
                                  <a:moveTo>
                                    <a:pt x="18" y="301"/>
                                  </a:moveTo>
                                  <a:cubicBezTo>
                                    <a:pt x="18" y="298"/>
                                    <a:pt x="16" y="296"/>
                                    <a:pt x="13" y="296"/>
                                  </a:cubicBezTo>
                                  <a:cubicBezTo>
                                    <a:pt x="10" y="296"/>
                                    <a:pt x="8" y="298"/>
                                    <a:pt x="8" y="301"/>
                                  </a:cubicBezTo>
                                  <a:cubicBezTo>
                                    <a:pt x="8" y="301"/>
                                    <a:pt x="8" y="302"/>
                                    <a:pt x="8" y="302"/>
                                  </a:cubicBezTo>
                                  <a:cubicBezTo>
                                    <a:pt x="10" y="302"/>
                                    <a:pt x="11" y="301"/>
                                    <a:pt x="13" y="301"/>
                                  </a:cubicBezTo>
                                  <a:cubicBezTo>
                                    <a:pt x="15" y="301"/>
                                    <a:pt x="16" y="302"/>
                                    <a:pt x="18" y="302"/>
                                  </a:cubicBezTo>
                                  <a:cubicBezTo>
                                    <a:pt x="18" y="302"/>
                                    <a:pt x="18" y="301"/>
                                    <a:pt x="18" y="301"/>
                                  </a:cubicBezTo>
                                  <a:close/>
                                  <a:moveTo>
                                    <a:pt x="25" y="301"/>
                                  </a:moveTo>
                                  <a:cubicBezTo>
                                    <a:pt x="25" y="295"/>
                                    <a:pt x="20" y="289"/>
                                    <a:pt x="13" y="289"/>
                                  </a:cubicBezTo>
                                  <a:cubicBezTo>
                                    <a:pt x="6" y="289"/>
                                    <a:pt x="1" y="295"/>
                                    <a:pt x="1" y="301"/>
                                  </a:cubicBezTo>
                                  <a:cubicBezTo>
                                    <a:pt x="1" y="302"/>
                                    <a:pt x="1" y="302"/>
                                    <a:pt x="1" y="303"/>
                                  </a:cubicBezTo>
                                  <a:cubicBezTo>
                                    <a:pt x="3" y="302"/>
                                    <a:pt x="5" y="302"/>
                                    <a:pt x="6" y="302"/>
                                  </a:cubicBezTo>
                                  <a:cubicBezTo>
                                    <a:pt x="6" y="302"/>
                                    <a:pt x="6" y="301"/>
                                    <a:pt x="6" y="301"/>
                                  </a:cubicBezTo>
                                  <a:cubicBezTo>
                                    <a:pt x="6" y="298"/>
                                    <a:pt x="9" y="295"/>
                                    <a:pt x="13" y="295"/>
                                  </a:cubicBezTo>
                                  <a:cubicBezTo>
                                    <a:pt x="17" y="295"/>
                                    <a:pt x="20" y="298"/>
                                    <a:pt x="20" y="301"/>
                                  </a:cubicBezTo>
                                  <a:cubicBezTo>
                                    <a:pt x="20" y="301"/>
                                    <a:pt x="20" y="302"/>
                                    <a:pt x="20" y="302"/>
                                  </a:cubicBezTo>
                                  <a:cubicBezTo>
                                    <a:pt x="21" y="302"/>
                                    <a:pt x="23" y="302"/>
                                    <a:pt x="25" y="303"/>
                                  </a:cubicBezTo>
                                  <a:cubicBezTo>
                                    <a:pt x="25" y="302"/>
                                    <a:pt x="25" y="302"/>
                                    <a:pt x="25" y="301"/>
                                  </a:cubicBezTo>
                                  <a:close/>
                                  <a:moveTo>
                                    <a:pt x="18" y="353"/>
                                  </a:moveTo>
                                  <a:cubicBezTo>
                                    <a:pt x="18" y="350"/>
                                    <a:pt x="16" y="348"/>
                                    <a:pt x="13" y="348"/>
                                  </a:cubicBezTo>
                                  <a:cubicBezTo>
                                    <a:pt x="10" y="348"/>
                                    <a:pt x="8" y="350"/>
                                    <a:pt x="8" y="353"/>
                                  </a:cubicBezTo>
                                  <a:cubicBezTo>
                                    <a:pt x="8" y="353"/>
                                    <a:pt x="8" y="353"/>
                                    <a:pt x="8" y="353"/>
                                  </a:cubicBezTo>
                                  <a:cubicBezTo>
                                    <a:pt x="10" y="353"/>
                                    <a:pt x="11" y="353"/>
                                    <a:pt x="13" y="353"/>
                                  </a:cubicBezTo>
                                  <a:cubicBezTo>
                                    <a:pt x="15" y="353"/>
                                    <a:pt x="16" y="353"/>
                                    <a:pt x="18" y="353"/>
                                  </a:cubicBezTo>
                                  <a:cubicBezTo>
                                    <a:pt x="18" y="353"/>
                                    <a:pt x="18" y="353"/>
                                    <a:pt x="18" y="353"/>
                                  </a:cubicBezTo>
                                  <a:close/>
                                  <a:moveTo>
                                    <a:pt x="25" y="353"/>
                                  </a:moveTo>
                                  <a:cubicBezTo>
                                    <a:pt x="25" y="346"/>
                                    <a:pt x="20" y="341"/>
                                    <a:pt x="13" y="341"/>
                                  </a:cubicBezTo>
                                  <a:cubicBezTo>
                                    <a:pt x="6" y="341"/>
                                    <a:pt x="1" y="346"/>
                                    <a:pt x="1" y="353"/>
                                  </a:cubicBezTo>
                                  <a:cubicBezTo>
                                    <a:pt x="1" y="353"/>
                                    <a:pt x="1" y="354"/>
                                    <a:pt x="1" y="354"/>
                                  </a:cubicBezTo>
                                  <a:cubicBezTo>
                                    <a:pt x="3" y="354"/>
                                    <a:pt x="5" y="354"/>
                                    <a:pt x="6" y="353"/>
                                  </a:cubicBezTo>
                                  <a:cubicBezTo>
                                    <a:pt x="6" y="353"/>
                                    <a:pt x="6" y="353"/>
                                    <a:pt x="6" y="353"/>
                                  </a:cubicBezTo>
                                  <a:cubicBezTo>
                                    <a:pt x="6" y="349"/>
                                    <a:pt x="9" y="346"/>
                                    <a:pt x="13" y="346"/>
                                  </a:cubicBezTo>
                                  <a:cubicBezTo>
                                    <a:pt x="17" y="346"/>
                                    <a:pt x="20" y="349"/>
                                    <a:pt x="20" y="353"/>
                                  </a:cubicBezTo>
                                  <a:cubicBezTo>
                                    <a:pt x="20" y="353"/>
                                    <a:pt x="20" y="353"/>
                                    <a:pt x="20" y="353"/>
                                  </a:cubicBezTo>
                                  <a:cubicBezTo>
                                    <a:pt x="21" y="354"/>
                                    <a:pt x="23" y="354"/>
                                    <a:pt x="25" y="354"/>
                                  </a:cubicBezTo>
                                  <a:cubicBezTo>
                                    <a:pt x="25" y="354"/>
                                    <a:pt x="25" y="353"/>
                                    <a:pt x="25" y="353"/>
                                  </a:cubicBezTo>
                                  <a:close/>
                                  <a:moveTo>
                                    <a:pt x="18" y="404"/>
                                  </a:moveTo>
                                  <a:cubicBezTo>
                                    <a:pt x="18" y="401"/>
                                    <a:pt x="16" y="399"/>
                                    <a:pt x="13" y="399"/>
                                  </a:cubicBezTo>
                                  <a:cubicBezTo>
                                    <a:pt x="10" y="399"/>
                                    <a:pt x="8" y="401"/>
                                    <a:pt x="8" y="404"/>
                                  </a:cubicBezTo>
                                  <a:cubicBezTo>
                                    <a:pt x="8" y="404"/>
                                    <a:pt x="8" y="404"/>
                                    <a:pt x="8" y="404"/>
                                  </a:cubicBezTo>
                                  <a:cubicBezTo>
                                    <a:pt x="10" y="404"/>
                                    <a:pt x="11" y="404"/>
                                    <a:pt x="13" y="404"/>
                                  </a:cubicBezTo>
                                  <a:cubicBezTo>
                                    <a:pt x="15" y="404"/>
                                    <a:pt x="16" y="404"/>
                                    <a:pt x="18" y="404"/>
                                  </a:cubicBezTo>
                                  <a:cubicBezTo>
                                    <a:pt x="18" y="404"/>
                                    <a:pt x="18" y="404"/>
                                    <a:pt x="18" y="404"/>
                                  </a:cubicBezTo>
                                  <a:close/>
                                  <a:moveTo>
                                    <a:pt x="25" y="404"/>
                                  </a:moveTo>
                                  <a:cubicBezTo>
                                    <a:pt x="25" y="397"/>
                                    <a:pt x="20" y="392"/>
                                    <a:pt x="13" y="392"/>
                                  </a:cubicBezTo>
                                  <a:cubicBezTo>
                                    <a:pt x="6" y="392"/>
                                    <a:pt x="1" y="397"/>
                                    <a:pt x="1" y="404"/>
                                  </a:cubicBezTo>
                                  <a:cubicBezTo>
                                    <a:pt x="1" y="405"/>
                                    <a:pt x="1" y="405"/>
                                    <a:pt x="1" y="406"/>
                                  </a:cubicBezTo>
                                  <a:cubicBezTo>
                                    <a:pt x="3" y="405"/>
                                    <a:pt x="5" y="405"/>
                                    <a:pt x="6" y="405"/>
                                  </a:cubicBezTo>
                                  <a:cubicBezTo>
                                    <a:pt x="6" y="404"/>
                                    <a:pt x="6" y="404"/>
                                    <a:pt x="6" y="404"/>
                                  </a:cubicBezTo>
                                  <a:cubicBezTo>
                                    <a:pt x="6" y="400"/>
                                    <a:pt x="9" y="397"/>
                                    <a:pt x="13" y="397"/>
                                  </a:cubicBezTo>
                                  <a:cubicBezTo>
                                    <a:pt x="17" y="397"/>
                                    <a:pt x="20" y="400"/>
                                    <a:pt x="20" y="404"/>
                                  </a:cubicBezTo>
                                  <a:cubicBezTo>
                                    <a:pt x="20" y="404"/>
                                    <a:pt x="20" y="404"/>
                                    <a:pt x="20" y="405"/>
                                  </a:cubicBezTo>
                                  <a:cubicBezTo>
                                    <a:pt x="21" y="405"/>
                                    <a:pt x="23" y="405"/>
                                    <a:pt x="25" y="406"/>
                                  </a:cubicBezTo>
                                  <a:cubicBezTo>
                                    <a:pt x="25" y="405"/>
                                    <a:pt x="25" y="405"/>
                                    <a:pt x="25" y="404"/>
                                  </a:cubicBezTo>
                                  <a:close/>
                                  <a:moveTo>
                                    <a:pt x="18" y="455"/>
                                  </a:moveTo>
                                  <a:cubicBezTo>
                                    <a:pt x="18" y="453"/>
                                    <a:pt x="16" y="450"/>
                                    <a:pt x="13" y="450"/>
                                  </a:cubicBezTo>
                                  <a:cubicBezTo>
                                    <a:pt x="10" y="450"/>
                                    <a:pt x="8" y="453"/>
                                    <a:pt x="8" y="455"/>
                                  </a:cubicBezTo>
                                  <a:cubicBezTo>
                                    <a:pt x="8" y="456"/>
                                    <a:pt x="8" y="456"/>
                                    <a:pt x="8" y="456"/>
                                  </a:cubicBezTo>
                                  <a:cubicBezTo>
                                    <a:pt x="10" y="456"/>
                                    <a:pt x="11" y="456"/>
                                    <a:pt x="13" y="456"/>
                                  </a:cubicBezTo>
                                  <a:cubicBezTo>
                                    <a:pt x="15" y="456"/>
                                    <a:pt x="16" y="456"/>
                                    <a:pt x="18" y="456"/>
                                  </a:cubicBezTo>
                                  <a:cubicBezTo>
                                    <a:pt x="18" y="456"/>
                                    <a:pt x="18" y="456"/>
                                    <a:pt x="18" y="455"/>
                                  </a:cubicBezTo>
                                  <a:close/>
                                  <a:moveTo>
                                    <a:pt x="25" y="455"/>
                                  </a:moveTo>
                                  <a:cubicBezTo>
                                    <a:pt x="25" y="449"/>
                                    <a:pt x="20" y="443"/>
                                    <a:pt x="13" y="443"/>
                                  </a:cubicBezTo>
                                  <a:cubicBezTo>
                                    <a:pt x="6" y="443"/>
                                    <a:pt x="1" y="449"/>
                                    <a:pt x="1" y="455"/>
                                  </a:cubicBezTo>
                                  <a:cubicBezTo>
                                    <a:pt x="1" y="456"/>
                                    <a:pt x="1" y="456"/>
                                    <a:pt x="1" y="457"/>
                                  </a:cubicBezTo>
                                  <a:cubicBezTo>
                                    <a:pt x="3" y="457"/>
                                    <a:pt x="5" y="456"/>
                                    <a:pt x="6" y="456"/>
                                  </a:cubicBezTo>
                                  <a:cubicBezTo>
                                    <a:pt x="6" y="456"/>
                                    <a:pt x="6" y="456"/>
                                    <a:pt x="6" y="455"/>
                                  </a:cubicBezTo>
                                  <a:cubicBezTo>
                                    <a:pt x="6" y="452"/>
                                    <a:pt x="9" y="449"/>
                                    <a:pt x="13" y="449"/>
                                  </a:cubicBezTo>
                                  <a:cubicBezTo>
                                    <a:pt x="17" y="449"/>
                                    <a:pt x="20" y="452"/>
                                    <a:pt x="20" y="455"/>
                                  </a:cubicBezTo>
                                  <a:cubicBezTo>
                                    <a:pt x="20" y="456"/>
                                    <a:pt x="20" y="456"/>
                                    <a:pt x="20" y="456"/>
                                  </a:cubicBezTo>
                                  <a:cubicBezTo>
                                    <a:pt x="21" y="456"/>
                                    <a:pt x="23" y="457"/>
                                    <a:pt x="25" y="457"/>
                                  </a:cubicBezTo>
                                  <a:cubicBezTo>
                                    <a:pt x="25" y="456"/>
                                    <a:pt x="25" y="456"/>
                                    <a:pt x="25" y="455"/>
                                  </a:cubicBezTo>
                                  <a:close/>
                                  <a:moveTo>
                                    <a:pt x="912" y="491"/>
                                  </a:moveTo>
                                  <a:cubicBezTo>
                                    <a:pt x="913" y="493"/>
                                    <a:pt x="913" y="495"/>
                                    <a:pt x="914" y="497"/>
                                  </a:cubicBezTo>
                                  <a:cubicBezTo>
                                    <a:pt x="916" y="495"/>
                                    <a:pt x="920" y="493"/>
                                    <a:pt x="924" y="493"/>
                                  </a:cubicBezTo>
                                  <a:cubicBezTo>
                                    <a:pt x="928" y="493"/>
                                    <a:pt x="931" y="495"/>
                                    <a:pt x="934" y="498"/>
                                  </a:cubicBezTo>
                                  <a:cubicBezTo>
                                    <a:pt x="934" y="496"/>
                                    <a:pt x="935" y="494"/>
                                    <a:pt x="936" y="491"/>
                                  </a:cubicBezTo>
                                  <a:cubicBezTo>
                                    <a:pt x="932" y="489"/>
                                    <a:pt x="928" y="487"/>
                                    <a:pt x="924" y="487"/>
                                  </a:cubicBezTo>
                                  <a:cubicBezTo>
                                    <a:pt x="919" y="487"/>
                                    <a:pt x="915" y="489"/>
                                    <a:pt x="912" y="491"/>
                                  </a:cubicBezTo>
                                  <a:close/>
                                  <a:moveTo>
                                    <a:pt x="783" y="14"/>
                                  </a:moveTo>
                                  <a:cubicBezTo>
                                    <a:pt x="789" y="11"/>
                                    <a:pt x="795" y="9"/>
                                    <a:pt x="803" y="9"/>
                                  </a:cubicBezTo>
                                  <a:cubicBezTo>
                                    <a:pt x="810" y="9"/>
                                    <a:pt x="817" y="11"/>
                                    <a:pt x="822" y="14"/>
                                  </a:cubicBezTo>
                                  <a:cubicBezTo>
                                    <a:pt x="823" y="13"/>
                                    <a:pt x="825" y="11"/>
                                    <a:pt x="826" y="10"/>
                                  </a:cubicBezTo>
                                  <a:cubicBezTo>
                                    <a:pt x="819" y="5"/>
                                    <a:pt x="811" y="2"/>
                                    <a:pt x="803" y="2"/>
                                  </a:cubicBezTo>
                                  <a:cubicBezTo>
                                    <a:pt x="794" y="2"/>
                                    <a:pt x="786" y="5"/>
                                    <a:pt x="779" y="10"/>
                                  </a:cubicBezTo>
                                  <a:cubicBezTo>
                                    <a:pt x="781" y="11"/>
                                    <a:pt x="782" y="13"/>
                                    <a:pt x="783" y="14"/>
                                  </a:cubicBezTo>
                                  <a:close/>
                                  <a:moveTo>
                                    <a:pt x="787" y="20"/>
                                  </a:moveTo>
                                  <a:cubicBezTo>
                                    <a:pt x="791" y="17"/>
                                    <a:pt x="797" y="16"/>
                                    <a:pt x="803" y="16"/>
                                  </a:cubicBezTo>
                                  <a:cubicBezTo>
                                    <a:pt x="809" y="16"/>
                                    <a:pt x="814" y="17"/>
                                    <a:pt x="818" y="20"/>
                                  </a:cubicBezTo>
                                  <a:cubicBezTo>
                                    <a:pt x="819" y="19"/>
                                    <a:pt x="820" y="17"/>
                                    <a:pt x="821" y="16"/>
                                  </a:cubicBezTo>
                                  <a:cubicBezTo>
                                    <a:pt x="816" y="12"/>
                                    <a:pt x="810" y="10"/>
                                    <a:pt x="803" y="10"/>
                                  </a:cubicBezTo>
                                  <a:cubicBezTo>
                                    <a:pt x="796" y="10"/>
                                    <a:pt x="789" y="12"/>
                                    <a:pt x="784" y="16"/>
                                  </a:cubicBezTo>
                                  <a:cubicBezTo>
                                    <a:pt x="785" y="17"/>
                                    <a:pt x="786" y="19"/>
                                    <a:pt x="787" y="20"/>
                                  </a:cubicBezTo>
                                  <a:close/>
                                  <a:moveTo>
                                    <a:pt x="790" y="28"/>
                                  </a:moveTo>
                                  <a:cubicBezTo>
                                    <a:pt x="794" y="25"/>
                                    <a:pt x="798" y="23"/>
                                    <a:pt x="803" y="23"/>
                                  </a:cubicBezTo>
                                  <a:cubicBezTo>
                                    <a:pt x="807" y="23"/>
                                    <a:pt x="812" y="25"/>
                                    <a:pt x="815" y="27"/>
                                  </a:cubicBezTo>
                                  <a:cubicBezTo>
                                    <a:pt x="816" y="25"/>
                                    <a:pt x="817" y="24"/>
                                    <a:pt x="818" y="22"/>
                                  </a:cubicBezTo>
                                  <a:cubicBezTo>
                                    <a:pt x="813" y="19"/>
                                    <a:pt x="808" y="17"/>
                                    <a:pt x="803" y="17"/>
                                  </a:cubicBezTo>
                                  <a:cubicBezTo>
                                    <a:pt x="797" y="17"/>
                                    <a:pt x="792" y="19"/>
                                    <a:pt x="788" y="22"/>
                                  </a:cubicBezTo>
                                  <a:cubicBezTo>
                                    <a:pt x="789" y="24"/>
                                    <a:pt x="789" y="26"/>
                                    <a:pt x="790" y="28"/>
                                  </a:cubicBezTo>
                                  <a:close/>
                                  <a:moveTo>
                                    <a:pt x="792" y="36"/>
                                  </a:moveTo>
                                  <a:cubicBezTo>
                                    <a:pt x="795" y="33"/>
                                    <a:pt x="798" y="31"/>
                                    <a:pt x="803" y="31"/>
                                  </a:cubicBezTo>
                                  <a:cubicBezTo>
                                    <a:pt x="807" y="31"/>
                                    <a:pt x="811" y="33"/>
                                    <a:pt x="813" y="36"/>
                                  </a:cubicBezTo>
                                  <a:cubicBezTo>
                                    <a:pt x="814" y="33"/>
                                    <a:pt x="814" y="31"/>
                                    <a:pt x="815" y="29"/>
                                  </a:cubicBezTo>
                                  <a:cubicBezTo>
                                    <a:pt x="811" y="26"/>
                                    <a:pt x="807" y="25"/>
                                    <a:pt x="803" y="25"/>
                                  </a:cubicBezTo>
                                  <a:cubicBezTo>
                                    <a:pt x="798" y="25"/>
                                    <a:pt x="794" y="26"/>
                                    <a:pt x="791" y="29"/>
                                  </a:cubicBezTo>
                                  <a:cubicBezTo>
                                    <a:pt x="791" y="31"/>
                                    <a:pt x="792" y="34"/>
                                    <a:pt x="792" y="36"/>
                                  </a:cubicBezTo>
                                  <a:close/>
                                  <a:moveTo>
                                    <a:pt x="812" y="44"/>
                                  </a:moveTo>
                                  <a:cubicBezTo>
                                    <a:pt x="812" y="42"/>
                                    <a:pt x="813" y="40"/>
                                    <a:pt x="813" y="38"/>
                                  </a:cubicBezTo>
                                  <a:cubicBezTo>
                                    <a:pt x="811" y="35"/>
                                    <a:pt x="807" y="32"/>
                                    <a:pt x="803" y="32"/>
                                  </a:cubicBezTo>
                                  <a:cubicBezTo>
                                    <a:pt x="798" y="32"/>
                                    <a:pt x="795" y="35"/>
                                    <a:pt x="793" y="38"/>
                                  </a:cubicBezTo>
                                  <a:cubicBezTo>
                                    <a:pt x="793" y="40"/>
                                    <a:pt x="793" y="42"/>
                                    <a:pt x="793" y="44"/>
                                  </a:cubicBezTo>
                                  <a:cubicBezTo>
                                    <a:pt x="793" y="45"/>
                                    <a:pt x="793" y="45"/>
                                    <a:pt x="793" y="46"/>
                                  </a:cubicBezTo>
                                  <a:cubicBezTo>
                                    <a:pt x="794" y="45"/>
                                    <a:pt x="795" y="45"/>
                                    <a:pt x="796" y="45"/>
                                  </a:cubicBezTo>
                                  <a:cubicBezTo>
                                    <a:pt x="796" y="45"/>
                                    <a:pt x="796" y="45"/>
                                    <a:pt x="796" y="44"/>
                                  </a:cubicBezTo>
                                  <a:cubicBezTo>
                                    <a:pt x="796" y="41"/>
                                    <a:pt x="799" y="38"/>
                                    <a:pt x="803" y="38"/>
                                  </a:cubicBezTo>
                                  <a:cubicBezTo>
                                    <a:pt x="806" y="38"/>
                                    <a:pt x="809" y="41"/>
                                    <a:pt x="809" y="44"/>
                                  </a:cubicBezTo>
                                  <a:cubicBezTo>
                                    <a:pt x="809" y="45"/>
                                    <a:pt x="809" y="45"/>
                                    <a:pt x="809" y="45"/>
                                  </a:cubicBezTo>
                                  <a:cubicBezTo>
                                    <a:pt x="810" y="45"/>
                                    <a:pt x="811" y="45"/>
                                    <a:pt x="812" y="45"/>
                                  </a:cubicBezTo>
                                  <a:cubicBezTo>
                                    <a:pt x="812" y="45"/>
                                    <a:pt x="812" y="45"/>
                                    <a:pt x="812" y="44"/>
                                  </a:cubicBezTo>
                                  <a:close/>
                                  <a:moveTo>
                                    <a:pt x="803" y="39"/>
                                  </a:moveTo>
                                  <a:cubicBezTo>
                                    <a:pt x="800" y="39"/>
                                    <a:pt x="798" y="42"/>
                                    <a:pt x="798" y="44"/>
                                  </a:cubicBezTo>
                                  <a:cubicBezTo>
                                    <a:pt x="798" y="45"/>
                                    <a:pt x="798" y="45"/>
                                    <a:pt x="798" y="45"/>
                                  </a:cubicBezTo>
                                  <a:cubicBezTo>
                                    <a:pt x="799" y="45"/>
                                    <a:pt x="801" y="45"/>
                                    <a:pt x="803" y="45"/>
                                  </a:cubicBezTo>
                                  <a:cubicBezTo>
                                    <a:pt x="804" y="45"/>
                                    <a:pt x="806" y="45"/>
                                    <a:pt x="808" y="45"/>
                                  </a:cubicBezTo>
                                  <a:cubicBezTo>
                                    <a:pt x="808" y="45"/>
                                    <a:pt x="808" y="45"/>
                                    <a:pt x="808" y="44"/>
                                  </a:cubicBezTo>
                                  <a:cubicBezTo>
                                    <a:pt x="808" y="42"/>
                                    <a:pt x="806" y="39"/>
                                    <a:pt x="803" y="39"/>
                                  </a:cubicBezTo>
                                  <a:close/>
                                  <a:moveTo>
                                    <a:pt x="773" y="56"/>
                                  </a:moveTo>
                                  <a:cubicBezTo>
                                    <a:pt x="775" y="57"/>
                                    <a:pt x="777" y="58"/>
                                    <a:pt x="778" y="60"/>
                                  </a:cubicBezTo>
                                  <a:cubicBezTo>
                                    <a:pt x="785" y="55"/>
                                    <a:pt x="794" y="52"/>
                                    <a:pt x="803" y="52"/>
                                  </a:cubicBezTo>
                                  <a:cubicBezTo>
                                    <a:pt x="812" y="52"/>
                                    <a:pt x="820" y="55"/>
                                    <a:pt x="827" y="60"/>
                                  </a:cubicBezTo>
                                  <a:cubicBezTo>
                                    <a:pt x="829" y="58"/>
                                    <a:pt x="830" y="57"/>
                                    <a:pt x="832" y="56"/>
                                  </a:cubicBezTo>
                                  <a:cubicBezTo>
                                    <a:pt x="824" y="50"/>
                                    <a:pt x="814" y="46"/>
                                    <a:pt x="803" y="46"/>
                                  </a:cubicBezTo>
                                  <a:cubicBezTo>
                                    <a:pt x="792" y="46"/>
                                    <a:pt x="782" y="50"/>
                                    <a:pt x="773" y="56"/>
                                  </a:cubicBezTo>
                                  <a:close/>
                                  <a:moveTo>
                                    <a:pt x="812" y="455"/>
                                  </a:moveTo>
                                  <a:cubicBezTo>
                                    <a:pt x="812" y="453"/>
                                    <a:pt x="813" y="451"/>
                                    <a:pt x="813" y="449"/>
                                  </a:cubicBezTo>
                                  <a:cubicBezTo>
                                    <a:pt x="811" y="446"/>
                                    <a:pt x="807" y="443"/>
                                    <a:pt x="803" y="443"/>
                                  </a:cubicBezTo>
                                  <a:cubicBezTo>
                                    <a:pt x="798" y="443"/>
                                    <a:pt x="795" y="446"/>
                                    <a:pt x="793" y="449"/>
                                  </a:cubicBezTo>
                                  <a:cubicBezTo>
                                    <a:pt x="793" y="451"/>
                                    <a:pt x="793" y="453"/>
                                    <a:pt x="793" y="455"/>
                                  </a:cubicBezTo>
                                  <a:cubicBezTo>
                                    <a:pt x="793" y="456"/>
                                    <a:pt x="793" y="456"/>
                                    <a:pt x="793" y="457"/>
                                  </a:cubicBezTo>
                                  <a:cubicBezTo>
                                    <a:pt x="794" y="456"/>
                                    <a:pt x="795" y="456"/>
                                    <a:pt x="796" y="456"/>
                                  </a:cubicBezTo>
                                  <a:cubicBezTo>
                                    <a:pt x="796" y="456"/>
                                    <a:pt x="796" y="456"/>
                                    <a:pt x="796" y="455"/>
                                  </a:cubicBezTo>
                                  <a:cubicBezTo>
                                    <a:pt x="796" y="452"/>
                                    <a:pt x="799" y="449"/>
                                    <a:pt x="803" y="449"/>
                                  </a:cubicBezTo>
                                  <a:cubicBezTo>
                                    <a:pt x="806" y="449"/>
                                    <a:pt x="809" y="452"/>
                                    <a:pt x="809" y="455"/>
                                  </a:cubicBezTo>
                                  <a:cubicBezTo>
                                    <a:pt x="809" y="456"/>
                                    <a:pt x="809" y="456"/>
                                    <a:pt x="809" y="456"/>
                                  </a:cubicBezTo>
                                  <a:cubicBezTo>
                                    <a:pt x="810" y="456"/>
                                    <a:pt x="811" y="456"/>
                                    <a:pt x="812" y="457"/>
                                  </a:cubicBezTo>
                                  <a:cubicBezTo>
                                    <a:pt x="812" y="456"/>
                                    <a:pt x="812" y="456"/>
                                    <a:pt x="812" y="455"/>
                                  </a:cubicBezTo>
                                  <a:close/>
                                  <a:moveTo>
                                    <a:pt x="803" y="450"/>
                                  </a:moveTo>
                                  <a:cubicBezTo>
                                    <a:pt x="800" y="450"/>
                                    <a:pt x="798" y="453"/>
                                    <a:pt x="798" y="455"/>
                                  </a:cubicBezTo>
                                  <a:cubicBezTo>
                                    <a:pt x="798" y="456"/>
                                    <a:pt x="798" y="456"/>
                                    <a:pt x="798" y="456"/>
                                  </a:cubicBezTo>
                                  <a:cubicBezTo>
                                    <a:pt x="799" y="456"/>
                                    <a:pt x="801" y="456"/>
                                    <a:pt x="803" y="456"/>
                                  </a:cubicBezTo>
                                  <a:cubicBezTo>
                                    <a:pt x="804" y="456"/>
                                    <a:pt x="806" y="456"/>
                                    <a:pt x="808" y="456"/>
                                  </a:cubicBezTo>
                                  <a:cubicBezTo>
                                    <a:pt x="808" y="456"/>
                                    <a:pt x="808" y="456"/>
                                    <a:pt x="808" y="455"/>
                                  </a:cubicBezTo>
                                  <a:cubicBezTo>
                                    <a:pt x="808" y="453"/>
                                    <a:pt x="806" y="450"/>
                                    <a:pt x="803" y="450"/>
                                  </a:cubicBezTo>
                                  <a:close/>
                                  <a:moveTo>
                                    <a:pt x="813" y="447"/>
                                  </a:moveTo>
                                  <a:cubicBezTo>
                                    <a:pt x="814" y="444"/>
                                    <a:pt x="814" y="442"/>
                                    <a:pt x="815" y="440"/>
                                  </a:cubicBezTo>
                                  <a:cubicBezTo>
                                    <a:pt x="811" y="437"/>
                                    <a:pt x="807" y="436"/>
                                    <a:pt x="803" y="436"/>
                                  </a:cubicBezTo>
                                  <a:cubicBezTo>
                                    <a:pt x="798" y="436"/>
                                    <a:pt x="794" y="437"/>
                                    <a:pt x="791" y="440"/>
                                  </a:cubicBezTo>
                                  <a:cubicBezTo>
                                    <a:pt x="791" y="442"/>
                                    <a:pt x="792" y="445"/>
                                    <a:pt x="792" y="447"/>
                                  </a:cubicBezTo>
                                  <a:cubicBezTo>
                                    <a:pt x="795" y="444"/>
                                    <a:pt x="798" y="442"/>
                                    <a:pt x="803" y="442"/>
                                  </a:cubicBezTo>
                                  <a:cubicBezTo>
                                    <a:pt x="807" y="442"/>
                                    <a:pt x="811" y="444"/>
                                    <a:pt x="813" y="447"/>
                                  </a:cubicBezTo>
                                  <a:close/>
                                  <a:moveTo>
                                    <a:pt x="785" y="455"/>
                                  </a:moveTo>
                                  <a:cubicBezTo>
                                    <a:pt x="785" y="457"/>
                                    <a:pt x="785" y="458"/>
                                    <a:pt x="785" y="459"/>
                                  </a:cubicBezTo>
                                  <a:cubicBezTo>
                                    <a:pt x="787" y="458"/>
                                    <a:pt x="789" y="457"/>
                                    <a:pt x="791" y="457"/>
                                  </a:cubicBezTo>
                                  <a:cubicBezTo>
                                    <a:pt x="791" y="456"/>
                                    <a:pt x="791" y="456"/>
                                    <a:pt x="791" y="455"/>
                                  </a:cubicBezTo>
                                  <a:cubicBezTo>
                                    <a:pt x="791" y="442"/>
                                    <a:pt x="786" y="429"/>
                                    <a:pt x="777" y="420"/>
                                  </a:cubicBezTo>
                                  <a:cubicBezTo>
                                    <a:pt x="768" y="411"/>
                                    <a:pt x="755" y="406"/>
                                    <a:pt x="742" y="406"/>
                                  </a:cubicBezTo>
                                  <a:cubicBezTo>
                                    <a:pt x="728" y="406"/>
                                    <a:pt x="716" y="411"/>
                                    <a:pt x="707" y="420"/>
                                  </a:cubicBezTo>
                                  <a:cubicBezTo>
                                    <a:pt x="698" y="429"/>
                                    <a:pt x="692" y="442"/>
                                    <a:pt x="692" y="455"/>
                                  </a:cubicBezTo>
                                  <a:cubicBezTo>
                                    <a:pt x="692" y="456"/>
                                    <a:pt x="692" y="456"/>
                                    <a:pt x="692" y="457"/>
                                  </a:cubicBezTo>
                                  <a:cubicBezTo>
                                    <a:pt x="694" y="457"/>
                                    <a:pt x="696" y="458"/>
                                    <a:pt x="698" y="459"/>
                                  </a:cubicBezTo>
                                  <a:cubicBezTo>
                                    <a:pt x="698" y="458"/>
                                    <a:pt x="698" y="457"/>
                                    <a:pt x="698" y="455"/>
                                  </a:cubicBezTo>
                                  <a:cubicBezTo>
                                    <a:pt x="698" y="431"/>
                                    <a:pt x="718" y="412"/>
                                    <a:pt x="742" y="412"/>
                                  </a:cubicBezTo>
                                  <a:cubicBezTo>
                                    <a:pt x="766" y="412"/>
                                    <a:pt x="785" y="431"/>
                                    <a:pt x="785" y="455"/>
                                  </a:cubicBezTo>
                                  <a:close/>
                                  <a:moveTo>
                                    <a:pt x="777" y="455"/>
                                  </a:moveTo>
                                  <a:cubicBezTo>
                                    <a:pt x="777" y="458"/>
                                    <a:pt x="777" y="460"/>
                                    <a:pt x="777" y="463"/>
                                  </a:cubicBezTo>
                                  <a:cubicBezTo>
                                    <a:pt x="779" y="461"/>
                                    <a:pt x="781" y="460"/>
                                    <a:pt x="783" y="459"/>
                                  </a:cubicBezTo>
                                  <a:cubicBezTo>
                                    <a:pt x="784" y="458"/>
                                    <a:pt x="784" y="457"/>
                                    <a:pt x="784" y="455"/>
                                  </a:cubicBezTo>
                                  <a:cubicBezTo>
                                    <a:pt x="784" y="444"/>
                                    <a:pt x="779" y="433"/>
                                    <a:pt x="771" y="426"/>
                                  </a:cubicBezTo>
                                  <a:cubicBezTo>
                                    <a:pt x="764" y="418"/>
                                    <a:pt x="753" y="413"/>
                                    <a:pt x="742" y="413"/>
                                  </a:cubicBezTo>
                                  <a:cubicBezTo>
                                    <a:pt x="730" y="413"/>
                                    <a:pt x="720" y="418"/>
                                    <a:pt x="712" y="426"/>
                                  </a:cubicBezTo>
                                  <a:cubicBezTo>
                                    <a:pt x="704" y="433"/>
                                    <a:pt x="700" y="444"/>
                                    <a:pt x="700" y="455"/>
                                  </a:cubicBezTo>
                                  <a:cubicBezTo>
                                    <a:pt x="700" y="457"/>
                                    <a:pt x="700" y="458"/>
                                    <a:pt x="700" y="459"/>
                                  </a:cubicBezTo>
                                  <a:cubicBezTo>
                                    <a:pt x="702" y="460"/>
                                    <a:pt x="704" y="461"/>
                                    <a:pt x="707" y="463"/>
                                  </a:cubicBezTo>
                                  <a:cubicBezTo>
                                    <a:pt x="706" y="460"/>
                                    <a:pt x="706" y="458"/>
                                    <a:pt x="706" y="455"/>
                                  </a:cubicBezTo>
                                  <a:cubicBezTo>
                                    <a:pt x="706" y="436"/>
                                    <a:pt x="722" y="420"/>
                                    <a:pt x="742" y="420"/>
                                  </a:cubicBezTo>
                                  <a:cubicBezTo>
                                    <a:pt x="761" y="420"/>
                                    <a:pt x="777" y="436"/>
                                    <a:pt x="777" y="455"/>
                                  </a:cubicBezTo>
                                  <a:close/>
                                  <a:moveTo>
                                    <a:pt x="690" y="455"/>
                                  </a:moveTo>
                                  <a:cubicBezTo>
                                    <a:pt x="690" y="453"/>
                                    <a:pt x="691" y="451"/>
                                    <a:pt x="691" y="449"/>
                                  </a:cubicBezTo>
                                  <a:cubicBezTo>
                                    <a:pt x="689" y="446"/>
                                    <a:pt x="685" y="443"/>
                                    <a:pt x="681" y="443"/>
                                  </a:cubicBezTo>
                                  <a:cubicBezTo>
                                    <a:pt x="677" y="443"/>
                                    <a:pt x="674" y="445"/>
                                    <a:pt x="671" y="448"/>
                                  </a:cubicBezTo>
                                  <a:cubicBezTo>
                                    <a:pt x="672" y="450"/>
                                    <a:pt x="672" y="453"/>
                                    <a:pt x="672" y="455"/>
                                  </a:cubicBezTo>
                                  <a:cubicBezTo>
                                    <a:pt x="672" y="456"/>
                                    <a:pt x="672" y="456"/>
                                    <a:pt x="672" y="456"/>
                                  </a:cubicBezTo>
                                  <a:cubicBezTo>
                                    <a:pt x="673" y="456"/>
                                    <a:pt x="673" y="456"/>
                                    <a:pt x="674" y="456"/>
                                  </a:cubicBezTo>
                                  <a:cubicBezTo>
                                    <a:pt x="674" y="456"/>
                                    <a:pt x="674" y="456"/>
                                    <a:pt x="674" y="455"/>
                                  </a:cubicBezTo>
                                  <a:cubicBezTo>
                                    <a:pt x="674" y="452"/>
                                    <a:pt x="677" y="449"/>
                                    <a:pt x="681" y="449"/>
                                  </a:cubicBezTo>
                                  <a:cubicBezTo>
                                    <a:pt x="685" y="449"/>
                                    <a:pt x="687" y="452"/>
                                    <a:pt x="687" y="455"/>
                                  </a:cubicBezTo>
                                  <a:cubicBezTo>
                                    <a:pt x="687" y="456"/>
                                    <a:pt x="687" y="456"/>
                                    <a:pt x="687" y="456"/>
                                  </a:cubicBezTo>
                                  <a:cubicBezTo>
                                    <a:pt x="688" y="456"/>
                                    <a:pt x="689" y="456"/>
                                    <a:pt x="691" y="457"/>
                                  </a:cubicBezTo>
                                  <a:cubicBezTo>
                                    <a:pt x="690" y="456"/>
                                    <a:pt x="690" y="456"/>
                                    <a:pt x="690" y="455"/>
                                  </a:cubicBezTo>
                                  <a:close/>
                                  <a:moveTo>
                                    <a:pt x="681" y="450"/>
                                  </a:moveTo>
                                  <a:cubicBezTo>
                                    <a:pt x="678" y="450"/>
                                    <a:pt x="676" y="453"/>
                                    <a:pt x="676" y="455"/>
                                  </a:cubicBezTo>
                                  <a:cubicBezTo>
                                    <a:pt x="676" y="456"/>
                                    <a:pt x="676" y="456"/>
                                    <a:pt x="676" y="456"/>
                                  </a:cubicBezTo>
                                  <a:cubicBezTo>
                                    <a:pt x="677" y="456"/>
                                    <a:pt x="679" y="456"/>
                                    <a:pt x="681" y="456"/>
                                  </a:cubicBezTo>
                                  <a:cubicBezTo>
                                    <a:pt x="683" y="456"/>
                                    <a:pt x="684" y="456"/>
                                    <a:pt x="686" y="456"/>
                                  </a:cubicBezTo>
                                  <a:cubicBezTo>
                                    <a:pt x="686" y="456"/>
                                    <a:pt x="686" y="456"/>
                                    <a:pt x="686" y="455"/>
                                  </a:cubicBezTo>
                                  <a:cubicBezTo>
                                    <a:pt x="686" y="453"/>
                                    <a:pt x="684" y="450"/>
                                    <a:pt x="681" y="450"/>
                                  </a:cubicBezTo>
                                  <a:close/>
                                  <a:moveTo>
                                    <a:pt x="691" y="447"/>
                                  </a:moveTo>
                                  <a:cubicBezTo>
                                    <a:pt x="692" y="444"/>
                                    <a:pt x="692" y="442"/>
                                    <a:pt x="693" y="440"/>
                                  </a:cubicBezTo>
                                  <a:cubicBezTo>
                                    <a:pt x="690" y="437"/>
                                    <a:pt x="685" y="436"/>
                                    <a:pt x="681" y="436"/>
                                  </a:cubicBezTo>
                                  <a:cubicBezTo>
                                    <a:pt x="677" y="436"/>
                                    <a:pt x="673" y="437"/>
                                    <a:pt x="669" y="440"/>
                                  </a:cubicBezTo>
                                  <a:cubicBezTo>
                                    <a:pt x="670" y="442"/>
                                    <a:pt x="671" y="444"/>
                                    <a:pt x="671" y="446"/>
                                  </a:cubicBezTo>
                                  <a:cubicBezTo>
                                    <a:pt x="674" y="443"/>
                                    <a:pt x="677" y="442"/>
                                    <a:pt x="681" y="442"/>
                                  </a:cubicBezTo>
                                  <a:cubicBezTo>
                                    <a:pt x="685" y="442"/>
                                    <a:pt x="689" y="444"/>
                                    <a:pt x="691" y="447"/>
                                  </a:cubicBezTo>
                                  <a:close/>
                                  <a:moveTo>
                                    <a:pt x="664" y="455"/>
                                  </a:moveTo>
                                  <a:cubicBezTo>
                                    <a:pt x="664" y="456"/>
                                    <a:pt x="664" y="457"/>
                                    <a:pt x="664" y="458"/>
                                  </a:cubicBezTo>
                                  <a:cubicBezTo>
                                    <a:pt x="666" y="458"/>
                                    <a:pt x="668" y="457"/>
                                    <a:pt x="670" y="457"/>
                                  </a:cubicBezTo>
                                  <a:cubicBezTo>
                                    <a:pt x="670" y="456"/>
                                    <a:pt x="670" y="456"/>
                                    <a:pt x="670" y="455"/>
                                  </a:cubicBezTo>
                                  <a:cubicBezTo>
                                    <a:pt x="670" y="442"/>
                                    <a:pt x="665" y="429"/>
                                    <a:pt x="656" y="420"/>
                                  </a:cubicBezTo>
                                  <a:cubicBezTo>
                                    <a:pt x="647" y="411"/>
                                    <a:pt x="635" y="406"/>
                                    <a:pt x="621" y="406"/>
                                  </a:cubicBezTo>
                                  <a:cubicBezTo>
                                    <a:pt x="607" y="406"/>
                                    <a:pt x="595" y="411"/>
                                    <a:pt x="586" y="420"/>
                                  </a:cubicBezTo>
                                  <a:cubicBezTo>
                                    <a:pt x="577" y="429"/>
                                    <a:pt x="571" y="442"/>
                                    <a:pt x="571" y="455"/>
                                  </a:cubicBezTo>
                                  <a:cubicBezTo>
                                    <a:pt x="571" y="456"/>
                                    <a:pt x="571" y="456"/>
                                    <a:pt x="571" y="457"/>
                                  </a:cubicBezTo>
                                  <a:cubicBezTo>
                                    <a:pt x="573" y="457"/>
                                    <a:pt x="575" y="458"/>
                                    <a:pt x="577" y="459"/>
                                  </a:cubicBezTo>
                                  <a:cubicBezTo>
                                    <a:pt x="577" y="458"/>
                                    <a:pt x="577" y="457"/>
                                    <a:pt x="577" y="455"/>
                                  </a:cubicBezTo>
                                  <a:cubicBezTo>
                                    <a:pt x="577" y="431"/>
                                    <a:pt x="597" y="412"/>
                                    <a:pt x="621" y="412"/>
                                  </a:cubicBezTo>
                                  <a:cubicBezTo>
                                    <a:pt x="645" y="412"/>
                                    <a:pt x="664" y="431"/>
                                    <a:pt x="664" y="455"/>
                                  </a:cubicBezTo>
                                  <a:close/>
                                  <a:moveTo>
                                    <a:pt x="657" y="455"/>
                                  </a:moveTo>
                                  <a:cubicBezTo>
                                    <a:pt x="657" y="458"/>
                                    <a:pt x="656" y="460"/>
                                    <a:pt x="656" y="462"/>
                                  </a:cubicBezTo>
                                  <a:cubicBezTo>
                                    <a:pt x="658" y="461"/>
                                    <a:pt x="660" y="460"/>
                                    <a:pt x="663" y="459"/>
                                  </a:cubicBezTo>
                                  <a:cubicBezTo>
                                    <a:pt x="663" y="458"/>
                                    <a:pt x="663" y="457"/>
                                    <a:pt x="663" y="455"/>
                                  </a:cubicBezTo>
                                  <a:cubicBezTo>
                                    <a:pt x="663" y="444"/>
                                    <a:pt x="658" y="433"/>
                                    <a:pt x="650" y="426"/>
                                  </a:cubicBezTo>
                                  <a:cubicBezTo>
                                    <a:pt x="643" y="418"/>
                                    <a:pt x="632" y="413"/>
                                    <a:pt x="621" y="413"/>
                                  </a:cubicBezTo>
                                  <a:cubicBezTo>
                                    <a:pt x="609" y="413"/>
                                    <a:pt x="599" y="418"/>
                                    <a:pt x="591" y="426"/>
                                  </a:cubicBezTo>
                                  <a:cubicBezTo>
                                    <a:pt x="584" y="433"/>
                                    <a:pt x="579" y="444"/>
                                    <a:pt x="579" y="455"/>
                                  </a:cubicBezTo>
                                  <a:cubicBezTo>
                                    <a:pt x="579" y="457"/>
                                    <a:pt x="579" y="458"/>
                                    <a:pt x="579" y="459"/>
                                  </a:cubicBezTo>
                                  <a:cubicBezTo>
                                    <a:pt x="581" y="460"/>
                                    <a:pt x="584" y="461"/>
                                    <a:pt x="586" y="463"/>
                                  </a:cubicBezTo>
                                  <a:cubicBezTo>
                                    <a:pt x="585" y="460"/>
                                    <a:pt x="585" y="458"/>
                                    <a:pt x="585" y="455"/>
                                  </a:cubicBezTo>
                                  <a:cubicBezTo>
                                    <a:pt x="585" y="436"/>
                                    <a:pt x="601" y="420"/>
                                    <a:pt x="621" y="420"/>
                                  </a:cubicBezTo>
                                  <a:cubicBezTo>
                                    <a:pt x="641" y="420"/>
                                    <a:pt x="657" y="436"/>
                                    <a:pt x="657" y="455"/>
                                  </a:cubicBezTo>
                                  <a:close/>
                                  <a:moveTo>
                                    <a:pt x="570" y="455"/>
                                  </a:moveTo>
                                  <a:cubicBezTo>
                                    <a:pt x="570" y="453"/>
                                    <a:pt x="570" y="451"/>
                                    <a:pt x="570" y="449"/>
                                  </a:cubicBezTo>
                                  <a:cubicBezTo>
                                    <a:pt x="568" y="446"/>
                                    <a:pt x="564" y="443"/>
                                    <a:pt x="560" y="443"/>
                                  </a:cubicBezTo>
                                  <a:cubicBezTo>
                                    <a:pt x="555" y="443"/>
                                    <a:pt x="552" y="446"/>
                                    <a:pt x="550" y="450"/>
                                  </a:cubicBezTo>
                                  <a:cubicBezTo>
                                    <a:pt x="549" y="449"/>
                                    <a:pt x="549" y="449"/>
                                    <a:pt x="549" y="448"/>
                                  </a:cubicBezTo>
                                  <a:cubicBezTo>
                                    <a:pt x="550" y="451"/>
                                    <a:pt x="550" y="453"/>
                                    <a:pt x="550" y="455"/>
                                  </a:cubicBezTo>
                                  <a:cubicBezTo>
                                    <a:pt x="550" y="456"/>
                                    <a:pt x="550" y="456"/>
                                    <a:pt x="550" y="457"/>
                                  </a:cubicBezTo>
                                  <a:cubicBezTo>
                                    <a:pt x="551" y="456"/>
                                    <a:pt x="552" y="456"/>
                                    <a:pt x="553" y="456"/>
                                  </a:cubicBezTo>
                                  <a:cubicBezTo>
                                    <a:pt x="553" y="456"/>
                                    <a:pt x="553" y="456"/>
                                    <a:pt x="553" y="455"/>
                                  </a:cubicBezTo>
                                  <a:cubicBezTo>
                                    <a:pt x="553" y="452"/>
                                    <a:pt x="556" y="449"/>
                                    <a:pt x="560" y="449"/>
                                  </a:cubicBezTo>
                                  <a:cubicBezTo>
                                    <a:pt x="564" y="449"/>
                                    <a:pt x="567" y="452"/>
                                    <a:pt x="567" y="455"/>
                                  </a:cubicBezTo>
                                  <a:cubicBezTo>
                                    <a:pt x="567" y="456"/>
                                    <a:pt x="567" y="456"/>
                                    <a:pt x="567" y="456"/>
                                  </a:cubicBezTo>
                                  <a:cubicBezTo>
                                    <a:pt x="568" y="456"/>
                                    <a:pt x="569" y="456"/>
                                    <a:pt x="570" y="457"/>
                                  </a:cubicBezTo>
                                  <a:cubicBezTo>
                                    <a:pt x="570" y="456"/>
                                    <a:pt x="570" y="456"/>
                                    <a:pt x="570" y="455"/>
                                  </a:cubicBezTo>
                                  <a:close/>
                                  <a:moveTo>
                                    <a:pt x="560" y="450"/>
                                  </a:moveTo>
                                  <a:cubicBezTo>
                                    <a:pt x="557" y="450"/>
                                    <a:pt x="555" y="453"/>
                                    <a:pt x="555" y="455"/>
                                  </a:cubicBezTo>
                                  <a:cubicBezTo>
                                    <a:pt x="555" y="456"/>
                                    <a:pt x="555" y="456"/>
                                    <a:pt x="555" y="456"/>
                                  </a:cubicBezTo>
                                  <a:cubicBezTo>
                                    <a:pt x="557" y="456"/>
                                    <a:pt x="558" y="456"/>
                                    <a:pt x="560" y="456"/>
                                  </a:cubicBezTo>
                                  <a:cubicBezTo>
                                    <a:pt x="562" y="456"/>
                                    <a:pt x="563" y="456"/>
                                    <a:pt x="565" y="456"/>
                                  </a:cubicBezTo>
                                  <a:cubicBezTo>
                                    <a:pt x="565" y="456"/>
                                    <a:pt x="565" y="456"/>
                                    <a:pt x="565" y="455"/>
                                  </a:cubicBezTo>
                                  <a:cubicBezTo>
                                    <a:pt x="565" y="453"/>
                                    <a:pt x="563" y="450"/>
                                    <a:pt x="560" y="450"/>
                                  </a:cubicBezTo>
                                  <a:close/>
                                  <a:moveTo>
                                    <a:pt x="570" y="447"/>
                                  </a:moveTo>
                                  <a:cubicBezTo>
                                    <a:pt x="571" y="444"/>
                                    <a:pt x="571" y="442"/>
                                    <a:pt x="572" y="440"/>
                                  </a:cubicBezTo>
                                  <a:cubicBezTo>
                                    <a:pt x="569" y="437"/>
                                    <a:pt x="564" y="436"/>
                                    <a:pt x="560" y="436"/>
                                  </a:cubicBezTo>
                                  <a:cubicBezTo>
                                    <a:pt x="555" y="436"/>
                                    <a:pt x="551" y="438"/>
                                    <a:pt x="548" y="440"/>
                                  </a:cubicBezTo>
                                  <a:cubicBezTo>
                                    <a:pt x="548" y="443"/>
                                    <a:pt x="549" y="445"/>
                                    <a:pt x="549" y="447"/>
                                  </a:cubicBezTo>
                                  <a:cubicBezTo>
                                    <a:pt x="549" y="447"/>
                                    <a:pt x="549" y="447"/>
                                    <a:pt x="549" y="447"/>
                                  </a:cubicBezTo>
                                  <a:cubicBezTo>
                                    <a:pt x="552" y="444"/>
                                    <a:pt x="556" y="442"/>
                                    <a:pt x="560" y="442"/>
                                  </a:cubicBezTo>
                                  <a:cubicBezTo>
                                    <a:pt x="564" y="442"/>
                                    <a:pt x="568" y="444"/>
                                    <a:pt x="570" y="447"/>
                                  </a:cubicBezTo>
                                  <a:close/>
                                  <a:moveTo>
                                    <a:pt x="542" y="455"/>
                                  </a:moveTo>
                                  <a:cubicBezTo>
                                    <a:pt x="542" y="457"/>
                                    <a:pt x="542" y="458"/>
                                    <a:pt x="542" y="459"/>
                                  </a:cubicBezTo>
                                  <a:cubicBezTo>
                                    <a:pt x="544" y="458"/>
                                    <a:pt x="546" y="457"/>
                                    <a:pt x="548" y="457"/>
                                  </a:cubicBezTo>
                                  <a:cubicBezTo>
                                    <a:pt x="548" y="456"/>
                                    <a:pt x="548" y="456"/>
                                    <a:pt x="548" y="455"/>
                                  </a:cubicBezTo>
                                  <a:cubicBezTo>
                                    <a:pt x="548" y="442"/>
                                    <a:pt x="543" y="429"/>
                                    <a:pt x="534" y="420"/>
                                  </a:cubicBezTo>
                                  <a:cubicBezTo>
                                    <a:pt x="525" y="411"/>
                                    <a:pt x="512" y="406"/>
                                    <a:pt x="499" y="406"/>
                                  </a:cubicBezTo>
                                  <a:cubicBezTo>
                                    <a:pt x="485" y="406"/>
                                    <a:pt x="473" y="411"/>
                                    <a:pt x="464" y="420"/>
                                  </a:cubicBezTo>
                                  <a:cubicBezTo>
                                    <a:pt x="455" y="429"/>
                                    <a:pt x="449" y="442"/>
                                    <a:pt x="449" y="455"/>
                                  </a:cubicBezTo>
                                  <a:cubicBezTo>
                                    <a:pt x="449" y="456"/>
                                    <a:pt x="449" y="456"/>
                                    <a:pt x="449" y="457"/>
                                  </a:cubicBezTo>
                                  <a:cubicBezTo>
                                    <a:pt x="451" y="457"/>
                                    <a:pt x="453" y="458"/>
                                    <a:pt x="455" y="459"/>
                                  </a:cubicBezTo>
                                  <a:cubicBezTo>
                                    <a:pt x="455" y="458"/>
                                    <a:pt x="455" y="457"/>
                                    <a:pt x="455" y="455"/>
                                  </a:cubicBezTo>
                                  <a:cubicBezTo>
                                    <a:pt x="455" y="431"/>
                                    <a:pt x="475" y="412"/>
                                    <a:pt x="499" y="412"/>
                                  </a:cubicBezTo>
                                  <a:cubicBezTo>
                                    <a:pt x="523" y="412"/>
                                    <a:pt x="542" y="431"/>
                                    <a:pt x="542" y="455"/>
                                  </a:cubicBezTo>
                                  <a:close/>
                                  <a:moveTo>
                                    <a:pt x="534" y="455"/>
                                  </a:moveTo>
                                  <a:cubicBezTo>
                                    <a:pt x="534" y="458"/>
                                    <a:pt x="534" y="460"/>
                                    <a:pt x="534" y="463"/>
                                  </a:cubicBezTo>
                                  <a:cubicBezTo>
                                    <a:pt x="536" y="462"/>
                                    <a:pt x="538" y="460"/>
                                    <a:pt x="540" y="459"/>
                                  </a:cubicBezTo>
                                  <a:cubicBezTo>
                                    <a:pt x="540" y="458"/>
                                    <a:pt x="541" y="457"/>
                                    <a:pt x="541" y="455"/>
                                  </a:cubicBezTo>
                                  <a:cubicBezTo>
                                    <a:pt x="541" y="444"/>
                                    <a:pt x="536" y="433"/>
                                    <a:pt x="528" y="426"/>
                                  </a:cubicBezTo>
                                  <a:cubicBezTo>
                                    <a:pt x="521" y="418"/>
                                    <a:pt x="510" y="413"/>
                                    <a:pt x="499" y="413"/>
                                  </a:cubicBezTo>
                                  <a:cubicBezTo>
                                    <a:pt x="487" y="413"/>
                                    <a:pt x="477" y="418"/>
                                    <a:pt x="469" y="426"/>
                                  </a:cubicBezTo>
                                  <a:cubicBezTo>
                                    <a:pt x="461" y="433"/>
                                    <a:pt x="457" y="444"/>
                                    <a:pt x="457" y="455"/>
                                  </a:cubicBezTo>
                                  <a:cubicBezTo>
                                    <a:pt x="457" y="457"/>
                                    <a:pt x="457" y="458"/>
                                    <a:pt x="457" y="459"/>
                                  </a:cubicBezTo>
                                  <a:cubicBezTo>
                                    <a:pt x="459" y="460"/>
                                    <a:pt x="461" y="461"/>
                                    <a:pt x="464" y="463"/>
                                  </a:cubicBezTo>
                                  <a:cubicBezTo>
                                    <a:pt x="463" y="460"/>
                                    <a:pt x="463" y="458"/>
                                    <a:pt x="463" y="455"/>
                                  </a:cubicBezTo>
                                  <a:cubicBezTo>
                                    <a:pt x="463" y="436"/>
                                    <a:pt x="479" y="420"/>
                                    <a:pt x="499" y="420"/>
                                  </a:cubicBezTo>
                                  <a:cubicBezTo>
                                    <a:pt x="518" y="420"/>
                                    <a:pt x="534" y="436"/>
                                    <a:pt x="534" y="455"/>
                                  </a:cubicBezTo>
                                  <a:close/>
                                  <a:moveTo>
                                    <a:pt x="447" y="455"/>
                                  </a:moveTo>
                                  <a:cubicBezTo>
                                    <a:pt x="447" y="453"/>
                                    <a:pt x="448" y="451"/>
                                    <a:pt x="448" y="449"/>
                                  </a:cubicBezTo>
                                  <a:cubicBezTo>
                                    <a:pt x="446" y="446"/>
                                    <a:pt x="442" y="443"/>
                                    <a:pt x="438" y="443"/>
                                  </a:cubicBezTo>
                                  <a:cubicBezTo>
                                    <a:pt x="434" y="443"/>
                                    <a:pt x="431" y="445"/>
                                    <a:pt x="428" y="448"/>
                                  </a:cubicBezTo>
                                  <a:cubicBezTo>
                                    <a:pt x="429" y="450"/>
                                    <a:pt x="429" y="453"/>
                                    <a:pt x="429" y="455"/>
                                  </a:cubicBezTo>
                                  <a:cubicBezTo>
                                    <a:pt x="429" y="456"/>
                                    <a:pt x="429" y="456"/>
                                    <a:pt x="429" y="456"/>
                                  </a:cubicBezTo>
                                  <a:cubicBezTo>
                                    <a:pt x="430" y="456"/>
                                    <a:pt x="430" y="456"/>
                                    <a:pt x="431" y="456"/>
                                  </a:cubicBezTo>
                                  <a:cubicBezTo>
                                    <a:pt x="431" y="456"/>
                                    <a:pt x="431" y="456"/>
                                    <a:pt x="431" y="455"/>
                                  </a:cubicBezTo>
                                  <a:cubicBezTo>
                                    <a:pt x="431" y="452"/>
                                    <a:pt x="434" y="449"/>
                                    <a:pt x="438" y="449"/>
                                  </a:cubicBezTo>
                                  <a:cubicBezTo>
                                    <a:pt x="441" y="449"/>
                                    <a:pt x="444" y="452"/>
                                    <a:pt x="444" y="455"/>
                                  </a:cubicBezTo>
                                  <a:cubicBezTo>
                                    <a:pt x="444" y="456"/>
                                    <a:pt x="444" y="456"/>
                                    <a:pt x="444" y="456"/>
                                  </a:cubicBezTo>
                                  <a:cubicBezTo>
                                    <a:pt x="445" y="456"/>
                                    <a:pt x="446" y="456"/>
                                    <a:pt x="447" y="457"/>
                                  </a:cubicBezTo>
                                  <a:cubicBezTo>
                                    <a:pt x="447" y="456"/>
                                    <a:pt x="447" y="456"/>
                                    <a:pt x="447" y="455"/>
                                  </a:cubicBezTo>
                                  <a:close/>
                                  <a:moveTo>
                                    <a:pt x="438" y="450"/>
                                  </a:moveTo>
                                  <a:cubicBezTo>
                                    <a:pt x="435" y="450"/>
                                    <a:pt x="433" y="453"/>
                                    <a:pt x="433" y="455"/>
                                  </a:cubicBezTo>
                                  <a:cubicBezTo>
                                    <a:pt x="433" y="456"/>
                                    <a:pt x="433" y="456"/>
                                    <a:pt x="433" y="456"/>
                                  </a:cubicBezTo>
                                  <a:cubicBezTo>
                                    <a:pt x="434" y="456"/>
                                    <a:pt x="436" y="456"/>
                                    <a:pt x="438" y="456"/>
                                  </a:cubicBezTo>
                                  <a:cubicBezTo>
                                    <a:pt x="439" y="456"/>
                                    <a:pt x="441" y="456"/>
                                    <a:pt x="443" y="456"/>
                                  </a:cubicBezTo>
                                  <a:cubicBezTo>
                                    <a:pt x="443" y="456"/>
                                    <a:pt x="443" y="456"/>
                                    <a:pt x="443" y="455"/>
                                  </a:cubicBezTo>
                                  <a:cubicBezTo>
                                    <a:pt x="443" y="453"/>
                                    <a:pt x="441" y="450"/>
                                    <a:pt x="438" y="450"/>
                                  </a:cubicBezTo>
                                  <a:close/>
                                  <a:moveTo>
                                    <a:pt x="448" y="447"/>
                                  </a:moveTo>
                                  <a:cubicBezTo>
                                    <a:pt x="449" y="444"/>
                                    <a:pt x="449" y="442"/>
                                    <a:pt x="450" y="440"/>
                                  </a:cubicBezTo>
                                  <a:cubicBezTo>
                                    <a:pt x="446" y="437"/>
                                    <a:pt x="442" y="436"/>
                                    <a:pt x="438" y="436"/>
                                  </a:cubicBezTo>
                                  <a:cubicBezTo>
                                    <a:pt x="434" y="436"/>
                                    <a:pt x="430" y="437"/>
                                    <a:pt x="426" y="440"/>
                                  </a:cubicBezTo>
                                  <a:cubicBezTo>
                                    <a:pt x="427" y="442"/>
                                    <a:pt x="428" y="444"/>
                                    <a:pt x="428" y="446"/>
                                  </a:cubicBezTo>
                                  <a:cubicBezTo>
                                    <a:pt x="431" y="443"/>
                                    <a:pt x="434" y="442"/>
                                    <a:pt x="438" y="442"/>
                                  </a:cubicBezTo>
                                  <a:cubicBezTo>
                                    <a:pt x="442" y="442"/>
                                    <a:pt x="446" y="444"/>
                                    <a:pt x="448" y="447"/>
                                  </a:cubicBezTo>
                                  <a:close/>
                                  <a:moveTo>
                                    <a:pt x="421" y="455"/>
                                  </a:moveTo>
                                  <a:cubicBezTo>
                                    <a:pt x="421" y="456"/>
                                    <a:pt x="421" y="457"/>
                                    <a:pt x="421" y="458"/>
                                  </a:cubicBezTo>
                                  <a:cubicBezTo>
                                    <a:pt x="423" y="458"/>
                                    <a:pt x="425" y="457"/>
                                    <a:pt x="427" y="457"/>
                                  </a:cubicBezTo>
                                  <a:cubicBezTo>
                                    <a:pt x="427" y="456"/>
                                    <a:pt x="427" y="456"/>
                                    <a:pt x="427" y="455"/>
                                  </a:cubicBezTo>
                                  <a:cubicBezTo>
                                    <a:pt x="427" y="442"/>
                                    <a:pt x="422" y="429"/>
                                    <a:pt x="413" y="420"/>
                                  </a:cubicBezTo>
                                  <a:cubicBezTo>
                                    <a:pt x="404" y="411"/>
                                    <a:pt x="391" y="406"/>
                                    <a:pt x="378" y="406"/>
                                  </a:cubicBezTo>
                                  <a:cubicBezTo>
                                    <a:pt x="364" y="406"/>
                                    <a:pt x="352" y="411"/>
                                    <a:pt x="343" y="420"/>
                                  </a:cubicBezTo>
                                  <a:cubicBezTo>
                                    <a:pt x="334" y="429"/>
                                    <a:pt x="328" y="442"/>
                                    <a:pt x="328" y="455"/>
                                  </a:cubicBezTo>
                                  <a:cubicBezTo>
                                    <a:pt x="328" y="456"/>
                                    <a:pt x="328" y="456"/>
                                    <a:pt x="328" y="457"/>
                                  </a:cubicBezTo>
                                  <a:cubicBezTo>
                                    <a:pt x="330" y="457"/>
                                    <a:pt x="332" y="458"/>
                                    <a:pt x="334" y="459"/>
                                  </a:cubicBezTo>
                                  <a:cubicBezTo>
                                    <a:pt x="334" y="458"/>
                                    <a:pt x="334" y="457"/>
                                    <a:pt x="334" y="455"/>
                                  </a:cubicBezTo>
                                  <a:cubicBezTo>
                                    <a:pt x="334" y="431"/>
                                    <a:pt x="354" y="412"/>
                                    <a:pt x="378" y="412"/>
                                  </a:cubicBezTo>
                                  <a:cubicBezTo>
                                    <a:pt x="402" y="412"/>
                                    <a:pt x="421" y="431"/>
                                    <a:pt x="421" y="455"/>
                                  </a:cubicBezTo>
                                  <a:close/>
                                  <a:moveTo>
                                    <a:pt x="414" y="455"/>
                                  </a:moveTo>
                                  <a:cubicBezTo>
                                    <a:pt x="414" y="458"/>
                                    <a:pt x="413" y="460"/>
                                    <a:pt x="413" y="462"/>
                                  </a:cubicBezTo>
                                  <a:cubicBezTo>
                                    <a:pt x="415" y="461"/>
                                    <a:pt x="417" y="460"/>
                                    <a:pt x="420" y="459"/>
                                  </a:cubicBezTo>
                                  <a:cubicBezTo>
                                    <a:pt x="420" y="458"/>
                                    <a:pt x="420" y="457"/>
                                    <a:pt x="420" y="455"/>
                                  </a:cubicBezTo>
                                  <a:cubicBezTo>
                                    <a:pt x="420" y="444"/>
                                    <a:pt x="415" y="433"/>
                                    <a:pt x="407" y="426"/>
                                  </a:cubicBezTo>
                                  <a:cubicBezTo>
                                    <a:pt x="400" y="418"/>
                                    <a:pt x="389" y="413"/>
                                    <a:pt x="378" y="413"/>
                                  </a:cubicBezTo>
                                  <a:cubicBezTo>
                                    <a:pt x="366" y="413"/>
                                    <a:pt x="356" y="418"/>
                                    <a:pt x="348" y="426"/>
                                  </a:cubicBezTo>
                                  <a:cubicBezTo>
                                    <a:pt x="341" y="433"/>
                                    <a:pt x="336" y="444"/>
                                    <a:pt x="336" y="455"/>
                                  </a:cubicBezTo>
                                  <a:cubicBezTo>
                                    <a:pt x="336" y="457"/>
                                    <a:pt x="336" y="458"/>
                                    <a:pt x="336" y="459"/>
                                  </a:cubicBezTo>
                                  <a:cubicBezTo>
                                    <a:pt x="338" y="460"/>
                                    <a:pt x="341" y="461"/>
                                    <a:pt x="343" y="463"/>
                                  </a:cubicBezTo>
                                  <a:cubicBezTo>
                                    <a:pt x="342" y="460"/>
                                    <a:pt x="342" y="458"/>
                                    <a:pt x="342" y="455"/>
                                  </a:cubicBezTo>
                                  <a:cubicBezTo>
                                    <a:pt x="342" y="436"/>
                                    <a:pt x="358" y="420"/>
                                    <a:pt x="378" y="420"/>
                                  </a:cubicBezTo>
                                  <a:cubicBezTo>
                                    <a:pt x="398" y="420"/>
                                    <a:pt x="414" y="436"/>
                                    <a:pt x="414" y="455"/>
                                  </a:cubicBezTo>
                                  <a:close/>
                                  <a:moveTo>
                                    <a:pt x="327" y="455"/>
                                  </a:moveTo>
                                  <a:cubicBezTo>
                                    <a:pt x="327" y="453"/>
                                    <a:pt x="327" y="451"/>
                                    <a:pt x="327" y="449"/>
                                  </a:cubicBezTo>
                                  <a:cubicBezTo>
                                    <a:pt x="325" y="446"/>
                                    <a:pt x="321" y="443"/>
                                    <a:pt x="317" y="443"/>
                                  </a:cubicBezTo>
                                  <a:cubicBezTo>
                                    <a:pt x="313" y="443"/>
                                    <a:pt x="309" y="446"/>
                                    <a:pt x="307" y="449"/>
                                  </a:cubicBezTo>
                                  <a:cubicBezTo>
                                    <a:pt x="307" y="451"/>
                                    <a:pt x="307" y="453"/>
                                    <a:pt x="307" y="455"/>
                                  </a:cubicBezTo>
                                  <a:cubicBezTo>
                                    <a:pt x="307" y="456"/>
                                    <a:pt x="307" y="456"/>
                                    <a:pt x="307" y="457"/>
                                  </a:cubicBezTo>
                                  <a:cubicBezTo>
                                    <a:pt x="308" y="456"/>
                                    <a:pt x="309" y="456"/>
                                    <a:pt x="310" y="456"/>
                                  </a:cubicBezTo>
                                  <a:cubicBezTo>
                                    <a:pt x="310" y="456"/>
                                    <a:pt x="310" y="456"/>
                                    <a:pt x="310" y="455"/>
                                  </a:cubicBezTo>
                                  <a:cubicBezTo>
                                    <a:pt x="310" y="452"/>
                                    <a:pt x="313" y="449"/>
                                    <a:pt x="317" y="449"/>
                                  </a:cubicBezTo>
                                  <a:cubicBezTo>
                                    <a:pt x="321" y="449"/>
                                    <a:pt x="324" y="452"/>
                                    <a:pt x="324" y="455"/>
                                  </a:cubicBezTo>
                                  <a:cubicBezTo>
                                    <a:pt x="324" y="456"/>
                                    <a:pt x="324" y="456"/>
                                    <a:pt x="324" y="456"/>
                                  </a:cubicBezTo>
                                  <a:cubicBezTo>
                                    <a:pt x="325" y="456"/>
                                    <a:pt x="326" y="456"/>
                                    <a:pt x="327" y="457"/>
                                  </a:cubicBezTo>
                                  <a:cubicBezTo>
                                    <a:pt x="327" y="456"/>
                                    <a:pt x="327" y="456"/>
                                    <a:pt x="327" y="455"/>
                                  </a:cubicBezTo>
                                  <a:close/>
                                  <a:moveTo>
                                    <a:pt x="317" y="450"/>
                                  </a:moveTo>
                                  <a:cubicBezTo>
                                    <a:pt x="314" y="450"/>
                                    <a:pt x="312" y="453"/>
                                    <a:pt x="312" y="455"/>
                                  </a:cubicBezTo>
                                  <a:cubicBezTo>
                                    <a:pt x="312" y="456"/>
                                    <a:pt x="312" y="456"/>
                                    <a:pt x="312" y="456"/>
                                  </a:cubicBezTo>
                                  <a:cubicBezTo>
                                    <a:pt x="314" y="456"/>
                                    <a:pt x="315" y="456"/>
                                    <a:pt x="317" y="456"/>
                                  </a:cubicBezTo>
                                  <a:cubicBezTo>
                                    <a:pt x="319" y="456"/>
                                    <a:pt x="320" y="456"/>
                                    <a:pt x="322" y="456"/>
                                  </a:cubicBezTo>
                                  <a:cubicBezTo>
                                    <a:pt x="322" y="456"/>
                                    <a:pt x="322" y="456"/>
                                    <a:pt x="322" y="455"/>
                                  </a:cubicBezTo>
                                  <a:cubicBezTo>
                                    <a:pt x="322" y="453"/>
                                    <a:pt x="320" y="450"/>
                                    <a:pt x="317" y="450"/>
                                  </a:cubicBezTo>
                                  <a:close/>
                                  <a:moveTo>
                                    <a:pt x="327" y="447"/>
                                  </a:moveTo>
                                  <a:cubicBezTo>
                                    <a:pt x="328" y="444"/>
                                    <a:pt x="328" y="442"/>
                                    <a:pt x="329" y="440"/>
                                  </a:cubicBezTo>
                                  <a:cubicBezTo>
                                    <a:pt x="326" y="437"/>
                                    <a:pt x="321" y="436"/>
                                    <a:pt x="317" y="436"/>
                                  </a:cubicBezTo>
                                  <a:cubicBezTo>
                                    <a:pt x="312" y="436"/>
                                    <a:pt x="308" y="437"/>
                                    <a:pt x="305" y="440"/>
                                  </a:cubicBezTo>
                                  <a:cubicBezTo>
                                    <a:pt x="305" y="442"/>
                                    <a:pt x="306" y="445"/>
                                    <a:pt x="306" y="447"/>
                                  </a:cubicBezTo>
                                  <a:cubicBezTo>
                                    <a:pt x="309" y="444"/>
                                    <a:pt x="313" y="442"/>
                                    <a:pt x="317" y="442"/>
                                  </a:cubicBezTo>
                                  <a:cubicBezTo>
                                    <a:pt x="321" y="442"/>
                                    <a:pt x="325" y="444"/>
                                    <a:pt x="327" y="447"/>
                                  </a:cubicBezTo>
                                  <a:close/>
                                  <a:moveTo>
                                    <a:pt x="299" y="455"/>
                                  </a:moveTo>
                                  <a:cubicBezTo>
                                    <a:pt x="299" y="457"/>
                                    <a:pt x="299" y="458"/>
                                    <a:pt x="299" y="459"/>
                                  </a:cubicBezTo>
                                  <a:cubicBezTo>
                                    <a:pt x="301" y="458"/>
                                    <a:pt x="303" y="457"/>
                                    <a:pt x="305" y="457"/>
                                  </a:cubicBezTo>
                                  <a:cubicBezTo>
                                    <a:pt x="305" y="456"/>
                                    <a:pt x="306" y="456"/>
                                    <a:pt x="306" y="455"/>
                                  </a:cubicBezTo>
                                  <a:cubicBezTo>
                                    <a:pt x="306" y="442"/>
                                    <a:pt x="300" y="429"/>
                                    <a:pt x="291" y="420"/>
                                  </a:cubicBezTo>
                                  <a:cubicBezTo>
                                    <a:pt x="282" y="411"/>
                                    <a:pt x="270" y="406"/>
                                    <a:pt x="256" y="406"/>
                                  </a:cubicBezTo>
                                  <a:cubicBezTo>
                                    <a:pt x="242" y="406"/>
                                    <a:pt x="230" y="411"/>
                                    <a:pt x="221" y="420"/>
                                  </a:cubicBezTo>
                                  <a:cubicBezTo>
                                    <a:pt x="212" y="429"/>
                                    <a:pt x="206" y="442"/>
                                    <a:pt x="206" y="455"/>
                                  </a:cubicBezTo>
                                  <a:cubicBezTo>
                                    <a:pt x="206" y="456"/>
                                    <a:pt x="206" y="456"/>
                                    <a:pt x="206" y="457"/>
                                  </a:cubicBezTo>
                                  <a:cubicBezTo>
                                    <a:pt x="208" y="457"/>
                                    <a:pt x="210" y="458"/>
                                    <a:pt x="213" y="459"/>
                                  </a:cubicBezTo>
                                  <a:cubicBezTo>
                                    <a:pt x="212" y="458"/>
                                    <a:pt x="212" y="457"/>
                                    <a:pt x="212" y="455"/>
                                  </a:cubicBezTo>
                                  <a:cubicBezTo>
                                    <a:pt x="212" y="431"/>
                                    <a:pt x="232" y="412"/>
                                    <a:pt x="256" y="412"/>
                                  </a:cubicBezTo>
                                  <a:cubicBezTo>
                                    <a:pt x="280" y="412"/>
                                    <a:pt x="299" y="431"/>
                                    <a:pt x="299" y="455"/>
                                  </a:cubicBezTo>
                                  <a:close/>
                                  <a:moveTo>
                                    <a:pt x="292" y="455"/>
                                  </a:moveTo>
                                  <a:cubicBezTo>
                                    <a:pt x="292" y="458"/>
                                    <a:pt x="291" y="460"/>
                                    <a:pt x="291" y="463"/>
                                  </a:cubicBezTo>
                                  <a:cubicBezTo>
                                    <a:pt x="293" y="461"/>
                                    <a:pt x="295" y="460"/>
                                    <a:pt x="298" y="459"/>
                                  </a:cubicBezTo>
                                  <a:cubicBezTo>
                                    <a:pt x="298" y="458"/>
                                    <a:pt x="298" y="457"/>
                                    <a:pt x="298" y="455"/>
                                  </a:cubicBezTo>
                                  <a:cubicBezTo>
                                    <a:pt x="298" y="444"/>
                                    <a:pt x="293" y="433"/>
                                    <a:pt x="286" y="426"/>
                                  </a:cubicBezTo>
                                  <a:cubicBezTo>
                                    <a:pt x="278" y="418"/>
                                    <a:pt x="267" y="413"/>
                                    <a:pt x="256" y="413"/>
                                  </a:cubicBezTo>
                                  <a:cubicBezTo>
                                    <a:pt x="244" y="413"/>
                                    <a:pt x="234" y="418"/>
                                    <a:pt x="226" y="426"/>
                                  </a:cubicBezTo>
                                  <a:cubicBezTo>
                                    <a:pt x="219" y="433"/>
                                    <a:pt x="214" y="444"/>
                                    <a:pt x="214" y="455"/>
                                  </a:cubicBezTo>
                                  <a:cubicBezTo>
                                    <a:pt x="214" y="457"/>
                                    <a:pt x="214" y="458"/>
                                    <a:pt x="214" y="459"/>
                                  </a:cubicBezTo>
                                  <a:cubicBezTo>
                                    <a:pt x="216" y="460"/>
                                    <a:pt x="219" y="461"/>
                                    <a:pt x="221" y="463"/>
                                  </a:cubicBezTo>
                                  <a:cubicBezTo>
                                    <a:pt x="220" y="460"/>
                                    <a:pt x="220" y="458"/>
                                    <a:pt x="220" y="455"/>
                                  </a:cubicBezTo>
                                  <a:cubicBezTo>
                                    <a:pt x="220" y="436"/>
                                    <a:pt x="236" y="420"/>
                                    <a:pt x="256" y="420"/>
                                  </a:cubicBezTo>
                                  <a:cubicBezTo>
                                    <a:pt x="276" y="420"/>
                                    <a:pt x="292" y="436"/>
                                    <a:pt x="292" y="455"/>
                                  </a:cubicBezTo>
                                  <a:close/>
                                  <a:moveTo>
                                    <a:pt x="205" y="455"/>
                                  </a:moveTo>
                                  <a:cubicBezTo>
                                    <a:pt x="205" y="453"/>
                                    <a:pt x="205" y="451"/>
                                    <a:pt x="205" y="449"/>
                                  </a:cubicBezTo>
                                  <a:cubicBezTo>
                                    <a:pt x="203" y="446"/>
                                    <a:pt x="199" y="443"/>
                                    <a:pt x="195" y="443"/>
                                  </a:cubicBezTo>
                                  <a:cubicBezTo>
                                    <a:pt x="191" y="443"/>
                                    <a:pt x="188" y="445"/>
                                    <a:pt x="186" y="448"/>
                                  </a:cubicBezTo>
                                  <a:cubicBezTo>
                                    <a:pt x="186" y="450"/>
                                    <a:pt x="186" y="453"/>
                                    <a:pt x="186" y="455"/>
                                  </a:cubicBezTo>
                                  <a:cubicBezTo>
                                    <a:pt x="186" y="456"/>
                                    <a:pt x="186" y="456"/>
                                    <a:pt x="186" y="456"/>
                                  </a:cubicBezTo>
                                  <a:cubicBezTo>
                                    <a:pt x="187" y="456"/>
                                    <a:pt x="188" y="456"/>
                                    <a:pt x="188" y="456"/>
                                  </a:cubicBezTo>
                                  <a:cubicBezTo>
                                    <a:pt x="188" y="456"/>
                                    <a:pt x="188" y="456"/>
                                    <a:pt x="188" y="455"/>
                                  </a:cubicBezTo>
                                  <a:cubicBezTo>
                                    <a:pt x="188" y="452"/>
                                    <a:pt x="191" y="449"/>
                                    <a:pt x="195" y="449"/>
                                  </a:cubicBezTo>
                                  <a:cubicBezTo>
                                    <a:pt x="199" y="449"/>
                                    <a:pt x="202" y="452"/>
                                    <a:pt x="202" y="455"/>
                                  </a:cubicBezTo>
                                  <a:cubicBezTo>
                                    <a:pt x="202" y="456"/>
                                    <a:pt x="202" y="456"/>
                                    <a:pt x="202" y="456"/>
                                  </a:cubicBezTo>
                                  <a:cubicBezTo>
                                    <a:pt x="203" y="456"/>
                                    <a:pt x="204" y="456"/>
                                    <a:pt x="205" y="457"/>
                                  </a:cubicBezTo>
                                  <a:cubicBezTo>
                                    <a:pt x="205" y="456"/>
                                    <a:pt x="205" y="456"/>
                                    <a:pt x="205" y="455"/>
                                  </a:cubicBezTo>
                                  <a:close/>
                                  <a:moveTo>
                                    <a:pt x="195" y="450"/>
                                  </a:moveTo>
                                  <a:cubicBezTo>
                                    <a:pt x="192" y="450"/>
                                    <a:pt x="190" y="453"/>
                                    <a:pt x="190" y="455"/>
                                  </a:cubicBezTo>
                                  <a:cubicBezTo>
                                    <a:pt x="190" y="456"/>
                                    <a:pt x="190" y="456"/>
                                    <a:pt x="190" y="456"/>
                                  </a:cubicBezTo>
                                  <a:cubicBezTo>
                                    <a:pt x="192" y="456"/>
                                    <a:pt x="193" y="456"/>
                                    <a:pt x="195" y="456"/>
                                  </a:cubicBezTo>
                                  <a:cubicBezTo>
                                    <a:pt x="197" y="456"/>
                                    <a:pt x="198" y="456"/>
                                    <a:pt x="200" y="456"/>
                                  </a:cubicBezTo>
                                  <a:cubicBezTo>
                                    <a:pt x="200" y="456"/>
                                    <a:pt x="200" y="456"/>
                                    <a:pt x="200" y="455"/>
                                  </a:cubicBezTo>
                                  <a:cubicBezTo>
                                    <a:pt x="200" y="453"/>
                                    <a:pt x="198" y="450"/>
                                    <a:pt x="195" y="450"/>
                                  </a:cubicBezTo>
                                  <a:close/>
                                  <a:moveTo>
                                    <a:pt x="205" y="447"/>
                                  </a:moveTo>
                                  <a:cubicBezTo>
                                    <a:pt x="206" y="444"/>
                                    <a:pt x="206" y="442"/>
                                    <a:pt x="207" y="440"/>
                                  </a:cubicBezTo>
                                  <a:cubicBezTo>
                                    <a:pt x="204" y="437"/>
                                    <a:pt x="200" y="436"/>
                                    <a:pt x="195" y="436"/>
                                  </a:cubicBezTo>
                                  <a:cubicBezTo>
                                    <a:pt x="191" y="436"/>
                                    <a:pt x="187" y="437"/>
                                    <a:pt x="184" y="440"/>
                                  </a:cubicBezTo>
                                  <a:cubicBezTo>
                                    <a:pt x="184" y="442"/>
                                    <a:pt x="185" y="444"/>
                                    <a:pt x="185" y="446"/>
                                  </a:cubicBezTo>
                                  <a:cubicBezTo>
                                    <a:pt x="188" y="443"/>
                                    <a:pt x="191" y="442"/>
                                    <a:pt x="195" y="442"/>
                                  </a:cubicBezTo>
                                  <a:cubicBezTo>
                                    <a:pt x="199" y="442"/>
                                    <a:pt x="203" y="444"/>
                                    <a:pt x="205" y="447"/>
                                  </a:cubicBezTo>
                                  <a:close/>
                                  <a:moveTo>
                                    <a:pt x="179" y="455"/>
                                  </a:moveTo>
                                  <a:cubicBezTo>
                                    <a:pt x="179" y="456"/>
                                    <a:pt x="178" y="457"/>
                                    <a:pt x="178" y="458"/>
                                  </a:cubicBezTo>
                                  <a:cubicBezTo>
                                    <a:pt x="180" y="458"/>
                                    <a:pt x="183" y="457"/>
                                    <a:pt x="185" y="457"/>
                                  </a:cubicBezTo>
                                  <a:cubicBezTo>
                                    <a:pt x="185" y="456"/>
                                    <a:pt x="185" y="456"/>
                                    <a:pt x="185" y="455"/>
                                  </a:cubicBezTo>
                                  <a:cubicBezTo>
                                    <a:pt x="185" y="442"/>
                                    <a:pt x="179" y="429"/>
                                    <a:pt x="170" y="420"/>
                                  </a:cubicBezTo>
                                  <a:cubicBezTo>
                                    <a:pt x="161" y="411"/>
                                    <a:pt x="149" y="406"/>
                                    <a:pt x="135" y="406"/>
                                  </a:cubicBezTo>
                                  <a:cubicBezTo>
                                    <a:pt x="121" y="406"/>
                                    <a:pt x="109" y="411"/>
                                    <a:pt x="100" y="420"/>
                                  </a:cubicBezTo>
                                  <a:cubicBezTo>
                                    <a:pt x="91" y="429"/>
                                    <a:pt x="85" y="442"/>
                                    <a:pt x="85" y="455"/>
                                  </a:cubicBezTo>
                                  <a:cubicBezTo>
                                    <a:pt x="85" y="456"/>
                                    <a:pt x="85" y="456"/>
                                    <a:pt x="85" y="457"/>
                                  </a:cubicBezTo>
                                  <a:cubicBezTo>
                                    <a:pt x="88" y="457"/>
                                    <a:pt x="90" y="458"/>
                                    <a:pt x="92" y="459"/>
                                  </a:cubicBezTo>
                                  <a:cubicBezTo>
                                    <a:pt x="92" y="458"/>
                                    <a:pt x="92" y="457"/>
                                    <a:pt x="92" y="455"/>
                                  </a:cubicBezTo>
                                  <a:cubicBezTo>
                                    <a:pt x="92" y="431"/>
                                    <a:pt x="111" y="412"/>
                                    <a:pt x="135" y="412"/>
                                  </a:cubicBezTo>
                                  <a:cubicBezTo>
                                    <a:pt x="159" y="412"/>
                                    <a:pt x="179" y="431"/>
                                    <a:pt x="179" y="455"/>
                                  </a:cubicBezTo>
                                  <a:close/>
                                  <a:moveTo>
                                    <a:pt x="171" y="455"/>
                                  </a:moveTo>
                                  <a:cubicBezTo>
                                    <a:pt x="171" y="458"/>
                                    <a:pt x="171" y="460"/>
                                    <a:pt x="170" y="462"/>
                                  </a:cubicBezTo>
                                  <a:cubicBezTo>
                                    <a:pt x="172" y="461"/>
                                    <a:pt x="175" y="460"/>
                                    <a:pt x="177" y="459"/>
                                  </a:cubicBezTo>
                                  <a:cubicBezTo>
                                    <a:pt x="177" y="458"/>
                                    <a:pt x="177" y="457"/>
                                    <a:pt x="177" y="455"/>
                                  </a:cubicBezTo>
                                  <a:cubicBezTo>
                                    <a:pt x="177" y="444"/>
                                    <a:pt x="172" y="433"/>
                                    <a:pt x="165" y="426"/>
                                  </a:cubicBezTo>
                                  <a:cubicBezTo>
                                    <a:pt x="157" y="418"/>
                                    <a:pt x="147" y="413"/>
                                    <a:pt x="135" y="413"/>
                                  </a:cubicBezTo>
                                  <a:cubicBezTo>
                                    <a:pt x="123" y="413"/>
                                    <a:pt x="113" y="418"/>
                                    <a:pt x="105" y="426"/>
                                  </a:cubicBezTo>
                                  <a:cubicBezTo>
                                    <a:pt x="98" y="433"/>
                                    <a:pt x="93" y="444"/>
                                    <a:pt x="93" y="455"/>
                                  </a:cubicBezTo>
                                  <a:cubicBezTo>
                                    <a:pt x="93" y="457"/>
                                    <a:pt x="93" y="458"/>
                                    <a:pt x="93" y="459"/>
                                  </a:cubicBezTo>
                                  <a:cubicBezTo>
                                    <a:pt x="96" y="460"/>
                                    <a:pt x="98" y="461"/>
                                    <a:pt x="100" y="463"/>
                                  </a:cubicBezTo>
                                  <a:cubicBezTo>
                                    <a:pt x="99" y="460"/>
                                    <a:pt x="99" y="458"/>
                                    <a:pt x="99" y="455"/>
                                  </a:cubicBezTo>
                                  <a:cubicBezTo>
                                    <a:pt x="99" y="436"/>
                                    <a:pt x="115" y="420"/>
                                    <a:pt x="135" y="420"/>
                                  </a:cubicBezTo>
                                  <a:cubicBezTo>
                                    <a:pt x="155" y="420"/>
                                    <a:pt x="171" y="436"/>
                                    <a:pt x="171" y="455"/>
                                  </a:cubicBezTo>
                                  <a:close/>
                                  <a:moveTo>
                                    <a:pt x="99" y="404"/>
                                  </a:moveTo>
                                  <a:cubicBezTo>
                                    <a:pt x="99" y="384"/>
                                    <a:pt x="115" y="368"/>
                                    <a:pt x="135" y="368"/>
                                  </a:cubicBezTo>
                                  <a:cubicBezTo>
                                    <a:pt x="155" y="368"/>
                                    <a:pt x="171" y="384"/>
                                    <a:pt x="171" y="404"/>
                                  </a:cubicBezTo>
                                  <a:cubicBezTo>
                                    <a:pt x="171" y="406"/>
                                    <a:pt x="171" y="408"/>
                                    <a:pt x="170" y="411"/>
                                  </a:cubicBezTo>
                                  <a:cubicBezTo>
                                    <a:pt x="172" y="409"/>
                                    <a:pt x="175" y="408"/>
                                    <a:pt x="177" y="408"/>
                                  </a:cubicBezTo>
                                  <a:cubicBezTo>
                                    <a:pt x="177" y="406"/>
                                    <a:pt x="177" y="405"/>
                                    <a:pt x="177" y="404"/>
                                  </a:cubicBezTo>
                                  <a:cubicBezTo>
                                    <a:pt x="177" y="392"/>
                                    <a:pt x="172" y="382"/>
                                    <a:pt x="165" y="374"/>
                                  </a:cubicBezTo>
                                  <a:cubicBezTo>
                                    <a:pt x="157" y="367"/>
                                    <a:pt x="147" y="362"/>
                                    <a:pt x="135" y="362"/>
                                  </a:cubicBezTo>
                                  <a:cubicBezTo>
                                    <a:pt x="123" y="362"/>
                                    <a:pt x="113" y="367"/>
                                    <a:pt x="105" y="374"/>
                                  </a:cubicBezTo>
                                  <a:cubicBezTo>
                                    <a:pt x="98" y="382"/>
                                    <a:pt x="93" y="392"/>
                                    <a:pt x="93" y="404"/>
                                  </a:cubicBezTo>
                                  <a:cubicBezTo>
                                    <a:pt x="93" y="405"/>
                                    <a:pt x="93" y="407"/>
                                    <a:pt x="93" y="408"/>
                                  </a:cubicBezTo>
                                  <a:cubicBezTo>
                                    <a:pt x="96" y="409"/>
                                    <a:pt x="98" y="410"/>
                                    <a:pt x="100" y="411"/>
                                  </a:cubicBezTo>
                                  <a:cubicBezTo>
                                    <a:pt x="99" y="409"/>
                                    <a:pt x="99" y="406"/>
                                    <a:pt x="99" y="404"/>
                                  </a:cubicBezTo>
                                  <a:close/>
                                  <a:moveTo>
                                    <a:pt x="92" y="404"/>
                                  </a:moveTo>
                                  <a:cubicBezTo>
                                    <a:pt x="92" y="380"/>
                                    <a:pt x="111" y="361"/>
                                    <a:pt x="135" y="361"/>
                                  </a:cubicBezTo>
                                  <a:cubicBezTo>
                                    <a:pt x="159" y="361"/>
                                    <a:pt x="179" y="380"/>
                                    <a:pt x="179" y="404"/>
                                  </a:cubicBezTo>
                                  <a:cubicBezTo>
                                    <a:pt x="179" y="405"/>
                                    <a:pt x="178" y="406"/>
                                    <a:pt x="178" y="407"/>
                                  </a:cubicBezTo>
                                  <a:cubicBezTo>
                                    <a:pt x="180" y="406"/>
                                    <a:pt x="183" y="406"/>
                                    <a:pt x="185" y="405"/>
                                  </a:cubicBezTo>
                                  <a:cubicBezTo>
                                    <a:pt x="185" y="405"/>
                                    <a:pt x="185" y="404"/>
                                    <a:pt x="185" y="404"/>
                                  </a:cubicBezTo>
                                  <a:cubicBezTo>
                                    <a:pt x="185" y="390"/>
                                    <a:pt x="179" y="378"/>
                                    <a:pt x="170" y="369"/>
                                  </a:cubicBezTo>
                                  <a:cubicBezTo>
                                    <a:pt x="161" y="360"/>
                                    <a:pt x="149" y="354"/>
                                    <a:pt x="135" y="354"/>
                                  </a:cubicBezTo>
                                  <a:cubicBezTo>
                                    <a:pt x="121" y="354"/>
                                    <a:pt x="109" y="360"/>
                                    <a:pt x="100" y="369"/>
                                  </a:cubicBezTo>
                                  <a:cubicBezTo>
                                    <a:pt x="91" y="378"/>
                                    <a:pt x="85" y="390"/>
                                    <a:pt x="85" y="404"/>
                                  </a:cubicBezTo>
                                  <a:cubicBezTo>
                                    <a:pt x="85" y="405"/>
                                    <a:pt x="85" y="405"/>
                                    <a:pt x="85" y="405"/>
                                  </a:cubicBezTo>
                                  <a:cubicBezTo>
                                    <a:pt x="88" y="406"/>
                                    <a:pt x="90" y="407"/>
                                    <a:pt x="92" y="407"/>
                                  </a:cubicBezTo>
                                  <a:cubicBezTo>
                                    <a:pt x="92" y="406"/>
                                    <a:pt x="92" y="405"/>
                                    <a:pt x="92" y="404"/>
                                  </a:cubicBezTo>
                                  <a:close/>
                                  <a:moveTo>
                                    <a:pt x="99" y="353"/>
                                  </a:moveTo>
                                  <a:cubicBezTo>
                                    <a:pt x="99" y="333"/>
                                    <a:pt x="115" y="317"/>
                                    <a:pt x="135" y="317"/>
                                  </a:cubicBezTo>
                                  <a:cubicBezTo>
                                    <a:pt x="155" y="317"/>
                                    <a:pt x="171" y="333"/>
                                    <a:pt x="171" y="353"/>
                                  </a:cubicBezTo>
                                  <a:cubicBezTo>
                                    <a:pt x="171" y="355"/>
                                    <a:pt x="171" y="357"/>
                                    <a:pt x="170" y="359"/>
                                  </a:cubicBezTo>
                                  <a:cubicBezTo>
                                    <a:pt x="172" y="358"/>
                                    <a:pt x="175" y="357"/>
                                    <a:pt x="177" y="356"/>
                                  </a:cubicBezTo>
                                  <a:cubicBezTo>
                                    <a:pt x="177" y="355"/>
                                    <a:pt x="177" y="354"/>
                                    <a:pt x="177" y="353"/>
                                  </a:cubicBezTo>
                                  <a:cubicBezTo>
                                    <a:pt x="177" y="341"/>
                                    <a:pt x="172" y="331"/>
                                    <a:pt x="165" y="323"/>
                                  </a:cubicBezTo>
                                  <a:cubicBezTo>
                                    <a:pt x="157" y="315"/>
                                    <a:pt x="147" y="311"/>
                                    <a:pt x="135" y="311"/>
                                  </a:cubicBezTo>
                                  <a:cubicBezTo>
                                    <a:pt x="123" y="311"/>
                                    <a:pt x="113" y="315"/>
                                    <a:pt x="105" y="323"/>
                                  </a:cubicBezTo>
                                  <a:cubicBezTo>
                                    <a:pt x="98" y="331"/>
                                    <a:pt x="93" y="341"/>
                                    <a:pt x="93" y="353"/>
                                  </a:cubicBezTo>
                                  <a:cubicBezTo>
                                    <a:pt x="93" y="354"/>
                                    <a:pt x="93" y="355"/>
                                    <a:pt x="93" y="357"/>
                                  </a:cubicBezTo>
                                  <a:cubicBezTo>
                                    <a:pt x="96" y="357"/>
                                    <a:pt x="98" y="359"/>
                                    <a:pt x="100" y="360"/>
                                  </a:cubicBezTo>
                                  <a:cubicBezTo>
                                    <a:pt x="99" y="358"/>
                                    <a:pt x="99" y="355"/>
                                    <a:pt x="99" y="353"/>
                                  </a:cubicBezTo>
                                  <a:close/>
                                  <a:moveTo>
                                    <a:pt x="92" y="353"/>
                                  </a:moveTo>
                                  <a:cubicBezTo>
                                    <a:pt x="92" y="329"/>
                                    <a:pt x="111" y="309"/>
                                    <a:pt x="135" y="309"/>
                                  </a:cubicBezTo>
                                  <a:cubicBezTo>
                                    <a:pt x="159" y="309"/>
                                    <a:pt x="179" y="329"/>
                                    <a:pt x="179" y="353"/>
                                  </a:cubicBezTo>
                                  <a:cubicBezTo>
                                    <a:pt x="179" y="354"/>
                                    <a:pt x="178" y="355"/>
                                    <a:pt x="178" y="356"/>
                                  </a:cubicBezTo>
                                  <a:cubicBezTo>
                                    <a:pt x="180" y="355"/>
                                    <a:pt x="183" y="354"/>
                                    <a:pt x="185" y="354"/>
                                  </a:cubicBezTo>
                                  <a:cubicBezTo>
                                    <a:pt x="185" y="353"/>
                                    <a:pt x="185" y="353"/>
                                    <a:pt x="185" y="353"/>
                                  </a:cubicBezTo>
                                  <a:cubicBezTo>
                                    <a:pt x="185" y="339"/>
                                    <a:pt x="179" y="327"/>
                                    <a:pt x="170" y="318"/>
                                  </a:cubicBezTo>
                                  <a:cubicBezTo>
                                    <a:pt x="161" y="309"/>
                                    <a:pt x="149" y="303"/>
                                    <a:pt x="135" y="303"/>
                                  </a:cubicBezTo>
                                  <a:cubicBezTo>
                                    <a:pt x="121" y="303"/>
                                    <a:pt x="109" y="309"/>
                                    <a:pt x="100" y="318"/>
                                  </a:cubicBezTo>
                                  <a:cubicBezTo>
                                    <a:pt x="91" y="327"/>
                                    <a:pt x="85" y="339"/>
                                    <a:pt x="85" y="353"/>
                                  </a:cubicBezTo>
                                  <a:cubicBezTo>
                                    <a:pt x="85" y="353"/>
                                    <a:pt x="85" y="354"/>
                                    <a:pt x="85" y="354"/>
                                  </a:cubicBezTo>
                                  <a:cubicBezTo>
                                    <a:pt x="88" y="355"/>
                                    <a:pt x="90" y="355"/>
                                    <a:pt x="92" y="356"/>
                                  </a:cubicBezTo>
                                  <a:cubicBezTo>
                                    <a:pt x="92" y="355"/>
                                    <a:pt x="92" y="354"/>
                                    <a:pt x="92" y="353"/>
                                  </a:cubicBezTo>
                                  <a:close/>
                                  <a:moveTo>
                                    <a:pt x="99" y="301"/>
                                  </a:moveTo>
                                  <a:cubicBezTo>
                                    <a:pt x="99" y="282"/>
                                    <a:pt x="115" y="265"/>
                                    <a:pt x="135" y="265"/>
                                  </a:cubicBezTo>
                                  <a:cubicBezTo>
                                    <a:pt x="155" y="265"/>
                                    <a:pt x="171" y="282"/>
                                    <a:pt x="171" y="301"/>
                                  </a:cubicBezTo>
                                  <a:cubicBezTo>
                                    <a:pt x="171" y="304"/>
                                    <a:pt x="171" y="306"/>
                                    <a:pt x="170" y="308"/>
                                  </a:cubicBezTo>
                                  <a:cubicBezTo>
                                    <a:pt x="172" y="307"/>
                                    <a:pt x="175" y="306"/>
                                    <a:pt x="177" y="305"/>
                                  </a:cubicBezTo>
                                  <a:cubicBezTo>
                                    <a:pt x="177" y="304"/>
                                    <a:pt x="177" y="302"/>
                                    <a:pt x="177" y="301"/>
                                  </a:cubicBezTo>
                                  <a:cubicBezTo>
                                    <a:pt x="177" y="290"/>
                                    <a:pt x="172" y="279"/>
                                    <a:pt x="165" y="272"/>
                                  </a:cubicBezTo>
                                  <a:cubicBezTo>
                                    <a:pt x="157" y="264"/>
                                    <a:pt x="147" y="259"/>
                                    <a:pt x="135" y="259"/>
                                  </a:cubicBezTo>
                                  <a:cubicBezTo>
                                    <a:pt x="123" y="259"/>
                                    <a:pt x="113" y="264"/>
                                    <a:pt x="105" y="272"/>
                                  </a:cubicBezTo>
                                  <a:cubicBezTo>
                                    <a:pt x="98" y="279"/>
                                    <a:pt x="93" y="290"/>
                                    <a:pt x="93" y="301"/>
                                  </a:cubicBezTo>
                                  <a:cubicBezTo>
                                    <a:pt x="93" y="303"/>
                                    <a:pt x="93" y="304"/>
                                    <a:pt x="93" y="305"/>
                                  </a:cubicBezTo>
                                  <a:cubicBezTo>
                                    <a:pt x="96" y="306"/>
                                    <a:pt x="98" y="307"/>
                                    <a:pt x="100" y="308"/>
                                  </a:cubicBezTo>
                                  <a:cubicBezTo>
                                    <a:pt x="99" y="306"/>
                                    <a:pt x="99" y="304"/>
                                    <a:pt x="99" y="301"/>
                                  </a:cubicBezTo>
                                  <a:close/>
                                  <a:moveTo>
                                    <a:pt x="92" y="301"/>
                                  </a:moveTo>
                                  <a:cubicBezTo>
                                    <a:pt x="92" y="277"/>
                                    <a:pt x="111" y="258"/>
                                    <a:pt x="135" y="258"/>
                                  </a:cubicBezTo>
                                  <a:cubicBezTo>
                                    <a:pt x="159" y="258"/>
                                    <a:pt x="179" y="277"/>
                                    <a:pt x="179" y="301"/>
                                  </a:cubicBezTo>
                                  <a:cubicBezTo>
                                    <a:pt x="179" y="302"/>
                                    <a:pt x="178" y="303"/>
                                    <a:pt x="178" y="304"/>
                                  </a:cubicBezTo>
                                  <a:cubicBezTo>
                                    <a:pt x="180" y="304"/>
                                    <a:pt x="183" y="303"/>
                                    <a:pt x="185" y="303"/>
                                  </a:cubicBezTo>
                                  <a:cubicBezTo>
                                    <a:pt x="185" y="302"/>
                                    <a:pt x="185" y="302"/>
                                    <a:pt x="185" y="301"/>
                                  </a:cubicBezTo>
                                  <a:cubicBezTo>
                                    <a:pt x="185" y="288"/>
                                    <a:pt x="179" y="275"/>
                                    <a:pt x="170" y="266"/>
                                  </a:cubicBezTo>
                                  <a:cubicBezTo>
                                    <a:pt x="161" y="257"/>
                                    <a:pt x="149" y="252"/>
                                    <a:pt x="135" y="252"/>
                                  </a:cubicBezTo>
                                  <a:cubicBezTo>
                                    <a:pt x="121" y="252"/>
                                    <a:pt x="109" y="257"/>
                                    <a:pt x="100" y="266"/>
                                  </a:cubicBezTo>
                                  <a:cubicBezTo>
                                    <a:pt x="91" y="275"/>
                                    <a:pt x="85" y="288"/>
                                    <a:pt x="85" y="301"/>
                                  </a:cubicBezTo>
                                  <a:cubicBezTo>
                                    <a:pt x="85" y="302"/>
                                    <a:pt x="85" y="302"/>
                                    <a:pt x="85" y="303"/>
                                  </a:cubicBezTo>
                                  <a:cubicBezTo>
                                    <a:pt x="88" y="303"/>
                                    <a:pt x="90" y="304"/>
                                    <a:pt x="92" y="305"/>
                                  </a:cubicBezTo>
                                  <a:cubicBezTo>
                                    <a:pt x="92" y="303"/>
                                    <a:pt x="92" y="302"/>
                                    <a:pt x="92" y="301"/>
                                  </a:cubicBezTo>
                                  <a:close/>
                                  <a:moveTo>
                                    <a:pt x="99" y="250"/>
                                  </a:moveTo>
                                  <a:cubicBezTo>
                                    <a:pt x="99" y="230"/>
                                    <a:pt x="115" y="214"/>
                                    <a:pt x="135" y="214"/>
                                  </a:cubicBezTo>
                                  <a:cubicBezTo>
                                    <a:pt x="155" y="214"/>
                                    <a:pt x="171" y="230"/>
                                    <a:pt x="171" y="250"/>
                                  </a:cubicBezTo>
                                  <a:cubicBezTo>
                                    <a:pt x="171" y="252"/>
                                    <a:pt x="171" y="254"/>
                                    <a:pt x="170" y="256"/>
                                  </a:cubicBezTo>
                                  <a:cubicBezTo>
                                    <a:pt x="172" y="255"/>
                                    <a:pt x="175" y="254"/>
                                    <a:pt x="177" y="253"/>
                                  </a:cubicBezTo>
                                  <a:cubicBezTo>
                                    <a:pt x="177" y="252"/>
                                    <a:pt x="177" y="251"/>
                                    <a:pt x="177" y="250"/>
                                  </a:cubicBezTo>
                                  <a:cubicBezTo>
                                    <a:pt x="177" y="238"/>
                                    <a:pt x="172" y="228"/>
                                    <a:pt x="165" y="220"/>
                                  </a:cubicBezTo>
                                  <a:cubicBezTo>
                                    <a:pt x="157" y="213"/>
                                    <a:pt x="147" y="208"/>
                                    <a:pt x="135" y="208"/>
                                  </a:cubicBezTo>
                                  <a:cubicBezTo>
                                    <a:pt x="123" y="208"/>
                                    <a:pt x="113" y="213"/>
                                    <a:pt x="105" y="220"/>
                                  </a:cubicBezTo>
                                  <a:cubicBezTo>
                                    <a:pt x="98" y="228"/>
                                    <a:pt x="93" y="238"/>
                                    <a:pt x="93" y="250"/>
                                  </a:cubicBezTo>
                                  <a:cubicBezTo>
                                    <a:pt x="93" y="251"/>
                                    <a:pt x="93" y="253"/>
                                    <a:pt x="93" y="254"/>
                                  </a:cubicBezTo>
                                  <a:cubicBezTo>
                                    <a:pt x="96" y="255"/>
                                    <a:pt x="98" y="256"/>
                                    <a:pt x="100" y="257"/>
                                  </a:cubicBezTo>
                                  <a:cubicBezTo>
                                    <a:pt x="99" y="255"/>
                                    <a:pt x="99" y="252"/>
                                    <a:pt x="99" y="250"/>
                                  </a:cubicBezTo>
                                  <a:close/>
                                  <a:moveTo>
                                    <a:pt x="92" y="250"/>
                                  </a:moveTo>
                                  <a:cubicBezTo>
                                    <a:pt x="92" y="226"/>
                                    <a:pt x="111" y="206"/>
                                    <a:pt x="135" y="206"/>
                                  </a:cubicBezTo>
                                  <a:cubicBezTo>
                                    <a:pt x="159" y="206"/>
                                    <a:pt x="179" y="226"/>
                                    <a:pt x="179" y="250"/>
                                  </a:cubicBezTo>
                                  <a:cubicBezTo>
                                    <a:pt x="179" y="251"/>
                                    <a:pt x="178" y="252"/>
                                    <a:pt x="178" y="253"/>
                                  </a:cubicBezTo>
                                  <a:cubicBezTo>
                                    <a:pt x="180" y="252"/>
                                    <a:pt x="183" y="252"/>
                                    <a:pt x="185" y="251"/>
                                  </a:cubicBezTo>
                                  <a:cubicBezTo>
                                    <a:pt x="185" y="251"/>
                                    <a:pt x="185" y="250"/>
                                    <a:pt x="185" y="250"/>
                                  </a:cubicBezTo>
                                  <a:cubicBezTo>
                                    <a:pt x="185" y="236"/>
                                    <a:pt x="179" y="224"/>
                                    <a:pt x="170" y="215"/>
                                  </a:cubicBezTo>
                                  <a:cubicBezTo>
                                    <a:pt x="161" y="206"/>
                                    <a:pt x="149" y="200"/>
                                    <a:pt x="135" y="200"/>
                                  </a:cubicBezTo>
                                  <a:cubicBezTo>
                                    <a:pt x="121" y="200"/>
                                    <a:pt x="109" y="206"/>
                                    <a:pt x="100" y="215"/>
                                  </a:cubicBezTo>
                                  <a:cubicBezTo>
                                    <a:pt x="91" y="224"/>
                                    <a:pt x="85" y="236"/>
                                    <a:pt x="85" y="250"/>
                                  </a:cubicBezTo>
                                  <a:cubicBezTo>
                                    <a:pt x="85" y="250"/>
                                    <a:pt x="85" y="251"/>
                                    <a:pt x="85" y="251"/>
                                  </a:cubicBezTo>
                                  <a:cubicBezTo>
                                    <a:pt x="88" y="252"/>
                                    <a:pt x="90" y="252"/>
                                    <a:pt x="92" y="253"/>
                                  </a:cubicBezTo>
                                  <a:cubicBezTo>
                                    <a:pt x="92" y="252"/>
                                    <a:pt x="92" y="251"/>
                                    <a:pt x="92" y="250"/>
                                  </a:cubicBezTo>
                                  <a:close/>
                                  <a:moveTo>
                                    <a:pt x="99" y="199"/>
                                  </a:moveTo>
                                  <a:cubicBezTo>
                                    <a:pt x="99" y="179"/>
                                    <a:pt x="115" y="163"/>
                                    <a:pt x="135" y="163"/>
                                  </a:cubicBezTo>
                                  <a:cubicBezTo>
                                    <a:pt x="155" y="163"/>
                                    <a:pt x="171" y="179"/>
                                    <a:pt x="171" y="199"/>
                                  </a:cubicBezTo>
                                  <a:cubicBezTo>
                                    <a:pt x="171" y="201"/>
                                    <a:pt x="171" y="203"/>
                                    <a:pt x="170" y="205"/>
                                  </a:cubicBezTo>
                                  <a:cubicBezTo>
                                    <a:pt x="172" y="204"/>
                                    <a:pt x="175" y="203"/>
                                    <a:pt x="177" y="202"/>
                                  </a:cubicBezTo>
                                  <a:cubicBezTo>
                                    <a:pt x="177" y="201"/>
                                    <a:pt x="177" y="200"/>
                                    <a:pt x="177" y="199"/>
                                  </a:cubicBezTo>
                                  <a:cubicBezTo>
                                    <a:pt x="177" y="187"/>
                                    <a:pt x="172" y="176"/>
                                    <a:pt x="165" y="169"/>
                                  </a:cubicBezTo>
                                  <a:cubicBezTo>
                                    <a:pt x="157" y="161"/>
                                    <a:pt x="147" y="157"/>
                                    <a:pt x="135" y="157"/>
                                  </a:cubicBezTo>
                                  <a:cubicBezTo>
                                    <a:pt x="123" y="157"/>
                                    <a:pt x="113" y="161"/>
                                    <a:pt x="105" y="169"/>
                                  </a:cubicBezTo>
                                  <a:cubicBezTo>
                                    <a:pt x="98" y="176"/>
                                    <a:pt x="93" y="187"/>
                                    <a:pt x="93" y="199"/>
                                  </a:cubicBezTo>
                                  <a:cubicBezTo>
                                    <a:pt x="93" y="200"/>
                                    <a:pt x="93" y="201"/>
                                    <a:pt x="93" y="202"/>
                                  </a:cubicBezTo>
                                  <a:cubicBezTo>
                                    <a:pt x="96" y="203"/>
                                    <a:pt x="98" y="204"/>
                                    <a:pt x="100" y="206"/>
                                  </a:cubicBezTo>
                                  <a:cubicBezTo>
                                    <a:pt x="99" y="203"/>
                                    <a:pt x="99" y="201"/>
                                    <a:pt x="99" y="199"/>
                                  </a:cubicBezTo>
                                  <a:close/>
                                  <a:moveTo>
                                    <a:pt x="92" y="199"/>
                                  </a:moveTo>
                                  <a:cubicBezTo>
                                    <a:pt x="92" y="175"/>
                                    <a:pt x="111" y="155"/>
                                    <a:pt x="135" y="155"/>
                                  </a:cubicBezTo>
                                  <a:cubicBezTo>
                                    <a:pt x="159" y="155"/>
                                    <a:pt x="179" y="175"/>
                                    <a:pt x="179" y="199"/>
                                  </a:cubicBezTo>
                                  <a:cubicBezTo>
                                    <a:pt x="179" y="200"/>
                                    <a:pt x="178" y="200"/>
                                    <a:pt x="178" y="201"/>
                                  </a:cubicBezTo>
                                  <a:cubicBezTo>
                                    <a:pt x="180" y="201"/>
                                    <a:pt x="183" y="200"/>
                                    <a:pt x="185" y="200"/>
                                  </a:cubicBezTo>
                                  <a:cubicBezTo>
                                    <a:pt x="185" y="199"/>
                                    <a:pt x="185" y="199"/>
                                    <a:pt x="185" y="199"/>
                                  </a:cubicBezTo>
                                  <a:cubicBezTo>
                                    <a:pt x="185" y="185"/>
                                    <a:pt x="179" y="172"/>
                                    <a:pt x="170" y="163"/>
                                  </a:cubicBezTo>
                                  <a:cubicBezTo>
                                    <a:pt x="161" y="154"/>
                                    <a:pt x="149" y="149"/>
                                    <a:pt x="135" y="149"/>
                                  </a:cubicBezTo>
                                  <a:cubicBezTo>
                                    <a:pt x="121" y="149"/>
                                    <a:pt x="109" y="154"/>
                                    <a:pt x="100" y="163"/>
                                  </a:cubicBezTo>
                                  <a:cubicBezTo>
                                    <a:pt x="91" y="172"/>
                                    <a:pt x="85" y="185"/>
                                    <a:pt x="85" y="199"/>
                                  </a:cubicBezTo>
                                  <a:cubicBezTo>
                                    <a:pt x="85" y="199"/>
                                    <a:pt x="85" y="199"/>
                                    <a:pt x="85" y="200"/>
                                  </a:cubicBezTo>
                                  <a:cubicBezTo>
                                    <a:pt x="88" y="200"/>
                                    <a:pt x="90" y="201"/>
                                    <a:pt x="92" y="202"/>
                                  </a:cubicBezTo>
                                  <a:cubicBezTo>
                                    <a:pt x="92" y="201"/>
                                    <a:pt x="92" y="200"/>
                                    <a:pt x="92" y="199"/>
                                  </a:cubicBezTo>
                                  <a:close/>
                                  <a:moveTo>
                                    <a:pt x="99" y="147"/>
                                  </a:moveTo>
                                  <a:cubicBezTo>
                                    <a:pt x="99" y="127"/>
                                    <a:pt x="115" y="111"/>
                                    <a:pt x="135" y="111"/>
                                  </a:cubicBezTo>
                                  <a:cubicBezTo>
                                    <a:pt x="155" y="111"/>
                                    <a:pt x="171" y="127"/>
                                    <a:pt x="171" y="147"/>
                                  </a:cubicBezTo>
                                  <a:cubicBezTo>
                                    <a:pt x="171" y="149"/>
                                    <a:pt x="171" y="152"/>
                                    <a:pt x="170" y="154"/>
                                  </a:cubicBezTo>
                                  <a:cubicBezTo>
                                    <a:pt x="172" y="153"/>
                                    <a:pt x="175" y="152"/>
                                    <a:pt x="177" y="151"/>
                                  </a:cubicBezTo>
                                  <a:cubicBezTo>
                                    <a:pt x="177" y="150"/>
                                    <a:pt x="177" y="148"/>
                                    <a:pt x="177" y="147"/>
                                  </a:cubicBezTo>
                                  <a:cubicBezTo>
                                    <a:pt x="177" y="136"/>
                                    <a:pt x="172" y="125"/>
                                    <a:pt x="165" y="117"/>
                                  </a:cubicBezTo>
                                  <a:cubicBezTo>
                                    <a:pt x="157" y="110"/>
                                    <a:pt x="147" y="105"/>
                                    <a:pt x="135" y="105"/>
                                  </a:cubicBezTo>
                                  <a:cubicBezTo>
                                    <a:pt x="123" y="105"/>
                                    <a:pt x="113" y="110"/>
                                    <a:pt x="105" y="117"/>
                                  </a:cubicBezTo>
                                  <a:cubicBezTo>
                                    <a:pt x="98" y="125"/>
                                    <a:pt x="93" y="136"/>
                                    <a:pt x="93" y="147"/>
                                  </a:cubicBezTo>
                                  <a:cubicBezTo>
                                    <a:pt x="93" y="148"/>
                                    <a:pt x="93" y="150"/>
                                    <a:pt x="93" y="151"/>
                                  </a:cubicBezTo>
                                  <a:cubicBezTo>
                                    <a:pt x="96" y="152"/>
                                    <a:pt x="98" y="153"/>
                                    <a:pt x="100" y="154"/>
                                  </a:cubicBezTo>
                                  <a:cubicBezTo>
                                    <a:pt x="99" y="152"/>
                                    <a:pt x="99" y="150"/>
                                    <a:pt x="99" y="147"/>
                                  </a:cubicBezTo>
                                  <a:close/>
                                  <a:moveTo>
                                    <a:pt x="92" y="147"/>
                                  </a:moveTo>
                                  <a:cubicBezTo>
                                    <a:pt x="92" y="123"/>
                                    <a:pt x="111" y="104"/>
                                    <a:pt x="135" y="104"/>
                                  </a:cubicBezTo>
                                  <a:cubicBezTo>
                                    <a:pt x="159" y="104"/>
                                    <a:pt x="179" y="123"/>
                                    <a:pt x="179" y="147"/>
                                  </a:cubicBezTo>
                                  <a:cubicBezTo>
                                    <a:pt x="179" y="148"/>
                                    <a:pt x="178" y="149"/>
                                    <a:pt x="178" y="150"/>
                                  </a:cubicBezTo>
                                  <a:cubicBezTo>
                                    <a:pt x="180" y="149"/>
                                    <a:pt x="183" y="149"/>
                                    <a:pt x="185" y="148"/>
                                  </a:cubicBezTo>
                                  <a:cubicBezTo>
                                    <a:pt x="185" y="148"/>
                                    <a:pt x="185" y="148"/>
                                    <a:pt x="185" y="147"/>
                                  </a:cubicBezTo>
                                  <a:cubicBezTo>
                                    <a:pt x="185" y="133"/>
                                    <a:pt x="179" y="121"/>
                                    <a:pt x="170" y="112"/>
                                  </a:cubicBezTo>
                                  <a:cubicBezTo>
                                    <a:pt x="161" y="103"/>
                                    <a:pt x="149" y="98"/>
                                    <a:pt x="135" y="98"/>
                                  </a:cubicBezTo>
                                  <a:cubicBezTo>
                                    <a:pt x="121" y="98"/>
                                    <a:pt x="109" y="103"/>
                                    <a:pt x="100" y="112"/>
                                  </a:cubicBezTo>
                                  <a:cubicBezTo>
                                    <a:pt x="91" y="121"/>
                                    <a:pt x="85" y="133"/>
                                    <a:pt x="85" y="147"/>
                                  </a:cubicBezTo>
                                  <a:cubicBezTo>
                                    <a:pt x="85" y="148"/>
                                    <a:pt x="85" y="148"/>
                                    <a:pt x="85" y="149"/>
                                  </a:cubicBezTo>
                                  <a:cubicBezTo>
                                    <a:pt x="88" y="149"/>
                                    <a:pt x="90" y="150"/>
                                    <a:pt x="92" y="150"/>
                                  </a:cubicBezTo>
                                  <a:cubicBezTo>
                                    <a:pt x="92" y="149"/>
                                    <a:pt x="92" y="148"/>
                                    <a:pt x="92" y="147"/>
                                  </a:cubicBezTo>
                                  <a:close/>
                                  <a:moveTo>
                                    <a:pt x="99" y="96"/>
                                  </a:moveTo>
                                  <a:cubicBezTo>
                                    <a:pt x="99" y="76"/>
                                    <a:pt x="115" y="60"/>
                                    <a:pt x="135" y="60"/>
                                  </a:cubicBezTo>
                                  <a:cubicBezTo>
                                    <a:pt x="155" y="60"/>
                                    <a:pt x="171" y="76"/>
                                    <a:pt x="171" y="96"/>
                                  </a:cubicBezTo>
                                  <a:cubicBezTo>
                                    <a:pt x="171" y="98"/>
                                    <a:pt x="171" y="100"/>
                                    <a:pt x="170" y="102"/>
                                  </a:cubicBezTo>
                                  <a:cubicBezTo>
                                    <a:pt x="172" y="101"/>
                                    <a:pt x="175" y="100"/>
                                    <a:pt x="177" y="99"/>
                                  </a:cubicBezTo>
                                  <a:cubicBezTo>
                                    <a:pt x="177" y="98"/>
                                    <a:pt x="177" y="97"/>
                                    <a:pt x="177" y="96"/>
                                  </a:cubicBezTo>
                                  <a:cubicBezTo>
                                    <a:pt x="177" y="84"/>
                                    <a:pt x="172" y="74"/>
                                    <a:pt x="165" y="66"/>
                                  </a:cubicBezTo>
                                  <a:cubicBezTo>
                                    <a:pt x="157" y="59"/>
                                    <a:pt x="147" y="54"/>
                                    <a:pt x="135" y="54"/>
                                  </a:cubicBezTo>
                                  <a:cubicBezTo>
                                    <a:pt x="123" y="54"/>
                                    <a:pt x="113" y="59"/>
                                    <a:pt x="105" y="66"/>
                                  </a:cubicBezTo>
                                  <a:cubicBezTo>
                                    <a:pt x="98" y="74"/>
                                    <a:pt x="93" y="84"/>
                                    <a:pt x="93" y="96"/>
                                  </a:cubicBezTo>
                                  <a:cubicBezTo>
                                    <a:pt x="93" y="97"/>
                                    <a:pt x="93" y="98"/>
                                    <a:pt x="93" y="100"/>
                                  </a:cubicBezTo>
                                  <a:cubicBezTo>
                                    <a:pt x="96" y="101"/>
                                    <a:pt x="98" y="102"/>
                                    <a:pt x="100" y="103"/>
                                  </a:cubicBezTo>
                                  <a:cubicBezTo>
                                    <a:pt x="99" y="101"/>
                                    <a:pt x="99" y="98"/>
                                    <a:pt x="99" y="96"/>
                                  </a:cubicBezTo>
                                  <a:close/>
                                  <a:moveTo>
                                    <a:pt x="92" y="96"/>
                                  </a:moveTo>
                                  <a:cubicBezTo>
                                    <a:pt x="92" y="72"/>
                                    <a:pt x="111" y="52"/>
                                    <a:pt x="135" y="52"/>
                                  </a:cubicBezTo>
                                  <a:cubicBezTo>
                                    <a:pt x="159" y="52"/>
                                    <a:pt x="179" y="72"/>
                                    <a:pt x="179" y="96"/>
                                  </a:cubicBezTo>
                                  <a:cubicBezTo>
                                    <a:pt x="179" y="97"/>
                                    <a:pt x="178" y="98"/>
                                    <a:pt x="178" y="99"/>
                                  </a:cubicBezTo>
                                  <a:cubicBezTo>
                                    <a:pt x="180" y="98"/>
                                    <a:pt x="183" y="97"/>
                                    <a:pt x="185" y="97"/>
                                  </a:cubicBezTo>
                                  <a:cubicBezTo>
                                    <a:pt x="185" y="97"/>
                                    <a:pt x="185" y="96"/>
                                    <a:pt x="185" y="96"/>
                                  </a:cubicBezTo>
                                  <a:cubicBezTo>
                                    <a:pt x="185" y="82"/>
                                    <a:pt x="179" y="70"/>
                                    <a:pt x="170" y="61"/>
                                  </a:cubicBezTo>
                                  <a:cubicBezTo>
                                    <a:pt x="161" y="52"/>
                                    <a:pt x="149" y="46"/>
                                    <a:pt x="135" y="46"/>
                                  </a:cubicBezTo>
                                  <a:cubicBezTo>
                                    <a:pt x="121" y="46"/>
                                    <a:pt x="109" y="52"/>
                                    <a:pt x="100" y="61"/>
                                  </a:cubicBezTo>
                                  <a:cubicBezTo>
                                    <a:pt x="91" y="70"/>
                                    <a:pt x="85" y="82"/>
                                    <a:pt x="85" y="96"/>
                                  </a:cubicBezTo>
                                  <a:cubicBezTo>
                                    <a:pt x="85" y="96"/>
                                    <a:pt x="85" y="97"/>
                                    <a:pt x="85" y="97"/>
                                  </a:cubicBezTo>
                                  <a:cubicBezTo>
                                    <a:pt x="88" y="98"/>
                                    <a:pt x="90" y="98"/>
                                    <a:pt x="92" y="99"/>
                                  </a:cubicBezTo>
                                  <a:cubicBezTo>
                                    <a:pt x="92" y="98"/>
                                    <a:pt x="92" y="97"/>
                                    <a:pt x="92" y="96"/>
                                  </a:cubicBezTo>
                                  <a:close/>
                                  <a:moveTo>
                                    <a:pt x="164" y="44"/>
                                  </a:moveTo>
                                  <a:cubicBezTo>
                                    <a:pt x="164" y="47"/>
                                    <a:pt x="163" y="50"/>
                                    <a:pt x="163" y="53"/>
                                  </a:cubicBezTo>
                                  <a:cubicBezTo>
                                    <a:pt x="163" y="53"/>
                                    <a:pt x="164" y="54"/>
                                    <a:pt x="165" y="54"/>
                                  </a:cubicBezTo>
                                  <a:cubicBezTo>
                                    <a:pt x="166" y="53"/>
                                    <a:pt x="167" y="53"/>
                                    <a:pt x="168" y="52"/>
                                  </a:cubicBezTo>
                                  <a:cubicBezTo>
                                    <a:pt x="169" y="50"/>
                                    <a:pt x="169" y="47"/>
                                    <a:pt x="169" y="44"/>
                                  </a:cubicBezTo>
                                  <a:cubicBezTo>
                                    <a:pt x="169" y="35"/>
                                    <a:pt x="165" y="26"/>
                                    <a:pt x="159" y="20"/>
                                  </a:cubicBezTo>
                                  <a:cubicBezTo>
                                    <a:pt x="153" y="14"/>
                                    <a:pt x="144" y="10"/>
                                    <a:pt x="135" y="10"/>
                                  </a:cubicBezTo>
                                  <a:cubicBezTo>
                                    <a:pt x="126" y="10"/>
                                    <a:pt x="117" y="14"/>
                                    <a:pt x="111" y="20"/>
                                  </a:cubicBezTo>
                                  <a:cubicBezTo>
                                    <a:pt x="105" y="26"/>
                                    <a:pt x="101" y="35"/>
                                    <a:pt x="101" y="44"/>
                                  </a:cubicBezTo>
                                  <a:cubicBezTo>
                                    <a:pt x="101" y="47"/>
                                    <a:pt x="101" y="50"/>
                                    <a:pt x="102" y="53"/>
                                  </a:cubicBezTo>
                                  <a:cubicBezTo>
                                    <a:pt x="103" y="53"/>
                                    <a:pt x="104" y="54"/>
                                    <a:pt x="105" y="55"/>
                                  </a:cubicBezTo>
                                  <a:cubicBezTo>
                                    <a:pt x="106" y="54"/>
                                    <a:pt x="106" y="53"/>
                                    <a:pt x="107" y="53"/>
                                  </a:cubicBezTo>
                                  <a:cubicBezTo>
                                    <a:pt x="107" y="50"/>
                                    <a:pt x="106" y="47"/>
                                    <a:pt x="106" y="44"/>
                                  </a:cubicBezTo>
                                  <a:cubicBezTo>
                                    <a:pt x="106" y="28"/>
                                    <a:pt x="119" y="16"/>
                                    <a:pt x="135" y="16"/>
                                  </a:cubicBezTo>
                                  <a:cubicBezTo>
                                    <a:pt x="151" y="16"/>
                                    <a:pt x="164" y="28"/>
                                    <a:pt x="164" y="44"/>
                                  </a:cubicBezTo>
                                  <a:close/>
                                  <a:moveTo>
                                    <a:pt x="156" y="44"/>
                                  </a:moveTo>
                                  <a:cubicBezTo>
                                    <a:pt x="156" y="46"/>
                                    <a:pt x="156" y="47"/>
                                    <a:pt x="156" y="49"/>
                                  </a:cubicBezTo>
                                  <a:cubicBezTo>
                                    <a:pt x="158" y="50"/>
                                    <a:pt x="159" y="51"/>
                                    <a:pt x="161" y="52"/>
                                  </a:cubicBezTo>
                                  <a:cubicBezTo>
                                    <a:pt x="162" y="49"/>
                                    <a:pt x="162" y="47"/>
                                    <a:pt x="162" y="44"/>
                                  </a:cubicBezTo>
                                  <a:cubicBezTo>
                                    <a:pt x="162" y="37"/>
                                    <a:pt x="159" y="30"/>
                                    <a:pt x="154" y="25"/>
                                  </a:cubicBezTo>
                                  <a:cubicBezTo>
                                    <a:pt x="149" y="20"/>
                                    <a:pt x="143" y="17"/>
                                    <a:pt x="135" y="17"/>
                                  </a:cubicBezTo>
                                  <a:cubicBezTo>
                                    <a:pt x="128" y="17"/>
                                    <a:pt x="121" y="20"/>
                                    <a:pt x="116" y="25"/>
                                  </a:cubicBezTo>
                                  <a:cubicBezTo>
                                    <a:pt x="111" y="30"/>
                                    <a:pt x="108" y="37"/>
                                    <a:pt x="108" y="44"/>
                                  </a:cubicBezTo>
                                  <a:cubicBezTo>
                                    <a:pt x="108" y="47"/>
                                    <a:pt x="108" y="49"/>
                                    <a:pt x="109" y="52"/>
                                  </a:cubicBezTo>
                                  <a:cubicBezTo>
                                    <a:pt x="111" y="51"/>
                                    <a:pt x="113" y="50"/>
                                    <a:pt x="114" y="49"/>
                                  </a:cubicBezTo>
                                  <a:cubicBezTo>
                                    <a:pt x="114" y="47"/>
                                    <a:pt x="114" y="46"/>
                                    <a:pt x="114" y="44"/>
                                  </a:cubicBezTo>
                                  <a:cubicBezTo>
                                    <a:pt x="114" y="33"/>
                                    <a:pt x="123" y="23"/>
                                    <a:pt x="135" y="23"/>
                                  </a:cubicBezTo>
                                  <a:cubicBezTo>
                                    <a:pt x="147" y="23"/>
                                    <a:pt x="156" y="33"/>
                                    <a:pt x="156" y="44"/>
                                  </a:cubicBezTo>
                                  <a:close/>
                                  <a:moveTo>
                                    <a:pt x="149" y="44"/>
                                  </a:moveTo>
                                  <a:cubicBezTo>
                                    <a:pt x="149" y="45"/>
                                    <a:pt x="149" y="46"/>
                                    <a:pt x="148" y="46"/>
                                  </a:cubicBezTo>
                                  <a:cubicBezTo>
                                    <a:pt x="150" y="47"/>
                                    <a:pt x="152" y="48"/>
                                    <a:pt x="154" y="48"/>
                                  </a:cubicBezTo>
                                  <a:cubicBezTo>
                                    <a:pt x="154" y="47"/>
                                    <a:pt x="155" y="46"/>
                                    <a:pt x="155" y="44"/>
                                  </a:cubicBezTo>
                                  <a:cubicBezTo>
                                    <a:pt x="155" y="39"/>
                                    <a:pt x="152" y="34"/>
                                    <a:pt x="149" y="31"/>
                                  </a:cubicBezTo>
                                  <a:cubicBezTo>
                                    <a:pt x="145" y="27"/>
                                    <a:pt x="140" y="25"/>
                                    <a:pt x="135" y="25"/>
                                  </a:cubicBezTo>
                                  <a:cubicBezTo>
                                    <a:pt x="130" y="25"/>
                                    <a:pt x="125" y="27"/>
                                    <a:pt x="121" y="31"/>
                                  </a:cubicBezTo>
                                  <a:cubicBezTo>
                                    <a:pt x="118" y="34"/>
                                    <a:pt x="116" y="39"/>
                                    <a:pt x="116" y="44"/>
                                  </a:cubicBezTo>
                                  <a:cubicBezTo>
                                    <a:pt x="116" y="46"/>
                                    <a:pt x="116" y="47"/>
                                    <a:pt x="116" y="48"/>
                                  </a:cubicBezTo>
                                  <a:cubicBezTo>
                                    <a:pt x="118" y="48"/>
                                    <a:pt x="120" y="47"/>
                                    <a:pt x="122" y="46"/>
                                  </a:cubicBezTo>
                                  <a:cubicBezTo>
                                    <a:pt x="122" y="46"/>
                                    <a:pt x="121" y="45"/>
                                    <a:pt x="121" y="44"/>
                                  </a:cubicBezTo>
                                  <a:cubicBezTo>
                                    <a:pt x="121" y="37"/>
                                    <a:pt x="128" y="31"/>
                                    <a:pt x="135" y="31"/>
                                  </a:cubicBezTo>
                                  <a:cubicBezTo>
                                    <a:pt x="143" y="31"/>
                                    <a:pt x="149" y="37"/>
                                    <a:pt x="149" y="44"/>
                                  </a:cubicBezTo>
                                  <a:close/>
                                  <a:moveTo>
                                    <a:pt x="142" y="44"/>
                                  </a:moveTo>
                                  <a:cubicBezTo>
                                    <a:pt x="142" y="45"/>
                                    <a:pt x="142" y="45"/>
                                    <a:pt x="142" y="45"/>
                                  </a:cubicBezTo>
                                  <a:cubicBezTo>
                                    <a:pt x="143" y="45"/>
                                    <a:pt x="145" y="46"/>
                                    <a:pt x="147" y="46"/>
                                  </a:cubicBezTo>
                                  <a:cubicBezTo>
                                    <a:pt x="147" y="45"/>
                                    <a:pt x="147" y="45"/>
                                    <a:pt x="147" y="44"/>
                                  </a:cubicBezTo>
                                  <a:cubicBezTo>
                                    <a:pt x="147" y="38"/>
                                    <a:pt x="142" y="32"/>
                                    <a:pt x="135" y="32"/>
                                  </a:cubicBezTo>
                                  <a:cubicBezTo>
                                    <a:pt x="128" y="32"/>
                                    <a:pt x="123" y="38"/>
                                    <a:pt x="123" y="44"/>
                                  </a:cubicBezTo>
                                  <a:cubicBezTo>
                                    <a:pt x="123" y="45"/>
                                    <a:pt x="123" y="45"/>
                                    <a:pt x="123" y="46"/>
                                  </a:cubicBezTo>
                                  <a:cubicBezTo>
                                    <a:pt x="125" y="46"/>
                                    <a:pt x="127" y="45"/>
                                    <a:pt x="128" y="45"/>
                                  </a:cubicBezTo>
                                  <a:cubicBezTo>
                                    <a:pt x="128" y="45"/>
                                    <a:pt x="128" y="45"/>
                                    <a:pt x="128" y="44"/>
                                  </a:cubicBezTo>
                                  <a:cubicBezTo>
                                    <a:pt x="128" y="41"/>
                                    <a:pt x="131" y="38"/>
                                    <a:pt x="135" y="38"/>
                                  </a:cubicBezTo>
                                  <a:cubicBezTo>
                                    <a:pt x="139" y="38"/>
                                    <a:pt x="142" y="41"/>
                                    <a:pt x="142" y="44"/>
                                  </a:cubicBezTo>
                                  <a:close/>
                                  <a:moveTo>
                                    <a:pt x="135" y="39"/>
                                  </a:moveTo>
                                  <a:cubicBezTo>
                                    <a:pt x="132" y="39"/>
                                    <a:pt x="130" y="42"/>
                                    <a:pt x="130" y="44"/>
                                  </a:cubicBezTo>
                                  <a:cubicBezTo>
                                    <a:pt x="130" y="45"/>
                                    <a:pt x="130" y="45"/>
                                    <a:pt x="130" y="45"/>
                                  </a:cubicBezTo>
                                  <a:cubicBezTo>
                                    <a:pt x="132" y="45"/>
                                    <a:pt x="133" y="45"/>
                                    <a:pt x="135" y="45"/>
                                  </a:cubicBezTo>
                                  <a:cubicBezTo>
                                    <a:pt x="137" y="45"/>
                                    <a:pt x="138" y="45"/>
                                    <a:pt x="140" y="45"/>
                                  </a:cubicBezTo>
                                  <a:cubicBezTo>
                                    <a:pt x="140" y="45"/>
                                    <a:pt x="140" y="45"/>
                                    <a:pt x="140" y="44"/>
                                  </a:cubicBezTo>
                                  <a:cubicBezTo>
                                    <a:pt x="140" y="42"/>
                                    <a:pt x="138" y="39"/>
                                    <a:pt x="135" y="39"/>
                                  </a:cubicBezTo>
                                  <a:close/>
                                  <a:moveTo>
                                    <a:pt x="285" y="44"/>
                                  </a:moveTo>
                                  <a:cubicBezTo>
                                    <a:pt x="285" y="47"/>
                                    <a:pt x="284" y="50"/>
                                    <a:pt x="283" y="53"/>
                                  </a:cubicBezTo>
                                  <a:cubicBezTo>
                                    <a:pt x="284" y="53"/>
                                    <a:pt x="285" y="54"/>
                                    <a:pt x="286" y="55"/>
                                  </a:cubicBezTo>
                                  <a:cubicBezTo>
                                    <a:pt x="287" y="54"/>
                                    <a:pt x="288" y="53"/>
                                    <a:pt x="289" y="53"/>
                                  </a:cubicBezTo>
                                  <a:cubicBezTo>
                                    <a:pt x="290" y="50"/>
                                    <a:pt x="290" y="47"/>
                                    <a:pt x="290" y="44"/>
                                  </a:cubicBezTo>
                                  <a:cubicBezTo>
                                    <a:pt x="290" y="35"/>
                                    <a:pt x="286" y="26"/>
                                    <a:pt x="280" y="20"/>
                                  </a:cubicBezTo>
                                  <a:cubicBezTo>
                                    <a:pt x="274" y="14"/>
                                    <a:pt x="265" y="10"/>
                                    <a:pt x="256" y="10"/>
                                  </a:cubicBezTo>
                                  <a:cubicBezTo>
                                    <a:pt x="246" y="10"/>
                                    <a:pt x="238" y="14"/>
                                    <a:pt x="232" y="20"/>
                                  </a:cubicBezTo>
                                  <a:cubicBezTo>
                                    <a:pt x="225" y="26"/>
                                    <a:pt x="222" y="35"/>
                                    <a:pt x="222" y="44"/>
                                  </a:cubicBezTo>
                                  <a:cubicBezTo>
                                    <a:pt x="222" y="47"/>
                                    <a:pt x="222" y="50"/>
                                    <a:pt x="223" y="53"/>
                                  </a:cubicBezTo>
                                  <a:cubicBezTo>
                                    <a:pt x="224" y="53"/>
                                    <a:pt x="225" y="54"/>
                                    <a:pt x="225" y="55"/>
                                  </a:cubicBezTo>
                                  <a:cubicBezTo>
                                    <a:pt x="226" y="54"/>
                                    <a:pt x="227" y="53"/>
                                    <a:pt x="228" y="53"/>
                                  </a:cubicBezTo>
                                  <a:cubicBezTo>
                                    <a:pt x="228" y="50"/>
                                    <a:pt x="227" y="47"/>
                                    <a:pt x="227" y="44"/>
                                  </a:cubicBezTo>
                                  <a:cubicBezTo>
                                    <a:pt x="227" y="28"/>
                                    <a:pt x="240" y="16"/>
                                    <a:pt x="256" y="16"/>
                                  </a:cubicBezTo>
                                  <a:cubicBezTo>
                                    <a:pt x="272" y="16"/>
                                    <a:pt x="285" y="28"/>
                                    <a:pt x="285" y="44"/>
                                  </a:cubicBezTo>
                                  <a:close/>
                                  <a:moveTo>
                                    <a:pt x="277" y="44"/>
                                  </a:moveTo>
                                  <a:cubicBezTo>
                                    <a:pt x="277" y="46"/>
                                    <a:pt x="277" y="47"/>
                                    <a:pt x="276" y="49"/>
                                  </a:cubicBezTo>
                                  <a:cubicBezTo>
                                    <a:pt x="278" y="50"/>
                                    <a:pt x="280" y="51"/>
                                    <a:pt x="282" y="52"/>
                                  </a:cubicBezTo>
                                  <a:cubicBezTo>
                                    <a:pt x="283" y="49"/>
                                    <a:pt x="283" y="47"/>
                                    <a:pt x="283" y="44"/>
                                  </a:cubicBezTo>
                                  <a:cubicBezTo>
                                    <a:pt x="283" y="37"/>
                                    <a:pt x="280" y="30"/>
                                    <a:pt x="275" y="25"/>
                                  </a:cubicBezTo>
                                  <a:cubicBezTo>
                                    <a:pt x="270" y="20"/>
                                    <a:pt x="263" y="17"/>
                                    <a:pt x="256" y="17"/>
                                  </a:cubicBezTo>
                                  <a:cubicBezTo>
                                    <a:pt x="248" y="17"/>
                                    <a:pt x="242" y="20"/>
                                    <a:pt x="237" y="25"/>
                                  </a:cubicBezTo>
                                  <a:cubicBezTo>
                                    <a:pt x="232" y="30"/>
                                    <a:pt x="229" y="37"/>
                                    <a:pt x="229" y="44"/>
                                  </a:cubicBezTo>
                                  <a:cubicBezTo>
                                    <a:pt x="229" y="47"/>
                                    <a:pt x="229" y="49"/>
                                    <a:pt x="230" y="52"/>
                                  </a:cubicBezTo>
                                  <a:cubicBezTo>
                                    <a:pt x="231" y="51"/>
                                    <a:pt x="233" y="50"/>
                                    <a:pt x="235" y="49"/>
                                  </a:cubicBezTo>
                                  <a:cubicBezTo>
                                    <a:pt x="235" y="47"/>
                                    <a:pt x="235" y="46"/>
                                    <a:pt x="235" y="44"/>
                                  </a:cubicBezTo>
                                  <a:cubicBezTo>
                                    <a:pt x="235" y="33"/>
                                    <a:pt x="244" y="23"/>
                                    <a:pt x="256" y="23"/>
                                  </a:cubicBezTo>
                                  <a:cubicBezTo>
                                    <a:pt x="268" y="23"/>
                                    <a:pt x="277" y="33"/>
                                    <a:pt x="277" y="44"/>
                                  </a:cubicBezTo>
                                  <a:close/>
                                  <a:moveTo>
                                    <a:pt x="269" y="44"/>
                                  </a:moveTo>
                                  <a:cubicBezTo>
                                    <a:pt x="269" y="45"/>
                                    <a:pt x="269" y="46"/>
                                    <a:pt x="269" y="46"/>
                                  </a:cubicBezTo>
                                  <a:cubicBezTo>
                                    <a:pt x="271" y="47"/>
                                    <a:pt x="273" y="48"/>
                                    <a:pt x="275" y="48"/>
                                  </a:cubicBezTo>
                                  <a:cubicBezTo>
                                    <a:pt x="275" y="47"/>
                                    <a:pt x="275" y="46"/>
                                    <a:pt x="275" y="44"/>
                                  </a:cubicBezTo>
                                  <a:cubicBezTo>
                                    <a:pt x="275" y="39"/>
                                    <a:pt x="273" y="34"/>
                                    <a:pt x="270" y="31"/>
                                  </a:cubicBezTo>
                                  <a:cubicBezTo>
                                    <a:pt x="266" y="27"/>
                                    <a:pt x="261" y="25"/>
                                    <a:pt x="256" y="25"/>
                                  </a:cubicBezTo>
                                  <a:cubicBezTo>
                                    <a:pt x="250" y="25"/>
                                    <a:pt x="246" y="27"/>
                                    <a:pt x="242" y="31"/>
                                  </a:cubicBezTo>
                                  <a:cubicBezTo>
                                    <a:pt x="239" y="34"/>
                                    <a:pt x="236" y="39"/>
                                    <a:pt x="236" y="44"/>
                                  </a:cubicBezTo>
                                  <a:cubicBezTo>
                                    <a:pt x="236" y="46"/>
                                    <a:pt x="237" y="47"/>
                                    <a:pt x="237" y="48"/>
                                  </a:cubicBezTo>
                                  <a:cubicBezTo>
                                    <a:pt x="239" y="48"/>
                                    <a:pt x="241" y="47"/>
                                    <a:pt x="242" y="46"/>
                                  </a:cubicBezTo>
                                  <a:cubicBezTo>
                                    <a:pt x="242" y="46"/>
                                    <a:pt x="242" y="45"/>
                                    <a:pt x="242" y="44"/>
                                  </a:cubicBezTo>
                                  <a:cubicBezTo>
                                    <a:pt x="242" y="37"/>
                                    <a:pt x="248" y="31"/>
                                    <a:pt x="256" y="31"/>
                                  </a:cubicBezTo>
                                  <a:cubicBezTo>
                                    <a:pt x="263" y="31"/>
                                    <a:pt x="269" y="37"/>
                                    <a:pt x="269" y="44"/>
                                  </a:cubicBezTo>
                                  <a:close/>
                                  <a:moveTo>
                                    <a:pt x="263" y="44"/>
                                  </a:moveTo>
                                  <a:cubicBezTo>
                                    <a:pt x="263" y="45"/>
                                    <a:pt x="263" y="45"/>
                                    <a:pt x="263" y="45"/>
                                  </a:cubicBezTo>
                                  <a:cubicBezTo>
                                    <a:pt x="264" y="45"/>
                                    <a:pt x="266" y="46"/>
                                    <a:pt x="268" y="46"/>
                                  </a:cubicBezTo>
                                  <a:cubicBezTo>
                                    <a:pt x="268" y="45"/>
                                    <a:pt x="268" y="45"/>
                                    <a:pt x="268" y="44"/>
                                  </a:cubicBezTo>
                                  <a:cubicBezTo>
                                    <a:pt x="268" y="38"/>
                                    <a:pt x="262" y="32"/>
                                    <a:pt x="256" y="32"/>
                                  </a:cubicBezTo>
                                  <a:cubicBezTo>
                                    <a:pt x="249" y="32"/>
                                    <a:pt x="244" y="38"/>
                                    <a:pt x="244" y="44"/>
                                  </a:cubicBezTo>
                                  <a:cubicBezTo>
                                    <a:pt x="244" y="45"/>
                                    <a:pt x="244" y="45"/>
                                    <a:pt x="244" y="46"/>
                                  </a:cubicBezTo>
                                  <a:cubicBezTo>
                                    <a:pt x="246" y="46"/>
                                    <a:pt x="247" y="45"/>
                                    <a:pt x="249" y="45"/>
                                  </a:cubicBezTo>
                                  <a:cubicBezTo>
                                    <a:pt x="249" y="45"/>
                                    <a:pt x="249" y="45"/>
                                    <a:pt x="249" y="44"/>
                                  </a:cubicBezTo>
                                  <a:cubicBezTo>
                                    <a:pt x="249" y="41"/>
                                    <a:pt x="252" y="38"/>
                                    <a:pt x="256" y="38"/>
                                  </a:cubicBezTo>
                                  <a:cubicBezTo>
                                    <a:pt x="260" y="38"/>
                                    <a:pt x="263" y="41"/>
                                    <a:pt x="263" y="44"/>
                                  </a:cubicBezTo>
                                  <a:close/>
                                  <a:moveTo>
                                    <a:pt x="256" y="39"/>
                                  </a:moveTo>
                                  <a:cubicBezTo>
                                    <a:pt x="253" y="39"/>
                                    <a:pt x="251" y="42"/>
                                    <a:pt x="251" y="44"/>
                                  </a:cubicBezTo>
                                  <a:cubicBezTo>
                                    <a:pt x="251" y="45"/>
                                    <a:pt x="251" y="45"/>
                                    <a:pt x="251" y="45"/>
                                  </a:cubicBezTo>
                                  <a:cubicBezTo>
                                    <a:pt x="252" y="45"/>
                                    <a:pt x="254" y="45"/>
                                    <a:pt x="256" y="45"/>
                                  </a:cubicBezTo>
                                  <a:cubicBezTo>
                                    <a:pt x="258" y="45"/>
                                    <a:pt x="259" y="45"/>
                                    <a:pt x="261" y="45"/>
                                  </a:cubicBezTo>
                                  <a:cubicBezTo>
                                    <a:pt x="261" y="45"/>
                                    <a:pt x="261" y="45"/>
                                    <a:pt x="261" y="44"/>
                                  </a:cubicBezTo>
                                  <a:cubicBezTo>
                                    <a:pt x="261" y="42"/>
                                    <a:pt x="259" y="39"/>
                                    <a:pt x="256" y="39"/>
                                  </a:cubicBezTo>
                                  <a:close/>
                                  <a:moveTo>
                                    <a:pt x="221" y="61"/>
                                  </a:moveTo>
                                  <a:cubicBezTo>
                                    <a:pt x="212" y="70"/>
                                    <a:pt x="206" y="82"/>
                                    <a:pt x="206" y="96"/>
                                  </a:cubicBezTo>
                                  <a:cubicBezTo>
                                    <a:pt x="206" y="96"/>
                                    <a:pt x="206" y="97"/>
                                    <a:pt x="206" y="97"/>
                                  </a:cubicBezTo>
                                  <a:cubicBezTo>
                                    <a:pt x="208" y="98"/>
                                    <a:pt x="210" y="98"/>
                                    <a:pt x="213" y="99"/>
                                  </a:cubicBezTo>
                                  <a:cubicBezTo>
                                    <a:pt x="212" y="98"/>
                                    <a:pt x="212" y="97"/>
                                    <a:pt x="212" y="96"/>
                                  </a:cubicBezTo>
                                  <a:cubicBezTo>
                                    <a:pt x="212" y="72"/>
                                    <a:pt x="232" y="52"/>
                                    <a:pt x="256" y="52"/>
                                  </a:cubicBezTo>
                                  <a:cubicBezTo>
                                    <a:pt x="280" y="52"/>
                                    <a:pt x="299" y="72"/>
                                    <a:pt x="299" y="96"/>
                                  </a:cubicBezTo>
                                  <a:cubicBezTo>
                                    <a:pt x="299" y="97"/>
                                    <a:pt x="299" y="98"/>
                                    <a:pt x="299" y="99"/>
                                  </a:cubicBezTo>
                                  <a:cubicBezTo>
                                    <a:pt x="301" y="98"/>
                                    <a:pt x="303" y="98"/>
                                    <a:pt x="305" y="97"/>
                                  </a:cubicBezTo>
                                  <a:cubicBezTo>
                                    <a:pt x="305" y="97"/>
                                    <a:pt x="306" y="96"/>
                                    <a:pt x="306" y="96"/>
                                  </a:cubicBezTo>
                                  <a:cubicBezTo>
                                    <a:pt x="306" y="82"/>
                                    <a:pt x="300" y="70"/>
                                    <a:pt x="291" y="61"/>
                                  </a:cubicBezTo>
                                  <a:cubicBezTo>
                                    <a:pt x="282" y="52"/>
                                    <a:pt x="270" y="46"/>
                                    <a:pt x="256" y="46"/>
                                  </a:cubicBezTo>
                                  <a:cubicBezTo>
                                    <a:pt x="242" y="46"/>
                                    <a:pt x="230" y="52"/>
                                    <a:pt x="221" y="61"/>
                                  </a:cubicBezTo>
                                  <a:close/>
                                  <a:moveTo>
                                    <a:pt x="407" y="44"/>
                                  </a:moveTo>
                                  <a:cubicBezTo>
                                    <a:pt x="407" y="47"/>
                                    <a:pt x="406" y="50"/>
                                    <a:pt x="405" y="53"/>
                                  </a:cubicBezTo>
                                  <a:cubicBezTo>
                                    <a:pt x="406" y="53"/>
                                    <a:pt x="407" y="54"/>
                                    <a:pt x="408" y="54"/>
                                  </a:cubicBezTo>
                                  <a:cubicBezTo>
                                    <a:pt x="409" y="53"/>
                                    <a:pt x="410" y="53"/>
                                    <a:pt x="411" y="52"/>
                                  </a:cubicBezTo>
                                  <a:cubicBezTo>
                                    <a:pt x="412" y="50"/>
                                    <a:pt x="412" y="47"/>
                                    <a:pt x="412" y="44"/>
                                  </a:cubicBezTo>
                                  <a:cubicBezTo>
                                    <a:pt x="412" y="35"/>
                                    <a:pt x="408" y="26"/>
                                    <a:pt x="402" y="20"/>
                                  </a:cubicBezTo>
                                  <a:cubicBezTo>
                                    <a:pt x="396" y="14"/>
                                    <a:pt x="387" y="10"/>
                                    <a:pt x="378" y="10"/>
                                  </a:cubicBezTo>
                                  <a:cubicBezTo>
                                    <a:pt x="368" y="10"/>
                                    <a:pt x="360" y="14"/>
                                    <a:pt x="354" y="20"/>
                                  </a:cubicBezTo>
                                  <a:cubicBezTo>
                                    <a:pt x="347" y="26"/>
                                    <a:pt x="344" y="35"/>
                                    <a:pt x="344" y="44"/>
                                  </a:cubicBezTo>
                                  <a:cubicBezTo>
                                    <a:pt x="344" y="47"/>
                                    <a:pt x="344" y="50"/>
                                    <a:pt x="345" y="53"/>
                                  </a:cubicBezTo>
                                  <a:cubicBezTo>
                                    <a:pt x="346" y="53"/>
                                    <a:pt x="346" y="54"/>
                                    <a:pt x="347" y="55"/>
                                  </a:cubicBezTo>
                                  <a:cubicBezTo>
                                    <a:pt x="348" y="54"/>
                                    <a:pt x="349" y="53"/>
                                    <a:pt x="350" y="53"/>
                                  </a:cubicBezTo>
                                  <a:cubicBezTo>
                                    <a:pt x="349" y="50"/>
                                    <a:pt x="349" y="47"/>
                                    <a:pt x="349" y="44"/>
                                  </a:cubicBezTo>
                                  <a:cubicBezTo>
                                    <a:pt x="349" y="28"/>
                                    <a:pt x="362" y="16"/>
                                    <a:pt x="378" y="16"/>
                                  </a:cubicBezTo>
                                  <a:cubicBezTo>
                                    <a:pt x="394" y="16"/>
                                    <a:pt x="407" y="28"/>
                                    <a:pt x="407" y="44"/>
                                  </a:cubicBezTo>
                                  <a:close/>
                                  <a:moveTo>
                                    <a:pt x="399" y="44"/>
                                  </a:moveTo>
                                  <a:cubicBezTo>
                                    <a:pt x="399" y="46"/>
                                    <a:pt x="399" y="47"/>
                                    <a:pt x="398" y="49"/>
                                  </a:cubicBezTo>
                                  <a:cubicBezTo>
                                    <a:pt x="400" y="50"/>
                                    <a:pt x="402" y="51"/>
                                    <a:pt x="404" y="52"/>
                                  </a:cubicBezTo>
                                  <a:cubicBezTo>
                                    <a:pt x="405" y="49"/>
                                    <a:pt x="405" y="47"/>
                                    <a:pt x="405" y="44"/>
                                  </a:cubicBezTo>
                                  <a:cubicBezTo>
                                    <a:pt x="405" y="37"/>
                                    <a:pt x="402" y="30"/>
                                    <a:pt x="397" y="25"/>
                                  </a:cubicBezTo>
                                  <a:cubicBezTo>
                                    <a:pt x="392" y="20"/>
                                    <a:pt x="385" y="17"/>
                                    <a:pt x="378" y="17"/>
                                  </a:cubicBezTo>
                                  <a:cubicBezTo>
                                    <a:pt x="370" y="17"/>
                                    <a:pt x="363" y="20"/>
                                    <a:pt x="359" y="25"/>
                                  </a:cubicBezTo>
                                  <a:cubicBezTo>
                                    <a:pt x="354" y="30"/>
                                    <a:pt x="351" y="37"/>
                                    <a:pt x="351" y="44"/>
                                  </a:cubicBezTo>
                                  <a:cubicBezTo>
                                    <a:pt x="351" y="47"/>
                                    <a:pt x="351" y="49"/>
                                    <a:pt x="352" y="52"/>
                                  </a:cubicBezTo>
                                  <a:cubicBezTo>
                                    <a:pt x="353" y="51"/>
                                    <a:pt x="355" y="50"/>
                                    <a:pt x="357" y="49"/>
                                  </a:cubicBezTo>
                                  <a:cubicBezTo>
                                    <a:pt x="357" y="47"/>
                                    <a:pt x="357" y="46"/>
                                    <a:pt x="357" y="44"/>
                                  </a:cubicBezTo>
                                  <a:cubicBezTo>
                                    <a:pt x="357" y="33"/>
                                    <a:pt x="366" y="23"/>
                                    <a:pt x="378" y="23"/>
                                  </a:cubicBezTo>
                                  <a:cubicBezTo>
                                    <a:pt x="389" y="23"/>
                                    <a:pt x="399" y="33"/>
                                    <a:pt x="399" y="44"/>
                                  </a:cubicBezTo>
                                  <a:close/>
                                  <a:moveTo>
                                    <a:pt x="391" y="44"/>
                                  </a:moveTo>
                                  <a:cubicBezTo>
                                    <a:pt x="391" y="45"/>
                                    <a:pt x="391" y="46"/>
                                    <a:pt x="391" y="46"/>
                                  </a:cubicBezTo>
                                  <a:cubicBezTo>
                                    <a:pt x="393" y="47"/>
                                    <a:pt x="395" y="48"/>
                                    <a:pt x="397" y="48"/>
                                  </a:cubicBezTo>
                                  <a:cubicBezTo>
                                    <a:pt x="397" y="47"/>
                                    <a:pt x="397" y="46"/>
                                    <a:pt x="397" y="44"/>
                                  </a:cubicBezTo>
                                  <a:cubicBezTo>
                                    <a:pt x="397" y="39"/>
                                    <a:pt x="395" y="34"/>
                                    <a:pt x="392" y="31"/>
                                  </a:cubicBezTo>
                                  <a:cubicBezTo>
                                    <a:pt x="388" y="27"/>
                                    <a:pt x="383" y="25"/>
                                    <a:pt x="378" y="25"/>
                                  </a:cubicBezTo>
                                  <a:cubicBezTo>
                                    <a:pt x="372" y="25"/>
                                    <a:pt x="368" y="27"/>
                                    <a:pt x="364" y="31"/>
                                  </a:cubicBezTo>
                                  <a:cubicBezTo>
                                    <a:pt x="360" y="34"/>
                                    <a:pt x="358" y="39"/>
                                    <a:pt x="358" y="44"/>
                                  </a:cubicBezTo>
                                  <a:cubicBezTo>
                                    <a:pt x="358" y="46"/>
                                    <a:pt x="358" y="47"/>
                                    <a:pt x="359" y="48"/>
                                  </a:cubicBezTo>
                                  <a:cubicBezTo>
                                    <a:pt x="361" y="48"/>
                                    <a:pt x="362" y="47"/>
                                    <a:pt x="364" y="46"/>
                                  </a:cubicBezTo>
                                  <a:cubicBezTo>
                                    <a:pt x="364" y="46"/>
                                    <a:pt x="364" y="45"/>
                                    <a:pt x="364" y="44"/>
                                  </a:cubicBezTo>
                                  <a:cubicBezTo>
                                    <a:pt x="364" y="37"/>
                                    <a:pt x="370" y="31"/>
                                    <a:pt x="378" y="31"/>
                                  </a:cubicBezTo>
                                  <a:cubicBezTo>
                                    <a:pt x="385" y="31"/>
                                    <a:pt x="391" y="37"/>
                                    <a:pt x="391" y="44"/>
                                  </a:cubicBezTo>
                                  <a:close/>
                                  <a:moveTo>
                                    <a:pt x="384" y="44"/>
                                  </a:moveTo>
                                  <a:cubicBezTo>
                                    <a:pt x="384" y="45"/>
                                    <a:pt x="384" y="45"/>
                                    <a:pt x="384" y="45"/>
                                  </a:cubicBezTo>
                                  <a:cubicBezTo>
                                    <a:pt x="386" y="45"/>
                                    <a:pt x="388" y="46"/>
                                    <a:pt x="390" y="46"/>
                                  </a:cubicBezTo>
                                  <a:cubicBezTo>
                                    <a:pt x="390" y="45"/>
                                    <a:pt x="390" y="45"/>
                                    <a:pt x="390" y="44"/>
                                  </a:cubicBezTo>
                                  <a:cubicBezTo>
                                    <a:pt x="390" y="38"/>
                                    <a:pt x="384" y="32"/>
                                    <a:pt x="378" y="32"/>
                                  </a:cubicBezTo>
                                  <a:cubicBezTo>
                                    <a:pt x="371" y="32"/>
                                    <a:pt x="366" y="38"/>
                                    <a:pt x="366" y="44"/>
                                  </a:cubicBezTo>
                                  <a:cubicBezTo>
                                    <a:pt x="366" y="45"/>
                                    <a:pt x="366" y="45"/>
                                    <a:pt x="366" y="46"/>
                                  </a:cubicBezTo>
                                  <a:cubicBezTo>
                                    <a:pt x="368" y="46"/>
                                    <a:pt x="369" y="45"/>
                                    <a:pt x="371" y="45"/>
                                  </a:cubicBezTo>
                                  <a:cubicBezTo>
                                    <a:pt x="371" y="45"/>
                                    <a:pt x="371" y="45"/>
                                    <a:pt x="371" y="44"/>
                                  </a:cubicBezTo>
                                  <a:cubicBezTo>
                                    <a:pt x="371" y="41"/>
                                    <a:pt x="374" y="38"/>
                                    <a:pt x="378" y="38"/>
                                  </a:cubicBezTo>
                                  <a:cubicBezTo>
                                    <a:pt x="381" y="38"/>
                                    <a:pt x="384" y="41"/>
                                    <a:pt x="384" y="44"/>
                                  </a:cubicBezTo>
                                  <a:close/>
                                  <a:moveTo>
                                    <a:pt x="378" y="39"/>
                                  </a:moveTo>
                                  <a:cubicBezTo>
                                    <a:pt x="375" y="39"/>
                                    <a:pt x="373" y="42"/>
                                    <a:pt x="373" y="44"/>
                                  </a:cubicBezTo>
                                  <a:cubicBezTo>
                                    <a:pt x="373" y="45"/>
                                    <a:pt x="373" y="45"/>
                                    <a:pt x="373" y="45"/>
                                  </a:cubicBezTo>
                                  <a:cubicBezTo>
                                    <a:pt x="374" y="45"/>
                                    <a:pt x="376" y="45"/>
                                    <a:pt x="378" y="45"/>
                                  </a:cubicBezTo>
                                  <a:cubicBezTo>
                                    <a:pt x="379" y="45"/>
                                    <a:pt x="381" y="45"/>
                                    <a:pt x="383" y="45"/>
                                  </a:cubicBezTo>
                                  <a:cubicBezTo>
                                    <a:pt x="383" y="45"/>
                                    <a:pt x="383" y="45"/>
                                    <a:pt x="383" y="44"/>
                                  </a:cubicBezTo>
                                  <a:cubicBezTo>
                                    <a:pt x="383" y="42"/>
                                    <a:pt x="381" y="39"/>
                                    <a:pt x="378" y="39"/>
                                  </a:cubicBezTo>
                                  <a:close/>
                                  <a:moveTo>
                                    <a:pt x="343" y="61"/>
                                  </a:moveTo>
                                  <a:cubicBezTo>
                                    <a:pt x="334" y="70"/>
                                    <a:pt x="328" y="82"/>
                                    <a:pt x="328" y="96"/>
                                  </a:cubicBezTo>
                                  <a:cubicBezTo>
                                    <a:pt x="328" y="96"/>
                                    <a:pt x="328" y="97"/>
                                    <a:pt x="328" y="97"/>
                                  </a:cubicBezTo>
                                  <a:cubicBezTo>
                                    <a:pt x="330" y="98"/>
                                    <a:pt x="332" y="98"/>
                                    <a:pt x="334" y="99"/>
                                  </a:cubicBezTo>
                                  <a:cubicBezTo>
                                    <a:pt x="334" y="98"/>
                                    <a:pt x="334" y="97"/>
                                    <a:pt x="334" y="96"/>
                                  </a:cubicBezTo>
                                  <a:cubicBezTo>
                                    <a:pt x="334" y="72"/>
                                    <a:pt x="354" y="52"/>
                                    <a:pt x="378" y="52"/>
                                  </a:cubicBezTo>
                                  <a:cubicBezTo>
                                    <a:pt x="402" y="52"/>
                                    <a:pt x="421" y="72"/>
                                    <a:pt x="421" y="96"/>
                                  </a:cubicBezTo>
                                  <a:cubicBezTo>
                                    <a:pt x="421" y="97"/>
                                    <a:pt x="421" y="98"/>
                                    <a:pt x="421" y="99"/>
                                  </a:cubicBezTo>
                                  <a:cubicBezTo>
                                    <a:pt x="423" y="98"/>
                                    <a:pt x="425" y="97"/>
                                    <a:pt x="427" y="97"/>
                                  </a:cubicBezTo>
                                  <a:cubicBezTo>
                                    <a:pt x="427" y="97"/>
                                    <a:pt x="427" y="96"/>
                                    <a:pt x="427" y="96"/>
                                  </a:cubicBezTo>
                                  <a:cubicBezTo>
                                    <a:pt x="427" y="82"/>
                                    <a:pt x="422" y="70"/>
                                    <a:pt x="413" y="61"/>
                                  </a:cubicBezTo>
                                  <a:cubicBezTo>
                                    <a:pt x="404" y="52"/>
                                    <a:pt x="391" y="46"/>
                                    <a:pt x="378" y="46"/>
                                  </a:cubicBezTo>
                                  <a:cubicBezTo>
                                    <a:pt x="364" y="46"/>
                                    <a:pt x="352" y="52"/>
                                    <a:pt x="343" y="61"/>
                                  </a:cubicBezTo>
                                  <a:close/>
                                  <a:moveTo>
                                    <a:pt x="527" y="44"/>
                                  </a:moveTo>
                                  <a:cubicBezTo>
                                    <a:pt x="527" y="47"/>
                                    <a:pt x="527" y="50"/>
                                    <a:pt x="526" y="53"/>
                                  </a:cubicBezTo>
                                  <a:cubicBezTo>
                                    <a:pt x="527" y="53"/>
                                    <a:pt x="528" y="54"/>
                                    <a:pt x="529" y="55"/>
                                  </a:cubicBezTo>
                                  <a:cubicBezTo>
                                    <a:pt x="530" y="54"/>
                                    <a:pt x="531" y="54"/>
                                    <a:pt x="532" y="53"/>
                                  </a:cubicBezTo>
                                  <a:cubicBezTo>
                                    <a:pt x="532" y="50"/>
                                    <a:pt x="533" y="47"/>
                                    <a:pt x="533" y="44"/>
                                  </a:cubicBezTo>
                                  <a:cubicBezTo>
                                    <a:pt x="533" y="35"/>
                                    <a:pt x="529" y="26"/>
                                    <a:pt x="523" y="20"/>
                                  </a:cubicBezTo>
                                  <a:cubicBezTo>
                                    <a:pt x="517" y="14"/>
                                    <a:pt x="508" y="10"/>
                                    <a:pt x="499" y="10"/>
                                  </a:cubicBezTo>
                                  <a:cubicBezTo>
                                    <a:pt x="489" y="10"/>
                                    <a:pt x="481" y="14"/>
                                    <a:pt x="474" y="20"/>
                                  </a:cubicBezTo>
                                  <a:cubicBezTo>
                                    <a:pt x="468" y="26"/>
                                    <a:pt x="464" y="35"/>
                                    <a:pt x="464" y="44"/>
                                  </a:cubicBezTo>
                                  <a:cubicBezTo>
                                    <a:pt x="464" y="47"/>
                                    <a:pt x="465" y="50"/>
                                    <a:pt x="465" y="53"/>
                                  </a:cubicBezTo>
                                  <a:cubicBezTo>
                                    <a:pt x="466" y="53"/>
                                    <a:pt x="467" y="54"/>
                                    <a:pt x="468" y="55"/>
                                  </a:cubicBezTo>
                                  <a:cubicBezTo>
                                    <a:pt x="469" y="54"/>
                                    <a:pt x="470" y="53"/>
                                    <a:pt x="471" y="53"/>
                                  </a:cubicBezTo>
                                  <a:cubicBezTo>
                                    <a:pt x="470" y="50"/>
                                    <a:pt x="470" y="47"/>
                                    <a:pt x="470" y="44"/>
                                  </a:cubicBezTo>
                                  <a:cubicBezTo>
                                    <a:pt x="470" y="28"/>
                                    <a:pt x="483" y="16"/>
                                    <a:pt x="499" y="16"/>
                                  </a:cubicBezTo>
                                  <a:cubicBezTo>
                                    <a:pt x="515" y="16"/>
                                    <a:pt x="527" y="28"/>
                                    <a:pt x="527" y="44"/>
                                  </a:cubicBezTo>
                                  <a:close/>
                                  <a:moveTo>
                                    <a:pt x="520" y="44"/>
                                  </a:moveTo>
                                  <a:cubicBezTo>
                                    <a:pt x="520" y="46"/>
                                    <a:pt x="520" y="47"/>
                                    <a:pt x="519" y="49"/>
                                  </a:cubicBezTo>
                                  <a:cubicBezTo>
                                    <a:pt x="521" y="50"/>
                                    <a:pt x="523" y="51"/>
                                    <a:pt x="525" y="52"/>
                                  </a:cubicBezTo>
                                  <a:cubicBezTo>
                                    <a:pt x="525" y="49"/>
                                    <a:pt x="526" y="47"/>
                                    <a:pt x="526" y="44"/>
                                  </a:cubicBezTo>
                                  <a:cubicBezTo>
                                    <a:pt x="526" y="37"/>
                                    <a:pt x="523" y="30"/>
                                    <a:pt x="518" y="25"/>
                                  </a:cubicBezTo>
                                  <a:cubicBezTo>
                                    <a:pt x="513" y="20"/>
                                    <a:pt x="506" y="17"/>
                                    <a:pt x="499" y="17"/>
                                  </a:cubicBezTo>
                                  <a:cubicBezTo>
                                    <a:pt x="491" y="17"/>
                                    <a:pt x="484" y="20"/>
                                    <a:pt x="479" y="25"/>
                                  </a:cubicBezTo>
                                  <a:cubicBezTo>
                                    <a:pt x="474" y="30"/>
                                    <a:pt x="471" y="37"/>
                                    <a:pt x="471" y="44"/>
                                  </a:cubicBezTo>
                                  <a:cubicBezTo>
                                    <a:pt x="471" y="47"/>
                                    <a:pt x="472" y="49"/>
                                    <a:pt x="472" y="52"/>
                                  </a:cubicBezTo>
                                  <a:cubicBezTo>
                                    <a:pt x="474" y="51"/>
                                    <a:pt x="476" y="50"/>
                                    <a:pt x="478" y="49"/>
                                  </a:cubicBezTo>
                                  <a:cubicBezTo>
                                    <a:pt x="478" y="47"/>
                                    <a:pt x="478" y="46"/>
                                    <a:pt x="478" y="44"/>
                                  </a:cubicBezTo>
                                  <a:cubicBezTo>
                                    <a:pt x="478" y="33"/>
                                    <a:pt x="487" y="23"/>
                                    <a:pt x="499" y="23"/>
                                  </a:cubicBezTo>
                                  <a:cubicBezTo>
                                    <a:pt x="510" y="23"/>
                                    <a:pt x="520" y="33"/>
                                    <a:pt x="520" y="44"/>
                                  </a:cubicBezTo>
                                  <a:close/>
                                  <a:moveTo>
                                    <a:pt x="512" y="44"/>
                                  </a:moveTo>
                                  <a:cubicBezTo>
                                    <a:pt x="512" y="45"/>
                                    <a:pt x="512" y="46"/>
                                    <a:pt x="512" y="46"/>
                                  </a:cubicBezTo>
                                  <a:cubicBezTo>
                                    <a:pt x="514" y="47"/>
                                    <a:pt x="516" y="48"/>
                                    <a:pt x="518" y="48"/>
                                  </a:cubicBezTo>
                                  <a:cubicBezTo>
                                    <a:pt x="518" y="47"/>
                                    <a:pt x="518" y="46"/>
                                    <a:pt x="518" y="44"/>
                                  </a:cubicBezTo>
                                  <a:cubicBezTo>
                                    <a:pt x="518" y="39"/>
                                    <a:pt x="516" y="34"/>
                                    <a:pt x="512" y="31"/>
                                  </a:cubicBezTo>
                                  <a:cubicBezTo>
                                    <a:pt x="509" y="27"/>
                                    <a:pt x="504" y="25"/>
                                    <a:pt x="499" y="25"/>
                                  </a:cubicBezTo>
                                  <a:cubicBezTo>
                                    <a:pt x="493" y="25"/>
                                    <a:pt x="488" y="27"/>
                                    <a:pt x="485" y="31"/>
                                  </a:cubicBezTo>
                                  <a:cubicBezTo>
                                    <a:pt x="481" y="34"/>
                                    <a:pt x="479" y="39"/>
                                    <a:pt x="479" y="44"/>
                                  </a:cubicBezTo>
                                  <a:cubicBezTo>
                                    <a:pt x="479" y="46"/>
                                    <a:pt x="479" y="47"/>
                                    <a:pt x="480" y="48"/>
                                  </a:cubicBezTo>
                                  <a:cubicBezTo>
                                    <a:pt x="481" y="48"/>
                                    <a:pt x="483" y="47"/>
                                    <a:pt x="485" y="46"/>
                                  </a:cubicBezTo>
                                  <a:cubicBezTo>
                                    <a:pt x="485" y="46"/>
                                    <a:pt x="485" y="45"/>
                                    <a:pt x="485" y="44"/>
                                  </a:cubicBezTo>
                                  <a:cubicBezTo>
                                    <a:pt x="485" y="37"/>
                                    <a:pt x="491" y="31"/>
                                    <a:pt x="499" y="31"/>
                                  </a:cubicBezTo>
                                  <a:cubicBezTo>
                                    <a:pt x="506" y="31"/>
                                    <a:pt x="512" y="37"/>
                                    <a:pt x="512" y="44"/>
                                  </a:cubicBezTo>
                                  <a:close/>
                                  <a:moveTo>
                                    <a:pt x="505" y="44"/>
                                  </a:moveTo>
                                  <a:cubicBezTo>
                                    <a:pt x="505" y="45"/>
                                    <a:pt x="505" y="45"/>
                                    <a:pt x="505" y="45"/>
                                  </a:cubicBezTo>
                                  <a:cubicBezTo>
                                    <a:pt x="507" y="45"/>
                                    <a:pt x="509" y="46"/>
                                    <a:pt x="510" y="46"/>
                                  </a:cubicBezTo>
                                  <a:cubicBezTo>
                                    <a:pt x="511" y="45"/>
                                    <a:pt x="511" y="45"/>
                                    <a:pt x="511" y="44"/>
                                  </a:cubicBezTo>
                                  <a:cubicBezTo>
                                    <a:pt x="511" y="38"/>
                                    <a:pt x="505" y="32"/>
                                    <a:pt x="499" y="32"/>
                                  </a:cubicBezTo>
                                  <a:cubicBezTo>
                                    <a:pt x="492" y="32"/>
                                    <a:pt x="487" y="38"/>
                                    <a:pt x="487" y="44"/>
                                  </a:cubicBezTo>
                                  <a:cubicBezTo>
                                    <a:pt x="487" y="45"/>
                                    <a:pt x="487" y="45"/>
                                    <a:pt x="487" y="46"/>
                                  </a:cubicBezTo>
                                  <a:cubicBezTo>
                                    <a:pt x="489" y="46"/>
                                    <a:pt x="490" y="45"/>
                                    <a:pt x="492" y="45"/>
                                  </a:cubicBezTo>
                                  <a:cubicBezTo>
                                    <a:pt x="492" y="45"/>
                                    <a:pt x="492" y="45"/>
                                    <a:pt x="492" y="44"/>
                                  </a:cubicBezTo>
                                  <a:cubicBezTo>
                                    <a:pt x="492" y="41"/>
                                    <a:pt x="495" y="38"/>
                                    <a:pt x="499" y="38"/>
                                  </a:cubicBezTo>
                                  <a:cubicBezTo>
                                    <a:pt x="502" y="38"/>
                                    <a:pt x="505" y="41"/>
                                    <a:pt x="505" y="44"/>
                                  </a:cubicBezTo>
                                  <a:close/>
                                  <a:moveTo>
                                    <a:pt x="499" y="39"/>
                                  </a:moveTo>
                                  <a:cubicBezTo>
                                    <a:pt x="496" y="39"/>
                                    <a:pt x="494" y="42"/>
                                    <a:pt x="494" y="44"/>
                                  </a:cubicBezTo>
                                  <a:cubicBezTo>
                                    <a:pt x="494" y="45"/>
                                    <a:pt x="494" y="45"/>
                                    <a:pt x="494" y="45"/>
                                  </a:cubicBezTo>
                                  <a:cubicBezTo>
                                    <a:pt x="495" y="45"/>
                                    <a:pt x="497" y="45"/>
                                    <a:pt x="499" y="45"/>
                                  </a:cubicBezTo>
                                  <a:cubicBezTo>
                                    <a:pt x="500" y="45"/>
                                    <a:pt x="502" y="45"/>
                                    <a:pt x="504" y="45"/>
                                  </a:cubicBezTo>
                                  <a:cubicBezTo>
                                    <a:pt x="504" y="45"/>
                                    <a:pt x="504" y="45"/>
                                    <a:pt x="504" y="44"/>
                                  </a:cubicBezTo>
                                  <a:cubicBezTo>
                                    <a:pt x="504" y="42"/>
                                    <a:pt x="501" y="39"/>
                                    <a:pt x="499" y="39"/>
                                  </a:cubicBezTo>
                                  <a:close/>
                                  <a:moveTo>
                                    <a:pt x="464" y="61"/>
                                  </a:moveTo>
                                  <a:cubicBezTo>
                                    <a:pt x="455" y="70"/>
                                    <a:pt x="449" y="82"/>
                                    <a:pt x="449" y="96"/>
                                  </a:cubicBezTo>
                                  <a:cubicBezTo>
                                    <a:pt x="449" y="96"/>
                                    <a:pt x="449" y="97"/>
                                    <a:pt x="449" y="97"/>
                                  </a:cubicBezTo>
                                  <a:cubicBezTo>
                                    <a:pt x="451" y="98"/>
                                    <a:pt x="453" y="98"/>
                                    <a:pt x="455" y="99"/>
                                  </a:cubicBezTo>
                                  <a:cubicBezTo>
                                    <a:pt x="455" y="98"/>
                                    <a:pt x="455" y="97"/>
                                    <a:pt x="455" y="96"/>
                                  </a:cubicBezTo>
                                  <a:cubicBezTo>
                                    <a:pt x="455" y="72"/>
                                    <a:pt x="475" y="52"/>
                                    <a:pt x="499" y="52"/>
                                  </a:cubicBezTo>
                                  <a:cubicBezTo>
                                    <a:pt x="523" y="52"/>
                                    <a:pt x="542" y="72"/>
                                    <a:pt x="542" y="96"/>
                                  </a:cubicBezTo>
                                  <a:cubicBezTo>
                                    <a:pt x="542" y="97"/>
                                    <a:pt x="542" y="98"/>
                                    <a:pt x="542" y="99"/>
                                  </a:cubicBezTo>
                                  <a:cubicBezTo>
                                    <a:pt x="544" y="98"/>
                                    <a:pt x="546" y="98"/>
                                    <a:pt x="548" y="97"/>
                                  </a:cubicBezTo>
                                  <a:cubicBezTo>
                                    <a:pt x="548" y="97"/>
                                    <a:pt x="548" y="96"/>
                                    <a:pt x="548" y="96"/>
                                  </a:cubicBezTo>
                                  <a:cubicBezTo>
                                    <a:pt x="548" y="82"/>
                                    <a:pt x="543" y="70"/>
                                    <a:pt x="534" y="61"/>
                                  </a:cubicBezTo>
                                  <a:cubicBezTo>
                                    <a:pt x="525" y="52"/>
                                    <a:pt x="512" y="46"/>
                                    <a:pt x="499" y="46"/>
                                  </a:cubicBezTo>
                                  <a:cubicBezTo>
                                    <a:pt x="485" y="46"/>
                                    <a:pt x="473" y="52"/>
                                    <a:pt x="464" y="61"/>
                                  </a:cubicBezTo>
                                  <a:close/>
                                  <a:moveTo>
                                    <a:pt x="650" y="44"/>
                                  </a:moveTo>
                                  <a:cubicBezTo>
                                    <a:pt x="650" y="47"/>
                                    <a:pt x="649" y="50"/>
                                    <a:pt x="648" y="53"/>
                                  </a:cubicBezTo>
                                  <a:cubicBezTo>
                                    <a:pt x="649" y="53"/>
                                    <a:pt x="650" y="54"/>
                                    <a:pt x="651" y="54"/>
                                  </a:cubicBezTo>
                                  <a:cubicBezTo>
                                    <a:pt x="652" y="53"/>
                                    <a:pt x="653" y="53"/>
                                    <a:pt x="654" y="52"/>
                                  </a:cubicBezTo>
                                  <a:cubicBezTo>
                                    <a:pt x="655" y="50"/>
                                    <a:pt x="655" y="47"/>
                                    <a:pt x="655" y="44"/>
                                  </a:cubicBezTo>
                                  <a:cubicBezTo>
                                    <a:pt x="655" y="35"/>
                                    <a:pt x="651" y="26"/>
                                    <a:pt x="645" y="20"/>
                                  </a:cubicBezTo>
                                  <a:cubicBezTo>
                                    <a:pt x="639" y="14"/>
                                    <a:pt x="630" y="10"/>
                                    <a:pt x="621" y="10"/>
                                  </a:cubicBezTo>
                                  <a:cubicBezTo>
                                    <a:pt x="611" y="10"/>
                                    <a:pt x="603" y="14"/>
                                    <a:pt x="597" y="20"/>
                                  </a:cubicBezTo>
                                  <a:cubicBezTo>
                                    <a:pt x="590" y="26"/>
                                    <a:pt x="587" y="35"/>
                                    <a:pt x="587" y="44"/>
                                  </a:cubicBezTo>
                                  <a:cubicBezTo>
                                    <a:pt x="587" y="47"/>
                                    <a:pt x="587" y="50"/>
                                    <a:pt x="588" y="53"/>
                                  </a:cubicBezTo>
                                  <a:cubicBezTo>
                                    <a:pt x="589" y="53"/>
                                    <a:pt x="589" y="54"/>
                                    <a:pt x="590" y="55"/>
                                  </a:cubicBezTo>
                                  <a:cubicBezTo>
                                    <a:pt x="591" y="54"/>
                                    <a:pt x="592" y="53"/>
                                    <a:pt x="593" y="53"/>
                                  </a:cubicBezTo>
                                  <a:cubicBezTo>
                                    <a:pt x="592" y="50"/>
                                    <a:pt x="592" y="47"/>
                                    <a:pt x="592" y="44"/>
                                  </a:cubicBezTo>
                                  <a:cubicBezTo>
                                    <a:pt x="592" y="28"/>
                                    <a:pt x="605" y="16"/>
                                    <a:pt x="621" y="16"/>
                                  </a:cubicBezTo>
                                  <a:cubicBezTo>
                                    <a:pt x="637" y="16"/>
                                    <a:pt x="650" y="28"/>
                                    <a:pt x="650" y="44"/>
                                  </a:cubicBezTo>
                                  <a:close/>
                                  <a:moveTo>
                                    <a:pt x="642" y="44"/>
                                  </a:moveTo>
                                  <a:cubicBezTo>
                                    <a:pt x="642" y="46"/>
                                    <a:pt x="642" y="47"/>
                                    <a:pt x="641" y="49"/>
                                  </a:cubicBezTo>
                                  <a:cubicBezTo>
                                    <a:pt x="643" y="50"/>
                                    <a:pt x="645" y="51"/>
                                    <a:pt x="647" y="52"/>
                                  </a:cubicBezTo>
                                  <a:cubicBezTo>
                                    <a:pt x="648" y="49"/>
                                    <a:pt x="648" y="47"/>
                                    <a:pt x="648" y="44"/>
                                  </a:cubicBezTo>
                                  <a:cubicBezTo>
                                    <a:pt x="648" y="37"/>
                                    <a:pt x="645" y="30"/>
                                    <a:pt x="640" y="25"/>
                                  </a:cubicBezTo>
                                  <a:cubicBezTo>
                                    <a:pt x="635" y="20"/>
                                    <a:pt x="628" y="17"/>
                                    <a:pt x="621" y="17"/>
                                  </a:cubicBezTo>
                                  <a:cubicBezTo>
                                    <a:pt x="613" y="17"/>
                                    <a:pt x="607" y="20"/>
                                    <a:pt x="602" y="25"/>
                                  </a:cubicBezTo>
                                  <a:cubicBezTo>
                                    <a:pt x="597" y="30"/>
                                    <a:pt x="594" y="37"/>
                                    <a:pt x="594" y="44"/>
                                  </a:cubicBezTo>
                                  <a:cubicBezTo>
                                    <a:pt x="594" y="47"/>
                                    <a:pt x="594" y="49"/>
                                    <a:pt x="595" y="52"/>
                                  </a:cubicBezTo>
                                  <a:cubicBezTo>
                                    <a:pt x="596" y="51"/>
                                    <a:pt x="598" y="50"/>
                                    <a:pt x="600" y="49"/>
                                  </a:cubicBezTo>
                                  <a:cubicBezTo>
                                    <a:pt x="600" y="47"/>
                                    <a:pt x="600" y="46"/>
                                    <a:pt x="600" y="44"/>
                                  </a:cubicBezTo>
                                  <a:cubicBezTo>
                                    <a:pt x="600" y="33"/>
                                    <a:pt x="609" y="23"/>
                                    <a:pt x="621" y="23"/>
                                  </a:cubicBezTo>
                                  <a:cubicBezTo>
                                    <a:pt x="632" y="23"/>
                                    <a:pt x="642" y="33"/>
                                    <a:pt x="642" y="44"/>
                                  </a:cubicBezTo>
                                  <a:close/>
                                  <a:moveTo>
                                    <a:pt x="634" y="44"/>
                                  </a:moveTo>
                                  <a:cubicBezTo>
                                    <a:pt x="634" y="45"/>
                                    <a:pt x="634" y="46"/>
                                    <a:pt x="634" y="46"/>
                                  </a:cubicBezTo>
                                  <a:cubicBezTo>
                                    <a:pt x="636" y="47"/>
                                    <a:pt x="638" y="48"/>
                                    <a:pt x="640" y="48"/>
                                  </a:cubicBezTo>
                                  <a:cubicBezTo>
                                    <a:pt x="640" y="47"/>
                                    <a:pt x="640" y="46"/>
                                    <a:pt x="640" y="44"/>
                                  </a:cubicBezTo>
                                  <a:cubicBezTo>
                                    <a:pt x="640" y="39"/>
                                    <a:pt x="638" y="34"/>
                                    <a:pt x="635" y="31"/>
                                  </a:cubicBezTo>
                                  <a:cubicBezTo>
                                    <a:pt x="631" y="27"/>
                                    <a:pt x="626" y="25"/>
                                    <a:pt x="621" y="25"/>
                                  </a:cubicBezTo>
                                  <a:cubicBezTo>
                                    <a:pt x="615" y="25"/>
                                    <a:pt x="611" y="27"/>
                                    <a:pt x="607" y="31"/>
                                  </a:cubicBezTo>
                                  <a:cubicBezTo>
                                    <a:pt x="603" y="34"/>
                                    <a:pt x="601" y="39"/>
                                    <a:pt x="601" y="44"/>
                                  </a:cubicBezTo>
                                  <a:cubicBezTo>
                                    <a:pt x="601" y="46"/>
                                    <a:pt x="601" y="47"/>
                                    <a:pt x="602" y="48"/>
                                  </a:cubicBezTo>
                                  <a:cubicBezTo>
                                    <a:pt x="604" y="48"/>
                                    <a:pt x="605" y="47"/>
                                    <a:pt x="607" y="46"/>
                                  </a:cubicBezTo>
                                  <a:cubicBezTo>
                                    <a:pt x="607" y="46"/>
                                    <a:pt x="607" y="45"/>
                                    <a:pt x="607" y="44"/>
                                  </a:cubicBezTo>
                                  <a:cubicBezTo>
                                    <a:pt x="607" y="37"/>
                                    <a:pt x="613" y="31"/>
                                    <a:pt x="621" y="31"/>
                                  </a:cubicBezTo>
                                  <a:cubicBezTo>
                                    <a:pt x="628" y="31"/>
                                    <a:pt x="634" y="37"/>
                                    <a:pt x="634" y="44"/>
                                  </a:cubicBezTo>
                                  <a:close/>
                                  <a:moveTo>
                                    <a:pt x="628" y="44"/>
                                  </a:moveTo>
                                  <a:cubicBezTo>
                                    <a:pt x="628" y="45"/>
                                    <a:pt x="627" y="45"/>
                                    <a:pt x="627" y="45"/>
                                  </a:cubicBezTo>
                                  <a:cubicBezTo>
                                    <a:pt x="629" y="45"/>
                                    <a:pt x="631" y="46"/>
                                    <a:pt x="633" y="46"/>
                                  </a:cubicBezTo>
                                  <a:cubicBezTo>
                                    <a:pt x="633" y="45"/>
                                    <a:pt x="633" y="45"/>
                                    <a:pt x="633" y="44"/>
                                  </a:cubicBezTo>
                                  <a:cubicBezTo>
                                    <a:pt x="633" y="38"/>
                                    <a:pt x="627" y="32"/>
                                    <a:pt x="621" y="32"/>
                                  </a:cubicBezTo>
                                  <a:cubicBezTo>
                                    <a:pt x="614" y="32"/>
                                    <a:pt x="609" y="38"/>
                                    <a:pt x="609" y="44"/>
                                  </a:cubicBezTo>
                                  <a:cubicBezTo>
                                    <a:pt x="609" y="45"/>
                                    <a:pt x="609" y="45"/>
                                    <a:pt x="609" y="46"/>
                                  </a:cubicBezTo>
                                  <a:cubicBezTo>
                                    <a:pt x="611" y="46"/>
                                    <a:pt x="612" y="45"/>
                                    <a:pt x="614" y="45"/>
                                  </a:cubicBezTo>
                                  <a:cubicBezTo>
                                    <a:pt x="614" y="45"/>
                                    <a:pt x="614" y="45"/>
                                    <a:pt x="614" y="44"/>
                                  </a:cubicBezTo>
                                  <a:cubicBezTo>
                                    <a:pt x="614" y="41"/>
                                    <a:pt x="617" y="38"/>
                                    <a:pt x="621" y="38"/>
                                  </a:cubicBezTo>
                                  <a:cubicBezTo>
                                    <a:pt x="625" y="38"/>
                                    <a:pt x="628" y="41"/>
                                    <a:pt x="628" y="44"/>
                                  </a:cubicBezTo>
                                  <a:close/>
                                  <a:moveTo>
                                    <a:pt x="621" y="39"/>
                                  </a:moveTo>
                                  <a:cubicBezTo>
                                    <a:pt x="618" y="39"/>
                                    <a:pt x="616" y="42"/>
                                    <a:pt x="616" y="44"/>
                                  </a:cubicBezTo>
                                  <a:cubicBezTo>
                                    <a:pt x="616" y="45"/>
                                    <a:pt x="616" y="45"/>
                                    <a:pt x="616" y="45"/>
                                  </a:cubicBezTo>
                                  <a:cubicBezTo>
                                    <a:pt x="617" y="45"/>
                                    <a:pt x="619" y="45"/>
                                    <a:pt x="621" y="45"/>
                                  </a:cubicBezTo>
                                  <a:cubicBezTo>
                                    <a:pt x="623" y="45"/>
                                    <a:pt x="624" y="45"/>
                                    <a:pt x="626" y="45"/>
                                  </a:cubicBezTo>
                                  <a:cubicBezTo>
                                    <a:pt x="626" y="45"/>
                                    <a:pt x="626" y="45"/>
                                    <a:pt x="626" y="44"/>
                                  </a:cubicBezTo>
                                  <a:cubicBezTo>
                                    <a:pt x="626" y="42"/>
                                    <a:pt x="624" y="39"/>
                                    <a:pt x="621" y="39"/>
                                  </a:cubicBezTo>
                                  <a:close/>
                                  <a:moveTo>
                                    <a:pt x="586" y="61"/>
                                  </a:moveTo>
                                  <a:cubicBezTo>
                                    <a:pt x="577" y="70"/>
                                    <a:pt x="571" y="82"/>
                                    <a:pt x="571" y="96"/>
                                  </a:cubicBezTo>
                                  <a:cubicBezTo>
                                    <a:pt x="571" y="96"/>
                                    <a:pt x="571" y="97"/>
                                    <a:pt x="571" y="97"/>
                                  </a:cubicBezTo>
                                  <a:cubicBezTo>
                                    <a:pt x="573" y="98"/>
                                    <a:pt x="575" y="98"/>
                                    <a:pt x="577" y="99"/>
                                  </a:cubicBezTo>
                                  <a:cubicBezTo>
                                    <a:pt x="577" y="98"/>
                                    <a:pt x="577" y="97"/>
                                    <a:pt x="577" y="96"/>
                                  </a:cubicBezTo>
                                  <a:cubicBezTo>
                                    <a:pt x="577" y="72"/>
                                    <a:pt x="597" y="52"/>
                                    <a:pt x="621" y="52"/>
                                  </a:cubicBezTo>
                                  <a:cubicBezTo>
                                    <a:pt x="645" y="52"/>
                                    <a:pt x="664" y="72"/>
                                    <a:pt x="664" y="96"/>
                                  </a:cubicBezTo>
                                  <a:cubicBezTo>
                                    <a:pt x="664" y="97"/>
                                    <a:pt x="664" y="98"/>
                                    <a:pt x="664" y="99"/>
                                  </a:cubicBezTo>
                                  <a:cubicBezTo>
                                    <a:pt x="666" y="98"/>
                                    <a:pt x="668" y="97"/>
                                    <a:pt x="670" y="97"/>
                                  </a:cubicBezTo>
                                  <a:cubicBezTo>
                                    <a:pt x="670" y="97"/>
                                    <a:pt x="670" y="96"/>
                                    <a:pt x="670" y="96"/>
                                  </a:cubicBezTo>
                                  <a:cubicBezTo>
                                    <a:pt x="670" y="82"/>
                                    <a:pt x="665" y="70"/>
                                    <a:pt x="656" y="61"/>
                                  </a:cubicBezTo>
                                  <a:cubicBezTo>
                                    <a:pt x="647" y="52"/>
                                    <a:pt x="635" y="46"/>
                                    <a:pt x="621" y="46"/>
                                  </a:cubicBezTo>
                                  <a:cubicBezTo>
                                    <a:pt x="607" y="46"/>
                                    <a:pt x="595" y="52"/>
                                    <a:pt x="586" y="61"/>
                                  </a:cubicBezTo>
                                  <a:close/>
                                  <a:moveTo>
                                    <a:pt x="770" y="44"/>
                                  </a:moveTo>
                                  <a:cubicBezTo>
                                    <a:pt x="770" y="47"/>
                                    <a:pt x="770" y="50"/>
                                    <a:pt x="769" y="53"/>
                                  </a:cubicBezTo>
                                  <a:cubicBezTo>
                                    <a:pt x="770" y="53"/>
                                    <a:pt x="771" y="54"/>
                                    <a:pt x="772" y="55"/>
                                  </a:cubicBezTo>
                                  <a:cubicBezTo>
                                    <a:pt x="773" y="54"/>
                                    <a:pt x="774" y="53"/>
                                    <a:pt x="775" y="53"/>
                                  </a:cubicBezTo>
                                  <a:cubicBezTo>
                                    <a:pt x="776" y="50"/>
                                    <a:pt x="776" y="47"/>
                                    <a:pt x="776" y="44"/>
                                  </a:cubicBezTo>
                                  <a:cubicBezTo>
                                    <a:pt x="776" y="35"/>
                                    <a:pt x="772" y="26"/>
                                    <a:pt x="766" y="20"/>
                                  </a:cubicBezTo>
                                  <a:cubicBezTo>
                                    <a:pt x="760" y="14"/>
                                    <a:pt x="751" y="10"/>
                                    <a:pt x="742" y="10"/>
                                  </a:cubicBezTo>
                                  <a:cubicBezTo>
                                    <a:pt x="732" y="10"/>
                                    <a:pt x="724" y="14"/>
                                    <a:pt x="717" y="20"/>
                                  </a:cubicBezTo>
                                  <a:cubicBezTo>
                                    <a:pt x="711" y="26"/>
                                    <a:pt x="707" y="35"/>
                                    <a:pt x="707" y="44"/>
                                  </a:cubicBezTo>
                                  <a:cubicBezTo>
                                    <a:pt x="707" y="47"/>
                                    <a:pt x="708" y="50"/>
                                    <a:pt x="708" y="53"/>
                                  </a:cubicBezTo>
                                  <a:cubicBezTo>
                                    <a:pt x="709" y="53"/>
                                    <a:pt x="710" y="54"/>
                                    <a:pt x="711" y="55"/>
                                  </a:cubicBezTo>
                                  <a:cubicBezTo>
                                    <a:pt x="712" y="54"/>
                                    <a:pt x="713" y="53"/>
                                    <a:pt x="714" y="53"/>
                                  </a:cubicBezTo>
                                  <a:cubicBezTo>
                                    <a:pt x="713" y="50"/>
                                    <a:pt x="713" y="47"/>
                                    <a:pt x="713" y="44"/>
                                  </a:cubicBezTo>
                                  <a:cubicBezTo>
                                    <a:pt x="713" y="28"/>
                                    <a:pt x="726" y="16"/>
                                    <a:pt x="742" y="16"/>
                                  </a:cubicBezTo>
                                  <a:cubicBezTo>
                                    <a:pt x="758" y="16"/>
                                    <a:pt x="770" y="28"/>
                                    <a:pt x="770" y="44"/>
                                  </a:cubicBezTo>
                                  <a:close/>
                                  <a:moveTo>
                                    <a:pt x="763" y="44"/>
                                  </a:moveTo>
                                  <a:cubicBezTo>
                                    <a:pt x="763" y="46"/>
                                    <a:pt x="763" y="47"/>
                                    <a:pt x="762" y="49"/>
                                  </a:cubicBezTo>
                                  <a:cubicBezTo>
                                    <a:pt x="764" y="50"/>
                                    <a:pt x="766" y="51"/>
                                    <a:pt x="768" y="52"/>
                                  </a:cubicBezTo>
                                  <a:cubicBezTo>
                                    <a:pt x="769" y="49"/>
                                    <a:pt x="769" y="47"/>
                                    <a:pt x="769" y="44"/>
                                  </a:cubicBezTo>
                                  <a:cubicBezTo>
                                    <a:pt x="769" y="37"/>
                                    <a:pt x="766" y="30"/>
                                    <a:pt x="761" y="25"/>
                                  </a:cubicBezTo>
                                  <a:cubicBezTo>
                                    <a:pt x="756" y="20"/>
                                    <a:pt x="749" y="17"/>
                                    <a:pt x="742" y="17"/>
                                  </a:cubicBezTo>
                                  <a:cubicBezTo>
                                    <a:pt x="734" y="17"/>
                                    <a:pt x="727" y="20"/>
                                    <a:pt x="722" y="25"/>
                                  </a:cubicBezTo>
                                  <a:cubicBezTo>
                                    <a:pt x="718" y="30"/>
                                    <a:pt x="714" y="37"/>
                                    <a:pt x="714" y="44"/>
                                  </a:cubicBezTo>
                                  <a:cubicBezTo>
                                    <a:pt x="714" y="47"/>
                                    <a:pt x="715" y="49"/>
                                    <a:pt x="715" y="52"/>
                                  </a:cubicBezTo>
                                  <a:cubicBezTo>
                                    <a:pt x="717" y="51"/>
                                    <a:pt x="719" y="50"/>
                                    <a:pt x="721" y="49"/>
                                  </a:cubicBezTo>
                                  <a:cubicBezTo>
                                    <a:pt x="721" y="47"/>
                                    <a:pt x="721" y="46"/>
                                    <a:pt x="721" y="44"/>
                                  </a:cubicBezTo>
                                  <a:cubicBezTo>
                                    <a:pt x="721" y="33"/>
                                    <a:pt x="730" y="23"/>
                                    <a:pt x="742" y="23"/>
                                  </a:cubicBezTo>
                                  <a:cubicBezTo>
                                    <a:pt x="753" y="23"/>
                                    <a:pt x="763" y="33"/>
                                    <a:pt x="763" y="44"/>
                                  </a:cubicBezTo>
                                  <a:close/>
                                  <a:moveTo>
                                    <a:pt x="755" y="44"/>
                                  </a:moveTo>
                                  <a:cubicBezTo>
                                    <a:pt x="755" y="45"/>
                                    <a:pt x="755" y="46"/>
                                    <a:pt x="755" y="46"/>
                                  </a:cubicBezTo>
                                  <a:cubicBezTo>
                                    <a:pt x="757" y="47"/>
                                    <a:pt x="759" y="48"/>
                                    <a:pt x="761" y="48"/>
                                  </a:cubicBezTo>
                                  <a:cubicBezTo>
                                    <a:pt x="761" y="47"/>
                                    <a:pt x="761" y="46"/>
                                    <a:pt x="761" y="44"/>
                                  </a:cubicBezTo>
                                  <a:cubicBezTo>
                                    <a:pt x="761" y="39"/>
                                    <a:pt x="759" y="34"/>
                                    <a:pt x="755" y="31"/>
                                  </a:cubicBezTo>
                                  <a:cubicBezTo>
                                    <a:pt x="752" y="27"/>
                                    <a:pt x="747" y="25"/>
                                    <a:pt x="742" y="25"/>
                                  </a:cubicBezTo>
                                  <a:cubicBezTo>
                                    <a:pt x="736" y="25"/>
                                    <a:pt x="731" y="27"/>
                                    <a:pt x="728" y="31"/>
                                  </a:cubicBezTo>
                                  <a:cubicBezTo>
                                    <a:pt x="724" y="34"/>
                                    <a:pt x="722" y="39"/>
                                    <a:pt x="722" y="44"/>
                                  </a:cubicBezTo>
                                  <a:cubicBezTo>
                                    <a:pt x="722" y="46"/>
                                    <a:pt x="722" y="47"/>
                                    <a:pt x="723" y="48"/>
                                  </a:cubicBezTo>
                                  <a:cubicBezTo>
                                    <a:pt x="724" y="48"/>
                                    <a:pt x="726" y="47"/>
                                    <a:pt x="728" y="46"/>
                                  </a:cubicBezTo>
                                  <a:cubicBezTo>
                                    <a:pt x="728" y="46"/>
                                    <a:pt x="728" y="45"/>
                                    <a:pt x="728" y="44"/>
                                  </a:cubicBezTo>
                                  <a:cubicBezTo>
                                    <a:pt x="728" y="37"/>
                                    <a:pt x="734" y="31"/>
                                    <a:pt x="742" y="31"/>
                                  </a:cubicBezTo>
                                  <a:cubicBezTo>
                                    <a:pt x="749" y="31"/>
                                    <a:pt x="755" y="37"/>
                                    <a:pt x="755" y="44"/>
                                  </a:cubicBezTo>
                                  <a:close/>
                                  <a:moveTo>
                                    <a:pt x="748" y="44"/>
                                  </a:moveTo>
                                  <a:cubicBezTo>
                                    <a:pt x="748" y="45"/>
                                    <a:pt x="748" y="45"/>
                                    <a:pt x="748" y="45"/>
                                  </a:cubicBezTo>
                                  <a:cubicBezTo>
                                    <a:pt x="750" y="45"/>
                                    <a:pt x="752" y="46"/>
                                    <a:pt x="754" y="46"/>
                                  </a:cubicBezTo>
                                  <a:cubicBezTo>
                                    <a:pt x="754" y="45"/>
                                    <a:pt x="754" y="45"/>
                                    <a:pt x="754" y="44"/>
                                  </a:cubicBezTo>
                                  <a:cubicBezTo>
                                    <a:pt x="754" y="38"/>
                                    <a:pt x="748" y="32"/>
                                    <a:pt x="742" y="32"/>
                                  </a:cubicBezTo>
                                  <a:cubicBezTo>
                                    <a:pt x="735" y="32"/>
                                    <a:pt x="730" y="38"/>
                                    <a:pt x="730" y="44"/>
                                  </a:cubicBezTo>
                                  <a:cubicBezTo>
                                    <a:pt x="730" y="45"/>
                                    <a:pt x="730" y="45"/>
                                    <a:pt x="730" y="46"/>
                                  </a:cubicBezTo>
                                  <a:cubicBezTo>
                                    <a:pt x="732" y="46"/>
                                    <a:pt x="733" y="45"/>
                                    <a:pt x="735" y="45"/>
                                  </a:cubicBezTo>
                                  <a:cubicBezTo>
                                    <a:pt x="735" y="45"/>
                                    <a:pt x="735" y="45"/>
                                    <a:pt x="735" y="44"/>
                                  </a:cubicBezTo>
                                  <a:cubicBezTo>
                                    <a:pt x="735" y="41"/>
                                    <a:pt x="738" y="38"/>
                                    <a:pt x="742" y="38"/>
                                  </a:cubicBezTo>
                                  <a:cubicBezTo>
                                    <a:pt x="745" y="38"/>
                                    <a:pt x="748" y="41"/>
                                    <a:pt x="748" y="44"/>
                                  </a:cubicBezTo>
                                  <a:close/>
                                  <a:moveTo>
                                    <a:pt x="742" y="39"/>
                                  </a:moveTo>
                                  <a:cubicBezTo>
                                    <a:pt x="739" y="39"/>
                                    <a:pt x="737" y="42"/>
                                    <a:pt x="737" y="44"/>
                                  </a:cubicBezTo>
                                  <a:cubicBezTo>
                                    <a:pt x="737" y="45"/>
                                    <a:pt x="737" y="45"/>
                                    <a:pt x="737" y="45"/>
                                  </a:cubicBezTo>
                                  <a:cubicBezTo>
                                    <a:pt x="738" y="45"/>
                                    <a:pt x="740" y="45"/>
                                    <a:pt x="742" y="45"/>
                                  </a:cubicBezTo>
                                  <a:cubicBezTo>
                                    <a:pt x="743" y="45"/>
                                    <a:pt x="745" y="45"/>
                                    <a:pt x="747" y="45"/>
                                  </a:cubicBezTo>
                                  <a:cubicBezTo>
                                    <a:pt x="747" y="45"/>
                                    <a:pt x="747" y="45"/>
                                    <a:pt x="747" y="44"/>
                                  </a:cubicBezTo>
                                  <a:cubicBezTo>
                                    <a:pt x="747" y="42"/>
                                    <a:pt x="745" y="39"/>
                                    <a:pt x="742" y="39"/>
                                  </a:cubicBezTo>
                                  <a:close/>
                                  <a:moveTo>
                                    <a:pt x="707" y="61"/>
                                  </a:moveTo>
                                  <a:cubicBezTo>
                                    <a:pt x="698" y="70"/>
                                    <a:pt x="692" y="82"/>
                                    <a:pt x="692" y="96"/>
                                  </a:cubicBezTo>
                                  <a:cubicBezTo>
                                    <a:pt x="692" y="96"/>
                                    <a:pt x="692" y="97"/>
                                    <a:pt x="692" y="97"/>
                                  </a:cubicBezTo>
                                  <a:cubicBezTo>
                                    <a:pt x="694" y="98"/>
                                    <a:pt x="696" y="98"/>
                                    <a:pt x="698" y="99"/>
                                  </a:cubicBezTo>
                                  <a:cubicBezTo>
                                    <a:pt x="698" y="98"/>
                                    <a:pt x="698" y="97"/>
                                    <a:pt x="698" y="96"/>
                                  </a:cubicBezTo>
                                  <a:cubicBezTo>
                                    <a:pt x="698" y="72"/>
                                    <a:pt x="718" y="52"/>
                                    <a:pt x="742" y="52"/>
                                  </a:cubicBezTo>
                                  <a:cubicBezTo>
                                    <a:pt x="766" y="52"/>
                                    <a:pt x="785" y="72"/>
                                    <a:pt x="785" y="96"/>
                                  </a:cubicBezTo>
                                  <a:cubicBezTo>
                                    <a:pt x="785" y="97"/>
                                    <a:pt x="785" y="98"/>
                                    <a:pt x="785" y="99"/>
                                  </a:cubicBezTo>
                                  <a:cubicBezTo>
                                    <a:pt x="787" y="98"/>
                                    <a:pt x="789" y="98"/>
                                    <a:pt x="791" y="97"/>
                                  </a:cubicBezTo>
                                  <a:cubicBezTo>
                                    <a:pt x="791" y="97"/>
                                    <a:pt x="791" y="96"/>
                                    <a:pt x="791" y="96"/>
                                  </a:cubicBezTo>
                                  <a:cubicBezTo>
                                    <a:pt x="791" y="82"/>
                                    <a:pt x="786" y="70"/>
                                    <a:pt x="777" y="61"/>
                                  </a:cubicBezTo>
                                  <a:cubicBezTo>
                                    <a:pt x="768" y="52"/>
                                    <a:pt x="755" y="46"/>
                                    <a:pt x="742" y="46"/>
                                  </a:cubicBezTo>
                                  <a:cubicBezTo>
                                    <a:pt x="728" y="46"/>
                                    <a:pt x="716" y="52"/>
                                    <a:pt x="707" y="61"/>
                                  </a:cubicBezTo>
                                  <a:close/>
                                  <a:moveTo>
                                    <a:pt x="777" y="96"/>
                                  </a:moveTo>
                                  <a:cubicBezTo>
                                    <a:pt x="777" y="98"/>
                                    <a:pt x="777" y="101"/>
                                    <a:pt x="777" y="103"/>
                                  </a:cubicBezTo>
                                  <a:cubicBezTo>
                                    <a:pt x="779" y="102"/>
                                    <a:pt x="781" y="101"/>
                                    <a:pt x="783" y="100"/>
                                  </a:cubicBezTo>
                                  <a:cubicBezTo>
                                    <a:pt x="784" y="98"/>
                                    <a:pt x="784" y="97"/>
                                    <a:pt x="784" y="96"/>
                                  </a:cubicBezTo>
                                  <a:cubicBezTo>
                                    <a:pt x="784" y="84"/>
                                    <a:pt x="779" y="74"/>
                                    <a:pt x="771" y="66"/>
                                  </a:cubicBezTo>
                                  <a:cubicBezTo>
                                    <a:pt x="764" y="59"/>
                                    <a:pt x="753" y="54"/>
                                    <a:pt x="742" y="54"/>
                                  </a:cubicBezTo>
                                  <a:cubicBezTo>
                                    <a:pt x="730" y="54"/>
                                    <a:pt x="720" y="59"/>
                                    <a:pt x="712" y="66"/>
                                  </a:cubicBezTo>
                                  <a:cubicBezTo>
                                    <a:pt x="704" y="74"/>
                                    <a:pt x="700" y="84"/>
                                    <a:pt x="700" y="96"/>
                                  </a:cubicBezTo>
                                  <a:cubicBezTo>
                                    <a:pt x="700" y="97"/>
                                    <a:pt x="700" y="98"/>
                                    <a:pt x="700" y="100"/>
                                  </a:cubicBezTo>
                                  <a:cubicBezTo>
                                    <a:pt x="702" y="101"/>
                                    <a:pt x="704" y="102"/>
                                    <a:pt x="707" y="103"/>
                                  </a:cubicBezTo>
                                  <a:cubicBezTo>
                                    <a:pt x="706" y="101"/>
                                    <a:pt x="706" y="98"/>
                                    <a:pt x="706" y="96"/>
                                  </a:cubicBezTo>
                                  <a:cubicBezTo>
                                    <a:pt x="706" y="76"/>
                                    <a:pt x="722" y="60"/>
                                    <a:pt x="742" y="60"/>
                                  </a:cubicBezTo>
                                  <a:cubicBezTo>
                                    <a:pt x="761" y="60"/>
                                    <a:pt x="777" y="76"/>
                                    <a:pt x="777" y="96"/>
                                  </a:cubicBezTo>
                                  <a:close/>
                                  <a:moveTo>
                                    <a:pt x="785" y="147"/>
                                  </a:moveTo>
                                  <a:cubicBezTo>
                                    <a:pt x="785" y="148"/>
                                    <a:pt x="785" y="149"/>
                                    <a:pt x="785" y="150"/>
                                  </a:cubicBezTo>
                                  <a:cubicBezTo>
                                    <a:pt x="787" y="150"/>
                                    <a:pt x="789" y="149"/>
                                    <a:pt x="791" y="149"/>
                                  </a:cubicBezTo>
                                  <a:cubicBezTo>
                                    <a:pt x="791" y="148"/>
                                    <a:pt x="791" y="148"/>
                                    <a:pt x="791" y="147"/>
                                  </a:cubicBezTo>
                                  <a:cubicBezTo>
                                    <a:pt x="791" y="133"/>
                                    <a:pt x="786" y="121"/>
                                    <a:pt x="777" y="112"/>
                                  </a:cubicBezTo>
                                  <a:cubicBezTo>
                                    <a:pt x="768" y="103"/>
                                    <a:pt x="755" y="98"/>
                                    <a:pt x="742" y="98"/>
                                  </a:cubicBezTo>
                                  <a:cubicBezTo>
                                    <a:pt x="728" y="98"/>
                                    <a:pt x="716" y="103"/>
                                    <a:pt x="707" y="112"/>
                                  </a:cubicBezTo>
                                  <a:cubicBezTo>
                                    <a:pt x="698" y="121"/>
                                    <a:pt x="692" y="133"/>
                                    <a:pt x="692" y="147"/>
                                  </a:cubicBezTo>
                                  <a:cubicBezTo>
                                    <a:pt x="692" y="148"/>
                                    <a:pt x="692" y="148"/>
                                    <a:pt x="692" y="149"/>
                                  </a:cubicBezTo>
                                  <a:cubicBezTo>
                                    <a:pt x="694" y="149"/>
                                    <a:pt x="696" y="150"/>
                                    <a:pt x="698" y="150"/>
                                  </a:cubicBezTo>
                                  <a:cubicBezTo>
                                    <a:pt x="698" y="149"/>
                                    <a:pt x="698" y="148"/>
                                    <a:pt x="698" y="147"/>
                                  </a:cubicBezTo>
                                  <a:cubicBezTo>
                                    <a:pt x="698" y="123"/>
                                    <a:pt x="718" y="104"/>
                                    <a:pt x="742" y="104"/>
                                  </a:cubicBezTo>
                                  <a:cubicBezTo>
                                    <a:pt x="766" y="104"/>
                                    <a:pt x="785" y="123"/>
                                    <a:pt x="785" y="147"/>
                                  </a:cubicBezTo>
                                  <a:close/>
                                  <a:moveTo>
                                    <a:pt x="777" y="147"/>
                                  </a:moveTo>
                                  <a:cubicBezTo>
                                    <a:pt x="777" y="150"/>
                                    <a:pt x="777" y="152"/>
                                    <a:pt x="777" y="154"/>
                                  </a:cubicBezTo>
                                  <a:cubicBezTo>
                                    <a:pt x="779" y="153"/>
                                    <a:pt x="781" y="152"/>
                                    <a:pt x="783" y="151"/>
                                  </a:cubicBezTo>
                                  <a:cubicBezTo>
                                    <a:pt x="784" y="150"/>
                                    <a:pt x="784" y="148"/>
                                    <a:pt x="784" y="147"/>
                                  </a:cubicBezTo>
                                  <a:cubicBezTo>
                                    <a:pt x="784" y="136"/>
                                    <a:pt x="779" y="125"/>
                                    <a:pt x="771" y="117"/>
                                  </a:cubicBezTo>
                                  <a:cubicBezTo>
                                    <a:pt x="764" y="110"/>
                                    <a:pt x="753" y="105"/>
                                    <a:pt x="742" y="105"/>
                                  </a:cubicBezTo>
                                  <a:cubicBezTo>
                                    <a:pt x="730" y="105"/>
                                    <a:pt x="720" y="110"/>
                                    <a:pt x="712" y="117"/>
                                  </a:cubicBezTo>
                                  <a:cubicBezTo>
                                    <a:pt x="704" y="125"/>
                                    <a:pt x="700" y="136"/>
                                    <a:pt x="700" y="147"/>
                                  </a:cubicBezTo>
                                  <a:cubicBezTo>
                                    <a:pt x="700" y="148"/>
                                    <a:pt x="700" y="150"/>
                                    <a:pt x="700" y="151"/>
                                  </a:cubicBezTo>
                                  <a:cubicBezTo>
                                    <a:pt x="702" y="152"/>
                                    <a:pt x="704" y="153"/>
                                    <a:pt x="707" y="154"/>
                                  </a:cubicBezTo>
                                  <a:cubicBezTo>
                                    <a:pt x="706" y="152"/>
                                    <a:pt x="706" y="150"/>
                                    <a:pt x="706" y="147"/>
                                  </a:cubicBezTo>
                                  <a:cubicBezTo>
                                    <a:pt x="706" y="127"/>
                                    <a:pt x="722" y="111"/>
                                    <a:pt x="742" y="111"/>
                                  </a:cubicBezTo>
                                  <a:cubicBezTo>
                                    <a:pt x="761" y="111"/>
                                    <a:pt x="777" y="127"/>
                                    <a:pt x="777" y="147"/>
                                  </a:cubicBezTo>
                                  <a:close/>
                                  <a:moveTo>
                                    <a:pt x="785" y="199"/>
                                  </a:moveTo>
                                  <a:cubicBezTo>
                                    <a:pt x="785" y="200"/>
                                    <a:pt x="785" y="201"/>
                                    <a:pt x="785" y="202"/>
                                  </a:cubicBezTo>
                                  <a:cubicBezTo>
                                    <a:pt x="787" y="201"/>
                                    <a:pt x="789" y="200"/>
                                    <a:pt x="791" y="200"/>
                                  </a:cubicBezTo>
                                  <a:cubicBezTo>
                                    <a:pt x="791" y="200"/>
                                    <a:pt x="791" y="199"/>
                                    <a:pt x="791" y="199"/>
                                  </a:cubicBezTo>
                                  <a:cubicBezTo>
                                    <a:pt x="791" y="185"/>
                                    <a:pt x="786" y="172"/>
                                    <a:pt x="777" y="163"/>
                                  </a:cubicBezTo>
                                  <a:cubicBezTo>
                                    <a:pt x="768" y="154"/>
                                    <a:pt x="755" y="149"/>
                                    <a:pt x="742" y="149"/>
                                  </a:cubicBezTo>
                                  <a:cubicBezTo>
                                    <a:pt x="728" y="149"/>
                                    <a:pt x="716" y="154"/>
                                    <a:pt x="707" y="163"/>
                                  </a:cubicBezTo>
                                  <a:cubicBezTo>
                                    <a:pt x="698" y="172"/>
                                    <a:pt x="692" y="185"/>
                                    <a:pt x="692" y="199"/>
                                  </a:cubicBezTo>
                                  <a:cubicBezTo>
                                    <a:pt x="692" y="199"/>
                                    <a:pt x="692" y="199"/>
                                    <a:pt x="692" y="200"/>
                                  </a:cubicBezTo>
                                  <a:cubicBezTo>
                                    <a:pt x="694" y="200"/>
                                    <a:pt x="696" y="201"/>
                                    <a:pt x="698" y="202"/>
                                  </a:cubicBezTo>
                                  <a:cubicBezTo>
                                    <a:pt x="698" y="201"/>
                                    <a:pt x="698" y="200"/>
                                    <a:pt x="698" y="199"/>
                                  </a:cubicBezTo>
                                  <a:cubicBezTo>
                                    <a:pt x="698" y="175"/>
                                    <a:pt x="718" y="155"/>
                                    <a:pt x="742" y="155"/>
                                  </a:cubicBezTo>
                                  <a:cubicBezTo>
                                    <a:pt x="766" y="155"/>
                                    <a:pt x="785" y="175"/>
                                    <a:pt x="785" y="199"/>
                                  </a:cubicBezTo>
                                  <a:close/>
                                  <a:moveTo>
                                    <a:pt x="777" y="199"/>
                                  </a:moveTo>
                                  <a:cubicBezTo>
                                    <a:pt x="777" y="201"/>
                                    <a:pt x="777" y="203"/>
                                    <a:pt x="777" y="206"/>
                                  </a:cubicBezTo>
                                  <a:cubicBezTo>
                                    <a:pt x="779" y="205"/>
                                    <a:pt x="781" y="203"/>
                                    <a:pt x="783" y="202"/>
                                  </a:cubicBezTo>
                                  <a:cubicBezTo>
                                    <a:pt x="784" y="201"/>
                                    <a:pt x="784" y="200"/>
                                    <a:pt x="784" y="199"/>
                                  </a:cubicBezTo>
                                  <a:cubicBezTo>
                                    <a:pt x="784" y="187"/>
                                    <a:pt x="779" y="176"/>
                                    <a:pt x="771" y="169"/>
                                  </a:cubicBezTo>
                                  <a:cubicBezTo>
                                    <a:pt x="764" y="161"/>
                                    <a:pt x="753" y="157"/>
                                    <a:pt x="742" y="157"/>
                                  </a:cubicBezTo>
                                  <a:cubicBezTo>
                                    <a:pt x="730" y="157"/>
                                    <a:pt x="720" y="161"/>
                                    <a:pt x="712" y="169"/>
                                  </a:cubicBezTo>
                                  <a:cubicBezTo>
                                    <a:pt x="704" y="176"/>
                                    <a:pt x="700" y="187"/>
                                    <a:pt x="700" y="199"/>
                                  </a:cubicBezTo>
                                  <a:cubicBezTo>
                                    <a:pt x="700" y="200"/>
                                    <a:pt x="700" y="201"/>
                                    <a:pt x="700" y="202"/>
                                  </a:cubicBezTo>
                                  <a:cubicBezTo>
                                    <a:pt x="702" y="203"/>
                                    <a:pt x="704" y="204"/>
                                    <a:pt x="707" y="206"/>
                                  </a:cubicBezTo>
                                  <a:cubicBezTo>
                                    <a:pt x="706" y="203"/>
                                    <a:pt x="706" y="201"/>
                                    <a:pt x="706" y="199"/>
                                  </a:cubicBezTo>
                                  <a:cubicBezTo>
                                    <a:pt x="706" y="179"/>
                                    <a:pt x="722" y="163"/>
                                    <a:pt x="742" y="163"/>
                                  </a:cubicBezTo>
                                  <a:cubicBezTo>
                                    <a:pt x="761" y="163"/>
                                    <a:pt x="777" y="179"/>
                                    <a:pt x="777" y="199"/>
                                  </a:cubicBezTo>
                                  <a:close/>
                                  <a:moveTo>
                                    <a:pt x="785" y="250"/>
                                  </a:moveTo>
                                  <a:cubicBezTo>
                                    <a:pt x="785" y="251"/>
                                    <a:pt x="785" y="252"/>
                                    <a:pt x="785" y="253"/>
                                  </a:cubicBezTo>
                                  <a:cubicBezTo>
                                    <a:pt x="787" y="252"/>
                                    <a:pt x="789" y="252"/>
                                    <a:pt x="791" y="251"/>
                                  </a:cubicBezTo>
                                  <a:cubicBezTo>
                                    <a:pt x="791" y="251"/>
                                    <a:pt x="791" y="250"/>
                                    <a:pt x="791" y="250"/>
                                  </a:cubicBezTo>
                                  <a:cubicBezTo>
                                    <a:pt x="791" y="236"/>
                                    <a:pt x="786" y="224"/>
                                    <a:pt x="777" y="215"/>
                                  </a:cubicBezTo>
                                  <a:cubicBezTo>
                                    <a:pt x="768" y="206"/>
                                    <a:pt x="755" y="200"/>
                                    <a:pt x="742" y="200"/>
                                  </a:cubicBezTo>
                                  <a:cubicBezTo>
                                    <a:pt x="728" y="200"/>
                                    <a:pt x="716" y="206"/>
                                    <a:pt x="707" y="215"/>
                                  </a:cubicBezTo>
                                  <a:cubicBezTo>
                                    <a:pt x="698" y="224"/>
                                    <a:pt x="692" y="236"/>
                                    <a:pt x="692" y="250"/>
                                  </a:cubicBezTo>
                                  <a:cubicBezTo>
                                    <a:pt x="692" y="250"/>
                                    <a:pt x="692" y="251"/>
                                    <a:pt x="692" y="251"/>
                                  </a:cubicBezTo>
                                  <a:cubicBezTo>
                                    <a:pt x="694" y="252"/>
                                    <a:pt x="696" y="252"/>
                                    <a:pt x="698" y="253"/>
                                  </a:cubicBezTo>
                                  <a:cubicBezTo>
                                    <a:pt x="698" y="252"/>
                                    <a:pt x="698" y="251"/>
                                    <a:pt x="698" y="250"/>
                                  </a:cubicBezTo>
                                  <a:cubicBezTo>
                                    <a:pt x="698" y="226"/>
                                    <a:pt x="718" y="206"/>
                                    <a:pt x="742" y="206"/>
                                  </a:cubicBezTo>
                                  <a:cubicBezTo>
                                    <a:pt x="766" y="206"/>
                                    <a:pt x="785" y="226"/>
                                    <a:pt x="785" y="250"/>
                                  </a:cubicBezTo>
                                  <a:close/>
                                  <a:moveTo>
                                    <a:pt x="777" y="250"/>
                                  </a:moveTo>
                                  <a:cubicBezTo>
                                    <a:pt x="777" y="252"/>
                                    <a:pt x="777" y="255"/>
                                    <a:pt x="777" y="257"/>
                                  </a:cubicBezTo>
                                  <a:cubicBezTo>
                                    <a:pt x="779" y="256"/>
                                    <a:pt x="781" y="255"/>
                                    <a:pt x="783" y="254"/>
                                  </a:cubicBezTo>
                                  <a:cubicBezTo>
                                    <a:pt x="784" y="253"/>
                                    <a:pt x="784" y="251"/>
                                    <a:pt x="784" y="250"/>
                                  </a:cubicBezTo>
                                  <a:cubicBezTo>
                                    <a:pt x="784" y="238"/>
                                    <a:pt x="779" y="228"/>
                                    <a:pt x="771" y="220"/>
                                  </a:cubicBezTo>
                                  <a:cubicBezTo>
                                    <a:pt x="764" y="213"/>
                                    <a:pt x="753" y="208"/>
                                    <a:pt x="742" y="208"/>
                                  </a:cubicBezTo>
                                  <a:cubicBezTo>
                                    <a:pt x="730" y="208"/>
                                    <a:pt x="720" y="213"/>
                                    <a:pt x="712" y="220"/>
                                  </a:cubicBezTo>
                                  <a:cubicBezTo>
                                    <a:pt x="704" y="228"/>
                                    <a:pt x="700" y="238"/>
                                    <a:pt x="700" y="250"/>
                                  </a:cubicBezTo>
                                  <a:cubicBezTo>
                                    <a:pt x="700" y="251"/>
                                    <a:pt x="700" y="253"/>
                                    <a:pt x="700" y="254"/>
                                  </a:cubicBezTo>
                                  <a:cubicBezTo>
                                    <a:pt x="702" y="255"/>
                                    <a:pt x="704" y="256"/>
                                    <a:pt x="707" y="257"/>
                                  </a:cubicBezTo>
                                  <a:cubicBezTo>
                                    <a:pt x="706" y="255"/>
                                    <a:pt x="706" y="252"/>
                                    <a:pt x="706" y="250"/>
                                  </a:cubicBezTo>
                                  <a:cubicBezTo>
                                    <a:pt x="706" y="230"/>
                                    <a:pt x="722" y="214"/>
                                    <a:pt x="742" y="214"/>
                                  </a:cubicBezTo>
                                  <a:cubicBezTo>
                                    <a:pt x="761" y="214"/>
                                    <a:pt x="777" y="230"/>
                                    <a:pt x="777" y="250"/>
                                  </a:cubicBezTo>
                                  <a:close/>
                                  <a:moveTo>
                                    <a:pt x="785" y="301"/>
                                  </a:moveTo>
                                  <a:cubicBezTo>
                                    <a:pt x="785" y="302"/>
                                    <a:pt x="785" y="304"/>
                                    <a:pt x="785" y="305"/>
                                  </a:cubicBezTo>
                                  <a:cubicBezTo>
                                    <a:pt x="787" y="304"/>
                                    <a:pt x="789" y="303"/>
                                    <a:pt x="791" y="303"/>
                                  </a:cubicBezTo>
                                  <a:cubicBezTo>
                                    <a:pt x="791" y="302"/>
                                    <a:pt x="791" y="302"/>
                                    <a:pt x="791" y="301"/>
                                  </a:cubicBezTo>
                                  <a:cubicBezTo>
                                    <a:pt x="791" y="288"/>
                                    <a:pt x="786" y="275"/>
                                    <a:pt x="777" y="266"/>
                                  </a:cubicBezTo>
                                  <a:cubicBezTo>
                                    <a:pt x="768" y="257"/>
                                    <a:pt x="755" y="252"/>
                                    <a:pt x="742" y="252"/>
                                  </a:cubicBezTo>
                                  <a:cubicBezTo>
                                    <a:pt x="728" y="252"/>
                                    <a:pt x="716" y="257"/>
                                    <a:pt x="707" y="266"/>
                                  </a:cubicBezTo>
                                  <a:cubicBezTo>
                                    <a:pt x="698" y="275"/>
                                    <a:pt x="692" y="288"/>
                                    <a:pt x="692" y="301"/>
                                  </a:cubicBezTo>
                                  <a:cubicBezTo>
                                    <a:pt x="692" y="302"/>
                                    <a:pt x="692" y="302"/>
                                    <a:pt x="692" y="303"/>
                                  </a:cubicBezTo>
                                  <a:cubicBezTo>
                                    <a:pt x="694" y="303"/>
                                    <a:pt x="696" y="304"/>
                                    <a:pt x="698" y="305"/>
                                  </a:cubicBezTo>
                                  <a:cubicBezTo>
                                    <a:pt x="698" y="303"/>
                                    <a:pt x="698" y="302"/>
                                    <a:pt x="698" y="301"/>
                                  </a:cubicBezTo>
                                  <a:cubicBezTo>
                                    <a:pt x="698" y="277"/>
                                    <a:pt x="718" y="258"/>
                                    <a:pt x="742" y="258"/>
                                  </a:cubicBezTo>
                                  <a:cubicBezTo>
                                    <a:pt x="766" y="258"/>
                                    <a:pt x="785" y="277"/>
                                    <a:pt x="785" y="301"/>
                                  </a:cubicBezTo>
                                  <a:close/>
                                  <a:moveTo>
                                    <a:pt x="777" y="301"/>
                                  </a:moveTo>
                                  <a:cubicBezTo>
                                    <a:pt x="777" y="304"/>
                                    <a:pt x="777" y="306"/>
                                    <a:pt x="777" y="309"/>
                                  </a:cubicBezTo>
                                  <a:cubicBezTo>
                                    <a:pt x="779" y="307"/>
                                    <a:pt x="781" y="306"/>
                                    <a:pt x="783" y="305"/>
                                  </a:cubicBezTo>
                                  <a:cubicBezTo>
                                    <a:pt x="784" y="304"/>
                                    <a:pt x="784" y="303"/>
                                    <a:pt x="784" y="301"/>
                                  </a:cubicBezTo>
                                  <a:cubicBezTo>
                                    <a:pt x="784" y="290"/>
                                    <a:pt x="779" y="279"/>
                                    <a:pt x="771" y="272"/>
                                  </a:cubicBezTo>
                                  <a:cubicBezTo>
                                    <a:pt x="764" y="264"/>
                                    <a:pt x="753" y="259"/>
                                    <a:pt x="742" y="259"/>
                                  </a:cubicBezTo>
                                  <a:cubicBezTo>
                                    <a:pt x="730" y="259"/>
                                    <a:pt x="720" y="264"/>
                                    <a:pt x="712" y="272"/>
                                  </a:cubicBezTo>
                                  <a:cubicBezTo>
                                    <a:pt x="704" y="279"/>
                                    <a:pt x="700" y="290"/>
                                    <a:pt x="700" y="301"/>
                                  </a:cubicBezTo>
                                  <a:cubicBezTo>
                                    <a:pt x="700" y="303"/>
                                    <a:pt x="700" y="304"/>
                                    <a:pt x="700" y="305"/>
                                  </a:cubicBezTo>
                                  <a:cubicBezTo>
                                    <a:pt x="702" y="306"/>
                                    <a:pt x="704" y="307"/>
                                    <a:pt x="707" y="308"/>
                                  </a:cubicBezTo>
                                  <a:cubicBezTo>
                                    <a:pt x="706" y="306"/>
                                    <a:pt x="706" y="304"/>
                                    <a:pt x="706" y="301"/>
                                  </a:cubicBezTo>
                                  <a:cubicBezTo>
                                    <a:pt x="706" y="282"/>
                                    <a:pt x="722" y="265"/>
                                    <a:pt x="742" y="265"/>
                                  </a:cubicBezTo>
                                  <a:cubicBezTo>
                                    <a:pt x="761" y="265"/>
                                    <a:pt x="777" y="282"/>
                                    <a:pt x="777" y="301"/>
                                  </a:cubicBezTo>
                                  <a:close/>
                                  <a:moveTo>
                                    <a:pt x="785" y="353"/>
                                  </a:moveTo>
                                  <a:cubicBezTo>
                                    <a:pt x="785" y="354"/>
                                    <a:pt x="785" y="355"/>
                                    <a:pt x="785" y="356"/>
                                  </a:cubicBezTo>
                                  <a:cubicBezTo>
                                    <a:pt x="787" y="355"/>
                                    <a:pt x="789" y="355"/>
                                    <a:pt x="791" y="354"/>
                                  </a:cubicBezTo>
                                  <a:cubicBezTo>
                                    <a:pt x="791" y="354"/>
                                    <a:pt x="791" y="353"/>
                                    <a:pt x="791" y="353"/>
                                  </a:cubicBezTo>
                                  <a:cubicBezTo>
                                    <a:pt x="791" y="339"/>
                                    <a:pt x="786" y="327"/>
                                    <a:pt x="777" y="318"/>
                                  </a:cubicBezTo>
                                  <a:cubicBezTo>
                                    <a:pt x="768" y="309"/>
                                    <a:pt x="755" y="303"/>
                                    <a:pt x="742" y="303"/>
                                  </a:cubicBezTo>
                                  <a:cubicBezTo>
                                    <a:pt x="728" y="303"/>
                                    <a:pt x="716" y="309"/>
                                    <a:pt x="707" y="318"/>
                                  </a:cubicBezTo>
                                  <a:cubicBezTo>
                                    <a:pt x="698" y="327"/>
                                    <a:pt x="692" y="339"/>
                                    <a:pt x="692" y="353"/>
                                  </a:cubicBezTo>
                                  <a:cubicBezTo>
                                    <a:pt x="692" y="353"/>
                                    <a:pt x="692" y="354"/>
                                    <a:pt x="692" y="354"/>
                                  </a:cubicBezTo>
                                  <a:cubicBezTo>
                                    <a:pt x="694" y="355"/>
                                    <a:pt x="696" y="355"/>
                                    <a:pt x="698" y="356"/>
                                  </a:cubicBezTo>
                                  <a:cubicBezTo>
                                    <a:pt x="698" y="355"/>
                                    <a:pt x="698" y="354"/>
                                    <a:pt x="698" y="353"/>
                                  </a:cubicBezTo>
                                  <a:cubicBezTo>
                                    <a:pt x="698" y="329"/>
                                    <a:pt x="718" y="309"/>
                                    <a:pt x="742" y="309"/>
                                  </a:cubicBezTo>
                                  <a:cubicBezTo>
                                    <a:pt x="766" y="309"/>
                                    <a:pt x="785" y="329"/>
                                    <a:pt x="785" y="353"/>
                                  </a:cubicBezTo>
                                  <a:close/>
                                  <a:moveTo>
                                    <a:pt x="777" y="353"/>
                                  </a:moveTo>
                                  <a:cubicBezTo>
                                    <a:pt x="777" y="355"/>
                                    <a:pt x="777" y="358"/>
                                    <a:pt x="777" y="360"/>
                                  </a:cubicBezTo>
                                  <a:cubicBezTo>
                                    <a:pt x="779" y="359"/>
                                    <a:pt x="781" y="358"/>
                                    <a:pt x="783" y="357"/>
                                  </a:cubicBezTo>
                                  <a:cubicBezTo>
                                    <a:pt x="784" y="355"/>
                                    <a:pt x="784" y="354"/>
                                    <a:pt x="784" y="353"/>
                                  </a:cubicBezTo>
                                  <a:cubicBezTo>
                                    <a:pt x="784" y="341"/>
                                    <a:pt x="779" y="331"/>
                                    <a:pt x="771" y="323"/>
                                  </a:cubicBezTo>
                                  <a:cubicBezTo>
                                    <a:pt x="764" y="315"/>
                                    <a:pt x="753" y="311"/>
                                    <a:pt x="742" y="311"/>
                                  </a:cubicBezTo>
                                  <a:cubicBezTo>
                                    <a:pt x="730" y="311"/>
                                    <a:pt x="720" y="315"/>
                                    <a:pt x="712" y="323"/>
                                  </a:cubicBezTo>
                                  <a:cubicBezTo>
                                    <a:pt x="704" y="331"/>
                                    <a:pt x="700" y="341"/>
                                    <a:pt x="700" y="353"/>
                                  </a:cubicBezTo>
                                  <a:cubicBezTo>
                                    <a:pt x="700" y="354"/>
                                    <a:pt x="700" y="355"/>
                                    <a:pt x="700" y="357"/>
                                  </a:cubicBezTo>
                                  <a:cubicBezTo>
                                    <a:pt x="702" y="357"/>
                                    <a:pt x="704" y="359"/>
                                    <a:pt x="707" y="360"/>
                                  </a:cubicBezTo>
                                  <a:cubicBezTo>
                                    <a:pt x="706" y="357"/>
                                    <a:pt x="706" y="355"/>
                                    <a:pt x="706" y="353"/>
                                  </a:cubicBezTo>
                                  <a:cubicBezTo>
                                    <a:pt x="706" y="333"/>
                                    <a:pt x="722" y="317"/>
                                    <a:pt x="742" y="317"/>
                                  </a:cubicBezTo>
                                  <a:cubicBezTo>
                                    <a:pt x="761" y="317"/>
                                    <a:pt x="777" y="333"/>
                                    <a:pt x="777" y="353"/>
                                  </a:cubicBezTo>
                                  <a:close/>
                                  <a:moveTo>
                                    <a:pt x="785" y="404"/>
                                  </a:moveTo>
                                  <a:cubicBezTo>
                                    <a:pt x="785" y="405"/>
                                    <a:pt x="785" y="406"/>
                                    <a:pt x="785" y="407"/>
                                  </a:cubicBezTo>
                                  <a:cubicBezTo>
                                    <a:pt x="787" y="407"/>
                                    <a:pt x="789" y="406"/>
                                    <a:pt x="791" y="406"/>
                                  </a:cubicBezTo>
                                  <a:cubicBezTo>
                                    <a:pt x="791" y="405"/>
                                    <a:pt x="791" y="405"/>
                                    <a:pt x="791" y="404"/>
                                  </a:cubicBezTo>
                                  <a:cubicBezTo>
                                    <a:pt x="791" y="390"/>
                                    <a:pt x="786" y="378"/>
                                    <a:pt x="777" y="369"/>
                                  </a:cubicBezTo>
                                  <a:cubicBezTo>
                                    <a:pt x="768" y="360"/>
                                    <a:pt x="755" y="354"/>
                                    <a:pt x="742" y="354"/>
                                  </a:cubicBezTo>
                                  <a:cubicBezTo>
                                    <a:pt x="728" y="354"/>
                                    <a:pt x="716" y="360"/>
                                    <a:pt x="707" y="369"/>
                                  </a:cubicBezTo>
                                  <a:cubicBezTo>
                                    <a:pt x="698" y="378"/>
                                    <a:pt x="692" y="390"/>
                                    <a:pt x="692" y="404"/>
                                  </a:cubicBezTo>
                                  <a:cubicBezTo>
                                    <a:pt x="692" y="405"/>
                                    <a:pt x="692" y="405"/>
                                    <a:pt x="692" y="405"/>
                                  </a:cubicBezTo>
                                  <a:cubicBezTo>
                                    <a:pt x="694" y="406"/>
                                    <a:pt x="696" y="407"/>
                                    <a:pt x="698" y="407"/>
                                  </a:cubicBezTo>
                                  <a:cubicBezTo>
                                    <a:pt x="698" y="406"/>
                                    <a:pt x="698" y="405"/>
                                    <a:pt x="698" y="404"/>
                                  </a:cubicBezTo>
                                  <a:cubicBezTo>
                                    <a:pt x="698" y="380"/>
                                    <a:pt x="718" y="361"/>
                                    <a:pt x="742" y="361"/>
                                  </a:cubicBezTo>
                                  <a:cubicBezTo>
                                    <a:pt x="766" y="361"/>
                                    <a:pt x="785" y="380"/>
                                    <a:pt x="785" y="404"/>
                                  </a:cubicBezTo>
                                  <a:close/>
                                  <a:moveTo>
                                    <a:pt x="777" y="404"/>
                                  </a:moveTo>
                                  <a:cubicBezTo>
                                    <a:pt x="777" y="407"/>
                                    <a:pt x="777" y="409"/>
                                    <a:pt x="777" y="411"/>
                                  </a:cubicBezTo>
                                  <a:cubicBezTo>
                                    <a:pt x="779" y="410"/>
                                    <a:pt x="781" y="409"/>
                                    <a:pt x="783" y="408"/>
                                  </a:cubicBezTo>
                                  <a:cubicBezTo>
                                    <a:pt x="784" y="407"/>
                                    <a:pt x="784" y="405"/>
                                    <a:pt x="784" y="404"/>
                                  </a:cubicBezTo>
                                  <a:cubicBezTo>
                                    <a:pt x="784" y="392"/>
                                    <a:pt x="779" y="382"/>
                                    <a:pt x="771" y="374"/>
                                  </a:cubicBezTo>
                                  <a:cubicBezTo>
                                    <a:pt x="764" y="367"/>
                                    <a:pt x="753" y="362"/>
                                    <a:pt x="742" y="362"/>
                                  </a:cubicBezTo>
                                  <a:cubicBezTo>
                                    <a:pt x="730" y="362"/>
                                    <a:pt x="720" y="367"/>
                                    <a:pt x="712" y="374"/>
                                  </a:cubicBezTo>
                                  <a:cubicBezTo>
                                    <a:pt x="704" y="382"/>
                                    <a:pt x="700" y="392"/>
                                    <a:pt x="700" y="404"/>
                                  </a:cubicBezTo>
                                  <a:cubicBezTo>
                                    <a:pt x="700" y="405"/>
                                    <a:pt x="700" y="407"/>
                                    <a:pt x="700" y="408"/>
                                  </a:cubicBezTo>
                                  <a:cubicBezTo>
                                    <a:pt x="702" y="409"/>
                                    <a:pt x="704" y="410"/>
                                    <a:pt x="707" y="411"/>
                                  </a:cubicBezTo>
                                  <a:cubicBezTo>
                                    <a:pt x="706" y="409"/>
                                    <a:pt x="706" y="406"/>
                                    <a:pt x="706" y="404"/>
                                  </a:cubicBezTo>
                                  <a:cubicBezTo>
                                    <a:pt x="706" y="384"/>
                                    <a:pt x="722" y="368"/>
                                    <a:pt x="742" y="368"/>
                                  </a:cubicBezTo>
                                  <a:cubicBezTo>
                                    <a:pt x="761" y="368"/>
                                    <a:pt x="777" y="384"/>
                                    <a:pt x="777" y="404"/>
                                  </a:cubicBezTo>
                                  <a:close/>
                                  <a:moveTo>
                                    <a:pt x="770" y="404"/>
                                  </a:moveTo>
                                  <a:cubicBezTo>
                                    <a:pt x="770" y="407"/>
                                    <a:pt x="770" y="410"/>
                                    <a:pt x="769" y="412"/>
                                  </a:cubicBezTo>
                                  <a:cubicBezTo>
                                    <a:pt x="770" y="413"/>
                                    <a:pt x="771" y="414"/>
                                    <a:pt x="772" y="414"/>
                                  </a:cubicBezTo>
                                  <a:cubicBezTo>
                                    <a:pt x="773" y="414"/>
                                    <a:pt x="774" y="413"/>
                                    <a:pt x="775" y="412"/>
                                  </a:cubicBezTo>
                                  <a:cubicBezTo>
                                    <a:pt x="776" y="410"/>
                                    <a:pt x="776" y="407"/>
                                    <a:pt x="776" y="404"/>
                                  </a:cubicBezTo>
                                  <a:cubicBezTo>
                                    <a:pt x="776" y="395"/>
                                    <a:pt x="772" y="386"/>
                                    <a:pt x="766" y="380"/>
                                  </a:cubicBezTo>
                                  <a:cubicBezTo>
                                    <a:pt x="760" y="374"/>
                                    <a:pt x="751" y="370"/>
                                    <a:pt x="742" y="370"/>
                                  </a:cubicBezTo>
                                  <a:cubicBezTo>
                                    <a:pt x="732" y="370"/>
                                    <a:pt x="724" y="374"/>
                                    <a:pt x="717" y="380"/>
                                  </a:cubicBezTo>
                                  <a:cubicBezTo>
                                    <a:pt x="711" y="386"/>
                                    <a:pt x="707" y="395"/>
                                    <a:pt x="707" y="404"/>
                                  </a:cubicBezTo>
                                  <a:cubicBezTo>
                                    <a:pt x="707" y="407"/>
                                    <a:pt x="708" y="410"/>
                                    <a:pt x="708" y="412"/>
                                  </a:cubicBezTo>
                                  <a:cubicBezTo>
                                    <a:pt x="709" y="413"/>
                                    <a:pt x="710" y="414"/>
                                    <a:pt x="711" y="414"/>
                                  </a:cubicBezTo>
                                  <a:cubicBezTo>
                                    <a:pt x="712" y="414"/>
                                    <a:pt x="713" y="413"/>
                                    <a:pt x="714" y="412"/>
                                  </a:cubicBezTo>
                                  <a:cubicBezTo>
                                    <a:pt x="713" y="410"/>
                                    <a:pt x="713" y="407"/>
                                    <a:pt x="713" y="404"/>
                                  </a:cubicBezTo>
                                  <a:cubicBezTo>
                                    <a:pt x="713" y="388"/>
                                    <a:pt x="726" y="375"/>
                                    <a:pt x="742" y="375"/>
                                  </a:cubicBezTo>
                                  <a:cubicBezTo>
                                    <a:pt x="758" y="375"/>
                                    <a:pt x="770" y="388"/>
                                    <a:pt x="770" y="404"/>
                                  </a:cubicBezTo>
                                  <a:close/>
                                  <a:moveTo>
                                    <a:pt x="763" y="404"/>
                                  </a:moveTo>
                                  <a:cubicBezTo>
                                    <a:pt x="763" y="406"/>
                                    <a:pt x="763" y="407"/>
                                    <a:pt x="762" y="409"/>
                                  </a:cubicBezTo>
                                  <a:cubicBezTo>
                                    <a:pt x="764" y="409"/>
                                    <a:pt x="766" y="410"/>
                                    <a:pt x="768" y="411"/>
                                  </a:cubicBezTo>
                                  <a:cubicBezTo>
                                    <a:pt x="769" y="409"/>
                                    <a:pt x="769" y="407"/>
                                    <a:pt x="769" y="404"/>
                                  </a:cubicBezTo>
                                  <a:cubicBezTo>
                                    <a:pt x="769" y="397"/>
                                    <a:pt x="766" y="390"/>
                                    <a:pt x="761" y="385"/>
                                  </a:cubicBezTo>
                                  <a:cubicBezTo>
                                    <a:pt x="756" y="380"/>
                                    <a:pt x="749" y="377"/>
                                    <a:pt x="742" y="377"/>
                                  </a:cubicBezTo>
                                  <a:cubicBezTo>
                                    <a:pt x="734" y="377"/>
                                    <a:pt x="727" y="380"/>
                                    <a:pt x="722" y="385"/>
                                  </a:cubicBezTo>
                                  <a:cubicBezTo>
                                    <a:pt x="718" y="390"/>
                                    <a:pt x="714" y="397"/>
                                    <a:pt x="714" y="404"/>
                                  </a:cubicBezTo>
                                  <a:cubicBezTo>
                                    <a:pt x="714" y="407"/>
                                    <a:pt x="715" y="409"/>
                                    <a:pt x="715" y="411"/>
                                  </a:cubicBezTo>
                                  <a:cubicBezTo>
                                    <a:pt x="717" y="410"/>
                                    <a:pt x="719" y="409"/>
                                    <a:pt x="721" y="409"/>
                                  </a:cubicBezTo>
                                  <a:cubicBezTo>
                                    <a:pt x="721" y="407"/>
                                    <a:pt x="721" y="406"/>
                                    <a:pt x="721" y="404"/>
                                  </a:cubicBezTo>
                                  <a:cubicBezTo>
                                    <a:pt x="721" y="392"/>
                                    <a:pt x="730" y="383"/>
                                    <a:pt x="742" y="383"/>
                                  </a:cubicBezTo>
                                  <a:cubicBezTo>
                                    <a:pt x="753" y="383"/>
                                    <a:pt x="763" y="392"/>
                                    <a:pt x="763" y="404"/>
                                  </a:cubicBezTo>
                                  <a:close/>
                                  <a:moveTo>
                                    <a:pt x="755" y="404"/>
                                  </a:moveTo>
                                  <a:cubicBezTo>
                                    <a:pt x="755" y="405"/>
                                    <a:pt x="755" y="405"/>
                                    <a:pt x="755" y="406"/>
                                  </a:cubicBezTo>
                                  <a:cubicBezTo>
                                    <a:pt x="757" y="407"/>
                                    <a:pt x="759" y="407"/>
                                    <a:pt x="761" y="408"/>
                                  </a:cubicBezTo>
                                  <a:cubicBezTo>
                                    <a:pt x="761" y="407"/>
                                    <a:pt x="761" y="405"/>
                                    <a:pt x="761" y="404"/>
                                  </a:cubicBezTo>
                                  <a:cubicBezTo>
                                    <a:pt x="761" y="399"/>
                                    <a:pt x="759" y="394"/>
                                    <a:pt x="755" y="390"/>
                                  </a:cubicBezTo>
                                  <a:cubicBezTo>
                                    <a:pt x="752" y="387"/>
                                    <a:pt x="747" y="385"/>
                                    <a:pt x="742" y="385"/>
                                  </a:cubicBezTo>
                                  <a:cubicBezTo>
                                    <a:pt x="736" y="385"/>
                                    <a:pt x="731" y="387"/>
                                    <a:pt x="728" y="390"/>
                                  </a:cubicBezTo>
                                  <a:cubicBezTo>
                                    <a:pt x="724" y="394"/>
                                    <a:pt x="722" y="399"/>
                                    <a:pt x="722" y="404"/>
                                  </a:cubicBezTo>
                                  <a:cubicBezTo>
                                    <a:pt x="722" y="405"/>
                                    <a:pt x="722" y="407"/>
                                    <a:pt x="723" y="408"/>
                                  </a:cubicBezTo>
                                  <a:cubicBezTo>
                                    <a:pt x="724" y="407"/>
                                    <a:pt x="726" y="407"/>
                                    <a:pt x="728" y="406"/>
                                  </a:cubicBezTo>
                                  <a:cubicBezTo>
                                    <a:pt x="728" y="405"/>
                                    <a:pt x="728" y="405"/>
                                    <a:pt x="728" y="404"/>
                                  </a:cubicBezTo>
                                  <a:cubicBezTo>
                                    <a:pt x="728" y="397"/>
                                    <a:pt x="734" y="390"/>
                                    <a:pt x="742" y="390"/>
                                  </a:cubicBezTo>
                                  <a:cubicBezTo>
                                    <a:pt x="749" y="390"/>
                                    <a:pt x="755" y="397"/>
                                    <a:pt x="755" y="404"/>
                                  </a:cubicBezTo>
                                  <a:close/>
                                  <a:moveTo>
                                    <a:pt x="748" y="404"/>
                                  </a:moveTo>
                                  <a:cubicBezTo>
                                    <a:pt x="748" y="404"/>
                                    <a:pt x="748" y="404"/>
                                    <a:pt x="748" y="405"/>
                                  </a:cubicBezTo>
                                  <a:cubicBezTo>
                                    <a:pt x="750" y="405"/>
                                    <a:pt x="752" y="405"/>
                                    <a:pt x="754" y="406"/>
                                  </a:cubicBezTo>
                                  <a:cubicBezTo>
                                    <a:pt x="754" y="405"/>
                                    <a:pt x="754" y="405"/>
                                    <a:pt x="754" y="404"/>
                                  </a:cubicBezTo>
                                  <a:cubicBezTo>
                                    <a:pt x="754" y="397"/>
                                    <a:pt x="748" y="392"/>
                                    <a:pt x="742" y="392"/>
                                  </a:cubicBezTo>
                                  <a:cubicBezTo>
                                    <a:pt x="735" y="392"/>
                                    <a:pt x="730" y="397"/>
                                    <a:pt x="730" y="404"/>
                                  </a:cubicBezTo>
                                  <a:cubicBezTo>
                                    <a:pt x="730" y="405"/>
                                    <a:pt x="730" y="405"/>
                                    <a:pt x="730" y="406"/>
                                  </a:cubicBezTo>
                                  <a:cubicBezTo>
                                    <a:pt x="732" y="405"/>
                                    <a:pt x="733" y="405"/>
                                    <a:pt x="735" y="405"/>
                                  </a:cubicBezTo>
                                  <a:cubicBezTo>
                                    <a:pt x="735" y="404"/>
                                    <a:pt x="735" y="404"/>
                                    <a:pt x="735" y="404"/>
                                  </a:cubicBezTo>
                                  <a:cubicBezTo>
                                    <a:pt x="735" y="400"/>
                                    <a:pt x="738" y="397"/>
                                    <a:pt x="742" y="397"/>
                                  </a:cubicBezTo>
                                  <a:cubicBezTo>
                                    <a:pt x="745" y="397"/>
                                    <a:pt x="748" y="400"/>
                                    <a:pt x="748" y="404"/>
                                  </a:cubicBezTo>
                                  <a:close/>
                                  <a:moveTo>
                                    <a:pt x="742" y="399"/>
                                  </a:moveTo>
                                  <a:cubicBezTo>
                                    <a:pt x="739" y="399"/>
                                    <a:pt x="737" y="401"/>
                                    <a:pt x="737" y="404"/>
                                  </a:cubicBezTo>
                                  <a:cubicBezTo>
                                    <a:pt x="737" y="404"/>
                                    <a:pt x="737" y="404"/>
                                    <a:pt x="737" y="404"/>
                                  </a:cubicBezTo>
                                  <a:cubicBezTo>
                                    <a:pt x="738" y="404"/>
                                    <a:pt x="740" y="404"/>
                                    <a:pt x="742" y="404"/>
                                  </a:cubicBezTo>
                                  <a:cubicBezTo>
                                    <a:pt x="743" y="404"/>
                                    <a:pt x="745" y="404"/>
                                    <a:pt x="747" y="404"/>
                                  </a:cubicBezTo>
                                  <a:cubicBezTo>
                                    <a:pt x="747" y="404"/>
                                    <a:pt x="747" y="404"/>
                                    <a:pt x="747" y="404"/>
                                  </a:cubicBezTo>
                                  <a:cubicBezTo>
                                    <a:pt x="747" y="401"/>
                                    <a:pt x="745" y="399"/>
                                    <a:pt x="742" y="399"/>
                                  </a:cubicBezTo>
                                  <a:close/>
                                  <a:moveTo>
                                    <a:pt x="697" y="431"/>
                                  </a:moveTo>
                                  <a:cubicBezTo>
                                    <a:pt x="697" y="430"/>
                                    <a:pt x="698" y="428"/>
                                    <a:pt x="699" y="427"/>
                                  </a:cubicBezTo>
                                  <a:cubicBezTo>
                                    <a:pt x="694" y="423"/>
                                    <a:pt x="688" y="421"/>
                                    <a:pt x="681" y="421"/>
                                  </a:cubicBezTo>
                                  <a:cubicBezTo>
                                    <a:pt x="674" y="421"/>
                                    <a:pt x="668" y="423"/>
                                    <a:pt x="663" y="426"/>
                                  </a:cubicBezTo>
                                  <a:cubicBezTo>
                                    <a:pt x="664" y="428"/>
                                    <a:pt x="665" y="429"/>
                                    <a:pt x="666" y="431"/>
                                  </a:cubicBezTo>
                                  <a:cubicBezTo>
                                    <a:pt x="670" y="428"/>
                                    <a:pt x="675" y="427"/>
                                    <a:pt x="681" y="427"/>
                                  </a:cubicBezTo>
                                  <a:cubicBezTo>
                                    <a:pt x="687" y="427"/>
                                    <a:pt x="692" y="428"/>
                                    <a:pt x="697" y="431"/>
                                  </a:cubicBezTo>
                                  <a:close/>
                                  <a:moveTo>
                                    <a:pt x="681" y="428"/>
                                  </a:moveTo>
                                  <a:cubicBezTo>
                                    <a:pt x="676" y="428"/>
                                    <a:pt x="671" y="430"/>
                                    <a:pt x="666" y="432"/>
                                  </a:cubicBezTo>
                                  <a:cubicBezTo>
                                    <a:pt x="667" y="434"/>
                                    <a:pt x="668" y="436"/>
                                    <a:pt x="669" y="438"/>
                                  </a:cubicBezTo>
                                  <a:cubicBezTo>
                                    <a:pt x="672" y="436"/>
                                    <a:pt x="676" y="434"/>
                                    <a:pt x="681" y="434"/>
                                  </a:cubicBezTo>
                                  <a:cubicBezTo>
                                    <a:pt x="686" y="434"/>
                                    <a:pt x="690" y="436"/>
                                    <a:pt x="693" y="438"/>
                                  </a:cubicBezTo>
                                  <a:cubicBezTo>
                                    <a:pt x="694" y="436"/>
                                    <a:pt x="695" y="435"/>
                                    <a:pt x="696" y="433"/>
                                  </a:cubicBezTo>
                                  <a:cubicBezTo>
                                    <a:pt x="691" y="430"/>
                                    <a:pt x="686" y="428"/>
                                    <a:pt x="681" y="428"/>
                                  </a:cubicBezTo>
                                  <a:close/>
                                  <a:moveTo>
                                    <a:pt x="700" y="425"/>
                                  </a:moveTo>
                                  <a:cubicBezTo>
                                    <a:pt x="701" y="424"/>
                                    <a:pt x="703" y="422"/>
                                    <a:pt x="704" y="421"/>
                                  </a:cubicBezTo>
                                  <a:cubicBezTo>
                                    <a:pt x="697" y="416"/>
                                    <a:pt x="689" y="413"/>
                                    <a:pt x="681" y="413"/>
                                  </a:cubicBezTo>
                                  <a:cubicBezTo>
                                    <a:pt x="672" y="413"/>
                                    <a:pt x="665" y="416"/>
                                    <a:pt x="658" y="420"/>
                                  </a:cubicBezTo>
                                  <a:cubicBezTo>
                                    <a:pt x="659" y="422"/>
                                    <a:pt x="661" y="423"/>
                                    <a:pt x="662" y="425"/>
                                  </a:cubicBezTo>
                                  <a:cubicBezTo>
                                    <a:pt x="667" y="422"/>
                                    <a:pt x="674" y="420"/>
                                    <a:pt x="681" y="420"/>
                                  </a:cubicBezTo>
                                  <a:cubicBezTo>
                                    <a:pt x="688" y="420"/>
                                    <a:pt x="695" y="422"/>
                                    <a:pt x="700" y="425"/>
                                  </a:cubicBezTo>
                                  <a:close/>
                                  <a:moveTo>
                                    <a:pt x="705" y="419"/>
                                  </a:moveTo>
                                  <a:cubicBezTo>
                                    <a:pt x="707" y="418"/>
                                    <a:pt x="708" y="417"/>
                                    <a:pt x="710" y="415"/>
                                  </a:cubicBezTo>
                                  <a:cubicBezTo>
                                    <a:pt x="702" y="409"/>
                                    <a:pt x="692" y="406"/>
                                    <a:pt x="681" y="406"/>
                                  </a:cubicBezTo>
                                  <a:cubicBezTo>
                                    <a:pt x="670" y="406"/>
                                    <a:pt x="660" y="409"/>
                                    <a:pt x="652" y="415"/>
                                  </a:cubicBezTo>
                                  <a:cubicBezTo>
                                    <a:pt x="654" y="416"/>
                                    <a:pt x="655" y="418"/>
                                    <a:pt x="657" y="419"/>
                                  </a:cubicBezTo>
                                  <a:cubicBezTo>
                                    <a:pt x="664" y="415"/>
                                    <a:pt x="672" y="412"/>
                                    <a:pt x="681" y="412"/>
                                  </a:cubicBezTo>
                                  <a:cubicBezTo>
                                    <a:pt x="690" y="412"/>
                                    <a:pt x="698" y="415"/>
                                    <a:pt x="705" y="419"/>
                                  </a:cubicBezTo>
                                  <a:close/>
                                  <a:moveTo>
                                    <a:pt x="650" y="404"/>
                                  </a:moveTo>
                                  <a:cubicBezTo>
                                    <a:pt x="650" y="407"/>
                                    <a:pt x="649" y="410"/>
                                    <a:pt x="648" y="412"/>
                                  </a:cubicBezTo>
                                  <a:cubicBezTo>
                                    <a:pt x="649" y="413"/>
                                    <a:pt x="650" y="413"/>
                                    <a:pt x="651" y="414"/>
                                  </a:cubicBezTo>
                                  <a:cubicBezTo>
                                    <a:pt x="652" y="413"/>
                                    <a:pt x="653" y="412"/>
                                    <a:pt x="654" y="412"/>
                                  </a:cubicBezTo>
                                  <a:cubicBezTo>
                                    <a:pt x="655" y="409"/>
                                    <a:pt x="655" y="407"/>
                                    <a:pt x="655" y="404"/>
                                  </a:cubicBezTo>
                                  <a:cubicBezTo>
                                    <a:pt x="655" y="395"/>
                                    <a:pt x="651" y="386"/>
                                    <a:pt x="645" y="380"/>
                                  </a:cubicBezTo>
                                  <a:cubicBezTo>
                                    <a:pt x="639" y="374"/>
                                    <a:pt x="630" y="370"/>
                                    <a:pt x="621" y="370"/>
                                  </a:cubicBezTo>
                                  <a:cubicBezTo>
                                    <a:pt x="611" y="370"/>
                                    <a:pt x="603" y="374"/>
                                    <a:pt x="597" y="380"/>
                                  </a:cubicBezTo>
                                  <a:cubicBezTo>
                                    <a:pt x="590" y="386"/>
                                    <a:pt x="587" y="395"/>
                                    <a:pt x="587" y="404"/>
                                  </a:cubicBezTo>
                                  <a:cubicBezTo>
                                    <a:pt x="587" y="407"/>
                                    <a:pt x="587" y="410"/>
                                    <a:pt x="588" y="412"/>
                                  </a:cubicBezTo>
                                  <a:cubicBezTo>
                                    <a:pt x="589" y="413"/>
                                    <a:pt x="589" y="414"/>
                                    <a:pt x="590" y="414"/>
                                  </a:cubicBezTo>
                                  <a:cubicBezTo>
                                    <a:pt x="591" y="414"/>
                                    <a:pt x="592" y="413"/>
                                    <a:pt x="593" y="412"/>
                                  </a:cubicBezTo>
                                  <a:cubicBezTo>
                                    <a:pt x="592" y="410"/>
                                    <a:pt x="592" y="407"/>
                                    <a:pt x="592" y="404"/>
                                  </a:cubicBezTo>
                                  <a:cubicBezTo>
                                    <a:pt x="592" y="388"/>
                                    <a:pt x="605" y="375"/>
                                    <a:pt x="621" y="375"/>
                                  </a:cubicBezTo>
                                  <a:cubicBezTo>
                                    <a:pt x="637" y="375"/>
                                    <a:pt x="650" y="388"/>
                                    <a:pt x="650" y="404"/>
                                  </a:cubicBezTo>
                                  <a:close/>
                                  <a:moveTo>
                                    <a:pt x="642" y="404"/>
                                  </a:moveTo>
                                  <a:cubicBezTo>
                                    <a:pt x="642" y="406"/>
                                    <a:pt x="642" y="407"/>
                                    <a:pt x="641" y="409"/>
                                  </a:cubicBezTo>
                                  <a:cubicBezTo>
                                    <a:pt x="643" y="409"/>
                                    <a:pt x="645" y="410"/>
                                    <a:pt x="647" y="411"/>
                                  </a:cubicBezTo>
                                  <a:cubicBezTo>
                                    <a:pt x="648" y="409"/>
                                    <a:pt x="648" y="407"/>
                                    <a:pt x="648" y="404"/>
                                  </a:cubicBezTo>
                                  <a:cubicBezTo>
                                    <a:pt x="648" y="397"/>
                                    <a:pt x="645" y="390"/>
                                    <a:pt x="640" y="385"/>
                                  </a:cubicBezTo>
                                  <a:cubicBezTo>
                                    <a:pt x="635" y="380"/>
                                    <a:pt x="628" y="377"/>
                                    <a:pt x="621" y="377"/>
                                  </a:cubicBezTo>
                                  <a:cubicBezTo>
                                    <a:pt x="613" y="377"/>
                                    <a:pt x="607" y="380"/>
                                    <a:pt x="602" y="385"/>
                                  </a:cubicBezTo>
                                  <a:cubicBezTo>
                                    <a:pt x="597" y="390"/>
                                    <a:pt x="594" y="397"/>
                                    <a:pt x="594" y="404"/>
                                  </a:cubicBezTo>
                                  <a:cubicBezTo>
                                    <a:pt x="594" y="407"/>
                                    <a:pt x="594" y="409"/>
                                    <a:pt x="595" y="411"/>
                                  </a:cubicBezTo>
                                  <a:cubicBezTo>
                                    <a:pt x="596" y="410"/>
                                    <a:pt x="598" y="409"/>
                                    <a:pt x="600" y="409"/>
                                  </a:cubicBezTo>
                                  <a:cubicBezTo>
                                    <a:pt x="600" y="407"/>
                                    <a:pt x="600" y="406"/>
                                    <a:pt x="600" y="404"/>
                                  </a:cubicBezTo>
                                  <a:cubicBezTo>
                                    <a:pt x="600" y="392"/>
                                    <a:pt x="609" y="383"/>
                                    <a:pt x="621" y="383"/>
                                  </a:cubicBezTo>
                                  <a:cubicBezTo>
                                    <a:pt x="632" y="383"/>
                                    <a:pt x="642" y="392"/>
                                    <a:pt x="642" y="404"/>
                                  </a:cubicBezTo>
                                  <a:close/>
                                  <a:moveTo>
                                    <a:pt x="634" y="404"/>
                                  </a:moveTo>
                                  <a:cubicBezTo>
                                    <a:pt x="634" y="405"/>
                                    <a:pt x="634" y="405"/>
                                    <a:pt x="634" y="406"/>
                                  </a:cubicBezTo>
                                  <a:cubicBezTo>
                                    <a:pt x="636" y="407"/>
                                    <a:pt x="638" y="407"/>
                                    <a:pt x="640" y="408"/>
                                  </a:cubicBezTo>
                                  <a:cubicBezTo>
                                    <a:pt x="640" y="407"/>
                                    <a:pt x="640" y="405"/>
                                    <a:pt x="640" y="404"/>
                                  </a:cubicBezTo>
                                  <a:cubicBezTo>
                                    <a:pt x="640" y="399"/>
                                    <a:pt x="638" y="394"/>
                                    <a:pt x="635" y="390"/>
                                  </a:cubicBezTo>
                                  <a:cubicBezTo>
                                    <a:pt x="631" y="387"/>
                                    <a:pt x="626" y="385"/>
                                    <a:pt x="621" y="385"/>
                                  </a:cubicBezTo>
                                  <a:cubicBezTo>
                                    <a:pt x="615" y="385"/>
                                    <a:pt x="611" y="387"/>
                                    <a:pt x="607" y="390"/>
                                  </a:cubicBezTo>
                                  <a:cubicBezTo>
                                    <a:pt x="603" y="394"/>
                                    <a:pt x="601" y="399"/>
                                    <a:pt x="601" y="404"/>
                                  </a:cubicBezTo>
                                  <a:cubicBezTo>
                                    <a:pt x="601" y="405"/>
                                    <a:pt x="601" y="407"/>
                                    <a:pt x="602" y="408"/>
                                  </a:cubicBezTo>
                                  <a:cubicBezTo>
                                    <a:pt x="604" y="407"/>
                                    <a:pt x="605" y="407"/>
                                    <a:pt x="607" y="406"/>
                                  </a:cubicBezTo>
                                  <a:cubicBezTo>
                                    <a:pt x="607" y="405"/>
                                    <a:pt x="607" y="405"/>
                                    <a:pt x="607" y="404"/>
                                  </a:cubicBezTo>
                                  <a:cubicBezTo>
                                    <a:pt x="607" y="397"/>
                                    <a:pt x="613" y="390"/>
                                    <a:pt x="621" y="390"/>
                                  </a:cubicBezTo>
                                  <a:cubicBezTo>
                                    <a:pt x="628" y="390"/>
                                    <a:pt x="634" y="397"/>
                                    <a:pt x="634" y="404"/>
                                  </a:cubicBezTo>
                                  <a:close/>
                                  <a:moveTo>
                                    <a:pt x="628" y="404"/>
                                  </a:moveTo>
                                  <a:cubicBezTo>
                                    <a:pt x="628" y="404"/>
                                    <a:pt x="627" y="404"/>
                                    <a:pt x="627" y="405"/>
                                  </a:cubicBezTo>
                                  <a:cubicBezTo>
                                    <a:pt x="629" y="405"/>
                                    <a:pt x="631" y="405"/>
                                    <a:pt x="633" y="406"/>
                                  </a:cubicBezTo>
                                  <a:cubicBezTo>
                                    <a:pt x="633" y="405"/>
                                    <a:pt x="633" y="405"/>
                                    <a:pt x="633" y="404"/>
                                  </a:cubicBezTo>
                                  <a:cubicBezTo>
                                    <a:pt x="633" y="397"/>
                                    <a:pt x="627" y="392"/>
                                    <a:pt x="621" y="392"/>
                                  </a:cubicBezTo>
                                  <a:cubicBezTo>
                                    <a:pt x="614" y="392"/>
                                    <a:pt x="609" y="397"/>
                                    <a:pt x="609" y="404"/>
                                  </a:cubicBezTo>
                                  <a:cubicBezTo>
                                    <a:pt x="609" y="405"/>
                                    <a:pt x="609" y="405"/>
                                    <a:pt x="609" y="406"/>
                                  </a:cubicBezTo>
                                  <a:cubicBezTo>
                                    <a:pt x="611" y="405"/>
                                    <a:pt x="612" y="405"/>
                                    <a:pt x="614" y="405"/>
                                  </a:cubicBezTo>
                                  <a:cubicBezTo>
                                    <a:pt x="614" y="404"/>
                                    <a:pt x="614" y="404"/>
                                    <a:pt x="614" y="404"/>
                                  </a:cubicBezTo>
                                  <a:cubicBezTo>
                                    <a:pt x="614" y="400"/>
                                    <a:pt x="617" y="397"/>
                                    <a:pt x="621" y="397"/>
                                  </a:cubicBezTo>
                                  <a:cubicBezTo>
                                    <a:pt x="625" y="397"/>
                                    <a:pt x="628" y="400"/>
                                    <a:pt x="628" y="404"/>
                                  </a:cubicBezTo>
                                  <a:close/>
                                  <a:moveTo>
                                    <a:pt x="621" y="399"/>
                                  </a:moveTo>
                                  <a:cubicBezTo>
                                    <a:pt x="618" y="399"/>
                                    <a:pt x="616" y="401"/>
                                    <a:pt x="616" y="404"/>
                                  </a:cubicBezTo>
                                  <a:cubicBezTo>
                                    <a:pt x="616" y="404"/>
                                    <a:pt x="616" y="404"/>
                                    <a:pt x="616" y="404"/>
                                  </a:cubicBezTo>
                                  <a:cubicBezTo>
                                    <a:pt x="617" y="404"/>
                                    <a:pt x="619" y="404"/>
                                    <a:pt x="621" y="404"/>
                                  </a:cubicBezTo>
                                  <a:cubicBezTo>
                                    <a:pt x="623" y="404"/>
                                    <a:pt x="624" y="404"/>
                                    <a:pt x="626" y="404"/>
                                  </a:cubicBezTo>
                                  <a:cubicBezTo>
                                    <a:pt x="626" y="404"/>
                                    <a:pt x="626" y="404"/>
                                    <a:pt x="626" y="404"/>
                                  </a:cubicBezTo>
                                  <a:cubicBezTo>
                                    <a:pt x="626" y="401"/>
                                    <a:pt x="624" y="399"/>
                                    <a:pt x="621" y="399"/>
                                  </a:cubicBezTo>
                                  <a:close/>
                                  <a:moveTo>
                                    <a:pt x="576" y="431"/>
                                  </a:moveTo>
                                  <a:cubicBezTo>
                                    <a:pt x="577" y="430"/>
                                    <a:pt x="577" y="428"/>
                                    <a:pt x="578" y="427"/>
                                  </a:cubicBezTo>
                                  <a:cubicBezTo>
                                    <a:pt x="573" y="423"/>
                                    <a:pt x="567" y="421"/>
                                    <a:pt x="560" y="421"/>
                                  </a:cubicBezTo>
                                  <a:cubicBezTo>
                                    <a:pt x="553" y="421"/>
                                    <a:pt x="547" y="423"/>
                                    <a:pt x="541" y="427"/>
                                  </a:cubicBezTo>
                                  <a:cubicBezTo>
                                    <a:pt x="542" y="428"/>
                                    <a:pt x="543" y="430"/>
                                    <a:pt x="544" y="431"/>
                                  </a:cubicBezTo>
                                  <a:cubicBezTo>
                                    <a:pt x="549" y="428"/>
                                    <a:pt x="554" y="427"/>
                                    <a:pt x="560" y="427"/>
                                  </a:cubicBezTo>
                                  <a:cubicBezTo>
                                    <a:pt x="566" y="427"/>
                                    <a:pt x="571" y="428"/>
                                    <a:pt x="576" y="431"/>
                                  </a:cubicBezTo>
                                  <a:close/>
                                  <a:moveTo>
                                    <a:pt x="560" y="428"/>
                                  </a:moveTo>
                                  <a:cubicBezTo>
                                    <a:pt x="554" y="428"/>
                                    <a:pt x="549" y="430"/>
                                    <a:pt x="545" y="433"/>
                                  </a:cubicBezTo>
                                  <a:cubicBezTo>
                                    <a:pt x="546" y="435"/>
                                    <a:pt x="546" y="437"/>
                                    <a:pt x="547" y="439"/>
                                  </a:cubicBezTo>
                                  <a:cubicBezTo>
                                    <a:pt x="551" y="436"/>
                                    <a:pt x="555" y="434"/>
                                    <a:pt x="560" y="434"/>
                                  </a:cubicBezTo>
                                  <a:cubicBezTo>
                                    <a:pt x="565" y="434"/>
                                    <a:pt x="569" y="436"/>
                                    <a:pt x="572" y="438"/>
                                  </a:cubicBezTo>
                                  <a:cubicBezTo>
                                    <a:pt x="573" y="436"/>
                                    <a:pt x="574" y="435"/>
                                    <a:pt x="575" y="433"/>
                                  </a:cubicBezTo>
                                  <a:cubicBezTo>
                                    <a:pt x="571" y="430"/>
                                    <a:pt x="565" y="428"/>
                                    <a:pt x="560" y="428"/>
                                  </a:cubicBezTo>
                                  <a:close/>
                                  <a:moveTo>
                                    <a:pt x="579" y="425"/>
                                  </a:moveTo>
                                  <a:cubicBezTo>
                                    <a:pt x="581" y="424"/>
                                    <a:pt x="582" y="422"/>
                                    <a:pt x="583" y="421"/>
                                  </a:cubicBezTo>
                                  <a:cubicBezTo>
                                    <a:pt x="577" y="416"/>
                                    <a:pt x="569" y="413"/>
                                    <a:pt x="560" y="413"/>
                                  </a:cubicBezTo>
                                  <a:cubicBezTo>
                                    <a:pt x="551" y="413"/>
                                    <a:pt x="543" y="416"/>
                                    <a:pt x="536" y="421"/>
                                  </a:cubicBezTo>
                                  <a:cubicBezTo>
                                    <a:pt x="538" y="422"/>
                                    <a:pt x="539" y="424"/>
                                    <a:pt x="540" y="426"/>
                                  </a:cubicBezTo>
                                  <a:cubicBezTo>
                                    <a:pt x="546" y="422"/>
                                    <a:pt x="553" y="420"/>
                                    <a:pt x="560" y="420"/>
                                  </a:cubicBezTo>
                                  <a:cubicBezTo>
                                    <a:pt x="567" y="420"/>
                                    <a:pt x="574" y="422"/>
                                    <a:pt x="579" y="425"/>
                                  </a:cubicBezTo>
                                  <a:close/>
                                  <a:moveTo>
                                    <a:pt x="584" y="419"/>
                                  </a:moveTo>
                                  <a:cubicBezTo>
                                    <a:pt x="586" y="418"/>
                                    <a:pt x="587" y="417"/>
                                    <a:pt x="589" y="415"/>
                                  </a:cubicBezTo>
                                  <a:cubicBezTo>
                                    <a:pt x="581" y="409"/>
                                    <a:pt x="571" y="406"/>
                                    <a:pt x="560" y="406"/>
                                  </a:cubicBezTo>
                                  <a:cubicBezTo>
                                    <a:pt x="549" y="406"/>
                                    <a:pt x="539" y="409"/>
                                    <a:pt x="531" y="415"/>
                                  </a:cubicBezTo>
                                  <a:cubicBezTo>
                                    <a:pt x="532" y="417"/>
                                    <a:pt x="534" y="418"/>
                                    <a:pt x="535" y="420"/>
                                  </a:cubicBezTo>
                                  <a:cubicBezTo>
                                    <a:pt x="542" y="415"/>
                                    <a:pt x="551" y="412"/>
                                    <a:pt x="560" y="412"/>
                                  </a:cubicBezTo>
                                  <a:cubicBezTo>
                                    <a:pt x="569" y="412"/>
                                    <a:pt x="577" y="415"/>
                                    <a:pt x="584" y="419"/>
                                  </a:cubicBezTo>
                                  <a:close/>
                                  <a:moveTo>
                                    <a:pt x="527" y="404"/>
                                  </a:moveTo>
                                  <a:cubicBezTo>
                                    <a:pt x="527" y="407"/>
                                    <a:pt x="527" y="410"/>
                                    <a:pt x="526" y="412"/>
                                  </a:cubicBezTo>
                                  <a:cubicBezTo>
                                    <a:pt x="527" y="413"/>
                                    <a:pt x="528" y="414"/>
                                    <a:pt x="529" y="414"/>
                                  </a:cubicBezTo>
                                  <a:cubicBezTo>
                                    <a:pt x="530" y="414"/>
                                    <a:pt x="531" y="413"/>
                                    <a:pt x="532" y="413"/>
                                  </a:cubicBezTo>
                                  <a:cubicBezTo>
                                    <a:pt x="532" y="410"/>
                                    <a:pt x="533" y="407"/>
                                    <a:pt x="533" y="404"/>
                                  </a:cubicBezTo>
                                  <a:cubicBezTo>
                                    <a:pt x="533" y="395"/>
                                    <a:pt x="529" y="386"/>
                                    <a:pt x="523" y="380"/>
                                  </a:cubicBezTo>
                                  <a:cubicBezTo>
                                    <a:pt x="517" y="374"/>
                                    <a:pt x="508" y="370"/>
                                    <a:pt x="499" y="370"/>
                                  </a:cubicBezTo>
                                  <a:cubicBezTo>
                                    <a:pt x="489" y="370"/>
                                    <a:pt x="481" y="374"/>
                                    <a:pt x="474" y="380"/>
                                  </a:cubicBezTo>
                                  <a:cubicBezTo>
                                    <a:pt x="468" y="386"/>
                                    <a:pt x="464" y="395"/>
                                    <a:pt x="464" y="404"/>
                                  </a:cubicBezTo>
                                  <a:cubicBezTo>
                                    <a:pt x="464" y="407"/>
                                    <a:pt x="465" y="410"/>
                                    <a:pt x="465" y="412"/>
                                  </a:cubicBezTo>
                                  <a:cubicBezTo>
                                    <a:pt x="466" y="413"/>
                                    <a:pt x="467" y="414"/>
                                    <a:pt x="468" y="414"/>
                                  </a:cubicBezTo>
                                  <a:cubicBezTo>
                                    <a:pt x="469" y="414"/>
                                    <a:pt x="470" y="413"/>
                                    <a:pt x="471" y="412"/>
                                  </a:cubicBezTo>
                                  <a:cubicBezTo>
                                    <a:pt x="470" y="410"/>
                                    <a:pt x="470" y="407"/>
                                    <a:pt x="470" y="404"/>
                                  </a:cubicBezTo>
                                  <a:cubicBezTo>
                                    <a:pt x="470" y="388"/>
                                    <a:pt x="483" y="375"/>
                                    <a:pt x="499" y="375"/>
                                  </a:cubicBezTo>
                                  <a:cubicBezTo>
                                    <a:pt x="515" y="375"/>
                                    <a:pt x="527" y="388"/>
                                    <a:pt x="527" y="404"/>
                                  </a:cubicBezTo>
                                  <a:close/>
                                  <a:moveTo>
                                    <a:pt x="520" y="404"/>
                                  </a:moveTo>
                                  <a:cubicBezTo>
                                    <a:pt x="520" y="406"/>
                                    <a:pt x="520" y="407"/>
                                    <a:pt x="519" y="409"/>
                                  </a:cubicBezTo>
                                  <a:cubicBezTo>
                                    <a:pt x="521" y="409"/>
                                    <a:pt x="523" y="410"/>
                                    <a:pt x="525" y="411"/>
                                  </a:cubicBezTo>
                                  <a:cubicBezTo>
                                    <a:pt x="525" y="409"/>
                                    <a:pt x="526" y="407"/>
                                    <a:pt x="526" y="404"/>
                                  </a:cubicBezTo>
                                  <a:cubicBezTo>
                                    <a:pt x="526" y="397"/>
                                    <a:pt x="523" y="390"/>
                                    <a:pt x="518" y="385"/>
                                  </a:cubicBezTo>
                                  <a:cubicBezTo>
                                    <a:pt x="513" y="380"/>
                                    <a:pt x="506" y="377"/>
                                    <a:pt x="499" y="377"/>
                                  </a:cubicBezTo>
                                  <a:cubicBezTo>
                                    <a:pt x="491" y="377"/>
                                    <a:pt x="484" y="380"/>
                                    <a:pt x="479" y="385"/>
                                  </a:cubicBezTo>
                                  <a:cubicBezTo>
                                    <a:pt x="474" y="390"/>
                                    <a:pt x="471" y="397"/>
                                    <a:pt x="471" y="404"/>
                                  </a:cubicBezTo>
                                  <a:cubicBezTo>
                                    <a:pt x="471" y="407"/>
                                    <a:pt x="472" y="409"/>
                                    <a:pt x="472" y="411"/>
                                  </a:cubicBezTo>
                                  <a:cubicBezTo>
                                    <a:pt x="474" y="410"/>
                                    <a:pt x="476" y="409"/>
                                    <a:pt x="478" y="409"/>
                                  </a:cubicBezTo>
                                  <a:cubicBezTo>
                                    <a:pt x="478" y="407"/>
                                    <a:pt x="478" y="406"/>
                                    <a:pt x="478" y="404"/>
                                  </a:cubicBezTo>
                                  <a:cubicBezTo>
                                    <a:pt x="478" y="392"/>
                                    <a:pt x="487" y="383"/>
                                    <a:pt x="499" y="383"/>
                                  </a:cubicBezTo>
                                  <a:cubicBezTo>
                                    <a:pt x="510" y="383"/>
                                    <a:pt x="520" y="392"/>
                                    <a:pt x="520" y="404"/>
                                  </a:cubicBezTo>
                                  <a:close/>
                                  <a:moveTo>
                                    <a:pt x="512" y="404"/>
                                  </a:moveTo>
                                  <a:cubicBezTo>
                                    <a:pt x="512" y="405"/>
                                    <a:pt x="512" y="405"/>
                                    <a:pt x="512" y="406"/>
                                  </a:cubicBezTo>
                                  <a:cubicBezTo>
                                    <a:pt x="514" y="407"/>
                                    <a:pt x="516" y="407"/>
                                    <a:pt x="518" y="408"/>
                                  </a:cubicBezTo>
                                  <a:cubicBezTo>
                                    <a:pt x="518" y="407"/>
                                    <a:pt x="518" y="405"/>
                                    <a:pt x="518" y="404"/>
                                  </a:cubicBezTo>
                                  <a:cubicBezTo>
                                    <a:pt x="518" y="399"/>
                                    <a:pt x="516" y="394"/>
                                    <a:pt x="512" y="390"/>
                                  </a:cubicBezTo>
                                  <a:cubicBezTo>
                                    <a:pt x="509" y="387"/>
                                    <a:pt x="504" y="385"/>
                                    <a:pt x="499" y="385"/>
                                  </a:cubicBezTo>
                                  <a:cubicBezTo>
                                    <a:pt x="493" y="385"/>
                                    <a:pt x="488" y="387"/>
                                    <a:pt x="485" y="390"/>
                                  </a:cubicBezTo>
                                  <a:cubicBezTo>
                                    <a:pt x="481" y="394"/>
                                    <a:pt x="479" y="399"/>
                                    <a:pt x="479" y="404"/>
                                  </a:cubicBezTo>
                                  <a:cubicBezTo>
                                    <a:pt x="479" y="405"/>
                                    <a:pt x="479" y="407"/>
                                    <a:pt x="480" y="408"/>
                                  </a:cubicBezTo>
                                  <a:cubicBezTo>
                                    <a:pt x="481" y="407"/>
                                    <a:pt x="483" y="407"/>
                                    <a:pt x="485" y="406"/>
                                  </a:cubicBezTo>
                                  <a:cubicBezTo>
                                    <a:pt x="485" y="405"/>
                                    <a:pt x="485" y="405"/>
                                    <a:pt x="485" y="404"/>
                                  </a:cubicBezTo>
                                  <a:cubicBezTo>
                                    <a:pt x="485" y="397"/>
                                    <a:pt x="491" y="390"/>
                                    <a:pt x="499" y="390"/>
                                  </a:cubicBezTo>
                                  <a:cubicBezTo>
                                    <a:pt x="506" y="390"/>
                                    <a:pt x="512" y="397"/>
                                    <a:pt x="512" y="404"/>
                                  </a:cubicBezTo>
                                  <a:close/>
                                  <a:moveTo>
                                    <a:pt x="505" y="404"/>
                                  </a:moveTo>
                                  <a:cubicBezTo>
                                    <a:pt x="505" y="404"/>
                                    <a:pt x="505" y="404"/>
                                    <a:pt x="505" y="405"/>
                                  </a:cubicBezTo>
                                  <a:cubicBezTo>
                                    <a:pt x="507" y="405"/>
                                    <a:pt x="509" y="405"/>
                                    <a:pt x="510" y="406"/>
                                  </a:cubicBezTo>
                                  <a:cubicBezTo>
                                    <a:pt x="511" y="405"/>
                                    <a:pt x="511" y="405"/>
                                    <a:pt x="511" y="404"/>
                                  </a:cubicBezTo>
                                  <a:cubicBezTo>
                                    <a:pt x="511" y="397"/>
                                    <a:pt x="505" y="392"/>
                                    <a:pt x="499" y="392"/>
                                  </a:cubicBezTo>
                                  <a:cubicBezTo>
                                    <a:pt x="492" y="392"/>
                                    <a:pt x="487" y="397"/>
                                    <a:pt x="487" y="404"/>
                                  </a:cubicBezTo>
                                  <a:cubicBezTo>
                                    <a:pt x="487" y="405"/>
                                    <a:pt x="487" y="405"/>
                                    <a:pt x="487" y="406"/>
                                  </a:cubicBezTo>
                                  <a:cubicBezTo>
                                    <a:pt x="489" y="405"/>
                                    <a:pt x="490" y="405"/>
                                    <a:pt x="492" y="405"/>
                                  </a:cubicBezTo>
                                  <a:cubicBezTo>
                                    <a:pt x="492" y="404"/>
                                    <a:pt x="492" y="404"/>
                                    <a:pt x="492" y="404"/>
                                  </a:cubicBezTo>
                                  <a:cubicBezTo>
                                    <a:pt x="492" y="400"/>
                                    <a:pt x="495" y="397"/>
                                    <a:pt x="499" y="397"/>
                                  </a:cubicBezTo>
                                  <a:cubicBezTo>
                                    <a:pt x="502" y="397"/>
                                    <a:pt x="505" y="400"/>
                                    <a:pt x="505" y="404"/>
                                  </a:cubicBezTo>
                                  <a:close/>
                                  <a:moveTo>
                                    <a:pt x="499" y="399"/>
                                  </a:moveTo>
                                  <a:cubicBezTo>
                                    <a:pt x="496" y="399"/>
                                    <a:pt x="494" y="401"/>
                                    <a:pt x="494" y="404"/>
                                  </a:cubicBezTo>
                                  <a:cubicBezTo>
                                    <a:pt x="494" y="404"/>
                                    <a:pt x="494" y="404"/>
                                    <a:pt x="494" y="404"/>
                                  </a:cubicBezTo>
                                  <a:cubicBezTo>
                                    <a:pt x="495" y="404"/>
                                    <a:pt x="497" y="404"/>
                                    <a:pt x="499" y="404"/>
                                  </a:cubicBezTo>
                                  <a:cubicBezTo>
                                    <a:pt x="500" y="404"/>
                                    <a:pt x="502" y="404"/>
                                    <a:pt x="504" y="404"/>
                                  </a:cubicBezTo>
                                  <a:cubicBezTo>
                                    <a:pt x="504" y="404"/>
                                    <a:pt x="504" y="404"/>
                                    <a:pt x="504" y="404"/>
                                  </a:cubicBezTo>
                                  <a:cubicBezTo>
                                    <a:pt x="504" y="401"/>
                                    <a:pt x="501" y="399"/>
                                    <a:pt x="499" y="399"/>
                                  </a:cubicBezTo>
                                  <a:close/>
                                  <a:moveTo>
                                    <a:pt x="453" y="431"/>
                                  </a:moveTo>
                                  <a:cubicBezTo>
                                    <a:pt x="454" y="430"/>
                                    <a:pt x="455" y="428"/>
                                    <a:pt x="456" y="427"/>
                                  </a:cubicBezTo>
                                  <a:cubicBezTo>
                                    <a:pt x="451" y="423"/>
                                    <a:pt x="445" y="421"/>
                                    <a:pt x="438" y="421"/>
                                  </a:cubicBezTo>
                                  <a:cubicBezTo>
                                    <a:pt x="431" y="421"/>
                                    <a:pt x="425" y="423"/>
                                    <a:pt x="420" y="426"/>
                                  </a:cubicBezTo>
                                  <a:cubicBezTo>
                                    <a:pt x="421" y="428"/>
                                    <a:pt x="422" y="429"/>
                                    <a:pt x="423" y="431"/>
                                  </a:cubicBezTo>
                                  <a:cubicBezTo>
                                    <a:pt x="427" y="428"/>
                                    <a:pt x="432" y="427"/>
                                    <a:pt x="438" y="427"/>
                                  </a:cubicBezTo>
                                  <a:cubicBezTo>
                                    <a:pt x="444" y="427"/>
                                    <a:pt x="449" y="428"/>
                                    <a:pt x="453" y="431"/>
                                  </a:cubicBezTo>
                                  <a:close/>
                                  <a:moveTo>
                                    <a:pt x="438" y="428"/>
                                  </a:moveTo>
                                  <a:cubicBezTo>
                                    <a:pt x="433" y="428"/>
                                    <a:pt x="428" y="430"/>
                                    <a:pt x="423" y="432"/>
                                  </a:cubicBezTo>
                                  <a:cubicBezTo>
                                    <a:pt x="424" y="434"/>
                                    <a:pt x="425" y="436"/>
                                    <a:pt x="426" y="438"/>
                                  </a:cubicBezTo>
                                  <a:cubicBezTo>
                                    <a:pt x="429" y="436"/>
                                    <a:pt x="433" y="434"/>
                                    <a:pt x="438" y="434"/>
                                  </a:cubicBezTo>
                                  <a:cubicBezTo>
                                    <a:pt x="442" y="434"/>
                                    <a:pt x="447" y="436"/>
                                    <a:pt x="450" y="438"/>
                                  </a:cubicBezTo>
                                  <a:cubicBezTo>
                                    <a:pt x="451" y="436"/>
                                    <a:pt x="452" y="435"/>
                                    <a:pt x="453" y="433"/>
                                  </a:cubicBezTo>
                                  <a:cubicBezTo>
                                    <a:pt x="448" y="430"/>
                                    <a:pt x="443" y="428"/>
                                    <a:pt x="438" y="428"/>
                                  </a:cubicBezTo>
                                  <a:close/>
                                  <a:moveTo>
                                    <a:pt x="457" y="425"/>
                                  </a:moveTo>
                                  <a:cubicBezTo>
                                    <a:pt x="458" y="424"/>
                                    <a:pt x="460" y="422"/>
                                    <a:pt x="461" y="421"/>
                                  </a:cubicBezTo>
                                  <a:cubicBezTo>
                                    <a:pt x="454" y="416"/>
                                    <a:pt x="446" y="413"/>
                                    <a:pt x="438" y="413"/>
                                  </a:cubicBezTo>
                                  <a:cubicBezTo>
                                    <a:pt x="429" y="413"/>
                                    <a:pt x="422" y="416"/>
                                    <a:pt x="415" y="420"/>
                                  </a:cubicBezTo>
                                  <a:cubicBezTo>
                                    <a:pt x="416" y="422"/>
                                    <a:pt x="418" y="423"/>
                                    <a:pt x="419" y="425"/>
                                  </a:cubicBezTo>
                                  <a:cubicBezTo>
                                    <a:pt x="424" y="422"/>
                                    <a:pt x="431" y="420"/>
                                    <a:pt x="438" y="420"/>
                                  </a:cubicBezTo>
                                  <a:cubicBezTo>
                                    <a:pt x="445" y="420"/>
                                    <a:pt x="452" y="422"/>
                                    <a:pt x="457" y="425"/>
                                  </a:cubicBezTo>
                                  <a:close/>
                                  <a:moveTo>
                                    <a:pt x="462" y="419"/>
                                  </a:moveTo>
                                  <a:cubicBezTo>
                                    <a:pt x="464" y="418"/>
                                    <a:pt x="465" y="417"/>
                                    <a:pt x="467" y="415"/>
                                  </a:cubicBezTo>
                                  <a:cubicBezTo>
                                    <a:pt x="459" y="409"/>
                                    <a:pt x="449" y="406"/>
                                    <a:pt x="438" y="406"/>
                                  </a:cubicBezTo>
                                  <a:cubicBezTo>
                                    <a:pt x="427" y="406"/>
                                    <a:pt x="417" y="409"/>
                                    <a:pt x="409" y="415"/>
                                  </a:cubicBezTo>
                                  <a:cubicBezTo>
                                    <a:pt x="411" y="416"/>
                                    <a:pt x="412" y="418"/>
                                    <a:pt x="414" y="419"/>
                                  </a:cubicBezTo>
                                  <a:cubicBezTo>
                                    <a:pt x="421" y="415"/>
                                    <a:pt x="429" y="412"/>
                                    <a:pt x="438" y="412"/>
                                  </a:cubicBezTo>
                                  <a:cubicBezTo>
                                    <a:pt x="447" y="412"/>
                                    <a:pt x="455" y="415"/>
                                    <a:pt x="462" y="419"/>
                                  </a:cubicBezTo>
                                  <a:close/>
                                  <a:moveTo>
                                    <a:pt x="407" y="404"/>
                                  </a:moveTo>
                                  <a:cubicBezTo>
                                    <a:pt x="407" y="407"/>
                                    <a:pt x="406" y="410"/>
                                    <a:pt x="405" y="412"/>
                                  </a:cubicBezTo>
                                  <a:cubicBezTo>
                                    <a:pt x="406" y="413"/>
                                    <a:pt x="407" y="413"/>
                                    <a:pt x="408" y="414"/>
                                  </a:cubicBezTo>
                                  <a:cubicBezTo>
                                    <a:pt x="409" y="413"/>
                                    <a:pt x="410" y="412"/>
                                    <a:pt x="411" y="412"/>
                                  </a:cubicBezTo>
                                  <a:cubicBezTo>
                                    <a:pt x="412" y="409"/>
                                    <a:pt x="412" y="407"/>
                                    <a:pt x="412" y="404"/>
                                  </a:cubicBezTo>
                                  <a:cubicBezTo>
                                    <a:pt x="412" y="395"/>
                                    <a:pt x="408" y="386"/>
                                    <a:pt x="402" y="380"/>
                                  </a:cubicBezTo>
                                  <a:cubicBezTo>
                                    <a:pt x="396" y="374"/>
                                    <a:pt x="387" y="370"/>
                                    <a:pt x="378" y="370"/>
                                  </a:cubicBezTo>
                                  <a:cubicBezTo>
                                    <a:pt x="368" y="370"/>
                                    <a:pt x="360" y="374"/>
                                    <a:pt x="354" y="380"/>
                                  </a:cubicBezTo>
                                  <a:cubicBezTo>
                                    <a:pt x="347" y="386"/>
                                    <a:pt x="344" y="395"/>
                                    <a:pt x="344" y="404"/>
                                  </a:cubicBezTo>
                                  <a:cubicBezTo>
                                    <a:pt x="344" y="407"/>
                                    <a:pt x="344" y="410"/>
                                    <a:pt x="345" y="412"/>
                                  </a:cubicBezTo>
                                  <a:cubicBezTo>
                                    <a:pt x="346" y="413"/>
                                    <a:pt x="346" y="414"/>
                                    <a:pt x="347" y="414"/>
                                  </a:cubicBezTo>
                                  <a:cubicBezTo>
                                    <a:pt x="348" y="414"/>
                                    <a:pt x="349" y="413"/>
                                    <a:pt x="350" y="412"/>
                                  </a:cubicBezTo>
                                  <a:cubicBezTo>
                                    <a:pt x="349" y="410"/>
                                    <a:pt x="349" y="407"/>
                                    <a:pt x="349" y="404"/>
                                  </a:cubicBezTo>
                                  <a:cubicBezTo>
                                    <a:pt x="349" y="388"/>
                                    <a:pt x="362" y="375"/>
                                    <a:pt x="378" y="375"/>
                                  </a:cubicBezTo>
                                  <a:cubicBezTo>
                                    <a:pt x="394" y="375"/>
                                    <a:pt x="407" y="388"/>
                                    <a:pt x="407" y="404"/>
                                  </a:cubicBezTo>
                                  <a:close/>
                                  <a:moveTo>
                                    <a:pt x="399" y="404"/>
                                  </a:moveTo>
                                  <a:cubicBezTo>
                                    <a:pt x="399" y="406"/>
                                    <a:pt x="399" y="407"/>
                                    <a:pt x="398" y="409"/>
                                  </a:cubicBezTo>
                                  <a:cubicBezTo>
                                    <a:pt x="400" y="409"/>
                                    <a:pt x="402" y="410"/>
                                    <a:pt x="404" y="411"/>
                                  </a:cubicBezTo>
                                  <a:cubicBezTo>
                                    <a:pt x="405" y="409"/>
                                    <a:pt x="405" y="407"/>
                                    <a:pt x="405" y="404"/>
                                  </a:cubicBezTo>
                                  <a:cubicBezTo>
                                    <a:pt x="405" y="397"/>
                                    <a:pt x="402" y="390"/>
                                    <a:pt x="397" y="385"/>
                                  </a:cubicBezTo>
                                  <a:cubicBezTo>
                                    <a:pt x="392" y="380"/>
                                    <a:pt x="385" y="377"/>
                                    <a:pt x="378" y="377"/>
                                  </a:cubicBezTo>
                                  <a:cubicBezTo>
                                    <a:pt x="370" y="377"/>
                                    <a:pt x="363" y="380"/>
                                    <a:pt x="359" y="385"/>
                                  </a:cubicBezTo>
                                  <a:cubicBezTo>
                                    <a:pt x="354" y="390"/>
                                    <a:pt x="351" y="397"/>
                                    <a:pt x="351" y="404"/>
                                  </a:cubicBezTo>
                                  <a:cubicBezTo>
                                    <a:pt x="351" y="407"/>
                                    <a:pt x="351" y="409"/>
                                    <a:pt x="352" y="411"/>
                                  </a:cubicBezTo>
                                  <a:cubicBezTo>
                                    <a:pt x="353" y="410"/>
                                    <a:pt x="355" y="409"/>
                                    <a:pt x="357" y="409"/>
                                  </a:cubicBezTo>
                                  <a:cubicBezTo>
                                    <a:pt x="357" y="407"/>
                                    <a:pt x="357" y="406"/>
                                    <a:pt x="357" y="404"/>
                                  </a:cubicBezTo>
                                  <a:cubicBezTo>
                                    <a:pt x="357" y="392"/>
                                    <a:pt x="366" y="383"/>
                                    <a:pt x="378" y="383"/>
                                  </a:cubicBezTo>
                                  <a:cubicBezTo>
                                    <a:pt x="389" y="383"/>
                                    <a:pt x="399" y="392"/>
                                    <a:pt x="399" y="404"/>
                                  </a:cubicBezTo>
                                  <a:close/>
                                  <a:moveTo>
                                    <a:pt x="391" y="404"/>
                                  </a:moveTo>
                                  <a:cubicBezTo>
                                    <a:pt x="391" y="405"/>
                                    <a:pt x="391" y="405"/>
                                    <a:pt x="391" y="406"/>
                                  </a:cubicBezTo>
                                  <a:cubicBezTo>
                                    <a:pt x="393" y="407"/>
                                    <a:pt x="395" y="407"/>
                                    <a:pt x="397" y="408"/>
                                  </a:cubicBezTo>
                                  <a:cubicBezTo>
                                    <a:pt x="397" y="407"/>
                                    <a:pt x="397" y="405"/>
                                    <a:pt x="397" y="404"/>
                                  </a:cubicBezTo>
                                  <a:cubicBezTo>
                                    <a:pt x="397" y="399"/>
                                    <a:pt x="395" y="394"/>
                                    <a:pt x="392" y="390"/>
                                  </a:cubicBezTo>
                                  <a:cubicBezTo>
                                    <a:pt x="388" y="387"/>
                                    <a:pt x="383" y="385"/>
                                    <a:pt x="378" y="385"/>
                                  </a:cubicBezTo>
                                  <a:cubicBezTo>
                                    <a:pt x="372" y="385"/>
                                    <a:pt x="368" y="387"/>
                                    <a:pt x="364" y="390"/>
                                  </a:cubicBezTo>
                                  <a:cubicBezTo>
                                    <a:pt x="360" y="394"/>
                                    <a:pt x="358" y="399"/>
                                    <a:pt x="358" y="404"/>
                                  </a:cubicBezTo>
                                  <a:cubicBezTo>
                                    <a:pt x="358" y="405"/>
                                    <a:pt x="358" y="407"/>
                                    <a:pt x="359" y="408"/>
                                  </a:cubicBezTo>
                                  <a:cubicBezTo>
                                    <a:pt x="361" y="407"/>
                                    <a:pt x="362" y="407"/>
                                    <a:pt x="364" y="406"/>
                                  </a:cubicBezTo>
                                  <a:cubicBezTo>
                                    <a:pt x="364" y="405"/>
                                    <a:pt x="364" y="405"/>
                                    <a:pt x="364" y="404"/>
                                  </a:cubicBezTo>
                                  <a:cubicBezTo>
                                    <a:pt x="364" y="397"/>
                                    <a:pt x="370" y="390"/>
                                    <a:pt x="378" y="390"/>
                                  </a:cubicBezTo>
                                  <a:cubicBezTo>
                                    <a:pt x="385" y="390"/>
                                    <a:pt x="391" y="397"/>
                                    <a:pt x="391" y="404"/>
                                  </a:cubicBezTo>
                                  <a:close/>
                                  <a:moveTo>
                                    <a:pt x="384" y="404"/>
                                  </a:moveTo>
                                  <a:cubicBezTo>
                                    <a:pt x="384" y="404"/>
                                    <a:pt x="384" y="404"/>
                                    <a:pt x="384" y="405"/>
                                  </a:cubicBezTo>
                                  <a:cubicBezTo>
                                    <a:pt x="386" y="405"/>
                                    <a:pt x="388" y="405"/>
                                    <a:pt x="390" y="406"/>
                                  </a:cubicBezTo>
                                  <a:cubicBezTo>
                                    <a:pt x="390" y="405"/>
                                    <a:pt x="390" y="405"/>
                                    <a:pt x="390" y="404"/>
                                  </a:cubicBezTo>
                                  <a:cubicBezTo>
                                    <a:pt x="390" y="397"/>
                                    <a:pt x="384" y="392"/>
                                    <a:pt x="378" y="392"/>
                                  </a:cubicBezTo>
                                  <a:cubicBezTo>
                                    <a:pt x="371" y="392"/>
                                    <a:pt x="366" y="397"/>
                                    <a:pt x="366" y="404"/>
                                  </a:cubicBezTo>
                                  <a:cubicBezTo>
                                    <a:pt x="366" y="405"/>
                                    <a:pt x="366" y="405"/>
                                    <a:pt x="366" y="406"/>
                                  </a:cubicBezTo>
                                  <a:cubicBezTo>
                                    <a:pt x="368" y="405"/>
                                    <a:pt x="369" y="405"/>
                                    <a:pt x="371" y="405"/>
                                  </a:cubicBezTo>
                                  <a:cubicBezTo>
                                    <a:pt x="371" y="404"/>
                                    <a:pt x="371" y="404"/>
                                    <a:pt x="371" y="404"/>
                                  </a:cubicBezTo>
                                  <a:cubicBezTo>
                                    <a:pt x="371" y="400"/>
                                    <a:pt x="374" y="397"/>
                                    <a:pt x="378" y="397"/>
                                  </a:cubicBezTo>
                                  <a:cubicBezTo>
                                    <a:pt x="381" y="397"/>
                                    <a:pt x="384" y="400"/>
                                    <a:pt x="384" y="404"/>
                                  </a:cubicBezTo>
                                  <a:close/>
                                  <a:moveTo>
                                    <a:pt x="378" y="399"/>
                                  </a:moveTo>
                                  <a:cubicBezTo>
                                    <a:pt x="375" y="399"/>
                                    <a:pt x="373" y="401"/>
                                    <a:pt x="373" y="404"/>
                                  </a:cubicBezTo>
                                  <a:cubicBezTo>
                                    <a:pt x="373" y="404"/>
                                    <a:pt x="373" y="404"/>
                                    <a:pt x="373" y="404"/>
                                  </a:cubicBezTo>
                                  <a:cubicBezTo>
                                    <a:pt x="374" y="404"/>
                                    <a:pt x="376" y="404"/>
                                    <a:pt x="378" y="404"/>
                                  </a:cubicBezTo>
                                  <a:cubicBezTo>
                                    <a:pt x="379" y="404"/>
                                    <a:pt x="381" y="404"/>
                                    <a:pt x="383" y="404"/>
                                  </a:cubicBezTo>
                                  <a:cubicBezTo>
                                    <a:pt x="383" y="404"/>
                                    <a:pt x="383" y="404"/>
                                    <a:pt x="383" y="404"/>
                                  </a:cubicBezTo>
                                  <a:cubicBezTo>
                                    <a:pt x="383" y="401"/>
                                    <a:pt x="381" y="399"/>
                                    <a:pt x="378" y="399"/>
                                  </a:cubicBezTo>
                                  <a:close/>
                                  <a:moveTo>
                                    <a:pt x="333" y="431"/>
                                  </a:moveTo>
                                  <a:cubicBezTo>
                                    <a:pt x="333" y="430"/>
                                    <a:pt x="334" y="428"/>
                                    <a:pt x="335" y="427"/>
                                  </a:cubicBezTo>
                                  <a:cubicBezTo>
                                    <a:pt x="330" y="423"/>
                                    <a:pt x="324" y="421"/>
                                    <a:pt x="317" y="421"/>
                                  </a:cubicBezTo>
                                  <a:cubicBezTo>
                                    <a:pt x="310" y="421"/>
                                    <a:pt x="304" y="423"/>
                                    <a:pt x="298" y="427"/>
                                  </a:cubicBezTo>
                                  <a:cubicBezTo>
                                    <a:pt x="299" y="428"/>
                                    <a:pt x="300" y="430"/>
                                    <a:pt x="301" y="431"/>
                                  </a:cubicBezTo>
                                  <a:cubicBezTo>
                                    <a:pt x="306" y="428"/>
                                    <a:pt x="311" y="427"/>
                                    <a:pt x="317" y="427"/>
                                  </a:cubicBezTo>
                                  <a:cubicBezTo>
                                    <a:pt x="323" y="427"/>
                                    <a:pt x="328" y="428"/>
                                    <a:pt x="333" y="431"/>
                                  </a:cubicBezTo>
                                  <a:close/>
                                  <a:moveTo>
                                    <a:pt x="317" y="428"/>
                                  </a:moveTo>
                                  <a:cubicBezTo>
                                    <a:pt x="311" y="428"/>
                                    <a:pt x="306" y="430"/>
                                    <a:pt x="302" y="433"/>
                                  </a:cubicBezTo>
                                  <a:cubicBezTo>
                                    <a:pt x="303" y="435"/>
                                    <a:pt x="304" y="437"/>
                                    <a:pt x="304" y="439"/>
                                  </a:cubicBezTo>
                                  <a:cubicBezTo>
                                    <a:pt x="308" y="436"/>
                                    <a:pt x="312" y="434"/>
                                    <a:pt x="317" y="434"/>
                                  </a:cubicBezTo>
                                  <a:cubicBezTo>
                                    <a:pt x="322" y="434"/>
                                    <a:pt x="326" y="436"/>
                                    <a:pt x="329" y="438"/>
                                  </a:cubicBezTo>
                                  <a:cubicBezTo>
                                    <a:pt x="330" y="436"/>
                                    <a:pt x="331" y="435"/>
                                    <a:pt x="332" y="433"/>
                                  </a:cubicBezTo>
                                  <a:cubicBezTo>
                                    <a:pt x="328" y="430"/>
                                    <a:pt x="322" y="428"/>
                                    <a:pt x="317" y="428"/>
                                  </a:cubicBezTo>
                                  <a:close/>
                                  <a:moveTo>
                                    <a:pt x="336" y="425"/>
                                  </a:moveTo>
                                  <a:cubicBezTo>
                                    <a:pt x="338" y="424"/>
                                    <a:pt x="339" y="422"/>
                                    <a:pt x="340" y="421"/>
                                  </a:cubicBezTo>
                                  <a:cubicBezTo>
                                    <a:pt x="334" y="416"/>
                                    <a:pt x="326" y="413"/>
                                    <a:pt x="317" y="413"/>
                                  </a:cubicBezTo>
                                  <a:cubicBezTo>
                                    <a:pt x="308" y="413"/>
                                    <a:pt x="300" y="416"/>
                                    <a:pt x="293" y="421"/>
                                  </a:cubicBezTo>
                                  <a:cubicBezTo>
                                    <a:pt x="295" y="422"/>
                                    <a:pt x="296" y="424"/>
                                    <a:pt x="297" y="425"/>
                                  </a:cubicBezTo>
                                  <a:cubicBezTo>
                                    <a:pt x="303" y="422"/>
                                    <a:pt x="310" y="420"/>
                                    <a:pt x="317" y="420"/>
                                  </a:cubicBezTo>
                                  <a:cubicBezTo>
                                    <a:pt x="324" y="420"/>
                                    <a:pt x="331" y="422"/>
                                    <a:pt x="336" y="425"/>
                                  </a:cubicBezTo>
                                  <a:close/>
                                  <a:moveTo>
                                    <a:pt x="341" y="419"/>
                                  </a:moveTo>
                                  <a:cubicBezTo>
                                    <a:pt x="343" y="418"/>
                                    <a:pt x="344" y="417"/>
                                    <a:pt x="346" y="415"/>
                                  </a:cubicBezTo>
                                  <a:cubicBezTo>
                                    <a:pt x="338" y="409"/>
                                    <a:pt x="328" y="406"/>
                                    <a:pt x="317" y="406"/>
                                  </a:cubicBezTo>
                                  <a:cubicBezTo>
                                    <a:pt x="306" y="406"/>
                                    <a:pt x="296" y="409"/>
                                    <a:pt x="288" y="415"/>
                                  </a:cubicBezTo>
                                  <a:cubicBezTo>
                                    <a:pt x="289" y="417"/>
                                    <a:pt x="291" y="418"/>
                                    <a:pt x="292" y="420"/>
                                  </a:cubicBezTo>
                                  <a:cubicBezTo>
                                    <a:pt x="299" y="415"/>
                                    <a:pt x="308" y="412"/>
                                    <a:pt x="317" y="412"/>
                                  </a:cubicBezTo>
                                  <a:cubicBezTo>
                                    <a:pt x="326" y="412"/>
                                    <a:pt x="334" y="415"/>
                                    <a:pt x="341" y="419"/>
                                  </a:cubicBezTo>
                                  <a:close/>
                                  <a:moveTo>
                                    <a:pt x="285" y="404"/>
                                  </a:moveTo>
                                  <a:cubicBezTo>
                                    <a:pt x="285" y="407"/>
                                    <a:pt x="284" y="410"/>
                                    <a:pt x="283" y="412"/>
                                  </a:cubicBezTo>
                                  <a:cubicBezTo>
                                    <a:pt x="284" y="413"/>
                                    <a:pt x="285" y="414"/>
                                    <a:pt x="286" y="414"/>
                                  </a:cubicBezTo>
                                  <a:cubicBezTo>
                                    <a:pt x="287" y="414"/>
                                    <a:pt x="288" y="413"/>
                                    <a:pt x="289" y="412"/>
                                  </a:cubicBezTo>
                                  <a:cubicBezTo>
                                    <a:pt x="290" y="410"/>
                                    <a:pt x="290" y="407"/>
                                    <a:pt x="290" y="404"/>
                                  </a:cubicBezTo>
                                  <a:cubicBezTo>
                                    <a:pt x="290" y="395"/>
                                    <a:pt x="286" y="386"/>
                                    <a:pt x="280" y="380"/>
                                  </a:cubicBezTo>
                                  <a:cubicBezTo>
                                    <a:pt x="274" y="374"/>
                                    <a:pt x="265" y="370"/>
                                    <a:pt x="256" y="370"/>
                                  </a:cubicBezTo>
                                  <a:cubicBezTo>
                                    <a:pt x="246" y="370"/>
                                    <a:pt x="238" y="374"/>
                                    <a:pt x="232" y="380"/>
                                  </a:cubicBezTo>
                                  <a:cubicBezTo>
                                    <a:pt x="225" y="386"/>
                                    <a:pt x="222" y="395"/>
                                    <a:pt x="222" y="404"/>
                                  </a:cubicBezTo>
                                  <a:cubicBezTo>
                                    <a:pt x="222" y="407"/>
                                    <a:pt x="222" y="410"/>
                                    <a:pt x="223" y="412"/>
                                  </a:cubicBezTo>
                                  <a:cubicBezTo>
                                    <a:pt x="224" y="413"/>
                                    <a:pt x="225" y="414"/>
                                    <a:pt x="225" y="414"/>
                                  </a:cubicBezTo>
                                  <a:cubicBezTo>
                                    <a:pt x="226" y="414"/>
                                    <a:pt x="227" y="413"/>
                                    <a:pt x="228" y="412"/>
                                  </a:cubicBezTo>
                                  <a:cubicBezTo>
                                    <a:pt x="228" y="410"/>
                                    <a:pt x="227" y="407"/>
                                    <a:pt x="227" y="404"/>
                                  </a:cubicBezTo>
                                  <a:cubicBezTo>
                                    <a:pt x="227" y="388"/>
                                    <a:pt x="240" y="375"/>
                                    <a:pt x="256" y="375"/>
                                  </a:cubicBezTo>
                                  <a:cubicBezTo>
                                    <a:pt x="272" y="375"/>
                                    <a:pt x="285" y="388"/>
                                    <a:pt x="285" y="404"/>
                                  </a:cubicBezTo>
                                  <a:close/>
                                  <a:moveTo>
                                    <a:pt x="277" y="404"/>
                                  </a:moveTo>
                                  <a:cubicBezTo>
                                    <a:pt x="277" y="406"/>
                                    <a:pt x="277" y="407"/>
                                    <a:pt x="276" y="409"/>
                                  </a:cubicBezTo>
                                  <a:cubicBezTo>
                                    <a:pt x="278" y="409"/>
                                    <a:pt x="280" y="410"/>
                                    <a:pt x="282" y="411"/>
                                  </a:cubicBezTo>
                                  <a:cubicBezTo>
                                    <a:pt x="283" y="409"/>
                                    <a:pt x="283" y="407"/>
                                    <a:pt x="283" y="404"/>
                                  </a:cubicBezTo>
                                  <a:cubicBezTo>
                                    <a:pt x="283" y="397"/>
                                    <a:pt x="280" y="390"/>
                                    <a:pt x="275" y="385"/>
                                  </a:cubicBezTo>
                                  <a:cubicBezTo>
                                    <a:pt x="270" y="380"/>
                                    <a:pt x="263" y="377"/>
                                    <a:pt x="256" y="377"/>
                                  </a:cubicBezTo>
                                  <a:cubicBezTo>
                                    <a:pt x="248" y="377"/>
                                    <a:pt x="242" y="380"/>
                                    <a:pt x="237" y="385"/>
                                  </a:cubicBezTo>
                                  <a:cubicBezTo>
                                    <a:pt x="232" y="390"/>
                                    <a:pt x="229" y="397"/>
                                    <a:pt x="229" y="404"/>
                                  </a:cubicBezTo>
                                  <a:cubicBezTo>
                                    <a:pt x="229" y="407"/>
                                    <a:pt x="229" y="409"/>
                                    <a:pt x="230" y="411"/>
                                  </a:cubicBezTo>
                                  <a:cubicBezTo>
                                    <a:pt x="231" y="410"/>
                                    <a:pt x="233" y="409"/>
                                    <a:pt x="235" y="409"/>
                                  </a:cubicBezTo>
                                  <a:cubicBezTo>
                                    <a:pt x="235" y="407"/>
                                    <a:pt x="235" y="406"/>
                                    <a:pt x="235" y="404"/>
                                  </a:cubicBezTo>
                                  <a:cubicBezTo>
                                    <a:pt x="235" y="392"/>
                                    <a:pt x="244" y="383"/>
                                    <a:pt x="256" y="383"/>
                                  </a:cubicBezTo>
                                  <a:cubicBezTo>
                                    <a:pt x="268" y="383"/>
                                    <a:pt x="277" y="392"/>
                                    <a:pt x="277" y="404"/>
                                  </a:cubicBezTo>
                                  <a:close/>
                                  <a:moveTo>
                                    <a:pt x="269" y="404"/>
                                  </a:moveTo>
                                  <a:cubicBezTo>
                                    <a:pt x="269" y="405"/>
                                    <a:pt x="269" y="405"/>
                                    <a:pt x="269" y="406"/>
                                  </a:cubicBezTo>
                                  <a:cubicBezTo>
                                    <a:pt x="271" y="407"/>
                                    <a:pt x="273" y="407"/>
                                    <a:pt x="275" y="408"/>
                                  </a:cubicBezTo>
                                  <a:cubicBezTo>
                                    <a:pt x="275" y="407"/>
                                    <a:pt x="275" y="405"/>
                                    <a:pt x="275" y="404"/>
                                  </a:cubicBezTo>
                                  <a:cubicBezTo>
                                    <a:pt x="275" y="399"/>
                                    <a:pt x="273" y="394"/>
                                    <a:pt x="270" y="390"/>
                                  </a:cubicBezTo>
                                  <a:cubicBezTo>
                                    <a:pt x="266" y="387"/>
                                    <a:pt x="261" y="385"/>
                                    <a:pt x="256" y="385"/>
                                  </a:cubicBezTo>
                                  <a:cubicBezTo>
                                    <a:pt x="250" y="385"/>
                                    <a:pt x="246" y="387"/>
                                    <a:pt x="242" y="390"/>
                                  </a:cubicBezTo>
                                  <a:cubicBezTo>
                                    <a:pt x="239" y="394"/>
                                    <a:pt x="236" y="399"/>
                                    <a:pt x="236" y="404"/>
                                  </a:cubicBezTo>
                                  <a:cubicBezTo>
                                    <a:pt x="236" y="405"/>
                                    <a:pt x="237" y="407"/>
                                    <a:pt x="237" y="408"/>
                                  </a:cubicBezTo>
                                  <a:cubicBezTo>
                                    <a:pt x="239" y="407"/>
                                    <a:pt x="241" y="407"/>
                                    <a:pt x="242" y="406"/>
                                  </a:cubicBezTo>
                                  <a:cubicBezTo>
                                    <a:pt x="242" y="405"/>
                                    <a:pt x="242" y="405"/>
                                    <a:pt x="242" y="404"/>
                                  </a:cubicBezTo>
                                  <a:cubicBezTo>
                                    <a:pt x="242" y="397"/>
                                    <a:pt x="248" y="390"/>
                                    <a:pt x="256" y="390"/>
                                  </a:cubicBezTo>
                                  <a:cubicBezTo>
                                    <a:pt x="263" y="390"/>
                                    <a:pt x="269" y="397"/>
                                    <a:pt x="269" y="404"/>
                                  </a:cubicBezTo>
                                  <a:close/>
                                  <a:moveTo>
                                    <a:pt x="263" y="404"/>
                                  </a:moveTo>
                                  <a:cubicBezTo>
                                    <a:pt x="263" y="404"/>
                                    <a:pt x="263" y="404"/>
                                    <a:pt x="263" y="405"/>
                                  </a:cubicBezTo>
                                  <a:cubicBezTo>
                                    <a:pt x="264" y="405"/>
                                    <a:pt x="266" y="405"/>
                                    <a:pt x="268" y="406"/>
                                  </a:cubicBezTo>
                                  <a:cubicBezTo>
                                    <a:pt x="268" y="405"/>
                                    <a:pt x="268" y="405"/>
                                    <a:pt x="268" y="404"/>
                                  </a:cubicBezTo>
                                  <a:cubicBezTo>
                                    <a:pt x="268" y="397"/>
                                    <a:pt x="262" y="392"/>
                                    <a:pt x="256" y="392"/>
                                  </a:cubicBezTo>
                                  <a:cubicBezTo>
                                    <a:pt x="249" y="392"/>
                                    <a:pt x="244" y="397"/>
                                    <a:pt x="244" y="404"/>
                                  </a:cubicBezTo>
                                  <a:cubicBezTo>
                                    <a:pt x="244" y="405"/>
                                    <a:pt x="244" y="405"/>
                                    <a:pt x="244" y="406"/>
                                  </a:cubicBezTo>
                                  <a:cubicBezTo>
                                    <a:pt x="246" y="405"/>
                                    <a:pt x="247" y="405"/>
                                    <a:pt x="249" y="405"/>
                                  </a:cubicBezTo>
                                  <a:cubicBezTo>
                                    <a:pt x="249" y="404"/>
                                    <a:pt x="249" y="404"/>
                                    <a:pt x="249" y="404"/>
                                  </a:cubicBezTo>
                                  <a:cubicBezTo>
                                    <a:pt x="249" y="400"/>
                                    <a:pt x="252" y="397"/>
                                    <a:pt x="256" y="397"/>
                                  </a:cubicBezTo>
                                  <a:cubicBezTo>
                                    <a:pt x="260" y="397"/>
                                    <a:pt x="263" y="400"/>
                                    <a:pt x="263" y="404"/>
                                  </a:cubicBezTo>
                                  <a:close/>
                                  <a:moveTo>
                                    <a:pt x="256" y="399"/>
                                  </a:moveTo>
                                  <a:cubicBezTo>
                                    <a:pt x="253" y="399"/>
                                    <a:pt x="251" y="401"/>
                                    <a:pt x="251" y="404"/>
                                  </a:cubicBezTo>
                                  <a:cubicBezTo>
                                    <a:pt x="251" y="404"/>
                                    <a:pt x="251" y="404"/>
                                    <a:pt x="251" y="404"/>
                                  </a:cubicBezTo>
                                  <a:cubicBezTo>
                                    <a:pt x="252" y="404"/>
                                    <a:pt x="254" y="404"/>
                                    <a:pt x="256" y="404"/>
                                  </a:cubicBezTo>
                                  <a:cubicBezTo>
                                    <a:pt x="258" y="404"/>
                                    <a:pt x="259" y="404"/>
                                    <a:pt x="261" y="404"/>
                                  </a:cubicBezTo>
                                  <a:cubicBezTo>
                                    <a:pt x="261" y="404"/>
                                    <a:pt x="261" y="404"/>
                                    <a:pt x="261" y="404"/>
                                  </a:cubicBezTo>
                                  <a:cubicBezTo>
                                    <a:pt x="261" y="401"/>
                                    <a:pt x="259" y="399"/>
                                    <a:pt x="256" y="399"/>
                                  </a:cubicBezTo>
                                  <a:close/>
                                  <a:moveTo>
                                    <a:pt x="211" y="431"/>
                                  </a:moveTo>
                                  <a:cubicBezTo>
                                    <a:pt x="212" y="430"/>
                                    <a:pt x="213" y="428"/>
                                    <a:pt x="214" y="427"/>
                                  </a:cubicBezTo>
                                  <a:cubicBezTo>
                                    <a:pt x="208" y="423"/>
                                    <a:pt x="202" y="421"/>
                                    <a:pt x="195" y="421"/>
                                  </a:cubicBezTo>
                                  <a:cubicBezTo>
                                    <a:pt x="188" y="421"/>
                                    <a:pt x="182" y="423"/>
                                    <a:pt x="177" y="426"/>
                                  </a:cubicBezTo>
                                  <a:cubicBezTo>
                                    <a:pt x="178" y="428"/>
                                    <a:pt x="179" y="429"/>
                                    <a:pt x="180" y="431"/>
                                  </a:cubicBezTo>
                                  <a:cubicBezTo>
                                    <a:pt x="184" y="428"/>
                                    <a:pt x="189" y="427"/>
                                    <a:pt x="195" y="427"/>
                                  </a:cubicBezTo>
                                  <a:cubicBezTo>
                                    <a:pt x="201" y="427"/>
                                    <a:pt x="206" y="428"/>
                                    <a:pt x="211" y="431"/>
                                  </a:cubicBezTo>
                                  <a:close/>
                                  <a:moveTo>
                                    <a:pt x="195" y="428"/>
                                  </a:moveTo>
                                  <a:cubicBezTo>
                                    <a:pt x="190" y="428"/>
                                    <a:pt x="185" y="430"/>
                                    <a:pt x="181" y="432"/>
                                  </a:cubicBezTo>
                                  <a:cubicBezTo>
                                    <a:pt x="182" y="434"/>
                                    <a:pt x="182" y="436"/>
                                    <a:pt x="183" y="438"/>
                                  </a:cubicBezTo>
                                  <a:cubicBezTo>
                                    <a:pt x="187" y="436"/>
                                    <a:pt x="191" y="434"/>
                                    <a:pt x="195" y="434"/>
                                  </a:cubicBezTo>
                                  <a:cubicBezTo>
                                    <a:pt x="200" y="434"/>
                                    <a:pt x="204" y="436"/>
                                    <a:pt x="208" y="438"/>
                                  </a:cubicBezTo>
                                  <a:cubicBezTo>
                                    <a:pt x="208" y="436"/>
                                    <a:pt x="209" y="435"/>
                                    <a:pt x="210" y="433"/>
                                  </a:cubicBezTo>
                                  <a:cubicBezTo>
                                    <a:pt x="206" y="430"/>
                                    <a:pt x="201" y="428"/>
                                    <a:pt x="195" y="428"/>
                                  </a:cubicBezTo>
                                  <a:close/>
                                  <a:moveTo>
                                    <a:pt x="214" y="425"/>
                                  </a:moveTo>
                                  <a:cubicBezTo>
                                    <a:pt x="216" y="424"/>
                                    <a:pt x="217" y="422"/>
                                    <a:pt x="218" y="421"/>
                                  </a:cubicBezTo>
                                  <a:cubicBezTo>
                                    <a:pt x="212" y="416"/>
                                    <a:pt x="204" y="413"/>
                                    <a:pt x="195" y="413"/>
                                  </a:cubicBezTo>
                                  <a:cubicBezTo>
                                    <a:pt x="187" y="413"/>
                                    <a:pt x="179" y="416"/>
                                    <a:pt x="172" y="420"/>
                                  </a:cubicBezTo>
                                  <a:cubicBezTo>
                                    <a:pt x="174" y="422"/>
                                    <a:pt x="175" y="423"/>
                                    <a:pt x="176" y="425"/>
                                  </a:cubicBezTo>
                                  <a:cubicBezTo>
                                    <a:pt x="182" y="422"/>
                                    <a:pt x="188" y="420"/>
                                    <a:pt x="195" y="420"/>
                                  </a:cubicBezTo>
                                  <a:cubicBezTo>
                                    <a:pt x="202" y="420"/>
                                    <a:pt x="209" y="422"/>
                                    <a:pt x="214" y="425"/>
                                  </a:cubicBezTo>
                                  <a:close/>
                                  <a:moveTo>
                                    <a:pt x="219" y="419"/>
                                  </a:moveTo>
                                  <a:cubicBezTo>
                                    <a:pt x="221" y="418"/>
                                    <a:pt x="222" y="417"/>
                                    <a:pt x="224" y="415"/>
                                  </a:cubicBezTo>
                                  <a:cubicBezTo>
                                    <a:pt x="216" y="409"/>
                                    <a:pt x="206" y="406"/>
                                    <a:pt x="195" y="406"/>
                                  </a:cubicBezTo>
                                  <a:cubicBezTo>
                                    <a:pt x="184" y="406"/>
                                    <a:pt x="174" y="409"/>
                                    <a:pt x="166" y="415"/>
                                  </a:cubicBezTo>
                                  <a:cubicBezTo>
                                    <a:pt x="168" y="416"/>
                                    <a:pt x="170" y="418"/>
                                    <a:pt x="171" y="419"/>
                                  </a:cubicBezTo>
                                  <a:cubicBezTo>
                                    <a:pt x="178" y="415"/>
                                    <a:pt x="186" y="412"/>
                                    <a:pt x="195" y="412"/>
                                  </a:cubicBezTo>
                                  <a:cubicBezTo>
                                    <a:pt x="204" y="412"/>
                                    <a:pt x="212" y="415"/>
                                    <a:pt x="219" y="419"/>
                                  </a:cubicBezTo>
                                  <a:close/>
                                  <a:moveTo>
                                    <a:pt x="181" y="73"/>
                                  </a:moveTo>
                                  <a:cubicBezTo>
                                    <a:pt x="182" y="74"/>
                                    <a:pt x="182" y="76"/>
                                    <a:pt x="183" y="78"/>
                                  </a:cubicBezTo>
                                  <a:cubicBezTo>
                                    <a:pt x="187" y="76"/>
                                    <a:pt x="191" y="75"/>
                                    <a:pt x="195" y="75"/>
                                  </a:cubicBezTo>
                                  <a:cubicBezTo>
                                    <a:pt x="200" y="75"/>
                                    <a:pt x="204" y="76"/>
                                    <a:pt x="208" y="79"/>
                                  </a:cubicBezTo>
                                  <a:cubicBezTo>
                                    <a:pt x="208" y="77"/>
                                    <a:pt x="209" y="75"/>
                                    <a:pt x="210" y="73"/>
                                  </a:cubicBezTo>
                                  <a:cubicBezTo>
                                    <a:pt x="206" y="70"/>
                                    <a:pt x="201" y="69"/>
                                    <a:pt x="195" y="69"/>
                                  </a:cubicBezTo>
                                  <a:cubicBezTo>
                                    <a:pt x="190" y="69"/>
                                    <a:pt x="185" y="70"/>
                                    <a:pt x="181" y="73"/>
                                  </a:cubicBezTo>
                                  <a:close/>
                                  <a:moveTo>
                                    <a:pt x="195" y="67"/>
                                  </a:moveTo>
                                  <a:cubicBezTo>
                                    <a:pt x="201" y="67"/>
                                    <a:pt x="206" y="69"/>
                                    <a:pt x="211" y="72"/>
                                  </a:cubicBezTo>
                                  <a:cubicBezTo>
                                    <a:pt x="212" y="70"/>
                                    <a:pt x="213" y="68"/>
                                    <a:pt x="214" y="67"/>
                                  </a:cubicBezTo>
                                  <a:cubicBezTo>
                                    <a:pt x="208" y="64"/>
                                    <a:pt x="202" y="62"/>
                                    <a:pt x="195" y="62"/>
                                  </a:cubicBezTo>
                                  <a:cubicBezTo>
                                    <a:pt x="188" y="62"/>
                                    <a:pt x="182" y="63"/>
                                    <a:pt x="177" y="67"/>
                                  </a:cubicBezTo>
                                  <a:cubicBezTo>
                                    <a:pt x="178" y="68"/>
                                    <a:pt x="179" y="70"/>
                                    <a:pt x="180" y="71"/>
                                  </a:cubicBezTo>
                                  <a:cubicBezTo>
                                    <a:pt x="184" y="69"/>
                                    <a:pt x="189" y="67"/>
                                    <a:pt x="195" y="67"/>
                                  </a:cubicBezTo>
                                  <a:close/>
                                  <a:moveTo>
                                    <a:pt x="184" y="80"/>
                                  </a:moveTo>
                                  <a:cubicBezTo>
                                    <a:pt x="184" y="82"/>
                                    <a:pt x="185" y="84"/>
                                    <a:pt x="185" y="86"/>
                                  </a:cubicBezTo>
                                  <a:cubicBezTo>
                                    <a:pt x="188" y="84"/>
                                    <a:pt x="191" y="82"/>
                                    <a:pt x="195" y="82"/>
                                  </a:cubicBezTo>
                                  <a:cubicBezTo>
                                    <a:pt x="199" y="82"/>
                                    <a:pt x="203" y="84"/>
                                    <a:pt x="205" y="87"/>
                                  </a:cubicBezTo>
                                  <a:cubicBezTo>
                                    <a:pt x="206" y="85"/>
                                    <a:pt x="206" y="83"/>
                                    <a:pt x="207" y="80"/>
                                  </a:cubicBezTo>
                                  <a:cubicBezTo>
                                    <a:pt x="204" y="78"/>
                                    <a:pt x="200" y="76"/>
                                    <a:pt x="195" y="76"/>
                                  </a:cubicBezTo>
                                  <a:cubicBezTo>
                                    <a:pt x="191" y="76"/>
                                    <a:pt x="187" y="78"/>
                                    <a:pt x="184" y="80"/>
                                  </a:cubicBezTo>
                                  <a:close/>
                                  <a:moveTo>
                                    <a:pt x="205" y="96"/>
                                  </a:moveTo>
                                  <a:cubicBezTo>
                                    <a:pt x="205" y="94"/>
                                    <a:pt x="205" y="91"/>
                                    <a:pt x="205" y="89"/>
                                  </a:cubicBezTo>
                                  <a:cubicBezTo>
                                    <a:pt x="203" y="86"/>
                                    <a:pt x="199" y="84"/>
                                    <a:pt x="195" y="84"/>
                                  </a:cubicBezTo>
                                  <a:cubicBezTo>
                                    <a:pt x="191" y="84"/>
                                    <a:pt x="188" y="86"/>
                                    <a:pt x="186" y="88"/>
                                  </a:cubicBezTo>
                                  <a:cubicBezTo>
                                    <a:pt x="186" y="91"/>
                                    <a:pt x="186" y="93"/>
                                    <a:pt x="186" y="96"/>
                                  </a:cubicBezTo>
                                  <a:cubicBezTo>
                                    <a:pt x="186" y="96"/>
                                    <a:pt x="186" y="96"/>
                                    <a:pt x="186" y="97"/>
                                  </a:cubicBezTo>
                                  <a:cubicBezTo>
                                    <a:pt x="187" y="97"/>
                                    <a:pt x="188" y="96"/>
                                    <a:pt x="188" y="96"/>
                                  </a:cubicBezTo>
                                  <a:cubicBezTo>
                                    <a:pt x="188" y="96"/>
                                    <a:pt x="188" y="96"/>
                                    <a:pt x="188" y="96"/>
                                  </a:cubicBezTo>
                                  <a:cubicBezTo>
                                    <a:pt x="188" y="92"/>
                                    <a:pt x="191" y="89"/>
                                    <a:pt x="195" y="89"/>
                                  </a:cubicBezTo>
                                  <a:cubicBezTo>
                                    <a:pt x="199" y="89"/>
                                    <a:pt x="202" y="92"/>
                                    <a:pt x="202" y="96"/>
                                  </a:cubicBezTo>
                                  <a:cubicBezTo>
                                    <a:pt x="202" y="96"/>
                                    <a:pt x="202" y="96"/>
                                    <a:pt x="202" y="96"/>
                                  </a:cubicBezTo>
                                  <a:cubicBezTo>
                                    <a:pt x="203" y="97"/>
                                    <a:pt x="204" y="97"/>
                                    <a:pt x="205" y="97"/>
                                  </a:cubicBezTo>
                                  <a:cubicBezTo>
                                    <a:pt x="205" y="97"/>
                                    <a:pt x="205" y="96"/>
                                    <a:pt x="205" y="96"/>
                                  </a:cubicBezTo>
                                  <a:close/>
                                  <a:moveTo>
                                    <a:pt x="195" y="91"/>
                                  </a:moveTo>
                                  <a:cubicBezTo>
                                    <a:pt x="192" y="91"/>
                                    <a:pt x="190" y="93"/>
                                    <a:pt x="190" y="96"/>
                                  </a:cubicBezTo>
                                  <a:cubicBezTo>
                                    <a:pt x="190" y="96"/>
                                    <a:pt x="190" y="96"/>
                                    <a:pt x="190" y="96"/>
                                  </a:cubicBezTo>
                                  <a:cubicBezTo>
                                    <a:pt x="192" y="96"/>
                                    <a:pt x="193" y="96"/>
                                    <a:pt x="195" y="96"/>
                                  </a:cubicBezTo>
                                  <a:cubicBezTo>
                                    <a:pt x="197" y="96"/>
                                    <a:pt x="198" y="96"/>
                                    <a:pt x="200" y="96"/>
                                  </a:cubicBezTo>
                                  <a:cubicBezTo>
                                    <a:pt x="200" y="96"/>
                                    <a:pt x="200" y="96"/>
                                    <a:pt x="200" y="96"/>
                                  </a:cubicBezTo>
                                  <a:cubicBezTo>
                                    <a:pt x="200" y="93"/>
                                    <a:pt x="198" y="91"/>
                                    <a:pt x="195" y="91"/>
                                  </a:cubicBezTo>
                                  <a:close/>
                                  <a:moveTo>
                                    <a:pt x="166" y="107"/>
                                  </a:moveTo>
                                  <a:cubicBezTo>
                                    <a:pt x="168" y="108"/>
                                    <a:pt x="170" y="109"/>
                                    <a:pt x="171" y="111"/>
                                  </a:cubicBezTo>
                                  <a:cubicBezTo>
                                    <a:pt x="178" y="106"/>
                                    <a:pt x="186" y="104"/>
                                    <a:pt x="195" y="104"/>
                                  </a:cubicBezTo>
                                  <a:cubicBezTo>
                                    <a:pt x="204" y="104"/>
                                    <a:pt x="212" y="106"/>
                                    <a:pt x="219" y="111"/>
                                  </a:cubicBezTo>
                                  <a:cubicBezTo>
                                    <a:pt x="221" y="110"/>
                                    <a:pt x="222" y="108"/>
                                    <a:pt x="224" y="107"/>
                                  </a:cubicBezTo>
                                  <a:cubicBezTo>
                                    <a:pt x="216" y="101"/>
                                    <a:pt x="206" y="98"/>
                                    <a:pt x="195" y="98"/>
                                  </a:cubicBezTo>
                                  <a:cubicBezTo>
                                    <a:pt x="184" y="98"/>
                                    <a:pt x="174" y="101"/>
                                    <a:pt x="166" y="107"/>
                                  </a:cubicBezTo>
                                  <a:close/>
                                  <a:moveTo>
                                    <a:pt x="302" y="73"/>
                                  </a:moveTo>
                                  <a:cubicBezTo>
                                    <a:pt x="303" y="75"/>
                                    <a:pt x="304" y="77"/>
                                    <a:pt x="304" y="79"/>
                                  </a:cubicBezTo>
                                  <a:cubicBezTo>
                                    <a:pt x="308" y="76"/>
                                    <a:pt x="312" y="75"/>
                                    <a:pt x="317" y="75"/>
                                  </a:cubicBezTo>
                                  <a:cubicBezTo>
                                    <a:pt x="322" y="75"/>
                                    <a:pt x="326" y="76"/>
                                    <a:pt x="329" y="79"/>
                                  </a:cubicBezTo>
                                  <a:cubicBezTo>
                                    <a:pt x="330" y="77"/>
                                    <a:pt x="331" y="75"/>
                                    <a:pt x="332" y="73"/>
                                  </a:cubicBezTo>
                                  <a:cubicBezTo>
                                    <a:pt x="328" y="70"/>
                                    <a:pt x="322" y="69"/>
                                    <a:pt x="317" y="69"/>
                                  </a:cubicBezTo>
                                  <a:cubicBezTo>
                                    <a:pt x="311" y="69"/>
                                    <a:pt x="306" y="70"/>
                                    <a:pt x="302" y="73"/>
                                  </a:cubicBezTo>
                                  <a:close/>
                                  <a:moveTo>
                                    <a:pt x="317" y="67"/>
                                  </a:moveTo>
                                  <a:cubicBezTo>
                                    <a:pt x="323" y="67"/>
                                    <a:pt x="328" y="69"/>
                                    <a:pt x="333" y="72"/>
                                  </a:cubicBezTo>
                                  <a:cubicBezTo>
                                    <a:pt x="333" y="70"/>
                                    <a:pt x="334" y="68"/>
                                    <a:pt x="335" y="67"/>
                                  </a:cubicBezTo>
                                  <a:cubicBezTo>
                                    <a:pt x="330" y="64"/>
                                    <a:pt x="324" y="62"/>
                                    <a:pt x="317" y="62"/>
                                  </a:cubicBezTo>
                                  <a:cubicBezTo>
                                    <a:pt x="310" y="62"/>
                                    <a:pt x="304" y="64"/>
                                    <a:pt x="298" y="67"/>
                                  </a:cubicBezTo>
                                  <a:cubicBezTo>
                                    <a:pt x="299" y="69"/>
                                    <a:pt x="300" y="70"/>
                                    <a:pt x="301" y="72"/>
                                  </a:cubicBezTo>
                                  <a:cubicBezTo>
                                    <a:pt x="306" y="69"/>
                                    <a:pt x="311" y="67"/>
                                    <a:pt x="317" y="67"/>
                                  </a:cubicBezTo>
                                  <a:close/>
                                  <a:moveTo>
                                    <a:pt x="305" y="80"/>
                                  </a:moveTo>
                                  <a:cubicBezTo>
                                    <a:pt x="305" y="83"/>
                                    <a:pt x="306" y="85"/>
                                    <a:pt x="306" y="87"/>
                                  </a:cubicBezTo>
                                  <a:cubicBezTo>
                                    <a:pt x="309" y="84"/>
                                    <a:pt x="313" y="82"/>
                                    <a:pt x="317" y="82"/>
                                  </a:cubicBezTo>
                                  <a:cubicBezTo>
                                    <a:pt x="321" y="82"/>
                                    <a:pt x="325" y="84"/>
                                    <a:pt x="327" y="87"/>
                                  </a:cubicBezTo>
                                  <a:cubicBezTo>
                                    <a:pt x="328" y="85"/>
                                    <a:pt x="328" y="83"/>
                                    <a:pt x="329" y="80"/>
                                  </a:cubicBezTo>
                                  <a:cubicBezTo>
                                    <a:pt x="326" y="78"/>
                                    <a:pt x="321" y="76"/>
                                    <a:pt x="317" y="76"/>
                                  </a:cubicBezTo>
                                  <a:cubicBezTo>
                                    <a:pt x="312" y="76"/>
                                    <a:pt x="308" y="78"/>
                                    <a:pt x="305" y="80"/>
                                  </a:cubicBezTo>
                                  <a:close/>
                                  <a:moveTo>
                                    <a:pt x="327" y="96"/>
                                  </a:moveTo>
                                  <a:cubicBezTo>
                                    <a:pt x="327" y="94"/>
                                    <a:pt x="327" y="91"/>
                                    <a:pt x="327" y="89"/>
                                  </a:cubicBezTo>
                                  <a:cubicBezTo>
                                    <a:pt x="325" y="86"/>
                                    <a:pt x="321" y="84"/>
                                    <a:pt x="317" y="84"/>
                                  </a:cubicBezTo>
                                  <a:cubicBezTo>
                                    <a:pt x="313" y="84"/>
                                    <a:pt x="309" y="86"/>
                                    <a:pt x="307" y="90"/>
                                  </a:cubicBezTo>
                                  <a:cubicBezTo>
                                    <a:pt x="307" y="92"/>
                                    <a:pt x="307" y="94"/>
                                    <a:pt x="307" y="96"/>
                                  </a:cubicBezTo>
                                  <a:cubicBezTo>
                                    <a:pt x="307" y="96"/>
                                    <a:pt x="307" y="97"/>
                                    <a:pt x="307" y="97"/>
                                  </a:cubicBezTo>
                                  <a:cubicBezTo>
                                    <a:pt x="308" y="97"/>
                                    <a:pt x="309" y="97"/>
                                    <a:pt x="310" y="96"/>
                                  </a:cubicBezTo>
                                  <a:cubicBezTo>
                                    <a:pt x="310" y="96"/>
                                    <a:pt x="310" y="96"/>
                                    <a:pt x="310" y="96"/>
                                  </a:cubicBezTo>
                                  <a:cubicBezTo>
                                    <a:pt x="310" y="92"/>
                                    <a:pt x="313" y="89"/>
                                    <a:pt x="317" y="89"/>
                                  </a:cubicBezTo>
                                  <a:cubicBezTo>
                                    <a:pt x="321" y="89"/>
                                    <a:pt x="324" y="92"/>
                                    <a:pt x="324" y="96"/>
                                  </a:cubicBezTo>
                                  <a:cubicBezTo>
                                    <a:pt x="324" y="96"/>
                                    <a:pt x="324" y="96"/>
                                    <a:pt x="324" y="96"/>
                                  </a:cubicBezTo>
                                  <a:cubicBezTo>
                                    <a:pt x="325" y="97"/>
                                    <a:pt x="326" y="97"/>
                                    <a:pt x="327" y="97"/>
                                  </a:cubicBezTo>
                                  <a:cubicBezTo>
                                    <a:pt x="327" y="97"/>
                                    <a:pt x="327" y="96"/>
                                    <a:pt x="327" y="96"/>
                                  </a:cubicBezTo>
                                  <a:close/>
                                  <a:moveTo>
                                    <a:pt x="317" y="91"/>
                                  </a:moveTo>
                                  <a:cubicBezTo>
                                    <a:pt x="314" y="91"/>
                                    <a:pt x="312" y="93"/>
                                    <a:pt x="312" y="96"/>
                                  </a:cubicBezTo>
                                  <a:cubicBezTo>
                                    <a:pt x="312" y="96"/>
                                    <a:pt x="312" y="96"/>
                                    <a:pt x="312" y="96"/>
                                  </a:cubicBezTo>
                                  <a:cubicBezTo>
                                    <a:pt x="314" y="96"/>
                                    <a:pt x="315" y="96"/>
                                    <a:pt x="317" y="96"/>
                                  </a:cubicBezTo>
                                  <a:cubicBezTo>
                                    <a:pt x="319" y="96"/>
                                    <a:pt x="320" y="96"/>
                                    <a:pt x="322" y="96"/>
                                  </a:cubicBezTo>
                                  <a:cubicBezTo>
                                    <a:pt x="322" y="96"/>
                                    <a:pt x="322" y="96"/>
                                    <a:pt x="322" y="96"/>
                                  </a:cubicBezTo>
                                  <a:cubicBezTo>
                                    <a:pt x="322" y="93"/>
                                    <a:pt x="320" y="91"/>
                                    <a:pt x="317" y="91"/>
                                  </a:cubicBezTo>
                                  <a:close/>
                                  <a:moveTo>
                                    <a:pt x="288" y="107"/>
                                  </a:moveTo>
                                  <a:cubicBezTo>
                                    <a:pt x="289" y="108"/>
                                    <a:pt x="291" y="110"/>
                                    <a:pt x="292" y="111"/>
                                  </a:cubicBezTo>
                                  <a:cubicBezTo>
                                    <a:pt x="299" y="106"/>
                                    <a:pt x="308" y="104"/>
                                    <a:pt x="317" y="104"/>
                                  </a:cubicBezTo>
                                  <a:cubicBezTo>
                                    <a:pt x="326" y="104"/>
                                    <a:pt x="334" y="106"/>
                                    <a:pt x="341" y="111"/>
                                  </a:cubicBezTo>
                                  <a:cubicBezTo>
                                    <a:pt x="343" y="110"/>
                                    <a:pt x="344" y="108"/>
                                    <a:pt x="346" y="107"/>
                                  </a:cubicBezTo>
                                  <a:cubicBezTo>
                                    <a:pt x="338" y="101"/>
                                    <a:pt x="328" y="98"/>
                                    <a:pt x="317" y="98"/>
                                  </a:cubicBezTo>
                                  <a:cubicBezTo>
                                    <a:pt x="306" y="98"/>
                                    <a:pt x="296" y="101"/>
                                    <a:pt x="288" y="107"/>
                                  </a:cubicBezTo>
                                  <a:close/>
                                  <a:moveTo>
                                    <a:pt x="423" y="73"/>
                                  </a:moveTo>
                                  <a:cubicBezTo>
                                    <a:pt x="424" y="74"/>
                                    <a:pt x="425" y="76"/>
                                    <a:pt x="426" y="78"/>
                                  </a:cubicBezTo>
                                  <a:cubicBezTo>
                                    <a:pt x="429" y="76"/>
                                    <a:pt x="433" y="75"/>
                                    <a:pt x="438" y="75"/>
                                  </a:cubicBezTo>
                                  <a:cubicBezTo>
                                    <a:pt x="442" y="75"/>
                                    <a:pt x="447" y="76"/>
                                    <a:pt x="450" y="79"/>
                                  </a:cubicBezTo>
                                  <a:cubicBezTo>
                                    <a:pt x="451" y="77"/>
                                    <a:pt x="452" y="75"/>
                                    <a:pt x="453" y="73"/>
                                  </a:cubicBezTo>
                                  <a:cubicBezTo>
                                    <a:pt x="448" y="70"/>
                                    <a:pt x="443" y="69"/>
                                    <a:pt x="438" y="69"/>
                                  </a:cubicBezTo>
                                  <a:cubicBezTo>
                                    <a:pt x="433" y="69"/>
                                    <a:pt x="428" y="70"/>
                                    <a:pt x="423" y="73"/>
                                  </a:cubicBezTo>
                                  <a:close/>
                                  <a:moveTo>
                                    <a:pt x="438" y="67"/>
                                  </a:moveTo>
                                  <a:cubicBezTo>
                                    <a:pt x="444" y="67"/>
                                    <a:pt x="449" y="69"/>
                                    <a:pt x="453" y="72"/>
                                  </a:cubicBezTo>
                                  <a:cubicBezTo>
                                    <a:pt x="454" y="70"/>
                                    <a:pt x="455" y="68"/>
                                    <a:pt x="456" y="67"/>
                                  </a:cubicBezTo>
                                  <a:cubicBezTo>
                                    <a:pt x="451" y="64"/>
                                    <a:pt x="445" y="62"/>
                                    <a:pt x="438" y="62"/>
                                  </a:cubicBezTo>
                                  <a:cubicBezTo>
                                    <a:pt x="431" y="62"/>
                                    <a:pt x="425" y="63"/>
                                    <a:pt x="420" y="67"/>
                                  </a:cubicBezTo>
                                  <a:cubicBezTo>
                                    <a:pt x="421" y="68"/>
                                    <a:pt x="422" y="70"/>
                                    <a:pt x="423" y="71"/>
                                  </a:cubicBezTo>
                                  <a:cubicBezTo>
                                    <a:pt x="427" y="69"/>
                                    <a:pt x="432" y="67"/>
                                    <a:pt x="438" y="67"/>
                                  </a:cubicBezTo>
                                  <a:close/>
                                  <a:moveTo>
                                    <a:pt x="426" y="80"/>
                                  </a:moveTo>
                                  <a:cubicBezTo>
                                    <a:pt x="427" y="82"/>
                                    <a:pt x="428" y="84"/>
                                    <a:pt x="428" y="86"/>
                                  </a:cubicBezTo>
                                  <a:cubicBezTo>
                                    <a:pt x="431" y="84"/>
                                    <a:pt x="434" y="82"/>
                                    <a:pt x="438" y="82"/>
                                  </a:cubicBezTo>
                                  <a:cubicBezTo>
                                    <a:pt x="442" y="82"/>
                                    <a:pt x="446" y="84"/>
                                    <a:pt x="448" y="87"/>
                                  </a:cubicBezTo>
                                  <a:cubicBezTo>
                                    <a:pt x="449" y="85"/>
                                    <a:pt x="449" y="83"/>
                                    <a:pt x="450" y="80"/>
                                  </a:cubicBezTo>
                                  <a:cubicBezTo>
                                    <a:pt x="446" y="78"/>
                                    <a:pt x="442" y="76"/>
                                    <a:pt x="438" y="76"/>
                                  </a:cubicBezTo>
                                  <a:cubicBezTo>
                                    <a:pt x="434" y="76"/>
                                    <a:pt x="430" y="78"/>
                                    <a:pt x="426" y="80"/>
                                  </a:cubicBezTo>
                                  <a:close/>
                                  <a:moveTo>
                                    <a:pt x="447" y="96"/>
                                  </a:moveTo>
                                  <a:cubicBezTo>
                                    <a:pt x="447" y="94"/>
                                    <a:pt x="448" y="91"/>
                                    <a:pt x="448" y="89"/>
                                  </a:cubicBezTo>
                                  <a:cubicBezTo>
                                    <a:pt x="446" y="86"/>
                                    <a:pt x="442" y="84"/>
                                    <a:pt x="438" y="84"/>
                                  </a:cubicBezTo>
                                  <a:cubicBezTo>
                                    <a:pt x="434" y="84"/>
                                    <a:pt x="431" y="86"/>
                                    <a:pt x="428" y="88"/>
                                  </a:cubicBezTo>
                                  <a:cubicBezTo>
                                    <a:pt x="429" y="91"/>
                                    <a:pt x="429" y="93"/>
                                    <a:pt x="429" y="96"/>
                                  </a:cubicBezTo>
                                  <a:cubicBezTo>
                                    <a:pt x="429" y="96"/>
                                    <a:pt x="429" y="96"/>
                                    <a:pt x="429" y="97"/>
                                  </a:cubicBezTo>
                                  <a:cubicBezTo>
                                    <a:pt x="430" y="97"/>
                                    <a:pt x="430" y="96"/>
                                    <a:pt x="431" y="96"/>
                                  </a:cubicBezTo>
                                  <a:cubicBezTo>
                                    <a:pt x="431" y="96"/>
                                    <a:pt x="431" y="96"/>
                                    <a:pt x="431" y="96"/>
                                  </a:cubicBezTo>
                                  <a:cubicBezTo>
                                    <a:pt x="431" y="92"/>
                                    <a:pt x="434" y="89"/>
                                    <a:pt x="438" y="89"/>
                                  </a:cubicBezTo>
                                  <a:cubicBezTo>
                                    <a:pt x="441" y="89"/>
                                    <a:pt x="444" y="92"/>
                                    <a:pt x="444" y="96"/>
                                  </a:cubicBezTo>
                                  <a:cubicBezTo>
                                    <a:pt x="444" y="96"/>
                                    <a:pt x="444" y="96"/>
                                    <a:pt x="444" y="96"/>
                                  </a:cubicBezTo>
                                  <a:cubicBezTo>
                                    <a:pt x="445" y="97"/>
                                    <a:pt x="446" y="97"/>
                                    <a:pt x="447" y="97"/>
                                  </a:cubicBezTo>
                                  <a:cubicBezTo>
                                    <a:pt x="447" y="97"/>
                                    <a:pt x="447" y="96"/>
                                    <a:pt x="447" y="96"/>
                                  </a:cubicBezTo>
                                  <a:close/>
                                  <a:moveTo>
                                    <a:pt x="438" y="91"/>
                                  </a:moveTo>
                                  <a:cubicBezTo>
                                    <a:pt x="435" y="91"/>
                                    <a:pt x="433" y="93"/>
                                    <a:pt x="433" y="96"/>
                                  </a:cubicBezTo>
                                  <a:cubicBezTo>
                                    <a:pt x="433" y="96"/>
                                    <a:pt x="433" y="96"/>
                                    <a:pt x="433" y="96"/>
                                  </a:cubicBezTo>
                                  <a:cubicBezTo>
                                    <a:pt x="434" y="96"/>
                                    <a:pt x="436" y="96"/>
                                    <a:pt x="438" y="96"/>
                                  </a:cubicBezTo>
                                  <a:cubicBezTo>
                                    <a:pt x="439" y="96"/>
                                    <a:pt x="441" y="96"/>
                                    <a:pt x="443" y="96"/>
                                  </a:cubicBezTo>
                                  <a:cubicBezTo>
                                    <a:pt x="443" y="96"/>
                                    <a:pt x="443" y="96"/>
                                    <a:pt x="443" y="96"/>
                                  </a:cubicBezTo>
                                  <a:cubicBezTo>
                                    <a:pt x="443" y="93"/>
                                    <a:pt x="441" y="91"/>
                                    <a:pt x="438" y="91"/>
                                  </a:cubicBezTo>
                                  <a:close/>
                                  <a:moveTo>
                                    <a:pt x="409" y="107"/>
                                  </a:moveTo>
                                  <a:cubicBezTo>
                                    <a:pt x="411" y="108"/>
                                    <a:pt x="412" y="109"/>
                                    <a:pt x="414" y="111"/>
                                  </a:cubicBezTo>
                                  <a:cubicBezTo>
                                    <a:pt x="421" y="106"/>
                                    <a:pt x="429" y="104"/>
                                    <a:pt x="438" y="104"/>
                                  </a:cubicBezTo>
                                  <a:cubicBezTo>
                                    <a:pt x="447" y="104"/>
                                    <a:pt x="455" y="106"/>
                                    <a:pt x="462" y="111"/>
                                  </a:cubicBezTo>
                                  <a:cubicBezTo>
                                    <a:pt x="464" y="110"/>
                                    <a:pt x="465" y="108"/>
                                    <a:pt x="467" y="107"/>
                                  </a:cubicBezTo>
                                  <a:cubicBezTo>
                                    <a:pt x="459" y="101"/>
                                    <a:pt x="449" y="98"/>
                                    <a:pt x="438" y="98"/>
                                  </a:cubicBezTo>
                                  <a:cubicBezTo>
                                    <a:pt x="427" y="98"/>
                                    <a:pt x="417" y="101"/>
                                    <a:pt x="409" y="107"/>
                                  </a:cubicBezTo>
                                  <a:close/>
                                  <a:moveTo>
                                    <a:pt x="545" y="73"/>
                                  </a:moveTo>
                                  <a:cubicBezTo>
                                    <a:pt x="546" y="75"/>
                                    <a:pt x="546" y="77"/>
                                    <a:pt x="547" y="79"/>
                                  </a:cubicBezTo>
                                  <a:cubicBezTo>
                                    <a:pt x="551" y="76"/>
                                    <a:pt x="555" y="75"/>
                                    <a:pt x="560" y="75"/>
                                  </a:cubicBezTo>
                                  <a:cubicBezTo>
                                    <a:pt x="565" y="75"/>
                                    <a:pt x="569" y="76"/>
                                    <a:pt x="572" y="79"/>
                                  </a:cubicBezTo>
                                  <a:cubicBezTo>
                                    <a:pt x="573" y="77"/>
                                    <a:pt x="574" y="75"/>
                                    <a:pt x="575" y="73"/>
                                  </a:cubicBezTo>
                                  <a:cubicBezTo>
                                    <a:pt x="571" y="70"/>
                                    <a:pt x="565" y="69"/>
                                    <a:pt x="560" y="69"/>
                                  </a:cubicBezTo>
                                  <a:cubicBezTo>
                                    <a:pt x="554" y="69"/>
                                    <a:pt x="549" y="70"/>
                                    <a:pt x="545" y="73"/>
                                  </a:cubicBezTo>
                                  <a:close/>
                                  <a:moveTo>
                                    <a:pt x="560" y="67"/>
                                  </a:moveTo>
                                  <a:cubicBezTo>
                                    <a:pt x="566" y="67"/>
                                    <a:pt x="571" y="69"/>
                                    <a:pt x="576" y="72"/>
                                  </a:cubicBezTo>
                                  <a:cubicBezTo>
                                    <a:pt x="577" y="70"/>
                                    <a:pt x="577" y="68"/>
                                    <a:pt x="578" y="67"/>
                                  </a:cubicBezTo>
                                  <a:cubicBezTo>
                                    <a:pt x="573" y="64"/>
                                    <a:pt x="567" y="62"/>
                                    <a:pt x="560" y="62"/>
                                  </a:cubicBezTo>
                                  <a:cubicBezTo>
                                    <a:pt x="553" y="62"/>
                                    <a:pt x="547" y="64"/>
                                    <a:pt x="541" y="67"/>
                                  </a:cubicBezTo>
                                  <a:cubicBezTo>
                                    <a:pt x="542" y="69"/>
                                    <a:pt x="543" y="70"/>
                                    <a:pt x="544" y="72"/>
                                  </a:cubicBezTo>
                                  <a:cubicBezTo>
                                    <a:pt x="549" y="69"/>
                                    <a:pt x="554" y="67"/>
                                    <a:pt x="560" y="67"/>
                                  </a:cubicBezTo>
                                  <a:close/>
                                  <a:moveTo>
                                    <a:pt x="548" y="81"/>
                                  </a:moveTo>
                                  <a:cubicBezTo>
                                    <a:pt x="548" y="83"/>
                                    <a:pt x="549" y="85"/>
                                    <a:pt x="549" y="88"/>
                                  </a:cubicBezTo>
                                  <a:cubicBezTo>
                                    <a:pt x="549" y="88"/>
                                    <a:pt x="549" y="88"/>
                                    <a:pt x="549" y="88"/>
                                  </a:cubicBezTo>
                                  <a:cubicBezTo>
                                    <a:pt x="552" y="84"/>
                                    <a:pt x="556" y="82"/>
                                    <a:pt x="560" y="82"/>
                                  </a:cubicBezTo>
                                  <a:cubicBezTo>
                                    <a:pt x="564" y="82"/>
                                    <a:pt x="568" y="84"/>
                                    <a:pt x="570" y="87"/>
                                  </a:cubicBezTo>
                                  <a:cubicBezTo>
                                    <a:pt x="571" y="85"/>
                                    <a:pt x="571" y="83"/>
                                    <a:pt x="572" y="80"/>
                                  </a:cubicBezTo>
                                  <a:cubicBezTo>
                                    <a:pt x="569" y="78"/>
                                    <a:pt x="564" y="76"/>
                                    <a:pt x="560" y="76"/>
                                  </a:cubicBezTo>
                                  <a:cubicBezTo>
                                    <a:pt x="555" y="76"/>
                                    <a:pt x="551" y="78"/>
                                    <a:pt x="548" y="81"/>
                                  </a:cubicBezTo>
                                  <a:close/>
                                  <a:moveTo>
                                    <a:pt x="570" y="96"/>
                                  </a:moveTo>
                                  <a:cubicBezTo>
                                    <a:pt x="570" y="94"/>
                                    <a:pt x="570" y="91"/>
                                    <a:pt x="570" y="89"/>
                                  </a:cubicBezTo>
                                  <a:cubicBezTo>
                                    <a:pt x="568" y="86"/>
                                    <a:pt x="564" y="84"/>
                                    <a:pt x="560" y="84"/>
                                  </a:cubicBezTo>
                                  <a:cubicBezTo>
                                    <a:pt x="555" y="84"/>
                                    <a:pt x="552" y="86"/>
                                    <a:pt x="550" y="90"/>
                                  </a:cubicBezTo>
                                  <a:cubicBezTo>
                                    <a:pt x="549" y="90"/>
                                    <a:pt x="549" y="89"/>
                                    <a:pt x="549" y="89"/>
                                  </a:cubicBezTo>
                                  <a:cubicBezTo>
                                    <a:pt x="550" y="91"/>
                                    <a:pt x="550" y="93"/>
                                    <a:pt x="550" y="96"/>
                                  </a:cubicBezTo>
                                  <a:cubicBezTo>
                                    <a:pt x="550" y="96"/>
                                    <a:pt x="550" y="97"/>
                                    <a:pt x="550" y="97"/>
                                  </a:cubicBezTo>
                                  <a:cubicBezTo>
                                    <a:pt x="551" y="97"/>
                                    <a:pt x="552" y="97"/>
                                    <a:pt x="553" y="96"/>
                                  </a:cubicBezTo>
                                  <a:cubicBezTo>
                                    <a:pt x="553" y="96"/>
                                    <a:pt x="553" y="96"/>
                                    <a:pt x="553" y="96"/>
                                  </a:cubicBezTo>
                                  <a:cubicBezTo>
                                    <a:pt x="553" y="92"/>
                                    <a:pt x="556" y="89"/>
                                    <a:pt x="560" y="89"/>
                                  </a:cubicBezTo>
                                  <a:cubicBezTo>
                                    <a:pt x="564" y="89"/>
                                    <a:pt x="567" y="92"/>
                                    <a:pt x="567" y="96"/>
                                  </a:cubicBezTo>
                                  <a:cubicBezTo>
                                    <a:pt x="567" y="96"/>
                                    <a:pt x="567" y="96"/>
                                    <a:pt x="567" y="96"/>
                                  </a:cubicBezTo>
                                  <a:cubicBezTo>
                                    <a:pt x="568" y="97"/>
                                    <a:pt x="569" y="97"/>
                                    <a:pt x="570" y="97"/>
                                  </a:cubicBezTo>
                                  <a:cubicBezTo>
                                    <a:pt x="570" y="97"/>
                                    <a:pt x="570" y="96"/>
                                    <a:pt x="570" y="96"/>
                                  </a:cubicBezTo>
                                  <a:close/>
                                  <a:moveTo>
                                    <a:pt x="560" y="91"/>
                                  </a:moveTo>
                                  <a:cubicBezTo>
                                    <a:pt x="557" y="91"/>
                                    <a:pt x="555" y="93"/>
                                    <a:pt x="555" y="96"/>
                                  </a:cubicBezTo>
                                  <a:cubicBezTo>
                                    <a:pt x="555" y="96"/>
                                    <a:pt x="555" y="96"/>
                                    <a:pt x="555" y="96"/>
                                  </a:cubicBezTo>
                                  <a:cubicBezTo>
                                    <a:pt x="557" y="96"/>
                                    <a:pt x="558" y="96"/>
                                    <a:pt x="560" y="96"/>
                                  </a:cubicBezTo>
                                  <a:cubicBezTo>
                                    <a:pt x="562" y="96"/>
                                    <a:pt x="563" y="96"/>
                                    <a:pt x="565" y="96"/>
                                  </a:cubicBezTo>
                                  <a:cubicBezTo>
                                    <a:pt x="565" y="96"/>
                                    <a:pt x="565" y="96"/>
                                    <a:pt x="565" y="96"/>
                                  </a:cubicBezTo>
                                  <a:cubicBezTo>
                                    <a:pt x="565" y="93"/>
                                    <a:pt x="563" y="91"/>
                                    <a:pt x="560" y="91"/>
                                  </a:cubicBezTo>
                                  <a:close/>
                                  <a:moveTo>
                                    <a:pt x="531" y="107"/>
                                  </a:moveTo>
                                  <a:cubicBezTo>
                                    <a:pt x="532" y="108"/>
                                    <a:pt x="534" y="110"/>
                                    <a:pt x="535" y="111"/>
                                  </a:cubicBezTo>
                                  <a:cubicBezTo>
                                    <a:pt x="542" y="107"/>
                                    <a:pt x="551" y="104"/>
                                    <a:pt x="560" y="104"/>
                                  </a:cubicBezTo>
                                  <a:cubicBezTo>
                                    <a:pt x="569" y="104"/>
                                    <a:pt x="577" y="106"/>
                                    <a:pt x="584" y="111"/>
                                  </a:cubicBezTo>
                                  <a:cubicBezTo>
                                    <a:pt x="586" y="110"/>
                                    <a:pt x="587" y="108"/>
                                    <a:pt x="589" y="107"/>
                                  </a:cubicBezTo>
                                  <a:cubicBezTo>
                                    <a:pt x="581" y="101"/>
                                    <a:pt x="571" y="98"/>
                                    <a:pt x="560" y="98"/>
                                  </a:cubicBezTo>
                                  <a:cubicBezTo>
                                    <a:pt x="549" y="98"/>
                                    <a:pt x="539" y="101"/>
                                    <a:pt x="531" y="107"/>
                                  </a:cubicBezTo>
                                  <a:close/>
                                  <a:moveTo>
                                    <a:pt x="666" y="73"/>
                                  </a:moveTo>
                                  <a:cubicBezTo>
                                    <a:pt x="667" y="74"/>
                                    <a:pt x="668" y="76"/>
                                    <a:pt x="669" y="78"/>
                                  </a:cubicBezTo>
                                  <a:cubicBezTo>
                                    <a:pt x="672" y="76"/>
                                    <a:pt x="676" y="75"/>
                                    <a:pt x="681" y="75"/>
                                  </a:cubicBezTo>
                                  <a:cubicBezTo>
                                    <a:pt x="686" y="75"/>
                                    <a:pt x="690" y="76"/>
                                    <a:pt x="693" y="79"/>
                                  </a:cubicBezTo>
                                  <a:cubicBezTo>
                                    <a:pt x="694" y="77"/>
                                    <a:pt x="695" y="75"/>
                                    <a:pt x="696" y="73"/>
                                  </a:cubicBezTo>
                                  <a:cubicBezTo>
                                    <a:pt x="691" y="70"/>
                                    <a:pt x="686" y="69"/>
                                    <a:pt x="681" y="69"/>
                                  </a:cubicBezTo>
                                  <a:cubicBezTo>
                                    <a:pt x="676" y="69"/>
                                    <a:pt x="671" y="70"/>
                                    <a:pt x="666" y="73"/>
                                  </a:cubicBezTo>
                                  <a:close/>
                                  <a:moveTo>
                                    <a:pt x="681" y="67"/>
                                  </a:moveTo>
                                  <a:cubicBezTo>
                                    <a:pt x="687" y="67"/>
                                    <a:pt x="692" y="69"/>
                                    <a:pt x="697" y="72"/>
                                  </a:cubicBezTo>
                                  <a:cubicBezTo>
                                    <a:pt x="697" y="70"/>
                                    <a:pt x="698" y="68"/>
                                    <a:pt x="699" y="67"/>
                                  </a:cubicBezTo>
                                  <a:cubicBezTo>
                                    <a:pt x="694" y="64"/>
                                    <a:pt x="688" y="62"/>
                                    <a:pt x="681" y="62"/>
                                  </a:cubicBezTo>
                                  <a:cubicBezTo>
                                    <a:pt x="674" y="62"/>
                                    <a:pt x="668" y="63"/>
                                    <a:pt x="663" y="67"/>
                                  </a:cubicBezTo>
                                  <a:cubicBezTo>
                                    <a:pt x="664" y="68"/>
                                    <a:pt x="665" y="70"/>
                                    <a:pt x="666" y="71"/>
                                  </a:cubicBezTo>
                                  <a:cubicBezTo>
                                    <a:pt x="670" y="69"/>
                                    <a:pt x="675" y="67"/>
                                    <a:pt x="681" y="67"/>
                                  </a:cubicBezTo>
                                  <a:close/>
                                  <a:moveTo>
                                    <a:pt x="669" y="80"/>
                                  </a:moveTo>
                                  <a:cubicBezTo>
                                    <a:pt x="670" y="82"/>
                                    <a:pt x="671" y="84"/>
                                    <a:pt x="671" y="86"/>
                                  </a:cubicBezTo>
                                  <a:cubicBezTo>
                                    <a:pt x="674" y="84"/>
                                    <a:pt x="677" y="82"/>
                                    <a:pt x="681" y="82"/>
                                  </a:cubicBezTo>
                                  <a:cubicBezTo>
                                    <a:pt x="685" y="82"/>
                                    <a:pt x="689" y="84"/>
                                    <a:pt x="691" y="87"/>
                                  </a:cubicBezTo>
                                  <a:cubicBezTo>
                                    <a:pt x="692" y="85"/>
                                    <a:pt x="692" y="83"/>
                                    <a:pt x="693" y="80"/>
                                  </a:cubicBezTo>
                                  <a:cubicBezTo>
                                    <a:pt x="690" y="78"/>
                                    <a:pt x="685" y="76"/>
                                    <a:pt x="681" y="76"/>
                                  </a:cubicBezTo>
                                  <a:cubicBezTo>
                                    <a:pt x="677" y="76"/>
                                    <a:pt x="673" y="78"/>
                                    <a:pt x="669" y="80"/>
                                  </a:cubicBezTo>
                                  <a:close/>
                                  <a:moveTo>
                                    <a:pt x="690" y="96"/>
                                  </a:moveTo>
                                  <a:cubicBezTo>
                                    <a:pt x="690" y="94"/>
                                    <a:pt x="691" y="91"/>
                                    <a:pt x="691" y="89"/>
                                  </a:cubicBezTo>
                                  <a:cubicBezTo>
                                    <a:pt x="689" y="86"/>
                                    <a:pt x="685" y="84"/>
                                    <a:pt x="681" y="84"/>
                                  </a:cubicBezTo>
                                  <a:cubicBezTo>
                                    <a:pt x="677" y="84"/>
                                    <a:pt x="674" y="86"/>
                                    <a:pt x="671" y="88"/>
                                  </a:cubicBezTo>
                                  <a:cubicBezTo>
                                    <a:pt x="672" y="91"/>
                                    <a:pt x="672" y="93"/>
                                    <a:pt x="672" y="96"/>
                                  </a:cubicBezTo>
                                  <a:cubicBezTo>
                                    <a:pt x="672" y="96"/>
                                    <a:pt x="672" y="96"/>
                                    <a:pt x="672" y="97"/>
                                  </a:cubicBezTo>
                                  <a:cubicBezTo>
                                    <a:pt x="673" y="97"/>
                                    <a:pt x="673" y="96"/>
                                    <a:pt x="674" y="96"/>
                                  </a:cubicBezTo>
                                  <a:cubicBezTo>
                                    <a:pt x="674" y="96"/>
                                    <a:pt x="674" y="96"/>
                                    <a:pt x="674" y="96"/>
                                  </a:cubicBezTo>
                                  <a:cubicBezTo>
                                    <a:pt x="674" y="92"/>
                                    <a:pt x="677" y="89"/>
                                    <a:pt x="681" y="89"/>
                                  </a:cubicBezTo>
                                  <a:cubicBezTo>
                                    <a:pt x="685" y="89"/>
                                    <a:pt x="687" y="92"/>
                                    <a:pt x="687" y="96"/>
                                  </a:cubicBezTo>
                                  <a:cubicBezTo>
                                    <a:pt x="687" y="96"/>
                                    <a:pt x="687" y="96"/>
                                    <a:pt x="687" y="96"/>
                                  </a:cubicBezTo>
                                  <a:cubicBezTo>
                                    <a:pt x="688" y="97"/>
                                    <a:pt x="689" y="97"/>
                                    <a:pt x="691" y="97"/>
                                  </a:cubicBezTo>
                                  <a:cubicBezTo>
                                    <a:pt x="690" y="97"/>
                                    <a:pt x="690" y="96"/>
                                    <a:pt x="690" y="96"/>
                                  </a:cubicBezTo>
                                  <a:close/>
                                  <a:moveTo>
                                    <a:pt x="681" y="91"/>
                                  </a:moveTo>
                                  <a:cubicBezTo>
                                    <a:pt x="678" y="91"/>
                                    <a:pt x="676" y="93"/>
                                    <a:pt x="676" y="96"/>
                                  </a:cubicBezTo>
                                  <a:cubicBezTo>
                                    <a:pt x="676" y="96"/>
                                    <a:pt x="676" y="96"/>
                                    <a:pt x="676" y="96"/>
                                  </a:cubicBezTo>
                                  <a:cubicBezTo>
                                    <a:pt x="677" y="96"/>
                                    <a:pt x="679" y="96"/>
                                    <a:pt x="681" y="96"/>
                                  </a:cubicBezTo>
                                  <a:cubicBezTo>
                                    <a:pt x="683" y="96"/>
                                    <a:pt x="684" y="96"/>
                                    <a:pt x="686" y="96"/>
                                  </a:cubicBezTo>
                                  <a:cubicBezTo>
                                    <a:pt x="686" y="96"/>
                                    <a:pt x="686" y="96"/>
                                    <a:pt x="686" y="96"/>
                                  </a:cubicBezTo>
                                  <a:cubicBezTo>
                                    <a:pt x="686" y="93"/>
                                    <a:pt x="684" y="91"/>
                                    <a:pt x="681" y="91"/>
                                  </a:cubicBezTo>
                                  <a:close/>
                                  <a:moveTo>
                                    <a:pt x="652" y="107"/>
                                  </a:moveTo>
                                  <a:cubicBezTo>
                                    <a:pt x="654" y="108"/>
                                    <a:pt x="655" y="109"/>
                                    <a:pt x="657" y="111"/>
                                  </a:cubicBezTo>
                                  <a:cubicBezTo>
                                    <a:pt x="664" y="106"/>
                                    <a:pt x="672" y="104"/>
                                    <a:pt x="681" y="104"/>
                                  </a:cubicBezTo>
                                  <a:cubicBezTo>
                                    <a:pt x="690" y="104"/>
                                    <a:pt x="698" y="106"/>
                                    <a:pt x="705" y="111"/>
                                  </a:cubicBezTo>
                                  <a:cubicBezTo>
                                    <a:pt x="707" y="110"/>
                                    <a:pt x="708" y="108"/>
                                    <a:pt x="710" y="107"/>
                                  </a:cubicBezTo>
                                  <a:cubicBezTo>
                                    <a:pt x="702" y="101"/>
                                    <a:pt x="692" y="98"/>
                                    <a:pt x="681" y="98"/>
                                  </a:cubicBezTo>
                                  <a:cubicBezTo>
                                    <a:pt x="670" y="98"/>
                                    <a:pt x="660" y="101"/>
                                    <a:pt x="652" y="107"/>
                                  </a:cubicBezTo>
                                  <a:close/>
                                  <a:moveTo>
                                    <a:pt x="690" y="404"/>
                                  </a:moveTo>
                                  <a:cubicBezTo>
                                    <a:pt x="690" y="402"/>
                                    <a:pt x="691" y="400"/>
                                    <a:pt x="691" y="398"/>
                                  </a:cubicBezTo>
                                  <a:cubicBezTo>
                                    <a:pt x="689" y="394"/>
                                    <a:pt x="685" y="392"/>
                                    <a:pt x="681" y="392"/>
                                  </a:cubicBezTo>
                                  <a:cubicBezTo>
                                    <a:pt x="677" y="392"/>
                                    <a:pt x="674" y="394"/>
                                    <a:pt x="671" y="397"/>
                                  </a:cubicBezTo>
                                  <a:cubicBezTo>
                                    <a:pt x="672" y="399"/>
                                    <a:pt x="672" y="402"/>
                                    <a:pt x="672" y="404"/>
                                  </a:cubicBezTo>
                                  <a:cubicBezTo>
                                    <a:pt x="672" y="404"/>
                                    <a:pt x="672" y="405"/>
                                    <a:pt x="672" y="405"/>
                                  </a:cubicBezTo>
                                  <a:cubicBezTo>
                                    <a:pt x="673" y="405"/>
                                    <a:pt x="673" y="405"/>
                                    <a:pt x="674" y="405"/>
                                  </a:cubicBezTo>
                                  <a:cubicBezTo>
                                    <a:pt x="674" y="404"/>
                                    <a:pt x="674" y="404"/>
                                    <a:pt x="674" y="404"/>
                                  </a:cubicBezTo>
                                  <a:cubicBezTo>
                                    <a:pt x="674" y="400"/>
                                    <a:pt x="677" y="397"/>
                                    <a:pt x="681" y="397"/>
                                  </a:cubicBezTo>
                                  <a:cubicBezTo>
                                    <a:pt x="685" y="397"/>
                                    <a:pt x="687" y="400"/>
                                    <a:pt x="687" y="404"/>
                                  </a:cubicBezTo>
                                  <a:cubicBezTo>
                                    <a:pt x="687" y="404"/>
                                    <a:pt x="687" y="404"/>
                                    <a:pt x="687" y="405"/>
                                  </a:cubicBezTo>
                                  <a:cubicBezTo>
                                    <a:pt x="688" y="405"/>
                                    <a:pt x="689" y="405"/>
                                    <a:pt x="691" y="405"/>
                                  </a:cubicBezTo>
                                  <a:cubicBezTo>
                                    <a:pt x="690" y="405"/>
                                    <a:pt x="690" y="404"/>
                                    <a:pt x="690" y="404"/>
                                  </a:cubicBezTo>
                                  <a:close/>
                                  <a:moveTo>
                                    <a:pt x="681" y="399"/>
                                  </a:moveTo>
                                  <a:cubicBezTo>
                                    <a:pt x="678" y="399"/>
                                    <a:pt x="676" y="401"/>
                                    <a:pt x="676" y="404"/>
                                  </a:cubicBezTo>
                                  <a:cubicBezTo>
                                    <a:pt x="676" y="404"/>
                                    <a:pt x="676" y="404"/>
                                    <a:pt x="676" y="404"/>
                                  </a:cubicBezTo>
                                  <a:cubicBezTo>
                                    <a:pt x="677" y="404"/>
                                    <a:pt x="679" y="404"/>
                                    <a:pt x="681" y="404"/>
                                  </a:cubicBezTo>
                                  <a:cubicBezTo>
                                    <a:pt x="683" y="404"/>
                                    <a:pt x="684" y="404"/>
                                    <a:pt x="686" y="404"/>
                                  </a:cubicBezTo>
                                  <a:cubicBezTo>
                                    <a:pt x="686" y="404"/>
                                    <a:pt x="686" y="404"/>
                                    <a:pt x="686" y="404"/>
                                  </a:cubicBezTo>
                                  <a:cubicBezTo>
                                    <a:pt x="686" y="401"/>
                                    <a:pt x="684" y="399"/>
                                    <a:pt x="681" y="399"/>
                                  </a:cubicBezTo>
                                  <a:close/>
                                  <a:moveTo>
                                    <a:pt x="691" y="395"/>
                                  </a:moveTo>
                                  <a:cubicBezTo>
                                    <a:pt x="692" y="393"/>
                                    <a:pt x="692" y="391"/>
                                    <a:pt x="693" y="389"/>
                                  </a:cubicBezTo>
                                  <a:cubicBezTo>
                                    <a:pt x="690" y="386"/>
                                    <a:pt x="685" y="385"/>
                                    <a:pt x="681" y="385"/>
                                  </a:cubicBezTo>
                                  <a:cubicBezTo>
                                    <a:pt x="677" y="385"/>
                                    <a:pt x="673" y="386"/>
                                    <a:pt x="669" y="388"/>
                                  </a:cubicBezTo>
                                  <a:cubicBezTo>
                                    <a:pt x="670" y="390"/>
                                    <a:pt x="671" y="392"/>
                                    <a:pt x="671" y="395"/>
                                  </a:cubicBezTo>
                                  <a:cubicBezTo>
                                    <a:pt x="674" y="392"/>
                                    <a:pt x="677" y="390"/>
                                    <a:pt x="681" y="390"/>
                                  </a:cubicBezTo>
                                  <a:cubicBezTo>
                                    <a:pt x="685" y="390"/>
                                    <a:pt x="689" y="392"/>
                                    <a:pt x="691" y="395"/>
                                  </a:cubicBezTo>
                                  <a:close/>
                                  <a:moveTo>
                                    <a:pt x="664" y="404"/>
                                  </a:moveTo>
                                  <a:cubicBezTo>
                                    <a:pt x="664" y="405"/>
                                    <a:pt x="664" y="406"/>
                                    <a:pt x="664" y="407"/>
                                  </a:cubicBezTo>
                                  <a:cubicBezTo>
                                    <a:pt x="666" y="406"/>
                                    <a:pt x="668" y="406"/>
                                    <a:pt x="670" y="405"/>
                                  </a:cubicBezTo>
                                  <a:cubicBezTo>
                                    <a:pt x="670" y="405"/>
                                    <a:pt x="670" y="404"/>
                                    <a:pt x="670" y="404"/>
                                  </a:cubicBezTo>
                                  <a:cubicBezTo>
                                    <a:pt x="670" y="390"/>
                                    <a:pt x="665" y="378"/>
                                    <a:pt x="656" y="369"/>
                                  </a:cubicBezTo>
                                  <a:cubicBezTo>
                                    <a:pt x="647" y="360"/>
                                    <a:pt x="635" y="354"/>
                                    <a:pt x="621" y="354"/>
                                  </a:cubicBezTo>
                                  <a:cubicBezTo>
                                    <a:pt x="607" y="354"/>
                                    <a:pt x="595" y="360"/>
                                    <a:pt x="586" y="369"/>
                                  </a:cubicBezTo>
                                  <a:cubicBezTo>
                                    <a:pt x="577" y="378"/>
                                    <a:pt x="571" y="390"/>
                                    <a:pt x="571" y="404"/>
                                  </a:cubicBezTo>
                                  <a:cubicBezTo>
                                    <a:pt x="571" y="405"/>
                                    <a:pt x="571" y="405"/>
                                    <a:pt x="571" y="405"/>
                                  </a:cubicBezTo>
                                  <a:cubicBezTo>
                                    <a:pt x="573" y="406"/>
                                    <a:pt x="575" y="407"/>
                                    <a:pt x="577" y="407"/>
                                  </a:cubicBezTo>
                                  <a:cubicBezTo>
                                    <a:pt x="577" y="406"/>
                                    <a:pt x="577" y="405"/>
                                    <a:pt x="577" y="404"/>
                                  </a:cubicBezTo>
                                  <a:cubicBezTo>
                                    <a:pt x="577" y="380"/>
                                    <a:pt x="597" y="361"/>
                                    <a:pt x="621" y="361"/>
                                  </a:cubicBezTo>
                                  <a:cubicBezTo>
                                    <a:pt x="645" y="361"/>
                                    <a:pt x="664" y="380"/>
                                    <a:pt x="664" y="404"/>
                                  </a:cubicBezTo>
                                  <a:close/>
                                  <a:moveTo>
                                    <a:pt x="657" y="404"/>
                                  </a:moveTo>
                                  <a:cubicBezTo>
                                    <a:pt x="657" y="406"/>
                                    <a:pt x="656" y="408"/>
                                    <a:pt x="656" y="411"/>
                                  </a:cubicBezTo>
                                  <a:cubicBezTo>
                                    <a:pt x="658" y="409"/>
                                    <a:pt x="660" y="408"/>
                                    <a:pt x="663" y="408"/>
                                  </a:cubicBezTo>
                                  <a:cubicBezTo>
                                    <a:pt x="663" y="406"/>
                                    <a:pt x="663" y="405"/>
                                    <a:pt x="663" y="404"/>
                                  </a:cubicBezTo>
                                  <a:cubicBezTo>
                                    <a:pt x="663" y="392"/>
                                    <a:pt x="658" y="382"/>
                                    <a:pt x="650" y="374"/>
                                  </a:cubicBezTo>
                                  <a:cubicBezTo>
                                    <a:pt x="643" y="367"/>
                                    <a:pt x="632" y="362"/>
                                    <a:pt x="621" y="362"/>
                                  </a:cubicBezTo>
                                  <a:cubicBezTo>
                                    <a:pt x="609" y="362"/>
                                    <a:pt x="599" y="367"/>
                                    <a:pt x="591" y="374"/>
                                  </a:cubicBezTo>
                                  <a:cubicBezTo>
                                    <a:pt x="584" y="382"/>
                                    <a:pt x="579" y="392"/>
                                    <a:pt x="579" y="404"/>
                                  </a:cubicBezTo>
                                  <a:cubicBezTo>
                                    <a:pt x="579" y="405"/>
                                    <a:pt x="579" y="407"/>
                                    <a:pt x="579" y="408"/>
                                  </a:cubicBezTo>
                                  <a:cubicBezTo>
                                    <a:pt x="581" y="409"/>
                                    <a:pt x="584" y="410"/>
                                    <a:pt x="586" y="411"/>
                                  </a:cubicBezTo>
                                  <a:cubicBezTo>
                                    <a:pt x="585" y="409"/>
                                    <a:pt x="585" y="406"/>
                                    <a:pt x="585" y="404"/>
                                  </a:cubicBezTo>
                                  <a:cubicBezTo>
                                    <a:pt x="585" y="384"/>
                                    <a:pt x="601" y="368"/>
                                    <a:pt x="621" y="368"/>
                                  </a:cubicBezTo>
                                  <a:cubicBezTo>
                                    <a:pt x="641" y="368"/>
                                    <a:pt x="657" y="384"/>
                                    <a:pt x="657" y="404"/>
                                  </a:cubicBezTo>
                                  <a:close/>
                                  <a:moveTo>
                                    <a:pt x="570" y="404"/>
                                  </a:moveTo>
                                  <a:cubicBezTo>
                                    <a:pt x="570" y="402"/>
                                    <a:pt x="570" y="400"/>
                                    <a:pt x="570" y="398"/>
                                  </a:cubicBezTo>
                                  <a:cubicBezTo>
                                    <a:pt x="568" y="394"/>
                                    <a:pt x="564" y="392"/>
                                    <a:pt x="560" y="392"/>
                                  </a:cubicBezTo>
                                  <a:cubicBezTo>
                                    <a:pt x="555" y="392"/>
                                    <a:pt x="552" y="395"/>
                                    <a:pt x="550" y="398"/>
                                  </a:cubicBezTo>
                                  <a:cubicBezTo>
                                    <a:pt x="549" y="398"/>
                                    <a:pt x="549" y="397"/>
                                    <a:pt x="549" y="397"/>
                                  </a:cubicBezTo>
                                  <a:cubicBezTo>
                                    <a:pt x="550" y="399"/>
                                    <a:pt x="550" y="402"/>
                                    <a:pt x="550" y="404"/>
                                  </a:cubicBezTo>
                                  <a:cubicBezTo>
                                    <a:pt x="550" y="404"/>
                                    <a:pt x="550" y="405"/>
                                    <a:pt x="550" y="405"/>
                                  </a:cubicBezTo>
                                  <a:cubicBezTo>
                                    <a:pt x="551" y="405"/>
                                    <a:pt x="552" y="405"/>
                                    <a:pt x="553" y="405"/>
                                  </a:cubicBezTo>
                                  <a:cubicBezTo>
                                    <a:pt x="553" y="404"/>
                                    <a:pt x="553" y="404"/>
                                    <a:pt x="553" y="404"/>
                                  </a:cubicBezTo>
                                  <a:cubicBezTo>
                                    <a:pt x="553" y="400"/>
                                    <a:pt x="556" y="397"/>
                                    <a:pt x="560" y="397"/>
                                  </a:cubicBezTo>
                                  <a:cubicBezTo>
                                    <a:pt x="564" y="397"/>
                                    <a:pt x="567" y="400"/>
                                    <a:pt x="567" y="404"/>
                                  </a:cubicBezTo>
                                  <a:cubicBezTo>
                                    <a:pt x="567" y="404"/>
                                    <a:pt x="567" y="404"/>
                                    <a:pt x="567" y="405"/>
                                  </a:cubicBezTo>
                                  <a:cubicBezTo>
                                    <a:pt x="568" y="405"/>
                                    <a:pt x="569" y="405"/>
                                    <a:pt x="570" y="405"/>
                                  </a:cubicBezTo>
                                  <a:cubicBezTo>
                                    <a:pt x="570" y="405"/>
                                    <a:pt x="570" y="404"/>
                                    <a:pt x="570" y="404"/>
                                  </a:cubicBezTo>
                                  <a:close/>
                                  <a:moveTo>
                                    <a:pt x="560" y="399"/>
                                  </a:moveTo>
                                  <a:cubicBezTo>
                                    <a:pt x="557" y="399"/>
                                    <a:pt x="555" y="401"/>
                                    <a:pt x="555" y="404"/>
                                  </a:cubicBezTo>
                                  <a:cubicBezTo>
                                    <a:pt x="555" y="404"/>
                                    <a:pt x="555" y="404"/>
                                    <a:pt x="555" y="404"/>
                                  </a:cubicBezTo>
                                  <a:cubicBezTo>
                                    <a:pt x="557" y="404"/>
                                    <a:pt x="558" y="404"/>
                                    <a:pt x="560" y="404"/>
                                  </a:cubicBezTo>
                                  <a:cubicBezTo>
                                    <a:pt x="562" y="404"/>
                                    <a:pt x="563" y="404"/>
                                    <a:pt x="565" y="404"/>
                                  </a:cubicBezTo>
                                  <a:cubicBezTo>
                                    <a:pt x="565" y="404"/>
                                    <a:pt x="565" y="404"/>
                                    <a:pt x="565" y="404"/>
                                  </a:cubicBezTo>
                                  <a:cubicBezTo>
                                    <a:pt x="565" y="401"/>
                                    <a:pt x="563" y="399"/>
                                    <a:pt x="560" y="399"/>
                                  </a:cubicBezTo>
                                  <a:close/>
                                  <a:moveTo>
                                    <a:pt x="570" y="395"/>
                                  </a:moveTo>
                                  <a:cubicBezTo>
                                    <a:pt x="571" y="393"/>
                                    <a:pt x="571" y="391"/>
                                    <a:pt x="572" y="389"/>
                                  </a:cubicBezTo>
                                  <a:cubicBezTo>
                                    <a:pt x="569" y="386"/>
                                    <a:pt x="564" y="385"/>
                                    <a:pt x="560" y="385"/>
                                  </a:cubicBezTo>
                                  <a:cubicBezTo>
                                    <a:pt x="555" y="385"/>
                                    <a:pt x="551" y="386"/>
                                    <a:pt x="548" y="389"/>
                                  </a:cubicBezTo>
                                  <a:cubicBezTo>
                                    <a:pt x="548" y="391"/>
                                    <a:pt x="549" y="394"/>
                                    <a:pt x="549" y="396"/>
                                  </a:cubicBezTo>
                                  <a:cubicBezTo>
                                    <a:pt x="549" y="396"/>
                                    <a:pt x="549" y="396"/>
                                    <a:pt x="549" y="396"/>
                                  </a:cubicBezTo>
                                  <a:cubicBezTo>
                                    <a:pt x="552" y="393"/>
                                    <a:pt x="556" y="390"/>
                                    <a:pt x="560" y="390"/>
                                  </a:cubicBezTo>
                                  <a:cubicBezTo>
                                    <a:pt x="564" y="390"/>
                                    <a:pt x="568" y="392"/>
                                    <a:pt x="570" y="395"/>
                                  </a:cubicBezTo>
                                  <a:close/>
                                  <a:moveTo>
                                    <a:pt x="542" y="404"/>
                                  </a:moveTo>
                                  <a:cubicBezTo>
                                    <a:pt x="542" y="405"/>
                                    <a:pt x="542" y="406"/>
                                    <a:pt x="542" y="407"/>
                                  </a:cubicBezTo>
                                  <a:cubicBezTo>
                                    <a:pt x="544" y="407"/>
                                    <a:pt x="546" y="406"/>
                                    <a:pt x="548" y="406"/>
                                  </a:cubicBezTo>
                                  <a:cubicBezTo>
                                    <a:pt x="548" y="405"/>
                                    <a:pt x="548" y="405"/>
                                    <a:pt x="548" y="404"/>
                                  </a:cubicBezTo>
                                  <a:cubicBezTo>
                                    <a:pt x="548" y="390"/>
                                    <a:pt x="543" y="378"/>
                                    <a:pt x="534" y="369"/>
                                  </a:cubicBezTo>
                                  <a:cubicBezTo>
                                    <a:pt x="525" y="360"/>
                                    <a:pt x="512" y="354"/>
                                    <a:pt x="499" y="354"/>
                                  </a:cubicBezTo>
                                  <a:cubicBezTo>
                                    <a:pt x="485" y="354"/>
                                    <a:pt x="473" y="360"/>
                                    <a:pt x="464" y="369"/>
                                  </a:cubicBezTo>
                                  <a:cubicBezTo>
                                    <a:pt x="455" y="378"/>
                                    <a:pt x="449" y="390"/>
                                    <a:pt x="449" y="404"/>
                                  </a:cubicBezTo>
                                  <a:cubicBezTo>
                                    <a:pt x="449" y="405"/>
                                    <a:pt x="449" y="405"/>
                                    <a:pt x="449" y="405"/>
                                  </a:cubicBezTo>
                                  <a:cubicBezTo>
                                    <a:pt x="451" y="406"/>
                                    <a:pt x="453" y="407"/>
                                    <a:pt x="455" y="407"/>
                                  </a:cubicBezTo>
                                  <a:cubicBezTo>
                                    <a:pt x="455" y="406"/>
                                    <a:pt x="455" y="405"/>
                                    <a:pt x="455" y="404"/>
                                  </a:cubicBezTo>
                                  <a:cubicBezTo>
                                    <a:pt x="455" y="380"/>
                                    <a:pt x="475" y="361"/>
                                    <a:pt x="499" y="361"/>
                                  </a:cubicBezTo>
                                  <a:cubicBezTo>
                                    <a:pt x="523" y="361"/>
                                    <a:pt x="542" y="380"/>
                                    <a:pt x="542" y="404"/>
                                  </a:cubicBezTo>
                                  <a:close/>
                                  <a:moveTo>
                                    <a:pt x="534" y="404"/>
                                  </a:moveTo>
                                  <a:cubicBezTo>
                                    <a:pt x="534" y="407"/>
                                    <a:pt x="534" y="409"/>
                                    <a:pt x="534" y="411"/>
                                  </a:cubicBezTo>
                                  <a:cubicBezTo>
                                    <a:pt x="536" y="410"/>
                                    <a:pt x="538" y="409"/>
                                    <a:pt x="540" y="408"/>
                                  </a:cubicBezTo>
                                  <a:cubicBezTo>
                                    <a:pt x="540" y="407"/>
                                    <a:pt x="541" y="405"/>
                                    <a:pt x="541" y="404"/>
                                  </a:cubicBezTo>
                                  <a:cubicBezTo>
                                    <a:pt x="541" y="392"/>
                                    <a:pt x="536" y="382"/>
                                    <a:pt x="528" y="374"/>
                                  </a:cubicBezTo>
                                  <a:cubicBezTo>
                                    <a:pt x="521" y="367"/>
                                    <a:pt x="510" y="362"/>
                                    <a:pt x="499" y="362"/>
                                  </a:cubicBezTo>
                                  <a:cubicBezTo>
                                    <a:pt x="487" y="362"/>
                                    <a:pt x="477" y="367"/>
                                    <a:pt x="469" y="374"/>
                                  </a:cubicBezTo>
                                  <a:cubicBezTo>
                                    <a:pt x="461" y="382"/>
                                    <a:pt x="457" y="392"/>
                                    <a:pt x="457" y="404"/>
                                  </a:cubicBezTo>
                                  <a:cubicBezTo>
                                    <a:pt x="457" y="405"/>
                                    <a:pt x="457" y="407"/>
                                    <a:pt x="457" y="408"/>
                                  </a:cubicBezTo>
                                  <a:cubicBezTo>
                                    <a:pt x="459" y="409"/>
                                    <a:pt x="461" y="410"/>
                                    <a:pt x="464" y="411"/>
                                  </a:cubicBezTo>
                                  <a:cubicBezTo>
                                    <a:pt x="463" y="409"/>
                                    <a:pt x="463" y="406"/>
                                    <a:pt x="463" y="404"/>
                                  </a:cubicBezTo>
                                  <a:cubicBezTo>
                                    <a:pt x="463" y="384"/>
                                    <a:pt x="479" y="368"/>
                                    <a:pt x="499" y="368"/>
                                  </a:cubicBezTo>
                                  <a:cubicBezTo>
                                    <a:pt x="518" y="368"/>
                                    <a:pt x="534" y="384"/>
                                    <a:pt x="534" y="404"/>
                                  </a:cubicBezTo>
                                  <a:close/>
                                  <a:moveTo>
                                    <a:pt x="447" y="404"/>
                                  </a:moveTo>
                                  <a:cubicBezTo>
                                    <a:pt x="447" y="402"/>
                                    <a:pt x="448" y="400"/>
                                    <a:pt x="448" y="398"/>
                                  </a:cubicBezTo>
                                  <a:cubicBezTo>
                                    <a:pt x="446" y="394"/>
                                    <a:pt x="442" y="392"/>
                                    <a:pt x="438" y="392"/>
                                  </a:cubicBezTo>
                                  <a:cubicBezTo>
                                    <a:pt x="434" y="392"/>
                                    <a:pt x="431" y="394"/>
                                    <a:pt x="428" y="397"/>
                                  </a:cubicBezTo>
                                  <a:cubicBezTo>
                                    <a:pt x="429" y="399"/>
                                    <a:pt x="429" y="402"/>
                                    <a:pt x="429" y="404"/>
                                  </a:cubicBezTo>
                                  <a:cubicBezTo>
                                    <a:pt x="429" y="404"/>
                                    <a:pt x="429" y="405"/>
                                    <a:pt x="429" y="405"/>
                                  </a:cubicBezTo>
                                  <a:cubicBezTo>
                                    <a:pt x="430" y="405"/>
                                    <a:pt x="430" y="405"/>
                                    <a:pt x="431" y="405"/>
                                  </a:cubicBezTo>
                                  <a:cubicBezTo>
                                    <a:pt x="431" y="404"/>
                                    <a:pt x="431" y="404"/>
                                    <a:pt x="431" y="404"/>
                                  </a:cubicBezTo>
                                  <a:cubicBezTo>
                                    <a:pt x="431" y="400"/>
                                    <a:pt x="434" y="397"/>
                                    <a:pt x="438" y="397"/>
                                  </a:cubicBezTo>
                                  <a:cubicBezTo>
                                    <a:pt x="441" y="397"/>
                                    <a:pt x="444" y="400"/>
                                    <a:pt x="444" y="404"/>
                                  </a:cubicBezTo>
                                  <a:cubicBezTo>
                                    <a:pt x="444" y="404"/>
                                    <a:pt x="444" y="404"/>
                                    <a:pt x="444" y="405"/>
                                  </a:cubicBezTo>
                                  <a:cubicBezTo>
                                    <a:pt x="445" y="405"/>
                                    <a:pt x="446" y="405"/>
                                    <a:pt x="447" y="405"/>
                                  </a:cubicBezTo>
                                  <a:cubicBezTo>
                                    <a:pt x="447" y="405"/>
                                    <a:pt x="447" y="404"/>
                                    <a:pt x="447" y="404"/>
                                  </a:cubicBezTo>
                                  <a:close/>
                                  <a:moveTo>
                                    <a:pt x="438" y="399"/>
                                  </a:moveTo>
                                  <a:cubicBezTo>
                                    <a:pt x="435" y="399"/>
                                    <a:pt x="433" y="401"/>
                                    <a:pt x="433" y="404"/>
                                  </a:cubicBezTo>
                                  <a:cubicBezTo>
                                    <a:pt x="433" y="404"/>
                                    <a:pt x="433" y="404"/>
                                    <a:pt x="433" y="404"/>
                                  </a:cubicBezTo>
                                  <a:cubicBezTo>
                                    <a:pt x="434" y="404"/>
                                    <a:pt x="436" y="404"/>
                                    <a:pt x="438" y="404"/>
                                  </a:cubicBezTo>
                                  <a:cubicBezTo>
                                    <a:pt x="439" y="404"/>
                                    <a:pt x="441" y="404"/>
                                    <a:pt x="443" y="404"/>
                                  </a:cubicBezTo>
                                  <a:cubicBezTo>
                                    <a:pt x="443" y="404"/>
                                    <a:pt x="443" y="404"/>
                                    <a:pt x="443" y="404"/>
                                  </a:cubicBezTo>
                                  <a:cubicBezTo>
                                    <a:pt x="443" y="401"/>
                                    <a:pt x="441" y="399"/>
                                    <a:pt x="438" y="399"/>
                                  </a:cubicBezTo>
                                  <a:close/>
                                  <a:moveTo>
                                    <a:pt x="448" y="395"/>
                                  </a:moveTo>
                                  <a:cubicBezTo>
                                    <a:pt x="449" y="393"/>
                                    <a:pt x="449" y="391"/>
                                    <a:pt x="450" y="389"/>
                                  </a:cubicBezTo>
                                  <a:cubicBezTo>
                                    <a:pt x="446" y="386"/>
                                    <a:pt x="442" y="385"/>
                                    <a:pt x="438" y="385"/>
                                  </a:cubicBezTo>
                                  <a:cubicBezTo>
                                    <a:pt x="434" y="385"/>
                                    <a:pt x="430" y="386"/>
                                    <a:pt x="426" y="388"/>
                                  </a:cubicBezTo>
                                  <a:cubicBezTo>
                                    <a:pt x="427" y="390"/>
                                    <a:pt x="428" y="392"/>
                                    <a:pt x="428" y="395"/>
                                  </a:cubicBezTo>
                                  <a:cubicBezTo>
                                    <a:pt x="431" y="392"/>
                                    <a:pt x="434" y="390"/>
                                    <a:pt x="438" y="390"/>
                                  </a:cubicBezTo>
                                  <a:cubicBezTo>
                                    <a:pt x="442" y="390"/>
                                    <a:pt x="446" y="392"/>
                                    <a:pt x="448" y="395"/>
                                  </a:cubicBezTo>
                                  <a:close/>
                                  <a:moveTo>
                                    <a:pt x="421" y="404"/>
                                  </a:moveTo>
                                  <a:cubicBezTo>
                                    <a:pt x="421" y="405"/>
                                    <a:pt x="421" y="406"/>
                                    <a:pt x="421" y="407"/>
                                  </a:cubicBezTo>
                                  <a:cubicBezTo>
                                    <a:pt x="423" y="406"/>
                                    <a:pt x="425" y="406"/>
                                    <a:pt x="427" y="405"/>
                                  </a:cubicBezTo>
                                  <a:cubicBezTo>
                                    <a:pt x="427" y="405"/>
                                    <a:pt x="427" y="404"/>
                                    <a:pt x="427" y="404"/>
                                  </a:cubicBezTo>
                                  <a:cubicBezTo>
                                    <a:pt x="427" y="390"/>
                                    <a:pt x="422" y="378"/>
                                    <a:pt x="413" y="369"/>
                                  </a:cubicBezTo>
                                  <a:cubicBezTo>
                                    <a:pt x="404" y="360"/>
                                    <a:pt x="391" y="354"/>
                                    <a:pt x="378" y="354"/>
                                  </a:cubicBezTo>
                                  <a:cubicBezTo>
                                    <a:pt x="364" y="354"/>
                                    <a:pt x="352" y="360"/>
                                    <a:pt x="343" y="369"/>
                                  </a:cubicBezTo>
                                  <a:cubicBezTo>
                                    <a:pt x="334" y="378"/>
                                    <a:pt x="328" y="390"/>
                                    <a:pt x="328" y="404"/>
                                  </a:cubicBezTo>
                                  <a:cubicBezTo>
                                    <a:pt x="328" y="405"/>
                                    <a:pt x="328" y="405"/>
                                    <a:pt x="328" y="405"/>
                                  </a:cubicBezTo>
                                  <a:cubicBezTo>
                                    <a:pt x="330" y="406"/>
                                    <a:pt x="332" y="407"/>
                                    <a:pt x="334" y="407"/>
                                  </a:cubicBezTo>
                                  <a:cubicBezTo>
                                    <a:pt x="334" y="406"/>
                                    <a:pt x="334" y="405"/>
                                    <a:pt x="334" y="404"/>
                                  </a:cubicBezTo>
                                  <a:cubicBezTo>
                                    <a:pt x="334" y="380"/>
                                    <a:pt x="354" y="361"/>
                                    <a:pt x="378" y="361"/>
                                  </a:cubicBezTo>
                                  <a:cubicBezTo>
                                    <a:pt x="402" y="361"/>
                                    <a:pt x="421" y="380"/>
                                    <a:pt x="421" y="404"/>
                                  </a:cubicBezTo>
                                  <a:close/>
                                  <a:moveTo>
                                    <a:pt x="414" y="404"/>
                                  </a:moveTo>
                                  <a:cubicBezTo>
                                    <a:pt x="414" y="406"/>
                                    <a:pt x="413" y="408"/>
                                    <a:pt x="413" y="411"/>
                                  </a:cubicBezTo>
                                  <a:cubicBezTo>
                                    <a:pt x="415" y="409"/>
                                    <a:pt x="417" y="408"/>
                                    <a:pt x="420" y="408"/>
                                  </a:cubicBezTo>
                                  <a:cubicBezTo>
                                    <a:pt x="420" y="406"/>
                                    <a:pt x="420" y="405"/>
                                    <a:pt x="420" y="404"/>
                                  </a:cubicBezTo>
                                  <a:cubicBezTo>
                                    <a:pt x="420" y="392"/>
                                    <a:pt x="415" y="382"/>
                                    <a:pt x="407" y="374"/>
                                  </a:cubicBezTo>
                                  <a:cubicBezTo>
                                    <a:pt x="400" y="367"/>
                                    <a:pt x="389" y="362"/>
                                    <a:pt x="378" y="362"/>
                                  </a:cubicBezTo>
                                  <a:cubicBezTo>
                                    <a:pt x="366" y="362"/>
                                    <a:pt x="356" y="367"/>
                                    <a:pt x="348" y="374"/>
                                  </a:cubicBezTo>
                                  <a:cubicBezTo>
                                    <a:pt x="341" y="382"/>
                                    <a:pt x="336" y="392"/>
                                    <a:pt x="336" y="404"/>
                                  </a:cubicBezTo>
                                  <a:cubicBezTo>
                                    <a:pt x="336" y="405"/>
                                    <a:pt x="336" y="407"/>
                                    <a:pt x="336" y="408"/>
                                  </a:cubicBezTo>
                                  <a:cubicBezTo>
                                    <a:pt x="338" y="409"/>
                                    <a:pt x="341" y="410"/>
                                    <a:pt x="343" y="411"/>
                                  </a:cubicBezTo>
                                  <a:cubicBezTo>
                                    <a:pt x="342" y="409"/>
                                    <a:pt x="342" y="406"/>
                                    <a:pt x="342" y="404"/>
                                  </a:cubicBezTo>
                                  <a:cubicBezTo>
                                    <a:pt x="342" y="384"/>
                                    <a:pt x="358" y="368"/>
                                    <a:pt x="378" y="368"/>
                                  </a:cubicBezTo>
                                  <a:cubicBezTo>
                                    <a:pt x="398" y="368"/>
                                    <a:pt x="414" y="384"/>
                                    <a:pt x="414" y="404"/>
                                  </a:cubicBezTo>
                                  <a:close/>
                                  <a:moveTo>
                                    <a:pt x="327" y="404"/>
                                  </a:moveTo>
                                  <a:cubicBezTo>
                                    <a:pt x="327" y="402"/>
                                    <a:pt x="327" y="400"/>
                                    <a:pt x="327" y="398"/>
                                  </a:cubicBezTo>
                                  <a:cubicBezTo>
                                    <a:pt x="325" y="394"/>
                                    <a:pt x="321" y="392"/>
                                    <a:pt x="317" y="392"/>
                                  </a:cubicBezTo>
                                  <a:cubicBezTo>
                                    <a:pt x="313" y="392"/>
                                    <a:pt x="309" y="394"/>
                                    <a:pt x="307" y="398"/>
                                  </a:cubicBezTo>
                                  <a:cubicBezTo>
                                    <a:pt x="307" y="400"/>
                                    <a:pt x="307" y="402"/>
                                    <a:pt x="307" y="404"/>
                                  </a:cubicBezTo>
                                  <a:cubicBezTo>
                                    <a:pt x="307" y="404"/>
                                    <a:pt x="307" y="405"/>
                                    <a:pt x="307" y="405"/>
                                  </a:cubicBezTo>
                                  <a:cubicBezTo>
                                    <a:pt x="308" y="405"/>
                                    <a:pt x="309" y="405"/>
                                    <a:pt x="310" y="405"/>
                                  </a:cubicBezTo>
                                  <a:cubicBezTo>
                                    <a:pt x="310" y="404"/>
                                    <a:pt x="310" y="404"/>
                                    <a:pt x="310" y="404"/>
                                  </a:cubicBezTo>
                                  <a:cubicBezTo>
                                    <a:pt x="310" y="400"/>
                                    <a:pt x="313" y="397"/>
                                    <a:pt x="317" y="397"/>
                                  </a:cubicBezTo>
                                  <a:cubicBezTo>
                                    <a:pt x="321" y="397"/>
                                    <a:pt x="324" y="400"/>
                                    <a:pt x="324" y="404"/>
                                  </a:cubicBezTo>
                                  <a:cubicBezTo>
                                    <a:pt x="324" y="404"/>
                                    <a:pt x="324" y="404"/>
                                    <a:pt x="324" y="405"/>
                                  </a:cubicBezTo>
                                  <a:cubicBezTo>
                                    <a:pt x="325" y="405"/>
                                    <a:pt x="326" y="405"/>
                                    <a:pt x="327" y="405"/>
                                  </a:cubicBezTo>
                                  <a:cubicBezTo>
                                    <a:pt x="327" y="405"/>
                                    <a:pt x="327" y="404"/>
                                    <a:pt x="327" y="404"/>
                                  </a:cubicBezTo>
                                  <a:close/>
                                  <a:moveTo>
                                    <a:pt x="317" y="399"/>
                                  </a:moveTo>
                                  <a:cubicBezTo>
                                    <a:pt x="314" y="399"/>
                                    <a:pt x="312" y="401"/>
                                    <a:pt x="312" y="404"/>
                                  </a:cubicBezTo>
                                  <a:cubicBezTo>
                                    <a:pt x="312" y="404"/>
                                    <a:pt x="312" y="404"/>
                                    <a:pt x="312" y="404"/>
                                  </a:cubicBezTo>
                                  <a:cubicBezTo>
                                    <a:pt x="314" y="404"/>
                                    <a:pt x="315" y="404"/>
                                    <a:pt x="317" y="404"/>
                                  </a:cubicBezTo>
                                  <a:cubicBezTo>
                                    <a:pt x="319" y="404"/>
                                    <a:pt x="320" y="404"/>
                                    <a:pt x="322" y="404"/>
                                  </a:cubicBezTo>
                                  <a:cubicBezTo>
                                    <a:pt x="322" y="404"/>
                                    <a:pt x="322" y="404"/>
                                    <a:pt x="322" y="404"/>
                                  </a:cubicBezTo>
                                  <a:cubicBezTo>
                                    <a:pt x="322" y="401"/>
                                    <a:pt x="320" y="399"/>
                                    <a:pt x="317" y="399"/>
                                  </a:cubicBezTo>
                                  <a:close/>
                                  <a:moveTo>
                                    <a:pt x="327" y="395"/>
                                  </a:moveTo>
                                  <a:cubicBezTo>
                                    <a:pt x="328" y="393"/>
                                    <a:pt x="328" y="391"/>
                                    <a:pt x="329" y="389"/>
                                  </a:cubicBezTo>
                                  <a:cubicBezTo>
                                    <a:pt x="326" y="386"/>
                                    <a:pt x="321" y="385"/>
                                    <a:pt x="317" y="385"/>
                                  </a:cubicBezTo>
                                  <a:cubicBezTo>
                                    <a:pt x="312" y="385"/>
                                    <a:pt x="308" y="386"/>
                                    <a:pt x="305" y="389"/>
                                  </a:cubicBezTo>
                                  <a:cubicBezTo>
                                    <a:pt x="305" y="391"/>
                                    <a:pt x="306" y="393"/>
                                    <a:pt x="306" y="396"/>
                                  </a:cubicBezTo>
                                  <a:cubicBezTo>
                                    <a:pt x="309" y="392"/>
                                    <a:pt x="313" y="390"/>
                                    <a:pt x="317" y="390"/>
                                  </a:cubicBezTo>
                                  <a:cubicBezTo>
                                    <a:pt x="321" y="390"/>
                                    <a:pt x="325" y="392"/>
                                    <a:pt x="327" y="395"/>
                                  </a:cubicBezTo>
                                  <a:close/>
                                  <a:moveTo>
                                    <a:pt x="299" y="404"/>
                                  </a:moveTo>
                                  <a:cubicBezTo>
                                    <a:pt x="299" y="405"/>
                                    <a:pt x="299" y="406"/>
                                    <a:pt x="299" y="407"/>
                                  </a:cubicBezTo>
                                  <a:cubicBezTo>
                                    <a:pt x="301" y="407"/>
                                    <a:pt x="303" y="406"/>
                                    <a:pt x="305" y="406"/>
                                  </a:cubicBezTo>
                                  <a:cubicBezTo>
                                    <a:pt x="305" y="405"/>
                                    <a:pt x="306" y="405"/>
                                    <a:pt x="306" y="404"/>
                                  </a:cubicBezTo>
                                  <a:cubicBezTo>
                                    <a:pt x="306" y="390"/>
                                    <a:pt x="300" y="378"/>
                                    <a:pt x="291" y="369"/>
                                  </a:cubicBezTo>
                                  <a:cubicBezTo>
                                    <a:pt x="282" y="360"/>
                                    <a:pt x="270" y="354"/>
                                    <a:pt x="256" y="354"/>
                                  </a:cubicBezTo>
                                  <a:cubicBezTo>
                                    <a:pt x="242" y="354"/>
                                    <a:pt x="230" y="360"/>
                                    <a:pt x="221" y="369"/>
                                  </a:cubicBezTo>
                                  <a:cubicBezTo>
                                    <a:pt x="212" y="378"/>
                                    <a:pt x="206" y="390"/>
                                    <a:pt x="206" y="404"/>
                                  </a:cubicBezTo>
                                  <a:cubicBezTo>
                                    <a:pt x="206" y="405"/>
                                    <a:pt x="206" y="405"/>
                                    <a:pt x="206" y="405"/>
                                  </a:cubicBezTo>
                                  <a:cubicBezTo>
                                    <a:pt x="208" y="406"/>
                                    <a:pt x="210" y="407"/>
                                    <a:pt x="213" y="407"/>
                                  </a:cubicBezTo>
                                  <a:cubicBezTo>
                                    <a:pt x="212" y="406"/>
                                    <a:pt x="212" y="405"/>
                                    <a:pt x="212" y="404"/>
                                  </a:cubicBezTo>
                                  <a:cubicBezTo>
                                    <a:pt x="212" y="380"/>
                                    <a:pt x="232" y="361"/>
                                    <a:pt x="256" y="361"/>
                                  </a:cubicBezTo>
                                  <a:cubicBezTo>
                                    <a:pt x="280" y="361"/>
                                    <a:pt x="299" y="380"/>
                                    <a:pt x="299" y="404"/>
                                  </a:cubicBezTo>
                                  <a:close/>
                                  <a:moveTo>
                                    <a:pt x="292" y="404"/>
                                  </a:moveTo>
                                  <a:cubicBezTo>
                                    <a:pt x="292" y="407"/>
                                    <a:pt x="291" y="409"/>
                                    <a:pt x="291" y="411"/>
                                  </a:cubicBezTo>
                                  <a:cubicBezTo>
                                    <a:pt x="293" y="410"/>
                                    <a:pt x="295" y="409"/>
                                    <a:pt x="298" y="408"/>
                                  </a:cubicBezTo>
                                  <a:cubicBezTo>
                                    <a:pt x="298" y="407"/>
                                    <a:pt x="298" y="405"/>
                                    <a:pt x="298" y="404"/>
                                  </a:cubicBezTo>
                                  <a:cubicBezTo>
                                    <a:pt x="298" y="392"/>
                                    <a:pt x="293" y="382"/>
                                    <a:pt x="286" y="374"/>
                                  </a:cubicBezTo>
                                  <a:cubicBezTo>
                                    <a:pt x="278" y="367"/>
                                    <a:pt x="267" y="362"/>
                                    <a:pt x="256" y="362"/>
                                  </a:cubicBezTo>
                                  <a:cubicBezTo>
                                    <a:pt x="244" y="362"/>
                                    <a:pt x="234" y="367"/>
                                    <a:pt x="226" y="374"/>
                                  </a:cubicBezTo>
                                  <a:cubicBezTo>
                                    <a:pt x="219" y="382"/>
                                    <a:pt x="214" y="392"/>
                                    <a:pt x="214" y="404"/>
                                  </a:cubicBezTo>
                                  <a:cubicBezTo>
                                    <a:pt x="214" y="405"/>
                                    <a:pt x="214" y="407"/>
                                    <a:pt x="214" y="408"/>
                                  </a:cubicBezTo>
                                  <a:cubicBezTo>
                                    <a:pt x="216" y="409"/>
                                    <a:pt x="219" y="410"/>
                                    <a:pt x="221" y="411"/>
                                  </a:cubicBezTo>
                                  <a:cubicBezTo>
                                    <a:pt x="220" y="409"/>
                                    <a:pt x="220" y="406"/>
                                    <a:pt x="220" y="404"/>
                                  </a:cubicBezTo>
                                  <a:cubicBezTo>
                                    <a:pt x="220" y="384"/>
                                    <a:pt x="236" y="368"/>
                                    <a:pt x="256" y="368"/>
                                  </a:cubicBezTo>
                                  <a:cubicBezTo>
                                    <a:pt x="276" y="368"/>
                                    <a:pt x="292" y="384"/>
                                    <a:pt x="292" y="404"/>
                                  </a:cubicBezTo>
                                  <a:close/>
                                  <a:moveTo>
                                    <a:pt x="220" y="353"/>
                                  </a:moveTo>
                                  <a:cubicBezTo>
                                    <a:pt x="220" y="333"/>
                                    <a:pt x="236" y="317"/>
                                    <a:pt x="256" y="317"/>
                                  </a:cubicBezTo>
                                  <a:cubicBezTo>
                                    <a:pt x="276" y="317"/>
                                    <a:pt x="292" y="333"/>
                                    <a:pt x="292" y="353"/>
                                  </a:cubicBezTo>
                                  <a:cubicBezTo>
                                    <a:pt x="292" y="355"/>
                                    <a:pt x="291" y="358"/>
                                    <a:pt x="291" y="360"/>
                                  </a:cubicBezTo>
                                  <a:cubicBezTo>
                                    <a:pt x="293" y="359"/>
                                    <a:pt x="295" y="358"/>
                                    <a:pt x="298" y="357"/>
                                  </a:cubicBezTo>
                                  <a:cubicBezTo>
                                    <a:pt x="298" y="355"/>
                                    <a:pt x="298" y="354"/>
                                    <a:pt x="298" y="353"/>
                                  </a:cubicBezTo>
                                  <a:cubicBezTo>
                                    <a:pt x="298" y="341"/>
                                    <a:pt x="293" y="331"/>
                                    <a:pt x="286" y="323"/>
                                  </a:cubicBezTo>
                                  <a:cubicBezTo>
                                    <a:pt x="278" y="315"/>
                                    <a:pt x="267" y="311"/>
                                    <a:pt x="256" y="311"/>
                                  </a:cubicBezTo>
                                  <a:cubicBezTo>
                                    <a:pt x="244" y="311"/>
                                    <a:pt x="234" y="315"/>
                                    <a:pt x="226" y="323"/>
                                  </a:cubicBezTo>
                                  <a:cubicBezTo>
                                    <a:pt x="219" y="331"/>
                                    <a:pt x="214" y="341"/>
                                    <a:pt x="214" y="353"/>
                                  </a:cubicBezTo>
                                  <a:cubicBezTo>
                                    <a:pt x="214" y="354"/>
                                    <a:pt x="214" y="355"/>
                                    <a:pt x="214" y="357"/>
                                  </a:cubicBezTo>
                                  <a:cubicBezTo>
                                    <a:pt x="216" y="357"/>
                                    <a:pt x="219" y="359"/>
                                    <a:pt x="221" y="360"/>
                                  </a:cubicBezTo>
                                  <a:cubicBezTo>
                                    <a:pt x="220" y="357"/>
                                    <a:pt x="220" y="355"/>
                                    <a:pt x="220" y="353"/>
                                  </a:cubicBezTo>
                                  <a:close/>
                                  <a:moveTo>
                                    <a:pt x="212" y="353"/>
                                  </a:moveTo>
                                  <a:cubicBezTo>
                                    <a:pt x="212" y="329"/>
                                    <a:pt x="232" y="309"/>
                                    <a:pt x="256" y="309"/>
                                  </a:cubicBezTo>
                                  <a:cubicBezTo>
                                    <a:pt x="280" y="309"/>
                                    <a:pt x="299" y="329"/>
                                    <a:pt x="299" y="353"/>
                                  </a:cubicBezTo>
                                  <a:cubicBezTo>
                                    <a:pt x="299" y="354"/>
                                    <a:pt x="299" y="355"/>
                                    <a:pt x="299" y="356"/>
                                  </a:cubicBezTo>
                                  <a:cubicBezTo>
                                    <a:pt x="301" y="355"/>
                                    <a:pt x="303" y="355"/>
                                    <a:pt x="305" y="354"/>
                                  </a:cubicBezTo>
                                  <a:cubicBezTo>
                                    <a:pt x="305" y="354"/>
                                    <a:pt x="306" y="353"/>
                                    <a:pt x="306" y="353"/>
                                  </a:cubicBezTo>
                                  <a:cubicBezTo>
                                    <a:pt x="306" y="339"/>
                                    <a:pt x="300" y="327"/>
                                    <a:pt x="291" y="318"/>
                                  </a:cubicBezTo>
                                  <a:cubicBezTo>
                                    <a:pt x="282" y="309"/>
                                    <a:pt x="270" y="303"/>
                                    <a:pt x="256" y="303"/>
                                  </a:cubicBezTo>
                                  <a:cubicBezTo>
                                    <a:pt x="242" y="303"/>
                                    <a:pt x="230" y="309"/>
                                    <a:pt x="221" y="318"/>
                                  </a:cubicBezTo>
                                  <a:cubicBezTo>
                                    <a:pt x="212" y="327"/>
                                    <a:pt x="206" y="339"/>
                                    <a:pt x="206" y="353"/>
                                  </a:cubicBezTo>
                                  <a:cubicBezTo>
                                    <a:pt x="206" y="353"/>
                                    <a:pt x="206" y="354"/>
                                    <a:pt x="206" y="354"/>
                                  </a:cubicBezTo>
                                  <a:cubicBezTo>
                                    <a:pt x="208" y="355"/>
                                    <a:pt x="210" y="355"/>
                                    <a:pt x="213" y="356"/>
                                  </a:cubicBezTo>
                                  <a:cubicBezTo>
                                    <a:pt x="212" y="355"/>
                                    <a:pt x="212" y="354"/>
                                    <a:pt x="212" y="353"/>
                                  </a:cubicBezTo>
                                  <a:close/>
                                  <a:moveTo>
                                    <a:pt x="220" y="301"/>
                                  </a:moveTo>
                                  <a:cubicBezTo>
                                    <a:pt x="220" y="282"/>
                                    <a:pt x="236" y="265"/>
                                    <a:pt x="256" y="265"/>
                                  </a:cubicBezTo>
                                  <a:cubicBezTo>
                                    <a:pt x="276" y="265"/>
                                    <a:pt x="292" y="282"/>
                                    <a:pt x="292" y="301"/>
                                  </a:cubicBezTo>
                                  <a:cubicBezTo>
                                    <a:pt x="292" y="304"/>
                                    <a:pt x="291" y="306"/>
                                    <a:pt x="291" y="309"/>
                                  </a:cubicBezTo>
                                  <a:cubicBezTo>
                                    <a:pt x="293" y="307"/>
                                    <a:pt x="295" y="306"/>
                                    <a:pt x="298" y="305"/>
                                  </a:cubicBezTo>
                                  <a:cubicBezTo>
                                    <a:pt x="298" y="304"/>
                                    <a:pt x="298" y="303"/>
                                    <a:pt x="298" y="301"/>
                                  </a:cubicBezTo>
                                  <a:cubicBezTo>
                                    <a:pt x="298" y="290"/>
                                    <a:pt x="293" y="279"/>
                                    <a:pt x="286" y="272"/>
                                  </a:cubicBezTo>
                                  <a:cubicBezTo>
                                    <a:pt x="278" y="264"/>
                                    <a:pt x="267" y="259"/>
                                    <a:pt x="256" y="259"/>
                                  </a:cubicBezTo>
                                  <a:cubicBezTo>
                                    <a:pt x="244" y="259"/>
                                    <a:pt x="234" y="264"/>
                                    <a:pt x="226" y="272"/>
                                  </a:cubicBezTo>
                                  <a:cubicBezTo>
                                    <a:pt x="219" y="279"/>
                                    <a:pt x="214" y="290"/>
                                    <a:pt x="214" y="301"/>
                                  </a:cubicBezTo>
                                  <a:cubicBezTo>
                                    <a:pt x="214" y="303"/>
                                    <a:pt x="214" y="304"/>
                                    <a:pt x="214" y="305"/>
                                  </a:cubicBezTo>
                                  <a:cubicBezTo>
                                    <a:pt x="216" y="306"/>
                                    <a:pt x="219" y="307"/>
                                    <a:pt x="221" y="308"/>
                                  </a:cubicBezTo>
                                  <a:cubicBezTo>
                                    <a:pt x="220" y="306"/>
                                    <a:pt x="220" y="304"/>
                                    <a:pt x="220" y="301"/>
                                  </a:cubicBezTo>
                                  <a:close/>
                                  <a:moveTo>
                                    <a:pt x="212" y="301"/>
                                  </a:moveTo>
                                  <a:cubicBezTo>
                                    <a:pt x="212" y="277"/>
                                    <a:pt x="232" y="258"/>
                                    <a:pt x="256" y="258"/>
                                  </a:cubicBezTo>
                                  <a:cubicBezTo>
                                    <a:pt x="280" y="258"/>
                                    <a:pt x="299" y="277"/>
                                    <a:pt x="299" y="301"/>
                                  </a:cubicBezTo>
                                  <a:cubicBezTo>
                                    <a:pt x="299" y="302"/>
                                    <a:pt x="299" y="304"/>
                                    <a:pt x="299" y="305"/>
                                  </a:cubicBezTo>
                                  <a:cubicBezTo>
                                    <a:pt x="301" y="304"/>
                                    <a:pt x="303" y="303"/>
                                    <a:pt x="305" y="303"/>
                                  </a:cubicBezTo>
                                  <a:cubicBezTo>
                                    <a:pt x="305" y="302"/>
                                    <a:pt x="306" y="302"/>
                                    <a:pt x="306" y="301"/>
                                  </a:cubicBezTo>
                                  <a:cubicBezTo>
                                    <a:pt x="306" y="288"/>
                                    <a:pt x="300" y="275"/>
                                    <a:pt x="291" y="266"/>
                                  </a:cubicBezTo>
                                  <a:cubicBezTo>
                                    <a:pt x="282" y="257"/>
                                    <a:pt x="270" y="252"/>
                                    <a:pt x="256" y="252"/>
                                  </a:cubicBezTo>
                                  <a:cubicBezTo>
                                    <a:pt x="242" y="252"/>
                                    <a:pt x="230" y="257"/>
                                    <a:pt x="221" y="266"/>
                                  </a:cubicBezTo>
                                  <a:cubicBezTo>
                                    <a:pt x="212" y="275"/>
                                    <a:pt x="206" y="288"/>
                                    <a:pt x="206" y="301"/>
                                  </a:cubicBezTo>
                                  <a:cubicBezTo>
                                    <a:pt x="206" y="302"/>
                                    <a:pt x="206" y="302"/>
                                    <a:pt x="206" y="303"/>
                                  </a:cubicBezTo>
                                  <a:cubicBezTo>
                                    <a:pt x="208" y="303"/>
                                    <a:pt x="210" y="304"/>
                                    <a:pt x="213" y="305"/>
                                  </a:cubicBezTo>
                                  <a:cubicBezTo>
                                    <a:pt x="212" y="303"/>
                                    <a:pt x="212" y="302"/>
                                    <a:pt x="212" y="301"/>
                                  </a:cubicBezTo>
                                  <a:close/>
                                  <a:moveTo>
                                    <a:pt x="220" y="250"/>
                                  </a:moveTo>
                                  <a:cubicBezTo>
                                    <a:pt x="220" y="230"/>
                                    <a:pt x="236" y="214"/>
                                    <a:pt x="256" y="214"/>
                                  </a:cubicBezTo>
                                  <a:cubicBezTo>
                                    <a:pt x="276" y="214"/>
                                    <a:pt x="292" y="230"/>
                                    <a:pt x="292" y="250"/>
                                  </a:cubicBezTo>
                                  <a:cubicBezTo>
                                    <a:pt x="292" y="252"/>
                                    <a:pt x="291" y="255"/>
                                    <a:pt x="291" y="257"/>
                                  </a:cubicBezTo>
                                  <a:cubicBezTo>
                                    <a:pt x="293" y="256"/>
                                    <a:pt x="295" y="255"/>
                                    <a:pt x="298" y="254"/>
                                  </a:cubicBezTo>
                                  <a:cubicBezTo>
                                    <a:pt x="298" y="253"/>
                                    <a:pt x="298" y="251"/>
                                    <a:pt x="298" y="250"/>
                                  </a:cubicBezTo>
                                  <a:cubicBezTo>
                                    <a:pt x="298" y="238"/>
                                    <a:pt x="293" y="228"/>
                                    <a:pt x="286" y="220"/>
                                  </a:cubicBezTo>
                                  <a:cubicBezTo>
                                    <a:pt x="278" y="213"/>
                                    <a:pt x="267" y="208"/>
                                    <a:pt x="256" y="208"/>
                                  </a:cubicBezTo>
                                  <a:cubicBezTo>
                                    <a:pt x="244" y="208"/>
                                    <a:pt x="234" y="213"/>
                                    <a:pt x="226" y="220"/>
                                  </a:cubicBezTo>
                                  <a:cubicBezTo>
                                    <a:pt x="219" y="228"/>
                                    <a:pt x="214" y="238"/>
                                    <a:pt x="214" y="250"/>
                                  </a:cubicBezTo>
                                  <a:cubicBezTo>
                                    <a:pt x="214" y="251"/>
                                    <a:pt x="214" y="253"/>
                                    <a:pt x="214" y="254"/>
                                  </a:cubicBezTo>
                                  <a:cubicBezTo>
                                    <a:pt x="216" y="255"/>
                                    <a:pt x="219" y="256"/>
                                    <a:pt x="221" y="257"/>
                                  </a:cubicBezTo>
                                  <a:cubicBezTo>
                                    <a:pt x="220" y="255"/>
                                    <a:pt x="220" y="252"/>
                                    <a:pt x="220" y="250"/>
                                  </a:cubicBezTo>
                                  <a:close/>
                                  <a:moveTo>
                                    <a:pt x="212" y="250"/>
                                  </a:moveTo>
                                  <a:cubicBezTo>
                                    <a:pt x="212" y="226"/>
                                    <a:pt x="232" y="206"/>
                                    <a:pt x="256" y="206"/>
                                  </a:cubicBezTo>
                                  <a:cubicBezTo>
                                    <a:pt x="280" y="206"/>
                                    <a:pt x="299" y="226"/>
                                    <a:pt x="299" y="250"/>
                                  </a:cubicBezTo>
                                  <a:cubicBezTo>
                                    <a:pt x="299" y="251"/>
                                    <a:pt x="299" y="252"/>
                                    <a:pt x="299" y="253"/>
                                  </a:cubicBezTo>
                                  <a:cubicBezTo>
                                    <a:pt x="301" y="252"/>
                                    <a:pt x="303" y="252"/>
                                    <a:pt x="305" y="251"/>
                                  </a:cubicBezTo>
                                  <a:cubicBezTo>
                                    <a:pt x="305" y="251"/>
                                    <a:pt x="306" y="250"/>
                                    <a:pt x="306" y="250"/>
                                  </a:cubicBezTo>
                                  <a:cubicBezTo>
                                    <a:pt x="306" y="236"/>
                                    <a:pt x="300" y="224"/>
                                    <a:pt x="291" y="215"/>
                                  </a:cubicBezTo>
                                  <a:cubicBezTo>
                                    <a:pt x="282" y="206"/>
                                    <a:pt x="270" y="200"/>
                                    <a:pt x="256" y="200"/>
                                  </a:cubicBezTo>
                                  <a:cubicBezTo>
                                    <a:pt x="242" y="200"/>
                                    <a:pt x="230" y="206"/>
                                    <a:pt x="221" y="215"/>
                                  </a:cubicBezTo>
                                  <a:cubicBezTo>
                                    <a:pt x="212" y="224"/>
                                    <a:pt x="206" y="236"/>
                                    <a:pt x="206" y="250"/>
                                  </a:cubicBezTo>
                                  <a:cubicBezTo>
                                    <a:pt x="206" y="250"/>
                                    <a:pt x="206" y="251"/>
                                    <a:pt x="206" y="251"/>
                                  </a:cubicBezTo>
                                  <a:cubicBezTo>
                                    <a:pt x="208" y="252"/>
                                    <a:pt x="210" y="252"/>
                                    <a:pt x="213" y="253"/>
                                  </a:cubicBezTo>
                                  <a:cubicBezTo>
                                    <a:pt x="212" y="252"/>
                                    <a:pt x="212" y="251"/>
                                    <a:pt x="212" y="250"/>
                                  </a:cubicBezTo>
                                  <a:close/>
                                  <a:moveTo>
                                    <a:pt x="220" y="199"/>
                                  </a:moveTo>
                                  <a:cubicBezTo>
                                    <a:pt x="220" y="179"/>
                                    <a:pt x="236" y="163"/>
                                    <a:pt x="256" y="163"/>
                                  </a:cubicBezTo>
                                  <a:cubicBezTo>
                                    <a:pt x="276" y="163"/>
                                    <a:pt x="292" y="179"/>
                                    <a:pt x="292" y="199"/>
                                  </a:cubicBezTo>
                                  <a:cubicBezTo>
                                    <a:pt x="292" y="201"/>
                                    <a:pt x="291" y="203"/>
                                    <a:pt x="291" y="206"/>
                                  </a:cubicBezTo>
                                  <a:cubicBezTo>
                                    <a:pt x="293" y="205"/>
                                    <a:pt x="295" y="203"/>
                                    <a:pt x="298" y="202"/>
                                  </a:cubicBezTo>
                                  <a:cubicBezTo>
                                    <a:pt x="298" y="201"/>
                                    <a:pt x="298" y="200"/>
                                    <a:pt x="298" y="199"/>
                                  </a:cubicBezTo>
                                  <a:cubicBezTo>
                                    <a:pt x="298" y="187"/>
                                    <a:pt x="293" y="176"/>
                                    <a:pt x="286" y="169"/>
                                  </a:cubicBezTo>
                                  <a:cubicBezTo>
                                    <a:pt x="278" y="161"/>
                                    <a:pt x="267" y="157"/>
                                    <a:pt x="256" y="157"/>
                                  </a:cubicBezTo>
                                  <a:cubicBezTo>
                                    <a:pt x="244" y="157"/>
                                    <a:pt x="234" y="161"/>
                                    <a:pt x="226" y="169"/>
                                  </a:cubicBezTo>
                                  <a:cubicBezTo>
                                    <a:pt x="219" y="176"/>
                                    <a:pt x="214" y="187"/>
                                    <a:pt x="214" y="199"/>
                                  </a:cubicBezTo>
                                  <a:cubicBezTo>
                                    <a:pt x="214" y="200"/>
                                    <a:pt x="214" y="201"/>
                                    <a:pt x="214" y="202"/>
                                  </a:cubicBezTo>
                                  <a:cubicBezTo>
                                    <a:pt x="216" y="203"/>
                                    <a:pt x="219" y="204"/>
                                    <a:pt x="221" y="206"/>
                                  </a:cubicBezTo>
                                  <a:cubicBezTo>
                                    <a:pt x="220" y="203"/>
                                    <a:pt x="220" y="201"/>
                                    <a:pt x="220" y="199"/>
                                  </a:cubicBezTo>
                                  <a:close/>
                                  <a:moveTo>
                                    <a:pt x="212" y="199"/>
                                  </a:moveTo>
                                  <a:cubicBezTo>
                                    <a:pt x="212" y="175"/>
                                    <a:pt x="232" y="155"/>
                                    <a:pt x="256" y="155"/>
                                  </a:cubicBezTo>
                                  <a:cubicBezTo>
                                    <a:pt x="280" y="155"/>
                                    <a:pt x="299" y="175"/>
                                    <a:pt x="299" y="199"/>
                                  </a:cubicBezTo>
                                  <a:cubicBezTo>
                                    <a:pt x="299" y="200"/>
                                    <a:pt x="299" y="201"/>
                                    <a:pt x="299" y="202"/>
                                  </a:cubicBezTo>
                                  <a:cubicBezTo>
                                    <a:pt x="301" y="201"/>
                                    <a:pt x="303" y="200"/>
                                    <a:pt x="305" y="200"/>
                                  </a:cubicBezTo>
                                  <a:cubicBezTo>
                                    <a:pt x="305" y="200"/>
                                    <a:pt x="306" y="199"/>
                                    <a:pt x="306" y="199"/>
                                  </a:cubicBezTo>
                                  <a:cubicBezTo>
                                    <a:pt x="306" y="185"/>
                                    <a:pt x="300" y="172"/>
                                    <a:pt x="291" y="163"/>
                                  </a:cubicBezTo>
                                  <a:cubicBezTo>
                                    <a:pt x="282" y="154"/>
                                    <a:pt x="270" y="149"/>
                                    <a:pt x="256" y="149"/>
                                  </a:cubicBezTo>
                                  <a:cubicBezTo>
                                    <a:pt x="242" y="149"/>
                                    <a:pt x="230" y="154"/>
                                    <a:pt x="221" y="163"/>
                                  </a:cubicBezTo>
                                  <a:cubicBezTo>
                                    <a:pt x="212" y="172"/>
                                    <a:pt x="206" y="185"/>
                                    <a:pt x="206" y="199"/>
                                  </a:cubicBezTo>
                                  <a:cubicBezTo>
                                    <a:pt x="206" y="199"/>
                                    <a:pt x="206" y="199"/>
                                    <a:pt x="206" y="200"/>
                                  </a:cubicBezTo>
                                  <a:cubicBezTo>
                                    <a:pt x="208" y="200"/>
                                    <a:pt x="210" y="201"/>
                                    <a:pt x="213" y="202"/>
                                  </a:cubicBezTo>
                                  <a:cubicBezTo>
                                    <a:pt x="212" y="201"/>
                                    <a:pt x="212" y="200"/>
                                    <a:pt x="212" y="199"/>
                                  </a:cubicBezTo>
                                  <a:close/>
                                  <a:moveTo>
                                    <a:pt x="220" y="147"/>
                                  </a:moveTo>
                                  <a:cubicBezTo>
                                    <a:pt x="220" y="127"/>
                                    <a:pt x="236" y="111"/>
                                    <a:pt x="256" y="111"/>
                                  </a:cubicBezTo>
                                  <a:cubicBezTo>
                                    <a:pt x="276" y="111"/>
                                    <a:pt x="292" y="127"/>
                                    <a:pt x="292" y="147"/>
                                  </a:cubicBezTo>
                                  <a:cubicBezTo>
                                    <a:pt x="292" y="150"/>
                                    <a:pt x="291" y="152"/>
                                    <a:pt x="291" y="154"/>
                                  </a:cubicBezTo>
                                  <a:cubicBezTo>
                                    <a:pt x="293" y="153"/>
                                    <a:pt x="295" y="152"/>
                                    <a:pt x="298" y="151"/>
                                  </a:cubicBezTo>
                                  <a:cubicBezTo>
                                    <a:pt x="298" y="150"/>
                                    <a:pt x="298" y="148"/>
                                    <a:pt x="298" y="147"/>
                                  </a:cubicBezTo>
                                  <a:cubicBezTo>
                                    <a:pt x="298" y="136"/>
                                    <a:pt x="293" y="125"/>
                                    <a:pt x="286" y="117"/>
                                  </a:cubicBezTo>
                                  <a:cubicBezTo>
                                    <a:pt x="278" y="110"/>
                                    <a:pt x="267" y="105"/>
                                    <a:pt x="256" y="105"/>
                                  </a:cubicBezTo>
                                  <a:cubicBezTo>
                                    <a:pt x="244" y="105"/>
                                    <a:pt x="234" y="110"/>
                                    <a:pt x="226" y="117"/>
                                  </a:cubicBezTo>
                                  <a:cubicBezTo>
                                    <a:pt x="219" y="125"/>
                                    <a:pt x="214" y="136"/>
                                    <a:pt x="214" y="147"/>
                                  </a:cubicBezTo>
                                  <a:cubicBezTo>
                                    <a:pt x="214" y="148"/>
                                    <a:pt x="214" y="150"/>
                                    <a:pt x="214" y="151"/>
                                  </a:cubicBezTo>
                                  <a:cubicBezTo>
                                    <a:pt x="216" y="152"/>
                                    <a:pt x="219" y="153"/>
                                    <a:pt x="221" y="154"/>
                                  </a:cubicBezTo>
                                  <a:cubicBezTo>
                                    <a:pt x="220" y="152"/>
                                    <a:pt x="220" y="150"/>
                                    <a:pt x="220" y="147"/>
                                  </a:cubicBezTo>
                                  <a:close/>
                                  <a:moveTo>
                                    <a:pt x="212" y="147"/>
                                  </a:moveTo>
                                  <a:cubicBezTo>
                                    <a:pt x="212" y="123"/>
                                    <a:pt x="232" y="104"/>
                                    <a:pt x="256" y="104"/>
                                  </a:cubicBezTo>
                                  <a:cubicBezTo>
                                    <a:pt x="280" y="104"/>
                                    <a:pt x="299" y="123"/>
                                    <a:pt x="299" y="147"/>
                                  </a:cubicBezTo>
                                  <a:cubicBezTo>
                                    <a:pt x="299" y="148"/>
                                    <a:pt x="299" y="149"/>
                                    <a:pt x="299" y="150"/>
                                  </a:cubicBezTo>
                                  <a:cubicBezTo>
                                    <a:pt x="301" y="150"/>
                                    <a:pt x="303" y="149"/>
                                    <a:pt x="305" y="149"/>
                                  </a:cubicBezTo>
                                  <a:cubicBezTo>
                                    <a:pt x="305" y="148"/>
                                    <a:pt x="306" y="148"/>
                                    <a:pt x="306" y="147"/>
                                  </a:cubicBezTo>
                                  <a:cubicBezTo>
                                    <a:pt x="306" y="133"/>
                                    <a:pt x="300" y="121"/>
                                    <a:pt x="291" y="112"/>
                                  </a:cubicBezTo>
                                  <a:cubicBezTo>
                                    <a:pt x="282" y="103"/>
                                    <a:pt x="270" y="98"/>
                                    <a:pt x="256" y="98"/>
                                  </a:cubicBezTo>
                                  <a:cubicBezTo>
                                    <a:pt x="242" y="98"/>
                                    <a:pt x="230" y="103"/>
                                    <a:pt x="221" y="112"/>
                                  </a:cubicBezTo>
                                  <a:cubicBezTo>
                                    <a:pt x="212" y="121"/>
                                    <a:pt x="206" y="133"/>
                                    <a:pt x="206" y="147"/>
                                  </a:cubicBezTo>
                                  <a:cubicBezTo>
                                    <a:pt x="206" y="148"/>
                                    <a:pt x="206" y="148"/>
                                    <a:pt x="206" y="149"/>
                                  </a:cubicBezTo>
                                  <a:cubicBezTo>
                                    <a:pt x="208" y="149"/>
                                    <a:pt x="210" y="150"/>
                                    <a:pt x="213" y="150"/>
                                  </a:cubicBezTo>
                                  <a:cubicBezTo>
                                    <a:pt x="212" y="149"/>
                                    <a:pt x="212" y="148"/>
                                    <a:pt x="212" y="147"/>
                                  </a:cubicBezTo>
                                  <a:close/>
                                  <a:moveTo>
                                    <a:pt x="285" y="96"/>
                                  </a:moveTo>
                                  <a:cubicBezTo>
                                    <a:pt x="285" y="99"/>
                                    <a:pt x="284" y="101"/>
                                    <a:pt x="283" y="104"/>
                                  </a:cubicBezTo>
                                  <a:cubicBezTo>
                                    <a:pt x="284" y="105"/>
                                    <a:pt x="285" y="105"/>
                                    <a:pt x="286" y="106"/>
                                  </a:cubicBezTo>
                                  <a:cubicBezTo>
                                    <a:pt x="287" y="105"/>
                                    <a:pt x="288" y="105"/>
                                    <a:pt x="289" y="104"/>
                                  </a:cubicBezTo>
                                  <a:cubicBezTo>
                                    <a:pt x="290" y="102"/>
                                    <a:pt x="290" y="99"/>
                                    <a:pt x="290" y="96"/>
                                  </a:cubicBezTo>
                                  <a:cubicBezTo>
                                    <a:pt x="290" y="86"/>
                                    <a:pt x="286" y="78"/>
                                    <a:pt x="280" y="72"/>
                                  </a:cubicBezTo>
                                  <a:cubicBezTo>
                                    <a:pt x="274" y="65"/>
                                    <a:pt x="265" y="62"/>
                                    <a:pt x="256" y="62"/>
                                  </a:cubicBezTo>
                                  <a:cubicBezTo>
                                    <a:pt x="246" y="62"/>
                                    <a:pt x="238" y="65"/>
                                    <a:pt x="232" y="72"/>
                                  </a:cubicBezTo>
                                  <a:cubicBezTo>
                                    <a:pt x="225" y="78"/>
                                    <a:pt x="222" y="86"/>
                                    <a:pt x="222" y="96"/>
                                  </a:cubicBezTo>
                                  <a:cubicBezTo>
                                    <a:pt x="222" y="99"/>
                                    <a:pt x="222" y="101"/>
                                    <a:pt x="223" y="104"/>
                                  </a:cubicBezTo>
                                  <a:cubicBezTo>
                                    <a:pt x="224" y="105"/>
                                    <a:pt x="225" y="105"/>
                                    <a:pt x="225" y="106"/>
                                  </a:cubicBezTo>
                                  <a:cubicBezTo>
                                    <a:pt x="226" y="105"/>
                                    <a:pt x="227" y="105"/>
                                    <a:pt x="228" y="104"/>
                                  </a:cubicBezTo>
                                  <a:cubicBezTo>
                                    <a:pt x="228" y="101"/>
                                    <a:pt x="227" y="99"/>
                                    <a:pt x="227" y="96"/>
                                  </a:cubicBezTo>
                                  <a:cubicBezTo>
                                    <a:pt x="227" y="80"/>
                                    <a:pt x="240" y="67"/>
                                    <a:pt x="256" y="67"/>
                                  </a:cubicBezTo>
                                  <a:cubicBezTo>
                                    <a:pt x="272" y="67"/>
                                    <a:pt x="285" y="80"/>
                                    <a:pt x="285" y="96"/>
                                  </a:cubicBezTo>
                                  <a:close/>
                                  <a:moveTo>
                                    <a:pt x="277" y="96"/>
                                  </a:moveTo>
                                  <a:cubicBezTo>
                                    <a:pt x="277" y="97"/>
                                    <a:pt x="277" y="99"/>
                                    <a:pt x="276" y="100"/>
                                  </a:cubicBezTo>
                                  <a:cubicBezTo>
                                    <a:pt x="278" y="101"/>
                                    <a:pt x="280" y="102"/>
                                    <a:pt x="282" y="103"/>
                                  </a:cubicBezTo>
                                  <a:cubicBezTo>
                                    <a:pt x="283" y="101"/>
                                    <a:pt x="283" y="98"/>
                                    <a:pt x="283" y="96"/>
                                  </a:cubicBezTo>
                                  <a:cubicBezTo>
                                    <a:pt x="283" y="88"/>
                                    <a:pt x="280" y="81"/>
                                    <a:pt x="275" y="77"/>
                                  </a:cubicBezTo>
                                  <a:cubicBezTo>
                                    <a:pt x="270" y="72"/>
                                    <a:pt x="263" y="69"/>
                                    <a:pt x="256" y="69"/>
                                  </a:cubicBezTo>
                                  <a:cubicBezTo>
                                    <a:pt x="248" y="69"/>
                                    <a:pt x="242" y="72"/>
                                    <a:pt x="237" y="77"/>
                                  </a:cubicBezTo>
                                  <a:cubicBezTo>
                                    <a:pt x="232" y="81"/>
                                    <a:pt x="229" y="88"/>
                                    <a:pt x="229" y="96"/>
                                  </a:cubicBezTo>
                                  <a:cubicBezTo>
                                    <a:pt x="229" y="98"/>
                                    <a:pt x="229" y="101"/>
                                    <a:pt x="230" y="103"/>
                                  </a:cubicBezTo>
                                  <a:cubicBezTo>
                                    <a:pt x="231" y="102"/>
                                    <a:pt x="233" y="101"/>
                                    <a:pt x="235" y="100"/>
                                  </a:cubicBezTo>
                                  <a:cubicBezTo>
                                    <a:pt x="235" y="99"/>
                                    <a:pt x="235" y="97"/>
                                    <a:pt x="235" y="96"/>
                                  </a:cubicBezTo>
                                  <a:cubicBezTo>
                                    <a:pt x="235" y="84"/>
                                    <a:pt x="244" y="75"/>
                                    <a:pt x="256" y="75"/>
                                  </a:cubicBezTo>
                                  <a:cubicBezTo>
                                    <a:pt x="268" y="75"/>
                                    <a:pt x="277" y="84"/>
                                    <a:pt x="277" y="96"/>
                                  </a:cubicBezTo>
                                  <a:close/>
                                  <a:moveTo>
                                    <a:pt x="269" y="96"/>
                                  </a:moveTo>
                                  <a:cubicBezTo>
                                    <a:pt x="269" y="96"/>
                                    <a:pt x="269" y="97"/>
                                    <a:pt x="269" y="98"/>
                                  </a:cubicBezTo>
                                  <a:cubicBezTo>
                                    <a:pt x="271" y="98"/>
                                    <a:pt x="273" y="99"/>
                                    <a:pt x="275" y="100"/>
                                  </a:cubicBezTo>
                                  <a:cubicBezTo>
                                    <a:pt x="275" y="98"/>
                                    <a:pt x="275" y="97"/>
                                    <a:pt x="275" y="96"/>
                                  </a:cubicBezTo>
                                  <a:cubicBezTo>
                                    <a:pt x="275" y="90"/>
                                    <a:pt x="273" y="86"/>
                                    <a:pt x="270" y="82"/>
                                  </a:cubicBezTo>
                                  <a:cubicBezTo>
                                    <a:pt x="266" y="78"/>
                                    <a:pt x="261" y="76"/>
                                    <a:pt x="256" y="76"/>
                                  </a:cubicBezTo>
                                  <a:cubicBezTo>
                                    <a:pt x="250" y="76"/>
                                    <a:pt x="246" y="78"/>
                                    <a:pt x="242" y="82"/>
                                  </a:cubicBezTo>
                                  <a:cubicBezTo>
                                    <a:pt x="239" y="86"/>
                                    <a:pt x="236" y="90"/>
                                    <a:pt x="236" y="96"/>
                                  </a:cubicBezTo>
                                  <a:cubicBezTo>
                                    <a:pt x="236" y="97"/>
                                    <a:pt x="237" y="98"/>
                                    <a:pt x="237" y="100"/>
                                  </a:cubicBezTo>
                                  <a:cubicBezTo>
                                    <a:pt x="239" y="99"/>
                                    <a:pt x="241" y="98"/>
                                    <a:pt x="242" y="98"/>
                                  </a:cubicBezTo>
                                  <a:cubicBezTo>
                                    <a:pt x="242" y="97"/>
                                    <a:pt x="242" y="96"/>
                                    <a:pt x="242" y="96"/>
                                  </a:cubicBezTo>
                                  <a:cubicBezTo>
                                    <a:pt x="242" y="88"/>
                                    <a:pt x="248" y="82"/>
                                    <a:pt x="256" y="82"/>
                                  </a:cubicBezTo>
                                  <a:cubicBezTo>
                                    <a:pt x="263" y="82"/>
                                    <a:pt x="269" y="88"/>
                                    <a:pt x="269" y="96"/>
                                  </a:cubicBezTo>
                                  <a:close/>
                                  <a:moveTo>
                                    <a:pt x="263" y="96"/>
                                  </a:moveTo>
                                  <a:cubicBezTo>
                                    <a:pt x="263" y="96"/>
                                    <a:pt x="263" y="96"/>
                                    <a:pt x="263" y="96"/>
                                  </a:cubicBezTo>
                                  <a:cubicBezTo>
                                    <a:pt x="264" y="97"/>
                                    <a:pt x="266" y="97"/>
                                    <a:pt x="268" y="97"/>
                                  </a:cubicBezTo>
                                  <a:cubicBezTo>
                                    <a:pt x="268" y="97"/>
                                    <a:pt x="268" y="96"/>
                                    <a:pt x="268" y="96"/>
                                  </a:cubicBezTo>
                                  <a:cubicBezTo>
                                    <a:pt x="268" y="89"/>
                                    <a:pt x="262" y="84"/>
                                    <a:pt x="256" y="84"/>
                                  </a:cubicBezTo>
                                  <a:cubicBezTo>
                                    <a:pt x="249" y="84"/>
                                    <a:pt x="244" y="89"/>
                                    <a:pt x="244" y="96"/>
                                  </a:cubicBezTo>
                                  <a:cubicBezTo>
                                    <a:pt x="244" y="96"/>
                                    <a:pt x="244" y="97"/>
                                    <a:pt x="244" y="97"/>
                                  </a:cubicBezTo>
                                  <a:cubicBezTo>
                                    <a:pt x="246" y="97"/>
                                    <a:pt x="247" y="97"/>
                                    <a:pt x="249" y="96"/>
                                  </a:cubicBezTo>
                                  <a:cubicBezTo>
                                    <a:pt x="249" y="96"/>
                                    <a:pt x="249" y="96"/>
                                    <a:pt x="249" y="96"/>
                                  </a:cubicBezTo>
                                  <a:cubicBezTo>
                                    <a:pt x="249" y="92"/>
                                    <a:pt x="252" y="89"/>
                                    <a:pt x="256" y="89"/>
                                  </a:cubicBezTo>
                                  <a:cubicBezTo>
                                    <a:pt x="260" y="89"/>
                                    <a:pt x="263" y="92"/>
                                    <a:pt x="263" y="96"/>
                                  </a:cubicBezTo>
                                  <a:close/>
                                  <a:moveTo>
                                    <a:pt x="256" y="91"/>
                                  </a:moveTo>
                                  <a:cubicBezTo>
                                    <a:pt x="253" y="91"/>
                                    <a:pt x="251" y="93"/>
                                    <a:pt x="251" y="96"/>
                                  </a:cubicBezTo>
                                  <a:cubicBezTo>
                                    <a:pt x="251" y="96"/>
                                    <a:pt x="251" y="96"/>
                                    <a:pt x="251" y="96"/>
                                  </a:cubicBezTo>
                                  <a:cubicBezTo>
                                    <a:pt x="252" y="96"/>
                                    <a:pt x="254" y="96"/>
                                    <a:pt x="256" y="96"/>
                                  </a:cubicBezTo>
                                  <a:cubicBezTo>
                                    <a:pt x="258" y="96"/>
                                    <a:pt x="259" y="96"/>
                                    <a:pt x="261" y="96"/>
                                  </a:cubicBezTo>
                                  <a:cubicBezTo>
                                    <a:pt x="261" y="96"/>
                                    <a:pt x="261" y="96"/>
                                    <a:pt x="261" y="96"/>
                                  </a:cubicBezTo>
                                  <a:cubicBezTo>
                                    <a:pt x="261" y="93"/>
                                    <a:pt x="259" y="91"/>
                                    <a:pt x="256" y="91"/>
                                  </a:cubicBezTo>
                                  <a:close/>
                                  <a:moveTo>
                                    <a:pt x="407" y="96"/>
                                  </a:moveTo>
                                  <a:cubicBezTo>
                                    <a:pt x="407" y="99"/>
                                    <a:pt x="406" y="101"/>
                                    <a:pt x="405" y="104"/>
                                  </a:cubicBezTo>
                                  <a:cubicBezTo>
                                    <a:pt x="406" y="105"/>
                                    <a:pt x="407" y="105"/>
                                    <a:pt x="408" y="106"/>
                                  </a:cubicBezTo>
                                  <a:cubicBezTo>
                                    <a:pt x="409" y="105"/>
                                    <a:pt x="410" y="104"/>
                                    <a:pt x="411" y="103"/>
                                  </a:cubicBezTo>
                                  <a:cubicBezTo>
                                    <a:pt x="412" y="101"/>
                                    <a:pt x="412" y="98"/>
                                    <a:pt x="412" y="96"/>
                                  </a:cubicBezTo>
                                  <a:cubicBezTo>
                                    <a:pt x="412" y="86"/>
                                    <a:pt x="408" y="78"/>
                                    <a:pt x="402" y="72"/>
                                  </a:cubicBezTo>
                                  <a:cubicBezTo>
                                    <a:pt x="396" y="65"/>
                                    <a:pt x="387" y="62"/>
                                    <a:pt x="378" y="62"/>
                                  </a:cubicBezTo>
                                  <a:cubicBezTo>
                                    <a:pt x="368" y="62"/>
                                    <a:pt x="360" y="65"/>
                                    <a:pt x="354" y="72"/>
                                  </a:cubicBezTo>
                                  <a:cubicBezTo>
                                    <a:pt x="347" y="78"/>
                                    <a:pt x="344" y="86"/>
                                    <a:pt x="344" y="96"/>
                                  </a:cubicBezTo>
                                  <a:cubicBezTo>
                                    <a:pt x="344" y="99"/>
                                    <a:pt x="344" y="101"/>
                                    <a:pt x="345" y="104"/>
                                  </a:cubicBezTo>
                                  <a:cubicBezTo>
                                    <a:pt x="346" y="105"/>
                                    <a:pt x="346" y="105"/>
                                    <a:pt x="347" y="106"/>
                                  </a:cubicBezTo>
                                  <a:cubicBezTo>
                                    <a:pt x="348" y="105"/>
                                    <a:pt x="349" y="105"/>
                                    <a:pt x="350" y="104"/>
                                  </a:cubicBezTo>
                                  <a:cubicBezTo>
                                    <a:pt x="349" y="101"/>
                                    <a:pt x="349" y="99"/>
                                    <a:pt x="349" y="96"/>
                                  </a:cubicBezTo>
                                  <a:cubicBezTo>
                                    <a:pt x="349" y="80"/>
                                    <a:pt x="362" y="67"/>
                                    <a:pt x="378" y="67"/>
                                  </a:cubicBezTo>
                                  <a:cubicBezTo>
                                    <a:pt x="394" y="67"/>
                                    <a:pt x="407" y="80"/>
                                    <a:pt x="407" y="96"/>
                                  </a:cubicBezTo>
                                  <a:close/>
                                  <a:moveTo>
                                    <a:pt x="399" y="96"/>
                                  </a:moveTo>
                                  <a:cubicBezTo>
                                    <a:pt x="399" y="97"/>
                                    <a:pt x="399" y="99"/>
                                    <a:pt x="398" y="100"/>
                                  </a:cubicBezTo>
                                  <a:cubicBezTo>
                                    <a:pt x="400" y="101"/>
                                    <a:pt x="402" y="102"/>
                                    <a:pt x="404" y="103"/>
                                  </a:cubicBezTo>
                                  <a:cubicBezTo>
                                    <a:pt x="405" y="101"/>
                                    <a:pt x="405" y="98"/>
                                    <a:pt x="405" y="96"/>
                                  </a:cubicBezTo>
                                  <a:cubicBezTo>
                                    <a:pt x="405" y="88"/>
                                    <a:pt x="402" y="81"/>
                                    <a:pt x="397" y="77"/>
                                  </a:cubicBezTo>
                                  <a:cubicBezTo>
                                    <a:pt x="392" y="72"/>
                                    <a:pt x="385" y="69"/>
                                    <a:pt x="378" y="69"/>
                                  </a:cubicBezTo>
                                  <a:cubicBezTo>
                                    <a:pt x="370" y="69"/>
                                    <a:pt x="363" y="72"/>
                                    <a:pt x="359" y="77"/>
                                  </a:cubicBezTo>
                                  <a:cubicBezTo>
                                    <a:pt x="354" y="81"/>
                                    <a:pt x="351" y="88"/>
                                    <a:pt x="351" y="96"/>
                                  </a:cubicBezTo>
                                  <a:cubicBezTo>
                                    <a:pt x="351" y="98"/>
                                    <a:pt x="351" y="101"/>
                                    <a:pt x="352" y="103"/>
                                  </a:cubicBezTo>
                                  <a:cubicBezTo>
                                    <a:pt x="353" y="102"/>
                                    <a:pt x="355" y="101"/>
                                    <a:pt x="357" y="100"/>
                                  </a:cubicBezTo>
                                  <a:cubicBezTo>
                                    <a:pt x="357" y="99"/>
                                    <a:pt x="357" y="97"/>
                                    <a:pt x="357" y="96"/>
                                  </a:cubicBezTo>
                                  <a:cubicBezTo>
                                    <a:pt x="357" y="84"/>
                                    <a:pt x="366" y="75"/>
                                    <a:pt x="378" y="75"/>
                                  </a:cubicBezTo>
                                  <a:cubicBezTo>
                                    <a:pt x="389" y="75"/>
                                    <a:pt x="399" y="84"/>
                                    <a:pt x="399" y="96"/>
                                  </a:cubicBezTo>
                                  <a:close/>
                                  <a:moveTo>
                                    <a:pt x="391" y="96"/>
                                  </a:moveTo>
                                  <a:cubicBezTo>
                                    <a:pt x="391" y="96"/>
                                    <a:pt x="391" y="97"/>
                                    <a:pt x="391" y="98"/>
                                  </a:cubicBezTo>
                                  <a:cubicBezTo>
                                    <a:pt x="393" y="98"/>
                                    <a:pt x="395" y="99"/>
                                    <a:pt x="397" y="100"/>
                                  </a:cubicBezTo>
                                  <a:cubicBezTo>
                                    <a:pt x="397" y="98"/>
                                    <a:pt x="397" y="97"/>
                                    <a:pt x="397" y="96"/>
                                  </a:cubicBezTo>
                                  <a:cubicBezTo>
                                    <a:pt x="397" y="90"/>
                                    <a:pt x="395" y="86"/>
                                    <a:pt x="392" y="82"/>
                                  </a:cubicBezTo>
                                  <a:cubicBezTo>
                                    <a:pt x="388" y="78"/>
                                    <a:pt x="383" y="76"/>
                                    <a:pt x="378" y="76"/>
                                  </a:cubicBezTo>
                                  <a:cubicBezTo>
                                    <a:pt x="372" y="76"/>
                                    <a:pt x="368" y="78"/>
                                    <a:pt x="364" y="82"/>
                                  </a:cubicBezTo>
                                  <a:cubicBezTo>
                                    <a:pt x="360" y="86"/>
                                    <a:pt x="358" y="90"/>
                                    <a:pt x="358" y="96"/>
                                  </a:cubicBezTo>
                                  <a:cubicBezTo>
                                    <a:pt x="358" y="97"/>
                                    <a:pt x="358" y="98"/>
                                    <a:pt x="359" y="100"/>
                                  </a:cubicBezTo>
                                  <a:cubicBezTo>
                                    <a:pt x="361" y="99"/>
                                    <a:pt x="362" y="98"/>
                                    <a:pt x="364" y="98"/>
                                  </a:cubicBezTo>
                                  <a:cubicBezTo>
                                    <a:pt x="364" y="97"/>
                                    <a:pt x="364" y="96"/>
                                    <a:pt x="364" y="96"/>
                                  </a:cubicBezTo>
                                  <a:cubicBezTo>
                                    <a:pt x="364" y="88"/>
                                    <a:pt x="370" y="82"/>
                                    <a:pt x="378" y="82"/>
                                  </a:cubicBezTo>
                                  <a:cubicBezTo>
                                    <a:pt x="385" y="82"/>
                                    <a:pt x="391" y="88"/>
                                    <a:pt x="391" y="96"/>
                                  </a:cubicBezTo>
                                  <a:close/>
                                  <a:moveTo>
                                    <a:pt x="384" y="96"/>
                                  </a:moveTo>
                                  <a:cubicBezTo>
                                    <a:pt x="384" y="96"/>
                                    <a:pt x="384" y="96"/>
                                    <a:pt x="384" y="96"/>
                                  </a:cubicBezTo>
                                  <a:cubicBezTo>
                                    <a:pt x="386" y="97"/>
                                    <a:pt x="388" y="97"/>
                                    <a:pt x="390" y="97"/>
                                  </a:cubicBezTo>
                                  <a:cubicBezTo>
                                    <a:pt x="390" y="97"/>
                                    <a:pt x="390" y="96"/>
                                    <a:pt x="390" y="96"/>
                                  </a:cubicBezTo>
                                  <a:cubicBezTo>
                                    <a:pt x="390" y="89"/>
                                    <a:pt x="384" y="84"/>
                                    <a:pt x="378" y="84"/>
                                  </a:cubicBezTo>
                                  <a:cubicBezTo>
                                    <a:pt x="371" y="84"/>
                                    <a:pt x="366" y="89"/>
                                    <a:pt x="366" y="96"/>
                                  </a:cubicBezTo>
                                  <a:cubicBezTo>
                                    <a:pt x="366" y="96"/>
                                    <a:pt x="366" y="97"/>
                                    <a:pt x="366" y="97"/>
                                  </a:cubicBezTo>
                                  <a:cubicBezTo>
                                    <a:pt x="368" y="97"/>
                                    <a:pt x="369" y="97"/>
                                    <a:pt x="371" y="96"/>
                                  </a:cubicBezTo>
                                  <a:cubicBezTo>
                                    <a:pt x="371" y="96"/>
                                    <a:pt x="371" y="96"/>
                                    <a:pt x="371" y="96"/>
                                  </a:cubicBezTo>
                                  <a:cubicBezTo>
                                    <a:pt x="371" y="92"/>
                                    <a:pt x="374" y="89"/>
                                    <a:pt x="378" y="89"/>
                                  </a:cubicBezTo>
                                  <a:cubicBezTo>
                                    <a:pt x="381" y="89"/>
                                    <a:pt x="384" y="92"/>
                                    <a:pt x="384" y="96"/>
                                  </a:cubicBezTo>
                                  <a:close/>
                                  <a:moveTo>
                                    <a:pt x="378" y="91"/>
                                  </a:moveTo>
                                  <a:cubicBezTo>
                                    <a:pt x="375" y="91"/>
                                    <a:pt x="373" y="93"/>
                                    <a:pt x="373" y="96"/>
                                  </a:cubicBezTo>
                                  <a:cubicBezTo>
                                    <a:pt x="373" y="96"/>
                                    <a:pt x="373" y="96"/>
                                    <a:pt x="373" y="96"/>
                                  </a:cubicBezTo>
                                  <a:cubicBezTo>
                                    <a:pt x="374" y="96"/>
                                    <a:pt x="376" y="96"/>
                                    <a:pt x="378" y="96"/>
                                  </a:cubicBezTo>
                                  <a:cubicBezTo>
                                    <a:pt x="379" y="96"/>
                                    <a:pt x="381" y="96"/>
                                    <a:pt x="383" y="96"/>
                                  </a:cubicBezTo>
                                  <a:cubicBezTo>
                                    <a:pt x="383" y="96"/>
                                    <a:pt x="383" y="96"/>
                                    <a:pt x="383" y="96"/>
                                  </a:cubicBezTo>
                                  <a:cubicBezTo>
                                    <a:pt x="383" y="93"/>
                                    <a:pt x="381" y="91"/>
                                    <a:pt x="378" y="91"/>
                                  </a:cubicBezTo>
                                  <a:close/>
                                  <a:moveTo>
                                    <a:pt x="343" y="112"/>
                                  </a:moveTo>
                                  <a:cubicBezTo>
                                    <a:pt x="334" y="121"/>
                                    <a:pt x="328" y="133"/>
                                    <a:pt x="328" y="147"/>
                                  </a:cubicBezTo>
                                  <a:cubicBezTo>
                                    <a:pt x="328" y="148"/>
                                    <a:pt x="328" y="148"/>
                                    <a:pt x="328" y="149"/>
                                  </a:cubicBezTo>
                                  <a:cubicBezTo>
                                    <a:pt x="330" y="149"/>
                                    <a:pt x="332" y="150"/>
                                    <a:pt x="334" y="150"/>
                                  </a:cubicBezTo>
                                  <a:cubicBezTo>
                                    <a:pt x="334" y="149"/>
                                    <a:pt x="334" y="148"/>
                                    <a:pt x="334" y="147"/>
                                  </a:cubicBezTo>
                                  <a:cubicBezTo>
                                    <a:pt x="334" y="123"/>
                                    <a:pt x="354" y="104"/>
                                    <a:pt x="378" y="104"/>
                                  </a:cubicBezTo>
                                  <a:cubicBezTo>
                                    <a:pt x="402" y="104"/>
                                    <a:pt x="421" y="123"/>
                                    <a:pt x="421" y="147"/>
                                  </a:cubicBezTo>
                                  <a:cubicBezTo>
                                    <a:pt x="421" y="148"/>
                                    <a:pt x="421" y="149"/>
                                    <a:pt x="421" y="150"/>
                                  </a:cubicBezTo>
                                  <a:cubicBezTo>
                                    <a:pt x="423" y="149"/>
                                    <a:pt x="425" y="149"/>
                                    <a:pt x="427" y="148"/>
                                  </a:cubicBezTo>
                                  <a:cubicBezTo>
                                    <a:pt x="427" y="148"/>
                                    <a:pt x="427" y="148"/>
                                    <a:pt x="427" y="147"/>
                                  </a:cubicBezTo>
                                  <a:cubicBezTo>
                                    <a:pt x="427" y="133"/>
                                    <a:pt x="422" y="121"/>
                                    <a:pt x="413" y="112"/>
                                  </a:cubicBezTo>
                                  <a:cubicBezTo>
                                    <a:pt x="404" y="103"/>
                                    <a:pt x="391" y="98"/>
                                    <a:pt x="378" y="98"/>
                                  </a:cubicBezTo>
                                  <a:cubicBezTo>
                                    <a:pt x="364" y="98"/>
                                    <a:pt x="352" y="103"/>
                                    <a:pt x="343" y="112"/>
                                  </a:cubicBezTo>
                                  <a:close/>
                                  <a:moveTo>
                                    <a:pt x="527" y="96"/>
                                  </a:moveTo>
                                  <a:cubicBezTo>
                                    <a:pt x="527" y="99"/>
                                    <a:pt x="527" y="101"/>
                                    <a:pt x="526" y="104"/>
                                  </a:cubicBezTo>
                                  <a:cubicBezTo>
                                    <a:pt x="527" y="105"/>
                                    <a:pt x="528" y="105"/>
                                    <a:pt x="529" y="106"/>
                                  </a:cubicBezTo>
                                  <a:cubicBezTo>
                                    <a:pt x="530" y="106"/>
                                    <a:pt x="531" y="105"/>
                                    <a:pt x="532" y="104"/>
                                  </a:cubicBezTo>
                                  <a:cubicBezTo>
                                    <a:pt x="532" y="102"/>
                                    <a:pt x="533" y="99"/>
                                    <a:pt x="533" y="96"/>
                                  </a:cubicBezTo>
                                  <a:cubicBezTo>
                                    <a:pt x="533" y="86"/>
                                    <a:pt x="529" y="78"/>
                                    <a:pt x="523" y="72"/>
                                  </a:cubicBezTo>
                                  <a:cubicBezTo>
                                    <a:pt x="517" y="65"/>
                                    <a:pt x="508" y="62"/>
                                    <a:pt x="499" y="62"/>
                                  </a:cubicBezTo>
                                  <a:cubicBezTo>
                                    <a:pt x="489" y="62"/>
                                    <a:pt x="481" y="65"/>
                                    <a:pt x="474" y="72"/>
                                  </a:cubicBezTo>
                                  <a:cubicBezTo>
                                    <a:pt x="468" y="78"/>
                                    <a:pt x="464" y="86"/>
                                    <a:pt x="464" y="96"/>
                                  </a:cubicBezTo>
                                  <a:cubicBezTo>
                                    <a:pt x="464" y="99"/>
                                    <a:pt x="465" y="101"/>
                                    <a:pt x="465" y="104"/>
                                  </a:cubicBezTo>
                                  <a:cubicBezTo>
                                    <a:pt x="466" y="105"/>
                                    <a:pt x="467" y="105"/>
                                    <a:pt x="468" y="106"/>
                                  </a:cubicBezTo>
                                  <a:cubicBezTo>
                                    <a:pt x="469" y="105"/>
                                    <a:pt x="470" y="105"/>
                                    <a:pt x="471" y="104"/>
                                  </a:cubicBezTo>
                                  <a:cubicBezTo>
                                    <a:pt x="470" y="101"/>
                                    <a:pt x="470" y="99"/>
                                    <a:pt x="470" y="96"/>
                                  </a:cubicBezTo>
                                  <a:cubicBezTo>
                                    <a:pt x="470" y="80"/>
                                    <a:pt x="483" y="67"/>
                                    <a:pt x="499" y="67"/>
                                  </a:cubicBezTo>
                                  <a:cubicBezTo>
                                    <a:pt x="515" y="67"/>
                                    <a:pt x="527" y="80"/>
                                    <a:pt x="527" y="96"/>
                                  </a:cubicBezTo>
                                  <a:close/>
                                  <a:moveTo>
                                    <a:pt x="520" y="96"/>
                                  </a:moveTo>
                                  <a:cubicBezTo>
                                    <a:pt x="520" y="97"/>
                                    <a:pt x="520" y="99"/>
                                    <a:pt x="519" y="100"/>
                                  </a:cubicBezTo>
                                  <a:cubicBezTo>
                                    <a:pt x="521" y="101"/>
                                    <a:pt x="523" y="102"/>
                                    <a:pt x="525" y="103"/>
                                  </a:cubicBezTo>
                                  <a:cubicBezTo>
                                    <a:pt x="525" y="101"/>
                                    <a:pt x="526" y="98"/>
                                    <a:pt x="526" y="96"/>
                                  </a:cubicBezTo>
                                  <a:cubicBezTo>
                                    <a:pt x="526" y="88"/>
                                    <a:pt x="523" y="81"/>
                                    <a:pt x="518" y="77"/>
                                  </a:cubicBezTo>
                                  <a:cubicBezTo>
                                    <a:pt x="513" y="72"/>
                                    <a:pt x="506" y="69"/>
                                    <a:pt x="499" y="69"/>
                                  </a:cubicBezTo>
                                  <a:cubicBezTo>
                                    <a:pt x="491" y="69"/>
                                    <a:pt x="484" y="72"/>
                                    <a:pt x="479" y="77"/>
                                  </a:cubicBezTo>
                                  <a:cubicBezTo>
                                    <a:pt x="474" y="81"/>
                                    <a:pt x="471" y="88"/>
                                    <a:pt x="471" y="96"/>
                                  </a:cubicBezTo>
                                  <a:cubicBezTo>
                                    <a:pt x="471" y="98"/>
                                    <a:pt x="472" y="101"/>
                                    <a:pt x="472" y="103"/>
                                  </a:cubicBezTo>
                                  <a:cubicBezTo>
                                    <a:pt x="474" y="102"/>
                                    <a:pt x="476" y="101"/>
                                    <a:pt x="478" y="100"/>
                                  </a:cubicBezTo>
                                  <a:cubicBezTo>
                                    <a:pt x="478" y="99"/>
                                    <a:pt x="478" y="97"/>
                                    <a:pt x="478" y="96"/>
                                  </a:cubicBezTo>
                                  <a:cubicBezTo>
                                    <a:pt x="478" y="84"/>
                                    <a:pt x="487" y="75"/>
                                    <a:pt x="499" y="75"/>
                                  </a:cubicBezTo>
                                  <a:cubicBezTo>
                                    <a:pt x="510" y="75"/>
                                    <a:pt x="520" y="84"/>
                                    <a:pt x="520" y="96"/>
                                  </a:cubicBezTo>
                                  <a:close/>
                                  <a:moveTo>
                                    <a:pt x="512" y="96"/>
                                  </a:moveTo>
                                  <a:cubicBezTo>
                                    <a:pt x="512" y="96"/>
                                    <a:pt x="512" y="97"/>
                                    <a:pt x="512" y="98"/>
                                  </a:cubicBezTo>
                                  <a:cubicBezTo>
                                    <a:pt x="514" y="98"/>
                                    <a:pt x="516" y="99"/>
                                    <a:pt x="518" y="100"/>
                                  </a:cubicBezTo>
                                  <a:cubicBezTo>
                                    <a:pt x="518" y="98"/>
                                    <a:pt x="518" y="97"/>
                                    <a:pt x="518" y="96"/>
                                  </a:cubicBezTo>
                                  <a:cubicBezTo>
                                    <a:pt x="518" y="90"/>
                                    <a:pt x="516" y="86"/>
                                    <a:pt x="512" y="82"/>
                                  </a:cubicBezTo>
                                  <a:cubicBezTo>
                                    <a:pt x="509" y="78"/>
                                    <a:pt x="504" y="76"/>
                                    <a:pt x="499" y="76"/>
                                  </a:cubicBezTo>
                                  <a:cubicBezTo>
                                    <a:pt x="493" y="76"/>
                                    <a:pt x="488" y="78"/>
                                    <a:pt x="485" y="82"/>
                                  </a:cubicBezTo>
                                  <a:cubicBezTo>
                                    <a:pt x="481" y="86"/>
                                    <a:pt x="479" y="90"/>
                                    <a:pt x="479" y="96"/>
                                  </a:cubicBezTo>
                                  <a:cubicBezTo>
                                    <a:pt x="479" y="97"/>
                                    <a:pt x="479" y="98"/>
                                    <a:pt x="480" y="100"/>
                                  </a:cubicBezTo>
                                  <a:cubicBezTo>
                                    <a:pt x="481" y="99"/>
                                    <a:pt x="483" y="98"/>
                                    <a:pt x="485" y="98"/>
                                  </a:cubicBezTo>
                                  <a:cubicBezTo>
                                    <a:pt x="485" y="97"/>
                                    <a:pt x="485" y="96"/>
                                    <a:pt x="485" y="96"/>
                                  </a:cubicBezTo>
                                  <a:cubicBezTo>
                                    <a:pt x="485" y="88"/>
                                    <a:pt x="491" y="82"/>
                                    <a:pt x="499" y="82"/>
                                  </a:cubicBezTo>
                                  <a:cubicBezTo>
                                    <a:pt x="506" y="82"/>
                                    <a:pt x="512" y="88"/>
                                    <a:pt x="512" y="96"/>
                                  </a:cubicBezTo>
                                  <a:close/>
                                  <a:moveTo>
                                    <a:pt x="505" y="96"/>
                                  </a:moveTo>
                                  <a:cubicBezTo>
                                    <a:pt x="505" y="96"/>
                                    <a:pt x="505" y="96"/>
                                    <a:pt x="505" y="96"/>
                                  </a:cubicBezTo>
                                  <a:cubicBezTo>
                                    <a:pt x="507" y="97"/>
                                    <a:pt x="509" y="97"/>
                                    <a:pt x="510" y="97"/>
                                  </a:cubicBezTo>
                                  <a:cubicBezTo>
                                    <a:pt x="511" y="97"/>
                                    <a:pt x="511" y="96"/>
                                    <a:pt x="511" y="96"/>
                                  </a:cubicBezTo>
                                  <a:cubicBezTo>
                                    <a:pt x="511" y="89"/>
                                    <a:pt x="505" y="84"/>
                                    <a:pt x="499" y="84"/>
                                  </a:cubicBezTo>
                                  <a:cubicBezTo>
                                    <a:pt x="492" y="84"/>
                                    <a:pt x="487" y="89"/>
                                    <a:pt x="487" y="96"/>
                                  </a:cubicBezTo>
                                  <a:cubicBezTo>
                                    <a:pt x="487" y="96"/>
                                    <a:pt x="487" y="97"/>
                                    <a:pt x="487" y="97"/>
                                  </a:cubicBezTo>
                                  <a:cubicBezTo>
                                    <a:pt x="489" y="97"/>
                                    <a:pt x="490" y="97"/>
                                    <a:pt x="492" y="96"/>
                                  </a:cubicBezTo>
                                  <a:cubicBezTo>
                                    <a:pt x="492" y="96"/>
                                    <a:pt x="492" y="96"/>
                                    <a:pt x="492" y="96"/>
                                  </a:cubicBezTo>
                                  <a:cubicBezTo>
                                    <a:pt x="492" y="92"/>
                                    <a:pt x="495" y="89"/>
                                    <a:pt x="499" y="89"/>
                                  </a:cubicBezTo>
                                  <a:cubicBezTo>
                                    <a:pt x="502" y="89"/>
                                    <a:pt x="505" y="92"/>
                                    <a:pt x="505" y="96"/>
                                  </a:cubicBezTo>
                                  <a:close/>
                                  <a:moveTo>
                                    <a:pt x="499" y="91"/>
                                  </a:moveTo>
                                  <a:cubicBezTo>
                                    <a:pt x="496" y="91"/>
                                    <a:pt x="494" y="93"/>
                                    <a:pt x="494" y="96"/>
                                  </a:cubicBezTo>
                                  <a:cubicBezTo>
                                    <a:pt x="494" y="96"/>
                                    <a:pt x="494" y="96"/>
                                    <a:pt x="494" y="96"/>
                                  </a:cubicBezTo>
                                  <a:cubicBezTo>
                                    <a:pt x="495" y="96"/>
                                    <a:pt x="497" y="96"/>
                                    <a:pt x="499" y="96"/>
                                  </a:cubicBezTo>
                                  <a:cubicBezTo>
                                    <a:pt x="500" y="96"/>
                                    <a:pt x="502" y="96"/>
                                    <a:pt x="504" y="96"/>
                                  </a:cubicBezTo>
                                  <a:cubicBezTo>
                                    <a:pt x="504" y="96"/>
                                    <a:pt x="504" y="96"/>
                                    <a:pt x="504" y="96"/>
                                  </a:cubicBezTo>
                                  <a:cubicBezTo>
                                    <a:pt x="504" y="93"/>
                                    <a:pt x="501" y="91"/>
                                    <a:pt x="499" y="91"/>
                                  </a:cubicBezTo>
                                  <a:close/>
                                  <a:moveTo>
                                    <a:pt x="464" y="112"/>
                                  </a:moveTo>
                                  <a:cubicBezTo>
                                    <a:pt x="455" y="121"/>
                                    <a:pt x="449" y="133"/>
                                    <a:pt x="449" y="147"/>
                                  </a:cubicBezTo>
                                  <a:cubicBezTo>
                                    <a:pt x="449" y="148"/>
                                    <a:pt x="449" y="148"/>
                                    <a:pt x="449" y="149"/>
                                  </a:cubicBezTo>
                                  <a:cubicBezTo>
                                    <a:pt x="451" y="149"/>
                                    <a:pt x="453" y="150"/>
                                    <a:pt x="455" y="150"/>
                                  </a:cubicBezTo>
                                  <a:cubicBezTo>
                                    <a:pt x="455" y="149"/>
                                    <a:pt x="455" y="148"/>
                                    <a:pt x="455" y="147"/>
                                  </a:cubicBezTo>
                                  <a:cubicBezTo>
                                    <a:pt x="455" y="123"/>
                                    <a:pt x="475" y="104"/>
                                    <a:pt x="499" y="104"/>
                                  </a:cubicBezTo>
                                  <a:cubicBezTo>
                                    <a:pt x="523" y="104"/>
                                    <a:pt x="542" y="123"/>
                                    <a:pt x="542" y="147"/>
                                  </a:cubicBezTo>
                                  <a:cubicBezTo>
                                    <a:pt x="542" y="148"/>
                                    <a:pt x="542" y="149"/>
                                    <a:pt x="542" y="151"/>
                                  </a:cubicBezTo>
                                  <a:cubicBezTo>
                                    <a:pt x="544" y="150"/>
                                    <a:pt x="546" y="149"/>
                                    <a:pt x="548" y="149"/>
                                  </a:cubicBezTo>
                                  <a:cubicBezTo>
                                    <a:pt x="548" y="148"/>
                                    <a:pt x="548" y="148"/>
                                    <a:pt x="548" y="147"/>
                                  </a:cubicBezTo>
                                  <a:cubicBezTo>
                                    <a:pt x="548" y="133"/>
                                    <a:pt x="543" y="121"/>
                                    <a:pt x="534" y="112"/>
                                  </a:cubicBezTo>
                                  <a:cubicBezTo>
                                    <a:pt x="525" y="103"/>
                                    <a:pt x="512" y="98"/>
                                    <a:pt x="499" y="98"/>
                                  </a:cubicBezTo>
                                  <a:cubicBezTo>
                                    <a:pt x="485" y="98"/>
                                    <a:pt x="473" y="103"/>
                                    <a:pt x="464" y="112"/>
                                  </a:cubicBezTo>
                                  <a:close/>
                                  <a:moveTo>
                                    <a:pt x="650" y="96"/>
                                  </a:moveTo>
                                  <a:cubicBezTo>
                                    <a:pt x="650" y="99"/>
                                    <a:pt x="649" y="101"/>
                                    <a:pt x="648" y="104"/>
                                  </a:cubicBezTo>
                                  <a:cubicBezTo>
                                    <a:pt x="649" y="105"/>
                                    <a:pt x="650" y="105"/>
                                    <a:pt x="651" y="106"/>
                                  </a:cubicBezTo>
                                  <a:cubicBezTo>
                                    <a:pt x="652" y="105"/>
                                    <a:pt x="653" y="104"/>
                                    <a:pt x="654" y="103"/>
                                  </a:cubicBezTo>
                                  <a:cubicBezTo>
                                    <a:pt x="655" y="101"/>
                                    <a:pt x="655" y="98"/>
                                    <a:pt x="655" y="96"/>
                                  </a:cubicBezTo>
                                  <a:cubicBezTo>
                                    <a:pt x="655" y="86"/>
                                    <a:pt x="651" y="78"/>
                                    <a:pt x="645" y="72"/>
                                  </a:cubicBezTo>
                                  <a:cubicBezTo>
                                    <a:pt x="639" y="65"/>
                                    <a:pt x="630" y="62"/>
                                    <a:pt x="621" y="62"/>
                                  </a:cubicBezTo>
                                  <a:cubicBezTo>
                                    <a:pt x="611" y="62"/>
                                    <a:pt x="603" y="65"/>
                                    <a:pt x="597" y="72"/>
                                  </a:cubicBezTo>
                                  <a:cubicBezTo>
                                    <a:pt x="590" y="78"/>
                                    <a:pt x="587" y="86"/>
                                    <a:pt x="587" y="96"/>
                                  </a:cubicBezTo>
                                  <a:cubicBezTo>
                                    <a:pt x="587" y="99"/>
                                    <a:pt x="587" y="101"/>
                                    <a:pt x="588" y="104"/>
                                  </a:cubicBezTo>
                                  <a:cubicBezTo>
                                    <a:pt x="589" y="105"/>
                                    <a:pt x="589" y="105"/>
                                    <a:pt x="590" y="106"/>
                                  </a:cubicBezTo>
                                  <a:cubicBezTo>
                                    <a:pt x="591" y="105"/>
                                    <a:pt x="592" y="105"/>
                                    <a:pt x="593" y="104"/>
                                  </a:cubicBezTo>
                                  <a:cubicBezTo>
                                    <a:pt x="592" y="101"/>
                                    <a:pt x="592" y="99"/>
                                    <a:pt x="592" y="96"/>
                                  </a:cubicBezTo>
                                  <a:cubicBezTo>
                                    <a:pt x="592" y="80"/>
                                    <a:pt x="605" y="67"/>
                                    <a:pt x="621" y="67"/>
                                  </a:cubicBezTo>
                                  <a:cubicBezTo>
                                    <a:pt x="637" y="67"/>
                                    <a:pt x="650" y="80"/>
                                    <a:pt x="650" y="96"/>
                                  </a:cubicBezTo>
                                  <a:close/>
                                  <a:moveTo>
                                    <a:pt x="642" y="96"/>
                                  </a:moveTo>
                                  <a:cubicBezTo>
                                    <a:pt x="642" y="97"/>
                                    <a:pt x="642" y="99"/>
                                    <a:pt x="641" y="100"/>
                                  </a:cubicBezTo>
                                  <a:cubicBezTo>
                                    <a:pt x="643" y="101"/>
                                    <a:pt x="645" y="102"/>
                                    <a:pt x="647" y="103"/>
                                  </a:cubicBezTo>
                                  <a:cubicBezTo>
                                    <a:pt x="648" y="101"/>
                                    <a:pt x="648" y="98"/>
                                    <a:pt x="648" y="96"/>
                                  </a:cubicBezTo>
                                  <a:cubicBezTo>
                                    <a:pt x="648" y="88"/>
                                    <a:pt x="645" y="81"/>
                                    <a:pt x="640" y="77"/>
                                  </a:cubicBezTo>
                                  <a:cubicBezTo>
                                    <a:pt x="635" y="72"/>
                                    <a:pt x="628" y="69"/>
                                    <a:pt x="621" y="69"/>
                                  </a:cubicBezTo>
                                  <a:cubicBezTo>
                                    <a:pt x="613" y="69"/>
                                    <a:pt x="607" y="72"/>
                                    <a:pt x="602" y="77"/>
                                  </a:cubicBezTo>
                                  <a:cubicBezTo>
                                    <a:pt x="597" y="81"/>
                                    <a:pt x="594" y="88"/>
                                    <a:pt x="594" y="96"/>
                                  </a:cubicBezTo>
                                  <a:cubicBezTo>
                                    <a:pt x="594" y="98"/>
                                    <a:pt x="594" y="101"/>
                                    <a:pt x="595" y="103"/>
                                  </a:cubicBezTo>
                                  <a:cubicBezTo>
                                    <a:pt x="596" y="102"/>
                                    <a:pt x="598" y="101"/>
                                    <a:pt x="600" y="100"/>
                                  </a:cubicBezTo>
                                  <a:cubicBezTo>
                                    <a:pt x="600" y="99"/>
                                    <a:pt x="600" y="97"/>
                                    <a:pt x="600" y="96"/>
                                  </a:cubicBezTo>
                                  <a:cubicBezTo>
                                    <a:pt x="600" y="84"/>
                                    <a:pt x="609" y="75"/>
                                    <a:pt x="621" y="75"/>
                                  </a:cubicBezTo>
                                  <a:cubicBezTo>
                                    <a:pt x="632" y="75"/>
                                    <a:pt x="642" y="84"/>
                                    <a:pt x="642" y="96"/>
                                  </a:cubicBezTo>
                                  <a:close/>
                                  <a:moveTo>
                                    <a:pt x="634" y="96"/>
                                  </a:moveTo>
                                  <a:cubicBezTo>
                                    <a:pt x="634" y="96"/>
                                    <a:pt x="634" y="97"/>
                                    <a:pt x="634" y="98"/>
                                  </a:cubicBezTo>
                                  <a:cubicBezTo>
                                    <a:pt x="636" y="98"/>
                                    <a:pt x="638" y="99"/>
                                    <a:pt x="640" y="100"/>
                                  </a:cubicBezTo>
                                  <a:cubicBezTo>
                                    <a:pt x="640" y="98"/>
                                    <a:pt x="640" y="97"/>
                                    <a:pt x="640" y="96"/>
                                  </a:cubicBezTo>
                                  <a:cubicBezTo>
                                    <a:pt x="640" y="90"/>
                                    <a:pt x="638" y="86"/>
                                    <a:pt x="635" y="82"/>
                                  </a:cubicBezTo>
                                  <a:cubicBezTo>
                                    <a:pt x="631" y="78"/>
                                    <a:pt x="626" y="76"/>
                                    <a:pt x="621" y="76"/>
                                  </a:cubicBezTo>
                                  <a:cubicBezTo>
                                    <a:pt x="615" y="76"/>
                                    <a:pt x="611" y="78"/>
                                    <a:pt x="607" y="82"/>
                                  </a:cubicBezTo>
                                  <a:cubicBezTo>
                                    <a:pt x="603" y="86"/>
                                    <a:pt x="601" y="90"/>
                                    <a:pt x="601" y="96"/>
                                  </a:cubicBezTo>
                                  <a:cubicBezTo>
                                    <a:pt x="601" y="97"/>
                                    <a:pt x="601" y="98"/>
                                    <a:pt x="602" y="100"/>
                                  </a:cubicBezTo>
                                  <a:cubicBezTo>
                                    <a:pt x="604" y="99"/>
                                    <a:pt x="605" y="98"/>
                                    <a:pt x="607" y="98"/>
                                  </a:cubicBezTo>
                                  <a:cubicBezTo>
                                    <a:pt x="607" y="97"/>
                                    <a:pt x="607" y="96"/>
                                    <a:pt x="607" y="96"/>
                                  </a:cubicBezTo>
                                  <a:cubicBezTo>
                                    <a:pt x="607" y="88"/>
                                    <a:pt x="613" y="82"/>
                                    <a:pt x="621" y="82"/>
                                  </a:cubicBezTo>
                                  <a:cubicBezTo>
                                    <a:pt x="628" y="82"/>
                                    <a:pt x="634" y="88"/>
                                    <a:pt x="634" y="96"/>
                                  </a:cubicBezTo>
                                  <a:close/>
                                  <a:moveTo>
                                    <a:pt x="628" y="96"/>
                                  </a:moveTo>
                                  <a:cubicBezTo>
                                    <a:pt x="628" y="96"/>
                                    <a:pt x="627" y="96"/>
                                    <a:pt x="627" y="96"/>
                                  </a:cubicBezTo>
                                  <a:cubicBezTo>
                                    <a:pt x="629" y="97"/>
                                    <a:pt x="631" y="97"/>
                                    <a:pt x="633" y="97"/>
                                  </a:cubicBezTo>
                                  <a:cubicBezTo>
                                    <a:pt x="633" y="97"/>
                                    <a:pt x="633" y="96"/>
                                    <a:pt x="633" y="96"/>
                                  </a:cubicBezTo>
                                  <a:cubicBezTo>
                                    <a:pt x="633" y="89"/>
                                    <a:pt x="627" y="84"/>
                                    <a:pt x="621" y="84"/>
                                  </a:cubicBezTo>
                                  <a:cubicBezTo>
                                    <a:pt x="614" y="84"/>
                                    <a:pt x="609" y="89"/>
                                    <a:pt x="609" y="96"/>
                                  </a:cubicBezTo>
                                  <a:cubicBezTo>
                                    <a:pt x="609" y="96"/>
                                    <a:pt x="609" y="97"/>
                                    <a:pt x="609" y="97"/>
                                  </a:cubicBezTo>
                                  <a:cubicBezTo>
                                    <a:pt x="611" y="97"/>
                                    <a:pt x="612" y="97"/>
                                    <a:pt x="614" y="96"/>
                                  </a:cubicBezTo>
                                  <a:cubicBezTo>
                                    <a:pt x="614" y="96"/>
                                    <a:pt x="614" y="96"/>
                                    <a:pt x="614" y="96"/>
                                  </a:cubicBezTo>
                                  <a:cubicBezTo>
                                    <a:pt x="614" y="92"/>
                                    <a:pt x="617" y="89"/>
                                    <a:pt x="621" y="89"/>
                                  </a:cubicBezTo>
                                  <a:cubicBezTo>
                                    <a:pt x="625" y="89"/>
                                    <a:pt x="628" y="92"/>
                                    <a:pt x="628" y="96"/>
                                  </a:cubicBezTo>
                                  <a:close/>
                                  <a:moveTo>
                                    <a:pt x="621" y="91"/>
                                  </a:moveTo>
                                  <a:cubicBezTo>
                                    <a:pt x="618" y="91"/>
                                    <a:pt x="616" y="93"/>
                                    <a:pt x="616" y="96"/>
                                  </a:cubicBezTo>
                                  <a:cubicBezTo>
                                    <a:pt x="616" y="96"/>
                                    <a:pt x="616" y="96"/>
                                    <a:pt x="616" y="96"/>
                                  </a:cubicBezTo>
                                  <a:cubicBezTo>
                                    <a:pt x="617" y="96"/>
                                    <a:pt x="619" y="96"/>
                                    <a:pt x="621" y="96"/>
                                  </a:cubicBezTo>
                                  <a:cubicBezTo>
                                    <a:pt x="623" y="96"/>
                                    <a:pt x="624" y="96"/>
                                    <a:pt x="626" y="96"/>
                                  </a:cubicBezTo>
                                  <a:cubicBezTo>
                                    <a:pt x="626" y="96"/>
                                    <a:pt x="626" y="96"/>
                                    <a:pt x="626" y="96"/>
                                  </a:cubicBezTo>
                                  <a:cubicBezTo>
                                    <a:pt x="626" y="93"/>
                                    <a:pt x="624" y="91"/>
                                    <a:pt x="621" y="91"/>
                                  </a:cubicBezTo>
                                  <a:close/>
                                  <a:moveTo>
                                    <a:pt x="586" y="112"/>
                                  </a:moveTo>
                                  <a:cubicBezTo>
                                    <a:pt x="577" y="121"/>
                                    <a:pt x="571" y="133"/>
                                    <a:pt x="571" y="147"/>
                                  </a:cubicBezTo>
                                  <a:cubicBezTo>
                                    <a:pt x="571" y="148"/>
                                    <a:pt x="571" y="148"/>
                                    <a:pt x="571" y="149"/>
                                  </a:cubicBezTo>
                                  <a:cubicBezTo>
                                    <a:pt x="573" y="149"/>
                                    <a:pt x="575" y="150"/>
                                    <a:pt x="577" y="150"/>
                                  </a:cubicBezTo>
                                  <a:cubicBezTo>
                                    <a:pt x="577" y="149"/>
                                    <a:pt x="577" y="148"/>
                                    <a:pt x="577" y="147"/>
                                  </a:cubicBezTo>
                                  <a:cubicBezTo>
                                    <a:pt x="577" y="123"/>
                                    <a:pt x="597" y="104"/>
                                    <a:pt x="621" y="104"/>
                                  </a:cubicBezTo>
                                  <a:cubicBezTo>
                                    <a:pt x="645" y="104"/>
                                    <a:pt x="664" y="123"/>
                                    <a:pt x="664" y="147"/>
                                  </a:cubicBezTo>
                                  <a:cubicBezTo>
                                    <a:pt x="664" y="148"/>
                                    <a:pt x="664" y="149"/>
                                    <a:pt x="664" y="150"/>
                                  </a:cubicBezTo>
                                  <a:cubicBezTo>
                                    <a:pt x="666" y="149"/>
                                    <a:pt x="668" y="149"/>
                                    <a:pt x="670" y="148"/>
                                  </a:cubicBezTo>
                                  <a:cubicBezTo>
                                    <a:pt x="670" y="148"/>
                                    <a:pt x="670" y="148"/>
                                    <a:pt x="670" y="147"/>
                                  </a:cubicBezTo>
                                  <a:cubicBezTo>
                                    <a:pt x="670" y="133"/>
                                    <a:pt x="665" y="121"/>
                                    <a:pt x="656" y="112"/>
                                  </a:cubicBezTo>
                                  <a:cubicBezTo>
                                    <a:pt x="647" y="103"/>
                                    <a:pt x="635" y="98"/>
                                    <a:pt x="621" y="98"/>
                                  </a:cubicBezTo>
                                  <a:cubicBezTo>
                                    <a:pt x="607" y="98"/>
                                    <a:pt x="595" y="103"/>
                                    <a:pt x="586" y="112"/>
                                  </a:cubicBezTo>
                                  <a:close/>
                                  <a:moveTo>
                                    <a:pt x="657" y="147"/>
                                  </a:moveTo>
                                  <a:cubicBezTo>
                                    <a:pt x="657" y="149"/>
                                    <a:pt x="656" y="152"/>
                                    <a:pt x="656" y="154"/>
                                  </a:cubicBezTo>
                                  <a:cubicBezTo>
                                    <a:pt x="658" y="153"/>
                                    <a:pt x="660" y="152"/>
                                    <a:pt x="663" y="151"/>
                                  </a:cubicBezTo>
                                  <a:cubicBezTo>
                                    <a:pt x="663" y="150"/>
                                    <a:pt x="663" y="148"/>
                                    <a:pt x="663" y="147"/>
                                  </a:cubicBezTo>
                                  <a:cubicBezTo>
                                    <a:pt x="663" y="136"/>
                                    <a:pt x="658" y="125"/>
                                    <a:pt x="650" y="117"/>
                                  </a:cubicBezTo>
                                  <a:cubicBezTo>
                                    <a:pt x="643" y="110"/>
                                    <a:pt x="632" y="105"/>
                                    <a:pt x="621" y="105"/>
                                  </a:cubicBezTo>
                                  <a:cubicBezTo>
                                    <a:pt x="609" y="105"/>
                                    <a:pt x="599" y="110"/>
                                    <a:pt x="591" y="117"/>
                                  </a:cubicBezTo>
                                  <a:cubicBezTo>
                                    <a:pt x="584" y="125"/>
                                    <a:pt x="579" y="136"/>
                                    <a:pt x="579" y="147"/>
                                  </a:cubicBezTo>
                                  <a:cubicBezTo>
                                    <a:pt x="579" y="148"/>
                                    <a:pt x="579" y="150"/>
                                    <a:pt x="579" y="151"/>
                                  </a:cubicBezTo>
                                  <a:cubicBezTo>
                                    <a:pt x="581" y="152"/>
                                    <a:pt x="584" y="153"/>
                                    <a:pt x="586" y="154"/>
                                  </a:cubicBezTo>
                                  <a:cubicBezTo>
                                    <a:pt x="585" y="152"/>
                                    <a:pt x="585" y="150"/>
                                    <a:pt x="585" y="147"/>
                                  </a:cubicBezTo>
                                  <a:cubicBezTo>
                                    <a:pt x="585" y="127"/>
                                    <a:pt x="601" y="111"/>
                                    <a:pt x="621" y="111"/>
                                  </a:cubicBezTo>
                                  <a:cubicBezTo>
                                    <a:pt x="641" y="111"/>
                                    <a:pt x="657" y="127"/>
                                    <a:pt x="657" y="147"/>
                                  </a:cubicBezTo>
                                  <a:close/>
                                  <a:moveTo>
                                    <a:pt x="664" y="199"/>
                                  </a:moveTo>
                                  <a:cubicBezTo>
                                    <a:pt x="664" y="200"/>
                                    <a:pt x="664" y="200"/>
                                    <a:pt x="664" y="201"/>
                                  </a:cubicBezTo>
                                  <a:cubicBezTo>
                                    <a:pt x="666" y="201"/>
                                    <a:pt x="668" y="200"/>
                                    <a:pt x="670" y="200"/>
                                  </a:cubicBezTo>
                                  <a:cubicBezTo>
                                    <a:pt x="670" y="199"/>
                                    <a:pt x="670" y="199"/>
                                    <a:pt x="670" y="199"/>
                                  </a:cubicBezTo>
                                  <a:cubicBezTo>
                                    <a:pt x="670" y="185"/>
                                    <a:pt x="665" y="172"/>
                                    <a:pt x="656" y="163"/>
                                  </a:cubicBezTo>
                                  <a:cubicBezTo>
                                    <a:pt x="647" y="154"/>
                                    <a:pt x="635" y="149"/>
                                    <a:pt x="621" y="149"/>
                                  </a:cubicBezTo>
                                  <a:cubicBezTo>
                                    <a:pt x="607" y="149"/>
                                    <a:pt x="595" y="154"/>
                                    <a:pt x="586" y="163"/>
                                  </a:cubicBezTo>
                                  <a:cubicBezTo>
                                    <a:pt x="577" y="172"/>
                                    <a:pt x="571" y="185"/>
                                    <a:pt x="571" y="199"/>
                                  </a:cubicBezTo>
                                  <a:cubicBezTo>
                                    <a:pt x="571" y="199"/>
                                    <a:pt x="571" y="199"/>
                                    <a:pt x="571" y="200"/>
                                  </a:cubicBezTo>
                                  <a:cubicBezTo>
                                    <a:pt x="573" y="200"/>
                                    <a:pt x="575" y="201"/>
                                    <a:pt x="577" y="202"/>
                                  </a:cubicBezTo>
                                  <a:cubicBezTo>
                                    <a:pt x="577" y="201"/>
                                    <a:pt x="577" y="200"/>
                                    <a:pt x="577" y="199"/>
                                  </a:cubicBezTo>
                                  <a:cubicBezTo>
                                    <a:pt x="577" y="175"/>
                                    <a:pt x="597" y="155"/>
                                    <a:pt x="621" y="155"/>
                                  </a:cubicBezTo>
                                  <a:cubicBezTo>
                                    <a:pt x="645" y="155"/>
                                    <a:pt x="664" y="175"/>
                                    <a:pt x="664" y="199"/>
                                  </a:cubicBezTo>
                                  <a:close/>
                                  <a:moveTo>
                                    <a:pt x="657" y="199"/>
                                  </a:moveTo>
                                  <a:cubicBezTo>
                                    <a:pt x="657" y="201"/>
                                    <a:pt x="656" y="203"/>
                                    <a:pt x="656" y="205"/>
                                  </a:cubicBezTo>
                                  <a:cubicBezTo>
                                    <a:pt x="658" y="204"/>
                                    <a:pt x="660" y="203"/>
                                    <a:pt x="663" y="202"/>
                                  </a:cubicBezTo>
                                  <a:cubicBezTo>
                                    <a:pt x="663" y="201"/>
                                    <a:pt x="663" y="200"/>
                                    <a:pt x="663" y="199"/>
                                  </a:cubicBezTo>
                                  <a:cubicBezTo>
                                    <a:pt x="663" y="187"/>
                                    <a:pt x="658" y="176"/>
                                    <a:pt x="650" y="169"/>
                                  </a:cubicBezTo>
                                  <a:cubicBezTo>
                                    <a:pt x="643" y="161"/>
                                    <a:pt x="632" y="157"/>
                                    <a:pt x="621" y="157"/>
                                  </a:cubicBezTo>
                                  <a:cubicBezTo>
                                    <a:pt x="609" y="157"/>
                                    <a:pt x="599" y="161"/>
                                    <a:pt x="591" y="169"/>
                                  </a:cubicBezTo>
                                  <a:cubicBezTo>
                                    <a:pt x="584" y="176"/>
                                    <a:pt x="579" y="187"/>
                                    <a:pt x="579" y="199"/>
                                  </a:cubicBezTo>
                                  <a:cubicBezTo>
                                    <a:pt x="579" y="200"/>
                                    <a:pt x="579" y="201"/>
                                    <a:pt x="579" y="202"/>
                                  </a:cubicBezTo>
                                  <a:cubicBezTo>
                                    <a:pt x="581" y="203"/>
                                    <a:pt x="584" y="204"/>
                                    <a:pt x="586" y="206"/>
                                  </a:cubicBezTo>
                                  <a:cubicBezTo>
                                    <a:pt x="585" y="203"/>
                                    <a:pt x="585" y="201"/>
                                    <a:pt x="585" y="199"/>
                                  </a:cubicBezTo>
                                  <a:cubicBezTo>
                                    <a:pt x="585" y="179"/>
                                    <a:pt x="601" y="163"/>
                                    <a:pt x="621" y="163"/>
                                  </a:cubicBezTo>
                                  <a:cubicBezTo>
                                    <a:pt x="641" y="163"/>
                                    <a:pt x="657" y="179"/>
                                    <a:pt x="657" y="199"/>
                                  </a:cubicBezTo>
                                  <a:close/>
                                  <a:moveTo>
                                    <a:pt x="664" y="250"/>
                                  </a:moveTo>
                                  <a:cubicBezTo>
                                    <a:pt x="664" y="251"/>
                                    <a:pt x="664" y="252"/>
                                    <a:pt x="664" y="253"/>
                                  </a:cubicBezTo>
                                  <a:cubicBezTo>
                                    <a:pt x="666" y="252"/>
                                    <a:pt x="668" y="252"/>
                                    <a:pt x="670" y="251"/>
                                  </a:cubicBezTo>
                                  <a:cubicBezTo>
                                    <a:pt x="670" y="251"/>
                                    <a:pt x="670" y="250"/>
                                    <a:pt x="670" y="250"/>
                                  </a:cubicBezTo>
                                  <a:cubicBezTo>
                                    <a:pt x="670" y="236"/>
                                    <a:pt x="665" y="224"/>
                                    <a:pt x="656" y="215"/>
                                  </a:cubicBezTo>
                                  <a:cubicBezTo>
                                    <a:pt x="647" y="206"/>
                                    <a:pt x="635" y="200"/>
                                    <a:pt x="621" y="200"/>
                                  </a:cubicBezTo>
                                  <a:cubicBezTo>
                                    <a:pt x="607" y="200"/>
                                    <a:pt x="595" y="206"/>
                                    <a:pt x="586" y="215"/>
                                  </a:cubicBezTo>
                                  <a:cubicBezTo>
                                    <a:pt x="577" y="224"/>
                                    <a:pt x="571" y="236"/>
                                    <a:pt x="571" y="250"/>
                                  </a:cubicBezTo>
                                  <a:cubicBezTo>
                                    <a:pt x="571" y="250"/>
                                    <a:pt x="571" y="251"/>
                                    <a:pt x="571" y="251"/>
                                  </a:cubicBezTo>
                                  <a:cubicBezTo>
                                    <a:pt x="573" y="252"/>
                                    <a:pt x="575" y="252"/>
                                    <a:pt x="577" y="253"/>
                                  </a:cubicBezTo>
                                  <a:cubicBezTo>
                                    <a:pt x="577" y="252"/>
                                    <a:pt x="577" y="251"/>
                                    <a:pt x="577" y="250"/>
                                  </a:cubicBezTo>
                                  <a:cubicBezTo>
                                    <a:pt x="577" y="226"/>
                                    <a:pt x="597" y="206"/>
                                    <a:pt x="621" y="206"/>
                                  </a:cubicBezTo>
                                  <a:cubicBezTo>
                                    <a:pt x="645" y="206"/>
                                    <a:pt x="664" y="226"/>
                                    <a:pt x="664" y="250"/>
                                  </a:cubicBezTo>
                                  <a:close/>
                                  <a:moveTo>
                                    <a:pt x="657" y="250"/>
                                  </a:moveTo>
                                  <a:cubicBezTo>
                                    <a:pt x="657" y="252"/>
                                    <a:pt x="656" y="254"/>
                                    <a:pt x="656" y="256"/>
                                  </a:cubicBezTo>
                                  <a:cubicBezTo>
                                    <a:pt x="658" y="255"/>
                                    <a:pt x="660" y="254"/>
                                    <a:pt x="663" y="253"/>
                                  </a:cubicBezTo>
                                  <a:cubicBezTo>
                                    <a:pt x="663" y="252"/>
                                    <a:pt x="663" y="251"/>
                                    <a:pt x="663" y="250"/>
                                  </a:cubicBezTo>
                                  <a:cubicBezTo>
                                    <a:pt x="663" y="238"/>
                                    <a:pt x="658" y="228"/>
                                    <a:pt x="650" y="220"/>
                                  </a:cubicBezTo>
                                  <a:cubicBezTo>
                                    <a:pt x="643" y="213"/>
                                    <a:pt x="632" y="208"/>
                                    <a:pt x="621" y="208"/>
                                  </a:cubicBezTo>
                                  <a:cubicBezTo>
                                    <a:pt x="609" y="208"/>
                                    <a:pt x="599" y="213"/>
                                    <a:pt x="591" y="220"/>
                                  </a:cubicBezTo>
                                  <a:cubicBezTo>
                                    <a:pt x="584" y="228"/>
                                    <a:pt x="579" y="238"/>
                                    <a:pt x="579" y="250"/>
                                  </a:cubicBezTo>
                                  <a:cubicBezTo>
                                    <a:pt x="579" y="251"/>
                                    <a:pt x="579" y="253"/>
                                    <a:pt x="579" y="254"/>
                                  </a:cubicBezTo>
                                  <a:cubicBezTo>
                                    <a:pt x="581" y="255"/>
                                    <a:pt x="584" y="256"/>
                                    <a:pt x="586" y="257"/>
                                  </a:cubicBezTo>
                                  <a:cubicBezTo>
                                    <a:pt x="585" y="255"/>
                                    <a:pt x="585" y="252"/>
                                    <a:pt x="585" y="250"/>
                                  </a:cubicBezTo>
                                  <a:cubicBezTo>
                                    <a:pt x="585" y="230"/>
                                    <a:pt x="601" y="214"/>
                                    <a:pt x="621" y="214"/>
                                  </a:cubicBezTo>
                                  <a:cubicBezTo>
                                    <a:pt x="641" y="214"/>
                                    <a:pt x="657" y="230"/>
                                    <a:pt x="657" y="250"/>
                                  </a:cubicBezTo>
                                  <a:close/>
                                  <a:moveTo>
                                    <a:pt x="664" y="301"/>
                                  </a:moveTo>
                                  <a:cubicBezTo>
                                    <a:pt x="664" y="302"/>
                                    <a:pt x="664" y="303"/>
                                    <a:pt x="664" y="304"/>
                                  </a:cubicBezTo>
                                  <a:cubicBezTo>
                                    <a:pt x="666" y="304"/>
                                    <a:pt x="668" y="303"/>
                                    <a:pt x="670" y="303"/>
                                  </a:cubicBezTo>
                                  <a:cubicBezTo>
                                    <a:pt x="670" y="302"/>
                                    <a:pt x="670" y="302"/>
                                    <a:pt x="670" y="301"/>
                                  </a:cubicBezTo>
                                  <a:cubicBezTo>
                                    <a:pt x="670" y="288"/>
                                    <a:pt x="665" y="275"/>
                                    <a:pt x="656" y="266"/>
                                  </a:cubicBezTo>
                                  <a:cubicBezTo>
                                    <a:pt x="647" y="257"/>
                                    <a:pt x="635" y="252"/>
                                    <a:pt x="621" y="252"/>
                                  </a:cubicBezTo>
                                  <a:cubicBezTo>
                                    <a:pt x="607" y="252"/>
                                    <a:pt x="595" y="257"/>
                                    <a:pt x="586" y="266"/>
                                  </a:cubicBezTo>
                                  <a:cubicBezTo>
                                    <a:pt x="577" y="275"/>
                                    <a:pt x="571" y="288"/>
                                    <a:pt x="571" y="301"/>
                                  </a:cubicBezTo>
                                  <a:cubicBezTo>
                                    <a:pt x="571" y="302"/>
                                    <a:pt x="571" y="302"/>
                                    <a:pt x="571" y="303"/>
                                  </a:cubicBezTo>
                                  <a:cubicBezTo>
                                    <a:pt x="573" y="303"/>
                                    <a:pt x="575" y="304"/>
                                    <a:pt x="577" y="305"/>
                                  </a:cubicBezTo>
                                  <a:cubicBezTo>
                                    <a:pt x="577" y="303"/>
                                    <a:pt x="577" y="302"/>
                                    <a:pt x="577" y="301"/>
                                  </a:cubicBezTo>
                                  <a:cubicBezTo>
                                    <a:pt x="577" y="277"/>
                                    <a:pt x="597" y="258"/>
                                    <a:pt x="621" y="258"/>
                                  </a:cubicBezTo>
                                  <a:cubicBezTo>
                                    <a:pt x="645" y="258"/>
                                    <a:pt x="664" y="277"/>
                                    <a:pt x="664" y="301"/>
                                  </a:cubicBezTo>
                                  <a:close/>
                                  <a:moveTo>
                                    <a:pt x="657" y="301"/>
                                  </a:moveTo>
                                  <a:cubicBezTo>
                                    <a:pt x="657" y="304"/>
                                    <a:pt x="656" y="306"/>
                                    <a:pt x="656" y="308"/>
                                  </a:cubicBezTo>
                                  <a:cubicBezTo>
                                    <a:pt x="658" y="307"/>
                                    <a:pt x="660" y="306"/>
                                    <a:pt x="663" y="305"/>
                                  </a:cubicBezTo>
                                  <a:cubicBezTo>
                                    <a:pt x="663" y="304"/>
                                    <a:pt x="663" y="302"/>
                                    <a:pt x="663" y="301"/>
                                  </a:cubicBezTo>
                                  <a:cubicBezTo>
                                    <a:pt x="663" y="290"/>
                                    <a:pt x="658" y="279"/>
                                    <a:pt x="650" y="272"/>
                                  </a:cubicBezTo>
                                  <a:cubicBezTo>
                                    <a:pt x="643" y="264"/>
                                    <a:pt x="632" y="259"/>
                                    <a:pt x="621" y="259"/>
                                  </a:cubicBezTo>
                                  <a:cubicBezTo>
                                    <a:pt x="609" y="259"/>
                                    <a:pt x="599" y="264"/>
                                    <a:pt x="591" y="272"/>
                                  </a:cubicBezTo>
                                  <a:cubicBezTo>
                                    <a:pt x="584" y="279"/>
                                    <a:pt x="579" y="290"/>
                                    <a:pt x="579" y="301"/>
                                  </a:cubicBezTo>
                                  <a:cubicBezTo>
                                    <a:pt x="579" y="303"/>
                                    <a:pt x="579" y="304"/>
                                    <a:pt x="579" y="305"/>
                                  </a:cubicBezTo>
                                  <a:cubicBezTo>
                                    <a:pt x="581" y="306"/>
                                    <a:pt x="584" y="307"/>
                                    <a:pt x="586" y="308"/>
                                  </a:cubicBezTo>
                                  <a:cubicBezTo>
                                    <a:pt x="585" y="306"/>
                                    <a:pt x="585" y="304"/>
                                    <a:pt x="585" y="301"/>
                                  </a:cubicBezTo>
                                  <a:cubicBezTo>
                                    <a:pt x="585" y="282"/>
                                    <a:pt x="601" y="265"/>
                                    <a:pt x="621" y="265"/>
                                  </a:cubicBezTo>
                                  <a:cubicBezTo>
                                    <a:pt x="641" y="265"/>
                                    <a:pt x="657" y="282"/>
                                    <a:pt x="657" y="301"/>
                                  </a:cubicBezTo>
                                  <a:close/>
                                  <a:moveTo>
                                    <a:pt x="664" y="353"/>
                                  </a:moveTo>
                                  <a:cubicBezTo>
                                    <a:pt x="664" y="354"/>
                                    <a:pt x="664" y="355"/>
                                    <a:pt x="664" y="356"/>
                                  </a:cubicBezTo>
                                  <a:cubicBezTo>
                                    <a:pt x="666" y="355"/>
                                    <a:pt x="668" y="354"/>
                                    <a:pt x="670" y="354"/>
                                  </a:cubicBezTo>
                                  <a:cubicBezTo>
                                    <a:pt x="670" y="353"/>
                                    <a:pt x="670" y="353"/>
                                    <a:pt x="670" y="353"/>
                                  </a:cubicBezTo>
                                  <a:cubicBezTo>
                                    <a:pt x="670" y="339"/>
                                    <a:pt x="665" y="327"/>
                                    <a:pt x="656" y="318"/>
                                  </a:cubicBezTo>
                                  <a:cubicBezTo>
                                    <a:pt x="647" y="309"/>
                                    <a:pt x="635" y="303"/>
                                    <a:pt x="621" y="303"/>
                                  </a:cubicBezTo>
                                  <a:cubicBezTo>
                                    <a:pt x="607" y="303"/>
                                    <a:pt x="595" y="309"/>
                                    <a:pt x="586" y="318"/>
                                  </a:cubicBezTo>
                                  <a:cubicBezTo>
                                    <a:pt x="577" y="327"/>
                                    <a:pt x="571" y="339"/>
                                    <a:pt x="571" y="353"/>
                                  </a:cubicBezTo>
                                  <a:cubicBezTo>
                                    <a:pt x="571" y="353"/>
                                    <a:pt x="571" y="354"/>
                                    <a:pt x="571" y="354"/>
                                  </a:cubicBezTo>
                                  <a:cubicBezTo>
                                    <a:pt x="573" y="355"/>
                                    <a:pt x="575" y="355"/>
                                    <a:pt x="577" y="356"/>
                                  </a:cubicBezTo>
                                  <a:cubicBezTo>
                                    <a:pt x="577" y="355"/>
                                    <a:pt x="577" y="354"/>
                                    <a:pt x="577" y="353"/>
                                  </a:cubicBezTo>
                                  <a:cubicBezTo>
                                    <a:pt x="577" y="329"/>
                                    <a:pt x="597" y="309"/>
                                    <a:pt x="621" y="309"/>
                                  </a:cubicBezTo>
                                  <a:cubicBezTo>
                                    <a:pt x="645" y="309"/>
                                    <a:pt x="664" y="329"/>
                                    <a:pt x="664" y="353"/>
                                  </a:cubicBezTo>
                                  <a:close/>
                                  <a:moveTo>
                                    <a:pt x="657" y="353"/>
                                  </a:moveTo>
                                  <a:cubicBezTo>
                                    <a:pt x="657" y="355"/>
                                    <a:pt x="656" y="357"/>
                                    <a:pt x="656" y="359"/>
                                  </a:cubicBezTo>
                                  <a:cubicBezTo>
                                    <a:pt x="658" y="358"/>
                                    <a:pt x="660" y="357"/>
                                    <a:pt x="663" y="356"/>
                                  </a:cubicBezTo>
                                  <a:cubicBezTo>
                                    <a:pt x="663" y="355"/>
                                    <a:pt x="663" y="354"/>
                                    <a:pt x="663" y="353"/>
                                  </a:cubicBezTo>
                                  <a:cubicBezTo>
                                    <a:pt x="663" y="341"/>
                                    <a:pt x="658" y="331"/>
                                    <a:pt x="650" y="323"/>
                                  </a:cubicBezTo>
                                  <a:cubicBezTo>
                                    <a:pt x="643" y="315"/>
                                    <a:pt x="632" y="311"/>
                                    <a:pt x="621" y="311"/>
                                  </a:cubicBezTo>
                                  <a:cubicBezTo>
                                    <a:pt x="609" y="311"/>
                                    <a:pt x="599" y="315"/>
                                    <a:pt x="591" y="323"/>
                                  </a:cubicBezTo>
                                  <a:cubicBezTo>
                                    <a:pt x="584" y="331"/>
                                    <a:pt x="579" y="341"/>
                                    <a:pt x="579" y="353"/>
                                  </a:cubicBezTo>
                                  <a:cubicBezTo>
                                    <a:pt x="579" y="354"/>
                                    <a:pt x="579" y="355"/>
                                    <a:pt x="579" y="357"/>
                                  </a:cubicBezTo>
                                  <a:cubicBezTo>
                                    <a:pt x="581" y="357"/>
                                    <a:pt x="584" y="359"/>
                                    <a:pt x="586" y="360"/>
                                  </a:cubicBezTo>
                                  <a:cubicBezTo>
                                    <a:pt x="585" y="358"/>
                                    <a:pt x="585" y="355"/>
                                    <a:pt x="585" y="353"/>
                                  </a:cubicBezTo>
                                  <a:cubicBezTo>
                                    <a:pt x="585" y="333"/>
                                    <a:pt x="601" y="317"/>
                                    <a:pt x="621" y="317"/>
                                  </a:cubicBezTo>
                                  <a:cubicBezTo>
                                    <a:pt x="641" y="317"/>
                                    <a:pt x="657" y="333"/>
                                    <a:pt x="657" y="353"/>
                                  </a:cubicBezTo>
                                  <a:close/>
                                  <a:moveTo>
                                    <a:pt x="650" y="353"/>
                                  </a:moveTo>
                                  <a:cubicBezTo>
                                    <a:pt x="650" y="356"/>
                                    <a:pt x="649" y="358"/>
                                    <a:pt x="648" y="361"/>
                                  </a:cubicBezTo>
                                  <a:cubicBezTo>
                                    <a:pt x="649" y="361"/>
                                    <a:pt x="650" y="362"/>
                                    <a:pt x="651" y="363"/>
                                  </a:cubicBezTo>
                                  <a:cubicBezTo>
                                    <a:pt x="652" y="362"/>
                                    <a:pt x="653" y="361"/>
                                    <a:pt x="654" y="360"/>
                                  </a:cubicBezTo>
                                  <a:cubicBezTo>
                                    <a:pt x="655" y="358"/>
                                    <a:pt x="655" y="355"/>
                                    <a:pt x="655" y="353"/>
                                  </a:cubicBezTo>
                                  <a:cubicBezTo>
                                    <a:pt x="655" y="343"/>
                                    <a:pt x="651" y="335"/>
                                    <a:pt x="645" y="328"/>
                                  </a:cubicBezTo>
                                  <a:cubicBezTo>
                                    <a:pt x="639" y="322"/>
                                    <a:pt x="630" y="318"/>
                                    <a:pt x="621" y="318"/>
                                  </a:cubicBezTo>
                                  <a:cubicBezTo>
                                    <a:pt x="611" y="318"/>
                                    <a:pt x="603" y="322"/>
                                    <a:pt x="597" y="328"/>
                                  </a:cubicBezTo>
                                  <a:cubicBezTo>
                                    <a:pt x="590" y="335"/>
                                    <a:pt x="587" y="343"/>
                                    <a:pt x="587" y="353"/>
                                  </a:cubicBezTo>
                                  <a:cubicBezTo>
                                    <a:pt x="587" y="356"/>
                                    <a:pt x="587" y="358"/>
                                    <a:pt x="588" y="361"/>
                                  </a:cubicBezTo>
                                  <a:cubicBezTo>
                                    <a:pt x="589" y="362"/>
                                    <a:pt x="589" y="362"/>
                                    <a:pt x="590" y="363"/>
                                  </a:cubicBezTo>
                                  <a:cubicBezTo>
                                    <a:pt x="591" y="362"/>
                                    <a:pt x="592" y="362"/>
                                    <a:pt x="593" y="361"/>
                                  </a:cubicBezTo>
                                  <a:cubicBezTo>
                                    <a:pt x="592" y="358"/>
                                    <a:pt x="592" y="356"/>
                                    <a:pt x="592" y="353"/>
                                  </a:cubicBezTo>
                                  <a:cubicBezTo>
                                    <a:pt x="592" y="337"/>
                                    <a:pt x="605" y="324"/>
                                    <a:pt x="621" y="324"/>
                                  </a:cubicBezTo>
                                  <a:cubicBezTo>
                                    <a:pt x="637" y="324"/>
                                    <a:pt x="650" y="337"/>
                                    <a:pt x="650" y="353"/>
                                  </a:cubicBezTo>
                                  <a:close/>
                                  <a:moveTo>
                                    <a:pt x="642" y="353"/>
                                  </a:moveTo>
                                  <a:cubicBezTo>
                                    <a:pt x="642" y="354"/>
                                    <a:pt x="642" y="356"/>
                                    <a:pt x="641" y="357"/>
                                  </a:cubicBezTo>
                                  <a:cubicBezTo>
                                    <a:pt x="643" y="358"/>
                                    <a:pt x="645" y="359"/>
                                    <a:pt x="647" y="360"/>
                                  </a:cubicBezTo>
                                  <a:cubicBezTo>
                                    <a:pt x="648" y="358"/>
                                    <a:pt x="648" y="355"/>
                                    <a:pt x="648" y="353"/>
                                  </a:cubicBezTo>
                                  <a:cubicBezTo>
                                    <a:pt x="648" y="345"/>
                                    <a:pt x="645" y="338"/>
                                    <a:pt x="640" y="333"/>
                                  </a:cubicBezTo>
                                  <a:cubicBezTo>
                                    <a:pt x="635" y="328"/>
                                    <a:pt x="628" y="325"/>
                                    <a:pt x="621" y="325"/>
                                  </a:cubicBezTo>
                                  <a:cubicBezTo>
                                    <a:pt x="613" y="325"/>
                                    <a:pt x="607" y="328"/>
                                    <a:pt x="602" y="333"/>
                                  </a:cubicBezTo>
                                  <a:cubicBezTo>
                                    <a:pt x="597" y="338"/>
                                    <a:pt x="594" y="345"/>
                                    <a:pt x="594" y="353"/>
                                  </a:cubicBezTo>
                                  <a:cubicBezTo>
                                    <a:pt x="594" y="355"/>
                                    <a:pt x="594" y="358"/>
                                    <a:pt x="595" y="360"/>
                                  </a:cubicBezTo>
                                  <a:cubicBezTo>
                                    <a:pt x="596" y="359"/>
                                    <a:pt x="598" y="358"/>
                                    <a:pt x="600" y="357"/>
                                  </a:cubicBezTo>
                                  <a:cubicBezTo>
                                    <a:pt x="600" y="356"/>
                                    <a:pt x="600" y="354"/>
                                    <a:pt x="600" y="353"/>
                                  </a:cubicBezTo>
                                  <a:cubicBezTo>
                                    <a:pt x="600" y="341"/>
                                    <a:pt x="609" y="332"/>
                                    <a:pt x="621" y="332"/>
                                  </a:cubicBezTo>
                                  <a:cubicBezTo>
                                    <a:pt x="632" y="332"/>
                                    <a:pt x="642" y="341"/>
                                    <a:pt x="642" y="353"/>
                                  </a:cubicBezTo>
                                  <a:close/>
                                  <a:moveTo>
                                    <a:pt x="634" y="353"/>
                                  </a:moveTo>
                                  <a:cubicBezTo>
                                    <a:pt x="634" y="353"/>
                                    <a:pt x="634" y="354"/>
                                    <a:pt x="634" y="355"/>
                                  </a:cubicBezTo>
                                  <a:cubicBezTo>
                                    <a:pt x="636" y="355"/>
                                    <a:pt x="638" y="356"/>
                                    <a:pt x="640" y="357"/>
                                  </a:cubicBezTo>
                                  <a:cubicBezTo>
                                    <a:pt x="640" y="355"/>
                                    <a:pt x="640" y="354"/>
                                    <a:pt x="640" y="353"/>
                                  </a:cubicBezTo>
                                  <a:cubicBezTo>
                                    <a:pt x="640" y="347"/>
                                    <a:pt x="638" y="342"/>
                                    <a:pt x="635" y="339"/>
                                  </a:cubicBezTo>
                                  <a:cubicBezTo>
                                    <a:pt x="631" y="335"/>
                                    <a:pt x="626" y="333"/>
                                    <a:pt x="621" y="333"/>
                                  </a:cubicBezTo>
                                  <a:cubicBezTo>
                                    <a:pt x="615" y="333"/>
                                    <a:pt x="611" y="335"/>
                                    <a:pt x="607" y="339"/>
                                  </a:cubicBezTo>
                                  <a:cubicBezTo>
                                    <a:pt x="603" y="342"/>
                                    <a:pt x="601" y="347"/>
                                    <a:pt x="601" y="353"/>
                                  </a:cubicBezTo>
                                  <a:cubicBezTo>
                                    <a:pt x="601" y="354"/>
                                    <a:pt x="601" y="355"/>
                                    <a:pt x="602" y="357"/>
                                  </a:cubicBezTo>
                                  <a:cubicBezTo>
                                    <a:pt x="604" y="356"/>
                                    <a:pt x="605" y="355"/>
                                    <a:pt x="607" y="355"/>
                                  </a:cubicBezTo>
                                  <a:cubicBezTo>
                                    <a:pt x="607" y="354"/>
                                    <a:pt x="607" y="353"/>
                                    <a:pt x="607" y="353"/>
                                  </a:cubicBezTo>
                                  <a:cubicBezTo>
                                    <a:pt x="607" y="345"/>
                                    <a:pt x="613" y="339"/>
                                    <a:pt x="621" y="339"/>
                                  </a:cubicBezTo>
                                  <a:cubicBezTo>
                                    <a:pt x="628" y="339"/>
                                    <a:pt x="634" y="345"/>
                                    <a:pt x="634" y="353"/>
                                  </a:cubicBezTo>
                                  <a:close/>
                                  <a:moveTo>
                                    <a:pt x="628" y="353"/>
                                  </a:moveTo>
                                  <a:cubicBezTo>
                                    <a:pt x="628" y="353"/>
                                    <a:pt x="627" y="353"/>
                                    <a:pt x="627" y="353"/>
                                  </a:cubicBezTo>
                                  <a:cubicBezTo>
                                    <a:pt x="629" y="354"/>
                                    <a:pt x="631" y="354"/>
                                    <a:pt x="633" y="354"/>
                                  </a:cubicBezTo>
                                  <a:cubicBezTo>
                                    <a:pt x="633" y="354"/>
                                    <a:pt x="633" y="353"/>
                                    <a:pt x="633" y="353"/>
                                  </a:cubicBezTo>
                                  <a:cubicBezTo>
                                    <a:pt x="633" y="346"/>
                                    <a:pt x="627" y="341"/>
                                    <a:pt x="621" y="341"/>
                                  </a:cubicBezTo>
                                  <a:cubicBezTo>
                                    <a:pt x="614" y="341"/>
                                    <a:pt x="609" y="346"/>
                                    <a:pt x="609" y="353"/>
                                  </a:cubicBezTo>
                                  <a:cubicBezTo>
                                    <a:pt x="609" y="353"/>
                                    <a:pt x="609" y="354"/>
                                    <a:pt x="609" y="354"/>
                                  </a:cubicBezTo>
                                  <a:cubicBezTo>
                                    <a:pt x="611" y="354"/>
                                    <a:pt x="612" y="354"/>
                                    <a:pt x="614" y="353"/>
                                  </a:cubicBezTo>
                                  <a:cubicBezTo>
                                    <a:pt x="614" y="353"/>
                                    <a:pt x="614" y="353"/>
                                    <a:pt x="614" y="353"/>
                                  </a:cubicBezTo>
                                  <a:cubicBezTo>
                                    <a:pt x="614" y="349"/>
                                    <a:pt x="617" y="346"/>
                                    <a:pt x="621" y="346"/>
                                  </a:cubicBezTo>
                                  <a:cubicBezTo>
                                    <a:pt x="625" y="346"/>
                                    <a:pt x="628" y="349"/>
                                    <a:pt x="628" y="353"/>
                                  </a:cubicBezTo>
                                  <a:close/>
                                  <a:moveTo>
                                    <a:pt x="621" y="348"/>
                                  </a:moveTo>
                                  <a:cubicBezTo>
                                    <a:pt x="618" y="348"/>
                                    <a:pt x="616" y="350"/>
                                    <a:pt x="616" y="353"/>
                                  </a:cubicBezTo>
                                  <a:cubicBezTo>
                                    <a:pt x="616" y="353"/>
                                    <a:pt x="616" y="353"/>
                                    <a:pt x="616" y="353"/>
                                  </a:cubicBezTo>
                                  <a:cubicBezTo>
                                    <a:pt x="617" y="353"/>
                                    <a:pt x="619" y="353"/>
                                    <a:pt x="621" y="353"/>
                                  </a:cubicBezTo>
                                  <a:cubicBezTo>
                                    <a:pt x="623" y="353"/>
                                    <a:pt x="624" y="353"/>
                                    <a:pt x="626" y="353"/>
                                  </a:cubicBezTo>
                                  <a:cubicBezTo>
                                    <a:pt x="626" y="353"/>
                                    <a:pt x="626" y="353"/>
                                    <a:pt x="626" y="353"/>
                                  </a:cubicBezTo>
                                  <a:cubicBezTo>
                                    <a:pt x="626" y="350"/>
                                    <a:pt x="624" y="348"/>
                                    <a:pt x="621" y="348"/>
                                  </a:cubicBezTo>
                                  <a:close/>
                                  <a:moveTo>
                                    <a:pt x="576" y="380"/>
                                  </a:moveTo>
                                  <a:cubicBezTo>
                                    <a:pt x="577" y="378"/>
                                    <a:pt x="577" y="377"/>
                                    <a:pt x="578" y="375"/>
                                  </a:cubicBezTo>
                                  <a:cubicBezTo>
                                    <a:pt x="573" y="372"/>
                                    <a:pt x="567" y="370"/>
                                    <a:pt x="560" y="370"/>
                                  </a:cubicBezTo>
                                  <a:cubicBezTo>
                                    <a:pt x="553" y="370"/>
                                    <a:pt x="547" y="372"/>
                                    <a:pt x="541" y="375"/>
                                  </a:cubicBezTo>
                                  <a:cubicBezTo>
                                    <a:pt x="542" y="377"/>
                                    <a:pt x="543" y="379"/>
                                    <a:pt x="544" y="380"/>
                                  </a:cubicBezTo>
                                  <a:cubicBezTo>
                                    <a:pt x="549" y="377"/>
                                    <a:pt x="554" y="375"/>
                                    <a:pt x="560" y="375"/>
                                  </a:cubicBezTo>
                                  <a:cubicBezTo>
                                    <a:pt x="566" y="375"/>
                                    <a:pt x="571" y="377"/>
                                    <a:pt x="576" y="380"/>
                                  </a:cubicBezTo>
                                  <a:close/>
                                  <a:moveTo>
                                    <a:pt x="560" y="377"/>
                                  </a:moveTo>
                                  <a:cubicBezTo>
                                    <a:pt x="554" y="377"/>
                                    <a:pt x="549" y="379"/>
                                    <a:pt x="545" y="382"/>
                                  </a:cubicBezTo>
                                  <a:cubicBezTo>
                                    <a:pt x="546" y="383"/>
                                    <a:pt x="546" y="385"/>
                                    <a:pt x="547" y="387"/>
                                  </a:cubicBezTo>
                                  <a:cubicBezTo>
                                    <a:pt x="551" y="385"/>
                                    <a:pt x="555" y="383"/>
                                    <a:pt x="560" y="383"/>
                                  </a:cubicBezTo>
                                  <a:cubicBezTo>
                                    <a:pt x="565" y="383"/>
                                    <a:pt x="569" y="385"/>
                                    <a:pt x="572" y="387"/>
                                  </a:cubicBezTo>
                                  <a:cubicBezTo>
                                    <a:pt x="573" y="385"/>
                                    <a:pt x="574" y="383"/>
                                    <a:pt x="575" y="381"/>
                                  </a:cubicBezTo>
                                  <a:cubicBezTo>
                                    <a:pt x="571" y="378"/>
                                    <a:pt x="565" y="377"/>
                                    <a:pt x="560" y="377"/>
                                  </a:cubicBezTo>
                                  <a:close/>
                                  <a:moveTo>
                                    <a:pt x="579" y="374"/>
                                  </a:moveTo>
                                  <a:cubicBezTo>
                                    <a:pt x="581" y="372"/>
                                    <a:pt x="582" y="371"/>
                                    <a:pt x="583" y="369"/>
                                  </a:cubicBezTo>
                                  <a:cubicBezTo>
                                    <a:pt x="577" y="365"/>
                                    <a:pt x="569" y="362"/>
                                    <a:pt x="560" y="362"/>
                                  </a:cubicBezTo>
                                  <a:cubicBezTo>
                                    <a:pt x="551" y="362"/>
                                    <a:pt x="543" y="365"/>
                                    <a:pt x="536" y="369"/>
                                  </a:cubicBezTo>
                                  <a:cubicBezTo>
                                    <a:pt x="538" y="371"/>
                                    <a:pt x="539" y="373"/>
                                    <a:pt x="540" y="374"/>
                                  </a:cubicBezTo>
                                  <a:cubicBezTo>
                                    <a:pt x="546" y="370"/>
                                    <a:pt x="553" y="368"/>
                                    <a:pt x="560" y="368"/>
                                  </a:cubicBezTo>
                                  <a:cubicBezTo>
                                    <a:pt x="567" y="368"/>
                                    <a:pt x="574" y="370"/>
                                    <a:pt x="579" y="374"/>
                                  </a:cubicBezTo>
                                  <a:close/>
                                  <a:moveTo>
                                    <a:pt x="584" y="368"/>
                                  </a:moveTo>
                                  <a:cubicBezTo>
                                    <a:pt x="586" y="367"/>
                                    <a:pt x="587" y="365"/>
                                    <a:pt x="589" y="364"/>
                                  </a:cubicBezTo>
                                  <a:cubicBezTo>
                                    <a:pt x="581" y="358"/>
                                    <a:pt x="571" y="354"/>
                                    <a:pt x="560" y="354"/>
                                  </a:cubicBezTo>
                                  <a:cubicBezTo>
                                    <a:pt x="549" y="354"/>
                                    <a:pt x="539" y="358"/>
                                    <a:pt x="531" y="364"/>
                                  </a:cubicBezTo>
                                  <a:cubicBezTo>
                                    <a:pt x="532" y="365"/>
                                    <a:pt x="534" y="367"/>
                                    <a:pt x="535" y="368"/>
                                  </a:cubicBezTo>
                                  <a:cubicBezTo>
                                    <a:pt x="542" y="363"/>
                                    <a:pt x="551" y="361"/>
                                    <a:pt x="560" y="361"/>
                                  </a:cubicBezTo>
                                  <a:cubicBezTo>
                                    <a:pt x="569" y="361"/>
                                    <a:pt x="577" y="363"/>
                                    <a:pt x="584" y="368"/>
                                  </a:cubicBezTo>
                                  <a:close/>
                                  <a:moveTo>
                                    <a:pt x="527" y="353"/>
                                  </a:moveTo>
                                  <a:cubicBezTo>
                                    <a:pt x="527" y="356"/>
                                    <a:pt x="527" y="358"/>
                                    <a:pt x="526" y="361"/>
                                  </a:cubicBezTo>
                                  <a:cubicBezTo>
                                    <a:pt x="527" y="362"/>
                                    <a:pt x="528" y="362"/>
                                    <a:pt x="529" y="363"/>
                                  </a:cubicBezTo>
                                  <a:cubicBezTo>
                                    <a:pt x="530" y="362"/>
                                    <a:pt x="531" y="362"/>
                                    <a:pt x="532" y="361"/>
                                  </a:cubicBezTo>
                                  <a:cubicBezTo>
                                    <a:pt x="532" y="359"/>
                                    <a:pt x="533" y="356"/>
                                    <a:pt x="533" y="353"/>
                                  </a:cubicBezTo>
                                  <a:cubicBezTo>
                                    <a:pt x="533" y="343"/>
                                    <a:pt x="529" y="335"/>
                                    <a:pt x="523" y="328"/>
                                  </a:cubicBezTo>
                                  <a:cubicBezTo>
                                    <a:pt x="517" y="322"/>
                                    <a:pt x="508" y="318"/>
                                    <a:pt x="499" y="318"/>
                                  </a:cubicBezTo>
                                  <a:cubicBezTo>
                                    <a:pt x="489" y="318"/>
                                    <a:pt x="481" y="322"/>
                                    <a:pt x="474" y="328"/>
                                  </a:cubicBezTo>
                                  <a:cubicBezTo>
                                    <a:pt x="468" y="335"/>
                                    <a:pt x="464" y="343"/>
                                    <a:pt x="464" y="353"/>
                                  </a:cubicBezTo>
                                  <a:cubicBezTo>
                                    <a:pt x="464" y="356"/>
                                    <a:pt x="465" y="358"/>
                                    <a:pt x="465" y="361"/>
                                  </a:cubicBezTo>
                                  <a:cubicBezTo>
                                    <a:pt x="466" y="362"/>
                                    <a:pt x="467" y="362"/>
                                    <a:pt x="468" y="363"/>
                                  </a:cubicBezTo>
                                  <a:cubicBezTo>
                                    <a:pt x="469" y="362"/>
                                    <a:pt x="470" y="362"/>
                                    <a:pt x="471" y="361"/>
                                  </a:cubicBezTo>
                                  <a:cubicBezTo>
                                    <a:pt x="470" y="358"/>
                                    <a:pt x="470" y="356"/>
                                    <a:pt x="470" y="353"/>
                                  </a:cubicBezTo>
                                  <a:cubicBezTo>
                                    <a:pt x="470" y="337"/>
                                    <a:pt x="483" y="324"/>
                                    <a:pt x="499" y="324"/>
                                  </a:cubicBezTo>
                                  <a:cubicBezTo>
                                    <a:pt x="515" y="324"/>
                                    <a:pt x="527" y="337"/>
                                    <a:pt x="527" y="353"/>
                                  </a:cubicBezTo>
                                  <a:close/>
                                  <a:moveTo>
                                    <a:pt x="520" y="353"/>
                                  </a:moveTo>
                                  <a:cubicBezTo>
                                    <a:pt x="520" y="354"/>
                                    <a:pt x="520" y="356"/>
                                    <a:pt x="519" y="357"/>
                                  </a:cubicBezTo>
                                  <a:cubicBezTo>
                                    <a:pt x="521" y="358"/>
                                    <a:pt x="523" y="359"/>
                                    <a:pt x="525" y="360"/>
                                  </a:cubicBezTo>
                                  <a:cubicBezTo>
                                    <a:pt x="525" y="358"/>
                                    <a:pt x="526" y="355"/>
                                    <a:pt x="526" y="353"/>
                                  </a:cubicBezTo>
                                  <a:cubicBezTo>
                                    <a:pt x="526" y="345"/>
                                    <a:pt x="523" y="338"/>
                                    <a:pt x="518" y="333"/>
                                  </a:cubicBezTo>
                                  <a:cubicBezTo>
                                    <a:pt x="513" y="328"/>
                                    <a:pt x="506" y="325"/>
                                    <a:pt x="499" y="325"/>
                                  </a:cubicBezTo>
                                  <a:cubicBezTo>
                                    <a:pt x="491" y="325"/>
                                    <a:pt x="484" y="328"/>
                                    <a:pt x="479" y="333"/>
                                  </a:cubicBezTo>
                                  <a:cubicBezTo>
                                    <a:pt x="474" y="338"/>
                                    <a:pt x="471" y="345"/>
                                    <a:pt x="471" y="353"/>
                                  </a:cubicBezTo>
                                  <a:cubicBezTo>
                                    <a:pt x="471" y="355"/>
                                    <a:pt x="472" y="358"/>
                                    <a:pt x="472" y="360"/>
                                  </a:cubicBezTo>
                                  <a:cubicBezTo>
                                    <a:pt x="474" y="359"/>
                                    <a:pt x="476" y="358"/>
                                    <a:pt x="478" y="357"/>
                                  </a:cubicBezTo>
                                  <a:cubicBezTo>
                                    <a:pt x="478" y="356"/>
                                    <a:pt x="478" y="354"/>
                                    <a:pt x="478" y="353"/>
                                  </a:cubicBezTo>
                                  <a:cubicBezTo>
                                    <a:pt x="478" y="341"/>
                                    <a:pt x="487" y="332"/>
                                    <a:pt x="499" y="332"/>
                                  </a:cubicBezTo>
                                  <a:cubicBezTo>
                                    <a:pt x="510" y="332"/>
                                    <a:pt x="520" y="341"/>
                                    <a:pt x="520" y="353"/>
                                  </a:cubicBezTo>
                                  <a:close/>
                                  <a:moveTo>
                                    <a:pt x="512" y="353"/>
                                  </a:moveTo>
                                  <a:cubicBezTo>
                                    <a:pt x="512" y="353"/>
                                    <a:pt x="512" y="354"/>
                                    <a:pt x="512" y="355"/>
                                  </a:cubicBezTo>
                                  <a:cubicBezTo>
                                    <a:pt x="514" y="355"/>
                                    <a:pt x="516" y="356"/>
                                    <a:pt x="518" y="357"/>
                                  </a:cubicBezTo>
                                  <a:cubicBezTo>
                                    <a:pt x="518" y="355"/>
                                    <a:pt x="518" y="354"/>
                                    <a:pt x="518" y="353"/>
                                  </a:cubicBezTo>
                                  <a:cubicBezTo>
                                    <a:pt x="518" y="347"/>
                                    <a:pt x="516" y="342"/>
                                    <a:pt x="512" y="339"/>
                                  </a:cubicBezTo>
                                  <a:cubicBezTo>
                                    <a:pt x="509" y="335"/>
                                    <a:pt x="504" y="333"/>
                                    <a:pt x="499" y="333"/>
                                  </a:cubicBezTo>
                                  <a:cubicBezTo>
                                    <a:pt x="493" y="333"/>
                                    <a:pt x="488" y="335"/>
                                    <a:pt x="485" y="339"/>
                                  </a:cubicBezTo>
                                  <a:cubicBezTo>
                                    <a:pt x="481" y="342"/>
                                    <a:pt x="479" y="347"/>
                                    <a:pt x="479" y="353"/>
                                  </a:cubicBezTo>
                                  <a:cubicBezTo>
                                    <a:pt x="479" y="354"/>
                                    <a:pt x="479" y="355"/>
                                    <a:pt x="480" y="357"/>
                                  </a:cubicBezTo>
                                  <a:cubicBezTo>
                                    <a:pt x="481" y="356"/>
                                    <a:pt x="483" y="355"/>
                                    <a:pt x="485" y="355"/>
                                  </a:cubicBezTo>
                                  <a:cubicBezTo>
                                    <a:pt x="485" y="354"/>
                                    <a:pt x="485" y="353"/>
                                    <a:pt x="485" y="353"/>
                                  </a:cubicBezTo>
                                  <a:cubicBezTo>
                                    <a:pt x="485" y="345"/>
                                    <a:pt x="491" y="339"/>
                                    <a:pt x="499" y="339"/>
                                  </a:cubicBezTo>
                                  <a:cubicBezTo>
                                    <a:pt x="506" y="339"/>
                                    <a:pt x="512" y="345"/>
                                    <a:pt x="512" y="353"/>
                                  </a:cubicBezTo>
                                  <a:close/>
                                  <a:moveTo>
                                    <a:pt x="505" y="353"/>
                                  </a:moveTo>
                                  <a:cubicBezTo>
                                    <a:pt x="505" y="353"/>
                                    <a:pt x="505" y="353"/>
                                    <a:pt x="505" y="353"/>
                                  </a:cubicBezTo>
                                  <a:cubicBezTo>
                                    <a:pt x="507" y="354"/>
                                    <a:pt x="509" y="354"/>
                                    <a:pt x="510" y="354"/>
                                  </a:cubicBezTo>
                                  <a:cubicBezTo>
                                    <a:pt x="511" y="354"/>
                                    <a:pt x="511" y="353"/>
                                    <a:pt x="511" y="353"/>
                                  </a:cubicBezTo>
                                  <a:cubicBezTo>
                                    <a:pt x="511" y="346"/>
                                    <a:pt x="505" y="341"/>
                                    <a:pt x="499" y="341"/>
                                  </a:cubicBezTo>
                                  <a:cubicBezTo>
                                    <a:pt x="492" y="341"/>
                                    <a:pt x="487" y="346"/>
                                    <a:pt x="487" y="353"/>
                                  </a:cubicBezTo>
                                  <a:cubicBezTo>
                                    <a:pt x="487" y="353"/>
                                    <a:pt x="487" y="354"/>
                                    <a:pt x="487" y="354"/>
                                  </a:cubicBezTo>
                                  <a:cubicBezTo>
                                    <a:pt x="489" y="354"/>
                                    <a:pt x="490" y="354"/>
                                    <a:pt x="492" y="353"/>
                                  </a:cubicBezTo>
                                  <a:cubicBezTo>
                                    <a:pt x="492" y="353"/>
                                    <a:pt x="492" y="353"/>
                                    <a:pt x="492" y="353"/>
                                  </a:cubicBezTo>
                                  <a:cubicBezTo>
                                    <a:pt x="492" y="349"/>
                                    <a:pt x="495" y="346"/>
                                    <a:pt x="499" y="346"/>
                                  </a:cubicBezTo>
                                  <a:cubicBezTo>
                                    <a:pt x="502" y="346"/>
                                    <a:pt x="505" y="349"/>
                                    <a:pt x="505" y="353"/>
                                  </a:cubicBezTo>
                                  <a:close/>
                                  <a:moveTo>
                                    <a:pt x="499" y="348"/>
                                  </a:moveTo>
                                  <a:cubicBezTo>
                                    <a:pt x="496" y="348"/>
                                    <a:pt x="494" y="350"/>
                                    <a:pt x="494" y="353"/>
                                  </a:cubicBezTo>
                                  <a:cubicBezTo>
                                    <a:pt x="494" y="353"/>
                                    <a:pt x="494" y="353"/>
                                    <a:pt x="494" y="353"/>
                                  </a:cubicBezTo>
                                  <a:cubicBezTo>
                                    <a:pt x="495" y="353"/>
                                    <a:pt x="497" y="353"/>
                                    <a:pt x="499" y="353"/>
                                  </a:cubicBezTo>
                                  <a:cubicBezTo>
                                    <a:pt x="500" y="353"/>
                                    <a:pt x="502" y="353"/>
                                    <a:pt x="504" y="353"/>
                                  </a:cubicBezTo>
                                  <a:cubicBezTo>
                                    <a:pt x="504" y="353"/>
                                    <a:pt x="504" y="353"/>
                                    <a:pt x="504" y="353"/>
                                  </a:cubicBezTo>
                                  <a:cubicBezTo>
                                    <a:pt x="504" y="350"/>
                                    <a:pt x="501" y="348"/>
                                    <a:pt x="499" y="348"/>
                                  </a:cubicBezTo>
                                  <a:close/>
                                  <a:moveTo>
                                    <a:pt x="453" y="380"/>
                                  </a:moveTo>
                                  <a:cubicBezTo>
                                    <a:pt x="454" y="378"/>
                                    <a:pt x="455" y="377"/>
                                    <a:pt x="456" y="375"/>
                                  </a:cubicBezTo>
                                  <a:cubicBezTo>
                                    <a:pt x="451" y="372"/>
                                    <a:pt x="445" y="370"/>
                                    <a:pt x="438" y="370"/>
                                  </a:cubicBezTo>
                                  <a:cubicBezTo>
                                    <a:pt x="431" y="370"/>
                                    <a:pt x="425" y="372"/>
                                    <a:pt x="420" y="375"/>
                                  </a:cubicBezTo>
                                  <a:cubicBezTo>
                                    <a:pt x="421" y="376"/>
                                    <a:pt x="422" y="378"/>
                                    <a:pt x="423" y="379"/>
                                  </a:cubicBezTo>
                                  <a:cubicBezTo>
                                    <a:pt x="427" y="377"/>
                                    <a:pt x="432" y="375"/>
                                    <a:pt x="438" y="375"/>
                                  </a:cubicBezTo>
                                  <a:cubicBezTo>
                                    <a:pt x="444" y="375"/>
                                    <a:pt x="449" y="377"/>
                                    <a:pt x="453" y="380"/>
                                  </a:cubicBezTo>
                                  <a:close/>
                                  <a:moveTo>
                                    <a:pt x="438" y="377"/>
                                  </a:moveTo>
                                  <a:cubicBezTo>
                                    <a:pt x="433" y="377"/>
                                    <a:pt x="428" y="378"/>
                                    <a:pt x="423" y="381"/>
                                  </a:cubicBezTo>
                                  <a:cubicBezTo>
                                    <a:pt x="424" y="383"/>
                                    <a:pt x="425" y="385"/>
                                    <a:pt x="426" y="387"/>
                                  </a:cubicBezTo>
                                  <a:cubicBezTo>
                                    <a:pt x="429" y="384"/>
                                    <a:pt x="433" y="383"/>
                                    <a:pt x="438" y="383"/>
                                  </a:cubicBezTo>
                                  <a:cubicBezTo>
                                    <a:pt x="442" y="383"/>
                                    <a:pt x="447" y="385"/>
                                    <a:pt x="450" y="387"/>
                                  </a:cubicBezTo>
                                  <a:cubicBezTo>
                                    <a:pt x="451" y="385"/>
                                    <a:pt x="452" y="383"/>
                                    <a:pt x="453" y="381"/>
                                  </a:cubicBezTo>
                                  <a:cubicBezTo>
                                    <a:pt x="448" y="378"/>
                                    <a:pt x="443" y="377"/>
                                    <a:pt x="438" y="377"/>
                                  </a:cubicBezTo>
                                  <a:close/>
                                  <a:moveTo>
                                    <a:pt x="457" y="374"/>
                                  </a:moveTo>
                                  <a:cubicBezTo>
                                    <a:pt x="458" y="372"/>
                                    <a:pt x="460" y="371"/>
                                    <a:pt x="461" y="369"/>
                                  </a:cubicBezTo>
                                  <a:cubicBezTo>
                                    <a:pt x="454" y="365"/>
                                    <a:pt x="446" y="362"/>
                                    <a:pt x="438" y="362"/>
                                  </a:cubicBezTo>
                                  <a:cubicBezTo>
                                    <a:pt x="429" y="362"/>
                                    <a:pt x="422" y="365"/>
                                    <a:pt x="415" y="369"/>
                                  </a:cubicBezTo>
                                  <a:cubicBezTo>
                                    <a:pt x="416" y="370"/>
                                    <a:pt x="418" y="372"/>
                                    <a:pt x="419" y="374"/>
                                  </a:cubicBezTo>
                                  <a:cubicBezTo>
                                    <a:pt x="424" y="370"/>
                                    <a:pt x="431" y="368"/>
                                    <a:pt x="438" y="368"/>
                                  </a:cubicBezTo>
                                  <a:cubicBezTo>
                                    <a:pt x="445" y="368"/>
                                    <a:pt x="452" y="370"/>
                                    <a:pt x="457" y="374"/>
                                  </a:cubicBezTo>
                                  <a:close/>
                                  <a:moveTo>
                                    <a:pt x="462" y="368"/>
                                  </a:moveTo>
                                  <a:cubicBezTo>
                                    <a:pt x="464" y="367"/>
                                    <a:pt x="465" y="365"/>
                                    <a:pt x="467" y="364"/>
                                  </a:cubicBezTo>
                                  <a:cubicBezTo>
                                    <a:pt x="459" y="358"/>
                                    <a:pt x="449" y="354"/>
                                    <a:pt x="438" y="354"/>
                                  </a:cubicBezTo>
                                  <a:cubicBezTo>
                                    <a:pt x="427" y="354"/>
                                    <a:pt x="417" y="358"/>
                                    <a:pt x="409" y="364"/>
                                  </a:cubicBezTo>
                                  <a:cubicBezTo>
                                    <a:pt x="411" y="365"/>
                                    <a:pt x="412" y="366"/>
                                    <a:pt x="414" y="368"/>
                                  </a:cubicBezTo>
                                  <a:cubicBezTo>
                                    <a:pt x="421" y="363"/>
                                    <a:pt x="429" y="361"/>
                                    <a:pt x="438" y="361"/>
                                  </a:cubicBezTo>
                                  <a:cubicBezTo>
                                    <a:pt x="447" y="361"/>
                                    <a:pt x="455" y="363"/>
                                    <a:pt x="462" y="368"/>
                                  </a:cubicBezTo>
                                  <a:close/>
                                  <a:moveTo>
                                    <a:pt x="407" y="353"/>
                                  </a:moveTo>
                                  <a:cubicBezTo>
                                    <a:pt x="407" y="356"/>
                                    <a:pt x="406" y="358"/>
                                    <a:pt x="405" y="361"/>
                                  </a:cubicBezTo>
                                  <a:cubicBezTo>
                                    <a:pt x="406" y="361"/>
                                    <a:pt x="407" y="362"/>
                                    <a:pt x="408" y="363"/>
                                  </a:cubicBezTo>
                                  <a:cubicBezTo>
                                    <a:pt x="409" y="362"/>
                                    <a:pt x="410" y="361"/>
                                    <a:pt x="411" y="360"/>
                                  </a:cubicBezTo>
                                  <a:cubicBezTo>
                                    <a:pt x="412" y="358"/>
                                    <a:pt x="412" y="355"/>
                                    <a:pt x="412" y="353"/>
                                  </a:cubicBezTo>
                                  <a:cubicBezTo>
                                    <a:pt x="412" y="343"/>
                                    <a:pt x="408" y="335"/>
                                    <a:pt x="402" y="328"/>
                                  </a:cubicBezTo>
                                  <a:cubicBezTo>
                                    <a:pt x="396" y="322"/>
                                    <a:pt x="387" y="318"/>
                                    <a:pt x="378" y="318"/>
                                  </a:cubicBezTo>
                                  <a:cubicBezTo>
                                    <a:pt x="368" y="318"/>
                                    <a:pt x="360" y="322"/>
                                    <a:pt x="354" y="328"/>
                                  </a:cubicBezTo>
                                  <a:cubicBezTo>
                                    <a:pt x="347" y="335"/>
                                    <a:pt x="344" y="343"/>
                                    <a:pt x="344" y="353"/>
                                  </a:cubicBezTo>
                                  <a:cubicBezTo>
                                    <a:pt x="344" y="356"/>
                                    <a:pt x="344" y="358"/>
                                    <a:pt x="345" y="361"/>
                                  </a:cubicBezTo>
                                  <a:cubicBezTo>
                                    <a:pt x="346" y="362"/>
                                    <a:pt x="346" y="362"/>
                                    <a:pt x="347" y="363"/>
                                  </a:cubicBezTo>
                                  <a:cubicBezTo>
                                    <a:pt x="348" y="362"/>
                                    <a:pt x="349" y="362"/>
                                    <a:pt x="350" y="361"/>
                                  </a:cubicBezTo>
                                  <a:cubicBezTo>
                                    <a:pt x="349" y="358"/>
                                    <a:pt x="349" y="356"/>
                                    <a:pt x="349" y="353"/>
                                  </a:cubicBezTo>
                                  <a:cubicBezTo>
                                    <a:pt x="349" y="337"/>
                                    <a:pt x="362" y="324"/>
                                    <a:pt x="378" y="324"/>
                                  </a:cubicBezTo>
                                  <a:cubicBezTo>
                                    <a:pt x="394" y="324"/>
                                    <a:pt x="407" y="337"/>
                                    <a:pt x="407" y="353"/>
                                  </a:cubicBezTo>
                                  <a:close/>
                                  <a:moveTo>
                                    <a:pt x="399" y="353"/>
                                  </a:moveTo>
                                  <a:cubicBezTo>
                                    <a:pt x="399" y="354"/>
                                    <a:pt x="399" y="356"/>
                                    <a:pt x="398" y="357"/>
                                  </a:cubicBezTo>
                                  <a:cubicBezTo>
                                    <a:pt x="400" y="358"/>
                                    <a:pt x="402" y="359"/>
                                    <a:pt x="404" y="360"/>
                                  </a:cubicBezTo>
                                  <a:cubicBezTo>
                                    <a:pt x="405" y="358"/>
                                    <a:pt x="405" y="355"/>
                                    <a:pt x="405" y="353"/>
                                  </a:cubicBezTo>
                                  <a:cubicBezTo>
                                    <a:pt x="405" y="345"/>
                                    <a:pt x="402" y="338"/>
                                    <a:pt x="397" y="333"/>
                                  </a:cubicBezTo>
                                  <a:cubicBezTo>
                                    <a:pt x="392" y="328"/>
                                    <a:pt x="385" y="325"/>
                                    <a:pt x="378" y="325"/>
                                  </a:cubicBezTo>
                                  <a:cubicBezTo>
                                    <a:pt x="370" y="325"/>
                                    <a:pt x="363" y="328"/>
                                    <a:pt x="359" y="333"/>
                                  </a:cubicBezTo>
                                  <a:cubicBezTo>
                                    <a:pt x="354" y="338"/>
                                    <a:pt x="351" y="345"/>
                                    <a:pt x="351" y="353"/>
                                  </a:cubicBezTo>
                                  <a:cubicBezTo>
                                    <a:pt x="351" y="355"/>
                                    <a:pt x="351" y="358"/>
                                    <a:pt x="352" y="360"/>
                                  </a:cubicBezTo>
                                  <a:cubicBezTo>
                                    <a:pt x="353" y="359"/>
                                    <a:pt x="355" y="358"/>
                                    <a:pt x="357" y="357"/>
                                  </a:cubicBezTo>
                                  <a:cubicBezTo>
                                    <a:pt x="357" y="356"/>
                                    <a:pt x="357" y="354"/>
                                    <a:pt x="357" y="353"/>
                                  </a:cubicBezTo>
                                  <a:cubicBezTo>
                                    <a:pt x="357" y="341"/>
                                    <a:pt x="366" y="332"/>
                                    <a:pt x="378" y="332"/>
                                  </a:cubicBezTo>
                                  <a:cubicBezTo>
                                    <a:pt x="389" y="332"/>
                                    <a:pt x="399" y="341"/>
                                    <a:pt x="399" y="353"/>
                                  </a:cubicBezTo>
                                  <a:close/>
                                  <a:moveTo>
                                    <a:pt x="391" y="353"/>
                                  </a:moveTo>
                                  <a:cubicBezTo>
                                    <a:pt x="391" y="353"/>
                                    <a:pt x="391" y="354"/>
                                    <a:pt x="391" y="355"/>
                                  </a:cubicBezTo>
                                  <a:cubicBezTo>
                                    <a:pt x="393" y="355"/>
                                    <a:pt x="395" y="356"/>
                                    <a:pt x="397" y="357"/>
                                  </a:cubicBezTo>
                                  <a:cubicBezTo>
                                    <a:pt x="397" y="355"/>
                                    <a:pt x="397" y="354"/>
                                    <a:pt x="397" y="353"/>
                                  </a:cubicBezTo>
                                  <a:cubicBezTo>
                                    <a:pt x="397" y="347"/>
                                    <a:pt x="395" y="342"/>
                                    <a:pt x="392" y="339"/>
                                  </a:cubicBezTo>
                                  <a:cubicBezTo>
                                    <a:pt x="388" y="335"/>
                                    <a:pt x="383" y="333"/>
                                    <a:pt x="378" y="333"/>
                                  </a:cubicBezTo>
                                  <a:cubicBezTo>
                                    <a:pt x="372" y="333"/>
                                    <a:pt x="368" y="335"/>
                                    <a:pt x="364" y="339"/>
                                  </a:cubicBezTo>
                                  <a:cubicBezTo>
                                    <a:pt x="360" y="342"/>
                                    <a:pt x="358" y="347"/>
                                    <a:pt x="358" y="353"/>
                                  </a:cubicBezTo>
                                  <a:cubicBezTo>
                                    <a:pt x="358" y="354"/>
                                    <a:pt x="358" y="355"/>
                                    <a:pt x="359" y="357"/>
                                  </a:cubicBezTo>
                                  <a:cubicBezTo>
                                    <a:pt x="361" y="356"/>
                                    <a:pt x="362" y="355"/>
                                    <a:pt x="364" y="355"/>
                                  </a:cubicBezTo>
                                  <a:cubicBezTo>
                                    <a:pt x="364" y="354"/>
                                    <a:pt x="364" y="353"/>
                                    <a:pt x="364" y="353"/>
                                  </a:cubicBezTo>
                                  <a:cubicBezTo>
                                    <a:pt x="364" y="345"/>
                                    <a:pt x="370" y="339"/>
                                    <a:pt x="378" y="339"/>
                                  </a:cubicBezTo>
                                  <a:cubicBezTo>
                                    <a:pt x="385" y="339"/>
                                    <a:pt x="391" y="345"/>
                                    <a:pt x="391" y="353"/>
                                  </a:cubicBezTo>
                                  <a:close/>
                                  <a:moveTo>
                                    <a:pt x="384" y="353"/>
                                  </a:moveTo>
                                  <a:cubicBezTo>
                                    <a:pt x="384" y="353"/>
                                    <a:pt x="384" y="353"/>
                                    <a:pt x="384" y="353"/>
                                  </a:cubicBezTo>
                                  <a:cubicBezTo>
                                    <a:pt x="386" y="354"/>
                                    <a:pt x="388" y="354"/>
                                    <a:pt x="390" y="354"/>
                                  </a:cubicBezTo>
                                  <a:cubicBezTo>
                                    <a:pt x="390" y="354"/>
                                    <a:pt x="390" y="353"/>
                                    <a:pt x="390" y="353"/>
                                  </a:cubicBezTo>
                                  <a:cubicBezTo>
                                    <a:pt x="390" y="346"/>
                                    <a:pt x="384" y="341"/>
                                    <a:pt x="378" y="341"/>
                                  </a:cubicBezTo>
                                  <a:cubicBezTo>
                                    <a:pt x="371" y="341"/>
                                    <a:pt x="366" y="346"/>
                                    <a:pt x="366" y="353"/>
                                  </a:cubicBezTo>
                                  <a:cubicBezTo>
                                    <a:pt x="366" y="353"/>
                                    <a:pt x="366" y="354"/>
                                    <a:pt x="366" y="354"/>
                                  </a:cubicBezTo>
                                  <a:cubicBezTo>
                                    <a:pt x="368" y="354"/>
                                    <a:pt x="369" y="354"/>
                                    <a:pt x="371" y="353"/>
                                  </a:cubicBezTo>
                                  <a:cubicBezTo>
                                    <a:pt x="371" y="353"/>
                                    <a:pt x="371" y="353"/>
                                    <a:pt x="371" y="353"/>
                                  </a:cubicBezTo>
                                  <a:cubicBezTo>
                                    <a:pt x="371" y="349"/>
                                    <a:pt x="374" y="346"/>
                                    <a:pt x="378" y="346"/>
                                  </a:cubicBezTo>
                                  <a:cubicBezTo>
                                    <a:pt x="381" y="346"/>
                                    <a:pt x="384" y="349"/>
                                    <a:pt x="384" y="353"/>
                                  </a:cubicBezTo>
                                  <a:close/>
                                  <a:moveTo>
                                    <a:pt x="378" y="348"/>
                                  </a:moveTo>
                                  <a:cubicBezTo>
                                    <a:pt x="375" y="348"/>
                                    <a:pt x="373" y="350"/>
                                    <a:pt x="373" y="353"/>
                                  </a:cubicBezTo>
                                  <a:cubicBezTo>
                                    <a:pt x="373" y="353"/>
                                    <a:pt x="373" y="353"/>
                                    <a:pt x="373" y="353"/>
                                  </a:cubicBezTo>
                                  <a:cubicBezTo>
                                    <a:pt x="374" y="353"/>
                                    <a:pt x="376" y="353"/>
                                    <a:pt x="378" y="353"/>
                                  </a:cubicBezTo>
                                  <a:cubicBezTo>
                                    <a:pt x="379" y="353"/>
                                    <a:pt x="381" y="353"/>
                                    <a:pt x="383" y="353"/>
                                  </a:cubicBezTo>
                                  <a:cubicBezTo>
                                    <a:pt x="383" y="353"/>
                                    <a:pt x="383" y="353"/>
                                    <a:pt x="383" y="353"/>
                                  </a:cubicBezTo>
                                  <a:cubicBezTo>
                                    <a:pt x="383" y="350"/>
                                    <a:pt x="381" y="348"/>
                                    <a:pt x="378" y="348"/>
                                  </a:cubicBezTo>
                                  <a:close/>
                                  <a:moveTo>
                                    <a:pt x="333" y="380"/>
                                  </a:moveTo>
                                  <a:cubicBezTo>
                                    <a:pt x="333" y="378"/>
                                    <a:pt x="334" y="377"/>
                                    <a:pt x="335" y="375"/>
                                  </a:cubicBezTo>
                                  <a:cubicBezTo>
                                    <a:pt x="330" y="372"/>
                                    <a:pt x="324" y="370"/>
                                    <a:pt x="317" y="370"/>
                                  </a:cubicBezTo>
                                  <a:cubicBezTo>
                                    <a:pt x="310" y="370"/>
                                    <a:pt x="304" y="372"/>
                                    <a:pt x="298" y="375"/>
                                  </a:cubicBezTo>
                                  <a:cubicBezTo>
                                    <a:pt x="299" y="377"/>
                                    <a:pt x="300" y="378"/>
                                    <a:pt x="301" y="380"/>
                                  </a:cubicBezTo>
                                  <a:cubicBezTo>
                                    <a:pt x="306" y="377"/>
                                    <a:pt x="311" y="375"/>
                                    <a:pt x="317" y="375"/>
                                  </a:cubicBezTo>
                                  <a:cubicBezTo>
                                    <a:pt x="323" y="375"/>
                                    <a:pt x="328" y="377"/>
                                    <a:pt x="333" y="380"/>
                                  </a:cubicBezTo>
                                  <a:close/>
                                  <a:moveTo>
                                    <a:pt x="317" y="377"/>
                                  </a:moveTo>
                                  <a:cubicBezTo>
                                    <a:pt x="311" y="377"/>
                                    <a:pt x="306" y="379"/>
                                    <a:pt x="302" y="381"/>
                                  </a:cubicBezTo>
                                  <a:cubicBezTo>
                                    <a:pt x="303" y="383"/>
                                    <a:pt x="304" y="385"/>
                                    <a:pt x="304" y="387"/>
                                  </a:cubicBezTo>
                                  <a:cubicBezTo>
                                    <a:pt x="308" y="385"/>
                                    <a:pt x="312" y="383"/>
                                    <a:pt x="317" y="383"/>
                                  </a:cubicBezTo>
                                  <a:cubicBezTo>
                                    <a:pt x="322" y="383"/>
                                    <a:pt x="326" y="385"/>
                                    <a:pt x="329" y="387"/>
                                  </a:cubicBezTo>
                                  <a:cubicBezTo>
                                    <a:pt x="330" y="385"/>
                                    <a:pt x="331" y="383"/>
                                    <a:pt x="332" y="381"/>
                                  </a:cubicBezTo>
                                  <a:cubicBezTo>
                                    <a:pt x="328" y="378"/>
                                    <a:pt x="322" y="377"/>
                                    <a:pt x="317" y="377"/>
                                  </a:cubicBezTo>
                                  <a:close/>
                                  <a:moveTo>
                                    <a:pt x="336" y="374"/>
                                  </a:moveTo>
                                  <a:cubicBezTo>
                                    <a:pt x="338" y="372"/>
                                    <a:pt x="339" y="371"/>
                                    <a:pt x="340" y="369"/>
                                  </a:cubicBezTo>
                                  <a:cubicBezTo>
                                    <a:pt x="334" y="365"/>
                                    <a:pt x="326" y="362"/>
                                    <a:pt x="317" y="362"/>
                                  </a:cubicBezTo>
                                  <a:cubicBezTo>
                                    <a:pt x="308" y="362"/>
                                    <a:pt x="300" y="365"/>
                                    <a:pt x="293" y="369"/>
                                  </a:cubicBezTo>
                                  <a:cubicBezTo>
                                    <a:pt x="295" y="371"/>
                                    <a:pt x="296" y="372"/>
                                    <a:pt x="297" y="374"/>
                                  </a:cubicBezTo>
                                  <a:cubicBezTo>
                                    <a:pt x="303" y="370"/>
                                    <a:pt x="310" y="368"/>
                                    <a:pt x="317" y="368"/>
                                  </a:cubicBezTo>
                                  <a:cubicBezTo>
                                    <a:pt x="324" y="368"/>
                                    <a:pt x="331" y="370"/>
                                    <a:pt x="336" y="374"/>
                                  </a:cubicBezTo>
                                  <a:close/>
                                  <a:moveTo>
                                    <a:pt x="341" y="368"/>
                                  </a:moveTo>
                                  <a:cubicBezTo>
                                    <a:pt x="343" y="367"/>
                                    <a:pt x="344" y="365"/>
                                    <a:pt x="346" y="364"/>
                                  </a:cubicBezTo>
                                  <a:cubicBezTo>
                                    <a:pt x="338" y="358"/>
                                    <a:pt x="328" y="354"/>
                                    <a:pt x="317" y="354"/>
                                  </a:cubicBezTo>
                                  <a:cubicBezTo>
                                    <a:pt x="306" y="354"/>
                                    <a:pt x="296" y="358"/>
                                    <a:pt x="288" y="364"/>
                                  </a:cubicBezTo>
                                  <a:cubicBezTo>
                                    <a:pt x="289" y="365"/>
                                    <a:pt x="291" y="367"/>
                                    <a:pt x="292" y="368"/>
                                  </a:cubicBezTo>
                                  <a:cubicBezTo>
                                    <a:pt x="299" y="363"/>
                                    <a:pt x="308" y="361"/>
                                    <a:pt x="317" y="361"/>
                                  </a:cubicBezTo>
                                  <a:cubicBezTo>
                                    <a:pt x="326" y="361"/>
                                    <a:pt x="334" y="363"/>
                                    <a:pt x="341" y="368"/>
                                  </a:cubicBezTo>
                                  <a:close/>
                                  <a:moveTo>
                                    <a:pt x="302" y="125"/>
                                  </a:moveTo>
                                  <a:cubicBezTo>
                                    <a:pt x="303" y="126"/>
                                    <a:pt x="304" y="128"/>
                                    <a:pt x="304" y="130"/>
                                  </a:cubicBezTo>
                                  <a:cubicBezTo>
                                    <a:pt x="308" y="128"/>
                                    <a:pt x="312" y="126"/>
                                    <a:pt x="317" y="126"/>
                                  </a:cubicBezTo>
                                  <a:cubicBezTo>
                                    <a:pt x="322" y="126"/>
                                    <a:pt x="326" y="128"/>
                                    <a:pt x="329" y="130"/>
                                  </a:cubicBezTo>
                                  <a:cubicBezTo>
                                    <a:pt x="330" y="128"/>
                                    <a:pt x="331" y="126"/>
                                    <a:pt x="332" y="124"/>
                                  </a:cubicBezTo>
                                  <a:cubicBezTo>
                                    <a:pt x="328" y="122"/>
                                    <a:pt x="322" y="120"/>
                                    <a:pt x="317" y="120"/>
                                  </a:cubicBezTo>
                                  <a:cubicBezTo>
                                    <a:pt x="311" y="120"/>
                                    <a:pt x="306" y="122"/>
                                    <a:pt x="302" y="125"/>
                                  </a:cubicBezTo>
                                  <a:close/>
                                  <a:moveTo>
                                    <a:pt x="317" y="118"/>
                                  </a:moveTo>
                                  <a:cubicBezTo>
                                    <a:pt x="323" y="118"/>
                                    <a:pt x="328" y="120"/>
                                    <a:pt x="333" y="123"/>
                                  </a:cubicBezTo>
                                  <a:cubicBezTo>
                                    <a:pt x="333" y="121"/>
                                    <a:pt x="334" y="120"/>
                                    <a:pt x="335" y="118"/>
                                  </a:cubicBezTo>
                                  <a:cubicBezTo>
                                    <a:pt x="330" y="115"/>
                                    <a:pt x="324" y="113"/>
                                    <a:pt x="317" y="113"/>
                                  </a:cubicBezTo>
                                  <a:cubicBezTo>
                                    <a:pt x="310" y="113"/>
                                    <a:pt x="304" y="115"/>
                                    <a:pt x="298" y="118"/>
                                  </a:cubicBezTo>
                                  <a:cubicBezTo>
                                    <a:pt x="299" y="120"/>
                                    <a:pt x="300" y="121"/>
                                    <a:pt x="301" y="123"/>
                                  </a:cubicBezTo>
                                  <a:cubicBezTo>
                                    <a:pt x="306" y="120"/>
                                    <a:pt x="311" y="118"/>
                                    <a:pt x="317" y="118"/>
                                  </a:cubicBezTo>
                                  <a:close/>
                                  <a:moveTo>
                                    <a:pt x="305" y="132"/>
                                  </a:moveTo>
                                  <a:cubicBezTo>
                                    <a:pt x="305" y="134"/>
                                    <a:pt x="306" y="136"/>
                                    <a:pt x="306" y="139"/>
                                  </a:cubicBezTo>
                                  <a:cubicBezTo>
                                    <a:pt x="309" y="136"/>
                                    <a:pt x="313" y="134"/>
                                    <a:pt x="317" y="134"/>
                                  </a:cubicBezTo>
                                  <a:cubicBezTo>
                                    <a:pt x="321" y="134"/>
                                    <a:pt x="325" y="136"/>
                                    <a:pt x="327" y="139"/>
                                  </a:cubicBezTo>
                                  <a:cubicBezTo>
                                    <a:pt x="328" y="136"/>
                                    <a:pt x="328" y="134"/>
                                    <a:pt x="329" y="132"/>
                                  </a:cubicBezTo>
                                  <a:cubicBezTo>
                                    <a:pt x="326" y="129"/>
                                    <a:pt x="321" y="128"/>
                                    <a:pt x="317" y="128"/>
                                  </a:cubicBezTo>
                                  <a:cubicBezTo>
                                    <a:pt x="312" y="128"/>
                                    <a:pt x="308" y="129"/>
                                    <a:pt x="305" y="132"/>
                                  </a:cubicBezTo>
                                  <a:close/>
                                  <a:moveTo>
                                    <a:pt x="327" y="147"/>
                                  </a:moveTo>
                                  <a:cubicBezTo>
                                    <a:pt x="327" y="145"/>
                                    <a:pt x="327" y="143"/>
                                    <a:pt x="327" y="141"/>
                                  </a:cubicBezTo>
                                  <a:cubicBezTo>
                                    <a:pt x="325" y="137"/>
                                    <a:pt x="321" y="135"/>
                                    <a:pt x="317" y="135"/>
                                  </a:cubicBezTo>
                                  <a:cubicBezTo>
                                    <a:pt x="313" y="135"/>
                                    <a:pt x="309" y="138"/>
                                    <a:pt x="307" y="141"/>
                                  </a:cubicBezTo>
                                  <a:cubicBezTo>
                                    <a:pt x="307" y="143"/>
                                    <a:pt x="307" y="145"/>
                                    <a:pt x="307" y="147"/>
                                  </a:cubicBezTo>
                                  <a:cubicBezTo>
                                    <a:pt x="307" y="148"/>
                                    <a:pt x="307" y="148"/>
                                    <a:pt x="307" y="148"/>
                                  </a:cubicBezTo>
                                  <a:cubicBezTo>
                                    <a:pt x="308" y="148"/>
                                    <a:pt x="309" y="148"/>
                                    <a:pt x="310" y="148"/>
                                  </a:cubicBezTo>
                                  <a:cubicBezTo>
                                    <a:pt x="310" y="148"/>
                                    <a:pt x="310" y="147"/>
                                    <a:pt x="310" y="147"/>
                                  </a:cubicBezTo>
                                  <a:cubicBezTo>
                                    <a:pt x="310" y="143"/>
                                    <a:pt x="313" y="140"/>
                                    <a:pt x="317" y="140"/>
                                  </a:cubicBezTo>
                                  <a:cubicBezTo>
                                    <a:pt x="321" y="140"/>
                                    <a:pt x="324" y="143"/>
                                    <a:pt x="324" y="147"/>
                                  </a:cubicBezTo>
                                  <a:cubicBezTo>
                                    <a:pt x="324" y="147"/>
                                    <a:pt x="324" y="148"/>
                                    <a:pt x="324" y="148"/>
                                  </a:cubicBezTo>
                                  <a:cubicBezTo>
                                    <a:pt x="325" y="148"/>
                                    <a:pt x="326" y="148"/>
                                    <a:pt x="327" y="148"/>
                                  </a:cubicBezTo>
                                  <a:cubicBezTo>
                                    <a:pt x="327" y="148"/>
                                    <a:pt x="327" y="148"/>
                                    <a:pt x="327" y="147"/>
                                  </a:cubicBezTo>
                                  <a:close/>
                                  <a:moveTo>
                                    <a:pt x="317" y="142"/>
                                  </a:moveTo>
                                  <a:cubicBezTo>
                                    <a:pt x="314" y="142"/>
                                    <a:pt x="312" y="144"/>
                                    <a:pt x="312" y="147"/>
                                  </a:cubicBezTo>
                                  <a:cubicBezTo>
                                    <a:pt x="312" y="147"/>
                                    <a:pt x="312" y="147"/>
                                    <a:pt x="312" y="148"/>
                                  </a:cubicBezTo>
                                  <a:cubicBezTo>
                                    <a:pt x="314" y="147"/>
                                    <a:pt x="315" y="147"/>
                                    <a:pt x="317" y="147"/>
                                  </a:cubicBezTo>
                                  <a:cubicBezTo>
                                    <a:pt x="319" y="147"/>
                                    <a:pt x="320" y="147"/>
                                    <a:pt x="322" y="148"/>
                                  </a:cubicBezTo>
                                  <a:cubicBezTo>
                                    <a:pt x="322" y="147"/>
                                    <a:pt x="322" y="147"/>
                                    <a:pt x="322" y="147"/>
                                  </a:cubicBezTo>
                                  <a:cubicBezTo>
                                    <a:pt x="322" y="144"/>
                                    <a:pt x="320" y="142"/>
                                    <a:pt x="317" y="142"/>
                                  </a:cubicBezTo>
                                  <a:close/>
                                  <a:moveTo>
                                    <a:pt x="288" y="158"/>
                                  </a:moveTo>
                                  <a:cubicBezTo>
                                    <a:pt x="289" y="160"/>
                                    <a:pt x="291" y="161"/>
                                    <a:pt x="292" y="163"/>
                                  </a:cubicBezTo>
                                  <a:cubicBezTo>
                                    <a:pt x="299" y="158"/>
                                    <a:pt x="308" y="155"/>
                                    <a:pt x="317" y="155"/>
                                  </a:cubicBezTo>
                                  <a:cubicBezTo>
                                    <a:pt x="326" y="155"/>
                                    <a:pt x="334" y="158"/>
                                    <a:pt x="341" y="163"/>
                                  </a:cubicBezTo>
                                  <a:cubicBezTo>
                                    <a:pt x="343" y="161"/>
                                    <a:pt x="344" y="160"/>
                                    <a:pt x="346" y="158"/>
                                  </a:cubicBezTo>
                                  <a:cubicBezTo>
                                    <a:pt x="338" y="152"/>
                                    <a:pt x="328" y="149"/>
                                    <a:pt x="317" y="149"/>
                                  </a:cubicBezTo>
                                  <a:cubicBezTo>
                                    <a:pt x="306" y="149"/>
                                    <a:pt x="296" y="152"/>
                                    <a:pt x="288" y="158"/>
                                  </a:cubicBezTo>
                                  <a:close/>
                                  <a:moveTo>
                                    <a:pt x="423" y="124"/>
                                  </a:moveTo>
                                  <a:cubicBezTo>
                                    <a:pt x="424" y="126"/>
                                    <a:pt x="425" y="128"/>
                                    <a:pt x="426" y="130"/>
                                  </a:cubicBezTo>
                                  <a:cubicBezTo>
                                    <a:pt x="429" y="127"/>
                                    <a:pt x="433" y="126"/>
                                    <a:pt x="438" y="126"/>
                                  </a:cubicBezTo>
                                  <a:cubicBezTo>
                                    <a:pt x="442" y="126"/>
                                    <a:pt x="447" y="128"/>
                                    <a:pt x="450" y="130"/>
                                  </a:cubicBezTo>
                                  <a:cubicBezTo>
                                    <a:pt x="451" y="128"/>
                                    <a:pt x="452" y="126"/>
                                    <a:pt x="453" y="124"/>
                                  </a:cubicBezTo>
                                  <a:cubicBezTo>
                                    <a:pt x="448" y="122"/>
                                    <a:pt x="443" y="120"/>
                                    <a:pt x="438" y="120"/>
                                  </a:cubicBezTo>
                                  <a:cubicBezTo>
                                    <a:pt x="433" y="120"/>
                                    <a:pt x="428" y="121"/>
                                    <a:pt x="423" y="124"/>
                                  </a:cubicBezTo>
                                  <a:close/>
                                  <a:moveTo>
                                    <a:pt x="438" y="118"/>
                                  </a:moveTo>
                                  <a:cubicBezTo>
                                    <a:pt x="444" y="118"/>
                                    <a:pt x="449" y="120"/>
                                    <a:pt x="453" y="123"/>
                                  </a:cubicBezTo>
                                  <a:cubicBezTo>
                                    <a:pt x="454" y="121"/>
                                    <a:pt x="455" y="120"/>
                                    <a:pt x="456" y="118"/>
                                  </a:cubicBezTo>
                                  <a:cubicBezTo>
                                    <a:pt x="451" y="115"/>
                                    <a:pt x="445" y="113"/>
                                    <a:pt x="438" y="113"/>
                                  </a:cubicBezTo>
                                  <a:cubicBezTo>
                                    <a:pt x="431" y="113"/>
                                    <a:pt x="425" y="115"/>
                                    <a:pt x="420" y="118"/>
                                  </a:cubicBezTo>
                                  <a:cubicBezTo>
                                    <a:pt x="421" y="119"/>
                                    <a:pt x="422" y="121"/>
                                    <a:pt x="423" y="123"/>
                                  </a:cubicBezTo>
                                  <a:cubicBezTo>
                                    <a:pt x="427" y="120"/>
                                    <a:pt x="432" y="118"/>
                                    <a:pt x="438" y="118"/>
                                  </a:cubicBezTo>
                                  <a:close/>
                                  <a:moveTo>
                                    <a:pt x="426" y="131"/>
                                  </a:moveTo>
                                  <a:cubicBezTo>
                                    <a:pt x="427" y="133"/>
                                    <a:pt x="428" y="135"/>
                                    <a:pt x="428" y="138"/>
                                  </a:cubicBezTo>
                                  <a:cubicBezTo>
                                    <a:pt x="431" y="135"/>
                                    <a:pt x="434" y="134"/>
                                    <a:pt x="438" y="134"/>
                                  </a:cubicBezTo>
                                  <a:cubicBezTo>
                                    <a:pt x="442" y="134"/>
                                    <a:pt x="446" y="136"/>
                                    <a:pt x="448" y="139"/>
                                  </a:cubicBezTo>
                                  <a:cubicBezTo>
                                    <a:pt x="449" y="136"/>
                                    <a:pt x="449" y="134"/>
                                    <a:pt x="450" y="132"/>
                                  </a:cubicBezTo>
                                  <a:cubicBezTo>
                                    <a:pt x="446" y="129"/>
                                    <a:pt x="442" y="128"/>
                                    <a:pt x="438" y="128"/>
                                  </a:cubicBezTo>
                                  <a:cubicBezTo>
                                    <a:pt x="434" y="128"/>
                                    <a:pt x="430" y="129"/>
                                    <a:pt x="426" y="131"/>
                                  </a:cubicBezTo>
                                  <a:close/>
                                  <a:moveTo>
                                    <a:pt x="447" y="147"/>
                                  </a:moveTo>
                                  <a:cubicBezTo>
                                    <a:pt x="447" y="145"/>
                                    <a:pt x="448" y="143"/>
                                    <a:pt x="448" y="141"/>
                                  </a:cubicBezTo>
                                  <a:cubicBezTo>
                                    <a:pt x="446" y="137"/>
                                    <a:pt x="442" y="135"/>
                                    <a:pt x="438" y="135"/>
                                  </a:cubicBezTo>
                                  <a:cubicBezTo>
                                    <a:pt x="434" y="135"/>
                                    <a:pt x="431" y="137"/>
                                    <a:pt x="428" y="140"/>
                                  </a:cubicBezTo>
                                  <a:cubicBezTo>
                                    <a:pt x="429" y="142"/>
                                    <a:pt x="429" y="145"/>
                                    <a:pt x="429" y="147"/>
                                  </a:cubicBezTo>
                                  <a:cubicBezTo>
                                    <a:pt x="429" y="147"/>
                                    <a:pt x="429" y="148"/>
                                    <a:pt x="429" y="148"/>
                                  </a:cubicBezTo>
                                  <a:cubicBezTo>
                                    <a:pt x="430" y="148"/>
                                    <a:pt x="430" y="148"/>
                                    <a:pt x="431" y="148"/>
                                  </a:cubicBezTo>
                                  <a:cubicBezTo>
                                    <a:pt x="431" y="148"/>
                                    <a:pt x="431" y="147"/>
                                    <a:pt x="431" y="147"/>
                                  </a:cubicBezTo>
                                  <a:cubicBezTo>
                                    <a:pt x="431" y="143"/>
                                    <a:pt x="434" y="140"/>
                                    <a:pt x="438" y="140"/>
                                  </a:cubicBezTo>
                                  <a:cubicBezTo>
                                    <a:pt x="441" y="140"/>
                                    <a:pt x="444" y="143"/>
                                    <a:pt x="444" y="147"/>
                                  </a:cubicBezTo>
                                  <a:cubicBezTo>
                                    <a:pt x="444" y="147"/>
                                    <a:pt x="444" y="148"/>
                                    <a:pt x="444" y="148"/>
                                  </a:cubicBezTo>
                                  <a:cubicBezTo>
                                    <a:pt x="445" y="148"/>
                                    <a:pt x="446" y="148"/>
                                    <a:pt x="447" y="148"/>
                                  </a:cubicBezTo>
                                  <a:cubicBezTo>
                                    <a:pt x="447" y="148"/>
                                    <a:pt x="447" y="148"/>
                                    <a:pt x="447" y="147"/>
                                  </a:cubicBezTo>
                                  <a:close/>
                                  <a:moveTo>
                                    <a:pt x="438" y="142"/>
                                  </a:moveTo>
                                  <a:cubicBezTo>
                                    <a:pt x="435" y="142"/>
                                    <a:pt x="433" y="144"/>
                                    <a:pt x="433" y="147"/>
                                  </a:cubicBezTo>
                                  <a:cubicBezTo>
                                    <a:pt x="433" y="147"/>
                                    <a:pt x="433" y="147"/>
                                    <a:pt x="433" y="148"/>
                                  </a:cubicBezTo>
                                  <a:cubicBezTo>
                                    <a:pt x="434" y="147"/>
                                    <a:pt x="436" y="147"/>
                                    <a:pt x="438" y="147"/>
                                  </a:cubicBezTo>
                                  <a:cubicBezTo>
                                    <a:pt x="439" y="147"/>
                                    <a:pt x="441" y="147"/>
                                    <a:pt x="443" y="148"/>
                                  </a:cubicBezTo>
                                  <a:cubicBezTo>
                                    <a:pt x="443" y="147"/>
                                    <a:pt x="443" y="147"/>
                                    <a:pt x="443" y="147"/>
                                  </a:cubicBezTo>
                                  <a:cubicBezTo>
                                    <a:pt x="443" y="144"/>
                                    <a:pt x="441" y="142"/>
                                    <a:pt x="438" y="142"/>
                                  </a:cubicBezTo>
                                  <a:close/>
                                  <a:moveTo>
                                    <a:pt x="409" y="158"/>
                                  </a:moveTo>
                                  <a:cubicBezTo>
                                    <a:pt x="411" y="159"/>
                                    <a:pt x="412" y="161"/>
                                    <a:pt x="414" y="162"/>
                                  </a:cubicBezTo>
                                  <a:cubicBezTo>
                                    <a:pt x="421" y="158"/>
                                    <a:pt x="429" y="155"/>
                                    <a:pt x="438" y="155"/>
                                  </a:cubicBezTo>
                                  <a:cubicBezTo>
                                    <a:pt x="447" y="155"/>
                                    <a:pt x="455" y="158"/>
                                    <a:pt x="462" y="163"/>
                                  </a:cubicBezTo>
                                  <a:cubicBezTo>
                                    <a:pt x="464" y="161"/>
                                    <a:pt x="465" y="160"/>
                                    <a:pt x="467" y="158"/>
                                  </a:cubicBezTo>
                                  <a:cubicBezTo>
                                    <a:pt x="459" y="152"/>
                                    <a:pt x="449" y="149"/>
                                    <a:pt x="438" y="149"/>
                                  </a:cubicBezTo>
                                  <a:cubicBezTo>
                                    <a:pt x="427" y="149"/>
                                    <a:pt x="417" y="152"/>
                                    <a:pt x="409" y="158"/>
                                  </a:cubicBezTo>
                                  <a:close/>
                                  <a:moveTo>
                                    <a:pt x="545" y="125"/>
                                  </a:moveTo>
                                  <a:cubicBezTo>
                                    <a:pt x="546" y="127"/>
                                    <a:pt x="546" y="128"/>
                                    <a:pt x="547" y="130"/>
                                  </a:cubicBezTo>
                                  <a:cubicBezTo>
                                    <a:pt x="551" y="128"/>
                                    <a:pt x="555" y="126"/>
                                    <a:pt x="560" y="126"/>
                                  </a:cubicBezTo>
                                  <a:cubicBezTo>
                                    <a:pt x="565" y="126"/>
                                    <a:pt x="569" y="128"/>
                                    <a:pt x="572" y="130"/>
                                  </a:cubicBezTo>
                                  <a:cubicBezTo>
                                    <a:pt x="573" y="128"/>
                                    <a:pt x="574" y="126"/>
                                    <a:pt x="575" y="124"/>
                                  </a:cubicBezTo>
                                  <a:cubicBezTo>
                                    <a:pt x="571" y="122"/>
                                    <a:pt x="565" y="120"/>
                                    <a:pt x="560" y="120"/>
                                  </a:cubicBezTo>
                                  <a:cubicBezTo>
                                    <a:pt x="554" y="120"/>
                                    <a:pt x="549" y="122"/>
                                    <a:pt x="545" y="125"/>
                                  </a:cubicBezTo>
                                  <a:close/>
                                  <a:moveTo>
                                    <a:pt x="560" y="118"/>
                                  </a:moveTo>
                                  <a:cubicBezTo>
                                    <a:pt x="566" y="118"/>
                                    <a:pt x="571" y="120"/>
                                    <a:pt x="576" y="123"/>
                                  </a:cubicBezTo>
                                  <a:cubicBezTo>
                                    <a:pt x="577" y="121"/>
                                    <a:pt x="577" y="120"/>
                                    <a:pt x="578" y="118"/>
                                  </a:cubicBezTo>
                                  <a:cubicBezTo>
                                    <a:pt x="573" y="115"/>
                                    <a:pt x="567" y="113"/>
                                    <a:pt x="560" y="113"/>
                                  </a:cubicBezTo>
                                  <a:cubicBezTo>
                                    <a:pt x="553" y="113"/>
                                    <a:pt x="547" y="115"/>
                                    <a:pt x="541" y="119"/>
                                  </a:cubicBezTo>
                                  <a:cubicBezTo>
                                    <a:pt x="542" y="120"/>
                                    <a:pt x="543" y="122"/>
                                    <a:pt x="544" y="123"/>
                                  </a:cubicBezTo>
                                  <a:cubicBezTo>
                                    <a:pt x="549" y="120"/>
                                    <a:pt x="554" y="118"/>
                                    <a:pt x="560" y="118"/>
                                  </a:cubicBezTo>
                                  <a:close/>
                                  <a:moveTo>
                                    <a:pt x="548" y="132"/>
                                  </a:moveTo>
                                  <a:cubicBezTo>
                                    <a:pt x="548" y="134"/>
                                    <a:pt x="549" y="137"/>
                                    <a:pt x="549" y="139"/>
                                  </a:cubicBezTo>
                                  <a:cubicBezTo>
                                    <a:pt x="549" y="139"/>
                                    <a:pt x="549" y="139"/>
                                    <a:pt x="549" y="139"/>
                                  </a:cubicBezTo>
                                  <a:cubicBezTo>
                                    <a:pt x="552" y="136"/>
                                    <a:pt x="556" y="134"/>
                                    <a:pt x="560" y="134"/>
                                  </a:cubicBezTo>
                                  <a:cubicBezTo>
                                    <a:pt x="564" y="134"/>
                                    <a:pt x="568" y="136"/>
                                    <a:pt x="570" y="139"/>
                                  </a:cubicBezTo>
                                  <a:cubicBezTo>
                                    <a:pt x="571" y="136"/>
                                    <a:pt x="571" y="134"/>
                                    <a:pt x="572" y="132"/>
                                  </a:cubicBezTo>
                                  <a:cubicBezTo>
                                    <a:pt x="569" y="129"/>
                                    <a:pt x="564" y="128"/>
                                    <a:pt x="560" y="128"/>
                                  </a:cubicBezTo>
                                  <a:cubicBezTo>
                                    <a:pt x="555" y="128"/>
                                    <a:pt x="551" y="129"/>
                                    <a:pt x="548" y="132"/>
                                  </a:cubicBezTo>
                                  <a:close/>
                                  <a:moveTo>
                                    <a:pt x="570" y="147"/>
                                  </a:moveTo>
                                  <a:cubicBezTo>
                                    <a:pt x="570" y="145"/>
                                    <a:pt x="570" y="143"/>
                                    <a:pt x="570" y="141"/>
                                  </a:cubicBezTo>
                                  <a:cubicBezTo>
                                    <a:pt x="568" y="137"/>
                                    <a:pt x="564" y="135"/>
                                    <a:pt x="560" y="135"/>
                                  </a:cubicBezTo>
                                  <a:cubicBezTo>
                                    <a:pt x="555" y="135"/>
                                    <a:pt x="552" y="138"/>
                                    <a:pt x="550" y="141"/>
                                  </a:cubicBezTo>
                                  <a:cubicBezTo>
                                    <a:pt x="549" y="141"/>
                                    <a:pt x="549" y="141"/>
                                    <a:pt x="549" y="140"/>
                                  </a:cubicBezTo>
                                  <a:cubicBezTo>
                                    <a:pt x="550" y="142"/>
                                    <a:pt x="550" y="145"/>
                                    <a:pt x="550" y="147"/>
                                  </a:cubicBezTo>
                                  <a:cubicBezTo>
                                    <a:pt x="550" y="148"/>
                                    <a:pt x="550" y="148"/>
                                    <a:pt x="550" y="148"/>
                                  </a:cubicBezTo>
                                  <a:cubicBezTo>
                                    <a:pt x="551" y="148"/>
                                    <a:pt x="552" y="148"/>
                                    <a:pt x="553" y="148"/>
                                  </a:cubicBezTo>
                                  <a:cubicBezTo>
                                    <a:pt x="553" y="148"/>
                                    <a:pt x="553" y="147"/>
                                    <a:pt x="553" y="147"/>
                                  </a:cubicBezTo>
                                  <a:cubicBezTo>
                                    <a:pt x="553" y="143"/>
                                    <a:pt x="556" y="140"/>
                                    <a:pt x="560" y="140"/>
                                  </a:cubicBezTo>
                                  <a:cubicBezTo>
                                    <a:pt x="564" y="140"/>
                                    <a:pt x="567" y="143"/>
                                    <a:pt x="567" y="147"/>
                                  </a:cubicBezTo>
                                  <a:cubicBezTo>
                                    <a:pt x="567" y="147"/>
                                    <a:pt x="567" y="148"/>
                                    <a:pt x="567" y="148"/>
                                  </a:cubicBezTo>
                                  <a:cubicBezTo>
                                    <a:pt x="568" y="148"/>
                                    <a:pt x="569" y="148"/>
                                    <a:pt x="570" y="148"/>
                                  </a:cubicBezTo>
                                  <a:cubicBezTo>
                                    <a:pt x="570" y="148"/>
                                    <a:pt x="570" y="148"/>
                                    <a:pt x="570" y="147"/>
                                  </a:cubicBezTo>
                                  <a:close/>
                                  <a:moveTo>
                                    <a:pt x="560" y="142"/>
                                  </a:moveTo>
                                  <a:cubicBezTo>
                                    <a:pt x="557" y="142"/>
                                    <a:pt x="555" y="144"/>
                                    <a:pt x="555" y="147"/>
                                  </a:cubicBezTo>
                                  <a:cubicBezTo>
                                    <a:pt x="555" y="147"/>
                                    <a:pt x="555" y="147"/>
                                    <a:pt x="555" y="148"/>
                                  </a:cubicBezTo>
                                  <a:cubicBezTo>
                                    <a:pt x="557" y="147"/>
                                    <a:pt x="558" y="147"/>
                                    <a:pt x="560" y="147"/>
                                  </a:cubicBezTo>
                                  <a:cubicBezTo>
                                    <a:pt x="562" y="147"/>
                                    <a:pt x="563" y="147"/>
                                    <a:pt x="565" y="148"/>
                                  </a:cubicBezTo>
                                  <a:cubicBezTo>
                                    <a:pt x="565" y="147"/>
                                    <a:pt x="565" y="147"/>
                                    <a:pt x="565" y="147"/>
                                  </a:cubicBezTo>
                                  <a:cubicBezTo>
                                    <a:pt x="565" y="144"/>
                                    <a:pt x="563" y="142"/>
                                    <a:pt x="560" y="142"/>
                                  </a:cubicBezTo>
                                  <a:close/>
                                  <a:moveTo>
                                    <a:pt x="531" y="159"/>
                                  </a:moveTo>
                                  <a:cubicBezTo>
                                    <a:pt x="532" y="160"/>
                                    <a:pt x="534" y="161"/>
                                    <a:pt x="535" y="163"/>
                                  </a:cubicBezTo>
                                  <a:cubicBezTo>
                                    <a:pt x="542" y="158"/>
                                    <a:pt x="551" y="155"/>
                                    <a:pt x="560" y="155"/>
                                  </a:cubicBezTo>
                                  <a:cubicBezTo>
                                    <a:pt x="569" y="155"/>
                                    <a:pt x="577" y="158"/>
                                    <a:pt x="584" y="163"/>
                                  </a:cubicBezTo>
                                  <a:cubicBezTo>
                                    <a:pt x="586" y="161"/>
                                    <a:pt x="587" y="160"/>
                                    <a:pt x="589" y="158"/>
                                  </a:cubicBezTo>
                                  <a:cubicBezTo>
                                    <a:pt x="581" y="152"/>
                                    <a:pt x="571" y="149"/>
                                    <a:pt x="560" y="149"/>
                                  </a:cubicBezTo>
                                  <a:cubicBezTo>
                                    <a:pt x="549" y="149"/>
                                    <a:pt x="539" y="152"/>
                                    <a:pt x="531" y="159"/>
                                  </a:cubicBezTo>
                                  <a:close/>
                                  <a:moveTo>
                                    <a:pt x="570" y="353"/>
                                  </a:moveTo>
                                  <a:cubicBezTo>
                                    <a:pt x="570" y="350"/>
                                    <a:pt x="570" y="348"/>
                                    <a:pt x="570" y="346"/>
                                  </a:cubicBezTo>
                                  <a:cubicBezTo>
                                    <a:pt x="568" y="343"/>
                                    <a:pt x="564" y="341"/>
                                    <a:pt x="560" y="341"/>
                                  </a:cubicBezTo>
                                  <a:cubicBezTo>
                                    <a:pt x="555" y="341"/>
                                    <a:pt x="552" y="343"/>
                                    <a:pt x="550" y="347"/>
                                  </a:cubicBezTo>
                                  <a:cubicBezTo>
                                    <a:pt x="549" y="346"/>
                                    <a:pt x="549" y="346"/>
                                    <a:pt x="549" y="346"/>
                                  </a:cubicBezTo>
                                  <a:cubicBezTo>
                                    <a:pt x="550" y="348"/>
                                    <a:pt x="550" y="350"/>
                                    <a:pt x="550" y="353"/>
                                  </a:cubicBezTo>
                                  <a:cubicBezTo>
                                    <a:pt x="550" y="353"/>
                                    <a:pt x="550" y="353"/>
                                    <a:pt x="550" y="354"/>
                                  </a:cubicBezTo>
                                  <a:cubicBezTo>
                                    <a:pt x="551" y="354"/>
                                    <a:pt x="552" y="353"/>
                                    <a:pt x="553" y="353"/>
                                  </a:cubicBezTo>
                                  <a:cubicBezTo>
                                    <a:pt x="553" y="353"/>
                                    <a:pt x="553" y="353"/>
                                    <a:pt x="553" y="353"/>
                                  </a:cubicBezTo>
                                  <a:cubicBezTo>
                                    <a:pt x="553" y="349"/>
                                    <a:pt x="556" y="346"/>
                                    <a:pt x="560" y="346"/>
                                  </a:cubicBezTo>
                                  <a:cubicBezTo>
                                    <a:pt x="564" y="346"/>
                                    <a:pt x="567" y="349"/>
                                    <a:pt x="567" y="353"/>
                                  </a:cubicBezTo>
                                  <a:cubicBezTo>
                                    <a:pt x="567" y="353"/>
                                    <a:pt x="567" y="353"/>
                                    <a:pt x="567" y="353"/>
                                  </a:cubicBezTo>
                                  <a:cubicBezTo>
                                    <a:pt x="568" y="353"/>
                                    <a:pt x="569" y="354"/>
                                    <a:pt x="570" y="354"/>
                                  </a:cubicBezTo>
                                  <a:cubicBezTo>
                                    <a:pt x="570" y="353"/>
                                    <a:pt x="570" y="353"/>
                                    <a:pt x="570" y="353"/>
                                  </a:cubicBezTo>
                                  <a:close/>
                                  <a:moveTo>
                                    <a:pt x="560" y="348"/>
                                  </a:moveTo>
                                  <a:cubicBezTo>
                                    <a:pt x="557" y="348"/>
                                    <a:pt x="555" y="350"/>
                                    <a:pt x="555" y="353"/>
                                  </a:cubicBezTo>
                                  <a:cubicBezTo>
                                    <a:pt x="555" y="353"/>
                                    <a:pt x="555" y="353"/>
                                    <a:pt x="555" y="353"/>
                                  </a:cubicBezTo>
                                  <a:cubicBezTo>
                                    <a:pt x="557" y="353"/>
                                    <a:pt x="558" y="353"/>
                                    <a:pt x="560" y="353"/>
                                  </a:cubicBezTo>
                                  <a:cubicBezTo>
                                    <a:pt x="562" y="353"/>
                                    <a:pt x="563" y="353"/>
                                    <a:pt x="565" y="353"/>
                                  </a:cubicBezTo>
                                  <a:cubicBezTo>
                                    <a:pt x="565" y="353"/>
                                    <a:pt x="565" y="353"/>
                                    <a:pt x="565" y="353"/>
                                  </a:cubicBezTo>
                                  <a:cubicBezTo>
                                    <a:pt x="565" y="350"/>
                                    <a:pt x="563" y="348"/>
                                    <a:pt x="560" y="348"/>
                                  </a:cubicBezTo>
                                  <a:close/>
                                  <a:moveTo>
                                    <a:pt x="570" y="344"/>
                                  </a:moveTo>
                                  <a:cubicBezTo>
                                    <a:pt x="571" y="342"/>
                                    <a:pt x="571" y="339"/>
                                    <a:pt x="572" y="337"/>
                                  </a:cubicBezTo>
                                  <a:cubicBezTo>
                                    <a:pt x="569" y="335"/>
                                    <a:pt x="564" y="333"/>
                                    <a:pt x="560" y="333"/>
                                  </a:cubicBezTo>
                                  <a:cubicBezTo>
                                    <a:pt x="555" y="333"/>
                                    <a:pt x="551" y="335"/>
                                    <a:pt x="548" y="338"/>
                                  </a:cubicBezTo>
                                  <a:cubicBezTo>
                                    <a:pt x="548" y="340"/>
                                    <a:pt x="549" y="342"/>
                                    <a:pt x="549" y="345"/>
                                  </a:cubicBezTo>
                                  <a:cubicBezTo>
                                    <a:pt x="549" y="345"/>
                                    <a:pt x="549" y="345"/>
                                    <a:pt x="549" y="344"/>
                                  </a:cubicBezTo>
                                  <a:cubicBezTo>
                                    <a:pt x="552" y="341"/>
                                    <a:pt x="556" y="339"/>
                                    <a:pt x="560" y="339"/>
                                  </a:cubicBezTo>
                                  <a:cubicBezTo>
                                    <a:pt x="564" y="339"/>
                                    <a:pt x="568" y="341"/>
                                    <a:pt x="570" y="344"/>
                                  </a:cubicBezTo>
                                  <a:close/>
                                  <a:moveTo>
                                    <a:pt x="542" y="353"/>
                                  </a:moveTo>
                                  <a:cubicBezTo>
                                    <a:pt x="542" y="354"/>
                                    <a:pt x="542" y="355"/>
                                    <a:pt x="542" y="356"/>
                                  </a:cubicBezTo>
                                  <a:cubicBezTo>
                                    <a:pt x="544" y="355"/>
                                    <a:pt x="546" y="355"/>
                                    <a:pt x="548" y="354"/>
                                  </a:cubicBezTo>
                                  <a:cubicBezTo>
                                    <a:pt x="548" y="354"/>
                                    <a:pt x="548" y="353"/>
                                    <a:pt x="548" y="353"/>
                                  </a:cubicBezTo>
                                  <a:cubicBezTo>
                                    <a:pt x="548" y="339"/>
                                    <a:pt x="543" y="327"/>
                                    <a:pt x="534" y="318"/>
                                  </a:cubicBezTo>
                                  <a:cubicBezTo>
                                    <a:pt x="525" y="309"/>
                                    <a:pt x="512" y="303"/>
                                    <a:pt x="499" y="303"/>
                                  </a:cubicBezTo>
                                  <a:cubicBezTo>
                                    <a:pt x="485" y="303"/>
                                    <a:pt x="473" y="309"/>
                                    <a:pt x="464" y="318"/>
                                  </a:cubicBezTo>
                                  <a:cubicBezTo>
                                    <a:pt x="455" y="327"/>
                                    <a:pt x="449" y="339"/>
                                    <a:pt x="449" y="353"/>
                                  </a:cubicBezTo>
                                  <a:cubicBezTo>
                                    <a:pt x="449" y="353"/>
                                    <a:pt x="449" y="354"/>
                                    <a:pt x="449" y="354"/>
                                  </a:cubicBezTo>
                                  <a:cubicBezTo>
                                    <a:pt x="451" y="355"/>
                                    <a:pt x="453" y="355"/>
                                    <a:pt x="455" y="356"/>
                                  </a:cubicBezTo>
                                  <a:cubicBezTo>
                                    <a:pt x="455" y="355"/>
                                    <a:pt x="455" y="354"/>
                                    <a:pt x="455" y="353"/>
                                  </a:cubicBezTo>
                                  <a:cubicBezTo>
                                    <a:pt x="455" y="329"/>
                                    <a:pt x="475" y="309"/>
                                    <a:pt x="499" y="309"/>
                                  </a:cubicBezTo>
                                  <a:cubicBezTo>
                                    <a:pt x="523" y="309"/>
                                    <a:pt x="542" y="329"/>
                                    <a:pt x="542" y="353"/>
                                  </a:cubicBezTo>
                                  <a:close/>
                                  <a:moveTo>
                                    <a:pt x="534" y="353"/>
                                  </a:moveTo>
                                  <a:cubicBezTo>
                                    <a:pt x="534" y="355"/>
                                    <a:pt x="534" y="358"/>
                                    <a:pt x="534" y="360"/>
                                  </a:cubicBezTo>
                                  <a:cubicBezTo>
                                    <a:pt x="536" y="359"/>
                                    <a:pt x="538" y="358"/>
                                    <a:pt x="540" y="357"/>
                                  </a:cubicBezTo>
                                  <a:cubicBezTo>
                                    <a:pt x="540" y="355"/>
                                    <a:pt x="541" y="354"/>
                                    <a:pt x="541" y="353"/>
                                  </a:cubicBezTo>
                                  <a:cubicBezTo>
                                    <a:pt x="541" y="341"/>
                                    <a:pt x="536" y="331"/>
                                    <a:pt x="528" y="323"/>
                                  </a:cubicBezTo>
                                  <a:cubicBezTo>
                                    <a:pt x="521" y="315"/>
                                    <a:pt x="510" y="311"/>
                                    <a:pt x="499" y="311"/>
                                  </a:cubicBezTo>
                                  <a:cubicBezTo>
                                    <a:pt x="487" y="311"/>
                                    <a:pt x="477" y="315"/>
                                    <a:pt x="469" y="323"/>
                                  </a:cubicBezTo>
                                  <a:cubicBezTo>
                                    <a:pt x="461" y="331"/>
                                    <a:pt x="457" y="341"/>
                                    <a:pt x="457" y="353"/>
                                  </a:cubicBezTo>
                                  <a:cubicBezTo>
                                    <a:pt x="457" y="354"/>
                                    <a:pt x="457" y="355"/>
                                    <a:pt x="457" y="357"/>
                                  </a:cubicBezTo>
                                  <a:cubicBezTo>
                                    <a:pt x="459" y="357"/>
                                    <a:pt x="461" y="359"/>
                                    <a:pt x="464" y="360"/>
                                  </a:cubicBezTo>
                                  <a:cubicBezTo>
                                    <a:pt x="463" y="357"/>
                                    <a:pt x="463" y="355"/>
                                    <a:pt x="463" y="353"/>
                                  </a:cubicBezTo>
                                  <a:cubicBezTo>
                                    <a:pt x="463" y="333"/>
                                    <a:pt x="479" y="317"/>
                                    <a:pt x="499" y="317"/>
                                  </a:cubicBezTo>
                                  <a:cubicBezTo>
                                    <a:pt x="518" y="317"/>
                                    <a:pt x="534" y="333"/>
                                    <a:pt x="534" y="353"/>
                                  </a:cubicBezTo>
                                  <a:close/>
                                  <a:moveTo>
                                    <a:pt x="447" y="353"/>
                                  </a:moveTo>
                                  <a:cubicBezTo>
                                    <a:pt x="447" y="350"/>
                                    <a:pt x="448" y="348"/>
                                    <a:pt x="448" y="346"/>
                                  </a:cubicBezTo>
                                  <a:cubicBezTo>
                                    <a:pt x="446" y="343"/>
                                    <a:pt x="442" y="341"/>
                                    <a:pt x="438" y="341"/>
                                  </a:cubicBezTo>
                                  <a:cubicBezTo>
                                    <a:pt x="434" y="341"/>
                                    <a:pt x="431" y="342"/>
                                    <a:pt x="428" y="345"/>
                                  </a:cubicBezTo>
                                  <a:cubicBezTo>
                                    <a:pt x="429" y="348"/>
                                    <a:pt x="429" y="350"/>
                                    <a:pt x="429" y="353"/>
                                  </a:cubicBezTo>
                                  <a:cubicBezTo>
                                    <a:pt x="429" y="353"/>
                                    <a:pt x="429" y="353"/>
                                    <a:pt x="429" y="354"/>
                                  </a:cubicBezTo>
                                  <a:cubicBezTo>
                                    <a:pt x="430" y="353"/>
                                    <a:pt x="430" y="353"/>
                                    <a:pt x="431" y="353"/>
                                  </a:cubicBezTo>
                                  <a:cubicBezTo>
                                    <a:pt x="431" y="353"/>
                                    <a:pt x="431" y="353"/>
                                    <a:pt x="431" y="353"/>
                                  </a:cubicBezTo>
                                  <a:cubicBezTo>
                                    <a:pt x="431" y="349"/>
                                    <a:pt x="434" y="346"/>
                                    <a:pt x="438" y="346"/>
                                  </a:cubicBezTo>
                                  <a:cubicBezTo>
                                    <a:pt x="441" y="346"/>
                                    <a:pt x="444" y="349"/>
                                    <a:pt x="444" y="353"/>
                                  </a:cubicBezTo>
                                  <a:cubicBezTo>
                                    <a:pt x="444" y="353"/>
                                    <a:pt x="444" y="353"/>
                                    <a:pt x="444" y="353"/>
                                  </a:cubicBezTo>
                                  <a:cubicBezTo>
                                    <a:pt x="445" y="353"/>
                                    <a:pt x="446" y="354"/>
                                    <a:pt x="447" y="354"/>
                                  </a:cubicBezTo>
                                  <a:cubicBezTo>
                                    <a:pt x="447" y="353"/>
                                    <a:pt x="447" y="353"/>
                                    <a:pt x="447" y="353"/>
                                  </a:cubicBezTo>
                                  <a:close/>
                                  <a:moveTo>
                                    <a:pt x="438" y="348"/>
                                  </a:moveTo>
                                  <a:cubicBezTo>
                                    <a:pt x="435" y="348"/>
                                    <a:pt x="433" y="350"/>
                                    <a:pt x="433" y="353"/>
                                  </a:cubicBezTo>
                                  <a:cubicBezTo>
                                    <a:pt x="433" y="353"/>
                                    <a:pt x="433" y="353"/>
                                    <a:pt x="433" y="353"/>
                                  </a:cubicBezTo>
                                  <a:cubicBezTo>
                                    <a:pt x="434" y="353"/>
                                    <a:pt x="436" y="353"/>
                                    <a:pt x="438" y="353"/>
                                  </a:cubicBezTo>
                                  <a:cubicBezTo>
                                    <a:pt x="439" y="353"/>
                                    <a:pt x="441" y="353"/>
                                    <a:pt x="443" y="353"/>
                                  </a:cubicBezTo>
                                  <a:cubicBezTo>
                                    <a:pt x="443" y="353"/>
                                    <a:pt x="443" y="353"/>
                                    <a:pt x="443" y="353"/>
                                  </a:cubicBezTo>
                                  <a:cubicBezTo>
                                    <a:pt x="443" y="350"/>
                                    <a:pt x="441" y="348"/>
                                    <a:pt x="438" y="348"/>
                                  </a:cubicBezTo>
                                  <a:close/>
                                  <a:moveTo>
                                    <a:pt x="448" y="344"/>
                                  </a:moveTo>
                                  <a:cubicBezTo>
                                    <a:pt x="449" y="342"/>
                                    <a:pt x="449" y="339"/>
                                    <a:pt x="450" y="337"/>
                                  </a:cubicBezTo>
                                  <a:cubicBezTo>
                                    <a:pt x="446" y="335"/>
                                    <a:pt x="442" y="333"/>
                                    <a:pt x="438" y="333"/>
                                  </a:cubicBezTo>
                                  <a:cubicBezTo>
                                    <a:pt x="434" y="333"/>
                                    <a:pt x="430" y="334"/>
                                    <a:pt x="426" y="337"/>
                                  </a:cubicBezTo>
                                  <a:cubicBezTo>
                                    <a:pt x="427" y="339"/>
                                    <a:pt x="428" y="341"/>
                                    <a:pt x="428" y="343"/>
                                  </a:cubicBezTo>
                                  <a:cubicBezTo>
                                    <a:pt x="431" y="341"/>
                                    <a:pt x="434" y="339"/>
                                    <a:pt x="438" y="339"/>
                                  </a:cubicBezTo>
                                  <a:cubicBezTo>
                                    <a:pt x="442" y="339"/>
                                    <a:pt x="446" y="341"/>
                                    <a:pt x="448" y="344"/>
                                  </a:cubicBezTo>
                                  <a:close/>
                                  <a:moveTo>
                                    <a:pt x="421" y="353"/>
                                  </a:moveTo>
                                  <a:cubicBezTo>
                                    <a:pt x="421" y="354"/>
                                    <a:pt x="421" y="355"/>
                                    <a:pt x="421" y="356"/>
                                  </a:cubicBezTo>
                                  <a:cubicBezTo>
                                    <a:pt x="423" y="355"/>
                                    <a:pt x="425" y="354"/>
                                    <a:pt x="427" y="354"/>
                                  </a:cubicBezTo>
                                  <a:cubicBezTo>
                                    <a:pt x="427" y="353"/>
                                    <a:pt x="427" y="353"/>
                                    <a:pt x="427" y="353"/>
                                  </a:cubicBezTo>
                                  <a:cubicBezTo>
                                    <a:pt x="427" y="339"/>
                                    <a:pt x="422" y="327"/>
                                    <a:pt x="413" y="318"/>
                                  </a:cubicBezTo>
                                  <a:cubicBezTo>
                                    <a:pt x="404" y="309"/>
                                    <a:pt x="391" y="303"/>
                                    <a:pt x="378" y="303"/>
                                  </a:cubicBezTo>
                                  <a:cubicBezTo>
                                    <a:pt x="364" y="303"/>
                                    <a:pt x="352" y="309"/>
                                    <a:pt x="343" y="318"/>
                                  </a:cubicBezTo>
                                  <a:cubicBezTo>
                                    <a:pt x="334" y="327"/>
                                    <a:pt x="328" y="339"/>
                                    <a:pt x="328" y="353"/>
                                  </a:cubicBezTo>
                                  <a:cubicBezTo>
                                    <a:pt x="328" y="353"/>
                                    <a:pt x="328" y="354"/>
                                    <a:pt x="328" y="354"/>
                                  </a:cubicBezTo>
                                  <a:cubicBezTo>
                                    <a:pt x="330" y="355"/>
                                    <a:pt x="332" y="355"/>
                                    <a:pt x="334" y="356"/>
                                  </a:cubicBezTo>
                                  <a:cubicBezTo>
                                    <a:pt x="334" y="355"/>
                                    <a:pt x="334" y="354"/>
                                    <a:pt x="334" y="353"/>
                                  </a:cubicBezTo>
                                  <a:cubicBezTo>
                                    <a:pt x="334" y="329"/>
                                    <a:pt x="354" y="309"/>
                                    <a:pt x="378" y="309"/>
                                  </a:cubicBezTo>
                                  <a:cubicBezTo>
                                    <a:pt x="402" y="309"/>
                                    <a:pt x="421" y="329"/>
                                    <a:pt x="421" y="353"/>
                                  </a:cubicBezTo>
                                  <a:close/>
                                  <a:moveTo>
                                    <a:pt x="414" y="353"/>
                                  </a:moveTo>
                                  <a:cubicBezTo>
                                    <a:pt x="414" y="355"/>
                                    <a:pt x="413" y="357"/>
                                    <a:pt x="413" y="359"/>
                                  </a:cubicBezTo>
                                  <a:cubicBezTo>
                                    <a:pt x="415" y="358"/>
                                    <a:pt x="417" y="357"/>
                                    <a:pt x="420" y="356"/>
                                  </a:cubicBezTo>
                                  <a:cubicBezTo>
                                    <a:pt x="420" y="355"/>
                                    <a:pt x="420" y="354"/>
                                    <a:pt x="420" y="353"/>
                                  </a:cubicBezTo>
                                  <a:cubicBezTo>
                                    <a:pt x="420" y="341"/>
                                    <a:pt x="415" y="331"/>
                                    <a:pt x="407" y="323"/>
                                  </a:cubicBezTo>
                                  <a:cubicBezTo>
                                    <a:pt x="400" y="315"/>
                                    <a:pt x="389" y="311"/>
                                    <a:pt x="378" y="311"/>
                                  </a:cubicBezTo>
                                  <a:cubicBezTo>
                                    <a:pt x="366" y="311"/>
                                    <a:pt x="356" y="315"/>
                                    <a:pt x="348" y="323"/>
                                  </a:cubicBezTo>
                                  <a:cubicBezTo>
                                    <a:pt x="341" y="331"/>
                                    <a:pt x="336" y="341"/>
                                    <a:pt x="336" y="353"/>
                                  </a:cubicBezTo>
                                  <a:cubicBezTo>
                                    <a:pt x="336" y="354"/>
                                    <a:pt x="336" y="355"/>
                                    <a:pt x="336" y="357"/>
                                  </a:cubicBezTo>
                                  <a:cubicBezTo>
                                    <a:pt x="338" y="357"/>
                                    <a:pt x="341" y="359"/>
                                    <a:pt x="343" y="360"/>
                                  </a:cubicBezTo>
                                  <a:cubicBezTo>
                                    <a:pt x="342" y="357"/>
                                    <a:pt x="342" y="355"/>
                                    <a:pt x="342" y="353"/>
                                  </a:cubicBezTo>
                                  <a:cubicBezTo>
                                    <a:pt x="342" y="333"/>
                                    <a:pt x="358" y="317"/>
                                    <a:pt x="378" y="317"/>
                                  </a:cubicBezTo>
                                  <a:cubicBezTo>
                                    <a:pt x="398" y="317"/>
                                    <a:pt x="414" y="333"/>
                                    <a:pt x="414" y="353"/>
                                  </a:cubicBezTo>
                                  <a:close/>
                                  <a:moveTo>
                                    <a:pt x="342" y="301"/>
                                  </a:moveTo>
                                  <a:cubicBezTo>
                                    <a:pt x="342" y="282"/>
                                    <a:pt x="358" y="265"/>
                                    <a:pt x="378" y="265"/>
                                  </a:cubicBezTo>
                                  <a:cubicBezTo>
                                    <a:pt x="398" y="265"/>
                                    <a:pt x="414" y="282"/>
                                    <a:pt x="414" y="301"/>
                                  </a:cubicBezTo>
                                  <a:cubicBezTo>
                                    <a:pt x="414" y="304"/>
                                    <a:pt x="413" y="306"/>
                                    <a:pt x="413" y="308"/>
                                  </a:cubicBezTo>
                                  <a:cubicBezTo>
                                    <a:pt x="415" y="307"/>
                                    <a:pt x="417" y="306"/>
                                    <a:pt x="420" y="305"/>
                                  </a:cubicBezTo>
                                  <a:cubicBezTo>
                                    <a:pt x="420" y="304"/>
                                    <a:pt x="420" y="302"/>
                                    <a:pt x="420" y="301"/>
                                  </a:cubicBezTo>
                                  <a:cubicBezTo>
                                    <a:pt x="420" y="290"/>
                                    <a:pt x="415" y="279"/>
                                    <a:pt x="407" y="272"/>
                                  </a:cubicBezTo>
                                  <a:cubicBezTo>
                                    <a:pt x="400" y="264"/>
                                    <a:pt x="389" y="259"/>
                                    <a:pt x="378" y="259"/>
                                  </a:cubicBezTo>
                                  <a:cubicBezTo>
                                    <a:pt x="366" y="259"/>
                                    <a:pt x="356" y="264"/>
                                    <a:pt x="348" y="272"/>
                                  </a:cubicBezTo>
                                  <a:cubicBezTo>
                                    <a:pt x="341" y="279"/>
                                    <a:pt x="336" y="290"/>
                                    <a:pt x="336" y="301"/>
                                  </a:cubicBezTo>
                                  <a:cubicBezTo>
                                    <a:pt x="336" y="303"/>
                                    <a:pt x="336" y="304"/>
                                    <a:pt x="336" y="305"/>
                                  </a:cubicBezTo>
                                  <a:cubicBezTo>
                                    <a:pt x="338" y="306"/>
                                    <a:pt x="341" y="307"/>
                                    <a:pt x="343" y="308"/>
                                  </a:cubicBezTo>
                                  <a:cubicBezTo>
                                    <a:pt x="342" y="306"/>
                                    <a:pt x="342" y="304"/>
                                    <a:pt x="342" y="301"/>
                                  </a:cubicBezTo>
                                  <a:close/>
                                  <a:moveTo>
                                    <a:pt x="334" y="301"/>
                                  </a:moveTo>
                                  <a:cubicBezTo>
                                    <a:pt x="334" y="277"/>
                                    <a:pt x="354" y="258"/>
                                    <a:pt x="378" y="258"/>
                                  </a:cubicBezTo>
                                  <a:cubicBezTo>
                                    <a:pt x="402" y="258"/>
                                    <a:pt x="421" y="277"/>
                                    <a:pt x="421" y="301"/>
                                  </a:cubicBezTo>
                                  <a:cubicBezTo>
                                    <a:pt x="421" y="302"/>
                                    <a:pt x="421" y="303"/>
                                    <a:pt x="421" y="304"/>
                                  </a:cubicBezTo>
                                  <a:cubicBezTo>
                                    <a:pt x="423" y="304"/>
                                    <a:pt x="425" y="303"/>
                                    <a:pt x="427" y="303"/>
                                  </a:cubicBezTo>
                                  <a:cubicBezTo>
                                    <a:pt x="427" y="302"/>
                                    <a:pt x="427" y="302"/>
                                    <a:pt x="427" y="301"/>
                                  </a:cubicBezTo>
                                  <a:cubicBezTo>
                                    <a:pt x="427" y="288"/>
                                    <a:pt x="422" y="275"/>
                                    <a:pt x="413" y="266"/>
                                  </a:cubicBezTo>
                                  <a:cubicBezTo>
                                    <a:pt x="404" y="257"/>
                                    <a:pt x="391" y="252"/>
                                    <a:pt x="378" y="252"/>
                                  </a:cubicBezTo>
                                  <a:cubicBezTo>
                                    <a:pt x="364" y="252"/>
                                    <a:pt x="352" y="257"/>
                                    <a:pt x="343" y="266"/>
                                  </a:cubicBezTo>
                                  <a:cubicBezTo>
                                    <a:pt x="334" y="275"/>
                                    <a:pt x="328" y="288"/>
                                    <a:pt x="328" y="301"/>
                                  </a:cubicBezTo>
                                  <a:cubicBezTo>
                                    <a:pt x="328" y="302"/>
                                    <a:pt x="328" y="302"/>
                                    <a:pt x="328" y="303"/>
                                  </a:cubicBezTo>
                                  <a:cubicBezTo>
                                    <a:pt x="330" y="303"/>
                                    <a:pt x="332" y="304"/>
                                    <a:pt x="334" y="305"/>
                                  </a:cubicBezTo>
                                  <a:cubicBezTo>
                                    <a:pt x="334" y="303"/>
                                    <a:pt x="334" y="302"/>
                                    <a:pt x="334" y="301"/>
                                  </a:cubicBezTo>
                                  <a:close/>
                                  <a:moveTo>
                                    <a:pt x="342" y="250"/>
                                  </a:moveTo>
                                  <a:cubicBezTo>
                                    <a:pt x="342" y="230"/>
                                    <a:pt x="358" y="214"/>
                                    <a:pt x="378" y="214"/>
                                  </a:cubicBezTo>
                                  <a:cubicBezTo>
                                    <a:pt x="398" y="214"/>
                                    <a:pt x="414" y="230"/>
                                    <a:pt x="414" y="250"/>
                                  </a:cubicBezTo>
                                  <a:cubicBezTo>
                                    <a:pt x="414" y="252"/>
                                    <a:pt x="413" y="254"/>
                                    <a:pt x="413" y="256"/>
                                  </a:cubicBezTo>
                                  <a:cubicBezTo>
                                    <a:pt x="415" y="255"/>
                                    <a:pt x="417" y="254"/>
                                    <a:pt x="420" y="253"/>
                                  </a:cubicBezTo>
                                  <a:cubicBezTo>
                                    <a:pt x="420" y="252"/>
                                    <a:pt x="420" y="251"/>
                                    <a:pt x="420" y="250"/>
                                  </a:cubicBezTo>
                                  <a:cubicBezTo>
                                    <a:pt x="420" y="238"/>
                                    <a:pt x="415" y="228"/>
                                    <a:pt x="407" y="220"/>
                                  </a:cubicBezTo>
                                  <a:cubicBezTo>
                                    <a:pt x="400" y="213"/>
                                    <a:pt x="389" y="208"/>
                                    <a:pt x="378" y="208"/>
                                  </a:cubicBezTo>
                                  <a:cubicBezTo>
                                    <a:pt x="366" y="208"/>
                                    <a:pt x="356" y="213"/>
                                    <a:pt x="348" y="220"/>
                                  </a:cubicBezTo>
                                  <a:cubicBezTo>
                                    <a:pt x="341" y="228"/>
                                    <a:pt x="336" y="238"/>
                                    <a:pt x="336" y="250"/>
                                  </a:cubicBezTo>
                                  <a:cubicBezTo>
                                    <a:pt x="336" y="251"/>
                                    <a:pt x="336" y="253"/>
                                    <a:pt x="336" y="254"/>
                                  </a:cubicBezTo>
                                  <a:cubicBezTo>
                                    <a:pt x="338" y="255"/>
                                    <a:pt x="341" y="256"/>
                                    <a:pt x="343" y="257"/>
                                  </a:cubicBezTo>
                                  <a:cubicBezTo>
                                    <a:pt x="342" y="255"/>
                                    <a:pt x="342" y="252"/>
                                    <a:pt x="342" y="250"/>
                                  </a:cubicBezTo>
                                  <a:close/>
                                  <a:moveTo>
                                    <a:pt x="334" y="250"/>
                                  </a:moveTo>
                                  <a:cubicBezTo>
                                    <a:pt x="334" y="226"/>
                                    <a:pt x="354" y="206"/>
                                    <a:pt x="378" y="206"/>
                                  </a:cubicBezTo>
                                  <a:cubicBezTo>
                                    <a:pt x="402" y="206"/>
                                    <a:pt x="421" y="226"/>
                                    <a:pt x="421" y="250"/>
                                  </a:cubicBezTo>
                                  <a:cubicBezTo>
                                    <a:pt x="421" y="251"/>
                                    <a:pt x="421" y="252"/>
                                    <a:pt x="421" y="253"/>
                                  </a:cubicBezTo>
                                  <a:cubicBezTo>
                                    <a:pt x="423" y="252"/>
                                    <a:pt x="425" y="252"/>
                                    <a:pt x="427" y="251"/>
                                  </a:cubicBezTo>
                                  <a:cubicBezTo>
                                    <a:pt x="427" y="251"/>
                                    <a:pt x="427" y="250"/>
                                    <a:pt x="427" y="250"/>
                                  </a:cubicBezTo>
                                  <a:cubicBezTo>
                                    <a:pt x="427" y="236"/>
                                    <a:pt x="422" y="224"/>
                                    <a:pt x="413" y="215"/>
                                  </a:cubicBezTo>
                                  <a:cubicBezTo>
                                    <a:pt x="404" y="206"/>
                                    <a:pt x="391" y="200"/>
                                    <a:pt x="378" y="200"/>
                                  </a:cubicBezTo>
                                  <a:cubicBezTo>
                                    <a:pt x="364" y="200"/>
                                    <a:pt x="352" y="206"/>
                                    <a:pt x="343" y="215"/>
                                  </a:cubicBezTo>
                                  <a:cubicBezTo>
                                    <a:pt x="334" y="224"/>
                                    <a:pt x="328" y="236"/>
                                    <a:pt x="328" y="250"/>
                                  </a:cubicBezTo>
                                  <a:cubicBezTo>
                                    <a:pt x="328" y="250"/>
                                    <a:pt x="328" y="251"/>
                                    <a:pt x="328" y="251"/>
                                  </a:cubicBezTo>
                                  <a:cubicBezTo>
                                    <a:pt x="330" y="252"/>
                                    <a:pt x="332" y="252"/>
                                    <a:pt x="334" y="253"/>
                                  </a:cubicBezTo>
                                  <a:cubicBezTo>
                                    <a:pt x="334" y="252"/>
                                    <a:pt x="334" y="251"/>
                                    <a:pt x="334" y="250"/>
                                  </a:cubicBezTo>
                                  <a:close/>
                                  <a:moveTo>
                                    <a:pt x="342" y="199"/>
                                  </a:moveTo>
                                  <a:cubicBezTo>
                                    <a:pt x="342" y="179"/>
                                    <a:pt x="358" y="163"/>
                                    <a:pt x="378" y="163"/>
                                  </a:cubicBezTo>
                                  <a:cubicBezTo>
                                    <a:pt x="398" y="163"/>
                                    <a:pt x="414" y="179"/>
                                    <a:pt x="414" y="199"/>
                                  </a:cubicBezTo>
                                  <a:cubicBezTo>
                                    <a:pt x="414" y="201"/>
                                    <a:pt x="413" y="203"/>
                                    <a:pt x="413" y="205"/>
                                  </a:cubicBezTo>
                                  <a:cubicBezTo>
                                    <a:pt x="415" y="204"/>
                                    <a:pt x="417" y="203"/>
                                    <a:pt x="420" y="202"/>
                                  </a:cubicBezTo>
                                  <a:cubicBezTo>
                                    <a:pt x="420" y="201"/>
                                    <a:pt x="420" y="200"/>
                                    <a:pt x="420" y="199"/>
                                  </a:cubicBezTo>
                                  <a:cubicBezTo>
                                    <a:pt x="420" y="187"/>
                                    <a:pt x="415" y="176"/>
                                    <a:pt x="407" y="169"/>
                                  </a:cubicBezTo>
                                  <a:cubicBezTo>
                                    <a:pt x="400" y="161"/>
                                    <a:pt x="389" y="157"/>
                                    <a:pt x="378" y="157"/>
                                  </a:cubicBezTo>
                                  <a:cubicBezTo>
                                    <a:pt x="366" y="157"/>
                                    <a:pt x="356" y="161"/>
                                    <a:pt x="348" y="169"/>
                                  </a:cubicBezTo>
                                  <a:cubicBezTo>
                                    <a:pt x="341" y="176"/>
                                    <a:pt x="336" y="187"/>
                                    <a:pt x="336" y="199"/>
                                  </a:cubicBezTo>
                                  <a:cubicBezTo>
                                    <a:pt x="336" y="200"/>
                                    <a:pt x="336" y="201"/>
                                    <a:pt x="336" y="202"/>
                                  </a:cubicBezTo>
                                  <a:cubicBezTo>
                                    <a:pt x="338" y="203"/>
                                    <a:pt x="341" y="204"/>
                                    <a:pt x="343" y="206"/>
                                  </a:cubicBezTo>
                                  <a:cubicBezTo>
                                    <a:pt x="342" y="203"/>
                                    <a:pt x="342" y="201"/>
                                    <a:pt x="342" y="199"/>
                                  </a:cubicBezTo>
                                  <a:close/>
                                  <a:moveTo>
                                    <a:pt x="334" y="199"/>
                                  </a:moveTo>
                                  <a:cubicBezTo>
                                    <a:pt x="334" y="175"/>
                                    <a:pt x="354" y="155"/>
                                    <a:pt x="378" y="155"/>
                                  </a:cubicBezTo>
                                  <a:cubicBezTo>
                                    <a:pt x="402" y="155"/>
                                    <a:pt x="421" y="175"/>
                                    <a:pt x="421" y="199"/>
                                  </a:cubicBezTo>
                                  <a:cubicBezTo>
                                    <a:pt x="421" y="200"/>
                                    <a:pt x="421" y="200"/>
                                    <a:pt x="421" y="201"/>
                                  </a:cubicBezTo>
                                  <a:cubicBezTo>
                                    <a:pt x="423" y="201"/>
                                    <a:pt x="425" y="200"/>
                                    <a:pt x="427" y="200"/>
                                  </a:cubicBezTo>
                                  <a:cubicBezTo>
                                    <a:pt x="427" y="199"/>
                                    <a:pt x="427" y="199"/>
                                    <a:pt x="427" y="199"/>
                                  </a:cubicBezTo>
                                  <a:cubicBezTo>
                                    <a:pt x="427" y="185"/>
                                    <a:pt x="422" y="172"/>
                                    <a:pt x="413" y="163"/>
                                  </a:cubicBezTo>
                                  <a:cubicBezTo>
                                    <a:pt x="404" y="154"/>
                                    <a:pt x="391" y="149"/>
                                    <a:pt x="378" y="149"/>
                                  </a:cubicBezTo>
                                  <a:cubicBezTo>
                                    <a:pt x="364" y="149"/>
                                    <a:pt x="352" y="154"/>
                                    <a:pt x="343" y="163"/>
                                  </a:cubicBezTo>
                                  <a:cubicBezTo>
                                    <a:pt x="334" y="172"/>
                                    <a:pt x="328" y="185"/>
                                    <a:pt x="328" y="199"/>
                                  </a:cubicBezTo>
                                  <a:cubicBezTo>
                                    <a:pt x="328" y="199"/>
                                    <a:pt x="328" y="199"/>
                                    <a:pt x="328" y="200"/>
                                  </a:cubicBezTo>
                                  <a:cubicBezTo>
                                    <a:pt x="330" y="200"/>
                                    <a:pt x="332" y="201"/>
                                    <a:pt x="334" y="202"/>
                                  </a:cubicBezTo>
                                  <a:cubicBezTo>
                                    <a:pt x="334" y="201"/>
                                    <a:pt x="334" y="200"/>
                                    <a:pt x="334" y="199"/>
                                  </a:cubicBezTo>
                                  <a:close/>
                                  <a:moveTo>
                                    <a:pt x="407" y="147"/>
                                  </a:moveTo>
                                  <a:cubicBezTo>
                                    <a:pt x="407" y="150"/>
                                    <a:pt x="406" y="153"/>
                                    <a:pt x="405" y="155"/>
                                  </a:cubicBezTo>
                                  <a:cubicBezTo>
                                    <a:pt x="406" y="156"/>
                                    <a:pt x="407" y="156"/>
                                    <a:pt x="408" y="157"/>
                                  </a:cubicBezTo>
                                  <a:cubicBezTo>
                                    <a:pt x="409" y="156"/>
                                    <a:pt x="410" y="156"/>
                                    <a:pt x="411" y="155"/>
                                  </a:cubicBezTo>
                                  <a:cubicBezTo>
                                    <a:pt x="412" y="152"/>
                                    <a:pt x="412" y="150"/>
                                    <a:pt x="412" y="147"/>
                                  </a:cubicBezTo>
                                  <a:cubicBezTo>
                                    <a:pt x="412" y="138"/>
                                    <a:pt x="408" y="129"/>
                                    <a:pt x="402" y="123"/>
                                  </a:cubicBezTo>
                                  <a:cubicBezTo>
                                    <a:pt x="396" y="117"/>
                                    <a:pt x="387" y="113"/>
                                    <a:pt x="378" y="113"/>
                                  </a:cubicBezTo>
                                  <a:cubicBezTo>
                                    <a:pt x="368" y="113"/>
                                    <a:pt x="360" y="117"/>
                                    <a:pt x="354" y="123"/>
                                  </a:cubicBezTo>
                                  <a:cubicBezTo>
                                    <a:pt x="347" y="129"/>
                                    <a:pt x="344" y="138"/>
                                    <a:pt x="344" y="147"/>
                                  </a:cubicBezTo>
                                  <a:cubicBezTo>
                                    <a:pt x="344" y="150"/>
                                    <a:pt x="344" y="153"/>
                                    <a:pt x="345" y="155"/>
                                  </a:cubicBezTo>
                                  <a:cubicBezTo>
                                    <a:pt x="346" y="156"/>
                                    <a:pt x="346" y="157"/>
                                    <a:pt x="347" y="157"/>
                                  </a:cubicBezTo>
                                  <a:cubicBezTo>
                                    <a:pt x="348" y="157"/>
                                    <a:pt x="349" y="156"/>
                                    <a:pt x="350" y="155"/>
                                  </a:cubicBezTo>
                                  <a:cubicBezTo>
                                    <a:pt x="349" y="153"/>
                                    <a:pt x="349" y="150"/>
                                    <a:pt x="349" y="147"/>
                                  </a:cubicBezTo>
                                  <a:cubicBezTo>
                                    <a:pt x="349" y="131"/>
                                    <a:pt x="362" y="118"/>
                                    <a:pt x="378" y="118"/>
                                  </a:cubicBezTo>
                                  <a:cubicBezTo>
                                    <a:pt x="394" y="118"/>
                                    <a:pt x="407" y="131"/>
                                    <a:pt x="407" y="147"/>
                                  </a:cubicBezTo>
                                  <a:close/>
                                  <a:moveTo>
                                    <a:pt x="399" y="147"/>
                                  </a:moveTo>
                                  <a:cubicBezTo>
                                    <a:pt x="399" y="149"/>
                                    <a:pt x="399" y="150"/>
                                    <a:pt x="398" y="152"/>
                                  </a:cubicBezTo>
                                  <a:cubicBezTo>
                                    <a:pt x="400" y="152"/>
                                    <a:pt x="402" y="153"/>
                                    <a:pt x="404" y="155"/>
                                  </a:cubicBezTo>
                                  <a:cubicBezTo>
                                    <a:pt x="405" y="152"/>
                                    <a:pt x="405" y="150"/>
                                    <a:pt x="405" y="147"/>
                                  </a:cubicBezTo>
                                  <a:cubicBezTo>
                                    <a:pt x="405" y="140"/>
                                    <a:pt x="402" y="133"/>
                                    <a:pt x="397" y="128"/>
                                  </a:cubicBezTo>
                                  <a:cubicBezTo>
                                    <a:pt x="392" y="123"/>
                                    <a:pt x="385" y="120"/>
                                    <a:pt x="378" y="120"/>
                                  </a:cubicBezTo>
                                  <a:cubicBezTo>
                                    <a:pt x="370" y="120"/>
                                    <a:pt x="363" y="123"/>
                                    <a:pt x="359" y="128"/>
                                  </a:cubicBezTo>
                                  <a:cubicBezTo>
                                    <a:pt x="354" y="133"/>
                                    <a:pt x="351" y="140"/>
                                    <a:pt x="351" y="147"/>
                                  </a:cubicBezTo>
                                  <a:cubicBezTo>
                                    <a:pt x="351" y="150"/>
                                    <a:pt x="351" y="152"/>
                                    <a:pt x="352" y="155"/>
                                  </a:cubicBezTo>
                                  <a:cubicBezTo>
                                    <a:pt x="353" y="153"/>
                                    <a:pt x="355" y="152"/>
                                    <a:pt x="357" y="152"/>
                                  </a:cubicBezTo>
                                  <a:cubicBezTo>
                                    <a:pt x="357" y="150"/>
                                    <a:pt x="357" y="149"/>
                                    <a:pt x="357" y="147"/>
                                  </a:cubicBezTo>
                                  <a:cubicBezTo>
                                    <a:pt x="357" y="135"/>
                                    <a:pt x="366" y="126"/>
                                    <a:pt x="378" y="126"/>
                                  </a:cubicBezTo>
                                  <a:cubicBezTo>
                                    <a:pt x="389" y="126"/>
                                    <a:pt x="399" y="135"/>
                                    <a:pt x="399" y="147"/>
                                  </a:cubicBezTo>
                                  <a:close/>
                                  <a:moveTo>
                                    <a:pt x="391" y="147"/>
                                  </a:moveTo>
                                  <a:cubicBezTo>
                                    <a:pt x="391" y="148"/>
                                    <a:pt x="391" y="148"/>
                                    <a:pt x="391" y="149"/>
                                  </a:cubicBezTo>
                                  <a:cubicBezTo>
                                    <a:pt x="393" y="150"/>
                                    <a:pt x="395" y="150"/>
                                    <a:pt x="397" y="151"/>
                                  </a:cubicBezTo>
                                  <a:cubicBezTo>
                                    <a:pt x="397" y="150"/>
                                    <a:pt x="397" y="148"/>
                                    <a:pt x="397" y="147"/>
                                  </a:cubicBezTo>
                                  <a:cubicBezTo>
                                    <a:pt x="397" y="142"/>
                                    <a:pt x="395" y="137"/>
                                    <a:pt x="392" y="133"/>
                                  </a:cubicBezTo>
                                  <a:cubicBezTo>
                                    <a:pt x="388" y="130"/>
                                    <a:pt x="383" y="128"/>
                                    <a:pt x="378" y="128"/>
                                  </a:cubicBezTo>
                                  <a:cubicBezTo>
                                    <a:pt x="372" y="128"/>
                                    <a:pt x="368" y="130"/>
                                    <a:pt x="364" y="133"/>
                                  </a:cubicBezTo>
                                  <a:cubicBezTo>
                                    <a:pt x="360" y="137"/>
                                    <a:pt x="358" y="142"/>
                                    <a:pt x="358" y="147"/>
                                  </a:cubicBezTo>
                                  <a:cubicBezTo>
                                    <a:pt x="358" y="148"/>
                                    <a:pt x="358" y="150"/>
                                    <a:pt x="359" y="151"/>
                                  </a:cubicBezTo>
                                  <a:cubicBezTo>
                                    <a:pt x="361" y="150"/>
                                    <a:pt x="362" y="150"/>
                                    <a:pt x="364" y="149"/>
                                  </a:cubicBezTo>
                                  <a:cubicBezTo>
                                    <a:pt x="364" y="148"/>
                                    <a:pt x="364" y="148"/>
                                    <a:pt x="364" y="147"/>
                                  </a:cubicBezTo>
                                  <a:cubicBezTo>
                                    <a:pt x="364" y="140"/>
                                    <a:pt x="370" y="134"/>
                                    <a:pt x="378" y="134"/>
                                  </a:cubicBezTo>
                                  <a:cubicBezTo>
                                    <a:pt x="385" y="134"/>
                                    <a:pt x="391" y="140"/>
                                    <a:pt x="391" y="147"/>
                                  </a:cubicBezTo>
                                  <a:close/>
                                  <a:moveTo>
                                    <a:pt x="384" y="147"/>
                                  </a:moveTo>
                                  <a:cubicBezTo>
                                    <a:pt x="384" y="147"/>
                                    <a:pt x="384" y="148"/>
                                    <a:pt x="384" y="148"/>
                                  </a:cubicBezTo>
                                  <a:cubicBezTo>
                                    <a:pt x="386" y="148"/>
                                    <a:pt x="388" y="148"/>
                                    <a:pt x="390" y="149"/>
                                  </a:cubicBezTo>
                                  <a:cubicBezTo>
                                    <a:pt x="390" y="148"/>
                                    <a:pt x="390" y="148"/>
                                    <a:pt x="390" y="147"/>
                                  </a:cubicBezTo>
                                  <a:cubicBezTo>
                                    <a:pt x="390" y="141"/>
                                    <a:pt x="384" y="135"/>
                                    <a:pt x="378" y="135"/>
                                  </a:cubicBezTo>
                                  <a:cubicBezTo>
                                    <a:pt x="371" y="135"/>
                                    <a:pt x="366" y="141"/>
                                    <a:pt x="366" y="147"/>
                                  </a:cubicBezTo>
                                  <a:cubicBezTo>
                                    <a:pt x="366" y="148"/>
                                    <a:pt x="366" y="148"/>
                                    <a:pt x="366" y="149"/>
                                  </a:cubicBezTo>
                                  <a:cubicBezTo>
                                    <a:pt x="368" y="148"/>
                                    <a:pt x="369" y="148"/>
                                    <a:pt x="371" y="148"/>
                                  </a:cubicBezTo>
                                  <a:cubicBezTo>
                                    <a:pt x="371" y="148"/>
                                    <a:pt x="371" y="147"/>
                                    <a:pt x="371" y="147"/>
                                  </a:cubicBezTo>
                                  <a:cubicBezTo>
                                    <a:pt x="371" y="143"/>
                                    <a:pt x="374" y="140"/>
                                    <a:pt x="378" y="140"/>
                                  </a:cubicBezTo>
                                  <a:cubicBezTo>
                                    <a:pt x="381" y="140"/>
                                    <a:pt x="384" y="143"/>
                                    <a:pt x="384" y="147"/>
                                  </a:cubicBezTo>
                                  <a:close/>
                                  <a:moveTo>
                                    <a:pt x="378" y="142"/>
                                  </a:moveTo>
                                  <a:cubicBezTo>
                                    <a:pt x="375" y="142"/>
                                    <a:pt x="373" y="144"/>
                                    <a:pt x="373" y="147"/>
                                  </a:cubicBezTo>
                                  <a:cubicBezTo>
                                    <a:pt x="373" y="147"/>
                                    <a:pt x="373" y="147"/>
                                    <a:pt x="373" y="148"/>
                                  </a:cubicBezTo>
                                  <a:cubicBezTo>
                                    <a:pt x="374" y="147"/>
                                    <a:pt x="376" y="147"/>
                                    <a:pt x="378" y="147"/>
                                  </a:cubicBezTo>
                                  <a:cubicBezTo>
                                    <a:pt x="379" y="147"/>
                                    <a:pt x="381" y="147"/>
                                    <a:pt x="383" y="148"/>
                                  </a:cubicBezTo>
                                  <a:cubicBezTo>
                                    <a:pt x="383" y="147"/>
                                    <a:pt x="383" y="147"/>
                                    <a:pt x="383" y="147"/>
                                  </a:cubicBezTo>
                                  <a:cubicBezTo>
                                    <a:pt x="383" y="144"/>
                                    <a:pt x="381" y="142"/>
                                    <a:pt x="378" y="142"/>
                                  </a:cubicBezTo>
                                  <a:close/>
                                  <a:moveTo>
                                    <a:pt x="527" y="147"/>
                                  </a:moveTo>
                                  <a:cubicBezTo>
                                    <a:pt x="527" y="150"/>
                                    <a:pt x="527" y="153"/>
                                    <a:pt x="526" y="155"/>
                                  </a:cubicBezTo>
                                  <a:cubicBezTo>
                                    <a:pt x="527" y="156"/>
                                    <a:pt x="528" y="157"/>
                                    <a:pt x="529" y="158"/>
                                  </a:cubicBezTo>
                                  <a:cubicBezTo>
                                    <a:pt x="530" y="157"/>
                                    <a:pt x="531" y="156"/>
                                    <a:pt x="532" y="156"/>
                                  </a:cubicBezTo>
                                  <a:cubicBezTo>
                                    <a:pt x="532" y="153"/>
                                    <a:pt x="533" y="150"/>
                                    <a:pt x="533" y="147"/>
                                  </a:cubicBezTo>
                                  <a:cubicBezTo>
                                    <a:pt x="533" y="138"/>
                                    <a:pt x="529" y="129"/>
                                    <a:pt x="523" y="123"/>
                                  </a:cubicBezTo>
                                  <a:cubicBezTo>
                                    <a:pt x="517" y="117"/>
                                    <a:pt x="508" y="113"/>
                                    <a:pt x="499" y="113"/>
                                  </a:cubicBezTo>
                                  <a:cubicBezTo>
                                    <a:pt x="489" y="113"/>
                                    <a:pt x="481" y="117"/>
                                    <a:pt x="474" y="123"/>
                                  </a:cubicBezTo>
                                  <a:cubicBezTo>
                                    <a:pt x="468" y="129"/>
                                    <a:pt x="464" y="138"/>
                                    <a:pt x="464" y="147"/>
                                  </a:cubicBezTo>
                                  <a:cubicBezTo>
                                    <a:pt x="464" y="150"/>
                                    <a:pt x="465" y="153"/>
                                    <a:pt x="465" y="155"/>
                                  </a:cubicBezTo>
                                  <a:cubicBezTo>
                                    <a:pt x="466" y="156"/>
                                    <a:pt x="467" y="157"/>
                                    <a:pt x="468" y="157"/>
                                  </a:cubicBezTo>
                                  <a:cubicBezTo>
                                    <a:pt x="469" y="157"/>
                                    <a:pt x="470" y="156"/>
                                    <a:pt x="471" y="155"/>
                                  </a:cubicBezTo>
                                  <a:cubicBezTo>
                                    <a:pt x="470" y="153"/>
                                    <a:pt x="470" y="150"/>
                                    <a:pt x="470" y="147"/>
                                  </a:cubicBezTo>
                                  <a:cubicBezTo>
                                    <a:pt x="470" y="131"/>
                                    <a:pt x="483" y="118"/>
                                    <a:pt x="499" y="118"/>
                                  </a:cubicBezTo>
                                  <a:cubicBezTo>
                                    <a:pt x="515" y="118"/>
                                    <a:pt x="527" y="131"/>
                                    <a:pt x="527" y="147"/>
                                  </a:cubicBezTo>
                                  <a:close/>
                                  <a:moveTo>
                                    <a:pt x="520" y="147"/>
                                  </a:moveTo>
                                  <a:cubicBezTo>
                                    <a:pt x="520" y="149"/>
                                    <a:pt x="520" y="150"/>
                                    <a:pt x="519" y="152"/>
                                  </a:cubicBezTo>
                                  <a:cubicBezTo>
                                    <a:pt x="521" y="152"/>
                                    <a:pt x="523" y="153"/>
                                    <a:pt x="525" y="155"/>
                                  </a:cubicBezTo>
                                  <a:cubicBezTo>
                                    <a:pt x="525" y="152"/>
                                    <a:pt x="526" y="150"/>
                                    <a:pt x="526" y="147"/>
                                  </a:cubicBezTo>
                                  <a:cubicBezTo>
                                    <a:pt x="526" y="140"/>
                                    <a:pt x="523" y="133"/>
                                    <a:pt x="518" y="128"/>
                                  </a:cubicBezTo>
                                  <a:cubicBezTo>
                                    <a:pt x="513" y="123"/>
                                    <a:pt x="506" y="120"/>
                                    <a:pt x="499" y="120"/>
                                  </a:cubicBezTo>
                                  <a:cubicBezTo>
                                    <a:pt x="491" y="120"/>
                                    <a:pt x="484" y="123"/>
                                    <a:pt x="479" y="128"/>
                                  </a:cubicBezTo>
                                  <a:cubicBezTo>
                                    <a:pt x="474" y="133"/>
                                    <a:pt x="471" y="140"/>
                                    <a:pt x="471" y="147"/>
                                  </a:cubicBezTo>
                                  <a:cubicBezTo>
                                    <a:pt x="471" y="150"/>
                                    <a:pt x="472" y="152"/>
                                    <a:pt x="472" y="155"/>
                                  </a:cubicBezTo>
                                  <a:cubicBezTo>
                                    <a:pt x="474" y="153"/>
                                    <a:pt x="476" y="152"/>
                                    <a:pt x="478" y="152"/>
                                  </a:cubicBezTo>
                                  <a:cubicBezTo>
                                    <a:pt x="478" y="150"/>
                                    <a:pt x="478" y="149"/>
                                    <a:pt x="478" y="147"/>
                                  </a:cubicBezTo>
                                  <a:cubicBezTo>
                                    <a:pt x="478" y="135"/>
                                    <a:pt x="487" y="126"/>
                                    <a:pt x="499" y="126"/>
                                  </a:cubicBezTo>
                                  <a:cubicBezTo>
                                    <a:pt x="510" y="126"/>
                                    <a:pt x="520" y="135"/>
                                    <a:pt x="520" y="147"/>
                                  </a:cubicBezTo>
                                  <a:close/>
                                  <a:moveTo>
                                    <a:pt x="512" y="147"/>
                                  </a:moveTo>
                                  <a:cubicBezTo>
                                    <a:pt x="512" y="148"/>
                                    <a:pt x="512" y="148"/>
                                    <a:pt x="512" y="149"/>
                                  </a:cubicBezTo>
                                  <a:cubicBezTo>
                                    <a:pt x="514" y="150"/>
                                    <a:pt x="516" y="150"/>
                                    <a:pt x="518" y="151"/>
                                  </a:cubicBezTo>
                                  <a:cubicBezTo>
                                    <a:pt x="518" y="150"/>
                                    <a:pt x="518" y="148"/>
                                    <a:pt x="518" y="147"/>
                                  </a:cubicBezTo>
                                  <a:cubicBezTo>
                                    <a:pt x="518" y="142"/>
                                    <a:pt x="516" y="137"/>
                                    <a:pt x="512" y="133"/>
                                  </a:cubicBezTo>
                                  <a:cubicBezTo>
                                    <a:pt x="509" y="130"/>
                                    <a:pt x="504" y="128"/>
                                    <a:pt x="499" y="128"/>
                                  </a:cubicBezTo>
                                  <a:cubicBezTo>
                                    <a:pt x="493" y="128"/>
                                    <a:pt x="488" y="130"/>
                                    <a:pt x="485" y="133"/>
                                  </a:cubicBezTo>
                                  <a:cubicBezTo>
                                    <a:pt x="481" y="137"/>
                                    <a:pt x="479" y="142"/>
                                    <a:pt x="479" y="147"/>
                                  </a:cubicBezTo>
                                  <a:cubicBezTo>
                                    <a:pt x="479" y="148"/>
                                    <a:pt x="479" y="150"/>
                                    <a:pt x="480" y="151"/>
                                  </a:cubicBezTo>
                                  <a:cubicBezTo>
                                    <a:pt x="481" y="150"/>
                                    <a:pt x="483" y="150"/>
                                    <a:pt x="485" y="149"/>
                                  </a:cubicBezTo>
                                  <a:cubicBezTo>
                                    <a:pt x="485" y="148"/>
                                    <a:pt x="485" y="148"/>
                                    <a:pt x="485" y="147"/>
                                  </a:cubicBezTo>
                                  <a:cubicBezTo>
                                    <a:pt x="485" y="140"/>
                                    <a:pt x="491" y="134"/>
                                    <a:pt x="499" y="134"/>
                                  </a:cubicBezTo>
                                  <a:cubicBezTo>
                                    <a:pt x="506" y="134"/>
                                    <a:pt x="512" y="140"/>
                                    <a:pt x="512" y="147"/>
                                  </a:cubicBezTo>
                                  <a:close/>
                                  <a:moveTo>
                                    <a:pt x="505" y="147"/>
                                  </a:moveTo>
                                  <a:cubicBezTo>
                                    <a:pt x="505" y="147"/>
                                    <a:pt x="505" y="148"/>
                                    <a:pt x="505" y="148"/>
                                  </a:cubicBezTo>
                                  <a:cubicBezTo>
                                    <a:pt x="507" y="148"/>
                                    <a:pt x="509" y="148"/>
                                    <a:pt x="510" y="149"/>
                                  </a:cubicBezTo>
                                  <a:cubicBezTo>
                                    <a:pt x="511" y="148"/>
                                    <a:pt x="511" y="148"/>
                                    <a:pt x="511" y="147"/>
                                  </a:cubicBezTo>
                                  <a:cubicBezTo>
                                    <a:pt x="511" y="141"/>
                                    <a:pt x="505" y="135"/>
                                    <a:pt x="499" y="135"/>
                                  </a:cubicBezTo>
                                  <a:cubicBezTo>
                                    <a:pt x="492" y="135"/>
                                    <a:pt x="487" y="141"/>
                                    <a:pt x="487" y="147"/>
                                  </a:cubicBezTo>
                                  <a:cubicBezTo>
                                    <a:pt x="487" y="148"/>
                                    <a:pt x="487" y="148"/>
                                    <a:pt x="487" y="149"/>
                                  </a:cubicBezTo>
                                  <a:cubicBezTo>
                                    <a:pt x="489" y="148"/>
                                    <a:pt x="490" y="148"/>
                                    <a:pt x="492" y="148"/>
                                  </a:cubicBezTo>
                                  <a:cubicBezTo>
                                    <a:pt x="492" y="148"/>
                                    <a:pt x="492" y="147"/>
                                    <a:pt x="492" y="147"/>
                                  </a:cubicBezTo>
                                  <a:cubicBezTo>
                                    <a:pt x="492" y="143"/>
                                    <a:pt x="495" y="140"/>
                                    <a:pt x="499" y="140"/>
                                  </a:cubicBezTo>
                                  <a:cubicBezTo>
                                    <a:pt x="502" y="140"/>
                                    <a:pt x="505" y="143"/>
                                    <a:pt x="505" y="147"/>
                                  </a:cubicBezTo>
                                  <a:close/>
                                  <a:moveTo>
                                    <a:pt x="499" y="142"/>
                                  </a:moveTo>
                                  <a:cubicBezTo>
                                    <a:pt x="496" y="142"/>
                                    <a:pt x="494" y="144"/>
                                    <a:pt x="494" y="147"/>
                                  </a:cubicBezTo>
                                  <a:cubicBezTo>
                                    <a:pt x="494" y="147"/>
                                    <a:pt x="494" y="147"/>
                                    <a:pt x="494" y="148"/>
                                  </a:cubicBezTo>
                                  <a:cubicBezTo>
                                    <a:pt x="495" y="147"/>
                                    <a:pt x="497" y="147"/>
                                    <a:pt x="499" y="147"/>
                                  </a:cubicBezTo>
                                  <a:cubicBezTo>
                                    <a:pt x="500" y="147"/>
                                    <a:pt x="502" y="147"/>
                                    <a:pt x="504" y="148"/>
                                  </a:cubicBezTo>
                                  <a:cubicBezTo>
                                    <a:pt x="504" y="147"/>
                                    <a:pt x="504" y="147"/>
                                    <a:pt x="504" y="147"/>
                                  </a:cubicBezTo>
                                  <a:cubicBezTo>
                                    <a:pt x="504" y="144"/>
                                    <a:pt x="501" y="142"/>
                                    <a:pt x="499" y="142"/>
                                  </a:cubicBezTo>
                                  <a:close/>
                                  <a:moveTo>
                                    <a:pt x="464" y="163"/>
                                  </a:moveTo>
                                  <a:cubicBezTo>
                                    <a:pt x="455" y="172"/>
                                    <a:pt x="449" y="185"/>
                                    <a:pt x="449" y="199"/>
                                  </a:cubicBezTo>
                                  <a:cubicBezTo>
                                    <a:pt x="449" y="199"/>
                                    <a:pt x="449" y="199"/>
                                    <a:pt x="449" y="200"/>
                                  </a:cubicBezTo>
                                  <a:cubicBezTo>
                                    <a:pt x="451" y="200"/>
                                    <a:pt x="453" y="201"/>
                                    <a:pt x="455" y="202"/>
                                  </a:cubicBezTo>
                                  <a:cubicBezTo>
                                    <a:pt x="455" y="201"/>
                                    <a:pt x="455" y="200"/>
                                    <a:pt x="455" y="199"/>
                                  </a:cubicBezTo>
                                  <a:cubicBezTo>
                                    <a:pt x="455" y="175"/>
                                    <a:pt x="475" y="155"/>
                                    <a:pt x="499" y="155"/>
                                  </a:cubicBezTo>
                                  <a:cubicBezTo>
                                    <a:pt x="523" y="155"/>
                                    <a:pt x="542" y="175"/>
                                    <a:pt x="542" y="199"/>
                                  </a:cubicBezTo>
                                  <a:cubicBezTo>
                                    <a:pt x="542" y="200"/>
                                    <a:pt x="542" y="201"/>
                                    <a:pt x="542" y="202"/>
                                  </a:cubicBezTo>
                                  <a:cubicBezTo>
                                    <a:pt x="544" y="201"/>
                                    <a:pt x="546" y="201"/>
                                    <a:pt x="548" y="200"/>
                                  </a:cubicBezTo>
                                  <a:cubicBezTo>
                                    <a:pt x="548" y="200"/>
                                    <a:pt x="548" y="199"/>
                                    <a:pt x="548" y="199"/>
                                  </a:cubicBezTo>
                                  <a:cubicBezTo>
                                    <a:pt x="548" y="185"/>
                                    <a:pt x="543" y="172"/>
                                    <a:pt x="534" y="163"/>
                                  </a:cubicBezTo>
                                  <a:cubicBezTo>
                                    <a:pt x="525" y="154"/>
                                    <a:pt x="512" y="149"/>
                                    <a:pt x="499" y="149"/>
                                  </a:cubicBezTo>
                                  <a:cubicBezTo>
                                    <a:pt x="485" y="149"/>
                                    <a:pt x="473" y="154"/>
                                    <a:pt x="464" y="163"/>
                                  </a:cubicBezTo>
                                  <a:close/>
                                  <a:moveTo>
                                    <a:pt x="534" y="199"/>
                                  </a:moveTo>
                                  <a:cubicBezTo>
                                    <a:pt x="534" y="201"/>
                                    <a:pt x="534" y="204"/>
                                    <a:pt x="534" y="206"/>
                                  </a:cubicBezTo>
                                  <a:cubicBezTo>
                                    <a:pt x="536" y="205"/>
                                    <a:pt x="538" y="204"/>
                                    <a:pt x="540" y="203"/>
                                  </a:cubicBezTo>
                                  <a:cubicBezTo>
                                    <a:pt x="540" y="201"/>
                                    <a:pt x="541" y="200"/>
                                    <a:pt x="541" y="199"/>
                                  </a:cubicBezTo>
                                  <a:cubicBezTo>
                                    <a:pt x="541" y="187"/>
                                    <a:pt x="536" y="176"/>
                                    <a:pt x="528" y="169"/>
                                  </a:cubicBezTo>
                                  <a:cubicBezTo>
                                    <a:pt x="521" y="161"/>
                                    <a:pt x="510" y="157"/>
                                    <a:pt x="499" y="157"/>
                                  </a:cubicBezTo>
                                  <a:cubicBezTo>
                                    <a:pt x="487" y="157"/>
                                    <a:pt x="477" y="161"/>
                                    <a:pt x="469" y="169"/>
                                  </a:cubicBezTo>
                                  <a:cubicBezTo>
                                    <a:pt x="461" y="176"/>
                                    <a:pt x="457" y="187"/>
                                    <a:pt x="457" y="199"/>
                                  </a:cubicBezTo>
                                  <a:cubicBezTo>
                                    <a:pt x="457" y="200"/>
                                    <a:pt x="457" y="201"/>
                                    <a:pt x="457" y="202"/>
                                  </a:cubicBezTo>
                                  <a:cubicBezTo>
                                    <a:pt x="459" y="203"/>
                                    <a:pt x="461" y="204"/>
                                    <a:pt x="464" y="206"/>
                                  </a:cubicBezTo>
                                  <a:cubicBezTo>
                                    <a:pt x="463" y="203"/>
                                    <a:pt x="463" y="201"/>
                                    <a:pt x="463" y="199"/>
                                  </a:cubicBezTo>
                                  <a:cubicBezTo>
                                    <a:pt x="463" y="179"/>
                                    <a:pt x="479" y="163"/>
                                    <a:pt x="499" y="163"/>
                                  </a:cubicBezTo>
                                  <a:cubicBezTo>
                                    <a:pt x="518" y="163"/>
                                    <a:pt x="534" y="179"/>
                                    <a:pt x="534" y="199"/>
                                  </a:cubicBezTo>
                                  <a:close/>
                                  <a:moveTo>
                                    <a:pt x="542" y="250"/>
                                  </a:moveTo>
                                  <a:cubicBezTo>
                                    <a:pt x="542" y="251"/>
                                    <a:pt x="542" y="252"/>
                                    <a:pt x="542" y="253"/>
                                  </a:cubicBezTo>
                                  <a:cubicBezTo>
                                    <a:pt x="544" y="253"/>
                                    <a:pt x="546" y="252"/>
                                    <a:pt x="548" y="251"/>
                                  </a:cubicBezTo>
                                  <a:cubicBezTo>
                                    <a:pt x="548" y="251"/>
                                    <a:pt x="548" y="250"/>
                                    <a:pt x="548" y="250"/>
                                  </a:cubicBezTo>
                                  <a:cubicBezTo>
                                    <a:pt x="548" y="236"/>
                                    <a:pt x="543" y="224"/>
                                    <a:pt x="534" y="215"/>
                                  </a:cubicBezTo>
                                  <a:cubicBezTo>
                                    <a:pt x="525" y="206"/>
                                    <a:pt x="512" y="200"/>
                                    <a:pt x="499" y="200"/>
                                  </a:cubicBezTo>
                                  <a:cubicBezTo>
                                    <a:pt x="485" y="200"/>
                                    <a:pt x="473" y="206"/>
                                    <a:pt x="464" y="215"/>
                                  </a:cubicBezTo>
                                  <a:cubicBezTo>
                                    <a:pt x="455" y="224"/>
                                    <a:pt x="449" y="236"/>
                                    <a:pt x="449" y="250"/>
                                  </a:cubicBezTo>
                                  <a:cubicBezTo>
                                    <a:pt x="449" y="250"/>
                                    <a:pt x="449" y="251"/>
                                    <a:pt x="449" y="251"/>
                                  </a:cubicBezTo>
                                  <a:cubicBezTo>
                                    <a:pt x="451" y="252"/>
                                    <a:pt x="453" y="252"/>
                                    <a:pt x="455" y="253"/>
                                  </a:cubicBezTo>
                                  <a:cubicBezTo>
                                    <a:pt x="455" y="252"/>
                                    <a:pt x="455" y="251"/>
                                    <a:pt x="455" y="250"/>
                                  </a:cubicBezTo>
                                  <a:cubicBezTo>
                                    <a:pt x="455" y="226"/>
                                    <a:pt x="475" y="206"/>
                                    <a:pt x="499" y="206"/>
                                  </a:cubicBezTo>
                                  <a:cubicBezTo>
                                    <a:pt x="523" y="206"/>
                                    <a:pt x="542" y="226"/>
                                    <a:pt x="542" y="250"/>
                                  </a:cubicBezTo>
                                  <a:close/>
                                  <a:moveTo>
                                    <a:pt x="534" y="250"/>
                                  </a:moveTo>
                                  <a:cubicBezTo>
                                    <a:pt x="534" y="252"/>
                                    <a:pt x="534" y="255"/>
                                    <a:pt x="534" y="257"/>
                                  </a:cubicBezTo>
                                  <a:cubicBezTo>
                                    <a:pt x="536" y="256"/>
                                    <a:pt x="538" y="255"/>
                                    <a:pt x="540" y="254"/>
                                  </a:cubicBezTo>
                                  <a:cubicBezTo>
                                    <a:pt x="540" y="253"/>
                                    <a:pt x="541" y="251"/>
                                    <a:pt x="541" y="250"/>
                                  </a:cubicBezTo>
                                  <a:cubicBezTo>
                                    <a:pt x="541" y="238"/>
                                    <a:pt x="536" y="228"/>
                                    <a:pt x="528" y="220"/>
                                  </a:cubicBezTo>
                                  <a:cubicBezTo>
                                    <a:pt x="521" y="213"/>
                                    <a:pt x="510" y="208"/>
                                    <a:pt x="499" y="208"/>
                                  </a:cubicBezTo>
                                  <a:cubicBezTo>
                                    <a:pt x="487" y="208"/>
                                    <a:pt x="477" y="213"/>
                                    <a:pt x="469" y="220"/>
                                  </a:cubicBezTo>
                                  <a:cubicBezTo>
                                    <a:pt x="461" y="228"/>
                                    <a:pt x="457" y="238"/>
                                    <a:pt x="457" y="250"/>
                                  </a:cubicBezTo>
                                  <a:cubicBezTo>
                                    <a:pt x="457" y="251"/>
                                    <a:pt x="457" y="253"/>
                                    <a:pt x="457" y="254"/>
                                  </a:cubicBezTo>
                                  <a:cubicBezTo>
                                    <a:pt x="459" y="255"/>
                                    <a:pt x="461" y="256"/>
                                    <a:pt x="464" y="257"/>
                                  </a:cubicBezTo>
                                  <a:cubicBezTo>
                                    <a:pt x="463" y="255"/>
                                    <a:pt x="463" y="252"/>
                                    <a:pt x="463" y="250"/>
                                  </a:cubicBezTo>
                                  <a:cubicBezTo>
                                    <a:pt x="463" y="230"/>
                                    <a:pt x="479" y="214"/>
                                    <a:pt x="499" y="214"/>
                                  </a:cubicBezTo>
                                  <a:cubicBezTo>
                                    <a:pt x="518" y="214"/>
                                    <a:pt x="534" y="230"/>
                                    <a:pt x="534" y="250"/>
                                  </a:cubicBezTo>
                                  <a:close/>
                                  <a:moveTo>
                                    <a:pt x="542" y="301"/>
                                  </a:moveTo>
                                  <a:cubicBezTo>
                                    <a:pt x="542" y="302"/>
                                    <a:pt x="542" y="304"/>
                                    <a:pt x="542" y="305"/>
                                  </a:cubicBezTo>
                                  <a:cubicBezTo>
                                    <a:pt x="544" y="304"/>
                                    <a:pt x="546" y="303"/>
                                    <a:pt x="548" y="303"/>
                                  </a:cubicBezTo>
                                  <a:cubicBezTo>
                                    <a:pt x="548" y="302"/>
                                    <a:pt x="548" y="302"/>
                                    <a:pt x="548" y="301"/>
                                  </a:cubicBezTo>
                                  <a:cubicBezTo>
                                    <a:pt x="548" y="288"/>
                                    <a:pt x="543" y="275"/>
                                    <a:pt x="534" y="266"/>
                                  </a:cubicBezTo>
                                  <a:cubicBezTo>
                                    <a:pt x="525" y="257"/>
                                    <a:pt x="512" y="252"/>
                                    <a:pt x="499" y="252"/>
                                  </a:cubicBezTo>
                                  <a:cubicBezTo>
                                    <a:pt x="485" y="252"/>
                                    <a:pt x="473" y="257"/>
                                    <a:pt x="464" y="266"/>
                                  </a:cubicBezTo>
                                  <a:cubicBezTo>
                                    <a:pt x="455" y="275"/>
                                    <a:pt x="449" y="288"/>
                                    <a:pt x="449" y="301"/>
                                  </a:cubicBezTo>
                                  <a:cubicBezTo>
                                    <a:pt x="449" y="302"/>
                                    <a:pt x="449" y="302"/>
                                    <a:pt x="449" y="303"/>
                                  </a:cubicBezTo>
                                  <a:cubicBezTo>
                                    <a:pt x="451" y="303"/>
                                    <a:pt x="453" y="304"/>
                                    <a:pt x="455" y="305"/>
                                  </a:cubicBezTo>
                                  <a:cubicBezTo>
                                    <a:pt x="455" y="303"/>
                                    <a:pt x="455" y="302"/>
                                    <a:pt x="455" y="301"/>
                                  </a:cubicBezTo>
                                  <a:cubicBezTo>
                                    <a:pt x="455" y="277"/>
                                    <a:pt x="475" y="258"/>
                                    <a:pt x="499" y="258"/>
                                  </a:cubicBezTo>
                                  <a:cubicBezTo>
                                    <a:pt x="523" y="258"/>
                                    <a:pt x="542" y="277"/>
                                    <a:pt x="542" y="301"/>
                                  </a:cubicBezTo>
                                  <a:close/>
                                  <a:moveTo>
                                    <a:pt x="534" y="301"/>
                                  </a:moveTo>
                                  <a:cubicBezTo>
                                    <a:pt x="534" y="304"/>
                                    <a:pt x="534" y="306"/>
                                    <a:pt x="534" y="309"/>
                                  </a:cubicBezTo>
                                  <a:cubicBezTo>
                                    <a:pt x="536" y="307"/>
                                    <a:pt x="538" y="306"/>
                                    <a:pt x="540" y="305"/>
                                  </a:cubicBezTo>
                                  <a:cubicBezTo>
                                    <a:pt x="540" y="304"/>
                                    <a:pt x="541" y="303"/>
                                    <a:pt x="541" y="301"/>
                                  </a:cubicBezTo>
                                  <a:cubicBezTo>
                                    <a:pt x="541" y="290"/>
                                    <a:pt x="536" y="279"/>
                                    <a:pt x="528" y="272"/>
                                  </a:cubicBezTo>
                                  <a:cubicBezTo>
                                    <a:pt x="521" y="264"/>
                                    <a:pt x="510" y="259"/>
                                    <a:pt x="499" y="259"/>
                                  </a:cubicBezTo>
                                  <a:cubicBezTo>
                                    <a:pt x="487" y="259"/>
                                    <a:pt x="477" y="264"/>
                                    <a:pt x="469" y="272"/>
                                  </a:cubicBezTo>
                                  <a:cubicBezTo>
                                    <a:pt x="461" y="279"/>
                                    <a:pt x="457" y="290"/>
                                    <a:pt x="457" y="301"/>
                                  </a:cubicBezTo>
                                  <a:cubicBezTo>
                                    <a:pt x="457" y="303"/>
                                    <a:pt x="457" y="304"/>
                                    <a:pt x="457" y="305"/>
                                  </a:cubicBezTo>
                                  <a:cubicBezTo>
                                    <a:pt x="459" y="306"/>
                                    <a:pt x="461" y="307"/>
                                    <a:pt x="464" y="308"/>
                                  </a:cubicBezTo>
                                  <a:cubicBezTo>
                                    <a:pt x="463" y="306"/>
                                    <a:pt x="463" y="304"/>
                                    <a:pt x="463" y="301"/>
                                  </a:cubicBezTo>
                                  <a:cubicBezTo>
                                    <a:pt x="463" y="282"/>
                                    <a:pt x="479" y="265"/>
                                    <a:pt x="499" y="265"/>
                                  </a:cubicBezTo>
                                  <a:cubicBezTo>
                                    <a:pt x="518" y="265"/>
                                    <a:pt x="534" y="282"/>
                                    <a:pt x="534" y="301"/>
                                  </a:cubicBezTo>
                                  <a:close/>
                                  <a:moveTo>
                                    <a:pt x="527" y="301"/>
                                  </a:moveTo>
                                  <a:cubicBezTo>
                                    <a:pt x="527" y="304"/>
                                    <a:pt x="527" y="307"/>
                                    <a:pt x="526" y="310"/>
                                  </a:cubicBezTo>
                                  <a:cubicBezTo>
                                    <a:pt x="527" y="310"/>
                                    <a:pt x="528" y="311"/>
                                    <a:pt x="529" y="312"/>
                                  </a:cubicBezTo>
                                  <a:cubicBezTo>
                                    <a:pt x="530" y="311"/>
                                    <a:pt x="531" y="310"/>
                                    <a:pt x="532" y="310"/>
                                  </a:cubicBezTo>
                                  <a:cubicBezTo>
                                    <a:pt x="532" y="307"/>
                                    <a:pt x="533" y="304"/>
                                    <a:pt x="533" y="301"/>
                                  </a:cubicBezTo>
                                  <a:cubicBezTo>
                                    <a:pt x="533" y="292"/>
                                    <a:pt x="529" y="283"/>
                                    <a:pt x="523" y="277"/>
                                  </a:cubicBezTo>
                                  <a:cubicBezTo>
                                    <a:pt x="517" y="271"/>
                                    <a:pt x="508" y="267"/>
                                    <a:pt x="499" y="267"/>
                                  </a:cubicBezTo>
                                  <a:cubicBezTo>
                                    <a:pt x="489" y="267"/>
                                    <a:pt x="481" y="271"/>
                                    <a:pt x="474" y="277"/>
                                  </a:cubicBezTo>
                                  <a:cubicBezTo>
                                    <a:pt x="468" y="283"/>
                                    <a:pt x="464" y="292"/>
                                    <a:pt x="464" y="301"/>
                                  </a:cubicBezTo>
                                  <a:cubicBezTo>
                                    <a:pt x="464" y="304"/>
                                    <a:pt x="465" y="307"/>
                                    <a:pt x="465" y="310"/>
                                  </a:cubicBezTo>
                                  <a:cubicBezTo>
                                    <a:pt x="466" y="310"/>
                                    <a:pt x="467" y="311"/>
                                    <a:pt x="468" y="311"/>
                                  </a:cubicBezTo>
                                  <a:cubicBezTo>
                                    <a:pt x="469" y="311"/>
                                    <a:pt x="470" y="310"/>
                                    <a:pt x="471" y="310"/>
                                  </a:cubicBezTo>
                                  <a:cubicBezTo>
                                    <a:pt x="470" y="307"/>
                                    <a:pt x="470" y="304"/>
                                    <a:pt x="470" y="301"/>
                                  </a:cubicBezTo>
                                  <a:cubicBezTo>
                                    <a:pt x="470" y="285"/>
                                    <a:pt x="483" y="272"/>
                                    <a:pt x="499" y="272"/>
                                  </a:cubicBezTo>
                                  <a:cubicBezTo>
                                    <a:pt x="515" y="272"/>
                                    <a:pt x="527" y="285"/>
                                    <a:pt x="527" y="301"/>
                                  </a:cubicBezTo>
                                  <a:close/>
                                  <a:moveTo>
                                    <a:pt x="520" y="301"/>
                                  </a:moveTo>
                                  <a:cubicBezTo>
                                    <a:pt x="520" y="303"/>
                                    <a:pt x="520" y="304"/>
                                    <a:pt x="519" y="306"/>
                                  </a:cubicBezTo>
                                  <a:cubicBezTo>
                                    <a:pt x="521" y="307"/>
                                    <a:pt x="523" y="308"/>
                                    <a:pt x="525" y="309"/>
                                  </a:cubicBezTo>
                                  <a:cubicBezTo>
                                    <a:pt x="525" y="306"/>
                                    <a:pt x="526" y="304"/>
                                    <a:pt x="526" y="301"/>
                                  </a:cubicBezTo>
                                  <a:cubicBezTo>
                                    <a:pt x="526" y="294"/>
                                    <a:pt x="523" y="287"/>
                                    <a:pt x="518" y="282"/>
                                  </a:cubicBezTo>
                                  <a:cubicBezTo>
                                    <a:pt x="513" y="277"/>
                                    <a:pt x="506" y="274"/>
                                    <a:pt x="499" y="274"/>
                                  </a:cubicBezTo>
                                  <a:cubicBezTo>
                                    <a:pt x="491" y="274"/>
                                    <a:pt x="484" y="277"/>
                                    <a:pt x="479" y="282"/>
                                  </a:cubicBezTo>
                                  <a:cubicBezTo>
                                    <a:pt x="474" y="287"/>
                                    <a:pt x="471" y="294"/>
                                    <a:pt x="471" y="301"/>
                                  </a:cubicBezTo>
                                  <a:cubicBezTo>
                                    <a:pt x="471" y="304"/>
                                    <a:pt x="472" y="306"/>
                                    <a:pt x="472" y="309"/>
                                  </a:cubicBezTo>
                                  <a:cubicBezTo>
                                    <a:pt x="474" y="308"/>
                                    <a:pt x="476" y="307"/>
                                    <a:pt x="478" y="306"/>
                                  </a:cubicBezTo>
                                  <a:cubicBezTo>
                                    <a:pt x="478" y="304"/>
                                    <a:pt x="478" y="303"/>
                                    <a:pt x="478" y="301"/>
                                  </a:cubicBezTo>
                                  <a:cubicBezTo>
                                    <a:pt x="478" y="290"/>
                                    <a:pt x="487" y="280"/>
                                    <a:pt x="499" y="280"/>
                                  </a:cubicBezTo>
                                  <a:cubicBezTo>
                                    <a:pt x="510" y="280"/>
                                    <a:pt x="520" y="290"/>
                                    <a:pt x="520" y="301"/>
                                  </a:cubicBezTo>
                                  <a:close/>
                                  <a:moveTo>
                                    <a:pt x="512" y="301"/>
                                  </a:moveTo>
                                  <a:cubicBezTo>
                                    <a:pt x="512" y="302"/>
                                    <a:pt x="512" y="303"/>
                                    <a:pt x="512" y="303"/>
                                  </a:cubicBezTo>
                                  <a:cubicBezTo>
                                    <a:pt x="514" y="304"/>
                                    <a:pt x="516" y="304"/>
                                    <a:pt x="518" y="305"/>
                                  </a:cubicBezTo>
                                  <a:cubicBezTo>
                                    <a:pt x="518" y="304"/>
                                    <a:pt x="518" y="303"/>
                                    <a:pt x="518" y="301"/>
                                  </a:cubicBezTo>
                                  <a:cubicBezTo>
                                    <a:pt x="518" y="296"/>
                                    <a:pt x="516" y="291"/>
                                    <a:pt x="512" y="287"/>
                                  </a:cubicBezTo>
                                  <a:cubicBezTo>
                                    <a:pt x="509" y="284"/>
                                    <a:pt x="504" y="282"/>
                                    <a:pt x="499" y="282"/>
                                  </a:cubicBezTo>
                                  <a:cubicBezTo>
                                    <a:pt x="493" y="282"/>
                                    <a:pt x="488" y="284"/>
                                    <a:pt x="485" y="287"/>
                                  </a:cubicBezTo>
                                  <a:cubicBezTo>
                                    <a:pt x="481" y="291"/>
                                    <a:pt x="479" y="296"/>
                                    <a:pt x="479" y="301"/>
                                  </a:cubicBezTo>
                                  <a:cubicBezTo>
                                    <a:pt x="479" y="303"/>
                                    <a:pt x="479" y="304"/>
                                    <a:pt x="480" y="305"/>
                                  </a:cubicBezTo>
                                  <a:cubicBezTo>
                                    <a:pt x="481" y="304"/>
                                    <a:pt x="483" y="304"/>
                                    <a:pt x="485" y="303"/>
                                  </a:cubicBezTo>
                                  <a:cubicBezTo>
                                    <a:pt x="485" y="303"/>
                                    <a:pt x="485" y="302"/>
                                    <a:pt x="485" y="301"/>
                                  </a:cubicBezTo>
                                  <a:cubicBezTo>
                                    <a:pt x="485" y="294"/>
                                    <a:pt x="491" y="288"/>
                                    <a:pt x="499" y="288"/>
                                  </a:cubicBezTo>
                                  <a:cubicBezTo>
                                    <a:pt x="506" y="288"/>
                                    <a:pt x="512" y="294"/>
                                    <a:pt x="512" y="301"/>
                                  </a:cubicBezTo>
                                  <a:close/>
                                  <a:moveTo>
                                    <a:pt x="505" y="301"/>
                                  </a:moveTo>
                                  <a:cubicBezTo>
                                    <a:pt x="505" y="301"/>
                                    <a:pt x="505" y="302"/>
                                    <a:pt x="505" y="302"/>
                                  </a:cubicBezTo>
                                  <a:cubicBezTo>
                                    <a:pt x="507" y="302"/>
                                    <a:pt x="509" y="302"/>
                                    <a:pt x="510" y="303"/>
                                  </a:cubicBezTo>
                                  <a:cubicBezTo>
                                    <a:pt x="511" y="302"/>
                                    <a:pt x="511" y="302"/>
                                    <a:pt x="511" y="301"/>
                                  </a:cubicBezTo>
                                  <a:cubicBezTo>
                                    <a:pt x="511" y="295"/>
                                    <a:pt x="505" y="289"/>
                                    <a:pt x="499" y="289"/>
                                  </a:cubicBezTo>
                                  <a:cubicBezTo>
                                    <a:pt x="492" y="289"/>
                                    <a:pt x="487" y="295"/>
                                    <a:pt x="487" y="301"/>
                                  </a:cubicBezTo>
                                  <a:cubicBezTo>
                                    <a:pt x="487" y="302"/>
                                    <a:pt x="487" y="302"/>
                                    <a:pt x="487" y="303"/>
                                  </a:cubicBezTo>
                                  <a:cubicBezTo>
                                    <a:pt x="489" y="302"/>
                                    <a:pt x="490" y="302"/>
                                    <a:pt x="492" y="302"/>
                                  </a:cubicBezTo>
                                  <a:cubicBezTo>
                                    <a:pt x="492" y="302"/>
                                    <a:pt x="492" y="301"/>
                                    <a:pt x="492" y="301"/>
                                  </a:cubicBezTo>
                                  <a:cubicBezTo>
                                    <a:pt x="492" y="298"/>
                                    <a:pt x="495" y="295"/>
                                    <a:pt x="499" y="295"/>
                                  </a:cubicBezTo>
                                  <a:cubicBezTo>
                                    <a:pt x="502" y="295"/>
                                    <a:pt x="505" y="298"/>
                                    <a:pt x="505" y="301"/>
                                  </a:cubicBezTo>
                                  <a:close/>
                                  <a:moveTo>
                                    <a:pt x="499" y="296"/>
                                  </a:moveTo>
                                  <a:cubicBezTo>
                                    <a:pt x="496" y="296"/>
                                    <a:pt x="494" y="298"/>
                                    <a:pt x="494" y="301"/>
                                  </a:cubicBezTo>
                                  <a:cubicBezTo>
                                    <a:pt x="494" y="301"/>
                                    <a:pt x="494" y="302"/>
                                    <a:pt x="494" y="302"/>
                                  </a:cubicBezTo>
                                  <a:cubicBezTo>
                                    <a:pt x="495" y="302"/>
                                    <a:pt x="497" y="301"/>
                                    <a:pt x="499" y="301"/>
                                  </a:cubicBezTo>
                                  <a:cubicBezTo>
                                    <a:pt x="500" y="301"/>
                                    <a:pt x="502" y="302"/>
                                    <a:pt x="504" y="302"/>
                                  </a:cubicBezTo>
                                  <a:cubicBezTo>
                                    <a:pt x="504" y="302"/>
                                    <a:pt x="504" y="301"/>
                                    <a:pt x="504" y="301"/>
                                  </a:cubicBezTo>
                                  <a:cubicBezTo>
                                    <a:pt x="504" y="298"/>
                                    <a:pt x="501" y="296"/>
                                    <a:pt x="499" y="296"/>
                                  </a:cubicBezTo>
                                  <a:close/>
                                  <a:moveTo>
                                    <a:pt x="453" y="329"/>
                                  </a:moveTo>
                                  <a:cubicBezTo>
                                    <a:pt x="454" y="327"/>
                                    <a:pt x="455" y="325"/>
                                    <a:pt x="456" y="324"/>
                                  </a:cubicBezTo>
                                  <a:cubicBezTo>
                                    <a:pt x="451" y="320"/>
                                    <a:pt x="445" y="318"/>
                                    <a:pt x="438" y="318"/>
                                  </a:cubicBezTo>
                                  <a:cubicBezTo>
                                    <a:pt x="431" y="318"/>
                                    <a:pt x="425" y="320"/>
                                    <a:pt x="420" y="324"/>
                                  </a:cubicBezTo>
                                  <a:cubicBezTo>
                                    <a:pt x="421" y="325"/>
                                    <a:pt x="422" y="327"/>
                                    <a:pt x="423" y="328"/>
                                  </a:cubicBezTo>
                                  <a:cubicBezTo>
                                    <a:pt x="427" y="325"/>
                                    <a:pt x="432" y="324"/>
                                    <a:pt x="438" y="324"/>
                                  </a:cubicBezTo>
                                  <a:cubicBezTo>
                                    <a:pt x="444" y="324"/>
                                    <a:pt x="449" y="326"/>
                                    <a:pt x="453" y="329"/>
                                  </a:cubicBezTo>
                                  <a:close/>
                                  <a:moveTo>
                                    <a:pt x="438" y="325"/>
                                  </a:moveTo>
                                  <a:cubicBezTo>
                                    <a:pt x="433" y="325"/>
                                    <a:pt x="428" y="327"/>
                                    <a:pt x="423" y="330"/>
                                  </a:cubicBezTo>
                                  <a:cubicBezTo>
                                    <a:pt x="424" y="331"/>
                                    <a:pt x="425" y="333"/>
                                    <a:pt x="426" y="335"/>
                                  </a:cubicBezTo>
                                  <a:cubicBezTo>
                                    <a:pt x="429" y="333"/>
                                    <a:pt x="433" y="332"/>
                                    <a:pt x="438" y="332"/>
                                  </a:cubicBezTo>
                                  <a:cubicBezTo>
                                    <a:pt x="442" y="332"/>
                                    <a:pt x="447" y="333"/>
                                    <a:pt x="450" y="336"/>
                                  </a:cubicBezTo>
                                  <a:cubicBezTo>
                                    <a:pt x="451" y="334"/>
                                    <a:pt x="452" y="332"/>
                                    <a:pt x="453" y="330"/>
                                  </a:cubicBezTo>
                                  <a:cubicBezTo>
                                    <a:pt x="448" y="327"/>
                                    <a:pt x="443" y="325"/>
                                    <a:pt x="438" y="325"/>
                                  </a:cubicBezTo>
                                  <a:close/>
                                  <a:moveTo>
                                    <a:pt x="457" y="323"/>
                                  </a:moveTo>
                                  <a:cubicBezTo>
                                    <a:pt x="458" y="321"/>
                                    <a:pt x="460" y="319"/>
                                    <a:pt x="461" y="318"/>
                                  </a:cubicBezTo>
                                  <a:cubicBezTo>
                                    <a:pt x="454" y="313"/>
                                    <a:pt x="446" y="311"/>
                                    <a:pt x="438" y="311"/>
                                  </a:cubicBezTo>
                                  <a:cubicBezTo>
                                    <a:pt x="429" y="311"/>
                                    <a:pt x="422" y="313"/>
                                    <a:pt x="415" y="317"/>
                                  </a:cubicBezTo>
                                  <a:cubicBezTo>
                                    <a:pt x="416" y="319"/>
                                    <a:pt x="418" y="321"/>
                                    <a:pt x="419" y="322"/>
                                  </a:cubicBezTo>
                                  <a:cubicBezTo>
                                    <a:pt x="424" y="319"/>
                                    <a:pt x="431" y="317"/>
                                    <a:pt x="438" y="317"/>
                                  </a:cubicBezTo>
                                  <a:cubicBezTo>
                                    <a:pt x="445" y="317"/>
                                    <a:pt x="452" y="319"/>
                                    <a:pt x="457" y="323"/>
                                  </a:cubicBezTo>
                                  <a:close/>
                                  <a:moveTo>
                                    <a:pt x="462" y="317"/>
                                  </a:moveTo>
                                  <a:cubicBezTo>
                                    <a:pt x="464" y="315"/>
                                    <a:pt x="465" y="314"/>
                                    <a:pt x="467" y="312"/>
                                  </a:cubicBezTo>
                                  <a:cubicBezTo>
                                    <a:pt x="459" y="307"/>
                                    <a:pt x="449" y="303"/>
                                    <a:pt x="438" y="303"/>
                                  </a:cubicBezTo>
                                  <a:cubicBezTo>
                                    <a:pt x="427" y="303"/>
                                    <a:pt x="417" y="306"/>
                                    <a:pt x="409" y="312"/>
                                  </a:cubicBezTo>
                                  <a:cubicBezTo>
                                    <a:pt x="411" y="313"/>
                                    <a:pt x="412" y="315"/>
                                    <a:pt x="414" y="316"/>
                                  </a:cubicBezTo>
                                  <a:cubicBezTo>
                                    <a:pt x="421" y="312"/>
                                    <a:pt x="429" y="309"/>
                                    <a:pt x="438" y="309"/>
                                  </a:cubicBezTo>
                                  <a:cubicBezTo>
                                    <a:pt x="447" y="309"/>
                                    <a:pt x="455" y="312"/>
                                    <a:pt x="462" y="317"/>
                                  </a:cubicBezTo>
                                  <a:close/>
                                  <a:moveTo>
                                    <a:pt x="423" y="175"/>
                                  </a:moveTo>
                                  <a:cubicBezTo>
                                    <a:pt x="424" y="177"/>
                                    <a:pt x="425" y="179"/>
                                    <a:pt x="426" y="181"/>
                                  </a:cubicBezTo>
                                  <a:cubicBezTo>
                                    <a:pt x="429" y="179"/>
                                    <a:pt x="433" y="177"/>
                                    <a:pt x="438" y="177"/>
                                  </a:cubicBezTo>
                                  <a:cubicBezTo>
                                    <a:pt x="442" y="177"/>
                                    <a:pt x="447" y="179"/>
                                    <a:pt x="450" y="182"/>
                                  </a:cubicBezTo>
                                  <a:cubicBezTo>
                                    <a:pt x="451" y="180"/>
                                    <a:pt x="452" y="178"/>
                                    <a:pt x="453" y="176"/>
                                  </a:cubicBezTo>
                                  <a:cubicBezTo>
                                    <a:pt x="448" y="173"/>
                                    <a:pt x="443" y="171"/>
                                    <a:pt x="438" y="171"/>
                                  </a:cubicBezTo>
                                  <a:cubicBezTo>
                                    <a:pt x="433" y="171"/>
                                    <a:pt x="428" y="173"/>
                                    <a:pt x="423" y="175"/>
                                  </a:cubicBezTo>
                                  <a:close/>
                                  <a:moveTo>
                                    <a:pt x="438" y="170"/>
                                  </a:moveTo>
                                  <a:cubicBezTo>
                                    <a:pt x="444" y="170"/>
                                    <a:pt x="449" y="171"/>
                                    <a:pt x="453" y="174"/>
                                  </a:cubicBezTo>
                                  <a:cubicBezTo>
                                    <a:pt x="454" y="173"/>
                                    <a:pt x="455" y="171"/>
                                    <a:pt x="456" y="170"/>
                                  </a:cubicBezTo>
                                  <a:cubicBezTo>
                                    <a:pt x="451" y="166"/>
                                    <a:pt x="445" y="164"/>
                                    <a:pt x="438" y="164"/>
                                  </a:cubicBezTo>
                                  <a:cubicBezTo>
                                    <a:pt x="431" y="164"/>
                                    <a:pt x="425" y="166"/>
                                    <a:pt x="420" y="169"/>
                                  </a:cubicBezTo>
                                  <a:cubicBezTo>
                                    <a:pt x="421" y="171"/>
                                    <a:pt x="422" y="172"/>
                                    <a:pt x="423" y="174"/>
                                  </a:cubicBezTo>
                                  <a:cubicBezTo>
                                    <a:pt x="427" y="171"/>
                                    <a:pt x="432" y="170"/>
                                    <a:pt x="438" y="170"/>
                                  </a:cubicBezTo>
                                  <a:close/>
                                  <a:moveTo>
                                    <a:pt x="426" y="183"/>
                                  </a:moveTo>
                                  <a:cubicBezTo>
                                    <a:pt x="427" y="185"/>
                                    <a:pt x="428" y="187"/>
                                    <a:pt x="428" y="189"/>
                                  </a:cubicBezTo>
                                  <a:cubicBezTo>
                                    <a:pt x="431" y="187"/>
                                    <a:pt x="434" y="185"/>
                                    <a:pt x="438" y="185"/>
                                  </a:cubicBezTo>
                                  <a:cubicBezTo>
                                    <a:pt x="442" y="185"/>
                                    <a:pt x="446" y="187"/>
                                    <a:pt x="448" y="190"/>
                                  </a:cubicBezTo>
                                  <a:cubicBezTo>
                                    <a:pt x="449" y="188"/>
                                    <a:pt x="449" y="185"/>
                                    <a:pt x="450" y="183"/>
                                  </a:cubicBezTo>
                                  <a:cubicBezTo>
                                    <a:pt x="446" y="181"/>
                                    <a:pt x="442" y="179"/>
                                    <a:pt x="438" y="179"/>
                                  </a:cubicBezTo>
                                  <a:cubicBezTo>
                                    <a:pt x="434" y="179"/>
                                    <a:pt x="430" y="180"/>
                                    <a:pt x="426" y="183"/>
                                  </a:cubicBezTo>
                                  <a:close/>
                                  <a:moveTo>
                                    <a:pt x="447" y="199"/>
                                  </a:moveTo>
                                  <a:cubicBezTo>
                                    <a:pt x="447" y="196"/>
                                    <a:pt x="448" y="194"/>
                                    <a:pt x="448" y="192"/>
                                  </a:cubicBezTo>
                                  <a:cubicBezTo>
                                    <a:pt x="446" y="189"/>
                                    <a:pt x="442" y="187"/>
                                    <a:pt x="438" y="187"/>
                                  </a:cubicBezTo>
                                  <a:cubicBezTo>
                                    <a:pt x="434" y="187"/>
                                    <a:pt x="431" y="188"/>
                                    <a:pt x="428" y="191"/>
                                  </a:cubicBezTo>
                                  <a:cubicBezTo>
                                    <a:pt x="429" y="194"/>
                                    <a:pt x="429" y="196"/>
                                    <a:pt x="429" y="199"/>
                                  </a:cubicBezTo>
                                  <a:cubicBezTo>
                                    <a:pt x="429" y="199"/>
                                    <a:pt x="429" y="199"/>
                                    <a:pt x="429" y="199"/>
                                  </a:cubicBezTo>
                                  <a:cubicBezTo>
                                    <a:pt x="430" y="199"/>
                                    <a:pt x="430" y="199"/>
                                    <a:pt x="431" y="199"/>
                                  </a:cubicBezTo>
                                  <a:cubicBezTo>
                                    <a:pt x="431" y="199"/>
                                    <a:pt x="431" y="199"/>
                                    <a:pt x="431" y="199"/>
                                  </a:cubicBezTo>
                                  <a:cubicBezTo>
                                    <a:pt x="431" y="195"/>
                                    <a:pt x="434" y="192"/>
                                    <a:pt x="438" y="192"/>
                                  </a:cubicBezTo>
                                  <a:cubicBezTo>
                                    <a:pt x="441" y="192"/>
                                    <a:pt x="444" y="195"/>
                                    <a:pt x="444" y="199"/>
                                  </a:cubicBezTo>
                                  <a:cubicBezTo>
                                    <a:pt x="444" y="199"/>
                                    <a:pt x="444" y="199"/>
                                    <a:pt x="444" y="199"/>
                                  </a:cubicBezTo>
                                  <a:cubicBezTo>
                                    <a:pt x="445" y="199"/>
                                    <a:pt x="446" y="199"/>
                                    <a:pt x="447" y="200"/>
                                  </a:cubicBezTo>
                                  <a:cubicBezTo>
                                    <a:pt x="447" y="199"/>
                                    <a:pt x="447" y="199"/>
                                    <a:pt x="447" y="199"/>
                                  </a:cubicBezTo>
                                  <a:close/>
                                  <a:moveTo>
                                    <a:pt x="438" y="193"/>
                                  </a:moveTo>
                                  <a:cubicBezTo>
                                    <a:pt x="435" y="193"/>
                                    <a:pt x="433" y="196"/>
                                    <a:pt x="433" y="199"/>
                                  </a:cubicBezTo>
                                  <a:cubicBezTo>
                                    <a:pt x="433" y="199"/>
                                    <a:pt x="433" y="199"/>
                                    <a:pt x="433" y="199"/>
                                  </a:cubicBezTo>
                                  <a:cubicBezTo>
                                    <a:pt x="434" y="199"/>
                                    <a:pt x="436" y="199"/>
                                    <a:pt x="438" y="199"/>
                                  </a:cubicBezTo>
                                  <a:cubicBezTo>
                                    <a:pt x="439" y="199"/>
                                    <a:pt x="441" y="199"/>
                                    <a:pt x="443" y="199"/>
                                  </a:cubicBezTo>
                                  <a:cubicBezTo>
                                    <a:pt x="443" y="199"/>
                                    <a:pt x="443" y="199"/>
                                    <a:pt x="443" y="199"/>
                                  </a:cubicBezTo>
                                  <a:cubicBezTo>
                                    <a:pt x="443" y="196"/>
                                    <a:pt x="441" y="193"/>
                                    <a:pt x="438" y="193"/>
                                  </a:cubicBezTo>
                                  <a:close/>
                                  <a:moveTo>
                                    <a:pt x="409" y="209"/>
                                  </a:moveTo>
                                  <a:cubicBezTo>
                                    <a:pt x="411" y="211"/>
                                    <a:pt x="412" y="212"/>
                                    <a:pt x="414" y="214"/>
                                  </a:cubicBezTo>
                                  <a:cubicBezTo>
                                    <a:pt x="421" y="209"/>
                                    <a:pt x="429" y="206"/>
                                    <a:pt x="438" y="206"/>
                                  </a:cubicBezTo>
                                  <a:cubicBezTo>
                                    <a:pt x="447" y="206"/>
                                    <a:pt x="455" y="209"/>
                                    <a:pt x="462" y="214"/>
                                  </a:cubicBezTo>
                                  <a:cubicBezTo>
                                    <a:pt x="464" y="212"/>
                                    <a:pt x="465" y="211"/>
                                    <a:pt x="467" y="210"/>
                                  </a:cubicBezTo>
                                  <a:cubicBezTo>
                                    <a:pt x="459" y="204"/>
                                    <a:pt x="449" y="200"/>
                                    <a:pt x="438" y="200"/>
                                  </a:cubicBezTo>
                                  <a:cubicBezTo>
                                    <a:pt x="427" y="200"/>
                                    <a:pt x="417" y="204"/>
                                    <a:pt x="409" y="209"/>
                                  </a:cubicBezTo>
                                  <a:close/>
                                  <a:moveTo>
                                    <a:pt x="415" y="215"/>
                                  </a:moveTo>
                                  <a:cubicBezTo>
                                    <a:pt x="416" y="216"/>
                                    <a:pt x="418" y="218"/>
                                    <a:pt x="419" y="219"/>
                                  </a:cubicBezTo>
                                  <a:cubicBezTo>
                                    <a:pt x="424" y="216"/>
                                    <a:pt x="431" y="214"/>
                                    <a:pt x="438" y="214"/>
                                  </a:cubicBezTo>
                                  <a:cubicBezTo>
                                    <a:pt x="445" y="214"/>
                                    <a:pt x="452" y="216"/>
                                    <a:pt x="457" y="220"/>
                                  </a:cubicBezTo>
                                  <a:cubicBezTo>
                                    <a:pt x="458" y="218"/>
                                    <a:pt x="460" y="217"/>
                                    <a:pt x="461" y="215"/>
                                  </a:cubicBezTo>
                                  <a:cubicBezTo>
                                    <a:pt x="454" y="211"/>
                                    <a:pt x="446" y="208"/>
                                    <a:pt x="438" y="208"/>
                                  </a:cubicBezTo>
                                  <a:cubicBezTo>
                                    <a:pt x="429" y="208"/>
                                    <a:pt x="422" y="210"/>
                                    <a:pt x="415" y="215"/>
                                  </a:cubicBezTo>
                                  <a:close/>
                                  <a:moveTo>
                                    <a:pt x="420" y="221"/>
                                  </a:moveTo>
                                  <a:cubicBezTo>
                                    <a:pt x="421" y="222"/>
                                    <a:pt x="422" y="224"/>
                                    <a:pt x="423" y="225"/>
                                  </a:cubicBezTo>
                                  <a:cubicBezTo>
                                    <a:pt x="427" y="223"/>
                                    <a:pt x="432" y="221"/>
                                    <a:pt x="438" y="221"/>
                                  </a:cubicBezTo>
                                  <a:cubicBezTo>
                                    <a:pt x="444" y="221"/>
                                    <a:pt x="449" y="223"/>
                                    <a:pt x="453" y="226"/>
                                  </a:cubicBezTo>
                                  <a:cubicBezTo>
                                    <a:pt x="454" y="224"/>
                                    <a:pt x="455" y="223"/>
                                    <a:pt x="456" y="221"/>
                                  </a:cubicBezTo>
                                  <a:cubicBezTo>
                                    <a:pt x="451" y="218"/>
                                    <a:pt x="445" y="216"/>
                                    <a:pt x="438" y="216"/>
                                  </a:cubicBezTo>
                                  <a:cubicBezTo>
                                    <a:pt x="431" y="216"/>
                                    <a:pt x="425" y="218"/>
                                    <a:pt x="420" y="221"/>
                                  </a:cubicBezTo>
                                  <a:close/>
                                  <a:moveTo>
                                    <a:pt x="423" y="227"/>
                                  </a:moveTo>
                                  <a:cubicBezTo>
                                    <a:pt x="424" y="229"/>
                                    <a:pt x="425" y="231"/>
                                    <a:pt x="426" y="232"/>
                                  </a:cubicBezTo>
                                  <a:cubicBezTo>
                                    <a:pt x="429" y="230"/>
                                    <a:pt x="433" y="229"/>
                                    <a:pt x="438" y="229"/>
                                  </a:cubicBezTo>
                                  <a:cubicBezTo>
                                    <a:pt x="442" y="229"/>
                                    <a:pt x="447" y="230"/>
                                    <a:pt x="450" y="233"/>
                                  </a:cubicBezTo>
                                  <a:cubicBezTo>
                                    <a:pt x="451" y="231"/>
                                    <a:pt x="452" y="229"/>
                                    <a:pt x="453" y="227"/>
                                  </a:cubicBezTo>
                                  <a:cubicBezTo>
                                    <a:pt x="448" y="224"/>
                                    <a:pt x="443" y="223"/>
                                    <a:pt x="438" y="223"/>
                                  </a:cubicBezTo>
                                  <a:cubicBezTo>
                                    <a:pt x="433" y="223"/>
                                    <a:pt x="428" y="224"/>
                                    <a:pt x="423" y="227"/>
                                  </a:cubicBezTo>
                                  <a:close/>
                                  <a:moveTo>
                                    <a:pt x="426" y="234"/>
                                  </a:moveTo>
                                  <a:cubicBezTo>
                                    <a:pt x="427" y="236"/>
                                    <a:pt x="428" y="238"/>
                                    <a:pt x="428" y="240"/>
                                  </a:cubicBezTo>
                                  <a:cubicBezTo>
                                    <a:pt x="431" y="238"/>
                                    <a:pt x="434" y="236"/>
                                    <a:pt x="438" y="236"/>
                                  </a:cubicBezTo>
                                  <a:cubicBezTo>
                                    <a:pt x="442" y="236"/>
                                    <a:pt x="446" y="238"/>
                                    <a:pt x="448" y="241"/>
                                  </a:cubicBezTo>
                                  <a:cubicBezTo>
                                    <a:pt x="449" y="239"/>
                                    <a:pt x="449" y="237"/>
                                    <a:pt x="450" y="235"/>
                                  </a:cubicBezTo>
                                  <a:cubicBezTo>
                                    <a:pt x="446" y="232"/>
                                    <a:pt x="442" y="230"/>
                                    <a:pt x="438" y="230"/>
                                  </a:cubicBezTo>
                                  <a:cubicBezTo>
                                    <a:pt x="434" y="230"/>
                                    <a:pt x="430" y="232"/>
                                    <a:pt x="426" y="234"/>
                                  </a:cubicBezTo>
                                  <a:close/>
                                  <a:moveTo>
                                    <a:pt x="447" y="250"/>
                                  </a:moveTo>
                                  <a:cubicBezTo>
                                    <a:pt x="447" y="248"/>
                                    <a:pt x="448" y="246"/>
                                    <a:pt x="448" y="244"/>
                                  </a:cubicBezTo>
                                  <a:cubicBezTo>
                                    <a:pt x="446" y="240"/>
                                    <a:pt x="442" y="238"/>
                                    <a:pt x="438" y="238"/>
                                  </a:cubicBezTo>
                                  <a:cubicBezTo>
                                    <a:pt x="434" y="238"/>
                                    <a:pt x="431" y="240"/>
                                    <a:pt x="428" y="242"/>
                                  </a:cubicBezTo>
                                  <a:cubicBezTo>
                                    <a:pt x="429" y="245"/>
                                    <a:pt x="429" y="247"/>
                                    <a:pt x="429" y="250"/>
                                  </a:cubicBezTo>
                                  <a:cubicBezTo>
                                    <a:pt x="429" y="250"/>
                                    <a:pt x="429" y="251"/>
                                    <a:pt x="429" y="251"/>
                                  </a:cubicBezTo>
                                  <a:cubicBezTo>
                                    <a:pt x="430" y="251"/>
                                    <a:pt x="430" y="251"/>
                                    <a:pt x="431" y="251"/>
                                  </a:cubicBezTo>
                                  <a:cubicBezTo>
                                    <a:pt x="431" y="250"/>
                                    <a:pt x="431" y="250"/>
                                    <a:pt x="431" y="250"/>
                                  </a:cubicBezTo>
                                  <a:cubicBezTo>
                                    <a:pt x="431" y="246"/>
                                    <a:pt x="434" y="243"/>
                                    <a:pt x="438" y="243"/>
                                  </a:cubicBezTo>
                                  <a:cubicBezTo>
                                    <a:pt x="441" y="243"/>
                                    <a:pt x="444" y="246"/>
                                    <a:pt x="444" y="250"/>
                                  </a:cubicBezTo>
                                  <a:cubicBezTo>
                                    <a:pt x="444" y="250"/>
                                    <a:pt x="444" y="250"/>
                                    <a:pt x="444" y="251"/>
                                  </a:cubicBezTo>
                                  <a:cubicBezTo>
                                    <a:pt x="445" y="251"/>
                                    <a:pt x="446" y="251"/>
                                    <a:pt x="447" y="251"/>
                                  </a:cubicBezTo>
                                  <a:cubicBezTo>
                                    <a:pt x="447" y="251"/>
                                    <a:pt x="447" y="250"/>
                                    <a:pt x="447" y="250"/>
                                  </a:cubicBezTo>
                                  <a:close/>
                                  <a:moveTo>
                                    <a:pt x="438" y="245"/>
                                  </a:moveTo>
                                  <a:cubicBezTo>
                                    <a:pt x="435" y="245"/>
                                    <a:pt x="433" y="247"/>
                                    <a:pt x="433" y="250"/>
                                  </a:cubicBezTo>
                                  <a:cubicBezTo>
                                    <a:pt x="433" y="250"/>
                                    <a:pt x="433" y="250"/>
                                    <a:pt x="433" y="250"/>
                                  </a:cubicBezTo>
                                  <a:cubicBezTo>
                                    <a:pt x="434" y="250"/>
                                    <a:pt x="436" y="250"/>
                                    <a:pt x="438" y="250"/>
                                  </a:cubicBezTo>
                                  <a:cubicBezTo>
                                    <a:pt x="439" y="250"/>
                                    <a:pt x="441" y="250"/>
                                    <a:pt x="443" y="250"/>
                                  </a:cubicBezTo>
                                  <a:cubicBezTo>
                                    <a:pt x="443" y="250"/>
                                    <a:pt x="443" y="250"/>
                                    <a:pt x="443" y="250"/>
                                  </a:cubicBezTo>
                                  <a:cubicBezTo>
                                    <a:pt x="443" y="247"/>
                                    <a:pt x="441" y="245"/>
                                    <a:pt x="438" y="245"/>
                                  </a:cubicBezTo>
                                  <a:close/>
                                  <a:moveTo>
                                    <a:pt x="409" y="261"/>
                                  </a:moveTo>
                                  <a:cubicBezTo>
                                    <a:pt x="411" y="262"/>
                                    <a:pt x="412" y="263"/>
                                    <a:pt x="414" y="265"/>
                                  </a:cubicBezTo>
                                  <a:cubicBezTo>
                                    <a:pt x="421" y="260"/>
                                    <a:pt x="429" y="258"/>
                                    <a:pt x="438" y="258"/>
                                  </a:cubicBezTo>
                                  <a:cubicBezTo>
                                    <a:pt x="447" y="258"/>
                                    <a:pt x="455" y="261"/>
                                    <a:pt x="462" y="265"/>
                                  </a:cubicBezTo>
                                  <a:cubicBezTo>
                                    <a:pt x="464" y="264"/>
                                    <a:pt x="465" y="262"/>
                                    <a:pt x="467" y="261"/>
                                  </a:cubicBezTo>
                                  <a:cubicBezTo>
                                    <a:pt x="459" y="255"/>
                                    <a:pt x="449" y="252"/>
                                    <a:pt x="438" y="252"/>
                                  </a:cubicBezTo>
                                  <a:cubicBezTo>
                                    <a:pt x="427" y="252"/>
                                    <a:pt x="417" y="255"/>
                                    <a:pt x="409" y="261"/>
                                  </a:cubicBezTo>
                                  <a:close/>
                                  <a:moveTo>
                                    <a:pt x="415" y="266"/>
                                  </a:moveTo>
                                  <a:cubicBezTo>
                                    <a:pt x="416" y="268"/>
                                    <a:pt x="418" y="269"/>
                                    <a:pt x="419" y="271"/>
                                  </a:cubicBezTo>
                                  <a:cubicBezTo>
                                    <a:pt x="424" y="267"/>
                                    <a:pt x="431" y="265"/>
                                    <a:pt x="438" y="265"/>
                                  </a:cubicBezTo>
                                  <a:cubicBezTo>
                                    <a:pt x="445" y="265"/>
                                    <a:pt x="452" y="268"/>
                                    <a:pt x="457" y="271"/>
                                  </a:cubicBezTo>
                                  <a:cubicBezTo>
                                    <a:pt x="458" y="270"/>
                                    <a:pt x="460" y="268"/>
                                    <a:pt x="461" y="266"/>
                                  </a:cubicBezTo>
                                  <a:cubicBezTo>
                                    <a:pt x="454" y="262"/>
                                    <a:pt x="446" y="259"/>
                                    <a:pt x="438" y="259"/>
                                  </a:cubicBezTo>
                                  <a:cubicBezTo>
                                    <a:pt x="429" y="259"/>
                                    <a:pt x="422" y="262"/>
                                    <a:pt x="415" y="266"/>
                                  </a:cubicBezTo>
                                  <a:close/>
                                  <a:moveTo>
                                    <a:pt x="420" y="272"/>
                                  </a:moveTo>
                                  <a:cubicBezTo>
                                    <a:pt x="421" y="274"/>
                                    <a:pt x="422" y="275"/>
                                    <a:pt x="423" y="277"/>
                                  </a:cubicBezTo>
                                  <a:cubicBezTo>
                                    <a:pt x="427" y="274"/>
                                    <a:pt x="432" y="272"/>
                                    <a:pt x="438" y="272"/>
                                  </a:cubicBezTo>
                                  <a:cubicBezTo>
                                    <a:pt x="444" y="272"/>
                                    <a:pt x="449" y="274"/>
                                    <a:pt x="453" y="277"/>
                                  </a:cubicBezTo>
                                  <a:cubicBezTo>
                                    <a:pt x="454" y="276"/>
                                    <a:pt x="455" y="274"/>
                                    <a:pt x="456" y="273"/>
                                  </a:cubicBezTo>
                                  <a:cubicBezTo>
                                    <a:pt x="451" y="269"/>
                                    <a:pt x="445" y="267"/>
                                    <a:pt x="438" y="267"/>
                                  </a:cubicBezTo>
                                  <a:cubicBezTo>
                                    <a:pt x="431" y="267"/>
                                    <a:pt x="425" y="269"/>
                                    <a:pt x="420" y="272"/>
                                  </a:cubicBezTo>
                                  <a:close/>
                                  <a:moveTo>
                                    <a:pt x="423" y="278"/>
                                  </a:moveTo>
                                  <a:cubicBezTo>
                                    <a:pt x="424" y="280"/>
                                    <a:pt x="425" y="282"/>
                                    <a:pt x="426" y="284"/>
                                  </a:cubicBezTo>
                                  <a:cubicBezTo>
                                    <a:pt x="429" y="282"/>
                                    <a:pt x="433" y="280"/>
                                    <a:pt x="438" y="280"/>
                                  </a:cubicBezTo>
                                  <a:cubicBezTo>
                                    <a:pt x="442" y="280"/>
                                    <a:pt x="447" y="282"/>
                                    <a:pt x="450" y="284"/>
                                  </a:cubicBezTo>
                                  <a:cubicBezTo>
                                    <a:pt x="451" y="282"/>
                                    <a:pt x="452" y="280"/>
                                    <a:pt x="453" y="279"/>
                                  </a:cubicBezTo>
                                  <a:cubicBezTo>
                                    <a:pt x="448" y="276"/>
                                    <a:pt x="443" y="274"/>
                                    <a:pt x="438" y="274"/>
                                  </a:cubicBezTo>
                                  <a:cubicBezTo>
                                    <a:pt x="433" y="274"/>
                                    <a:pt x="428" y="276"/>
                                    <a:pt x="423" y="278"/>
                                  </a:cubicBezTo>
                                  <a:close/>
                                  <a:moveTo>
                                    <a:pt x="426" y="285"/>
                                  </a:moveTo>
                                  <a:cubicBezTo>
                                    <a:pt x="427" y="287"/>
                                    <a:pt x="428" y="290"/>
                                    <a:pt x="428" y="292"/>
                                  </a:cubicBezTo>
                                  <a:cubicBezTo>
                                    <a:pt x="431" y="289"/>
                                    <a:pt x="434" y="288"/>
                                    <a:pt x="438" y="288"/>
                                  </a:cubicBezTo>
                                  <a:cubicBezTo>
                                    <a:pt x="442" y="288"/>
                                    <a:pt x="446" y="290"/>
                                    <a:pt x="448" y="293"/>
                                  </a:cubicBezTo>
                                  <a:cubicBezTo>
                                    <a:pt x="449" y="290"/>
                                    <a:pt x="449" y="288"/>
                                    <a:pt x="450" y="286"/>
                                  </a:cubicBezTo>
                                  <a:cubicBezTo>
                                    <a:pt x="446" y="283"/>
                                    <a:pt x="442" y="282"/>
                                    <a:pt x="438" y="282"/>
                                  </a:cubicBezTo>
                                  <a:cubicBezTo>
                                    <a:pt x="434" y="282"/>
                                    <a:pt x="430" y="283"/>
                                    <a:pt x="426" y="285"/>
                                  </a:cubicBezTo>
                                  <a:close/>
                                  <a:moveTo>
                                    <a:pt x="447" y="301"/>
                                  </a:moveTo>
                                  <a:cubicBezTo>
                                    <a:pt x="447" y="299"/>
                                    <a:pt x="448" y="297"/>
                                    <a:pt x="448" y="295"/>
                                  </a:cubicBezTo>
                                  <a:cubicBezTo>
                                    <a:pt x="446" y="292"/>
                                    <a:pt x="442" y="289"/>
                                    <a:pt x="438" y="289"/>
                                  </a:cubicBezTo>
                                  <a:cubicBezTo>
                                    <a:pt x="434" y="289"/>
                                    <a:pt x="431" y="291"/>
                                    <a:pt x="428" y="294"/>
                                  </a:cubicBezTo>
                                  <a:cubicBezTo>
                                    <a:pt x="429" y="296"/>
                                    <a:pt x="429" y="299"/>
                                    <a:pt x="429" y="301"/>
                                  </a:cubicBezTo>
                                  <a:cubicBezTo>
                                    <a:pt x="429" y="302"/>
                                    <a:pt x="429" y="302"/>
                                    <a:pt x="429" y="302"/>
                                  </a:cubicBezTo>
                                  <a:cubicBezTo>
                                    <a:pt x="430" y="302"/>
                                    <a:pt x="430" y="302"/>
                                    <a:pt x="431" y="302"/>
                                  </a:cubicBezTo>
                                  <a:cubicBezTo>
                                    <a:pt x="431" y="302"/>
                                    <a:pt x="431" y="301"/>
                                    <a:pt x="431" y="301"/>
                                  </a:cubicBezTo>
                                  <a:cubicBezTo>
                                    <a:pt x="431" y="298"/>
                                    <a:pt x="434" y="295"/>
                                    <a:pt x="438" y="295"/>
                                  </a:cubicBezTo>
                                  <a:cubicBezTo>
                                    <a:pt x="441" y="295"/>
                                    <a:pt x="444" y="298"/>
                                    <a:pt x="444" y="301"/>
                                  </a:cubicBezTo>
                                  <a:cubicBezTo>
                                    <a:pt x="444" y="301"/>
                                    <a:pt x="444" y="302"/>
                                    <a:pt x="444" y="302"/>
                                  </a:cubicBezTo>
                                  <a:cubicBezTo>
                                    <a:pt x="445" y="302"/>
                                    <a:pt x="446" y="302"/>
                                    <a:pt x="447" y="302"/>
                                  </a:cubicBezTo>
                                  <a:cubicBezTo>
                                    <a:pt x="447" y="302"/>
                                    <a:pt x="447" y="302"/>
                                    <a:pt x="447" y="301"/>
                                  </a:cubicBezTo>
                                  <a:close/>
                                  <a:moveTo>
                                    <a:pt x="438" y="296"/>
                                  </a:moveTo>
                                  <a:cubicBezTo>
                                    <a:pt x="435" y="296"/>
                                    <a:pt x="433" y="298"/>
                                    <a:pt x="433" y="301"/>
                                  </a:cubicBezTo>
                                  <a:cubicBezTo>
                                    <a:pt x="433" y="301"/>
                                    <a:pt x="433" y="302"/>
                                    <a:pt x="433" y="302"/>
                                  </a:cubicBezTo>
                                  <a:cubicBezTo>
                                    <a:pt x="434" y="302"/>
                                    <a:pt x="436" y="301"/>
                                    <a:pt x="438" y="301"/>
                                  </a:cubicBezTo>
                                  <a:cubicBezTo>
                                    <a:pt x="439" y="301"/>
                                    <a:pt x="441" y="302"/>
                                    <a:pt x="443" y="302"/>
                                  </a:cubicBezTo>
                                  <a:cubicBezTo>
                                    <a:pt x="443" y="302"/>
                                    <a:pt x="443" y="301"/>
                                    <a:pt x="443" y="301"/>
                                  </a:cubicBezTo>
                                  <a:cubicBezTo>
                                    <a:pt x="443" y="298"/>
                                    <a:pt x="441" y="296"/>
                                    <a:pt x="438" y="296"/>
                                  </a:cubicBezTo>
                                  <a:close/>
                                  <a:moveTo>
                                    <a:pt x="520" y="250"/>
                                  </a:moveTo>
                                  <a:cubicBezTo>
                                    <a:pt x="520" y="251"/>
                                    <a:pt x="520" y="253"/>
                                    <a:pt x="519" y="254"/>
                                  </a:cubicBezTo>
                                  <a:cubicBezTo>
                                    <a:pt x="521" y="255"/>
                                    <a:pt x="523" y="256"/>
                                    <a:pt x="525" y="257"/>
                                  </a:cubicBezTo>
                                  <a:cubicBezTo>
                                    <a:pt x="525" y="255"/>
                                    <a:pt x="526" y="252"/>
                                    <a:pt x="526" y="250"/>
                                  </a:cubicBezTo>
                                  <a:cubicBezTo>
                                    <a:pt x="526" y="242"/>
                                    <a:pt x="523" y="236"/>
                                    <a:pt x="518" y="231"/>
                                  </a:cubicBezTo>
                                  <a:cubicBezTo>
                                    <a:pt x="513" y="226"/>
                                    <a:pt x="506" y="223"/>
                                    <a:pt x="499" y="223"/>
                                  </a:cubicBezTo>
                                  <a:cubicBezTo>
                                    <a:pt x="491" y="223"/>
                                    <a:pt x="484" y="226"/>
                                    <a:pt x="479" y="231"/>
                                  </a:cubicBezTo>
                                  <a:cubicBezTo>
                                    <a:pt x="474" y="236"/>
                                    <a:pt x="471" y="242"/>
                                    <a:pt x="471" y="250"/>
                                  </a:cubicBezTo>
                                  <a:cubicBezTo>
                                    <a:pt x="471" y="252"/>
                                    <a:pt x="472" y="255"/>
                                    <a:pt x="472" y="257"/>
                                  </a:cubicBezTo>
                                  <a:cubicBezTo>
                                    <a:pt x="474" y="256"/>
                                    <a:pt x="476" y="255"/>
                                    <a:pt x="478" y="254"/>
                                  </a:cubicBezTo>
                                  <a:cubicBezTo>
                                    <a:pt x="478" y="253"/>
                                    <a:pt x="478" y="251"/>
                                    <a:pt x="478" y="250"/>
                                  </a:cubicBezTo>
                                  <a:cubicBezTo>
                                    <a:pt x="478" y="238"/>
                                    <a:pt x="487" y="229"/>
                                    <a:pt x="499" y="229"/>
                                  </a:cubicBezTo>
                                  <a:cubicBezTo>
                                    <a:pt x="510" y="229"/>
                                    <a:pt x="520" y="238"/>
                                    <a:pt x="520" y="250"/>
                                  </a:cubicBezTo>
                                  <a:close/>
                                  <a:moveTo>
                                    <a:pt x="512" y="250"/>
                                  </a:moveTo>
                                  <a:cubicBezTo>
                                    <a:pt x="512" y="251"/>
                                    <a:pt x="512" y="251"/>
                                    <a:pt x="512" y="252"/>
                                  </a:cubicBezTo>
                                  <a:cubicBezTo>
                                    <a:pt x="514" y="252"/>
                                    <a:pt x="516" y="253"/>
                                    <a:pt x="518" y="254"/>
                                  </a:cubicBezTo>
                                  <a:cubicBezTo>
                                    <a:pt x="518" y="253"/>
                                    <a:pt x="518" y="251"/>
                                    <a:pt x="518" y="250"/>
                                  </a:cubicBezTo>
                                  <a:cubicBezTo>
                                    <a:pt x="518" y="245"/>
                                    <a:pt x="516" y="240"/>
                                    <a:pt x="512" y="236"/>
                                  </a:cubicBezTo>
                                  <a:cubicBezTo>
                                    <a:pt x="509" y="233"/>
                                    <a:pt x="504" y="230"/>
                                    <a:pt x="499" y="230"/>
                                  </a:cubicBezTo>
                                  <a:cubicBezTo>
                                    <a:pt x="493" y="230"/>
                                    <a:pt x="488" y="233"/>
                                    <a:pt x="485" y="236"/>
                                  </a:cubicBezTo>
                                  <a:cubicBezTo>
                                    <a:pt x="481" y="240"/>
                                    <a:pt x="479" y="245"/>
                                    <a:pt x="479" y="250"/>
                                  </a:cubicBezTo>
                                  <a:cubicBezTo>
                                    <a:pt x="479" y="251"/>
                                    <a:pt x="479" y="253"/>
                                    <a:pt x="480" y="254"/>
                                  </a:cubicBezTo>
                                  <a:cubicBezTo>
                                    <a:pt x="481" y="253"/>
                                    <a:pt x="483" y="252"/>
                                    <a:pt x="485" y="252"/>
                                  </a:cubicBezTo>
                                  <a:cubicBezTo>
                                    <a:pt x="485" y="251"/>
                                    <a:pt x="485" y="251"/>
                                    <a:pt x="485" y="250"/>
                                  </a:cubicBezTo>
                                  <a:cubicBezTo>
                                    <a:pt x="485" y="242"/>
                                    <a:pt x="491" y="236"/>
                                    <a:pt x="499" y="236"/>
                                  </a:cubicBezTo>
                                  <a:cubicBezTo>
                                    <a:pt x="506" y="236"/>
                                    <a:pt x="512" y="242"/>
                                    <a:pt x="512" y="250"/>
                                  </a:cubicBezTo>
                                  <a:close/>
                                  <a:moveTo>
                                    <a:pt x="505" y="250"/>
                                  </a:moveTo>
                                  <a:cubicBezTo>
                                    <a:pt x="505" y="250"/>
                                    <a:pt x="505" y="250"/>
                                    <a:pt x="505" y="251"/>
                                  </a:cubicBezTo>
                                  <a:cubicBezTo>
                                    <a:pt x="507" y="251"/>
                                    <a:pt x="509" y="251"/>
                                    <a:pt x="510" y="251"/>
                                  </a:cubicBezTo>
                                  <a:cubicBezTo>
                                    <a:pt x="511" y="251"/>
                                    <a:pt x="511" y="250"/>
                                    <a:pt x="511" y="250"/>
                                  </a:cubicBezTo>
                                  <a:cubicBezTo>
                                    <a:pt x="511" y="243"/>
                                    <a:pt x="505" y="238"/>
                                    <a:pt x="499" y="238"/>
                                  </a:cubicBezTo>
                                  <a:cubicBezTo>
                                    <a:pt x="492" y="238"/>
                                    <a:pt x="487" y="243"/>
                                    <a:pt x="487" y="250"/>
                                  </a:cubicBezTo>
                                  <a:cubicBezTo>
                                    <a:pt x="487" y="250"/>
                                    <a:pt x="487" y="251"/>
                                    <a:pt x="487" y="251"/>
                                  </a:cubicBezTo>
                                  <a:cubicBezTo>
                                    <a:pt x="489" y="251"/>
                                    <a:pt x="490" y="251"/>
                                    <a:pt x="492" y="251"/>
                                  </a:cubicBezTo>
                                  <a:cubicBezTo>
                                    <a:pt x="492" y="250"/>
                                    <a:pt x="492" y="250"/>
                                    <a:pt x="492" y="250"/>
                                  </a:cubicBezTo>
                                  <a:cubicBezTo>
                                    <a:pt x="492" y="246"/>
                                    <a:pt x="495" y="243"/>
                                    <a:pt x="499" y="243"/>
                                  </a:cubicBezTo>
                                  <a:cubicBezTo>
                                    <a:pt x="502" y="243"/>
                                    <a:pt x="505" y="246"/>
                                    <a:pt x="505" y="250"/>
                                  </a:cubicBezTo>
                                  <a:close/>
                                  <a:moveTo>
                                    <a:pt x="499" y="245"/>
                                  </a:moveTo>
                                  <a:cubicBezTo>
                                    <a:pt x="496" y="245"/>
                                    <a:pt x="494" y="247"/>
                                    <a:pt x="494" y="250"/>
                                  </a:cubicBezTo>
                                  <a:cubicBezTo>
                                    <a:pt x="494" y="250"/>
                                    <a:pt x="494" y="250"/>
                                    <a:pt x="494" y="250"/>
                                  </a:cubicBezTo>
                                  <a:cubicBezTo>
                                    <a:pt x="495" y="250"/>
                                    <a:pt x="497" y="250"/>
                                    <a:pt x="499" y="250"/>
                                  </a:cubicBezTo>
                                  <a:cubicBezTo>
                                    <a:pt x="500" y="250"/>
                                    <a:pt x="502" y="250"/>
                                    <a:pt x="504" y="250"/>
                                  </a:cubicBezTo>
                                  <a:cubicBezTo>
                                    <a:pt x="504" y="250"/>
                                    <a:pt x="504" y="250"/>
                                    <a:pt x="504" y="250"/>
                                  </a:cubicBezTo>
                                  <a:cubicBezTo>
                                    <a:pt x="504" y="247"/>
                                    <a:pt x="501" y="245"/>
                                    <a:pt x="499" y="245"/>
                                  </a:cubicBezTo>
                                  <a:close/>
                                  <a:moveTo>
                                    <a:pt x="529" y="260"/>
                                  </a:moveTo>
                                  <a:cubicBezTo>
                                    <a:pt x="530" y="260"/>
                                    <a:pt x="531" y="259"/>
                                    <a:pt x="532" y="259"/>
                                  </a:cubicBezTo>
                                  <a:cubicBezTo>
                                    <a:pt x="532" y="256"/>
                                    <a:pt x="533" y="253"/>
                                    <a:pt x="533" y="250"/>
                                  </a:cubicBezTo>
                                  <a:cubicBezTo>
                                    <a:pt x="533" y="240"/>
                                    <a:pt x="529" y="232"/>
                                    <a:pt x="523" y="226"/>
                                  </a:cubicBezTo>
                                  <a:cubicBezTo>
                                    <a:pt x="517" y="220"/>
                                    <a:pt x="508" y="216"/>
                                    <a:pt x="499" y="216"/>
                                  </a:cubicBezTo>
                                  <a:cubicBezTo>
                                    <a:pt x="489" y="216"/>
                                    <a:pt x="481" y="220"/>
                                    <a:pt x="474" y="226"/>
                                  </a:cubicBezTo>
                                  <a:cubicBezTo>
                                    <a:pt x="468" y="232"/>
                                    <a:pt x="464" y="240"/>
                                    <a:pt x="464" y="250"/>
                                  </a:cubicBezTo>
                                  <a:cubicBezTo>
                                    <a:pt x="464" y="253"/>
                                    <a:pt x="465" y="256"/>
                                    <a:pt x="465" y="258"/>
                                  </a:cubicBezTo>
                                  <a:cubicBezTo>
                                    <a:pt x="466" y="259"/>
                                    <a:pt x="467" y="259"/>
                                    <a:pt x="468" y="260"/>
                                  </a:cubicBezTo>
                                  <a:cubicBezTo>
                                    <a:pt x="469" y="259"/>
                                    <a:pt x="470" y="259"/>
                                    <a:pt x="471" y="258"/>
                                  </a:cubicBezTo>
                                  <a:cubicBezTo>
                                    <a:pt x="470" y="256"/>
                                    <a:pt x="470" y="253"/>
                                    <a:pt x="470" y="250"/>
                                  </a:cubicBezTo>
                                  <a:cubicBezTo>
                                    <a:pt x="470" y="234"/>
                                    <a:pt x="483" y="221"/>
                                    <a:pt x="499" y="221"/>
                                  </a:cubicBezTo>
                                  <a:cubicBezTo>
                                    <a:pt x="515" y="221"/>
                                    <a:pt x="527" y="234"/>
                                    <a:pt x="527" y="250"/>
                                  </a:cubicBezTo>
                                  <a:cubicBezTo>
                                    <a:pt x="527" y="253"/>
                                    <a:pt x="527" y="256"/>
                                    <a:pt x="526" y="258"/>
                                  </a:cubicBezTo>
                                  <a:cubicBezTo>
                                    <a:pt x="527" y="259"/>
                                    <a:pt x="528" y="260"/>
                                    <a:pt x="529" y="260"/>
                                  </a:cubicBezTo>
                                  <a:close/>
                                  <a:moveTo>
                                    <a:pt x="520" y="199"/>
                                  </a:moveTo>
                                  <a:cubicBezTo>
                                    <a:pt x="520" y="200"/>
                                    <a:pt x="520" y="202"/>
                                    <a:pt x="519" y="203"/>
                                  </a:cubicBezTo>
                                  <a:cubicBezTo>
                                    <a:pt x="521" y="204"/>
                                    <a:pt x="523" y="205"/>
                                    <a:pt x="525" y="206"/>
                                  </a:cubicBezTo>
                                  <a:cubicBezTo>
                                    <a:pt x="525" y="204"/>
                                    <a:pt x="526" y="201"/>
                                    <a:pt x="526" y="199"/>
                                  </a:cubicBezTo>
                                  <a:cubicBezTo>
                                    <a:pt x="526" y="191"/>
                                    <a:pt x="523" y="184"/>
                                    <a:pt x="518" y="179"/>
                                  </a:cubicBezTo>
                                  <a:cubicBezTo>
                                    <a:pt x="513" y="174"/>
                                    <a:pt x="506" y="171"/>
                                    <a:pt x="499" y="171"/>
                                  </a:cubicBezTo>
                                  <a:cubicBezTo>
                                    <a:pt x="491" y="171"/>
                                    <a:pt x="484" y="174"/>
                                    <a:pt x="479" y="179"/>
                                  </a:cubicBezTo>
                                  <a:cubicBezTo>
                                    <a:pt x="474" y="184"/>
                                    <a:pt x="471" y="191"/>
                                    <a:pt x="471" y="199"/>
                                  </a:cubicBezTo>
                                  <a:cubicBezTo>
                                    <a:pt x="471" y="201"/>
                                    <a:pt x="472" y="204"/>
                                    <a:pt x="472" y="206"/>
                                  </a:cubicBezTo>
                                  <a:cubicBezTo>
                                    <a:pt x="474" y="205"/>
                                    <a:pt x="476" y="204"/>
                                    <a:pt x="478" y="203"/>
                                  </a:cubicBezTo>
                                  <a:cubicBezTo>
                                    <a:pt x="478" y="202"/>
                                    <a:pt x="478" y="200"/>
                                    <a:pt x="478" y="199"/>
                                  </a:cubicBezTo>
                                  <a:cubicBezTo>
                                    <a:pt x="478" y="187"/>
                                    <a:pt x="487" y="177"/>
                                    <a:pt x="499" y="177"/>
                                  </a:cubicBezTo>
                                  <a:cubicBezTo>
                                    <a:pt x="510" y="177"/>
                                    <a:pt x="520" y="187"/>
                                    <a:pt x="520" y="199"/>
                                  </a:cubicBezTo>
                                  <a:close/>
                                  <a:moveTo>
                                    <a:pt x="512" y="199"/>
                                  </a:moveTo>
                                  <a:cubicBezTo>
                                    <a:pt x="512" y="199"/>
                                    <a:pt x="512" y="200"/>
                                    <a:pt x="512" y="200"/>
                                  </a:cubicBezTo>
                                  <a:cubicBezTo>
                                    <a:pt x="514" y="201"/>
                                    <a:pt x="516" y="202"/>
                                    <a:pt x="518" y="202"/>
                                  </a:cubicBezTo>
                                  <a:cubicBezTo>
                                    <a:pt x="518" y="201"/>
                                    <a:pt x="518" y="200"/>
                                    <a:pt x="518" y="199"/>
                                  </a:cubicBezTo>
                                  <a:cubicBezTo>
                                    <a:pt x="518" y="193"/>
                                    <a:pt x="516" y="188"/>
                                    <a:pt x="512" y="185"/>
                                  </a:cubicBezTo>
                                  <a:cubicBezTo>
                                    <a:pt x="509" y="181"/>
                                    <a:pt x="504" y="179"/>
                                    <a:pt x="499" y="179"/>
                                  </a:cubicBezTo>
                                  <a:cubicBezTo>
                                    <a:pt x="493" y="179"/>
                                    <a:pt x="488" y="181"/>
                                    <a:pt x="485" y="185"/>
                                  </a:cubicBezTo>
                                  <a:cubicBezTo>
                                    <a:pt x="481" y="188"/>
                                    <a:pt x="479" y="193"/>
                                    <a:pt x="479" y="199"/>
                                  </a:cubicBezTo>
                                  <a:cubicBezTo>
                                    <a:pt x="479" y="200"/>
                                    <a:pt x="479" y="201"/>
                                    <a:pt x="480" y="202"/>
                                  </a:cubicBezTo>
                                  <a:cubicBezTo>
                                    <a:pt x="481" y="202"/>
                                    <a:pt x="483" y="201"/>
                                    <a:pt x="485" y="200"/>
                                  </a:cubicBezTo>
                                  <a:cubicBezTo>
                                    <a:pt x="485" y="200"/>
                                    <a:pt x="485" y="199"/>
                                    <a:pt x="485" y="199"/>
                                  </a:cubicBezTo>
                                  <a:cubicBezTo>
                                    <a:pt x="485" y="191"/>
                                    <a:pt x="491" y="185"/>
                                    <a:pt x="499" y="185"/>
                                  </a:cubicBezTo>
                                  <a:cubicBezTo>
                                    <a:pt x="506" y="185"/>
                                    <a:pt x="512" y="191"/>
                                    <a:pt x="512" y="199"/>
                                  </a:cubicBezTo>
                                  <a:close/>
                                  <a:moveTo>
                                    <a:pt x="505" y="199"/>
                                  </a:moveTo>
                                  <a:cubicBezTo>
                                    <a:pt x="505" y="199"/>
                                    <a:pt x="505" y="199"/>
                                    <a:pt x="505" y="199"/>
                                  </a:cubicBezTo>
                                  <a:cubicBezTo>
                                    <a:pt x="507" y="199"/>
                                    <a:pt x="509" y="200"/>
                                    <a:pt x="510" y="200"/>
                                  </a:cubicBezTo>
                                  <a:cubicBezTo>
                                    <a:pt x="511" y="200"/>
                                    <a:pt x="511" y="199"/>
                                    <a:pt x="511" y="199"/>
                                  </a:cubicBezTo>
                                  <a:cubicBezTo>
                                    <a:pt x="511" y="192"/>
                                    <a:pt x="505" y="187"/>
                                    <a:pt x="499" y="187"/>
                                  </a:cubicBezTo>
                                  <a:cubicBezTo>
                                    <a:pt x="492" y="187"/>
                                    <a:pt x="487" y="192"/>
                                    <a:pt x="487" y="199"/>
                                  </a:cubicBezTo>
                                  <a:cubicBezTo>
                                    <a:pt x="487" y="199"/>
                                    <a:pt x="487" y="200"/>
                                    <a:pt x="487" y="200"/>
                                  </a:cubicBezTo>
                                  <a:cubicBezTo>
                                    <a:pt x="489" y="200"/>
                                    <a:pt x="490" y="199"/>
                                    <a:pt x="492" y="199"/>
                                  </a:cubicBezTo>
                                  <a:cubicBezTo>
                                    <a:pt x="492" y="199"/>
                                    <a:pt x="492" y="199"/>
                                    <a:pt x="492" y="199"/>
                                  </a:cubicBezTo>
                                  <a:cubicBezTo>
                                    <a:pt x="492" y="195"/>
                                    <a:pt x="495" y="192"/>
                                    <a:pt x="499" y="192"/>
                                  </a:cubicBezTo>
                                  <a:cubicBezTo>
                                    <a:pt x="502" y="192"/>
                                    <a:pt x="505" y="195"/>
                                    <a:pt x="505" y="199"/>
                                  </a:cubicBezTo>
                                  <a:close/>
                                  <a:moveTo>
                                    <a:pt x="499" y="193"/>
                                  </a:moveTo>
                                  <a:cubicBezTo>
                                    <a:pt x="496" y="193"/>
                                    <a:pt x="494" y="196"/>
                                    <a:pt x="494" y="199"/>
                                  </a:cubicBezTo>
                                  <a:cubicBezTo>
                                    <a:pt x="494" y="199"/>
                                    <a:pt x="494" y="199"/>
                                    <a:pt x="494" y="199"/>
                                  </a:cubicBezTo>
                                  <a:cubicBezTo>
                                    <a:pt x="495" y="199"/>
                                    <a:pt x="497" y="199"/>
                                    <a:pt x="499" y="199"/>
                                  </a:cubicBezTo>
                                  <a:cubicBezTo>
                                    <a:pt x="500" y="199"/>
                                    <a:pt x="502" y="199"/>
                                    <a:pt x="504" y="199"/>
                                  </a:cubicBezTo>
                                  <a:cubicBezTo>
                                    <a:pt x="504" y="199"/>
                                    <a:pt x="504" y="199"/>
                                    <a:pt x="504" y="199"/>
                                  </a:cubicBezTo>
                                  <a:cubicBezTo>
                                    <a:pt x="504" y="196"/>
                                    <a:pt x="501" y="193"/>
                                    <a:pt x="499" y="193"/>
                                  </a:cubicBezTo>
                                  <a:close/>
                                  <a:moveTo>
                                    <a:pt x="529" y="209"/>
                                  </a:moveTo>
                                  <a:cubicBezTo>
                                    <a:pt x="530" y="208"/>
                                    <a:pt x="531" y="208"/>
                                    <a:pt x="532" y="207"/>
                                  </a:cubicBezTo>
                                  <a:cubicBezTo>
                                    <a:pt x="532" y="204"/>
                                    <a:pt x="533" y="202"/>
                                    <a:pt x="533" y="199"/>
                                  </a:cubicBezTo>
                                  <a:cubicBezTo>
                                    <a:pt x="533" y="189"/>
                                    <a:pt x="529" y="181"/>
                                    <a:pt x="523" y="174"/>
                                  </a:cubicBezTo>
                                  <a:cubicBezTo>
                                    <a:pt x="517" y="168"/>
                                    <a:pt x="508" y="164"/>
                                    <a:pt x="499" y="164"/>
                                  </a:cubicBezTo>
                                  <a:cubicBezTo>
                                    <a:pt x="489" y="164"/>
                                    <a:pt x="481" y="168"/>
                                    <a:pt x="474" y="174"/>
                                  </a:cubicBezTo>
                                  <a:cubicBezTo>
                                    <a:pt x="468" y="181"/>
                                    <a:pt x="464" y="189"/>
                                    <a:pt x="464" y="199"/>
                                  </a:cubicBezTo>
                                  <a:cubicBezTo>
                                    <a:pt x="464" y="201"/>
                                    <a:pt x="465" y="204"/>
                                    <a:pt x="465" y="207"/>
                                  </a:cubicBezTo>
                                  <a:cubicBezTo>
                                    <a:pt x="466" y="207"/>
                                    <a:pt x="467" y="208"/>
                                    <a:pt x="468" y="209"/>
                                  </a:cubicBezTo>
                                  <a:cubicBezTo>
                                    <a:pt x="469" y="208"/>
                                    <a:pt x="470" y="207"/>
                                    <a:pt x="471" y="207"/>
                                  </a:cubicBezTo>
                                  <a:cubicBezTo>
                                    <a:pt x="470" y="204"/>
                                    <a:pt x="470" y="201"/>
                                    <a:pt x="470" y="199"/>
                                  </a:cubicBezTo>
                                  <a:cubicBezTo>
                                    <a:pt x="470" y="183"/>
                                    <a:pt x="483" y="170"/>
                                    <a:pt x="499" y="170"/>
                                  </a:cubicBezTo>
                                  <a:cubicBezTo>
                                    <a:pt x="515" y="170"/>
                                    <a:pt x="527" y="183"/>
                                    <a:pt x="527" y="199"/>
                                  </a:cubicBezTo>
                                  <a:cubicBezTo>
                                    <a:pt x="527" y="201"/>
                                    <a:pt x="527" y="204"/>
                                    <a:pt x="526" y="207"/>
                                  </a:cubicBezTo>
                                  <a:cubicBezTo>
                                    <a:pt x="527" y="207"/>
                                    <a:pt x="528" y="208"/>
                                    <a:pt x="529" y="209"/>
                                  </a:cubicBezTo>
                                  <a:close/>
                                  <a:moveTo>
                                    <a:pt x="461" y="164"/>
                                  </a:moveTo>
                                  <a:cubicBezTo>
                                    <a:pt x="454" y="159"/>
                                    <a:pt x="446" y="157"/>
                                    <a:pt x="438" y="157"/>
                                  </a:cubicBezTo>
                                  <a:cubicBezTo>
                                    <a:pt x="429" y="157"/>
                                    <a:pt x="422" y="159"/>
                                    <a:pt x="415" y="163"/>
                                  </a:cubicBezTo>
                                  <a:cubicBezTo>
                                    <a:pt x="416" y="165"/>
                                    <a:pt x="418" y="166"/>
                                    <a:pt x="419" y="168"/>
                                  </a:cubicBezTo>
                                  <a:cubicBezTo>
                                    <a:pt x="424" y="165"/>
                                    <a:pt x="431" y="163"/>
                                    <a:pt x="438" y="163"/>
                                  </a:cubicBezTo>
                                  <a:cubicBezTo>
                                    <a:pt x="445" y="163"/>
                                    <a:pt x="452" y="165"/>
                                    <a:pt x="457" y="168"/>
                                  </a:cubicBezTo>
                                  <a:cubicBezTo>
                                    <a:pt x="458" y="167"/>
                                    <a:pt x="460" y="165"/>
                                    <a:pt x="461" y="164"/>
                                  </a:cubicBezTo>
                                  <a:close/>
                                  <a:moveTo>
                                    <a:pt x="344" y="199"/>
                                  </a:moveTo>
                                  <a:cubicBezTo>
                                    <a:pt x="344" y="201"/>
                                    <a:pt x="344" y="204"/>
                                    <a:pt x="345" y="207"/>
                                  </a:cubicBezTo>
                                  <a:cubicBezTo>
                                    <a:pt x="346" y="207"/>
                                    <a:pt x="346" y="208"/>
                                    <a:pt x="347" y="209"/>
                                  </a:cubicBezTo>
                                  <a:cubicBezTo>
                                    <a:pt x="348" y="208"/>
                                    <a:pt x="349" y="207"/>
                                    <a:pt x="350" y="207"/>
                                  </a:cubicBezTo>
                                  <a:cubicBezTo>
                                    <a:pt x="349" y="204"/>
                                    <a:pt x="349" y="201"/>
                                    <a:pt x="349" y="199"/>
                                  </a:cubicBezTo>
                                  <a:cubicBezTo>
                                    <a:pt x="349" y="183"/>
                                    <a:pt x="362" y="170"/>
                                    <a:pt x="378" y="170"/>
                                  </a:cubicBezTo>
                                  <a:cubicBezTo>
                                    <a:pt x="394" y="170"/>
                                    <a:pt x="407" y="183"/>
                                    <a:pt x="407" y="199"/>
                                  </a:cubicBezTo>
                                  <a:cubicBezTo>
                                    <a:pt x="407" y="201"/>
                                    <a:pt x="406" y="204"/>
                                    <a:pt x="405" y="207"/>
                                  </a:cubicBezTo>
                                  <a:cubicBezTo>
                                    <a:pt x="406" y="207"/>
                                    <a:pt x="407" y="208"/>
                                    <a:pt x="408" y="208"/>
                                  </a:cubicBezTo>
                                  <a:cubicBezTo>
                                    <a:pt x="409" y="208"/>
                                    <a:pt x="410" y="207"/>
                                    <a:pt x="411" y="206"/>
                                  </a:cubicBezTo>
                                  <a:cubicBezTo>
                                    <a:pt x="412" y="204"/>
                                    <a:pt x="412" y="201"/>
                                    <a:pt x="412" y="199"/>
                                  </a:cubicBezTo>
                                  <a:cubicBezTo>
                                    <a:pt x="412" y="189"/>
                                    <a:pt x="408" y="181"/>
                                    <a:pt x="402" y="174"/>
                                  </a:cubicBezTo>
                                  <a:cubicBezTo>
                                    <a:pt x="396" y="168"/>
                                    <a:pt x="387" y="164"/>
                                    <a:pt x="378" y="164"/>
                                  </a:cubicBezTo>
                                  <a:cubicBezTo>
                                    <a:pt x="368" y="164"/>
                                    <a:pt x="360" y="168"/>
                                    <a:pt x="354" y="174"/>
                                  </a:cubicBezTo>
                                  <a:cubicBezTo>
                                    <a:pt x="347" y="181"/>
                                    <a:pt x="344" y="189"/>
                                    <a:pt x="344" y="199"/>
                                  </a:cubicBezTo>
                                  <a:close/>
                                  <a:moveTo>
                                    <a:pt x="399" y="199"/>
                                  </a:moveTo>
                                  <a:cubicBezTo>
                                    <a:pt x="399" y="200"/>
                                    <a:pt x="399" y="202"/>
                                    <a:pt x="398" y="203"/>
                                  </a:cubicBezTo>
                                  <a:cubicBezTo>
                                    <a:pt x="400" y="204"/>
                                    <a:pt x="402" y="205"/>
                                    <a:pt x="404" y="206"/>
                                  </a:cubicBezTo>
                                  <a:cubicBezTo>
                                    <a:pt x="405" y="204"/>
                                    <a:pt x="405" y="201"/>
                                    <a:pt x="405" y="199"/>
                                  </a:cubicBezTo>
                                  <a:cubicBezTo>
                                    <a:pt x="405" y="191"/>
                                    <a:pt x="402" y="184"/>
                                    <a:pt x="397" y="179"/>
                                  </a:cubicBezTo>
                                  <a:cubicBezTo>
                                    <a:pt x="392" y="174"/>
                                    <a:pt x="385" y="171"/>
                                    <a:pt x="378" y="171"/>
                                  </a:cubicBezTo>
                                  <a:cubicBezTo>
                                    <a:pt x="370" y="171"/>
                                    <a:pt x="363" y="174"/>
                                    <a:pt x="359" y="179"/>
                                  </a:cubicBezTo>
                                  <a:cubicBezTo>
                                    <a:pt x="354" y="184"/>
                                    <a:pt x="351" y="191"/>
                                    <a:pt x="351" y="199"/>
                                  </a:cubicBezTo>
                                  <a:cubicBezTo>
                                    <a:pt x="351" y="201"/>
                                    <a:pt x="351" y="204"/>
                                    <a:pt x="352" y="206"/>
                                  </a:cubicBezTo>
                                  <a:cubicBezTo>
                                    <a:pt x="353" y="205"/>
                                    <a:pt x="355" y="204"/>
                                    <a:pt x="357" y="203"/>
                                  </a:cubicBezTo>
                                  <a:cubicBezTo>
                                    <a:pt x="357" y="202"/>
                                    <a:pt x="357" y="200"/>
                                    <a:pt x="357" y="199"/>
                                  </a:cubicBezTo>
                                  <a:cubicBezTo>
                                    <a:pt x="357" y="187"/>
                                    <a:pt x="366" y="177"/>
                                    <a:pt x="378" y="177"/>
                                  </a:cubicBezTo>
                                  <a:cubicBezTo>
                                    <a:pt x="389" y="177"/>
                                    <a:pt x="399" y="187"/>
                                    <a:pt x="399" y="199"/>
                                  </a:cubicBezTo>
                                  <a:close/>
                                  <a:moveTo>
                                    <a:pt x="391" y="199"/>
                                  </a:moveTo>
                                  <a:cubicBezTo>
                                    <a:pt x="391" y="199"/>
                                    <a:pt x="391" y="200"/>
                                    <a:pt x="391" y="200"/>
                                  </a:cubicBezTo>
                                  <a:cubicBezTo>
                                    <a:pt x="393" y="201"/>
                                    <a:pt x="395" y="202"/>
                                    <a:pt x="397" y="202"/>
                                  </a:cubicBezTo>
                                  <a:cubicBezTo>
                                    <a:pt x="397" y="201"/>
                                    <a:pt x="397" y="200"/>
                                    <a:pt x="397" y="199"/>
                                  </a:cubicBezTo>
                                  <a:cubicBezTo>
                                    <a:pt x="397" y="193"/>
                                    <a:pt x="395" y="188"/>
                                    <a:pt x="392" y="185"/>
                                  </a:cubicBezTo>
                                  <a:cubicBezTo>
                                    <a:pt x="388" y="181"/>
                                    <a:pt x="383" y="179"/>
                                    <a:pt x="378" y="179"/>
                                  </a:cubicBezTo>
                                  <a:cubicBezTo>
                                    <a:pt x="372" y="179"/>
                                    <a:pt x="368" y="181"/>
                                    <a:pt x="364" y="185"/>
                                  </a:cubicBezTo>
                                  <a:cubicBezTo>
                                    <a:pt x="360" y="188"/>
                                    <a:pt x="358" y="193"/>
                                    <a:pt x="358" y="199"/>
                                  </a:cubicBezTo>
                                  <a:cubicBezTo>
                                    <a:pt x="358" y="200"/>
                                    <a:pt x="358" y="201"/>
                                    <a:pt x="359" y="202"/>
                                  </a:cubicBezTo>
                                  <a:cubicBezTo>
                                    <a:pt x="361" y="202"/>
                                    <a:pt x="362" y="201"/>
                                    <a:pt x="364" y="200"/>
                                  </a:cubicBezTo>
                                  <a:cubicBezTo>
                                    <a:pt x="364" y="200"/>
                                    <a:pt x="364" y="199"/>
                                    <a:pt x="364" y="199"/>
                                  </a:cubicBezTo>
                                  <a:cubicBezTo>
                                    <a:pt x="364" y="191"/>
                                    <a:pt x="370" y="185"/>
                                    <a:pt x="378" y="185"/>
                                  </a:cubicBezTo>
                                  <a:cubicBezTo>
                                    <a:pt x="385" y="185"/>
                                    <a:pt x="391" y="191"/>
                                    <a:pt x="391" y="199"/>
                                  </a:cubicBezTo>
                                  <a:close/>
                                  <a:moveTo>
                                    <a:pt x="384" y="199"/>
                                  </a:moveTo>
                                  <a:cubicBezTo>
                                    <a:pt x="384" y="199"/>
                                    <a:pt x="384" y="199"/>
                                    <a:pt x="384" y="199"/>
                                  </a:cubicBezTo>
                                  <a:cubicBezTo>
                                    <a:pt x="386" y="199"/>
                                    <a:pt x="388" y="200"/>
                                    <a:pt x="390" y="200"/>
                                  </a:cubicBezTo>
                                  <a:cubicBezTo>
                                    <a:pt x="390" y="200"/>
                                    <a:pt x="390" y="199"/>
                                    <a:pt x="390" y="199"/>
                                  </a:cubicBezTo>
                                  <a:cubicBezTo>
                                    <a:pt x="390" y="192"/>
                                    <a:pt x="384" y="187"/>
                                    <a:pt x="378" y="187"/>
                                  </a:cubicBezTo>
                                  <a:cubicBezTo>
                                    <a:pt x="371" y="187"/>
                                    <a:pt x="366" y="192"/>
                                    <a:pt x="366" y="199"/>
                                  </a:cubicBezTo>
                                  <a:cubicBezTo>
                                    <a:pt x="366" y="199"/>
                                    <a:pt x="366" y="200"/>
                                    <a:pt x="366" y="200"/>
                                  </a:cubicBezTo>
                                  <a:cubicBezTo>
                                    <a:pt x="368" y="200"/>
                                    <a:pt x="369" y="199"/>
                                    <a:pt x="371" y="199"/>
                                  </a:cubicBezTo>
                                  <a:cubicBezTo>
                                    <a:pt x="371" y="199"/>
                                    <a:pt x="371" y="199"/>
                                    <a:pt x="371" y="199"/>
                                  </a:cubicBezTo>
                                  <a:cubicBezTo>
                                    <a:pt x="371" y="195"/>
                                    <a:pt x="374" y="192"/>
                                    <a:pt x="378" y="192"/>
                                  </a:cubicBezTo>
                                  <a:cubicBezTo>
                                    <a:pt x="381" y="192"/>
                                    <a:pt x="384" y="195"/>
                                    <a:pt x="384" y="199"/>
                                  </a:cubicBezTo>
                                  <a:close/>
                                  <a:moveTo>
                                    <a:pt x="378" y="193"/>
                                  </a:moveTo>
                                  <a:cubicBezTo>
                                    <a:pt x="375" y="193"/>
                                    <a:pt x="373" y="196"/>
                                    <a:pt x="373" y="199"/>
                                  </a:cubicBezTo>
                                  <a:cubicBezTo>
                                    <a:pt x="373" y="199"/>
                                    <a:pt x="373" y="199"/>
                                    <a:pt x="373" y="199"/>
                                  </a:cubicBezTo>
                                  <a:cubicBezTo>
                                    <a:pt x="374" y="199"/>
                                    <a:pt x="376" y="199"/>
                                    <a:pt x="378" y="199"/>
                                  </a:cubicBezTo>
                                  <a:cubicBezTo>
                                    <a:pt x="379" y="199"/>
                                    <a:pt x="381" y="199"/>
                                    <a:pt x="383" y="199"/>
                                  </a:cubicBezTo>
                                  <a:cubicBezTo>
                                    <a:pt x="383" y="199"/>
                                    <a:pt x="383" y="199"/>
                                    <a:pt x="383" y="199"/>
                                  </a:cubicBezTo>
                                  <a:cubicBezTo>
                                    <a:pt x="383" y="196"/>
                                    <a:pt x="381" y="193"/>
                                    <a:pt x="378" y="193"/>
                                  </a:cubicBezTo>
                                  <a:close/>
                                  <a:moveTo>
                                    <a:pt x="344" y="250"/>
                                  </a:moveTo>
                                  <a:cubicBezTo>
                                    <a:pt x="344" y="253"/>
                                    <a:pt x="344" y="256"/>
                                    <a:pt x="345" y="258"/>
                                  </a:cubicBezTo>
                                  <a:cubicBezTo>
                                    <a:pt x="346" y="259"/>
                                    <a:pt x="346" y="259"/>
                                    <a:pt x="347" y="260"/>
                                  </a:cubicBezTo>
                                  <a:cubicBezTo>
                                    <a:pt x="348" y="259"/>
                                    <a:pt x="349" y="259"/>
                                    <a:pt x="350" y="258"/>
                                  </a:cubicBezTo>
                                  <a:cubicBezTo>
                                    <a:pt x="349" y="256"/>
                                    <a:pt x="349" y="253"/>
                                    <a:pt x="349" y="250"/>
                                  </a:cubicBezTo>
                                  <a:cubicBezTo>
                                    <a:pt x="349" y="234"/>
                                    <a:pt x="362" y="221"/>
                                    <a:pt x="378" y="221"/>
                                  </a:cubicBezTo>
                                  <a:cubicBezTo>
                                    <a:pt x="394" y="221"/>
                                    <a:pt x="407" y="234"/>
                                    <a:pt x="407" y="250"/>
                                  </a:cubicBezTo>
                                  <a:cubicBezTo>
                                    <a:pt x="407" y="253"/>
                                    <a:pt x="406" y="256"/>
                                    <a:pt x="405" y="258"/>
                                  </a:cubicBezTo>
                                  <a:cubicBezTo>
                                    <a:pt x="406" y="259"/>
                                    <a:pt x="407" y="259"/>
                                    <a:pt x="408" y="260"/>
                                  </a:cubicBezTo>
                                  <a:cubicBezTo>
                                    <a:pt x="409" y="259"/>
                                    <a:pt x="410" y="258"/>
                                    <a:pt x="411" y="258"/>
                                  </a:cubicBezTo>
                                  <a:cubicBezTo>
                                    <a:pt x="412" y="255"/>
                                    <a:pt x="412" y="253"/>
                                    <a:pt x="412" y="250"/>
                                  </a:cubicBezTo>
                                  <a:cubicBezTo>
                                    <a:pt x="412" y="240"/>
                                    <a:pt x="408" y="232"/>
                                    <a:pt x="402" y="226"/>
                                  </a:cubicBezTo>
                                  <a:cubicBezTo>
                                    <a:pt x="396" y="220"/>
                                    <a:pt x="387" y="216"/>
                                    <a:pt x="378" y="216"/>
                                  </a:cubicBezTo>
                                  <a:cubicBezTo>
                                    <a:pt x="368" y="216"/>
                                    <a:pt x="360" y="220"/>
                                    <a:pt x="354" y="226"/>
                                  </a:cubicBezTo>
                                  <a:cubicBezTo>
                                    <a:pt x="347" y="232"/>
                                    <a:pt x="344" y="240"/>
                                    <a:pt x="344" y="250"/>
                                  </a:cubicBezTo>
                                  <a:close/>
                                  <a:moveTo>
                                    <a:pt x="399" y="250"/>
                                  </a:moveTo>
                                  <a:cubicBezTo>
                                    <a:pt x="399" y="251"/>
                                    <a:pt x="399" y="253"/>
                                    <a:pt x="398" y="254"/>
                                  </a:cubicBezTo>
                                  <a:cubicBezTo>
                                    <a:pt x="400" y="255"/>
                                    <a:pt x="402" y="256"/>
                                    <a:pt x="404" y="257"/>
                                  </a:cubicBezTo>
                                  <a:cubicBezTo>
                                    <a:pt x="405" y="255"/>
                                    <a:pt x="405" y="252"/>
                                    <a:pt x="405" y="250"/>
                                  </a:cubicBezTo>
                                  <a:cubicBezTo>
                                    <a:pt x="405" y="242"/>
                                    <a:pt x="402" y="236"/>
                                    <a:pt x="397" y="231"/>
                                  </a:cubicBezTo>
                                  <a:cubicBezTo>
                                    <a:pt x="392" y="226"/>
                                    <a:pt x="385" y="223"/>
                                    <a:pt x="378" y="223"/>
                                  </a:cubicBezTo>
                                  <a:cubicBezTo>
                                    <a:pt x="370" y="223"/>
                                    <a:pt x="363" y="226"/>
                                    <a:pt x="359" y="231"/>
                                  </a:cubicBezTo>
                                  <a:cubicBezTo>
                                    <a:pt x="354" y="236"/>
                                    <a:pt x="351" y="242"/>
                                    <a:pt x="351" y="250"/>
                                  </a:cubicBezTo>
                                  <a:cubicBezTo>
                                    <a:pt x="351" y="252"/>
                                    <a:pt x="351" y="255"/>
                                    <a:pt x="352" y="257"/>
                                  </a:cubicBezTo>
                                  <a:cubicBezTo>
                                    <a:pt x="353" y="256"/>
                                    <a:pt x="355" y="255"/>
                                    <a:pt x="357" y="254"/>
                                  </a:cubicBezTo>
                                  <a:cubicBezTo>
                                    <a:pt x="357" y="253"/>
                                    <a:pt x="357" y="251"/>
                                    <a:pt x="357" y="250"/>
                                  </a:cubicBezTo>
                                  <a:cubicBezTo>
                                    <a:pt x="357" y="238"/>
                                    <a:pt x="366" y="229"/>
                                    <a:pt x="378" y="229"/>
                                  </a:cubicBezTo>
                                  <a:cubicBezTo>
                                    <a:pt x="389" y="229"/>
                                    <a:pt x="399" y="238"/>
                                    <a:pt x="399" y="250"/>
                                  </a:cubicBezTo>
                                  <a:close/>
                                  <a:moveTo>
                                    <a:pt x="391" y="250"/>
                                  </a:moveTo>
                                  <a:cubicBezTo>
                                    <a:pt x="391" y="251"/>
                                    <a:pt x="391" y="251"/>
                                    <a:pt x="391" y="252"/>
                                  </a:cubicBezTo>
                                  <a:cubicBezTo>
                                    <a:pt x="393" y="252"/>
                                    <a:pt x="395" y="253"/>
                                    <a:pt x="397" y="254"/>
                                  </a:cubicBezTo>
                                  <a:cubicBezTo>
                                    <a:pt x="397" y="253"/>
                                    <a:pt x="397" y="251"/>
                                    <a:pt x="397" y="250"/>
                                  </a:cubicBezTo>
                                  <a:cubicBezTo>
                                    <a:pt x="397" y="245"/>
                                    <a:pt x="395" y="240"/>
                                    <a:pt x="392" y="236"/>
                                  </a:cubicBezTo>
                                  <a:cubicBezTo>
                                    <a:pt x="388" y="233"/>
                                    <a:pt x="383" y="230"/>
                                    <a:pt x="378" y="230"/>
                                  </a:cubicBezTo>
                                  <a:cubicBezTo>
                                    <a:pt x="372" y="230"/>
                                    <a:pt x="368" y="233"/>
                                    <a:pt x="364" y="236"/>
                                  </a:cubicBezTo>
                                  <a:cubicBezTo>
                                    <a:pt x="360" y="240"/>
                                    <a:pt x="358" y="245"/>
                                    <a:pt x="358" y="250"/>
                                  </a:cubicBezTo>
                                  <a:cubicBezTo>
                                    <a:pt x="358" y="251"/>
                                    <a:pt x="358" y="253"/>
                                    <a:pt x="359" y="254"/>
                                  </a:cubicBezTo>
                                  <a:cubicBezTo>
                                    <a:pt x="361" y="253"/>
                                    <a:pt x="362" y="252"/>
                                    <a:pt x="364" y="252"/>
                                  </a:cubicBezTo>
                                  <a:cubicBezTo>
                                    <a:pt x="364" y="251"/>
                                    <a:pt x="364" y="251"/>
                                    <a:pt x="364" y="250"/>
                                  </a:cubicBezTo>
                                  <a:cubicBezTo>
                                    <a:pt x="364" y="242"/>
                                    <a:pt x="370" y="236"/>
                                    <a:pt x="378" y="236"/>
                                  </a:cubicBezTo>
                                  <a:cubicBezTo>
                                    <a:pt x="385" y="236"/>
                                    <a:pt x="391" y="242"/>
                                    <a:pt x="391" y="250"/>
                                  </a:cubicBezTo>
                                  <a:close/>
                                  <a:moveTo>
                                    <a:pt x="384" y="250"/>
                                  </a:moveTo>
                                  <a:cubicBezTo>
                                    <a:pt x="384" y="250"/>
                                    <a:pt x="384" y="250"/>
                                    <a:pt x="384" y="251"/>
                                  </a:cubicBezTo>
                                  <a:cubicBezTo>
                                    <a:pt x="386" y="251"/>
                                    <a:pt x="388" y="251"/>
                                    <a:pt x="390" y="251"/>
                                  </a:cubicBezTo>
                                  <a:cubicBezTo>
                                    <a:pt x="390" y="251"/>
                                    <a:pt x="390" y="250"/>
                                    <a:pt x="390" y="250"/>
                                  </a:cubicBezTo>
                                  <a:cubicBezTo>
                                    <a:pt x="390" y="243"/>
                                    <a:pt x="384" y="238"/>
                                    <a:pt x="378" y="238"/>
                                  </a:cubicBezTo>
                                  <a:cubicBezTo>
                                    <a:pt x="371" y="238"/>
                                    <a:pt x="366" y="243"/>
                                    <a:pt x="366" y="250"/>
                                  </a:cubicBezTo>
                                  <a:cubicBezTo>
                                    <a:pt x="366" y="250"/>
                                    <a:pt x="366" y="251"/>
                                    <a:pt x="366" y="251"/>
                                  </a:cubicBezTo>
                                  <a:cubicBezTo>
                                    <a:pt x="368" y="251"/>
                                    <a:pt x="369" y="251"/>
                                    <a:pt x="371" y="251"/>
                                  </a:cubicBezTo>
                                  <a:cubicBezTo>
                                    <a:pt x="371" y="250"/>
                                    <a:pt x="371" y="250"/>
                                    <a:pt x="371" y="250"/>
                                  </a:cubicBezTo>
                                  <a:cubicBezTo>
                                    <a:pt x="371" y="246"/>
                                    <a:pt x="374" y="243"/>
                                    <a:pt x="378" y="243"/>
                                  </a:cubicBezTo>
                                  <a:cubicBezTo>
                                    <a:pt x="381" y="243"/>
                                    <a:pt x="384" y="246"/>
                                    <a:pt x="384" y="250"/>
                                  </a:cubicBezTo>
                                  <a:close/>
                                  <a:moveTo>
                                    <a:pt x="378" y="245"/>
                                  </a:moveTo>
                                  <a:cubicBezTo>
                                    <a:pt x="375" y="245"/>
                                    <a:pt x="373" y="247"/>
                                    <a:pt x="373" y="250"/>
                                  </a:cubicBezTo>
                                  <a:cubicBezTo>
                                    <a:pt x="373" y="250"/>
                                    <a:pt x="373" y="250"/>
                                    <a:pt x="373" y="250"/>
                                  </a:cubicBezTo>
                                  <a:cubicBezTo>
                                    <a:pt x="374" y="250"/>
                                    <a:pt x="376" y="250"/>
                                    <a:pt x="378" y="250"/>
                                  </a:cubicBezTo>
                                  <a:cubicBezTo>
                                    <a:pt x="379" y="250"/>
                                    <a:pt x="381" y="250"/>
                                    <a:pt x="383" y="250"/>
                                  </a:cubicBezTo>
                                  <a:cubicBezTo>
                                    <a:pt x="383" y="250"/>
                                    <a:pt x="383" y="250"/>
                                    <a:pt x="383" y="250"/>
                                  </a:cubicBezTo>
                                  <a:cubicBezTo>
                                    <a:pt x="383" y="247"/>
                                    <a:pt x="381" y="245"/>
                                    <a:pt x="378" y="245"/>
                                  </a:cubicBezTo>
                                  <a:close/>
                                  <a:moveTo>
                                    <a:pt x="344" y="301"/>
                                  </a:moveTo>
                                  <a:cubicBezTo>
                                    <a:pt x="344" y="304"/>
                                    <a:pt x="344" y="307"/>
                                    <a:pt x="345" y="310"/>
                                  </a:cubicBezTo>
                                  <a:cubicBezTo>
                                    <a:pt x="346" y="310"/>
                                    <a:pt x="346" y="311"/>
                                    <a:pt x="347" y="311"/>
                                  </a:cubicBezTo>
                                  <a:cubicBezTo>
                                    <a:pt x="348" y="311"/>
                                    <a:pt x="349" y="310"/>
                                    <a:pt x="350" y="310"/>
                                  </a:cubicBezTo>
                                  <a:cubicBezTo>
                                    <a:pt x="349" y="307"/>
                                    <a:pt x="349" y="304"/>
                                    <a:pt x="349" y="301"/>
                                  </a:cubicBezTo>
                                  <a:cubicBezTo>
                                    <a:pt x="349" y="285"/>
                                    <a:pt x="362" y="272"/>
                                    <a:pt x="378" y="272"/>
                                  </a:cubicBezTo>
                                  <a:cubicBezTo>
                                    <a:pt x="394" y="272"/>
                                    <a:pt x="407" y="285"/>
                                    <a:pt x="407" y="301"/>
                                  </a:cubicBezTo>
                                  <a:cubicBezTo>
                                    <a:pt x="407" y="304"/>
                                    <a:pt x="406" y="307"/>
                                    <a:pt x="405" y="310"/>
                                  </a:cubicBezTo>
                                  <a:cubicBezTo>
                                    <a:pt x="406" y="310"/>
                                    <a:pt x="407" y="311"/>
                                    <a:pt x="408" y="311"/>
                                  </a:cubicBezTo>
                                  <a:cubicBezTo>
                                    <a:pt x="409" y="310"/>
                                    <a:pt x="410" y="310"/>
                                    <a:pt x="411" y="309"/>
                                  </a:cubicBezTo>
                                  <a:cubicBezTo>
                                    <a:pt x="412" y="306"/>
                                    <a:pt x="412" y="304"/>
                                    <a:pt x="412" y="301"/>
                                  </a:cubicBezTo>
                                  <a:cubicBezTo>
                                    <a:pt x="412" y="292"/>
                                    <a:pt x="408" y="283"/>
                                    <a:pt x="402" y="277"/>
                                  </a:cubicBezTo>
                                  <a:cubicBezTo>
                                    <a:pt x="396" y="271"/>
                                    <a:pt x="387" y="267"/>
                                    <a:pt x="378" y="267"/>
                                  </a:cubicBezTo>
                                  <a:cubicBezTo>
                                    <a:pt x="368" y="267"/>
                                    <a:pt x="360" y="271"/>
                                    <a:pt x="354" y="277"/>
                                  </a:cubicBezTo>
                                  <a:cubicBezTo>
                                    <a:pt x="347" y="283"/>
                                    <a:pt x="344" y="292"/>
                                    <a:pt x="344" y="301"/>
                                  </a:cubicBezTo>
                                  <a:close/>
                                  <a:moveTo>
                                    <a:pt x="399" y="301"/>
                                  </a:moveTo>
                                  <a:cubicBezTo>
                                    <a:pt x="399" y="303"/>
                                    <a:pt x="399" y="304"/>
                                    <a:pt x="398" y="306"/>
                                  </a:cubicBezTo>
                                  <a:cubicBezTo>
                                    <a:pt x="400" y="307"/>
                                    <a:pt x="402" y="308"/>
                                    <a:pt x="404" y="309"/>
                                  </a:cubicBezTo>
                                  <a:cubicBezTo>
                                    <a:pt x="405" y="306"/>
                                    <a:pt x="405" y="304"/>
                                    <a:pt x="405" y="301"/>
                                  </a:cubicBezTo>
                                  <a:cubicBezTo>
                                    <a:pt x="405" y="294"/>
                                    <a:pt x="402" y="287"/>
                                    <a:pt x="397" y="282"/>
                                  </a:cubicBezTo>
                                  <a:cubicBezTo>
                                    <a:pt x="392" y="277"/>
                                    <a:pt x="385" y="274"/>
                                    <a:pt x="378" y="274"/>
                                  </a:cubicBezTo>
                                  <a:cubicBezTo>
                                    <a:pt x="370" y="274"/>
                                    <a:pt x="363" y="277"/>
                                    <a:pt x="359" y="282"/>
                                  </a:cubicBezTo>
                                  <a:cubicBezTo>
                                    <a:pt x="354" y="287"/>
                                    <a:pt x="351" y="294"/>
                                    <a:pt x="351" y="301"/>
                                  </a:cubicBezTo>
                                  <a:cubicBezTo>
                                    <a:pt x="351" y="304"/>
                                    <a:pt x="351" y="306"/>
                                    <a:pt x="352" y="309"/>
                                  </a:cubicBezTo>
                                  <a:cubicBezTo>
                                    <a:pt x="353" y="308"/>
                                    <a:pt x="355" y="307"/>
                                    <a:pt x="357" y="306"/>
                                  </a:cubicBezTo>
                                  <a:cubicBezTo>
                                    <a:pt x="357" y="304"/>
                                    <a:pt x="357" y="303"/>
                                    <a:pt x="357" y="301"/>
                                  </a:cubicBezTo>
                                  <a:cubicBezTo>
                                    <a:pt x="357" y="290"/>
                                    <a:pt x="366" y="280"/>
                                    <a:pt x="378" y="280"/>
                                  </a:cubicBezTo>
                                  <a:cubicBezTo>
                                    <a:pt x="389" y="280"/>
                                    <a:pt x="399" y="290"/>
                                    <a:pt x="399" y="301"/>
                                  </a:cubicBezTo>
                                  <a:close/>
                                  <a:moveTo>
                                    <a:pt x="391" y="301"/>
                                  </a:moveTo>
                                  <a:cubicBezTo>
                                    <a:pt x="391" y="302"/>
                                    <a:pt x="391" y="303"/>
                                    <a:pt x="391" y="303"/>
                                  </a:cubicBezTo>
                                  <a:cubicBezTo>
                                    <a:pt x="393" y="304"/>
                                    <a:pt x="395" y="304"/>
                                    <a:pt x="397" y="305"/>
                                  </a:cubicBezTo>
                                  <a:cubicBezTo>
                                    <a:pt x="397" y="304"/>
                                    <a:pt x="397" y="303"/>
                                    <a:pt x="397" y="301"/>
                                  </a:cubicBezTo>
                                  <a:cubicBezTo>
                                    <a:pt x="397" y="296"/>
                                    <a:pt x="395" y="291"/>
                                    <a:pt x="392" y="287"/>
                                  </a:cubicBezTo>
                                  <a:cubicBezTo>
                                    <a:pt x="388" y="284"/>
                                    <a:pt x="383" y="282"/>
                                    <a:pt x="378" y="282"/>
                                  </a:cubicBezTo>
                                  <a:cubicBezTo>
                                    <a:pt x="372" y="282"/>
                                    <a:pt x="368" y="284"/>
                                    <a:pt x="364" y="287"/>
                                  </a:cubicBezTo>
                                  <a:cubicBezTo>
                                    <a:pt x="360" y="291"/>
                                    <a:pt x="358" y="296"/>
                                    <a:pt x="358" y="301"/>
                                  </a:cubicBezTo>
                                  <a:cubicBezTo>
                                    <a:pt x="358" y="303"/>
                                    <a:pt x="358" y="304"/>
                                    <a:pt x="359" y="305"/>
                                  </a:cubicBezTo>
                                  <a:cubicBezTo>
                                    <a:pt x="361" y="304"/>
                                    <a:pt x="362" y="304"/>
                                    <a:pt x="364" y="303"/>
                                  </a:cubicBezTo>
                                  <a:cubicBezTo>
                                    <a:pt x="364" y="303"/>
                                    <a:pt x="364" y="302"/>
                                    <a:pt x="364" y="301"/>
                                  </a:cubicBezTo>
                                  <a:cubicBezTo>
                                    <a:pt x="364" y="294"/>
                                    <a:pt x="370" y="288"/>
                                    <a:pt x="378" y="288"/>
                                  </a:cubicBezTo>
                                  <a:cubicBezTo>
                                    <a:pt x="385" y="288"/>
                                    <a:pt x="391" y="294"/>
                                    <a:pt x="391" y="301"/>
                                  </a:cubicBezTo>
                                  <a:close/>
                                  <a:moveTo>
                                    <a:pt x="384" y="301"/>
                                  </a:moveTo>
                                  <a:cubicBezTo>
                                    <a:pt x="384" y="301"/>
                                    <a:pt x="384" y="302"/>
                                    <a:pt x="384" y="302"/>
                                  </a:cubicBezTo>
                                  <a:cubicBezTo>
                                    <a:pt x="386" y="302"/>
                                    <a:pt x="388" y="302"/>
                                    <a:pt x="390" y="303"/>
                                  </a:cubicBezTo>
                                  <a:cubicBezTo>
                                    <a:pt x="390" y="302"/>
                                    <a:pt x="390" y="302"/>
                                    <a:pt x="390" y="301"/>
                                  </a:cubicBezTo>
                                  <a:cubicBezTo>
                                    <a:pt x="390" y="295"/>
                                    <a:pt x="384" y="289"/>
                                    <a:pt x="378" y="289"/>
                                  </a:cubicBezTo>
                                  <a:cubicBezTo>
                                    <a:pt x="371" y="289"/>
                                    <a:pt x="366" y="295"/>
                                    <a:pt x="366" y="301"/>
                                  </a:cubicBezTo>
                                  <a:cubicBezTo>
                                    <a:pt x="366" y="302"/>
                                    <a:pt x="366" y="302"/>
                                    <a:pt x="366" y="303"/>
                                  </a:cubicBezTo>
                                  <a:cubicBezTo>
                                    <a:pt x="368" y="302"/>
                                    <a:pt x="369" y="302"/>
                                    <a:pt x="371" y="302"/>
                                  </a:cubicBezTo>
                                  <a:cubicBezTo>
                                    <a:pt x="371" y="302"/>
                                    <a:pt x="371" y="301"/>
                                    <a:pt x="371" y="301"/>
                                  </a:cubicBezTo>
                                  <a:cubicBezTo>
                                    <a:pt x="371" y="298"/>
                                    <a:pt x="374" y="295"/>
                                    <a:pt x="378" y="295"/>
                                  </a:cubicBezTo>
                                  <a:cubicBezTo>
                                    <a:pt x="381" y="295"/>
                                    <a:pt x="384" y="298"/>
                                    <a:pt x="384" y="301"/>
                                  </a:cubicBezTo>
                                  <a:close/>
                                  <a:moveTo>
                                    <a:pt x="378" y="296"/>
                                  </a:moveTo>
                                  <a:cubicBezTo>
                                    <a:pt x="375" y="296"/>
                                    <a:pt x="373" y="298"/>
                                    <a:pt x="373" y="301"/>
                                  </a:cubicBezTo>
                                  <a:cubicBezTo>
                                    <a:pt x="373" y="301"/>
                                    <a:pt x="373" y="302"/>
                                    <a:pt x="373" y="302"/>
                                  </a:cubicBezTo>
                                  <a:cubicBezTo>
                                    <a:pt x="374" y="302"/>
                                    <a:pt x="376" y="301"/>
                                    <a:pt x="378" y="301"/>
                                  </a:cubicBezTo>
                                  <a:cubicBezTo>
                                    <a:pt x="379" y="301"/>
                                    <a:pt x="381" y="302"/>
                                    <a:pt x="383" y="302"/>
                                  </a:cubicBezTo>
                                  <a:cubicBezTo>
                                    <a:pt x="383" y="302"/>
                                    <a:pt x="383" y="301"/>
                                    <a:pt x="383" y="301"/>
                                  </a:cubicBezTo>
                                  <a:cubicBezTo>
                                    <a:pt x="383" y="298"/>
                                    <a:pt x="381" y="296"/>
                                    <a:pt x="378" y="296"/>
                                  </a:cubicBezTo>
                                  <a:close/>
                                  <a:moveTo>
                                    <a:pt x="572" y="336"/>
                                  </a:moveTo>
                                  <a:cubicBezTo>
                                    <a:pt x="573" y="334"/>
                                    <a:pt x="574" y="332"/>
                                    <a:pt x="575" y="330"/>
                                  </a:cubicBezTo>
                                  <a:cubicBezTo>
                                    <a:pt x="571" y="327"/>
                                    <a:pt x="565" y="325"/>
                                    <a:pt x="560" y="325"/>
                                  </a:cubicBezTo>
                                  <a:cubicBezTo>
                                    <a:pt x="554" y="325"/>
                                    <a:pt x="549" y="327"/>
                                    <a:pt x="545" y="330"/>
                                  </a:cubicBezTo>
                                  <a:cubicBezTo>
                                    <a:pt x="546" y="332"/>
                                    <a:pt x="546" y="334"/>
                                    <a:pt x="547" y="336"/>
                                  </a:cubicBezTo>
                                  <a:cubicBezTo>
                                    <a:pt x="551" y="333"/>
                                    <a:pt x="555" y="332"/>
                                    <a:pt x="560" y="332"/>
                                  </a:cubicBezTo>
                                  <a:cubicBezTo>
                                    <a:pt x="565" y="332"/>
                                    <a:pt x="569" y="333"/>
                                    <a:pt x="572" y="336"/>
                                  </a:cubicBezTo>
                                  <a:close/>
                                  <a:moveTo>
                                    <a:pt x="576" y="329"/>
                                  </a:moveTo>
                                  <a:cubicBezTo>
                                    <a:pt x="577" y="327"/>
                                    <a:pt x="577" y="325"/>
                                    <a:pt x="578" y="324"/>
                                  </a:cubicBezTo>
                                  <a:cubicBezTo>
                                    <a:pt x="573" y="320"/>
                                    <a:pt x="567" y="318"/>
                                    <a:pt x="560" y="318"/>
                                  </a:cubicBezTo>
                                  <a:cubicBezTo>
                                    <a:pt x="553" y="318"/>
                                    <a:pt x="547" y="321"/>
                                    <a:pt x="541" y="324"/>
                                  </a:cubicBezTo>
                                  <a:cubicBezTo>
                                    <a:pt x="542" y="326"/>
                                    <a:pt x="543" y="327"/>
                                    <a:pt x="544" y="329"/>
                                  </a:cubicBezTo>
                                  <a:cubicBezTo>
                                    <a:pt x="549" y="326"/>
                                    <a:pt x="554" y="324"/>
                                    <a:pt x="560" y="324"/>
                                  </a:cubicBezTo>
                                  <a:cubicBezTo>
                                    <a:pt x="566" y="324"/>
                                    <a:pt x="571" y="326"/>
                                    <a:pt x="576" y="329"/>
                                  </a:cubicBezTo>
                                  <a:close/>
                                  <a:moveTo>
                                    <a:pt x="579" y="323"/>
                                  </a:moveTo>
                                  <a:cubicBezTo>
                                    <a:pt x="581" y="321"/>
                                    <a:pt x="582" y="319"/>
                                    <a:pt x="583" y="318"/>
                                  </a:cubicBezTo>
                                  <a:cubicBezTo>
                                    <a:pt x="577" y="313"/>
                                    <a:pt x="569" y="311"/>
                                    <a:pt x="560" y="311"/>
                                  </a:cubicBezTo>
                                  <a:cubicBezTo>
                                    <a:pt x="551" y="311"/>
                                    <a:pt x="543" y="313"/>
                                    <a:pt x="536" y="318"/>
                                  </a:cubicBezTo>
                                  <a:cubicBezTo>
                                    <a:pt x="538" y="320"/>
                                    <a:pt x="539" y="321"/>
                                    <a:pt x="540" y="323"/>
                                  </a:cubicBezTo>
                                  <a:cubicBezTo>
                                    <a:pt x="546" y="319"/>
                                    <a:pt x="553" y="317"/>
                                    <a:pt x="560" y="317"/>
                                  </a:cubicBezTo>
                                  <a:cubicBezTo>
                                    <a:pt x="567" y="317"/>
                                    <a:pt x="574" y="319"/>
                                    <a:pt x="579" y="323"/>
                                  </a:cubicBezTo>
                                  <a:close/>
                                  <a:moveTo>
                                    <a:pt x="584" y="317"/>
                                  </a:moveTo>
                                  <a:cubicBezTo>
                                    <a:pt x="586" y="315"/>
                                    <a:pt x="587" y="314"/>
                                    <a:pt x="589" y="312"/>
                                  </a:cubicBezTo>
                                  <a:cubicBezTo>
                                    <a:pt x="581" y="307"/>
                                    <a:pt x="571" y="303"/>
                                    <a:pt x="560" y="303"/>
                                  </a:cubicBezTo>
                                  <a:cubicBezTo>
                                    <a:pt x="549" y="303"/>
                                    <a:pt x="539" y="307"/>
                                    <a:pt x="531" y="313"/>
                                  </a:cubicBezTo>
                                  <a:cubicBezTo>
                                    <a:pt x="532" y="314"/>
                                    <a:pt x="534" y="315"/>
                                    <a:pt x="535" y="317"/>
                                  </a:cubicBezTo>
                                  <a:cubicBezTo>
                                    <a:pt x="542" y="312"/>
                                    <a:pt x="551" y="309"/>
                                    <a:pt x="560" y="309"/>
                                  </a:cubicBezTo>
                                  <a:cubicBezTo>
                                    <a:pt x="569" y="309"/>
                                    <a:pt x="577" y="312"/>
                                    <a:pt x="584" y="317"/>
                                  </a:cubicBezTo>
                                  <a:close/>
                                  <a:moveTo>
                                    <a:pt x="570" y="301"/>
                                  </a:moveTo>
                                  <a:cubicBezTo>
                                    <a:pt x="570" y="299"/>
                                    <a:pt x="570" y="297"/>
                                    <a:pt x="570" y="295"/>
                                  </a:cubicBezTo>
                                  <a:cubicBezTo>
                                    <a:pt x="568" y="292"/>
                                    <a:pt x="564" y="289"/>
                                    <a:pt x="560" y="289"/>
                                  </a:cubicBezTo>
                                  <a:cubicBezTo>
                                    <a:pt x="555" y="289"/>
                                    <a:pt x="552" y="292"/>
                                    <a:pt x="550" y="295"/>
                                  </a:cubicBezTo>
                                  <a:cubicBezTo>
                                    <a:pt x="549" y="295"/>
                                    <a:pt x="549" y="295"/>
                                    <a:pt x="549" y="294"/>
                                  </a:cubicBezTo>
                                  <a:cubicBezTo>
                                    <a:pt x="550" y="297"/>
                                    <a:pt x="550" y="299"/>
                                    <a:pt x="550" y="301"/>
                                  </a:cubicBezTo>
                                  <a:cubicBezTo>
                                    <a:pt x="550" y="302"/>
                                    <a:pt x="550" y="302"/>
                                    <a:pt x="550" y="302"/>
                                  </a:cubicBezTo>
                                  <a:cubicBezTo>
                                    <a:pt x="551" y="302"/>
                                    <a:pt x="552" y="302"/>
                                    <a:pt x="553" y="302"/>
                                  </a:cubicBezTo>
                                  <a:cubicBezTo>
                                    <a:pt x="553" y="302"/>
                                    <a:pt x="553" y="301"/>
                                    <a:pt x="553" y="301"/>
                                  </a:cubicBezTo>
                                  <a:cubicBezTo>
                                    <a:pt x="553" y="298"/>
                                    <a:pt x="556" y="295"/>
                                    <a:pt x="560" y="295"/>
                                  </a:cubicBezTo>
                                  <a:cubicBezTo>
                                    <a:pt x="564" y="295"/>
                                    <a:pt x="567" y="298"/>
                                    <a:pt x="567" y="301"/>
                                  </a:cubicBezTo>
                                  <a:cubicBezTo>
                                    <a:pt x="567" y="301"/>
                                    <a:pt x="567" y="302"/>
                                    <a:pt x="567" y="302"/>
                                  </a:cubicBezTo>
                                  <a:cubicBezTo>
                                    <a:pt x="568" y="302"/>
                                    <a:pt x="569" y="302"/>
                                    <a:pt x="570" y="302"/>
                                  </a:cubicBezTo>
                                  <a:cubicBezTo>
                                    <a:pt x="570" y="302"/>
                                    <a:pt x="570" y="302"/>
                                    <a:pt x="570" y="301"/>
                                  </a:cubicBezTo>
                                  <a:close/>
                                  <a:moveTo>
                                    <a:pt x="560" y="296"/>
                                  </a:moveTo>
                                  <a:cubicBezTo>
                                    <a:pt x="557" y="296"/>
                                    <a:pt x="555" y="298"/>
                                    <a:pt x="555" y="301"/>
                                  </a:cubicBezTo>
                                  <a:cubicBezTo>
                                    <a:pt x="555" y="301"/>
                                    <a:pt x="555" y="302"/>
                                    <a:pt x="555" y="302"/>
                                  </a:cubicBezTo>
                                  <a:cubicBezTo>
                                    <a:pt x="557" y="302"/>
                                    <a:pt x="558" y="301"/>
                                    <a:pt x="560" y="301"/>
                                  </a:cubicBezTo>
                                  <a:cubicBezTo>
                                    <a:pt x="562" y="301"/>
                                    <a:pt x="563" y="302"/>
                                    <a:pt x="565" y="302"/>
                                  </a:cubicBezTo>
                                  <a:cubicBezTo>
                                    <a:pt x="565" y="302"/>
                                    <a:pt x="565" y="301"/>
                                    <a:pt x="565" y="301"/>
                                  </a:cubicBezTo>
                                  <a:cubicBezTo>
                                    <a:pt x="565" y="298"/>
                                    <a:pt x="563" y="296"/>
                                    <a:pt x="560" y="296"/>
                                  </a:cubicBezTo>
                                  <a:close/>
                                  <a:moveTo>
                                    <a:pt x="570" y="293"/>
                                  </a:moveTo>
                                  <a:cubicBezTo>
                                    <a:pt x="571" y="290"/>
                                    <a:pt x="571" y="288"/>
                                    <a:pt x="572" y="286"/>
                                  </a:cubicBezTo>
                                  <a:cubicBezTo>
                                    <a:pt x="569" y="283"/>
                                    <a:pt x="564" y="282"/>
                                    <a:pt x="560" y="282"/>
                                  </a:cubicBezTo>
                                  <a:cubicBezTo>
                                    <a:pt x="555" y="282"/>
                                    <a:pt x="551" y="283"/>
                                    <a:pt x="548" y="286"/>
                                  </a:cubicBezTo>
                                  <a:cubicBezTo>
                                    <a:pt x="548" y="288"/>
                                    <a:pt x="549" y="291"/>
                                    <a:pt x="549" y="293"/>
                                  </a:cubicBezTo>
                                  <a:cubicBezTo>
                                    <a:pt x="549" y="293"/>
                                    <a:pt x="549" y="293"/>
                                    <a:pt x="549" y="293"/>
                                  </a:cubicBezTo>
                                  <a:cubicBezTo>
                                    <a:pt x="552" y="290"/>
                                    <a:pt x="556" y="288"/>
                                    <a:pt x="560" y="288"/>
                                  </a:cubicBezTo>
                                  <a:cubicBezTo>
                                    <a:pt x="564" y="288"/>
                                    <a:pt x="568" y="290"/>
                                    <a:pt x="570" y="293"/>
                                  </a:cubicBezTo>
                                  <a:close/>
                                  <a:moveTo>
                                    <a:pt x="572" y="284"/>
                                  </a:moveTo>
                                  <a:cubicBezTo>
                                    <a:pt x="573" y="282"/>
                                    <a:pt x="574" y="280"/>
                                    <a:pt x="575" y="279"/>
                                  </a:cubicBezTo>
                                  <a:cubicBezTo>
                                    <a:pt x="571" y="276"/>
                                    <a:pt x="565" y="274"/>
                                    <a:pt x="560" y="274"/>
                                  </a:cubicBezTo>
                                  <a:cubicBezTo>
                                    <a:pt x="554" y="274"/>
                                    <a:pt x="549" y="276"/>
                                    <a:pt x="545" y="279"/>
                                  </a:cubicBezTo>
                                  <a:cubicBezTo>
                                    <a:pt x="546" y="281"/>
                                    <a:pt x="546" y="283"/>
                                    <a:pt x="547" y="285"/>
                                  </a:cubicBezTo>
                                  <a:cubicBezTo>
                                    <a:pt x="551" y="282"/>
                                    <a:pt x="555" y="280"/>
                                    <a:pt x="560" y="280"/>
                                  </a:cubicBezTo>
                                  <a:cubicBezTo>
                                    <a:pt x="565" y="280"/>
                                    <a:pt x="569" y="282"/>
                                    <a:pt x="572" y="284"/>
                                  </a:cubicBezTo>
                                  <a:close/>
                                  <a:moveTo>
                                    <a:pt x="576" y="277"/>
                                  </a:moveTo>
                                  <a:cubicBezTo>
                                    <a:pt x="577" y="276"/>
                                    <a:pt x="577" y="274"/>
                                    <a:pt x="578" y="273"/>
                                  </a:cubicBezTo>
                                  <a:cubicBezTo>
                                    <a:pt x="573" y="269"/>
                                    <a:pt x="567" y="267"/>
                                    <a:pt x="560" y="267"/>
                                  </a:cubicBezTo>
                                  <a:cubicBezTo>
                                    <a:pt x="553" y="267"/>
                                    <a:pt x="547" y="269"/>
                                    <a:pt x="541" y="273"/>
                                  </a:cubicBezTo>
                                  <a:cubicBezTo>
                                    <a:pt x="542" y="274"/>
                                    <a:pt x="543" y="276"/>
                                    <a:pt x="544" y="277"/>
                                  </a:cubicBezTo>
                                  <a:cubicBezTo>
                                    <a:pt x="549" y="274"/>
                                    <a:pt x="554" y="272"/>
                                    <a:pt x="560" y="272"/>
                                  </a:cubicBezTo>
                                  <a:cubicBezTo>
                                    <a:pt x="566" y="272"/>
                                    <a:pt x="571" y="274"/>
                                    <a:pt x="576" y="277"/>
                                  </a:cubicBezTo>
                                  <a:close/>
                                  <a:moveTo>
                                    <a:pt x="579" y="271"/>
                                  </a:moveTo>
                                  <a:cubicBezTo>
                                    <a:pt x="581" y="270"/>
                                    <a:pt x="582" y="268"/>
                                    <a:pt x="583" y="266"/>
                                  </a:cubicBezTo>
                                  <a:cubicBezTo>
                                    <a:pt x="577" y="262"/>
                                    <a:pt x="569" y="259"/>
                                    <a:pt x="560" y="259"/>
                                  </a:cubicBezTo>
                                  <a:cubicBezTo>
                                    <a:pt x="551" y="259"/>
                                    <a:pt x="543" y="262"/>
                                    <a:pt x="536" y="267"/>
                                  </a:cubicBezTo>
                                  <a:cubicBezTo>
                                    <a:pt x="538" y="268"/>
                                    <a:pt x="539" y="270"/>
                                    <a:pt x="540" y="271"/>
                                  </a:cubicBezTo>
                                  <a:cubicBezTo>
                                    <a:pt x="546" y="268"/>
                                    <a:pt x="553" y="265"/>
                                    <a:pt x="560" y="265"/>
                                  </a:cubicBezTo>
                                  <a:cubicBezTo>
                                    <a:pt x="567" y="265"/>
                                    <a:pt x="574" y="268"/>
                                    <a:pt x="579" y="271"/>
                                  </a:cubicBezTo>
                                  <a:close/>
                                  <a:moveTo>
                                    <a:pt x="584" y="265"/>
                                  </a:moveTo>
                                  <a:cubicBezTo>
                                    <a:pt x="586" y="264"/>
                                    <a:pt x="587" y="262"/>
                                    <a:pt x="589" y="261"/>
                                  </a:cubicBezTo>
                                  <a:cubicBezTo>
                                    <a:pt x="581" y="255"/>
                                    <a:pt x="571" y="252"/>
                                    <a:pt x="560" y="252"/>
                                  </a:cubicBezTo>
                                  <a:cubicBezTo>
                                    <a:pt x="549" y="252"/>
                                    <a:pt x="539" y="255"/>
                                    <a:pt x="531" y="261"/>
                                  </a:cubicBezTo>
                                  <a:cubicBezTo>
                                    <a:pt x="532" y="263"/>
                                    <a:pt x="534" y="264"/>
                                    <a:pt x="535" y="265"/>
                                  </a:cubicBezTo>
                                  <a:cubicBezTo>
                                    <a:pt x="542" y="261"/>
                                    <a:pt x="551" y="258"/>
                                    <a:pt x="560" y="258"/>
                                  </a:cubicBezTo>
                                  <a:cubicBezTo>
                                    <a:pt x="569" y="258"/>
                                    <a:pt x="577" y="261"/>
                                    <a:pt x="584" y="265"/>
                                  </a:cubicBezTo>
                                  <a:close/>
                                  <a:moveTo>
                                    <a:pt x="570" y="250"/>
                                  </a:moveTo>
                                  <a:cubicBezTo>
                                    <a:pt x="570" y="248"/>
                                    <a:pt x="570" y="246"/>
                                    <a:pt x="570" y="244"/>
                                  </a:cubicBezTo>
                                  <a:cubicBezTo>
                                    <a:pt x="568" y="240"/>
                                    <a:pt x="564" y="238"/>
                                    <a:pt x="560" y="238"/>
                                  </a:cubicBezTo>
                                  <a:cubicBezTo>
                                    <a:pt x="555" y="238"/>
                                    <a:pt x="552" y="240"/>
                                    <a:pt x="550" y="244"/>
                                  </a:cubicBezTo>
                                  <a:cubicBezTo>
                                    <a:pt x="549" y="244"/>
                                    <a:pt x="549" y="243"/>
                                    <a:pt x="549" y="243"/>
                                  </a:cubicBezTo>
                                  <a:cubicBezTo>
                                    <a:pt x="550" y="245"/>
                                    <a:pt x="550" y="248"/>
                                    <a:pt x="550" y="250"/>
                                  </a:cubicBezTo>
                                  <a:cubicBezTo>
                                    <a:pt x="550" y="250"/>
                                    <a:pt x="550" y="251"/>
                                    <a:pt x="550" y="251"/>
                                  </a:cubicBezTo>
                                  <a:cubicBezTo>
                                    <a:pt x="551" y="251"/>
                                    <a:pt x="552" y="251"/>
                                    <a:pt x="553" y="251"/>
                                  </a:cubicBezTo>
                                  <a:cubicBezTo>
                                    <a:pt x="553" y="250"/>
                                    <a:pt x="553" y="250"/>
                                    <a:pt x="553" y="250"/>
                                  </a:cubicBezTo>
                                  <a:cubicBezTo>
                                    <a:pt x="553" y="246"/>
                                    <a:pt x="556" y="243"/>
                                    <a:pt x="560" y="243"/>
                                  </a:cubicBezTo>
                                  <a:cubicBezTo>
                                    <a:pt x="564" y="243"/>
                                    <a:pt x="567" y="246"/>
                                    <a:pt x="567" y="250"/>
                                  </a:cubicBezTo>
                                  <a:cubicBezTo>
                                    <a:pt x="567" y="250"/>
                                    <a:pt x="567" y="250"/>
                                    <a:pt x="567" y="251"/>
                                  </a:cubicBezTo>
                                  <a:cubicBezTo>
                                    <a:pt x="568" y="251"/>
                                    <a:pt x="569" y="251"/>
                                    <a:pt x="570" y="251"/>
                                  </a:cubicBezTo>
                                  <a:cubicBezTo>
                                    <a:pt x="570" y="251"/>
                                    <a:pt x="570" y="250"/>
                                    <a:pt x="570" y="250"/>
                                  </a:cubicBezTo>
                                  <a:close/>
                                  <a:moveTo>
                                    <a:pt x="560" y="245"/>
                                  </a:moveTo>
                                  <a:cubicBezTo>
                                    <a:pt x="557" y="245"/>
                                    <a:pt x="555" y="247"/>
                                    <a:pt x="555" y="250"/>
                                  </a:cubicBezTo>
                                  <a:cubicBezTo>
                                    <a:pt x="555" y="250"/>
                                    <a:pt x="555" y="250"/>
                                    <a:pt x="555" y="250"/>
                                  </a:cubicBezTo>
                                  <a:cubicBezTo>
                                    <a:pt x="557" y="250"/>
                                    <a:pt x="558" y="250"/>
                                    <a:pt x="560" y="250"/>
                                  </a:cubicBezTo>
                                  <a:cubicBezTo>
                                    <a:pt x="562" y="250"/>
                                    <a:pt x="563" y="250"/>
                                    <a:pt x="565" y="250"/>
                                  </a:cubicBezTo>
                                  <a:cubicBezTo>
                                    <a:pt x="565" y="250"/>
                                    <a:pt x="565" y="250"/>
                                    <a:pt x="565" y="250"/>
                                  </a:cubicBezTo>
                                  <a:cubicBezTo>
                                    <a:pt x="565" y="247"/>
                                    <a:pt x="563" y="245"/>
                                    <a:pt x="560" y="245"/>
                                  </a:cubicBezTo>
                                  <a:close/>
                                  <a:moveTo>
                                    <a:pt x="570" y="241"/>
                                  </a:moveTo>
                                  <a:cubicBezTo>
                                    <a:pt x="571" y="239"/>
                                    <a:pt x="571" y="237"/>
                                    <a:pt x="572" y="235"/>
                                  </a:cubicBezTo>
                                  <a:cubicBezTo>
                                    <a:pt x="569" y="232"/>
                                    <a:pt x="564" y="230"/>
                                    <a:pt x="560" y="230"/>
                                  </a:cubicBezTo>
                                  <a:cubicBezTo>
                                    <a:pt x="555" y="230"/>
                                    <a:pt x="551" y="232"/>
                                    <a:pt x="548" y="235"/>
                                  </a:cubicBezTo>
                                  <a:cubicBezTo>
                                    <a:pt x="548" y="237"/>
                                    <a:pt x="549" y="239"/>
                                    <a:pt x="549" y="242"/>
                                  </a:cubicBezTo>
                                  <a:cubicBezTo>
                                    <a:pt x="549" y="242"/>
                                    <a:pt x="549" y="242"/>
                                    <a:pt x="549" y="242"/>
                                  </a:cubicBezTo>
                                  <a:cubicBezTo>
                                    <a:pt x="552" y="238"/>
                                    <a:pt x="556" y="236"/>
                                    <a:pt x="560" y="236"/>
                                  </a:cubicBezTo>
                                  <a:cubicBezTo>
                                    <a:pt x="564" y="236"/>
                                    <a:pt x="568" y="238"/>
                                    <a:pt x="570" y="241"/>
                                  </a:cubicBezTo>
                                  <a:close/>
                                  <a:moveTo>
                                    <a:pt x="572" y="233"/>
                                  </a:moveTo>
                                  <a:cubicBezTo>
                                    <a:pt x="573" y="231"/>
                                    <a:pt x="574" y="229"/>
                                    <a:pt x="575" y="227"/>
                                  </a:cubicBezTo>
                                  <a:cubicBezTo>
                                    <a:pt x="571" y="224"/>
                                    <a:pt x="565" y="223"/>
                                    <a:pt x="560" y="223"/>
                                  </a:cubicBezTo>
                                  <a:cubicBezTo>
                                    <a:pt x="554" y="223"/>
                                    <a:pt x="549" y="224"/>
                                    <a:pt x="545" y="227"/>
                                  </a:cubicBezTo>
                                  <a:cubicBezTo>
                                    <a:pt x="546" y="229"/>
                                    <a:pt x="546" y="231"/>
                                    <a:pt x="547" y="233"/>
                                  </a:cubicBezTo>
                                  <a:cubicBezTo>
                                    <a:pt x="551" y="230"/>
                                    <a:pt x="555" y="229"/>
                                    <a:pt x="560" y="229"/>
                                  </a:cubicBezTo>
                                  <a:cubicBezTo>
                                    <a:pt x="565" y="229"/>
                                    <a:pt x="569" y="230"/>
                                    <a:pt x="572" y="233"/>
                                  </a:cubicBezTo>
                                  <a:close/>
                                  <a:moveTo>
                                    <a:pt x="576" y="226"/>
                                  </a:moveTo>
                                  <a:cubicBezTo>
                                    <a:pt x="577" y="224"/>
                                    <a:pt x="577" y="223"/>
                                    <a:pt x="578" y="221"/>
                                  </a:cubicBezTo>
                                  <a:cubicBezTo>
                                    <a:pt x="573" y="218"/>
                                    <a:pt x="567" y="216"/>
                                    <a:pt x="560" y="216"/>
                                  </a:cubicBezTo>
                                  <a:cubicBezTo>
                                    <a:pt x="553" y="216"/>
                                    <a:pt x="547" y="218"/>
                                    <a:pt x="541" y="221"/>
                                  </a:cubicBezTo>
                                  <a:cubicBezTo>
                                    <a:pt x="542" y="223"/>
                                    <a:pt x="543" y="224"/>
                                    <a:pt x="544" y="226"/>
                                  </a:cubicBezTo>
                                  <a:cubicBezTo>
                                    <a:pt x="549" y="223"/>
                                    <a:pt x="554" y="221"/>
                                    <a:pt x="560" y="221"/>
                                  </a:cubicBezTo>
                                  <a:cubicBezTo>
                                    <a:pt x="566" y="221"/>
                                    <a:pt x="571" y="223"/>
                                    <a:pt x="576" y="226"/>
                                  </a:cubicBezTo>
                                  <a:close/>
                                  <a:moveTo>
                                    <a:pt x="579" y="220"/>
                                  </a:moveTo>
                                  <a:cubicBezTo>
                                    <a:pt x="581" y="218"/>
                                    <a:pt x="582" y="217"/>
                                    <a:pt x="583" y="215"/>
                                  </a:cubicBezTo>
                                  <a:cubicBezTo>
                                    <a:pt x="577" y="211"/>
                                    <a:pt x="569" y="208"/>
                                    <a:pt x="560" y="208"/>
                                  </a:cubicBezTo>
                                  <a:cubicBezTo>
                                    <a:pt x="551" y="208"/>
                                    <a:pt x="543" y="211"/>
                                    <a:pt x="536" y="215"/>
                                  </a:cubicBezTo>
                                  <a:cubicBezTo>
                                    <a:pt x="538" y="217"/>
                                    <a:pt x="539" y="218"/>
                                    <a:pt x="540" y="220"/>
                                  </a:cubicBezTo>
                                  <a:cubicBezTo>
                                    <a:pt x="546" y="216"/>
                                    <a:pt x="553" y="214"/>
                                    <a:pt x="560" y="214"/>
                                  </a:cubicBezTo>
                                  <a:cubicBezTo>
                                    <a:pt x="567" y="214"/>
                                    <a:pt x="574" y="216"/>
                                    <a:pt x="579" y="220"/>
                                  </a:cubicBezTo>
                                  <a:close/>
                                  <a:moveTo>
                                    <a:pt x="584" y="214"/>
                                  </a:moveTo>
                                  <a:cubicBezTo>
                                    <a:pt x="586" y="212"/>
                                    <a:pt x="587" y="211"/>
                                    <a:pt x="589" y="210"/>
                                  </a:cubicBezTo>
                                  <a:cubicBezTo>
                                    <a:pt x="581" y="204"/>
                                    <a:pt x="571" y="200"/>
                                    <a:pt x="560" y="200"/>
                                  </a:cubicBezTo>
                                  <a:cubicBezTo>
                                    <a:pt x="549" y="200"/>
                                    <a:pt x="539" y="204"/>
                                    <a:pt x="531" y="210"/>
                                  </a:cubicBezTo>
                                  <a:cubicBezTo>
                                    <a:pt x="532" y="211"/>
                                    <a:pt x="534" y="213"/>
                                    <a:pt x="535" y="214"/>
                                  </a:cubicBezTo>
                                  <a:cubicBezTo>
                                    <a:pt x="542" y="209"/>
                                    <a:pt x="551" y="206"/>
                                    <a:pt x="560" y="206"/>
                                  </a:cubicBezTo>
                                  <a:cubicBezTo>
                                    <a:pt x="569" y="206"/>
                                    <a:pt x="577" y="209"/>
                                    <a:pt x="584" y="214"/>
                                  </a:cubicBezTo>
                                  <a:close/>
                                  <a:moveTo>
                                    <a:pt x="570" y="199"/>
                                  </a:moveTo>
                                  <a:cubicBezTo>
                                    <a:pt x="570" y="196"/>
                                    <a:pt x="570" y="194"/>
                                    <a:pt x="570" y="192"/>
                                  </a:cubicBezTo>
                                  <a:cubicBezTo>
                                    <a:pt x="568" y="189"/>
                                    <a:pt x="564" y="187"/>
                                    <a:pt x="560" y="187"/>
                                  </a:cubicBezTo>
                                  <a:cubicBezTo>
                                    <a:pt x="555" y="187"/>
                                    <a:pt x="552" y="189"/>
                                    <a:pt x="550" y="193"/>
                                  </a:cubicBezTo>
                                  <a:cubicBezTo>
                                    <a:pt x="549" y="192"/>
                                    <a:pt x="549" y="192"/>
                                    <a:pt x="549" y="192"/>
                                  </a:cubicBezTo>
                                  <a:cubicBezTo>
                                    <a:pt x="550" y="194"/>
                                    <a:pt x="550" y="196"/>
                                    <a:pt x="550" y="199"/>
                                  </a:cubicBezTo>
                                  <a:cubicBezTo>
                                    <a:pt x="550" y="199"/>
                                    <a:pt x="550" y="199"/>
                                    <a:pt x="550" y="200"/>
                                  </a:cubicBezTo>
                                  <a:cubicBezTo>
                                    <a:pt x="551" y="199"/>
                                    <a:pt x="552" y="199"/>
                                    <a:pt x="553" y="199"/>
                                  </a:cubicBezTo>
                                  <a:cubicBezTo>
                                    <a:pt x="553" y="199"/>
                                    <a:pt x="553" y="199"/>
                                    <a:pt x="553" y="199"/>
                                  </a:cubicBezTo>
                                  <a:cubicBezTo>
                                    <a:pt x="553" y="195"/>
                                    <a:pt x="556" y="192"/>
                                    <a:pt x="560" y="192"/>
                                  </a:cubicBezTo>
                                  <a:cubicBezTo>
                                    <a:pt x="564" y="192"/>
                                    <a:pt x="567" y="195"/>
                                    <a:pt x="567" y="199"/>
                                  </a:cubicBezTo>
                                  <a:cubicBezTo>
                                    <a:pt x="567" y="199"/>
                                    <a:pt x="567" y="199"/>
                                    <a:pt x="567" y="199"/>
                                  </a:cubicBezTo>
                                  <a:cubicBezTo>
                                    <a:pt x="568" y="199"/>
                                    <a:pt x="569" y="199"/>
                                    <a:pt x="570" y="200"/>
                                  </a:cubicBezTo>
                                  <a:cubicBezTo>
                                    <a:pt x="570" y="199"/>
                                    <a:pt x="570" y="199"/>
                                    <a:pt x="570" y="199"/>
                                  </a:cubicBezTo>
                                  <a:close/>
                                  <a:moveTo>
                                    <a:pt x="560" y="193"/>
                                  </a:moveTo>
                                  <a:cubicBezTo>
                                    <a:pt x="557" y="193"/>
                                    <a:pt x="555" y="196"/>
                                    <a:pt x="555" y="199"/>
                                  </a:cubicBezTo>
                                  <a:cubicBezTo>
                                    <a:pt x="555" y="199"/>
                                    <a:pt x="555" y="199"/>
                                    <a:pt x="555" y="199"/>
                                  </a:cubicBezTo>
                                  <a:cubicBezTo>
                                    <a:pt x="557" y="199"/>
                                    <a:pt x="558" y="199"/>
                                    <a:pt x="560" y="199"/>
                                  </a:cubicBezTo>
                                  <a:cubicBezTo>
                                    <a:pt x="562" y="199"/>
                                    <a:pt x="563" y="199"/>
                                    <a:pt x="565" y="199"/>
                                  </a:cubicBezTo>
                                  <a:cubicBezTo>
                                    <a:pt x="565" y="199"/>
                                    <a:pt x="565" y="199"/>
                                    <a:pt x="565" y="199"/>
                                  </a:cubicBezTo>
                                  <a:cubicBezTo>
                                    <a:pt x="565" y="196"/>
                                    <a:pt x="563" y="193"/>
                                    <a:pt x="560" y="193"/>
                                  </a:cubicBezTo>
                                  <a:close/>
                                  <a:moveTo>
                                    <a:pt x="570" y="190"/>
                                  </a:moveTo>
                                  <a:cubicBezTo>
                                    <a:pt x="571" y="188"/>
                                    <a:pt x="571" y="185"/>
                                    <a:pt x="572" y="183"/>
                                  </a:cubicBezTo>
                                  <a:cubicBezTo>
                                    <a:pt x="569" y="181"/>
                                    <a:pt x="564" y="179"/>
                                    <a:pt x="560" y="179"/>
                                  </a:cubicBezTo>
                                  <a:cubicBezTo>
                                    <a:pt x="555" y="179"/>
                                    <a:pt x="551" y="181"/>
                                    <a:pt x="548" y="183"/>
                                  </a:cubicBezTo>
                                  <a:cubicBezTo>
                                    <a:pt x="548" y="186"/>
                                    <a:pt x="549" y="188"/>
                                    <a:pt x="549" y="190"/>
                                  </a:cubicBezTo>
                                  <a:cubicBezTo>
                                    <a:pt x="549" y="190"/>
                                    <a:pt x="549" y="190"/>
                                    <a:pt x="549" y="190"/>
                                  </a:cubicBezTo>
                                  <a:cubicBezTo>
                                    <a:pt x="552" y="187"/>
                                    <a:pt x="556" y="185"/>
                                    <a:pt x="560" y="185"/>
                                  </a:cubicBezTo>
                                  <a:cubicBezTo>
                                    <a:pt x="564" y="185"/>
                                    <a:pt x="568" y="187"/>
                                    <a:pt x="570" y="190"/>
                                  </a:cubicBezTo>
                                  <a:close/>
                                  <a:moveTo>
                                    <a:pt x="572" y="182"/>
                                  </a:moveTo>
                                  <a:cubicBezTo>
                                    <a:pt x="573" y="180"/>
                                    <a:pt x="574" y="178"/>
                                    <a:pt x="575" y="176"/>
                                  </a:cubicBezTo>
                                  <a:cubicBezTo>
                                    <a:pt x="571" y="173"/>
                                    <a:pt x="565" y="171"/>
                                    <a:pt x="560" y="171"/>
                                  </a:cubicBezTo>
                                  <a:cubicBezTo>
                                    <a:pt x="554" y="171"/>
                                    <a:pt x="549" y="173"/>
                                    <a:pt x="545" y="176"/>
                                  </a:cubicBezTo>
                                  <a:cubicBezTo>
                                    <a:pt x="546" y="178"/>
                                    <a:pt x="546" y="180"/>
                                    <a:pt x="547" y="182"/>
                                  </a:cubicBezTo>
                                  <a:cubicBezTo>
                                    <a:pt x="551" y="179"/>
                                    <a:pt x="555" y="177"/>
                                    <a:pt x="560" y="177"/>
                                  </a:cubicBezTo>
                                  <a:cubicBezTo>
                                    <a:pt x="565" y="177"/>
                                    <a:pt x="569" y="179"/>
                                    <a:pt x="572" y="182"/>
                                  </a:cubicBezTo>
                                  <a:close/>
                                  <a:moveTo>
                                    <a:pt x="576" y="174"/>
                                  </a:moveTo>
                                  <a:cubicBezTo>
                                    <a:pt x="577" y="173"/>
                                    <a:pt x="577" y="171"/>
                                    <a:pt x="578" y="170"/>
                                  </a:cubicBezTo>
                                  <a:cubicBezTo>
                                    <a:pt x="573" y="166"/>
                                    <a:pt x="567" y="164"/>
                                    <a:pt x="560" y="164"/>
                                  </a:cubicBezTo>
                                  <a:cubicBezTo>
                                    <a:pt x="553" y="164"/>
                                    <a:pt x="547" y="166"/>
                                    <a:pt x="541" y="170"/>
                                  </a:cubicBezTo>
                                  <a:cubicBezTo>
                                    <a:pt x="542" y="171"/>
                                    <a:pt x="543" y="173"/>
                                    <a:pt x="544" y="175"/>
                                  </a:cubicBezTo>
                                  <a:cubicBezTo>
                                    <a:pt x="549" y="172"/>
                                    <a:pt x="554" y="170"/>
                                    <a:pt x="560" y="170"/>
                                  </a:cubicBezTo>
                                  <a:cubicBezTo>
                                    <a:pt x="566" y="170"/>
                                    <a:pt x="571" y="171"/>
                                    <a:pt x="576" y="174"/>
                                  </a:cubicBezTo>
                                  <a:close/>
                                  <a:moveTo>
                                    <a:pt x="579" y="168"/>
                                  </a:moveTo>
                                  <a:cubicBezTo>
                                    <a:pt x="581" y="167"/>
                                    <a:pt x="582" y="165"/>
                                    <a:pt x="583" y="164"/>
                                  </a:cubicBezTo>
                                  <a:cubicBezTo>
                                    <a:pt x="577" y="159"/>
                                    <a:pt x="569" y="157"/>
                                    <a:pt x="560" y="157"/>
                                  </a:cubicBezTo>
                                  <a:cubicBezTo>
                                    <a:pt x="551" y="157"/>
                                    <a:pt x="543" y="159"/>
                                    <a:pt x="536" y="164"/>
                                  </a:cubicBezTo>
                                  <a:cubicBezTo>
                                    <a:pt x="538" y="165"/>
                                    <a:pt x="539" y="167"/>
                                    <a:pt x="540" y="169"/>
                                  </a:cubicBezTo>
                                  <a:cubicBezTo>
                                    <a:pt x="546" y="165"/>
                                    <a:pt x="553" y="163"/>
                                    <a:pt x="560" y="163"/>
                                  </a:cubicBezTo>
                                  <a:cubicBezTo>
                                    <a:pt x="567" y="163"/>
                                    <a:pt x="574" y="165"/>
                                    <a:pt x="579" y="168"/>
                                  </a:cubicBezTo>
                                  <a:close/>
                                  <a:moveTo>
                                    <a:pt x="541" y="147"/>
                                  </a:moveTo>
                                  <a:cubicBezTo>
                                    <a:pt x="541" y="136"/>
                                    <a:pt x="536" y="125"/>
                                    <a:pt x="528" y="117"/>
                                  </a:cubicBezTo>
                                  <a:cubicBezTo>
                                    <a:pt x="521" y="110"/>
                                    <a:pt x="510" y="105"/>
                                    <a:pt x="499" y="105"/>
                                  </a:cubicBezTo>
                                  <a:cubicBezTo>
                                    <a:pt x="487" y="105"/>
                                    <a:pt x="477" y="110"/>
                                    <a:pt x="469" y="117"/>
                                  </a:cubicBezTo>
                                  <a:cubicBezTo>
                                    <a:pt x="461" y="125"/>
                                    <a:pt x="457" y="136"/>
                                    <a:pt x="457" y="147"/>
                                  </a:cubicBezTo>
                                  <a:cubicBezTo>
                                    <a:pt x="457" y="148"/>
                                    <a:pt x="457" y="150"/>
                                    <a:pt x="457" y="151"/>
                                  </a:cubicBezTo>
                                  <a:cubicBezTo>
                                    <a:pt x="459" y="152"/>
                                    <a:pt x="461" y="153"/>
                                    <a:pt x="464" y="154"/>
                                  </a:cubicBezTo>
                                  <a:cubicBezTo>
                                    <a:pt x="463" y="152"/>
                                    <a:pt x="463" y="150"/>
                                    <a:pt x="463" y="147"/>
                                  </a:cubicBezTo>
                                  <a:cubicBezTo>
                                    <a:pt x="463" y="127"/>
                                    <a:pt x="479" y="111"/>
                                    <a:pt x="499" y="111"/>
                                  </a:cubicBezTo>
                                  <a:cubicBezTo>
                                    <a:pt x="518" y="111"/>
                                    <a:pt x="534" y="127"/>
                                    <a:pt x="534" y="147"/>
                                  </a:cubicBezTo>
                                  <a:cubicBezTo>
                                    <a:pt x="534" y="150"/>
                                    <a:pt x="534" y="152"/>
                                    <a:pt x="534" y="155"/>
                                  </a:cubicBezTo>
                                  <a:cubicBezTo>
                                    <a:pt x="536" y="153"/>
                                    <a:pt x="538" y="152"/>
                                    <a:pt x="540" y="151"/>
                                  </a:cubicBezTo>
                                  <a:cubicBezTo>
                                    <a:pt x="540" y="150"/>
                                    <a:pt x="541" y="149"/>
                                    <a:pt x="541" y="147"/>
                                  </a:cubicBezTo>
                                  <a:close/>
                                  <a:moveTo>
                                    <a:pt x="420" y="147"/>
                                  </a:moveTo>
                                  <a:cubicBezTo>
                                    <a:pt x="420" y="136"/>
                                    <a:pt x="415" y="125"/>
                                    <a:pt x="407" y="117"/>
                                  </a:cubicBezTo>
                                  <a:cubicBezTo>
                                    <a:pt x="400" y="110"/>
                                    <a:pt x="389" y="105"/>
                                    <a:pt x="378" y="105"/>
                                  </a:cubicBezTo>
                                  <a:cubicBezTo>
                                    <a:pt x="366" y="105"/>
                                    <a:pt x="356" y="110"/>
                                    <a:pt x="348" y="117"/>
                                  </a:cubicBezTo>
                                  <a:cubicBezTo>
                                    <a:pt x="341" y="125"/>
                                    <a:pt x="336" y="136"/>
                                    <a:pt x="336" y="147"/>
                                  </a:cubicBezTo>
                                  <a:cubicBezTo>
                                    <a:pt x="336" y="148"/>
                                    <a:pt x="336" y="150"/>
                                    <a:pt x="336" y="151"/>
                                  </a:cubicBezTo>
                                  <a:cubicBezTo>
                                    <a:pt x="338" y="152"/>
                                    <a:pt x="341" y="153"/>
                                    <a:pt x="343" y="154"/>
                                  </a:cubicBezTo>
                                  <a:cubicBezTo>
                                    <a:pt x="342" y="152"/>
                                    <a:pt x="342" y="150"/>
                                    <a:pt x="342" y="147"/>
                                  </a:cubicBezTo>
                                  <a:cubicBezTo>
                                    <a:pt x="342" y="127"/>
                                    <a:pt x="358" y="111"/>
                                    <a:pt x="378" y="111"/>
                                  </a:cubicBezTo>
                                  <a:cubicBezTo>
                                    <a:pt x="398" y="111"/>
                                    <a:pt x="414" y="127"/>
                                    <a:pt x="414" y="147"/>
                                  </a:cubicBezTo>
                                  <a:cubicBezTo>
                                    <a:pt x="414" y="149"/>
                                    <a:pt x="413" y="152"/>
                                    <a:pt x="413" y="154"/>
                                  </a:cubicBezTo>
                                  <a:cubicBezTo>
                                    <a:pt x="415" y="153"/>
                                    <a:pt x="417" y="152"/>
                                    <a:pt x="420" y="151"/>
                                  </a:cubicBezTo>
                                  <a:cubicBezTo>
                                    <a:pt x="420" y="150"/>
                                    <a:pt x="420" y="148"/>
                                    <a:pt x="420" y="147"/>
                                  </a:cubicBezTo>
                                  <a:close/>
                                  <a:moveTo>
                                    <a:pt x="293" y="164"/>
                                  </a:moveTo>
                                  <a:cubicBezTo>
                                    <a:pt x="295" y="165"/>
                                    <a:pt x="296" y="167"/>
                                    <a:pt x="297" y="169"/>
                                  </a:cubicBezTo>
                                  <a:cubicBezTo>
                                    <a:pt x="303" y="165"/>
                                    <a:pt x="310" y="163"/>
                                    <a:pt x="317" y="163"/>
                                  </a:cubicBezTo>
                                  <a:cubicBezTo>
                                    <a:pt x="324" y="163"/>
                                    <a:pt x="331" y="165"/>
                                    <a:pt x="336" y="168"/>
                                  </a:cubicBezTo>
                                  <a:cubicBezTo>
                                    <a:pt x="338" y="167"/>
                                    <a:pt x="339" y="165"/>
                                    <a:pt x="340" y="164"/>
                                  </a:cubicBezTo>
                                  <a:cubicBezTo>
                                    <a:pt x="334" y="159"/>
                                    <a:pt x="326" y="157"/>
                                    <a:pt x="317" y="157"/>
                                  </a:cubicBezTo>
                                  <a:cubicBezTo>
                                    <a:pt x="308" y="157"/>
                                    <a:pt x="300" y="159"/>
                                    <a:pt x="293" y="164"/>
                                  </a:cubicBezTo>
                                  <a:close/>
                                  <a:moveTo>
                                    <a:pt x="298" y="170"/>
                                  </a:moveTo>
                                  <a:cubicBezTo>
                                    <a:pt x="299" y="171"/>
                                    <a:pt x="300" y="173"/>
                                    <a:pt x="301" y="174"/>
                                  </a:cubicBezTo>
                                  <a:cubicBezTo>
                                    <a:pt x="306" y="171"/>
                                    <a:pt x="311" y="170"/>
                                    <a:pt x="317" y="170"/>
                                  </a:cubicBezTo>
                                  <a:cubicBezTo>
                                    <a:pt x="323" y="170"/>
                                    <a:pt x="328" y="171"/>
                                    <a:pt x="333" y="174"/>
                                  </a:cubicBezTo>
                                  <a:cubicBezTo>
                                    <a:pt x="333" y="173"/>
                                    <a:pt x="334" y="171"/>
                                    <a:pt x="335" y="170"/>
                                  </a:cubicBezTo>
                                  <a:cubicBezTo>
                                    <a:pt x="330" y="166"/>
                                    <a:pt x="324" y="164"/>
                                    <a:pt x="317" y="164"/>
                                  </a:cubicBezTo>
                                  <a:cubicBezTo>
                                    <a:pt x="310" y="164"/>
                                    <a:pt x="304" y="166"/>
                                    <a:pt x="298" y="170"/>
                                  </a:cubicBezTo>
                                  <a:close/>
                                  <a:moveTo>
                                    <a:pt x="302" y="176"/>
                                  </a:moveTo>
                                  <a:cubicBezTo>
                                    <a:pt x="303" y="178"/>
                                    <a:pt x="304" y="180"/>
                                    <a:pt x="304" y="182"/>
                                  </a:cubicBezTo>
                                  <a:cubicBezTo>
                                    <a:pt x="308" y="179"/>
                                    <a:pt x="312" y="177"/>
                                    <a:pt x="317" y="177"/>
                                  </a:cubicBezTo>
                                  <a:cubicBezTo>
                                    <a:pt x="322" y="177"/>
                                    <a:pt x="326" y="179"/>
                                    <a:pt x="329" y="182"/>
                                  </a:cubicBezTo>
                                  <a:cubicBezTo>
                                    <a:pt x="330" y="180"/>
                                    <a:pt x="331" y="178"/>
                                    <a:pt x="332" y="176"/>
                                  </a:cubicBezTo>
                                  <a:cubicBezTo>
                                    <a:pt x="328" y="173"/>
                                    <a:pt x="322" y="171"/>
                                    <a:pt x="317" y="171"/>
                                  </a:cubicBezTo>
                                  <a:cubicBezTo>
                                    <a:pt x="311" y="171"/>
                                    <a:pt x="306" y="173"/>
                                    <a:pt x="302" y="176"/>
                                  </a:cubicBezTo>
                                  <a:close/>
                                  <a:moveTo>
                                    <a:pt x="305" y="183"/>
                                  </a:moveTo>
                                  <a:cubicBezTo>
                                    <a:pt x="305" y="185"/>
                                    <a:pt x="306" y="188"/>
                                    <a:pt x="306" y="190"/>
                                  </a:cubicBezTo>
                                  <a:cubicBezTo>
                                    <a:pt x="309" y="187"/>
                                    <a:pt x="313" y="185"/>
                                    <a:pt x="317" y="185"/>
                                  </a:cubicBezTo>
                                  <a:cubicBezTo>
                                    <a:pt x="321" y="185"/>
                                    <a:pt x="325" y="187"/>
                                    <a:pt x="327" y="190"/>
                                  </a:cubicBezTo>
                                  <a:cubicBezTo>
                                    <a:pt x="328" y="188"/>
                                    <a:pt x="328" y="185"/>
                                    <a:pt x="329" y="183"/>
                                  </a:cubicBezTo>
                                  <a:cubicBezTo>
                                    <a:pt x="326" y="181"/>
                                    <a:pt x="321" y="179"/>
                                    <a:pt x="317" y="179"/>
                                  </a:cubicBezTo>
                                  <a:cubicBezTo>
                                    <a:pt x="312" y="179"/>
                                    <a:pt x="308" y="181"/>
                                    <a:pt x="305" y="183"/>
                                  </a:cubicBezTo>
                                  <a:close/>
                                  <a:moveTo>
                                    <a:pt x="327" y="199"/>
                                  </a:moveTo>
                                  <a:cubicBezTo>
                                    <a:pt x="327" y="196"/>
                                    <a:pt x="327" y="194"/>
                                    <a:pt x="327" y="192"/>
                                  </a:cubicBezTo>
                                  <a:cubicBezTo>
                                    <a:pt x="325" y="189"/>
                                    <a:pt x="321" y="187"/>
                                    <a:pt x="317" y="187"/>
                                  </a:cubicBezTo>
                                  <a:cubicBezTo>
                                    <a:pt x="313" y="187"/>
                                    <a:pt x="309" y="189"/>
                                    <a:pt x="307" y="192"/>
                                  </a:cubicBezTo>
                                  <a:cubicBezTo>
                                    <a:pt x="307" y="194"/>
                                    <a:pt x="307" y="196"/>
                                    <a:pt x="307" y="199"/>
                                  </a:cubicBezTo>
                                  <a:cubicBezTo>
                                    <a:pt x="307" y="199"/>
                                    <a:pt x="307" y="199"/>
                                    <a:pt x="307" y="200"/>
                                  </a:cubicBezTo>
                                  <a:cubicBezTo>
                                    <a:pt x="308" y="199"/>
                                    <a:pt x="309" y="199"/>
                                    <a:pt x="310" y="199"/>
                                  </a:cubicBezTo>
                                  <a:cubicBezTo>
                                    <a:pt x="310" y="199"/>
                                    <a:pt x="310" y="199"/>
                                    <a:pt x="310" y="199"/>
                                  </a:cubicBezTo>
                                  <a:cubicBezTo>
                                    <a:pt x="310" y="195"/>
                                    <a:pt x="313" y="192"/>
                                    <a:pt x="317" y="192"/>
                                  </a:cubicBezTo>
                                  <a:cubicBezTo>
                                    <a:pt x="321" y="192"/>
                                    <a:pt x="324" y="195"/>
                                    <a:pt x="324" y="199"/>
                                  </a:cubicBezTo>
                                  <a:cubicBezTo>
                                    <a:pt x="324" y="199"/>
                                    <a:pt x="324" y="199"/>
                                    <a:pt x="324" y="199"/>
                                  </a:cubicBezTo>
                                  <a:cubicBezTo>
                                    <a:pt x="325" y="199"/>
                                    <a:pt x="326" y="199"/>
                                    <a:pt x="327" y="200"/>
                                  </a:cubicBezTo>
                                  <a:cubicBezTo>
                                    <a:pt x="327" y="199"/>
                                    <a:pt x="327" y="199"/>
                                    <a:pt x="327" y="199"/>
                                  </a:cubicBezTo>
                                  <a:close/>
                                  <a:moveTo>
                                    <a:pt x="317" y="193"/>
                                  </a:moveTo>
                                  <a:cubicBezTo>
                                    <a:pt x="314" y="193"/>
                                    <a:pt x="312" y="196"/>
                                    <a:pt x="312" y="199"/>
                                  </a:cubicBezTo>
                                  <a:cubicBezTo>
                                    <a:pt x="312" y="199"/>
                                    <a:pt x="312" y="199"/>
                                    <a:pt x="312" y="199"/>
                                  </a:cubicBezTo>
                                  <a:cubicBezTo>
                                    <a:pt x="314" y="199"/>
                                    <a:pt x="315" y="199"/>
                                    <a:pt x="317" y="199"/>
                                  </a:cubicBezTo>
                                  <a:cubicBezTo>
                                    <a:pt x="319" y="199"/>
                                    <a:pt x="320" y="199"/>
                                    <a:pt x="322" y="199"/>
                                  </a:cubicBezTo>
                                  <a:cubicBezTo>
                                    <a:pt x="322" y="199"/>
                                    <a:pt x="322" y="199"/>
                                    <a:pt x="322" y="199"/>
                                  </a:cubicBezTo>
                                  <a:cubicBezTo>
                                    <a:pt x="322" y="196"/>
                                    <a:pt x="320" y="193"/>
                                    <a:pt x="317" y="193"/>
                                  </a:cubicBezTo>
                                  <a:close/>
                                  <a:moveTo>
                                    <a:pt x="288" y="210"/>
                                  </a:moveTo>
                                  <a:cubicBezTo>
                                    <a:pt x="289" y="211"/>
                                    <a:pt x="291" y="213"/>
                                    <a:pt x="292" y="214"/>
                                  </a:cubicBezTo>
                                  <a:cubicBezTo>
                                    <a:pt x="299" y="209"/>
                                    <a:pt x="308" y="206"/>
                                    <a:pt x="317" y="206"/>
                                  </a:cubicBezTo>
                                  <a:cubicBezTo>
                                    <a:pt x="326" y="206"/>
                                    <a:pt x="334" y="209"/>
                                    <a:pt x="341" y="214"/>
                                  </a:cubicBezTo>
                                  <a:cubicBezTo>
                                    <a:pt x="343" y="212"/>
                                    <a:pt x="344" y="211"/>
                                    <a:pt x="346" y="210"/>
                                  </a:cubicBezTo>
                                  <a:cubicBezTo>
                                    <a:pt x="338" y="204"/>
                                    <a:pt x="328" y="200"/>
                                    <a:pt x="317" y="200"/>
                                  </a:cubicBezTo>
                                  <a:cubicBezTo>
                                    <a:pt x="306" y="200"/>
                                    <a:pt x="296" y="204"/>
                                    <a:pt x="288" y="210"/>
                                  </a:cubicBezTo>
                                  <a:close/>
                                  <a:moveTo>
                                    <a:pt x="293" y="215"/>
                                  </a:moveTo>
                                  <a:cubicBezTo>
                                    <a:pt x="295" y="217"/>
                                    <a:pt x="296" y="218"/>
                                    <a:pt x="297" y="220"/>
                                  </a:cubicBezTo>
                                  <a:cubicBezTo>
                                    <a:pt x="303" y="216"/>
                                    <a:pt x="310" y="214"/>
                                    <a:pt x="317" y="214"/>
                                  </a:cubicBezTo>
                                  <a:cubicBezTo>
                                    <a:pt x="324" y="214"/>
                                    <a:pt x="331" y="216"/>
                                    <a:pt x="336" y="220"/>
                                  </a:cubicBezTo>
                                  <a:cubicBezTo>
                                    <a:pt x="338" y="218"/>
                                    <a:pt x="339" y="217"/>
                                    <a:pt x="340" y="215"/>
                                  </a:cubicBezTo>
                                  <a:cubicBezTo>
                                    <a:pt x="334" y="211"/>
                                    <a:pt x="326" y="208"/>
                                    <a:pt x="317" y="208"/>
                                  </a:cubicBezTo>
                                  <a:cubicBezTo>
                                    <a:pt x="308" y="208"/>
                                    <a:pt x="300" y="211"/>
                                    <a:pt x="293" y="215"/>
                                  </a:cubicBezTo>
                                  <a:close/>
                                  <a:moveTo>
                                    <a:pt x="298" y="221"/>
                                  </a:moveTo>
                                  <a:cubicBezTo>
                                    <a:pt x="299" y="223"/>
                                    <a:pt x="300" y="224"/>
                                    <a:pt x="301" y="226"/>
                                  </a:cubicBezTo>
                                  <a:cubicBezTo>
                                    <a:pt x="306" y="223"/>
                                    <a:pt x="311" y="221"/>
                                    <a:pt x="317" y="221"/>
                                  </a:cubicBezTo>
                                  <a:cubicBezTo>
                                    <a:pt x="323" y="221"/>
                                    <a:pt x="328" y="223"/>
                                    <a:pt x="333" y="226"/>
                                  </a:cubicBezTo>
                                  <a:cubicBezTo>
                                    <a:pt x="333" y="224"/>
                                    <a:pt x="334" y="223"/>
                                    <a:pt x="335" y="221"/>
                                  </a:cubicBezTo>
                                  <a:cubicBezTo>
                                    <a:pt x="330" y="218"/>
                                    <a:pt x="324" y="216"/>
                                    <a:pt x="317" y="216"/>
                                  </a:cubicBezTo>
                                  <a:cubicBezTo>
                                    <a:pt x="310" y="216"/>
                                    <a:pt x="304" y="218"/>
                                    <a:pt x="298" y="221"/>
                                  </a:cubicBezTo>
                                  <a:close/>
                                  <a:moveTo>
                                    <a:pt x="302" y="227"/>
                                  </a:moveTo>
                                  <a:cubicBezTo>
                                    <a:pt x="303" y="229"/>
                                    <a:pt x="304" y="231"/>
                                    <a:pt x="304" y="233"/>
                                  </a:cubicBezTo>
                                  <a:cubicBezTo>
                                    <a:pt x="308" y="230"/>
                                    <a:pt x="312" y="229"/>
                                    <a:pt x="317" y="229"/>
                                  </a:cubicBezTo>
                                  <a:cubicBezTo>
                                    <a:pt x="322" y="229"/>
                                    <a:pt x="326" y="230"/>
                                    <a:pt x="329" y="233"/>
                                  </a:cubicBezTo>
                                  <a:cubicBezTo>
                                    <a:pt x="330" y="231"/>
                                    <a:pt x="331" y="229"/>
                                    <a:pt x="332" y="227"/>
                                  </a:cubicBezTo>
                                  <a:cubicBezTo>
                                    <a:pt x="328" y="224"/>
                                    <a:pt x="322" y="223"/>
                                    <a:pt x="317" y="223"/>
                                  </a:cubicBezTo>
                                  <a:cubicBezTo>
                                    <a:pt x="311" y="223"/>
                                    <a:pt x="306" y="224"/>
                                    <a:pt x="302" y="227"/>
                                  </a:cubicBezTo>
                                  <a:close/>
                                  <a:moveTo>
                                    <a:pt x="305" y="235"/>
                                  </a:moveTo>
                                  <a:cubicBezTo>
                                    <a:pt x="305" y="237"/>
                                    <a:pt x="306" y="239"/>
                                    <a:pt x="306" y="241"/>
                                  </a:cubicBezTo>
                                  <a:cubicBezTo>
                                    <a:pt x="309" y="238"/>
                                    <a:pt x="313" y="236"/>
                                    <a:pt x="317" y="236"/>
                                  </a:cubicBezTo>
                                  <a:cubicBezTo>
                                    <a:pt x="321" y="236"/>
                                    <a:pt x="325" y="238"/>
                                    <a:pt x="327" y="241"/>
                                  </a:cubicBezTo>
                                  <a:cubicBezTo>
                                    <a:pt x="328" y="239"/>
                                    <a:pt x="328" y="237"/>
                                    <a:pt x="329" y="235"/>
                                  </a:cubicBezTo>
                                  <a:cubicBezTo>
                                    <a:pt x="326" y="232"/>
                                    <a:pt x="321" y="230"/>
                                    <a:pt x="317" y="230"/>
                                  </a:cubicBezTo>
                                  <a:cubicBezTo>
                                    <a:pt x="312" y="230"/>
                                    <a:pt x="308" y="232"/>
                                    <a:pt x="305" y="235"/>
                                  </a:cubicBezTo>
                                  <a:close/>
                                  <a:moveTo>
                                    <a:pt x="327" y="250"/>
                                  </a:moveTo>
                                  <a:cubicBezTo>
                                    <a:pt x="327" y="248"/>
                                    <a:pt x="327" y="246"/>
                                    <a:pt x="327" y="244"/>
                                  </a:cubicBezTo>
                                  <a:cubicBezTo>
                                    <a:pt x="325" y="240"/>
                                    <a:pt x="321" y="238"/>
                                    <a:pt x="317" y="238"/>
                                  </a:cubicBezTo>
                                  <a:cubicBezTo>
                                    <a:pt x="313" y="238"/>
                                    <a:pt x="309" y="240"/>
                                    <a:pt x="307" y="244"/>
                                  </a:cubicBezTo>
                                  <a:cubicBezTo>
                                    <a:pt x="307" y="246"/>
                                    <a:pt x="307" y="248"/>
                                    <a:pt x="307" y="250"/>
                                  </a:cubicBezTo>
                                  <a:cubicBezTo>
                                    <a:pt x="307" y="250"/>
                                    <a:pt x="307" y="251"/>
                                    <a:pt x="307" y="251"/>
                                  </a:cubicBezTo>
                                  <a:cubicBezTo>
                                    <a:pt x="308" y="251"/>
                                    <a:pt x="309" y="251"/>
                                    <a:pt x="310" y="251"/>
                                  </a:cubicBezTo>
                                  <a:cubicBezTo>
                                    <a:pt x="310" y="250"/>
                                    <a:pt x="310" y="250"/>
                                    <a:pt x="310" y="250"/>
                                  </a:cubicBezTo>
                                  <a:cubicBezTo>
                                    <a:pt x="310" y="246"/>
                                    <a:pt x="313" y="243"/>
                                    <a:pt x="317" y="243"/>
                                  </a:cubicBezTo>
                                  <a:cubicBezTo>
                                    <a:pt x="321" y="243"/>
                                    <a:pt x="324" y="246"/>
                                    <a:pt x="324" y="250"/>
                                  </a:cubicBezTo>
                                  <a:cubicBezTo>
                                    <a:pt x="324" y="250"/>
                                    <a:pt x="324" y="250"/>
                                    <a:pt x="324" y="251"/>
                                  </a:cubicBezTo>
                                  <a:cubicBezTo>
                                    <a:pt x="325" y="251"/>
                                    <a:pt x="326" y="251"/>
                                    <a:pt x="327" y="251"/>
                                  </a:cubicBezTo>
                                  <a:cubicBezTo>
                                    <a:pt x="327" y="251"/>
                                    <a:pt x="327" y="250"/>
                                    <a:pt x="327" y="250"/>
                                  </a:cubicBezTo>
                                  <a:close/>
                                  <a:moveTo>
                                    <a:pt x="317" y="245"/>
                                  </a:moveTo>
                                  <a:cubicBezTo>
                                    <a:pt x="314" y="245"/>
                                    <a:pt x="312" y="247"/>
                                    <a:pt x="312" y="250"/>
                                  </a:cubicBezTo>
                                  <a:cubicBezTo>
                                    <a:pt x="312" y="250"/>
                                    <a:pt x="312" y="250"/>
                                    <a:pt x="312" y="250"/>
                                  </a:cubicBezTo>
                                  <a:cubicBezTo>
                                    <a:pt x="314" y="250"/>
                                    <a:pt x="315" y="250"/>
                                    <a:pt x="317" y="250"/>
                                  </a:cubicBezTo>
                                  <a:cubicBezTo>
                                    <a:pt x="319" y="250"/>
                                    <a:pt x="320" y="250"/>
                                    <a:pt x="322" y="250"/>
                                  </a:cubicBezTo>
                                  <a:cubicBezTo>
                                    <a:pt x="322" y="250"/>
                                    <a:pt x="322" y="250"/>
                                    <a:pt x="322" y="250"/>
                                  </a:cubicBezTo>
                                  <a:cubicBezTo>
                                    <a:pt x="322" y="247"/>
                                    <a:pt x="320" y="245"/>
                                    <a:pt x="317" y="245"/>
                                  </a:cubicBezTo>
                                  <a:close/>
                                  <a:moveTo>
                                    <a:pt x="288" y="261"/>
                                  </a:moveTo>
                                  <a:cubicBezTo>
                                    <a:pt x="289" y="262"/>
                                    <a:pt x="291" y="264"/>
                                    <a:pt x="292" y="265"/>
                                  </a:cubicBezTo>
                                  <a:cubicBezTo>
                                    <a:pt x="299" y="261"/>
                                    <a:pt x="308" y="258"/>
                                    <a:pt x="317" y="258"/>
                                  </a:cubicBezTo>
                                  <a:cubicBezTo>
                                    <a:pt x="326" y="258"/>
                                    <a:pt x="334" y="261"/>
                                    <a:pt x="341" y="265"/>
                                  </a:cubicBezTo>
                                  <a:cubicBezTo>
                                    <a:pt x="343" y="264"/>
                                    <a:pt x="344" y="262"/>
                                    <a:pt x="346" y="261"/>
                                  </a:cubicBezTo>
                                  <a:cubicBezTo>
                                    <a:pt x="338" y="255"/>
                                    <a:pt x="328" y="252"/>
                                    <a:pt x="317" y="252"/>
                                  </a:cubicBezTo>
                                  <a:cubicBezTo>
                                    <a:pt x="306" y="252"/>
                                    <a:pt x="296" y="255"/>
                                    <a:pt x="288" y="261"/>
                                  </a:cubicBezTo>
                                  <a:close/>
                                  <a:moveTo>
                                    <a:pt x="293" y="267"/>
                                  </a:moveTo>
                                  <a:cubicBezTo>
                                    <a:pt x="295" y="268"/>
                                    <a:pt x="296" y="270"/>
                                    <a:pt x="297" y="271"/>
                                  </a:cubicBezTo>
                                  <a:cubicBezTo>
                                    <a:pt x="303" y="268"/>
                                    <a:pt x="310" y="265"/>
                                    <a:pt x="317" y="265"/>
                                  </a:cubicBezTo>
                                  <a:cubicBezTo>
                                    <a:pt x="324" y="265"/>
                                    <a:pt x="331" y="268"/>
                                    <a:pt x="336" y="271"/>
                                  </a:cubicBezTo>
                                  <a:cubicBezTo>
                                    <a:pt x="338" y="270"/>
                                    <a:pt x="339" y="268"/>
                                    <a:pt x="340" y="266"/>
                                  </a:cubicBezTo>
                                  <a:cubicBezTo>
                                    <a:pt x="334" y="262"/>
                                    <a:pt x="326" y="259"/>
                                    <a:pt x="317" y="259"/>
                                  </a:cubicBezTo>
                                  <a:cubicBezTo>
                                    <a:pt x="308" y="259"/>
                                    <a:pt x="300" y="262"/>
                                    <a:pt x="293" y="267"/>
                                  </a:cubicBezTo>
                                  <a:close/>
                                  <a:moveTo>
                                    <a:pt x="298" y="273"/>
                                  </a:moveTo>
                                  <a:cubicBezTo>
                                    <a:pt x="299" y="274"/>
                                    <a:pt x="300" y="276"/>
                                    <a:pt x="301" y="277"/>
                                  </a:cubicBezTo>
                                  <a:cubicBezTo>
                                    <a:pt x="306" y="274"/>
                                    <a:pt x="311" y="272"/>
                                    <a:pt x="317" y="272"/>
                                  </a:cubicBezTo>
                                  <a:cubicBezTo>
                                    <a:pt x="323" y="272"/>
                                    <a:pt x="328" y="274"/>
                                    <a:pt x="333" y="277"/>
                                  </a:cubicBezTo>
                                  <a:cubicBezTo>
                                    <a:pt x="333" y="276"/>
                                    <a:pt x="334" y="274"/>
                                    <a:pt x="335" y="273"/>
                                  </a:cubicBezTo>
                                  <a:cubicBezTo>
                                    <a:pt x="330" y="269"/>
                                    <a:pt x="324" y="267"/>
                                    <a:pt x="317" y="267"/>
                                  </a:cubicBezTo>
                                  <a:cubicBezTo>
                                    <a:pt x="310" y="267"/>
                                    <a:pt x="304" y="269"/>
                                    <a:pt x="298" y="273"/>
                                  </a:cubicBezTo>
                                  <a:close/>
                                  <a:moveTo>
                                    <a:pt x="302" y="279"/>
                                  </a:moveTo>
                                  <a:cubicBezTo>
                                    <a:pt x="303" y="281"/>
                                    <a:pt x="304" y="282"/>
                                    <a:pt x="304" y="284"/>
                                  </a:cubicBezTo>
                                  <a:cubicBezTo>
                                    <a:pt x="308" y="282"/>
                                    <a:pt x="312" y="280"/>
                                    <a:pt x="317" y="280"/>
                                  </a:cubicBezTo>
                                  <a:cubicBezTo>
                                    <a:pt x="322" y="280"/>
                                    <a:pt x="326" y="282"/>
                                    <a:pt x="329" y="284"/>
                                  </a:cubicBezTo>
                                  <a:cubicBezTo>
                                    <a:pt x="330" y="282"/>
                                    <a:pt x="331" y="280"/>
                                    <a:pt x="332" y="279"/>
                                  </a:cubicBezTo>
                                  <a:cubicBezTo>
                                    <a:pt x="328" y="276"/>
                                    <a:pt x="322" y="274"/>
                                    <a:pt x="317" y="274"/>
                                  </a:cubicBezTo>
                                  <a:cubicBezTo>
                                    <a:pt x="311" y="274"/>
                                    <a:pt x="306" y="276"/>
                                    <a:pt x="302" y="279"/>
                                  </a:cubicBezTo>
                                  <a:close/>
                                  <a:moveTo>
                                    <a:pt x="305" y="286"/>
                                  </a:moveTo>
                                  <a:cubicBezTo>
                                    <a:pt x="305" y="288"/>
                                    <a:pt x="306" y="290"/>
                                    <a:pt x="306" y="293"/>
                                  </a:cubicBezTo>
                                  <a:cubicBezTo>
                                    <a:pt x="309" y="290"/>
                                    <a:pt x="313" y="288"/>
                                    <a:pt x="317" y="288"/>
                                  </a:cubicBezTo>
                                  <a:cubicBezTo>
                                    <a:pt x="321" y="288"/>
                                    <a:pt x="325" y="290"/>
                                    <a:pt x="327" y="293"/>
                                  </a:cubicBezTo>
                                  <a:cubicBezTo>
                                    <a:pt x="328" y="290"/>
                                    <a:pt x="328" y="288"/>
                                    <a:pt x="329" y="286"/>
                                  </a:cubicBezTo>
                                  <a:cubicBezTo>
                                    <a:pt x="326" y="283"/>
                                    <a:pt x="321" y="282"/>
                                    <a:pt x="317" y="282"/>
                                  </a:cubicBezTo>
                                  <a:cubicBezTo>
                                    <a:pt x="312" y="282"/>
                                    <a:pt x="308" y="283"/>
                                    <a:pt x="305" y="286"/>
                                  </a:cubicBezTo>
                                  <a:close/>
                                  <a:moveTo>
                                    <a:pt x="327" y="301"/>
                                  </a:moveTo>
                                  <a:cubicBezTo>
                                    <a:pt x="327" y="299"/>
                                    <a:pt x="327" y="297"/>
                                    <a:pt x="327" y="295"/>
                                  </a:cubicBezTo>
                                  <a:cubicBezTo>
                                    <a:pt x="325" y="292"/>
                                    <a:pt x="321" y="289"/>
                                    <a:pt x="317" y="289"/>
                                  </a:cubicBezTo>
                                  <a:cubicBezTo>
                                    <a:pt x="313" y="289"/>
                                    <a:pt x="309" y="292"/>
                                    <a:pt x="307" y="295"/>
                                  </a:cubicBezTo>
                                  <a:cubicBezTo>
                                    <a:pt x="307" y="297"/>
                                    <a:pt x="307" y="299"/>
                                    <a:pt x="307" y="301"/>
                                  </a:cubicBezTo>
                                  <a:cubicBezTo>
                                    <a:pt x="307" y="302"/>
                                    <a:pt x="307" y="302"/>
                                    <a:pt x="307" y="302"/>
                                  </a:cubicBezTo>
                                  <a:cubicBezTo>
                                    <a:pt x="308" y="302"/>
                                    <a:pt x="309" y="302"/>
                                    <a:pt x="310" y="302"/>
                                  </a:cubicBezTo>
                                  <a:cubicBezTo>
                                    <a:pt x="310" y="302"/>
                                    <a:pt x="310" y="301"/>
                                    <a:pt x="310" y="301"/>
                                  </a:cubicBezTo>
                                  <a:cubicBezTo>
                                    <a:pt x="310" y="298"/>
                                    <a:pt x="313" y="295"/>
                                    <a:pt x="317" y="295"/>
                                  </a:cubicBezTo>
                                  <a:cubicBezTo>
                                    <a:pt x="321" y="295"/>
                                    <a:pt x="324" y="298"/>
                                    <a:pt x="324" y="301"/>
                                  </a:cubicBezTo>
                                  <a:cubicBezTo>
                                    <a:pt x="324" y="301"/>
                                    <a:pt x="324" y="302"/>
                                    <a:pt x="324" y="302"/>
                                  </a:cubicBezTo>
                                  <a:cubicBezTo>
                                    <a:pt x="325" y="302"/>
                                    <a:pt x="326" y="302"/>
                                    <a:pt x="327" y="302"/>
                                  </a:cubicBezTo>
                                  <a:cubicBezTo>
                                    <a:pt x="327" y="302"/>
                                    <a:pt x="327" y="302"/>
                                    <a:pt x="327" y="301"/>
                                  </a:cubicBezTo>
                                  <a:close/>
                                  <a:moveTo>
                                    <a:pt x="317" y="296"/>
                                  </a:moveTo>
                                  <a:cubicBezTo>
                                    <a:pt x="314" y="296"/>
                                    <a:pt x="312" y="298"/>
                                    <a:pt x="312" y="301"/>
                                  </a:cubicBezTo>
                                  <a:cubicBezTo>
                                    <a:pt x="312" y="301"/>
                                    <a:pt x="312" y="302"/>
                                    <a:pt x="312" y="302"/>
                                  </a:cubicBezTo>
                                  <a:cubicBezTo>
                                    <a:pt x="314" y="302"/>
                                    <a:pt x="315" y="301"/>
                                    <a:pt x="317" y="301"/>
                                  </a:cubicBezTo>
                                  <a:cubicBezTo>
                                    <a:pt x="319" y="301"/>
                                    <a:pt x="320" y="302"/>
                                    <a:pt x="322" y="302"/>
                                  </a:cubicBezTo>
                                  <a:cubicBezTo>
                                    <a:pt x="322" y="302"/>
                                    <a:pt x="322" y="301"/>
                                    <a:pt x="322" y="301"/>
                                  </a:cubicBezTo>
                                  <a:cubicBezTo>
                                    <a:pt x="322" y="298"/>
                                    <a:pt x="320" y="296"/>
                                    <a:pt x="317" y="296"/>
                                  </a:cubicBezTo>
                                  <a:close/>
                                  <a:moveTo>
                                    <a:pt x="288" y="313"/>
                                  </a:moveTo>
                                  <a:cubicBezTo>
                                    <a:pt x="289" y="314"/>
                                    <a:pt x="291" y="315"/>
                                    <a:pt x="292" y="317"/>
                                  </a:cubicBezTo>
                                  <a:cubicBezTo>
                                    <a:pt x="299" y="312"/>
                                    <a:pt x="308" y="309"/>
                                    <a:pt x="317" y="309"/>
                                  </a:cubicBezTo>
                                  <a:cubicBezTo>
                                    <a:pt x="326" y="309"/>
                                    <a:pt x="334" y="312"/>
                                    <a:pt x="341" y="317"/>
                                  </a:cubicBezTo>
                                  <a:cubicBezTo>
                                    <a:pt x="343" y="315"/>
                                    <a:pt x="344" y="314"/>
                                    <a:pt x="346" y="312"/>
                                  </a:cubicBezTo>
                                  <a:cubicBezTo>
                                    <a:pt x="338" y="307"/>
                                    <a:pt x="328" y="303"/>
                                    <a:pt x="317" y="303"/>
                                  </a:cubicBezTo>
                                  <a:cubicBezTo>
                                    <a:pt x="306" y="303"/>
                                    <a:pt x="296" y="307"/>
                                    <a:pt x="288" y="313"/>
                                  </a:cubicBezTo>
                                  <a:close/>
                                  <a:moveTo>
                                    <a:pt x="293" y="318"/>
                                  </a:moveTo>
                                  <a:cubicBezTo>
                                    <a:pt x="295" y="319"/>
                                    <a:pt x="296" y="321"/>
                                    <a:pt x="297" y="323"/>
                                  </a:cubicBezTo>
                                  <a:cubicBezTo>
                                    <a:pt x="303" y="319"/>
                                    <a:pt x="310" y="317"/>
                                    <a:pt x="317" y="317"/>
                                  </a:cubicBezTo>
                                  <a:cubicBezTo>
                                    <a:pt x="324" y="317"/>
                                    <a:pt x="331" y="319"/>
                                    <a:pt x="336" y="323"/>
                                  </a:cubicBezTo>
                                  <a:cubicBezTo>
                                    <a:pt x="338" y="321"/>
                                    <a:pt x="339" y="319"/>
                                    <a:pt x="340" y="318"/>
                                  </a:cubicBezTo>
                                  <a:cubicBezTo>
                                    <a:pt x="334" y="313"/>
                                    <a:pt x="326" y="311"/>
                                    <a:pt x="317" y="311"/>
                                  </a:cubicBezTo>
                                  <a:cubicBezTo>
                                    <a:pt x="308" y="311"/>
                                    <a:pt x="300" y="313"/>
                                    <a:pt x="293" y="318"/>
                                  </a:cubicBezTo>
                                  <a:close/>
                                  <a:moveTo>
                                    <a:pt x="298" y="324"/>
                                  </a:moveTo>
                                  <a:cubicBezTo>
                                    <a:pt x="299" y="325"/>
                                    <a:pt x="300" y="327"/>
                                    <a:pt x="301" y="329"/>
                                  </a:cubicBezTo>
                                  <a:cubicBezTo>
                                    <a:pt x="306" y="326"/>
                                    <a:pt x="311" y="324"/>
                                    <a:pt x="317" y="324"/>
                                  </a:cubicBezTo>
                                  <a:cubicBezTo>
                                    <a:pt x="323" y="324"/>
                                    <a:pt x="328" y="326"/>
                                    <a:pt x="333" y="329"/>
                                  </a:cubicBezTo>
                                  <a:cubicBezTo>
                                    <a:pt x="333" y="327"/>
                                    <a:pt x="334" y="325"/>
                                    <a:pt x="335" y="324"/>
                                  </a:cubicBezTo>
                                  <a:cubicBezTo>
                                    <a:pt x="330" y="320"/>
                                    <a:pt x="324" y="318"/>
                                    <a:pt x="317" y="318"/>
                                  </a:cubicBezTo>
                                  <a:cubicBezTo>
                                    <a:pt x="310" y="318"/>
                                    <a:pt x="304" y="320"/>
                                    <a:pt x="298" y="324"/>
                                  </a:cubicBezTo>
                                  <a:close/>
                                  <a:moveTo>
                                    <a:pt x="302" y="330"/>
                                  </a:moveTo>
                                  <a:cubicBezTo>
                                    <a:pt x="303" y="332"/>
                                    <a:pt x="304" y="334"/>
                                    <a:pt x="304" y="336"/>
                                  </a:cubicBezTo>
                                  <a:cubicBezTo>
                                    <a:pt x="308" y="333"/>
                                    <a:pt x="312" y="332"/>
                                    <a:pt x="317" y="332"/>
                                  </a:cubicBezTo>
                                  <a:cubicBezTo>
                                    <a:pt x="322" y="332"/>
                                    <a:pt x="326" y="333"/>
                                    <a:pt x="329" y="336"/>
                                  </a:cubicBezTo>
                                  <a:cubicBezTo>
                                    <a:pt x="330" y="334"/>
                                    <a:pt x="331" y="332"/>
                                    <a:pt x="332" y="330"/>
                                  </a:cubicBezTo>
                                  <a:cubicBezTo>
                                    <a:pt x="328" y="327"/>
                                    <a:pt x="322" y="325"/>
                                    <a:pt x="317" y="325"/>
                                  </a:cubicBezTo>
                                  <a:cubicBezTo>
                                    <a:pt x="311" y="325"/>
                                    <a:pt x="306" y="327"/>
                                    <a:pt x="302" y="330"/>
                                  </a:cubicBezTo>
                                  <a:close/>
                                  <a:moveTo>
                                    <a:pt x="305" y="337"/>
                                  </a:moveTo>
                                  <a:cubicBezTo>
                                    <a:pt x="305" y="340"/>
                                    <a:pt x="306" y="342"/>
                                    <a:pt x="306" y="344"/>
                                  </a:cubicBezTo>
                                  <a:cubicBezTo>
                                    <a:pt x="309" y="341"/>
                                    <a:pt x="313" y="339"/>
                                    <a:pt x="317" y="339"/>
                                  </a:cubicBezTo>
                                  <a:cubicBezTo>
                                    <a:pt x="321" y="339"/>
                                    <a:pt x="325" y="341"/>
                                    <a:pt x="327" y="344"/>
                                  </a:cubicBezTo>
                                  <a:cubicBezTo>
                                    <a:pt x="328" y="342"/>
                                    <a:pt x="328" y="339"/>
                                    <a:pt x="329" y="337"/>
                                  </a:cubicBezTo>
                                  <a:cubicBezTo>
                                    <a:pt x="326" y="335"/>
                                    <a:pt x="321" y="333"/>
                                    <a:pt x="317" y="333"/>
                                  </a:cubicBezTo>
                                  <a:cubicBezTo>
                                    <a:pt x="312" y="333"/>
                                    <a:pt x="308" y="335"/>
                                    <a:pt x="305" y="337"/>
                                  </a:cubicBezTo>
                                  <a:close/>
                                  <a:moveTo>
                                    <a:pt x="327" y="353"/>
                                  </a:moveTo>
                                  <a:cubicBezTo>
                                    <a:pt x="327" y="350"/>
                                    <a:pt x="327" y="348"/>
                                    <a:pt x="327" y="346"/>
                                  </a:cubicBezTo>
                                  <a:cubicBezTo>
                                    <a:pt x="325" y="343"/>
                                    <a:pt x="321" y="341"/>
                                    <a:pt x="317" y="341"/>
                                  </a:cubicBezTo>
                                  <a:cubicBezTo>
                                    <a:pt x="313" y="341"/>
                                    <a:pt x="309" y="343"/>
                                    <a:pt x="307" y="346"/>
                                  </a:cubicBezTo>
                                  <a:cubicBezTo>
                                    <a:pt x="307" y="348"/>
                                    <a:pt x="307" y="351"/>
                                    <a:pt x="307" y="353"/>
                                  </a:cubicBezTo>
                                  <a:cubicBezTo>
                                    <a:pt x="307" y="353"/>
                                    <a:pt x="307" y="353"/>
                                    <a:pt x="307" y="354"/>
                                  </a:cubicBezTo>
                                  <a:cubicBezTo>
                                    <a:pt x="308" y="354"/>
                                    <a:pt x="309" y="353"/>
                                    <a:pt x="310" y="353"/>
                                  </a:cubicBezTo>
                                  <a:cubicBezTo>
                                    <a:pt x="310" y="353"/>
                                    <a:pt x="310" y="353"/>
                                    <a:pt x="310" y="353"/>
                                  </a:cubicBezTo>
                                  <a:cubicBezTo>
                                    <a:pt x="310" y="349"/>
                                    <a:pt x="313" y="346"/>
                                    <a:pt x="317" y="346"/>
                                  </a:cubicBezTo>
                                  <a:cubicBezTo>
                                    <a:pt x="321" y="346"/>
                                    <a:pt x="324" y="349"/>
                                    <a:pt x="324" y="353"/>
                                  </a:cubicBezTo>
                                  <a:cubicBezTo>
                                    <a:pt x="324" y="353"/>
                                    <a:pt x="324" y="353"/>
                                    <a:pt x="324" y="353"/>
                                  </a:cubicBezTo>
                                  <a:cubicBezTo>
                                    <a:pt x="325" y="353"/>
                                    <a:pt x="326" y="354"/>
                                    <a:pt x="327" y="354"/>
                                  </a:cubicBezTo>
                                  <a:cubicBezTo>
                                    <a:pt x="327" y="353"/>
                                    <a:pt x="327" y="353"/>
                                    <a:pt x="327" y="353"/>
                                  </a:cubicBezTo>
                                  <a:close/>
                                  <a:moveTo>
                                    <a:pt x="317" y="348"/>
                                  </a:moveTo>
                                  <a:cubicBezTo>
                                    <a:pt x="314" y="348"/>
                                    <a:pt x="312" y="350"/>
                                    <a:pt x="312" y="353"/>
                                  </a:cubicBezTo>
                                  <a:cubicBezTo>
                                    <a:pt x="312" y="353"/>
                                    <a:pt x="312" y="353"/>
                                    <a:pt x="312" y="353"/>
                                  </a:cubicBezTo>
                                  <a:cubicBezTo>
                                    <a:pt x="314" y="353"/>
                                    <a:pt x="315" y="353"/>
                                    <a:pt x="317" y="353"/>
                                  </a:cubicBezTo>
                                  <a:cubicBezTo>
                                    <a:pt x="319" y="353"/>
                                    <a:pt x="320" y="353"/>
                                    <a:pt x="322" y="353"/>
                                  </a:cubicBezTo>
                                  <a:cubicBezTo>
                                    <a:pt x="322" y="353"/>
                                    <a:pt x="322" y="353"/>
                                    <a:pt x="322" y="353"/>
                                  </a:cubicBezTo>
                                  <a:cubicBezTo>
                                    <a:pt x="322" y="350"/>
                                    <a:pt x="320" y="348"/>
                                    <a:pt x="317" y="348"/>
                                  </a:cubicBezTo>
                                  <a:close/>
                                  <a:moveTo>
                                    <a:pt x="642" y="301"/>
                                  </a:moveTo>
                                  <a:cubicBezTo>
                                    <a:pt x="642" y="303"/>
                                    <a:pt x="642" y="304"/>
                                    <a:pt x="641" y="306"/>
                                  </a:cubicBezTo>
                                  <a:cubicBezTo>
                                    <a:pt x="643" y="307"/>
                                    <a:pt x="645" y="308"/>
                                    <a:pt x="647" y="309"/>
                                  </a:cubicBezTo>
                                  <a:cubicBezTo>
                                    <a:pt x="648" y="306"/>
                                    <a:pt x="648" y="304"/>
                                    <a:pt x="648" y="301"/>
                                  </a:cubicBezTo>
                                  <a:cubicBezTo>
                                    <a:pt x="648" y="294"/>
                                    <a:pt x="645" y="287"/>
                                    <a:pt x="640" y="282"/>
                                  </a:cubicBezTo>
                                  <a:cubicBezTo>
                                    <a:pt x="635" y="277"/>
                                    <a:pt x="628" y="274"/>
                                    <a:pt x="621" y="274"/>
                                  </a:cubicBezTo>
                                  <a:cubicBezTo>
                                    <a:pt x="613" y="274"/>
                                    <a:pt x="607" y="277"/>
                                    <a:pt x="602" y="282"/>
                                  </a:cubicBezTo>
                                  <a:cubicBezTo>
                                    <a:pt x="597" y="287"/>
                                    <a:pt x="594" y="294"/>
                                    <a:pt x="594" y="301"/>
                                  </a:cubicBezTo>
                                  <a:cubicBezTo>
                                    <a:pt x="594" y="304"/>
                                    <a:pt x="594" y="306"/>
                                    <a:pt x="595" y="309"/>
                                  </a:cubicBezTo>
                                  <a:cubicBezTo>
                                    <a:pt x="596" y="308"/>
                                    <a:pt x="598" y="307"/>
                                    <a:pt x="600" y="306"/>
                                  </a:cubicBezTo>
                                  <a:cubicBezTo>
                                    <a:pt x="600" y="304"/>
                                    <a:pt x="600" y="303"/>
                                    <a:pt x="600" y="301"/>
                                  </a:cubicBezTo>
                                  <a:cubicBezTo>
                                    <a:pt x="600" y="290"/>
                                    <a:pt x="609" y="280"/>
                                    <a:pt x="621" y="280"/>
                                  </a:cubicBezTo>
                                  <a:cubicBezTo>
                                    <a:pt x="632" y="280"/>
                                    <a:pt x="642" y="290"/>
                                    <a:pt x="642" y="301"/>
                                  </a:cubicBezTo>
                                  <a:close/>
                                  <a:moveTo>
                                    <a:pt x="634" y="301"/>
                                  </a:moveTo>
                                  <a:cubicBezTo>
                                    <a:pt x="634" y="302"/>
                                    <a:pt x="634" y="303"/>
                                    <a:pt x="634" y="303"/>
                                  </a:cubicBezTo>
                                  <a:cubicBezTo>
                                    <a:pt x="636" y="304"/>
                                    <a:pt x="638" y="304"/>
                                    <a:pt x="640" y="305"/>
                                  </a:cubicBezTo>
                                  <a:cubicBezTo>
                                    <a:pt x="640" y="304"/>
                                    <a:pt x="640" y="303"/>
                                    <a:pt x="640" y="301"/>
                                  </a:cubicBezTo>
                                  <a:cubicBezTo>
                                    <a:pt x="640" y="296"/>
                                    <a:pt x="638" y="291"/>
                                    <a:pt x="635" y="287"/>
                                  </a:cubicBezTo>
                                  <a:cubicBezTo>
                                    <a:pt x="631" y="284"/>
                                    <a:pt x="626" y="282"/>
                                    <a:pt x="621" y="282"/>
                                  </a:cubicBezTo>
                                  <a:cubicBezTo>
                                    <a:pt x="615" y="282"/>
                                    <a:pt x="611" y="284"/>
                                    <a:pt x="607" y="287"/>
                                  </a:cubicBezTo>
                                  <a:cubicBezTo>
                                    <a:pt x="603" y="291"/>
                                    <a:pt x="601" y="296"/>
                                    <a:pt x="601" y="301"/>
                                  </a:cubicBezTo>
                                  <a:cubicBezTo>
                                    <a:pt x="601" y="303"/>
                                    <a:pt x="601" y="304"/>
                                    <a:pt x="602" y="305"/>
                                  </a:cubicBezTo>
                                  <a:cubicBezTo>
                                    <a:pt x="604" y="304"/>
                                    <a:pt x="605" y="304"/>
                                    <a:pt x="607" y="303"/>
                                  </a:cubicBezTo>
                                  <a:cubicBezTo>
                                    <a:pt x="607" y="303"/>
                                    <a:pt x="607" y="302"/>
                                    <a:pt x="607" y="301"/>
                                  </a:cubicBezTo>
                                  <a:cubicBezTo>
                                    <a:pt x="607" y="294"/>
                                    <a:pt x="613" y="288"/>
                                    <a:pt x="621" y="288"/>
                                  </a:cubicBezTo>
                                  <a:cubicBezTo>
                                    <a:pt x="628" y="288"/>
                                    <a:pt x="634" y="294"/>
                                    <a:pt x="634" y="301"/>
                                  </a:cubicBezTo>
                                  <a:close/>
                                  <a:moveTo>
                                    <a:pt x="628" y="301"/>
                                  </a:moveTo>
                                  <a:cubicBezTo>
                                    <a:pt x="628" y="301"/>
                                    <a:pt x="627" y="302"/>
                                    <a:pt x="627" y="302"/>
                                  </a:cubicBezTo>
                                  <a:cubicBezTo>
                                    <a:pt x="629" y="302"/>
                                    <a:pt x="631" y="302"/>
                                    <a:pt x="633" y="303"/>
                                  </a:cubicBezTo>
                                  <a:cubicBezTo>
                                    <a:pt x="633" y="302"/>
                                    <a:pt x="633" y="302"/>
                                    <a:pt x="633" y="301"/>
                                  </a:cubicBezTo>
                                  <a:cubicBezTo>
                                    <a:pt x="633" y="295"/>
                                    <a:pt x="627" y="289"/>
                                    <a:pt x="621" y="289"/>
                                  </a:cubicBezTo>
                                  <a:cubicBezTo>
                                    <a:pt x="614" y="289"/>
                                    <a:pt x="609" y="295"/>
                                    <a:pt x="609" y="301"/>
                                  </a:cubicBezTo>
                                  <a:cubicBezTo>
                                    <a:pt x="609" y="302"/>
                                    <a:pt x="609" y="302"/>
                                    <a:pt x="609" y="303"/>
                                  </a:cubicBezTo>
                                  <a:cubicBezTo>
                                    <a:pt x="611" y="302"/>
                                    <a:pt x="612" y="302"/>
                                    <a:pt x="614" y="302"/>
                                  </a:cubicBezTo>
                                  <a:cubicBezTo>
                                    <a:pt x="614" y="302"/>
                                    <a:pt x="614" y="301"/>
                                    <a:pt x="614" y="301"/>
                                  </a:cubicBezTo>
                                  <a:cubicBezTo>
                                    <a:pt x="614" y="298"/>
                                    <a:pt x="617" y="295"/>
                                    <a:pt x="621" y="295"/>
                                  </a:cubicBezTo>
                                  <a:cubicBezTo>
                                    <a:pt x="625" y="295"/>
                                    <a:pt x="628" y="298"/>
                                    <a:pt x="628" y="301"/>
                                  </a:cubicBezTo>
                                  <a:close/>
                                  <a:moveTo>
                                    <a:pt x="621" y="296"/>
                                  </a:moveTo>
                                  <a:cubicBezTo>
                                    <a:pt x="618" y="296"/>
                                    <a:pt x="616" y="298"/>
                                    <a:pt x="616" y="301"/>
                                  </a:cubicBezTo>
                                  <a:cubicBezTo>
                                    <a:pt x="616" y="301"/>
                                    <a:pt x="616" y="302"/>
                                    <a:pt x="616" y="302"/>
                                  </a:cubicBezTo>
                                  <a:cubicBezTo>
                                    <a:pt x="617" y="302"/>
                                    <a:pt x="619" y="301"/>
                                    <a:pt x="621" y="301"/>
                                  </a:cubicBezTo>
                                  <a:cubicBezTo>
                                    <a:pt x="623" y="301"/>
                                    <a:pt x="624" y="302"/>
                                    <a:pt x="626" y="302"/>
                                  </a:cubicBezTo>
                                  <a:cubicBezTo>
                                    <a:pt x="626" y="302"/>
                                    <a:pt x="626" y="301"/>
                                    <a:pt x="626" y="301"/>
                                  </a:cubicBezTo>
                                  <a:cubicBezTo>
                                    <a:pt x="626" y="298"/>
                                    <a:pt x="624" y="296"/>
                                    <a:pt x="621" y="296"/>
                                  </a:cubicBezTo>
                                  <a:close/>
                                  <a:moveTo>
                                    <a:pt x="651" y="311"/>
                                  </a:moveTo>
                                  <a:cubicBezTo>
                                    <a:pt x="652" y="310"/>
                                    <a:pt x="653" y="310"/>
                                    <a:pt x="654" y="309"/>
                                  </a:cubicBezTo>
                                  <a:cubicBezTo>
                                    <a:pt x="655" y="306"/>
                                    <a:pt x="655" y="304"/>
                                    <a:pt x="655" y="301"/>
                                  </a:cubicBezTo>
                                  <a:cubicBezTo>
                                    <a:pt x="655" y="292"/>
                                    <a:pt x="651" y="283"/>
                                    <a:pt x="645" y="277"/>
                                  </a:cubicBezTo>
                                  <a:cubicBezTo>
                                    <a:pt x="639" y="271"/>
                                    <a:pt x="630" y="267"/>
                                    <a:pt x="621" y="267"/>
                                  </a:cubicBezTo>
                                  <a:cubicBezTo>
                                    <a:pt x="611" y="267"/>
                                    <a:pt x="603" y="271"/>
                                    <a:pt x="597" y="277"/>
                                  </a:cubicBezTo>
                                  <a:cubicBezTo>
                                    <a:pt x="590" y="283"/>
                                    <a:pt x="587" y="292"/>
                                    <a:pt x="587" y="301"/>
                                  </a:cubicBezTo>
                                  <a:cubicBezTo>
                                    <a:pt x="587" y="304"/>
                                    <a:pt x="587" y="307"/>
                                    <a:pt x="588" y="310"/>
                                  </a:cubicBezTo>
                                  <a:cubicBezTo>
                                    <a:pt x="589" y="310"/>
                                    <a:pt x="589" y="311"/>
                                    <a:pt x="590" y="311"/>
                                  </a:cubicBezTo>
                                  <a:cubicBezTo>
                                    <a:pt x="591" y="311"/>
                                    <a:pt x="592" y="310"/>
                                    <a:pt x="593" y="310"/>
                                  </a:cubicBezTo>
                                  <a:cubicBezTo>
                                    <a:pt x="592" y="307"/>
                                    <a:pt x="592" y="304"/>
                                    <a:pt x="592" y="301"/>
                                  </a:cubicBezTo>
                                  <a:cubicBezTo>
                                    <a:pt x="592" y="285"/>
                                    <a:pt x="605" y="272"/>
                                    <a:pt x="621" y="272"/>
                                  </a:cubicBezTo>
                                  <a:cubicBezTo>
                                    <a:pt x="637" y="272"/>
                                    <a:pt x="650" y="285"/>
                                    <a:pt x="650" y="301"/>
                                  </a:cubicBezTo>
                                  <a:cubicBezTo>
                                    <a:pt x="650" y="304"/>
                                    <a:pt x="649" y="307"/>
                                    <a:pt x="648" y="310"/>
                                  </a:cubicBezTo>
                                  <a:cubicBezTo>
                                    <a:pt x="649" y="310"/>
                                    <a:pt x="650" y="311"/>
                                    <a:pt x="651" y="311"/>
                                  </a:cubicBezTo>
                                  <a:close/>
                                  <a:moveTo>
                                    <a:pt x="642" y="250"/>
                                  </a:moveTo>
                                  <a:cubicBezTo>
                                    <a:pt x="642" y="251"/>
                                    <a:pt x="642" y="253"/>
                                    <a:pt x="641" y="254"/>
                                  </a:cubicBezTo>
                                  <a:cubicBezTo>
                                    <a:pt x="643" y="255"/>
                                    <a:pt x="645" y="256"/>
                                    <a:pt x="647" y="257"/>
                                  </a:cubicBezTo>
                                  <a:cubicBezTo>
                                    <a:pt x="648" y="255"/>
                                    <a:pt x="648" y="252"/>
                                    <a:pt x="648" y="250"/>
                                  </a:cubicBezTo>
                                  <a:cubicBezTo>
                                    <a:pt x="648" y="242"/>
                                    <a:pt x="645" y="236"/>
                                    <a:pt x="640" y="231"/>
                                  </a:cubicBezTo>
                                  <a:cubicBezTo>
                                    <a:pt x="635" y="226"/>
                                    <a:pt x="628" y="223"/>
                                    <a:pt x="621" y="223"/>
                                  </a:cubicBezTo>
                                  <a:cubicBezTo>
                                    <a:pt x="613" y="223"/>
                                    <a:pt x="607" y="226"/>
                                    <a:pt x="602" y="231"/>
                                  </a:cubicBezTo>
                                  <a:cubicBezTo>
                                    <a:pt x="597" y="236"/>
                                    <a:pt x="594" y="242"/>
                                    <a:pt x="594" y="250"/>
                                  </a:cubicBezTo>
                                  <a:cubicBezTo>
                                    <a:pt x="594" y="252"/>
                                    <a:pt x="594" y="255"/>
                                    <a:pt x="595" y="257"/>
                                  </a:cubicBezTo>
                                  <a:cubicBezTo>
                                    <a:pt x="596" y="256"/>
                                    <a:pt x="598" y="255"/>
                                    <a:pt x="600" y="254"/>
                                  </a:cubicBezTo>
                                  <a:cubicBezTo>
                                    <a:pt x="600" y="253"/>
                                    <a:pt x="600" y="251"/>
                                    <a:pt x="600" y="250"/>
                                  </a:cubicBezTo>
                                  <a:cubicBezTo>
                                    <a:pt x="600" y="238"/>
                                    <a:pt x="609" y="229"/>
                                    <a:pt x="621" y="229"/>
                                  </a:cubicBezTo>
                                  <a:cubicBezTo>
                                    <a:pt x="632" y="229"/>
                                    <a:pt x="642" y="238"/>
                                    <a:pt x="642" y="250"/>
                                  </a:cubicBezTo>
                                  <a:close/>
                                  <a:moveTo>
                                    <a:pt x="634" y="250"/>
                                  </a:moveTo>
                                  <a:cubicBezTo>
                                    <a:pt x="634" y="251"/>
                                    <a:pt x="634" y="251"/>
                                    <a:pt x="634" y="252"/>
                                  </a:cubicBezTo>
                                  <a:cubicBezTo>
                                    <a:pt x="636" y="252"/>
                                    <a:pt x="638" y="253"/>
                                    <a:pt x="640" y="254"/>
                                  </a:cubicBezTo>
                                  <a:cubicBezTo>
                                    <a:pt x="640" y="253"/>
                                    <a:pt x="640" y="251"/>
                                    <a:pt x="640" y="250"/>
                                  </a:cubicBezTo>
                                  <a:cubicBezTo>
                                    <a:pt x="640" y="245"/>
                                    <a:pt x="638" y="240"/>
                                    <a:pt x="635" y="236"/>
                                  </a:cubicBezTo>
                                  <a:cubicBezTo>
                                    <a:pt x="631" y="233"/>
                                    <a:pt x="626" y="230"/>
                                    <a:pt x="621" y="230"/>
                                  </a:cubicBezTo>
                                  <a:cubicBezTo>
                                    <a:pt x="615" y="230"/>
                                    <a:pt x="611" y="233"/>
                                    <a:pt x="607" y="236"/>
                                  </a:cubicBezTo>
                                  <a:cubicBezTo>
                                    <a:pt x="603" y="240"/>
                                    <a:pt x="601" y="245"/>
                                    <a:pt x="601" y="250"/>
                                  </a:cubicBezTo>
                                  <a:cubicBezTo>
                                    <a:pt x="601" y="251"/>
                                    <a:pt x="601" y="253"/>
                                    <a:pt x="602" y="254"/>
                                  </a:cubicBezTo>
                                  <a:cubicBezTo>
                                    <a:pt x="604" y="253"/>
                                    <a:pt x="605" y="252"/>
                                    <a:pt x="607" y="252"/>
                                  </a:cubicBezTo>
                                  <a:cubicBezTo>
                                    <a:pt x="607" y="251"/>
                                    <a:pt x="607" y="251"/>
                                    <a:pt x="607" y="250"/>
                                  </a:cubicBezTo>
                                  <a:cubicBezTo>
                                    <a:pt x="607" y="242"/>
                                    <a:pt x="613" y="236"/>
                                    <a:pt x="621" y="236"/>
                                  </a:cubicBezTo>
                                  <a:cubicBezTo>
                                    <a:pt x="628" y="236"/>
                                    <a:pt x="634" y="242"/>
                                    <a:pt x="634" y="250"/>
                                  </a:cubicBezTo>
                                  <a:close/>
                                  <a:moveTo>
                                    <a:pt x="628" y="250"/>
                                  </a:moveTo>
                                  <a:cubicBezTo>
                                    <a:pt x="628" y="250"/>
                                    <a:pt x="627" y="250"/>
                                    <a:pt x="627" y="251"/>
                                  </a:cubicBezTo>
                                  <a:cubicBezTo>
                                    <a:pt x="629" y="251"/>
                                    <a:pt x="631" y="251"/>
                                    <a:pt x="633" y="251"/>
                                  </a:cubicBezTo>
                                  <a:cubicBezTo>
                                    <a:pt x="633" y="251"/>
                                    <a:pt x="633" y="250"/>
                                    <a:pt x="633" y="250"/>
                                  </a:cubicBezTo>
                                  <a:cubicBezTo>
                                    <a:pt x="633" y="243"/>
                                    <a:pt x="627" y="238"/>
                                    <a:pt x="621" y="238"/>
                                  </a:cubicBezTo>
                                  <a:cubicBezTo>
                                    <a:pt x="614" y="238"/>
                                    <a:pt x="609" y="243"/>
                                    <a:pt x="609" y="250"/>
                                  </a:cubicBezTo>
                                  <a:cubicBezTo>
                                    <a:pt x="609" y="250"/>
                                    <a:pt x="609" y="251"/>
                                    <a:pt x="609" y="251"/>
                                  </a:cubicBezTo>
                                  <a:cubicBezTo>
                                    <a:pt x="611" y="251"/>
                                    <a:pt x="612" y="251"/>
                                    <a:pt x="614" y="251"/>
                                  </a:cubicBezTo>
                                  <a:cubicBezTo>
                                    <a:pt x="614" y="250"/>
                                    <a:pt x="614" y="250"/>
                                    <a:pt x="614" y="250"/>
                                  </a:cubicBezTo>
                                  <a:cubicBezTo>
                                    <a:pt x="614" y="246"/>
                                    <a:pt x="617" y="243"/>
                                    <a:pt x="621" y="243"/>
                                  </a:cubicBezTo>
                                  <a:cubicBezTo>
                                    <a:pt x="625" y="243"/>
                                    <a:pt x="628" y="246"/>
                                    <a:pt x="628" y="250"/>
                                  </a:cubicBezTo>
                                  <a:close/>
                                  <a:moveTo>
                                    <a:pt x="621" y="245"/>
                                  </a:moveTo>
                                  <a:cubicBezTo>
                                    <a:pt x="618" y="245"/>
                                    <a:pt x="616" y="247"/>
                                    <a:pt x="616" y="250"/>
                                  </a:cubicBezTo>
                                  <a:cubicBezTo>
                                    <a:pt x="616" y="250"/>
                                    <a:pt x="616" y="250"/>
                                    <a:pt x="616" y="250"/>
                                  </a:cubicBezTo>
                                  <a:cubicBezTo>
                                    <a:pt x="617" y="250"/>
                                    <a:pt x="619" y="250"/>
                                    <a:pt x="621" y="250"/>
                                  </a:cubicBezTo>
                                  <a:cubicBezTo>
                                    <a:pt x="623" y="250"/>
                                    <a:pt x="624" y="250"/>
                                    <a:pt x="626" y="250"/>
                                  </a:cubicBezTo>
                                  <a:cubicBezTo>
                                    <a:pt x="626" y="250"/>
                                    <a:pt x="626" y="250"/>
                                    <a:pt x="626" y="250"/>
                                  </a:cubicBezTo>
                                  <a:cubicBezTo>
                                    <a:pt x="626" y="247"/>
                                    <a:pt x="624" y="245"/>
                                    <a:pt x="621" y="245"/>
                                  </a:cubicBezTo>
                                  <a:close/>
                                  <a:moveTo>
                                    <a:pt x="651" y="260"/>
                                  </a:moveTo>
                                  <a:cubicBezTo>
                                    <a:pt x="652" y="259"/>
                                    <a:pt x="653" y="258"/>
                                    <a:pt x="654" y="258"/>
                                  </a:cubicBezTo>
                                  <a:cubicBezTo>
                                    <a:pt x="655" y="255"/>
                                    <a:pt x="655" y="253"/>
                                    <a:pt x="655" y="250"/>
                                  </a:cubicBezTo>
                                  <a:cubicBezTo>
                                    <a:pt x="655" y="240"/>
                                    <a:pt x="651" y="232"/>
                                    <a:pt x="645" y="226"/>
                                  </a:cubicBezTo>
                                  <a:cubicBezTo>
                                    <a:pt x="639" y="220"/>
                                    <a:pt x="630" y="216"/>
                                    <a:pt x="621" y="216"/>
                                  </a:cubicBezTo>
                                  <a:cubicBezTo>
                                    <a:pt x="611" y="216"/>
                                    <a:pt x="603" y="220"/>
                                    <a:pt x="597" y="226"/>
                                  </a:cubicBezTo>
                                  <a:cubicBezTo>
                                    <a:pt x="590" y="232"/>
                                    <a:pt x="587" y="240"/>
                                    <a:pt x="587" y="250"/>
                                  </a:cubicBezTo>
                                  <a:cubicBezTo>
                                    <a:pt x="587" y="253"/>
                                    <a:pt x="587" y="256"/>
                                    <a:pt x="588" y="258"/>
                                  </a:cubicBezTo>
                                  <a:cubicBezTo>
                                    <a:pt x="589" y="259"/>
                                    <a:pt x="589" y="259"/>
                                    <a:pt x="590" y="260"/>
                                  </a:cubicBezTo>
                                  <a:cubicBezTo>
                                    <a:pt x="591" y="259"/>
                                    <a:pt x="592" y="259"/>
                                    <a:pt x="593" y="258"/>
                                  </a:cubicBezTo>
                                  <a:cubicBezTo>
                                    <a:pt x="592" y="256"/>
                                    <a:pt x="592" y="253"/>
                                    <a:pt x="592" y="250"/>
                                  </a:cubicBezTo>
                                  <a:cubicBezTo>
                                    <a:pt x="592" y="234"/>
                                    <a:pt x="605" y="221"/>
                                    <a:pt x="621" y="221"/>
                                  </a:cubicBezTo>
                                  <a:cubicBezTo>
                                    <a:pt x="637" y="221"/>
                                    <a:pt x="650" y="234"/>
                                    <a:pt x="650" y="250"/>
                                  </a:cubicBezTo>
                                  <a:cubicBezTo>
                                    <a:pt x="650" y="253"/>
                                    <a:pt x="649" y="256"/>
                                    <a:pt x="648" y="258"/>
                                  </a:cubicBezTo>
                                  <a:cubicBezTo>
                                    <a:pt x="649" y="259"/>
                                    <a:pt x="650" y="259"/>
                                    <a:pt x="651" y="260"/>
                                  </a:cubicBezTo>
                                  <a:close/>
                                  <a:moveTo>
                                    <a:pt x="642" y="199"/>
                                  </a:moveTo>
                                  <a:cubicBezTo>
                                    <a:pt x="642" y="200"/>
                                    <a:pt x="642" y="202"/>
                                    <a:pt x="641" y="203"/>
                                  </a:cubicBezTo>
                                  <a:cubicBezTo>
                                    <a:pt x="643" y="204"/>
                                    <a:pt x="645" y="205"/>
                                    <a:pt x="647" y="206"/>
                                  </a:cubicBezTo>
                                  <a:cubicBezTo>
                                    <a:pt x="648" y="204"/>
                                    <a:pt x="648" y="201"/>
                                    <a:pt x="648" y="199"/>
                                  </a:cubicBezTo>
                                  <a:cubicBezTo>
                                    <a:pt x="648" y="191"/>
                                    <a:pt x="645" y="184"/>
                                    <a:pt x="640" y="179"/>
                                  </a:cubicBezTo>
                                  <a:cubicBezTo>
                                    <a:pt x="635" y="174"/>
                                    <a:pt x="628" y="171"/>
                                    <a:pt x="621" y="171"/>
                                  </a:cubicBezTo>
                                  <a:cubicBezTo>
                                    <a:pt x="613" y="171"/>
                                    <a:pt x="607" y="174"/>
                                    <a:pt x="602" y="179"/>
                                  </a:cubicBezTo>
                                  <a:cubicBezTo>
                                    <a:pt x="597" y="184"/>
                                    <a:pt x="594" y="191"/>
                                    <a:pt x="594" y="199"/>
                                  </a:cubicBezTo>
                                  <a:cubicBezTo>
                                    <a:pt x="594" y="201"/>
                                    <a:pt x="594" y="204"/>
                                    <a:pt x="595" y="206"/>
                                  </a:cubicBezTo>
                                  <a:cubicBezTo>
                                    <a:pt x="596" y="205"/>
                                    <a:pt x="598" y="204"/>
                                    <a:pt x="600" y="203"/>
                                  </a:cubicBezTo>
                                  <a:cubicBezTo>
                                    <a:pt x="600" y="202"/>
                                    <a:pt x="600" y="200"/>
                                    <a:pt x="600" y="199"/>
                                  </a:cubicBezTo>
                                  <a:cubicBezTo>
                                    <a:pt x="600" y="187"/>
                                    <a:pt x="609" y="177"/>
                                    <a:pt x="621" y="177"/>
                                  </a:cubicBezTo>
                                  <a:cubicBezTo>
                                    <a:pt x="632" y="177"/>
                                    <a:pt x="642" y="187"/>
                                    <a:pt x="642" y="199"/>
                                  </a:cubicBezTo>
                                  <a:close/>
                                  <a:moveTo>
                                    <a:pt x="634" y="199"/>
                                  </a:moveTo>
                                  <a:cubicBezTo>
                                    <a:pt x="634" y="199"/>
                                    <a:pt x="634" y="200"/>
                                    <a:pt x="634" y="200"/>
                                  </a:cubicBezTo>
                                  <a:cubicBezTo>
                                    <a:pt x="636" y="201"/>
                                    <a:pt x="638" y="202"/>
                                    <a:pt x="640" y="202"/>
                                  </a:cubicBezTo>
                                  <a:cubicBezTo>
                                    <a:pt x="640" y="201"/>
                                    <a:pt x="640" y="200"/>
                                    <a:pt x="640" y="199"/>
                                  </a:cubicBezTo>
                                  <a:cubicBezTo>
                                    <a:pt x="640" y="193"/>
                                    <a:pt x="638" y="188"/>
                                    <a:pt x="635" y="185"/>
                                  </a:cubicBezTo>
                                  <a:cubicBezTo>
                                    <a:pt x="631" y="181"/>
                                    <a:pt x="626" y="179"/>
                                    <a:pt x="621" y="179"/>
                                  </a:cubicBezTo>
                                  <a:cubicBezTo>
                                    <a:pt x="615" y="179"/>
                                    <a:pt x="611" y="181"/>
                                    <a:pt x="607" y="185"/>
                                  </a:cubicBezTo>
                                  <a:cubicBezTo>
                                    <a:pt x="603" y="188"/>
                                    <a:pt x="601" y="193"/>
                                    <a:pt x="601" y="199"/>
                                  </a:cubicBezTo>
                                  <a:cubicBezTo>
                                    <a:pt x="601" y="200"/>
                                    <a:pt x="601" y="201"/>
                                    <a:pt x="602" y="202"/>
                                  </a:cubicBezTo>
                                  <a:cubicBezTo>
                                    <a:pt x="604" y="202"/>
                                    <a:pt x="605" y="201"/>
                                    <a:pt x="607" y="200"/>
                                  </a:cubicBezTo>
                                  <a:cubicBezTo>
                                    <a:pt x="607" y="200"/>
                                    <a:pt x="607" y="199"/>
                                    <a:pt x="607" y="199"/>
                                  </a:cubicBezTo>
                                  <a:cubicBezTo>
                                    <a:pt x="607" y="191"/>
                                    <a:pt x="613" y="185"/>
                                    <a:pt x="621" y="185"/>
                                  </a:cubicBezTo>
                                  <a:cubicBezTo>
                                    <a:pt x="628" y="185"/>
                                    <a:pt x="634" y="191"/>
                                    <a:pt x="634" y="199"/>
                                  </a:cubicBezTo>
                                  <a:close/>
                                  <a:moveTo>
                                    <a:pt x="628" y="199"/>
                                  </a:moveTo>
                                  <a:cubicBezTo>
                                    <a:pt x="628" y="199"/>
                                    <a:pt x="627" y="199"/>
                                    <a:pt x="627" y="199"/>
                                  </a:cubicBezTo>
                                  <a:cubicBezTo>
                                    <a:pt x="629" y="199"/>
                                    <a:pt x="631" y="200"/>
                                    <a:pt x="633" y="200"/>
                                  </a:cubicBezTo>
                                  <a:cubicBezTo>
                                    <a:pt x="633" y="200"/>
                                    <a:pt x="633" y="199"/>
                                    <a:pt x="633" y="199"/>
                                  </a:cubicBezTo>
                                  <a:cubicBezTo>
                                    <a:pt x="633" y="192"/>
                                    <a:pt x="627" y="187"/>
                                    <a:pt x="621" y="187"/>
                                  </a:cubicBezTo>
                                  <a:cubicBezTo>
                                    <a:pt x="614" y="187"/>
                                    <a:pt x="609" y="192"/>
                                    <a:pt x="609" y="199"/>
                                  </a:cubicBezTo>
                                  <a:cubicBezTo>
                                    <a:pt x="609" y="199"/>
                                    <a:pt x="609" y="200"/>
                                    <a:pt x="609" y="200"/>
                                  </a:cubicBezTo>
                                  <a:cubicBezTo>
                                    <a:pt x="611" y="200"/>
                                    <a:pt x="612" y="199"/>
                                    <a:pt x="614" y="199"/>
                                  </a:cubicBezTo>
                                  <a:cubicBezTo>
                                    <a:pt x="614" y="199"/>
                                    <a:pt x="614" y="199"/>
                                    <a:pt x="614" y="199"/>
                                  </a:cubicBezTo>
                                  <a:cubicBezTo>
                                    <a:pt x="614" y="195"/>
                                    <a:pt x="617" y="192"/>
                                    <a:pt x="621" y="192"/>
                                  </a:cubicBezTo>
                                  <a:cubicBezTo>
                                    <a:pt x="625" y="192"/>
                                    <a:pt x="628" y="195"/>
                                    <a:pt x="628" y="199"/>
                                  </a:cubicBezTo>
                                  <a:close/>
                                  <a:moveTo>
                                    <a:pt x="621" y="193"/>
                                  </a:moveTo>
                                  <a:cubicBezTo>
                                    <a:pt x="618" y="193"/>
                                    <a:pt x="616" y="196"/>
                                    <a:pt x="616" y="199"/>
                                  </a:cubicBezTo>
                                  <a:cubicBezTo>
                                    <a:pt x="616" y="199"/>
                                    <a:pt x="616" y="199"/>
                                    <a:pt x="616" y="199"/>
                                  </a:cubicBezTo>
                                  <a:cubicBezTo>
                                    <a:pt x="617" y="199"/>
                                    <a:pt x="619" y="199"/>
                                    <a:pt x="621" y="199"/>
                                  </a:cubicBezTo>
                                  <a:cubicBezTo>
                                    <a:pt x="623" y="199"/>
                                    <a:pt x="624" y="199"/>
                                    <a:pt x="626" y="199"/>
                                  </a:cubicBezTo>
                                  <a:cubicBezTo>
                                    <a:pt x="626" y="199"/>
                                    <a:pt x="626" y="199"/>
                                    <a:pt x="626" y="199"/>
                                  </a:cubicBezTo>
                                  <a:cubicBezTo>
                                    <a:pt x="626" y="196"/>
                                    <a:pt x="624" y="193"/>
                                    <a:pt x="621" y="193"/>
                                  </a:cubicBezTo>
                                  <a:close/>
                                  <a:moveTo>
                                    <a:pt x="651" y="208"/>
                                  </a:moveTo>
                                  <a:cubicBezTo>
                                    <a:pt x="652" y="208"/>
                                    <a:pt x="653" y="207"/>
                                    <a:pt x="654" y="206"/>
                                  </a:cubicBezTo>
                                  <a:cubicBezTo>
                                    <a:pt x="655" y="204"/>
                                    <a:pt x="655" y="201"/>
                                    <a:pt x="655" y="199"/>
                                  </a:cubicBezTo>
                                  <a:cubicBezTo>
                                    <a:pt x="655" y="189"/>
                                    <a:pt x="651" y="181"/>
                                    <a:pt x="645" y="174"/>
                                  </a:cubicBezTo>
                                  <a:cubicBezTo>
                                    <a:pt x="639" y="168"/>
                                    <a:pt x="630" y="164"/>
                                    <a:pt x="621" y="164"/>
                                  </a:cubicBezTo>
                                  <a:cubicBezTo>
                                    <a:pt x="611" y="164"/>
                                    <a:pt x="603" y="168"/>
                                    <a:pt x="597" y="174"/>
                                  </a:cubicBezTo>
                                  <a:cubicBezTo>
                                    <a:pt x="590" y="181"/>
                                    <a:pt x="587" y="189"/>
                                    <a:pt x="587" y="199"/>
                                  </a:cubicBezTo>
                                  <a:cubicBezTo>
                                    <a:pt x="587" y="201"/>
                                    <a:pt x="587" y="204"/>
                                    <a:pt x="588" y="207"/>
                                  </a:cubicBezTo>
                                  <a:cubicBezTo>
                                    <a:pt x="589" y="207"/>
                                    <a:pt x="589" y="208"/>
                                    <a:pt x="590" y="209"/>
                                  </a:cubicBezTo>
                                  <a:cubicBezTo>
                                    <a:pt x="591" y="208"/>
                                    <a:pt x="592" y="207"/>
                                    <a:pt x="593" y="207"/>
                                  </a:cubicBezTo>
                                  <a:cubicBezTo>
                                    <a:pt x="592" y="204"/>
                                    <a:pt x="592" y="201"/>
                                    <a:pt x="592" y="199"/>
                                  </a:cubicBezTo>
                                  <a:cubicBezTo>
                                    <a:pt x="592" y="183"/>
                                    <a:pt x="605" y="170"/>
                                    <a:pt x="621" y="170"/>
                                  </a:cubicBezTo>
                                  <a:cubicBezTo>
                                    <a:pt x="637" y="170"/>
                                    <a:pt x="650" y="183"/>
                                    <a:pt x="650" y="199"/>
                                  </a:cubicBezTo>
                                  <a:cubicBezTo>
                                    <a:pt x="650" y="201"/>
                                    <a:pt x="649" y="204"/>
                                    <a:pt x="648" y="207"/>
                                  </a:cubicBezTo>
                                  <a:cubicBezTo>
                                    <a:pt x="649" y="207"/>
                                    <a:pt x="650" y="208"/>
                                    <a:pt x="651" y="208"/>
                                  </a:cubicBezTo>
                                  <a:close/>
                                  <a:moveTo>
                                    <a:pt x="642" y="147"/>
                                  </a:moveTo>
                                  <a:cubicBezTo>
                                    <a:pt x="642" y="149"/>
                                    <a:pt x="642" y="150"/>
                                    <a:pt x="641" y="152"/>
                                  </a:cubicBezTo>
                                  <a:cubicBezTo>
                                    <a:pt x="643" y="152"/>
                                    <a:pt x="645" y="153"/>
                                    <a:pt x="647" y="155"/>
                                  </a:cubicBezTo>
                                  <a:cubicBezTo>
                                    <a:pt x="648" y="152"/>
                                    <a:pt x="648" y="150"/>
                                    <a:pt x="648" y="147"/>
                                  </a:cubicBezTo>
                                  <a:cubicBezTo>
                                    <a:pt x="648" y="140"/>
                                    <a:pt x="645" y="133"/>
                                    <a:pt x="640" y="128"/>
                                  </a:cubicBezTo>
                                  <a:cubicBezTo>
                                    <a:pt x="635" y="123"/>
                                    <a:pt x="628" y="120"/>
                                    <a:pt x="621" y="120"/>
                                  </a:cubicBezTo>
                                  <a:cubicBezTo>
                                    <a:pt x="613" y="120"/>
                                    <a:pt x="607" y="123"/>
                                    <a:pt x="602" y="128"/>
                                  </a:cubicBezTo>
                                  <a:cubicBezTo>
                                    <a:pt x="597" y="133"/>
                                    <a:pt x="594" y="140"/>
                                    <a:pt x="594" y="147"/>
                                  </a:cubicBezTo>
                                  <a:cubicBezTo>
                                    <a:pt x="594" y="150"/>
                                    <a:pt x="594" y="152"/>
                                    <a:pt x="595" y="155"/>
                                  </a:cubicBezTo>
                                  <a:cubicBezTo>
                                    <a:pt x="596" y="153"/>
                                    <a:pt x="598" y="152"/>
                                    <a:pt x="600" y="152"/>
                                  </a:cubicBezTo>
                                  <a:cubicBezTo>
                                    <a:pt x="600" y="150"/>
                                    <a:pt x="600" y="149"/>
                                    <a:pt x="600" y="147"/>
                                  </a:cubicBezTo>
                                  <a:cubicBezTo>
                                    <a:pt x="600" y="135"/>
                                    <a:pt x="609" y="126"/>
                                    <a:pt x="621" y="126"/>
                                  </a:cubicBezTo>
                                  <a:cubicBezTo>
                                    <a:pt x="632" y="126"/>
                                    <a:pt x="642" y="135"/>
                                    <a:pt x="642" y="147"/>
                                  </a:cubicBezTo>
                                  <a:close/>
                                  <a:moveTo>
                                    <a:pt x="634" y="147"/>
                                  </a:moveTo>
                                  <a:cubicBezTo>
                                    <a:pt x="634" y="148"/>
                                    <a:pt x="634" y="148"/>
                                    <a:pt x="634" y="149"/>
                                  </a:cubicBezTo>
                                  <a:cubicBezTo>
                                    <a:pt x="636" y="150"/>
                                    <a:pt x="638" y="150"/>
                                    <a:pt x="640" y="151"/>
                                  </a:cubicBezTo>
                                  <a:cubicBezTo>
                                    <a:pt x="640" y="150"/>
                                    <a:pt x="640" y="148"/>
                                    <a:pt x="640" y="147"/>
                                  </a:cubicBezTo>
                                  <a:cubicBezTo>
                                    <a:pt x="640" y="142"/>
                                    <a:pt x="638" y="137"/>
                                    <a:pt x="635" y="133"/>
                                  </a:cubicBezTo>
                                  <a:cubicBezTo>
                                    <a:pt x="631" y="130"/>
                                    <a:pt x="626" y="128"/>
                                    <a:pt x="621" y="128"/>
                                  </a:cubicBezTo>
                                  <a:cubicBezTo>
                                    <a:pt x="615" y="128"/>
                                    <a:pt x="611" y="130"/>
                                    <a:pt x="607" y="133"/>
                                  </a:cubicBezTo>
                                  <a:cubicBezTo>
                                    <a:pt x="603" y="137"/>
                                    <a:pt x="601" y="142"/>
                                    <a:pt x="601" y="147"/>
                                  </a:cubicBezTo>
                                  <a:cubicBezTo>
                                    <a:pt x="601" y="148"/>
                                    <a:pt x="601" y="150"/>
                                    <a:pt x="602" y="151"/>
                                  </a:cubicBezTo>
                                  <a:cubicBezTo>
                                    <a:pt x="604" y="150"/>
                                    <a:pt x="605" y="150"/>
                                    <a:pt x="607" y="149"/>
                                  </a:cubicBezTo>
                                  <a:cubicBezTo>
                                    <a:pt x="607" y="148"/>
                                    <a:pt x="607" y="148"/>
                                    <a:pt x="607" y="147"/>
                                  </a:cubicBezTo>
                                  <a:cubicBezTo>
                                    <a:pt x="607" y="140"/>
                                    <a:pt x="613" y="134"/>
                                    <a:pt x="621" y="134"/>
                                  </a:cubicBezTo>
                                  <a:cubicBezTo>
                                    <a:pt x="628" y="134"/>
                                    <a:pt x="634" y="140"/>
                                    <a:pt x="634" y="147"/>
                                  </a:cubicBezTo>
                                  <a:close/>
                                  <a:moveTo>
                                    <a:pt x="628" y="147"/>
                                  </a:moveTo>
                                  <a:cubicBezTo>
                                    <a:pt x="628" y="147"/>
                                    <a:pt x="627" y="148"/>
                                    <a:pt x="627" y="148"/>
                                  </a:cubicBezTo>
                                  <a:cubicBezTo>
                                    <a:pt x="629" y="148"/>
                                    <a:pt x="631" y="148"/>
                                    <a:pt x="633" y="149"/>
                                  </a:cubicBezTo>
                                  <a:cubicBezTo>
                                    <a:pt x="633" y="148"/>
                                    <a:pt x="633" y="148"/>
                                    <a:pt x="633" y="147"/>
                                  </a:cubicBezTo>
                                  <a:cubicBezTo>
                                    <a:pt x="633" y="141"/>
                                    <a:pt x="627" y="135"/>
                                    <a:pt x="621" y="135"/>
                                  </a:cubicBezTo>
                                  <a:cubicBezTo>
                                    <a:pt x="614" y="135"/>
                                    <a:pt x="609" y="141"/>
                                    <a:pt x="609" y="147"/>
                                  </a:cubicBezTo>
                                  <a:cubicBezTo>
                                    <a:pt x="609" y="148"/>
                                    <a:pt x="609" y="148"/>
                                    <a:pt x="609" y="149"/>
                                  </a:cubicBezTo>
                                  <a:cubicBezTo>
                                    <a:pt x="611" y="148"/>
                                    <a:pt x="612" y="148"/>
                                    <a:pt x="614" y="148"/>
                                  </a:cubicBezTo>
                                  <a:cubicBezTo>
                                    <a:pt x="614" y="148"/>
                                    <a:pt x="614" y="147"/>
                                    <a:pt x="614" y="147"/>
                                  </a:cubicBezTo>
                                  <a:cubicBezTo>
                                    <a:pt x="614" y="143"/>
                                    <a:pt x="617" y="140"/>
                                    <a:pt x="621" y="140"/>
                                  </a:cubicBezTo>
                                  <a:cubicBezTo>
                                    <a:pt x="625" y="140"/>
                                    <a:pt x="628" y="143"/>
                                    <a:pt x="628" y="147"/>
                                  </a:cubicBezTo>
                                  <a:close/>
                                  <a:moveTo>
                                    <a:pt x="621" y="142"/>
                                  </a:moveTo>
                                  <a:cubicBezTo>
                                    <a:pt x="618" y="142"/>
                                    <a:pt x="616" y="144"/>
                                    <a:pt x="616" y="147"/>
                                  </a:cubicBezTo>
                                  <a:cubicBezTo>
                                    <a:pt x="616" y="147"/>
                                    <a:pt x="616" y="147"/>
                                    <a:pt x="616" y="148"/>
                                  </a:cubicBezTo>
                                  <a:cubicBezTo>
                                    <a:pt x="617" y="147"/>
                                    <a:pt x="619" y="147"/>
                                    <a:pt x="621" y="147"/>
                                  </a:cubicBezTo>
                                  <a:cubicBezTo>
                                    <a:pt x="623" y="147"/>
                                    <a:pt x="624" y="147"/>
                                    <a:pt x="626" y="148"/>
                                  </a:cubicBezTo>
                                  <a:cubicBezTo>
                                    <a:pt x="626" y="147"/>
                                    <a:pt x="626" y="147"/>
                                    <a:pt x="626" y="147"/>
                                  </a:cubicBezTo>
                                  <a:cubicBezTo>
                                    <a:pt x="626" y="144"/>
                                    <a:pt x="624" y="142"/>
                                    <a:pt x="621" y="142"/>
                                  </a:cubicBezTo>
                                  <a:close/>
                                  <a:moveTo>
                                    <a:pt x="651" y="157"/>
                                  </a:moveTo>
                                  <a:cubicBezTo>
                                    <a:pt x="652" y="156"/>
                                    <a:pt x="653" y="156"/>
                                    <a:pt x="654" y="155"/>
                                  </a:cubicBezTo>
                                  <a:cubicBezTo>
                                    <a:pt x="655" y="152"/>
                                    <a:pt x="655" y="150"/>
                                    <a:pt x="655" y="147"/>
                                  </a:cubicBezTo>
                                  <a:cubicBezTo>
                                    <a:pt x="655" y="138"/>
                                    <a:pt x="651" y="129"/>
                                    <a:pt x="645" y="123"/>
                                  </a:cubicBezTo>
                                  <a:cubicBezTo>
                                    <a:pt x="639" y="117"/>
                                    <a:pt x="630" y="113"/>
                                    <a:pt x="621" y="113"/>
                                  </a:cubicBezTo>
                                  <a:cubicBezTo>
                                    <a:pt x="611" y="113"/>
                                    <a:pt x="603" y="117"/>
                                    <a:pt x="597" y="123"/>
                                  </a:cubicBezTo>
                                  <a:cubicBezTo>
                                    <a:pt x="590" y="129"/>
                                    <a:pt x="587" y="138"/>
                                    <a:pt x="587" y="147"/>
                                  </a:cubicBezTo>
                                  <a:cubicBezTo>
                                    <a:pt x="587" y="150"/>
                                    <a:pt x="587" y="153"/>
                                    <a:pt x="588" y="155"/>
                                  </a:cubicBezTo>
                                  <a:cubicBezTo>
                                    <a:pt x="589" y="156"/>
                                    <a:pt x="589" y="157"/>
                                    <a:pt x="590" y="157"/>
                                  </a:cubicBezTo>
                                  <a:cubicBezTo>
                                    <a:pt x="591" y="157"/>
                                    <a:pt x="592" y="156"/>
                                    <a:pt x="593" y="155"/>
                                  </a:cubicBezTo>
                                  <a:cubicBezTo>
                                    <a:pt x="592" y="153"/>
                                    <a:pt x="592" y="150"/>
                                    <a:pt x="592" y="147"/>
                                  </a:cubicBezTo>
                                  <a:cubicBezTo>
                                    <a:pt x="592" y="131"/>
                                    <a:pt x="605" y="118"/>
                                    <a:pt x="621" y="118"/>
                                  </a:cubicBezTo>
                                  <a:cubicBezTo>
                                    <a:pt x="637" y="118"/>
                                    <a:pt x="650" y="131"/>
                                    <a:pt x="650" y="147"/>
                                  </a:cubicBezTo>
                                  <a:cubicBezTo>
                                    <a:pt x="650" y="150"/>
                                    <a:pt x="649" y="153"/>
                                    <a:pt x="648" y="155"/>
                                  </a:cubicBezTo>
                                  <a:cubicBezTo>
                                    <a:pt x="649" y="156"/>
                                    <a:pt x="650" y="156"/>
                                    <a:pt x="651" y="157"/>
                                  </a:cubicBezTo>
                                  <a:close/>
                                  <a:moveTo>
                                    <a:pt x="583" y="112"/>
                                  </a:moveTo>
                                  <a:cubicBezTo>
                                    <a:pt x="577" y="108"/>
                                    <a:pt x="569" y="105"/>
                                    <a:pt x="560" y="105"/>
                                  </a:cubicBezTo>
                                  <a:cubicBezTo>
                                    <a:pt x="551" y="105"/>
                                    <a:pt x="543" y="108"/>
                                    <a:pt x="536" y="113"/>
                                  </a:cubicBezTo>
                                  <a:cubicBezTo>
                                    <a:pt x="538" y="114"/>
                                    <a:pt x="539" y="116"/>
                                    <a:pt x="540" y="117"/>
                                  </a:cubicBezTo>
                                  <a:cubicBezTo>
                                    <a:pt x="546" y="114"/>
                                    <a:pt x="553" y="111"/>
                                    <a:pt x="560" y="111"/>
                                  </a:cubicBezTo>
                                  <a:cubicBezTo>
                                    <a:pt x="567" y="111"/>
                                    <a:pt x="574" y="113"/>
                                    <a:pt x="579" y="117"/>
                                  </a:cubicBezTo>
                                  <a:cubicBezTo>
                                    <a:pt x="581" y="115"/>
                                    <a:pt x="582" y="114"/>
                                    <a:pt x="583" y="112"/>
                                  </a:cubicBezTo>
                                  <a:close/>
                                  <a:moveTo>
                                    <a:pt x="461" y="112"/>
                                  </a:moveTo>
                                  <a:cubicBezTo>
                                    <a:pt x="454" y="108"/>
                                    <a:pt x="446" y="105"/>
                                    <a:pt x="438" y="105"/>
                                  </a:cubicBezTo>
                                  <a:cubicBezTo>
                                    <a:pt x="429" y="105"/>
                                    <a:pt x="422" y="108"/>
                                    <a:pt x="415" y="112"/>
                                  </a:cubicBezTo>
                                  <a:cubicBezTo>
                                    <a:pt x="416" y="113"/>
                                    <a:pt x="418" y="115"/>
                                    <a:pt x="419" y="117"/>
                                  </a:cubicBezTo>
                                  <a:cubicBezTo>
                                    <a:pt x="424" y="113"/>
                                    <a:pt x="431" y="111"/>
                                    <a:pt x="438" y="111"/>
                                  </a:cubicBezTo>
                                  <a:cubicBezTo>
                                    <a:pt x="445" y="111"/>
                                    <a:pt x="452" y="113"/>
                                    <a:pt x="457" y="117"/>
                                  </a:cubicBezTo>
                                  <a:cubicBezTo>
                                    <a:pt x="458" y="115"/>
                                    <a:pt x="460" y="114"/>
                                    <a:pt x="461" y="112"/>
                                  </a:cubicBezTo>
                                  <a:close/>
                                  <a:moveTo>
                                    <a:pt x="340" y="112"/>
                                  </a:moveTo>
                                  <a:cubicBezTo>
                                    <a:pt x="334" y="108"/>
                                    <a:pt x="326" y="105"/>
                                    <a:pt x="317" y="105"/>
                                  </a:cubicBezTo>
                                  <a:cubicBezTo>
                                    <a:pt x="308" y="105"/>
                                    <a:pt x="300" y="108"/>
                                    <a:pt x="293" y="112"/>
                                  </a:cubicBezTo>
                                  <a:cubicBezTo>
                                    <a:pt x="295" y="114"/>
                                    <a:pt x="296" y="115"/>
                                    <a:pt x="297" y="117"/>
                                  </a:cubicBezTo>
                                  <a:cubicBezTo>
                                    <a:pt x="303" y="113"/>
                                    <a:pt x="310" y="111"/>
                                    <a:pt x="317" y="111"/>
                                  </a:cubicBezTo>
                                  <a:cubicBezTo>
                                    <a:pt x="324" y="111"/>
                                    <a:pt x="331" y="113"/>
                                    <a:pt x="336" y="117"/>
                                  </a:cubicBezTo>
                                  <a:cubicBezTo>
                                    <a:pt x="338" y="115"/>
                                    <a:pt x="339" y="114"/>
                                    <a:pt x="340" y="112"/>
                                  </a:cubicBezTo>
                                  <a:close/>
                                  <a:moveTo>
                                    <a:pt x="222" y="147"/>
                                  </a:moveTo>
                                  <a:cubicBezTo>
                                    <a:pt x="222" y="150"/>
                                    <a:pt x="222" y="153"/>
                                    <a:pt x="223" y="155"/>
                                  </a:cubicBezTo>
                                  <a:cubicBezTo>
                                    <a:pt x="224" y="156"/>
                                    <a:pt x="225" y="157"/>
                                    <a:pt x="225" y="157"/>
                                  </a:cubicBezTo>
                                  <a:cubicBezTo>
                                    <a:pt x="226" y="157"/>
                                    <a:pt x="227" y="156"/>
                                    <a:pt x="228" y="155"/>
                                  </a:cubicBezTo>
                                  <a:cubicBezTo>
                                    <a:pt x="228" y="153"/>
                                    <a:pt x="227" y="150"/>
                                    <a:pt x="227" y="147"/>
                                  </a:cubicBezTo>
                                  <a:cubicBezTo>
                                    <a:pt x="227" y="131"/>
                                    <a:pt x="240" y="118"/>
                                    <a:pt x="256" y="118"/>
                                  </a:cubicBezTo>
                                  <a:cubicBezTo>
                                    <a:pt x="272" y="118"/>
                                    <a:pt x="285" y="131"/>
                                    <a:pt x="285" y="147"/>
                                  </a:cubicBezTo>
                                  <a:cubicBezTo>
                                    <a:pt x="285" y="150"/>
                                    <a:pt x="284" y="153"/>
                                    <a:pt x="283" y="155"/>
                                  </a:cubicBezTo>
                                  <a:cubicBezTo>
                                    <a:pt x="284" y="156"/>
                                    <a:pt x="285" y="157"/>
                                    <a:pt x="286" y="157"/>
                                  </a:cubicBezTo>
                                  <a:cubicBezTo>
                                    <a:pt x="287" y="157"/>
                                    <a:pt x="288" y="156"/>
                                    <a:pt x="289" y="156"/>
                                  </a:cubicBezTo>
                                  <a:cubicBezTo>
                                    <a:pt x="290" y="153"/>
                                    <a:pt x="290" y="150"/>
                                    <a:pt x="290" y="147"/>
                                  </a:cubicBezTo>
                                  <a:cubicBezTo>
                                    <a:pt x="290" y="138"/>
                                    <a:pt x="286" y="129"/>
                                    <a:pt x="280" y="123"/>
                                  </a:cubicBezTo>
                                  <a:cubicBezTo>
                                    <a:pt x="274" y="117"/>
                                    <a:pt x="265" y="113"/>
                                    <a:pt x="256" y="113"/>
                                  </a:cubicBezTo>
                                  <a:cubicBezTo>
                                    <a:pt x="246" y="113"/>
                                    <a:pt x="238" y="117"/>
                                    <a:pt x="232" y="123"/>
                                  </a:cubicBezTo>
                                  <a:cubicBezTo>
                                    <a:pt x="225" y="129"/>
                                    <a:pt x="222" y="138"/>
                                    <a:pt x="222" y="147"/>
                                  </a:cubicBezTo>
                                  <a:close/>
                                  <a:moveTo>
                                    <a:pt x="277" y="147"/>
                                  </a:moveTo>
                                  <a:cubicBezTo>
                                    <a:pt x="277" y="149"/>
                                    <a:pt x="277" y="150"/>
                                    <a:pt x="276" y="152"/>
                                  </a:cubicBezTo>
                                  <a:cubicBezTo>
                                    <a:pt x="278" y="152"/>
                                    <a:pt x="280" y="153"/>
                                    <a:pt x="282" y="155"/>
                                  </a:cubicBezTo>
                                  <a:cubicBezTo>
                                    <a:pt x="283" y="152"/>
                                    <a:pt x="283" y="150"/>
                                    <a:pt x="283" y="147"/>
                                  </a:cubicBezTo>
                                  <a:cubicBezTo>
                                    <a:pt x="283" y="140"/>
                                    <a:pt x="280" y="133"/>
                                    <a:pt x="275" y="128"/>
                                  </a:cubicBezTo>
                                  <a:cubicBezTo>
                                    <a:pt x="270" y="123"/>
                                    <a:pt x="263" y="120"/>
                                    <a:pt x="256" y="120"/>
                                  </a:cubicBezTo>
                                  <a:cubicBezTo>
                                    <a:pt x="248" y="120"/>
                                    <a:pt x="242" y="123"/>
                                    <a:pt x="237" y="128"/>
                                  </a:cubicBezTo>
                                  <a:cubicBezTo>
                                    <a:pt x="232" y="133"/>
                                    <a:pt x="229" y="140"/>
                                    <a:pt x="229" y="147"/>
                                  </a:cubicBezTo>
                                  <a:cubicBezTo>
                                    <a:pt x="229" y="150"/>
                                    <a:pt x="229" y="152"/>
                                    <a:pt x="230" y="155"/>
                                  </a:cubicBezTo>
                                  <a:cubicBezTo>
                                    <a:pt x="231" y="153"/>
                                    <a:pt x="233" y="152"/>
                                    <a:pt x="235" y="152"/>
                                  </a:cubicBezTo>
                                  <a:cubicBezTo>
                                    <a:pt x="235" y="150"/>
                                    <a:pt x="235" y="149"/>
                                    <a:pt x="235" y="147"/>
                                  </a:cubicBezTo>
                                  <a:cubicBezTo>
                                    <a:pt x="235" y="135"/>
                                    <a:pt x="244" y="126"/>
                                    <a:pt x="256" y="126"/>
                                  </a:cubicBezTo>
                                  <a:cubicBezTo>
                                    <a:pt x="268" y="126"/>
                                    <a:pt x="277" y="135"/>
                                    <a:pt x="277" y="147"/>
                                  </a:cubicBezTo>
                                  <a:close/>
                                  <a:moveTo>
                                    <a:pt x="269" y="147"/>
                                  </a:moveTo>
                                  <a:cubicBezTo>
                                    <a:pt x="269" y="148"/>
                                    <a:pt x="269" y="148"/>
                                    <a:pt x="269" y="149"/>
                                  </a:cubicBezTo>
                                  <a:cubicBezTo>
                                    <a:pt x="271" y="150"/>
                                    <a:pt x="273" y="150"/>
                                    <a:pt x="275" y="151"/>
                                  </a:cubicBezTo>
                                  <a:cubicBezTo>
                                    <a:pt x="275" y="150"/>
                                    <a:pt x="275" y="148"/>
                                    <a:pt x="275" y="147"/>
                                  </a:cubicBezTo>
                                  <a:cubicBezTo>
                                    <a:pt x="275" y="142"/>
                                    <a:pt x="273" y="137"/>
                                    <a:pt x="270" y="133"/>
                                  </a:cubicBezTo>
                                  <a:cubicBezTo>
                                    <a:pt x="266" y="130"/>
                                    <a:pt x="261" y="128"/>
                                    <a:pt x="256" y="128"/>
                                  </a:cubicBezTo>
                                  <a:cubicBezTo>
                                    <a:pt x="250" y="128"/>
                                    <a:pt x="246" y="130"/>
                                    <a:pt x="242" y="133"/>
                                  </a:cubicBezTo>
                                  <a:cubicBezTo>
                                    <a:pt x="239" y="137"/>
                                    <a:pt x="236" y="142"/>
                                    <a:pt x="236" y="147"/>
                                  </a:cubicBezTo>
                                  <a:cubicBezTo>
                                    <a:pt x="236" y="148"/>
                                    <a:pt x="237" y="150"/>
                                    <a:pt x="237" y="151"/>
                                  </a:cubicBezTo>
                                  <a:cubicBezTo>
                                    <a:pt x="239" y="150"/>
                                    <a:pt x="241" y="150"/>
                                    <a:pt x="242" y="149"/>
                                  </a:cubicBezTo>
                                  <a:cubicBezTo>
                                    <a:pt x="242" y="148"/>
                                    <a:pt x="242" y="148"/>
                                    <a:pt x="242" y="147"/>
                                  </a:cubicBezTo>
                                  <a:cubicBezTo>
                                    <a:pt x="242" y="140"/>
                                    <a:pt x="248" y="134"/>
                                    <a:pt x="256" y="134"/>
                                  </a:cubicBezTo>
                                  <a:cubicBezTo>
                                    <a:pt x="263" y="134"/>
                                    <a:pt x="269" y="140"/>
                                    <a:pt x="269" y="147"/>
                                  </a:cubicBezTo>
                                  <a:close/>
                                  <a:moveTo>
                                    <a:pt x="263" y="147"/>
                                  </a:moveTo>
                                  <a:cubicBezTo>
                                    <a:pt x="263" y="147"/>
                                    <a:pt x="263" y="148"/>
                                    <a:pt x="263" y="148"/>
                                  </a:cubicBezTo>
                                  <a:cubicBezTo>
                                    <a:pt x="264" y="148"/>
                                    <a:pt x="266" y="148"/>
                                    <a:pt x="268" y="149"/>
                                  </a:cubicBezTo>
                                  <a:cubicBezTo>
                                    <a:pt x="268" y="148"/>
                                    <a:pt x="268" y="148"/>
                                    <a:pt x="268" y="147"/>
                                  </a:cubicBezTo>
                                  <a:cubicBezTo>
                                    <a:pt x="268" y="141"/>
                                    <a:pt x="262" y="135"/>
                                    <a:pt x="256" y="135"/>
                                  </a:cubicBezTo>
                                  <a:cubicBezTo>
                                    <a:pt x="249" y="135"/>
                                    <a:pt x="244" y="141"/>
                                    <a:pt x="244" y="147"/>
                                  </a:cubicBezTo>
                                  <a:cubicBezTo>
                                    <a:pt x="244" y="148"/>
                                    <a:pt x="244" y="148"/>
                                    <a:pt x="244" y="149"/>
                                  </a:cubicBezTo>
                                  <a:cubicBezTo>
                                    <a:pt x="246" y="148"/>
                                    <a:pt x="247" y="148"/>
                                    <a:pt x="249" y="148"/>
                                  </a:cubicBezTo>
                                  <a:cubicBezTo>
                                    <a:pt x="249" y="148"/>
                                    <a:pt x="249" y="147"/>
                                    <a:pt x="249" y="147"/>
                                  </a:cubicBezTo>
                                  <a:cubicBezTo>
                                    <a:pt x="249" y="143"/>
                                    <a:pt x="252" y="140"/>
                                    <a:pt x="256" y="140"/>
                                  </a:cubicBezTo>
                                  <a:cubicBezTo>
                                    <a:pt x="260" y="140"/>
                                    <a:pt x="263" y="143"/>
                                    <a:pt x="263" y="147"/>
                                  </a:cubicBezTo>
                                  <a:close/>
                                  <a:moveTo>
                                    <a:pt x="256" y="142"/>
                                  </a:moveTo>
                                  <a:cubicBezTo>
                                    <a:pt x="253" y="142"/>
                                    <a:pt x="251" y="144"/>
                                    <a:pt x="251" y="147"/>
                                  </a:cubicBezTo>
                                  <a:cubicBezTo>
                                    <a:pt x="251" y="147"/>
                                    <a:pt x="251" y="147"/>
                                    <a:pt x="251" y="148"/>
                                  </a:cubicBezTo>
                                  <a:cubicBezTo>
                                    <a:pt x="252" y="147"/>
                                    <a:pt x="254" y="147"/>
                                    <a:pt x="256" y="147"/>
                                  </a:cubicBezTo>
                                  <a:cubicBezTo>
                                    <a:pt x="258" y="147"/>
                                    <a:pt x="259" y="147"/>
                                    <a:pt x="261" y="148"/>
                                  </a:cubicBezTo>
                                  <a:cubicBezTo>
                                    <a:pt x="261" y="147"/>
                                    <a:pt x="261" y="147"/>
                                    <a:pt x="261" y="147"/>
                                  </a:cubicBezTo>
                                  <a:cubicBezTo>
                                    <a:pt x="261" y="144"/>
                                    <a:pt x="259" y="142"/>
                                    <a:pt x="256" y="142"/>
                                  </a:cubicBezTo>
                                  <a:close/>
                                  <a:moveTo>
                                    <a:pt x="222" y="199"/>
                                  </a:moveTo>
                                  <a:cubicBezTo>
                                    <a:pt x="222" y="201"/>
                                    <a:pt x="222" y="204"/>
                                    <a:pt x="223" y="207"/>
                                  </a:cubicBezTo>
                                  <a:cubicBezTo>
                                    <a:pt x="224" y="207"/>
                                    <a:pt x="225" y="208"/>
                                    <a:pt x="225" y="209"/>
                                  </a:cubicBezTo>
                                  <a:cubicBezTo>
                                    <a:pt x="226" y="208"/>
                                    <a:pt x="227" y="207"/>
                                    <a:pt x="228" y="207"/>
                                  </a:cubicBezTo>
                                  <a:cubicBezTo>
                                    <a:pt x="228" y="204"/>
                                    <a:pt x="227" y="201"/>
                                    <a:pt x="227" y="199"/>
                                  </a:cubicBezTo>
                                  <a:cubicBezTo>
                                    <a:pt x="227" y="183"/>
                                    <a:pt x="240" y="170"/>
                                    <a:pt x="256" y="170"/>
                                  </a:cubicBezTo>
                                  <a:cubicBezTo>
                                    <a:pt x="272" y="170"/>
                                    <a:pt x="285" y="183"/>
                                    <a:pt x="285" y="199"/>
                                  </a:cubicBezTo>
                                  <a:cubicBezTo>
                                    <a:pt x="285" y="201"/>
                                    <a:pt x="284" y="204"/>
                                    <a:pt x="283" y="207"/>
                                  </a:cubicBezTo>
                                  <a:cubicBezTo>
                                    <a:pt x="284" y="207"/>
                                    <a:pt x="285" y="208"/>
                                    <a:pt x="286" y="209"/>
                                  </a:cubicBezTo>
                                  <a:cubicBezTo>
                                    <a:pt x="287" y="208"/>
                                    <a:pt x="288" y="208"/>
                                    <a:pt x="289" y="207"/>
                                  </a:cubicBezTo>
                                  <a:cubicBezTo>
                                    <a:pt x="290" y="204"/>
                                    <a:pt x="290" y="201"/>
                                    <a:pt x="290" y="199"/>
                                  </a:cubicBezTo>
                                  <a:cubicBezTo>
                                    <a:pt x="290" y="189"/>
                                    <a:pt x="286" y="181"/>
                                    <a:pt x="280" y="174"/>
                                  </a:cubicBezTo>
                                  <a:cubicBezTo>
                                    <a:pt x="274" y="168"/>
                                    <a:pt x="265" y="164"/>
                                    <a:pt x="256" y="164"/>
                                  </a:cubicBezTo>
                                  <a:cubicBezTo>
                                    <a:pt x="246" y="164"/>
                                    <a:pt x="238" y="168"/>
                                    <a:pt x="232" y="174"/>
                                  </a:cubicBezTo>
                                  <a:cubicBezTo>
                                    <a:pt x="225" y="181"/>
                                    <a:pt x="222" y="189"/>
                                    <a:pt x="222" y="199"/>
                                  </a:cubicBezTo>
                                  <a:close/>
                                  <a:moveTo>
                                    <a:pt x="277" y="199"/>
                                  </a:moveTo>
                                  <a:cubicBezTo>
                                    <a:pt x="277" y="200"/>
                                    <a:pt x="277" y="202"/>
                                    <a:pt x="276" y="203"/>
                                  </a:cubicBezTo>
                                  <a:cubicBezTo>
                                    <a:pt x="278" y="204"/>
                                    <a:pt x="280" y="205"/>
                                    <a:pt x="282" y="206"/>
                                  </a:cubicBezTo>
                                  <a:cubicBezTo>
                                    <a:pt x="283" y="204"/>
                                    <a:pt x="283" y="201"/>
                                    <a:pt x="283" y="199"/>
                                  </a:cubicBezTo>
                                  <a:cubicBezTo>
                                    <a:pt x="283" y="191"/>
                                    <a:pt x="280" y="184"/>
                                    <a:pt x="275" y="179"/>
                                  </a:cubicBezTo>
                                  <a:cubicBezTo>
                                    <a:pt x="270" y="174"/>
                                    <a:pt x="263" y="171"/>
                                    <a:pt x="256" y="171"/>
                                  </a:cubicBezTo>
                                  <a:cubicBezTo>
                                    <a:pt x="248" y="171"/>
                                    <a:pt x="242" y="174"/>
                                    <a:pt x="237" y="179"/>
                                  </a:cubicBezTo>
                                  <a:cubicBezTo>
                                    <a:pt x="232" y="184"/>
                                    <a:pt x="229" y="191"/>
                                    <a:pt x="229" y="199"/>
                                  </a:cubicBezTo>
                                  <a:cubicBezTo>
                                    <a:pt x="229" y="201"/>
                                    <a:pt x="229" y="204"/>
                                    <a:pt x="230" y="206"/>
                                  </a:cubicBezTo>
                                  <a:cubicBezTo>
                                    <a:pt x="231" y="205"/>
                                    <a:pt x="233" y="204"/>
                                    <a:pt x="235" y="203"/>
                                  </a:cubicBezTo>
                                  <a:cubicBezTo>
                                    <a:pt x="235" y="202"/>
                                    <a:pt x="235" y="200"/>
                                    <a:pt x="235" y="199"/>
                                  </a:cubicBezTo>
                                  <a:cubicBezTo>
                                    <a:pt x="235" y="187"/>
                                    <a:pt x="244" y="177"/>
                                    <a:pt x="256" y="177"/>
                                  </a:cubicBezTo>
                                  <a:cubicBezTo>
                                    <a:pt x="268" y="177"/>
                                    <a:pt x="277" y="187"/>
                                    <a:pt x="277" y="199"/>
                                  </a:cubicBezTo>
                                  <a:close/>
                                  <a:moveTo>
                                    <a:pt x="269" y="199"/>
                                  </a:moveTo>
                                  <a:cubicBezTo>
                                    <a:pt x="269" y="199"/>
                                    <a:pt x="269" y="200"/>
                                    <a:pt x="269" y="200"/>
                                  </a:cubicBezTo>
                                  <a:cubicBezTo>
                                    <a:pt x="271" y="201"/>
                                    <a:pt x="273" y="202"/>
                                    <a:pt x="275" y="202"/>
                                  </a:cubicBezTo>
                                  <a:cubicBezTo>
                                    <a:pt x="275" y="201"/>
                                    <a:pt x="275" y="200"/>
                                    <a:pt x="275" y="199"/>
                                  </a:cubicBezTo>
                                  <a:cubicBezTo>
                                    <a:pt x="275" y="193"/>
                                    <a:pt x="273" y="188"/>
                                    <a:pt x="270" y="185"/>
                                  </a:cubicBezTo>
                                  <a:cubicBezTo>
                                    <a:pt x="266" y="181"/>
                                    <a:pt x="261" y="179"/>
                                    <a:pt x="256" y="179"/>
                                  </a:cubicBezTo>
                                  <a:cubicBezTo>
                                    <a:pt x="250" y="179"/>
                                    <a:pt x="246" y="181"/>
                                    <a:pt x="242" y="185"/>
                                  </a:cubicBezTo>
                                  <a:cubicBezTo>
                                    <a:pt x="239" y="188"/>
                                    <a:pt x="236" y="193"/>
                                    <a:pt x="236" y="199"/>
                                  </a:cubicBezTo>
                                  <a:cubicBezTo>
                                    <a:pt x="236" y="200"/>
                                    <a:pt x="237" y="201"/>
                                    <a:pt x="237" y="202"/>
                                  </a:cubicBezTo>
                                  <a:cubicBezTo>
                                    <a:pt x="239" y="202"/>
                                    <a:pt x="241" y="201"/>
                                    <a:pt x="242" y="200"/>
                                  </a:cubicBezTo>
                                  <a:cubicBezTo>
                                    <a:pt x="242" y="200"/>
                                    <a:pt x="242" y="199"/>
                                    <a:pt x="242" y="199"/>
                                  </a:cubicBezTo>
                                  <a:cubicBezTo>
                                    <a:pt x="242" y="191"/>
                                    <a:pt x="248" y="185"/>
                                    <a:pt x="256" y="185"/>
                                  </a:cubicBezTo>
                                  <a:cubicBezTo>
                                    <a:pt x="263" y="185"/>
                                    <a:pt x="269" y="191"/>
                                    <a:pt x="269" y="199"/>
                                  </a:cubicBezTo>
                                  <a:close/>
                                  <a:moveTo>
                                    <a:pt x="263" y="199"/>
                                  </a:moveTo>
                                  <a:cubicBezTo>
                                    <a:pt x="263" y="199"/>
                                    <a:pt x="263" y="199"/>
                                    <a:pt x="263" y="199"/>
                                  </a:cubicBezTo>
                                  <a:cubicBezTo>
                                    <a:pt x="264" y="199"/>
                                    <a:pt x="266" y="200"/>
                                    <a:pt x="268" y="200"/>
                                  </a:cubicBezTo>
                                  <a:cubicBezTo>
                                    <a:pt x="268" y="200"/>
                                    <a:pt x="268" y="199"/>
                                    <a:pt x="268" y="199"/>
                                  </a:cubicBezTo>
                                  <a:cubicBezTo>
                                    <a:pt x="268" y="192"/>
                                    <a:pt x="262" y="187"/>
                                    <a:pt x="256" y="187"/>
                                  </a:cubicBezTo>
                                  <a:cubicBezTo>
                                    <a:pt x="249" y="187"/>
                                    <a:pt x="244" y="192"/>
                                    <a:pt x="244" y="199"/>
                                  </a:cubicBezTo>
                                  <a:cubicBezTo>
                                    <a:pt x="244" y="199"/>
                                    <a:pt x="244" y="200"/>
                                    <a:pt x="244" y="200"/>
                                  </a:cubicBezTo>
                                  <a:cubicBezTo>
                                    <a:pt x="246" y="200"/>
                                    <a:pt x="247" y="199"/>
                                    <a:pt x="249" y="199"/>
                                  </a:cubicBezTo>
                                  <a:cubicBezTo>
                                    <a:pt x="249" y="199"/>
                                    <a:pt x="249" y="199"/>
                                    <a:pt x="249" y="199"/>
                                  </a:cubicBezTo>
                                  <a:cubicBezTo>
                                    <a:pt x="249" y="195"/>
                                    <a:pt x="252" y="192"/>
                                    <a:pt x="256" y="192"/>
                                  </a:cubicBezTo>
                                  <a:cubicBezTo>
                                    <a:pt x="260" y="192"/>
                                    <a:pt x="263" y="195"/>
                                    <a:pt x="263" y="199"/>
                                  </a:cubicBezTo>
                                  <a:close/>
                                  <a:moveTo>
                                    <a:pt x="256" y="193"/>
                                  </a:moveTo>
                                  <a:cubicBezTo>
                                    <a:pt x="253" y="193"/>
                                    <a:pt x="251" y="196"/>
                                    <a:pt x="251" y="199"/>
                                  </a:cubicBezTo>
                                  <a:cubicBezTo>
                                    <a:pt x="251" y="199"/>
                                    <a:pt x="251" y="199"/>
                                    <a:pt x="251" y="199"/>
                                  </a:cubicBezTo>
                                  <a:cubicBezTo>
                                    <a:pt x="252" y="199"/>
                                    <a:pt x="254" y="199"/>
                                    <a:pt x="256" y="199"/>
                                  </a:cubicBezTo>
                                  <a:cubicBezTo>
                                    <a:pt x="258" y="199"/>
                                    <a:pt x="259" y="199"/>
                                    <a:pt x="261" y="199"/>
                                  </a:cubicBezTo>
                                  <a:cubicBezTo>
                                    <a:pt x="261" y="199"/>
                                    <a:pt x="261" y="199"/>
                                    <a:pt x="261" y="199"/>
                                  </a:cubicBezTo>
                                  <a:cubicBezTo>
                                    <a:pt x="261" y="196"/>
                                    <a:pt x="259" y="193"/>
                                    <a:pt x="256" y="193"/>
                                  </a:cubicBezTo>
                                  <a:close/>
                                  <a:moveTo>
                                    <a:pt x="222" y="250"/>
                                  </a:moveTo>
                                  <a:cubicBezTo>
                                    <a:pt x="222" y="253"/>
                                    <a:pt x="222" y="256"/>
                                    <a:pt x="223" y="258"/>
                                  </a:cubicBezTo>
                                  <a:cubicBezTo>
                                    <a:pt x="224" y="259"/>
                                    <a:pt x="225" y="259"/>
                                    <a:pt x="225" y="260"/>
                                  </a:cubicBezTo>
                                  <a:cubicBezTo>
                                    <a:pt x="226" y="259"/>
                                    <a:pt x="227" y="259"/>
                                    <a:pt x="228" y="258"/>
                                  </a:cubicBezTo>
                                  <a:cubicBezTo>
                                    <a:pt x="228" y="256"/>
                                    <a:pt x="227" y="253"/>
                                    <a:pt x="227" y="250"/>
                                  </a:cubicBezTo>
                                  <a:cubicBezTo>
                                    <a:pt x="227" y="234"/>
                                    <a:pt x="240" y="221"/>
                                    <a:pt x="256" y="221"/>
                                  </a:cubicBezTo>
                                  <a:cubicBezTo>
                                    <a:pt x="272" y="221"/>
                                    <a:pt x="285" y="234"/>
                                    <a:pt x="285" y="250"/>
                                  </a:cubicBezTo>
                                  <a:cubicBezTo>
                                    <a:pt x="285" y="253"/>
                                    <a:pt x="284" y="256"/>
                                    <a:pt x="283" y="258"/>
                                  </a:cubicBezTo>
                                  <a:cubicBezTo>
                                    <a:pt x="284" y="259"/>
                                    <a:pt x="285" y="259"/>
                                    <a:pt x="286" y="260"/>
                                  </a:cubicBezTo>
                                  <a:cubicBezTo>
                                    <a:pt x="287" y="260"/>
                                    <a:pt x="288" y="259"/>
                                    <a:pt x="289" y="258"/>
                                  </a:cubicBezTo>
                                  <a:cubicBezTo>
                                    <a:pt x="290" y="256"/>
                                    <a:pt x="290" y="253"/>
                                    <a:pt x="290" y="250"/>
                                  </a:cubicBezTo>
                                  <a:cubicBezTo>
                                    <a:pt x="290" y="240"/>
                                    <a:pt x="286" y="232"/>
                                    <a:pt x="280" y="226"/>
                                  </a:cubicBezTo>
                                  <a:cubicBezTo>
                                    <a:pt x="274" y="220"/>
                                    <a:pt x="265" y="216"/>
                                    <a:pt x="256" y="216"/>
                                  </a:cubicBezTo>
                                  <a:cubicBezTo>
                                    <a:pt x="246" y="216"/>
                                    <a:pt x="238" y="220"/>
                                    <a:pt x="232" y="226"/>
                                  </a:cubicBezTo>
                                  <a:cubicBezTo>
                                    <a:pt x="225" y="232"/>
                                    <a:pt x="222" y="240"/>
                                    <a:pt x="222" y="250"/>
                                  </a:cubicBezTo>
                                  <a:close/>
                                  <a:moveTo>
                                    <a:pt x="277" y="250"/>
                                  </a:moveTo>
                                  <a:cubicBezTo>
                                    <a:pt x="277" y="251"/>
                                    <a:pt x="277" y="253"/>
                                    <a:pt x="276" y="254"/>
                                  </a:cubicBezTo>
                                  <a:cubicBezTo>
                                    <a:pt x="278" y="255"/>
                                    <a:pt x="280" y="256"/>
                                    <a:pt x="282" y="257"/>
                                  </a:cubicBezTo>
                                  <a:cubicBezTo>
                                    <a:pt x="283" y="255"/>
                                    <a:pt x="283" y="252"/>
                                    <a:pt x="283" y="250"/>
                                  </a:cubicBezTo>
                                  <a:cubicBezTo>
                                    <a:pt x="283" y="242"/>
                                    <a:pt x="280" y="236"/>
                                    <a:pt x="275" y="231"/>
                                  </a:cubicBezTo>
                                  <a:cubicBezTo>
                                    <a:pt x="270" y="226"/>
                                    <a:pt x="263" y="223"/>
                                    <a:pt x="256" y="223"/>
                                  </a:cubicBezTo>
                                  <a:cubicBezTo>
                                    <a:pt x="248" y="223"/>
                                    <a:pt x="242" y="226"/>
                                    <a:pt x="237" y="231"/>
                                  </a:cubicBezTo>
                                  <a:cubicBezTo>
                                    <a:pt x="232" y="236"/>
                                    <a:pt x="229" y="242"/>
                                    <a:pt x="229" y="250"/>
                                  </a:cubicBezTo>
                                  <a:cubicBezTo>
                                    <a:pt x="229" y="252"/>
                                    <a:pt x="229" y="255"/>
                                    <a:pt x="230" y="257"/>
                                  </a:cubicBezTo>
                                  <a:cubicBezTo>
                                    <a:pt x="231" y="256"/>
                                    <a:pt x="233" y="255"/>
                                    <a:pt x="235" y="254"/>
                                  </a:cubicBezTo>
                                  <a:cubicBezTo>
                                    <a:pt x="235" y="253"/>
                                    <a:pt x="235" y="251"/>
                                    <a:pt x="235" y="250"/>
                                  </a:cubicBezTo>
                                  <a:cubicBezTo>
                                    <a:pt x="235" y="238"/>
                                    <a:pt x="244" y="229"/>
                                    <a:pt x="256" y="229"/>
                                  </a:cubicBezTo>
                                  <a:cubicBezTo>
                                    <a:pt x="268" y="229"/>
                                    <a:pt x="277" y="238"/>
                                    <a:pt x="277" y="250"/>
                                  </a:cubicBezTo>
                                  <a:close/>
                                  <a:moveTo>
                                    <a:pt x="269" y="250"/>
                                  </a:moveTo>
                                  <a:cubicBezTo>
                                    <a:pt x="269" y="251"/>
                                    <a:pt x="269" y="251"/>
                                    <a:pt x="269" y="252"/>
                                  </a:cubicBezTo>
                                  <a:cubicBezTo>
                                    <a:pt x="271" y="252"/>
                                    <a:pt x="273" y="253"/>
                                    <a:pt x="275" y="254"/>
                                  </a:cubicBezTo>
                                  <a:cubicBezTo>
                                    <a:pt x="275" y="253"/>
                                    <a:pt x="275" y="251"/>
                                    <a:pt x="275" y="250"/>
                                  </a:cubicBezTo>
                                  <a:cubicBezTo>
                                    <a:pt x="275" y="245"/>
                                    <a:pt x="273" y="240"/>
                                    <a:pt x="270" y="236"/>
                                  </a:cubicBezTo>
                                  <a:cubicBezTo>
                                    <a:pt x="266" y="233"/>
                                    <a:pt x="261" y="230"/>
                                    <a:pt x="256" y="230"/>
                                  </a:cubicBezTo>
                                  <a:cubicBezTo>
                                    <a:pt x="250" y="230"/>
                                    <a:pt x="246" y="233"/>
                                    <a:pt x="242" y="236"/>
                                  </a:cubicBezTo>
                                  <a:cubicBezTo>
                                    <a:pt x="239" y="240"/>
                                    <a:pt x="236" y="245"/>
                                    <a:pt x="236" y="250"/>
                                  </a:cubicBezTo>
                                  <a:cubicBezTo>
                                    <a:pt x="236" y="251"/>
                                    <a:pt x="237" y="253"/>
                                    <a:pt x="237" y="254"/>
                                  </a:cubicBezTo>
                                  <a:cubicBezTo>
                                    <a:pt x="239" y="253"/>
                                    <a:pt x="241" y="252"/>
                                    <a:pt x="242" y="252"/>
                                  </a:cubicBezTo>
                                  <a:cubicBezTo>
                                    <a:pt x="242" y="251"/>
                                    <a:pt x="242" y="251"/>
                                    <a:pt x="242" y="250"/>
                                  </a:cubicBezTo>
                                  <a:cubicBezTo>
                                    <a:pt x="242" y="242"/>
                                    <a:pt x="248" y="236"/>
                                    <a:pt x="256" y="236"/>
                                  </a:cubicBezTo>
                                  <a:cubicBezTo>
                                    <a:pt x="263" y="236"/>
                                    <a:pt x="269" y="242"/>
                                    <a:pt x="269" y="250"/>
                                  </a:cubicBezTo>
                                  <a:close/>
                                  <a:moveTo>
                                    <a:pt x="263" y="250"/>
                                  </a:moveTo>
                                  <a:cubicBezTo>
                                    <a:pt x="263" y="250"/>
                                    <a:pt x="263" y="250"/>
                                    <a:pt x="263" y="251"/>
                                  </a:cubicBezTo>
                                  <a:cubicBezTo>
                                    <a:pt x="264" y="251"/>
                                    <a:pt x="266" y="251"/>
                                    <a:pt x="268" y="251"/>
                                  </a:cubicBezTo>
                                  <a:cubicBezTo>
                                    <a:pt x="268" y="251"/>
                                    <a:pt x="268" y="250"/>
                                    <a:pt x="268" y="250"/>
                                  </a:cubicBezTo>
                                  <a:cubicBezTo>
                                    <a:pt x="268" y="243"/>
                                    <a:pt x="262" y="238"/>
                                    <a:pt x="256" y="238"/>
                                  </a:cubicBezTo>
                                  <a:cubicBezTo>
                                    <a:pt x="249" y="238"/>
                                    <a:pt x="244" y="243"/>
                                    <a:pt x="244" y="250"/>
                                  </a:cubicBezTo>
                                  <a:cubicBezTo>
                                    <a:pt x="244" y="250"/>
                                    <a:pt x="244" y="251"/>
                                    <a:pt x="244" y="251"/>
                                  </a:cubicBezTo>
                                  <a:cubicBezTo>
                                    <a:pt x="246" y="251"/>
                                    <a:pt x="247" y="251"/>
                                    <a:pt x="249" y="251"/>
                                  </a:cubicBezTo>
                                  <a:cubicBezTo>
                                    <a:pt x="249" y="250"/>
                                    <a:pt x="249" y="250"/>
                                    <a:pt x="249" y="250"/>
                                  </a:cubicBezTo>
                                  <a:cubicBezTo>
                                    <a:pt x="249" y="246"/>
                                    <a:pt x="252" y="243"/>
                                    <a:pt x="256" y="243"/>
                                  </a:cubicBezTo>
                                  <a:cubicBezTo>
                                    <a:pt x="260" y="243"/>
                                    <a:pt x="263" y="246"/>
                                    <a:pt x="263" y="250"/>
                                  </a:cubicBezTo>
                                  <a:close/>
                                  <a:moveTo>
                                    <a:pt x="256" y="245"/>
                                  </a:moveTo>
                                  <a:cubicBezTo>
                                    <a:pt x="253" y="245"/>
                                    <a:pt x="251" y="247"/>
                                    <a:pt x="251" y="250"/>
                                  </a:cubicBezTo>
                                  <a:cubicBezTo>
                                    <a:pt x="251" y="250"/>
                                    <a:pt x="251" y="250"/>
                                    <a:pt x="251" y="250"/>
                                  </a:cubicBezTo>
                                  <a:cubicBezTo>
                                    <a:pt x="252" y="250"/>
                                    <a:pt x="254" y="250"/>
                                    <a:pt x="256" y="250"/>
                                  </a:cubicBezTo>
                                  <a:cubicBezTo>
                                    <a:pt x="258" y="250"/>
                                    <a:pt x="259" y="250"/>
                                    <a:pt x="261" y="250"/>
                                  </a:cubicBezTo>
                                  <a:cubicBezTo>
                                    <a:pt x="261" y="250"/>
                                    <a:pt x="261" y="250"/>
                                    <a:pt x="261" y="250"/>
                                  </a:cubicBezTo>
                                  <a:cubicBezTo>
                                    <a:pt x="261" y="247"/>
                                    <a:pt x="259" y="245"/>
                                    <a:pt x="256" y="245"/>
                                  </a:cubicBezTo>
                                  <a:close/>
                                  <a:moveTo>
                                    <a:pt x="222" y="301"/>
                                  </a:moveTo>
                                  <a:cubicBezTo>
                                    <a:pt x="222" y="304"/>
                                    <a:pt x="222" y="307"/>
                                    <a:pt x="223" y="310"/>
                                  </a:cubicBezTo>
                                  <a:cubicBezTo>
                                    <a:pt x="224" y="310"/>
                                    <a:pt x="225" y="311"/>
                                    <a:pt x="225" y="311"/>
                                  </a:cubicBezTo>
                                  <a:cubicBezTo>
                                    <a:pt x="226" y="311"/>
                                    <a:pt x="227" y="310"/>
                                    <a:pt x="228" y="310"/>
                                  </a:cubicBezTo>
                                  <a:cubicBezTo>
                                    <a:pt x="228" y="307"/>
                                    <a:pt x="227" y="304"/>
                                    <a:pt x="227" y="301"/>
                                  </a:cubicBezTo>
                                  <a:cubicBezTo>
                                    <a:pt x="227" y="285"/>
                                    <a:pt x="240" y="272"/>
                                    <a:pt x="256" y="272"/>
                                  </a:cubicBezTo>
                                  <a:cubicBezTo>
                                    <a:pt x="272" y="272"/>
                                    <a:pt x="285" y="285"/>
                                    <a:pt x="285" y="301"/>
                                  </a:cubicBezTo>
                                  <a:cubicBezTo>
                                    <a:pt x="285" y="304"/>
                                    <a:pt x="284" y="307"/>
                                    <a:pt x="283" y="310"/>
                                  </a:cubicBezTo>
                                  <a:cubicBezTo>
                                    <a:pt x="284" y="310"/>
                                    <a:pt x="285" y="311"/>
                                    <a:pt x="286" y="312"/>
                                  </a:cubicBezTo>
                                  <a:cubicBezTo>
                                    <a:pt x="287" y="311"/>
                                    <a:pt x="288" y="310"/>
                                    <a:pt x="289" y="310"/>
                                  </a:cubicBezTo>
                                  <a:cubicBezTo>
                                    <a:pt x="290" y="307"/>
                                    <a:pt x="290" y="304"/>
                                    <a:pt x="290" y="301"/>
                                  </a:cubicBezTo>
                                  <a:cubicBezTo>
                                    <a:pt x="290" y="292"/>
                                    <a:pt x="286" y="283"/>
                                    <a:pt x="280" y="277"/>
                                  </a:cubicBezTo>
                                  <a:cubicBezTo>
                                    <a:pt x="274" y="271"/>
                                    <a:pt x="265" y="267"/>
                                    <a:pt x="256" y="267"/>
                                  </a:cubicBezTo>
                                  <a:cubicBezTo>
                                    <a:pt x="246" y="267"/>
                                    <a:pt x="238" y="271"/>
                                    <a:pt x="232" y="277"/>
                                  </a:cubicBezTo>
                                  <a:cubicBezTo>
                                    <a:pt x="225" y="283"/>
                                    <a:pt x="222" y="292"/>
                                    <a:pt x="222" y="301"/>
                                  </a:cubicBezTo>
                                  <a:close/>
                                  <a:moveTo>
                                    <a:pt x="277" y="301"/>
                                  </a:moveTo>
                                  <a:cubicBezTo>
                                    <a:pt x="277" y="303"/>
                                    <a:pt x="277" y="304"/>
                                    <a:pt x="276" y="306"/>
                                  </a:cubicBezTo>
                                  <a:cubicBezTo>
                                    <a:pt x="278" y="307"/>
                                    <a:pt x="280" y="308"/>
                                    <a:pt x="282" y="309"/>
                                  </a:cubicBezTo>
                                  <a:cubicBezTo>
                                    <a:pt x="283" y="306"/>
                                    <a:pt x="283" y="304"/>
                                    <a:pt x="283" y="301"/>
                                  </a:cubicBezTo>
                                  <a:cubicBezTo>
                                    <a:pt x="283" y="294"/>
                                    <a:pt x="280" y="287"/>
                                    <a:pt x="275" y="282"/>
                                  </a:cubicBezTo>
                                  <a:cubicBezTo>
                                    <a:pt x="270" y="277"/>
                                    <a:pt x="263" y="274"/>
                                    <a:pt x="256" y="274"/>
                                  </a:cubicBezTo>
                                  <a:cubicBezTo>
                                    <a:pt x="248" y="274"/>
                                    <a:pt x="242" y="277"/>
                                    <a:pt x="237" y="282"/>
                                  </a:cubicBezTo>
                                  <a:cubicBezTo>
                                    <a:pt x="232" y="287"/>
                                    <a:pt x="229" y="294"/>
                                    <a:pt x="229" y="301"/>
                                  </a:cubicBezTo>
                                  <a:cubicBezTo>
                                    <a:pt x="229" y="304"/>
                                    <a:pt x="229" y="306"/>
                                    <a:pt x="230" y="309"/>
                                  </a:cubicBezTo>
                                  <a:cubicBezTo>
                                    <a:pt x="231" y="308"/>
                                    <a:pt x="233" y="307"/>
                                    <a:pt x="235" y="306"/>
                                  </a:cubicBezTo>
                                  <a:cubicBezTo>
                                    <a:pt x="235" y="304"/>
                                    <a:pt x="235" y="303"/>
                                    <a:pt x="235" y="301"/>
                                  </a:cubicBezTo>
                                  <a:cubicBezTo>
                                    <a:pt x="235" y="290"/>
                                    <a:pt x="244" y="280"/>
                                    <a:pt x="256" y="280"/>
                                  </a:cubicBezTo>
                                  <a:cubicBezTo>
                                    <a:pt x="268" y="280"/>
                                    <a:pt x="277" y="290"/>
                                    <a:pt x="277" y="301"/>
                                  </a:cubicBezTo>
                                  <a:close/>
                                  <a:moveTo>
                                    <a:pt x="269" y="301"/>
                                  </a:moveTo>
                                  <a:cubicBezTo>
                                    <a:pt x="269" y="302"/>
                                    <a:pt x="269" y="303"/>
                                    <a:pt x="269" y="303"/>
                                  </a:cubicBezTo>
                                  <a:cubicBezTo>
                                    <a:pt x="271" y="304"/>
                                    <a:pt x="273" y="304"/>
                                    <a:pt x="275" y="305"/>
                                  </a:cubicBezTo>
                                  <a:cubicBezTo>
                                    <a:pt x="275" y="304"/>
                                    <a:pt x="275" y="303"/>
                                    <a:pt x="275" y="301"/>
                                  </a:cubicBezTo>
                                  <a:cubicBezTo>
                                    <a:pt x="275" y="296"/>
                                    <a:pt x="273" y="291"/>
                                    <a:pt x="270" y="287"/>
                                  </a:cubicBezTo>
                                  <a:cubicBezTo>
                                    <a:pt x="266" y="284"/>
                                    <a:pt x="261" y="282"/>
                                    <a:pt x="256" y="282"/>
                                  </a:cubicBezTo>
                                  <a:cubicBezTo>
                                    <a:pt x="250" y="282"/>
                                    <a:pt x="246" y="284"/>
                                    <a:pt x="242" y="287"/>
                                  </a:cubicBezTo>
                                  <a:cubicBezTo>
                                    <a:pt x="239" y="291"/>
                                    <a:pt x="236" y="296"/>
                                    <a:pt x="236" y="301"/>
                                  </a:cubicBezTo>
                                  <a:cubicBezTo>
                                    <a:pt x="236" y="303"/>
                                    <a:pt x="237" y="304"/>
                                    <a:pt x="237" y="305"/>
                                  </a:cubicBezTo>
                                  <a:cubicBezTo>
                                    <a:pt x="239" y="304"/>
                                    <a:pt x="241" y="304"/>
                                    <a:pt x="242" y="303"/>
                                  </a:cubicBezTo>
                                  <a:cubicBezTo>
                                    <a:pt x="242" y="303"/>
                                    <a:pt x="242" y="302"/>
                                    <a:pt x="242" y="301"/>
                                  </a:cubicBezTo>
                                  <a:cubicBezTo>
                                    <a:pt x="242" y="294"/>
                                    <a:pt x="248" y="288"/>
                                    <a:pt x="256" y="288"/>
                                  </a:cubicBezTo>
                                  <a:cubicBezTo>
                                    <a:pt x="263" y="288"/>
                                    <a:pt x="269" y="294"/>
                                    <a:pt x="269" y="301"/>
                                  </a:cubicBezTo>
                                  <a:close/>
                                  <a:moveTo>
                                    <a:pt x="263" y="301"/>
                                  </a:moveTo>
                                  <a:cubicBezTo>
                                    <a:pt x="263" y="301"/>
                                    <a:pt x="263" y="302"/>
                                    <a:pt x="263" y="302"/>
                                  </a:cubicBezTo>
                                  <a:cubicBezTo>
                                    <a:pt x="264" y="302"/>
                                    <a:pt x="266" y="302"/>
                                    <a:pt x="268" y="303"/>
                                  </a:cubicBezTo>
                                  <a:cubicBezTo>
                                    <a:pt x="268" y="302"/>
                                    <a:pt x="268" y="302"/>
                                    <a:pt x="268" y="301"/>
                                  </a:cubicBezTo>
                                  <a:cubicBezTo>
                                    <a:pt x="268" y="295"/>
                                    <a:pt x="262" y="289"/>
                                    <a:pt x="256" y="289"/>
                                  </a:cubicBezTo>
                                  <a:cubicBezTo>
                                    <a:pt x="249" y="289"/>
                                    <a:pt x="244" y="295"/>
                                    <a:pt x="244" y="301"/>
                                  </a:cubicBezTo>
                                  <a:cubicBezTo>
                                    <a:pt x="244" y="302"/>
                                    <a:pt x="244" y="302"/>
                                    <a:pt x="244" y="303"/>
                                  </a:cubicBezTo>
                                  <a:cubicBezTo>
                                    <a:pt x="246" y="302"/>
                                    <a:pt x="247" y="302"/>
                                    <a:pt x="249" y="302"/>
                                  </a:cubicBezTo>
                                  <a:cubicBezTo>
                                    <a:pt x="249" y="302"/>
                                    <a:pt x="249" y="301"/>
                                    <a:pt x="249" y="301"/>
                                  </a:cubicBezTo>
                                  <a:cubicBezTo>
                                    <a:pt x="249" y="298"/>
                                    <a:pt x="252" y="295"/>
                                    <a:pt x="256" y="295"/>
                                  </a:cubicBezTo>
                                  <a:cubicBezTo>
                                    <a:pt x="260" y="295"/>
                                    <a:pt x="263" y="298"/>
                                    <a:pt x="263" y="301"/>
                                  </a:cubicBezTo>
                                  <a:close/>
                                  <a:moveTo>
                                    <a:pt x="256" y="296"/>
                                  </a:moveTo>
                                  <a:cubicBezTo>
                                    <a:pt x="253" y="296"/>
                                    <a:pt x="251" y="298"/>
                                    <a:pt x="251" y="301"/>
                                  </a:cubicBezTo>
                                  <a:cubicBezTo>
                                    <a:pt x="251" y="301"/>
                                    <a:pt x="251" y="302"/>
                                    <a:pt x="251" y="302"/>
                                  </a:cubicBezTo>
                                  <a:cubicBezTo>
                                    <a:pt x="252" y="302"/>
                                    <a:pt x="254" y="301"/>
                                    <a:pt x="256" y="301"/>
                                  </a:cubicBezTo>
                                  <a:cubicBezTo>
                                    <a:pt x="258" y="301"/>
                                    <a:pt x="259" y="302"/>
                                    <a:pt x="261" y="302"/>
                                  </a:cubicBezTo>
                                  <a:cubicBezTo>
                                    <a:pt x="261" y="302"/>
                                    <a:pt x="261" y="301"/>
                                    <a:pt x="261" y="301"/>
                                  </a:cubicBezTo>
                                  <a:cubicBezTo>
                                    <a:pt x="261" y="298"/>
                                    <a:pt x="259" y="296"/>
                                    <a:pt x="256" y="296"/>
                                  </a:cubicBezTo>
                                  <a:close/>
                                  <a:moveTo>
                                    <a:pt x="222" y="353"/>
                                  </a:moveTo>
                                  <a:cubicBezTo>
                                    <a:pt x="222" y="356"/>
                                    <a:pt x="222" y="358"/>
                                    <a:pt x="223" y="361"/>
                                  </a:cubicBezTo>
                                  <a:cubicBezTo>
                                    <a:pt x="224" y="362"/>
                                    <a:pt x="225" y="362"/>
                                    <a:pt x="225" y="363"/>
                                  </a:cubicBezTo>
                                  <a:cubicBezTo>
                                    <a:pt x="226" y="362"/>
                                    <a:pt x="227" y="362"/>
                                    <a:pt x="228" y="361"/>
                                  </a:cubicBezTo>
                                  <a:cubicBezTo>
                                    <a:pt x="228" y="358"/>
                                    <a:pt x="227" y="356"/>
                                    <a:pt x="227" y="353"/>
                                  </a:cubicBezTo>
                                  <a:cubicBezTo>
                                    <a:pt x="227" y="337"/>
                                    <a:pt x="240" y="324"/>
                                    <a:pt x="256" y="324"/>
                                  </a:cubicBezTo>
                                  <a:cubicBezTo>
                                    <a:pt x="272" y="324"/>
                                    <a:pt x="285" y="337"/>
                                    <a:pt x="285" y="353"/>
                                  </a:cubicBezTo>
                                  <a:cubicBezTo>
                                    <a:pt x="285" y="356"/>
                                    <a:pt x="284" y="358"/>
                                    <a:pt x="283" y="361"/>
                                  </a:cubicBezTo>
                                  <a:cubicBezTo>
                                    <a:pt x="284" y="362"/>
                                    <a:pt x="285" y="362"/>
                                    <a:pt x="286" y="363"/>
                                  </a:cubicBezTo>
                                  <a:cubicBezTo>
                                    <a:pt x="287" y="362"/>
                                    <a:pt x="288" y="362"/>
                                    <a:pt x="289" y="361"/>
                                  </a:cubicBezTo>
                                  <a:cubicBezTo>
                                    <a:pt x="290" y="358"/>
                                    <a:pt x="290" y="356"/>
                                    <a:pt x="290" y="353"/>
                                  </a:cubicBezTo>
                                  <a:cubicBezTo>
                                    <a:pt x="290" y="343"/>
                                    <a:pt x="286" y="335"/>
                                    <a:pt x="280" y="328"/>
                                  </a:cubicBezTo>
                                  <a:cubicBezTo>
                                    <a:pt x="274" y="322"/>
                                    <a:pt x="265" y="318"/>
                                    <a:pt x="256" y="318"/>
                                  </a:cubicBezTo>
                                  <a:cubicBezTo>
                                    <a:pt x="246" y="318"/>
                                    <a:pt x="238" y="322"/>
                                    <a:pt x="232" y="328"/>
                                  </a:cubicBezTo>
                                  <a:cubicBezTo>
                                    <a:pt x="225" y="335"/>
                                    <a:pt x="222" y="343"/>
                                    <a:pt x="222" y="353"/>
                                  </a:cubicBezTo>
                                  <a:close/>
                                  <a:moveTo>
                                    <a:pt x="277" y="353"/>
                                  </a:moveTo>
                                  <a:cubicBezTo>
                                    <a:pt x="277" y="354"/>
                                    <a:pt x="277" y="356"/>
                                    <a:pt x="276" y="357"/>
                                  </a:cubicBezTo>
                                  <a:cubicBezTo>
                                    <a:pt x="278" y="358"/>
                                    <a:pt x="280" y="359"/>
                                    <a:pt x="282" y="360"/>
                                  </a:cubicBezTo>
                                  <a:cubicBezTo>
                                    <a:pt x="283" y="358"/>
                                    <a:pt x="283" y="355"/>
                                    <a:pt x="283" y="353"/>
                                  </a:cubicBezTo>
                                  <a:cubicBezTo>
                                    <a:pt x="283" y="345"/>
                                    <a:pt x="280" y="338"/>
                                    <a:pt x="275" y="333"/>
                                  </a:cubicBezTo>
                                  <a:cubicBezTo>
                                    <a:pt x="270" y="328"/>
                                    <a:pt x="263" y="325"/>
                                    <a:pt x="256" y="325"/>
                                  </a:cubicBezTo>
                                  <a:cubicBezTo>
                                    <a:pt x="248" y="325"/>
                                    <a:pt x="242" y="328"/>
                                    <a:pt x="237" y="333"/>
                                  </a:cubicBezTo>
                                  <a:cubicBezTo>
                                    <a:pt x="232" y="338"/>
                                    <a:pt x="229" y="345"/>
                                    <a:pt x="229" y="353"/>
                                  </a:cubicBezTo>
                                  <a:cubicBezTo>
                                    <a:pt x="229" y="355"/>
                                    <a:pt x="229" y="358"/>
                                    <a:pt x="230" y="360"/>
                                  </a:cubicBezTo>
                                  <a:cubicBezTo>
                                    <a:pt x="231" y="359"/>
                                    <a:pt x="233" y="358"/>
                                    <a:pt x="235" y="357"/>
                                  </a:cubicBezTo>
                                  <a:cubicBezTo>
                                    <a:pt x="235" y="356"/>
                                    <a:pt x="235" y="354"/>
                                    <a:pt x="235" y="353"/>
                                  </a:cubicBezTo>
                                  <a:cubicBezTo>
                                    <a:pt x="235" y="341"/>
                                    <a:pt x="244" y="332"/>
                                    <a:pt x="256" y="332"/>
                                  </a:cubicBezTo>
                                  <a:cubicBezTo>
                                    <a:pt x="268" y="332"/>
                                    <a:pt x="277" y="341"/>
                                    <a:pt x="277" y="353"/>
                                  </a:cubicBezTo>
                                  <a:close/>
                                  <a:moveTo>
                                    <a:pt x="269" y="353"/>
                                  </a:moveTo>
                                  <a:cubicBezTo>
                                    <a:pt x="269" y="353"/>
                                    <a:pt x="269" y="354"/>
                                    <a:pt x="269" y="355"/>
                                  </a:cubicBezTo>
                                  <a:cubicBezTo>
                                    <a:pt x="271" y="355"/>
                                    <a:pt x="273" y="356"/>
                                    <a:pt x="275" y="357"/>
                                  </a:cubicBezTo>
                                  <a:cubicBezTo>
                                    <a:pt x="275" y="355"/>
                                    <a:pt x="275" y="354"/>
                                    <a:pt x="275" y="353"/>
                                  </a:cubicBezTo>
                                  <a:cubicBezTo>
                                    <a:pt x="275" y="347"/>
                                    <a:pt x="273" y="342"/>
                                    <a:pt x="270" y="339"/>
                                  </a:cubicBezTo>
                                  <a:cubicBezTo>
                                    <a:pt x="266" y="335"/>
                                    <a:pt x="261" y="333"/>
                                    <a:pt x="256" y="333"/>
                                  </a:cubicBezTo>
                                  <a:cubicBezTo>
                                    <a:pt x="250" y="333"/>
                                    <a:pt x="246" y="335"/>
                                    <a:pt x="242" y="339"/>
                                  </a:cubicBezTo>
                                  <a:cubicBezTo>
                                    <a:pt x="239" y="342"/>
                                    <a:pt x="236" y="347"/>
                                    <a:pt x="236" y="353"/>
                                  </a:cubicBezTo>
                                  <a:cubicBezTo>
                                    <a:pt x="236" y="354"/>
                                    <a:pt x="237" y="355"/>
                                    <a:pt x="237" y="357"/>
                                  </a:cubicBezTo>
                                  <a:cubicBezTo>
                                    <a:pt x="239" y="356"/>
                                    <a:pt x="241" y="355"/>
                                    <a:pt x="242" y="355"/>
                                  </a:cubicBezTo>
                                  <a:cubicBezTo>
                                    <a:pt x="242" y="354"/>
                                    <a:pt x="242" y="353"/>
                                    <a:pt x="242" y="353"/>
                                  </a:cubicBezTo>
                                  <a:cubicBezTo>
                                    <a:pt x="242" y="345"/>
                                    <a:pt x="248" y="339"/>
                                    <a:pt x="256" y="339"/>
                                  </a:cubicBezTo>
                                  <a:cubicBezTo>
                                    <a:pt x="263" y="339"/>
                                    <a:pt x="269" y="345"/>
                                    <a:pt x="269" y="353"/>
                                  </a:cubicBezTo>
                                  <a:close/>
                                  <a:moveTo>
                                    <a:pt x="263" y="353"/>
                                  </a:moveTo>
                                  <a:cubicBezTo>
                                    <a:pt x="263" y="353"/>
                                    <a:pt x="263" y="353"/>
                                    <a:pt x="263" y="353"/>
                                  </a:cubicBezTo>
                                  <a:cubicBezTo>
                                    <a:pt x="264" y="354"/>
                                    <a:pt x="266" y="354"/>
                                    <a:pt x="268" y="354"/>
                                  </a:cubicBezTo>
                                  <a:cubicBezTo>
                                    <a:pt x="268" y="354"/>
                                    <a:pt x="268" y="353"/>
                                    <a:pt x="268" y="353"/>
                                  </a:cubicBezTo>
                                  <a:cubicBezTo>
                                    <a:pt x="268" y="346"/>
                                    <a:pt x="262" y="341"/>
                                    <a:pt x="256" y="341"/>
                                  </a:cubicBezTo>
                                  <a:cubicBezTo>
                                    <a:pt x="249" y="341"/>
                                    <a:pt x="244" y="346"/>
                                    <a:pt x="244" y="353"/>
                                  </a:cubicBezTo>
                                  <a:cubicBezTo>
                                    <a:pt x="244" y="353"/>
                                    <a:pt x="244" y="354"/>
                                    <a:pt x="244" y="354"/>
                                  </a:cubicBezTo>
                                  <a:cubicBezTo>
                                    <a:pt x="246" y="354"/>
                                    <a:pt x="247" y="354"/>
                                    <a:pt x="249" y="353"/>
                                  </a:cubicBezTo>
                                  <a:cubicBezTo>
                                    <a:pt x="249" y="353"/>
                                    <a:pt x="249" y="353"/>
                                    <a:pt x="249" y="353"/>
                                  </a:cubicBezTo>
                                  <a:cubicBezTo>
                                    <a:pt x="249" y="349"/>
                                    <a:pt x="252" y="346"/>
                                    <a:pt x="256" y="346"/>
                                  </a:cubicBezTo>
                                  <a:cubicBezTo>
                                    <a:pt x="260" y="346"/>
                                    <a:pt x="263" y="349"/>
                                    <a:pt x="263" y="353"/>
                                  </a:cubicBezTo>
                                  <a:close/>
                                  <a:moveTo>
                                    <a:pt x="256" y="348"/>
                                  </a:moveTo>
                                  <a:cubicBezTo>
                                    <a:pt x="253" y="348"/>
                                    <a:pt x="251" y="350"/>
                                    <a:pt x="251" y="353"/>
                                  </a:cubicBezTo>
                                  <a:cubicBezTo>
                                    <a:pt x="251" y="353"/>
                                    <a:pt x="251" y="353"/>
                                    <a:pt x="251" y="353"/>
                                  </a:cubicBezTo>
                                  <a:cubicBezTo>
                                    <a:pt x="252" y="353"/>
                                    <a:pt x="254" y="353"/>
                                    <a:pt x="256" y="353"/>
                                  </a:cubicBezTo>
                                  <a:cubicBezTo>
                                    <a:pt x="258" y="353"/>
                                    <a:pt x="259" y="353"/>
                                    <a:pt x="261" y="353"/>
                                  </a:cubicBezTo>
                                  <a:cubicBezTo>
                                    <a:pt x="261" y="353"/>
                                    <a:pt x="261" y="353"/>
                                    <a:pt x="261" y="353"/>
                                  </a:cubicBezTo>
                                  <a:cubicBezTo>
                                    <a:pt x="261" y="350"/>
                                    <a:pt x="259" y="348"/>
                                    <a:pt x="256" y="348"/>
                                  </a:cubicBezTo>
                                  <a:close/>
                                  <a:moveTo>
                                    <a:pt x="693" y="387"/>
                                  </a:moveTo>
                                  <a:cubicBezTo>
                                    <a:pt x="694" y="385"/>
                                    <a:pt x="695" y="383"/>
                                    <a:pt x="696" y="381"/>
                                  </a:cubicBezTo>
                                  <a:cubicBezTo>
                                    <a:pt x="691" y="378"/>
                                    <a:pt x="686" y="377"/>
                                    <a:pt x="681" y="377"/>
                                  </a:cubicBezTo>
                                  <a:cubicBezTo>
                                    <a:pt x="676" y="377"/>
                                    <a:pt x="671" y="378"/>
                                    <a:pt x="666" y="381"/>
                                  </a:cubicBezTo>
                                  <a:cubicBezTo>
                                    <a:pt x="667" y="383"/>
                                    <a:pt x="668" y="385"/>
                                    <a:pt x="669" y="387"/>
                                  </a:cubicBezTo>
                                  <a:cubicBezTo>
                                    <a:pt x="672" y="384"/>
                                    <a:pt x="676" y="383"/>
                                    <a:pt x="681" y="383"/>
                                  </a:cubicBezTo>
                                  <a:cubicBezTo>
                                    <a:pt x="686" y="383"/>
                                    <a:pt x="690" y="385"/>
                                    <a:pt x="693" y="387"/>
                                  </a:cubicBezTo>
                                  <a:close/>
                                  <a:moveTo>
                                    <a:pt x="697" y="380"/>
                                  </a:moveTo>
                                  <a:cubicBezTo>
                                    <a:pt x="697" y="378"/>
                                    <a:pt x="698" y="377"/>
                                    <a:pt x="699" y="375"/>
                                  </a:cubicBezTo>
                                  <a:cubicBezTo>
                                    <a:pt x="694" y="372"/>
                                    <a:pt x="688" y="370"/>
                                    <a:pt x="681" y="370"/>
                                  </a:cubicBezTo>
                                  <a:cubicBezTo>
                                    <a:pt x="674" y="370"/>
                                    <a:pt x="668" y="372"/>
                                    <a:pt x="663" y="375"/>
                                  </a:cubicBezTo>
                                  <a:cubicBezTo>
                                    <a:pt x="664" y="376"/>
                                    <a:pt x="665" y="378"/>
                                    <a:pt x="666" y="379"/>
                                  </a:cubicBezTo>
                                  <a:cubicBezTo>
                                    <a:pt x="670" y="377"/>
                                    <a:pt x="675" y="375"/>
                                    <a:pt x="681" y="375"/>
                                  </a:cubicBezTo>
                                  <a:cubicBezTo>
                                    <a:pt x="687" y="375"/>
                                    <a:pt x="692" y="377"/>
                                    <a:pt x="697" y="380"/>
                                  </a:cubicBezTo>
                                  <a:close/>
                                  <a:moveTo>
                                    <a:pt x="700" y="374"/>
                                  </a:moveTo>
                                  <a:cubicBezTo>
                                    <a:pt x="701" y="372"/>
                                    <a:pt x="703" y="371"/>
                                    <a:pt x="704" y="369"/>
                                  </a:cubicBezTo>
                                  <a:cubicBezTo>
                                    <a:pt x="697" y="365"/>
                                    <a:pt x="689" y="362"/>
                                    <a:pt x="681" y="362"/>
                                  </a:cubicBezTo>
                                  <a:cubicBezTo>
                                    <a:pt x="672" y="362"/>
                                    <a:pt x="665" y="365"/>
                                    <a:pt x="658" y="369"/>
                                  </a:cubicBezTo>
                                  <a:cubicBezTo>
                                    <a:pt x="659" y="370"/>
                                    <a:pt x="661" y="372"/>
                                    <a:pt x="662" y="374"/>
                                  </a:cubicBezTo>
                                  <a:cubicBezTo>
                                    <a:pt x="667" y="370"/>
                                    <a:pt x="674" y="368"/>
                                    <a:pt x="681" y="368"/>
                                  </a:cubicBezTo>
                                  <a:cubicBezTo>
                                    <a:pt x="688" y="368"/>
                                    <a:pt x="695" y="370"/>
                                    <a:pt x="700" y="374"/>
                                  </a:cubicBezTo>
                                  <a:close/>
                                  <a:moveTo>
                                    <a:pt x="705" y="368"/>
                                  </a:moveTo>
                                  <a:cubicBezTo>
                                    <a:pt x="707" y="367"/>
                                    <a:pt x="708" y="365"/>
                                    <a:pt x="710" y="364"/>
                                  </a:cubicBezTo>
                                  <a:cubicBezTo>
                                    <a:pt x="702" y="358"/>
                                    <a:pt x="692" y="354"/>
                                    <a:pt x="681" y="354"/>
                                  </a:cubicBezTo>
                                  <a:cubicBezTo>
                                    <a:pt x="670" y="354"/>
                                    <a:pt x="660" y="358"/>
                                    <a:pt x="652" y="364"/>
                                  </a:cubicBezTo>
                                  <a:cubicBezTo>
                                    <a:pt x="654" y="365"/>
                                    <a:pt x="655" y="366"/>
                                    <a:pt x="657" y="368"/>
                                  </a:cubicBezTo>
                                  <a:cubicBezTo>
                                    <a:pt x="664" y="363"/>
                                    <a:pt x="672" y="361"/>
                                    <a:pt x="681" y="361"/>
                                  </a:cubicBezTo>
                                  <a:cubicBezTo>
                                    <a:pt x="690" y="361"/>
                                    <a:pt x="698" y="363"/>
                                    <a:pt x="705" y="368"/>
                                  </a:cubicBezTo>
                                  <a:close/>
                                  <a:moveTo>
                                    <a:pt x="690" y="353"/>
                                  </a:moveTo>
                                  <a:cubicBezTo>
                                    <a:pt x="690" y="350"/>
                                    <a:pt x="691" y="348"/>
                                    <a:pt x="691" y="346"/>
                                  </a:cubicBezTo>
                                  <a:cubicBezTo>
                                    <a:pt x="689" y="343"/>
                                    <a:pt x="685" y="341"/>
                                    <a:pt x="681" y="341"/>
                                  </a:cubicBezTo>
                                  <a:cubicBezTo>
                                    <a:pt x="677" y="341"/>
                                    <a:pt x="674" y="342"/>
                                    <a:pt x="671" y="345"/>
                                  </a:cubicBezTo>
                                  <a:cubicBezTo>
                                    <a:pt x="672" y="348"/>
                                    <a:pt x="672" y="350"/>
                                    <a:pt x="672" y="353"/>
                                  </a:cubicBezTo>
                                  <a:cubicBezTo>
                                    <a:pt x="672" y="353"/>
                                    <a:pt x="672" y="353"/>
                                    <a:pt x="672" y="354"/>
                                  </a:cubicBezTo>
                                  <a:cubicBezTo>
                                    <a:pt x="673" y="353"/>
                                    <a:pt x="673" y="353"/>
                                    <a:pt x="674" y="353"/>
                                  </a:cubicBezTo>
                                  <a:cubicBezTo>
                                    <a:pt x="674" y="353"/>
                                    <a:pt x="674" y="353"/>
                                    <a:pt x="674" y="353"/>
                                  </a:cubicBezTo>
                                  <a:cubicBezTo>
                                    <a:pt x="674" y="349"/>
                                    <a:pt x="677" y="346"/>
                                    <a:pt x="681" y="346"/>
                                  </a:cubicBezTo>
                                  <a:cubicBezTo>
                                    <a:pt x="685" y="346"/>
                                    <a:pt x="687" y="349"/>
                                    <a:pt x="687" y="353"/>
                                  </a:cubicBezTo>
                                  <a:cubicBezTo>
                                    <a:pt x="687" y="353"/>
                                    <a:pt x="687" y="353"/>
                                    <a:pt x="687" y="353"/>
                                  </a:cubicBezTo>
                                  <a:cubicBezTo>
                                    <a:pt x="688" y="353"/>
                                    <a:pt x="689" y="354"/>
                                    <a:pt x="691" y="354"/>
                                  </a:cubicBezTo>
                                  <a:cubicBezTo>
                                    <a:pt x="690" y="353"/>
                                    <a:pt x="690" y="353"/>
                                    <a:pt x="690" y="353"/>
                                  </a:cubicBezTo>
                                  <a:close/>
                                  <a:moveTo>
                                    <a:pt x="681" y="348"/>
                                  </a:moveTo>
                                  <a:cubicBezTo>
                                    <a:pt x="678" y="348"/>
                                    <a:pt x="676" y="350"/>
                                    <a:pt x="676" y="353"/>
                                  </a:cubicBezTo>
                                  <a:cubicBezTo>
                                    <a:pt x="676" y="353"/>
                                    <a:pt x="676" y="353"/>
                                    <a:pt x="676" y="353"/>
                                  </a:cubicBezTo>
                                  <a:cubicBezTo>
                                    <a:pt x="677" y="353"/>
                                    <a:pt x="679" y="353"/>
                                    <a:pt x="681" y="353"/>
                                  </a:cubicBezTo>
                                  <a:cubicBezTo>
                                    <a:pt x="683" y="353"/>
                                    <a:pt x="684" y="353"/>
                                    <a:pt x="686" y="353"/>
                                  </a:cubicBezTo>
                                  <a:cubicBezTo>
                                    <a:pt x="686" y="353"/>
                                    <a:pt x="686" y="353"/>
                                    <a:pt x="686" y="353"/>
                                  </a:cubicBezTo>
                                  <a:cubicBezTo>
                                    <a:pt x="686" y="350"/>
                                    <a:pt x="684" y="348"/>
                                    <a:pt x="681" y="348"/>
                                  </a:cubicBezTo>
                                  <a:close/>
                                  <a:moveTo>
                                    <a:pt x="691" y="344"/>
                                  </a:moveTo>
                                  <a:cubicBezTo>
                                    <a:pt x="692" y="342"/>
                                    <a:pt x="692" y="339"/>
                                    <a:pt x="693" y="337"/>
                                  </a:cubicBezTo>
                                  <a:cubicBezTo>
                                    <a:pt x="690" y="335"/>
                                    <a:pt x="685" y="333"/>
                                    <a:pt x="681" y="333"/>
                                  </a:cubicBezTo>
                                  <a:cubicBezTo>
                                    <a:pt x="677" y="333"/>
                                    <a:pt x="673" y="334"/>
                                    <a:pt x="669" y="337"/>
                                  </a:cubicBezTo>
                                  <a:cubicBezTo>
                                    <a:pt x="670" y="339"/>
                                    <a:pt x="671" y="341"/>
                                    <a:pt x="671" y="343"/>
                                  </a:cubicBezTo>
                                  <a:cubicBezTo>
                                    <a:pt x="674" y="341"/>
                                    <a:pt x="677" y="339"/>
                                    <a:pt x="681" y="339"/>
                                  </a:cubicBezTo>
                                  <a:cubicBezTo>
                                    <a:pt x="685" y="339"/>
                                    <a:pt x="689" y="341"/>
                                    <a:pt x="691" y="344"/>
                                  </a:cubicBezTo>
                                  <a:close/>
                                  <a:moveTo>
                                    <a:pt x="693" y="336"/>
                                  </a:moveTo>
                                  <a:cubicBezTo>
                                    <a:pt x="694" y="334"/>
                                    <a:pt x="695" y="332"/>
                                    <a:pt x="696" y="330"/>
                                  </a:cubicBezTo>
                                  <a:cubicBezTo>
                                    <a:pt x="691" y="327"/>
                                    <a:pt x="686" y="325"/>
                                    <a:pt x="681" y="325"/>
                                  </a:cubicBezTo>
                                  <a:cubicBezTo>
                                    <a:pt x="676" y="325"/>
                                    <a:pt x="671" y="327"/>
                                    <a:pt x="666" y="330"/>
                                  </a:cubicBezTo>
                                  <a:cubicBezTo>
                                    <a:pt x="667" y="331"/>
                                    <a:pt x="668" y="333"/>
                                    <a:pt x="669" y="335"/>
                                  </a:cubicBezTo>
                                  <a:cubicBezTo>
                                    <a:pt x="672" y="333"/>
                                    <a:pt x="676" y="332"/>
                                    <a:pt x="681" y="332"/>
                                  </a:cubicBezTo>
                                  <a:cubicBezTo>
                                    <a:pt x="686" y="332"/>
                                    <a:pt x="690" y="333"/>
                                    <a:pt x="693" y="336"/>
                                  </a:cubicBezTo>
                                  <a:close/>
                                  <a:moveTo>
                                    <a:pt x="697" y="329"/>
                                  </a:moveTo>
                                  <a:cubicBezTo>
                                    <a:pt x="697" y="327"/>
                                    <a:pt x="698" y="325"/>
                                    <a:pt x="699" y="324"/>
                                  </a:cubicBezTo>
                                  <a:cubicBezTo>
                                    <a:pt x="694" y="320"/>
                                    <a:pt x="688" y="318"/>
                                    <a:pt x="681" y="318"/>
                                  </a:cubicBezTo>
                                  <a:cubicBezTo>
                                    <a:pt x="674" y="318"/>
                                    <a:pt x="668" y="320"/>
                                    <a:pt x="663" y="324"/>
                                  </a:cubicBezTo>
                                  <a:cubicBezTo>
                                    <a:pt x="664" y="325"/>
                                    <a:pt x="665" y="327"/>
                                    <a:pt x="666" y="328"/>
                                  </a:cubicBezTo>
                                  <a:cubicBezTo>
                                    <a:pt x="670" y="325"/>
                                    <a:pt x="675" y="324"/>
                                    <a:pt x="681" y="324"/>
                                  </a:cubicBezTo>
                                  <a:cubicBezTo>
                                    <a:pt x="687" y="324"/>
                                    <a:pt x="692" y="326"/>
                                    <a:pt x="697" y="329"/>
                                  </a:cubicBezTo>
                                  <a:close/>
                                  <a:moveTo>
                                    <a:pt x="700" y="323"/>
                                  </a:moveTo>
                                  <a:cubicBezTo>
                                    <a:pt x="701" y="321"/>
                                    <a:pt x="703" y="319"/>
                                    <a:pt x="704" y="318"/>
                                  </a:cubicBezTo>
                                  <a:cubicBezTo>
                                    <a:pt x="697" y="313"/>
                                    <a:pt x="689" y="311"/>
                                    <a:pt x="681" y="311"/>
                                  </a:cubicBezTo>
                                  <a:cubicBezTo>
                                    <a:pt x="672" y="311"/>
                                    <a:pt x="665" y="313"/>
                                    <a:pt x="658" y="317"/>
                                  </a:cubicBezTo>
                                  <a:cubicBezTo>
                                    <a:pt x="659" y="319"/>
                                    <a:pt x="661" y="321"/>
                                    <a:pt x="662" y="322"/>
                                  </a:cubicBezTo>
                                  <a:cubicBezTo>
                                    <a:pt x="667" y="319"/>
                                    <a:pt x="674" y="317"/>
                                    <a:pt x="681" y="317"/>
                                  </a:cubicBezTo>
                                  <a:cubicBezTo>
                                    <a:pt x="688" y="317"/>
                                    <a:pt x="695" y="319"/>
                                    <a:pt x="700" y="323"/>
                                  </a:cubicBezTo>
                                  <a:close/>
                                  <a:moveTo>
                                    <a:pt x="705" y="317"/>
                                  </a:moveTo>
                                  <a:cubicBezTo>
                                    <a:pt x="707" y="315"/>
                                    <a:pt x="708" y="314"/>
                                    <a:pt x="710" y="312"/>
                                  </a:cubicBezTo>
                                  <a:cubicBezTo>
                                    <a:pt x="702" y="307"/>
                                    <a:pt x="692" y="303"/>
                                    <a:pt x="681" y="303"/>
                                  </a:cubicBezTo>
                                  <a:cubicBezTo>
                                    <a:pt x="670" y="303"/>
                                    <a:pt x="660" y="306"/>
                                    <a:pt x="652" y="312"/>
                                  </a:cubicBezTo>
                                  <a:cubicBezTo>
                                    <a:pt x="654" y="313"/>
                                    <a:pt x="655" y="315"/>
                                    <a:pt x="657" y="316"/>
                                  </a:cubicBezTo>
                                  <a:cubicBezTo>
                                    <a:pt x="664" y="312"/>
                                    <a:pt x="672" y="309"/>
                                    <a:pt x="681" y="309"/>
                                  </a:cubicBezTo>
                                  <a:cubicBezTo>
                                    <a:pt x="690" y="309"/>
                                    <a:pt x="698" y="312"/>
                                    <a:pt x="705" y="317"/>
                                  </a:cubicBezTo>
                                  <a:close/>
                                  <a:moveTo>
                                    <a:pt x="690" y="301"/>
                                  </a:moveTo>
                                  <a:cubicBezTo>
                                    <a:pt x="690" y="299"/>
                                    <a:pt x="691" y="297"/>
                                    <a:pt x="691" y="295"/>
                                  </a:cubicBezTo>
                                  <a:cubicBezTo>
                                    <a:pt x="689" y="292"/>
                                    <a:pt x="685" y="289"/>
                                    <a:pt x="681" y="289"/>
                                  </a:cubicBezTo>
                                  <a:cubicBezTo>
                                    <a:pt x="677" y="289"/>
                                    <a:pt x="674" y="291"/>
                                    <a:pt x="671" y="294"/>
                                  </a:cubicBezTo>
                                  <a:cubicBezTo>
                                    <a:pt x="672" y="296"/>
                                    <a:pt x="672" y="299"/>
                                    <a:pt x="672" y="301"/>
                                  </a:cubicBezTo>
                                  <a:cubicBezTo>
                                    <a:pt x="672" y="302"/>
                                    <a:pt x="672" y="302"/>
                                    <a:pt x="672" y="302"/>
                                  </a:cubicBezTo>
                                  <a:cubicBezTo>
                                    <a:pt x="673" y="302"/>
                                    <a:pt x="673" y="302"/>
                                    <a:pt x="674" y="302"/>
                                  </a:cubicBezTo>
                                  <a:cubicBezTo>
                                    <a:pt x="674" y="302"/>
                                    <a:pt x="674" y="301"/>
                                    <a:pt x="674" y="301"/>
                                  </a:cubicBezTo>
                                  <a:cubicBezTo>
                                    <a:pt x="674" y="298"/>
                                    <a:pt x="677" y="295"/>
                                    <a:pt x="681" y="295"/>
                                  </a:cubicBezTo>
                                  <a:cubicBezTo>
                                    <a:pt x="685" y="295"/>
                                    <a:pt x="687" y="298"/>
                                    <a:pt x="687" y="301"/>
                                  </a:cubicBezTo>
                                  <a:cubicBezTo>
                                    <a:pt x="687" y="301"/>
                                    <a:pt x="687" y="302"/>
                                    <a:pt x="687" y="302"/>
                                  </a:cubicBezTo>
                                  <a:cubicBezTo>
                                    <a:pt x="688" y="302"/>
                                    <a:pt x="689" y="302"/>
                                    <a:pt x="691" y="302"/>
                                  </a:cubicBezTo>
                                  <a:cubicBezTo>
                                    <a:pt x="690" y="302"/>
                                    <a:pt x="690" y="302"/>
                                    <a:pt x="690" y="301"/>
                                  </a:cubicBezTo>
                                  <a:close/>
                                  <a:moveTo>
                                    <a:pt x="681" y="296"/>
                                  </a:moveTo>
                                  <a:cubicBezTo>
                                    <a:pt x="678" y="296"/>
                                    <a:pt x="676" y="298"/>
                                    <a:pt x="676" y="301"/>
                                  </a:cubicBezTo>
                                  <a:cubicBezTo>
                                    <a:pt x="676" y="301"/>
                                    <a:pt x="676" y="302"/>
                                    <a:pt x="676" y="302"/>
                                  </a:cubicBezTo>
                                  <a:cubicBezTo>
                                    <a:pt x="677" y="302"/>
                                    <a:pt x="679" y="301"/>
                                    <a:pt x="681" y="301"/>
                                  </a:cubicBezTo>
                                  <a:cubicBezTo>
                                    <a:pt x="683" y="301"/>
                                    <a:pt x="684" y="302"/>
                                    <a:pt x="686" y="302"/>
                                  </a:cubicBezTo>
                                  <a:cubicBezTo>
                                    <a:pt x="686" y="302"/>
                                    <a:pt x="686" y="301"/>
                                    <a:pt x="686" y="301"/>
                                  </a:cubicBezTo>
                                  <a:cubicBezTo>
                                    <a:pt x="686" y="298"/>
                                    <a:pt x="684" y="296"/>
                                    <a:pt x="681" y="296"/>
                                  </a:cubicBezTo>
                                  <a:close/>
                                  <a:moveTo>
                                    <a:pt x="691" y="293"/>
                                  </a:moveTo>
                                  <a:cubicBezTo>
                                    <a:pt x="692" y="290"/>
                                    <a:pt x="692" y="288"/>
                                    <a:pt x="693" y="286"/>
                                  </a:cubicBezTo>
                                  <a:cubicBezTo>
                                    <a:pt x="690" y="283"/>
                                    <a:pt x="685" y="282"/>
                                    <a:pt x="681" y="282"/>
                                  </a:cubicBezTo>
                                  <a:cubicBezTo>
                                    <a:pt x="677" y="282"/>
                                    <a:pt x="673" y="283"/>
                                    <a:pt x="669" y="285"/>
                                  </a:cubicBezTo>
                                  <a:cubicBezTo>
                                    <a:pt x="670" y="287"/>
                                    <a:pt x="671" y="290"/>
                                    <a:pt x="671" y="292"/>
                                  </a:cubicBezTo>
                                  <a:cubicBezTo>
                                    <a:pt x="674" y="289"/>
                                    <a:pt x="677" y="288"/>
                                    <a:pt x="681" y="288"/>
                                  </a:cubicBezTo>
                                  <a:cubicBezTo>
                                    <a:pt x="685" y="288"/>
                                    <a:pt x="689" y="290"/>
                                    <a:pt x="691" y="293"/>
                                  </a:cubicBezTo>
                                  <a:close/>
                                  <a:moveTo>
                                    <a:pt x="693" y="284"/>
                                  </a:moveTo>
                                  <a:cubicBezTo>
                                    <a:pt x="694" y="282"/>
                                    <a:pt x="695" y="280"/>
                                    <a:pt x="696" y="279"/>
                                  </a:cubicBezTo>
                                  <a:cubicBezTo>
                                    <a:pt x="691" y="276"/>
                                    <a:pt x="686" y="274"/>
                                    <a:pt x="681" y="274"/>
                                  </a:cubicBezTo>
                                  <a:cubicBezTo>
                                    <a:pt x="676" y="274"/>
                                    <a:pt x="671" y="276"/>
                                    <a:pt x="666" y="278"/>
                                  </a:cubicBezTo>
                                  <a:cubicBezTo>
                                    <a:pt x="667" y="280"/>
                                    <a:pt x="668" y="282"/>
                                    <a:pt x="669" y="284"/>
                                  </a:cubicBezTo>
                                  <a:cubicBezTo>
                                    <a:pt x="672" y="282"/>
                                    <a:pt x="676" y="280"/>
                                    <a:pt x="681" y="280"/>
                                  </a:cubicBezTo>
                                  <a:cubicBezTo>
                                    <a:pt x="686" y="280"/>
                                    <a:pt x="690" y="282"/>
                                    <a:pt x="693" y="284"/>
                                  </a:cubicBezTo>
                                  <a:close/>
                                  <a:moveTo>
                                    <a:pt x="697" y="277"/>
                                  </a:moveTo>
                                  <a:cubicBezTo>
                                    <a:pt x="697" y="276"/>
                                    <a:pt x="698" y="274"/>
                                    <a:pt x="699" y="273"/>
                                  </a:cubicBezTo>
                                  <a:cubicBezTo>
                                    <a:pt x="694" y="269"/>
                                    <a:pt x="688" y="267"/>
                                    <a:pt x="681" y="267"/>
                                  </a:cubicBezTo>
                                  <a:cubicBezTo>
                                    <a:pt x="674" y="267"/>
                                    <a:pt x="668" y="269"/>
                                    <a:pt x="663" y="272"/>
                                  </a:cubicBezTo>
                                  <a:cubicBezTo>
                                    <a:pt x="664" y="274"/>
                                    <a:pt x="665" y="275"/>
                                    <a:pt x="666" y="277"/>
                                  </a:cubicBezTo>
                                  <a:cubicBezTo>
                                    <a:pt x="670" y="274"/>
                                    <a:pt x="675" y="272"/>
                                    <a:pt x="681" y="272"/>
                                  </a:cubicBezTo>
                                  <a:cubicBezTo>
                                    <a:pt x="687" y="272"/>
                                    <a:pt x="692" y="274"/>
                                    <a:pt x="697" y="277"/>
                                  </a:cubicBezTo>
                                  <a:close/>
                                  <a:moveTo>
                                    <a:pt x="700" y="271"/>
                                  </a:moveTo>
                                  <a:cubicBezTo>
                                    <a:pt x="701" y="270"/>
                                    <a:pt x="703" y="268"/>
                                    <a:pt x="704" y="266"/>
                                  </a:cubicBezTo>
                                  <a:cubicBezTo>
                                    <a:pt x="697" y="262"/>
                                    <a:pt x="689" y="259"/>
                                    <a:pt x="681" y="259"/>
                                  </a:cubicBezTo>
                                  <a:cubicBezTo>
                                    <a:pt x="672" y="259"/>
                                    <a:pt x="665" y="262"/>
                                    <a:pt x="658" y="266"/>
                                  </a:cubicBezTo>
                                  <a:cubicBezTo>
                                    <a:pt x="659" y="268"/>
                                    <a:pt x="661" y="269"/>
                                    <a:pt x="662" y="271"/>
                                  </a:cubicBezTo>
                                  <a:cubicBezTo>
                                    <a:pt x="667" y="267"/>
                                    <a:pt x="674" y="265"/>
                                    <a:pt x="681" y="265"/>
                                  </a:cubicBezTo>
                                  <a:cubicBezTo>
                                    <a:pt x="688" y="265"/>
                                    <a:pt x="695" y="268"/>
                                    <a:pt x="700" y="271"/>
                                  </a:cubicBezTo>
                                  <a:close/>
                                  <a:moveTo>
                                    <a:pt x="705" y="265"/>
                                  </a:moveTo>
                                  <a:cubicBezTo>
                                    <a:pt x="707" y="264"/>
                                    <a:pt x="708" y="262"/>
                                    <a:pt x="710" y="261"/>
                                  </a:cubicBezTo>
                                  <a:cubicBezTo>
                                    <a:pt x="702" y="255"/>
                                    <a:pt x="692" y="252"/>
                                    <a:pt x="681" y="252"/>
                                  </a:cubicBezTo>
                                  <a:cubicBezTo>
                                    <a:pt x="670" y="252"/>
                                    <a:pt x="660" y="255"/>
                                    <a:pt x="652" y="261"/>
                                  </a:cubicBezTo>
                                  <a:cubicBezTo>
                                    <a:pt x="654" y="262"/>
                                    <a:pt x="655" y="263"/>
                                    <a:pt x="657" y="265"/>
                                  </a:cubicBezTo>
                                  <a:cubicBezTo>
                                    <a:pt x="664" y="260"/>
                                    <a:pt x="672" y="258"/>
                                    <a:pt x="681" y="258"/>
                                  </a:cubicBezTo>
                                  <a:cubicBezTo>
                                    <a:pt x="690" y="258"/>
                                    <a:pt x="698" y="261"/>
                                    <a:pt x="705" y="265"/>
                                  </a:cubicBezTo>
                                  <a:close/>
                                  <a:moveTo>
                                    <a:pt x="690" y="250"/>
                                  </a:moveTo>
                                  <a:cubicBezTo>
                                    <a:pt x="690" y="248"/>
                                    <a:pt x="691" y="246"/>
                                    <a:pt x="691" y="244"/>
                                  </a:cubicBezTo>
                                  <a:cubicBezTo>
                                    <a:pt x="689" y="240"/>
                                    <a:pt x="685" y="238"/>
                                    <a:pt x="681" y="238"/>
                                  </a:cubicBezTo>
                                  <a:cubicBezTo>
                                    <a:pt x="677" y="238"/>
                                    <a:pt x="674" y="240"/>
                                    <a:pt x="671" y="242"/>
                                  </a:cubicBezTo>
                                  <a:cubicBezTo>
                                    <a:pt x="672" y="245"/>
                                    <a:pt x="672" y="247"/>
                                    <a:pt x="672" y="250"/>
                                  </a:cubicBezTo>
                                  <a:cubicBezTo>
                                    <a:pt x="672" y="250"/>
                                    <a:pt x="672" y="251"/>
                                    <a:pt x="672" y="251"/>
                                  </a:cubicBezTo>
                                  <a:cubicBezTo>
                                    <a:pt x="673" y="251"/>
                                    <a:pt x="673" y="251"/>
                                    <a:pt x="674" y="251"/>
                                  </a:cubicBezTo>
                                  <a:cubicBezTo>
                                    <a:pt x="674" y="250"/>
                                    <a:pt x="674" y="250"/>
                                    <a:pt x="674" y="250"/>
                                  </a:cubicBezTo>
                                  <a:cubicBezTo>
                                    <a:pt x="674" y="246"/>
                                    <a:pt x="677" y="243"/>
                                    <a:pt x="681" y="243"/>
                                  </a:cubicBezTo>
                                  <a:cubicBezTo>
                                    <a:pt x="685" y="243"/>
                                    <a:pt x="687" y="246"/>
                                    <a:pt x="687" y="250"/>
                                  </a:cubicBezTo>
                                  <a:cubicBezTo>
                                    <a:pt x="687" y="250"/>
                                    <a:pt x="687" y="250"/>
                                    <a:pt x="687" y="251"/>
                                  </a:cubicBezTo>
                                  <a:cubicBezTo>
                                    <a:pt x="688" y="251"/>
                                    <a:pt x="689" y="251"/>
                                    <a:pt x="691" y="251"/>
                                  </a:cubicBezTo>
                                  <a:cubicBezTo>
                                    <a:pt x="690" y="251"/>
                                    <a:pt x="690" y="250"/>
                                    <a:pt x="690" y="250"/>
                                  </a:cubicBezTo>
                                  <a:close/>
                                  <a:moveTo>
                                    <a:pt x="681" y="245"/>
                                  </a:moveTo>
                                  <a:cubicBezTo>
                                    <a:pt x="678" y="245"/>
                                    <a:pt x="676" y="247"/>
                                    <a:pt x="676" y="250"/>
                                  </a:cubicBezTo>
                                  <a:cubicBezTo>
                                    <a:pt x="676" y="250"/>
                                    <a:pt x="676" y="250"/>
                                    <a:pt x="676" y="250"/>
                                  </a:cubicBezTo>
                                  <a:cubicBezTo>
                                    <a:pt x="677" y="250"/>
                                    <a:pt x="679" y="250"/>
                                    <a:pt x="681" y="250"/>
                                  </a:cubicBezTo>
                                  <a:cubicBezTo>
                                    <a:pt x="683" y="250"/>
                                    <a:pt x="684" y="250"/>
                                    <a:pt x="686" y="250"/>
                                  </a:cubicBezTo>
                                  <a:cubicBezTo>
                                    <a:pt x="686" y="250"/>
                                    <a:pt x="686" y="250"/>
                                    <a:pt x="686" y="250"/>
                                  </a:cubicBezTo>
                                  <a:cubicBezTo>
                                    <a:pt x="686" y="247"/>
                                    <a:pt x="684" y="245"/>
                                    <a:pt x="681" y="245"/>
                                  </a:cubicBezTo>
                                  <a:close/>
                                  <a:moveTo>
                                    <a:pt x="691" y="241"/>
                                  </a:moveTo>
                                  <a:cubicBezTo>
                                    <a:pt x="692" y="239"/>
                                    <a:pt x="692" y="237"/>
                                    <a:pt x="693" y="235"/>
                                  </a:cubicBezTo>
                                  <a:cubicBezTo>
                                    <a:pt x="690" y="232"/>
                                    <a:pt x="685" y="230"/>
                                    <a:pt x="681" y="230"/>
                                  </a:cubicBezTo>
                                  <a:cubicBezTo>
                                    <a:pt x="677" y="230"/>
                                    <a:pt x="673" y="232"/>
                                    <a:pt x="669" y="234"/>
                                  </a:cubicBezTo>
                                  <a:cubicBezTo>
                                    <a:pt x="670" y="236"/>
                                    <a:pt x="671" y="238"/>
                                    <a:pt x="671" y="240"/>
                                  </a:cubicBezTo>
                                  <a:cubicBezTo>
                                    <a:pt x="674" y="238"/>
                                    <a:pt x="677" y="236"/>
                                    <a:pt x="681" y="236"/>
                                  </a:cubicBezTo>
                                  <a:cubicBezTo>
                                    <a:pt x="685" y="236"/>
                                    <a:pt x="689" y="238"/>
                                    <a:pt x="691" y="241"/>
                                  </a:cubicBezTo>
                                  <a:close/>
                                  <a:moveTo>
                                    <a:pt x="693" y="233"/>
                                  </a:moveTo>
                                  <a:cubicBezTo>
                                    <a:pt x="694" y="231"/>
                                    <a:pt x="695" y="229"/>
                                    <a:pt x="696" y="227"/>
                                  </a:cubicBezTo>
                                  <a:cubicBezTo>
                                    <a:pt x="691" y="224"/>
                                    <a:pt x="686" y="223"/>
                                    <a:pt x="681" y="223"/>
                                  </a:cubicBezTo>
                                  <a:cubicBezTo>
                                    <a:pt x="676" y="223"/>
                                    <a:pt x="671" y="224"/>
                                    <a:pt x="666" y="227"/>
                                  </a:cubicBezTo>
                                  <a:cubicBezTo>
                                    <a:pt x="667" y="229"/>
                                    <a:pt x="668" y="230"/>
                                    <a:pt x="669" y="232"/>
                                  </a:cubicBezTo>
                                  <a:cubicBezTo>
                                    <a:pt x="672" y="230"/>
                                    <a:pt x="676" y="229"/>
                                    <a:pt x="681" y="229"/>
                                  </a:cubicBezTo>
                                  <a:cubicBezTo>
                                    <a:pt x="686" y="229"/>
                                    <a:pt x="690" y="230"/>
                                    <a:pt x="693" y="233"/>
                                  </a:cubicBezTo>
                                  <a:close/>
                                  <a:moveTo>
                                    <a:pt x="697" y="226"/>
                                  </a:moveTo>
                                  <a:cubicBezTo>
                                    <a:pt x="697" y="224"/>
                                    <a:pt x="698" y="223"/>
                                    <a:pt x="699" y="221"/>
                                  </a:cubicBezTo>
                                  <a:cubicBezTo>
                                    <a:pt x="694" y="218"/>
                                    <a:pt x="688" y="216"/>
                                    <a:pt x="681" y="216"/>
                                  </a:cubicBezTo>
                                  <a:cubicBezTo>
                                    <a:pt x="674" y="216"/>
                                    <a:pt x="668" y="218"/>
                                    <a:pt x="663" y="221"/>
                                  </a:cubicBezTo>
                                  <a:cubicBezTo>
                                    <a:pt x="664" y="222"/>
                                    <a:pt x="665" y="224"/>
                                    <a:pt x="666" y="225"/>
                                  </a:cubicBezTo>
                                  <a:cubicBezTo>
                                    <a:pt x="670" y="223"/>
                                    <a:pt x="675" y="221"/>
                                    <a:pt x="681" y="221"/>
                                  </a:cubicBezTo>
                                  <a:cubicBezTo>
                                    <a:pt x="687" y="221"/>
                                    <a:pt x="692" y="223"/>
                                    <a:pt x="697" y="226"/>
                                  </a:cubicBezTo>
                                  <a:close/>
                                  <a:moveTo>
                                    <a:pt x="700" y="220"/>
                                  </a:moveTo>
                                  <a:cubicBezTo>
                                    <a:pt x="701" y="218"/>
                                    <a:pt x="703" y="217"/>
                                    <a:pt x="704" y="215"/>
                                  </a:cubicBezTo>
                                  <a:cubicBezTo>
                                    <a:pt x="697" y="211"/>
                                    <a:pt x="689" y="208"/>
                                    <a:pt x="681" y="208"/>
                                  </a:cubicBezTo>
                                  <a:cubicBezTo>
                                    <a:pt x="672" y="208"/>
                                    <a:pt x="665" y="210"/>
                                    <a:pt x="658" y="215"/>
                                  </a:cubicBezTo>
                                  <a:cubicBezTo>
                                    <a:pt x="659" y="216"/>
                                    <a:pt x="661" y="218"/>
                                    <a:pt x="662" y="219"/>
                                  </a:cubicBezTo>
                                  <a:cubicBezTo>
                                    <a:pt x="667" y="216"/>
                                    <a:pt x="674" y="214"/>
                                    <a:pt x="681" y="214"/>
                                  </a:cubicBezTo>
                                  <a:cubicBezTo>
                                    <a:pt x="688" y="214"/>
                                    <a:pt x="695" y="216"/>
                                    <a:pt x="700" y="220"/>
                                  </a:cubicBezTo>
                                  <a:close/>
                                  <a:moveTo>
                                    <a:pt x="705" y="214"/>
                                  </a:moveTo>
                                  <a:cubicBezTo>
                                    <a:pt x="707" y="212"/>
                                    <a:pt x="708" y="211"/>
                                    <a:pt x="710" y="210"/>
                                  </a:cubicBezTo>
                                  <a:cubicBezTo>
                                    <a:pt x="702" y="204"/>
                                    <a:pt x="692" y="200"/>
                                    <a:pt x="681" y="200"/>
                                  </a:cubicBezTo>
                                  <a:cubicBezTo>
                                    <a:pt x="670" y="200"/>
                                    <a:pt x="660" y="204"/>
                                    <a:pt x="652" y="209"/>
                                  </a:cubicBezTo>
                                  <a:cubicBezTo>
                                    <a:pt x="654" y="211"/>
                                    <a:pt x="655" y="212"/>
                                    <a:pt x="657" y="214"/>
                                  </a:cubicBezTo>
                                  <a:cubicBezTo>
                                    <a:pt x="664" y="209"/>
                                    <a:pt x="672" y="206"/>
                                    <a:pt x="681" y="206"/>
                                  </a:cubicBezTo>
                                  <a:cubicBezTo>
                                    <a:pt x="690" y="206"/>
                                    <a:pt x="698" y="209"/>
                                    <a:pt x="705" y="214"/>
                                  </a:cubicBezTo>
                                  <a:close/>
                                  <a:moveTo>
                                    <a:pt x="690" y="199"/>
                                  </a:moveTo>
                                  <a:cubicBezTo>
                                    <a:pt x="690" y="196"/>
                                    <a:pt x="691" y="194"/>
                                    <a:pt x="691" y="192"/>
                                  </a:cubicBezTo>
                                  <a:cubicBezTo>
                                    <a:pt x="689" y="189"/>
                                    <a:pt x="685" y="187"/>
                                    <a:pt x="681" y="187"/>
                                  </a:cubicBezTo>
                                  <a:cubicBezTo>
                                    <a:pt x="677" y="187"/>
                                    <a:pt x="674" y="188"/>
                                    <a:pt x="671" y="191"/>
                                  </a:cubicBezTo>
                                  <a:cubicBezTo>
                                    <a:pt x="672" y="194"/>
                                    <a:pt x="672" y="196"/>
                                    <a:pt x="672" y="199"/>
                                  </a:cubicBezTo>
                                  <a:cubicBezTo>
                                    <a:pt x="672" y="199"/>
                                    <a:pt x="672" y="199"/>
                                    <a:pt x="672" y="199"/>
                                  </a:cubicBezTo>
                                  <a:cubicBezTo>
                                    <a:pt x="673" y="199"/>
                                    <a:pt x="673" y="199"/>
                                    <a:pt x="674" y="199"/>
                                  </a:cubicBezTo>
                                  <a:cubicBezTo>
                                    <a:pt x="674" y="199"/>
                                    <a:pt x="674" y="199"/>
                                    <a:pt x="674" y="199"/>
                                  </a:cubicBezTo>
                                  <a:cubicBezTo>
                                    <a:pt x="674" y="195"/>
                                    <a:pt x="677" y="192"/>
                                    <a:pt x="681" y="192"/>
                                  </a:cubicBezTo>
                                  <a:cubicBezTo>
                                    <a:pt x="685" y="192"/>
                                    <a:pt x="687" y="195"/>
                                    <a:pt x="687" y="199"/>
                                  </a:cubicBezTo>
                                  <a:cubicBezTo>
                                    <a:pt x="687" y="199"/>
                                    <a:pt x="687" y="199"/>
                                    <a:pt x="687" y="199"/>
                                  </a:cubicBezTo>
                                  <a:cubicBezTo>
                                    <a:pt x="688" y="199"/>
                                    <a:pt x="689" y="199"/>
                                    <a:pt x="691" y="200"/>
                                  </a:cubicBezTo>
                                  <a:cubicBezTo>
                                    <a:pt x="690" y="199"/>
                                    <a:pt x="690" y="199"/>
                                    <a:pt x="690" y="199"/>
                                  </a:cubicBezTo>
                                  <a:close/>
                                  <a:moveTo>
                                    <a:pt x="681" y="193"/>
                                  </a:moveTo>
                                  <a:cubicBezTo>
                                    <a:pt x="678" y="193"/>
                                    <a:pt x="676" y="196"/>
                                    <a:pt x="676" y="199"/>
                                  </a:cubicBezTo>
                                  <a:cubicBezTo>
                                    <a:pt x="676" y="199"/>
                                    <a:pt x="676" y="199"/>
                                    <a:pt x="676" y="199"/>
                                  </a:cubicBezTo>
                                  <a:cubicBezTo>
                                    <a:pt x="677" y="199"/>
                                    <a:pt x="679" y="199"/>
                                    <a:pt x="681" y="199"/>
                                  </a:cubicBezTo>
                                  <a:cubicBezTo>
                                    <a:pt x="683" y="199"/>
                                    <a:pt x="684" y="199"/>
                                    <a:pt x="686" y="199"/>
                                  </a:cubicBezTo>
                                  <a:cubicBezTo>
                                    <a:pt x="686" y="199"/>
                                    <a:pt x="686" y="199"/>
                                    <a:pt x="686" y="199"/>
                                  </a:cubicBezTo>
                                  <a:cubicBezTo>
                                    <a:pt x="686" y="196"/>
                                    <a:pt x="684" y="193"/>
                                    <a:pt x="681" y="193"/>
                                  </a:cubicBezTo>
                                  <a:close/>
                                  <a:moveTo>
                                    <a:pt x="691" y="190"/>
                                  </a:moveTo>
                                  <a:cubicBezTo>
                                    <a:pt x="692" y="188"/>
                                    <a:pt x="692" y="185"/>
                                    <a:pt x="693" y="183"/>
                                  </a:cubicBezTo>
                                  <a:cubicBezTo>
                                    <a:pt x="690" y="181"/>
                                    <a:pt x="685" y="179"/>
                                    <a:pt x="681" y="179"/>
                                  </a:cubicBezTo>
                                  <a:cubicBezTo>
                                    <a:pt x="677" y="179"/>
                                    <a:pt x="673" y="180"/>
                                    <a:pt x="669" y="183"/>
                                  </a:cubicBezTo>
                                  <a:cubicBezTo>
                                    <a:pt x="670" y="185"/>
                                    <a:pt x="671" y="187"/>
                                    <a:pt x="671" y="189"/>
                                  </a:cubicBezTo>
                                  <a:cubicBezTo>
                                    <a:pt x="674" y="187"/>
                                    <a:pt x="677" y="185"/>
                                    <a:pt x="681" y="185"/>
                                  </a:cubicBezTo>
                                  <a:cubicBezTo>
                                    <a:pt x="685" y="185"/>
                                    <a:pt x="689" y="187"/>
                                    <a:pt x="691" y="190"/>
                                  </a:cubicBezTo>
                                  <a:close/>
                                  <a:moveTo>
                                    <a:pt x="693" y="182"/>
                                  </a:moveTo>
                                  <a:cubicBezTo>
                                    <a:pt x="694" y="180"/>
                                    <a:pt x="695" y="178"/>
                                    <a:pt x="696" y="176"/>
                                  </a:cubicBezTo>
                                  <a:cubicBezTo>
                                    <a:pt x="691" y="173"/>
                                    <a:pt x="686" y="171"/>
                                    <a:pt x="681" y="171"/>
                                  </a:cubicBezTo>
                                  <a:cubicBezTo>
                                    <a:pt x="676" y="171"/>
                                    <a:pt x="671" y="173"/>
                                    <a:pt x="666" y="175"/>
                                  </a:cubicBezTo>
                                  <a:cubicBezTo>
                                    <a:pt x="667" y="177"/>
                                    <a:pt x="668" y="179"/>
                                    <a:pt x="669" y="181"/>
                                  </a:cubicBezTo>
                                  <a:cubicBezTo>
                                    <a:pt x="672" y="179"/>
                                    <a:pt x="676" y="177"/>
                                    <a:pt x="681" y="177"/>
                                  </a:cubicBezTo>
                                  <a:cubicBezTo>
                                    <a:pt x="686" y="177"/>
                                    <a:pt x="690" y="179"/>
                                    <a:pt x="693" y="182"/>
                                  </a:cubicBezTo>
                                  <a:close/>
                                  <a:moveTo>
                                    <a:pt x="697" y="174"/>
                                  </a:moveTo>
                                  <a:cubicBezTo>
                                    <a:pt x="697" y="173"/>
                                    <a:pt x="698" y="171"/>
                                    <a:pt x="699" y="170"/>
                                  </a:cubicBezTo>
                                  <a:cubicBezTo>
                                    <a:pt x="694" y="166"/>
                                    <a:pt x="688" y="164"/>
                                    <a:pt x="681" y="164"/>
                                  </a:cubicBezTo>
                                  <a:cubicBezTo>
                                    <a:pt x="674" y="164"/>
                                    <a:pt x="668" y="166"/>
                                    <a:pt x="663" y="169"/>
                                  </a:cubicBezTo>
                                  <a:cubicBezTo>
                                    <a:pt x="664" y="171"/>
                                    <a:pt x="665" y="172"/>
                                    <a:pt x="666" y="174"/>
                                  </a:cubicBezTo>
                                  <a:cubicBezTo>
                                    <a:pt x="670" y="171"/>
                                    <a:pt x="675" y="170"/>
                                    <a:pt x="681" y="170"/>
                                  </a:cubicBezTo>
                                  <a:cubicBezTo>
                                    <a:pt x="687" y="170"/>
                                    <a:pt x="692" y="171"/>
                                    <a:pt x="697" y="174"/>
                                  </a:cubicBezTo>
                                  <a:close/>
                                  <a:moveTo>
                                    <a:pt x="700" y="168"/>
                                  </a:moveTo>
                                  <a:cubicBezTo>
                                    <a:pt x="701" y="167"/>
                                    <a:pt x="703" y="165"/>
                                    <a:pt x="704" y="164"/>
                                  </a:cubicBezTo>
                                  <a:cubicBezTo>
                                    <a:pt x="697" y="159"/>
                                    <a:pt x="689" y="157"/>
                                    <a:pt x="681" y="157"/>
                                  </a:cubicBezTo>
                                  <a:cubicBezTo>
                                    <a:pt x="672" y="157"/>
                                    <a:pt x="665" y="159"/>
                                    <a:pt x="658" y="163"/>
                                  </a:cubicBezTo>
                                  <a:cubicBezTo>
                                    <a:pt x="659" y="165"/>
                                    <a:pt x="661" y="166"/>
                                    <a:pt x="662" y="168"/>
                                  </a:cubicBezTo>
                                  <a:cubicBezTo>
                                    <a:pt x="667" y="165"/>
                                    <a:pt x="674" y="163"/>
                                    <a:pt x="681" y="163"/>
                                  </a:cubicBezTo>
                                  <a:cubicBezTo>
                                    <a:pt x="688" y="163"/>
                                    <a:pt x="695" y="165"/>
                                    <a:pt x="700" y="168"/>
                                  </a:cubicBezTo>
                                  <a:close/>
                                  <a:moveTo>
                                    <a:pt x="705" y="163"/>
                                  </a:moveTo>
                                  <a:cubicBezTo>
                                    <a:pt x="707" y="161"/>
                                    <a:pt x="708" y="160"/>
                                    <a:pt x="710" y="158"/>
                                  </a:cubicBezTo>
                                  <a:cubicBezTo>
                                    <a:pt x="702" y="152"/>
                                    <a:pt x="692" y="149"/>
                                    <a:pt x="681" y="149"/>
                                  </a:cubicBezTo>
                                  <a:cubicBezTo>
                                    <a:pt x="670" y="149"/>
                                    <a:pt x="660" y="152"/>
                                    <a:pt x="652" y="158"/>
                                  </a:cubicBezTo>
                                  <a:cubicBezTo>
                                    <a:pt x="654" y="159"/>
                                    <a:pt x="655" y="161"/>
                                    <a:pt x="657" y="162"/>
                                  </a:cubicBezTo>
                                  <a:cubicBezTo>
                                    <a:pt x="664" y="158"/>
                                    <a:pt x="672" y="155"/>
                                    <a:pt x="681" y="155"/>
                                  </a:cubicBezTo>
                                  <a:cubicBezTo>
                                    <a:pt x="690" y="155"/>
                                    <a:pt x="698" y="158"/>
                                    <a:pt x="705" y="163"/>
                                  </a:cubicBezTo>
                                  <a:close/>
                                  <a:moveTo>
                                    <a:pt x="690" y="147"/>
                                  </a:moveTo>
                                  <a:cubicBezTo>
                                    <a:pt x="690" y="145"/>
                                    <a:pt x="691" y="143"/>
                                    <a:pt x="691" y="141"/>
                                  </a:cubicBezTo>
                                  <a:cubicBezTo>
                                    <a:pt x="689" y="137"/>
                                    <a:pt x="685" y="135"/>
                                    <a:pt x="681" y="135"/>
                                  </a:cubicBezTo>
                                  <a:cubicBezTo>
                                    <a:pt x="677" y="135"/>
                                    <a:pt x="674" y="137"/>
                                    <a:pt x="671" y="140"/>
                                  </a:cubicBezTo>
                                  <a:cubicBezTo>
                                    <a:pt x="672" y="142"/>
                                    <a:pt x="672" y="145"/>
                                    <a:pt x="672" y="147"/>
                                  </a:cubicBezTo>
                                  <a:cubicBezTo>
                                    <a:pt x="672" y="147"/>
                                    <a:pt x="672" y="148"/>
                                    <a:pt x="672" y="148"/>
                                  </a:cubicBezTo>
                                  <a:cubicBezTo>
                                    <a:pt x="673" y="148"/>
                                    <a:pt x="673" y="148"/>
                                    <a:pt x="674" y="148"/>
                                  </a:cubicBezTo>
                                  <a:cubicBezTo>
                                    <a:pt x="674" y="148"/>
                                    <a:pt x="674" y="147"/>
                                    <a:pt x="674" y="147"/>
                                  </a:cubicBezTo>
                                  <a:cubicBezTo>
                                    <a:pt x="674" y="143"/>
                                    <a:pt x="677" y="140"/>
                                    <a:pt x="681" y="140"/>
                                  </a:cubicBezTo>
                                  <a:cubicBezTo>
                                    <a:pt x="685" y="140"/>
                                    <a:pt x="687" y="143"/>
                                    <a:pt x="687" y="147"/>
                                  </a:cubicBezTo>
                                  <a:cubicBezTo>
                                    <a:pt x="687" y="147"/>
                                    <a:pt x="687" y="148"/>
                                    <a:pt x="687" y="148"/>
                                  </a:cubicBezTo>
                                  <a:cubicBezTo>
                                    <a:pt x="688" y="148"/>
                                    <a:pt x="689" y="148"/>
                                    <a:pt x="691" y="148"/>
                                  </a:cubicBezTo>
                                  <a:cubicBezTo>
                                    <a:pt x="690" y="148"/>
                                    <a:pt x="690" y="148"/>
                                    <a:pt x="690" y="147"/>
                                  </a:cubicBezTo>
                                  <a:close/>
                                  <a:moveTo>
                                    <a:pt x="681" y="142"/>
                                  </a:moveTo>
                                  <a:cubicBezTo>
                                    <a:pt x="678" y="142"/>
                                    <a:pt x="676" y="144"/>
                                    <a:pt x="676" y="147"/>
                                  </a:cubicBezTo>
                                  <a:cubicBezTo>
                                    <a:pt x="676" y="147"/>
                                    <a:pt x="676" y="147"/>
                                    <a:pt x="676" y="148"/>
                                  </a:cubicBezTo>
                                  <a:cubicBezTo>
                                    <a:pt x="677" y="147"/>
                                    <a:pt x="679" y="147"/>
                                    <a:pt x="681" y="147"/>
                                  </a:cubicBezTo>
                                  <a:cubicBezTo>
                                    <a:pt x="683" y="147"/>
                                    <a:pt x="684" y="147"/>
                                    <a:pt x="686" y="148"/>
                                  </a:cubicBezTo>
                                  <a:cubicBezTo>
                                    <a:pt x="686" y="147"/>
                                    <a:pt x="686" y="147"/>
                                    <a:pt x="686" y="147"/>
                                  </a:cubicBezTo>
                                  <a:cubicBezTo>
                                    <a:pt x="686" y="144"/>
                                    <a:pt x="684" y="142"/>
                                    <a:pt x="681" y="142"/>
                                  </a:cubicBezTo>
                                  <a:close/>
                                  <a:moveTo>
                                    <a:pt x="691" y="139"/>
                                  </a:moveTo>
                                  <a:cubicBezTo>
                                    <a:pt x="692" y="136"/>
                                    <a:pt x="692" y="134"/>
                                    <a:pt x="693" y="132"/>
                                  </a:cubicBezTo>
                                  <a:cubicBezTo>
                                    <a:pt x="690" y="129"/>
                                    <a:pt x="685" y="128"/>
                                    <a:pt x="681" y="128"/>
                                  </a:cubicBezTo>
                                  <a:cubicBezTo>
                                    <a:pt x="677" y="128"/>
                                    <a:pt x="673" y="129"/>
                                    <a:pt x="669" y="131"/>
                                  </a:cubicBezTo>
                                  <a:cubicBezTo>
                                    <a:pt x="670" y="133"/>
                                    <a:pt x="671" y="135"/>
                                    <a:pt x="671" y="138"/>
                                  </a:cubicBezTo>
                                  <a:cubicBezTo>
                                    <a:pt x="674" y="135"/>
                                    <a:pt x="677" y="134"/>
                                    <a:pt x="681" y="134"/>
                                  </a:cubicBezTo>
                                  <a:cubicBezTo>
                                    <a:pt x="685" y="134"/>
                                    <a:pt x="689" y="136"/>
                                    <a:pt x="691" y="139"/>
                                  </a:cubicBezTo>
                                  <a:close/>
                                  <a:moveTo>
                                    <a:pt x="693" y="130"/>
                                  </a:moveTo>
                                  <a:cubicBezTo>
                                    <a:pt x="694" y="128"/>
                                    <a:pt x="695" y="126"/>
                                    <a:pt x="696" y="124"/>
                                  </a:cubicBezTo>
                                  <a:cubicBezTo>
                                    <a:pt x="691" y="122"/>
                                    <a:pt x="686" y="120"/>
                                    <a:pt x="681" y="120"/>
                                  </a:cubicBezTo>
                                  <a:cubicBezTo>
                                    <a:pt x="676" y="120"/>
                                    <a:pt x="671" y="121"/>
                                    <a:pt x="666" y="124"/>
                                  </a:cubicBezTo>
                                  <a:cubicBezTo>
                                    <a:pt x="667" y="126"/>
                                    <a:pt x="668" y="128"/>
                                    <a:pt x="669" y="130"/>
                                  </a:cubicBezTo>
                                  <a:cubicBezTo>
                                    <a:pt x="672" y="127"/>
                                    <a:pt x="676" y="126"/>
                                    <a:pt x="681" y="126"/>
                                  </a:cubicBezTo>
                                  <a:cubicBezTo>
                                    <a:pt x="686" y="126"/>
                                    <a:pt x="690" y="128"/>
                                    <a:pt x="693" y="130"/>
                                  </a:cubicBezTo>
                                  <a:close/>
                                  <a:moveTo>
                                    <a:pt x="697" y="123"/>
                                  </a:moveTo>
                                  <a:cubicBezTo>
                                    <a:pt x="697" y="121"/>
                                    <a:pt x="698" y="120"/>
                                    <a:pt x="699" y="118"/>
                                  </a:cubicBezTo>
                                  <a:cubicBezTo>
                                    <a:pt x="694" y="115"/>
                                    <a:pt x="688" y="113"/>
                                    <a:pt x="681" y="113"/>
                                  </a:cubicBezTo>
                                  <a:cubicBezTo>
                                    <a:pt x="674" y="113"/>
                                    <a:pt x="668" y="115"/>
                                    <a:pt x="663" y="118"/>
                                  </a:cubicBezTo>
                                  <a:cubicBezTo>
                                    <a:pt x="664" y="119"/>
                                    <a:pt x="665" y="121"/>
                                    <a:pt x="666" y="123"/>
                                  </a:cubicBezTo>
                                  <a:cubicBezTo>
                                    <a:pt x="670" y="120"/>
                                    <a:pt x="675" y="118"/>
                                    <a:pt x="681" y="118"/>
                                  </a:cubicBezTo>
                                  <a:cubicBezTo>
                                    <a:pt x="687" y="118"/>
                                    <a:pt x="692" y="120"/>
                                    <a:pt x="697" y="123"/>
                                  </a:cubicBezTo>
                                  <a:close/>
                                  <a:moveTo>
                                    <a:pt x="700" y="117"/>
                                  </a:moveTo>
                                  <a:cubicBezTo>
                                    <a:pt x="701" y="115"/>
                                    <a:pt x="703" y="114"/>
                                    <a:pt x="704" y="112"/>
                                  </a:cubicBezTo>
                                  <a:cubicBezTo>
                                    <a:pt x="697" y="108"/>
                                    <a:pt x="689" y="105"/>
                                    <a:pt x="681" y="105"/>
                                  </a:cubicBezTo>
                                  <a:cubicBezTo>
                                    <a:pt x="672" y="105"/>
                                    <a:pt x="665" y="108"/>
                                    <a:pt x="658" y="112"/>
                                  </a:cubicBezTo>
                                  <a:cubicBezTo>
                                    <a:pt x="659" y="113"/>
                                    <a:pt x="661" y="115"/>
                                    <a:pt x="662" y="117"/>
                                  </a:cubicBezTo>
                                  <a:cubicBezTo>
                                    <a:pt x="667" y="113"/>
                                    <a:pt x="674" y="111"/>
                                    <a:pt x="681" y="111"/>
                                  </a:cubicBezTo>
                                  <a:cubicBezTo>
                                    <a:pt x="688" y="111"/>
                                    <a:pt x="695" y="113"/>
                                    <a:pt x="700" y="117"/>
                                  </a:cubicBezTo>
                                  <a:close/>
                                  <a:moveTo>
                                    <a:pt x="663" y="96"/>
                                  </a:moveTo>
                                  <a:cubicBezTo>
                                    <a:pt x="663" y="84"/>
                                    <a:pt x="658" y="74"/>
                                    <a:pt x="650" y="66"/>
                                  </a:cubicBezTo>
                                  <a:cubicBezTo>
                                    <a:pt x="643" y="59"/>
                                    <a:pt x="632" y="54"/>
                                    <a:pt x="621" y="54"/>
                                  </a:cubicBezTo>
                                  <a:cubicBezTo>
                                    <a:pt x="609" y="54"/>
                                    <a:pt x="599" y="59"/>
                                    <a:pt x="591" y="66"/>
                                  </a:cubicBezTo>
                                  <a:cubicBezTo>
                                    <a:pt x="584" y="74"/>
                                    <a:pt x="579" y="84"/>
                                    <a:pt x="579" y="96"/>
                                  </a:cubicBezTo>
                                  <a:cubicBezTo>
                                    <a:pt x="579" y="97"/>
                                    <a:pt x="579" y="98"/>
                                    <a:pt x="579" y="100"/>
                                  </a:cubicBezTo>
                                  <a:cubicBezTo>
                                    <a:pt x="581" y="101"/>
                                    <a:pt x="584" y="102"/>
                                    <a:pt x="586" y="103"/>
                                  </a:cubicBezTo>
                                  <a:cubicBezTo>
                                    <a:pt x="585" y="101"/>
                                    <a:pt x="585" y="98"/>
                                    <a:pt x="585" y="96"/>
                                  </a:cubicBezTo>
                                  <a:cubicBezTo>
                                    <a:pt x="585" y="76"/>
                                    <a:pt x="601" y="60"/>
                                    <a:pt x="621" y="60"/>
                                  </a:cubicBezTo>
                                  <a:cubicBezTo>
                                    <a:pt x="641" y="60"/>
                                    <a:pt x="657" y="76"/>
                                    <a:pt x="657" y="96"/>
                                  </a:cubicBezTo>
                                  <a:cubicBezTo>
                                    <a:pt x="657" y="98"/>
                                    <a:pt x="656" y="100"/>
                                    <a:pt x="656" y="102"/>
                                  </a:cubicBezTo>
                                  <a:cubicBezTo>
                                    <a:pt x="658" y="101"/>
                                    <a:pt x="660" y="100"/>
                                    <a:pt x="663" y="99"/>
                                  </a:cubicBezTo>
                                  <a:cubicBezTo>
                                    <a:pt x="663" y="98"/>
                                    <a:pt x="663" y="97"/>
                                    <a:pt x="663" y="96"/>
                                  </a:cubicBezTo>
                                  <a:close/>
                                  <a:moveTo>
                                    <a:pt x="541" y="96"/>
                                  </a:moveTo>
                                  <a:cubicBezTo>
                                    <a:pt x="541" y="84"/>
                                    <a:pt x="536" y="74"/>
                                    <a:pt x="528" y="66"/>
                                  </a:cubicBezTo>
                                  <a:cubicBezTo>
                                    <a:pt x="521" y="59"/>
                                    <a:pt x="510" y="54"/>
                                    <a:pt x="499" y="54"/>
                                  </a:cubicBezTo>
                                  <a:cubicBezTo>
                                    <a:pt x="487" y="54"/>
                                    <a:pt x="477" y="59"/>
                                    <a:pt x="469" y="66"/>
                                  </a:cubicBezTo>
                                  <a:cubicBezTo>
                                    <a:pt x="461" y="74"/>
                                    <a:pt x="457" y="84"/>
                                    <a:pt x="457" y="96"/>
                                  </a:cubicBezTo>
                                  <a:cubicBezTo>
                                    <a:pt x="457" y="97"/>
                                    <a:pt x="457" y="98"/>
                                    <a:pt x="457" y="100"/>
                                  </a:cubicBezTo>
                                  <a:cubicBezTo>
                                    <a:pt x="459" y="101"/>
                                    <a:pt x="461" y="102"/>
                                    <a:pt x="464" y="103"/>
                                  </a:cubicBezTo>
                                  <a:cubicBezTo>
                                    <a:pt x="463" y="101"/>
                                    <a:pt x="463" y="98"/>
                                    <a:pt x="463" y="96"/>
                                  </a:cubicBezTo>
                                  <a:cubicBezTo>
                                    <a:pt x="463" y="76"/>
                                    <a:pt x="479" y="60"/>
                                    <a:pt x="499" y="60"/>
                                  </a:cubicBezTo>
                                  <a:cubicBezTo>
                                    <a:pt x="518" y="60"/>
                                    <a:pt x="534" y="76"/>
                                    <a:pt x="534" y="96"/>
                                  </a:cubicBezTo>
                                  <a:cubicBezTo>
                                    <a:pt x="534" y="98"/>
                                    <a:pt x="534" y="101"/>
                                    <a:pt x="534" y="103"/>
                                  </a:cubicBezTo>
                                  <a:cubicBezTo>
                                    <a:pt x="536" y="102"/>
                                    <a:pt x="538" y="101"/>
                                    <a:pt x="540" y="100"/>
                                  </a:cubicBezTo>
                                  <a:cubicBezTo>
                                    <a:pt x="540" y="98"/>
                                    <a:pt x="541" y="97"/>
                                    <a:pt x="541" y="96"/>
                                  </a:cubicBezTo>
                                  <a:close/>
                                  <a:moveTo>
                                    <a:pt x="420" y="96"/>
                                  </a:moveTo>
                                  <a:cubicBezTo>
                                    <a:pt x="420" y="84"/>
                                    <a:pt x="415" y="74"/>
                                    <a:pt x="407" y="66"/>
                                  </a:cubicBezTo>
                                  <a:cubicBezTo>
                                    <a:pt x="400" y="59"/>
                                    <a:pt x="389" y="54"/>
                                    <a:pt x="378" y="54"/>
                                  </a:cubicBezTo>
                                  <a:cubicBezTo>
                                    <a:pt x="366" y="54"/>
                                    <a:pt x="356" y="59"/>
                                    <a:pt x="348" y="66"/>
                                  </a:cubicBezTo>
                                  <a:cubicBezTo>
                                    <a:pt x="341" y="74"/>
                                    <a:pt x="336" y="84"/>
                                    <a:pt x="336" y="96"/>
                                  </a:cubicBezTo>
                                  <a:cubicBezTo>
                                    <a:pt x="336" y="97"/>
                                    <a:pt x="336" y="98"/>
                                    <a:pt x="336" y="100"/>
                                  </a:cubicBezTo>
                                  <a:cubicBezTo>
                                    <a:pt x="338" y="101"/>
                                    <a:pt x="341" y="102"/>
                                    <a:pt x="343" y="103"/>
                                  </a:cubicBezTo>
                                  <a:cubicBezTo>
                                    <a:pt x="342" y="101"/>
                                    <a:pt x="342" y="98"/>
                                    <a:pt x="342" y="96"/>
                                  </a:cubicBezTo>
                                  <a:cubicBezTo>
                                    <a:pt x="342" y="76"/>
                                    <a:pt x="358" y="60"/>
                                    <a:pt x="378" y="60"/>
                                  </a:cubicBezTo>
                                  <a:cubicBezTo>
                                    <a:pt x="398" y="60"/>
                                    <a:pt x="414" y="76"/>
                                    <a:pt x="414" y="96"/>
                                  </a:cubicBezTo>
                                  <a:cubicBezTo>
                                    <a:pt x="414" y="98"/>
                                    <a:pt x="413" y="100"/>
                                    <a:pt x="413" y="102"/>
                                  </a:cubicBezTo>
                                  <a:cubicBezTo>
                                    <a:pt x="415" y="101"/>
                                    <a:pt x="417" y="100"/>
                                    <a:pt x="420" y="99"/>
                                  </a:cubicBezTo>
                                  <a:cubicBezTo>
                                    <a:pt x="420" y="98"/>
                                    <a:pt x="420" y="97"/>
                                    <a:pt x="420" y="96"/>
                                  </a:cubicBezTo>
                                  <a:close/>
                                  <a:moveTo>
                                    <a:pt x="298" y="96"/>
                                  </a:moveTo>
                                  <a:cubicBezTo>
                                    <a:pt x="298" y="84"/>
                                    <a:pt x="293" y="74"/>
                                    <a:pt x="286" y="66"/>
                                  </a:cubicBezTo>
                                  <a:cubicBezTo>
                                    <a:pt x="278" y="59"/>
                                    <a:pt x="267" y="54"/>
                                    <a:pt x="256" y="54"/>
                                  </a:cubicBezTo>
                                  <a:cubicBezTo>
                                    <a:pt x="244" y="54"/>
                                    <a:pt x="234" y="59"/>
                                    <a:pt x="226" y="66"/>
                                  </a:cubicBezTo>
                                  <a:cubicBezTo>
                                    <a:pt x="219" y="74"/>
                                    <a:pt x="214" y="84"/>
                                    <a:pt x="214" y="96"/>
                                  </a:cubicBezTo>
                                  <a:cubicBezTo>
                                    <a:pt x="214" y="97"/>
                                    <a:pt x="214" y="98"/>
                                    <a:pt x="214" y="100"/>
                                  </a:cubicBezTo>
                                  <a:cubicBezTo>
                                    <a:pt x="216" y="101"/>
                                    <a:pt x="219" y="102"/>
                                    <a:pt x="221" y="103"/>
                                  </a:cubicBezTo>
                                  <a:cubicBezTo>
                                    <a:pt x="220" y="101"/>
                                    <a:pt x="220" y="98"/>
                                    <a:pt x="220" y="96"/>
                                  </a:cubicBezTo>
                                  <a:cubicBezTo>
                                    <a:pt x="220" y="76"/>
                                    <a:pt x="236" y="60"/>
                                    <a:pt x="256" y="60"/>
                                  </a:cubicBezTo>
                                  <a:cubicBezTo>
                                    <a:pt x="276" y="60"/>
                                    <a:pt x="292" y="76"/>
                                    <a:pt x="292" y="96"/>
                                  </a:cubicBezTo>
                                  <a:cubicBezTo>
                                    <a:pt x="292" y="98"/>
                                    <a:pt x="291" y="101"/>
                                    <a:pt x="291" y="103"/>
                                  </a:cubicBezTo>
                                  <a:cubicBezTo>
                                    <a:pt x="293" y="102"/>
                                    <a:pt x="295" y="101"/>
                                    <a:pt x="298" y="100"/>
                                  </a:cubicBezTo>
                                  <a:cubicBezTo>
                                    <a:pt x="298" y="98"/>
                                    <a:pt x="298" y="97"/>
                                    <a:pt x="298" y="96"/>
                                  </a:cubicBezTo>
                                  <a:close/>
                                  <a:moveTo>
                                    <a:pt x="172" y="112"/>
                                  </a:moveTo>
                                  <a:cubicBezTo>
                                    <a:pt x="174" y="113"/>
                                    <a:pt x="175" y="115"/>
                                    <a:pt x="176" y="117"/>
                                  </a:cubicBezTo>
                                  <a:cubicBezTo>
                                    <a:pt x="182" y="113"/>
                                    <a:pt x="188" y="111"/>
                                    <a:pt x="195" y="111"/>
                                  </a:cubicBezTo>
                                  <a:cubicBezTo>
                                    <a:pt x="202" y="111"/>
                                    <a:pt x="209" y="113"/>
                                    <a:pt x="214" y="117"/>
                                  </a:cubicBezTo>
                                  <a:cubicBezTo>
                                    <a:pt x="216" y="115"/>
                                    <a:pt x="217" y="114"/>
                                    <a:pt x="218" y="112"/>
                                  </a:cubicBezTo>
                                  <a:cubicBezTo>
                                    <a:pt x="212" y="108"/>
                                    <a:pt x="204" y="105"/>
                                    <a:pt x="195" y="105"/>
                                  </a:cubicBezTo>
                                  <a:cubicBezTo>
                                    <a:pt x="187" y="105"/>
                                    <a:pt x="179" y="108"/>
                                    <a:pt x="172" y="112"/>
                                  </a:cubicBezTo>
                                  <a:close/>
                                  <a:moveTo>
                                    <a:pt x="177" y="118"/>
                                  </a:moveTo>
                                  <a:cubicBezTo>
                                    <a:pt x="178" y="119"/>
                                    <a:pt x="179" y="121"/>
                                    <a:pt x="180" y="123"/>
                                  </a:cubicBezTo>
                                  <a:cubicBezTo>
                                    <a:pt x="184" y="120"/>
                                    <a:pt x="189" y="118"/>
                                    <a:pt x="195" y="118"/>
                                  </a:cubicBezTo>
                                  <a:cubicBezTo>
                                    <a:pt x="201" y="118"/>
                                    <a:pt x="206" y="120"/>
                                    <a:pt x="211" y="123"/>
                                  </a:cubicBezTo>
                                  <a:cubicBezTo>
                                    <a:pt x="212" y="121"/>
                                    <a:pt x="213" y="120"/>
                                    <a:pt x="214" y="118"/>
                                  </a:cubicBezTo>
                                  <a:cubicBezTo>
                                    <a:pt x="208" y="115"/>
                                    <a:pt x="202" y="113"/>
                                    <a:pt x="195" y="113"/>
                                  </a:cubicBezTo>
                                  <a:cubicBezTo>
                                    <a:pt x="188" y="113"/>
                                    <a:pt x="182" y="115"/>
                                    <a:pt x="177" y="118"/>
                                  </a:cubicBezTo>
                                  <a:close/>
                                  <a:moveTo>
                                    <a:pt x="181" y="124"/>
                                  </a:moveTo>
                                  <a:cubicBezTo>
                                    <a:pt x="182" y="126"/>
                                    <a:pt x="182" y="128"/>
                                    <a:pt x="183" y="130"/>
                                  </a:cubicBezTo>
                                  <a:cubicBezTo>
                                    <a:pt x="187" y="127"/>
                                    <a:pt x="191" y="126"/>
                                    <a:pt x="195" y="126"/>
                                  </a:cubicBezTo>
                                  <a:cubicBezTo>
                                    <a:pt x="200" y="126"/>
                                    <a:pt x="204" y="128"/>
                                    <a:pt x="208" y="130"/>
                                  </a:cubicBezTo>
                                  <a:cubicBezTo>
                                    <a:pt x="208" y="128"/>
                                    <a:pt x="209" y="126"/>
                                    <a:pt x="210" y="124"/>
                                  </a:cubicBezTo>
                                  <a:cubicBezTo>
                                    <a:pt x="206" y="122"/>
                                    <a:pt x="201" y="120"/>
                                    <a:pt x="195" y="120"/>
                                  </a:cubicBezTo>
                                  <a:cubicBezTo>
                                    <a:pt x="190" y="120"/>
                                    <a:pt x="185" y="121"/>
                                    <a:pt x="181" y="124"/>
                                  </a:cubicBezTo>
                                  <a:close/>
                                  <a:moveTo>
                                    <a:pt x="184" y="131"/>
                                  </a:moveTo>
                                  <a:cubicBezTo>
                                    <a:pt x="184" y="133"/>
                                    <a:pt x="185" y="135"/>
                                    <a:pt x="185" y="138"/>
                                  </a:cubicBezTo>
                                  <a:cubicBezTo>
                                    <a:pt x="188" y="135"/>
                                    <a:pt x="191" y="134"/>
                                    <a:pt x="195" y="134"/>
                                  </a:cubicBezTo>
                                  <a:cubicBezTo>
                                    <a:pt x="199" y="134"/>
                                    <a:pt x="203" y="136"/>
                                    <a:pt x="205" y="139"/>
                                  </a:cubicBezTo>
                                  <a:cubicBezTo>
                                    <a:pt x="206" y="136"/>
                                    <a:pt x="206" y="134"/>
                                    <a:pt x="207" y="132"/>
                                  </a:cubicBezTo>
                                  <a:cubicBezTo>
                                    <a:pt x="204" y="129"/>
                                    <a:pt x="200" y="128"/>
                                    <a:pt x="195" y="128"/>
                                  </a:cubicBezTo>
                                  <a:cubicBezTo>
                                    <a:pt x="191" y="128"/>
                                    <a:pt x="187" y="129"/>
                                    <a:pt x="184" y="131"/>
                                  </a:cubicBezTo>
                                  <a:close/>
                                  <a:moveTo>
                                    <a:pt x="205" y="147"/>
                                  </a:moveTo>
                                  <a:cubicBezTo>
                                    <a:pt x="205" y="145"/>
                                    <a:pt x="205" y="143"/>
                                    <a:pt x="205" y="141"/>
                                  </a:cubicBezTo>
                                  <a:cubicBezTo>
                                    <a:pt x="203" y="137"/>
                                    <a:pt x="199" y="135"/>
                                    <a:pt x="195" y="135"/>
                                  </a:cubicBezTo>
                                  <a:cubicBezTo>
                                    <a:pt x="191" y="135"/>
                                    <a:pt x="188" y="137"/>
                                    <a:pt x="186" y="140"/>
                                  </a:cubicBezTo>
                                  <a:cubicBezTo>
                                    <a:pt x="186" y="142"/>
                                    <a:pt x="186" y="145"/>
                                    <a:pt x="186" y="147"/>
                                  </a:cubicBezTo>
                                  <a:cubicBezTo>
                                    <a:pt x="186" y="147"/>
                                    <a:pt x="186" y="148"/>
                                    <a:pt x="186" y="148"/>
                                  </a:cubicBezTo>
                                  <a:cubicBezTo>
                                    <a:pt x="187" y="148"/>
                                    <a:pt x="188" y="148"/>
                                    <a:pt x="188" y="148"/>
                                  </a:cubicBezTo>
                                  <a:cubicBezTo>
                                    <a:pt x="188" y="148"/>
                                    <a:pt x="188" y="147"/>
                                    <a:pt x="188" y="147"/>
                                  </a:cubicBezTo>
                                  <a:cubicBezTo>
                                    <a:pt x="188" y="143"/>
                                    <a:pt x="191" y="140"/>
                                    <a:pt x="195" y="140"/>
                                  </a:cubicBezTo>
                                  <a:cubicBezTo>
                                    <a:pt x="199" y="140"/>
                                    <a:pt x="202" y="143"/>
                                    <a:pt x="202" y="147"/>
                                  </a:cubicBezTo>
                                  <a:cubicBezTo>
                                    <a:pt x="202" y="147"/>
                                    <a:pt x="202" y="148"/>
                                    <a:pt x="202" y="148"/>
                                  </a:cubicBezTo>
                                  <a:cubicBezTo>
                                    <a:pt x="203" y="148"/>
                                    <a:pt x="204" y="148"/>
                                    <a:pt x="205" y="148"/>
                                  </a:cubicBezTo>
                                  <a:cubicBezTo>
                                    <a:pt x="205" y="148"/>
                                    <a:pt x="205" y="148"/>
                                    <a:pt x="205" y="147"/>
                                  </a:cubicBezTo>
                                  <a:close/>
                                  <a:moveTo>
                                    <a:pt x="195" y="142"/>
                                  </a:moveTo>
                                  <a:cubicBezTo>
                                    <a:pt x="192" y="142"/>
                                    <a:pt x="190" y="144"/>
                                    <a:pt x="190" y="147"/>
                                  </a:cubicBezTo>
                                  <a:cubicBezTo>
                                    <a:pt x="190" y="147"/>
                                    <a:pt x="190" y="147"/>
                                    <a:pt x="190" y="148"/>
                                  </a:cubicBezTo>
                                  <a:cubicBezTo>
                                    <a:pt x="192" y="147"/>
                                    <a:pt x="193" y="147"/>
                                    <a:pt x="195" y="147"/>
                                  </a:cubicBezTo>
                                  <a:cubicBezTo>
                                    <a:pt x="197" y="147"/>
                                    <a:pt x="198" y="147"/>
                                    <a:pt x="200" y="148"/>
                                  </a:cubicBezTo>
                                  <a:cubicBezTo>
                                    <a:pt x="200" y="147"/>
                                    <a:pt x="200" y="147"/>
                                    <a:pt x="200" y="147"/>
                                  </a:cubicBezTo>
                                  <a:cubicBezTo>
                                    <a:pt x="200" y="144"/>
                                    <a:pt x="198" y="142"/>
                                    <a:pt x="195" y="142"/>
                                  </a:cubicBezTo>
                                  <a:close/>
                                  <a:moveTo>
                                    <a:pt x="166" y="158"/>
                                  </a:moveTo>
                                  <a:cubicBezTo>
                                    <a:pt x="168" y="159"/>
                                    <a:pt x="170" y="161"/>
                                    <a:pt x="171" y="162"/>
                                  </a:cubicBezTo>
                                  <a:cubicBezTo>
                                    <a:pt x="178" y="158"/>
                                    <a:pt x="186" y="155"/>
                                    <a:pt x="195" y="155"/>
                                  </a:cubicBezTo>
                                  <a:cubicBezTo>
                                    <a:pt x="204" y="155"/>
                                    <a:pt x="212" y="158"/>
                                    <a:pt x="219" y="163"/>
                                  </a:cubicBezTo>
                                  <a:cubicBezTo>
                                    <a:pt x="221" y="161"/>
                                    <a:pt x="222" y="160"/>
                                    <a:pt x="224" y="158"/>
                                  </a:cubicBezTo>
                                  <a:cubicBezTo>
                                    <a:pt x="216" y="152"/>
                                    <a:pt x="206" y="149"/>
                                    <a:pt x="195" y="149"/>
                                  </a:cubicBezTo>
                                  <a:cubicBezTo>
                                    <a:pt x="184" y="149"/>
                                    <a:pt x="174" y="152"/>
                                    <a:pt x="166" y="158"/>
                                  </a:cubicBezTo>
                                  <a:close/>
                                  <a:moveTo>
                                    <a:pt x="172" y="163"/>
                                  </a:moveTo>
                                  <a:cubicBezTo>
                                    <a:pt x="174" y="165"/>
                                    <a:pt x="175" y="166"/>
                                    <a:pt x="176" y="168"/>
                                  </a:cubicBezTo>
                                  <a:cubicBezTo>
                                    <a:pt x="182" y="165"/>
                                    <a:pt x="188" y="163"/>
                                    <a:pt x="195" y="163"/>
                                  </a:cubicBezTo>
                                  <a:cubicBezTo>
                                    <a:pt x="202" y="163"/>
                                    <a:pt x="209" y="165"/>
                                    <a:pt x="214" y="168"/>
                                  </a:cubicBezTo>
                                  <a:cubicBezTo>
                                    <a:pt x="216" y="167"/>
                                    <a:pt x="217" y="165"/>
                                    <a:pt x="218" y="164"/>
                                  </a:cubicBezTo>
                                  <a:cubicBezTo>
                                    <a:pt x="212" y="159"/>
                                    <a:pt x="204" y="157"/>
                                    <a:pt x="195" y="157"/>
                                  </a:cubicBezTo>
                                  <a:cubicBezTo>
                                    <a:pt x="187" y="157"/>
                                    <a:pt x="179" y="159"/>
                                    <a:pt x="172" y="163"/>
                                  </a:cubicBezTo>
                                  <a:close/>
                                  <a:moveTo>
                                    <a:pt x="177" y="169"/>
                                  </a:moveTo>
                                  <a:cubicBezTo>
                                    <a:pt x="178" y="171"/>
                                    <a:pt x="179" y="172"/>
                                    <a:pt x="180" y="174"/>
                                  </a:cubicBezTo>
                                  <a:cubicBezTo>
                                    <a:pt x="184" y="171"/>
                                    <a:pt x="189" y="170"/>
                                    <a:pt x="195" y="170"/>
                                  </a:cubicBezTo>
                                  <a:cubicBezTo>
                                    <a:pt x="201" y="170"/>
                                    <a:pt x="206" y="171"/>
                                    <a:pt x="211" y="174"/>
                                  </a:cubicBezTo>
                                  <a:cubicBezTo>
                                    <a:pt x="212" y="173"/>
                                    <a:pt x="213" y="171"/>
                                    <a:pt x="214" y="170"/>
                                  </a:cubicBezTo>
                                  <a:cubicBezTo>
                                    <a:pt x="208" y="166"/>
                                    <a:pt x="202" y="164"/>
                                    <a:pt x="195" y="164"/>
                                  </a:cubicBezTo>
                                  <a:cubicBezTo>
                                    <a:pt x="188" y="164"/>
                                    <a:pt x="182" y="166"/>
                                    <a:pt x="177" y="169"/>
                                  </a:cubicBezTo>
                                  <a:close/>
                                  <a:moveTo>
                                    <a:pt x="181" y="175"/>
                                  </a:moveTo>
                                  <a:cubicBezTo>
                                    <a:pt x="182" y="177"/>
                                    <a:pt x="182" y="179"/>
                                    <a:pt x="183" y="181"/>
                                  </a:cubicBezTo>
                                  <a:cubicBezTo>
                                    <a:pt x="187" y="179"/>
                                    <a:pt x="191" y="177"/>
                                    <a:pt x="195" y="177"/>
                                  </a:cubicBezTo>
                                  <a:cubicBezTo>
                                    <a:pt x="200" y="177"/>
                                    <a:pt x="204" y="179"/>
                                    <a:pt x="208" y="182"/>
                                  </a:cubicBezTo>
                                  <a:cubicBezTo>
                                    <a:pt x="208" y="180"/>
                                    <a:pt x="209" y="178"/>
                                    <a:pt x="210" y="176"/>
                                  </a:cubicBezTo>
                                  <a:cubicBezTo>
                                    <a:pt x="206" y="173"/>
                                    <a:pt x="201" y="171"/>
                                    <a:pt x="195" y="171"/>
                                  </a:cubicBezTo>
                                  <a:cubicBezTo>
                                    <a:pt x="190" y="171"/>
                                    <a:pt x="185" y="173"/>
                                    <a:pt x="181" y="175"/>
                                  </a:cubicBezTo>
                                  <a:close/>
                                  <a:moveTo>
                                    <a:pt x="184" y="183"/>
                                  </a:moveTo>
                                  <a:cubicBezTo>
                                    <a:pt x="184" y="185"/>
                                    <a:pt x="185" y="187"/>
                                    <a:pt x="185" y="189"/>
                                  </a:cubicBezTo>
                                  <a:cubicBezTo>
                                    <a:pt x="188" y="187"/>
                                    <a:pt x="191" y="185"/>
                                    <a:pt x="195" y="185"/>
                                  </a:cubicBezTo>
                                  <a:cubicBezTo>
                                    <a:pt x="199" y="185"/>
                                    <a:pt x="203" y="187"/>
                                    <a:pt x="205" y="190"/>
                                  </a:cubicBezTo>
                                  <a:cubicBezTo>
                                    <a:pt x="206" y="188"/>
                                    <a:pt x="206" y="185"/>
                                    <a:pt x="207" y="183"/>
                                  </a:cubicBezTo>
                                  <a:cubicBezTo>
                                    <a:pt x="204" y="181"/>
                                    <a:pt x="200" y="179"/>
                                    <a:pt x="195" y="179"/>
                                  </a:cubicBezTo>
                                  <a:cubicBezTo>
                                    <a:pt x="191" y="179"/>
                                    <a:pt x="187" y="180"/>
                                    <a:pt x="184" y="183"/>
                                  </a:cubicBezTo>
                                  <a:close/>
                                  <a:moveTo>
                                    <a:pt x="205" y="199"/>
                                  </a:moveTo>
                                  <a:cubicBezTo>
                                    <a:pt x="205" y="196"/>
                                    <a:pt x="205" y="194"/>
                                    <a:pt x="205" y="192"/>
                                  </a:cubicBezTo>
                                  <a:cubicBezTo>
                                    <a:pt x="203" y="189"/>
                                    <a:pt x="199" y="187"/>
                                    <a:pt x="195" y="187"/>
                                  </a:cubicBezTo>
                                  <a:cubicBezTo>
                                    <a:pt x="191" y="187"/>
                                    <a:pt x="188" y="188"/>
                                    <a:pt x="186" y="191"/>
                                  </a:cubicBezTo>
                                  <a:cubicBezTo>
                                    <a:pt x="186" y="194"/>
                                    <a:pt x="186" y="196"/>
                                    <a:pt x="186" y="199"/>
                                  </a:cubicBezTo>
                                  <a:cubicBezTo>
                                    <a:pt x="186" y="199"/>
                                    <a:pt x="186" y="199"/>
                                    <a:pt x="186" y="199"/>
                                  </a:cubicBezTo>
                                  <a:cubicBezTo>
                                    <a:pt x="187" y="199"/>
                                    <a:pt x="188" y="199"/>
                                    <a:pt x="188" y="199"/>
                                  </a:cubicBezTo>
                                  <a:cubicBezTo>
                                    <a:pt x="188" y="199"/>
                                    <a:pt x="188" y="199"/>
                                    <a:pt x="188" y="199"/>
                                  </a:cubicBezTo>
                                  <a:cubicBezTo>
                                    <a:pt x="188" y="195"/>
                                    <a:pt x="191" y="192"/>
                                    <a:pt x="195" y="192"/>
                                  </a:cubicBezTo>
                                  <a:cubicBezTo>
                                    <a:pt x="199" y="192"/>
                                    <a:pt x="202" y="195"/>
                                    <a:pt x="202" y="199"/>
                                  </a:cubicBezTo>
                                  <a:cubicBezTo>
                                    <a:pt x="202" y="199"/>
                                    <a:pt x="202" y="199"/>
                                    <a:pt x="202" y="199"/>
                                  </a:cubicBezTo>
                                  <a:cubicBezTo>
                                    <a:pt x="203" y="199"/>
                                    <a:pt x="204" y="199"/>
                                    <a:pt x="205" y="200"/>
                                  </a:cubicBezTo>
                                  <a:cubicBezTo>
                                    <a:pt x="205" y="199"/>
                                    <a:pt x="205" y="199"/>
                                    <a:pt x="205" y="199"/>
                                  </a:cubicBezTo>
                                  <a:close/>
                                  <a:moveTo>
                                    <a:pt x="195" y="193"/>
                                  </a:moveTo>
                                  <a:cubicBezTo>
                                    <a:pt x="192" y="193"/>
                                    <a:pt x="190" y="196"/>
                                    <a:pt x="190" y="199"/>
                                  </a:cubicBezTo>
                                  <a:cubicBezTo>
                                    <a:pt x="190" y="199"/>
                                    <a:pt x="190" y="199"/>
                                    <a:pt x="190" y="199"/>
                                  </a:cubicBezTo>
                                  <a:cubicBezTo>
                                    <a:pt x="192" y="199"/>
                                    <a:pt x="193" y="199"/>
                                    <a:pt x="195" y="199"/>
                                  </a:cubicBezTo>
                                  <a:cubicBezTo>
                                    <a:pt x="197" y="199"/>
                                    <a:pt x="198" y="199"/>
                                    <a:pt x="200" y="199"/>
                                  </a:cubicBezTo>
                                  <a:cubicBezTo>
                                    <a:pt x="200" y="199"/>
                                    <a:pt x="200" y="199"/>
                                    <a:pt x="200" y="199"/>
                                  </a:cubicBezTo>
                                  <a:cubicBezTo>
                                    <a:pt x="200" y="196"/>
                                    <a:pt x="198" y="193"/>
                                    <a:pt x="195" y="193"/>
                                  </a:cubicBezTo>
                                  <a:close/>
                                  <a:moveTo>
                                    <a:pt x="166" y="209"/>
                                  </a:moveTo>
                                  <a:cubicBezTo>
                                    <a:pt x="168" y="211"/>
                                    <a:pt x="170" y="212"/>
                                    <a:pt x="171" y="214"/>
                                  </a:cubicBezTo>
                                  <a:cubicBezTo>
                                    <a:pt x="178" y="209"/>
                                    <a:pt x="186" y="206"/>
                                    <a:pt x="195" y="206"/>
                                  </a:cubicBezTo>
                                  <a:cubicBezTo>
                                    <a:pt x="204" y="206"/>
                                    <a:pt x="212" y="209"/>
                                    <a:pt x="219" y="214"/>
                                  </a:cubicBezTo>
                                  <a:cubicBezTo>
                                    <a:pt x="221" y="212"/>
                                    <a:pt x="222" y="211"/>
                                    <a:pt x="224" y="210"/>
                                  </a:cubicBezTo>
                                  <a:cubicBezTo>
                                    <a:pt x="216" y="204"/>
                                    <a:pt x="206" y="200"/>
                                    <a:pt x="195" y="200"/>
                                  </a:cubicBezTo>
                                  <a:cubicBezTo>
                                    <a:pt x="184" y="200"/>
                                    <a:pt x="174" y="204"/>
                                    <a:pt x="166" y="209"/>
                                  </a:cubicBezTo>
                                  <a:close/>
                                  <a:moveTo>
                                    <a:pt x="172" y="215"/>
                                  </a:moveTo>
                                  <a:cubicBezTo>
                                    <a:pt x="174" y="216"/>
                                    <a:pt x="175" y="218"/>
                                    <a:pt x="176" y="219"/>
                                  </a:cubicBezTo>
                                  <a:cubicBezTo>
                                    <a:pt x="182" y="216"/>
                                    <a:pt x="188" y="214"/>
                                    <a:pt x="195" y="214"/>
                                  </a:cubicBezTo>
                                  <a:cubicBezTo>
                                    <a:pt x="202" y="214"/>
                                    <a:pt x="209" y="216"/>
                                    <a:pt x="214" y="220"/>
                                  </a:cubicBezTo>
                                  <a:cubicBezTo>
                                    <a:pt x="216" y="218"/>
                                    <a:pt x="217" y="217"/>
                                    <a:pt x="218" y="215"/>
                                  </a:cubicBezTo>
                                  <a:cubicBezTo>
                                    <a:pt x="212" y="211"/>
                                    <a:pt x="204" y="208"/>
                                    <a:pt x="195" y="208"/>
                                  </a:cubicBezTo>
                                  <a:cubicBezTo>
                                    <a:pt x="187" y="208"/>
                                    <a:pt x="179" y="210"/>
                                    <a:pt x="172" y="215"/>
                                  </a:cubicBezTo>
                                  <a:close/>
                                  <a:moveTo>
                                    <a:pt x="177" y="221"/>
                                  </a:moveTo>
                                  <a:cubicBezTo>
                                    <a:pt x="178" y="222"/>
                                    <a:pt x="179" y="224"/>
                                    <a:pt x="180" y="225"/>
                                  </a:cubicBezTo>
                                  <a:cubicBezTo>
                                    <a:pt x="184" y="223"/>
                                    <a:pt x="189" y="221"/>
                                    <a:pt x="195" y="221"/>
                                  </a:cubicBezTo>
                                  <a:cubicBezTo>
                                    <a:pt x="201" y="221"/>
                                    <a:pt x="206" y="223"/>
                                    <a:pt x="211" y="226"/>
                                  </a:cubicBezTo>
                                  <a:cubicBezTo>
                                    <a:pt x="212" y="224"/>
                                    <a:pt x="213" y="223"/>
                                    <a:pt x="214" y="221"/>
                                  </a:cubicBezTo>
                                  <a:cubicBezTo>
                                    <a:pt x="208" y="218"/>
                                    <a:pt x="202" y="216"/>
                                    <a:pt x="195" y="216"/>
                                  </a:cubicBezTo>
                                  <a:cubicBezTo>
                                    <a:pt x="188" y="216"/>
                                    <a:pt x="182" y="218"/>
                                    <a:pt x="177" y="221"/>
                                  </a:cubicBezTo>
                                  <a:close/>
                                  <a:moveTo>
                                    <a:pt x="181" y="227"/>
                                  </a:moveTo>
                                  <a:cubicBezTo>
                                    <a:pt x="182" y="229"/>
                                    <a:pt x="182" y="231"/>
                                    <a:pt x="183" y="232"/>
                                  </a:cubicBezTo>
                                  <a:cubicBezTo>
                                    <a:pt x="187" y="230"/>
                                    <a:pt x="191" y="229"/>
                                    <a:pt x="195" y="229"/>
                                  </a:cubicBezTo>
                                  <a:cubicBezTo>
                                    <a:pt x="200" y="229"/>
                                    <a:pt x="204" y="230"/>
                                    <a:pt x="208" y="233"/>
                                  </a:cubicBezTo>
                                  <a:cubicBezTo>
                                    <a:pt x="208" y="231"/>
                                    <a:pt x="209" y="229"/>
                                    <a:pt x="210" y="227"/>
                                  </a:cubicBezTo>
                                  <a:cubicBezTo>
                                    <a:pt x="206" y="224"/>
                                    <a:pt x="201" y="223"/>
                                    <a:pt x="195" y="223"/>
                                  </a:cubicBezTo>
                                  <a:cubicBezTo>
                                    <a:pt x="190" y="223"/>
                                    <a:pt x="185" y="224"/>
                                    <a:pt x="181" y="227"/>
                                  </a:cubicBezTo>
                                  <a:close/>
                                  <a:moveTo>
                                    <a:pt x="184" y="234"/>
                                  </a:moveTo>
                                  <a:cubicBezTo>
                                    <a:pt x="184" y="236"/>
                                    <a:pt x="185" y="238"/>
                                    <a:pt x="185" y="240"/>
                                  </a:cubicBezTo>
                                  <a:cubicBezTo>
                                    <a:pt x="188" y="238"/>
                                    <a:pt x="191" y="236"/>
                                    <a:pt x="195" y="236"/>
                                  </a:cubicBezTo>
                                  <a:cubicBezTo>
                                    <a:pt x="199" y="236"/>
                                    <a:pt x="203" y="238"/>
                                    <a:pt x="205" y="241"/>
                                  </a:cubicBezTo>
                                  <a:cubicBezTo>
                                    <a:pt x="206" y="239"/>
                                    <a:pt x="206" y="237"/>
                                    <a:pt x="207" y="235"/>
                                  </a:cubicBezTo>
                                  <a:cubicBezTo>
                                    <a:pt x="204" y="232"/>
                                    <a:pt x="200" y="230"/>
                                    <a:pt x="195" y="230"/>
                                  </a:cubicBezTo>
                                  <a:cubicBezTo>
                                    <a:pt x="191" y="230"/>
                                    <a:pt x="187" y="232"/>
                                    <a:pt x="184" y="234"/>
                                  </a:cubicBezTo>
                                  <a:close/>
                                  <a:moveTo>
                                    <a:pt x="205" y="250"/>
                                  </a:moveTo>
                                  <a:cubicBezTo>
                                    <a:pt x="205" y="248"/>
                                    <a:pt x="205" y="246"/>
                                    <a:pt x="205" y="244"/>
                                  </a:cubicBezTo>
                                  <a:cubicBezTo>
                                    <a:pt x="203" y="240"/>
                                    <a:pt x="199" y="238"/>
                                    <a:pt x="195" y="238"/>
                                  </a:cubicBezTo>
                                  <a:cubicBezTo>
                                    <a:pt x="191" y="238"/>
                                    <a:pt x="188" y="240"/>
                                    <a:pt x="186" y="242"/>
                                  </a:cubicBezTo>
                                  <a:cubicBezTo>
                                    <a:pt x="186" y="245"/>
                                    <a:pt x="186" y="247"/>
                                    <a:pt x="186" y="250"/>
                                  </a:cubicBezTo>
                                  <a:cubicBezTo>
                                    <a:pt x="186" y="250"/>
                                    <a:pt x="186" y="251"/>
                                    <a:pt x="186" y="251"/>
                                  </a:cubicBezTo>
                                  <a:cubicBezTo>
                                    <a:pt x="187" y="251"/>
                                    <a:pt x="188" y="251"/>
                                    <a:pt x="188" y="251"/>
                                  </a:cubicBezTo>
                                  <a:cubicBezTo>
                                    <a:pt x="188" y="250"/>
                                    <a:pt x="188" y="250"/>
                                    <a:pt x="188" y="250"/>
                                  </a:cubicBezTo>
                                  <a:cubicBezTo>
                                    <a:pt x="188" y="246"/>
                                    <a:pt x="191" y="243"/>
                                    <a:pt x="195" y="243"/>
                                  </a:cubicBezTo>
                                  <a:cubicBezTo>
                                    <a:pt x="199" y="243"/>
                                    <a:pt x="202" y="246"/>
                                    <a:pt x="202" y="250"/>
                                  </a:cubicBezTo>
                                  <a:cubicBezTo>
                                    <a:pt x="202" y="250"/>
                                    <a:pt x="202" y="250"/>
                                    <a:pt x="202" y="251"/>
                                  </a:cubicBezTo>
                                  <a:cubicBezTo>
                                    <a:pt x="203" y="251"/>
                                    <a:pt x="204" y="251"/>
                                    <a:pt x="205" y="251"/>
                                  </a:cubicBezTo>
                                  <a:cubicBezTo>
                                    <a:pt x="205" y="251"/>
                                    <a:pt x="205" y="250"/>
                                    <a:pt x="205" y="250"/>
                                  </a:cubicBezTo>
                                  <a:close/>
                                  <a:moveTo>
                                    <a:pt x="195" y="245"/>
                                  </a:moveTo>
                                  <a:cubicBezTo>
                                    <a:pt x="192" y="245"/>
                                    <a:pt x="190" y="247"/>
                                    <a:pt x="190" y="250"/>
                                  </a:cubicBezTo>
                                  <a:cubicBezTo>
                                    <a:pt x="190" y="250"/>
                                    <a:pt x="190" y="250"/>
                                    <a:pt x="190" y="250"/>
                                  </a:cubicBezTo>
                                  <a:cubicBezTo>
                                    <a:pt x="192" y="250"/>
                                    <a:pt x="193" y="250"/>
                                    <a:pt x="195" y="250"/>
                                  </a:cubicBezTo>
                                  <a:cubicBezTo>
                                    <a:pt x="197" y="250"/>
                                    <a:pt x="198" y="250"/>
                                    <a:pt x="200" y="250"/>
                                  </a:cubicBezTo>
                                  <a:cubicBezTo>
                                    <a:pt x="200" y="250"/>
                                    <a:pt x="200" y="250"/>
                                    <a:pt x="200" y="250"/>
                                  </a:cubicBezTo>
                                  <a:cubicBezTo>
                                    <a:pt x="200" y="247"/>
                                    <a:pt x="198" y="245"/>
                                    <a:pt x="195" y="245"/>
                                  </a:cubicBezTo>
                                  <a:close/>
                                  <a:moveTo>
                                    <a:pt x="166" y="261"/>
                                  </a:moveTo>
                                  <a:cubicBezTo>
                                    <a:pt x="168" y="262"/>
                                    <a:pt x="170" y="263"/>
                                    <a:pt x="171" y="265"/>
                                  </a:cubicBezTo>
                                  <a:cubicBezTo>
                                    <a:pt x="178" y="260"/>
                                    <a:pt x="186" y="258"/>
                                    <a:pt x="195" y="258"/>
                                  </a:cubicBezTo>
                                  <a:cubicBezTo>
                                    <a:pt x="204" y="258"/>
                                    <a:pt x="212" y="261"/>
                                    <a:pt x="219" y="265"/>
                                  </a:cubicBezTo>
                                  <a:cubicBezTo>
                                    <a:pt x="221" y="264"/>
                                    <a:pt x="222" y="262"/>
                                    <a:pt x="224" y="261"/>
                                  </a:cubicBezTo>
                                  <a:cubicBezTo>
                                    <a:pt x="216" y="255"/>
                                    <a:pt x="206" y="252"/>
                                    <a:pt x="195" y="252"/>
                                  </a:cubicBezTo>
                                  <a:cubicBezTo>
                                    <a:pt x="184" y="252"/>
                                    <a:pt x="174" y="255"/>
                                    <a:pt x="166" y="261"/>
                                  </a:cubicBezTo>
                                  <a:close/>
                                  <a:moveTo>
                                    <a:pt x="172" y="266"/>
                                  </a:moveTo>
                                  <a:cubicBezTo>
                                    <a:pt x="174" y="268"/>
                                    <a:pt x="175" y="269"/>
                                    <a:pt x="176" y="271"/>
                                  </a:cubicBezTo>
                                  <a:cubicBezTo>
                                    <a:pt x="182" y="267"/>
                                    <a:pt x="188" y="265"/>
                                    <a:pt x="195" y="265"/>
                                  </a:cubicBezTo>
                                  <a:cubicBezTo>
                                    <a:pt x="202" y="265"/>
                                    <a:pt x="209" y="268"/>
                                    <a:pt x="214" y="271"/>
                                  </a:cubicBezTo>
                                  <a:cubicBezTo>
                                    <a:pt x="216" y="270"/>
                                    <a:pt x="217" y="268"/>
                                    <a:pt x="218" y="266"/>
                                  </a:cubicBezTo>
                                  <a:cubicBezTo>
                                    <a:pt x="212" y="262"/>
                                    <a:pt x="204" y="259"/>
                                    <a:pt x="195" y="259"/>
                                  </a:cubicBezTo>
                                  <a:cubicBezTo>
                                    <a:pt x="187" y="259"/>
                                    <a:pt x="179" y="262"/>
                                    <a:pt x="172" y="266"/>
                                  </a:cubicBezTo>
                                  <a:close/>
                                  <a:moveTo>
                                    <a:pt x="177" y="272"/>
                                  </a:moveTo>
                                  <a:cubicBezTo>
                                    <a:pt x="178" y="274"/>
                                    <a:pt x="179" y="275"/>
                                    <a:pt x="180" y="277"/>
                                  </a:cubicBezTo>
                                  <a:cubicBezTo>
                                    <a:pt x="184" y="274"/>
                                    <a:pt x="189" y="272"/>
                                    <a:pt x="195" y="272"/>
                                  </a:cubicBezTo>
                                  <a:cubicBezTo>
                                    <a:pt x="201" y="272"/>
                                    <a:pt x="206" y="274"/>
                                    <a:pt x="211" y="277"/>
                                  </a:cubicBezTo>
                                  <a:cubicBezTo>
                                    <a:pt x="212" y="276"/>
                                    <a:pt x="213" y="274"/>
                                    <a:pt x="214" y="273"/>
                                  </a:cubicBezTo>
                                  <a:cubicBezTo>
                                    <a:pt x="208" y="269"/>
                                    <a:pt x="202" y="267"/>
                                    <a:pt x="195" y="267"/>
                                  </a:cubicBezTo>
                                  <a:cubicBezTo>
                                    <a:pt x="188" y="267"/>
                                    <a:pt x="182" y="269"/>
                                    <a:pt x="177" y="272"/>
                                  </a:cubicBezTo>
                                  <a:close/>
                                  <a:moveTo>
                                    <a:pt x="181" y="278"/>
                                  </a:moveTo>
                                  <a:cubicBezTo>
                                    <a:pt x="182" y="280"/>
                                    <a:pt x="182" y="282"/>
                                    <a:pt x="183" y="284"/>
                                  </a:cubicBezTo>
                                  <a:cubicBezTo>
                                    <a:pt x="187" y="282"/>
                                    <a:pt x="191" y="280"/>
                                    <a:pt x="195" y="280"/>
                                  </a:cubicBezTo>
                                  <a:cubicBezTo>
                                    <a:pt x="200" y="280"/>
                                    <a:pt x="204" y="282"/>
                                    <a:pt x="208" y="284"/>
                                  </a:cubicBezTo>
                                  <a:cubicBezTo>
                                    <a:pt x="208" y="282"/>
                                    <a:pt x="209" y="280"/>
                                    <a:pt x="210" y="279"/>
                                  </a:cubicBezTo>
                                  <a:cubicBezTo>
                                    <a:pt x="206" y="276"/>
                                    <a:pt x="201" y="274"/>
                                    <a:pt x="195" y="274"/>
                                  </a:cubicBezTo>
                                  <a:cubicBezTo>
                                    <a:pt x="190" y="274"/>
                                    <a:pt x="185" y="276"/>
                                    <a:pt x="181" y="278"/>
                                  </a:cubicBezTo>
                                  <a:close/>
                                  <a:moveTo>
                                    <a:pt x="184" y="285"/>
                                  </a:moveTo>
                                  <a:cubicBezTo>
                                    <a:pt x="184" y="287"/>
                                    <a:pt x="185" y="290"/>
                                    <a:pt x="185" y="292"/>
                                  </a:cubicBezTo>
                                  <a:cubicBezTo>
                                    <a:pt x="188" y="289"/>
                                    <a:pt x="191" y="288"/>
                                    <a:pt x="195" y="288"/>
                                  </a:cubicBezTo>
                                  <a:cubicBezTo>
                                    <a:pt x="199" y="288"/>
                                    <a:pt x="203" y="290"/>
                                    <a:pt x="205" y="293"/>
                                  </a:cubicBezTo>
                                  <a:cubicBezTo>
                                    <a:pt x="206" y="290"/>
                                    <a:pt x="206" y="288"/>
                                    <a:pt x="207" y="286"/>
                                  </a:cubicBezTo>
                                  <a:cubicBezTo>
                                    <a:pt x="204" y="283"/>
                                    <a:pt x="200" y="282"/>
                                    <a:pt x="195" y="282"/>
                                  </a:cubicBezTo>
                                  <a:cubicBezTo>
                                    <a:pt x="191" y="282"/>
                                    <a:pt x="187" y="283"/>
                                    <a:pt x="184" y="285"/>
                                  </a:cubicBezTo>
                                  <a:close/>
                                  <a:moveTo>
                                    <a:pt x="205" y="301"/>
                                  </a:moveTo>
                                  <a:cubicBezTo>
                                    <a:pt x="205" y="299"/>
                                    <a:pt x="205" y="297"/>
                                    <a:pt x="205" y="295"/>
                                  </a:cubicBezTo>
                                  <a:cubicBezTo>
                                    <a:pt x="203" y="292"/>
                                    <a:pt x="199" y="289"/>
                                    <a:pt x="195" y="289"/>
                                  </a:cubicBezTo>
                                  <a:cubicBezTo>
                                    <a:pt x="191" y="289"/>
                                    <a:pt x="188" y="291"/>
                                    <a:pt x="186" y="294"/>
                                  </a:cubicBezTo>
                                  <a:cubicBezTo>
                                    <a:pt x="186" y="296"/>
                                    <a:pt x="186" y="299"/>
                                    <a:pt x="186" y="301"/>
                                  </a:cubicBezTo>
                                  <a:cubicBezTo>
                                    <a:pt x="186" y="302"/>
                                    <a:pt x="186" y="302"/>
                                    <a:pt x="186" y="302"/>
                                  </a:cubicBezTo>
                                  <a:cubicBezTo>
                                    <a:pt x="187" y="302"/>
                                    <a:pt x="188" y="302"/>
                                    <a:pt x="188" y="302"/>
                                  </a:cubicBezTo>
                                  <a:cubicBezTo>
                                    <a:pt x="188" y="302"/>
                                    <a:pt x="188" y="301"/>
                                    <a:pt x="188" y="301"/>
                                  </a:cubicBezTo>
                                  <a:cubicBezTo>
                                    <a:pt x="188" y="298"/>
                                    <a:pt x="191" y="295"/>
                                    <a:pt x="195" y="295"/>
                                  </a:cubicBezTo>
                                  <a:cubicBezTo>
                                    <a:pt x="199" y="295"/>
                                    <a:pt x="202" y="298"/>
                                    <a:pt x="202" y="301"/>
                                  </a:cubicBezTo>
                                  <a:cubicBezTo>
                                    <a:pt x="202" y="301"/>
                                    <a:pt x="202" y="302"/>
                                    <a:pt x="202" y="302"/>
                                  </a:cubicBezTo>
                                  <a:cubicBezTo>
                                    <a:pt x="203" y="302"/>
                                    <a:pt x="204" y="302"/>
                                    <a:pt x="205" y="302"/>
                                  </a:cubicBezTo>
                                  <a:cubicBezTo>
                                    <a:pt x="205" y="302"/>
                                    <a:pt x="205" y="302"/>
                                    <a:pt x="205" y="301"/>
                                  </a:cubicBezTo>
                                  <a:close/>
                                  <a:moveTo>
                                    <a:pt x="195" y="296"/>
                                  </a:moveTo>
                                  <a:cubicBezTo>
                                    <a:pt x="192" y="296"/>
                                    <a:pt x="190" y="298"/>
                                    <a:pt x="190" y="301"/>
                                  </a:cubicBezTo>
                                  <a:cubicBezTo>
                                    <a:pt x="190" y="301"/>
                                    <a:pt x="190" y="302"/>
                                    <a:pt x="190" y="302"/>
                                  </a:cubicBezTo>
                                  <a:cubicBezTo>
                                    <a:pt x="192" y="302"/>
                                    <a:pt x="193" y="301"/>
                                    <a:pt x="195" y="301"/>
                                  </a:cubicBezTo>
                                  <a:cubicBezTo>
                                    <a:pt x="197" y="301"/>
                                    <a:pt x="198" y="302"/>
                                    <a:pt x="200" y="302"/>
                                  </a:cubicBezTo>
                                  <a:cubicBezTo>
                                    <a:pt x="200" y="302"/>
                                    <a:pt x="200" y="301"/>
                                    <a:pt x="200" y="301"/>
                                  </a:cubicBezTo>
                                  <a:cubicBezTo>
                                    <a:pt x="200" y="298"/>
                                    <a:pt x="198" y="296"/>
                                    <a:pt x="195" y="296"/>
                                  </a:cubicBezTo>
                                  <a:close/>
                                  <a:moveTo>
                                    <a:pt x="166" y="312"/>
                                  </a:moveTo>
                                  <a:cubicBezTo>
                                    <a:pt x="168" y="313"/>
                                    <a:pt x="170" y="315"/>
                                    <a:pt x="171" y="316"/>
                                  </a:cubicBezTo>
                                  <a:cubicBezTo>
                                    <a:pt x="178" y="312"/>
                                    <a:pt x="186" y="309"/>
                                    <a:pt x="195" y="309"/>
                                  </a:cubicBezTo>
                                  <a:cubicBezTo>
                                    <a:pt x="204" y="309"/>
                                    <a:pt x="212" y="312"/>
                                    <a:pt x="219" y="317"/>
                                  </a:cubicBezTo>
                                  <a:cubicBezTo>
                                    <a:pt x="221" y="315"/>
                                    <a:pt x="222" y="314"/>
                                    <a:pt x="224" y="312"/>
                                  </a:cubicBezTo>
                                  <a:cubicBezTo>
                                    <a:pt x="216" y="307"/>
                                    <a:pt x="206" y="303"/>
                                    <a:pt x="195" y="303"/>
                                  </a:cubicBezTo>
                                  <a:cubicBezTo>
                                    <a:pt x="184" y="303"/>
                                    <a:pt x="174" y="306"/>
                                    <a:pt x="166" y="312"/>
                                  </a:cubicBezTo>
                                  <a:close/>
                                  <a:moveTo>
                                    <a:pt x="172" y="317"/>
                                  </a:moveTo>
                                  <a:cubicBezTo>
                                    <a:pt x="174" y="319"/>
                                    <a:pt x="175" y="321"/>
                                    <a:pt x="176" y="322"/>
                                  </a:cubicBezTo>
                                  <a:cubicBezTo>
                                    <a:pt x="182" y="319"/>
                                    <a:pt x="188" y="317"/>
                                    <a:pt x="195" y="317"/>
                                  </a:cubicBezTo>
                                  <a:cubicBezTo>
                                    <a:pt x="202" y="317"/>
                                    <a:pt x="209" y="319"/>
                                    <a:pt x="214" y="323"/>
                                  </a:cubicBezTo>
                                  <a:cubicBezTo>
                                    <a:pt x="216" y="321"/>
                                    <a:pt x="217" y="319"/>
                                    <a:pt x="218" y="318"/>
                                  </a:cubicBezTo>
                                  <a:cubicBezTo>
                                    <a:pt x="212" y="313"/>
                                    <a:pt x="204" y="311"/>
                                    <a:pt x="195" y="311"/>
                                  </a:cubicBezTo>
                                  <a:cubicBezTo>
                                    <a:pt x="187" y="311"/>
                                    <a:pt x="179" y="313"/>
                                    <a:pt x="172" y="317"/>
                                  </a:cubicBezTo>
                                  <a:close/>
                                  <a:moveTo>
                                    <a:pt x="177" y="324"/>
                                  </a:moveTo>
                                  <a:cubicBezTo>
                                    <a:pt x="178" y="325"/>
                                    <a:pt x="179" y="327"/>
                                    <a:pt x="180" y="328"/>
                                  </a:cubicBezTo>
                                  <a:cubicBezTo>
                                    <a:pt x="184" y="325"/>
                                    <a:pt x="189" y="324"/>
                                    <a:pt x="195" y="324"/>
                                  </a:cubicBezTo>
                                  <a:cubicBezTo>
                                    <a:pt x="201" y="324"/>
                                    <a:pt x="206" y="326"/>
                                    <a:pt x="211" y="329"/>
                                  </a:cubicBezTo>
                                  <a:cubicBezTo>
                                    <a:pt x="212" y="327"/>
                                    <a:pt x="213" y="325"/>
                                    <a:pt x="214" y="324"/>
                                  </a:cubicBezTo>
                                  <a:cubicBezTo>
                                    <a:pt x="208" y="320"/>
                                    <a:pt x="202" y="318"/>
                                    <a:pt x="195" y="318"/>
                                  </a:cubicBezTo>
                                  <a:cubicBezTo>
                                    <a:pt x="188" y="318"/>
                                    <a:pt x="182" y="320"/>
                                    <a:pt x="177" y="324"/>
                                  </a:cubicBezTo>
                                  <a:close/>
                                  <a:moveTo>
                                    <a:pt x="181" y="330"/>
                                  </a:moveTo>
                                  <a:cubicBezTo>
                                    <a:pt x="182" y="331"/>
                                    <a:pt x="182" y="333"/>
                                    <a:pt x="183" y="335"/>
                                  </a:cubicBezTo>
                                  <a:cubicBezTo>
                                    <a:pt x="187" y="333"/>
                                    <a:pt x="191" y="332"/>
                                    <a:pt x="195" y="332"/>
                                  </a:cubicBezTo>
                                  <a:cubicBezTo>
                                    <a:pt x="200" y="332"/>
                                    <a:pt x="204" y="333"/>
                                    <a:pt x="208" y="336"/>
                                  </a:cubicBezTo>
                                  <a:cubicBezTo>
                                    <a:pt x="208" y="334"/>
                                    <a:pt x="209" y="332"/>
                                    <a:pt x="210" y="330"/>
                                  </a:cubicBezTo>
                                  <a:cubicBezTo>
                                    <a:pt x="206" y="327"/>
                                    <a:pt x="201" y="325"/>
                                    <a:pt x="195" y="325"/>
                                  </a:cubicBezTo>
                                  <a:cubicBezTo>
                                    <a:pt x="190" y="325"/>
                                    <a:pt x="185" y="327"/>
                                    <a:pt x="181" y="330"/>
                                  </a:cubicBezTo>
                                  <a:close/>
                                  <a:moveTo>
                                    <a:pt x="184" y="337"/>
                                  </a:moveTo>
                                  <a:cubicBezTo>
                                    <a:pt x="184" y="339"/>
                                    <a:pt x="185" y="341"/>
                                    <a:pt x="185" y="343"/>
                                  </a:cubicBezTo>
                                  <a:cubicBezTo>
                                    <a:pt x="188" y="341"/>
                                    <a:pt x="191" y="339"/>
                                    <a:pt x="195" y="339"/>
                                  </a:cubicBezTo>
                                  <a:cubicBezTo>
                                    <a:pt x="199" y="339"/>
                                    <a:pt x="203" y="341"/>
                                    <a:pt x="205" y="344"/>
                                  </a:cubicBezTo>
                                  <a:cubicBezTo>
                                    <a:pt x="206" y="342"/>
                                    <a:pt x="206" y="339"/>
                                    <a:pt x="207" y="337"/>
                                  </a:cubicBezTo>
                                  <a:cubicBezTo>
                                    <a:pt x="204" y="335"/>
                                    <a:pt x="200" y="333"/>
                                    <a:pt x="195" y="333"/>
                                  </a:cubicBezTo>
                                  <a:cubicBezTo>
                                    <a:pt x="191" y="333"/>
                                    <a:pt x="187" y="334"/>
                                    <a:pt x="184" y="337"/>
                                  </a:cubicBezTo>
                                  <a:close/>
                                  <a:moveTo>
                                    <a:pt x="205" y="353"/>
                                  </a:moveTo>
                                  <a:cubicBezTo>
                                    <a:pt x="205" y="350"/>
                                    <a:pt x="205" y="348"/>
                                    <a:pt x="205" y="346"/>
                                  </a:cubicBezTo>
                                  <a:cubicBezTo>
                                    <a:pt x="203" y="343"/>
                                    <a:pt x="199" y="341"/>
                                    <a:pt x="195" y="341"/>
                                  </a:cubicBezTo>
                                  <a:cubicBezTo>
                                    <a:pt x="191" y="341"/>
                                    <a:pt x="188" y="342"/>
                                    <a:pt x="186" y="345"/>
                                  </a:cubicBezTo>
                                  <a:cubicBezTo>
                                    <a:pt x="186" y="348"/>
                                    <a:pt x="186" y="350"/>
                                    <a:pt x="186" y="353"/>
                                  </a:cubicBezTo>
                                  <a:cubicBezTo>
                                    <a:pt x="186" y="353"/>
                                    <a:pt x="186" y="353"/>
                                    <a:pt x="186" y="354"/>
                                  </a:cubicBezTo>
                                  <a:cubicBezTo>
                                    <a:pt x="187" y="353"/>
                                    <a:pt x="188" y="353"/>
                                    <a:pt x="188" y="353"/>
                                  </a:cubicBezTo>
                                  <a:cubicBezTo>
                                    <a:pt x="188" y="353"/>
                                    <a:pt x="188" y="353"/>
                                    <a:pt x="188" y="353"/>
                                  </a:cubicBezTo>
                                  <a:cubicBezTo>
                                    <a:pt x="188" y="349"/>
                                    <a:pt x="191" y="346"/>
                                    <a:pt x="195" y="346"/>
                                  </a:cubicBezTo>
                                  <a:cubicBezTo>
                                    <a:pt x="199" y="346"/>
                                    <a:pt x="202" y="349"/>
                                    <a:pt x="202" y="353"/>
                                  </a:cubicBezTo>
                                  <a:cubicBezTo>
                                    <a:pt x="202" y="353"/>
                                    <a:pt x="202" y="353"/>
                                    <a:pt x="202" y="353"/>
                                  </a:cubicBezTo>
                                  <a:cubicBezTo>
                                    <a:pt x="203" y="353"/>
                                    <a:pt x="204" y="354"/>
                                    <a:pt x="205" y="354"/>
                                  </a:cubicBezTo>
                                  <a:cubicBezTo>
                                    <a:pt x="205" y="353"/>
                                    <a:pt x="205" y="353"/>
                                    <a:pt x="205" y="353"/>
                                  </a:cubicBezTo>
                                  <a:close/>
                                  <a:moveTo>
                                    <a:pt x="195" y="348"/>
                                  </a:moveTo>
                                  <a:cubicBezTo>
                                    <a:pt x="192" y="348"/>
                                    <a:pt x="190" y="350"/>
                                    <a:pt x="190" y="353"/>
                                  </a:cubicBezTo>
                                  <a:cubicBezTo>
                                    <a:pt x="190" y="353"/>
                                    <a:pt x="190" y="353"/>
                                    <a:pt x="190" y="353"/>
                                  </a:cubicBezTo>
                                  <a:cubicBezTo>
                                    <a:pt x="192" y="353"/>
                                    <a:pt x="193" y="353"/>
                                    <a:pt x="195" y="353"/>
                                  </a:cubicBezTo>
                                  <a:cubicBezTo>
                                    <a:pt x="197" y="353"/>
                                    <a:pt x="198" y="353"/>
                                    <a:pt x="200" y="353"/>
                                  </a:cubicBezTo>
                                  <a:cubicBezTo>
                                    <a:pt x="200" y="353"/>
                                    <a:pt x="200" y="353"/>
                                    <a:pt x="200" y="353"/>
                                  </a:cubicBezTo>
                                  <a:cubicBezTo>
                                    <a:pt x="200" y="350"/>
                                    <a:pt x="198" y="348"/>
                                    <a:pt x="195" y="348"/>
                                  </a:cubicBezTo>
                                  <a:close/>
                                  <a:moveTo>
                                    <a:pt x="166" y="364"/>
                                  </a:moveTo>
                                  <a:cubicBezTo>
                                    <a:pt x="168" y="365"/>
                                    <a:pt x="170" y="366"/>
                                    <a:pt x="171" y="368"/>
                                  </a:cubicBezTo>
                                  <a:cubicBezTo>
                                    <a:pt x="178" y="363"/>
                                    <a:pt x="186" y="361"/>
                                    <a:pt x="195" y="361"/>
                                  </a:cubicBezTo>
                                  <a:cubicBezTo>
                                    <a:pt x="204" y="361"/>
                                    <a:pt x="212" y="363"/>
                                    <a:pt x="219" y="368"/>
                                  </a:cubicBezTo>
                                  <a:cubicBezTo>
                                    <a:pt x="221" y="367"/>
                                    <a:pt x="222" y="365"/>
                                    <a:pt x="224" y="364"/>
                                  </a:cubicBezTo>
                                  <a:cubicBezTo>
                                    <a:pt x="216" y="358"/>
                                    <a:pt x="206" y="354"/>
                                    <a:pt x="195" y="354"/>
                                  </a:cubicBezTo>
                                  <a:cubicBezTo>
                                    <a:pt x="184" y="354"/>
                                    <a:pt x="174" y="358"/>
                                    <a:pt x="166" y="364"/>
                                  </a:cubicBezTo>
                                  <a:close/>
                                  <a:moveTo>
                                    <a:pt x="172" y="369"/>
                                  </a:moveTo>
                                  <a:cubicBezTo>
                                    <a:pt x="174" y="370"/>
                                    <a:pt x="175" y="372"/>
                                    <a:pt x="176" y="374"/>
                                  </a:cubicBezTo>
                                  <a:cubicBezTo>
                                    <a:pt x="182" y="370"/>
                                    <a:pt x="188" y="368"/>
                                    <a:pt x="195" y="368"/>
                                  </a:cubicBezTo>
                                  <a:cubicBezTo>
                                    <a:pt x="202" y="368"/>
                                    <a:pt x="209" y="370"/>
                                    <a:pt x="214" y="374"/>
                                  </a:cubicBezTo>
                                  <a:cubicBezTo>
                                    <a:pt x="216" y="372"/>
                                    <a:pt x="217" y="371"/>
                                    <a:pt x="218" y="369"/>
                                  </a:cubicBezTo>
                                  <a:cubicBezTo>
                                    <a:pt x="212" y="365"/>
                                    <a:pt x="204" y="362"/>
                                    <a:pt x="195" y="362"/>
                                  </a:cubicBezTo>
                                  <a:cubicBezTo>
                                    <a:pt x="187" y="362"/>
                                    <a:pt x="179" y="365"/>
                                    <a:pt x="172" y="369"/>
                                  </a:cubicBezTo>
                                  <a:close/>
                                  <a:moveTo>
                                    <a:pt x="177" y="375"/>
                                  </a:moveTo>
                                  <a:cubicBezTo>
                                    <a:pt x="178" y="376"/>
                                    <a:pt x="179" y="378"/>
                                    <a:pt x="180" y="379"/>
                                  </a:cubicBezTo>
                                  <a:cubicBezTo>
                                    <a:pt x="184" y="377"/>
                                    <a:pt x="189" y="375"/>
                                    <a:pt x="195" y="375"/>
                                  </a:cubicBezTo>
                                  <a:cubicBezTo>
                                    <a:pt x="201" y="375"/>
                                    <a:pt x="206" y="377"/>
                                    <a:pt x="211" y="380"/>
                                  </a:cubicBezTo>
                                  <a:cubicBezTo>
                                    <a:pt x="212" y="378"/>
                                    <a:pt x="213" y="377"/>
                                    <a:pt x="214" y="375"/>
                                  </a:cubicBezTo>
                                  <a:cubicBezTo>
                                    <a:pt x="208" y="372"/>
                                    <a:pt x="202" y="370"/>
                                    <a:pt x="195" y="370"/>
                                  </a:cubicBezTo>
                                  <a:cubicBezTo>
                                    <a:pt x="188" y="370"/>
                                    <a:pt x="182" y="372"/>
                                    <a:pt x="177" y="375"/>
                                  </a:cubicBezTo>
                                  <a:close/>
                                  <a:moveTo>
                                    <a:pt x="181" y="381"/>
                                  </a:moveTo>
                                  <a:cubicBezTo>
                                    <a:pt x="182" y="383"/>
                                    <a:pt x="182" y="385"/>
                                    <a:pt x="183" y="387"/>
                                  </a:cubicBezTo>
                                  <a:cubicBezTo>
                                    <a:pt x="187" y="384"/>
                                    <a:pt x="191" y="383"/>
                                    <a:pt x="195" y="383"/>
                                  </a:cubicBezTo>
                                  <a:cubicBezTo>
                                    <a:pt x="200" y="383"/>
                                    <a:pt x="204" y="385"/>
                                    <a:pt x="208" y="387"/>
                                  </a:cubicBezTo>
                                  <a:cubicBezTo>
                                    <a:pt x="208" y="385"/>
                                    <a:pt x="209" y="383"/>
                                    <a:pt x="210" y="381"/>
                                  </a:cubicBezTo>
                                  <a:cubicBezTo>
                                    <a:pt x="206" y="378"/>
                                    <a:pt x="201" y="377"/>
                                    <a:pt x="195" y="377"/>
                                  </a:cubicBezTo>
                                  <a:cubicBezTo>
                                    <a:pt x="190" y="377"/>
                                    <a:pt x="185" y="378"/>
                                    <a:pt x="181" y="381"/>
                                  </a:cubicBezTo>
                                  <a:close/>
                                  <a:moveTo>
                                    <a:pt x="184" y="388"/>
                                  </a:moveTo>
                                  <a:cubicBezTo>
                                    <a:pt x="184" y="390"/>
                                    <a:pt x="185" y="392"/>
                                    <a:pt x="185" y="395"/>
                                  </a:cubicBezTo>
                                  <a:cubicBezTo>
                                    <a:pt x="188" y="392"/>
                                    <a:pt x="191" y="390"/>
                                    <a:pt x="195" y="390"/>
                                  </a:cubicBezTo>
                                  <a:cubicBezTo>
                                    <a:pt x="199" y="390"/>
                                    <a:pt x="203" y="392"/>
                                    <a:pt x="205" y="395"/>
                                  </a:cubicBezTo>
                                  <a:cubicBezTo>
                                    <a:pt x="206" y="393"/>
                                    <a:pt x="206" y="391"/>
                                    <a:pt x="207" y="389"/>
                                  </a:cubicBezTo>
                                  <a:cubicBezTo>
                                    <a:pt x="204" y="386"/>
                                    <a:pt x="200" y="385"/>
                                    <a:pt x="195" y="385"/>
                                  </a:cubicBezTo>
                                  <a:cubicBezTo>
                                    <a:pt x="191" y="385"/>
                                    <a:pt x="187" y="386"/>
                                    <a:pt x="184" y="388"/>
                                  </a:cubicBezTo>
                                  <a:close/>
                                  <a:moveTo>
                                    <a:pt x="205" y="404"/>
                                  </a:moveTo>
                                  <a:cubicBezTo>
                                    <a:pt x="205" y="402"/>
                                    <a:pt x="205" y="400"/>
                                    <a:pt x="205" y="398"/>
                                  </a:cubicBezTo>
                                  <a:cubicBezTo>
                                    <a:pt x="203" y="394"/>
                                    <a:pt x="199" y="392"/>
                                    <a:pt x="195" y="392"/>
                                  </a:cubicBezTo>
                                  <a:cubicBezTo>
                                    <a:pt x="191" y="392"/>
                                    <a:pt x="188" y="394"/>
                                    <a:pt x="186" y="397"/>
                                  </a:cubicBezTo>
                                  <a:cubicBezTo>
                                    <a:pt x="186" y="399"/>
                                    <a:pt x="186" y="402"/>
                                    <a:pt x="186" y="404"/>
                                  </a:cubicBezTo>
                                  <a:cubicBezTo>
                                    <a:pt x="186" y="404"/>
                                    <a:pt x="186" y="405"/>
                                    <a:pt x="186" y="405"/>
                                  </a:cubicBezTo>
                                  <a:cubicBezTo>
                                    <a:pt x="187" y="405"/>
                                    <a:pt x="188" y="405"/>
                                    <a:pt x="188" y="405"/>
                                  </a:cubicBezTo>
                                  <a:cubicBezTo>
                                    <a:pt x="188" y="404"/>
                                    <a:pt x="188" y="404"/>
                                    <a:pt x="188" y="404"/>
                                  </a:cubicBezTo>
                                  <a:cubicBezTo>
                                    <a:pt x="188" y="400"/>
                                    <a:pt x="191" y="397"/>
                                    <a:pt x="195" y="397"/>
                                  </a:cubicBezTo>
                                  <a:cubicBezTo>
                                    <a:pt x="199" y="397"/>
                                    <a:pt x="202" y="400"/>
                                    <a:pt x="202" y="404"/>
                                  </a:cubicBezTo>
                                  <a:cubicBezTo>
                                    <a:pt x="202" y="404"/>
                                    <a:pt x="202" y="404"/>
                                    <a:pt x="202" y="405"/>
                                  </a:cubicBezTo>
                                  <a:cubicBezTo>
                                    <a:pt x="203" y="405"/>
                                    <a:pt x="204" y="405"/>
                                    <a:pt x="205" y="405"/>
                                  </a:cubicBezTo>
                                  <a:cubicBezTo>
                                    <a:pt x="205" y="405"/>
                                    <a:pt x="205" y="404"/>
                                    <a:pt x="205" y="404"/>
                                  </a:cubicBezTo>
                                  <a:close/>
                                  <a:moveTo>
                                    <a:pt x="195" y="399"/>
                                  </a:moveTo>
                                  <a:cubicBezTo>
                                    <a:pt x="192" y="399"/>
                                    <a:pt x="190" y="401"/>
                                    <a:pt x="190" y="404"/>
                                  </a:cubicBezTo>
                                  <a:cubicBezTo>
                                    <a:pt x="190" y="404"/>
                                    <a:pt x="190" y="404"/>
                                    <a:pt x="190" y="404"/>
                                  </a:cubicBezTo>
                                  <a:cubicBezTo>
                                    <a:pt x="192" y="404"/>
                                    <a:pt x="193" y="404"/>
                                    <a:pt x="195" y="404"/>
                                  </a:cubicBezTo>
                                  <a:cubicBezTo>
                                    <a:pt x="197" y="404"/>
                                    <a:pt x="198" y="404"/>
                                    <a:pt x="200" y="404"/>
                                  </a:cubicBezTo>
                                  <a:cubicBezTo>
                                    <a:pt x="200" y="404"/>
                                    <a:pt x="200" y="404"/>
                                    <a:pt x="200" y="404"/>
                                  </a:cubicBezTo>
                                  <a:cubicBezTo>
                                    <a:pt x="200" y="401"/>
                                    <a:pt x="198" y="399"/>
                                    <a:pt x="195" y="399"/>
                                  </a:cubicBezTo>
                                  <a:close/>
                                  <a:moveTo>
                                    <a:pt x="763" y="353"/>
                                  </a:moveTo>
                                  <a:cubicBezTo>
                                    <a:pt x="763" y="354"/>
                                    <a:pt x="763" y="356"/>
                                    <a:pt x="762" y="357"/>
                                  </a:cubicBezTo>
                                  <a:cubicBezTo>
                                    <a:pt x="764" y="358"/>
                                    <a:pt x="766" y="359"/>
                                    <a:pt x="768" y="360"/>
                                  </a:cubicBezTo>
                                  <a:cubicBezTo>
                                    <a:pt x="769" y="358"/>
                                    <a:pt x="769" y="355"/>
                                    <a:pt x="769" y="353"/>
                                  </a:cubicBezTo>
                                  <a:cubicBezTo>
                                    <a:pt x="769" y="345"/>
                                    <a:pt x="766" y="338"/>
                                    <a:pt x="761" y="333"/>
                                  </a:cubicBezTo>
                                  <a:cubicBezTo>
                                    <a:pt x="756" y="328"/>
                                    <a:pt x="749" y="325"/>
                                    <a:pt x="742" y="325"/>
                                  </a:cubicBezTo>
                                  <a:cubicBezTo>
                                    <a:pt x="734" y="325"/>
                                    <a:pt x="727" y="328"/>
                                    <a:pt x="722" y="333"/>
                                  </a:cubicBezTo>
                                  <a:cubicBezTo>
                                    <a:pt x="718" y="338"/>
                                    <a:pt x="714" y="345"/>
                                    <a:pt x="714" y="353"/>
                                  </a:cubicBezTo>
                                  <a:cubicBezTo>
                                    <a:pt x="714" y="355"/>
                                    <a:pt x="715" y="358"/>
                                    <a:pt x="715" y="360"/>
                                  </a:cubicBezTo>
                                  <a:cubicBezTo>
                                    <a:pt x="717" y="359"/>
                                    <a:pt x="719" y="358"/>
                                    <a:pt x="721" y="357"/>
                                  </a:cubicBezTo>
                                  <a:cubicBezTo>
                                    <a:pt x="721" y="356"/>
                                    <a:pt x="721" y="354"/>
                                    <a:pt x="721" y="353"/>
                                  </a:cubicBezTo>
                                  <a:cubicBezTo>
                                    <a:pt x="721" y="341"/>
                                    <a:pt x="730" y="332"/>
                                    <a:pt x="742" y="332"/>
                                  </a:cubicBezTo>
                                  <a:cubicBezTo>
                                    <a:pt x="753" y="332"/>
                                    <a:pt x="763" y="341"/>
                                    <a:pt x="763" y="353"/>
                                  </a:cubicBezTo>
                                  <a:close/>
                                  <a:moveTo>
                                    <a:pt x="755" y="353"/>
                                  </a:moveTo>
                                  <a:cubicBezTo>
                                    <a:pt x="755" y="353"/>
                                    <a:pt x="755" y="354"/>
                                    <a:pt x="755" y="355"/>
                                  </a:cubicBezTo>
                                  <a:cubicBezTo>
                                    <a:pt x="757" y="355"/>
                                    <a:pt x="759" y="356"/>
                                    <a:pt x="761" y="357"/>
                                  </a:cubicBezTo>
                                  <a:cubicBezTo>
                                    <a:pt x="761" y="355"/>
                                    <a:pt x="761" y="354"/>
                                    <a:pt x="761" y="353"/>
                                  </a:cubicBezTo>
                                  <a:cubicBezTo>
                                    <a:pt x="761" y="347"/>
                                    <a:pt x="759" y="342"/>
                                    <a:pt x="755" y="339"/>
                                  </a:cubicBezTo>
                                  <a:cubicBezTo>
                                    <a:pt x="752" y="335"/>
                                    <a:pt x="747" y="333"/>
                                    <a:pt x="742" y="333"/>
                                  </a:cubicBezTo>
                                  <a:cubicBezTo>
                                    <a:pt x="736" y="333"/>
                                    <a:pt x="731" y="335"/>
                                    <a:pt x="728" y="339"/>
                                  </a:cubicBezTo>
                                  <a:cubicBezTo>
                                    <a:pt x="724" y="342"/>
                                    <a:pt x="722" y="347"/>
                                    <a:pt x="722" y="353"/>
                                  </a:cubicBezTo>
                                  <a:cubicBezTo>
                                    <a:pt x="722" y="354"/>
                                    <a:pt x="722" y="355"/>
                                    <a:pt x="723" y="357"/>
                                  </a:cubicBezTo>
                                  <a:cubicBezTo>
                                    <a:pt x="724" y="356"/>
                                    <a:pt x="726" y="355"/>
                                    <a:pt x="728" y="355"/>
                                  </a:cubicBezTo>
                                  <a:cubicBezTo>
                                    <a:pt x="728" y="354"/>
                                    <a:pt x="728" y="353"/>
                                    <a:pt x="728" y="353"/>
                                  </a:cubicBezTo>
                                  <a:cubicBezTo>
                                    <a:pt x="728" y="345"/>
                                    <a:pt x="734" y="339"/>
                                    <a:pt x="742" y="339"/>
                                  </a:cubicBezTo>
                                  <a:cubicBezTo>
                                    <a:pt x="749" y="339"/>
                                    <a:pt x="755" y="345"/>
                                    <a:pt x="755" y="353"/>
                                  </a:cubicBezTo>
                                  <a:close/>
                                  <a:moveTo>
                                    <a:pt x="748" y="353"/>
                                  </a:moveTo>
                                  <a:cubicBezTo>
                                    <a:pt x="748" y="353"/>
                                    <a:pt x="748" y="353"/>
                                    <a:pt x="748" y="353"/>
                                  </a:cubicBezTo>
                                  <a:cubicBezTo>
                                    <a:pt x="750" y="354"/>
                                    <a:pt x="752" y="354"/>
                                    <a:pt x="754" y="354"/>
                                  </a:cubicBezTo>
                                  <a:cubicBezTo>
                                    <a:pt x="754" y="354"/>
                                    <a:pt x="754" y="353"/>
                                    <a:pt x="754" y="353"/>
                                  </a:cubicBezTo>
                                  <a:cubicBezTo>
                                    <a:pt x="754" y="346"/>
                                    <a:pt x="748" y="341"/>
                                    <a:pt x="742" y="341"/>
                                  </a:cubicBezTo>
                                  <a:cubicBezTo>
                                    <a:pt x="735" y="341"/>
                                    <a:pt x="730" y="346"/>
                                    <a:pt x="730" y="353"/>
                                  </a:cubicBezTo>
                                  <a:cubicBezTo>
                                    <a:pt x="730" y="353"/>
                                    <a:pt x="730" y="354"/>
                                    <a:pt x="730" y="354"/>
                                  </a:cubicBezTo>
                                  <a:cubicBezTo>
                                    <a:pt x="732" y="354"/>
                                    <a:pt x="733" y="354"/>
                                    <a:pt x="735" y="353"/>
                                  </a:cubicBezTo>
                                  <a:cubicBezTo>
                                    <a:pt x="735" y="353"/>
                                    <a:pt x="735" y="353"/>
                                    <a:pt x="735" y="353"/>
                                  </a:cubicBezTo>
                                  <a:cubicBezTo>
                                    <a:pt x="735" y="349"/>
                                    <a:pt x="738" y="346"/>
                                    <a:pt x="742" y="346"/>
                                  </a:cubicBezTo>
                                  <a:cubicBezTo>
                                    <a:pt x="745" y="346"/>
                                    <a:pt x="748" y="349"/>
                                    <a:pt x="748" y="353"/>
                                  </a:cubicBezTo>
                                  <a:close/>
                                  <a:moveTo>
                                    <a:pt x="742" y="348"/>
                                  </a:moveTo>
                                  <a:cubicBezTo>
                                    <a:pt x="739" y="348"/>
                                    <a:pt x="737" y="350"/>
                                    <a:pt x="737" y="353"/>
                                  </a:cubicBezTo>
                                  <a:cubicBezTo>
                                    <a:pt x="737" y="353"/>
                                    <a:pt x="737" y="353"/>
                                    <a:pt x="737" y="353"/>
                                  </a:cubicBezTo>
                                  <a:cubicBezTo>
                                    <a:pt x="738" y="353"/>
                                    <a:pt x="740" y="353"/>
                                    <a:pt x="742" y="353"/>
                                  </a:cubicBezTo>
                                  <a:cubicBezTo>
                                    <a:pt x="743" y="353"/>
                                    <a:pt x="745" y="353"/>
                                    <a:pt x="747" y="353"/>
                                  </a:cubicBezTo>
                                  <a:cubicBezTo>
                                    <a:pt x="747" y="353"/>
                                    <a:pt x="747" y="353"/>
                                    <a:pt x="747" y="353"/>
                                  </a:cubicBezTo>
                                  <a:cubicBezTo>
                                    <a:pt x="747" y="350"/>
                                    <a:pt x="745" y="348"/>
                                    <a:pt x="742" y="348"/>
                                  </a:cubicBezTo>
                                  <a:close/>
                                  <a:moveTo>
                                    <a:pt x="772" y="363"/>
                                  </a:moveTo>
                                  <a:cubicBezTo>
                                    <a:pt x="773" y="362"/>
                                    <a:pt x="774" y="362"/>
                                    <a:pt x="775" y="361"/>
                                  </a:cubicBezTo>
                                  <a:cubicBezTo>
                                    <a:pt x="776" y="358"/>
                                    <a:pt x="776" y="356"/>
                                    <a:pt x="776" y="353"/>
                                  </a:cubicBezTo>
                                  <a:cubicBezTo>
                                    <a:pt x="776" y="343"/>
                                    <a:pt x="772" y="335"/>
                                    <a:pt x="766" y="328"/>
                                  </a:cubicBezTo>
                                  <a:cubicBezTo>
                                    <a:pt x="760" y="322"/>
                                    <a:pt x="751" y="318"/>
                                    <a:pt x="742" y="318"/>
                                  </a:cubicBezTo>
                                  <a:cubicBezTo>
                                    <a:pt x="732" y="318"/>
                                    <a:pt x="724" y="322"/>
                                    <a:pt x="717" y="328"/>
                                  </a:cubicBezTo>
                                  <a:cubicBezTo>
                                    <a:pt x="711" y="335"/>
                                    <a:pt x="707" y="343"/>
                                    <a:pt x="707" y="353"/>
                                  </a:cubicBezTo>
                                  <a:cubicBezTo>
                                    <a:pt x="707" y="356"/>
                                    <a:pt x="708" y="358"/>
                                    <a:pt x="708" y="361"/>
                                  </a:cubicBezTo>
                                  <a:cubicBezTo>
                                    <a:pt x="709" y="362"/>
                                    <a:pt x="710" y="362"/>
                                    <a:pt x="711" y="363"/>
                                  </a:cubicBezTo>
                                  <a:cubicBezTo>
                                    <a:pt x="712" y="362"/>
                                    <a:pt x="713" y="362"/>
                                    <a:pt x="714" y="361"/>
                                  </a:cubicBezTo>
                                  <a:cubicBezTo>
                                    <a:pt x="713" y="358"/>
                                    <a:pt x="713" y="356"/>
                                    <a:pt x="713" y="353"/>
                                  </a:cubicBezTo>
                                  <a:cubicBezTo>
                                    <a:pt x="713" y="337"/>
                                    <a:pt x="726" y="324"/>
                                    <a:pt x="742" y="324"/>
                                  </a:cubicBezTo>
                                  <a:cubicBezTo>
                                    <a:pt x="758" y="324"/>
                                    <a:pt x="770" y="337"/>
                                    <a:pt x="770" y="353"/>
                                  </a:cubicBezTo>
                                  <a:cubicBezTo>
                                    <a:pt x="770" y="356"/>
                                    <a:pt x="770" y="358"/>
                                    <a:pt x="769" y="361"/>
                                  </a:cubicBezTo>
                                  <a:cubicBezTo>
                                    <a:pt x="770" y="362"/>
                                    <a:pt x="771" y="362"/>
                                    <a:pt x="772" y="363"/>
                                  </a:cubicBezTo>
                                  <a:close/>
                                  <a:moveTo>
                                    <a:pt x="763" y="301"/>
                                  </a:moveTo>
                                  <a:cubicBezTo>
                                    <a:pt x="763" y="303"/>
                                    <a:pt x="763" y="304"/>
                                    <a:pt x="762" y="306"/>
                                  </a:cubicBezTo>
                                  <a:cubicBezTo>
                                    <a:pt x="764" y="307"/>
                                    <a:pt x="766" y="308"/>
                                    <a:pt x="768" y="309"/>
                                  </a:cubicBezTo>
                                  <a:cubicBezTo>
                                    <a:pt x="769" y="306"/>
                                    <a:pt x="769" y="304"/>
                                    <a:pt x="769" y="301"/>
                                  </a:cubicBezTo>
                                  <a:cubicBezTo>
                                    <a:pt x="769" y="294"/>
                                    <a:pt x="766" y="287"/>
                                    <a:pt x="761" y="282"/>
                                  </a:cubicBezTo>
                                  <a:cubicBezTo>
                                    <a:pt x="756" y="277"/>
                                    <a:pt x="749" y="274"/>
                                    <a:pt x="742" y="274"/>
                                  </a:cubicBezTo>
                                  <a:cubicBezTo>
                                    <a:pt x="734" y="274"/>
                                    <a:pt x="727" y="277"/>
                                    <a:pt x="722" y="282"/>
                                  </a:cubicBezTo>
                                  <a:cubicBezTo>
                                    <a:pt x="718" y="287"/>
                                    <a:pt x="714" y="294"/>
                                    <a:pt x="714" y="301"/>
                                  </a:cubicBezTo>
                                  <a:cubicBezTo>
                                    <a:pt x="714" y="304"/>
                                    <a:pt x="715" y="306"/>
                                    <a:pt x="715" y="309"/>
                                  </a:cubicBezTo>
                                  <a:cubicBezTo>
                                    <a:pt x="717" y="308"/>
                                    <a:pt x="719" y="307"/>
                                    <a:pt x="721" y="306"/>
                                  </a:cubicBezTo>
                                  <a:cubicBezTo>
                                    <a:pt x="721" y="304"/>
                                    <a:pt x="721" y="303"/>
                                    <a:pt x="721" y="301"/>
                                  </a:cubicBezTo>
                                  <a:cubicBezTo>
                                    <a:pt x="721" y="290"/>
                                    <a:pt x="730" y="280"/>
                                    <a:pt x="742" y="280"/>
                                  </a:cubicBezTo>
                                  <a:cubicBezTo>
                                    <a:pt x="753" y="280"/>
                                    <a:pt x="763" y="290"/>
                                    <a:pt x="763" y="301"/>
                                  </a:cubicBezTo>
                                  <a:close/>
                                  <a:moveTo>
                                    <a:pt x="755" y="301"/>
                                  </a:moveTo>
                                  <a:cubicBezTo>
                                    <a:pt x="755" y="302"/>
                                    <a:pt x="755" y="303"/>
                                    <a:pt x="755" y="303"/>
                                  </a:cubicBezTo>
                                  <a:cubicBezTo>
                                    <a:pt x="757" y="304"/>
                                    <a:pt x="759" y="304"/>
                                    <a:pt x="761" y="305"/>
                                  </a:cubicBezTo>
                                  <a:cubicBezTo>
                                    <a:pt x="761" y="304"/>
                                    <a:pt x="761" y="303"/>
                                    <a:pt x="761" y="301"/>
                                  </a:cubicBezTo>
                                  <a:cubicBezTo>
                                    <a:pt x="761" y="296"/>
                                    <a:pt x="759" y="291"/>
                                    <a:pt x="755" y="287"/>
                                  </a:cubicBezTo>
                                  <a:cubicBezTo>
                                    <a:pt x="752" y="284"/>
                                    <a:pt x="747" y="282"/>
                                    <a:pt x="742" y="282"/>
                                  </a:cubicBezTo>
                                  <a:cubicBezTo>
                                    <a:pt x="736" y="282"/>
                                    <a:pt x="731" y="284"/>
                                    <a:pt x="728" y="287"/>
                                  </a:cubicBezTo>
                                  <a:cubicBezTo>
                                    <a:pt x="724" y="291"/>
                                    <a:pt x="722" y="296"/>
                                    <a:pt x="722" y="301"/>
                                  </a:cubicBezTo>
                                  <a:cubicBezTo>
                                    <a:pt x="722" y="303"/>
                                    <a:pt x="722" y="304"/>
                                    <a:pt x="723" y="305"/>
                                  </a:cubicBezTo>
                                  <a:cubicBezTo>
                                    <a:pt x="724" y="304"/>
                                    <a:pt x="726" y="304"/>
                                    <a:pt x="728" y="303"/>
                                  </a:cubicBezTo>
                                  <a:cubicBezTo>
                                    <a:pt x="728" y="303"/>
                                    <a:pt x="728" y="302"/>
                                    <a:pt x="728" y="301"/>
                                  </a:cubicBezTo>
                                  <a:cubicBezTo>
                                    <a:pt x="728" y="294"/>
                                    <a:pt x="734" y="288"/>
                                    <a:pt x="742" y="288"/>
                                  </a:cubicBezTo>
                                  <a:cubicBezTo>
                                    <a:pt x="749" y="288"/>
                                    <a:pt x="755" y="294"/>
                                    <a:pt x="755" y="301"/>
                                  </a:cubicBezTo>
                                  <a:close/>
                                  <a:moveTo>
                                    <a:pt x="748" y="301"/>
                                  </a:moveTo>
                                  <a:cubicBezTo>
                                    <a:pt x="748" y="301"/>
                                    <a:pt x="748" y="302"/>
                                    <a:pt x="748" y="302"/>
                                  </a:cubicBezTo>
                                  <a:cubicBezTo>
                                    <a:pt x="750" y="302"/>
                                    <a:pt x="752" y="302"/>
                                    <a:pt x="754" y="303"/>
                                  </a:cubicBezTo>
                                  <a:cubicBezTo>
                                    <a:pt x="754" y="302"/>
                                    <a:pt x="754" y="302"/>
                                    <a:pt x="754" y="301"/>
                                  </a:cubicBezTo>
                                  <a:cubicBezTo>
                                    <a:pt x="754" y="295"/>
                                    <a:pt x="748" y="289"/>
                                    <a:pt x="742" y="289"/>
                                  </a:cubicBezTo>
                                  <a:cubicBezTo>
                                    <a:pt x="735" y="289"/>
                                    <a:pt x="730" y="295"/>
                                    <a:pt x="730" y="301"/>
                                  </a:cubicBezTo>
                                  <a:cubicBezTo>
                                    <a:pt x="730" y="302"/>
                                    <a:pt x="730" y="302"/>
                                    <a:pt x="730" y="303"/>
                                  </a:cubicBezTo>
                                  <a:cubicBezTo>
                                    <a:pt x="732" y="302"/>
                                    <a:pt x="733" y="302"/>
                                    <a:pt x="735" y="302"/>
                                  </a:cubicBezTo>
                                  <a:cubicBezTo>
                                    <a:pt x="735" y="302"/>
                                    <a:pt x="735" y="301"/>
                                    <a:pt x="735" y="301"/>
                                  </a:cubicBezTo>
                                  <a:cubicBezTo>
                                    <a:pt x="735" y="298"/>
                                    <a:pt x="738" y="295"/>
                                    <a:pt x="742" y="295"/>
                                  </a:cubicBezTo>
                                  <a:cubicBezTo>
                                    <a:pt x="745" y="295"/>
                                    <a:pt x="748" y="298"/>
                                    <a:pt x="748" y="301"/>
                                  </a:cubicBezTo>
                                  <a:close/>
                                  <a:moveTo>
                                    <a:pt x="742" y="296"/>
                                  </a:moveTo>
                                  <a:cubicBezTo>
                                    <a:pt x="739" y="296"/>
                                    <a:pt x="737" y="298"/>
                                    <a:pt x="737" y="301"/>
                                  </a:cubicBezTo>
                                  <a:cubicBezTo>
                                    <a:pt x="737" y="301"/>
                                    <a:pt x="737" y="302"/>
                                    <a:pt x="737" y="302"/>
                                  </a:cubicBezTo>
                                  <a:cubicBezTo>
                                    <a:pt x="738" y="302"/>
                                    <a:pt x="740" y="301"/>
                                    <a:pt x="742" y="301"/>
                                  </a:cubicBezTo>
                                  <a:cubicBezTo>
                                    <a:pt x="743" y="301"/>
                                    <a:pt x="745" y="302"/>
                                    <a:pt x="747" y="302"/>
                                  </a:cubicBezTo>
                                  <a:cubicBezTo>
                                    <a:pt x="747" y="302"/>
                                    <a:pt x="747" y="301"/>
                                    <a:pt x="747" y="301"/>
                                  </a:cubicBezTo>
                                  <a:cubicBezTo>
                                    <a:pt x="747" y="298"/>
                                    <a:pt x="745" y="296"/>
                                    <a:pt x="742" y="296"/>
                                  </a:cubicBezTo>
                                  <a:close/>
                                  <a:moveTo>
                                    <a:pt x="772" y="312"/>
                                  </a:moveTo>
                                  <a:cubicBezTo>
                                    <a:pt x="773" y="311"/>
                                    <a:pt x="774" y="310"/>
                                    <a:pt x="775" y="310"/>
                                  </a:cubicBezTo>
                                  <a:cubicBezTo>
                                    <a:pt x="776" y="307"/>
                                    <a:pt x="776" y="304"/>
                                    <a:pt x="776" y="301"/>
                                  </a:cubicBezTo>
                                  <a:cubicBezTo>
                                    <a:pt x="776" y="292"/>
                                    <a:pt x="772" y="283"/>
                                    <a:pt x="766" y="277"/>
                                  </a:cubicBezTo>
                                  <a:cubicBezTo>
                                    <a:pt x="760" y="271"/>
                                    <a:pt x="751" y="267"/>
                                    <a:pt x="742" y="267"/>
                                  </a:cubicBezTo>
                                  <a:cubicBezTo>
                                    <a:pt x="732" y="267"/>
                                    <a:pt x="724" y="271"/>
                                    <a:pt x="717" y="277"/>
                                  </a:cubicBezTo>
                                  <a:cubicBezTo>
                                    <a:pt x="711" y="283"/>
                                    <a:pt x="707" y="292"/>
                                    <a:pt x="707" y="301"/>
                                  </a:cubicBezTo>
                                  <a:cubicBezTo>
                                    <a:pt x="707" y="304"/>
                                    <a:pt x="708" y="307"/>
                                    <a:pt x="708" y="310"/>
                                  </a:cubicBezTo>
                                  <a:cubicBezTo>
                                    <a:pt x="709" y="310"/>
                                    <a:pt x="710" y="311"/>
                                    <a:pt x="711" y="311"/>
                                  </a:cubicBezTo>
                                  <a:cubicBezTo>
                                    <a:pt x="712" y="311"/>
                                    <a:pt x="713" y="310"/>
                                    <a:pt x="714" y="310"/>
                                  </a:cubicBezTo>
                                  <a:cubicBezTo>
                                    <a:pt x="713" y="307"/>
                                    <a:pt x="713" y="304"/>
                                    <a:pt x="713" y="301"/>
                                  </a:cubicBezTo>
                                  <a:cubicBezTo>
                                    <a:pt x="713" y="285"/>
                                    <a:pt x="726" y="272"/>
                                    <a:pt x="742" y="272"/>
                                  </a:cubicBezTo>
                                  <a:cubicBezTo>
                                    <a:pt x="758" y="272"/>
                                    <a:pt x="770" y="285"/>
                                    <a:pt x="770" y="301"/>
                                  </a:cubicBezTo>
                                  <a:cubicBezTo>
                                    <a:pt x="770" y="304"/>
                                    <a:pt x="770" y="307"/>
                                    <a:pt x="769" y="310"/>
                                  </a:cubicBezTo>
                                  <a:cubicBezTo>
                                    <a:pt x="770" y="310"/>
                                    <a:pt x="771" y="311"/>
                                    <a:pt x="772" y="312"/>
                                  </a:cubicBezTo>
                                  <a:close/>
                                  <a:moveTo>
                                    <a:pt x="763" y="250"/>
                                  </a:moveTo>
                                  <a:cubicBezTo>
                                    <a:pt x="763" y="251"/>
                                    <a:pt x="763" y="253"/>
                                    <a:pt x="762" y="254"/>
                                  </a:cubicBezTo>
                                  <a:cubicBezTo>
                                    <a:pt x="764" y="255"/>
                                    <a:pt x="766" y="256"/>
                                    <a:pt x="768" y="257"/>
                                  </a:cubicBezTo>
                                  <a:cubicBezTo>
                                    <a:pt x="769" y="255"/>
                                    <a:pt x="769" y="252"/>
                                    <a:pt x="769" y="250"/>
                                  </a:cubicBezTo>
                                  <a:cubicBezTo>
                                    <a:pt x="769" y="242"/>
                                    <a:pt x="766" y="236"/>
                                    <a:pt x="761" y="231"/>
                                  </a:cubicBezTo>
                                  <a:cubicBezTo>
                                    <a:pt x="756" y="226"/>
                                    <a:pt x="749" y="223"/>
                                    <a:pt x="742" y="223"/>
                                  </a:cubicBezTo>
                                  <a:cubicBezTo>
                                    <a:pt x="734" y="223"/>
                                    <a:pt x="727" y="226"/>
                                    <a:pt x="722" y="231"/>
                                  </a:cubicBezTo>
                                  <a:cubicBezTo>
                                    <a:pt x="718" y="236"/>
                                    <a:pt x="714" y="242"/>
                                    <a:pt x="714" y="250"/>
                                  </a:cubicBezTo>
                                  <a:cubicBezTo>
                                    <a:pt x="714" y="252"/>
                                    <a:pt x="715" y="255"/>
                                    <a:pt x="715" y="257"/>
                                  </a:cubicBezTo>
                                  <a:cubicBezTo>
                                    <a:pt x="717" y="256"/>
                                    <a:pt x="719" y="255"/>
                                    <a:pt x="721" y="254"/>
                                  </a:cubicBezTo>
                                  <a:cubicBezTo>
                                    <a:pt x="721" y="253"/>
                                    <a:pt x="721" y="251"/>
                                    <a:pt x="721" y="250"/>
                                  </a:cubicBezTo>
                                  <a:cubicBezTo>
                                    <a:pt x="721" y="238"/>
                                    <a:pt x="730" y="229"/>
                                    <a:pt x="742" y="229"/>
                                  </a:cubicBezTo>
                                  <a:cubicBezTo>
                                    <a:pt x="753" y="229"/>
                                    <a:pt x="763" y="238"/>
                                    <a:pt x="763" y="250"/>
                                  </a:cubicBezTo>
                                  <a:close/>
                                  <a:moveTo>
                                    <a:pt x="755" y="250"/>
                                  </a:moveTo>
                                  <a:cubicBezTo>
                                    <a:pt x="755" y="251"/>
                                    <a:pt x="755" y="251"/>
                                    <a:pt x="755" y="252"/>
                                  </a:cubicBezTo>
                                  <a:cubicBezTo>
                                    <a:pt x="757" y="252"/>
                                    <a:pt x="759" y="253"/>
                                    <a:pt x="761" y="254"/>
                                  </a:cubicBezTo>
                                  <a:cubicBezTo>
                                    <a:pt x="761" y="253"/>
                                    <a:pt x="761" y="251"/>
                                    <a:pt x="761" y="250"/>
                                  </a:cubicBezTo>
                                  <a:cubicBezTo>
                                    <a:pt x="761" y="245"/>
                                    <a:pt x="759" y="240"/>
                                    <a:pt x="755" y="236"/>
                                  </a:cubicBezTo>
                                  <a:cubicBezTo>
                                    <a:pt x="752" y="233"/>
                                    <a:pt x="747" y="230"/>
                                    <a:pt x="742" y="230"/>
                                  </a:cubicBezTo>
                                  <a:cubicBezTo>
                                    <a:pt x="736" y="230"/>
                                    <a:pt x="731" y="233"/>
                                    <a:pt x="728" y="236"/>
                                  </a:cubicBezTo>
                                  <a:cubicBezTo>
                                    <a:pt x="724" y="240"/>
                                    <a:pt x="722" y="245"/>
                                    <a:pt x="722" y="250"/>
                                  </a:cubicBezTo>
                                  <a:cubicBezTo>
                                    <a:pt x="722" y="251"/>
                                    <a:pt x="722" y="253"/>
                                    <a:pt x="723" y="254"/>
                                  </a:cubicBezTo>
                                  <a:cubicBezTo>
                                    <a:pt x="724" y="253"/>
                                    <a:pt x="726" y="252"/>
                                    <a:pt x="728" y="252"/>
                                  </a:cubicBezTo>
                                  <a:cubicBezTo>
                                    <a:pt x="728" y="251"/>
                                    <a:pt x="728" y="251"/>
                                    <a:pt x="728" y="250"/>
                                  </a:cubicBezTo>
                                  <a:cubicBezTo>
                                    <a:pt x="728" y="242"/>
                                    <a:pt x="734" y="236"/>
                                    <a:pt x="742" y="236"/>
                                  </a:cubicBezTo>
                                  <a:cubicBezTo>
                                    <a:pt x="749" y="236"/>
                                    <a:pt x="755" y="242"/>
                                    <a:pt x="755" y="250"/>
                                  </a:cubicBezTo>
                                  <a:close/>
                                  <a:moveTo>
                                    <a:pt x="748" y="250"/>
                                  </a:moveTo>
                                  <a:cubicBezTo>
                                    <a:pt x="748" y="250"/>
                                    <a:pt x="748" y="250"/>
                                    <a:pt x="748" y="251"/>
                                  </a:cubicBezTo>
                                  <a:cubicBezTo>
                                    <a:pt x="750" y="251"/>
                                    <a:pt x="752" y="251"/>
                                    <a:pt x="754" y="251"/>
                                  </a:cubicBezTo>
                                  <a:cubicBezTo>
                                    <a:pt x="754" y="251"/>
                                    <a:pt x="754" y="250"/>
                                    <a:pt x="754" y="250"/>
                                  </a:cubicBezTo>
                                  <a:cubicBezTo>
                                    <a:pt x="754" y="243"/>
                                    <a:pt x="748" y="238"/>
                                    <a:pt x="742" y="238"/>
                                  </a:cubicBezTo>
                                  <a:cubicBezTo>
                                    <a:pt x="735" y="238"/>
                                    <a:pt x="730" y="243"/>
                                    <a:pt x="730" y="250"/>
                                  </a:cubicBezTo>
                                  <a:cubicBezTo>
                                    <a:pt x="730" y="250"/>
                                    <a:pt x="730" y="251"/>
                                    <a:pt x="730" y="251"/>
                                  </a:cubicBezTo>
                                  <a:cubicBezTo>
                                    <a:pt x="732" y="251"/>
                                    <a:pt x="733" y="251"/>
                                    <a:pt x="735" y="251"/>
                                  </a:cubicBezTo>
                                  <a:cubicBezTo>
                                    <a:pt x="735" y="250"/>
                                    <a:pt x="735" y="250"/>
                                    <a:pt x="735" y="250"/>
                                  </a:cubicBezTo>
                                  <a:cubicBezTo>
                                    <a:pt x="735" y="246"/>
                                    <a:pt x="738" y="243"/>
                                    <a:pt x="742" y="243"/>
                                  </a:cubicBezTo>
                                  <a:cubicBezTo>
                                    <a:pt x="745" y="243"/>
                                    <a:pt x="748" y="246"/>
                                    <a:pt x="748" y="250"/>
                                  </a:cubicBezTo>
                                  <a:close/>
                                  <a:moveTo>
                                    <a:pt x="742" y="245"/>
                                  </a:moveTo>
                                  <a:cubicBezTo>
                                    <a:pt x="739" y="245"/>
                                    <a:pt x="737" y="247"/>
                                    <a:pt x="737" y="250"/>
                                  </a:cubicBezTo>
                                  <a:cubicBezTo>
                                    <a:pt x="737" y="250"/>
                                    <a:pt x="737" y="250"/>
                                    <a:pt x="737" y="250"/>
                                  </a:cubicBezTo>
                                  <a:cubicBezTo>
                                    <a:pt x="738" y="250"/>
                                    <a:pt x="740" y="250"/>
                                    <a:pt x="742" y="250"/>
                                  </a:cubicBezTo>
                                  <a:cubicBezTo>
                                    <a:pt x="743" y="250"/>
                                    <a:pt x="745" y="250"/>
                                    <a:pt x="747" y="250"/>
                                  </a:cubicBezTo>
                                  <a:cubicBezTo>
                                    <a:pt x="747" y="250"/>
                                    <a:pt x="747" y="250"/>
                                    <a:pt x="747" y="250"/>
                                  </a:cubicBezTo>
                                  <a:cubicBezTo>
                                    <a:pt x="747" y="247"/>
                                    <a:pt x="745" y="245"/>
                                    <a:pt x="742" y="245"/>
                                  </a:cubicBezTo>
                                  <a:close/>
                                  <a:moveTo>
                                    <a:pt x="772" y="260"/>
                                  </a:moveTo>
                                  <a:cubicBezTo>
                                    <a:pt x="773" y="260"/>
                                    <a:pt x="774" y="259"/>
                                    <a:pt x="775" y="258"/>
                                  </a:cubicBezTo>
                                  <a:cubicBezTo>
                                    <a:pt x="776" y="256"/>
                                    <a:pt x="776" y="253"/>
                                    <a:pt x="776" y="250"/>
                                  </a:cubicBezTo>
                                  <a:cubicBezTo>
                                    <a:pt x="776" y="240"/>
                                    <a:pt x="772" y="232"/>
                                    <a:pt x="766" y="226"/>
                                  </a:cubicBezTo>
                                  <a:cubicBezTo>
                                    <a:pt x="760" y="220"/>
                                    <a:pt x="751" y="216"/>
                                    <a:pt x="742" y="216"/>
                                  </a:cubicBezTo>
                                  <a:cubicBezTo>
                                    <a:pt x="732" y="216"/>
                                    <a:pt x="724" y="220"/>
                                    <a:pt x="717" y="226"/>
                                  </a:cubicBezTo>
                                  <a:cubicBezTo>
                                    <a:pt x="711" y="232"/>
                                    <a:pt x="707" y="240"/>
                                    <a:pt x="707" y="250"/>
                                  </a:cubicBezTo>
                                  <a:cubicBezTo>
                                    <a:pt x="707" y="253"/>
                                    <a:pt x="708" y="256"/>
                                    <a:pt x="708" y="258"/>
                                  </a:cubicBezTo>
                                  <a:cubicBezTo>
                                    <a:pt x="709" y="259"/>
                                    <a:pt x="710" y="259"/>
                                    <a:pt x="711" y="260"/>
                                  </a:cubicBezTo>
                                  <a:cubicBezTo>
                                    <a:pt x="712" y="259"/>
                                    <a:pt x="713" y="259"/>
                                    <a:pt x="714" y="258"/>
                                  </a:cubicBezTo>
                                  <a:cubicBezTo>
                                    <a:pt x="713" y="256"/>
                                    <a:pt x="713" y="253"/>
                                    <a:pt x="713" y="250"/>
                                  </a:cubicBezTo>
                                  <a:cubicBezTo>
                                    <a:pt x="713" y="234"/>
                                    <a:pt x="726" y="221"/>
                                    <a:pt x="742" y="221"/>
                                  </a:cubicBezTo>
                                  <a:cubicBezTo>
                                    <a:pt x="758" y="221"/>
                                    <a:pt x="770" y="234"/>
                                    <a:pt x="770" y="250"/>
                                  </a:cubicBezTo>
                                  <a:cubicBezTo>
                                    <a:pt x="770" y="253"/>
                                    <a:pt x="770" y="256"/>
                                    <a:pt x="769" y="258"/>
                                  </a:cubicBezTo>
                                  <a:cubicBezTo>
                                    <a:pt x="770" y="259"/>
                                    <a:pt x="771" y="259"/>
                                    <a:pt x="772" y="260"/>
                                  </a:cubicBezTo>
                                  <a:close/>
                                  <a:moveTo>
                                    <a:pt x="763" y="199"/>
                                  </a:moveTo>
                                  <a:cubicBezTo>
                                    <a:pt x="763" y="200"/>
                                    <a:pt x="763" y="202"/>
                                    <a:pt x="762" y="203"/>
                                  </a:cubicBezTo>
                                  <a:cubicBezTo>
                                    <a:pt x="764" y="204"/>
                                    <a:pt x="766" y="205"/>
                                    <a:pt x="768" y="206"/>
                                  </a:cubicBezTo>
                                  <a:cubicBezTo>
                                    <a:pt x="769" y="204"/>
                                    <a:pt x="769" y="201"/>
                                    <a:pt x="769" y="199"/>
                                  </a:cubicBezTo>
                                  <a:cubicBezTo>
                                    <a:pt x="769" y="191"/>
                                    <a:pt x="766" y="184"/>
                                    <a:pt x="761" y="179"/>
                                  </a:cubicBezTo>
                                  <a:cubicBezTo>
                                    <a:pt x="756" y="174"/>
                                    <a:pt x="749" y="171"/>
                                    <a:pt x="742" y="171"/>
                                  </a:cubicBezTo>
                                  <a:cubicBezTo>
                                    <a:pt x="734" y="171"/>
                                    <a:pt x="727" y="174"/>
                                    <a:pt x="722" y="179"/>
                                  </a:cubicBezTo>
                                  <a:cubicBezTo>
                                    <a:pt x="718" y="184"/>
                                    <a:pt x="714" y="191"/>
                                    <a:pt x="714" y="199"/>
                                  </a:cubicBezTo>
                                  <a:cubicBezTo>
                                    <a:pt x="714" y="201"/>
                                    <a:pt x="715" y="204"/>
                                    <a:pt x="715" y="206"/>
                                  </a:cubicBezTo>
                                  <a:cubicBezTo>
                                    <a:pt x="717" y="205"/>
                                    <a:pt x="719" y="204"/>
                                    <a:pt x="721" y="203"/>
                                  </a:cubicBezTo>
                                  <a:cubicBezTo>
                                    <a:pt x="721" y="202"/>
                                    <a:pt x="721" y="200"/>
                                    <a:pt x="721" y="199"/>
                                  </a:cubicBezTo>
                                  <a:cubicBezTo>
                                    <a:pt x="721" y="187"/>
                                    <a:pt x="730" y="177"/>
                                    <a:pt x="742" y="177"/>
                                  </a:cubicBezTo>
                                  <a:cubicBezTo>
                                    <a:pt x="753" y="177"/>
                                    <a:pt x="763" y="187"/>
                                    <a:pt x="763" y="199"/>
                                  </a:cubicBezTo>
                                  <a:close/>
                                  <a:moveTo>
                                    <a:pt x="755" y="199"/>
                                  </a:moveTo>
                                  <a:cubicBezTo>
                                    <a:pt x="755" y="199"/>
                                    <a:pt x="755" y="200"/>
                                    <a:pt x="755" y="200"/>
                                  </a:cubicBezTo>
                                  <a:cubicBezTo>
                                    <a:pt x="757" y="201"/>
                                    <a:pt x="759" y="202"/>
                                    <a:pt x="761" y="202"/>
                                  </a:cubicBezTo>
                                  <a:cubicBezTo>
                                    <a:pt x="761" y="201"/>
                                    <a:pt x="761" y="200"/>
                                    <a:pt x="761" y="199"/>
                                  </a:cubicBezTo>
                                  <a:cubicBezTo>
                                    <a:pt x="761" y="193"/>
                                    <a:pt x="759" y="188"/>
                                    <a:pt x="755" y="185"/>
                                  </a:cubicBezTo>
                                  <a:cubicBezTo>
                                    <a:pt x="752" y="181"/>
                                    <a:pt x="747" y="179"/>
                                    <a:pt x="742" y="179"/>
                                  </a:cubicBezTo>
                                  <a:cubicBezTo>
                                    <a:pt x="736" y="179"/>
                                    <a:pt x="731" y="181"/>
                                    <a:pt x="728" y="185"/>
                                  </a:cubicBezTo>
                                  <a:cubicBezTo>
                                    <a:pt x="724" y="188"/>
                                    <a:pt x="722" y="193"/>
                                    <a:pt x="722" y="199"/>
                                  </a:cubicBezTo>
                                  <a:cubicBezTo>
                                    <a:pt x="722" y="200"/>
                                    <a:pt x="722" y="201"/>
                                    <a:pt x="723" y="202"/>
                                  </a:cubicBezTo>
                                  <a:cubicBezTo>
                                    <a:pt x="724" y="202"/>
                                    <a:pt x="726" y="201"/>
                                    <a:pt x="728" y="200"/>
                                  </a:cubicBezTo>
                                  <a:cubicBezTo>
                                    <a:pt x="728" y="200"/>
                                    <a:pt x="728" y="199"/>
                                    <a:pt x="728" y="199"/>
                                  </a:cubicBezTo>
                                  <a:cubicBezTo>
                                    <a:pt x="728" y="191"/>
                                    <a:pt x="734" y="185"/>
                                    <a:pt x="742" y="185"/>
                                  </a:cubicBezTo>
                                  <a:cubicBezTo>
                                    <a:pt x="749" y="185"/>
                                    <a:pt x="755" y="191"/>
                                    <a:pt x="755" y="199"/>
                                  </a:cubicBezTo>
                                  <a:close/>
                                  <a:moveTo>
                                    <a:pt x="748" y="199"/>
                                  </a:moveTo>
                                  <a:cubicBezTo>
                                    <a:pt x="748" y="199"/>
                                    <a:pt x="748" y="199"/>
                                    <a:pt x="748" y="199"/>
                                  </a:cubicBezTo>
                                  <a:cubicBezTo>
                                    <a:pt x="750" y="199"/>
                                    <a:pt x="752" y="200"/>
                                    <a:pt x="754" y="200"/>
                                  </a:cubicBezTo>
                                  <a:cubicBezTo>
                                    <a:pt x="754" y="200"/>
                                    <a:pt x="754" y="199"/>
                                    <a:pt x="754" y="199"/>
                                  </a:cubicBezTo>
                                  <a:cubicBezTo>
                                    <a:pt x="754" y="192"/>
                                    <a:pt x="748" y="187"/>
                                    <a:pt x="742" y="187"/>
                                  </a:cubicBezTo>
                                  <a:cubicBezTo>
                                    <a:pt x="735" y="187"/>
                                    <a:pt x="730" y="192"/>
                                    <a:pt x="730" y="199"/>
                                  </a:cubicBezTo>
                                  <a:cubicBezTo>
                                    <a:pt x="730" y="199"/>
                                    <a:pt x="730" y="200"/>
                                    <a:pt x="730" y="200"/>
                                  </a:cubicBezTo>
                                  <a:cubicBezTo>
                                    <a:pt x="732" y="200"/>
                                    <a:pt x="733" y="199"/>
                                    <a:pt x="735" y="199"/>
                                  </a:cubicBezTo>
                                  <a:cubicBezTo>
                                    <a:pt x="735" y="199"/>
                                    <a:pt x="735" y="199"/>
                                    <a:pt x="735" y="199"/>
                                  </a:cubicBezTo>
                                  <a:cubicBezTo>
                                    <a:pt x="735" y="195"/>
                                    <a:pt x="738" y="192"/>
                                    <a:pt x="742" y="192"/>
                                  </a:cubicBezTo>
                                  <a:cubicBezTo>
                                    <a:pt x="745" y="192"/>
                                    <a:pt x="748" y="195"/>
                                    <a:pt x="748" y="199"/>
                                  </a:cubicBezTo>
                                  <a:close/>
                                  <a:moveTo>
                                    <a:pt x="742" y="193"/>
                                  </a:moveTo>
                                  <a:cubicBezTo>
                                    <a:pt x="739" y="193"/>
                                    <a:pt x="737" y="196"/>
                                    <a:pt x="737" y="199"/>
                                  </a:cubicBezTo>
                                  <a:cubicBezTo>
                                    <a:pt x="737" y="199"/>
                                    <a:pt x="737" y="199"/>
                                    <a:pt x="737" y="199"/>
                                  </a:cubicBezTo>
                                  <a:cubicBezTo>
                                    <a:pt x="738" y="199"/>
                                    <a:pt x="740" y="199"/>
                                    <a:pt x="742" y="199"/>
                                  </a:cubicBezTo>
                                  <a:cubicBezTo>
                                    <a:pt x="743" y="199"/>
                                    <a:pt x="745" y="199"/>
                                    <a:pt x="747" y="199"/>
                                  </a:cubicBezTo>
                                  <a:cubicBezTo>
                                    <a:pt x="747" y="199"/>
                                    <a:pt x="747" y="199"/>
                                    <a:pt x="747" y="199"/>
                                  </a:cubicBezTo>
                                  <a:cubicBezTo>
                                    <a:pt x="747" y="196"/>
                                    <a:pt x="745" y="193"/>
                                    <a:pt x="742" y="193"/>
                                  </a:cubicBezTo>
                                  <a:close/>
                                  <a:moveTo>
                                    <a:pt x="772" y="209"/>
                                  </a:moveTo>
                                  <a:cubicBezTo>
                                    <a:pt x="773" y="208"/>
                                    <a:pt x="774" y="208"/>
                                    <a:pt x="775" y="207"/>
                                  </a:cubicBezTo>
                                  <a:cubicBezTo>
                                    <a:pt x="776" y="204"/>
                                    <a:pt x="776" y="201"/>
                                    <a:pt x="776" y="199"/>
                                  </a:cubicBezTo>
                                  <a:cubicBezTo>
                                    <a:pt x="776" y="189"/>
                                    <a:pt x="772" y="181"/>
                                    <a:pt x="766" y="174"/>
                                  </a:cubicBezTo>
                                  <a:cubicBezTo>
                                    <a:pt x="760" y="168"/>
                                    <a:pt x="751" y="164"/>
                                    <a:pt x="742" y="164"/>
                                  </a:cubicBezTo>
                                  <a:cubicBezTo>
                                    <a:pt x="732" y="164"/>
                                    <a:pt x="724" y="168"/>
                                    <a:pt x="717" y="174"/>
                                  </a:cubicBezTo>
                                  <a:cubicBezTo>
                                    <a:pt x="711" y="181"/>
                                    <a:pt x="707" y="189"/>
                                    <a:pt x="707" y="199"/>
                                  </a:cubicBezTo>
                                  <a:cubicBezTo>
                                    <a:pt x="707" y="201"/>
                                    <a:pt x="708" y="204"/>
                                    <a:pt x="708" y="207"/>
                                  </a:cubicBezTo>
                                  <a:cubicBezTo>
                                    <a:pt x="709" y="207"/>
                                    <a:pt x="710" y="208"/>
                                    <a:pt x="711" y="209"/>
                                  </a:cubicBezTo>
                                  <a:cubicBezTo>
                                    <a:pt x="712" y="208"/>
                                    <a:pt x="713" y="207"/>
                                    <a:pt x="714" y="207"/>
                                  </a:cubicBezTo>
                                  <a:cubicBezTo>
                                    <a:pt x="713" y="204"/>
                                    <a:pt x="713" y="201"/>
                                    <a:pt x="713" y="199"/>
                                  </a:cubicBezTo>
                                  <a:cubicBezTo>
                                    <a:pt x="713" y="183"/>
                                    <a:pt x="726" y="170"/>
                                    <a:pt x="742" y="170"/>
                                  </a:cubicBezTo>
                                  <a:cubicBezTo>
                                    <a:pt x="758" y="170"/>
                                    <a:pt x="770" y="183"/>
                                    <a:pt x="770" y="199"/>
                                  </a:cubicBezTo>
                                  <a:cubicBezTo>
                                    <a:pt x="770" y="201"/>
                                    <a:pt x="770" y="204"/>
                                    <a:pt x="769" y="207"/>
                                  </a:cubicBezTo>
                                  <a:cubicBezTo>
                                    <a:pt x="770" y="207"/>
                                    <a:pt x="771" y="208"/>
                                    <a:pt x="772" y="209"/>
                                  </a:cubicBezTo>
                                  <a:close/>
                                  <a:moveTo>
                                    <a:pt x="763" y="147"/>
                                  </a:moveTo>
                                  <a:cubicBezTo>
                                    <a:pt x="763" y="149"/>
                                    <a:pt x="763" y="150"/>
                                    <a:pt x="762" y="152"/>
                                  </a:cubicBezTo>
                                  <a:cubicBezTo>
                                    <a:pt x="764" y="152"/>
                                    <a:pt x="766" y="153"/>
                                    <a:pt x="768" y="155"/>
                                  </a:cubicBezTo>
                                  <a:cubicBezTo>
                                    <a:pt x="769" y="152"/>
                                    <a:pt x="769" y="150"/>
                                    <a:pt x="769" y="147"/>
                                  </a:cubicBezTo>
                                  <a:cubicBezTo>
                                    <a:pt x="769" y="140"/>
                                    <a:pt x="766" y="133"/>
                                    <a:pt x="761" y="128"/>
                                  </a:cubicBezTo>
                                  <a:cubicBezTo>
                                    <a:pt x="756" y="123"/>
                                    <a:pt x="749" y="120"/>
                                    <a:pt x="742" y="120"/>
                                  </a:cubicBezTo>
                                  <a:cubicBezTo>
                                    <a:pt x="734" y="120"/>
                                    <a:pt x="727" y="123"/>
                                    <a:pt x="722" y="128"/>
                                  </a:cubicBezTo>
                                  <a:cubicBezTo>
                                    <a:pt x="718" y="133"/>
                                    <a:pt x="714" y="140"/>
                                    <a:pt x="714" y="147"/>
                                  </a:cubicBezTo>
                                  <a:cubicBezTo>
                                    <a:pt x="714" y="150"/>
                                    <a:pt x="715" y="152"/>
                                    <a:pt x="715" y="155"/>
                                  </a:cubicBezTo>
                                  <a:cubicBezTo>
                                    <a:pt x="717" y="153"/>
                                    <a:pt x="719" y="152"/>
                                    <a:pt x="721" y="152"/>
                                  </a:cubicBezTo>
                                  <a:cubicBezTo>
                                    <a:pt x="721" y="150"/>
                                    <a:pt x="721" y="149"/>
                                    <a:pt x="721" y="147"/>
                                  </a:cubicBezTo>
                                  <a:cubicBezTo>
                                    <a:pt x="721" y="135"/>
                                    <a:pt x="730" y="126"/>
                                    <a:pt x="742" y="126"/>
                                  </a:cubicBezTo>
                                  <a:cubicBezTo>
                                    <a:pt x="753" y="126"/>
                                    <a:pt x="763" y="135"/>
                                    <a:pt x="763" y="147"/>
                                  </a:cubicBezTo>
                                  <a:close/>
                                  <a:moveTo>
                                    <a:pt x="755" y="147"/>
                                  </a:moveTo>
                                  <a:cubicBezTo>
                                    <a:pt x="755" y="148"/>
                                    <a:pt x="755" y="148"/>
                                    <a:pt x="755" y="149"/>
                                  </a:cubicBezTo>
                                  <a:cubicBezTo>
                                    <a:pt x="757" y="150"/>
                                    <a:pt x="759" y="150"/>
                                    <a:pt x="761" y="151"/>
                                  </a:cubicBezTo>
                                  <a:cubicBezTo>
                                    <a:pt x="761" y="150"/>
                                    <a:pt x="761" y="148"/>
                                    <a:pt x="761" y="147"/>
                                  </a:cubicBezTo>
                                  <a:cubicBezTo>
                                    <a:pt x="761" y="142"/>
                                    <a:pt x="759" y="137"/>
                                    <a:pt x="755" y="133"/>
                                  </a:cubicBezTo>
                                  <a:cubicBezTo>
                                    <a:pt x="752" y="130"/>
                                    <a:pt x="747" y="128"/>
                                    <a:pt x="742" y="128"/>
                                  </a:cubicBezTo>
                                  <a:cubicBezTo>
                                    <a:pt x="736" y="128"/>
                                    <a:pt x="731" y="130"/>
                                    <a:pt x="728" y="133"/>
                                  </a:cubicBezTo>
                                  <a:cubicBezTo>
                                    <a:pt x="724" y="137"/>
                                    <a:pt x="722" y="142"/>
                                    <a:pt x="722" y="147"/>
                                  </a:cubicBezTo>
                                  <a:cubicBezTo>
                                    <a:pt x="722" y="148"/>
                                    <a:pt x="722" y="150"/>
                                    <a:pt x="723" y="151"/>
                                  </a:cubicBezTo>
                                  <a:cubicBezTo>
                                    <a:pt x="724" y="150"/>
                                    <a:pt x="726" y="150"/>
                                    <a:pt x="728" y="149"/>
                                  </a:cubicBezTo>
                                  <a:cubicBezTo>
                                    <a:pt x="728" y="148"/>
                                    <a:pt x="728" y="148"/>
                                    <a:pt x="728" y="147"/>
                                  </a:cubicBezTo>
                                  <a:cubicBezTo>
                                    <a:pt x="728" y="140"/>
                                    <a:pt x="734" y="134"/>
                                    <a:pt x="742" y="134"/>
                                  </a:cubicBezTo>
                                  <a:cubicBezTo>
                                    <a:pt x="749" y="134"/>
                                    <a:pt x="755" y="140"/>
                                    <a:pt x="755" y="147"/>
                                  </a:cubicBezTo>
                                  <a:close/>
                                  <a:moveTo>
                                    <a:pt x="748" y="147"/>
                                  </a:moveTo>
                                  <a:cubicBezTo>
                                    <a:pt x="748" y="147"/>
                                    <a:pt x="748" y="148"/>
                                    <a:pt x="748" y="148"/>
                                  </a:cubicBezTo>
                                  <a:cubicBezTo>
                                    <a:pt x="750" y="148"/>
                                    <a:pt x="752" y="148"/>
                                    <a:pt x="754" y="149"/>
                                  </a:cubicBezTo>
                                  <a:cubicBezTo>
                                    <a:pt x="754" y="148"/>
                                    <a:pt x="754" y="148"/>
                                    <a:pt x="754" y="147"/>
                                  </a:cubicBezTo>
                                  <a:cubicBezTo>
                                    <a:pt x="754" y="141"/>
                                    <a:pt x="748" y="135"/>
                                    <a:pt x="742" y="135"/>
                                  </a:cubicBezTo>
                                  <a:cubicBezTo>
                                    <a:pt x="735" y="135"/>
                                    <a:pt x="730" y="141"/>
                                    <a:pt x="730" y="147"/>
                                  </a:cubicBezTo>
                                  <a:cubicBezTo>
                                    <a:pt x="730" y="148"/>
                                    <a:pt x="730" y="148"/>
                                    <a:pt x="730" y="149"/>
                                  </a:cubicBezTo>
                                  <a:cubicBezTo>
                                    <a:pt x="732" y="148"/>
                                    <a:pt x="733" y="148"/>
                                    <a:pt x="735" y="148"/>
                                  </a:cubicBezTo>
                                  <a:cubicBezTo>
                                    <a:pt x="735" y="148"/>
                                    <a:pt x="735" y="147"/>
                                    <a:pt x="735" y="147"/>
                                  </a:cubicBezTo>
                                  <a:cubicBezTo>
                                    <a:pt x="735" y="143"/>
                                    <a:pt x="738" y="140"/>
                                    <a:pt x="742" y="140"/>
                                  </a:cubicBezTo>
                                  <a:cubicBezTo>
                                    <a:pt x="745" y="140"/>
                                    <a:pt x="748" y="143"/>
                                    <a:pt x="748" y="147"/>
                                  </a:cubicBezTo>
                                  <a:close/>
                                  <a:moveTo>
                                    <a:pt x="742" y="142"/>
                                  </a:moveTo>
                                  <a:cubicBezTo>
                                    <a:pt x="739" y="142"/>
                                    <a:pt x="737" y="144"/>
                                    <a:pt x="737" y="147"/>
                                  </a:cubicBezTo>
                                  <a:cubicBezTo>
                                    <a:pt x="737" y="147"/>
                                    <a:pt x="737" y="147"/>
                                    <a:pt x="737" y="148"/>
                                  </a:cubicBezTo>
                                  <a:cubicBezTo>
                                    <a:pt x="738" y="147"/>
                                    <a:pt x="740" y="147"/>
                                    <a:pt x="742" y="147"/>
                                  </a:cubicBezTo>
                                  <a:cubicBezTo>
                                    <a:pt x="743" y="147"/>
                                    <a:pt x="745" y="147"/>
                                    <a:pt x="747" y="148"/>
                                  </a:cubicBezTo>
                                  <a:cubicBezTo>
                                    <a:pt x="747" y="147"/>
                                    <a:pt x="747" y="147"/>
                                    <a:pt x="747" y="147"/>
                                  </a:cubicBezTo>
                                  <a:cubicBezTo>
                                    <a:pt x="747" y="144"/>
                                    <a:pt x="745" y="142"/>
                                    <a:pt x="742" y="142"/>
                                  </a:cubicBezTo>
                                  <a:close/>
                                  <a:moveTo>
                                    <a:pt x="772" y="157"/>
                                  </a:moveTo>
                                  <a:cubicBezTo>
                                    <a:pt x="773" y="157"/>
                                    <a:pt x="774" y="156"/>
                                    <a:pt x="775" y="156"/>
                                  </a:cubicBezTo>
                                  <a:cubicBezTo>
                                    <a:pt x="776" y="153"/>
                                    <a:pt x="776" y="150"/>
                                    <a:pt x="776" y="147"/>
                                  </a:cubicBezTo>
                                  <a:cubicBezTo>
                                    <a:pt x="776" y="138"/>
                                    <a:pt x="772" y="129"/>
                                    <a:pt x="766" y="123"/>
                                  </a:cubicBezTo>
                                  <a:cubicBezTo>
                                    <a:pt x="760" y="117"/>
                                    <a:pt x="751" y="113"/>
                                    <a:pt x="742" y="113"/>
                                  </a:cubicBezTo>
                                  <a:cubicBezTo>
                                    <a:pt x="732" y="113"/>
                                    <a:pt x="724" y="117"/>
                                    <a:pt x="717" y="123"/>
                                  </a:cubicBezTo>
                                  <a:cubicBezTo>
                                    <a:pt x="711" y="129"/>
                                    <a:pt x="707" y="138"/>
                                    <a:pt x="707" y="147"/>
                                  </a:cubicBezTo>
                                  <a:cubicBezTo>
                                    <a:pt x="707" y="150"/>
                                    <a:pt x="708" y="153"/>
                                    <a:pt x="708" y="155"/>
                                  </a:cubicBezTo>
                                  <a:cubicBezTo>
                                    <a:pt x="709" y="156"/>
                                    <a:pt x="710" y="157"/>
                                    <a:pt x="711" y="157"/>
                                  </a:cubicBezTo>
                                  <a:cubicBezTo>
                                    <a:pt x="712" y="157"/>
                                    <a:pt x="713" y="156"/>
                                    <a:pt x="714" y="155"/>
                                  </a:cubicBezTo>
                                  <a:cubicBezTo>
                                    <a:pt x="713" y="153"/>
                                    <a:pt x="713" y="150"/>
                                    <a:pt x="713" y="147"/>
                                  </a:cubicBezTo>
                                  <a:cubicBezTo>
                                    <a:pt x="713" y="131"/>
                                    <a:pt x="726" y="118"/>
                                    <a:pt x="742" y="118"/>
                                  </a:cubicBezTo>
                                  <a:cubicBezTo>
                                    <a:pt x="758" y="118"/>
                                    <a:pt x="770" y="131"/>
                                    <a:pt x="770" y="147"/>
                                  </a:cubicBezTo>
                                  <a:cubicBezTo>
                                    <a:pt x="770" y="150"/>
                                    <a:pt x="770" y="153"/>
                                    <a:pt x="769" y="155"/>
                                  </a:cubicBezTo>
                                  <a:cubicBezTo>
                                    <a:pt x="770" y="156"/>
                                    <a:pt x="771" y="157"/>
                                    <a:pt x="772" y="157"/>
                                  </a:cubicBezTo>
                                  <a:close/>
                                  <a:moveTo>
                                    <a:pt x="763" y="96"/>
                                  </a:moveTo>
                                  <a:cubicBezTo>
                                    <a:pt x="763" y="97"/>
                                    <a:pt x="763" y="99"/>
                                    <a:pt x="762" y="100"/>
                                  </a:cubicBezTo>
                                  <a:cubicBezTo>
                                    <a:pt x="764" y="101"/>
                                    <a:pt x="766" y="102"/>
                                    <a:pt x="768" y="103"/>
                                  </a:cubicBezTo>
                                  <a:cubicBezTo>
                                    <a:pt x="769" y="101"/>
                                    <a:pt x="769" y="98"/>
                                    <a:pt x="769" y="96"/>
                                  </a:cubicBezTo>
                                  <a:cubicBezTo>
                                    <a:pt x="769" y="88"/>
                                    <a:pt x="766" y="81"/>
                                    <a:pt x="761" y="77"/>
                                  </a:cubicBezTo>
                                  <a:cubicBezTo>
                                    <a:pt x="756" y="72"/>
                                    <a:pt x="749" y="69"/>
                                    <a:pt x="742" y="69"/>
                                  </a:cubicBezTo>
                                  <a:cubicBezTo>
                                    <a:pt x="734" y="69"/>
                                    <a:pt x="727" y="72"/>
                                    <a:pt x="722" y="77"/>
                                  </a:cubicBezTo>
                                  <a:cubicBezTo>
                                    <a:pt x="718" y="81"/>
                                    <a:pt x="714" y="88"/>
                                    <a:pt x="714" y="96"/>
                                  </a:cubicBezTo>
                                  <a:cubicBezTo>
                                    <a:pt x="714" y="98"/>
                                    <a:pt x="715" y="101"/>
                                    <a:pt x="715" y="103"/>
                                  </a:cubicBezTo>
                                  <a:cubicBezTo>
                                    <a:pt x="717" y="102"/>
                                    <a:pt x="719" y="101"/>
                                    <a:pt x="721" y="100"/>
                                  </a:cubicBezTo>
                                  <a:cubicBezTo>
                                    <a:pt x="721" y="99"/>
                                    <a:pt x="721" y="97"/>
                                    <a:pt x="721" y="96"/>
                                  </a:cubicBezTo>
                                  <a:cubicBezTo>
                                    <a:pt x="721" y="84"/>
                                    <a:pt x="730" y="75"/>
                                    <a:pt x="742" y="75"/>
                                  </a:cubicBezTo>
                                  <a:cubicBezTo>
                                    <a:pt x="753" y="75"/>
                                    <a:pt x="763" y="84"/>
                                    <a:pt x="763" y="96"/>
                                  </a:cubicBezTo>
                                  <a:close/>
                                  <a:moveTo>
                                    <a:pt x="755" y="96"/>
                                  </a:moveTo>
                                  <a:cubicBezTo>
                                    <a:pt x="755" y="96"/>
                                    <a:pt x="755" y="97"/>
                                    <a:pt x="755" y="98"/>
                                  </a:cubicBezTo>
                                  <a:cubicBezTo>
                                    <a:pt x="757" y="98"/>
                                    <a:pt x="759" y="99"/>
                                    <a:pt x="761" y="100"/>
                                  </a:cubicBezTo>
                                  <a:cubicBezTo>
                                    <a:pt x="761" y="98"/>
                                    <a:pt x="761" y="97"/>
                                    <a:pt x="761" y="96"/>
                                  </a:cubicBezTo>
                                  <a:cubicBezTo>
                                    <a:pt x="761" y="90"/>
                                    <a:pt x="759" y="86"/>
                                    <a:pt x="755" y="82"/>
                                  </a:cubicBezTo>
                                  <a:cubicBezTo>
                                    <a:pt x="752" y="78"/>
                                    <a:pt x="747" y="76"/>
                                    <a:pt x="742" y="76"/>
                                  </a:cubicBezTo>
                                  <a:cubicBezTo>
                                    <a:pt x="736" y="76"/>
                                    <a:pt x="731" y="78"/>
                                    <a:pt x="728" y="82"/>
                                  </a:cubicBezTo>
                                  <a:cubicBezTo>
                                    <a:pt x="724" y="86"/>
                                    <a:pt x="722" y="90"/>
                                    <a:pt x="722" y="96"/>
                                  </a:cubicBezTo>
                                  <a:cubicBezTo>
                                    <a:pt x="722" y="97"/>
                                    <a:pt x="722" y="98"/>
                                    <a:pt x="723" y="100"/>
                                  </a:cubicBezTo>
                                  <a:cubicBezTo>
                                    <a:pt x="724" y="99"/>
                                    <a:pt x="726" y="98"/>
                                    <a:pt x="728" y="98"/>
                                  </a:cubicBezTo>
                                  <a:cubicBezTo>
                                    <a:pt x="728" y="97"/>
                                    <a:pt x="728" y="96"/>
                                    <a:pt x="728" y="96"/>
                                  </a:cubicBezTo>
                                  <a:cubicBezTo>
                                    <a:pt x="728" y="88"/>
                                    <a:pt x="734" y="82"/>
                                    <a:pt x="742" y="82"/>
                                  </a:cubicBezTo>
                                  <a:cubicBezTo>
                                    <a:pt x="749" y="82"/>
                                    <a:pt x="755" y="88"/>
                                    <a:pt x="755" y="96"/>
                                  </a:cubicBezTo>
                                  <a:close/>
                                  <a:moveTo>
                                    <a:pt x="748" y="96"/>
                                  </a:moveTo>
                                  <a:cubicBezTo>
                                    <a:pt x="748" y="96"/>
                                    <a:pt x="748" y="96"/>
                                    <a:pt x="748" y="96"/>
                                  </a:cubicBezTo>
                                  <a:cubicBezTo>
                                    <a:pt x="750" y="97"/>
                                    <a:pt x="752" y="97"/>
                                    <a:pt x="754" y="97"/>
                                  </a:cubicBezTo>
                                  <a:cubicBezTo>
                                    <a:pt x="754" y="97"/>
                                    <a:pt x="754" y="96"/>
                                    <a:pt x="754" y="96"/>
                                  </a:cubicBezTo>
                                  <a:cubicBezTo>
                                    <a:pt x="754" y="89"/>
                                    <a:pt x="748" y="84"/>
                                    <a:pt x="742" y="84"/>
                                  </a:cubicBezTo>
                                  <a:cubicBezTo>
                                    <a:pt x="735" y="84"/>
                                    <a:pt x="730" y="89"/>
                                    <a:pt x="730" y="96"/>
                                  </a:cubicBezTo>
                                  <a:cubicBezTo>
                                    <a:pt x="730" y="96"/>
                                    <a:pt x="730" y="97"/>
                                    <a:pt x="730" y="97"/>
                                  </a:cubicBezTo>
                                  <a:cubicBezTo>
                                    <a:pt x="732" y="97"/>
                                    <a:pt x="733" y="97"/>
                                    <a:pt x="735" y="96"/>
                                  </a:cubicBezTo>
                                  <a:cubicBezTo>
                                    <a:pt x="735" y="96"/>
                                    <a:pt x="735" y="96"/>
                                    <a:pt x="735" y="96"/>
                                  </a:cubicBezTo>
                                  <a:cubicBezTo>
                                    <a:pt x="735" y="92"/>
                                    <a:pt x="738" y="89"/>
                                    <a:pt x="742" y="89"/>
                                  </a:cubicBezTo>
                                  <a:cubicBezTo>
                                    <a:pt x="745" y="89"/>
                                    <a:pt x="748" y="92"/>
                                    <a:pt x="748" y="96"/>
                                  </a:cubicBezTo>
                                  <a:close/>
                                  <a:moveTo>
                                    <a:pt x="742" y="91"/>
                                  </a:moveTo>
                                  <a:cubicBezTo>
                                    <a:pt x="739" y="91"/>
                                    <a:pt x="737" y="93"/>
                                    <a:pt x="737" y="96"/>
                                  </a:cubicBezTo>
                                  <a:cubicBezTo>
                                    <a:pt x="737" y="96"/>
                                    <a:pt x="737" y="96"/>
                                    <a:pt x="737" y="96"/>
                                  </a:cubicBezTo>
                                  <a:cubicBezTo>
                                    <a:pt x="738" y="96"/>
                                    <a:pt x="740" y="96"/>
                                    <a:pt x="742" y="96"/>
                                  </a:cubicBezTo>
                                  <a:cubicBezTo>
                                    <a:pt x="743" y="96"/>
                                    <a:pt x="745" y="96"/>
                                    <a:pt x="747" y="96"/>
                                  </a:cubicBezTo>
                                  <a:cubicBezTo>
                                    <a:pt x="747" y="96"/>
                                    <a:pt x="747" y="96"/>
                                    <a:pt x="747" y="96"/>
                                  </a:cubicBezTo>
                                  <a:cubicBezTo>
                                    <a:pt x="747" y="93"/>
                                    <a:pt x="745" y="91"/>
                                    <a:pt x="742" y="91"/>
                                  </a:cubicBezTo>
                                  <a:close/>
                                  <a:moveTo>
                                    <a:pt x="772" y="106"/>
                                  </a:moveTo>
                                  <a:cubicBezTo>
                                    <a:pt x="773" y="105"/>
                                    <a:pt x="774" y="105"/>
                                    <a:pt x="775" y="104"/>
                                  </a:cubicBezTo>
                                  <a:cubicBezTo>
                                    <a:pt x="776" y="101"/>
                                    <a:pt x="776" y="99"/>
                                    <a:pt x="776" y="96"/>
                                  </a:cubicBezTo>
                                  <a:cubicBezTo>
                                    <a:pt x="776" y="86"/>
                                    <a:pt x="772" y="78"/>
                                    <a:pt x="766" y="72"/>
                                  </a:cubicBezTo>
                                  <a:cubicBezTo>
                                    <a:pt x="760" y="65"/>
                                    <a:pt x="751" y="62"/>
                                    <a:pt x="742" y="62"/>
                                  </a:cubicBezTo>
                                  <a:cubicBezTo>
                                    <a:pt x="732" y="62"/>
                                    <a:pt x="724" y="65"/>
                                    <a:pt x="717" y="72"/>
                                  </a:cubicBezTo>
                                  <a:cubicBezTo>
                                    <a:pt x="711" y="78"/>
                                    <a:pt x="707" y="86"/>
                                    <a:pt x="707" y="96"/>
                                  </a:cubicBezTo>
                                  <a:cubicBezTo>
                                    <a:pt x="707" y="99"/>
                                    <a:pt x="708" y="101"/>
                                    <a:pt x="708" y="104"/>
                                  </a:cubicBezTo>
                                  <a:cubicBezTo>
                                    <a:pt x="709" y="105"/>
                                    <a:pt x="710" y="105"/>
                                    <a:pt x="711" y="106"/>
                                  </a:cubicBezTo>
                                  <a:cubicBezTo>
                                    <a:pt x="712" y="105"/>
                                    <a:pt x="713" y="105"/>
                                    <a:pt x="714" y="104"/>
                                  </a:cubicBezTo>
                                  <a:cubicBezTo>
                                    <a:pt x="713" y="101"/>
                                    <a:pt x="713" y="99"/>
                                    <a:pt x="713" y="96"/>
                                  </a:cubicBezTo>
                                  <a:cubicBezTo>
                                    <a:pt x="713" y="80"/>
                                    <a:pt x="726" y="67"/>
                                    <a:pt x="742" y="67"/>
                                  </a:cubicBezTo>
                                  <a:cubicBezTo>
                                    <a:pt x="758" y="67"/>
                                    <a:pt x="770" y="80"/>
                                    <a:pt x="770" y="96"/>
                                  </a:cubicBezTo>
                                  <a:cubicBezTo>
                                    <a:pt x="770" y="99"/>
                                    <a:pt x="770" y="101"/>
                                    <a:pt x="769" y="104"/>
                                  </a:cubicBezTo>
                                  <a:cubicBezTo>
                                    <a:pt x="770" y="105"/>
                                    <a:pt x="771" y="105"/>
                                    <a:pt x="772" y="106"/>
                                  </a:cubicBezTo>
                                  <a:close/>
                                  <a:moveTo>
                                    <a:pt x="704" y="61"/>
                                  </a:moveTo>
                                  <a:cubicBezTo>
                                    <a:pt x="697" y="56"/>
                                    <a:pt x="689" y="54"/>
                                    <a:pt x="681" y="54"/>
                                  </a:cubicBezTo>
                                  <a:cubicBezTo>
                                    <a:pt x="672" y="54"/>
                                    <a:pt x="665" y="56"/>
                                    <a:pt x="658" y="61"/>
                                  </a:cubicBezTo>
                                  <a:cubicBezTo>
                                    <a:pt x="659" y="62"/>
                                    <a:pt x="661" y="64"/>
                                    <a:pt x="662" y="65"/>
                                  </a:cubicBezTo>
                                  <a:cubicBezTo>
                                    <a:pt x="667" y="62"/>
                                    <a:pt x="674" y="60"/>
                                    <a:pt x="681" y="60"/>
                                  </a:cubicBezTo>
                                  <a:cubicBezTo>
                                    <a:pt x="688" y="60"/>
                                    <a:pt x="695" y="62"/>
                                    <a:pt x="700" y="66"/>
                                  </a:cubicBezTo>
                                  <a:cubicBezTo>
                                    <a:pt x="701" y="64"/>
                                    <a:pt x="703" y="62"/>
                                    <a:pt x="704" y="61"/>
                                  </a:cubicBezTo>
                                  <a:close/>
                                  <a:moveTo>
                                    <a:pt x="583" y="61"/>
                                  </a:moveTo>
                                  <a:cubicBezTo>
                                    <a:pt x="577" y="56"/>
                                    <a:pt x="569" y="54"/>
                                    <a:pt x="560" y="54"/>
                                  </a:cubicBezTo>
                                  <a:cubicBezTo>
                                    <a:pt x="551" y="54"/>
                                    <a:pt x="543" y="57"/>
                                    <a:pt x="536" y="61"/>
                                  </a:cubicBezTo>
                                  <a:cubicBezTo>
                                    <a:pt x="538" y="63"/>
                                    <a:pt x="539" y="64"/>
                                    <a:pt x="540" y="66"/>
                                  </a:cubicBezTo>
                                  <a:cubicBezTo>
                                    <a:pt x="546" y="62"/>
                                    <a:pt x="553" y="60"/>
                                    <a:pt x="560" y="60"/>
                                  </a:cubicBezTo>
                                  <a:cubicBezTo>
                                    <a:pt x="567" y="60"/>
                                    <a:pt x="574" y="62"/>
                                    <a:pt x="579" y="66"/>
                                  </a:cubicBezTo>
                                  <a:cubicBezTo>
                                    <a:pt x="581" y="64"/>
                                    <a:pt x="582" y="62"/>
                                    <a:pt x="583" y="61"/>
                                  </a:cubicBezTo>
                                  <a:close/>
                                  <a:moveTo>
                                    <a:pt x="461" y="61"/>
                                  </a:moveTo>
                                  <a:cubicBezTo>
                                    <a:pt x="454" y="56"/>
                                    <a:pt x="446" y="54"/>
                                    <a:pt x="438" y="54"/>
                                  </a:cubicBezTo>
                                  <a:cubicBezTo>
                                    <a:pt x="429" y="54"/>
                                    <a:pt x="422" y="56"/>
                                    <a:pt x="415" y="61"/>
                                  </a:cubicBezTo>
                                  <a:cubicBezTo>
                                    <a:pt x="416" y="62"/>
                                    <a:pt x="418" y="64"/>
                                    <a:pt x="419" y="65"/>
                                  </a:cubicBezTo>
                                  <a:cubicBezTo>
                                    <a:pt x="424" y="62"/>
                                    <a:pt x="431" y="60"/>
                                    <a:pt x="438" y="60"/>
                                  </a:cubicBezTo>
                                  <a:cubicBezTo>
                                    <a:pt x="445" y="60"/>
                                    <a:pt x="452" y="62"/>
                                    <a:pt x="457" y="66"/>
                                  </a:cubicBezTo>
                                  <a:cubicBezTo>
                                    <a:pt x="458" y="64"/>
                                    <a:pt x="460" y="62"/>
                                    <a:pt x="461" y="61"/>
                                  </a:cubicBezTo>
                                  <a:close/>
                                  <a:moveTo>
                                    <a:pt x="340" y="61"/>
                                  </a:moveTo>
                                  <a:cubicBezTo>
                                    <a:pt x="334" y="56"/>
                                    <a:pt x="326" y="54"/>
                                    <a:pt x="317" y="54"/>
                                  </a:cubicBezTo>
                                  <a:cubicBezTo>
                                    <a:pt x="308" y="54"/>
                                    <a:pt x="300" y="56"/>
                                    <a:pt x="293" y="61"/>
                                  </a:cubicBezTo>
                                  <a:cubicBezTo>
                                    <a:pt x="295" y="63"/>
                                    <a:pt x="296" y="64"/>
                                    <a:pt x="297" y="66"/>
                                  </a:cubicBezTo>
                                  <a:cubicBezTo>
                                    <a:pt x="303" y="62"/>
                                    <a:pt x="310" y="60"/>
                                    <a:pt x="317" y="60"/>
                                  </a:cubicBezTo>
                                  <a:cubicBezTo>
                                    <a:pt x="324" y="60"/>
                                    <a:pt x="331" y="62"/>
                                    <a:pt x="336" y="66"/>
                                  </a:cubicBezTo>
                                  <a:cubicBezTo>
                                    <a:pt x="338" y="64"/>
                                    <a:pt x="339" y="62"/>
                                    <a:pt x="340" y="61"/>
                                  </a:cubicBezTo>
                                  <a:close/>
                                  <a:moveTo>
                                    <a:pt x="218" y="61"/>
                                  </a:moveTo>
                                  <a:cubicBezTo>
                                    <a:pt x="212" y="56"/>
                                    <a:pt x="204" y="54"/>
                                    <a:pt x="195" y="54"/>
                                  </a:cubicBezTo>
                                  <a:cubicBezTo>
                                    <a:pt x="187" y="54"/>
                                    <a:pt x="179" y="56"/>
                                    <a:pt x="172" y="61"/>
                                  </a:cubicBezTo>
                                  <a:cubicBezTo>
                                    <a:pt x="174" y="62"/>
                                    <a:pt x="175" y="64"/>
                                    <a:pt x="176" y="65"/>
                                  </a:cubicBezTo>
                                  <a:cubicBezTo>
                                    <a:pt x="182" y="62"/>
                                    <a:pt x="188" y="60"/>
                                    <a:pt x="195" y="60"/>
                                  </a:cubicBezTo>
                                  <a:cubicBezTo>
                                    <a:pt x="202" y="60"/>
                                    <a:pt x="209" y="62"/>
                                    <a:pt x="214" y="66"/>
                                  </a:cubicBezTo>
                                  <a:cubicBezTo>
                                    <a:pt x="216" y="64"/>
                                    <a:pt x="217" y="62"/>
                                    <a:pt x="218" y="61"/>
                                  </a:cubicBezTo>
                                  <a:close/>
                                  <a:moveTo>
                                    <a:pt x="101" y="96"/>
                                  </a:moveTo>
                                  <a:cubicBezTo>
                                    <a:pt x="101" y="99"/>
                                    <a:pt x="101" y="101"/>
                                    <a:pt x="102" y="104"/>
                                  </a:cubicBezTo>
                                  <a:cubicBezTo>
                                    <a:pt x="103" y="105"/>
                                    <a:pt x="104" y="105"/>
                                    <a:pt x="105" y="106"/>
                                  </a:cubicBezTo>
                                  <a:cubicBezTo>
                                    <a:pt x="106" y="105"/>
                                    <a:pt x="106" y="105"/>
                                    <a:pt x="107" y="104"/>
                                  </a:cubicBezTo>
                                  <a:cubicBezTo>
                                    <a:pt x="107" y="101"/>
                                    <a:pt x="106" y="99"/>
                                    <a:pt x="106" y="96"/>
                                  </a:cubicBezTo>
                                  <a:cubicBezTo>
                                    <a:pt x="106" y="80"/>
                                    <a:pt x="119" y="67"/>
                                    <a:pt x="135" y="67"/>
                                  </a:cubicBezTo>
                                  <a:cubicBezTo>
                                    <a:pt x="151" y="67"/>
                                    <a:pt x="164" y="80"/>
                                    <a:pt x="164" y="96"/>
                                  </a:cubicBezTo>
                                  <a:cubicBezTo>
                                    <a:pt x="164" y="99"/>
                                    <a:pt x="163" y="101"/>
                                    <a:pt x="163" y="104"/>
                                  </a:cubicBezTo>
                                  <a:cubicBezTo>
                                    <a:pt x="163" y="105"/>
                                    <a:pt x="164" y="105"/>
                                    <a:pt x="165" y="106"/>
                                  </a:cubicBezTo>
                                  <a:cubicBezTo>
                                    <a:pt x="166" y="105"/>
                                    <a:pt x="167" y="104"/>
                                    <a:pt x="168" y="103"/>
                                  </a:cubicBezTo>
                                  <a:cubicBezTo>
                                    <a:pt x="169" y="101"/>
                                    <a:pt x="169" y="98"/>
                                    <a:pt x="169" y="96"/>
                                  </a:cubicBezTo>
                                  <a:cubicBezTo>
                                    <a:pt x="169" y="86"/>
                                    <a:pt x="165" y="78"/>
                                    <a:pt x="159" y="72"/>
                                  </a:cubicBezTo>
                                  <a:cubicBezTo>
                                    <a:pt x="153" y="65"/>
                                    <a:pt x="144" y="62"/>
                                    <a:pt x="135" y="62"/>
                                  </a:cubicBezTo>
                                  <a:cubicBezTo>
                                    <a:pt x="126" y="62"/>
                                    <a:pt x="117" y="65"/>
                                    <a:pt x="111" y="72"/>
                                  </a:cubicBezTo>
                                  <a:cubicBezTo>
                                    <a:pt x="105" y="78"/>
                                    <a:pt x="101" y="86"/>
                                    <a:pt x="101" y="96"/>
                                  </a:cubicBezTo>
                                  <a:close/>
                                  <a:moveTo>
                                    <a:pt x="156" y="96"/>
                                  </a:moveTo>
                                  <a:cubicBezTo>
                                    <a:pt x="156" y="97"/>
                                    <a:pt x="156" y="99"/>
                                    <a:pt x="156" y="100"/>
                                  </a:cubicBezTo>
                                  <a:cubicBezTo>
                                    <a:pt x="158" y="101"/>
                                    <a:pt x="159" y="102"/>
                                    <a:pt x="161" y="103"/>
                                  </a:cubicBezTo>
                                  <a:cubicBezTo>
                                    <a:pt x="162" y="101"/>
                                    <a:pt x="162" y="98"/>
                                    <a:pt x="162" y="96"/>
                                  </a:cubicBezTo>
                                  <a:cubicBezTo>
                                    <a:pt x="162" y="88"/>
                                    <a:pt x="159" y="81"/>
                                    <a:pt x="154" y="77"/>
                                  </a:cubicBezTo>
                                  <a:cubicBezTo>
                                    <a:pt x="149" y="72"/>
                                    <a:pt x="143" y="69"/>
                                    <a:pt x="135" y="69"/>
                                  </a:cubicBezTo>
                                  <a:cubicBezTo>
                                    <a:pt x="128" y="69"/>
                                    <a:pt x="121" y="72"/>
                                    <a:pt x="116" y="77"/>
                                  </a:cubicBezTo>
                                  <a:cubicBezTo>
                                    <a:pt x="111" y="81"/>
                                    <a:pt x="108" y="88"/>
                                    <a:pt x="108" y="96"/>
                                  </a:cubicBezTo>
                                  <a:cubicBezTo>
                                    <a:pt x="108" y="98"/>
                                    <a:pt x="108" y="101"/>
                                    <a:pt x="109" y="103"/>
                                  </a:cubicBezTo>
                                  <a:cubicBezTo>
                                    <a:pt x="111" y="102"/>
                                    <a:pt x="113" y="101"/>
                                    <a:pt x="114" y="100"/>
                                  </a:cubicBezTo>
                                  <a:cubicBezTo>
                                    <a:pt x="114" y="99"/>
                                    <a:pt x="114" y="97"/>
                                    <a:pt x="114" y="96"/>
                                  </a:cubicBezTo>
                                  <a:cubicBezTo>
                                    <a:pt x="114" y="84"/>
                                    <a:pt x="123" y="75"/>
                                    <a:pt x="135" y="75"/>
                                  </a:cubicBezTo>
                                  <a:cubicBezTo>
                                    <a:pt x="147" y="75"/>
                                    <a:pt x="156" y="84"/>
                                    <a:pt x="156" y="96"/>
                                  </a:cubicBezTo>
                                  <a:close/>
                                  <a:moveTo>
                                    <a:pt x="149" y="96"/>
                                  </a:moveTo>
                                  <a:cubicBezTo>
                                    <a:pt x="149" y="96"/>
                                    <a:pt x="149" y="97"/>
                                    <a:pt x="148" y="98"/>
                                  </a:cubicBezTo>
                                  <a:cubicBezTo>
                                    <a:pt x="150" y="98"/>
                                    <a:pt x="152" y="99"/>
                                    <a:pt x="154" y="100"/>
                                  </a:cubicBezTo>
                                  <a:cubicBezTo>
                                    <a:pt x="154" y="98"/>
                                    <a:pt x="155" y="97"/>
                                    <a:pt x="155" y="96"/>
                                  </a:cubicBezTo>
                                  <a:cubicBezTo>
                                    <a:pt x="155" y="90"/>
                                    <a:pt x="152" y="86"/>
                                    <a:pt x="149" y="82"/>
                                  </a:cubicBezTo>
                                  <a:cubicBezTo>
                                    <a:pt x="145" y="78"/>
                                    <a:pt x="140" y="76"/>
                                    <a:pt x="135" y="76"/>
                                  </a:cubicBezTo>
                                  <a:cubicBezTo>
                                    <a:pt x="130" y="76"/>
                                    <a:pt x="125" y="78"/>
                                    <a:pt x="121" y="82"/>
                                  </a:cubicBezTo>
                                  <a:cubicBezTo>
                                    <a:pt x="118" y="86"/>
                                    <a:pt x="116" y="90"/>
                                    <a:pt x="116" y="96"/>
                                  </a:cubicBezTo>
                                  <a:cubicBezTo>
                                    <a:pt x="116" y="97"/>
                                    <a:pt x="116" y="98"/>
                                    <a:pt x="116" y="100"/>
                                  </a:cubicBezTo>
                                  <a:cubicBezTo>
                                    <a:pt x="118" y="99"/>
                                    <a:pt x="120" y="98"/>
                                    <a:pt x="122" y="98"/>
                                  </a:cubicBezTo>
                                  <a:cubicBezTo>
                                    <a:pt x="122" y="97"/>
                                    <a:pt x="121" y="96"/>
                                    <a:pt x="121" y="96"/>
                                  </a:cubicBezTo>
                                  <a:cubicBezTo>
                                    <a:pt x="121" y="88"/>
                                    <a:pt x="128" y="82"/>
                                    <a:pt x="135" y="82"/>
                                  </a:cubicBezTo>
                                  <a:cubicBezTo>
                                    <a:pt x="143" y="82"/>
                                    <a:pt x="149" y="88"/>
                                    <a:pt x="149" y="96"/>
                                  </a:cubicBezTo>
                                  <a:close/>
                                  <a:moveTo>
                                    <a:pt x="142" y="96"/>
                                  </a:moveTo>
                                  <a:cubicBezTo>
                                    <a:pt x="142" y="96"/>
                                    <a:pt x="142" y="96"/>
                                    <a:pt x="142" y="96"/>
                                  </a:cubicBezTo>
                                  <a:cubicBezTo>
                                    <a:pt x="143" y="97"/>
                                    <a:pt x="145" y="97"/>
                                    <a:pt x="147" y="97"/>
                                  </a:cubicBezTo>
                                  <a:cubicBezTo>
                                    <a:pt x="147" y="97"/>
                                    <a:pt x="147" y="96"/>
                                    <a:pt x="147" y="96"/>
                                  </a:cubicBezTo>
                                  <a:cubicBezTo>
                                    <a:pt x="147" y="89"/>
                                    <a:pt x="142" y="84"/>
                                    <a:pt x="135" y="84"/>
                                  </a:cubicBezTo>
                                  <a:cubicBezTo>
                                    <a:pt x="128" y="84"/>
                                    <a:pt x="123" y="89"/>
                                    <a:pt x="123" y="96"/>
                                  </a:cubicBezTo>
                                  <a:cubicBezTo>
                                    <a:pt x="123" y="96"/>
                                    <a:pt x="123" y="97"/>
                                    <a:pt x="123" y="97"/>
                                  </a:cubicBezTo>
                                  <a:cubicBezTo>
                                    <a:pt x="125" y="97"/>
                                    <a:pt x="127" y="97"/>
                                    <a:pt x="128" y="96"/>
                                  </a:cubicBezTo>
                                  <a:cubicBezTo>
                                    <a:pt x="128" y="96"/>
                                    <a:pt x="128" y="96"/>
                                    <a:pt x="128" y="96"/>
                                  </a:cubicBezTo>
                                  <a:cubicBezTo>
                                    <a:pt x="128" y="92"/>
                                    <a:pt x="131" y="89"/>
                                    <a:pt x="135" y="89"/>
                                  </a:cubicBezTo>
                                  <a:cubicBezTo>
                                    <a:pt x="139" y="89"/>
                                    <a:pt x="142" y="92"/>
                                    <a:pt x="142" y="96"/>
                                  </a:cubicBezTo>
                                  <a:close/>
                                  <a:moveTo>
                                    <a:pt x="135" y="91"/>
                                  </a:moveTo>
                                  <a:cubicBezTo>
                                    <a:pt x="132" y="91"/>
                                    <a:pt x="130" y="93"/>
                                    <a:pt x="130" y="96"/>
                                  </a:cubicBezTo>
                                  <a:cubicBezTo>
                                    <a:pt x="130" y="96"/>
                                    <a:pt x="130" y="96"/>
                                    <a:pt x="130" y="96"/>
                                  </a:cubicBezTo>
                                  <a:cubicBezTo>
                                    <a:pt x="132" y="96"/>
                                    <a:pt x="133" y="96"/>
                                    <a:pt x="135" y="96"/>
                                  </a:cubicBezTo>
                                  <a:cubicBezTo>
                                    <a:pt x="137" y="96"/>
                                    <a:pt x="138" y="96"/>
                                    <a:pt x="140" y="96"/>
                                  </a:cubicBezTo>
                                  <a:cubicBezTo>
                                    <a:pt x="140" y="96"/>
                                    <a:pt x="140" y="96"/>
                                    <a:pt x="140" y="96"/>
                                  </a:cubicBezTo>
                                  <a:cubicBezTo>
                                    <a:pt x="140" y="93"/>
                                    <a:pt x="138" y="91"/>
                                    <a:pt x="135" y="91"/>
                                  </a:cubicBezTo>
                                  <a:close/>
                                  <a:moveTo>
                                    <a:pt x="101" y="147"/>
                                  </a:moveTo>
                                  <a:cubicBezTo>
                                    <a:pt x="101" y="150"/>
                                    <a:pt x="101" y="153"/>
                                    <a:pt x="102" y="155"/>
                                  </a:cubicBezTo>
                                  <a:cubicBezTo>
                                    <a:pt x="103" y="156"/>
                                    <a:pt x="104" y="157"/>
                                    <a:pt x="105" y="157"/>
                                  </a:cubicBezTo>
                                  <a:cubicBezTo>
                                    <a:pt x="106" y="157"/>
                                    <a:pt x="106" y="156"/>
                                    <a:pt x="107" y="155"/>
                                  </a:cubicBezTo>
                                  <a:cubicBezTo>
                                    <a:pt x="107" y="153"/>
                                    <a:pt x="106" y="150"/>
                                    <a:pt x="106" y="147"/>
                                  </a:cubicBezTo>
                                  <a:cubicBezTo>
                                    <a:pt x="106" y="131"/>
                                    <a:pt x="119" y="118"/>
                                    <a:pt x="135" y="118"/>
                                  </a:cubicBezTo>
                                  <a:cubicBezTo>
                                    <a:pt x="151" y="118"/>
                                    <a:pt x="164" y="131"/>
                                    <a:pt x="164" y="147"/>
                                  </a:cubicBezTo>
                                  <a:cubicBezTo>
                                    <a:pt x="164" y="150"/>
                                    <a:pt x="163" y="153"/>
                                    <a:pt x="163" y="155"/>
                                  </a:cubicBezTo>
                                  <a:cubicBezTo>
                                    <a:pt x="163" y="156"/>
                                    <a:pt x="164" y="156"/>
                                    <a:pt x="165" y="157"/>
                                  </a:cubicBezTo>
                                  <a:cubicBezTo>
                                    <a:pt x="166" y="156"/>
                                    <a:pt x="167" y="156"/>
                                    <a:pt x="168" y="155"/>
                                  </a:cubicBezTo>
                                  <a:cubicBezTo>
                                    <a:pt x="169" y="152"/>
                                    <a:pt x="169" y="150"/>
                                    <a:pt x="169" y="147"/>
                                  </a:cubicBezTo>
                                  <a:cubicBezTo>
                                    <a:pt x="169" y="138"/>
                                    <a:pt x="165" y="129"/>
                                    <a:pt x="159" y="123"/>
                                  </a:cubicBezTo>
                                  <a:cubicBezTo>
                                    <a:pt x="153" y="117"/>
                                    <a:pt x="144" y="113"/>
                                    <a:pt x="135" y="113"/>
                                  </a:cubicBezTo>
                                  <a:cubicBezTo>
                                    <a:pt x="126" y="113"/>
                                    <a:pt x="117" y="117"/>
                                    <a:pt x="111" y="123"/>
                                  </a:cubicBezTo>
                                  <a:cubicBezTo>
                                    <a:pt x="105" y="129"/>
                                    <a:pt x="101" y="138"/>
                                    <a:pt x="101" y="147"/>
                                  </a:cubicBezTo>
                                  <a:close/>
                                  <a:moveTo>
                                    <a:pt x="156" y="147"/>
                                  </a:moveTo>
                                  <a:cubicBezTo>
                                    <a:pt x="156" y="149"/>
                                    <a:pt x="156" y="150"/>
                                    <a:pt x="156" y="152"/>
                                  </a:cubicBezTo>
                                  <a:cubicBezTo>
                                    <a:pt x="158" y="152"/>
                                    <a:pt x="159" y="153"/>
                                    <a:pt x="161" y="155"/>
                                  </a:cubicBezTo>
                                  <a:cubicBezTo>
                                    <a:pt x="162" y="152"/>
                                    <a:pt x="162" y="150"/>
                                    <a:pt x="162" y="147"/>
                                  </a:cubicBezTo>
                                  <a:cubicBezTo>
                                    <a:pt x="162" y="140"/>
                                    <a:pt x="159" y="133"/>
                                    <a:pt x="154" y="128"/>
                                  </a:cubicBezTo>
                                  <a:cubicBezTo>
                                    <a:pt x="149" y="123"/>
                                    <a:pt x="143" y="120"/>
                                    <a:pt x="135" y="120"/>
                                  </a:cubicBezTo>
                                  <a:cubicBezTo>
                                    <a:pt x="128" y="120"/>
                                    <a:pt x="121" y="123"/>
                                    <a:pt x="116" y="128"/>
                                  </a:cubicBezTo>
                                  <a:cubicBezTo>
                                    <a:pt x="111" y="133"/>
                                    <a:pt x="108" y="140"/>
                                    <a:pt x="108" y="147"/>
                                  </a:cubicBezTo>
                                  <a:cubicBezTo>
                                    <a:pt x="108" y="150"/>
                                    <a:pt x="108" y="152"/>
                                    <a:pt x="109" y="155"/>
                                  </a:cubicBezTo>
                                  <a:cubicBezTo>
                                    <a:pt x="111" y="153"/>
                                    <a:pt x="113" y="152"/>
                                    <a:pt x="114" y="152"/>
                                  </a:cubicBezTo>
                                  <a:cubicBezTo>
                                    <a:pt x="114" y="150"/>
                                    <a:pt x="114" y="149"/>
                                    <a:pt x="114" y="147"/>
                                  </a:cubicBezTo>
                                  <a:cubicBezTo>
                                    <a:pt x="114" y="135"/>
                                    <a:pt x="123" y="126"/>
                                    <a:pt x="135" y="126"/>
                                  </a:cubicBezTo>
                                  <a:cubicBezTo>
                                    <a:pt x="147" y="126"/>
                                    <a:pt x="156" y="135"/>
                                    <a:pt x="156" y="147"/>
                                  </a:cubicBezTo>
                                  <a:close/>
                                  <a:moveTo>
                                    <a:pt x="149" y="147"/>
                                  </a:moveTo>
                                  <a:cubicBezTo>
                                    <a:pt x="149" y="148"/>
                                    <a:pt x="149" y="148"/>
                                    <a:pt x="148" y="149"/>
                                  </a:cubicBezTo>
                                  <a:cubicBezTo>
                                    <a:pt x="150" y="150"/>
                                    <a:pt x="152" y="150"/>
                                    <a:pt x="154" y="151"/>
                                  </a:cubicBezTo>
                                  <a:cubicBezTo>
                                    <a:pt x="154" y="150"/>
                                    <a:pt x="155" y="148"/>
                                    <a:pt x="155" y="147"/>
                                  </a:cubicBezTo>
                                  <a:cubicBezTo>
                                    <a:pt x="155" y="142"/>
                                    <a:pt x="152" y="137"/>
                                    <a:pt x="149" y="133"/>
                                  </a:cubicBezTo>
                                  <a:cubicBezTo>
                                    <a:pt x="145" y="130"/>
                                    <a:pt x="140" y="128"/>
                                    <a:pt x="135" y="128"/>
                                  </a:cubicBezTo>
                                  <a:cubicBezTo>
                                    <a:pt x="130" y="128"/>
                                    <a:pt x="125" y="130"/>
                                    <a:pt x="121" y="133"/>
                                  </a:cubicBezTo>
                                  <a:cubicBezTo>
                                    <a:pt x="118" y="137"/>
                                    <a:pt x="116" y="142"/>
                                    <a:pt x="116" y="147"/>
                                  </a:cubicBezTo>
                                  <a:cubicBezTo>
                                    <a:pt x="116" y="148"/>
                                    <a:pt x="116" y="150"/>
                                    <a:pt x="116" y="151"/>
                                  </a:cubicBezTo>
                                  <a:cubicBezTo>
                                    <a:pt x="118" y="150"/>
                                    <a:pt x="120" y="150"/>
                                    <a:pt x="122" y="149"/>
                                  </a:cubicBezTo>
                                  <a:cubicBezTo>
                                    <a:pt x="122" y="148"/>
                                    <a:pt x="121" y="148"/>
                                    <a:pt x="121" y="147"/>
                                  </a:cubicBezTo>
                                  <a:cubicBezTo>
                                    <a:pt x="121" y="140"/>
                                    <a:pt x="128" y="134"/>
                                    <a:pt x="135" y="134"/>
                                  </a:cubicBezTo>
                                  <a:cubicBezTo>
                                    <a:pt x="143" y="134"/>
                                    <a:pt x="149" y="140"/>
                                    <a:pt x="149" y="147"/>
                                  </a:cubicBezTo>
                                  <a:close/>
                                  <a:moveTo>
                                    <a:pt x="142" y="147"/>
                                  </a:moveTo>
                                  <a:cubicBezTo>
                                    <a:pt x="142" y="147"/>
                                    <a:pt x="142" y="148"/>
                                    <a:pt x="142" y="148"/>
                                  </a:cubicBezTo>
                                  <a:cubicBezTo>
                                    <a:pt x="143" y="148"/>
                                    <a:pt x="145" y="148"/>
                                    <a:pt x="147" y="149"/>
                                  </a:cubicBezTo>
                                  <a:cubicBezTo>
                                    <a:pt x="147" y="148"/>
                                    <a:pt x="147" y="148"/>
                                    <a:pt x="147" y="147"/>
                                  </a:cubicBezTo>
                                  <a:cubicBezTo>
                                    <a:pt x="147" y="141"/>
                                    <a:pt x="142" y="135"/>
                                    <a:pt x="135" y="135"/>
                                  </a:cubicBezTo>
                                  <a:cubicBezTo>
                                    <a:pt x="128" y="135"/>
                                    <a:pt x="123" y="141"/>
                                    <a:pt x="123" y="147"/>
                                  </a:cubicBezTo>
                                  <a:cubicBezTo>
                                    <a:pt x="123" y="148"/>
                                    <a:pt x="123" y="148"/>
                                    <a:pt x="123" y="149"/>
                                  </a:cubicBezTo>
                                  <a:cubicBezTo>
                                    <a:pt x="125" y="148"/>
                                    <a:pt x="127" y="148"/>
                                    <a:pt x="128" y="148"/>
                                  </a:cubicBezTo>
                                  <a:cubicBezTo>
                                    <a:pt x="128" y="148"/>
                                    <a:pt x="128" y="147"/>
                                    <a:pt x="128" y="147"/>
                                  </a:cubicBezTo>
                                  <a:cubicBezTo>
                                    <a:pt x="128" y="143"/>
                                    <a:pt x="131" y="140"/>
                                    <a:pt x="135" y="140"/>
                                  </a:cubicBezTo>
                                  <a:cubicBezTo>
                                    <a:pt x="139" y="140"/>
                                    <a:pt x="142" y="143"/>
                                    <a:pt x="142" y="147"/>
                                  </a:cubicBezTo>
                                  <a:close/>
                                  <a:moveTo>
                                    <a:pt x="135" y="142"/>
                                  </a:moveTo>
                                  <a:cubicBezTo>
                                    <a:pt x="132" y="142"/>
                                    <a:pt x="130" y="144"/>
                                    <a:pt x="130" y="147"/>
                                  </a:cubicBezTo>
                                  <a:cubicBezTo>
                                    <a:pt x="130" y="147"/>
                                    <a:pt x="130" y="147"/>
                                    <a:pt x="130" y="148"/>
                                  </a:cubicBezTo>
                                  <a:cubicBezTo>
                                    <a:pt x="132" y="147"/>
                                    <a:pt x="133" y="147"/>
                                    <a:pt x="135" y="147"/>
                                  </a:cubicBezTo>
                                  <a:cubicBezTo>
                                    <a:pt x="137" y="147"/>
                                    <a:pt x="138" y="147"/>
                                    <a:pt x="140" y="148"/>
                                  </a:cubicBezTo>
                                  <a:cubicBezTo>
                                    <a:pt x="140" y="147"/>
                                    <a:pt x="140" y="147"/>
                                    <a:pt x="140" y="147"/>
                                  </a:cubicBezTo>
                                  <a:cubicBezTo>
                                    <a:pt x="140" y="144"/>
                                    <a:pt x="138" y="142"/>
                                    <a:pt x="135" y="142"/>
                                  </a:cubicBezTo>
                                  <a:close/>
                                  <a:moveTo>
                                    <a:pt x="101" y="199"/>
                                  </a:moveTo>
                                  <a:cubicBezTo>
                                    <a:pt x="101" y="201"/>
                                    <a:pt x="101" y="204"/>
                                    <a:pt x="102" y="207"/>
                                  </a:cubicBezTo>
                                  <a:cubicBezTo>
                                    <a:pt x="103" y="207"/>
                                    <a:pt x="104" y="208"/>
                                    <a:pt x="105" y="209"/>
                                  </a:cubicBezTo>
                                  <a:cubicBezTo>
                                    <a:pt x="106" y="208"/>
                                    <a:pt x="106" y="207"/>
                                    <a:pt x="107" y="207"/>
                                  </a:cubicBezTo>
                                  <a:cubicBezTo>
                                    <a:pt x="107" y="204"/>
                                    <a:pt x="106" y="201"/>
                                    <a:pt x="106" y="199"/>
                                  </a:cubicBezTo>
                                  <a:cubicBezTo>
                                    <a:pt x="106" y="183"/>
                                    <a:pt x="119" y="170"/>
                                    <a:pt x="135" y="170"/>
                                  </a:cubicBezTo>
                                  <a:cubicBezTo>
                                    <a:pt x="151" y="170"/>
                                    <a:pt x="164" y="183"/>
                                    <a:pt x="164" y="199"/>
                                  </a:cubicBezTo>
                                  <a:cubicBezTo>
                                    <a:pt x="164" y="201"/>
                                    <a:pt x="163" y="204"/>
                                    <a:pt x="163" y="207"/>
                                  </a:cubicBezTo>
                                  <a:cubicBezTo>
                                    <a:pt x="163" y="207"/>
                                    <a:pt x="164" y="208"/>
                                    <a:pt x="165" y="208"/>
                                  </a:cubicBezTo>
                                  <a:cubicBezTo>
                                    <a:pt x="166" y="208"/>
                                    <a:pt x="167" y="207"/>
                                    <a:pt x="168" y="206"/>
                                  </a:cubicBezTo>
                                  <a:cubicBezTo>
                                    <a:pt x="169" y="204"/>
                                    <a:pt x="169" y="201"/>
                                    <a:pt x="169" y="199"/>
                                  </a:cubicBezTo>
                                  <a:cubicBezTo>
                                    <a:pt x="169" y="189"/>
                                    <a:pt x="165" y="181"/>
                                    <a:pt x="159" y="174"/>
                                  </a:cubicBezTo>
                                  <a:cubicBezTo>
                                    <a:pt x="153" y="168"/>
                                    <a:pt x="144" y="164"/>
                                    <a:pt x="135" y="164"/>
                                  </a:cubicBezTo>
                                  <a:cubicBezTo>
                                    <a:pt x="126" y="164"/>
                                    <a:pt x="117" y="168"/>
                                    <a:pt x="111" y="174"/>
                                  </a:cubicBezTo>
                                  <a:cubicBezTo>
                                    <a:pt x="105" y="181"/>
                                    <a:pt x="101" y="189"/>
                                    <a:pt x="101" y="199"/>
                                  </a:cubicBezTo>
                                  <a:close/>
                                  <a:moveTo>
                                    <a:pt x="156" y="199"/>
                                  </a:moveTo>
                                  <a:cubicBezTo>
                                    <a:pt x="156" y="200"/>
                                    <a:pt x="156" y="202"/>
                                    <a:pt x="156" y="203"/>
                                  </a:cubicBezTo>
                                  <a:cubicBezTo>
                                    <a:pt x="158" y="204"/>
                                    <a:pt x="159" y="205"/>
                                    <a:pt x="161" y="206"/>
                                  </a:cubicBezTo>
                                  <a:cubicBezTo>
                                    <a:pt x="162" y="204"/>
                                    <a:pt x="162" y="201"/>
                                    <a:pt x="162" y="199"/>
                                  </a:cubicBezTo>
                                  <a:cubicBezTo>
                                    <a:pt x="162" y="191"/>
                                    <a:pt x="159" y="184"/>
                                    <a:pt x="154" y="179"/>
                                  </a:cubicBezTo>
                                  <a:cubicBezTo>
                                    <a:pt x="149" y="174"/>
                                    <a:pt x="143" y="171"/>
                                    <a:pt x="135" y="171"/>
                                  </a:cubicBezTo>
                                  <a:cubicBezTo>
                                    <a:pt x="128" y="171"/>
                                    <a:pt x="121" y="174"/>
                                    <a:pt x="116" y="179"/>
                                  </a:cubicBezTo>
                                  <a:cubicBezTo>
                                    <a:pt x="111" y="184"/>
                                    <a:pt x="108" y="191"/>
                                    <a:pt x="108" y="199"/>
                                  </a:cubicBezTo>
                                  <a:cubicBezTo>
                                    <a:pt x="108" y="201"/>
                                    <a:pt x="108" y="204"/>
                                    <a:pt x="109" y="206"/>
                                  </a:cubicBezTo>
                                  <a:cubicBezTo>
                                    <a:pt x="111" y="205"/>
                                    <a:pt x="113" y="204"/>
                                    <a:pt x="114" y="203"/>
                                  </a:cubicBezTo>
                                  <a:cubicBezTo>
                                    <a:pt x="114" y="202"/>
                                    <a:pt x="114" y="200"/>
                                    <a:pt x="114" y="199"/>
                                  </a:cubicBezTo>
                                  <a:cubicBezTo>
                                    <a:pt x="114" y="187"/>
                                    <a:pt x="123" y="177"/>
                                    <a:pt x="135" y="177"/>
                                  </a:cubicBezTo>
                                  <a:cubicBezTo>
                                    <a:pt x="147" y="177"/>
                                    <a:pt x="156" y="187"/>
                                    <a:pt x="156" y="199"/>
                                  </a:cubicBezTo>
                                  <a:close/>
                                  <a:moveTo>
                                    <a:pt x="149" y="199"/>
                                  </a:moveTo>
                                  <a:cubicBezTo>
                                    <a:pt x="149" y="199"/>
                                    <a:pt x="149" y="200"/>
                                    <a:pt x="148" y="200"/>
                                  </a:cubicBezTo>
                                  <a:cubicBezTo>
                                    <a:pt x="150" y="201"/>
                                    <a:pt x="152" y="202"/>
                                    <a:pt x="154" y="202"/>
                                  </a:cubicBezTo>
                                  <a:cubicBezTo>
                                    <a:pt x="154" y="201"/>
                                    <a:pt x="155" y="200"/>
                                    <a:pt x="155" y="199"/>
                                  </a:cubicBezTo>
                                  <a:cubicBezTo>
                                    <a:pt x="155" y="193"/>
                                    <a:pt x="152" y="188"/>
                                    <a:pt x="149" y="185"/>
                                  </a:cubicBezTo>
                                  <a:cubicBezTo>
                                    <a:pt x="145" y="181"/>
                                    <a:pt x="140" y="179"/>
                                    <a:pt x="135" y="179"/>
                                  </a:cubicBezTo>
                                  <a:cubicBezTo>
                                    <a:pt x="130" y="179"/>
                                    <a:pt x="125" y="181"/>
                                    <a:pt x="121" y="185"/>
                                  </a:cubicBezTo>
                                  <a:cubicBezTo>
                                    <a:pt x="118" y="188"/>
                                    <a:pt x="116" y="193"/>
                                    <a:pt x="116" y="199"/>
                                  </a:cubicBezTo>
                                  <a:cubicBezTo>
                                    <a:pt x="116" y="200"/>
                                    <a:pt x="116" y="201"/>
                                    <a:pt x="116" y="202"/>
                                  </a:cubicBezTo>
                                  <a:cubicBezTo>
                                    <a:pt x="118" y="202"/>
                                    <a:pt x="120" y="201"/>
                                    <a:pt x="122" y="200"/>
                                  </a:cubicBezTo>
                                  <a:cubicBezTo>
                                    <a:pt x="122" y="200"/>
                                    <a:pt x="121" y="199"/>
                                    <a:pt x="121" y="199"/>
                                  </a:cubicBezTo>
                                  <a:cubicBezTo>
                                    <a:pt x="121" y="191"/>
                                    <a:pt x="128" y="185"/>
                                    <a:pt x="135" y="185"/>
                                  </a:cubicBezTo>
                                  <a:cubicBezTo>
                                    <a:pt x="143" y="185"/>
                                    <a:pt x="149" y="191"/>
                                    <a:pt x="149" y="199"/>
                                  </a:cubicBezTo>
                                  <a:close/>
                                  <a:moveTo>
                                    <a:pt x="142" y="199"/>
                                  </a:moveTo>
                                  <a:cubicBezTo>
                                    <a:pt x="142" y="199"/>
                                    <a:pt x="142" y="199"/>
                                    <a:pt x="142" y="199"/>
                                  </a:cubicBezTo>
                                  <a:cubicBezTo>
                                    <a:pt x="143" y="199"/>
                                    <a:pt x="145" y="200"/>
                                    <a:pt x="147" y="200"/>
                                  </a:cubicBezTo>
                                  <a:cubicBezTo>
                                    <a:pt x="147" y="200"/>
                                    <a:pt x="147" y="199"/>
                                    <a:pt x="147" y="199"/>
                                  </a:cubicBezTo>
                                  <a:cubicBezTo>
                                    <a:pt x="147" y="192"/>
                                    <a:pt x="142" y="187"/>
                                    <a:pt x="135" y="187"/>
                                  </a:cubicBezTo>
                                  <a:cubicBezTo>
                                    <a:pt x="128" y="187"/>
                                    <a:pt x="123" y="192"/>
                                    <a:pt x="123" y="199"/>
                                  </a:cubicBezTo>
                                  <a:cubicBezTo>
                                    <a:pt x="123" y="199"/>
                                    <a:pt x="123" y="200"/>
                                    <a:pt x="123" y="200"/>
                                  </a:cubicBezTo>
                                  <a:cubicBezTo>
                                    <a:pt x="125" y="200"/>
                                    <a:pt x="127" y="199"/>
                                    <a:pt x="128" y="199"/>
                                  </a:cubicBezTo>
                                  <a:cubicBezTo>
                                    <a:pt x="128" y="199"/>
                                    <a:pt x="128" y="199"/>
                                    <a:pt x="128" y="199"/>
                                  </a:cubicBezTo>
                                  <a:cubicBezTo>
                                    <a:pt x="128" y="195"/>
                                    <a:pt x="131" y="192"/>
                                    <a:pt x="135" y="192"/>
                                  </a:cubicBezTo>
                                  <a:cubicBezTo>
                                    <a:pt x="139" y="192"/>
                                    <a:pt x="142" y="195"/>
                                    <a:pt x="142" y="199"/>
                                  </a:cubicBezTo>
                                  <a:close/>
                                  <a:moveTo>
                                    <a:pt x="135" y="193"/>
                                  </a:moveTo>
                                  <a:cubicBezTo>
                                    <a:pt x="132" y="193"/>
                                    <a:pt x="130" y="196"/>
                                    <a:pt x="130" y="199"/>
                                  </a:cubicBezTo>
                                  <a:cubicBezTo>
                                    <a:pt x="130" y="199"/>
                                    <a:pt x="130" y="199"/>
                                    <a:pt x="130" y="199"/>
                                  </a:cubicBezTo>
                                  <a:cubicBezTo>
                                    <a:pt x="132" y="199"/>
                                    <a:pt x="133" y="199"/>
                                    <a:pt x="135" y="199"/>
                                  </a:cubicBezTo>
                                  <a:cubicBezTo>
                                    <a:pt x="137" y="199"/>
                                    <a:pt x="138" y="199"/>
                                    <a:pt x="140" y="199"/>
                                  </a:cubicBezTo>
                                  <a:cubicBezTo>
                                    <a:pt x="140" y="199"/>
                                    <a:pt x="140" y="199"/>
                                    <a:pt x="140" y="199"/>
                                  </a:cubicBezTo>
                                  <a:cubicBezTo>
                                    <a:pt x="140" y="196"/>
                                    <a:pt x="138" y="193"/>
                                    <a:pt x="135" y="193"/>
                                  </a:cubicBezTo>
                                  <a:close/>
                                  <a:moveTo>
                                    <a:pt x="101" y="250"/>
                                  </a:moveTo>
                                  <a:cubicBezTo>
                                    <a:pt x="101" y="253"/>
                                    <a:pt x="101" y="256"/>
                                    <a:pt x="102" y="258"/>
                                  </a:cubicBezTo>
                                  <a:cubicBezTo>
                                    <a:pt x="103" y="259"/>
                                    <a:pt x="104" y="259"/>
                                    <a:pt x="105" y="260"/>
                                  </a:cubicBezTo>
                                  <a:cubicBezTo>
                                    <a:pt x="106" y="259"/>
                                    <a:pt x="106" y="259"/>
                                    <a:pt x="107" y="258"/>
                                  </a:cubicBezTo>
                                  <a:cubicBezTo>
                                    <a:pt x="107" y="256"/>
                                    <a:pt x="106" y="253"/>
                                    <a:pt x="106" y="250"/>
                                  </a:cubicBezTo>
                                  <a:cubicBezTo>
                                    <a:pt x="106" y="234"/>
                                    <a:pt x="119" y="221"/>
                                    <a:pt x="135" y="221"/>
                                  </a:cubicBezTo>
                                  <a:cubicBezTo>
                                    <a:pt x="151" y="221"/>
                                    <a:pt x="164" y="234"/>
                                    <a:pt x="164" y="250"/>
                                  </a:cubicBezTo>
                                  <a:cubicBezTo>
                                    <a:pt x="164" y="253"/>
                                    <a:pt x="163" y="256"/>
                                    <a:pt x="163" y="258"/>
                                  </a:cubicBezTo>
                                  <a:cubicBezTo>
                                    <a:pt x="163" y="259"/>
                                    <a:pt x="164" y="259"/>
                                    <a:pt x="165" y="260"/>
                                  </a:cubicBezTo>
                                  <a:cubicBezTo>
                                    <a:pt x="166" y="259"/>
                                    <a:pt x="167" y="258"/>
                                    <a:pt x="168" y="258"/>
                                  </a:cubicBezTo>
                                  <a:cubicBezTo>
                                    <a:pt x="169" y="255"/>
                                    <a:pt x="169" y="253"/>
                                    <a:pt x="169" y="250"/>
                                  </a:cubicBezTo>
                                  <a:cubicBezTo>
                                    <a:pt x="169" y="240"/>
                                    <a:pt x="165" y="232"/>
                                    <a:pt x="159" y="226"/>
                                  </a:cubicBezTo>
                                  <a:cubicBezTo>
                                    <a:pt x="153" y="220"/>
                                    <a:pt x="144" y="216"/>
                                    <a:pt x="135" y="216"/>
                                  </a:cubicBezTo>
                                  <a:cubicBezTo>
                                    <a:pt x="126" y="216"/>
                                    <a:pt x="117" y="220"/>
                                    <a:pt x="111" y="226"/>
                                  </a:cubicBezTo>
                                  <a:cubicBezTo>
                                    <a:pt x="105" y="232"/>
                                    <a:pt x="101" y="240"/>
                                    <a:pt x="101" y="250"/>
                                  </a:cubicBezTo>
                                  <a:close/>
                                  <a:moveTo>
                                    <a:pt x="156" y="250"/>
                                  </a:moveTo>
                                  <a:cubicBezTo>
                                    <a:pt x="156" y="251"/>
                                    <a:pt x="156" y="253"/>
                                    <a:pt x="156" y="254"/>
                                  </a:cubicBezTo>
                                  <a:cubicBezTo>
                                    <a:pt x="158" y="255"/>
                                    <a:pt x="159" y="256"/>
                                    <a:pt x="161" y="257"/>
                                  </a:cubicBezTo>
                                  <a:cubicBezTo>
                                    <a:pt x="162" y="255"/>
                                    <a:pt x="162" y="252"/>
                                    <a:pt x="162" y="250"/>
                                  </a:cubicBezTo>
                                  <a:cubicBezTo>
                                    <a:pt x="162" y="242"/>
                                    <a:pt x="159" y="236"/>
                                    <a:pt x="154" y="231"/>
                                  </a:cubicBezTo>
                                  <a:cubicBezTo>
                                    <a:pt x="149" y="226"/>
                                    <a:pt x="143" y="223"/>
                                    <a:pt x="135" y="223"/>
                                  </a:cubicBezTo>
                                  <a:cubicBezTo>
                                    <a:pt x="128" y="223"/>
                                    <a:pt x="121" y="226"/>
                                    <a:pt x="116" y="231"/>
                                  </a:cubicBezTo>
                                  <a:cubicBezTo>
                                    <a:pt x="111" y="236"/>
                                    <a:pt x="108" y="242"/>
                                    <a:pt x="108" y="250"/>
                                  </a:cubicBezTo>
                                  <a:cubicBezTo>
                                    <a:pt x="108" y="252"/>
                                    <a:pt x="108" y="255"/>
                                    <a:pt x="109" y="257"/>
                                  </a:cubicBezTo>
                                  <a:cubicBezTo>
                                    <a:pt x="111" y="256"/>
                                    <a:pt x="113" y="255"/>
                                    <a:pt x="114" y="254"/>
                                  </a:cubicBezTo>
                                  <a:cubicBezTo>
                                    <a:pt x="114" y="253"/>
                                    <a:pt x="114" y="251"/>
                                    <a:pt x="114" y="250"/>
                                  </a:cubicBezTo>
                                  <a:cubicBezTo>
                                    <a:pt x="114" y="238"/>
                                    <a:pt x="123" y="229"/>
                                    <a:pt x="135" y="229"/>
                                  </a:cubicBezTo>
                                  <a:cubicBezTo>
                                    <a:pt x="147" y="229"/>
                                    <a:pt x="156" y="238"/>
                                    <a:pt x="156" y="250"/>
                                  </a:cubicBezTo>
                                  <a:close/>
                                  <a:moveTo>
                                    <a:pt x="149" y="250"/>
                                  </a:moveTo>
                                  <a:cubicBezTo>
                                    <a:pt x="149" y="251"/>
                                    <a:pt x="149" y="251"/>
                                    <a:pt x="148" y="252"/>
                                  </a:cubicBezTo>
                                  <a:cubicBezTo>
                                    <a:pt x="150" y="252"/>
                                    <a:pt x="152" y="253"/>
                                    <a:pt x="154" y="254"/>
                                  </a:cubicBezTo>
                                  <a:cubicBezTo>
                                    <a:pt x="154" y="253"/>
                                    <a:pt x="155" y="251"/>
                                    <a:pt x="155" y="250"/>
                                  </a:cubicBezTo>
                                  <a:cubicBezTo>
                                    <a:pt x="155" y="245"/>
                                    <a:pt x="152" y="240"/>
                                    <a:pt x="149" y="236"/>
                                  </a:cubicBezTo>
                                  <a:cubicBezTo>
                                    <a:pt x="145" y="233"/>
                                    <a:pt x="140" y="230"/>
                                    <a:pt x="135" y="230"/>
                                  </a:cubicBezTo>
                                  <a:cubicBezTo>
                                    <a:pt x="130" y="230"/>
                                    <a:pt x="125" y="233"/>
                                    <a:pt x="121" y="236"/>
                                  </a:cubicBezTo>
                                  <a:cubicBezTo>
                                    <a:pt x="118" y="240"/>
                                    <a:pt x="116" y="245"/>
                                    <a:pt x="116" y="250"/>
                                  </a:cubicBezTo>
                                  <a:cubicBezTo>
                                    <a:pt x="116" y="251"/>
                                    <a:pt x="116" y="253"/>
                                    <a:pt x="116" y="254"/>
                                  </a:cubicBezTo>
                                  <a:cubicBezTo>
                                    <a:pt x="118" y="253"/>
                                    <a:pt x="120" y="252"/>
                                    <a:pt x="122" y="252"/>
                                  </a:cubicBezTo>
                                  <a:cubicBezTo>
                                    <a:pt x="122" y="251"/>
                                    <a:pt x="121" y="251"/>
                                    <a:pt x="121" y="250"/>
                                  </a:cubicBezTo>
                                  <a:cubicBezTo>
                                    <a:pt x="121" y="242"/>
                                    <a:pt x="128" y="236"/>
                                    <a:pt x="135" y="236"/>
                                  </a:cubicBezTo>
                                  <a:cubicBezTo>
                                    <a:pt x="143" y="236"/>
                                    <a:pt x="149" y="242"/>
                                    <a:pt x="149" y="250"/>
                                  </a:cubicBezTo>
                                  <a:close/>
                                  <a:moveTo>
                                    <a:pt x="142" y="250"/>
                                  </a:moveTo>
                                  <a:cubicBezTo>
                                    <a:pt x="142" y="250"/>
                                    <a:pt x="142" y="250"/>
                                    <a:pt x="142" y="251"/>
                                  </a:cubicBezTo>
                                  <a:cubicBezTo>
                                    <a:pt x="143" y="251"/>
                                    <a:pt x="145" y="251"/>
                                    <a:pt x="147" y="251"/>
                                  </a:cubicBezTo>
                                  <a:cubicBezTo>
                                    <a:pt x="147" y="251"/>
                                    <a:pt x="147" y="250"/>
                                    <a:pt x="147" y="250"/>
                                  </a:cubicBezTo>
                                  <a:cubicBezTo>
                                    <a:pt x="147" y="243"/>
                                    <a:pt x="142" y="238"/>
                                    <a:pt x="135" y="238"/>
                                  </a:cubicBezTo>
                                  <a:cubicBezTo>
                                    <a:pt x="128" y="238"/>
                                    <a:pt x="123" y="243"/>
                                    <a:pt x="123" y="250"/>
                                  </a:cubicBezTo>
                                  <a:cubicBezTo>
                                    <a:pt x="123" y="250"/>
                                    <a:pt x="123" y="251"/>
                                    <a:pt x="123" y="251"/>
                                  </a:cubicBezTo>
                                  <a:cubicBezTo>
                                    <a:pt x="125" y="251"/>
                                    <a:pt x="127" y="251"/>
                                    <a:pt x="128" y="251"/>
                                  </a:cubicBezTo>
                                  <a:cubicBezTo>
                                    <a:pt x="128" y="250"/>
                                    <a:pt x="128" y="250"/>
                                    <a:pt x="128" y="250"/>
                                  </a:cubicBezTo>
                                  <a:cubicBezTo>
                                    <a:pt x="128" y="246"/>
                                    <a:pt x="131" y="243"/>
                                    <a:pt x="135" y="243"/>
                                  </a:cubicBezTo>
                                  <a:cubicBezTo>
                                    <a:pt x="139" y="243"/>
                                    <a:pt x="142" y="246"/>
                                    <a:pt x="142" y="250"/>
                                  </a:cubicBezTo>
                                  <a:close/>
                                  <a:moveTo>
                                    <a:pt x="135" y="245"/>
                                  </a:moveTo>
                                  <a:cubicBezTo>
                                    <a:pt x="132" y="245"/>
                                    <a:pt x="130" y="247"/>
                                    <a:pt x="130" y="250"/>
                                  </a:cubicBezTo>
                                  <a:cubicBezTo>
                                    <a:pt x="130" y="250"/>
                                    <a:pt x="130" y="250"/>
                                    <a:pt x="130" y="250"/>
                                  </a:cubicBezTo>
                                  <a:cubicBezTo>
                                    <a:pt x="132" y="250"/>
                                    <a:pt x="133" y="250"/>
                                    <a:pt x="135" y="250"/>
                                  </a:cubicBezTo>
                                  <a:cubicBezTo>
                                    <a:pt x="137" y="250"/>
                                    <a:pt x="138" y="250"/>
                                    <a:pt x="140" y="250"/>
                                  </a:cubicBezTo>
                                  <a:cubicBezTo>
                                    <a:pt x="140" y="250"/>
                                    <a:pt x="140" y="250"/>
                                    <a:pt x="140" y="250"/>
                                  </a:cubicBezTo>
                                  <a:cubicBezTo>
                                    <a:pt x="140" y="247"/>
                                    <a:pt x="138" y="245"/>
                                    <a:pt x="135" y="245"/>
                                  </a:cubicBezTo>
                                  <a:close/>
                                  <a:moveTo>
                                    <a:pt x="101" y="301"/>
                                  </a:moveTo>
                                  <a:cubicBezTo>
                                    <a:pt x="101" y="304"/>
                                    <a:pt x="101" y="307"/>
                                    <a:pt x="102" y="310"/>
                                  </a:cubicBezTo>
                                  <a:cubicBezTo>
                                    <a:pt x="103" y="310"/>
                                    <a:pt x="104" y="311"/>
                                    <a:pt x="105" y="311"/>
                                  </a:cubicBezTo>
                                  <a:cubicBezTo>
                                    <a:pt x="106" y="311"/>
                                    <a:pt x="106" y="310"/>
                                    <a:pt x="107" y="310"/>
                                  </a:cubicBezTo>
                                  <a:cubicBezTo>
                                    <a:pt x="107" y="307"/>
                                    <a:pt x="106" y="304"/>
                                    <a:pt x="106" y="301"/>
                                  </a:cubicBezTo>
                                  <a:cubicBezTo>
                                    <a:pt x="106" y="285"/>
                                    <a:pt x="119" y="272"/>
                                    <a:pt x="135" y="272"/>
                                  </a:cubicBezTo>
                                  <a:cubicBezTo>
                                    <a:pt x="151" y="272"/>
                                    <a:pt x="164" y="285"/>
                                    <a:pt x="164" y="301"/>
                                  </a:cubicBezTo>
                                  <a:cubicBezTo>
                                    <a:pt x="164" y="304"/>
                                    <a:pt x="163" y="307"/>
                                    <a:pt x="163" y="310"/>
                                  </a:cubicBezTo>
                                  <a:cubicBezTo>
                                    <a:pt x="163" y="310"/>
                                    <a:pt x="164" y="311"/>
                                    <a:pt x="165" y="311"/>
                                  </a:cubicBezTo>
                                  <a:cubicBezTo>
                                    <a:pt x="166" y="310"/>
                                    <a:pt x="167" y="310"/>
                                    <a:pt x="168" y="309"/>
                                  </a:cubicBezTo>
                                  <a:cubicBezTo>
                                    <a:pt x="169" y="306"/>
                                    <a:pt x="169" y="304"/>
                                    <a:pt x="169" y="301"/>
                                  </a:cubicBezTo>
                                  <a:cubicBezTo>
                                    <a:pt x="169" y="292"/>
                                    <a:pt x="165" y="283"/>
                                    <a:pt x="159" y="277"/>
                                  </a:cubicBezTo>
                                  <a:cubicBezTo>
                                    <a:pt x="153" y="271"/>
                                    <a:pt x="144" y="267"/>
                                    <a:pt x="135" y="267"/>
                                  </a:cubicBezTo>
                                  <a:cubicBezTo>
                                    <a:pt x="126" y="267"/>
                                    <a:pt x="117" y="271"/>
                                    <a:pt x="111" y="277"/>
                                  </a:cubicBezTo>
                                  <a:cubicBezTo>
                                    <a:pt x="105" y="283"/>
                                    <a:pt x="101" y="292"/>
                                    <a:pt x="101" y="301"/>
                                  </a:cubicBezTo>
                                  <a:close/>
                                  <a:moveTo>
                                    <a:pt x="156" y="301"/>
                                  </a:moveTo>
                                  <a:cubicBezTo>
                                    <a:pt x="156" y="303"/>
                                    <a:pt x="156" y="304"/>
                                    <a:pt x="156" y="306"/>
                                  </a:cubicBezTo>
                                  <a:cubicBezTo>
                                    <a:pt x="158" y="307"/>
                                    <a:pt x="159" y="308"/>
                                    <a:pt x="161" y="309"/>
                                  </a:cubicBezTo>
                                  <a:cubicBezTo>
                                    <a:pt x="162" y="306"/>
                                    <a:pt x="162" y="304"/>
                                    <a:pt x="162" y="301"/>
                                  </a:cubicBezTo>
                                  <a:cubicBezTo>
                                    <a:pt x="162" y="294"/>
                                    <a:pt x="159" y="287"/>
                                    <a:pt x="154" y="282"/>
                                  </a:cubicBezTo>
                                  <a:cubicBezTo>
                                    <a:pt x="149" y="277"/>
                                    <a:pt x="143" y="274"/>
                                    <a:pt x="135" y="274"/>
                                  </a:cubicBezTo>
                                  <a:cubicBezTo>
                                    <a:pt x="128" y="274"/>
                                    <a:pt x="121" y="277"/>
                                    <a:pt x="116" y="282"/>
                                  </a:cubicBezTo>
                                  <a:cubicBezTo>
                                    <a:pt x="111" y="287"/>
                                    <a:pt x="108" y="294"/>
                                    <a:pt x="108" y="301"/>
                                  </a:cubicBezTo>
                                  <a:cubicBezTo>
                                    <a:pt x="108" y="304"/>
                                    <a:pt x="108" y="306"/>
                                    <a:pt x="109" y="309"/>
                                  </a:cubicBezTo>
                                  <a:cubicBezTo>
                                    <a:pt x="111" y="308"/>
                                    <a:pt x="113" y="307"/>
                                    <a:pt x="114" y="306"/>
                                  </a:cubicBezTo>
                                  <a:cubicBezTo>
                                    <a:pt x="114" y="304"/>
                                    <a:pt x="114" y="303"/>
                                    <a:pt x="114" y="301"/>
                                  </a:cubicBezTo>
                                  <a:cubicBezTo>
                                    <a:pt x="114" y="290"/>
                                    <a:pt x="123" y="280"/>
                                    <a:pt x="135" y="280"/>
                                  </a:cubicBezTo>
                                  <a:cubicBezTo>
                                    <a:pt x="147" y="280"/>
                                    <a:pt x="156" y="290"/>
                                    <a:pt x="156" y="301"/>
                                  </a:cubicBezTo>
                                  <a:close/>
                                  <a:moveTo>
                                    <a:pt x="149" y="301"/>
                                  </a:moveTo>
                                  <a:cubicBezTo>
                                    <a:pt x="149" y="302"/>
                                    <a:pt x="149" y="303"/>
                                    <a:pt x="148" y="303"/>
                                  </a:cubicBezTo>
                                  <a:cubicBezTo>
                                    <a:pt x="150" y="304"/>
                                    <a:pt x="152" y="304"/>
                                    <a:pt x="154" y="305"/>
                                  </a:cubicBezTo>
                                  <a:cubicBezTo>
                                    <a:pt x="154" y="304"/>
                                    <a:pt x="155" y="303"/>
                                    <a:pt x="155" y="301"/>
                                  </a:cubicBezTo>
                                  <a:cubicBezTo>
                                    <a:pt x="155" y="296"/>
                                    <a:pt x="152" y="291"/>
                                    <a:pt x="149" y="287"/>
                                  </a:cubicBezTo>
                                  <a:cubicBezTo>
                                    <a:pt x="145" y="284"/>
                                    <a:pt x="140" y="282"/>
                                    <a:pt x="135" y="282"/>
                                  </a:cubicBezTo>
                                  <a:cubicBezTo>
                                    <a:pt x="130" y="282"/>
                                    <a:pt x="125" y="284"/>
                                    <a:pt x="121" y="287"/>
                                  </a:cubicBezTo>
                                  <a:cubicBezTo>
                                    <a:pt x="118" y="291"/>
                                    <a:pt x="116" y="296"/>
                                    <a:pt x="116" y="301"/>
                                  </a:cubicBezTo>
                                  <a:cubicBezTo>
                                    <a:pt x="116" y="303"/>
                                    <a:pt x="116" y="304"/>
                                    <a:pt x="116" y="305"/>
                                  </a:cubicBezTo>
                                  <a:cubicBezTo>
                                    <a:pt x="118" y="304"/>
                                    <a:pt x="120" y="304"/>
                                    <a:pt x="122" y="303"/>
                                  </a:cubicBezTo>
                                  <a:cubicBezTo>
                                    <a:pt x="122" y="303"/>
                                    <a:pt x="121" y="302"/>
                                    <a:pt x="121" y="301"/>
                                  </a:cubicBezTo>
                                  <a:cubicBezTo>
                                    <a:pt x="121" y="294"/>
                                    <a:pt x="128" y="288"/>
                                    <a:pt x="135" y="288"/>
                                  </a:cubicBezTo>
                                  <a:cubicBezTo>
                                    <a:pt x="143" y="288"/>
                                    <a:pt x="149" y="294"/>
                                    <a:pt x="149" y="301"/>
                                  </a:cubicBezTo>
                                  <a:close/>
                                  <a:moveTo>
                                    <a:pt x="142" y="301"/>
                                  </a:moveTo>
                                  <a:cubicBezTo>
                                    <a:pt x="142" y="301"/>
                                    <a:pt x="142" y="302"/>
                                    <a:pt x="142" y="302"/>
                                  </a:cubicBezTo>
                                  <a:cubicBezTo>
                                    <a:pt x="143" y="302"/>
                                    <a:pt x="145" y="302"/>
                                    <a:pt x="147" y="303"/>
                                  </a:cubicBezTo>
                                  <a:cubicBezTo>
                                    <a:pt x="147" y="302"/>
                                    <a:pt x="147" y="302"/>
                                    <a:pt x="147" y="301"/>
                                  </a:cubicBezTo>
                                  <a:cubicBezTo>
                                    <a:pt x="147" y="295"/>
                                    <a:pt x="142" y="289"/>
                                    <a:pt x="135" y="289"/>
                                  </a:cubicBezTo>
                                  <a:cubicBezTo>
                                    <a:pt x="128" y="289"/>
                                    <a:pt x="123" y="295"/>
                                    <a:pt x="123" y="301"/>
                                  </a:cubicBezTo>
                                  <a:cubicBezTo>
                                    <a:pt x="123" y="302"/>
                                    <a:pt x="123" y="302"/>
                                    <a:pt x="123" y="303"/>
                                  </a:cubicBezTo>
                                  <a:cubicBezTo>
                                    <a:pt x="125" y="302"/>
                                    <a:pt x="127" y="302"/>
                                    <a:pt x="128" y="302"/>
                                  </a:cubicBezTo>
                                  <a:cubicBezTo>
                                    <a:pt x="128" y="302"/>
                                    <a:pt x="128" y="301"/>
                                    <a:pt x="128" y="301"/>
                                  </a:cubicBezTo>
                                  <a:cubicBezTo>
                                    <a:pt x="128" y="298"/>
                                    <a:pt x="131" y="295"/>
                                    <a:pt x="135" y="295"/>
                                  </a:cubicBezTo>
                                  <a:cubicBezTo>
                                    <a:pt x="139" y="295"/>
                                    <a:pt x="142" y="298"/>
                                    <a:pt x="142" y="301"/>
                                  </a:cubicBezTo>
                                  <a:close/>
                                  <a:moveTo>
                                    <a:pt x="135" y="296"/>
                                  </a:moveTo>
                                  <a:cubicBezTo>
                                    <a:pt x="132" y="296"/>
                                    <a:pt x="130" y="298"/>
                                    <a:pt x="130" y="301"/>
                                  </a:cubicBezTo>
                                  <a:cubicBezTo>
                                    <a:pt x="130" y="301"/>
                                    <a:pt x="130" y="302"/>
                                    <a:pt x="130" y="302"/>
                                  </a:cubicBezTo>
                                  <a:cubicBezTo>
                                    <a:pt x="132" y="302"/>
                                    <a:pt x="133" y="301"/>
                                    <a:pt x="135" y="301"/>
                                  </a:cubicBezTo>
                                  <a:cubicBezTo>
                                    <a:pt x="137" y="301"/>
                                    <a:pt x="138" y="302"/>
                                    <a:pt x="140" y="302"/>
                                  </a:cubicBezTo>
                                  <a:cubicBezTo>
                                    <a:pt x="140" y="302"/>
                                    <a:pt x="140" y="301"/>
                                    <a:pt x="140" y="301"/>
                                  </a:cubicBezTo>
                                  <a:cubicBezTo>
                                    <a:pt x="140" y="298"/>
                                    <a:pt x="138" y="296"/>
                                    <a:pt x="135" y="296"/>
                                  </a:cubicBezTo>
                                  <a:close/>
                                  <a:moveTo>
                                    <a:pt x="101" y="353"/>
                                  </a:moveTo>
                                  <a:cubicBezTo>
                                    <a:pt x="101" y="356"/>
                                    <a:pt x="101" y="358"/>
                                    <a:pt x="102" y="361"/>
                                  </a:cubicBezTo>
                                  <a:cubicBezTo>
                                    <a:pt x="103" y="362"/>
                                    <a:pt x="104" y="362"/>
                                    <a:pt x="105" y="363"/>
                                  </a:cubicBezTo>
                                  <a:cubicBezTo>
                                    <a:pt x="106" y="362"/>
                                    <a:pt x="106" y="362"/>
                                    <a:pt x="107" y="361"/>
                                  </a:cubicBezTo>
                                  <a:cubicBezTo>
                                    <a:pt x="107" y="358"/>
                                    <a:pt x="106" y="356"/>
                                    <a:pt x="106" y="353"/>
                                  </a:cubicBezTo>
                                  <a:cubicBezTo>
                                    <a:pt x="106" y="337"/>
                                    <a:pt x="119" y="324"/>
                                    <a:pt x="135" y="324"/>
                                  </a:cubicBezTo>
                                  <a:cubicBezTo>
                                    <a:pt x="151" y="324"/>
                                    <a:pt x="164" y="337"/>
                                    <a:pt x="164" y="353"/>
                                  </a:cubicBezTo>
                                  <a:cubicBezTo>
                                    <a:pt x="164" y="356"/>
                                    <a:pt x="163" y="358"/>
                                    <a:pt x="163" y="361"/>
                                  </a:cubicBezTo>
                                  <a:cubicBezTo>
                                    <a:pt x="163" y="361"/>
                                    <a:pt x="164" y="362"/>
                                    <a:pt x="165" y="363"/>
                                  </a:cubicBezTo>
                                  <a:cubicBezTo>
                                    <a:pt x="166" y="362"/>
                                    <a:pt x="167" y="361"/>
                                    <a:pt x="168" y="360"/>
                                  </a:cubicBezTo>
                                  <a:cubicBezTo>
                                    <a:pt x="169" y="358"/>
                                    <a:pt x="169" y="355"/>
                                    <a:pt x="169" y="353"/>
                                  </a:cubicBezTo>
                                  <a:cubicBezTo>
                                    <a:pt x="169" y="343"/>
                                    <a:pt x="165" y="335"/>
                                    <a:pt x="159" y="328"/>
                                  </a:cubicBezTo>
                                  <a:cubicBezTo>
                                    <a:pt x="153" y="322"/>
                                    <a:pt x="144" y="318"/>
                                    <a:pt x="135" y="318"/>
                                  </a:cubicBezTo>
                                  <a:cubicBezTo>
                                    <a:pt x="126" y="318"/>
                                    <a:pt x="117" y="322"/>
                                    <a:pt x="111" y="328"/>
                                  </a:cubicBezTo>
                                  <a:cubicBezTo>
                                    <a:pt x="105" y="335"/>
                                    <a:pt x="101" y="343"/>
                                    <a:pt x="101" y="353"/>
                                  </a:cubicBezTo>
                                  <a:close/>
                                  <a:moveTo>
                                    <a:pt x="156" y="353"/>
                                  </a:moveTo>
                                  <a:cubicBezTo>
                                    <a:pt x="156" y="354"/>
                                    <a:pt x="156" y="356"/>
                                    <a:pt x="156" y="357"/>
                                  </a:cubicBezTo>
                                  <a:cubicBezTo>
                                    <a:pt x="158" y="358"/>
                                    <a:pt x="159" y="359"/>
                                    <a:pt x="161" y="360"/>
                                  </a:cubicBezTo>
                                  <a:cubicBezTo>
                                    <a:pt x="162" y="358"/>
                                    <a:pt x="162" y="355"/>
                                    <a:pt x="162" y="353"/>
                                  </a:cubicBezTo>
                                  <a:cubicBezTo>
                                    <a:pt x="162" y="345"/>
                                    <a:pt x="159" y="338"/>
                                    <a:pt x="154" y="333"/>
                                  </a:cubicBezTo>
                                  <a:cubicBezTo>
                                    <a:pt x="149" y="328"/>
                                    <a:pt x="143" y="325"/>
                                    <a:pt x="135" y="325"/>
                                  </a:cubicBezTo>
                                  <a:cubicBezTo>
                                    <a:pt x="128" y="325"/>
                                    <a:pt x="121" y="328"/>
                                    <a:pt x="116" y="333"/>
                                  </a:cubicBezTo>
                                  <a:cubicBezTo>
                                    <a:pt x="111" y="338"/>
                                    <a:pt x="108" y="345"/>
                                    <a:pt x="108" y="353"/>
                                  </a:cubicBezTo>
                                  <a:cubicBezTo>
                                    <a:pt x="108" y="355"/>
                                    <a:pt x="108" y="358"/>
                                    <a:pt x="109" y="360"/>
                                  </a:cubicBezTo>
                                  <a:cubicBezTo>
                                    <a:pt x="111" y="359"/>
                                    <a:pt x="113" y="358"/>
                                    <a:pt x="114" y="357"/>
                                  </a:cubicBezTo>
                                  <a:cubicBezTo>
                                    <a:pt x="114" y="356"/>
                                    <a:pt x="114" y="354"/>
                                    <a:pt x="114" y="353"/>
                                  </a:cubicBezTo>
                                  <a:cubicBezTo>
                                    <a:pt x="114" y="341"/>
                                    <a:pt x="123" y="332"/>
                                    <a:pt x="135" y="332"/>
                                  </a:cubicBezTo>
                                  <a:cubicBezTo>
                                    <a:pt x="147" y="332"/>
                                    <a:pt x="156" y="341"/>
                                    <a:pt x="156" y="353"/>
                                  </a:cubicBezTo>
                                  <a:close/>
                                  <a:moveTo>
                                    <a:pt x="149" y="353"/>
                                  </a:moveTo>
                                  <a:cubicBezTo>
                                    <a:pt x="149" y="353"/>
                                    <a:pt x="149" y="354"/>
                                    <a:pt x="148" y="355"/>
                                  </a:cubicBezTo>
                                  <a:cubicBezTo>
                                    <a:pt x="150" y="355"/>
                                    <a:pt x="152" y="356"/>
                                    <a:pt x="154" y="357"/>
                                  </a:cubicBezTo>
                                  <a:cubicBezTo>
                                    <a:pt x="154" y="355"/>
                                    <a:pt x="155" y="354"/>
                                    <a:pt x="155" y="353"/>
                                  </a:cubicBezTo>
                                  <a:cubicBezTo>
                                    <a:pt x="155" y="347"/>
                                    <a:pt x="152" y="342"/>
                                    <a:pt x="149" y="339"/>
                                  </a:cubicBezTo>
                                  <a:cubicBezTo>
                                    <a:pt x="145" y="335"/>
                                    <a:pt x="140" y="333"/>
                                    <a:pt x="135" y="333"/>
                                  </a:cubicBezTo>
                                  <a:cubicBezTo>
                                    <a:pt x="130" y="333"/>
                                    <a:pt x="125" y="335"/>
                                    <a:pt x="121" y="339"/>
                                  </a:cubicBezTo>
                                  <a:cubicBezTo>
                                    <a:pt x="118" y="342"/>
                                    <a:pt x="116" y="347"/>
                                    <a:pt x="116" y="353"/>
                                  </a:cubicBezTo>
                                  <a:cubicBezTo>
                                    <a:pt x="116" y="354"/>
                                    <a:pt x="116" y="355"/>
                                    <a:pt x="116" y="357"/>
                                  </a:cubicBezTo>
                                  <a:cubicBezTo>
                                    <a:pt x="118" y="356"/>
                                    <a:pt x="120" y="355"/>
                                    <a:pt x="122" y="355"/>
                                  </a:cubicBezTo>
                                  <a:cubicBezTo>
                                    <a:pt x="122" y="354"/>
                                    <a:pt x="121" y="353"/>
                                    <a:pt x="121" y="353"/>
                                  </a:cubicBezTo>
                                  <a:cubicBezTo>
                                    <a:pt x="121" y="345"/>
                                    <a:pt x="128" y="339"/>
                                    <a:pt x="135" y="339"/>
                                  </a:cubicBezTo>
                                  <a:cubicBezTo>
                                    <a:pt x="143" y="339"/>
                                    <a:pt x="149" y="345"/>
                                    <a:pt x="149" y="353"/>
                                  </a:cubicBezTo>
                                  <a:close/>
                                  <a:moveTo>
                                    <a:pt x="142" y="353"/>
                                  </a:moveTo>
                                  <a:cubicBezTo>
                                    <a:pt x="142" y="353"/>
                                    <a:pt x="142" y="353"/>
                                    <a:pt x="142" y="353"/>
                                  </a:cubicBezTo>
                                  <a:cubicBezTo>
                                    <a:pt x="143" y="354"/>
                                    <a:pt x="145" y="354"/>
                                    <a:pt x="147" y="354"/>
                                  </a:cubicBezTo>
                                  <a:cubicBezTo>
                                    <a:pt x="147" y="354"/>
                                    <a:pt x="147" y="353"/>
                                    <a:pt x="147" y="353"/>
                                  </a:cubicBezTo>
                                  <a:cubicBezTo>
                                    <a:pt x="147" y="346"/>
                                    <a:pt x="142" y="341"/>
                                    <a:pt x="135" y="341"/>
                                  </a:cubicBezTo>
                                  <a:cubicBezTo>
                                    <a:pt x="128" y="341"/>
                                    <a:pt x="123" y="346"/>
                                    <a:pt x="123" y="353"/>
                                  </a:cubicBezTo>
                                  <a:cubicBezTo>
                                    <a:pt x="123" y="353"/>
                                    <a:pt x="123" y="354"/>
                                    <a:pt x="123" y="354"/>
                                  </a:cubicBezTo>
                                  <a:cubicBezTo>
                                    <a:pt x="125" y="354"/>
                                    <a:pt x="127" y="354"/>
                                    <a:pt x="128" y="353"/>
                                  </a:cubicBezTo>
                                  <a:cubicBezTo>
                                    <a:pt x="128" y="353"/>
                                    <a:pt x="128" y="353"/>
                                    <a:pt x="128" y="353"/>
                                  </a:cubicBezTo>
                                  <a:cubicBezTo>
                                    <a:pt x="128" y="349"/>
                                    <a:pt x="131" y="346"/>
                                    <a:pt x="135" y="346"/>
                                  </a:cubicBezTo>
                                  <a:cubicBezTo>
                                    <a:pt x="139" y="346"/>
                                    <a:pt x="142" y="349"/>
                                    <a:pt x="142" y="353"/>
                                  </a:cubicBezTo>
                                  <a:close/>
                                  <a:moveTo>
                                    <a:pt x="135" y="348"/>
                                  </a:moveTo>
                                  <a:cubicBezTo>
                                    <a:pt x="132" y="348"/>
                                    <a:pt x="130" y="350"/>
                                    <a:pt x="130" y="353"/>
                                  </a:cubicBezTo>
                                  <a:cubicBezTo>
                                    <a:pt x="130" y="353"/>
                                    <a:pt x="130" y="353"/>
                                    <a:pt x="130" y="353"/>
                                  </a:cubicBezTo>
                                  <a:cubicBezTo>
                                    <a:pt x="132" y="353"/>
                                    <a:pt x="133" y="353"/>
                                    <a:pt x="135" y="353"/>
                                  </a:cubicBezTo>
                                  <a:cubicBezTo>
                                    <a:pt x="137" y="353"/>
                                    <a:pt x="138" y="353"/>
                                    <a:pt x="140" y="353"/>
                                  </a:cubicBezTo>
                                  <a:cubicBezTo>
                                    <a:pt x="140" y="353"/>
                                    <a:pt x="140" y="353"/>
                                    <a:pt x="140" y="353"/>
                                  </a:cubicBezTo>
                                  <a:cubicBezTo>
                                    <a:pt x="140" y="350"/>
                                    <a:pt x="138" y="348"/>
                                    <a:pt x="135" y="348"/>
                                  </a:cubicBezTo>
                                  <a:close/>
                                  <a:moveTo>
                                    <a:pt x="101" y="404"/>
                                  </a:moveTo>
                                  <a:cubicBezTo>
                                    <a:pt x="101" y="407"/>
                                    <a:pt x="101" y="410"/>
                                    <a:pt x="102" y="412"/>
                                  </a:cubicBezTo>
                                  <a:cubicBezTo>
                                    <a:pt x="103" y="413"/>
                                    <a:pt x="104" y="414"/>
                                    <a:pt x="105" y="414"/>
                                  </a:cubicBezTo>
                                  <a:cubicBezTo>
                                    <a:pt x="106" y="414"/>
                                    <a:pt x="106" y="413"/>
                                    <a:pt x="107" y="412"/>
                                  </a:cubicBezTo>
                                  <a:cubicBezTo>
                                    <a:pt x="107" y="410"/>
                                    <a:pt x="106" y="407"/>
                                    <a:pt x="106" y="404"/>
                                  </a:cubicBezTo>
                                  <a:cubicBezTo>
                                    <a:pt x="106" y="388"/>
                                    <a:pt x="119" y="375"/>
                                    <a:pt x="135" y="375"/>
                                  </a:cubicBezTo>
                                  <a:cubicBezTo>
                                    <a:pt x="151" y="375"/>
                                    <a:pt x="164" y="388"/>
                                    <a:pt x="164" y="404"/>
                                  </a:cubicBezTo>
                                  <a:cubicBezTo>
                                    <a:pt x="164" y="407"/>
                                    <a:pt x="163" y="410"/>
                                    <a:pt x="163" y="412"/>
                                  </a:cubicBezTo>
                                  <a:cubicBezTo>
                                    <a:pt x="163" y="413"/>
                                    <a:pt x="164" y="413"/>
                                    <a:pt x="165" y="414"/>
                                  </a:cubicBezTo>
                                  <a:cubicBezTo>
                                    <a:pt x="166" y="413"/>
                                    <a:pt x="167" y="412"/>
                                    <a:pt x="168" y="412"/>
                                  </a:cubicBezTo>
                                  <a:cubicBezTo>
                                    <a:pt x="169" y="409"/>
                                    <a:pt x="169" y="407"/>
                                    <a:pt x="169" y="404"/>
                                  </a:cubicBezTo>
                                  <a:cubicBezTo>
                                    <a:pt x="169" y="395"/>
                                    <a:pt x="165" y="386"/>
                                    <a:pt x="159" y="380"/>
                                  </a:cubicBezTo>
                                  <a:cubicBezTo>
                                    <a:pt x="153" y="374"/>
                                    <a:pt x="144" y="370"/>
                                    <a:pt x="135" y="370"/>
                                  </a:cubicBezTo>
                                  <a:cubicBezTo>
                                    <a:pt x="126" y="370"/>
                                    <a:pt x="117" y="374"/>
                                    <a:pt x="111" y="380"/>
                                  </a:cubicBezTo>
                                  <a:cubicBezTo>
                                    <a:pt x="105" y="386"/>
                                    <a:pt x="101" y="395"/>
                                    <a:pt x="101" y="404"/>
                                  </a:cubicBezTo>
                                  <a:close/>
                                  <a:moveTo>
                                    <a:pt x="156" y="404"/>
                                  </a:moveTo>
                                  <a:cubicBezTo>
                                    <a:pt x="156" y="406"/>
                                    <a:pt x="156" y="407"/>
                                    <a:pt x="156" y="409"/>
                                  </a:cubicBezTo>
                                  <a:cubicBezTo>
                                    <a:pt x="158" y="409"/>
                                    <a:pt x="159" y="410"/>
                                    <a:pt x="161" y="411"/>
                                  </a:cubicBezTo>
                                  <a:cubicBezTo>
                                    <a:pt x="162" y="409"/>
                                    <a:pt x="162" y="407"/>
                                    <a:pt x="162" y="404"/>
                                  </a:cubicBezTo>
                                  <a:cubicBezTo>
                                    <a:pt x="162" y="397"/>
                                    <a:pt x="159" y="390"/>
                                    <a:pt x="154" y="385"/>
                                  </a:cubicBezTo>
                                  <a:cubicBezTo>
                                    <a:pt x="149" y="380"/>
                                    <a:pt x="143" y="377"/>
                                    <a:pt x="135" y="377"/>
                                  </a:cubicBezTo>
                                  <a:cubicBezTo>
                                    <a:pt x="128" y="377"/>
                                    <a:pt x="121" y="380"/>
                                    <a:pt x="116" y="385"/>
                                  </a:cubicBezTo>
                                  <a:cubicBezTo>
                                    <a:pt x="111" y="390"/>
                                    <a:pt x="108" y="397"/>
                                    <a:pt x="108" y="404"/>
                                  </a:cubicBezTo>
                                  <a:cubicBezTo>
                                    <a:pt x="108" y="407"/>
                                    <a:pt x="108" y="409"/>
                                    <a:pt x="109" y="411"/>
                                  </a:cubicBezTo>
                                  <a:cubicBezTo>
                                    <a:pt x="111" y="410"/>
                                    <a:pt x="113" y="409"/>
                                    <a:pt x="114" y="409"/>
                                  </a:cubicBezTo>
                                  <a:cubicBezTo>
                                    <a:pt x="114" y="407"/>
                                    <a:pt x="114" y="406"/>
                                    <a:pt x="114" y="404"/>
                                  </a:cubicBezTo>
                                  <a:cubicBezTo>
                                    <a:pt x="114" y="392"/>
                                    <a:pt x="123" y="383"/>
                                    <a:pt x="135" y="383"/>
                                  </a:cubicBezTo>
                                  <a:cubicBezTo>
                                    <a:pt x="147" y="383"/>
                                    <a:pt x="156" y="392"/>
                                    <a:pt x="156" y="404"/>
                                  </a:cubicBezTo>
                                  <a:close/>
                                  <a:moveTo>
                                    <a:pt x="149" y="404"/>
                                  </a:moveTo>
                                  <a:cubicBezTo>
                                    <a:pt x="149" y="405"/>
                                    <a:pt x="149" y="405"/>
                                    <a:pt x="148" y="406"/>
                                  </a:cubicBezTo>
                                  <a:cubicBezTo>
                                    <a:pt x="150" y="407"/>
                                    <a:pt x="152" y="407"/>
                                    <a:pt x="154" y="408"/>
                                  </a:cubicBezTo>
                                  <a:cubicBezTo>
                                    <a:pt x="154" y="407"/>
                                    <a:pt x="155" y="405"/>
                                    <a:pt x="155" y="404"/>
                                  </a:cubicBezTo>
                                  <a:cubicBezTo>
                                    <a:pt x="155" y="399"/>
                                    <a:pt x="152" y="394"/>
                                    <a:pt x="149" y="390"/>
                                  </a:cubicBezTo>
                                  <a:cubicBezTo>
                                    <a:pt x="145" y="387"/>
                                    <a:pt x="140" y="385"/>
                                    <a:pt x="135" y="385"/>
                                  </a:cubicBezTo>
                                  <a:cubicBezTo>
                                    <a:pt x="130" y="385"/>
                                    <a:pt x="125" y="387"/>
                                    <a:pt x="121" y="390"/>
                                  </a:cubicBezTo>
                                  <a:cubicBezTo>
                                    <a:pt x="118" y="394"/>
                                    <a:pt x="116" y="399"/>
                                    <a:pt x="116" y="404"/>
                                  </a:cubicBezTo>
                                  <a:cubicBezTo>
                                    <a:pt x="116" y="405"/>
                                    <a:pt x="116" y="407"/>
                                    <a:pt x="116" y="408"/>
                                  </a:cubicBezTo>
                                  <a:cubicBezTo>
                                    <a:pt x="118" y="407"/>
                                    <a:pt x="120" y="407"/>
                                    <a:pt x="122" y="406"/>
                                  </a:cubicBezTo>
                                  <a:cubicBezTo>
                                    <a:pt x="122" y="405"/>
                                    <a:pt x="121" y="405"/>
                                    <a:pt x="121" y="404"/>
                                  </a:cubicBezTo>
                                  <a:cubicBezTo>
                                    <a:pt x="121" y="397"/>
                                    <a:pt x="128" y="390"/>
                                    <a:pt x="135" y="390"/>
                                  </a:cubicBezTo>
                                  <a:cubicBezTo>
                                    <a:pt x="143" y="390"/>
                                    <a:pt x="149" y="397"/>
                                    <a:pt x="149" y="404"/>
                                  </a:cubicBezTo>
                                  <a:close/>
                                  <a:moveTo>
                                    <a:pt x="142" y="404"/>
                                  </a:moveTo>
                                  <a:cubicBezTo>
                                    <a:pt x="142" y="404"/>
                                    <a:pt x="142" y="404"/>
                                    <a:pt x="142" y="405"/>
                                  </a:cubicBezTo>
                                  <a:cubicBezTo>
                                    <a:pt x="143" y="405"/>
                                    <a:pt x="145" y="405"/>
                                    <a:pt x="147" y="406"/>
                                  </a:cubicBezTo>
                                  <a:cubicBezTo>
                                    <a:pt x="147" y="405"/>
                                    <a:pt x="147" y="405"/>
                                    <a:pt x="147" y="404"/>
                                  </a:cubicBezTo>
                                  <a:cubicBezTo>
                                    <a:pt x="147" y="397"/>
                                    <a:pt x="142" y="392"/>
                                    <a:pt x="135" y="392"/>
                                  </a:cubicBezTo>
                                  <a:cubicBezTo>
                                    <a:pt x="128" y="392"/>
                                    <a:pt x="123" y="397"/>
                                    <a:pt x="123" y="404"/>
                                  </a:cubicBezTo>
                                  <a:cubicBezTo>
                                    <a:pt x="123" y="405"/>
                                    <a:pt x="123" y="405"/>
                                    <a:pt x="123" y="406"/>
                                  </a:cubicBezTo>
                                  <a:cubicBezTo>
                                    <a:pt x="125" y="405"/>
                                    <a:pt x="127" y="405"/>
                                    <a:pt x="128" y="405"/>
                                  </a:cubicBezTo>
                                  <a:cubicBezTo>
                                    <a:pt x="128" y="404"/>
                                    <a:pt x="128" y="404"/>
                                    <a:pt x="128" y="404"/>
                                  </a:cubicBezTo>
                                  <a:cubicBezTo>
                                    <a:pt x="128" y="400"/>
                                    <a:pt x="131" y="397"/>
                                    <a:pt x="135" y="397"/>
                                  </a:cubicBezTo>
                                  <a:cubicBezTo>
                                    <a:pt x="139" y="397"/>
                                    <a:pt x="142" y="400"/>
                                    <a:pt x="142" y="404"/>
                                  </a:cubicBezTo>
                                  <a:close/>
                                  <a:moveTo>
                                    <a:pt x="135" y="399"/>
                                  </a:moveTo>
                                  <a:cubicBezTo>
                                    <a:pt x="132" y="399"/>
                                    <a:pt x="130" y="401"/>
                                    <a:pt x="130" y="404"/>
                                  </a:cubicBezTo>
                                  <a:cubicBezTo>
                                    <a:pt x="130" y="404"/>
                                    <a:pt x="130" y="404"/>
                                    <a:pt x="130" y="404"/>
                                  </a:cubicBezTo>
                                  <a:cubicBezTo>
                                    <a:pt x="132" y="404"/>
                                    <a:pt x="133" y="404"/>
                                    <a:pt x="135" y="404"/>
                                  </a:cubicBezTo>
                                  <a:cubicBezTo>
                                    <a:pt x="137" y="404"/>
                                    <a:pt x="138" y="404"/>
                                    <a:pt x="140" y="404"/>
                                  </a:cubicBezTo>
                                  <a:cubicBezTo>
                                    <a:pt x="140" y="404"/>
                                    <a:pt x="140" y="404"/>
                                    <a:pt x="140" y="404"/>
                                  </a:cubicBezTo>
                                  <a:cubicBezTo>
                                    <a:pt x="140" y="401"/>
                                    <a:pt x="138" y="399"/>
                                    <a:pt x="135" y="399"/>
                                  </a:cubicBezTo>
                                  <a:close/>
                                  <a:moveTo>
                                    <a:pt x="815" y="438"/>
                                  </a:moveTo>
                                  <a:cubicBezTo>
                                    <a:pt x="816" y="436"/>
                                    <a:pt x="817" y="435"/>
                                    <a:pt x="818" y="433"/>
                                  </a:cubicBezTo>
                                  <a:cubicBezTo>
                                    <a:pt x="813" y="430"/>
                                    <a:pt x="808" y="428"/>
                                    <a:pt x="803" y="428"/>
                                  </a:cubicBezTo>
                                  <a:cubicBezTo>
                                    <a:pt x="797" y="428"/>
                                    <a:pt x="792" y="430"/>
                                    <a:pt x="788" y="433"/>
                                  </a:cubicBezTo>
                                  <a:cubicBezTo>
                                    <a:pt x="789" y="435"/>
                                    <a:pt x="789" y="437"/>
                                    <a:pt x="790" y="439"/>
                                  </a:cubicBezTo>
                                  <a:cubicBezTo>
                                    <a:pt x="794" y="436"/>
                                    <a:pt x="798" y="434"/>
                                    <a:pt x="803" y="434"/>
                                  </a:cubicBezTo>
                                  <a:cubicBezTo>
                                    <a:pt x="807" y="434"/>
                                    <a:pt x="812" y="436"/>
                                    <a:pt x="815" y="438"/>
                                  </a:cubicBezTo>
                                  <a:close/>
                                  <a:moveTo>
                                    <a:pt x="818" y="431"/>
                                  </a:moveTo>
                                  <a:cubicBezTo>
                                    <a:pt x="819" y="430"/>
                                    <a:pt x="820" y="428"/>
                                    <a:pt x="821" y="427"/>
                                  </a:cubicBezTo>
                                  <a:cubicBezTo>
                                    <a:pt x="816" y="423"/>
                                    <a:pt x="810" y="421"/>
                                    <a:pt x="803" y="421"/>
                                  </a:cubicBezTo>
                                  <a:cubicBezTo>
                                    <a:pt x="796" y="421"/>
                                    <a:pt x="789" y="423"/>
                                    <a:pt x="784" y="427"/>
                                  </a:cubicBezTo>
                                  <a:cubicBezTo>
                                    <a:pt x="785" y="428"/>
                                    <a:pt x="786" y="430"/>
                                    <a:pt x="787" y="431"/>
                                  </a:cubicBezTo>
                                  <a:cubicBezTo>
                                    <a:pt x="791" y="428"/>
                                    <a:pt x="797" y="427"/>
                                    <a:pt x="803" y="427"/>
                                  </a:cubicBezTo>
                                  <a:cubicBezTo>
                                    <a:pt x="809" y="427"/>
                                    <a:pt x="814" y="428"/>
                                    <a:pt x="818" y="431"/>
                                  </a:cubicBezTo>
                                  <a:close/>
                                  <a:moveTo>
                                    <a:pt x="822" y="425"/>
                                  </a:moveTo>
                                  <a:cubicBezTo>
                                    <a:pt x="823" y="424"/>
                                    <a:pt x="825" y="422"/>
                                    <a:pt x="826" y="421"/>
                                  </a:cubicBezTo>
                                  <a:cubicBezTo>
                                    <a:pt x="819" y="416"/>
                                    <a:pt x="811" y="413"/>
                                    <a:pt x="803" y="413"/>
                                  </a:cubicBezTo>
                                  <a:cubicBezTo>
                                    <a:pt x="794" y="413"/>
                                    <a:pt x="786" y="416"/>
                                    <a:pt x="779" y="421"/>
                                  </a:cubicBezTo>
                                  <a:cubicBezTo>
                                    <a:pt x="781" y="422"/>
                                    <a:pt x="782" y="424"/>
                                    <a:pt x="783" y="425"/>
                                  </a:cubicBezTo>
                                  <a:cubicBezTo>
                                    <a:pt x="789" y="422"/>
                                    <a:pt x="795" y="420"/>
                                    <a:pt x="803" y="420"/>
                                  </a:cubicBezTo>
                                  <a:cubicBezTo>
                                    <a:pt x="810" y="420"/>
                                    <a:pt x="817" y="422"/>
                                    <a:pt x="822" y="425"/>
                                  </a:cubicBezTo>
                                  <a:close/>
                                  <a:moveTo>
                                    <a:pt x="827" y="419"/>
                                  </a:moveTo>
                                  <a:cubicBezTo>
                                    <a:pt x="829" y="418"/>
                                    <a:pt x="830" y="417"/>
                                    <a:pt x="832" y="415"/>
                                  </a:cubicBezTo>
                                  <a:cubicBezTo>
                                    <a:pt x="824" y="409"/>
                                    <a:pt x="814" y="406"/>
                                    <a:pt x="803" y="406"/>
                                  </a:cubicBezTo>
                                  <a:cubicBezTo>
                                    <a:pt x="792" y="406"/>
                                    <a:pt x="782" y="409"/>
                                    <a:pt x="773" y="415"/>
                                  </a:cubicBezTo>
                                  <a:cubicBezTo>
                                    <a:pt x="775" y="417"/>
                                    <a:pt x="777" y="418"/>
                                    <a:pt x="778" y="420"/>
                                  </a:cubicBezTo>
                                  <a:cubicBezTo>
                                    <a:pt x="785" y="415"/>
                                    <a:pt x="794" y="412"/>
                                    <a:pt x="803" y="412"/>
                                  </a:cubicBezTo>
                                  <a:cubicBezTo>
                                    <a:pt x="812" y="412"/>
                                    <a:pt x="820" y="415"/>
                                    <a:pt x="827" y="419"/>
                                  </a:cubicBezTo>
                                  <a:close/>
                                  <a:moveTo>
                                    <a:pt x="812" y="404"/>
                                  </a:moveTo>
                                  <a:cubicBezTo>
                                    <a:pt x="812" y="402"/>
                                    <a:pt x="813" y="400"/>
                                    <a:pt x="813" y="398"/>
                                  </a:cubicBezTo>
                                  <a:cubicBezTo>
                                    <a:pt x="811" y="394"/>
                                    <a:pt x="807" y="392"/>
                                    <a:pt x="803" y="392"/>
                                  </a:cubicBezTo>
                                  <a:cubicBezTo>
                                    <a:pt x="798" y="392"/>
                                    <a:pt x="795" y="394"/>
                                    <a:pt x="793" y="398"/>
                                  </a:cubicBezTo>
                                  <a:cubicBezTo>
                                    <a:pt x="793" y="400"/>
                                    <a:pt x="793" y="402"/>
                                    <a:pt x="793" y="404"/>
                                  </a:cubicBezTo>
                                  <a:cubicBezTo>
                                    <a:pt x="793" y="404"/>
                                    <a:pt x="793" y="405"/>
                                    <a:pt x="793" y="405"/>
                                  </a:cubicBezTo>
                                  <a:cubicBezTo>
                                    <a:pt x="794" y="405"/>
                                    <a:pt x="795" y="405"/>
                                    <a:pt x="796" y="405"/>
                                  </a:cubicBezTo>
                                  <a:cubicBezTo>
                                    <a:pt x="796" y="404"/>
                                    <a:pt x="796" y="404"/>
                                    <a:pt x="796" y="404"/>
                                  </a:cubicBezTo>
                                  <a:cubicBezTo>
                                    <a:pt x="796" y="400"/>
                                    <a:pt x="799" y="397"/>
                                    <a:pt x="803" y="397"/>
                                  </a:cubicBezTo>
                                  <a:cubicBezTo>
                                    <a:pt x="806" y="397"/>
                                    <a:pt x="809" y="400"/>
                                    <a:pt x="809" y="404"/>
                                  </a:cubicBezTo>
                                  <a:cubicBezTo>
                                    <a:pt x="809" y="404"/>
                                    <a:pt x="809" y="404"/>
                                    <a:pt x="809" y="405"/>
                                  </a:cubicBezTo>
                                  <a:cubicBezTo>
                                    <a:pt x="810" y="405"/>
                                    <a:pt x="811" y="405"/>
                                    <a:pt x="812" y="405"/>
                                  </a:cubicBezTo>
                                  <a:cubicBezTo>
                                    <a:pt x="812" y="405"/>
                                    <a:pt x="812" y="404"/>
                                    <a:pt x="812" y="404"/>
                                  </a:cubicBezTo>
                                  <a:close/>
                                  <a:moveTo>
                                    <a:pt x="803" y="399"/>
                                  </a:moveTo>
                                  <a:cubicBezTo>
                                    <a:pt x="800" y="399"/>
                                    <a:pt x="798" y="401"/>
                                    <a:pt x="798" y="404"/>
                                  </a:cubicBezTo>
                                  <a:cubicBezTo>
                                    <a:pt x="798" y="404"/>
                                    <a:pt x="798" y="404"/>
                                    <a:pt x="798" y="404"/>
                                  </a:cubicBezTo>
                                  <a:cubicBezTo>
                                    <a:pt x="799" y="404"/>
                                    <a:pt x="801" y="404"/>
                                    <a:pt x="803" y="404"/>
                                  </a:cubicBezTo>
                                  <a:cubicBezTo>
                                    <a:pt x="804" y="404"/>
                                    <a:pt x="806" y="404"/>
                                    <a:pt x="808" y="404"/>
                                  </a:cubicBezTo>
                                  <a:cubicBezTo>
                                    <a:pt x="808" y="404"/>
                                    <a:pt x="808" y="404"/>
                                    <a:pt x="808" y="404"/>
                                  </a:cubicBezTo>
                                  <a:cubicBezTo>
                                    <a:pt x="808" y="401"/>
                                    <a:pt x="806" y="399"/>
                                    <a:pt x="803" y="399"/>
                                  </a:cubicBezTo>
                                  <a:close/>
                                  <a:moveTo>
                                    <a:pt x="813" y="395"/>
                                  </a:moveTo>
                                  <a:cubicBezTo>
                                    <a:pt x="814" y="393"/>
                                    <a:pt x="814" y="391"/>
                                    <a:pt x="815" y="389"/>
                                  </a:cubicBezTo>
                                  <a:cubicBezTo>
                                    <a:pt x="811" y="386"/>
                                    <a:pt x="807" y="385"/>
                                    <a:pt x="803" y="385"/>
                                  </a:cubicBezTo>
                                  <a:cubicBezTo>
                                    <a:pt x="798" y="385"/>
                                    <a:pt x="794" y="386"/>
                                    <a:pt x="791" y="389"/>
                                  </a:cubicBezTo>
                                  <a:cubicBezTo>
                                    <a:pt x="791" y="391"/>
                                    <a:pt x="792" y="393"/>
                                    <a:pt x="792" y="396"/>
                                  </a:cubicBezTo>
                                  <a:cubicBezTo>
                                    <a:pt x="795" y="392"/>
                                    <a:pt x="798" y="390"/>
                                    <a:pt x="803" y="390"/>
                                  </a:cubicBezTo>
                                  <a:cubicBezTo>
                                    <a:pt x="807" y="390"/>
                                    <a:pt x="811" y="392"/>
                                    <a:pt x="813" y="395"/>
                                  </a:cubicBezTo>
                                  <a:close/>
                                  <a:moveTo>
                                    <a:pt x="815" y="387"/>
                                  </a:moveTo>
                                  <a:cubicBezTo>
                                    <a:pt x="816" y="385"/>
                                    <a:pt x="817" y="383"/>
                                    <a:pt x="818" y="381"/>
                                  </a:cubicBezTo>
                                  <a:cubicBezTo>
                                    <a:pt x="813" y="378"/>
                                    <a:pt x="808" y="377"/>
                                    <a:pt x="803" y="377"/>
                                  </a:cubicBezTo>
                                  <a:cubicBezTo>
                                    <a:pt x="797" y="377"/>
                                    <a:pt x="792" y="379"/>
                                    <a:pt x="788" y="381"/>
                                  </a:cubicBezTo>
                                  <a:cubicBezTo>
                                    <a:pt x="789" y="383"/>
                                    <a:pt x="789" y="385"/>
                                    <a:pt x="790" y="387"/>
                                  </a:cubicBezTo>
                                  <a:cubicBezTo>
                                    <a:pt x="794" y="385"/>
                                    <a:pt x="798" y="383"/>
                                    <a:pt x="803" y="383"/>
                                  </a:cubicBezTo>
                                  <a:cubicBezTo>
                                    <a:pt x="807" y="383"/>
                                    <a:pt x="812" y="385"/>
                                    <a:pt x="815" y="387"/>
                                  </a:cubicBezTo>
                                  <a:close/>
                                  <a:moveTo>
                                    <a:pt x="818" y="380"/>
                                  </a:moveTo>
                                  <a:cubicBezTo>
                                    <a:pt x="819" y="378"/>
                                    <a:pt x="820" y="377"/>
                                    <a:pt x="821" y="375"/>
                                  </a:cubicBezTo>
                                  <a:cubicBezTo>
                                    <a:pt x="816" y="372"/>
                                    <a:pt x="810" y="370"/>
                                    <a:pt x="803" y="370"/>
                                  </a:cubicBezTo>
                                  <a:cubicBezTo>
                                    <a:pt x="796" y="370"/>
                                    <a:pt x="789" y="372"/>
                                    <a:pt x="784" y="375"/>
                                  </a:cubicBezTo>
                                  <a:cubicBezTo>
                                    <a:pt x="785" y="377"/>
                                    <a:pt x="786" y="378"/>
                                    <a:pt x="787" y="380"/>
                                  </a:cubicBezTo>
                                  <a:cubicBezTo>
                                    <a:pt x="791" y="377"/>
                                    <a:pt x="797" y="375"/>
                                    <a:pt x="803" y="375"/>
                                  </a:cubicBezTo>
                                  <a:cubicBezTo>
                                    <a:pt x="809" y="375"/>
                                    <a:pt x="814" y="377"/>
                                    <a:pt x="818" y="380"/>
                                  </a:cubicBezTo>
                                  <a:close/>
                                  <a:moveTo>
                                    <a:pt x="822" y="374"/>
                                  </a:moveTo>
                                  <a:cubicBezTo>
                                    <a:pt x="823" y="372"/>
                                    <a:pt x="825" y="371"/>
                                    <a:pt x="826" y="369"/>
                                  </a:cubicBezTo>
                                  <a:cubicBezTo>
                                    <a:pt x="819" y="365"/>
                                    <a:pt x="811" y="362"/>
                                    <a:pt x="803" y="362"/>
                                  </a:cubicBezTo>
                                  <a:cubicBezTo>
                                    <a:pt x="794" y="362"/>
                                    <a:pt x="786" y="365"/>
                                    <a:pt x="779" y="369"/>
                                  </a:cubicBezTo>
                                  <a:cubicBezTo>
                                    <a:pt x="781" y="371"/>
                                    <a:pt x="782" y="372"/>
                                    <a:pt x="783" y="374"/>
                                  </a:cubicBezTo>
                                  <a:cubicBezTo>
                                    <a:pt x="789" y="370"/>
                                    <a:pt x="795" y="368"/>
                                    <a:pt x="803" y="368"/>
                                  </a:cubicBezTo>
                                  <a:cubicBezTo>
                                    <a:pt x="810" y="368"/>
                                    <a:pt x="817" y="370"/>
                                    <a:pt x="822" y="374"/>
                                  </a:cubicBezTo>
                                  <a:close/>
                                  <a:moveTo>
                                    <a:pt x="827" y="368"/>
                                  </a:moveTo>
                                  <a:cubicBezTo>
                                    <a:pt x="829" y="367"/>
                                    <a:pt x="830" y="365"/>
                                    <a:pt x="832" y="364"/>
                                  </a:cubicBezTo>
                                  <a:cubicBezTo>
                                    <a:pt x="824" y="358"/>
                                    <a:pt x="814" y="354"/>
                                    <a:pt x="803" y="354"/>
                                  </a:cubicBezTo>
                                  <a:cubicBezTo>
                                    <a:pt x="792" y="354"/>
                                    <a:pt x="782" y="358"/>
                                    <a:pt x="773" y="364"/>
                                  </a:cubicBezTo>
                                  <a:cubicBezTo>
                                    <a:pt x="775" y="365"/>
                                    <a:pt x="777" y="367"/>
                                    <a:pt x="778" y="368"/>
                                  </a:cubicBezTo>
                                  <a:cubicBezTo>
                                    <a:pt x="785" y="363"/>
                                    <a:pt x="794" y="361"/>
                                    <a:pt x="803" y="361"/>
                                  </a:cubicBezTo>
                                  <a:cubicBezTo>
                                    <a:pt x="812" y="361"/>
                                    <a:pt x="820" y="363"/>
                                    <a:pt x="827" y="368"/>
                                  </a:cubicBezTo>
                                  <a:close/>
                                  <a:moveTo>
                                    <a:pt x="812" y="353"/>
                                  </a:moveTo>
                                  <a:cubicBezTo>
                                    <a:pt x="812" y="350"/>
                                    <a:pt x="813" y="348"/>
                                    <a:pt x="813" y="346"/>
                                  </a:cubicBezTo>
                                  <a:cubicBezTo>
                                    <a:pt x="811" y="343"/>
                                    <a:pt x="807" y="341"/>
                                    <a:pt x="803" y="341"/>
                                  </a:cubicBezTo>
                                  <a:cubicBezTo>
                                    <a:pt x="798" y="341"/>
                                    <a:pt x="795" y="343"/>
                                    <a:pt x="793" y="346"/>
                                  </a:cubicBezTo>
                                  <a:cubicBezTo>
                                    <a:pt x="793" y="348"/>
                                    <a:pt x="793" y="351"/>
                                    <a:pt x="793" y="353"/>
                                  </a:cubicBezTo>
                                  <a:cubicBezTo>
                                    <a:pt x="793" y="353"/>
                                    <a:pt x="793" y="353"/>
                                    <a:pt x="793" y="354"/>
                                  </a:cubicBezTo>
                                  <a:cubicBezTo>
                                    <a:pt x="794" y="354"/>
                                    <a:pt x="795" y="353"/>
                                    <a:pt x="796" y="353"/>
                                  </a:cubicBezTo>
                                  <a:cubicBezTo>
                                    <a:pt x="796" y="353"/>
                                    <a:pt x="796" y="353"/>
                                    <a:pt x="796" y="353"/>
                                  </a:cubicBezTo>
                                  <a:cubicBezTo>
                                    <a:pt x="796" y="349"/>
                                    <a:pt x="799" y="346"/>
                                    <a:pt x="803" y="346"/>
                                  </a:cubicBezTo>
                                  <a:cubicBezTo>
                                    <a:pt x="806" y="346"/>
                                    <a:pt x="809" y="349"/>
                                    <a:pt x="809" y="353"/>
                                  </a:cubicBezTo>
                                  <a:cubicBezTo>
                                    <a:pt x="809" y="353"/>
                                    <a:pt x="809" y="353"/>
                                    <a:pt x="809" y="353"/>
                                  </a:cubicBezTo>
                                  <a:cubicBezTo>
                                    <a:pt x="810" y="353"/>
                                    <a:pt x="811" y="354"/>
                                    <a:pt x="812" y="354"/>
                                  </a:cubicBezTo>
                                  <a:cubicBezTo>
                                    <a:pt x="812" y="353"/>
                                    <a:pt x="812" y="353"/>
                                    <a:pt x="812" y="353"/>
                                  </a:cubicBezTo>
                                  <a:close/>
                                  <a:moveTo>
                                    <a:pt x="803" y="348"/>
                                  </a:moveTo>
                                  <a:cubicBezTo>
                                    <a:pt x="800" y="348"/>
                                    <a:pt x="798" y="350"/>
                                    <a:pt x="798" y="353"/>
                                  </a:cubicBezTo>
                                  <a:cubicBezTo>
                                    <a:pt x="798" y="353"/>
                                    <a:pt x="798" y="353"/>
                                    <a:pt x="798" y="353"/>
                                  </a:cubicBezTo>
                                  <a:cubicBezTo>
                                    <a:pt x="799" y="353"/>
                                    <a:pt x="801" y="353"/>
                                    <a:pt x="803" y="353"/>
                                  </a:cubicBezTo>
                                  <a:cubicBezTo>
                                    <a:pt x="804" y="353"/>
                                    <a:pt x="806" y="353"/>
                                    <a:pt x="808" y="353"/>
                                  </a:cubicBezTo>
                                  <a:cubicBezTo>
                                    <a:pt x="808" y="353"/>
                                    <a:pt x="808" y="353"/>
                                    <a:pt x="808" y="353"/>
                                  </a:cubicBezTo>
                                  <a:cubicBezTo>
                                    <a:pt x="808" y="350"/>
                                    <a:pt x="806" y="348"/>
                                    <a:pt x="803" y="348"/>
                                  </a:cubicBezTo>
                                  <a:close/>
                                  <a:moveTo>
                                    <a:pt x="813" y="344"/>
                                  </a:moveTo>
                                  <a:cubicBezTo>
                                    <a:pt x="814" y="342"/>
                                    <a:pt x="814" y="339"/>
                                    <a:pt x="815" y="337"/>
                                  </a:cubicBezTo>
                                  <a:cubicBezTo>
                                    <a:pt x="811" y="335"/>
                                    <a:pt x="807" y="333"/>
                                    <a:pt x="803" y="333"/>
                                  </a:cubicBezTo>
                                  <a:cubicBezTo>
                                    <a:pt x="798" y="333"/>
                                    <a:pt x="794" y="335"/>
                                    <a:pt x="791" y="337"/>
                                  </a:cubicBezTo>
                                  <a:cubicBezTo>
                                    <a:pt x="791" y="340"/>
                                    <a:pt x="792" y="342"/>
                                    <a:pt x="792" y="344"/>
                                  </a:cubicBezTo>
                                  <a:cubicBezTo>
                                    <a:pt x="795" y="341"/>
                                    <a:pt x="798" y="339"/>
                                    <a:pt x="803" y="339"/>
                                  </a:cubicBezTo>
                                  <a:cubicBezTo>
                                    <a:pt x="807" y="339"/>
                                    <a:pt x="811" y="341"/>
                                    <a:pt x="813" y="344"/>
                                  </a:cubicBezTo>
                                  <a:close/>
                                  <a:moveTo>
                                    <a:pt x="815" y="336"/>
                                  </a:moveTo>
                                  <a:cubicBezTo>
                                    <a:pt x="816" y="334"/>
                                    <a:pt x="817" y="332"/>
                                    <a:pt x="818" y="330"/>
                                  </a:cubicBezTo>
                                  <a:cubicBezTo>
                                    <a:pt x="813" y="327"/>
                                    <a:pt x="808" y="325"/>
                                    <a:pt x="803" y="325"/>
                                  </a:cubicBezTo>
                                  <a:cubicBezTo>
                                    <a:pt x="797" y="325"/>
                                    <a:pt x="792" y="327"/>
                                    <a:pt x="788" y="330"/>
                                  </a:cubicBezTo>
                                  <a:cubicBezTo>
                                    <a:pt x="789" y="332"/>
                                    <a:pt x="789" y="334"/>
                                    <a:pt x="790" y="336"/>
                                  </a:cubicBezTo>
                                  <a:cubicBezTo>
                                    <a:pt x="794" y="333"/>
                                    <a:pt x="798" y="332"/>
                                    <a:pt x="803" y="332"/>
                                  </a:cubicBezTo>
                                  <a:cubicBezTo>
                                    <a:pt x="807" y="332"/>
                                    <a:pt x="812" y="333"/>
                                    <a:pt x="815" y="336"/>
                                  </a:cubicBezTo>
                                  <a:close/>
                                  <a:moveTo>
                                    <a:pt x="818" y="329"/>
                                  </a:moveTo>
                                  <a:cubicBezTo>
                                    <a:pt x="819" y="327"/>
                                    <a:pt x="820" y="325"/>
                                    <a:pt x="821" y="324"/>
                                  </a:cubicBezTo>
                                  <a:cubicBezTo>
                                    <a:pt x="816" y="320"/>
                                    <a:pt x="810" y="318"/>
                                    <a:pt x="803" y="318"/>
                                  </a:cubicBezTo>
                                  <a:cubicBezTo>
                                    <a:pt x="796" y="318"/>
                                    <a:pt x="789" y="320"/>
                                    <a:pt x="784" y="324"/>
                                  </a:cubicBezTo>
                                  <a:cubicBezTo>
                                    <a:pt x="785" y="325"/>
                                    <a:pt x="786" y="327"/>
                                    <a:pt x="787" y="329"/>
                                  </a:cubicBezTo>
                                  <a:cubicBezTo>
                                    <a:pt x="791" y="326"/>
                                    <a:pt x="797" y="324"/>
                                    <a:pt x="803" y="324"/>
                                  </a:cubicBezTo>
                                  <a:cubicBezTo>
                                    <a:pt x="809" y="324"/>
                                    <a:pt x="814" y="326"/>
                                    <a:pt x="818" y="329"/>
                                  </a:cubicBezTo>
                                  <a:close/>
                                  <a:moveTo>
                                    <a:pt x="822" y="323"/>
                                  </a:moveTo>
                                  <a:cubicBezTo>
                                    <a:pt x="823" y="321"/>
                                    <a:pt x="825" y="319"/>
                                    <a:pt x="826" y="318"/>
                                  </a:cubicBezTo>
                                  <a:cubicBezTo>
                                    <a:pt x="819" y="313"/>
                                    <a:pt x="811" y="311"/>
                                    <a:pt x="803" y="311"/>
                                  </a:cubicBezTo>
                                  <a:cubicBezTo>
                                    <a:pt x="794" y="311"/>
                                    <a:pt x="786" y="313"/>
                                    <a:pt x="779" y="318"/>
                                  </a:cubicBezTo>
                                  <a:cubicBezTo>
                                    <a:pt x="781" y="319"/>
                                    <a:pt x="782" y="321"/>
                                    <a:pt x="783" y="323"/>
                                  </a:cubicBezTo>
                                  <a:cubicBezTo>
                                    <a:pt x="789" y="319"/>
                                    <a:pt x="795" y="317"/>
                                    <a:pt x="803" y="317"/>
                                  </a:cubicBezTo>
                                  <a:cubicBezTo>
                                    <a:pt x="810" y="317"/>
                                    <a:pt x="817" y="319"/>
                                    <a:pt x="822" y="323"/>
                                  </a:cubicBezTo>
                                  <a:close/>
                                  <a:moveTo>
                                    <a:pt x="827" y="317"/>
                                  </a:moveTo>
                                  <a:cubicBezTo>
                                    <a:pt x="829" y="315"/>
                                    <a:pt x="830" y="314"/>
                                    <a:pt x="832" y="312"/>
                                  </a:cubicBezTo>
                                  <a:cubicBezTo>
                                    <a:pt x="824" y="307"/>
                                    <a:pt x="814" y="303"/>
                                    <a:pt x="803" y="303"/>
                                  </a:cubicBezTo>
                                  <a:cubicBezTo>
                                    <a:pt x="792" y="303"/>
                                    <a:pt x="782" y="307"/>
                                    <a:pt x="773" y="313"/>
                                  </a:cubicBezTo>
                                  <a:cubicBezTo>
                                    <a:pt x="775" y="314"/>
                                    <a:pt x="777" y="315"/>
                                    <a:pt x="778" y="317"/>
                                  </a:cubicBezTo>
                                  <a:cubicBezTo>
                                    <a:pt x="785" y="312"/>
                                    <a:pt x="794" y="309"/>
                                    <a:pt x="803" y="309"/>
                                  </a:cubicBezTo>
                                  <a:cubicBezTo>
                                    <a:pt x="812" y="309"/>
                                    <a:pt x="820" y="312"/>
                                    <a:pt x="827" y="317"/>
                                  </a:cubicBezTo>
                                  <a:close/>
                                  <a:moveTo>
                                    <a:pt x="812" y="301"/>
                                  </a:moveTo>
                                  <a:cubicBezTo>
                                    <a:pt x="812" y="299"/>
                                    <a:pt x="813" y="297"/>
                                    <a:pt x="813" y="295"/>
                                  </a:cubicBezTo>
                                  <a:cubicBezTo>
                                    <a:pt x="811" y="292"/>
                                    <a:pt x="807" y="289"/>
                                    <a:pt x="803" y="289"/>
                                  </a:cubicBezTo>
                                  <a:cubicBezTo>
                                    <a:pt x="798" y="289"/>
                                    <a:pt x="795" y="292"/>
                                    <a:pt x="793" y="295"/>
                                  </a:cubicBezTo>
                                  <a:cubicBezTo>
                                    <a:pt x="793" y="297"/>
                                    <a:pt x="793" y="299"/>
                                    <a:pt x="793" y="301"/>
                                  </a:cubicBezTo>
                                  <a:cubicBezTo>
                                    <a:pt x="793" y="302"/>
                                    <a:pt x="793" y="302"/>
                                    <a:pt x="793" y="302"/>
                                  </a:cubicBezTo>
                                  <a:cubicBezTo>
                                    <a:pt x="794" y="302"/>
                                    <a:pt x="795" y="302"/>
                                    <a:pt x="796" y="302"/>
                                  </a:cubicBezTo>
                                  <a:cubicBezTo>
                                    <a:pt x="796" y="302"/>
                                    <a:pt x="796" y="301"/>
                                    <a:pt x="796" y="301"/>
                                  </a:cubicBezTo>
                                  <a:cubicBezTo>
                                    <a:pt x="796" y="298"/>
                                    <a:pt x="799" y="295"/>
                                    <a:pt x="803" y="295"/>
                                  </a:cubicBezTo>
                                  <a:cubicBezTo>
                                    <a:pt x="806" y="295"/>
                                    <a:pt x="809" y="298"/>
                                    <a:pt x="809" y="301"/>
                                  </a:cubicBezTo>
                                  <a:cubicBezTo>
                                    <a:pt x="809" y="301"/>
                                    <a:pt x="809" y="302"/>
                                    <a:pt x="809" y="302"/>
                                  </a:cubicBezTo>
                                  <a:cubicBezTo>
                                    <a:pt x="810" y="302"/>
                                    <a:pt x="811" y="302"/>
                                    <a:pt x="812" y="302"/>
                                  </a:cubicBezTo>
                                  <a:cubicBezTo>
                                    <a:pt x="812" y="302"/>
                                    <a:pt x="812" y="302"/>
                                    <a:pt x="812" y="301"/>
                                  </a:cubicBezTo>
                                  <a:close/>
                                  <a:moveTo>
                                    <a:pt x="803" y="296"/>
                                  </a:moveTo>
                                  <a:cubicBezTo>
                                    <a:pt x="800" y="296"/>
                                    <a:pt x="798" y="298"/>
                                    <a:pt x="798" y="301"/>
                                  </a:cubicBezTo>
                                  <a:cubicBezTo>
                                    <a:pt x="798" y="301"/>
                                    <a:pt x="798" y="302"/>
                                    <a:pt x="798" y="302"/>
                                  </a:cubicBezTo>
                                  <a:cubicBezTo>
                                    <a:pt x="799" y="302"/>
                                    <a:pt x="801" y="301"/>
                                    <a:pt x="803" y="301"/>
                                  </a:cubicBezTo>
                                  <a:cubicBezTo>
                                    <a:pt x="804" y="301"/>
                                    <a:pt x="806" y="302"/>
                                    <a:pt x="808" y="302"/>
                                  </a:cubicBezTo>
                                  <a:cubicBezTo>
                                    <a:pt x="808" y="302"/>
                                    <a:pt x="808" y="301"/>
                                    <a:pt x="808" y="301"/>
                                  </a:cubicBezTo>
                                  <a:cubicBezTo>
                                    <a:pt x="808" y="298"/>
                                    <a:pt x="806" y="296"/>
                                    <a:pt x="803" y="296"/>
                                  </a:cubicBezTo>
                                  <a:close/>
                                  <a:moveTo>
                                    <a:pt x="813" y="293"/>
                                  </a:moveTo>
                                  <a:cubicBezTo>
                                    <a:pt x="814" y="290"/>
                                    <a:pt x="814" y="288"/>
                                    <a:pt x="815" y="286"/>
                                  </a:cubicBezTo>
                                  <a:cubicBezTo>
                                    <a:pt x="811" y="283"/>
                                    <a:pt x="807" y="282"/>
                                    <a:pt x="803" y="282"/>
                                  </a:cubicBezTo>
                                  <a:cubicBezTo>
                                    <a:pt x="798" y="282"/>
                                    <a:pt x="794" y="283"/>
                                    <a:pt x="791" y="286"/>
                                  </a:cubicBezTo>
                                  <a:cubicBezTo>
                                    <a:pt x="791" y="288"/>
                                    <a:pt x="792" y="290"/>
                                    <a:pt x="792" y="293"/>
                                  </a:cubicBezTo>
                                  <a:cubicBezTo>
                                    <a:pt x="795" y="290"/>
                                    <a:pt x="798" y="288"/>
                                    <a:pt x="803" y="288"/>
                                  </a:cubicBezTo>
                                  <a:cubicBezTo>
                                    <a:pt x="807" y="288"/>
                                    <a:pt x="811" y="290"/>
                                    <a:pt x="813" y="293"/>
                                  </a:cubicBezTo>
                                  <a:close/>
                                  <a:moveTo>
                                    <a:pt x="815" y="284"/>
                                  </a:moveTo>
                                  <a:cubicBezTo>
                                    <a:pt x="816" y="282"/>
                                    <a:pt x="817" y="280"/>
                                    <a:pt x="818" y="279"/>
                                  </a:cubicBezTo>
                                  <a:cubicBezTo>
                                    <a:pt x="813" y="276"/>
                                    <a:pt x="808" y="274"/>
                                    <a:pt x="803" y="274"/>
                                  </a:cubicBezTo>
                                  <a:cubicBezTo>
                                    <a:pt x="797" y="274"/>
                                    <a:pt x="792" y="276"/>
                                    <a:pt x="788" y="279"/>
                                  </a:cubicBezTo>
                                  <a:cubicBezTo>
                                    <a:pt x="789" y="281"/>
                                    <a:pt x="789" y="282"/>
                                    <a:pt x="790" y="284"/>
                                  </a:cubicBezTo>
                                  <a:cubicBezTo>
                                    <a:pt x="794" y="282"/>
                                    <a:pt x="798" y="280"/>
                                    <a:pt x="803" y="280"/>
                                  </a:cubicBezTo>
                                  <a:cubicBezTo>
                                    <a:pt x="807" y="280"/>
                                    <a:pt x="812" y="282"/>
                                    <a:pt x="815" y="284"/>
                                  </a:cubicBezTo>
                                  <a:close/>
                                  <a:moveTo>
                                    <a:pt x="818" y="277"/>
                                  </a:moveTo>
                                  <a:cubicBezTo>
                                    <a:pt x="819" y="276"/>
                                    <a:pt x="820" y="274"/>
                                    <a:pt x="821" y="273"/>
                                  </a:cubicBezTo>
                                  <a:cubicBezTo>
                                    <a:pt x="816" y="269"/>
                                    <a:pt x="810" y="267"/>
                                    <a:pt x="803" y="267"/>
                                  </a:cubicBezTo>
                                  <a:cubicBezTo>
                                    <a:pt x="796" y="267"/>
                                    <a:pt x="789" y="269"/>
                                    <a:pt x="784" y="273"/>
                                  </a:cubicBezTo>
                                  <a:cubicBezTo>
                                    <a:pt x="785" y="274"/>
                                    <a:pt x="786" y="276"/>
                                    <a:pt x="787" y="277"/>
                                  </a:cubicBezTo>
                                  <a:cubicBezTo>
                                    <a:pt x="791" y="274"/>
                                    <a:pt x="797" y="272"/>
                                    <a:pt x="803" y="272"/>
                                  </a:cubicBezTo>
                                  <a:cubicBezTo>
                                    <a:pt x="809" y="272"/>
                                    <a:pt x="814" y="274"/>
                                    <a:pt x="818" y="277"/>
                                  </a:cubicBezTo>
                                  <a:close/>
                                  <a:moveTo>
                                    <a:pt x="822" y="271"/>
                                  </a:moveTo>
                                  <a:cubicBezTo>
                                    <a:pt x="823" y="270"/>
                                    <a:pt x="825" y="268"/>
                                    <a:pt x="826" y="266"/>
                                  </a:cubicBezTo>
                                  <a:cubicBezTo>
                                    <a:pt x="819" y="262"/>
                                    <a:pt x="811" y="259"/>
                                    <a:pt x="803" y="259"/>
                                  </a:cubicBezTo>
                                  <a:cubicBezTo>
                                    <a:pt x="794" y="259"/>
                                    <a:pt x="786" y="262"/>
                                    <a:pt x="779" y="267"/>
                                  </a:cubicBezTo>
                                  <a:cubicBezTo>
                                    <a:pt x="781" y="268"/>
                                    <a:pt x="782" y="270"/>
                                    <a:pt x="783" y="271"/>
                                  </a:cubicBezTo>
                                  <a:cubicBezTo>
                                    <a:pt x="789" y="268"/>
                                    <a:pt x="795" y="265"/>
                                    <a:pt x="803" y="265"/>
                                  </a:cubicBezTo>
                                  <a:cubicBezTo>
                                    <a:pt x="810" y="265"/>
                                    <a:pt x="817" y="268"/>
                                    <a:pt x="822" y="271"/>
                                  </a:cubicBezTo>
                                  <a:close/>
                                  <a:moveTo>
                                    <a:pt x="827" y="265"/>
                                  </a:moveTo>
                                  <a:cubicBezTo>
                                    <a:pt x="829" y="264"/>
                                    <a:pt x="830" y="262"/>
                                    <a:pt x="832" y="261"/>
                                  </a:cubicBezTo>
                                  <a:cubicBezTo>
                                    <a:pt x="824" y="255"/>
                                    <a:pt x="814" y="252"/>
                                    <a:pt x="803" y="252"/>
                                  </a:cubicBezTo>
                                  <a:cubicBezTo>
                                    <a:pt x="792" y="252"/>
                                    <a:pt x="782" y="255"/>
                                    <a:pt x="773" y="261"/>
                                  </a:cubicBezTo>
                                  <a:cubicBezTo>
                                    <a:pt x="775" y="262"/>
                                    <a:pt x="777" y="264"/>
                                    <a:pt x="778" y="265"/>
                                  </a:cubicBezTo>
                                  <a:cubicBezTo>
                                    <a:pt x="785" y="261"/>
                                    <a:pt x="794" y="258"/>
                                    <a:pt x="803" y="258"/>
                                  </a:cubicBezTo>
                                  <a:cubicBezTo>
                                    <a:pt x="812" y="258"/>
                                    <a:pt x="820" y="261"/>
                                    <a:pt x="827" y="265"/>
                                  </a:cubicBezTo>
                                  <a:close/>
                                  <a:moveTo>
                                    <a:pt x="812" y="250"/>
                                  </a:moveTo>
                                  <a:cubicBezTo>
                                    <a:pt x="812" y="248"/>
                                    <a:pt x="813" y="246"/>
                                    <a:pt x="813" y="244"/>
                                  </a:cubicBezTo>
                                  <a:cubicBezTo>
                                    <a:pt x="811" y="240"/>
                                    <a:pt x="807" y="238"/>
                                    <a:pt x="803" y="238"/>
                                  </a:cubicBezTo>
                                  <a:cubicBezTo>
                                    <a:pt x="798" y="238"/>
                                    <a:pt x="795" y="240"/>
                                    <a:pt x="793" y="244"/>
                                  </a:cubicBezTo>
                                  <a:cubicBezTo>
                                    <a:pt x="793" y="246"/>
                                    <a:pt x="793" y="248"/>
                                    <a:pt x="793" y="250"/>
                                  </a:cubicBezTo>
                                  <a:cubicBezTo>
                                    <a:pt x="793" y="250"/>
                                    <a:pt x="793" y="251"/>
                                    <a:pt x="793" y="251"/>
                                  </a:cubicBezTo>
                                  <a:cubicBezTo>
                                    <a:pt x="794" y="251"/>
                                    <a:pt x="795" y="251"/>
                                    <a:pt x="796" y="251"/>
                                  </a:cubicBezTo>
                                  <a:cubicBezTo>
                                    <a:pt x="796" y="250"/>
                                    <a:pt x="796" y="250"/>
                                    <a:pt x="796" y="250"/>
                                  </a:cubicBezTo>
                                  <a:cubicBezTo>
                                    <a:pt x="796" y="246"/>
                                    <a:pt x="799" y="243"/>
                                    <a:pt x="803" y="243"/>
                                  </a:cubicBezTo>
                                  <a:cubicBezTo>
                                    <a:pt x="806" y="243"/>
                                    <a:pt x="809" y="246"/>
                                    <a:pt x="809" y="250"/>
                                  </a:cubicBezTo>
                                  <a:cubicBezTo>
                                    <a:pt x="809" y="250"/>
                                    <a:pt x="809" y="250"/>
                                    <a:pt x="809" y="251"/>
                                  </a:cubicBezTo>
                                  <a:cubicBezTo>
                                    <a:pt x="810" y="251"/>
                                    <a:pt x="811" y="251"/>
                                    <a:pt x="812" y="251"/>
                                  </a:cubicBezTo>
                                  <a:cubicBezTo>
                                    <a:pt x="812" y="251"/>
                                    <a:pt x="812" y="250"/>
                                    <a:pt x="812" y="250"/>
                                  </a:cubicBezTo>
                                  <a:close/>
                                  <a:moveTo>
                                    <a:pt x="803" y="245"/>
                                  </a:moveTo>
                                  <a:cubicBezTo>
                                    <a:pt x="800" y="245"/>
                                    <a:pt x="798" y="247"/>
                                    <a:pt x="798" y="250"/>
                                  </a:cubicBezTo>
                                  <a:cubicBezTo>
                                    <a:pt x="798" y="250"/>
                                    <a:pt x="798" y="250"/>
                                    <a:pt x="798" y="250"/>
                                  </a:cubicBezTo>
                                  <a:cubicBezTo>
                                    <a:pt x="799" y="250"/>
                                    <a:pt x="801" y="250"/>
                                    <a:pt x="803" y="250"/>
                                  </a:cubicBezTo>
                                  <a:cubicBezTo>
                                    <a:pt x="804" y="250"/>
                                    <a:pt x="806" y="250"/>
                                    <a:pt x="808" y="250"/>
                                  </a:cubicBezTo>
                                  <a:cubicBezTo>
                                    <a:pt x="808" y="250"/>
                                    <a:pt x="808" y="250"/>
                                    <a:pt x="808" y="250"/>
                                  </a:cubicBezTo>
                                  <a:cubicBezTo>
                                    <a:pt x="808" y="247"/>
                                    <a:pt x="806" y="245"/>
                                    <a:pt x="803" y="245"/>
                                  </a:cubicBezTo>
                                  <a:close/>
                                  <a:moveTo>
                                    <a:pt x="813" y="241"/>
                                  </a:moveTo>
                                  <a:cubicBezTo>
                                    <a:pt x="814" y="239"/>
                                    <a:pt x="814" y="237"/>
                                    <a:pt x="815" y="235"/>
                                  </a:cubicBezTo>
                                  <a:cubicBezTo>
                                    <a:pt x="811" y="232"/>
                                    <a:pt x="807" y="230"/>
                                    <a:pt x="803" y="230"/>
                                  </a:cubicBezTo>
                                  <a:cubicBezTo>
                                    <a:pt x="798" y="230"/>
                                    <a:pt x="794" y="232"/>
                                    <a:pt x="791" y="235"/>
                                  </a:cubicBezTo>
                                  <a:cubicBezTo>
                                    <a:pt x="791" y="237"/>
                                    <a:pt x="792" y="239"/>
                                    <a:pt x="792" y="241"/>
                                  </a:cubicBezTo>
                                  <a:cubicBezTo>
                                    <a:pt x="795" y="238"/>
                                    <a:pt x="798" y="236"/>
                                    <a:pt x="803" y="236"/>
                                  </a:cubicBezTo>
                                  <a:cubicBezTo>
                                    <a:pt x="807" y="236"/>
                                    <a:pt x="811" y="238"/>
                                    <a:pt x="813" y="241"/>
                                  </a:cubicBezTo>
                                  <a:close/>
                                  <a:moveTo>
                                    <a:pt x="815" y="233"/>
                                  </a:moveTo>
                                  <a:cubicBezTo>
                                    <a:pt x="816" y="231"/>
                                    <a:pt x="817" y="229"/>
                                    <a:pt x="818" y="227"/>
                                  </a:cubicBezTo>
                                  <a:cubicBezTo>
                                    <a:pt x="813" y="224"/>
                                    <a:pt x="808" y="223"/>
                                    <a:pt x="803" y="223"/>
                                  </a:cubicBezTo>
                                  <a:cubicBezTo>
                                    <a:pt x="797" y="223"/>
                                    <a:pt x="792" y="224"/>
                                    <a:pt x="788" y="227"/>
                                  </a:cubicBezTo>
                                  <a:cubicBezTo>
                                    <a:pt x="789" y="229"/>
                                    <a:pt x="789" y="231"/>
                                    <a:pt x="790" y="233"/>
                                  </a:cubicBezTo>
                                  <a:cubicBezTo>
                                    <a:pt x="794" y="230"/>
                                    <a:pt x="798" y="229"/>
                                    <a:pt x="803" y="229"/>
                                  </a:cubicBezTo>
                                  <a:cubicBezTo>
                                    <a:pt x="807" y="229"/>
                                    <a:pt x="812" y="230"/>
                                    <a:pt x="815" y="233"/>
                                  </a:cubicBezTo>
                                  <a:close/>
                                  <a:moveTo>
                                    <a:pt x="818" y="226"/>
                                  </a:moveTo>
                                  <a:cubicBezTo>
                                    <a:pt x="819" y="224"/>
                                    <a:pt x="820" y="223"/>
                                    <a:pt x="821" y="221"/>
                                  </a:cubicBezTo>
                                  <a:cubicBezTo>
                                    <a:pt x="816" y="218"/>
                                    <a:pt x="810" y="216"/>
                                    <a:pt x="803" y="216"/>
                                  </a:cubicBezTo>
                                  <a:cubicBezTo>
                                    <a:pt x="796" y="216"/>
                                    <a:pt x="789" y="218"/>
                                    <a:pt x="784" y="221"/>
                                  </a:cubicBezTo>
                                  <a:cubicBezTo>
                                    <a:pt x="785" y="223"/>
                                    <a:pt x="786" y="224"/>
                                    <a:pt x="787" y="226"/>
                                  </a:cubicBezTo>
                                  <a:cubicBezTo>
                                    <a:pt x="791" y="223"/>
                                    <a:pt x="797" y="221"/>
                                    <a:pt x="803" y="221"/>
                                  </a:cubicBezTo>
                                  <a:cubicBezTo>
                                    <a:pt x="809" y="221"/>
                                    <a:pt x="814" y="223"/>
                                    <a:pt x="818" y="226"/>
                                  </a:cubicBezTo>
                                  <a:close/>
                                  <a:moveTo>
                                    <a:pt x="822" y="220"/>
                                  </a:moveTo>
                                  <a:cubicBezTo>
                                    <a:pt x="823" y="218"/>
                                    <a:pt x="825" y="217"/>
                                    <a:pt x="826" y="215"/>
                                  </a:cubicBezTo>
                                  <a:cubicBezTo>
                                    <a:pt x="819" y="211"/>
                                    <a:pt x="811" y="208"/>
                                    <a:pt x="803" y="208"/>
                                  </a:cubicBezTo>
                                  <a:cubicBezTo>
                                    <a:pt x="794" y="208"/>
                                    <a:pt x="786" y="211"/>
                                    <a:pt x="779" y="215"/>
                                  </a:cubicBezTo>
                                  <a:cubicBezTo>
                                    <a:pt x="781" y="217"/>
                                    <a:pt x="782" y="218"/>
                                    <a:pt x="783" y="220"/>
                                  </a:cubicBezTo>
                                  <a:cubicBezTo>
                                    <a:pt x="789" y="216"/>
                                    <a:pt x="795" y="214"/>
                                    <a:pt x="803" y="214"/>
                                  </a:cubicBezTo>
                                  <a:cubicBezTo>
                                    <a:pt x="810" y="214"/>
                                    <a:pt x="817" y="216"/>
                                    <a:pt x="822" y="220"/>
                                  </a:cubicBezTo>
                                  <a:close/>
                                  <a:moveTo>
                                    <a:pt x="827" y="214"/>
                                  </a:moveTo>
                                  <a:cubicBezTo>
                                    <a:pt x="829" y="212"/>
                                    <a:pt x="830" y="211"/>
                                    <a:pt x="832" y="210"/>
                                  </a:cubicBezTo>
                                  <a:cubicBezTo>
                                    <a:pt x="824" y="204"/>
                                    <a:pt x="814" y="200"/>
                                    <a:pt x="803" y="200"/>
                                  </a:cubicBezTo>
                                  <a:cubicBezTo>
                                    <a:pt x="792" y="200"/>
                                    <a:pt x="782" y="204"/>
                                    <a:pt x="773" y="210"/>
                                  </a:cubicBezTo>
                                  <a:cubicBezTo>
                                    <a:pt x="775" y="211"/>
                                    <a:pt x="777" y="213"/>
                                    <a:pt x="778" y="214"/>
                                  </a:cubicBezTo>
                                  <a:cubicBezTo>
                                    <a:pt x="785" y="209"/>
                                    <a:pt x="794" y="206"/>
                                    <a:pt x="803" y="206"/>
                                  </a:cubicBezTo>
                                  <a:cubicBezTo>
                                    <a:pt x="812" y="206"/>
                                    <a:pt x="820" y="209"/>
                                    <a:pt x="827" y="214"/>
                                  </a:cubicBezTo>
                                  <a:close/>
                                  <a:moveTo>
                                    <a:pt x="812" y="199"/>
                                  </a:moveTo>
                                  <a:cubicBezTo>
                                    <a:pt x="812" y="196"/>
                                    <a:pt x="813" y="194"/>
                                    <a:pt x="813" y="192"/>
                                  </a:cubicBezTo>
                                  <a:cubicBezTo>
                                    <a:pt x="811" y="189"/>
                                    <a:pt x="807" y="187"/>
                                    <a:pt x="803" y="187"/>
                                  </a:cubicBezTo>
                                  <a:cubicBezTo>
                                    <a:pt x="798" y="187"/>
                                    <a:pt x="795" y="189"/>
                                    <a:pt x="793" y="192"/>
                                  </a:cubicBezTo>
                                  <a:cubicBezTo>
                                    <a:pt x="793" y="194"/>
                                    <a:pt x="793" y="196"/>
                                    <a:pt x="793" y="199"/>
                                  </a:cubicBezTo>
                                  <a:cubicBezTo>
                                    <a:pt x="793" y="199"/>
                                    <a:pt x="793" y="199"/>
                                    <a:pt x="793" y="200"/>
                                  </a:cubicBezTo>
                                  <a:cubicBezTo>
                                    <a:pt x="794" y="199"/>
                                    <a:pt x="795" y="199"/>
                                    <a:pt x="796" y="199"/>
                                  </a:cubicBezTo>
                                  <a:cubicBezTo>
                                    <a:pt x="796" y="199"/>
                                    <a:pt x="796" y="199"/>
                                    <a:pt x="796" y="199"/>
                                  </a:cubicBezTo>
                                  <a:cubicBezTo>
                                    <a:pt x="796" y="195"/>
                                    <a:pt x="799" y="192"/>
                                    <a:pt x="803" y="192"/>
                                  </a:cubicBezTo>
                                  <a:cubicBezTo>
                                    <a:pt x="806" y="192"/>
                                    <a:pt x="809" y="195"/>
                                    <a:pt x="809" y="199"/>
                                  </a:cubicBezTo>
                                  <a:cubicBezTo>
                                    <a:pt x="809" y="199"/>
                                    <a:pt x="809" y="199"/>
                                    <a:pt x="809" y="199"/>
                                  </a:cubicBezTo>
                                  <a:cubicBezTo>
                                    <a:pt x="810" y="199"/>
                                    <a:pt x="811" y="199"/>
                                    <a:pt x="812" y="200"/>
                                  </a:cubicBezTo>
                                  <a:cubicBezTo>
                                    <a:pt x="812" y="199"/>
                                    <a:pt x="812" y="199"/>
                                    <a:pt x="812" y="199"/>
                                  </a:cubicBezTo>
                                  <a:close/>
                                  <a:moveTo>
                                    <a:pt x="803" y="193"/>
                                  </a:moveTo>
                                  <a:cubicBezTo>
                                    <a:pt x="800" y="193"/>
                                    <a:pt x="798" y="196"/>
                                    <a:pt x="798" y="199"/>
                                  </a:cubicBezTo>
                                  <a:cubicBezTo>
                                    <a:pt x="798" y="199"/>
                                    <a:pt x="798" y="199"/>
                                    <a:pt x="798" y="199"/>
                                  </a:cubicBezTo>
                                  <a:cubicBezTo>
                                    <a:pt x="799" y="199"/>
                                    <a:pt x="801" y="199"/>
                                    <a:pt x="803" y="199"/>
                                  </a:cubicBezTo>
                                  <a:cubicBezTo>
                                    <a:pt x="804" y="199"/>
                                    <a:pt x="806" y="199"/>
                                    <a:pt x="808" y="199"/>
                                  </a:cubicBezTo>
                                  <a:cubicBezTo>
                                    <a:pt x="808" y="199"/>
                                    <a:pt x="808" y="199"/>
                                    <a:pt x="808" y="199"/>
                                  </a:cubicBezTo>
                                  <a:cubicBezTo>
                                    <a:pt x="808" y="196"/>
                                    <a:pt x="806" y="193"/>
                                    <a:pt x="803" y="193"/>
                                  </a:cubicBezTo>
                                  <a:close/>
                                  <a:moveTo>
                                    <a:pt x="813" y="190"/>
                                  </a:moveTo>
                                  <a:cubicBezTo>
                                    <a:pt x="814" y="188"/>
                                    <a:pt x="814" y="185"/>
                                    <a:pt x="815" y="183"/>
                                  </a:cubicBezTo>
                                  <a:cubicBezTo>
                                    <a:pt x="811" y="181"/>
                                    <a:pt x="807" y="179"/>
                                    <a:pt x="803" y="179"/>
                                  </a:cubicBezTo>
                                  <a:cubicBezTo>
                                    <a:pt x="798" y="179"/>
                                    <a:pt x="794" y="181"/>
                                    <a:pt x="791" y="183"/>
                                  </a:cubicBezTo>
                                  <a:cubicBezTo>
                                    <a:pt x="791" y="185"/>
                                    <a:pt x="792" y="188"/>
                                    <a:pt x="792" y="190"/>
                                  </a:cubicBezTo>
                                  <a:cubicBezTo>
                                    <a:pt x="795" y="187"/>
                                    <a:pt x="798" y="185"/>
                                    <a:pt x="803" y="185"/>
                                  </a:cubicBezTo>
                                  <a:cubicBezTo>
                                    <a:pt x="807" y="185"/>
                                    <a:pt x="811" y="187"/>
                                    <a:pt x="813" y="190"/>
                                  </a:cubicBezTo>
                                  <a:close/>
                                  <a:moveTo>
                                    <a:pt x="815" y="182"/>
                                  </a:moveTo>
                                  <a:cubicBezTo>
                                    <a:pt x="816" y="180"/>
                                    <a:pt x="817" y="178"/>
                                    <a:pt x="818" y="176"/>
                                  </a:cubicBezTo>
                                  <a:cubicBezTo>
                                    <a:pt x="813" y="173"/>
                                    <a:pt x="808" y="171"/>
                                    <a:pt x="803" y="171"/>
                                  </a:cubicBezTo>
                                  <a:cubicBezTo>
                                    <a:pt x="797" y="171"/>
                                    <a:pt x="792" y="173"/>
                                    <a:pt x="788" y="176"/>
                                  </a:cubicBezTo>
                                  <a:cubicBezTo>
                                    <a:pt x="789" y="178"/>
                                    <a:pt x="789" y="180"/>
                                    <a:pt x="790" y="182"/>
                                  </a:cubicBezTo>
                                  <a:cubicBezTo>
                                    <a:pt x="794" y="179"/>
                                    <a:pt x="798" y="177"/>
                                    <a:pt x="803" y="177"/>
                                  </a:cubicBezTo>
                                  <a:cubicBezTo>
                                    <a:pt x="807" y="177"/>
                                    <a:pt x="812" y="179"/>
                                    <a:pt x="815" y="182"/>
                                  </a:cubicBezTo>
                                  <a:close/>
                                  <a:moveTo>
                                    <a:pt x="818" y="174"/>
                                  </a:moveTo>
                                  <a:cubicBezTo>
                                    <a:pt x="819" y="173"/>
                                    <a:pt x="820" y="171"/>
                                    <a:pt x="821" y="170"/>
                                  </a:cubicBezTo>
                                  <a:cubicBezTo>
                                    <a:pt x="816" y="166"/>
                                    <a:pt x="810" y="164"/>
                                    <a:pt x="803" y="164"/>
                                  </a:cubicBezTo>
                                  <a:cubicBezTo>
                                    <a:pt x="796" y="164"/>
                                    <a:pt x="789" y="166"/>
                                    <a:pt x="784" y="170"/>
                                  </a:cubicBezTo>
                                  <a:cubicBezTo>
                                    <a:pt x="785" y="171"/>
                                    <a:pt x="786" y="173"/>
                                    <a:pt x="787" y="174"/>
                                  </a:cubicBezTo>
                                  <a:cubicBezTo>
                                    <a:pt x="791" y="171"/>
                                    <a:pt x="797" y="170"/>
                                    <a:pt x="803" y="170"/>
                                  </a:cubicBezTo>
                                  <a:cubicBezTo>
                                    <a:pt x="809" y="170"/>
                                    <a:pt x="814" y="171"/>
                                    <a:pt x="818" y="174"/>
                                  </a:cubicBezTo>
                                  <a:close/>
                                  <a:moveTo>
                                    <a:pt x="822" y="168"/>
                                  </a:moveTo>
                                  <a:cubicBezTo>
                                    <a:pt x="823" y="167"/>
                                    <a:pt x="825" y="165"/>
                                    <a:pt x="826" y="164"/>
                                  </a:cubicBezTo>
                                  <a:cubicBezTo>
                                    <a:pt x="819" y="159"/>
                                    <a:pt x="811" y="157"/>
                                    <a:pt x="803" y="157"/>
                                  </a:cubicBezTo>
                                  <a:cubicBezTo>
                                    <a:pt x="794" y="157"/>
                                    <a:pt x="786" y="159"/>
                                    <a:pt x="779" y="164"/>
                                  </a:cubicBezTo>
                                  <a:cubicBezTo>
                                    <a:pt x="781" y="165"/>
                                    <a:pt x="782" y="167"/>
                                    <a:pt x="783" y="169"/>
                                  </a:cubicBezTo>
                                  <a:cubicBezTo>
                                    <a:pt x="789" y="165"/>
                                    <a:pt x="795" y="163"/>
                                    <a:pt x="803" y="163"/>
                                  </a:cubicBezTo>
                                  <a:cubicBezTo>
                                    <a:pt x="810" y="163"/>
                                    <a:pt x="817" y="165"/>
                                    <a:pt x="822" y="168"/>
                                  </a:cubicBezTo>
                                  <a:close/>
                                  <a:moveTo>
                                    <a:pt x="827" y="163"/>
                                  </a:moveTo>
                                  <a:cubicBezTo>
                                    <a:pt x="829" y="161"/>
                                    <a:pt x="830" y="160"/>
                                    <a:pt x="832" y="158"/>
                                  </a:cubicBezTo>
                                  <a:cubicBezTo>
                                    <a:pt x="824" y="152"/>
                                    <a:pt x="814" y="149"/>
                                    <a:pt x="803" y="149"/>
                                  </a:cubicBezTo>
                                  <a:cubicBezTo>
                                    <a:pt x="792" y="149"/>
                                    <a:pt x="782" y="152"/>
                                    <a:pt x="773" y="158"/>
                                  </a:cubicBezTo>
                                  <a:cubicBezTo>
                                    <a:pt x="775" y="160"/>
                                    <a:pt x="777" y="161"/>
                                    <a:pt x="778" y="163"/>
                                  </a:cubicBezTo>
                                  <a:cubicBezTo>
                                    <a:pt x="785" y="158"/>
                                    <a:pt x="794" y="155"/>
                                    <a:pt x="803" y="155"/>
                                  </a:cubicBezTo>
                                  <a:cubicBezTo>
                                    <a:pt x="812" y="155"/>
                                    <a:pt x="820" y="158"/>
                                    <a:pt x="827" y="163"/>
                                  </a:cubicBezTo>
                                  <a:close/>
                                  <a:moveTo>
                                    <a:pt x="812" y="147"/>
                                  </a:moveTo>
                                  <a:cubicBezTo>
                                    <a:pt x="812" y="145"/>
                                    <a:pt x="813" y="143"/>
                                    <a:pt x="813" y="141"/>
                                  </a:cubicBezTo>
                                  <a:cubicBezTo>
                                    <a:pt x="811" y="137"/>
                                    <a:pt x="807" y="135"/>
                                    <a:pt x="803" y="135"/>
                                  </a:cubicBezTo>
                                  <a:cubicBezTo>
                                    <a:pt x="798" y="135"/>
                                    <a:pt x="795" y="138"/>
                                    <a:pt x="793" y="141"/>
                                  </a:cubicBezTo>
                                  <a:cubicBezTo>
                                    <a:pt x="793" y="143"/>
                                    <a:pt x="793" y="145"/>
                                    <a:pt x="793" y="147"/>
                                  </a:cubicBezTo>
                                  <a:cubicBezTo>
                                    <a:pt x="793" y="148"/>
                                    <a:pt x="793" y="148"/>
                                    <a:pt x="793" y="148"/>
                                  </a:cubicBezTo>
                                  <a:cubicBezTo>
                                    <a:pt x="794" y="148"/>
                                    <a:pt x="795" y="148"/>
                                    <a:pt x="796" y="148"/>
                                  </a:cubicBezTo>
                                  <a:cubicBezTo>
                                    <a:pt x="796" y="148"/>
                                    <a:pt x="796" y="147"/>
                                    <a:pt x="796" y="147"/>
                                  </a:cubicBezTo>
                                  <a:cubicBezTo>
                                    <a:pt x="796" y="143"/>
                                    <a:pt x="799" y="140"/>
                                    <a:pt x="803" y="140"/>
                                  </a:cubicBezTo>
                                  <a:cubicBezTo>
                                    <a:pt x="806" y="140"/>
                                    <a:pt x="809" y="143"/>
                                    <a:pt x="809" y="147"/>
                                  </a:cubicBezTo>
                                  <a:cubicBezTo>
                                    <a:pt x="809" y="147"/>
                                    <a:pt x="809" y="148"/>
                                    <a:pt x="809" y="148"/>
                                  </a:cubicBezTo>
                                  <a:cubicBezTo>
                                    <a:pt x="810" y="148"/>
                                    <a:pt x="811" y="148"/>
                                    <a:pt x="812" y="148"/>
                                  </a:cubicBezTo>
                                  <a:cubicBezTo>
                                    <a:pt x="812" y="148"/>
                                    <a:pt x="812" y="148"/>
                                    <a:pt x="812" y="147"/>
                                  </a:cubicBezTo>
                                  <a:close/>
                                  <a:moveTo>
                                    <a:pt x="803" y="142"/>
                                  </a:moveTo>
                                  <a:cubicBezTo>
                                    <a:pt x="800" y="142"/>
                                    <a:pt x="798" y="144"/>
                                    <a:pt x="798" y="147"/>
                                  </a:cubicBezTo>
                                  <a:cubicBezTo>
                                    <a:pt x="798" y="147"/>
                                    <a:pt x="798" y="147"/>
                                    <a:pt x="798" y="148"/>
                                  </a:cubicBezTo>
                                  <a:cubicBezTo>
                                    <a:pt x="799" y="147"/>
                                    <a:pt x="801" y="147"/>
                                    <a:pt x="803" y="147"/>
                                  </a:cubicBezTo>
                                  <a:cubicBezTo>
                                    <a:pt x="804" y="147"/>
                                    <a:pt x="806" y="147"/>
                                    <a:pt x="808" y="148"/>
                                  </a:cubicBezTo>
                                  <a:cubicBezTo>
                                    <a:pt x="808" y="147"/>
                                    <a:pt x="808" y="147"/>
                                    <a:pt x="808" y="147"/>
                                  </a:cubicBezTo>
                                  <a:cubicBezTo>
                                    <a:pt x="808" y="144"/>
                                    <a:pt x="806" y="142"/>
                                    <a:pt x="803" y="142"/>
                                  </a:cubicBezTo>
                                  <a:close/>
                                  <a:moveTo>
                                    <a:pt x="813" y="139"/>
                                  </a:moveTo>
                                  <a:cubicBezTo>
                                    <a:pt x="814" y="136"/>
                                    <a:pt x="814" y="134"/>
                                    <a:pt x="815" y="132"/>
                                  </a:cubicBezTo>
                                  <a:cubicBezTo>
                                    <a:pt x="811" y="129"/>
                                    <a:pt x="807" y="128"/>
                                    <a:pt x="803" y="128"/>
                                  </a:cubicBezTo>
                                  <a:cubicBezTo>
                                    <a:pt x="798" y="128"/>
                                    <a:pt x="794" y="129"/>
                                    <a:pt x="791" y="132"/>
                                  </a:cubicBezTo>
                                  <a:cubicBezTo>
                                    <a:pt x="791" y="134"/>
                                    <a:pt x="792" y="136"/>
                                    <a:pt x="792" y="139"/>
                                  </a:cubicBezTo>
                                  <a:cubicBezTo>
                                    <a:pt x="795" y="136"/>
                                    <a:pt x="798" y="134"/>
                                    <a:pt x="803" y="134"/>
                                  </a:cubicBezTo>
                                  <a:cubicBezTo>
                                    <a:pt x="807" y="134"/>
                                    <a:pt x="811" y="136"/>
                                    <a:pt x="813" y="139"/>
                                  </a:cubicBezTo>
                                  <a:close/>
                                  <a:moveTo>
                                    <a:pt x="815" y="130"/>
                                  </a:moveTo>
                                  <a:cubicBezTo>
                                    <a:pt x="816" y="128"/>
                                    <a:pt x="817" y="126"/>
                                    <a:pt x="818" y="124"/>
                                  </a:cubicBezTo>
                                  <a:cubicBezTo>
                                    <a:pt x="813" y="122"/>
                                    <a:pt x="808" y="120"/>
                                    <a:pt x="803" y="120"/>
                                  </a:cubicBezTo>
                                  <a:cubicBezTo>
                                    <a:pt x="797" y="120"/>
                                    <a:pt x="792" y="122"/>
                                    <a:pt x="788" y="125"/>
                                  </a:cubicBezTo>
                                  <a:cubicBezTo>
                                    <a:pt x="789" y="126"/>
                                    <a:pt x="789" y="128"/>
                                    <a:pt x="790" y="130"/>
                                  </a:cubicBezTo>
                                  <a:cubicBezTo>
                                    <a:pt x="794" y="128"/>
                                    <a:pt x="798" y="126"/>
                                    <a:pt x="803" y="126"/>
                                  </a:cubicBezTo>
                                  <a:cubicBezTo>
                                    <a:pt x="807" y="126"/>
                                    <a:pt x="812" y="128"/>
                                    <a:pt x="815" y="130"/>
                                  </a:cubicBezTo>
                                  <a:close/>
                                  <a:moveTo>
                                    <a:pt x="818" y="123"/>
                                  </a:moveTo>
                                  <a:cubicBezTo>
                                    <a:pt x="819" y="121"/>
                                    <a:pt x="820" y="120"/>
                                    <a:pt x="821" y="118"/>
                                  </a:cubicBezTo>
                                  <a:cubicBezTo>
                                    <a:pt x="816" y="115"/>
                                    <a:pt x="810" y="113"/>
                                    <a:pt x="803" y="113"/>
                                  </a:cubicBezTo>
                                  <a:cubicBezTo>
                                    <a:pt x="796" y="113"/>
                                    <a:pt x="789" y="115"/>
                                    <a:pt x="784" y="118"/>
                                  </a:cubicBezTo>
                                  <a:cubicBezTo>
                                    <a:pt x="785" y="120"/>
                                    <a:pt x="786" y="121"/>
                                    <a:pt x="787" y="123"/>
                                  </a:cubicBezTo>
                                  <a:cubicBezTo>
                                    <a:pt x="791" y="120"/>
                                    <a:pt x="797" y="118"/>
                                    <a:pt x="803" y="118"/>
                                  </a:cubicBezTo>
                                  <a:cubicBezTo>
                                    <a:pt x="809" y="118"/>
                                    <a:pt x="814" y="120"/>
                                    <a:pt x="818" y="123"/>
                                  </a:cubicBezTo>
                                  <a:close/>
                                  <a:moveTo>
                                    <a:pt x="822" y="117"/>
                                  </a:moveTo>
                                  <a:cubicBezTo>
                                    <a:pt x="823" y="115"/>
                                    <a:pt x="825" y="114"/>
                                    <a:pt x="826" y="112"/>
                                  </a:cubicBezTo>
                                  <a:cubicBezTo>
                                    <a:pt x="819" y="108"/>
                                    <a:pt x="811" y="105"/>
                                    <a:pt x="803" y="105"/>
                                  </a:cubicBezTo>
                                  <a:cubicBezTo>
                                    <a:pt x="794" y="105"/>
                                    <a:pt x="786" y="108"/>
                                    <a:pt x="779" y="112"/>
                                  </a:cubicBezTo>
                                  <a:cubicBezTo>
                                    <a:pt x="781" y="114"/>
                                    <a:pt x="782" y="115"/>
                                    <a:pt x="783" y="117"/>
                                  </a:cubicBezTo>
                                  <a:cubicBezTo>
                                    <a:pt x="789" y="113"/>
                                    <a:pt x="795" y="111"/>
                                    <a:pt x="803" y="111"/>
                                  </a:cubicBezTo>
                                  <a:cubicBezTo>
                                    <a:pt x="810" y="111"/>
                                    <a:pt x="817" y="113"/>
                                    <a:pt x="822" y="117"/>
                                  </a:cubicBezTo>
                                  <a:close/>
                                  <a:moveTo>
                                    <a:pt x="827" y="111"/>
                                  </a:moveTo>
                                  <a:cubicBezTo>
                                    <a:pt x="829" y="110"/>
                                    <a:pt x="830" y="108"/>
                                    <a:pt x="832" y="107"/>
                                  </a:cubicBezTo>
                                  <a:cubicBezTo>
                                    <a:pt x="824" y="101"/>
                                    <a:pt x="814" y="98"/>
                                    <a:pt x="803" y="98"/>
                                  </a:cubicBezTo>
                                  <a:cubicBezTo>
                                    <a:pt x="792" y="98"/>
                                    <a:pt x="782" y="101"/>
                                    <a:pt x="773" y="107"/>
                                  </a:cubicBezTo>
                                  <a:cubicBezTo>
                                    <a:pt x="775" y="108"/>
                                    <a:pt x="777" y="110"/>
                                    <a:pt x="778" y="111"/>
                                  </a:cubicBezTo>
                                  <a:cubicBezTo>
                                    <a:pt x="785" y="106"/>
                                    <a:pt x="794" y="104"/>
                                    <a:pt x="803" y="104"/>
                                  </a:cubicBezTo>
                                  <a:cubicBezTo>
                                    <a:pt x="812" y="104"/>
                                    <a:pt x="820" y="106"/>
                                    <a:pt x="827" y="111"/>
                                  </a:cubicBezTo>
                                  <a:close/>
                                  <a:moveTo>
                                    <a:pt x="812" y="96"/>
                                  </a:moveTo>
                                  <a:cubicBezTo>
                                    <a:pt x="812" y="94"/>
                                    <a:pt x="813" y="91"/>
                                    <a:pt x="813" y="89"/>
                                  </a:cubicBezTo>
                                  <a:cubicBezTo>
                                    <a:pt x="811" y="86"/>
                                    <a:pt x="807" y="84"/>
                                    <a:pt x="803" y="84"/>
                                  </a:cubicBezTo>
                                  <a:cubicBezTo>
                                    <a:pt x="798" y="84"/>
                                    <a:pt x="795" y="86"/>
                                    <a:pt x="793" y="90"/>
                                  </a:cubicBezTo>
                                  <a:cubicBezTo>
                                    <a:pt x="793" y="92"/>
                                    <a:pt x="793" y="94"/>
                                    <a:pt x="793" y="96"/>
                                  </a:cubicBezTo>
                                  <a:cubicBezTo>
                                    <a:pt x="793" y="96"/>
                                    <a:pt x="793" y="97"/>
                                    <a:pt x="793" y="97"/>
                                  </a:cubicBezTo>
                                  <a:cubicBezTo>
                                    <a:pt x="794" y="97"/>
                                    <a:pt x="795" y="97"/>
                                    <a:pt x="796" y="96"/>
                                  </a:cubicBezTo>
                                  <a:cubicBezTo>
                                    <a:pt x="796" y="96"/>
                                    <a:pt x="796" y="96"/>
                                    <a:pt x="796" y="96"/>
                                  </a:cubicBezTo>
                                  <a:cubicBezTo>
                                    <a:pt x="796" y="92"/>
                                    <a:pt x="799" y="89"/>
                                    <a:pt x="803" y="89"/>
                                  </a:cubicBezTo>
                                  <a:cubicBezTo>
                                    <a:pt x="806" y="89"/>
                                    <a:pt x="809" y="92"/>
                                    <a:pt x="809" y="96"/>
                                  </a:cubicBezTo>
                                  <a:cubicBezTo>
                                    <a:pt x="809" y="96"/>
                                    <a:pt x="809" y="96"/>
                                    <a:pt x="809" y="96"/>
                                  </a:cubicBezTo>
                                  <a:cubicBezTo>
                                    <a:pt x="810" y="97"/>
                                    <a:pt x="811" y="97"/>
                                    <a:pt x="812" y="97"/>
                                  </a:cubicBezTo>
                                  <a:cubicBezTo>
                                    <a:pt x="812" y="97"/>
                                    <a:pt x="812" y="96"/>
                                    <a:pt x="812" y="96"/>
                                  </a:cubicBezTo>
                                  <a:close/>
                                  <a:moveTo>
                                    <a:pt x="803" y="91"/>
                                  </a:moveTo>
                                  <a:cubicBezTo>
                                    <a:pt x="800" y="91"/>
                                    <a:pt x="798" y="93"/>
                                    <a:pt x="798" y="96"/>
                                  </a:cubicBezTo>
                                  <a:cubicBezTo>
                                    <a:pt x="798" y="96"/>
                                    <a:pt x="798" y="96"/>
                                    <a:pt x="798" y="96"/>
                                  </a:cubicBezTo>
                                  <a:cubicBezTo>
                                    <a:pt x="799" y="96"/>
                                    <a:pt x="801" y="96"/>
                                    <a:pt x="803" y="96"/>
                                  </a:cubicBezTo>
                                  <a:cubicBezTo>
                                    <a:pt x="804" y="96"/>
                                    <a:pt x="806" y="96"/>
                                    <a:pt x="808" y="96"/>
                                  </a:cubicBezTo>
                                  <a:cubicBezTo>
                                    <a:pt x="808" y="96"/>
                                    <a:pt x="808" y="96"/>
                                    <a:pt x="808" y="96"/>
                                  </a:cubicBezTo>
                                  <a:cubicBezTo>
                                    <a:pt x="808" y="93"/>
                                    <a:pt x="806" y="91"/>
                                    <a:pt x="803" y="91"/>
                                  </a:cubicBezTo>
                                  <a:close/>
                                  <a:moveTo>
                                    <a:pt x="813" y="87"/>
                                  </a:moveTo>
                                  <a:cubicBezTo>
                                    <a:pt x="814" y="85"/>
                                    <a:pt x="814" y="83"/>
                                    <a:pt x="815" y="80"/>
                                  </a:cubicBezTo>
                                  <a:cubicBezTo>
                                    <a:pt x="811" y="78"/>
                                    <a:pt x="807" y="76"/>
                                    <a:pt x="803" y="76"/>
                                  </a:cubicBezTo>
                                  <a:cubicBezTo>
                                    <a:pt x="798" y="76"/>
                                    <a:pt x="794" y="78"/>
                                    <a:pt x="791" y="80"/>
                                  </a:cubicBezTo>
                                  <a:cubicBezTo>
                                    <a:pt x="791" y="83"/>
                                    <a:pt x="792" y="85"/>
                                    <a:pt x="792" y="87"/>
                                  </a:cubicBezTo>
                                  <a:cubicBezTo>
                                    <a:pt x="795" y="84"/>
                                    <a:pt x="798" y="82"/>
                                    <a:pt x="803" y="82"/>
                                  </a:cubicBezTo>
                                  <a:cubicBezTo>
                                    <a:pt x="807" y="82"/>
                                    <a:pt x="811" y="84"/>
                                    <a:pt x="813" y="87"/>
                                  </a:cubicBezTo>
                                  <a:close/>
                                  <a:moveTo>
                                    <a:pt x="815" y="79"/>
                                  </a:moveTo>
                                  <a:cubicBezTo>
                                    <a:pt x="816" y="77"/>
                                    <a:pt x="817" y="75"/>
                                    <a:pt x="818" y="73"/>
                                  </a:cubicBezTo>
                                  <a:cubicBezTo>
                                    <a:pt x="813" y="70"/>
                                    <a:pt x="808" y="69"/>
                                    <a:pt x="803" y="69"/>
                                  </a:cubicBezTo>
                                  <a:cubicBezTo>
                                    <a:pt x="797" y="69"/>
                                    <a:pt x="792" y="70"/>
                                    <a:pt x="788" y="73"/>
                                  </a:cubicBezTo>
                                  <a:cubicBezTo>
                                    <a:pt x="789" y="75"/>
                                    <a:pt x="789" y="77"/>
                                    <a:pt x="790" y="79"/>
                                  </a:cubicBezTo>
                                  <a:cubicBezTo>
                                    <a:pt x="794" y="76"/>
                                    <a:pt x="798" y="75"/>
                                    <a:pt x="803" y="75"/>
                                  </a:cubicBezTo>
                                  <a:cubicBezTo>
                                    <a:pt x="807" y="75"/>
                                    <a:pt x="812" y="76"/>
                                    <a:pt x="815" y="79"/>
                                  </a:cubicBezTo>
                                  <a:close/>
                                  <a:moveTo>
                                    <a:pt x="818" y="72"/>
                                  </a:moveTo>
                                  <a:cubicBezTo>
                                    <a:pt x="819" y="70"/>
                                    <a:pt x="820" y="68"/>
                                    <a:pt x="821" y="67"/>
                                  </a:cubicBezTo>
                                  <a:cubicBezTo>
                                    <a:pt x="816" y="64"/>
                                    <a:pt x="810" y="62"/>
                                    <a:pt x="803" y="62"/>
                                  </a:cubicBezTo>
                                  <a:cubicBezTo>
                                    <a:pt x="796" y="62"/>
                                    <a:pt x="789" y="64"/>
                                    <a:pt x="784" y="67"/>
                                  </a:cubicBezTo>
                                  <a:cubicBezTo>
                                    <a:pt x="785" y="69"/>
                                    <a:pt x="786" y="70"/>
                                    <a:pt x="787" y="72"/>
                                  </a:cubicBezTo>
                                  <a:cubicBezTo>
                                    <a:pt x="791" y="69"/>
                                    <a:pt x="797" y="67"/>
                                    <a:pt x="803" y="67"/>
                                  </a:cubicBezTo>
                                  <a:cubicBezTo>
                                    <a:pt x="809" y="67"/>
                                    <a:pt x="814" y="69"/>
                                    <a:pt x="818" y="72"/>
                                  </a:cubicBezTo>
                                  <a:close/>
                                  <a:moveTo>
                                    <a:pt x="822" y="66"/>
                                  </a:moveTo>
                                  <a:cubicBezTo>
                                    <a:pt x="823" y="64"/>
                                    <a:pt x="825" y="62"/>
                                    <a:pt x="826" y="61"/>
                                  </a:cubicBezTo>
                                  <a:cubicBezTo>
                                    <a:pt x="819" y="56"/>
                                    <a:pt x="811" y="54"/>
                                    <a:pt x="803" y="54"/>
                                  </a:cubicBezTo>
                                  <a:cubicBezTo>
                                    <a:pt x="794" y="54"/>
                                    <a:pt x="786" y="56"/>
                                    <a:pt x="779" y="61"/>
                                  </a:cubicBezTo>
                                  <a:cubicBezTo>
                                    <a:pt x="781" y="63"/>
                                    <a:pt x="782" y="64"/>
                                    <a:pt x="783" y="66"/>
                                  </a:cubicBezTo>
                                  <a:cubicBezTo>
                                    <a:pt x="789" y="62"/>
                                    <a:pt x="795" y="60"/>
                                    <a:pt x="803" y="60"/>
                                  </a:cubicBezTo>
                                  <a:cubicBezTo>
                                    <a:pt x="810" y="60"/>
                                    <a:pt x="817" y="62"/>
                                    <a:pt x="822" y="66"/>
                                  </a:cubicBezTo>
                                  <a:close/>
                                  <a:moveTo>
                                    <a:pt x="700" y="44"/>
                                  </a:moveTo>
                                  <a:cubicBezTo>
                                    <a:pt x="700" y="46"/>
                                    <a:pt x="700" y="47"/>
                                    <a:pt x="700" y="48"/>
                                  </a:cubicBezTo>
                                  <a:cubicBezTo>
                                    <a:pt x="702" y="49"/>
                                    <a:pt x="704" y="50"/>
                                    <a:pt x="707" y="52"/>
                                  </a:cubicBezTo>
                                  <a:cubicBezTo>
                                    <a:pt x="706" y="49"/>
                                    <a:pt x="706" y="47"/>
                                    <a:pt x="706" y="44"/>
                                  </a:cubicBezTo>
                                  <a:cubicBezTo>
                                    <a:pt x="706" y="25"/>
                                    <a:pt x="722" y="9"/>
                                    <a:pt x="742" y="9"/>
                                  </a:cubicBezTo>
                                  <a:cubicBezTo>
                                    <a:pt x="761" y="9"/>
                                    <a:pt x="777" y="25"/>
                                    <a:pt x="777" y="44"/>
                                  </a:cubicBezTo>
                                  <a:cubicBezTo>
                                    <a:pt x="777" y="47"/>
                                    <a:pt x="777" y="49"/>
                                    <a:pt x="777" y="52"/>
                                  </a:cubicBezTo>
                                  <a:cubicBezTo>
                                    <a:pt x="779" y="50"/>
                                    <a:pt x="781" y="49"/>
                                    <a:pt x="783" y="48"/>
                                  </a:cubicBezTo>
                                  <a:cubicBezTo>
                                    <a:pt x="784" y="47"/>
                                    <a:pt x="784" y="46"/>
                                    <a:pt x="784" y="44"/>
                                  </a:cubicBezTo>
                                  <a:cubicBezTo>
                                    <a:pt x="784" y="33"/>
                                    <a:pt x="779" y="22"/>
                                    <a:pt x="771" y="15"/>
                                  </a:cubicBezTo>
                                  <a:cubicBezTo>
                                    <a:pt x="764" y="7"/>
                                    <a:pt x="753" y="2"/>
                                    <a:pt x="742" y="2"/>
                                  </a:cubicBezTo>
                                  <a:cubicBezTo>
                                    <a:pt x="730" y="2"/>
                                    <a:pt x="720" y="7"/>
                                    <a:pt x="712" y="15"/>
                                  </a:cubicBezTo>
                                  <a:cubicBezTo>
                                    <a:pt x="704" y="22"/>
                                    <a:pt x="700" y="33"/>
                                    <a:pt x="700" y="44"/>
                                  </a:cubicBezTo>
                                  <a:close/>
                                  <a:moveTo>
                                    <a:pt x="662" y="14"/>
                                  </a:moveTo>
                                  <a:cubicBezTo>
                                    <a:pt x="667" y="11"/>
                                    <a:pt x="674" y="9"/>
                                    <a:pt x="681" y="9"/>
                                  </a:cubicBezTo>
                                  <a:cubicBezTo>
                                    <a:pt x="688" y="9"/>
                                    <a:pt x="695" y="11"/>
                                    <a:pt x="700" y="14"/>
                                  </a:cubicBezTo>
                                  <a:cubicBezTo>
                                    <a:pt x="701" y="13"/>
                                    <a:pt x="703" y="11"/>
                                    <a:pt x="704" y="10"/>
                                  </a:cubicBezTo>
                                  <a:cubicBezTo>
                                    <a:pt x="697" y="5"/>
                                    <a:pt x="689" y="2"/>
                                    <a:pt x="681" y="2"/>
                                  </a:cubicBezTo>
                                  <a:cubicBezTo>
                                    <a:pt x="672" y="2"/>
                                    <a:pt x="665" y="5"/>
                                    <a:pt x="658" y="9"/>
                                  </a:cubicBezTo>
                                  <a:cubicBezTo>
                                    <a:pt x="659" y="11"/>
                                    <a:pt x="661" y="12"/>
                                    <a:pt x="662" y="14"/>
                                  </a:cubicBezTo>
                                  <a:close/>
                                  <a:moveTo>
                                    <a:pt x="666" y="20"/>
                                  </a:moveTo>
                                  <a:cubicBezTo>
                                    <a:pt x="670" y="17"/>
                                    <a:pt x="675" y="16"/>
                                    <a:pt x="681" y="16"/>
                                  </a:cubicBezTo>
                                  <a:cubicBezTo>
                                    <a:pt x="687" y="16"/>
                                    <a:pt x="692" y="17"/>
                                    <a:pt x="697" y="20"/>
                                  </a:cubicBezTo>
                                  <a:cubicBezTo>
                                    <a:pt x="697" y="19"/>
                                    <a:pt x="698" y="17"/>
                                    <a:pt x="699" y="16"/>
                                  </a:cubicBezTo>
                                  <a:cubicBezTo>
                                    <a:pt x="694" y="12"/>
                                    <a:pt x="688" y="10"/>
                                    <a:pt x="681" y="10"/>
                                  </a:cubicBezTo>
                                  <a:cubicBezTo>
                                    <a:pt x="674" y="10"/>
                                    <a:pt x="668" y="12"/>
                                    <a:pt x="663" y="15"/>
                                  </a:cubicBezTo>
                                  <a:cubicBezTo>
                                    <a:pt x="664" y="17"/>
                                    <a:pt x="665" y="18"/>
                                    <a:pt x="666" y="20"/>
                                  </a:cubicBezTo>
                                  <a:close/>
                                  <a:moveTo>
                                    <a:pt x="669" y="27"/>
                                  </a:moveTo>
                                  <a:cubicBezTo>
                                    <a:pt x="672" y="25"/>
                                    <a:pt x="676" y="23"/>
                                    <a:pt x="681" y="23"/>
                                  </a:cubicBezTo>
                                  <a:cubicBezTo>
                                    <a:pt x="686" y="23"/>
                                    <a:pt x="690" y="25"/>
                                    <a:pt x="693" y="27"/>
                                  </a:cubicBezTo>
                                  <a:cubicBezTo>
                                    <a:pt x="694" y="25"/>
                                    <a:pt x="695" y="24"/>
                                    <a:pt x="696" y="22"/>
                                  </a:cubicBezTo>
                                  <a:cubicBezTo>
                                    <a:pt x="691" y="19"/>
                                    <a:pt x="686" y="17"/>
                                    <a:pt x="681" y="17"/>
                                  </a:cubicBezTo>
                                  <a:cubicBezTo>
                                    <a:pt x="676" y="17"/>
                                    <a:pt x="671" y="19"/>
                                    <a:pt x="666" y="21"/>
                                  </a:cubicBezTo>
                                  <a:cubicBezTo>
                                    <a:pt x="667" y="23"/>
                                    <a:pt x="668" y="25"/>
                                    <a:pt x="669" y="27"/>
                                  </a:cubicBezTo>
                                  <a:close/>
                                  <a:moveTo>
                                    <a:pt x="671" y="35"/>
                                  </a:moveTo>
                                  <a:cubicBezTo>
                                    <a:pt x="674" y="32"/>
                                    <a:pt x="677" y="31"/>
                                    <a:pt x="681" y="31"/>
                                  </a:cubicBezTo>
                                  <a:cubicBezTo>
                                    <a:pt x="685" y="31"/>
                                    <a:pt x="689" y="33"/>
                                    <a:pt x="691" y="36"/>
                                  </a:cubicBezTo>
                                  <a:cubicBezTo>
                                    <a:pt x="692" y="33"/>
                                    <a:pt x="692" y="31"/>
                                    <a:pt x="693" y="29"/>
                                  </a:cubicBezTo>
                                  <a:cubicBezTo>
                                    <a:pt x="690" y="26"/>
                                    <a:pt x="685" y="25"/>
                                    <a:pt x="681" y="25"/>
                                  </a:cubicBezTo>
                                  <a:cubicBezTo>
                                    <a:pt x="677" y="25"/>
                                    <a:pt x="673" y="26"/>
                                    <a:pt x="669" y="28"/>
                                  </a:cubicBezTo>
                                  <a:cubicBezTo>
                                    <a:pt x="670" y="31"/>
                                    <a:pt x="671" y="33"/>
                                    <a:pt x="671" y="35"/>
                                  </a:cubicBezTo>
                                  <a:close/>
                                  <a:moveTo>
                                    <a:pt x="690" y="44"/>
                                  </a:moveTo>
                                  <a:cubicBezTo>
                                    <a:pt x="690" y="42"/>
                                    <a:pt x="691" y="40"/>
                                    <a:pt x="691" y="38"/>
                                  </a:cubicBezTo>
                                  <a:cubicBezTo>
                                    <a:pt x="689" y="35"/>
                                    <a:pt x="685" y="32"/>
                                    <a:pt x="681" y="32"/>
                                  </a:cubicBezTo>
                                  <a:cubicBezTo>
                                    <a:pt x="677" y="32"/>
                                    <a:pt x="674" y="34"/>
                                    <a:pt x="671" y="37"/>
                                  </a:cubicBezTo>
                                  <a:cubicBezTo>
                                    <a:pt x="672" y="39"/>
                                    <a:pt x="672" y="42"/>
                                    <a:pt x="672" y="44"/>
                                  </a:cubicBezTo>
                                  <a:cubicBezTo>
                                    <a:pt x="672" y="45"/>
                                    <a:pt x="672" y="45"/>
                                    <a:pt x="672" y="45"/>
                                  </a:cubicBezTo>
                                  <a:cubicBezTo>
                                    <a:pt x="673" y="45"/>
                                    <a:pt x="673" y="45"/>
                                    <a:pt x="674" y="45"/>
                                  </a:cubicBezTo>
                                  <a:cubicBezTo>
                                    <a:pt x="674" y="45"/>
                                    <a:pt x="674" y="45"/>
                                    <a:pt x="674" y="44"/>
                                  </a:cubicBezTo>
                                  <a:cubicBezTo>
                                    <a:pt x="674" y="41"/>
                                    <a:pt x="677" y="38"/>
                                    <a:pt x="681" y="38"/>
                                  </a:cubicBezTo>
                                  <a:cubicBezTo>
                                    <a:pt x="685" y="38"/>
                                    <a:pt x="687" y="41"/>
                                    <a:pt x="687" y="44"/>
                                  </a:cubicBezTo>
                                  <a:cubicBezTo>
                                    <a:pt x="687" y="45"/>
                                    <a:pt x="687" y="45"/>
                                    <a:pt x="687" y="45"/>
                                  </a:cubicBezTo>
                                  <a:cubicBezTo>
                                    <a:pt x="688" y="45"/>
                                    <a:pt x="689" y="45"/>
                                    <a:pt x="691" y="45"/>
                                  </a:cubicBezTo>
                                  <a:cubicBezTo>
                                    <a:pt x="690" y="45"/>
                                    <a:pt x="690" y="45"/>
                                    <a:pt x="690" y="44"/>
                                  </a:cubicBezTo>
                                  <a:close/>
                                  <a:moveTo>
                                    <a:pt x="681" y="39"/>
                                  </a:moveTo>
                                  <a:cubicBezTo>
                                    <a:pt x="678" y="39"/>
                                    <a:pt x="676" y="42"/>
                                    <a:pt x="676" y="44"/>
                                  </a:cubicBezTo>
                                  <a:cubicBezTo>
                                    <a:pt x="676" y="45"/>
                                    <a:pt x="676" y="45"/>
                                    <a:pt x="676" y="45"/>
                                  </a:cubicBezTo>
                                  <a:cubicBezTo>
                                    <a:pt x="677" y="45"/>
                                    <a:pt x="679" y="45"/>
                                    <a:pt x="681" y="45"/>
                                  </a:cubicBezTo>
                                  <a:cubicBezTo>
                                    <a:pt x="683" y="45"/>
                                    <a:pt x="684" y="45"/>
                                    <a:pt x="686" y="45"/>
                                  </a:cubicBezTo>
                                  <a:cubicBezTo>
                                    <a:pt x="686" y="45"/>
                                    <a:pt x="686" y="45"/>
                                    <a:pt x="686" y="44"/>
                                  </a:cubicBezTo>
                                  <a:cubicBezTo>
                                    <a:pt x="686" y="42"/>
                                    <a:pt x="684" y="39"/>
                                    <a:pt x="681" y="39"/>
                                  </a:cubicBezTo>
                                  <a:close/>
                                  <a:moveTo>
                                    <a:pt x="652" y="55"/>
                                  </a:moveTo>
                                  <a:cubicBezTo>
                                    <a:pt x="654" y="57"/>
                                    <a:pt x="655" y="58"/>
                                    <a:pt x="657" y="59"/>
                                  </a:cubicBezTo>
                                  <a:cubicBezTo>
                                    <a:pt x="664" y="55"/>
                                    <a:pt x="672" y="52"/>
                                    <a:pt x="681" y="52"/>
                                  </a:cubicBezTo>
                                  <a:cubicBezTo>
                                    <a:pt x="690" y="52"/>
                                    <a:pt x="698" y="55"/>
                                    <a:pt x="705" y="60"/>
                                  </a:cubicBezTo>
                                  <a:cubicBezTo>
                                    <a:pt x="707" y="58"/>
                                    <a:pt x="708" y="57"/>
                                    <a:pt x="710" y="56"/>
                                  </a:cubicBezTo>
                                  <a:cubicBezTo>
                                    <a:pt x="702" y="50"/>
                                    <a:pt x="692" y="46"/>
                                    <a:pt x="681" y="46"/>
                                  </a:cubicBezTo>
                                  <a:cubicBezTo>
                                    <a:pt x="670" y="46"/>
                                    <a:pt x="660" y="50"/>
                                    <a:pt x="652" y="55"/>
                                  </a:cubicBezTo>
                                  <a:close/>
                                  <a:moveTo>
                                    <a:pt x="579" y="44"/>
                                  </a:moveTo>
                                  <a:cubicBezTo>
                                    <a:pt x="579" y="46"/>
                                    <a:pt x="579" y="47"/>
                                    <a:pt x="579" y="48"/>
                                  </a:cubicBezTo>
                                  <a:cubicBezTo>
                                    <a:pt x="581" y="49"/>
                                    <a:pt x="584" y="50"/>
                                    <a:pt x="586" y="52"/>
                                  </a:cubicBezTo>
                                  <a:cubicBezTo>
                                    <a:pt x="585" y="49"/>
                                    <a:pt x="585" y="47"/>
                                    <a:pt x="585" y="44"/>
                                  </a:cubicBezTo>
                                  <a:cubicBezTo>
                                    <a:pt x="585" y="25"/>
                                    <a:pt x="601" y="9"/>
                                    <a:pt x="621" y="9"/>
                                  </a:cubicBezTo>
                                  <a:cubicBezTo>
                                    <a:pt x="641" y="9"/>
                                    <a:pt x="657" y="25"/>
                                    <a:pt x="657" y="44"/>
                                  </a:cubicBezTo>
                                  <a:cubicBezTo>
                                    <a:pt x="657" y="47"/>
                                    <a:pt x="656" y="49"/>
                                    <a:pt x="656" y="51"/>
                                  </a:cubicBezTo>
                                  <a:cubicBezTo>
                                    <a:pt x="658" y="50"/>
                                    <a:pt x="660" y="49"/>
                                    <a:pt x="663" y="48"/>
                                  </a:cubicBezTo>
                                  <a:cubicBezTo>
                                    <a:pt x="663" y="47"/>
                                    <a:pt x="663" y="46"/>
                                    <a:pt x="663" y="44"/>
                                  </a:cubicBezTo>
                                  <a:cubicBezTo>
                                    <a:pt x="663" y="33"/>
                                    <a:pt x="658" y="22"/>
                                    <a:pt x="650" y="15"/>
                                  </a:cubicBezTo>
                                  <a:cubicBezTo>
                                    <a:pt x="643" y="7"/>
                                    <a:pt x="632" y="2"/>
                                    <a:pt x="621" y="2"/>
                                  </a:cubicBezTo>
                                  <a:cubicBezTo>
                                    <a:pt x="609" y="2"/>
                                    <a:pt x="599" y="7"/>
                                    <a:pt x="591" y="15"/>
                                  </a:cubicBezTo>
                                  <a:cubicBezTo>
                                    <a:pt x="584" y="22"/>
                                    <a:pt x="579" y="33"/>
                                    <a:pt x="579" y="44"/>
                                  </a:cubicBezTo>
                                  <a:close/>
                                  <a:moveTo>
                                    <a:pt x="540" y="15"/>
                                  </a:moveTo>
                                  <a:cubicBezTo>
                                    <a:pt x="546" y="11"/>
                                    <a:pt x="553" y="9"/>
                                    <a:pt x="560" y="9"/>
                                  </a:cubicBezTo>
                                  <a:cubicBezTo>
                                    <a:pt x="567" y="9"/>
                                    <a:pt x="574" y="11"/>
                                    <a:pt x="579" y="14"/>
                                  </a:cubicBezTo>
                                  <a:cubicBezTo>
                                    <a:pt x="581" y="13"/>
                                    <a:pt x="582" y="11"/>
                                    <a:pt x="583" y="10"/>
                                  </a:cubicBezTo>
                                  <a:cubicBezTo>
                                    <a:pt x="577" y="5"/>
                                    <a:pt x="569" y="2"/>
                                    <a:pt x="560" y="2"/>
                                  </a:cubicBezTo>
                                  <a:cubicBezTo>
                                    <a:pt x="551" y="2"/>
                                    <a:pt x="543" y="5"/>
                                    <a:pt x="536" y="10"/>
                                  </a:cubicBezTo>
                                  <a:cubicBezTo>
                                    <a:pt x="538" y="11"/>
                                    <a:pt x="539" y="13"/>
                                    <a:pt x="540" y="15"/>
                                  </a:cubicBezTo>
                                  <a:close/>
                                  <a:moveTo>
                                    <a:pt x="544" y="20"/>
                                  </a:moveTo>
                                  <a:cubicBezTo>
                                    <a:pt x="549" y="17"/>
                                    <a:pt x="554" y="16"/>
                                    <a:pt x="560" y="16"/>
                                  </a:cubicBezTo>
                                  <a:cubicBezTo>
                                    <a:pt x="566" y="16"/>
                                    <a:pt x="571" y="17"/>
                                    <a:pt x="576" y="20"/>
                                  </a:cubicBezTo>
                                  <a:cubicBezTo>
                                    <a:pt x="577" y="19"/>
                                    <a:pt x="577" y="17"/>
                                    <a:pt x="578" y="16"/>
                                  </a:cubicBezTo>
                                  <a:cubicBezTo>
                                    <a:pt x="573" y="12"/>
                                    <a:pt x="567" y="10"/>
                                    <a:pt x="560" y="10"/>
                                  </a:cubicBezTo>
                                  <a:cubicBezTo>
                                    <a:pt x="553" y="10"/>
                                    <a:pt x="547" y="12"/>
                                    <a:pt x="541" y="16"/>
                                  </a:cubicBezTo>
                                  <a:cubicBezTo>
                                    <a:pt x="542" y="17"/>
                                    <a:pt x="543" y="19"/>
                                    <a:pt x="544" y="20"/>
                                  </a:cubicBezTo>
                                  <a:close/>
                                  <a:moveTo>
                                    <a:pt x="547" y="28"/>
                                  </a:moveTo>
                                  <a:cubicBezTo>
                                    <a:pt x="551" y="25"/>
                                    <a:pt x="555" y="23"/>
                                    <a:pt x="560" y="23"/>
                                  </a:cubicBezTo>
                                  <a:cubicBezTo>
                                    <a:pt x="565" y="23"/>
                                    <a:pt x="569" y="25"/>
                                    <a:pt x="572" y="27"/>
                                  </a:cubicBezTo>
                                  <a:cubicBezTo>
                                    <a:pt x="573" y="25"/>
                                    <a:pt x="574" y="24"/>
                                    <a:pt x="575" y="22"/>
                                  </a:cubicBezTo>
                                  <a:cubicBezTo>
                                    <a:pt x="571" y="19"/>
                                    <a:pt x="565" y="17"/>
                                    <a:pt x="560" y="17"/>
                                  </a:cubicBezTo>
                                  <a:cubicBezTo>
                                    <a:pt x="554" y="17"/>
                                    <a:pt x="549" y="19"/>
                                    <a:pt x="545" y="22"/>
                                  </a:cubicBezTo>
                                  <a:cubicBezTo>
                                    <a:pt x="546" y="24"/>
                                    <a:pt x="546" y="26"/>
                                    <a:pt x="547" y="28"/>
                                  </a:cubicBezTo>
                                  <a:close/>
                                  <a:moveTo>
                                    <a:pt x="549" y="36"/>
                                  </a:moveTo>
                                  <a:cubicBezTo>
                                    <a:pt x="549" y="36"/>
                                    <a:pt x="549" y="36"/>
                                    <a:pt x="549" y="36"/>
                                  </a:cubicBezTo>
                                  <a:cubicBezTo>
                                    <a:pt x="552" y="33"/>
                                    <a:pt x="556" y="31"/>
                                    <a:pt x="560" y="31"/>
                                  </a:cubicBezTo>
                                  <a:cubicBezTo>
                                    <a:pt x="564" y="31"/>
                                    <a:pt x="568" y="33"/>
                                    <a:pt x="570" y="36"/>
                                  </a:cubicBezTo>
                                  <a:cubicBezTo>
                                    <a:pt x="571" y="33"/>
                                    <a:pt x="571" y="31"/>
                                    <a:pt x="572" y="29"/>
                                  </a:cubicBezTo>
                                  <a:cubicBezTo>
                                    <a:pt x="569" y="26"/>
                                    <a:pt x="564" y="25"/>
                                    <a:pt x="560" y="25"/>
                                  </a:cubicBezTo>
                                  <a:cubicBezTo>
                                    <a:pt x="555" y="25"/>
                                    <a:pt x="551" y="27"/>
                                    <a:pt x="548" y="29"/>
                                  </a:cubicBezTo>
                                  <a:cubicBezTo>
                                    <a:pt x="548" y="32"/>
                                    <a:pt x="549" y="34"/>
                                    <a:pt x="549" y="36"/>
                                  </a:cubicBezTo>
                                  <a:close/>
                                  <a:moveTo>
                                    <a:pt x="570" y="44"/>
                                  </a:moveTo>
                                  <a:cubicBezTo>
                                    <a:pt x="570" y="42"/>
                                    <a:pt x="570" y="40"/>
                                    <a:pt x="570" y="38"/>
                                  </a:cubicBezTo>
                                  <a:cubicBezTo>
                                    <a:pt x="568" y="35"/>
                                    <a:pt x="564" y="32"/>
                                    <a:pt x="560" y="32"/>
                                  </a:cubicBezTo>
                                  <a:cubicBezTo>
                                    <a:pt x="555" y="32"/>
                                    <a:pt x="552" y="35"/>
                                    <a:pt x="550" y="39"/>
                                  </a:cubicBezTo>
                                  <a:cubicBezTo>
                                    <a:pt x="549" y="38"/>
                                    <a:pt x="549" y="38"/>
                                    <a:pt x="549" y="37"/>
                                  </a:cubicBezTo>
                                  <a:cubicBezTo>
                                    <a:pt x="550" y="40"/>
                                    <a:pt x="550" y="42"/>
                                    <a:pt x="550" y="44"/>
                                  </a:cubicBezTo>
                                  <a:cubicBezTo>
                                    <a:pt x="550" y="45"/>
                                    <a:pt x="550" y="45"/>
                                    <a:pt x="550" y="46"/>
                                  </a:cubicBezTo>
                                  <a:cubicBezTo>
                                    <a:pt x="551" y="45"/>
                                    <a:pt x="552" y="45"/>
                                    <a:pt x="553" y="45"/>
                                  </a:cubicBezTo>
                                  <a:cubicBezTo>
                                    <a:pt x="553" y="45"/>
                                    <a:pt x="553" y="45"/>
                                    <a:pt x="553" y="44"/>
                                  </a:cubicBezTo>
                                  <a:cubicBezTo>
                                    <a:pt x="553" y="41"/>
                                    <a:pt x="556" y="38"/>
                                    <a:pt x="560" y="38"/>
                                  </a:cubicBezTo>
                                  <a:cubicBezTo>
                                    <a:pt x="564" y="38"/>
                                    <a:pt x="567" y="41"/>
                                    <a:pt x="567" y="44"/>
                                  </a:cubicBezTo>
                                  <a:cubicBezTo>
                                    <a:pt x="567" y="45"/>
                                    <a:pt x="567" y="45"/>
                                    <a:pt x="567" y="45"/>
                                  </a:cubicBezTo>
                                  <a:cubicBezTo>
                                    <a:pt x="568" y="45"/>
                                    <a:pt x="569" y="45"/>
                                    <a:pt x="570" y="45"/>
                                  </a:cubicBezTo>
                                  <a:cubicBezTo>
                                    <a:pt x="570" y="45"/>
                                    <a:pt x="570" y="45"/>
                                    <a:pt x="570" y="44"/>
                                  </a:cubicBezTo>
                                  <a:close/>
                                  <a:moveTo>
                                    <a:pt x="560" y="39"/>
                                  </a:moveTo>
                                  <a:cubicBezTo>
                                    <a:pt x="557" y="39"/>
                                    <a:pt x="555" y="42"/>
                                    <a:pt x="555" y="44"/>
                                  </a:cubicBezTo>
                                  <a:cubicBezTo>
                                    <a:pt x="555" y="45"/>
                                    <a:pt x="555" y="45"/>
                                    <a:pt x="555" y="45"/>
                                  </a:cubicBezTo>
                                  <a:cubicBezTo>
                                    <a:pt x="557" y="45"/>
                                    <a:pt x="558" y="45"/>
                                    <a:pt x="560" y="45"/>
                                  </a:cubicBezTo>
                                  <a:cubicBezTo>
                                    <a:pt x="562" y="45"/>
                                    <a:pt x="563" y="45"/>
                                    <a:pt x="565" y="45"/>
                                  </a:cubicBezTo>
                                  <a:cubicBezTo>
                                    <a:pt x="565" y="45"/>
                                    <a:pt x="565" y="45"/>
                                    <a:pt x="565" y="44"/>
                                  </a:cubicBezTo>
                                  <a:cubicBezTo>
                                    <a:pt x="565" y="42"/>
                                    <a:pt x="563" y="39"/>
                                    <a:pt x="560" y="39"/>
                                  </a:cubicBezTo>
                                  <a:close/>
                                  <a:moveTo>
                                    <a:pt x="531" y="56"/>
                                  </a:moveTo>
                                  <a:cubicBezTo>
                                    <a:pt x="532" y="57"/>
                                    <a:pt x="534" y="58"/>
                                    <a:pt x="535" y="60"/>
                                  </a:cubicBezTo>
                                  <a:cubicBezTo>
                                    <a:pt x="542" y="55"/>
                                    <a:pt x="551" y="52"/>
                                    <a:pt x="560" y="52"/>
                                  </a:cubicBezTo>
                                  <a:cubicBezTo>
                                    <a:pt x="569" y="52"/>
                                    <a:pt x="577" y="55"/>
                                    <a:pt x="584" y="60"/>
                                  </a:cubicBezTo>
                                  <a:cubicBezTo>
                                    <a:pt x="586" y="58"/>
                                    <a:pt x="587" y="57"/>
                                    <a:pt x="589" y="56"/>
                                  </a:cubicBezTo>
                                  <a:cubicBezTo>
                                    <a:pt x="581" y="50"/>
                                    <a:pt x="571" y="46"/>
                                    <a:pt x="560" y="46"/>
                                  </a:cubicBezTo>
                                  <a:cubicBezTo>
                                    <a:pt x="549" y="46"/>
                                    <a:pt x="539" y="50"/>
                                    <a:pt x="531" y="56"/>
                                  </a:cubicBezTo>
                                  <a:close/>
                                  <a:moveTo>
                                    <a:pt x="457" y="44"/>
                                  </a:moveTo>
                                  <a:cubicBezTo>
                                    <a:pt x="457" y="46"/>
                                    <a:pt x="457" y="47"/>
                                    <a:pt x="457" y="48"/>
                                  </a:cubicBezTo>
                                  <a:cubicBezTo>
                                    <a:pt x="459" y="49"/>
                                    <a:pt x="461" y="50"/>
                                    <a:pt x="464" y="52"/>
                                  </a:cubicBezTo>
                                  <a:cubicBezTo>
                                    <a:pt x="463" y="49"/>
                                    <a:pt x="463" y="47"/>
                                    <a:pt x="463" y="44"/>
                                  </a:cubicBezTo>
                                  <a:cubicBezTo>
                                    <a:pt x="463" y="25"/>
                                    <a:pt x="479" y="9"/>
                                    <a:pt x="499" y="9"/>
                                  </a:cubicBezTo>
                                  <a:cubicBezTo>
                                    <a:pt x="518" y="9"/>
                                    <a:pt x="534" y="25"/>
                                    <a:pt x="534" y="44"/>
                                  </a:cubicBezTo>
                                  <a:cubicBezTo>
                                    <a:pt x="534" y="47"/>
                                    <a:pt x="534" y="49"/>
                                    <a:pt x="534" y="52"/>
                                  </a:cubicBezTo>
                                  <a:cubicBezTo>
                                    <a:pt x="536" y="51"/>
                                    <a:pt x="538" y="49"/>
                                    <a:pt x="540" y="48"/>
                                  </a:cubicBezTo>
                                  <a:cubicBezTo>
                                    <a:pt x="540" y="47"/>
                                    <a:pt x="541" y="46"/>
                                    <a:pt x="541" y="44"/>
                                  </a:cubicBezTo>
                                  <a:cubicBezTo>
                                    <a:pt x="541" y="33"/>
                                    <a:pt x="536" y="22"/>
                                    <a:pt x="528" y="15"/>
                                  </a:cubicBezTo>
                                  <a:cubicBezTo>
                                    <a:pt x="521" y="7"/>
                                    <a:pt x="510" y="2"/>
                                    <a:pt x="499" y="2"/>
                                  </a:cubicBezTo>
                                  <a:cubicBezTo>
                                    <a:pt x="487" y="2"/>
                                    <a:pt x="477" y="7"/>
                                    <a:pt x="469" y="15"/>
                                  </a:cubicBezTo>
                                  <a:cubicBezTo>
                                    <a:pt x="461" y="22"/>
                                    <a:pt x="457" y="33"/>
                                    <a:pt x="457" y="44"/>
                                  </a:cubicBezTo>
                                  <a:close/>
                                  <a:moveTo>
                                    <a:pt x="419" y="14"/>
                                  </a:moveTo>
                                  <a:cubicBezTo>
                                    <a:pt x="424" y="11"/>
                                    <a:pt x="431" y="9"/>
                                    <a:pt x="438" y="9"/>
                                  </a:cubicBezTo>
                                  <a:cubicBezTo>
                                    <a:pt x="445" y="9"/>
                                    <a:pt x="452" y="11"/>
                                    <a:pt x="457" y="14"/>
                                  </a:cubicBezTo>
                                  <a:cubicBezTo>
                                    <a:pt x="458" y="13"/>
                                    <a:pt x="460" y="11"/>
                                    <a:pt x="461" y="10"/>
                                  </a:cubicBezTo>
                                  <a:cubicBezTo>
                                    <a:pt x="454" y="5"/>
                                    <a:pt x="446" y="2"/>
                                    <a:pt x="438" y="2"/>
                                  </a:cubicBezTo>
                                  <a:cubicBezTo>
                                    <a:pt x="429" y="2"/>
                                    <a:pt x="422" y="5"/>
                                    <a:pt x="415" y="9"/>
                                  </a:cubicBezTo>
                                  <a:cubicBezTo>
                                    <a:pt x="416" y="11"/>
                                    <a:pt x="418" y="12"/>
                                    <a:pt x="419" y="14"/>
                                  </a:cubicBezTo>
                                  <a:close/>
                                  <a:moveTo>
                                    <a:pt x="423" y="20"/>
                                  </a:moveTo>
                                  <a:cubicBezTo>
                                    <a:pt x="427" y="17"/>
                                    <a:pt x="432" y="16"/>
                                    <a:pt x="438" y="16"/>
                                  </a:cubicBezTo>
                                  <a:cubicBezTo>
                                    <a:pt x="444" y="16"/>
                                    <a:pt x="449" y="17"/>
                                    <a:pt x="453" y="20"/>
                                  </a:cubicBezTo>
                                  <a:cubicBezTo>
                                    <a:pt x="454" y="19"/>
                                    <a:pt x="455" y="17"/>
                                    <a:pt x="456" y="16"/>
                                  </a:cubicBezTo>
                                  <a:cubicBezTo>
                                    <a:pt x="451" y="12"/>
                                    <a:pt x="445" y="10"/>
                                    <a:pt x="438" y="10"/>
                                  </a:cubicBezTo>
                                  <a:cubicBezTo>
                                    <a:pt x="431" y="10"/>
                                    <a:pt x="425" y="12"/>
                                    <a:pt x="420" y="15"/>
                                  </a:cubicBezTo>
                                  <a:cubicBezTo>
                                    <a:pt x="421" y="17"/>
                                    <a:pt x="422" y="18"/>
                                    <a:pt x="423" y="20"/>
                                  </a:cubicBezTo>
                                  <a:close/>
                                  <a:moveTo>
                                    <a:pt x="426" y="27"/>
                                  </a:moveTo>
                                  <a:cubicBezTo>
                                    <a:pt x="429" y="25"/>
                                    <a:pt x="433" y="23"/>
                                    <a:pt x="438" y="23"/>
                                  </a:cubicBezTo>
                                  <a:cubicBezTo>
                                    <a:pt x="442" y="23"/>
                                    <a:pt x="447" y="25"/>
                                    <a:pt x="450" y="27"/>
                                  </a:cubicBezTo>
                                  <a:cubicBezTo>
                                    <a:pt x="451" y="25"/>
                                    <a:pt x="452" y="24"/>
                                    <a:pt x="453" y="22"/>
                                  </a:cubicBezTo>
                                  <a:cubicBezTo>
                                    <a:pt x="448" y="19"/>
                                    <a:pt x="443" y="17"/>
                                    <a:pt x="438" y="17"/>
                                  </a:cubicBezTo>
                                  <a:cubicBezTo>
                                    <a:pt x="433" y="17"/>
                                    <a:pt x="428" y="19"/>
                                    <a:pt x="423" y="21"/>
                                  </a:cubicBezTo>
                                  <a:cubicBezTo>
                                    <a:pt x="424" y="23"/>
                                    <a:pt x="425" y="25"/>
                                    <a:pt x="426" y="27"/>
                                  </a:cubicBezTo>
                                  <a:close/>
                                  <a:moveTo>
                                    <a:pt x="428" y="35"/>
                                  </a:moveTo>
                                  <a:cubicBezTo>
                                    <a:pt x="431" y="32"/>
                                    <a:pt x="434" y="31"/>
                                    <a:pt x="438" y="31"/>
                                  </a:cubicBezTo>
                                  <a:cubicBezTo>
                                    <a:pt x="442" y="31"/>
                                    <a:pt x="446" y="33"/>
                                    <a:pt x="448" y="36"/>
                                  </a:cubicBezTo>
                                  <a:cubicBezTo>
                                    <a:pt x="449" y="33"/>
                                    <a:pt x="449" y="31"/>
                                    <a:pt x="450" y="29"/>
                                  </a:cubicBezTo>
                                  <a:cubicBezTo>
                                    <a:pt x="446" y="26"/>
                                    <a:pt x="442" y="25"/>
                                    <a:pt x="438" y="25"/>
                                  </a:cubicBezTo>
                                  <a:cubicBezTo>
                                    <a:pt x="434" y="25"/>
                                    <a:pt x="430" y="26"/>
                                    <a:pt x="426" y="28"/>
                                  </a:cubicBezTo>
                                  <a:cubicBezTo>
                                    <a:pt x="427" y="31"/>
                                    <a:pt x="428" y="33"/>
                                    <a:pt x="428" y="35"/>
                                  </a:cubicBezTo>
                                  <a:close/>
                                  <a:moveTo>
                                    <a:pt x="447" y="44"/>
                                  </a:moveTo>
                                  <a:cubicBezTo>
                                    <a:pt x="447" y="42"/>
                                    <a:pt x="448" y="40"/>
                                    <a:pt x="448" y="38"/>
                                  </a:cubicBezTo>
                                  <a:cubicBezTo>
                                    <a:pt x="446" y="35"/>
                                    <a:pt x="442" y="32"/>
                                    <a:pt x="438" y="32"/>
                                  </a:cubicBezTo>
                                  <a:cubicBezTo>
                                    <a:pt x="434" y="32"/>
                                    <a:pt x="431" y="34"/>
                                    <a:pt x="428" y="37"/>
                                  </a:cubicBezTo>
                                  <a:cubicBezTo>
                                    <a:pt x="429" y="39"/>
                                    <a:pt x="429" y="42"/>
                                    <a:pt x="429" y="44"/>
                                  </a:cubicBezTo>
                                  <a:cubicBezTo>
                                    <a:pt x="429" y="45"/>
                                    <a:pt x="429" y="45"/>
                                    <a:pt x="429" y="45"/>
                                  </a:cubicBezTo>
                                  <a:cubicBezTo>
                                    <a:pt x="430" y="45"/>
                                    <a:pt x="430" y="45"/>
                                    <a:pt x="431" y="45"/>
                                  </a:cubicBezTo>
                                  <a:cubicBezTo>
                                    <a:pt x="431" y="45"/>
                                    <a:pt x="431" y="45"/>
                                    <a:pt x="431" y="44"/>
                                  </a:cubicBezTo>
                                  <a:cubicBezTo>
                                    <a:pt x="431" y="41"/>
                                    <a:pt x="434" y="38"/>
                                    <a:pt x="438" y="38"/>
                                  </a:cubicBezTo>
                                  <a:cubicBezTo>
                                    <a:pt x="441" y="38"/>
                                    <a:pt x="444" y="41"/>
                                    <a:pt x="444" y="44"/>
                                  </a:cubicBezTo>
                                  <a:cubicBezTo>
                                    <a:pt x="444" y="45"/>
                                    <a:pt x="444" y="45"/>
                                    <a:pt x="444" y="45"/>
                                  </a:cubicBezTo>
                                  <a:cubicBezTo>
                                    <a:pt x="445" y="45"/>
                                    <a:pt x="446" y="45"/>
                                    <a:pt x="447" y="45"/>
                                  </a:cubicBezTo>
                                  <a:cubicBezTo>
                                    <a:pt x="447" y="45"/>
                                    <a:pt x="447" y="45"/>
                                    <a:pt x="447" y="44"/>
                                  </a:cubicBezTo>
                                  <a:close/>
                                  <a:moveTo>
                                    <a:pt x="438" y="39"/>
                                  </a:moveTo>
                                  <a:cubicBezTo>
                                    <a:pt x="435" y="39"/>
                                    <a:pt x="433" y="42"/>
                                    <a:pt x="433" y="44"/>
                                  </a:cubicBezTo>
                                  <a:cubicBezTo>
                                    <a:pt x="433" y="45"/>
                                    <a:pt x="433" y="45"/>
                                    <a:pt x="433" y="45"/>
                                  </a:cubicBezTo>
                                  <a:cubicBezTo>
                                    <a:pt x="434" y="45"/>
                                    <a:pt x="436" y="45"/>
                                    <a:pt x="438" y="45"/>
                                  </a:cubicBezTo>
                                  <a:cubicBezTo>
                                    <a:pt x="439" y="45"/>
                                    <a:pt x="441" y="45"/>
                                    <a:pt x="443" y="45"/>
                                  </a:cubicBezTo>
                                  <a:cubicBezTo>
                                    <a:pt x="443" y="45"/>
                                    <a:pt x="443" y="45"/>
                                    <a:pt x="443" y="44"/>
                                  </a:cubicBezTo>
                                  <a:cubicBezTo>
                                    <a:pt x="443" y="42"/>
                                    <a:pt x="441" y="39"/>
                                    <a:pt x="438" y="39"/>
                                  </a:cubicBezTo>
                                  <a:close/>
                                  <a:moveTo>
                                    <a:pt x="409" y="55"/>
                                  </a:moveTo>
                                  <a:cubicBezTo>
                                    <a:pt x="411" y="57"/>
                                    <a:pt x="412" y="58"/>
                                    <a:pt x="414" y="59"/>
                                  </a:cubicBezTo>
                                  <a:cubicBezTo>
                                    <a:pt x="421" y="55"/>
                                    <a:pt x="429" y="52"/>
                                    <a:pt x="438" y="52"/>
                                  </a:cubicBezTo>
                                  <a:cubicBezTo>
                                    <a:pt x="447" y="52"/>
                                    <a:pt x="455" y="55"/>
                                    <a:pt x="462" y="60"/>
                                  </a:cubicBezTo>
                                  <a:cubicBezTo>
                                    <a:pt x="464" y="58"/>
                                    <a:pt x="465" y="57"/>
                                    <a:pt x="467" y="56"/>
                                  </a:cubicBezTo>
                                  <a:cubicBezTo>
                                    <a:pt x="459" y="50"/>
                                    <a:pt x="449" y="46"/>
                                    <a:pt x="438" y="46"/>
                                  </a:cubicBezTo>
                                  <a:cubicBezTo>
                                    <a:pt x="427" y="46"/>
                                    <a:pt x="417" y="50"/>
                                    <a:pt x="409" y="55"/>
                                  </a:cubicBezTo>
                                  <a:close/>
                                  <a:moveTo>
                                    <a:pt x="336" y="44"/>
                                  </a:moveTo>
                                  <a:cubicBezTo>
                                    <a:pt x="336" y="46"/>
                                    <a:pt x="336" y="47"/>
                                    <a:pt x="336" y="48"/>
                                  </a:cubicBezTo>
                                  <a:cubicBezTo>
                                    <a:pt x="338" y="49"/>
                                    <a:pt x="341" y="50"/>
                                    <a:pt x="343" y="52"/>
                                  </a:cubicBezTo>
                                  <a:cubicBezTo>
                                    <a:pt x="342" y="49"/>
                                    <a:pt x="342" y="47"/>
                                    <a:pt x="342" y="44"/>
                                  </a:cubicBezTo>
                                  <a:cubicBezTo>
                                    <a:pt x="342" y="25"/>
                                    <a:pt x="358" y="9"/>
                                    <a:pt x="378" y="9"/>
                                  </a:cubicBezTo>
                                  <a:cubicBezTo>
                                    <a:pt x="398" y="9"/>
                                    <a:pt x="414" y="25"/>
                                    <a:pt x="414" y="44"/>
                                  </a:cubicBezTo>
                                  <a:cubicBezTo>
                                    <a:pt x="414" y="47"/>
                                    <a:pt x="413" y="49"/>
                                    <a:pt x="413" y="51"/>
                                  </a:cubicBezTo>
                                  <a:cubicBezTo>
                                    <a:pt x="415" y="50"/>
                                    <a:pt x="417" y="49"/>
                                    <a:pt x="420" y="48"/>
                                  </a:cubicBezTo>
                                  <a:cubicBezTo>
                                    <a:pt x="420" y="47"/>
                                    <a:pt x="420" y="46"/>
                                    <a:pt x="420" y="44"/>
                                  </a:cubicBezTo>
                                  <a:cubicBezTo>
                                    <a:pt x="420" y="33"/>
                                    <a:pt x="415" y="22"/>
                                    <a:pt x="407" y="15"/>
                                  </a:cubicBezTo>
                                  <a:cubicBezTo>
                                    <a:pt x="400" y="7"/>
                                    <a:pt x="389" y="2"/>
                                    <a:pt x="378" y="2"/>
                                  </a:cubicBezTo>
                                  <a:cubicBezTo>
                                    <a:pt x="366" y="2"/>
                                    <a:pt x="356" y="7"/>
                                    <a:pt x="348" y="15"/>
                                  </a:cubicBezTo>
                                  <a:cubicBezTo>
                                    <a:pt x="341" y="22"/>
                                    <a:pt x="336" y="33"/>
                                    <a:pt x="336" y="44"/>
                                  </a:cubicBezTo>
                                  <a:close/>
                                  <a:moveTo>
                                    <a:pt x="297" y="14"/>
                                  </a:moveTo>
                                  <a:cubicBezTo>
                                    <a:pt x="303" y="11"/>
                                    <a:pt x="310" y="9"/>
                                    <a:pt x="317" y="9"/>
                                  </a:cubicBezTo>
                                  <a:cubicBezTo>
                                    <a:pt x="324" y="9"/>
                                    <a:pt x="331" y="11"/>
                                    <a:pt x="336" y="14"/>
                                  </a:cubicBezTo>
                                  <a:cubicBezTo>
                                    <a:pt x="338" y="13"/>
                                    <a:pt x="339" y="11"/>
                                    <a:pt x="340" y="10"/>
                                  </a:cubicBezTo>
                                  <a:cubicBezTo>
                                    <a:pt x="334" y="5"/>
                                    <a:pt x="326" y="2"/>
                                    <a:pt x="317" y="2"/>
                                  </a:cubicBezTo>
                                  <a:cubicBezTo>
                                    <a:pt x="308" y="2"/>
                                    <a:pt x="300" y="5"/>
                                    <a:pt x="293" y="10"/>
                                  </a:cubicBezTo>
                                  <a:cubicBezTo>
                                    <a:pt x="295" y="11"/>
                                    <a:pt x="296" y="13"/>
                                    <a:pt x="297" y="14"/>
                                  </a:cubicBezTo>
                                  <a:close/>
                                  <a:moveTo>
                                    <a:pt x="301" y="20"/>
                                  </a:moveTo>
                                  <a:cubicBezTo>
                                    <a:pt x="306" y="17"/>
                                    <a:pt x="311" y="16"/>
                                    <a:pt x="317" y="16"/>
                                  </a:cubicBezTo>
                                  <a:cubicBezTo>
                                    <a:pt x="323" y="16"/>
                                    <a:pt x="328" y="17"/>
                                    <a:pt x="333" y="20"/>
                                  </a:cubicBezTo>
                                  <a:cubicBezTo>
                                    <a:pt x="333" y="19"/>
                                    <a:pt x="334" y="17"/>
                                    <a:pt x="335" y="16"/>
                                  </a:cubicBezTo>
                                  <a:cubicBezTo>
                                    <a:pt x="330" y="12"/>
                                    <a:pt x="324" y="10"/>
                                    <a:pt x="317" y="10"/>
                                  </a:cubicBezTo>
                                  <a:cubicBezTo>
                                    <a:pt x="310" y="10"/>
                                    <a:pt x="304" y="12"/>
                                    <a:pt x="298" y="16"/>
                                  </a:cubicBezTo>
                                  <a:cubicBezTo>
                                    <a:pt x="299" y="17"/>
                                    <a:pt x="300" y="19"/>
                                    <a:pt x="301" y="20"/>
                                  </a:cubicBezTo>
                                  <a:close/>
                                  <a:moveTo>
                                    <a:pt x="304" y="28"/>
                                  </a:moveTo>
                                  <a:cubicBezTo>
                                    <a:pt x="308" y="25"/>
                                    <a:pt x="312" y="23"/>
                                    <a:pt x="317" y="23"/>
                                  </a:cubicBezTo>
                                  <a:cubicBezTo>
                                    <a:pt x="322" y="23"/>
                                    <a:pt x="326" y="25"/>
                                    <a:pt x="329" y="27"/>
                                  </a:cubicBezTo>
                                  <a:cubicBezTo>
                                    <a:pt x="330" y="25"/>
                                    <a:pt x="331" y="24"/>
                                    <a:pt x="332" y="22"/>
                                  </a:cubicBezTo>
                                  <a:cubicBezTo>
                                    <a:pt x="328" y="19"/>
                                    <a:pt x="322" y="17"/>
                                    <a:pt x="317" y="17"/>
                                  </a:cubicBezTo>
                                  <a:cubicBezTo>
                                    <a:pt x="311" y="17"/>
                                    <a:pt x="306" y="19"/>
                                    <a:pt x="302" y="22"/>
                                  </a:cubicBezTo>
                                  <a:cubicBezTo>
                                    <a:pt x="303" y="24"/>
                                    <a:pt x="304" y="26"/>
                                    <a:pt x="304" y="28"/>
                                  </a:cubicBezTo>
                                  <a:close/>
                                  <a:moveTo>
                                    <a:pt x="306" y="36"/>
                                  </a:moveTo>
                                  <a:cubicBezTo>
                                    <a:pt x="309" y="33"/>
                                    <a:pt x="313" y="31"/>
                                    <a:pt x="317" y="31"/>
                                  </a:cubicBezTo>
                                  <a:cubicBezTo>
                                    <a:pt x="321" y="31"/>
                                    <a:pt x="325" y="33"/>
                                    <a:pt x="327" y="36"/>
                                  </a:cubicBezTo>
                                  <a:cubicBezTo>
                                    <a:pt x="328" y="33"/>
                                    <a:pt x="328" y="31"/>
                                    <a:pt x="329" y="29"/>
                                  </a:cubicBezTo>
                                  <a:cubicBezTo>
                                    <a:pt x="326" y="26"/>
                                    <a:pt x="321" y="25"/>
                                    <a:pt x="317" y="25"/>
                                  </a:cubicBezTo>
                                  <a:cubicBezTo>
                                    <a:pt x="312" y="25"/>
                                    <a:pt x="308" y="26"/>
                                    <a:pt x="305" y="29"/>
                                  </a:cubicBezTo>
                                  <a:cubicBezTo>
                                    <a:pt x="305" y="31"/>
                                    <a:pt x="306" y="34"/>
                                    <a:pt x="306" y="36"/>
                                  </a:cubicBezTo>
                                  <a:close/>
                                  <a:moveTo>
                                    <a:pt x="327" y="44"/>
                                  </a:moveTo>
                                  <a:cubicBezTo>
                                    <a:pt x="327" y="42"/>
                                    <a:pt x="327" y="40"/>
                                    <a:pt x="327" y="38"/>
                                  </a:cubicBezTo>
                                  <a:cubicBezTo>
                                    <a:pt x="325" y="35"/>
                                    <a:pt x="321" y="32"/>
                                    <a:pt x="317" y="32"/>
                                  </a:cubicBezTo>
                                  <a:cubicBezTo>
                                    <a:pt x="313" y="32"/>
                                    <a:pt x="309" y="35"/>
                                    <a:pt x="307" y="38"/>
                                  </a:cubicBezTo>
                                  <a:cubicBezTo>
                                    <a:pt x="307" y="40"/>
                                    <a:pt x="307" y="42"/>
                                    <a:pt x="307" y="44"/>
                                  </a:cubicBezTo>
                                  <a:cubicBezTo>
                                    <a:pt x="307" y="45"/>
                                    <a:pt x="307" y="45"/>
                                    <a:pt x="307" y="46"/>
                                  </a:cubicBezTo>
                                  <a:cubicBezTo>
                                    <a:pt x="308" y="45"/>
                                    <a:pt x="309" y="45"/>
                                    <a:pt x="310" y="45"/>
                                  </a:cubicBezTo>
                                  <a:cubicBezTo>
                                    <a:pt x="310" y="45"/>
                                    <a:pt x="310" y="45"/>
                                    <a:pt x="310" y="44"/>
                                  </a:cubicBezTo>
                                  <a:cubicBezTo>
                                    <a:pt x="310" y="41"/>
                                    <a:pt x="313" y="38"/>
                                    <a:pt x="317" y="38"/>
                                  </a:cubicBezTo>
                                  <a:cubicBezTo>
                                    <a:pt x="321" y="38"/>
                                    <a:pt x="324" y="41"/>
                                    <a:pt x="324" y="44"/>
                                  </a:cubicBezTo>
                                  <a:cubicBezTo>
                                    <a:pt x="324" y="45"/>
                                    <a:pt x="324" y="45"/>
                                    <a:pt x="324" y="45"/>
                                  </a:cubicBezTo>
                                  <a:cubicBezTo>
                                    <a:pt x="325" y="45"/>
                                    <a:pt x="326" y="45"/>
                                    <a:pt x="327" y="45"/>
                                  </a:cubicBezTo>
                                  <a:cubicBezTo>
                                    <a:pt x="327" y="45"/>
                                    <a:pt x="327" y="45"/>
                                    <a:pt x="327" y="44"/>
                                  </a:cubicBezTo>
                                  <a:close/>
                                  <a:moveTo>
                                    <a:pt x="317" y="39"/>
                                  </a:moveTo>
                                  <a:cubicBezTo>
                                    <a:pt x="314" y="39"/>
                                    <a:pt x="312" y="42"/>
                                    <a:pt x="312" y="44"/>
                                  </a:cubicBezTo>
                                  <a:cubicBezTo>
                                    <a:pt x="312" y="45"/>
                                    <a:pt x="312" y="45"/>
                                    <a:pt x="312" y="45"/>
                                  </a:cubicBezTo>
                                  <a:cubicBezTo>
                                    <a:pt x="314" y="45"/>
                                    <a:pt x="315" y="45"/>
                                    <a:pt x="317" y="45"/>
                                  </a:cubicBezTo>
                                  <a:cubicBezTo>
                                    <a:pt x="319" y="45"/>
                                    <a:pt x="320" y="45"/>
                                    <a:pt x="322" y="45"/>
                                  </a:cubicBezTo>
                                  <a:cubicBezTo>
                                    <a:pt x="322" y="45"/>
                                    <a:pt x="322" y="45"/>
                                    <a:pt x="322" y="44"/>
                                  </a:cubicBezTo>
                                  <a:cubicBezTo>
                                    <a:pt x="322" y="42"/>
                                    <a:pt x="320" y="39"/>
                                    <a:pt x="317" y="39"/>
                                  </a:cubicBezTo>
                                  <a:close/>
                                  <a:moveTo>
                                    <a:pt x="288" y="56"/>
                                  </a:moveTo>
                                  <a:cubicBezTo>
                                    <a:pt x="289" y="57"/>
                                    <a:pt x="291" y="58"/>
                                    <a:pt x="292" y="60"/>
                                  </a:cubicBezTo>
                                  <a:cubicBezTo>
                                    <a:pt x="299" y="55"/>
                                    <a:pt x="308" y="52"/>
                                    <a:pt x="317" y="52"/>
                                  </a:cubicBezTo>
                                  <a:cubicBezTo>
                                    <a:pt x="326" y="52"/>
                                    <a:pt x="334" y="55"/>
                                    <a:pt x="341" y="60"/>
                                  </a:cubicBezTo>
                                  <a:cubicBezTo>
                                    <a:pt x="343" y="58"/>
                                    <a:pt x="344" y="57"/>
                                    <a:pt x="346" y="56"/>
                                  </a:cubicBezTo>
                                  <a:cubicBezTo>
                                    <a:pt x="338" y="50"/>
                                    <a:pt x="328" y="46"/>
                                    <a:pt x="317" y="46"/>
                                  </a:cubicBezTo>
                                  <a:cubicBezTo>
                                    <a:pt x="306" y="46"/>
                                    <a:pt x="296" y="50"/>
                                    <a:pt x="288" y="56"/>
                                  </a:cubicBezTo>
                                  <a:close/>
                                  <a:moveTo>
                                    <a:pt x="214" y="44"/>
                                  </a:moveTo>
                                  <a:cubicBezTo>
                                    <a:pt x="214" y="46"/>
                                    <a:pt x="214" y="47"/>
                                    <a:pt x="214" y="48"/>
                                  </a:cubicBezTo>
                                  <a:cubicBezTo>
                                    <a:pt x="216" y="49"/>
                                    <a:pt x="219" y="50"/>
                                    <a:pt x="221" y="52"/>
                                  </a:cubicBezTo>
                                  <a:cubicBezTo>
                                    <a:pt x="220" y="49"/>
                                    <a:pt x="220" y="47"/>
                                    <a:pt x="220" y="44"/>
                                  </a:cubicBezTo>
                                  <a:cubicBezTo>
                                    <a:pt x="220" y="25"/>
                                    <a:pt x="236" y="9"/>
                                    <a:pt x="256" y="9"/>
                                  </a:cubicBezTo>
                                  <a:cubicBezTo>
                                    <a:pt x="276" y="9"/>
                                    <a:pt x="292" y="25"/>
                                    <a:pt x="292" y="44"/>
                                  </a:cubicBezTo>
                                  <a:cubicBezTo>
                                    <a:pt x="292" y="47"/>
                                    <a:pt x="291" y="49"/>
                                    <a:pt x="291" y="52"/>
                                  </a:cubicBezTo>
                                  <a:cubicBezTo>
                                    <a:pt x="293" y="50"/>
                                    <a:pt x="295" y="49"/>
                                    <a:pt x="298" y="48"/>
                                  </a:cubicBezTo>
                                  <a:cubicBezTo>
                                    <a:pt x="298" y="47"/>
                                    <a:pt x="298" y="46"/>
                                    <a:pt x="298" y="44"/>
                                  </a:cubicBezTo>
                                  <a:cubicBezTo>
                                    <a:pt x="298" y="33"/>
                                    <a:pt x="293" y="22"/>
                                    <a:pt x="286" y="15"/>
                                  </a:cubicBezTo>
                                  <a:cubicBezTo>
                                    <a:pt x="278" y="7"/>
                                    <a:pt x="267" y="2"/>
                                    <a:pt x="256" y="2"/>
                                  </a:cubicBezTo>
                                  <a:cubicBezTo>
                                    <a:pt x="244" y="2"/>
                                    <a:pt x="234" y="7"/>
                                    <a:pt x="226" y="15"/>
                                  </a:cubicBezTo>
                                  <a:cubicBezTo>
                                    <a:pt x="219" y="22"/>
                                    <a:pt x="214" y="33"/>
                                    <a:pt x="214" y="44"/>
                                  </a:cubicBezTo>
                                  <a:close/>
                                  <a:moveTo>
                                    <a:pt x="176" y="14"/>
                                  </a:moveTo>
                                  <a:cubicBezTo>
                                    <a:pt x="182" y="11"/>
                                    <a:pt x="188" y="9"/>
                                    <a:pt x="195" y="9"/>
                                  </a:cubicBezTo>
                                  <a:cubicBezTo>
                                    <a:pt x="202" y="9"/>
                                    <a:pt x="209" y="11"/>
                                    <a:pt x="214" y="14"/>
                                  </a:cubicBezTo>
                                  <a:cubicBezTo>
                                    <a:pt x="216" y="13"/>
                                    <a:pt x="217" y="11"/>
                                    <a:pt x="218" y="10"/>
                                  </a:cubicBezTo>
                                  <a:cubicBezTo>
                                    <a:pt x="212" y="5"/>
                                    <a:pt x="204" y="2"/>
                                    <a:pt x="195" y="2"/>
                                  </a:cubicBezTo>
                                  <a:cubicBezTo>
                                    <a:pt x="187" y="2"/>
                                    <a:pt x="179" y="5"/>
                                    <a:pt x="172" y="9"/>
                                  </a:cubicBezTo>
                                  <a:cubicBezTo>
                                    <a:pt x="174" y="11"/>
                                    <a:pt x="175" y="12"/>
                                    <a:pt x="176" y="14"/>
                                  </a:cubicBezTo>
                                  <a:close/>
                                  <a:moveTo>
                                    <a:pt x="180" y="20"/>
                                  </a:moveTo>
                                  <a:cubicBezTo>
                                    <a:pt x="184" y="17"/>
                                    <a:pt x="189" y="16"/>
                                    <a:pt x="195" y="16"/>
                                  </a:cubicBezTo>
                                  <a:cubicBezTo>
                                    <a:pt x="201" y="16"/>
                                    <a:pt x="206" y="17"/>
                                    <a:pt x="211" y="20"/>
                                  </a:cubicBezTo>
                                  <a:cubicBezTo>
                                    <a:pt x="212" y="19"/>
                                    <a:pt x="213" y="17"/>
                                    <a:pt x="214" y="16"/>
                                  </a:cubicBezTo>
                                  <a:cubicBezTo>
                                    <a:pt x="208" y="12"/>
                                    <a:pt x="202" y="10"/>
                                    <a:pt x="195" y="10"/>
                                  </a:cubicBezTo>
                                  <a:cubicBezTo>
                                    <a:pt x="188" y="10"/>
                                    <a:pt x="182" y="12"/>
                                    <a:pt x="177" y="15"/>
                                  </a:cubicBezTo>
                                  <a:cubicBezTo>
                                    <a:pt x="178" y="17"/>
                                    <a:pt x="179" y="18"/>
                                    <a:pt x="180" y="20"/>
                                  </a:cubicBezTo>
                                  <a:close/>
                                  <a:moveTo>
                                    <a:pt x="183" y="27"/>
                                  </a:moveTo>
                                  <a:cubicBezTo>
                                    <a:pt x="187" y="25"/>
                                    <a:pt x="191" y="23"/>
                                    <a:pt x="195" y="23"/>
                                  </a:cubicBezTo>
                                  <a:cubicBezTo>
                                    <a:pt x="200" y="23"/>
                                    <a:pt x="204" y="25"/>
                                    <a:pt x="208" y="27"/>
                                  </a:cubicBezTo>
                                  <a:cubicBezTo>
                                    <a:pt x="208" y="25"/>
                                    <a:pt x="209" y="24"/>
                                    <a:pt x="210" y="22"/>
                                  </a:cubicBezTo>
                                  <a:cubicBezTo>
                                    <a:pt x="206" y="19"/>
                                    <a:pt x="201" y="17"/>
                                    <a:pt x="195" y="17"/>
                                  </a:cubicBezTo>
                                  <a:cubicBezTo>
                                    <a:pt x="190" y="17"/>
                                    <a:pt x="185" y="19"/>
                                    <a:pt x="181" y="21"/>
                                  </a:cubicBezTo>
                                  <a:cubicBezTo>
                                    <a:pt x="182" y="23"/>
                                    <a:pt x="182" y="25"/>
                                    <a:pt x="183" y="27"/>
                                  </a:cubicBezTo>
                                  <a:close/>
                                  <a:moveTo>
                                    <a:pt x="185" y="35"/>
                                  </a:moveTo>
                                  <a:cubicBezTo>
                                    <a:pt x="188" y="32"/>
                                    <a:pt x="191" y="31"/>
                                    <a:pt x="195" y="31"/>
                                  </a:cubicBezTo>
                                  <a:cubicBezTo>
                                    <a:pt x="199" y="31"/>
                                    <a:pt x="203" y="33"/>
                                    <a:pt x="205" y="36"/>
                                  </a:cubicBezTo>
                                  <a:cubicBezTo>
                                    <a:pt x="206" y="33"/>
                                    <a:pt x="206" y="31"/>
                                    <a:pt x="207" y="29"/>
                                  </a:cubicBezTo>
                                  <a:cubicBezTo>
                                    <a:pt x="204" y="26"/>
                                    <a:pt x="200" y="25"/>
                                    <a:pt x="195" y="25"/>
                                  </a:cubicBezTo>
                                  <a:cubicBezTo>
                                    <a:pt x="191" y="25"/>
                                    <a:pt x="187" y="26"/>
                                    <a:pt x="184" y="28"/>
                                  </a:cubicBezTo>
                                  <a:cubicBezTo>
                                    <a:pt x="184" y="31"/>
                                    <a:pt x="185" y="33"/>
                                    <a:pt x="185" y="35"/>
                                  </a:cubicBezTo>
                                  <a:close/>
                                  <a:moveTo>
                                    <a:pt x="205" y="44"/>
                                  </a:moveTo>
                                  <a:cubicBezTo>
                                    <a:pt x="205" y="42"/>
                                    <a:pt x="205" y="40"/>
                                    <a:pt x="205" y="38"/>
                                  </a:cubicBezTo>
                                  <a:cubicBezTo>
                                    <a:pt x="203" y="35"/>
                                    <a:pt x="199" y="32"/>
                                    <a:pt x="195" y="32"/>
                                  </a:cubicBezTo>
                                  <a:cubicBezTo>
                                    <a:pt x="191" y="32"/>
                                    <a:pt x="188" y="34"/>
                                    <a:pt x="186" y="37"/>
                                  </a:cubicBezTo>
                                  <a:cubicBezTo>
                                    <a:pt x="186" y="39"/>
                                    <a:pt x="186" y="42"/>
                                    <a:pt x="186" y="44"/>
                                  </a:cubicBezTo>
                                  <a:cubicBezTo>
                                    <a:pt x="186" y="45"/>
                                    <a:pt x="186" y="45"/>
                                    <a:pt x="186" y="45"/>
                                  </a:cubicBezTo>
                                  <a:cubicBezTo>
                                    <a:pt x="187" y="45"/>
                                    <a:pt x="188" y="45"/>
                                    <a:pt x="188" y="45"/>
                                  </a:cubicBezTo>
                                  <a:cubicBezTo>
                                    <a:pt x="188" y="45"/>
                                    <a:pt x="188" y="45"/>
                                    <a:pt x="188" y="44"/>
                                  </a:cubicBezTo>
                                  <a:cubicBezTo>
                                    <a:pt x="188" y="41"/>
                                    <a:pt x="191" y="38"/>
                                    <a:pt x="195" y="38"/>
                                  </a:cubicBezTo>
                                  <a:cubicBezTo>
                                    <a:pt x="199" y="38"/>
                                    <a:pt x="202" y="41"/>
                                    <a:pt x="202" y="44"/>
                                  </a:cubicBezTo>
                                  <a:cubicBezTo>
                                    <a:pt x="202" y="45"/>
                                    <a:pt x="202" y="45"/>
                                    <a:pt x="202" y="45"/>
                                  </a:cubicBezTo>
                                  <a:cubicBezTo>
                                    <a:pt x="203" y="45"/>
                                    <a:pt x="204" y="45"/>
                                    <a:pt x="205" y="45"/>
                                  </a:cubicBezTo>
                                  <a:cubicBezTo>
                                    <a:pt x="205" y="45"/>
                                    <a:pt x="205" y="45"/>
                                    <a:pt x="205" y="44"/>
                                  </a:cubicBezTo>
                                  <a:close/>
                                  <a:moveTo>
                                    <a:pt x="195" y="39"/>
                                  </a:moveTo>
                                  <a:cubicBezTo>
                                    <a:pt x="192" y="39"/>
                                    <a:pt x="190" y="42"/>
                                    <a:pt x="190" y="44"/>
                                  </a:cubicBezTo>
                                  <a:cubicBezTo>
                                    <a:pt x="190" y="45"/>
                                    <a:pt x="190" y="45"/>
                                    <a:pt x="190" y="45"/>
                                  </a:cubicBezTo>
                                  <a:cubicBezTo>
                                    <a:pt x="192" y="45"/>
                                    <a:pt x="193" y="45"/>
                                    <a:pt x="195" y="45"/>
                                  </a:cubicBezTo>
                                  <a:cubicBezTo>
                                    <a:pt x="197" y="45"/>
                                    <a:pt x="198" y="45"/>
                                    <a:pt x="200" y="45"/>
                                  </a:cubicBezTo>
                                  <a:cubicBezTo>
                                    <a:pt x="200" y="45"/>
                                    <a:pt x="200" y="45"/>
                                    <a:pt x="200" y="44"/>
                                  </a:cubicBezTo>
                                  <a:cubicBezTo>
                                    <a:pt x="200" y="42"/>
                                    <a:pt x="198" y="39"/>
                                    <a:pt x="195" y="39"/>
                                  </a:cubicBezTo>
                                  <a:close/>
                                  <a:moveTo>
                                    <a:pt x="166" y="55"/>
                                  </a:moveTo>
                                  <a:cubicBezTo>
                                    <a:pt x="168" y="57"/>
                                    <a:pt x="170" y="58"/>
                                    <a:pt x="171" y="59"/>
                                  </a:cubicBezTo>
                                  <a:cubicBezTo>
                                    <a:pt x="178" y="55"/>
                                    <a:pt x="186" y="52"/>
                                    <a:pt x="195" y="52"/>
                                  </a:cubicBezTo>
                                  <a:cubicBezTo>
                                    <a:pt x="204" y="52"/>
                                    <a:pt x="212" y="55"/>
                                    <a:pt x="219" y="60"/>
                                  </a:cubicBezTo>
                                  <a:cubicBezTo>
                                    <a:pt x="221" y="58"/>
                                    <a:pt x="222" y="57"/>
                                    <a:pt x="224" y="56"/>
                                  </a:cubicBezTo>
                                  <a:cubicBezTo>
                                    <a:pt x="216" y="50"/>
                                    <a:pt x="206" y="46"/>
                                    <a:pt x="195" y="46"/>
                                  </a:cubicBezTo>
                                  <a:cubicBezTo>
                                    <a:pt x="184" y="46"/>
                                    <a:pt x="174" y="50"/>
                                    <a:pt x="166" y="55"/>
                                  </a:cubicBezTo>
                                  <a:close/>
                                  <a:moveTo>
                                    <a:pt x="93" y="44"/>
                                  </a:moveTo>
                                  <a:cubicBezTo>
                                    <a:pt x="93" y="46"/>
                                    <a:pt x="93" y="47"/>
                                    <a:pt x="93" y="48"/>
                                  </a:cubicBezTo>
                                  <a:cubicBezTo>
                                    <a:pt x="96" y="49"/>
                                    <a:pt x="98" y="50"/>
                                    <a:pt x="100" y="52"/>
                                  </a:cubicBezTo>
                                  <a:cubicBezTo>
                                    <a:pt x="99" y="49"/>
                                    <a:pt x="99" y="47"/>
                                    <a:pt x="99" y="44"/>
                                  </a:cubicBezTo>
                                  <a:cubicBezTo>
                                    <a:pt x="99" y="25"/>
                                    <a:pt x="115" y="9"/>
                                    <a:pt x="135" y="9"/>
                                  </a:cubicBezTo>
                                  <a:cubicBezTo>
                                    <a:pt x="155" y="9"/>
                                    <a:pt x="171" y="25"/>
                                    <a:pt x="171" y="44"/>
                                  </a:cubicBezTo>
                                  <a:cubicBezTo>
                                    <a:pt x="171" y="47"/>
                                    <a:pt x="171" y="49"/>
                                    <a:pt x="170" y="51"/>
                                  </a:cubicBezTo>
                                  <a:cubicBezTo>
                                    <a:pt x="172" y="50"/>
                                    <a:pt x="175" y="49"/>
                                    <a:pt x="177" y="48"/>
                                  </a:cubicBezTo>
                                  <a:cubicBezTo>
                                    <a:pt x="177" y="47"/>
                                    <a:pt x="177" y="46"/>
                                    <a:pt x="177" y="44"/>
                                  </a:cubicBezTo>
                                  <a:cubicBezTo>
                                    <a:pt x="177" y="33"/>
                                    <a:pt x="172" y="22"/>
                                    <a:pt x="165" y="15"/>
                                  </a:cubicBezTo>
                                  <a:cubicBezTo>
                                    <a:pt x="157" y="7"/>
                                    <a:pt x="147" y="2"/>
                                    <a:pt x="135" y="2"/>
                                  </a:cubicBezTo>
                                  <a:cubicBezTo>
                                    <a:pt x="123" y="2"/>
                                    <a:pt x="113" y="7"/>
                                    <a:pt x="105" y="15"/>
                                  </a:cubicBezTo>
                                  <a:cubicBezTo>
                                    <a:pt x="98" y="22"/>
                                    <a:pt x="93" y="33"/>
                                    <a:pt x="93" y="44"/>
                                  </a:cubicBezTo>
                                  <a:close/>
                                  <a:moveTo>
                                    <a:pt x="55" y="14"/>
                                  </a:moveTo>
                                  <a:cubicBezTo>
                                    <a:pt x="60" y="11"/>
                                    <a:pt x="67" y="9"/>
                                    <a:pt x="74" y="9"/>
                                  </a:cubicBezTo>
                                  <a:cubicBezTo>
                                    <a:pt x="81" y="9"/>
                                    <a:pt x="88" y="11"/>
                                    <a:pt x="94" y="14"/>
                                  </a:cubicBezTo>
                                  <a:cubicBezTo>
                                    <a:pt x="95" y="13"/>
                                    <a:pt x="96" y="11"/>
                                    <a:pt x="97" y="10"/>
                                  </a:cubicBezTo>
                                  <a:cubicBezTo>
                                    <a:pt x="91" y="5"/>
                                    <a:pt x="83" y="2"/>
                                    <a:pt x="74" y="2"/>
                                  </a:cubicBezTo>
                                  <a:cubicBezTo>
                                    <a:pt x="65" y="2"/>
                                    <a:pt x="57" y="5"/>
                                    <a:pt x="51" y="10"/>
                                  </a:cubicBezTo>
                                  <a:cubicBezTo>
                                    <a:pt x="52" y="11"/>
                                    <a:pt x="53" y="13"/>
                                    <a:pt x="55" y="14"/>
                                  </a:cubicBezTo>
                                  <a:close/>
                                  <a:moveTo>
                                    <a:pt x="58" y="20"/>
                                  </a:moveTo>
                                  <a:cubicBezTo>
                                    <a:pt x="63" y="17"/>
                                    <a:pt x="68" y="16"/>
                                    <a:pt x="74" y="16"/>
                                  </a:cubicBezTo>
                                  <a:cubicBezTo>
                                    <a:pt x="80" y="16"/>
                                    <a:pt x="85" y="17"/>
                                    <a:pt x="90" y="20"/>
                                  </a:cubicBezTo>
                                  <a:cubicBezTo>
                                    <a:pt x="91" y="19"/>
                                    <a:pt x="92" y="17"/>
                                    <a:pt x="93" y="16"/>
                                  </a:cubicBezTo>
                                  <a:cubicBezTo>
                                    <a:pt x="87" y="12"/>
                                    <a:pt x="81" y="10"/>
                                    <a:pt x="74" y="10"/>
                                  </a:cubicBezTo>
                                  <a:cubicBezTo>
                                    <a:pt x="67" y="10"/>
                                    <a:pt x="61" y="12"/>
                                    <a:pt x="55" y="16"/>
                                  </a:cubicBezTo>
                                  <a:cubicBezTo>
                                    <a:pt x="56" y="17"/>
                                    <a:pt x="57" y="19"/>
                                    <a:pt x="58" y="20"/>
                                  </a:cubicBezTo>
                                  <a:close/>
                                  <a:moveTo>
                                    <a:pt x="61" y="28"/>
                                  </a:moveTo>
                                  <a:cubicBezTo>
                                    <a:pt x="65" y="25"/>
                                    <a:pt x="69" y="23"/>
                                    <a:pt x="74" y="23"/>
                                  </a:cubicBezTo>
                                  <a:cubicBezTo>
                                    <a:pt x="79" y="23"/>
                                    <a:pt x="83" y="25"/>
                                    <a:pt x="87" y="27"/>
                                  </a:cubicBezTo>
                                  <a:cubicBezTo>
                                    <a:pt x="87" y="25"/>
                                    <a:pt x="88" y="24"/>
                                    <a:pt x="89" y="22"/>
                                  </a:cubicBezTo>
                                  <a:cubicBezTo>
                                    <a:pt x="85" y="19"/>
                                    <a:pt x="80" y="17"/>
                                    <a:pt x="74" y="17"/>
                                  </a:cubicBezTo>
                                  <a:cubicBezTo>
                                    <a:pt x="69" y="17"/>
                                    <a:pt x="63" y="19"/>
                                    <a:pt x="59" y="22"/>
                                  </a:cubicBezTo>
                                  <a:cubicBezTo>
                                    <a:pt x="60" y="24"/>
                                    <a:pt x="61" y="26"/>
                                    <a:pt x="61" y="28"/>
                                  </a:cubicBezTo>
                                  <a:close/>
                                  <a:moveTo>
                                    <a:pt x="63" y="36"/>
                                  </a:moveTo>
                                  <a:cubicBezTo>
                                    <a:pt x="66" y="33"/>
                                    <a:pt x="70" y="31"/>
                                    <a:pt x="74" y="31"/>
                                  </a:cubicBezTo>
                                  <a:cubicBezTo>
                                    <a:pt x="78" y="31"/>
                                    <a:pt x="82" y="33"/>
                                    <a:pt x="85" y="36"/>
                                  </a:cubicBezTo>
                                  <a:cubicBezTo>
                                    <a:pt x="85" y="33"/>
                                    <a:pt x="85" y="31"/>
                                    <a:pt x="86" y="29"/>
                                  </a:cubicBezTo>
                                  <a:cubicBezTo>
                                    <a:pt x="83" y="26"/>
                                    <a:pt x="79" y="25"/>
                                    <a:pt x="74" y="25"/>
                                  </a:cubicBezTo>
                                  <a:cubicBezTo>
                                    <a:pt x="69" y="25"/>
                                    <a:pt x="65" y="27"/>
                                    <a:pt x="62" y="29"/>
                                  </a:cubicBezTo>
                                  <a:cubicBezTo>
                                    <a:pt x="63" y="31"/>
                                    <a:pt x="63" y="34"/>
                                    <a:pt x="63" y="36"/>
                                  </a:cubicBezTo>
                                  <a:close/>
                                  <a:moveTo>
                                    <a:pt x="84" y="44"/>
                                  </a:moveTo>
                                  <a:cubicBezTo>
                                    <a:pt x="84" y="42"/>
                                    <a:pt x="84" y="40"/>
                                    <a:pt x="84" y="38"/>
                                  </a:cubicBezTo>
                                  <a:cubicBezTo>
                                    <a:pt x="82" y="35"/>
                                    <a:pt x="78" y="32"/>
                                    <a:pt x="74" y="32"/>
                                  </a:cubicBezTo>
                                  <a:cubicBezTo>
                                    <a:pt x="70" y="32"/>
                                    <a:pt x="66" y="35"/>
                                    <a:pt x="64" y="38"/>
                                  </a:cubicBezTo>
                                  <a:cubicBezTo>
                                    <a:pt x="64" y="40"/>
                                    <a:pt x="64" y="42"/>
                                    <a:pt x="64" y="44"/>
                                  </a:cubicBezTo>
                                  <a:cubicBezTo>
                                    <a:pt x="64" y="45"/>
                                    <a:pt x="64" y="45"/>
                                    <a:pt x="64" y="46"/>
                                  </a:cubicBezTo>
                                  <a:cubicBezTo>
                                    <a:pt x="65" y="45"/>
                                    <a:pt x="66" y="45"/>
                                    <a:pt x="68" y="45"/>
                                  </a:cubicBezTo>
                                  <a:cubicBezTo>
                                    <a:pt x="68" y="45"/>
                                    <a:pt x="67" y="45"/>
                                    <a:pt x="67" y="44"/>
                                  </a:cubicBezTo>
                                  <a:cubicBezTo>
                                    <a:pt x="67" y="41"/>
                                    <a:pt x="70" y="38"/>
                                    <a:pt x="74" y="38"/>
                                  </a:cubicBezTo>
                                  <a:cubicBezTo>
                                    <a:pt x="78" y="38"/>
                                    <a:pt x="81" y="41"/>
                                    <a:pt x="81" y="44"/>
                                  </a:cubicBezTo>
                                  <a:cubicBezTo>
                                    <a:pt x="81" y="45"/>
                                    <a:pt x="81" y="45"/>
                                    <a:pt x="81" y="45"/>
                                  </a:cubicBezTo>
                                  <a:cubicBezTo>
                                    <a:pt x="82" y="45"/>
                                    <a:pt x="83" y="45"/>
                                    <a:pt x="84" y="45"/>
                                  </a:cubicBezTo>
                                  <a:cubicBezTo>
                                    <a:pt x="84" y="45"/>
                                    <a:pt x="84" y="45"/>
                                    <a:pt x="84" y="44"/>
                                  </a:cubicBezTo>
                                  <a:close/>
                                  <a:moveTo>
                                    <a:pt x="74" y="39"/>
                                  </a:moveTo>
                                  <a:cubicBezTo>
                                    <a:pt x="71" y="39"/>
                                    <a:pt x="69" y="42"/>
                                    <a:pt x="69" y="44"/>
                                  </a:cubicBezTo>
                                  <a:cubicBezTo>
                                    <a:pt x="69" y="45"/>
                                    <a:pt x="69" y="45"/>
                                    <a:pt x="69" y="45"/>
                                  </a:cubicBezTo>
                                  <a:cubicBezTo>
                                    <a:pt x="71" y="45"/>
                                    <a:pt x="72" y="45"/>
                                    <a:pt x="74" y="45"/>
                                  </a:cubicBezTo>
                                  <a:cubicBezTo>
                                    <a:pt x="76" y="45"/>
                                    <a:pt x="78" y="45"/>
                                    <a:pt x="79" y="45"/>
                                  </a:cubicBezTo>
                                  <a:cubicBezTo>
                                    <a:pt x="79" y="45"/>
                                    <a:pt x="79" y="45"/>
                                    <a:pt x="79" y="44"/>
                                  </a:cubicBezTo>
                                  <a:cubicBezTo>
                                    <a:pt x="79" y="42"/>
                                    <a:pt x="77" y="39"/>
                                    <a:pt x="74" y="39"/>
                                  </a:cubicBezTo>
                                  <a:close/>
                                  <a:moveTo>
                                    <a:pt x="50" y="60"/>
                                  </a:moveTo>
                                  <a:cubicBezTo>
                                    <a:pt x="57" y="55"/>
                                    <a:pt x="65" y="52"/>
                                    <a:pt x="74" y="52"/>
                                  </a:cubicBezTo>
                                  <a:cubicBezTo>
                                    <a:pt x="83" y="52"/>
                                    <a:pt x="92" y="55"/>
                                    <a:pt x="99" y="60"/>
                                  </a:cubicBezTo>
                                  <a:cubicBezTo>
                                    <a:pt x="100" y="58"/>
                                    <a:pt x="102" y="57"/>
                                    <a:pt x="103" y="56"/>
                                  </a:cubicBezTo>
                                  <a:cubicBezTo>
                                    <a:pt x="95" y="50"/>
                                    <a:pt x="85" y="46"/>
                                    <a:pt x="74" y="46"/>
                                  </a:cubicBezTo>
                                  <a:cubicBezTo>
                                    <a:pt x="63" y="46"/>
                                    <a:pt x="53" y="50"/>
                                    <a:pt x="45" y="56"/>
                                  </a:cubicBezTo>
                                  <a:cubicBezTo>
                                    <a:pt x="46" y="57"/>
                                    <a:pt x="48" y="58"/>
                                    <a:pt x="50" y="60"/>
                                  </a:cubicBezTo>
                                  <a:close/>
                                  <a:moveTo>
                                    <a:pt x="55" y="66"/>
                                  </a:moveTo>
                                  <a:cubicBezTo>
                                    <a:pt x="60" y="62"/>
                                    <a:pt x="67" y="60"/>
                                    <a:pt x="74" y="60"/>
                                  </a:cubicBezTo>
                                  <a:cubicBezTo>
                                    <a:pt x="81" y="60"/>
                                    <a:pt x="88" y="62"/>
                                    <a:pt x="94" y="66"/>
                                  </a:cubicBezTo>
                                  <a:cubicBezTo>
                                    <a:pt x="95" y="64"/>
                                    <a:pt x="96" y="62"/>
                                    <a:pt x="97" y="61"/>
                                  </a:cubicBezTo>
                                  <a:cubicBezTo>
                                    <a:pt x="91" y="56"/>
                                    <a:pt x="83" y="54"/>
                                    <a:pt x="74" y="54"/>
                                  </a:cubicBezTo>
                                  <a:cubicBezTo>
                                    <a:pt x="65" y="54"/>
                                    <a:pt x="57" y="57"/>
                                    <a:pt x="51" y="61"/>
                                  </a:cubicBezTo>
                                  <a:cubicBezTo>
                                    <a:pt x="52" y="63"/>
                                    <a:pt x="53" y="64"/>
                                    <a:pt x="55" y="66"/>
                                  </a:cubicBezTo>
                                  <a:close/>
                                  <a:moveTo>
                                    <a:pt x="58" y="72"/>
                                  </a:moveTo>
                                  <a:cubicBezTo>
                                    <a:pt x="63" y="69"/>
                                    <a:pt x="68" y="67"/>
                                    <a:pt x="74" y="67"/>
                                  </a:cubicBezTo>
                                  <a:cubicBezTo>
                                    <a:pt x="80" y="67"/>
                                    <a:pt x="85" y="69"/>
                                    <a:pt x="90" y="72"/>
                                  </a:cubicBezTo>
                                  <a:cubicBezTo>
                                    <a:pt x="91" y="70"/>
                                    <a:pt x="92" y="68"/>
                                    <a:pt x="93" y="67"/>
                                  </a:cubicBezTo>
                                  <a:cubicBezTo>
                                    <a:pt x="87" y="64"/>
                                    <a:pt x="81" y="62"/>
                                    <a:pt x="74" y="62"/>
                                  </a:cubicBezTo>
                                  <a:cubicBezTo>
                                    <a:pt x="67" y="62"/>
                                    <a:pt x="61" y="64"/>
                                    <a:pt x="55" y="67"/>
                                  </a:cubicBezTo>
                                  <a:cubicBezTo>
                                    <a:pt x="56" y="69"/>
                                    <a:pt x="57" y="70"/>
                                    <a:pt x="58" y="72"/>
                                  </a:cubicBezTo>
                                  <a:close/>
                                  <a:moveTo>
                                    <a:pt x="61" y="79"/>
                                  </a:moveTo>
                                  <a:cubicBezTo>
                                    <a:pt x="65" y="76"/>
                                    <a:pt x="69" y="75"/>
                                    <a:pt x="74" y="75"/>
                                  </a:cubicBezTo>
                                  <a:cubicBezTo>
                                    <a:pt x="79" y="75"/>
                                    <a:pt x="83" y="76"/>
                                    <a:pt x="87" y="79"/>
                                  </a:cubicBezTo>
                                  <a:cubicBezTo>
                                    <a:pt x="87" y="77"/>
                                    <a:pt x="88" y="75"/>
                                    <a:pt x="89" y="73"/>
                                  </a:cubicBezTo>
                                  <a:cubicBezTo>
                                    <a:pt x="85" y="70"/>
                                    <a:pt x="80" y="69"/>
                                    <a:pt x="74" y="69"/>
                                  </a:cubicBezTo>
                                  <a:cubicBezTo>
                                    <a:pt x="69" y="69"/>
                                    <a:pt x="63" y="70"/>
                                    <a:pt x="59" y="73"/>
                                  </a:cubicBezTo>
                                  <a:cubicBezTo>
                                    <a:pt x="60" y="75"/>
                                    <a:pt x="61" y="77"/>
                                    <a:pt x="61" y="79"/>
                                  </a:cubicBezTo>
                                  <a:close/>
                                  <a:moveTo>
                                    <a:pt x="63" y="87"/>
                                  </a:moveTo>
                                  <a:cubicBezTo>
                                    <a:pt x="66" y="84"/>
                                    <a:pt x="70" y="82"/>
                                    <a:pt x="74" y="82"/>
                                  </a:cubicBezTo>
                                  <a:cubicBezTo>
                                    <a:pt x="78" y="82"/>
                                    <a:pt x="82" y="84"/>
                                    <a:pt x="85" y="87"/>
                                  </a:cubicBezTo>
                                  <a:cubicBezTo>
                                    <a:pt x="85" y="85"/>
                                    <a:pt x="85" y="83"/>
                                    <a:pt x="86" y="80"/>
                                  </a:cubicBezTo>
                                  <a:cubicBezTo>
                                    <a:pt x="83" y="78"/>
                                    <a:pt x="79" y="76"/>
                                    <a:pt x="74" y="76"/>
                                  </a:cubicBezTo>
                                  <a:cubicBezTo>
                                    <a:pt x="69" y="76"/>
                                    <a:pt x="65" y="78"/>
                                    <a:pt x="62" y="81"/>
                                  </a:cubicBezTo>
                                  <a:cubicBezTo>
                                    <a:pt x="63" y="83"/>
                                    <a:pt x="63" y="85"/>
                                    <a:pt x="63" y="87"/>
                                  </a:cubicBezTo>
                                  <a:close/>
                                  <a:moveTo>
                                    <a:pt x="84" y="96"/>
                                  </a:moveTo>
                                  <a:cubicBezTo>
                                    <a:pt x="84" y="94"/>
                                    <a:pt x="84" y="91"/>
                                    <a:pt x="84" y="89"/>
                                  </a:cubicBezTo>
                                  <a:cubicBezTo>
                                    <a:pt x="82" y="86"/>
                                    <a:pt x="78" y="84"/>
                                    <a:pt x="74" y="84"/>
                                  </a:cubicBezTo>
                                  <a:cubicBezTo>
                                    <a:pt x="70" y="84"/>
                                    <a:pt x="66" y="86"/>
                                    <a:pt x="64" y="90"/>
                                  </a:cubicBezTo>
                                  <a:cubicBezTo>
                                    <a:pt x="64" y="92"/>
                                    <a:pt x="64" y="94"/>
                                    <a:pt x="64" y="96"/>
                                  </a:cubicBezTo>
                                  <a:cubicBezTo>
                                    <a:pt x="64" y="96"/>
                                    <a:pt x="64" y="97"/>
                                    <a:pt x="64" y="97"/>
                                  </a:cubicBezTo>
                                  <a:cubicBezTo>
                                    <a:pt x="65" y="97"/>
                                    <a:pt x="66" y="97"/>
                                    <a:pt x="68" y="96"/>
                                  </a:cubicBezTo>
                                  <a:cubicBezTo>
                                    <a:pt x="68" y="96"/>
                                    <a:pt x="67" y="96"/>
                                    <a:pt x="67" y="96"/>
                                  </a:cubicBezTo>
                                  <a:cubicBezTo>
                                    <a:pt x="67" y="92"/>
                                    <a:pt x="70" y="89"/>
                                    <a:pt x="74" y="89"/>
                                  </a:cubicBezTo>
                                  <a:cubicBezTo>
                                    <a:pt x="78" y="89"/>
                                    <a:pt x="81" y="92"/>
                                    <a:pt x="81" y="96"/>
                                  </a:cubicBezTo>
                                  <a:cubicBezTo>
                                    <a:pt x="81" y="96"/>
                                    <a:pt x="81" y="96"/>
                                    <a:pt x="81" y="96"/>
                                  </a:cubicBezTo>
                                  <a:cubicBezTo>
                                    <a:pt x="82" y="97"/>
                                    <a:pt x="83" y="97"/>
                                    <a:pt x="84" y="97"/>
                                  </a:cubicBezTo>
                                  <a:cubicBezTo>
                                    <a:pt x="84" y="97"/>
                                    <a:pt x="84" y="96"/>
                                    <a:pt x="84" y="96"/>
                                  </a:cubicBezTo>
                                  <a:close/>
                                  <a:moveTo>
                                    <a:pt x="74" y="91"/>
                                  </a:moveTo>
                                  <a:cubicBezTo>
                                    <a:pt x="71" y="91"/>
                                    <a:pt x="69" y="93"/>
                                    <a:pt x="69" y="96"/>
                                  </a:cubicBezTo>
                                  <a:cubicBezTo>
                                    <a:pt x="69" y="96"/>
                                    <a:pt x="69" y="96"/>
                                    <a:pt x="69" y="96"/>
                                  </a:cubicBezTo>
                                  <a:cubicBezTo>
                                    <a:pt x="71" y="96"/>
                                    <a:pt x="72" y="96"/>
                                    <a:pt x="74" y="96"/>
                                  </a:cubicBezTo>
                                  <a:cubicBezTo>
                                    <a:pt x="76" y="96"/>
                                    <a:pt x="78" y="96"/>
                                    <a:pt x="79" y="96"/>
                                  </a:cubicBezTo>
                                  <a:cubicBezTo>
                                    <a:pt x="79" y="96"/>
                                    <a:pt x="79" y="96"/>
                                    <a:pt x="79" y="96"/>
                                  </a:cubicBezTo>
                                  <a:cubicBezTo>
                                    <a:pt x="79" y="93"/>
                                    <a:pt x="77" y="91"/>
                                    <a:pt x="74" y="91"/>
                                  </a:cubicBezTo>
                                  <a:close/>
                                  <a:moveTo>
                                    <a:pt x="50" y="111"/>
                                  </a:moveTo>
                                  <a:cubicBezTo>
                                    <a:pt x="57" y="106"/>
                                    <a:pt x="65" y="104"/>
                                    <a:pt x="74" y="104"/>
                                  </a:cubicBezTo>
                                  <a:cubicBezTo>
                                    <a:pt x="83" y="104"/>
                                    <a:pt x="92" y="106"/>
                                    <a:pt x="99" y="111"/>
                                  </a:cubicBezTo>
                                  <a:cubicBezTo>
                                    <a:pt x="100" y="110"/>
                                    <a:pt x="102" y="108"/>
                                    <a:pt x="103" y="107"/>
                                  </a:cubicBezTo>
                                  <a:cubicBezTo>
                                    <a:pt x="95" y="101"/>
                                    <a:pt x="85" y="98"/>
                                    <a:pt x="74" y="98"/>
                                  </a:cubicBezTo>
                                  <a:cubicBezTo>
                                    <a:pt x="63" y="98"/>
                                    <a:pt x="53" y="101"/>
                                    <a:pt x="45" y="107"/>
                                  </a:cubicBezTo>
                                  <a:cubicBezTo>
                                    <a:pt x="46" y="108"/>
                                    <a:pt x="48" y="110"/>
                                    <a:pt x="50" y="111"/>
                                  </a:cubicBezTo>
                                  <a:close/>
                                  <a:moveTo>
                                    <a:pt x="55" y="117"/>
                                  </a:moveTo>
                                  <a:cubicBezTo>
                                    <a:pt x="60" y="114"/>
                                    <a:pt x="67" y="111"/>
                                    <a:pt x="74" y="111"/>
                                  </a:cubicBezTo>
                                  <a:cubicBezTo>
                                    <a:pt x="81" y="111"/>
                                    <a:pt x="88" y="113"/>
                                    <a:pt x="94" y="117"/>
                                  </a:cubicBezTo>
                                  <a:cubicBezTo>
                                    <a:pt x="95" y="115"/>
                                    <a:pt x="96" y="114"/>
                                    <a:pt x="97" y="112"/>
                                  </a:cubicBezTo>
                                  <a:cubicBezTo>
                                    <a:pt x="91" y="108"/>
                                    <a:pt x="83" y="105"/>
                                    <a:pt x="74" y="105"/>
                                  </a:cubicBezTo>
                                  <a:cubicBezTo>
                                    <a:pt x="65" y="105"/>
                                    <a:pt x="57" y="108"/>
                                    <a:pt x="51" y="112"/>
                                  </a:cubicBezTo>
                                  <a:cubicBezTo>
                                    <a:pt x="52" y="114"/>
                                    <a:pt x="53" y="116"/>
                                    <a:pt x="55" y="117"/>
                                  </a:cubicBezTo>
                                  <a:close/>
                                  <a:moveTo>
                                    <a:pt x="58" y="123"/>
                                  </a:moveTo>
                                  <a:cubicBezTo>
                                    <a:pt x="63" y="120"/>
                                    <a:pt x="68" y="118"/>
                                    <a:pt x="74" y="118"/>
                                  </a:cubicBezTo>
                                  <a:cubicBezTo>
                                    <a:pt x="80" y="118"/>
                                    <a:pt x="85" y="120"/>
                                    <a:pt x="90" y="123"/>
                                  </a:cubicBezTo>
                                  <a:cubicBezTo>
                                    <a:pt x="91" y="121"/>
                                    <a:pt x="92" y="120"/>
                                    <a:pt x="93" y="118"/>
                                  </a:cubicBezTo>
                                  <a:cubicBezTo>
                                    <a:pt x="87" y="115"/>
                                    <a:pt x="81" y="113"/>
                                    <a:pt x="74" y="113"/>
                                  </a:cubicBezTo>
                                  <a:cubicBezTo>
                                    <a:pt x="67" y="113"/>
                                    <a:pt x="61" y="115"/>
                                    <a:pt x="55" y="119"/>
                                  </a:cubicBezTo>
                                  <a:cubicBezTo>
                                    <a:pt x="56" y="120"/>
                                    <a:pt x="57" y="122"/>
                                    <a:pt x="58" y="123"/>
                                  </a:cubicBezTo>
                                  <a:close/>
                                  <a:moveTo>
                                    <a:pt x="61" y="130"/>
                                  </a:moveTo>
                                  <a:cubicBezTo>
                                    <a:pt x="65" y="128"/>
                                    <a:pt x="69" y="126"/>
                                    <a:pt x="74" y="126"/>
                                  </a:cubicBezTo>
                                  <a:cubicBezTo>
                                    <a:pt x="79" y="126"/>
                                    <a:pt x="83" y="128"/>
                                    <a:pt x="87" y="130"/>
                                  </a:cubicBezTo>
                                  <a:cubicBezTo>
                                    <a:pt x="87" y="128"/>
                                    <a:pt x="88" y="126"/>
                                    <a:pt x="89" y="124"/>
                                  </a:cubicBezTo>
                                  <a:cubicBezTo>
                                    <a:pt x="85" y="122"/>
                                    <a:pt x="80" y="120"/>
                                    <a:pt x="74" y="120"/>
                                  </a:cubicBezTo>
                                  <a:cubicBezTo>
                                    <a:pt x="69" y="120"/>
                                    <a:pt x="63" y="122"/>
                                    <a:pt x="59" y="125"/>
                                  </a:cubicBezTo>
                                  <a:cubicBezTo>
                                    <a:pt x="60" y="126"/>
                                    <a:pt x="61" y="128"/>
                                    <a:pt x="61" y="130"/>
                                  </a:cubicBezTo>
                                  <a:close/>
                                  <a:moveTo>
                                    <a:pt x="63" y="139"/>
                                  </a:moveTo>
                                  <a:cubicBezTo>
                                    <a:pt x="66" y="136"/>
                                    <a:pt x="70" y="134"/>
                                    <a:pt x="74" y="134"/>
                                  </a:cubicBezTo>
                                  <a:cubicBezTo>
                                    <a:pt x="78" y="134"/>
                                    <a:pt x="82" y="136"/>
                                    <a:pt x="85" y="139"/>
                                  </a:cubicBezTo>
                                  <a:cubicBezTo>
                                    <a:pt x="85" y="136"/>
                                    <a:pt x="85" y="134"/>
                                    <a:pt x="86" y="132"/>
                                  </a:cubicBezTo>
                                  <a:cubicBezTo>
                                    <a:pt x="83" y="129"/>
                                    <a:pt x="79" y="128"/>
                                    <a:pt x="74" y="128"/>
                                  </a:cubicBezTo>
                                  <a:cubicBezTo>
                                    <a:pt x="69" y="128"/>
                                    <a:pt x="65" y="129"/>
                                    <a:pt x="62" y="132"/>
                                  </a:cubicBezTo>
                                  <a:cubicBezTo>
                                    <a:pt x="63" y="134"/>
                                    <a:pt x="63" y="136"/>
                                    <a:pt x="63" y="139"/>
                                  </a:cubicBezTo>
                                  <a:close/>
                                  <a:moveTo>
                                    <a:pt x="84" y="147"/>
                                  </a:moveTo>
                                  <a:cubicBezTo>
                                    <a:pt x="84" y="145"/>
                                    <a:pt x="84" y="143"/>
                                    <a:pt x="84" y="141"/>
                                  </a:cubicBezTo>
                                  <a:cubicBezTo>
                                    <a:pt x="82" y="137"/>
                                    <a:pt x="78" y="135"/>
                                    <a:pt x="74" y="135"/>
                                  </a:cubicBezTo>
                                  <a:cubicBezTo>
                                    <a:pt x="70" y="135"/>
                                    <a:pt x="66" y="138"/>
                                    <a:pt x="64" y="141"/>
                                  </a:cubicBezTo>
                                  <a:cubicBezTo>
                                    <a:pt x="64" y="143"/>
                                    <a:pt x="64" y="145"/>
                                    <a:pt x="64" y="147"/>
                                  </a:cubicBezTo>
                                  <a:cubicBezTo>
                                    <a:pt x="64" y="148"/>
                                    <a:pt x="64" y="148"/>
                                    <a:pt x="64" y="148"/>
                                  </a:cubicBezTo>
                                  <a:cubicBezTo>
                                    <a:pt x="65" y="148"/>
                                    <a:pt x="66" y="148"/>
                                    <a:pt x="68" y="148"/>
                                  </a:cubicBezTo>
                                  <a:cubicBezTo>
                                    <a:pt x="68" y="148"/>
                                    <a:pt x="67" y="147"/>
                                    <a:pt x="67" y="147"/>
                                  </a:cubicBezTo>
                                  <a:cubicBezTo>
                                    <a:pt x="67" y="143"/>
                                    <a:pt x="70" y="140"/>
                                    <a:pt x="74" y="140"/>
                                  </a:cubicBezTo>
                                  <a:cubicBezTo>
                                    <a:pt x="78" y="140"/>
                                    <a:pt x="81" y="143"/>
                                    <a:pt x="81" y="147"/>
                                  </a:cubicBezTo>
                                  <a:cubicBezTo>
                                    <a:pt x="81" y="147"/>
                                    <a:pt x="81" y="148"/>
                                    <a:pt x="81" y="148"/>
                                  </a:cubicBezTo>
                                  <a:cubicBezTo>
                                    <a:pt x="82" y="148"/>
                                    <a:pt x="83" y="148"/>
                                    <a:pt x="84" y="148"/>
                                  </a:cubicBezTo>
                                  <a:cubicBezTo>
                                    <a:pt x="84" y="148"/>
                                    <a:pt x="84" y="148"/>
                                    <a:pt x="84" y="147"/>
                                  </a:cubicBezTo>
                                  <a:close/>
                                  <a:moveTo>
                                    <a:pt x="74" y="142"/>
                                  </a:moveTo>
                                  <a:cubicBezTo>
                                    <a:pt x="71" y="142"/>
                                    <a:pt x="69" y="144"/>
                                    <a:pt x="69" y="147"/>
                                  </a:cubicBezTo>
                                  <a:cubicBezTo>
                                    <a:pt x="69" y="147"/>
                                    <a:pt x="69" y="147"/>
                                    <a:pt x="69" y="148"/>
                                  </a:cubicBezTo>
                                  <a:cubicBezTo>
                                    <a:pt x="71" y="147"/>
                                    <a:pt x="72" y="147"/>
                                    <a:pt x="74" y="147"/>
                                  </a:cubicBezTo>
                                  <a:cubicBezTo>
                                    <a:pt x="76" y="147"/>
                                    <a:pt x="78" y="147"/>
                                    <a:pt x="79" y="148"/>
                                  </a:cubicBezTo>
                                  <a:cubicBezTo>
                                    <a:pt x="79" y="147"/>
                                    <a:pt x="79" y="147"/>
                                    <a:pt x="79" y="147"/>
                                  </a:cubicBezTo>
                                  <a:cubicBezTo>
                                    <a:pt x="79" y="144"/>
                                    <a:pt x="77" y="142"/>
                                    <a:pt x="74" y="142"/>
                                  </a:cubicBezTo>
                                  <a:close/>
                                  <a:moveTo>
                                    <a:pt x="50" y="163"/>
                                  </a:moveTo>
                                  <a:cubicBezTo>
                                    <a:pt x="57" y="158"/>
                                    <a:pt x="65" y="155"/>
                                    <a:pt x="74" y="155"/>
                                  </a:cubicBezTo>
                                  <a:cubicBezTo>
                                    <a:pt x="83" y="155"/>
                                    <a:pt x="92" y="158"/>
                                    <a:pt x="99" y="163"/>
                                  </a:cubicBezTo>
                                  <a:cubicBezTo>
                                    <a:pt x="100" y="161"/>
                                    <a:pt x="102" y="160"/>
                                    <a:pt x="103" y="158"/>
                                  </a:cubicBezTo>
                                  <a:cubicBezTo>
                                    <a:pt x="95" y="152"/>
                                    <a:pt x="85" y="149"/>
                                    <a:pt x="74" y="149"/>
                                  </a:cubicBezTo>
                                  <a:cubicBezTo>
                                    <a:pt x="63" y="149"/>
                                    <a:pt x="53" y="152"/>
                                    <a:pt x="45" y="158"/>
                                  </a:cubicBezTo>
                                  <a:cubicBezTo>
                                    <a:pt x="46" y="160"/>
                                    <a:pt x="48" y="161"/>
                                    <a:pt x="50" y="163"/>
                                  </a:cubicBezTo>
                                  <a:close/>
                                  <a:moveTo>
                                    <a:pt x="55" y="169"/>
                                  </a:moveTo>
                                  <a:cubicBezTo>
                                    <a:pt x="60" y="165"/>
                                    <a:pt x="67" y="163"/>
                                    <a:pt x="74" y="163"/>
                                  </a:cubicBezTo>
                                  <a:cubicBezTo>
                                    <a:pt x="81" y="163"/>
                                    <a:pt x="88" y="165"/>
                                    <a:pt x="94" y="168"/>
                                  </a:cubicBezTo>
                                  <a:cubicBezTo>
                                    <a:pt x="95" y="167"/>
                                    <a:pt x="96" y="165"/>
                                    <a:pt x="97" y="164"/>
                                  </a:cubicBezTo>
                                  <a:cubicBezTo>
                                    <a:pt x="91" y="159"/>
                                    <a:pt x="83" y="157"/>
                                    <a:pt x="74" y="157"/>
                                  </a:cubicBezTo>
                                  <a:cubicBezTo>
                                    <a:pt x="65" y="157"/>
                                    <a:pt x="57" y="159"/>
                                    <a:pt x="51" y="164"/>
                                  </a:cubicBezTo>
                                  <a:cubicBezTo>
                                    <a:pt x="52" y="165"/>
                                    <a:pt x="53" y="167"/>
                                    <a:pt x="55" y="169"/>
                                  </a:cubicBezTo>
                                  <a:close/>
                                  <a:moveTo>
                                    <a:pt x="58" y="175"/>
                                  </a:moveTo>
                                  <a:cubicBezTo>
                                    <a:pt x="63" y="172"/>
                                    <a:pt x="68" y="170"/>
                                    <a:pt x="74" y="170"/>
                                  </a:cubicBezTo>
                                  <a:cubicBezTo>
                                    <a:pt x="80" y="170"/>
                                    <a:pt x="85" y="171"/>
                                    <a:pt x="90" y="174"/>
                                  </a:cubicBezTo>
                                  <a:cubicBezTo>
                                    <a:pt x="91" y="173"/>
                                    <a:pt x="92" y="171"/>
                                    <a:pt x="93" y="170"/>
                                  </a:cubicBezTo>
                                  <a:cubicBezTo>
                                    <a:pt x="87" y="166"/>
                                    <a:pt x="81" y="164"/>
                                    <a:pt x="74" y="164"/>
                                  </a:cubicBezTo>
                                  <a:cubicBezTo>
                                    <a:pt x="67" y="164"/>
                                    <a:pt x="61" y="166"/>
                                    <a:pt x="55" y="170"/>
                                  </a:cubicBezTo>
                                  <a:cubicBezTo>
                                    <a:pt x="56" y="171"/>
                                    <a:pt x="57" y="173"/>
                                    <a:pt x="58" y="175"/>
                                  </a:cubicBezTo>
                                  <a:close/>
                                  <a:moveTo>
                                    <a:pt x="61" y="182"/>
                                  </a:moveTo>
                                  <a:cubicBezTo>
                                    <a:pt x="65" y="179"/>
                                    <a:pt x="69" y="177"/>
                                    <a:pt x="74" y="177"/>
                                  </a:cubicBezTo>
                                  <a:cubicBezTo>
                                    <a:pt x="79" y="177"/>
                                    <a:pt x="83" y="179"/>
                                    <a:pt x="87" y="182"/>
                                  </a:cubicBezTo>
                                  <a:cubicBezTo>
                                    <a:pt x="87" y="180"/>
                                    <a:pt x="88" y="178"/>
                                    <a:pt x="89" y="176"/>
                                  </a:cubicBezTo>
                                  <a:cubicBezTo>
                                    <a:pt x="85" y="173"/>
                                    <a:pt x="80" y="171"/>
                                    <a:pt x="74" y="171"/>
                                  </a:cubicBezTo>
                                  <a:cubicBezTo>
                                    <a:pt x="69" y="171"/>
                                    <a:pt x="63" y="173"/>
                                    <a:pt x="59" y="176"/>
                                  </a:cubicBezTo>
                                  <a:cubicBezTo>
                                    <a:pt x="60" y="178"/>
                                    <a:pt x="61" y="180"/>
                                    <a:pt x="61" y="182"/>
                                  </a:cubicBezTo>
                                  <a:close/>
                                  <a:moveTo>
                                    <a:pt x="63" y="190"/>
                                  </a:moveTo>
                                  <a:cubicBezTo>
                                    <a:pt x="66" y="187"/>
                                    <a:pt x="70" y="185"/>
                                    <a:pt x="74" y="185"/>
                                  </a:cubicBezTo>
                                  <a:cubicBezTo>
                                    <a:pt x="78" y="185"/>
                                    <a:pt x="82" y="187"/>
                                    <a:pt x="85" y="190"/>
                                  </a:cubicBezTo>
                                  <a:cubicBezTo>
                                    <a:pt x="85" y="188"/>
                                    <a:pt x="85" y="185"/>
                                    <a:pt x="86" y="183"/>
                                  </a:cubicBezTo>
                                  <a:cubicBezTo>
                                    <a:pt x="83" y="181"/>
                                    <a:pt x="79" y="179"/>
                                    <a:pt x="74" y="179"/>
                                  </a:cubicBezTo>
                                  <a:cubicBezTo>
                                    <a:pt x="69" y="179"/>
                                    <a:pt x="65" y="181"/>
                                    <a:pt x="62" y="183"/>
                                  </a:cubicBezTo>
                                  <a:cubicBezTo>
                                    <a:pt x="63" y="186"/>
                                    <a:pt x="63" y="188"/>
                                    <a:pt x="63" y="190"/>
                                  </a:cubicBezTo>
                                  <a:close/>
                                  <a:moveTo>
                                    <a:pt x="84" y="199"/>
                                  </a:moveTo>
                                  <a:cubicBezTo>
                                    <a:pt x="84" y="196"/>
                                    <a:pt x="84" y="194"/>
                                    <a:pt x="84" y="192"/>
                                  </a:cubicBezTo>
                                  <a:cubicBezTo>
                                    <a:pt x="82" y="189"/>
                                    <a:pt x="78" y="187"/>
                                    <a:pt x="74" y="187"/>
                                  </a:cubicBezTo>
                                  <a:cubicBezTo>
                                    <a:pt x="70" y="187"/>
                                    <a:pt x="66" y="189"/>
                                    <a:pt x="64" y="193"/>
                                  </a:cubicBezTo>
                                  <a:cubicBezTo>
                                    <a:pt x="64" y="195"/>
                                    <a:pt x="64" y="196"/>
                                    <a:pt x="64" y="199"/>
                                  </a:cubicBezTo>
                                  <a:cubicBezTo>
                                    <a:pt x="64" y="199"/>
                                    <a:pt x="64" y="199"/>
                                    <a:pt x="64" y="200"/>
                                  </a:cubicBezTo>
                                  <a:cubicBezTo>
                                    <a:pt x="65" y="199"/>
                                    <a:pt x="66" y="199"/>
                                    <a:pt x="68" y="199"/>
                                  </a:cubicBezTo>
                                  <a:cubicBezTo>
                                    <a:pt x="68" y="199"/>
                                    <a:pt x="67" y="199"/>
                                    <a:pt x="67" y="199"/>
                                  </a:cubicBezTo>
                                  <a:cubicBezTo>
                                    <a:pt x="67" y="195"/>
                                    <a:pt x="70" y="192"/>
                                    <a:pt x="74" y="192"/>
                                  </a:cubicBezTo>
                                  <a:cubicBezTo>
                                    <a:pt x="78" y="192"/>
                                    <a:pt x="81" y="195"/>
                                    <a:pt x="81" y="199"/>
                                  </a:cubicBezTo>
                                  <a:cubicBezTo>
                                    <a:pt x="81" y="199"/>
                                    <a:pt x="81" y="199"/>
                                    <a:pt x="81" y="199"/>
                                  </a:cubicBezTo>
                                  <a:cubicBezTo>
                                    <a:pt x="82" y="199"/>
                                    <a:pt x="83" y="199"/>
                                    <a:pt x="84" y="200"/>
                                  </a:cubicBezTo>
                                  <a:cubicBezTo>
                                    <a:pt x="84" y="199"/>
                                    <a:pt x="84" y="199"/>
                                    <a:pt x="84" y="199"/>
                                  </a:cubicBezTo>
                                  <a:close/>
                                  <a:moveTo>
                                    <a:pt x="74" y="193"/>
                                  </a:moveTo>
                                  <a:cubicBezTo>
                                    <a:pt x="71" y="193"/>
                                    <a:pt x="69" y="196"/>
                                    <a:pt x="69" y="199"/>
                                  </a:cubicBezTo>
                                  <a:cubicBezTo>
                                    <a:pt x="69" y="199"/>
                                    <a:pt x="69" y="199"/>
                                    <a:pt x="69" y="199"/>
                                  </a:cubicBezTo>
                                  <a:cubicBezTo>
                                    <a:pt x="71" y="199"/>
                                    <a:pt x="72" y="199"/>
                                    <a:pt x="74" y="199"/>
                                  </a:cubicBezTo>
                                  <a:cubicBezTo>
                                    <a:pt x="76" y="199"/>
                                    <a:pt x="78" y="199"/>
                                    <a:pt x="79" y="199"/>
                                  </a:cubicBezTo>
                                  <a:cubicBezTo>
                                    <a:pt x="79" y="199"/>
                                    <a:pt x="79" y="199"/>
                                    <a:pt x="79" y="199"/>
                                  </a:cubicBezTo>
                                  <a:cubicBezTo>
                                    <a:pt x="79" y="196"/>
                                    <a:pt x="77" y="193"/>
                                    <a:pt x="74" y="193"/>
                                  </a:cubicBezTo>
                                  <a:close/>
                                  <a:moveTo>
                                    <a:pt x="50" y="214"/>
                                  </a:moveTo>
                                  <a:cubicBezTo>
                                    <a:pt x="57" y="209"/>
                                    <a:pt x="65" y="206"/>
                                    <a:pt x="74" y="206"/>
                                  </a:cubicBezTo>
                                  <a:cubicBezTo>
                                    <a:pt x="83" y="206"/>
                                    <a:pt x="92" y="209"/>
                                    <a:pt x="99" y="214"/>
                                  </a:cubicBezTo>
                                  <a:cubicBezTo>
                                    <a:pt x="100" y="212"/>
                                    <a:pt x="102" y="211"/>
                                    <a:pt x="103" y="210"/>
                                  </a:cubicBezTo>
                                  <a:cubicBezTo>
                                    <a:pt x="95" y="204"/>
                                    <a:pt x="85" y="200"/>
                                    <a:pt x="74" y="200"/>
                                  </a:cubicBezTo>
                                  <a:cubicBezTo>
                                    <a:pt x="63" y="200"/>
                                    <a:pt x="53" y="204"/>
                                    <a:pt x="45" y="210"/>
                                  </a:cubicBezTo>
                                  <a:cubicBezTo>
                                    <a:pt x="46" y="211"/>
                                    <a:pt x="48" y="213"/>
                                    <a:pt x="50" y="214"/>
                                  </a:cubicBezTo>
                                  <a:close/>
                                  <a:moveTo>
                                    <a:pt x="55" y="220"/>
                                  </a:moveTo>
                                  <a:cubicBezTo>
                                    <a:pt x="60" y="216"/>
                                    <a:pt x="67" y="214"/>
                                    <a:pt x="74" y="214"/>
                                  </a:cubicBezTo>
                                  <a:cubicBezTo>
                                    <a:pt x="81" y="214"/>
                                    <a:pt x="88" y="216"/>
                                    <a:pt x="94" y="220"/>
                                  </a:cubicBezTo>
                                  <a:cubicBezTo>
                                    <a:pt x="95" y="218"/>
                                    <a:pt x="96" y="217"/>
                                    <a:pt x="97" y="215"/>
                                  </a:cubicBezTo>
                                  <a:cubicBezTo>
                                    <a:pt x="91" y="211"/>
                                    <a:pt x="83" y="208"/>
                                    <a:pt x="74" y="208"/>
                                  </a:cubicBezTo>
                                  <a:cubicBezTo>
                                    <a:pt x="65" y="208"/>
                                    <a:pt x="57" y="211"/>
                                    <a:pt x="51" y="215"/>
                                  </a:cubicBezTo>
                                  <a:cubicBezTo>
                                    <a:pt x="52" y="217"/>
                                    <a:pt x="53" y="218"/>
                                    <a:pt x="55" y="220"/>
                                  </a:cubicBezTo>
                                  <a:close/>
                                  <a:moveTo>
                                    <a:pt x="58" y="226"/>
                                  </a:moveTo>
                                  <a:cubicBezTo>
                                    <a:pt x="63" y="223"/>
                                    <a:pt x="68" y="221"/>
                                    <a:pt x="74" y="221"/>
                                  </a:cubicBezTo>
                                  <a:cubicBezTo>
                                    <a:pt x="80" y="221"/>
                                    <a:pt x="85" y="223"/>
                                    <a:pt x="90" y="226"/>
                                  </a:cubicBezTo>
                                  <a:cubicBezTo>
                                    <a:pt x="91" y="224"/>
                                    <a:pt x="92" y="223"/>
                                    <a:pt x="93" y="221"/>
                                  </a:cubicBezTo>
                                  <a:cubicBezTo>
                                    <a:pt x="87" y="218"/>
                                    <a:pt x="81" y="216"/>
                                    <a:pt x="74" y="216"/>
                                  </a:cubicBezTo>
                                  <a:cubicBezTo>
                                    <a:pt x="67" y="216"/>
                                    <a:pt x="61" y="218"/>
                                    <a:pt x="55" y="221"/>
                                  </a:cubicBezTo>
                                  <a:cubicBezTo>
                                    <a:pt x="56" y="223"/>
                                    <a:pt x="57" y="224"/>
                                    <a:pt x="58" y="226"/>
                                  </a:cubicBezTo>
                                  <a:close/>
                                  <a:moveTo>
                                    <a:pt x="61" y="233"/>
                                  </a:moveTo>
                                  <a:cubicBezTo>
                                    <a:pt x="65" y="230"/>
                                    <a:pt x="69" y="229"/>
                                    <a:pt x="74" y="229"/>
                                  </a:cubicBezTo>
                                  <a:cubicBezTo>
                                    <a:pt x="79" y="229"/>
                                    <a:pt x="83" y="230"/>
                                    <a:pt x="87" y="233"/>
                                  </a:cubicBezTo>
                                  <a:cubicBezTo>
                                    <a:pt x="87" y="231"/>
                                    <a:pt x="88" y="229"/>
                                    <a:pt x="89" y="227"/>
                                  </a:cubicBezTo>
                                  <a:cubicBezTo>
                                    <a:pt x="85" y="224"/>
                                    <a:pt x="80" y="223"/>
                                    <a:pt x="74" y="223"/>
                                  </a:cubicBezTo>
                                  <a:cubicBezTo>
                                    <a:pt x="69" y="223"/>
                                    <a:pt x="63" y="224"/>
                                    <a:pt x="59" y="227"/>
                                  </a:cubicBezTo>
                                  <a:cubicBezTo>
                                    <a:pt x="60" y="229"/>
                                    <a:pt x="61" y="231"/>
                                    <a:pt x="61" y="233"/>
                                  </a:cubicBezTo>
                                  <a:close/>
                                  <a:moveTo>
                                    <a:pt x="63" y="242"/>
                                  </a:moveTo>
                                  <a:cubicBezTo>
                                    <a:pt x="66" y="238"/>
                                    <a:pt x="70" y="236"/>
                                    <a:pt x="74" y="236"/>
                                  </a:cubicBezTo>
                                  <a:cubicBezTo>
                                    <a:pt x="78" y="236"/>
                                    <a:pt x="82" y="238"/>
                                    <a:pt x="85" y="241"/>
                                  </a:cubicBezTo>
                                  <a:cubicBezTo>
                                    <a:pt x="85" y="239"/>
                                    <a:pt x="85" y="237"/>
                                    <a:pt x="86" y="235"/>
                                  </a:cubicBezTo>
                                  <a:cubicBezTo>
                                    <a:pt x="83" y="232"/>
                                    <a:pt x="79" y="230"/>
                                    <a:pt x="74" y="230"/>
                                  </a:cubicBezTo>
                                  <a:cubicBezTo>
                                    <a:pt x="69" y="230"/>
                                    <a:pt x="65" y="232"/>
                                    <a:pt x="62" y="235"/>
                                  </a:cubicBezTo>
                                  <a:cubicBezTo>
                                    <a:pt x="63" y="237"/>
                                    <a:pt x="63" y="239"/>
                                    <a:pt x="63" y="242"/>
                                  </a:cubicBezTo>
                                  <a:close/>
                                  <a:moveTo>
                                    <a:pt x="84" y="250"/>
                                  </a:moveTo>
                                  <a:cubicBezTo>
                                    <a:pt x="84" y="248"/>
                                    <a:pt x="84" y="246"/>
                                    <a:pt x="84" y="244"/>
                                  </a:cubicBezTo>
                                  <a:cubicBezTo>
                                    <a:pt x="82" y="240"/>
                                    <a:pt x="78" y="238"/>
                                    <a:pt x="74" y="238"/>
                                  </a:cubicBezTo>
                                  <a:cubicBezTo>
                                    <a:pt x="70" y="238"/>
                                    <a:pt x="66" y="240"/>
                                    <a:pt x="64" y="244"/>
                                  </a:cubicBezTo>
                                  <a:cubicBezTo>
                                    <a:pt x="64" y="246"/>
                                    <a:pt x="64" y="248"/>
                                    <a:pt x="64" y="250"/>
                                  </a:cubicBezTo>
                                  <a:cubicBezTo>
                                    <a:pt x="64" y="250"/>
                                    <a:pt x="64" y="251"/>
                                    <a:pt x="64" y="251"/>
                                  </a:cubicBezTo>
                                  <a:cubicBezTo>
                                    <a:pt x="65" y="251"/>
                                    <a:pt x="66" y="251"/>
                                    <a:pt x="68" y="251"/>
                                  </a:cubicBezTo>
                                  <a:cubicBezTo>
                                    <a:pt x="68" y="250"/>
                                    <a:pt x="67" y="250"/>
                                    <a:pt x="67" y="250"/>
                                  </a:cubicBezTo>
                                  <a:cubicBezTo>
                                    <a:pt x="67" y="246"/>
                                    <a:pt x="70" y="243"/>
                                    <a:pt x="74" y="243"/>
                                  </a:cubicBezTo>
                                  <a:cubicBezTo>
                                    <a:pt x="78" y="243"/>
                                    <a:pt x="81" y="246"/>
                                    <a:pt x="81" y="250"/>
                                  </a:cubicBezTo>
                                  <a:cubicBezTo>
                                    <a:pt x="81" y="250"/>
                                    <a:pt x="81" y="250"/>
                                    <a:pt x="81" y="251"/>
                                  </a:cubicBezTo>
                                  <a:cubicBezTo>
                                    <a:pt x="82" y="251"/>
                                    <a:pt x="83" y="251"/>
                                    <a:pt x="84" y="251"/>
                                  </a:cubicBezTo>
                                  <a:cubicBezTo>
                                    <a:pt x="84" y="251"/>
                                    <a:pt x="84" y="250"/>
                                    <a:pt x="84" y="250"/>
                                  </a:cubicBezTo>
                                  <a:close/>
                                  <a:moveTo>
                                    <a:pt x="74" y="245"/>
                                  </a:moveTo>
                                  <a:cubicBezTo>
                                    <a:pt x="71" y="245"/>
                                    <a:pt x="69" y="247"/>
                                    <a:pt x="69" y="250"/>
                                  </a:cubicBezTo>
                                  <a:cubicBezTo>
                                    <a:pt x="69" y="250"/>
                                    <a:pt x="69" y="250"/>
                                    <a:pt x="69" y="250"/>
                                  </a:cubicBezTo>
                                  <a:cubicBezTo>
                                    <a:pt x="71" y="250"/>
                                    <a:pt x="72" y="250"/>
                                    <a:pt x="74" y="250"/>
                                  </a:cubicBezTo>
                                  <a:cubicBezTo>
                                    <a:pt x="76" y="250"/>
                                    <a:pt x="78" y="250"/>
                                    <a:pt x="79" y="250"/>
                                  </a:cubicBezTo>
                                  <a:cubicBezTo>
                                    <a:pt x="79" y="250"/>
                                    <a:pt x="79" y="250"/>
                                    <a:pt x="79" y="250"/>
                                  </a:cubicBezTo>
                                  <a:cubicBezTo>
                                    <a:pt x="79" y="247"/>
                                    <a:pt x="77" y="245"/>
                                    <a:pt x="74" y="245"/>
                                  </a:cubicBezTo>
                                  <a:close/>
                                  <a:moveTo>
                                    <a:pt x="50" y="265"/>
                                  </a:moveTo>
                                  <a:cubicBezTo>
                                    <a:pt x="57" y="261"/>
                                    <a:pt x="65" y="258"/>
                                    <a:pt x="74" y="258"/>
                                  </a:cubicBezTo>
                                  <a:cubicBezTo>
                                    <a:pt x="83" y="258"/>
                                    <a:pt x="92" y="261"/>
                                    <a:pt x="99" y="265"/>
                                  </a:cubicBezTo>
                                  <a:cubicBezTo>
                                    <a:pt x="100" y="264"/>
                                    <a:pt x="102" y="262"/>
                                    <a:pt x="103" y="261"/>
                                  </a:cubicBezTo>
                                  <a:cubicBezTo>
                                    <a:pt x="95" y="255"/>
                                    <a:pt x="85" y="252"/>
                                    <a:pt x="74" y="252"/>
                                  </a:cubicBezTo>
                                  <a:cubicBezTo>
                                    <a:pt x="63" y="252"/>
                                    <a:pt x="53" y="255"/>
                                    <a:pt x="45" y="261"/>
                                  </a:cubicBezTo>
                                  <a:cubicBezTo>
                                    <a:pt x="46" y="263"/>
                                    <a:pt x="48" y="264"/>
                                    <a:pt x="50" y="265"/>
                                  </a:cubicBezTo>
                                  <a:close/>
                                  <a:moveTo>
                                    <a:pt x="55" y="271"/>
                                  </a:moveTo>
                                  <a:cubicBezTo>
                                    <a:pt x="60" y="268"/>
                                    <a:pt x="67" y="265"/>
                                    <a:pt x="74" y="265"/>
                                  </a:cubicBezTo>
                                  <a:cubicBezTo>
                                    <a:pt x="81" y="265"/>
                                    <a:pt x="88" y="268"/>
                                    <a:pt x="94" y="271"/>
                                  </a:cubicBezTo>
                                  <a:cubicBezTo>
                                    <a:pt x="95" y="270"/>
                                    <a:pt x="96" y="268"/>
                                    <a:pt x="97" y="266"/>
                                  </a:cubicBezTo>
                                  <a:cubicBezTo>
                                    <a:pt x="91" y="262"/>
                                    <a:pt x="83" y="259"/>
                                    <a:pt x="74" y="259"/>
                                  </a:cubicBezTo>
                                  <a:cubicBezTo>
                                    <a:pt x="65" y="259"/>
                                    <a:pt x="57" y="262"/>
                                    <a:pt x="51" y="267"/>
                                  </a:cubicBezTo>
                                  <a:cubicBezTo>
                                    <a:pt x="52" y="268"/>
                                    <a:pt x="53" y="270"/>
                                    <a:pt x="55" y="271"/>
                                  </a:cubicBezTo>
                                  <a:close/>
                                  <a:moveTo>
                                    <a:pt x="58" y="277"/>
                                  </a:moveTo>
                                  <a:cubicBezTo>
                                    <a:pt x="63" y="274"/>
                                    <a:pt x="68" y="272"/>
                                    <a:pt x="74" y="272"/>
                                  </a:cubicBezTo>
                                  <a:cubicBezTo>
                                    <a:pt x="80" y="272"/>
                                    <a:pt x="85" y="274"/>
                                    <a:pt x="90" y="277"/>
                                  </a:cubicBezTo>
                                  <a:cubicBezTo>
                                    <a:pt x="91" y="276"/>
                                    <a:pt x="92" y="274"/>
                                    <a:pt x="93" y="273"/>
                                  </a:cubicBezTo>
                                  <a:cubicBezTo>
                                    <a:pt x="87" y="269"/>
                                    <a:pt x="81" y="267"/>
                                    <a:pt x="74" y="267"/>
                                  </a:cubicBezTo>
                                  <a:cubicBezTo>
                                    <a:pt x="67" y="267"/>
                                    <a:pt x="61" y="269"/>
                                    <a:pt x="55" y="273"/>
                                  </a:cubicBezTo>
                                  <a:cubicBezTo>
                                    <a:pt x="56" y="274"/>
                                    <a:pt x="57" y="276"/>
                                    <a:pt x="58" y="277"/>
                                  </a:cubicBezTo>
                                  <a:close/>
                                  <a:moveTo>
                                    <a:pt x="61" y="285"/>
                                  </a:moveTo>
                                  <a:cubicBezTo>
                                    <a:pt x="65" y="282"/>
                                    <a:pt x="69" y="280"/>
                                    <a:pt x="74" y="280"/>
                                  </a:cubicBezTo>
                                  <a:cubicBezTo>
                                    <a:pt x="79" y="280"/>
                                    <a:pt x="83" y="282"/>
                                    <a:pt x="87" y="284"/>
                                  </a:cubicBezTo>
                                  <a:cubicBezTo>
                                    <a:pt x="87" y="282"/>
                                    <a:pt x="88" y="280"/>
                                    <a:pt x="89" y="279"/>
                                  </a:cubicBezTo>
                                  <a:cubicBezTo>
                                    <a:pt x="85" y="276"/>
                                    <a:pt x="80" y="274"/>
                                    <a:pt x="74" y="274"/>
                                  </a:cubicBezTo>
                                  <a:cubicBezTo>
                                    <a:pt x="69" y="274"/>
                                    <a:pt x="63" y="276"/>
                                    <a:pt x="59" y="279"/>
                                  </a:cubicBezTo>
                                  <a:cubicBezTo>
                                    <a:pt x="60" y="281"/>
                                    <a:pt x="61" y="283"/>
                                    <a:pt x="61" y="285"/>
                                  </a:cubicBezTo>
                                  <a:close/>
                                  <a:moveTo>
                                    <a:pt x="63" y="293"/>
                                  </a:moveTo>
                                  <a:cubicBezTo>
                                    <a:pt x="66" y="290"/>
                                    <a:pt x="70" y="288"/>
                                    <a:pt x="74" y="288"/>
                                  </a:cubicBezTo>
                                  <a:cubicBezTo>
                                    <a:pt x="78" y="288"/>
                                    <a:pt x="82" y="290"/>
                                    <a:pt x="85" y="293"/>
                                  </a:cubicBezTo>
                                  <a:cubicBezTo>
                                    <a:pt x="85" y="290"/>
                                    <a:pt x="85" y="288"/>
                                    <a:pt x="86" y="286"/>
                                  </a:cubicBezTo>
                                  <a:cubicBezTo>
                                    <a:pt x="83" y="283"/>
                                    <a:pt x="79" y="282"/>
                                    <a:pt x="74" y="282"/>
                                  </a:cubicBezTo>
                                  <a:cubicBezTo>
                                    <a:pt x="69" y="282"/>
                                    <a:pt x="65" y="283"/>
                                    <a:pt x="62" y="286"/>
                                  </a:cubicBezTo>
                                  <a:cubicBezTo>
                                    <a:pt x="63" y="288"/>
                                    <a:pt x="63" y="291"/>
                                    <a:pt x="63" y="293"/>
                                  </a:cubicBezTo>
                                  <a:close/>
                                  <a:moveTo>
                                    <a:pt x="84" y="301"/>
                                  </a:moveTo>
                                  <a:cubicBezTo>
                                    <a:pt x="84" y="299"/>
                                    <a:pt x="84" y="297"/>
                                    <a:pt x="84" y="295"/>
                                  </a:cubicBezTo>
                                  <a:cubicBezTo>
                                    <a:pt x="82" y="292"/>
                                    <a:pt x="78" y="289"/>
                                    <a:pt x="74" y="289"/>
                                  </a:cubicBezTo>
                                  <a:cubicBezTo>
                                    <a:pt x="70" y="289"/>
                                    <a:pt x="66" y="292"/>
                                    <a:pt x="64" y="295"/>
                                  </a:cubicBezTo>
                                  <a:cubicBezTo>
                                    <a:pt x="64" y="297"/>
                                    <a:pt x="64" y="299"/>
                                    <a:pt x="64" y="301"/>
                                  </a:cubicBezTo>
                                  <a:cubicBezTo>
                                    <a:pt x="64" y="302"/>
                                    <a:pt x="64" y="302"/>
                                    <a:pt x="64" y="302"/>
                                  </a:cubicBezTo>
                                  <a:cubicBezTo>
                                    <a:pt x="65" y="302"/>
                                    <a:pt x="66" y="302"/>
                                    <a:pt x="68" y="302"/>
                                  </a:cubicBezTo>
                                  <a:cubicBezTo>
                                    <a:pt x="68" y="302"/>
                                    <a:pt x="67" y="301"/>
                                    <a:pt x="67" y="301"/>
                                  </a:cubicBezTo>
                                  <a:cubicBezTo>
                                    <a:pt x="67" y="298"/>
                                    <a:pt x="70" y="295"/>
                                    <a:pt x="74" y="295"/>
                                  </a:cubicBezTo>
                                  <a:cubicBezTo>
                                    <a:pt x="78" y="295"/>
                                    <a:pt x="81" y="298"/>
                                    <a:pt x="81" y="301"/>
                                  </a:cubicBezTo>
                                  <a:cubicBezTo>
                                    <a:pt x="81" y="301"/>
                                    <a:pt x="81" y="302"/>
                                    <a:pt x="81" y="302"/>
                                  </a:cubicBezTo>
                                  <a:cubicBezTo>
                                    <a:pt x="82" y="302"/>
                                    <a:pt x="83" y="302"/>
                                    <a:pt x="84" y="302"/>
                                  </a:cubicBezTo>
                                  <a:cubicBezTo>
                                    <a:pt x="84" y="302"/>
                                    <a:pt x="84" y="302"/>
                                    <a:pt x="84" y="301"/>
                                  </a:cubicBezTo>
                                  <a:close/>
                                  <a:moveTo>
                                    <a:pt x="74" y="296"/>
                                  </a:moveTo>
                                  <a:cubicBezTo>
                                    <a:pt x="71" y="296"/>
                                    <a:pt x="69" y="298"/>
                                    <a:pt x="69" y="301"/>
                                  </a:cubicBezTo>
                                  <a:cubicBezTo>
                                    <a:pt x="69" y="301"/>
                                    <a:pt x="69" y="302"/>
                                    <a:pt x="69" y="302"/>
                                  </a:cubicBezTo>
                                  <a:cubicBezTo>
                                    <a:pt x="71" y="302"/>
                                    <a:pt x="72" y="301"/>
                                    <a:pt x="74" y="301"/>
                                  </a:cubicBezTo>
                                  <a:cubicBezTo>
                                    <a:pt x="76" y="301"/>
                                    <a:pt x="78" y="302"/>
                                    <a:pt x="79" y="302"/>
                                  </a:cubicBezTo>
                                  <a:cubicBezTo>
                                    <a:pt x="79" y="302"/>
                                    <a:pt x="79" y="301"/>
                                    <a:pt x="79" y="301"/>
                                  </a:cubicBezTo>
                                  <a:cubicBezTo>
                                    <a:pt x="79" y="298"/>
                                    <a:pt x="77" y="296"/>
                                    <a:pt x="74" y="296"/>
                                  </a:cubicBezTo>
                                  <a:close/>
                                  <a:moveTo>
                                    <a:pt x="50" y="317"/>
                                  </a:moveTo>
                                  <a:cubicBezTo>
                                    <a:pt x="57" y="312"/>
                                    <a:pt x="65" y="309"/>
                                    <a:pt x="74" y="309"/>
                                  </a:cubicBezTo>
                                  <a:cubicBezTo>
                                    <a:pt x="83" y="309"/>
                                    <a:pt x="92" y="312"/>
                                    <a:pt x="99" y="317"/>
                                  </a:cubicBezTo>
                                  <a:cubicBezTo>
                                    <a:pt x="100" y="315"/>
                                    <a:pt x="102" y="314"/>
                                    <a:pt x="103" y="312"/>
                                  </a:cubicBezTo>
                                  <a:cubicBezTo>
                                    <a:pt x="95" y="307"/>
                                    <a:pt x="85" y="303"/>
                                    <a:pt x="74" y="303"/>
                                  </a:cubicBezTo>
                                  <a:cubicBezTo>
                                    <a:pt x="63" y="303"/>
                                    <a:pt x="53" y="307"/>
                                    <a:pt x="45" y="313"/>
                                  </a:cubicBezTo>
                                  <a:cubicBezTo>
                                    <a:pt x="46" y="314"/>
                                    <a:pt x="48" y="315"/>
                                    <a:pt x="50" y="317"/>
                                  </a:cubicBezTo>
                                  <a:close/>
                                  <a:moveTo>
                                    <a:pt x="55" y="323"/>
                                  </a:moveTo>
                                  <a:cubicBezTo>
                                    <a:pt x="60" y="319"/>
                                    <a:pt x="67" y="317"/>
                                    <a:pt x="74" y="317"/>
                                  </a:cubicBezTo>
                                  <a:cubicBezTo>
                                    <a:pt x="81" y="317"/>
                                    <a:pt x="88" y="319"/>
                                    <a:pt x="94" y="323"/>
                                  </a:cubicBezTo>
                                  <a:cubicBezTo>
                                    <a:pt x="95" y="321"/>
                                    <a:pt x="96" y="319"/>
                                    <a:pt x="97" y="318"/>
                                  </a:cubicBezTo>
                                  <a:cubicBezTo>
                                    <a:pt x="91" y="313"/>
                                    <a:pt x="83" y="311"/>
                                    <a:pt x="74" y="311"/>
                                  </a:cubicBezTo>
                                  <a:cubicBezTo>
                                    <a:pt x="65" y="311"/>
                                    <a:pt x="57" y="313"/>
                                    <a:pt x="51" y="318"/>
                                  </a:cubicBezTo>
                                  <a:cubicBezTo>
                                    <a:pt x="52" y="319"/>
                                    <a:pt x="53" y="321"/>
                                    <a:pt x="55" y="323"/>
                                  </a:cubicBezTo>
                                  <a:close/>
                                  <a:moveTo>
                                    <a:pt x="58" y="329"/>
                                  </a:moveTo>
                                  <a:cubicBezTo>
                                    <a:pt x="63" y="326"/>
                                    <a:pt x="68" y="324"/>
                                    <a:pt x="74" y="324"/>
                                  </a:cubicBezTo>
                                  <a:cubicBezTo>
                                    <a:pt x="80" y="324"/>
                                    <a:pt x="85" y="326"/>
                                    <a:pt x="90" y="329"/>
                                  </a:cubicBezTo>
                                  <a:cubicBezTo>
                                    <a:pt x="91" y="327"/>
                                    <a:pt x="92" y="325"/>
                                    <a:pt x="93" y="324"/>
                                  </a:cubicBezTo>
                                  <a:cubicBezTo>
                                    <a:pt x="87" y="320"/>
                                    <a:pt x="81" y="318"/>
                                    <a:pt x="74" y="318"/>
                                  </a:cubicBezTo>
                                  <a:cubicBezTo>
                                    <a:pt x="67" y="318"/>
                                    <a:pt x="61" y="320"/>
                                    <a:pt x="55" y="324"/>
                                  </a:cubicBezTo>
                                  <a:cubicBezTo>
                                    <a:pt x="56" y="326"/>
                                    <a:pt x="57" y="327"/>
                                    <a:pt x="58" y="329"/>
                                  </a:cubicBezTo>
                                  <a:close/>
                                  <a:moveTo>
                                    <a:pt x="61" y="336"/>
                                  </a:moveTo>
                                  <a:cubicBezTo>
                                    <a:pt x="65" y="333"/>
                                    <a:pt x="69" y="332"/>
                                    <a:pt x="74" y="332"/>
                                  </a:cubicBezTo>
                                  <a:cubicBezTo>
                                    <a:pt x="79" y="332"/>
                                    <a:pt x="83" y="333"/>
                                    <a:pt x="87" y="336"/>
                                  </a:cubicBezTo>
                                  <a:cubicBezTo>
                                    <a:pt x="87" y="334"/>
                                    <a:pt x="88" y="332"/>
                                    <a:pt x="89" y="330"/>
                                  </a:cubicBezTo>
                                  <a:cubicBezTo>
                                    <a:pt x="85" y="327"/>
                                    <a:pt x="80" y="325"/>
                                    <a:pt x="74" y="325"/>
                                  </a:cubicBezTo>
                                  <a:cubicBezTo>
                                    <a:pt x="69" y="325"/>
                                    <a:pt x="63" y="327"/>
                                    <a:pt x="59" y="330"/>
                                  </a:cubicBezTo>
                                  <a:cubicBezTo>
                                    <a:pt x="60" y="332"/>
                                    <a:pt x="61" y="334"/>
                                    <a:pt x="61" y="336"/>
                                  </a:cubicBezTo>
                                  <a:close/>
                                  <a:moveTo>
                                    <a:pt x="63" y="344"/>
                                  </a:moveTo>
                                  <a:cubicBezTo>
                                    <a:pt x="66" y="341"/>
                                    <a:pt x="70" y="339"/>
                                    <a:pt x="74" y="339"/>
                                  </a:cubicBezTo>
                                  <a:cubicBezTo>
                                    <a:pt x="78" y="339"/>
                                    <a:pt x="82" y="341"/>
                                    <a:pt x="85" y="344"/>
                                  </a:cubicBezTo>
                                  <a:cubicBezTo>
                                    <a:pt x="85" y="342"/>
                                    <a:pt x="85" y="339"/>
                                    <a:pt x="86" y="337"/>
                                  </a:cubicBezTo>
                                  <a:cubicBezTo>
                                    <a:pt x="83" y="335"/>
                                    <a:pt x="79" y="333"/>
                                    <a:pt x="74" y="333"/>
                                  </a:cubicBezTo>
                                  <a:cubicBezTo>
                                    <a:pt x="69" y="333"/>
                                    <a:pt x="65" y="335"/>
                                    <a:pt x="62" y="337"/>
                                  </a:cubicBezTo>
                                  <a:cubicBezTo>
                                    <a:pt x="63" y="340"/>
                                    <a:pt x="63" y="342"/>
                                    <a:pt x="63" y="344"/>
                                  </a:cubicBezTo>
                                  <a:close/>
                                  <a:moveTo>
                                    <a:pt x="84" y="353"/>
                                  </a:moveTo>
                                  <a:cubicBezTo>
                                    <a:pt x="84" y="350"/>
                                    <a:pt x="84" y="348"/>
                                    <a:pt x="84" y="346"/>
                                  </a:cubicBezTo>
                                  <a:cubicBezTo>
                                    <a:pt x="82" y="343"/>
                                    <a:pt x="78" y="341"/>
                                    <a:pt x="74" y="341"/>
                                  </a:cubicBezTo>
                                  <a:cubicBezTo>
                                    <a:pt x="70" y="341"/>
                                    <a:pt x="66" y="343"/>
                                    <a:pt x="64" y="347"/>
                                  </a:cubicBezTo>
                                  <a:cubicBezTo>
                                    <a:pt x="64" y="349"/>
                                    <a:pt x="64" y="351"/>
                                    <a:pt x="64" y="353"/>
                                  </a:cubicBezTo>
                                  <a:cubicBezTo>
                                    <a:pt x="64" y="353"/>
                                    <a:pt x="64" y="353"/>
                                    <a:pt x="64" y="354"/>
                                  </a:cubicBezTo>
                                  <a:cubicBezTo>
                                    <a:pt x="65" y="354"/>
                                    <a:pt x="66" y="353"/>
                                    <a:pt x="68" y="353"/>
                                  </a:cubicBezTo>
                                  <a:cubicBezTo>
                                    <a:pt x="68" y="353"/>
                                    <a:pt x="67" y="353"/>
                                    <a:pt x="67" y="353"/>
                                  </a:cubicBezTo>
                                  <a:cubicBezTo>
                                    <a:pt x="67" y="349"/>
                                    <a:pt x="70" y="346"/>
                                    <a:pt x="74" y="346"/>
                                  </a:cubicBezTo>
                                  <a:cubicBezTo>
                                    <a:pt x="78" y="346"/>
                                    <a:pt x="81" y="349"/>
                                    <a:pt x="81" y="353"/>
                                  </a:cubicBezTo>
                                  <a:cubicBezTo>
                                    <a:pt x="81" y="353"/>
                                    <a:pt x="81" y="353"/>
                                    <a:pt x="81" y="353"/>
                                  </a:cubicBezTo>
                                  <a:cubicBezTo>
                                    <a:pt x="82" y="353"/>
                                    <a:pt x="83" y="354"/>
                                    <a:pt x="84" y="354"/>
                                  </a:cubicBezTo>
                                  <a:cubicBezTo>
                                    <a:pt x="84" y="353"/>
                                    <a:pt x="84" y="353"/>
                                    <a:pt x="84" y="353"/>
                                  </a:cubicBezTo>
                                  <a:close/>
                                  <a:moveTo>
                                    <a:pt x="74" y="348"/>
                                  </a:moveTo>
                                  <a:cubicBezTo>
                                    <a:pt x="71" y="348"/>
                                    <a:pt x="69" y="350"/>
                                    <a:pt x="69" y="353"/>
                                  </a:cubicBezTo>
                                  <a:cubicBezTo>
                                    <a:pt x="69" y="353"/>
                                    <a:pt x="69" y="353"/>
                                    <a:pt x="69" y="353"/>
                                  </a:cubicBezTo>
                                  <a:cubicBezTo>
                                    <a:pt x="71" y="353"/>
                                    <a:pt x="72" y="353"/>
                                    <a:pt x="74" y="353"/>
                                  </a:cubicBezTo>
                                  <a:cubicBezTo>
                                    <a:pt x="76" y="353"/>
                                    <a:pt x="78" y="353"/>
                                    <a:pt x="79" y="353"/>
                                  </a:cubicBezTo>
                                  <a:cubicBezTo>
                                    <a:pt x="79" y="353"/>
                                    <a:pt x="79" y="353"/>
                                    <a:pt x="79" y="353"/>
                                  </a:cubicBezTo>
                                  <a:cubicBezTo>
                                    <a:pt x="79" y="350"/>
                                    <a:pt x="77" y="348"/>
                                    <a:pt x="74" y="348"/>
                                  </a:cubicBezTo>
                                  <a:close/>
                                  <a:moveTo>
                                    <a:pt x="50" y="368"/>
                                  </a:moveTo>
                                  <a:cubicBezTo>
                                    <a:pt x="57" y="363"/>
                                    <a:pt x="65" y="361"/>
                                    <a:pt x="74" y="361"/>
                                  </a:cubicBezTo>
                                  <a:cubicBezTo>
                                    <a:pt x="83" y="361"/>
                                    <a:pt x="92" y="363"/>
                                    <a:pt x="99" y="368"/>
                                  </a:cubicBezTo>
                                  <a:cubicBezTo>
                                    <a:pt x="100" y="367"/>
                                    <a:pt x="102" y="365"/>
                                    <a:pt x="103" y="364"/>
                                  </a:cubicBezTo>
                                  <a:cubicBezTo>
                                    <a:pt x="95" y="358"/>
                                    <a:pt x="85" y="354"/>
                                    <a:pt x="74" y="354"/>
                                  </a:cubicBezTo>
                                  <a:cubicBezTo>
                                    <a:pt x="63" y="354"/>
                                    <a:pt x="53" y="358"/>
                                    <a:pt x="45" y="364"/>
                                  </a:cubicBezTo>
                                  <a:cubicBezTo>
                                    <a:pt x="46" y="365"/>
                                    <a:pt x="48" y="367"/>
                                    <a:pt x="50" y="368"/>
                                  </a:cubicBezTo>
                                  <a:close/>
                                  <a:moveTo>
                                    <a:pt x="55" y="374"/>
                                  </a:moveTo>
                                  <a:cubicBezTo>
                                    <a:pt x="60" y="370"/>
                                    <a:pt x="67" y="368"/>
                                    <a:pt x="74" y="368"/>
                                  </a:cubicBezTo>
                                  <a:cubicBezTo>
                                    <a:pt x="81" y="368"/>
                                    <a:pt x="88" y="370"/>
                                    <a:pt x="94" y="374"/>
                                  </a:cubicBezTo>
                                  <a:cubicBezTo>
                                    <a:pt x="95" y="372"/>
                                    <a:pt x="96" y="371"/>
                                    <a:pt x="97" y="369"/>
                                  </a:cubicBezTo>
                                  <a:cubicBezTo>
                                    <a:pt x="91" y="365"/>
                                    <a:pt x="83" y="362"/>
                                    <a:pt x="74" y="362"/>
                                  </a:cubicBezTo>
                                  <a:cubicBezTo>
                                    <a:pt x="65" y="362"/>
                                    <a:pt x="57" y="365"/>
                                    <a:pt x="51" y="369"/>
                                  </a:cubicBezTo>
                                  <a:cubicBezTo>
                                    <a:pt x="52" y="371"/>
                                    <a:pt x="53" y="372"/>
                                    <a:pt x="55" y="374"/>
                                  </a:cubicBezTo>
                                  <a:close/>
                                  <a:moveTo>
                                    <a:pt x="58" y="380"/>
                                  </a:moveTo>
                                  <a:cubicBezTo>
                                    <a:pt x="63" y="377"/>
                                    <a:pt x="68" y="375"/>
                                    <a:pt x="74" y="375"/>
                                  </a:cubicBezTo>
                                  <a:cubicBezTo>
                                    <a:pt x="80" y="375"/>
                                    <a:pt x="85" y="377"/>
                                    <a:pt x="90" y="380"/>
                                  </a:cubicBezTo>
                                  <a:cubicBezTo>
                                    <a:pt x="91" y="378"/>
                                    <a:pt x="92" y="377"/>
                                    <a:pt x="93" y="375"/>
                                  </a:cubicBezTo>
                                  <a:cubicBezTo>
                                    <a:pt x="87" y="372"/>
                                    <a:pt x="81" y="370"/>
                                    <a:pt x="74" y="370"/>
                                  </a:cubicBezTo>
                                  <a:cubicBezTo>
                                    <a:pt x="67" y="370"/>
                                    <a:pt x="61" y="372"/>
                                    <a:pt x="55" y="375"/>
                                  </a:cubicBezTo>
                                  <a:cubicBezTo>
                                    <a:pt x="56" y="377"/>
                                    <a:pt x="57" y="378"/>
                                    <a:pt x="58" y="380"/>
                                  </a:cubicBezTo>
                                  <a:close/>
                                  <a:moveTo>
                                    <a:pt x="61" y="387"/>
                                  </a:moveTo>
                                  <a:cubicBezTo>
                                    <a:pt x="65" y="385"/>
                                    <a:pt x="69" y="383"/>
                                    <a:pt x="74" y="383"/>
                                  </a:cubicBezTo>
                                  <a:cubicBezTo>
                                    <a:pt x="79" y="383"/>
                                    <a:pt x="83" y="385"/>
                                    <a:pt x="87" y="387"/>
                                  </a:cubicBezTo>
                                  <a:cubicBezTo>
                                    <a:pt x="87" y="385"/>
                                    <a:pt x="88" y="383"/>
                                    <a:pt x="89" y="381"/>
                                  </a:cubicBezTo>
                                  <a:cubicBezTo>
                                    <a:pt x="85" y="378"/>
                                    <a:pt x="80" y="377"/>
                                    <a:pt x="74" y="377"/>
                                  </a:cubicBezTo>
                                  <a:cubicBezTo>
                                    <a:pt x="69" y="377"/>
                                    <a:pt x="63" y="379"/>
                                    <a:pt x="59" y="381"/>
                                  </a:cubicBezTo>
                                  <a:cubicBezTo>
                                    <a:pt x="60" y="383"/>
                                    <a:pt x="61" y="385"/>
                                    <a:pt x="61" y="387"/>
                                  </a:cubicBezTo>
                                  <a:close/>
                                  <a:moveTo>
                                    <a:pt x="63" y="396"/>
                                  </a:moveTo>
                                  <a:cubicBezTo>
                                    <a:pt x="66" y="393"/>
                                    <a:pt x="70" y="390"/>
                                    <a:pt x="74" y="390"/>
                                  </a:cubicBezTo>
                                  <a:cubicBezTo>
                                    <a:pt x="78" y="390"/>
                                    <a:pt x="82" y="392"/>
                                    <a:pt x="85" y="395"/>
                                  </a:cubicBezTo>
                                  <a:cubicBezTo>
                                    <a:pt x="85" y="393"/>
                                    <a:pt x="85" y="391"/>
                                    <a:pt x="86" y="389"/>
                                  </a:cubicBezTo>
                                  <a:cubicBezTo>
                                    <a:pt x="83" y="386"/>
                                    <a:pt x="79" y="385"/>
                                    <a:pt x="74" y="385"/>
                                  </a:cubicBezTo>
                                  <a:cubicBezTo>
                                    <a:pt x="69" y="385"/>
                                    <a:pt x="65" y="386"/>
                                    <a:pt x="62" y="389"/>
                                  </a:cubicBezTo>
                                  <a:cubicBezTo>
                                    <a:pt x="63" y="391"/>
                                    <a:pt x="63" y="393"/>
                                    <a:pt x="63" y="396"/>
                                  </a:cubicBezTo>
                                  <a:close/>
                                  <a:moveTo>
                                    <a:pt x="84" y="404"/>
                                  </a:moveTo>
                                  <a:cubicBezTo>
                                    <a:pt x="84" y="402"/>
                                    <a:pt x="84" y="400"/>
                                    <a:pt x="84" y="398"/>
                                  </a:cubicBezTo>
                                  <a:cubicBezTo>
                                    <a:pt x="82" y="394"/>
                                    <a:pt x="78" y="392"/>
                                    <a:pt x="74" y="392"/>
                                  </a:cubicBezTo>
                                  <a:cubicBezTo>
                                    <a:pt x="70" y="392"/>
                                    <a:pt x="66" y="394"/>
                                    <a:pt x="64" y="398"/>
                                  </a:cubicBezTo>
                                  <a:cubicBezTo>
                                    <a:pt x="64" y="400"/>
                                    <a:pt x="64" y="402"/>
                                    <a:pt x="64" y="404"/>
                                  </a:cubicBezTo>
                                  <a:cubicBezTo>
                                    <a:pt x="64" y="404"/>
                                    <a:pt x="64" y="405"/>
                                    <a:pt x="64" y="405"/>
                                  </a:cubicBezTo>
                                  <a:cubicBezTo>
                                    <a:pt x="65" y="405"/>
                                    <a:pt x="66" y="405"/>
                                    <a:pt x="68" y="405"/>
                                  </a:cubicBezTo>
                                  <a:cubicBezTo>
                                    <a:pt x="68" y="404"/>
                                    <a:pt x="67" y="404"/>
                                    <a:pt x="67" y="404"/>
                                  </a:cubicBezTo>
                                  <a:cubicBezTo>
                                    <a:pt x="67" y="400"/>
                                    <a:pt x="70" y="397"/>
                                    <a:pt x="74" y="397"/>
                                  </a:cubicBezTo>
                                  <a:cubicBezTo>
                                    <a:pt x="78" y="397"/>
                                    <a:pt x="81" y="400"/>
                                    <a:pt x="81" y="404"/>
                                  </a:cubicBezTo>
                                  <a:cubicBezTo>
                                    <a:pt x="81" y="404"/>
                                    <a:pt x="81" y="404"/>
                                    <a:pt x="81" y="405"/>
                                  </a:cubicBezTo>
                                  <a:cubicBezTo>
                                    <a:pt x="82" y="405"/>
                                    <a:pt x="83" y="405"/>
                                    <a:pt x="84" y="405"/>
                                  </a:cubicBezTo>
                                  <a:cubicBezTo>
                                    <a:pt x="84" y="405"/>
                                    <a:pt x="84" y="404"/>
                                    <a:pt x="84" y="404"/>
                                  </a:cubicBezTo>
                                  <a:close/>
                                  <a:moveTo>
                                    <a:pt x="74" y="399"/>
                                  </a:moveTo>
                                  <a:cubicBezTo>
                                    <a:pt x="71" y="399"/>
                                    <a:pt x="69" y="401"/>
                                    <a:pt x="69" y="404"/>
                                  </a:cubicBezTo>
                                  <a:cubicBezTo>
                                    <a:pt x="69" y="404"/>
                                    <a:pt x="69" y="404"/>
                                    <a:pt x="69" y="404"/>
                                  </a:cubicBezTo>
                                  <a:cubicBezTo>
                                    <a:pt x="71" y="404"/>
                                    <a:pt x="72" y="404"/>
                                    <a:pt x="74" y="404"/>
                                  </a:cubicBezTo>
                                  <a:cubicBezTo>
                                    <a:pt x="76" y="404"/>
                                    <a:pt x="78" y="404"/>
                                    <a:pt x="79" y="404"/>
                                  </a:cubicBezTo>
                                  <a:cubicBezTo>
                                    <a:pt x="79" y="404"/>
                                    <a:pt x="79" y="404"/>
                                    <a:pt x="79" y="404"/>
                                  </a:cubicBezTo>
                                  <a:cubicBezTo>
                                    <a:pt x="79" y="401"/>
                                    <a:pt x="77" y="399"/>
                                    <a:pt x="74" y="399"/>
                                  </a:cubicBezTo>
                                  <a:close/>
                                  <a:moveTo>
                                    <a:pt x="50" y="420"/>
                                  </a:moveTo>
                                  <a:cubicBezTo>
                                    <a:pt x="57" y="415"/>
                                    <a:pt x="65" y="412"/>
                                    <a:pt x="74" y="412"/>
                                  </a:cubicBezTo>
                                  <a:cubicBezTo>
                                    <a:pt x="83" y="412"/>
                                    <a:pt x="92" y="415"/>
                                    <a:pt x="99" y="419"/>
                                  </a:cubicBezTo>
                                  <a:cubicBezTo>
                                    <a:pt x="100" y="418"/>
                                    <a:pt x="102" y="417"/>
                                    <a:pt x="103" y="415"/>
                                  </a:cubicBezTo>
                                  <a:cubicBezTo>
                                    <a:pt x="95" y="409"/>
                                    <a:pt x="85" y="406"/>
                                    <a:pt x="74" y="406"/>
                                  </a:cubicBezTo>
                                  <a:cubicBezTo>
                                    <a:pt x="63" y="406"/>
                                    <a:pt x="53" y="409"/>
                                    <a:pt x="45" y="415"/>
                                  </a:cubicBezTo>
                                  <a:cubicBezTo>
                                    <a:pt x="46" y="417"/>
                                    <a:pt x="48" y="418"/>
                                    <a:pt x="50" y="420"/>
                                  </a:cubicBezTo>
                                  <a:close/>
                                  <a:moveTo>
                                    <a:pt x="55" y="426"/>
                                  </a:moveTo>
                                  <a:cubicBezTo>
                                    <a:pt x="60" y="422"/>
                                    <a:pt x="67" y="420"/>
                                    <a:pt x="74" y="420"/>
                                  </a:cubicBezTo>
                                  <a:cubicBezTo>
                                    <a:pt x="81" y="420"/>
                                    <a:pt x="88" y="422"/>
                                    <a:pt x="94" y="425"/>
                                  </a:cubicBezTo>
                                  <a:cubicBezTo>
                                    <a:pt x="95" y="424"/>
                                    <a:pt x="96" y="422"/>
                                    <a:pt x="97" y="421"/>
                                  </a:cubicBezTo>
                                  <a:cubicBezTo>
                                    <a:pt x="91" y="416"/>
                                    <a:pt x="83" y="413"/>
                                    <a:pt x="74" y="413"/>
                                  </a:cubicBezTo>
                                  <a:cubicBezTo>
                                    <a:pt x="65" y="413"/>
                                    <a:pt x="57" y="416"/>
                                    <a:pt x="51" y="421"/>
                                  </a:cubicBezTo>
                                  <a:cubicBezTo>
                                    <a:pt x="52" y="422"/>
                                    <a:pt x="53" y="424"/>
                                    <a:pt x="55" y="426"/>
                                  </a:cubicBezTo>
                                  <a:close/>
                                  <a:moveTo>
                                    <a:pt x="58" y="431"/>
                                  </a:moveTo>
                                  <a:cubicBezTo>
                                    <a:pt x="63" y="428"/>
                                    <a:pt x="68" y="427"/>
                                    <a:pt x="74" y="427"/>
                                  </a:cubicBezTo>
                                  <a:cubicBezTo>
                                    <a:pt x="80" y="427"/>
                                    <a:pt x="85" y="428"/>
                                    <a:pt x="90" y="431"/>
                                  </a:cubicBezTo>
                                  <a:cubicBezTo>
                                    <a:pt x="91" y="430"/>
                                    <a:pt x="92" y="428"/>
                                    <a:pt x="93" y="427"/>
                                  </a:cubicBezTo>
                                  <a:cubicBezTo>
                                    <a:pt x="87" y="423"/>
                                    <a:pt x="81" y="421"/>
                                    <a:pt x="74" y="421"/>
                                  </a:cubicBezTo>
                                  <a:cubicBezTo>
                                    <a:pt x="67" y="421"/>
                                    <a:pt x="61" y="423"/>
                                    <a:pt x="55" y="427"/>
                                  </a:cubicBezTo>
                                  <a:cubicBezTo>
                                    <a:pt x="56" y="428"/>
                                    <a:pt x="57" y="430"/>
                                    <a:pt x="58" y="431"/>
                                  </a:cubicBezTo>
                                  <a:close/>
                                  <a:moveTo>
                                    <a:pt x="61" y="439"/>
                                  </a:moveTo>
                                  <a:cubicBezTo>
                                    <a:pt x="65" y="436"/>
                                    <a:pt x="69" y="434"/>
                                    <a:pt x="74" y="434"/>
                                  </a:cubicBezTo>
                                  <a:cubicBezTo>
                                    <a:pt x="79" y="434"/>
                                    <a:pt x="83" y="436"/>
                                    <a:pt x="87" y="438"/>
                                  </a:cubicBezTo>
                                  <a:cubicBezTo>
                                    <a:pt x="87" y="436"/>
                                    <a:pt x="88" y="435"/>
                                    <a:pt x="89" y="433"/>
                                  </a:cubicBezTo>
                                  <a:cubicBezTo>
                                    <a:pt x="85" y="430"/>
                                    <a:pt x="80" y="428"/>
                                    <a:pt x="74" y="428"/>
                                  </a:cubicBezTo>
                                  <a:cubicBezTo>
                                    <a:pt x="69" y="428"/>
                                    <a:pt x="63" y="430"/>
                                    <a:pt x="59" y="433"/>
                                  </a:cubicBezTo>
                                  <a:cubicBezTo>
                                    <a:pt x="60" y="435"/>
                                    <a:pt x="61" y="437"/>
                                    <a:pt x="61" y="439"/>
                                  </a:cubicBezTo>
                                  <a:close/>
                                  <a:moveTo>
                                    <a:pt x="63" y="447"/>
                                  </a:moveTo>
                                  <a:cubicBezTo>
                                    <a:pt x="66" y="444"/>
                                    <a:pt x="70" y="442"/>
                                    <a:pt x="74" y="442"/>
                                  </a:cubicBezTo>
                                  <a:cubicBezTo>
                                    <a:pt x="78" y="442"/>
                                    <a:pt x="82" y="444"/>
                                    <a:pt x="85" y="447"/>
                                  </a:cubicBezTo>
                                  <a:cubicBezTo>
                                    <a:pt x="85" y="444"/>
                                    <a:pt x="85" y="442"/>
                                    <a:pt x="86" y="440"/>
                                  </a:cubicBezTo>
                                  <a:cubicBezTo>
                                    <a:pt x="83" y="437"/>
                                    <a:pt x="79" y="436"/>
                                    <a:pt x="74" y="436"/>
                                  </a:cubicBezTo>
                                  <a:cubicBezTo>
                                    <a:pt x="69" y="436"/>
                                    <a:pt x="65" y="438"/>
                                    <a:pt x="62" y="440"/>
                                  </a:cubicBezTo>
                                  <a:cubicBezTo>
                                    <a:pt x="63" y="442"/>
                                    <a:pt x="63" y="445"/>
                                    <a:pt x="63" y="447"/>
                                  </a:cubicBezTo>
                                  <a:close/>
                                  <a:moveTo>
                                    <a:pt x="84" y="455"/>
                                  </a:moveTo>
                                  <a:cubicBezTo>
                                    <a:pt x="84" y="453"/>
                                    <a:pt x="84" y="451"/>
                                    <a:pt x="84" y="449"/>
                                  </a:cubicBezTo>
                                  <a:cubicBezTo>
                                    <a:pt x="82" y="446"/>
                                    <a:pt x="78" y="443"/>
                                    <a:pt x="74" y="443"/>
                                  </a:cubicBezTo>
                                  <a:cubicBezTo>
                                    <a:pt x="70" y="443"/>
                                    <a:pt x="66" y="446"/>
                                    <a:pt x="64" y="449"/>
                                  </a:cubicBezTo>
                                  <a:cubicBezTo>
                                    <a:pt x="64" y="451"/>
                                    <a:pt x="64" y="453"/>
                                    <a:pt x="64" y="455"/>
                                  </a:cubicBezTo>
                                  <a:cubicBezTo>
                                    <a:pt x="64" y="456"/>
                                    <a:pt x="64" y="456"/>
                                    <a:pt x="64" y="457"/>
                                  </a:cubicBezTo>
                                  <a:cubicBezTo>
                                    <a:pt x="65" y="456"/>
                                    <a:pt x="66" y="456"/>
                                    <a:pt x="68" y="456"/>
                                  </a:cubicBezTo>
                                  <a:cubicBezTo>
                                    <a:pt x="68" y="456"/>
                                    <a:pt x="67" y="456"/>
                                    <a:pt x="67" y="455"/>
                                  </a:cubicBezTo>
                                  <a:cubicBezTo>
                                    <a:pt x="67" y="452"/>
                                    <a:pt x="70" y="449"/>
                                    <a:pt x="74" y="449"/>
                                  </a:cubicBezTo>
                                  <a:cubicBezTo>
                                    <a:pt x="78" y="449"/>
                                    <a:pt x="81" y="452"/>
                                    <a:pt x="81" y="455"/>
                                  </a:cubicBezTo>
                                  <a:cubicBezTo>
                                    <a:pt x="81" y="456"/>
                                    <a:pt x="81" y="456"/>
                                    <a:pt x="81" y="456"/>
                                  </a:cubicBezTo>
                                  <a:cubicBezTo>
                                    <a:pt x="82" y="456"/>
                                    <a:pt x="83" y="456"/>
                                    <a:pt x="84" y="457"/>
                                  </a:cubicBezTo>
                                  <a:cubicBezTo>
                                    <a:pt x="84" y="456"/>
                                    <a:pt x="84" y="456"/>
                                    <a:pt x="84" y="455"/>
                                  </a:cubicBezTo>
                                  <a:close/>
                                  <a:moveTo>
                                    <a:pt x="74" y="450"/>
                                  </a:moveTo>
                                  <a:cubicBezTo>
                                    <a:pt x="71" y="450"/>
                                    <a:pt x="69" y="453"/>
                                    <a:pt x="69" y="455"/>
                                  </a:cubicBezTo>
                                  <a:cubicBezTo>
                                    <a:pt x="69" y="456"/>
                                    <a:pt x="69" y="456"/>
                                    <a:pt x="69" y="456"/>
                                  </a:cubicBezTo>
                                  <a:cubicBezTo>
                                    <a:pt x="71" y="456"/>
                                    <a:pt x="72" y="456"/>
                                    <a:pt x="74" y="456"/>
                                  </a:cubicBezTo>
                                  <a:cubicBezTo>
                                    <a:pt x="76" y="456"/>
                                    <a:pt x="78" y="456"/>
                                    <a:pt x="79" y="456"/>
                                  </a:cubicBezTo>
                                  <a:cubicBezTo>
                                    <a:pt x="79" y="456"/>
                                    <a:pt x="79" y="456"/>
                                    <a:pt x="79" y="455"/>
                                  </a:cubicBezTo>
                                  <a:cubicBezTo>
                                    <a:pt x="79" y="453"/>
                                    <a:pt x="77" y="450"/>
                                    <a:pt x="74" y="450"/>
                                  </a:cubicBezTo>
                                  <a:close/>
                                  <a:moveTo>
                                    <a:pt x="86" y="491"/>
                                  </a:moveTo>
                                  <a:cubicBezTo>
                                    <a:pt x="83" y="489"/>
                                    <a:pt x="79" y="487"/>
                                    <a:pt x="74" y="487"/>
                                  </a:cubicBezTo>
                                  <a:cubicBezTo>
                                    <a:pt x="69" y="487"/>
                                    <a:pt x="65" y="489"/>
                                    <a:pt x="62" y="492"/>
                                  </a:cubicBezTo>
                                  <a:cubicBezTo>
                                    <a:pt x="63" y="494"/>
                                    <a:pt x="63" y="496"/>
                                    <a:pt x="63" y="498"/>
                                  </a:cubicBezTo>
                                  <a:cubicBezTo>
                                    <a:pt x="66" y="495"/>
                                    <a:pt x="70" y="493"/>
                                    <a:pt x="74" y="493"/>
                                  </a:cubicBezTo>
                                  <a:cubicBezTo>
                                    <a:pt x="78" y="493"/>
                                    <a:pt x="82" y="495"/>
                                    <a:pt x="85" y="498"/>
                                  </a:cubicBezTo>
                                  <a:cubicBezTo>
                                    <a:pt x="85" y="496"/>
                                    <a:pt x="85" y="494"/>
                                    <a:pt x="86" y="491"/>
                                  </a:cubicBezTo>
                                  <a:close/>
                                  <a:moveTo>
                                    <a:pt x="89" y="484"/>
                                  </a:moveTo>
                                  <a:cubicBezTo>
                                    <a:pt x="85" y="481"/>
                                    <a:pt x="80" y="480"/>
                                    <a:pt x="74" y="480"/>
                                  </a:cubicBezTo>
                                  <a:cubicBezTo>
                                    <a:pt x="69" y="480"/>
                                    <a:pt x="63" y="481"/>
                                    <a:pt x="59" y="484"/>
                                  </a:cubicBezTo>
                                  <a:cubicBezTo>
                                    <a:pt x="60" y="486"/>
                                    <a:pt x="61" y="488"/>
                                    <a:pt x="61" y="490"/>
                                  </a:cubicBezTo>
                                  <a:cubicBezTo>
                                    <a:pt x="65" y="487"/>
                                    <a:pt x="69" y="486"/>
                                    <a:pt x="74" y="486"/>
                                  </a:cubicBezTo>
                                  <a:cubicBezTo>
                                    <a:pt x="79" y="486"/>
                                    <a:pt x="83" y="487"/>
                                    <a:pt x="87" y="490"/>
                                  </a:cubicBezTo>
                                  <a:cubicBezTo>
                                    <a:pt x="87" y="488"/>
                                    <a:pt x="88" y="486"/>
                                    <a:pt x="89" y="484"/>
                                  </a:cubicBezTo>
                                  <a:close/>
                                  <a:moveTo>
                                    <a:pt x="93" y="478"/>
                                  </a:moveTo>
                                  <a:cubicBezTo>
                                    <a:pt x="87" y="475"/>
                                    <a:pt x="81" y="473"/>
                                    <a:pt x="74" y="473"/>
                                  </a:cubicBezTo>
                                  <a:cubicBezTo>
                                    <a:pt x="67" y="473"/>
                                    <a:pt x="61" y="475"/>
                                    <a:pt x="55" y="478"/>
                                  </a:cubicBezTo>
                                  <a:cubicBezTo>
                                    <a:pt x="56" y="480"/>
                                    <a:pt x="57" y="481"/>
                                    <a:pt x="58" y="483"/>
                                  </a:cubicBezTo>
                                  <a:cubicBezTo>
                                    <a:pt x="63" y="480"/>
                                    <a:pt x="68" y="478"/>
                                    <a:pt x="74" y="478"/>
                                  </a:cubicBezTo>
                                  <a:cubicBezTo>
                                    <a:pt x="80" y="478"/>
                                    <a:pt x="85" y="480"/>
                                    <a:pt x="90" y="483"/>
                                  </a:cubicBezTo>
                                  <a:cubicBezTo>
                                    <a:pt x="91" y="481"/>
                                    <a:pt x="92" y="480"/>
                                    <a:pt x="93" y="478"/>
                                  </a:cubicBezTo>
                                  <a:close/>
                                  <a:moveTo>
                                    <a:pt x="97" y="472"/>
                                  </a:moveTo>
                                  <a:cubicBezTo>
                                    <a:pt x="91" y="467"/>
                                    <a:pt x="83" y="465"/>
                                    <a:pt x="74" y="465"/>
                                  </a:cubicBezTo>
                                  <a:cubicBezTo>
                                    <a:pt x="65" y="465"/>
                                    <a:pt x="57" y="468"/>
                                    <a:pt x="51" y="472"/>
                                  </a:cubicBezTo>
                                  <a:cubicBezTo>
                                    <a:pt x="52" y="474"/>
                                    <a:pt x="53" y="475"/>
                                    <a:pt x="55" y="477"/>
                                  </a:cubicBezTo>
                                  <a:cubicBezTo>
                                    <a:pt x="60" y="473"/>
                                    <a:pt x="67" y="471"/>
                                    <a:pt x="74" y="471"/>
                                  </a:cubicBezTo>
                                  <a:cubicBezTo>
                                    <a:pt x="81" y="471"/>
                                    <a:pt x="88" y="473"/>
                                    <a:pt x="94" y="477"/>
                                  </a:cubicBezTo>
                                  <a:cubicBezTo>
                                    <a:pt x="95" y="475"/>
                                    <a:pt x="96" y="473"/>
                                    <a:pt x="97" y="472"/>
                                  </a:cubicBezTo>
                                  <a:close/>
                                  <a:moveTo>
                                    <a:pt x="103" y="467"/>
                                  </a:moveTo>
                                  <a:cubicBezTo>
                                    <a:pt x="95" y="461"/>
                                    <a:pt x="85" y="457"/>
                                    <a:pt x="74" y="457"/>
                                  </a:cubicBezTo>
                                  <a:cubicBezTo>
                                    <a:pt x="63" y="457"/>
                                    <a:pt x="53" y="461"/>
                                    <a:pt x="45" y="467"/>
                                  </a:cubicBezTo>
                                  <a:cubicBezTo>
                                    <a:pt x="46" y="468"/>
                                    <a:pt x="48" y="469"/>
                                    <a:pt x="50" y="471"/>
                                  </a:cubicBezTo>
                                  <a:cubicBezTo>
                                    <a:pt x="57" y="466"/>
                                    <a:pt x="65" y="463"/>
                                    <a:pt x="74" y="463"/>
                                  </a:cubicBezTo>
                                  <a:cubicBezTo>
                                    <a:pt x="83" y="463"/>
                                    <a:pt x="92" y="466"/>
                                    <a:pt x="99" y="471"/>
                                  </a:cubicBezTo>
                                  <a:cubicBezTo>
                                    <a:pt x="100" y="469"/>
                                    <a:pt x="102" y="468"/>
                                    <a:pt x="103" y="467"/>
                                  </a:cubicBezTo>
                                  <a:close/>
                                  <a:moveTo>
                                    <a:pt x="140" y="455"/>
                                  </a:moveTo>
                                  <a:cubicBezTo>
                                    <a:pt x="140" y="453"/>
                                    <a:pt x="138" y="450"/>
                                    <a:pt x="135" y="450"/>
                                  </a:cubicBezTo>
                                  <a:cubicBezTo>
                                    <a:pt x="132" y="450"/>
                                    <a:pt x="130" y="453"/>
                                    <a:pt x="130" y="455"/>
                                  </a:cubicBezTo>
                                  <a:cubicBezTo>
                                    <a:pt x="130" y="456"/>
                                    <a:pt x="130" y="456"/>
                                    <a:pt x="130" y="456"/>
                                  </a:cubicBezTo>
                                  <a:cubicBezTo>
                                    <a:pt x="132" y="456"/>
                                    <a:pt x="133" y="456"/>
                                    <a:pt x="135" y="456"/>
                                  </a:cubicBezTo>
                                  <a:cubicBezTo>
                                    <a:pt x="137" y="456"/>
                                    <a:pt x="138" y="456"/>
                                    <a:pt x="140" y="456"/>
                                  </a:cubicBezTo>
                                  <a:cubicBezTo>
                                    <a:pt x="140" y="456"/>
                                    <a:pt x="140" y="456"/>
                                    <a:pt x="140" y="455"/>
                                  </a:cubicBezTo>
                                  <a:close/>
                                  <a:moveTo>
                                    <a:pt x="147" y="455"/>
                                  </a:moveTo>
                                  <a:cubicBezTo>
                                    <a:pt x="147" y="449"/>
                                    <a:pt x="142" y="443"/>
                                    <a:pt x="135" y="443"/>
                                  </a:cubicBezTo>
                                  <a:cubicBezTo>
                                    <a:pt x="128" y="443"/>
                                    <a:pt x="123" y="449"/>
                                    <a:pt x="123" y="455"/>
                                  </a:cubicBezTo>
                                  <a:cubicBezTo>
                                    <a:pt x="123" y="456"/>
                                    <a:pt x="123" y="456"/>
                                    <a:pt x="123" y="457"/>
                                  </a:cubicBezTo>
                                  <a:cubicBezTo>
                                    <a:pt x="125" y="457"/>
                                    <a:pt x="127" y="456"/>
                                    <a:pt x="128" y="456"/>
                                  </a:cubicBezTo>
                                  <a:cubicBezTo>
                                    <a:pt x="128" y="456"/>
                                    <a:pt x="128" y="456"/>
                                    <a:pt x="128" y="455"/>
                                  </a:cubicBezTo>
                                  <a:cubicBezTo>
                                    <a:pt x="128" y="452"/>
                                    <a:pt x="131" y="449"/>
                                    <a:pt x="135" y="449"/>
                                  </a:cubicBezTo>
                                  <a:cubicBezTo>
                                    <a:pt x="139" y="449"/>
                                    <a:pt x="142" y="452"/>
                                    <a:pt x="142" y="455"/>
                                  </a:cubicBezTo>
                                  <a:cubicBezTo>
                                    <a:pt x="142" y="456"/>
                                    <a:pt x="142" y="456"/>
                                    <a:pt x="142" y="456"/>
                                  </a:cubicBezTo>
                                  <a:cubicBezTo>
                                    <a:pt x="143" y="456"/>
                                    <a:pt x="145" y="457"/>
                                    <a:pt x="147" y="457"/>
                                  </a:cubicBezTo>
                                  <a:cubicBezTo>
                                    <a:pt x="147" y="456"/>
                                    <a:pt x="147" y="456"/>
                                    <a:pt x="147" y="455"/>
                                  </a:cubicBezTo>
                                  <a:close/>
                                  <a:moveTo>
                                    <a:pt x="155" y="455"/>
                                  </a:moveTo>
                                  <a:cubicBezTo>
                                    <a:pt x="155" y="450"/>
                                    <a:pt x="152" y="445"/>
                                    <a:pt x="149" y="442"/>
                                  </a:cubicBezTo>
                                  <a:cubicBezTo>
                                    <a:pt x="145" y="438"/>
                                    <a:pt x="140" y="436"/>
                                    <a:pt x="135" y="436"/>
                                  </a:cubicBezTo>
                                  <a:cubicBezTo>
                                    <a:pt x="130" y="436"/>
                                    <a:pt x="125" y="438"/>
                                    <a:pt x="121" y="442"/>
                                  </a:cubicBezTo>
                                  <a:cubicBezTo>
                                    <a:pt x="118" y="445"/>
                                    <a:pt x="116" y="450"/>
                                    <a:pt x="116" y="455"/>
                                  </a:cubicBezTo>
                                  <a:cubicBezTo>
                                    <a:pt x="116" y="457"/>
                                    <a:pt x="116" y="458"/>
                                    <a:pt x="116" y="459"/>
                                  </a:cubicBezTo>
                                  <a:cubicBezTo>
                                    <a:pt x="118" y="459"/>
                                    <a:pt x="120" y="458"/>
                                    <a:pt x="122" y="457"/>
                                  </a:cubicBezTo>
                                  <a:cubicBezTo>
                                    <a:pt x="122" y="457"/>
                                    <a:pt x="121" y="456"/>
                                    <a:pt x="121" y="455"/>
                                  </a:cubicBezTo>
                                  <a:cubicBezTo>
                                    <a:pt x="121" y="448"/>
                                    <a:pt x="128" y="442"/>
                                    <a:pt x="135" y="442"/>
                                  </a:cubicBezTo>
                                  <a:cubicBezTo>
                                    <a:pt x="143" y="442"/>
                                    <a:pt x="149" y="448"/>
                                    <a:pt x="149" y="455"/>
                                  </a:cubicBezTo>
                                  <a:cubicBezTo>
                                    <a:pt x="149" y="456"/>
                                    <a:pt x="149" y="457"/>
                                    <a:pt x="148" y="457"/>
                                  </a:cubicBezTo>
                                  <a:cubicBezTo>
                                    <a:pt x="150" y="458"/>
                                    <a:pt x="152" y="459"/>
                                    <a:pt x="154" y="459"/>
                                  </a:cubicBezTo>
                                  <a:cubicBezTo>
                                    <a:pt x="154" y="458"/>
                                    <a:pt x="155" y="457"/>
                                    <a:pt x="155" y="455"/>
                                  </a:cubicBezTo>
                                  <a:close/>
                                  <a:moveTo>
                                    <a:pt x="162" y="455"/>
                                  </a:moveTo>
                                  <a:cubicBezTo>
                                    <a:pt x="162" y="448"/>
                                    <a:pt x="159" y="441"/>
                                    <a:pt x="154" y="436"/>
                                  </a:cubicBezTo>
                                  <a:cubicBezTo>
                                    <a:pt x="149" y="431"/>
                                    <a:pt x="143" y="428"/>
                                    <a:pt x="135" y="428"/>
                                  </a:cubicBezTo>
                                  <a:cubicBezTo>
                                    <a:pt x="128" y="428"/>
                                    <a:pt x="121" y="431"/>
                                    <a:pt x="116" y="436"/>
                                  </a:cubicBezTo>
                                  <a:cubicBezTo>
                                    <a:pt x="111" y="441"/>
                                    <a:pt x="108" y="448"/>
                                    <a:pt x="108" y="455"/>
                                  </a:cubicBezTo>
                                  <a:cubicBezTo>
                                    <a:pt x="108" y="458"/>
                                    <a:pt x="108" y="460"/>
                                    <a:pt x="109" y="463"/>
                                  </a:cubicBezTo>
                                  <a:cubicBezTo>
                                    <a:pt x="111" y="462"/>
                                    <a:pt x="113" y="461"/>
                                    <a:pt x="114" y="460"/>
                                  </a:cubicBezTo>
                                  <a:cubicBezTo>
                                    <a:pt x="114" y="458"/>
                                    <a:pt x="114" y="457"/>
                                    <a:pt x="114" y="455"/>
                                  </a:cubicBezTo>
                                  <a:cubicBezTo>
                                    <a:pt x="114" y="444"/>
                                    <a:pt x="123" y="434"/>
                                    <a:pt x="135" y="434"/>
                                  </a:cubicBezTo>
                                  <a:cubicBezTo>
                                    <a:pt x="147" y="434"/>
                                    <a:pt x="156" y="444"/>
                                    <a:pt x="156" y="455"/>
                                  </a:cubicBezTo>
                                  <a:cubicBezTo>
                                    <a:pt x="156" y="457"/>
                                    <a:pt x="156" y="458"/>
                                    <a:pt x="156" y="460"/>
                                  </a:cubicBezTo>
                                  <a:cubicBezTo>
                                    <a:pt x="158" y="461"/>
                                    <a:pt x="159" y="462"/>
                                    <a:pt x="161" y="463"/>
                                  </a:cubicBezTo>
                                  <a:cubicBezTo>
                                    <a:pt x="162" y="460"/>
                                    <a:pt x="162" y="458"/>
                                    <a:pt x="162" y="455"/>
                                  </a:cubicBezTo>
                                  <a:close/>
                                  <a:moveTo>
                                    <a:pt x="165" y="465"/>
                                  </a:moveTo>
                                  <a:cubicBezTo>
                                    <a:pt x="166" y="465"/>
                                    <a:pt x="167" y="464"/>
                                    <a:pt x="168" y="463"/>
                                  </a:cubicBezTo>
                                  <a:cubicBezTo>
                                    <a:pt x="169" y="461"/>
                                    <a:pt x="169" y="458"/>
                                    <a:pt x="169" y="455"/>
                                  </a:cubicBezTo>
                                  <a:cubicBezTo>
                                    <a:pt x="169" y="446"/>
                                    <a:pt x="165" y="437"/>
                                    <a:pt x="159" y="431"/>
                                  </a:cubicBezTo>
                                  <a:cubicBezTo>
                                    <a:pt x="153" y="425"/>
                                    <a:pt x="144" y="421"/>
                                    <a:pt x="135" y="421"/>
                                  </a:cubicBezTo>
                                  <a:cubicBezTo>
                                    <a:pt x="126" y="421"/>
                                    <a:pt x="117" y="425"/>
                                    <a:pt x="111" y="431"/>
                                  </a:cubicBezTo>
                                  <a:cubicBezTo>
                                    <a:pt x="105" y="437"/>
                                    <a:pt x="101" y="446"/>
                                    <a:pt x="101" y="455"/>
                                  </a:cubicBezTo>
                                  <a:cubicBezTo>
                                    <a:pt x="101" y="458"/>
                                    <a:pt x="101" y="461"/>
                                    <a:pt x="102" y="464"/>
                                  </a:cubicBezTo>
                                  <a:cubicBezTo>
                                    <a:pt x="103" y="464"/>
                                    <a:pt x="104" y="465"/>
                                    <a:pt x="105" y="466"/>
                                  </a:cubicBezTo>
                                  <a:cubicBezTo>
                                    <a:pt x="106" y="465"/>
                                    <a:pt x="106" y="464"/>
                                    <a:pt x="107" y="464"/>
                                  </a:cubicBezTo>
                                  <a:cubicBezTo>
                                    <a:pt x="107" y="461"/>
                                    <a:pt x="106" y="458"/>
                                    <a:pt x="106" y="455"/>
                                  </a:cubicBezTo>
                                  <a:cubicBezTo>
                                    <a:pt x="106" y="440"/>
                                    <a:pt x="119" y="427"/>
                                    <a:pt x="135" y="427"/>
                                  </a:cubicBezTo>
                                  <a:cubicBezTo>
                                    <a:pt x="151" y="427"/>
                                    <a:pt x="164" y="440"/>
                                    <a:pt x="164" y="455"/>
                                  </a:cubicBezTo>
                                  <a:cubicBezTo>
                                    <a:pt x="164" y="458"/>
                                    <a:pt x="163" y="461"/>
                                    <a:pt x="163" y="464"/>
                                  </a:cubicBezTo>
                                  <a:cubicBezTo>
                                    <a:pt x="163" y="464"/>
                                    <a:pt x="164" y="465"/>
                                    <a:pt x="165" y="465"/>
                                  </a:cubicBezTo>
                                  <a:close/>
                                  <a:moveTo>
                                    <a:pt x="207" y="491"/>
                                  </a:moveTo>
                                  <a:cubicBezTo>
                                    <a:pt x="204" y="489"/>
                                    <a:pt x="200" y="487"/>
                                    <a:pt x="195" y="487"/>
                                  </a:cubicBezTo>
                                  <a:cubicBezTo>
                                    <a:pt x="191" y="487"/>
                                    <a:pt x="187" y="489"/>
                                    <a:pt x="184" y="491"/>
                                  </a:cubicBezTo>
                                  <a:cubicBezTo>
                                    <a:pt x="184" y="493"/>
                                    <a:pt x="185" y="495"/>
                                    <a:pt x="185" y="497"/>
                                  </a:cubicBezTo>
                                  <a:cubicBezTo>
                                    <a:pt x="188" y="495"/>
                                    <a:pt x="191" y="493"/>
                                    <a:pt x="195" y="493"/>
                                  </a:cubicBezTo>
                                  <a:cubicBezTo>
                                    <a:pt x="199" y="493"/>
                                    <a:pt x="203" y="495"/>
                                    <a:pt x="205" y="498"/>
                                  </a:cubicBezTo>
                                  <a:cubicBezTo>
                                    <a:pt x="206" y="496"/>
                                    <a:pt x="206" y="494"/>
                                    <a:pt x="207" y="491"/>
                                  </a:cubicBezTo>
                                  <a:close/>
                                  <a:moveTo>
                                    <a:pt x="210" y="484"/>
                                  </a:moveTo>
                                  <a:cubicBezTo>
                                    <a:pt x="206" y="481"/>
                                    <a:pt x="201" y="480"/>
                                    <a:pt x="195" y="480"/>
                                  </a:cubicBezTo>
                                  <a:cubicBezTo>
                                    <a:pt x="190" y="480"/>
                                    <a:pt x="185" y="481"/>
                                    <a:pt x="181" y="484"/>
                                  </a:cubicBezTo>
                                  <a:cubicBezTo>
                                    <a:pt x="182" y="485"/>
                                    <a:pt x="182" y="487"/>
                                    <a:pt x="183" y="489"/>
                                  </a:cubicBezTo>
                                  <a:cubicBezTo>
                                    <a:pt x="187" y="487"/>
                                    <a:pt x="191" y="486"/>
                                    <a:pt x="195" y="486"/>
                                  </a:cubicBezTo>
                                  <a:cubicBezTo>
                                    <a:pt x="200" y="486"/>
                                    <a:pt x="204" y="487"/>
                                    <a:pt x="208" y="490"/>
                                  </a:cubicBezTo>
                                  <a:cubicBezTo>
                                    <a:pt x="208" y="488"/>
                                    <a:pt x="209" y="486"/>
                                    <a:pt x="210" y="484"/>
                                  </a:cubicBezTo>
                                  <a:close/>
                                  <a:moveTo>
                                    <a:pt x="214" y="478"/>
                                  </a:moveTo>
                                  <a:cubicBezTo>
                                    <a:pt x="208" y="475"/>
                                    <a:pt x="202" y="473"/>
                                    <a:pt x="195" y="473"/>
                                  </a:cubicBezTo>
                                  <a:cubicBezTo>
                                    <a:pt x="188" y="473"/>
                                    <a:pt x="182" y="474"/>
                                    <a:pt x="177" y="478"/>
                                  </a:cubicBezTo>
                                  <a:cubicBezTo>
                                    <a:pt x="178" y="479"/>
                                    <a:pt x="179" y="481"/>
                                    <a:pt x="180" y="482"/>
                                  </a:cubicBezTo>
                                  <a:cubicBezTo>
                                    <a:pt x="184" y="480"/>
                                    <a:pt x="189" y="478"/>
                                    <a:pt x="195" y="478"/>
                                  </a:cubicBezTo>
                                  <a:cubicBezTo>
                                    <a:pt x="201" y="478"/>
                                    <a:pt x="206" y="480"/>
                                    <a:pt x="211" y="483"/>
                                  </a:cubicBezTo>
                                  <a:cubicBezTo>
                                    <a:pt x="212" y="481"/>
                                    <a:pt x="213" y="480"/>
                                    <a:pt x="214" y="478"/>
                                  </a:cubicBezTo>
                                  <a:close/>
                                  <a:moveTo>
                                    <a:pt x="218" y="472"/>
                                  </a:moveTo>
                                  <a:cubicBezTo>
                                    <a:pt x="212" y="467"/>
                                    <a:pt x="204" y="465"/>
                                    <a:pt x="195" y="465"/>
                                  </a:cubicBezTo>
                                  <a:cubicBezTo>
                                    <a:pt x="187" y="465"/>
                                    <a:pt x="179" y="467"/>
                                    <a:pt x="172" y="472"/>
                                  </a:cubicBezTo>
                                  <a:cubicBezTo>
                                    <a:pt x="174" y="473"/>
                                    <a:pt x="175" y="475"/>
                                    <a:pt x="176" y="476"/>
                                  </a:cubicBezTo>
                                  <a:cubicBezTo>
                                    <a:pt x="182" y="473"/>
                                    <a:pt x="188" y="471"/>
                                    <a:pt x="195" y="471"/>
                                  </a:cubicBezTo>
                                  <a:cubicBezTo>
                                    <a:pt x="202" y="471"/>
                                    <a:pt x="209" y="473"/>
                                    <a:pt x="214" y="477"/>
                                  </a:cubicBezTo>
                                  <a:cubicBezTo>
                                    <a:pt x="216" y="475"/>
                                    <a:pt x="217" y="473"/>
                                    <a:pt x="218" y="472"/>
                                  </a:cubicBezTo>
                                  <a:close/>
                                  <a:moveTo>
                                    <a:pt x="224" y="467"/>
                                  </a:moveTo>
                                  <a:cubicBezTo>
                                    <a:pt x="216" y="461"/>
                                    <a:pt x="206" y="457"/>
                                    <a:pt x="195" y="457"/>
                                  </a:cubicBezTo>
                                  <a:cubicBezTo>
                                    <a:pt x="184" y="457"/>
                                    <a:pt x="174" y="461"/>
                                    <a:pt x="166" y="466"/>
                                  </a:cubicBezTo>
                                  <a:cubicBezTo>
                                    <a:pt x="168" y="468"/>
                                    <a:pt x="170" y="469"/>
                                    <a:pt x="171" y="470"/>
                                  </a:cubicBezTo>
                                  <a:cubicBezTo>
                                    <a:pt x="178" y="466"/>
                                    <a:pt x="186" y="463"/>
                                    <a:pt x="195" y="463"/>
                                  </a:cubicBezTo>
                                  <a:cubicBezTo>
                                    <a:pt x="204" y="463"/>
                                    <a:pt x="212" y="466"/>
                                    <a:pt x="219" y="471"/>
                                  </a:cubicBezTo>
                                  <a:cubicBezTo>
                                    <a:pt x="221" y="469"/>
                                    <a:pt x="222" y="468"/>
                                    <a:pt x="224" y="467"/>
                                  </a:cubicBezTo>
                                  <a:close/>
                                  <a:moveTo>
                                    <a:pt x="261" y="455"/>
                                  </a:moveTo>
                                  <a:cubicBezTo>
                                    <a:pt x="261" y="453"/>
                                    <a:pt x="259" y="450"/>
                                    <a:pt x="256" y="450"/>
                                  </a:cubicBezTo>
                                  <a:cubicBezTo>
                                    <a:pt x="253" y="450"/>
                                    <a:pt x="251" y="453"/>
                                    <a:pt x="251" y="455"/>
                                  </a:cubicBezTo>
                                  <a:cubicBezTo>
                                    <a:pt x="251" y="456"/>
                                    <a:pt x="251" y="456"/>
                                    <a:pt x="251" y="456"/>
                                  </a:cubicBezTo>
                                  <a:cubicBezTo>
                                    <a:pt x="252" y="456"/>
                                    <a:pt x="254" y="456"/>
                                    <a:pt x="256" y="456"/>
                                  </a:cubicBezTo>
                                  <a:cubicBezTo>
                                    <a:pt x="258" y="456"/>
                                    <a:pt x="259" y="456"/>
                                    <a:pt x="261" y="456"/>
                                  </a:cubicBezTo>
                                  <a:cubicBezTo>
                                    <a:pt x="261" y="456"/>
                                    <a:pt x="261" y="456"/>
                                    <a:pt x="261" y="455"/>
                                  </a:cubicBezTo>
                                  <a:close/>
                                  <a:moveTo>
                                    <a:pt x="268" y="455"/>
                                  </a:moveTo>
                                  <a:cubicBezTo>
                                    <a:pt x="268" y="449"/>
                                    <a:pt x="262" y="443"/>
                                    <a:pt x="256" y="443"/>
                                  </a:cubicBezTo>
                                  <a:cubicBezTo>
                                    <a:pt x="249" y="443"/>
                                    <a:pt x="244" y="449"/>
                                    <a:pt x="244" y="455"/>
                                  </a:cubicBezTo>
                                  <a:cubicBezTo>
                                    <a:pt x="244" y="456"/>
                                    <a:pt x="244" y="456"/>
                                    <a:pt x="244" y="457"/>
                                  </a:cubicBezTo>
                                  <a:cubicBezTo>
                                    <a:pt x="246" y="457"/>
                                    <a:pt x="247" y="456"/>
                                    <a:pt x="249" y="456"/>
                                  </a:cubicBezTo>
                                  <a:cubicBezTo>
                                    <a:pt x="249" y="456"/>
                                    <a:pt x="249" y="456"/>
                                    <a:pt x="249" y="455"/>
                                  </a:cubicBezTo>
                                  <a:cubicBezTo>
                                    <a:pt x="249" y="452"/>
                                    <a:pt x="252" y="449"/>
                                    <a:pt x="256" y="449"/>
                                  </a:cubicBezTo>
                                  <a:cubicBezTo>
                                    <a:pt x="260" y="449"/>
                                    <a:pt x="263" y="452"/>
                                    <a:pt x="263" y="455"/>
                                  </a:cubicBezTo>
                                  <a:cubicBezTo>
                                    <a:pt x="263" y="456"/>
                                    <a:pt x="263" y="456"/>
                                    <a:pt x="263" y="456"/>
                                  </a:cubicBezTo>
                                  <a:cubicBezTo>
                                    <a:pt x="264" y="456"/>
                                    <a:pt x="266" y="457"/>
                                    <a:pt x="268" y="457"/>
                                  </a:cubicBezTo>
                                  <a:cubicBezTo>
                                    <a:pt x="268" y="456"/>
                                    <a:pt x="268" y="456"/>
                                    <a:pt x="268" y="455"/>
                                  </a:cubicBezTo>
                                  <a:close/>
                                  <a:moveTo>
                                    <a:pt x="275" y="455"/>
                                  </a:moveTo>
                                  <a:cubicBezTo>
                                    <a:pt x="275" y="450"/>
                                    <a:pt x="273" y="445"/>
                                    <a:pt x="270" y="442"/>
                                  </a:cubicBezTo>
                                  <a:cubicBezTo>
                                    <a:pt x="266" y="438"/>
                                    <a:pt x="261" y="436"/>
                                    <a:pt x="256" y="436"/>
                                  </a:cubicBezTo>
                                  <a:cubicBezTo>
                                    <a:pt x="250" y="436"/>
                                    <a:pt x="246" y="438"/>
                                    <a:pt x="242" y="442"/>
                                  </a:cubicBezTo>
                                  <a:cubicBezTo>
                                    <a:pt x="239" y="445"/>
                                    <a:pt x="236" y="450"/>
                                    <a:pt x="236" y="455"/>
                                  </a:cubicBezTo>
                                  <a:cubicBezTo>
                                    <a:pt x="236" y="457"/>
                                    <a:pt x="237" y="458"/>
                                    <a:pt x="237" y="459"/>
                                  </a:cubicBezTo>
                                  <a:cubicBezTo>
                                    <a:pt x="239" y="459"/>
                                    <a:pt x="241" y="458"/>
                                    <a:pt x="242" y="457"/>
                                  </a:cubicBezTo>
                                  <a:cubicBezTo>
                                    <a:pt x="242" y="457"/>
                                    <a:pt x="242" y="456"/>
                                    <a:pt x="242" y="455"/>
                                  </a:cubicBezTo>
                                  <a:cubicBezTo>
                                    <a:pt x="242" y="448"/>
                                    <a:pt x="248" y="442"/>
                                    <a:pt x="256" y="442"/>
                                  </a:cubicBezTo>
                                  <a:cubicBezTo>
                                    <a:pt x="263" y="442"/>
                                    <a:pt x="269" y="448"/>
                                    <a:pt x="269" y="455"/>
                                  </a:cubicBezTo>
                                  <a:cubicBezTo>
                                    <a:pt x="269" y="456"/>
                                    <a:pt x="269" y="457"/>
                                    <a:pt x="269" y="457"/>
                                  </a:cubicBezTo>
                                  <a:cubicBezTo>
                                    <a:pt x="271" y="458"/>
                                    <a:pt x="273" y="459"/>
                                    <a:pt x="275" y="459"/>
                                  </a:cubicBezTo>
                                  <a:cubicBezTo>
                                    <a:pt x="275" y="458"/>
                                    <a:pt x="275" y="457"/>
                                    <a:pt x="275" y="455"/>
                                  </a:cubicBezTo>
                                  <a:close/>
                                  <a:moveTo>
                                    <a:pt x="283" y="455"/>
                                  </a:moveTo>
                                  <a:cubicBezTo>
                                    <a:pt x="283" y="448"/>
                                    <a:pt x="280" y="441"/>
                                    <a:pt x="275" y="436"/>
                                  </a:cubicBezTo>
                                  <a:cubicBezTo>
                                    <a:pt x="270" y="431"/>
                                    <a:pt x="263" y="428"/>
                                    <a:pt x="256" y="428"/>
                                  </a:cubicBezTo>
                                  <a:cubicBezTo>
                                    <a:pt x="248" y="428"/>
                                    <a:pt x="242" y="431"/>
                                    <a:pt x="237" y="436"/>
                                  </a:cubicBezTo>
                                  <a:cubicBezTo>
                                    <a:pt x="232" y="441"/>
                                    <a:pt x="229" y="448"/>
                                    <a:pt x="229" y="455"/>
                                  </a:cubicBezTo>
                                  <a:cubicBezTo>
                                    <a:pt x="229" y="458"/>
                                    <a:pt x="229" y="460"/>
                                    <a:pt x="230" y="463"/>
                                  </a:cubicBezTo>
                                  <a:cubicBezTo>
                                    <a:pt x="231" y="462"/>
                                    <a:pt x="233" y="461"/>
                                    <a:pt x="235" y="460"/>
                                  </a:cubicBezTo>
                                  <a:cubicBezTo>
                                    <a:pt x="235" y="458"/>
                                    <a:pt x="235" y="457"/>
                                    <a:pt x="235" y="455"/>
                                  </a:cubicBezTo>
                                  <a:cubicBezTo>
                                    <a:pt x="235" y="444"/>
                                    <a:pt x="244" y="434"/>
                                    <a:pt x="256" y="434"/>
                                  </a:cubicBezTo>
                                  <a:cubicBezTo>
                                    <a:pt x="268" y="434"/>
                                    <a:pt x="277" y="444"/>
                                    <a:pt x="277" y="455"/>
                                  </a:cubicBezTo>
                                  <a:cubicBezTo>
                                    <a:pt x="277" y="457"/>
                                    <a:pt x="277" y="458"/>
                                    <a:pt x="276" y="460"/>
                                  </a:cubicBezTo>
                                  <a:cubicBezTo>
                                    <a:pt x="278" y="461"/>
                                    <a:pt x="280" y="462"/>
                                    <a:pt x="282" y="463"/>
                                  </a:cubicBezTo>
                                  <a:cubicBezTo>
                                    <a:pt x="283" y="460"/>
                                    <a:pt x="283" y="458"/>
                                    <a:pt x="283" y="455"/>
                                  </a:cubicBezTo>
                                  <a:close/>
                                  <a:moveTo>
                                    <a:pt x="286" y="466"/>
                                  </a:moveTo>
                                  <a:cubicBezTo>
                                    <a:pt x="287" y="465"/>
                                    <a:pt x="288" y="464"/>
                                    <a:pt x="289" y="464"/>
                                  </a:cubicBezTo>
                                  <a:cubicBezTo>
                                    <a:pt x="290" y="461"/>
                                    <a:pt x="290" y="458"/>
                                    <a:pt x="290" y="455"/>
                                  </a:cubicBezTo>
                                  <a:cubicBezTo>
                                    <a:pt x="290" y="446"/>
                                    <a:pt x="286" y="437"/>
                                    <a:pt x="280" y="431"/>
                                  </a:cubicBezTo>
                                  <a:cubicBezTo>
                                    <a:pt x="274" y="425"/>
                                    <a:pt x="265" y="421"/>
                                    <a:pt x="256" y="421"/>
                                  </a:cubicBezTo>
                                  <a:cubicBezTo>
                                    <a:pt x="246" y="421"/>
                                    <a:pt x="238" y="425"/>
                                    <a:pt x="232" y="431"/>
                                  </a:cubicBezTo>
                                  <a:cubicBezTo>
                                    <a:pt x="225" y="437"/>
                                    <a:pt x="222" y="446"/>
                                    <a:pt x="222" y="455"/>
                                  </a:cubicBezTo>
                                  <a:cubicBezTo>
                                    <a:pt x="222" y="458"/>
                                    <a:pt x="222" y="461"/>
                                    <a:pt x="223" y="464"/>
                                  </a:cubicBezTo>
                                  <a:cubicBezTo>
                                    <a:pt x="224" y="464"/>
                                    <a:pt x="225" y="465"/>
                                    <a:pt x="225" y="466"/>
                                  </a:cubicBezTo>
                                  <a:cubicBezTo>
                                    <a:pt x="226" y="465"/>
                                    <a:pt x="227" y="464"/>
                                    <a:pt x="228" y="464"/>
                                  </a:cubicBezTo>
                                  <a:cubicBezTo>
                                    <a:pt x="228" y="461"/>
                                    <a:pt x="227" y="458"/>
                                    <a:pt x="227" y="455"/>
                                  </a:cubicBezTo>
                                  <a:cubicBezTo>
                                    <a:pt x="227" y="440"/>
                                    <a:pt x="240" y="427"/>
                                    <a:pt x="256" y="427"/>
                                  </a:cubicBezTo>
                                  <a:cubicBezTo>
                                    <a:pt x="272" y="427"/>
                                    <a:pt x="285" y="440"/>
                                    <a:pt x="285" y="455"/>
                                  </a:cubicBezTo>
                                  <a:cubicBezTo>
                                    <a:pt x="285" y="458"/>
                                    <a:pt x="284" y="461"/>
                                    <a:pt x="283" y="464"/>
                                  </a:cubicBezTo>
                                  <a:cubicBezTo>
                                    <a:pt x="284" y="464"/>
                                    <a:pt x="285" y="465"/>
                                    <a:pt x="286" y="466"/>
                                  </a:cubicBezTo>
                                  <a:close/>
                                  <a:moveTo>
                                    <a:pt x="329" y="491"/>
                                  </a:moveTo>
                                  <a:cubicBezTo>
                                    <a:pt x="326" y="489"/>
                                    <a:pt x="321" y="487"/>
                                    <a:pt x="317" y="487"/>
                                  </a:cubicBezTo>
                                  <a:cubicBezTo>
                                    <a:pt x="312" y="487"/>
                                    <a:pt x="308" y="489"/>
                                    <a:pt x="305" y="492"/>
                                  </a:cubicBezTo>
                                  <a:cubicBezTo>
                                    <a:pt x="305" y="494"/>
                                    <a:pt x="306" y="496"/>
                                    <a:pt x="306" y="498"/>
                                  </a:cubicBezTo>
                                  <a:cubicBezTo>
                                    <a:pt x="309" y="495"/>
                                    <a:pt x="313" y="493"/>
                                    <a:pt x="317" y="493"/>
                                  </a:cubicBezTo>
                                  <a:cubicBezTo>
                                    <a:pt x="321" y="493"/>
                                    <a:pt x="325" y="495"/>
                                    <a:pt x="327" y="498"/>
                                  </a:cubicBezTo>
                                  <a:cubicBezTo>
                                    <a:pt x="328" y="496"/>
                                    <a:pt x="328" y="494"/>
                                    <a:pt x="329" y="491"/>
                                  </a:cubicBezTo>
                                  <a:close/>
                                  <a:moveTo>
                                    <a:pt x="332" y="484"/>
                                  </a:moveTo>
                                  <a:cubicBezTo>
                                    <a:pt x="328" y="481"/>
                                    <a:pt x="322" y="480"/>
                                    <a:pt x="317" y="480"/>
                                  </a:cubicBezTo>
                                  <a:cubicBezTo>
                                    <a:pt x="311" y="480"/>
                                    <a:pt x="306" y="481"/>
                                    <a:pt x="302" y="484"/>
                                  </a:cubicBezTo>
                                  <a:cubicBezTo>
                                    <a:pt x="303" y="486"/>
                                    <a:pt x="304" y="488"/>
                                    <a:pt x="304" y="490"/>
                                  </a:cubicBezTo>
                                  <a:cubicBezTo>
                                    <a:pt x="308" y="487"/>
                                    <a:pt x="312" y="486"/>
                                    <a:pt x="317" y="486"/>
                                  </a:cubicBezTo>
                                  <a:cubicBezTo>
                                    <a:pt x="322" y="486"/>
                                    <a:pt x="326" y="487"/>
                                    <a:pt x="329" y="490"/>
                                  </a:cubicBezTo>
                                  <a:cubicBezTo>
                                    <a:pt x="330" y="488"/>
                                    <a:pt x="331" y="486"/>
                                    <a:pt x="332" y="484"/>
                                  </a:cubicBezTo>
                                  <a:close/>
                                  <a:moveTo>
                                    <a:pt x="335" y="478"/>
                                  </a:moveTo>
                                  <a:cubicBezTo>
                                    <a:pt x="330" y="475"/>
                                    <a:pt x="324" y="473"/>
                                    <a:pt x="317" y="473"/>
                                  </a:cubicBezTo>
                                  <a:cubicBezTo>
                                    <a:pt x="310" y="473"/>
                                    <a:pt x="304" y="475"/>
                                    <a:pt x="298" y="478"/>
                                  </a:cubicBezTo>
                                  <a:cubicBezTo>
                                    <a:pt x="299" y="480"/>
                                    <a:pt x="300" y="481"/>
                                    <a:pt x="301" y="483"/>
                                  </a:cubicBezTo>
                                  <a:cubicBezTo>
                                    <a:pt x="306" y="480"/>
                                    <a:pt x="311" y="478"/>
                                    <a:pt x="317" y="478"/>
                                  </a:cubicBezTo>
                                  <a:cubicBezTo>
                                    <a:pt x="323" y="478"/>
                                    <a:pt x="328" y="480"/>
                                    <a:pt x="333" y="483"/>
                                  </a:cubicBezTo>
                                  <a:cubicBezTo>
                                    <a:pt x="333" y="481"/>
                                    <a:pt x="334" y="480"/>
                                    <a:pt x="335" y="478"/>
                                  </a:cubicBezTo>
                                  <a:close/>
                                  <a:moveTo>
                                    <a:pt x="340" y="472"/>
                                  </a:moveTo>
                                  <a:cubicBezTo>
                                    <a:pt x="334" y="467"/>
                                    <a:pt x="326" y="465"/>
                                    <a:pt x="317" y="465"/>
                                  </a:cubicBezTo>
                                  <a:cubicBezTo>
                                    <a:pt x="308" y="465"/>
                                    <a:pt x="300" y="468"/>
                                    <a:pt x="293" y="472"/>
                                  </a:cubicBezTo>
                                  <a:cubicBezTo>
                                    <a:pt x="295" y="474"/>
                                    <a:pt x="296" y="475"/>
                                    <a:pt x="297" y="477"/>
                                  </a:cubicBezTo>
                                  <a:cubicBezTo>
                                    <a:pt x="303" y="473"/>
                                    <a:pt x="310" y="471"/>
                                    <a:pt x="317" y="471"/>
                                  </a:cubicBezTo>
                                  <a:cubicBezTo>
                                    <a:pt x="324" y="471"/>
                                    <a:pt x="331" y="473"/>
                                    <a:pt x="336" y="477"/>
                                  </a:cubicBezTo>
                                  <a:cubicBezTo>
                                    <a:pt x="338" y="475"/>
                                    <a:pt x="339" y="473"/>
                                    <a:pt x="340" y="472"/>
                                  </a:cubicBezTo>
                                  <a:close/>
                                  <a:moveTo>
                                    <a:pt x="346" y="467"/>
                                  </a:moveTo>
                                  <a:cubicBezTo>
                                    <a:pt x="338" y="461"/>
                                    <a:pt x="328" y="457"/>
                                    <a:pt x="317" y="457"/>
                                  </a:cubicBezTo>
                                  <a:cubicBezTo>
                                    <a:pt x="306" y="457"/>
                                    <a:pt x="296" y="461"/>
                                    <a:pt x="288" y="467"/>
                                  </a:cubicBezTo>
                                  <a:cubicBezTo>
                                    <a:pt x="289" y="468"/>
                                    <a:pt x="291" y="469"/>
                                    <a:pt x="292" y="471"/>
                                  </a:cubicBezTo>
                                  <a:cubicBezTo>
                                    <a:pt x="299" y="466"/>
                                    <a:pt x="308" y="463"/>
                                    <a:pt x="317" y="463"/>
                                  </a:cubicBezTo>
                                  <a:cubicBezTo>
                                    <a:pt x="326" y="463"/>
                                    <a:pt x="334" y="466"/>
                                    <a:pt x="341" y="471"/>
                                  </a:cubicBezTo>
                                  <a:cubicBezTo>
                                    <a:pt x="343" y="469"/>
                                    <a:pt x="344" y="468"/>
                                    <a:pt x="346" y="467"/>
                                  </a:cubicBezTo>
                                  <a:close/>
                                  <a:moveTo>
                                    <a:pt x="383" y="455"/>
                                  </a:moveTo>
                                  <a:cubicBezTo>
                                    <a:pt x="383" y="453"/>
                                    <a:pt x="381" y="450"/>
                                    <a:pt x="378" y="450"/>
                                  </a:cubicBezTo>
                                  <a:cubicBezTo>
                                    <a:pt x="375" y="450"/>
                                    <a:pt x="373" y="453"/>
                                    <a:pt x="373" y="455"/>
                                  </a:cubicBezTo>
                                  <a:cubicBezTo>
                                    <a:pt x="373" y="456"/>
                                    <a:pt x="373" y="456"/>
                                    <a:pt x="373" y="456"/>
                                  </a:cubicBezTo>
                                  <a:cubicBezTo>
                                    <a:pt x="374" y="456"/>
                                    <a:pt x="376" y="456"/>
                                    <a:pt x="378" y="456"/>
                                  </a:cubicBezTo>
                                  <a:cubicBezTo>
                                    <a:pt x="379" y="456"/>
                                    <a:pt x="381" y="456"/>
                                    <a:pt x="383" y="456"/>
                                  </a:cubicBezTo>
                                  <a:cubicBezTo>
                                    <a:pt x="383" y="456"/>
                                    <a:pt x="383" y="456"/>
                                    <a:pt x="383" y="455"/>
                                  </a:cubicBezTo>
                                  <a:close/>
                                  <a:moveTo>
                                    <a:pt x="390" y="455"/>
                                  </a:moveTo>
                                  <a:cubicBezTo>
                                    <a:pt x="390" y="449"/>
                                    <a:pt x="384" y="443"/>
                                    <a:pt x="378" y="443"/>
                                  </a:cubicBezTo>
                                  <a:cubicBezTo>
                                    <a:pt x="371" y="443"/>
                                    <a:pt x="366" y="449"/>
                                    <a:pt x="366" y="455"/>
                                  </a:cubicBezTo>
                                  <a:cubicBezTo>
                                    <a:pt x="366" y="456"/>
                                    <a:pt x="366" y="456"/>
                                    <a:pt x="366" y="457"/>
                                  </a:cubicBezTo>
                                  <a:cubicBezTo>
                                    <a:pt x="368" y="457"/>
                                    <a:pt x="369" y="456"/>
                                    <a:pt x="371" y="456"/>
                                  </a:cubicBezTo>
                                  <a:cubicBezTo>
                                    <a:pt x="371" y="456"/>
                                    <a:pt x="371" y="456"/>
                                    <a:pt x="371" y="455"/>
                                  </a:cubicBezTo>
                                  <a:cubicBezTo>
                                    <a:pt x="371" y="452"/>
                                    <a:pt x="374" y="449"/>
                                    <a:pt x="378" y="449"/>
                                  </a:cubicBezTo>
                                  <a:cubicBezTo>
                                    <a:pt x="381" y="449"/>
                                    <a:pt x="384" y="452"/>
                                    <a:pt x="384" y="455"/>
                                  </a:cubicBezTo>
                                  <a:cubicBezTo>
                                    <a:pt x="384" y="456"/>
                                    <a:pt x="384" y="456"/>
                                    <a:pt x="384" y="456"/>
                                  </a:cubicBezTo>
                                  <a:cubicBezTo>
                                    <a:pt x="386" y="456"/>
                                    <a:pt x="388" y="457"/>
                                    <a:pt x="390" y="457"/>
                                  </a:cubicBezTo>
                                  <a:cubicBezTo>
                                    <a:pt x="390" y="456"/>
                                    <a:pt x="390" y="456"/>
                                    <a:pt x="390" y="455"/>
                                  </a:cubicBezTo>
                                  <a:close/>
                                  <a:moveTo>
                                    <a:pt x="397" y="455"/>
                                  </a:moveTo>
                                  <a:cubicBezTo>
                                    <a:pt x="397" y="450"/>
                                    <a:pt x="395" y="445"/>
                                    <a:pt x="392" y="442"/>
                                  </a:cubicBezTo>
                                  <a:cubicBezTo>
                                    <a:pt x="388" y="438"/>
                                    <a:pt x="383" y="436"/>
                                    <a:pt x="378" y="436"/>
                                  </a:cubicBezTo>
                                  <a:cubicBezTo>
                                    <a:pt x="372" y="436"/>
                                    <a:pt x="368" y="438"/>
                                    <a:pt x="364" y="442"/>
                                  </a:cubicBezTo>
                                  <a:cubicBezTo>
                                    <a:pt x="360" y="445"/>
                                    <a:pt x="358" y="450"/>
                                    <a:pt x="358" y="455"/>
                                  </a:cubicBezTo>
                                  <a:cubicBezTo>
                                    <a:pt x="358" y="457"/>
                                    <a:pt x="358" y="458"/>
                                    <a:pt x="359" y="459"/>
                                  </a:cubicBezTo>
                                  <a:cubicBezTo>
                                    <a:pt x="361" y="459"/>
                                    <a:pt x="362" y="458"/>
                                    <a:pt x="364" y="457"/>
                                  </a:cubicBezTo>
                                  <a:cubicBezTo>
                                    <a:pt x="364" y="457"/>
                                    <a:pt x="364" y="456"/>
                                    <a:pt x="364" y="455"/>
                                  </a:cubicBezTo>
                                  <a:cubicBezTo>
                                    <a:pt x="364" y="448"/>
                                    <a:pt x="370" y="442"/>
                                    <a:pt x="378" y="442"/>
                                  </a:cubicBezTo>
                                  <a:cubicBezTo>
                                    <a:pt x="385" y="442"/>
                                    <a:pt x="391" y="448"/>
                                    <a:pt x="391" y="455"/>
                                  </a:cubicBezTo>
                                  <a:cubicBezTo>
                                    <a:pt x="391" y="456"/>
                                    <a:pt x="391" y="457"/>
                                    <a:pt x="391" y="457"/>
                                  </a:cubicBezTo>
                                  <a:cubicBezTo>
                                    <a:pt x="393" y="458"/>
                                    <a:pt x="395" y="459"/>
                                    <a:pt x="397" y="459"/>
                                  </a:cubicBezTo>
                                  <a:cubicBezTo>
                                    <a:pt x="397" y="458"/>
                                    <a:pt x="397" y="457"/>
                                    <a:pt x="397" y="455"/>
                                  </a:cubicBezTo>
                                  <a:close/>
                                  <a:moveTo>
                                    <a:pt x="405" y="455"/>
                                  </a:moveTo>
                                  <a:cubicBezTo>
                                    <a:pt x="405" y="448"/>
                                    <a:pt x="402" y="441"/>
                                    <a:pt x="397" y="436"/>
                                  </a:cubicBezTo>
                                  <a:cubicBezTo>
                                    <a:pt x="392" y="431"/>
                                    <a:pt x="385" y="428"/>
                                    <a:pt x="378" y="428"/>
                                  </a:cubicBezTo>
                                  <a:cubicBezTo>
                                    <a:pt x="370" y="428"/>
                                    <a:pt x="363" y="431"/>
                                    <a:pt x="359" y="436"/>
                                  </a:cubicBezTo>
                                  <a:cubicBezTo>
                                    <a:pt x="354" y="441"/>
                                    <a:pt x="351" y="448"/>
                                    <a:pt x="351" y="455"/>
                                  </a:cubicBezTo>
                                  <a:cubicBezTo>
                                    <a:pt x="351" y="458"/>
                                    <a:pt x="351" y="460"/>
                                    <a:pt x="352" y="463"/>
                                  </a:cubicBezTo>
                                  <a:cubicBezTo>
                                    <a:pt x="353" y="462"/>
                                    <a:pt x="355" y="461"/>
                                    <a:pt x="357" y="460"/>
                                  </a:cubicBezTo>
                                  <a:cubicBezTo>
                                    <a:pt x="357" y="458"/>
                                    <a:pt x="357" y="457"/>
                                    <a:pt x="357" y="455"/>
                                  </a:cubicBezTo>
                                  <a:cubicBezTo>
                                    <a:pt x="357" y="444"/>
                                    <a:pt x="366" y="434"/>
                                    <a:pt x="378" y="434"/>
                                  </a:cubicBezTo>
                                  <a:cubicBezTo>
                                    <a:pt x="389" y="434"/>
                                    <a:pt x="399" y="444"/>
                                    <a:pt x="399" y="455"/>
                                  </a:cubicBezTo>
                                  <a:cubicBezTo>
                                    <a:pt x="399" y="457"/>
                                    <a:pt x="399" y="458"/>
                                    <a:pt x="398" y="460"/>
                                  </a:cubicBezTo>
                                  <a:cubicBezTo>
                                    <a:pt x="400" y="461"/>
                                    <a:pt x="402" y="462"/>
                                    <a:pt x="404" y="463"/>
                                  </a:cubicBezTo>
                                  <a:cubicBezTo>
                                    <a:pt x="405" y="460"/>
                                    <a:pt x="405" y="458"/>
                                    <a:pt x="405" y="455"/>
                                  </a:cubicBezTo>
                                  <a:close/>
                                  <a:moveTo>
                                    <a:pt x="408" y="465"/>
                                  </a:moveTo>
                                  <a:cubicBezTo>
                                    <a:pt x="409" y="465"/>
                                    <a:pt x="410" y="464"/>
                                    <a:pt x="411" y="463"/>
                                  </a:cubicBezTo>
                                  <a:cubicBezTo>
                                    <a:pt x="412" y="461"/>
                                    <a:pt x="412" y="458"/>
                                    <a:pt x="412" y="455"/>
                                  </a:cubicBezTo>
                                  <a:cubicBezTo>
                                    <a:pt x="412" y="446"/>
                                    <a:pt x="408" y="437"/>
                                    <a:pt x="402" y="431"/>
                                  </a:cubicBezTo>
                                  <a:cubicBezTo>
                                    <a:pt x="396" y="425"/>
                                    <a:pt x="387" y="421"/>
                                    <a:pt x="378" y="421"/>
                                  </a:cubicBezTo>
                                  <a:cubicBezTo>
                                    <a:pt x="368" y="421"/>
                                    <a:pt x="360" y="425"/>
                                    <a:pt x="354" y="431"/>
                                  </a:cubicBezTo>
                                  <a:cubicBezTo>
                                    <a:pt x="347" y="437"/>
                                    <a:pt x="344" y="446"/>
                                    <a:pt x="344" y="455"/>
                                  </a:cubicBezTo>
                                  <a:cubicBezTo>
                                    <a:pt x="344" y="458"/>
                                    <a:pt x="344" y="461"/>
                                    <a:pt x="345" y="464"/>
                                  </a:cubicBezTo>
                                  <a:cubicBezTo>
                                    <a:pt x="346" y="464"/>
                                    <a:pt x="346" y="465"/>
                                    <a:pt x="347" y="466"/>
                                  </a:cubicBezTo>
                                  <a:cubicBezTo>
                                    <a:pt x="348" y="465"/>
                                    <a:pt x="349" y="464"/>
                                    <a:pt x="350" y="464"/>
                                  </a:cubicBezTo>
                                  <a:cubicBezTo>
                                    <a:pt x="349" y="461"/>
                                    <a:pt x="349" y="458"/>
                                    <a:pt x="349" y="455"/>
                                  </a:cubicBezTo>
                                  <a:cubicBezTo>
                                    <a:pt x="349" y="440"/>
                                    <a:pt x="362" y="427"/>
                                    <a:pt x="378" y="427"/>
                                  </a:cubicBezTo>
                                  <a:cubicBezTo>
                                    <a:pt x="394" y="427"/>
                                    <a:pt x="407" y="440"/>
                                    <a:pt x="407" y="455"/>
                                  </a:cubicBezTo>
                                  <a:cubicBezTo>
                                    <a:pt x="407" y="458"/>
                                    <a:pt x="406" y="461"/>
                                    <a:pt x="405" y="464"/>
                                  </a:cubicBezTo>
                                  <a:cubicBezTo>
                                    <a:pt x="406" y="464"/>
                                    <a:pt x="407" y="465"/>
                                    <a:pt x="408" y="465"/>
                                  </a:cubicBezTo>
                                  <a:close/>
                                  <a:moveTo>
                                    <a:pt x="450" y="491"/>
                                  </a:moveTo>
                                  <a:cubicBezTo>
                                    <a:pt x="446" y="489"/>
                                    <a:pt x="442" y="487"/>
                                    <a:pt x="438" y="487"/>
                                  </a:cubicBezTo>
                                  <a:cubicBezTo>
                                    <a:pt x="434" y="487"/>
                                    <a:pt x="430" y="489"/>
                                    <a:pt x="426" y="491"/>
                                  </a:cubicBezTo>
                                  <a:cubicBezTo>
                                    <a:pt x="427" y="493"/>
                                    <a:pt x="428" y="495"/>
                                    <a:pt x="428" y="497"/>
                                  </a:cubicBezTo>
                                  <a:cubicBezTo>
                                    <a:pt x="431" y="495"/>
                                    <a:pt x="434" y="493"/>
                                    <a:pt x="438" y="493"/>
                                  </a:cubicBezTo>
                                  <a:cubicBezTo>
                                    <a:pt x="442" y="493"/>
                                    <a:pt x="446" y="495"/>
                                    <a:pt x="448" y="498"/>
                                  </a:cubicBezTo>
                                  <a:cubicBezTo>
                                    <a:pt x="449" y="496"/>
                                    <a:pt x="449" y="494"/>
                                    <a:pt x="450" y="491"/>
                                  </a:cubicBezTo>
                                  <a:close/>
                                  <a:moveTo>
                                    <a:pt x="453" y="484"/>
                                  </a:moveTo>
                                  <a:cubicBezTo>
                                    <a:pt x="448" y="481"/>
                                    <a:pt x="443" y="480"/>
                                    <a:pt x="438" y="480"/>
                                  </a:cubicBezTo>
                                  <a:cubicBezTo>
                                    <a:pt x="433" y="480"/>
                                    <a:pt x="428" y="481"/>
                                    <a:pt x="423" y="484"/>
                                  </a:cubicBezTo>
                                  <a:cubicBezTo>
                                    <a:pt x="424" y="485"/>
                                    <a:pt x="425" y="487"/>
                                    <a:pt x="426" y="489"/>
                                  </a:cubicBezTo>
                                  <a:cubicBezTo>
                                    <a:pt x="429" y="487"/>
                                    <a:pt x="433" y="486"/>
                                    <a:pt x="438" y="486"/>
                                  </a:cubicBezTo>
                                  <a:cubicBezTo>
                                    <a:pt x="442" y="486"/>
                                    <a:pt x="447" y="487"/>
                                    <a:pt x="450" y="490"/>
                                  </a:cubicBezTo>
                                  <a:cubicBezTo>
                                    <a:pt x="451" y="488"/>
                                    <a:pt x="452" y="486"/>
                                    <a:pt x="453" y="484"/>
                                  </a:cubicBezTo>
                                  <a:close/>
                                  <a:moveTo>
                                    <a:pt x="456" y="478"/>
                                  </a:moveTo>
                                  <a:cubicBezTo>
                                    <a:pt x="451" y="475"/>
                                    <a:pt x="445" y="473"/>
                                    <a:pt x="438" y="473"/>
                                  </a:cubicBezTo>
                                  <a:cubicBezTo>
                                    <a:pt x="431" y="473"/>
                                    <a:pt x="425" y="474"/>
                                    <a:pt x="420" y="478"/>
                                  </a:cubicBezTo>
                                  <a:cubicBezTo>
                                    <a:pt x="421" y="479"/>
                                    <a:pt x="422" y="481"/>
                                    <a:pt x="423" y="482"/>
                                  </a:cubicBezTo>
                                  <a:cubicBezTo>
                                    <a:pt x="427" y="480"/>
                                    <a:pt x="432" y="478"/>
                                    <a:pt x="438" y="478"/>
                                  </a:cubicBezTo>
                                  <a:cubicBezTo>
                                    <a:pt x="444" y="478"/>
                                    <a:pt x="449" y="480"/>
                                    <a:pt x="453" y="483"/>
                                  </a:cubicBezTo>
                                  <a:cubicBezTo>
                                    <a:pt x="454" y="481"/>
                                    <a:pt x="455" y="480"/>
                                    <a:pt x="456" y="478"/>
                                  </a:cubicBezTo>
                                  <a:close/>
                                  <a:moveTo>
                                    <a:pt x="461" y="472"/>
                                  </a:moveTo>
                                  <a:cubicBezTo>
                                    <a:pt x="454" y="467"/>
                                    <a:pt x="446" y="465"/>
                                    <a:pt x="438" y="465"/>
                                  </a:cubicBezTo>
                                  <a:cubicBezTo>
                                    <a:pt x="429" y="465"/>
                                    <a:pt x="422" y="467"/>
                                    <a:pt x="415" y="472"/>
                                  </a:cubicBezTo>
                                  <a:cubicBezTo>
                                    <a:pt x="416" y="473"/>
                                    <a:pt x="418" y="475"/>
                                    <a:pt x="419" y="476"/>
                                  </a:cubicBezTo>
                                  <a:cubicBezTo>
                                    <a:pt x="424" y="473"/>
                                    <a:pt x="431" y="471"/>
                                    <a:pt x="438" y="471"/>
                                  </a:cubicBezTo>
                                  <a:cubicBezTo>
                                    <a:pt x="445" y="471"/>
                                    <a:pt x="452" y="473"/>
                                    <a:pt x="457" y="477"/>
                                  </a:cubicBezTo>
                                  <a:cubicBezTo>
                                    <a:pt x="458" y="475"/>
                                    <a:pt x="460" y="473"/>
                                    <a:pt x="461" y="472"/>
                                  </a:cubicBezTo>
                                  <a:close/>
                                  <a:moveTo>
                                    <a:pt x="467" y="467"/>
                                  </a:moveTo>
                                  <a:cubicBezTo>
                                    <a:pt x="459" y="461"/>
                                    <a:pt x="449" y="457"/>
                                    <a:pt x="438" y="457"/>
                                  </a:cubicBezTo>
                                  <a:cubicBezTo>
                                    <a:pt x="427" y="457"/>
                                    <a:pt x="417" y="461"/>
                                    <a:pt x="409" y="466"/>
                                  </a:cubicBezTo>
                                  <a:cubicBezTo>
                                    <a:pt x="411" y="468"/>
                                    <a:pt x="412" y="469"/>
                                    <a:pt x="414" y="470"/>
                                  </a:cubicBezTo>
                                  <a:cubicBezTo>
                                    <a:pt x="421" y="466"/>
                                    <a:pt x="429" y="463"/>
                                    <a:pt x="438" y="463"/>
                                  </a:cubicBezTo>
                                  <a:cubicBezTo>
                                    <a:pt x="447" y="463"/>
                                    <a:pt x="455" y="466"/>
                                    <a:pt x="462" y="471"/>
                                  </a:cubicBezTo>
                                  <a:cubicBezTo>
                                    <a:pt x="464" y="469"/>
                                    <a:pt x="465" y="468"/>
                                    <a:pt x="467" y="467"/>
                                  </a:cubicBezTo>
                                  <a:close/>
                                  <a:moveTo>
                                    <a:pt x="504" y="455"/>
                                  </a:moveTo>
                                  <a:cubicBezTo>
                                    <a:pt x="504" y="453"/>
                                    <a:pt x="501" y="450"/>
                                    <a:pt x="499" y="450"/>
                                  </a:cubicBezTo>
                                  <a:cubicBezTo>
                                    <a:pt x="496" y="450"/>
                                    <a:pt x="494" y="453"/>
                                    <a:pt x="494" y="455"/>
                                  </a:cubicBezTo>
                                  <a:cubicBezTo>
                                    <a:pt x="494" y="456"/>
                                    <a:pt x="494" y="456"/>
                                    <a:pt x="494" y="456"/>
                                  </a:cubicBezTo>
                                  <a:cubicBezTo>
                                    <a:pt x="495" y="456"/>
                                    <a:pt x="497" y="456"/>
                                    <a:pt x="499" y="456"/>
                                  </a:cubicBezTo>
                                  <a:cubicBezTo>
                                    <a:pt x="500" y="456"/>
                                    <a:pt x="502" y="456"/>
                                    <a:pt x="504" y="456"/>
                                  </a:cubicBezTo>
                                  <a:cubicBezTo>
                                    <a:pt x="504" y="456"/>
                                    <a:pt x="504" y="456"/>
                                    <a:pt x="504" y="455"/>
                                  </a:cubicBezTo>
                                  <a:close/>
                                  <a:moveTo>
                                    <a:pt x="511" y="455"/>
                                  </a:moveTo>
                                  <a:cubicBezTo>
                                    <a:pt x="511" y="449"/>
                                    <a:pt x="505" y="443"/>
                                    <a:pt x="499" y="443"/>
                                  </a:cubicBezTo>
                                  <a:cubicBezTo>
                                    <a:pt x="492" y="443"/>
                                    <a:pt x="487" y="449"/>
                                    <a:pt x="487" y="455"/>
                                  </a:cubicBezTo>
                                  <a:cubicBezTo>
                                    <a:pt x="487" y="456"/>
                                    <a:pt x="487" y="456"/>
                                    <a:pt x="487" y="457"/>
                                  </a:cubicBezTo>
                                  <a:cubicBezTo>
                                    <a:pt x="489" y="457"/>
                                    <a:pt x="490" y="456"/>
                                    <a:pt x="492" y="456"/>
                                  </a:cubicBezTo>
                                  <a:cubicBezTo>
                                    <a:pt x="492" y="456"/>
                                    <a:pt x="492" y="456"/>
                                    <a:pt x="492" y="455"/>
                                  </a:cubicBezTo>
                                  <a:cubicBezTo>
                                    <a:pt x="492" y="452"/>
                                    <a:pt x="495" y="449"/>
                                    <a:pt x="499" y="449"/>
                                  </a:cubicBezTo>
                                  <a:cubicBezTo>
                                    <a:pt x="502" y="449"/>
                                    <a:pt x="505" y="452"/>
                                    <a:pt x="505" y="455"/>
                                  </a:cubicBezTo>
                                  <a:cubicBezTo>
                                    <a:pt x="505" y="456"/>
                                    <a:pt x="505" y="456"/>
                                    <a:pt x="505" y="456"/>
                                  </a:cubicBezTo>
                                  <a:cubicBezTo>
                                    <a:pt x="507" y="456"/>
                                    <a:pt x="509" y="457"/>
                                    <a:pt x="510" y="457"/>
                                  </a:cubicBezTo>
                                  <a:cubicBezTo>
                                    <a:pt x="511" y="456"/>
                                    <a:pt x="511" y="456"/>
                                    <a:pt x="511" y="455"/>
                                  </a:cubicBezTo>
                                  <a:close/>
                                  <a:moveTo>
                                    <a:pt x="518" y="455"/>
                                  </a:moveTo>
                                  <a:cubicBezTo>
                                    <a:pt x="518" y="450"/>
                                    <a:pt x="516" y="445"/>
                                    <a:pt x="512" y="442"/>
                                  </a:cubicBezTo>
                                  <a:cubicBezTo>
                                    <a:pt x="509" y="438"/>
                                    <a:pt x="504" y="436"/>
                                    <a:pt x="499" y="436"/>
                                  </a:cubicBezTo>
                                  <a:cubicBezTo>
                                    <a:pt x="493" y="436"/>
                                    <a:pt x="488" y="438"/>
                                    <a:pt x="485" y="442"/>
                                  </a:cubicBezTo>
                                  <a:cubicBezTo>
                                    <a:pt x="481" y="445"/>
                                    <a:pt x="479" y="450"/>
                                    <a:pt x="479" y="455"/>
                                  </a:cubicBezTo>
                                  <a:cubicBezTo>
                                    <a:pt x="479" y="457"/>
                                    <a:pt x="479" y="458"/>
                                    <a:pt x="480" y="459"/>
                                  </a:cubicBezTo>
                                  <a:cubicBezTo>
                                    <a:pt x="481" y="459"/>
                                    <a:pt x="483" y="458"/>
                                    <a:pt x="485" y="457"/>
                                  </a:cubicBezTo>
                                  <a:cubicBezTo>
                                    <a:pt x="485" y="457"/>
                                    <a:pt x="485" y="456"/>
                                    <a:pt x="485" y="455"/>
                                  </a:cubicBezTo>
                                  <a:cubicBezTo>
                                    <a:pt x="485" y="448"/>
                                    <a:pt x="491" y="442"/>
                                    <a:pt x="499" y="442"/>
                                  </a:cubicBezTo>
                                  <a:cubicBezTo>
                                    <a:pt x="506" y="442"/>
                                    <a:pt x="512" y="448"/>
                                    <a:pt x="512" y="455"/>
                                  </a:cubicBezTo>
                                  <a:cubicBezTo>
                                    <a:pt x="512" y="456"/>
                                    <a:pt x="512" y="457"/>
                                    <a:pt x="512" y="457"/>
                                  </a:cubicBezTo>
                                  <a:cubicBezTo>
                                    <a:pt x="514" y="458"/>
                                    <a:pt x="516" y="459"/>
                                    <a:pt x="518" y="459"/>
                                  </a:cubicBezTo>
                                  <a:cubicBezTo>
                                    <a:pt x="518" y="458"/>
                                    <a:pt x="518" y="457"/>
                                    <a:pt x="518" y="455"/>
                                  </a:cubicBezTo>
                                  <a:close/>
                                  <a:moveTo>
                                    <a:pt x="526" y="455"/>
                                  </a:moveTo>
                                  <a:cubicBezTo>
                                    <a:pt x="526" y="448"/>
                                    <a:pt x="523" y="441"/>
                                    <a:pt x="518" y="436"/>
                                  </a:cubicBezTo>
                                  <a:cubicBezTo>
                                    <a:pt x="513" y="431"/>
                                    <a:pt x="506" y="428"/>
                                    <a:pt x="499" y="428"/>
                                  </a:cubicBezTo>
                                  <a:cubicBezTo>
                                    <a:pt x="491" y="428"/>
                                    <a:pt x="484" y="431"/>
                                    <a:pt x="479" y="436"/>
                                  </a:cubicBezTo>
                                  <a:cubicBezTo>
                                    <a:pt x="474" y="441"/>
                                    <a:pt x="471" y="448"/>
                                    <a:pt x="471" y="455"/>
                                  </a:cubicBezTo>
                                  <a:cubicBezTo>
                                    <a:pt x="471" y="458"/>
                                    <a:pt x="472" y="460"/>
                                    <a:pt x="472" y="463"/>
                                  </a:cubicBezTo>
                                  <a:cubicBezTo>
                                    <a:pt x="474" y="462"/>
                                    <a:pt x="476" y="461"/>
                                    <a:pt x="478" y="460"/>
                                  </a:cubicBezTo>
                                  <a:cubicBezTo>
                                    <a:pt x="478" y="458"/>
                                    <a:pt x="478" y="457"/>
                                    <a:pt x="478" y="455"/>
                                  </a:cubicBezTo>
                                  <a:cubicBezTo>
                                    <a:pt x="478" y="444"/>
                                    <a:pt x="487" y="434"/>
                                    <a:pt x="499" y="434"/>
                                  </a:cubicBezTo>
                                  <a:cubicBezTo>
                                    <a:pt x="510" y="434"/>
                                    <a:pt x="520" y="444"/>
                                    <a:pt x="520" y="455"/>
                                  </a:cubicBezTo>
                                  <a:cubicBezTo>
                                    <a:pt x="520" y="457"/>
                                    <a:pt x="520" y="458"/>
                                    <a:pt x="519" y="460"/>
                                  </a:cubicBezTo>
                                  <a:cubicBezTo>
                                    <a:pt x="521" y="461"/>
                                    <a:pt x="523" y="462"/>
                                    <a:pt x="525" y="463"/>
                                  </a:cubicBezTo>
                                  <a:cubicBezTo>
                                    <a:pt x="525" y="460"/>
                                    <a:pt x="526" y="458"/>
                                    <a:pt x="526" y="455"/>
                                  </a:cubicBezTo>
                                  <a:close/>
                                  <a:moveTo>
                                    <a:pt x="529" y="466"/>
                                  </a:moveTo>
                                  <a:cubicBezTo>
                                    <a:pt x="530" y="465"/>
                                    <a:pt x="531" y="465"/>
                                    <a:pt x="532" y="464"/>
                                  </a:cubicBezTo>
                                  <a:cubicBezTo>
                                    <a:pt x="532" y="461"/>
                                    <a:pt x="533" y="458"/>
                                    <a:pt x="533" y="455"/>
                                  </a:cubicBezTo>
                                  <a:cubicBezTo>
                                    <a:pt x="533" y="446"/>
                                    <a:pt x="529" y="437"/>
                                    <a:pt x="523" y="431"/>
                                  </a:cubicBezTo>
                                  <a:cubicBezTo>
                                    <a:pt x="517" y="425"/>
                                    <a:pt x="508" y="421"/>
                                    <a:pt x="499" y="421"/>
                                  </a:cubicBezTo>
                                  <a:cubicBezTo>
                                    <a:pt x="489" y="421"/>
                                    <a:pt x="481" y="425"/>
                                    <a:pt x="474" y="431"/>
                                  </a:cubicBezTo>
                                  <a:cubicBezTo>
                                    <a:pt x="468" y="437"/>
                                    <a:pt x="464" y="446"/>
                                    <a:pt x="464" y="455"/>
                                  </a:cubicBezTo>
                                  <a:cubicBezTo>
                                    <a:pt x="464" y="458"/>
                                    <a:pt x="465" y="461"/>
                                    <a:pt x="465" y="464"/>
                                  </a:cubicBezTo>
                                  <a:cubicBezTo>
                                    <a:pt x="466" y="464"/>
                                    <a:pt x="467" y="465"/>
                                    <a:pt x="468" y="466"/>
                                  </a:cubicBezTo>
                                  <a:cubicBezTo>
                                    <a:pt x="469" y="465"/>
                                    <a:pt x="470" y="464"/>
                                    <a:pt x="471" y="464"/>
                                  </a:cubicBezTo>
                                  <a:cubicBezTo>
                                    <a:pt x="470" y="461"/>
                                    <a:pt x="470" y="458"/>
                                    <a:pt x="470" y="455"/>
                                  </a:cubicBezTo>
                                  <a:cubicBezTo>
                                    <a:pt x="470" y="440"/>
                                    <a:pt x="483" y="427"/>
                                    <a:pt x="499" y="427"/>
                                  </a:cubicBezTo>
                                  <a:cubicBezTo>
                                    <a:pt x="515" y="427"/>
                                    <a:pt x="527" y="440"/>
                                    <a:pt x="527" y="455"/>
                                  </a:cubicBezTo>
                                  <a:cubicBezTo>
                                    <a:pt x="527" y="458"/>
                                    <a:pt x="527" y="461"/>
                                    <a:pt x="526" y="464"/>
                                  </a:cubicBezTo>
                                  <a:cubicBezTo>
                                    <a:pt x="527" y="464"/>
                                    <a:pt x="528" y="465"/>
                                    <a:pt x="529" y="466"/>
                                  </a:cubicBezTo>
                                  <a:close/>
                                  <a:moveTo>
                                    <a:pt x="572" y="491"/>
                                  </a:moveTo>
                                  <a:cubicBezTo>
                                    <a:pt x="569" y="489"/>
                                    <a:pt x="564" y="487"/>
                                    <a:pt x="560" y="487"/>
                                  </a:cubicBezTo>
                                  <a:cubicBezTo>
                                    <a:pt x="555" y="487"/>
                                    <a:pt x="551" y="489"/>
                                    <a:pt x="548" y="492"/>
                                  </a:cubicBezTo>
                                  <a:cubicBezTo>
                                    <a:pt x="548" y="494"/>
                                    <a:pt x="549" y="496"/>
                                    <a:pt x="549" y="499"/>
                                  </a:cubicBezTo>
                                  <a:cubicBezTo>
                                    <a:pt x="549" y="499"/>
                                    <a:pt x="549" y="499"/>
                                    <a:pt x="549" y="499"/>
                                  </a:cubicBezTo>
                                  <a:cubicBezTo>
                                    <a:pt x="552" y="495"/>
                                    <a:pt x="556" y="493"/>
                                    <a:pt x="560" y="493"/>
                                  </a:cubicBezTo>
                                  <a:cubicBezTo>
                                    <a:pt x="564" y="493"/>
                                    <a:pt x="568" y="495"/>
                                    <a:pt x="570" y="498"/>
                                  </a:cubicBezTo>
                                  <a:cubicBezTo>
                                    <a:pt x="571" y="496"/>
                                    <a:pt x="571" y="494"/>
                                    <a:pt x="572" y="491"/>
                                  </a:cubicBezTo>
                                  <a:close/>
                                  <a:moveTo>
                                    <a:pt x="575" y="484"/>
                                  </a:moveTo>
                                  <a:cubicBezTo>
                                    <a:pt x="571" y="481"/>
                                    <a:pt x="565" y="480"/>
                                    <a:pt x="560" y="480"/>
                                  </a:cubicBezTo>
                                  <a:cubicBezTo>
                                    <a:pt x="554" y="480"/>
                                    <a:pt x="549" y="481"/>
                                    <a:pt x="545" y="484"/>
                                  </a:cubicBezTo>
                                  <a:cubicBezTo>
                                    <a:pt x="546" y="486"/>
                                    <a:pt x="546" y="488"/>
                                    <a:pt x="547" y="490"/>
                                  </a:cubicBezTo>
                                  <a:cubicBezTo>
                                    <a:pt x="551" y="487"/>
                                    <a:pt x="555" y="486"/>
                                    <a:pt x="560" y="486"/>
                                  </a:cubicBezTo>
                                  <a:cubicBezTo>
                                    <a:pt x="565" y="486"/>
                                    <a:pt x="569" y="487"/>
                                    <a:pt x="572" y="490"/>
                                  </a:cubicBezTo>
                                  <a:cubicBezTo>
                                    <a:pt x="573" y="488"/>
                                    <a:pt x="574" y="486"/>
                                    <a:pt x="575" y="484"/>
                                  </a:cubicBezTo>
                                  <a:close/>
                                  <a:moveTo>
                                    <a:pt x="578" y="478"/>
                                  </a:moveTo>
                                  <a:cubicBezTo>
                                    <a:pt x="573" y="475"/>
                                    <a:pt x="567" y="473"/>
                                    <a:pt x="560" y="473"/>
                                  </a:cubicBezTo>
                                  <a:cubicBezTo>
                                    <a:pt x="553" y="473"/>
                                    <a:pt x="547" y="475"/>
                                    <a:pt x="541" y="478"/>
                                  </a:cubicBezTo>
                                  <a:cubicBezTo>
                                    <a:pt x="542" y="480"/>
                                    <a:pt x="543" y="481"/>
                                    <a:pt x="544" y="483"/>
                                  </a:cubicBezTo>
                                  <a:cubicBezTo>
                                    <a:pt x="549" y="480"/>
                                    <a:pt x="554" y="478"/>
                                    <a:pt x="560" y="478"/>
                                  </a:cubicBezTo>
                                  <a:cubicBezTo>
                                    <a:pt x="566" y="478"/>
                                    <a:pt x="571" y="480"/>
                                    <a:pt x="576" y="483"/>
                                  </a:cubicBezTo>
                                  <a:cubicBezTo>
                                    <a:pt x="577" y="481"/>
                                    <a:pt x="577" y="480"/>
                                    <a:pt x="578" y="478"/>
                                  </a:cubicBezTo>
                                  <a:close/>
                                  <a:moveTo>
                                    <a:pt x="583" y="472"/>
                                  </a:moveTo>
                                  <a:cubicBezTo>
                                    <a:pt x="577" y="467"/>
                                    <a:pt x="569" y="465"/>
                                    <a:pt x="560" y="465"/>
                                  </a:cubicBezTo>
                                  <a:cubicBezTo>
                                    <a:pt x="551" y="465"/>
                                    <a:pt x="543" y="468"/>
                                    <a:pt x="536" y="472"/>
                                  </a:cubicBezTo>
                                  <a:cubicBezTo>
                                    <a:pt x="538" y="474"/>
                                    <a:pt x="539" y="475"/>
                                    <a:pt x="540" y="477"/>
                                  </a:cubicBezTo>
                                  <a:cubicBezTo>
                                    <a:pt x="546" y="473"/>
                                    <a:pt x="553" y="471"/>
                                    <a:pt x="560" y="471"/>
                                  </a:cubicBezTo>
                                  <a:cubicBezTo>
                                    <a:pt x="567" y="471"/>
                                    <a:pt x="574" y="473"/>
                                    <a:pt x="579" y="477"/>
                                  </a:cubicBezTo>
                                  <a:cubicBezTo>
                                    <a:pt x="581" y="475"/>
                                    <a:pt x="582" y="473"/>
                                    <a:pt x="583" y="472"/>
                                  </a:cubicBezTo>
                                  <a:close/>
                                  <a:moveTo>
                                    <a:pt x="589" y="467"/>
                                  </a:moveTo>
                                  <a:cubicBezTo>
                                    <a:pt x="581" y="461"/>
                                    <a:pt x="571" y="457"/>
                                    <a:pt x="560" y="457"/>
                                  </a:cubicBezTo>
                                  <a:cubicBezTo>
                                    <a:pt x="549" y="457"/>
                                    <a:pt x="539" y="461"/>
                                    <a:pt x="531" y="467"/>
                                  </a:cubicBezTo>
                                  <a:cubicBezTo>
                                    <a:pt x="532" y="468"/>
                                    <a:pt x="534" y="470"/>
                                    <a:pt x="535" y="471"/>
                                  </a:cubicBezTo>
                                  <a:cubicBezTo>
                                    <a:pt x="542" y="466"/>
                                    <a:pt x="551" y="463"/>
                                    <a:pt x="560" y="463"/>
                                  </a:cubicBezTo>
                                  <a:cubicBezTo>
                                    <a:pt x="569" y="463"/>
                                    <a:pt x="577" y="466"/>
                                    <a:pt x="584" y="471"/>
                                  </a:cubicBezTo>
                                  <a:cubicBezTo>
                                    <a:pt x="586" y="469"/>
                                    <a:pt x="587" y="468"/>
                                    <a:pt x="589" y="467"/>
                                  </a:cubicBezTo>
                                  <a:close/>
                                  <a:moveTo>
                                    <a:pt x="626" y="455"/>
                                  </a:moveTo>
                                  <a:cubicBezTo>
                                    <a:pt x="626" y="453"/>
                                    <a:pt x="624" y="450"/>
                                    <a:pt x="621" y="450"/>
                                  </a:cubicBezTo>
                                  <a:cubicBezTo>
                                    <a:pt x="618" y="450"/>
                                    <a:pt x="616" y="453"/>
                                    <a:pt x="616" y="455"/>
                                  </a:cubicBezTo>
                                  <a:cubicBezTo>
                                    <a:pt x="616" y="456"/>
                                    <a:pt x="616" y="456"/>
                                    <a:pt x="616" y="456"/>
                                  </a:cubicBezTo>
                                  <a:cubicBezTo>
                                    <a:pt x="617" y="456"/>
                                    <a:pt x="619" y="456"/>
                                    <a:pt x="621" y="456"/>
                                  </a:cubicBezTo>
                                  <a:cubicBezTo>
                                    <a:pt x="623" y="456"/>
                                    <a:pt x="624" y="456"/>
                                    <a:pt x="626" y="456"/>
                                  </a:cubicBezTo>
                                  <a:cubicBezTo>
                                    <a:pt x="626" y="456"/>
                                    <a:pt x="626" y="456"/>
                                    <a:pt x="626" y="455"/>
                                  </a:cubicBezTo>
                                  <a:close/>
                                  <a:moveTo>
                                    <a:pt x="633" y="455"/>
                                  </a:moveTo>
                                  <a:cubicBezTo>
                                    <a:pt x="633" y="449"/>
                                    <a:pt x="627" y="443"/>
                                    <a:pt x="621" y="443"/>
                                  </a:cubicBezTo>
                                  <a:cubicBezTo>
                                    <a:pt x="614" y="443"/>
                                    <a:pt x="609" y="449"/>
                                    <a:pt x="609" y="455"/>
                                  </a:cubicBezTo>
                                  <a:cubicBezTo>
                                    <a:pt x="609" y="456"/>
                                    <a:pt x="609" y="456"/>
                                    <a:pt x="609" y="457"/>
                                  </a:cubicBezTo>
                                  <a:cubicBezTo>
                                    <a:pt x="611" y="457"/>
                                    <a:pt x="612" y="456"/>
                                    <a:pt x="614" y="456"/>
                                  </a:cubicBezTo>
                                  <a:cubicBezTo>
                                    <a:pt x="614" y="456"/>
                                    <a:pt x="614" y="456"/>
                                    <a:pt x="614" y="455"/>
                                  </a:cubicBezTo>
                                  <a:cubicBezTo>
                                    <a:pt x="614" y="452"/>
                                    <a:pt x="617" y="449"/>
                                    <a:pt x="621" y="449"/>
                                  </a:cubicBezTo>
                                  <a:cubicBezTo>
                                    <a:pt x="625" y="449"/>
                                    <a:pt x="628" y="452"/>
                                    <a:pt x="628" y="455"/>
                                  </a:cubicBezTo>
                                  <a:cubicBezTo>
                                    <a:pt x="628" y="456"/>
                                    <a:pt x="627" y="456"/>
                                    <a:pt x="627" y="456"/>
                                  </a:cubicBezTo>
                                  <a:cubicBezTo>
                                    <a:pt x="629" y="456"/>
                                    <a:pt x="631" y="457"/>
                                    <a:pt x="633" y="457"/>
                                  </a:cubicBezTo>
                                  <a:cubicBezTo>
                                    <a:pt x="633" y="456"/>
                                    <a:pt x="633" y="456"/>
                                    <a:pt x="633" y="455"/>
                                  </a:cubicBezTo>
                                  <a:close/>
                                  <a:moveTo>
                                    <a:pt x="640" y="455"/>
                                  </a:moveTo>
                                  <a:cubicBezTo>
                                    <a:pt x="640" y="450"/>
                                    <a:pt x="638" y="445"/>
                                    <a:pt x="635" y="442"/>
                                  </a:cubicBezTo>
                                  <a:cubicBezTo>
                                    <a:pt x="631" y="438"/>
                                    <a:pt x="626" y="436"/>
                                    <a:pt x="621" y="436"/>
                                  </a:cubicBezTo>
                                  <a:cubicBezTo>
                                    <a:pt x="615" y="436"/>
                                    <a:pt x="611" y="438"/>
                                    <a:pt x="607" y="442"/>
                                  </a:cubicBezTo>
                                  <a:cubicBezTo>
                                    <a:pt x="603" y="445"/>
                                    <a:pt x="601" y="450"/>
                                    <a:pt x="601" y="455"/>
                                  </a:cubicBezTo>
                                  <a:cubicBezTo>
                                    <a:pt x="601" y="457"/>
                                    <a:pt x="601" y="458"/>
                                    <a:pt x="602" y="459"/>
                                  </a:cubicBezTo>
                                  <a:cubicBezTo>
                                    <a:pt x="604" y="459"/>
                                    <a:pt x="605" y="458"/>
                                    <a:pt x="607" y="457"/>
                                  </a:cubicBezTo>
                                  <a:cubicBezTo>
                                    <a:pt x="607" y="457"/>
                                    <a:pt x="607" y="456"/>
                                    <a:pt x="607" y="455"/>
                                  </a:cubicBezTo>
                                  <a:cubicBezTo>
                                    <a:pt x="607" y="448"/>
                                    <a:pt x="613" y="442"/>
                                    <a:pt x="621" y="442"/>
                                  </a:cubicBezTo>
                                  <a:cubicBezTo>
                                    <a:pt x="628" y="442"/>
                                    <a:pt x="634" y="448"/>
                                    <a:pt x="634" y="455"/>
                                  </a:cubicBezTo>
                                  <a:cubicBezTo>
                                    <a:pt x="634" y="456"/>
                                    <a:pt x="634" y="457"/>
                                    <a:pt x="634" y="457"/>
                                  </a:cubicBezTo>
                                  <a:cubicBezTo>
                                    <a:pt x="636" y="458"/>
                                    <a:pt x="638" y="459"/>
                                    <a:pt x="640" y="459"/>
                                  </a:cubicBezTo>
                                  <a:cubicBezTo>
                                    <a:pt x="640" y="458"/>
                                    <a:pt x="640" y="457"/>
                                    <a:pt x="640" y="455"/>
                                  </a:cubicBezTo>
                                  <a:close/>
                                  <a:moveTo>
                                    <a:pt x="648" y="455"/>
                                  </a:moveTo>
                                  <a:cubicBezTo>
                                    <a:pt x="648" y="448"/>
                                    <a:pt x="645" y="441"/>
                                    <a:pt x="640" y="436"/>
                                  </a:cubicBezTo>
                                  <a:cubicBezTo>
                                    <a:pt x="635" y="431"/>
                                    <a:pt x="628" y="428"/>
                                    <a:pt x="621" y="428"/>
                                  </a:cubicBezTo>
                                  <a:cubicBezTo>
                                    <a:pt x="613" y="428"/>
                                    <a:pt x="607" y="431"/>
                                    <a:pt x="602" y="436"/>
                                  </a:cubicBezTo>
                                  <a:cubicBezTo>
                                    <a:pt x="597" y="441"/>
                                    <a:pt x="594" y="448"/>
                                    <a:pt x="594" y="455"/>
                                  </a:cubicBezTo>
                                  <a:cubicBezTo>
                                    <a:pt x="594" y="458"/>
                                    <a:pt x="594" y="460"/>
                                    <a:pt x="595" y="463"/>
                                  </a:cubicBezTo>
                                  <a:cubicBezTo>
                                    <a:pt x="596" y="462"/>
                                    <a:pt x="598" y="461"/>
                                    <a:pt x="600" y="460"/>
                                  </a:cubicBezTo>
                                  <a:cubicBezTo>
                                    <a:pt x="600" y="458"/>
                                    <a:pt x="600" y="457"/>
                                    <a:pt x="600" y="455"/>
                                  </a:cubicBezTo>
                                  <a:cubicBezTo>
                                    <a:pt x="600" y="444"/>
                                    <a:pt x="609" y="434"/>
                                    <a:pt x="621" y="434"/>
                                  </a:cubicBezTo>
                                  <a:cubicBezTo>
                                    <a:pt x="632" y="434"/>
                                    <a:pt x="642" y="444"/>
                                    <a:pt x="642" y="455"/>
                                  </a:cubicBezTo>
                                  <a:cubicBezTo>
                                    <a:pt x="642" y="457"/>
                                    <a:pt x="642" y="458"/>
                                    <a:pt x="641" y="460"/>
                                  </a:cubicBezTo>
                                  <a:cubicBezTo>
                                    <a:pt x="643" y="461"/>
                                    <a:pt x="645" y="462"/>
                                    <a:pt x="647" y="463"/>
                                  </a:cubicBezTo>
                                  <a:cubicBezTo>
                                    <a:pt x="648" y="460"/>
                                    <a:pt x="648" y="458"/>
                                    <a:pt x="648" y="455"/>
                                  </a:cubicBezTo>
                                  <a:close/>
                                  <a:moveTo>
                                    <a:pt x="651" y="465"/>
                                  </a:moveTo>
                                  <a:cubicBezTo>
                                    <a:pt x="652" y="465"/>
                                    <a:pt x="653" y="464"/>
                                    <a:pt x="654" y="463"/>
                                  </a:cubicBezTo>
                                  <a:cubicBezTo>
                                    <a:pt x="655" y="461"/>
                                    <a:pt x="655" y="458"/>
                                    <a:pt x="655" y="455"/>
                                  </a:cubicBezTo>
                                  <a:cubicBezTo>
                                    <a:pt x="655" y="446"/>
                                    <a:pt x="651" y="437"/>
                                    <a:pt x="645" y="431"/>
                                  </a:cubicBezTo>
                                  <a:cubicBezTo>
                                    <a:pt x="639" y="425"/>
                                    <a:pt x="630" y="421"/>
                                    <a:pt x="621" y="421"/>
                                  </a:cubicBezTo>
                                  <a:cubicBezTo>
                                    <a:pt x="611" y="421"/>
                                    <a:pt x="603" y="425"/>
                                    <a:pt x="597" y="431"/>
                                  </a:cubicBezTo>
                                  <a:cubicBezTo>
                                    <a:pt x="590" y="437"/>
                                    <a:pt x="587" y="446"/>
                                    <a:pt x="587" y="455"/>
                                  </a:cubicBezTo>
                                  <a:cubicBezTo>
                                    <a:pt x="587" y="458"/>
                                    <a:pt x="587" y="461"/>
                                    <a:pt x="588" y="464"/>
                                  </a:cubicBezTo>
                                  <a:cubicBezTo>
                                    <a:pt x="589" y="464"/>
                                    <a:pt x="589" y="465"/>
                                    <a:pt x="590" y="466"/>
                                  </a:cubicBezTo>
                                  <a:cubicBezTo>
                                    <a:pt x="591" y="465"/>
                                    <a:pt x="592" y="464"/>
                                    <a:pt x="593" y="464"/>
                                  </a:cubicBezTo>
                                  <a:cubicBezTo>
                                    <a:pt x="592" y="461"/>
                                    <a:pt x="592" y="458"/>
                                    <a:pt x="592" y="455"/>
                                  </a:cubicBezTo>
                                  <a:cubicBezTo>
                                    <a:pt x="592" y="440"/>
                                    <a:pt x="605" y="427"/>
                                    <a:pt x="621" y="427"/>
                                  </a:cubicBezTo>
                                  <a:cubicBezTo>
                                    <a:pt x="637" y="427"/>
                                    <a:pt x="650" y="440"/>
                                    <a:pt x="650" y="455"/>
                                  </a:cubicBezTo>
                                  <a:cubicBezTo>
                                    <a:pt x="650" y="458"/>
                                    <a:pt x="649" y="461"/>
                                    <a:pt x="648" y="464"/>
                                  </a:cubicBezTo>
                                  <a:cubicBezTo>
                                    <a:pt x="649" y="464"/>
                                    <a:pt x="650" y="465"/>
                                    <a:pt x="651" y="465"/>
                                  </a:cubicBezTo>
                                  <a:close/>
                                  <a:moveTo>
                                    <a:pt x="693" y="491"/>
                                  </a:moveTo>
                                  <a:cubicBezTo>
                                    <a:pt x="690" y="489"/>
                                    <a:pt x="685" y="487"/>
                                    <a:pt x="681" y="487"/>
                                  </a:cubicBezTo>
                                  <a:cubicBezTo>
                                    <a:pt x="677" y="487"/>
                                    <a:pt x="673" y="489"/>
                                    <a:pt x="669" y="491"/>
                                  </a:cubicBezTo>
                                  <a:cubicBezTo>
                                    <a:pt x="670" y="493"/>
                                    <a:pt x="671" y="495"/>
                                    <a:pt x="671" y="497"/>
                                  </a:cubicBezTo>
                                  <a:cubicBezTo>
                                    <a:pt x="674" y="495"/>
                                    <a:pt x="677" y="493"/>
                                    <a:pt x="681" y="493"/>
                                  </a:cubicBezTo>
                                  <a:cubicBezTo>
                                    <a:pt x="685" y="493"/>
                                    <a:pt x="689" y="495"/>
                                    <a:pt x="691" y="498"/>
                                  </a:cubicBezTo>
                                  <a:cubicBezTo>
                                    <a:pt x="692" y="496"/>
                                    <a:pt x="692" y="494"/>
                                    <a:pt x="693" y="491"/>
                                  </a:cubicBezTo>
                                  <a:close/>
                                  <a:moveTo>
                                    <a:pt x="696" y="484"/>
                                  </a:moveTo>
                                  <a:cubicBezTo>
                                    <a:pt x="691" y="481"/>
                                    <a:pt x="686" y="480"/>
                                    <a:pt x="681" y="480"/>
                                  </a:cubicBezTo>
                                  <a:cubicBezTo>
                                    <a:pt x="676" y="480"/>
                                    <a:pt x="671" y="481"/>
                                    <a:pt x="666" y="484"/>
                                  </a:cubicBezTo>
                                  <a:cubicBezTo>
                                    <a:pt x="667" y="485"/>
                                    <a:pt x="668" y="487"/>
                                    <a:pt x="669" y="489"/>
                                  </a:cubicBezTo>
                                  <a:cubicBezTo>
                                    <a:pt x="672" y="487"/>
                                    <a:pt x="676" y="486"/>
                                    <a:pt x="681" y="486"/>
                                  </a:cubicBezTo>
                                  <a:cubicBezTo>
                                    <a:pt x="686" y="486"/>
                                    <a:pt x="690" y="487"/>
                                    <a:pt x="693" y="490"/>
                                  </a:cubicBezTo>
                                  <a:cubicBezTo>
                                    <a:pt x="694" y="488"/>
                                    <a:pt x="695" y="486"/>
                                    <a:pt x="696" y="484"/>
                                  </a:cubicBezTo>
                                  <a:close/>
                                  <a:moveTo>
                                    <a:pt x="699" y="478"/>
                                  </a:moveTo>
                                  <a:cubicBezTo>
                                    <a:pt x="694" y="475"/>
                                    <a:pt x="688" y="473"/>
                                    <a:pt x="681" y="473"/>
                                  </a:cubicBezTo>
                                  <a:cubicBezTo>
                                    <a:pt x="674" y="473"/>
                                    <a:pt x="668" y="474"/>
                                    <a:pt x="663" y="478"/>
                                  </a:cubicBezTo>
                                  <a:cubicBezTo>
                                    <a:pt x="664" y="479"/>
                                    <a:pt x="665" y="481"/>
                                    <a:pt x="666" y="482"/>
                                  </a:cubicBezTo>
                                  <a:cubicBezTo>
                                    <a:pt x="670" y="480"/>
                                    <a:pt x="675" y="478"/>
                                    <a:pt x="681" y="478"/>
                                  </a:cubicBezTo>
                                  <a:cubicBezTo>
                                    <a:pt x="687" y="478"/>
                                    <a:pt x="692" y="480"/>
                                    <a:pt x="697" y="483"/>
                                  </a:cubicBezTo>
                                  <a:cubicBezTo>
                                    <a:pt x="697" y="481"/>
                                    <a:pt x="698" y="480"/>
                                    <a:pt x="699" y="478"/>
                                  </a:cubicBezTo>
                                  <a:close/>
                                  <a:moveTo>
                                    <a:pt x="704" y="472"/>
                                  </a:moveTo>
                                  <a:cubicBezTo>
                                    <a:pt x="697" y="467"/>
                                    <a:pt x="689" y="465"/>
                                    <a:pt x="681" y="465"/>
                                  </a:cubicBezTo>
                                  <a:cubicBezTo>
                                    <a:pt x="672" y="465"/>
                                    <a:pt x="665" y="467"/>
                                    <a:pt x="658" y="472"/>
                                  </a:cubicBezTo>
                                  <a:cubicBezTo>
                                    <a:pt x="659" y="473"/>
                                    <a:pt x="661" y="475"/>
                                    <a:pt x="662" y="476"/>
                                  </a:cubicBezTo>
                                  <a:cubicBezTo>
                                    <a:pt x="667" y="473"/>
                                    <a:pt x="674" y="471"/>
                                    <a:pt x="681" y="471"/>
                                  </a:cubicBezTo>
                                  <a:cubicBezTo>
                                    <a:pt x="688" y="471"/>
                                    <a:pt x="695" y="473"/>
                                    <a:pt x="700" y="477"/>
                                  </a:cubicBezTo>
                                  <a:cubicBezTo>
                                    <a:pt x="701" y="475"/>
                                    <a:pt x="703" y="473"/>
                                    <a:pt x="704" y="472"/>
                                  </a:cubicBezTo>
                                  <a:close/>
                                  <a:moveTo>
                                    <a:pt x="710" y="467"/>
                                  </a:moveTo>
                                  <a:cubicBezTo>
                                    <a:pt x="702" y="461"/>
                                    <a:pt x="692" y="457"/>
                                    <a:pt x="681" y="457"/>
                                  </a:cubicBezTo>
                                  <a:cubicBezTo>
                                    <a:pt x="670" y="457"/>
                                    <a:pt x="660" y="461"/>
                                    <a:pt x="652" y="466"/>
                                  </a:cubicBezTo>
                                  <a:cubicBezTo>
                                    <a:pt x="654" y="468"/>
                                    <a:pt x="655" y="469"/>
                                    <a:pt x="657" y="470"/>
                                  </a:cubicBezTo>
                                  <a:cubicBezTo>
                                    <a:pt x="664" y="466"/>
                                    <a:pt x="672" y="463"/>
                                    <a:pt x="681" y="463"/>
                                  </a:cubicBezTo>
                                  <a:cubicBezTo>
                                    <a:pt x="690" y="463"/>
                                    <a:pt x="698" y="466"/>
                                    <a:pt x="705" y="471"/>
                                  </a:cubicBezTo>
                                  <a:cubicBezTo>
                                    <a:pt x="707" y="469"/>
                                    <a:pt x="708" y="468"/>
                                    <a:pt x="710" y="467"/>
                                  </a:cubicBezTo>
                                  <a:close/>
                                  <a:moveTo>
                                    <a:pt x="747" y="455"/>
                                  </a:moveTo>
                                  <a:cubicBezTo>
                                    <a:pt x="747" y="453"/>
                                    <a:pt x="745" y="450"/>
                                    <a:pt x="742" y="450"/>
                                  </a:cubicBezTo>
                                  <a:cubicBezTo>
                                    <a:pt x="739" y="450"/>
                                    <a:pt x="737" y="453"/>
                                    <a:pt x="737" y="455"/>
                                  </a:cubicBezTo>
                                  <a:cubicBezTo>
                                    <a:pt x="737" y="456"/>
                                    <a:pt x="737" y="456"/>
                                    <a:pt x="737" y="456"/>
                                  </a:cubicBezTo>
                                  <a:cubicBezTo>
                                    <a:pt x="738" y="456"/>
                                    <a:pt x="740" y="456"/>
                                    <a:pt x="742" y="456"/>
                                  </a:cubicBezTo>
                                  <a:cubicBezTo>
                                    <a:pt x="743" y="456"/>
                                    <a:pt x="745" y="456"/>
                                    <a:pt x="747" y="456"/>
                                  </a:cubicBezTo>
                                  <a:cubicBezTo>
                                    <a:pt x="747" y="456"/>
                                    <a:pt x="747" y="456"/>
                                    <a:pt x="747" y="455"/>
                                  </a:cubicBezTo>
                                  <a:close/>
                                  <a:moveTo>
                                    <a:pt x="754" y="455"/>
                                  </a:moveTo>
                                  <a:cubicBezTo>
                                    <a:pt x="754" y="449"/>
                                    <a:pt x="748" y="443"/>
                                    <a:pt x="742" y="443"/>
                                  </a:cubicBezTo>
                                  <a:cubicBezTo>
                                    <a:pt x="735" y="443"/>
                                    <a:pt x="730" y="449"/>
                                    <a:pt x="730" y="455"/>
                                  </a:cubicBezTo>
                                  <a:cubicBezTo>
                                    <a:pt x="730" y="456"/>
                                    <a:pt x="730" y="456"/>
                                    <a:pt x="730" y="457"/>
                                  </a:cubicBezTo>
                                  <a:cubicBezTo>
                                    <a:pt x="732" y="457"/>
                                    <a:pt x="733" y="456"/>
                                    <a:pt x="735" y="456"/>
                                  </a:cubicBezTo>
                                  <a:cubicBezTo>
                                    <a:pt x="735" y="456"/>
                                    <a:pt x="735" y="456"/>
                                    <a:pt x="735" y="455"/>
                                  </a:cubicBezTo>
                                  <a:cubicBezTo>
                                    <a:pt x="735" y="452"/>
                                    <a:pt x="738" y="449"/>
                                    <a:pt x="742" y="449"/>
                                  </a:cubicBezTo>
                                  <a:cubicBezTo>
                                    <a:pt x="745" y="449"/>
                                    <a:pt x="748" y="452"/>
                                    <a:pt x="748" y="455"/>
                                  </a:cubicBezTo>
                                  <a:cubicBezTo>
                                    <a:pt x="748" y="456"/>
                                    <a:pt x="748" y="456"/>
                                    <a:pt x="748" y="456"/>
                                  </a:cubicBezTo>
                                  <a:cubicBezTo>
                                    <a:pt x="750" y="456"/>
                                    <a:pt x="752" y="457"/>
                                    <a:pt x="754" y="457"/>
                                  </a:cubicBezTo>
                                  <a:cubicBezTo>
                                    <a:pt x="754" y="456"/>
                                    <a:pt x="754" y="456"/>
                                    <a:pt x="754" y="455"/>
                                  </a:cubicBezTo>
                                  <a:close/>
                                  <a:moveTo>
                                    <a:pt x="761" y="455"/>
                                  </a:moveTo>
                                  <a:cubicBezTo>
                                    <a:pt x="761" y="450"/>
                                    <a:pt x="759" y="445"/>
                                    <a:pt x="755" y="442"/>
                                  </a:cubicBezTo>
                                  <a:cubicBezTo>
                                    <a:pt x="752" y="438"/>
                                    <a:pt x="747" y="436"/>
                                    <a:pt x="742" y="436"/>
                                  </a:cubicBezTo>
                                  <a:cubicBezTo>
                                    <a:pt x="736" y="436"/>
                                    <a:pt x="731" y="438"/>
                                    <a:pt x="728" y="442"/>
                                  </a:cubicBezTo>
                                  <a:cubicBezTo>
                                    <a:pt x="724" y="445"/>
                                    <a:pt x="722" y="450"/>
                                    <a:pt x="722" y="455"/>
                                  </a:cubicBezTo>
                                  <a:cubicBezTo>
                                    <a:pt x="722" y="457"/>
                                    <a:pt x="722" y="458"/>
                                    <a:pt x="723" y="459"/>
                                  </a:cubicBezTo>
                                  <a:cubicBezTo>
                                    <a:pt x="724" y="459"/>
                                    <a:pt x="726" y="458"/>
                                    <a:pt x="728" y="457"/>
                                  </a:cubicBezTo>
                                  <a:cubicBezTo>
                                    <a:pt x="728" y="457"/>
                                    <a:pt x="728" y="456"/>
                                    <a:pt x="728" y="455"/>
                                  </a:cubicBezTo>
                                  <a:cubicBezTo>
                                    <a:pt x="728" y="448"/>
                                    <a:pt x="734" y="442"/>
                                    <a:pt x="742" y="442"/>
                                  </a:cubicBezTo>
                                  <a:cubicBezTo>
                                    <a:pt x="749" y="442"/>
                                    <a:pt x="755" y="448"/>
                                    <a:pt x="755" y="455"/>
                                  </a:cubicBezTo>
                                  <a:cubicBezTo>
                                    <a:pt x="755" y="456"/>
                                    <a:pt x="755" y="457"/>
                                    <a:pt x="755" y="457"/>
                                  </a:cubicBezTo>
                                  <a:cubicBezTo>
                                    <a:pt x="757" y="458"/>
                                    <a:pt x="759" y="459"/>
                                    <a:pt x="761" y="459"/>
                                  </a:cubicBezTo>
                                  <a:cubicBezTo>
                                    <a:pt x="761" y="458"/>
                                    <a:pt x="761" y="457"/>
                                    <a:pt x="761" y="455"/>
                                  </a:cubicBezTo>
                                  <a:close/>
                                  <a:moveTo>
                                    <a:pt x="769" y="455"/>
                                  </a:moveTo>
                                  <a:cubicBezTo>
                                    <a:pt x="769" y="448"/>
                                    <a:pt x="766" y="441"/>
                                    <a:pt x="761" y="436"/>
                                  </a:cubicBezTo>
                                  <a:cubicBezTo>
                                    <a:pt x="756" y="431"/>
                                    <a:pt x="749" y="428"/>
                                    <a:pt x="742" y="428"/>
                                  </a:cubicBezTo>
                                  <a:cubicBezTo>
                                    <a:pt x="734" y="428"/>
                                    <a:pt x="727" y="431"/>
                                    <a:pt x="722" y="436"/>
                                  </a:cubicBezTo>
                                  <a:cubicBezTo>
                                    <a:pt x="718" y="441"/>
                                    <a:pt x="714" y="448"/>
                                    <a:pt x="714" y="455"/>
                                  </a:cubicBezTo>
                                  <a:cubicBezTo>
                                    <a:pt x="714" y="458"/>
                                    <a:pt x="715" y="460"/>
                                    <a:pt x="715" y="463"/>
                                  </a:cubicBezTo>
                                  <a:cubicBezTo>
                                    <a:pt x="717" y="462"/>
                                    <a:pt x="719" y="461"/>
                                    <a:pt x="721" y="460"/>
                                  </a:cubicBezTo>
                                  <a:cubicBezTo>
                                    <a:pt x="721" y="458"/>
                                    <a:pt x="721" y="457"/>
                                    <a:pt x="721" y="455"/>
                                  </a:cubicBezTo>
                                  <a:cubicBezTo>
                                    <a:pt x="721" y="444"/>
                                    <a:pt x="730" y="434"/>
                                    <a:pt x="742" y="434"/>
                                  </a:cubicBezTo>
                                  <a:cubicBezTo>
                                    <a:pt x="753" y="434"/>
                                    <a:pt x="763" y="444"/>
                                    <a:pt x="763" y="455"/>
                                  </a:cubicBezTo>
                                  <a:cubicBezTo>
                                    <a:pt x="763" y="457"/>
                                    <a:pt x="763" y="458"/>
                                    <a:pt x="762" y="460"/>
                                  </a:cubicBezTo>
                                  <a:cubicBezTo>
                                    <a:pt x="764" y="461"/>
                                    <a:pt x="766" y="462"/>
                                    <a:pt x="768" y="463"/>
                                  </a:cubicBezTo>
                                  <a:cubicBezTo>
                                    <a:pt x="769" y="460"/>
                                    <a:pt x="769" y="458"/>
                                    <a:pt x="769" y="455"/>
                                  </a:cubicBezTo>
                                  <a:close/>
                                  <a:moveTo>
                                    <a:pt x="772" y="466"/>
                                  </a:moveTo>
                                  <a:cubicBezTo>
                                    <a:pt x="773" y="465"/>
                                    <a:pt x="774" y="464"/>
                                    <a:pt x="775" y="464"/>
                                  </a:cubicBezTo>
                                  <a:cubicBezTo>
                                    <a:pt x="776" y="461"/>
                                    <a:pt x="776" y="458"/>
                                    <a:pt x="776" y="455"/>
                                  </a:cubicBezTo>
                                  <a:cubicBezTo>
                                    <a:pt x="776" y="446"/>
                                    <a:pt x="772" y="437"/>
                                    <a:pt x="766" y="431"/>
                                  </a:cubicBezTo>
                                  <a:cubicBezTo>
                                    <a:pt x="760" y="425"/>
                                    <a:pt x="751" y="421"/>
                                    <a:pt x="742" y="421"/>
                                  </a:cubicBezTo>
                                  <a:cubicBezTo>
                                    <a:pt x="732" y="421"/>
                                    <a:pt x="724" y="425"/>
                                    <a:pt x="717" y="431"/>
                                  </a:cubicBezTo>
                                  <a:cubicBezTo>
                                    <a:pt x="711" y="437"/>
                                    <a:pt x="707" y="446"/>
                                    <a:pt x="707" y="455"/>
                                  </a:cubicBezTo>
                                  <a:cubicBezTo>
                                    <a:pt x="707" y="458"/>
                                    <a:pt x="708" y="461"/>
                                    <a:pt x="708" y="464"/>
                                  </a:cubicBezTo>
                                  <a:cubicBezTo>
                                    <a:pt x="709" y="464"/>
                                    <a:pt x="710" y="465"/>
                                    <a:pt x="711" y="466"/>
                                  </a:cubicBezTo>
                                  <a:cubicBezTo>
                                    <a:pt x="712" y="465"/>
                                    <a:pt x="713" y="464"/>
                                    <a:pt x="714" y="464"/>
                                  </a:cubicBezTo>
                                  <a:cubicBezTo>
                                    <a:pt x="713" y="461"/>
                                    <a:pt x="713" y="458"/>
                                    <a:pt x="713" y="455"/>
                                  </a:cubicBezTo>
                                  <a:cubicBezTo>
                                    <a:pt x="713" y="440"/>
                                    <a:pt x="726" y="427"/>
                                    <a:pt x="742" y="427"/>
                                  </a:cubicBezTo>
                                  <a:cubicBezTo>
                                    <a:pt x="758" y="427"/>
                                    <a:pt x="770" y="440"/>
                                    <a:pt x="770" y="455"/>
                                  </a:cubicBezTo>
                                  <a:cubicBezTo>
                                    <a:pt x="770" y="458"/>
                                    <a:pt x="770" y="461"/>
                                    <a:pt x="769" y="464"/>
                                  </a:cubicBezTo>
                                  <a:cubicBezTo>
                                    <a:pt x="770" y="464"/>
                                    <a:pt x="771" y="465"/>
                                    <a:pt x="772" y="466"/>
                                  </a:cubicBezTo>
                                  <a:close/>
                                  <a:moveTo>
                                    <a:pt x="815" y="491"/>
                                  </a:moveTo>
                                  <a:cubicBezTo>
                                    <a:pt x="811" y="489"/>
                                    <a:pt x="807" y="487"/>
                                    <a:pt x="803" y="487"/>
                                  </a:cubicBezTo>
                                  <a:cubicBezTo>
                                    <a:pt x="798" y="487"/>
                                    <a:pt x="794" y="489"/>
                                    <a:pt x="791" y="492"/>
                                  </a:cubicBezTo>
                                  <a:cubicBezTo>
                                    <a:pt x="791" y="494"/>
                                    <a:pt x="792" y="496"/>
                                    <a:pt x="792" y="498"/>
                                  </a:cubicBezTo>
                                  <a:cubicBezTo>
                                    <a:pt x="795" y="495"/>
                                    <a:pt x="798" y="493"/>
                                    <a:pt x="803" y="493"/>
                                  </a:cubicBezTo>
                                  <a:cubicBezTo>
                                    <a:pt x="807" y="493"/>
                                    <a:pt x="811" y="495"/>
                                    <a:pt x="813" y="498"/>
                                  </a:cubicBezTo>
                                  <a:cubicBezTo>
                                    <a:pt x="814" y="496"/>
                                    <a:pt x="814" y="494"/>
                                    <a:pt x="815" y="491"/>
                                  </a:cubicBezTo>
                                  <a:close/>
                                  <a:moveTo>
                                    <a:pt x="818" y="484"/>
                                  </a:moveTo>
                                  <a:cubicBezTo>
                                    <a:pt x="813" y="481"/>
                                    <a:pt x="808" y="480"/>
                                    <a:pt x="803" y="480"/>
                                  </a:cubicBezTo>
                                  <a:cubicBezTo>
                                    <a:pt x="797" y="480"/>
                                    <a:pt x="792" y="481"/>
                                    <a:pt x="788" y="484"/>
                                  </a:cubicBezTo>
                                  <a:cubicBezTo>
                                    <a:pt x="789" y="486"/>
                                    <a:pt x="789" y="488"/>
                                    <a:pt x="790" y="490"/>
                                  </a:cubicBezTo>
                                  <a:cubicBezTo>
                                    <a:pt x="794" y="487"/>
                                    <a:pt x="798" y="486"/>
                                    <a:pt x="803" y="486"/>
                                  </a:cubicBezTo>
                                  <a:cubicBezTo>
                                    <a:pt x="807" y="486"/>
                                    <a:pt x="812" y="487"/>
                                    <a:pt x="815" y="490"/>
                                  </a:cubicBezTo>
                                  <a:cubicBezTo>
                                    <a:pt x="816" y="488"/>
                                    <a:pt x="817" y="486"/>
                                    <a:pt x="818" y="484"/>
                                  </a:cubicBezTo>
                                  <a:close/>
                                  <a:moveTo>
                                    <a:pt x="821" y="478"/>
                                  </a:moveTo>
                                  <a:cubicBezTo>
                                    <a:pt x="816" y="475"/>
                                    <a:pt x="810" y="473"/>
                                    <a:pt x="803" y="473"/>
                                  </a:cubicBezTo>
                                  <a:cubicBezTo>
                                    <a:pt x="796" y="473"/>
                                    <a:pt x="789" y="475"/>
                                    <a:pt x="784" y="478"/>
                                  </a:cubicBezTo>
                                  <a:cubicBezTo>
                                    <a:pt x="785" y="480"/>
                                    <a:pt x="786" y="481"/>
                                    <a:pt x="787" y="483"/>
                                  </a:cubicBezTo>
                                  <a:cubicBezTo>
                                    <a:pt x="791" y="480"/>
                                    <a:pt x="797" y="478"/>
                                    <a:pt x="803" y="478"/>
                                  </a:cubicBezTo>
                                  <a:cubicBezTo>
                                    <a:pt x="809" y="478"/>
                                    <a:pt x="814" y="480"/>
                                    <a:pt x="818" y="483"/>
                                  </a:cubicBezTo>
                                  <a:cubicBezTo>
                                    <a:pt x="819" y="481"/>
                                    <a:pt x="820" y="480"/>
                                    <a:pt x="821" y="478"/>
                                  </a:cubicBezTo>
                                  <a:close/>
                                  <a:moveTo>
                                    <a:pt x="826" y="472"/>
                                  </a:moveTo>
                                  <a:cubicBezTo>
                                    <a:pt x="819" y="467"/>
                                    <a:pt x="811" y="465"/>
                                    <a:pt x="803" y="465"/>
                                  </a:cubicBezTo>
                                  <a:cubicBezTo>
                                    <a:pt x="794" y="465"/>
                                    <a:pt x="786" y="468"/>
                                    <a:pt x="779" y="472"/>
                                  </a:cubicBezTo>
                                  <a:cubicBezTo>
                                    <a:pt x="781" y="474"/>
                                    <a:pt x="782" y="475"/>
                                    <a:pt x="783" y="477"/>
                                  </a:cubicBezTo>
                                  <a:cubicBezTo>
                                    <a:pt x="789" y="473"/>
                                    <a:pt x="795" y="471"/>
                                    <a:pt x="803" y="471"/>
                                  </a:cubicBezTo>
                                  <a:cubicBezTo>
                                    <a:pt x="810" y="471"/>
                                    <a:pt x="817" y="473"/>
                                    <a:pt x="822" y="477"/>
                                  </a:cubicBezTo>
                                  <a:cubicBezTo>
                                    <a:pt x="823" y="475"/>
                                    <a:pt x="825" y="473"/>
                                    <a:pt x="826" y="472"/>
                                  </a:cubicBezTo>
                                  <a:close/>
                                  <a:moveTo>
                                    <a:pt x="832" y="467"/>
                                  </a:moveTo>
                                  <a:cubicBezTo>
                                    <a:pt x="824" y="461"/>
                                    <a:pt x="814" y="457"/>
                                    <a:pt x="803" y="457"/>
                                  </a:cubicBezTo>
                                  <a:cubicBezTo>
                                    <a:pt x="792" y="457"/>
                                    <a:pt x="782" y="461"/>
                                    <a:pt x="773" y="467"/>
                                  </a:cubicBezTo>
                                  <a:cubicBezTo>
                                    <a:pt x="775" y="468"/>
                                    <a:pt x="777" y="469"/>
                                    <a:pt x="778" y="471"/>
                                  </a:cubicBezTo>
                                  <a:cubicBezTo>
                                    <a:pt x="785" y="466"/>
                                    <a:pt x="794" y="463"/>
                                    <a:pt x="803" y="463"/>
                                  </a:cubicBezTo>
                                  <a:cubicBezTo>
                                    <a:pt x="812" y="463"/>
                                    <a:pt x="820" y="466"/>
                                    <a:pt x="827" y="471"/>
                                  </a:cubicBezTo>
                                  <a:cubicBezTo>
                                    <a:pt x="829" y="469"/>
                                    <a:pt x="830" y="468"/>
                                    <a:pt x="832" y="467"/>
                                  </a:cubicBezTo>
                                  <a:close/>
                                  <a:moveTo>
                                    <a:pt x="869" y="455"/>
                                  </a:moveTo>
                                  <a:cubicBezTo>
                                    <a:pt x="869" y="453"/>
                                    <a:pt x="866" y="450"/>
                                    <a:pt x="864" y="450"/>
                                  </a:cubicBezTo>
                                  <a:cubicBezTo>
                                    <a:pt x="861" y="450"/>
                                    <a:pt x="858" y="453"/>
                                    <a:pt x="858" y="455"/>
                                  </a:cubicBezTo>
                                  <a:cubicBezTo>
                                    <a:pt x="858" y="456"/>
                                    <a:pt x="859" y="456"/>
                                    <a:pt x="859" y="456"/>
                                  </a:cubicBezTo>
                                  <a:cubicBezTo>
                                    <a:pt x="860" y="456"/>
                                    <a:pt x="862" y="456"/>
                                    <a:pt x="864" y="456"/>
                                  </a:cubicBezTo>
                                  <a:cubicBezTo>
                                    <a:pt x="865" y="456"/>
                                    <a:pt x="867" y="456"/>
                                    <a:pt x="869" y="456"/>
                                  </a:cubicBezTo>
                                  <a:cubicBezTo>
                                    <a:pt x="869" y="456"/>
                                    <a:pt x="869" y="456"/>
                                    <a:pt x="869" y="455"/>
                                  </a:cubicBezTo>
                                  <a:close/>
                                  <a:moveTo>
                                    <a:pt x="876" y="455"/>
                                  </a:moveTo>
                                  <a:cubicBezTo>
                                    <a:pt x="876" y="449"/>
                                    <a:pt x="870" y="443"/>
                                    <a:pt x="864" y="443"/>
                                  </a:cubicBezTo>
                                  <a:cubicBezTo>
                                    <a:pt x="857" y="443"/>
                                    <a:pt x="852" y="449"/>
                                    <a:pt x="852" y="455"/>
                                  </a:cubicBezTo>
                                  <a:cubicBezTo>
                                    <a:pt x="852" y="456"/>
                                    <a:pt x="852" y="456"/>
                                    <a:pt x="852" y="457"/>
                                  </a:cubicBezTo>
                                  <a:cubicBezTo>
                                    <a:pt x="853" y="457"/>
                                    <a:pt x="855" y="456"/>
                                    <a:pt x="857" y="456"/>
                                  </a:cubicBezTo>
                                  <a:cubicBezTo>
                                    <a:pt x="857" y="456"/>
                                    <a:pt x="857" y="456"/>
                                    <a:pt x="857" y="455"/>
                                  </a:cubicBezTo>
                                  <a:cubicBezTo>
                                    <a:pt x="857" y="452"/>
                                    <a:pt x="860" y="449"/>
                                    <a:pt x="864" y="449"/>
                                  </a:cubicBezTo>
                                  <a:cubicBezTo>
                                    <a:pt x="867" y="449"/>
                                    <a:pt x="870" y="452"/>
                                    <a:pt x="870" y="455"/>
                                  </a:cubicBezTo>
                                  <a:cubicBezTo>
                                    <a:pt x="870" y="456"/>
                                    <a:pt x="870" y="456"/>
                                    <a:pt x="870" y="456"/>
                                  </a:cubicBezTo>
                                  <a:cubicBezTo>
                                    <a:pt x="872" y="456"/>
                                    <a:pt x="874" y="457"/>
                                    <a:pt x="875" y="457"/>
                                  </a:cubicBezTo>
                                  <a:cubicBezTo>
                                    <a:pt x="876" y="456"/>
                                    <a:pt x="876" y="456"/>
                                    <a:pt x="876" y="455"/>
                                  </a:cubicBezTo>
                                  <a:close/>
                                  <a:moveTo>
                                    <a:pt x="883" y="455"/>
                                  </a:moveTo>
                                  <a:cubicBezTo>
                                    <a:pt x="883" y="450"/>
                                    <a:pt x="881" y="445"/>
                                    <a:pt x="877" y="442"/>
                                  </a:cubicBezTo>
                                  <a:cubicBezTo>
                                    <a:pt x="874" y="438"/>
                                    <a:pt x="869" y="436"/>
                                    <a:pt x="864" y="436"/>
                                  </a:cubicBezTo>
                                  <a:cubicBezTo>
                                    <a:pt x="858" y="436"/>
                                    <a:pt x="853" y="438"/>
                                    <a:pt x="850" y="442"/>
                                  </a:cubicBezTo>
                                  <a:cubicBezTo>
                                    <a:pt x="846" y="445"/>
                                    <a:pt x="844" y="450"/>
                                    <a:pt x="844" y="455"/>
                                  </a:cubicBezTo>
                                  <a:cubicBezTo>
                                    <a:pt x="844" y="457"/>
                                    <a:pt x="844" y="458"/>
                                    <a:pt x="844" y="459"/>
                                  </a:cubicBezTo>
                                  <a:cubicBezTo>
                                    <a:pt x="846" y="459"/>
                                    <a:pt x="848" y="458"/>
                                    <a:pt x="850" y="457"/>
                                  </a:cubicBezTo>
                                  <a:cubicBezTo>
                                    <a:pt x="850" y="457"/>
                                    <a:pt x="850" y="456"/>
                                    <a:pt x="850" y="455"/>
                                  </a:cubicBezTo>
                                  <a:cubicBezTo>
                                    <a:pt x="850" y="448"/>
                                    <a:pt x="856" y="442"/>
                                    <a:pt x="864" y="442"/>
                                  </a:cubicBezTo>
                                  <a:cubicBezTo>
                                    <a:pt x="871" y="442"/>
                                    <a:pt x="877" y="448"/>
                                    <a:pt x="877" y="455"/>
                                  </a:cubicBezTo>
                                  <a:cubicBezTo>
                                    <a:pt x="877" y="456"/>
                                    <a:pt x="877" y="457"/>
                                    <a:pt x="877" y="457"/>
                                  </a:cubicBezTo>
                                  <a:cubicBezTo>
                                    <a:pt x="879" y="458"/>
                                    <a:pt x="881" y="459"/>
                                    <a:pt x="883" y="459"/>
                                  </a:cubicBezTo>
                                  <a:cubicBezTo>
                                    <a:pt x="883" y="458"/>
                                    <a:pt x="883" y="457"/>
                                    <a:pt x="883" y="455"/>
                                  </a:cubicBezTo>
                                  <a:close/>
                                  <a:moveTo>
                                    <a:pt x="891" y="455"/>
                                  </a:moveTo>
                                  <a:cubicBezTo>
                                    <a:pt x="891" y="448"/>
                                    <a:pt x="888" y="441"/>
                                    <a:pt x="883" y="436"/>
                                  </a:cubicBezTo>
                                  <a:cubicBezTo>
                                    <a:pt x="878" y="431"/>
                                    <a:pt x="871" y="428"/>
                                    <a:pt x="864" y="428"/>
                                  </a:cubicBezTo>
                                  <a:cubicBezTo>
                                    <a:pt x="856" y="428"/>
                                    <a:pt x="849" y="431"/>
                                    <a:pt x="844" y="436"/>
                                  </a:cubicBezTo>
                                  <a:cubicBezTo>
                                    <a:pt x="839" y="441"/>
                                    <a:pt x="836" y="448"/>
                                    <a:pt x="836" y="455"/>
                                  </a:cubicBezTo>
                                  <a:cubicBezTo>
                                    <a:pt x="836" y="458"/>
                                    <a:pt x="837" y="460"/>
                                    <a:pt x="837" y="463"/>
                                  </a:cubicBezTo>
                                  <a:cubicBezTo>
                                    <a:pt x="839" y="462"/>
                                    <a:pt x="841" y="461"/>
                                    <a:pt x="843" y="460"/>
                                  </a:cubicBezTo>
                                  <a:cubicBezTo>
                                    <a:pt x="843" y="458"/>
                                    <a:pt x="842" y="457"/>
                                    <a:pt x="842" y="455"/>
                                  </a:cubicBezTo>
                                  <a:cubicBezTo>
                                    <a:pt x="842" y="444"/>
                                    <a:pt x="852" y="434"/>
                                    <a:pt x="864" y="434"/>
                                  </a:cubicBezTo>
                                  <a:cubicBezTo>
                                    <a:pt x="875" y="434"/>
                                    <a:pt x="885" y="444"/>
                                    <a:pt x="885" y="455"/>
                                  </a:cubicBezTo>
                                  <a:cubicBezTo>
                                    <a:pt x="885" y="457"/>
                                    <a:pt x="884" y="458"/>
                                    <a:pt x="884" y="460"/>
                                  </a:cubicBezTo>
                                  <a:cubicBezTo>
                                    <a:pt x="886" y="461"/>
                                    <a:pt x="888" y="462"/>
                                    <a:pt x="890" y="463"/>
                                  </a:cubicBezTo>
                                  <a:cubicBezTo>
                                    <a:pt x="890" y="460"/>
                                    <a:pt x="891" y="458"/>
                                    <a:pt x="891" y="455"/>
                                  </a:cubicBezTo>
                                  <a:close/>
                                  <a:moveTo>
                                    <a:pt x="898" y="455"/>
                                  </a:moveTo>
                                  <a:cubicBezTo>
                                    <a:pt x="898" y="446"/>
                                    <a:pt x="894" y="437"/>
                                    <a:pt x="888" y="431"/>
                                  </a:cubicBezTo>
                                  <a:cubicBezTo>
                                    <a:pt x="882" y="425"/>
                                    <a:pt x="873" y="421"/>
                                    <a:pt x="864" y="421"/>
                                  </a:cubicBezTo>
                                  <a:cubicBezTo>
                                    <a:pt x="854" y="421"/>
                                    <a:pt x="846" y="425"/>
                                    <a:pt x="839" y="431"/>
                                  </a:cubicBezTo>
                                  <a:cubicBezTo>
                                    <a:pt x="833" y="437"/>
                                    <a:pt x="829" y="446"/>
                                    <a:pt x="829" y="455"/>
                                  </a:cubicBezTo>
                                  <a:cubicBezTo>
                                    <a:pt x="829" y="458"/>
                                    <a:pt x="830" y="461"/>
                                    <a:pt x="830" y="464"/>
                                  </a:cubicBezTo>
                                  <a:cubicBezTo>
                                    <a:pt x="831" y="464"/>
                                    <a:pt x="832" y="465"/>
                                    <a:pt x="833" y="466"/>
                                  </a:cubicBezTo>
                                  <a:cubicBezTo>
                                    <a:pt x="834" y="465"/>
                                    <a:pt x="835" y="464"/>
                                    <a:pt x="836" y="464"/>
                                  </a:cubicBezTo>
                                  <a:cubicBezTo>
                                    <a:pt x="835" y="461"/>
                                    <a:pt x="835" y="458"/>
                                    <a:pt x="835" y="455"/>
                                  </a:cubicBezTo>
                                  <a:cubicBezTo>
                                    <a:pt x="835" y="440"/>
                                    <a:pt x="848" y="427"/>
                                    <a:pt x="864" y="427"/>
                                  </a:cubicBezTo>
                                  <a:cubicBezTo>
                                    <a:pt x="879" y="427"/>
                                    <a:pt x="892" y="440"/>
                                    <a:pt x="892" y="455"/>
                                  </a:cubicBezTo>
                                  <a:cubicBezTo>
                                    <a:pt x="892" y="458"/>
                                    <a:pt x="892" y="461"/>
                                    <a:pt x="891" y="464"/>
                                  </a:cubicBezTo>
                                  <a:cubicBezTo>
                                    <a:pt x="892" y="464"/>
                                    <a:pt x="893" y="465"/>
                                    <a:pt x="894" y="465"/>
                                  </a:cubicBezTo>
                                  <a:cubicBezTo>
                                    <a:pt x="895" y="465"/>
                                    <a:pt x="896" y="464"/>
                                    <a:pt x="897" y="463"/>
                                  </a:cubicBezTo>
                                  <a:cubicBezTo>
                                    <a:pt x="897" y="461"/>
                                    <a:pt x="898" y="458"/>
                                    <a:pt x="898" y="455"/>
                                  </a:cubicBezTo>
                                  <a:close/>
                                  <a:moveTo>
                                    <a:pt x="906" y="455"/>
                                  </a:moveTo>
                                  <a:cubicBezTo>
                                    <a:pt x="906" y="444"/>
                                    <a:pt x="901" y="433"/>
                                    <a:pt x="893" y="426"/>
                                  </a:cubicBezTo>
                                  <a:cubicBezTo>
                                    <a:pt x="886" y="418"/>
                                    <a:pt x="875" y="413"/>
                                    <a:pt x="864" y="413"/>
                                  </a:cubicBezTo>
                                  <a:cubicBezTo>
                                    <a:pt x="852" y="413"/>
                                    <a:pt x="842" y="418"/>
                                    <a:pt x="834" y="426"/>
                                  </a:cubicBezTo>
                                  <a:cubicBezTo>
                                    <a:pt x="826" y="433"/>
                                    <a:pt x="822" y="444"/>
                                    <a:pt x="822" y="455"/>
                                  </a:cubicBezTo>
                                  <a:cubicBezTo>
                                    <a:pt x="822" y="457"/>
                                    <a:pt x="822" y="458"/>
                                    <a:pt x="822" y="459"/>
                                  </a:cubicBezTo>
                                  <a:cubicBezTo>
                                    <a:pt x="824" y="460"/>
                                    <a:pt x="826" y="461"/>
                                    <a:pt x="829" y="463"/>
                                  </a:cubicBezTo>
                                  <a:cubicBezTo>
                                    <a:pt x="828" y="460"/>
                                    <a:pt x="828" y="458"/>
                                    <a:pt x="828" y="455"/>
                                  </a:cubicBezTo>
                                  <a:cubicBezTo>
                                    <a:pt x="828" y="436"/>
                                    <a:pt x="844" y="420"/>
                                    <a:pt x="864" y="420"/>
                                  </a:cubicBezTo>
                                  <a:cubicBezTo>
                                    <a:pt x="883" y="420"/>
                                    <a:pt x="899" y="436"/>
                                    <a:pt x="899" y="455"/>
                                  </a:cubicBezTo>
                                  <a:cubicBezTo>
                                    <a:pt x="899" y="458"/>
                                    <a:pt x="899" y="460"/>
                                    <a:pt x="899" y="462"/>
                                  </a:cubicBezTo>
                                  <a:cubicBezTo>
                                    <a:pt x="901" y="461"/>
                                    <a:pt x="903" y="460"/>
                                    <a:pt x="905" y="459"/>
                                  </a:cubicBezTo>
                                  <a:cubicBezTo>
                                    <a:pt x="905" y="458"/>
                                    <a:pt x="906" y="457"/>
                                    <a:pt x="906" y="455"/>
                                  </a:cubicBezTo>
                                  <a:close/>
                                  <a:moveTo>
                                    <a:pt x="929" y="455"/>
                                  </a:moveTo>
                                  <a:cubicBezTo>
                                    <a:pt x="929" y="453"/>
                                    <a:pt x="926" y="450"/>
                                    <a:pt x="924" y="450"/>
                                  </a:cubicBezTo>
                                  <a:cubicBezTo>
                                    <a:pt x="921" y="450"/>
                                    <a:pt x="918" y="453"/>
                                    <a:pt x="918" y="455"/>
                                  </a:cubicBezTo>
                                  <a:cubicBezTo>
                                    <a:pt x="918" y="456"/>
                                    <a:pt x="918" y="456"/>
                                    <a:pt x="919" y="456"/>
                                  </a:cubicBezTo>
                                  <a:cubicBezTo>
                                    <a:pt x="920" y="456"/>
                                    <a:pt x="922" y="456"/>
                                    <a:pt x="924" y="456"/>
                                  </a:cubicBezTo>
                                  <a:cubicBezTo>
                                    <a:pt x="925" y="456"/>
                                    <a:pt x="927" y="456"/>
                                    <a:pt x="929" y="456"/>
                                  </a:cubicBezTo>
                                  <a:cubicBezTo>
                                    <a:pt x="929" y="456"/>
                                    <a:pt x="929" y="456"/>
                                    <a:pt x="929" y="455"/>
                                  </a:cubicBezTo>
                                  <a:close/>
                                  <a:moveTo>
                                    <a:pt x="933" y="455"/>
                                  </a:moveTo>
                                  <a:cubicBezTo>
                                    <a:pt x="933" y="453"/>
                                    <a:pt x="933" y="451"/>
                                    <a:pt x="934" y="449"/>
                                  </a:cubicBezTo>
                                  <a:cubicBezTo>
                                    <a:pt x="932" y="446"/>
                                    <a:pt x="928" y="443"/>
                                    <a:pt x="924" y="443"/>
                                  </a:cubicBezTo>
                                  <a:cubicBezTo>
                                    <a:pt x="920" y="443"/>
                                    <a:pt x="916" y="445"/>
                                    <a:pt x="914" y="448"/>
                                  </a:cubicBezTo>
                                  <a:cubicBezTo>
                                    <a:pt x="915" y="450"/>
                                    <a:pt x="915" y="453"/>
                                    <a:pt x="915" y="455"/>
                                  </a:cubicBezTo>
                                  <a:cubicBezTo>
                                    <a:pt x="915" y="456"/>
                                    <a:pt x="915" y="456"/>
                                    <a:pt x="915" y="456"/>
                                  </a:cubicBezTo>
                                  <a:cubicBezTo>
                                    <a:pt x="915" y="456"/>
                                    <a:pt x="916" y="456"/>
                                    <a:pt x="917" y="456"/>
                                  </a:cubicBezTo>
                                  <a:cubicBezTo>
                                    <a:pt x="917" y="456"/>
                                    <a:pt x="917" y="456"/>
                                    <a:pt x="917" y="455"/>
                                  </a:cubicBezTo>
                                  <a:cubicBezTo>
                                    <a:pt x="917" y="452"/>
                                    <a:pt x="920" y="449"/>
                                    <a:pt x="924" y="449"/>
                                  </a:cubicBezTo>
                                  <a:cubicBezTo>
                                    <a:pt x="927" y="449"/>
                                    <a:pt x="930" y="452"/>
                                    <a:pt x="930" y="455"/>
                                  </a:cubicBezTo>
                                  <a:cubicBezTo>
                                    <a:pt x="930" y="456"/>
                                    <a:pt x="930" y="456"/>
                                    <a:pt x="930" y="456"/>
                                  </a:cubicBezTo>
                                  <a:cubicBezTo>
                                    <a:pt x="931" y="456"/>
                                    <a:pt x="932" y="456"/>
                                    <a:pt x="933" y="457"/>
                                  </a:cubicBezTo>
                                  <a:cubicBezTo>
                                    <a:pt x="933" y="456"/>
                                    <a:pt x="933" y="456"/>
                                    <a:pt x="933" y="455"/>
                                  </a:cubicBezTo>
                                  <a:close/>
                                  <a:moveTo>
                                    <a:pt x="912" y="440"/>
                                  </a:moveTo>
                                  <a:cubicBezTo>
                                    <a:pt x="913" y="442"/>
                                    <a:pt x="913" y="444"/>
                                    <a:pt x="914" y="446"/>
                                  </a:cubicBezTo>
                                  <a:cubicBezTo>
                                    <a:pt x="916" y="443"/>
                                    <a:pt x="920" y="442"/>
                                    <a:pt x="924" y="442"/>
                                  </a:cubicBezTo>
                                  <a:cubicBezTo>
                                    <a:pt x="928" y="442"/>
                                    <a:pt x="931" y="444"/>
                                    <a:pt x="934" y="447"/>
                                  </a:cubicBezTo>
                                  <a:cubicBezTo>
                                    <a:pt x="934" y="444"/>
                                    <a:pt x="935" y="442"/>
                                    <a:pt x="936" y="440"/>
                                  </a:cubicBezTo>
                                  <a:cubicBezTo>
                                    <a:pt x="932" y="437"/>
                                    <a:pt x="928" y="436"/>
                                    <a:pt x="924" y="436"/>
                                  </a:cubicBezTo>
                                  <a:cubicBezTo>
                                    <a:pt x="919" y="436"/>
                                    <a:pt x="915" y="437"/>
                                    <a:pt x="912" y="440"/>
                                  </a:cubicBezTo>
                                  <a:close/>
                                  <a:moveTo>
                                    <a:pt x="864" y="406"/>
                                  </a:moveTo>
                                  <a:cubicBezTo>
                                    <a:pt x="850" y="406"/>
                                    <a:pt x="837" y="411"/>
                                    <a:pt x="828" y="420"/>
                                  </a:cubicBezTo>
                                  <a:cubicBezTo>
                                    <a:pt x="820" y="429"/>
                                    <a:pt x="814" y="442"/>
                                    <a:pt x="814" y="455"/>
                                  </a:cubicBezTo>
                                  <a:cubicBezTo>
                                    <a:pt x="814" y="456"/>
                                    <a:pt x="814" y="456"/>
                                    <a:pt x="814" y="457"/>
                                  </a:cubicBezTo>
                                  <a:cubicBezTo>
                                    <a:pt x="816" y="457"/>
                                    <a:pt x="818" y="458"/>
                                    <a:pt x="820" y="459"/>
                                  </a:cubicBezTo>
                                  <a:cubicBezTo>
                                    <a:pt x="820" y="458"/>
                                    <a:pt x="820" y="457"/>
                                    <a:pt x="820" y="455"/>
                                  </a:cubicBezTo>
                                  <a:cubicBezTo>
                                    <a:pt x="820" y="431"/>
                                    <a:pt x="840" y="412"/>
                                    <a:pt x="864" y="412"/>
                                  </a:cubicBezTo>
                                  <a:cubicBezTo>
                                    <a:pt x="888" y="412"/>
                                    <a:pt x="907" y="431"/>
                                    <a:pt x="907" y="455"/>
                                  </a:cubicBezTo>
                                  <a:cubicBezTo>
                                    <a:pt x="907" y="456"/>
                                    <a:pt x="907" y="457"/>
                                    <a:pt x="907" y="458"/>
                                  </a:cubicBezTo>
                                  <a:cubicBezTo>
                                    <a:pt x="909" y="458"/>
                                    <a:pt x="911" y="457"/>
                                    <a:pt x="913" y="457"/>
                                  </a:cubicBezTo>
                                  <a:cubicBezTo>
                                    <a:pt x="913" y="456"/>
                                    <a:pt x="913" y="456"/>
                                    <a:pt x="913" y="455"/>
                                  </a:cubicBezTo>
                                  <a:cubicBezTo>
                                    <a:pt x="913" y="442"/>
                                    <a:pt x="908" y="429"/>
                                    <a:pt x="899" y="420"/>
                                  </a:cubicBezTo>
                                  <a:cubicBezTo>
                                    <a:pt x="890" y="411"/>
                                    <a:pt x="877" y="406"/>
                                    <a:pt x="864" y="406"/>
                                  </a:cubicBezTo>
                                  <a:close/>
                                  <a:moveTo>
                                    <a:pt x="885" y="404"/>
                                  </a:moveTo>
                                  <a:cubicBezTo>
                                    <a:pt x="885" y="406"/>
                                    <a:pt x="884" y="407"/>
                                    <a:pt x="884" y="409"/>
                                  </a:cubicBezTo>
                                  <a:cubicBezTo>
                                    <a:pt x="886" y="409"/>
                                    <a:pt x="888" y="410"/>
                                    <a:pt x="890" y="411"/>
                                  </a:cubicBezTo>
                                  <a:cubicBezTo>
                                    <a:pt x="890" y="409"/>
                                    <a:pt x="891" y="407"/>
                                    <a:pt x="891" y="404"/>
                                  </a:cubicBezTo>
                                  <a:cubicBezTo>
                                    <a:pt x="891" y="397"/>
                                    <a:pt x="888" y="390"/>
                                    <a:pt x="883" y="385"/>
                                  </a:cubicBezTo>
                                  <a:cubicBezTo>
                                    <a:pt x="878" y="380"/>
                                    <a:pt x="871" y="377"/>
                                    <a:pt x="864" y="377"/>
                                  </a:cubicBezTo>
                                  <a:cubicBezTo>
                                    <a:pt x="856" y="377"/>
                                    <a:pt x="849" y="380"/>
                                    <a:pt x="844" y="385"/>
                                  </a:cubicBezTo>
                                  <a:cubicBezTo>
                                    <a:pt x="839" y="390"/>
                                    <a:pt x="836" y="397"/>
                                    <a:pt x="836" y="404"/>
                                  </a:cubicBezTo>
                                  <a:cubicBezTo>
                                    <a:pt x="836" y="407"/>
                                    <a:pt x="837" y="409"/>
                                    <a:pt x="837" y="411"/>
                                  </a:cubicBezTo>
                                  <a:cubicBezTo>
                                    <a:pt x="839" y="410"/>
                                    <a:pt x="841" y="409"/>
                                    <a:pt x="843" y="409"/>
                                  </a:cubicBezTo>
                                  <a:cubicBezTo>
                                    <a:pt x="843" y="407"/>
                                    <a:pt x="842" y="406"/>
                                    <a:pt x="842" y="404"/>
                                  </a:cubicBezTo>
                                  <a:cubicBezTo>
                                    <a:pt x="842" y="392"/>
                                    <a:pt x="852" y="383"/>
                                    <a:pt x="864" y="383"/>
                                  </a:cubicBezTo>
                                  <a:cubicBezTo>
                                    <a:pt x="875" y="383"/>
                                    <a:pt x="885" y="392"/>
                                    <a:pt x="885" y="404"/>
                                  </a:cubicBezTo>
                                  <a:close/>
                                  <a:moveTo>
                                    <a:pt x="877" y="404"/>
                                  </a:moveTo>
                                  <a:cubicBezTo>
                                    <a:pt x="877" y="405"/>
                                    <a:pt x="877" y="405"/>
                                    <a:pt x="877" y="406"/>
                                  </a:cubicBezTo>
                                  <a:cubicBezTo>
                                    <a:pt x="879" y="407"/>
                                    <a:pt x="881" y="407"/>
                                    <a:pt x="883" y="408"/>
                                  </a:cubicBezTo>
                                  <a:cubicBezTo>
                                    <a:pt x="883" y="407"/>
                                    <a:pt x="883" y="405"/>
                                    <a:pt x="883" y="404"/>
                                  </a:cubicBezTo>
                                  <a:cubicBezTo>
                                    <a:pt x="883" y="399"/>
                                    <a:pt x="881" y="394"/>
                                    <a:pt x="877" y="390"/>
                                  </a:cubicBezTo>
                                  <a:cubicBezTo>
                                    <a:pt x="874" y="387"/>
                                    <a:pt x="869" y="385"/>
                                    <a:pt x="864" y="385"/>
                                  </a:cubicBezTo>
                                  <a:cubicBezTo>
                                    <a:pt x="858" y="385"/>
                                    <a:pt x="853" y="387"/>
                                    <a:pt x="850" y="390"/>
                                  </a:cubicBezTo>
                                  <a:cubicBezTo>
                                    <a:pt x="846" y="394"/>
                                    <a:pt x="844" y="399"/>
                                    <a:pt x="844" y="404"/>
                                  </a:cubicBezTo>
                                  <a:cubicBezTo>
                                    <a:pt x="844" y="405"/>
                                    <a:pt x="844" y="407"/>
                                    <a:pt x="844" y="408"/>
                                  </a:cubicBezTo>
                                  <a:cubicBezTo>
                                    <a:pt x="846" y="407"/>
                                    <a:pt x="848" y="407"/>
                                    <a:pt x="850" y="406"/>
                                  </a:cubicBezTo>
                                  <a:cubicBezTo>
                                    <a:pt x="850" y="405"/>
                                    <a:pt x="850" y="405"/>
                                    <a:pt x="850" y="404"/>
                                  </a:cubicBezTo>
                                  <a:cubicBezTo>
                                    <a:pt x="850" y="397"/>
                                    <a:pt x="856" y="390"/>
                                    <a:pt x="864" y="390"/>
                                  </a:cubicBezTo>
                                  <a:cubicBezTo>
                                    <a:pt x="871" y="390"/>
                                    <a:pt x="877" y="397"/>
                                    <a:pt x="877" y="404"/>
                                  </a:cubicBezTo>
                                  <a:close/>
                                  <a:moveTo>
                                    <a:pt x="870" y="404"/>
                                  </a:moveTo>
                                  <a:cubicBezTo>
                                    <a:pt x="870" y="404"/>
                                    <a:pt x="870" y="404"/>
                                    <a:pt x="870" y="405"/>
                                  </a:cubicBezTo>
                                  <a:cubicBezTo>
                                    <a:pt x="872" y="405"/>
                                    <a:pt x="874" y="405"/>
                                    <a:pt x="875" y="406"/>
                                  </a:cubicBezTo>
                                  <a:cubicBezTo>
                                    <a:pt x="876" y="405"/>
                                    <a:pt x="876" y="405"/>
                                    <a:pt x="876" y="404"/>
                                  </a:cubicBezTo>
                                  <a:cubicBezTo>
                                    <a:pt x="876" y="397"/>
                                    <a:pt x="870" y="392"/>
                                    <a:pt x="864" y="392"/>
                                  </a:cubicBezTo>
                                  <a:cubicBezTo>
                                    <a:pt x="857" y="392"/>
                                    <a:pt x="852" y="397"/>
                                    <a:pt x="852" y="404"/>
                                  </a:cubicBezTo>
                                  <a:cubicBezTo>
                                    <a:pt x="852" y="405"/>
                                    <a:pt x="852" y="405"/>
                                    <a:pt x="852" y="406"/>
                                  </a:cubicBezTo>
                                  <a:cubicBezTo>
                                    <a:pt x="853" y="405"/>
                                    <a:pt x="855" y="405"/>
                                    <a:pt x="857" y="405"/>
                                  </a:cubicBezTo>
                                  <a:cubicBezTo>
                                    <a:pt x="857" y="404"/>
                                    <a:pt x="857" y="404"/>
                                    <a:pt x="857" y="404"/>
                                  </a:cubicBezTo>
                                  <a:cubicBezTo>
                                    <a:pt x="857" y="400"/>
                                    <a:pt x="860" y="397"/>
                                    <a:pt x="864" y="397"/>
                                  </a:cubicBezTo>
                                  <a:cubicBezTo>
                                    <a:pt x="867" y="397"/>
                                    <a:pt x="870" y="400"/>
                                    <a:pt x="870" y="404"/>
                                  </a:cubicBezTo>
                                  <a:close/>
                                  <a:moveTo>
                                    <a:pt x="864" y="399"/>
                                  </a:moveTo>
                                  <a:cubicBezTo>
                                    <a:pt x="861" y="399"/>
                                    <a:pt x="858" y="401"/>
                                    <a:pt x="858" y="404"/>
                                  </a:cubicBezTo>
                                  <a:cubicBezTo>
                                    <a:pt x="858" y="404"/>
                                    <a:pt x="859" y="404"/>
                                    <a:pt x="859" y="404"/>
                                  </a:cubicBezTo>
                                  <a:cubicBezTo>
                                    <a:pt x="860" y="404"/>
                                    <a:pt x="862" y="404"/>
                                    <a:pt x="864" y="404"/>
                                  </a:cubicBezTo>
                                  <a:cubicBezTo>
                                    <a:pt x="865" y="404"/>
                                    <a:pt x="867" y="404"/>
                                    <a:pt x="869" y="404"/>
                                  </a:cubicBezTo>
                                  <a:cubicBezTo>
                                    <a:pt x="869" y="404"/>
                                    <a:pt x="869" y="404"/>
                                    <a:pt x="869" y="404"/>
                                  </a:cubicBezTo>
                                  <a:cubicBezTo>
                                    <a:pt x="869" y="401"/>
                                    <a:pt x="866" y="399"/>
                                    <a:pt x="864" y="399"/>
                                  </a:cubicBezTo>
                                  <a:close/>
                                  <a:moveTo>
                                    <a:pt x="898" y="404"/>
                                  </a:moveTo>
                                  <a:cubicBezTo>
                                    <a:pt x="898" y="395"/>
                                    <a:pt x="894" y="386"/>
                                    <a:pt x="888" y="380"/>
                                  </a:cubicBezTo>
                                  <a:cubicBezTo>
                                    <a:pt x="882" y="374"/>
                                    <a:pt x="873" y="370"/>
                                    <a:pt x="864" y="370"/>
                                  </a:cubicBezTo>
                                  <a:cubicBezTo>
                                    <a:pt x="854" y="370"/>
                                    <a:pt x="846" y="374"/>
                                    <a:pt x="839" y="380"/>
                                  </a:cubicBezTo>
                                  <a:cubicBezTo>
                                    <a:pt x="833" y="386"/>
                                    <a:pt x="829" y="395"/>
                                    <a:pt x="829" y="404"/>
                                  </a:cubicBezTo>
                                  <a:cubicBezTo>
                                    <a:pt x="829" y="407"/>
                                    <a:pt x="830" y="410"/>
                                    <a:pt x="830" y="412"/>
                                  </a:cubicBezTo>
                                  <a:cubicBezTo>
                                    <a:pt x="831" y="413"/>
                                    <a:pt x="832" y="414"/>
                                    <a:pt x="833" y="414"/>
                                  </a:cubicBezTo>
                                  <a:cubicBezTo>
                                    <a:pt x="834" y="414"/>
                                    <a:pt x="835" y="413"/>
                                    <a:pt x="836" y="412"/>
                                  </a:cubicBezTo>
                                  <a:cubicBezTo>
                                    <a:pt x="835" y="410"/>
                                    <a:pt x="835" y="407"/>
                                    <a:pt x="835" y="404"/>
                                  </a:cubicBezTo>
                                  <a:cubicBezTo>
                                    <a:pt x="835" y="388"/>
                                    <a:pt x="848" y="375"/>
                                    <a:pt x="864" y="375"/>
                                  </a:cubicBezTo>
                                  <a:cubicBezTo>
                                    <a:pt x="879" y="375"/>
                                    <a:pt x="892" y="388"/>
                                    <a:pt x="892" y="404"/>
                                  </a:cubicBezTo>
                                  <a:cubicBezTo>
                                    <a:pt x="892" y="407"/>
                                    <a:pt x="892" y="410"/>
                                    <a:pt x="891" y="412"/>
                                  </a:cubicBezTo>
                                  <a:cubicBezTo>
                                    <a:pt x="892" y="413"/>
                                    <a:pt x="893" y="413"/>
                                    <a:pt x="894" y="414"/>
                                  </a:cubicBezTo>
                                  <a:cubicBezTo>
                                    <a:pt x="895" y="413"/>
                                    <a:pt x="896" y="412"/>
                                    <a:pt x="897" y="412"/>
                                  </a:cubicBezTo>
                                  <a:cubicBezTo>
                                    <a:pt x="897" y="409"/>
                                    <a:pt x="898" y="407"/>
                                    <a:pt x="898" y="404"/>
                                  </a:cubicBezTo>
                                  <a:close/>
                                  <a:moveTo>
                                    <a:pt x="906" y="404"/>
                                  </a:moveTo>
                                  <a:cubicBezTo>
                                    <a:pt x="906" y="392"/>
                                    <a:pt x="901" y="382"/>
                                    <a:pt x="893" y="374"/>
                                  </a:cubicBezTo>
                                  <a:cubicBezTo>
                                    <a:pt x="886" y="367"/>
                                    <a:pt x="875" y="362"/>
                                    <a:pt x="864" y="362"/>
                                  </a:cubicBezTo>
                                  <a:cubicBezTo>
                                    <a:pt x="852" y="362"/>
                                    <a:pt x="842" y="367"/>
                                    <a:pt x="834" y="374"/>
                                  </a:cubicBezTo>
                                  <a:cubicBezTo>
                                    <a:pt x="826" y="382"/>
                                    <a:pt x="822" y="392"/>
                                    <a:pt x="822" y="404"/>
                                  </a:cubicBezTo>
                                  <a:cubicBezTo>
                                    <a:pt x="822" y="405"/>
                                    <a:pt x="822" y="407"/>
                                    <a:pt x="822" y="408"/>
                                  </a:cubicBezTo>
                                  <a:cubicBezTo>
                                    <a:pt x="824" y="409"/>
                                    <a:pt x="826" y="410"/>
                                    <a:pt x="829" y="411"/>
                                  </a:cubicBezTo>
                                  <a:cubicBezTo>
                                    <a:pt x="828" y="409"/>
                                    <a:pt x="828" y="406"/>
                                    <a:pt x="828" y="404"/>
                                  </a:cubicBezTo>
                                  <a:cubicBezTo>
                                    <a:pt x="828" y="384"/>
                                    <a:pt x="844" y="368"/>
                                    <a:pt x="864" y="368"/>
                                  </a:cubicBezTo>
                                  <a:cubicBezTo>
                                    <a:pt x="883" y="368"/>
                                    <a:pt x="899" y="384"/>
                                    <a:pt x="899" y="404"/>
                                  </a:cubicBezTo>
                                  <a:cubicBezTo>
                                    <a:pt x="899" y="406"/>
                                    <a:pt x="899" y="408"/>
                                    <a:pt x="899" y="411"/>
                                  </a:cubicBezTo>
                                  <a:cubicBezTo>
                                    <a:pt x="901" y="409"/>
                                    <a:pt x="903" y="408"/>
                                    <a:pt x="905" y="408"/>
                                  </a:cubicBezTo>
                                  <a:cubicBezTo>
                                    <a:pt x="905" y="406"/>
                                    <a:pt x="906" y="405"/>
                                    <a:pt x="906" y="404"/>
                                  </a:cubicBezTo>
                                  <a:close/>
                                  <a:moveTo>
                                    <a:pt x="929" y="404"/>
                                  </a:moveTo>
                                  <a:cubicBezTo>
                                    <a:pt x="929" y="401"/>
                                    <a:pt x="926" y="399"/>
                                    <a:pt x="924" y="399"/>
                                  </a:cubicBezTo>
                                  <a:cubicBezTo>
                                    <a:pt x="921" y="399"/>
                                    <a:pt x="918" y="401"/>
                                    <a:pt x="918" y="404"/>
                                  </a:cubicBezTo>
                                  <a:cubicBezTo>
                                    <a:pt x="918" y="404"/>
                                    <a:pt x="918" y="404"/>
                                    <a:pt x="919" y="404"/>
                                  </a:cubicBezTo>
                                  <a:cubicBezTo>
                                    <a:pt x="920" y="404"/>
                                    <a:pt x="922" y="404"/>
                                    <a:pt x="924" y="404"/>
                                  </a:cubicBezTo>
                                  <a:cubicBezTo>
                                    <a:pt x="925" y="404"/>
                                    <a:pt x="927" y="404"/>
                                    <a:pt x="929" y="404"/>
                                  </a:cubicBezTo>
                                  <a:cubicBezTo>
                                    <a:pt x="929" y="404"/>
                                    <a:pt x="929" y="404"/>
                                    <a:pt x="929" y="404"/>
                                  </a:cubicBezTo>
                                  <a:close/>
                                  <a:moveTo>
                                    <a:pt x="933" y="404"/>
                                  </a:moveTo>
                                  <a:cubicBezTo>
                                    <a:pt x="933" y="402"/>
                                    <a:pt x="933" y="400"/>
                                    <a:pt x="934" y="398"/>
                                  </a:cubicBezTo>
                                  <a:cubicBezTo>
                                    <a:pt x="932" y="394"/>
                                    <a:pt x="928" y="392"/>
                                    <a:pt x="924" y="392"/>
                                  </a:cubicBezTo>
                                  <a:cubicBezTo>
                                    <a:pt x="920" y="392"/>
                                    <a:pt x="916" y="394"/>
                                    <a:pt x="914" y="397"/>
                                  </a:cubicBezTo>
                                  <a:cubicBezTo>
                                    <a:pt x="915" y="399"/>
                                    <a:pt x="915" y="402"/>
                                    <a:pt x="915" y="404"/>
                                  </a:cubicBezTo>
                                  <a:cubicBezTo>
                                    <a:pt x="915" y="404"/>
                                    <a:pt x="915" y="405"/>
                                    <a:pt x="915" y="405"/>
                                  </a:cubicBezTo>
                                  <a:cubicBezTo>
                                    <a:pt x="915" y="405"/>
                                    <a:pt x="916" y="405"/>
                                    <a:pt x="917" y="405"/>
                                  </a:cubicBezTo>
                                  <a:cubicBezTo>
                                    <a:pt x="917" y="404"/>
                                    <a:pt x="917" y="404"/>
                                    <a:pt x="917" y="404"/>
                                  </a:cubicBezTo>
                                  <a:cubicBezTo>
                                    <a:pt x="917" y="400"/>
                                    <a:pt x="920" y="397"/>
                                    <a:pt x="924" y="397"/>
                                  </a:cubicBezTo>
                                  <a:cubicBezTo>
                                    <a:pt x="927" y="397"/>
                                    <a:pt x="930" y="400"/>
                                    <a:pt x="930" y="404"/>
                                  </a:cubicBezTo>
                                  <a:cubicBezTo>
                                    <a:pt x="930" y="404"/>
                                    <a:pt x="930" y="404"/>
                                    <a:pt x="930" y="405"/>
                                  </a:cubicBezTo>
                                  <a:cubicBezTo>
                                    <a:pt x="931" y="405"/>
                                    <a:pt x="932" y="405"/>
                                    <a:pt x="933" y="405"/>
                                  </a:cubicBezTo>
                                  <a:cubicBezTo>
                                    <a:pt x="933" y="405"/>
                                    <a:pt x="933" y="404"/>
                                    <a:pt x="933" y="404"/>
                                  </a:cubicBezTo>
                                  <a:close/>
                                  <a:moveTo>
                                    <a:pt x="912" y="388"/>
                                  </a:moveTo>
                                  <a:cubicBezTo>
                                    <a:pt x="913" y="390"/>
                                    <a:pt x="913" y="392"/>
                                    <a:pt x="914" y="395"/>
                                  </a:cubicBezTo>
                                  <a:cubicBezTo>
                                    <a:pt x="916" y="392"/>
                                    <a:pt x="920" y="390"/>
                                    <a:pt x="924" y="390"/>
                                  </a:cubicBezTo>
                                  <a:cubicBezTo>
                                    <a:pt x="928" y="390"/>
                                    <a:pt x="931" y="392"/>
                                    <a:pt x="934" y="395"/>
                                  </a:cubicBezTo>
                                  <a:cubicBezTo>
                                    <a:pt x="934" y="393"/>
                                    <a:pt x="935" y="391"/>
                                    <a:pt x="936" y="389"/>
                                  </a:cubicBezTo>
                                  <a:cubicBezTo>
                                    <a:pt x="932" y="386"/>
                                    <a:pt x="928" y="385"/>
                                    <a:pt x="924" y="385"/>
                                  </a:cubicBezTo>
                                  <a:cubicBezTo>
                                    <a:pt x="919" y="385"/>
                                    <a:pt x="915" y="386"/>
                                    <a:pt x="912" y="388"/>
                                  </a:cubicBezTo>
                                  <a:close/>
                                  <a:moveTo>
                                    <a:pt x="864" y="354"/>
                                  </a:moveTo>
                                  <a:cubicBezTo>
                                    <a:pt x="850" y="354"/>
                                    <a:pt x="837" y="360"/>
                                    <a:pt x="828" y="369"/>
                                  </a:cubicBezTo>
                                  <a:cubicBezTo>
                                    <a:pt x="820" y="378"/>
                                    <a:pt x="814" y="390"/>
                                    <a:pt x="814" y="404"/>
                                  </a:cubicBezTo>
                                  <a:cubicBezTo>
                                    <a:pt x="814" y="405"/>
                                    <a:pt x="814" y="405"/>
                                    <a:pt x="814" y="405"/>
                                  </a:cubicBezTo>
                                  <a:cubicBezTo>
                                    <a:pt x="816" y="406"/>
                                    <a:pt x="818" y="407"/>
                                    <a:pt x="820" y="407"/>
                                  </a:cubicBezTo>
                                  <a:cubicBezTo>
                                    <a:pt x="820" y="406"/>
                                    <a:pt x="820" y="405"/>
                                    <a:pt x="820" y="404"/>
                                  </a:cubicBezTo>
                                  <a:cubicBezTo>
                                    <a:pt x="820" y="380"/>
                                    <a:pt x="840" y="361"/>
                                    <a:pt x="864" y="361"/>
                                  </a:cubicBezTo>
                                  <a:cubicBezTo>
                                    <a:pt x="888" y="361"/>
                                    <a:pt x="907" y="380"/>
                                    <a:pt x="907" y="404"/>
                                  </a:cubicBezTo>
                                  <a:cubicBezTo>
                                    <a:pt x="907" y="405"/>
                                    <a:pt x="907" y="406"/>
                                    <a:pt x="907" y="407"/>
                                  </a:cubicBezTo>
                                  <a:cubicBezTo>
                                    <a:pt x="909" y="406"/>
                                    <a:pt x="911" y="406"/>
                                    <a:pt x="913" y="405"/>
                                  </a:cubicBezTo>
                                  <a:cubicBezTo>
                                    <a:pt x="913" y="405"/>
                                    <a:pt x="913" y="404"/>
                                    <a:pt x="913" y="404"/>
                                  </a:cubicBezTo>
                                  <a:cubicBezTo>
                                    <a:pt x="913" y="390"/>
                                    <a:pt x="908" y="378"/>
                                    <a:pt x="899" y="369"/>
                                  </a:cubicBezTo>
                                  <a:cubicBezTo>
                                    <a:pt x="890" y="360"/>
                                    <a:pt x="877" y="354"/>
                                    <a:pt x="864" y="354"/>
                                  </a:cubicBezTo>
                                  <a:close/>
                                  <a:moveTo>
                                    <a:pt x="885" y="353"/>
                                  </a:moveTo>
                                  <a:cubicBezTo>
                                    <a:pt x="885" y="354"/>
                                    <a:pt x="884" y="356"/>
                                    <a:pt x="884" y="357"/>
                                  </a:cubicBezTo>
                                  <a:cubicBezTo>
                                    <a:pt x="886" y="358"/>
                                    <a:pt x="888" y="359"/>
                                    <a:pt x="890" y="360"/>
                                  </a:cubicBezTo>
                                  <a:cubicBezTo>
                                    <a:pt x="890" y="358"/>
                                    <a:pt x="891" y="355"/>
                                    <a:pt x="891" y="353"/>
                                  </a:cubicBezTo>
                                  <a:cubicBezTo>
                                    <a:pt x="891" y="345"/>
                                    <a:pt x="888" y="338"/>
                                    <a:pt x="883" y="333"/>
                                  </a:cubicBezTo>
                                  <a:cubicBezTo>
                                    <a:pt x="878" y="328"/>
                                    <a:pt x="871" y="325"/>
                                    <a:pt x="864" y="325"/>
                                  </a:cubicBezTo>
                                  <a:cubicBezTo>
                                    <a:pt x="856" y="325"/>
                                    <a:pt x="849" y="328"/>
                                    <a:pt x="844" y="333"/>
                                  </a:cubicBezTo>
                                  <a:cubicBezTo>
                                    <a:pt x="839" y="338"/>
                                    <a:pt x="836" y="345"/>
                                    <a:pt x="836" y="353"/>
                                  </a:cubicBezTo>
                                  <a:cubicBezTo>
                                    <a:pt x="836" y="355"/>
                                    <a:pt x="837" y="358"/>
                                    <a:pt x="837" y="360"/>
                                  </a:cubicBezTo>
                                  <a:cubicBezTo>
                                    <a:pt x="839" y="359"/>
                                    <a:pt x="841" y="358"/>
                                    <a:pt x="843" y="357"/>
                                  </a:cubicBezTo>
                                  <a:cubicBezTo>
                                    <a:pt x="843" y="356"/>
                                    <a:pt x="842" y="354"/>
                                    <a:pt x="842" y="353"/>
                                  </a:cubicBezTo>
                                  <a:cubicBezTo>
                                    <a:pt x="842" y="341"/>
                                    <a:pt x="852" y="332"/>
                                    <a:pt x="864" y="332"/>
                                  </a:cubicBezTo>
                                  <a:cubicBezTo>
                                    <a:pt x="875" y="332"/>
                                    <a:pt x="885" y="341"/>
                                    <a:pt x="885" y="353"/>
                                  </a:cubicBezTo>
                                  <a:close/>
                                  <a:moveTo>
                                    <a:pt x="877" y="353"/>
                                  </a:moveTo>
                                  <a:cubicBezTo>
                                    <a:pt x="877" y="353"/>
                                    <a:pt x="877" y="354"/>
                                    <a:pt x="877" y="355"/>
                                  </a:cubicBezTo>
                                  <a:cubicBezTo>
                                    <a:pt x="879" y="355"/>
                                    <a:pt x="881" y="356"/>
                                    <a:pt x="883" y="357"/>
                                  </a:cubicBezTo>
                                  <a:cubicBezTo>
                                    <a:pt x="883" y="355"/>
                                    <a:pt x="883" y="354"/>
                                    <a:pt x="883" y="353"/>
                                  </a:cubicBezTo>
                                  <a:cubicBezTo>
                                    <a:pt x="883" y="347"/>
                                    <a:pt x="881" y="342"/>
                                    <a:pt x="877" y="339"/>
                                  </a:cubicBezTo>
                                  <a:cubicBezTo>
                                    <a:pt x="874" y="335"/>
                                    <a:pt x="869" y="333"/>
                                    <a:pt x="864" y="333"/>
                                  </a:cubicBezTo>
                                  <a:cubicBezTo>
                                    <a:pt x="858" y="333"/>
                                    <a:pt x="853" y="335"/>
                                    <a:pt x="850" y="339"/>
                                  </a:cubicBezTo>
                                  <a:cubicBezTo>
                                    <a:pt x="846" y="342"/>
                                    <a:pt x="844" y="347"/>
                                    <a:pt x="844" y="353"/>
                                  </a:cubicBezTo>
                                  <a:cubicBezTo>
                                    <a:pt x="844" y="354"/>
                                    <a:pt x="844" y="355"/>
                                    <a:pt x="844" y="357"/>
                                  </a:cubicBezTo>
                                  <a:cubicBezTo>
                                    <a:pt x="846" y="356"/>
                                    <a:pt x="848" y="355"/>
                                    <a:pt x="850" y="355"/>
                                  </a:cubicBezTo>
                                  <a:cubicBezTo>
                                    <a:pt x="850" y="354"/>
                                    <a:pt x="850" y="353"/>
                                    <a:pt x="850" y="353"/>
                                  </a:cubicBezTo>
                                  <a:cubicBezTo>
                                    <a:pt x="850" y="345"/>
                                    <a:pt x="856" y="339"/>
                                    <a:pt x="864" y="339"/>
                                  </a:cubicBezTo>
                                  <a:cubicBezTo>
                                    <a:pt x="871" y="339"/>
                                    <a:pt x="877" y="345"/>
                                    <a:pt x="877" y="353"/>
                                  </a:cubicBezTo>
                                  <a:close/>
                                  <a:moveTo>
                                    <a:pt x="870" y="353"/>
                                  </a:moveTo>
                                  <a:cubicBezTo>
                                    <a:pt x="870" y="353"/>
                                    <a:pt x="870" y="353"/>
                                    <a:pt x="870" y="353"/>
                                  </a:cubicBezTo>
                                  <a:cubicBezTo>
                                    <a:pt x="872" y="354"/>
                                    <a:pt x="874" y="354"/>
                                    <a:pt x="875" y="354"/>
                                  </a:cubicBezTo>
                                  <a:cubicBezTo>
                                    <a:pt x="876" y="354"/>
                                    <a:pt x="876" y="353"/>
                                    <a:pt x="876" y="353"/>
                                  </a:cubicBezTo>
                                  <a:cubicBezTo>
                                    <a:pt x="876" y="346"/>
                                    <a:pt x="870" y="341"/>
                                    <a:pt x="864" y="341"/>
                                  </a:cubicBezTo>
                                  <a:cubicBezTo>
                                    <a:pt x="857" y="341"/>
                                    <a:pt x="852" y="346"/>
                                    <a:pt x="852" y="353"/>
                                  </a:cubicBezTo>
                                  <a:cubicBezTo>
                                    <a:pt x="852" y="353"/>
                                    <a:pt x="852" y="354"/>
                                    <a:pt x="852" y="354"/>
                                  </a:cubicBezTo>
                                  <a:cubicBezTo>
                                    <a:pt x="853" y="354"/>
                                    <a:pt x="855" y="354"/>
                                    <a:pt x="857" y="353"/>
                                  </a:cubicBezTo>
                                  <a:cubicBezTo>
                                    <a:pt x="857" y="353"/>
                                    <a:pt x="857" y="353"/>
                                    <a:pt x="857" y="353"/>
                                  </a:cubicBezTo>
                                  <a:cubicBezTo>
                                    <a:pt x="857" y="349"/>
                                    <a:pt x="860" y="346"/>
                                    <a:pt x="864" y="346"/>
                                  </a:cubicBezTo>
                                  <a:cubicBezTo>
                                    <a:pt x="867" y="346"/>
                                    <a:pt x="870" y="349"/>
                                    <a:pt x="870" y="353"/>
                                  </a:cubicBezTo>
                                  <a:close/>
                                  <a:moveTo>
                                    <a:pt x="864" y="348"/>
                                  </a:moveTo>
                                  <a:cubicBezTo>
                                    <a:pt x="861" y="348"/>
                                    <a:pt x="858" y="350"/>
                                    <a:pt x="858" y="353"/>
                                  </a:cubicBezTo>
                                  <a:cubicBezTo>
                                    <a:pt x="858" y="353"/>
                                    <a:pt x="859" y="353"/>
                                    <a:pt x="859" y="353"/>
                                  </a:cubicBezTo>
                                  <a:cubicBezTo>
                                    <a:pt x="860" y="353"/>
                                    <a:pt x="862" y="353"/>
                                    <a:pt x="864" y="353"/>
                                  </a:cubicBezTo>
                                  <a:cubicBezTo>
                                    <a:pt x="865" y="353"/>
                                    <a:pt x="867" y="353"/>
                                    <a:pt x="869" y="353"/>
                                  </a:cubicBezTo>
                                  <a:cubicBezTo>
                                    <a:pt x="869" y="353"/>
                                    <a:pt x="869" y="353"/>
                                    <a:pt x="869" y="353"/>
                                  </a:cubicBezTo>
                                  <a:cubicBezTo>
                                    <a:pt x="869" y="350"/>
                                    <a:pt x="866" y="348"/>
                                    <a:pt x="864" y="348"/>
                                  </a:cubicBezTo>
                                  <a:close/>
                                  <a:moveTo>
                                    <a:pt x="898" y="353"/>
                                  </a:moveTo>
                                  <a:cubicBezTo>
                                    <a:pt x="898" y="343"/>
                                    <a:pt x="894" y="335"/>
                                    <a:pt x="888" y="328"/>
                                  </a:cubicBezTo>
                                  <a:cubicBezTo>
                                    <a:pt x="882" y="322"/>
                                    <a:pt x="873" y="318"/>
                                    <a:pt x="864" y="318"/>
                                  </a:cubicBezTo>
                                  <a:cubicBezTo>
                                    <a:pt x="854" y="318"/>
                                    <a:pt x="846" y="322"/>
                                    <a:pt x="839" y="328"/>
                                  </a:cubicBezTo>
                                  <a:cubicBezTo>
                                    <a:pt x="833" y="335"/>
                                    <a:pt x="829" y="343"/>
                                    <a:pt x="829" y="353"/>
                                  </a:cubicBezTo>
                                  <a:cubicBezTo>
                                    <a:pt x="829" y="356"/>
                                    <a:pt x="830" y="358"/>
                                    <a:pt x="830" y="361"/>
                                  </a:cubicBezTo>
                                  <a:cubicBezTo>
                                    <a:pt x="831" y="362"/>
                                    <a:pt x="832" y="362"/>
                                    <a:pt x="833" y="363"/>
                                  </a:cubicBezTo>
                                  <a:cubicBezTo>
                                    <a:pt x="834" y="362"/>
                                    <a:pt x="835" y="362"/>
                                    <a:pt x="836" y="361"/>
                                  </a:cubicBezTo>
                                  <a:cubicBezTo>
                                    <a:pt x="835" y="358"/>
                                    <a:pt x="835" y="356"/>
                                    <a:pt x="835" y="353"/>
                                  </a:cubicBezTo>
                                  <a:cubicBezTo>
                                    <a:pt x="835" y="337"/>
                                    <a:pt x="848" y="324"/>
                                    <a:pt x="864" y="324"/>
                                  </a:cubicBezTo>
                                  <a:cubicBezTo>
                                    <a:pt x="879" y="324"/>
                                    <a:pt x="892" y="337"/>
                                    <a:pt x="892" y="353"/>
                                  </a:cubicBezTo>
                                  <a:cubicBezTo>
                                    <a:pt x="892" y="356"/>
                                    <a:pt x="892" y="358"/>
                                    <a:pt x="891" y="361"/>
                                  </a:cubicBezTo>
                                  <a:cubicBezTo>
                                    <a:pt x="892" y="361"/>
                                    <a:pt x="893" y="362"/>
                                    <a:pt x="894" y="363"/>
                                  </a:cubicBezTo>
                                  <a:cubicBezTo>
                                    <a:pt x="895" y="362"/>
                                    <a:pt x="896" y="361"/>
                                    <a:pt x="897" y="360"/>
                                  </a:cubicBezTo>
                                  <a:cubicBezTo>
                                    <a:pt x="897" y="358"/>
                                    <a:pt x="898" y="355"/>
                                    <a:pt x="898" y="353"/>
                                  </a:cubicBezTo>
                                  <a:close/>
                                  <a:moveTo>
                                    <a:pt x="906" y="353"/>
                                  </a:moveTo>
                                  <a:cubicBezTo>
                                    <a:pt x="906" y="341"/>
                                    <a:pt x="901" y="331"/>
                                    <a:pt x="893" y="323"/>
                                  </a:cubicBezTo>
                                  <a:cubicBezTo>
                                    <a:pt x="886" y="315"/>
                                    <a:pt x="875" y="311"/>
                                    <a:pt x="864" y="311"/>
                                  </a:cubicBezTo>
                                  <a:cubicBezTo>
                                    <a:pt x="852" y="311"/>
                                    <a:pt x="842" y="315"/>
                                    <a:pt x="834" y="323"/>
                                  </a:cubicBezTo>
                                  <a:cubicBezTo>
                                    <a:pt x="826" y="331"/>
                                    <a:pt x="822" y="341"/>
                                    <a:pt x="822" y="353"/>
                                  </a:cubicBezTo>
                                  <a:cubicBezTo>
                                    <a:pt x="822" y="354"/>
                                    <a:pt x="822" y="355"/>
                                    <a:pt x="822" y="357"/>
                                  </a:cubicBezTo>
                                  <a:cubicBezTo>
                                    <a:pt x="824" y="357"/>
                                    <a:pt x="826" y="359"/>
                                    <a:pt x="829" y="360"/>
                                  </a:cubicBezTo>
                                  <a:cubicBezTo>
                                    <a:pt x="828" y="358"/>
                                    <a:pt x="828" y="355"/>
                                    <a:pt x="828" y="353"/>
                                  </a:cubicBezTo>
                                  <a:cubicBezTo>
                                    <a:pt x="828" y="333"/>
                                    <a:pt x="844" y="317"/>
                                    <a:pt x="864" y="317"/>
                                  </a:cubicBezTo>
                                  <a:cubicBezTo>
                                    <a:pt x="883" y="317"/>
                                    <a:pt x="899" y="333"/>
                                    <a:pt x="899" y="353"/>
                                  </a:cubicBezTo>
                                  <a:cubicBezTo>
                                    <a:pt x="899" y="355"/>
                                    <a:pt x="899" y="357"/>
                                    <a:pt x="899" y="359"/>
                                  </a:cubicBezTo>
                                  <a:cubicBezTo>
                                    <a:pt x="901" y="358"/>
                                    <a:pt x="903" y="357"/>
                                    <a:pt x="905" y="356"/>
                                  </a:cubicBezTo>
                                  <a:cubicBezTo>
                                    <a:pt x="905" y="355"/>
                                    <a:pt x="906" y="354"/>
                                    <a:pt x="906" y="353"/>
                                  </a:cubicBezTo>
                                  <a:close/>
                                  <a:moveTo>
                                    <a:pt x="929" y="353"/>
                                  </a:moveTo>
                                  <a:cubicBezTo>
                                    <a:pt x="929" y="350"/>
                                    <a:pt x="926" y="348"/>
                                    <a:pt x="924" y="348"/>
                                  </a:cubicBezTo>
                                  <a:cubicBezTo>
                                    <a:pt x="921" y="348"/>
                                    <a:pt x="918" y="350"/>
                                    <a:pt x="918" y="353"/>
                                  </a:cubicBezTo>
                                  <a:cubicBezTo>
                                    <a:pt x="918" y="353"/>
                                    <a:pt x="918" y="353"/>
                                    <a:pt x="919" y="353"/>
                                  </a:cubicBezTo>
                                  <a:cubicBezTo>
                                    <a:pt x="920" y="353"/>
                                    <a:pt x="922" y="353"/>
                                    <a:pt x="924" y="353"/>
                                  </a:cubicBezTo>
                                  <a:cubicBezTo>
                                    <a:pt x="925" y="353"/>
                                    <a:pt x="927" y="353"/>
                                    <a:pt x="929" y="353"/>
                                  </a:cubicBezTo>
                                  <a:cubicBezTo>
                                    <a:pt x="929" y="353"/>
                                    <a:pt x="929" y="353"/>
                                    <a:pt x="929" y="353"/>
                                  </a:cubicBezTo>
                                  <a:close/>
                                  <a:moveTo>
                                    <a:pt x="933" y="353"/>
                                  </a:moveTo>
                                  <a:cubicBezTo>
                                    <a:pt x="933" y="350"/>
                                    <a:pt x="933" y="348"/>
                                    <a:pt x="934" y="346"/>
                                  </a:cubicBezTo>
                                  <a:cubicBezTo>
                                    <a:pt x="932" y="343"/>
                                    <a:pt x="928" y="341"/>
                                    <a:pt x="924" y="341"/>
                                  </a:cubicBezTo>
                                  <a:cubicBezTo>
                                    <a:pt x="920" y="341"/>
                                    <a:pt x="916" y="342"/>
                                    <a:pt x="914" y="345"/>
                                  </a:cubicBezTo>
                                  <a:cubicBezTo>
                                    <a:pt x="915" y="348"/>
                                    <a:pt x="915" y="350"/>
                                    <a:pt x="915" y="353"/>
                                  </a:cubicBezTo>
                                  <a:cubicBezTo>
                                    <a:pt x="915" y="353"/>
                                    <a:pt x="915" y="353"/>
                                    <a:pt x="915" y="354"/>
                                  </a:cubicBezTo>
                                  <a:cubicBezTo>
                                    <a:pt x="915" y="353"/>
                                    <a:pt x="916" y="353"/>
                                    <a:pt x="917" y="353"/>
                                  </a:cubicBezTo>
                                  <a:cubicBezTo>
                                    <a:pt x="917" y="353"/>
                                    <a:pt x="917" y="353"/>
                                    <a:pt x="917" y="353"/>
                                  </a:cubicBezTo>
                                  <a:cubicBezTo>
                                    <a:pt x="917" y="349"/>
                                    <a:pt x="920" y="346"/>
                                    <a:pt x="924" y="346"/>
                                  </a:cubicBezTo>
                                  <a:cubicBezTo>
                                    <a:pt x="927" y="346"/>
                                    <a:pt x="930" y="349"/>
                                    <a:pt x="930" y="353"/>
                                  </a:cubicBezTo>
                                  <a:cubicBezTo>
                                    <a:pt x="930" y="353"/>
                                    <a:pt x="930" y="353"/>
                                    <a:pt x="930" y="353"/>
                                  </a:cubicBezTo>
                                  <a:cubicBezTo>
                                    <a:pt x="931" y="353"/>
                                    <a:pt x="932" y="354"/>
                                    <a:pt x="933" y="354"/>
                                  </a:cubicBezTo>
                                  <a:cubicBezTo>
                                    <a:pt x="933" y="353"/>
                                    <a:pt x="933" y="353"/>
                                    <a:pt x="933" y="353"/>
                                  </a:cubicBezTo>
                                  <a:close/>
                                  <a:moveTo>
                                    <a:pt x="912" y="337"/>
                                  </a:moveTo>
                                  <a:cubicBezTo>
                                    <a:pt x="913" y="339"/>
                                    <a:pt x="913" y="341"/>
                                    <a:pt x="914" y="343"/>
                                  </a:cubicBezTo>
                                  <a:cubicBezTo>
                                    <a:pt x="916" y="341"/>
                                    <a:pt x="920" y="339"/>
                                    <a:pt x="924" y="339"/>
                                  </a:cubicBezTo>
                                  <a:cubicBezTo>
                                    <a:pt x="928" y="339"/>
                                    <a:pt x="931" y="341"/>
                                    <a:pt x="934" y="344"/>
                                  </a:cubicBezTo>
                                  <a:cubicBezTo>
                                    <a:pt x="934" y="342"/>
                                    <a:pt x="935" y="339"/>
                                    <a:pt x="936" y="337"/>
                                  </a:cubicBezTo>
                                  <a:cubicBezTo>
                                    <a:pt x="932" y="335"/>
                                    <a:pt x="928" y="333"/>
                                    <a:pt x="924" y="333"/>
                                  </a:cubicBezTo>
                                  <a:cubicBezTo>
                                    <a:pt x="919" y="333"/>
                                    <a:pt x="915" y="334"/>
                                    <a:pt x="912" y="337"/>
                                  </a:cubicBezTo>
                                  <a:close/>
                                  <a:moveTo>
                                    <a:pt x="864" y="303"/>
                                  </a:moveTo>
                                  <a:cubicBezTo>
                                    <a:pt x="850" y="303"/>
                                    <a:pt x="837" y="309"/>
                                    <a:pt x="828" y="318"/>
                                  </a:cubicBezTo>
                                  <a:cubicBezTo>
                                    <a:pt x="820" y="327"/>
                                    <a:pt x="814" y="339"/>
                                    <a:pt x="814" y="353"/>
                                  </a:cubicBezTo>
                                  <a:cubicBezTo>
                                    <a:pt x="814" y="353"/>
                                    <a:pt x="814" y="354"/>
                                    <a:pt x="814" y="354"/>
                                  </a:cubicBezTo>
                                  <a:cubicBezTo>
                                    <a:pt x="816" y="355"/>
                                    <a:pt x="818" y="355"/>
                                    <a:pt x="820" y="356"/>
                                  </a:cubicBezTo>
                                  <a:cubicBezTo>
                                    <a:pt x="820" y="355"/>
                                    <a:pt x="820" y="354"/>
                                    <a:pt x="820" y="353"/>
                                  </a:cubicBezTo>
                                  <a:cubicBezTo>
                                    <a:pt x="820" y="329"/>
                                    <a:pt x="840" y="309"/>
                                    <a:pt x="864" y="309"/>
                                  </a:cubicBezTo>
                                  <a:cubicBezTo>
                                    <a:pt x="888" y="309"/>
                                    <a:pt x="907" y="329"/>
                                    <a:pt x="907" y="353"/>
                                  </a:cubicBezTo>
                                  <a:cubicBezTo>
                                    <a:pt x="907" y="354"/>
                                    <a:pt x="907" y="355"/>
                                    <a:pt x="907" y="356"/>
                                  </a:cubicBezTo>
                                  <a:cubicBezTo>
                                    <a:pt x="909" y="355"/>
                                    <a:pt x="911" y="354"/>
                                    <a:pt x="913" y="354"/>
                                  </a:cubicBezTo>
                                  <a:cubicBezTo>
                                    <a:pt x="913" y="353"/>
                                    <a:pt x="913" y="353"/>
                                    <a:pt x="913" y="353"/>
                                  </a:cubicBezTo>
                                  <a:cubicBezTo>
                                    <a:pt x="913" y="339"/>
                                    <a:pt x="908" y="327"/>
                                    <a:pt x="899" y="318"/>
                                  </a:cubicBezTo>
                                  <a:cubicBezTo>
                                    <a:pt x="890" y="309"/>
                                    <a:pt x="877" y="303"/>
                                    <a:pt x="864" y="303"/>
                                  </a:cubicBezTo>
                                  <a:close/>
                                  <a:moveTo>
                                    <a:pt x="885" y="301"/>
                                  </a:moveTo>
                                  <a:cubicBezTo>
                                    <a:pt x="885" y="303"/>
                                    <a:pt x="884" y="304"/>
                                    <a:pt x="884" y="306"/>
                                  </a:cubicBezTo>
                                  <a:cubicBezTo>
                                    <a:pt x="886" y="307"/>
                                    <a:pt x="888" y="308"/>
                                    <a:pt x="890" y="309"/>
                                  </a:cubicBezTo>
                                  <a:cubicBezTo>
                                    <a:pt x="890" y="306"/>
                                    <a:pt x="891" y="304"/>
                                    <a:pt x="891" y="301"/>
                                  </a:cubicBezTo>
                                  <a:cubicBezTo>
                                    <a:pt x="891" y="294"/>
                                    <a:pt x="888" y="287"/>
                                    <a:pt x="883" y="282"/>
                                  </a:cubicBezTo>
                                  <a:cubicBezTo>
                                    <a:pt x="878" y="277"/>
                                    <a:pt x="871" y="274"/>
                                    <a:pt x="864" y="274"/>
                                  </a:cubicBezTo>
                                  <a:cubicBezTo>
                                    <a:pt x="856" y="274"/>
                                    <a:pt x="849" y="277"/>
                                    <a:pt x="844" y="282"/>
                                  </a:cubicBezTo>
                                  <a:cubicBezTo>
                                    <a:pt x="839" y="287"/>
                                    <a:pt x="836" y="294"/>
                                    <a:pt x="836" y="301"/>
                                  </a:cubicBezTo>
                                  <a:cubicBezTo>
                                    <a:pt x="836" y="304"/>
                                    <a:pt x="837" y="306"/>
                                    <a:pt x="837" y="309"/>
                                  </a:cubicBezTo>
                                  <a:cubicBezTo>
                                    <a:pt x="839" y="308"/>
                                    <a:pt x="841" y="307"/>
                                    <a:pt x="843" y="306"/>
                                  </a:cubicBezTo>
                                  <a:cubicBezTo>
                                    <a:pt x="843" y="304"/>
                                    <a:pt x="842" y="303"/>
                                    <a:pt x="842" y="301"/>
                                  </a:cubicBezTo>
                                  <a:cubicBezTo>
                                    <a:pt x="842" y="290"/>
                                    <a:pt x="852" y="280"/>
                                    <a:pt x="864" y="280"/>
                                  </a:cubicBezTo>
                                  <a:cubicBezTo>
                                    <a:pt x="875" y="280"/>
                                    <a:pt x="885" y="290"/>
                                    <a:pt x="885" y="301"/>
                                  </a:cubicBezTo>
                                  <a:close/>
                                  <a:moveTo>
                                    <a:pt x="877" y="301"/>
                                  </a:moveTo>
                                  <a:cubicBezTo>
                                    <a:pt x="877" y="302"/>
                                    <a:pt x="877" y="303"/>
                                    <a:pt x="877" y="303"/>
                                  </a:cubicBezTo>
                                  <a:cubicBezTo>
                                    <a:pt x="879" y="304"/>
                                    <a:pt x="881" y="304"/>
                                    <a:pt x="883" y="305"/>
                                  </a:cubicBezTo>
                                  <a:cubicBezTo>
                                    <a:pt x="883" y="304"/>
                                    <a:pt x="883" y="303"/>
                                    <a:pt x="883" y="301"/>
                                  </a:cubicBezTo>
                                  <a:cubicBezTo>
                                    <a:pt x="883" y="296"/>
                                    <a:pt x="881" y="291"/>
                                    <a:pt x="877" y="287"/>
                                  </a:cubicBezTo>
                                  <a:cubicBezTo>
                                    <a:pt x="874" y="284"/>
                                    <a:pt x="869" y="282"/>
                                    <a:pt x="864" y="282"/>
                                  </a:cubicBezTo>
                                  <a:cubicBezTo>
                                    <a:pt x="858" y="282"/>
                                    <a:pt x="853" y="284"/>
                                    <a:pt x="850" y="287"/>
                                  </a:cubicBezTo>
                                  <a:cubicBezTo>
                                    <a:pt x="846" y="291"/>
                                    <a:pt x="844" y="296"/>
                                    <a:pt x="844" y="301"/>
                                  </a:cubicBezTo>
                                  <a:cubicBezTo>
                                    <a:pt x="844" y="303"/>
                                    <a:pt x="844" y="304"/>
                                    <a:pt x="844" y="305"/>
                                  </a:cubicBezTo>
                                  <a:cubicBezTo>
                                    <a:pt x="846" y="304"/>
                                    <a:pt x="848" y="304"/>
                                    <a:pt x="850" y="303"/>
                                  </a:cubicBezTo>
                                  <a:cubicBezTo>
                                    <a:pt x="850" y="303"/>
                                    <a:pt x="850" y="302"/>
                                    <a:pt x="850" y="301"/>
                                  </a:cubicBezTo>
                                  <a:cubicBezTo>
                                    <a:pt x="850" y="294"/>
                                    <a:pt x="856" y="288"/>
                                    <a:pt x="864" y="288"/>
                                  </a:cubicBezTo>
                                  <a:cubicBezTo>
                                    <a:pt x="871" y="288"/>
                                    <a:pt x="877" y="294"/>
                                    <a:pt x="877" y="301"/>
                                  </a:cubicBezTo>
                                  <a:close/>
                                  <a:moveTo>
                                    <a:pt x="870" y="301"/>
                                  </a:moveTo>
                                  <a:cubicBezTo>
                                    <a:pt x="870" y="301"/>
                                    <a:pt x="870" y="302"/>
                                    <a:pt x="870" y="302"/>
                                  </a:cubicBezTo>
                                  <a:cubicBezTo>
                                    <a:pt x="872" y="302"/>
                                    <a:pt x="874" y="302"/>
                                    <a:pt x="875" y="303"/>
                                  </a:cubicBezTo>
                                  <a:cubicBezTo>
                                    <a:pt x="876" y="302"/>
                                    <a:pt x="876" y="302"/>
                                    <a:pt x="876" y="301"/>
                                  </a:cubicBezTo>
                                  <a:cubicBezTo>
                                    <a:pt x="876" y="295"/>
                                    <a:pt x="870" y="289"/>
                                    <a:pt x="864" y="289"/>
                                  </a:cubicBezTo>
                                  <a:cubicBezTo>
                                    <a:pt x="857" y="289"/>
                                    <a:pt x="852" y="295"/>
                                    <a:pt x="852" y="301"/>
                                  </a:cubicBezTo>
                                  <a:cubicBezTo>
                                    <a:pt x="852" y="302"/>
                                    <a:pt x="852" y="302"/>
                                    <a:pt x="852" y="303"/>
                                  </a:cubicBezTo>
                                  <a:cubicBezTo>
                                    <a:pt x="853" y="302"/>
                                    <a:pt x="855" y="302"/>
                                    <a:pt x="857" y="302"/>
                                  </a:cubicBezTo>
                                  <a:cubicBezTo>
                                    <a:pt x="857" y="302"/>
                                    <a:pt x="857" y="301"/>
                                    <a:pt x="857" y="301"/>
                                  </a:cubicBezTo>
                                  <a:cubicBezTo>
                                    <a:pt x="857" y="298"/>
                                    <a:pt x="860" y="295"/>
                                    <a:pt x="864" y="295"/>
                                  </a:cubicBezTo>
                                  <a:cubicBezTo>
                                    <a:pt x="867" y="295"/>
                                    <a:pt x="870" y="298"/>
                                    <a:pt x="870" y="301"/>
                                  </a:cubicBezTo>
                                  <a:close/>
                                  <a:moveTo>
                                    <a:pt x="864" y="296"/>
                                  </a:moveTo>
                                  <a:cubicBezTo>
                                    <a:pt x="861" y="296"/>
                                    <a:pt x="858" y="298"/>
                                    <a:pt x="858" y="301"/>
                                  </a:cubicBezTo>
                                  <a:cubicBezTo>
                                    <a:pt x="858" y="301"/>
                                    <a:pt x="859" y="302"/>
                                    <a:pt x="859" y="302"/>
                                  </a:cubicBezTo>
                                  <a:cubicBezTo>
                                    <a:pt x="860" y="302"/>
                                    <a:pt x="862" y="301"/>
                                    <a:pt x="864" y="301"/>
                                  </a:cubicBezTo>
                                  <a:cubicBezTo>
                                    <a:pt x="865" y="301"/>
                                    <a:pt x="867" y="302"/>
                                    <a:pt x="869" y="302"/>
                                  </a:cubicBezTo>
                                  <a:cubicBezTo>
                                    <a:pt x="869" y="302"/>
                                    <a:pt x="869" y="301"/>
                                    <a:pt x="869" y="301"/>
                                  </a:cubicBezTo>
                                  <a:cubicBezTo>
                                    <a:pt x="869" y="298"/>
                                    <a:pt x="866" y="296"/>
                                    <a:pt x="864" y="296"/>
                                  </a:cubicBezTo>
                                  <a:close/>
                                  <a:moveTo>
                                    <a:pt x="898" y="301"/>
                                  </a:moveTo>
                                  <a:cubicBezTo>
                                    <a:pt x="898" y="292"/>
                                    <a:pt x="894" y="283"/>
                                    <a:pt x="888" y="277"/>
                                  </a:cubicBezTo>
                                  <a:cubicBezTo>
                                    <a:pt x="882" y="271"/>
                                    <a:pt x="873" y="267"/>
                                    <a:pt x="864" y="267"/>
                                  </a:cubicBezTo>
                                  <a:cubicBezTo>
                                    <a:pt x="854" y="267"/>
                                    <a:pt x="846" y="271"/>
                                    <a:pt x="839" y="277"/>
                                  </a:cubicBezTo>
                                  <a:cubicBezTo>
                                    <a:pt x="833" y="283"/>
                                    <a:pt x="829" y="292"/>
                                    <a:pt x="829" y="301"/>
                                  </a:cubicBezTo>
                                  <a:cubicBezTo>
                                    <a:pt x="829" y="304"/>
                                    <a:pt x="830" y="307"/>
                                    <a:pt x="830" y="310"/>
                                  </a:cubicBezTo>
                                  <a:cubicBezTo>
                                    <a:pt x="831" y="310"/>
                                    <a:pt x="832" y="311"/>
                                    <a:pt x="833" y="311"/>
                                  </a:cubicBezTo>
                                  <a:cubicBezTo>
                                    <a:pt x="834" y="311"/>
                                    <a:pt x="835" y="310"/>
                                    <a:pt x="836" y="310"/>
                                  </a:cubicBezTo>
                                  <a:cubicBezTo>
                                    <a:pt x="835" y="307"/>
                                    <a:pt x="835" y="304"/>
                                    <a:pt x="835" y="301"/>
                                  </a:cubicBezTo>
                                  <a:cubicBezTo>
                                    <a:pt x="835" y="285"/>
                                    <a:pt x="848" y="272"/>
                                    <a:pt x="864" y="272"/>
                                  </a:cubicBezTo>
                                  <a:cubicBezTo>
                                    <a:pt x="879" y="272"/>
                                    <a:pt x="892" y="285"/>
                                    <a:pt x="892" y="301"/>
                                  </a:cubicBezTo>
                                  <a:cubicBezTo>
                                    <a:pt x="892" y="304"/>
                                    <a:pt x="892" y="307"/>
                                    <a:pt x="891" y="310"/>
                                  </a:cubicBezTo>
                                  <a:cubicBezTo>
                                    <a:pt x="892" y="310"/>
                                    <a:pt x="893" y="311"/>
                                    <a:pt x="894" y="311"/>
                                  </a:cubicBezTo>
                                  <a:cubicBezTo>
                                    <a:pt x="895" y="310"/>
                                    <a:pt x="896" y="310"/>
                                    <a:pt x="897" y="309"/>
                                  </a:cubicBezTo>
                                  <a:cubicBezTo>
                                    <a:pt x="897" y="306"/>
                                    <a:pt x="898" y="304"/>
                                    <a:pt x="898" y="301"/>
                                  </a:cubicBezTo>
                                  <a:close/>
                                  <a:moveTo>
                                    <a:pt x="906" y="301"/>
                                  </a:moveTo>
                                  <a:cubicBezTo>
                                    <a:pt x="906" y="290"/>
                                    <a:pt x="901" y="279"/>
                                    <a:pt x="893" y="272"/>
                                  </a:cubicBezTo>
                                  <a:cubicBezTo>
                                    <a:pt x="886" y="264"/>
                                    <a:pt x="875" y="259"/>
                                    <a:pt x="864" y="259"/>
                                  </a:cubicBezTo>
                                  <a:cubicBezTo>
                                    <a:pt x="852" y="259"/>
                                    <a:pt x="842" y="264"/>
                                    <a:pt x="834" y="272"/>
                                  </a:cubicBezTo>
                                  <a:cubicBezTo>
                                    <a:pt x="826" y="279"/>
                                    <a:pt x="822" y="290"/>
                                    <a:pt x="822" y="301"/>
                                  </a:cubicBezTo>
                                  <a:cubicBezTo>
                                    <a:pt x="822" y="303"/>
                                    <a:pt x="822" y="304"/>
                                    <a:pt x="822" y="305"/>
                                  </a:cubicBezTo>
                                  <a:cubicBezTo>
                                    <a:pt x="824" y="306"/>
                                    <a:pt x="826" y="307"/>
                                    <a:pt x="829" y="308"/>
                                  </a:cubicBezTo>
                                  <a:cubicBezTo>
                                    <a:pt x="828" y="306"/>
                                    <a:pt x="828" y="304"/>
                                    <a:pt x="828" y="301"/>
                                  </a:cubicBezTo>
                                  <a:cubicBezTo>
                                    <a:pt x="828" y="282"/>
                                    <a:pt x="844" y="265"/>
                                    <a:pt x="864" y="265"/>
                                  </a:cubicBezTo>
                                  <a:cubicBezTo>
                                    <a:pt x="883" y="265"/>
                                    <a:pt x="899" y="282"/>
                                    <a:pt x="899" y="301"/>
                                  </a:cubicBezTo>
                                  <a:cubicBezTo>
                                    <a:pt x="899" y="304"/>
                                    <a:pt x="899" y="306"/>
                                    <a:pt x="899" y="308"/>
                                  </a:cubicBezTo>
                                  <a:cubicBezTo>
                                    <a:pt x="901" y="307"/>
                                    <a:pt x="903" y="306"/>
                                    <a:pt x="905" y="305"/>
                                  </a:cubicBezTo>
                                  <a:cubicBezTo>
                                    <a:pt x="905" y="304"/>
                                    <a:pt x="906" y="302"/>
                                    <a:pt x="906" y="301"/>
                                  </a:cubicBezTo>
                                  <a:close/>
                                  <a:moveTo>
                                    <a:pt x="929" y="301"/>
                                  </a:moveTo>
                                  <a:cubicBezTo>
                                    <a:pt x="929" y="298"/>
                                    <a:pt x="926" y="296"/>
                                    <a:pt x="924" y="296"/>
                                  </a:cubicBezTo>
                                  <a:cubicBezTo>
                                    <a:pt x="921" y="296"/>
                                    <a:pt x="918" y="298"/>
                                    <a:pt x="918" y="301"/>
                                  </a:cubicBezTo>
                                  <a:cubicBezTo>
                                    <a:pt x="918" y="301"/>
                                    <a:pt x="918" y="302"/>
                                    <a:pt x="919" y="302"/>
                                  </a:cubicBezTo>
                                  <a:cubicBezTo>
                                    <a:pt x="920" y="302"/>
                                    <a:pt x="922" y="301"/>
                                    <a:pt x="924" y="301"/>
                                  </a:cubicBezTo>
                                  <a:cubicBezTo>
                                    <a:pt x="925" y="301"/>
                                    <a:pt x="927" y="302"/>
                                    <a:pt x="929" y="302"/>
                                  </a:cubicBezTo>
                                  <a:cubicBezTo>
                                    <a:pt x="929" y="302"/>
                                    <a:pt x="929" y="301"/>
                                    <a:pt x="929" y="301"/>
                                  </a:cubicBezTo>
                                  <a:close/>
                                  <a:moveTo>
                                    <a:pt x="933" y="301"/>
                                  </a:moveTo>
                                  <a:cubicBezTo>
                                    <a:pt x="933" y="299"/>
                                    <a:pt x="933" y="297"/>
                                    <a:pt x="934" y="295"/>
                                  </a:cubicBezTo>
                                  <a:cubicBezTo>
                                    <a:pt x="932" y="292"/>
                                    <a:pt x="928" y="289"/>
                                    <a:pt x="924" y="289"/>
                                  </a:cubicBezTo>
                                  <a:cubicBezTo>
                                    <a:pt x="920" y="289"/>
                                    <a:pt x="916" y="291"/>
                                    <a:pt x="914" y="294"/>
                                  </a:cubicBezTo>
                                  <a:cubicBezTo>
                                    <a:pt x="915" y="296"/>
                                    <a:pt x="915" y="299"/>
                                    <a:pt x="915" y="301"/>
                                  </a:cubicBezTo>
                                  <a:cubicBezTo>
                                    <a:pt x="915" y="302"/>
                                    <a:pt x="915" y="302"/>
                                    <a:pt x="915" y="302"/>
                                  </a:cubicBezTo>
                                  <a:cubicBezTo>
                                    <a:pt x="915" y="302"/>
                                    <a:pt x="916" y="302"/>
                                    <a:pt x="917" y="302"/>
                                  </a:cubicBezTo>
                                  <a:cubicBezTo>
                                    <a:pt x="917" y="302"/>
                                    <a:pt x="917" y="301"/>
                                    <a:pt x="917" y="301"/>
                                  </a:cubicBezTo>
                                  <a:cubicBezTo>
                                    <a:pt x="917" y="298"/>
                                    <a:pt x="920" y="295"/>
                                    <a:pt x="924" y="295"/>
                                  </a:cubicBezTo>
                                  <a:cubicBezTo>
                                    <a:pt x="927" y="295"/>
                                    <a:pt x="930" y="298"/>
                                    <a:pt x="930" y="301"/>
                                  </a:cubicBezTo>
                                  <a:cubicBezTo>
                                    <a:pt x="930" y="301"/>
                                    <a:pt x="930" y="302"/>
                                    <a:pt x="930" y="302"/>
                                  </a:cubicBezTo>
                                  <a:cubicBezTo>
                                    <a:pt x="931" y="302"/>
                                    <a:pt x="932" y="302"/>
                                    <a:pt x="933" y="302"/>
                                  </a:cubicBezTo>
                                  <a:cubicBezTo>
                                    <a:pt x="933" y="302"/>
                                    <a:pt x="933" y="302"/>
                                    <a:pt x="933" y="301"/>
                                  </a:cubicBezTo>
                                  <a:close/>
                                  <a:moveTo>
                                    <a:pt x="912" y="285"/>
                                  </a:moveTo>
                                  <a:cubicBezTo>
                                    <a:pt x="913" y="287"/>
                                    <a:pt x="913" y="290"/>
                                    <a:pt x="914" y="292"/>
                                  </a:cubicBezTo>
                                  <a:cubicBezTo>
                                    <a:pt x="916" y="289"/>
                                    <a:pt x="920" y="288"/>
                                    <a:pt x="924" y="288"/>
                                  </a:cubicBezTo>
                                  <a:cubicBezTo>
                                    <a:pt x="928" y="288"/>
                                    <a:pt x="931" y="290"/>
                                    <a:pt x="934" y="293"/>
                                  </a:cubicBezTo>
                                  <a:cubicBezTo>
                                    <a:pt x="934" y="290"/>
                                    <a:pt x="935" y="288"/>
                                    <a:pt x="936" y="286"/>
                                  </a:cubicBezTo>
                                  <a:cubicBezTo>
                                    <a:pt x="932" y="283"/>
                                    <a:pt x="928" y="282"/>
                                    <a:pt x="924" y="282"/>
                                  </a:cubicBezTo>
                                  <a:cubicBezTo>
                                    <a:pt x="919" y="282"/>
                                    <a:pt x="915" y="283"/>
                                    <a:pt x="912" y="285"/>
                                  </a:cubicBezTo>
                                  <a:close/>
                                  <a:moveTo>
                                    <a:pt x="864" y="252"/>
                                  </a:moveTo>
                                  <a:cubicBezTo>
                                    <a:pt x="850" y="252"/>
                                    <a:pt x="837" y="257"/>
                                    <a:pt x="828" y="266"/>
                                  </a:cubicBezTo>
                                  <a:cubicBezTo>
                                    <a:pt x="820" y="275"/>
                                    <a:pt x="814" y="288"/>
                                    <a:pt x="814" y="301"/>
                                  </a:cubicBezTo>
                                  <a:cubicBezTo>
                                    <a:pt x="814" y="302"/>
                                    <a:pt x="814" y="302"/>
                                    <a:pt x="814" y="303"/>
                                  </a:cubicBezTo>
                                  <a:cubicBezTo>
                                    <a:pt x="816" y="303"/>
                                    <a:pt x="818" y="304"/>
                                    <a:pt x="820" y="305"/>
                                  </a:cubicBezTo>
                                  <a:cubicBezTo>
                                    <a:pt x="820" y="303"/>
                                    <a:pt x="820" y="302"/>
                                    <a:pt x="820" y="301"/>
                                  </a:cubicBezTo>
                                  <a:cubicBezTo>
                                    <a:pt x="820" y="277"/>
                                    <a:pt x="840" y="258"/>
                                    <a:pt x="864" y="258"/>
                                  </a:cubicBezTo>
                                  <a:cubicBezTo>
                                    <a:pt x="888" y="258"/>
                                    <a:pt x="907" y="277"/>
                                    <a:pt x="907" y="301"/>
                                  </a:cubicBezTo>
                                  <a:cubicBezTo>
                                    <a:pt x="907" y="302"/>
                                    <a:pt x="907" y="303"/>
                                    <a:pt x="907" y="304"/>
                                  </a:cubicBezTo>
                                  <a:cubicBezTo>
                                    <a:pt x="909" y="304"/>
                                    <a:pt x="911" y="303"/>
                                    <a:pt x="913" y="303"/>
                                  </a:cubicBezTo>
                                  <a:cubicBezTo>
                                    <a:pt x="913" y="302"/>
                                    <a:pt x="913" y="302"/>
                                    <a:pt x="913" y="301"/>
                                  </a:cubicBezTo>
                                  <a:cubicBezTo>
                                    <a:pt x="913" y="288"/>
                                    <a:pt x="908" y="275"/>
                                    <a:pt x="899" y="266"/>
                                  </a:cubicBezTo>
                                  <a:cubicBezTo>
                                    <a:pt x="890" y="257"/>
                                    <a:pt x="877" y="252"/>
                                    <a:pt x="864" y="252"/>
                                  </a:cubicBezTo>
                                  <a:close/>
                                  <a:moveTo>
                                    <a:pt x="885" y="250"/>
                                  </a:moveTo>
                                  <a:cubicBezTo>
                                    <a:pt x="885" y="251"/>
                                    <a:pt x="884" y="253"/>
                                    <a:pt x="884" y="254"/>
                                  </a:cubicBezTo>
                                  <a:cubicBezTo>
                                    <a:pt x="886" y="255"/>
                                    <a:pt x="888" y="256"/>
                                    <a:pt x="890" y="257"/>
                                  </a:cubicBezTo>
                                  <a:cubicBezTo>
                                    <a:pt x="890" y="255"/>
                                    <a:pt x="891" y="252"/>
                                    <a:pt x="891" y="250"/>
                                  </a:cubicBezTo>
                                  <a:cubicBezTo>
                                    <a:pt x="891" y="242"/>
                                    <a:pt x="888" y="236"/>
                                    <a:pt x="883" y="231"/>
                                  </a:cubicBezTo>
                                  <a:cubicBezTo>
                                    <a:pt x="878" y="226"/>
                                    <a:pt x="871" y="223"/>
                                    <a:pt x="864" y="223"/>
                                  </a:cubicBezTo>
                                  <a:cubicBezTo>
                                    <a:pt x="856" y="223"/>
                                    <a:pt x="849" y="226"/>
                                    <a:pt x="844" y="231"/>
                                  </a:cubicBezTo>
                                  <a:cubicBezTo>
                                    <a:pt x="839" y="236"/>
                                    <a:pt x="836" y="242"/>
                                    <a:pt x="836" y="250"/>
                                  </a:cubicBezTo>
                                  <a:cubicBezTo>
                                    <a:pt x="836" y="252"/>
                                    <a:pt x="837" y="255"/>
                                    <a:pt x="837" y="257"/>
                                  </a:cubicBezTo>
                                  <a:cubicBezTo>
                                    <a:pt x="839" y="256"/>
                                    <a:pt x="841" y="255"/>
                                    <a:pt x="843" y="254"/>
                                  </a:cubicBezTo>
                                  <a:cubicBezTo>
                                    <a:pt x="843" y="253"/>
                                    <a:pt x="842" y="251"/>
                                    <a:pt x="842" y="250"/>
                                  </a:cubicBezTo>
                                  <a:cubicBezTo>
                                    <a:pt x="842" y="238"/>
                                    <a:pt x="852" y="229"/>
                                    <a:pt x="864" y="229"/>
                                  </a:cubicBezTo>
                                  <a:cubicBezTo>
                                    <a:pt x="875" y="229"/>
                                    <a:pt x="885" y="238"/>
                                    <a:pt x="885" y="250"/>
                                  </a:cubicBezTo>
                                  <a:close/>
                                  <a:moveTo>
                                    <a:pt x="877" y="250"/>
                                  </a:moveTo>
                                  <a:cubicBezTo>
                                    <a:pt x="877" y="251"/>
                                    <a:pt x="877" y="251"/>
                                    <a:pt x="877" y="252"/>
                                  </a:cubicBezTo>
                                  <a:cubicBezTo>
                                    <a:pt x="879" y="252"/>
                                    <a:pt x="881" y="253"/>
                                    <a:pt x="883" y="254"/>
                                  </a:cubicBezTo>
                                  <a:cubicBezTo>
                                    <a:pt x="883" y="253"/>
                                    <a:pt x="883" y="251"/>
                                    <a:pt x="883" y="250"/>
                                  </a:cubicBezTo>
                                  <a:cubicBezTo>
                                    <a:pt x="883" y="245"/>
                                    <a:pt x="881" y="240"/>
                                    <a:pt x="877" y="236"/>
                                  </a:cubicBezTo>
                                  <a:cubicBezTo>
                                    <a:pt x="874" y="233"/>
                                    <a:pt x="869" y="230"/>
                                    <a:pt x="864" y="230"/>
                                  </a:cubicBezTo>
                                  <a:cubicBezTo>
                                    <a:pt x="858" y="230"/>
                                    <a:pt x="853" y="233"/>
                                    <a:pt x="850" y="236"/>
                                  </a:cubicBezTo>
                                  <a:cubicBezTo>
                                    <a:pt x="846" y="240"/>
                                    <a:pt x="844" y="245"/>
                                    <a:pt x="844" y="250"/>
                                  </a:cubicBezTo>
                                  <a:cubicBezTo>
                                    <a:pt x="844" y="251"/>
                                    <a:pt x="844" y="253"/>
                                    <a:pt x="844" y="254"/>
                                  </a:cubicBezTo>
                                  <a:cubicBezTo>
                                    <a:pt x="846" y="253"/>
                                    <a:pt x="848" y="252"/>
                                    <a:pt x="850" y="252"/>
                                  </a:cubicBezTo>
                                  <a:cubicBezTo>
                                    <a:pt x="850" y="251"/>
                                    <a:pt x="850" y="251"/>
                                    <a:pt x="850" y="250"/>
                                  </a:cubicBezTo>
                                  <a:cubicBezTo>
                                    <a:pt x="850" y="242"/>
                                    <a:pt x="856" y="236"/>
                                    <a:pt x="864" y="236"/>
                                  </a:cubicBezTo>
                                  <a:cubicBezTo>
                                    <a:pt x="871" y="236"/>
                                    <a:pt x="877" y="242"/>
                                    <a:pt x="877" y="250"/>
                                  </a:cubicBezTo>
                                  <a:close/>
                                  <a:moveTo>
                                    <a:pt x="870" y="250"/>
                                  </a:moveTo>
                                  <a:cubicBezTo>
                                    <a:pt x="870" y="250"/>
                                    <a:pt x="870" y="250"/>
                                    <a:pt x="870" y="251"/>
                                  </a:cubicBezTo>
                                  <a:cubicBezTo>
                                    <a:pt x="872" y="251"/>
                                    <a:pt x="874" y="251"/>
                                    <a:pt x="875" y="251"/>
                                  </a:cubicBezTo>
                                  <a:cubicBezTo>
                                    <a:pt x="876" y="251"/>
                                    <a:pt x="876" y="250"/>
                                    <a:pt x="876" y="250"/>
                                  </a:cubicBezTo>
                                  <a:cubicBezTo>
                                    <a:pt x="876" y="243"/>
                                    <a:pt x="870" y="238"/>
                                    <a:pt x="864" y="238"/>
                                  </a:cubicBezTo>
                                  <a:cubicBezTo>
                                    <a:pt x="857" y="238"/>
                                    <a:pt x="852" y="243"/>
                                    <a:pt x="852" y="250"/>
                                  </a:cubicBezTo>
                                  <a:cubicBezTo>
                                    <a:pt x="852" y="250"/>
                                    <a:pt x="852" y="251"/>
                                    <a:pt x="852" y="251"/>
                                  </a:cubicBezTo>
                                  <a:cubicBezTo>
                                    <a:pt x="853" y="251"/>
                                    <a:pt x="855" y="251"/>
                                    <a:pt x="857" y="251"/>
                                  </a:cubicBezTo>
                                  <a:cubicBezTo>
                                    <a:pt x="857" y="250"/>
                                    <a:pt x="857" y="250"/>
                                    <a:pt x="857" y="250"/>
                                  </a:cubicBezTo>
                                  <a:cubicBezTo>
                                    <a:pt x="857" y="246"/>
                                    <a:pt x="860" y="243"/>
                                    <a:pt x="864" y="243"/>
                                  </a:cubicBezTo>
                                  <a:cubicBezTo>
                                    <a:pt x="867" y="243"/>
                                    <a:pt x="870" y="246"/>
                                    <a:pt x="870" y="250"/>
                                  </a:cubicBezTo>
                                  <a:close/>
                                  <a:moveTo>
                                    <a:pt x="864" y="245"/>
                                  </a:moveTo>
                                  <a:cubicBezTo>
                                    <a:pt x="861" y="245"/>
                                    <a:pt x="858" y="247"/>
                                    <a:pt x="858" y="250"/>
                                  </a:cubicBezTo>
                                  <a:cubicBezTo>
                                    <a:pt x="858" y="250"/>
                                    <a:pt x="859" y="250"/>
                                    <a:pt x="859" y="250"/>
                                  </a:cubicBezTo>
                                  <a:cubicBezTo>
                                    <a:pt x="860" y="250"/>
                                    <a:pt x="862" y="250"/>
                                    <a:pt x="864" y="250"/>
                                  </a:cubicBezTo>
                                  <a:cubicBezTo>
                                    <a:pt x="865" y="250"/>
                                    <a:pt x="867" y="250"/>
                                    <a:pt x="869" y="250"/>
                                  </a:cubicBezTo>
                                  <a:cubicBezTo>
                                    <a:pt x="869" y="250"/>
                                    <a:pt x="869" y="250"/>
                                    <a:pt x="869" y="250"/>
                                  </a:cubicBezTo>
                                  <a:cubicBezTo>
                                    <a:pt x="869" y="247"/>
                                    <a:pt x="866" y="245"/>
                                    <a:pt x="864" y="245"/>
                                  </a:cubicBezTo>
                                  <a:close/>
                                  <a:moveTo>
                                    <a:pt x="898" y="250"/>
                                  </a:moveTo>
                                  <a:cubicBezTo>
                                    <a:pt x="898" y="240"/>
                                    <a:pt x="894" y="232"/>
                                    <a:pt x="888" y="226"/>
                                  </a:cubicBezTo>
                                  <a:cubicBezTo>
                                    <a:pt x="882" y="220"/>
                                    <a:pt x="873" y="216"/>
                                    <a:pt x="864" y="216"/>
                                  </a:cubicBezTo>
                                  <a:cubicBezTo>
                                    <a:pt x="854" y="216"/>
                                    <a:pt x="846" y="220"/>
                                    <a:pt x="839" y="226"/>
                                  </a:cubicBezTo>
                                  <a:cubicBezTo>
                                    <a:pt x="833" y="232"/>
                                    <a:pt x="829" y="240"/>
                                    <a:pt x="829" y="250"/>
                                  </a:cubicBezTo>
                                  <a:cubicBezTo>
                                    <a:pt x="829" y="253"/>
                                    <a:pt x="830" y="256"/>
                                    <a:pt x="830" y="258"/>
                                  </a:cubicBezTo>
                                  <a:cubicBezTo>
                                    <a:pt x="831" y="259"/>
                                    <a:pt x="832" y="259"/>
                                    <a:pt x="833" y="260"/>
                                  </a:cubicBezTo>
                                  <a:cubicBezTo>
                                    <a:pt x="834" y="259"/>
                                    <a:pt x="835" y="259"/>
                                    <a:pt x="836" y="258"/>
                                  </a:cubicBezTo>
                                  <a:cubicBezTo>
                                    <a:pt x="835" y="256"/>
                                    <a:pt x="835" y="253"/>
                                    <a:pt x="835" y="250"/>
                                  </a:cubicBezTo>
                                  <a:cubicBezTo>
                                    <a:pt x="835" y="234"/>
                                    <a:pt x="848" y="221"/>
                                    <a:pt x="864" y="221"/>
                                  </a:cubicBezTo>
                                  <a:cubicBezTo>
                                    <a:pt x="879" y="221"/>
                                    <a:pt x="892" y="234"/>
                                    <a:pt x="892" y="250"/>
                                  </a:cubicBezTo>
                                  <a:cubicBezTo>
                                    <a:pt x="892" y="253"/>
                                    <a:pt x="892" y="256"/>
                                    <a:pt x="891" y="258"/>
                                  </a:cubicBezTo>
                                  <a:cubicBezTo>
                                    <a:pt x="892" y="259"/>
                                    <a:pt x="893" y="259"/>
                                    <a:pt x="894" y="260"/>
                                  </a:cubicBezTo>
                                  <a:cubicBezTo>
                                    <a:pt x="895" y="259"/>
                                    <a:pt x="896" y="258"/>
                                    <a:pt x="897" y="258"/>
                                  </a:cubicBezTo>
                                  <a:cubicBezTo>
                                    <a:pt x="897" y="255"/>
                                    <a:pt x="898" y="253"/>
                                    <a:pt x="898" y="250"/>
                                  </a:cubicBezTo>
                                  <a:close/>
                                  <a:moveTo>
                                    <a:pt x="906" y="250"/>
                                  </a:moveTo>
                                  <a:cubicBezTo>
                                    <a:pt x="906" y="238"/>
                                    <a:pt x="901" y="228"/>
                                    <a:pt x="893" y="220"/>
                                  </a:cubicBezTo>
                                  <a:cubicBezTo>
                                    <a:pt x="886" y="213"/>
                                    <a:pt x="875" y="208"/>
                                    <a:pt x="864" y="208"/>
                                  </a:cubicBezTo>
                                  <a:cubicBezTo>
                                    <a:pt x="852" y="208"/>
                                    <a:pt x="842" y="213"/>
                                    <a:pt x="834" y="220"/>
                                  </a:cubicBezTo>
                                  <a:cubicBezTo>
                                    <a:pt x="826" y="228"/>
                                    <a:pt x="822" y="238"/>
                                    <a:pt x="822" y="250"/>
                                  </a:cubicBezTo>
                                  <a:cubicBezTo>
                                    <a:pt x="822" y="251"/>
                                    <a:pt x="822" y="253"/>
                                    <a:pt x="822" y="254"/>
                                  </a:cubicBezTo>
                                  <a:cubicBezTo>
                                    <a:pt x="824" y="255"/>
                                    <a:pt x="826" y="256"/>
                                    <a:pt x="829" y="257"/>
                                  </a:cubicBezTo>
                                  <a:cubicBezTo>
                                    <a:pt x="828" y="255"/>
                                    <a:pt x="828" y="252"/>
                                    <a:pt x="828" y="250"/>
                                  </a:cubicBezTo>
                                  <a:cubicBezTo>
                                    <a:pt x="828" y="230"/>
                                    <a:pt x="844" y="214"/>
                                    <a:pt x="864" y="214"/>
                                  </a:cubicBezTo>
                                  <a:cubicBezTo>
                                    <a:pt x="883" y="214"/>
                                    <a:pt x="899" y="230"/>
                                    <a:pt x="899" y="250"/>
                                  </a:cubicBezTo>
                                  <a:cubicBezTo>
                                    <a:pt x="899" y="252"/>
                                    <a:pt x="899" y="254"/>
                                    <a:pt x="899" y="256"/>
                                  </a:cubicBezTo>
                                  <a:cubicBezTo>
                                    <a:pt x="901" y="255"/>
                                    <a:pt x="903" y="254"/>
                                    <a:pt x="905" y="253"/>
                                  </a:cubicBezTo>
                                  <a:cubicBezTo>
                                    <a:pt x="905" y="252"/>
                                    <a:pt x="906" y="251"/>
                                    <a:pt x="906" y="250"/>
                                  </a:cubicBezTo>
                                  <a:close/>
                                  <a:moveTo>
                                    <a:pt x="929" y="250"/>
                                  </a:moveTo>
                                  <a:cubicBezTo>
                                    <a:pt x="929" y="247"/>
                                    <a:pt x="926" y="245"/>
                                    <a:pt x="924" y="245"/>
                                  </a:cubicBezTo>
                                  <a:cubicBezTo>
                                    <a:pt x="921" y="245"/>
                                    <a:pt x="918" y="247"/>
                                    <a:pt x="918" y="250"/>
                                  </a:cubicBezTo>
                                  <a:cubicBezTo>
                                    <a:pt x="918" y="250"/>
                                    <a:pt x="918" y="250"/>
                                    <a:pt x="919" y="250"/>
                                  </a:cubicBezTo>
                                  <a:cubicBezTo>
                                    <a:pt x="920" y="250"/>
                                    <a:pt x="922" y="250"/>
                                    <a:pt x="924" y="250"/>
                                  </a:cubicBezTo>
                                  <a:cubicBezTo>
                                    <a:pt x="925" y="250"/>
                                    <a:pt x="927" y="250"/>
                                    <a:pt x="929" y="250"/>
                                  </a:cubicBezTo>
                                  <a:cubicBezTo>
                                    <a:pt x="929" y="250"/>
                                    <a:pt x="929" y="250"/>
                                    <a:pt x="929" y="250"/>
                                  </a:cubicBezTo>
                                  <a:close/>
                                  <a:moveTo>
                                    <a:pt x="933" y="250"/>
                                  </a:moveTo>
                                  <a:cubicBezTo>
                                    <a:pt x="933" y="248"/>
                                    <a:pt x="933" y="246"/>
                                    <a:pt x="934" y="244"/>
                                  </a:cubicBezTo>
                                  <a:cubicBezTo>
                                    <a:pt x="932" y="240"/>
                                    <a:pt x="928" y="238"/>
                                    <a:pt x="924" y="238"/>
                                  </a:cubicBezTo>
                                  <a:cubicBezTo>
                                    <a:pt x="920" y="238"/>
                                    <a:pt x="916" y="240"/>
                                    <a:pt x="914" y="242"/>
                                  </a:cubicBezTo>
                                  <a:cubicBezTo>
                                    <a:pt x="915" y="245"/>
                                    <a:pt x="915" y="247"/>
                                    <a:pt x="915" y="250"/>
                                  </a:cubicBezTo>
                                  <a:cubicBezTo>
                                    <a:pt x="915" y="250"/>
                                    <a:pt x="915" y="251"/>
                                    <a:pt x="915" y="251"/>
                                  </a:cubicBezTo>
                                  <a:cubicBezTo>
                                    <a:pt x="915" y="251"/>
                                    <a:pt x="916" y="251"/>
                                    <a:pt x="917" y="251"/>
                                  </a:cubicBezTo>
                                  <a:cubicBezTo>
                                    <a:pt x="917" y="250"/>
                                    <a:pt x="917" y="250"/>
                                    <a:pt x="917" y="250"/>
                                  </a:cubicBezTo>
                                  <a:cubicBezTo>
                                    <a:pt x="917" y="246"/>
                                    <a:pt x="920" y="243"/>
                                    <a:pt x="924" y="243"/>
                                  </a:cubicBezTo>
                                  <a:cubicBezTo>
                                    <a:pt x="927" y="243"/>
                                    <a:pt x="930" y="246"/>
                                    <a:pt x="930" y="250"/>
                                  </a:cubicBezTo>
                                  <a:cubicBezTo>
                                    <a:pt x="930" y="250"/>
                                    <a:pt x="930" y="250"/>
                                    <a:pt x="930" y="251"/>
                                  </a:cubicBezTo>
                                  <a:cubicBezTo>
                                    <a:pt x="931" y="251"/>
                                    <a:pt x="932" y="251"/>
                                    <a:pt x="933" y="251"/>
                                  </a:cubicBezTo>
                                  <a:cubicBezTo>
                                    <a:pt x="933" y="251"/>
                                    <a:pt x="933" y="250"/>
                                    <a:pt x="933" y="250"/>
                                  </a:cubicBezTo>
                                  <a:close/>
                                  <a:moveTo>
                                    <a:pt x="912" y="234"/>
                                  </a:moveTo>
                                  <a:cubicBezTo>
                                    <a:pt x="913" y="236"/>
                                    <a:pt x="913" y="238"/>
                                    <a:pt x="914" y="240"/>
                                  </a:cubicBezTo>
                                  <a:cubicBezTo>
                                    <a:pt x="916" y="238"/>
                                    <a:pt x="920" y="236"/>
                                    <a:pt x="924" y="236"/>
                                  </a:cubicBezTo>
                                  <a:cubicBezTo>
                                    <a:pt x="928" y="236"/>
                                    <a:pt x="931" y="238"/>
                                    <a:pt x="934" y="241"/>
                                  </a:cubicBezTo>
                                  <a:cubicBezTo>
                                    <a:pt x="934" y="239"/>
                                    <a:pt x="935" y="237"/>
                                    <a:pt x="936" y="235"/>
                                  </a:cubicBezTo>
                                  <a:cubicBezTo>
                                    <a:pt x="932" y="232"/>
                                    <a:pt x="928" y="230"/>
                                    <a:pt x="924" y="230"/>
                                  </a:cubicBezTo>
                                  <a:cubicBezTo>
                                    <a:pt x="919" y="230"/>
                                    <a:pt x="915" y="232"/>
                                    <a:pt x="912" y="234"/>
                                  </a:cubicBezTo>
                                  <a:close/>
                                  <a:moveTo>
                                    <a:pt x="864" y="200"/>
                                  </a:moveTo>
                                  <a:cubicBezTo>
                                    <a:pt x="850" y="200"/>
                                    <a:pt x="837" y="206"/>
                                    <a:pt x="828" y="215"/>
                                  </a:cubicBezTo>
                                  <a:cubicBezTo>
                                    <a:pt x="820" y="224"/>
                                    <a:pt x="814" y="236"/>
                                    <a:pt x="814" y="250"/>
                                  </a:cubicBezTo>
                                  <a:cubicBezTo>
                                    <a:pt x="814" y="250"/>
                                    <a:pt x="814" y="251"/>
                                    <a:pt x="814" y="251"/>
                                  </a:cubicBezTo>
                                  <a:cubicBezTo>
                                    <a:pt x="816" y="252"/>
                                    <a:pt x="818" y="252"/>
                                    <a:pt x="820" y="253"/>
                                  </a:cubicBezTo>
                                  <a:cubicBezTo>
                                    <a:pt x="820" y="252"/>
                                    <a:pt x="820" y="251"/>
                                    <a:pt x="820" y="250"/>
                                  </a:cubicBezTo>
                                  <a:cubicBezTo>
                                    <a:pt x="820" y="226"/>
                                    <a:pt x="840" y="206"/>
                                    <a:pt x="864" y="206"/>
                                  </a:cubicBezTo>
                                  <a:cubicBezTo>
                                    <a:pt x="888" y="206"/>
                                    <a:pt x="907" y="226"/>
                                    <a:pt x="907" y="250"/>
                                  </a:cubicBezTo>
                                  <a:cubicBezTo>
                                    <a:pt x="907" y="251"/>
                                    <a:pt x="907" y="252"/>
                                    <a:pt x="907" y="253"/>
                                  </a:cubicBezTo>
                                  <a:cubicBezTo>
                                    <a:pt x="909" y="252"/>
                                    <a:pt x="911" y="252"/>
                                    <a:pt x="913" y="251"/>
                                  </a:cubicBezTo>
                                  <a:cubicBezTo>
                                    <a:pt x="913" y="251"/>
                                    <a:pt x="913" y="250"/>
                                    <a:pt x="913" y="250"/>
                                  </a:cubicBezTo>
                                  <a:cubicBezTo>
                                    <a:pt x="913" y="236"/>
                                    <a:pt x="908" y="224"/>
                                    <a:pt x="899" y="215"/>
                                  </a:cubicBezTo>
                                  <a:cubicBezTo>
                                    <a:pt x="890" y="206"/>
                                    <a:pt x="877" y="200"/>
                                    <a:pt x="864" y="200"/>
                                  </a:cubicBezTo>
                                  <a:close/>
                                  <a:moveTo>
                                    <a:pt x="885" y="199"/>
                                  </a:moveTo>
                                  <a:cubicBezTo>
                                    <a:pt x="885" y="200"/>
                                    <a:pt x="884" y="202"/>
                                    <a:pt x="884" y="203"/>
                                  </a:cubicBezTo>
                                  <a:cubicBezTo>
                                    <a:pt x="886" y="204"/>
                                    <a:pt x="888" y="205"/>
                                    <a:pt x="890" y="206"/>
                                  </a:cubicBezTo>
                                  <a:cubicBezTo>
                                    <a:pt x="890" y="204"/>
                                    <a:pt x="891" y="201"/>
                                    <a:pt x="891" y="199"/>
                                  </a:cubicBezTo>
                                  <a:cubicBezTo>
                                    <a:pt x="891" y="191"/>
                                    <a:pt x="888" y="184"/>
                                    <a:pt x="883" y="179"/>
                                  </a:cubicBezTo>
                                  <a:cubicBezTo>
                                    <a:pt x="878" y="174"/>
                                    <a:pt x="871" y="171"/>
                                    <a:pt x="864" y="171"/>
                                  </a:cubicBezTo>
                                  <a:cubicBezTo>
                                    <a:pt x="856" y="171"/>
                                    <a:pt x="849" y="174"/>
                                    <a:pt x="844" y="179"/>
                                  </a:cubicBezTo>
                                  <a:cubicBezTo>
                                    <a:pt x="839" y="184"/>
                                    <a:pt x="836" y="191"/>
                                    <a:pt x="836" y="199"/>
                                  </a:cubicBezTo>
                                  <a:cubicBezTo>
                                    <a:pt x="836" y="201"/>
                                    <a:pt x="837" y="204"/>
                                    <a:pt x="837" y="206"/>
                                  </a:cubicBezTo>
                                  <a:cubicBezTo>
                                    <a:pt x="839" y="205"/>
                                    <a:pt x="841" y="204"/>
                                    <a:pt x="843" y="203"/>
                                  </a:cubicBezTo>
                                  <a:cubicBezTo>
                                    <a:pt x="843" y="202"/>
                                    <a:pt x="842" y="200"/>
                                    <a:pt x="842" y="199"/>
                                  </a:cubicBezTo>
                                  <a:cubicBezTo>
                                    <a:pt x="842" y="187"/>
                                    <a:pt x="852" y="177"/>
                                    <a:pt x="864" y="177"/>
                                  </a:cubicBezTo>
                                  <a:cubicBezTo>
                                    <a:pt x="875" y="177"/>
                                    <a:pt x="885" y="187"/>
                                    <a:pt x="885" y="199"/>
                                  </a:cubicBezTo>
                                  <a:close/>
                                  <a:moveTo>
                                    <a:pt x="877" y="199"/>
                                  </a:moveTo>
                                  <a:cubicBezTo>
                                    <a:pt x="877" y="199"/>
                                    <a:pt x="877" y="200"/>
                                    <a:pt x="877" y="200"/>
                                  </a:cubicBezTo>
                                  <a:cubicBezTo>
                                    <a:pt x="879" y="201"/>
                                    <a:pt x="881" y="202"/>
                                    <a:pt x="883" y="202"/>
                                  </a:cubicBezTo>
                                  <a:cubicBezTo>
                                    <a:pt x="883" y="201"/>
                                    <a:pt x="883" y="200"/>
                                    <a:pt x="883" y="199"/>
                                  </a:cubicBezTo>
                                  <a:cubicBezTo>
                                    <a:pt x="883" y="193"/>
                                    <a:pt x="881" y="188"/>
                                    <a:pt x="877" y="185"/>
                                  </a:cubicBezTo>
                                  <a:cubicBezTo>
                                    <a:pt x="874" y="181"/>
                                    <a:pt x="869" y="179"/>
                                    <a:pt x="864" y="179"/>
                                  </a:cubicBezTo>
                                  <a:cubicBezTo>
                                    <a:pt x="858" y="179"/>
                                    <a:pt x="853" y="181"/>
                                    <a:pt x="850" y="185"/>
                                  </a:cubicBezTo>
                                  <a:cubicBezTo>
                                    <a:pt x="846" y="188"/>
                                    <a:pt x="844" y="193"/>
                                    <a:pt x="844" y="199"/>
                                  </a:cubicBezTo>
                                  <a:cubicBezTo>
                                    <a:pt x="844" y="200"/>
                                    <a:pt x="844" y="201"/>
                                    <a:pt x="844" y="202"/>
                                  </a:cubicBezTo>
                                  <a:cubicBezTo>
                                    <a:pt x="846" y="202"/>
                                    <a:pt x="848" y="201"/>
                                    <a:pt x="850" y="200"/>
                                  </a:cubicBezTo>
                                  <a:cubicBezTo>
                                    <a:pt x="850" y="200"/>
                                    <a:pt x="850" y="199"/>
                                    <a:pt x="850" y="199"/>
                                  </a:cubicBezTo>
                                  <a:cubicBezTo>
                                    <a:pt x="850" y="191"/>
                                    <a:pt x="856" y="185"/>
                                    <a:pt x="864" y="185"/>
                                  </a:cubicBezTo>
                                  <a:cubicBezTo>
                                    <a:pt x="871" y="185"/>
                                    <a:pt x="877" y="191"/>
                                    <a:pt x="877" y="199"/>
                                  </a:cubicBezTo>
                                  <a:close/>
                                  <a:moveTo>
                                    <a:pt x="870" y="199"/>
                                  </a:moveTo>
                                  <a:cubicBezTo>
                                    <a:pt x="870" y="199"/>
                                    <a:pt x="870" y="199"/>
                                    <a:pt x="870" y="199"/>
                                  </a:cubicBezTo>
                                  <a:cubicBezTo>
                                    <a:pt x="872" y="199"/>
                                    <a:pt x="874" y="200"/>
                                    <a:pt x="875" y="200"/>
                                  </a:cubicBezTo>
                                  <a:cubicBezTo>
                                    <a:pt x="876" y="200"/>
                                    <a:pt x="876" y="199"/>
                                    <a:pt x="876" y="199"/>
                                  </a:cubicBezTo>
                                  <a:cubicBezTo>
                                    <a:pt x="876" y="192"/>
                                    <a:pt x="870" y="187"/>
                                    <a:pt x="864" y="187"/>
                                  </a:cubicBezTo>
                                  <a:cubicBezTo>
                                    <a:pt x="857" y="187"/>
                                    <a:pt x="852" y="192"/>
                                    <a:pt x="852" y="199"/>
                                  </a:cubicBezTo>
                                  <a:cubicBezTo>
                                    <a:pt x="852" y="199"/>
                                    <a:pt x="852" y="200"/>
                                    <a:pt x="852" y="200"/>
                                  </a:cubicBezTo>
                                  <a:cubicBezTo>
                                    <a:pt x="853" y="200"/>
                                    <a:pt x="855" y="199"/>
                                    <a:pt x="857" y="199"/>
                                  </a:cubicBezTo>
                                  <a:cubicBezTo>
                                    <a:pt x="857" y="199"/>
                                    <a:pt x="857" y="199"/>
                                    <a:pt x="857" y="199"/>
                                  </a:cubicBezTo>
                                  <a:cubicBezTo>
                                    <a:pt x="857" y="195"/>
                                    <a:pt x="860" y="192"/>
                                    <a:pt x="864" y="192"/>
                                  </a:cubicBezTo>
                                  <a:cubicBezTo>
                                    <a:pt x="867" y="192"/>
                                    <a:pt x="870" y="195"/>
                                    <a:pt x="870" y="199"/>
                                  </a:cubicBezTo>
                                  <a:close/>
                                  <a:moveTo>
                                    <a:pt x="864" y="193"/>
                                  </a:moveTo>
                                  <a:cubicBezTo>
                                    <a:pt x="861" y="193"/>
                                    <a:pt x="858" y="196"/>
                                    <a:pt x="858" y="199"/>
                                  </a:cubicBezTo>
                                  <a:cubicBezTo>
                                    <a:pt x="858" y="199"/>
                                    <a:pt x="859" y="199"/>
                                    <a:pt x="859" y="199"/>
                                  </a:cubicBezTo>
                                  <a:cubicBezTo>
                                    <a:pt x="860" y="199"/>
                                    <a:pt x="862" y="199"/>
                                    <a:pt x="864" y="199"/>
                                  </a:cubicBezTo>
                                  <a:cubicBezTo>
                                    <a:pt x="865" y="199"/>
                                    <a:pt x="867" y="199"/>
                                    <a:pt x="869" y="199"/>
                                  </a:cubicBezTo>
                                  <a:cubicBezTo>
                                    <a:pt x="869" y="199"/>
                                    <a:pt x="869" y="199"/>
                                    <a:pt x="869" y="199"/>
                                  </a:cubicBezTo>
                                  <a:cubicBezTo>
                                    <a:pt x="869" y="196"/>
                                    <a:pt x="866" y="193"/>
                                    <a:pt x="864" y="193"/>
                                  </a:cubicBezTo>
                                  <a:close/>
                                  <a:moveTo>
                                    <a:pt x="898" y="199"/>
                                  </a:moveTo>
                                  <a:cubicBezTo>
                                    <a:pt x="898" y="189"/>
                                    <a:pt x="894" y="181"/>
                                    <a:pt x="888" y="174"/>
                                  </a:cubicBezTo>
                                  <a:cubicBezTo>
                                    <a:pt x="882" y="168"/>
                                    <a:pt x="873" y="164"/>
                                    <a:pt x="864" y="164"/>
                                  </a:cubicBezTo>
                                  <a:cubicBezTo>
                                    <a:pt x="854" y="164"/>
                                    <a:pt x="846" y="168"/>
                                    <a:pt x="839" y="174"/>
                                  </a:cubicBezTo>
                                  <a:cubicBezTo>
                                    <a:pt x="833" y="181"/>
                                    <a:pt x="829" y="189"/>
                                    <a:pt x="829" y="199"/>
                                  </a:cubicBezTo>
                                  <a:cubicBezTo>
                                    <a:pt x="829" y="201"/>
                                    <a:pt x="830" y="204"/>
                                    <a:pt x="830" y="207"/>
                                  </a:cubicBezTo>
                                  <a:cubicBezTo>
                                    <a:pt x="831" y="207"/>
                                    <a:pt x="832" y="208"/>
                                    <a:pt x="833" y="209"/>
                                  </a:cubicBezTo>
                                  <a:cubicBezTo>
                                    <a:pt x="834" y="208"/>
                                    <a:pt x="835" y="207"/>
                                    <a:pt x="836" y="207"/>
                                  </a:cubicBezTo>
                                  <a:cubicBezTo>
                                    <a:pt x="835" y="204"/>
                                    <a:pt x="835" y="201"/>
                                    <a:pt x="835" y="199"/>
                                  </a:cubicBezTo>
                                  <a:cubicBezTo>
                                    <a:pt x="835" y="183"/>
                                    <a:pt x="848" y="170"/>
                                    <a:pt x="864" y="170"/>
                                  </a:cubicBezTo>
                                  <a:cubicBezTo>
                                    <a:pt x="879" y="170"/>
                                    <a:pt x="892" y="183"/>
                                    <a:pt x="892" y="199"/>
                                  </a:cubicBezTo>
                                  <a:cubicBezTo>
                                    <a:pt x="892" y="201"/>
                                    <a:pt x="892" y="204"/>
                                    <a:pt x="891" y="207"/>
                                  </a:cubicBezTo>
                                  <a:cubicBezTo>
                                    <a:pt x="892" y="207"/>
                                    <a:pt x="893" y="208"/>
                                    <a:pt x="894" y="208"/>
                                  </a:cubicBezTo>
                                  <a:cubicBezTo>
                                    <a:pt x="895" y="208"/>
                                    <a:pt x="896" y="207"/>
                                    <a:pt x="897" y="206"/>
                                  </a:cubicBezTo>
                                  <a:cubicBezTo>
                                    <a:pt x="897" y="204"/>
                                    <a:pt x="898" y="201"/>
                                    <a:pt x="898" y="199"/>
                                  </a:cubicBezTo>
                                  <a:close/>
                                  <a:moveTo>
                                    <a:pt x="906" y="199"/>
                                  </a:moveTo>
                                  <a:cubicBezTo>
                                    <a:pt x="906" y="187"/>
                                    <a:pt x="901" y="176"/>
                                    <a:pt x="893" y="169"/>
                                  </a:cubicBezTo>
                                  <a:cubicBezTo>
                                    <a:pt x="886" y="161"/>
                                    <a:pt x="875" y="157"/>
                                    <a:pt x="864" y="157"/>
                                  </a:cubicBezTo>
                                  <a:cubicBezTo>
                                    <a:pt x="852" y="157"/>
                                    <a:pt x="842" y="161"/>
                                    <a:pt x="834" y="169"/>
                                  </a:cubicBezTo>
                                  <a:cubicBezTo>
                                    <a:pt x="826" y="176"/>
                                    <a:pt x="822" y="187"/>
                                    <a:pt x="822" y="199"/>
                                  </a:cubicBezTo>
                                  <a:cubicBezTo>
                                    <a:pt x="822" y="200"/>
                                    <a:pt x="822" y="201"/>
                                    <a:pt x="822" y="202"/>
                                  </a:cubicBezTo>
                                  <a:cubicBezTo>
                                    <a:pt x="824" y="203"/>
                                    <a:pt x="826" y="204"/>
                                    <a:pt x="829" y="206"/>
                                  </a:cubicBezTo>
                                  <a:cubicBezTo>
                                    <a:pt x="828" y="203"/>
                                    <a:pt x="828" y="201"/>
                                    <a:pt x="828" y="199"/>
                                  </a:cubicBezTo>
                                  <a:cubicBezTo>
                                    <a:pt x="828" y="179"/>
                                    <a:pt x="844" y="163"/>
                                    <a:pt x="864" y="163"/>
                                  </a:cubicBezTo>
                                  <a:cubicBezTo>
                                    <a:pt x="883" y="163"/>
                                    <a:pt x="899" y="179"/>
                                    <a:pt x="899" y="199"/>
                                  </a:cubicBezTo>
                                  <a:cubicBezTo>
                                    <a:pt x="899" y="201"/>
                                    <a:pt x="899" y="203"/>
                                    <a:pt x="899" y="205"/>
                                  </a:cubicBezTo>
                                  <a:cubicBezTo>
                                    <a:pt x="901" y="204"/>
                                    <a:pt x="903" y="203"/>
                                    <a:pt x="905" y="202"/>
                                  </a:cubicBezTo>
                                  <a:cubicBezTo>
                                    <a:pt x="905" y="201"/>
                                    <a:pt x="906" y="200"/>
                                    <a:pt x="906" y="199"/>
                                  </a:cubicBezTo>
                                  <a:close/>
                                  <a:moveTo>
                                    <a:pt x="929" y="199"/>
                                  </a:moveTo>
                                  <a:cubicBezTo>
                                    <a:pt x="929" y="196"/>
                                    <a:pt x="926" y="193"/>
                                    <a:pt x="924" y="193"/>
                                  </a:cubicBezTo>
                                  <a:cubicBezTo>
                                    <a:pt x="921" y="193"/>
                                    <a:pt x="918" y="196"/>
                                    <a:pt x="918" y="199"/>
                                  </a:cubicBezTo>
                                  <a:cubicBezTo>
                                    <a:pt x="918" y="199"/>
                                    <a:pt x="918" y="199"/>
                                    <a:pt x="919" y="199"/>
                                  </a:cubicBezTo>
                                  <a:cubicBezTo>
                                    <a:pt x="920" y="199"/>
                                    <a:pt x="922" y="199"/>
                                    <a:pt x="924" y="199"/>
                                  </a:cubicBezTo>
                                  <a:cubicBezTo>
                                    <a:pt x="925" y="199"/>
                                    <a:pt x="927" y="199"/>
                                    <a:pt x="929" y="199"/>
                                  </a:cubicBezTo>
                                  <a:cubicBezTo>
                                    <a:pt x="929" y="199"/>
                                    <a:pt x="929" y="199"/>
                                    <a:pt x="929" y="199"/>
                                  </a:cubicBezTo>
                                  <a:close/>
                                  <a:moveTo>
                                    <a:pt x="933" y="199"/>
                                  </a:moveTo>
                                  <a:cubicBezTo>
                                    <a:pt x="933" y="196"/>
                                    <a:pt x="933" y="194"/>
                                    <a:pt x="934" y="192"/>
                                  </a:cubicBezTo>
                                  <a:cubicBezTo>
                                    <a:pt x="932" y="189"/>
                                    <a:pt x="928" y="187"/>
                                    <a:pt x="924" y="187"/>
                                  </a:cubicBezTo>
                                  <a:cubicBezTo>
                                    <a:pt x="920" y="187"/>
                                    <a:pt x="916" y="188"/>
                                    <a:pt x="914" y="191"/>
                                  </a:cubicBezTo>
                                  <a:cubicBezTo>
                                    <a:pt x="915" y="194"/>
                                    <a:pt x="915" y="196"/>
                                    <a:pt x="915" y="199"/>
                                  </a:cubicBezTo>
                                  <a:cubicBezTo>
                                    <a:pt x="915" y="199"/>
                                    <a:pt x="915" y="199"/>
                                    <a:pt x="915" y="199"/>
                                  </a:cubicBezTo>
                                  <a:cubicBezTo>
                                    <a:pt x="915" y="199"/>
                                    <a:pt x="916" y="199"/>
                                    <a:pt x="917" y="199"/>
                                  </a:cubicBezTo>
                                  <a:cubicBezTo>
                                    <a:pt x="917" y="199"/>
                                    <a:pt x="917" y="199"/>
                                    <a:pt x="917" y="199"/>
                                  </a:cubicBezTo>
                                  <a:cubicBezTo>
                                    <a:pt x="917" y="195"/>
                                    <a:pt x="920" y="192"/>
                                    <a:pt x="924" y="192"/>
                                  </a:cubicBezTo>
                                  <a:cubicBezTo>
                                    <a:pt x="927" y="192"/>
                                    <a:pt x="930" y="195"/>
                                    <a:pt x="930" y="199"/>
                                  </a:cubicBezTo>
                                  <a:cubicBezTo>
                                    <a:pt x="930" y="199"/>
                                    <a:pt x="930" y="199"/>
                                    <a:pt x="930" y="199"/>
                                  </a:cubicBezTo>
                                  <a:cubicBezTo>
                                    <a:pt x="931" y="199"/>
                                    <a:pt x="932" y="199"/>
                                    <a:pt x="933" y="200"/>
                                  </a:cubicBezTo>
                                  <a:cubicBezTo>
                                    <a:pt x="933" y="199"/>
                                    <a:pt x="933" y="199"/>
                                    <a:pt x="933" y="199"/>
                                  </a:cubicBezTo>
                                  <a:close/>
                                  <a:moveTo>
                                    <a:pt x="912" y="183"/>
                                  </a:moveTo>
                                  <a:cubicBezTo>
                                    <a:pt x="913" y="185"/>
                                    <a:pt x="913" y="187"/>
                                    <a:pt x="914" y="189"/>
                                  </a:cubicBezTo>
                                  <a:cubicBezTo>
                                    <a:pt x="916" y="187"/>
                                    <a:pt x="920" y="185"/>
                                    <a:pt x="924" y="185"/>
                                  </a:cubicBezTo>
                                  <a:cubicBezTo>
                                    <a:pt x="928" y="185"/>
                                    <a:pt x="931" y="187"/>
                                    <a:pt x="934" y="190"/>
                                  </a:cubicBezTo>
                                  <a:cubicBezTo>
                                    <a:pt x="934" y="188"/>
                                    <a:pt x="935" y="185"/>
                                    <a:pt x="936" y="183"/>
                                  </a:cubicBezTo>
                                  <a:cubicBezTo>
                                    <a:pt x="932" y="181"/>
                                    <a:pt x="928" y="179"/>
                                    <a:pt x="924" y="179"/>
                                  </a:cubicBezTo>
                                  <a:cubicBezTo>
                                    <a:pt x="919" y="179"/>
                                    <a:pt x="915" y="180"/>
                                    <a:pt x="912" y="183"/>
                                  </a:cubicBezTo>
                                  <a:close/>
                                  <a:moveTo>
                                    <a:pt x="864" y="149"/>
                                  </a:moveTo>
                                  <a:cubicBezTo>
                                    <a:pt x="850" y="149"/>
                                    <a:pt x="837" y="154"/>
                                    <a:pt x="828" y="163"/>
                                  </a:cubicBezTo>
                                  <a:cubicBezTo>
                                    <a:pt x="820" y="172"/>
                                    <a:pt x="814" y="185"/>
                                    <a:pt x="814" y="199"/>
                                  </a:cubicBezTo>
                                  <a:cubicBezTo>
                                    <a:pt x="814" y="199"/>
                                    <a:pt x="814" y="199"/>
                                    <a:pt x="814" y="200"/>
                                  </a:cubicBezTo>
                                  <a:cubicBezTo>
                                    <a:pt x="816" y="200"/>
                                    <a:pt x="818" y="201"/>
                                    <a:pt x="820" y="202"/>
                                  </a:cubicBezTo>
                                  <a:cubicBezTo>
                                    <a:pt x="820" y="201"/>
                                    <a:pt x="820" y="200"/>
                                    <a:pt x="820" y="199"/>
                                  </a:cubicBezTo>
                                  <a:cubicBezTo>
                                    <a:pt x="820" y="175"/>
                                    <a:pt x="840" y="155"/>
                                    <a:pt x="864" y="155"/>
                                  </a:cubicBezTo>
                                  <a:cubicBezTo>
                                    <a:pt x="888" y="155"/>
                                    <a:pt x="907" y="175"/>
                                    <a:pt x="907" y="199"/>
                                  </a:cubicBezTo>
                                  <a:cubicBezTo>
                                    <a:pt x="907" y="200"/>
                                    <a:pt x="907" y="200"/>
                                    <a:pt x="907" y="201"/>
                                  </a:cubicBezTo>
                                  <a:cubicBezTo>
                                    <a:pt x="909" y="201"/>
                                    <a:pt x="911" y="200"/>
                                    <a:pt x="913" y="200"/>
                                  </a:cubicBezTo>
                                  <a:cubicBezTo>
                                    <a:pt x="913" y="199"/>
                                    <a:pt x="913" y="199"/>
                                    <a:pt x="913" y="199"/>
                                  </a:cubicBezTo>
                                  <a:cubicBezTo>
                                    <a:pt x="913" y="185"/>
                                    <a:pt x="908" y="172"/>
                                    <a:pt x="899" y="163"/>
                                  </a:cubicBezTo>
                                  <a:cubicBezTo>
                                    <a:pt x="890" y="154"/>
                                    <a:pt x="877" y="149"/>
                                    <a:pt x="864" y="149"/>
                                  </a:cubicBezTo>
                                  <a:close/>
                                  <a:moveTo>
                                    <a:pt x="885" y="147"/>
                                  </a:moveTo>
                                  <a:cubicBezTo>
                                    <a:pt x="885" y="149"/>
                                    <a:pt x="884" y="150"/>
                                    <a:pt x="884" y="152"/>
                                  </a:cubicBezTo>
                                  <a:cubicBezTo>
                                    <a:pt x="886" y="152"/>
                                    <a:pt x="888" y="153"/>
                                    <a:pt x="890" y="155"/>
                                  </a:cubicBezTo>
                                  <a:cubicBezTo>
                                    <a:pt x="890" y="152"/>
                                    <a:pt x="891" y="150"/>
                                    <a:pt x="891" y="147"/>
                                  </a:cubicBezTo>
                                  <a:cubicBezTo>
                                    <a:pt x="891" y="140"/>
                                    <a:pt x="888" y="133"/>
                                    <a:pt x="883" y="128"/>
                                  </a:cubicBezTo>
                                  <a:cubicBezTo>
                                    <a:pt x="878" y="123"/>
                                    <a:pt x="871" y="120"/>
                                    <a:pt x="864" y="120"/>
                                  </a:cubicBezTo>
                                  <a:cubicBezTo>
                                    <a:pt x="856" y="120"/>
                                    <a:pt x="849" y="123"/>
                                    <a:pt x="844" y="128"/>
                                  </a:cubicBezTo>
                                  <a:cubicBezTo>
                                    <a:pt x="839" y="133"/>
                                    <a:pt x="836" y="140"/>
                                    <a:pt x="836" y="147"/>
                                  </a:cubicBezTo>
                                  <a:cubicBezTo>
                                    <a:pt x="836" y="150"/>
                                    <a:pt x="837" y="152"/>
                                    <a:pt x="837" y="155"/>
                                  </a:cubicBezTo>
                                  <a:cubicBezTo>
                                    <a:pt x="839" y="153"/>
                                    <a:pt x="841" y="152"/>
                                    <a:pt x="843" y="152"/>
                                  </a:cubicBezTo>
                                  <a:cubicBezTo>
                                    <a:pt x="843" y="150"/>
                                    <a:pt x="842" y="149"/>
                                    <a:pt x="842" y="147"/>
                                  </a:cubicBezTo>
                                  <a:cubicBezTo>
                                    <a:pt x="842" y="135"/>
                                    <a:pt x="852" y="126"/>
                                    <a:pt x="864" y="126"/>
                                  </a:cubicBezTo>
                                  <a:cubicBezTo>
                                    <a:pt x="875" y="126"/>
                                    <a:pt x="885" y="135"/>
                                    <a:pt x="885" y="147"/>
                                  </a:cubicBezTo>
                                  <a:close/>
                                  <a:moveTo>
                                    <a:pt x="877" y="147"/>
                                  </a:moveTo>
                                  <a:cubicBezTo>
                                    <a:pt x="877" y="148"/>
                                    <a:pt x="877" y="148"/>
                                    <a:pt x="877" y="149"/>
                                  </a:cubicBezTo>
                                  <a:cubicBezTo>
                                    <a:pt x="879" y="150"/>
                                    <a:pt x="881" y="150"/>
                                    <a:pt x="883" y="151"/>
                                  </a:cubicBezTo>
                                  <a:cubicBezTo>
                                    <a:pt x="883" y="150"/>
                                    <a:pt x="883" y="148"/>
                                    <a:pt x="883" y="147"/>
                                  </a:cubicBezTo>
                                  <a:cubicBezTo>
                                    <a:pt x="883" y="142"/>
                                    <a:pt x="881" y="137"/>
                                    <a:pt x="877" y="133"/>
                                  </a:cubicBezTo>
                                  <a:cubicBezTo>
                                    <a:pt x="874" y="130"/>
                                    <a:pt x="869" y="128"/>
                                    <a:pt x="864" y="128"/>
                                  </a:cubicBezTo>
                                  <a:cubicBezTo>
                                    <a:pt x="858" y="128"/>
                                    <a:pt x="853" y="130"/>
                                    <a:pt x="850" y="133"/>
                                  </a:cubicBezTo>
                                  <a:cubicBezTo>
                                    <a:pt x="846" y="137"/>
                                    <a:pt x="844" y="142"/>
                                    <a:pt x="844" y="147"/>
                                  </a:cubicBezTo>
                                  <a:cubicBezTo>
                                    <a:pt x="844" y="148"/>
                                    <a:pt x="844" y="150"/>
                                    <a:pt x="844" y="151"/>
                                  </a:cubicBezTo>
                                  <a:cubicBezTo>
                                    <a:pt x="846" y="150"/>
                                    <a:pt x="848" y="150"/>
                                    <a:pt x="850" y="149"/>
                                  </a:cubicBezTo>
                                  <a:cubicBezTo>
                                    <a:pt x="850" y="148"/>
                                    <a:pt x="850" y="148"/>
                                    <a:pt x="850" y="147"/>
                                  </a:cubicBezTo>
                                  <a:cubicBezTo>
                                    <a:pt x="850" y="140"/>
                                    <a:pt x="856" y="134"/>
                                    <a:pt x="864" y="134"/>
                                  </a:cubicBezTo>
                                  <a:cubicBezTo>
                                    <a:pt x="871" y="134"/>
                                    <a:pt x="877" y="140"/>
                                    <a:pt x="877" y="147"/>
                                  </a:cubicBezTo>
                                  <a:close/>
                                  <a:moveTo>
                                    <a:pt x="870" y="147"/>
                                  </a:moveTo>
                                  <a:cubicBezTo>
                                    <a:pt x="870" y="147"/>
                                    <a:pt x="870" y="148"/>
                                    <a:pt x="870" y="148"/>
                                  </a:cubicBezTo>
                                  <a:cubicBezTo>
                                    <a:pt x="872" y="148"/>
                                    <a:pt x="874" y="148"/>
                                    <a:pt x="875" y="149"/>
                                  </a:cubicBezTo>
                                  <a:cubicBezTo>
                                    <a:pt x="876" y="148"/>
                                    <a:pt x="876" y="148"/>
                                    <a:pt x="876" y="147"/>
                                  </a:cubicBezTo>
                                  <a:cubicBezTo>
                                    <a:pt x="876" y="141"/>
                                    <a:pt x="870" y="135"/>
                                    <a:pt x="864" y="135"/>
                                  </a:cubicBezTo>
                                  <a:cubicBezTo>
                                    <a:pt x="857" y="135"/>
                                    <a:pt x="852" y="141"/>
                                    <a:pt x="852" y="147"/>
                                  </a:cubicBezTo>
                                  <a:cubicBezTo>
                                    <a:pt x="852" y="148"/>
                                    <a:pt x="852" y="148"/>
                                    <a:pt x="852" y="149"/>
                                  </a:cubicBezTo>
                                  <a:cubicBezTo>
                                    <a:pt x="853" y="148"/>
                                    <a:pt x="855" y="148"/>
                                    <a:pt x="857" y="148"/>
                                  </a:cubicBezTo>
                                  <a:cubicBezTo>
                                    <a:pt x="857" y="148"/>
                                    <a:pt x="857" y="147"/>
                                    <a:pt x="857" y="147"/>
                                  </a:cubicBezTo>
                                  <a:cubicBezTo>
                                    <a:pt x="857" y="143"/>
                                    <a:pt x="860" y="140"/>
                                    <a:pt x="864" y="140"/>
                                  </a:cubicBezTo>
                                  <a:cubicBezTo>
                                    <a:pt x="867" y="140"/>
                                    <a:pt x="870" y="143"/>
                                    <a:pt x="870" y="147"/>
                                  </a:cubicBezTo>
                                  <a:close/>
                                  <a:moveTo>
                                    <a:pt x="864" y="142"/>
                                  </a:moveTo>
                                  <a:cubicBezTo>
                                    <a:pt x="861" y="142"/>
                                    <a:pt x="858" y="144"/>
                                    <a:pt x="858" y="147"/>
                                  </a:cubicBezTo>
                                  <a:cubicBezTo>
                                    <a:pt x="858" y="147"/>
                                    <a:pt x="859" y="147"/>
                                    <a:pt x="859" y="148"/>
                                  </a:cubicBezTo>
                                  <a:cubicBezTo>
                                    <a:pt x="860" y="147"/>
                                    <a:pt x="862" y="147"/>
                                    <a:pt x="864" y="147"/>
                                  </a:cubicBezTo>
                                  <a:cubicBezTo>
                                    <a:pt x="865" y="147"/>
                                    <a:pt x="867" y="147"/>
                                    <a:pt x="869" y="148"/>
                                  </a:cubicBezTo>
                                  <a:cubicBezTo>
                                    <a:pt x="869" y="147"/>
                                    <a:pt x="869" y="147"/>
                                    <a:pt x="869" y="147"/>
                                  </a:cubicBezTo>
                                  <a:cubicBezTo>
                                    <a:pt x="869" y="144"/>
                                    <a:pt x="866" y="142"/>
                                    <a:pt x="864" y="142"/>
                                  </a:cubicBezTo>
                                  <a:close/>
                                  <a:moveTo>
                                    <a:pt x="898" y="147"/>
                                  </a:moveTo>
                                  <a:cubicBezTo>
                                    <a:pt x="898" y="138"/>
                                    <a:pt x="894" y="129"/>
                                    <a:pt x="888" y="123"/>
                                  </a:cubicBezTo>
                                  <a:cubicBezTo>
                                    <a:pt x="882" y="117"/>
                                    <a:pt x="873" y="113"/>
                                    <a:pt x="864" y="113"/>
                                  </a:cubicBezTo>
                                  <a:cubicBezTo>
                                    <a:pt x="854" y="113"/>
                                    <a:pt x="846" y="117"/>
                                    <a:pt x="839" y="123"/>
                                  </a:cubicBezTo>
                                  <a:cubicBezTo>
                                    <a:pt x="833" y="129"/>
                                    <a:pt x="829" y="138"/>
                                    <a:pt x="829" y="147"/>
                                  </a:cubicBezTo>
                                  <a:cubicBezTo>
                                    <a:pt x="829" y="150"/>
                                    <a:pt x="830" y="153"/>
                                    <a:pt x="830" y="155"/>
                                  </a:cubicBezTo>
                                  <a:cubicBezTo>
                                    <a:pt x="831" y="156"/>
                                    <a:pt x="832" y="157"/>
                                    <a:pt x="833" y="157"/>
                                  </a:cubicBezTo>
                                  <a:cubicBezTo>
                                    <a:pt x="834" y="157"/>
                                    <a:pt x="835" y="156"/>
                                    <a:pt x="836" y="155"/>
                                  </a:cubicBezTo>
                                  <a:cubicBezTo>
                                    <a:pt x="835" y="153"/>
                                    <a:pt x="835" y="150"/>
                                    <a:pt x="835" y="147"/>
                                  </a:cubicBezTo>
                                  <a:cubicBezTo>
                                    <a:pt x="835" y="131"/>
                                    <a:pt x="848" y="118"/>
                                    <a:pt x="864" y="118"/>
                                  </a:cubicBezTo>
                                  <a:cubicBezTo>
                                    <a:pt x="879" y="118"/>
                                    <a:pt x="892" y="131"/>
                                    <a:pt x="892" y="147"/>
                                  </a:cubicBezTo>
                                  <a:cubicBezTo>
                                    <a:pt x="892" y="150"/>
                                    <a:pt x="892" y="153"/>
                                    <a:pt x="891" y="155"/>
                                  </a:cubicBezTo>
                                  <a:cubicBezTo>
                                    <a:pt x="892" y="156"/>
                                    <a:pt x="893" y="156"/>
                                    <a:pt x="894" y="157"/>
                                  </a:cubicBezTo>
                                  <a:cubicBezTo>
                                    <a:pt x="895" y="156"/>
                                    <a:pt x="896" y="156"/>
                                    <a:pt x="897" y="155"/>
                                  </a:cubicBezTo>
                                  <a:cubicBezTo>
                                    <a:pt x="897" y="152"/>
                                    <a:pt x="898" y="150"/>
                                    <a:pt x="898" y="147"/>
                                  </a:cubicBezTo>
                                  <a:close/>
                                  <a:moveTo>
                                    <a:pt x="906" y="147"/>
                                  </a:moveTo>
                                  <a:cubicBezTo>
                                    <a:pt x="906" y="136"/>
                                    <a:pt x="901" y="125"/>
                                    <a:pt x="893" y="117"/>
                                  </a:cubicBezTo>
                                  <a:cubicBezTo>
                                    <a:pt x="886" y="110"/>
                                    <a:pt x="875" y="105"/>
                                    <a:pt x="864" y="105"/>
                                  </a:cubicBezTo>
                                  <a:cubicBezTo>
                                    <a:pt x="852" y="105"/>
                                    <a:pt x="842" y="110"/>
                                    <a:pt x="834" y="117"/>
                                  </a:cubicBezTo>
                                  <a:cubicBezTo>
                                    <a:pt x="826" y="125"/>
                                    <a:pt x="822" y="136"/>
                                    <a:pt x="822" y="147"/>
                                  </a:cubicBezTo>
                                  <a:cubicBezTo>
                                    <a:pt x="822" y="148"/>
                                    <a:pt x="822" y="150"/>
                                    <a:pt x="822" y="151"/>
                                  </a:cubicBezTo>
                                  <a:cubicBezTo>
                                    <a:pt x="824" y="152"/>
                                    <a:pt x="826" y="153"/>
                                    <a:pt x="829" y="154"/>
                                  </a:cubicBezTo>
                                  <a:cubicBezTo>
                                    <a:pt x="828" y="152"/>
                                    <a:pt x="828" y="150"/>
                                    <a:pt x="828" y="147"/>
                                  </a:cubicBezTo>
                                  <a:cubicBezTo>
                                    <a:pt x="828" y="127"/>
                                    <a:pt x="844" y="111"/>
                                    <a:pt x="864" y="111"/>
                                  </a:cubicBezTo>
                                  <a:cubicBezTo>
                                    <a:pt x="883" y="111"/>
                                    <a:pt x="899" y="127"/>
                                    <a:pt x="899" y="147"/>
                                  </a:cubicBezTo>
                                  <a:cubicBezTo>
                                    <a:pt x="899" y="149"/>
                                    <a:pt x="899" y="152"/>
                                    <a:pt x="899" y="154"/>
                                  </a:cubicBezTo>
                                  <a:cubicBezTo>
                                    <a:pt x="901" y="153"/>
                                    <a:pt x="903" y="152"/>
                                    <a:pt x="905" y="151"/>
                                  </a:cubicBezTo>
                                  <a:cubicBezTo>
                                    <a:pt x="905" y="150"/>
                                    <a:pt x="906" y="148"/>
                                    <a:pt x="906" y="147"/>
                                  </a:cubicBezTo>
                                  <a:close/>
                                  <a:moveTo>
                                    <a:pt x="929" y="147"/>
                                  </a:moveTo>
                                  <a:cubicBezTo>
                                    <a:pt x="929" y="144"/>
                                    <a:pt x="926" y="142"/>
                                    <a:pt x="924" y="142"/>
                                  </a:cubicBezTo>
                                  <a:cubicBezTo>
                                    <a:pt x="921" y="142"/>
                                    <a:pt x="918" y="144"/>
                                    <a:pt x="918" y="147"/>
                                  </a:cubicBezTo>
                                  <a:cubicBezTo>
                                    <a:pt x="918" y="147"/>
                                    <a:pt x="918" y="147"/>
                                    <a:pt x="919" y="148"/>
                                  </a:cubicBezTo>
                                  <a:cubicBezTo>
                                    <a:pt x="920" y="147"/>
                                    <a:pt x="922" y="147"/>
                                    <a:pt x="924" y="147"/>
                                  </a:cubicBezTo>
                                  <a:cubicBezTo>
                                    <a:pt x="925" y="147"/>
                                    <a:pt x="927" y="147"/>
                                    <a:pt x="929" y="148"/>
                                  </a:cubicBezTo>
                                  <a:cubicBezTo>
                                    <a:pt x="929" y="147"/>
                                    <a:pt x="929" y="147"/>
                                    <a:pt x="929" y="147"/>
                                  </a:cubicBezTo>
                                  <a:close/>
                                  <a:moveTo>
                                    <a:pt x="933" y="147"/>
                                  </a:moveTo>
                                  <a:cubicBezTo>
                                    <a:pt x="933" y="145"/>
                                    <a:pt x="933" y="143"/>
                                    <a:pt x="934" y="141"/>
                                  </a:cubicBezTo>
                                  <a:cubicBezTo>
                                    <a:pt x="932" y="137"/>
                                    <a:pt x="928" y="135"/>
                                    <a:pt x="924" y="135"/>
                                  </a:cubicBezTo>
                                  <a:cubicBezTo>
                                    <a:pt x="920" y="135"/>
                                    <a:pt x="916" y="137"/>
                                    <a:pt x="914" y="140"/>
                                  </a:cubicBezTo>
                                  <a:cubicBezTo>
                                    <a:pt x="915" y="142"/>
                                    <a:pt x="915" y="145"/>
                                    <a:pt x="915" y="147"/>
                                  </a:cubicBezTo>
                                  <a:cubicBezTo>
                                    <a:pt x="915" y="147"/>
                                    <a:pt x="915" y="148"/>
                                    <a:pt x="915" y="148"/>
                                  </a:cubicBezTo>
                                  <a:cubicBezTo>
                                    <a:pt x="915" y="148"/>
                                    <a:pt x="916" y="148"/>
                                    <a:pt x="917" y="148"/>
                                  </a:cubicBezTo>
                                  <a:cubicBezTo>
                                    <a:pt x="917" y="148"/>
                                    <a:pt x="917" y="147"/>
                                    <a:pt x="917" y="147"/>
                                  </a:cubicBezTo>
                                  <a:cubicBezTo>
                                    <a:pt x="917" y="143"/>
                                    <a:pt x="920" y="140"/>
                                    <a:pt x="924" y="140"/>
                                  </a:cubicBezTo>
                                  <a:cubicBezTo>
                                    <a:pt x="927" y="140"/>
                                    <a:pt x="930" y="143"/>
                                    <a:pt x="930" y="147"/>
                                  </a:cubicBezTo>
                                  <a:cubicBezTo>
                                    <a:pt x="930" y="147"/>
                                    <a:pt x="930" y="148"/>
                                    <a:pt x="930" y="148"/>
                                  </a:cubicBezTo>
                                  <a:cubicBezTo>
                                    <a:pt x="931" y="148"/>
                                    <a:pt x="932" y="148"/>
                                    <a:pt x="933" y="148"/>
                                  </a:cubicBezTo>
                                  <a:cubicBezTo>
                                    <a:pt x="933" y="148"/>
                                    <a:pt x="933" y="148"/>
                                    <a:pt x="933" y="147"/>
                                  </a:cubicBezTo>
                                  <a:close/>
                                  <a:moveTo>
                                    <a:pt x="912" y="131"/>
                                  </a:moveTo>
                                  <a:cubicBezTo>
                                    <a:pt x="913" y="133"/>
                                    <a:pt x="913" y="135"/>
                                    <a:pt x="914" y="138"/>
                                  </a:cubicBezTo>
                                  <a:cubicBezTo>
                                    <a:pt x="916" y="135"/>
                                    <a:pt x="920" y="134"/>
                                    <a:pt x="924" y="134"/>
                                  </a:cubicBezTo>
                                  <a:cubicBezTo>
                                    <a:pt x="928" y="134"/>
                                    <a:pt x="931" y="136"/>
                                    <a:pt x="934" y="139"/>
                                  </a:cubicBezTo>
                                  <a:cubicBezTo>
                                    <a:pt x="934" y="136"/>
                                    <a:pt x="935" y="134"/>
                                    <a:pt x="936" y="132"/>
                                  </a:cubicBezTo>
                                  <a:cubicBezTo>
                                    <a:pt x="932" y="129"/>
                                    <a:pt x="928" y="128"/>
                                    <a:pt x="924" y="128"/>
                                  </a:cubicBezTo>
                                  <a:cubicBezTo>
                                    <a:pt x="919" y="128"/>
                                    <a:pt x="915" y="129"/>
                                    <a:pt x="912" y="131"/>
                                  </a:cubicBezTo>
                                  <a:close/>
                                  <a:moveTo>
                                    <a:pt x="864" y="98"/>
                                  </a:moveTo>
                                  <a:cubicBezTo>
                                    <a:pt x="850" y="98"/>
                                    <a:pt x="837" y="103"/>
                                    <a:pt x="828" y="112"/>
                                  </a:cubicBezTo>
                                  <a:cubicBezTo>
                                    <a:pt x="820" y="121"/>
                                    <a:pt x="814" y="133"/>
                                    <a:pt x="814" y="147"/>
                                  </a:cubicBezTo>
                                  <a:cubicBezTo>
                                    <a:pt x="814" y="148"/>
                                    <a:pt x="814" y="148"/>
                                    <a:pt x="814" y="149"/>
                                  </a:cubicBezTo>
                                  <a:cubicBezTo>
                                    <a:pt x="816" y="149"/>
                                    <a:pt x="818" y="150"/>
                                    <a:pt x="820" y="150"/>
                                  </a:cubicBezTo>
                                  <a:cubicBezTo>
                                    <a:pt x="820" y="149"/>
                                    <a:pt x="820" y="148"/>
                                    <a:pt x="820" y="147"/>
                                  </a:cubicBezTo>
                                  <a:cubicBezTo>
                                    <a:pt x="820" y="123"/>
                                    <a:pt x="840" y="104"/>
                                    <a:pt x="864" y="104"/>
                                  </a:cubicBezTo>
                                  <a:cubicBezTo>
                                    <a:pt x="888" y="104"/>
                                    <a:pt x="907" y="123"/>
                                    <a:pt x="907" y="147"/>
                                  </a:cubicBezTo>
                                  <a:cubicBezTo>
                                    <a:pt x="907" y="148"/>
                                    <a:pt x="907" y="149"/>
                                    <a:pt x="907" y="150"/>
                                  </a:cubicBezTo>
                                  <a:cubicBezTo>
                                    <a:pt x="909" y="149"/>
                                    <a:pt x="911" y="149"/>
                                    <a:pt x="913" y="148"/>
                                  </a:cubicBezTo>
                                  <a:cubicBezTo>
                                    <a:pt x="913" y="148"/>
                                    <a:pt x="913" y="148"/>
                                    <a:pt x="913" y="147"/>
                                  </a:cubicBezTo>
                                  <a:cubicBezTo>
                                    <a:pt x="913" y="133"/>
                                    <a:pt x="908" y="121"/>
                                    <a:pt x="899" y="112"/>
                                  </a:cubicBezTo>
                                  <a:cubicBezTo>
                                    <a:pt x="890" y="103"/>
                                    <a:pt x="877" y="98"/>
                                    <a:pt x="864" y="98"/>
                                  </a:cubicBezTo>
                                  <a:close/>
                                  <a:moveTo>
                                    <a:pt x="885" y="96"/>
                                  </a:moveTo>
                                  <a:cubicBezTo>
                                    <a:pt x="885" y="97"/>
                                    <a:pt x="884" y="99"/>
                                    <a:pt x="884" y="100"/>
                                  </a:cubicBezTo>
                                  <a:cubicBezTo>
                                    <a:pt x="886" y="101"/>
                                    <a:pt x="888" y="102"/>
                                    <a:pt x="890" y="103"/>
                                  </a:cubicBezTo>
                                  <a:cubicBezTo>
                                    <a:pt x="890" y="101"/>
                                    <a:pt x="891" y="98"/>
                                    <a:pt x="891" y="96"/>
                                  </a:cubicBezTo>
                                  <a:cubicBezTo>
                                    <a:pt x="891" y="88"/>
                                    <a:pt x="888" y="81"/>
                                    <a:pt x="883" y="77"/>
                                  </a:cubicBezTo>
                                  <a:cubicBezTo>
                                    <a:pt x="878" y="72"/>
                                    <a:pt x="871" y="69"/>
                                    <a:pt x="864" y="69"/>
                                  </a:cubicBezTo>
                                  <a:cubicBezTo>
                                    <a:pt x="856" y="69"/>
                                    <a:pt x="849" y="72"/>
                                    <a:pt x="844" y="77"/>
                                  </a:cubicBezTo>
                                  <a:cubicBezTo>
                                    <a:pt x="839" y="81"/>
                                    <a:pt x="836" y="88"/>
                                    <a:pt x="836" y="96"/>
                                  </a:cubicBezTo>
                                  <a:cubicBezTo>
                                    <a:pt x="836" y="98"/>
                                    <a:pt x="837" y="101"/>
                                    <a:pt x="837" y="103"/>
                                  </a:cubicBezTo>
                                  <a:cubicBezTo>
                                    <a:pt x="839" y="102"/>
                                    <a:pt x="841" y="101"/>
                                    <a:pt x="843" y="100"/>
                                  </a:cubicBezTo>
                                  <a:cubicBezTo>
                                    <a:pt x="843" y="99"/>
                                    <a:pt x="842" y="97"/>
                                    <a:pt x="842" y="96"/>
                                  </a:cubicBezTo>
                                  <a:cubicBezTo>
                                    <a:pt x="842" y="84"/>
                                    <a:pt x="852" y="75"/>
                                    <a:pt x="864" y="75"/>
                                  </a:cubicBezTo>
                                  <a:cubicBezTo>
                                    <a:pt x="875" y="75"/>
                                    <a:pt x="885" y="84"/>
                                    <a:pt x="885" y="96"/>
                                  </a:cubicBezTo>
                                  <a:close/>
                                  <a:moveTo>
                                    <a:pt x="877" y="96"/>
                                  </a:moveTo>
                                  <a:cubicBezTo>
                                    <a:pt x="877" y="96"/>
                                    <a:pt x="877" y="97"/>
                                    <a:pt x="877" y="98"/>
                                  </a:cubicBezTo>
                                  <a:cubicBezTo>
                                    <a:pt x="879" y="98"/>
                                    <a:pt x="881" y="99"/>
                                    <a:pt x="883" y="100"/>
                                  </a:cubicBezTo>
                                  <a:cubicBezTo>
                                    <a:pt x="883" y="98"/>
                                    <a:pt x="883" y="97"/>
                                    <a:pt x="883" y="96"/>
                                  </a:cubicBezTo>
                                  <a:cubicBezTo>
                                    <a:pt x="883" y="90"/>
                                    <a:pt x="881" y="86"/>
                                    <a:pt x="877" y="82"/>
                                  </a:cubicBezTo>
                                  <a:cubicBezTo>
                                    <a:pt x="874" y="78"/>
                                    <a:pt x="869" y="76"/>
                                    <a:pt x="864" y="76"/>
                                  </a:cubicBezTo>
                                  <a:cubicBezTo>
                                    <a:pt x="858" y="76"/>
                                    <a:pt x="853" y="78"/>
                                    <a:pt x="850" y="82"/>
                                  </a:cubicBezTo>
                                  <a:cubicBezTo>
                                    <a:pt x="846" y="86"/>
                                    <a:pt x="844" y="90"/>
                                    <a:pt x="844" y="96"/>
                                  </a:cubicBezTo>
                                  <a:cubicBezTo>
                                    <a:pt x="844" y="97"/>
                                    <a:pt x="844" y="98"/>
                                    <a:pt x="844" y="100"/>
                                  </a:cubicBezTo>
                                  <a:cubicBezTo>
                                    <a:pt x="846" y="99"/>
                                    <a:pt x="848" y="98"/>
                                    <a:pt x="850" y="98"/>
                                  </a:cubicBezTo>
                                  <a:cubicBezTo>
                                    <a:pt x="850" y="97"/>
                                    <a:pt x="850" y="96"/>
                                    <a:pt x="850" y="96"/>
                                  </a:cubicBezTo>
                                  <a:cubicBezTo>
                                    <a:pt x="850" y="88"/>
                                    <a:pt x="856" y="82"/>
                                    <a:pt x="864" y="82"/>
                                  </a:cubicBezTo>
                                  <a:cubicBezTo>
                                    <a:pt x="871" y="82"/>
                                    <a:pt x="877" y="88"/>
                                    <a:pt x="877" y="96"/>
                                  </a:cubicBezTo>
                                  <a:close/>
                                  <a:moveTo>
                                    <a:pt x="870" y="96"/>
                                  </a:moveTo>
                                  <a:cubicBezTo>
                                    <a:pt x="870" y="96"/>
                                    <a:pt x="870" y="96"/>
                                    <a:pt x="870" y="96"/>
                                  </a:cubicBezTo>
                                  <a:cubicBezTo>
                                    <a:pt x="872" y="97"/>
                                    <a:pt x="874" y="97"/>
                                    <a:pt x="875" y="97"/>
                                  </a:cubicBezTo>
                                  <a:cubicBezTo>
                                    <a:pt x="876" y="97"/>
                                    <a:pt x="876" y="96"/>
                                    <a:pt x="876" y="96"/>
                                  </a:cubicBezTo>
                                  <a:cubicBezTo>
                                    <a:pt x="876" y="89"/>
                                    <a:pt x="870" y="84"/>
                                    <a:pt x="864" y="84"/>
                                  </a:cubicBezTo>
                                  <a:cubicBezTo>
                                    <a:pt x="857" y="84"/>
                                    <a:pt x="852" y="89"/>
                                    <a:pt x="852" y="96"/>
                                  </a:cubicBezTo>
                                  <a:cubicBezTo>
                                    <a:pt x="852" y="96"/>
                                    <a:pt x="852" y="97"/>
                                    <a:pt x="852" y="97"/>
                                  </a:cubicBezTo>
                                  <a:cubicBezTo>
                                    <a:pt x="853" y="97"/>
                                    <a:pt x="855" y="97"/>
                                    <a:pt x="857" y="96"/>
                                  </a:cubicBezTo>
                                  <a:cubicBezTo>
                                    <a:pt x="857" y="96"/>
                                    <a:pt x="857" y="96"/>
                                    <a:pt x="857" y="96"/>
                                  </a:cubicBezTo>
                                  <a:cubicBezTo>
                                    <a:pt x="857" y="92"/>
                                    <a:pt x="860" y="89"/>
                                    <a:pt x="864" y="89"/>
                                  </a:cubicBezTo>
                                  <a:cubicBezTo>
                                    <a:pt x="867" y="89"/>
                                    <a:pt x="870" y="92"/>
                                    <a:pt x="870" y="96"/>
                                  </a:cubicBezTo>
                                  <a:close/>
                                  <a:moveTo>
                                    <a:pt x="864" y="91"/>
                                  </a:moveTo>
                                  <a:cubicBezTo>
                                    <a:pt x="861" y="91"/>
                                    <a:pt x="858" y="93"/>
                                    <a:pt x="858" y="96"/>
                                  </a:cubicBezTo>
                                  <a:cubicBezTo>
                                    <a:pt x="858" y="96"/>
                                    <a:pt x="859" y="96"/>
                                    <a:pt x="859" y="96"/>
                                  </a:cubicBezTo>
                                  <a:cubicBezTo>
                                    <a:pt x="860" y="96"/>
                                    <a:pt x="862" y="96"/>
                                    <a:pt x="864" y="96"/>
                                  </a:cubicBezTo>
                                  <a:cubicBezTo>
                                    <a:pt x="865" y="96"/>
                                    <a:pt x="867" y="96"/>
                                    <a:pt x="869" y="96"/>
                                  </a:cubicBezTo>
                                  <a:cubicBezTo>
                                    <a:pt x="869" y="96"/>
                                    <a:pt x="869" y="96"/>
                                    <a:pt x="869" y="96"/>
                                  </a:cubicBezTo>
                                  <a:cubicBezTo>
                                    <a:pt x="869" y="93"/>
                                    <a:pt x="866" y="91"/>
                                    <a:pt x="864" y="91"/>
                                  </a:cubicBezTo>
                                  <a:close/>
                                  <a:moveTo>
                                    <a:pt x="898" y="96"/>
                                  </a:moveTo>
                                  <a:cubicBezTo>
                                    <a:pt x="898" y="86"/>
                                    <a:pt x="894" y="78"/>
                                    <a:pt x="888" y="72"/>
                                  </a:cubicBezTo>
                                  <a:cubicBezTo>
                                    <a:pt x="882" y="65"/>
                                    <a:pt x="873" y="62"/>
                                    <a:pt x="864" y="62"/>
                                  </a:cubicBezTo>
                                  <a:cubicBezTo>
                                    <a:pt x="854" y="62"/>
                                    <a:pt x="846" y="65"/>
                                    <a:pt x="839" y="72"/>
                                  </a:cubicBezTo>
                                  <a:cubicBezTo>
                                    <a:pt x="833" y="78"/>
                                    <a:pt x="829" y="86"/>
                                    <a:pt x="829" y="96"/>
                                  </a:cubicBezTo>
                                  <a:cubicBezTo>
                                    <a:pt x="829" y="99"/>
                                    <a:pt x="830" y="101"/>
                                    <a:pt x="830" y="104"/>
                                  </a:cubicBezTo>
                                  <a:cubicBezTo>
                                    <a:pt x="831" y="105"/>
                                    <a:pt x="832" y="105"/>
                                    <a:pt x="833" y="106"/>
                                  </a:cubicBezTo>
                                  <a:cubicBezTo>
                                    <a:pt x="834" y="105"/>
                                    <a:pt x="835" y="105"/>
                                    <a:pt x="836" y="104"/>
                                  </a:cubicBezTo>
                                  <a:cubicBezTo>
                                    <a:pt x="835" y="101"/>
                                    <a:pt x="835" y="99"/>
                                    <a:pt x="835" y="96"/>
                                  </a:cubicBezTo>
                                  <a:cubicBezTo>
                                    <a:pt x="835" y="80"/>
                                    <a:pt x="848" y="67"/>
                                    <a:pt x="864" y="67"/>
                                  </a:cubicBezTo>
                                  <a:cubicBezTo>
                                    <a:pt x="879" y="67"/>
                                    <a:pt x="892" y="80"/>
                                    <a:pt x="892" y="96"/>
                                  </a:cubicBezTo>
                                  <a:cubicBezTo>
                                    <a:pt x="892" y="99"/>
                                    <a:pt x="892" y="101"/>
                                    <a:pt x="891" y="104"/>
                                  </a:cubicBezTo>
                                  <a:cubicBezTo>
                                    <a:pt x="892" y="105"/>
                                    <a:pt x="893" y="105"/>
                                    <a:pt x="894" y="106"/>
                                  </a:cubicBezTo>
                                  <a:cubicBezTo>
                                    <a:pt x="895" y="105"/>
                                    <a:pt x="896" y="104"/>
                                    <a:pt x="897" y="103"/>
                                  </a:cubicBezTo>
                                  <a:cubicBezTo>
                                    <a:pt x="897" y="101"/>
                                    <a:pt x="898" y="98"/>
                                    <a:pt x="898" y="96"/>
                                  </a:cubicBezTo>
                                  <a:close/>
                                  <a:moveTo>
                                    <a:pt x="906" y="96"/>
                                  </a:moveTo>
                                  <a:cubicBezTo>
                                    <a:pt x="906" y="84"/>
                                    <a:pt x="901" y="74"/>
                                    <a:pt x="893" y="66"/>
                                  </a:cubicBezTo>
                                  <a:cubicBezTo>
                                    <a:pt x="886" y="59"/>
                                    <a:pt x="875" y="54"/>
                                    <a:pt x="864" y="54"/>
                                  </a:cubicBezTo>
                                  <a:cubicBezTo>
                                    <a:pt x="852" y="54"/>
                                    <a:pt x="842" y="59"/>
                                    <a:pt x="834" y="66"/>
                                  </a:cubicBezTo>
                                  <a:cubicBezTo>
                                    <a:pt x="826" y="74"/>
                                    <a:pt x="822" y="84"/>
                                    <a:pt x="822" y="96"/>
                                  </a:cubicBezTo>
                                  <a:cubicBezTo>
                                    <a:pt x="822" y="97"/>
                                    <a:pt x="822" y="98"/>
                                    <a:pt x="822" y="100"/>
                                  </a:cubicBezTo>
                                  <a:cubicBezTo>
                                    <a:pt x="824" y="101"/>
                                    <a:pt x="826" y="102"/>
                                    <a:pt x="829" y="103"/>
                                  </a:cubicBezTo>
                                  <a:cubicBezTo>
                                    <a:pt x="828" y="101"/>
                                    <a:pt x="828" y="98"/>
                                    <a:pt x="828" y="96"/>
                                  </a:cubicBezTo>
                                  <a:cubicBezTo>
                                    <a:pt x="828" y="76"/>
                                    <a:pt x="844" y="60"/>
                                    <a:pt x="864" y="60"/>
                                  </a:cubicBezTo>
                                  <a:cubicBezTo>
                                    <a:pt x="883" y="60"/>
                                    <a:pt x="899" y="76"/>
                                    <a:pt x="899" y="96"/>
                                  </a:cubicBezTo>
                                  <a:cubicBezTo>
                                    <a:pt x="899" y="98"/>
                                    <a:pt x="899" y="100"/>
                                    <a:pt x="899" y="102"/>
                                  </a:cubicBezTo>
                                  <a:cubicBezTo>
                                    <a:pt x="901" y="101"/>
                                    <a:pt x="903" y="100"/>
                                    <a:pt x="905" y="99"/>
                                  </a:cubicBezTo>
                                  <a:cubicBezTo>
                                    <a:pt x="905" y="98"/>
                                    <a:pt x="906" y="97"/>
                                    <a:pt x="906" y="96"/>
                                  </a:cubicBezTo>
                                  <a:close/>
                                  <a:moveTo>
                                    <a:pt x="929" y="96"/>
                                  </a:moveTo>
                                  <a:cubicBezTo>
                                    <a:pt x="929" y="93"/>
                                    <a:pt x="926" y="91"/>
                                    <a:pt x="924" y="91"/>
                                  </a:cubicBezTo>
                                  <a:cubicBezTo>
                                    <a:pt x="921" y="91"/>
                                    <a:pt x="918" y="93"/>
                                    <a:pt x="918" y="96"/>
                                  </a:cubicBezTo>
                                  <a:cubicBezTo>
                                    <a:pt x="918" y="96"/>
                                    <a:pt x="918" y="96"/>
                                    <a:pt x="919" y="96"/>
                                  </a:cubicBezTo>
                                  <a:cubicBezTo>
                                    <a:pt x="920" y="96"/>
                                    <a:pt x="922" y="96"/>
                                    <a:pt x="924" y="96"/>
                                  </a:cubicBezTo>
                                  <a:cubicBezTo>
                                    <a:pt x="925" y="96"/>
                                    <a:pt x="927" y="96"/>
                                    <a:pt x="929" y="96"/>
                                  </a:cubicBezTo>
                                  <a:cubicBezTo>
                                    <a:pt x="929" y="96"/>
                                    <a:pt x="929" y="96"/>
                                    <a:pt x="929" y="96"/>
                                  </a:cubicBezTo>
                                  <a:close/>
                                  <a:moveTo>
                                    <a:pt x="933" y="96"/>
                                  </a:moveTo>
                                  <a:cubicBezTo>
                                    <a:pt x="933" y="94"/>
                                    <a:pt x="933" y="91"/>
                                    <a:pt x="934" y="89"/>
                                  </a:cubicBezTo>
                                  <a:cubicBezTo>
                                    <a:pt x="932" y="86"/>
                                    <a:pt x="928" y="84"/>
                                    <a:pt x="924" y="84"/>
                                  </a:cubicBezTo>
                                  <a:cubicBezTo>
                                    <a:pt x="920" y="84"/>
                                    <a:pt x="916" y="86"/>
                                    <a:pt x="914" y="88"/>
                                  </a:cubicBezTo>
                                  <a:cubicBezTo>
                                    <a:pt x="915" y="91"/>
                                    <a:pt x="915" y="93"/>
                                    <a:pt x="915" y="96"/>
                                  </a:cubicBezTo>
                                  <a:cubicBezTo>
                                    <a:pt x="915" y="96"/>
                                    <a:pt x="915" y="96"/>
                                    <a:pt x="915" y="97"/>
                                  </a:cubicBezTo>
                                  <a:cubicBezTo>
                                    <a:pt x="915" y="97"/>
                                    <a:pt x="916" y="96"/>
                                    <a:pt x="917" y="96"/>
                                  </a:cubicBezTo>
                                  <a:cubicBezTo>
                                    <a:pt x="917" y="96"/>
                                    <a:pt x="917" y="96"/>
                                    <a:pt x="917" y="96"/>
                                  </a:cubicBezTo>
                                  <a:cubicBezTo>
                                    <a:pt x="917" y="92"/>
                                    <a:pt x="920" y="89"/>
                                    <a:pt x="924" y="89"/>
                                  </a:cubicBezTo>
                                  <a:cubicBezTo>
                                    <a:pt x="927" y="89"/>
                                    <a:pt x="930" y="92"/>
                                    <a:pt x="930" y="96"/>
                                  </a:cubicBezTo>
                                  <a:cubicBezTo>
                                    <a:pt x="930" y="96"/>
                                    <a:pt x="930" y="96"/>
                                    <a:pt x="930" y="96"/>
                                  </a:cubicBezTo>
                                  <a:cubicBezTo>
                                    <a:pt x="931" y="97"/>
                                    <a:pt x="932" y="97"/>
                                    <a:pt x="933" y="97"/>
                                  </a:cubicBezTo>
                                  <a:cubicBezTo>
                                    <a:pt x="933" y="97"/>
                                    <a:pt x="933" y="96"/>
                                    <a:pt x="933" y="96"/>
                                  </a:cubicBezTo>
                                  <a:close/>
                                  <a:moveTo>
                                    <a:pt x="912" y="80"/>
                                  </a:moveTo>
                                  <a:cubicBezTo>
                                    <a:pt x="913" y="82"/>
                                    <a:pt x="913" y="84"/>
                                    <a:pt x="914" y="86"/>
                                  </a:cubicBezTo>
                                  <a:cubicBezTo>
                                    <a:pt x="916" y="84"/>
                                    <a:pt x="920" y="82"/>
                                    <a:pt x="924" y="82"/>
                                  </a:cubicBezTo>
                                  <a:cubicBezTo>
                                    <a:pt x="928" y="82"/>
                                    <a:pt x="931" y="84"/>
                                    <a:pt x="934" y="87"/>
                                  </a:cubicBezTo>
                                  <a:cubicBezTo>
                                    <a:pt x="934" y="85"/>
                                    <a:pt x="935" y="83"/>
                                    <a:pt x="936" y="80"/>
                                  </a:cubicBezTo>
                                  <a:cubicBezTo>
                                    <a:pt x="932" y="78"/>
                                    <a:pt x="928" y="76"/>
                                    <a:pt x="924" y="76"/>
                                  </a:cubicBezTo>
                                  <a:cubicBezTo>
                                    <a:pt x="919" y="76"/>
                                    <a:pt x="915" y="78"/>
                                    <a:pt x="912" y="80"/>
                                  </a:cubicBezTo>
                                  <a:close/>
                                  <a:moveTo>
                                    <a:pt x="864" y="46"/>
                                  </a:moveTo>
                                  <a:cubicBezTo>
                                    <a:pt x="850" y="46"/>
                                    <a:pt x="837" y="52"/>
                                    <a:pt x="828" y="61"/>
                                  </a:cubicBezTo>
                                  <a:cubicBezTo>
                                    <a:pt x="820" y="70"/>
                                    <a:pt x="814" y="82"/>
                                    <a:pt x="814" y="96"/>
                                  </a:cubicBezTo>
                                  <a:cubicBezTo>
                                    <a:pt x="814" y="96"/>
                                    <a:pt x="814" y="97"/>
                                    <a:pt x="814" y="97"/>
                                  </a:cubicBezTo>
                                  <a:cubicBezTo>
                                    <a:pt x="816" y="98"/>
                                    <a:pt x="818" y="98"/>
                                    <a:pt x="820" y="99"/>
                                  </a:cubicBezTo>
                                  <a:cubicBezTo>
                                    <a:pt x="820" y="98"/>
                                    <a:pt x="820" y="97"/>
                                    <a:pt x="820" y="96"/>
                                  </a:cubicBezTo>
                                  <a:cubicBezTo>
                                    <a:pt x="820" y="72"/>
                                    <a:pt x="840" y="52"/>
                                    <a:pt x="864" y="52"/>
                                  </a:cubicBezTo>
                                  <a:cubicBezTo>
                                    <a:pt x="888" y="52"/>
                                    <a:pt x="907" y="72"/>
                                    <a:pt x="907" y="96"/>
                                  </a:cubicBezTo>
                                  <a:cubicBezTo>
                                    <a:pt x="907" y="97"/>
                                    <a:pt x="907" y="98"/>
                                    <a:pt x="907" y="99"/>
                                  </a:cubicBezTo>
                                  <a:cubicBezTo>
                                    <a:pt x="909" y="98"/>
                                    <a:pt x="911" y="97"/>
                                    <a:pt x="913" y="97"/>
                                  </a:cubicBezTo>
                                  <a:cubicBezTo>
                                    <a:pt x="913" y="97"/>
                                    <a:pt x="913" y="96"/>
                                    <a:pt x="913" y="96"/>
                                  </a:cubicBezTo>
                                  <a:cubicBezTo>
                                    <a:pt x="913" y="82"/>
                                    <a:pt x="908" y="70"/>
                                    <a:pt x="899" y="61"/>
                                  </a:cubicBezTo>
                                  <a:cubicBezTo>
                                    <a:pt x="890" y="52"/>
                                    <a:pt x="877" y="46"/>
                                    <a:pt x="864" y="46"/>
                                  </a:cubicBezTo>
                                  <a:close/>
                                  <a:moveTo>
                                    <a:pt x="885" y="44"/>
                                  </a:moveTo>
                                  <a:cubicBezTo>
                                    <a:pt x="885" y="46"/>
                                    <a:pt x="884" y="47"/>
                                    <a:pt x="884" y="49"/>
                                  </a:cubicBezTo>
                                  <a:cubicBezTo>
                                    <a:pt x="886" y="50"/>
                                    <a:pt x="888" y="51"/>
                                    <a:pt x="890" y="52"/>
                                  </a:cubicBezTo>
                                  <a:cubicBezTo>
                                    <a:pt x="890" y="49"/>
                                    <a:pt x="891" y="47"/>
                                    <a:pt x="891" y="44"/>
                                  </a:cubicBezTo>
                                  <a:cubicBezTo>
                                    <a:pt x="891" y="37"/>
                                    <a:pt x="888" y="30"/>
                                    <a:pt x="883" y="25"/>
                                  </a:cubicBezTo>
                                  <a:cubicBezTo>
                                    <a:pt x="878" y="20"/>
                                    <a:pt x="871" y="17"/>
                                    <a:pt x="864" y="17"/>
                                  </a:cubicBezTo>
                                  <a:cubicBezTo>
                                    <a:pt x="856" y="17"/>
                                    <a:pt x="849" y="20"/>
                                    <a:pt x="844" y="25"/>
                                  </a:cubicBezTo>
                                  <a:cubicBezTo>
                                    <a:pt x="839" y="30"/>
                                    <a:pt x="836" y="37"/>
                                    <a:pt x="836" y="44"/>
                                  </a:cubicBezTo>
                                  <a:cubicBezTo>
                                    <a:pt x="836" y="47"/>
                                    <a:pt x="837" y="49"/>
                                    <a:pt x="837" y="52"/>
                                  </a:cubicBezTo>
                                  <a:cubicBezTo>
                                    <a:pt x="839" y="51"/>
                                    <a:pt x="841" y="50"/>
                                    <a:pt x="843" y="49"/>
                                  </a:cubicBezTo>
                                  <a:cubicBezTo>
                                    <a:pt x="843" y="47"/>
                                    <a:pt x="842" y="46"/>
                                    <a:pt x="842" y="44"/>
                                  </a:cubicBezTo>
                                  <a:cubicBezTo>
                                    <a:pt x="842" y="33"/>
                                    <a:pt x="852" y="23"/>
                                    <a:pt x="864" y="23"/>
                                  </a:cubicBezTo>
                                  <a:cubicBezTo>
                                    <a:pt x="875" y="23"/>
                                    <a:pt x="885" y="33"/>
                                    <a:pt x="885" y="44"/>
                                  </a:cubicBezTo>
                                  <a:close/>
                                  <a:moveTo>
                                    <a:pt x="877" y="44"/>
                                  </a:moveTo>
                                  <a:cubicBezTo>
                                    <a:pt x="877" y="45"/>
                                    <a:pt x="877" y="46"/>
                                    <a:pt x="877" y="46"/>
                                  </a:cubicBezTo>
                                  <a:cubicBezTo>
                                    <a:pt x="879" y="47"/>
                                    <a:pt x="881" y="48"/>
                                    <a:pt x="883" y="48"/>
                                  </a:cubicBezTo>
                                  <a:cubicBezTo>
                                    <a:pt x="883" y="47"/>
                                    <a:pt x="883" y="46"/>
                                    <a:pt x="883" y="44"/>
                                  </a:cubicBezTo>
                                  <a:cubicBezTo>
                                    <a:pt x="883" y="39"/>
                                    <a:pt x="881" y="34"/>
                                    <a:pt x="877" y="31"/>
                                  </a:cubicBezTo>
                                  <a:cubicBezTo>
                                    <a:pt x="874" y="27"/>
                                    <a:pt x="869" y="25"/>
                                    <a:pt x="864" y="25"/>
                                  </a:cubicBezTo>
                                  <a:cubicBezTo>
                                    <a:pt x="858" y="25"/>
                                    <a:pt x="853" y="27"/>
                                    <a:pt x="850" y="31"/>
                                  </a:cubicBezTo>
                                  <a:cubicBezTo>
                                    <a:pt x="846" y="34"/>
                                    <a:pt x="844" y="39"/>
                                    <a:pt x="844" y="44"/>
                                  </a:cubicBezTo>
                                  <a:cubicBezTo>
                                    <a:pt x="844" y="46"/>
                                    <a:pt x="844" y="47"/>
                                    <a:pt x="844" y="48"/>
                                  </a:cubicBezTo>
                                  <a:cubicBezTo>
                                    <a:pt x="846" y="48"/>
                                    <a:pt x="848" y="47"/>
                                    <a:pt x="850" y="46"/>
                                  </a:cubicBezTo>
                                  <a:cubicBezTo>
                                    <a:pt x="850" y="46"/>
                                    <a:pt x="850" y="45"/>
                                    <a:pt x="850" y="44"/>
                                  </a:cubicBezTo>
                                  <a:cubicBezTo>
                                    <a:pt x="850" y="37"/>
                                    <a:pt x="856" y="31"/>
                                    <a:pt x="864" y="31"/>
                                  </a:cubicBezTo>
                                  <a:cubicBezTo>
                                    <a:pt x="871" y="31"/>
                                    <a:pt x="877" y="37"/>
                                    <a:pt x="877" y="44"/>
                                  </a:cubicBezTo>
                                  <a:close/>
                                  <a:moveTo>
                                    <a:pt x="870" y="44"/>
                                  </a:moveTo>
                                  <a:cubicBezTo>
                                    <a:pt x="870" y="45"/>
                                    <a:pt x="870" y="45"/>
                                    <a:pt x="870" y="45"/>
                                  </a:cubicBezTo>
                                  <a:cubicBezTo>
                                    <a:pt x="872" y="45"/>
                                    <a:pt x="874" y="46"/>
                                    <a:pt x="875" y="46"/>
                                  </a:cubicBezTo>
                                  <a:cubicBezTo>
                                    <a:pt x="876" y="45"/>
                                    <a:pt x="876" y="45"/>
                                    <a:pt x="876" y="44"/>
                                  </a:cubicBezTo>
                                  <a:cubicBezTo>
                                    <a:pt x="876" y="38"/>
                                    <a:pt x="870" y="32"/>
                                    <a:pt x="864" y="32"/>
                                  </a:cubicBezTo>
                                  <a:cubicBezTo>
                                    <a:pt x="857" y="32"/>
                                    <a:pt x="852" y="38"/>
                                    <a:pt x="852" y="44"/>
                                  </a:cubicBezTo>
                                  <a:cubicBezTo>
                                    <a:pt x="852" y="45"/>
                                    <a:pt x="852" y="45"/>
                                    <a:pt x="852" y="46"/>
                                  </a:cubicBezTo>
                                  <a:cubicBezTo>
                                    <a:pt x="853" y="46"/>
                                    <a:pt x="855" y="45"/>
                                    <a:pt x="857" y="45"/>
                                  </a:cubicBezTo>
                                  <a:cubicBezTo>
                                    <a:pt x="857" y="45"/>
                                    <a:pt x="857" y="45"/>
                                    <a:pt x="857" y="44"/>
                                  </a:cubicBezTo>
                                  <a:cubicBezTo>
                                    <a:pt x="857" y="41"/>
                                    <a:pt x="860" y="38"/>
                                    <a:pt x="864" y="38"/>
                                  </a:cubicBezTo>
                                  <a:cubicBezTo>
                                    <a:pt x="867" y="38"/>
                                    <a:pt x="870" y="41"/>
                                    <a:pt x="870" y="44"/>
                                  </a:cubicBezTo>
                                  <a:close/>
                                  <a:moveTo>
                                    <a:pt x="864" y="39"/>
                                  </a:moveTo>
                                  <a:cubicBezTo>
                                    <a:pt x="861" y="39"/>
                                    <a:pt x="858" y="42"/>
                                    <a:pt x="858" y="44"/>
                                  </a:cubicBezTo>
                                  <a:cubicBezTo>
                                    <a:pt x="858" y="45"/>
                                    <a:pt x="859" y="45"/>
                                    <a:pt x="859" y="45"/>
                                  </a:cubicBezTo>
                                  <a:cubicBezTo>
                                    <a:pt x="860" y="45"/>
                                    <a:pt x="862" y="45"/>
                                    <a:pt x="864" y="45"/>
                                  </a:cubicBezTo>
                                  <a:cubicBezTo>
                                    <a:pt x="865" y="45"/>
                                    <a:pt x="867" y="45"/>
                                    <a:pt x="869" y="45"/>
                                  </a:cubicBezTo>
                                  <a:cubicBezTo>
                                    <a:pt x="869" y="45"/>
                                    <a:pt x="869" y="45"/>
                                    <a:pt x="869" y="44"/>
                                  </a:cubicBezTo>
                                  <a:cubicBezTo>
                                    <a:pt x="869" y="42"/>
                                    <a:pt x="866" y="39"/>
                                    <a:pt x="864" y="39"/>
                                  </a:cubicBezTo>
                                  <a:close/>
                                  <a:moveTo>
                                    <a:pt x="898" y="44"/>
                                  </a:moveTo>
                                  <a:cubicBezTo>
                                    <a:pt x="898" y="35"/>
                                    <a:pt x="894" y="26"/>
                                    <a:pt x="888" y="20"/>
                                  </a:cubicBezTo>
                                  <a:cubicBezTo>
                                    <a:pt x="882" y="14"/>
                                    <a:pt x="873" y="10"/>
                                    <a:pt x="864" y="10"/>
                                  </a:cubicBezTo>
                                  <a:cubicBezTo>
                                    <a:pt x="854" y="10"/>
                                    <a:pt x="846" y="14"/>
                                    <a:pt x="839" y="20"/>
                                  </a:cubicBezTo>
                                  <a:cubicBezTo>
                                    <a:pt x="833" y="26"/>
                                    <a:pt x="829" y="35"/>
                                    <a:pt x="829" y="44"/>
                                  </a:cubicBezTo>
                                  <a:cubicBezTo>
                                    <a:pt x="829" y="47"/>
                                    <a:pt x="830" y="50"/>
                                    <a:pt x="830" y="53"/>
                                  </a:cubicBezTo>
                                  <a:cubicBezTo>
                                    <a:pt x="831" y="53"/>
                                    <a:pt x="832" y="54"/>
                                    <a:pt x="833" y="55"/>
                                  </a:cubicBezTo>
                                  <a:cubicBezTo>
                                    <a:pt x="834" y="54"/>
                                    <a:pt x="835" y="53"/>
                                    <a:pt x="836" y="53"/>
                                  </a:cubicBezTo>
                                  <a:cubicBezTo>
                                    <a:pt x="835" y="50"/>
                                    <a:pt x="835" y="47"/>
                                    <a:pt x="835" y="44"/>
                                  </a:cubicBezTo>
                                  <a:cubicBezTo>
                                    <a:pt x="835" y="28"/>
                                    <a:pt x="848" y="16"/>
                                    <a:pt x="864" y="16"/>
                                  </a:cubicBezTo>
                                  <a:cubicBezTo>
                                    <a:pt x="879" y="16"/>
                                    <a:pt x="892" y="28"/>
                                    <a:pt x="892" y="44"/>
                                  </a:cubicBezTo>
                                  <a:cubicBezTo>
                                    <a:pt x="892" y="47"/>
                                    <a:pt x="892" y="50"/>
                                    <a:pt x="891" y="53"/>
                                  </a:cubicBezTo>
                                  <a:cubicBezTo>
                                    <a:pt x="892" y="53"/>
                                    <a:pt x="893" y="54"/>
                                    <a:pt x="894" y="54"/>
                                  </a:cubicBezTo>
                                  <a:cubicBezTo>
                                    <a:pt x="895" y="53"/>
                                    <a:pt x="896" y="53"/>
                                    <a:pt x="897" y="52"/>
                                  </a:cubicBezTo>
                                  <a:cubicBezTo>
                                    <a:pt x="897" y="50"/>
                                    <a:pt x="898" y="47"/>
                                    <a:pt x="898" y="44"/>
                                  </a:cubicBezTo>
                                  <a:close/>
                                  <a:moveTo>
                                    <a:pt x="906" y="44"/>
                                  </a:moveTo>
                                  <a:cubicBezTo>
                                    <a:pt x="906" y="33"/>
                                    <a:pt x="901" y="22"/>
                                    <a:pt x="893" y="15"/>
                                  </a:cubicBezTo>
                                  <a:cubicBezTo>
                                    <a:pt x="886" y="7"/>
                                    <a:pt x="875" y="2"/>
                                    <a:pt x="864" y="2"/>
                                  </a:cubicBezTo>
                                  <a:cubicBezTo>
                                    <a:pt x="852" y="2"/>
                                    <a:pt x="842" y="7"/>
                                    <a:pt x="834" y="15"/>
                                  </a:cubicBezTo>
                                  <a:cubicBezTo>
                                    <a:pt x="826" y="22"/>
                                    <a:pt x="822" y="33"/>
                                    <a:pt x="822" y="44"/>
                                  </a:cubicBezTo>
                                  <a:cubicBezTo>
                                    <a:pt x="822" y="46"/>
                                    <a:pt x="822" y="47"/>
                                    <a:pt x="822" y="48"/>
                                  </a:cubicBezTo>
                                  <a:cubicBezTo>
                                    <a:pt x="824" y="49"/>
                                    <a:pt x="826" y="50"/>
                                    <a:pt x="829" y="52"/>
                                  </a:cubicBezTo>
                                  <a:cubicBezTo>
                                    <a:pt x="828" y="49"/>
                                    <a:pt x="828" y="47"/>
                                    <a:pt x="828" y="44"/>
                                  </a:cubicBezTo>
                                  <a:cubicBezTo>
                                    <a:pt x="828" y="25"/>
                                    <a:pt x="844" y="9"/>
                                    <a:pt x="864" y="9"/>
                                  </a:cubicBezTo>
                                  <a:cubicBezTo>
                                    <a:pt x="883" y="9"/>
                                    <a:pt x="899" y="25"/>
                                    <a:pt x="899" y="44"/>
                                  </a:cubicBezTo>
                                  <a:cubicBezTo>
                                    <a:pt x="899" y="47"/>
                                    <a:pt x="899" y="49"/>
                                    <a:pt x="899" y="51"/>
                                  </a:cubicBezTo>
                                  <a:cubicBezTo>
                                    <a:pt x="901" y="50"/>
                                    <a:pt x="903" y="49"/>
                                    <a:pt x="905" y="48"/>
                                  </a:cubicBezTo>
                                  <a:cubicBezTo>
                                    <a:pt x="905" y="47"/>
                                    <a:pt x="906" y="46"/>
                                    <a:pt x="906" y="44"/>
                                  </a:cubicBezTo>
                                  <a:close/>
                                  <a:moveTo>
                                    <a:pt x="929" y="44"/>
                                  </a:moveTo>
                                  <a:cubicBezTo>
                                    <a:pt x="929" y="42"/>
                                    <a:pt x="926" y="39"/>
                                    <a:pt x="924" y="39"/>
                                  </a:cubicBezTo>
                                  <a:cubicBezTo>
                                    <a:pt x="921" y="39"/>
                                    <a:pt x="918" y="42"/>
                                    <a:pt x="918" y="44"/>
                                  </a:cubicBezTo>
                                  <a:cubicBezTo>
                                    <a:pt x="918" y="45"/>
                                    <a:pt x="918" y="45"/>
                                    <a:pt x="919" y="45"/>
                                  </a:cubicBezTo>
                                  <a:cubicBezTo>
                                    <a:pt x="920" y="45"/>
                                    <a:pt x="922" y="45"/>
                                    <a:pt x="924" y="45"/>
                                  </a:cubicBezTo>
                                  <a:cubicBezTo>
                                    <a:pt x="925" y="45"/>
                                    <a:pt x="927" y="45"/>
                                    <a:pt x="929" y="45"/>
                                  </a:cubicBezTo>
                                  <a:cubicBezTo>
                                    <a:pt x="929" y="45"/>
                                    <a:pt x="929" y="45"/>
                                    <a:pt x="929" y="44"/>
                                  </a:cubicBezTo>
                                  <a:close/>
                                  <a:moveTo>
                                    <a:pt x="933" y="44"/>
                                  </a:moveTo>
                                  <a:cubicBezTo>
                                    <a:pt x="933" y="42"/>
                                    <a:pt x="933" y="40"/>
                                    <a:pt x="934" y="38"/>
                                  </a:cubicBezTo>
                                  <a:cubicBezTo>
                                    <a:pt x="932" y="35"/>
                                    <a:pt x="928" y="32"/>
                                    <a:pt x="924" y="32"/>
                                  </a:cubicBezTo>
                                  <a:cubicBezTo>
                                    <a:pt x="920" y="32"/>
                                    <a:pt x="916" y="34"/>
                                    <a:pt x="914" y="37"/>
                                  </a:cubicBezTo>
                                  <a:cubicBezTo>
                                    <a:pt x="915" y="39"/>
                                    <a:pt x="915" y="42"/>
                                    <a:pt x="915" y="44"/>
                                  </a:cubicBezTo>
                                  <a:cubicBezTo>
                                    <a:pt x="915" y="45"/>
                                    <a:pt x="915" y="45"/>
                                    <a:pt x="915" y="45"/>
                                  </a:cubicBezTo>
                                  <a:cubicBezTo>
                                    <a:pt x="915" y="45"/>
                                    <a:pt x="916" y="45"/>
                                    <a:pt x="917" y="45"/>
                                  </a:cubicBezTo>
                                  <a:cubicBezTo>
                                    <a:pt x="917" y="45"/>
                                    <a:pt x="917" y="45"/>
                                    <a:pt x="917" y="44"/>
                                  </a:cubicBezTo>
                                  <a:cubicBezTo>
                                    <a:pt x="917" y="41"/>
                                    <a:pt x="920" y="38"/>
                                    <a:pt x="924" y="38"/>
                                  </a:cubicBezTo>
                                  <a:cubicBezTo>
                                    <a:pt x="927" y="38"/>
                                    <a:pt x="930" y="41"/>
                                    <a:pt x="930" y="44"/>
                                  </a:cubicBezTo>
                                  <a:cubicBezTo>
                                    <a:pt x="930" y="45"/>
                                    <a:pt x="930" y="45"/>
                                    <a:pt x="930" y="45"/>
                                  </a:cubicBezTo>
                                  <a:cubicBezTo>
                                    <a:pt x="931" y="45"/>
                                    <a:pt x="932" y="45"/>
                                    <a:pt x="933" y="45"/>
                                  </a:cubicBezTo>
                                  <a:cubicBezTo>
                                    <a:pt x="933" y="45"/>
                                    <a:pt x="933" y="45"/>
                                    <a:pt x="933" y="44"/>
                                  </a:cubicBezTo>
                                  <a:close/>
                                  <a:moveTo>
                                    <a:pt x="934" y="36"/>
                                  </a:moveTo>
                                  <a:cubicBezTo>
                                    <a:pt x="934" y="33"/>
                                    <a:pt x="935" y="31"/>
                                    <a:pt x="936" y="29"/>
                                  </a:cubicBezTo>
                                  <a:cubicBezTo>
                                    <a:pt x="932" y="26"/>
                                    <a:pt x="928" y="25"/>
                                    <a:pt x="924" y="25"/>
                                  </a:cubicBezTo>
                                  <a:cubicBezTo>
                                    <a:pt x="919" y="25"/>
                                    <a:pt x="915" y="26"/>
                                    <a:pt x="912" y="28"/>
                                  </a:cubicBezTo>
                                  <a:cubicBezTo>
                                    <a:pt x="913" y="31"/>
                                    <a:pt x="913" y="33"/>
                                    <a:pt x="914" y="35"/>
                                  </a:cubicBezTo>
                                  <a:cubicBezTo>
                                    <a:pt x="916" y="32"/>
                                    <a:pt x="920" y="31"/>
                                    <a:pt x="924" y="31"/>
                                  </a:cubicBezTo>
                                  <a:cubicBezTo>
                                    <a:pt x="928" y="31"/>
                                    <a:pt x="931" y="33"/>
                                    <a:pt x="934" y="36"/>
                                  </a:cubicBezTo>
                                  <a:close/>
                                  <a:moveTo>
                                    <a:pt x="317" y="500"/>
                                  </a:moveTo>
                                  <a:cubicBezTo>
                                    <a:pt x="314" y="500"/>
                                    <a:pt x="312" y="502"/>
                                    <a:pt x="311" y="504"/>
                                  </a:cubicBezTo>
                                  <a:cubicBezTo>
                                    <a:pt x="313" y="504"/>
                                    <a:pt x="313" y="504"/>
                                    <a:pt x="313" y="504"/>
                                  </a:cubicBezTo>
                                  <a:cubicBezTo>
                                    <a:pt x="314" y="503"/>
                                    <a:pt x="315" y="502"/>
                                    <a:pt x="317" y="502"/>
                                  </a:cubicBezTo>
                                  <a:cubicBezTo>
                                    <a:pt x="319" y="502"/>
                                    <a:pt x="320" y="503"/>
                                    <a:pt x="321" y="504"/>
                                  </a:cubicBezTo>
                                  <a:cubicBezTo>
                                    <a:pt x="323" y="504"/>
                                    <a:pt x="323" y="504"/>
                                    <a:pt x="323" y="504"/>
                                  </a:cubicBezTo>
                                  <a:cubicBezTo>
                                    <a:pt x="322" y="502"/>
                                    <a:pt x="320" y="500"/>
                                    <a:pt x="317" y="500"/>
                                  </a:cubicBezTo>
                                  <a:close/>
                                  <a:moveTo>
                                    <a:pt x="621" y="500"/>
                                  </a:moveTo>
                                  <a:cubicBezTo>
                                    <a:pt x="618" y="500"/>
                                    <a:pt x="616" y="502"/>
                                    <a:pt x="615" y="504"/>
                                  </a:cubicBezTo>
                                  <a:cubicBezTo>
                                    <a:pt x="617" y="504"/>
                                    <a:pt x="617" y="504"/>
                                    <a:pt x="617" y="504"/>
                                  </a:cubicBezTo>
                                  <a:cubicBezTo>
                                    <a:pt x="618" y="503"/>
                                    <a:pt x="619" y="502"/>
                                    <a:pt x="621" y="502"/>
                                  </a:cubicBezTo>
                                  <a:cubicBezTo>
                                    <a:pt x="623" y="502"/>
                                    <a:pt x="624" y="503"/>
                                    <a:pt x="625" y="504"/>
                                  </a:cubicBezTo>
                                  <a:cubicBezTo>
                                    <a:pt x="627" y="504"/>
                                    <a:pt x="627" y="504"/>
                                    <a:pt x="627" y="504"/>
                                  </a:cubicBezTo>
                                  <a:cubicBezTo>
                                    <a:pt x="626" y="502"/>
                                    <a:pt x="624" y="500"/>
                                    <a:pt x="621" y="500"/>
                                  </a:cubicBezTo>
                                  <a:close/>
                                  <a:moveTo>
                                    <a:pt x="256" y="478"/>
                                  </a:moveTo>
                                  <a:cubicBezTo>
                                    <a:pt x="241" y="478"/>
                                    <a:pt x="229" y="489"/>
                                    <a:pt x="227" y="504"/>
                                  </a:cubicBezTo>
                                  <a:cubicBezTo>
                                    <a:pt x="229" y="504"/>
                                    <a:pt x="229" y="504"/>
                                    <a:pt x="229" y="504"/>
                                  </a:cubicBezTo>
                                  <a:cubicBezTo>
                                    <a:pt x="229" y="498"/>
                                    <a:pt x="232" y="492"/>
                                    <a:pt x="237" y="488"/>
                                  </a:cubicBezTo>
                                  <a:cubicBezTo>
                                    <a:pt x="242" y="483"/>
                                    <a:pt x="248" y="480"/>
                                    <a:pt x="256" y="480"/>
                                  </a:cubicBezTo>
                                  <a:cubicBezTo>
                                    <a:pt x="263" y="480"/>
                                    <a:pt x="270" y="483"/>
                                    <a:pt x="275" y="488"/>
                                  </a:cubicBezTo>
                                  <a:cubicBezTo>
                                    <a:pt x="279" y="492"/>
                                    <a:pt x="282" y="498"/>
                                    <a:pt x="283" y="504"/>
                                  </a:cubicBezTo>
                                  <a:cubicBezTo>
                                    <a:pt x="285" y="504"/>
                                    <a:pt x="285" y="504"/>
                                    <a:pt x="285" y="504"/>
                                  </a:cubicBezTo>
                                  <a:cubicBezTo>
                                    <a:pt x="283" y="489"/>
                                    <a:pt x="271" y="478"/>
                                    <a:pt x="256" y="478"/>
                                  </a:cubicBezTo>
                                  <a:close/>
                                  <a:moveTo>
                                    <a:pt x="438" y="500"/>
                                  </a:moveTo>
                                  <a:cubicBezTo>
                                    <a:pt x="435" y="500"/>
                                    <a:pt x="433" y="502"/>
                                    <a:pt x="432" y="504"/>
                                  </a:cubicBezTo>
                                  <a:cubicBezTo>
                                    <a:pt x="434" y="504"/>
                                    <a:pt x="434" y="504"/>
                                    <a:pt x="434" y="504"/>
                                  </a:cubicBezTo>
                                  <a:cubicBezTo>
                                    <a:pt x="435" y="503"/>
                                    <a:pt x="436" y="502"/>
                                    <a:pt x="438" y="502"/>
                                  </a:cubicBezTo>
                                  <a:cubicBezTo>
                                    <a:pt x="440" y="502"/>
                                    <a:pt x="441" y="503"/>
                                    <a:pt x="442" y="504"/>
                                  </a:cubicBezTo>
                                  <a:cubicBezTo>
                                    <a:pt x="444" y="504"/>
                                    <a:pt x="444" y="504"/>
                                    <a:pt x="444" y="504"/>
                                  </a:cubicBezTo>
                                  <a:cubicBezTo>
                                    <a:pt x="443" y="502"/>
                                    <a:pt x="440" y="500"/>
                                    <a:pt x="438" y="500"/>
                                  </a:cubicBezTo>
                                  <a:close/>
                                  <a:moveTo>
                                    <a:pt x="499" y="500"/>
                                  </a:moveTo>
                                  <a:cubicBezTo>
                                    <a:pt x="496" y="500"/>
                                    <a:pt x="494" y="502"/>
                                    <a:pt x="493" y="504"/>
                                  </a:cubicBezTo>
                                  <a:cubicBezTo>
                                    <a:pt x="494" y="504"/>
                                    <a:pt x="494" y="504"/>
                                    <a:pt x="494" y="504"/>
                                  </a:cubicBezTo>
                                  <a:cubicBezTo>
                                    <a:pt x="495" y="503"/>
                                    <a:pt x="497" y="502"/>
                                    <a:pt x="499" y="502"/>
                                  </a:cubicBezTo>
                                  <a:cubicBezTo>
                                    <a:pt x="500" y="502"/>
                                    <a:pt x="502" y="503"/>
                                    <a:pt x="503" y="504"/>
                                  </a:cubicBezTo>
                                  <a:cubicBezTo>
                                    <a:pt x="505" y="504"/>
                                    <a:pt x="505" y="504"/>
                                    <a:pt x="505" y="504"/>
                                  </a:cubicBezTo>
                                  <a:cubicBezTo>
                                    <a:pt x="504" y="502"/>
                                    <a:pt x="501" y="500"/>
                                    <a:pt x="499" y="500"/>
                                  </a:cubicBezTo>
                                  <a:close/>
                                  <a:moveTo>
                                    <a:pt x="499" y="486"/>
                                  </a:moveTo>
                                  <a:cubicBezTo>
                                    <a:pt x="488" y="486"/>
                                    <a:pt x="479" y="494"/>
                                    <a:pt x="478" y="504"/>
                                  </a:cubicBezTo>
                                  <a:cubicBezTo>
                                    <a:pt x="479" y="504"/>
                                    <a:pt x="479" y="504"/>
                                    <a:pt x="479" y="504"/>
                                  </a:cubicBezTo>
                                  <a:cubicBezTo>
                                    <a:pt x="480" y="500"/>
                                    <a:pt x="482" y="496"/>
                                    <a:pt x="485" y="493"/>
                                  </a:cubicBezTo>
                                  <a:cubicBezTo>
                                    <a:pt x="488" y="489"/>
                                    <a:pt x="493" y="487"/>
                                    <a:pt x="499" y="487"/>
                                  </a:cubicBezTo>
                                  <a:cubicBezTo>
                                    <a:pt x="504" y="487"/>
                                    <a:pt x="509" y="489"/>
                                    <a:pt x="512" y="493"/>
                                  </a:cubicBezTo>
                                  <a:cubicBezTo>
                                    <a:pt x="515" y="496"/>
                                    <a:pt x="517" y="500"/>
                                    <a:pt x="518" y="504"/>
                                  </a:cubicBezTo>
                                  <a:cubicBezTo>
                                    <a:pt x="519" y="504"/>
                                    <a:pt x="519" y="504"/>
                                    <a:pt x="519" y="504"/>
                                  </a:cubicBezTo>
                                  <a:cubicBezTo>
                                    <a:pt x="518" y="494"/>
                                    <a:pt x="509" y="486"/>
                                    <a:pt x="499" y="486"/>
                                  </a:cubicBezTo>
                                  <a:close/>
                                  <a:moveTo>
                                    <a:pt x="378" y="471"/>
                                  </a:moveTo>
                                  <a:cubicBezTo>
                                    <a:pt x="359" y="471"/>
                                    <a:pt x="344" y="486"/>
                                    <a:pt x="342" y="504"/>
                                  </a:cubicBezTo>
                                  <a:cubicBezTo>
                                    <a:pt x="344" y="504"/>
                                    <a:pt x="344" y="504"/>
                                    <a:pt x="344" y="504"/>
                                  </a:cubicBezTo>
                                  <a:cubicBezTo>
                                    <a:pt x="344" y="496"/>
                                    <a:pt x="348" y="488"/>
                                    <a:pt x="354" y="483"/>
                                  </a:cubicBezTo>
                                  <a:cubicBezTo>
                                    <a:pt x="360" y="476"/>
                                    <a:pt x="368" y="473"/>
                                    <a:pt x="378" y="473"/>
                                  </a:cubicBezTo>
                                  <a:cubicBezTo>
                                    <a:pt x="387" y="473"/>
                                    <a:pt x="396" y="476"/>
                                    <a:pt x="402" y="483"/>
                                  </a:cubicBezTo>
                                  <a:cubicBezTo>
                                    <a:pt x="408" y="488"/>
                                    <a:pt x="411" y="496"/>
                                    <a:pt x="412" y="504"/>
                                  </a:cubicBezTo>
                                  <a:cubicBezTo>
                                    <a:pt x="413" y="504"/>
                                    <a:pt x="413" y="504"/>
                                    <a:pt x="413" y="504"/>
                                  </a:cubicBezTo>
                                  <a:cubicBezTo>
                                    <a:pt x="412" y="486"/>
                                    <a:pt x="397" y="471"/>
                                    <a:pt x="378" y="471"/>
                                  </a:cubicBezTo>
                                  <a:close/>
                                  <a:moveTo>
                                    <a:pt x="378" y="463"/>
                                  </a:moveTo>
                                  <a:cubicBezTo>
                                    <a:pt x="355" y="463"/>
                                    <a:pt x="336" y="481"/>
                                    <a:pt x="334" y="504"/>
                                  </a:cubicBezTo>
                                  <a:cubicBezTo>
                                    <a:pt x="336" y="504"/>
                                    <a:pt x="336" y="504"/>
                                    <a:pt x="336" y="504"/>
                                  </a:cubicBezTo>
                                  <a:cubicBezTo>
                                    <a:pt x="337" y="494"/>
                                    <a:pt x="341" y="484"/>
                                    <a:pt x="348" y="477"/>
                                  </a:cubicBezTo>
                                  <a:cubicBezTo>
                                    <a:pt x="356" y="470"/>
                                    <a:pt x="366" y="465"/>
                                    <a:pt x="378" y="465"/>
                                  </a:cubicBezTo>
                                  <a:cubicBezTo>
                                    <a:pt x="389" y="465"/>
                                    <a:pt x="400" y="470"/>
                                    <a:pt x="407" y="477"/>
                                  </a:cubicBezTo>
                                  <a:cubicBezTo>
                                    <a:pt x="414" y="484"/>
                                    <a:pt x="419" y="494"/>
                                    <a:pt x="420" y="504"/>
                                  </a:cubicBezTo>
                                  <a:cubicBezTo>
                                    <a:pt x="421" y="504"/>
                                    <a:pt x="421" y="504"/>
                                    <a:pt x="421" y="504"/>
                                  </a:cubicBezTo>
                                  <a:cubicBezTo>
                                    <a:pt x="420" y="481"/>
                                    <a:pt x="401" y="463"/>
                                    <a:pt x="378" y="463"/>
                                  </a:cubicBezTo>
                                  <a:close/>
                                  <a:moveTo>
                                    <a:pt x="256" y="471"/>
                                  </a:moveTo>
                                  <a:cubicBezTo>
                                    <a:pt x="237" y="471"/>
                                    <a:pt x="222" y="486"/>
                                    <a:pt x="220" y="504"/>
                                  </a:cubicBezTo>
                                  <a:cubicBezTo>
                                    <a:pt x="222" y="504"/>
                                    <a:pt x="222" y="504"/>
                                    <a:pt x="222" y="504"/>
                                  </a:cubicBezTo>
                                  <a:cubicBezTo>
                                    <a:pt x="222" y="496"/>
                                    <a:pt x="226" y="488"/>
                                    <a:pt x="232" y="483"/>
                                  </a:cubicBezTo>
                                  <a:cubicBezTo>
                                    <a:pt x="238" y="476"/>
                                    <a:pt x="246" y="473"/>
                                    <a:pt x="256" y="473"/>
                                  </a:cubicBezTo>
                                  <a:cubicBezTo>
                                    <a:pt x="265" y="473"/>
                                    <a:pt x="274" y="476"/>
                                    <a:pt x="280" y="483"/>
                                  </a:cubicBezTo>
                                  <a:cubicBezTo>
                                    <a:pt x="286" y="488"/>
                                    <a:pt x="289" y="496"/>
                                    <a:pt x="290" y="504"/>
                                  </a:cubicBezTo>
                                  <a:cubicBezTo>
                                    <a:pt x="292" y="504"/>
                                    <a:pt x="292" y="504"/>
                                    <a:pt x="292" y="504"/>
                                  </a:cubicBezTo>
                                  <a:cubicBezTo>
                                    <a:pt x="290" y="486"/>
                                    <a:pt x="275" y="471"/>
                                    <a:pt x="256" y="471"/>
                                  </a:cubicBezTo>
                                  <a:close/>
                                  <a:moveTo>
                                    <a:pt x="499" y="493"/>
                                  </a:moveTo>
                                  <a:cubicBezTo>
                                    <a:pt x="492" y="493"/>
                                    <a:pt x="487" y="498"/>
                                    <a:pt x="485" y="504"/>
                                  </a:cubicBezTo>
                                  <a:cubicBezTo>
                                    <a:pt x="487" y="504"/>
                                    <a:pt x="487" y="504"/>
                                    <a:pt x="487" y="504"/>
                                  </a:cubicBezTo>
                                  <a:cubicBezTo>
                                    <a:pt x="488" y="499"/>
                                    <a:pt x="493" y="495"/>
                                    <a:pt x="499" y="495"/>
                                  </a:cubicBezTo>
                                  <a:cubicBezTo>
                                    <a:pt x="504" y="495"/>
                                    <a:pt x="509" y="499"/>
                                    <a:pt x="510" y="504"/>
                                  </a:cubicBezTo>
                                  <a:cubicBezTo>
                                    <a:pt x="512" y="504"/>
                                    <a:pt x="512" y="504"/>
                                    <a:pt x="512" y="504"/>
                                  </a:cubicBezTo>
                                  <a:cubicBezTo>
                                    <a:pt x="511" y="498"/>
                                    <a:pt x="505" y="493"/>
                                    <a:pt x="499" y="493"/>
                                  </a:cubicBezTo>
                                  <a:close/>
                                  <a:moveTo>
                                    <a:pt x="864" y="500"/>
                                  </a:moveTo>
                                  <a:cubicBezTo>
                                    <a:pt x="861" y="500"/>
                                    <a:pt x="859" y="502"/>
                                    <a:pt x="858" y="504"/>
                                  </a:cubicBezTo>
                                  <a:cubicBezTo>
                                    <a:pt x="859" y="504"/>
                                    <a:pt x="859" y="504"/>
                                    <a:pt x="859" y="504"/>
                                  </a:cubicBezTo>
                                  <a:cubicBezTo>
                                    <a:pt x="860" y="503"/>
                                    <a:pt x="862" y="502"/>
                                    <a:pt x="864" y="502"/>
                                  </a:cubicBezTo>
                                  <a:cubicBezTo>
                                    <a:pt x="865" y="502"/>
                                    <a:pt x="867" y="503"/>
                                    <a:pt x="868" y="504"/>
                                  </a:cubicBezTo>
                                  <a:cubicBezTo>
                                    <a:pt x="870" y="504"/>
                                    <a:pt x="870" y="504"/>
                                    <a:pt x="870" y="504"/>
                                  </a:cubicBezTo>
                                  <a:cubicBezTo>
                                    <a:pt x="869" y="502"/>
                                    <a:pt x="866" y="500"/>
                                    <a:pt x="864" y="500"/>
                                  </a:cubicBezTo>
                                  <a:close/>
                                  <a:moveTo>
                                    <a:pt x="621" y="493"/>
                                  </a:moveTo>
                                  <a:cubicBezTo>
                                    <a:pt x="614" y="493"/>
                                    <a:pt x="609" y="498"/>
                                    <a:pt x="608" y="504"/>
                                  </a:cubicBezTo>
                                  <a:cubicBezTo>
                                    <a:pt x="609" y="504"/>
                                    <a:pt x="609" y="504"/>
                                    <a:pt x="609" y="504"/>
                                  </a:cubicBezTo>
                                  <a:cubicBezTo>
                                    <a:pt x="610" y="499"/>
                                    <a:pt x="615" y="495"/>
                                    <a:pt x="621" y="495"/>
                                  </a:cubicBezTo>
                                  <a:cubicBezTo>
                                    <a:pt x="626" y="495"/>
                                    <a:pt x="631" y="499"/>
                                    <a:pt x="632" y="504"/>
                                  </a:cubicBezTo>
                                  <a:cubicBezTo>
                                    <a:pt x="634" y="504"/>
                                    <a:pt x="634" y="504"/>
                                    <a:pt x="634" y="504"/>
                                  </a:cubicBezTo>
                                  <a:cubicBezTo>
                                    <a:pt x="633" y="498"/>
                                    <a:pt x="627" y="493"/>
                                    <a:pt x="621" y="493"/>
                                  </a:cubicBezTo>
                                  <a:close/>
                                  <a:moveTo>
                                    <a:pt x="742" y="463"/>
                                  </a:moveTo>
                                  <a:cubicBezTo>
                                    <a:pt x="719" y="463"/>
                                    <a:pt x="700" y="481"/>
                                    <a:pt x="698" y="504"/>
                                  </a:cubicBezTo>
                                  <a:cubicBezTo>
                                    <a:pt x="700" y="504"/>
                                    <a:pt x="700" y="504"/>
                                    <a:pt x="700" y="504"/>
                                  </a:cubicBezTo>
                                  <a:cubicBezTo>
                                    <a:pt x="701" y="494"/>
                                    <a:pt x="705" y="484"/>
                                    <a:pt x="712" y="477"/>
                                  </a:cubicBezTo>
                                  <a:cubicBezTo>
                                    <a:pt x="720" y="470"/>
                                    <a:pt x="730" y="465"/>
                                    <a:pt x="742" y="465"/>
                                  </a:cubicBezTo>
                                  <a:cubicBezTo>
                                    <a:pt x="753" y="465"/>
                                    <a:pt x="764" y="470"/>
                                    <a:pt x="771" y="477"/>
                                  </a:cubicBezTo>
                                  <a:cubicBezTo>
                                    <a:pt x="778" y="484"/>
                                    <a:pt x="783" y="494"/>
                                    <a:pt x="783" y="504"/>
                                  </a:cubicBezTo>
                                  <a:cubicBezTo>
                                    <a:pt x="785" y="504"/>
                                    <a:pt x="785" y="504"/>
                                    <a:pt x="785" y="504"/>
                                  </a:cubicBezTo>
                                  <a:cubicBezTo>
                                    <a:pt x="784" y="481"/>
                                    <a:pt x="765" y="463"/>
                                    <a:pt x="742" y="463"/>
                                  </a:cubicBezTo>
                                  <a:close/>
                                  <a:moveTo>
                                    <a:pt x="864" y="486"/>
                                  </a:moveTo>
                                  <a:cubicBezTo>
                                    <a:pt x="853" y="486"/>
                                    <a:pt x="844" y="494"/>
                                    <a:pt x="843" y="504"/>
                                  </a:cubicBezTo>
                                  <a:cubicBezTo>
                                    <a:pt x="844" y="504"/>
                                    <a:pt x="844" y="504"/>
                                    <a:pt x="844" y="504"/>
                                  </a:cubicBezTo>
                                  <a:cubicBezTo>
                                    <a:pt x="845" y="500"/>
                                    <a:pt x="847" y="496"/>
                                    <a:pt x="850" y="493"/>
                                  </a:cubicBezTo>
                                  <a:cubicBezTo>
                                    <a:pt x="853" y="489"/>
                                    <a:pt x="858" y="487"/>
                                    <a:pt x="864" y="487"/>
                                  </a:cubicBezTo>
                                  <a:cubicBezTo>
                                    <a:pt x="869" y="487"/>
                                    <a:pt x="874" y="489"/>
                                    <a:pt x="877" y="493"/>
                                  </a:cubicBezTo>
                                  <a:cubicBezTo>
                                    <a:pt x="880" y="496"/>
                                    <a:pt x="882" y="500"/>
                                    <a:pt x="883" y="504"/>
                                  </a:cubicBezTo>
                                  <a:cubicBezTo>
                                    <a:pt x="884" y="504"/>
                                    <a:pt x="884" y="504"/>
                                    <a:pt x="884" y="504"/>
                                  </a:cubicBezTo>
                                  <a:cubicBezTo>
                                    <a:pt x="883" y="494"/>
                                    <a:pt x="874" y="486"/>
                                    <a:pt x="864" y="486"/>
                                  </a:cubicBezTo>
                                  <a:close/>
                                  <a:moveTo>
                                    <a:pt x="13" y="471"/>
                                  </a:moveTo>
                                  <a:cubicBezTo>
                                    <a:pt x="9" y="471"/>
                                    <a:pt x="4" y="472"/>
                                    <a:pt x="0" y="473"/>
                                  </a:cubicBezTo>
                                  <a:cubicBezTo>
                                    <a:pt x="0" y="475"/>
                                    <a:pt x="0" y="475"/>
                                    <a:pt x="0" y="475"/>
                                  </a:cubicBezTo>
                                  <a:cubicBezTo>
                                    <a:pt x="4" y="473"/>
                                    <a:pt x="9" y="473"/>
                                    <a:pt x="13" y="473"/>
                                  </a:cubicBezTo>
                                  <a:cubicBezTo>
                                    <a:pt x="22" y="473"/>
                                    <a:pt x="31" y="476"/>
                                    <a:pt x="37" y="483"/>
                                  </a:cubicBezTo>
                                  <a:cubicBezTo>
                                    <a:pt x="43" y="488"/>
                                    <a:pt x="46" y="496"/>
                                    <a:pt x="47" y="504"/>
                                  </a:cubicBezTo>
                                  <a:cubicBezTo>
                                    <a:pt x="49" y="504"/>
                                    <a:pt x="49" y="504"/>
                                    <a:pt x="49" y="504"/>
                                  </a:cubicBezTo>
                                  <a:cubicBezTo>
                                    <a:pt x="47" y="486"/>
                                    <a:pt x="32" y="471"/>
                                    <a:pt x="13" y="471"/>
                                  </a:cubicBezTo>
                                  <a:close/>
                                  <a:moveTo>
                                    <a:pt x="74" y="500"/>
                                  </a:moveTo>
                                  <a:cubicBezTo>
                                    <a:pt x="71" y="500"/>
                                    <a:pt x="69" y="502"/>
                                    <a:pt x="68" y="504"/>
                                  </a:cubicBezTo>
                                  <a:cubicBezTo>
                                    <a:pt x="70" y="504"/>
                                    <a:pt x="70" y="504"/>
                                    <a:pt x="70" y="504"/>
                                  </a:cubicBezTo>
                                  <a:cubicBezTo>
                                    <a:pt x="71" y="503"/>
                                    <a:pt x="72" y="502"/>
                                    <a:pt x="74" y="502"/>
                                  </a:cubicBezTo>
                                  <a:cubicBezTo>
                                    <a:pt x="76" y="502"/>
                                    <a:pt x="77" y="503"/>
                                    <a:pt x="78" y="504"/>
                                  </a:cubicBezTo>
                                  <a:cubicBezTo>
                                    <a:pt x="80" y="504"/>
                                    <a:pt x="80" y="504"/>
                                    <a:pt x="80" y="504"/>
                                  </a:cubicBezTo>
                                  <a:cubicBezTo>
                                    <a:pt x="79" y="502"/>
                                    <a:pt x="77" y="500"/>
                                    <a:pt x="74" y="500"/>
                                  </a:cubicBezTo>
                                  <a:close/>
                                  <a:moveTo>
                                    <a:pt x="13" y="463"/>
                                  </a:moveTo>
                                  <a:cubicBezTo>
                                    <a:pt x="9" y="463"/>
                                    <a:pt x="4" y="464"/>
                                    <a:pt x="0" y="465"/>
                                  </a:cubicBezTo>
                                  <a:cubicBezTo>
                                    <a:pt x="0" y="467"/>
                                    <a:pt x="0" y="467"/>
                                    <a:pt x="0" y="467"/>
                                  </a:cubicBezTo>
                                  <a:cubicBezTo>
                                    <a:pt x="4" y="466"/>
                                    <a:pt x="9" y="465"/>
                                    <a:pt x="13" y="465"/>
                                  </a:cubicBezTo>
                                  <a:cubicBezTo>
                                    <a:pt x="25" y="465"/>
                                    <a:pt x="35" y="470"/>
                                    <a:pt x="43" y="477"/>
                                  </a:cubicBezTo>
                                  <a:cubicBezTo>
                                    <a:pt x="50" y="484"/>
                                    <a:pt x="54" y="494"/>
                                    <a:pt x="55" y="504"/>
                                  </a:cubicBezTo>
                                  <a:cubicBezTo>
                                    <a:pt x="56" y="504"/>
                                    <a:pt x="56" y="504"/>
                                    <a:pt x="56" y="504"/>
                                  </a:cubicBezTo>
                                  <a:cubicBezTo>
                                    <a:pt x="55" y="481"/>
                                    <a:pt x="36" y="463"/>
                                    <a:pt x="13" y="463"/>
                                  </a:cubicBezTo>
                                  <a:close/>
                                  <a:moveTo>
                                    <a:pt x="803" y="500"/>
                                  </a:moveTo>
                                  <a:cubicBezTo>
                                    <a:pt x="800" y="500"/>
                                    <a:pt x="798" y="502"/>
                                    <a:pt x="797" y="504"/>
                                  </a:cubicBezTo>
                                  <a:cubicBezTo>
                                    <a:pt x="799" y="504"/>
                                    <a:pt x="799" y="504"/>
                                    <a:pt x="799" y="504"/>
                                  </a:cubicBezTo>
                                  <a:cubicBezTo>
                                    <a:pt x="799" y="503"/>
                                    <a:pt x="801" y="502"/>
                                    <a:pt x="803" y="502"/>
                                  </a:cubicBezTo>
                                  <a:cubicBezTo>
                                    <a:pt x="804" y="502"/>
                                    <a:pt x="806" y="503"/>
                                    <a:pt x="807" y="504"/>
                                  </a:cubicBezTo>
                                  <a:cubicBezTo>
                                    <a:pt x="809" y="504"/>
                                    <a:pt x="809" y="504"/>
                                    <a:pt x="809" y="504"/>
                                  </a:cubicBezTo>
                                  <a:cubicBezTo>
                                    <a:pt x="808" y="502"/>
                                    <a:pt x="805" y="500"/>
                                    <a:pt x="803" y="500"/>
                                  </a:cubicBezTo>
                                  <a:close/>
                                  <a:moveTo>
                                    <a:pt x="864" y="493"/>
                                  </a:moveTo>
                                  <a:cubicBezTo>
                                    <a:pt x="857" y="493"/>
                                    <a:pt x="852" y="498"/>
                                    <a:pt x="850" y="504"/>
                                  </a:cubicBezTo>
                                  <a:cubicBezTo>
                                    <a:pt x="852" y="504"/>
                                    <a:pt x="852" y="504"/>
                                    <a:pt x="852" y="504"/>
                                  </a:cubicBezTo>
                                  <a:cubicBezTo>
                                    <a:pt x="853" y="499"/>
                                    <a:pt x="858" y="495"/>
                                    <a:pt x="864" y="495"/>
                                  </a:cubicBezTo>
                                  <a:cubicBezTo>
                                    <a:pt x="869" y="495"/>
                                    <a:pt x="874" y="499"/>
                                    <a:pt x="875" y="504"/>
                                  </a:cubicBezTo>
                                  <a:cubicBezTo>
                                    <a:pt x="877" y="504"/>
                                    <a:pt x="877" y="504"/>
                                    <a:pt x="877" y="504"/>
                                  </a:cubicBezTo>
                                  <a:cubicBezTo>
                                    <a:pt x="876" y="498"/>
                                    <a:pt x="870" y="493"/>
                                    <a:pt x="864" y="493"/>
                                  </a:cubicBezTo>
                                  <a:close/>
                                  <a:moveTo>
                                    <a:pt x="924" y="500"/>
                                  </a:moveTo>
                                  <a:cubicBezTo>
                                    <a:pt x="921" y="500"/>
                                    <a:pt x="919" y="502"/>
                                    <a:pt x="918" y="504"/>
                                  </a:cubicBezTo>
                                  <a:cubicBezTo>
                                    <a:pt x="919" y="504"/>
                                    <a:pt x="919" y="504"/>
                                    <a:pt x="919" y="504"/>
                                  </a:cubicBezTo>
                                  <a:cubicBezTo>
                                    <a:pt x="920" y="503"/>
                                    <a:pt x="922" y="502"/>
                                    <a:pt x="924" y="502"/>
                                  </a:cubicBezTo>
                                  <a:cubicBezTo>
                                    <a:pt x="925" y="502"/>
                                    <a:pt x="927" y="503"/>
                                    <a:pt x="928" y="504"/>
                                  </a:cubicBezTo>
                                  <a:cubicBezTo>
                                    <a:pt x="930" y="504"/>
                                    <a:pt x="930" y="504"/>
                                    <a:pt x="930" y="504"/>
                                  </a:cubicBezTo>
                                  <a:cubicBezTo>
                                    <a:pt x="929" y="502"/>
                                    <a:pt x="926" y="500"/>
                                    <a:pt x="924" y="500"/>
                                  </a:cubicBezTo>
                                  <a:close/>
                                  <a:moveTo>
                                    <a:pt x="13" y="493"/>
                                  </a:moveTo>
                                  <a:cubicBezTo>
                                    <a:pt x="7" y="493"/>
                                    <a:pt x="3" y="497"/>
                                    <a:pt x="0" y="501"/>
                                  </a:cubicBezTo>
                                  <a:cubicBezTo>
                                    <a:pt x="0" y="504"/>
                                    <a:pt x="0" y="504"/>
                                    <a:pt x="0" y="504"/>
                                  </a:cubicBezTo>
                                  <a:cubicBezTo>
                                    <a:pt x="1" y="504"/>
                                    <a:pt x="1" y="504"/>
                                    <a:pt x="1" y="504"/>
                                  </a:cubicBezTo>
                                  <a:cubicBezTo>
                                    <a:pt x="3" y="499"/>
                                    <a:pt x="7" y="495"/>
                                    <a:pt x="13" y="495"/>
                                  </a:cubicBezTo>
                                  <a:cubicBezTo>
                                    <a:pt x="19" y="495"/>
                                    <a:pt x="23" y="499"/>
                                    <a:pt x="25" y="504"/>
                                  </a:cubicBezTo>
                                  <a:cubicBezTo>
                                    <a:pt x="26" y="504"/>
                                    <a:pt x="26" y="504"/>
                                    <a:pt x="26" y="504"/>
                                  </a:cubicBezTo>
                                  <a:cubicBezTo>
                                    <a:pt x="25" y="498"/>
                                    <a:pt x="19" y="493"/>
                                    <a:pt x="13" y="493"/>
                                  </a:cubicBezTo>
                                  <a:close/>
                                  <a:moveTo>
                                    <a:pt x="13" y="500"/>
                                  </a:moveTo>
                                  <a:cubicBezTo>
                                    <a:pt x="10" y="500"/>
                                    <a:pt x="8" y="502"/>
                                    <a:pt x="7" y="504"/>
                                  </a:cubicBezTo>
                                  <a:cubicBezTo>
                                    <a:pt x="9" y="504"/>
                                    <a:pt x="9" y="504"/>
                                    <a:pt x="9" y="504"/>
                                  </a:cubicBezTo>
                                  <a:cubicBezTo>
                                    <a:pt x="10" y="503"/>
                                    <a:pt x="11" y="502"/>
                                    <a:pt x="13" y="502"/>
                                  </a:cubicBezTo>
                                  <a:cubicBezTo>
                                    <a:pt x="15" y="502"/>
                                    <a:pt x="16" y="503"/>
                                    <a:pt x="17" y="504"/>
                                  </a:cubicBezTo>
                                  <a:cubicBezTo>
                                    <a:pt x="19" y="504"/>
                                    <a:pt x="19" y="504"/>
                                    <a:pt x="19" y="504"/>
                                  </a:cubicBezTo>
                                  <a:cubicBezTo>
                                    <a:pt x="18" y="502"/>
                                    <a:pt x="16" y="500"/>
                                    <a:pt x="13" y="500"/>
                                  </a:cubicBezTo>
                                  <a:close/>
                                  <a:moveTo>
                                    <a:pt x="864" y="463"/>
                                  </a:moveTo>
                                  <a:cubicBezTo>
                                    <a:pt x="840" y="463"/>
                                    <a:pt x="822" y="481"/>
                                    <a:pt x="820" y="504"/>
                                  </a:cubicBezTo>
                                  <a:cubicBezTo>
                                    <a:pt x="822" y="504"/>
                                    <a:pt x="822" y="504"/>
                                    <a:pt x="822" y="504"/>
                                  </a:cubicBezTo>
                                  <a:cubicBezTo>
                                    <a:pt x="822" y="494"/>
                                    <a:pt x="827" y="484"/>
                                    <a:pt x="834" y="477"/>
                                  </a:cubicBezTo>
                                  <a:cubicBezTo>
                                    <a:pt x="842" y="470"/>
                                    <a:pt x="852" y="465"/>
                                    <a:pt x="864" y="465"/>
                                  </a:cubicBezTo>
                                  <a:cubicBezTo>
                                    <a:pt x="875" y="465"/>
                                    <a:pt x="886" y="470"/>
                                    <a:pt x="893" y="477"/>
                                  </a:cubicBezTo>
                                  <a:cubicBezTo>
                                    <a:pt x="900" y="484"/>
                                    <a:pt x="905" y="494"/>
                                    <a:pt x="905" y="504"/>
                                  </a:cubicBezTo>
                                  <a:cubicBezTo>
                                    <a:pt x="907" y="504"/>
                                    <a:pt x="907" y="504"/>
                                    <a:pt x="907" y="504"/>
                                  </a:cubicBezTo>
                                  <a:cubicBezTo>
                                    <a:pt x="905" y="481"/>
                                    <a:pt x="887" y="463"/>
                                    <a:pt x="864" y="463"/>
                                  </a:cubicBezTo>
                                  <a:close/>
                                  <a:moveTo>
                                    <a:pt x="13" y="486"/>
                                  </a:moveTo>
                                  <a:cubicBezTo>
                                    <a:pt x="8" y="486"/>
                                    <a:pt x="4" y="487"/>
                                    <a:pt x="0" y="490"/>
                                  </a:cubicBezTo>
                                  <a:cubicBezTo>
                                    <a:pt x="0" y="492"/>
                                    <a:pt x="0" y="492"/>
                                    <a:pt x="0" y="492"/>
                                  </a:cubicBezTo>
                                  <a:cubicBezTo>
                                    <a:pt x="4" y="489"/>
                                    <a:pt x="8" y="487"/>
                                    <a:pt x="13" y="487"/>
                                  </a:cubicBezTo>
                                  <a:cubicBezTo>
                                    <a:pt x="18" y="487"/>
                                    <a:pt x="23" y="489"/>
                                    <a:pt x="27" y="493"/>
                                  </a:cubicBezTo>
                                  <a:cubicBezTo>
                                    <a:pt x="30" y="496"/>
                                    <a:pt x="32" y="500"/>
                                    <a:pt x="32" y="504"/>
                                  </a:cubicBezTo>
                                  <a:cubicBezTo>
                                    <a:pt x="34" y="504"/>
                                    <a:pt x="34" y="504"/>
                                    <a:pt x="34" y="504"/>
                                  </a:cubicBezTo>
                                  <a:cubicBezTo>
                                    <a:pt x="32" y="494"/>
                                    <a:pt x="24" y="486"/>
                                    <a:pt x="13" y="486"/>
                                  </a:cubicBezTo>
                                  <a:close/>
                                  <a:moveTo>
                                    <a:pt x="864" y="471"/>
                                  </a:moveTo>
                                  <a:cubicBezTo>
                                    <a:pt x="845" y="471"/>
                                    <a:pt x="829" y="486"/>
                                    <a:pt x="828" y="504"/>
                                  </a:cubicBezTo>
                                  <a:cubicBezTo>
                                    <a:pt x="829" y="504"/>
                                    <a:pt x="829" y="504"/>
                                    <a:pt x="829" y="504"/>
                                  </a:cubicBezTo>
                                  <a:cubicBezTo>
                                    <a:pt x="830" y="496"/>
                                    <a:pt x="834" y="488"/>
                                    <a:pt x="839" y="483"/>
                                  </a:cubicBezTo>
                                  <a:cubicBezTo>
                                    <a:pt x="846" y="476"/>
                                    <a:pt x="854" y="473"/>
                                    <a:pt x="864" y="473"/>
                                  </a:cubicBezTo>
                                  <a:cubicBezTo>
                                    <a:pt x="873" y="473"/>
                                    <a:pt x="882" y="476"/>
                                    <a:pt x="888" y="483"/>
                                  </a:cubicBezTo>
                                  <a:cubicBezTo>
                                    <a:pt x="893" y="488"/>
                                    <a:pt x="897" y="496"/>
                                    <a:pt x="898" y="504"/>
                                  </a:cubicBezTo>
                                  <a:cubicBezTo>
                                    <a:pt x="899" y="504"/>
                                    <a:pt x="899" y="504"/>
                                    <a:pt x="899" y="504"/>
                                  </a:cubicBezTo>
                                  <a:cubicBezTo>
                                    <a:pt x="898" y="486"/>
                                    <a:pt x="882" y="471"/>
                                    <a:pt x="864" y="471"/>
                                  </a:cubicBezTo>
                                  <a:close/>
                                  <a:moveTo>
                                    <a:pt x="13" y="478"/>
                                  </a:moveTo>
                                  <a:cubicBezTo>
                                    <a:pt x="8" y="478"/>
                                    <a:pt x="4" y="479"/>
                                    <a:pt x="0" y="481"/>
                                  </a:cubicBezTo>
                                  <a:cubicBezTo>
                                    <a:pt x="0" y="483"/>
                                    <a:pt x="0" y="483"/>
                                    <a:pt x="0" y="483"/>
                                  </a:cubicBezTo>
                                  <a:cubicBezTo>
                                    <a:pt x="4" y="481"/>
                                    <a:pt x="8" y="480"/>
                                    <a:pt x="13" y="480"/>
                                  </a:cubicBezTo>
                                  <a:cubicBezTo>
                                    <a:pt x="20" y="480"/>
                                    <a:pt x="27" y="483"/>
                                    <a:pt x="32" y="488"/>
                                  </a:cubicBezTo>
                                  <a:cubicBezTo>
                                    <a:pt x="37" y="492"/>
                                    <a:pt x="39" y="498"/>
                                    <a:pt x="40" y="504"/>
                                  </a:cubicBezTo>
                                  <a:cubicBezTo>
                                    <a:pt x="42" y="504"/>
                                    <a:pt x="42" y="504"/>
                                    <a:pt x="42" y="504"/>
                                  </a:cubicBezTo>
                                  <a:cubicBezTo>
                                    <a:pt x="40" y="489"/>
                                    <a:pt x="28" y="478"/>
                                    <a:pt x="13" y="478"/>
                                  </a:cubicBezTo>
                                  <a:close/>
                                  <a:moveTo>
                                    <a:pt x="864" y="478"/>
                                  </a:moveTo>
                                  <a:cubicBezTo>
                                    <a:pt x="849" y="478"/>
                                    <a:pt x="836" y="489"/>
                                    <a:pt x="835" y="504"/>
                                  </a:cubicBezTo>
                                  <a:cubicBezTo>
                                    <a:pt x="837" y="504"/>
                                    <a:pt x="837" y="504"/>
                                    <a:pt x="837" y="504"/>
                                  </a:cubicBezTo>
                                  <a:cubicBezTo>
                                    <a:pt x="837" y="498"/>
                                    <a:pt x="840" y="492"/>
                                    <a:pt x="844" y="488"/>
                                  </a:cubicBezTo>
                                  <a:cubicBezTo>
                                    <a:pt x="849" y="483"/>
                                    <a:pt x="856" y="480"/>
                                    <a:pt x="864" y="480"/>
                                  </a:cubicBezTo>
                                  <a:cubicBezTo>
                                    <a:pt x="871" y="480"/>
                                    <a:pt x="878" y="483"/>
                                    <a:pt x="883" y="488"/>
                                  </a:cubicBezTo>
                                  <a:cubicBezTo>
                                    <a:pt x="887" y="492"/>
                                    <a:pt x="890" y="498"/>
                                    <a:pt x="891" y="504"/>
                                  </a:cubicBezTo>
                                  <a:cubicBezTo>
                                    <a:pt x="892" y="504"/>
                                    <a:pt x="892" y="504"/>
                                    <a:pt x="892" y="504"/>
                                  </a:cubicBezTo>
                                  <a:cubicBezTo>
                                    <a:pt x="891" y="489"/>
                                    <a:pt x="879" y="478"/>
                                    <a:pt x="864" y="478"/>
                                  </a:cubicBezTo>
                                  <a:close/>
                                  <a:moveTo>
                                    <a:pt x="621" y="471"/>
                                  </a:moveTo>
                                  <a:cubicBezTo>
                                    <a:pt x="602" y="471"/>
                                    <a:pt x="587" y="486"/>
                                    <a:pt x="585" y="504"/>
                                  </a:cubicBezTo>
                                  <a:cubicBezTo>
                                    <a:pt x="587" y="504"/>
                                    <a:pt x="587" y="504"/>
                                    <a:pt x="587" y="504"/>
                                  </a:cubicBezTo>
                                  <a:cubicBezTo>
                                    <a:pt x="587" y="496"/>
                                    <a:pt x="591" y="488"/>
                                    <a:pt x="597" y="483"/>
                                  </a:cubicBezTo>
                                  <a:cubicBezTo>
                                    <a:pt x="603" y="476"/>
                                    <a:pt x="611" y="473"/>
                                    <a:pt x="621" y="473"/>
                                  </a:cubicBezTo>
                                  <a:cubicBezTo>
                                    <a:pt x="630" y="473"/>
                                    <a:pt x="639" y="476"/>
                                    <a:pt x="645" y="483"/>
                                  </a:cubicBezTo>
                                  <a:cubicBezTo>
                                    <a:pt x="651" y="488"/>
                                    <a:pt x="654" y="496"/>
                                    <a:pt x="655" y="504"/>
                                  </a:cubicBezTo>
                                  <a:cubicBezTo>
                                    <a:pt x="656" y="504"/>
                                    <a:pt x="656" y="504"/>
                                    <a:pt x="656" y="504"/>
                                  </a:cubicBezTo>
                                  <a:cubicBezTo>
                                    <a:pt x="655" y="486"/>
                                    <a:pt x="640" y="471"/>
                                    <a:pt x="621" y="471"/>
                                  </a:cubicBezTo>
                                  <a:close/>
                                  <a:moveTo>
                                    <a:pt x="621" y="463"/>
                                  </a:moveTo>
                                  <a:cubicBezTo>
                                    <a:pt x="598" y="463"/>
                                    <a:pt x="579" y="481"/>
                                    <a:pt x="577" y="504"/>
                                  </a:cubicBezTo>
                                  <a:cubicBezTo>
                                    <a:pt x="579" y="504"/>
                                    <a:pt x="579" y="504"/>
                                    <a:pt x="579" y="504"/>
                                  </a:cubicBezTo>
                                  <a:cubicBezTo>
                                    <a:pt x="580" y="494"/>
                                    <a:pt x="584" y="484"/>
                                    <a:pt x="591" y="477"/>
                                  </a:cubicBezTo>
                                  <a:cubicBezTo>
                                    <a:pt x="599" y="470"/>
                                    <a:pt x="609" y="465"/>
                                    <a:pt x="621" y="465"/>
                                  </a:cubicBezTo>
                                  <a:cubicBezTo>
                                    <a:pt x="632" y="465"/>
                                    <a:pt x="643" y="470"/>
                                    <a:pt x="650" y="477"/>
                                  </a:cubicBezTo>
                                  <a:cubicBezTo>
                                    <a:pt x="657" y="484"/>
                                    <a:pt x="662" y="494"/>
                                    <a:pt x="663" y="504"/>
                                  </a:cubicBezTo>
                                  <a:cubicBezTo>
                                    <a:pt x="664" y="504"/>
                                    <a:pt x="664" y="504"/>
                                    <a:pt x="664" y="504"/>
                                  </a:cubicBezTo>
                                  <a:cubicBezTo>
                                    <a:pt x="663" y="481"/>
                                    <a:pt x="644" y="463"/>
                                    <a:pt x="621" y="463"/>
                                  </a:cubicBezTo>
                                  <a:close/>
                                  <a:moveTo>
                                    <a:pt x="135" y="471"/>
                                  </a:moveTo>
                                  <a:cubicBezTo>
                                    <a:pt x="116" y="471"/>
                                    <a:pt x="101" y="486"/>
                                    <a:pt x="99" y="504"/>
                                  </a:cubicBezTo>
                                  <a:cubicBezTo>
                                    <a:pt x="101" y="504"/>
                                    <a:pt x="101" y="504"/>
                                    <a:pt x="101" y="504"/>
                                  </a:cubicBezTo>
                                  <a:cubicBezTo>
                                    <a:pt x="102" y="496"/>
                                    <a:pt x="105" y="488"/>
                                    <a:pt x="111" y="483"/>
                                  </a:cubicBezTo>
                                  <a:cubicBezTo>
                                    <a:pt x="117" y="476"/>
                                    <a:pt x="126" y="473"/>
                                    <a:pt x="135" y="473"/>
                                  </a:cubicBezTo>
                                  <a:cubicBezTo>
                                    <a:pt x="144" y="473"/>
                                    <a:pt x="153" y="476"/>
                                    <a:pt x="159" y="483"/>
                                  </a:cubicBezTo>
                                  <a:cubicBezTo>
                                    <a:pt x="165" y="488"/>
                                    <a:pt x="168" y="496"/>
                                    <a:pt x="169" y="504"/>
                                  </a:cubicBezTo>
                                  <a:cubicBezTo>
                                    <a:pt x="171" y="504"/>
                                    <a:pt x="171" y="504"/>
                                    <a:pt x="171" y="504"/>
                                  </a:cubicBezTo>
                                  <a:cubicBezTo>
                                    <a:pt x="169" y="486"/>
                                    <a:pt x="154" y="471"/>
                                    <a:pt x="135" y="471"/>
                                  </a:cubicBezTo>
                                  <a:close/>
                                  <a:moveTo>
                                    <a:pt x="135" y="478"/>
                                  </a:moveTo>
                                  <a:cubicBezTo>
                                    <a:pt x="120" y="478"/>
                                    <a:pt x="108" y="489"/>
                                    <a:pt x="106" y="504"/>
                                  </a:cubicBezTo>
                                  <a:cubicBezTo>
                                    <a:pt x="108" y="504"/>
                                    <a:pt x="108" y="504"/>
                                    <a:pt x="108" y="504"/>
                                  </a:cubicBezTo>
                                  <a:cubicBezTo>
                                    <a:pt x="109" y="498"/>
                                    <a:pt x="111" y="492"/>
                                    <a:pt x="116" y="488"/>
                                  </a:cubicBezTo>
                                  <a:cubicBezTo>
                                    <a:pt x="121" y="483"/>
                                    <a:pt x="128" y="480"/>
                                    <a:pt x="135" y="480"/>
                                  </a:cubicBezTo>
                                  <a:cubicBezTo>
                                    <a:pt x="143" y="480"/>
                                    <a:pt x="149" y="483"/>
                                    <a:pt x="154" y="488"/>
                                  </a:cubicBezTo>
                                  <a:cubicBezTo>
                                    <a:pt x="159" y="492"/>
                                    <a:pt x="161" y="498"/>
                                    <a:pt x="162" y="504"/>
                                  </a:cubicBezTo>
                                  <a:cubicBezTo>
                                    <a:pt x="164" y="504"/>
                                    <a:pt x="164" y="504"/>
                                    <a:pt x="164" y="504"/>
                                  </a:cubicBezTo>
                                  <a:cubicBezTo>
                                    <a:pt x="162" y="489"/>
                                    <a:pt x="150" y="478"/>
                                    <a:pt x="135" y="478"/>
                                  </a:cubicBezTo>
                                  <a:close/>
                                  <a:moveTo>
                                    <a:pt x="681" y="500"/>
                                  </a:moveTo>
                                  <a:cubicBezTo>
                                    <a:pt x="678" y="500"/>
                                    <a:pt x="676" y="502"/>
                                    <a:pt x="675" y="504"/>
                                  </a:cubicBezTo>
                                  <a:cubicBezTo>
                                    <a:pt x="677" y="504"/>
                                    <a:pt x="677" y="504"/>
                                    <a:pt x="677" y="504"/>
                                  </a:cubicBezTo>
                                  <a:cubicBezTo>
                                    <a:pt x="678" y="503"/>
                                    <a:pt x="679" y="502"/>
                                    <a:pt x="681" y="502"/>
                                  </a:cubicBezTo>
                                  <a:cubicBezTo>
                                    <a:pt x="683" y="502"/>
                                    <a:pt x="684" y="503"/>
                                    <a:pt x="685" y="504"/>
                                  </a:cubicBezTo>
                                  <a:cubicBezTo>
                                    <a:pt x="687" y="504"/>
                                    <a:pt x="687" y="504"/>
                                    <a:pt x="687" y="504"/>
                                  </a:cubicBezTo>
                                  <a:cubicBezTo>
                                    <a:pt x="686" y="502"/>
                                    <a:pt x="684" y="500"/>
                                    <a:pt x="681" y="500"/>
                                  </a:cubicBezTo>
                                  <a:close/>
                                  <a:moveTo>
                                    <a:pt x="135" y="463"/>
                                  </a:moveTo>
                                  <a:cubicBezTo>
                                    <a:pt x="112" y="463"/>
                                    <a:pt x="93" y="481"/>
                                    <a:pt x="92" y="504"/>
                                  </a:cubicBezTo>
                                  <a:cubicBezTo>
                                    <a:pt x="93" y="504"/>
                                    <a:pt x="93" y="504"/>
                                    <a:pt x="93" y="504"/>
                                  </a:cubicBezTo>
                                  <a:cubicBezTo>
                                    <a:pt x="94" y="494"/>
                                    <a:pt x="98" y="484"/>
                                    <a:pt x="105" y="477"/>
                                  </a:cubicBezTo>
                                  <a:cubicBezTo>
                                    <a:pt x="113" y="470"/>
                                    <a:pt x="123" y="465"/>
                                    <a:pt x="135" y="465"/>
                                  </a:cubicBezTo>
                                  <a:cubicBezTo>
                                    <a:pt x="147" y="465"/>
                                    <a:pt x="157" y="470"/>
                                    <a:pt x="165" y="477"/>
                                  </a:cubicBezTo>
                                  <a:cubicBezTo>
                                    <a:pt x="172" y="484"/>
                                    <a:pt x="176" y="494"/>
                                    <a:pt x="177" y="504"/>
                                  </a:cubicBezTo>
                                  <a:cubicBezTo>
                                    <a:pt x="178" y="504"/>
                                    <a:pt x="178" y="504"/>
                                    <a:pt x="178" y="504"/>
                                  </a:cubicBezTo>
                                  <a:cubicBezTo>
                                    <a:pt x="177" y="481"/>
                                    <a:pt x="158" y="463"/>
                                    <a:pt x="135" y="463"/>
                                  </a:cubicBezTo>
                                  <a:close/>
                                  <a:moveTo>
                                    <a:pt x="621" y="486"/>
                                  </a:moveTo>
                                  <a:cubicBezTo>
                                    <a:pt x="610" y="486"/>
                                    <a:pt x="601" y="494"/>
                                    <a:pt x="600" y="504"/>
                                  </a:cubicBezTo>
                                  <a:cubicBezTo>
                                    <a:pt x="602" y="504"/>
                                    <a:pt x="602" y="504"/>
                                    <a:pt x="602" y="504"/>
                                  </a:cubicBezTo>
                                  <a:cubicBezTo>
                                    <a:pt x="602" y="500"/>
                                    <a:pt x="604" y="496"/>
                                    <a:pt x="607" y="493"/>
                                  </a:cubicBezTo>
                                  <a:cubicBezTo>
                                    <a:pt x="611" y="489"/>
                                    <a:pt x="615" y="487"/>
                                    <a:pt x="621" y="487"/>
                                  </a:cubicBezTo>
                                  <a:cubicBezTo>
                                    <a:pt x="626" y="487"/>
                                    <a:pt x="631" y="489"/>
                                    <a:pt x="635" y="493"/>
                                  </a:cubicBezTo>
                                  <a:cubicBezTo>
                                    <a:pt x="638" y="496"/>
                                    <a:pt x="639" y="500"/>
                                    <a:pt x="640" y="504"/>
                                  </a:cubicBezTo>
                                  <a:cubicBezTo>
                                    <a:pt x="642" y="504"/>
                                    <a:pt x="642" y="504"/>
                                    <a:pt x="642" y="504"/>
                                  </a:cubicBezTo>
                                  <a:cubicBezTo>
                                    <a:pt x="640" y="494"/>
                                    <a:pt x="632" y="486"/>
                                    <a:pt x="621" y="486"/>
                                  </a:cubicBezTo>
                                  <a:close/>
                                  <a:moveTo>
                                    <a:pt x="621" y="478"/>
                                  </a:moveTo>
                                  <a:cubicBezTo>
                                    <a:pt x="606" y="478"/>
                                    <a:pt x="594" y="489"/>
                                    <a:pt x="592" y="504"/>
                                  </a:cubicBezTo>
                                  <a:cubicBezTo>
                                    <a:pt x="594" y="504"/>
                                    <a:pt x="594" y="504"/>
                                    <a:pt x="594" y="504"/>
                                  </a:cubicBezTo>
                                  <a:cubicBezTo>
                                    <a:pt x="594" y="498"/>
                                    <a:pt x="597" y="492"/>
                                    <a:pt x="602" y="488"/>
                                  </a:cubicBezTo>
                                  <a:cubicBezTo>
                                    <a:pt x="607" y="483"/>
                                    <a:pt x="613" y="480"/>
                                    <a:pt x="621" y="480"/>
                                  </a:cubicBezTo>
                                  <a:cubicBezTo>
                                    <a:pt x="628" y="480"/>
                                    <a:pt x="635" y="483"/>
                                    <a:pt x="640" y="488"/>
                                  </a:cubicBezTo>
                                  <a:cubicBezTo>
                                    <a:pt x="644" y="492"/>
                                    <a:pt x="647" y="498"/>
                                    <a:pt x="648" y="504"/>
                                  </a:cubicBezTo>
                                  <a:cubicBezTo>
                                    <a:pt x="649" y="504"/>
                                    <a:pt x="649" y="504"/>
                                    <a:pt x="649" y="504"/>
                                  </a:cubicBezTo>
                                  <a:cubicBezTo>
                                    <a:pt x="648" y="489"/>
                                    <a:pt x="636" y="478"/>
                                    <a:pt x="621" y="478"/>
                                  </a:cubicBezTo>
                                  <a:close/>
                                  <a:moveTo>
                                    <a:pt x="742" y="471"/>
                                  </a:moveTo>
                                  <a:cubicBezTo>
                                    <a:pt x="723" y="471"/>
                                    <a:pt x="707" y="486"/>
                                    <a:pt x="706" y="504"/>
                                  </a:cubicBezTo>
                                  <a:cubicBezTo>
                                    <a:pt x="708" y="504"/>
                                    <a:pt x="708" y="504"/>
                                    <a:pt x="708" y="504"/>
                                  </a:cubicBezTo>
                                  <a:cubicBezTo>
                                    <a:pt x="708" y="496"/>
                                    <a:pt x="712" y="488"/>
                                    <a:pt x="717" y="483"/>
                                  </a:cubicBezTo>
                                  <a:cubicBezTo>
                                    <a:pt x="724" y="476"/>
                                    <a:pt x="732" y="473"/>
                                    <a:pt x="742" y="473"/>
                                  </a:cubicBezTo>
                                  <a:cubicBezTo>
                                    <a:pt x="751" y="473"/>
                                    <a:pt x="760" y="476"/>
                                    <a:pt x="766" y="483"/>
                                  </a:cubicBezTo>
                                  <a:cubicBezTo>
                                    <a:pt x="771" y="488"/>
                                    <a:pt x="775" y="496"/>
                                    <a:pt x="776" y="504"/>
                                  </a:cubicBezTo>
                                  <a:cubicBezTo>
                                    <a:pt x="777" y="504"/>
                                    <a:pt x="777" y="504"/>
                                    <a:pt x="777" y="504"/>
                                  </a:cubicBezTo>
                                  <a:cubicBezTo>
                                    <a:pt x="776" y="486"/>
                                    <a:pt x="761" y="471"/>
                                    <a:pt x="742" y="471"/>
                                  </a:cubicBezTo>
                                  <a:close/>
                                  <a:moveTo>
                                    <a:pt x="742" y="486"/>
                                  </a:moveTo>
                                  <a:cubicBezTo>
                                    <a:pt x="731" y="486"/>
                                    <a:pt x="722" y="494"/>
                                    <a:pt x="721" y="504"/>
                                  </a:cubicBezTo>
                                  <a:cubicBezTo>
                                    <a:pt x="722" y="504"/>
                                    <a:pt x="722" y="504"/>
                                    <a:pt x="722" y="504"/>
                                  </a:cubicBezTo>
                                  <a:cubicBezTo>
                                    <a:pt x="723" y="500"/>
                                    <a:pt x="725" y="496"/>
                                    <a:pt x="728" y="493"/>
                                  </a:cubicBezTo>
                                  <a:cubicBezTo>
                                    <a:pt x="731" y="489"/>
                                    <a:pt x="736" y="487"/>
                                    <a:pt x="742" y="487"/>
                                  </a:cubicBezTo>
                                  <a:cubicBezTo>
                                    <a:pt x="747" y="487"/>
                                    <a:pt x="752" y="489"/>
                                    <a:pt x="755" y="493"/>
                                  </a:cubicBezTo>
                                  <a:cubicBezTo>
                                    <a:pt x="758" y="496"/>
                                    <a:pt x="760" y="500"/>
                                    <a:pt x="761" y="504"/>
                                  </a:cubicBezTo>
                                  <a:cubicBezTo>
                                    <a:pt x="762" y="504"/>
                                    <a:pt x="762" y="504"/>
                                    <a:pt x="762" y="504"/>
                                  </a:cubicBezTo>
                                  <a:cubicBezTo>
                                    <a:pt x="761" y="494"/>
                                    <a:pt x="752" y="486"/>
                                    <a:pt x="742" y="486"/>
                                  </a:cubicBezTo>
                                  <a:close/>
                                  <a:moveTo>
                                    <a:pt x="135" y="500"/>
                                  </a:moveTo>
                                  <a:cubicBezTo>
                                    <a:pt x="132" y="500"/>
                                    <a:pt x="130" y="502"/>
                                    <a:pt x="129" y="504"/>
                                  </a:cubicBezTo>
                                  <a:cubicBezTo>
                                    <a:pt x="131" y="504"/>
                                    <a:pt x="131" y="504"/>
                                    <a:pt x="131" y="504"/>
                                  </a:cubicBezTo>
                                  <a:cubicBezTo>
                                    <a:pt x="132" y="503"/>
                                    <a:pt x="133" y="502"/>
                                    <a:pt x="135" y="502"/>
                                  </a:cubicBezTo>
                                  <a:cubicBezTo>
                                    <a:pt x="137" y="502"/>
                                    <a:pt x="138" y="503"/>
                                    <a:pt x="139" y="504"/>
                                  </a:cubicBezTo>
                                  <a:cubicBezTo>
                                    <a:pt x="141" y="504"/>
                                    <a:pt x="141" y="504"/>
                                    <a:pt x="141" y="504"/>
                                  </a:cubicBezTo>
                                  <a:cubicBezTo>
                                    <a:pt x="140" y="502"/>
                                    <a:pt x="138" y="500"/>
                                    <a:pt x="135" y="500"/>
                                  </a:cubicBezTo>
                                  <a:close/>
                                  <a:moveTo>
                                    <a:pt x="742" y="478"/>
                                  </a:moveTo>
                                  <a:cubicBezTo>
                                    <a:pt x="727" y="478"/>
                                    <a:pt x="714" y="489"/>
                                    <a:pt x="713" y="504"/>
                                  </a:cubicBezTo>
                                  <a:cubicBezTo>
                                    <a:pt x="715" y="504"/>
                                    <a:pt x="715" y="504"/>
                                    <a:pt x="715" y="504"/>
                                  </a:cubicBezTo>
                                  <a:cubicBezTo>
                                    <a:pt x="715" y="498"/>
                                    <a:pt x="718" y="492"/>
                                    <a:pt x="722" y="488"/>
                                  </a:cubicBezTo>
                                  <a:cubicBezTo>
                                    <a:pt x="727" y="483"/>
                                    <a:pt x="734" y="480"/>
                                    <a:pt x="742" y="480"/>
                                  </a:cubicBezTo>
                                  <a:cubicBezTo>
                                    <a:pt x="749" y="480"/>
                                    <a:pt x="756" y="483"/>
                                    <a:pt x="761" y="488"/>
                                  </a:cubicBezTo>
                                  <a:cubicBezTo>
                                    <a:pt x="765" y="492"/>
                                    <a:pt x="768" y="498"/>
                                    <a:pt x="769" y="504"/>
                                  </a:cubicBezTo>
                                  <a:cubicBezTo>
                                    <a:pt x="770" y="504"/>
                                    <a:pt x="770" y="504"/>
                                    <a:pt x="770" y="504"/>
                                  </a:cubicBezTo>
                                  <a:cubicBezTo>
                                    <a:pt x="769" y="489"/>
                                    <a:pt x="757" y="478"/>
                                    <a:pt x="742" y="478"/>
                                  </a:cubicBezTo>
                                  <a:close/>
                                  <a:moveTo>
                                    <a:pt x="742" y="500"/>
                                  </a:moveTo>
                                  <a:cubicBezTo>
                                    <a:pt x="739" y="500"/>
                                    <a:pt x="737" y="502"/>
                                    <a:pt x="736" y="504"/>
                                  </a:cubicBezTo>
                                  <a:cubicBezTo>
                                    <a:pt x="738" y="504"/>
                                    <a:pt x="738" y="504"/>
                                    <a:pt x="738" y="504"/>
                                  </a:cubicBezTo>
                                  <a:cubicBezTo>
                                    <a:pt x="738" y="503"/>
                                    <a:pt x="740" y="502"/>
                                    <a:pt x="742" y="502"/>
                                  </a:cubicBezTo>
                                  <a:cubicBezTo>
                                    <a:pt x="743" y="502"/>
                                    <a:pt x="745" y="503"/>
                                    <a:pt x="746" y="504"/>
                                  </a:cubicBezTo>
                                  <a:cubicBezTo>
                                    <a:pt x="748" y="504"/>
                                    <a:pt x="748" y="504"/>
                                    <a:pt x="748" y="504"/>
                                  </a:cubicBezTo>
                                  <a:cubicBezTo>
                                    <a:pt x="747" y="502"/>
                                    <a:pt x="744" y="500"/>
                                    <a:pt x="742" y="500"/>
                                  </a:cubicBezTo>
                                  <a:close/>
                                  <a:moveTo>
                                    <a:pt x="135" y="486"/>
                                  </a:moveTo>
                                  <a:cubicBezTo>
                                    <a:pt x="124" y="486"/>
                                    <a:pt x="116" y="494"/>
                                    <a:pt x="114" y="504"/>
                                  </a:cubicBezTo>
                                  <a:cubicBezTo>
                                    <a:pt x="116" y="504"/>
                                    <a:pt x="116" y="504"/>
                                    <a:pt x="116" y="504"/>
                                  </a:cubicBezTo>
                                  <a:cubicBezTo>
                                    <a:pt x="116" y="500"/>
                                    <a:pt x="118" y="496"/>
                                    <a:pt x="121" y="493"/>
                                  </a:cubicBezTo>
                                  <a:cubicBezTo>
                                    <a:pt x="125" y="489"/>
                                    <a:pt x="130" y="487"/>
                                    <a:pt x="135" y="487"/>
                                  </a:cubicBezTo>
                                  <a:cubicBezTo>
                                    <a:pt x="140" y="487"/>
                                    <a:pt x="145" y="489"/>
                                    <a:pt x="149" y="493"/>
                                  </a:cubicBezTo>
                                  <a:cubicBezTo>
                                    <a:pt x="152" y="496"/>
                                    <a:pt x="154" y="500"/>
                                    <a:pt x="154" y="504"/>
                                  </a:cubicBezTo>
                                  <a:cubicBezTo>
                                    <a:pt x="156" y="504"/>
                                    <a:pt x="156" y="504"/>
                                    <a:pt x="156" y="504"/>
                                  </a:cubicBezTo>
                                  <a:cubicBezTo>
                                    <a:pt x="154" y="494"/>
                                    <a:pt x="146" y="486"/>
                                    <a:pt x="135" y="486"/>
                                  </a:cubicBezTo>
                                  <a:close/>
                                  <a:moveTo>
                                    <a:pt x="135" y="493"/>
                                  </a:moveTo>
                                  <a:cubicBezTo>
                                    <a:pt x="129" y="493"/>
                                    <a:pt x="123" y="498"/>
                                    <a:pt x="122" y="504"/>
                                  </a:cubicBezTo>
                                  <a:cubicBezTo>
                                    <a:pt x="123" y="504"/>
                                    <a:pt x="123" y="504"/>
                                    <a:pt x="123" y="504"/>
                                  </a:cubicBezTo>
                                  <a:cubicBezTo>
                                    <a:pt x="125" y="499"/>
                                    <a:pt x="129" y="495"/>
                                    <a:pt x="135" y="495"/>
                                  </a:cubicBezTo>
                                  <a:cubicBezTo>
                                    <a:pt x="141" y="495"/>
                                    <a:pt x="145" y="499"/>
                                    <a:pt x="147" y="504"/>
                                  </a:cubicBezTo>
                                  <a:cubicBezTo>
                                    <a:pt x="148" y="504"/>
                                    <a:pt x="148" y="504"/>
                                    <a:pt x="148" y="504"/>
                                  </a:cubicBezTo>
                                  <a:cubicBezTo>
                                    <a:pt x="147" y="498"/>
                                    <a:pt x="142" y="493"/>
                                    <a:pt x="135" y="493"/>
                                  </a:cubicBezTo>
                                  <a:close/>
                                  <a:moveTo>
                                    <a:pt x="742" y="493"/>
                                  </a:moveTo>
                                  <a:cubicBezTo>
                                    <a:pt x="735" y="493"/>
                                    <a:pt x="730" y="498"/>
                                    <a:pt x="728" y="504"/>
                                  </a:cubicBezTo>
                                  <a:cubicBezTo>
                                    <a:pt x="730" y="504"/>
                                    <a:pt x="730" y="504"/>
                                    <a:pt x="730" y="504"/>
                                  </a:cubicBezTo>
                                  <a:cubicBezTo>
                                    <a:pt x="731" y="499"/>
                                    <a:pt x="736" y="495"/>
                                    <a:pt x="742" y="495"/>
                                  </a:cubicBezTo>
                                  <a:cubicBezTo>
                                    <a:pt x="747" y="495"/>
                                    <a:pt x="752" y="499"/>
                                    <a:pt x="753" y="504"/>
                                  </a:cubicBezTo>
                                  <a:cubicBezTo>
                                    <a:pt x="755" y="504"/>
                                    <a:pt x="755" y="504"/>
                                    <a:pt x="755" y="504"/>
                                  </a:cubicBezTo>
                                  <a:cubicBezTo>
                                    <a:pt x="754" y="498"/>
                                    <a:pt x="748" y="493"/>
                                    <a:pt x="742" y="49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/>
                          </wps:spPr>
                          <wps:style>
                            <a:lnRef idx="0">
                              <a:schemeClr val="accent2"/>
                            </a:lnRef>
                            <a:fillRef idx="3">
                              <a:schemeClr val="accent2"/>
                            </a:fillRef>
                            <a:effectRef idx="3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Rounded Rectangle 66"/>
                          <wps:cNvSpPr/>
                          <wps:spPr>
                            <a:xfrm>
                              <a:off x="276045" y="207034"/>
                              <a:ext cx="2418715" cy="1185545"/>
                            </a:xfrm>
                            <a:prstGeom prst="roundRect">
                              <a:avLst>
                                <a:gd name="adj" fmla="val 10846"/>
                              </a:avLst>
                            </a:prstGeom>
                            <a:solidFill>
                              <a:srgbClr val="FFE181"/>
                            </a:solidFill>
                            <a:ln/>
                          </wps:spPr>
                          <wps:style>
                            <a:lnRef idx="0">
                              <a:schemeClr val="accent2"/>
                            </a:lnRef>
                            <a:fillRef idx="3">
                              <a:schemeClr val="accent2"/>
                            </a:fillRef>
                            <a:effectRef idx="3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8" name="Group 78"/>
                        <wpg:cNvGrpSpPr/>
                        <wpg:grpSpPr>
                          <a:xfrm>
                            <a:off x="0" y="0"/>
                            <a:ext cx="2971800" cy="1600200"/>
                            <a:chOff x="0" y="0"/>
                            <a:chExt cx="2971165" cy="1600200"/>
                          </a:xfrm>
                          <a:grpFill/>
                        </wpg:grpSpPr>
                        <wps:wsp>
                          <wps:cNvPr id="64" name="Freeform 13"/>
                          <wps:cNvSpPr>
                            <a:spLocks noEditPoints="1"/>
                          </wps:cNvSpPr>
                          <wps:spPr bwMode="auto">
                            <a:xfrm>
                              <a:off x="0" y="0"/>
                              <a:ext cx="2971165" cy="1600200"/>
                            </a:xfrm>
                            <a:custGeom>
                              <a:avLst/>
                              <a:gdLst>
                                <a:gd name="T0" fmla="*/ 937 w 937"/>
                                <a:gd name="T1" fmla="*/ 157 h 504"/>
                                <a:gd name="T2" fmla="*/ 895 w 937"/>
                                <a:gd name="T3" fmla="*/ 466 h 504"/>
                                <a:gd name="T4" fmla="*/ 42 w 937"/>
                                <a:gd name="T5" fmla="*/ 404 h 504"/>
                                <a:gd name="T6" fmla="*/ 13 w 937"/>
                                <a:gd name="T7" fmla="*/ 179 h 504"/>
                                <a:gd name="T8" fmla="*/ 56 w 937"/>
                                <a:gd name="T9" fmla="*/ 48 h 504"/>
                                <a:gd name="T10" fmla="*/ 526 w 937"/>
                                <a:gd name="T11" fmla="*/ 1 h 504"/>
                                <a:gd name="T12" fmla="*/ 25 w 937"/>
                                <a:gd name="T13" fmla="*/ 44 h 504"/>
                                <a:gd name="T14" fmla="*/ 788 w 937"/>
                                <a:gd name="T15" fmla="*/ 22 h 504"/>
                                <a:gd name="T16" fmla="*/ 542 w 937"/>
                                <a:gd name="T17" fmla="*/ 455 h 504"/>
                                <a:gd name="T18" fmla="*/ 179 w 937"/>
                                <a:gd name="T19" fmla="*/ 455 h 504"/>
                                <a:gd name="T20" fmla="*/ 135 w 937"/>
                                <a:gd name="T21" fmla="*/ 60 h 504"/>
                                <a:gd name="T22" fmla="*/ 399 w 937"/>
                                <a:gd name="T23" fmla="*/ 44 h 504"/>
                                <a:gd name="T24" fmla="*/ 627 w 937"/>
                                <a:gd name="T25" fmla="*/ 45 h 504"/>
                                <a:gd name="T26" fmla="*/ 777 w 937"/>
                                <a:gd name="T27" fmla="*/ 215 h 504"/>
                                <a:gd name="T28" fmla="*/ 696 w 937"/>
                                <a:gd name="T29" fmla="*/ 433 h 504"/>
                                <a:gd name="T30" fmla="*/ 426 w 937"/>
                                <a:gd name="T31" fmla="*/ 438 h 504"/>
                                <a:gd name="T32" fmla="*/ 211 w 937"/>
                                <a:gd name="T33" fmla="*/ 431 h 504"/>
                                <a:gd name="T34" fmla="*/ 560 w 937"/>
                                <a:gd name="T35" fmla="*/ 69 h 504"/>
                                <a:gd name="T36" fmla="*/ 549 w 937"/>
                                <a:gd name="T37" fmla="*/ 396 h 504"/>
                                <a:gd name="T38" fmla="*/ 214 w 937"/>
                                <a:gd name="T39" fmla="*/ 301 h 504"/>
                                <a:gd name="T40" fmla="*/ 404 w 937"/>
                                <a:gd name="T41" fmla="*/ 103 h 504"/>
                                <a:gd name="T42" fmla="*/ 633 w 937"/>
                                <a:gd name="T43" fmla="*/ 96 h 504"/>
                                <a:gd name="T44" fmla="*/ 621 w 937"/>
                                <a:gd name="T45" fmla="*/ 332 h 504"/>
                                <a:gd name="T46" fmla="*/ 352 w 937"/>
                                <a:gd name="T47" fmla="*/ 360 h 504"/>
                                <a:gd name="T48" fmla="*/ 541 w 937"/>
                                <a:gd name="T49" fmla="*/ 119 h 504"/>
                                <a:gd name="T50" fmla="*/ 334 w 937"/>
                                <a:gd name="T51" fmla="*/ 305 h 504"/>
                                <a:gd name="T52" fmla="*/ 499 w 937"/>
                                <a:gd name="T53" fmla="*/ 142 h 504"/>
                                <a:gd name="T54" fmla="*/ 438 w 937"/>
                                <a:gd name="T55" fmla="*/ 171 h 504"/>
                                <a:gd name="T56" fmla="*/ 512 w 937"/>
                                <a:gd name="T57" fmla="*/ 250 h 504"/>
                                <a:gd name="T58" fmla="*/ 378 w 937"/>
                                <a:gd name="T59" fmla="*/ 216 h 504"/>
                                <a:gd name="T60" fmla="*/ 578 w 937"/>
                                <a:gd name="T61" fmla="*/ 273 h 504"/>
                                <a:gd name="T62" fmla="*/ 332 w 937"/>
                                <a:gd name="T63" fmla="*/ 176 h 504"/>
                                <a:gd name="T64" fmla="*/ 327 w 937"/>
                                <a:gd name="T65" fmla="*/ 344 h 504"/>
                                <a:gd name="T66" fmla="*/ 633 w 937"/>
                                <a:gd name="T67" fmla="*/ 199 h 504"/>
                                <a:gd name="T68" fmla="*/ 225 w 937"/>
                                <a:gd name="T69" fmla="*/ 209 h 504"/>
                                <a:gd name="T70" fmla="*/ 256 w 937"/>
                                <a:gd name="T71" fmla="*/ 301 h 504"/>
                                <a:gd name="T72" fmla="*/ 681 w 937"/>
                                <a:gd name="T73" fmla="*/ 288 h 504"/>
                                <a:gd name="T74" fmla="*/ 669 w 937"/>
                                <a:gd name="T75" fmla="*/ 130 h 504"/>
                                <a:gd name="T76" fmla="*/ 195 w 937"/>
                                <a:gd name="T77" fmla="*/ 193 h 504"/>
                                <a:gd name="T78" fmla="*/ 195 w 937"/>
                                <a:gd name="T79" fmla="*/ 354 h 504"/>
                                <a:gd name="T80" fmla="*/ 769 w 937"/>
                                <a:gd name="T81" fmla="*/ 250 h 504"/>
                                <a:gd name="T82" fmla="*/ 770 w 937"/>
                                <a:gd name="T83" fmla="*/ 147 h 504"/>
                                <a:gd name="T84" fmla="*/ 156 w 937"/>
                                <a:gd name="T85" fmla="*/ 147 h 504"/>
                                <a:gd name="T86" fmla="*/ 168 w 937"/>
                                <a:gd name="T87" fmla="*/ 309 h 504"/>
                                <a:gd name="T88" fmla="*/ 788 w 937"/>
                                <a:gd name="T89" fmla="*/ 433 h 504"/>
                                <a:gd name="T90" fmla="*/ 803 w 937"/>
                                <a:gd name="T91" fmla="*/ 267 h 504"/>
                                <a:gd name="T92" fmla="*/ 826 w 937"/>
                                <a:gd name="T93" fmla="*/ 112 h 504"/>
                                <a:gd name="T94" fmla="*/ 570 w 937"/>
                                <a:gd name="T95" fmla="*/ 44 h 504"/>
                                <a:gd name="T96" fmla="*/ 298 w 937"/>
                                <a:gd name="T97" fmla="*/ 48 h 504"/>
                                <a:gd name="T98" fmla="*/ 69 w 937"/>
                                <a:gd name="T99" fmla="*/ 96 h 504"/>
                                <a:gd name="T100" fmla="*/ 50 w 937"/>
                                <a:gd name="T101" fmla="*/ 265 h 504"/>
                                <a:gd name="T102" fmla="*/ 50 w 937"/>
                                <a:gd name="T103" fmla="*/ 420 h 504"/>
                                <a:gd name="T104" fmla="*/ 224 w 937"/>
                                <a:gd name="T105" fmla="*/ 467 h 504"/>
                                <a:gd name="T106" fmla="*/ 438 w 937"/>
                                <a:gd name="T107" fmla="*/ 486 h 504"/>
                                <a:gd name="T108" fmla="*/ 590 w 937"/>
                                <a:gd name="T109" fmla="*/ 466 h 504"/>
                                <a:gd name="T110" fmla="*/ 836 w 937"/>
                                <a:gd name="T111" fmla="*/ 455 h 504"/>
                                <a:gd name="T112" fmla="*/ 924 w 937"/>
                                <a:gd name="T113" fmla="*/ 390 h 504"/>
                                <a:gd name="T114" fmla="*/ 869 w 937"/>
                                <a:gd name="T115" fmla="*/ 302 h 504"/>
                                <a:gd name="T116" fmla="*/ 828 w 937"/>
                                <a:gd name="T117" fmla="*/ 215 h 504"/>
                                <a:gd name="T118" fmla="*/ 839 w 937"/>
                                <a:gd name="T119" fmla="*/ 123 h 504"/>
                                <a:gd name="T120" fmla="*/ 907 w 937"/>
                                <a:gd name="T121" fmla="*/ 96 h 504"/>
                                <a:gd name="T122" fmla="*/ 222 w 937"/>
                                <a:gd name="T123" fmla="*/ 504 h 504"/>
                                <a:gd name="T124" fmla="*/ 159 w 937"/>
                                <a:gd name="T125" fmla="*/ 483 h 5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937" h="504">
                                  <a:moveTo>
                                    <a:pt x="566" y="504"/>
                                  </a:moveTo>
                                  <a:cubicBezTo>
                                    <a:pt x="564" y="504"/>
                                    <a:pt x="564" y="504"/>
                                    <a:pt x="564" y="504"/>
                                  </a:cubicBezTo>
                                  <a:cubicBezTo>
                                    <a:pt x="563" y="503"/>
                                    <a:pt x="562" y="502"/>
                                    <a:pt x="560" y="502"/>
                                  </a:cubicBezTo>
                                  <a:cubicBezTo>
                                    <a:pt x="558" y="502"/>
                                    <a:pt x="557" y="503"/>
                                    <a:pt x="556" y="504"/>
                                  </a:cubicBezTo>
                                  <a:cubicBezTo>
                                    <a:pt x="554" y="504"/>
                                    <a:pt x="554" y="504"/>
                                    <a:pt x="554" y="504"/>
                                  </a:cubicBezTo>
                                  <a:cubicBezTo>
                                    <a:pt x="555" y="502"/>
                                    <a:pt x="557" y="500"/>
                                    <a:pt x="560" y="500"/>
                                  </a:cubicBezTo>
                                  <a:cubicBezTo>
                                    <a:pt x="563" y="500"/>
                                    <a:pt x="565" y="502"/>
                                    <a:pt x="566" y="504"/>
                                  </a:cubicBezTo>
                                  <a:close/>
                                  <a:moveTo>
                                    <a:pt x="499" y="463"/>
                                  </a:moveTo>
                                  <a:cubicBezTo>
                                    <a:pt x="476" y="463"/>
                                    <a:pt x="457" y="481"/>
                                    <a:pt x="455" y="504"/>
                                  </a:cubicBezTo>
                                  <a:cubicBezTo>
                                    <a:pt x="457" y="504"/>
                                    <a:pt x="457" y="504"/>
                                    <a:pt x="457" y="504"/>
                                  </a:cubicBezTo>
                                  <a:cubicBezTo>
                                    <a:pt x="458" y="494"/>
                                    <a:pt x="462" y="484"/>
                                    <a:pt x="469" y="477"/>
                                  </a:cubicBezTo>
                                  <a:cubicBezTo>
                                    <a:pt x="477" y="470"/>
                                    <a:pt x="487" y="465"/>
                                    <a:pt x="499" y="465"/>
                                  </a:cubicBezTo>
                                  <a:cubicBezTo>
                                    <a:pt x="510" y="465"/>
                                    <a:pt x="521" y="470"/>
                                    <a:pt x="528" y="477"/>
                                  </a:cubicBezTo>
                                  <a:cubicBezTo>
                                    <a:pt x="535" y="484"/>
                                    <a:pt x="540" y="494"/>
                                    <a:pt x="540" y="504"/>
                                  </a:cubicBezTo>
                                  <a:cubicBezTo>
                                    <a:pt x="542" y="504"/>
                                    <a:pt x="542" y="504"/>
                                    <a:pt x="542" y="504"/>
                                  </a:cubicBezTo>
                                  <a:cubicBezTo>
                                    <a:pt x="541" y="481"/>
                                    <a:pt x="522" y="463"/>
                                    <a:pt x="499" y="463"/>
                                  </a:cubicBezTo>
                                  <a:close/>
                                  <a:moveTo>
                                    <a:pt x="256" y="493"/>
                                  </a:moveTo>
                                  <a:cubicBezTo>
                                    <a:pt x="249" y="493"/>
                                    <a:pt x="244" y="498"/>
                                    <a:pt x="243" y="504"/>
                                  </a:cubicBezTo>
                                  <a:cubicBezTo>
                                    <a:pt x="244" y="504"/>
                                    <a:pt x="244" y="504"/>
                                    <a:pt x="244" y="504"/>
                                  </a:cubicBezTo>
                                  <a:cubicBezTo>
                                    <a:pt x="246" y="499"/>
                                    <a:pt x="250" y="495"/>
                                    <a:pt x="256" y="495"/>
                                  </a:cubicBezTo>
                                  <a:cubicBezTo>
                                    <a:pt x="262" y="495"/>
                                    <a:pt x="266" y="499"/>
                                    <a:pt x="267" y="504"/>
                                  </a:cubicBezTo>
                                  <a:cubicBezTo>
                                    <a:pt x="269" y="504"/>
                                    <a:pt x="269" y="504"/>
                                    <a:pt x="269" y="504"/>
                                  </a:cubicBezTo>
                                  <a:cubicBezTo>
                                    <a:pt x="268" y="498"/>
                                    <a:pt x="262" y="493"/>
                                    <a:pt x="256" y="493"/>
                                  </a:cubicBezTo>
                                  <a:close/>
                                  <a:moveTo>
                                    <a:pt x="195" y="500"/>
                                  </a:moveTo>
                                  <a:cubicBezTo>
                                    <a:pt x="192" y="500"/>
                                    <a:pt x="190" y="502"/>
                                    <a:pt x="189" y="504"/>
                                  </a:cubicBezTo>
                                  <a:cubicBezTo>
                                    <a:pt x="191" y="504"/>
                                    <a:pt x="191" y="504"/>
                                    <a:pt x="191" y="504"/>
                                  </a:cubicBezTo>
                                  <a:cubicBezTo>
                                    <a:pt x="192" y="503"/>
                                    <a:pt x="193" y="502"/>
                                    <a:pt x="195" y="502"/>
                                  </a:cubicBezTo>
                                  <a:cubicBezTo>
                                    <a:pt x="197" y="502"/>
                                    <a:pt x="198" y="503"/>
                                    <a:pt x="199" y="504"/>
                                  </a:cubicBezTo>
                                  <a:cubicBezTo>
                                    <a:pt x="201" y="504"/>
                                    <a:pt x="201" y="504"/>
                                    <a:pt x="201" y="504"/>
                                  </a:cubicBezTo>
                                  <a:cubicBezTo>
                                    <a:pt x="200" y="502"/>
                                    <a:pt x="198" y="500"/>
                                    <a:pt x="195" y="500"/>
                                  </a:cubicBezTo>
                                  <a:close/>
                                  <a:moveTo>
                                    <a:pt x="499" y="471"/>
                                  </a:moveTo>
                                  <a:cubicBezTo>
                                    <a:pt x="480" y="471"/>
                                    <a:pt x="464" y="486"/>
                                    <a:pt x="463" y="504"/>
                                  </a:cubicBezTo>
                                  <a:cubicBezTo>
                                    <a:pt x="465" y="504"/>
                                    <a:pt x="465" y="504"/>
                                    <a:pt x="465" y="504"/>
                                  </a:cubicBezTo>
                                  <a:cubicBezTo>
                                    <a:pt x="465" y="496"/>
                                    <a:pt x="469" y="488"/>
                                    <a:pt x="474" y="483"/>
                                  </a:cubicBezTo>
                                  <a:cubicBezTo>
                                    <a:pt x="481" y="476"/>
                                    <a:pt x="489" y="473"/>
                                    <a:pt x="499" y="473"/>
                                  </a:cubicBezTo>
                                  <a:cubicBezTo>
                                    <a:pt x="508" y="473"/>
                                    <a:pt x="517" y="476"/>
                                    <a:pt x="523" y="483"/>
                                  </a:cubicBezTo>
                                  <a:cubicBezTo>
                                    <a:pt x="528" y="488"/>
                                    <a:pt x="532" y="496"/>
                                    <a:pt x="533" y="504"/>
                                  </a:cubicBezTo>
                                  <a:cubicBezTo>
                                    <a:pt x="534" y="504"/>
                                    <a:pt x="534" y="504"/>
                                    <a:pt x="534" y="504"/>
                                  </a:cubicBezTo>
                                  <a:cubicBezTo>
                                    <a:pt x="533" y="486"/>
                                    <a:pt x="517" y="471"/>
                                    <a:pt x="499" y="471"/>
                                  </a:cubicBezTo>
                                  <a:close/>
                                  <a:moveTo>
                                    <a:pt x="256" y="500"/>
                                  </a:moveTo>
                                  <a:cubicBezTo>
                                    <a:pt x="253" y="500"/>
                                    <a:pt x="251" y="502"/>
                                    <a:pt x="250" y="504"/>
                                  </a:cubicBezTo>
                                  <a:cubicBezTo>
                                    <a:pt x="252" y="504"/>
                                    <a:pt x="252" y="504"/>
                                    <a:pt x="252" y="504"/>
                                  </a:cubicBezTo>
                                  <a:cubicBezTo>
                                    <a:pt x="253" y="503"/>
                                    <a:pt x="254" y="502"/>
                                    <a:pt x="256" y="502"/>
                                  </a:cubicBezTo>
                                  <a:cubicBezTo>
                                    <a:pt x="258" y="502"/>
                                    <a:pt x="259" y="503"/>
                                    <a:pt x="260" y="504"/>
                                  </a:cubicBezTo>
                                  <a:cubicBezTo>
                                    <a:pt x="262" y="504"/>
                                    <a:pt x="262" y="504"/>
                                    <a:pt x="262" y="504"/>
                                  </a:cubicBezTo>
                                  <a:cubicBezTo>
                                    <a:pt x="261" y="502"/>
                                    <a:pt x="259" y="500"/>
                                    <a:pt x="256" y="500"/>
                                  </a:cubicBezTo>
                                  <a:close/>
                                  <a:moveTo>
                                    <a:pt x="499" y="478"/>
                                  </a:moveTo>
                                  <a:cubicBezTo>
                                    <a:pt x="484" y="478"/>
                                    <a:pt x="471" y="489"/>
                                    <a:pt x="470" y="504"/>
                                  </a:cubicBezTo>
                                  <a:cubicBezTo>
                                    <a:pt x="472" y="504"/>
                                    <a:pt x="472" y="504"/>
                                    <a:pt x="472" y="504"/>
                                  </a:cubicBezTo>
                                  <a:cubicBezTo>
                                    <a:pt x="472" y="498"/>
                                    <a:pt x="475" y="492"/>
                                    <a:pt x="479" y="488"/>
                                  </a:cubicBezTo>
                                  <a:cubicBezTo>
                                    <a:pt x="484" y="483"/>
                                    <a:pt x="491" y="480"/>
                                    <a:pt x="499" y="480"/>
                                  </a:cubicBezTo>
                                  <a:cubicBezTo>
                                    <a:pt x="506" y="480"/>
                                    <a:pt x="513" y="483"/>
                                    <a:pt x="518" y="488"/>
                                  </a:cubicBezTo>
                                  <a:cubicBezTo>
                                    <a:pt x="522" y="492"/>
                                    <a:pt x="525" y="498"/>
                                    <a:pt x="526" y="504"/>
                                  </a:cubicBezTo>
                                  <a:cubicBezTo>
                                    <a:pt x="527" y="504"/>
                                    <a:pt x="527" y="504"/>
                                    <a:pt x="527" y="504"/>
                                  </a:cubicBezTo>
                                  <a:cubicBezTo>
                                    <a:pt x="526" y="489"/>
                                    <a:pt x="514" y="478"/>
                                    <a:pt x="499" y="478"/>
                                  </a:cubicBezTo>
                                  <a:close/>
                                  <a:moveTo>
                                    <a:pt x="256" y="486"/>
                                  </a:moveTo>
                                  <a:cubicBezTo>
                                    <a:pt x="245" y="486"/>
                                    <a:pt x="236" y="494"/>
                                    <a:pt x="235" y="504"/>
                                  </a:cubicBezTo>
                                  <a:cubicBezTo>
                                    <a:pt x="237" y="504"/>
                                    <a:pt x="237" y="504"/>
                                    <a:pt x="237" y="504"/>
                                  </a:cubicBezTo>
                                  <a:cubicBezTo>
                                    <a:pt x="237" y="500"/>
                                    <a:pt x="239" y="496"/>
                                    <a:pt x="242" y="493"/>
                                  </a:cubicBezTo>
                                  <a:cubicBezTo>
                                    <a:pt x="246" y="489"/>
                                    <a:pt x="250" y="487"/>
                                    <a:pt x="256" y="487"/>
                                  </a:cubicBezTo>
                                  <a:cubicBezTo>
                                    <a:pt x="261" y="487"/>
                                    <a:pt x="266" y="489"/>
                                    <a:pt x="270" y="493"/>
                                  </a:cubicBezTo>
                                  <a:cubicBezTo>
                                    <a:pt x="273" y="496"/>
                                    <a:pt x="275" y="500"/>
                                    <a:pt x="275" y="504"/>
                                  </a:cubicBezTo>
                                  <a:cubicBezTo>
                                    <a:pt x="277" y="504"/>
                                    <a:pt x="277" y="504"/>
                                    <a:pt x="277" y="504"/>
                                  </a:cubicBezTo>
                                  <a:cubicBezTo>
                                    <a:pt x="275" y="494"/>
                                    <a:pt x="267" y="486"/>
                                    <a:pt x="256" y="486"/>
                                  </a:cubicBezTo>
                                  <a:close/>
                                  <a:moveTo>
                                    <a:pt x="378" y="486"/>
                                  </a:moveTo>
                                  <a:cubicBezTo>
                                    <a:pt x="367" y="486"/>
                                    <a:pt x="358" y="494"/>
                                    <a:pt x="357" y="504"/>
                                  </a:cubicBezTo>
                                  <a:cubicBezTo>
                                    <a:pt x="359" y="504"/>
                                    <a:pt x="359" y="504"/>
                                    <a:pt x="359" y="504"/>
                                  </a:cubicBezTo>
                                  <a:cubicBezTo>
                                    <a:pt x="359" y="500"/>
                                    <a:pt x="361" y="496"/>
                                    <a:pt x="364" y="493"/>
                                  </a:cubicBezTo>
                                  <a:cubicBezTo>
                                    <a:pt x="368" y="489"/>
                                    <a:pt x="372" y="487"/>
                                    <a:pt x="378" y="487"/>
                                  </a:cubicBezTo>
                                  <a:cubicBezTo>
                                    <a:pt x="383" y="487"/>
                                    <a:pt x="388" y="489"/>
                                    <a:pt x="392" y="493"/>
                                  </a:cubicBezTo>
                                  <a:cubicBezTo>
                                    <a:pt x="394" y="496"/>
                                    <a:pt x="396" y="500"/>
                                    <a:pt x="397" y="504"/>
                                  </a:cubicBezTo>
                                  <a:cubicBezTo>
                                    <a:pt x="399" y="504"/>
                                    <a:pt x="399" y="504"/>
                                    <a:pt x="399" y="504"/>
                                  </a:cubicBezTo>
                                  <a:cubicBezTo>
                                    <a:pt x="397" y="494"/>
                                    <a:pt x="388" y="486"/>
                                    <a:pt x="378" y="486"/>
                                  </a:cubicBezTo>
                                  <a:close/>
                                  <a:moveTo>
                                    <a:pt x="256" y="463"/>
                                  </a:moveTo>
                                  <a:cubicBezTo>
                                    <a:pt x="233" y="463"/>
                                    <a:pt x="214" y="481"/>
                                    <a:pt x="213" y="504"/>
                                  </a:cubicBezTo>
                                  <a:cubicBezTo>
                                    <a:pt x="214" y="504"/>
                                    <a:pt x="214" y="504"/>
                                    <a:pt x="214" y="504"/>
                                  </a:cubicBezTo>
                                  <a:cubicBezTo>
                                    <a:pt x="215" y="494"/>
                                    <a:pt x="219" y="484"/>
                                    <a:pt x="226" y="477"/>
                                  </a:cubicBezTo>
                                  <a:cubicBezTo>
                                    <a:pt x="234" y="470"/>
                                    <a:pt x="244" y="465"/>
                                    <a:pt x="256" y="465"/>
                                  </a:cubicBezTo>
                                  <a:cubicBezTo>
                                    <a:pt x="267" y="465"/>
                                    <a:pt x="278" y="470"/>
                                    <a:pt x="286" y="477"/>
                                  </a:cubicBezTo>
                                  <a:cubicBezTo>
                                    <a:pt x="293" y="484"/>
                                    <a:pt x="297" y="494"/>
                                    <a:pt x="298" y="504"/>
                                  </a:cubicBezTo>
                                  <a:cubicBezTo>
                                    <a:pt x="299" y="504"/>
                                    <a:pt x="299" y="504"/>
                                    <a:pt x="299" y="504"/>
                                  </a:cubicBezTo>
                                  <a:cubicBezTo>
                                    <a:pt x="298" y="481"/>
                                    <a:pt x="279" y="463"/>
                                    <a:pt x="256" y="463"/>
                                  </a:cubicBezTo>
                                  <a:close/>
                                  <a:moveTo>
                                    <a:pt x="378" y="478"/>
                                  </a:moveTo>
                                  <a:cubicBezTo>
                                    <a:pt x="363" y="478"/>
                                    <a:pt x="351" y="489"/>
                                    <a:pt x="349" y="504"/>
                                  </a:cubicBezTo>
                                  <a:cubicBezTo>
                                    <a:pt x="351" y="504"/>
                                    <a:pt x="351" y="504"/>
                                    <a:pt x="351" y="504"/>
                                  </a:cubicBezTo>
                                  <a:cubicBezTo>
                                    <a:pt x="351" y="498"/>
                                    <a:pt x="354" y="492"/>
                                    <a:pt x="359" y="488"/>
                                  </a:cubicBezTo>
                                  <a:cubicBezTo>
                                    <a:pt x="363" y="483"/>
                                    <a:pt x="370" y="480"/>
                                    <a:pt x="378" y="480"/>
                                  </a:cubicBezTo>
                                  <a:cubicBezTo>
                                    <a:pt x="385" y="480"/>
                                    <a:pt x="392" y="483"/>
                                    <a:pt x="397" y="488"/>
                                  </a:cubicBezTo>
                                  <a:cubicBezTo>
                                    <a:pt x="401" y="492"/>
                                    <a:pt x="404" y="498"/>
                                    <a:pt x="405" y="504"/>
                                  </a:cubicBezTo>
                                  <a:cubicBezTo>
                                    <a:pt x="406" y="504"/>
                                    <a:pt x="406" y="504"/>
                                    <a:pt x="406" y="504"/>
                                  </a:cubicBezTo>
                                  <a:cubicBezTo>
                                    <a:pt x="405" y="489"/>
                                    <a:pt x="393" y="478"/>
                                    <a:pt x="378" y="478"/>
                                  </a:cubicBezTo>
                                  <a:close/>
                                  <a:moveTo>
                                    <a:pt x="378" y="493"/>
                                  </a:moveTo>
                                  <a:cubicBezTo>
                                    <a:pt x="371" y="493"/>
                                    <a:pt x="366" y="498"/>
                                    <a:pt x="365" y="504"/>
                                  </a:cubicBezTo>
                                  <a:cubicBezTo>
                                    <a:pt x="366" y="504"/>
                                    <a:pt x="366" y="504"/>
                                    <a:pt x="366" y="504"/>
                                  </a:cubicBezTo>
                                  <a:cubicBezTo>
                                    <a:pt x="367" y="499"/>
                                    <a:pt x="372" y="495"/>
                                    <a:pt x="378" y="495"/>
                                  </a:cubicBezTo>
                                  <a:cubicBezTo>
                                    <a:pt x="383" y="495"/>
                                    <a:pt x="388" y="499"/>
                                    <a:pt x="389" y="504"/>
                                  </a:cubicBezTo>
                                  <a:cubicBezTo>
                                    <a:pt x="391" y="504"/>
                                    <a:pt x="391" y="504"/>
                                    <a:pt x="391" y="504"/>
                                  </a:cubicBezTo>
                                  <a:cubicBezTo>
                                    <a:pt x="390" y="498"/>
                                    <a:pt x="384" y="493"/>
                                    <a:pt x="378" y="493"/>
                                  </a:cubicBezTo>
                                  <a:close/>
                                  <a:moveTo>
                                    <a:pt x="378" y="500"/>
                                  </a:moveTo>
                                  <a:cubicBezTo>
                                    <a:pt x="375" y="500"/>
                                    <a:pt x="373" y="502"/>
                                    <a:pt x="372" y="504"/>
                                  </a:cubicBezTo>
                                  <a:cubicBezTo>
                                    <a:pt x="374" y="504"/>
                                    <a:pt x="374" y="504"/>
                                    <a:pt x="374" y="504"/>
                                  </a:cubicBezTo>
                                  <a:cubicBezTo>
                                    <a:pt x="375" y="503"/>
                                    <a:pt x="376" y="502"/>
                                    <a:pt x="378" y="502"/>
                                  </a:cubicBezTo>
                                  <a:cubicBezTo>
                                    <a:pt x="380" y="502"/>
                                    <a:pt x="381" y="503"/>
                                    <a:pt x="382" y="504"/>
                                  </a:cubicBezTo>
                                  <a:cubicBezTo>
                                    <a:pt x="384" y="504"/>
                                    <a:pt x="384" y="504"/>
                                    <a:pt x="384" y="504"/>
                                  </a:cubicBezTo>
                                  <a:cubicBezTo>
                                    <a:pt x="383" y="502"/>
                                    <a:pt x="380" y="500"/>
                                    <a:pt x="378" y="500"/>
                                  </a:cubicBezTo>
                                  <a:close/>
                                  <a:moveTo>
                                    <a:pt x="935" y="46"/>
                                  </a:moveTo>
                                  <a:cubicBezTo>
                                    <a:pt x="935" y="46"/>
                                    <a:pt x="936" y="46"/>
                                    <a:pt x="937" y="46"/>
                                  </a:cubicBezTo>
                                  <a:cubicBezTo>
                                    <a:pt x="937" y="48"/>
                                    <a:pt x="937" y="48"/>
                                    <a:pt x="937" y="48"/>
                                  </a:cubicBezTo>
                                  <a:cubicBezTo>
                                    <a:pt x="932" y="47"/>
                                    <a:pt x="928" y="46"/>
                                    <a:pt x="924" y="46"/>
                                  </a:cubicBezTo>
                                  <a:cubicBezTo>
                                    <a:pt x="913" y="46"/>
                                    <a:pt x="903" y="50"/>
                                    <a:pt x="895" y="55"/>
                                  </a:cubicBezTo>
                                  <a:cubicBezTo>
                                    <a:pt x="897" y="57"/>
                                    <a:pt x="898" y="58"/>
                                    <a:pt x="900" y="59"/>
                                  </a:cubicBezTo>
                                  <a:cubicBezTo>
                                    <a:pt x="907" y="55"/>
                                    <a:pt x="915" y="52"/>
                                    <a:pt x="924" y="52"/>
                                  </a:cubicBezTo>
                                  <a:cubicBezTo>
                                    <a:pt x="928" y="52"/>
                                    <a:pt x="932" y="53"/>
                                    <a:pt x="937" y="54"/>
                                  </a:cubicBezTo>
                                  <a:cubicBezTo>
                                    <a:pt x="937" y="56"/>
                                    <a:pt x="937" y="56"/>
                                    <a:pt x="937" y="56"/>
                                  </a:cubicBezTo>
                                  <a:cubicBezTo>
                                    <a:pt x="932" y="55"/>
                                    <a:pt x="928" y="54"/>
                                    <a:pt x="924" y="54"/>
                                  </a:cubicBezTo>
                                  <a:cubicBezTo>
                                    <a:pt x="915" y="54"/>
                                    <a:pt x="907" y="56"/>
                                    <a:pt x="901" y="61"/>
                                  </a:cubicBezTo>
                                  <a:cubicBezTo>
                                    <a:pt x="902" y="62"/>
                                    <a:pt x="904" y="64"/>
                                    <a:pt x="905" y="65"/>
                                  </a:cubicBezTo>
                                  <a:cubicBezTo>
                                    <a:pt x="910" y="62"/>
                                    <a:pt x="917" y="60"/>
                                    <a:pt x="924" y="60"/>
                                  </a:cubicBezTo>
                                  <a:cubicBezTo>
                                    <a:pt x="928" y="60"/>
                                    <a:pt x="932" y="61"/>
                                    <a:pt x="937" y="62"/>
                                  </a:cubicBezTo>
                                  <a:cubicBezTo>
                                    <a:pt x="937" y="64"/>
                                    <a:pt x="937" y="64"/>
                                    <a:pt x="937" y="64"/>
                                  </a:cubicBezTo>
                                  <a:cubicBezTo>
                                    <a:pt x="933" y="63"/>
                                    <a:pt x="928" y="62"/>
                                    <a:pt x="924" y="62"/>
                                  </a:cubicBezTo>
                                  <a:cubicBezTo>
                                    <a:pt x="917" y="62"/>
                                    <a:pt x="911" y="63"/>
                                    <a:pt x="906" y="67"/>
                                  </a:cubicBezTo>
                                  <a:cubicBezTo>
                                    <a:pt x="907" y="68"/>
                                    <a:pt x="908" y="70"/>
                                    <a:pt x="909" y="71"/>
                                  </a:cubicBezTo>
                                  <a:cubicBezTo>
                                    <a:pt x="913" y="69"/>
                                    <a:pt x="918" y="67"/>
                                    <a:pt x="924" y="67"/>
                                  </a:cubicBezTo>
                                  <a:cubicBezTo>
                                    <a:pt x="928" y="67"/>
                                    <a:pt x="933" y="68"/>
                                    <a:pt x="937" y="70"/>
                                  </a:cubicBezTo>
                                  <a:cubicBezTo>
                                    <a:pt x="937" y="72"/>
                                    <a:pt x="937" y="72"/>
                                    <a:pt x="937" y="72"/>
                                  </a:cubicBezTo>
                                  <a:cubicBezTo>
                                    <a:pt x="933" y="70"/>
                                    <a:pt x="928" y="69"/>
                                    <a:pt x="924" y="69"/>
                                  </a:cubicBezTo>
                                  <a:cubicBezTo>
                                    <a:pt x="918" y="69"/>
                                    <a:pt x="913" y="70"/>
                                    <a:pt x="909" y="73"/>
                                  </a:cubicBezTo>
                                  <a:cubicBezTo>
                                    <a:pt x="910" y="74"/>
                                    <a:pt x="911" y="76"/>
                                    <a:pt x="912" y="78"/>
                                  </a:cubicBezTo>
                                  <a:cubicBezTo>
                                    <a:pt x="915" y="76"/>
                                    <a:pt x="919" y="75"/>
                                    <a:pt x="924" y="75"/>
                                  </a:cubicBezTo>
                                  <a:cubicBezTo>
                                    <a:pt x="928" y="75"/>
                                    <a:pt x="933" y="76"/>
                                    <a:pt x="936" y="79"/>
                                  </a:cubicBezTo>
                                  <a:cubicBezTo>
                                    <a:pt x="936" y="79"/>
                                    <a:pt x="936" y="78"/>
                                    <a:pt x="937" y="78"/>
                                  </a:cubicBezTo>
                                  <a:cubicBezTo>
                                    <a:pt x="937" y="83"/>
                                    <a:pt x="937" y="83"/>
                                    <a:pt x="937" y="83"/>
                                  </a:cubicBezTo>
                                  <a:cubicBezTo>
                                    <a:pt x="935" y="87"/>
                                    <a:pt x="935" y="91"/>
                                    <a:pt x="935" y="96"/>
                                  </a:cubicBezTo>
                                  <a:cubicBezTo>
                                    <a:pt x="935" y="96"/>
                                    <a:pt x="935" y="97"/>
                                    <a:pt x="935" y="97"/>
                                  </a:cubicBezTo>
                                  <a:cubicBezTo>
                                    <a:pt x="935" y="97"/>
                                    <a:pt x="936" y="98"/>
                                    <a:pt x="937" y="98"/>
                                  </a:cubicBezTo>
                                  <a:cubicBezTo>
                                    <a:pt x="937" y="99"/>
                                    <a:pt x="937" y="99"/>
                                    <a:pt x="937" y="99"/>
                                  </a:cubicBezTo>
                                  <a:cubicBezTo>
                                    <a:pt x="932" y="98"/>
                                    <a:pt x="928" y="98"/>
                                    <a:pt x="924" y="98"/>
                                  </a:cubicBezTo>
                                  <a:cubicBezTo>
                                    <a:pt x="913" y="98"/>
                                    <a:pt x="903" y="101"/>
                                    <a:pt x="895" y="107"/>
                                  </a:cubicBezTo>
                                  <a:cubicBezTo>
                                    <a:pt x="897" y="108"/>
                                    <a:pt x="898" y="109"/>
                                    <a:pt x="900" y="111"/>
                                  </a:cubicBezTo>
                                  <a:cubicBezTo>
                                    <a:pt x="907" y="106"/>
                                    <a:pt x="915" y="104"/>
                                    <a:pt x="924" y="104"/>
                                  </a:cubicBezTo>
                                  <a:cubicBezTo>
                                    <a:pt x="928" y="104"/>
                                    <a:pt x="932" y="104"/>
                                    <a:pt x="937" y="106"/>
                                  </a:cubicBezTo>
                                  <a:cubicBezTo>
                                    <a:pt x="937" y="107"/>
                                    <a:pt x="937" y="107"/>
                                    <a:pt x="937" y="107"/>
                                  </a:cubicBezTo>
                                  <a:cubicBezTo>
                                    <a:pt x="932" y="106"/>
                                    <a:pt x="928" y="105"/>
                                    <a:pt x="924" y="105"/>
                                  </a:cubicBezTo>
                                  <a:cubicBezTo>
                                    <a:pt x="915" y="105"/>
                                    <a:pt x="907" y="108"/>
                                    <a:pt x="901" y="112"/>
                                  </a:cubicBezTo>
                                  <a:cubicBezTo>
                                    <a:pt x="902" y="113"/>
                                    <a:pt x="904" y="115"/>
                                    <a:pt x="905" y="117"/>
                                  </a:cubicBezTo>
                                  <a:cubicBezTo>
                                    <a:pt x="910" y="113"/>
                                    <a:pt x="917" y="111"/>
                                    <a:pt x="924" y="111"/>
                                  </a:cubicBezTo>
                                  <a:cubicBezTo>
                                    <a:pt x="928" y="111"/>
                                    <a:pt x="932" y="112"/>
                                    <a:pt x="937" y="114"/>
                                  </a:cubicBezTo>
                                  <a:cubicBezTo>
                                    <a:pt x="937" y="116"/>
                                    <a:pt x="937" y="116"/>
                                    <a:pt x="937" y="116"/>
                                  </a:cubicBezTo>
                                  <a:cubicBezTo>
                                    <a:pt x="933" y="114"/>
                                    <a:pt x="928" y="113"/>
                                    <a:pt x="924" y="113"/>
                                  </a:cubicBezTo>
                                  <a:cubicBezTo>
                                    <a:pt x="917" y="113"/>
                                    <a:pt x="911" y="115"/>
                                    <a:pt x="906" y="118"/>
                                  </a:cubicBezTo>
                                  <a:cubicBezTo>
                                    <a:pt x="907" y="119"/>
                                    <a:pt x="908" y="121"/>
                                    <a:pt x="909" y="123"/>
                                  </a:cubicBezTo>
                                  <a:cubicBezTo>
                                    <a:pt x="913" y="120"/>
                                    <a:pt x="918" y="118"/>
                                    <a:pt x="924" y="118"/>
                                  </a:cubicBezTo>
                                  <a:cubicBezTo>
                                    <a:pt x="928" y="118"/>
                                    <a:pt x="933" y="120"/>
                                    <a:pt x="937" y="121"/>
                                  </a:cubicBezTo>
                                  <a:cubicBezTo>
                                    <a:pt x="937" y="123"/>
                                    <a:pt x="937" y="123"/>
                                    <a:pt x="937" y="123"/>
                                  </a:cubicBezTo>
                                  <a:cubicBezTo>
                                    <a:pt x="933" y="121"/>
                                    <a:pt x="928" y="120"/>
                                    <a:pt x="924" y="120"/>
                                  </a:cubicBezTo>
                                  <a:cubicBezTo>
                                    <a:pt x="918" y="120"/>
                                    <a:pt x="913" y="121"/>
                                    <a:pt x="909" y="124"/>
                                  </a:cubicBezTo>
                                  <a:cubicBezTo>
                                    <a:pt x="910" y="126"/>
                                    <a:pt x="911" y="128"/>
                                    <a:pt x="912" y="130"/>
                                  </a:cubicBezTo>
                                  <a:cubicBezTo>
                                    <a:pt x="915" y="127"/>
                                    <a:pt x="919" y="126"/>
                                    <a:pt x="924" y="126"/>
                                  </a:cubicBezTo>
                                  <a:cubicBezTo>
                                    <a:pt x="928" y="126"/>
                                    <a:pt x="933" y="128"/>
                                    <a:pt x="936" y="130"/>
                                  </a:cubicBezTo>
                                  <a:cubicBezTo>
                                    <a:pt x="936" y="130"/>
                                    <a:pt x="936" y="130"/>
                                    <a:pt x="937" y="129"/>
                                  </a:cubicBezTo>
                                  <a:cubicBezTo>
                                    <a:pt x="937" y="134"/>
                                    <a:pt x="937" y="134"/>
                                    <a:pt x="937" y="134"/>
                                  </a:cubicBezTo>
                                  <a:cubicBezTo>
                                    <a:pt x="935" y="139"/>
                                    <a:pt x="935" y="143"/>
                                    <a:pt x="935" y="147"/>
                                  </a:cubicBezTo>
                                  <a:cubicBezTo>
                                    <a:pt x="935" y="148"/>
                                    <a:pt x="935" y="148"/>
                                    <a:pt x="935" y="149"/>
                                  </a:cubicBezTo>
                                  <a:cubicBezTo>
                                    <a:pt x="935" y="149"/>
                                    <a:pt x="936" y="149"/>
                                    <a:pt x="937" y="149"/>
                                  </a:cubicBezTo>
                                  <a:cubicBezTo>
                                    <a:pt x="937" y="151"/>
                                    <a:pt x="937" y="151"/>
                                    <a:pt x="937" y="151"/>
                                  </a:cubicBezTo>
                                  <a:cubicBezTo>
                                    <a:pt x="932" y="150"/>
                                    <a:pt x="928" y="149"/>
                                    <a:pt x="924" y="149"/>
                                  </a:cubicBezTo>
                                  <a:cubicBezTo>
                                    <a:pt x="913" y="149"/>
                                    <a:pt x="903" y="152"/>
                                    <a:pt x="895" y="158"/>
                                  </a:cubicBezTo>
                                  <a:cubicBezTo>
                                    <a:pt x="897" y="159"/>
                                    <a:pt x="898" y="161"/>
                                    <a:pt x="900" y="162"/>
                                  </a:cubicBezTo>
                                  <a:cubicBezTo>
                                    <a:pt x="907" y="158"/>
                                    <a:pt x="915" y="155"/>
                                    <a:pt x="924" y="155"/>
                                  </a:cubicBezTo>
                                  <a:cubicBezTo>
                                    <a:pt x="928" y="155"/>
                                    <a:pt x="932" y="156"/>
                                    <a:pt x="937" y="157"/>
                                  </a:cubicBezTo>
                                  <a:cubicBezTo>
                                    <a:pt x="937" y="159"/>
                                    <a:pt x="937" y="159"/>
                                    <a:pt x="937" y="159"/>
                                  </a:cubicBezTo>
                                  <a:cubicBezTo>
                                    <a:pt x="932" y="157"/>
                                    <a:pt x="928" y="157"/>
                                    <a:pt x="924" y="157"/>
                                  </a:cubicBezTo>
                                  <a:cubicBezTo>
                                    <a:pt x="915" y="157"/>
                                    <a:pt x="907" y="159"/>
                                    <a:pt x="901" y="163"/>
                                  </a:cubicBezTo>
                                  <a:cubicBezTo>
                                    <a:pt x="902" y="165"/>
                                    <a:pt x="904" y="166"/>
                                    <a:pt x="905" y="168"/>
                                  </a:cubicBezTo>
                                  <a:cubicBezTo>
                                    <a:pt x="910" y="165"/>
                                    <a:pt x="917" y="163"/>
                                    <a:pt x="924" y="163"/>
                                  </a:cubicBezTo>
                                  <a:cubicBezTo>
                                    <a:pt x="928" y="163"/>
                                    <a:pt x="932" y="164"/>
                                    <a:pt x="937" y="165"/>
                                  </a:cubicBezTo>
                                  <a:cubicBezTo>
                                    <a:pt x="937" y="167"/>
                                    <a:pt x="937" y="167"/>
                                    <a:pt x="937" y="167"/>
                                  </a:cubicBezTo>
                                  <a:cubicBezTo>
                                    <a:pt x="933" y="165"/>
                                    <a:pt x="928" y="164"/>
                                    <a:pt x="924" y="164"/>
                                  </a:cubicBezTo>
                                  <a:cubicBezTo>
                                    <a:pt x="917" y="164"/>
                                    <a:pt x="911" y="166"/>
                                    <a:pt x="906" y="169"/>
                                  </a:cubicBezTo>
                                  <a:cubicBezTo>
                                    <a:pt x="907" y="171"/>
                                    <a:pt x="908" y="172"/>
                                    <a:pt x="909" y="174"/>
                                  </a:cubicBezTo>
                                  <a:cubicBezTo>
                                    <a:pt x="913" y="171"/>
                                    <a:pt x="918" y="170"/>
                                    <a:pt x="924" y="170"/>
                                  </a:cubicBezTo>
                                  <a:cubicBezTo>
                                    <a:pt x="928" y="170"/>
                                    <a:pt x="933" y="171"/>
                                    <a:pt x="937" y="173"/>
                                  </a:cubicBezTo>
                                  <a:cubicBezTo>
                                    <a:pt x="937" y="175"/>
                                    <a:pt x="937" y="175"/>
                                    <a:pt x="937" y="175"/>
                                  </a:cubicBezTo>
                                  <a:cubicBezTo>
                                    <a:pt x="933" y="173"/>
                                    <a:pt x="928" y="171"/>
                                    <a:pt x="924" y="171"/>
                                  </a:cubicBezTo>
                                  <a:cubicBezTo>
                                    <a:pt x="918" y="171"/>
                                    <a:pt x="913" y="173"/>
                                    <a:pt x="909" y="175"/>
                                  </a:cubicBezTo>
                                  <a:cubicBezTo>
                                    <a:pt x="910" y="177"/>
                                    <a:pt x="911" y="179"/>
                                    <a:pt x="912" y="181"/>
                                  </a:cubicBezTo>
                                  <a:cubicBezTo>
                                    <a:pt x="915" y="179"/>
                                    <a:pt x="919" y="177"/>
                                    <a:pt x="924" y="177"/>
                                  </a:cubicBezTo>
                                  <a:cubicBezTo>
                                    <a:pt x="928" y="177"/>
                                    <a:pt x="933" y="179"/>
                                    <a:pt x="936" y="182"/>
                                  </a:cubicBezTo>
                                  <a:cubicBezTo>
                                    <a:pt x="936" y="181"/>
                                    <a:pt x="936" y="181"/>
                                    <a:pt x="937" y="181"/>
                                  </a:cubicBezTo>
                                  <a:cubicBezTo>
                                    <a:pt x="937" y="186"/>
                                    <a:pt x="937" y="186"/>
                                    <a:pt x="937" y="186"/>
                                  </a:cubicBezTo>
                                  <a:cubicBezTo>
                                    <a:pt x="935" y="190"/>
                                    <a:pt x="935" y="194"/>
                                    <a:pt x="935" y="199"/>
                                  </a:cubicBezTo>
                                  <a:cubicBezTo>
                                    <a:pt x="935" y="199"/>
                                    <a:pt x="935" y="199"/>
                                    <a:pt x="935" y="200"/>
                                  </a:cubicBezTo>
                                  <a:cubicBezTo>
                                    <a:pt x="935" y="200"/>
                                    <a:pt x="936" y="200"/>
                                    <a:pt x="937" y="200"/>
                                  </a:cubicBezTo>
                                  <a:cubicBezTo>
                                    <a:pt x="937" y="202"/>
                                    <a:pt x="937" y="202"/>
                                    <a:pt x="937" y="202"/>
                                  </a:cubicBezTo>
                                  <a:cubicBezTo>
                                    <a:pt x="932" y="201"/>
                                    <a:pt x="928" y="200"/>
                                    <a:pt x="924" y="200"/>
                                  </a:cubicBezTo>
                                  <a:cubicBezTo>
                                    <a:pt x="913" y="200"/>
                                    <a:pt x="903" y="204"/>
                                    <a:pt x="895" y="209"/>
                                  </a:cubicBezTo>
                                  <a:cubicBezTo>
                                    <a:pt x="897" y="211"/>
                                    <a:pt x="898" y="212"/>
                                    <a:pt x="900" y="214"/>
                                  </a:cubicBezTo>
                                  <a:cubicBezTo>
                                    <a:pt x="907" y="209"/>
                                    <a:pt x="915" y="206"/>
                                    <a:pt x="924" y="206"/>
                                  </a:cubicBezTo>
                                  <a:cubicBezTo>
                                    <a:pt x="928" y="206"/>
                                    <a:pt x="932" y="207"/>
                                    <a:pt x="937" y="208"/>
                                  </a:cubicBezTo>
                                  <a:cubicBezTo>
                                    <a:pt x="937" y="210"/>
                                    <a:pt x="937" y="210"/>
                                    <a:pt x="937" y="210"/>
                                  </a:cubicBezTo>
                                  <a:cubicBezTo>
                                    <a:pt x="932" y="209"/>
                                    <a:pt x="928" y="208"/>
                                    <a:pt x="924" y="208"/>
                                  </a:cubicBezTo>
                                  <a:cubicBezTo>
                                    <a:pt x="915" y="208"/>
                                    <a:pt x="907" y="210"/>
                                    <a:pt x="901" y="215"/>
                                  </a:cubicBezTo>
                                  <a:cubicBezTo>
                                    <a:pt x="902" y="216"/>
                                    <a:pt x="904" y="218"/>
                                    <a:pt x="905" y="219"/>
                                  </a:cubicBezTo>
                                  <a:cubicBezTo>
                                    <a:pt x="910" y="216"/>
                                    <a:pt x="917" y="214"/>
                                    <a:pt x="924" y="214"/>
                                  </a:cubicBezTo>
                                  <a:cubicBezTo>
                                    <a:pt x="928" y="214"/>
                                    <a:pt x="932" y="215"/>
                                    <a:pt x="937" y="217"/>
                                  </a:cubicBezTo>
                                  <a:cubicBezTo>
                                    <a:pt x="937" y="218"/>
                                    <a:pt x="937" y="218"/>
                                    <a:pt x="937" y="218"/>
                                  </a:cubicBezTo>
                                  <a:cubicBezTo>
                                    <a:pt x="933" y="217"/>
                                    <a:pt x="928" y="216"/>
                                    <a:pt x="924" y="216"/>
                                  </a:cubicBezTo>
                                  <a:cubicBezTo>
                                    <a:pt x="917" y="216"/>
                                    <a:pt x="911" y="218"/>
                                    <a:pt x="906" y="221"/>
                                  </a:cubicBezTo>
                                  <a:cubicBezTo>
                                    <a:pt x="907" y="222"/>
                                    <a:pt x="908" y="224"/>
                                    <a:pt x="909" y="225"/>
                                  </a:cubicBezTo>
                                  <a:cubicBezTo>
                                    <a:pt x="913" y="223"/>
                                    <a:pt x="918" y="221"/>
                                    <a:pt x="924" y="221"/>
                                  </a:cubicBezTo>
                                  <a:cubicBezTo>
                                    <a:pt x="928" y="221"/>
                                    <a:pt x="933" y="222"/>
                                    <a:pt x="937" y="224"/>
                                  </a:cubicBezTo>
                                  <a:cubicBezTo>
                                    <a:pt x="937" y="226"/>
                                    <a:pt x="937" y="226"/>
                                    <a:pt x="937" y="226"/>
                                  </a:cubicBezTo>
                                  <a:cubicBezTo>
                                    <a:pt x="933" y="224"/>
                                    <a:pt x="928" y="223"/>
                                    <a:pt x="924" y="223"/>
                                  </a:cubicBezTo>
                                  <a:cubicBezTo>
                                    <a:pt x="918" y="223"/>
                                    <a:pt x="913" y="224"/>
                                    <a:pt x="909" y="227"/>
                                  </a:cubicBezTo>
                                  <a:cubicBezTo>
                                    <a:pt x="910" y="229"/>
                                    <a:pt x="911" y="231"/>
                                    <a:pt x="912" y="232"/>
                                  </a:cubicBezTo>
                                  <a:cubicBezTo>
                                    <a:pt x="915" y="230"/>
                                    <a:pt x="919" y="229"/>
                                    <a:pt x="924" y="229"/>
                                  </a:cubicBezTo>
                                  <a:cubicBezTo>
                                    <a:pt x="928" y="229"/>
                                    <a:pt x="933" y="230"/>
                                    <a:pt x="936" y="233"/>
                                  </a:cubicBezTo>
                                  <a:cubicBezTo>
                                    <a:pt x="936" y="233"/>
                                    <a:pt x="936" y="232"/>
                                    <a:pt x="937" y="232"/>
                                  </a:cubicBezTo>
                                  <a:cubicBezTo>
                                    <a:pt x="937" y="237"/>
                                    <a:pt x="937" y="237"/>
                                    <a:pt x="937" y="237"/>
                                  </a:cubicBezTo>
                                  <a:cubicBezTo>
                                    <a:pt x="935" y="241"/>
                                    <a:pt x="935" y="246"/>
                                    <a:pt x="935" y="250"/>
                                  </a:cubicBezTo>
                                  <a:cubicBezTo>
                                    <a:pt x="935" y="250"/>
                                    <a:pt x="935" y="251"/>
                                    <a:pt x="935" y="251"/>
                                  </a:cubicBezTo>
                                  <a:cubicBezTo>
                                    <a:pt x="935" y="251"/>
                                    <a:pt x="936" y="252"/>
                                    <a:pt x="937" y="252"/>
                                  </a:cubicBezTo>
                                  <a:cubicBezTo>
                                    <a:pt x="937" y="253"/>
                                    <a:pt x="937" y="253"/>
                                    <a:pt x="937" y="253"/>
                                  </a:cubicBezTo>
                                  <a:cubicBezTo>
                                    <a:pt x="932" y="252"/>
                                    <a:pt x="928" y="252"/>
                                    <a:pt x="924" y="252"/>
                                  </a:cubicBezTo>
                                  <a:cubicBezTo>
                                    <a:pt x="913" y="252"/>
                                    <a:pt x="903" y="255"/>
                                    <a:pt x="895" y="261"/>
                                  </a:cubicBezTo>
                                  <a:cubicBezTo>
                                    <a:pt x="897" y="262"/>
                                    <a:pt x="898" y="263"/>
                                    <a:pt x="900" y="265"/>
                                  </a:cubicBezTo>
                                  <a:cubicBezTo>
                                    <a:pt x="907" y="260"/>
                                    <a:pt x="915" y="258"/>
                                    <a:pt x="924" y="258"/>
                                  </a:cubicBezTo>
                                  <a:cubicBezTo>
                                    <a:pt x="928" y="258"/>
                                    <a:pt x="932" y="258"/>
                                    <a:pt x="937" y="260"/>
                                  </a:cubicBezTo>
                                  <a:cubicBezTo>
                                    <a:pt x="937" y="261"/>
                                    <a:pt x="937" y="261"/>
                                    <a:pt x="937" y="261"/>
                                  </a:cubicBezTo>
                                  <a:cubicBezTo>
                                    <a:pt x="932" y="260"/>
                                    <a:pt x="928" y="259"/>
                                    <a:pt x="924" y="259"/>
                                  </a:cubicBezTo>
                                  <a:cubicBezTo>
                                    <a:pt x="915" y="259"/>
                                    <a:pt x="907" y="262"/>
                                    <a:pt x="901" y="266"/>
                                  </a:cubicBezTo>
                                  <a:cubicBezTo>
                                    <a:pt x="902" y="268"/>
                                    <a:pt x="904" y="269"/>
                                    <a:pt x="905" y="271"/>
                                  </a:cubicBezTo>
                                  <a:cubicBezTo>
                                    <a:pt x="910" y="267"/>
                                    <a:pt x="917" y="265"/>
                                    <a:pt x="924" y="265"/>
                                  </a:cubicBezTo>
                                  <a:cubicBezTo>
                                    <a:pt x="928" y="265"/>
                                    <a:pt x="932" y="266"/>
                                    <a:pt x="937" y="268"/>
                                  </a:cubicBezTo>
                                  <a:cubicBezTo>
                                    <a:pt x="937" y="270"/>
                                    <a:pt x="937" y="270"/>
                                    <a:pt x="937" y="270"/>
                                  </a:cubicBezTo>
                                  <a:cubicBezTo>
                                    <a:pt x="933" y="268"/>
                                    <a:pt x="928" y="267"/>
                                    <a:pt x="924" y="267"/>
                                  </a:cubicBezTo>
                                  <a:cubicBezTo>
                                    <a:pt x="917" y="267"/>
                                    <a:pt x="911" y="269"/>
                                    <a:pt x="906" y="272"/>
                                  </a:cubicBezTo>
                                  <a:cubicBezTo>
                                    <a:pt x="907" y="274"/>
                                    <a:pt x="908" y="275"/>
                                    <a:pt x="909" y="277"/>
                                  </a:cubicBezTo>
                                  <a:cubicBezTo>
                                    <a:pt x="913" y="274"/>
                                    <a:pt x="918" y="272"/>
                                    <a:pt x="924" y="272"/>
                                  </a:cubicBezTo>
                                  <a:cubicBezTo>
                                    <a:pt x="928" y="272"/>
                                    <a:pt x="933" y="274"/>
                                    <a:pt x="937" y="276"/>
                                  </a:cubicBezTo>
                                  <a:cubicBezTo>
                                    <a:pt x="937" y="277"/>
                                    <a:pt x="937" y="277"/>
                                    <a:pt x="937" y="277"/>
                                  </a:cubicBezTo>
                                  <a:cubicBezTo>
                                    <a:pt x="933" y="275"/>
                                    <a:pt x="928" y="274"/>
                                    <a:pt x="924" y="274"/>
                                  </a:cubicBezTo>
                                  <a:cubicBezTo>
                                    <a:pt x="918" y="274"/>
                                    <a:pt x="913" y="276"/>
                                    <a:pt x="909" y="278"/>
                                  </a:cubicBezTo>
                                  <a:cubicBezTo>
                                    <a:pt x="910" y="280"/>
                                    <a:pt x="911" y="282"/>
                                    <a:pt x="912" y="284"/>
                                  </a:cubicBezTo>
                                  <a:cubicBezTo>
                                    <a:pt x="915" y="282"/>
                                    <a:pt x="919" y="280"/>
                                    <a:pt x="924" y="280"/>
                                  </a:cubicBezTo>
                                  <a:cubicBezTo>
                                    <a:pt x="928" y="280"/>
                                    <a:pt x="933" y="282"/>
                                    <a:pt x="936" y="284"/>
                                  </a:cubicBezTo>
                                  <a:cubicBezTo>
                                    <a:pt x="936" y="284"/>
                                    <a:pt x="936" y="284"/>
                                    <a:pt x="937" y="283"/>
                                  </a:cubicBezTo>
                                  <a:cubicBezTo>
                                    <a:pt x="937" y="289"/>
                                    <a:pt x="937" y="289"/>
                                    <a:pt x="937" y="289"/>
                                  </a:cubicBezTo>
                                  <a:cubicBezTo>
                                    <a:pt x="935" y="293"/>
                                    <a:pt x="935" y="297"/>
                                    <a:pt x="935" y="301"/>
                                  </a:cubicBezTo>
                                  <a:cubicBezTo>
                                    <a:pt x="935" y="302"/>
                                    <a:pt x="935" y="302"/>
                                    <a:pt x="935" y="303"/>
                                  </a:cubicBezTo>
                                  <a:cubicBezTo>
                                    <a:pt x="935" y="303"/>
                                    <a:pt x="936" y="303"/>
                                    <a:pt x="937" y="303"/>
                                  </a:cubicBezTo>
                                  <a:cubicBezTo>
                                    <a:pt x="937" y="305"/>
                                    <a:pt x="937" y="305"/>
                                    <a:pt x="937" y="305"/>
                                  </a:cubicBezTo>
                                  <a:cubicBezTo>
                                    <a:pt x="932" y="304"/>
                                    <a:pt x="928" y="303"/>
                                    <a:pt x="924" y="303"/>
                                  </a:cubicBezTo>
                                  <a:cubicBezTo>
                                    <a:pt x="913" y="303"/>
                                    <a:pt x="903" y="306"/>
                                    <a:pt x="895" y="312"/>
                                  </a:cubicBezTo>
                                  <a:cubicBezTo>
                                    <a:pt x="897" y="313"/>
                                    <a:pt x="898" y="315"/>
                                    <a:pt x="900" y="316"/>
                                  </a:cubicBezTo>
                                  <a:cubicBezTo>
                                    <a:pt x="907" y="312"/>
                                    <a:pt x="915" y="309"/>
                                    <a:pt x="924" y="309"/>
                                  </a:cubicBezTo>
                                  <a:cubicBezTo>
                                    <a:pt x="928" y="309"/>
                                    <a:pt x="932" y="310"/>
                                    <a:pt x="937" y="311"/>
                                  </a:cubicBezTo>
                                  <a:cubicBezTo>
                                    <a:pt x="937" y="313"/>
                                    <a:pt x="937" y="313"/>
                                    <a:pt x="937" y="313"/>
                                  </a:cubicBezTo>
                                  <a:cubicBezTo>
                                    <a:pt x="932" y="311"/>
                                    <a:pt x="928" y="311"/>
                                    <a:pt x="924" y="311"/>
                                  </a:cubicBezTo>
                                  <a:cubicBezTo>
                                    <a:pt x="915" y="311"/>
                                    <a:pt x="907" y="313"/>
                                    <a:pt x="901" y="317"/>
                                  </a:cubicBezTo>
                                  <a:cubicBezTo>
                                    <a:pt x="902" y="319"/>
                                    <a:pt x="904" y="321"/>
                                    <a:pt x="905" y="322"/>
                                  </a:cubicBezTo>
                                  <a:cubicBezTo>
                                    <a:pt x="910" y="319"/>
                                    <a:pt x="917" y="317"/>
                                    <a:pt x="924" y="317"/>
                                  </a:cubicBezTo>
                                  <a:cubicBezTo>
                                    <a:pt x="928" y="317"/>
                                    <a:pt x="932" y="318"/>
                                    <a:pt x="937" y="319"/>
                                  </a:cubicBezTo>
                                  <a:cubicBezTo>
                                    <a:pt x="937" y="321"/>
                                    <a:pt x="937" y="321"/>
                                    <a:pt x="937" y="321"/>
                                  </a:cubicBezTo>
                                  <a:cubicBezTo>
                                    <a:pt x="933" y="319"/>
                                    <a:pt x="928" y="318"/>
                                    <a:pt x="924" y="318"/>
                                  </a:cubicBezTo>
                                  <a:cubicBezTo>
                                    <a:pt x="917" y="318"/>
                                    <a:pt x="911" y="320"/>
                                    <a:pt x="906" y="324"/>
                                  </a:cubicBezTo>
                                  <a:cubicBezTo>
                                    <a:pt x="907" y="325"/>
                                    <a:pt x="908" y="327"/>
                                    <a:pt x="909" y="328"/>
                                  </a:cubicBezTo>
                                  <a:cubicBezTo>
                                    <a:pt x="913" y="325"/>
                                    <a:pt x="918" y="324"/>
                                    <a:pt x="924" y="324"/>
                                  </a:cubicBezTo>
                                  <a:cubicBezTo>
                                    <a:pt x="928" y="324"/>
                                    <a:pt x="933" y="325"/>
                                    <a:pt x="937" y="327"/>
                                  </a:cubicBezTo>
                                  <a:cubicBezTo>
                                    <a:pt x="937" y="329"/>
                                    <a:pt x="937" y="329"/>
                                    <a:pt x="937" y="329"/>
                                  </a:cubicBezTo>
                                  <a:cubicBezTo>
                                    <a:pt x="933" y="327"/>
                                    <a:pt x="928" y="325"/>
                                    <a:pt x="924" y="325"/>
                                  </a:cubicBezTo>
                                  <a:cubicBezTo>
                                    <a:pt x="918" y="325"/>
                                    <a:pt x="913" y="327"/>
                                    <a:pt x="909" y="330"/>
                                  </a:cubicBezTo>
                                  <a:cubicBezTo>
                                    <a:pt x="910" y="331"/>
                                    <a:pt x="911" y="333"/>
                                    <a:pt x="912" y="335"/>
                                  </a:cubicBezTo>
                                  <a:cubicBezTo>
                                    <a:pt x="915" y="333"/>
                                    <a:pt x="919" y="332"/>
                                    <a:pt x="924" y="332"/>
                                  </a:cubicBezTo>
                                  <a:cubicBezTo>
                                    <a:pt x="928" y="332"/>
                                    <a:pt x="933" y="333"/>
                                    <a:pt x="936" y="336"/>
                                  </a:cubicBezTo>
                                  <a:cubicBezTo>
                                    <a:pt x="936" y="335"/>
                                    <a:pt x="936" y="335"/>
                                    <a:pt x="937" y="335"/>
                                  </a:cubicBezTo>
                                  <a:cubicBezTo>
                                    <a:pt x="937" y="340"/>
                                    <a:pt x="937" y="340"/>
                                    <a:pt x="937" y="340"/>
                                  </a:cubicBezTo>
                                  <a:cubicBezTo>
                                    <a:pt x="935" y="344"/>
                                    <a:pt x="935" y="348"/>
                                    <a:pt x="935" y="353"/>
                                  </a:cubicBezTo>
                                  <a:cubicBezTo>
                                    <a:pt x="935" y="353"/>
                                    <a:pt x="935" y="354"/>
                                    <a:pt x="935" y="354"/>
                                  </a:cubicBezTo>
                                  <a:cubicBezTo>
                                    <a:pt x="935" y="354"/>
                                    <a:pt x="936" y="354"/>
                                    <a:pt x="937" y="355"/>
                                  </a:cubicBezTo>
                                  <a:cubicBezTo>
                                    <a:pt x="937" y="356"/>
                                    <a:pt x="937" y="356"/>
                                    <a:pt x="937" y="356"/>
                                  </a:cubicBezTo>
                                  <a:cubicBezTo>
                                    <a:pt x="932" y="355"/>
                                    <a:pt x="928" y="354"/>
                                    <a:pt x="924" y="354"/>
                                  </a:cubicBezTo>
                                  <a:cubicBezTo>
                                    <a:pt x="913" y="354"/>
                                    <a:pt x="903" y="358"/>
                                    <a:pt x="895" y="364"/>
                                  </a:cubicBezTo>
                                  <a:cubicBezTo>
                                    <a:pt x="897" y="365"/>
                                    <a:pt x="898" y="366"/>
                                    <a:pt x="900" y="368"/>
                                  </a:cubicBezTo>
                                  <a:cubicBezTo>
                                    <a:pt x="907" y="363"/>
                                    <a:pt x="915" y="361"/>
                                    <a:pt x="924" y="361"/>
                                  </a:cubicBezTo>
                                  <a:cubicBezTo>
                                    <a:pt x="928" y="361"/>
                                    <a:pt x="932" y="361"/>
                                    <a:pt x="937" y="363"/>
                                  </a:cubicBezTo>
                                  <a:cubicBezTo>
                                    <a:pt x="937" y="364"/>
                                    <a:pt x="937" y="364"/>
                                    <a:pt x="937" y="364"/>
                                  </a:cubicBezTo>
                                  <a:cubicBezTo>
                                    <a:pt x="932" y="363"/>
                                    <a:pt x="928" y="362"/>
                                    <a:pt x="924" y="362"/>
                                  </a:cubicBezTo>
                                  <a:cubicBezTo>
                                    <a:pt x="915" y="362"/>
                                    <a:pt x="907" y="365"/>
                                    <a:pt x="901" y="369"/>
                                  </a:cubicBezTo>
                                  <a:cubicBezTo>
                                    <a:pt x="902" y="370"/>
                                    <a:pt x="904" y="372"/>
                                    <a:pt x="905" y="374"/>
                                  </a:cubicBezTo>
                                  <a:cubicBezTo>
                                    <a:pt x="910" y="370"/>
                                    <a:pt x="917" y="368"/>
                                    <a:pt x="924" y="368"/>
                                  </a:cubicBezTo>
                                  <a:cubicBezTo>
                                    <a:pt x="928" y="368"/>
                                    <a:pt x="932" y="369"/>
                                    <a:pt x="937" y="371"/>
                                  </a:cubicBezTo>
                                  <a:cubicBezTo>
                                    <a:pt x="937" y="372"/>
                                    <a:pt x="937" y="372"/>
                                    <a:pt x="937" y="372"/>
                                  </a:cubicBezTo>
                                  <a:cubicBezTo>
                                    <a:pt x="933" y="371"/>
                                    <a:pt x="928" y="370"/>
                                    <a:pt x="924" y="370"/>
                                  </a:cubicBezTo>
                                  <a:cubicBezTo>
                                    <a:pt x="917" y="370"/>
                                    <a:pt x="911" y="372"/>
                                    <a:pt x="906" y="375"/>
                                  </a:cubicBezTo>
                                  <a:cubicBezTo>
                                    <a:pt x="907" y="376"/>
                                    <a:pt x="908" y="378"/>
                                    <a:pt x="909" y="379"/>
                                  </a:cubicBezTo>
                                  <a:cubicBezTo>
                                    <a:pt x="913" y="377"/>
                                    <a:pt x="918" y="375"/>
                                    <a:pt x="924" y="375"/>
                                  </a:cubicBezTo>
                                  <a:cubicBezTo>
                                    <a:pt x="928" y="375"/>
                                    <a:pt x="933" y="376"/>
                                    <a:pt x="937" y="378"/>
                                  </a:cubicBezTo>
                                  <a:cubicBezTo>
                                    <a:pt x="937" y="380"/>
                                    <a:pt x="937" y="380"/>
                                    <a:pt x="937" y="380"/>
                                  </a:cubicBezTo>
                                  <a:cubicBezTo>
                                    <a:pt x="933" y="378"/>
                                    <a:pt x="928" y="377"/>
                                    <a:pt x="924" y="377"/>
                                  </a:cubicBezTo>
                                  <a:cubicBezTo>
                                    <a:pt x="918" y="377"/>
                                    <a:pt x="913" y="378"/>
                                    <a:pt x="909" y="381"/>
                                  </a:cubicBezTo>
                                  <a:cubicBezTo>
                                    <a:pt x="910" y="383"/>
                                    <a:pt x="911" y="385"/>
                                    <a:pt x="912" y="387"/>
                                  </a:cubicBezTo>
                                  <a:cubicBezTo>
                                    <a:pt x="915" y="384"/>
                                    <a:pt x="919" y="383"/>
                                    <a:pt x="924" y="383"/>
                                  </a:cubicBezTo>
                                  <a:cubicBezTo>
                                    <a:pt x="928" y="383"/>
                                    <a:pt x="933" y="385"/>
                                    <a:pt x="936" y="387"/>
                                  </a:cubicBezTo>
                                  <a:cubicBezTo>
                                    <a:pt x="936" y="387"/>
                                    <a:pt x="936" y="386"/>
                                    <a:pt x="937" y="386"/>
                                  </a:cubicBezTo>
                                  <a:cubicBezTo>
                                    <a:pt x="937" y="391"/>
                                    <a:pt x="937" y="391"/>
                                    <a:pt x="937" y="391"/>
                                  </a:cubicBezTo>
                                  <a:cubicBezTo>
                                    <a:pt x="935" y="395"/>
                                    <a:pt x="935" y="400"/>
                                    <a:pt x="935" y="404"/>
                                  </a:cubicBezTo>
                                  <a:cubicBezTo>
                                    <a:pt x="935" y="405"/>
                                    <a:pt x="935" y="405"/>
                                    <a:pt x="935" y="405"/>
                                  </a:cubicBezTo>
                                  <a:cubicBezTo>
                                    <a:pt x="935" y="406"/>
                                    <a:pt x="936" y="406"/>
                                    <a:pt x="937" y="406"/>
                                  </a:cubicBezTo>
                                  <a:cubicBezTo>
                                    <a:pt x="937" y="408"/>
                                    <a:pt x="937" y="408"/>
                                    <a:pt x="937" y="408"/>
                                  </a:cubicBezTo>
                                  <a:cubicBezTo>
                                    <a:pt x="932" y="406"/>
                                    <a:pt x="928" y="406"/>
                                    <a:pt x="924" y="406"/>
                                  </a:cubicBezTo>
                                  <a:cubicBezTo>
                                    <a:pt x="913" y="406"/>
                                    <a:pt x="903" y="409"/>
                                    <a:pt x="895" y="415"/>
                                  </a:cubicBezTo>
                                  <a:cubicBezTo>
                                    <a:pt x="897" y="416"/>
                                    <a:pt x="898" y="418"/>
                                    <a:pt x="900" y="419"/>
                                  </a:cubicBezTo>
                                  <a:cubicBezTo>
                                    <a:pt x="907" y="415"/>
                                    <a:pt x="915" y="412"/>
                                    <a:pt x="924" y="412"/>
                                  </a:cubicBezTo>
                                  <a:cubicBezTo>
                                    <a:pt x="928" y="412"/>
                                    <a:pt x="932" y="413"/>
                                    <a:pt x="937" y="414"/>
                                  </a:cubicBezTo>
                                  <a:cubicBezTo>
                                    <a:pt x="937" y="416"/>
                                    <a:pt x="937" y="416"/>
                                    <a:pt x="937" y="416"/>
                                  </a:cubicBezTo>
                                  <a:cubicBezTo>
                                    <a:pt x="932" y="414"/>
                                    <a:pt x="928" y="413"/>
                                    <a:pt x="924" y="413"/>
                                  </a:cubicBezTo>
                                  <a:cubicBezTo>
                                    <a:pt x="915" y="413"/>
                                    <a:pt x="907" y="416"/>
                                    <a:pt x="901" y="420"/>
                                  </a:cubicBezTo>
                                  <a:cubicBezTo>
                                    <a:pt x="902" y="422"/>
                                    <a:pt x="904" y="423"/>
                                    <a:pt x="905" y="425"/>
                                  </a:cubicBezTo>
                                  <a:cubicBezTo>
                                    <a:pt x="910" y="422"/>
                                    <a:pt x="917" y="420"/>
                                    <a:pt x="924" y="420"/>
                                  </a:cubicBezTo>
                                  <a:cubicBezTo>
                                    <a:pt x="928" y="420"/>
                                    <a:pt x="932" y="421"/>
                                    <a:pt x="937" y="422"/>
                                  </a:cubicBezTo>
                                  <a:cubicBezTo>
                                    <a:pt x="937" y="424"/>
                                    <a:pt x="937" y="424"/>
                                    <a:pt x="937" y="424"/>
                                  </a:cubicBezTo>
                                  <a:cubicBezTo>
                                    <a:pt x="933" y="422"/>
                                    <a:pt x="928" y="421"/>
                                    <a:pt x="924" y="421"/>
                                  </a:cubicBezTo>
                                  <a:cubicBezTo>
                                    <a:pt x="917" y="421"/>
                                    <a:pt x="911" y="423"/>
                                    <a:pt x="906" y="426"/>
                                  </a:cubicBezTo>
                                  <a:cubicBezTo>
                                    <a:pt x="907" y="428"/>
                                    <a:pt x="908" y="429"/>
                                    <a:pt x="909" y="431"/>
                                  </a:cubicBezTo>
                                  <a:cubicBezTo>
                                    <a:pt x="913" y="428"/>
                                    <a:pt x="918" y="427"/>
                                    <a:pt x="924" y="427"/>
                                  </a:cubicBezTo>
                                  <a:cubicBezTo>
                                    <a:pt x="928" y="427"/>
                                    <a:pt x="933" y="428"/>
                                    <a:pt x="937" y="430"/>
                                  </a:cubicBezTo>
                                  <a:cubicBezTo>
                                    <a:pt x="937" y="432"/>
                                    <a:pt x="937" y="432"/>
                                    <a:pt x="937" y="432"/>
                                  </a:cubicBezTo>
                                  <a:cubicBezTo>
                                    <a:pt x="933" y="429"/>
                                    <a:pt x="928" y="428"/>
                                    <a:pt x="924" y="428"/>
                                  </a:cubicBezTo>
                                  <a:cubicBezTo>
                                    <a:pt x="918" y="428"/>
                                    <a:pt x="913" y="430"/>
                                    <a:pt x="909" y="432"/>
                                  </a:cubicBezTo>
                                  <a:cubicBezTo>
                                    <a:pt x="910" y="434"/>
                                    <a:pt x="911" y="436"/>
                                    <a:pt x="912" y="438"/>
                                  </a:cubicBezTo>
                                  <a:cubicBezTo>
                                    <a:pt x="915" y="436"/>
                                    <a:pt x="919" y="434"/>
                                    <a:pt x="924" y="434"/>
                                  </a:cubicBezTo>
                                  <a:cubicBezTo>
                                    <a:pt x="928" y="434"/>
                                    <a:pt x="933" y="436"/>
                                    <a:pt x="936" y="438"/>
                                  </a:cubicBezTo>
                                  <a:cubicBezTo>
                                    <a:pt x="936" y="438"/>
                                    <a:pt x="936" y="438"/>
                                    <a:pt x="937" y="438"/>
                                  </a:cubicBezTo>
                                  <a:cubicBezTo>
                                    <a:pt x="937" y="443"/>
                                    <a:pt x="937" y="443"/>
                                    <a:pt x="937" y="443"/>
                                  </a:cubicBezTo>
                                  <a:cubicBezTo>
                                    <a:pt x="935" y="447"/>
                                    <a:pt x="935" y="451"/>
                                    <a:pt x="935" y="455"/>
                                  </a:cubicBezTo>
                                  <a:cubicBezTo>
                                    <a:pt x="935" y="456"/>
                                    <a:pt x="935" y="456"/>
                                    <a:pt x="935" y="457"/>
                                  </a:cubicBezTo>
                                  <a:cubicBezTo>
                                    <a:pt x="935" y="457"/>
                                    <a:pt x="936" y="457"/>
                                    <a:pt x="937" y="457"/>
                                  </a:cubicBezTo>
                                  <a:cubicBezTo>
                                    <a:pt x="937" y="459"/>
                                    <a:pt x="937" y="459"/>
                                    <a:pt x="937" y="459"/>
                                  </a:cubicBezTo>
                                  <a:cubicBezTo>
                                    <a:pt x="932" y="458"/>
                                    <a:pt x="928" y="457"/>
                                    <a:pt x="924" y="457"/>
                                  </a:cubicBezTo>
                                  <a:cubicBezTo>
                                    <a:pt x="913" y="457"/>
                                    <a:pt x="903" y="461"/>
                                    <a:pt x="895" y="466"/>
                                  </a:cubicBezTo>
                                  <a:cubicBezTo>
                                    <a:pt x="897" y="468"/>
                                    <a:pt x="898" y="469"/>
                                    <a:pt x="900" y="470"/>
                                  </a:cubicBezTo>
                                  <a:cubicBezTo>
                                    <a:pt x="907" y="466"/>
                                    <a:pt x="915" y="463"/>
                                    <a:pt x="924" y="463"/>
                                  </a:cubicBezTo>
                                  <a:cubicBezTo>
                                    <a:pt x="928" y="463"/>
                                    <a:pt x="932" y="464"/>
                                    <a:pt x="937" y="465"/>
                                  </a:cubicBezTo>
                                  <a:cubicBezTo>
                                    <a:pt x="937" y="467"/>
                                    <a:pt x="937" y="467"/>
                                    <a:pt x="937" y="467"/>
                                  </a:cubicBezTo>
                                  <a:cubicBezTo>
                                    <a:pt x="932" y="466"/>
                                    <a:pt x="928" y="465"/>
                                    <a:pt x="924" y="465"/>
                                  </a:cubicBezTo>
                                  <a:cubicBezTo>
                                    <a:pt x="915" y="465"/>
                                    <a:pt x="907" y="467"/>
                                    <a:pt x="901" y="472"/>
                                  </a:cubicBezTo>
                                  <a:cubicBezTo>
                                    <a:pt x="902" y="473"/>
                                    <a:pt x="904" y="475"/>
                                    <a:pt x="905" y="476"/>
                                  </a:cubicBezTo>
                                  <a:cubicBezTo>
                                    <a:pt x="910" y="473"/>
                                    <a:pt x="917" y="471"/>
                                    <a:pt x="924" y="471"/>
                                  </a:cubicBezTo>
                                  <a:cubicBezTo>
                                    <a:pt x="928" y="471"/>
                                    <a:pt x="932" y="472"/>
                                    <a:pt x="937" y="474"/>
                                  </a:cubicBezTo>
                                  <a:cubicBezTo>
                                    <a:pt x="937" y="475"/>
                                    <a:pt x="937" y="475"/>
                                    <a:pt x="937" y="475"/>
                                  </a:cubicBezTo>
                                  <a:cubicBezTo>
                                    <a:pt x="933" y="474"/>
                                    <a:pt x="928" y="473"/>
                                    <a:pt x="924" y="473"/>
                                  </a:cubicBezTo>
                                  <a:cubicBezTo>
                                    <a:pt x="917" y="473"/>
                                    <a:pt x="911" y="474"/>
                                    <a:pt x="906" y="478"/>
                                  </a:cubicBezTo>
                                  <a:cubicBezTo>
                                    <a:pt x="907" y="479"/>
                                    <a:pt x="908" y="481"/>
                                    <a:pt x="909" y="482"/>
                                  </a:cubicBezTo>
                                  <a:cubicBezTo>
                                    <a:pt x="913" y="480"/>
                                    <a:pt x="918" y="478"/>
                                    <a:pt x="924" y="478"/>
                                  </a:cubicBezTo>
                                  <a:cubicBezTo>
                                    <a:pt x="928" y="478"/>
                                    <a:pt x="933" y="479"/>
                                    <a:pt x="937" y="481"/>
                                  </a:cubicBezTo>
                                  <a:cubicBezTo>
                                    <a:pt x="937" y="483"/>
                                    <a:pt x="937" y="483"/>
                                    <a:pt x="937" y="483"/>
                                  </a:cubicBezTo>
                                  <a:cubicBezTo>
                                    <a:pt x="933" y="481"/>
                                    <a:pt x="928" y="480"/>
                                    <a:pt x="924" y="480"/>
                                  </a:cubicBezTo>
                                  <a:cubicBezTo>
                                    <a:pt x="918" y="480"/>
                                    <a:pt x="913" y="481"/>
                                    <a:pt x="909" y="484"/>
                                  </a:cubicBezTo>
                                  <a:cubicBezTo>
                                    <a:pt x="910" y="485"/>
                                    <a:pt x="911" y="487"/>
                                    <a:pt x="912" y="489"/>
                                  </a:cubicBezTo>
                                  <a:cubicBezTo>
                                    <a:pt x="915" y="487"/>
                                    <a:pt x="919" y="486"/>
                                    <a:pt x="924" y="486"/>
                                  </a:cubicBezTo>
                                  <a:cubicBezTo>
                                    <a:pt x="928" y="486"/>
                                    <a:pt x="933" y="487"/>
                                    <a:pt x="936" y="490"/>
                                  </a:cubicBezTo>
                                  <a:cubicBezTo>
                                    <a:pt x="936" y="490"/>
                                    <a:pt x="936" y="489"/>
                                    <a:pt x="937" y="489"/>
                                  </a:cubicBezTo>
                                  <a:cubicBezTo>
                                    <a:pt x="937" y="494"/>
                                    <a:pt x="937" y="494"/>
                                    <a:pt x="937" y="494"/>
                                  </a:cubicBezTo>
                                  <a:cubicBezTo>
                                    <a:pt x="936" y="497"/>
                                    <a:pt x="935" y="501"/>
                                    <a:pt x="935" y="504"/>
                                  </a:cubicBezTo>
                                  <a:cubicBezTo>
                                    <a:pt x="933" y="504"/>
                                    <a:pt x="933" y="504"/>
                                    <a:pt x="933" y="504"/>
                                  </a:cubicBezTo>
                                  <a:cubicBezTo>
                                    <a:pt x="933" y="503"/>
                                    <a:pt x="933" y="502"/>
                                    <a:pt x="934" y="500"/>
                                  </a:cubicBezTo>
                                  <a:cubicBezTo>
                                    <a:pt x="932" y="497"/>
                                    <a:pt x="928" y="495"/>
                                    <a:pt x="924" y="495"/>
                                  </a:cubicBezTo>
                                  <a:cubicBezTo>
                                    <a:pt x="920" y="495"/>
                                    <a:pt x="916" y="497"/>
                                    <a:pt x="914" y="499"/>
                                  </a:cubicBezTo>
                                  <a:cubicBezTo>
                                    <a:pt x="914" y="501"/>
                                    <a:pt x="915" y="502"/>
                                    <a:pt x="915" y="504"/>
                                  </a:cubicBezTo>
                                  <a:cubicBezTo>
                                    <a:pt x="913" y="504"/>
                                    <a:pt x="913" y="504"/>
                                    <a:pt x="913" y="504"/>
                                  </a:cubicBezTo>
                                  <a:cubicBezTo>
                                    <a:pt x="912" y="491"/>
                                    <a:pt x="907" y="480"/>
                                    <a:pt x="899" y="472"/>
                                  </a:cubicBezTo>
                                  <a:cubicBezTo>
                                    <a:pt x="890" y="463"/>
                                    <a:pt x="877" y="457"/>
                                    <a:pt x="864" y="457"/>
                                  </a:cubicBezTo>
                                  <a:cubicBezTo>
                                    <a:pt x="850" y="457"/>
                                    <a:pt x="837" y="463"/>
                                    <a:pt x="828" y="472"/>
                                  </a:cubicBezTo>
                                  <a:cubicBezTo>
                                    <a:pt x="820" y="480"/>
                                    <a:pt x="815" y="491"/>
                                    <a:pt x="814" y="504"/>
                                  </a:cubicBezTo>
                                  <a:cubicBezTo>
                                    <a:pt x="813" y="504"/>
                                    <a:pt x="813" y="504"/>
                                    <a:pt x="813" y="504"/>
                                  </a:cubicBezTo>
                                  <a:cubicBezTo>
                                    <a:pt x="813" y="503"/>
                                    <a:pt x="813" y="502"/>
                                    <a:pt x="813" y="500"/>
                                  </a:cubicBezTo>
                                  <a:cubicBezTo>
                                    <a:pt x="811" y="497"/>
                                    <a:pt x="807" y="495"/>
                                    <a:pt x="803" y="495"/>
                                  </a:cubicBezTo>
                                  <a:cubicBezTo>
                                    <a:pt x="798" y="495"/>
                                    <a:pt x="795" y="497"/>
                                    <a:pt x="793" y="501"/>
                                  </a:cubicBezTo>
                                  <a:cubicBezTo>
                                    <a:pt x="793" y="502"/>
                                    <a:pt x="793" y="503"/>
                                    <a:pt x="793" y="504"/>
                                  </a:cubicBezTo>
                                  <a:cubicBezTo>
                                    <a:pt x="791" y="504"/>
                                    <a:pt x="791" y="504"/>
                                    <a:pt x="791" y="504"/>
                                  </a:cubicBezTo>
                                  <a:cubicBezTo>
                                    <a:pt x="790" y="491"/>
                                    <a:pt x="785" y="480"/>
                                    <a:pt x="777" y="472"/>
                                  </a:cubicBezTo>
                                  <a:cubicBezTo>
                                    <a:pt x="768" y="463"/>
                                    <a:pt x="755" y="457"/>
                                    <a:pt x="742" y="457"/>
                                  </a:cubicBezTo>
                                  <a:cubicBezTo>
                                    <a:pt x="728" y="457"/>
                                    <a:pt x="716" y="463"/>
                                    <a:pt x="707" y="472"/>
                                  </a:cubicBezTo>
                                  <a:cubicBezTo>
                                    <a:pt x="698" y="480"/>
                                    <a:pt x="693" y="491"/>
                                    <a:pt x="692" y="504"/>
                                  </a:cubicBezTo>
                                  <a:cubicBezTo>
                                    <a:pt x="691" y="504"/>
                                    <a:pt x="691" y="504"/>
                                    <a:pt x="691" y="504"/>
                                  </a:cubicBezTo>
                                  <a:cubicBezTo>
                                    <a:pt x="691" y="503"/>
                                    <a:pt x="691" y="502"/>
                                    <a:pt x="691" y="500"/>
                                  </a:cubicBezTo>
                                  <a:cubicBezTo>
                                    <a:pt x="689" y="497"/>
                                    <a:pt x="685" y="495"/>
                                    <a:pt x="681" y="495"/>
                                  </a:cubicBezTo>
                                  <a:cubicBezTo>
                                    <a:pt x="677" y="495"/>
                                    <a:pt x="674" y="497"/>
                                    <a:pt x="671" y="499"/>
                                  </a:cubicBezTo>
                                  <a:cubicBezTo>
                                    <a:pt x="672" y="501"/>
                                    <a:pt x="672" y="502"/>
                                    <a:pt x="672" y="504"/>
                                  </a:cubicBezTo>
                                  <a:cubicBezTo>
                                    <a:pt x="670" y="504"/>
                                    <a:pt x="670" y="504"/>
                                    <a:pt x="670" y="504"/>
                                  </a:cubicBezTo>
                                  <a:cubicBezTo>
                                    <a:pt x="670" y="491"/>
                                    <a:pt x="664" y="480"/>
                                    <a:pt x="656" y="472"/>
                                  </a:cubicBezTo>
                                  <a:cubicBezTo>
                                    <a:pt x="647" y="463"/>
                                    <a:pt x="635" y="457"/>
                                    <a:pt x="621" y="457"/>
                                  </a:cubicBezTo>
                                  <a:cubicBezTo>
                                    <a:pt x="607" y="457"/>
                                    <a:pt x="595" y="463"/>
                                    <a:pt x="586" y="472"/>
                                  </a:cubicBezTo>
                                  <a:cubicBezTo>
                                    <a:pt x="577" y="480"/>
                                    <a:pt x="572" y="491"/>
                                    <a:pt x="571" y="504"/>
                                  </a:cubicBezTo>
                                  <a:cubicBezTo>
                                    <a:pt x="570" y="504"/>
                                    <a:pt x="570" y="504"/>
                                    <a:pt x="570" y="504"/>
                                  </a:cubicBezTo>
                                  <a:cubicBezTo>
                                    <a:pt x="570" y="503"/>
                                    <a:pt x="570" y="502"/>
                                    <a:pt x="570" y="500"/>
                                  </a:cubicBezTo>
                                  <a:cubicBezTo>
                                    <a:pt x="568" y="497"/>
                                    <a:pt x="564" y="495"/>
                                    <a:pt x="560" y="495"/>
                                  </a:cubicBezTo>
                                  <a:cubicBezTo>
                                    <a:pt x="555" y="495"/>
                                    <a:pt x="552" y="497"/>
                                    <a:pt x="550" y="501"/>
                                  </a:cubicBezTo>
                                  <a:cubicBezTo>
                                    <a:pt x="549" y="501"/>
                                    <a:pt x="549" y="500"/>
                                    <a:pt x="549" y="500"/>
                                  </a:cubicBezTo>
                                  <a:cubicBezTo>
                                    <a:pt x="550" y="501"/>
                                    <a:pt x="550" y="503"/>
                                    <a:pt x="550" y="504"/>
                                  </a:cubicBezTo>
                                  <a:cubicBezTo>
                                    <a:pt x="548" y="504"/>
                                    <a:pt x="548" y="504"/>
                                    <a:pt x="548" y="504"/>
                                  </a:cubicBezTo>
                                  <a:cubicBezTo>
                                    <a:pt x="547" y="491"/>
                                    <a:pt x="542" y="480"/>
                                    <a:pt x="534" y="472"/>
                                  </a:cubicBezTo>
                                  <a:cubicBezTo>
                                    <a:pt x="525" y="463"/>
                                    <a:pt x="512" y="457"/>
                                    <a:pt x="499" y="457"/>
                                  </a:cubicBezTo>
                                  <a:cubicBezTo>
                                    <a:pt x="485" y="457"/>
                                    <a:pt x="473" y="463"/>
                                    <a:pt x="464" y="472"/>
                                  </a:cubicBezTo>
                                  <a:cubicBezTo>
                                    <a:pt x="455" y="480"/>
                                    <a:pt x="450" y="491"/>
                                    <a:pt x="449" y="504"/>
                                  </a:cubicBezTo>
                                  <a:cubicBezTo>
                                    <a:pt x="448" y="504"/>
                                    <a:pt x="448" y="504"/>
                                    <a:pt x="448" y="504"/>
                                  </a:cubicBezTo>
                                  <a:cubicBezTo>
                                    <a:pt x="448" y="503"/>
                                    <a:pt x="448" y="502"/>
                                    <a:pt x="448" y="500"/>
                                  </a:cubicBezTo>
                                  <a:cubicBezTo>
                                    <a:pt x="446" y="497"/>
                                    <a:pt x="442" y="495"/>
                                    <a:pt x="438" y="495"/>
                                  </a:cubicBezTo>
                                  <a:cubicBezTo>
                                    <a:pt x="434" y="495"/>
                                    <a:pt x="431" y="497"/>
                                    <a:pt x="428" y="499"/>
                                  </a:cubicBezTo>
                                  <a:cubicBezTo>
                                    <a:pt x="429" y="501"/>
                                    <a:pt x="429" y="502"/>
                                    <a:pt x="429" y="504"/>
                                  </a:cubicBezTo>
                                  <a:cubicBezTo>
                                    <a:pt x="427" y="504"/>
                                    <a:pt x="427" y="504"/>
                                    <a:pt x="427" y="504"/>
                                  </a:cubicBezTo>
                                  <a:cubicBezTo>
                                    <a:pt x="427" y="491"/>
                                    <a:pt x="421" y="480"/>
                                    <a:pt x="413" y="472"/>
                                  </a:cubicBezTo>
                                  <a:cubicBezTo>
                                    <a:pt x="404" y="463"/>
                                    <a:pt x="391" y="457"/>
                                    <a:pt x="378" y="457"/>
                                  </a:cubicBezTo>
                                  <a:cubicBezTo>
                                    <a:pt x="364" y="457"/>
                                    <a:pt x="352" y="463"/>
                                    <a:pt x="343" y="472"/>
                                  </a:cubicBezTo>
                                  <a:cubicBezTo>
                                    <a:pt x="334" y="480"/>
                                    <a:pt x="329" y="491"/>
                                    <a:pt x="328" y="504"/>
                                  </a:cubicBezTo>
                                  <a:cubicBezTo>
                                    <a:pt x="327" y="504"/>
                                    <a:pt x="327" y="504"/>
                                    <a:pt x="327" y="504"/>
                                  </a:cubicBezTo>
                                  <a:cubicBezTo>
                                    <a:pt x="327" y="503"/>
                                    <a:pt x="327" y="502"/>
                                    <a:pt x="327" y="500"/>
                                  </a:cubicBezTo>
                                  <a:cubicBezTo>
                                    <a:pt x="325" y="497"/>
                                    <a:pt x="321" y="495"/>
                                    <a:pt x="317" y="495"/>
                                  </a:cubicBezTo>
                                  <a:cubicBezTo>
                                    <a:pt x="313" y="495"/>
                                    <a:pt x="309" y="497"/>
                                    <a:pt x="307" y="501"/>
                                  </a:cubicBezTo>
                                  <a:cubicBezTo>
                                    <a:pt x="307" y="502"/>
                                    <a:pt x="307" y="503"/>
                                    <a:pt x="307" y="504"/>
                                  </a:cubicBezTo>
                                  <a:cubicBezTo>
                                    <a:pt x="305" y="504"/>
                                    <a:pt x="305" y="504"/>
                                    <a:pt x="305" y="504"/>
                                  </a:cubicBezTo>
                                  <a:cubicBezTo>
                                    <a:pt x="305" y="491"/>
                                    <a:pt x="299" y="480"/>
                                    <a:pt x="291" y="472"/>
                                  </a:cubicBezTo>
                                  <a:cubicBezTo>
                                    <a:pt x="282" y="463"/>
                                    <a:pt x="270" y="457"/>
                                    <a:pt x="256" y="457"/>
                                  </a:cubicBezTo>
                                  <a:cubicBezTo>
                                    <a:pt x="242" y="457"/>
                                    <a:pt x="230" y="463"/>
                                    <a:pt x="221" y="472"/>
                                  </a:cubicBezTo>
                                  <a:cubicBezTo>
                                    <a:pt x="212" y="480"/>
                                    <a:pt x="207" y="491"/>
                                    <a:pt x="206" y="504"/>
                                  </a:cubicBezTo>
                                  <a:cubicBezTo>
                                    <a:pt x="205" y="504"/>
                                    <a:pt x="205" y="504"/>
                                    <a:pt x="205" y="504"/>
                                  </a:cubicBezTo>
                                  <a:cubicBezTo>
                                    <a:pt x="205" y="503"/>
                                    <a:pt x="205" y="502"/>
                                    <a:pt x="205" y="500"/>
                                  </a:cubicBezTo>
                                  <a:cubicBezTo>
                                    <a:pt x="203" y="497"/>
                                    <a:pt x="199" y="495"/>
                                    <a:pt x="195" y="495"/>
                                  </a:cubicBezTo>
                                  <a:cubicBezTo>
                                    <a:pt x="191" y="495"/>
                                    <a:pt x="188" y="497"/>
                                    <a:pt x="186" y="499"/>
                                  </a:cubicBezTo>
                                  <a:cubicBezTo>
                                    <a:pt x="186" y="501"/>
                                    <a:pt x="186" y="502"/>
                                    <a:pt x="186" y="504"/>
                                  </a:cubicBezTo>
                                  <a:cubicBezTo>
                                    <a:pt x="185" y="504"/>
                                    <a:pt x="185" y="504"/>
                                    <a:pt x="185" y="504"/>
                                  </a:cubicBezTo>
                                  <a:cubicBezTo>
                                    <a:pt x="184" y="491"/>
                                    <a:pt x="178" y="480"/>
                                    <a:pt x="170" y="472"/>
                                  </a:cubicBezTo>
                                  <a:cubicBezTo>
                                    <a:pt x="161" y="463"/>
                                    <a:pt x="149" y="457"/>
                                    <a:pt x="135" y="457"/>
                                  </a:cubicBezTo>
                                  <a:cubicBezTo>
                                    <a:pt x="121" y="457"/>
                                    <a:pt x="109" y="463"/>
                                    <a:pt x="100" y="472"/>
                                  </a:cubicBezTo>
                                  <a:cubicBezTo>
                                    <a:pt x="92" y="480"/>
                                    <a:pt x="86" y="491"/>
                                    <a:pt x="86" y="504"/>
                                  </a:cubicBezTo>
                                  <a:cubicBezTo>
                                    <a:pt x="84" y="504"/>
                                    <a:pt x="84" y="504"/>
                                    <a:pt x="84" y="504"/>
                                  </a:cubicBezTo>
                                  <a:cubicBezTo>
                                    <a:pt x="84" y="503"/>
                                    <a:pt x="84" y="502"/>
                                    <a:pt x="84" y="500"/>
                                  </a:cubicBezTo>
                                  <a:cubicBezTo>
                                    <a:pt x="82" y="497"/>
                                    <a:pt x="78" y="495"/>
                                    <a:pt x="74" y="495"/>
                                  </a:cubicBezTo>
                                  <a:cubicBezTo>
                                    <a:pt x="70" y="495"/>
                                    <a:pt x="66" y="497"/>
                                    <a:pt x="64" y="501"/>
                                  </a:cubicBezTo>
                                  <a:cubicBezTo>
                                    <a:pt x="64" y="502"/>
                                    <a:pt x="64" y="503"/>
                                    <a:pt x="64" y="504"/>
                                  </a:cubicBezTo>
                                  <a:cubicBezTo>
                                    <a:pt x="62" y="504"/>
                                    <a:pt x="62" y="504"/>
                                    <a:pt x="62" y="504"/>
                                  </a:cubicBezTo>
                                  <a:cubicBezTo>
                                    <a:pt x="62" y="491"/>
                                    <a:pt x="56" y="480"/>
                                    <a:pt x="48" y="472"/>
                                  </a:cubicBezTo>
                                  <a:cubicBezTo>
                                    <a:pt x="39" y="463"/>
                                    <a:pt x="27" y="457"/>
                                    <a:pt x="13" y="457"/>
                                  </a:cubicBezTo>
                                  <a:cubicBezTo>
                                    <a:pt x="9" y="457"/>
                                    <a:pt x="4" y="458"/>
                                    <a:pt x="0" y="459"/>
                                  </a:cubicBezTo>
                                  <a:cubicBezTo>
                                    <a:pt x="0" y="450"/>
                                    <a:pt x="0" y="450"/>
                                    <a:pt x="0" y="450"/>
                                  </a:cubicBezTo>
                                  <a:cubicBezTo>
                                    <a:pt x="3" y="445"/>
                                    <a:pt x="7" y="442"/>
                                    <a:pt x="13" y="442"/>
                                  </a:cubicBezTo>
                                  <a:cubicBezTo>
                                    <a:pt x="20" y="442"/>
                                    <a:pt x="27" y="448"/>
                                    <a:pt x="27" y="455"/>
                                  </a:cubicBezTo>
                                  <a:cubicBezTo>
                                    <a:pt x="27" y="456"/>
                                    <a:pt x="26" y="457"/>
                                    <a:pt x="26" y="457"/>
                                  </a:cubicBezTo>
                                  <a:cubicBezTo>
                                    <a:pt x="28" y="458"/>
                                    <a:pt x="30" y="459"/>
                                    <a:pt x="32" y="459"/>
                                  </a:cubicBezTo>
                                  <a:cubicBezTo>
                                    <a:pt x="32" y="458"/>
                                    <a:pt x="32" y="457"/>
                                    <a:pt x="32" y="455"/>
                                  </a:cubicBezTo>
                                  <a:cubicBezTo>
                                    <a:pt x="32" y="450"/>
                                    <a:pt x="30" y="445"/>
                                    <a:pt x="27" y="442"/>
                                  </a:cubicBezTo>
                                  <a:cubicBezTo>
                                    <a:pt x="23" y="438"/>
                                    <a:pt x="18" y="436"/>
                                    <a:pt x="13" y="436"/>
                                  </a:cubicBezTo>
                                  <a:cubicBezTo>
                                    <a:pt x="8" y="436"/>
                                    <a:pt x="4" y="438"/>
                                    <a:pt x="0" y="441"/>
                                  </a:cubicBezTo>
                                  <a:cubicBezTo>
                                    <a:pt x="0" y="438"/>
                                    <a:pt x="0" y="438"/>
                                    <a:pt x="0" y="438"/>
                                  </a:cubicBezTo>
                                  <a:cubicBezTo>
                                    <a:pt x="4" y="436"/>
                                    <a:pt x="8" y="434"/>
                                    <a:pt x="13" y="434"/>
                                  </a:cubicBezTo>
                                  <a:cubicBezTo>
                                    <a:pt x="25" y="434"/>
                                    <a:pt x="34" y="444"/>
                                    <a:pt x="34" y="455"/>
                                  </a:cubicBezTo>
                                  <a:cubicBezTo>
                                    <a:pt x="34" y="457"/>
                                    <a:pt x="34" y="458"/>
                                    <a:pt x="34" y="460"/>
                                  </a:cubicBezTo>
                                  <a:cubicBezTo>
                                    <a:pt x="35" y="461"/>
                                    <a:pt x="37" y="462"/>
                                    <a:pt x="39" y="463"/>
                                  </a:cubicBezTo>
                                  <a:cubicBezTo>
                                    <a:pt x="40" y="460"/>
                                    <a:pt x="40" y="458"/>
                                    <a:pt x="40" y="455"/>
                                  </a:cubicBezTo>
                                  <a:cubicBezTo>
                                    <a:pt x="40" y="448"/>
                                    <a:pt x="37" y="441"/>
                                    <a:pt x="32" y="436"/>
                                  </a:cubicBezTo>
                                  <a:cubicBezTo>
                                    <a:pt x="27" y="431"/>
                                    <a:pt x="20" y="428"/>
                                    <a:pt x="13" y="428"/>
                                  </a:cubicBezTo>
                                  <a:cubicBezTo>
                                    <a:pt x="8" y="428"/>
                                    <a:pt x="4" y="429"/>
                                    <a:pt x="0" y="431"/>
                                  </a:cubicBezTo>
                                  <a:cubicBezTo>
                                    <a:pt x="0" y="429"/>
                                    <a:pt x="0" y="429"/>
                                    <a:pt x="0" y="429"/>
                                  </a:cubicBezTo>
                                  <a:cubicBezTo>
                                    <a:pt x="4" y="428"/>
                                    <a:pt x="8" y="427"/>
                                    <a:pt x="13" y="427"/>
                                  </a:cubicBezTo>
                                  <a:cubicBezTo>
                                    <a:pt x="29" y="427"/>
                                    <a:pt x="42" y="440"/>
                                    <a:pt x="42" y="455"/>
                                  </a:cubicBezTo>
                                  <a:cubicBezTo>
                                    <a:pt x="42" y="458"/>
                                    <a:pt x="41" y="461"/>
                                    <a:pt x="41" y="464"/>
                                  </a:cubicBezTo>
                                  <a:cubicBezTo>
                                    <a:pt x="42" y="464"/>
                                    <a:pt x="43" y="465"/>
                                    <a:pt x="44" y="466"/>
                                  </a:cubicBezTo>
                                  <a:cubicBezTo>
                                    <a:pt x="44" y="465"/>
                                    <a:pt x="45" y="465"/>
                                    <a:pt x="46" y="464"/>
                                  </a:cubicBezTo>
                                  <a:cubicBezTo>
                                    <a:pt x="47" y="461"/>
                                    <a:pt x="47" y="458"/>
                                    <a:pt x="47" y="455"/>
                                  </a:cubicBezTo>
                                  <a:cubicBezTo>
                                    <a:pt x="47" y="446"/>
                                    <a:pt x="43" y="437"/>
                                    <a:pt x="37" y="431"/>
                                  </a:cubicBezTo>
                                  <a:cubicBezTo>
                                    <a:pt x="31" y="425"/>
                                    <a:pt x="22" y="421"/>
                                    <a:pt x="13" y="421"/>
                                  </a:cubicBezTo>
                                  <a:cubicBezTo>
                                    <a:pt x="9" y="421"/>
                                    <a:pt x="4" y="422"/>
                                    <a:pt x="0" y="424"/>
                                  </a:cubicBezTo>
                                  <a:cubicBezTo>
                                    <a:pt x="0" y="422"/>
                                    <a:pt x="0" y="422"/>
                                    <a:pt x="0" y="422"/>
                                  </a:cubicBezTo>
                                  <a:cubicBezTo>
                                    <a:pt x="4" y="420"/>
                                    <a:pt x="9" y="420"/>
                                    <a:pt x="13" y="420"/>
                                  </a:cubicBezTo>
                                  <a:cubicBezTo>
                                    <a:pt x="33" y="420"/>
                                    <a:pt x="49" y="436"/>
                                    <a:pt x="49" y="455"/>
                                  </a:cubicBezTo>
                                  <a:cubicBezTo>
                                    <a:pt x="49" y="458"/>
                                    <a:pt x="48" y="460"/>
                                    <a:pt x="48" y="463"/>
                                  </a:cubicBezTo>
                                  <a:cubicBezTo>
                                    <a:pt x="50" y="462"/>
                                    <a:pt x="52" y="460"/>
                                    <a:pt x="55" y="459"/>
                                  </a:cubicBezTo>
                                  <a:cubicBezTo>
                                    <a:pt x="55" y="458"/>
                                    <a:pt x="55" y="457"/>
                                    <a:pt x="55" y="455"/>
                                  </a:cubicBezTo>
                                  <a:cubicBezTo>
                                    <a:pt x="55" y="444"/>
                                    <a:pt x="50" y="433"/>
                                    <a:pt x="43" y="426"/>
                                  </a:cubicBezTo>
                                  <a:cubicBezTo>
                                    <a:pt x="35" y="418"/>
                                    <a:pt x="25" y="413"/>
                                    <a:pt x="13" y="413"/>
                                  </a:cubicBezTo>
                                  <a:cubicBezTo>
                                    <a:pt x="9" y="413"/>
                                    <a:pt x="4" y="414"/>
                                    <a:pt x="0" y="415"/>
                                  </a:cubicBezTo>
                                  <a:cubicBezTo>
                                    <a:pt x="0" y="414"/>
                                    <a:pt x="0" y="414"/>
                                    <a:pt x="0" y="414"/>
                                  </a:cubicBezTo>
                                  <a:cubicBezTo>
                                    <a:pt x="4" y="413"/>
                                    <a:pt x="9" y="412"/>
                                    <a:pt x="13" y="412"/>
                                  </a:cubicBezTo>
                                  <a:cubicBezTo>
                                    <a:pt x="37" y="412"/>
                                    <a:pt x="56" y="431"/>
                                    <a:pt x="56" y="455"/>
                                  </a:cubicBezTo>
                                  <a:cubicBezTo>
                                    <a:pt x="56" y="457"/>
                                    <a:pt x="56" y="458"/>
                                    <a:pt x="56" y="459"/>
                                  </a:cubicBezTo>
                                  <a:cubicBezTo>
                                    <a:pt x="58" y="458"/>
                                    <a:pt x="60" y="457"/>
                                    <a:pt x="63" y="457"/>
                                  </a:cubicBezTo>
                                  <a:cubicBezTo>
                                    <a:pt x="63" y="456"/>
                                    <a:pt x="63" y="456"/>
                                    <a:pt x="63" y="455"/>
                                  </a:cubicBezTo>
                                  <a:cubicBezTo>
                                    <a:pt x="63" y="442"/>
                                    <a:pt x="57" y="429"/>
                                    <a:pt x="48" y="420"/>
                                  </a:cubicBezTo>
                                  <a:cubicBezTo>
                                    <a:pt x="39" y="411"/>
                                    <a:pt x="27" y="406"/>
                                    <a:pt x="13" y="406"/>
                                  </a:cubicBezTo>
                                  <a:cubicBezTo>
                                    <a:pt x="9" y="406"/>
                                    <a:pt x="4" y="406"/>
                                    <a:pt x="0" y="407"/>
                                  </a:cubicBezTo>
                                  <a:cubicBezTo>
                                    <a:pt x="0" y="399"/>
                                    <a:pt x="0" y="399"/>
                                    <a:pt x="0" y="399"/>
                                  </a:cubicBezTo>
                                  <a:cubicBezTo>
                                    <a:pt x="3" y="394"/>
                                    <a:pt x="7" y="390"/>
                                    <a:pt x="13" y="390"/>
                                  </a:cubicBezTo>
                                  <a:cubicBezTo>
                                    <a:pt x="20" y="390"/>
                                    <a:pt x="27" y="397"/>
                                    <a:pt x="27" y="404"/>
                                  </a:cubicBezTo>
                                  <a:cubicBezTo>
                                    <a:pt x="27" y="405"/>
                                    <a:pt x="26" y="405"/>
                                    <a:pt x="26" y="406"/>
                                  </a:cubicBezTo>
                                  <a:cubicBezTo>
                                    <a:pt x="28" y="407"/>
                                    <a:pt x="30" y="407"/>
                                    <a:pt x="32" y="408"/>
                                  </a:cubicBezTo>
                                  <a:cubicBezTo>
                                    <a:pt x="32" y="407"/>
                                    <a:pt x="32" y="405"/>
                                    <a:pt x="32" y="404"/>
                                  </a:cubicBezTo>
                                  <a:cubicBezTo>
                                    <a:pt x="32" y="399"/>
                                    <a:pt x="30" y="394"/>
                                    <a:pt x="27" y="390"/>
                                  </a:cubicBezTo>
                                  <a:cubicBezTo>
                                    <a:pt x="23" y="387"/>
                                    <a:pt x="18" y="385"/>
                                    <a:pt x="13" y="385"/>
                                  </a:cubicBezTo>
                                  <a:cubicBezTo>
                                    <a:pt x="8" y="385"/>
                                    <a:pt x="4" y="386"/>
                                    <a:pt x="0" y="389"/>
                                  </a:cubicBezTo>
                                  <a:cubicBezTo>
                                    <a:pt x="0" y="387"/>
                                    <a:pt x="0" y="387"/>
                                    <a:pt x="0" y="387"/>
                                  </a:cubicBezTo>
                                  <a:cubicBezTo>
                                    <a:pt x="4" y="385"/>
                                    <a:pt x="8" y="383"/>
                                    <a:pt x="13" y="383"/>
                                  </a:cubicBezTo>
                                  <a:cubicBezTo>
                                    <a:pt x="25" y="383"/>
                                    <a:pt x="34" y="392"/>
                                    <a:pt x="34" y="404"/>
                                  </a:cubicBezTo>
                                  <a:cubicBezTo>
                                    <a:pt x="34" y="406"/>
                                    <a:pt x="34" y="407"/>
                                    <a:pt x="34" y="409"/>
                                  </a:cubicBezTo>
                                  <a:cubicBezTo>
                                    <a:pt x="35" y="409"/>
                                    <a:pt x="37" y="410"/>
                                    <a:pt x="39" y="411"/>
                                  </a:cubicBezTo>
                                  <a:cubicBezTo>
                                    <a:pt x="40" y="409"/>
                                    <a:pt x="40" y="407"/>
                                    <a:pt x="40" y="404"/>
                                  </a:cubicBezTo>
                                  <a:cubicBezTo>
                                    <a:pt x="40" y="397"/>
                                    <a:pt x="37" y="390"/>
                                    <a:pt x="32" y="385"/>
                                  </a:cubicBezTo>
                                  <a:cubicBezTo>
                                    <a:pt x="27" y="380"/>
                                    <a:pt x="20" y="377"/>
                                    <a:pt x="13" y="377"/>
                                  </a:cubicBezTo>
                                  <a:cubicBezTo>
                                    <a:pt x="8" y="377"/>
                                    <a:pt x="4" y="378"/>
                                    <a:pt x="0" y="380"/>
                                  </a:cubicBezTo>
                                  <a:cubicBezTo>
                                    <a:pt x="0" y="378"/>
                                    <a:pt x="0" y="378"/>
                                    <a:pt x="0" y="378"/>
                                  </a:cubicBezTo>
                                  <a:cubicBezTo>
                                    <a:pt x="4" y="376"/>
                                    <a:pt x="8" y="375"/>
                                    <a:pt x="13" y="375"/>
                                  </a:cubicBezTo>
                                  <a:cubicBezTo>
                                    <a:pt x="29" y="375"/>
                                    <a:pt x="42" y="388"/>
                                    <a:pt x="42" y="404"/>
                                  </a:cubicBezTo>
                                  <a:cubicBezTo>
                                    <a:pt x="42" y="407"/>
                                    <a:pt x="41" y="410"/>
                                    <a:pt x="41" y="412"/>
                                  </a:cubicBezTo>
                                  <a:cubicBezTo>
                                    <a:pt x="42" y="413"/>
                                    <a:pt x="43" y="414"/>
                                    <a:pt x="44" y="414"/>
                                  </a:cubicBezTo>
                                  <a:cubicBezTo>
                                    <a:pt x="44" y="414"/>
                                    <a:pt x="45" y="413"/>
                                    <a:pt x="46" y="413"/>
                                  </a:cubicBezTo>
                                  <a:cubicBezTo>
                                    <a:pt x="47" y="410"/>
                                    <a:pt x="47" y="407"/>
                                    <a:pt x="47" y="404"/>
                                  </a:cubicBezTo>
                                  <a:cubicBezTo>
                                    <a:pt x="47" y="395"/>
                                    <a:pt x="43" y="386"/>
                                    <a:pt x="37" y="380"/>
                                  </a:cubicBezTo>
                                  <a:cubicBezTo>
                                    <a:pt x="31" y="374"/>
                                    <a:pt x="22" y="370"/>
                                    <a:pt x="13" y="370"/>
                                  </a:cubicBezTo>
                                  <a:cubicBezTo>
                                    <a:pt x="9" y="370"/>
                                    <a:pt x="4" y="371"/>
                                    <a:pt x="0" y="372"/>
                                  </a:cubicBezTo>
                                  <a:cubicBezTo>
                                    <a:pt x="0" y="371"/>
                                    <a:pt x="0" y="371"/>
                                    <a:pt x="0" y="371"/>
                                  </a:cubicBezTo>
                                  <a:cubicBezTo>
                                    <a:pt x="4" y="369"/>
                                    <a:pt x="9" y="368"/>
                                    <a:pt x="13" y="368"/>
                                  </a:cubicBezTo>
                                  <a:cubicBezTo>
                                    <a:pt x="33" y="368"/>
                                    <a:pt x="49" y="384"/>
                                    <a:pt x="49" y="404"/>
                                  </a:cubicBezTo>
                                  <a:cubicBezTo>
                                    <a:pt x="49" y="407"/>
                                    <a:pt x="48" y="409"/>
                                    <a:pt x="48" y="411"/>
                                  </a:cubicBezTo>
                                  <a:cubicBezTo>
                                    <a:pt x="50" y="410"/>
                                    <a:pt x="52" y="409"/>
                                    <a:pt x="55" y="408"/>
                                  </a:cubicBezTo>
                                  <a:cubicBezTo>
                                    <a:pt x="55" y="407"/>
                                    <a:pt x="55" y="405"/>
                                    <a:pt x="55" y="404"/>
                                  </a:cubicBezTo>
                                  <a:cubicBezTo>
                                    <a:pt x="55" y="392"/>
                                    <a:pt x="50" y="382"/>
                                    <a:pt x="43" y="374"/>
                                  </a:cubicBezTo>
                                  <a:cubicBezTo>
                                    <a:pt x="35" y="367"/>
                                    <a:pt x="25" y="362"/>
                                    <a:pt x="13" y="362"/>
                                  </a:cubicBezTo>
                                  <a:cubicBezTo>
                                    <a:pt x="9" y="362"/>
                                    <a:pt x="4" y="363"/>
                                    <a:pt x="0" y="364"/>
                                  </a:cubicBezTo>
                                  <a:cubicBezTo>
                                    <a:pt x="0" y="362"/>
                                    <a:pt x="0" y="362"/>
                                    <a:pt x="0" y="362"/>
                                  </a:cubicBezTo>
                                  <a:cubicBezTo>
                                    <a:pt x="4" y="361"/>
                                    <a:pt x="9" y="361"/>
                                    <a:pt x="13" y="361"/>
                                  </a:cubicBezTo>
                                  <a:cubicBezTo>
                                    <a:pt x="37" y="361"/>
                                    <a:pt x="56" y="380"/>
                                    <a:pt x="56" y="404"/>
                                  </a:cubicBezTo>
                                  <a:cubicBezTo>
                                    <a:pt x="56" y="405"/>
                                    <a:pt x="56" y="406"/>
                                    <a:pt x="56" y="407"/>
                                  </a:cubicBezTo>
                                  <a:cubicBezTo>
                                    <a:pt x="58" y="407"/>
                                    <a:pt x="60" y="406"/>
                                    <a:pt x="63" y="406"/>
                                  </a:cubicBezTo>
                                  <a:cubicBezTo>
                                    <a:pt x="63" y="405"/>
                                    <a:pt x="63" y="405"/>
                                    <a:pt x="63" y="404"/>
                                  </a:cubicBezTo>
                                  <a:cubicBezTo>
                                    <a:pt x="63" y="390"/>
                                    <a:pt x="57" y="378"/>
                                    <a:pt x="48" y="369"/>
                                  </a:cubicBezTo>
                                  <a:cubicBezTo>
                                    <a:pt x="39" y="360"/>
                                    <a:pt x="27" y="354"/>
                                    <a:pt x="13" y="354"/>
                                  </a:cubicBezTo>
                                  <a:cubicBezTo>
                                    <a:pt x="9" y="354"/>
                                    <a:pt x="4" y="355"/>
                                    <a:pt x="0" y="356"/>
                                  </a:cubicBezTo>
                                  <a:cubicBezTo>
                                    <a:pt x="0" y="347"/>
                                    <a:pt x="0" y="347"/>
                                    <a:pt x="0" y="347"/>
                                  </a:cubicBezTo>
                                  <a:cubicBezTo>
                                    <a:pt x="3" y="343"/>
                                    <a:pt x="7" y="339"/>
                                    <a:pt x="13" y="339"/>
                                  </a:cubicBezTo>
                                  <a:cubicBezTo>
                                    <a:pt x="20" y="339"/>
                                    <a:pt x="27" y="345"/>
                                    <a:pt x="27" y="353"/>
                                  </a:cubicBezTo>
                                  <a:cubicBezTo>
                                    <a:pt x="27" y="353"/>
                                    <a:pt x="26" y="354"/>
                                    <a:pt x="26" y="355"/>
                                  </a:cubicBezTo>
                                  <a:cubicBezTo>
                                    <a:pt x="28" y="355"/>
                                    <a:pt x="30" y="356"/>
                                    <a:pt x="32" y="357"/>
                                  </a:cubicBezTo>
                                  <a:cubicBezTo>
                                    <a:pt x="32" y="355"/>
                                    <a:pt x="32" y="354"/>
                                    <a:pt x="32" y="353"/>
                                  </a:cubicBezTo>
                                  <a:cubicBezTo>
                                    <a:pt x="32" y="347"/>
                                    <a:pt x="30" y="342"/>
                                    <a:pt x="27" y="339"/>
                                  </a:cubicBezTo>
                                  <a:cubicBezTo>
                                    <a:pt x="23" y="335"/>
                                    <a:pt x="18" y="333"/>
                                    <a:pt x="13" y="333"/>
                                  </a:cubicBezTo>
                                  <a:cubicBezTo>
                                    <a:pt x="8" y="333"/>
                                    <a:pt x="4" y="335"/>
                                    <a:pt x="0" y="338"/>
                                  </a:cubicBezTo>
                                  <a:cubicBezTo>
                                    <a:pt x="0" y="336"/>
                                    <a:pt x="0" y="336"/>
                                    <a:pt x="0" y="336"/>
                                  </a:cubicBezTo>
                                  <a:cubicBezTo>
                                    <a:pt x="4" y="333"/>
                                    <a:pt x="8" y="332"/>
                                    <a:pt x="13" y="332"/>
                                  </a:cubicBezTo>
                                  <a:cubicBezTo>
                                    <a:pt x="25" y="332"/>
                                    <a:pt x="34" y="341"/>
                                    <a:pt x="34" y="353"/>
                                  </a:cubicBezTo>
                                  <a:cubicBezTo>
                                    <a:pt x="34" y="354"/>
                                    <a:pt x="34" y="356"/>
                                    <a:pt x="34" y="357"/>
                                  </a:cubicBezTo>
                                  <a:cubicBezTo>
                                    <a:pt x="35" y="358"/>
                                    <a:pt x="37" y="359"/>
                                    <a:pt x="39" y="360"/>
                                  </a:cubicBezTo>
                                  <a:cubicBezTo>
                                    <a:pt x="40" y="358"/>
                                    <a:pt x="40" y="355"/>
                                    <a:pt x="40" y="353"/>
                                  </a:cubicBezTo>
                                  <a:cubicBezTo>
                                    <a:pt x="40" y="345"/>
                                    <a:pt x="37" y="338"/>
                                    <a:pt x="32" y="333"/>
                                  </a:cubicBezTo>
                                  <a:cubicBezTo>
                                    <a:pt x="27" y="328"/>
                                    <a:pt x="20" y="325"/>
                                    <a:pt x="13" y="325"/>
                                  </a:cubicBezTo>
                                  <a:cubicBezTo>
                                    <a:pt x="8" y="325"/>
                                    <a:pt x="4" y="327"/>
                                    <a:pt x="0" y="328"/>
                                  </a:cubicBezTo>
                                  <a:cubicBezTo>
                                    <a:pt x="0" y="327"/>
                                    <a:pt x="0" y="327"/>
                                    <a:pt x="0" y="327"/>
                                  </a:cubicBezTo>
                                  <a:cubicBezTo>
                                    <a:pt x="4" y="325"/>
                                    <a:pt x="8" y="324"/>
                                    <a:pt x="13" y="324"/>
                                  </a:cubicBezTo>
                                  <a:cubicBezTo>
                                    <a:pt x="29" y="324"/>
                                    <a:pt x="42" y="337"/>
                                    <a:pt x="42" y="353"/>
                                  </a:cubicBezTo>
                                  <a:cubicBezTo>
                                    <a:pt x="42" y="356"/>
                                    <a:pt x="41" y="358"/>
                                    <a:pt x="41" y="361"/>
                                  </a:cubicBezTo>
                                  <a:cubicBezTo>
                                    <a:pt x="42" y="362"/>
                                    <a:pt x="43" y="362"/>
                                    <a:pt x="44" y="363"/>
                                  </a:cubicBezTo>
                                  <a:cubicBezTo>
                                    <a:pt x="44" y="362"/>
                                    <a:pt x="45" y="362"/>
                                    <a:pt x="46" y="361"/>
                                  </a:cubicBezTo>
                                  <a:cubicBezTo>
                                    <a:pt x="47" y="358"/>
                                    <a:pt x="47" y="356"/>
                                    <a:pt x="47" y="353"/>
                                  </a:cubicBezTo>
                                  <a:cubicBezTo>
                                    <a:pt x="47" y="343"/>
                                    <a:pt x="43" y="335"/>
                                    <a:pt x="37" y="328"/>
                                  </a:cubicBezTo>
                                  <a:cubicBezTo>
                                    <a:pt x="31" y="322"/>
                                    <a:pt x="22" y="318"/>
                                    <a:pt x="13" y="318"/>
                                  </a:cubicBezTo>
                                  <a:cubicBezTo>
                                    <a:pt x="9" y="318"/>
                                    <a:pt x="4" y="319"/>
                                    <a:pt x="0" y="321"/>
                                  </a:cubicBezTo>
                                  <a:cubicBezTo>
                                    <a:pt x="0" y="319"/>
                                    <a:pt x="0" y="319"/>
                                    <a:pt x="0" y="319"/>
                                  </a:cubicBezTo>
                                  <a:cubicBezTo>
                                    <a:pt x="4" y="318"/>
                                    <a:pt x="9" y="317"/>
                                    <a:pt x="13" y="317"/>
                                  </a:cubicBezTo>
                                  <a:cubicBezTo>
                                    <a:pt x="33" y="317"/>
                                    <a:pt x="49" y="333"/>
                                    <a:pt x="49" y="353"/>
                                  </a:cubicBezTo>
                                  <a:cubicBezTo>
                                    <a:pt x="49" y="355"/>
                                    <a:pt x="48" y="358"/>
                                    <a:pt x="48" y="360"/>
                                  </a:cubicBezTo>
                                  <a:cubicBezTo>
                                    <a:pt x="50" y="359"/>
                                    <a:pt x="52" y="358"/>
                                    <a:pt x="55" y="357"/>
                                  </a:cubicBezTo>
                                  <a:cubicBezTo>
                                    <a:pt x="55" y="355"/>
                                    <a:pt x="55" y="354"/>
                                    <a:pt x="55" y="353"/>
                                  </a:cubicBezTo>
                                  <a:cubicBezTo>
                                    <a:pt x="55" y="341"/>
                                    <a:pt x="50" y="331"/>
                                    <a:pt x="43" y="323"/>
                                  </a:cubicBezTo>
                                  <a:cubicBezTo>
                                    <a:pt x="35" y="315"/>
                                    <a:pt x="25" y="311"/>
                                    <a:pt x="13" y="311"/>
                                  </a:cubicBezTo>
                                  <a:cubicBezTo>
                                    <a:pt x="9" y="311"/>
                                    <a:pt x="4" y="311"/>
                                    <a:pt x="0" y="313"/>
                                  </a:cubicBezTo>
                                  <a:cubicBezTo>
                                    <a:pt x="0" y="311"/>
                                    <a:pt x="0" y="311"/>
                                    <a:pt x="0" y="311"/>
                                  </a:cubicBezTo>
                                  <a:cubicBezTo>
                                    <a:pt x="4" y="310"/>
                                    <a:pt x="9" y="309"/>
                                    <a:pt x="13" y="309"/>
                                  </a:cubicBezTo>
                                  <a:cubicBezTo>
                                    <a:pt x="37" y="309"/>
                                    <a:pt x="56" y="329"/>
                                    <a:pt x="56" y="353"/>
                                  </a:cubicBezTo>
                                  <a:cubicBezTo>
                                    <a:pt x="56" y="354"/>
                                    <a:pt x="56" y="355"/>
                                    <a:pt x="56" y="356"/>
                                  </a:cubicBezTo>
                                  <a:cubicBezTo>
                                    <a:pt x="58" y="355"/>
                                    <a:pt x="60" y="355"/>
                                    <a:pt x="63" y="354"/>
                                  </a:cubicBezTo>
                                  <a:cubicBezTo>
                                    <a:pt x="63" y="354"/>
                                    <a:pt x="63" y="353"/>
                                    <a:pt x="63" y="353"/>
                                  </a:cubicBezTo>
                                  <a:cubicBezTo>
                                    <a:pt x="63" y="339"/>
                                    <a:pt x="57" y="327"/>
                                    <a:pt x="48" y="318"/>
                                  </a:cubicBezTo>
                                  <a:cubicBezTo>
                                    <a:pt x="39" y="309"/>
                                    <a:pt x="27" y="303"/>
                                    <a:pt x="13" y="303"/>
                                  </a:cubicBezTo>
                                  <a:cubicBezTo>
                                    <a:pt x="9" y="303"/>
                                    <a:pt x="4" y="304"/>
                                    <a:pt x="0" y="305"/>
                                  </a:cubicBezTo>
                                  <a:cubicBezTo>
                                    <a:pt x="0" y="296"/>
                                    <a:pt x="0" y="296"/>
                                    <a:pt x="0" y="296"/>
                                  </a:cubicBezTo>
                                  <a:cubicBezTo>
                                    <a:pt x="3" y="291"/>
                                    <a:pt x="7" y="288"/>
                                    <a:pt x="13" y="288"/>
                                  </a:cubicBezTo>
                                  <a:cubicBezTo>
                                    <a:pt x="20" y="288"/>
                                    <a:pt x="27" y="294"/>
                                    <a:pt x="27" y="301"/>
                                  </a:cubicBezTo>
                                  <a:cubicBezTo>
                                    <a:pt x="27" y="302"/>
                                    <a:pt x="26" y="303"/>
                                    <a:pt x="26" y="303"/>
                                  </a:cubicBezTo>
                                  <a:cubicBezTo>
                                    <a:pt x="28" y="304"/>
                                    <a:pt x="30" y="304"/>
                                    <a:pt x="32" y="305"/>
                                  </a:cubicBezTo>
                                  <a:cubicBezTo>
                                    <a:pt x="32" y="304"/>
                                    <a:pt x="32" y="303"/>
                                    <a:pt x="32" y="301"/>
                                  </a:cubicBezTo>
                                  <a:cubicBezTo>
                                    <a:pt x="32" y="296"/>
                                    <a:pt x="30" y="291"/>
                                    <a:pt x="27" y="287"/>
                                  </a:cubicBezTo>
                                  <a:cubicBezTo>
                                    <a:pt x="23" y="284"/>
                                    <a:pt x="18" y="282"/>
                                    <a:pt x="13" y="282"/>
                                  </a:cubicBezTo>
                                  <a:cubicBezTo>
                                    <a:pt x="8" y="282"/>
                                    <a:pt x="4" y="284"/>
                                    <a:pt x="0" y="286"/>
                                  </a:cubicBezTo>
                                  <a:cubicBezTo>
                                    <a:pt x="0" y="284"/>
                                    <a:pt x="0" y="284"/>
                                    <a:pt x="0" y="284"/>
                                  </a:cubicBezTo>
                                  <a:cubicBezTo>
                                    <a:pt x="4" y="282"/>
                                    <a:pt x="8" y="280"/>
                                    <a:pt x="13" y="280"/>
                                  </a:cubicBezTo>
                                  <a:cubicBezTo>
                                    <a:pt x="25" y="280"/>
                                    <a:pt x="34" y="290"/>
                                    <a:pt x="34" y="301"/>
                                  </a:cubicBezTo>
                                  <a:cubicBezTo>
                                    <a:pt x="34" y="303"/>
                                    <a:pt x="34" y="304"/>
                                    <a:pt x="34" y="306"/>
                                  </a:cubicBezTo>
                                  <a:cubicBezTo>
                                    <a:pt x="35" y="307"/>
                                    <a:pt x="37" y="308"/>
                                    <a:pt x="39" y="309"/>
                                  </a:cubicBezTo>
                                  <a:cubicBezTo>
                                    <a:pt x="40" y="306"/>
                                    <a:pt x="40" y="304"/>
                                    <a:pt x="40" y="301"/>
                                  </a:cubicBezTo>
                                  <a:cubicBezTo>
                                    <a:pt x="40" y="294"/>
                                    <a:pt x="37" y="287"/>
                                    <a:pt x="32" y="282"/>
                                  </a:cubicBezTo>
                                  <a:cubicBezTo>
                                    <a:pt x="27" y="277"/>
                                    <a:pt x="20" y="274"/>
                                    <a:pt x="13" y="274"/>
                                  </a:cubicBezTo>
                                  <a:cubicBezTo>
                                    <a:pt x="8" y="274"/>
                                    <a:pt x="4" y="275"/>
                                    <a:pt x="0" y="277"/>
                                  </a:cubicBezTo>
                                  <a:cubicBezTo>
                                    <a:pt x="0" y="275"/>
                                    <a:pt x="0" y="275"/>
                                    <a:pt x="0" y="275"/>
                                  </a:cubicBezTo>
                                  <a:cubicBezTo>
                                    <a:pt x="4" y="274"/>
                                    <a:pt x="8" y="272"/>
                                    <a:pt x="13" y="272"/>
                                  </a:cubicBezTo>
                                  <a:cubicBezTo>
                                    <a:pt x="29" y="272"/>
                                    <a:pt x="42" y="285"/>
                                    <a:pt x="42" y="301"/>
                                  </a:cubicBezTo>
                                  <a:cubicBezTo>
                                    <a:pt x="42" y="304"/>
                                    <a:pt x="41" y="307"/>
                                    <a:pt x="41" y="310"/>
                                  </a:cubicBezTo>
                                  <a:cubicBezTo>
                                    <a:pt x="42" y="310"/>
                                    <a:pt x="43" y="311"/>
                                    <a:pt x="44" y="312"/>
                                  </a:cubicBezTo>
                                  <a:cubicBezTo>
                                    <a:pt x="44" y="311"/>
                                    <a:pt x="45" y="310"/>
                                    <a:pt x="46" y="310"/>
                                  </a:cubicBezTo>
                                  <a:cubicBezTo>
                                    <a:pt x="47" y="307"/>
                                    <a:pt x="47" y="304"/>
                                    <a:pt x="47" y="301"/>
                                  </a:cubicBezTo>
                                  <a:cubicBezTo>
                                    <a:pt x="47" y="292"/>
                                    <a:pt x="43" y="283"/>
                                    <a:pt x="37" y="277"/>
                                  </a:cubicBezTo>
                                  <a:cubicBezTo>
                                    <a:pt x="31" y="271"/>
                                    <a:pt x="22" y="267"/>
                                    <a:pt x="13" y="267"/>
                                  </a:cubicBezTo>
                                  <a:cubicBezTo>
                                    <a:pt x="9" y="267"/>
                                    <a:pt x="4" y="268"/>
                                    <a:pt x="0" y="269"/>
                                  </a:cubicBezTo>
                                  <a:cubicBezTo>
                                    <a:pt x="0" y="268"/>
                                    <a:pt x="0" y="268"/>
                                    <a:pt x="0" y="268"/>
                                  </a:cubicBezTo>
                                  <a:cubicBezTo>
                                    <a:pt x="4" y="266"/>
                                    <a:pt x="9" y="265"/>
                                    <a:pt x="13" y="265"/>
                                  </a:cubicBezTo>
                                  <a:cubicBezTo>
                                    <a:pt x="33" y="265"/>
                                    <a:pt x="49" y="282"/>
                                    <a:pt x="49" y="301"/>
                                  </a:cubicBezTo>
                                  <a:cubicBezTo>
                                    <a:pt x="49" y="304"/>
                                    <a:pt x="48" y="306"/>
                                    <a:pt x="48" y="309"/>
                                  </a:cubicBezTo>
                                  <a:cubicBezTo>
                                    <a:pt x="50" y="307"/>
                                    <a:pt x="52" y="306"/>
                                    <a:pt x="55" y="305"/>
                                  </a:cubicBezTo>
                                  <a:cubicBezTo>
                                    <a:pt x="55" y="304"/>
                                    <a:pt x="55" y="303"/>
                                    <a:pt x="55" y="301"/>
                                  </a:cubicBezTo>
                                  <a:cubicBezTo>
                                    <a:pt x="55" y="290"/>
                                    <a:pt x="50" y="279"/>
                                    <a:pt x="43" y="272"/>
                                  </a:cubicBezTo>
                                  <a:cubicBezTo>
                                    <a:pt x="35" y="264"/>
                                    <a:pt x="25" y="259"/>
                                    <a:pt x="13" y="259"/>
                                  </a:cubicBezTo>
                                  <a:cubicBezTo>
                                    <a:pt x="9" y="259"/>
                                    <a:pt x="4" y="260"/>
                                    <a:pt x="0" y="261"/>
                                  </a:cubicBezTo>
                                  <a:cubicBezTo>
                                    <a:pt x="0" y="260"/>
                                    <a:pt x="0" y="260"/>
                                    <a:pt x="0" y="260"/>
                                  </a:cubicBezTo>
                                  <a:cubicBezTo>
                                    <a:pt x="4" y="258"/>
                                    <a:pt x="9" y="258"/>
                                    <a:pt x="13" y="258"/>
                                  </a:cubicBezTo>
                                  <a:cubicBezTo>
                                    <a:pt x="37" y="258"/>
                                    <a:pt x="56" y="277"/>
                                    <a:pt x="56" y="301"/>
                                  </a:cubicBezTo>
                                  <a:cubicBezTo>
                                    <a:pt x="56" y="302"/>
                                    <a:pt x="56" y="304"/>
                                    <a:pt x="56" y="305"/>
                                  </a:cubicBezTo>
                                  <a:cubicBezTo>
                                    <a:pt x="58" y="304"/>
                                    <a:pt x="60" y="303"/>
                                    <a:pt x="63" y="303"/>
                                  </a:cubicBezTo>
                                  <a:cubicBezTo>
                                    <a:pt x="63" y="302"/>
                                    <a:pt x="63" y="302"/>
                                    <a:pt x="63" y="301"/>
                                  </a:cubicBezTo>
                                  <a:cubicBezTo>
                                    <a:pt x="63" y="288"/>
                                    <a:pt x="57" y="275"/>
                                    <a:pt x="48" y="266"/>
                                  </a:cubicBezTo>
                                  <a:cubicBezTo>
                                    <a:pt x="39" y="257"/>
                                    <a:pt x="27" y="252"/>
                                    <a:pt x="13" y="252"/>
                                  </a:cubicBezTo>
                                  <a:cubicBezTo>
                                    <a:pt x="9" y="252"/>
                                    <a:pt x="4" y="252"/>
                                    <a:pt x="0" y="253"/>
                                  </a:cubicBezTo>
                                  <a:cubicBezTo>
                                    <a:pt x="0" y="245"/>
                                    <a:pt x="0" y="245"/>
                                    <a:pt x="0" y="245"/>
                                  </a:cubicBezTo>
                                  <a:cubicBezTo>
                                    <a:pt x="3" y="240"/>
                                    <a:pt x="7" y="236"/>
                                    <a:pt x="13" y="236"/>
                                  </a:cubicBezTo>
                                  <a:cubicBezTo>
                                    <a:pt x="20" y="236"/>
                                    <a:pt x="27" y="242"/>
                                    <a:pt x="27" y="250"/>
                                  </a:cubicBezTo>
                                  <a:cubicBezTo>
                                    <a:pt x="27" y="251"/>
                                    <a:pt x="26" y="251"/>
                                    <a:pt x="26" y="252"/>
                                  </a:cubicBezTo>
                                  <a:cubicBezTo>
                                    <a:pt x="28" y="252"/>
                                    <a:pt x="30" y="253"/>
                                    <a:pt x="32" y="254"/>
                                  </a:cubicBezTo>
                                  <a:cubicBezTo>
                                    <a:pt x="32" y="253"/>
                                    <a:pt x="32" y="251"/>
                                    <a:pt x="32" y="250"/>
                                  </a:cubicBezTo>
                                  <a:cubicBezTo>
                                    <a:pt x="32" y="245"/>
                                    <a:pt x="30" y="240"/>
                                    <a:pt x="27" y="236"/>
                                  </a:cubicBezTo>
                                  <a:cubicBezTo>
                                    <a:pt x="23" y="233"/>
                                    <a:pt x="18" y="230"/>
                                    <a:pt x="13" y="230"/>
                                  </a:cubicBezTo>
                                  <a:cubicBezTo>
                                    <a:pt x="8" y="230"/>
                                    <a:pt x="4" y="232"/>
                                    <a:pt x="0" y="235"/>
                                  </a:cubicBezTo>
                                  <a:cubicBezTo>
                                    <a:pt x="0" y="233"/>
                                    <a:pt x="0" y="233"/>
                                    <a:pt x="0" y="233"/>
                                  </a:cubicBezTo>
                                  <a:cubicBezTo>
                                    <a:pt x="4" y="230"/>
                                    <a:pt x="8" y="229"/>
                                    <a:pt x="13" y="229"/>
                                  </a:cubicBezTo>
                                  <a:cubicBezTo>
                                    <a:pt x="25" y="229"/>
                                    <a:pt x="34" y="238"/>
                                    <a:pt x="34" y="250"/>
                                  </a:cubicBezTo>
                                  <a:cubicBezTo>
                                    <a:pt x="34" y="251"/>
                                    <a:pt x="34" y="253"/>
                                    <a:pt x="34" y="254"/>
                                  </a:cubicBezTo>
                                  <a:cubicBezTo>
                                    <a:pt x="35" y="255"/>
                                    <a:pt x="37" y="256"/>
                                    <a:pt x="39" y="257"/>
                                  </a:cubicBezTo>
                                  <a:cubicBezTo>
                                    <a:pt x="40" y="255"/>
                                    <a:pt x="40" y="252"/>
                                    <a:pt x="40" y="250"/>
                                  </a:cubicBezTo>
                                  <a:cubicBezTo>
                                    <a:pt x="40" y="242"/>
                                    <a:pt x="37" y="236"/>
                                    <a:pt x="32" y="231"/>
                                  </a:cubicBezTo>
                                  <a:cubicBezTo>
                                    <a:pt x="27" y="226"/>
                                    <a:pt x="20" y="223"/>
                                    <a:pt x="13" y="223"/>
                                  </a:cubicBezTo>
                                  <a:cubicBezTo>
                                    <a:pt x="8" y="223"/>
                                    <a:pt x="4" y="224"/>
                                    <a:pt x="0" y="226"/>
                                  </a:cubicBezTo>
                                  <a:cubicBezTo>
                                    <a:pt x="0" y="224"/>
                                    <a:pt x="0" y="224"/>
                                    <a:pt x="0" y="224"/>
                                  </a:cubicBezTo>
                                  <a:cubicBezTo>
                                    <a:pt x="4" y="222"/>
                                    <a:pt x="8" y="221"/>
                                    <a:pt x="13" y="221"/>
                                  </a:cubicBezTo>
                                  <a:cubicBezTo>
                                    <a:pt x="29" y="221"/>
                                    <a:pt x="42" y="234"/>
                                    <a:pt x="42" y="250"/>
                                  </a:cubicBezTo>
                                  <a:cubicBezTo>
                                    <a:pt x="42" y="253"/>
                                    <a:pt x="41" y="256"/>
                                    <a:pt x="41" y="258"/>
                                  </a:cubicBezTo>
                                  <a:cubicBezTo>
                                    <a:pt x="42" y="259"/>
                                    <a:pt x="43" y="259"/>
                                    <a:pt x="44" y="260"/>
                                  </a:cubicBezTo>
                                  <a:cubicBezTo>
                                    <a:pt x="44" y="260"/>
                                    <a:pt x="45" y="259"/>
                                    <a:pt x="46" y="258"/>
                                  </a:cubicBezTo>
                                  <a:cubicBezTo>
                                    <a:pt x="47" y="256"/>
                                    <a:pt x="47" y="253"/>
                                    <a:pt x="47" y="250"/>
                                  </a:cubicBezTo>
                                  <a:cubicBezTo>
                                    <a:pt x="47" y="240"/>
                                    <a:pt x="43" y="232"/>
                                    <a:pt x="37" y="226"/>
                                  </a:cubicBezTo>
                                  <a:cubicBezTo>
                                    <a:pt x="31" y="220"/>
                                    <a:pt x="22" y="216"/>
                                    <a:pt x="13" y="216"/>
                                  </a:cubicBezTo>
                                  <a:cubicBezTo>
                                    <a:pt x="9" y="216"/>
                                    <a:pt x="4" y="217"/>
                                    <a:pt x="0" y="218"/>
                                  </a:cubicBezTo>
                                  <a:cubicBezTo>
                                    <a:pt x="0" y="216"/>
                                    <a:pt x="0" y="216"/>
                                    <a:pt x="0" y="216"/>
                                  </a:cubicBezTo>
                                  <a:cubicBezTo>
                                    <a:pt x="4" y="215"/>
                                    <a:pt x="9" y="214"/>
                                    <a:pt x="13" y="214"/>
                                  </a:cubicBezTo>
                                  <a:cubicBezTo>
                                    <a:pt x="33" y="214"/>
                                    <a:pt x="49" y="230"/>
                                    <a:pt x="49" y="250"/>
                                  </a:cubicBezTo>
                                  <a:cubicBezTo>
                                    <a:pt x="49" y="252"/>
                                    <a:pt x="48" y="255"/>
                                    <a:pt x="48" y="257"/>
                                  </a:cubicBezTo>
                                  <a:cubicBezTo>
                                    <a:pt x="50" y="256"/>
                                    <a:pt x="52" y="255"/>
                                    <a:pt x="55" y="254"/>
                                  </a:cubicBezTo>
                                  <a:cubicBezTo>
                                    <a:pt x="55" y="253"/>
                                    <a:pt x="55" y="251"/>
                                    <a:pt x="55" y="250"/>
                                  </a:cubicBezTo>
                                  <a:cubicBezTo>
                                    <a:pt x="55" y="238"/>
                                    <a:pt x="50" y="228"/>
                                    <a:pt x="43" y="220"/>
                                  </a:cubicBezTo>
                                  <a:cubicBezTo>
                                    <a:pt x="35" y="213"/>
                                    <a:pt x="25" y="208"/>
                                    <a:pt x="13" y="208"/>
                                  </a:cubicBezTo>
                                  <a:cubicBezTo>
                                    <a:pt x="9" y="208"/>
                                    <a:pt x="4" y="209"/>
                                    <a:pt x="0" y="210"/>
                                  </a:cubicBezTo>
                                  <a:cubicBezTo>
                                    <a:pt x="0" y="208"/>
                                    <a:pt x="0" y="208"/>
                                    <a:pt x="0" y="208"/>
                                  </a:cubicBezTo>
                                  <a:cubicBezTo>
                                    <a:pt x="4" y="207"/>
                                    <a:pt x="9" y="206"/>
                                    <a:pt x="13" y="206"/>
                                  </a:cubicBezTo>
                                  <a:cubicBezTo>
                                    <a:pt x="37" y="206"/>
                                    <a:pt x="56" y="226"/>
                                    <a:pt x="56" y="250"/>
                                  </a:cubicBezTo>
                                  <a:cubicBezTo>
                                    <a:pt x="56" y="251"/>
                                    <a:pt x="56" y="252"/>
                                    <a:pt x="56" y="253"/>
                                  </a:cubicBezTo>
                                  <a:cubicBezTo>
                                    <a:pt x="58" y="253"/>
                                    <a:pt x="60" y="252"/>
                                    <a:pt x="63" y="251"/>
                                  </a:cubicBezTo>
                                  <a:cubicBezTo>
                                    <a:pt x="63" y="251"/>
                                    <a:pt x="63" y="250"/>
                                    <a:pt x="63" y="250"/>
                                  </a:cubicBezTo>
                                  <a:cubicBezTo>
                                    <a:pt x="63" y="236"/>
                                    <a:pt x="57" y="224"/>
                                    <a:pt x="48" y="215"/>
                                  </a:cubicBezTo>
                                  <a:cubicBezTo>
                                    <a:pt x="39" y="206"/>
                                    <a:pt x="27" y="200"/>
                                    <a:pt x="13" y="200"/>
                                  </a:cubicBezTo>
                                  <a:cubicBezTo>
                                    <a:pt x="9" y="200"/>
                                    <a:pt x="4" y="201"/>
                                    <a:pt x="0" y="202"/>
                                  </a:cubicBezTo>
                                  <a:cubicBezTo>
                                    <a:pt x="0" y="193"/>
                                    <a:pt x="0" y="193"/>
                                    <a:pt x="0" y="193"/>
                                  </a:cubicBezTo>
                                  <a:cubicBezTo>
                                    <a:pt x="3" y="188"/>
                                    <a:pt x="7" y="185"/>
                                    <a:pt x="13" y="185"/>
                                  </a:cubicBezTo>
                                  <a:cubicBezTo>
                                    <a:pt x="20" y="185"/>
                                    <a:pt x="27" y="191"/>
                                    <a:pt x="27" y="199"/>
                                  </a:cubicBezTo>
                                  <a:cubicBezTo>
                                    <a:pt x="27" y="199"/>
                                    <a:pt x="26" y="200"/>
                                    <a:pt x="26" y="200"/>
                                  </a:cubicBezTo>
                                  <a:cubicBezTo>
                                    <a:pt x="28" y="201"/>
                                    <a:pt x="30" y="202"/>
                                    <a:pt x="32" y="202"/>
                                  </a:cubicBezTo>
                                  <a:cubicBezTo>
                                    <a:pt x="32" y="201"/>
                                    <a:pt x="32" y="200"/>
                                    <a:pt x="32" y="199"/>
                                  </a:cubicBezTo>
                                  <a:cubicBezTo>
                                    <a:pt x="32" y="193"/>
                                    <a:pt x="30" y="188"/>
                                    <a:pt x="27" y="185"/>
                                  </a:cubicBezTo>
                                  <a:cubicBezTo>
                                    <a:pt x="23" y="181"/>
                                    <a:pt x="18" y="179"/>
                                    <a:pt x="13" y="179"/>
                                  </a:cubicBezTo>
                                  <a:cubicBezTo>
                                    <a:pt x="8" y="179"/>
                                    <a:pt x="4" y="181"/>
                                    <a:pt x="0" y="184"/>
                                  </a:cubicBezTo>
                                  <a:cubicBezTo>
                                    <a:pt x="0" y="182"/>
                                    <a:pt x="0" y="182"/>
                                    <a:pt x="0" y="182"/>
                                  </a:cubicBezTo>
                                  <a:cubicBezTo>
                                    <a:pt x="4" y="179"/>
                                    <a:pt x="8" y="177"/>
                                    <a:pt x="13" y="177"/>
                                  </a:cubicBezTo>
                                  <a:cubicBezTo>
                                    <a:pt x="25" y="177"/>
                                    <a:pt x="34" y="187"/>
                                    <a:pt x="34" y="199"/>
                                  </a:cubicBezTo>
                                  <a:cubicBezTo>
                                    <a:pt x="34" y="200"/>
                                    <a:pt x="34" y="202"/>
                                    <a:pt x="34" y="203"/>
                                  </a:cubicBezTo>
                                  <a:cubicBezTo>
                                    <a:pt x="35" y="204"/>
                                    <a:pt x="37" y="205"/>
                                    <a:pt x="39" y="206"/>
                                  </a:cubicBezTo>
                                  <a:cubicBezTo>
                                    <a:pt x="40" y="204"/>
                                    <a:pt x="40" y="201"/>
                                    <a:pt x="40" y="199"/>
                                  </a:cubicBezTo>
                                  <a:cubicBezTo>
                                    <a:pt x="40" y="191"/>
                                    <a:pt x="37" y="184"/>
                                    <a:pt x="32" y="179"/>
                                  </a:cubicBezTo>
                                  <a:cubicBezTo>
                                    <a:pt x="27" y="174"/>
                                    <a:pt x="20" y="171"/>
                                    <a:pt x="13" y="171"/>
                                  </a:cubicBezTo>
                                  <a:cubicBezTo>
                                    <a:pt x="8" y="171"/>
                                    <a:pt x="4" y="172"/>
                                    <a:pt x="0" y="174"/>
                                  </a:cubicBezTo>
                                  <a:cubicBezTo>
                                    <a:pt x="0" y="173"/>
                                    <a:pt x="0" y="173"/>
                                    <a:pt x="0" y="173"/>
                                  </a:cubicBezTo>
                                  <a:cubicBezTo>
                                    <a:pt x="4" y="171"/>
                                    <a:pt x="8" y="170"/>
                                    <a:pt x="13" y="170"/>
                                  </a:cubicBezTo>
                                  <a:cubicBezTo>
                                    <a:pt x="29" y="170"/>
                                    <a:pt x="42" y="183"/>
                                    <a:pt x="42" y="199"/>
                                  </a:cubicBezTo>
                                  <a:cubicBezTo>
                                    <a:pt x="42" y="201"/>
                                    <a:pt x="41" y="204"/>
                                    <a:pt x="41" y="207"/>
                                  </a:cubicBezTo>
                                  <a:cubicBezTo>
                                    <a:pt x="42" y="207"/>
                                    <a:pt x="43" y="208"/>
                                    <a:pt x="44" y="209"/>
                                  </a:cubicBezTo>
                                  <a:cubicBezTo>
                                    <a:pt x="44" y="208"/>
                                    <a:pt x="45" y="208"/>
                                    <a:pt x="46" y="207"/>
                                  </a:cubicBezTo>
                                  <a:cubicBezTo>
                                    <a:pt x="47" y="204"/>
                                    <a:pt x="47" y="201"/>
                                    <a:pt x="47" y="199"/>
                                  </a:cubicBezTo>
                                  <a:cubicBezTo>
                                    <a:pt x="47" y="189"/>
                                    <a:pt x="43" y="181"/>
                                    <a:pt x="37" y="174"/>
                                  </a:cubicBezTo>
                                  <a:cubicBezTo>
                                    <a:pt x="31" y="168"/>
                                    <a:pt x="22" y="164"/>
                                    <a:pt x="13" y="164"/>
                                  </a:cubicBezTo>
                                  <a:cubicBezTo>
                                    <a:pt x="9" y="164"/>
                                    <a:pt x="4" y="165"/>
                                    <a:pt x="0" y="167"/>
                                  </a:cubicBezTo>
                                  <a:cubicBezTo>
                                    <a:pt x="0" y="165"/>
                                    <a:pt x="0" y="165"/>
                                    <a:pt x="0" y="165"/>
                                  </a:cubicBezTo>
                                  <a:cubicBezTo>
                                    <a:pt x="4" y="164"/>
                                    <a:pt x="9" y="163"/>
                                    <a:pt x="13" y="163"/>
                                  </a:cubicBezTo>
                                  <a:cubicBezTo>
                                    <a:pt x="33" y="163"/>
                                    <a:pt x="49" y="179"/>
                                    <a:pt x="49" y="199"/>
                                  </a:cubicBezTo>
                                  <a:cubicBezTo>
                                    <a:pt x="49" y="201"/>
                                    <a:pt x="48" y="204"/>
                                    <a:pt x="48" y="206"/>
                                  </a:cubicBezTo>
                                  <a:cubicBezTo>
                                    <a:pt x="50" y="205"/>
                                    <a:pt x="52" y="204"/>
                                    <a:pt x="55" y="203"/>
                                  </a:cubicBezTo>
                                  <a:cubicBezTo>
                                    <a:pt x="55" y="201"/>
                                    <a:pt x="55" y="200"/>
                                    <a:pt x="55" y="199"/>
                                  </a:cubicBezTo>
                                  <a:cubicBezTo>
                                    <a:pt x="55" y="187"/>
                                    <a:pt x="50" y="176"/>
                                    <a:pt x="43" y="169"/>
                                  </a:cubicBezTo>
                                  <a:cubicBezTo>
                                    <a:pt x="35" y="161"/>
                                    <a:pt x="25" y="157"/>
                                    <a:pt x="13" y="157"/>
                                  </a:cubicBezTo>
                                  <a:cubicBezTo>
                                    <a:pt x="9" y="157"/>
                                    <a:pt x="4" y="157"/>
                                    <a:pt x="0" y="158"/>
                                  </a:cubicBezTo>
                                  <a:cubicBezTo>
                                    <a:pt x="0" y="157"/>
                                    <a:pt x="0" y="157"/>
                                    <a:pt x="0" y="157"/>
                                  </a:cubicBezTo>
                                  <a:cubicBezTo>
                                    <a:pt x="4" y="156"/>
                                    <a:pt x="9" y="155"/>
                                    <a:pt x="13" y="155"/>
                                  </a:cubicBezTo>
                                  <a:cubicBezTo>
                                    <a:pt x="37" y="155"/>
                                    <a:pt x="56" y="175"/>
                                    <a:pt x="56" y="199"/>
                                  </a:cubicBezTo>
                                  <a:cubicBezTo>
                                    <a:pt x="56" y="200"/>
                                    <a:pt x="56" y="201"/>
                                    <a:pt x="56" y="202"/>
                                  </a:cubicBezTo>
                                  <a:cubicBezTo>
                                    <a:pt x="58" y="201"/>
                                    <a:pt x="60" y="201"/>
                                    <a:pt x="63" y="200"/>
                                  </a:cubicBezTo>
                                  <a:cubicBezTo>
                                    <a:pt x="63" y="200"/>
                                    <a:pt x="63" y="199"/>
                                    <a:pt x="63" y="199"/>
                                  </a:cubicBezTo>
                                  <a:cubicBezTo>
                                    <a:pt x="63" y="185"/>
                                    <a:pt x="57" y="172"/>
                                    <a:pt x="48" y="163"/>
                                  </a:cubicBezTo>
                                  <a:cubicBezTo>
                                    <a:pt x="39" y="154"/>
                                    <a:pt x="27" y="149"/>
                                    <a:pt x="13" y="149"/>
                                  </a:cubicBezTo>
                                  <a:cubicBezTo>
                                    <a:pt x="9" y="149"/>
                                    <a:pt x="4" y="149"/>
                                    <a:pt x="0" y="151"/>
                                  </a:cubicBezTo>
                                  <a:cubicBezTo>
                                    <a:pt x="0" y="142"/>
                                    <a:pt x="0" y="142"/>
                                    <a:pt x="0" y="142"/>
                                  </a:cubicBezTo>
                                  <a:cubicBezTo>
                                    <a:pt x="3" y="137"/>
                                    <a:pt x="7" y="134"/>
                                    <a:pt x="13" y="134"/>
                                  </a:cubicBezTo>
                                  <a:cubicBezTo>
                                    <a:pt x="20" y="134"/>
                                    <a:pt x="27" y="140"/>
                                    <a:pt x="27" y="147"/>
                                  </a:cubicBezTo>
                                  <a:cubicBezTo>
                                    <a:pt x="27" y="148"/>
                                    <a:pt x="26" y="148"/>
                                    <a:pt x="26" y="149"/>
                                  </a:cubicBezTo>
                                  <a:cubicBezTo>
                                    <a:pt x="28" y="150"/>
                                    <a:pt x="30" y="150"/>
                                    <a:pt x="32" y="151"/>
                                  </a:cubicBezTo>
                                  <a:cubicBezTo>
                                    <a:pt x="32" y="150"/>
                                    <a:pt x="32" y="148"/>
                                    <a:pt x="32" y="147"/>
                                  </a:cubicBezTo>
                                  <a:cubicBezTo>
                                    <a:pt x="32" y="142"/>
                                    <a:pt x="30" y="137"/>
                                    <a:pt x="27" y="133"/>
                                  </a:cubicBezTo>
                                  <a:cubicBezTo>
                                    <a:pt x="23" y="130"/>
                                    <a:pt x="18" y="128"/>
                                    <a:pt x="13" y="128"/>
                                  </a:cubicBezTo>
                                  <a:cubicBezTo>
                                    <a:pt x="8" y="128"/>
                                    <a:pt x="4" y="129"/>
                                    <a:pt x="0" y="132"/>
                                  </a:cubicBezTo>
                                  <a:cubicBezTo>
                                    <a:pt x="0" y="130"/>
                                    <a:pt x="0" y="130"/>
                                    <a:pt x="0" y="130"/>
                                  </a:cubicBezTo>
                                  <a:cubicBezTo>
                                    <a:pt x="4" y="128"/>
                                    <a:pt x="8" y="126"/>
                                    <a:pt x="13" y="126"/>
                                  </a:cubicBezTo>
                                  <a:cubicBezTo>
                                    <a:pt x="25" y="126"/>
                                    <a:pt x="34" y="135"/>
                                    <a:pt x="34" y="147"/>
                                  </a:cubicBezTo>
                                  <a:cubicBezTo>
                                    <a:pt x="34" y="149"/>
                                    <a:pt x="34" y="150"/>
                                    <a:pt x="34" y="152"/>
                                  </a:cubicBezTo>
                                  <a:cubicBezTo>
                                    <a:pt x="35" y="152"/>
                                    <a:pt x="37" y="153"/>
                                    <a:pt x="39" y="155"/>
                                  </a:cubicBezTo>
                                  <a:cubicBezTo>
                                    <a:pt x="40" y="152"/>
                                    <a:pt x="40" y="150"/>
                                    <a:pt x="40" y="147"/>
                                  </a:cubicBezTo>
                                  <a:cubicBezTo>
                                    <a:pt x="40" y="140"/>
                                    <a:pt x="37" y="133"/>
                                    <a:pt x="32" y="128"/>
                                  </a:cubicBezTo>
                                  <a:cubicBezTo>
                                    <a:pt x="27" y="123"/>
                                    <a:pt x="20" y="120"/>
                                    <a:pt x="13" y="120"/>
                                  </a:cubicBezTo>
                                  <a:cubicBezTo>
                                    <a:pt x="8" y="120"/>
                                    <a:pt x="4" y="121"/>
                                    <a:pt x="0" y="123"/>
                                  </a:cubicBezTo>
                                  <a:cubicBezTo>
                                    <a:pt x="0" y="121"/>
                                    <a:pt x="0" y="121"/>
                                    <a:pt x="0" y="121"/>
                                  </a:cubicBezTo>
                                  <a:cubicBezTo>
                                    <a:pt x="4" y="119"/>
                                    <a:pt x="8" y="118"/>
                                    <a:pt x="13" y="118"/>
                                  </a:cubicBezTo>
                                  <a:cubicBezTo>
                                    <a:pt x="29" y="118"/>
                                    <a:pt x="42" y="131"/>
                                    <a:pt x="42" y="147"/>
                                  </a:cubicBezTo>
                                  <a:cubicBezTo>
                                    <a:pt x="42" y="150"/>
                                    <a:pt x="41" y="153"/>
                                    <a:pt x="41" y="155"/>
                                  </a:cubicBezTo>
                                  <a:cubicBezTo>
                                    <a:pt x="42" y="156"/>
                                    <a:pt x="43" y="157"/>
                                    <a:pt x="44" y="157"/>
                                  </a:cubicBezTo>
                                  <a:cubicBezTo>
                                    <a:pt x="44" y="157"/>
                                    <a:pt x="45" y="156"/>
                                    <a:pt x="46" y="156"/>
                                  </a:cubicBezTo>
                                  <a:cubicBezTo>
                                    <a:pt x="47" y="153"/>
                                    <a:pt x="47" y="150"/>
                                    <a:pt x="47" y="147"/>
                                  </a:cubicBezTo>
                                  <a:cubicBezTo>
                                    <a:pt x="47" y="138"/>
                                    <a:pt x="43" y="129"/>
                                    <a:pt x="37" y="123"/>
                                  </a:cubicBezTo>
                                  <a:cubicBezTo>
                                    <a:pt x="31" y="117"/>
                                    <a:pt x="22" y="113"/>
                                    <a:pt x="13" y="113"/>
                                  </a:cubicBezTo>
                                  <a:cubicBezTo>
                                    <a:pt x="9" y="113"/>
                                    <a:pt x="4" y="114"/>
                                    <a:pt x="0" y="115"/>
                                  </a:cubicBezTo>
                                  <a:cubicBezTo>
                                    <a:pt x="0" y="114"/>
                                    <a:pt x="0" y="114"/>
                                    <a:pt x="0" y="114"/>
                                  </a:cubicBezTo>
                                  <a:cubicBezTo>
                                    <a:pt x="4" y="112"/>
                                    <a:pt x="9" y="111"/>
                                    <a:pt x="13" y="111"/>
                                  </a:cubicBezTo>
                                  <a:cubicBezTo>
                                    <a:pt x="33" y="111"/>
                                    <a:pt x="49" y="127"/>
                                    <a:pt x="49" y="147"/>
                                  </a:cubicBezTo>
                                  <a:cubicBezTo>
                                    <a:pt x="49" y="150"/>
                                    <a:pt x="48" y="152"/>
                                    <a:pt x="48" y="155"/>
                                  </a:cubicBezTo>
                                  <a:cubicBezTo>
                                    <a:pt x="50" y="153"/>
                                    <a:pt x="52" y="152"/>
                                    <a:pt x="55" y="151"/>
                                  </a:cubicBezTo>
                                  <a:cubicBezTo>
                                    <a:pt x="55" y="150"/>
                                    <a:pt x="55" y="149"/>
                                    <a:pt x="55" y="147"/>
                                  </a:cubicBezTo>
                                  <a:cubicBezTo>
                                    <a:pt x="55" y="136"/>
                                    <a:pt x="50" y="125"/>
                                    <a:pt x="43" y="117"/>
                                  </a:cubicBezTo>
                                  <a:cubicBezTo>
                                    <a:pt x="35" y="110"/>
                                    <a:pt x="25" y="105"/>
                                    <a:pt x="13" y="105"/>
                                  </a:cubicBezTo>
                                  <a:cubicBezTo>
                                    <a:pt x="9" y="105"/>
                                    <a:pt x="4" y="106"/>
                                    <a:pt x="0" y="107"/>
                                  </a:cubicBezTo>
                                  <a:cubicBezTo>
                                    <a:pt x="0" y="105"/>
                                    <a:pt x="0" y="105"/>
                                    <a:pt x="0" y="105"/>
                                  </a:cubicBezTo>
                                  <a:cubicBezTo>
                                    <a:pt x="4" y="104"/>
                                    <a:pt x="9" y="104"/>
                                    <a:pt x="13" y="104"/>
                                  </a:cubicBezTo>
                                  <a:cubicBezTo>
                                    <a:pt x="37" y="104"/>
                                    <a:pt x="56" y="123"/>
                                    <a:pt x="56" y="147"/>
                                  </a:cubicBezTo>
                                  <a:cubicBezTo>
                                    <a:pt x="56" y="148"/>
                                    <a:pt x="56" y="149"/>
                                    <a:pt x="56" y="151"/>
                                  </a:cubicBezTo>
                                  <a:cubicBezTo>
                                    <a:pt x="58" y="150"/>
                                    <a:pt x="60" y="149"/>
                                    <a:pt x="63" y="149"/>
                                  </a:cubicBezTo>
                                  <a:cubicBezTo>
                                    <a:pt x="63" y="148"/>
                                    <a:pt x="63" y="148"/>
                                    <a:pt x="63" y="147"/>
                                  </a:cubicBezTo>
                                  <a:cubicBezTo>
                                    <a:pt x="63" y="133"/>
                                    <a:pt x="57" y="121"/>
                                    <a:pt x="48" y="112"/>
                                  </a:cubicBezTo>
                                  <a:cubicBezTo>
                                    <a:pt x="39" y="103"/>
                                    <a:pt x="27" y="98"/>
                                    <a:pt x="13" y="98"/>
                                  </a:cubicBezTo>
                                  <a:cubicBezTo>
                                    <a:pt x="9" y="98"/>
                                    <a:pt x="4" y="98"/>
                                    <a:pt x="0" y="99"/>
                                  </a:cubicBezTo>
                                  <a:cubicBezTo>
                                    <a:pt x="0" y="90"/>
                                    <a:pt x="0" y="90"/>
                                    <a:pt x="0" y="90"/>
                                  </a:cubicBezTo>
                                  <a:cubicBezTo>
                                    <a:pt x="3" y="86"/>
                                    <a:pt x="7" y="82"/>
                                    <a:pt x="13" y="82"/>
                                  </a:cubicBezTo>
                                  <a:cubicBezTo>
                                    <a:pt x="20" y="82"/>
                                    <a:pt x="27" y="88"/>
                                    <a:pt x="27" y="96"/>
                                  </a:cubicBezTo>
                                  <a:cubicBezTo>
                                    <a:pt x="27" y="96"/>
                                    <a:pt x="26" y="97"/>
                                    <a:pt x="26" y="98"/>
                                  </a:cubicBezTo>
                                  <a:cubicBezTo>
                                    <a:pt x="28" y="98"/>
                                    <a:pt x="30" y="99"/>
                                    <a:pt x="32" y="100"/>
                                  </a:cubicBezTo>
                                  <a:cubicBezTo>
                                    <a:pt x="32" y="98"/>
                                    <a:pt x="32" y="97"/>
                                    <a:pt x="32" y="96"/>
                                  </a:cubicBezTo>
                                  <a:cubicBezTo>
                                    <a:pt x="32" y="90"/>
                                    <a:pt x="30" y="86"/>
                                    <a:pt x="27" y="82"/>
                                  </a:cubicBezTo>
                                  <a:cubicBezTo>
                                    <a:pt x="23" y="78"/>
                                    <a:pt x="18" y="76"/>
                                    <a:pt x="13" y="76"/>
                                  </a:cubicBezTo>
                                  <a:cubicBezTo>
                                    <a:pt x="8" y="76"/>
                                    <a:pt x="4" y="78"/>
                                    <a:pt x="0" y="81"/>
                                  </a:cubicBezTo>
                                  <a:cubicBezTo>
                                    <a:pt x="0" y="79"/>
                                    <a:pt x="0" y="79"/>
                                    <a:pt x="0" y="79"/>
                                  </a:cubicBezTo>
                                  <a:cubicBezTo>
                                    <a:pt x="4" y="76"/>
                                    <a:pt x="8" y="75"/>
                                    <a:pt x="13" y="75"/>
                                  </a:cubicBezTo>
                                  <a:cubicBezTo>
                                    <a:pt x="25" y="75"/>
                                    <a:pt x="34" y="84"/>
                                    <a:pt x="34" y="96"/>
                                  </a:cubicBezTo>
                                  <a:cubicBezTo>
                                    <a:pt x="34" y="97"/>
                                    <a:pt x="34" y="99"/>
                                    <a:pt x="34" y="100"/>
                                  </a:cubicBezTo>
                                  <a:cubicBezTo>
                                    <a:pt x="35" y="101"/>
                                    <a:pt x="37" y="102"/>
                                    <a:pt x="39" y="103"/>
                                  </a:cubicBezTo>
                                  <a:cubicBezTo>
                                    <a:pt x="40" y="101"/>
                                    <a:pt x="40" y="98"/>
                                    <a:pt x="40" y="96"/>
                                  </a:cubicBezTo>
                                  <a:cubicBezTo>
                                    <a:pt x="40" y="88"/>
                                    <a:pt x="37" y="81"/>
                                    <a:pt x="32" y="77"/>
                                  </a:cubicBezTo>
                                  <a:cubicBezTo>
                                    <a:pt x="27" y="72"/>
                                    <a:pt x="20" y="69"/>
                                    <a:pt x="13" y="69"/>
                                  </a:cubicBezTo>
                                  <a:cubicBezTo>
                                    <a:pt x="8" y="69"/>
                                    <a:pt x="4" y="70"/>
                                    <a:pt x="0" y="72"/>
                                  </a:cubicBezTo>
                                  <a:cubicBezTo>
                                    <a:pt x="0" y="70"/>
                                    <a:pt x="0" y="70"/>
                                    <a:pt x="0" y="70"/>
                                  </a:cubicBezTo>
                                  <a:cubicBezTo>
                                    <a:pt x="4" y="68"/>
                                    <a:pt x="8" y="67"/>
                                    <a:pt x="13" y="67"/>
                                  </a:cubicBezTo>
                                  <a:cubicBezTo>
                                    <a:pt x="29" y="67"/>
                                    <a:pt x="42" y="80"/>
                                    <a:pt x="42" y="96"/>
                                  </a:cubicBezTo>
                                  <a:cubicBezTo>
                                    <a:pt x="42" y="99"/>
                                    <a:pt x="41" y="101"/>
                                    <a:pt x="41" y="104"/>
                                  </a:cubicBezTo>
                                  <a:cubicBezTo>
                                    <a:pt x="42" y="105"/>
                                    <a:pt x="43" y="105"/>
                                    <a:pt x="44" y="106"/>
                                  </a:cubicBezTo>
                                  <a:cubicBezTo>
                                    <a:pt x="44" y="105"/>
                                    <a:pt x="45" y="105"/>
                                    <a:pt x="46" y="104"/>
                                  </a:cubicBezTo>
                                  <a:cubicBezTo>
                                    <a:pt x="47" y="102"/>
                                    <a:pt x="47" y="99"/>
                                    <a:pt x="47" y="96"/>
                                  </a:cubicBezTo>
                                  <a:cubicBezTo>
                                    <a:pt x="47" y="86"/>
                                    <a:pt x="43" y="78"/>
                                    <a:pt x="37" y="72"/>
                                  </a:cubicBezTo>
                                  <a:cubicBezTo>
                                    <a:pt x="31" y="65"/>
                                    <a:pt x="22" y="62"/>
                                    <a:pt x="13" y="62"/>
                                  </a:cubicBezTo>
                                  <a:cubicBezTo>
                                    <a:pt x="9" y="62"/>
                                    <a:pt x="4" y="62"/>
                                    <a:pt x="0" y="64"/>
                                  </a:cubicBezTo>
                                  <a:cubicBezTo>
                                    <a:pt x="0" y="62"/>
                                    <a:pt x="0" y="62"/>
                                    <a:pt x="0" y="62"/>
                                  </a:cubicBezTo>
                                  <a:cubicBezTo>
                                    <a:pt x="4" y="61"/>
                                    <a:pt x="9" y="60"/>
                                    <a:pt x="13" y="60"/>
                                  </a:cubicBezTo>
                                  <a:cubicBezTo>
                                    <a:pt x="33" y="60"/>
                                    <a:pt x="49" y="76"/>
                                    <a:pt x="49" y="96"/>
                                  </a:cubicBezTo>
                                  <a:cubicBezTo>
                                    <a:pt x="49" y="98"/>
                                    <a:pt x="48" y="101"/>
                                    <a:pt x="48" y="103"/>
                                  </a:cubicBezTo>
                                  <a:cubicBezTo>
                                    <a:pt x="50" y="102"/>
                                    <a:pt x="52" y="101"/>
                                    <a:pt x="55" y="100"/>
                                  </a:cubicBezTo>
                                  <a:cubicBezTo>
                                    <a:pt x="55" y="98"/>
                                    <a:pt x="55" y="97"/>
                                    <a:pt x="55" y="96"/>
                                  </a:cubicBezTo>
                                  <a:cubicBezTo>
                                    <a:pt x="55" y="84"/>
                                    <a:pt x="50" y="74"/>
                                    <a:pt x="43" y="66"/>
                                  </a:cubicBezTo>
                                  <a:cubicBezTo>
                                    <a:pt x="35" y="59"/>
                                    <a:pt x="25" y="54"/>
                                    <a:pt x="13" y="54"/>
                                  </a:cubicBezTo>
                                  <a:cubicBezTo>
                                    <a:pt x="9" y="54"/>
                                    <a:pt x="4" y="54"/>
                                    <a:pt x="0" y="56"/>
                                  </a:cubicBezTo>
                                  <a:cubicBezTo>
                                    <a:pt x="0" y="54"/>
                                    <a:pt x="0" y="54"/>
                                    <a:pt x="0" y="54"/>
                                  </a:cubicBezTo>
                                  <a:cubicBezTo>
                                    <a:pt x="4" y="53"/>
                                    <a:pt x="9" y="52"/>
                                    <a:pt x="13" y="52"/>
                                  </a:cubicBezTo>
                                  <a:cubicBezTo>
                                    <a:pt x="37" y="52"/>
                                    <a:pt x="56" y="72"/>
                                    <a:pt x="56" y="96"/>
                                  </a:cubicBezTo>
                                  <a:cubicBezTo>
                                    <a:pt x="56" y="97"/>
                                    <a:pt x="56" y="98"/>
                                    <a:pt x="56" y="99"/>
                                  </a:cubicBezTo>
                                  <a:cubicBezTo>
                                    <a:pt x="58" y="98"/>
                                    <a:pt x="60" y="98"/>
                                    <a:pt x="63" y="97"/>
                                  </a:cubicBezTo>
                                  <a:cubicBezTo>
                                    <a:pt x="63" y="97"/>
                                    <a:pt x="63" y="96"/>
                                    <a:pt x="63" y="96"/>
                                  </a:cubicBezTo>
                                  <a:cubicBezTo>
                                    <a:pt x="63" y="82"/>
                                    <a:pt x="57" y="70"/>
                                    <a:pt x="48" y="61"/>
                                  </a:cubicBezTo>
                                  <a:cubicBezTo>
                                    <a:pt x="39" y="52"/>
                                    <a:pt x="27" y="46"/>
                                    <a:pt x="13" y="46"/>
                                  </a:cubicBezTo>
                                  <a:cubicBezTo>
                                    <a:pt x="9" y="46"/>
                                    <a:pt x="4" y="47"/>
                                    <a:pt x="0" y="48"/>
                                  </a:cubicBezTo>
                                  <a:cubicBezTo>
                                    <a:pt x="0" y="39"/>
                                    <a:pt x="0" y="39"/>
                                    <a:pt x="0" y="39"/>
                                  </a:cubicBezTo>
                                  <a:cubicBezTo>
                                    <a:pt x="3" y="34"/>
                                    <a:pt x="7" y="31"/>
                                    <a:pt x="13" y="31"/>
                                  </a:cubicBezTo>
                                  <a:cubicBezTo>
                                    <a:pt x="20" y="31"/>
                                    <a:pt x="27" y="37"/>
                                    <a:pt x="27" y="44"/>
                                  </a:cubicBezTo>
                                  <a:cubicBezTo>
                                    <a:pt x="27" y="45"/>
                                    <a:pt x="26" y="46"/>
                                    <a:pt x="26" y="46"/>
                                  </a:cubicBezTo>
                                  <a:cubicBezTo>
                                    <a:pt x="28" y="47"/>
                                    <a:pt x="30" y="48"/>
                                    <a:pt x="32" y="48"/>
                                  </a:cubicBezTo>
                                  <a:cubicBezTo>
                                    <a:pt x="32" y="47"/>
                                    <a:pt x="32" y="46"/>
                                    <a:pt x="32" y="44"/>
                                  </a:cubicBezTo>
                                  <a:cubicBezTo>
                                    <a:pt x="32" y="39"/>
                                    <a:pt x="30" y="34"/>
                                    <a:pt x="27" y="31"/>
                                  </a:cubicBezTo>
                                  <a:cubicBezTo>
                                    <a:pt x="23" y="27"/>
                                    <a:pt x="18" y="25"/>
                                    <a:pt x="13" y="25"/>
                                  </a:cubicBezTo>
                                  <a:cubicBezTo>
                                    <a:pt x="8" y="25"/>
                                    <a:pt x="4" y="27"/>
                                    <a:pt x="0" y="29"/>
                                  </a:cubicBezTo>
                                  <a:cubicBezTo>
                                    <a:pt x="0" y="27"/>
                                    <a:pt x="0" y="27"/>
                                    <a:pt x="0" y="27"/>
                                  </a:cubicBezTo>
                                  <a:cubicBezTo>
                                    <a:pt x="4" y="25"/>
                                    <a:pt x="8" y="23"/>
                                    <a:pt x="13" y="23"/>
                                  </a:cubicBezTo>
                                  <a:cubicBezTo>
                                    <a:pt x="25" y="23"/>
                                    <a:pt x="34" y="33"/>
                                    <a:pt x="34" y="44"/>
                                  </a:cubicBezTo>
                                  <a:cubicBezTo>
                                    <a:pt x="34" y="46"/>
                                    <a:pt x="34" y="47"/>
                                    <a:pt x="34" y="49"/>
                                  </a:cubicBezTo>
                                  <a:cubicBezTo>
                                    <a:pt x="35" y="50"/>
                                    <a:pt x="37" y="51"/>
                                    <a:pt x="39" y="52"/>
                                  </a:cubicBezTo>
                                  <a:cubicBezTo>
                                    <a:pt x="40" y="49"/>
                                    <a:pt x="40" y="47"/>
                                    <a:pt x="40" y="44"/>
                                  </a:cubicBezTo>
                                  <a:cubicBezTo>
                                    <a:pt x="40" y="37"/>
                                    <a:pt x="37" y="30"/>
                                    <a:pt x="32" y="25"/>
                                  </a:cubicBezTo>
                                  <a:cubicBezTo>
                                    <a:pt x="27" y="20"/>
                                    <a:pt x="20" y="17"/>
                                    <a:pt x="13" y="17"/>
                                  </a:cubicBezTo>
                                  <a:cubicBezTo>
                                    <a:pt x="8" y="17"/>
                                    <a:pt x="4" y="18"/>
                                    <a:pt x="0" y="20"/>
                                  </a:cubicBezTo>
                                  <a:cubicBezTo>
                                    <a:pt x="0" y="18"/>
                                    <a:pt x="0" y="18"/>
                                    <a:pt x="0" y="18"/>
                                  </a:cubicBezTo>
                                  <a:cubicBezTo>
                                    <a:pt x="4" y="17"/>
                                    <a:pt x="8" y="16"/>
                                    <a:pt x="13" y="16"/>
                                  </a:cubicBezTo>
                                  <a:cubicBezTo>
                                    <a:pt x="29" y="16"/>
                                    <a:pt x="42" y="28"/>
                                    <a:pt x="42" y="44"/>
                                  </a:cubicBezTo>
                                  <a:cubicBezTo>
                                    <a:pt x="42" y="47"/>
                                    <a:pt x="41" y="50"/>
                                    <a:pt x="41" y="53"/>
                                  </a:cubicBezTo>
                                  <a:cubicBezTo>
                                    <a:pt x="42" y="53"/>
                                    <a:pt x="43" y="54"/>
                                    <a:pt x="44" y="55"/>
                                  </a:cubicBezTo>
                                  <a:cubicBezTo>
                                    <a:pt x="44" y="54"/>
                                    <a:pt x="45" y="54"/>
                                    <a:pt x="46" y="53"/>
                                  </a:cubicBezTo>
                                  <a:cubicBezTo>
                                    <a:pt x="47" y="50"/>
                                    <a:pt x="47" y="47"/>
                                    <a:pt x="47" y="44"/>
                                  </a:cubicBezTo>
                                  <a:cubicBezTo>
                                    <a:pt x="47" y="35"/>
                                    <a:pt x="43" y="26"/>
                                    <a:pt x="37" y="20"/>
                                  </a:cubicBezTo>
                                  <a:cubicBezTo>
                                    <a:pt x="31" y="14"/>
                                    <a:pt x="22" y="10"/>
                                    <a:pt x="13" y="10"/>
                                  </a:cubicBezTo>
                                  <a:cubicBezTo>
                                    <a:pt x="9" y="10"/>
                                    <a:pt x="4" y="11"/>
                                    <a:pt x="0" y="13"/>
                                  </a:cubicBezTo>
                                  <a:cubicBezTo>
                                    <a:pt x="0" y="11"/>
                                    <a:pt x="0" y="11"/>
                                    <a:pt x="0" y="11"/>
                                  </a:cubicBezTo>
                                  <a:cubicBezTo>
                                    <a:pt x="4" y="9"/>
                                    <a:pt x="9" y="9"/>
                                    <a:pt x="13" y="9"/>
                                  </a:cubicBezTo>
                                  <a:cubicBezTo>
                                    <a:pt x="33" y="9"/>
                                    <a:pt x="49" y="25"/>
                                    <a:pt x="49" y="44"/>
                                  </a:cubicBezTo>
                                  <a:cubicBezTo>
                                    <a:pt x="49" y="47"/>
                                    <a:pt x="48" y="49"/>
                                    <a:pt x="48" y="52"/>
                                  </a:cubicBezTo>
                                  <a:cubicBezTo>
                                    <a:pt x="50" y="50"/>
                                    <a:pt x="52" y="49"/>
                                    <a:pt x="55" y="48"/>
                                  </a:cubicBezTo>
                                  <a:cubicBezTo>
                                    <a:pt x="55" y="47"/>
                                    <a:pt x="55" y="46"/>
                                    <a:pt x="55" y="44"/>
                                  </a:cubicBezTo>
                                  <a:cubicBezTo>
                                    <a:pt x="55" y="33"/>
                                    <a:pt x="50" y="22"/>
                                    <a:pt x="43" y="15"/>
                                  </a:cubicBezTo>
                                  <a:cubicBezTo>
                                    <a:pt x="35" y="7"/>
                                    <a:pt x="25" y="2"/>
                                    <a:pt x="13" y="2"/>
                                  </a:cubicBezTo>
                                  <a:cubicBezTo>
                                    <a:pt x="9" y="2"/>
                                    <a:pt x="4" y="3"/>
                                    <a:pt x="0" y="4"/>
                                  </a:cubicBezTo>
                                  <a:cubicBezTo>
                                    <a:pt x="0" y="3"/>
                                    <a:pt x="0" y="3"/>
                                    <a:pt x="0" y="3"/>
                                  </a:cubicBezTo>
                                  <a:cubicBezTo>
                                    <a:pt x="4" y="2"/>
                                    <a:pt x="9" y="1"/>
                                    <a:pt x="13" y="1"/>
                                  </a:cubicBezTo>
                                  <a:cubicBezTo>
                                    <a:pt x="37" y="1"/>
                                    <a:pt x="56" y="20"/>
                                    <a:pt x="56" y="44"/>
                                  </a:cubicBezTo>
                                  <a:cubicBezTo>
                                    <a:pt x="56" y="46"/>
                                    <a:pt x="56" y="47"/>
                                    <a:pt x="56" y="48"/>
                                  </a:cubicBezTo>
                                  <a:cubicBezTo>
                                    <a:pt x="58" y="47"/>
                                    <a:pt x="60" y="46"/>
                                    <a:pt x="63" y="46"/>
                                  </a:cubicBezTo>
                                  <a:cubicBezTo>
                                    <a:pt x="63" y="45"/>
                                    <a:pt x="63" y="45"/>
                                    <a:pt x="63" y="44"/>
                                  </a:cubicBezTo>
                                  <a:cubicBezTo>
                                    <a:pt x="63" y="31"/>
                                    <a:pt x="57" y="18"/>
                                    <a:pt x="48" y="9"/>
                                  </a:cubicBezTo>
                                  <a:cubicBezTo>
                                    <a:pt x="44" y="6"/>
                                    <a:pt x="40" y="2"/>
                                    <a:pt x="35" y="0"/>
                                  </a:cubicBezTo>
                                  <a:cubicBezTo>
                                    <a:pt x="38" y="0"/>
                                    <a:pt x="38" y="0"/>
                                    <a:pt x="38" y="0"/>
                                  </a:cubicBezTo>
                                  <a:cubicBezTo>
                                    <a:pt x="39" y="0"/>
                                    <a:pt x="39" y="0"/>
                                    <a:pt x="39" y="0"/>
                                  </a:cubicBezTo>
                                  <a:cubicBezTo>
                                    <a:pt x="39" y="0"/>
                                    <a:pt x="39" y="0"/>
                                    <a:pt x="39" y="0"/>
                                  </a:cubicBezTo>
                                  <a:cubicBezTo>
                                    <a:pt x="41" y="0"/>
                                    <a:pt x="41" y="0"/>
                                    <a:pt x="41" y="0"/>
                                  </a:cubicBezTo>
                                  <a:cubicBezTo>
                                    <a:pt x="41" y="0"/>
                                    <a:pt x="41" y="1"/>
                                    <a:pt x="41" y="1"/>
                                  </a:cubicBezTo>
                                  <a:cubicBezTo>
                                    <a:pt x="42" y="2"/>
                                    <a:pt x="43" y="3"/>
                                    <a:pt x="44" y="3"/>
                                  </a:cubicBezTo>
                                  <a:cubicBezTo>
                                    <a:pt x="44" y="3"/>
                                    <a:pt x="45" y="2"/>
                                    <a:pt x="46" y="2"/>
                                  </a:cubicBezTo>
                                  <a:cubicBezTo>
                                    <a:pt x="46" y="1"/>
                                    <a:pt x="46" y="1"/>
                                    <a:pt x="46" y="0"/>
                                  </a:cubicBezTo>
                                  <a:cubicBezTo>
                                    <a:pt x="48" y="0"/>
                                    <a:pt x="48" y="0"/>
                                    <a:pt x="48" y="0"/>
                                  </a:cubicBezTo>
                                  <a:cubicBezTo>
                                    <a:pt x="48" y="0"/>
                                    <a:pt x="48" y="0"/>
                                    <a:pt x="48" y="0"/>
                                  </a:cubicBezTo>
                                  <a:cubicBezTo>
                                    <a:pt x="48" y="0"/>
                                    <a:pt x="48" y="0"/>
                                    <a:pt x="49" y="0"/>
                                  </a:cubicBezTo>
                                  <a:cubicBezTo>
                                    <a:pt x="52" y="0"/>
                                    <a:pt x="52" y="0"/>
                                    <a:pt x="52" y="0"/>
                                  </a:cubicBezTo>
                                  <a:cubicBezTo>
                                    <a:pt x="49" y="1"/>
                                    <a:pt x="47" y="3"/>
                                    <a:pt x="45" y="4"/>
                                  </a:cubicBezTo>
                                  <a:cubicBezTo>
                                    <a:pt x="46" y="6"/>
                                    <a:pt x="48" y="7"/>
                                    <a:pt x="50" y="9"/>
                                  </a:cubicBezTo>
                                  <a:cubicBezTo>
                                    <a:pt x="57" y="4"/>
                                    <a:pt x="65" y="1"/>
                                    <a:pt x="74" y="1"/>
                                  </a:cubicBezTo>
                                  <a:cubicBezTo>
                                    <a:pt x="83" y="1"/>
                                    <a:pt x="92" y="4"/>
                                    <a:pt x="99" y="8"/>
                                  </a:cubicBezTo>
                                  <a:cubicBezTo>
                                    <a:pt x="100" y="7"/>
                                    <a:pt x="102" y="6"/>
                                    <a:pt x="103" y="4"/>
                                  </a:cubicBezTo>
                                  <a:cubicBezTo>
                                    <a:pt x="101" y="3"/>
                                    <a:pt x="99" y="1"/>
                                    <a:pt x="96" y="0"/>
                                  </a:cubicBezTo>
                                  <a:cubicBezTo>
                                    <a:pt x="100" y="0"/>
                                    <a:pt x="100" y="0"/>
                                    <a:pt x="100" y="0"/>
                                  </a:cubicBezTo>
                                  <a:cubicBezTo>
                                    <a:pt x="100" y="0"/>
                                    <a:pt x="100" y="0"/>
                                    <a:pt x="100" y="0"/>
                                  </a:cubicBezTo>
                                  <a:cubicBezTo>
                                    <a:pt x="100" y="0"/>
                                    <a:pt x="100" y="0"/>
                                    <a:pt x="100" y="0"/>
                                  </a:cubicBezTo>
                                  <a:cubicBezTo>
                                    <a:pt x="102" y="0"/>
                                    <a:pt x="102" y="0"/>
                                    <a:pt x="102" y="0"/>
                                  </a:cubicBezTo>
                                  <a:cubicBezTo>
                                    <a:pt x="102" y="0"/>
                                    <a:pt x="102" y="1"/>
                                    <a:pt x="102" y="1"/>
                                  </a:cubicBezTo>
                                  <a:cubicBezTo>
                                    <a:pt x="103" y="2"/>
                                    <a:pt x="104" y="3"/>
                                    <a:pt x="105" y="3"/>
                                  </a:cubicBezTo>
                                  <a:cubicBezTo>
                                    <a:pt x="106" y="3"/>
                                    <a:pt x="106" y="2"/>
                                    <a:pt x="107" y="1"/>
                                  </a:cubicBezTo>
                                  <a:cubicBezTo>
                                    <a:pt x="107" y="1"/>
                                    <a:pt x="107" y="0"/>
                                    <a:pt x="107" y="0"/>
                                  </a:cubicBezTo>
                                  <a:cubicBezTo>
                                    <a:pt x="109" y="0"/>
                                    <a:pt x="109" y="0"/>
                                    <a:pt x="109" y="0"/>
                                  </a:cubicBezTo>
                                  <a:cubicBezTo>
                                    <a:pt x="109" y="0"/>
                                    <a:pt x="109" y="0"/>
                                    <a:pt x="109" y="0"/>
                                  </a:cubicBezTo>
                                  <a:cubicBezTo>
                                    <a:pt x="109" y="0"/>
                                    <a:pt x="109" y="0"/>
                                    <a:pt x="110" y="0"/>
                                  </a:cubicBezTo>
                                  <a:cubicBezTo>
                                    <a:pt x="113" y="0"/>
                                    <a:pt x="113" y="0"/>
                                    <a:pt x="113" y="0"/>
                                  </a:cubicBezTo>
                                  <a:cubicBezTo>
                                    <a:pt x="108" y="2"/>
                                    <a:pt x="104" y="6"/>
                                    <a:pt x="100" y="9"/>
                                  </a:cubicBezTo>
                                  <a:cubicBezTo>
                                    <a:pt x="91" y="18"/>
                                    <a:pt x="85" y="31"/>
                                    <a:pt x="85" y="44"/>
                                  </a:cubicBezTo>
                                  <a:cubicBezTo>
                                    <a:pt x="85" y="45"/>
                                    <a:pt x="85" y="45"/>
                                    <a:pt x="85" y="46"/>
                                  </a:cubicBezTo>
                                  <a:cubicBezTo>
                                    <a:pt x="88" y="46"/>
                                    <a:pt x="90" y="47"/>
                                    <a:pt x="92" y="48"/>
                                  </a:cubicBezTo>
                                  <a:cubicBezTo>
                                    <a:pt x="92" y="47"/>
                                    <a:pt x="92" y="45"/>
                                    <a:pt x="92" y="44"/>
                                  </a:cubicBezTo>
                                  <a:cubicBezTo>
                                    <a:pt x="92" y="20"/>
                                    <a:pt x="111" y="1"/>
                                    <a:pt x="135" y="1"/>
                                  </a:cubicBezTo>
                                  <a:cubicBezTo>
                                    <a:pt x="159" y="1"/>
                                    <a:pt x="179" y="20"/>
                                    <a:pt x="179" y="44"/>
                                  </a:cubicBezTo>
                                  <a:cubicBezTo>
                                    <a:pt x="179" y="45"/>
                                    <a:pt x="178" y="46"/>
                                    <a:pt x="178" y="47"/>
                                  </a:cubicBezTo>
                                  <a:cubicBezTo>
                                    <a:pt x="180" y="47"/>
                                    <a:pt x="183" y="46"/>
                                    <a:pt x="185" y="46"/>
                                  </a:cubicBezTo>
                                  <a:cubicBezTo>
                                    <a:pt x="185" y="45"/>
                                    <a:pt x="185" y="45"/>
                                    <a:pt x="185" y="44"/>
                                  </a:cubicBezTo>
                                  <a:cubicBezTo>
                                    <a:pt x="185" y="31"/>
                                    <a:pt x="179" y="18"/>
                                    <a:pt x="170" y="9"/>
                                  </a:cubicBezTo>
                                  <a:cubicBezTo>
                                    <a:pt x="166" y="6"/>
                                    <a:pt x="162" y="2"/>
                                    <a:pt x="157" y="0"/>
                                  </a:cubicBezTo>
                                  <a:cubicBezTo>
                                    <a:pt x="160" y="0"/>
                                    <a:pt x="160" y="0"/>
                                    <a:pt x="160" y="0"/>
                                  </a:cubicBezTo>
                                  <a:cubicBezTo>
                                    <a:pt x="161" y="0"/>
                                    <a:pt x="161" y="0"/>
                                    <a:pt x="161" y="0"/>
                                  </a:cubicBezTo>
                                  <a:cubicBezTo>
                                    <a:pt x="161" y="0"/>
                                    <a:pt x="161" y="0"/>
                                    <a:pt x="161" y="0"/>
                                  </a:cubicBezTo>
                                  <a:cubicBezTo>
                                    <a:pt x="163" y="0"/>
                                    <a:pt x="163" y="0"/>
                                    <a:pt x="163" y="0"/>
                                  </a:cubicBezTo>
                                  <a:cubicBezTo>
                                    <a:pt x="163" y="0"/>
                                    <a:pt x="163" y="1"/>
                                    <a:pt x="163" y="1"/>
                                  </a:cubicBezTo>
                                  <a:cubicBezTo>
                                    <a:pt x="163" y="2"/>
                                    <a:pt x="164" y="2"/>
                                    <a:pt x="165" y="3"/>
                                  </a:cubicBezTo>
                                  <a:cubicBezTo>
                                    <a:pt x="166" y="2"/>
                                    <a:pt x="167" y="1"/>
                                    <a:pt x="168" y="1"/>
                                  </a:cubicBezTo>
                                  <a:cubicBezTo>
                                    <a:pt x="168" y="0"/>
                                    <a:pt x="168" y="0"/>
                                    <a:pt x="168" y="0"/>
                                  </a:cubicBezTo>
                                  <a:cubicBezTo>
                                    <a:pt x="173" y="0"/>
                                    <a:pt x="173" y="0"/>
                                    <a:pt x="173" y="0"/>
                                  </a:cubicBezTo>
                                  <a:cubicBezTo>
                                    <a:pt x="171" y="1"/>
                                    <a:pt x="168" y="2"/>
                                    <a:pt x="166" y="4"/>
                                  </a:cubicBezTo>
                                  <a:cubicBezTo>
                                    <a:pt x="168" y="5"/>
                                    <a:pt x="170" y="7"/>
                                    <a:pt x="171" y="8"/>
                                  </a:cubicBezTo>
                                  <a:cubicBezTo>
                                    <a:pt x="178" y="4"/>
                                    <a:pt x="186" y="1"/>
                                    <a:pt x="195" y="1"/>
                                  </a:cubicBezTo>
                                  <a:cubicBezTo>
                                    <a:pt x="204" y="1"/>
                                    <a:pt x="212" y="4"/>
                                    <a:pt x="219" y="8"/>
                                  </a:cubicBezTo>
                                  <a:cubicBezTo>
                                    <a:pt x="221" y="7"/>
                                    <a:pt x="222" y="6"/>
                                    <a:pt x="224" y="4"/>
                                  </a:cubicBezTo>
                                  <a:cubicBezTo>
                                    <a:pt x="222" y="3"/>
                                    <a:pt x="220" y="1"/>
                                    <a:pt x="217" y="0"/>
                                  </a:cubicBezTo>
                                  <a:cubicBezTo>
                                    <a:pt x="221" y="0"/>
                                    <a:pt x="221" y="0"/>
                                    <a:pt x="221" y="0"/>
                                  </a:cubicBezTo>
                                  <a:cubicBezTo>
                                    <a:pt x="221" y="0"/>
                                    <a:pt x="221" y="0"/>
                                    <a:pt x="221" y="0"/>
                                  </a:cubicBezTo>
                                  <a:cubicBezTo>
                                    <a:pt x="221" y="0"/>
                                    <a:pt x="221" y="0"/>
                                    <a:pt x="221" y="0"/>
                                  </a:cubicBezTo>
                                  <a:cubicBezTo>
                                    <a:pt x="222" y="0"/>
                                    <a:pt x="222" y="0"/>
                                    <a:pt x="222" y="0"/>
                                  </a:cubicBezTo>
                                  <a:cubicBezTo>
                                    <a:pt x="223" y="0"/>
                                    <a:pt x="223" y="1"/>
                                    <a:pt x="223" y="1"/>
                                  </a:cubicBezTo>
                                  <a:cubicBezTo>
                                    <a:pt x="224" y="2"/>
                                    <a:pt x="225" y="3"/>
                                    <a:pt x="225" y="3"/>
                                  </a:cubicBezTo>
                                  <a:cubicBezTo>
                                    <a:pt x="226" y="3"/>
                                    <a:pt x="227" y="2"/>
                                    <a:pt x="228" y="1"/>
                                  </a:cubicBezTo>
                                  <a:cubicBezTo>
                                    <a:pt x="228" y="1"/>
                                    <a:pt x="228" y="0"/>
                                    <a:pt x="228" y="0"/>
                                  </a:cubicBezTo>
                                  <a:cubicBezTo>
                                    <a:pt x="230" y="0"/>
                                    <a:pt x="230" y="0"/>
                                    <a:pt x="230" y="0"/>
                                  </a:cubicBezTo>
                                  <a:cubicBezTo>
                                    <a:pt x="230" y="0"/>
                                    <a:pt x="230" y="0"/>
                                    <a:pt x="230" y="0"/>
                                  </a:cubicBezTo>
                                  <a:cubicBezTo>
                                    <a:pt x="230" y="0"/>
                                    <a:pt x="230" y="0"/>
                                    <a:pt x="230" y="0"/>
                                  </a:cubicBezTo>
                                  <a:cubicBezTo>
                                    <a:pt x="234" y="0"/>
                                    <a:pt x="234" y="0"/>
                                    <a:pt x="234" y="0"/>
                                  </a:cubicBezTo>
                                  <a:cubicBezTo>
                                    <a:pt x="229" y="2"/>
                                    <a:pt x="225" y="6"/>
                                    <a:pt x="221" y="9"/>
                                  </a:cubicBezTo>
                                  <a:cubicBezTo>
                                    <a:pt x="212" y="18"/>
                                    <a:pt x="206" y="31"/>
                                    <a:pt x="206" y="44"/>
                                  </a:cubicBezTo>
                                  <a:cubicBezTo>
                                    <a:pt x="206" y="45"/>
                                    <a:pt x="206" y="45"/>
                                    <a:pt x="206" y="46"/>
                                  </a:cubicBezTo>
                                  <a:cubicBezTo>
                                    <a:pt x="208" y="46"/>
                                    <a:pt x="210" y="47"/>
                                    <a:pt x="213" y="48"/>
                                  </a:cubicBezTo>
                                  <a:cubicBezTo>
                                    <a:pt x="212" y="47"/>
                                    <a:pt x="212" y="45"/>
                                    <a:pt x="212" y="44"/>
                                  </a:cubicBezTo>
                                  <a:cubicBezTo>
                                    <a:pt x="212" y="20"/>
                                    <a:pt x="232" y="1"/>
                                    <a:pt x="256" y="1"/>
                                  </a:cubicBezTo>
                                  <a:cubicBezTo>
                                    <a:pt x="280" y="1"/>
                                    <a:pt x="299" y="20"/>
                                    <a:pt x="299" y="44"/>
                                  </a:cubicBezTo>
                                  <a:cubicBezTo>
                                    <a:pt x="299" y="46"/>
                                    <a:pt x="299" y="47"/>
                                    <a:pt x="299" y="48"/>
                                  </a:cubicBezTo>
                                  <a:cubicBezTo>
                                    <a:pt x="301" y="47"/>
                                    <a:pt x="303" y="46"/>
                                    <a:pt x="305" y="46"/>
                                  </a:cubicBezTo>
                                  <a:cubicBezTo>
                                    <a:pt x="305" y="45"/>
                                    <a:pt x="306" y="45"/>
                                    <a:pt x="306" y="44"/>
                                  </a:cubicBezTo>
                                  <a:cubicBezTo>
                                    <a:pt x="306" y="31"/>
                                    <a:pt x="300" y="18"/>
                                    <a:pt x="291" y="9"/>
                                  </a:cubicBezTo>
                                  <a:cubicBezTo>
                                    <a:pt x="287" y="6"/>
                                    <a:pt x="283" y="2"/>
                                    <a:pt x="278" y="0"/>
                                  </a:cubicBezTo>
                                  <a:cubicBezTo>
                                    <a:pt x="281" y="0"/>
                                    <a:pt x="281" y="0"/>
                                    <a:pt x="281" y="0"/>
                                  </a:cubicBezTo>
                                  <a:cubicBezTo>
                                    <a:pt x="282" y="0"/>
                                    <a:pt x="282" y="0"/>
                                    <a:pt x="282" y="0"/>
                                  </a:cubicBezTo>
                                  <a:cubicBezTo>
                                    <a:pt x="282" y="0"/>
                                    <a:pt x="282" y="0"/>
                                    <a:pt x="282" y="0"/>
                                  </a:cubicBezTo>
                                  <a:cubicBezTo>
                                    <a:pt x="284" y="0"/>
                                    <a:pt x="284" y="0"/>
                                    <a:pt x="284" y="0"/>
                                  </a:cubicBezTo>
                                  <a:cubicBezTo>
                                    <a:pt x="284" y="0"/>
                                    <a:pt x="284" y="1"/>
                                    <a:pt x="283" y="1"/>
                                  </a:cubicBezTo>
                                  <a:cubicBezTo>
                                    <a:pt x="284" y="2"/>
                                    <a:pt x="285" y="3"/>
                                    <a:pt x="286" y="3"/>
                                  </a:cubicBezTo>
                                  <a:cubicBezTo>
                                    <a:pt x="287" y="3"/>
                                    <a:pt x="288" y="2"/>
                                    <a:pt x="289" y="1"/>
                                  </a:cubicBezTo>
                                  <a:cubicBezTo>
                                    <a:pt x="289" y="1"/>
                                    <a:pt x="289" y="0"/>
                                    <a:pt x="289" y="0"/>
                                  </a:cubicBezTo>
                                  <a:cubicBezTo>
                                    <a:pt x="291" y="0"/>
                                    <a:pt x="291" y="0"/>
                                    <a:pt x="291" y="0"/>
                                  </a:cubicBezTo>
                                  <a:cubicBezTo>
                                    <a:pt x="291" y="0"/>
                                    <a:pt x="291" y="0"/>
                                    <a:pt x="291" y="0"/>
                                  </a:cubicBezTo>
                                  <a:cubicBezTo>
                                    <a:pt x="291" y="0"/>
                                    <a:pt x="291" y="0"/>
                                    <a:pt x="291" y="0"/>
                                  </a:cubicBezTo>
                                  <a:cubicBezTo>
                                    <a:pt x="295" y="0"/>
                                    <a:pt x="295" y="0"/>
                                    <a:pt x="295" y="0"/>
                                  </a:cubicBezTo>
                                  <a:cubicBezTo>
                                    <a:pt x="292" y="1"/>
                                    <a:pt x="290" y="3"/>
                                    <a:pt x="288" y="4"/>
                                  </a:cubicBezTo>
                                  <a:cubicBezTo>
                                    <a:pt x="289" y="6"/>
                                    <a:pt x="291" y="7"/>
                                    <a:pt x="292" y="8"/>
                                  </a:cubicBezTo>
                                  <a:cubicBezTo>
                                    <a:pt x="299" y="4"/>
                                    <a:pt x="308" y="1"/>
                                    <a:pt x="317" y="1"/>
                                  </a:cubicBezTo>
                                  <a:cubicBezTo>
                                    <a:pt x="326" y="1"/>
                                    <a:pt x="334" y="4"/>
                                    <a:pt x="341" y="8"/>
                                  </a:cubicBezTo>
                                  <a:cubicBezTo>
                                    <a:pt x="343" y="7"/>
                                    <a:pt x="344" y="6"/>
                                    <a:pt x="346" y="4"/>
                                  </a:cubicBezTo>
                                  <a:cubicBezTo>
                                    <a:pt x="344" y="3"/>
                                    <a:pt x="342" y="1"/>
                                    <a:pt x="339" y="0"/>
                                  </a:cubicBezTo>
                                  <a:cubicBezTo>
                                    <a:pt x="342" y="0"/>
                                    <a:pt x="342" y="0"/>
                                    <a:pt x="342" y="0"/>
                                  </a:cubicBezTo>
                                  <a:cubicBezTo>
                                    <a:pt x="343" y="0"/>
                                    <a:pt x="343" y="0"/>
                                    <a:pt x="343" y="0"/>
                                  </a:cubicBezTo>
                                  <a:cubicBezTo>
                                    <a:pt x="343" y="0"/>
                                    <a:pt x="343" y="0"/>
                                    <a:pt x="343" y="0"/>
                                  </a:cubicBezTo>
                                  <a:cubicBezTo>
                                    <a:pt x="344" y="0"/>
                                    <a:pt x="344" y="0"/>
                                    <a:pt x="344" y="0"/>
                                  </a:cubicBezTo>
                                  <a:cubicBezTo>
                                    <a:pt x="344" y="0"/>
                                    <a:pt x="344" y="1"/>
                                    <a:pt x="345" y="1"/>
                                  </a:cubicBezTo>
                                  <a:cubicBezTo>
                                    <a:pt x="346" y="2"/>
                                    <a:pt x="346" y="3"/>
                                    <a:pt x="347" y="3"/>
                                  </a:cubicBezTo>
                                  <a:cubicBezTo>
                                    <a:pt x="348" y="3"/>
                                    <a:pt x="349" y="2"/>
                                    <a:pt x="350" y="1"/>
                                  </a:cubicBezTo>
                                  <a:cubicBezTo>
                                    <a:pt x="350" y="1"/>
                                    <a:pt x="350" y="0"/>
                                    <a:pt x="350" y="0"/>
                                  </a:cubicBezTo>
                                  <a:cubicBezTo>
                                    <a:pt x="352" y="0"/>
                                    <a:pt x="352" y="0"/>
                                    <a:pt x="352" y="0"/>
                                  </a:cubicBezTo>
                                  <a:cubicBezTo>
                                    <a:pt x="352" y="0"/>
                                    <a:pt x="352" y="0"/>
                                    <a:pt x="352" y="0"/>
                                  </a:cubicBezTo>
                                  <a:cubicBezTo>
                                    <a:pt x="352" y="0"/>
                                    <a:pt x="352" y="0"/>
                                    <a:pt x="352" y="0"/>
                                  </a:cubicBezTo>
                                  <a:cubicBezTo>
                                    <a:pt x="356" y="0"/>
                                    <a:pt x="356" y="0"/>
                                    <a:pt x="356" y="0"/>
                                  </a:cubicBezTo>
                                  <a:cubicBezTo>
                                    <a:pt x="351" y="2"/>
                                    <a:pt x="346" y="6"/>
                                    <a:pt x="343" y="9"/>
                                  </a:cubicBezTo>
                                  <a:cubicBezTo>
                                    <a:pt x="334" y="18"/>
                                    <a:pt x="328" y="31"/>
                                    <a:pt x="328" y="44"/>
                                  </a:cubicBezTo>
                                  <a:cubicBezTo>
                                    <a:pt x="328" y="45"/>
                                    <a:pt x="328" y="45"/>
                                    <a:pt x="328" y="46"/>
                                  </a:cubicBezTo>
                                  <a:cubicBezTo>
                                    <a:pt x="330" y="46"/>
                                    <a:pt x="332" y="47"/>
                                    <a:pt x="334" y="48"/>
                                  </a:cubicBezTo>
                                  <a:cubicBezTo>
                                    <a:pt x="334" y="47"/>
                                    <a:pt x="334" y="45"/>
                                    <a:pt x="334" y="44"/>
                                  </a:cubicBezTo>
                                  <a:cubicBezTo>
                                    <a:pt x="334" y="20"/>
                                    <a:pt x="354" y="1"/>
                                    <a:pt x="378" y="1"/>
                                  </a:cubicBezTo>
                                  <a:cubicBezTo>
                                    <a:pt x="402" y="1"/>
                                    <a:pt x="421" y="20"/>
                                    <a:pt x="421" y="44"/>
                                  </a:cubicBezTo>
                                  <a:cubicBezTo>
                                    <a:pt x="421" y="45"/>
                                    <a:pt x="421" y="46"/>
                                    <a:pt x="421" y="47"/>
                                  </a:cubicBezTo>
                                  <a:cubicBezTo>
                                    <a:pt x="423" y="47"/>
                                    <a:pt x="425" y="46"/>
                                    <a:pt x="427" y="46"/>
                                  </a:cubicBezTo>
                                  <a:cubicBezTo>
                                    <a:pt x="427" y="45"/>
                                    <a:pt x="427" y="45"/>
                                    <a:pt x="427" y="44"/>
                                  </a:cubicBezTo>
                                  <a:cubicBezTo>
                                    <a:pt x="427" y="31"/>
                                    <a:pt x="422" y="18"/>
                                    <a:pt x="413" y="9"/>
                                  </a:cubicBezTo>
                                  <a:cubicBezTo>
                                    <a:pt x="409" y="6"/>
                                    <a:pt x="405" y="2"/>
                                    <a:pt x="400" y="0"/>
                                  </a:cubicBezTo>
                                  <a:cubicBezTo>
                                    <a:pt x="403" y="0"/>
                                    <a:pt x="403" y="0"/>
                                    <a:pt x="403" y="0"/>
                                  </a:cubicBezTo>
                                  <a:cubicBezTo>
                                    <a:pt x="403" y="0"/>
                                    <a:pt x="404" y="0"/>
                                    <a:pt x="404" y="0"/>
                                  </a:cubicBezTo>
                                  <a:cubicBezTo>
                                    <a:pt x="404" y="0"/>
                                    <a:pt x="404" y="0"/>
                                    <a:pt x="404" y="0"/>
                                  </a:cubicBezTo>
                                  <a:cubicBezTo>
                                    <a:pt x="406" y="0"/>
                                    <a:pt x="406" y="0"/>
                                    <a:pt x="406" y="0"/>
                                  </a:cubicBezTo>
                                  <a:cubicBezTo>
                                    <a:pt x="406" y="0"/>
                                    <a:pt x="405" y="1"/>
                                    <a:pt x="405" y="1"/>
                                  </a:cubicBezTo>
                                  <a:cubicBezTo>
                                    <a:pt x="406" y="2"/>
                                    <a:pt x="407" y="2"/>
                                    <a:pt x="408" y="3"/>
                                  </a:cubicBezTo>
                                  <a:cubicBezTo>
                                    <a:pt x="409" y="2"/>
                                    <a:pt x="410" y="1"/>
                                    <a:pt x="411" y="1"/>
                                  </a:cubicBezTo>
                                  <a:cubicBezTo>
                                    <a:pt x="411" y="0"/>
                                    <a:pt x="411" y="0"/>
                                    <a:pt x="411" y="0"/>
                                  </a:cubicBezTo>
                                  <a:cubicBezTo>
                                    <a:pt x="416" y="0"/>
                                    <a:pt x="416" y="0"/>
                                    <a:pt x="416" y="0"/>
                                  </a:cubicBezTo>
                                  <a:cubicBezTo>
                                    <a:pt x="413" y="1"/>
                                    <a:pt x="411" y="2"/>
                                    <a:pt x="409" y="4"/>
                                  </a:cubicBezTo>
                                  <a:cubicBezTo>
                                    <a:pt x="411" y="5"/>
                                    <a:pt x="412" y="7"/>
                                    <a:pt x="414" y="8"/>
                                  </a:cubicBezTo>
                                  <a:cubicBezTo>
                                    <a:pt x="421" y="4"/>
                                    <a:pt x="429" y="1"/>
                                    <a:pt x="438" y="1"/>
                                  </a:cubicBezTo>
                                  <a:cubicBezTo>
                                    <a:pt x="447" y="1"/>
                                    <a:pt x="455" y="4"/>
                                    <a:pt x="462" y="8"/>
                                  </a:cubicBezTo>
                                  <a:cubicBezTo>
                                    <a:pt x="464" y="7"/>
                                    <a:pt x="465" y="6"/>
                                    <a:pt x="467" y="4"/>
                                  </a:cubicBezTo>
                                  <a:cubicBezTo>
                                    <a:pt x="465" y="3"/>
                                    <a:pt x="462" y="1"/>
                                    <a:pt x="460" y="0"/>
                                  </a:cubicBezTo>
                                  <a:cubicBezTo>
                                    <a:pt x="463" y="0"/>
                                    <a:pt x="463" y="0"/>
                                    <a:pt x="463" y="0"/>
                                  </a:cubicBezTo>
                                  <a:cubicBezTo>
                                    <a:pt x="463" y="0"/>
                                    <a:pt x="463" y="0"/>
                                    <a:pt x="464" y="0"/>
                                  </a:cubicBezTo>
                                  <a:cubicBezTo>
                                    <a:pt x="464" y="0"/>
                                    <a:pt x="464" y="0"/>
                                    <a:pt x="464" y="0"/>
                                  </a:cubicBezTo>
                                  <a:cubicBezTo>
                                    <a:pt x="465" y="0"/>
                                    <a:pt x="465" y="0"/>
                                    <a:pt x="465" y="0"/>
                                  </a:cubicBezTo>
                                  <a:cubicBezTo>
                                    <a:pt x="465" y="0"/>
                                    <a:pt x="465" y="1"/>
                                    <a:pt x="465" y="1"/>
                                  </a:cubicBezTo>
                                  <a:cubicBezTo>
                                    <a:pt x="466" y="2"/>
                                    <a:pt x="467" y="3"/>
                                    <a:pt x="468" y="3"/>
                                  </a:cubicBezTo>
                                  <a:cubicBezTo>
                                    <a:pt x="469" y="3"/>
                                    <a:pt x="470" y="2"/>
                                    <a:pt x="471" y="1"/>
                                  </a:cubicBezTo>
                                  <a:cubicBezTo>
                                    <a:pt x="471" y="1"/>
                                    <a:pt x="471" y="0"/>
                                    <a:pt x="471" y="0"/>
                                  </a:cubicBezTo>
                                  <a:cubicBezTo>
                                    <a:pt x="472" y="0"/>
                                    <a:pt x="472" y="0"/>
                                    <a:pt x="472" y="0"/>
                                  </a:cubicBezTo>
                                  <a:cubicBezTo>
                                    <a:pt x="472" y="0"/>
                                    <a:pt x="472" y="0"/>
                                    <a:pt x="472" y="0"/>
                                  </a:cubicBezTo>
                                  <a:cubicBezTo>
                                    <a:pt x="473" y="0"/>
                                    <a:pt x="473" y="0"/>
                                    <a:pt x="473" y="0"/>
                                  </a:cubicBezTo>
                                  <a:cubicBezTo>
                                    <a:pt x="477" y="0"/>
                                    <a:pt x="477" y="0"/>
                                    <a:pt x="477" y="0"/>
                                  </a:cubicBezTo>
                                  <a:cubicBezTo>
                                    <a:pt x="472" y="2"/>
                                    <a:pt x="467" y="6"/>
                                    <a:pt x="464" y="9"/>
                                  </a:cubicBezTo>
                                  <a:cubicBezTo>
                                    <a:pt x="455" y="18"/>
                                    <a:pt x="449" y="31"/>
                                    <a:pt x="449" y="44"/>
                                  </a:cubicBezTo>
                                  <a:cubicBezTo>
                                    <a:pt x="449" y="45"/>
                                    <a:pt x="449" y="45"/>
                                    <a:pt x="449" y="46"/>
                                  </a:cubicBezTo>
                                  <a:cubicBezTo>
                                    <a:pt x="451" y="46"/>
                                    <a:pt x="453" y="47"/>
                                    <a:pt x="455" y="48"/>
                                  </a:cubicBezTo>
                                  <a:cubicBezTo>
                                    <a:pt x="455" y="47"/>
                                    <a:pt x="455" y="45"/>
                                    <a:pt x="455" y="44"/>
                                  </a:cubicBezTo>
                                  <a:cubicBezTo>
                                    <a:pt x="455" y="20"/>
                                    <a:pt x="475" y="1"/>
                                    <a:pt x="499" y="1"/>
                                  </a:cubicBezTo>
                                  <a:cubicBezTo>
                                    <a:pt x="523" y="1"/>
                                    <a:pt x="542" y="20"/>
                                    <a:pt x="542" y="44"/>
                                  </a:cubicBezTo>
                                  <a:cubicBezTo>
                                    <a:pt x="542" y="46"/>
                                    <a:pt x="542" y="47"/>
                                    <a:pt x="542" y="48"/>
                                  </a:cubicBezTo>
                                  <a:cubicBezTo>
                                    <a:pt x="544" y="47"/>
                                    <a:pt x="546" y="46"/>
                                    <a:pt x="548" y="46"/>
                                  </a:cubicBezTo>
                                  <a:cubicBezTo>
                                    <a:pt x="548" y="45"/>
                                    <a:pt x="548" y="45"/>
                                    <a:pt x="548" y="44"/>
                                  </a:cubicBezTo>
                                  <a:cubicBezTo>
                                    <a:pt x="548" y="31"/>
                                    <a:pt x="543" y="18"/>
                                    <a:pt x="534" y="9"/>
                                  </a:cubicBezTo>
                                  <a:cubicBezTo>
                                    <a:pt x="530" y="6"/>
                                    <a:pt x="526" y="2"/>
                                    <a:pt x="521" y="0"/>
                                  </a:cubicBezTo>
                                  <a:cubicBezTo>
                                    <a:pt x="524" y="0"/>
                                    <a:pt x="524" y="0"/>
                                    <a:pt x="524" y="0"/>
                                  </a:cubicBezTo>
                                  <a:cubicBezTo>
                                    <a:pt x="524" y="0"/>
                                    <a:pt x="525" y="0"/>
                                    <a:pt x="525" y="0"/>
                                  </a:cubicBezTo>
                                  <a:cubicBezTo>
                                    <a:pt x="525" y="0"/>
                                    <a:pt x="525" y="0"/>
                                    <a:pt x="525" y="0"/>
                                  </a:cubicBezTo>
                                  <a:cubicBezTo>
                                    <a:pt x="527" y="0"/>
                                    <a:pt x="527" y="0"/>
                                    <a:pt x="527" y="0"/>
                                  </a:cubicBezTo>
                                  <a:cubicBezTo>
                                    <a:pt x="526" y="0"/>
                                    <a:pt x="526" y="1"/>
                                    <a:pt x="526" y="1"/>
                                  </a:cubicBezTo>
                                  <a:cubicBezTo>
                                    <a:pt x="527" y="2"/>
                                    <a:pt x="528" y="3"/>
                                    <a:pt x="529" y="3"/>
                                  </a:cubicBezTo>
                                  <a:cubicBezTo>
                                    <a:pt x="530" y="3"/>
                                    <a:pt x="531" y="2"/>
                                    <a:pt x="532" y="2"/>
                                  </a:cubicBezTo>
                                  <a:cubicBezTo>
                                    <a:pt x="532" y="1"/>
                                    <a:pt x="532" y="1"/>
                                    <a:pt x="532" y="0"/>
                                  </a:cubicBezTo>
                                  <a:cubicBezTo>
                                    <a:pt x="534" y="0"/>
                                    <a:pt x="534" y="0"/>
                                    <a:pt x="534" y="0"/>
                                  </a:cubicBezTo>
                                  <a:cubicBezTo>
                                    <a:pt x="534" y="0"/>
                                    <a:pt x="534" y="0"/>
                                    <a:pt x="534" y="0"/>
                                  </a:cubicBezTo>
                                  <a:cubicBezTo>
                                    <a:pt x="534" y="0"/>
                                    <a:pt x="534" y="0"/>
                                    <a:pt x="534" y="0"/>
                                  </a:cubicBezTo>
                                  <a:cubicBezTo>
                                    <a:pt x="538" y="0"/>
                                    <a:pt x="538" y="0"/>
                                    <a:pt x="538" y="0"/>
                                  </a:cubicBezTo>
                                  <a:cubicBezTo>
                                    <a:pt x="535" y="1"/>
                                    <a:pt x="533" y="3"/>
                                    <a:pt x="531" y="4"/>
                                  </a:cubicBezTo>
                                  <a:cubicBezTo>
                                    <a:pt x="532" y="6"/>
                                    <a:pt x="534" y="7"/>
                                    <a:pt x="535" y="9"/>
                                  </a:cubicBezTo>
                                  <a:cubicBezTo>
                                    <a:pt x="542" y="4"/>
                                    <a:pt x="551" y="1"/>
                                    <a:pt x="560" y="1"/>
                                  </a:cubicBezTo>
                                  <a:cubicBezTo>
                                    <a:pt x="569" y="1"/>
                                    <a:pt x="577" y="4"/>
                                    <a:pt x="584" y="8"/>
                                  </a:cubicBezTo>
                                  <a:cubicBezTo>
                                    <a:pt x="586" y="7"/>
                                    <a:pt x="587" y="6"/>
                                    <a:pt x="589" y="4"/>
                                  </a:cubicBezTo>
                                  <a:cubicBezTo>
                                    <a:pt x="587" y="3"/>
                                    <a:pt x="585" y="1"/>
                                    <a:pt x="582" y="0"/>
                                  </a:cubicBezTo>
                                  <a:cubicBezTo>
                                    <a:pt x="585" y="0"/>
                                    <a:pt x="585" y="0"/>
                                    <a:pt x="585" y="0"/>
                                  </a:cubicBezTo>
                                  <a:cubicBezTo>
                                    <a:pt x="586" y="0"/>
                                    <a:pt x="586" y="0"/>
                                    <a:pt x="586" y="0"/>
                                  </a:cubicBezTo>
                                  <a:cubicBezTo>
                                    <a:pt x="586" y="0"/>
                                    <a:pt x="586" y="0"/>
                                    <a:pt x="586" y="0"/>
                                  </a:cubicBezTo>
                                  <a:cubicBezTo>
                                    <a:pt x="587" y="0"/>
                                    <a:pt x="587" y="0"/>
                                    <a:pt x="587" y="0"/>
                                  </a:cubicBezTo>
                                  <a:cubicBezTo>
                                    <a:pt x="587" y="0"/>
                                    <a:pt x="588" y="1"/>
                                    <a:pt x="588" y="1"/>
                                  </a:cubicBezTo>
                                  <a:cubicBezTo>
                                    <a:pt x="589" y="2"/>
                                    <a:pt x="589" y="3"/>
                                    <a:pt x="590" y="3"/>
                                  </a:cubicBezTo>
                                  <a:cubicBezTo>
                                    <a:pt x="591" y="3"/>
                                    <a:pt x="592" y="2"/>
                                    <a:pt x="593" y="1"/>
                                  </a:cubicBezTo>
                                  <a:cubicBezTo>
                                    <a:pt x="593" y="1"/>
                                    <a:pt x="593" y="0"/>
                                    <a:pt x="593" y="0"/>
                                  </a:cubicBezTo>
                                  <a:cubicBezTo>
                                    <a:pt x="595" y="0"/>
                                    <a:pt x="595" y="0"/>
                                    <a:pt x="595" y="0"/>
                                  </a:cubicBezTo>
                                  <a:cubicBezTo>
                                    <a:pt x="595" y="0"/>
                                    <a:pt x="595" y="0"/>
                                    <a:pt x="595" y="0"/>
                                  </a:cubicBezTo>
                                  <a:cubicBezTo>
                                    <a:pt x="595" y="0"/>
                                    <a:pt x="595" y="0"/>
                                    <a:pt x="595" y="0"/>
                                  </a:cubicBezTo>
                                  <a:cubicBezTo>
                                    <a:pt x="599" y="0"/>
                                    <a:pt x="599" y="0"/>
                                    <a:pt x="599" y="0"/>
                                  </a:cubicBezTo>
                                  <a:cubicBezTo>
                                    <a:pt x="594" y="2"/>
                                    <a:pt x="589" y="6"/>
                                    <a:pt x="586" y="9"/>
                                  </a:cubicBezTo>
                                  <a:cubicBezTo>
                                    <a:pt x="577" y="18"/>
                                    <a:pt x="571" y="31"/>
                                    <a:pt x="571" y="44"/>
                                  </a:cubicBezTo>
                                  <a:cubicBezTo>
                                    <a:pt x="571" y="45"/>
                                    <a:pt x="571" y="45"/>
                                    <a:pt x="571" y="46"/>
                                  </a:cubicBezTo>
                                  <a:cubicBezTo>
                                    <a:pt x="573" y="46"/>
                                    <a:pt x="575" y="47"/>
                                    <a:pt x="577" y="48"/>
                                  </a:cubicBezTo>
                                  <a:cubicBezTo>
                                    <a:pt x="577" y="47"/>
                                    <a:pt x="577" y="45"/>
                                    <a:pt x="577" y="44"/>
                                  </a:cubicBezTo>
                                  <a:cubicBezTo>
                                    <a:pt x="577" y="20"/>
                                    <a:pt x="597" y="1"/>
                                    <a:pt x="621" y="1"/>
                                  </a:cubicBezTo>
                                  <a:cubicBezTo>
                                    <a:pt x="645" y="1"/>
                                    <a:pt x="664" y="20"/>
                                    <a:pt x="664" y="44"/>
                                  </a:cubicBezTo>
                                  <a:cubicBezTo>
                                    <a:pt x="664" y="45"/>
                                    <a:pt x="664" y="46"/>
                                    <a:pt x="664" y="47"/>
                                  </a:cubicBezTo>
                                  <a:cubicBezTo>
                                    <a:pt x="666" y="47"/>
                                    <a:pt x="668" y="46"/>
                                    <a:pt x="670" y="46"/>
                                  </a:cubicBezTo>
                                  <a:cubicBezTo>
                                    <a:pt x="670" y="45"/>
                                    <a:pt x="670" y="45"/>
                                    <a:pt x="670" y="44"/>
                                  </a:cubicBezTo>
                                  <a:cubicBezTo>
                                    <a:pt x="670" y="31"/>
                                    <a:pt x="665" y="18"/>
                                    <a:pt x="656" y="9"/>
                                  </a:cubicBezTo>
                                  <a:cubicBezTo>
                                    <a:pt x="652" y="6"/>
                                    <a:pt x="648" y="2"/>
                                    <a:pt x="643" y="0"/>
                                  </a:cubicBezTo>
                                  <a:cubicBezTo>
                                    <a:pt x="646" y="0"/>
                                    <a:pt x="646" y="0"/>
                                    <a:pt x="646" y="0"/>
                                  </a:cubicBezTo>
                                  <a:cubicBezTo>
                                    <a:pt x="647" y="0"/>
                                    <a:pt x="647" y="0"/>
                                    <a:pt x="647" y="0"/>
                                  </a:cubicBezTo>
                                  <a:cubicBezTo>
                                    <a:pt x="647" y="0"/>
                                    <a:pt x="647" y="0"/>
                                    <a:pt x="647" y="0"/>
                                  </a:cubicBezTo>
                                  <a:cubicBezTo>
                                    <a:pt x="649" y="0"/>
                                    <a:pt x="649" y="0"/>
                                    <a:pt x="649" y="0"/>
                                  </a:cubicBezTo>
                                  <a:cubicBezTo>
                                    <a:pt x="649" y="0"/>
                                    <a:pt x="649" y="1"/>
                                    <a:pt x="648" y="1"/>
                                  </a:cubicBezTo>
                                  <a:cubicBezTo>
                                    <a:pt x="649" y="2"/>
                                    <a:pt x="650" y="2"/>
                                    <a:pt x="651" y="3"/>
                                  </a:cubicBezTo>
                                  <a:cubicBezTo>
                                    <a:pt x="652" y="2"/>
                                    <a:pt x="653" y="1"/>
                                    <a:pt x="654" y="1"/>
                                  </a:cubicBezTo>
                                  <a:cubicBezTo>
                                    <a:pt x="654" y="0"/>
                                    <a:pt x="654" y="0"/>
                                    <a:pt x="654" y="0"/>
                                  </a:cubicBezTo>
                                  <a:cubicBezTo>
                                    <a:pt x="659" y="0"/>
                                    <a:pt x="659" y="0"/>
                                    <a:pt x="659" y="0"/>
                                  </a:cubicBezTo>
                                  <a:cubicBezTo>
                                    <a:pt x="656" y="1"/>
                                    <a:pt x="654" y="2"/>
                                    <a:pt x="652" y="4"/>
                                  </a:cubicBezTo>
                                  <a:cubicBezTo>
                                    <a:pt x="654" y="5"/>
                                    <a:pt x="655" y="7"/>
                                    <a:pt x="657" y="8"/>
                                  </a:cubicBezTo>
                                  <a:cubicBezTo>
                                    <a:pt x="664" y="4"/>
                                    <a:pt x="672" y="1"/>
                                    <a:pt x="681" y="1"/>
                                  </a:cubicBezTo>
                                  <a:cubicBezTo>
                                    <a:pt x="690" y="1"/>
                                    <a:pt x="698" y="4"/>
                                    <a:pt x="705" y="8"/>
                                  </a:cubicBezTo>
                                  <a:cubicBezTo>
                                    <a:pt x="707" y="7"/>
                                    <a:pt x="708" y="6"/>
                                    <a:pt x="710" y="4"/>
                                  </a:cubicBezTo>
                                  <a:cubicBezTo>
                                    <a:pt x="708" y="3"/>
                                    <a:pt x="705" y="1"/>
                                    <a:pt x="703" y="0"/>
                                  </a:cubicBezTo>
                                  <a:cubicBezTo>
                                    <a:pt x="706" y="0"/>
                                    <a:pt x="706" y="0"/>
                                    <a:pt x="706" y="0"/>
                                  </a:cubicBezTo>
                                  <a:cubicBezTo>
                                    <a:pt x="706" y="0"/>
                                    <a:pt x="707" y="0"/>
                                    <a:pt x="707" y="0"/>
                                  </a:cubicBezTo>
                                  <a:cubicBezTo>
                                    <a:pt x="707" y="0"/>
                                    <a:pt x="707" y="0"/>
                                    <a:pt x="707" y="0"/>
                                  </a:cubicBezTo>
                                  <a:cubicBezTo>
                                    <a:pt x="708" y="0"/>
                                    <a:pt x="708" y="0"/>
                                    <a:pt x="708" y="0"/>
                                  </a:cubicBezTo>
                                  <a:cubicBezTo>
                                    <a:pt x="708" y="0"/>
                                    <a:pt x="708" y="1"/>
                                    <a:pt x="708" y="1"/>
                                  </a:cubicBezTo>
                                  <a:cubicBezTo>
                                    <a:pt x="709" y="2"/>
                                    <a:pt x="710" y="3"/>
                                    <a:pt x="711" y="3"/>
                                  </a:cubicBezTo>
                                  <a:cubicBezTo>
                                    <a:pt x="712" y="3"/>
                                    <a:pt x="713" y="2"/>
                                    <a:pt x="714" y="1"/>
                                  </a:cubicBezTo>
                                  <a:cubicBezTo>
                                    <a:pt x="714" y="1"/>
                                    <a:pt x="714" y="0"/>
                                    <a:pt x="714" y="0"/>
                                  </a:cubicBezTo>
                                  <a:cubicBezTo>
                                    <a:pt x="715" y="0"/>
                                    <a:pt x="715" y="0"/>
                                    <a:pt x="715" y="0"/>
                                  </a:cubicBezTo>
                                  <a:cubicBezTo>
                                    <a:pt x="715" y="0"/>
                                    <a:pt x="715" y="0"/>
                                    <a:pt x="715" y="0"/>
                                  </a:cubicBezTo>
                                  <a:cubicBezTo>
                                    <a:pt x="716" y="0"/>
                                    <a:pt x="716" y="0"/>
                                    <a:pt x="716" y="0"/>
                                  </a:cubicBezTo>
                                  <a:cubicBezTo>
                                    <a:pt x="720" y="0"/>
                                    <a:pt x="720" y="0"/>
                                    <a:pt x="720" y="0"/>
                                  </a:cubicBezTo>
                                  <a:cubicBezTo>
                                    <a:pt x="715" y="2"/>
                                    <a:pt x="710" y="6"/>
                                    <a:pt x="707" y="9"/>
                                  </a:cubicBezTo>
                                  <a:cubicBezTo>
                                    <a:pt x="698" y="18"/>
                                    <a:pt x="692" y="31"/>
                                    <a:pt x="692" y="44"/>
                                  </a:cubicBezTo>
                                  <a:cubicBezTo>
                                    <a:pt x="692" y="45"/>
                                    <a:pt x="692" y="45"/>
                                    <a:pt x="692" y="46"/>
                                  </a:cubicBezTo>
                                  <a:cubicBezTo>
                                    <a:pt x="694" y="46"/>
                                    <a:pt x="696" y="47"/>
                                    <a:pt x="698" y="48"/>
                                  </a:cubicBezTo>
                                  <a:cubicBezTo>
                                    <a:pt x="698" y="47"/>
                                    <a:pt x="698" y="45"/>
                                    <a:pt x="698" y="44"/>
                                  </a:cubicBezTo>
                                  <a:cubicBezTo>
                                    <a:pt x="698" y="20"/>
                                    <a:pt x="718" y="1"/>
                                    <a:pt x="742" y="1"/>
                                  </a:cubicBezTo>
                                  <a:cubicBezTo>
                                    <a:pt x="766" y="1"/>
                                    <a:pt x="785" y="20"/>
                                    <a:pt x="785" y="44"/>
                                  </a:cubicBezTo>
                                  <a:cubicBezTo>
                                    <a:pt x="785" y="46"/>
                                    <a:pt x="785" y="47"/>
                                    <a:pt x="785" y="48"/>
                                  </a:cubicBezTo>
                                  <a:cubicBezTo>
                                    <a:pt x="787" y="47"/>
                                    <a:pt x="789" y="46"/>
                                    <a:pt x="791" y="46"/>
                                  </a:cubicBezTo>
                                  <a:cubicBezTo>
                                    <a:pt x="791" y="45"/>
                                    <a:pt x="791" y="45"/>
                                    <a:pt x="791" y="44"/>
                                  </a:cubicBezTo>
                                  <a:cubicBezTo>
                                    <a:pt x="791" y="31"/>
                                    <a:pt x="786" y="18"/>
                                    <a:pt x="777" y="9"/>
                                  </a:cubicBezTo>
                                  <a:cubicBezTo>
                                    <a:pt x="773" y="6"/>
                                    <a:pt x="769" y="2"/>
                                    <a:pt x="764" y="0"/>
                                  </a:cubicBezTo>
                                  <a:cubicBezTo>
                                    <a:pt x="767" y="0"/>
                                    <a:pt x="767" y="0"/>
                                    <a:pt x="767" y="0"/>
                                  </a:cubicBezTo>
                                  <a:cubicBezTo>
                                    <a:pt x="767" y="0"/>
                                    <a:pt x="768" y="0"/>
                                    <a:pt x="768" y="0"/>
                                  </a:cubicBezTo>
                                  <a:cubicBezTo>
                                    <a:pt x="768" y="0"/>
                                    <a:pt x="768" y="0"/>
                                    <a:pt x="768" y="0"/>
                                  </a:cubicBezTo>
                                  <a:cubicBezTo>
                                    <a:pt x="770" y="0"/>
                                    <a:pt x="770" y="0"/>
                                    <a:pt x="770" y="0"/>
                                  </a:cubicBezTo>
                                  <a:cubicBezTo>
                                    <a:pt x="769" y="0"/>
                                    <a:pt x="769" y="1"/>
                                    <a:pt x="769" y="1"/>
                                  </a:cubicBezTo>
                                  <a:cubicBezTo>
                                    <a:pt x="770" y="2"/>
                                    <a:pt x="771" y="3"/>
                                    <a:pt x="772" y="3"/>
                                  </a:cubicBezTo>
                                  <a:cubicBezTo>
                                    <a:pt x="773" y="3"/>
                                    <a:pt x="774" y="2"/>
                                    <a:pt x="775" y="1"/>
                                  </a:cubicBezTo>
                                  <a:cubicBezTo>
                                    <a:pt x="775" y="1"/>
                                    <a:pt x="775" y="0"/>
                                    <a:pt x="775" y="0"/>
                                  </a:cubicBezTo>
                                  <a:cubicBezTo>
                                    <a:pt x="777" y="0"/>
                                    <a:pt x="777" y="0"/>
                                    <a:pt x="777" y="0"/>
                                  </a:cubicBezTo>
                                  <a:cubicBezTo>
                                    <a:pt x="777" y="0"/>
                                    <a:pt x="777" y="0"/>
                                    <a:pt x="777" y="0"/>
                                  </a:cubicBezTo>
                                  <a:cubicBezTo>
                                    <a:pt x="777" y="0"/>
                                    <a:pt x="777" y="0"/>
                                    <a:pt x="777" y="0"/>
                                  </a:cubicBezTo>
                                  <a:cubicBezTo>
                                    <a:pt x="781" y="0"/>
                                    <a:pt x="781" y="0"/>
                                    <a:pt x="781" y="0"/>
                                  </a:cubicBezTo>
                                  <a:cubicBezTo>
                                    <a:pt x="778" y="1"/>
                                    <a:pt x="776" y="3"/>
                                    <a:pt x="773" y="4"/>
                                  </a:cubicBezTo>
                                  <a:cubicBezTo>
                                    <a:pt x="775" y="6"/>
                                    <a:pt x="777" y="7"/>
                                    <a:pt x="778" y="8"/>
                                  </a:cubicBezTo>
                                  <a:cubicBezTo>
                                    <a:pt x="785" y="4"/>
                                    <a:pt x="794" y="1"/>
                                    <a:pt x="803" y="1"/>
                                  </a:cubicBezTo>
                                  <a:cubicBezTo>
                                    <a:pt x="812" y="1"/>
                                    <a:pt x="820" y="4"/>
                                    <a:pt x="827" y="8"/>
                                  </a:cubicBezTo>
                                  <a:cubicBezTo>
                                    <a:pt x="829" y="7"/>
                                    <a:pt x="830" y="6"/>
                                    <a:pt x="832" y="4"/>
                                  </a:cubicBezTo>
                                  <a:cubicBezTo>
                                    <a:pt x="830" y="3"/>
                                    <a:pt x="827" y="1"/>
                                    <a:pt x="825" y="0"/>
                                  </a:cubicBezTo>
                                  <a:cubicBezTo>
                                    <a:pt x="828" y="0"/>
                                    <a:pt x="828" y="0"/>
                                    <a:pt x="828" y="0"/>
                                  </a:cubicBezTo>
                                  <a:cubicBezTo>
                                    <a:pt x="828" y="0"/>
                                    <a:pt x="828" y="0"/>
                                    <a:pt x="829" y="0"/>
                                  </a:cubicBezTo>
                                  <a:cubicBezTo>
                                    <a:pt x="829" y="0"/>
                                    <a:pt x="829" y="0"/>
                                    <a:pt x="828" y="0"/>
                                  </a:cubicBezTo>
                                  <a:cubicBezTo>
                                    <a:pt x="830" y="0"/>
                                    <a:pt x="830" y="0"/>
                                    <a:pt x="830" y="0"/>
                                  </a:cubicBezTo>
                                  <a:cubicBezTo>
                                    <a:pt x="830" y="0"/>
                                    <a:pt x="830" y="1"/>
                                    <a:pt x="830" y="1"/>
                                  </a:cubicBezTo>
                                  <a:cubicBezTo>
                                    <a:pt x="831" y="2"/>
                                    <a:pt x="832" y="3"/>
                                    <a:pt x="833" y="3"/>
                                  </a:cubicBezTo>
                                  <a:cubicBezTo>
                                    <a:pt x="834" y="3"/>
                                    <a:pt x="835" y="2"/>
                                    <a:pt x="836" y="1"/>
                                  </a:cubicBezTo>
                                  <a:cubicBezTo>
                                    <a:pt x="836" y="1"/>
                                    <a:pt x="836" y="0"/>
                                    <a:pt x="836" y="0"/>
                                  </a:cubicBezTo>
                                  <a:cubicBezTo>
                                    <a:pt x="837" y="0"/>
                                    <a:pt x="837" y="0"/>
                                    <a:pt x="837" y="0"/>
                                  </a:cubicBezTo>
                                  <a:cubicBezTo>
                                    <a:pt x="837" y="0"/>
                                    <a:pt x="837" y="0"/>
                                    <a:pt x="837" y="0"/>
                                  </a:cubicBezTo>
                                  <a:cubicBezTo>
                                    <a:pt x="838" y="0"/>
                                    <a:pt x="838" y="0"/>
                                    <a:pt x="838" y="0"/>
                                  </a:cubicBezTo>
                                  <a:cubicBezTo>
                                    <a:pt x="841" y="0"/>
                                    <a:pt x="841" y="0"/>
                                    <a:pt x="841" y="0"/>
                                  </a:cubicBezTo>
                                  <a:cubicBezTo>
                                    <a:pt x="837" y="2"/>
                                    <a:pt x="832" y="6"/>
                                    <a:pt x="828" y="9"/>
                                  </a:cubicBezTo>
                                  <a:cubicBezTo>
                                    <a:pt x="820" y="18"/>
                                    <a:pt x="814" y="31"/>
                                    <a:pt x="814" y="44"/>
                                  </a:cubicBezTo>
                                  <a:cubicBezTo>
                                    <a:pt x="814" y="45"/>
                                    <a:pt x="814" y="45"/>
                                    <a:pt x="814" y="46"/>
                                  </a:cubicBezTo>
                                  <a:cubicBezTo>
                                    <a:pt x="816" y="46"/>
                                    <a:pt x="818" y="47"/>
                                    <a:pt x="820" y="48"/>
                                  </a:cubicBezTo>
                                  <a:cubicBezTo>
                                    <a:pt x="820" y="47"/>
                                    <a:pt x="820" y="45"/>
                                    <a:pt x="820" y="44"/>
                                  </a:cubicBezTo>
                                  <a:cubicBezTo>
                                    <a:pt x="820" y="20"/>
                                    <a:pt x="840" y="1"/>
                                    <a:pt x="864" y="1"/>
                                  </a:cubicBezTo>
                                  <a:cubicBezTo>
                                    <a:pt x="888" y="1"/>
                                    <a:pt x="907" y="20"/>
                                    <a:pt x="907" y="44"/>
                                  </a:cubicBezTo>
                                  <a:cubicBezTo>
                                    <a:pt x="907" y="45"/>
                                    <a:pt x="907" y="46"/>
                                    <a:pt x="907" y="47"/>
                                  </a:cubicBezTo>
                                  <a:cubicBezTo>
                                    <a:pt x="909" y="47"/>
                                    <a:pt x="911" y="46"/>
                                    <a:pt x="913" y="46"/>
                                  </a:cubicBezTo>
                                  <a:cubicBezTo>
                                    <a:pt x="913" y="45"/>
                                    <a:pt x="913" y="45"/>
                                    <a:pt x="913" y="44"/>
                                  </a:cubicBezTo>
                                  <a:cubicBezTo>
                                    <a:pt x="913" y="31"/>
                                    <a:pt x="908" y="18"/>
                                    <a:pt x="899" y="9"/>
                                  </a:cubicBezTo>
                                  <a:cubicBezTo>
                                    <a:pt x="895" y="6"/>
                                    <a:pt x="891" y="2"/>
                                    <a:pt x="886" y="0"/>
                                  </a:cubicBezTo>
                                  <a:cubicBezTo>
                                    <a:pt x="889" y="0"/>
                                    <a:pt x="889" y="0"/>
                                    <a:pt x="889" y="0"/>
                                  </a:cubicBezTo>
                                  <a:cubicBezTo>
                                    <a:pt x="889" y="0"/>
                                    <a:pt x="890" y="0"/>
                                    <a:pt x="890" y="0"/>
                                  </a:cubicBezTo>
                                  <a:cubicBezTo>
                                    <a:pt x="890" y="0"/>
                                    <a:pt x="890" y="0"/>
                                    <a:pt x="890" y="0"/>
                                  </a:cubicBezTo>
                                  <a:cubicBezTo>
                                    <a:pt x="891" y="0"/>
                                    <a:pt x="891" y="0"/>
                                    <a:pt x="891" y="0"/>
                                  </a:cubicBezTo>
                                  <a:cubicBezTo>
                                    <a:pt x="891" y="0"/>
                                    <a:pt x="891" y="1"/>
                                    <a:pt x="891" y="1"/>
                                  </a:cubicBezTo>
                                  <a:cubicBezTo>
                                    <a:pt x="892" y="2"/>
                                    <a:pt x="893" y="2"/>
                                    <a:pt x="894" y="3"/>
                                  </a:cubicBezTo>
                                  <a:cubicBezTo>
                                    <a:pt x="895" y="2"/>
                                    <a:pt x="896" y="1"/>
                                    <a:pt x="897" y="1"/>
                                  </a:cubicBezTo>
                                  <a:cubicBezTo>
                                    <a:pt x="897" y="0"/>
                                    <a:pt x="897" y="0"/>
                                    <a:pt x="897" y="0"/>
                                  </a:cubicBezTo>
                                  <a:cubicBezTo>
                                    <a:pt x="901" y="0"/>
                                    <a:pt x="901" y="0"/>
                                    <a:pt x="901" y="0"/>
                                  </a:cubicBezTo>
                                  <a:cubicBezTo>
                                    <a:pt x="899" y="1"/>
                                    <a:pt x="897" y="2"/>
                                    <a:pt x="895" y="4"/>
                                  </a:cubicBezTo>
                                  <a:cubicBezTo>
                                    <a:pt x="897" y="5"/>
                                    <a:pt x="898" y="7"/>
                                    <a:pt x="900" y="8"/>
                                  </a:cubicBezTo>
                                  <a:cubicBezTo>
                                    <a:pt x="907" y="4"/>
                                    <a:pt x="915" y="1"/>
                                    <a:pt x="924" y="1"/>
                                  </a:cubicBezTo>
                                  <a:cubicBezTo>
                                    <a:pt x="928" y="1"/>
                                    <a:pt x="932" y="2"/>
                                    <a:pt x="937" y="3"/>
                                  </a:cubicBezTo>
                                  <a:cubicBezTo>
                                    <a:pt x="937" y="5"/>
                                    <a:pt x="937" y="5"/>
                                    <a:pt x="937" y="5"/>
                                  </a:cubicBezTo>
                                  <a:cubicBezTo>
                                    <a:pt x="932" y="3"/>
                                    <a:pt x="928" y="2"/>
                                    <a:pt x="924" y="2"/>
                                  </a:cubicBezTo>
                                  <a:cubicBezTo>
                                    <a:pt x="915" y="2"/>
                                    <a:pt x="907" y="5"/>
                                    <a:pt x="901" y="9"/>
                                  </a:cubicBezTo>
                                  <a:cubicBezTo>
                                    <a:pt x="902" y="11"/>
                                    <a:pt x="904" y="12"/>
                                    <a:pt x="905" y="14"/>
                                  </a:cubicBezTo>
                                  <a:cubicBezTo>
                                    <a:pt x="910" y="11"/>
                                    <a:pt x="917" y="9"/>
                                    <a:pt x="924" y="9"/>
                                  </a:cubicBezTo>
                                  <a:cubicBezTo>
                                    <a:pt x="928" y="9"/>
                                    <a:pt x="932" y="10"/>
                                    <a:pt x="937" y="11"/>
                                  </a:cubicBezTo>
                                  <a:cubicBezTo>
                                    <a:pt x="937" y="13"/>
                                    <a:pt x="937" y="13"/>
                                    <a:pt x="937" y="13"/>
                                  </a:cubicBezTo>
                                  <a:cubicBezTo>
                                    <a:pt x="933" y="11"/>
                                    <a:pt x="928" y="10"/>
                                    <a:pt x="924" y="10"/>
                                  </a:cubicBezTo>
                                  <a:cubicBezTo>
                                    <a:pt x="917" y="10"/>
                                    <a:pt x="911" y="12"/>
                                    <a:pt x="906" y="15"/>
                                  </a:cubicBezTo>
                                  <a:cubicBezTo>
                                    <a:pt x="907" y="17"/>
                                    <a:pt x="908" y="18"/>
                                    <a:pt x="909" y="20"/>
                                  </a:cubicBezTo>
                                  <a:cubicBezTo>
                                    <a:pt x="913" y="17"/>
                                    <a:pt x="918" y="16"/>
                                    <a:pt x="924" y="16"/>
                                  </a:cubicBezTo>
                                  <a:cubicBezTo>
                                    <a:pt x="928" y="16"/>
                                    <a:pt x="933" y="17"/>
                                    <a:pt x="937" y="19"/>
                                  </a:cubicBezTo>
                                  <a:cubicBezTo>
                                    <a:pt x="937" y="21"/>
                                    <a:pt x="937" y="21"/>
                                    <a:pt x="937" y="21"/>
                                  </a:cubicBezTo>
                                  <a:cubicBezTo>
                                    <a:pt x="933" y="18"/>
                                    <a:pt x="928" y="17"/>
                                    <a:pt x="924" y="17"/>
                                  </a:cubicBezTo>
                                  <a:cubicBezTo>
                                    <a:pt x="918" y="17"/>
                                    <a:pt x="913" y="19"/>
                                    <a:pt x="909" y="21"/>
                                  </a:cubicBezTo>
                                  <a:cubicBezTo>
                                    <a:pt x="910" y="23"/>
                                    <a:pt x="911" y="25"/>
                                    <a:pt x="912" y="27"/>
                                  </a:cubicBezTo>
                                  <a:cubicBezTo>
                                    <a:pt x="915" y="25"/>
                                    <a:pt x="919" y="23"/>
                                    <a:pt x="924" y="23"/>
                                  </a:cubicBezTo>
                                  <a:cubicBezTo>
                                    <a:pt x="928" y="23"/>
                                    <a:pt x="933" y="25"/>
                                    <a:pt x="936" y="27"/>
                                  </a:cubicBezTo>
                                  <a:cubicBezTo>
                                    <a:pt x="936" y="27"/>
                                    <a:pt x="936" y="27"/>
                                    <a:pt x="937" y="27"/>
                                  </a:cubicBezTo>
                                  <a:cubicBezTo>
                                    <a:pt x="937" y="32"/>
                                    <a:pt x="937" y="32"/>
                                    <a:pt x="937" y="32"/>
                                  </a:cubicBezTo>
                                  <a:cubicBezTo>
                                    <a:pt x="935" y="36"/>
                                    <a:pt x="935" y="40"/>
                                    <a:pt x="935" y="44"/>
                                  </a:cubicBezTo>
                                  <a:cubicBezTo>
                                    <a:pt x="935" y="45"/>
                                    <a:pt x="935" y="45"/>
                                    <a:pt x="935" y="46"/>
                                  </a:cubicBezTo>
                                  <a:close/>
                                  <a:moveTo>
                                    <a:pt x="18" y="44"/>
                                  </a:moveTo>
                                  <a:cubicBezTo>
                                    <a:pt x="18" y="42"/>
                                    <a:pt x="16" y="39"/>
                                    <a:pt x="13" y="39"/>
                                  </a:cubicBezTo>
                                  <a:cubicBezTo>
                                    <a:pt x="10" y="39"/>
                                    <a:pt x="8" y="42"/>
                                    <a:pt x="8" y="44"/>
                                  </a:cubicBezTo>
                                  <a:cubicBezTo>
                                    <a:pt x="8" y="45"/>
                                    <a:pt x="8" y="45"/>
                                    <a:pt x="8" y="45"/>
                                  </a:cubicBezTo>
                                  <a:cubicBezTo>
                                    <a:pt x="10" y="45"/>
                                    <a:pt x="11" y="45"/>
                                    <a:pt x="13" y="45"/>
                                  </a:cubicBezTo>
                                  <a:cubicBezTo>
                                    <a:pt x="15" y="45"/>
                                    <a:pt x="16" y="45"/>
                                    <a:pt x="18" y="45"/>
                                  </a:cubicBezTo>
                                  <a:cubicBezTo>
                                    <a:pt x="18" y="45"/>
                                    <a:pt x="18" y="45"/>
                                    <a:pt x="18" y="44"/>
                                  </a:cubicBezTo>
                                  <a:close/>
                                  <a:moveTo>
                                    <a:pt x="25" y="44"/>
                                  </a:moveTo>
                                  <a:cubicBezTo>
                                    <a:pt x="25" y="38"/>
                                    <a:pt x="20" y="32"/>
                                    <a:pt x="13" y="32"/>
                                  </a:cubicBezTo>
                                  <a:cubicBezTo>
                                    <a:pt x="6" y="32"/>
                                    <a:pt x="1" y="38"/>
                                    <a:pt x="1" y="44"/>
                                  </a:cubicBezTo>
                                  <a:cubicBezTo>
                                    <a:pt x="1" y="45"/>
                                    <a:pt x="1" y="45"/>
                                    <a:pt x="1" y="46"/>
                                  </a:cubicBezTo>
                                  <a:cubicBezTo>
                                    <a:pt x="3" y="46"/>
                                    <a:pt x="5" y="45"/>
                                    <a:pt x="6" y="45"/>
                                  </a:cubicBezTo>
                                  <a:cubicBezTo>
                                    <a:pt x="6" y="45"/>
                                    <a:pt x="6" y="45"/>
                                    <a:pt x="6" y="44"/>
                                  </a:cubicBezTo>
                                  <a:cubicBezTo>
                                    <a:pt x="6" y="41"/>
                                    <a:pt x="9" y="38"/>
                                    <a:pt x="13" y="38"/>
                                  </a:cubicBezTo>
                                  <a:cubicBezTo>
                                    <a:pt x="17" y="38"/>
                                    <a:pt x="20" y="41"/>
                                    <a:pt x="20" y="44"/>
                                  </a:cubicBezTo>
                                  <a:cubicBezTo>
                                    <a:pt x="20" y="45"/>
                                    <a:pt x="20" y="45"/>
                                    <a:pt x="20" y="45"/>
                                  </a:cubicBezTo>
                                  <a:cubicBezTo>
                                    <a:pt x="21" y="45"/>
                                    <a:pt x="23" y="46"/>
                                    <a:pt x="25" y="46"/>
                                  </a:cubicBezTo>
                                  <a:cubicBezTo>
                                    <a:pt x="25" y="45"/>
                                    <a:pt x="25" y="45"/>
                                    <a:pt x="25" y="44"/>
                                  </a:cubicBezTo>
                                  <a:close/>
                                  <a:moveTo>
                                    <a:pt x="18" y="96"/>
                                  </a:moveTo>
                                  <a:cubicBezTo>
                                    <a:pt x="18" y="93"/>
                                    <a:pt x="16" y="91"/>
                                    <a:pt x="13" y="91"/>
                                  </a:cubicBezTo>
                                  <a:cubicBezTo>
                                    <a:pt x="10" y="91"/>
                                    <a:pt x="8" y="93"/>
                                    <a:pt x="8" y="96"/>
                                  </a:cubicBezTo>
                                  <a:cubicBezTo>
                                    <a:pt x="8" y="96"/>
                                    <a:pt x="8" y="96"/>
                                    <a:pt x="8" y="96"/>
                                  </a:cubicBezTo>
                                  <a:cubicBezTo>
                                    <a:pt x="10" y="96"/>
                                    <a:pt x="11" y="96"/>
                                    <a:pt x="13" y="96"/>
                                  </a:cubicBezTo>
                                  <a:cubicBezTo>
                                    <a:pt x="15" y="96"/>
                                    <a:pt x="16" y="96"/>
                                    <a:pt x="18" y="96"/>
                                  </a:cubicBezTo>
                                  <a:cubicBezTo>
                                    <a:pt x="18" y="96"/>
                                    <a:pt x="18" y="96"/>
                                    <a:pt x="18" y="96"/>
                                  </a:cubicBezTo>
                                  <a:close/>
                                  <a:moveTo>
                                    <a:pt x="25" y="96"/>
                                  </a:moveTo>
                                  <a:cubicBezTo>
                                    <a:pt x="25" y="89"/>
                                    <a:pt x="20" y="84"/>
                                    <a:pt x="13" y="84"/>
                                  </a:cubicBezTo>
                                  <a:cubicBezTo>
                                    <a:pt x="6" y="84"/>
                                    <a:pt x="1" y="89"/>
                                    <a:pt x="1" y="96"/>
                                  </a:cubicBezTo>
                                  <a:cubicBezTo>
                                    <a:pt x="1" y="96"/>
                                    <a:pt x="1" y="97"/>
                                    <a:pt x="1" y="97"/>
                                  </a:cubicBezTo>
                                  <a:cubicBezTo>
                                    <a:pt x="3" y="97"/>
                                    <a:pt x="5" y="97"/>
                                    <a:pt x="6" y="96"/>
                                  </a:cubicBezTo>
                                  <a:cubicBezTo>
                                    <a:pt x="6" y="96"/>
                                    <a:pt x="6" y="96"/>
                                    <a:pt x="6" y="96"/>
                                  </a:cubicBezTo>
                                  <a:cubicBezTo>
                                    <a:pt x="6" y="92"/>
                                    <a:pt x="9" y="89"/>
                                    <a:pt x="13" y="89"/>
                                  </a:cubicBezTo>
                                  <a:cubicBezTo>
                                    <a:pt x="17" y="89"/>
                                    <a:pt x="20" y="92"/>
                                    <a:pt x="20" y="96"/>
                                  </a:cubicBezTo>
                                  <a:cubicBezTo>
                                    <a:pt x="20" y="96"/>
                                    <a:pt x="20" y="96"/>
                                    <a:pt x="20" y="96"/>
                                  </a:cubicBezTo>
                                  <a:cubicBezTo>
                                    <a:pt x="21" y="97"/>
                                    <a:pt x="23" y="97"/>
                                    <a:pt x="25" y="97"/>
                                  </a:cubicBezTo>
                                  <a:cubicBezTo>
                                    <a:pt x="25" y="97"/>
                                    <a:pt x="25" y="96"/>
                                    <a:pt x="25" y="96"/>
                                  </a:cubicBezTo>
                                  <a:close/>
                                  <a:moveTo>
                                    <a:pt x="18" y="147"/>
                                  </a:moveTo>
                                  <a:cubicBezTo>
                                    <a:pt x="18" y="144"/>
                                    <a:pt x="16" y="142"/>
                                    <a:pt x="13" y="142"/>
                                  </a:cubicBezTo>
                                  <a:cubicBezTo>
                                    <a:pt x="10" y="142"/>
                                    <a:pt x="8" y="144"/>
                                    <a:pt x="8" y="147"/>
                                  </a:cubicBezTo>
                                  <a:cubicBezTo>
                                    <a:pt x="8" y="147"/>
                                    <a:pt x="8" y="147"/>
                                    <a:pt x="8" y="148"/>
                                  </a:cubicBezTo>
                                  <a:cubicBezTo>
                                    <a:pt x="10" y="147"/>
                                    <a:pt x="11" y="147"/>
                                    <a:pt x="13" y="147"/>
                                  </a:cubicBezTo>
                                  <a:cubicBezTo>
                                    <a:pt x="15" y="147"/>
                                    <a:pt x="16" y="147"/>
                                    <a:pt x="18" y="148"/>
                                  </a:cubicBezTo>
                                  <a:cubicBezTo>
                                    <a:pt x="18" y="147"/>
                                    <a:pt x="18" y="147"/>
                                    <a:pt x="18" y="147"/>
                                  </a:cubicBezTo>
                                  <a:close/>
                                  <a:moveTo>
                                    <a:pt x="25" y="147"/>
                                  </a:moveTo>
                                  <a:cubicBezTo>
                                    <a:pt x="25" y="141"/>
                                    <a:pt x="20" y="135"/>
                                    <a:pt x="13" y="135"/>
                                  </a:cubicBezTo>
                                  <a:cubicBezTo>
                                    <a:pt x="6" y="135"/>
                                    <a:pt x="1" y="141"/>
                                    <a:pt x="1" y="147"/>
                                  </a:cubicBezTo>
                                  <a:cubicBezTo>
                                    <a:pt x="1" y="148"/>
                                    <a:pt x="1" y="148"/>
                                    <a:pt x="1" y="149"/>
                                  </a:cubicBezTo>
                                  <a:cubicBezTo>
                                    <a:pt x="3" y="148"/>
                                    <a:pt x="5" y="148"/>
                                    <a:pt x="6" y="148"/>
                                  </a:cubicBezTo>
                                  <a:cubicBezTo>
                                    <a:pt x="6" y="148"/>
                                    <a:pt x="6" y="147"/>
                                    <a:pt x="6" y="147"/>
                                  </a:cubicBezTo>
                                  <a:cubicBezTo>
                                    <a:pt x="6" y="143"/>
                                    <a:pt x="9" y="140"/>
                                    <a:pt x="13" y="140"/>
                                  </a:cubicBezTo>
                                  <a:cubicBezTo>
                                    <a:pt x="17" y="140"/>
                                    <a:pt x="20" y="143"/>
                                    <a:pt x="20" y="147"/>
                                  </a:cubicBezTo>
                                  <a:cubicBezTo>
                                    <a:pt x="20" y="147"/>
                                    <a:pt x="20" y="148"/>
                                    <a:pt x="20" y="148"/>
                                  </a:cubicBezTo>
                                  <a:cubicBezTo>
                                    <a:pt x="21" y="148"/>
                                    <a:pt x="23" y="148"/>
                                    <a:pt x="25" y="149"/>
                                  </a:cubicBezTo>
                                  <a:cubicBezTo>
                                    <a:pt x="25" y="148"/>
                                    <a:pt x="25" y="148"/>
                                    <a:pt x="25" y="147"/>
                                  </a:cubicBezTo>
                                  <a:close/>
                                  <a:moveTo>
                                    <a:pt x="18" y="199"/>
                                  </a:moveTo>
                                  <a:cubicBezTo>
                                    <a:pt x="18" y="196"/>
                                    <a:pt x="16" y="193"/>
                                    <a:pt x="13" y="193"/>
                                  </a:cubicBezTo>
                                  <a:cubicBezTo>
                                    <a:pt x="10" y="193"/>
                                    <a:pt x="8" y="196"/>
                                    <a:pt x="8" y="199"/>
                                  </a:cubicBezTo>
                                  <a:cubicBezTo>
                                    <a:pt x="8" y="199"/>
                                    <a:pt x="8" y="199"/>
                                    <a:pt x="8" y="199"/>
                                  </a:cubicBezTo>
                                  <a:cubicBezTo>
                                    <a:pt x="10" y="199"/>
                                    <a:pt x="11" y="199"/>
                                    <a:pt x="13" y="199"/>
                                  </a:cubicBezTo>
                                  <a:cubicBezTo>
                                    <a:pt x="15" y="199"/>
                                    <a:pt x="16" y="199"/>
                                    <a:pt x="18" y="199"/>
                                  </a:cubicBezTo>
                                  <a:cubicBezTo>
                                    <a:pt x="18" y="199"/>
                                    <a:pt x="18" y="199"/>
                                    <a:pt x="18" y="199"/>
                                  </a:cubicBezTo>
                                  <a:close/>
                                  <a:moveTo>
                                    <a:pt x="25" y="199"/>
                                  </a:moveTo>
                                  <a:cubicBezTo>
                                    <a:pt x="25" y="192"/>
                                    <a:pt x="20" y="187"/>
                                    <a:pt x="13" y="187"/>
                                  </a:cubicBezTo>
                                  <a:cubicBezTo>
                                    <a:pt x="6" y="187"/>
                                    <a:pt x="1" y="192"/>
                                    <a:pt x="1" y="199"/>
                                  </a:cubicBezTo>
                                  <a:cubicBezTo>
                                    <a:pt x="1" y="199"/>
                                    <a:pt x="1" y="200"/>
                                    <a:pt x="1" y="200"/>
                                  </a:cubicBezTo>
                                  <a:cubicBezTo>
                                    <a:pt x="3" y="200"/>
                                    <a:pt x="5" y="199"/>
                                    <a:pt x="6" y="199"/>
                                  </a:cubicBezTo>
                                  <a:cubicBezTo>
                                    <a:pt x="6" y="199"/>
                                    <a:pt x="6" y="199"/>
                                    <a:pt x="6" y="199"/>
                                  </a:cubicBezTo>
                                  <a:cubicBezTo>
                                    <a:pt x="6" y="195"/>
                                    <a:pt x="9" y="192"/>
                                    <a:pt x="13" y="192"/>
                                  </a:cubicBezTo>
                                  <a:cubicBezTo>
                                    <a:pt x="17" y="192"/>
                                    <a:pt x="20" y="195"/>
                                    <a:pt x="20" y="199"/>
                                  </a:cubicBezTo>
                                  <a:cubicBezTo>
                                    <a:pt x="20" y="199"/>
                                    <a:pt x="20" y="199"/>
                                    <a:pt x="20" y="199"/>
                                  </a:cubicBezTo>
                                  <a:cubicBezTo>
                                    <a:pt x="21" y="199"/>
                                    <a:pt x="23" y="200"/>
                                    <a:pt x="25" y="200"/>
                                  </a:cubicBezTo>
                                  <a:cubicBezTo>
                                    <a:pt x="25" y="200"/>
                                    <a:pt x="25" y="199"/>
                                    <a:pt x="25" y="199"/>
                                  </a:cubicBezTo>
                                  <a:close/>
                                  <a:moveTo>
                                    <a:pt x="18" y="250"/>
                                  </a:moveTo>
                                  <a:cubicBezTo>
                                    <a:pt x="18" y="247"/>
                                    <a:pt x="16" y="245"/>
                                    <a:pt x="13" y="245"/>
                                  </a:cubicBezTo>
                                  <a:cubicBezTo>
                                    <a:pt x="10" y="245"/>
                                    <a:pt x="8" y="247"/>
                                    <a:pt x="8" y="250"/>
                                  </a:cubicBezTo>
                                  <a:cubicBezTo>
                                    <a:pt x="8" y="250"/>
                                    <a:pt x="8" y="250"/>
                                    <a:pt x="8" y="250"/>
                                  </a:cubicBezTo>
                                  <a:cubicBezTo>
                                    <a:pt x="10" y="250"/>
                                    <a:pt x="11" y="250"/>
                                    <a:pt x="13" y="250"/>
                                  </a:cubicBezTo>
                                  <a:cubicBezTo>
                                    <a:pt x="15" y="250"/>
                                    <a:pt x="16" y="250"/>
                                    <a:pt x="18" y="250"/>
                                  </a:cubicBezTo>
                                  <a:cubicBezTo>
                                    <a:pt x="18" y="250"/>
                                    <a:pt x="18" y="250"/>
                                    <a:pt x="18" y="250"/>
                                  </a:cubicBezTo>
                                  <a:close/>
                                  <a:moveTo>
                                    <a:pt x="25" y="250"/>
                                  </a:moveTo>
                                  <a:cubicBezTo>
                                    <a:pt x="25" y="243"/>
                                    <a:pt x="20" y="238"/>
                                    <a:pt x="13" y="238"/>
                                  </a:cubicBezTo>
                                  <a:cubicBezTo>
                                    <a:pt x="6" y="238"/>
                                    <a:pt x="1" y="243"/>
                                    <a:pt x="1" y="250"/>
                                  </a:cubicBezTo>
                                  <a:cubicBezTo>
                                    <a:pt x="1" y="250"/>
                                    <a:pt x="1" y="251"/>
                                    <a:pt x="1" y="251"/>
                                  </a:cubicBezTo>
                                  <a:cubicBezTo>
                                    <a:pt x="3" y="251"/>
                                    <a:pt x="5" y="251"/>
                                    <a:pt x="6" y="251"/>
                                  </a:cubicBezTo>
                                  <a:cubicBezTo>
                                    <a:pt x="6" y="250"/>
                                    <a:pt x="6" y="250"/>
                                    <a:pt x="6" y="250"/>
                                  </a:cubicBezTo>
                                  <a:cubicBezTo>
                                    <a:pt x="6" y="246"/>
                                    <a:pt x="9" y="243"/>
                                    <a:pt x="13" y="243"/>
                                  </a:cubicBezTo>
                                  <a:cubicBezTo>
                                    <a:pt x="17" y="243"/>
                                    <a:pt x="20" y="246"/>
                                    <a:pt x="20" y="250"/>
                                  </a:cubicBezTo>
                                  <a:cubicBezTo>
                                    <a:pt x="20" y="250"/>
                                    <a:pt x="20" y="250"/>
                                    <a:pt x="20" y="251"/>
                                  </a:cubicBezTo>
                                  <a:cubicBezTo>
                                    <a:pt x="21" y="251"/>
                                    <a:pt x="23" y="251"/>
                                    <a:pt x="25" y="251"/>
                                  </a:cubicBezTo>
                                  <a:cubicBezTo>
                                    <a:pt x="25" y="251"/>
                                    <a:pt x="25" y="250"/>
                                    <a:pt x="25" y="250"/>
                                  </a:cubicBezTo>
                                  <a:close/>
                                  <a:moveTo>
                                    <a:pt x="18" y="301"/>
                                  </a:moveTo>
                                  <a:cubicBezTo>
                                    <a:pt x="18" y="298"/>
                                    <a:pt x="16" y="296"/>
                                    <a:pt x="13" y="296"/>
                                  </a:cubicBezTo>
                                  <a:cubicBezTo>
                                    <a:pt x="10" y="296"/>
                                    <a:pt x="8" y="298"/>
                                    <a:pt x="8" y="301"/>
                                  </a:cubicBezTo>
                                  <a:cubicBezTo>
                                    <a:pt x="8" y="301"/>
                                    <a:pt x="8" y="302"/>
                                    <a:pt x="8" y="302"/>
                                  </a:cubicBezTo>
                                  <a:cubicBezTo>
                                    <a:pt x="10" y="302"/>
                                    <a:pt x="11" y="301"/>
                                    <a:pt x="13" y="301"/>
                                  </a:cubicBezTo>
                                  <a:cubicBezTo>
                                    <a:pt x="15" y="301"/>
                                    <a:pt x="16" y="302"/>
                                    <a:pt x="18" y="302"/>
                                  </a:cubicBezTo>
                                  <a:cubicBezTo>
                                    <a:pt x="18" y="302"/>
                                    <a:pt x="18" y="301"/>
                                    <a:pt x="18" y="301"/>
                                  </a:cubicBezTo>
                                  <a:close/>
                                  <a:moveTo>
                                    <a:pt x="25" y="301"/>
                                  </a:moveTo>
                                  <a:cubicBezTo>
                                    <a:pt x="25" y="295"/>
                                    <a:pt x="20" y="289"/>
                                    <a:pt x="13" y="289"/>
                                  </a:cubicBezTo>
                                  <a:cubicBezTo>
                                    <a:pt x="6" y="289"/>
                                    <a:pt x="1" y="295"/>
                                    <a:pt x="1" y="301"/>
                                  </a:cubicBezTo>
                                  <a:cubicBezTo>
                                    <a:pt x="1" y="302"/>
                                    <a:pt x="1" y="302"/>
                                    <a:pt x="1" y="303"/>
                                  </a:cubicBezTo>
                                  <a:cubicBezTo>
                                    <a:pt x="3" y="302"/>
                                    <a:pt x="5" y="302"/>
                                    <a:pt x="6" y="302"/>
                                  </a:cubicBezTo>
                                  <a:cubicBezTo>
                                    <a:pt x="6" y="302"/>
                                    <a:pt x="6" y="301"/>
                                    <a:pt x="6" y="301"/>
                                  </a:cubicBezTo>
                                  <a:cubicBezTo>
                                    <a:pt x="6" y="298"/>
                                    <a:pt x="9" y="295"/>
                                    <a:pt x="13" y="295"/>
                                  </a:cubicBezTo>
                                  <a:cubicBezTo>
                                    <a:pt x="17" y="295"/>
                                    <a:pt x="20" y="298"/>
                                    <a:pt x="20" y="301"/>
                                  </a:cubicBezTo>
                                  <a:cubicBezTo>
                                    <a:pt x="20" y="301"/>
                                    <a:pt x="20" y="302"/>
                                    <a:pt x="20" y="302"/>
                                  </a:cubicBezTo>
                                  <a:cubicBezTo>
                                    <a:pt x="21" y="302"/>
                                    <a:pt x="23" y="302"/>
                                    <a:pt x="25" y="303"/>
                                  </a:cubicBezTo>
                                  <a:cubicBezTo>
                                    <a:pt x="25" y="302"/>
                                    <a:pt x="25" y="302"/>
                                    <a:pt x="25" y="301"/>
                                  </a:cubicBezTo>
                                  <a:close/>
                                  <a:moveTo>
                                    <a:pt x="18" y="353"/>
                                  </a:moveTo>
                                  <a:cubicBezTo>
                                    <a:pt x="18" y="350"/>
                                    <a:pt x="16" y="348"/>
                                    <a:pt x="13" y="348"/>
                                  </a:cubicBezTo>
                                  <a:cubicBezTo>
                                    <a:pt x="10" y="348"/>
                                    <a:pt x="8" y="350"/>
                                    <a:pt x="8" y="353"/>
                                  </a:cubicBezTo>
                                  <a:cubicBezTo>
                                    <a:pt x="8" y="353"/>
                                    <a:pt x="8" y="353"/>
                                    <a:pt x="8" y="353"/>
                                  </a:cubicBezTo>
                                  <a:cubicBezTo>
                                    <a:pt x="10" y="353"/>
                                    <a:pt x="11" y="353"/>
                                    <a:pt x="13" y="353"/>
                                  </a:cubicBezTo>
                                  <a:cubicBezTo>
                                    <a:pt x="15" y="353"/>
                                    <a:pt x="16" y="353"/>
                                    <a:pt x="18" y="353"/>
                                  </a:cubicBezTo>
                                  <a:cubicBezTo>
                                    <a:pt x="18" y="353"/>
                                    <a:pt x="18" y="353"/>
                                    <a:pt x="18" y="353"/>
                                  </a:cubicBezTo>
                                  <a:close/>
                                  <a:moveTo>
                                    <a:pt x="25" y="353"/>
                                  </a:moveTo>
                                  <a:cubicBezTo>
                                    <a:pt x="25" y="346"/>
                                    <a:pt x="20" y="341"/>
                                    <a:pt x="13" y="341"/>
                                  </a:cubicBezTo>
                                  <a:cubicBezTo>
                                    <a:pt x="6" y="341"/>
                                    <a:pt x="1" y="346"/>
                                    <a:pt x="1" y="353"/>
                                  </a:cubicBezTo>
                                  <a:cubicBezTo>
                                    <a:pt x="1" y="353"/>
                                    <a:pt x="1" y="354"/>
                                    <a:pt x="1" y="354"/>
                                  </a:cubicBezTo>
                                  <a:cubicBezTo>
                                    <a:pt x="3" y="354"/>
                                    <a:pt x="5" y="354"/>
                                    <a:pt x="6" y="353"/>
                                  </a:cubicBezTo>
                                  <a:cubicBezTo>
                                    <a:pt x="6" y="353"/>
                                    <a:pt x="6" y="353"/>
                                    <a:pt x="6" y="353"/>
                                  </a:cubicBezTo>
                                  <a:cubicBezTo>
                                    <a:pt x="6" y="349"/>
                                    <a:pt x="9" y="346"/>
                                    <a:pt x="13" y="346"/>
                                  </a:cubicBezTo>
                                  <a:cubicBezTo>
                                    <a:pt x="17" y="346"/>
                                    <a:pt x="20" y="349"/>
                                    <a:pt x="20" y="353"/>
                                  </a:cubicBezTo>
                                  <a:cubicBezTo>
                                    <a:pt x="20" y="353"/>
                                    <a:pt x="20" y="353"/>
                                    <a:pt x="20" y="353"/>
                                  </a:cubicBezTo>
                                  <a:cubicBezTo>
                                    <a:pt x="21" y="354"/>
                                    <a:pt x="23" y="354"/>
                                    <a:pt x="25" y="354"/>
                                  </a:cubicBezTo>
                                  <a:cubicBezTo>
                                    <a:pt x="25" y="354"/>
                                    <a:pt x="25" y="353"/>
                                    <a:pt x="25" y="353"/>
                                  </a:cubicBezTo>
                                  <a:close/>
                                  <a:moveTo>
                                    <a:pt x="18" y="404"/>
                                  </a:moveTo>
                                  <a:cubicBezTo>
                                    <a:pt x="18" y="401"/>
                                    <a:pt x="16" y="399"/>
                                    <a:pt x="13" y="399"/>
                                  </a:cubicBezTo>
                                  <a:cubicBezTo>
                                    <a:pt x="10" y="399"/>
                                    <a:pt x="8" y="401"/>
                                    <a:pt x="8" y="404"/>
                                  </a:cubicBezTo>
                                  <a:cubicBezTo>
                                    <a:pt x="8" y="404"/>
                                    <a:pt x="8" y="404"/>
                                    <a:pt x="8" y="404"/>
                                  </a:cubicBezTo>
                                  <a:cubicBezTo>
                                    <a:pt x="10" y="404"/>
                                    <a:pt x="11" y="404"/>
                                    <a:pt x="13" y="404"/>
                                  </a:cubicBezTo>
                                  <a:cubicBezTo>
                                    <a:pt x="15" y="404"/>
                                    <a:pt x="16" y="404"/>
                                    <a:pt x="18" y="404"/>
                                  </a:cubicBezTo>
                                  <a:cubicBezTo>
                                    <a:pt x="18" y="404"/>
                                    <a:pt x="18" y="404"/>
                                    <a:pt x="18" y="404"/>
                                  </a:cubicBezTo>
                                  <a:close/>
                                  <a:moveTo>
                                    <a:pt x="25" y="404"/>
                                  </a:moveTo>
                                  <a:cubicBezTo>
                                    <a:pt x="25" y="397"/>
                                    <a:pt x="20" y="392"/>
                                    <a:pt x="13" y="392"/>
                                  </a:cubicBezTo>
                                  <a:cubicBezTo>
                                    <a:pt x="6" y="392"/>
                                    <a:pt x="1" y="397"/>
                                    <a:pt x="1" y="404"/>
                                  </a:cubicBezTo>
                                  <a:cubicBezTo>
                                    <a:pt x="1" y="405"/>
                                    <a:pt x="1" y="405"/>
                                    <a:pt x="1" y="406"/>
                                  </a:cubicBezTo>
                                  <a:cubicBezTo>
                                    <a:pt x="3" y="405"/>
                                    <a:pt x="5" y="405"/>
                                    <a:pt x="6" y="405"/>
                                  </a:cubicBezTo>
                                  <a:cubicBezTo>
                                    <a:pt x="6" y="404"/>
                                    <a:pt x="6" y="404"/>
                                    <a:pt x="6" y="404"/>
                                  </a:cubicBezTo>
                                  <a:cubicBezTo>
                                    <a:pt x="6" y="400"/>
                                    <a:pt x="9" y="397"/>
                                    <a:pt x="13" y="397"/>
                                  </a:cubicBezTo>
                                  <a:cubicBezTo>
                                    <a:pt x="17" y="397"/>
                                    <a:pt x="20" y="400"/>
                                    <a:pt x="20" y="404"/>
                                  </a:cubicBezTo>
                                  <a:cubicBezTo>
                                    <a:pt x="20" y="404"/>
                                    <a:pt x="20" y="404"/>
                                    <a:pt x="20" y="405"/>
                                  </a:cubicBezTo>
                                  <a:cubicBezTo>
                                    <a:pt x="21" y="405"/>
                                    <a:pt x="23" y="405"/>
                                    <a:pt x="25" y="406"/>
                                  </a:cubicBezTo>
                                  <a:cubicBezTo>
                                    <a:pt x="25" y="405"/>
                                    <a:pt x="25" y="405"/>
                                    <a:pt x="25" y="404"/>
                                  </a:cubicBezTo>
                                  <a:close/>
                                  <a:moveTo>
                                    <a:pt x="18" y="455"/>
                                  </a:moveTo>
                                  <a:cubicBezTo>
                                    <a:pt x="18" y="453"/>
                                    <a:pt x="16" y="450"/>
                                    <a:pt x="13" y="450"/>
                                  </a:cubicBezTo>
                                  <a:cubicBezTo>
                                    <a:pt x="10" y="450"/>
                                    <a:pt x="8" y="453"/>
                                    <a:pt x="8" y="455"/>
                                  </a:cubicBezTo>
                                  <a:cubicBezTo>
                                    <a:pt x="8" y="456"/>
                                    <a:pt x="8" y="456"/>
                                    <a:pt x="8" y="456"/>
                                  </a:cubicBezTo>
                                  <a:cubicBezTo>
                                    <a:pt x="10" y="456"/>
                                    <a:pt x="11" y="456"/>
                                    <a:pt x="13" y="456"/>
                                  </a:cubicBezTo>
                                  <a:cubicBezTo>
                                    <a:pt x="15" y="456"/>
                                    <a:pt x="16" y="456"/>
                                    <a:pt x="18" y="456"/>
                                  </a:cubicBezTo>
                                  <a:cubicBezTo>
                                    <a:pt x="18" y="456"/>
                                    <a:pt x="18" y="456"/>
                                    <a:pt x="18" y="455"/>
                                  </a:cubicBezTo>
                                  <a:close/>
                                  <a:moveTo>
                                    <a:pt x="25" y="455"/>
                                  </a:moveTo>
                                  <a:cubicBezTo>
                                    <a:pt x="25" y="449"/>
                                    <a:pt x="20" y="443"/>
                                    <a:pt x="13" y="443"/>
                                  </a:cubicBezTo>
                                  <a:cubicBezTo>
                                    <a:pt x="6" y="443"/>
                                    <a:pt x="1" y="449"/>
                                    <a:pt x="1" y="455"/>
                                  </a:cubicBezTo>
                                  <a:cubicBezTo>
                                    <a:pt x="1" y="456"/>
                                    <a:pt x="1" y="456"/>
                                    <a:pt x="1" y="457"/>
                                  </a:cubicBezTo>
                                  <a:cubicBezTo>
                                    <a:pt x="3" y="457"/>
                                    <a:pt x="5" y="456"/>
                                    <a:pt x="6" y="456"/>
                                  </a:cubicBezTo>
                                  <a:cubicBezTo>
                                    <a:pt x="6" y="456"/>
                                    <a:pt x="6" y="456"/>
                                    <a:pt x="6" y="455"/>
                                  </a:cubicBezTo>
                                  <a:cubicBezTo>
                                    <a:pt x="6" y="452"/>
                                    <a:pt x="9" y="449"/>
                                    <a:pt x="13" y="449"/>
                                  </a:cubicBezTo>
                                  <a:cubicBezTo>
                                    <a:pt x="17" y="449"/>
                                    <a:pt x="20" y="452"/>
                                    <a:pt x="20" y="455"/>
                                  </a:cubicBezTo>
                                  <a:cubicBezTo>
                                    <a:pt x="20" y="456"/>
                                    <a:pt x="20" y="456"/>
                                    <a:pt x="20" y="456"/>
                                  </a:cubicBezTo>
                                  <a:cubicBezTo>
                                    <a:pt x="21" y="456"/>
                                    <a:pt x="23" y="457"/>
                                    <a:pt x="25" y="457"/>
                                  </a:cubicBezTo>
                                  <a:cubicBezTo>
                                    <a:pt x="25" y="456"/>
                                    <a:pt x="25" y="456"/>
                                    <a:pt x="25" y="455"/>
                                  </a:cubicBezTo>
                                  <a:close/>
                                  <a:moveTo>
                                    <a:pt x="912" y="491"/>
                                  </a:moveTo>
                                  <a:cubicBezTo>
                                    <a:pt x="913" y="493"/>
                                    <a:pt x="913" y="495"/>
                                    <a:pt x="914" y="497"/>
                                  </a:cubicBezTo>
                                  <a:cubicBezTo>
                                    <a:pt x="916" y="495"/>
                                    <a:pt x="920" y="493"/>
                                    <a:pt x="924" y="493"/>
                                  </a:cubicBezTo>
                                  <a:cubicBezTo>
                                    <a:pt x="928" y="493"/>
                                    <a:pt x="931" y="495"/>
                                    <a:pt x="934" y="498"/>
                                  </a:cubicBezTo>
                                  <a:cubicBezTo>
                                    <a:pt x="934" y="496"/>
                                    <a:pt x="935" y="494"/>
                                    <a:pt x="936" y="491"/>
                                  </a:cubicBezTo>
                                  <a:cubicBezTo>
                                    <a:pt x="932" y="489"/>
                                    <a:pt x="928" y="487"/>
                                    <a:pt x="924" y="487"/>
                                  </a:cubicBezTo>
                                  <a:cubicBezTo>
                                    <a:pt x="919" y="487"/>
                                    <a:pt x="915" y="489"/>
                                    <a:pt x="912" y="491"/>
                                  </a:cubicBezTo>
                                  <a:close/>
                                  <a:moveTo>
                                    <a:pt x="783" y="14"/>
                                  </a:moveTo>
                                  <a:cubicBezTo>
                                    <a:pt x="789" y="11"/>
                                    <a:pt x="795" y="9"/>
                                    <a:pt x="803" y="9"/>
                                  </a:cubicBezTo>
                                  <a:cubicBezTo>
                                    <a:pt x="810" y="9"/>
                                    <a:pt x="817" y="11"/>
                                    <a:pt x="822" y="14"/>
                                  </a:cubicBezTo>
                                  <a:cubicBezTo>
                                    <a:pt x="823" y="13"/>
                                    <a:pt x="825" y="11"/>
                                    <a:pt x="826" y="10"/>
                                  </a:cubicBezTo>
                                  <a:cubicBezTo>
                                    <a:pt x="819" y="5"/>
                                    <a:pt x="811" y="2"/>
                                    <a:pt x="803" y="2"/>
                                  </a:cubicBezTo>
                                  <a:cubicBezTo>
                                    <a:pt x="794" y="2"/>
                                    <a:pt x="786" y="5"/>
                                    <a:pt x="779" y="10"/>
                                  </a:cubicBezTo>
                                  <a:cubicBezTo>
                                    <a:pt x="781" y="11"/>
                                    <a:pt x="782" y="13"/>
                                    <a:pt x="783" y="14"/>
                                  </a:cubicBezTo>
                                  <a:close/>
                                  <a:moveTo>
                                    <a:pt x="787" y="20"/>
                                  </a:moveTo>
                                  <a:cubicBezTo>
                                    <a:pt x="791" y="17"/>
                                    <a:pt x="797" y="16"/>
                                    <a:pt x="803" y="16"/>
                                  </a:cubicBezTo>
                                  <a:cubicBezTo>
                                    <a:pt x="809" y="16"/>
                                    <a:pt x="814" y="17"/>
                                    <a:pt x="818" y="20"/>
                                  </a:cubicBezTo>
                                  <a:cubicBezTo>
                                    <a:pt x="819" y="19"/>
                                    <a:pt x="820" y="17"/>
                                    <a:pt x="821" y="16"/>
                                  </a:cubicBezTo>
                                  <a:cubicBezTo>
                                    <a:pt x="816" y="12"/>
                                    <a:pt x="810" y="10"/>
                                    <a:pt x="803" y="10"/>
                                  </a:cubicBezTo>
                                  <a:cubicBezTo>
                                    <a:pt x="796" y="10"/>
                                    <a:pt x="789" y="12"/>
                                    <a:pt x="784" y="16"/>
                                  </a:cubicBezTo>
                                  <a:cubicBezTo>
                                    <a:pt x="785" y="17"/>
                                    <a:pt x="786" y="19"/>
                                    <a:pt x="787" y="20"/>
                                  </a:cubicBezTo>
                                  <a:close/>
                                  <a:moveTo>
                                    <a:pt x="790" y="28"/>
                                  </a:moveTo>
                                  <a:cubicBezTo>
                                    <a:pt x="794" y="25"/>
                                    <a:pt x="798" y="23"/>
                                    <a:pt x="803" y="23"/>
                                  </a:cubicBezTo>
                                  <a:cubicBezTo>
                                    <a:pt x="807" y="23"/>
                                    <a:pt x="812" y="25"/>
                                    <a:pt x="815" y="27"/>
                                  </a:cubicBezTo>
                                  <a:cubicBezTo>
                                    <a:pt x="816" y="25"/>
                                    <a:pt x="817" y="24"/>
                                    <a:pt x="818" y="22"/>
                                  </a:cubicBezTo>
                                  <a:cubicBezTo>
                                    <a:pt x="813" y="19"/>
                                    <a:pt x="808" y="17"/>
                                    <a:pt x="803" y="17"/>
                                  </a:cubicBezTo>
                                  <a:cubicBezTo>
                                    <a:pt x="797" y="17"/>
                                    <a:pt x="792" y="19"/>
                                    <a:pt x="788" y="22"/>
                                  </a:cubicBezTo>
                                  <a:cubicBezTo>
                                    <a:pt x="789" y="24"/>
                                    <a:pt x="789" y="26"/>
                                    <a:pt x="790" y="28"/>
                                  </a:cubicBezTo>
                                  <a:close/>
                                  <a:moveTo>
                                    <a:pt x="792" y="36"/>
                                  </a:moveTo>
                                  <a:cubicBezTo>
                                    <a:pt x="795" y="33"/>
                                    <a:pt x="798" y="31"/>
                                    <a:pt x="803" y="31"/>
                                  </a:cubicBezTo>
                                  <a:cubicBezTo>
                                    <a:pt x="807" y="31"/>
                                    <a:pt x="811" y="33"/>
                                    <a:pt x="813" y="36"/>
                                  </a:cubicBezTo>
                                  <a:cubicBezTo>
                                    <a:pt x="814" y="33"/>
                                    <a:pt x="814" y="31"/>
                                    <a:pt x="815" y="29"/>
                                  </a:cubicBezTo>
                                  <a:cubicBezTo>
                                    <a:pt x="811" y="26"/>
                                    <a:pt x="807" y="25"/>
                                    <a:pt x="803" y="25"/>
                                  </a:cubicBezTo>
                                  <a:cubicBezTo>
                                    <a:pt x="798" y="25"/>
                                    <a:pt x="794" y="26"/>
                                    <a:pt x="791" y="29"/>
                                  </a:cubicBezTo>
                                  <a:cubicBezTo>
                                    <a:pt x="791" y="31"/>
                                    <a:pt x="792" y="34"/>
                                    <a:pt x="792" y="36"/>
                                  </a:cubicBezTo>
                                  <a:close/>
                                  <a:moveTo>
                                    <a:pt x="812" y="44"/>
                                  </a:moveTo>
                                  <a:cubicBezTo>
                                    <a:pt x="812" y="42"/>
                                    <a:pt x="813" y="40"/>
                                    <a:pt x="813" y="38"/>
                                  </a:cubicBezTo>
                                  <a:cubicBezTo>
                                    <a:pt x="811" y="35"/>
                                    <a:pt x="807" y="32"/>
                                    <a:pt x="803" y="32"/>
                                  </a:cubicBezTo>
                                  <a:cubicBezTo>
                                    <a:pt x="798" y="32"/>
                                    <a:pt x="795" y="35"/>
                                    <a:pt x="793" y="38"/>
                                  </a:cubicBezTo>
                                  <a:cubicBezTo>
                                    <a:pt x="793" y="40"/>
                                    <a:pt x="793" y="42"/>
                                    <a:pt x="793" y="44"/>
                                  </a:cubicBezTo>
                                  <a:cubicBezTo>
                                    <a:pt x="793" y="45"/>
                                    <a:pt x="793" y="45"/>
                                    <a:pt x="793" y="46"/>
                                  </a:cubicBezTo>
                                  <a:cubicBezTo>
                                    <a:pt x="794" y="45"/>
                                    <a:pt x="795" y="45"/>
                                    <a:pt x="796" y="45"/>
                                  </a:cubicBezTo>
                                  <a:cubicBezTo>
                                    <a:pt x="796" y="45"/>
                                    <a:pt x="796" y="45"/>
                                    <a:pt x="796" y="44"/>
                                  </a:cubicBezTo>
                                  <a:cubicBezTo>
                                    <a:pt x="796" y="41"/>
                                    <a:pt x="799" y="38"/>
                                    <a:pt x="803" y="38"/>
                                  </a:cubicBezTo>
                                  <a:cubicBezTo>
                                    <a:pt x="806" y="38"/>
                                    <a:pt x="809" y="41"/>
                                    <a:pt x="809" y="44"/>
                                  </a:cubicBezTo>
                                  <a:cubicBezTo>
                                    <a:pt x="809" y="45"/>
                                    <a:pt x="809" y="45"/>
                                    <a:pt x="809" y="45"/>
                                  </a:cubicBezTo>
                                  <a:cubicBezTo>
                                    <a:pt x="810" y="45"/>
                                    <a:pt x="811" y="45"/>
                                    <a:pt x="812" y="45"/>
                                  </a:cubicBezTo>
                                  <a:cubicBezTo>
                                    <a:pt x="812" y="45"/>
                                    <a:pt x="812" y="45"/>
                                    <a:pt x="812" y="44"/>
                                  </a:cubicBezTo>
                                  <a:close/>
                                  <a:moveTo>
                                    <a:pt x="803" y="39"/>
                                  </a:moveTo>
                                  <a:cubicBezTo>
                                    <a:pt x="800" y="39"/>
                                    <a:pt x="798" y="42"/>
                                    <a:pt x="798" y="44"/>
                                  </a:cubicBezTo>
                                  <a:cubicBezTo>
                                    <a:pt x="798" y="45"/>
                                    <a:pt x="798" y="45"/>
                                    <a:pt x="798" y="45"/>
                                  </a:cubicBezTo>
                                  <a:cubicBezTo>
                                    <a:pt x="799" y="45"/>
                                    <a:pt x="801" y="45"/>
                                    <a:pt x="803" y="45"/>
                                  </a:cubicBezTo>
                                  <a:cubicBezTo>
                                    <a:pt x="804" y="45"/>
                                    <a:pt x="806" y="45"/>
                                    <a:pt x="808" y="45"/>
                                  </a:cubicBezTo>
                                  <a:cubicBezTo>
                                    <a:pt x="808" y="45"/>
                                    <a:pt x="808" y="45"/>
                                    <a:pt x="808" y="44"/>
                                  </a:cubicBezTo>
                                  <a:cubicBezTo>
                                    <a:pt x="808" y="42"/>
                                    <a:pt x="806" y="39"/>
                                    <a:pt x="803" y="39"/>
                                  </a:cubicBezTo>
                                  <a:close/>
                                  <a:moveTo>
                                    <a:pt x="773" y="56"/>
                                  </a:moveTo>
                                  <a:cubicBezTo>
                                    <a:pt x="775" y="57"/>
                                    <a:pt x="777" y="58"/>
                                    <a:pt x="778" y="60"/>
                                  </a:cubicBezTo>
                                  <a:cubicBezTo>
                                    <a:pt x="785" y="55"/>
                                    <a:pt x="794" y="52"/>
                                    <a:pt x="803" y="52"/>
                                  </a:cubicBezTo>
                                  <a:cubicBezTo>
                                    <a:pt x="812" y="52"/>
                                    <a:pt x="820" y="55"/>
                                    <a:pt x="827" y="60"/>
                                  </a:cubicBezTo>
                                  <a:cubicBezTo>
                                    <a:pt x="829" y="58"/>
                                    <a:pt x="830" y="57"/>
                                    <a:pt x="832" y="56"/>
                                  </a:cubicBezTo>
                                  <a:cubicBezTo>
                                    <a:pt x="824" y="50"/>
                                    <a:pt x="814" y="46"/>
                                    <a:pt x="803" y="46"/>
                                  </a:cubicBezTo>
                                  <a:cubicBezTo>
                                    <a:pt x="792" y="46"/>
                                    <a:pt x="782" y="50"/>
                                    <a:pt x="773" y="56"/>
                                  </a:cubicBezTo>
                                  <a:close/>
                                  <a:moveTo>
                                    <a:pt x="812" y="455"/>
                                  </a:moveTo>
                                  <a:cubicBezTo>
                                    <a:pt x="812" y="453"/>
                                    <a:pt x="813" y="451"/>
                                    <a:pt x="813" y="449"/>
                                  </a:cubicBezTo>
                                  <a:cubicBezTo>
                                    <a:pt x="811" y="446"/>
                                    <a:pt x="807" y="443"/>
                                    <a:pt x="803" y="443"/>
                                  </a:cubicBezTo>
                                  <a:cubicBezTo>
                                    <a:pt x="798" y="443"/>
                                    <a:pt x="795" y="446"/>
                                    <a:pt x="793" y="449"/>
                                  </a:cubicBezTo>
                                  <a:cubicBezTo>
                                    <a:pt x="793" y="451"/>
                                    <a:pt x="793" y="453"/>
                                    <a:pt x="793" y="455"/>
                                  </a:cubicBezTo>
                                  <a:cubicBezTo>
                                    <a:pt x="793" y="456"/>
                                    <a:pt x="793" y="456"/>
                                    <a:pt x="793" y="457"/>
                                  </a:cubicBezTo>
                                  <a:cubicBezTo>
                                    <a:pt x="794" y="456"/>
                                    <a:pt x="795" y="456"/>
                                    <a:pt x="796" y="456"/>
                                  </a:cubicBezTo>
                                  <a:cubicBezTo>
                                    <a:pt x="796" y="456"/>
                                    <a:pt x="796" y="456"/>
                                    <a:pt x="796" y="455"/>
                                  </a:cubicBezTo>
                                  <a:cubicBezTo>
                                    <a:pt x="796" y="452"/>
                                    <a:pt x="799" y="449"/>
                                    <a:pt x="803" y="449"/>
                                  </a:cubicBezTo>
                                  <a:cubicBezTo>
                                    <a:pt x="806" y="449"/>
                                    <a:pt x="809" y="452"/>
                                    <a:pt x="809" y="455"/>
                                  </a:cubicBezTo>
                                  <a:cubicBezTo>
                                    <a:pt x="809" y="456"/>
                                    <a:pt x="809" y="456"/>
                                    <a:pt x="809" y="456"/>
                                  </a:cubicBezTo>
                                  <a:cubicBezTo>
                                    <a:pt x="810" y="456"/>
                                    <a:pt x="811" y="456"/>
                                    <a:pt x="812" y="457"/>
                                  </a:cubicBezTo>
                                  <a:cubicBezTo>
                                    <a:pt x="812" y="456"/>
                                    <a:pt x="812" y="456"/>
                                    <a:pt x="812" y="455"/>
                                  </a:cubicBezTo>
                                  <a:close/>
                                  <a:moveTo>
                                    <a:pt x="803" y="450"/>
                                  </a:moveTo>
                                  <a:cubicBezTo>
                                    <a:pt x="800" y="450"/>
                                    <a:pt x="798" y="453"/>
                                    <a:pt x="798" y="455"/>
                                  </a:cubicBezTo>
                                  <a:cubicBezTo>
                                    <a:pt x="798" y="456"/>
                                    <a:pt x="798" y="456"/>
                                    <a:pt x="798" y="456"/>
                                  </a:cubicBezTo>
                                  <a:cubicBezTo>
                                    <a:pt x="799" y="456"/>
                                    <a:pt x="801" y="456"/>
                                    <a:pt x="803" y="456"/>
                                  </a:cubicBezTo>
                                  <a:cubicBezTo>
                                    <a:pt x="804" y="456"/>
                                    <a:pt x="806" y="456"/>
                                    <a:pt x="808" y="456"/>
                                  </a:cubicBezTo>
                                  <a:cubicBezTo>
                                    <a:pt x="808" y="456"/>
                                    <a:pt x="808" y="456"/>
                                    <a:pt x="808" y="455"/>
                                  </a:cubicBezTo>
                                  <a:cubicBezTo>
                                    <a:pt x="808" y="453"/>
                                    <a:pt x="806" y="450"/>
                                    <a:pt x="803" y="450"/>
                                  </a:cubicBezTo>
                                  <a:close/>
                                  <a:moveTo>
                                    <a:pt x="813" y="447"/>
                                  </a:moveTo>
                                  <a:cubicBezTo>
                                    <a:pt x="814" y="444"/>
                                    <a:pt x="814" y="442"/>
                                    <a:pt x="815" y="440"/>
                                  </a:cubicBezTo>
                                  <a:cubicBezTo>
                                    <a:pt x="811" y="437"/>
                                    <a:pt x="807" y="436"/>
                                    <a:pt x="803" y="436"/>
                                  </a:cubicBezTo>
                                  <a:cubicBezTo>
                                    <a:pt x="798" y="436"/>
                                    <a:pt x="794" y="437"/>
                                    <a:pt x="791" y="440"/>
                                  </a:cubicBezTo>
                                  <a:cubicBezTo>
                                    <a:pt x="791" y="442"/>
                                    <a:pt x="792" y="445"/>
                                    <a:pt x="792" y="447"/>
                                  </a:cubicBezTo>
                                  <a:cubicBezTo>
                                    <a:pt x="795" y="444"/>
                                    <a:pt x="798" y="442"/>
                                    <a:pt x="803" y="442"/>
                                  </a:cubicBezTo>
                                  <a:cubicBezTo>
                                    <a:pt x="807" y="442"/>
                                    <a:pt x="811" y="444"/>
                                    <a:pt x="813" y="447"/>
                                  </a:cubicBezTo>
                                  <a:close/>
                                  <a:moveTo>
                                    <a:pt x="785" y="455"/>
                                  </a:moveTo>
                                  <a:cubicBezTo>
                                    <a:pt x="785" y="457"/>
                                    <a:pt x="785" y="458"/>
                                    <a:pt x="785" y="459"/>
                                  </a:cubicBezTo>
                                  <a:cubicBezTo>
                                    <a:pt x="787" y="458"/>
                                    <a:pt x="789" y="457"/>
                                    <a:pt x="791" y="457"/>
                                  </a:cubicBezTo>
                                  <a:cubicBezTo>
                                    <a:pt x="791" y="456"/>
                                    <a:pt x="791" y="456"/>
                                    <a:pt x="791" y="455"/>
                                  </a:cubicBezTo>
                                  <a:cubicBezTo>
                                    <a:pt x="791" y="442"/>
                                    <a:pt x="786" y="429"/>
                                    <a:pt x="777" y="420"/>
                                  </a:cubicBezTo>
                                  <a:cubicBezTo>
                                    <a:pt x="768" y="411"/>
                                    <a:pt x="755" y="406"/>
                                    <a:pt x="742" y="406"/>
                                  </a:cubicBezTo>
                                  <a:cubicBezTo>
                                    <a:pt x="728" y="406"/>
                                    <a:pt x="716" y="411"/>
                                    <a:pt x="707" y="420"/>
                                  </a:cubicBezTo>
                                  <a:cubicBezTo>
                                    <a:pt x="698" y="429"/>
                                    <a:pt x="692" y="442"/>
                                    <a:pt x="692" y="455"/>
                                  </a:cubicBezTo>
                                  <a:cubicBezTo>
                                    <a:pt x="692" y="456"/>
                                    <a:pt x="692" y="456"/>
                                    <a:pt x="692" y="457"/>
                                  </a:cubicBezTo>
                                  <a:cubicBezTo>
                                    <a:pt x="694" y="457"/>
                                    <a:pt x="696" y="458"/>
                                    <a:pt x="698" y="459"/>
                                  </a:cubicBezTo>
                                  <a:cubicBezTo>
                                    <a:pt x="698" y="458"/>
                                    <a:pt x="698" y="457"/>
                                    <a:pt x="698" y="455"/>
                                  </a:cubicBezTo>
                                  <a:cubicBezTo>
                                    <a:pt x="698" y="431"/>
                                    <a:pt x="718" y="412"/>
                                    <a:pt x="742" y="412"/>
                                  </a:cubicBezTo>
                                  <a:cubicBezTo>
                                    <a:pt x="766" y="412"/>
                                    <a:pt x="785" y="431"/>
                                    <a:pt x="785" y="455"/>
                                  </a:cubicBezTo>
                                  <a:close/>
                                  <a:moveTo>
                                    <a:pt x="777" y="455"/>
                                  </a:moveTo>
                                  <a:cubicBezTo>
                                    <a:pt x="777" y="458"/>
                                    <a:pt x="777" y="460"/>
                                    <a:pt x="777" y="463"/>
                                  </a:cubicBezTo>
                                  <a:cubicBezTo>
                                    <a:pt x="779" y="461"/>
                                    <a:pt x="781" y="460"/>
                                    <a:pt x="783" y="459"/>
                                  </a:cubicBezTo>
                                  <a:cubicBezTo>
                                    <a:pt x="784" y="458"/>
                                    <a:pt x="784" y="457"/>
                                    <a:pt x="784" y="455"/>
                                  </a:cubicBezTo>
                                  <a:cubicBezTo>
                                    <a:pt x="784" y="444"/>
                                    <a:pt x="779" y="433"/>
                                    <a:pt x="771" y="426"/>
                                  </a:cubicBezTo>
                                  <a:cubicBezTo>
                                    <a:pt x="764" y="418"/>
                                    <a:pt x="753" y="413"/>
                                    <a:pt x="742" y="413"/>
                                  </a:cubicBezTo>
                                  <a:cubicBezTo>
                                    <a:pt x="730" y="413"/>
                                    <a:pt x="720" y="418"/>
                                    <a:pt x="712" y="426"/>
                                  </a:cubicBezTo>
                                  <a:cubicBezTo>
                                    <a:pt x="704" y="433"/>
                                    <a:pt x="700" y="444"/>
                                    <a:pt x="700" y="455"/>
                                  </a:cubicBezTo>
                                  <a:cubicBezTo>
                                    <a:pt x="700" y="457"/>
                                    <a:pt x="700" y="458"/>
                                    <a:pt x="700" y="459"/>
                                  </a:cubicBezTo>
                                  <a:cubicBezTo>
                                    <a:pt x="702" y="460"/>
                                    <a:pt x="704" y="461"/>
                                    <a:pt x="707" y="463"/>
                                  </a:cubicBezTo>
                                  <a:cubicBezTo>
                                    <a:pt x="706" y="460"/>
                                    <a:pt x="706" y="458"/>
                                    <a:pt x="706" y="455"/>
                                  </a:cubicBezTo>
                                  <a:cubicBezTo>
                                    <a:pt x="706" y="436"/>
                                    <a:pt x="722" y="420"/>
                                    <a:pt x="742" y="420"/>
                                  </a:cubicBezTo>
                                  <a:cubicBezTo>
                                    <a:pt x="761" y="420"/>
                                    <a:pt x="777" y="436"/>
                                    <a:pt x="777" y="455"/>
                                  </a:cubicBezTo>
                                  <a:close/>
                                  <a:moveTo>
                                    <a:pt x="690" y="455"/>
                                  </a:moveTo>
                                  <a:cubicBezTo>
                                    <a:pt x="690" y="453"/>
                                    <a:pt x="691" y="451"/>
                                    <a:pt x="691" y="449"/>
                                  </a:cubicBezTo>
                                  <a:cubicBezTo>
                                    <a:pt x="689" y="446"/>
                                    <a:pt x="685" y="443"/>
                                    <a:pt x="681" y="443"/>
                                  </a:cubicBezTo>
                                  <a:cubicBezTo>
                                    <a:pt x="677" y="443"/>
                                    <a:pt x="674" y="445"/>
                                    <a:pt x="671" y="448"/>
                                  </a:cubicBezTo>
                                  <a:cubicBezTo>
                                    <a:pt x="672" y="450"/>
                                    <a:pt x="672" y="453"/>
                                    <a:pt x="672" y="455"/>
                                  </a:cubicBezTo>
                                  <a:cubicBezTo>
                                    <a:pt x="672" y="456"/>
                                    <a:pt x="672" y="456"/>
                                    <a:pt x="672" y="456"/>
                                  </a:cubicBezTo>
                                  <a:cubicBezTo>
                                    <a:pt x="673" y="456"/>
                                    <a:pt x="673" y="456"/>
                                    <a:pt x="674" y="456"/>
                                  </a:cubicBezTo>
                                  <a:cubicBezTo>
                                    <a:pt x="674" y="456"/>
                                    <a:pt x="674" y="456"/>
                                    <a:pt x="674" y="455"/>
                                  </a:cubicBezTo>
                                  <a:cubicBezTo>
                                    <a:pt x="674" y="452"/>
                                    <a:pt x="677" y="449"/>
                                    <a:pt x="681" y="449"/>
                                  </a:cubicBezTo>
                                  <a:cubicBezTo>
                                    <a:pt x="685" y="449"/>
                                    <a:pt x="687" y="452"/>
                                    <a:pt x="687" y="455"/>
                                  </a:cubicBezTo>
                                  <a:cubicBezTo>
                                    <a:pt x="687" y="456"/>
                                    <a:pt x="687" y="456"/>
                                    <a:pt x="687" y="456"/>
                                  </a:cubicBezTo>
                                  <a:cubicBezTo>
                                    <a:pt x="688" y="456"/>
                                    <a:pt x="689" y="456"/>
                                    <a:pt x="691" y="457"/>
                                  </a:cubicBezTo>
                                  <a:cubicBezTo>
                                    <a:pt x="690" y="456"/>
                                    <a:pt x="690" y="456"/>
                                    <a:pt x="690" y="455"/>
                                  </a:cubicBezTo>
                                  <a:close/>
                                  <a:moveTo>
                                    <a:pt x="681" y="450"/>
                                  </a:moveTo>
                                  <a:cubicBezTo>
                                    <a:pt x="678" y="450"/>
                                    <a:pt x="676" y="453"/>
                                    <a:pt x="676" y="455"/>
                                  </a:cubicBezTo>
                                  <a:cubicBezTo>
                                    <a:pt x="676" y="456"/>
                                    <a:pt x="676" y="456"/>
                                    <a:pt x="676" y="456"/>
                                  </a:cubicBezTo>
                                  <a:cubicBezTo>
                                    <a:pt x="677" y="456"/>
                                    <a:pt x="679" y="456"/>
                                    <a:pt x="681" y="456"/>
                                  </a:cubicBezTo>
                                  <a:cubicBezTo>
                                    <a:pt x="683" y="456"/>
                                    <a:pt x="684" y="456"/>
                                    <a:pt x="686" y="456"/>
                                  </a:cubicBezTo>
                                  <a:cubicBezTo>
                                    <a:pt x="686" y="456"/>
                                    <a:pt x="686" y="456"/>
                                    <a:pt x="686" y="455"/>
                                  </a:cubicBezTo>
                                  <a:cubicBezTo>
                                    <a:pt x="686" y="453"/>
                                    <a:pt x="684" y="450"/>
                                    <a:pt x="681" y="450"/>
                                  </a:cubicBezTo>
                                  <a:close/>
                                  <a:moveTo>
                                    <a:pt x="691" y="447"/>
                                  </a:moveTo>
                                  <a:cubicBezTo>
                                    <a:pt x="692" y="444"/>
                                    <a:pt x="692" y="442"/>
                                    <a:pt x="693" y="440"/>
                                  </a:cubicBezTo>
                                  <a:cubicBezTo>
                                    <a:pt x="690" y="437"/>
                                    <a:pt x="685" y="436"/>
                                    <a:pt x="681" y="436"/>
                                  </a:cubicBezTo>
                                  <a:cubicBezTo>
                                    <a:pt x="677" y="436"/>
                                    <a:pt x="673" y="437"/>
                                    <a:pt x="669" y="440"/>
                                  </a:cubicBezTo>
                                  <a:cubicBezTo>
                                    <a:pt x="670" y="442"/>
                                    <a:pt x="671" y="444"/>
                                    <a:pt x="671" y="446"/>
                                  </a:cubicBezTo>
                                  <a:cubicBezTo>
                                    <a:pt x="674" y="443"/>
                                    <a:pt x="677" y="442"/>
                                    <a:pt x="681" y="442"/>
                                  </a:cubicBezTo>
                                  <a:cubicBezTo>
                                    <a:pt x="685" y="442"/>
                                    <a:pt x="689" y="444"/>
                                    <a:pt x="691" y="447"/>
                                  </a:cubicBezTo>
                                  <a:close/>
                                  <a:moveTo>
                                    <a:pt x="664" y="455"/>
                                  </a:moveTo>
                                  <a:cubicBezTo>
                                    <a:pt x="664" y="456"/>
                                    <a:pt x="664" y="457"/>
                                    <a:pt x="664" y="458"/>
                                  </a:cubicBezTo>
                                  <a:cubicBezTo>
                                    <a:pt x="666" y="458"/>
                                    <a:pt x="668" y="457"/>
                                    <a:pt x="670" y="457"/>
                                  </a:cubicBezTo>
                                  <a:cubicBezTo>
                                    <a:pt x="670" y="456"/>
                                    <a:pt x="670" y="456"/>
                                    <a:pt x="670" y="455"/>
                                  </a:cubicBezTo>
                                  <a:cubicBezTo>
                                    <a:pt x="670" y="442"/>
                                    <a:pt x="665" y="429"/>
                                    <a:pt x="656" y="420"/>
                                  </a:cubicBezTo>
                                  <a:cubicBezTo>
                                    <a:pt x="647" y="411"/>
                                    <a:pt x="635" y="406"/>
                                    <a:pt x="621" y="406"/>
                                  </a:cubicBezTo>
                                  <a:cubicBezTo>
                                    <a:pt x="607" y="406"/>
                                    <a:pt x="595" y="411"/>
                                    <a:pt x="586" y="420"/>
                                  </a:cubicBezTo>
                                  <a:cubicBezTo>
                                    <a:pt x="577" y="429"/>
                                    <a:pt x="571" y="442"/>
                                    <a:pt x="571" y="455"/>
                                  </a:cubicBezTo>
                                  <a:cubicBezTo>
                                    <a:pt x="571" y="456"/>
                                    <a:pt x="571" y="456"/>
                                    <a:pt x="571" y="457"/>
                                  </a:cubicBezTo>
                                  <a:cubicBezTo>
                                    <a:pt x="573" y="457"/>
                                    <a:pt x="575" y="458"/>
                                    <a:pt x="577" y="459"/>
                                  </a:cubicBezTo>
                                  <a:cubicBezTo>
                                    <a:pt x="577" y="458"/>
                                    <a:pt x="577" y="457"/>
                                    <a:pt x="577" y="455"/>
                                  </a:cubicBezTo>
                                  <a:cubicBezTo>
                                    <a:pt x="577" y="431"/>
                                    <a:pt x="597" y="412"/>
                                    <a:pt x="621" y="412"/>
                                  </a:cubicBezTo>
                                  <a:cubicBezTo>
                                    <a:pt x="645" y="412"/>
                                    <a:pt x="664" y="431"/>
                                    <a:pt x="664" y="455"/>
                                  </a:cubicBezTo>
                                  <a:close/>
                                  <a:moveTo>
                                    <a:pt x="657" y="455"/>
                                  </a:moveTo>
                                  <a:cubicBezTo>
                                    <a:pt x="657" y="458"/>
                                    <a:pt x="656" y="460"/>
                                    <a:pt x="656" y="462"/>
                                  </a:cubicBezTo>
                                  <a:cubicBezTo>
                                    <a:pt x="658" y="461"/>
                                    <a:pt x="660" y="460"/>
                                    <a:pt x="663" y="459"/>
                                  </a:cubicBezTo>
                                  <a:cubicBezTo>
                                    <a:pt x="663" y="458"/>
                                    <a:pt x="663" y="457"/>
                                    <a:pt x="663" y="455"/>
                                  </a:cubicBezTo>
                                  <a:cubicBezTo>
                                    <a:pt x="663" y="444"/>
                                    <a:pt x="658" y="433"/>
                                    <a:pt x="650" y="426"/>
                                  </a:cubicBezTo>
                                  <a:cubicBezTo>
                                    <a:pt x="643" y="418"/>
                                    <a:pt x="632" y="413"/>
                                    <a:pt x="621" y="413"/>
                                  </a:cubicBezTo>
                                  <a:cubicBezTo>
                                    <a:pt x="609" y="413"/>
                                    <a:pt x="599" y="418"/>
                                    <a:pt x="591" y="426"/>
                                  </a:cubicBezTo>
                                  <a:cubicBezTo>
                                    <a:pt x="584" y="433"/>
                                    <a:pt x="579" y="444"/>
                                    <a:pt x="579" y="455"/>
                                  </a:cubicBezTo>
                                  <a:cubicBezTo>
                                    <a:pt x="579" y="457"/>
                                    <a:pt x="579" y="458"/>
                                    <a:pt x="579" y="459"/>
                                  </a:cubicBezTo>
                                  <a:cubicBezTo>
                                    <a:pt x="581" y="460"/>
                                    <a:pt x="584" y="461"/>
                                    <a:pt x="586" y="463"/>
                                  </a:cubicBezTo>
                                  <a:cubicBezTo>
                                    <a:pt x="585" y="460"/>
                                    <a:pt x="585" y="458"/>
                                    <a:pt x="585" y="455"/>
                                  </a:cubicBezTo>
                                  <a:cubicBezTo>
                                    <a:pt x="585" y="436"/>
                                    <a:pt x="601" y="420"/>
                                    <a:pt x="621" y="420"/>
                                  </a:cubicBezTo>
                                  <a:cubicBezTo>
                                    <a:pt x="641" y="420"/>
                                    <a:pt x="657" y="436"/>
                                    <a:pt x="657" y="455"/>
                                  </a:cubicBezTo>
                                  <a:close/>
                                  <a:moveTo>
                                    <a:pt x="570" y="455"/>
                                  </a:moveTo>
                                  <a:cubicBezTo>
                                    <a:pt x="570" y="453"/>
                                    <a:pt x="570" y="451"/>
                                    <a:pt x="570" y="449"/>
                                  </a:cubicBezTo>
                                  <a:cubicBezTo>
                                    <a:pt x="568" y="446"/>
                                    <a:pt x="564" y="443"/>
                                    <a:pt x="560" y="443"/>
                                  </a:cubicBezTo>
                                  <a:cubicBezTo>
                                    <a:pt x="555" y="443"/>
                                    <a:pt x="552" y="446"/>
                                    <a:pt x="550" y="450"/>
                                  </a:cubicBezTo>
                                  <a:cubicBezTo>
                                    <a:pt x="549" y="449"/>
                                    <a:pt x="549" y="449"/>
                                    <a:pt x="549" y="448"/>
                                  </a:cubicBezTo>
                                  <a:cubicBezTo>
                                    <a:pt x="550" y="451"/>
                                    <a:pt x="550" y="453"/>
                                    <a:pt x="550" y="455"/>
                                  </a:cubicBezTo>
                                  <a:cubicBezTo>
                                    <a:pt x="550" y="456"/>
                                    <a:pt x="550" y="456"/>
                                    <a:pt x="550" y="457"/>
                                  </a:cubicBezTo>
                                  <a:cubicBezTo>
                                    <a:pt x="551" y="456"/>
                                    <a:pt x="552" y="456"/>
                                    <a:pt x="553" y="456"/>
                                  </a:cubicBezTo>
                                  <a:cubicBezTo>
                                    <a:pt x="553" y="456"/>
                                    <a:pt x="553" y="456"/>
                                    <a:pt x="553" y="455"/>
                                  </a:cubicBezTo>
                                  <a:cubicBezTo>
                                    <a:pt x="553" y="452"/>
                                    <a:pt x="556" y="449"/>
                                    <a:pt x="560" y="449"/>
                                  </a:cubicBezTo>
                                  <a:cubicBezTo>
                                    <a:pt x="564" y="449"/>
                                    <a:pt x="567" y="452"/>
                                    <a:pt x="567" y="455"/>
                                  </a:cubicBezTo>
                                  <a:cubicBezTo>
                                    <a:pt x="567" y="456"/>
                                    <a:pt x="567" y="456"/>
                                    <a:pt x="567" y="456"/>
                                  </a:cubicBezTo>
                                  <a:cubicBezTo>
                                    <a:pt x="568" y="456"/>
                                    <a:pt x="569" y="456"/>
                                    <a:pt x="570" y="457"/>
                                  </a:cubicBezTo>
                                  <a:cubicBezTo>
                                    <a:pt x="570" y="456"/>
                                    <a:pt x="570" y="456"/>
                                    <a:pt x="570" y="455"/>
                                  </a:cubicBezTo>
                                  <a:close/>
                                  <a:moveTo>
                                    <a:pt x="560" y="450"/>
                                  </a:moveTo>
                                  <a:cubicBezTo>
                                    <a:pt x="557" y="450"/>
                                    <a:pt x="555" y="453"/>
                                    <a:pt x="555" y="455"/>
                                  </a:cubicBezTo>
                                  <a:cubicBezTo>
                                    <a:pt x="555" y="456"/>
                                    <a:pt x="555" y="456"/>
                                    <a:pt x="555" y="456"/>
                                  </a:cubicBezTo>
                                  <a:cubicBezTo>
                                    <a:pt x="557" y="456"/>
                                    <a:pt x="558" y="456"/>
                                    <a:pt x="560" y="456"/>
                                  </a:cubicBezTo>
                                  <a:cubicBezTo>
                                    <a:pt x="562" y="456"/>
                                    <a:pt x="563" y="456"/>
                                    <a:pt x="565" y="456"/>
                                  </a:cubicBezTo>
                                  <a:cubicBezTo>
                                    <a:pt x="565" y="456"/>
                                    <a:pt x="565" y="456"/>
                                    <a:pt x="565" y="455"/>
                                  </a:cubicBezTo>
                                  <a:cubicBezTo>
                                    <a:pt x="565" y="453"/>
                                    <a:pt x="563" y="450"/>
                                    <a:pt x="560" y="450"/>
                                  </a:cubicBezTo>
                                  <a:close/>
                                  <a:moveTo>
                                    <a:pt x="570" y="447"/>
                                  </a:moveTo>
                                  <a:cubicBezTo>
                                    <a:pt x="571" y="444"/>
                                    <a:pt x="571" y="442"/>
                                    <a:pt x="572" y="440"/>
                                  </a:cubicBezTo>
                                  <a:cubicBezTo>
                                    <a:pt x="569" y="437"/>
                                    <a:pt x="564" y="436"/>
                                    <a:pt x="560" y="436"/>
                                  </a:cubicBezTo>
                                  <a:cubicBezTo>
                                    <a:pt x="555" y="436"/>
                                    <a:pt x="551" y="438"/>
                                    <a:pt x="548" y="440"/>
                                  </a:cubicBezTo>
                                  <a:cubicBezTo>
                                    <a:pt x="548" y="443"/>
                                    <a:pt x="549" y="445"/>
                                    <a:pt x="549" y="447"/>
                                  </a:cubicBezTo>
                                  <a:cubicBezTo>
                                    <a:pt x="549" y="447"/>
                                    <a:pt x="549" y="447"/>
                                    <a:pt x="549" y="447"/>
                                  </a:cubicBezTo>
                                  <a:cubicBezTo>
                                    <a:pt x="552" y="444"/>
                                    <a:pt x="556" y="442"/>
                                    <a:pt x="560" y="442"/>
                                  </a:cubicBezTo>
                                  <a:cubicBezTo>
                                    <a:pt x="564" y="442"/>
                                    <a:pt x="568" y="444"/>
                                    <a:pt x="570" y="447"/>
                                  </a:cubicBezTo>
                                  <a:close/>
                                  <a:moveTo>
                                    <a:pt x="542" y="455"/>
                                  </a:moveTo>
                                  <a:cubicBezTo>
                                    <a:pt x="542" y="457"/>
                                    <a:pt x="542" y="458"/>
                                    <a:pt x="542" y="459"/>
                                  </a:cubicBezTo>
                                  <a:cubicBezTo>
                                    <a:pt x="544" y="458"/>
                                    <a:pt x="546" y="457"/>
                                    <a:pt x="548" y="457"/>
                                  </a:cubicBezTo>
                                  <a:cubicBezTo>
                                    <a:pt x="548" y="456"/>
                                    <a:pt x="548" y="456"/>
                                    <a:pt x="548" y="455"/>
                                  </a:cubicBezTo>
                                  <a:cubicBezTo>
                                    <a:pt x="548" y="442"/>
                                    <a:pt x="543" y="429"/>
                                    <a:pt x="534" y="420"/>
                                  </a:cubicBezTo>
                                  <a:cubicBezTo>
                                    <a:pt x="525" y="411"/>
                                    <a:pt x="512" y="406"/>
                                    <a:pt x="499" y="406"/>
                                  </a:cubicBezTo>
                                  <a:cubicBezTo>
                                    <a:pt x="485" y="406"/>
                                    <a:pt x="473" y="411"/>
                                    <a:pt x="464" y="420"/>
                                  </a:cubicBezTo>
                                  <a:cubicBezTo>
                                    <a:pt x="455" y="429"/>
                                    <a:pt x="449" y="442"/>
                                    <a:pt x="449" y="455"/>
                                  </a:cubicBezTo>
                                  <a:cubicBezTo>
                                    <a:pt x="449" y="456"/>
                                    <a:pt x="449" y="456"/>
                                    <a:pt x="449" y="457"/>
                                  </a:cubicBezTo>
                                  <a:cubicBezTo>
                                    <a:pt x="451" y="457"/>
                                    <a:pt x="453" y="458"/>
                                    <a:pt x="455" y="459"/>
                                  </a:cubicBezTo>
                                  <a:cubicBezTo>
                                    <a:pt x="455" y="458"/>
                                    <a:pt x="455" y="457"/>
                                    <a:pt x="455" y="455"/>
                                  </a:cubicBezTo>
                                  <a:cubicBezTo>
                                    <a:pt x="455" y="431"/>
                                    <a:pt x="475" y="412"/>
                                    <a:pt x="499" y="412"/>
                                  </a:cubicBezTo>
                                  <a:cubicBezTo>
                                    <a:pt x="523" y="412"/>
                                    <a:pt x="542" y="431"/>
                                    <a:pt x="542" y="455"/>
                                  </a:cubicBezTo>
                                  <a:close/>
                                  <a:moveTo>
                                    <a:pt x="534" y="455"/>
                                  </a:moveTo>
                                  <a:cubicBezTo>
                                    <a:pt x="534" y="458"/>
                                    <a:pt x="534" y="460"/>
                                    <a:pt x="534" y="463"/>
                                  </a:cubicBezTo>
                                  <a:cubicBezTo>
                                    <a:pt x="536" y="462"/>
                                    <a:pt x="538" y="460"/>
                                    <a:pt x="540" y="459"/>
                                  </a:cubicBezTo>
                                  <a:cubicBezTo>
                                    <a:pt x="540" y="458"/>
                                    <a:pt x="541" y="457"/>
                                    <a:pt x="541" y="455"/>
                                  </a:cubicBezTo>
                                  <a:cubicBezTo>
                                    <a:pt x="541" y="444"/>
                                    <a:pt x="536" y="433"/>
                                    <a:pt x="528" y="426"/>
                                  </a:cubicBezTo>
                                  <a:cubicBezTo>
                                    <a:pt x="521" y="418"/>
                                    <a:pt x="510" y="413"/>
                                    <a:pt x="499" y="413"/>
                                  </a:cubicBezTo>
                                  <a:cubicBezTo>
                                    <a:pt x="487" y="413"/>
                                    <a:pt x="477" y="418"/>
                                    <a:pt x="469" y="426"/>
                                  </a:cubicBezTo>
                                  <a:cubicBezTo>
                                    <a:pt x="461" y="433"/>
                                    <a:pt x="457" y="444"/>
                                    <a:pt x="457" y="455"/>
                                  </a:cubicBezTo>
                                  <a:cubicBezTo>
                                    <a:pt x="457" y="457"/>
                                    <a:pt x="457" y="458"/>
                                    <a:pt x="457" y="459"/>
                                  </a:cubicBezTo>
                                  <a:cubicBezTo>
                                    <a:pt x="459" y="460"/>
                                    <a:pt x="461" y="461"/>
                                    <a:pt x="464" y="463"/>
                                  </a:cubicBezTo>
                                  <a:cubicBezTo>
                                    <a:pt x="463" y="460"/>
                                    <a:pt x="463" y="458"/>
                                    <a:pt x="463" y="455"/>
                                  </a:cubicBezTo>
                                  <a:cubicBezTo>
                                    <a:pt x="463" y="436"/>
                                    <a:pt x="479" y="420"/>
                                    <a:pt x="499" y="420"/>
                                  </a:cubicBezTo>
                                  <a:cubicBezTo>
                                    <a:pt x="518" y="420"/>
                                    <a:pt x="534" y="436"/>
                                    <a:pt x="534" y="455"/>
                                  </a:cubicBezTo>
                                  <a:close/>
                                  <a:moveTo>
                                    <a:pt x="447" y="455"/>
                                  </a:moveTo>
                                  <a:cubicBezTo>
                                    <a:pt x="447" y="453"/>
                                    <a:pt x="448" y="451"/>
                                    <a:pt x="448" y="449"/>
                                  </a:cubicBezTo>
                                  <a:cubicBezTo>
                                    <a:pt x="446" y="446"/>
                                    <a:pt x="442" y="443"/>
                                    <a:pt x="438" y="443"/>
                                  </a:cubicBezTo>
                                  <a:cubicBezTo>
                                    <a:pt x="434" y="443"/>
                                    <a:pt x="431" y="445"/>
                                    <a:pt x="428" y="448"/>
                                  </a:cubicBezTo>
                                  <a:cubicBezTo>
                                    <a:pt x="429" y="450"/>
                                    <a:pt x="429" y="453"/>
                                    <a:pt x="429" y="455"/>
                                  </a:cubicBezTo>
                                  <a:cubicBezTo>
                                    <a:pt x="429" y="456"/>
                                    <a:pt x="429" y="456"/>
                                    <a:pt x="429" y="456"/>
                                  </a:cubicBezTo>
                                  <a:cubicBezTo>
                                    <a:pt x="430" y="456"/>
                                    <a:pt x="430" y="456"/>
                                    <a:pt x="431" y="456"/>
                                  </a:cubicBezTo>
                                  <a:cubicBezTo>
                                    <a:pt x="431" y="456"/>
                                    <a:pt x="431" y="456"/>
                                    <a:pt x="431" y="455"/>
                                  </a:cubicBezTo>
                                  <a:cubicBezTo>
                                    <a:pt x="431" y="452"/>
                                    <a:pt x="434" y="449"/>
                                    <a:pt x="438" y="449"/>
                                  </a:cubicBezTo>
                                  <a:cubicBezTo>
                                    <a:pt x="441" y="449"/>
                                    <a:pt x="444" y="452"/>
                                    <a:pt x="444" y="455"/>
                                  </a:cubicBezTo>
                                  <a:cubicBezTo>
                                    <a:pt x="444" y="456"/>
                                    <a:pt x="444" y="456"/>
                                    <a:pt x="444" y="456"/>
                                  </a:cubicBezTo>
                                  <a:cubicBezTo>
                                    <a:pt x="445" y="456"/>
                                    <a:pt x="446" y="456"/>
                                    <a:pt x="447" y="457"/>
                                  </a:cubicBezTo>
                                  <a:cubicBezTo>
                                    <a:pt x="447" y="456"/>
                                    <a:pt x="447" y="456"/>
                                    <a:pt x="447" y="455"/>
                                  </a:cubicBezTo>
                                  <a:close/>
                                  <a:moveTo>
                                    <a:pt x="438" y="450"/>
                                  </a:moveTo>
                                  <a:cubicBezTo>
                                    <a:pt x="435" y="450"/>
                                    <a:pt x="433" y="453"/>
                                    <a:pt x="433" y="455"/>
                                  </a:cubicBezTo>
                                  <a:cubicBezTo>
                                    <a:pt x="433" y="456"/>
                                    <a:pt x="433" y="456"/>
                                    <a:pt x="433" y="456"/>
                                  </a:cubicBezTo>
                                  <a:cubicBezTo>
                                    <a:pt x="434" y="456"/>
                                    <a:pt x="436" y="456"/>
                                    <a:pt x="438" y="456"/>
                                  </a:cubicBezTo>
                                  <a:cubicBezTo>
                                    <a:pt x="439" y="456"/>
                                    <a:pt x="441" y="456"/>
                                    <a:pt x="443" y="456"/>
                                  </a:cubicBezTo>
                                  <a:cubicBezTo>
                                    <a:pt x="443" y="456"/>
                                    <a:pt x="443" y="456"/>
                                    <a:pt x="443" y="455"/>
                                  </a:cubicBezTo>
                                  <a:cubicBezTo>
                                    <a:pt x="443" y="453"/>
                                    <a:pt x="441" y="450"/>
                                    <a:pt x="438" y="450"/>
                                  </a:cubicBezTo>
                                  <a:close/>
                                  <a:moveTo>
                                    <a:pt x="448" y="447"/>
                                  </a:moveTo>
                                  <a:cubicBezTo>
                                    <a:pt x="449" y="444"/>
                                    <a:pt x="449" y="442"/>
                                    <a:pt x="450" y="440"/>
                                  </a:cubicBezTo>
                                  <a:cubicBezTo>
                                    <a:pt x="446" y="437"/>
                                    <a:pt x="442" y="436"/>
                                    <a:pt x="438" y="436"/>
                                  </a:cubicBezTo>
                                  <a:cubicBezTo>
                                    <a:pt x="434" y="436"/>
                                    <a:pt x="430" y="437"/>
                                    <a:pt x="426" y="440"/>
                                  </a:cubicBezTo>
                                  <a:cubicBezTo>
                                    <a:pt x="427" y="442"/>
                                    <a:pt x="428" y="444"/>
                                    <a:pt x="428" y="446"/>
                                  </a:cubicBezTo>
                                  <a:cubicBezTo>
                                    <a:pt x="431" y="443"/>
                                    <a:pt x="434" y="442"/>
                                    <a:pt x="438" y="442"/>
                                  </a:cubicBezTo>
                                  <a:cubicBezTo>
                                    <a:pt x="442" y="442"/>
                                    <a:pt x="446" y="444"/>
                                    <a:pt x="448" y="447"/>
                                  </a:cubicBezTo>
                                  <a:close/>
                                  <a:moveTo>
                                    <a:pt x="421" y="455"/>
                                  </a:moveTo>
                                  <a:cubicBezTo>
                                    <a:pt x="421" y="456"/>
                                    <a:pt x="421" y="457"/>
                                    <a:pt x="421" y="458"/>
                                  </a:cubicBezTo>
                                  <a:cubicBezTo>
                                    <a:pt x="423" y="458"/>
                                    <a:pt x="425" y="457"/>
                                    <a:pt x="427" y="457"/>
                                  </a:cubicBezTo>
                                  <a:cubicBezTo>
                                    <a:pt x="427" y="456"/>
                                    <a:pt x="427" y="456"/>
                                    <a:pt x="427" y="455"/>
                                  </a:cubicBezTo>
                                  <a:cubicBezTo>
                                    <a:pt x="427" y="442"/>
                                    <a:pt x="422" y="429"/>
                                    <a:pt x="413" y="420"/>
                                  </a:cubicBezTo>
                                  <a:cubicBezTo>
                                    <a:pt x="404" y="411"/>
                                    <a:pt x="391" y="406"/>
                                    <a:pt x="378" y="406"/>
                                  </a:cubicBezTo>
                                  <a:cubicBezTo>
                                    <a:pt x="364" y="406"/>
                                    <a:pt x="352" y="411"/>
                                    <a:pt x="343" y="420"/>
                                  </a:cubicBezTo>
                                  <a:cubicBezTo>
                                    <a:pt x="334" y="429"/>
                                    <a:pt x="328" y="442"/>
                                    <a:pt x="328" y="455"/>
                                  </a:cubicBezTo>
                                  <a:cubicBezTo>
                                    <a:pt x="328" y="456"/>
                                    <a:pt x="328" y="456"/>
                                    <a:pt x="328" y="457"/>
                                  </a:cubicBezTo>
                                  <a:cubicBezTo>
                                    <a:pt x="330" y="457"/>
                                    <a:pt x="332" y="458"/>
                                    <a:pt x="334" y="459"/>
                                  </a:cubicBezTo>
                                  <a:cubicBezTo>
                                    <a:pt x="334" y="458"/>
                                    <a:pt x="334" y="457"/>
                                    <a:pt x="334" y="455"/>
                                  </a:cubicBezTo>
                                  <a:cubicBezTo>
                                    <a:pt x="334" y="431"/>
                                    <a:pt x="354" y="412"/>
                                    <a:pt x="378" y="412"/>
                                  </a:cubicBezTo>
                                  <a:cubicBezTo>
                                    <a:pt x="402" y="412"/>
                                    <a:pt x="421" y="431"/>
                                    <a:pt x="421" y="455"/>
                                  </a:cubicBezTo>
                                  <a:close/>
                                  <a:moveTo>
                                    <a:pt x="414" y="455"/>
                                  </a:moveTo>
                                  <a:cubicBezTo>
                                    <a:pt x="414" y="458"/>
                                    <a:pt x="413" y="460"/>
                                    <a:pt x="413" y="462"/>
                                  </a:cubicBezTo>
                                  <a:cubicBezTo>
                                    <a:pt x="415" y="461"/>
                                    <a:pt x="417" y="460"/>
                                    <a:pt x="420" y="459"/>
                                  </a:cubicBezTo>
                                  <a:cubicBezTo>
                                    <a:pt x="420" y="458"/>
                                    <a:pt x="420" y="457"/>
                                    <a:pt x="420" y="455"/>
                                  </a:cubicBezTo>
                                  <a:cubicBezTo>
                                    <a:pt x="420" y="444"/>
                                    <a:pt x="415" y="433"/>
                                    <a:pt x="407" y="426"/>
                                  </a:cubicBezTo>
                                  <a:cubicBezTo>
                                    <a:pt x="400" y="418"/>
                                    <a:pt x="389" y="413"/>
                                    <a:pt x="378" y="413"/>
                                  </a:cubicBezTo>
                                  <a:cubicBezTo>
                                    <a:pt x="366" y="413"/>
                                    <a:pt x="356" y="418"/>
                                    <a:pt x="348" y="426"/>
                                  </a:cubicBezTo>
                                  <a:cubicBezTo>
                                    <a:pt x="341" y="433"/>
                                    <a:pt x="336" y="444"/>
                                    <a:pt x="336" y="455"/>
                                  </a:cubicBezTo>
                                  <a:cubicBezTo>
                                    <a:pt x="336" y="457"/>
                                    <a:pt x="336" y="458"/>
                                    <a:pt x="336" y="459"/>
                                  </a:cubicBezTo>
                                  <a:cubicBezTo>
                                    <a:pt x="338" y="460"/>
                                    <a:pt x="341" y="461"/>
                                    <a:pt x="343" y="463"/>
                                  </a:cubicBezTo>
                                  <a:cubicBezTo>
                                    <a:pt x="342" y="460"/>
                                    <a:pt x="342" y="458"/>
                                    <a:pt x="342" y="455"/>
                                  </a:cubicBezTo>
                                  <a:cubicBezTo>
                                    <a:pt x="342" y="436"/>
                                    <a:pt x="358" y="420"/>
                                    <a:pt x="378" y="420"/>
                                  </a:cubicBezTo>
                                  <a:cubicBezTo>
                                    <a:pt x="398" y="420"/>
                                    <a:pt x="414" y="436"/>
                                    <a:pt x="414" y="455"/>
                                  </a:cubicBezTo>
                                  <a:close/>
                                  <a:moveTo>
                                    <a:pt x="327" y="455"/>
                                  </a:moveTo>
                                  <a:cubicBezTo>
                                    <a:pt x="327" y="453"/>
                                    <a:pt x="327" y="451"/>
                                    <a:pt x="327" y="449"/>
                                  </a:cubicBezTo>
                                  <a:cubicBezTo>
                                    <a:pt x="325" y="446"/>
                                    <a:pt x="321" y="443"/>
                                    <a:pt x="317" y="443"/>
                                  </a:cubicBezTo>
                                  <a:cubicBezTo>
                                    <a:pt x="313" y="443"/>
                                    <a:pt x="309" y="446"/>
                                    <a:pt x="307" y="449"/>
                                  </a:cubicBezTo>
                                  <a:cubicBezTo>
                                    <a:pt x="307" y="451"/>
                                    <a:pt x="307" y="453"/>
                                    <a:pt x="307" y="455"/>
                                  </a:cubicBezTo>
                                  <a:cubicBezTo>
                                    <a:pt x="307" y="456"/>
                                    <a:pt x="307" y="456"/>
                                    <a:pt x="307" y="457"/>
                                  </a:cubicBezTo>
                                  <a:cubicBezTo>
                                    <a:pt x="308" y="456"/>
                                    <a:pt x="309" y="456"/>
                                    <a:pt x="310" y="456"/>
                                  </a:cubicBezTo>
                                  <a:cubicBezTo>
                                    <a:pt x="310" y="456"/>
                                    <a:pt x="310" y="456"/>
                                    <a:pt x="310" y="455"/>
                                  </a:cubicBezTo>
                                  <a:cubicBezTo>
                                    <a:pt x="310" y="452"/>
                                    <a:pt x="313" y="449"/>
                                    <a:pt x="317" y="449"/>
                                  </a:cubicBezTo>
                                  <a:cubicBezTo>
                                    <a:pt x="321" y="449"/>
                                    <a:pt x="324" y="452"/>
                                    <a:pt x="324" y="455"/>
                                  </a:cubicBezTo>
                                  <a:cubicBezTo>
                                    <a:pt x="324" y="456"/>
                                    <a:pt x="324" y="456"/>
                                    <a:pt x="324" y="456"/>
                                  </a:cubicBezTo>
                                  <a:cubicBezTo>
                                    <a:pt x="325" y="456"/>
                                    <a:pt x="326" y="456"/>
                                    <a:pt x="327" y="457"/>
                                  </a:cubicBezTo>
                                  <a:cubicBezTo>
                                    <a:pt x="327" y="456"/>
                                    <a:pt x="327" y="456"/>
                                    <a:pt x="327" y="455"/>
                                  </a:cubicBezTo>
                                  <a:close/>
                                  <a:moveTo>
                                    <a:pt x="317" y="450"/>
                                  </a:moveTo>
                                  <a:cubicBezTo>
                                    <a:pt x="314" y="450"/>
                                    <a:pt x="312" y="453"/>
                                    <a:pt x="312" y="455"/>
                                  </a:cubicBezTo>
                                  <a:cubicBezTo>
                                    <a:pt x="312" y="456"/>
                                    <a:pt x="312" y="456"/>
                                    <a:pt x="312" y="456"/>
                                  </a:cubicBezTo>
                                  <a:cubicBezTo>
                                    <a:pt x="314" y="456"/>
                                    <a:pt x="315" y="456"/>
                                    <a:pt x="317" y="456"/>
                                  </a:cubicBezTo>
                                  <a:cubicBezTo>
                                    <a:pt x="319" y="456"/>
                                    <a:pt x="320" y="456"/>
                                    <a:pt x="322" y="456"/>
                                  </a:cubicBezTo>
                                  <a:cubicBezTo>
                                    <a:pt x="322" y="456"/>
                                    <a:pt x="322" y="456"/>
                                    <a:pt x="322" y="455"/>
                                  </a:cubicBezTo>
                                  <a:cubicBezTo>
                                    <a:pt x="322" y="453"/>
                                    <a:pt x="320" y="450"/>
                                    <a:pt x="317" y="450"/>
                                  </a:cubicBezTo>
                                  <a:close/>
                                  <a:moveTo>
                                    <a:pt x="327" y="447"/>
                                  </a:moveTo>
                                  <a:cubicBezTo>
                                    <a:pt x="328" y="444"/>
                                    <a:pt x="328" y="442"/>
                                    <a:pt x="329" y="440"/>
                                  </a:cubicBezTo>
                                  <a:cubicBezTo>
                                    <a:pt x="326" y="437"/>
                                    <a:pt x="321" y="436"/>
                                    <a:pt x="317" y="436"/>
                                  </a:cubicBezTo>
                                  <a:cubicBezTo>
                                    <a:pt x="312" y="436"/>
                                    <a:pt x="308" y="437"/>
                                    <a:pt x="305" y="440"/>
                                  </a:cubicBezTo>
                                  <a:cubicBezTo>
                                    <a:pt x="305" y="442"/>
                                    <a:pt x="306" y="445"/>
                                    <a:pt x="306" y="447"/>
                                  </a:cubicBezTo>
                                  <a:cubicBezTo>
                                    <a:pt x="309" y="444"/>
                                    <a:pt x="313" y="442"/>
                                    <a:pt x="317" y="442"/>
                                  </a:cubicBezTo>
                                  <a:cubicBezTo>
                                    <a:pt x="321" y="442"/>
                                    <a:pt x="325" y="444"/>
                                    <a:pt x="327" y="447"/>
                                  </a:cubicBezTo>
                                  <a:close/>
                                  <a:moveTo>
                                    <a:pt x="299" y="455"/>
                                  </a:moveTo>
                                  <a:cubicBezTo>
                                    <a:pt x="299" y="457"/>
                                    <a:pt x="299" y="458"/>
                                    <a:pt x="299" y="459"/>
                                  </a:cubicBezTo>
                                  <a:cubicBezTo>
                                    <a:pt x="301" y="458"/>
                                    <a:pt x="303" y="457"/>
                                    <a:pt x="305" y="457"/>
                                  </a:cubicBezTo>
                                  <a:cubicBezTo>
                                    <a:pt x="305" y="456"/>
                                    <a:pt x="306" y="456"/>
                                    <a:pt x="306" y="455"/>
                                  </a:cubicBezTo>
                                  <a:cubicBezTo>
                                    <a:pt x="306" y="442"/>
                                    <a:pt x="300" y="429"/>
                                    <a:pt x="291" y="420"/>
                                  </a:cubicBezTo>
                                  <a:cubicBezTo>
                                    <a:pt x="282" y="411"/>
                                    <a:pt x="270" y="406"/>
                                    <a:pt x="256" y="406"/>
                                  </a:cubicBezTo>
                                  <a:cubicBezTo>
                                    <a:pt x="242" y="406"/>
                                    <a:pt x="230" y="411"/>
                                    <a:pt x="221" y="420"/>
                                  </a:cubicBezTo>
                                  <a:cubicBezTo>
                                    <a:pt x="212" y="429"/>
                                    <a:pt x="206" y="442"/>
                                    <a:pt x="206" y="455"/>
                                  </a:cubicBezTo>
                                  <a:cubicBezTo>
                                    <a:pt x="206" y="456"/>
                                    <a:pt x="206" y="456"/>
                                    <a:pt x="206" y="457"/>
                                  </a:cubicBezTo>
                                  <a:cubicBezTo>
                                    <a:pt x="208" y="457"/>
                                    <a:pt x="210" y="458"/>
                                    <a:pt x="213" y="459"/>
                                  </a:cubicBezTo>
                                  <a:cubicBezTo>
                                    <a:pt x="212" y="458"/>
                                    <a:pt x="212" y="457"/>
                                    <a:pt x="212" y="455"/>
                                  </a:cubicBezTo>
                                  <a:cubicBezTo>
                                    <a:pt x="212" y="431"/>
                                    <a:pt x="232" y="412"/>
                                    <a:pt x="256" y="412"/>
                                  </a:cubicBezTo>
                                  <a:cubicBezTo>
                                    <a:pt x="280" y="412"/>
                                    <a:pt x="299" y="431"/>
                                    <a:pt x="299" y="455"/>
                                  </a:cubicBezTo>
                                  <a:close/>
                                  <a:moveTo>
                                    <a:pt x="292" y="455"/>
                                  </a:moveTo>
                                  <a:cubicBezTo>
                                    <a:pt x="292" y="458"/>
                                    <a:pt x="291" y="460"/>
                                    <a:pt x="291" y="463"/>
                                  </a:cubicBezTo>
                                  <a:cubicBezTo>
                                    <a:pt x="293" y="461"/>
                                    <a:pt x="295" y="460"/>
                                    <a:pt x="298" y="459"/>
                                  </a:cubicBezTo>
                                  <a:cubicBezTo>
                                    <a:pt x="298" y="458"/>
                                    <a:pt x="298" y="457"/>
                                    <a:pt x="298" y="455"/>
                                  </a:cubicBezTo>
                                  <a:cubicBezTo>
                                    <a:pt x="298" y="444"/>
                                    <a:pt x="293" y="433"/>
                                    <a:pt x="286" y="426"/>
                                  </a:cubicBezTo>
                                  <a:cubicBezTo>
                                    <a:pt x="278" y="418"/>
                                    <a:pt x="267" y="413"/>
                                    <a:pt x="256" y="413"/>
                                  </a:cubicBezTo>
                                  <a:cubicBezTo>
                                    <a:pt x="244" y="413"/>
                                    <a:pt x="234" y="418"/>
                                    <a:pt x="226" y="426"/>
                                  </a:cubicBezTo>
                                  <a:cubicBezTo>
                                    <a:pt x="219" y="433"/>
                                    <a:pt x="214" y="444"/>
                                    <a:pt x="214" y="455"/>
                                  </a:cubicBezTo>
                                  <a:cubicBezTo>
                                    <a:pt x="214" y="457"/>
                                    <a:pt x="214" y="458"/>
                                    <a:pt x="214" y="459"/>
                                  </a:cubicBezTo>
                                  <a:cubicBezTo>
                                    <a:pt x="216" y="460"/>
                                    <a:pt x="219" y="461"/>
                                    <a:pt x="221" y="463"/>
                                  </a:cubicBezTo>
                                  <a:cubicBezTo>
                                    <a:pt x="220" y="460"/>
                                    <a:pt x="220" y="458"/>
                                    <a:pt x="220" y="455"/>
                                  </a:cubicBezTo>
                                  <a:cubicBezTo>
                                    <a:pt x="220" y="436"/>
                                    <a:pt x="236" y="420"/>
                                    <a:pt x="256" y="420"/>
                                  </a:cubicBezTo>
                                  <a:cubicBezTo>
                                    <a:pt x="276" y="420"/>
                                    <a:pt x="292" y="436"/>
                                    <a:pt x="292" y="455"/>
                                  </a:cubicBezTo>
                                  <a:close/>
                                  <a:moveTo>
                                    <a:pt x="205" y="455"/>
                                  </a:moveTo>
                                  <a:cubicBezTo>
                                    <a:pt x="205" y="453"/>
                                    <a:pt x="205" y="451"/>
                                    <a:pt x="205" y="449"/>
                                  </a:cubicBezTo>
                                  <a:cubicBezTo>
                                    <a:pt x="203" y="446"/>
                                    <a:pt x="199" y="443"/>
                                    <a:pt x="195" y="443"/>
                                  </a:cubicBezTo>
                                  <a:cubicBezTo>
                                    <a:pt x="191" y="443"/>
                                    <a:pt x="188" y="445"/>
                                    <a:pt x="186" y="448"/>
                                  </a:cubicBezTo>
                                  <a:cubicBezTo>
                                    <a:pt x="186" y="450"/>
                                    <a:pt x="186" y="453"/>
                                    <a:pt x="186" y="455"/>
                                  </a:cubicBezTo>
                                  <a:cubicBezTo>
                                    <a:pt x="186" y="456"/>
                                    <a:pt x="186" y="456"/>
                                    <a:pt x="186" y="456"/>
                                  </a:cubicBezTo>
                                  <a:cubicBezTo>
                                    <a:pt x="187" y="456"/>
                                    <a:pt x="188" y="456"/>
                                    <a:pt x="188" y="456"/>
                                  </a:cubicBezTo>
                                  <a:cubicBezTo>
                                    <a:pt x="188" y="456"/>
                                    <a:pt x="188" y="456"/>
                                    <a:pt x="188" y="455"/>
                                  </a:cubicBezTo>
                                  <a:cubicBezTo>
                                    <a:pt x="188" y="452"/>
                                    <a:pt x="191" y="449"/>
                                    <a:pt x="195" y="449"/>
                                  </a:cubicBezTo>
                                  <a:cubicBezTo>
                                    <a:pt x="199" y="449"/>
                                    <a:pt x="202" y="452"/>
                                    <a:pt x="202" y="455"/>
                                  </a:cubicBezTo>
                                  <a:cubicBezTo>
                                    <a:pt x="202" y="456"/>
                                    <a:pt x="202" y="456"/>
                                    <a:pt x="202" y="456"/>
                                  </a:cubicBezTo>
                                  <a:cubicBezTo>
                                    <a:pt x="203" y="456"/>
                                    <a:pt x="204" y="456"/>
                                    <a:pt x="205" y="457"/>
                                  </a:cubicBezTo>
                                  <a:cubicBezTo>
                                    <a:pt x="205" y="456"/>
                                    <a:pt x="205" y="456"/>
                                    <a:pt x="205" y="455"/>
                                  </a:cubicBezTo>
                                  <a:close/>
                                  <a:moveTo>
                                    <a:pt x="195" y="450"/>
                                  </a:moveTo>
                                  <a:cubicBezTo>
                                    <a:pt x="192" y="450"/>
                                    <a:pt x="190" y="453"/>
                                    <a:pt x="190" y="455"/>
                                  </a:cubicBezTo>
                                  <a:cubicBezTo>
                                    <a:pt x="190" y="456"/>
                                    <a:pt x="190" y="456"/>
                                    <a:pt x="190" y="456"/>
                                  </a:cubicBezTo>
                                  <a:cubicBezTo>
                                    <a:pt x="192" y="456"/>
                                    <a:pt x="193" y="456"/>
                                    <a:pt x="195" y="456"/>
                                  </a:cubicBezTo>
                                  <a:cubicBezTo>
                                    <a:pt x="197" y="456"/>
                                    <a:pt x="198" y="456"/>
                                    <a:pt x="200" y="456"/>
                                  </a:cubicBezTo>
                                  <a:cubicBezTo>
                                    <a:pt x="200" y="456"/>
                                    <a:pt x="200" y="456"/>
                                    <a:pt x="200" y="455"/>
                                  </a:cubicBezTo>
                                  <a:cubicBezTo>
                                    <a:pt x="200" y="453"/>
                                    <a:pt x="198" y="450"/>
                                    <a:pt x="195" y="450"/>
                                  </a:cubicBezTo>
                                  <a:close/>
                                  <a:moveTo>
                                    <a:pt x="205" y="447"/>
                                  </a:moveTo>
                                  <a:cubicBezTo>
                                    <a:pt x="206" y="444"/>
                                    <a:pt x="206" y="442"/>
                                    <a:pt x="207" y="440"/>
                                  </a:cubicBezTo>
                                  <a:cubicBezTo>
                                    <a:pt x="204" y="437"/>
                                    <a:pt x="200" y="436"/>
                                    <a:pt x="195" y="436"/>
                                  </a:cubicBezTo>
                                  <a:cubicBezTo>
                                    <a:pt x="191" y="436"/>
                                    <a:pt x="187" y="437"/>
                                    <a:pt x="184" y="440"/>
                                  </a:cubicBezTo>
                                  <a:cubicBezTo>
                                    <a:pt x="184" y="442"/>
                                    <a:pt x="185" y="444"/>
                                    <a:pt x="185" y="446"/>
                                  </a:cubicBezTo>
                                  <a:cubicBezTo>
                                    <a:pt x="188" y="443"/>
                                    <a:pt x="191" y="442"/>
                                    <a:pt x="195" y="442"/>
                                  </a:cubicBezTo>
                                  <a:cubicBezTo>
                                    <a:pt x="199" y="442"/>
                                    <a:pt x="203" y="444"/>
                                    <a:pt x="205" y="447"/>
                                  </a:cubicBezTo>
                                  <a:close/>
                                  <a:moveTo>
                                    <a:pt x="179" y="455"/>
                                  </a:moveTo>
                                  <a:cubicBezTo>
                                    <a:pt x="179" y="456"/>
                                    <a:pt x="178" y="457"/>
                                    <a:pt x="178" y="458"/>
                                  </a:cubicBezTo>
                                  <a:cubicBezTo>
                                    <a:pt x="180" y="458"/>
                                    <a:pt x="183" y="457"/>
                                    <a:pt x="185" y="457"/>
                                  </a:cubicBezTo>
                                  <a:cubicBezTo>
                                    <a:pt x="185" y="456"/>
                                    <a:pt x="185" y="456"/>
                                    <a:pt x="185" y="455"/>
                                  </a:cubicBezTo>
                                  <a:cubicBezTo>
                                    <a:pt x="185" y="442"/>
                                    <a:pt x="179" y="429"/>
                                    <a:pt x="170" y="420"/>
                                  </a:cubicBezTo>
                                  <a:cubicBezTo>
                                    <a:pt x="161" y="411"/>
                                    <a:pt x="149" y="406"/>
                                    <a:pt x="135" y="406"/>
                                  </a:cubicBezTo>
                                  <a:cubicBezTo>
                                    <a:pt x="121" y="406"/>
                                    <a:pt x="109" y="411"/>
                                    <a:pt x="100" y="420"/>
                                  </a:cubicBezTo>
                                  <a:cubicBezTo>
                                    <a:pt x="91" y="429"/>
                                    <a:pt x="85" y="442"/>
                                    <a:pt x="85" y="455"/>
                                  </a:cubicBezTo>
                                  <a:cubicBezTo>
                                    <a:pt x="85" y="456"/>
                                    <a:pt x="85" y="456"/>
                                    <a:pt x="85" y="457"/>
                                  </a:cubicBezTo>
                                  <a:cubicBezTo>
                                    <a:pt x="88" y="457"/>
                                    <a:pt x="90" y="458"/>
                                    <a:pt x="92" y="459"/>
                                  </a:cubicBezTo>
                                  <a:cubicBezTo>
                                    <a:pt x="92" y="458"/>
                                    <a:pt x="92" y="457"/>
                                    <a:pt x="92" y="455"/>
                                  </a:cubicBezTo>
                                  <a:cubicBezTo>
                                    <a:pt x="92" y="431"/>
                                    <a:pt x="111" y="412"/>
                                    <a:pt x="135" y="412"/>
                                  </a:cubicBezTo>
                                  <a:cubicBezTo>
                                    <a:pt x="159" y="412"/>
                                    <a:pt x="179" y="431"/>
                                    <a:pt x="179" y="455"/>
                                  </a:cubicBezTo>
                                  <a:close/>
                                  <a:moveTo>
                                    <a:pt x="171" y="455"/>
                                  </a:moveTo>
                                  <a:cubicBezTo>
                                    <a:pt x="171" y="458"/>
                                    <a:pt x="171" y="460"/>
                                    <a:pt x="170" y="462"/>
                                  </a:cubicBezTo>
                                  <a:cubicBezTo>
                                    <a:pt x="172" y="461"/>
                                    <a:pt x="175" y="460"/>
                                    <a:pt x="177" y="459"/>
                                  </a:cubicBezTo>
                                  <a:cubicBezTo>
                                    <a:pt x="177" y="458"/>
                                    <a:pt x="177" y="457"/>
                                    <a:pt x="177" y="455"/>
                                  </a:cubicBezTo>
                                  <a:cubicBezTo>
                                    <a:pt x="177" y="444"/>
                                    <a:pt x="172" y="433"/>
                                    <a:pt x="165" y="426"/>
                                  </a:cubicBezTo>
                                  <a:cubicBezTo>
                                    <a:pt x="157" y="418"/>
                                    <a:pt x="147" y="413"/>
                                    <a:pt x="135" y="413"/>
                                  </a:cubicBezTo>
                                  <a:cubicBezTo>
                                    <a:pt x="123" y="413"/>
                                    <a:pt x="113" y="418"/>
                                    <a:pt x="105" y="426"/>
                                  </a:cubicBezTo>
                                  <a:cubicBezTo>
                                    <a:pt x="98" y="433"/>
                                    <a:pt x="93" y="444"/>
                                    <a:pt x="93" y="455"/>
                                  </a:cubicBezTo>
                                  <a:cubicBezTo>
                                    <a:pt x="93" y="457"/>
                                    <a:pt x="93" y="458"/>
                                    <a:pt x="93" y="459"/>
                                  </a:cubicBezTo>
                                  <a:cubicBezTo>
                                    <a:pt x="96" y="460"/>
                                    <a:pt x="98" y="461"/>
                                    <a:pt x="100" y="463"/>
                                  </a:cubicBezTo>
                                  <a:cubicBezTo>
                                    <a:pt x="99" y="460"/>
                                    <a:pt x="99" y="458"/>
                                    <a:pt x="99" y="455"/>
                                  </a:cubicBezTo>
                                  <a:cubicBezTo>
                                    <a:pt x="99" y="436"/>
                                    <a:pt x="115" y="420"/>
                                    <a:pt x="135" y="420"/>
                                  </a:cubicBezTo>
                                  <a:cubicBezTo>
                                    <a:pt x="155" y="420"/>
                                    <a:pt x="171" y="436"/>
                                    <a:pt x="171" y="455"/>
                                  </a:cubicBezTo>
                                  <a:close/>
                                  <a:moveTo>
                                    <a:pt x="99" y="404"/>
                                  </a:moveTo>
                                  <a:cubicBezTo>
                                    <a:pt x="99" y="384"/>
                                    <a:pt x="115" y="368"/>
                                    <a:pt x="135" y="368"/>
                                  </a:cubicBezTo>
                                  <a:cubicBezTo>
                                    <a:pt x="155" y="368"/>
                                    <a:pt x="171" y="384"/>
                                    <a:pt x="171" y="404"/>
                                  </a:cubicBezTo>
                                  <a:cubicBezTo>
                                    <a:pt x="171" y="406"/>
                                    <a:pt x="171" y="408"/>
                                    <a:pt x="170" y="411"/>
                                  </a:cubicBezTo>
                                  <a:cubicBezTo>
                                    <a:pt x="172" y="409"/>
                                    <a:pt x="175" y="408"/>
                                    <a:pt x="177" y="408"/>
                                  </a:cubicBezTo>
                                  <a:cubicBezTo>
                                    <a:pt x="177" y="406"/>
                                    <a:pt x="177" y="405"/>
                                    <a:pt x="177" y="404"/>
                                  </a:cubicBezTo>
                                  <a:cubicBezTo>
                                    <a:pt x="177" y="392"/>
                                    <a:pt x="172" y="382"/>
                                    <a:pt x="165" y="374"/>
                                  </a:cubicBezTo>
                                  <a:cubicBezTo>
                                    <a:pt x="157" y="367"/>
                                    <a:pt x="147" y="362"/>
                                    <a:pt x="135" y="362"/>
                                  </a:cubicBezTo>
                                  <a:cubicBezTo>
                                    <a:pt x="123" y="362"/>
                                    <a:pt x="113" y="367"/>
                                    <a:pt x="105" y="374"/>
                                  </a:cubicBezTo>
                                  <a:cubicBezTo>
                                    <a:pt x="98" y="382"/>
                                    <a:pt x="93" y="392"/>
                                    <a:pt x="93" y="404"/>
                                  </a:cubicBezTo>
                                  <a:cubicBezTo>
                                    <a:pt x="93" y="405"/>
                                    <a:pt x="93" y="407"/>
                                    <a:pt x="93" y="408"/>
                                  </a:cubicBezTo>
                                  <a:cubicBezTo>
                                    <a:pt x="96" y="409"/>
                                    <a:pt x="98" y="410"/>
                                    <a:pt x="100" y="411"/>
                                  </a:cubicBezTo>
                                  <a:cubicBezTo>
                                    <a:pt x="99" y="409"/>
                                    <a:pt x="99" y="406"/>
                                    <a:pt x="99" y="404"/>
                                  </a:cubicBezTo>
                                  <a:close/>
                                  <a:moveTo>
                                    <a:pt x="92" y="404"/>
                                  </a:moveTo>
                                  <a:cubicBezTo>
                                    <a:pt x="92" y="380"/>
                                    <a:pt x="111" y="361"/>
                                    <a:pt x="135" y="361"/>
                                  </a:cubicBezTo>
                                  <a:cubicBezTo>
                                    <a:pt x="159" y="361"/>
                                    <a:pt x="179" y="380"/>
                                    <a:pt x="179" y="404"/>
                                  </a:cubicBezTo>
                                  <a:cubicBezTo>
                                    <a:pt x="179" y="405"/>
                                    <a:pt x="178" y="406"/>
                                    <a:pt x="178" y="407"/>
                                  </a:cubicBezTo>
                                  <a:cubicBezTo>
                                    <a:pt x="180" y="406"/>
                                    <a:pt x="183" y="406"/>
                                    <a:pt x="185" y="405"/>
                                  </a:cubicBezTo>
                                  <a:cubicBezTo>
                                    <a:pt x="185" y="405"/>
                                    <a:pt x="185" y="404"/>
                                    <a:pt x="185" y="404"/>
                                  </a:cubicBezTo>
                                  <a:cubicBezTo>
                                    <a:pt x="185" y="390"/>
                                    <a:pt x="179" y="378"/>
                                    <a:pt x="170" y="369"/>
                                  </a:cubicBezTo>
                                  <a:cubicBezTo>
                                    <a:pt x="161" y="360"/>
                                    <a:pt x="149" y="354"/>
                                    <a:pt x="135" y="354"/>
                                  </a:cubicBezTo>
                                  <a:cubicBezTo>
                                    <a:pt x="121" y="354"/>
                                    <a:pt x="109" y="360"/>
                                    <a:pt x="100" y="369"/>
                                  </a:cubicBezTo>
                                  <a:cubicBezTo>
                                    <a:pt x="91" y="378"/>
                                    <a:pt x="85" y="390"/>
                                    <a:pt x="85" y="404"/>
                                  </a:cubicBezTo>
                                  <a:cubicBezTo>
                                    <a:pt x="85" y="405"/>
                                    <a:pt x="85" y="405"/>
                                    <a:pt x="85" y="405"/>
                                  </a:cubicBezTo>
                                  <a:cubicBezTo>
                                    <a:pt x="88" y="406"/>
                                    <a:pt x="90" y="407"/>
                                    <a:pt x="92" y="407"/>
                                  </a:cubicBezTo>
                                  <a:cubicBezTo>
                                    <a:pt x="92" y="406"/>
                                    <a:pt x="92" y="405"/>
                                    <a:pt x="92" y="404"/>
                                  </a:cubicBezTo>
                                  <a:close/>
                                  <a:moveTo>
                                    <a:pt x="99" y="353"/>
                                  </a:moveTo>
                                  <a:cubicBezTo>
                                    <a:pt x="99" y="333"/>
                                    <a:pt x="115" y="317"/>
                                    <a:pt x="135" y="317"/>
                                  </a:cubicBezTo>
                                  <a:cubicBezTo>
                                    <a:pt x="155" y="317"/>
                                    <a:pt x="171" y="333"/>
                                    <a:pt x="171" y="353"/>
                                  </a:cubicBezTo>
                                  <a:cubicBezTo>
                                    <a:pt x="171" y="355"/>
                                    <a:pt x="171" y="357"/>
                                    <a:pt x="170" y="359"/>
                                  </a:cubicBezTo>
                                  <a:cubicBezTo>
                                    <a:pt x="172" y="358"/>
                                    <a:pt x="175" y="357"/>
                                    <a:pt x="177" y="356"/>
                                  </a:cubicBezTo>
                                  <a:cubicBezTo>
                                    <a:pt x="177" y="355"/>
                                    <a:pt x="177" y="354"/>
                                    <a:pt x="177" y="353"/>
                                  </a:cubicBezTo>
                                  <a:cubicBezTo>
                                    <a:pt x="177" y="341"/>
                                    <a:pt x="172" y="331"/>
                                    <a:pt x="165" y="323"/>
                                  </a:cubicBezTo>
                                  <a:cubicBezTo>
                                    <a:pt x="157" y="315"/>
                                    <a:pt x="147" y="311"/>
                                    <a:pt x="135" y="311"/>
                                  </a:cubicBezTo>
                                  <a:cubicBezTo>
                                    <a:pt x="123" y="311"/>
                                    <a:pt x="113" y="315"/>
                                    <a:pt x="105" y="323"/>
                                  </a:cubicBezTo>
                                  <a:cubicBezTo>
                                    <a:pt x="98" y="331"/>
                                    <a:pt x="93" y="341"/>
                                    <a:pt x="93" y="353"/>
                                  </a:cubicBezTo>
                                  <a:cubicBezTo>
                                    <a:pt x="93" y="354"/>
                                    <a:pt x="93" y="355"/>
                                    <a:pt x="93" y="357"/>
                                  </a:cubicBezTo>
                                  <a:cubicBezTo>
                                    <a:pt x="96" y="357"/>
                                    <a:pt x="98" y="359"/>
                                    <a:pt x="100" y="360"/>
                                  </a:cubicBezTo>
                                  <a:cubicBezTo>
                                    <a:pt x="99" y="358"/>
                                    <a:pt x="99" y="355"/>
                                    <a:pt x="99" y="353"/>
                                  </a:cubicBezTo>
                                  <a:close/>
                                  <a:moveTo>
                                    <a:pt x="92" y="353"/>
                                  </a:moveTo>
                                  <a:cubicBezTo>
                                    <a:pt x="92" y="329"/>
                                    <a:pt x="111" y="309"/>
                                    <a:pt x="135" y="309"/>
                                  </a:cubicBezTo>
                                  <a:cubicBezTo>
                                    <a:pt x="159" y="309"/>
                                    <a:pt x="179" y="329"/>
                                    <a:pt x="179" y="353"/>
                                  </a:cubicBezTo>
                                  <a:cubicBezTo>
                                    <a:pt x="179" y="354"/>
                                    <a:pt x="178" y="355"/>
                                    <a:pt x="178" y="356"/>
                                  </a:cubicBezTo>
                                  <a:cubicBezTo>
                                    <a:pt x="180" y="355"/>
                                    <a:pt x="183" y="354"/>
                                    <a:pt x="185" y="354"/>
                                  </a:cubicBezTo>
                                  <a:cubicBezTo>
                                    <a:pt x="185" y="353"/>
                                    <a:pt x="185" y="353"/>
                                    <a:pt x="185" y="353"/>
                                  </a:cubicBezTo>
                                  <a:cubicBezTo>
                                    <a:pt x="185" y="339"/>
                                    <a:pt x="179" y="327"/>
                                    <a:pt x="170" y="318"/>
                                  </a:cubicBezTo>
                                  <a:cubicBezTo>
                                    <a:pt x="161" y="309"/>
                                    <a:pt x="149" y="303"/>
                                    <a:pt x="135" y="303"/>
                                  </a:cubicBezTo>
                                  <a:cubicBezTo>
                                    <a:pt x="121" y="303"/>
                                    <a:pt x="109" y="309"/>
                                    <a:pt x="100" y="318"/>
                                  </a:cubicBezTo>
                                  <a:cubicBezTo>
                                    <a:pt x="91" y="327"/>
                                    <a:pt x="85" y="339"/>
                                    <a:pt x="85" y="353"/>
                                  </a:cubicBezTo>
                                  <a:cubicBezTo>
                                    <a:pt x="85" y="353"/>
                                    <a:pt x="85" y="354"/>
                                    <a:pt x="85" y="354"/>
                                  </a:cubicBezTo>
                                  <a:cubicBezTo>
                                    <a:pt x="88" y="355"/>
                                    <a:pt x="90" y="355"/>
                                    <a:pt x="92" y="356"/>
                                  </a:cubicBezTo>
                                  <a:cubicBezTo>
                                    <a:pt x="92" y="355"/>
                                    <a:pt x="92" y="354"/>
                                    <a:pt x="92" y="353"/>
                                  </a:cubicBezTo>
                                  <a:close/>
                                  <a:moveTo>
                                    <a:pt x="99" y="301"/>
                                  </a:moveTo>
                                  <a:cubicBezTo>
                                    <a:pt x="99" y="282"/>
                                    <a:pt x="115" y="265"/>
                                    <a:pt x="135" y="265"/>
                                  </a:cubicBezTo>
                                  <a:cubicBezTo>
                                    <a:pt x="155" y="265"/>
                                    <a:pt x="171" y="282"/>
                                    <a:pt x="171" y="301"/>
                                  </a:cubicBezTo>
                                  <a:cubicBezTo>
                                    <a:pt x="171" y="304"/>
                                    <a:pt x="171" y="306"/>
                                    <a:pt x="170" y="308"/>
                                  </a:cubicBezTo>
                                  <a:cubicBezTo>
                                    <a:pt x="172" y="307"/>
                                    <a:pt x="175" y="306"/>
                                    <a:pt x="177" y="305"/>
                                  </a:cubicBezTo>
                                  <a:cubicBezTo>
                                    <a:pt x="177" y="304"/>
                                    <a:pt x="177" y="302"/>
                                    <a:pt x="177" y="301"/>
                                  </a:cubicBezTo>
                                  <a:cubicBezTo>
                                    <a:pt x="177" y="290"/>
                                    <a:pt x="172" y="279"/>
                                    <a:pt x="165" y="272"/>
                                  </a:cubicBezTo>
                                  <a:cubicBezTo>
                                    <a:pt x="157" y="264"/>
                                    <a:pt x="147" y="259"/>
                                    <a:pt x="135" y="259"/>
                                  </a:cubicBezTo>
                                  <a:cubicBezTo>
                                    <a:pt x="123" y="259"/>
                                    <a:pt x="113" y="264"/>
                                    <a:pt x="105" y="272"/>
                                  </a:cubicBezTo>
                                  <a:cubicBezTo>
                                    <a:pt x="98" y="279"/>
                                    <a:pt x="93" y="290"/>
                                    <a:pt x="93" y="301"/>
                                  </a:cubicBezTo>
                                  <a:cubicBezTo>
                                    <a:pt x="93" y="303"/>
                                    <a:pt x="93" y="304"/>
                                    <a:pt x="93" y="305"/>
                                  </a:cubicBezTo>
                                  <a:cubicBezTo>
                                    <a:pt x="96" y="306"/>
                                    <a:pt x="98" y="307"/>
                                    <a:pt x="100" y="308"/>
                                  </a:cubicBezTo>
                                  <a:cubicBezTo>
                                    <a:pt x="99" y="306"/>
                                    <a:pt x="99" y="304"/>
                                    <a:pt x="99" y="301"/>
                                  </a:cubicBezTo>
                                  <a:close/>
                                  <a:moveTo>
                                    <a:pt x="92" y="301"/>
                                  </a:moveTo>
                                  <a:cubicBezTo>
                                    <a:pt x="92" y="277"/>
                                    <a:pt x="111" y="258"/>
                                    <a:pt x="135" y="258"/>
                                  </a:cubicBezTo>
                                  <a:cubicBezTo>
                                    <a:pt x="159" y="258"/>
                                    <a:pt x="179" y="277"/>
                                    <a:pt x="179" y="301"/>
                                  </a:cubicBezTo>
                                  <a:cubicBezTo>
                                    <a:pt x="179" y="302"/>
                                    <a:pt x="178" y="303"/>
                                    <a:pt x="178" y="304"/>
                                  </a:cubicBezTo>
                                  <a:cubicBezTo>
                                    <a:pt x="180" y="304"/>
                                    <a:pt x="183" y="303"/>
                                    <a:pt x="185" y="303"/>
                                  </a:cubicBezTo>
                                  <a:cubicBezTo>
                                    <a:pt x="185" y="302"/>
                                    <a:pt x="185" y="302"/>
                                    <a:pt x="185" y="301"/>
                                  </a:cubicBezTo>
                                  <a:cubicBezTo>
                                    <a:pt x="185" y="288"/>
                                    <a:pt x="179" y="275"/>
                                    <a:pt x="170" y="266"/>
                                  </a:cubicBezTo>
                                  <a:cubicBezTo>
                                    <a:pt x="161" y="257"/>
                                    <a:pt x="149" y="252"/>
                                    <a:pt x="135" y="252"/>
                                  </a:cubicBezTo>
                                  <a:cubicBezTo>
                                    <a:pt x="121" y="252"/>
                                    <a:pt x="109" y="257"/>
                                    <a:pt x="100" y="266"/>
                                  </a:cubicBezTo>
                                  <a:cubicBezTo>
                                    <a:pt x="91" y="275"/>
                                    <a:pt x="85" y="288"/>
                                    <a:pt x="85" y="301"/>
                                  </a:cubicBezTo>
                                  <a:cubicBezTo>
                                    <a:pt x="85" y="302"/>
                                    <a:pt x="85" y="302"/>
                                    <a:pt x="85" y="303"/>
                                  </a:cubicBezTo>
                                  <a:cubicBezTo>
                                    <a:pt x="88" y="303"/>
                                    <a:pt x="90" y="304"/>
                                    <a:pt x="92" y="305"/>
                                  </a:cubicBezTo>
                                  <a:cubicBezTo>
                                    <a:pt x="92" y="303"/>
                                    <a:pt x="92" y="302"/>
                                    <a:pt x="92" y="301"/>
                                  </a:cubicBezTo>
                                  <a:close/>
                                  <a:moveTo>
                                    <a:pt x="99" y="250"/>
                                  </a:moveTo>
                                  <a:cubicBezTo>
                                    <a:pt x="99" y="230"/>
                                    <a:pt x="115" y="214"/>
                                    <a:pt x="135" y="214"/>
                                  </a:cubicBezTo>
                                  <a:cubicBezTo>
                                    <a:pt x="155" y="214"/>
                                    <a:pt x="171" y="230"/>
                                    <a:pt x="171" y="250"/>
                                  </a:cubicBezTo>
                                  <a:cubicBezTo>
                                    <a:pt x="171" y="252"/>
                                    <a:pt x="171" y="254"/>
                                    <a:pt x="170" y="256"/>
                                  </a:cubicBezTo>
                                  <a:cubicBezTo>
                                    <a:pt x="172" y="255"/>
                                    <a:pt x="175" y="254"/>
                                    <a:pt x="177" y="253"/>
                                  </a:cubicBezTo>
                                  <a:cubicBezTo>
                                    <a:pt x="177" y="252"/>
                                    <a:pt x="177" y="251"/>
                                    <a:pt x="177" y="250"/>
                                  </a:cubicBezTo>
                                  <a:cubicBezTo>
                                    <a:pt x="177" y="238"/>
                                    <a:pt x="172" y="228"/>
                                    <a:pt x="165" y="220"/>
                                  </a:cubicBezTo>
                                  <a:cubicBezTo>
                                    <a:pt x="157" y="213"/>
                                    <a:pt x="147" y="208"/>
                                    <a:pt x="135" y="208"/>
                                  </a:cubicBezTo>
                                  <a:cubicBezTo>
                                    <a:pt x="123" y="208"/>
                                    <a:pt x="113" y="213"/>
                                    <a:pt x="105" y="220"/>
                                  </a:cubicBezTo>
                                  <a:cubicBezTo>
                                    <a:pt x="98" y="228"/>
                                    <a:pt x="93" y="238"/>
                                    <a:pt x="93" y="250"/>
                                  </a:cubicBezTo>
                                  <a:cubicBezTo>
                                    <a:pt x="93" y="251"/>
                                    <a:pt x="93" y="253"/>
                                    <a:pt x="93" y="254"/>
                                  </a:cubicBezTo>
                                  <a:cubicBezTo>
                                    <a:pt x="96" y="255"/>
                                    <a:pt x="98" y="256"/>
                                    <a:pt x="100" y="257"/>
                                  </a:cubicBezTo>
                                  <a:cubicBezTo>
                                    <a:pt x="99" y="255"/>
                                    <a:pt x="99" y="252"/>
                                    <a:pt x="99" y="250"/>
                                  </a:cubicBezTo>
                                  <a:close/>
                                  <a:moveTo>
                                    <a:pt x="92" y="250"/>
                                  </a:moveTo>
                                  <a:cubicBezTo>
                                    <a:pt x="92" y="226"/>
                                    <a:pt x="111" y="206"/>
                                    <a:pt x="135" y="206"/>
                                  </a:cubicBezTo>
                                  <a:cubicBezTo>
                                    <a:pt x="159" y="206"/>
                                    <a:pt x="179" y="226"/>
                                    <a:pt x="179" y="250"/>
                                  </a:cubicBezTo>
                                  <a:cubicBezTo>
                                    <a:pt x="179" y="251"/>
                                    <a:pt x="178" y="252"/>
                                    <a:pt x="178" y="253"/>
                                  </a:cubicBezTo>
                                  <a:cubicBezTo>
                                    <a:pt x="180" y="252"/>
                                    <a:pt x="183" y="252"/>
                                    <a:pt x="185" y="251"/>
                                  </a:cubicBezTo>
                                  <a:cubicBezTo>
                                    <a:pt x="185" y="251"/>
                                    <a:pt x="185" y="250"/>
                                    <a:pt x="185" y="250"/>
                                  </a:cubicBezTo>
                                  <a:cubicBezTo>
                                    <a:pt x="185" y="236"/>
                                    <a:pt x="179" y="224"/>
                                    <a:pt x="170" y="215"/>
                                  </a:cubicBezTo>
                                  <a:cubicBezTo>
                                    <a:pt x="161" y="206"/>
                                    <a:pt x="149" y="200"/>
                                    <a:pt x="135" y="200"/>
                                  </a:cubicBezTo>
                                  <a:cubicBezTo>
                                    <a:pt x="121" y="200"/>
                                    <a:pt x="109" y="206"/>
                                    <a:pt x="100" y="215"/>
                                  </a:cubicBezTo>
                                  <a:cubicBezTo>
                                    <a:pt x="91" y="224"/>
                                    <a:pt x="85" y="236"/>
                                    <a:pt x="85" y="250"/>
                                  </a:cubicBezTo>
                                  <a:cubicBezTo>
                                    <a:pt x="85" y="250"/>
                                    <a:pt x="85" y="251"/>
                                    <a:pt x="85" y="251"/>
                                  </a:cubicBezTo>
                                  <a:cubicBezTo>
                                    <a:pt x="88" y="252"/>
                                    <a:pt x="90" y="252"/>
                                    <a:pt x="92" y="253"/>
                                  </a:cubicBezTo>
                                  <a:cubicBezTo>
                                    <a:pt x="92" y="252"/>
                                    <a:pt x="92" y="251"/>
                                    <a:pt x="92" y="250"/>
                                  </a:cubicBezTo>
                                  <a:close/>
                                  <a:moveTo>
                                    <a:pt x="99" y="199"/>
                                  </a:moveTo>
                                  <a:cubicBezTo>
                                    <a:pt x="99" y="179"/>
                                    <a:pt x="115" y="163"/>
                                    <a:pt x="135" y="163"/>
                                  </a:cubicBezTo>
                                  <a:cubicBezTo>
                                    <a:pt x="155" y="163"/>
                                    <a:pt x="171" y="179"/>
                                    <a:pt x="171" y="199"/>
                                  </a:cubicBezTo>
                                  <a:cubicBezTo>
                                    <a:pt x="171" y="201"/>
                                    <a:pt x="171" y="203"/>
                                    <a:pt x="170" y="205"/>
                                  </a:cubicBezTo>
                                  <a:cubicBezTo>
                                    <a:pt x="172" y="204"/>
                                    <a:pt x="175" y="203"/>
                                    <a:pt x="177" y="202"/>
                                  </a:cubicBezTo>
                                  <a:cubicBezTo>
                                    <a:pt x="177" y="201"/>
                                    <a:pt x="177" y="200"/>
                                    <a:pt x="177" y="199"/>
                                  </a:cubicBezTo>
                                  <a:cubicBezTo>
                                    <a:pt x="177" y="187"/>
                                    <a:pt x="172" y="176"/>
                                    <a:pt x="165" y="169"/>
                                  </a:cubicBezTo>
                                  <a:cubicBezTo>
                                    <a:pt x="157" y="161"/>
                                    <a:pt x="147" y="157"/>
                                    <a:pt x="135" y="157"/>
                                  </a:cubicBezTo>
                                  <a:cubicBezTo>
                                    <a:pt x="123" y="157"/>
                                    <a:pt x="113" y="161"/>
                                    <a:pt x="105" y="169"/>
                                  </a:cubicBezTo>
                                  <a:cubicBezTo>
                                    <a:pt x="98" y="176"/>
                                    <a:pt x="93" y="187"/>
                                    <a:pt x="93" y="199"/>
                                  </a:cubicBezTo>
                                  <a:cubicBezTo>
                                    <a:pt x="93" y="200"/>
                                    <a:pt x="93" y="201"/>
                                    <a:pt x="93" y="202"/>
                                  </a:cubicBezTo>
                                  <a:cubicBezTo>
                                    <a:pt x="96" y="203"/>
                                    <a:pt x="98" y="204"/>
                                    <a:pt x="100" y="206"/>
                                  </a:cubicBezTo>
                                  <a:cubicBezTo>
                                    <a:pt x="99" y="203"/>
                                    <a:pt x="99" y="201"/>
                                    <a:pt x="99" y="199"/>
                                  </a:cubicBezTo>
                                  <a:close/>
                                  <a:moveTo>
                                    <a:pt x="92" y="199"/>
                                  </a:moveTo>
                                  <a:cubicBezTo>
                                    <a:pt x="92" y="175"/>
                                    <a:pt x="111" y="155"/>
                                    <a:pt x="135" y="155"/>
                                  </a:cubicBezTo>
                                  <a:cubicBezTo>
                                    <a:pt x="159" y="155"/>
                                    <a:pt x="179" y="175"/>
                                    <a:pt x="179" y="199"/>
                                  </a:cubicBezTo>
                                  <a:cubicBezTo>
                                    <a:pt x="179" y="200"/>
                                    <a:pt x="178" y="200"/>
                                    <a:pt x="178" y="201"/>
                                  </a:cubicBezTo>
                                  <a:cubicBezTo>
                                    <a:pt x="180" y="201"/>
                                    <a:pt x="183" y="200"/>
                                    <a:pt x="185" y="200"/>
                                  </a:cubicBezTo>
                                  <a:cubicBezTo>
                                    <a:pt x="185" y="199"/>
                                    <a:pt x="185" y="199"/>
                                    <a:pt x="185" y="199"/>
                                  </a:cubicBezTo>
                                  <a:cubicBezTo>
                                    <a:pt x="185" y="185"/>
                                    <a:pt x="179" y="172"/>
                                    <a:pt x="170" y="163"/>
                                  </a:cubicBezTo>
                                  <a:cubicBezTo>
                                    <a:pt x="161" y="154"/>
                                    <a:pt x="149" y="149"/>
                                    <a:pt x="135" y="149"/>
                                  </a:cubicBezTo>
                                  <a:cubicBezTo>
                                    <a:pt x="121" y="149"/>
                                    <a:pt x="109" y="154"/>
                                    <a:pt x="100" y="163"/>
                                  </a:cubicBezTo>
                                  <a:cubicBezTo>
                                    <a:pt x="91" y="172"/>
                                    <a:pt x="85" y="185"/>
                                    <a:pt x="85" y="199"/>
                                  </a:cubicBezTo>
                                  <a:cubicBezTo>
                                    <a:pt x="85" y="199"/>
                                    <a:pt x="85" y="199"/>
                                    <a:pt x="85" y="200"/>
                                  </a:cubicBezTo>
                                  <a:cubicBezTo>
                                    <a:pt x="88" y="200"/>
                                    <a:pt x="90" y="201"/>
                                    <a:pt x="92" y="202"/>
                                  </a:cubicBezTo>
                                  <a:cubicBezTo>
                                    <a:pt x="92" y="201"/>
                                    <a:pt x="92" y="200"/>
                                    <a:pt x="92" y="199"/>
                                  </a:cubicBezTo>
                                  <a:close/>
                                  <a:moveTo>
                                    <a:pt x="99" y="147"/>
                                  </a:moveTo>
                                  <a:cubicBezTo>
                                    <a:pt x="99" y="127"/>
                                    <a:pt x="115" y="111"/>
                                    <a:pt x="135" y="111"/>
                                  </a:cubicBezTo>
                                  <a:cubicBezTo>
                                    <a:pt x="155" y="111"/>
                                    <a:pt x="171" y="127"/>
                                    <a:pt x="171" y="147"/>
                                  </a:cubicBezTo>
                                  <a:cubicBezTo>
                                    <a:pt x="171" y="149"/>
                                    <a:pt x="171" y="152"/>
                                    <a:pt x="170" y="154"/>
                                  </a:cubicBezTo>
                                  <a:cubicBezTo>
                                    <a:pt x="172" y="153"/>
                                    <a:pt x="175" y="152"/>
                                    <a:pt x="177" y="151"/>
                                  </a:cubicBezTo>
                                  <a:cubicBezTo>
                                    <a:pt x="177" y="150"/>
                                    <a:pt x="177" y="148"/>
                                    <a:pt x="177" y="147"/>
                                  </a:cubicBezTo>
                                  <a:cubicBezTo>
                                    <a:pt x="177" y="136"/>
                                    <a:pt x="172" y="125"/>
                                    <a:pt x="165" y="117"/>
                                  </a:cubicBezTo>
                                  <a:cubicBezTo>
                                    <a:pt x="157" y="110"/>
                                    <a:pt x="147" y="105"/>
                                    <a:pt x="135" y="105"/>
                                  </a:cubicBezTo>
                                  <a:cubicBezTo>
                                    <a:pt x="123" y="105"/>
                                    <a:pt x="113" y="110"/>
                                    <a:pt x="105" y="117"/>
                                  </a:cubicBezTo>
                                  <a:cubicBezTo>
                                    <a:pt x="98" y="125"/>
                                    <a:pt x="93" y="136"/>
                                    <a:pt x="93" y="147"/>
                                  </a:cubicBezTo>
                                  <a:cubicBezTo>
                                    <a:pt x="93" y="148"/>
                                    <a:pt x="93" y="150"/>
                                    <a:pt x="93" y="151"/>
                                  </a:cubicBezTo>
                                  <a:cubicBezTo>
                                    <a:pt x="96" y="152"/>
                                    <a:pt x="98" y="153"/>
                                    <a:pt x="100" y="154"/>
                                  </a:cubicBezTo>
                                  <a:cubicBezTo>
                                    <a:pt x="99" y="152"/>
                                    <a:pt x="99" y="150"/>
                                    <a:pt x="99" y="147"/>
                                  </a:cubicBezTo>
                                  <a:close/>
                                  <a:moveTo>
                                    <a:pt x="92" y="147"/>
                                  </a:moveTo>
                                  <a:cubicBezTo>
                                    <a:pt x="92" y="123"/>
                                    <a:pt x="111" y="104"/>
                                    <a:pt x="135" y="104"/>
                                  </a:cubicBezTo>
                                  <a:cubicBezTo>
                                    <a:pt x="159" y="104"/>
                                    <a:pt x="179" y="123"/>
                                    <a:pt x="179" y="147"/>
                                  </a:cubicBezTo>
                                  <a:cubicBezTo>
                                    <a:pt x="179" y="148"/>
                                    <a:pt x="178" y="149"/>
                                    <a:pt x="178" y="150"/>
                                  </a:cubicBezTo>
                                  <a:cubicBezTo>
                                    <a:pt x="180" y="149"/>
                                    <a:pt x="183" y="149"/>
                                    <a:pt x="185" y="148"/>
                                  </a:cubicBezTo>
                                  <a:cubicBezTo>
                                    <a:pt x="185" y="148"/>
                                    <a:pt x="185" y="148"/>
                                    <a:pt x="185" y="147"/>
                                  </a:cubicBezTo>
                                  <a:cubicBezTo>
                                    <a:pt x="185" y="133"/>
                                    <a:pt x="179" y="121"/>
                                    <a:pt x="170" y="112"/>
                                  </a:cubicBezTo>
                                  <a:cubicBezTo>
                                    <a:pt x="161" y="103"/>
                                    <a:pt x="149" y="98"/>
                                    <a:pt x="135" y="98"/>
                                  </a:cubicBezTo>
                                  <a:cubicBezTo>
                                    <a:pt x="121" y="98"/>
                                    <a:pt x="109" y="103"/>
                                    <a:pt x="100" y="112"/>
                                  </a:cubicBezTo>
                                  <a:cubicBezTo>
                                    <a:pt x="91" y="121"/>
                                    <a:pt x="85" y="133"/>
                                    <a:pt x="85" y="147"/>
                                  </a:cubicBezTo>
                                  <a:cubicBezTo>
                                    <a:pt x="85" y="148"/>
                                    <a:pt x="85" y="148"/>
                                    <a:pt x="85" y="149"/>
                                  </a:cubicBezTo>
                                  <a:cubicBezTo>
                                    <a:pt x="88" y="149"/>
                                    <a:pt x="90" y="150"/>
                                    <a:pt x="92" y="150"/>
                                  </a:cubicBezTo>
                                  <a:cubicBezTo>
                                    <a:pt x="92" y="149"/>
                                    <a:pt x="92" y="148"/>
                                    <a:pt x="92" y="147"/>
                                  </a:cubicBezTo>
                                  <a:close/>
                                  <a:moveTo>
                                    <a:pt x="99" y="96"/>
                                  </a:moveTo>
                                  <a:cubicBezTo>
                                    <a:pt x="99" y="76"/>
                                    <a:pt x="115" y="60"/>
                                    <a:pt x="135" y="60"/>
                                  </a:cubicBezTo>
                                  <a:cubicBezTo>
                                    <a:pt x="155" y="60"/>
                                    <a:pt x="171" y="76"/>
                                    <a:pt x="171" y="96"/>
                                  </a:cubicBezTo>
                                  <a:cubicBezTo>
                                    <a:pt x="171" y="98"/>
                                    <a:pt x="171" y="100"/>
                                    <a:pt x="170" y="102"/>
                                  </a:cubicBezTo>
                                  <a:cubicBezTo>
                                    <a:pt x="172" y="101"/>
                                    <a:pt x="175" y="100"/>
                                    <a:pt x="177" y="99"/>
                                  </a:cubicBezTo>
                                  <a:cubicBezTo>
                                    <a:pt x="177" y="98"/>
                                    <a:pt x="177" y="97"/>
                                    <a:pt x="177" y="96"/>
                                  </a:cubicBezTo>
                                  <a:cubicBezTo>
                                    <a:pt x="177" y="84"/>
                                    <a:pt x="172" y="74"/>
                                    <a:pt x="165" y="66"/>
                                  </a:cubicBezTo>
                                  <a:cubicBezTo>
                                    <a:pt x="157" y="59"/>
                                    <a:pt x="147" y="54"/>
                                    <a:pt x="135" y="54"/>
                                  </a:cubicBezTo>
                                  <a:cubicBezTo>
                                    <a:pt x="123" y="54"/>
                                    <a:pt x="113" y="59"/>
                                    <a:pt x="105" y="66"/>
                                  </a:cubicBezTo>
                                  <a:cubicBezTo>
                                    <a:pt x="98" y="74"/>
                                    <a:pt x="93" y="84"/>
                                    <a:pt x="93" y="96"/>
                                  </a:cubicBezTo>
                                  <a:cubicBezTo>
                                    <a:pt x="93" y="97"/>
                                    <a:pt x="93" y="98"/>
                                    <a:pt x="93" y="100"/>
                                  </a:cubicBezTo>
                                  <a:cubicBezTo>
                                    <a:pt x="96" y="101"/>
                                    <a:pt x="98" y="102"/>
                                    <a:pt x="100" y="103"/>
                                  </a:cubicBezTo>
                                  <a:cubicBezTo>
                                    <a:pt x="99" y="101"/>
                                    <a:pt x="99" y="98"/>
                                    <a:pt x="99" y="96"/>
                                  </a:cubicBezTo>
                                  <a:close/>
                                  <a:moveTo>
                                    <a:pt x="92" y="96"/>
                                  </a:moveTo>
                                  <a:cubicBezTo>
                                    <a:pt x="92" y="72"/>
                                    <a:pt x="111" y="52"/>
                                    <a:pt x="135" y="52"/>
                                  </a:cubicBezTo>
                                  <a:cubicBezTo>
                                    <a:pt x="159" y="52"/>
                                    <a:pt x="179" y="72"/>
                                    <a:pt x="179" y="96"/>
                                  </a:cubicBezTo>
                                  <a:cubicBezTo>
                                    <a:pt x="179" y="97"/>
                                    <a:pt x="178" y="98"/>
                                    <a:pt x="178" y="99"/>
                                  </a:cubicBezTo>
                                  <a:cubicBezTo>
                                    <a:pt x="180" y="98"/>
                                    <a:pt x="183" y="97"/>
                                    <a:pt x="185" y="97"/>
                                  </a:cubicBezTo>
                                  <a:cubicBezTo>
                                    <a:pt x="185" y="97"/>
                                    <a:pt x="185" y="96"/>
                                    <a:pt x="185" y="96"/>
                                  </a:cubicBezTo>
                                  <a:cubicBezTo>
                                    <a:pt x="185" y="82"/>
                                    <a:pt x="179" y="70"/>
                                    <a:pt x="170" y="61"/>
                                  </a:cubicBezTo>
                                  <a:cubicBezTo>
                                    <a:pt x="161" y="52"/>
                                    <a:pt x="149" y="46"/>
                                    <a:pt x="135" y="46"/>
                                  </a:cubicBezTo>
                                  <a:cubicBezTo>
                                    <a:pt x="121" y="46"/>
                                    <a:pt x="109" y="52"/>
                                    <a:pt x="100" y="61"/>
                                  </a:cubicBezTo>
                                  <a:cubicBezTo>
                                    <a:pt x="91" y="70"/>
                                    <a:pt x="85" y="82"/>
                                    <a:pt x="85" y="96"/>
                                  </a:cubicBezTo>
                                  <a:cubicBezTo>
                                    <a:pt x="85" y="96"/>
                                    <a:pt x="85" y="97"/>
                                    <a:pt x="85" y="97"/>
                                  </a:cubicBezTo>
                                  <a:cubicBezTo>
                                    <a:pt x="88" y="98"/>
                                    <a:pt x="90" y="98"/>
                                    <a:pt x="92" y="99"/>
                                  </a:cubicBezTo>
                                  <a:cubicBezTo>
                                    <a:pt x="92" y="98"/>
                                    <a:pt x="92" y="97"/>
                                    <a:pt x="92" y="96"/>
                                  </a:cubicBezTo>
                                  <a:close/>
                                  <a:moveTo>
                                    <a:pt x="164" y="44"/>
                                  </a:moveTo>
                                  <a:cubicBezTo>
                                    <a:pt x="164" y="47"/>
                                    <a:pt x="163" y="50"/>
                                    <a:pt x="163" y="53"/>
                                  </a:cubicBezTo>
                                  <a:cubicBezTo>
                                    <a:pt x="163" y="53"/>
                                    <a:pt x="164" y="54"/>
                                    <a:pt x="165" y="54"/>
                                  </a:cubicBezTo>
                                  <a:cubicBezTo>
                                    <a:pt x="166" y="53"/>
                                    <a:pt x="167" y="53"/>
                                    <a:pt x="168" y="52"/>
                                  </a:cubicBezTo>
                                  <a:cubicBezTo>
                                    <a:pt x="169" y="50"/>
                                    <a:pt x="169" y="47"/>
                                    <a:pt x="169" y="44"/>
                                  </a:cubicBezTo>
                                  <a:cubicBezTo>
                                    <a:pt x="169" y="35"/>
                                    <a:pt x="165" y="26"/>
                                    <a:pt x="159" y="20"/>
                                  </a:cubicBezTo>
                                  <a:cubicBezTo>
                                    <a:pt x="153" y="14"/>
                                    <a:pt x="144" y="10"/>
                                    <a:pt x="135" y="10"/>
                                  </a:cubicBezTo>
                                  <a:cubicBezTo>
                                    <a:pt x="126" y="10"/>
                                    <a:pt x="117" y="14"/>
                                    <a:pt x="111" y="20"/>
                                  </a:cubicBezTo>
                                  <a:cubicBezTo>
                                    <a:pt x="105" y="26"/>
                                    <a:pt x="101" y="35"/>
                                    <a:pt x="101" y="44"/>
                                  </a:cubicBezTo>
                                  <a:cubicBezTo>
                                    <a:pt x="101" y="47"/>
                                    <a:pt x="101" y="50"/>
                                    <a:pt x="102" y="53"/>
                                  </a:cubicBezTo>
                                  <a:cubicBezTo>
                                    <a:pt x="103" y="53"/>
                                    <a:pt x="104" y="54"/>
                                    <a:pt x="105" y="55"/>
                                  </a:cubicBezTo>
                                  <a:cubicBezTo>
                                    <a:pt x="106" y="54"/>
                                    <a:pt x="106" y="53"/>
                                    <a:pt x="107" y="53"/>
                                  </a:cubicBezTo>
                                  <a:cubicBezTo>
                                    <a:pt x="107" y="50"/>
                                    <a:pt x="106" y="47"/>
                                    <a:pt x="106" y="44"/>
                                  </a:cubicBezTo>
                                  <a:cubicBezTo>
                                    <a:pt x="106" y="28"/>
                                    <a:pt x="119" y="16"/>
                                    <a:pt x="135" y="16"/>
                                  </a:cubicBezTo>
                                  <a:cubicBezTo>
                                    <a:pt x="151" y="16"/>
                                    <a:pt x="164" y="28"/>
                                    <a:pt x="164" y="44"/>
                                  </a:cubicBezTo>
                                  <a:close/>
                                  <a:moveTo>
                                    <a:pt x="156" y="44"/>
                                  </a:moveTo>
                                  <a:cubicBezTo>
                                    <a:pt x="156" y="46"/>
                                    <a:pt x="156" y="47"/>
                                    <a:pt x="156" y="49"/>
                                  </a:cubicBezTo>
                                  <a:cubicBezTo>
                                    <a:pt x="158" y="50"/>
                                    <a:pt x="159" y="51"/>
                                    <a:pt x="161" y="52"/>
                                  </a:cubicBezTo>
                                  <a:cubicBezTo>
                                    <a:pt x="162" y="49"/>
                                    <a:pt x="162" y="47"/>
                                    <a:pt x="162" y="44"/>
                                  </a:cubicBezTo>
                                  <a:cubicBezTo>
                                    <a:pt x="162" y="37"/>
                                    <a:pt x="159" y="30"/>
                                    <a:pt x="154" y="25"/>
                                  </a:cubicBezTo>
                                  <a:cubicBezTo>
                                    <a:pt x="149" y="20"/>
                                    <a:pt x="143" y="17"/>
                                    <a:pt x="135" y="17"/>
                                  </a:cubicBezTo>
                                  <a:cubicBezTo>
                                    <a:pt x="128" y="17"/>
                                    <a:pt x="121" y="20"/>
                                    <a:pt x="116" y="25"/>
                                  </a:cubicBezTo>
                                  <a:cubicBezTo>
                                    <a:pt x="111" y="30"/>
                                    <a:pt x="108" y="37"/>
                                    <a:pt x="108" y="44"/>
                                  </a:cubicBezTo>
                                  <a:cubicBezTo>
                                    <a:pt x="108" y="47"/>
                                    <a:pt x="108" y="49"/>
                                    <a:pt x="109" y="52"/>
                                  </a:cubicBezTo>
                                  <a:cubicBezTo>
                                    <a:pt x="111" y="51"/>
                                    <a:pt x="113" y="50"/>
                                    <a:pt x="114" y="49"/>
                                  </a:cubicBezTo>
                                  <a:cubicBezTo>
                                    <a:pt x="114" y="47"/>
                                    <a:pt x="114" y="46"/>
                                    <a:pt x="114" y="44"/>
                                  </a:cubicBezTo>
                                  <a:cubicBezTo>
                                    <a:pt x="114" y="33"/>
                                    <a:pt x="123" y="23"/>
                                    <a:pt x="135" y="23"/>
                                  </a:cubicBezTo>
                                  <a:cubicBezTo>
                                    <a:pt x="147" y="23"/>
                                    <a:pt x="156" y="33"/>
                                    <a:pt x="156" y="44"/>
                                  </a:cubicBezTo>
                                  <a:close/>
                                  <a:moveTo>
                                    <a:pt x="149" y="44"/>
                                  </a:moveTo>
                                  <a:cubicBezTo>
                                    <a:pt x="149" y="45"/>
                                    <a:pt x="149" y="46"/>
                                    <a:pt x="148" y="46"/>
                                  </a:cubicBezTo>
                                  <a:cubicBezTo>
                                    <a:pt x="150" y="47"/>
                                    <a:pt x="152" y="48"/>
                                    <a:pt x="154" y="48"/>
                                  </a:cubicBezTo>
                                  <a:cubicBezTo>
                                    <a:pt x="154" y="47"/>
                                    <a:pt x="155" y="46"/>
                                    <a:pt x="155" y="44"/>
                                  </a:cubicBezTo>
                                  <a:cubicBezTo>
                                    <a:pt x="155" y="39"/>
                                    <a:pt x="152" y="34"/>
                                    <a:pt x="149" y="31"/>
                                  </a:cubicBezTo>
                                  <a:cubicBezTo>
                                    <a:pt x="145" y="27"/>
                                    <a:pt x="140" y="25"/>
                                    <a:pt x="135" y="25"/>
                                  </a:cubicBezTo>
                                  <a:cubicBezTo>
                                    <a:pt x="130" y="25"/>
                                    <a:pt x="125" y="27"/>
                                    <a:pt x="121" y="31"/>
                                  </a:cubicBezTo>
                                  <a:cubicBezTo>
                                    <a:pt x="118" y="34"/>
                                    <a:pt x="116" y="39"/>
                                    <a:pt x="116" y="44"/>
                                  </a:cubicBezTo>
                                  <a:cubicBezTo>
                                    <a:pt x="116" y="46"/>
                                    <a:pt x="116" y="47"/>
                                    <a:pt x="116" y="48"/>
                                  </a:cubicBezTo>
                                  <a:cubicBezTo>
                                    <a:pt x="118" y="48"/>
                                    <a:pt x="120" y="47"/>
                                    <a:pt x="122" y="46"/>
                                  </a:cubicBezTo>
                                  <a:cubicBezTo>
                                    <a:pt x="122" y="46"/>
                                    <a:pt x="121" y="45"/>
                                    <a:pt x="121" y="44"/>
                                  </a:cubicBezTo>
                                  <a:cubicBezTo>
                                    <a:pt x="121" y="37"/>
                                    <a:pt x="128" y="31"/>
                                    <a:pt x="135" y="31"/>
                                  </a:cubicBezTo>
                                  <a:cubicBezTo>
                                    <a:pt x="143" y="31"/>
                                    <a:pt x="149" y="37"/>
                                    <a:pt x="149" y="44"/>
                                  </a:cubicBezTo>
                                  <a:close/>
                                  <a:moveTo>
                                    <a:pt x="142" y="44"/>
                                  </a:moveTo>
                                  <a:cubicBezTo>
                                    <a:pt x="142" y="45"/>
                                    <a:pt x="142" y="45"/>
                                    <a:pt x="142" y="45"/>
                                  </a:cubicBezTo>
                                  <a:cubicBezTo>
                                    <a:pt x="143" y="45"/>
                                    <a:pt x="145" y="46"/>
                                    <a:pt x="147" y="46"/>
                                  </a:cubicBezTo>
                                  <a:cubicBezTo>
                                    <a:pt x="147" y="45"/>
                                    <a:pt x="147" y="45"/>
                                    <a:pt x="147" y="44"/>
                                  </a:cubicBezTo>
                                  <a:cubicBezTo>
                                    <a:pt x="147" y="38"/>
                                    <a:pt x="142" y="32"/>
                                    <a:pt x="135" y="32"/>
                                  </a:cubicBezTo>
                                  <a:cubicBezTo>
                                    <a:pt x="128" y="32"/>
                                    <a:pt x="123" y="38"/>
                                    <a:pt x="123" y="44"/>
                                  </a:cubicBezTo>
                                  <a:cubicBezTo>
                                    <a:pt x="123" y="45"/>
                                    <a:pt x="123" y="45"/>
                                    <a:pt x="123" y="46"/>
                                  </a:cubicBezTo>
                                  <a:cubicBezTo>
                                    <a:pt x="125" y="46"/>
                                    <a:pt x="127" y="45"/>
                                    <a:pt x="128" y="45"/>
                                  </a:cubicBezTo>
                                  <a:cubicBezTo>
                                    <a:pt x="128" y="45"/>
                                    <a:pt x="128" y="45"/>
                                    <a:pt x="128" y="44"/>
                                  </a:cubicBezTo>
                                  <a:cubicBezTo>
                                    <a:pt x="128" y="41"/>
                                    <a:pt x="131" y="38"/>
                                    <a:pt x="135" y="38"/>
                                  </a:cubicBezTo>
                                  <a:cubicBezTo>
                                    <a:pt x="139" y="38"/>
                                    <a:pt x="142" y="41"/>
                                    <a:pt x="142" y="44"/>
                                  </a:cubicBezTo>
                                  <a:close/>
                                  <a:moveTo>
                                    <a:pt x="135" y="39"/>
                                  </a:moveTo>
                                  <a:cubicBezTo>
                                    <a:pt x="132" y="39"/>
                                    <a:pt x="130" y="42"/>
                                    <a:pt x="130" y="44"/>
                                  </a:cubicBezTo>
                                  <a:cubicBezTo>
                                    <a:pt x="130" y="45"/>
                                    <a:pt x="130" y="45"/>
                                    <a:pt x="130" y="45"/>
                                  </a:cubicBezTo>
                                  <a:cubicBezTo>
                                    <a:pt x="132" y="45"/>
                                    <a:pt x="133" y="45"/>
                                    <a:pt x="135" y="45"/>
                                  </a:cubicBezTo>
                                  <a:cubicBezTo>
                                    <a:pt x="137" y="45"/>
                                    <a:pt x="138" y="45"/>
                                    <a:pt x="140" y="45"/>
                                  </a:cubicBezTo>
                                  <a:cubicBezTo>
                                    <a:pt x="140" y="45"/>
                                    <a:pt x="140" y="45"/>
                                    <a:pt x="140" y="44"/>
                                  </a:cubicBezTo>
                                  <a:cubicBezTo>
                                    <a:pt x="140" y="42"/>
                                    <a:pt x="138" y="39"/>
                                    <a:pt x="135" y="39"/>
                                  </a:cubicBezTo>
                                  <a:close/>
                                  <a:moveTo>
                                    <a:pt x="285" y="44"/>
                                  </a:moveTo>
                                  <a:cubicBezTo>
                                    <a:pt x="285" y="47"/>
                                    <a:pt x="284" y="50"/>
                                    <a:pt x="283" y="53"/>
                                  </a:cubicBezTo>
                                  <a:cubicBezTo>
                                    <a:pt x="284" y="53"/>
                                    <a:pt x="285" y="54"/>
                                    <a:pt x="286" y="55"/>
                                  </a:cubicBezTo>
                                  <a:cubicBezTo>
                                    <a:pt x="287" y="54"/>
                                    <a:pt x="288" y="53"/>
                                    <a:pt x="289" y="53"/>
                                  </a:cubicBezTo>
                                  <a:cubicBezTo>
                                    <a:pt x="290" y="50"/>
                                    <a:pt x="290" y="47"/>
                                    <a:pt x="290" y="44"/>
                                  </a:cubicBezTo>
                                  <a:cubicBezTo>
                                    <a:pt x="290" y="35"/>
                                    <a:pt x="286" y="26"/>
                                    <a:pt x="280" y="20"/>
                                  </a:cubicBezTo>
                                  <a:cubicBezTo>
                                    <a:pt x="274" y="14"/>
                                    <a:pt x="265" y="10"/>
                                    <a:pt x="256" y="10"/>
                                  </a:cubicBezTo>
                                  <a:cubicBezTo>
                                    <a:pt x="246" y="10"/>
                                    <a:pt x="238" y="14"/>
                                    <a:pt x="232" y="20"/>
                                  </a:cubicBezTo>
                                  <a:cubicBezTo>
                                    <a:pt x="225" y="26"/>
                                    <a:pt x="222" y="35"/>
                                    <a:pt x="222" y="44"/>
                                  </a:cubicBezTo>
                                  <a:cubicBezTo>
                                    <a:pt x="222" y="47"/>
                                    <a:pt x="222" y="50"/>
                                    <a:pt x="223" y="53"/>
                                  </a:cubicBezTo>
                                  <a:cubicBezTo>
                                    <a:pt x="224" y="53"/>
                                    <a:pt x="225" y="54"/>
                                    <a:pt x="225" y="55"/>
                                  </a:cubicBezTo>
                                  <a:cubicBezTo>
                                    <a:pt x="226" y="54"/>
                                    <a:pt x="227" y="53"/>
                                    <a:pt x="228" y="53"/>
                                  </a:cubicBezTo>
                                  <a:cubicBezTo>
                                    <a:pt x="228" y="50"/>
                                    <a:pt x="227" y="47"/>
                                    <a:pt x="227" y="44"/>
                                  </a:cubicBezTo>
                                  <a:cubicBezTo>
                                    <a:pt x="227" y="28"/>
                                    <a:pt x="240" y="16"/>
                                    <a:pt x="256" y="16"/>
                                  </a:cubicBezTo>
                                  <a:cubicBezTo>
                                    <a:pt x="272" y="16"/>
                                    <a:pt x="285" y="28"/>
                                    <a:pt x="285" y="44"/>
                                  </a:cubicBezTo>
                                  <a:close/>
                                  <a:moveTo>
                                    <a:pt x="277" y="44"/>
                                  </a:moveTo>
                                  <a:cubicBezTo>
                                    <a:pt x="277" y="46"/>
                                    <a:pt x="277" y="47"/>
                                    <a:pt x="276" y="49"/>
                                  </a:cubicBezTo>
                                  <a:cubicBezTo>
                                    <a:pt x="278" y="50"/>
                                    <a:pt x="280" y="51"/>
                                    <a:pt x="282" y="52"/>
                                  </a:cubicBezTo>
                                  <a:cubicBezTo>
                                    <a:pt x="283" y="49"/>
                                    <a:pt x="283" y="47"/>
                                    <a:pt x="283" y="44"/>
                                  </a:cubicBezTo>
                                  <a:cubicBezTo>
                                    <a:pt x="283" y="37"/>
                                    <a:pt x="280" y="30"/>
                                    <a:pt x="275" y="25"/>
                                  </a:cubicBezTo>
                                  <a:cubicBezTo>
                                    <a:pt x="270" y="20"/>
                                    <a:pt x="263" y="17"/>
                                    <a:pt x="256" y="17"/>
                                  </a:cubicBezTo>
                                  <a:cubicBezTo>
                                    <a:pt x="248" y="17"/>
                                    <a:pt x="242" y="20"/>
                                    <a:pt x="237" y="25"/>
                                  </a:cubicBezTo>
                                  <a:cubicBezTo>
                                    <a:pt x="232" y="30"/>
                                    <a:pt x="229" y="37"/>
                                    <a:pt x="229" y="44"/>
                                  </a:cubicBezTo>
                                  <a:cubicBezTo>
                                    <a:pt x="229" y="47"/>
                                    <a:pt x="229" y="49"/>
                                    <a:pt x="230" y="52"/>
                                  </a:cubicBezTo>
                                  <a:cubicBezTo>
                                    <a:pt x="231" y="51"/>
                                    <a:pt x="233" y="50"/>
                                    <a:pt x="235" y="49"/>
                                  </a:cubicBezTo>
                                  <a:cubicBezTo>
                                    <a:pt x="235" y="47"/>
                                    <a:pt x="235" y="46"/>
                                    <a:pt x="235" y="44"/>
                                  </a:cubicBezTo>
                                  <a:cubicBezTo>
                                    <a:pt x="235" y="33"/>
                                    <a:pt x="244" y="23"/>
                                    <a:pt x="256" y="23"/>
                                  </a:cubicBezTo>
                                  <a:cubicBezTo>
                                    <a:pt x="268" y="23"/>
                                    <a:pt x="277" y="33"/>
                                    <a:pt x="277" y="44"/>
                                  </a:cubicBezTo>
                                  <a:close/>
                                  <a:moveTo>
                                    <a:pt x="269" y="44"/>
                                  </a:moveTo>
                                  <a:cubicBezTo>
                                    <a:pt x="269" y="45"/>
                                    <a:pt x="269" y="46"/>
                                    <a:pt x="269" y="46"/>
                                  </a:cubicBezTo>
                                  <a:cubicBezTo>
                                    <a:pt x="271" y="47"/>
                                    <a:pt x="273" y="48"/>
                                    <a:pt x="275" y="48"/>
                                  </a:cubicBezTo>
                                  <a:cubicBezTo>
                                    <a:pt x="275" y="47"/>
                                    <a:pt x="275" y="46"/>
                                    <a:pt x="275" y="44"/>
                                  </a:cubicBezTo>
                                  <a:cubicBezTo>
                                    <a:pt x="275" y="39"/>
                                    <a:pt x="273" y="34"/>
                                    <a:pt x="270" y="31"/>
                                  </a:cubicBezTo>
                                  <a:cubicBezTo>
                                    <a:pt x="266" y="27"/>
                                    <a:pt x="261" y="25"/>
                                    <a:pt x="256" y="25"/>
                                  </a:cubicBezTo>
                                  <a:cubicBezTo>
                                    <a:pt x="250" y="25"/>
                                    <a:pt x="246" y="27"/>
                                    <a:pt x="242" y="31"/>
                                  </a:cubicBezTo>
                                  <a:cubicBezTo>
                                    <a:pt x="239" y="34"/>
                                    <a:pt x="236" y="39"/>
                                    <a:pt x="236" y="44"/>
                                  </a:cubicBezTo>
                                  <a:cubicBezTo>
                                    <a:pt x="236" y="46"/>
                                    <a:pt x="237" y="47"/>
                                    <a:pt x="237" y="48"/>
                                  </a:cubicBezTo>
                                  <a:cubicBezTo>
                                    <a:pt x="239" y="48"/>
                                    <a:pt x="241" y="47"/>
                                    <a:pt x="242" y="46"/>
                                  </a:cubicBezTo>
                                  <a:cubicBezTo>
                                    <a:pt x="242" y="46"/>
                                    <a:pt x="242" y="45"/>
                                    <a:pt x="242" y="44"/>
                                  </a:cubicBezTo>
                                  <a:cubicBezTo>
                                    <a:pt x="242" y="37"/>
                                    <a:pt x="248" y="31"/>
                                    <a:pt x="256" y="31"/>
                                  </a:cubicBezTo>
                                  <a:cubicBezTo>
                                    <a:pt x="263" y="31"/>
                                    <a:pt x="269" y="37"/>
                                    <a:pt x="269" y="44"/>
                                  </a:cubicBezTo>
                                  <a:close/>
                                  <a:moveTo>
                                    <a:pt x="263" y="44"/>
                                  </a:moveTo>
                                  <a:cubicBezTo>
                                    <a:pt x="263" y="45"/>
                                    <a:pt x="263" y="45"/>
                                    <a:pt x="263" y="45"/>
                                  </a:cubicBezTo>
                                  <a:cubicBezTo>
                                    <a:pt x="264" y="45"/>
                                    <a:pt x="266" y="46"/>
                                    <a:pt x="268" y="46"/>
                                  </a:cubicBezTo>
                                  <a:cubicBezTo>
                                    <a:pt x="268" y="45"/>
                                    <a:pt x="268" y="45"/>
                                    <a:pt x="268" y="44"/>
                                  </a:cubicBezTo>
                                  <a:cubicBezTo>
                                    <a:pt x="268" y="38"/>
                                    <a:pt x="262" y="32"/>
                                    <a:pt x="256" y="32"/>
                                  </a:cubicBezTo>
                                  <a:cubicBezTo>
                                    <a:pt x="249" y="32"/>
                                    <a:pt x="244" y="38"/>
                                    <a:pt x="244" y="44"/>
                                  </a:cubicBezTo>
                                  <a:cubicBezTo>
                                    <a:pt x="244" y="45"/>
                                    <a:pt x="244" y="45"/>
                                    <a:pt x="244" y="46"/>
                                  </a:cubicBezTo>
                                  <a:cubicBezTo>
                                    <a:pt x="246" y="46"/>
                                    <a:pt x="247" y="45"/>
                                    <a:pt x="249" y="45"/>
                                  </a:cubicBezTo>
                                  <a:cubicBezTo>
                                    <a:pt x="249" y="45"/>
                                    <a:pt x="249" y="45"/>
                                    <a:pt x="249" y="44"/>
                                  </a:cubicBezTo>
                                  <a:cubicBezTo>
                                    <a:pt x="249" y="41"/>
                                    <a:pt x="252" y="38"/>
                                    <a:pt x="256" y="38"/>
                                  </a:cubicBezTo>
                                  <a:cubicBezTo>
                                    <a:pt x="260" y="38"/>
                                    <a:pt x="263" y="41"/>
                                    <a:pt x="263" y="44"/>
                                  </a:cubicBezTo>
                                  <a:close/>
                                  <a:moveTo>
                                    <a:pt x="256" y="39"/>
                                  </a:moveTo>
                                  <a:cubicBezTo>
                                    <a:pt x="253" y="39"/>
                                    <a:pt x="251" y="42"/>
                                    <a:pt x="251" y="44"/>
                                  </a:cubicBezTo>
                                  <a:cubicBezTo>
                                    <a:pt x="251" y="45"/>
                                    <a:pt x="251" y="45"/>
                                    <a:pt x="251" y="45"/>
                                  </a:cubicBezTo>
                                  <a:cubicBezTo>
                                    <a:pt x="252" y="45"/>
                                    <a:pt x="254" y="45"/>
                                    <a:pt x="256" y="45"/>
                                  </a:cubicBezTo>
                                  <a:cubicBezTo>
                                    <a:pt x="258" y="45"/>
                                    <a:pt x="259" y="45"/>
                                    <a:pt x="261" y="45"/>
                                  </a:cubicBezTo>
                                  <a:cubicBezTo>
                                    <a:pt x="261" y="45"/>
                                    <a:pt x="261" y="45"/>
                                    <a:pt x="261" y="44"/>
                                  </a:cubicBezTo>
                                  <a:cubicBezTo>
                                    <a:pt x="261" y="42"/>
                                    <a:pt x="259" y="39"/>
                                    <a:pt x="256" y="39"/>
                                  </a:cubicBezTo>
                                  <a:close/>
                                  <a:moveTo>
                                    <a:pt x="221" y="61"/>
                                  </a:moveTo>
                                  <a:cubicBezTo>
                                    <a:pt x="212" y="70"/>
                                    <a:pt x="206" y="82"/>
                                    <a:pt x="206" y="96"/>
                                  </a:cubicBezTo>
                                  <a:cubicBezTo>
                                    <a:pt x="206" y="96"/>
                                    <a:pt x="206" y="97"/>
                                    <a:pt x="206" y="97"/>
                                  </a:cubicBezTo>
                                  <a:cubicBezTo>
                                    <a:pt x="208" y="98"/>
                                    <a:pt x="210" y="98"/>
                                    <a:pt x="213" y="99"/>
                                  </a:cubicBezTo>
                                  <a:cubicBezTo>
                                    <a:pt x="212" y="98"/>
                                    <a:pt x="212" y="97"/>
                                    <a:pt x="212" y="96"/>
                                  </a:cubicBezTo>
                                  <a:cubicBezTo>
                                    <a:pt x="212" y="72"/>
                                    <a:pt x="232" y="52"/>
                                    <a:pt x="256" y="52"/>
                                  </a:cubicBezTo>
                                  <a:cubicBezTo>
                                    <a:pt x="280" y="52"/>
                                    <a:pt x="299" y="72"/>
                                    <a:pt x="299" y="96"/>
                                  </a:cubicBezTo>
                                  <a:cubicBezTo>
                                    <a:pt x="299" y="97"/>
                                    <a:pt x="299" y="98"/>
                                    <a:pt x="299" y="99"/>
                                  </a:cubicBezTo>
                                  <a:cubicBezTo>
                                    <a:pt x="301" y="98"/>
                                    <a:pt x="303" y="98"/>
                                    <a:pt x="305" y="97"/>
                                  </a:cubicBezTo>
                                  <a:cubicBezTo>
                                    <a:pt x="305" y="97"/>
                                    <a:pt x="306" y="96"/>
                                    <a:pt x="306" y="96"/>
                                  </a:cubicBezTo>
                                  <a:cubicBezTo>
                                    <a:pt x="306" y="82"/>
                                    <a:pt x="300" y="70"/>
                                    <a:pt x="291" y="61"/>
                                  </a:cubicBezTo>
                                  <a:cubicBezTo>
                                    <a:pt x="282" y="52"/>
                                    <a:pt x="270" y="46"/>
                                    <a:pt x="256" y="46"/>
                                  </a:cubicBezTo>
                                  <a:cubicBezTo>
                                    <a:pt x="242" y="46"/>
                                    <a:pt x="230" y="52"/>
                                    <a:pt x="221" y="61"/>
                                  </a:cubicBezTo>
                                  <a:close/>
                                  <a:moveTo>
                                    <a:pt x="407" y="44"/>
                                  </a:moveTo>
                                  <a:cubicBezTo>
                                    <a:pt x="407" y="47"/>
                                    <a:pt x="406" y="50"/>
                                    <a:pt x="405" y="53"/>
                                  </a:cubicBezTo>
                                  <a:cubicBezTo>
                                    <a:pt x="406" y="53"/>
                                    <a:pt x="407" y="54"/>
                                    <a:pt x="408" y="54"/>
                                  </a:cubicBezTo>
                                  <a:cubicBezTo>
                                    <a:pt x="409" y="53"/>
                                    <a:pt x="410" y="53"/>
                                    <a:pt x="411" y="52"/>
                                  </a:cubicBezTo>
                                  <a:cubicBezTo>
                                    <a:pt x="412" y="50"/>
                                    <a:pt x="412" y="47"/>
                                    <a:pt x="412" y="44"/>
                                  </a:cubicBezTo>
                                  <a:cubicBezTo>
                                    <a:pt x="412" y="35"/>
                                    <a:pt x="408" y="26"/>
                                    <a:pt x="402" y="20"/>
                                  </a:cubicBezTo>
                                  <a:cubicBezTo>
                                    <a:pt x="396" y="14"/>
                                    <a:pt x="387" y="10"/>
                                    <a:pt x="378" y="10"/>
                                  </a:cubicBezTo>
                                  <a:cubicBezTo>
                                    <a:pt x="368" y="10"/>
                                    <a:pt x="360" y="14"/>
                                    <a:pt x="354" y="20"/>
                                  </a:cubicBezTo>
                                  <a:cubicBezTo>
                                    <a:pt x="347" y="26"/>
                                    <a:pt x="344" y="35"/>
                                    <a:pt x="344" y="44"/>
                                  </a:cubicBezTo>
                                  <a:cubicBezTo>
                                    <a:pt x="344" y="47"/>
                                    <a:pt x="344" y="50"/>
                                    <a:pt x="345" y="53"/>
                                  </a:cubicBezTo>
                                  <a:cubicBezTo>
                                    <a:pt x="346" y="53"/>
                                    <a:pt x="346" y="54"/>
                                    <a:pt x="347" y="55"/>
                                  </a:cubicBezTo>
                                  <a:cubicBezTo>
                                    <a:pt x="348" y="54"/>
                                    <a:pt x="349" y="53"/>
                                    <a:pt x="350" y="53"/>
                                  </a:cubicBezTo>
                                  <a:cubicBezTo>
                                    <a:pt x="349" y="50"/>
                                    <a:pt x="349" y="47"/>
                                    <a:pt x="349" y="44"/>
                                  </a:cubicBezTo>
                                  <a:cubicBezTo>
                                    <a:pt x="349" y="28"/>
                                    <a:pt x="362" y="16"/>
                                    <a:pt x="378" y="16"/>
                                  </a:cubicBezTo>
                                  <a:cubicBezTo>
                                    <a:pt x="394" y="16"/>
                                    <a:pt x="407" y="28"/>
                                    <a:pt x="407" y="44"/>
                                  </a:cubicBezTo>
                                  <a:close/>
                                  <a:moveTo>
                                    <a:pt x="399" y="44"/>
                                  </a:moveTo>
                                  <a:cubicBezTo>
                                    <a:pt x="399" y="46"/>
                                    <a:pt x="399" y="47"/>
                                    <a:pt x="398" y="49"/>
                                  </a:cubicBezTo>
                                  <a:cubicBezTo>
                                    <a:pt x="400" y="50"/>
                                    <a:pt x="402" y="51"/>
                                    <a:pt x="404" y="52"/>
                                  </a:cubicBezTo>
                                  <a:cubicBezTo>
                                    <a:pt x="405" y="49"/>
                                    <a:pt x="405" y="47"/>
                                    <a:pt x="405" y="44"/>
                                  </a:cubicBezTo>
                                  <a:cubicBezTo>
                                    <a:pt x="405" y="37"/>
                                    <a:pt x="402" y="30"/>
                                    <a:pt x="397" y="25"/>
                                  </a:cubicBezTo>
                                  <a:cubicBezTo>
                                    <a:pt x="392" y="20"/>
                                    <a:pt x="385" y="17"/>
                                    <a:pt x="378" y="17"/>
                                  </a:cubicBezTo>
                                  <a:cubicBezTo>
                                    <a:pt x="370" y="17"/>
                                    <a:pt x="363" y="20"/>
                                    <a:pt x="359" y="25"/>
                                  </a:cubicBezTo>
                                  <a:cubicBezTo>
                                    <a:pt x="354" y="30"/>
                                    <a:pt x="351" y="37"/>
                                    <a:pt x="351" y="44"/>
                                  </a:cubicBezTo>
                                  <a:cubicBezTo>
                                    <a:pt x="351" y="47"/>
                                    <a:pt x="351" y="49"/>
                                    <a:pt x="352" y="52"/>
                                  </a:cubicBezTo>
                                  <a:cubicBezTo>
                                    <a:pt x="353" y="51"/>
                                    <a:pt x="355" y="50"/>
                                    <a:pt x="357" y="49"/>
                                  </a:cubicBezTo>
                                  <a:cubicBezTo>
                                    <a:pt x="357" y="47"/>
                                    <a:pt x="357" y="46"/>
                                    <a:pt x="357" y="44"/>
                                  </a:cubicBezTo>
                                  <a:cubicBezTo>
                                    <a:pt x="357" y="33"/>
                                    <a:pt x="366" y="23"/>
                                    <a:pt x="378" y="23"/>
                                  </a:cubicBezTo>
                                  <a:cubicBezTo>
                                    <a:pt x="389" y="23"/>
                                    <a:pt x="399" y="33"/>
                                    <a:pt x="399" y="44"/>
                                  </a:cubicBezTo>
                                  <a:close/>
                                  <a:moveTo>
                                    <a:pt x="391" y="44"/>
                                  </a:moveTo>
                                  <a:cubicBezTo>
                                    <a:pt x="391" y="45"/>
                                    <a:pt x="391" y="46"/>
                                    <a:pt x="391" y="46"/>
                                  </a:cubicBezTo>
                                  <a:cubicBezTo>
                                    <a:pt x="393" y="47"/>
                                    <a:pt x="395" y="48"/>
                                    <a:pt x="397" y="48"/>
                                  </a:cubicBezTo>
                                  <a:cubicBezTo>
                                    <a:pt x="397" y="47"/>
                                    <a:pt x="397" y="46"/>
                                    <a:pt x="397" y="44"/>
                                  </a:cubicBezTo>
                                  <a:cubicBezTo>
                                    <a:pt x="397" y="39"/>
                                    <a:pt x="395" y="34"/>
                                    <a:pt x="392" y="31"/>
                                  </a:cubicBezTo>
                                  <a:cubicBezTo>
                                    <a:pt x="388" y="27"/>
                                    <a:pt x="383" y="25"/>
                                    <a:pt x="378" y="25"/>
                                  </a:cubicBezTo>
                                  <a:cubicBezTo>
                                    <a:pt x="372" y="25"/>
                                    <a:pt x="368" y="27"/>
                                    <a:pt x="364" y="31"/>
                                  </a:cubicBezTo>
                                  <a:cubicBezTo>
                                    <a:pt x="360" y="34"/>
                                    <a:pt x="358" y="39"/>
                                    <a:pt x="358" y="44"/>
                                  </a:cubicBezTo>
                                  <a:cubicBezTo>
                                    <a:pt x="358" y="46"/>
                                    <a:pt x="358" y="47"/>
                                    <a:pt x="359" y="48"/>
                                  </a:cubicBezTo>
                                  <a:cubicBezTo>
                                    <a:pt x="361" y="48"/>
                                    <a:pt x="362" y="47"/>
                                    <a:pt x="364" y="46"/>
                                  </a:cubicBezTo>
                                  <a:cubicBezTo>
                                    <a:pt x="364" y="46"/>
                                    <a:pt x="364" y="45"/>
                                    <a:pt x="364" y="44"/>
                                  </a:cubicBezTo>
                                  <a:cubicBezTo>
                                    <a:pt x="364" y="37"/>
                                    <a:pt x="370" y="31"/>
                                    <a:pt x="378" y="31"/>
                                  </a:cubicBezTo>
                                  <a:cubicBezTo>
                                    <a:pt x="385" y="31"/>
                                    <a:pt x="391" y="37"/>
                                    <a:pt x="391" y="44"/>
                                  </a:cubicBezTo>
                                  <a:close/>
                                  <a:moveTo>
                                    <a:pt x="384" y="44"/>
                                  </a:moveTo>
                                  <a:cubicBezTo>
                                    <a:pt x="384" y="45"/>
                                    <a:pt x="384" y="45"/>
                                    <a:pt x="384" y="45"/>
                                  </a:cubicBezTo>
                                  <a:cubicBezTo>
                                    <a:pt x="386" y="45"/>
                                    <a:pt x="388" y="46"/>
                                    <a:pt x="390" y="46"/>
                                  </a:cubicBezTo>
                                  <a:cubicBezTo>
                                    <a:pt x="390" y="45"/>
                                    <a:pt x="390" y="45"/>
                                    <a:pt x="390" y="44"/>
                                  </a:cubicBezTo>
                                  <a:cubicBezTo>
                                    <a:pt x="390" y="38"/>
                                    <a:pt x="384" y="32"/>
                                    <a:pt x="378" y="32"/>
                                  </a:cubicBezTo>
                                  <a:cubicBezTo>
                                    <a:pt x="371" y="32"/>
                                    <a:pt x="366" y="38"/>
                                    <a:pt x="366" y="44"/>
                                  </a:cubicBezTo>
                                  <a:cubicBezTo>
                                    <a:pt x="366" y="45"/>
                                    <a:pt x="366" y="45"/>
                                    <a:pt x="366" y="46"/>
                                  </a:cubicBezTo>
                                  <a:cubicBezTo>
                                    <a:pt x="368" y="46"/>
                                    <a:pt x="369" y="45"/>
                                    <a:pt x="371" y="45"/>
                                  </a:cubicBezTo>
                                  <a:cubicBezTo>
                                    <a:pt x="371" y="45"/>
                                    <a:pt x="371" y="45"/>
                                    <a:pt x="371" y="44"/>
                                  </a:cubicBezTo>
                                  <a:cubicBezTo>
                                    <a:pt x="371" y="41"/>
                                    <a:pt x="374" y="38"/>
                                    <a:pt x="378" y="38"/>
                                  </a:cubicBezTo>
                                  <a:cubicBezTo>
                                    <a:pt x="381" y="38"/>
                                    <a:pt x="384" y="41"/>
                                    <a:pt x="384" y="44"/>
                                  </a:cubicBezTo>
                                  <a:close/>
                                  <a:moveTo>
                                    <a:pt x="378" y="39"/>
                                  </a:moveTo>
                                  <a:cubicBezTo>
                                    <a:pt x="375" y="39"/>
                                    <a:pt x="373" y="42"/>
                                    <a:pt x="373" y="44"/>
                                  </a:cubicBezTo>
                                  <a:cubicBezTo>
                                    <a:pt x="373" y="45"/>
                                    <a:pt x="373" y="45"/>
                                    <a:pt x="373" y="45"/>
                                  </a:cubicBezTo>
                                  <a:cubicBezTo>
                                    <a:pt x="374" y="45"/>
                                    <a:pt x="376" y="45"/>
                                    <a:pt x="378" y="45"/>
                                  </a:cubicBezTo>
                                  <a:cubicBezTo>
                                    <a:pt x="379" y="45"/>
                                    <a:pt x="381" y="45"/>
                                    <a:pt x="383" y="45"/>
                                  </a:cubicBezTo>
                                  <a:cubicBezTo>
                                    <a:pt x="383" y="45"/>
                                    <a:pt x="383" y="45"/>
                                    <a:pt x="383" y="44"/>
                                  </a:cubicBezTo>
                                  <a:cubicBezTo>
                                    <a:pt x="383" y="42"/>
                                    <a:pt x="381" y="39"/>
                                    <a:pt x="378" y="39"/>
                                  </a:cubicBezTo>
                                  <a:close/>
                                  <a:moveTo>
                                    <a:pt x="343" y="61"/>
                                  </a:moveTo>
                                  <a:cubicBezTo>
                                    <a:pt x="334" y="70"/>
                                    <a:pt x="328" y="82"/>
                                    <a:pt x="328" y="96"/>
                                  </a:cubicBezTo>
                                  <a:cubicBezTo>
                                    <a:pt x="328" y="96"/>
                                    <a:pt x="328" y="97"/>
                                    <a:pt x="328" y="97"/>
                                  </a:cubicBezTo>
                                  <a:cubicBezTo>
                                    <a:pt x="330" y="98"/>
                                    <a:pt x="332" y="98"/>
                                    <a:pt x="334" y="99"/>
                                  </a:cubicBezTo>
                                  <a:cubicBezTo>
                                    <a:pt x="334" y="98"/>
                                    <a:pt x="334" y="97"/>
                                    <a:pt x="334" y="96"/>
                                  </a:cubicBezTo>
                                  <a:cubicBezTo>
                                    <a:pt x="334" y="72"/>
                                    <a:pt x="354" y="52"/>
                                    <a:pt x="378" y="52"/>
                                  </a:cubicBezTo>
                                  <a:cubicBezTo>
                                    <a:pt x="402" y="52"/>
                                    <a:pt x="421" y="72"/>
                                    <a:pt x="421" y="96"/>
                                  </a:cubicBezTo>
                                  <a:cubicBezTo>
                                    <a:pt x="421" y="97"/>
                                    <a:pt x="421" y="98"/>
                                    <a:pt x="421" y="99"/>
                                  </a:cubicBezTo>
                                  <a:cubicBezTo>
                                    <a:pt x="423" y="98"/>
                                    <a:pt x="425" y="97"/>
                                    <a:pt x="427" y="97"/>
                                  </a:cubicBezTo>
                                  <a:cubicBezTo>
                                    <a:pt x="427" y="97"/>
                                    <a:pt x="427" y="96"/>
                                    <a:pt x="427" y="96"/>
                                  </a:cubicBezTo>
                                  <a:cubicBezTo>
                                    <a:pt x="427" y="82"/>
                                    <a:pt x="422" y="70"/>
                                    <a:pt x="413" y="61"/>
                                  </a:cubicBezTo>
                                  <a:cubicBezTo>
                                    <a:pt x="404" y="52"/>
                                    <a:pt x="391" y="46"/>
                                    <a:pt x="378" y="46"/>
                                  </a:cubicBezTo>
                                  <a:cubicBezTo>
                                    <a:pt x="364" y="46"/>
                                    <a:pt x="352" y="52"/>
                                    <a:pt x="343" y="61"/>
                                  </a:cubicBezTo>
                                  <a:close/>
                                  <a:moveTo>
                                    <a:pt x="527" y="44"/>
                                  </a:moveTo>
                                  <a:cubicBezTo>
                                    <a:pt x="527" y="47"/>
                                    <a:pt x="527" y="50"/>
                                    <a:pt x="526" y="53"/>
                                  </a:cubicBezTo>
                                  <a:cubicBezTo>
                                    <a:pt x="527" y="53"/>
                                    <a:pt x="528" y="54"/>
                                    <a:pt x="529" y="55"/>
                                  </a:cubicBezTo>
                                  <a:cubicBezTo>
                                    <a:pt x="530" y="54"/>
                                    <a:pt x="531" y="54"/>
                                    <a:pt x="532" y="53"/>
                                  </a:cubicBezTo>
                                  <a:cubicBezTo>
                                    <a:pt x="532" y="50"/>
                                    <a:pt x="533" y="47"/>
                                    <a:pt x="533" y="44"/>
                                  </a:cubicBezTo>
                                  <a:cubicBezTo>
                                    <a:pt x="533" y="35"/>
                                    <a:pt x="529" y="26"/>
                                    <a:pt x="523" y="20"/>
                                  </a:cubicBezTo>
                                  <a:cubicBezTo>
                                    <a:pt x="517" y="14"/>
                                    <a:pt x="508" y="10"/>
                                    <a:pt x="499" y="10"/>
                                  </a:cubicBezTo>
                                  <a:cubicBezTo>
                                    <a:pt x="489" y="10"/>
                                    <a:pt x="481" y="14"/>
                                    <a:pt x="474" y="20"/>
                                  </a:cubicBezTo>
                                  <a:cubicBezTo>
                                    <a:pt x="468" y="26"/>
                                    <a:pt x="464" y="35"/>
                                    <a:pt x="464" y="44"/>
                                  </a:cubicBezTo>
                                  <a:cubicBezTo>
                                    <a:pt x="464" y="47"/>
                                    <a:pt x="465" y="50"/>
                                    <a:pt x="465" y="53"/>
                                  </a:cubicBezTo>
                                  <a:cubicBezTo>
                                    <a:pt x="466" y="53"/>
                                    <a:pt x="467" y="54"/>
                                    <a:pt x="468" y="55"/>
                                  </a:cubicBezTo>
                                  <a:cubicBezTo>
                                    <a:pt x="469" y="54"/>
                                    <a:pt x="470" y="53"/>
                                    <a:pt x="471" y="53"/>
                                  </a:cubicBezTo>
                                  <a:cubicBezTo>
                                    <a:pt x="470" y="50"/>
                                    <a:pt x="470" y="47"/>
                                    <a:pt x="470" y="44"/>
                                  </a:cubicBezTo>
                                  <a:cubicBezTo>
                                    <a:pt x="470" y="28"/>
                                    <a:pt x="483" y="16"/>
                                    <a:pt x="499" y="16"/>
                                  </a:cubicBezTo>
                                  <a:cubicBezTo>
                                    <a:pt x="515" y="16"/>
                                    <a:pt x="527" y="28"/>
                                    <a:pt x="527" y="44"/>
                                  </a:cubicBezTo>
                                  <a:close/>
                                  <a:moveTo>
                                    <a:pt x="520" y="44"/>
                                  </a:moveTo>
                                  <a:cubicBezTo>
                                    <a:pt x="520" y="46"/>
                                    <a:pt x="520" y="47"/>
                                    <a:pt x="519" y="49"/>
                                  </a:cubicBezTo>
                                  <a:cubicBezTo>
                                    <a:pt x="521" y="50"/>
                                    <a:pt x="523" y="51"/>
                                    <a:pt x="525" y="52"/>
                                  </a:cubicBezTo>
                                  <a:cubicBezTo>
                                    <a:pt x="525" y="49"/>
                                    <a:pt x="526" y="47"/>
                                    <a:pt x="526" y="44"/>
                                  </a:cubicBezTo>
                                  <a:cubicBezTo>
                                    <a:pt x="526" y="37"/>
                                    <a:pt x="523" y="30"/>
                                    <a:pt x="518" y="25"/>
                                  </a:cubicBezTo>
                                  <a:cubicBezTo>
                                    <a:pt x="513" y="20"/>
                                    <a:pt x="506" y="17"/>
                                    <a:pt x="499" y="17"/>
                                  </a:cubicBezTo>
                                  <a:cubicBezTo>
                                    <a:pt x="491" y="17"/>
                                    <a:pt x="484" y="20"/>
                                    <a:pt x="479" y="25"/>
                                  </a:cubicBezTo>
                                  <a:cubicBezTo>
                                    <a:pt x="474" y="30"/>
                                    <a:pt x="471" y="37"/>
                                    <a:pt x="471" y="44"/>
                                  </a:cubicBezTo>
                                  <a:cubicBezTo>
                                    <a:pt x="471" y="47"/>
                                    <a:pt x="472" y="49"/>
                                    <a:pt x="472" y="52"/>
                                  </a:cubicBezTo>
                                  <a:cubicBezTo>
                                    <a:pt x="474" y="51"/>
                                    <a:pt x="476" y="50"/>
                                    <a:pt x="478" y="49"/>
                                  </a:cubicBezTo>
                                  <a:cubicBezTo>
                                    <a:pt x="478" y="47"/>
                                    <a:pt x="478" y="46"/>
                                    <a:pt x="478" y="44"/>
                                  </a:cubicBezTo>
                                  <a:cubicBezTo>
                                    <a:pt x="478" y="33"/>
                                    <a:pt x="487" y="23"/>
                                    <a:pt x="499" y="23"/>
                                  </a:cubicBezTo>
                                  <a:cubicBezTo>
                                    <a:pt x="510" y="23"/>
                                    <a:pt x="520" y="33"/>
                                    <a:pt x="520" y="44"/>
                                  </a:cubicBezTo>
                                  <a:close/>
                                  <a:moveTo>
                                    <a:pt x="512" y="44"/>
                                  </a:moveTo>
                                  <a:cubicBezTo>
                                    <a:pt x="512" y="45"/>
                                    <a:pt x="512" y="46"/>
                                    <a:pt x="512" y="46"/>
                                  </a:cubicBezTo>
                                  <a:cubicBezTo>
                                    <a:pt x="514" y="47"/>
                                    <a:pt x="516" y="48"/>
                                    <a:pt x="518" y="48"/>
                                  </a:cubicBezTo>
                                  <a:cubicBezTo>
                                    <a:pt x="518" y="47"/>
                                    <a:pt x="518" y="46"/>
                                    <a:pt x="518" y="44"/>
                                  </a:cubicBezTo>
                                  <a:cubicBezTo>
                                    <a:pt x="518" y="39"/>
                                    <a:pt x="516" y="34"/>
                                    <a:pt x="512" y="31"/>
                                  </a:cubicBezTo>
                                  <a:cubicBezTo>
                                    <a:pt x="509" y="27"/>
                                    <a:pt x="504" y="25"/>
                                    <a:pt x="499" y="25"/>
                                  </a:cubicBezTo>
                                  <a:cubicBezTo>
                                    <a:pt x="493" y="25"/>
                                    <a:pt x="488" y="27"/>
                                    <a:pt x="485" y="31"/>
                                  </a:cubicBezTo>
                                  <a:cubicBezTo>
                                    <a:pt x="481" y="34"/>
                                    <a:pt x="479" y="39"/>
                                    <a:pt x="479" y="44"/>
                                  </a:cubicBezTo>
                                  <a:cubicBezTo>
                                    <a:pt x="479" y="46"/>
                                    <a:pt x="479" y="47"/>
                                    <a:pt x="480" y="48"/>
                                  </a:cubicBezTo>
                                  <a:cubicBezTo>
                                    <a:pt x="481" y="48"/>
                                    <a:pt x="483" y="47"/>
                                    <a:pt x="485" y="46"/>
                                  </a:cubicBezTo>
                                  <a:cubicBezTo>
                                    <a:pt x="485" y="46"/>
                                    <a:pt x="485" y="45"/>
                                    <a:pt x="485" y="44"/>
                                  </a:cubicBezTo>
                                  <a:cubicBezTo>
                                    <a:pt x="485" y="37"/>
                                    <a:pt x="491" y="31"/>
                                    <a:pt x="499" y="31"/>
                                  </a:cubicBezTo>
                                  <a:cubicBezTo>
                                    <a:pt x="506" y="31"/>
                                    <a:pt x="512" y="37"/>
                                    <a:pt x="512" y="44"/>
                                  </a:cubicBezTo>
                                  <a:close/>
                                  <a:moveTo>
                                    <a:pt x="505" y="44"/>
                                  </a:moveTo>
                                  <a:cubicBezTo>
                                    <a:pt x="505" y="45"/>
                                    <a:pt x="505" y="45"/>
                                    <a:pt x="505" y="45"/>
                                  </a:cubicBezTo>
                                  <a:cubicBezTo>
                                    <a:pt x="507" y="45"/>
                                    <a:pt x="509" y="46"/>
                                    <a:pt x="510" y="46"/>
                                  </a:cubicBezTo>
                                  <a:cubicBezTo>
                                    <a:pt x="511" y="45"/>
                                    <a:pt x="511" y="45"/>
                                    <a:pt x="511" y="44"/>
                                  </a:cubicBezTo>
                                  <a:cubicBezTo>
                                    <a:pt x="511" y="38"/>
                                    <a:pt x="505" y="32"/>
                                    <a:pt x="499" y="32"/>
                                  </a:cubicBezTo>
                                  <a:cubicBezTo>
                                    <a:pt x="492" y="32"/>
                                    <a:pt x="487" y="38"/>
                                    <a:pt x="487" y="44"/>
                                  </a:cubicBezTo>
                                  <a:cubicBezTo>
                                    <a:pt x="487" y="45"/>
                                    <a:pt x="487" y="45"/>
                                    <a:pt x="487" y="46"/>
                                  </a:cubicBezTo>
                                  <a:cubicBezTo>
                                    <a:pt x="489" y="46"/>
                                    <a:pt x="490" y="45"/>
                                    <a:pt x="492" y="45"/>
                                  </a:cubicBezTo>
                                  <a:cubicBezTo>
                                    <a:pt x="492" y="45"/>
                                    <a:pt x="492" y="45"/>
                                    <a:pt x="492" y="44"/>
                                  </a:cubicBezTo>
                                  <a:cubicBezTo>
                                    <a:pt x="492" y="41"/>
                                    <a:pt x="495" y="38"/>
                                    <a:pt x="499" y="38"/>
                                  </a:cubicBezTo>
                                  <a:cubicBezTo>
                                    <a:pt x="502" y="38"/>
                                    <a:pt x="505" y="41"/>
                                    <a:pt x="505" y="44"/>
                                  </a:cubicBezTo>
                                  <a:close/>
                                  <a:moveTo>
                                    <a:pt x="499" y="39"/>
                                  </a:moveTo>
                                  <a:cubicBezTo>
                                    <a:pt x="496" y="39"/>
                                    <a:pt x="494" y="42"/>
                                    <a:pt x="494" y="44"/>
                                  </a:cubicBezTo>
                                  <a:cubicBezTo>
                                    <a:pt x="494" y="45"/>
                                    <a:pt x="494" y="45"/>
                                    <a:pt x="494" y="45"/>
                                  </a:cubicBezTo>
                                  <a:cubicBezTo>
                                    <a:pt x="495" y="45"/>
                                    <a:pt x="497" y="45"/>
                                    <a:pt x="499" y="45"/>
                                  </a:cubicBezTo>
                                  <a:cubicBezTo>
                                    <a:pt x="500" y="45"/>
                                    <a:pt x="502" y="45"/>
                                    <a:pt x="504" y="45"/>
                                  </a:cubicBezTo>
                                  <a:cubicBezTo>
                                    <a:pt x="504" y="45"/>
                                    <a:pt x="504" y="45"/>
                                    <a:pt x="504" y="44"/>
                                  </a:cubicBezTo>
                                  <a:cubicBezTo>
                                    <a:pt x="504" y="42"/>
                                    <a:pt x="501" y="39"/>
                                    <a:pt x="499" y="39"/>
                                  </a:cubicBezTo>
                                  <a:close/>
                                  <a:moveTo>
                                    <a:pt x="464" y="61"/>
                                  </a:moveTo>
                                  <a:cubicBezTo>
                                    <a:pt x="455" y="70"/>
                                    <a:pt x="449" y="82"/>
                                    <a:pt x="449" y="96"/>
                                  </a:cubicBezTo>
                                  <a:cubicBezTo>
                                    <a:pt x="449" y="96"/>
                                    <a:pt x="449" y="97"/>
                                    <a:pt x="449" y="97"/>
                                  </a:cubicBezTo>
                                  <a:cubicBezTo>
                                    <a:pt x="451" y="98"/>
                                    <a:pt x="453" y="98"/>
                                    <a:pt x="455" y="99"/>
                                  </a:cubicBezTo>
                                  <a:cubicBezTo>
                                    <a:pt x="455" y="98"/>
                                    <a:pt x="455" y="97"/>
                                    <a:pt x="455" y="96"/>
                                  </a:cubicBezTo>
                                  <a:cubicBezTo>
                                    <a:pt x="455" y="72"/>
                                    <a:pt x="475" y="52"/>
                                    <a:pt x="499" y="52"/>
                                  </a:cubicBezTo>
                                  <a:cubicBezTo>
                                    <a:pt x="523" y="52"/>
                                    <a:pt x="542" y="72"/>
                                    <a:pt x="542" y="96"/>
                                  </a:cubicBezTo>
                                  <a:cubicBezTo>
                                    <a:pt x="542" y="97"/>
                                    <a:pt x="542" y="98"/>
                                    <a:pt x="542" y="99"/>
                                  </a:cubicBezTo>
                                  <a:cubicBezTo>
                                    <a:pt x="544" y="98"/>
                                    <a:pt x="546" y="98"/>
                                    <a:pt x="548" y="97"/>
                                  </a:cubicBezTo>
                                  <a:cubicBezTo>
                                    <a:pt x="548" y="97"/>
                                    <a:pt x="548" y="96"/>
                                    <a:pt x="548" y="96"/>
                                  </a:cubicBezTo>
                                  <a:cubicBezTo>
                                    <a:pt x="548" y="82"/>
                                    <a:pt x="543" y="70"/>
                                    <a:pt x="534" y="61"/>
                                  </a:cubicBezTo>
                                  <a:cubicBezTo>
                                    <a:pt x="525" y="52"/>
                                    <a:pt x="512" y="46"/>
                                    <a:pt x="499" y="46"/>
                                  </a:cubicBezTo>
                                  <a:cubicBezTo>
                                    <a:pt x="485" y="46"/>
                                    <a:pt x="473" y="52"/>
                                    <a:pt x="464" y="61"/>
                                  </a:cubicBezTo>
                                  <a:close/>
                                  <a:moveTo>
                                    <a:pt x="650" y="44"/>
                                  </a:moveTo>
                                  <a:cubicBezTo>
                                    <a:pt x="650" y="47"/>
                                    <a:pt x="649" y="50"/>
                                    <a:pt x="648" y="53"/>
                                  </a:cubicBezTo>
                                  <a:cubicBezTo>
                                    <a:pt x="649" y="53"/>
                                    <a:pt x="650" y="54"/>
                                    <a:pt x="651" y="54"/>
                                  </a:cubicBezTo>
                                  <a:cubicBezTo>
                                    <a:pt x="652" y="53"/>
                                    <a:pt x="653" y="53"/>
                                    <a:pt x="654" y="52"/>
                                  </a:cubicBezTo>
                                  <a:cubicBezTo>
                                    <a:pt x="655" y="50"/>
                                    <a:pt x="655" y="47"/>
                                    <a:pt x="655" y="44"/>
                                  </a:cubicBezTo>
                                  <a:cubicBezTo>
                                    <a:pt x="655" y="35"/>
                                    <a:pt x="651" y="26"/>
                                    <a:pt x="645" y="20"/>
                                  </a:cubicBezTo>
                                  <a:cubicBezTo>
                                    <a:pt x="639" y="14"/>
                                    <a:pt x="630" y="10"/>
                                    <a:pt x="621" y="10"/>
                                  </a:cubicBezTo>
                                  <a:cubicBezTo>
                                    <a:pt x="611" y="10"/>
                                    <a:pt x="603" y="14"/>
                                    <a:pt x="597" y="20"/>
                                  </a:cubicBezTo>
                                  <a:cubicBezTo>
                                    <a:pt x="590" y="26"/>
                                    <a:pt x="587" y="35"/>
                                    <a:pt x="587" y="44"/>
                                  </a:cubicBezTo>
                                  <a:cubicBezTo>
                                    <a:pt x="587" y="47"/>
                                    <a:pt x="587" y="50"/>
                                    <a:pt x="588" y="53"/>
                                  </a:cubicBezTo>
                                  <a:cubicBezTo>
                                    <a:pt x="589" y="53"/>
                                    <a:pt x="589" y="54"/>
                                    <a:pt x="590" y="55"/>
                                  </a:cubicBezTo>
                                  <a:cubicBezTo>
                                    <a:pt x="591" y="54"/>
                                    <a:pt x="592" y="53"/>
                                    <a:pt x="593" y="53"/>
                                  </a:cubicBezTo>
                                  <a:cubicBezTo>
                                    <a:pt x="592" y="50"/>
                                    <a:pt x="592" y="47"/>
                                    <a:pt x="592" y="44"/>
                                  </a:cubicBezTo>
                                  <a:cubicBezTo>
                                    <a:pt x="592" y="28"/>
                                    <a:pt x="605" y="16"/>
                                    <a:pt x="621" y="16"/>
                                  </a:cubicBezTo>
                                  <a:cubicBezTo>
                                    <a:pt x="637" y="16"/>
                                    <a:pt x="650" y="28"/>
                                    <a:pt x="650" y="44"/>
                                  </a:cubicBezTo>
                                  <a:close/>
                                  <a:moveTo>
                                    <a:pt x="642" y="44"/>
                                  </a:moveTo>
                                  <a:cubicBezTo>
                                    <a:pt x="642" y="46"/>
                                    <a:pt x="642" y="47"/>
                                    <a:pt x="641" y="49"/>
                                  </a:cubicBezTo>
                                  <a:cubicBezTo>
                                    <a:pt x="643" y="50"/>
                                    <a:pt x="645" y="51"/>
                                    <a:pt x="647" y="52"/>
                                  </a:cubicBezTo>
                                  <a:cubicBezTo>
                                    <a:pt x="648" y="49"/>
                                    <a:pt x="648" y="47"/>
                                    <a:pt x="648" y="44"/>
                                  </a:cubicBezTo>
                                  <a:cubicBezTo>
                                    <a:pt x="648" y="37"/>
                                    <a:pt x="645" y="30"/>
                                    <a:pt x="640" y="25"/>
                                  </a:cubicBezTo>
                                  <a:cubicBezTo>
                                    <a:pt x="635" y="20"/>
                                    <a:pt x="628" y="17"/>
                                    <a:pt x="621" y="17"/>
                                  </a:cubicBezTo>
                                  <a:cubicBezTo>
                                    <a:pt x="613" y="17"/>
                                    <a:pt x="607" y="20"/>
                                    <a:pt x="602" y="25"/>
                                  </a:cubicBezTo>
                                  <a:cubicBezTo>
                                    <a:pt x="597" y="30"/>
                                    <a:pt x="594" y="37"/>
                                    <a:pt x="594" y="44"/>
                                  </a:cubicBezTo>
                                  <a:cubicBezTo>
                                    <a:pt x="594" y="47"/>
                                    <a:pt x="594" y="49"/>
                                    <a:pt x="595" y="52"/>
                                  </a:cubicBezTo>
                                  <a:cubicBezTo>
                                    <a:pt x="596" y="51"/>
                                    <a:pt x="598" y="50"/>
                                    <a:pt x="600" y="49"/>
                                  </a:cubicBezTo>
                                  <a:cubicBezTo>
                                    <a:pt x="600" y="47"/>
                                    <a:pt x="600" y="46"/>
                                    <a:pt x="600" y="44"/>
                                  </a:cubicBezTo>
                                  <a:cubicBezTo>
                                    <a:pt x="600" y="33"/>
                                    <a:pt x="609" y="23"/>
                                    <a:pt x="621" y="23"/>
                                  </a:cubicBezTo>
                                  <a:cubicBezTo>
                                    <a:pt x="632" y="23"/>
                                    <a:pt x="642" y="33"/>
                                    <a:pt x="642" y="44"/>
                                  </a:cubicBezTo>
                                  <a:close/>
                                  <a:moveTo>
                                    <a:pt x="634" y="44"/>
                                  </a:moveTo>
                                  <a:cubicBezTo>
                                    <a:pt x="634" y="45"/>
                                    <a:pt x="634" y="46"/>
                                    <a:pt x="634" y="46"/>
                                  </a:cubicBezTo>
                                  <a:cubicBezTo>
                                    <a:pt x="636" y="47"/>
                                    <a:pt x="638" y="48"/>
                                    <a:pt x="640" y="48"/>
                                  </a:cubicBezTo>
                                  <a:cubicBezTo>
                                    <a:pt x="640" y="47"/>
                                    <a:pt x="640" y="46"/>
                                    <a:pt x="640" y="44"/>
                                  </a:cubicBezTo>
                                  <a:cubicBezTo>
                                    <a:pt x="640" y="39"/>
                                    <a:pt x="638" y="34"/>
                                    <a:pt x="635" y="31"/>
                                  </a:cubicBezTo>
                                  <a:cubicBezTo>
                                    <a:pt x="631" y="27"/>
                                    <a:pt x="626" y="25"/>
                                    <a:pt x="621" y="25"/>
                                  </a:cubicBezTo>
                                  <a:cubicBezTo>
                                    <a:pt x="615" y="25"/>
                                    <a:pt x="611" y="27"/>
                                    <a:pt x="607" y="31"/>
                                  </a:cubicBezTo>
                                  <a:cubicBezTo>
                                    <a:pt x="603" y="34"/>
                                    <a:pt x="601" y="39"/>
                                    <a:pt x="601" y="44"/>
                                  </a:cubicBezTo>
                                  <a:cubicBezTo>
                                    <a:pt x="601" y="46"/>
                                    <a:pt x="601" y="47"/>
                                    <a:pt x="602" y="48"/>
                                  </a:cubicBezTo>
                                  <a:cubicBezTo>
                                    <a:pt x="604" y="48"/>
                                    <a:pt x="605" y="47"/>
                                    <a:pt x="607" y="46"/>
                                  </a:cubicBezTo>
                                  <a:cubicBezTo>
                                    <a:pt x="607" y="46"/>
                                    <a:pt x="607" y="45"/>
                                    <a:pt x="607" y="44"/>
                                  </a:cubicBezTo>
                                  <a:cubicBezTo>
                                    <a:pt x="607" y="37"/>
                                    <a:pt x="613" y="31"/>
                                    <a:pt x="621" y="31"/>
                                  </a:cubicBezTo>
                                  <a:cubicBezTo>
                                    <a:pt x="628" y="31"/>
                                    <a:pt x="634" y="37"/>
                                    <a:pt x="634" y="44"/>
                                  </a:cubicBezTo>
                                  <a:close/>
                                  <a:moveTo>
                                    <a:pt x="628" y="44"/>
                                  </a:moveTo>
                                  <a:cubicBezTo>
                                    <a:pt x="628" y="45"/>
                                    <a:pt x="627" y="45"/>
                                    <a:pt x="627" y="45"/>
                                  </a:cubicBezTo>
                                  <a:cubicBezTo>
                                    <a:pt x="629" y="45"/>
                                    <a:pt x="631" y="46"/>
                                    <a:pt x="633" y="46"/>
                                  </a:cubicBezTo>
                                  <a:cubicBezTo>
                                    <a:pt x="633" y="45"/>
                                    <a:pt x="633" y="45"/>
                                    <a:pt x="633" y="44"/>
                                  </a:cubicBezTo>
                                  <a:cubicBezTo>
                                    <a:pt x="633" y="38"/>
                                    <a:pt x="627" y="32"/>
                                    <a:pt x="621" y="32"/>
                                  </a:cubicBezTo>
                                  <a:cubicBezTo>
                                    <a:pt x="614" y="32"/>
                                    <a:pt x="609" y="38"/>
                                    <a:pt x="609" y="44"/>
                                  </a:cubicBezTo>
                                  <a:cubicBezTo>
                                    <a:pt x="609" y="45"/>
                                    <a:pt x="609" y="45"/>
                                    <a:pt x="609" y="46"/>
                                  </a:cubicBezTo>
                                  <a:cubicBezTo>
                                    <a:pt x="611" y="46"/>
                                    <a:pt x="612" y="45"/>
                                    <a:pt x="614" y="45"/>
                                  </a:cubicBezTo>
                                  <a:cubicBezTo>
                                    <a:pt x="614" y="45"/>
                                    <a:pt x="614" y="45"/>
                                    <a:pt x="614" y="44"/>
                                  </a:cubicBezTo>
                                  <a:cubicBezTo>
                                    <a:pt x="614" y="41"/>
                                    <a:pt x="617" y="38"/>
                                    <a:pt x="621" y="38"/>
                                  </a:cubicBezTo>
                                  <a:cubicBezTo>
                                    <a:pt x="625" y="38"/>
                                    <a:pt x="628" y="41"/>
                                    <a:pt x="628" y="44"/>
                                  </a:cubicBezTo>
                                  <a:close/>
                                  <a:moveTo>
                                    <a:pt x="621" y="39"/>
                                  </a:moveTo>
                                  <a:cubicBezTo>
                                    <a:pt x="618" y="39"/>
                                    <a:pt x="616" y="42"/>
                                    <a:pt x="616" y="44"/>
                                  </a:cubicBezTo>
                                  <a:cubicBezTo>
                                    <a:pt x="616" y="45"/>
                                    <a:pt x="616" y="45"/>
                                    <a:pt x="616" y="45"/>
                                  </a:cubicBezTo>
                                  <a:cubicBezTo>
                                    <a:pt x="617" y="45"/>
                                    <a:pt x="619" y="45"/>
                                    <a:pt x="621" y="45"/>
                                  </a:cubicBezTo>
                                  <a:cubicBezTo>
                                    <a:pt x="623" y="45"/>
                                    <a:pt x="624" y="45"/>
                                    <a:pt x="626" y="45"/>
                                  </a:cubicBezTo>
                                  <a:cubicBezTo>
                                    <a:pt x="626" y="45"/>
                                    <a:pt x="626" y="45"/>
                                    <a:pt x="626" y="44"/>
                                  </a:cubicBezTo>
                                  <a:cubicBezTo>
                                    <a:pt x="626" y="42"/>
                                    <a:pt x="624" y="39"/>
                                    <a:pt x="621" y="39"/>
                                  </a:cubicBezTo>
                                  <a:close/>
                                  <a:moveTo>
                                    <a:pt x="586" y="61"/>
                                  </a:moveTo>
                                  <a:cubicBezTo>
                                    <a:pt x="577" y="70"/>
                                    <a:pt x="571" y="82"/>
                                    <a:pt x="571" y="96"/>
                                  </a:cubicBezTo>
                                  <a:cubicBezTo>
                                    <a:pt x="571" y="96"/>
                                    <a:pt x="571" y="97"/>
                                    <a:pt x="571" y="97"/>
                                  </a:cubicBezTo>
                                  <a:cubicBezTo>
                                    <a:pt x="573" y="98"/>
                                    <a:pt x="575" y="98"/>
                                    <a:pt x="577" y="99"/>
                                  </a:cubicBezTo>
                                  <a:cubicBezTo>
                                    <a:pt x="577" y="98"/>
                                    <a:pt x="577" y="97"/>
                                    <a:pt x="577" y="96"/>
                                  </a:cubicBezTo>
                                  <a:cubicBezTo>
                                    <a:pt x="577" y="72"/>
                                    <a:pt x="597" y="52"/>
                                    <a:pt x="621" y="52"/>
                                  </a:cubicBezTo>
                                  <a:cubicBezTo>
                                    <a:pt x="645" y="52"/>
                                    <a:pt x="664" y="72"/>
                                    <a:pt x="664" y="96"/>
                                  </a:cubicBezTo>
                                  <a:cubicBezTo>
                                    <a:pt x="664" y="97"/>
                                    <a:pt x="664" y="98"/>
                                    <a:pt x="664" y="99"/>
                                  </a:cubicBezTo>
                                  <a:cubicBezTo>
                                    <a:pt x="666" y="98"/>
                                    <a:pt x="668" y="97"/>
                                    <a:pt x="670" y="97"/>
                                  </a:cubicBezTo>
                                  <a:cubicBezTo>
                                    <a:pt x="670" y="97"/>
                                    <a:pt x="670" y="96"/>
                                    <a:pt x="670" y="96"/>
                                  </a:cubicBezTo>
                                  <a:cubicBezTo>
                                    <a:pt x="670" y="82"/>
                                    <a:pt x="665" y="70"/>
                                    <a:pt x="656" y="61"/>
                                  </a:cubicBezTo>
                                  <a:cubicBezTo>
                                    <a:pt x="647" y="52"/>
                                    <a:pt x="635" y="46"/>
                                    <a:pt x="621" y="46"/>
                                  </a:cubicBezTo>
                                  <a:cubicBezTo>
                                    <a:pt x="607" y="46"/>
                                    <a:pt x="595" y="52"/>
                                    <a:pt x="586" y="61"/>
                                  </a:cubicBezTo>
                                  <a:close/>
                                  <a:moveTo>
                                    <a:pt x="770" y="44"/>
                                  </a:moveTo>
                                  <a:cubicBezTo>
                                    <a:pt x="770" y="47"/>
                                    <a:pt x="770" y="50"/>
                                    <a:pt x="769" y="53"/>
                                  </a:cubicBezTo>
                                  <a:cubicBezTo>
                                    <a:pt x="770" y="53"/>
                                    <a:pt x="771" y="54"/>
                                    <a:pt x="772" y="55"/>
                                  </a:cubicBezTo>
                                  <a:cubicBezTo>
                                    <a:pt x="773" y="54"/>
                                    <a:pt x="774" y="53"/>
                                    <a:pt x="775" y="53"/>
                                  </a:cubicBezTo>
                                  <a:cubicBezTo>
                                    <a:pt x="776" y="50"/>
                                    <a:pt x="776" y="47"/>
                                    <a:pt x="776" y="44"/>
                                  </a:cubicBezTo>
                                  <a:cubicBezTo>
                                    <a:pt x="776" y="35"/>
                                    <a:pt x="772" y="26"/>
                                    <a:pt x="766" y="20"/>
                                  </a:cubicBezTo>
                                  <a:cubicBezTo>
                                    <a:pt x="760" y="14"/>
                                    <a:pt x="751" y="10"/>
                                    <a:pt x="742" y="10"/>
                                  </a:cubicBezTo>
                                  <a:cubicBezTo>
                                    <a:pt x="732" y="10"/>
                                    <a:pt x="724" y="14"/>
                                    <a:pt x="717" y="20"/>
                                  </a:cubicBezTo>
                                  <a:cubicBezTo>
                                    <a:pt x="711" y="26"/>
                                    <a:pt x="707" y="35"/>
                                    <a:pt x="707" y="44"/>
                                  </a:cubicBezTo>
                                  <a:cubicBezTo>
                                    <a:pt x="707" y="47"/>
                                    <a:pt x="708" y="50"/>
                                    <a:pt x="708" y="53"/>
                                  </a:cubicBezTo>
                                  <a:cubicBezTo>
                                    <a:pt x="709" y="53"/>
                                    <a:pt x="710" y="54"/>
                                    <a:pt x="711" y="55"/>
                                  </a:cubicBezTo>
                                  <a:cubicBezTo>
                                    <a:pt x="712" y="54"/>
                                    <a:pt x="713" y="53"/>
                                    <a:pt x="714" y="53"/>
                                  </a:cubicBezTo>
                                  <a:cubicBezTo>
                                    <a:pt x="713" y="50"/>
                                    <a:pt x="713" y="47"/>
                                    <a:pt x="713" y="44"/>
                                  </a:cubicBezTo>
                                  <a:cubicBezTo>
                                    <a:pt x="713" y="28"/>
                                    <a:pt x="726" y="16"/>
                                    <a:pt x="742" y="16"/>
                                  </a:cubicBezTo>
                                  <a:cubicBezTo>
                                    <a:pt x="758" y="16"/>
                                    <a:pt x="770" y="28"/>
                                    <a:pt x="770" y="44"/>
                                  </a:cubicBezTo>
                                  <a:close/>
                                  <a:moveTo>
                                    <a:pt x="763" y="44"/>
                                  </a:moveTo>
                                  <a:cubicBezTo>
                                    <a:pt x="763" y="46"/>
                                    <a:pt x="763" y="47"/>
                                    <a:pt x="762" y="49"/>
                                  </a:cubicBezTo>
                                  <a:cubicBezTo>
                                    <a:pt x="764" y="50"/>
                                    <a:pt x="766" y="51"/>
                                    <a:pt x="768" y="52"/>
                                  </a:cubicBezTo>
                                  <a:cubicBezTo>
                                    <a:pt x="769" y="49"/>
                                    <a:pt x="769" y="47"/>
                                    <a:pt x="769" y="44"/>
                                  </a:cubicBezTo>
                                  <a:cubicBezTo>
                                    <a:pt x="769" y="37"/>
                                    <a:pt x="766" y="30"/>
                                    <a:pt x="761" y="25"/>
                                  </a:cubicBezTo>
                                  <a:cubicBezTo>
                                    <a:pt x="756" y="20"/>
                                    <a:pt x="749" y="17"/>
                                    <a:pt x="742" y="17"/>
                                  </a:cubicBezTo>
                                  <a:cubicBezTo>
                                    <a:pt x="734" y="17"/>
                                    <a:pt x="727" y="20"/>
                                    <a:pt x="722" y="25"/>
                                  </a:cubicBezTo>
                                  <a:cubicBezTo>
                                    <a:pt x="718" y="30"/>
                                    <a:pt x="714" y="37"/>
                                    <a:pt x="714" y="44"/>
                                  </a:cubicBezTo>
                                  <a:cubicBezTo>
                                    <a:pt x="714" y="47"/>
                                    <a:pt x="715" y="49"/>
                                    <a:pt x="715" y="52"/>
                                  </a:cubicBezTo>
                                  <a:cubicBezTo>
                                    <a:pt x="717" y="51"/>
                                    <a:pt x="719" y="50"/>
                                    <a:pt x="721" y="49"/>
                                  </a:cubicBezTo>
                                  <a:cubicBezTo>
                                    <a:pt x="721" y="47"/>
                                    <a:pt x="721" y="46"/>
                                    <a:pt x="721" y="44"/>
                                  </a:cubicBezTo>
                                  <a:cubicBezTo>
                                    <a:pt x="721" y="33"/>
                                    <a:pt x="730" y="23"/>
                                    <a:pt x="742" y="23"/>
                                  </a:cubicBezTo>
                                  <a:cubicBezTo>
                                    <a:pt x="753" y="23"/>
                                    <a:pt x="763" y="33"/>
                                    <a:pt x="763" y="44"/>
                                  </a:cubicBezTo>
                                  <a:close/>
                                  <a:moveTo>
                                    <a:pt x="755" y="44"/>
                                  </a:moveTo>
                                  <a:cubicBezTo>
                                    <a:pt x="755" y="45"/>
                                    <a:pt x="755" y="46"/>
                                    <a:pt x="755" y="46"/>
                                  </a:cubicBezTo>
                                  <a:cubicBezTo>
                                    <a:pt x="757" y="47"/>
                                    <a:pt x="759" y="48"/>
                                    <a:pt x="761" y="48"/>
                                  </a:cubicBezTo>
                                  <a:cubicBezTo>
                                    <a:pt x="761" y="47"/>
                                    <a:pt x="761" y="46"/>
                                    <a:pt x="761" y="44"/>
                                  </a:cubicBezTo>
                                  <a:cubicBezTo>
                                    <a:pt x="761" y="39"/>
                                    <a:pt x="759" y="34"/>
                                    <a:pt x="755" y="31"/>
                                  </a:cubicBezTo>
                                  <a:cubicBezTo>
                                    <a:pt x="752" y="27"/>
                                    <a:pt x="747" y="25"/>
                                    <a:pt x="742" y="25"/>
                                  </a:cubicBezTo>
                                  <a:cubicBezTo>
                                    <a:pt x="736" y="25"/>
                                    <a:pt x="731" y="27"/>
                                    <a:pt x="728" y="31"/>
                                  </a:cubicBezTo>
                                  <a:cubicBezTo>
                                    <a:pt x="724" y="34"/>
                                    <a:pt x="722" y="39"/>
                                    <a:pt x="722" y="44"/>
                                  </a:cubicBezTo>
                                  <a:cubicBezTo>
                                    <a:pt x="722" y="46"/>
                                    <a:pt x="722" y="47"/>
                                    <a:pt x="723" y="48"/>
                                  </a:cubicBezTo>
                                  <a:cubicBezTo>
                                    <a:pt x="724" y="48"/>
                                    <a:pt x="726" y="47"/>
                                    <a:pt x="728" y="46"/>
                                  </a:cubicBezTo>
                                  <a:cubicBezTo>
                                    <a:pt x="728" y="46"/>
                                    <a:pt x="728" y="45"/>
                                    <a:pt x="728" y="44"/>
                                  </a:cubicBezTo>
                                  <a:cubicBezTo>
                                    <a:pt x="728" y="37"/>
                                    <a:pt x="734" y="31"/>
                                    <a:pt x="742" y="31"/>
                                  </a:cubicBezTo>
                                  <a:cubicBezTo>
                                    <a:pt x="749" y="31"/>
                                    <a:pt x="755" y="37"/>
                                    <a:pt x="755" y="44"/>
                                  </a:cubicBezTo>
                                  <a:close/>
                                  <a:moveTo>
                                    <a:pt x="748" y="44"/>
                                  </a:moveTo>
                                  <a:cubicBezTo>
                                    <a:pt x="748" y="45"/>
                                    <a:pt x="748" y="45"/>
                                    <a:pt x="748" y="45"/>
                                  </a:cubicBezTo>
                                  <a:cubicBezTo>
                                    <a:pt x="750" y="45"/>
                                    <a:pt x="752" y="46"/>
                                    <a:pt x="754" y="46"/>
                                  </a:cubicBezTo>
                                  <a:cubicBezTo>
                                    <a:pt x="754" y="45"/>
                                    <a:pt x="754" y="45"/>
                                    <a:pt x="754" y="44"/>
                                  </a:cubicBezTo>
                                  <a:cubicBezTo>
                                    <a:pt x="754" y="38"/>
                                    <a:pt x="748" y="32"/>
                                    <a:pt x="742" y="32"/>
                                  </a:cubicBezTo>
                                  <a:cubicBezTo>
                                    <a:pt x="735" y="32"/>
                                    <a:pt x="730" y="38"/>
                                    <a:pt x="730" y="44"/>
                                  </a:cubicBezTo>
                                  <a:cubicBezTo>
                                    <a:pt x="730" y="45"/>
                                    <a:pt x="730" y="45"/>
                                    <a:pt x="730" y="46"/>
                                  </a:cubicBezTo>
                                  <a:cubicBezTo>
                                    <a:pt x="732" y="46"/>
                                    <a:pt x="733" y="45"/>
                                    <a:pt x="735" y="45"/>
                                  </a:cubicBezTo>
                                  <a:cubicBezTo>
                                    <a:pt x="735" y="45"/>
                                    <a:pt x="735" y="45"/>
                                    <a:pt x="735" y="44"/>
                                  </a:cubicBezTo>
                                  <a:cubicBezTo>
                                    <a:pt x="735" y="41"/>
                                    <a:pt x="738" y="38"/>
                                    <a:pt x="742" y="38"/>
                                  </a:cubicBezTo>
                                  <a:cubicBezTo>
                                    <a:pt x="745" y="38"/>
                                    <a:pt x="748" y="41"/>
                                    <a:pt x="748" y="44"/>
                                  </a:cubicBezTo>
                                  <a:close/>
                                  <a:moveTo>
                                    <a:pt x="742" y="39"/>
                                  </a:moveTo>
                                  <a:cubicBezTo>
                                    <a:pt x="739" y="39"/>
                                    <a:pt x="737" y="42"/>
                                    <a:pt x="737" y="44"/>
                                  </a:cubicBezTo>
                                  <a:cubicBezTo>
                                    <a:pt x="737" y="45"/>
                                    <a:pt x="737" y="45"/>
                                    <a:pt x="737" y="45"/>
                                  </a:cubicBezTo>
                                  <a:cubicBezTo>
                                    <a:pt x="738" y="45"/>
                                    <a:pt x="740" y="45"/>
                                    <a:pt x="742" y="45"/>
                                  </a:cubicBezTo>
                                  <a:cubicBezTo>
                                    <a:pt x="743" y="45"/>
                                    <a:pt x="745" y="45"/>
                                    <a:pt x="747" y="45"/>
                                  </a:cubicBezTo>
                                  <a:cubicBezTo>
                                    <a:pt x="747" y="45"/>
                                    <a:pt x="747" y="45"/>
                                    <a:pt x="747" y="44"/>
                                  </a:cubicBezTo>
                                  <a:cubicBezTo>
                                    <a:pt x="747" y="42"/>
                                    <a:pt x="745" y="39"/>
                                    <a:pt x="742" y="39"/>
                                  </a:cubicBezTo>
                                  <a:close/>
                                  <a:moveTo>
                                    <a:pt x="707" y="61"/>
                                  </a:moveTo>
                                  <a:cubicBezTo>
                                    <a:pt x="698" y="70"/>
                                    <a:pt x="692" y="82"/>
                                    <a:pt x="692" y="96"/>
                                  </a:cubicBezTo>
                                  <a:cubicBezTo>
                                    <a:pt x="692" y="96"/>
                                    <a:pt x="692" y="97"/>
                                    <a:pt x="692" y="97"/>
                                  </a:cubicBezTo>
                                  <a:cubicBezTo>
                                    <a:pt x="694" y="98"/>
                                    <a:pt x="696" y="98"/>
                                    <a:pt x="698" y="99"/>
                                  </a:cubicBezTo>
                                  <a:cubicBezTo>
                                    <a:pt x="698" y="98"/>
                                    <a:pt x="698" y="97"/>
                                    <a:pt x="698" y="96"/>
                                  </a:cubicBezTo>
                                  <a:cubicBezTo>
                                    <a:pt x="698" y="72"/>
                                    <a:pt x="718" y="52"/>
                                    <a:pt x="742" y="52"/>
                                  </a:cubicBezTo>
                                  <a:cubicBezTo>
                                    <a:pt x="766" y="52"/>
                                    <a:pt x="785" y="72"/>
                                    <a:pt x="785" y="96"/>
                                  </a:cubicBezTo>
                                  <a:cubicBezTo>
                                    <a:pt x="785" y="97"/>
                                    <a:pt x="785" y="98"/>
                                    <a:pt x="785" y="99"/>
                                  </a:cubicBezTo>
                                  <a:cubicBezTo>
                                    <a:pt x="787" y="98"/>
                                    <a:pt x="789" y="98"/>
                                    <a:pt x="791" y="97"/>
                                  </a:cubicBezTo>
                                  <a:cubicBezTo>
                                    <a:pt x="791" y="97"/>
                                    <a:pt x="791" y="96"/>
                                    <a:pt x="791" y="96"/>
                                  </a:cubicBezTo>
                                  <a:cubicBezTo>
                                    <a:pt x="791" y="82"/>
                                    <a:pt x="786" y="70"/>
                                    <a:pt x="777" y="61"/>
                                  </a:cubicBezTo>
                                  <a:cubicBezTo>
                                    <a:pt x="768" y="52"/>
                                    <a:pt x="755" y="46"/>
                                    <a:pt x="742" y="46"/>
                                  </a:cubicBezTo>
                                  <a:cubicBezTo>
                                    <a:pt x="728" y="46"/>
                                    <a:pt x="716" y="52"/>
                                    <a:pt x="707" y="61"/>
                                  </a:cubicBezTo>
                                  <a:close/>
                                  <a:moveTo>
                                    <a:pt x="777" y="96"/>
                                  </a:moveTo>
                                  <a:cubicBezTo>
                                    <a:pt x="777" y="98"/>
                                    <a:pt x="777" y="101"/>
                                    <a:pt x="777" y="103"/>
                                  </a:cubicBezTo>
                                  <a:cubicBezTo>
                                    <a:pt x="779" y="102"/>
                                    <a:pt x="781" y="101"/>
                                    <a:pt x="783" y="100"/>
                                  </a:cubicBezTo>
                                  <a:cubicBezTo>
                                    <a:pt x="784" y="98"/>
                                    <a:pt x="784" y="97"/>
                                    <a:pt x="784" y="96"/>
                                  </a:cubicBezTo>
                                  <a:cubicBezTo>
                                    <a:pt x="784" y="84"/>
                                    <a:pt x="779" y="74"/>
                                    <a:pt x="771" y="66"/>
                                  </a:cubicBezTo>
                                  <a:cubicBezTo>
                                    <a:pt x="764" y="59"/>
                                    <a:pt x="753" y="54"/>
                                    <a:pt x="742" y="54"/>
                                  </a:cubicBezTo>
                                  <a:cubicBezTo>
                                    <a:pt x="730" y="54"/>
                                    <a:pt x="720" y="59"/>
                                    <a:pt x="712" y="66"/>
                                  </a:cubicBezTo>
                                  <a:cubicBezTo>
                                    <a:pt x="704" y="74"/>
                                    <a:pt x="700" y="84"/>
                                    <a:pt x="700" y="96"/>
                                  </a:cubicBezTo>
                                  <a:cubicBezTo>
                                    <a:pt x="700" y="97"/>
                                    <a:pt x="700" y="98"/>
                                    <a:pt x="700" y="100"/>
                                  </a:cubicBezTo>
                                  <a:cubicBezTo>
                                    <a:pt x="702" y="101"/>
                                    <a:pt x="704" y="102"/>
                                    <a:pt x="707" y="103"/>
                                  </a:cubicBezTo>
                                  <a:cubicBezTo>
                                    <a:pt x="706" y="101"/>
                                    <a:pt x="706" y="98"/>
                                    <a:pt x="706" y="96"/>
                                  </a:cubicBezTo>
                                  <a:cubicBezTo>
                                    <a:pt x="706" y="76"/>
                                    <a:pt x="722" y="60"/>
                                    <a:pt x="742" y="60"/>
                                  </a:cubicBezTo>
                                  <a:cubicBezTo>
                                    <a:pt x="761" y="60"/>
                                    <a:pt x="777" y="76"/>
                                    <a:pt x="777" y="96"/>
                                  </a:cubicBezTo>
                                  <a:close/>
                                  <a:moveTo>
                                    <a:pt x="785" y="147"/>
                                  </a:moveTo>
                                  <a:cubicBezTo>
                                    <a:pt x="785" y="148"/>
                                    <a:pt x="785" y="149"/>
                                    <a:pt x="785" y="150"/>
                                  </a:cubicBezTo>
                                  <a:cubicBezTo>
                                    <a:pt x="787" y="150"/>
                                    <a:pt x="789" y="149"/>
                                    <a:pt x="791" y="149"/>
                                  </a:cubicBezTo>
                                  <a:cubicBezTo>
                                    <a:pt x="791" y="148"/>
                                    <a:pt x="791" y="148"/>
                                    <a:pt x="791" y="147"/>
                                  </a:cubicBezTo>
                                  <a:cubicBezTo>
                                    <a:pt x="791" y="133"/>
                                    <a:pt x="786" y="121"/>
                                    <a:pt x="777" y="112"/>
                                  </a:cubicBezTo>
                                  <a:cubicBezTo>
                                    <a:pt x="768" y="103"/>
                                    <a:pt x="755" y="98"/>
                                    <a:pt x="742" y="98"/>
                                  </a:cubicBezTo>
                                  <a:cubicBezTo>
                                    <a:pt x="728" y="98"/>
                                    <a:pt x="716" y="103"/>
                                    <a:pt x="707" y="112"/>
                                  </a:cubicBezTo>
                                  <a:cubicBezTo>
                                    <a:pt x="698" y="121"/>
                                    <a:pt x="692" y="133"/>
                                    <a:pt x="692" y="147"/>
                                  </a:cubicBezTo>
                                  <a:cubicBezTo>
                                    <a:pt x="692" y="148"/>
                                    <a:pt x="692" y="148"/>
                                    <a:pt x="692" y="149"/>
                                  </a:cubicBezTo>
                                  <a:cubicBezTo>
                                    <a:pt x="694" y="149"/>
                                    <a:pt x="696" y="150"/>
                                    <a:pt x="698" y="150"/>
                                  </a:cubicBezTo>
                                  <a:cubicBezTo>
                                    <a:pt x="698" y="149"/>
                                    <a:pt x="698" y="148"/>
                                    <a:pt x="698" y="147"/>
                                  </a:cubicBezTo>
                                  <a:cubicBezTo>
                                    <a:pt x="698" y="123"/>
                                    <a:pt x="718" y="104"/>
                                    <a:pt x="742" y="104"/>
                                  </a:cubicBezTo>
                                  <a:cubicBezTo>
                                    <a:pt x="766" y="104"/>
                                    <a:pt x="785" y="123"/>
                                    <a:pt x="785" y="147"/>
                                  </a:cubicBezTo>
                                  <a:close/>
                                  <a:moveTo>
                                    <a:pt x="777" y="147"/>
                                  </a:moveTo>
                                  <a:cubicBezTo>
                                    <a:pt x="777" y="150"/>
                                    <a:pt x="777" y="152"/>
                                    <a:pt x="777" y="154"/>
                                  </a:cubicBezTo>
                                  <a:cubicBezTo>
                                    <a:pt x="779" y="153"/>
                                    <a:pt x="781" y="152"/>
                                    <a:pt x="783" y="151"/>
                                  </a:cubicBezTo>
                                  <a:cubicBezTo>
                                    <a:pt x="784" y="150"/>
                                    <a:pt x="784" y="148"/>
                                    <a:pt x="784" y="147"/>
                                  </a:cubicBezTo>
                                  <a:cubicBezTo>
                                    <a:pt x="784" y="136"/>
                                    <a:pt x="779" y="125"/>
                                    <a:pt x="771" y="117"/>
                                  </a:cubicBezTo>
                                  <a:cubicBezTo>
                                    <a:pt x="764" y="110"/>
                                    <a:pt x="753" y="105"/>
                                    <a:pt x="742" y="105"/>
                                  </a:cubicBezTo>
                                  <a:cubicBezTo>
                                    <a:pt x="730" y="105"/>
                                    <a:pt x="720" y="110"/>
                                    <a:pt x="712" y="117"/>
                                  </a:cubicBezTo>
                                  <a:cubicBezTo>
                                    <a:pt x="704" y="125"/>
                                    <a:pt x="700" y="136"/>
                                    <a:pt x="700" y="147"/>
                                  </a:cubicBezTo>
                                  <a:cubicBezTo>
                                    <a:pt x="700" y="148"/>
                                    <a:pt x="700" y="150"/>
                                    <a:pt x="700" y="151"/>
                                  </a:cubicBezTo>
                                  <a:cubicBezTo>
                                    <a:pt x="702" y="152"/>
                                    <a:pt x="704" y="153"/>
                                    <a:pt x="707" y="154"/>
                                  </a:cubicBezTo>
                                  <a:cubicBezTo>
                                    <a:pt x="706" y="152"/>
                                    <a:pt x="706" y="150"/>
                                    <a:pt x="706" y="147"/>
                                  </a:cubicBezTo>
                                  <a:cubicBezTo>
                                    <a:pt x="706" y="127"/>
                                    <a:pt x="722" y="111"/>
                                    <a:pt x="742" y="111"/>
                                  </a:cubicBezTo>
                                  <a:cubicBezTo>
                                    <a:pt x="761" y="111"/>
                                    <a:pt x="777" y="127"/>
                                    <a:pt x="777" y="147"/>
                                  </a:cubicBezTo>
                                  <a:close/>
                                  <a:moveTo>
                                    <a:pt x="785" y="199"/>
                                  </a:moveTo>
                                  <a:cubicBezTo>
                                    <a:pt x="785" y="200"/>
                                    <a:pt x="785" y="201"/>
                                    <a:pt x="785" y="202"/>
                                  </a:cubicBezTo>
                                  <a:cubicBezTo>
                                    <a:pt x="787" y="201"/>
                                    <a:pt x="789" y="200"/>
                                    <a:pt x="791" y="200"/>
                                  </a:cubicBezTo>
                                  <a:cubicBezTo>
                                    <a:pt x="791" y="200"/>
                                    <a:pt x="791" y="199"/>
                                    <a:pt x="791" y="199"/>
                                  </a:cubicBezTo>
                                  <a:cubicBezTo>
                                    <a:pt x="791" y="185"/>
                                    <a:pt x="786" y="172"/>
                                    <a:pt x="777" y="163"/>
                                  </a:cubicBezTo>
                                  <a:cubicBezTo>
                                    <a:pt x="768" y="154"/>
                                    <a:pt x="755" y="149"/>
                                    <a:pt x="742" y="149"/>
                                  </a:cubicBezTo>
                                  <a:cubicBezTo>
                                    <a:pt x="728" y="149"/>
                                    <a:pt x="716" y="154"/>
                                    <a:pt x="707" y="163"/>
                                  </a:cubicBezTo>
                                  <a:cubicBezTo>
                                    <a:pt x="698" y="172"/>
                                    <a:pt x="692" y="185"/>
                                    <a:pt x="692" y="199"/>
                                  </a:cubicBezTo>
                                  <a:cubicBezTo>
                                    <a:pt x="692" y="199"/>
                                    <a:pt x="692" y="199"/>
                                    <a:pt x="692" y="200"/>
                                  </a:cubicBezTo>
                                  <a:cubicBezTo>
                                    <a:pt x="694" y="200"/>
                                    <a:pt x="696" y="201"/>
                                    <a:pt x="698" y="202"/>
                                  </a:cubicBezTo>
                                  <a:cubicBezTo>
                                    <a:pt x="698" y="201"/>
                                    <a:pt x="698" y="200"/>
                                    <a:pt x="698" y="199"/>
                                  </a:cubicBezTo>
                                  <a:cubicBezTo>
                                    <a:pt x="698" y="175"/>
                                    <a:pt x="718" y="155"/>
                                    <a:pt x="742" y="155"/>
                                  </a:cubicBezTo>
                                  <a:cubicBezTo>
                                    <a:pt x="766" y="155"/>
                                    <a:pt x="785" y="175"/>
                                    <a:pt x="785" y="199"/>
                                  </a:cubicBezTo>
                                  <a:close/>
                                  <a:moveTo>
                                    <a:pt x="777" y="199"/>
                                  </a:moveTo>
                                  <a:cubicBezTo>
                                    <a:pt x="777" y="201"/>
                                    <a:pt x="777" y="203"/>
                                    <a:pt x="777" y="206"/>
                                  </a:cubicBezTo>
                                  <a:cubicBezTo>
                                    <a:pt x="779" y="205"/>
                                    <a:pt x="781" y="203"/>
                                    <a:pt x="783" y="202"/>
                                  </a:cubicBezTo>
                                  <a:cubicBezTo>
                                    <a:pt x="784" y="201"/>
                                    <a:pt x="784" y="200"/>
                                    <a:pt x="784" y="199"/>
                                  </a:cubicBezTo>
                                  <a:cubicBezTo>
                                    <a:pt x="784" y="187"/>
                                    <a:pt x="779" y="176"/>
                                    <a:pt x="771" y="169"/>
                                  </a:cubicBezTo>
                                  <a:cubicBezTo>
                                    <a:pt x="764" y="161"/>
                                    <a:pt x="753" y="157"/>
                                    <a:pt x="742" y="157"/>
                                  </a:cubicBezTo>
                                  <a:cubicBezTo>
                                    <a:pt x="730" y="157"/>
                                    <a:pt x="720" y="161"/>
                                    <a:pt x="712" y="169"/>
                                  </a:cubicBezTo>
                                  <a:cubicBezTo>
                                    <a:pt x="704" y="176"/>
                                    <a:pt x="700" y="187"/>
                                    <a:pt x="700" y="199"/>
                                  </a:cubicBezTo>
                                  <a:cubicBezTo>
                                    <a:pt x="700" y="200"/>
                                    <a:pt x="700" y="201"/>
                                    <a:pt x="700" y="202"/>
                                  </a:cubicBezTo>
                                  <a:cubicBezTo>
                                    <a:pt x="702" y="203"/>
                                    <a:pt x="704" y="204"/>
                                    <a:pt x="707" y="206"/>
                                  </a:cubicBezTo>
                                  <a:cubicBezTo>
                                    <a:pt x="706" y="203"/>
                                    <a:pt x="706" y="201"/>
                                    <a:pt x="706" y="199"/>
                                  </a:cubicBezTo>
                                  <a:cubicBezTo>
                                    <a:pt x="706" y="179"/>
                                    <a:pt x="722" y="163"/>
                                    <a:pt x="742" y="163"/>
                                  </a:cubicBezTo>
                                  <a:cubicBezTo>
                                    <a:pt x="761" y="163"/>
                                    <a:pt x="777" y="179"/>
                                    <a:pt x="777" y="199"/>
                                  </a:cubicBezTo>
                                  <a:close/>
                                  <a:moveTo>
                                    <a:pt x="785" y="250"/>
                                  </a:moveTo>
                                  <a:cubicBezTo>
                                    <a:pt x="785" y="251"/>
                                    <a:pt x="785" y="252"/>
                                    <a:pt x="785" y="253"/>
                                  </a:cubicBezTo>
                                  <a:cubicBezTo>
                                    <a:pt x="787" y="252"/>
                                    <a:pt x="789" y="252"/>
                                    <a:pt x="791" y="251"/>
                                  </a:cubicBezTo>
                                  <a:cubicBezTo>
                                    <a:pt x="791" y="251"/>
                                    <a:pt x="791" y="250"/>
                                    <a:pt x="791" y="250"/>
                                  </a:cubicBezTo>
                                  <a:cubicBezTo>
                                    <a:pt x="791" y="236"/>
                                    <a:pt x="786" y="224"/>
                                    <a:pt x="777" y="215"/>
                                  </a:cubicBezTo>
                                  <a:cubicBezTo>
                                    <a:pt x="768" y="206"/>
                                    <a:pt x="755" y="200"/>
                                    <a:pt x="742" y="200"/>
                                  </a:cubicBezTo>
                                  <a:cubicBezTo>
                                    <a:pt x="728" y="200"/>
                                    <a:pt x="716" y="206"/>
                                    <a:pt x="707" y="215"/>
                                  </a:cubicBezTo>
                                  <a:cubicBezTo>
                                    <a:pt x="698" y="224"/>
                                    <a:pt x="692" y="236"/>
                                    <a:pt x="692" y="250"/>
                                  </a:cubicBezTo>
                                  <a:cubicBezTo>
                                    <a:pt x="692" y="250"/>
                                    <a:pt x="692" y="251"/>
                                    <a:pt x="692" y="251"/>
                                  </a:cubicBezTo>
                                  <a:cubicBezTo>
                                    <a:pt x="694" y="252"/>
                                    <a:pt x="696" y="252"/>
                                    <a:pt x="698" y="253"/>
                                  </a:cubicBezTo>
                                  <a:cubicBezTo>
                                    <a:pt x="698" y="252"/>
                                    <a:pt x="698" y="251"/>
                                    <a:pt x="698" y="250"/>
                                  </a:cubicBezTo>
                                  <a:cubicBezTo>
                                    <a:pt x="698" y="226"/>
                                    <a:pt x="718" y="206"/>
                                    <a:pt x="742" y="206"/>
                                  </a:cubicBezTo>
                                  <a:cubicBezTo>
                                    <a:pt x="766" y="206"/>
                                    <a:pt x="785" y="226"/>
                                    <a:pt x="785" y="250"/>
                                  </a:cubicBezTo>
                                  <a:close/>
                                  <a:moveTo>
                                    <a:pt x="777" y="250"/>
                                  </a:moveTo>
                                  <a:cubicBezTo>
                                    <a:pt x="777" y="252"/>
                                    <a:pt x="777" y="255"/>
                                    <a:pt x="777" y="257"/>
                                  </a:cubicBezTo>
                                  <a:cubicBezTo>
                                    <a:pt x="779" y="256"/>
                                    <a:pt x="781" y="255"/>
                                    <a:pt x="783" y="254"/>
                                  </a:cubicBezTo>
                                  <a:cubicBezTo>
                                    <a:pt x="784" y="253"/>
                                    <a:pt x="784" y="251"/>
                                    <a:pt x="784" y="250"/>
                                  </a:cubicBezTo>
                                  <a:cubicBezTo>
                                    <a:pt x="784" y="238"/>
                                    <a:pt x="779" y="228"/>
                                    <a:pt x="771" y="220"/>
                                  </a:cubicBezTo>
                                  <a:cubicBezTo>
                                    <a:pt x="764" y="213"/>
                                    <a:pt x="753" y="208"/>
                                    <a:pt x="742" y="208"/>
                                  </a:cubicBezTo>
                                  <a:cubicBezTo>
                                    <a:pt x="730" y="208"/>
                                    <a:pt x="720" y="213"/>
                                    <a:pt x="712" y="220"/>
                                  </a:cubicBezTo>
                                  <a:cubicBezTo>
                                    <a:pt x="704" y="228"/>
                                    <a:pt x="700" y="238"/>
                                    <a:pt x="700" y="250"/>
                                  </a:cubicBezTo>
                                  <a:cubicBezTo>
                                    <a:pt x="700" y="251"/>
                                    <a:pt x="700" y="253"/>
                                    <a:pt x="700" y="254"/>
                                  </a:cubicBezTo>
                                  <a:cubicBezTo>
                                    <a:pt x="702" y="255"/>
                                    <a:pt x="704" y="256"/>
                                    <a:pt x="707" y="257"/>
                                  </a:cubicBezTo>
                                  <a:cubicBezTo>
                                    <a:pt x="706" y="255"/>
                                    <a:pt x="706" y="252"/>
                                    <a:pt x="706" y="250"/>
                                  </a:cubicBezTo>
                                  <a:cubicBezTo>
                                    <a:pt x="706" y="230"/>
                                    <a:pt x="722" y="214"/>
                                    <a:pt x="742" y="214"/>
                                  </a:cubicBezTo>
                                  <a:cubicBezTo>
                                    <a:pt x="761" y="214"/>
                                    <a:pt x="777" y="230"/>
                                    <a:pt x="777" y="250"/>
                                  </a:cubicBezTo>
                                  <a:close/>
                                  <a:moveTo>
                                    <a:pt x="785" y="301"/>
                                  </a:moveTo>
                                  <a:cubicBezTo>
                                    <a:pt x="785" y="302"/>
                                    <a:pt x="785" y="304"/>
                                    <a:pt x="785" y="305"/>
                                  </a:cubicBezTo>
                                  <a:cubicBezTo>
                                    <a:pt x="787" y="304"/>
                                    <a:pt x="789" y="303"/>
                                    <a:pt x="791" y="303"/>
                                  </a:cubicBezTo>
                                  <a:cubicBezTo>
                                    <a:pt x="791" y="302"/>
                                    <a:pt x="791" y="302"/>
                                    <a:pt x="791" y="301"/>
                                  </a:cubicBezTo>
                                  <a:cubicBezTo>
                                    <a:pt x="791" y="288"/>
                                    <a:pt x="786" y="275"/>
                                    <a:pt x="777" y="266"/>
                                  </a:cubicBezTo>
                                  <a:cubicBezTo>
                                    <a:pt x="768" y="257"/>
                                    <a:pt x="755" y="252"/>
                                    <a:pt x="742" y="252"/>
                                  </a:cubicBezTo>
                                  <a:cubicBezTo>
                                    <a:pt x="728" y="252"/>
                                    <a:pt x="716" y="257"/>
                                    <a:pt x="707" y="266"/>
                                  </a:cubicBezTo>
                                  <a:cubicBezTo>
                                    <a:pt x="698" y="275"/>
                                    <a:pt x="692" y="288"/>
                                    <a:pt x="692" y="301"/>
                                  </a:cubicBezTo>
                                  <a:cubicBezTo>
                                    <a:pt x="692" y="302"/>
                                    <a:pt x="692" y="302"/>
                                    <a:pt x="692" y="303"/>
                                  </a:cubicBezTo>
                                  <a:cubicBezTo>
                                    <a:pt x="694" y="303"/>
                                    <a:pt x="696" y="304"/>
                                    <a:pt x="698" y="305"/>
                                  </a:cubicBezTo>
                                  <a:cubicBezTo>
                                    <a:pt x="698" y="303"/>
                                    <a:pt x="698" y="302"/>
                                    <a:pt x="698" y="301"/>
                                  </a:cubicBezTo>
                                  <a:cubicBezTo>
                                    <a:pt x="698" y="277"/>
                                    <a:pt x="718" y="258"/>
                                    <a:pt x="742" y="258"/>
                                  </a:cubicBezTo>
                                  <a:cubicBezTo>
                                    <a:pt x="766" y="258"/>
                                    <a:pt x="785" y="277"/>
                                    <a:pt x="785" y="301"/>
                                  </a:cubicBezTo>
                                  <a:close/>
                                  <a:moveTo>
                                    <a:pt x="777" y="301"/>
                                  </a:moveTo>
                                  <a:cubicBezTo>
                                    <a:pt x="777" y="304"/>
                                    <a:pt x="777" y="306"/>
                                    <a:pt x="777" y="309"/>
                                  </a:cubicBezTo>
                                  <a:cubicBezTo>
                                    <a:pt x="779" y="307"/>
                                    <a:pt x="781" y="306"/>
                                    <a:pt x="783" y="305"/>
                                  </a:cubicBezTo>
                                  <a:cubicBezTo>
                                    <a:pt x="784" y="304"/>
                                    <a:pt x="784" y="303"/>
                                    <a:pt x="784" y="301"/>
                                  </a:cubicBezTo>
                                  <a:cubicBezTo>
                                    <a:pt x="784" y="290"/>
                                    <a:pt x="779" y="279"/>
                                    <a:pt x="771" y="272"/>
                                  </a:cubicBezTo>
                                  <a:cubicBezTo>
                                    <a:pt x="764" y="264"/>
                                    <a:pt x="753" y="259"/>
                                    <a:pt x="742" y="259"/>
                                  </a:cubicBezTo>
                                  <a:cubicBezTo>
                                    <a:pt x="730" y="259"/>
                                    <a:pt x="720" y="264"/>
                                    <a:pt x="712" y="272"/>
                                  </a:cubicBezTo>
                                  <a:cubicBezTo>
                                    <a:pt x="704" y="279"/>
                                    <a:pt x="700" y="290"/>
                                    <a:pt x="700" y="301"/>
                                  </a:cubicBezTo>
                                  <a:cubicBezTo>
                                    <a:pt x="700" y="303"/>
                                    <a:pt x="700" y="304"/>
                                    <a:pt x="700" y="305"/>
                                  </a:cubicBezTo>
                                  <a:cubicBezTo>
                                    <a:pt x="702" y="306"/>
                                    <a:pt x="704" y="307"/>
                                    <a:pt x="707" y="308"/>
                                  </a:cubicBezTo>
                                  <a:cubicBezTo>
                                    <a:pt x="706" y="306"/>
                                    <a:pt x="706" y="304"/>
                                    <a:pt x="706" y="301"/>
                                  </a:cubicBezTo>
                                  <a:cubicBezTo>
                                    <a:pt x="706" y="282"/>
                                    <a:pt x="722" y="265"/>
                                    <a:pt x="742" y="265"/>
                                  </a:cubicBezTo>
                                  <a:cubicBezTo>
                                    <a:pt x="761" y="265"/>
                                    <a:pt x="777" y="282"/>
                                    <a:pt x="777" y="301"/>
                                  </a:cubicBezTo>
                                  <a:close/>
                                  <a:moveTo>
                                    <a:pt x="785" y="353"/>
                                  </a:moveTo>
                                  <a:cubicBezTo>
                                    <a:pt x="785" y="354"/>
                                    <a:pt x="785" y="355"/>
                                    <a:pt x="785" y="356"/>
                                  </a:cubicBezTo>
                                  <a:cubicBezTo>
                                    <a:pt x="787" y="355"/>
                                    <a:pt x="789" y="355"/>
                                    <a:pt x="791" y="354"/>
                                  </a:cubicBezTo>
                                  <a:cubicBezTo>
                                    <a:pt x="791" y="354"/>
                                    <a:pt x="791" y="353"/>
                                    <a:pt x="791" y="353"/>
                                  </a:cubicBezTo>
                                  <a:cubicBezTo>
                                    <a:pt x="791" y="339"/>
                                    <a:pt x="786" y="327"/>
                                    <a:pt x="777" y="318"/>
                                  </a:cubicBezTo>
                                  <a:cubicBezTo>
                                    <a:pt x="768" y="309"/>
                                    <a:pt x="755" y="303"/>
                                    <a:pt x="742" y="303"/>
                                  </a:cubicBezTo>
                                  <a:cubicBezTo>
                                    <a:pt x="728" y="303"/>
                                    <a:pt x="716" y="309"/>
                                    <a:pt x="707" y="318"/>
                                  </a:cubicBezTo>
                                  <a:cubicBezTo>
                                    <a:pt x="698" y="327"/>
                                    <a:pt x="692" y="339"/>
                                    <a:pt x="692" y="353"/>
                                  </a:cubicBezTo>
                                  <a:cubicBezTo>
                                    <a:pt x="692" y="353"/>
                                    <a:pt x="692" y="354"/>
                                    <a:pt x="692" y="354"/>
                                  </a:cubicBezTo>
                                  <a:cubicBezTo>
                                    <a:pt x="694" y="355"/>
                                    <a:pt x="696" y="355"/>
                                    <a:pt x="698" y="356"/>
                                  </a:cubicBezTo>
                                  <a:cubicBezTo>
                                    <a:pt x="698" y="355"/>
                                    <a:pt x="698" y="354"/>
                                    <a:pt x="698" y="353"/>
                                  </a:cubicBezTo>
                                  <a:cubicBezTo>
                                    <a:pt x="698" y="329"/>
                                    <a:pt x="718" y="309"/>
                                    <a:pt x="742" y="309"/>
                                  </a:cubicBezTo>
                                  <a:cubicBezTo>
                                    <a:pt x="766" y="309"/>
                                    <a:pt x="785" y="329"/>
                                    <a:pt x="785" y="353"/>
                                  </a:cubicBezTo>
                                  <a:close/>
                                  <a:moveTo>
                                    <a:pt x="777" y="353"/>
                                  </a:moveTo>
                                  <a:cubicBezTo>
                                    <a:pt x="777" y="355"/>
                                    <a:pt x="777" y="358"/>
                                    <a:pt x="777" y="360"/>
                                  </a:cubicBezTo>
                                  <a:cubicBezTo>
                                    <a:pt x="779" y="359"/>
                                    <a:pt x="781" y="358"/>
                                    <a:pt x="783" y="357"/>
                                  </a:cubicBezTo>
                                  <a:cubicBezTo>
                                    <a:pt x="784" y="355"/>
                                    <a:pt x="784" y="354"/>
                                    <a:pt x="784" y="353"/>
                                  </a:cubicBezTo>
                                  <a:cubicBezTo>
                                    <a:pt x="784" y="341"/>
                                    <a:pt x="779" y="331"/>
                                    <a:pt x="771" y="323"/>
                                  </a:cubicBezTo>
                                  <a:cubicBezTo>
                                    <a:pt x="764" y="315"/>
                                    <a:pt x="753" y="311"/>
                                    <a:pt x="742" y="311"/>
                                  </a:cubicBezTo>
                                  <a:cubicBezTo>
                                    <a:pt x="730" y="311"/>
                                    <a:pt x="720" y="315"/>
                                    <a:pt x="712" y="323"/>
                                  </a:cubicBezTo>
                                  <a:cubicBezTo>
                                    <a:pt x="704" y="331"/>
                                    <a:pt x="700" y="341"/>
                                    <a:pt x="700" y="353"/>
                                  </a:cubicBezTo>
                                  <a:cubicBezTo>
                                    <a:pt x="700" y="354"/>
                                    <a:pt x="700" y="355"/>
                                    <a:pt x="700" y="357"/>
                                  </a:cubicBezTo>
                                  <a:cubicBezTo>
                                    <a:pt x="702" y="357"/>
                                    <a:pt x="704" y="359"/>
                                    <a:pt x="707" y="360"/>
                                  </a:cubicBezTo>
                                  <a:cubicBezTo>
                                    <a:pt x="706" y="357"/>
                                    <a:pt x="706" y="355"/>
                                    <a:pt x="706" y="353"/>
                                  </a:cubicBezTo>
                                  <a:cubicBezTo>
                                    <a:pt x="706" y="333"/>
                                    <a:pt x="722" y="317"/>
                                    <a:pt x="742" y="317"/>
                                  </a:cubicBezTo>
                                  <a:cubicBezTo>
                                    <a:pt x="761" y="317"/>
                                    <a:pt x="777" y="333"/>
                                    <a:pt x="777" y="353"/>
                                  </a:cubicBezTo>
                                  <a:close/>
                                  <a:moveTo>
                                    <a:pt x="785" y="404"/>
                                  </a:moveTo>
                                  <a:cubicBezTo>
                                    <a:pt x="785" y="405"/>
                                    <a:pt x="785" y="406"/>
                                    <a:pt x="785" y="407"/>
                                  </a:cubicBezTo>
                                  <a:cubicBezTo>
                                    <a:pt x="787" y="407"/>
                                    <a:pt x="789" y="406"/>
                                    <a:pt x="791" y="406"/>
                                  </a:cubicBezTo>
                                  <a:cubicBezTo>
                                    <a:pt x="791" y="405"/>
                                    <a:pt x="791" y="405"/>
                                    <a:pt x="791" y="404"/>
                                  </a:cubicBezTo>
                                  <a:cubicBezTo>
                                    <a:pt x="791" y="390"/>
                                    <a:pt x="786" y="378"/>
                                    <a:pt x="777" y="369"/>
                                  </a:cubicBezTo>
                                  <a:cubicBezTo>
                                    <a:pt x="768" y="360"/>
                                    <a:pt x="755" y="354"/>
                                    <a:pt x="742" y="354"/>
                                  </a:cubicBezTo>
                                  <a:cubicBezTo>
                                    <a:pt x="728" y="354"/>
                                    <a:pt x="716" y="360"/>
                                    <a:pt x="707" y="369"/>
                                  </a:cubicBezTo>
                                  <a:cubicBezTo>
                                    <a:pt x="698" y="378"/>
                                    <a:pt x="692" y="390"/>
                                    <a:pt x="692" y="404"/>
                                  </a:cubicBezTo>
                                  <a:cubicBezTo>
                                    <a:pt x="692" y="405"/>
                                    <a:pt x="692" y="405"/>
                                    <a:pt x="692" y="405"/>
                                  </a:cubicBezTo>
                                  <a:cubicBezTo>
                                    <a:pt x="694" y="406"/>
                                    <a:pt x="696" y="407"/>
                                    <a:pt x="698" y="407"/>
                                  </a:cubicBezTo>
                                  <a:cubicBezTo>
                                    <a:pt x="698" y="406"/>
                                    <a:pt x="698" y="405"/>
                                    <a:pt x="698" y="404"/>
                                  </a:cubicBezTo>
                                  <a:cubicBezTo>
                                    <a:pt x="698" y="380"/>
                                    <a:pt x="718" y="361"/>
                                    <a:pt x="742" y="361"/>
                                  </a:cubicBezTo>
                                  <a:cubicBezTo>
                                    <a:pt x="766" y="361"/>
                                    <a:pt x="785" y="380"/>
                                    <a:pt x="785" y="404"/>
                                  </a:cubicBezTo>
                                  <a:close/>
                                  <a:moveTo>
                                    <a:pt x="777" y="404"/>
                                  </a:moveTo>
                                  <a:cubicBezTo>
                                    <a:pt x="777" y="407"/>
                                    <a:pt x="777" y="409"/>
                                    <a:pt x="777" y="411"/>
                                  </a:cubicBezTo>
                                  <a:cubicBezTo>
                                    <a:pt x="779" y="410"/>
                                    <a:pt x="781" y="409"/>
                                    <a:pt x="783" y="408"/>
                                  </a:cubicBezTo>
                                  <a:cubicBezTo>
                                    <a:pt x="784" y="407"/>
                                    <a:pt x="784" y="405"/>
                                    <a:pt x="784" y="404"/>
                                  </a:cubicBezTo>
                                  <a:cubicBezTo>
                                    <a:pt x="784" y="392"/>
                                    <a:pt x="779" y="382"/>
                                    <a:pt x="771" y="374"/>
                                  </a:cubicBezTo>
                                  <a:cubicBezTo>
                                    <a:pt x="764" y="367"/>
                                    <a:pt x="753" y="362"/>
                                    <a:pt x="742" y="362"/>
                                  </a:cubicBezTo>
                                  <a:cubicBezTo>
                                    <a:pt x="730" y="362"/>
                                    <a:pt x="720" y="367"/>
                                    <a:pt x="712" y="374"/>
                                  </a:cubicBezTo>
                                  <a:cubicBezTo>
                                    <a:pt x="704" y="382"/>
                                    <a:pt x="700" y="392"/>
                                    <a:pt x="700" y="404"/>
                                  </a:cubicBezTo>
                                  <a:cubicBezTo>
                                    <a:pt x="700" y="405"/>
                                    <a:pt x="700" y="407"/>
                                    <a:pt x="700" y="408"/>
                                  </a:cubicBezTo>
                                  <a:cubicBezTo>
                                    <a:pt x="702" y="409"/>
                                    <a:pt x="704" y="410"/>
                                    <a:pt x="707" y="411"/>
                                  </a:cubicBezTo>
                                  <a:cubicBezTo>
                                    <a:pt x="706" y="409"/>
                                    <a:pt x="706" y="406"/>
                                    <a:pt x="706" y="404"/>
                                  </a:cubicBezTo>
                                  <a:cubicBezTo>
                                    <a:pt x="706" y="384"/>
                                    <a:pt x="722" y="368"/>
                                    <a:pt x="742" y="368"/>
                                  </a:cubicBezTo>
                                  <a:cubicBezTo>
                                    <a:pt x="761" y="368"/>
                                    <a:pt x="777" y="384"/>
                                    <a:pt x="777" y="404"/>
                                  </a:cubicBezTo>
                                  <a:close/>
                                  <a:moveTo>
                                    <a:pt x="770" y="404"/>
                                  </a:moveTo>
                                  <a:cubicBezTo>
                                    <a:pt x="770" y="407"/>
                                    <a:pt x="770" y="410"/>
                                    <a:pt x="769" y="412"/>
                                  </a:cubicBezTo>
                                  <a:cubicBezTo>
                                    <a:pt x="770" y="413"/>
                                    <a:pt x="771" y="414"/>
                                    <a:pt x="772" y="414"/>
                                  </a:cubicBezTo>
                                  <a:cubicBezTo>
                                    <a:pt x="773" y="414"/>
                                    <a:pt x="774" y="413"/>
                                    <a:pt x="775" y="412"/>
                                  </a:cubicBezTo>
                                  <a:cubicBezTo>
                                    <a:pt x="776" y="410"/>
                                    <a:pt x="776" y="407"/>
                                    <a:pt x="776" y="404"/>
                                  </a:cubicBezTo>
                                  <a:cubicBezTo>
                                    <a:pt x="776" y="395"/>
                                    <a:pt x="772" y="386"/>
                                    <a:pt x="766" y="380"/>
                                  </a:cubicBezTo>
                                  <a:cubicBezTo>
                                    <a:pt x="760" y="374"/>
                                    <a:pt x="751" y="370"/>
                                    <a:pt x="742" y="370"/>
                                  </a:cubicBezTo>
                                  <a:cubicBezTo>
                                    <a:pt x="732" y="370"/>
                                    <a:pt x="724" y="374"/>
                                    <a:pt x="717" y="380"/>
                                  </a:cubicBezTo>
                                  <a:cubicBezTo>
                                    <a:pt x="711" y="386"/>
                                    <a:pt x="707" y="395"/>
                                    <a:pt x="707" y="404"/>
                                  </a:cubicBezTo>
                                  <a:cubicBezTo>
                                    <a:pt x="707" y="407"/>
                                    <a:pt x="708" y="410"/>
                                    <a:pt x="708" y="412"/>
                                  </a:cubicBezTo>
                                  <a:cubicBezTo>
                                    <a:pt x="709" y="413"/>
                                    <a:pt x="710" y="414"/>
                                    <a:pt x="711" y="414"/>
                                  </a:cubicBezTo>
                                  <a:cubicBezTo>
                                    <a:pt x="712" y="414"/>
                                    <a:pt x="713" y="413"/>
                                    <a:pt x="714" y="412"/>
                                  </a:cubicBezTo>
                                  <a:cubicBezTo>
                                    <a:pt x="713" y="410"/>
                                    <a:pt x="713" y="407"/>
                                    <a:pt x="713" y="404"/>
                                  </a:cubicBezTo>
                                  <a:cubicBezTo>
                                    <a:pt x="713" y="388"/>
                                    <a:pt x="726" y="375"/>
                                    <a:pt x="742" y="375"/>
                                  </a:cubicBezTo>
                                  <a:cubicBezTo>
                                    <a:pt x="758" y="375"/>
                                    <a:pt x="770" y="388"/>
                                    <a:pt x="770" y="404"/>
                                  </a:cubicBezTo>
                                  <a:close/>
                                  <a:moveTo>
                                    <a:pt x="763" y="404"/>
                                  </a:moveTo>
                                  <a:cubicBezTo>
                                    <a:pt x="763" y="406"/>
                                    <a:pt x="763" y="407"/>
                                    <a:pt x="762" y="409"/>
                                  </a:cubicBezTo>
                                  <a:cubicBezTo>
                                    <a:pt x="764" y="409"/>
                                    <a:pt x="766" y="410"/>
                                    <a:pt x="768" y="411"/>
                                  </a:cubicBezTo>
                                  <a:cubicBezTo>
                                    <a:pt x="769" y="409"/>
                                    <a:pt x="769" y="407"/>
                                    <a:pt x="769" y="404"/>
                                  </a:cubicBezTo>
                                  <a:cubicBezTo>
                                    <a:pt x="769" y="397"/>
                                    <a:pt x="766" y="390"/>
                                    <a:pt x="761" y="385"/>
                                  </a:cubicBezTo>
                                  <a:cubicBezTo>
                                    <a:pt x="756" y="380"/>
                                    <a:pt x="749" y="377"/>
                                    <a:pt x="742" y="377"/>
                                  </a:cubicBezTo>
                                  <a:cubicBezTo>
                                    <a:pt x="734" y="377"/>
                                    <a:pt x="727" y="380"/>
                                    <a:pt x="722" y="385"/>
                                  </a:cubicBezTo>
                                  <a:cubicBezTo>
                                    <a:pt x="718" y="390"/>
                                    <a:pt x="714" y="397"/>
                                    <a:pt x="714" y="404"/>
                                  </a:cubicBezTo>
                                  <a:cubicBezTo>
                                    <a:pt x="714" y="407"/>
                                    <a:pt x="715" y="409"/>
                                    <a:pt x="715" y="411"/>
                                  </a:cubicBezTo>
                                  <a:cubicBezTo>
                                    <a:pt x="717" y="410"/>
                                    <a:pt x="719" y="409"/>
                                    <a:pt x="721" y="409"/>
                                  </a:cubicBezTo>
                                  <a:cubicBezTo>
                                    <a:pt x="721" y="407"/>
                                    <a:pt x="721" y="406"/>
                                    <a:pt x="721" y="404"/>
                                  </a:cubicBezTo>
                                  <a:cubicBezTo>
                                    <a:pt x="721" y="392"/>
                                    <a:pt x="730" y="383"/>
                                    <a:pt x="742" y="383"/>
                                  </a:cubicBezTo>
                                  <a:cubicBezTo>
                                    <a:pt x="753" y="383"/>
                                    <a:pt x="763" y="392"/>
                                    <a:pt x="763" y="404"/>
                                  </a:cubicBezTo>
                                  <a:close/>
                                  <a:moveTo>
                                    <a:pt x="755" y="404"/>
                                  </a:moveTo>
                                  <a:cubicBezTo>
                                    <a:pt x="755" y="405"/>
                                    <a:pt x="755" y="405"/>
                                    <a:pt x="755" y="406"/>
                                  </a:cubicBezTo>
                                  <a:cubicBezTo>
                                    <a:pt x="757" y="407"/>
                                    <a:pt x="759" y="407"/>
                                    <a:pt x="761" y="408"/>
                                  </a:cubicBezTo>
                                  <a:cubicBezTo>
                                    <a:pt x="761" y="407"/>
                                    <a:pt x="761" y="405"/>
                                    <a:pt x="761" y="404"/>
                                  </a:cubicBezTo>
                                  <a:cubicBezTo>
                                    <a:pt x="761" y="399"/>
                                    <a:pt x="759" y="394"/>
                                    <a:pt x="755" y="390"/>
                                  </a:cubicBezTo>
                                  <a:cubicBezTo>
                                    <a:pt x="752" y="387"/>
                                    <a:pt x="747" y="385"/>
                                    <a:pt x="742" y="385"/>
                                  </a:cubicBezTo>
                                  <a:cubicBezTo>
                                    <a:pt x="736" y="385"/>
                                    <a:pt x="731" y="387"/>
                                    <a:pt x="728" y="390"/>
                                  </a:cubicBezTo>
                                  <a:cubicBezTo>
                                    <a:pt x="724" y="394"/>
                                    <a:pt x="722" y="399"/>
                                    <a:pt x="722" y="404"/>
                                  </a:cubicBezTo>
                                  <a:cubicBezTo>
                                    <a:pt x="722" y="405"/>
                                    <a:pt x="722" y="407"/>
                                    <a:pt x="723" y="408"/>
                                  </a:cubicBezTo>
                                  <a:cubicBezTo>
                                    <a:pt x="724" y="407"/>
                                    <a:pt x="726" y="407"/>
                                    <a:pt x="728" y="406"/>
                                  </a:cubicBezTo>
                                  <a:cubicBezTo>
                                    <a:pt x="728" y="405"/>
                                    <a:pt x="728" y="405"/>
                                    <a:pt x="728" y="404"/>
                                  </a:cubicBezTo>
                                  <a:cubicBezTo>
                                    <a:pt x="728" y="397"/>
                                    <a:pt x="734" y="390"/>
                                    <a:pt x="742" y="390"/>
                                  </a:cubicBezTo>
                                  <a:cubicBezTo>
                                    <a:pt x="749" y="390"/>
                                    <a:pt x="755" y="397"/>
                                    <a:pt x="755" y="404"/>
                                  </a:cubicBezTo>
                                  <a:close/>
                                  <a:moveTo>
                                    <a:pt x="748" y="404"/>
                                  </a:moveTo>
                                  <a:cubicBezTo>
                                    <a:pt x="748" y="404"/>
                                    <a:pt x="748" y="404"/>
                                    <a:pt x="748" y="405"/>
                                  </a:cubicBezTo>
                                  <a:cubicBezTo>
                                    <a:pt x="750" y="405"/>
                                    <a:pt x="752" y="405"/>
                                    <a:pt x="754" y="406"/>
                                  </a:cubicBezTo>
                                  <a:cubicBezTo>
                                    <a:pt x="754" y="405"/>
                                    <a:pt x="754" y="405"/>
                                    <a:pt x="754" y="404"/>
                                  </a:cubicBezTo>
                                  <a:cubicBezTo>
                                    <a:pt x="754" y="397"/>
                                    <a:pt x="748" y="392"/>
                                    <a:pt x="742" y="392"/>
                                  </a:cubicBezTo>
                                  <a:cubicBezTo>
                                    <a:pt x="735" y="392"/>
                                    <a:pt x="730" y="397"/>
                                    <a:pt x="730" y="404"/>
                                  </a:cubicBezTo>
                                  <a:cubicBezTo>
                                    <a:pt x="730" y="405"/>
                                    <a:pt x="730" y="405"/>
                                    <a:pt x="730" y="406"/>
                                  </a:cubicBezTo>
                                  <a:cubicBezTo>
                                    <a:pt x="732" y="405"/>
                                    <a:pt x="733" y="405"/>
                                    <a:pt x="735" y="405"/>
                                  </a:cubicBezTo>
                                  <a:cubicBezTo>
                                    <a:pt x="735" y="404"/>
                                    <a:pt x="735" y="404"/>
                                    <a:pt x="735" y="404"/>
                                  </a:cubicBezTo>
                                  <a:cubicBezTo>
                                    <a:pt x="735" y="400"/>
                                    <a:pt x="738" y="397"/>
                                    <a:pt x="742" y="397"/>
                                  </a:cubicBezTo>
                                  <a:cubicBezTo>
                                    <a:pt x="745" y="397"/>
                                    <a:pt x="748" y="400"/>
                                    <a:pt x="748" y="404"/>
                                  </a:cubicBezTo>
                                  <a:close/>
                                  <a:moveTo>
                                    <a:pt x="742" y="399"/>
                                  </a:moveTo>
                                  <a:cubicBezTo>
                                    <a:pt x="739" y="399"/>
                                    <a:pt x="737" y="401"/>
                                    <a:pt x="737" y="404"/>
                                  </a:cubicBezTo>
                                  <a:cubicBezTo>
                                    <a:pt x="737" y="404"/>
                                    <a:pt x="737" y="404"/>
                                    <a:pt x="737" y="404"/>
                                  </a:cubicBezTo>
                                  <a:cubicBezTo>
                                    <a:pt x="738" y="404"/>
                                    <a:pt x="740" y="404"/>
                                    <a:pt x="742" y="404"/>
                                  </a:cubicBezTo>
                                  <a:cubicBezTo>
                                    <a:pt x="743" y="404"/>
                                    <a:pt x="745" y="404"/>
                                    <a:pt x="747" y="404"/>
                                  </a:cubicBezTo>
                                  <a:cubicBezTo>
                                    <a:pt x="747" y="404"/>
                                    <a:pt x="747" y="404"/>
                                    <a:pt x="747" y="404"/>
                                  </a:cubicBezTo>
                                  <a:cubicBezTo>
                                    <a:pt x="747" y="401"/>
                                    <a:pt x="745" y="399"/>
                                    <a:pt x="742" y="399"/>
                                  </a:cubicBezTo>
                                  <a:close/>
                                  <a:moveTo>
                                    <a:pt x="697" y="431"/>
                                  </a:moveTo>
                                  <a:cubicBezTo>
                                    <a:pt x="697" y="430"/>
                                    <a:pt x="698" y="428"/>
                                    <a:pt x="699" y="427"/>
                                  </a:cubicBezTo>
                                  <a:cubicBezTo>
                                    <a:pt x="694" y="423"/>
                                    <a:pt x="688" y="421"/>
                                    <a:pt x="681" y="421"/>
                                  </a:cubicBezTo>
                                  <a:cubicBezTo>
                                    <a:pt x="674" y="421"/>
                                    <a:pt x="668" y="423"/>
                                    <a:pt x="663" y="426"/>
                                  </a:cubicBezTo>
                                  <a:cubicBezTo>
                                    <a:pt x="664" y="428"/>
                                    <a:pt x="665" y="429"/>
                                    <a:pt x="666" y="431"/>
                                  </a:cubicBezTo>
                                  <a:cubicBezTo>
                                    <a:pt x="670" y="428"/>
                                    <a:pt x="675" y="427"/>
                                    <a:pt x="681" y="427"/>
                                  </a:cubicBezTo>
                                  <a:cubicBezTo>
                                    <a:pt x="687" y="427"/>
                                    <a:pt x="692" y="428"/>
                                    <a:pt x="697" y="431"/>
                                  </a:cubicBezTo>
                                  <a:close/>
                                  <a:moveTo>
                                    <a:pt x="681" y="428"/>
                                  </a:moveTo>
                                  <a:cubicBezTo>
                                    <a:pt x="676" y="428"/>
                                    <a:pt x="671" y="430"/>
                                    <a:pt x="666" y="432"/>
                                  </a:cubicBezTo>
                                  <a:cubicBezTo>
                                    <a:pt x="667" y="434"/>
                                    <a:pt x="668" y="436"/>
                                    <a:pt x="669" y="438"/>
                                  </a:cubicBezTo>
                                  <a:cubicBezTo>
                                    <a:pt x="672" y="436"/>
                                    <a:pt x="676" y="434"/>
                                    <a:pt x="681" y="434"/>
                                  </a:cubicBezTo>
                                  <a:cubicBezTo>
                                    <a:pt x="686" y="434"/>
                                    <a:pt x="690" y="436"/>
                                    <a:pt x="693" y="438"/>
                                  </a:cubicBezTo>
                                  <a:cubicBezTo>
                                    <a:pt x="694" y="436"/>
                                    <a:pt x="695" y="435"/>
                                    <a:pt x="696" y="433"/>
                                  </a:cubicBezTo>
                                  <a:cubicBezTo>
                                    <a:pt x="691" y="430"/>
                                    <a:pt x="686" y="428"/>
                                    <a:pt x="681" y="428"/>
                                  </a:cubicBezTo>
                                  <a:close/>
                                  <a:moveTo>
                                    <a:pt x="700" y="425"/>
                                  </a:moveTo>
                                  <a:cubicBezTo>
                                    <a:pt x="701" y="424"/>
                                    <a:pt x="703" y="422"/>
                                    <a:pt x="704" y="421"/>
                                  </a:cubicBezTo>
                                  <a:cubicBezTo>
                                    <a:pt x="697" y="416"/>
                                    <a:pt x="689" y="413"/>
                                    <a:pt x="681" y="413"/>
                                  </a:cubicBezTo>
                                  <a:cubicBezTo>
                                    <a:pt x="672" y="413"/>
                                    <a:pt x="665" y="416"/>
                                    <a:pt x="658" y="420"/>
                                  </a:cubicBezTo>
                                  <a:cubicBezTo>
                                    <a:pt x="659" y="422"/>
                                    <a:pt x="661" y="423"/>
                                    <a:pt x="662" y="425"/>
                                  </a:cubicBezTo>
                                  <a:cubicBezTo>
                                    <a:pt x="667" y="422"/>
                                    <a:pt x="674" y="420"/>
                                    <a:pt x="681" y="420"/>
                                  </a:cubicBezTo>
                                  <a:cubicBezTo>
                                    <a:pt x="688" y="420"/>
                                    <a:pt x="695" y="422"/>
                                    <a:pt x="700" y="425"/>
                                  </a:cubicBezTo>
                                  <a:close/>
                                  <a:moveTo>
                                    <a:pt x="705" y="419"/>
                                  </a:moveTo>
                                  <a:cubicBezTo>
                                    <a:pt x="707" y="418"/>
                                    <a:pt x="708" y="417"/>
                                    <a:pt x="710" y="415"/>
                                  </a:cubicBezTo>
                                  <a:cubicBezTo>
                                    <a:pt x="702" y="409"/>
                                    <a:pt x="692" y="406"/>
                                    <a:pt x="681" y="406"/>
                                  </a:cubicBezTo>
                                  <a:cubicBezTo>
                                    <a:pt x="670" y="406"/>
                                    <a:pt x="660" y="409"/>
                                    <a:pt x="652" y="415"/>
                                  </a:cubicBezTo>
                                  <a:cubicBezTo>
                                    <a:pt x="654" y="416"/>
                                    <a:pt x="655" y="418"/>
                                    <a:pt x="657" y="419"/>
                                  </a:cubicBezTo>
                                  <a:cubicBezTo>
                                    <a:pt x="664" y="415"/>
                                    <a:pt x="672" y="412"/>
                                    <a:pt x="681" y="412"/>
                                  </a:cubicBezTo>
                                  <a:cubicBezTo>
                                    <a:pt x="690" y="412"/>
                                    <a:pt x="698" y="415"/>
                                    <a:pt x="705" y="419"/>
                                  </a:cubicBezTo>
                                  <a:close/>
                                  <a:moveTo>
                                    <a:pt x="650" y="404"/>
                                  </a:moveTo>
                                  <a:cubicBezTo>
                                    <a:pt x="650" y="407"/>
                                    <a:pt x="649" y="410"/>
                                    <a:pt x="648" y="412"/>
                                  </a:cubicBezTo>
                                  <a:cubicBezTo>
                                    <a:pt x="649" y="413"/>
                                    <a:pt x="650" y="413"/>
                                    <a:pt x="651" y="414"/>
                                  </a:cubicBezTo>
                                  <a:cubicBezTo>
                                    <a:pt x="652" y="413"/>
                                    <a:pt x="653" y="412"/>
                                    <a:pt x="654" y="412"/>
                                  </a:cubicBezTo>
                                  <a:cubicBezTo>
                                    <a:pt x="655" y="409"/>
                                    <a:pt x="655" y="407"/>
                                    <a:pt x="655" y="404"/>
                                  </a:cubicBezTo>
                                  <a:cubicBezTo>
                                    <a:pt x="655" y="395"/>
                                    <a:pt x="651" y="386"/>
                                    <a:pt x="645" y="380"/>
                                  </a:cubicBezTo>
                                  <a:cubicBezTo>
                                    <a:pt x="639" y="374"/>
                                    <a:pt x="630" y="370"/>
                                    <a:pt x="621" y="370"/>
                                  </a:cubicBezTo>
                                  <a:cubicBezTo>
                                    <a:pt x="611" y="370"/>
                                    <a:pt x="603" y="374"/>
                                    <a:pt x="597" y="380"/>
                                  </a:cubicBezTo>
                                  <a:cubicBezTo>
                                    <a:pt x="590" y="386"/>
                                    <a:pt x="587" y="395"/>
                                    <a:pt x="587" y="404"/>
                                  </a:cubicBezTo>
                                  <a:cubicBezTo>
                                    <a:pt x="587" y="407"/>
                                    <a:pt x="587" y="410"/>
                                    <a:pt x="588" y="412"/>
                                  </a:cubicBezTo>
                                  <a:cubicBezTo>
                                    <a:pt x="589" y="413"/>
                                    <a:pt x="589" y="414"/>
                                    <a:pt x="590" y="414"/>
                                  </a:cubicBezTo>
                                  <a:cubicBezTo>
                                    <a:pt x="591" y="414"/>
                                    <a:pt x="592" y="413"/>
                                    <a:pt x="593" y="412"/>
                                  </a:cubicBezTo>
                                  <a:cubicBezTo>
                                    <a:pt x="592" y="410"/>
                                    <a:pt x="592" y="407"/>
                                    <a:pt x="592" y="404"/>
                                  </a:cubicBezTo>
                                  <a:cubicBezTo>
                                    <a:pt x="592" y="388"/>
                                    <a:pt x="605" y="375"/>
                                    <a:pt x="621" y="375"/>
                                  </a:cubicBezTo>
                                  <a:cubicBezTo>
                                    <a:pt x="637" y="375"/>
                                    <a:pt x="650" y="388"/>
                                    <a:pt x="650" y="404"/>
                                  </a:cubicBezTo>
                                  <a:close/>
                                  <a:moveTo>
                                    <a:pt x="642" y="404"/>
                                  </a:moveTo>
                                  <a:cubicBezTo>
                                    <a:pt x="642" y="406"/>
                                    <a:pt x="642" y="407"/>
                                    <a:pt x="641" y="409"/>
                                  </a:cubicBezTo>
                                  <a:cubicBezTo>
                                    <a:pt x="643" y="409"/>
                                    <a:pt x="645" y="410"/>
                                    <a:pt x="647" y="411"/>
                                  </a:cubicBezTo>
                                  <a:cubicBezTo>
                                    <a:pt x="648" y="409"/>
                                    <a:pt x="648" y="407"/>
                                    <a:pt x="648" y="404"/>
                                  </a:cubicBezTo>
                                  <a:cubicBezTo>
                                    <a:pt x="648" y="397"/>
                                    <a:pt x="645" y="390"/>
                                    <a:pt x="640" y="385"/>
                                  </a:cubicBezTo>
                                  <a:cubicBezTo>
                                    <a:pt x="635" y="380"/>
                                    <a:pt x="628" y="377"/>
                                    <a:pt x="621" y="377"/>
                                  </a:cubicBezTo>
                                  <a:cubicBezTo>
                                    <a:pt x="613" y="377"/>
                                    <a:pt x="607" y="380"/>
                                    <a:pt x="602" y="385"/>
                                  </a:cubicBezTo>
                                  <a:cubicBezTo>
                                    <a:pt x="597" y="390"/>
                                    <a:pt x="594" y="397"/>
                                    <a:pt x="594" y="404"/>
                                  </a:cubicBezTo>
                                  <a:cubicBezTo>
                                    <a:pt x="594" y="407"/>
                                    <a:pt x="594" y="409"/>
                                    <a:pt x="595" y="411"/>
                                  </a:cubicBezTo>
                                  <a:cubicBezTo>
                                    <a:pt x="596" y="410"/>
                                    <a:pt x="598" y="409"/>
                                    <a:pt x="600" y="409"/>
                                  </a:cubicBezTo>
                                  <a:cubicBezTo>
                                    <a:pt x="600" y="407"/>
                                    <a:pt x="600" y="406"/>
                                    <a:pt x="600" y="404"/>
                                  </a:cubicBezTo>
                                  <a:cubicBezTo>
                                    <a:pt x="600" y="392"/>
                                    <a:pt x="609" y="383"/>
                                    <a:pt x="621" y="383"/>
                                  </a:cubicBezTo>
                                  <a:cubicBezTo>
                                    <a:pt x="632" y="383"/>
                                    <a:pt x="642" y="392"/>
                                    <a:pt x="642" y="404"/>
                                  </a:cubicBezTo>
                                  <a:close/>
                                  <a:moveTo>
                                    <a:pt x="634" y="404"/>
                                  </a:moveTo>
                                  <a:cubicBezTo>
                                    <a:pt x="634" y="405"/>
                                    <a:pt x="634" y="405"/>
                                    <a:pt x="634" y="406"/>
                                  </a:cubicBezTo>
                                  <a:cubicBezTo>
                                    <a:pt x="636" y="407"/>
                                    <a:pt x="638" y="407"/>
                                    <a:pt x="640" y="408"/>
                                  </a:cubicBezTo>
                                  <a:cubicBezTo>
                                    <a:pt x="640" y="407"/>
                                    <a:pt x="640" y="405"/>
                                    <a:pt x="640" y="404"/>
                                  </a:cubicBezTo>
                                  <a:cubicBezTo>
                                    <a:pt x="640" y="399"/>
                                    <a:pt x="638" y="394"/>
                                    <a:pt x="635" y="390"/>
                                  </a:cubicBezTo>
                                  <a:cubicBezTo>
                                    <a:pt x="631" y="387"/>
                                    <a:pt x="626" y="385"/>
                                    <a:pt x="621" y="385"/>
                                  </a:cubicBezTo>
                                  <a:cubicBezTo>
                                    <a:pt x="615" y="385"/>
                                    <a:pt x="611" y="387"/>
                                    <a:pt x="607" y="390"/>
                                  </a:cubicBezTo>
                                  <a:cubicBezTo>
                                    <a:pt x="603" y="394"/>
                                    <a:pt x="601" y="399"/>
                                    <a:pt x="601" y="404"/>
                                  </a:cubicBezTo>
                                  <a:cubicBezTo>
                                    <a:pt x="601" y="405"/>
                                    <a:pt x="601" y="407"/>
                                    <a:pt x="602" y="408"/>
                                  </a:cubicBezTo>
                                  <a:cubicBezTo>
                                    <a:pt x="604" y="407"/>
                                    <a:pt x="605" y="407"/>
                                    <a:pt x="607" y="406"/>
                                  </a:cubicBezTo>
                                  <a:cubicBezTo>
                                    <a:pt x="607" y="405"/>
                                    <a:pt x="607" y="405"/>
                                    <a:pt x="607" y="404"/>
                                  </a:cubicBezTo>
                                  <a:cubicBezTo>
                                    <a:pt x="607" y="397"/>
                                    <a:pt x="613" y="390"/>
                                    <a:pt x="621" y="390"/>
                                  </a:cubicBezTo>
                                  <a:cubicBezTo>
                                    <a:pt x="628" y="390"/>
                                    <a:pt x="634" y="397"/>
                                    <a:pt x="634" y="404"/>
                                  </a:cubicBezTo>
                                  <a:close/>
                                  <a:moveTo>
                                    <a:pt x="628" y="404"/>
                                  </a:moveTo>
                                  <a:cubicBezTo>
                                    <a:pt x="628" y="404"/>
                                    <a:pt x="627" y="404"/>
                                    <a:pt x="627" y="405"/>
                                  </a:cubicBezTo>
                                  <a:cubicBezTo>
                                    <a:pt x="629" y="405"/>
                                    <a:pt x="631" y="405"/>
                                    <a:pt x="633" y="406"/>
                                  </a:cubicBezTo>
                                  <a:cubicBezTo>
                                    <a:pt x="633" y="405"/>
                                    <a:pt x="633" y="405"/>
                                    <a:pt x="633" y="404"/>
                                  </a:cubicBezTo>
                                  <a:cubicBezTo>
                                    <a:pt x="633" y="397"/>
                                    <a:pt x="627" y="392"/>
                                    <a:pt x="621" y="392"/>
                                  </a:cubicBezTo>
                                  <a:cubicBezTo>
                                    <a:pt x="614" y="392"/>
                                    <a:pt x="609" y="397"/>
                                    <a:pt x="609" y="404"/>
                                  </a:cubicBezTo>
                                  <a:cubicBezTo>
                                    <a:pt x="609" y="405"/>
                                    <a:pt x="609" y="405"/>
                                    <a:pt x="609" y="406"/>
                                  </a:cubicBezTo>
                                  <a:cubicBezTo>
                                    <a:pt x="611" y="405"/>
                                    <a:pt x="612" y="405"/>
                                    <a:pt x="614" y="405"/>
                                  </a:cubicBezTo>
                                  <a:cubicBezTo>
                                    <a:pt x="614" y="404"/>
                                    <a:pt x="614" y="404"/>
                                    <a:pt x="614" y="404"/>
                                  </a:cubicBezTo>
                                  <a:cubicBezTo>
                                    <a:pt x="614" y="400"/>
                                    <a:pt x="617" y="397"/>
                                    <a:pt x="621" y="397"/>
                                  </a:cubicBezTo>
                                  <a:cubicBezTo>
                                    <a:pt x="625" y="397"/>
                                    <a:pt x="628" y="400"/>
                                    <a:pt x="628" y="404"/>
                                  </a:cubicBezTo>
                                  <a:close/>
                                  <a:moveTo>
                                    <a:pt x="621" y="399"/>
                                  </a:moveTo>
                                  <a:cubicBezTo>
                                    <a:pt x="618" y="399"/>
                                    <a:pt x="616" y="401"/>
                                    <a:pt x="616" y="404"/>
                                  </a:cubicBezTo>
                                  <a:cubicBezTo>
                                    <a:pt x="616" y="404"/>
                                    <a:pt x="616" y="404"/>
                                    <a:pt x="616" y="404"/>
                                  </a:cubicBezTo>
                                  <a:cubicBezTo>
                                    <a:pt x="617" y="404"/>
                                    <a:pt x="619" y="404"/>
                                    <a:pt x="621" y="404"/>
                                  </a:cubicBezTo>
                                  <a:cubicBezTo>
                                    <a:pt x="623" y="404"/>
                                    <a:pt x="624" y="404"/>
                                    <a:pt x="626" y="404"/>
                                  </a:cubicBezTo>
                                  <a:cubicBezTo>
                                    <a:pt x="626" y="404"/>
                                    <a:pt x="626" y="404"/>
                                    <a:pt x="626" y="404"/>
                                  </a:cubicBezTo>
                                  <a:cubicBezTo>
                                    <a:pt x="626" y="401"/>
                                    <a:pt x="624" y="399"/>
                                    <a:pt x="621" y="399"/>
                                  </a:cubicBezTo>
                                  <a:close/>
                                  <a:moveTo>
                                    <a:pt x="576" y="431"/>
                                  </a:moveTo>
                                  <a:cubicBezTo>
                                    <a:pt x="577" y="430"/>
                                    <a:pt x="577" y="428"/>
                                    <a:pt x="578" y="427"/>
                                  </a:cubicBezTo>
                                  <a:cubicBezTo>
                                    <a:pt x="573" y="423"/>
                                    <a:pt x="567" y="421"/>
                                    <a:pt x="560" y="421"/>
                                  </a:cubicBezTo>
                                  <a:cubicBezTo>
                                    <a:pt x="553" y="421"/>
                                    <a:pt x="547" y="423"/>
                                    <a:pt x="541" y="427"/>
                                  </a:cubicBezTo>
                                  <a:cubicBezTo>
                                    <a:pt x="542" y="428"/>
                                    <a:pt x="543" y="430"/>
                                    <a:pt x="544" y="431"/>
                                  </a:cubicBezTo>
                                  <a:cubicBezTo>
                                    <a:pt x="549" y="428"/>
                                    <a:pt x="554" y="427"/>
                                    <a:pt x="560" y="427"/>
                                  </a:cubicBezTo>
                                  <a:cubicBezTo>
                                    <a:pt x="566" y="427"/>
                                    <a:pt x="571" y="428"/>
                                    <a:pt x="576" y="431"/>
                                  </a:cubicBezTo>
                                  <a:close/>
                                  <a:moveTo>
                                    <a:pt x="560" y="428"/>
                                  </a:moveTo>
                                  <a:cubicBezTo>
                                    <a:pt x="554" y="428"/>
                                    <a:pt x="549" y="430"/>
                                    <a:pt x="545" y="433"/>
                                  </a:cubicBezTo>
                                  <a:cubicBezTo>
                                    <a:pt x="546" y="435"/>
                                    <a:pt x="546" y="437"/>
                                    <a:pt x="547" y="439"/>
                                  </a:cubicBezTo>
                                  <a:cubicBezTo>
                                    <a:pt x="551" y="436"/>
                                    <a:pt x="555" y="434"/>
                                    <a:pt x="560" y="434"/>
                                  </a:cubicBezTo>
                                  <a:cubicBezTo>
                                    <a:pt x="565" y="434"/>
                                    <a:pt x="569" y="436"/>
                                    <a:pt x="572" y="438"/>
                                  </a:cubicBezTo>
                                  <a:cubicBezTo>
                                    <a:pt x="573" y="436"/>
                                    <a:pt x="574" y="435"/>
                                    <a:pt x="575" y="433"/>
                                  </a:cubicBezTo>
                                  <a:cubicBezTo>
                                    <a:pt x="571" y="430"/>
                                    <a:pt x="565" y="428"/>
                                    <a:pt x="560" y="428"/>
                                  </a:cubicBezTo>
                                  <a:close/>
                                  <a:moveTo>
                                    <a:pt x="579" y="425"/>
                                  </a:moveTo>
                                  <a:cubicBezTo>
                                    <a:pt x="581" y="424"/>
                                    <a:pt x="582" y="422"/>
                                    <a:pt x="583" y="421"/>
                                  </a:cubicBezTo>
                                  <a:cubicBezTo>
                                    <a:pt x="577" y="416"/>
                                    <a:pt x="569" y="413"/>
                                    <a:pt x="560" y="413"/>
                                  </a:cubicBezTo>
                                  <a:cubicBezTo>
                                    <a:pt x="551" y="413"/>
                                    <a:pt x="543" y="416"/>
                                    <a:pt x="536" y="421"/>
                                  </a:cubicBezTo>
                                  <a:cubicBezTo>
                                    <a:pt x="538" y="422"/>
                                    <a:pt x="539" y="424"/>
                                    <a:pt x="540" y="426"/>
                                  </a:cubicBezTo>
                                  <a:cubicBezTo>
                                    <a:pt x="546" y="422"/>
                                    <a:pt x="553" y="420"/>
                                    <a:pt x="560" y="420"/>
                                  </a:cubicBezTo>
                                  <a:cubicBezTo>
                                    <a:pt x="567" y="420"/>
                                    <a:pt x="574" y="422"/>
                                    <a:pt x="579" y="425"/>
                                  </a:cubicBezTo>
                                  <a:close/>
                                  <a:moveTo>
                                    <a:pt x="584" y="419"/>
                                  </a:moveTo>
                                  <a:cubicBezTo>
                                    <a:pt x="586" y="418"/>
                                    <a:pt x="587" y="417"/>
                                    <a:pt x="589" y="415"/>
                                  </a:cubicBezTo>
                                  <a:cubicBezTo>
                                    <a:pt x="581" y="409"/>
                                    <a:pt x="571" y="406"/>
                                    <a:pt x="560" y="406"/>
                                  </a:cubicBezTo>
                                  <a:cubicBezTo>
                                    <a:pt x="549" y="406"/>
                                    <a:pt x="539" y="409"/>
                                    <a:pt x="531" y="415"/>
                                  </a:cubicBezTo>
                                  <a:cubicBezTo>
                                    <a:pt x="532" y="417"/>
                                    <a:pt x="534" y="418"/>
                                    <a:pt x="535" y="420"/>
                                  </a:cubicBezTo>
                                  <a:cubicBezTo>
                                    <a:pt x="542" y="415"/>
                                    <a:pt x="551" y="412"/>
                                    <a:pt x="560" y="412"/>
                                  </a:cubicBezTo>
                                  <a:cubicBezTo>
                                    <a:pt x="569" y="412"/>
                                    <a:pt x="577" y="415"/>
                                    <a:pt x="584" y="419"/>
                                  </a:cubicBezTo>
                                  <a:close/>
                                  <a:moveTo>
                                    <a:pt x="527" y="404"/>
                                  </a:moveTo>
                                  <a:cubicBezTo>
                                    <a:pt x="527" y="407"/>
                                    <a:pt x="527" y="410"/>
                                    <a:pt x="526" y="412"/>
                                  </a:cubicBezTo>
                                  <a:cubicBezTo>
                                    <a:pt x="527" y="413"/>
                                    <a:pt x="528" y="414"/>
                                    <a:pt x="529" y="414"/>
                                  </a:cubicBezTo>
                                  <a:cubicBezTo>
                                    <a:pt x="530" y="414"/>
                                    <a:pt x="531" y="413"/>
                                    <a:pt x="532" y="413"/>
                                  </a:cubicBezTo>
                                  <a:cubicBezTo>
                                    <a:pt x="532" y="410"/>
                                    <a:pt x="533" y="407"/>
                                    <a:pt x="533" y="404"/>
                                  </a:cubicBezTo>
                                  <a:cubicBezTo>
                                    <a:pt x="533" y="395"/>
                                    <a:pt x="529" y="386"/>
                                    <a:pt x="523" y="380"/>
                                  </a:cubicBezTo>
                                  <a:cubicBezTo>
                                    <a:pt x="517" y="374"/>
                                    <a:pt x="508" y="370"/>
                                    <a:pt x="499" y="370"/>
                                  </a:cubicBezTo>
                                  <a:cubicBezTo>
                                    <a:pt x="489" y="370"/>
                                    <a:pt x="481" y="374"/>
                                    <a:pt x="474" y="380"/>
                                  </a:cubicBezTo>
                                  <a:cubicBezTo>
                                    <a:pt x="468" y="386"/>
                                    <a:pt x="464" y="395"/>
                                    <a:pt x="464" y="404"/>
                                  </a:cubicBezTo>
                                  <a:cubicBezTo>
                                    <a:pt x="464" y="407"/>
                                    <a:pt x="465" y="410"/>
                                    <a:pt x="465" y="412"/>
                                  </a:cubicBezTo>
                                  <a:cubicBezTo>
                                    <a:pt x="466" y="413"/>
                                    <a:pt x="467" y="414"/>
                                    <a:pt x="468" y="414"/>
                                  </a:cubicBezTo>
                                  <a:cubicBezTo>
                                    <a:pt x="469" y="414"/>
                                    <a:pt x="470" y="413"/>
                                    <a:pt x="471" y="412"/>
                                  </a:cubicBezTo>
                                  <a:cubicBezTo>
                                    <a:pt x="470" y="410"/>
                                    <a:pt x="470" y="407"/>
                                    <a:pt x="470" y="404"/>
                                  </a:cubicBezTo>
                                  <a:cubicBezTo>
                                    <a:pt x="470" y="388"/>
                                    <a:pt x="483" y="375"/>
                                    <a:pt x="499" y="375"/>
                                  </a:cubicBezTo>
                                  <a:cubicBezTo>
                                    <a:pt x="515" y="375"/>
                                    <a:pt x="527" y="388"/>
                                    <a:pt x="527" y="404"/>
                                  </a:cubicBezTo>
                                  <a:close/>
                                  <a:moveTo>
                                    <a:pt x="520" y="404"/>
                                  </a:moveTo>
                                  <a:cubicBezTo>
                                    <a:pt x="520" y="406"/>
                                    <a:pt x="520" y="407"/>
                                    <a:pt x="519" y="409"/>
                                  </a:cubicBezTo>
                                  <a:cubicBezTo>
                                    <a:pt x="521" y="409"/>
                                    <a:pt x="523" y="410"/>
                                    <a:pt x="525" y="411"/>
                                  </a:cubicBezTo>
                                  <a:cubicBezTo>
                                    <a:pt x="525" y="409"/>
                                    <a:pt x="526" y="407"/>
                                    <a:pt x="526" y="404"/>
                                  </a:cubicBezTo>
                                  <a:cubicBezTo>
                                    <a:pt x="526" y="397"/>
                                    <a:pt x="523" y="390"/>
                                    <a:pt x="518" y="385"/>
                                  </a:cubicBezTo>
                                  <a:cubicBezTo>
                                    <a:pt x="513" y="380"/>
                                    <a:pt x="506" y="377"/>
                                    <a:pt x="499" y="377"/>
                                  </a:cubicBezTo>
                                  <a:cubicBezTo>
                                    <a:pt x="491" y="377"/>
                                    <a:pt x="484" y="380"/>
                                    <a:pt x="479" y="385"/>
                                  </a:cubicBezTo>
                                  <a:cubicBezTo>
                                    <a:pt x="474" y="390"/>
                                    <a:pt x="471" y="397"/>
                                    <a:pt x="471" y="404"/>
                                  </a:cubicBezTo>
                                  <a:cubicBezTo>
                                    <a:pt x="471" y="407"/>
                                    <a:pt x="472" y="409"/>
                                    <a:pt x="472" y="411"/>
                                  </a:cubicBezTo>
                                  <a:cubicBezTo>
                                    <a:pt x="474" y="410"/>
                                    <a:pt x="476" y="409"/>
                                    <a:pt x="478" y="409"/>
                                  </a:cubicBezTo>
                                  <a:cubicBezTo>
                                    <a:pt x="478" y="407"/>
                                    <a:pt x="478" y="406"/>
                                    <a:pt x="478" y="404"/>
                                  </a:cubicBezTo>
                                  <a:cubicBezTo>
                                    <a:pt x="478" y="392"/>
                                    <a:pt x="487" y="383"/>
                                    <a:pt x="499" y="383"/>
                                  </a:cubicBezTo>
                                  <a:cubicBezTo>
                                    <a:pt x="510" y="383"/>
                                    <a:pt x="520" y="392"/>
                                    <a:pt x="520" y="404"/>
                                  </a:cubicBezTo>
                                  <a:close/>
                                  <a:moveTo>
                                    <a:pt x="512" y="404"/>
                                  </a:moveTo>
                                  <a:cubicBezTo>
                                    <a:pt x="512" y="405"/>
                                    <a:pt x="512" y="405"/>
                                    <a:pt x="512" y="406"/>
                                  </a:cubicBezTo>
                                  <a:cubicBezTo>
                                    <a:pt x="514" y="407"/>
                                    <a:pt x="516" y="407"/>
                                    <a:pt x="518" y="408"/>
                                  </a:cubicBezTo>
                                  <a:cubicBezTo>
                                    <a:pt x="518" y="407"/>
                                    <a:pt x="518" y="405"/>
                                    <a:pt x="518" y="404"/>
                                  </a:cubicBezTo>
                                  <a:cubicBezTo>
                                    <a:pt x="518" y="399"/>
                                    <a:pt x="516" y="394"/>
                                    <a:pt x="512" y="390"/>
                                  </a:cubicBezTo>
                                  <a:cubicBezTo>
                                    <a:pt x="509" y="387"/>
                                    <a:pt x="504" y="385"/>
                                    <a:pt x="499" y="385"/>
                                  </a:cubicBezTo>
                                  <a:cubicBezTo>
                                    <a:pt x="493" y="385"/>
                                    <a:pt x="488" y="387"/>
                                    <a:pt x="485" y="390"/>
                                  </a:cubicBezTo>
                                  <a:cubicBezTo>
                                    <a:pt x="481" y="394"/>
                                    <a:pt x="479" y="399"/>
                                    <a:pt x="479" y="404"/>
                                  </a:cubicBezTo>
                                  <a:cubicBezTo>
                                    <a:pt x="479" y="405"/>
                                    <a:pt x="479" y="407"/>
                                    <a:pt x="480" y="408"/>
                                  </a:cubicBezTo>
                                  <a:cubicBezTo>
                                    <a:pt x="481" y="407"/>
                                    <a:pt x="483" y="407"/>
                                    <a:pt x="485" y="406"/>
                                  </a:cubicBezTo>
                                  <a:cubicBezTo>
                                    <a:pt x="485" y="405"/>
                                    <a:pt x="485" y="405"/>
                                    <a:pt x="485" y="404"/>
                                  </a:cubicBezTo>
                                  <a:cubicBezTo>
                                    <a:pt x="485" y="397"/>
                                    <a:pt x="491" y="390"/>
                                    <a:pt x="499" y="390"/>
                                  </a:cubicBezTo>
                                  <a:cubicBezTo>
                                    <a:pt x="506" y="390"/>
                                    <a:pt x="512" y="397"/>
                                    <a:pt x="512" y="404"/>
                                  </a:cubicBezTo>
                                  <a:close/>
                                  <a:moveTo>
                                    <a:pt x="505" y="404"/>
                                  </a:moveTo>
                                  <a:cubicBezTo>
                                    <a:pt x="505" y="404"/>
                                    <a:pt x="505" y="404"/>
                                    <a:pt x="505" y="405"/>
                                  </a:cubicBezTo>
                                  <a:cubicBezTo>
                                    <a:pt x="507" y="405"/>
                                    <a:pt x="509" y="405"/>
                                    <a:pt x="510" y="406"/>
                                  </a:cubicBezTo>
                                  <a:cubicBezTo>
                                    <a:pt x="511" y="405"/>
                                    <a:pt x="511" y="405"/>
                                    <a:pt x="511" y="404"/>
                                  </a:cubicBezTo>
                                  <a:cubicBezTo>
                                    <a:pt x="511" y="397"/>
                                    <a:pt x="505" y="392"/>
                                    <a:pt x="499" y="392"/>
                                  </a:cubicBezTo>
                                  <a:cubicBezTo>
                                    <a:pt x="492" y="392"/>
                                    <a:pt x="487" y="397"/>
                                    <a:pt x="487" y="404"/>
                                  </a:cubicBezTo>
                                  <a:cubicBezTo>
                                    <a:pt x="487" y="405"/>
                                    <a:pt x="487" y="405"/>
                                    <a:pt x="487" y="406"/>
                                  </a:cubicBezTo>
                                  <a:cubicBezTo>
                                    <a:pt x="489" y="405"/>
                                    <a:pt x="490" y="405"/>
                                    <a:pt x="492" y="405"/>
                                  </a:cubicBezTo>
                                  <a:cubicBezTo>
                                    <a:pt x="492" y="404"/>
                                    <a:pt x="492" y="404"/>
                                    <a:pt x="492" y="404"/>
                                  </a:cubicBezTo>
                                  <a:cubicBezTo>
                                    <a:pt x="492" y="400"/>
                                    <a:pt x="495" y="397"/>
                                    <a:pt x="499" y="397"/>
                                  </a:cubicBezTo>
                                  <a:cubicBezTo>
                                    <a:pt x="502" y="397"/>
                                    <a:pt x="505" y="400"/>
                                    <a:pt x="505" y="404"/>
                                  </a:cubicBezTo>
                                  <a:close/>
                                  <a:moveTo>
                                    <a:pt x="499" y="399"/>
                                  </a:moveTo>
                                  <a:cubicBezTo>
                                    <a:pt x="496" y="399"/>
                                    <a:pt x="494" y="401"/>
                                    <a:pt x="494" y="404"/>
                                  </a:cubicBezTo>
                                  <a:cubicBezTo>
                                    <a:pt x="494" y="404"/>
                                    <a:pt x="494" y="404"/>
                                    <a:pt x="494" y="404"/>
                                  </a:cubicBezTo>
                                  <a:cubicBezTo>
                                    <a:pt x="495" y="404"/>
                                    <a:pt x="497" y="404"/>
                                    <a:pt x="499" y="404"/>
                                  </a:cubicBezTo>
                                  <a:cubicBezTo>
                                    <a:pt x="500" y="404"/>
                                    <a:pt x="502" y="404"/>
                                    <a:pt x="504" y="404"/>
                                  </a:cubicBezTo>
                                  <a:cubicBezTo>
                                    <a:pt x="504" y="404"/>
                                    <a:pt x="504" y="404"/>
                                    <a:pt x="504" y="404"/>
                                  </a:cubicBezTo>
                                  <a:cubicBezTo>
                                    <a:pt x="504" y="401"/>
                                    <a:pt x="501" y="399"/>
                                    <a:pt x="499" y="399"/>
                                  </a:cubicBezTo>
                                  <a:close/>
                                  <a:moveTo>
                                    <a:pt x="453" y="431"/>
                                  </a:moveTo>
                                  <a:cubicBezTo>
                                    <a:pt x="454" y="430"/>
                                    <a:pt x="455" y="428"/>
                                    <a:pt x="456" y="427"/>
                                  </a:cubicBezTo>
                                  <a:cubicBezTo>
                                    <a:pt x="451" y="423"/>
                                    <a:pt x="445" y="421"/>
                                    <a:pt x="438" y="421"/>
                                  </a:cubicBezTo>
                                  <a:cubicBezTo>
                                    <a:pt x="431" y="421"/>
                                    <a:pt x="425" y="423"/>
                                    <a:pt x="420" y="426"/>
                                  </a:cubicBezTo>
                                  <a:cubicBezTo>
                                    <a:pt x="421" y="428"/>
                                    <a:pt x="422" y="429"/>
                                    <a:pt x="423" y="431"/>
                                  </a:cubicBezTo>
                                  <a:cubicBezTo>
                                    <a:pt x="427" y="428"/>
                                    <a:pt x="432" y="427"/>
                                    <a:pt x="438" y="427"/>
                                  </a:cubicBezTo>
                                  <a:cubicBezTo>
                                    <a:pt x="444" y="427"/>
                                    <a:pt x="449" y="428"/>
                                    <a:pt x="453" y="431"/>
                                  </a:cubicBezTo>
                                  <a:close/>
                                  <a:moveTo>
                                    <a:pt x="438" y="428"/>
                                  </a:moveTo>
                                  <a:cubicBezTo>
                                    <a:pt x="433" y="428"/>
                                    <a:pt x="428" y="430"/>
                                    <a:pt x="423" y="432"/>
                                  </a:cubicBezTo>
                                  <a:cubicBezTo>
                                    <a:pt x="424" y="434"/>
                                    <a:pt x="425" y="436"/>
                                    <a:pt x="426" y="438"/>
                                  </a:cubicBezTo>
                                  <a:cubicBezTo>
                                    <a:pt x="429" y="436"/>
                                    <a:pt x="433" y="434"/>
                                    <a:pt x="438" y="434"/>
                                  </a:cubicBezTo>
                                  <a:cubicBezTo>
                                    <a:pt x="442" y="434"/>
                                    <a:pt x="447" y="436"/>
                                    <a:pt x="450" y="438"/>
                                  </a:cubicBezTo>
                                  <a:cubicBezTo>
                                    <a:pt x="451" y="436"/>
                                    <a:pt x="452" y="435"/>
                                    <a:pt x="453" y="433"/>
                                  </a:cubicBezTo>
                                  <a:cubicBezTo>
                                    <a:pt x="448" y="430"/>
                                    <a:pt x="443" y="428"/>
                                    <a:pt x="438" y="428"/>
                                  </a:cubicBezTo>
                                  <a:close/>
                                  <a:moveTo>
                                    <a:pt x="457" y="425"/>
                                  </a:moveTo>
                                  <a:cubicBezTo>
                                    <a:pt x="458" y="424"/>
                                    <a:pt x="460" y="422"/>
                                    <a:pt x="461" y="421"/>
                                  </a:cubicBezTo>
                                  <a:cubicBezTo>
                                    <a:pt x="454" y="416"/>
                                    <a:pt x="446" y="413"/>
                                    <a:pt x="438" y="413"/>
                                  </a:cubicBezTo>
                                  <a:cubicBezTo>
                                    <a:pt x="429" y="413"/>
                                    <a:pt x="422" y="416"/>
                                    <a:pt x="415" y="420"/>
                                  </a:cubicBezTo>
                                  <a:cubicBezTo>
                                    <a:pt x="416" y="422"/>
                                    <a:pt x="418" y="423"/>
                                    <a:pt x="419" y="425"/>
                                  </a:cubicBezTo>
                                  <a:cubicBezTo>
                                    <a:pt x="424" y="422"/>
                                    <a:pt x="431" y="420"/>
                                    <a:pt x="438" y="420"/>
                                  </a:cubicBezTo>
                                  <a:cubicBezTo>
                                    <a:pt x="445" y="420"/>
                                    <a:pt x="452" y="422"/>
                                    <a:pt x="457" y="425"/>
                                  </a:cubicBezTo>
                                  <a:close/>
                                  <a:moveTo>
                                    <a:pt x="462" y="419"/>
                                  </a:moveTo>
                                  <a:cubicBezTo>
                                    <a:pt x="464" y="418"/>
                                    <a:pt x="465" y="417"/>
                                    <a:pt x="467" y="415"/>
                                  </a:cubicBezTo>
                                  <a:cubicBezTo>
                                    <a:pt x="459" y="409"/>
                                    <a:pt x="449" y="406"/>
                                    <a:pt x="438" y="406"/>
                                  </a:cubicBezTo>
                                  <a:cubicBezTo>
                                    <a:pt x="427" y="406"/>
                                    <a:pt x="417" y="409"/>
                                    <a:pt x="409" y="415"/>
                                  </a:cubicBezTo>
                                  <a:cubicBezTo>
                                    <a:pt x="411" y="416"/>
                                    <a:pt x="412" y="418"/>
                                    <a:pt x="414" y="419"/>
                                  </a:cubicBezTo>
                                  <a:cubicBezTo>
                                    <a:pt x="421" y="415"/>
                                    <a:pt x="429" y="412"/>
                                    <a:pt x="438" y="412"/>
                                  </a:cubicBezTo>
                                  <a:cubicBezTo>
                                    <a:pt x="447" y="412"/>
                                    <a:pt x="455" y="415"/>
                                    <a:pt x="462" y="419"/>
                                  </a:cubicBezTo>
                                  <a:close/>
                                  <a:moveTo>
                                    <a:pt x="407" y="404"/>
                                  </a:moveTo>
                                  <a:cubicBezTo>
                                    <a:pt x="407" y="407"/>
                                    <a:pt x="406" y="410"/>
                                    <a:pt x="405" y="412"/>
                                  </a:cubicBezTo>
                                  <a:cubicBezTo>
                                    <a:pt x="406" y="413"/>
                                    <a:pt x="407" y="413"/>
                                    <a:pt x="408" y="414"/>
                                  </a:cubicBezTo>
                                  <a:cubicBezTo>
                                    <a:pt x="409" y="413"/>
                                    <a:pt x="410" y="412"/>
                                    <a:pt x="411" y="412"/>
                                  </a:cubicBezTo>
                                  <a:cubicBezTo>
                                    <a:pt x="412" y="409"/>
                                    <a:pt x="412" y="407"/>
                                    <a:pt x="412" y="404"/>
                                  </a:cubicBezTo>
                                  <a:cubicBezTo>
                                    <a:pt x="412" y="395"/>
                                    <a:pt x="408" y="386"/>
                                    <a:pt x="402" y="380"/>
                                  </a:cubicBezTo>
                                  <a:cubicBezTo>
                                    <a:pt x="396" y="374"/>
                                    <a:pt x="387" y="370"/>
                                    <a:pt x="378" y="370"/>
                                  </a:cubicBezTo>
                                  <a:cubicBezTo>
                                    <a:pt x="368" y="370"/>
                                    <a:pt x="360" y="374"/>
                                    <a:pt x="354" y="380"/>
                                  </a:cubicBezTo>
                                  <a:cubicBezTo>
                                    <a:pt x="347" y="386"/>
                                    <a:pt x="344" y="395"/>
                                    <a:pt x="344" y="404"/>
                                  </a:cubicBezTo>
                                  <a:cubicBezTo>
                                    <a:pt x="344" y="407"/>
                                    <a:pt x="344" y="410"/>
                                    <a:pt x="345" y="412"/>
                                  </a:cubicBezTo>
                                  <a:cubicBezTo>
                                    <a:pt x="346" y="413"/>
                                    <a:pt x="346" y="414"/>
                                    <a:pt x="347" y="414"/>
                                  </a:cubicBezTo>
                                  <a:cubicBezTo>
                                    <a:pt x="348" y="414"/>
                                    <a:pt x="349" y="413"/>
                                    <a:pt x="350" y="412"/>
                                  </a:cubicBezTo>
                                  <a:cubicBezTo>
                                    <a:pt x="349" y="410"/>
                                    <a:pt x="349" y="407"/>
                                    <a:pt x="349" y="404"/>
                                  </a:cubicBezTo>
                                  <a:cubicBezTo>
                                    <a:pt x="349" y="388"/>
                                    <a:pt x="362" y="375"/>
                                    <a:pt x="378" y="375"/>
                                  </a:cubicBezTo>
                                  <a:cubicBezTo>
                                    <a:pt x="394" y="375"/>
                                    <a:pt x="407" y="388"/>
                                    <a:pt x="407" y="404"/>
                                  </a:cubicBezTo>
                                  <a:close/>
                                  <a:moveTo>
                                    <a:pt x="399" y="404"/>
                                  </a:moveTo>
                                  <a:cubicBezTo>
                                    <a:pt x="399" y="406"/>
                                    <a:pt x="399" y="407"/>
                                    <a:pt x="398" y="409"/>
                                  </a:cubicBezTo>
                                  <a:cubicBezTo>
                                    <a:pt x="400" y="409"/>
                                    <a:pt x="402" y="410"/>
                                    <a:pt x="404" y="411"/>
                                  </a:cubicBezTo>
                                  <a:cubicBezTo>
                                    <a:pt x="405" y="409"/>
                                    <a:pt x="405" y="407"/>
                                    <a:pt x="405" y="404"/>
                                  </a:cubicBezTo>
                                  <a:cubicBezTo>
                                    <a:pt x="405" y="397"/>
                                    <a:pt x="402" y="390"/>
                                    <a:pt x="397" y="385"/>
                                  </a:cubicBezTo>
                                  <a:cubicBezTo>
                                    <a:pt x="392" y="380"/>
                                    <a:pt x="385" y="377"/>
                                    <a:pt x="378" y="377"/>
                                  </a:cubicBezTo>
                                  <a:cubicBezTo>
                                    <a:pt x="370" y="377"/>
                                    <a:pt x="363" y="380"/>
                                    <a:pt x="359" y="385"/>
                                  </a:cubicBezTo>
                                  <a:cubicBezTo>
                                    <a:pt x="354" y="390"/>
                                    <a:pt x="351" y="397"/>
                                    <a:pt x="351" y="404"/>
                                  </a:cubicBezTo>
                                  <a:cubicBezTo>
                                    <a:pt x="351" y="407"/>
                                    <a:pt x="351" y="409"/>
                                    <a:pt x="352" y="411"/>
                                  </a:cubicBezTo>
                                  <a:cubicBezTo>
                                    <a:pt x="353" y="410"/>
                                    <a:pt x="355" y="409"/>
                                    <a:pt x="357" y="409"/>
                                  </a:cubicBezTo>
                                  <a:cubicBezTo>
                                    <a:pt x="357" y="407"/>
                                    <a:pt x="357" y="406"/>
                                    <a:pt x="357" y="404"/>
                                  </a:cubicBezTo>
                                  <a:cubicBezTo>
                                    <a:pt x="357" y="392"/>
                                    <a:pt x="366" y="383"/>
                                    <a:pt x="378" y="383"/>
                                  </a:cubicBezTo>
                                  <a:cubicBezTo>
                                    <a:pt x="389" y="383"/>
                                    <a:pt x="399" y="392"/>
                                    <a:pt x="399" y="404"/>
                                  </a:cubicBezTo>
                                  <a:close/>
                                  <a:moveTo>
                                    <a:pt x="391" y="404"/>
                                  </a:moveTo>
                                  <a:cubicBezTo>
                                    <a:pt x="391" y="405"/>
                                    <a:pt x="391" y="405"/>
                                    <a:pt x="391" y="406"/>
                                  </a:cubicBezTo>
                                  <a:cubicBezTo>
                                    <a:pt x="393" y="407"/>
                                    <a:pt x="395" y="407"/>
                                    <a:pt x="397" y="408"/>
                                  </a:cubicBezTo>
                                  <a:cubicBezTo>
                                    <a:pt x="397" y="407"/>
                                    <a:pt x="397" y="405"/>
                                    <a:pt x="397" y="404"/>
                                  </a:cubicBezTo>
                                  <a:cubicBezTo>
                                    <a:pt x="397" y="399"/>
                                    <a:pt x="395" y="394"/>
                                    <a:pt x="392" y="390"/>
                                  </a:cubicBezTo>
                                  <a:cubicBezTo>
                                    <a:pt x="388" y="387"/>
                                    <a:pt x="383" y="385"/>
                                    <a:pt x="378" y="385"/>
                                  </a:cubicBezTo>
                                  <a:cubicBezTo>
                                    <a:pt x="372" y="385"/>
                                    <a:pt x="368" y="387"/>
                                    <a:pt x="364" y="390"/>
                                  </a:cubicBezTo>
                                  <a:cubicBezTo>
                                    <a:pt x="360" y="394"/>
                                    <a:pt x="358" y="399"/>
                                    <a:pt x="358" y="404"/>
                                  </a:cubicBezTo>
                                  <a:cubicBezTo>
                                    <a:pt x="358" y="405"/>
                                    <a:pt x="358" y="407"/>
                                    <a:pt x="359" y="408"/>
                                  </a:cubicBezTo>
                                  <a:cubicBezTo>
                                    <a:pt x="361" y="407"/>
                                    <a:pt x="362" y="407"/>
                                    <a:pt x="364" y="406"/>
                                  </a:cubicBezTo>
                                  <a:cubicBezTo>
                                    <a:pt x="364" y="405"/>
                                    <a:pt x="364" y="405"/>
                                    <a:pt x="364" y="404"/>
                                  </a:cubicBezTo>
                                  <a:cubicBezTo>
                                    <a:pt x="364" y="397"/>
                                    <a:pt x="370" y="390"/>
                                    <a:pt x="378" y="390"/>
                                  </a:cubicBezTo>
                                  <a:cubicBezTo>
                                    <a:pt x="385" y="390"/>
                                    <a:pt x="391" y="397"/>
                                    <a:pt x="391" y="404"/>
                                  </a:cubicBezTo>
                                  <a:close/>
                                  <a:moveTo>
                                    <a:pt x="384" y="404"/>
                                  </a:moveTo>
                                  <a:cubicBezTo>
                                    <a:pt x="384" y="404"/>
                                    <a:pt x="384" y="404"/>
                                    <a:pt x="384" y="405"/>
                                  </a:cubicBezTo>
                                  <a:cubicBezTo>
                                    <a:pt x="386" y="405"/>
                                    <a:pt x="388" y="405"/>
                                    <a:pt x="390" y="406"/>
                                  </a:cubicBezTo>
                                  <a:cubicBezTo>
                                    <a:pt x="390" y="405"/>
                                    <a:pt x="390" y="405"/>
                                    <a:pt x="390" y="404"/>
                                  </a:cubicBezTo>
                                  <a:cubicBezTo>
                                    <a:pt x="390" y="397"/>
                                    <a:pt x="384" y="392"/>
                                    <a:pt x="378" y="392"/>
                                  </a:cubicBezTo>
                                  <a:cubicBezTo>
                                    <a:pt x="371" y="392"/>
                                    <a:pt x="366" y="397"/>
                                    <a:pt x="366" y="404"/>
                                  </a:cubicBezTo>
                                  <a:cubicBezTo>
                                    <a:pt x="366" y="405"/>
                                    <a:pt x="366" y="405"/>
                                    <a:pt x="366" y="406"/>
                                  </a:cubicBezTo>
                                  <a:cubicBezTo>
                                    <a:pt x="368" y="405"/>
                                    <a:pt x="369" y="405"/>
                                    <a:pt x="371" y="405"/>
                                  </a:cubicBezTo>
                                  <a:cubicBezTo>
                                    <a:pt x="371" y="404"/>
                                    <a:pt x="371" y="404"/>
                                    <a:pt x="371" y="404"/>
                                  </a:cubicBezTo>
                                  <a:cubicBezTo>
                                    <a:pt x="371" y="400"/>
                                    <a:pt x="374" y="397"/>
                                    <a:pt x="378" y="397"/>
                                  </a:cubicBezTo>
                                  <a:cubicBezTo>
                                    <a:pt x="381" y="397"/>
                                    <a:pt x="384" y="400"/>
                                    <a:pt x="384" y="404"/>
                                  </a:cubicBezTo>
                                  <a:close/>
                                  <a:moveTo>
                                    <a:pt x="378" y="399"/>
                                  </a:moveTo>
                                  <a:cubicBezTo>
                                    <a:pt x="375" y="399"/>
                                    <a:pt x="373" y="401"/>
                                    <a:pt x="373" y="404"/>
                                  </a:cubicBezTo>
                                  <a:cubicBezTo>
                                    <a:pt x="373" y="404"/>
                                    <a:pt x="373" y="404"/>
                                    <a:pt x="373" y="404"/>
                                  </a:cubicBezTo>
                                  <a:cubicBezTo>
                                    <a:pt x="374" y="404"/>
                                    <a:pt x="376" y="404"/>
                                    <a:pt x="378" y="404"/>
                                  </a:cubicBezTo>
                                  <a:cubicBezTo>
                                    <a:pt x="379" y="404"/>
                                    <a:pt x="381" y="404"/>
                                    <a:pt x="383" y="404"/>
                                  </a:cubicBezTo>
                                  <a:cubicBezTo>
                                    <a:pt x="383" y="404"/>
                                    <a:pt x="383" y="404"/>
                                    <a:pt x="383" y="404"/>
                                  </a:cubicBezTo>
                                  <a:cubicBezTo>
                                    <a:pt x="383" y="401"/>
                                    <a:pt x="381" y="399"/>
                                    <a:pt x="378" y="399"/>
                                  </a:cubicBezTo>
                                  <a:close/>
                                  <a:moveTo>
                                    <a:pt x="333" y="431"/>
                                  </a:moveTo>
                                  <a:cubicBezTo>
                                    <a:pt x="333" y="430"/>
                                    <a:pt x="334" y="428"/>
                                    <a:pt x="335" y="427"/>
                                  </a:cubicBezTo>
                                  <a:cubicBezTo>
                                    <a:pt x="330" y="423"/>
                                    <a:pt x="324" y="421"/>
                                    <a:pt x="317" y="421"/>
                                  </a:cubicBezTo>
                                  <a:cubicBezTo>
                                    <a:pt x="310" y="421"/>
                                    <a:pt x="304" y="423"/>
                                    <a:pt x="298" y="427"/>
                                  </a:cubicBezTo>
                                  <a:cubicBezTo>
                                    <a:pt x="299" y="428"/>
                                    <a:pt x="300" y="430"/>
                                    <a:pt x="301" y="431"/>
                                  </a:cubicBezTo>
                                  <a:cubicBezTo>
                                    <a:pt x="306" y="428"/>
                                    <a:pt x="311" y="427"/>
                                    <a:pt x="317" y="427"/>
                                  </a:cubicBezTo>
                                  <a:cubicBezTo>
                                    <a:pt x="323" y="427"/>
                                    <a:pt x="328" y="428"/>
                                    <a:pt x="333" y="431"/>
                                  </a:cubicBezTo>
                                  <a:close/>
                                  <a:moveTo>
                                    <a:pt x="317" y="428"/>
                                  </a:moveTo>
                                  <a:cubicBezTo>
                                    <a:pt x="311" y="428"/>
                                    <a:pt x="306" y="430"/>
                                    <a:pt x="302" y="433"/>
                                  </a:cubicBezTo>
                                  <a:cubicBezTo>
                                    <a:pt x="303" y="435"/>
                                    <a:pt x="304" y="437"/>
                                    <a:pt x="304" y="439"/>
                                  </a:cubicBezTo>
                                  <a:cubicBezTo>
                                    <a:pt x="308" y="436"/>
                                    <a:pt x="312" y="434"/>
                                    <a:pt x="317" y="434"/>
                                  </a:cubicBezTo>
                                  <a:cubicBezTo>
                                    <a:pt x="322" y="434"/>
                                    <a:pt x="326" y="436"/>
                                    <a:pt x="329" y="438"/>
                                  </a:cubicBezTo>
                                  <a:cubicBezTo>
                                    <a:pt x="330" y="436"/>
                                    <a:pt x="331" y="435"/>
                                    <a:pt x="332" y="433"/>
                                  </a:cubicBezTo>
                                  <a:cubicBezTo>
                                    <a:pt x="328" y="430"/>
                                    <a:pt x="322" y="428"/>
                                    <a:pt x="317" y="428"/>
                                  </a:cubicBezTo>
                                  <a:close/>
                                  <a:moveTo>
                                    <a:pt x="336" y="425"/>
                                  </a:moveTo>
                                  <a:cubicBezTo>
                                    <a:pt x="338" y="424"/>
                                    <a:pt x="339" y="422"/>
                                    <a:pt x="340" y="421"/>
                                  </a:cubicBezTo>
                                  <a:cubicBezTo>
                                    <a:pt x="334" y="416"/>
                                    <a:pt x="326" y="413"/>
                                    <a:pt x="317" y="413"/>
                                  </a:cubicBezTo>
                                  <a:cubicBezTo>
                                    <a:pt x="308" y="413"/>
                                    <a:pt x="300" y="416"/>
                                    <a:pt x="293" y="421"/>
                                  </a:cubicBezTo>
                                  <a:cubicBezTo>
                                    <a:pt x="295" y="422"/>
                                    <a:pt x="296" y="424"/>
                                    <a:pt x="297" y="425"/>
                                  </a:cubicBezTo>
                                  <a:cubicBezTo>
                                    <a:pt x="303" y="422"/>
                                    <a:pt x="310" y="420"/>
                                    <a:pt x="317" y="420"/>
                                  </a:cubicBezTo>
                                  <a:cubicBezTo>
                                    <a:pt x="324" y="420"/>
                                    <a:pt x="331" y="422"/>
                                    <a:pt x="336" y="425"/>
                                  </a:cubicBezTo>
                                  <a:close/>
                                  <a:moveTo>
                                    <a:pt x="341" y="419"/>
                                  </a:moveTo>
                                  <a:cubicBezTo>
                                    <a:pt x="343" y="418"/>
                                    <a:pt x="344" y="417"/>
                                    <a:pt x="346" y="415"/>
                                  </a:cubicBezTo>
                                  <a:cubicBezTo>
                                    <a:pt x="338" y="409"/>
                                    <a:pt x="328" y="406"/>
                                    <a:pt x="317" y="406"/>
                                  </a:cubicBezTo>
                                  <a:cubicBezTo>
                                    <a:pt x="306" y="406"/>
                                    <a:pt x="296" y="409"/>
                                    <a:pt x="288" y="415"/>
                                  </a:cubicBezTo>
                                  <a:cubicBezTo>
                                    <a:pt x="289" y="417"/>
                                    <a:pt x="291" y="418"/>
                                    <a:pt x="292" y="420"/>
                                  </a:cubicBezTo>
                                  <a:cubicBezTo>
                                    <a:pt x="299" y="415"/>
                                    <a:pt x="308" y="412"/>
                                    <a:pt x="317" y="412"/>
                                  </a:cubicBezTo>
                                  <a:cubicBezTo>
                                    <a:pt x="326" y="412"/>
                                    <a:pt x="334" y="415"/>
                                    <a:pt x="341" y="419"/>
                                  </a:cubicBezTo>
                                  <a:close/>
                                  <a:moveTo>
                                    <a:pt x="285" y="404"/>
                                  </a:moveTo>
                                  <a:cubicBezTo>
                                    <a:pt x="285" y="407"/>
                                    <a:pt x="284" y="410"/>
                                    <a:pt x="283" y="412"/>
                                  </a:cubicBezTo>
                                  <a:cubicBezTo>
                                    <a:pt x="284" y="413"/>
                                    <a:pt x="285" y="414"/>
                                    <a:pt x="286" y="414"/>
                                  </a:cubicBezTo>
                                  <a:cubicBezTo>
                                    <a:pt x="287" y="414"/>
                                    <a:pt x="288" y="413"/>
                                    <a:pt x="289" y="412"/>
                                  </a:cubicBezTo>
                                  <a:cubicBezTo>
                                    <a:pt x="290" y="410"/>
                                    <a:pt x="290" y="407"/>
                                    <a:pt x="290" y="404"/>
                                  </a:cubicBezTo>
                                  <a:cubicBezTo>
                                    <a:pt x="290" y="395"/>
                                    <a:pt x="286" y="386"/>
                                    <a:pt x="280" y="380"/>
                                  </a:cubicBezTo>
                                  <a:cubicBezTo>
                                    <a:pt x="274" y="374"/>
                                    <a:pt x="265" y="370"/>
                                    <a:pt x="256" y="370"/>
                                  </a:cubicBezTo>
                                  <a:cubicBezTo>
                                    <a:pt x="246" y="370"/>
                                    <a:pt x="238" y="374"/>
                                    <a:pt x="232" y="380"/>
                                  </a:cubicBezTo>
                                  <a:cubicBezTo>
                                    <a:pt x="225" y="386"/>
                                    <a:pt x="222" y="395"/>
                                    <a:pt x="222" y="404"/>
                                  </a:cubicBezTo>
                                  <a:cubicBezTo>
                                    <a:pt x="222" y="407"/>
                                    <a:pt x="222" y="410"/>
                                    <a:pt x="223" y="412"/>
                                  </a:cubicBezTo>
                                  <a:cubicBezTo>
                                    <a:pt x="224" y="413"/>
                                    <a:pt x="225" y="414"/>
                                    <a:pt x="225" y="414"/>
                                  </a:cubicBezTo>
                                  <a:cubicBezTo>
                                    <a:pt x="226" y="414"/>
                                    <a:pt x="227" y="413"/>
                                    <a:pt x="228" y="412"/>
                                  </a:cubicBezTo>
                                  <a:cubicBezTo>
                                    <a:pt x="228" y="410"/>
                                    <a:pt x="227" y="407"/>
                                    <a:pt x="227" y="404"/>
                                  </a:cubicBezTo>
                                  <a:cubicBezTo>
                                    <a:pt x="227" y="388"/>
                                    <a:pt x="240" y="375"/>
                                    <a:pt x="256" y="375"/>
                                  </a:cubicBezTo>
                                  <a:cubicBezTo>
                                    <a:pt x="272" y="375"/>
                                    <a:pt x="285" y="388"/>
                                    <a:pt x="285" y="404"/>
                                  </a:cubicBezTo>
                                  <a:close/>
                                  <a:moveTo>
                                    <a:pt x="277" y="404"/>
                                  </a:moveTo>
                                  <a:cubicBezTo>
                                    <a:pt x="277" y="406"/>
                                    <a:pt x="277" y="407"/>
                                    <a:pt x="276" y="409"/>
                                  </a:cubicBezTo>
                                  <a:cubicBezTo>
                                    <a:pt x="278" y="409"/>
                                    <a:pt x="280" y="410"/>
                                    <a:pt x="282" y="411"/>
                                  </a:cubicBezTo>
                                  <a:cubicBezTo>
                                    <a:pt x="283" y="409"/>
                                    <a:pt x="283" y="407"/>
                                    <a:pt x="283" y="404"/>
                                  </a:cubicBezTo>
                                  <a:cubicBezTo>
                                    <a:pt x="283" y="397"/>
                                    <a:pt x="280" y="390"/>
                                    <a:pt x="275" y="385"/>
                                  </a:cubicBezTo>
                                  <a:cubicBezTo>
                                    <a:pt x="270" y="380"/>
                                    <a:pt x="263" y="377"/>
                                    <a:pt x="256" y="377"/>
                                  </a:cubicBezTo>
                                  <a:cubicBezTo>
                                    <a:pt x="248" y="377"/>
                                    <a:pt x="242" y="380"/>
                                    <a:pt x="237" y="385"/>
                                  </a:cubicBezTo>
                                  <a:cubicBezTo>
                                    <a:pt x="232" y="390"/>
                                    <a:pt x="229" y="397"/>
                                    <a:pt x="229" y="404"/>
                                  </a:cubicBezTo>
                                  <a:cubicBezTo>
                                    <a:pt x="229" y="407"/>
                                    <a:pt x="229" y="409"/>
                                    <a:pt x="230" y="411"/>
                                  </a:cubicBezTo>
                                  <a:cubicBezTo>
                                    <a:pt x="231" y="410"/>
                                    <a:pt x="233" y="409"/>
                                    <a:pt x="235" y="409"/>
                                  </a:cubicBezTo>
                                  <a:cubicBezTo>
                                    <a:pt x="235" y="407"/>
                                    <a:pt x="235" y="406"/>
                                    <a:pt x="235" y="404"/>
                                  </a:cubicBezTo>
                                  <a:cubicBezTo>
                                    <a:pt x="235" y="392"/>
                                    <a:pt x="244" y="383"/>
                                    <a:pt x="256" y="383"/>
                                  </a:cubicBezTo>
                                  <a:cubicBezTo>
                                    <a:pt x="268" y="383"/>
                                    <a:pt x="277" y="392"/>
                                    <a:pt x="277" y="404"/>
                                  </a:cubicBezTo>
                                  <a:close/>
                                  <a:moveTo>
                                    <a:pt x="269" y="404"/>
                                  </a:moveTo>
                                  <a:cubicBezTo>
                                    <a:pt x="269" y="405"/>
                                    <a:pt x="269" y="405"/>
                                    <a:pt x="269" y="406"/>
                                  </a:cubicBezTo>
                                  <a:cubicBezTo>
                                    <a:pt x="271" y="407"/>
                                    <a:pt x="273" y="407"/>
                                    <a:pt x="275" y="408"/>
                                  </a:cubicBezTo>
                                  <a:cubicBezTo>
                                    <a:pt x="275" y="407"/>
                                    <a:pt x="275" y="405"/>
                                    <a:pt x="275" y="404"/>
                                  </a:cubicBezTo>
                                  <a:cubicBezTo>
                                    <a:pt x="275" y="399"/>
                                    <a:pt x="273" y="394"/>
                                    <a:pt x="270" y="390"/>
                                  </a:cubicBezTo>
                                  <a:cubicBezTo>
                                    <a:pt x="266" y="387"/>
                                    <a:pt x="261" y="385"/>
                                    <a:pt x="256" y="385"/>
                                  </a:cubicBezTo>
                                  <a:cubicBezTo>
                                    <a:pt x="250" y="385"/>
                                    <a:pt x="246" y="387"/>
                                    <a:pt x="242" y="390"/>
                                  </a:cubicBezTo>
                                  <a:cubicBezTo>
                                    <a:pt x="239" y="394"/>
                                    <a:pt x="236" y="399"/>
                                    <a:pt x="236" y="404"/>
                                  </a:cubicBezTo>
                                  <a:cubicBezTo>
                                    <a:pt x="236" y="405"/>
                                    <a:pt x="237" y="407"/>
                                    <a:pt x="237" y="408"/>
                                  </a:cubicBezTo>
                                  <a:cubicBezTo>
                                    <a:pt x="239" y="407"/>
                                    <a:pt x="241" y="407"/>
                                    <a:pt x="242" y="406"/>
                                  </a:cubicBezTo>
                                  <a:cubicBezTo>
                                    <a:pt x="242" y="405"/>
                                    <a:pt x="242" y="405"/>
                                    <a:pt x="242" y="404"/>
                                  </a:cubicBezTo>
                                  <a:cubicBezTo>
                                    <a:pt x="242" y="397"/>
                                    <a:pt x="248" y="390"/>
                                    <a:pt x="256" y="390"/>
                                  </a:cubicBezTo>
                                  <a:cubicBezTo>
                                    <a:pt x="263" y="390"/>
                                    <a:pt x="269" y="397"/>
                                    <a:pt x="269" y="404"/>
                                  </a:cubicBezTo>
                                  <a:close/>
                                  <a:moveTo>
                                    <a:pt x="263" y="404"/>
                                  </a:moveTo>
                                  <a:cubicBezTo>
                                    <a:pt x="263" y="404"/>
                                    <a:pt x="263" y="404"/>
                                    <a:pt x="263" y="405"/>
                                  </a:cubicBezTo>
                                  <a:cubicBezTo>
                                    <a:pt x="264" y="405"/>
                                    <a:pt x="266" y="405"/>
                                    <a:pt x="268" y="406"/>
                                  </a:cubicBezTo>
                                  <a:cubicBezTo>
                                    <a:pt x="268" y="405"/>
                                    <a:pt x="268" y="405"/>
                                    <a:pt x="268" y="404"/>
                                  </a:cubicBezTo>
                                  <a:cubicBezTo>
                                    <a:pt x="268" y="397"/>
                                    <a:pt x="262" y="392"/>
                                    <a:pt x="256" y="392"/>
                                  </a:cubicBezTo>
                                  <a:cubicBezTo>
                                    <a:pt x="249" y="392"/>
                                    <a:pt x="244" y="397"/>
                                    <a:pt x="244" y="404"/>
                                  </a:cubicBezTo>
                                  <a:cubicBezTo>
                                    <a:pt x="244" y="405"/>
                                    <a:pt x="244" y="405"/>
                                    <a:pt x="244" y="406"/>
                                  </a:cubicBezTo>
                                  <a:cubicBezTo>
                                    <a:pt x="246" y="405"/>
                                    <a:pt x="247" y="405"/>
                                    <a:pt x="249" y="405"/>
                                  </a:cubicBezTo>
                                  <a:cubicBezTo>
                                    <a:pt x="249" y="404"/>
                                    <a:pt x="249" y="404"/>
                                    <a:pt x="249" y="404"/>
                                  </a:cubicBezTo>
                                  <a:cubicBezTo>
                                    <a:pt x="249" y="400"/>
                                    <a:pt x="252" y="397"/>
                                    <a:pt x="256" y="397"/>
                                  </a:cubicBezTo>
                                  <a:cubicBezTo>
                                    <a:pt x="260" y="397"/>
                                    <a:pt x="263" y="400"/>
                                    <a:pt x="263" y="404"/>
                                  </a:cubicBezTo>
                                  <a:close/>
                                  <a:moveTo>
                                    <a:pt x="256" y="399"/>
                                  </a:moveTo>
                                  <a:cubicBezTo>
                                    <a:pt x="253" y="399"/>
                                    <a:pt x="251" y="401"/>
                                    <a:pt x="251" y="404"/>
                                  </a:cubicBezTo>
                                  <a:cubicBezTo>
                                    <a:pt x="251" y="404"/>
                                    <a:pt x="251" y="404"/>
                                    <a:pt x="251" y="404"/>
                                  </a:cubicBezTo>
                                  <a:cubicBezTo>
                                    <a:pt x="252" y="404"/>
                                    <a:pt x="254" y="404"/>
                                    <a:pt x="256" y="404"/>
                                  </a:cubicBezTo>
                                  <a:cubicBezTo>
                                    <a:pt x="258" y="404"/>
                                    <a:pt x="259" y="404"/>
                                    <a:pt x="261" y="404"/>
                                  </a:cubicBezTo>
                                  <a:cubicBezTo>
                                    <a:pt x="261" y="404"/>
                                    <a:pt x="261" y="404"/>
                                    <a:pt x="261" y="404"/>
                                  </a:cubicBezTo>
                                  <a:cubicBezTo>
                                    <a:pt x="261" y="401"/>
                                    <a:pt x="259" y="399"/>
                                    <a:pt x="256" y="399"/>
                                  </a:cubicBezTo>
                                  <a:close/>
                                  <a:moveTo>
                                    <a:pt x="211" y="431"/>
                                  </a:moveTo>
                                  <a:cubicBezTo>
                                    <a:pt x="212" y="430"/>
                                    <a:pt x="213" y="428"/>
                                    <a:pt x="214" y="427"/>
                                  </a:cubicBezTo>
                                  <a:cubicBezTo>
                                    <a:pt x="208" y="423"/>
                                    <a:pt x="202" y="421"/>
                                    <a:pt x="195" y="421"/>
                                  </a:cubicBezTo>
                                  <a:cubicBezTo>
                                    <a:pt x="188" y="421"/>
                                    <a:pt x="182" y="423"/>
                                    <a:pt x="177" y="426"/>
                                  </a:cubicBezTo>
                                  <a:cubicBezTo>
                                    <a:pt x="178" y="428"/>
                                    <a:pt x="179" y="429"/>
                                    <a:pt x="180" y="431"/>
                                  </a:cubicBezTo>
                                  <a:cubicBezTo>
                                    <a:pt x="184" y="428"/>
                                    <a:pt x="189" y="427"/>
                                    <a:pt x="195" y="427"/>
                                  </a:cubicBezTo>
                                  <a:cubicBezTo>
                                    <a:pt x="201" y="427"/>
                                    <a:pt x="206" y="428"/>
                                    <a:pt x="211" y="431"/>
                                  </a:cubicBezTo>
                                  <a:close/>
                                  <a:moveTo>
                                    <a:pt x="195" y="428"/>
                                  </a:moveTo>
                                  <a:cubicBezTo>
                                    <a:pt x="190" y="428"/>
                                    <a:pt x="185" y="430"/>
                                    <a:pt x="181" y="432"/>
                                  </a:cubicBezTo>
                                  <a:cubicBezTo>
                                    <a:pt x="182" y="434"/>
                                    <a:pt x="182" y="436"/>
                                    <a:pt x="183" y="438"/>
                                  </a:cubicBezTo>
                                  <a:cubicBezTo>
                                    <a:pt x="187" y="436"/>
                                    <a:pt x="191" y="434"/>
                                    <a:pt x="195" y="434"/>
                                  </a:cubicBezTo>
                                  <a:cubicBezTo>
                                    <a:pt x="200" y="434"/>
                                    <a:pt x="204" y="436"/>
                                    <a:pt x="208" y="438"/>
                                  </a:cubicBezTo>
                                  <a:cubicBezTo>
                                    <a:pt x="208" y="436"/>
                                    <a:pt x="209" y="435"/>
                                    <a:pt x="210" y="433"/>
                                  </a:cubicBezTo>
                                  <a:cubicBezTo>
                                    <a:pt x="206" y="430"/>
                                    <a:pt x="201" y="428"/>
                                    <a:pt x="195" y="428"/>
                                  </a:cubicBezTo>
                                  <a:close/>
                                  <a:moveTo>
                                    <a:pt x="214" y="425"/>
                                  </a:moveTo>
                                  <a:cubicBezTo>
                                    <a:pt x="216" y="424"/>
                                    <a:pt x="217" y="422"/>
                                    <a:pt x="218" y="421"/>
                                  </a:cubicBezTo>
                                  <a:cubicBezTo>
                                    <a:pt x="212" y="416"/>
                                    <a:pt x="204" y="413"/>
                                    <a:pt x="195" y="413"/>
                                  </a:cubicBezTo>
                                  <a:cubicBezTo>
                                    <a:pt x="187" y="413"/>
                                    <a:pt x="179" y="416"/>
                                    <a:pt x="172" y="420"/>
                                  </a:cubicBezTo>
                                  <a:cubicBezTo>
                                    <a:pt x="174" y="422"/>
                                    <a:pt x="175" y="423"/>
                                    <a:pt x="176" y="425"/>
                                  </a:cubicBezTo>
                                  <a:cubicBezTo>
                                    <a:pt x="182" y="422"/>
                                    <a:pt x="188" y="420"/>
                                    <a:pt x="195" y="420"/>
                                  </a:cubicBezTo>
                                  <a:cubicBezTo>
                                    <a:pt x="202" y="420"/>
                                    <a:pt x="209" y="422"/>
                                    <a:pt x="214" y="425"/>
                                  </a:cubicBezTo>
                                  <a:close/>
                                  <a:moveTo>
                                    <a:pt x="219" y="419"/>
                                  </a:moveTo>
                                  <a:cubicBezTo>
                                    <a:pt x="221" y="418"/>
                                    <a:pt x="222" y="417"/>
                                    <a:pt x="224" y="415"/>
                                  </a:cubicBezTo>
                                  <a:cubicBezTo>
                                    <a:pt x="216" y="409"/>
                                    <a:pt x="206" y="406"/>
                                    <a:pt x="195" y="406"/>
                                  </a:cubicBezTo>
                                  <a:cubicBezTo>
                                    <a:pt x="184" y="406"/>
                                    <a:pt x="174" y="409"/>
                                    <a:pt x="166" y="415"/>
                                  </a:cubicBezTo>
                                  <a:cubicBezTo>
                                    <a:pt x="168" y="416"/>
                                    <a:pt x="170" y="418"/>
                                    <a:pt x="171" y="419"/>
                                  </a:cubicBezTo>
                                  <a:cubicBezTo>
                                    <a:pt x="178" y="415"/>
                                    <a:pt x="186" y="412"/>
                                    <a:pt x="195" y="412"/>
                                  </a:cubicBezTo>
                                  <a:cubicBezTo>
                                    <a:pt x="204" y="412"/>
                                    <a:pt x="212" y="415"/>
                                    <a:pt x="219" y="419"/>
                                  </a:cubicBezTo>
                                  <a:close/>
                                  <a:moveTo>
                                    <a:pt x="181" y="73"/>
                                  </a:moveTo>
                                  <a:cubicBezTo>
                                    <a:pt x="182" y="74"/>
                                    <a:pt x="182" y="76"/>
                                    <a:pt x="183" y="78"/>
                                  </a:cubicBezTo>
                                  <a:cubicBezTo>
                                    <a:pt x="187" y="76"/>
                                    <a:pt x="191" y="75"/>
                                    <a:pt x="195" y="75"/>
                                  </a:cubicBezTo>
                                  <a:cubicBezTo>
                                    <a:pt x="200" y="75"/>
                                    <a:pt x="204" y="76"/>
                                    <a:pt x="208" y="79"/>
                                  </a:cubicBezTo>
                                  <a:cubicBezTo>
                                    <a:pt x="208" y="77"/>
                                    <a:pt x="209" y="75"/>
                                    <a:pt x="210" y="73"/>
                                  </a:cubicBezTo>
                                  <a:cubicBezTo>
                                    <a:pt x="206" y="70"/>
                                    <a:pt x="201" y="69"/>
                                    <a:pt x="195" y="69"/>
                                  </a:cubicBezTo>
                                  <a:cubicBezTo>
                                    <a:pt x="190" y="69"/>
                                    <a:pt x="185" y="70"/>
                                    <a:pt x="181" y="73"/>
                                  </a:cubicBezTo>
                                  <a:close/>
                                  <a:moveTo>
                                    <a:pt x="195" y="67"/>
                                  </a:moveTo>
                                  <a:cubicBezTo>
                                    <a:pt x="201" y="67"/>
                                    <a:pt x="206" y="69"/>
                                    <a:pt x="211" y="72"/>
                                  </a:cubicBezTo>
                                  <a:cubicBezTo>
                                    <a:pt x="212" y="70"/>
                                    <a:pt x="213" y="68"/>
                                    <a:pt x="214" y="67"/>
                                  </a:cubicBezTo>
                                  <a:cubicBezTo>
                                    <a:pt x="208" y="64"/>
                                    <a:pt x="202" y="62"/>
                                    <a:pt x="195" y="62"/>
                                  </a:cubicBezTo>
                                  <a:cubicBezTo>
                                    <a:pt x="188" y="62"/>
                                    <a:pt x="182" y="63"/>
                                    <a:pt x="177" y="67"/>
                                  </a:cubicBezTo>
                                  <a:cubicBezTo>
                                    <a:pt x="178" y="68"/>
                                    <a:pt x="179" y="70"/>
                                    <a:pt x="180" y="71"/>
                                  </a:cubicBezTo>
                                  <a:cubicBezTo>
                                    <a:pt x="184" y="69"/>
                                    <a:pt x="189" y="67"/>
                                    <a:pt x="195" y="67"/>
                                  </a:cubicBezTo>
                                  <a:close/>
                                  <a:moveTo>
                                    <a:pt x="184" y="80"/>
                                  </a:moveTo>
                                  <a:cubicBezTo>
                                    <a:pt x="184" y="82"/>
                                    <a:pt x="185" y="84"/>
                                    <a:pt x="185" y="86"/>
                                  </a:cubicBezTo>
                                  <a:cubicBezTo>
                                    <a:pt x="188" y="84"/>
                                    <a:pt x="191" y="82"/>
                                    <a:pt x="195" y="82"/>
                                  </a:cubicBezTo>
                                  <a:cubicBezTo>
                                    <a:pt x="199" y="82"/>
                                    <a:pt x="203" y="84"/>
                                    <a:pt x="205" y="87"/>
                                  </a:cubicBezTo>
                                  <a:cubicBezTo>
                                    <a:pt x="206" y="85"/>
                                    <a:pt x="206" y="83"/>
                                    <a:pt x="207" y="80"/>
                                  </a:cubicBezTo>
                                  <a:cubicBezTo>
                                    <a:pt x="204" y="78"/>
                                    <a:pt x="200" y="76"/>
                                    <a:pt x="195" y="76"/>
                                  </a:cubicBezTo>
                                  <a:cubicBezTo>
                                    <a:pt x="191" y="76"/>
                                    <a:pt x="187" y="78"/>
                                    <a:pt x="184" y="80"/>
                                  </a:cubicBezTo>
                                  <a:close/>
                                  <a:moveTo>
                                    <a:pt x="205" y="96"/>
                                  </a:moveTo>
                                  <a:cubicBezTo>
                                    <a:pt x="205" y="94"/>
                                    <a:pt x="205" y="91"/>
                                    <a:pt x="205" y="89"/>
                                  </a:cubicBezTo>
                                  <a:cubicBezTo>
                                    <a:pt x="203" y="86"/>
                                    <a:pt x="199" y="84"/>
                                    <a:pt x="195" y="84"/>
                                  </a:cubicBezTo>
                                  <a:cubicBezTo>
                                    <a:pt x="191" y="84"/>
                                    <a:pt x="188" y="86"/>
                                    <a:pt x="186" y="88"/>
                                  </a:cubicBezTo>
                                  <a:cubicBezTo>
                                    <a:pt x="186" y="91"/>
                                    <a:pt x="186" y="93"/>
                                    <a:pt x="186" y="96"/>
                                  </a:cubicBezTo>
                                  <a:cubicBezTo>
                                    <a:pt x="186" y="96"/>
                                    <a:pt x="186" y="96"/>
                                    <a:pt x="186" y="97"/>
                                  </a:cubicBezTo>
                                  <a:cubicBezTo>
                                    <a:pt x="187" y="97"/>
                                    <a:pt x="188" y="96"/>
                                    <a:pt x="188" y="96"/>
                                  </a:cubicBezTo>
                                  <a:cubicBezTo>
                                    <a:pt x="188" y="96"/>
                                    <a:pt x="188" y="96"/>
                                    <a:pt x="188" y="96"/>
                                  </a:cubicBezTo>
                                  <a:cubicBezTo>
                                    <a:pt x="188" y="92"/>
                                    <a:pt x="191" y="89"/>
                                    <a:pt x="195" y="89"/>
                                  </a:cubicBezTo>
                                  <a:cubicBezTo>
                                    <a:pt x="199" y="89"/>
                                    <a:pt x="202" y="92"/>
                                    <a:pt x="202" y="96"/>
                                  </a:cubicBezTo>
                                  <a:cubicBezTo>
                                    <a:pt x="202" y="96"/>
                                    <a:pt x="202" y="96"/>
                                    <a:pt x="202" y="96"/>
                                  </a:cubicBezTo>
                                  <a:cubicBezTo>
                                    <a:pt x="203" y="97"/>
                                    <a:pt x="204" y="97"/>
                                    <a:pt x="205" y="97"/>
                                  </a:cubicBezTo>
                                  <a:cubicBezTo>
                                    <a:pt x="205" y="97"/>
                                    <a:pt x="205" y="96"/>
                                    <a:pt x="205" y="96"/>
                                  </a:cubicBezTo>
                                  <a:close/>
                                  <a:moveTo>
                                    <a:pt x="195" y="91"/>
                                  </a:moveTo>
                                  <a:cubicBezTo>
                                    <a:pt x="192" y="91"/>
                                    <a:pt x="190" y="93"/>
                                    <a:pt x="190" y="96"/>
                                  </a:cubicBezTo>
                                  <a:cubicBezTo>
                                    <a:pt x="190" y="96"/>
                                    <a:pt x="190" y="96"/>
                                    <a:pt x="190" y="96"/>
                                  </a:cubicBezTo>
                                  <a:cubicBezTo>
                                    <a:pt x="192" y="96"/>
                                    <a:pt x="193" y="96"/>
                                    <a:pt x="195" y="96"/>
                                  </a:cubicBezTo>
                                  <a:cubicBezTo>
                                    <a:pt x="197" y="96"/>
                                    <a:pt x="198" y="96"/>
                                    <a:pt x="200" y="96"/>
                                  </a:cubicBezTo>
                                  <a:cubicBezTo>
                                    <a:pt x="200" y="96"/>
                                    <a:pt x="200" y="96"/>
                                    <a:pt x="200" y="96"/>
                                  </a:cubicBezTo>
                                  <a:cubicBezTo>
                                    <a:pt x="200" y="93"/>
                                    <a:pt x="198" y="91"/>
                                    <a:pt x="195" y="91"/>
                                  </a:cubicBezTo>
                                  <a:close/>
                                  <a:moveTo>
                                    <a:pt x="166" y="107"/>
                                  </a:moveTo>
                                  <a:cubicBezTo>
                                    <a:pt x="168" y="108"/>
                                    <a:pt x="170" y="109"/>
                                    <a:pt x="171" y="111"/>
                                  </a:cubicBezTo>
                                  <a:cubicBezTo>
                                    <a:pt x="178" y="106"/>
                                    <a:pt x="186" y="104"/>
                                    <a:pt x="195" y="104"/>
                                  </a:cubicBezTo>
                                  <a:cubicBezTo>
                                    <a:pt x="204" y="104"/>
                                    <a:pt x="212" y="106"/>
                                    <a:pt x="219" y="111"/>
                                  </a:cubicBezTo>
                                  <a:cubicBezTo>
                                    <a:pt x="221" y="110"/>
                                    <a:pt x="222" y="108"/>
                                    <a:pt x="224" y="107"/>
                                  </a:cubicBezTo>
                                  <a:cubicBezTo>
                                    <a:pt x="216" y="101"/>
                                    <a:pt x="206" y="98"/>
                                    <a:pt x="195" y="98"/>
                                  </a:cubicBezTo>
                                  <a:cubicBezTo>
                                    <a:pt x="184" y="98"/>
                                    <a:pt x="174" y="101"/>
                                    <a:pt x="166" y="107"/>
                                  </a:cubicBezTo>
                                  <a:close/>
                                  <a:moveTo>
                                    <a:pt x="302" y="73"/>
                                  </a:moveTo>
                                  <a:cubicBezTo>
                                    <a:pt x="303" y="75"/>
                                    <a:pt x="304" y="77"/>
                                    <a:pt x="304" y="79"/>
                                  </a:cubicBezTo>
                                  <a:cubicBezTo>
                                    <a:pt x="308" y="76"/>
                                    <a:pt x="312" y="75"/>
                                    <a:pt x="317" y="75"/>
                                  </a:cubicBezTo>
                                  <a:cubicBezTo>
                                    <a:pt x="322" y="75"/>
                                    <a:pt x="326" y="76"/>
                                    <a:pt x="329" y="79"/>
                                  </a:cubicBezTo>
                                  <a:cubicBezTo>
                                    <a:pt x="330" y="77"/>
                                    <a:pt x="331" y="75"/>
                                    <a:pt x="332" y="73"/>
                                  </a:cubicBezTo>
                                  <a:cubicBezTo>
                                    <a:pt x="328" y="70"/>
                                    <a:pt x="322" y="69"/>
                                    <a:pt x="317" y="69"/>
                                  </a:cubicBezTo>
                                  <a:cubicBezTo>
                                    <a:pt x="311" y="69"/>
                                    <a:pt x="306" y="70"/>
                                    <a:pt x="302" y="73"/>
                                  </a:cubicBezTo>
                                  <a:close/>
                                  <a:moveTo>
                                    <a:pt x="317" y="67"/>
                                  </a:moveTo>
                                  <a:cubicBezTo>
                                    <a:pt x="323" y="67"/>
                                    <a:pt x="328" y="69"/>
                                    <a:pt x="333" y="72"/>
                                  </a:cubicBezTo>
                                  <a:cubicBezTo>
                                    <a:pt x="333" y="70"/>
                                    <a:pt x="334" y="68"/>
                                    <a:pt x="335" y="67"/>
                                  </a:cubicBezTo>
                                  <a:cubicBezTo>
                                    <a:pt x="330" y="64"/>
                                    <a:pt x="324" y="62"/>
                                    <a:pt x="317" y="62"/>
                                  </a:cubicBezTo>
                                  <a:cubicBezTo>
                                    <a:pt x="310" y="62"/>
                                    <a:pt x="304" y="64"/>
                                    <a:pt x="298" y="67"/>
                                  </a:cubicBezTo>
                                  <a:cubicBezTo>
                                    <a:pt x="299" y="69"/>
                                    <a:pt x="300" y="70"/>
                                    <a:pt x="301" y="72"/>
                                  </a:cubicBezTo>
                                  <a:cubicBezTo>
                                    <a:pt x="306" y="69"/>
                                    <a:pt x="311" y="67"/>
                                    <a:pt x="317" y="67"/>
                                  </a:cubicBezTo>
                                  <a:close/>
                                  <a:moveTo>
                                    <a:pt x="305" y="80"/>
                                  </a:moveTo>
                                  <a:cubicBezTo>
                                    <a:pt x="305" y="83"/>
                                    <a:pt x="306" y="85"/>
                                    <a:pt x="306" y="87"/>
                                  </a:cubicBezTo>
                                  <a:cubicBezTo>
                                    <a:pt x="309" y="84"/>
                                    <a:pt x="313" y="82"/>
                                    <a:pt x="317" y="82"/>
                                  </a:cubicBezTo>
                                  <a:cubicBezTo>
                                    <a:pt x="321" y="82"/>
                                    <a:pt x="325" y="84"/>
                                    <a:pt x="327" y="87"/>
                                  </a:cubicBezTo>
                                  <a:cubicBezTo>
                                    <a:pt x="328" y="85"/>
                                    <a:pt x="328" y="83"/>
                                    <a:pt x="329" y="80"/>
                                  </a:cubicBezTo>
                                  <a:cubicBezTo>
                                    <a:pt x="326" y="78"/>
                                    <a:pt x="321" y="76"/>
                                    <a:pt x="317" y="76"/>
                                  </a:cubicBezTo>
                                  <a:cubicBezTo>
                                    <a:pt x="312" y="76"/>
                                    <a:pt x="308" y="78"/>
                                    <a:pt x="305" y="80"/>
                                  </a:cubicBezTo>
                                  <a:close/>
                                  <a:moveTo>
                                    <a:pt x="327" y="96"/>
                                  </a:moveTo>
                                  <a:cubicBezTo>
                                    <a:pt x="327" y="94"/>
                                    <a:pt x="327" y="91"/>
                                    <a:pt x="327" y="89"/>
                                  </a:cubicBezTo>
                                  <a:cubicBezTo>
                                    <a:pt x="325" y="86"/>
                                    <a:pt x="321" y="84"/>
                                    <a:pt x="317" y="84"/>
                                  </a:cubicBezTo>
                                  <a:cubicBezTo>
                                    <a:pt x="313" y="84"/>
                                    <a:pt x="309" y="86"/>
                                    <a:pt x="307" y="90"/>
                                  </a:cubicBezTo>
                                  <a:cubicBezTo>
                                    <a:pt x="307" y="92"/>
                                    <a:pt x="307" y="94"/>
                                    <a:pt x="307" y="96"/>
                                  </a:cubicBezTo>
                                  <a:cubicBezTo>
                                    <a:pt x="307" y="96"/>
                                    <a:pt x="307" y="97"/>
                                    <a:pt x="307" y="97"/>
                                  </a:cubicBezTo>
                                  <a:cubicBezTo>
                                    <a:pt x="308" y="97"/>
                                    <a:pt x="309" y="97"/>
                                    <a:pt x="310" y="96"/>
                                  </a:cubicBezTo>
                                  <a:cubicBezTo>
                                    <a:pt x="310" y="96"/>
                                    <a:pt x="310" y="96"/>
                                    <a:pt x="310" y="96"/>
                                  </a:cubicBezTo>
                                  <a:cubicBezTo>
                                    <a:pt x="310" y="92"/>
                                    <a:pt x="313" y="89"/>
                                    <a:pt x="317" y="89"/>
                                  </a:cubicBezTo>
                                  <a:cubicBezTo>
                                    <a:pt x="321" y="89"/>
                                    <a:pt x="324" y="92"/>
                                    <a:pt x="324" y="96"/>
                                  </a:cubicBezTo>
                                  <a:cubicBezTo>
                                    <a:pt x="324" y="96"/>
                                    <a:pt x="324" y="96"/>
                                    <a:pt x="324" y="96"/>
                                  </a:cubicBezTo>
                                  <a:cubicBezTo>
                                    <a:pt x="325" y="97"/>
                                    <a:pt x="326" y="97"/>
                                    <a:pt x="327" y="97"/>
                                  </a:cubicBezTo>
                                  <a:cubicBezTo>
                                    <a:pt x="327" y="97"/>
                                    <a:pt x="327" y="96"/>
                                    <a:pt x="327" y="96"/>
                                  </a:cubicBezTo>
                                  <a:close/>
                                  <a:moveTo>
                                    <a:pt x="317" y="91"/>
                                  </a:moveTo>
                                  <a:cubicBezTo>
                                    <a:pt x="314" y="91"/>
                                    <a:pt x="312" y="93"/>
                                    <a:pt x="312" y="96"/>
                                  </a:cubicBezTo>
                                  <a:cubicBezTo>
                                    <a:pt x="312" y="96"/>
                                    <a:pt x="312" y="96"/>
                                    <a:pt x="312" y="96"/>
                                  </a:cubicBezTo>
                                  <a:cubicBezTo>
                                    <a:pt x="314" y="96"/>
                                    <a:pt x="315" y="96"/>
                                    <a:pt x="317" y="96"/>
                                  </a:cubicBezTo>
                                  <a:cubicBezTo>
                                    <a:pt x="319" y="96"/>
                                    <a:pt x="320" y="96"/>
                                    <a:pt x="322" y="96"/>
                                  </a:cubicBezTo>
                                  <a:cubicBezTo>
                                    <a:pt x="322" y="96"/>
                                    <a:pt x="322" y="96"/>
                                    <a:pt x="322" y="96"/>
                                  </a:cubicBezTo>
                                  <a:cubicBezTo>
                                    <a:pt x="322" y="93"/>
                                    <a:pt x="320" y="91"/>
                                    <a:pt x="317" y="91"/>
                                  </a:cubicBezTo>
                                  <a:close/>
                                  <a:moveTo>
                                    <a:pt x="288" y="107"/>
                                  </a:moveTo>
                                  <a:cubicBezTo>
                                    <a:pt x="289" y="108"/>
                                    <a:pt x="291" y="110"/>
                                    <a:pt x="292" y="111"/>
                                  </a:cubicBezTo>
                                  <a:cubicBezTo>
                                    <a:pt x="299" y="106"/>
                                    <a:pt x="308" y="104"/>
                                    <a:pt x="317" y="104"/>
                                  </a:cubicBezTo>
                                  <a:cubicBezTo>
                                    <a:pt x="326" y="104"/>
                                    <a:pt x="334" y="106"/>
                                    <a:pt x="341" y="111"/>
                                  </a:cubicBezTo>
                                  <a:cubicBezTo>
                                    <a:pt x="343" y="110"/>
                                    <a:pt x="344" y="108"/>
                                    <a:pt x="346" y="107"/>
                                  </a:cubicBezTo>
                                  <a:cubicBezTo>
                                    <a:pt x="338" y="101"/>
                                    <a:pt x="328" y="98"/>
                                    <a:pt x="317" y="98"/>
                                  </a:cubicBezTo>
                                  <a:cubicBezTo>
                                    <a:pt x="306" y="98"/>
                                    <a:pt x="296" y="101"/>
                                    <a:pt x="288" y="107"/>
                                  </a:cubicBezTo>
                                  <a:close/>
                                  <a:moveTo>
                                    <a:pt x="423" y="73"/>
                                  </a:moveTo>
                                  <a:cubicBezTo>
                                    <a:pt x="424" y="74"/>
                                    <a:pt x="425" y="76"/>
                                    <a:pt x="426" y="78"/>
                                  </a:cubicBezTo>
                                  <a:cubicBezTo>
                                    <a:pt x="429" y="76"/>
                                    <a:pt x="433" y="75"/>
                                    <a:pt x="438" y="75"/>
                                  </a:cubicBezTo>
                                  <a:cubicBezTo>
                                    <a:pt x="442" y="75"/>
                                    <a:pt x="447" y="76"/>
                                    <a:pt x="450" y="79"/>
                                  </a:cubicBezTo>
                                  <a:cubicBezTo>
                                    <a:pt x="451" y="77"/>
                                    <a:pt x="452" y="75"/>
                                    <a:pt x="453" y="73"/>
                                  </a:cubicBezTo>
                                  <a:cubicBezTo>
                                    <a:pt x="448" y="70"/>
                                    <a:pt x="443" y="69"/>
                                    <a:pt x="438" y="69"/>
                                  </a:cubicBezTo>
                                  <a:cubicBezTo>
                                    <a:pt x="433" y="69"/>
                                    <a:pt x="428" y="70"/>
                                    <a:pt x="423" y="73"/>
                                  </a:cubicBezTo>
                                  <a:close/>
                                  <a:moveTo>
                                    <a:pt x="438" y="67"/>
                                  </a:moveTo>
                                  <a:cubicBezTo>
                                    <a:pt x="444" y="67"/>
                                    <a:pt x="449" y="69"/>
                                    <a:pt x="453" y="72"/>
                                  </a:cubicBezTo>
                                  <a:cubicBezTo>
                                    <a:pt x="454" y="70"/>
                                    <a:pt x="455" y="68"/>
                                    <a:pt x="456" y="67"/>
                                  </a:cubicBezTo>
                                  <a:cubicBezTo>
                                    <a:pt x="451" y="64"/>
                                    <a:pt x="445" y="62"/>
                                    <a:pt x="438" y="62"/>
                                  </a:cubicBezTo>
                                  <a:cubicBezTo>
                                    <a:pt x="431" y="62"/>
                                    <a:pt x="425" y="63"/>
                                    <a:pt x="420" y="67"/>
                                  </a:cubicBezTo>
                                  <a:cubicBezTo>
                                    <a:pt x="421" y="68"/>
                                    <a:pt x="422" y="70"/>
                                    <a:pt x="423" y="71"/>
                                  </a:cubicBezTo>
                                  <a:cubicBezTo>
                                    <a:pt x="427" y="69"/>
                                    <a:pt x="432" y="67"/>
                                    <a:pt x="438" y="67"/>
                                  </a:cubicBezTo>
                                  <a:close/>
                                  <a:moveTo>
                                    <a:pt x="426" y="80"/>
                                  </a:moveTo>
                                  <a:cubicBezTo>
                                    <a:pt x="427" y="82"/>
                                    <a:pt x="428" y="84"/>
                                    <a:pt x="428" y="86"/>
                                  </a:cubicBezTo>
                                  <a:cubicBezTo>
                                    <a:pt x="431" y="84"/>
                                    <a:pt x="434" y="82"/>
                                    <a:pt x="438" y="82"/>
                                  </a:cubicBezTo>
                                  <a:cubicBezTo>
                                    <a:pt x="442" y="82"/>
                                    <a:pt x="446" y="84"/>
                                    <a:pt x="448" y="87"/>
                                  </a:cubicBezTo>
                                  <a:cubicBezTo>
                                    <a:pt x="449" y="85"/>
                                    <a:pt x="449" y="83"/>
                                    <a:pt x="450" y="80"/>
                                  </a:cubicBezTo>
                                  <a:cubicBezTo>
                                    <a:pt x="446" y="78"/>
                                    <a:pt x="442" y="76"/>
                                    <a:pt x="438" y="76"/>
                                  </a:cubicBezTo>
                                  <a:cubicBezTo>
                                    <a:pt x="434" y="76"/>
                                    <a:pt x="430" y="78"/>
                                    <a:pt x="426" y="80"/>
                                  </a:cubicBezTo>
                                  <a:close/>
                                  <a:moveTo>
                                    <a:pt x="447" y="96"/>
                                  </a:moveTo>
                                  <a:cubicBezTo>
                                    <a:pt x="447" y="94"/>
                                    <a:pt x="448" y="91"/>
                                    <a:pt x="448" y="89"/>
                                  </a:cubicBezTo>
                                  <a:cubicBezTo>
                                    <a:pt x="446" y="86"/>
                                    <a:pt x="442" y="84"/>
                                    <a:pt x="438" y="84"/>
                                  </a:cubicBezTo>
                                  <a:cubicBezTo>
                                    <a:pt x="434" y="84"/>
                                    <a:pt x="431" y="86"/>
                                    <a:pt x="428" y="88"/>
                                  </a:cubicBezTo>
                                  <a:cubicBezTo>
                                    <a:pt x="429" y="91"/>
                                    <a:pt x="429" y="93"/>
                                    <a:pt x="429" y="96"/>
                                  </a:cubicBezTo>
                                  <a:cubicBezTo>
                                    <a:pt x="429" y="96"/>
                                    <a:pt x="429" y="96"/>
                                    <a:pt x="429" y="97"/>
                                  </a:cubicBezTo>
                                  <a:cubicBezTo>
                                    <a:pt x="430" y="97"/>
                                    <a:pt x="430" y="96"/>
                                    <a:pt x="431" y="96"/>
                                  </a:cubicBezTo>
                                  <a:cubicBezTo>
                                    <a:pt x="431" y="96"/>
                                    <a:pt x="431" y="96"/>
                                    <a:pt x="431" y="96"/>
                                  </a:cubicBezTo>
                                  <a:cubicBezTo>
                                    <a:pt x="431" y="92"/>
                                    <a:pt x="434" y="89"/>
                                    <a:pt x="438" y="89"/>
                                  </a:cubicBezTo>
                                  <a:cubicBezTo>
                                    <a:pt x="441" y="89"/>
                                    <a:pt x="444" y="92"/>
                                    <a:pt x="444" y="96"/>
                                  </a:cubicBezTo>
                                  <a:cubicBezTo>
                                    <a:pt x="444" y="96"/>
                                    <a:pt x="444" y="96"/>
                                    <a:pt x="444" y="96"/>
                                  </a:cubicBezTo>
                                  <a:cubicBezTo>
                                    <a:pt x="445" y="97"/>
                                    <a:pt x="446" y="97"/>
                                    <a:pt x="447" y="97"/>
                                  </a:cubicBezTo>
                                  <a:cubicBezTo>
                                    <a:pt x="447" y="97"/>
                                    <a:pt x="447" y="96"/>
                                    <a:pt x="447" y="96"/>
                                  </a:cubicBezTo>
                                  <a:close/>
                                  <a:moveTo>
                                    <a:pt x="438" y="91"/>
                                  </a:moveTo>
                                  <a:cubicBezTo>
                                    <a:pt x="435" y="91"/>
                                    <a:pt x="433" y="93"/>
                                    <a:pt x="433" y="96"/>
                                  </a:cubicBezTo>
                                  <a:cubicBezTo>
                                    <a:pt x="433" y="96"/>
                                    <a:pt x="433" y="96"/>
                                    <a:pt x="433" y="96"/>
                                  </a:cubicBezTo>
                                  <a:cubicBezTo>
                                    <a:pt x="434" y="96"/>
                                    <a:pt x="436" y="96"/>
                                    <a:pt x="438" y="96"/>
                                  </a:cubicBezTo>
                                  <a:cubicBezTo>
                                    <a:pt x="439" y="96"/>
                                    <a:pt x="441" y="96"/>
                                    <a:pt x="443" y="96"/>
                                  </a:cubicBezTo>
                                  <a:cubicBezTo>
                                    <a:pt x="443" y="96"/>
                                    <a:pt x="443" y="96"/>
                                    <a:pt x="443" y="96"/>
                                  </a:cubicBezTo>
                                  <a:cubicBezTo>
                                    <a:pt x="443" y="93"/>
                                    <a:pt x="441" y="91"/>
                                    <a:pt x="438" y="91"/>
                                  </a:cubicBezTo>
                                  <a:close/>
                                  <a:moveTo>
                                    <a:pt x="409" y="107"/>
                                  </a:moveTo>
                                  <a:cubicBezTo>
                                    <a:pt x="411" y="108"/>
                                    <a:pt x="412" y="109"/>
                                    <a:pt x="414" y="111"/>
                                  </a:cubicBezTo>
                                  <a:cubicBezTo>
                                    <a:pt x="421" y="106"/>
                                    <a:pt x="429" y="104"/>
                                    <a:pt x="438" y="104"/>
                                  </a:cubicBezTo>
                                  <a:cubicBezTo>
                                    <a:pt x="447" y="104"/>
                                    <a:pt x="455" y="106"/>
                                    <a:pt x="462" y="111"/>
                                  </a:cubicBezTo>
                                  <a:cubicBezTo>
                                    <a:pt x="464" y="110"/>
                                    <a:pt x="465" y="108"/>
                                    <a:pt x="467" y="107"/>
                                  </a:cubicBezTo>
                                  <a:cubicBezTo>
                                    <a:pt x="459" y="101"/>
                                    <a:pt x="449" y="98"/>
                                    <a:pt x="438" y="98"/>
                                  </a:cubicBezTo>
                                  <a:cubicBezTo>
                                    <a:pt x="427" y="98"/>
                                    <a:pt x="417" y="101"/>
                                    <a:pt x="409" y="107"/>
                                  </a:cubicBezTo>
                                  <a:close/>
                                  <a:moveTo>
                                    <a:pt x="545" y="73"/>
                                  </a:moveTo>
                                  <a:cubicBezTo>
                                    <a:pt x="546" y="75"/>
                                    <a:pt x="546" y="77"/>
                                    <a:pt x="547" y="79"/>
                                  </a:cubicBezTo>
                                  <a:cubicBezTo>
                                    <a:pt x="551" y="76"/>
                                    <a:pt x="555" y="75"/>
                                    <a:pt x="560" y="75"/>
                                  </a:cubicBezTo>
                                  <a:cubicBezTo>
                                    <a:pt x="565" y="75"/>
                                    <a:pt x="569" y="76"/>
                                    <a:pt x="572" y="79"/>
                                  </a:cubicBezTo>
                                  <a:cubicBezTo>
                                    <a:pt x="573" y="77"/>
                                    <a:pt x="574" y="75"/>
                                    <a:pt x="575" y="73"/>
                                  </a:cubicBezTo>
                                  <a:cubicBezTo>
                                    <a:pt x="571" y="70"/>
                                    <a:pt x="565" y="69"/>
                                    <a:pt x="560" y="69"/>
                                  </a:cubicBezTo>
                                  <a:cubicBezTo>
                                    <a:pt x="554" y="69"/>
                                    <a:pt x="549" y="70"/>
                                    <a:pt x="545" y="73"/>
                                  </a:cubicBezTo>
                                  <a:close/>
                                  <a:moveTo>
                                    <a:pt x="560" y="67"/>
                                  </a:moveTo>
                                  <a:cubicBezTo>
                                    <a:pt x="566" y="67"/>
                                    <a:pt x="571" y="69"/>
                                    <a:pt x="576" y="72"/>
                                  </a:cubicBezTo>
                                  <a:cubicBezTo>
                                    <a:pt x="577" y="70"/>
                                    <a:pt x="577" y="68"/>
                                    <a:pt x="578" y="67"/>
                                  </a:cubicBezTo>
                                  <a:cubicBezTo>
                                    <a:pt x="573" y="64"/>
                                    <a:pt x="567" y="62"/>
                                    <a:pt x="560" y="62"/>
                                  </a:cubicBezTo>
                                  <a:cubicBezTo>
                                    <a:pt x="553" y="62"/>
                                    <a:pt x="547" y="64"/>
                                    <a:pt x="541" y="67"/>
                                  </a:cubicBezTo>
                                  <a:cubicBezTo>
                                    <a:pt x="542" y="69"/>
                                    <a:pt x="543" y="70"/>
                                    <a:pt x="544" y="72"/>
                                  </a:cubicBezTo>
                                  <a:cubicBezTo>
                                    <a:pt x="549" y="69"/>
                                    <a:pt x="554" y="67"/>
                                    <a:pt x="560" y="67"/>
                                  </a:cubicBezTo>
                                  <a:close/>
                                  <a:moveTo>
                                    <a:pt x="548" y="81"/>
                                  </a:moveTo>
                                  <a:cubicBezTo>
                                    <a:pt x="548" y="83"/>
                                    <a:pt x="549" y="85"/>
                                    <a:pt x="549" y="88"/>
                                  </a:cubicBezTo>
                                  <a:cubicBezTo>
                                    <a:pt x="549" y="88"/>
                                    <a:pt x="549" y="88"/>
                                    <a:pt x="549" y="88"/>
                                  </a:cubicBezTo>
                                  <a:cubicBezTo>
                                    <a:pt x="552" y="84"/>
                                    <a:pt x="556" y="82"/>
                                    <a:pt x="560" y="82"/>
                                  </a:cubicBezTo>
                                  <a:cubicBezTo>
                                    <a:pt x="564" y="82"/>
                                    <a:pt x="568" y="84"/>
                                    <a:pt x="570" y="87"/>
                                  </a:cubicBezTo>
                                  <a:cubicBezTo>
                                    <a:pt x="571" y="85"/>
                                    <a:pt x="571" y="83"/>
                                    <a:pt x="572" y="80"/>
                                  </a:cubicBezTo>
                                  <a:cubicBezTo>
                                    <a:pt x="569" y="78"/>
                                    <a:pt x="564" y="76"/>
                                    <a:pt x="560" y="76"/>
                                  </a:cubicBezTo>
                                  <a:cubicBezTo>
                                    <a:pt x="555" y="76"/>
                                    <a:pt x="551" y="78"/>
                                    <a:pt x="548" y="81"/>
                                  </a:cubicBezTo>
                                  <a:close/>
                                  <a:moveTo>
                                    <a:pt x="570" y="96"/>
                                  </a:moveTo>
                                  <a:cubicBezTo>
                                    <a:pt x="570" y="94"/>
                                    <a:pt x="570" y="91"/>
                                    <a:pt x="570" y="89"/>
                                  </a:cubicBezTo>
                                  <a:cubicBezTo>
                                    <a:pt x="568" y="86"/>
                                    <a:pt x="564" y="84"/>
                                    <a:pt x="560" y="84"/>
                                  </a:cubicBezTo>
                                  <a:cubicBezTo>
                                    <a:pt x="555" y="84"/>
                                    <a:pt x="552" y="86"/>
                                    <a:pt x="550" y="90"/>
                                  </a:cubicBezTo>
                                  <a:cubicBezTo>
                                    <a:pt x="549" y="90"/>
                                    <a:pt x="549" y="89"/>
                                    <a:pt x="549" y="89"/>
                                  </a:cubicBezTo>
                                  <a:cubicBezTo>
                                    <a:pt x="550" y="91"/>
                                    <a:pt x="550" y="93"/>
                                    <a:pt x="550" y="96"/>
                                  </a:cubicBezTo>
                                  <a:cubicBezTo>
                                    <a:pt x="550" y="96"/>
                                    <a:pt x="550" y="97"/>
                                    <a:pt x="550" y="97"/>
                                  </a:cubicBezTo>
                                  <a:cubicBezTo>
                                    <a:pt x="551" y="97"/>
                                    <a:pt x="552" y="97"/>
                                    <a:pt x="553" y="96"/>
                                  </a:cubicBezTo>
                                  <a:cubicBezTo>
                                    <a:pt x="553" y="96"/>
                                    <a:pt x="553" y="96"/>
                                    <a:pt x="553" y="96"/>
                                  </a:cubicBezTo>
                                  <a:cubicBezTo>
                                    <a:pt x="553" y="92"/>
                                    <a:pt x="556" y="89"/>
                                    <a:pt x="560" y="89"/>
                                  </a:cubicBezTo>
                                  <a:cubicBezTo>
                                    <a:pt x="564" y="89"/>
                                    <a:pt x="567" y="92"/>
                                    <a:pt x="567" y="96"/>
                                  </a:cubicBezTo>
                                  <a:cubicBezTo>
                                    <a:pt x="567" y="96"/>
                                    <a:pt x="567" y="96"/>
                                    <a:pt x="567" y="96"/>
                                  </a:cubicBezTo>
                                  <a:cubicBezTo>
                                    <a:pt x="568" y="97"/>
                                    <a:pt x="569" y="97"/>
                                    <a:pt x="570" y="97"/>
                                  </a:cubicBezTo>
                                  <a:cubicBezTo>
                                    <a:pt x="570" y="97"/>
                                    <a:pt x="570" y="96"/>
                                    <a:pt x="570" y="96"/>
                                  </a:cubicBezTo>
                                  <a:close/>
                                  <a:moveTo>
                                    <a:pt x="560" y="91"/>
                                  </a:moveTo>
                                  <a:cubicBezTo>
                                    <a:pt x="557" y="91"/>
                                    <a:pt x="555" y="93"/>
                                    <a:pt x="555" y="96"/>
                                  </a:cubicBezTo>
                                  <a:cubicBezTo>
                                    <a:pt x="555" y="96"/>
                                    <a:pt x="555" y="96"/>
                                    <a:pt x="555" y="96"/>
                                  </a:cubicBezTo>
                                  <a:cubicBezTo>
                                    <a:pt x="557" y="96"/>
                                    <a:pt x="558" y="96"/>
                                    <a:pt x="560" y="96"/>
                                  </a:cubicBezTo>
                                  <a:cubicBezTo>
                                    <a:pt x="562" y="96"/>
                                    <a:pt x="563" y="96"/>
                                    <a:pt x="565" y="96"/>
                                  </a:cubicBezTo>
                                  <a:cubicBezTo>
                                    <a:pt x="565" y="96"/>
                                    <a:pt x="565" y="96"/>
                                    <a:pt x="565" y="96"/>
                                  </a:cubicBezTo>
                                  <a:cubicBezTo>
                                    <a:pt x="565" y="93"/>
                                    <a:pt x="563" y="91"/>
                                    <a:pt x="560" y="91"/>
                                  </a:cubicBezTo>
                                  <a:close/>
                                  <a:moveTo>
                                    <a:pt x="531" y="107"/>
                                  </a:moveTo>
                                  <a:cubicBezTo>
                                    <a:pt x="532" y="108"/>
                                    <a:pt x="534" y="110"/>
                                    <a:pt x="535" y="111"/>
                                  </a:cubicBezTo>
                                  <a:cubicBezTo>
                                    <a:pt x="542" y="107"/>
                                    <a:pt x="551" y="104"/>
                                    <a:pt x="560" y="104"/>
                                  </a:cubicBezTo>
                                  <a:cubicBezTo>
                                    <a:pt x="569" y="104"/>
                                    <a:pt x="577" y="106"/>
                                    <a:pt x="584" y="111"/>
                                  </a:cubicBezTo>
                                  <a:cubicBezTo>
                                    <a:pt x="586" y="110"/>
                                    <a:pt x="587" y="108"/>
                                    <a:pt x="589" y="107"/>
                                  </a:cubicBezTo>
                                  <a:cubicBezTo>
                                    <a:pt x="581" y="101"/>
                                    <a:pt x="571" y="98"/>
                                    <a:pt x="560" y="98"/>
                                  </a:cubicBezTo>
                                  <a:cubicBezTo>
                                    <a:pt x="549" y="98"/>
                                    <a:pt x="539" y="101"/>
                                    <a:pt x="531" y="107"/>
                                  </a:cubicBezTo>
                                  <a:close/>
                                  <a:moveTo>
                                    <a:pt x="666" y="73"/>
                                  </a:moveTo>
                                  <a:cubicBezTo>
                                    <a:pt x="667" y="74"/>
                                    <a:pt x="668" y="76"/>
                                    <a:pt x="669" y="78"/>
                                  </a:cubicBezTo>
                                  <a:cubicBezTo>
                                    <a:pt x="672" y="76"/>
                                    <a:pt x="676" y="75"/>
                                    <a:pt x="681" y="75"/>
                                  </a:cubicBezTo>
                                  <a:cubicBezTo>
                                    <a:pt x="686" y="75"/>
                                    <a:pt x="690" y="76"/>
                                    <a:pt x="693" y="79"/>
                                  </a:cubicBezTo>
                                  <a:cubicBezTo>
                                    <a:pt x="694" y="77"/>
                                    <a:pt x="695" y="75"/>
                                    <a:pt x="696" y="73"/>
                                  </a:cubicBezTo>
                                  <a:cubicBezTo>
                                    <a:pt x="691" y="70"/>
                                    <a:pt x="686" y="69"/>
                                    <a:pt x="681" y="69"/>
                                  </a:cubicBezTo>
                                  <a:cubicBezTo>
                                    <a:pt x="676" y="69"/>
                                    <a:pt x="671" y="70"/>
                                    <a:pt x="666" y="73"/>
                                  </a:cubicBezTo>
                                  <a:close/>
                                  <a:moveTo>
                                    <a:pt x="681" y="67"/>
                                  </a:moveTo>
                                  <a:cubicBezTo>
                                    <a:pt x="687" y="67"/>
                                    <a:pt x="692" y="69"/>
                                    <a:pt x="697" y="72"/>
                                  </a:cubicBezTo>
                                  <a:cubicBezTo>
                                    <a:pt x="697" y="70"/>
                                    <a:pt x="698" y="68"/>
                                    <a:pt x="699" y="67"/>
                                  </a:cubicBezTo>
                                  <a:cubicBezTo>
                                    <a:pt x="694" y="64"/>
                                    <a:pt x="688" y="62"/>
                                    <a:pt x="681" y="62"/>
                                  </a:cubicBezTo>
                                  <a:cubicBezTo>
                                    <a:pt x="674" y="62"/>
                                    <a:pt x="668" y="63"/>
                                    <a:pt x="663" y="67"/>
                                  </a:cubicBezTo>
                                  <a:cubicBezTo>
                                    <a:pt x="664" y="68"/>
                                    <a:pt x="665" y="70"/>
                                    <a:pt x="666" y="71"/>
                                  </a:cubicBezTo>
                                  <a:cubicBezTo>
                                    <a:pt x="670" y="69"/>
                                    <a:pt x="675" y="67"/>
                                    <a:pt x="681" y="67"/>
                                  </a:cubicBezTo>
                                  <a:close/>
                                  <a:moveTo>
                                    <a:pt x="669" y="80"/>
                                  </a:moveTo>
                                  <a:cubicBezTo>
                                    <a:pt x="670" y="82"/>
                                    <a:pt x="671" y="84"/>
                                    <a:pt x="671" y="86"/>
                                  </a:cubicBezTo>
                                  <a:cubicBezTo>
                                    <a:pt x="674" y="84"/>
                                    <a:pt x="677" y="82"/>
                                    <a:pt x="681" y="82"/>
                                  </a:cubicBezTo>
                                  <a:cubicBezTo>
                                    <a:pt x="685" y="82"/>
                                    <a:pt x="689" y="84"/>
                                    <a:pt x="691" y="87"/>
                                  </a:cubicBezTo>
                                  <a:cubicBezTo>
                                    <a:pt x="692" y="85"/>
                                    <a:pt x="692" y="83"/>
                                    <a:pt x="693" y="80"/>
                                  </a:cubicBezTo>
                                  <a:cubicBezTo>
                                    <a:pt x="690" y="78"/>
                                    <a:pt x="685" y="76"/>
                                    <a:pt x="681" y="76"/>
                                  </a:cubicBezTo>
                                  <a:cubicBezTo>
                                    <a:pt x="677" y="76"/>
                                    <a:pt x="673" y="78"/>
                                    <a:pt x="669" y="80"/>
                                  </a:cubicBezTo>
                                  <a:close/>
                                  <a:moveTo>
                                    <a:pt x="690" y="96"/>
                                  </a:moveTo>
                                  <a:cubicBezTo>
                                    <a:pt x="690" y="94"/>
                                    <a:pt x="691" y="91"/>
                                    <a:pt x="691" y="89"/>
                                  </a:cubicBezTo>
                                  <a:cubicBezTo>
                                    <a:pt x="689" y="86"/>
                                    <a:pt x="685" y="84"/>
                                    <a:pt x="681" y="84"/>
                                  </a:cubicBezTo>
                                  <a:cubicBezTo>
                                    <a:pt x="677" y="84"/>
                                    <a:pt x="674" y="86"/>
                                    <a:pt x="671" y="88"/>
                                  </a:cubicBezTo>
                                  <a:cubicBezTo>
                                    <a:pt x="672" y="91"/>
                                    <a:pt x="672" y="93"/>
                                    <a:pt x="672" y="96"/>
                                  </a:cubicBezTo>
                                  <a:cubicBezTo>
                                    <a:pt x="672" y="96"/>
                                    <a:pt x="672" y="96"/>
                                    <a:pt x="672" y="97"/>
                                  </a:cubicBezTo>
                                  <a:cubicBezTo>
                                    <a:pt x="673" y="97"/>
                                    <a:pt x="673" y="96"/>
                                    <a:pt x="674" y="96"/>
                                  </a:cubicBezTo>
                                  <a:cubicBezTo>
                                    <a:pt x="674" y="96"/>
                                    <a:pt x="674" y="96"/>
                                    <a:pt x="674" y="96"/>
                                  </a:cubicBezTo>
                                  <a:cubicBezTo>
                                    <a:pt x="674" y="92"/>
                                    <a:pt x="677" y="89"/>
                                    <a:pt x="681" y="89"/>
                                  </a:cubicBezTo>
                                  <a:cubicBezTo>
                                    <a:pt x="685" y="89"/>
                                    <a:pt x="687" y="92"/>
                                    <a:pt x="687" y="96"/>
                                  </a:cubicBezTo>
                                  <a:cubicBezTo>
                                    <a:pt x="687" y="96"/>
                                    <a:pt x="687" y="96"/>
                                    <a:pt x="687" y="96"/>
                                  </a:cubicBezTo>
                                  <a:cubicBezTo>
                                    <a:pt x="688" y="97"/>
                                    <a:pt x="689" y="97"/>
                                    <a:pt x="691" y="97"/>
                                  </a:cubicBezTo>
                                  <a:cubicBezTo>
                                    <a:pt x="690" y="97"/>
                                    <a:pt x="690" y="96"/>
                                    <a:pt x="690" y="96"/>
                                  </a:cubicBezTo>
                                  <a:close/>
                                  <a:moveTo>
                                    <a:pt x="681" y="91"/>
                                  </a:moveTo>
                                  <a:cubicBezTo>
                                    <a:pt x="678" y="91"/>
                                    <a:pt x="676" y="93"/>
                                    <a:pt x="676" y="96"/>
                                  </a:cubicBezTo>
                                  <a:cubicBezTo>
                                    <a:pt x="676" y="96"/>
                                    <a:pt x="676" y="96"/>
                                    <a:pt x="676" y="96"/>
                                  </a:cubicBezTo>
                                  <a:cubicBezTo>
                                    <a:pt x="677" y="96"/>
                                    <a:pt x="679" y="96"/>
                                    <a:pt x="681" y="96"/>
                                  </a:cubicBezTo>
                                  <a:cubicBezTo>
                                    <a:pt x="683" y="96"/>
                                    <a:pt x="684" y="96"/>
                                    <a:pt x="686" y="96"/>
                                  </a:cubicBezTo>
                                  <a:cubicBezTo>
                                    <a:pt x="686" y="96"/>
                                    <a:pt x="686" y="96"/>
                                    <a:pt x="686" y="96"/>
                                  </a:cubicBezTo>
                                  <a:cubicBezTo>
                                    <a:pt x="686" y="93"/>
                                    <a:pt x="684" y="91"/>
                                    <a:pt x="681" y="91"/>
                                  </a:cubicBezTo>
                                  <a:close/>
                                  <a:moveTo>
                                    <a:pt x="652" y="107"/>
                                  </a:moveTo>
                                  <a:cubicBezTo>
                                    <a:pt x="654" y="108"/>
                                    <a:pt x="655" y="109"/>
                                    <a:pt x="657" y="111"/>
                                  </a:cubicBezTo>
                                  <a:cubicBezTo>
                                    <a:pt x="664" y="106"/>
                                    <a:pt x="672" y="104"/>
                                    <a:pt x="681" y="104"/>
                                  </a:cubicBezTo>
                                  <a:cubicBezTo>
                                    <a:pt x="690" y="104"/>
                                    <a:pt x="698" y="106"/>
                                    <a:pt x="705" y="111"/>
                                  </a:cubicBezTo>
                                  <a:cubicBezTo>
                                    <a:pt x="707" y="110"/>
                                    <a:pt x="708" y="108"/>
                                    <a:pt x="710" y="107"/>
                                  </a:cubicBezTo>
                                  <a:cubicBezTo>
                                    <a:pt x="702" y="101"/>
                                    <a:pt x="692" y="98"/>
                                    <a:pt x="681" y="98"/>
                                  </a:cubicBezTo>
                                  <a:cubicBezTo>
                                    <a:pt x="670" y="98"/>
                                    <a:pt x="660" y="101"/>
                                    <a:pt x="652" y="107"/>
                                  </a:cubicBezTo>
                                  <a:close/>
                                  <a:moveTo>
                                    <a:pt x="690" y="404"/>
                                  </a:moveTo>
                                  <a:cubicBezTo>
                                    <a:pt x="690" y="402"/>
                                    <a:pt x="691" y="400"/>
                                    <a:pt x="691" y="398"/>
                                  </a:cubicBezTo>
                                  <a:cubicBezTo>
                                    <a:pt x="689" y="394"/>
                                    <a:pt x="685" y="392"/>
                                    <a:pt x="681" y="392"/>
                                  </a:cubicBezTo>
                                  <a:cubicBezTo>
                                    <a:pt x="677" y="392"/>
                                    <a:pt x="674" y="394"/>
                                    <a:pt x="671" y="397"/>
                                  </a:cubicBezTo>
                                  <a:cubicBezTo>
                                    <a:pt x="672" y="399"/>
                                    <a:pt x="672" y="402"/>
                                    <a:pt x="672" y="404"/>
                                  </a:cubicBezTo>
                                  <a:cubicBezTo>
                                    <a:pt x="672" y="404"/>
                                    <a:pt x="672" y="405"/>
                                    <a:pt x="672" y="405"/>
                                  </a:cubicBezTo>
                                  <a:cubicBezTo>
                                    <a:pt x="673" y="405"/>
                                    <a:pt x="673" y="405"/>
                                    <a:pt x="674" y="405"/>
                                  </a:cubicBezTo>
                                  <a:cubicBezTo>
                                    <a:pt x="674" y="404"/>
                                    <a:pt x="674" y="404"/>
                                    <a:pt x="674" y="404"/>
                                  </a:cubicBezTo>
                                  <a:cubicBezTo>
                                    <a:pt x="674" y="400"/>
                                    <a:pt x="677" y="397"/>
                                    <a:pt x="681" y="397"/>
                                  </a:cubicBezTo>
                                  <a:cubicBezTo>
                                    <a:pt x="685" y="397"/>
                                    <a:pt x="687" y="400"/>
                                    <a:pt x="687" y="404"/>
                                  </a:cubicBezTo>
                                  <a:cubicBezTo>
                                    <a:pt x="687" y="404"/>
                                    <a:pt x="687" y="404"/>
                                    <a:pt x="687" y="405"/>
                                  </a:cubicBezTo>
                                  <a:cubicBezTo>
                                    <a:pt x="688" y="405"/>
                                    <a:pt x="689" y="405"/>
                                    <a:pt x="691" y="405"/>
                                  </a:cubicBezTo>
                                  <a:cubicBezTo>
                                    <a:pt x="690" y="405"/>
                                    <a:pt x="690" y="404"/>
                                    <a:pt x="690" y="404"/>
                                  </a:cubicBezTo>
                                  <a:close/>
                                  <a:moveTo>
                                    <a:pt x="681" y="399"/>
                                  </a:moveTo>
                                  <a:cubicBezTo>
                                    <a:pt x="678" y="399"/>
                                    <a:pt x="676" y="401"/>
                                    <a:pt x="676" y="404"/>
                                  </a:cubicBezTo>
                                  <a:cubicBezTo>
                                    <a:pt x="676" y="404"/>
                                    <a:pt x="676" y="404"/>
                                    <a:pt x="676" y="404"/>
                                  </a:cubicBezTo>
                                  <a:cubicBezTo>
                                    <a:pt x="677" y="404"/>
                                    <a:pt x="679" y="404"/>
                                    <a:pt x="681" y="404"/>
                                  </a:cubicBezTo>
                                  <a:cubicBezTo>
                                    <a:pt x="683" y="404"/>
                                    <a:pt x="684" y="404"/>
                                    <a:pt x="686" y="404"/>
                                  </a:cubicBezTo>
                                  <a:cubicBezTo>
                                    <a:pt x="686" y="404"/>
                                    <a:pt x="686" y="404"/>
                                    <a:pt x="686" y="404"/>
                                  </a:cubicBezTo>
                                  <a:cubicBezTo>
                                    <a:pt x="686" y="401"/>
                                    <a:pt x="684" y="399"/>
                                    <a:pt x="681" y="399"/>
                                  </a:cubicBezTo>
                                  <a:close/>
                                  <a:moveTo>
                                    <a:pt x="691" y="395"/>
                                  </a:moveTo>
                                  <a:cubicBezTo>
                                    <a:pt x="692" y="393"/>
                                    <a:pt x="692" y="391"/>
                                    <a:pt x="693" y="389"/>
                                  </a:cubicBezTo>
                                  <a:cubicBezTo>
                                    <a:pt x="690" y="386"/>
                                    <a:pt x="685" y="385"/>
                                    <a:pt x="681" y="385"/>
                                  </a:cubicBezTo>
                                  <a:cubicBezTo>
                                    <a:pt x="677" y="385"/>
                                    <a:pt x="673" y="386"/>
                                    <a:pt x="669" y="388"/>
                                  </a:cubicBezTo>
                                  <a:cubicBezTo>
                                    <a:pt x="670" y="390"/>
                                    <a:pt x="671" y="392"/>
                                    <a:pt x="671" y="395"/>
                                  </a:cubicBezTo>
                                  <a:cubicBezTo>
                                    <a:pt x="674" y="392"/>
                                    <a:pt x="677" y="390"/>
                                    <a:pt x="681" y="390"/>
                                  </a:cubicBezTo>
                                  <a:cubicBezTo>
                                    <a:pt x="685" y="390"/>
                                    <a:pt x="689" y="392"/>
                                    <a:pt x="691" y="395"/>
                                  </a:cubicBezTo>
                                  <a:close/>
                                  <a:moveTo>
                                    <a:pt x="664" y="404"/>
                                  </a:moveTo>
                                  <a:cubicBezTo>
                                    <a:pt x="664" y="405"/>
                                    <a:pt x="664" y="406"/>
                                    <a:pt x="664" y="407"/>
                                  </a:cubicBezTo>
                                  <a:cubicBezTo>
                                    <a:pt x="666" y="406"/>
                                    <a:pt x="668" y="406"/>
                                    <a:pt x="670" y="405"/>
                                  </a:cubicBezTo>
                                  <a:cubicBezTo>
                                    <a:pt x="670" y="405"/>
                                    <a:pt x="670" y="404"/>
                                    <a:pt x="670" y="404"/>
                                  </a:cubicBezTo>
                                  <a:cubicBezTo>
                                    <a:pt x="670" y="390"/>
                                    <a:pt x="665" y="378"/>
                                    <a:pt x="656" y="369"/>
                                  </a:cubicBezTo>
                                  <a:cubicBezTo>
                                    <a:pt x="647" y="360"/>
                                    <a:pt x="635" y="354"/>
                                    <a:pt x="621" y="354"/>
                                  </a:cubicBezTo>
                                  <a:cubicBezTo>
                                    <a:pt x="607" y="354"/>
                                    <a:pt x="595" y="360"/>
                                    <a:pt x="586" y="369"/>
                                  </a:cubicBezTo>
                                  <a:cubicBezTo>
                                    <a:pt x="577" y="378"/>
                                    <a:pt x="571" y="390"/>
                                    <a:pt x="571" y="404"/>
                                  </a:cubicBezTo>
                                  <a:cubicBezTo>
                                    <a:pt x="571" y="405"/>
                                    <a:pt x="571" y="405"/>
                                    <a:pt x="571" y="405"/>
                                  </a:cubicBezTo>
                                  <a:cubicBezTo>
                                    <a:pt x="573" y="406"/>
                                    <a:pt x="575" y="407"/>
                                    <a:pt x="577" y="407"/>
                                  </a:cubicBezTo>
                                  <a:cubicBezTo>
                                    <a:pt x="577" y="406"/>
                                    <a:pt x="577" y="405"/>
                                    <a:pt x="577" y="404"/>
                                  </a:cubicBezTo>
                                  <a:cubicBezTo>
                                    <a:pt x="577" y="380"/>
                                    <a:pt x="597" y="361"/>
                                    <a:pt x="621" y="361"/>
                                  </a:cubicBezTo>
                                  <a:cubicBezTo>
                                    <a:pt x="645" y="361"/>
                                    <a:pt x="664" y="380"/>
                                    <a:pt x="664" y="404"/>
                                  </a:cubicBezTo>
                                  <a:close/>
                                  <a:moveTo>
                                    <a:pt x="657" y="404"/>
                                  </a:moveTo>
                                  <a:cubicBezTo>
                                    <a:pt x="657" y="406"/>
                                    <a:pt x="656" y="408"/>
                                    <a:pt x="656" y="411"/>
                                  </a:cubicBezTo>
                                  <a:cubicBezTo>
                                    <a:pt x="658" y="409"/>
                                    <a:pt x="660" y="408"/>
                                    <a:pt x="663" y="408"/>
                                  </a:cubicBezTo>
                                  <a:cubicBezTo>
                                    <a:pt x="663" y="406"/>
                                    <a:pt x="663" y="405"/>
                                    <a:pt x="663" y="404"/>
                                  </a:cubicBezTo>
                                  <a:cubicBezTo>
                                    <a:pt x="663" y="392"/>
                                    <a:pt x="658" y="382"/>
                                    <a:pt x="650" y="374"/>
                                  </a:cubicBezTo>
                                  <a:cubicBezTo>
                                    <a:pt x="643" y="367"/>
                                    <a:pt x="632" y="362"/>
                                    <a:pt x="621" y="362"/>
                                  </a:cubicBezTo>
                                  <a:cubicBezTo>
                                    <a:pt x="609" y="362"/>
                                    <a:pt x="599" y="367"/>
                                    <a:pt x="591" y="374"/>
                                  </a:cubicBezTo>
                                  <a:cubicBezTo>
                                    <a:pt x="584" y="382"/>
                                    <a:pt x="579" y="392"/>
                                    <a:pt x="579" y="404"/>
                                  </a:cubicBezTo>
                                  <a:cubicBezTo>
                                    <a:pt x="579" y="405"/>
                                    <a:pt x="579" y="407"/>
                                    <a:pt x="579" y="408"/>
                                  </a:cubicBezTo>
                                  <a:cubicBezTo>
                                    <a:pt x="581" y="409"/>
                                    <a:pt x="584" y="410"/>
                                    <a:pt x="586" y="411"/>
                                  </a:cubicBezTo>
                                  <a:cubicBezTo>
                                    <a:pt x="585" y="409"/>
                                    <a:pt x="585" y="406"/>
                                    <a:pt x="585" y="404"/>
                                  </a:cubicBezTo>
                                  <a:cubicBezTo>
                                    <a:pt x="585" y="384"/>
                                    <a:pt x="601" y="368"/>
                                    <a:pt x="621" y="368"/>
                                  </a:cubicBezTo>
                                  <a:cubicBezTo>
                                    <a:pt x="641" y="368"/>
                                    <a:pt x="657" y="384"/>
                                    <a:pt x="657" y="404"/>
                                  </a:cubicBezTo>
                                  <a:close/>
                                  <a:moveTo>
                                    <a:pt x="570" y="404"/>
                                  </a:moveTo>
                                  <a:cubicBezTo>
                                    <a:pt x="570" y="402"/>
                                    <a:pt x="570" y="400"/>
                                    <a:pt x="570" y="398"/>
                                  </a:cubicBezTo>
                                  <a:cubicBezTo>
                                    <a:pt x="568" y="394"/>
                                    <a:pt x="564" y="392"/>
                                    <a:pt x="560" y="392"/>
                                  </a:cubicBezTo>
                                  <a:cubicBezTo>
                                    <a:pt x="555" y="392"/>
                                    <a:pt x="552" y="395"/>
                                    <a:pt x="550" y="398"/>
                                  </a:cubicBezTo>
                                  <a:cubicBezTo>
                                    <a:pt x="549" y="398"/>
                                    <a:pt x="549" y="397"/>
                                    <a:pt x="549" y="397"/>
                                  </a:cubicBezTo>
                                  <a:cubicBezTo>
                                    <a:pt x="550" y="399"/>
                                    <a:pt x="550" y="402"/>
                                    <a:pt x="550" y="404"/>
                                  </a:cubicBezTo>
                                  <a:cubicBezTo>
                                    <a:pt x="550" y="404"/>
                                    <a:pt x="550" y="405"/>
                                    <a:pt x="550" y="405"/>
                                  </a:cubicBezTo>
                                  <a:cubicBezTo>
                                    <a:pt x="551" y="405"/>
                                    <a:pt x="552" y="405"/>
                                    <a:pt x="553" y="405"/>
                                  </a:cubicBezTo>
                                  <a:cubicBezTo>
                                    <a:pt x="553" y="404"/>
                                    <a:pt x="553" y="404"/>
                                    <a:pt x="553" y="404"/>
                                  </a:cubicBezTo>
                                  <a:cubicBezTo>
                                    <a:pt x="553" y="400"/>
                                    <a:pt x="556" y="397"/>
                                    <a:pt x="560" y="397"/>
                                  </a:cubicBezTo>
                                  <a:cubicBezTo>
                                    <a:pt x="564" y="397"/>
                                    <a:pt x="567" y="400"/>
                                    <a:pt x="567" y="404"/>
                                  </a:cubicBezTo>
                                  <a:cubicBezTo>
                                    <a:pt x="567" y="404"/>
                                    <a:pt x="567" y="404"/>
                                    <a:pt x="567" y="405"/>
                                  </a:cubicBezTo>
                                  <a:cubicBezTo>
                                    <a:pt x="568" y="405"/>
                                    <a:pt x="569" y="405"/>
                                    <a:pt x="570" y="405"/>
                                  </a:cubicBezTo>
                                  <a:cubicBezTo>
                                    <a:pt x="570" y="405"/>
                                    <a:pt x="570" y="404"/>
                                    <a:pt x="570" y="404"/>
                                  </a:cubicBezTo>
                                  <a:close/>
                                  <a:moveTo>
                                    <a:pt x="560" y="399"/>
                                  </a:moveTo>
                                  <a:cubicBezTo>
                                    <a:pt x="557" y="399"/>
                                    <a:pt x="555" y="401"/>
                                    <a:pt x="555" y="404"/>
                                  </a:cubicBezTo>
                                  <a:cubicBezTo>
                                    <a:pt x="555" y="404"/>
                                    <a:pt x="555" y="404"/>
                                    <a:pt x="555" y="404"/>
                                  </a:cubicBezTo>
                                  <a:cubicBezTo>
                                    <a:pt x="557" y="404"/>
                                    <a:pt x="558" y="404"/>
                                    <a:pt x="560" y="404"/>
                                  </a:cubicBezTo>
                                  <a:cubicBezTo>
                                    <a:pt x="562" y="404"/>
                                    <a:pt x="563" y="404"/>
                                    <a:pt x="565" y="404"/>
                                  </a:cubicBezTo>
                                  <a:cubicBezTo>
                                    <a:pt x="565" y="404"/>
                                    <a:pt x="565" y="404"/>
                                    <a:pt x="565" y="404"/>
                                  </a:cubicBezTo>
                                  <a:cubicBezTo>
                                    <a:pt x="565" y="401"/>
                                    <a:pt x="563" y="399"/>
                                    <a:pt x="560" y="399"/>
                                  </a:cubicBezTo>
                                  <a:close/>
                                  <a:moveTo>
                                    <a:pt x="570" y="395"/>
                                  </a:moveTo>
                                  <a:cubicBezTo>
                                    <a:pt x="571" y="393"/>
                                    <a:pt x="571" y="391"/>
                                    <a:pt x="572" y="389"/>
                                  </a:cubicBezTo>
                                  <a:cubicBezTo>
                                    <a:pt x="569" y="386"/>
                                    <a:pt x="564" y="385"/>
                                    <a:pt x="560" y="385"/>
                                  </a:cubicBezTo>
                                  <a:cubicBezTo>
                                    <a:pt x="555" y="385"/>
                                    <a:pt x="551" y="386"/>
                                    <a:pt x="548" y="389"/>
                                  </a:cubicBezTo>
                                  <a:cubicBezTo>
                                    <a:pt x="548" y="391"/>
                                    <a:pt x="549" y="394"/>
                                    <a:pt x="549" y="396"/>
                                  </a:cubicBezTo>
                                  <a:cubicBezTo>
                                    <a:pt x="549" y="396"/>
                                    <a:pt x="549" y="396"/>
                                    <a:pt x="549" y="396"/>
                                  </a:cubicBezTo>
                                  <a:cubicBezTo>
                                    <a:pt x="552" y="393"/>
                                    <a:pt x="556" y="390"/>
                                    <a:pt x="560" y="390"/>
                                  </a:cubicBezTo>
                                  <a:cubicBezTo>
                                    <a:pt x="564" y="390"/>
                                    <a:pt x="568" y="392"/>
                                    <a:pt x="570" y="395"/>
                                  </a:cubicBezTo>
                                  <a:close/>
                                  <a:moveTo>
                                    <a:pt x="542" y="404"/>
                                  </a:moveTo>
                                  <a:cubicBezTo>
                                    <a:pt x="542" y="405"/>
                                    <a:pt x="542" y="406"/>
                                    <a:pt x="542" y="407"/>
                                  </a:cubicBezTo>
                                  <a:cubicBezTo>
                                    <a:pt x="544" y="407"/>
                                    <a:pt x="546" y="406"/>
                                    <a:pt x="548" y="406"/>
                                  </a:cubicBezTo>
                                  <a:cubicBezTo>
                                    <a:pt x="548" y="405"/>
                                    <a:pt x="548" y="405"/>
                                    <a:pt x="548" y="404"/>
                                  </a:cubicBezTo>
                                  <a:cubicBezTo>
                                    <a:pt x="548" y="390"/>
                                    <a:pt x="543" y="378"/>
                                    <a:pt x="534" y="369"/>
                                  </a:cubicBezTo>
                                  <a:cubicBezTo>
                                    <a:pt x="525" y="360"/>
                                    <a:pt x="512" y="354"/>
                                    <a:pt x="499" y="354"/>
                                  </a:cubicBezTo>
                                  <a:cubicBezTo>
                                    <a:pt x="485" y="354"/>
                                    <a:pt x="473" y="360"/>
                                    <a:pt x="464" y="369"/>
                                  </a:cubicBezTo>
                                  <a:cubicBezTo>
                                    <a:pt x="455" y="378"/>
                                    <a:pt x="449" y="390"/>
                                    <a:pt x="449" y="404"/>
                                  </a:cubicBezTo>
                                  <a:cubicBezTo>
                                    <a:pt x="449" y="405"/>
                                    <a:pt x="449" y="405"/>
                                    <a:pt x="449" y="405"/>
                                  </a:cubicBezTo>
                                  <a:cubicBezTo>
                                    <a:pt x="451" y="406"/>
                                    <a:pt x="453" y="407"/>
                                    <a:pt x="455" y="407"/>
                                  </a:cubicBezTo>
                                  <a:cubicBezTo>
                                    <a:pt x="455" y="406"/>
                                    <a:pt x="455" y="405"/>
                                    <a:pt x="455" y="404"/>
                                  </a:cubicBezTo>
                                  <a:cubicBezTo>
                                    <a:pt x="455" y="380"/>
                                    <a:pt x="475" y="361"/>
                                    <a:pt x="499" y="361"/>
                                  </a:cubicBezTo>
                                  <a:cubicBezTo>
                                    <a:pt x="523" y="361"/>
                                    <a:pt x="542" y="380"/>
                                    <a:pt x="542" y="404"/>
                                  </a:cubicBezTo>
                                  <a:close/>
                                  <a:moveTo>
                                    <a:pt x="534" y="404"/>
                                  </a:moveTo>
                                  <a:cubicBezTo>
                                    <a:pt x="534" y="407"/>
                                    <a:pt x="534" y="409"/>
                                    <a:pt x="534" y="411"/>
                                  </a:cubicBezTo>
                                  <a:cubicBezTo>
                                    <a:pt x="536" y="410"/>
                                    <a:pt x="538" y="409"/>
                                    <a:pt x="540" y="408"/>
                                  </a:cubicBezTo>
                                  <a:cubicBezTo>
                                    <a:pt x="540" y="407"/>
                                    <a:pt x="541" y="405"/>
                                    <a:pt x="541" y="404"/>
                                  </a:cubicBezTo>
                                  <a:cubicBezTo>
                                    <a:pt x="541" y="392"/>
                                    <a:pt x="536" y="382"/>
                                    <a:pt x="528" y="374"/>
                                  </a:cubicBezTo>
                                  <a:cubicBezTo>
                                    <a:pt x="521" y="367"/>
                                    <a:pt x="510" y="362"/>
                                    <a:pt x="499" y="362"/>
                                  </a:cubicBezTo>
                                  <a:cubicBezTo>
                                    <a:pt x="487" y="362"/>
                                    <a:pt x="477" y="367"/>
                                    <a:pt x="469" y="374"/>
                                  </a:cubicBezTo>
                                  <a:cubicBezTo>
                                    <a:pt x="461" y="382"/>
                                    <a:pt x="457" y="392"/>
                                    <a:pt x="457" y="404"/>
                                  </a:cubicBezTo>
                                  <a:cubicBezTo>
                                    <a:pt x="457" y="405"/>
                                    <a:pt x="457" y="407"/>
                                    <a:pt x="457" y="408"/>
                                  </a:cubicBezTo>
                                  <a:cubicBezTo>
                                    <a:pt x="459" y="409"/>
                                    <a:pt x="461" y="410"/>
                                    <a:pt x="464" y="411"/>
                                  </a:cubicBezTo>
                                  <a:cubicBezTo>
                                    <a:pt x="463" y="409"/>
                                    <a:pt x="463" y="406"/>
                                    <a:pt x="463" y="404"/>
                                  </a:cubicBezTo>
                                  <a:cubicBezTo>
                                    <a:pt x="463" y="384"/>
                                    <a:pt x="479" y="368"/>
                                    <a:pt x="499" y="368"/>
                                  </a:cubicBezTo>
                                  <a:cubicBezTo>
                                    <a:pt x="518" y="368"/>
                                    <a:pt x="534" y="384"/>
                                    <a:pt x="534" y="404"/>
                                  </a:cubicBezTo>
                                  <a:close/>
                                  <a:moveTo>
                                    <a:pt x="447" y="404"/>
                                  </a:moveTo>
                                  <a:cubicBezTo>
                                    <a:pt x="447" y="402"/>
                                    <a:pt x="448" y="400"/>
                                    <a:pt x="448" y="398"/>
                                  </a:cubicBezTo>
                                  <a:cubicBezTo>
                                    <a:pt x="446" y="394"/>
                                    <a:pt x="442" y="392"/>
                                    <a:pt x="438" y="392"/>
                                  </a:cubicBezTo>
                                  <a:cubicBezTo>
                                    <a:pt x="434" y="392"/>
                                    <a:pt x="431" y="394"/>
                                    <a:pt x="428" y="397"/>
                                  </a:cubicBezTo>
                                  <a:cubicBezTo>
                                    <a:pt x="429" y="399"/>
                                    <a:pt x="429" y="402"/>
                                    <a:pt x="429" y="404"/>
                                  </a:cubicBezTo>
                                  <a:cubicBezTo>
                                    <a:pt x="429" y="404"/>
                                    <a:pt x="429" y="405"/>
                                    <a:pt x="429" y="405"/>
                                  </a:cubicBezTo>
                                  <a:cubicBezTo>
                                    <a:pt x="430" y="405"/>
                                    <a:pt x="430" y="405"/>
                                    <a:pt x="431" y="405"/>
                                  </a:cubicBezTo>
                                  <a:cubicBezTo>
                                    <a:pt x="431" y="404"/>
                                    <a:pt x="431" y="404"/>
                                    <a:pt x="431" y="404"/>
                                  </a:cubicBezTo>
                                  <a:cubicBezTo>
                                    <a:pt x="431" y="400"/>
                                    <a:pt x="434" y="397"/>
                                    <a:pt x="438" y="397"/>
                                  </a:cubicBezTo>
                                  <a:cubicBezTo>
                                    <a:pt x="441" y="397"/>
                                    <a:pt x="444" y="400"/>
                                    <a:pt x="444" y="404"/>
                                  </a:cubicBezTo>
                                  <a:cubicBezTo>
                                    <a:pt x="444" y="404"/>
                                    <a:pt x="444" y="404"/>
                                    <a:pt x="444" y="405"/>
                                  </a:cubicBezTo>
                                  <a:cubicBezTo>
                                    <a:pt x="445" y="405"/>
                                    <a:pt x="446" y="405"/>
                                    <a:pt x="447" y="405"/>
                                  </a:cubicBezTo>
                                  <a:cubicBezTo>
                                    <a:pt x="447" y="405"/>
                                    <a:pt x="447" y="404"/>
                                    <a:pt x="447" y="404"/>
                                  </a:cubicBezTo>
                                  <a:close/>
                                  <a:moveTo>
                                    <a:pt x="438" y="399"/>
                                  </a:moveTo>
                                  <a:cubicBezTo>
                                    <a:pt x="435" y="399"/>
                                    <a:pt x="433" y="401"/>
                                    <a:pt x="433" y="404"/>
                                  </a:cubicBezTo>
                                  <a:cubicBezTo>
                                    <a:pt x="433" y="404"/>
                                    <a:pt x="433" y="404"/>
                                    <a:pt x="433" y="404"/>
                                  </a:cubicBezTo>
                                  <a:cubicBezTo>
                                    <a:pt x="434" y="404"/>
                                    <a:pt x="436" y="404"/>
                                    <a:pt x="438" y="404"/>
                                  </a:cubicBezTo>
                                  <a:cubicBezTo>
                                    <a:pt x="439" y="404"/>
                                    <a:pt x="441" y="404"/>
                                    <a:pt x="443" y="404"/>
                                  </a:cubicBezTo>
                                  <a:cubicBezTo>
                                    <a:pt x="443" y="404"/>
                                    <a:pt x="443" y="404"/>
                                    <a:pt x="443" y="404"/>
                                  </a:cubicBezTo>
                                  <a:cubicBezTo>
                                    <a:pt x="443" y="401"/>
                                    <a:pt x="441" y="399"/>
                                    <a:pt x="438" y="399"/>
                                  </a:cubicBezTo>
                                  <a:close/>
                                  <a:moveTo>
                                    <a:pt x="448" y="395"/>
                                  </a:moveTo>
                                  <a:cubicBezTo>
                                    <a:pt x="449" y="393"/>
                                    <a:pt x="449" y="391"/>
                                    <a:pt x="450" y="389"/>
                                  </a:cubicBezTo>
                                  <a:cubicBezTo>
                                    <a:pt x="446" y="386"/>
                                    <a:pt x="442" y="385"/>
                                    <a:pt x="438" y="385"/>
                                  </a:cubicBezTo>
                                  <a:cubicBezTo>
                                    <a:pt x="434" y="385"/>
                                    <a:pt x="430" y="386"/>
                                    <a:pt x="426" y="388"/>
                                  </a:cubicBezTo>
                                  <a:cubicBezTo>
                                    <a:pt x="427" y="390"/>
                                    <a:pt x="428" y="392"/>
                                    <a:pt x="428" y="395"/>
                                  </a:cubicBezTo>
                                  <a:cubicBezTo>
                                    <a:pt x="431" y="392"/>
                                    <a:pt x="434" y="390"/>
                                    <a:pt x="438" y="390"/>
                                  </a:cubicBezTo>
                                  <a:cubicBezTo>
                                    <a:pt x="442" y="390"/>
                                    <a:pt x="446" y="392"/>
                                    <a:pt x="448" y="395"/>
                                  </a:cubicBezTo>
                                  <a:close/>
                                  <a:moveTo>
                                    <a:pt x="421" y="404"/>
                                  </a:moveTo>
                                  <a:cubicBezTo>
                                    <a:pt x="421" y="405"/>
                                    <a:pt x="421" y="406"/>
                                    <a:pt x="421" y="407"/>
                                  </a:cubicBezTo>
                                  <a:cubicBezTo>
                                    <a:pt x="423" y="406"/>
                                    <a:pt x="425" y="406"/>
                                    <a:pt x="427" y="405"/>
                                  </a:cubicBezTo>
                                  <a:cubicBezTo>
                                    <a:pt x="427" y="405"/>
                                    <a:pt x="427" y="404"/>
                                    <a:pt x="427" y="404"/>
                                  </a:cubicBezTo>
                                  <a:cubicBezTo>
                                    <a:pt x="427" y="390"/>
                                    <a:pt x="422" y="378"/>
                                    <a:pt x="413" y="369"/>
                                  </a:cubicBezTo>
                                  <a:cubicBezTo>
                                    <a:pt x="404" y="360"/>
                                    <a:pt x="391" y="354"/>
                                    <a:pt x="378" y="354"/>
                                  </a:cubicBezTo>
                                  <a:cubicBezTo>
                                    <a:pt x="364" y="354"/>
                                    <a:pt x="352" y="360"/>
                                    <a:pt x="343" y="369"/>
                                  </a:cubicBezTo>
                                  <a:cubicBezTo>
                                    <a:pt x="334" y="378"/>
                                    <a:pt x="328" y="390"/>
                                    <a:pt x="328" y="404"/>
                                  </a:cubicBezTo>
                                  <a:cubicBezTo>
                                    <a:pt x="328" y="405"/>
                                    <a:pt x="328" y="405"/>
                                    <a:pt x="328" y="405"/>
                                  </a:cubicBezTo>
                                  <a:cubicBezTo>
                                    <a:pt x="330" y="406"/>
                                    <a:pt x="332" y="407"/>
                                    <a:pt x="334" y="407"/>
                                  </a:cubicBezTo>
                                  <a:cubicBezTo>
                                    <a:pt x="334" y="406"/>
                                    <a:pt x="334" y="405"/>
                                    <a:pt x="334" y="404"/>
                                  </a:cubicBezTo>
                                  <a:cubicBezTo>
                                    <a:pt x="334" y="380"/>
                                    <a:pt x="354" y="361"/>
                                    <a:pt x="378" y="361"/>
                                  </a:cubicBezTo>
                                  <a:cubicBezTo>
                                    <a:pt x="402" y="361"/>
                                    <a:pt x="421" y="380"/>
                                    <a:pt x="421" y="404"/>
                                  </a:cubicBezTo>
                                  <a:close/>
                                  <a:moveTo>
                                    <a:pt x="414" y="404"/>
                                  </a:moveTo>
                                  <a:cubicBezTo>
                                    <a:pt x="414" y="406"/>
                                    <a:pt x="413" y="408"/>
                                    <a:pt x="413" y="411"/>
                                  </a:cubicBezTo>
                                  <a:cubicBezTo>
                                    <a:pt x="415" y="409"/>
                                    <a:pt x="417" y="408"/>
                                    <a:pt x="420" y="408"/>
                                  </a:cubicBezTo>
                                  <a:cubicBezTo>
                                    <a:pt x="420" y="406"/>
                                    <a:pt x="420" y="405"/>
                                    <a:pt x="420" y="404"/>
                                  </a:cubicBezTo>
                                  <a:cubicBezTo>
                                    <a:pt x="420" y="392"/>
                                    <a:pt x="415" y="382"/>
                                    <a:pt x="407" y="374"/>
                                  </a:cubicBezTo>
                                  <a:cubicBezTo>
                                    <a:pt x="400" y="367"/>
                                    <a:pt x="389" y="362"/>
                                    <a:pt x="378" y="362"/>
                                  </a:cubicBezTo>
                                  <a:cubicBezTo>
                                    <a:pt x="366" y="362"/>
                                    <a:pt x="356" y="367"/>
                                    <a:pt x="348" y="374"/>
                                  </a:cubicBezTo>
                                  <a:cubicBezTo>
                                    <a:pt x="341" y="382"/>
                                    <a:pt x="336" y="392"/>
                                    <a:pt x="336" y="404"/>
                                  </a:cubicBezTo>
                                  <a:cubicBezTo>
                                    <a:pt x="336" y="405"/>
                                    <a:pt x="336" y="407"/>
                                    <a:pt x="336" y="408"/>
                                  </a:cubicBezTo>
                                  <a:cubicBezTo>
                                    <a:pt x="338" y="409"/>
                                    <a:pt x="341" y="410"/>
                                    <a:pt x="343" y="411"/>
                                  </a:cubicBezTo>
                                  <a:cubicBezTo>
                                    <a:pt x="342" y="409"/>
                                    <a:pt x="342" y="406"/>
                                    <a:pt x="342" y="404"/>
                                  </a:cubicBezTo>
                                  <a:cubicBezTo>
                                    <a:pt x="342" y="384"/>
                                    <a:pt x="358" y="368"/>
                                    <a:pt x="378" y="368"/>
                                  </a:cubicBezTo>
                                  <a:cubicBezTo>
                                    <a:pt x="398" y="368"/>
                                    <a:pt x="414" y="384"/>
                                    <a:pt x="414" y="404"/>
                                  </a:cubicBezTo>
                                  <a:close/>
                                  <a:moveTo>
                                    <a:pt x="327" y="404"/>
                                  </a:moveTo>
                                  <a:cubicBezTo>
                                    <a:pt x="327" y="402"/>
                                    <a:pt x="327" y="400"/>
                                    <a:pt x="327" y="398"/>
                                  </a:cubicBezTo>
                                  <a:cubicBezTo>
                                    <a:pt x="325" y="394"/>
                                    <a:pt x="321" y="392"/>
                                    <a:pt x="317" y="392"/>
                                  </a:cubicBezTo>
                                  <a:cubicBezTo>
                                    <a:pt x="313" y="392"/>
                                    <a:pt x="309" y="394"/>
                                    <a:pt x="307" y="398"/>
                                  </a:cubicBezTo>
                                  <a:cubicBezTo>
                                    <a:pt x="307" y="400"/>
                                    <a:pt x="307" y="402"/>
                                    <a:pt x="307" y="404"/>
                                  </a:cubicBezTo>
                                  <a:cubicBezTo>
                                    <a:pt x="307" y="404"/>
                                    <a:pt x="307" y="405"/>
                                    <a:pt x="307" y="405"/>
                                  </a:cubicBezTo>
                                  <a:cubicBezTo>
                                    <a:pt x="308" y="405"/>
                                    <a:pt x="309" y="405"/>
                                    <a:pt x="310" y="405"/>
                                  </a:cubicBezTo>
                                  <a:cubicBezTo>
                                    <a:pt x="310" y="404"/>
                                    <a:pt x="310" y="404"/>
                                    <a:pt x="310" y="404"/>
                                  </a:cubicBezTo>
                                  <a:cubicBezTo>
                                    <a:pt x="310" y="400"/>
                                    <a:pt x="313" y="397"/>
                                    <a:pt x="317" y="397"/>
                                  </a:cubicBezTo>
                                  <a:cubicBezTo>
                                    <a:pt x="321" y="397"/>
                                    <a:pt x="324" y="400"/>
                                    <a:pt x="324" y="404"/>
                                  </a:cubicBezTo>
                                  <a:cubicBezTo>
                                    <a:pt x="324" y="404"/>
                                    <a:pt x="324" y="404"/>
                                    <a:pt x="324" y="405"/>
                                  </a:cubicBezTo>
                                  <a:cubicBezTo>
                                    <a:pt x="325" y="405"/>
                                    <a:pt x="326" y="405"/>
                                    <a:pt x="327" y="405"/>
                                  </a:cubicBezTo>
                                  <a:cubicBezTo>
                                    <a:pt x="327" y="405"/>
                                    <a:pt x="327" y="404"/>
                                    <a:pt x="327" y="404"/>
                                  </a:cubicBezTo>
                                  <a:close/>
                                  <a:moveTo>
                                    <a:pt x="317" y="399"/>
                                  </a:moveTo>
                                  <a:cubicBezTo>
                                    <a:pt x="314" y="399"/>
                                    <a:pt x="312" y="401"/>
                                    <a:pt x="312" y="404"/>
                                  </a:cubicBezTo>
                                  <a:cubicBezTo>
                                    <a:pt x="312" y="404"/>
                                    <a:pt x="312" y="404"/>
                                    <a:pt x="312" y="404"/>
                                  </a:cubicBezTo>
                                  <a:cubicBezTo>
                                    <a:pt x="314" y="404"/>
                                    <a:pt x="315" y="404"/>
                                    <a:pt x="317" y="404"/>
                                  </a:cubicBezTo>
                                  <a:cubicBezTo>
                                    <a:pt x="319" y="404"/>
                                    <a:pt x="320" y="404"/>
                                    <a:pt x="322" y="404"/>
                                  </a:cubicBezTo>
                                  <a:cubicBezTo>
                                    <a:pt x="322" y="404"/>
                                    <a:pt x="322" y="404"/>
                                    <a:pt x="322" y="404"/>
                                  </a:cubicBezTo>
                                  <a:cubicBezTo>
                                    <a:pt x="322" y="401"/>
                                    <a:pt x="320" y="399"/>
                                    <a:pt x="317" y="399"/>
                                  </a:cubicBezTo>
                                  <a:close/>
                                  <a:moveTo>
                                    <a:pt x="327" y="395"/>
                                  </a:moveTo>
                                  <a:cubicBezTo>
                                    <a:pt x="328" y="393"/>
                                    <a:pt x="328" y="391"/>
                                    <a:pt x="329" y="389"/>
                                  </a:cubicBezTo>
                                  <a:cubicBezTo>
                                    <a:pt x="326" y="386"/>
                                    <a:pt x="321" y="385"/>
                                    <a:pt x="317" y="385"/>
                                  </a:cubicBezTo>
                                  <a:cubicBezTo>
                                    <a:pt x="312" y="385"/>
                                    <a:pt x="308" y="386"/>
                                    <a:pt x="305" y="389"/>
                                  </a:cubicBezTo>
                                  <a:cubicBezTo>
                                    <a:pt x="305" y="391"/>
                                    <a:pt x="306" y="393"/>
                                    <a:pt x="306" y="396"/>
                                  </a:cubicBezTo>
                                  <a:cubicBezTo>
                                    <a:pt x="309" y="392"/>
                                    <a:pt x="313" y="390"/>
                                    <a:pt x="317" y="390"/>
                                  </a:cubicBezTo>
                                  <a:cubicBezTo>
                                    <a:pt x="321" y="390"/>
                                    <a:pt x="325" y="392"/>
                                    <a:pt x="327" y="395"/>
                                  </a:cubicBezTo>
                                  <a:close/>
                                  <a:moveTo>
                                    <a:pt x="299" y="404"/>
                                  </a:moveTo>
                                  <a:cubicBezTo>
                                    <a:pt x="299" y="405"/>
                                    <a:pt x="299" y="406"/>
                                    <a:pt x="299" y="407"/>
                                  </a:cubicBezTo>
                                  <a:cubicBezTo>
                                    <a:pt x="301" y="407"/>
                                    <a:pt x="303" y="406"/>
                                    <a:pt x="305" y="406"/>
                                  </a:cubicBezTo>
                                  <a:cubicBezTo>
                                    <a:pt x="305" y="405"/>
                                    <a:pt x="306" y="405"/>
                                    <a:pt x="306" y="404"/>
                                  </a:cubicBezTo>
                                  <a:cubicBezTo>
                                    <a:pt x="306" y="390"/>
                                    <a:pt x="300" y="378"/>
                                    <a:pt x="291" y="369"/>
                                  </a:cubicBezTo>
                                  <a:cubicBezTo>
                                    <a:pt x="282" y="360"/>
                                    <a:pt x="270" y="354"/>
                                    <a:pt x="256" y="354"/>
                                  </a:cubicBezTo>
                                  <a:cubicBezTo>
                                    <a:pt x="242" y="354"/>
                                    <a:pt x="230" y="360"/>
                                    <a:pt x="221" y="369"/>
                                  </a:cubicBezTo>
                                  <a:cubicBezTo>
                                    <a:pt x="212" y="378"/>
                                    <a:pt x="206" y="390"/>
                                    <a:pt x="206" y="404"/>
                                  </a:cubicBezTo>
                                  <a:cubicBezTo>
                                    <a:pt x="206" y="405"/>
                                    <a:pt x="206" y="405"/>
                                    <a:pt x="206" y="405"/>
                                  </a:cubicBezTo>
                                  <a:cubicBezTo>
                                    <a:pt x="208" y="406"/>
                                    <a:pt x="210" y="407"/>
                                    <a:pt x="213" y="407"/>
                                  </a:cubicBezTo>
                                  <a:cubicBezTo>
                                    <a:pt x="212" y="406"/>
                                    <a:pt x="212" y="405"/>
                                    <a:pt x="212" y="404"/>
                                  </a:cubicBezTo>
                                  <a:cubicBezTo>
                                    <a:pt x="212" y="380"/>
                                    <a:pt x="232" y="361"/>
                                    <a:pt x="256" y="361"/>
                                  </a:cubicBezTo>
                                  <a:cubicBezTo>
                                    <a:pt x="280" y="361"/>
                                    <a:pt x="299" y="380"/>
                                    <a:pt x="299" y="404"/>
                                  </a:cubicBezTo>
                                  <a:close/>
                                  <a:moveTo>
                                    <a:pt x="292" y="404"/>
                                  </a:moveTo>
                                  <a:cubicBezTo>
                                    <a:pt x="292" y="407"/>
                                    <a:pt x="291" y="409"/>
                                    <a:pt x="291" y="411"/>
                                  </a:cubicBezTo>
                                  <a:cubicBezTo>
                                    <a:pt x="293" y="410"/>
                                    <a:pt x="295" y="409"/>
                                    <a:pt x="298" y="408"/>
                                  </a:cubicBezTo>
                                  <a:cubicBezTo>
                                    <a:pt x="298" y="407"/>
                                    <a:pt x="298" y="405"/>
                                    <a:pt x="298" y="404"/>
                                  </a:cubicBezTo>
                                  <a:cubicBezTo>
                                    <a:pt x="298" y="392"/>
                                    <a:pt x="293" y="382"/>
                                    <a:pt x="286" y="374"/>
                                  </a:cubicBezTo>
                                  <a:cubicBezTo>
                                    <a:pt x="278" y="367"/>
                                    <a:pt x="267" y="362"/>
                                    <a:pt x="256" y="362"/>
                                  </a:cubicBezTo>
                                  <a:cubicBezTo>
                                    <a:pt x="244" y="362"/>
                                    <a:pt x="234" y="367"/>
                                    <a:pt x="226" y="374"/>
                                  </a:cubicBezTo>
                                  <a:cubicBezTo>
                                    <a:pt x="219" y="382"/>
                                    <a:pt x="214" y="392"/>
                                    <a:pt x="214" y="404"/>
                                  </a:cubicBezTo>
                                  <a:cubicBezTo>
                                    <a:pt x="214" y="405"/>
                                    <a:pt x="214" y="407"/>
                                    <a:pt x="214" y="408"/>
                                  </a:cubicBezTo>
                                  <a:cubicBezTo>
                                    <a:pt x="216" y="409"/>
                                    <a:pt x="219" y="410"/>
                                    <a:pt x="221" y="411"/>
                                  </a:cubicBezTo>
                                  <a:cubicBezTo>
                                    <a:pt x="220" y="409"/>
                                    <a:pt x="220" y="406"/>
                                    <a:pt x="220" y="404"/>
                                  </a:cubicBezTo>
                                  <a:cubicBezTo>
                                    <a:pt x="220" y="384"/>
                                    <a:pt x="236" y="368"/>
                                    <a:pt x="256" y="368"/>
                                  </a:cubicBezTo>
                                  <a:cubicBezTo>
                                    <a:pt x="276" y="368"/>
                                    <a:pt x="292" y="384"/>
                                    <a:pt x="292" y="404"/>
                                  </a:cubicBezTo>
                                  <a:close/>
                                  <a:moveTo>
                                    <a:pt x="220" y="353"/>
                                  </a:moveTo>
                                  <a:cubicBezTo>
                                    <a:pt x="220" y="333"/>
                                    <a:pt x="236" y="317"/>
                                    <a:pt x="256" y="317"/>
                                  </a:cubicBezTo>
                                  <a:cubicBezTo>
                                    <a:pt x="276" y="317"/>
                                    <a:pt x="292" y="333"/>
                                    <a:pt x="292" y="353"/>
                                  </a:cubicBezTo>
                                  <a:cubicBezTo>
                                    <a:pt x="292" y="355"/>
                                    <a:pt x="291" y="358"/>
                                    <a:pt x="291" y="360"/>
                                  </a:cubicBezTo>
                                  <a:cubicBezTo>
                                    <a:pt x="293" y="359"/>
                                    <a:pt x="295" y="358"/>
                                    <a:pt x="298" y="357"/>
                                  </a:cubicBezTo>
                                  <a:cubicBezTo>
                                    <a:pt x="298" y="355"/>
                                    <a:pt x="298" y="354"/>
                                    <a:pt x="298" y="353"/>
                                  </a:cubicBezTo>
                                  <a:cubicBezTo>
                                    <a:pt x="298" y="341"/>
                                    <a:pt x="293" y="331"/>
                                    <a:pt x="286" y="323"/>
                                  </a:cubicBezTo>
                                  <a:cubicBezTo>
                                    <a:pt x="278" y="315"/>
                                    <a:pt x="267" y="311"/>
                                    <a:pt x="256" y="311"/>
                                  </a:cubicBezTo>
                                  <a:cubicBezTo>
                                    <a:pt x="244" y="311"/>
                                    <a:pt x="234" y="315"/>
                                    <a:pt x="226" y="323"/>
                                  </a:cubicBezTo>
                                  <a:cubicBezTo>
                                    <a:pt x="219" y="331"/>
                                    <a:pt x="214" y="341"/>
                                    <a:pt x="214" y="353"/>
                                  </a:cubicBezTo>
                                  <a:cubicBezTo>
                                    <a:pt x="214" y="354"/>
                                    <a:pt x="214" y="355"/>
                                    <a:pt x="214" y="357"/>
                                  </a:cubicBezTo>
                                  <a:cubicBezTo>
                                    <a:pt x="216" y="357"/>
                                    <a:pt x="219" y="359"/>
                                    <a:pt x="221" y="360"/>
                                  </a:cubicBezTo>
                                  <a:cubicBezTo>
                                    <a:pt x="220" y="357"/>
                                    <a:pt x="220" y="355"/>
                                    <a:pt x="220" y="353"/>
                                  </a:cubicBezTo>
                                  <a:close/>
                                  <a:moveTo>
                                    <a:pt x="212" y="353"/>
                                  </a:moveTo>
                                  <a:cubicBezTo>
                                    <a:pt x="212" y="329"/>
                                    <a:pt x="232" y="309"/>
                                    <a:pt x="256" y="309"/>
                                  </a:cubicBezTo>
                                  <a:cubicBezTo>
                                    <a:pt x="280" y="309"/>
                                    <a:pt x="299" y="329"/>
                                    <a:pt x="299" y="353"/>
                                  </a:cubicBezTo>
                                  <a:cubicBezTo>
                                    <a:pt x="299" y="354"/>
                                    <a:pt x="299" y="355"/>
                                    <a:pt x="299" y="356"/>
                                  </a:cubicBezTo>
                                  <a:cubicBezTo>
                                    <a:pt x="301" y="355"/>
                                    <a:pt x="303" y="355"/>
                                    <a:pt x="305" y="354"/>
                                  </a:cubicBezTo>
                                  <a:cubicBezTo>
                                    <a:pt x="305" y="354"/>
                                    <a:pt x="306" y="353"/>
                                    <a:pt x="306" y="353"/>
                                  </a:cubicBezTo>
                                  <a:cubicBezTo>
                                    <a:pt x="306" y="339"/>
                                    <a:pt x="300" y="327"/>
                                    <a:pt x="291" y="318"/>
                                  </a:cubicBezTo>
                                  <a:cubicBezTo>
                                    <a:pt x="282" y="309"/>
                                    <a:pt x="270" y="303"/>
                                    <a:pt x="256" y="303"/>
                                  </a:cubicBezTo>
                                  <a:cubicBezTo>
                                    <a:pt x="242" y="303"/>
                                    <a:pt x="230" y="309"/>
                                    <a:pt x="221" y="318"/>
                                  </a:cubicBezTo>
                                  <a:cubicBezTo>
                                    <a:pt x="212" y="327"/>
                                    <a:pt x="206" y="339"/>
                                    <a:pt x="206" y="353"/>
                                  </a:cubicBezTo>
                                  <a:cubicBezTo>
                                    <a:pt x="206" y="353"/>
                                    <a:pt x="206" y="354"/>
                                    <a:pt x="206" y="354"/>
                                  </a:cubicBezTo>
                                  <a:cubicBezTo>
                                    <a:pt x="208" y="355"/>
                                    <a:pt x="210" y="355"/>
                                    <a:pt x="213" y="356"/>
                                  </a:cubicBezTo>
                                  <a:cubicBezTo>
                                    <a:pt x="212" y="355"/>
                                    <a:pt x="212" y="354"/>
                                    <a:pt x="212" y="353"/>
                                  </a:cubicBezTo>
                                  <a:close/>
                                  <a:moveTo>
                                    <a:pt x="220" y="301"/>
                                  </a:moveTo>
                                  <a:cubicBezTo>
                                    <a:pt x="220" y="282"/>
                                    <a:pt x="236" y="265"/>
                                    <a:pt x="256" y="265"/>
                                  </a:cubicBezTo>
                                  <a:cubicBezTo>
                                    <a:pt x="276" y="265"/>
                                    <a:pt x="292" y="282"/>
                                    <a:pt x="292" y="301"/>
                                  </a:cubicBezTo>
                                  <a:cubicBezTo>
                                    <a:pt x="292" y="304"/>
                                    <a:pt x="291" y="306"/>
                                    <a:pt x="291" y="309"/>
                                  </a:cubicBezTo>
                                  <a:cubicBezTo>
                                    <a:pt x="293" y="307"/>
                                    <a:pt x="295" y="306"/>
                                    <a:pt x="298" y="305"/>
                                  </a:cubicBezTo>
                                  <a:cubicBezTo>
                                    <a:pt x="298" y="304"/>
                                    <a:pt x="298" y="303"/>
                                    <a:pt x="298" y="301"/>
                                  </a:cubicBezTo>
                                  <a:cubicBezTo>
                                    <a:pt x="298" y="290"/>
                                    <a:pt x="293" y="279"/>
                                    <a:pt x="286" y="272"/>
                                  </a:cubicBezTo>
                                  <a:cubicBezTo>
                                    <a:pt x="278" y="264"/>
                                    <a:pt x="267" y="259"/>
                                    <a:pt x="256" y="259"/>
                                  </a:cubicBezTo>
                                  <a:cubicBezTo>
                                    <a:pt x="244" y="259"/>
                                    <a:pt x="234" y="264"/>
                                    <a:pt x="226" y="272"/>
                                  </a:cubicBezTo>
                                  <a:cubicBezTo>
                                    <a:pt x="219" y="279"/>
                                    <a:pt x="214" y="290"/>
                                    <a:pt x="214" y="301"/>
                                  </a:cubicBezTo>
                                  <a:cubicBezTo>
                                    <a:pt x="214" y="303"/>
                                    <a:pt x="214" y="304"/>
                                    <a:pt x="214" y="305"/>
                                  </a:cubicBezTo>
                                  <a:cubicBezTo>
                                    <a:pt x="216" y="306"/>
                                    <a:pt x="219" y="307"/>
                                    <a:pt x="221" y="308"/>
                                  </a:cubicBezTo>
                                  <a:cubicBezTo>
                                    <a:pt x="220" y="306"/>
                                    <a:pt x="220" y="304"/>
                                    <a:pt x="220" y="301"/>
                                  </a:cubicBezTo>
                                  <a:close/>
                                  <a:moveTo>
                                    <a:pt x="212" y="301"/>
                                  </a:moveTo>
                                  <a:cubicBezTo>
                                    <a:pt x="212" y="277"/>
                                    <a:pt x="232" y="258"/>
                                    <a:pt x="256" y="258"/>
                                  </a:cubicBezTo>
                                  <a:cubicBezTo>
                                    <a:pt x="280" y="258"/>
                                    <a:pt x="299" y="277"/>
                                    <a:pt x="299" y="301"/>
                                  </a:cubicBezTo>
                                  <a:cubicBezTo>
                                    <a:pt x="299" y="302"/>
                                    <a:pt x="299" y="304"/>
                                    <a:pt x="299" y="305"/>
                                  </a:cubicBezTo>
                                  <a:cubicBezTo>
                                    <a:pt x="301" y="304"/>
                                    <a:pt x="303" y="303"/>
                                    <a:pt x="305" y="303"/>
                                  </a:cubicBezTo>
                                  <a:cubicBezTo>
                                    <a:pt x="305" y="302"/>
                                    <a:pt x="306" y="302"/>
                                    <a:pt x="306" y="301"/>
                                  </a:cubicBezTo>
                                  <a:cubicBezTo>
                                    <a:pt x="306" y="288"/>
                                    <a:pt x="300" y="275"/>
                                    <a:pt x="291" y="266"/>
                                  </a:cubicBezTo>
                                  <a:cubicBezTo>
                                    <a:pt x="282" y="257"/>
                                    <a:pt x="270" y="252"/>
                                    <a:pt x="256" y="252"/>
                                  </a:cubicBezTo>
                                  <a:cubicBezTo>
                                    <a:pt x="242" y="252"/>
                                    <a:pt x="230" y="257"/>
                                    <a:pt x="221" y="266"/>
                                  </a:cubicBezTo>
                                  <a:cubicBezTo>
                                    <a:pt x="212" y="275"/>
                                    <a:pt x="206" y="288"/>
                                    <a:pt x="206" y="301"/>
                                  </a:cubicBezTo>
                                  <a:cubicBezTo>
                                    <a:pt x="206" y="302"/>
                                    <a:pt x="206" y="302"/>
                                    <a:pt x="206" y="303"/>
                                  </a:cubicBezTo>
                                  <a:cubicBezTo>
                                    <a:pt x="208" y="303"/>
                                    <a:pt x="210" y="304"/>
                                    <a:pt x="213" y="305"/>
                                  </a:cubicBezTo>
                                  <a:cubicBezTo>
                                    <a:pt x="212" y="303"/>
                                    <a:pt x="212" y="302"/>
                                    <a:pt x="212" y="301"/>
                                  </a:cubicBezTo>
                                  <a:close/>
                                  <a:moveTo>
                                    <a:pt x="220" y="250"/>
                                  </a:moveTo>
                                  <a:cubicBezTo>
                                    <a:pt x="220" y="230"/>
                                    <a:pt x="236" y="214"/>
                                    <a:pt x="256" y="214"/>
                                  </a:cubicBezTo>
                                  <a:cubicBezTo>
                                    <a:pt x="276" y="214"/>
                                    <a:pt x="292" y="230"/>
                                    <a:pt x="292" y="250"/>
                                  </a:cubicBezTo>
                                  <a:cubicBezTo>
                                    <a:pt x="292" y="252"/>
                                    <a:pt x="291" y="255"/>
                                    <a:pt x="291" y="257"/>
                                  </a:cubicBezTo>
                                  <a:cubicBezTo>
                                    <a:pt x="293" y="256"/>
                                    <a:pt x="295" y="255"/>
                                    <a:pt x="298" y="254"/>
                                  </a:cubicBezTo>
                                  <a:cubicBezTo>
                                    <a:pt x="298" y="253"/>
                                    <a:pt x="298" y="251"/>
                                    <a:pt x="298" y="250"/>
                                  </a:cubicBezTo>
                                  <a:cubicBezTo>
                                    <a:pt x="298" y="238"/>
                                    <a:pt x="293" y="228"/>
                                    <a:pt x="286" y="220"/>
                                  </a:cubicBezTo>
                                  <a:cubicBezTo>
                                    <a:pt x="278" y="213"/>
                                    <a:pt x="267" y="208"/>
                                    <a:pt x="256" y="208"/>
                                  </a:cubicBezTo>
                                  <a:cubicBezTo>
                                    <a:pt x="244" y="208"/>
                                    <a:pt x="234" y="213"/>
                                    <a:pt x="226" y="220"/>
                                  </a:cubicBezTo>
                                  <a:cubicBezTo>
                                    <a:pt x="219" y="228"/>
                                    <a:pt x="214" y="238"/>
                                    <a:pt x="214" y="250"/>
                                  </a:cubicBezTo>
                                  <a:cubicBezTo>
                                    <a:pt x="214" y="251"/>
                                    <a:pt x="214" y="253"/>
                                    <a:pt x="214" y="254"/>
                                  </a:cubicBezTo>
                                  <a:cubicBezTo>
                                    <a:pt x="216" y="255"/>
                                    <a:pt x="219" y="256"/>
                                    <a:pt x="221" y="257"/>
                                  </a:cubicBezTo>
                                  <a:cubicBezTo>
                                    <a:pt x="220" y="255"/>
                                    <a:pt x="220" y="252"/>
                                    <a:pt x="220" y="250"/>
                                  </a:cubicBezTo>
                                  <a:close/>
                                  <a:moveTo>
                                    <a:pt x="212" y="250"/>
                                  </a:moveTo>
                                  <a:cubicBezTo>
                                    <a:pt x="212" y="226"/>
                                    <a:pt x="232" y="206"/>
                                    <a:pt x="256" y="206"/>
                                  </a:cubicBezTo>
                                  <a:cubicBezTo>
                                    <a:pt x="280" y="206"/>
                                    <a:pt x="299" y="226"/>
                                    <a:pt x="299" y="250"/>
                                  </a:cubicBezTo>
                                  <a:cubicBezTo>
                                    <a:pt x="299" y="251"/>
                                    <a:pt x="299" y="252"/>
                                    <a:pt x="299" y="253"/>
                                  </a:cubicBezTo>
                                  <a:cubicBezTo>
                                    <a:pt x="301" y="252"/>
                                    <a:pt x="303" y="252"/>
                                    <a:pt x="305" y="251"/>
                                  </a:cubicBezTo>
                                  <a:cubicBezTo>
                                    <a:pt x="305" y="251"/>
                                    <a:pt x="306" y="250"/>
                                    <a:pt x="306" y="250"/>
                                  </a:cubicBezTo>
                                  <a:cubicBezTo>
                                    <a:pt x="306" y="236"/>
                                    <a:pt x="300" y="224"/>
                                    <a:pt x="291" y="215"/>
                                  </a:cubicBezTo>
                                  <a:cubicBezTo>
                                    <a:pt x="282" y="206"/>
                                    <a:pt x="270" y="200"/>
                                    <a:pt x="256" y="200"/>
                                  </a:cubicBezTo>
                                  <a:cubicBezTo>
                                    <a:pt x="242" y="200"/>
                                    <a:pt x="230" y="206"/>
                                    <a:pt x="221" y="215"/>
                                  </a:cubicBezTo>
                                  <a:cubicBezTo>
                                    <a:pt x="212" y="224"/>
                                    <a:pt x="206" y="236"/>
                                    <a:pt x="206" y="250"/>
                                  </a:cubicBezTo>
                                  <a:cubicBezTo>
                                    <a:pt x="206" y="250"/>
                                    <a:pt x="206" y="251"/>
                                    <a:pt x="206" y="251"/>
                                  </a:cubicBezTo>
                                  <a:cubicBezTo>
                                    <a:pt x="208" y="252"/>
                                    <a:pt x="210" y="252"/>
                                    <a:pt x="213" y="253"/>
                                  </a:cubicBezTo>
                                  <a:cubicBezTo>
                                    <a:pt x="212" y="252"/>
                                    <a:pt x="212" y="251"/>
                                    <a:pt x="212" y="250"/>
                                  </a:cubicBezTo>
                                  <a:close/>
                                  <a:moveTo>
                                    <a:pt x="220" y="199"/>
                                  </a:moveTo>
                                  <a:cubicBezTo>
                                    <a:pt x="220" y="179"/>
                                    <a:pt x="236" y="163"/>
                                    <a:pt x="256" y="163"/>
                                  </a:cubicBezTo>
                                  <a:cubicBezTo>
                                    <a:pt x="276" y="163"/>
                                    <a:pt x="292" y="179"/>
                                    <a:pt x="292" y="199"/>
                                  </a:cubicBezTo>
                                  <a:cubicBezTo>
                                    <a:pt x="292" y="201"/>
                                    <a:pt x="291" y="203"/>
                                    <a:pt x="291" y="206"/>
                                  </a:cubicBezTo>
                                  <a:cubicBezTo>
                                    <a:pt x="293" y="205"/>
                                    <a:pt x="295" y="203"/>
                                    <a:pt x="298" y="202"/>
                                  </a:cubicBezTo>
                                  <a:cubicBezTo>
                                    <a:pt x="298" y="201"/>
                                    <a:pt x="298" y="200"/>
                                    <a:pt x="298" y="199"/>
                                  </a:cubicBezTo>
                                  <a:cubicBezTo>
                                    <a:pt x="298" y="187"/>
                                    <a:pt x="293" y="176"/>
                                    <a:pt x="286" y="169"/>
                                  </a:cubicBezTo>
                                  <a:cubicBezTo>
                                    <a:pt x="278" y="161"/>
                                    <a:pt x="267" y="157"/>
                                    <a:pt x="256" y="157"/>
                                  </a:cubicBezTo>
                                  <a:cubicBezTo>
                                    <a:pt x="244" y="157"/>
                                    <a:pt x="234" y="161"/>
                                    <a:pt x="226" y="169"/>
                                  </a:cubicBezTo>
                                  <a:cubicBezTo>
                                    <a:pt x="219" y="176"/>
                                    <a:pt x="214" y="187"/>
                                    <a:pt x="214" y="199"/>
                                  </a:cubicBezTo>
                                  <a:cubicBezTo>
                                    <a:pt x="214" y="200"/>
                                    <a:pt x="214" y="201"/>
                                    <a:pt x="214" y="202"/>
                                  </a:cubicBezTo>
                                  <a:cubicBezTo>
                                    <a:pt x="216" y="203"/>
                                    <a:pt x="219" y="204"/>
                                    <a:pt x="221" y="206"/>
                                  </a:cubicBezTo>
                                  <a:cubicBezTo>
                                    <a:pt x="220" y="203"/>
                                    <a:pt x="220" y="201"/>
                                    <a:pt x="220" y="199"/>
                                  </a:cubicBezTo>
                                  <a:close/>
                                  <a:moveTo>
                                    <a:pt x="212" y="199"/>
                                  </a:moveTo>
                                  <a:cubicBezTo>
                                    <a:pt x="212" y="175"/>
                                    <a:pt x="232" y="155"/>
                                    <a:pt x="256" y="155"/>
                                  </a:cubicBezTo>
                                  <a:cubicBezTo>
                                    <a:pt x="280" y="155"/>
                                    <a:pt x="299" y="175"/>
                                    <a:pt x="299" y="199"/>
                                  </a:cubicBezTo>
                                  <a:cubicBezTo>
                                    <a:pt x="299" y="200"/>
                                    <a:pt x="299" y="201"/>
                                    <a:pt x="299" y="202"/>
                                  </a:cubicBezTo>
                                  <a:cubicBezTo>
                                    <a:pt x="301" y="201"/>
                                    <a:pt x="303" y="200"/>
                                    <a:pt x="305" y="200"/>
                                  </a:cubicBezTo>
                                  <a:cubicBezTo>
                                    <a:pt x="305" y="200"/>
                                    <a:pt x="306" y="199"/>
                                    <a:pt x="306" y="199"/>
                                  </a:cubicBezTo>
                                  <a:cubicBezTo>
                                    <a:pt x="306" y="185"/>
                                    <a:pt x="300" y="172"/>
                                    <a:pt x="291" y="163"/>
                                  </a:cubicBezTo>
                                  <a:cubicBezTo>
                                    <a:pt x="282" y="154"/>
                                    <a:pt x="270" y="149"/>
                                    <a:pt x="256" y="149"/>
                                  </a:cubicBezTo>
                                  <a:cubicBezTo>
                                    <a:pt x="242" y="149"/>
                                    <a:pt x="230" y="154"/>
                                    <a:pt x="221" y="163"/>
                                  </a:cubicBezTo>
                                  <a:cubicBezTo>
                                    <a:pt x="212" y="172"/>
                                    <a:pt x="206" y="185"/>
                                    <a:pt x="206" y="199"/>
                                  </a:cubicBezTo>
                                  <a:cubicBezTo>
                                    <a:pt x="206" y="199"/>
                                    <a:pt x="206" y="199"/>
                                    <a:pt x="206" y="200"/>
                                  </a:cubicBezTo>
                                  <a:cubicBezTo>
                                    <a:pt x="208" y="200"/>
                                    <a:pt x="210" y="201"/>
                                    <a:pt x="213" y="202"/>
                                  </a:cubicBezTo>
                                  <a:cubicBezTo>
                                    <a:pt x="212" y="201"/>
                                    <a:pt x="212" y="200"/>
                                    <a:pt x="212" y="199"/>
                                  </a:cubicBezTo>
                                  <a:close/>
                                  <a:moveTo>
                                    <a:pt x="220" y="147"/>
                                  </a:moveTo>
                                  <a:cubicBezTo>
                                    <a:pt x="220" y="127"/>
                                    <a:pt x="236" y="111"/>
                                    <a:pt x="256" y="111"/>
                                  </a:cubicBezTo>
                                  <a:cubicBezTo>
                                    <a:pt x="276" y="111"/>
                                    <a:pt x="292" y="127"/>
                                    <a:pt x="292" y="147"/>
                                  </a:cubicBezTo>
                                  <a:cubicBezTo>
                                    <a:pt x="292" y="150"/>
                                    <a:pt x="291" y="152"/>
                                    <a:pt x="291" y="154"/>
                                  </a:cubicBezTo>
                                  <a:cubicBezTo>
                                    <a:pt x="293" y="153"/>
                                    <a:pt x="295" y="152"/>
                                    <a:pt x="298" y="151"/>
                                  </a:cubicBezTo>
                                  <a:cubicBezTo>
                                    <a:pt x="298" y="150"/>
                                    <a:pt x="298" y="148"/>
                                    <a:pt x="298" y="147"/>
                                  </a:cubicBezTo>
                                  <a:cubicBezTo>
                                    <a:pt x="298" y="136"/>
                                    <a:pt x="293" y="125"/>
                                    <a:pt x="286" y="117"/>
                                  </a:cubicBezTo>
                                  <a:cubicBezTo>
                                    <a:pt x="278" y="110"/>
                                    <a:pt x="267" y="105"/>
                                    <a:pt x="256" y="105"/>
                                  </a:cubicBezTo>
                                  <a:cubicBezTo>
                                    <a:pt x="244" y="105"/>
                                    <a:pt x="234" y="110"/>
                                    <a:pt x="226" y="117"/>
                                  </a:cubicBezTo>
                                  <a:cubicBezTo>
                                    <a:pt x="219" y="125"/>
                                    <a:pt x="214" y="136"/>
                                    <a:pt x="214" y="147"/>
                                  </a:cubicBezTo>
                                  <a:cubicBezTo>
                                    <a:pt x="214" y="148"/>
                                    <a:pt x="214" y="150"/>
                                    <a:pt x="214" y="151"/>
                                  </a:cubicBezTo>
                                  <a:cubicBezTo>
                                    <a:pt x="216" y="152"/>
                                    <a:pt x="219" y="153"/>
                                    <a:pt x="221" y="154"/>
                                  </a:cubicBezTo>
                                  <a:cubicBezTo>
                                    <a:pt x="220" y="152"/>
                                    <a:pt x="220" y="150"/>
                                    <a:pt x="220" y="147"/>
                                  </a:cubicBezTo>
                                  <a:close/>
                                  <a:moveTo>
                                    <a:pt x="212" y="147"/>
                                  </a:moveTo>
                                  <a:cubicBezTo>
                                    <a:pt x="212" y="123"/>
                                    <a:pt x="232" y="104"/>
                                    <a:pt x="256" y="104"/>
                                  </a:cubicBezTo>
                                  <a:cubicBezTo>
                                    <a:pt x="280" y="104"/>
                                    <a:pt x="299" y="123"/>
                                    <a:pt x="299" y="147"/>
                                  </a:cubicBezTo>
                                  <a:cubicBezTo>
                                    <a:pt x="299" y="148"/>
                                    <a:pt x="299" y="149"/>
                                    <a:pt x="299" y="150"/>
                                  </a:cubicBezTo>
                                  <a:cubicBezTo>
                                    <a:pt x="301" y="150"/>
                                    <a:pt x="303" y="149"/>
                                    <a:pt x="305" y="149"/>
                                  </a:cubicBezTo>
                                  <a:cubicBezTo>
                                    <a:pt x="305" y="148"/>
                                    <a:pt x="306" y="148"/>
                                    <a:pt x="306" y="147"/>
                                  </a:cubicBezTo>
                                  <a:cubicBezTo>
                                    <a:pt x="306" y="133"/>
                                    <a:pt x="300" y="121"/>
                                    <a:pt x="291" y="112"/>
                                  </a:cubicBezTo>
                                  <a:cubicBezTo>
                                    <a:pt x="282" y="103"/>
                                    <a:pt x="270" y="98"/>
                                    <a:pt x="256" y="98"/>
                                  </a:cubicBezTo>
                                  <a:cubicBezTo>
                                    <a:pt x="242" y="98"/>
                                    <a:pt x="230" y="103"/>
                                    <a:pt x="221" y="112"/>
                                  </a:cubicBezTo>
                                  <a:cubicBezTo>
                                    <a:pt x="212" y="121"/>
                                    <a:pt x="206" y="133"/>
                                    <a:pt x="206" y="147"/>
                                  </a:cubicBezTo>
                                  <a:cubicBezTo>
                                    <a:pt x="206" y="148"/>
                                    <a:pt x="206" y="148"/>
                                    <a:pt x="206" y="149"/>
                                  </a:cubicBezTo>
                                  <a:cubicBezTo>
                                    <a:pt x="208" y="149"/>
                                    <a:pt x="210" y="150"/>
                                    <a:pt x="213" y="150"/>
                                  </a:cubicBezTo>
                                  <a:cubicBezTo>
                                    <a:pt x="212" y="149"/>
                                    <a:pt x="212" y="148"/>
                                    <a:pt x="212" y="147"/>
                                  </a:cubicBezTo>
                                  <a:close/>
                                  <a:moveTo>
                                    <a:pt x="285" y="96"/>
                                  </a:moveTo>
                                  <a:cubicBezTo>
                                    <a:pt x="285" y="99"/>
                                    <a:pt x="284" y="101"/>
                                    <a:pt x="283" y="104"/>
                                  </a:cubicBezTo>
                                  <a:cubicBezTo>
                                    <a:pt x="284" y="105"/>
                                    <a:pt x="285" y="105"/>
                                    <a:pt x="286" y="106"/>
                                  </a:cubicBezTo>
                                  <a:cubicBezTo>
                                    <a:pt x="287" y="105"/>
                                    <a:pt x="288" y="105"/>
                                    <a:pt x="289" y="104"/>
                                  </a:cubicBezTo>
                                  <a:cubicBezTo>
                                    <a:pt x="290" y="102"/>
                                    <a:pt x="290" y="99"/>
                                    <a:pt x="290" y="96"/>
                                  </a:cubicBezTo>
                                  <a:cubicBezTo>
                                    <a:pt x="290" y="86"/>
                                    <a:pt x="286" y="78"/>
                                    <a:pt x="280" y="72"/>
                                  </a:cubicBezTo>
                                  <a:cubicBezTo>
                                    <a:pt x="274" y="65"/>
                                    <a:pt x="265" y="62"/>
                                    <a:pt x="256" y="62"/>
                                  </a:cubicBezTo>
                                  <a:cubicBezTo>
                                    <a:pt x="246" y="62"/>
                                    <a:pt x="238" y="65"/>
                                    <a:pt x="232" y="72"/>
                                  </a:cubicBezTo>
                                  <a:cubicBezTo>
                                    <a:pt x="225" y="78"/>
                                    <a:pt x="222" y="86"/>
                                    <a:pt x="222" y="96"/>
                                  </a:cubicBezTo>
                                  <a:cubicBezTo>
                                    <a:pt x="222" y="99"/>
                                    <a:pt x="222" y="101"/>
                                    <a:pt x="223" y="104"/>
                                  </a:cubicBezTo>
                                  <a:cubicBezTo>
                                    <a:pt x="224" y="105"/>
                                    <a:pt x="225" y="105"/>
                                    <a:pt x="225" y="106"/>
                                  </a:cubicBezTo>
                                  <a:cubicBezTo>
                                    <a:pt x="226" y="105"/>
                                    <a:pt x="227" y="105"/>
                                    <a:pt x="228" y="104"/>
                                  </a:cubicBezTo>
                                  <a:cubicBezTo>
                                    <a:pt x="228" y="101"/>
                                    <a:pt x="227" y="99"/>
                                    <a:pt x="227" y="96"/>
                                  </a:cubicBezTo>
                                  <a:cubicBezTo>
                                    <a:pt x="227" y="80"/>
                                    <a:pt x="240" y="67"/>
                                    <a:pt x="256" y="67"/>
                                  </a:cubicBezTo>
                                  <a:cubicBezTo>
                                    <a:pt x="272" y="67"/>
                                    <a:pt x="285" y="80"/>
                                    <a:pt x="285" y="96"/>
                                  </a:cubicBezTo>
                                  <a:close/>
                                  <a:moveTo>
                                    <a:pt x="277" y="96"/>
                                  </a:moveTo>
                                  <a:cubicBezTo>
                                    <a:pt x="277" y="97"/>
                                    <a:pt x="277" y="99"/>
                                    <a:pt x="276" y="100"/>
                                  </a:cubicBezTo>
                                  <a:cubicBezTo>
                                    <a:pt x="278" y="101"/>
                                    <a:pt x="280" y="102"/>
                                    <a:pt x="282" y="103"/>
                                  </a:cubicBezTo>
                                  <a:cubicBezTo>
                                    <a:pt x="283" y="101"/>
                                    <a:pt x="283" y="98"/>
                                    <a:pt x="283" y="96"/>
                                  </a:cubicBezTo>
                                  <a:cubicBezTo>
                                    <a:pt x="283" y="88"/>
                                    <a:pt x="280" y="81"/>
                                    <a:pt x="275" y="77"/>
                                  </a:cubicBezTo>
                                  <a:cubicBezTo>
                                    <a:pt x="270" y="72"/>
                                    <a:pt x="263" y="69"/>
                                    <a:pt x="256" y="69"/>
                                  </a:cubicBezTo>
                                  <a:cubicBezTo>
                                    <a:pt x="248" y="69"/>
                                    <a:pt x="242" y="72"/>
                                    <a:pt x="237" y="77"/>
                                  </a:cubicBezTo>
                                  <a:cubicBezTo>
                                    <a:pt x="232" y="81"/>
                                    <a:pt x="229" y="88"/>
                                    <a:pt x="229" y="96"/>
                                  </a:cubicBezTo>
                                  <a:cubicBezTo>
                                    <a:pt x="229" y="98"/>
                                    <a:pt x="229" y="101"/>
                                    <a:pt x="230" y="103"/>
                                  </a:cubicBezTo>
                                  <a:cubicBezTo>
                                    <a:pt x="231" y="102"/>
                                    <a:pt x="233" y="101"/>
                                    <a:pt x="235" y="100"/>
                                  </a:cubicBezTo>
                                  <a:cubicBezTo>
                                    <a:pt x="235" y="99"/>
                                    <a:pt x="235" y="97"/>
                                    <a:pt x="235" y="96"/>
                                  </a:cubicBezTo>
                                  <a:cubicBezTo>
                                    <a:pt x="235" y="84"/>
                                    <a:pt x="244" y="75"/>
                                    <a:pt x="256" y="75"/>
                                  </a:cubicBezTo>
                                  <a:cubicBezTo>
                                    <a:pt x="268" y="75"/>
                                    <a:pt x="277" y="84"/>
                                    <a:pt x="277" y="96"/>
                                  </a:cubicBezTo>
                                  <a:close/>
                                  <a:moveTo>
                                    <a:pt x="269" y="96"/>
                                  </a:moveTo>
                                  <a:cubicBezTo>
                                    <a:pt x="269" y="96"/>
                                    <a:pt x="269" y="97"/>
                                    <a:pt x="269" y="98"/>
                                  </a:cubicBezTo>
                                  <a:cubicBezTo>
                                    <a:pt x="271" y="98"/>
                                    <a:pt x="273" y="99"/>
                                    <a:pt x="275" y="100"/>
                                  </a:cubicBezTo>
                                  <a:cubicBezTo>
                                    <a:pt x="275" y="98"/>
                                    <a:pt x="275" y="97"/>
                                    <a:pt x="275" y="96"/>
                                  </a:cubicBezTo>
                                  <a:cubicBezTo>
                                    <a:pt x="275" y="90"/>
                                    <a:pt x="273" y="86"/>
                                    <a:pt x="270" y="82"/>
                                  </a:cubicBezTo>
                                  <a:cubicBezTo>
                                    <a:pt x="266" y="78"/>
                                    <a:pt x="261" y="76"/>
                                    <a:pt x="256" y="76"/>
                                  </a:cubicBezTo>
                                  <a:cubicBezTo>
                                    <a:pt x="250" y="76"/>
                                    <a:pt x="246" y="78"/>
                                    <a:pt x="242" y="82"/>
                                  </a:cubicBezTo>
                                  <a:cubicBezTo>
                                    <a:pt x="239" y="86"/>
                                    <a:pt x="236" y="90"/>
                                    <a:pt x="236" y="96"/>
                                  </a:cubicBezTo>
                                  <a:cubicBezTo>
                                    <a:pt x="236" y="97"/>
                                    <a:pt x="237" y="98"/>
                                    <a:pt x="237" y="100"/>
                                  </a:cubicBezTo>
                                  <a:cubicBezTo>
                                    <a:pt x="239" y="99"/>
                                    <a:pt x="241" y="98"/>
                                    <a:pt x="242" y="98"/>
                                  </a:cubicBezTo>
                                  <a:cubicBezTo>
                                    <a:pt x="242" y="97"/>
                                    <a:pt x="242" y="96"/>
                                    <a:pt x="242" y="96"/>
                                  </a:cubicBezTo>
                                  <a:cubicBezTo>
                                    <a:pt x="242" y="88"/>
                                    <a:pt x="248" y="82"/>
                                    <a:pt x="256" y="82"/>
                                  </a:cubicBezTo>
                                  <a:cubicBezTo>
                                    <a:pt x="263" y="82"/>
                                    <a:pt x="269" y="88"/>
                                    <a:pt x="269" y="96"/>
                                  </a:cubicBezTo>
                                  <a:close/>
                                  <a:moveTo>
                                    <a:pt x="263" y="96"/>
                                  </a:moveTo>
                                  <a:cubicBezTo>
                                    <a:pt x="263" y="96"/>
                                    <a:pt x="263" y="96"/>
                                    <a:pt x="263" y="96"/>
                                  </a:cubicBezTo>
                                  <a:cubicBezTo>
                                    <a:pt x="264" y="97"/>
                                    <a:pt x="266" y="97"/>
                                    <a:pt x="268" y="97"/>
                                  </a:cubicBezTo>
                                  <a:cubicBezTo>
                                    <a:pt x="268" y="97"/>
                                    <a:pt x="268" y="96"/>
                                    <a:pt x="268" y="96"/>
                                  </a:cubicBezTo>
                                  <a:cubicBezTo>
                                    <a:pt x="268" y="89"/>
                                    <a:pt x="262" y="84"/>
                                    <a:pt x="256" y="84"/>
                                  </a:cubicBezTo>
                                  <a:cubicBezTo>
                                    <a:pt x="249" y="84"/>
                                    <a:pt x="244" y="89"/>
                                    <a:pt x="244" y="96"/>
                                  </a:cubicBezTo>
                                  <a:cubicBezTo>
                                    <a:pt x="244" y="96"/>
                                    <a:pt x="244" y="97"/>
                                    <a:pt x="244" y="97"/>
                                  </a:cubicBezTo>
                                  <a:cubicBezTo>
                                    <a:pt x="246" y="97"/>
                                    <a:pt x="247" y="97"/>
                                    <a:pt x="249" y="96"/>
                                  </a:cubicBezTo>
                                  <a:cubicBezTo>
                                    <a:pt x="249" y="96"/>
                                    <a:pt x="249" y="96"/>
                                    <a:pt x="249" y="96"/>
                                  </a:cubicBezTo>
                                  <a:cubicBezTo>
                                    <a:pt x="249" y="92"/>
                                    <a:pt x="252" y="89"/>
                                    <a:pt x="256" y="89"/>
                                  </a:cubicBezTo>
                                  <a:cubicBezTo>
                                    <a:pt x="260" y="89"/>
                                    <a:pt x="263" y="92"/>
                                    <a:pt x="263" y="96"/>
                                  </a:cubicBezTo>
                                  <a:close/>
                                  <a:moveTo>
                                    <a:pt x="256" y="91"/>
                                  </a:moveTo>
                                  <a:cubicBezTo>
                                    <a:pt x="253" y="91"/>
                                    <a:pt x="251" y="93"/>
                                    <a:pt x="251" y="96"/>
                                  </a:cubicBezTo>
                                  <a:cubicBezTo>
                                    <a:pt x="251" y="96"/>
                                    <a:pt x="251" y="96"/>
                                    <a:pt x="251" y="96"/>
                                  </a:cubicBezTo>
                                  <a:cubicBezTo>
                                    <a:pt x="252" y="96"/>
                                    <a:pt x="254" y="96"/>
                                    <a:pt x="256" y="96"/>
                                  </a:cubicBezTo>
                                  <a:cubicBezTo>
                                    <a:pt x="258" y="96"/>
                                    <a:pt x="259" y="96"/>
                                    <a:pt x="261" y="96"/>
                                  </a:cubicBezTo>
                                  <a:cubicBezTo>
                                    <a:pt x="261" y="96"/>
                                    <a:pt x="261" y="96"/>
                                    <a:pt x="261" y="96"/>
                                  </a:cubicBezTo>
                                  <a:cubicBezTo>
                                    <a:pt x="261" y="93"/>
                                    <a:pt x="259" y="91"/>
                                    <a:pt x="256" y="91"/>
                                  </a:cubicBezTo>
                                  <a:close/>
                                  <a:moveTo>
                                    <a:pt x="407" y="96"/>
                                  </a:moveTo>
                                  <a:cubicBezTo>
                                    <a:pt x="407" y="99"/>
                                    <a:pt x="406" y="101"/>
                                    <a:pt x="405" y="104"/>
                                  </a:cubicBezTo>
                                  <a:cubicBezTo>
                                    <a:pt x="406" y="105"/>
                                    <a:pt x="407" y="105"/>
                                    <a:pt x="408" y="106"/>
                                  </a:cubicBezTo>
                                  <a:cubicBezTo>
                                    <a:pt x="409" y="105"/>
                                    <a:pt x="410" y="104"/>
                                    <a:pt x="411" y="103"/>
                                  </a:cubicBezTo>
                                  <a:cubicBezTo>
                                    <a:pt x="412" y="101"/>
                                    <a:pt x="412" y="98"/>
                                    <a:pt x="412" y="96"/>
                                  </a:cubicBezTo>
                                  <a:cubicBezTo>
                                    <a:pt x="412" y="86"/>
                                    <a:pt x="408" y="78"/>
                                    <a:pt x="402" y="72"/>
                                  </a:cubicBezTo>
                                  <a:cubicBezTo>
                                    <a:pt x="396" y="65"/>
                                    <a:pt x="387" y="62"/>
                                    <a:pt x="378" y="62"/>
                                  </a:cubicBezTo>
                                  <a:cubicBezTo>
                                    <a:pt x="368" y="62"/>
                                    <a:pt x="360" y="65"/>
                                    <a:pt x="354" y="72"/>
                                  </a:cubicBezTo>
                                  <a:cubicBezTo>
                                    <a:pt x="347" y="78"/>
                                    <a:pt x="344" y="86"/>
                                    <a:pt x="344" y="96"/>
                                  </a:cubicBezTo>
                                  <a:cubicBezTo>
                                    <a:pt x="344" y="99"/>
                                    <a:pt x="344" y="101"/>
                                    <a:pt x="345" y="104"/>
                                  </a:cubicBezTo>
                                  <a:cubicBezTo>
                                    <a:pt x="346" y="105"/>
                                    <a:pt x="346" y="105"/>
                                    <a:pt x="347" y="106"/>
                                  </a:cubicBezTo>
                                  <a:cubicBezTo>
                                    <a:pt x="348" y="105"/>
                                    <a:pt x="349" y="105"/>
                                    <a:pt x="350" y="104"/>
                                  </a:cubicBezTo>
                                  <a:cubicBezTo>
                                    <a:pt x="349" y="101"/>
                                    <a:pt x="349" y="99"/>
                                    <a:pt x="349" y="96"/>
                                  </a:cubicBezTo>
                                  <a:cubicBezTo>
                                    <a:pt x="349" y="80"/>
                                    <a:pt x="362" y="67"/>
                                    <a:pt x="378" y="67"/>
                                  </a:cubicBezTo>
                                  <a:cubicBezTo>
                                    <a:pt x="394" y="67"/>
                                    <a:pt x="407" y="80"/>
                                    <a:pt x="407" y="96"/>
                                  </a:cubicBezTo>
                                  <a:close/>
                                  <a:moveTo>
                                    <a:pt x="399" y="96"/>
                                  </a:moveTo>
                                  <a:cubicBezTo>
                                    <a:pt x="399" y="97"/>
                                    <a:pt x="399" y="99"/>
                                    <a:pt x="398" y="100"/>
                                  </a:cubicBezTo>
                                  <a:cubicBezTo>
                                    <a:pt x="400" y="101"/>
                                    <a:pt x="402" y="102"/>
                                    <a:pt x="404" y="103"/>
                                  </a:cubicBezTo>
                                  <a:cubicBezTo>
                                    <a:pt x="405" y="101"/>
                                    <a:pt x="405" y="98"/>
                                    <a:pt x="405" y="96"/>
                                  </a:cubicBezTo>
                                  <a:cubicBezTo>
                                    <a:pt x="405" y="88"/>
                                    <a:pt x="402" y="81"/>
                                    <a:pt x="397" y="77"/>
                                  </a:cubicBezTo>
                                  <a:cubicBezTo>
                                    <a:pt x="392" y="72"/>
                                    <a:pt x="385" y="69"/>
                                    <a:pt x="378" y="69"/>
                                  </a:cubicBezTo>
                                  <a:cubicBezTo>
                                    <a:pt x="370" y="69"/>
                                    <a:pt x="363" y="72"/>
                                    <a:pt x="359" y="77"/>
                                  </a:cubicBezTo>
                                  <a:cubicBezTo>
                                    <a:pt x="354" y="81"/>
                                    <a:pt x="351" y="88"/>
                                    <a:pt x="351" y="96"/>
                                  </a:cubicBezTo>
                                  <a:cubicBezTo>
                                    <a:pt x="351" y="98"/>
                                    <a:pt x="351" y="101"/>
                                    <a:pt x="352" y="103"/>
                                  </a:cubicBezTo>
                                  <a:cubicBezTo>
                                    <a:pt x="353" y="102"/>
                                    <a:pt x="355" y="101"/>
                                    <a:pt x="357" y="100"/>
                                  </a:cubicBezTo>
                                  <a:cubicBezTo>
                                    <a:pt x="357" y="99"/>
                                    <a:pt x="357" y="97"/>
                                    <a:pt x="357" y="96"/>
                                  </a:cubicBezTo>
                                  <a:cubicBezTo>
                                    <a:pt x="357" y="84"/>
                                    <a:pt x="366" y="75"/>
                                    <a:pt x="378" y="75"/>
                                  </a:cubicBezTo>
                                  <a:cubicBezTo>
                                    <a:pt x="389" y="75"/>
                                    <a:pt x="399" y="84"/>
                                    <a:pt x="399" y="96"/>
                                  </a:cubicBezTo>
                                  <a:close/>
                                  <a:moveTo>
                                    <a:pt x="391" y="96"/>
                                  </a:moveTo>
                                  <a:cubicBezTo>
                                    <a:pt x="391" y="96"/>
                                    <a:pt x="391" y="97"/>
                                    <a:pt x="391" y="98"/>
                                  </a:cubicBezTo>
                                  <a:cubicBezTo>
                                    <a:pt x="393" y="98"/>
                                    <a:pt x="395" y="99"/>
                                    <a:pt x="397" y="100"/>
                                  </a:cubicBezTo>
                                  <a:cubicBezTo>
                                    <a:pt x="397" y="98"/>
                                    <a:pt x="397" y="97"/>
                                    <a:pt x="397" y="96"/>
                                  </a:cubicBezTo>
                                  <a:cubicBezTo>
                                    <a:pt x="397" y="90"/>
                                    <a:pt x="395" y="86"/>
                                    <a:pt x="392" y="82"/>
                                  </a:cubicBezTo>
                                  <a:cubicBezTo>
                                    <a:pt x="388" y="78"/>
                                    <a:pt x="383" y="76"/>
                                    <a:pt x="378" y="76"/>
                                  </a:cubicBezTo>
                                  <a:cubicBezTo>
                                    <a:pt x="372" y="76"/>
                                    <a:pt x="368" y="78"/>
                                    <a:pt x="364" y="82"/>
                                  </a:cubicBezTo>
                                  <a:cubicBezTo>
                                    <a:pt x="360" y="86"/>
                                    <a:pt x="358" y="90"/>
                                    <a:pt x="358" y="96"/>
                                  </a:cubicBezTo>
                                  <a:cubicBezTo>
                                    <a:pt x="358" y="97"/>
                                    <a:pt x="358" y="98"/>
                                    <a:pt x="359" y="100"/>
                                  </a:cubicBezTo>
                                  <a:cubicBezTo>
                                    <a:pt x="361" y="99"/>
                                    <a:pt x="362" y="98"/>
                                    <a:pt x="364" y="98"/>
                                  </a:cubicBezTo>
                                  <a:cubicBezTo>
                                    <a:pt x="364" y="97"/>
                                    <a:pt x="364" y="96"/>
                                    <a:pt x="364" y="96"/>
                                  </a:cubicBezTo>
                                  <a:cubicBezTo>
                                    <a:pt x="364" y="88"/>
                                    <a:pt x="370" y="82"/>
                                    <a:pt x="378" y="82"/>
                                  </a:cubicBezTo>
                                  <a:cubicBezTo>
                                    <a:pt x="385" y="82"/>
                                    <a:pt x="391" y="88"/>
                                    <a:pt x="391" y="96"/>
                                  </a:cubicBezTo>
                                  <a:close/>
                                  <a:moveTo>
                                    <a:pt x="384" y="96"/>
                                  </a:moveTo>
                                  <a:cubicBezTo>
                                    <a:pt x="384" y="96"/>
                                    <a:pt x="384" y="96"/>
                                    <a:pt x="384" y="96"/>
                                  </a:cubicBezTo>
                                  <a:cubicBezTo>
                                    <a:pt x="386" y="97"/>
                                    <a:pt x="388" y="97"/>
                                    <a:pt x="390" y="97"/>
                                  </a:cubicBezTo>
                                  <a:cubicBezTo>
                                    <a:pt x="390" y="97"/>
                                    <a:pt x="390" y="96"/>
                                    <a:pt x="390" y="96"/>
                                  </a:cubicBezTo>
                                  <a:cubicBezTo>
                                    <a:pt x="390" y="89"/>
                                    <a:pt x="384" y="84"/>
                                    <a:pt x="378" y="84"/>
                                  </a:cubicBezTo>
                                  <a:cubicBezTo>
                                    <a:pt x="371" y="84"/>
                                    <a:pt x="366" y="89"/>
                                    <a:pt x="366" y="96"/>
                                  </a:cubicBezTo>
                                  <a:cubicBezTo>
                                    <a:pt x="366" y="96"/>
                                    <a:pt x="366" y="97"/>
                                    <a:pt x="366" y="97"/>
                                  </a:cubicBezTo>
                                  <a:cubicBezTo>
                                    <a:pt x="368" y="97"/>
                                    <a:pt x="369" y="97"/>
                                    <a:pt x="371" y="96"/>
                                  </a:cubicBezTo>
                                  <a:cubicBezTo>
                                    <a:pt x="371" y="96"/>
                                    <a:pt x="371" y="96"/>
                                    <a:pt x="371" y="96"/>
                                  </a:cubicBezTo>
                                  <a:cubicBezTo>
                                    <a:pt x="371" y="92"/>
                                    <a:pt x="374" y="89"/>
                                    <a:pt x="378" y="89"/>
                                  </a:cubicBezTo>
                                  <a:cubicBezTo>
                                    <a:pt x="381" y="89"/>
                                    <a:pt x="384" y="92"/>
                                    <a:pt x="384" y="96"/>
                                  </a:cubicBezTo>
                                  <a:close/>
                                  <a:moveTo>
                                    <a:pt x="378" y="91"/>
                                  </a:moveTo>
                                  <a:cubicBezTo>
                                    <a:pt x="375" y="91"/>
                                    <a:pt x="373" y="93"/>
                                    <a:pt x="373" y="96"/>
                                  </a:cubicBezTo>
                                  <a:cubicBezTo>
                                    <a:pt x="373" y="96"/>
                                    <a:pt x="373" y="96"/>
                                    <a:pt x="373" y="96"/>
                                  </a:cubicBezTo>
                                  <a:cubicBezTo>
                                    <a:pt x="374" y="96"/>
                                    <a:pt x="376" y="96"/>
                                    <a:pt x="378" y="96"/>
                                  </a:cubicBezTo>
                                  <a:cubicBezTo>
                                    <a:pt x="379" y="96"/>
                                    <a:pt x="381" y="96"/>
                                    <a:pt x="383" y="96"/>
                                  </a:cubicBezTo>
                                  <a:cubicBezTo>
                                    <a:pt x="383" y="96"/>
                                    <a:pt x="383" y="96"/>
                                    <a:pt x="383" y="96"/>
                                  </a:cubicBezTo>
                                  <a:cubicBezTo>
                                    <a:pt x="383" y="93"/>
                                    <a:pt x="381" y="91"/>
                                    <a:pt x="378" y="91"/>
                                  </a:cubicBezTo>
                                  <a:close/>
                                  <a:moveTo>
                                    <a:pt x="343" y="112"/>
                                  </a:moveTo>
                                  <a:cubicBezTo>
                                    <a:pt x="334" y="121"/>
                                    <a:pt x="328" y="133"/>
                                    <a:pt x="328" y="147"/>
                                  </a:cubicBezTo>
                                  <a:cubicBezTo>
                                    <a:pt x="328" y="148"/>
                                    <a:pt x="328" y="148"/>
                                    <a:pt x="328" y="149"/>
                                  </a:cubicBezTo>
                                  <a:cubicBezTo>
                                    <a:pt x="330" y="149"/>
                                    <a:pt x="332" y="150"/>
                                    <a:pt x="334" y="150"/>
                                  </a:cubicBezTo>
                                  <a:cubicBezTo>
                                    <a:pt x="334" y="149"/>
                                    <a:pt x="334" y="148"/>
                                    <a:pt x="334" y="147"/>
                                  </a:cubicBezTo>
                                  <a:cubicBezTo>
                                    <a:pt x="334" y="123"/>
                                    <a:pt x="354" y="104"/>
                                    <a:pt x="378" y="104"/>
                                  </a:cubicBezTo>
                                  <a:cubicBezTo>
                                    <a:pt x="402" y="104"/>
                                    <a:pt x="421" y="123"/>
                                    <a:pt x="421" y="147"/>
                                  </a:cubicBezTo>
                                  <a:cubicBezTo>
                                    <a:pt x="421" y="148"/>
                                    <a:pt x="421" y="149"/>
                                    <a:pt x="421" y="150"/>
                                  </a:cubicBezTo>
                                  <a:cubicBezTo>
                                    <a:pt x="423" y="149"/>
                                    <a:pt x="425" y="149"/>
                                    <a:pt x="427" y="148"/>
                                  </a:cubicBezTo>
                                  <a:cubicBezTo>
                                    <a:pt x="427" y="148"/>
                                    <a:pt x="427" y="148"/>
                                    <a:pt x="427" y="147"/>
                                  </a:cubicBezTo>
                                  <a:cubicBezTo>
                                    <a:pt x="427" y="133"/>
                                    <a:pt x="422" y="121"/>
                                    <a:pt x="413" y="112"/>
                                  </a:cubicBezTo>
                                  <a:cubicBezTo>
                                    <a:pt x="404" y="103"/>
                                    <a:pt x="391" y="98"/>
                                    <a:pt x="378" y="98"/>
                                  </a:cubicBezTo>
                                  <a:cubicBezTo>
                                    <a:pt x="364" y="98"/>
                                    <a:pt x="352" y="103"/>
                                    <a:pt x="343" y="112"/>
                                  </a:cubicBezTo>
                                  <a:close/>
                                  <a:moveTo>
                                    <a:pt x="527" y="96"/>
                                  </a:moveTo>
                                  <a:cubicBezTo>
                                    <a:pt x="527" y="99"/>
                                    <a:pt x="527" y="101"/>
                                    <a:pt x="526" y="104"/>
                                  </a:cubicBezTo>
                                  <a:cubicBezTo>
                                    <a:pt x="527" y="105"/>
                                    <a:pt x="528" y="105"/>
                                    <a:pt x="529" y="106"/>
                                  </a:cubicBezTo>
                                  <a:cubicBezTo>
                                    <a:pt x="530" y="106"/>
                                    <a:pt x="531" y="105"/>
                                    <a:pt x="532" y="104"/>
                                  </a:cubicBezTo>
                                  <a:cubicBezTo>
                                    <a:pt x="532" y="102"/>
                                    <a:pt x="533" y="99"/>
                                    <a:pt x="533" y="96"/>
                                  </a:cubicBezTo>
                                  <a:cubicBezTo>
                                    <a:pt x="533" y="86"/>
                                    <a:pt x="529" y="78"/>
                                    <a:pt x="523" y="72"/>
                                  </a:cubicBezTo>
                                  <a:cubicBezTo>
                                    <a:pt x="517" y="65"/>
                                    <a:pt x="508" y="62"/>
                                    <a:pt x="499" y="62"/>
                                  </a:cubicBezTo>
                                  <a:cubicBezTo>
                                    <a:pt x="489" y="62"/>
                                    <a:pt x="481" y="65"/>
                                    <a:pt x="474" y="72"/>
                                  </a:cubicBezTo>
                                  <a:cubicBezTo>
                                    <a:pt x="468" y="78"/>
                                    <a:pt x="464" y="86"/>
                                    <a:pt x="464" y="96"/>
                                  </a:cubicBezTo>
                                  <a:cubicBezTo>
                                    <a:pt x="464" y="99"/>
                                    <a:pt x="465" y="101"/>
                                    <a:pt x="465" y="104"/>
                                  </a:cubicBezTo>
                                  <a:cubicBezTo>
                                    <a:pt x="466" y="105"/>
                                    <a:pt x="467" y="105"/>
                                    <a:pt x="468" y="106"/>
                                  </a:cubicBezTo>
                                  <a:cubicBezTo>
                                    <a:pt x="469" y="105"/>
                                    <a:pt x="470" y="105"/>
                                    <a:pt x="471" y="104"/>
                                  </a:cubicBezTo>
                                  <a:cubicBezTo>
                                    <a:pt x="470" y="101"/>
                                    <a:pt x="470" y="99"/>
                                    <a:pt x="470" y="96"/>
                                  </a:cubicBezTo>
                                  <a:cubicBezTo>
                                    <a:pt x="470" y="80"/>
                                    <a:pt x="483" y="67"/>
                                    <a:pt x="499" y="67"/>
                                  </a:cubicBezTo>
                                  <a:cubicBezTo>
                                    <a:pt x="515" y="67"/>
                                    <a:pt x="527" y="80"/>
                                    <a:pt x="527" y="96"/>
                                  </a:cubicBezTo>
                                  <a:close/>
                                  <a:moveTo>
                                    <a:pt x="520" y="96"/>
                                  </a:moveTo>
                                  <a:cubicBezTo>
                                    <a:pt x="520" y="97"/>
                                    <a:pt x="520" y="99"/>
                                    <a:pt x="519" y="100"/>
                                  </a:cubicBezTo>
                                  <a:cubicBezTo>
                                    <a:pt x="521" y="101"/>
                                    <a:pt x="523" y="102"/>
                                    <a:pt x="525" y="103"/>
                                  </a:cubicBezTo>
                                  <a:cubicBezTo>
                                    <a:pt x="525" y="101"/>
                                    <a:pt x="526" y="98"/>
                                    <a:pt x="526" y="96"/>
                                  </a:cubicBezTo>
                                  <a:cubicBezTo>
                                    <a:pt x="526" y="88"/>
                                    <a:pt x="523" y="81"/>
                                    <a:pt x="518" y="77"/>
                                  </a:cubicBezTo>
                                  <a:cubicBezTo>
                                    <a:pt x="513" y="72"/>
                                    <a:pt x="506" y="69"/>
                                    <a:pt x="499" y="69"/>
                                  </a:cubicBezTo>
                                  <a:cubicBezTo>
                                    <a:pt x="491" y="69"/>
                                    <a:pt x="484" y="72"/>
                                    <a:pt x="479" y="77"/>
                                  </a:cubicBezTo>
                                  <a:cubicBezTo>
                                    <a:pt x="474" y="81"/>
                                    <a:pt x="471" y="88"/>
                                    <a:pt x="471" y="96"/>
                                  </a:cubicBezTo>
                                  <a:cubicBezTo>
                                    <a:pt x="471" y="98"/>
                                    <a:pt x="472" y="101"/>
                                    <a:pt x="472" y="103"/>
                                  </a:cubicBezTo>
                                  <a:cubicBezTo>
                                    <a:pt x="474" y="102"/>
                                    <a:pt x="476" y="101"/>
                                    <a:pt x="478" y="100"/>
                                  </a:cubicBezTo>
                                  <a:cubicBezTo>
                                    <a:pt x="478" y="99"/>
                                    <a:pt x="478" y="97"/>
                                    <a:pt x="478" y="96"/>
                                  </a:cubicBezTo>
                                  <a:cubicBezTo>
                                    <a:pt x="478" y="84"/>
                                    <a:pt x="487" y="75"/>
                                    <a:pt x="499" y="75"/>
                                  </a:cubicBezTo>
                                  <a:cubicBezTo>
                                    <a:pt x="510" y="75"/>
                                    <a:pt x="520" y="84"/>
                                    <a:pt x="520" y="96"/>
                                  </a:cubicBezTo>
                                  <a:close/>
                                  <a:moveTo>
                                    <a:pt x="512" y="96"/>
                                  </a:moveTo>
                                  <a:cubicBezTo>
                                    <a:pt x="512" y="96"/>
                                    <a:pt x="512" y="97"/>
                                    <a:pt x="512" y="98"/>
                                  </a:cubicBezTo>
                                  <a:cubicBezTo>
                                    <a:pt x="514" y="98"/>
                                    <a:pt x="516" y="99"/>
                                    <a:pt x="518" y="100"/>
                                  </a:cubicBezTo>
                                  <a:cubicBezTo>
                                    <a:pt x="518" y="98"/>
                                    <a:pt x="518" y="97"/>
                                    <a:pt x="518" y="96"/>
                                  </a:cubicBezTo>
                                  <a:cubicBezTo>
                                    <a:pt x="518" y="90"/>
                                    <a:pt x="516" y="86"/>
                                    <a:pt x="512" y="82"/>
                                  </a:cubicBezTo>
                                  <a:cubicBezTo>
                                    <a:pt x="509" y="78"/>
                                    <a:pt x="504" y="76"/>
                                    <a:pt x="499" y="76"/>
                                  </a:cubicBezTo>
                                  <a:cubicBezTo>
                                    <a:pt x="493" y="76"/>
                                    <a:pt x="488" y="78"/>
                                    <a:pt x="485" y="82"/>
                                  </a:cubicBezTo>
                                  <a:cubicBezTo>
                                    <a:pt x="481" y="86"/>
                                    <a:pt x="479" y="90"/>
                                    <a:pt x="479" y="96"/>
                                  </a:cubicBezTo>
                                  <a:cubicBezTo>
                                    <a:pt x="479" y="97"/>
                                    <a:pt x="479" y="98"/>
                                    <a:pt x="480" y="100"/>
                                  </a:cubicBezTo>
                                  <a:cubicBezTo>
                                    <a:pt x="481" y="99"/>
                                    <a:pt x="483" y="98"/>
                                    <a:pt x="485" y="98"/>
                                  </a:cubicBezTo>
                                  <a:cubicBezTo>
                                    <a:pt x="485" y="97"/>
                                    <a:pt x="485" y="96"/>
                                    <a:pt x="485" y="96"/>
                                  </a:cubicBezTo>
                                  <a:cubicBezTo>
                                    <a:pt x="485" y="88"/>
                                    <a:pt x="491" y="82"/>
                                    <a:pt x="499" y="82"/>
                                  </a:cubicBezTo>
                                  <a:cubicBezTo>
                                    <a:pt x="506" y="82"/>
                                    <a:pt x="512" y="88"/>
                                    <a:pt x="512" y="96"/>
                                  </a:cubicBezTo>
                                  <a:close/>
                                  <a:moveTo>
                                    <a:pt x="505" y="96"/>
                                  </a:moveTo>
                                  <a:cubicBezTo>
                                    <a:pt x="505" y="96"/>
                                    <a:pt x="505" y="96"/>
                                    <a:pt x="505" y="96"/>
                                  </a:cubicBezTo>
                                  <a:cubicBezTo>
                                    <a:pt x="507" y="97"/>
                                    <a:pt x="509" y="97"/>
                                    <a:pt x="510" y="97"/>
                                  </a:cubicBezTo>
                                  <a:cubicBezTo>
                                    <a:pt x="511" y="97"/>
                                    <a:pt x="511" y="96"/>
                                    <a:pt x="511" y="96"/>
                                  </a:cubicBezTo>
                                  <a:cubicBezTo>
                                    <a:pt x="511" y="89"/>
                                    <a:pt x="505" y="84"/>
                                    <a:pt x="499" y="84"/>
                                  </a:cubicBezTo>
                                  <a:cubicBezTo>
                                    <a:pt x="492" y="84"/>
                                    <a:pt x="487" y="89"/>
                                    <a:pt x="487" y="96"/>
                                  </a:cubicBezTo>
                                  <a:cubicBezTo>
                                    <a:pt x="487" y="96"/>
                                    <a:pt x="487" y="97"/>
                                    <a:pt x="487" y="97"/>
                                  </a:cubicBezTo>
                                  <a:cubicBezTo>
                                    <a:pt x="489" y="97"/>
                                    <a:pt x="490" y="97"/>
                                    <a:pt x="492" y="96"/>
                                  </a:cubicBezTo>
                                  <a:cubicBezTo>
                                    <a:pt x="492" y="96"/>
                                    <a:pt x="492" y="96"/>
                                    <a:pt x="492" y="96"/>
                                  </a:cubicBezTo>
                                  <a:cubicBezTo>
                                    <a:pt x="492" y="92"/>
                                    <a:pt x="495" y="89"/>
                                    <a:pt x="499" y="89"/>
                                  </a:cubicBezTo>
                                  <a:cubicBezTo>
                                    <a:pt x="502" y="89"/>
                                    <a:pt x="505" y="92"/>
                                    <a:pt x="505" y="96"/>
                                  </a:cubicBezTo>
                                  <a:close/>
                                  <a:moveTo>
                                    <a:pt x="499" y="91"/>
                                  </a:moveTo>
                                  <a:cubicBezTo>
                                    <a:pt x="496" y="91"/>
                                    <a:pt x="494" y="93"/>
                                    <a:pt x="494" y="96"/>
                                  </a:cubicBezTo>
                                  <a:cubicBezTo>
                                    <a:pt x="494" y="96"/>
                                    <a:pt x="494" y="96"/>
                                    <a:pt x="494" y="96"/>
                                  </a:cubicBezTo>
                                  <a:cubicBezTo>
                                    <a:pt x="495" y="96"/>
                                    <a:pt x="497" y="96"/>
                                    <a:pt x="499" y="96"/>
                                  </a:cubicBezTo>
                                  <a:cubicBezTo>
                                    <a:pt x="500" y="96"/>
                                    <a:pt x="502" y="96"/>
                                    <a:pt x="504" y="96"/>
                                  </a:cubicBezTo>
                                  <a:cubicBezTo>
                                    <a:pt x="504" y="96"/>
                                    <a:pt x="504" y="96"/>
                                    <a:pt x="504" y="96"/>
                                  </a:cubicBezTo>
                                  <a:cubicBezTo>
                                    <a:pt x="504" y="93"/>
                                    <a:pt x="501" y="91"/>
                                    <a:pt x="499" y="91"/>
                                  </a:cubicBezTo>
                                  <a:close/>
                                  <a:moveTo>
                                    <a:pt x="464" y="112"/>
                                  </a:moveTo>
                                  <a:cubicBezTo>
                                    <a:pt x="455" y="121"/>
                                    <a:pt x="449" y="133"/>
                                    <a:pt x="449" y="147"/>
                                  </a:cubicBezTo>
                                  <a:cubicBezTo>
                                    <a:pt x="449" y="148"/>
                                    <a:pt x="449" y="148"/>
                                    <a:pt x="449" y="149"/>
                                  </a:cubicBezTo>
                                  <a:cubicBezTo>
                                    <a:pt x="451" y="149"/>
                                    <a:pt x="453" y="150"/>
                                    <a:pt x="455" y="150"/>
                                  </a:cubicBezTo>
                                  <a:cubicBezTo>
                                    <a:pt x="455" y="149"/>
                                    <a:pt x="455" y="148"/>
                                    <a:pt x="455" y="147"/>
                                  </a:cubicBezTo>
                                  <a:cubicBezTo>
                                    <a:pt x="455" y="123"/>
                                    <a:pt x="475" y="104"/>
                                    <a:pt x="499" y="104"/>
                                  </a:cubicBezTo>
                                  <a:cubicBezTo>
                                    <a:pt x="523" y="104"/>
                                    <a:pt x="542" y="123"/>
                                    <a:pt x="542" y="147"/>
                                  </a:cubicBezTo>
                                  <a:cubicBezTo>
                                    <a:pt x="542" y="148"/>
                                    <a:pt x="542" y="149"/>
                                    <a:pt x="542" y="151"/>
                                  </a:cubicBezTo>
                                  <a:cubicBezTo>
                                    <a:pt x="544" y="150"/>
                                    <a:pt x="546" y="149"/>
                                    <a:pt x="548" y="149"/>
                                  </a:cubicBezTo>
                                  <a:cubicBezTo>
                                    <a:pt x="548" y="148"/>
                                    <a:pt x="548" y="148"/>
                                    <a:pt x="548" y="147"/>
                                  </a:cubicBezTo>
                                  <a:cubicBezTo>
                                    <a:pt x="548" y="133"/>
                                    <a:pt x="543" y="121"/>
                                    <a:pt x="534" y="112"/>
                                  </a:cubicBezTo>
                                  <a:cubicBezTo>
                                    <a:pt x="525" y="103"/>
                                    <a:pt x="512" y="98"/>
                                    <a:pt x="499" y="98"/>
                                  </a:cubicBezTo>
                                  <a:cubicBezTo>
                                    <a:pt x="485" y="98"/>
                                    <a:pt x="473" y="103"/>
                                    <a:pt x="464" y="112"/>
                                  </a:cubicBezTo>
                                  <a:close/>
                                  <a:moveTo>
                                    <a:pt x="650" y="96"/>
                                  </a:moveTo>
                                  <a:cubicBezTo>
                                    <a:pt x="650" y="99"/>
                                    <a:pt x="649" y="101"/>
                                    <a:pt x="648" y="104"/>
                                  </a:cubicBezTo>
                                  <a:cubicBezTo>
                                    <a:pt x="649" y="105"/>
                                    <a:pt x="650" y="105"/>
                                    <a:pt x="651" y="106"/>
                                  </a:cubicBezTo>
                                  <a:cubicBezTo>
                                    <a:pt x="652" y="105"/>
                                    <a:pt x="653" y="104"/>
                                    <a:pt x="654" y="103"/>
                                  </a:cubicBezTo>
                                  <a:cubicBezTo>
                                    <a:pt x="655" y="101"/>
                                    <a:pt x="655" y="98"/>
                                    <a:pt x="655" y="96"/>
                                  </a:cubicBezTo>
                                  <a:cubicBezTo>
                                    <a:pt x="655" y="86"/>
                                    <a:pt x="651" y="78"/>
                                    <a:pt x="645" y="72"/>
                                  </a:cubicBezTo>
                                  <a:cubicBezTo>
                                    <a:pt x="639" y="65"/>
                                    <a:pt x="630" y="62"/>
                                    <a:pt x="621" y="62"/>
                                  </a:cubicBezTo>
                                  <a:cubicBezTo>
                                    <a:pt x="611" y="62"/>
                                    <a:pt x="603" y="65"/>
                                    <a:pt x="597" y="72"/>
                                  </a:cubicBezTo>
                                  <a:cubicBezTo>
                                    <a:pt x="590" y="78"/>
                                    <a:pt x="587" y="86"/>
                                    <a:pt x="587" y="96"/>
                                  </a:cubicBezTo>
                                  <a:cubicBezTo>
                                    <a:pt x="587" y="99"/>
                                    <a:pt x="587" y="101"/>
                                    <a:pt x="588" y="104"/>
                                  </a:cubicBezTo>
                                  <a:cubicBezTo>
                                    <a:pt x="589" y="105"/>
                                    <a:pt x="589" y="105"/>
                                    <a:pt x="590" y="106"/>
                                  </a:cubicBezTo>
                                  <a:cubicBezTo>
                                    <a:pt x="591" y="105"/>
                                    <a:pt x="592" y="105"/>
                                    <a:pt x="593" y="104"/>
                                  </a:cubicBezTo>
                                  <a:cubicBezTo>
                                    <a:pt x="592" y="101"/>
                                    <a:pt x="592" y="99"/>
                                    <a:pt x="592" y="96"/>
                                  </a:cubicBezTo>
                                  <a:cubicBezTo>
                                    <a:pt x="592" y="80"/>
                                    <a:pt x="605" y="67"/>
                                    <a:pt x="621" y="67"/>
                                  </a:cubicBezTo>
                                  <a:cubicBezTo>
                                    <a:pt x="637" y="67"/>
                                    <a:pt x="650" y="80"/>
                                    <a:pt x="650" y="96"/>
                                  </a:cubicBezTo>
                                  <a:close/>
                                  <a:moveTo>
                                    <a:pt x="642" y="96"/>
                                  </a:moveTo>
                                  <a:cubicBezTo>
                                    <a:pt x="642" y="97"/>
                                    <a:pt x="642" y="99"/>
                                    <a:pt x="641" y="100"/>
                                  </a:cubicBezTo>
                                  <a:cubicBezTo>
                                    <a:pt x="643" y="101"/>
                                    <a:pt x="645" y="102"/>
                                    <a:pt x="647" y="103"/>
                                  </a:cubicBezTo>
                                  <a:cubicBezTo>
                                    <a:pt x="648" y="101"/>
                                    <a:pt x="648" y="98"/>
                                    <a:pt x="648" y="96"/>
                                  </a:cubicBezTo>
                                  <a:cubicBezTo>
                                    <a:pt x="648" y="88"/>
                                    <a:pt x="645" y="81"/>
                                    <a:pt x="640" y="77"/>
                                  </a:cubicBezTo>
                                  <a:cubicBezTo>
                                    <a:pt x="635" y="72"/>
                                    <a:pt x="628" y="69"/>
                                    <a:pt x="621" y="69"/>
                                  </a:cubicBezTo>
                                  <a:cubicBezTo>
                                    <a:pt x="613" y="69"/>
                                    <a:pt x="607" y="72"/>
                                    <a:pt x="602" y="77"/>
                                  </a:cubicBezTo>
                                  <a:cubicBezTo>
                                    <a:pt x="597" y="81"/>
                                    <a:pt x="594" y="88"/>
                                    <a:pt x="594" y="96"/>
                                  </a:cubicBezTo>
                                  <a:cubicBezTo>
                                    <a:pt x="594" y="98"/>
                                    <a:pt x="594" y="101"/>
                                    <a:pt x="595" y="103"/>
                                  </a:cubicBezTo>
                                  <a:cubicBezTo>
                                    <a:pt x="596" y="102"/>
                                    <a:pt x="598" y="101"/>
                                    <a:pt x="600" y="100"/>
                                  </a:cubicBezTo>
                                  <a:cubicBezTo>
                                    <a:pt x="600" y="99"/>
                                    <a:pt x="600" y="97"/>
                                    <a:pt x="600" y="96"/>
                                  </a:cubicBezTo>
                                  <a:cubicBezTo>
                                    <a:pt x="600" y="84"/>
                                    <a:pt x="609" y="75"/>
                                    <a:pt x="621" y="75"/>
                                  </a:cubicBezTo>
                                  <a:cubicBezTo>
                                    <a:pt x="632" y="75"/>
                                    <a:pt x="642" y="84"/>
                                    <a:pt x="642" y="96"/>
                                  </a:cubicBezTo>
                                  <a:close/>
                                  <a:moveTo>
                                    <a:pt x="634" y="96"/>
                                  </a:moveTo>
                                  <a:cubicBezTo>
                                    <a:pt x="634" y="96"/>
                                    <a:pt x="634" y="97"/>
                                    <a:pt x="634" y="98"/>
                                  </a:cubicBezTo>
                                  <a:cubicBezTo>
                                    <a:pt x="636" y="98"/>
                                    <a:pt x="638" y="99"/>
                                    <a:pt x="640" y="100"/>
                                  </a:cubicBezTo>
                                  <a:cubicBezTo>
                                    <a:pt x="640" y="98"/>
                                    <a:pt x="640" y="97"/>
                                    <a:pt x="640" y="96"/>
                                  </a:cubicBezTo>
                                  <a:cubicBezTo>
                                    <a:pt x="640" y="90"/>
                                    <a:pt x="638" y="86"/>
                                    <a:pt x="635" y="82"/>
                                  </a:cubicBezTo>
                                  <a:cubicBezTo>
                                    <a:pt x="631" y="78"/>
                                    <a:pt x="626" y="76"/>
                                    <a:pt x="621" y="76"/>
                                  </a:cubicBezTo>
                                  <a:cubicBezTo>
                                    <a:pt x="615" y="76"/>
                                    <a:pt x="611" y="78"/>
                                    <a:pt x="607" y="82"/>
                                  </a:cubicBezTo>
                                  <a:cubicBezTo>
                                    <a:pt x="603" y="86"/>
                                    <a:pt x="601" y="90"/>
                                    <a:pt x="601" y="96"/>
                                  </a:cubicBezTo>
                                  <a:cubicBezTo>
                                    <a:pt x="601" y="97"/>
                                    <a:pt x="601" y="98"/>
                                    <a:pt x="602" y="100"/>
                                  </a:cubicBezTo>
                                  <a:cubicBezTo>
                                    <a:pt x="604" y="99"/>
                                    <a:pt x="605" y="98"/>
                                    <a:pt x="607" y="98"/>
                                  </a:cubicBezTo>
                                  <a:cubicBezTo>
                                    <a:pt x="607" y="97"/>
                                    <a:pt x="607" y="96"/>
                                    <a:pt x="607" y="96"/>
                                  </a:cubicBezTo>
                                  <a:cubicBezTo>
                                    <a:pt x="607" y="88"/>
                                    <a:pt x="613" y="82"/>
                                    <a:pt x="621" y="82"/>
                                  </a:cubicBezTo>
                                  <a:cubicBezTo>
                                    <a:pt x="628" y="82"/>
                                    <a:pt x="634" y="88"/>
                                    <a:pt x="634" y="96"/>
                                  </a:cubicBezTo>
                                  <a:close/>
                                  <a:moveTo>
                                    <a:pt x="628" y="96"/>
                                  </a:moveTo>
                                  <a:cubicBezTo>
                                    <a:pt x="628" y="96"/>
                                    <a:pt x="627" y="96"/>
                                    <a:pt x="627" y="96"/>
                                  </a:cubicBezTo>
                                  <a:cubicBezTo>
                                    <a:pt x="629" y="97"/>
                                    <a:pt x="631" y="97"/>
                                    <a:pt x="633" y="97"/>
                                  </a:cubicBezTo>
                                  <a:cubicBezTo>
                                    <a:pt x="633" y="97"/>
                                    <a:pt x="633" y="96"/>
                                    <a:pt x="633" y="96"/>
                                  </a:cubicBezTo>
                                  <a:cubicBezTo>
                                    <a:pt x="633" y="89"/>
                                    <a:pt x="627" y="84"/>
                                    <a:pt x="621" y="84"/>
                                  </a:cubicBezTo>
                                  <a:cubicBezTo>
                                    <a:pt x="614" y="84"/>
                                    <a:pt x="609" y="89"/>
                                    <a:pt x="609" y="96"/>
                                  </a:cubicBezTo>
                                  <a:cubicBezTo>
                                    <a:pt x="609" y="96"/>
                                    <a:pt x="609" y="97"/>
                                    <a:pt x="609" y="97"/>
                                  </a:cubicBezTo>
                                  <a:cubicBezTo>
                                    <a:pt x="611" y="97"/>
                                    <a:pt x="612" y="97"/>
                                    <a:pt x="614" y="96"/>
                                  </a:cubicBezTo>
                                  <a:cubicBezTo>
                                    <a:pt x="614" y="96"/>
                                    <a:pt x="614" y="96"/>
                                    <a:pt x="614" y="96"/>
                                  </a:cubicBezTo>
                                  <a:cubicBezTo>
                                    <a:pt x="614" y="92"/>
                                    <a:pt x="617" y="89"/>
                                    <a:pt x="621" y="89"/>
                                  </a:cubicBezTo>
                                  <a:cubicBezTo>
                                    <a:pt x="625" y="89"/>
                                    <a:pt x="628" y="92"/>
                                    <a:pt x="628" y="96"/>
                                  </a:cubicBezTo>
                                  <a:close/>
                                  <a:moveTo>
                                    <a:pt x="621" y="91"/>
                                  </a:moveTo>
                                  <a:cubicBezTo>
                                    <a:pt x="618" y="91"/>
                                    <a:pt x="616" y="93"/>
                                    <a:pt x="616" y="96"/>
                                  </a:cubicBezTo>
                                  <a:cubicBezTo>
                                    <a:pt x="616" y="96"/>
                                    <a:pt x="616" y="96"/>
                                    <a:pt x="616" y="96"/>
                                  </a:cubicBezTo>
                                  <a:cubicBezTo>
                                    <a:pt x="617" y="96"/>
                                    <a:pt x="619" y="96"/>
                                    <a:pt x="621" y="96"/>
                                  </a:cubicBezTo>
                                  <a:cubicBezTo>
                                    <a:pt x="623" y="96"/>
                                    <a:pt x="624" y="96"/>
                                    <a:pt x="626" y="96"/>
                                  </a:cubicBezTo>
                                  <a:cubicBezTo>
                                    <a:pt x="626" y="96"/>
                                    <a:pt x="626" y="96"/>
                                    <a:pt x="626" y="96"/>
                                  </a:cubicBezTo>
                                  <a:cubicBezTo>
                                    <a:pt x="626" y="93"/>
                                    <a:pt x="624" y="91"/>
                                    <a:pt x="621" y="91"/>
                                  </a:cubicBezTo>
                                  <a:close/>
                                  <a:moveTo>
                                    <a:pt x="586" y="112"/>
                                  </a:moveTo>
                                  <a:cubicBezTo>
                                    <a:pt x="577" y="121"/>
                                    <a:pt x="571" y="133"/>
                                    <a:pt x="571" y="147"/>
                                  </a:cubicBezTo>
                                  <a:cubicBezTo>
                                    <a:pt x="571" y="148"/>
                                    <a:pt x="571" y="148"/>
                                    <a:pt x="571" y="149"/>
                                  </a:cubicBezTo>
                                  <a:cubicBezTo>
                                    <a:pt x="573" y="149"/>
                                    <a:pt x="575" y="150"/>
                                    <a:pt x="577" y="150"/>
                                  </a:cubicBezTo>
                                  <a:cubicBezTo>
                                    <a:pt x="577" y="149"/>
                                    <a:pt x="577" y="148"/>
                                    <a:pt x="577" y="147"/>
                                  </a:cubicBezTo>
                                  <a:cubicBezTo>
                                    <a:pt x="577" y="123"/>
                                    <a:pt x="597" y="104"/>
                                    <a:pt x="621" y="104"/>
                                  </a:cubicBezTo>
                                  <a:cubicBezTo>
                                    <a:pt x="645" y="104"/>
                                    <a:pt x="664" y="123"/>
                                    <a:pt x="664" y="147"/>
                                  </a:cubicBezTo>
                                  <a:cubicBezTo>
                                    <a:pt x="664" y="148"/>
                                    <a:pt x="664" y="149"/>
                                    <a:pt x="664" y="150"/>
                                  </a:cubicBezTo>
                                  <a:cubicBezTo>
                                    <a:pt x="666" y="149"/>
                                    <a:pt x="668" y="149"/>
                                    <a:pt x="670" y="148"/>
                                  </a:cubicBezTo>
                                  <a:cubicBezTo>
                                    <a:pt x="670" y="148"/>
                                    <a:pt x="670" y="148"/>
                                    <a:pt x="670" y="147"/>
                                  </a:cubicBezTo>
                                  <a:cubicBezTo>
                                    <a:pt x="670" y="133"/>
                                    <a:pt x="665" y="121"/>
                                    <a:pt x="656" y="112"/>
                                  </a:cubicBezTo>
                                  <a:cubicBezTo>
                                    <a:pt x="647" y="103"/>
                                    <a:pt x="635" y="98"/>
                                    <a:pt x="621" y="98"/>
                                  </a:cubicBezTo>
                                  <a:cubicBezTo>
                                    <a:pt x="607" y="98"/>
                                    <a:pt x="595" y="103"/>
                                    <a:pt x="586" y="112"/>
                                  </a:cubicBezTo>
                                  <a:close/>
                                  <a:moveTo>
                                    <a:pt x="657" y="147"/>
                                  </a:moveTo>
                                  <a:cubicBezTo>
                                    <a:pt x="657" y="149"/>
                                    <a:pt x="656" y="152"/>
                                    <a:pt x="656" y="154"/>
                                  </a:cubicBezTo>
                                  <a:cubicBezTo>
                                    <a:pt x="658" y="153"/>
                                    <a:pt x="660" y="152"/>
                                    <a:pt x="663" y="151"/>
                                  </a:cubicBezTo>
                                  <a:cubicBezTo>
                                    <a:pt x="663" y="150"/>
                                    <a:pt x="663" y="148"/>
                                    <a:pt x="663" y="147"/>
                                  </a:cubicBezTo>
                                  <a:cubicBezTo>
                                    <a:pt x="663" y="136"/>
                                    <a:pt x="658" y="125"/>
                                    <a:pt x="650" y="117"/>
                                  </a:cubicBezTo>
                                  <a:cubicBezTo>
                                    <a:pt x="643" y="110"/>
                                    <a:pt x="632" y="105"/>
                                    <a:pt x="621" y="105"/>
                                  </a:cubicBezTo>
                                  <a:cubicBezTo>
                                    <a:pt x="609" y="105"/>
                                    <a:pt x="599" y="110"/>
                                    <a:pt x="591" y="117"/>
                                  </a:cubicBezTo>
                                  <a:cubicBezTo>
                                    <a:pt x="584" y="125"/>
                                    <a:pt x="579" y="136"/>
                                    <a:pt x="579" y="147"/>
                                  </a:cubicBezTo>
                                  <a:cubicBezTo>
                                    <a:pt x="579" y="148"/>
                                    <a:pt x="579" y="150"/>
                                    <a:pt x="579" y="151"/>
                                  </a:cubicBezTo>
                                  <a:cubicBezTo>
                                    <a:pt x="581" y="152"/>
                                    <a:pt x="584" y="153"/>
                                    <a:pt x="586" y="154"/>
                                  </a:cubicBezTo>
                                  <a:cubicBezTo>
                                    <a:pt x="585" y="152"/>
                                    <a:pt x="585" y="150"/>
                                    <a:pt x="585" y="147"/>
                                  </a:cubicBezTo>
                                  <a:cubicBezTo>
                                    <a:pt x="585" y="127"/>
                                    <a:pt x="601" y="111"/>
                                    <a:pt x="621" y="111"/>
                                  </a:cubicBezTo>
                                  <a:cubicBezTo>
                                    <a:pt x="641" y="111"/>
                                    <a:pt x="657" y="127"/>
                                    <a:pt x="657" y="147"/>
                                  </a:cubicBezTo>
                                  <a:close/>
                                  <a:moveTo>
                                    <a:pt x="664" y="199"/>
                                  </a:moveTo>
                                  <a:cubicBezTo>
                                    <a:pt x="664" y="200"/>
                                    <a:pt x="664" y="200"/>
                                    <a:pt x="664" y="201"/>
                                  </a:cubicBezTo>
                                  <a:cubicBezTo>
                                    <a:pt x="666" y="201"/>
                                    <a:pt x="668" y="200"/>
                                    <a:pt x="670" y="200"/>
                                  </a:cubicBezTo>
                                  <a:cubicBezTo>
                                    <a:pt x="670" y="199"/>
                                    <a:pt x="670" y="199"/>
                                    <a:pt x="670" y="199"/>
                                  </a:cubicBezTo>
                                  <a:cubicBezTo>
                                    <a:pt x="670" y="185"/>
                                    <a:pt x="665" y="172"/>
                                    <a:pt x="656" y="163"/>
                                  </a:cubicBezTo>
                                  <a:cubicBezTo>
                                    <a:pt x="647" y="154"/>
                                    <a:pt x="635" y="149"/>
                                    <a:pt x="621" y="149"/>
                                  </a:cubicBezTo>
                                  <a:cubicBezTo>
                                    <a:pt x="607" y="149"/>
                                    <a:pt x="595" y="154"/>
                                    <a:pt x="586" y="163"/>
                                  </a:cubicBezTo>
                                  <a:cubicBezTo>
                                    <a:pt x="577" y="172"/>
                                    <a:pt x="571" y="185"/>
                                    <a:pt x="571" y="199"/>
                                  </a:cubicBezTo>
                                  <a:cubicBezTo>
                                    <a:pt x="571" y="199"/>
                                    <a:pt x="571" y="199"/>
                                    <a:pt x="571" y="200"/>
                                  </a:cubicBezTo>
                                  <a:cubicBezTo>
                                    <a:pt x="573" y="200"/>
                                    <a:pt x="575" y="201"/>
                                    <a:pt x="577" y="202"/>
                                  </a:cubicBezTo>
                                  <a:cubicBezTo>
                                    <a:pt x="577" y="201"/>
                                    <a:pt x="577" y="200"/>
                                    <a:pt x="577" y="199"/>
                                  </a:cubicBezTo>
                                  <a:cubicBezTo>
                                    <a:pt x="577" y="175"/>
                                    <a:pt x="597" y="155"/>
                                    <a:pt x="621" y="155"/>
                                  </a:cubicBezTo>
                                  <a:cubicBezTo>
                                    <a:pt x="645" y="155"/>
                                    <a:pt x="664" y="175"/>
                                    <a:pt x="664" y="199"/>
                                  </a:cubicBezTo>
                                  <a:close/>
                                  <a:moveTo>
                                    <a:pt x="657" y="199"/>
                                  </a:moveTo>
                                  <a:cubicBezTo>
                                    <a:pt x="657" y="201"/>
                                    <a:pt x="656" y="203"/>
                                    <a:pt x="656" y="205"/>
                                  </a:cubicBezTo>
                                  <a:cubicBezTo>
                                    <a:pt x="658" y="204"/>
                                    <a:pt x="660" y="203"/>
                                    <a:pt x="663" y="202"/>
                                  </a:cubicBezTo>
                                  <a:cubicBezTo>
                                    <a:pt x="663" y="201"/>
                                    <a:pt x="663" y="200"/>
                                    <a:pt x="663" y="199"/>
                                  </a:cubicBezTo>
                                  <a:cubicBezTo>
                                    <a:pt x="663" y="187"/>
                                    <a:pt x="658" y="176"/>
                                    <a:pt x="650" y="169"/>
                                  </a:cubicBezTo>
                                  <a:cubicBezTo>
                                    <a:pt x="643" y="161"/>
                                    <a:pt x="632" y="157"/>
                                    <a:pt x="621" y="157"/>
                                  </a:cubicBezTo>
                                  <a:cubicBezTo>
                                    <a:pt x="609" y="157"/>
                                    <a:pt x="599" y="161"/>
                                    <a:pt x="591" y="169"/>
                                  </a:cubicBezTo>
                                  <a:cubicBezTo>
                                    <a:pt x="584" y="176"/>
                                    <a:pt x="579" y="187"/>
                                    <a:pt x="579" y="199"/>
                                  </a:cubicBezTo>
                                  <a:cubicBezTo>
                                    <a:pt x="579" y="200"/>
                                    <a:pt x="579" y="201"/>
                                    <a:pt x="579" y="202"/>
                                  </a:cubicBezTo>
                                  <a:cubicBezTo>
                                    <a:pt x="581" y="203"/>
                                    <a:pt x="584" y="204"/>
                                    <a:pt x="586" y="206"/>
                                  </a:cubicBezTo>
                                  <a:cubicBezTo>
                                    <a:pt x="585" y="203"/>
                                    <a:pt x="585" y="201"/>
                                    <a:pt x="585" y="199"/>
                                  </a:cubicBezTo>
                                  <a:cubicBezTo>
                                    <a:pt x="585" y="179"/>
                                    <a:pt x="601" y="163"/>
                                    <a:pt x="621" y="163"/>
                                  </a:cubicBezTo>
                                  <a:cubicBezTo>
                                    <a:pt x="641" y="163"/>
                                    <a:pt x="657" y="179"/>
                                    <a:pt x="657" y="199"/>
                                  </a:cubicBezTo>
                                  <a:close/>
                                  <a:moveTo>
                                    <a:pt x="664" y="250"/>
                                  </a:moveTo>
                                  <a:cubicBezTo>
                                    <a:pt x="664" y="251"/>
                                    <a:pt x="664" y="252"/>
                                    <a:pt x="664" y="253"/>
                                  </a:cubicBezTo>
                                  <a:cubicBezTo>
                                    <a:pt x="666" y="252"/>
                                    <a:pt x="668" y="252"/>
                                    <a:pt x="670" y="251"/>
                                  </a:cubicBezTo>
                                  <a:cubicBezTo>
                                    <a:pt x="670" y="251"/>
                                    <a:pt x="670" y="250"/>
                                    <a:pt x="670" y="250"/>
                                  </a:cubicBezTo>
                                  <a:cubicBezTo>
                                    <a:pt x="670" y="236"/>
                                    <a:pt x="665" y="224"/>
                                    <a:pt x="656" y="215"/>
                                  </a:cubicBezTo>
                                  <a:cubicBezTo>
                                    <a:pt x="647" y="206"/>
                                    <a:pt x="635" y="200"/>
                                    <a:pt x="621" y="200"/>
                                  </a:cubicBezTo>
                                  <a:cubicBezTo>
                                    <a:pt x="607" y="200"/>
                                    <a:pt x="595" y="206"/>
                                    <a:pt x="586" y="215"/>
                                  </a:cubicBezTo>
                                  <a:cubicBezTo>
                                    <a:pt x="577" y="224"/>
                                    <a:pt x="571" y="236"/>
                                    <a:pt x="571" y="250"/>
                                  </a:cubicBezTo>
                                  <a:cubicBezTo>
                                    <a:pt x="571" y="250"/>
                                    <a:pt x="571" y="251"/>
                                    <a:pt x="571" y="251"/>
                                  </a:cubicBezTo>
                                  <a:cubicBezTo>
                                    <a:pt x="573" y="252"/>
                                    <a:pt x="575" y="252"/>
                                    <a:pt x="577" y="253"/>
                                  </a:cubicBezTo>
                                  <a:cubicBezTo>
                                    <a:pt x="577" y="252"/>
                                    <a:pt x="577" y="251"/>
                                    <a:pt x="577" y="250"/>
                                  </a:cubicBezTo>
                                  <a:cubicBezTo>
                                    <a:pt x="577" y="226"/>
                                    <a:pt x="597" y="206"/>
                                    <a:pt x="621" y="206"/>
                                  </a:cubicBezTo>
                                  <a:cubicBezTo>
                                    <a:pt x="645" y="206"/>
                                    <a:pt x="664" y="226"/>
                                    <a:pt x="664" y="250"/>
                                  </a:cubicBezTo>
                                  <a:close/>
                                  <a:moveTo>
                                    <a:pt x="657" y="250"/>
                                  </a:moveTo>
                                  <a:cubicBezTo>
                                    <a:pt x="657" y="252"/>
                                    <a:pt x="656" y="254"/>
                                    <a:pt x="656" y="256"/>
                                  </a:cubicBezTo>
                                  <a:cubicBezTo>
                                    <a:pt x="658" y="255"/>
                                    <a:pt x="660" y="254"/>
                                    <a:pt x="663" y="253"/>
                                  </a:cubicBezTo>
                                  <a:cubicBezTo>
                                    <a:pt x="663" y="252"/>
                                    <a:pt x="663" y="251"/>
                                    <a:pt x="663" y="250"/>
                                  </a:cubicBezTo>
                                  <a:cubicBezTo>
                                    <a:pt x="663" y="238"/>
                                    <a:pt x="658" y="228"/>
                                    <a:pt x="650" y="220"/>
                                  </a:cubicBezTo>
                                  <a:cubicBezTo>
                                    <a:pt x="643" y="213"/>
                                    <a:pt x="632" y="208"/>
                                    <a:pt x="621" y="208"/>
                                  </a:cubicBezTo>
                                  <a:cubicBezTo>
                                    <a:pt x="609" y="208"/>
                                    <a:pt x="599" y="213"/>
                                    <a:pt x="591" y="220"/>
                                  </a:cubicBezTo>
                                  <a:cubicBezTo>
                                    <a:pt x="584" y="228"/>
                                    <a:pt x="579" y="238"/>
                                    <a:pt x="579" y="250"/>
                                  </a:cubicBezTo>
                                  <a:cubicBezTo>
                                    <a:pt x="579" y="251"/>
                                    <a:pt x="579" y="253"/>
                                    <a:pt x="579" y="254"/>
                                  </a:cubicBezTo>
                                  <a:cubicBezTo>
                                    <a:pt x="581" y="255"/>
                                    <a:pt x="584" y="256"/>
                                    <a:pt x="586" y="257"/>
                                  </a:cubicBezTo>
                                  <a:cubicBezTo>
                                    <a:pt x="585" y="255"/>
                                    <a:pt x="585" y="252"/>
                                    <a:pt x="585" y="250"/>
                                  </a:cubicBezTo>
                                  <a:cubicBezTo>
                                    <a:pt x="585" y="230"/>
                                    <a:pt x="601" y="214"/>
                                    <a:pt x="621" y="214"/>
                                  </a:cubicBezTo>
                                  <a:cubicBezTo>
                                    <a:pt x="641" y="214"/>
                                    <a:pt x="657" y="230"/>
                                    <a:pt x="657" y="250"/>
                                  </a:cubicBezTo>
                                  <a:close/>
                                  <a:moveTo>
                                    <a:pt x="664" y="301"/>
                                  </a:moveTo>
                                  <a:cubicBezTo>
                                    <a:pt x="664" y="302"/>
                                    <a:pt x="664" y="303"/>
                                    <a:pt x="664" y="304"/>
                                  </a:cubicBezTo>
                                  <a:cubicBezTo>
                                    <a:pt x="666" y="304"/>
                                    <a:pt x="668" y="303"/>
                                    <a:pt x="670" y="303"/>
                                  </a:cubicBezTo>
                                  <a:cubicBezTo>
                                    <a:pt x="670" y="302"/>
                                    <a:pt x="670" y="302"/>
                                    <a:pt x="670" y="301"/>
                                  </a:cubicBezTo>
                                  <a:cubicBezTo>
                                    <a:pt x="670" y="288"/>
                                    <a:pt x="665" y="275"/>
                                    <a:pt x="656" y="266"/>
                                  </a:cubicBezTo>
                                  <a:cubicBezTo>
                                    <a:pt x="647" y="257"/>
                                    <a:pt x="635" y="252"/>
                                    <a:pt x="621" y="252"/>
                                  </a:cubicBezTo>
                                  <a:cubicBezTo>
                                    <a:pt x="607" y="252"/>
                                    <a:pt x="595" y="257"/>
                                    <a:pt x="586" y="266"/>
                                  </a:cubicBezTo>
                                  <a:cubicBezTo>
                                    <a:pt x="577" y="275"/>
                                    <a:pt x="571" y="288"/>
                                    <a:pt x="571" y="301"/>
                                  </a:cubicBezTo>
                                  <a:cubicBezTo>
                                    <a:pt x="571" y="302"/>
                                    <a:pt x="571" y="302"/>
                                    <a:pt x="571" y="303"/>
                                  </a:cubicBezTo>
                                  <a:cubicBezTo>
                                    <a:pt x="573" y="303"/>
                                    <a:pt x="575" y="304"/>
                                    <a:pt x="577" y="305"/>
                                  </a:cubicBezTo>
                                  <a:cubicBezTo>
                                    <a:pt x="577" y="303"/>
                                    <a:pt x="577" y="302"/>
                                    <a:pt x="577" y="301"/>
                                  </a:cubicBezTo>
                                  <a:cubicBezTo>
                                    <a:pt x="577" y="277"/>
                                    <a:pt x="597" y="258"/>
                                    <a:pt x="621" y="258"/>
                                  </a:cubicBezTo>
                                  <a:cubicBezTo>
                                    <a:pt x="645" y="258"/>
                                    <a:pt x="664" y="277"/>
                                    <a:pt x="664" y="301"/>
                                  </a:cubicBezTo>
                                  <a:close/>
                                  <a:moveTo>
                                    <a:pt x="657" y="301"/>
                                  </a:moveTo>
                                  <a:cubicBezTo>
                                    <a:pt x="657" y="304"/>
                                    <a:pt x="656" y="306"/>
                                    <a:pt x="656" y="308"/>
                                  </a:cubicBezTo>
                                  <a:cubicBezTo>
                                    <a:pt x="658" y="307"/>
                                    <a:pt x="660" y="306"/>
                                    <a:pt x="663" y="305"/>
                                  </a:cubicBezTo>
                                  <a:cubicBezTo>
                                    <a:pt x="663" y="304"/>
                                    <a:pt x="663" y="302"/>
                                    <a:pt x="663" y="301"/>
                                  </a:cubicBezTo>
                                  <a:cubicBezTo>
                                    <a:pt x="663" y="290"/>
                                    <a:pt x="658" y="279"/>
                                    <a:pt x="650" y="272"/>
                                  </a:cubicBezTo>
                                  <a:cubicBezTo>
                                    <a:pt x="643" y="264"/>
                                    <a:pt x="632" y="259"/>
                                    <a:pt x="621" y="259"/>
                                  </a:cubicBezTo>
                                  <a:cubicBezTo>
                                    <a:pt x="609" y="259"/>
                                    <a:pt x="599" y="264"/>
                                    <a:pt x="591" y="272"/>
                                  </a:cubicBezTo>
                                  <a:cubicBezTo>
                                    <a:pt x="584" y="279"/>
                                    <a:pt x="579" y="290"/>
                                    <a:pt x="579" y="301"/>
                                  </a:cubicBezTo>
                                  <a:cubicBezTo>
                                    <a:pt x="579" y="303"/>
                                    <a:pt x="579" y="304"/>
                                    <a:pt x="579" y="305"/>
                                  </a:cubicBezTo>
                                  <a:cubicBezTo>
                                    <a:pt x="581" y="306"/>
                                    <a:pt x="584" y="307"/>
                                    <a:pt x="586" y="308"/>
                                  </a:cubicBezTo>
                                  <a:cubicBezTo>
                                    <a:pt x="585" y="306"/>
                                    <a:pt x="585" y="304"/>
                                    <a:pt x="585" y="301"/>
                                  </a:cubicBezTo>
                                  <a:cubicBezTo>
                                    <a:pt x="585" y="282"/>
                                    <a:pt x="601" y="265"/>
                                    <a:pt x="621" y="265"/>
                                  </a:cubicBezTo>
                                  <a:cubicBezTo>
                                    <a:pt x="641" y="265"/>
                                    <a:pt x="657" y="282"/>
                                    <a:pt x="657" y="301"/>
                                  </a:cubicBezTo>
                                  <a:close/>
                                  <a:moveTo>
                                    <a:pt x="664" y="353"/>
                                  </a:moveTo>
                                  <a:cubicBezTo>
                                    <a:pt x="664" y="354"/>
                                    <a:pt x="664" y="355"/>
                                    <a:pt x="664" y="356"/>
                                  </a:cubicBezTo>
                                  <a:cubicBezTo>
                                    <a:pt x="666" y="355"/>
                                    <a:pt x="668" y="354"/>
                                    <a:pt x="670" y="354"/>
                                  </a:cubicBezTo>
                                  <a:cubicBezTo>
                                    <a:pt x="670" y="353"/>
                                    <a:pt x="670" y="353"/>
                                    <a:pt x="670" y="353"/>
                                  </a:cubicBezTo>
                                  <a:cubicBezTo>
                                    <a:pt x="670" y="339"/>
                                    <a:pt x="665" y="327"/>
                                    <a:pt x="656" y="318"/>
                                  </a:cubicBezTo>
                                  <a:cubicBezTo>
                                    <a:pt x="647" y="309"/>
                                    <a:pt x="635" y="303"/>
                                    <a:pt x="621" y="303"/>
                                  </a:cubicBezTo>
                                  <a:cubicBezTo>
                                    <a:pt x="607" y="303"/>
                                    <a:pt x="595" y="309"/>
                                    <a:pt x="586" y="318"/>
                                  </a:cubicBezTo>
                                  <a:cubicBezTo>
                                    <a:pt x="577" y="327"/>
                                    <a:pt x="571" y="339"/>
                                    <a:pt x="571" y="353"/>
                                  </a:cubicBezTo>
                                  <a:cubicBezTo>
                                    <a:pt x="571" y="353"/>
                                    <a:pt x="571" y="354"/>
                                    <a:pt x="571" y="354"/>
                                  </a:cubicBezTo>
                                  <a:cubicBezTo>
                                    <a:pt x="573" y="355"/>
                                    <a:pt x="575" y="355"/>
                                    <a:pt x="577" y="356"/>
                                  </a:cubicBezTo>
                                  <a:cubicBezTo>
                                    <a:pt x="577" y="355"/>
                                    <a:pt x="577" y="354"/>
                                    <a:pt x="577" y="353"/>
                                  </a:cubicBezTo>
                                  <a:cubicBezTo>
                                    <a:pt x="577" y="329"/>
                                    <a:pt x="597" y="309"/>
                                    <a:pt x="621" y="309"/>
                                  </a:cubicBezTo>
                                  <a:cubicBezTo>
                                    <a:pt x="645" y="309"/>
                                    <a:pt x="664" y="329"/>
                                    <a:pt x="664" y="353"/>
                                  </a:cubicBezTo>
                                  <a:close/>
                                  <a:moveTo>
                                    <a:pt x="657" y="353"/>
                                  </a:moveTo>
                                  <a:cubicBezTo>
                                    <a:pt x="657" y="355"/>
                                    <a:pt x="656" y="357"/>
                                    <a:pt x="656" y="359"/>
                                  </a:cubicBezTo>
                                  <a:cubicBezTo>
                                    <a:pt x="658" y="358"/>
                                    <a:pt x="660" y="357"/>
                                    <a:pt x="663" y="356"/>
                                  </a:cubicBezTo>
                                  <a:cubicBezTo>
                                    <a:pt x="663" y="355"/>
                                    <a:pt x="663" y="354"/>
                                    <a:pt x="663" y="353"/>
                                  </a:cubicBezTo>
                                  <a:cubicBezTo>
                                    <a:pt x="663" y="341"/>
                                    <a:pt x="658" y="331"/>
                                    <a:pt x="650" y="323"/>
                                  </a:cubicBezTo>
                                  <a:cubicBezTo>
                                    <a:pt x="643" y="315"/>
                                    <a:pt x="632" y="311"/>
                                    <a:pt x="621" y="311"/>
                                  </a:cubicBezTo>
                                  <a:cubicBezTo>
                                    <a:pt x="609" y="311"/>
                                    <a:pt x="599" y="315"/>
                                    <a:pt x="591" y="323"/>
                                  </a:cubicBezTo>
                                  <a:cubicBezTo>
                                    <a:pt x="584" y="331"/>
                                    <a:pt x="579" y="341"/>
                                    <a:pt x="579" y="353"/>
                                  </a:cubicBezTo>
                                  <a:cubicBezTo>
                                    <a:pt x="579" y="354"/>
                                    <a:pt x="579" y="355"/>
                                    <a:pt x="579" y="357"/>
                                  </a:cubicBezTo>
                                  <a:cubicBezTo>
                                    <a:pt x="581" y="357"/>
                                    <a:pt x="584" y="359"/>
                                    <a:pt x="586" y="360"/>
                                  </a:cubicBezTo>
                                  <a:cubicBezTo>
                                    <a:pt x="585" y="358"/>
                                    <a:pt x="585" y="355"/>
                                    <a:pt x="585" y="353"/>
                                  </a:cubicBezTo>
                                  <a:cubicBezTo>
                                    <a:pt x="585" y="333"/>
                                    <a:pt x="601" y="317"/>
                                    <a:pt x="621" y="317"/>
                                  </a:cubicBezTo>
                                  <a:cubicBezTo>
                                    <a:pt x="641" y="317"/>
                                    <a:pt x="657" y="333"/>
                                    <a:pt x="657" y="353"/>
                                  </a:cubicBezTo>
                                  <a:close/>
                                  <a:moveTo>
                                    <a:pt x="650" y="353"/>
                                  </a:moveTo>
                                  <a:cubicBezTo>
                                    <a:pt x="650" y="356"/>
                                    <a:pt x="649" y="358"/>
                                    <a:pt x="648" y="361"/>
                                  </a:cubicBezTo>
                                  <a:cubicBezTo>
                                    <a:pt x="649" y="361"/>
                                    <a:pt x="650" y="362"/>
                                    <a:pt x="651" y="363"/>
                                  </a:cubicBezTo>
                                  <a:cubicBezTo>
                                    <a:pt x="652" y="362"/>
                                    <a:pt x="653" y="361"/>
                                    <a:pt x="654" y="360"/>
                                  </a:cubicBezTo>
                                  <a:cubicBezTo>
                                    <a:pt x="655" y="358"/>
                                    <a:pt x="655" y="355"/>
                                    <a:pt x="655" y="353"/>
                                  </a:cubicBezTo>
                                  <a:cubicBezTo>
                                    <a:pt x="655" y="343"/>
                                    <a:pt x="651" y="335"/>
                                    <a:pt x="645" y="328"/>
                                  </a:cubicBezTo>
                                  <a:cubicBezTo>
                                    <a:pt x="639" y="322"/>
                                    <a:pt x="630" y="318"/>
                                    <a:pt x="621" y="318"/>
                                  </a:cubicBezTo>
                                  <a:cubicBezTo>
                                    <a:pt x="611" y="318"/>
                                    <a:pt x="603" y="322"/>
                                    <a:pt x="597" y="328"/>
                                  </a:cubicBezTo>
                                  <a:cubicBezTo>
                                    <a:pt x="590" y="335"/>
                                    <a:pt x="587" y="343"/>
                                    <a:pt x="587" y="353"/>
                                  </a:cubicBezTo>
                                  <a:cubicBezTo>
                                    <a:pt x="587" y="356"/>
                                    <a:pt x="587" y="358"/>
                                    <a:pt x="588" y="361"/>
                                  </a:cubicBezTo>
                                  <a:cubicBezTo>
                                    <a:pt x="589" y="362"/>
                                    <a:pt x="589" y="362"/>
                                    <a:pt x="590" y="363"/>
                                  </a:cubicBezTo>
                                  <a:cubicBezTo>
                                    <a:pt x="591" y="362"/>
                                    <a:pt x="592" y="362"/>
                                    <a:pt x="593" y="361"/>
                                  </a:cubicBezTo>
                                  <a:cubicBezTo>
                                    <a:pt x="592" y="358"/>
                                    <a:pt x="592" y="356"/>
                                    <a:pt x="592" y="353"/>
                                  </a:cubicBezTo>
                                  <a:cubicBezTo>
                                    <a:pt x="592" y="337"/>
                                    <a:pt x="605" y="324"/>
                                    <a:pt x="621" y="324"/>
                                  </a:cubicBezTo>
                                  <a:cubicBezTo>
                                    <a:pt x="637" y="324"/>
                                    <a:pt x="650" y="337"/>
                                    <a:pt x="650" y="353"/>
                                  </a:cubicBezTo>
                                  <a:close/>
                                  <a:moveTo>
                                    <a:pt x="642" y="353"/>
                                  </a:moveTo>
                                  <a:cubicBezTo>
                                    <a:pt x="642" y="354"/>
                                    <a:pt x="642" y="356"/>
                                    <a:pt x="641" y="357"/>
                                  </a:cubicBezTo>
                                  <a:cubicBezTo>
                                    <a:pt x="643" y="358"/>
                                    <a:pt x="645" y="359"/>
                                    <a:pt x="647" y="360"/>
                                  </a:cubicBezTo>
                                  <a:cubicBezTo>
                                    <a:pt x="648" y="358"/>
                                    <a:pt x="648" y="355"/>
                                    <a:pt x="648" y="353"/>
                                  </a:cubicBezTo>
                                  <a:cubicBezTo>
                                    <a:pt x="648" y="345"/>
                                    <a:pt x="645" y="338"/>
                                    <a:pt x="640" y="333"/>
                                  </a:cubicBezTo>
                                  <a:cubicBezTo>
                                    <a:pt x="635" y="328"/>
                                    <a:pt x="628" y="325"/>
                                    <a:pt x="621" y="325"/>
                                  </a:cubicBezTo>
                                  <a:cubicBezTo>
                                    <a:pt x="613" y="325"/>
                                    <a:pt x="607" y="328"/>
                                    <a:pt x="602" y="333"/>
                                  </a:cubicBezTo>
                                  <a:cubicBezTo>
                                    <a:pt x="597" y="338"/>
                                    <a:pt x="594" y="345"/>
                                    <a:pt x="594" y="353"/>
                                  </a:cubicBezTo>
                                  <a:cubicBezTo>
                                    <a:pt x="594" y="355"/>
                                    <a:pt x="594" y="358"/>
                                    <a:pt x="595" y="360"/>
                                  </a:cubicBezTo>
                                  <a:cubicBezTo>
                                    <a:pt x="596" y="359"/>
                                    <a:pt x="598" y="358"/>
                                    <a:pt x="600" y="357"/>
                                  </a:cubicBezTo>
                                  <a:cubicBezTo>
                                    <a:pt x="600" y="356"/>
                                    <a:pt x="600" y="354"/>
                                    <a:pt x="600" y="353"/>
                                  </a:cubicBezTo>
                                  <a:cubicBezTo>
                                    <a:pt x="600" y="341"/>
                                    <a:pt x="609" y="332"/>
                                    <a:pt x="621" y="332"/>
                                  </a:cubicBezTo>
                                  <a:cubicBezTo>
                                    <a:pt x="632" y="332"/>
                                    <a:pt x="642" y="341"/>
                                    <a:pt x="642" y="353"/>
                                  </a:cubicBezTo>
                                  <a:close/>
                                  <a:moveTo>
                                    <a:pt x="634" y="353"/>
                                  </a:moveTo>
                                  <a:cubicBezTo>
                                    <a:pt x="634" y="353"/>
                                    <a:pt x="634" y="354"/>
                                    <a:pt x="634" y="355"/>
                                  </a:cubicBezTo>
                                  <a:cubicBezTo>
                                    <a:pt x="636" y="355"/>
                                    <a:pt x="638" y="356"/>
                                    <a:pt x="640" y="357"/>
                                  </a:cubicBezTo>
                                  <a:cubicBezTo>
                                    <a:pt x="640" y="355"/>
                                    <a:pt x="640" y="354"/>
                                    <a:pt x="640" y="353"/>
                                  </a:cubicBezTo>
                                  <a:cubicBezTo>
                                    <a:pt x="640" y="347"/>
                                    <a:pt x="638" y="342"/>
                                    <a:pt x="635" y="339"/>
                                  </a:cubicBezTo>
                                  <a:cubicBezTo>
                                    <a:pt x="631" y="335"/>
                                    <a:pt x="626" y="333"/>
                                    <a:pt x="621" y="333"/>
                                  </a:cubicBezTo>
                                  <a:cubicBezTo>
                                    <a:pt x="615" y="333"/>
                                    <a:pt x="611" y="335"/>
                                    <a:pt x="607" y="339"/>
                                  </a:cubicBezTo>
                                  <a:cubicBezTo>
                                    <a:pt x="603" y="342"/>
                                    <a:pt x="601" y="347"/>
                                    <a:pt x="601" y="353"/>
                                  </a:cubicBezTo>
                                  <a:cubicBezTo>
                                    <a:pt x="601" y="354"/>
                                    <a:pt x="601" y="355"/>
                                    <a:pt x="602" y="357"/>
                                  </a:cubicBezTo>
                                  <a:cubicBezTo>
                                    <a:pt x="604" y="356"/>
                                    <a:pt x="605" y="355"/>
                                    <a:pt x="607" y="355"/>
                                  </a:cubicBezTo>
                                  <a:cubicBezTo>
                                    <a:pt x="607" y="354"/>
                                    <a:pt x="607" y="353"/>
                                    <a:pt x="607" y="353"/>
                                  </a:cubicBezTo>
                                  <a:cubicBezTo>
                                    <a:pt x="607" y="345"/>
                                    <a:pt x="613" y="339"/>
                                    <a:pt x="621" y="339"/>
                                  </a:cubicBezTo>
                                  <a:cubicBezTo>
                                    <a:pt x="628" y="339"/>
                                    <a:pt x="634" y="345"/>
                                    <a:pt x="634" y="353"/>
                                  </a:cubicBezTo>
                                  <a:close/>
                                  <a:moveTo>
                                    <a:pt x="628" y="353"/>
                                  </a:moveTo>
                                  <a:cubicBezTo>
                                    <a:pt x="628" y="353"/>
                                    <a:pt x="627" y="353"/>
                                    <a:pt x="627" y="353"/>
                                  </a:cubicBezTo>
                                  <a:cubicBezTo>
                                    <a:pt x="629" y="354"/>
                                    <a:pt x="631" y="354"/>
                                    <a:pt x="633" y="354"/>
                                  </a:cubicBezTo>
                                  <a:cubicBezTo>
                                    <a:pt x="633" y="354"/>
                                    <a:pt x="633" y="353"/>
                                    <a:pt x="633" y="353"/>
                                  </a:cubicBezTo>
                                  <a:cubicBezTo>
                                    <a:pt x="633" y="346"/>
                                    <a:pt x="627" y="341"/>
                                    <a:pt x="621" y="341"/>
                                  </a:cubicBezTo>
                                  <a:cubicBezTo>
                                    <a:pt x="614" y="341"/>
                                    <a:pt x="609" y="346"/>
                                    <a:pt x="609" y="353"/>
                                  </a:cubicBezTo>
                                  <a:cubicBezTo>
                                    <a:pt x="609" y="353"/>
                                    <a:pt x="609" y="354"/>
                                    <a:pt x="609" y="354"/>
                                  </a:cubicBezTo>
                                  <a:cubicBezTo>
                                    <a:pt x="611" y="354"/>
                                    <a:pt x="612" y="354"/>
                                    <a:pt x="614" y="353"/>
                                  </a:cubicBezTo>
                                  <a:cubicBezTo>
                                    <a:pt x="614" y="353"/>
                                    <a:pt x="614" y="353"/>
                                    <a:pt x="614" y="353"/>
                                  </a:cubicBezTo>
                                  <a:cubicBezTo>
                                    <a:pt x="614" y="349"/>
                                    <a:pt x="617" y="346"/>
                                    <a:pt x="621" y="346"/>
                                  </a:cubicBezTo>
                                  <a:cubicBezTo>
                                    <a:pt x="625" y="346"/>
                                    <a:pt x="628" y="349"/>
                                    <a:pt x="628" y="353"/>
                                  </a:cubicBezTo>
                                  <a:close/>
                                  <a:moveTo>
                                    <a:pt x="621" y="348"/>
                                  </a:moveTo>
                                  <a:cubicBezTo>
                                    <a:pt x="618" y="348"/>
                                    <a:pt x="616" y="350"/>
                                    <a:pt x="616" y="353"/>
                                  </a:cubicBezTo>
                                  <a:cubicBezTo>
                                    <a:pt x="616" y="353"/>
                                    <a:pt x="616" y="353"/>
                                    <a:pt x="616" y="353"/>
                                  </a:cubicBezTo>
                                  <a:cubicBezTo>
                                    <a:pt x="617" y="353"/>
                                    <a:pt x="619" y="353"/>
                                    <a:pt x="621" y="353"/>
                                  </a:cubicBezTo>
                                  <a:cubicBezTo>
                                    <a:pt x="623" y="353"/>
                                    <a:pt x="624" y="353"/>
                                    <a:pt x="626" y="353"/>
                                  </a:cubicBezTo>
                                  <a:cubicBezTo>
                                    <a:pt x="626" y="353"/>
                                    <a:pt x="626" y="353"/>
                                    <a:pt x="626" y="353"/>
                                  </a:cubicBezTo>
                                  <a:cubicBezTo>
                                    <a:pt x="626" y="350"/>
                                    <a:pt x="624" y="348"/>
                                    <a:pt x="621" y="348"/>
                                  </a:cubicBezTo>
                                  <a:close/>
                                  <a:moveTo>
                                    <a:pt x="576" y="380"/>
                                  </a:moveTo>
                                  <a:cubicBezTo>
                                    <a:pt x="577" y="378"/>
                                    <a:pt x="577" y="377"/>
                                    <a:pt x="578" y="375"/>
                                  </a:cubicBezTo>
                                  <a:cubicBezTo>
                                    <a:pt x="573" y="372"/>
                                    <a:pt x="567" y="370"/>
                                    <a:pt x="560" y="370"/>
                                  </a:cubicBezTo>
                                  <a:cubicBezTo>
                                    <a:pt x="553" y="370"/>
                                    <a:pt x="547" y="372"/>
                                    <a:pt x="541" y="375"/>
                                  </a:cubicBezTo>
                                  <a:cubicBezTo>
                                    <a:pt x="542" y="377"/>
                                    <a:pt x="543" y="379"/>
                                    <a:pt x="544" y="380"/>
                                  </a:cubicBezTo>
                                  <a:cubicBezTo>
                                    <a:pt x="549" y="377"/>
                                    <a:pt x="554" y="375"/>
                                    <a:pt x="560" y="375"/>
                                  </a:cubicBezTo>
                                  <a:cubicBezTo>
                                    <a:pt x="566" y="375"/>
                                    <a:pt x="571" y="377"/>
                                    <a:pt x="576" y="380"/>
                                  </a:cubicBezTo>
                                  <a:close/>
                                  <a:moveTo>
                                    <a:pt x="560" y="377"/>
                                  </a:moveTo>
                                  <a:cubicBezTo>
                                    <a:pt x="554" y="377"/>
                                    <a:pt x="549" y="379"/>
                                    <a:pt x="545" y="382"/>
                                  </a:cubicBezTo>
                                  <a:cubicBezTo>
                                    <a:pt x="546" y="383"/>
                                    <a:pt x="546" y="385"/>
                                    <a:pt x="547" y="387"/>
                                  </a:cubicBezTo>
                                  <a:cubicBezTo>
                                    <a:pt x="551" y="385"/>
                                    <a:pt x="555" y="383"/>
                                    <a:pt x="560" y="383"/>
                                  </a:cubicBezTo>
                                  <a:cubicBezTo>
                                    <a:pt x="565" y="383"/>
                                    <a:pt x="569" y="385"/>
                                    <a:pt x="572" y="387"/>
                                  </a:cubicBezTo>
                                  <a:cubicBezTo>
                                    <a:pt x="573" y="385"/>
                                    <a:pt x="574" y="383"/>
                                    <a:pt x="575" y="381"/>
                                  </a:cubicBezTo>
                                  <a:cubicBezTo>
                                    <a:pt x="571" y="378"/>
                                    <a:pt x="565" y="377"/>
                                    <a:pt x="560" y="377"/>
                                  </a:cubicBezTo>
                                  <a:close/>
                                  <a:moveTo>
                                    <a:pt x="579" y="374"/>
                                  </a:moveTo>
                                  <a:cubicBezTo>
                                    <a:pt x="581" y="372"/>
                                    <a:pt x="582" y="371"/>
                                    <a:pt x="583" y="369"/>
                                  </a:cubicBezTo>
                                  <a:cubicBezTo>
                                    <a:pt x="577" y="365"/>
                                    <a:pt x="569" y="362"/>
                                    <a:pt x="560" y="362"/>
                                  </a:cubicBezTo>
                                  <a:cubicBezTo>
                                    <a:pt x="551" y="362"/>
                                    <a:pt x="543" y="365"/>
                                    <a:pt x="536" y="369"/>
                                  </a:cubicBezTo>
                                  <a:cubicBezTo>
                                    <a:pt x="538" y="371"/>
                                    <a:pt x="539" y="373"/>
                                    <a:pt x="540" y="374"/>
                                  </a:cubicBezTo>
                                  <a:cubicBezTo>
                                    <a:pt x="546" y="370"/>
                                    <a:pt x="553" y="368"/>
                                    <a:pt x="560" y="368"/>
                                  </a:cubicBezTo>
                                  <a:cubicBezTo>
                                    <a:pt x="567" y="368"/>
                                    <a:pt x="574" y="370"/>
                                    <a:pt x="579" y="374"/>
                                  </a:cubicBezTo>
                                  <a:close/>
                                  <a:moveTo>
                                    <a:pt x="584" y="368"/>
                                  </a:moveTo>
                                  <a:cubicBezTo>
                                    <a:pt x="586" y="367"/>
                                    <a:pt x="587" y="365"/>
                                    <a:pt x="589" y="364"/>
                                  </a:cubicBezTo>
                                  <a:cubicBezTo>
                                    <a:pt x="581" y="358"/>
                                    <a:pt x="571" y="354"/>
                                    <a:pt x="560" y="354"/>
                                  </a:cubicBezTo>
                                  <a:cubicBezTo>
                                    <a:pt x="549" y="354"/>
                                    <a:pt x="539" y="358"/>
                                    <a:pt x="531" y="364"/>
                                  </a:cubicBezTo>
                                  <a:cubicBezTo>
                                    <a:pt x="532" y="365"/>
                                    <a:pt x="534" y="367"/>
                                    <a:pt x="535" y="368"/>
                                  </a:cubicBezTo>
                                  <a:cubicBezTo>
                                    <a:pt x="542" y="363"/>
                                    <a:pt x="551" y="361"/>
                                    <a:pt x="560" y="361"/>
                                  </a:cubicBezTo>
                                  <a:cubicBezTo>
                                    <a:pt x="569" y="361"/>
                                    <a:pt x="577" y="363"/>
                                    <a:pt x="584" y="368"/>
                                  </a:cubicBezTo>
                                  <a:close/>
                                  <a:moveTo>
                                    <a:pt x="527" y="353"/>
                                  </a:moveTo>
                                  <a:cubicBezTo>
                                    <a:pt x="527" y="356"/>
                                    <a:pt x="527" y="358"/>
                                    <a:pt x="526" y="361"/>
                                  </a:cubicBezTo>
                                  <a:cubicBezTo>
                                    <a:pt x="527" y="362"/>
                                    <a:pt x="528" y="362"/>
                                    <a:pt x="529" y="363"/>
                                  </a:cubicBezTo>
                                  <a:cubicBezTo>
                                    <a:pt x="530" y="362"/>
                                    <a:pt x="531" y="362"/>
                                    <a:pt x="532" y="361"/>
                                  </a:cubicBezTo>
                                  <a:cubicBezTo>
                                    <a:pt x="532" y="359"/>
                                    <a:pt x="533" y="356"/>
                                    <a:pt x="533" y="353"/>
                                  </a:cubicBezTo>
                                  <a:cubicBezTo>
                                    <a:pt x="533" y="343"/>
                                    <a:pt x="529" y="335"/>
                                    <a:pt x="523" y="328"/>
                                  </a:cubicBezTo>
                                  <a:cubicBezTo>
                                    <a:pt x="517" y="322"/>
                                    <a:pt x="508" y="318"/>
                                    <a:pt x="499" y="318"/>
                                  </a:cubicBezTo>
                                  <a:cubicBezTo>
                                    <a:pt x="489" y="318"/>
                                    <a:pt x="481" y="322"/>
                                    <a:pt x="474" y="328"/>
                                  </a:cubicBezTo>
                                  <a:cubicBezTo>
                                    <a:pt x="468" y="335"/>
                                    <a:pt x="464" y="343"/>
                                    <a:pt x="464" y="353"/>
                                  </a:cubicBezTo>
                                  <a:cubicBezTo>
                                    <a:pt x="464" y="356"/>
                                    <a:pt x="465" y="358"/>
                                    <a:pt x="465" y="361"/>
                                  </a:cubicBezTo>
                                  <a:cubicBezTo>
                                    <a:pt x="466" y="362"/>
                                    <a:pt x="467" y="362"/>
                                    <a:pt x="468" y="363"/>
                                  </a:cubicBezTo>
                                  <a:cubicBezTo>
                                    <a:pt x="469" y="362"/>
                                    <a:pt x="470" y="362"/>
                                    <a:pt x="471" y="361"/>
                                  </a:cubicBezTo>
                                  <a:cubicBezTo>
                                    <a:pt x="470" y="358"/>
                                    <a:pt x="470" y="356"/>
                                    <a:pt x="470" y="353"/>
                                  </a:cubicBezTo>
                                  <a:cubicBezTo>
                                    <a:pt x="470" y="337"/>
                                    <a:pt x="483" y="324"/>
                                    <a:pt x="499" y="324"/>
                                  </a:cubicBezTo>
                                  <a:cubicBezTo>
                                    <a:pt x="515" y="324"/>
                                    <a:pt x="527" y="337"/>
                                    <a:pt x="527" y="353"/>
                                  </a:cubicBezTo>
                                  <a:close/>
                                  <a:moveTo>
                                    <a:pt x="520" y="353"/>
                                  </a:moveTo>
                                  <a:cubicBezTo>
                                    <a:pt x="520" y="354"/>
                                    <a:pt x="520" y="356"/>
                                    <a:pt x="519" y="357"/>
                                  </a:cubicBezTo>
                                  <a:cubicBezTo>
                                    <a:pt x="521" y="358"/>
                                    <a:pt x="523" y="359"/>
                                    <a:pt x="525" y="360"/>
                                  </a:cubicBezTo>
                                  <a:cubicBezTo>
                                    <a:pt x="525" y="358"/>
                                    <a:pt x="526" y="355"/>
                                    <a:pt x="526" y="353"/>
                                  </a:cubicBezTo>
                                  <a:cubicBezTo>
                                    <a:pt x="526" y="345"/>
                                    <a:pt x="523" y="338"/>
                                    <a:pt x="518" y="333"/>
                                  </a:cubicBezTo>
                                  <a:cubicBezTo>
                                    <a:pt x="513" y="328"/>
                                    <a:pt x="506" y="325"/>
                                    <a:pt x="499" y="325"/>
                                  </a:cubicBezTo>
                                  <a:cubicBezTo>
                                    <a:pt x="491" y="325"/>
                                    <a:pt x="484" y="328"/>
                                    <a:pt x="479" y="333"/>
                                  </a:cubicBezTo>
                                  <a:cubicBezTo>
                                    <a:pt x="474" y="338"/>
                                    <a:pt x="471" y="345"/>
                                    <a:pt x="471" y="353"/>
                                  </a:cubicBezTo>
                                  <a:cubicBezTo>
                                    <a:pt x="471" y="355"/>
                                    <a:pt x="472" y="358"/>
                                    <a:pt x="472" y="360"/>
                                  </a:cubicBezTo>
                                  <a:cubicBezTo>
                                    <a:pt x="474" y="359"/>
                                    <a:pt x="476" y="358"/>
                                    <a:pt x="478" y="357"/>
                                  </a:cubicBezTo>
                                  <a:cubicBezTo>
                                    <a:pt x="478" y="356"/>
                                    <a:pt x="478" y="354"/>
                                    <a:pt x="478" y="353"/>
                                  </a:cubicBezTo>
                                  <a:cubicBezTo>
                                    <a:pt x="478" y="341"/>
                                    <a:pt x="487" y="332"/>
                                    <a:pt x="499" y="332"/>
                                  </a:cubicBezTo>
                                  <a:cubicBezTo>
                                    <a:pt x="510" y="332"/>
                                    <a:pt x="520" y="341"/>
                                    <a:pt x="520" y="353"/>
                                  </a:cubicBezTo>
                                  <a:close/>
                                  <a:moveTo>
                                    <a:pt x="512" y="353"/>
                                  </a:moveTo>
                                  <a:cubicBezTo>
                                    <a:pt x="512" y="353"/>
                                    <a:pt x="512" y="354"/>
                                    <a:pt x="512" y="355"/>
                                  </a:cubicBezTo>
                                  <a:cubicBezTo>
                                    <a:pt x="514" y="355"/>
                                    <a:pt x="516" y="356"/>
                                    <a:pt x="518" y="357"/>
                                  </a:cubicBezTo>
                                  <a:cubicBezTo>
                                    <a:pt x="518" y="355"/>
                                    <a:pt x="518" y="354"/>
                                    <a:pt x="518" y="353"/>
                                  </a:cubicBezTo>
                                  <a:cubicBezTo>
                                    <a:pt x="518" y="347"/>
                                    <a:pt x="516" y="342"/>
                                    <a:pt x="512" y="339"/>
                                  </a:cubicBezTo>
                                  <a:cubicBezTo>
                                    <a:pt x="509" y="335"/>
                                    <a:pt x="504" y="333"/>
                                    <a:pt x="499" y="333"/>
                                  </a:cubicBezTo>
                                  <a:cubicBezTo>
                                    <a:pt x="493" y="333"/>
                                    <a:pt x="488" y="335"/>
                                    <a:pt x="485" y="339"/>
                                  </a:cubicBezTo>
                                  <a:cubicBezTo>
                                    <a:pt x="481" y="342"/>
                                    <a:pt x="479" y="347"/>
                                    <a:pt x="479" y="353"/>
                                  </a:cubicBezTo>
                                  <a:cubicBezTo>
                                    <a:pt x="479" y="354"/>
                                    <a:pt x="479" y="355"/>
                                    <a:pt x="480" y="357"/>
                                  </a:cubicBezTo>
                                  <a:cubicBezTo>
                                    <a:pt x="481" y="356"/>
                                    <a:pt x="483" y="355"/>
                                    <a:pt x="485" y="355"/>
                                  </a:cubicBezTo>
                                  <a:cubicBezTo>
                                    <a:pt x="485" y="354"/>
                                    <a:pt x="485" y="353"/>
                                    <a:pt x="485" y="353"/>
                                  </a:cubicBezTo>
                                  <a:cubicBezTo>
                                    <a:pt x="485" y="345"/>
                                    <a:pt x="491" y="339"/>
                                    <a:pt x="499" y="339"/>
                                  </a:cubicBezTo>
                                  <a:cubicBezTo>
                                    <a:pt x="506" y="339"/>
                                    <a:pt x="512" y="345"/>
                                    <a:pt x="512" y="353"/>
                                  </a:cubicBezTo>
                                  <a:close/>
                                  <a:moveTo>
                                    <a:pt x="505" y="353"/>
                                  </a:moveTo>
                                  <a:cubicBezTo>
                                    <a:pt x="505" y="353"/>
                                    <a:pt x="505" y="353"/>
                                    <a:pt x="505" y="353"/>
                                  </a:cubicBezTo>
                                  <a:cubicBezTo>
                                    <a:pt x="507" y="354"/>
                                    <a:pt x="509" y="354"/>
                                    <a:pt x="510" y="354"/>
                                  </a:cubicBezTo>
                                  <a:cubicBezTo>
                                    <a:pt x="511" y="354"/>
                                    <a:pt x="511" y="353"/>
                                    <a:pt x="511" y="353"/>
                                  </a:cubicBezTo>
                                  <a:cubicBezTo>
                                    <a:pt x="511" y="346"/>
                                    <a:pt x="505" y="341"/>
                                    <a:pt x="499" y="341"/>
                                  </a:cubicBezTo>
                                  <a:cubicBezTo>
                                    <a:pt x="492" y="341"/>
                                    <a:pt x="487" y="346"/>
                                    <a:pt x="487" y="353"/>
                                  </a:cubicBezTo>
                                  <a:cubicBezTo>
                                    <a:pt x="487" y="353"/>
                                    <a:pt x="487" y="354"/>
                                    <a:pt x="487" y="354"/>
                                  </a:cubicBezTo>
                                  <a:cubicBezTo>
                                    <a:pt x="489" y="354"/>
                                    <a:pt x="490" y="354"/>
                                    <a:pt x="492" y="353"/>
                                  </a:cubicBezTo>
                                  <a:cubicBezTo>
                                    <a:pt x="492" y="353"/>
                                    <a:pt x="492" y="353"/>
                                    <a:pt x="492" y="353"/>
                                  </a:cubicBezTo>
                                  <a:cubicBezTo>
                                    <a:pt x="492" y="349"/>
                                    <a:pt x="495" y="346"/>
                                    <a:pt x="499" y="346"/>
                                  </a:cubicBezTo>
                                  <a:cubicBezTo>
                                    <a:pt x="502" y="346"/>
                                    <a:pt x="505" y="349"/>
                                    <a:pt x="505" y="353"/>
                                  </a:cubicBezTo>
                                  <a:close/>
                                  <a:moveTo>
                                    <a:pt x="499" y="348"/>
                                  </a:moveTo>
                                  <a:cubicBezTo>
                                    <a:pt x="496" y="348"/>
                                    <a:pt x="494" y="350"/>
                                    <a:pt x="494" y="353"/>
                                  </a:cubicBezTo>
                                  <a:cubicBezTo>
                                    <a:pt x="494" y="353"/>
                                    <a:pt x="494" y="353"/>
                                    <a:pt x="494" y="353"/>
                                  </a:cubicBezTo>
                                  <a:cubicBezTo>
                                    <a:pt x="495" y="353"/>
                                    <a:pt x="497" y="353"/>
                                    <a:pt x="499" y="353"/>
                                  </a:cubicBezTo>
                                  <a:cubicBezTo>
                                    <a:pt x="500" y="353"/>
                                    <a:pt x="502" y="353"/>
                                    <a:pt x="504" y="353"/>
                                  </a:cubicBezTo>
                                  <a:cubicBezTo>
                                    <a:pt x="504" y="353"/>
                                    <a:pt x="504" y="353"/>
                                    <a:pt x="504" y="353"/>
                                  </a:cubicBezTo>
                                  <a:cubicBezTo>
                                    <a:pt x="504" y="350"/>
                                    <a:pt x="501" y="348"/>
                                    <a:pt x="499" y="348"/>
                                  </a:cubicBezTo>
                                  <a:close/>
                                  <a:moveTo>
                                    <a:pt x="453" y="380"/>
                                  </a:moveTo>
                                  <a:cubicBezTo>
                                    <a:pt x="454" y="378"/>
                                    <a:pt x="455" y="377"/>
                                    <a:pt x="456" y="375"/>
                                  </a:cubicBezTo>
                                  <a:cubicBezTo>
                                    <a:pt x="451" y="372"/>
                                    <a:pt x="445" y="370"/>
                                    <a:pt x="438" y="370"/>
                                  </a:cubicBezTo>
                                  <a:cubicBezTo>
                                    <a:pt x="431" y="370"/>
                                    <a:pt x="425" y="372"/>
                                    <a:pt x="420" y="375"/>
                                  </a:cubicBezTo>
                                  <a:cubicBezTo>
                                    <a:pt x="421" y="376"/>
                                    <a:pt x="422" y="378"/>
                                    <a:pt x="423" y="379"/>
                                  </a:cubicBezTo>
                                  <a:cubicBezTo>
                                    <a:pt x="427" y="377"/>
                                    <a:pt x="432" y="375"/>
                                    <a:pt x="438" y="375"/>
                                  </a:cubicBezTo>
                                  <a:cubicBezTo>
                                    <a:pt x="444" y="375"/>
                                    <a:pt x="449" y="377"/>
                                    <a:pt x="453" y="380"/>
                                  </a:cubicBezTo>
                                  <a:close/>
                                  <a:moveTo>
                                    <a:pt x="438" y="377"/>
                                  </a:moveTo>
                                  <a:cubicBezTo>
                                    <a:pt x="433" y="377"/>
                                    <a:pt x="428" y="378"/>
                                    <a:pt x="423" y="381"/>
                                  </a:cubicBezTo>
                                  <a:cubicBezTo>
                                    <a:pt x="424" y="383"/>
                                    <a:pt x="425" y="385"/>
                                    <a:pt x="426" y="387"/>
                                  </a:cubicBezTo>
                                  <a:cubicBezTo>
                                    <a:pt x="429" y="384"/>
                                    <a:pt x="433" y="383"/>
                                    <a:pt x="438" y="383"/>
                                  </a:cubicBezTo>
                                  <a:cubicBezTo>
                                    <a:pt x="442" y="383"/>
                                    <a:pt x="447" y="385"/>
                                    <a:pt x="450" y="387"/>
                                  </a:cubicBezTo>
                                  <a:cubicBezTo>
                                    <a:pt x="451" y="385"/>
                                    <a:pt x="452" y="383"/>
                                    <a:pt x="453" y="381"/>
                                  </a:cubicBezTo>
                                  <a:cubicBezTo>
                                    <a:pt x="448" y="378"/>
                                    <a:pt x="443" y="377"/>
                                    <a:pt x="438" y="377"/>
                                  </a:cubicBezTo>
                                  <a:close/>
                                  <a:moveTo>
                                    <a:pt x="457" y="374"/>
                                  </a:moveTo>
                                  <a:cubicBezTo>
                                    <a:pt x="458" y="372"/>
                                    <a:pt x="460" y="371"/>
                                    <a:pt x="461" y="369"/>
                                  </a:cubicBezTo>
                                  <a:cubicBezTo>
                                    <a:pt x="454" y="365"/>
                                    <a:pt x="446" y="362"/>
                                    <a:pt x="438" y="362"/>
                                  </a:cubicBezTo>
                                  <a:cubicBezTo>
                                    <a:pt x="429" y="362"/>
                                    <a:pt x="422" y="365"/>
                                    <a:pt x="415" y="369"/>
                                  </a:cubicBezTo>
                                  <a:cubicBezTo>
                                    <a:pt x="416" y="370"/>
                                    <a:pt x="418" y="372"/>
                                    <a:pt x="419" y="374"/>
                                  </a:cubicBezTo>
                                  <a:cubicBezTo>
                                    <a:pt x="424" y="370"/>
                                    <a:pt x="431" y="368"/>
                                    <a:pt x="438" y="368"/>
                                  </a:cubicBezTo>
                                  <a:cubicBezTo>
                                    <a:pt x="445" y="368"/>
                                    <a:pt x="452" y="370"/>
                                    <a:pt x="457" y="374"/>
                                  </a:cubicBezTo>
                                  <a:close/>
                                  <a:moveTo>
                                    <a:pt x="462" y="368"/>
                                  </a:moveTo>
                                  <a:cubicBezTo>
                                    <a:pt x="464" y="367"/>
                                    <a:pt x="465" y="365"/>
                                    <a:pt x="467" y="364"/>
                                  </a:cubicBezTo>
                                  <a:cubicBezTo>
                                    <a:pt x="459" y="358"/>
                                    <a:pt x="449" y="354"/>
                                    <a:pt x="438" y="354"/>
                                  </a:cubicBezTo>
                                  <a:cubicBezTo>
                                    <a:pt x="427" y="354"/>
                                    <a:pt x="417" y="358"/>
                                    <a:pt x="409" y="364"/>
                                  </a:cubicBezTo>
                                  <a:cubicBezTo>
                                    <a:pt x="411" y="365"/>
                                    <a:pt x="412" y="366"/>
                                    <a:pt x="414" y="368"/>
                                  </a:cubicBezTo>
                                  <a:cubicBezTo>
                                    <a:pt x="421" y="363"/>
                                    <a:pt x="429" y="361"/>
                                    <a:pt x="438" y="361"/>
                                  </a:cubicBezTo>
                                  <a:cubicBezTo>
                                    <a:pt x="447" y="361"/>
                                    <a:pt x="455" y="363"/>
                                    <a:pt x="462" y="368"/>
                                  </a:cubicBezTo>
                                  <a:close/>
                                  <a:moveTo>
                                    <a:pt x="407" y="353"/>
                                  </a:moveTo>
                                  <a:cubicBezTo>
                                    <a:pt x="407" y="356"/>
                                    <a:pt x="406" y="358"/>
                                    <a:pt x="405" y="361"/>
                                  </a:cubicBezTo>
                                  <a:cubicBezTo>
                                    <a:pt x="406" y="361"/>
                                    <a:pt x="407" y="362"/>
                                    <a:pt x="408" y="363"/>
                                  </a:cubicBezTo>
                                  <a:cubicBezTo>
                                    <a:pt x="409" y="362"/>
                                    <a:pt x="410" y="361"/>
                                    <a:pt x="411" y="360"/>
                                  </a:cubicBezTo>
                                  <a:cubicBezTo>
                                    <a:pt x="412" y="358"/>
                                    <a:pt x="412" y="355"/>
                                    <a:pt x="412" y="353"/>
                                  </a:cubicBezTo>
                                  <a:cubicBezTo>
                                    <a:pt x="412" y="343"/>
                                    <a:pt x="408" y="335"/>
                                    <a:pt x="402" y="328"/>
                                  </a:cubicBezTo>
                                  <a:cubicBezTo>
                                    <a:pt x="396" y="322"/>
                                    <a:pt x="387" y="318"/>
                                    <a:pt x="378" y="318"/>
                                  </a:cubicBezTo>
                                  <a:cubicBezTo>
                                    <a:pt x="368" y="318"/>
                                    <a:pt x="360" y="322"/>
                                    <a:pt x="354" y="328"/>
                                  </a:cubicBezTo>
                                  <a:cubicBezTo>
                                    <a:pt x="347" y="335"/>
                                    <a:pt x="344" y="343"/>
                                    <a:pt x="344" y="353"/>
                                  </a:cubicBezTo>
                                  <a:cubicBezTo>
                                    <a:pt x="344" y="356"/>
                                    <a:pt x="344" y="358"/>
                                    <a:pt x="345" y="361"/>
                                  </a:cubicBezTo>
                                  <a:cubicBezTo>
                                    <a:pt x="346" y="362"/>
                                    <a:pt x="346" y="362"/>
                                    <a:pt x="347" y="363"/>
                                  </a:cubicBezTo>
                                  <a:cubicBezTo>
                                    <a:pt x="348" y="362"/>
                                    <a:pt x="349" y="362"/>
                                    <a:pt x="350" y="361"/>
                                  </a:cubicBezTo>
                                  <a:cubicBezTo>
                                    <a:pt x="349" y="358"/>
                                    <a:pt x="349" y="356"/>
                                    <a:pt x="349" y="353"/>
                                  </a:cubicBezTo>
                                  <a:cubicBezTo>
                                    <a:pt x="349" y="337"/>
                                    <a:pt x="362" y="324"/>
                                    <a:pt x="378" y="324"/>
                                  </a:cubicBezTo>
                                  <a:cubicBezTo>
                                    <a:pt x="394" y="324"/>
                                    <a:pt x="407" y="337"/>
                                    <a:pt x="407" y="353"/>
                                  </a:cubicBezTo>
                                  <a:close/>
                                  <a:moveTo>
                                    <a:pt x="399" y="353"/>
                                  </a:moveTo>
                                  <a:cubicBezTo>
                                    <a:pt x="399" y="354"/>
                                    <a:pt x="399" y="356"/>
                                    <a:pt x="398" y="357"/>
                                  </a:cubicBezTo>
                                  <a:cubicBezTo>
                                    <a:pt x="400" y="358"/>
                                    <a:pt x="402" y="359"/>
                                    <a:pt x="404" y="360"/>
                                  </a:cubicBezTo>
                                  <a:cubicBezTo>
                                    <a:pt x="405" y="358"/>
                                    <a:pt x="405" y="355"/>
                                    <a:pt x="405" y="353"/>
                                  </a:cubicBezTo>
                                  <a:cubicBezTo>
                                    <a:pt x="405" y="345"/>
                                    <a:pt x="402" y="338"/>
                                    <a:pt x="397" y="333"/>
                                  </a:cubicBezTo>
                                  <a:cubicBezTo>
                                    <a:pt x="392" y="328"/>
                                    <a:pt x="385" y="325"/>
                                    <a:pt x="378" y="325"/>
                                  </a:cubicBezTo>
                                  <a:cubicBezTo>
                                    <a:pt x="370" y="325"/>
                                    <a:pt x="363" y="328"/>
                                    <a:pt x="359" y="333"/>
                                  </a:cubicBezTo>
                                  <a:cubicBezTo>
                                    <a:pt x="354" y="338"/>
                                    <a:pt x="351" y="345"/>
                                    <a:pt x="351" y="353"/>
                                  </a:cubicBezTo>
                                  <a:cubicBezTo>
                                    <a:pt x="351" y="355"/>
                                    <a:pt x="351" y="358"/>
                                    <a:pt x="352" y="360"/>
                                  </a:cubicBezTo>
                                  <a:cubicBezTo>
                                    <a:pt x="353" y="359"/>
                                    <a:pt x="355" y="358"/>
                                    <a:pt x="357" y="357"/>
                                  </a:cubicBezTo>
                                  <a:cubicBezTo>
                                    <a:pt x="357" y="356"/>
                                    <a:pt x="357" y="354"/>
                                    <a:pt x="357" y="353"/>
                                  </a:cubicBezTo>
                                  <a:cubicBezTo>
                                    <a:pt x="357" y="341"/>
                                    <a:pt x="366" y="332"/>
                                    <a:pt x="378" y="332"/>
                                  </a:cubicBezTo>
                                  <a:cubicBezTo>
                                    <a:pt x="389" y="332"/>
                                    <a:pt x="399" y="341"/>
                                    <a:pt x="399" y="353"/>
                                  </a:cubicBezTo>
                                  <a:close/>
                                  <a:moveTo>
                                    <a:pt x="391" y="353"/>
                                  </a:moveTo>
                                  <a:cubicBezTo>
                                    <a:pt x="391" y="353"/>
                                    <a:pt x="391" y="354"/>
                                    <a:pt x="391" y="355"/>
                                  </a:cubicBezTo>
                                  <a:cubicBezTo>
                                    <a:pt x="393" y="355"/>
                                    <a:pt x="395" y="356"/>
                                    <a:pt x="397" y="357"/>
                                  </a:cubicBezTo>
                                  <a:cubicBezTo>
                                    <a:pt x="397" y="355"/>
                                    <a:pt x="397" y="354"/>
                                    <a:pt x="397" y="353"/>
                                  </a:cubicBezTo>
                                  <a:cubicBezTo>
                                    <a:pt x="397" y="347"/>
                                    <a:pt x="395" y="342"/>
                                    <a:pt x="392" y="339"/>
                                  </a:cubicBezTo>
                                  <a:cubicBezTo>
                                    <a:pt x="388" y="335"/>
                                    <a:pt x="383" y="333"/>
                                    <a:pt x="378" y="333"/>
                                  </a:cubicBezTo>
                                  <a:cubicBezTo>
                                    <a:pt x="372" y="333"/>
                                    <a:pt x="368" y="335"/>
                                    <a:pt x="364" y="339"/>
                                  </a:cubicBezTo>
                                  <a:cubicBezTo>
                                    <a:pt x="360" y="342"/>
                                    <a:pt x="358" y="347"/>
                                    <a:pt x="358" y="353"/>
                                  </a:cubicBezTo>
                                  <a:cubicBezTo>
                                    <a:pt x="358" y="354"/>
                                    <a:pt x="358" y="355"/>
                                    <a:pt x="359" y="357"/>
                                  </a:cubicBezTo>
                                  <a:cubicBezTo>
                                    <a:pt x="361" y="356"/>
                                    <a:pt x="362" y="355"/>
                                    <a:pt x="364" y="355"/>
                                  </a:cubicBezTo>
                                  <a:cubicBezTo>
                                    <a:pt x="364" y="354"/>
                                    <a:pt x="364" y="353"/>
                                    <a:pt x="364" y="353"/>
                                  </a:cubicBezTo>
                                  <a:cubicBezTo>
                                    <a:pt x="364" y="345"/>
                                    <a:pt x="370" y="339"/>
                                    <a:pt x="378" y="339"/>
                                  </a:cubicBezTo>
                                  <a:cubicBezTo>
                                    <a:pt x="385" y="339"/>
                                    <a:pt x="391" y="345"/>
                                    <a:pt x="391" y="353"/>
                                  </a:cubicBezTo>
                                  <a:close/>
                                  <a:moveTo>
                                    <a:pt x="384" y="353"/>
                                  </a:moveTo>
                                  <a:cubicBezTo>
                                    <a:pt x="384" y="353"/>
                                    <a:pt x="384" y="353"/>
                                    <a:pt x="384" y="353"/>
                                  </a:cubicBezTo>
                                  <a:cubicBezTo>
                                    <a:pt x="386" y="354"/>
                                    <a:pt x="388" y="354"/>
                                    <a:pt x="390" y="354"/>
                                  </a:cubicBezTo>
                                  <a:cubicBezTo>
                                    <a:pt x="390" y="354"/>
                                    <a:pt x="390" y="353"/>
                                    <a:pt x="390" y="353"/>
                                  </a:cubicBezTo>
                                  <a:cubicBezTo>
                                    <a:pt x="390" y="346"/>
                                    <a:pt x="384" y="341"/>
                                    <a:pt x="378" y="341"/>
                                  </a:cubicBezTo>
                                  <a:cubicBezTo>
                                    <a:pt x="371" y="341"/>
                                    <a:pt x="366" y="346"/>
                                    <a:pt x="366" y="353"/>
                                  </a:cubicBezTo>
                                  <a:cubicBezTo>
                                    <a:pt x="366" y="353"/>
                                    <a:pt x="366" y="354"/>
                                    <a:pt x="366" y="354"/>
                                  </a:cubicBezTo>
                                  <a:cubicBezTo>
                                    <a:pt x="368" y="354"/>
                                    <a:pt x="369" y="354"/>
                                    <a:pt x="371" y="353"/>
                                  </a:cubicBezTo>
                                  <a:cubicBezTo>
                                    <a:pt x="371" y="353"/>
                                    <a:pt x="371" y="353"/>
                                    <a:pt x="371" y="353"/>
                                  </a:cubicBezTo>
                                  <a:cubicBezTo>
                                    <a:pt x="371" y="349"/>
                                    <a:pt x="374" y="346"/>
                                    <a:pt x="378" y="346"/>
                                  </a:cubicBezTo>
                                  <a:cubicBezTo>
                                    <a:pt x="381" y="346"/>
                                    <a:pt x="384" y="349"/>
                                    <a:pt x="384" y="353"/>
                                  </a:cubicBezTo>
                                  <a:close/>
                                  <a:moveTo>
                                    <a:pt x="378" y="348"/>
                                  </a:moveTo>
                                  <a:cubicBezTo>
                                    <a:pt x="375" y="348"/>
                                    <a:pt x="373" y="350"/>
                                    <a:pt x="373" y="353"/>
                                  </a:cubicBezTo>
                                  <a:cubicBezTo>
                                    <a:pt x="373" y="353"/>
                                    <a:pt x="373" y="353"/>
                                    <a:pt x="373" y="353"/>
                                  </a:cubicBezTo>
                                  <a:cubicBezTo>
                                    <a:pt x="374" y="353"/>
                                    <a:pt x="376" y="353"/>
                                    <a:pt x="378" y="353"/>
                                  </a:cubicBezTo>
                                  <a:cubicBezTo>
                                    <a:pt x="379" y="353"/>
                                    <a:pt x="381" y="353"/>
                                    <a:pt x="383" y="353"/>
                                  </a:cubicBezTo>
                                  <a:cubicBezTo>
                                    <a:pt x="383" y="353"/>
                                    <a:pt x="383" y="353"/>
                                    <a:pt x="383" y="353"/>
                                  </a:cubicBezTo>
                                  <a:cubicBezTo>
                                    <a:pt x="383" y="350"/>
                                    <a:pt x="381" y="348"/>
                                    <a:pt x="378" y="348"/>
                                  </a:cubicBezTo>
                                  <a:close/>
                                  <a:moveTo>
                                    <a:pt x="333" y="380"/>
                                  </a:moveTo>
                                  <a:cubicBezTo>
                                    <a:pt x="333" y="378"/>
                                    <a:pt x="334" y="377"/>
                                    <a:pt x="335" y="375"/>
                                  </a:cubicBezTo>
                                  <a:cubicBezTo>
                                    <a:pt x="330" y="372"/>
                                    <a:pt x="324" y="370"/>
                                    <a:pt x="317" y="370"/>
                                  </a:cubicBezTo>
                                  <a:cubicBezTo>
                                    <a:pt x="310" y="370"/>
                                    <a:pt x="304" y="372"/>
                                    <a:pt x="298" y="375"/>
                                  </a:cubicBezTo>
                                  <a:cubicBezTo>
                                    <a:pt x="299" y="377"/>
                                    <a:pt x="300" y="378"/>
                                    <a:pt x="301" y="380"/>
                                  </a:cubicBezTo>
                                  <a:cubicBezTo>
                                    <a:pt x="306" y="377"/>
                                    <a:pt x="311" y="375"/>
                                    <a:pt x="317" y="375"/>
                                  </a:cubicBezTo>
                                  <a:cubicBezTo>
                                    <a:pt x="323" y="375"/>
                                    <a:pt x="328" y="377"/>
                                    <a:pt x="333" y="380"/>
                                  </a:cubicBezTo>
                                  <a:close/>
                                  <a:moveTo>
                                    <a:pt x="317" y="377"/>
                                  </a:moveTo>
                                  <a:cubicBezTo>
                                    <a:pt x="311" y="377"/>
                                    <a:pt x="306" y="379"/>
                                    <a:pt x="302" y="381"/>
                                  </a:cubicBezTo>
                                  <a:cubicBezTo>
                                    <a:pt x="303" y="383"/>
                                    <a:pt x="304" y="385"/>
                                    <a:pt x="304" y="387"/>
                                  </a:cubicBezTo>
                                  <a:cubicBezTo>
                                    <a:pt x="308" y="385"/>
                                    <a:pt x="312" y="383"/>
                                    <a:pt x="317" y="383"/>
                                  </a:cubicBezTo>
                                  <a:cubicBezTo>
                                    <a:pt x="322" y="383"/>
                                    <a:pt x="326" y="385"/>
                                    <a:pt x="329" y="387"/>
                                  </a:cubicBezTo>
                                  <a:cubicBezTo>
                                    <a:pt x="330" y="385"/>
                                    <a:pt x="331" y="383"/>
                                    <a:pt x="332" y="381"/>
                                  </a:cubicBezTo>
                                  <a:cubicBezTo>
                                    <a:pt x="328" y="378"/>
                                    <a:pt x="322" y="377"/>
                                    <a:pt x="317" y="377"/>
                                  </a:cubicBezTo>
                                  <a:close/>
                                  <a:moveTo>
                                    <a:pt x="336" y="374"/>
                                  </a:moveTo>
                                  <a:cubicBezTo>
                                    <a:pt x="338" y="372"/>
                                    <a:pt x="339" y="371"/>
                                    <a:pt x="340" y="369"/>
                                  </a:cubicBezTo>
                                  <a:cubicBezTo>
                                    <a:pt x="334" y="365"/>
                                    <a:pt x="326" y="362"/>
                                    <a:pt x="317" y="362"/>
                                  </a:cubicBezTo>
                                  <a:cubicBezTo>
                                    <a:pt x="308" y="362"/>
                                    <a:pt x="300" y="365"/>
                                    <a:pt x="293" y="369"/>
                                  </a:cubicBezTo>
                                  <a:cubicBezTo>
                                    <a:pt x="295" y="371"/>
                                    <a:pt x="296" y="372"/>
                                    <a:pt x="297" y="374"/>
                                  </a:cubicBezTo>
                                  <a:cubicBezTo>
                                    <a:pt x="303" y="370"/>
                                    <a:pt x="310" y="368"/>
                                    <a:pt x="317" y="368"/>
                                  </a:cubicBezTo>
                                  <a:cubicBezTo>
                                    <a:pt x="324" y="368"/>
                                    <a:pt x="331" y="370"/>
                                    <a:pt x="336" y="374"/>
                                  </a:cubicBezTo>
                                  <a:close/>
                                  <a:moveTo>
                                    <a:pt x="341" y="368"/>
                                  </a:moveTo>
                                  <a:cubicBezTo>
                                    <a:pt x="343" y="367"/>
                                    <a:pt x="344" y="365"/>
                                    <a:pt x="346" y="364"/>
                                  </a:cubicBezTo>
                                  <a:cubicBezTo>
                                    <a:pt x="338" y="358"/>
                                    <a:pt x="328" y="354"/>
                                    <a:pt x="317" y="354"/>
                                  </a:cubicBezTo>
                                  <a:cubicBezTo>
                                    <a:pt x="306" y="354"/>
                                    <a:pt x="296" y="358"/>
                                    <a:pt x="288" y="364"/>
                                  </a:cubicBezTo>
                                  <a:cubicBezTo>
                                    <a:pt x="289" y="365"/>
                                    <a:pt x="291" y="367"/>
                                    <a:pt x="292" y="368"/>
                                  </a:cubicBezTo>
                                  <a:cubicBezTo>
                                    <a:pt x="299" y="363"/>
                                    <a:pt x="308" y="361"/>
                                    <a:pt x="317" y="361"/>
                                  </a:cubicBezTo>
                                  <a:cubicBezTo>
                                    <a:pt x="326" y="361"/>
                                    <a:pt x="334" y="363"/>
                                    <a:pt x="341" y="368"/>
                                  </a:cubicBezTo>
                                  <a:close/>
                                  <a:moveTo>
                                    <a:pt x="302" y="125"/>
                                  </a:moveTo>
                                  <a:cubicBezTo>
                                    <a:pt x="303" y="126"/>
                                    <a:pt x="304" y="128"/>
                                    <a:pt x="304" y="130"/>
                                  </a:cubicBezTo>
                                  <a:cubicBezTo>
                                    <a:pt x="308" y="128"/>
                                    <a:pt x="312" y="126"/>
                                    <a:pt x="317" y="126"/>
                                  </a:cubicBezTo>
                                  <a:cubicBezTo>
                                    <a:pt x="322" y="126"/>
                                    <a:pt x="326" y="128"/>
                                    <a:pt x="329" y="130"/>
                                  </a:cubicBezTo>
                                  <a:cubicBezTo>
                                    <a:pt x="330" y="128"/>
                                    <a:pt x="331" y="126"/>
                                    <a:pt x="332" y="124"/>
                                  </a:cubicBezTo>
                                  <a:cubicBezTo>
                                    <a:pt x="328" y="122"/>
                                    <a:pt x="322" y="120"/>
                                    <a:pt x="317" y="120"/>
                                  </a:cubicBezTo>
                                  <a:cubicBezTo>
                                    <a:pt x="311" y="120"/>
                                    <a:pt x="306" y="122"/>
                                    <a:pt x="302" y="125"/>
                                  </a:cubicBezTo>
                                  <a:close/>
                                  <a:moveTo>
                                    <a:pt x="317" y="118"/>
                                  </a:moveTo>
                                  <a:cubicBezTo>
                                    <a:pt x="323" y="118"/>
                                    <a:pt x="328" y="120"/>
                                    <a:pt x="333" y="123"/>
                                  </a:cubicBezTo>
                                  <a:cubicBezTo>
                                    <a:pt x="333" y="121"/>
                                    <a:pt x="334" y="120"/>
                                    <a:pt x="335" y="118"/>
                                  </a:cubicBezTo>
                                  <a:cubicBezTo>
                                    <a:pt x="330" y="115"/>
                                    <a:pt x="324" y="113"/>
                                    <a:pt x="317" y="113"/>
                                  </a:cubicBezTo>
                                  <a:cubicBezTo>
                                    <a:pt x="310" y="113"/>
                                    <a:pt x="304" y="115"/>
                                    <a:pt x="298" y="118"/>
                                  </a:cubicBezTo>
                                  <a:cubicBezTo>
                                    <a:pt x="299" y="120"/>
                                    <a:pt x="300" y="121"/>
                                    <a:pt x="301" y="123"/>
                                  </a:cubicBezTo>
                                  <a:cubicBezTo>
                                    <a:pt x="306" y="120"/>
                                    <a:pt x="311" y="118"/>
                                    <a:pt x="317" y="118"/>
                                  </a:cubicBezTo>
                                  <a:close/>
                                  <a:moveTo>
                                    <a:pt x="305" y="132"/>
                                  </a:moveTo>
                                  <a:cubicBezTo>
                                    <a:pt x="305" y="134"/>
                                    <a:pt x="306" y="136"/>
                                    <a:pt x="306" y="139"/>
                                  </a:cubicBezTo>
                                  <a:cubicBezTo>
                                    <a:pt x="309" y="136"/>
                                    <a:pt x="313" y="134"/>
                                    <a:pt x="317" y="134"/>
                                  </a:cubicBezTo>
                                  <a:cubicBezTo>
                                    <a:pt x="321" y="134"/>
                                    <a:pt x="325" y="136"/>
                                    <a:pt x="327" y="139"/>
                                  </a:cubicBezTo>
                                  <a:cubicBezTo>
                                    <a:pt x="328" y="136"/>
                                    <a:pt x="328" y="134"/>
                                    <a:pt x="329" y="132"/>
                                  </a:cubicBezTo>
                                  <a:cubicBezTo>
                                    <a:pt x="326" y="129"/>
                                    <a:pt x="321" y="128"/>
                                    <a:pt x="317" y="128"/>
                                  </a:cubicBezTo>
                                  <a:cubicBezTo>
                                    <a:pt x="312" y="128"/>
                                    <a:pt x="308" y="129"/>
                                    <a:pt x="305" y="132"/>
                                  </a:cubicBezTo>
                                  <a:close/>
                                  <a:moveTo>
                                    <a:pt x="327" y="147"/>
                                  </a:moveTo>
                                  <a:cubicBezTo>
                                    <a:pt x="327" y="145"/>
                                    <a:pt x="327" y="143"/>
                                    <a:pt x="327" y="141"/>
                                  </a:cubicBezTo>
                                  <a:cubicBezTo>
                                    <a:pt x="325" y="137"/>
                                    <a:pt x="321" y="135"/>
                                    <a:pt x="317" y="135"/>
                                  </a:cubicBezTo>
                                  <a:cubicBezTo>
                                    <a:pt x="313" y="135"/>
                                    <a:pt x="309" y="138"/>
                                    <a:pt x="307" y="141"/>
                                  </a:cubicBezTo>
                                  <a:cubicBezTo>
                                    <a:pt x="307" y="143"/>
                                    <a:pt x="307" y="145"/>
                                    <a:pt x="307" y="147"/>
                                  </a:cubicBezTo>
                                  <a:cubicBezTo>
                                    <a:pt x="307" y="148"/>
                                    <a:pt x="307" y="148"/>
                                    <a:pt x="307" y="148"/>
                                  </a:cubicBezTo>
                                  <a:cubicBezTo>
                                    <a:pt x="308" y="148"/>
                                    <a:pt x="309" y="148"/>
                                    <a:pt x="310" y="148"/>
                                  </a:cubicBezTo>
                                  <a:cubicBezTo>
                                    <a:pt x="310" y="148"/>
                                    <a:pt x="310" y="147"/>
                                    <a:pt x="310" y="147"/>
                                  </a:cubicBezTo>
                                  <a:cubicBezTo>
                                    <a:pt x="310" y="143"/>
                                    <a:pt x="313" y="140"/>
                                    <a:pt x="317" y="140"/>
                                  </a:cubicBezTo>
                                  <a:cubicBezTo>
                                    <a:pt x="321" y="140"/>
                                    <a:pt x="324" y="143"/>
                                    <a:pt x="324" y="147"/>
                                  </a:cubicBezTo>
                                  <a:cubicBezTo>
                                    <a:pt x="324" y="147"/>
                                    <a:pt x="324" y="148"/>
                                    <a:pt x="324" y="148"/>
                                  </a:cubicBezTo>
                                  <a:cubicBezTo>
                                    <a:pt x="325" y="148"/>
                                    <a:pt x="326" y="148"/>
                                    <a:pt x="327" y="148"/>
                                  </a:cubicBezTo>
                                  <a:cubicBezTo>
                                    <a:pt x="327" y="148"/>
                                    <a:pt x="327" y="148"/>
                                    <a:pt x="327" y="147"/>
                                  </a:cubicBezTo>
                                  <a:close/>
                                  <a:moveTo>
                                    <a:pt x="317" y="142"/>
                                  </a:moveTo>
                                  <a:cubicBezTo>
                                    <a:pt x="314" y="142"/>
                                    <a:pt x="312" y="144"/>
                                    <a:pt x="312" y="147"/>
                                  </a:cubicBezTo>
                                  <a:cubicBezTo>
                                    <a:pt x="312" y="147"/>
                                    <a:pt x="312" y="147"/>
                                    <a:pt x="312" y="148"/>
                                  </a:cubicBezTo>
                                  <a:cubicBezTo>
                                    <a:pt x="314" y="147"/>
                                    <a:pt x="315" y="147"/>
                                    <a:pt x="317" y="147"/>
                                  </a:cubicBezTo>
                                  <a:cubicBezTo>
                                    <a:pt x="319" y="147"/>
                                    <a:pt x="320" y="147"/>
                                    <a:pt x="322" y="148"/>
                                  </a:cubicBezTo>
                                  <a:cubicBezTo>
                                    <a:pt x="322" y="147"/>
                                    <a:pt x="322" y="147"/>
                                    <a:pt x="322" y="147"/>
                                  </a:cubicBezTo>
                                  <a:cubicBezTo>
                                    <a:pt x="322" y="144"/>
                                    <a:pt x="320" y="142"/>
                                    <a:pt x="317" y="142"/>
                                  </a:cubicBezTo>
                                  <a:close/>
                                  <a:moveTo>
                                    <a:pt x="288" y="158"/>
                                  </a:moveTo>
                                  <a:cubicBezTo>
                                    <a:pt x="289" y="160"/>
                                    <a:pt x="291" y="161"/>
                                    <a:pt x="292" y="163"/>
                                  </a:cubicBezTo>
                                  <a:cubicBezTo>
                                    <a:pt x="299" y="158"/>
                                    <a:pt x="308" y="155"/>
                                    <a:pt x="317" y="155"/>
                                  </a:cubicBezTo>
                                  <a:cubicBezTo>
                                    <a:pt x="326" y="155"/>
                                    <a:pt x="334" y="158"/>
                                    <a:pt x="341" y="163"/>
                                  </a:cubicBezTo>
                                  <a:cubicBezTo>
                                    <a:pt x="343" y="161"/>
                                    <a:pt x="344" y="160"/>
                                    <a:pt x="346" y="158"/>
                                  </a:cubicBezTo>
                                  <a:cubicBezTo>
                                    <a:pt x="338" y="152"/>
                                    <a:pt x="328" y="149"/>
                                    <a:pt x="317" y="149"/>
                                  </a:cubicBezTo>
                                  <a:cubicBezTo>
                                    <a:pt x="306" y="149"/>
                                    <a:pt x="296" y="152"/>
                                    <a:pt x="288" y="158"/>
                                  </a:cubicBezTo>
                                  <a:close/>
                                  <a:moveTo>
                                    <a:pt x="423" y="124"/>
                                  </a:moveTo>
                                  <a:cubicBezTo>
                                    <a:pt x="424" y="126"/>
                                    <a:pt x="425" y="128"/>
                                    <a:pt x="426" y="130"/>
                                  </a:cubicBezTo>
                                  <a:cubicBezTo>
                                    <a:pt x="429" y="127"/>
                                    <a:pt x="433" y="126"/>
                                    <a:pt x="438" y="126"/>
                                  </a:cubicBezTo>
                                  <a:cubicBezTo>
                                    <a:pt x="442" y="126"/>
                                    <a:pt x="447" y="128"/>
                                    <a:pt x="450" y="130"/>
                                  </a:cubicBezTo>
                                  <a:cubicBezTo>
                                    <a:pt x="451" y="128"/>
                                    <a:pt x="452" y="126"/>
                                    <a:pt x="453" y="124"/>
                                  </a:cubicBezTo>
                                  <a:cubicBezTo>
                                    <a:pt x="448" y="122"/>
                                    <a:pt x="443" y="120"/>
                                    <a:pt x="438" y="120"/>
                                  </a:cubicBezTo>
                                  <a:cubicBezTo>
                                    <a:pt x="433" y="120"/>
                                    <a:pt x="428" y="121"/>
                                    <a:pt x="423" y="124"/>
                                  </a:cubicBezTo>
                                  <a:close/>
                                  <a:moveTo>
                                    <a:pt x="438" y="118"/>
                                  </a:moveTo>
                                  <a:cubicBezTo>
                                    <a:pt x="444" y="118"/>
                                    <a:pt x="449" y="120"/>
                                    <a:pt x="453" y="123"/>
                                  </a:cubicBezTo>
                                  <a:cubicBezTo>
                                    <a:pt x="454" y="121"/>
                                    <a:pt x="455" y="120"/>
                                    <a:pt x="456" y="118"/>
                                  </a:cubicBezTo>
                                  <a:cubicBezTo>
                                    <a:pt x="451" y="115"/>
                                    <a:pt x="445" y="113"/>
                                    <a:pt x="438" y="113"/>
                                  </a:cubicBezTo>
                                  <a:cubicBezTo>
                                    <a:pt x="431" y="113"/>
                                    <a:pt x="425" y="115"/>
                                    <a:pt x="420" y="118"/>
                                  </a:cubicBezTo>
                                  <a:cubicBezTo>
                                    <a:pt x="421" y="119"/>
                                    <a:pt x="422" y="121"/>
                                    <a:pt x="423" y="123"/>
                                  </a:cubicBezTo>
                                  <a:cubicBezTo>
                                    <a:pt x="427" y="120"/>
                                    <a:pt x="432" y="118"/>
                                    <a:pt x="438" y="118"/>
                                  </a:cubicBezTo>
                                  <a:close/>
                                  <a:moveTo>
                                    <a:pt x="426" y="131"/>
                                  </a:moveTo>
                                  <a:cubicBezTo>
                                    <a:pt x="427" y="133"/>
                                    <a:pt x="428" y="135"/>
                                    <a:pt x="428" y="138"/>
                                  </a:cubicBezTo>
                                  <a:cubicBezTo>
                                    <a:pt x="431" y="135"/>
                                    <a:pt x="434" y="134"/>
                                    <a:pt x="438" y="134"/>
                                  </a:cubicBezTo>
                                  <a:cubicBezTo>
                                    <a:pt x="442" y="134"/>
                                    <a:pt x="446" y="136"/>
                                    <a:pt x="448" y="139"/>
                                  </a:cubicBezTo>
                                  <a:cubicBezTo>
                                    <a:pt x="449" y="136"/>
                                    <a:pt x="449" y="134"/>
                                    <a:pt x="450" y="132"/>
                                  </a:cubicBezTo>
                                  <a:cubicBezTo>
                                    <a:pt x="446" y="129"/>
                                    <a:pt x="442" y="128"/>
                                    <a:pt x="438" y="128"/>
                                  </a:cubicBezTo>
                                  <a:cubicBezTo>
                                    <a:pt x="434" y="128"/>
                                    <a:pt x="430" y="129"/>
                                    <a:pt x="426" y="131"/>
                                  </a:cubicBezTo>
                                  <a:close/>
                                  <a:moveTo>
                                    <a:pt x="447" y="147"/>
                                  </a:moveTo>
                                  <a:cubicBezTo>
                                    <a:pt x="447" y="145"/>
                                    <a:pt x="448" y="143"/>
                                    <a:pt x="448" y="141"/>
                                  </a:cubicBezTo>
                                  <a:cubicBezTo>
                                    <a:pt x="446" y="137"/>
                                    <a:pt x="442" y="135"/>
                                    <a:pt x="438" y="135"/>
                                  </a:cubicBezTo>
                                  <a:cubicBezTo>
                                    <a:pt x="434" y="135"/>
                                    <a:pt x="431" y="137"/>
                                    <a:pt x="428" y="140"/>
                                  </a:cubicBezTo>
                                  <a:cubicBezTo>
                                    <a:pt x="429" y="142"/>
                                    <a:pt x="429" y="145"/>
                                    <a:pt x="429" y="147"/>
                                  </a:cubicBezTo>
                                  <a:cubicBezTo>
                                    <a:pt x="429" y="147"/>
                                    <a:pt x="429" y="148"/>
                                    <a:pt x="429" y="148"/>
                                  </a:cubicBezTo>
                                  <a:cubicBezTo>
                                    <a:pt x="430" y="148"/>
                                    <a:pt x="430" y="148"/>
                                    <a:pt x="431" y="148"/>
                                  </a:cubicBezTo>
                                  <a:cubicBezTo>
                                    <a:pt x="431" y="148"/>
                                    <a:pt x="431" y="147"/>
                                    <a:pt x="431" y="147"/>
                                  </a:cubicBezTo>
                                  <a:cubicBezTo>
                                    <a:pt x="431" y="143"/>
                                    <a:pt x="434" y="140"/>
                                    <a:pt x="438" y="140"/>
                                  </a:cubicBezTo>
                                  <a:cubicBezTo>
                                    <a:pt x="441" y="140"/>
                                    <a:pt x="444" y="143"/>
                                    <a:pt x="444" y="147"/>
                                  </a:cubicBezTo>
                                  <a:cubicBezTo>
                                    <a:pt x="444" y="147"/>
                                    <a:pt x="444" y="148"/>
                                    <a:pt x="444" y="148"/>
                                  </a:cubicBezTo>
                                  <a:cubicBezTo>
                                    <a:pt x="445" y="148"/>
                                    <a:pt x="446" y="148"/>
                                    <a:pt x="447" y="148"/>
                                  </a:cubicBezTo>
                                  <a:cubicBezTo>
                                    <a:pt x="447" y="148"/>
                                    <a:pt x="447" y="148"/>
                                    <a:pt x="447" y="147"/>
                                  </a:cubicBezTo>
                                  <a:close/>
                                  <a:moveTo>
                                    <a:pt x="438" y="142"/>
                                  </a:moveTo>
                                  <a:cubicBezTo>
                                    <a:pt x="435" y="142"/>
                                    <a:pt x="433" y="144"/>
                                    <a:pt x="433" y="147"/>
                                  </a:cubicBezTo>
                                  <a:cubicBezTo>
                                    <a:pt x="433" y="147"/>
                                    <a:pt x="433" y="147"/>
                                    <a:pt x="433" y="148"/>
                                  </a:cubicBezTo>
                                  <a:cubicBezTo>
                                    <a:pt x="434" y="147"/>
                                    <a:pt x="436" y="147"/>
                                    <a:pt x="438" y="147"/>
                                  </a:cubicBezTo>
                                  <a:cubicBezTo>
                                    <a:pt x="439" y="147"/>
                                    <a:pt x="441" y="147"/>
                                    <a:pt x="443" y="148"/>
                                  </a:cubicBezTo>
                                  <a:cubicBezTo>
                                    <a:pt x="443" y="147"/>
                                    <a:pt x="443" y="147"/>
                                    <a:pt x="443" y="147"/>
                                  </a:cubicBezTo>
                                  <a:cubicBezTo>
                                    <a:pt x="443" y="144"/>
                                    <a:pt x="441" y="142"/>
                                    <a:pt x="438" y="142"/>
                                  </a:cubicBezTo>
                                  <a:close/>
                                  <a:moveTo>
                                    <a:pt x="409" y="158"/>
                                  </a:moveTo>
                                  <a:cubicBezTo>
                                    <a:pt x="411" y="159"/>
                                    <a:pt x="412" y="161"/>
                                    <a:pt x="414" y="162"/>
                                  </a:cubicBezTo>
                                  <a:cubicBezTo>
                                    <a:pt x="421" y="158"/>
                                    <a:pt x="429" y="155"/>
                                    <a:pt x="438" y="155"/>
                                  </a:cubicBezTo>
                                  <a:cubicBezTo>
                                    <a:pt x="447" y="155"/>
                                    <a:pt x="455" y="158"/>
                                    <a:pt x="462" y="163"/>
                                  </a:cubicBezTo>
                                  <a:cubicBezTo>
                                    <a:pt x="464" y="161"/>
                                    <a:pt x="465" y="160"/>
                                    <a:pt x="467" y="158"/>
                                  </a:cubicBezTo>
                                  <a:cubicBezTo>
                                    <a:pt x="459" y="152"/>
                                    <a:pt x="449" y="149"/>
                                    <a:pt x="438" y="149"/>
                                  </a:cubicBezTo>
                                  <a:cubicBezTo>
                                    <a:pt x="427" y="149"/>
                                    <a:pt x="417" y="152"/>
                                    <a:pt x="409" y="158"/>
                                  </a:cubicBezTo>
                                  <a:close/>
                                  <a:moveTo>
                                    <a:pt x="545" y="125"/>
                                  </a:moveTo>
                                  <a:cubicBezTo>
                                    <a:pt x="546" y="127"/>
                                    <a:pt x="546" y="128"/>
                                    <a:pt x="547" y="130"/>
                                  </a:cubicBezTo>
                                  <a:cubicBezTo>
                                    <a:pt x="551" y="128"/>
                                    <a:pt x="555" y="126"/>
                                    <a:pt x="560" y="126"/>
                                  </a:cubicBezTo>
                                  <a:cubicBezTo>
                                    <a:pt x="565" y="126"/>
                                    <a:pt x="569" y="128"/>
                                    <a:pt x="572" y="130"/>
                                  </a:cubicBezTo>
                                  <a:cubicBezTo>
                                    <a:pt x="573" y="128"/>
                                    <a:pt x="574" y="126"/>
                                    <a:pt x="575" y="124"/>
                                  </a:cubicBezTo>
                                  <a:cubicBezTo>
                                    <a:pt x="571" y="122"/>
                                    <a:pt x="565" y="120"/>
                                    <a:pt x="560" y="120"/>
                                  </a:cubicBezTo>
                                  <a:cubicBezTo>
                                    <a:pt x="554" y="120"/>
                                    <a:pt x="549" y="122"/>
                                    <a:pt x="545" y="125"/>
                                  </a:cubicBezTo>
                                  <a:close/>
                                  <a:moveTo>
                                    <a:pt x="560" y="118"/>
                                  </a:moveTo>
                                  <a:cubicBezTo>
                                    <a:pt x="566" y="118"/>
                                    <a:pt x="571" y="120"/>
                                    <a:pt x="576" y="123"/>
                                  </a:cubicBezTo>
                                  <a:cubicBezTo>
                                    <a:pt x="577" y="121"/>
                                    <a:pt x="577" y="120"/>
                                    <a:pt x="578" y="118"/>
                                  </a:cubicBezTo>
                                  <a:cubicBezTo>
                                    <a:pt x="573" y="115"/>
                                    <a:pt x="567" y="113"/>
                                    <a:pt x="560" y="113"/>
                                  </a:cubicBezTo>
                                  <a:cubicBezTo>
                                    <a:pt x="553" y="113"/>
                                    <a:pt x="547" y="115"/>
                                    <a:pt x="541" y="119"/>
                                  </a:cubicBezTo>
                                  <a:cubicBezTo>
                                    <a:pt x="542" y="120"/>
                                    <a:pt x="543" y="122"/>
                                    <a:pt x="544" y="123"/>
                                  </a:cubicBezTo>
                                  <a:cubicBezTo>
                                    <a:pt x="549" y="120"/>
                                    <a:pt x="554" y="118"/>
                                    <a:pt x="560" y="118"/>
                                  </a:cubicBezTo>
                                  <a:close/>
                                  <a:moveTo>
                                    <a:pt x="548" y="132"/>
                                  </a:moveTo>
                                  <a:cubicBezTo>
                                    <a:pt x="548" y="134"/>
                                    <a:pt x="549" y="137"/>
                                    <a:pt x="549" y="139"/>
                                  </a:cubicBezTo>
                                  <a:cubicBezTo>
                                    <a:pt x="549" y="139"/>
                                    <a:pt x="549" y="139"/>
                                    <a:pt x="549" y="139"/>
                                  </a:cubicBezTo>
                                  <a:cubicBezTo>
                                    <a:pt x="552" y="136"/>
                                    <a:pt x="556" y="134"/>
                                    <a:pt x="560" y="134"/>
                                  </a:cubicBezTo>
                                  <a:cubicBezTo>
                                    <a:pt x="564" y="134"/>
                                    <a:pt x="568" y="136"/>
                                    <a:pt x="570" y="139"/>
                                  </a:cubicBezTo>
                                  <a:cubicBezTo>
                                    <a:pt x="571" y="136"/>
                                    <a:pt x="571" y="134"/>
                                    <a:pt x="572" y="132"/>
                                  </a:cubicBezTo>
                                  <a:cubicBezTo>
                                    <a:pt x="569" y="129"/>
                                    <a:pt x="564" y="128"/>
                                    <a:pt x="560" y="128"/>
                                  </a:cubicBezTo>
                                  <a:cubicBezTo>
                                    <a:pt x="555" y="128"/>
                                    <a:pt x="551" y="129"/>
                                    <a:pt x="548" y="132"/>
                                  </a:cubicBezTo>
                                  <a:close/>
                                  <a:moveTo>
                                    <a:pt x="570" y="147"/>
                                  </a:moveTo>
                                  <a:cubicBezTo>
                                    <a:pt x="570" y="145"/>
                                    <a:pt x="570" y="143"/>
                                    <a:pt x="570" y="141"/>
                                  </a:cubicBezTo>
                                  <a:cubicBezTo>
                                    <a:pt x="568" y="137"/>
                                    <a:pt x="564" y="135"/>
                                    <a:pt x="560" y="135"/>
                                  </a:cubicBezTo>
                                  <a:cubicBezTo>
                                    <a:pt x="555" y="135"/>
                                    <a:pt x="552" y="138"/>
                                    <a:pt x="550" y="141"/>
                                  </a:cubicBezTo>
                                  <a:cubicBezTo>
                                    <a:pt x="549" y="141"/>
                                    <a:pt x="549" y="141"/>
                                    <a:pt x="549" y="140"/>
                                  </a:cubicBezTo>
                                  <a:cubicBezTo>
                                    <a:pt x="550" y="142"/>
                                    <a:pt x="550" y="145"/>
                                    <a:pt x="550" y="147"/>
                                  </a:cubicBezTo>
                                  <a:cubicBezTo>
                                    <a:pt x="550" y="148"/>
                                    <a:pt x="550" y="148"/>
                                    <a:pt x="550" y="148"/>
                                  </a:cubicBezTo>
                                  <a:cubicBezTo>
                                    <a:pt x="551" y="148"/>
                                    <a:pt x="552" y="148"/>
                                    <a:pt x="553" y="148"/>
                                  </a:cubicBezTo>
                                  <a:cubicBezTo>
                                    <a:pt x="553" y="148"/>
                                    <a:pt x="553" y="147"/>
                                    <a:pt x="553" y="147"/>
                                  </a:cubicBezTo>
                                  <a:cubicBezTo>
                                    <a:pt x="553" y="143"/>
                                    <a:pt x="556" y="140"/>
                                    <a:pt x="560" y="140"/>
                                  </a:cubicBezTo>
                                  <a:cubicBezTo>
                                    <a:pt x="564" y="140"/>
                                    <a:pt x="567" y="143"/>
                                    <a:pt x="567" y="147"/>
                                  </a:cubicBezTo>
                                  <a:cubicBezTo>
                                    <a:pt x="567" y="147"/>
                                    <a:pt x="567" y="148"/>
                                    <a:pt x="567" y="148"/>
                                  </a:cubicBezTo>
                                  <a:cubicBezTo>
                                    <a:pt x="568" y="148"/>
                                    <a:pt x="569" y="148"/>
                                    <a:pt x="570" y="148"/>
                                  </a:cubicBezTo>
                                  <a:cubicBezTo>
                                    <a:pt x="570" y="148"/>
                                    <a:pt x="570" y="148"/>
                                    <a:pt x="570" y="147"/>
                                  </a:cubicBezTo>
                                  <a:close/>
                                  <a:moveTo>
                                    <a:pt x="560" y="142"/>
                                  </a:moveTo>
                                  <a:cubicBezTo>
                                    <a:pt x="557" y="142"/>
                                    <a:pt x="555" y="144"/>
                                    <a:pt x="555" y="147"/>
                                  </a:cubicBezTo>
                                  <a:cubicBezTo>
                                    <a:pt x="555" y="147"/>
                                    <a:pt x="555" y="147"/>
                                    <a:pt x="555" y="148"/>
                                  </a:cubicBezTo>
                                  <a:cubicBezTo>
                                    <a:pt x="557" y="147"/>
                                    <a:pt x="558" y="147"/>
                                    <a:pt x="560" y="147"/>
                                  </a:cubicBezTo>
                                  <a:cubicBezTo>
                                    <a:pt x="562" y="147"/>
                                    <a:pt x="563" y="147"/>
                                    <a:pt x="565" y="148"/>
                                  </a:cubicBezTo>
                                  <a:cubicBezTo>
                                    <a:pt x="565" y="147"/>
                                    <a:pt x="565" y="147"/>
                                    <a:pt x="565" y="147"/>
                                  </a:cubicBezTo>
                                  <a:cubicBezTo>
                                    <a:pt x="565" y="144"/>
                                    <a:pt x="563" y="142"/>
                                    <a:pt x="560" y="142"/>
                                  </a:cubicBezTo>
                                  <a:close/>
                                  <a:moveTo>
                                    <a:pt x="531" y="159"/>
                                  </a:moveTo>
                                  <a:cubicBezTo>
                                    <a:pt x="532" y="160"/>
                                    <a:pt x="534" y="161"/>
                                    <a:pt x="535" y="163"/>
                                  </a:cubicBezTo>
                                  <a:cubicBezTo>
                                    <a:pt x="542" y="158"/>
                                    <a:pt x="551" y="155"/>
                                    <a:pt x="560" y="155"/>
                                  </a:cubicBezTo>
                                  <a:cubicBezTo>
                                    <a:pt x="569" y="155"/>
                                    <a:pt x="577" y="158"/>
                                    <a:pt x="584" y="163"/>
                                  </a:cubicBezTo>
                                  <a:cubicBezTo>
                                    <a:pt x="586" y="161"/>
                                    <a:pt x="587" y="160"/>
                                    <a:pt x="589" y="158"/>
                                  </a:cubicBezTo>
                                  <a:cubicBezTo>
                                    <a:pt x="581" y="152"/>
                                    <a:pt x="571" y="149"/>
                                    <a:pt x="560" y="149"/>
                                  </a:cubicBezTo>
                                  <a:cubicBezTo>
                                    <a:pt x="549" y="149"/>
                                    <a:pt x="539" y="152"/>
                                    <a:pt x="531" y="159"/>
                                  </a:cubicBezTo>
                                  <a:close/>
                                  <a:moveTo>
                                    <a:pt x="570" y="353"/>
                                  </a:moveTo>
                                  <a:cubicBezTo>
                                    <a:pt x="570" y="350"/>
                                    <a:pt x="570" y="348"/>
                                    <a:pt x="570" y="346"/>
                                  </a:cubicBezTo>
                                  <a:cubicBezTo>
                                    <a:pt x="568" y="343"/>
                                    <a:pt x="564" y="341"/>
                                    <a:pt x="560" y="341"/>
                                  </a:cubicBezTo>
                                  <a:cubicBezTo>
                                    <a:pt x="555" y="341"/>
                                    <a:pt x="552" y="343"/>
                                    <a:pt x="550" y="347"/>
                                  </a:cubicBezTo>
                                  <a:cubicBezTo>
                                    <a:pt x="549" y="346"/>
                                    <a:pt x="549" y="346"/>
                                    <a:pt x="549" y="346"/>
                                  </a:cubicBezTo>
                                  <a:cubicBezTo>
                                    <a:pt x="550" y="348"/>
                                    <a:pt x="550" y="350"/>
                                    <a:pt x="550" y="353"/>
                                  </a:cubicBezTo>
                                  <a:cubicBezTo>
                                    <a:pt x="550" y="353"/>
                                    <a:pt x="550" y="353"/>
                                    <a:pt x="550" y="354"/>
                                  </a:cubicBezTo>
                                  <a:cubicBezTo>
                                    <a:pt x="551" y="354"/>
                                    <a:pt x="552" y="353"/>
                                    <a:pt x="553" y="353"/>
                                  </a:cubicBezTo>
                                  <a:cubicBezTo>
                                    <a:pt x="553" y="353"/>
                                    <a:pt x="553" y="353"/>
                                    <a:pt x="553" y="353"/>
                                  </a:cubicBezTo>
                                  <a:cubicBezTo>
                                    <a:pt x="553" y="349"/>
                                    <a:pt x="556" y="346"/>
                                    <a:pt x="560" y="346"/>
                                  </a:cubicBezTo>
                                  <a:cubicBezTo>
                                    <a:pt x="564" y="346"/>
                                    <a:pt x="567" y="349"/>
                                    <a:pt x="567" y="353"/>
                                  </a:cubicBezTo>
                                  <a:cubicBezTo>
                                    <a:pt x="567" y="353"/>
                                    <a:pt x="567" y="353"/>
                                    <a:pt x="567" y="353"/>
                                  </a:cubicBezTo>
                                  <a:cubicBezTo>
                                    <a:pt x="568" y="353"/>
                                    <a:pt x="569" y="354"/>
                                    <a:pt x="570" y="354"/>
                                  </a:cubicBezTo>
                                  <a:cubicBezTo>
                                    <a:pt x="570" y="353"/>
                                    <a:pt x="570" y="353"/>
                                    <a:pt x="570" y="353"/>
                                  </a:cubicBezTo>
                                  <a:close/>
                                  <a:moveTo>
                                    <a:pt x="560" y="348"/>
                                  </a:moveTo>
                                  <a:cubicBezTo>
                                    <a:pt x="557" y="348"/>
                                    <a:pt x="555" y="350"/>
                                    <a:pt x="555" y="353"/>
                                  </a:cubicBezTo>
                                  <a:cubicBezTo>
                                    <a:pt x="555" y="353"/>
                                    <a:pt x="555" y="353"/>
                                    <a:pt x="555" y="353"/>
                                  </a:cubicBezTo>
                                  <a:cubicBezTo>
                                    <a:pt x="557" y="353"/>
                                    <a:pt x="558" y="353"/>
                                    <a:pt x="560" y="353"/>
                                  </a:cubicBezTo>
                                  <a:cubicBezTo>
                                    <a:pt x="562" y="353"/>
                                    <a:pt x="563" y="353"/>
                                    <a:pt x="565" y="353"/>
                                  </a:cubicBezTo>
                                  <a:cubicBezTo>
                                    <a:pt x="565" y="353"/>
                                    <a:pt x="565" y="353"/>
                                    <a:pt x="565" y="353"/>
                                  </a:cubicBezTo>
                                  <a:cubicBezTo>
                                    <a:pt x="565" y="350"/>
                                    <a:pt x="563" y="348"/>
                                    <a:pt x="560" y="348"/>
                                  </a:cubicBezTo>
                                  <a:close/>
                                  <a:moveTo>
                                    <a:pt x="570" y="344"/>
                                  </a:moveTo>
                                  <a:cubicBezTo>
                                    <a:pt x="571" y="342"/>
                                    <a:pt x="571" y="339"/>
                                    <a:pt x="572" y="337"/>
                                  </a:cubicBezTo>
                                  <a:cubicBezTo>
                                    <a:pt x="569" y="335"/>
                                    <a:pt x="564" y="333"/>
                                    <a:pt x="560" y="333"/>
                                  </a:cubicBezTo>
                                  <a:cubicBezTo>
                                    <a:pt x="555" y="333"/>
                                    <a:pt x="551" y="335"/>
                                    <a:pt x="548" y="338"/>
                                  </a:cubicBezTo>
                                  <a:cubicBezTo>
                                    <a:pt x="548" y="340"/>
                                    <a:pt x="549" y="342"/>
                                    <a:pt x="549" y="345"/>
                                  </a:cubicBezTo>
                                  <a:cubicBezTo>
                                    <a:pt x="549" y="345"/>
                                    <a:pt x="549" y="345"/>
                                    <a:pt x="549" y="344"/>
                                  </a:cubicBezTo>
                                  <a:cubicBezTo>
                                    <a:pt x="552" y="341"/>
                                    <a:pt x="556" y="339"/>
                                    <a:pt x="560" y="339"/>
                                  </a:cubicBezTo>
                                  <a:cubicBezTo>
                                    <a:pt x="564" y="339"/>
                                    <a:pt x="568" y="341"/>
                                    <a:pt x="570" y="344"/>
                                  </a:cubicBezTo>
                                  <a:close/>
                                  <a:moveTo>
                                    <a:pt x="542" y="353"/>
                                  </a:moveTo>
                                  <a:cubicBezTo>
                                    <a:pt x="542" y="354"/>
                                    <a:pt x="542" y="355"/>
                                    <a:pt x="542" y="356"/>
                                  </a:cubicBezTo>
                                  <a:cubicBezTo>
                                    <a:pt x="544" y="355"/>
                                    <a:pt x="546" y="355"/>
                                    <a:pt x="548" y="354"/>
                                  </a:cubicBezTo>
                                  <a:cubicBezTo>
                                    <a:pt x="548" y="354"/>
                                    <a:pt x="548" y="353"/>
                                    <a:pt x="548" y="353"/>
                                  </a:cubicBezTo>
                                  <a:cubicBezTo>
                                    <a:pt x="548" y="339"/>
                                    <a:pt x="543" y="327"/>
                                    <a:pt x="534" y="318"/>
                                  </a:cubicBezTo>
                                  <a:cubicBezTo>
                                    <a:pt x="525" y="309"/>
                                    <a:pt x="512" y="303"/>
                                    <a:pt x="499" y="303"/>
                                  </a:cubicBezTo>
                                  <a:cubicBezTo>
                                    <a:pt x="485" y="303"/>
                                    <a:pt x="473" y="309"/>
                                    <a:pt x="464" y="318"/>
                                  </a:cubicBezTo>
                                  <a:cubicBezTo>
                                    <a:pt x="455" y="327"/>
                                    <a:pt x="449" y="339"/>
                                    <a:pt x="449" y="353"/>
                                  </a:cubicBezTo>
                                  <a:cubicBezTo>
                                    <a:pt x="449" y="353"/>
                                    <a:pt x="449" y="354"/>
                                    <a:pt x="449" y="354"/>
                                  </a:cubicBezTo>
                                  <a:cubicBezTo>
                                    <a:pt x="451" y="355"/>
                                    <a:pt x="453" y="355"/>
                                    <a:pt x="455" y="356"/>
                                  </a:cubicBezTo>
                                  <a:cubicBezTo>
                                    <a:pt x="455" y="355"/>
                                    <a:pt x="455" y="354"/>
                                    <a:pt x="455" y="353"/>
                                  </a:cubicBezTo>
                                  <a:cubicBezTo>
                                    <a:pt x="455" y="329"/>
                                    <a:pt x="475" y="309"/>
                                    <a:pt x="499" y="309"/>
                                  </a:cubicBezTo>
                                  <a:cubicBezTo>
                                    <a:pt x="523" y="309"/>
                                    <a:pt x="542" y="329"/>
                                    <a:pt x="542" y="353"/>
                                  </a:cubicBezTo>
                                  <a:close/>
                                  <a:moveTo>
                                    <a:pt x="534" y="353"/>
                                  </a:moveTo>
                                  <a:cubicBezTo>
                                    <a:pt x="534" y="355"/>
                                    <a:pt x="534" y="358"/>
                                    <a:pt x="534" y="360"/>
                                  </a:cubicBezTo>
                                  <a:cubicBezTo>
                                    <a:pt x="536" y="359"/>
                                    <a:pt x="538" y="358"/>
                                    <a:pt x="540" y="357"/>
                                  </a:cubicBezTo>
                                  <a:cubicBezTo>
                                    <a:pt x="540" y="355"/>
                                    <a:pt x="541" y="354"/>
                                    <a:pt x="541" y="353"/>
                                  </a:cubicBezTo>
                                  <a:cubicBezTo>
                                    <a:pt x="541" y="341"/>
                                    <a:pt x="536" y="331"/>
                                    <a:pt x="528" y="323"/>
                                  </a:cubicBezTo>
                                  <a:cubicBezTo>
                                    <a:pt x="521" y="315"/>
                                    <a:pt x="510" y="311"/>
                                    <a:pt x="499" y="311"/>
                                  </a:cubicBezTo>
                                  <a:cubicBezTo>
                                    <a:pt x="487" y="311"/>
                                    <a:pt x="477" y="315"/>
                                    <a:pt x="469" y="323"/>
                                  </a:cubicBezTo>
                                  <a:cubicBezTo>
                                    <a:pt x="461" y="331"/>
                                    <a:pt x="457" y="341"/>
                                    <a:pt x="457" y="353"/>
                                  </a:cubicBezTo>
                                  <a:cubicBezTo>
                                    <a:pt x="457" y="354"/>
                                    <a:pt x="457" y="355"/>
                                    <a:pt x="457" y="357"/>
                                  </a:cubicBezTo>
                                  <a:cubicBezTo>
                                    <a:pt x="459" y="357"/>
                                    <a:pt x="461" y="359"/>
                                    <a:pt x="464" y="360"/>
                                  </a:cubicBezTo>
                                  <a:cubicBezTo>
                                    <a:pt x="463" y="357"/>
                                    <a:pt x="463" y="355"/>
                                    <a:pt x="463" y="353"/>
                                  </a:cubicBezTo>
                                  <a:cubicBezTo>
                                    <a:pt x="463" y="333"/>
                                    <a:pt x="479" y="317"/>
                                    <a:pt x="499" y="317"/>
                                  </a:cubicBezTo>
                                  <a:cubicBezTo>
                                    <a:pt x="518" y="317"/>
                                    <a:pt x="534" y="333"/>
                                    <a:pt x="534" y="353"/>
                                  </a:cubicBezTo>
                                  <a:close/>
                                  <a:moveTo>
                                    <a:pt x="447" y="353"/>
                                  </a:moveTo>
                                  <a:cubicBezTo>
                                    <a:pt x="447" y="350"/>
                                    <a:pt x="448" y="348"/>
                                    <a:pt x="448" y="346"/>
                                  </a:cubicBezTo>
                                  <a:cubicBezTo>
                                    <a:pt x="446" y="343"/>
                                    <a:pt x="442" y="341"/>
                                    <a:pt x="438" y="341"/>
                                  </a:cubicBezTo>
                                  <a:cubicBezTo>
                                    <a:pt x="434" y="341"/>
                                    <a:pt x="431" y="342"/>
                                    <a:pt x="428" y="345"/>
                                  </a:cubicBezTo>
                                  <a:cubicBezTo>
                                    <a:pt x="429" y="348"/>
                                    <a:pt x="429" y="350"/>
                                    <a:pt x="429" y="353"/>
                                  </a:cubicBezTo>
                                  <a:cubicBezTo>
                                    <a:pt x="429" y="353"/>
                                    <a:pt x="429" y="353"/>
                                    <a:pt x="429" y="354"/>
                                  </a:cubicBezTo>
                                  <a:cubicBezTo>
                                    <a:pt x="430" y="353"/>
                                    <a:pt x="430" y="353"/>
                                    <a:pt x="431" y="353"/>
                                  </a:cubicBezTo>
                                  <a:cubicBezTo>
                                    <a:pt x="431" y="353"/>
                                    <a:pt x="431" y="353"/>
                                    <a:pt x="431" y="353"/>
                                  </a:cubicBezTo>
                                  <a:cubicBezTo>
                                    <a:pt x="431" y="349"/>
                                    <a:pt x="434" y="346"/>
                                    <a:pt x="438" y="346"/>
                                  </a:cubicBezTo>
                                  <a:cubicBezTo>
                                    <a:pt x="441" y="346"/>
                                    <a:pt x="444" y="349"/>
                                    <a:pt x="444" y="353"/>
                                  </a:cubicBezTo>
                                  <a:cubicBezTo>
                                    <a:pt x="444" y="353"/>
                                    <a:pt x="444" y="353"/>
                                    <a:pt x="444" y="353"/>
                                  </a:cubicBezTo>
                                  <a:cubicBezTo>
                                    <a:pt x="445" y="353"/>
                                    <a:pt x="446" y="354"/>
                                    <a:pt x="447" y="354"/>
                                  </a:cubicBezTo>
                                  <a:cubicBezTo>
                                    <a:pt x="447" y="353"/>
                                    <a:pt x="447" y="353"/>
                                    <a:pt x="447" y="353"/>
                                  </a:cubicBezTo>
                                  <a:close/>
                                  <a:moveTo>
                                    <a:pt x="438" y="348"/>
                                  </a:moveTo>
                                  <a:cubicBezTo>
                                    <a:pt x="435" y="348"/>
                                    <a:pt x="433" y="350"/>
                                    <a:pt x="433" y="353"/>
                                  </a:cubicBezTo>
                                  <a:cubicBezTo>
                                    <a:pt x="433" y="353"/>
                                    <a:pt x="433" y="353"/>
                                    <a:pt x="433" y="353"/>
                                  </a:cubicBezTo>
                                  <a:cubicBezTo>
                                    <a:pt x="434" y="353"/>
                                    <a:pt x="436" y="353"/>
                                    <a:pt x="438" y="353"/>
                                  </a:cubicBezTo>
                                  <a:cubicBezTo>
                                    <a:pt x="439" y="353"/>
                                    <a:pt x="441" y="353"/>
                                    <a:pt x="443" y="353"/>
                                  </a:cubicBezTo>
                                  <a:cubicBezTo>
                                    <a:pt x="443" y="353"/>
                                    <a:pt x="443" y="353"/>
                                    <a:pt x="443" y="353"/>
                                  </a:cubicBezTo>
                                  <a:cubicBezTo>
                                    <a:pt x="443" y="350"/>
                                    <a:pt x="441" y="348"/>
                                    <a:pt x="438" y="348"/>
                                  </a:cubicBezTo>
                                  <a:close/>
                                  <a:moveTo>
                                    <a:pt x="448" y="344"/>
                                  </a:moveTo>
                                  <a:cubicBezTo>
                                    <a:pt x="449" y="342"/>
                                    <a:pt x="449" y="339"/>
                                    <a:pt x="450" y="337"/>
                                  </a:cubicBezTo>
                                  <a:cubicBezTo>
                                    <a:pt x="446" y="335"/>
                                    <a:pt x="442" y="333"/>
                                    <a:pt x="438" y="333"/>
                                  </a:cubicBezTo>
                                  <a:cubicBezTo>
                                    <a:pt x="434" y="333"/>
                                    <a:pt x="430" y="334"/>
                                    <a:pt x="426" y="337"/>
                                  </a:cubicBezTo>
                                  <a:cubicBezTo>
                                    <a:pt x="427" y="339"/>
                                    <a:pt x="428" y="341"/>
                                    <a:pt x="428" y="343"/>
                                  </a:cubicBezTo>
                                  <a:cubicBezTo>
                                    <a:pt x="431" y="341"/>
                                    <a:pt x="434" y="339"/>
                                    <a:pt x="438" y="339"/>
                                  </a:cubicBezTo>
                                  <a:cubicBezTo>
                                    <a:pt x="442" y="339"/>
                                    <a:pt x="446" y="341"/>
                                    <a:pt x="448" y="344"/>
                                  </a:cubicBezTo>
                                  <a:close/>
                                  <a:moveTo>
                                    <a:pt x="421" y="353"/>
                                  </a:moveTo>
                                  <a:cubicBezTo>
                                    <a:pt x="421" y="354"/>
                                    <a:pt x="421" y="355"/>
                                    <a:pt x="421" y="356"/>
                                  </a:cubicBezTo>
                                  <a:cubicBezTo>
                                    <a:pt x="423" y="355"/>
                                    <a:pt x="425" y="354"/>
                                    <a:pt x="427" y="354"/>
                                  </a:cubicBezTo>
                                  <a:cubicBezTo>
                                    <a:pt x="427" y="353"/>
                                    <a:pt x="427" y="353"/>
                                    <a:pt x="427" y="353"/>
                                  </a:cubicBezTo>
                                  <a:cubicBezTo>
                                    <a:pt x="427" y="339"/>
                                    <a:pt x="422" y="327"/>
                                    <a:pt x="413" y="318"/>
                                  </a:cubicBezTo>
                                  <a:cubicBezTo>
                                    <a:pt x="404" y="309"/>
                                    <a:pt x="391" y="303"/>
                                    <a:pt x="378" y="303"/>
                                  </a:cubicBezTo>
                                  <a:cubicBezTo>
                                    <a:pt x="364" y="303"/>
                                    <a:pt x="352" y="309"/>
                                    <a:pt x="343" y="318"/>
                                  </a:cubicBezTo>
                                  <a:cubicBezTo>
                                    <a:pt x="334" y="327"/>
                                    <a:pt x="328" y="339"/>
                                    <a:pt x="328" y="353"/>
                                  </a:cubicBezTo>
                                  <a:cubicBezTo>
                                    <a:pt x="328" y="353"/>
                                    <a:pt x="328" y="354"/>
                                    <a:pt x="328" y="354"/>
                                  </a:cubicBezTo>
                                  <a:cubicBezTo>
                                    <a:pt x="330" y="355"/>
                                    <a:pt x="332" y="355"/>
                                    <a:pt x="334" y="356"/>
                                  </a:cubicBezTo>
                                  <a:cubicBezTo>
                                    <a:pt x="334" y="355"/>
                                    <a:pt x="334" y="354"/>
                                    <a:pt x="334" y="353"/>
                                  </a:cubicBezTo>
                                  <a:cubicBezTo>
                                    <a:pt x="334" y="329"/>
                                    <a:pt x="354" y="309"/>
                                    <a:pt x="378" y="309"/>
                                  </a:cubicBezTo>
                                  <a:cubicBezTo>
                                    <a:pt x="402" y="309"/>
                                    <a:pt x="421" y="329"/>
                                    <a:pt x="421" y="353"/>
                                  </a:cubicBezTo>
                                  <a:close/>
                                  <a:moveTo>
                                    <a:pt x="414" y="353"/>
                                  </a:moveTo>
                                  <a:cubicBezTo>
                                    <a:pt x="414" y="355"/>
                                    <a:pt x="413" y="357"/>
                                    <a:pt x="413" y="359"/>
                                  </a:cubicBezTo>
                                  <a:cubicBezTo>
                                    <a:pt x="415" y="358"/>
                                    <a:pt x="417" y="357"/>
                                    <a:pt x="420" y="356"/>
                                  </a:cubicBezTo>
                                  <a:cubicBezTo>
                                    <a:pt x="420" y="355"/>
                                    <a:pt x="420" y="354"/>
                                    <a:pt x="420" y="353"/>
                                  </a:cubicBezTo>
                                  <a:cubicBezTo>
                                    <a:pt x="420" y="341"/>
                                    <a:pt x="415" y="331"/>
                                    <a:pt x="407" y="323"/>
                                  </a:cubicBezTo>
                                  <a:cubicBezTo>
                                    <a:pt x="400" y="315"/>
                                    <a:pt x="389" y="311"/>
                                    <a:pt x="378" y="311"/>
                                  </a:cubicBezTo>
                                  <a:cubicBezTo>
                                    <a:pt x="366" y="311"/>
                                    <a:pt x="356" y="315"/>
                                    <a:pt x="348" y="323"/>
                                  </a:cubicBezTo>
                                  <a:cubicBezTo>
                                    <a:pt x="341" y="331"/>
                                    <a:pt x="336" y="341"/>
                                    <a:pt x="336" y="353"/>
                                  </a:cubicBezTo>
                                  <a:cubicBezTo>
                                    <a:pt x="336" y="354"/>
                                    <a:pt x="336" y="355"/>
                                    <a:pt x="336" y="357"/>
                                  </a:cubicBezTo>
                                  <a:cubicBezTo>
                                    <a:pt x="338" y="357"/>
                                    <a:pt x="341" y="359"/>
                                    <a:pt x="343" y="360"/>
                                  </a:cubicBezTo>
                                  <a:cubicBezTo>
                                    <a:pt x="342" y="357"/>
                                    <a:pt x="342" y="355"/>
                                    <a:pt x="342" y="353"/>
                                  </a:cubicBezTo>
                                  <a:cubicBezTo>
                                    <a:pt x="342" y="333"/>
                                    <a:pt x="358" y="317"/>
                                    <a:pt x="378" y="317"/>
                                  </a:cubicBezTo>
                                  <a:cubicBezTo>
                                    <a:pt x="398" y="317"/>
                                    <a:pt x="414" y="333"/>
                                    <a:pt x="414" y="353"/>
                                  </a:cubicBezTo>
                                  <a:close/>
                                  <a:moveTo>
                                    <a:pt x="342" y="301"/>
                                  </a:moveTo>
                                  <a:cubicBezTo>
                                    <a:pt x="342" y="282"/>
                                    <a:pt x="358" y="265"/>
                                    <a:pt x="378" y="265"/>
                                  </a:cubicBezTo>
                                  <a:cubicBezTo>
                                    <a:pt x="398" y="265"/>
                                    <a:pt x="414" y="282"/>
                                    <a:pt x="414" y="301"/>
                                  </a:cubicBezTo>
                                  <a:cubicBezTo>
                                    <a:pt x="414" y="304"/>
                                    <a:pt x="413" y="306"/>
                                    <a:pt x="413" y="308"/>
                                  </a:cubicBezTo>
                                  <a:cubicBezTo>
                                    <a:pt x="415" y="307"/>
                                    <a:pt x="417" y="306"/>
                                    <a:pt x="420" y="305"/>
                                  </a:cubicBezTo>
                                  <a:cubicBezTo>
                                    <a:pt x="420" y="304"/>
                                    <a:pt x="420" y="302"/>
                                    <a:pt x="420" y="301"/>
                                  </a:cubicBezTo>
                                  <a:cubicBezTo>
                                    <a:pt x="420" y="290"/>
                                    <a:pt x="415" y="279"/>
                                    <a:pt x="407" y="272"/>
                                  </a:cubicBezTo>
                                  <a:cubicBezTo>
                                    <a:pt x="400" y="264"/>
                                    <a:pt x="389" y="259"/>
                                    <a:pt x="378" y="259"/>
                                  </a:cubicBezTo>
                                  <a:cubicBezTo>
                                    <a:pt x="366" y="259"/>
                                    <a:pt x="356" y="264"/>
                                    <a:pt x="348" y="272"/>
                                  </a:cubicBezTo>
                                  <a:cubicBezTo>
                                    <a:pt x="341" y="279"/>
                                    <a:pt x="336" y="290"/>
                                    <a:pt x="336" y="301"/>
                                  </a:cubicBezTo>
                                  <a:cubicBezTo>
                                    <a:pt x="336" y="303"/>
                                    <a:pt x="336" y="304"/>
                                    <a:pt x="336" y="305"/>
                                  </a:cubicBezTo>
                                  <a:cubicBezTo>
                                    <a:pt x="338" y="306"/>
                                    <a:pt x="341" y="307"/>
                                    <a:pt x="343" y="308"/>
                                  </a:cubicBezTo>
                                  <a:cubicBezTo>
                                    <a:pt x="342" y="306"/>
                                    <a:pt x="342" y="304"/>
                                    <a:pt x="342" y="301"/>
                                  </a:cubicBezTo>
                                  <a:close/>
                                  <a:moveTo>
                                    <a:pt x="334" y="301"/>
                                  </a:moveTo>
                                  <a:cubicBezTo>
                                    <a:pt x="334" y="277"/>
                                    <a:pt x="354" y="258"/>
                                    <a:pt x="378" y="258"/>
                                  </a:cubicBezTo>
                                  <a:cubicBezTo>
                                    <a:pt x="402" y="258"/>
                                    <a:pt x="421" y="277"/>
                                    <a:pt x="421" y="301"/>
                                  </a:cubicBezTo>
                                  <a:cubicBezTo>
                                    <a:pt x="421" y="302"/>
                                    <a:pt x="421" y="303"/>
                                    <a:pt x="421" y="304"/>
                                  </a:cubicBezTo>
                                  <a:cubicBezTo>
                                    <a:pt x="423" y="304"/>
                                    <a:pt x="425" y="303"/>
                                    <a:pt x="427" y="303"/>
                                  </a:cubicBezTo>
                                  <a:cubicBezTo>
                                    <a:pt x="427" y="302"/>
                                    <a:pt x="427" y="302"/>
                                    <a:pt x="427" y="301"/>
                                  </a:cubicBezTo>
                                  <a:cubicBezTo>
                                    <a:pt x="427" y="288"/>
                                    <a:pt x="422" y="275"/>
                                    <a:pt x="413" y="266"/>
                                  </a:cubicBezTo>
                                  <a:cubicBezTo>
                                    <a:pt x="404" y="257"/>
                                    <a:pt x="391" y="252"/>
                                    <a:pt x="378" y="252"/>
                                  </a:cubicBezTo>
                                  <a:cubicBezTo>
                                    <a:pt x="364" y="252"/>
                                    <a:pt x="352" y="257"/>
                                    <a:pt x="343" y="266"/>
                                  </a:cubicBezTo>
                                  <a:cubicBezTo>
                                    <a:pt x="334" y="275"/>
                                    <a:pt x="328" y="288"/>
                                    <a:pt x="328" y="301"/>
                                  </a:cubicBezTo>
                                  <a:cubicBezTo>
                                    <a:pt x="328" y="302"/>
                                    <a:pt x="328" y="302"/>
                                    <a:pt x="328" y="303"/>
                                  </a:cubicBezTo>
                                  <a:cubicBezTo>
                                    <a:pt x="330" y="303"/>
                                    <a:pt x="332" y="304"/>
                                    <a:pt x="334" y="305"/>
                                  </a:cubicBezTo>
                                  <a:cubicBezTo>
                                    <a:pt x="334" y="303"/>
                                    <a:pt x="334" y="302"/>
                                    <a:pt x="334" y="301"/>
                                  </a:cubicBezTo>
                                  <a:close/>
                                  <a:moveTo>
                                    <a:pt x="342" y="250"/>
                                  </a:moveTo>
                                  <a:cubicBezTo>
                                    <a:pt x="342" y="230"/>
                                    <a:pt x="358" y="214"/>
                                    <a:pt x="378" y="214"/>
                                  </a:cubicBezTo>
                                  <a:cubicBezTo>
                                    <a:pt x="398" y="214"/>
                                    <a:pt x="414" y="230"/>
                                    <a:pt x="414" y="250"/>
                                  </a:cubicBezTo>
                                  <a:cubicBezTo>
                                    <a:pt x="414" y="252"/>
                                    <a:pt x="413" y="254"/>
                                    <a:pt x="413" y="256"/>
                                  </a:cubicBezTo>
                                  <a:cubicBezTo>
                                    <a:pt x="415" y="255"/>
                                    <a:pt x="417" y="254"/>
                                    <a:pt x="420" y="253"/>
                                  </a:cubicBezTo>
                                  <a:cubicBezTo>
                                    <a:pt x="420" y="252"/>
                                    <a:pt x="420" y="251"/>
                                    <a:pt x="420" y="250"/>
                                  </a:cubicBezTo>
                                  <a:cubicBezTo>
                                    <a:pt x="420" y="238"/>
                                    <a:pt x="415" y="228"/>
                                    <a:pt x="407" y="220"/>
                                  </a:cubicBezTo>
                                  <a:cubicBezTo>
                                    <a:pt x="400" y="213"/>
                                    <a:pt x="389" y="208"/>
                                    <a:pt x="378" y="208"/>
                                  </a:cubicBezTo>
                                  <a:cubicBezTo>
                                    <a:pt x="366" y="208"/>
                                    <a:pt x="356" y="213"/>
                                    <a:pt x="348" y="220"/>
                                  </a:cubicBezTo>
                                  <a:cubicBezTo>
                                    <a:pt x="341" y="228"/>
                                    <a:pt x="336" y="238"/>
                                    <a:pt x="336" y="250"/>
                                  </a:cubicBezTo>
                                  <a:cubicBezTo>
                                    <a:pt x="336" y="251"/>
                                    <a:pt x="336" y="253"/>
                                    <a:pt x="336" y="254"/>
                                  </a:cubicBezTo>
                                  <a:cubicBezTo>
                                    <a:pt x="338" y="255"/>
                                    <a:pt x="341" y="256"/>
                                    <a:pt x="343" y="257"/>
                                  </a:cubicBezTo>
                                  <a:cubicBezTo>
                                    <a:pt x="342" y="255"/>
                                    <a:pt x="342" y="252"/>
                                    <a:pt x="342" y="250"/>
                                  </a:cubicBezTo>
                                  <a:close/>
                                  <a:moveTo>
                                    <a:pt x="334" y="250"/>
                                  </a:moveTo>
                                  <a:cubicBezTo>
                                    <a:pt x="334" y="226"/>
                                    <a:pt x="354" y="206"/>
                                    <a:pt x="378" y="206"/>
                                  </a:cubicBezTo>
                                  <a:cubicBezTo>
                                    <a:pt x="402" y="206"/>
                                    <a:pt x="421" y="226"/>
                                    <a:pt x="421" y="250"/>
                                  </a:cubicBezTo>
                                  <a:cubicBezTo>
                                    <a:pt x="421" y="251"/>
                                    <a:pt x="421" y="252"/>
                                    <a:pt x="421" y="253"/>
                                  </a:cubicBezTo>
                                  <a:cubicBezTo>
                                    <a:pt x="423" y="252"/>
                                    <a:pt x="425" y="252"/>
                                    <a:pt x="427" y="251"/>
                                  </a:cubicBezTo>
                                  <a:cubicBezTo>
                                    <a:pt x="427" y="251"/>
                                    <a:pt x="427" y="250"/>
                                    <a:pt x="427" y="250"/>
                                  </a:cubicBezTo>
                                  <a:cubicBezTo>
                                    <a:pt x="427" y="236"/>
                                    <a:pt x="422" y="224"/>
                                    <a:pt x="413" y="215"/>
                                  </a:cubicBezTo>
                                  <a:cubicBezTo>
                                    <a:pt x="404" y="206"/>
                                    <a:pt x="391" y="200"/>
                                    <a:pt x="378" y="200"/>
                                  </a:cubicBezTo>
                                  <a:cubicBezTo>
                                    <a:pt x="364" y="200"/>
                                    <a:pt x="352" y="206"/>
                                    <a:pt x="343" y="215"/>
                                  </a:cubicBezTo>
                                  <a:cubicBezTo>
                                    <a:pt x="334" y="224"/>
                                    <a:pt x="328" y="236"/>
                                    <a:pt x="328" y="250"/>
                                  </a:cubicBezTo>
                                  <a:cubicBezTo>
                                    <a:pt x="328" y="250"/>
                                    <a:pt x="328" y="251"/>
                                    <a:pt x="328" y="251"/>
                                  </a:cubicBezTo>
                                  <a:cubicBezTo>
                                    <a:pt x="330" y="252"/>
                                    <a:pt x="332" y="252"/>
                                    <a:pt x="334" y="253"/>
                                  </a:cubicBezTo>
                                  <a:cubicBezTo>
                                    <a:pt x="334" y="252"/>
                                    <a:pt x="334" y="251"/>
                                    <a:pt x="334" y="250"/>
                                  </a:cubicBezTo>
                                  <a:close/>
                                  <a:moveTo>
                                    <a:pt x="342" y="199"/>
                                  </a:moveTo>
                                  <a:cubicBezTo>
                                    <a:pt x="342" y="179"/>
                                    <a:pt x="358" y="163"/>
                                    <a:pt x="378" y="163"/>
                                  </a:cubicBezTo>
                                  <a:cubicBezTo>
                                    <a:pt x="398" y="163"/>
                                    <a:pt x="414" y="179"/>
                                    <a:pt x="414" y="199"/>
                                  </a:cubicBezTo>
                                  <a:cubicBezTo>
                                    <a:pt x="414" y="201"/>
                                    <a:pt x="413" y="203"/>
                                    <a:pt x="413" y="205"/>
                                  </a:cubicBezTo>
                                  <a:cubicBezTo>
                                    <a:pt x="415" y="204"/>
                                    <a:pt x="417" y="203"/>
                                    <a:pt x="420" y="202"/>
                                  </a:cubicBezTo>
                                  <a:cubicBezTo>
                                    <a:pt x="420" y="201"/>
                                    <a:pt x="420" y="200"/>
                                    <a:pt x="420" y="199"/>
                                  </a:cubicBezTo>
                                  <a:cubicBezTo>
                                    <a:pt x="420" y="187"/>
                                    <a:pt x="415" y="176"/>
                                    <a:pt x="407" y="169"/>
                                  </a:cubicBezTo>
                                  <a:cubicBezTo>
                                    <a:pt x="400" y="161"/>
                                    <a:pt x="389" y="157"/>
                                    <a:pt x="378" y="157"/>
                                  </a:cubicBezTo>
                                  <a:cubicBezTo>
                                    <a:pt x="366" y="157"/>
                                    <a:pt x="356" y="161"/>
                                    <a:pt x="348" y="169"/>
                                  </a:cubicBezTo>
                                  <a:cubicBezTo>
                                    <a:pt x="341" y="176"/>
                                    <a:pt x="336" y="187"/>
                                    <a:pt x="336" y="199"/>
                                  </a:cubicBezTo>
                                  <a:cubicBezTo>
                                    <a:pt x="336" y="200"/>
                                    <a:pt x="336" y="201"/>
                                    <a:pt x="336" y="202"/>
                                  </a:cubicBezTo>
                                  <a:cubicBezTo>
                                    <a:pt x="338" y="203"/>
                                    <a:pt x="341" y="204"/>
                                    <a:pt x="343" y="206"/>
                                  </a:cubicBezTo>
                                  <a:cubicBezTo>
                                    <a:pt x="342" y="203"/>
                                    <a:pt x="342" y="201"/>
                                    <a:pt x="342" y="199"/>
                                  </a:cubicBezTo>
                                  <a:close/>
                                  <a:moveTo>
                                    <a:pt x="334" y="199"/>
                                  </a:moveTo>
                                  <a:cubicBezTo>
                                    <a:pt x="334" y="175"/>
                                    <a:pt x="354" y="155"/>
                                    <a:pt x="378" y="155"/>
                                  </a:cubicBezTo>
                                  <a:cubicBezTo>
                                    <a:pt x="402" y="155"/>
                                    <a:pt x="421" y="175"/>
                                    <a:pt x="421" y="199"/>
                                  </a:cubicBezTo>
                                  <a:cubicBezTo>
                                    <a:pt x="421" y="200"/>
                                    <a:pt x="421" y="200"/>
                                    <a:pt x="421" y="201"/>
                                  </a:cubicBezTo>
                                  <a:cubicBezTo>
                                    <a:pt x="423" y="201"/>
                                    <a:pt x="425" y="200"/>
                                    <a:pt x="427" y="200"/>
                                  </a:cubicBezTo>
                                  <a:cubicBezTo>
                                    <a:pt x="427" y="199"/>
                                    <a:pt x="427" y="199"/>
                                    <a:pt x="427" y="199"/>
                                  </a:cubicBezTo>
                                  <a:cubicBezTo>
                                    <a:pt x="427" y="185"/>
                                    <a:pt x="422" y="172"/>
                                    <a:pt x="413" y="163"/>
                                  </a:cubicBezTo>
                                  <a:cubicBezTo>
                                    <a:pt x="404" y="154"/>
                                    <a:pt x="391" y="149"/>
                                    <a:pt x="378" y="149"/>
                                  </a:cubicBezTo>
                                  <a:cubicBezTo>
                                    <a:pt x="364" y="149"/>
                                    <a:pt x="352" y="154"/>
                                    <a:pt x="343" y="163"/>
                                  </a:cubicBezTo>
                                  <a:cubicBezTo>
                                    <a:pt x="334" y="172"/>
                                    <a:pt x="328" y="185"/>
                                    <a:pt x="328" y="199"/>
                                  </a:cubicBezTo>
                                  <a:cubicBezTo>
                                    <a:pt x="328" y="199"/>
                                    <a:pt x="328" y="199"/>
                                    <a:pt x="328" y="200"/>
                                  </a:cubicBezTo>
                                  <a:cubicBezTo>
                                    <a:pt x="330" y="200"/>
                                    <a:pt x="332" y="201"/>
                                    <a:pt x="334" y="202"/>
                                  </a:cubicBezTo>
                                  <a:cubicBezTo>
                                    <a:pt x="334" y="201"/>
                                    <a:pt x="334" y="200"/>
                                    <a:pt x="334" y="199"/>
                                  </a:cubicBezTo>
                                  <a:close/>
                                  <a:moveTo>
                                    <a:pt x="407" y="147"/>
                                  </a:moveTo>
                                  <a:cubicBezTo>
                                    <a:pt x="407" y="150"/>
                                    <a:pt x="406" y="153"/>
                                    <a:pt x="405" y="155"/>
                                  </a:cubicBezTo>
                                  <a:cubicBezTo>
                                    <a:pt x="406" y="156"/>
                                    <a:pt x="407" y="156"/>
                                    <a:pt x="408" y="157"/>
                                  </a:cubicBezTo>
                                  <a:cubicBezTo>
                                    <a:pt x="409" y="156"/>
                                    <a:pt x="410" y="156"/>
                                    <a:pt x="411" y="155"/>
                                  </a:cubicBezTo>
                                  <a:cubicBezTo>
                                    <a:pt x="412" y="152"/>
                                    <a:pt x="412" y="150"/>
                                    <a:pt x="412" y="147"/>
                                  </a:cubicBezTo>
                                  <a:cubicBezTo>
                                    <a:pt x="412" y="138"/>
                                    <a:pt x="408" y="129"/>
                                    <a:pt x="402" y="123"/>
                                  </a:cubicBezTo>
                                  <a:cubicBezTo>
                                    <a:pt x="396" y="117"/>
                                    <a:pt x="387" y="113"/>
                                    <a:pt x="378" y="113"/>
                                  </a:cubicBezTo>
                                  <a:cubicBezTo>
                                    <a:pt x="368" y="113"/>
                                    <a:pt x="360" y="117"/>
                                    <a:pt x="354" y="123"/>
                                  </a:cubicBezTo>
                                  <a:cubicBezTo>
                                    <a:pt x="347" y="129"/>
                                    <a:pt x="344" y="138"/>
                                    <a:pt x="344" y="147"/>
                                  </a:cubicBezTo>
                                  <a:cubicBezTo>
                                    <a:pt x="344" y="150"/>
                                    <a:pt x="344" y="153"/>
                                    <a:pt x="345" y="155"/>
                                  </a:cubicBezTo>
                                  <a:cubicBezTo>
                                    <a:pt x="346" y="156"/>
                                    <a:pt x="346" y="157"/>
                                    <a:pt x="347" y="157"/>
                                  </a:cubicBezTo>
                                  <a:cubicBezTo>
                                    <a:pt x="348" y="157"/>
                                    <a:pt x="349" y="156"/>
                                    <a:pt x="350" y="155"/>
                                  </a:cubicBezTo>
                                  <a:cubicBezTo>
                                    <a:pt x="349" y="153"/>
                                    <a:pt x="349" y="150"/>
                                    <a:pt x="349" y="147"/>
                                  </a:cubicBezTo>
                                  <a:cubicBezTo>
                                    <a:pt x="349" y="131"/>
                                    <a:pt x="362" y="118"/>
                                    <a:pt x="378" y="118"/>
                                  </a:cubicBezTo>
                                  <a:cubicBezTo>
                                    <a:pt x="394" y="118"/>
                                    <a:pt x="407" y="131"/>
                                    <a:pt x="407" y="147"/>
                                  </a:cubicBezTo>
                                  <a:close/>
                                  <a:moveTo>
                                    <a:pt x="399" y="147"/>
                                  </a:moveTo>
                                  <a:cubicBezTo>
                                    <a:pt x="399" y="149"/>
                                    <a:pt x="399" y="150"/>
                                    <a:pt x="398" y="152"/>
                                  </a:cubicBezTo>
                                  <a:cubicBezTo>
                                    <a:pt x="400" y="152"/>
                                    <a:pt x="402" y="153"/>
                                    <a:pt x="404" y="155"/>
                                  </a:cubicBezTo>
                                  <a:cubicBezTo>
                                    <a:pt x="405" y="152"/>
                                    <a:pt x="405" y="150"/>
                                    <a:pt x="405" y="147"/>
                                  </a:cubicBezTo>
                                  <a:cubicBezTo>
                                    <a:pt x="405" y="140"/>
                                    <a:pt x="402" y="133"/>
                                    <a:pt x="397" y="128"/>
                                  </a:cubicBezTo>
                                  <a:cubicBezTo>
                                    <a:pt x="392" y="123"/>
                                    <a:pt x="385" y="120"/>
                                    <a:pt x="378" y="120"/>
                                  </a:cubicBezTo>
                                  <a:cubicBezTo>
                                    <a:pt x="370" y="120"/>
                                    <a:pt x="363" y="123"/>
                                    <a:pt x="359" y="128"/>
                                  </a:cubicBezTo>
                                  <a:cubicBezTo>
                                    <a:pt x="354" y="133"/>
                                    <a:pt x="351" y="140"/>
                                    <a:pt x="351" y="147"/>
                                  </a:cubicBezTo>
                                  <a:cubicBezTo>
                                    <a:pt x="351" y="150"/>
                                    <a:pt x="351" y="152"/>
                                    <a:pt x="352" y="155"/>
                                  </a:cubicBezTo>
                                  <a:cubicBezTo>
                                    <a:pt x="353" y="153"/>
                                    <a:pt x="355" y="152"/>
                                    <a:pt x="357" y="152"/>
                                  </a:cubicBezTo>
                                  <a:cubicBezTo>
                                    <a:pt x="357" y="150"/>
                                    <a:pt x="357" y="149"/>
                                    <a:pt x="357" y="147"/>
                                  </a:cubicBezTo>
                                  <a:cubicBezTo>
                                    <a:pt x="357" y="135"/>
                                    <a:pt x="366" y="126"/>
                                    <a:pt x="378" y="126"/>
                                  </a:cubicBezTo>
                                  <a:cubicBezTo>
                                    <a:pt x="389" y="126"/>
                                    <a:pt x="399" y="135"/>
                                    <a:pt x="399" y="147"/>
                                  </a:cubicBezTo>
                                  <a:close/>
                                  <a:moveTo>
                                    <a:pt x="391" y="147"/>
                                  </a:moveTo>
                                  <a:cubicBezTo>
                                    <a:pt x="391" y="148"/>
                                    <a:pt x="391" y="148"/>
                                    <a:pt x="391" y="149"/>
                                  </a:cubicBezTo>
                                  <a:cubicBezTo>
                                    <a:pt x="393" y="150"/>
                                    <a:pt x="395" y="150"/>
                                    <a:pt x="397" y="151"/>
                                  </a:cubicBezTo>
                                  <a:cubicBezTo>
                                    <a:pt x="397" y="150"/>
                                    <a:pt x="397" y="148"/>
                                    <a:pt x="397" y="147"/>
                                  </a:cubicBezTo>
                                  <a:cubicBezTo>
                                    <a:pt x="397" y="142"/>
                                    <a:pt x="395" y="137"/>
                                    <a:pt x="392" y="133"/>
                                  </a:cubicBezTo>
                                  <a:cubicBezTo>
                                    <a:pt x="388" y="130"/>
                                    <a:pt x="383" y="128"/>
                                    <a:pt x="378" y="128"/>
                                  </a:cubicBezTo>
                                  <a:cubicBezTo>
                                    <a:pt x="372" y="128"/>
                                    <a:pt x="368" y="130"/>
                                    <a:pt x="364" y="133"/>
                                  </a:cubicBezTo>
                                  <a:cubicBezTo>
                                    <a:pt x="360" y="137"/>
                                    <a:pt x="358" y="142"/>
                                    <a:pt x="358" y="147"/>
                                  </a:cubicBezTo>
                                  <a:cubicBezTo>
                                    <a:pt x="358" y="148"/>
                                    <a:pt x="358" y="150"/>
                                    <a:pt x="359" y="151"/>
                                  </a:cubicBezTo>
                                  <a:cubicBezTo>
                                    <a:pt x="361" y="150"/>
                                    <a:pt x="362" y="150"/>
                                    <a:pt x="364" y="149"/>
                                  </a:cubicBezTo>
                                  <a:cubicBezTo>
                                    <a:pt x="364" y="148"/>
                                    <a:pt x="364" y="148"/>
                                    <a:pt x="364" y="147"/>
                                  </a:cubicBezTo>
                                  <a:cubicBezTo>
                                    <a:pt x="364" y="140"/>
                                    <a:pt x="370" y="134"/>
                                    <a:pt x="378" y="134"/>
                                  </a:cubicBezTo>
                                  <a:cubicBezTo>
                                    <a:pt x="385" y="134"/>
                                    <a:pt x="391" y="140"/>
                                    <a:pt x="391" y="147"/>
                                  </a:cubicBezTo>
                                  <a:close/>
                                  <a:moveTo>
                                    <a:pt x="384" y="147"/>
                                  </a:moveTo>
                                  <a:cubicBezTo>
                                    <a:pt x="384" y="147"/>
                                    <a:pt x="384" y="148"/>
                                    <a:pt x="384" y="148"/>
                                  </a:cubicBezTo>
                                  <a:cubicBezTo>
                                    <a:pt x="386" y="148"/>
                                    <a:pt x="388" y="148"/>
                                    <a:pt x="390" y="149"/>
                                  </a:cubicBezTo>
                                  <a:cubicBezTo>
                                    <a:pt x="390" y="148"/>
                                    <a:pt x="390" y="148"/>
                                    <a:pt x="390" y="147"/>
                                  </a:cubicBezTo>
                                  <a:cubicBezTo>
                                    <a:pt x="390" y="141"/>
                                    <a:pt x="384" y="135"/>
                                    <a:pt x="378" y="135"/>
                                  </a:cubicBezTo>
                                  <a:cubicBezTo>
                                    <a:pt x="371" y="135"/>
                                    <a:pt x="366" y="141"/>
                                    <a:pt x="366" y="147"/>
                                  </a:cubicBezTo>
                                  <a:cubicBezTo>
                                    <a:pt x="366" y="148"/>
                                    <a:pt x="366" y="148"/>
                                    <a:pt x="366" y="149"/>
                                  </a:cubicBezTo>
                                  <a:cubicBezTo>
                                    <a:pt x="368" y="148"/>
                                    <a:pt x="369" y="148"/>
                                    <a:pt x="371" y="148"/>
                                  </a:cubicBezTo>
                                  <a:cubicBezTo>
                                    <a:pt x="371" y="148"/>
                                    <a:pt x="371" y="147"/>
                                    <a:pt x="371" y="147"/>
                                  </a:cubicBezTo>
                                  <a:cubicBezTo>
                                    <a:pt x="371" y="143"/>
                                    <a:pt x="374" y="140"/>
                                    <a:pt x="378" y="140"/>
                                  </a:cubicBezTo>
                                  <a:cubicBezTo>
                                    <a:pt x="381" y="140"/>
                                    <a:pt x="384" y="143"/>
                                    <a:pt x="384" y="147"/>
                                  </a:cubicBezTo>
                                  <a:close/>
                                  <a:moveTo>
                                    <a:pt x="378" y="142"/>
                                  </a:moveTo>
                                  <a:cubicBezTo>
                                    <a:pt x="375" y="142"/>
                                    <a:pt x="373" y="144"/>
                                    <a:pt x="373" y="147"/>
                                  </a:cubicBezTo>
                                  <a:cubicBezTo>
                                    <a:pt x="373" y="147"/>
                                    <a:pt x="373" y="147"/>
                                    <a:pt x="373" y="148"/>
                                  </a:cubicBezTo>
                                  <a:cubicBezTo>
                                    <a:pt x="374" y="147"/>
                                    <a:pt x="376" y="147"/>
                                    <a:pt x="378" y="147"/>
                                  </a:cubicBezTo>
                                  <a:cubicBezTo>
                                    <a:pt x="379" y="147"/>
                                    <a:pt x="381" y="147"/>
                                    <a:pt x="383" y="148"/>
                                  </a:cubicBezTo>
                                  <a:cubicBezTo>
                                    <a:pt x="383" y="147"/>
                                    <a:pt x="383" y="147"/>
                                    <a:pt x="383" y="147"/>
                                  </a:cubicBezTo>
                                  <a:cubicBezTo>
                                    <a:pt x="383" y="144"/>
                                    <a:pt x="381" y="142"/>
                                    <a:pt x="378" y="142"/>
                                  </a:cubicBezTo>
                                  <a:close/>
                                  <a:moveTo>
                                    <a:pt x="527" y="147"/>
                                  </a:moveTo>
                                  <a:cubicBezTo>
                                    <a:pt x="527" y="150"/>
                                    <a:pt x="527" y="153"/>
                                    <a:pt x="526" y="155"/>
                                  </a:cubicBezTo>
                                  <a:cubicBezTo>
                                    <a:pt x="527" y="156"/>
                                    <a:pt x="528" y="157"/>
                                    <a:pt x="529" y="158"/>
                                  </a:cubicBezTo>
                                  <a:cubicBezTo>
                                    <a:pt x="530" y="157"/>
                                    <a:pt x="531" y="156"/>
                                    <a:pt x="532" y="156"/>
                                  </a:cubicBezTo>
                                  <a:cubicBezTo>
                                    <a:pt x="532" y="153"/>
                                    <a:pt x="533" y="150"/>
                                    <a:pt x="533" y="147"/>
                                  </a:cubicBezTo>
                                  <a:cubicBezTo>
                                    <a:pt x="533" y="138"/>
                                    <a:pt x="529" y="129"/>
                                    <a:pt x="523" y="123"/>
                                  </a:cubicBezTo>
                                  <a:cubicBezTo>
                                    <a:pt x="517" y="117"/>
                                    <a:pt x="508" y="113"/>
                                    <a:pt x="499" y="113"/>
                                  </a:cubicBezTo>
                                  <a:cubicBezTo>
                                    <a:pt x="489" y="113"/>
                                    <a:pt x="481" y="117"/>
                                    <a:pt x="474" y="123"/>
                                  </a:cubicBezTo>
                                  <a:cubicBezTo>
                                    <a:pt x="468" y="129"/>
                                    <a:pt x="464" y="138"/>
                                    <a:pt x="464" y="147"/>
                                  </a:cubicBezTo>
                                  <a:cubicBezTo>
                                    <a:pt x="464" y="150"/>
                                    <a:pt x="465" y="153"/>
                                    <a:pt x="465" y="155"/>
                                  </a:cubicBezTo>
                                  <a:cubicBezTo>
                                    <a:pt x="466" y="156"/>
                                    <a:pt x="467" y="157"/>
                                    <a:pt x="468" y="157"/>
                                  </a:cubicBezTo>
                                  <a:cubicBezTo>
                                    <a:pt x="469" y="157"/>
                                    <a:pt x="470" y="156"/>
                                    <a:pt x="471" y="155"/>
                                  </a:cubicBezTo>
                                  <a:cubicBezTo>
                                    <a:pt x="470" y="153"/>
                                    <a:pt x="470" y="150"/>
                                    <a:pt x="470" y="147"/>
                                  </a:cubicBezTo>
                                  <a:cubicBezTo>
                                    <a:pt x="470" y="131"/>
                                    <a:pt x="483" y="118"/>
                                    <a:pt x="499" y="118"/>
                                  </a:cubicBezTo>
                                  <a:cubicBezTo>
                                    <a:pt x="515" y="118"/>
                                    <a:pt x="527" y="131"/>
                                    <a:pt x="527" y="147"/>
                                  </a:cubicBezTo>
                                  <a:close/>
                                  <a:moveTo>
                                    <a:pt x="520" y="147"/>
                                  </a:moveTo>
                                  <a:cubicBezTo>
                                    <a:pt x="520" y="149"/>
                                    <a:pt x="520" y="150"/>
                                    <a:pt x="519" y="152"/>
                                  </a:cubicBezTo>
                                  <a:cubicBezTo>
                                    <a:pt x="521" y="152"/>
                                    <a:pt x="523" y="153"/>
                                    <a:pt x="525" y="155"/>
                                  </a:cubicBezTo>
                                  <a:cubicBezTo>
                                    <a:pt x="525" y="152"/>
                                    <a:pt x="526" y="150"/>
                                    <a:pt x="526" y="147"/>
                                  </a:cubicBezTo>
                                  <a:cubicBezTo>
                                    <a:pt x="526" y="140"/>
                                    <a:pt x="523" y="133"/>
                                    <a:pt x="518" y="128"/>
                                  </a:cubicBezTo>
                                  <a:cubicBezTo>
                                    <a:pt x="513" y="123"/>
                                    <a:pt x="506" y="120"/>
                                    <a:pt x="499" y="120"/>
                                  </a:cubicBezTo>
                                  <a:cubicBezTo>
                                    <a:pt x="491" y="120"/>
                                    <a:pt x="484" y="123"/>
                                    <a:pt x="479" y="128"/>
                                  </a:cubicBezTo>
                                  <a:cubicBezTo>
                                    <a:pt x="474" y="133"/>
                                    <a:pt x="471" y="140"/>
                                    <a:pt x="471" y="147"/>
                                  </a:cubicBezTo>
                                  <a:cubicBezTo>
                                    <a:pt x="471" y="150"/>
                                    <a:pt x="472" y="152"/>
                                    <a:pt x="472" y="155"/>
                                  </a:cubicBezTo>
                                  <a:cubicBezTo>
                                    <a:pt x="474" y="153"/>
                                    <a:pt x="476" y="152"/>
                                    <a:pt x="478" y="152"/>
                                  </a:cubicBezTo>
                                  <a:cubicBezTo>
                                    <a:pt x="478" y="150"/>
                                    <a:pt x="478" y="149"/>
                                    <a:pt x="478" y="147"/>
                                  </a:cubicBezTo>
                                  <a:cubicBezTo>
                                    <a:pt x="478" y="135"/>
                                    <a:pt x="487" y="126"/>
                                    <a:pt x="499" y="126"/>
                                  </a:cubicBezTo>
                                  <a:cubicBezTo>
                                    <a:pt x="510" y="126"/>
                                    <a:pt x="520" y="135"/>
                                    <a:pt x="520" y="147"/>
                                  </a:cubicBezTo>
                                  <a:close/>
                                  <a:moveTo>
                                    <a:pt x="512" y="147"/>
                                  </a:moveTo>
                                  <a:cubicBezTo>
                                    <a:pt x="512" y="148"/>
                                    <a:pt x="512" y="148"/>
                                    <a:pt x="512" y="149"/>
                                  </a:cubicBezTo>
                                  <a:cubicBezTo>
                                    <a:pt x="514" y="150"/>
                                    <a:pt x="516" y="150"/>
                                    <a:pt x="518" y="151"/>
                                  </a:cubicBezTo>
                                  <a:cubicBezTo>
                                    <a:pt x="518" y="150"/>
                                    <a:pt x="518" y="148"/>
                                    <a:pt x="518" y="147"/>
                                  </a:cubicBezTo>
                                  <a:cubicBezTo>
                                    <a:pt x="518" y="142"/>
                                    <a:pt x="516" y="137"/>
                                    <a:pt x="512" y="133"/>
                                  </a:cubicBezTo>
                                  <a:cubicBezTo>
                                    <a:pt x="509" y="130"/>
                                    <a:pt x="504" y="128"/>
                                    <a:pt x="499" y="128"/>
                                  </a:cubicBezTo>
                                  <a:cubicBezTo>
                                    <a:pt x="493" y="128"/>
                                    <a:pt x="488" y="130"/>
                                    <a:pt x="485" y="133"/>
                                  </a:cubicBezTo>
                                  <a:cubicBezTo>
                                    <a:pt x="481" y="137"/>
                                    <a:pt x="479" y="142"/>
                                    <a:pt x="479" y="147"/>
                                  </a:cubicBezTo>
                                  <a:cubicBezTo>
                                    <a:pt x="479" y="148"/>
                                    <a:pt x="479" y="150"/>
                                    <a:pt x="480" y="151"/>
                                  </a:cubicBezTo>
                                  <a:cubicBezTo>
                                    <a:pt x="481" y="150"/>
                                    <a:pt x="483" y="150"/>
                                    <a:pt x="485" y="149"/>
                                  </a:cubicBezTo>
                                  <a:cubicBezTo>
                                    <a:pt x="485" y="148"/>
                                    <a:pt x="485" y="148"/>
                                    <a:pt x="485" y="147"/>
                                  </a:cubicBezTo>
                                  <a:cubicBezTo>
                                    <a:pt x="485" y="140"/>
                                    <a:pt x="491" y="134"/>
                                    <a:pt x="499" y="134"/>
                                  </a:cubicBezTo>
                                  <a:cubicBezTo>
                                    <a:pt x="506" y="134"/>
                                    <a:pt x="512" y="140"/>
                                    <a:pt x="512" y="147"/>
                                  </a:cubicBezTo>
                                  <a:close/>
                                  <a:moveTo>
                                    <a:pt x="505" y="147"/>
                                  </a:moveTo>
                                  <a:cubicBezTo>
                                    <a:pt x="505" y="147"/>
                                    <a:pt x="505" y="148"/>
                                    <a:pt x="505" y="148"/>
                                  </a:cubicBezTo>
                                  <a:cubicBezTo>
                                    <a:pt x="507" y="148"/>
                                    <a:pt x="509" y="148"/>
                                    <a:pt x="510" y="149"/>
                                  </a:cubicBezTo>
                                  <a:cubicBezTo>
                                    <a:pt x="511" y="148"/>
                                    <a:pt x="511" y="148"/>
                                    <a:pt x="511" y="147"/>
                                  </a:cubicBezTo>
                                  <a:cubicBezTo>
                                    <a:pt x="511" y="141"/>
                                    <a:pt x="505" y="135"/>
                                    <a:pt x="499" y="135"/>
                                  </a:cubicBezTo>
                                  <a:cubicBezTo>
                                    <a:pt x="492" y="135"/>
                                    <a:pt x="487" y="141"/>
                                    <a:pt x="487" y="147"/>
                                  </a:cubicBezTo>
                                  <a:cubicBezTo>
                                    <a:pt x="487" y="148"/>
                                    <a:pt x="487" y="148"/>
                                    <a:pt x="487" y="149"/>
                                  </a:cubicBezTo>
                                  <a:cubicBezTo>
                                    <a:pt x="489" y="148"/>
                                    <a:pt x="490" y="148"/>
                                    <a:pt x="492" y="148"/>
                                  </a:cubicBezTo>
                                  <a:cubicBezTo>
                                    <a:pt x="492" y="148"/>
                                    <a:pt x="492" y="147"/>
                                    <a:pt x="492" y="147"/>
                                  </a:cubicBezTo>
                                  <a:cubicBezTo>
                                    <a:pt x="492" y="143"/>
                                    <a:pt x="495" y="140"/>
                                    <a:pt x="499" y="140"/>
                                  </a:cubicBezTo>
                                  <a:cubicBezTo>
                                    <a:pt x="502" y="140"/>
                                    <a:pt x="505" y="143"/>
                                    <a:pt x="505" y="147"/>
                                  </a:cubicBezTo>
                                  <a:close/>
                                  <a:moveTo>
                                    <a:pt x="499" y="142"/>
                                  </a:moveTo>
                                  <a:cubicBezTo>
                                    <a:pt x="496" y="142"/>
                                    <a:pt x="494" y="144"/>
                                    <a:pt x="494" y="147"/>
                                  </a:cubicBezTo>
                                  <a:cubicBezTo>
                                    <a:pt x="494" y="147"/>
                                    <a:pt x="494" y="147"/>
                                    <a:pt x="494" y="148"/>
                                  </a:cubicBezTo>
                                  <a:cubicBezTo>
                                    <a:pt x="495" y="147"/>
                                    <a:pt x="497" y="147"/>
                                    <a:pt x="499" y="147"/>
                                  </a:cubicBezTo>
                                  <a:cubicBezTo>
                                    <a:pt x="500" y="147"/>
                                    <a:pt x="502" y="147"/>
                                    <a:pt x="504" y="148"/>
                                  </a:cubicBezTo>
                                  <a:cubicBezTo>
                                    <a:pt x="504" y="147"/>
                                    <a:pt x="504" y="147"/>
                                    <a:pt x="504" y="147"/>
                                  </a:cubicBezTo>
                                  <a:cubicBezTo>
                                    <a:pt x="504" y="144"/>
                                    <a:pt x="501" y="142"/>
                                    <a:pt x="499" y="142"/>
                                  </a:cubicBezTo>
                                  <a:close/>
                                  <a:moveTo>
                                    <a:pt x="464" y="163"/>
                                  </a:moveTo>
                                  <a:cubicBezTo>
                                    <a:pt x="455" y="172"/>
                                    <a:pt x="449" y="185"/>
                                    <a:pt x="449" y="199"/>
                                  </a:cubicBezTo>
                                  <a:cubicBezTo>
                                    <a:pt x="449" y="199"/>
                                    <a:pt x="449" y="199"/>
                                    <a:pt x="449" y="200"/>
                                  </a:cubicBezTo>
                                  <a:cubicBezTo>
                                    <a:pt x="451" y="200"/>
                                    <a:pt x="453" y="201"/>
                                    <a:pt x="455" y="202"/>
                                  </a:cubicBezTo>
                                  <a:cubicBezTo>
                                    <a:pt x="455" y="201"/>
                                    <a:pt x="455" y="200"/>
                                    <a:pt x="455" y="199"/>
                                  </a:cubicBezTo>
                                  <a:cubicBezTo>
                                    <a:pt x="455" y="175"/>
                                    <a:pt x="475" y="155"/>
                                    <a:pt x="499" y="155"/>
                                  </a:cubicBezTo>
                                  <a:cubicBezTo>
                                    <a:pt x="523" y="155"/>
                                    <a:pt x="542" y="175"/>
                                    <a:pt x="542" y="199"/>
                                  </a:cubicBezTo>
                                  <a:cubicBezTo>
                                    <a:pt x="542" y="200"/>
                                    <a:pt x="542" y="201"/>
                                    <a:pt x="542" y="202"/>
                                  </a:cubicBezTo>
                                  <a:cubicBezTo>
                                    <a:pt x="544" y="201"/>
                                    <a:pt x="546" y="201"/>
                                    <a:pt x="548" y="200"/>
                                  </a:cubicBezTo>
                                  <a:cubicBezTo>
                                    <a:pt x="548" y="200"/>
                                    <a:pt x="548" y="199"/>
                                    <a:pt x="548" y="199"/>
                                  </a:cubicBezTo>
                                  <a:cubicBezTo>
                                    <a:pt x="548" y="185"/>
                                    <a:pt x="543" y="172"/>
                                    <a:pt x="534" y="163"/>
                                  </a:cubicBezTo>
                                  <a:cubicBezTo>
                                    <a:pt x="525" y="154"/>
                                    <a:pt x="512" y="149"/>
                                    <a:pt x="499" y="149"/>
                                  </a:cubicBezTo>
                                  <a:cubicBezTo>
                                    <a:pt x="485" y="149"/>
                                    <a:pt x="473" y="154"/>
                                    <a:pt x="464" y="163"/>
                                  </a:cubicBezTo>
                                  <a:close/>
                                  <a:moveTo>
                                    <a:pt x="534" y="199"/>
                                  </a:moveTo>
                                  <a:cubicBezTo>
                                    <a:pt x="534" y="201"/>
                                    <a:pt x="534" y="204"/>
                                    <a:pt x="534" y="206"/>
                                  </a:cubicBezTo>
                                  <a:cubicBezTo>
                                    <a:pt x="536" y="205"/>
                                    <a:pt x="538" y="204"/>
                                    <a:pt x="540" y="203"/>
                                  </a:cubicBezTo>
                                  <a:cubicBezTo>
                                    <a:pt x="540" y="201"/>
                                    <a:pt x="541" y="200"/>
                                    <a:pt x="541" y="199"/>
                                  </a:cubicBezTo>
                                  <a:cubicBezTo>
                                    <a:pt x="541" y="187"/>
                                    <a:pt x="536" y="176"/>
                                    <a:pt x="528" y="169"/>
                                  </a:cubicBezTo>
                                  <a:cubicBezTo>
                                    <a:pt x="521" y="161"/>
                                    <a:pt x="510" y="157"/>
                                    <a:pt x="499" y="157"/>
                                  </a:cubicBezTo>
                                  <a:cubicBezTo>
                                    <a:pt x="487" y="157"/>
                                    <a:pt x="477" y="161"/>
                                    <a:pt x="469" y="169"/>
                                  </a:cubicBezTo>
                                  <a:cubicBezTo>
                                    <a:pt x="461" y="176"/>
                                    <a:pt x="457" y="187"/>
                                    <a:pt x="457" y="199"/>
                                  </a:cubicBezTo>
                                  <a:cubicBezTo>
                                    <a:pt x="457" y="200"/>
                                    <a:pt x="457" y="201"/>
                                    <a:pt x="457" y="202"/>
                                  </a:cubicBezTo>
                                  <a:cubicBezTo>
                                    <a:pt x="459" y="203"/>
                                    <a:pt x="461" y="204"/>
                                    <a:pt x="464" y="206"/>
                                  </a:cubicBezTo>
                                  <a:cubicBezTo>
                                    <a:pt x="463" y="203"/>
                                    <a:pt x="463" y="201"/>
                                    <a:pt x="463" y="199"/>
                                  </a:cubicBezTo>
                                  <a:cubicBezTo>
                                    <a:pt x="463" y="179"/>
                                    <a:pt x="479" y="163"/>
                                    <a:pt x="499" y="163"/>
                                  </a:cubicBezTo>
                                  <a:cubicBezTo>
                                    <a:pt x="518" y="163"/>
                                    <a:pt x="534" y="179"/>
                                    <a:pt x="534" y="199"/>
                                  </a:cubicBezTo>
                                  <a:close/>
                                  <a:moveTo>
                                    <a:pt x="542" y="250"/>
                                  </a:moveTo>
                                  <a:cubicBezTo>
                                    <a:pt x="542" y="251"/>
                                    <a:pt x="542" y="252"/>
                                    <a:pt x="542" y="253"/>
                                  </a:cubicBezTo>
                                  <a:cubicBezTo>
                                    <a:pt x="544" y="253"/>
                                    <a:pt x="546" y="252"/>
                                    <a:pt x="548" y="251"/>
                                  </a:cubicBezTo>
                                  <a:cubicBezTo>
                                    <a:pt x="548" y="251"/>
                                    <a:pt x="548" y="250"/>
                                    <a:pt x="548" y="250"/>
                                  </a:cubicBezTo>
                                  <a:cubicBezTo>
                                    <a:pt x="548" y="236"/>
                                    <a:pt x="543" y="224"/>
                                    <a:pt x="534" y="215"/>
                                  </a:cubicBezTo>
                                  <a:cubicBezTo>
                                    <a:pt x="525" y="206"/>
                                    <a:pt x="512" y="200"/>
                                    <a:pt x="499" y="200"/>
                                  </a:cubicBezTo>
                                  <a:cubicBezTo>
                                    <a:pt x="485" y="200"/>
                                    <a:pt x="473" y="206"/>
                                    <a:pt x="464" y="215"/>
                                  </a:cubicBezTo>
                                  <a:cubicBezTo>
                                    <a:pt x="455" y="224"/>
                                    <a:pt x="449" y="236"/>
                                    <a:pt x="449" y="250"/>
                                  </a:cubicBezTo>
                                  <a:cubicBezTo>
                                    <a:pt x="449" y="250"/>
                                    <a:pt x="449" y="251"/>
                                    <a:pt x="449" y="251"/>
                                  </a:cubicBezTo>
                                  <a:cubicBezTo>
                                    <a:pt x="451" y="252"/>
                                    <a:pt x="453" y="252"/>
                                    <a:pt x="455" y="253"/>
                                  </a:cubicBezTo>
                                  <a:cubicBezTo>
                                    <a:pt x="455" y="252"/>
                                    <a:pt x="455" y="251"/>
                                    <a:pt x="455" y="250"/>
                                  </a:cubicBezTo>
                                  <a:cubicBezTo>
                                    <a:pt x="455" y="226"/>
                                    <a:pt x="475" y="206"/>
                                    <a:pt x="499" y="206"/>
                                  </a:cubicBezTo>
                                  <a:cubicBezTo>
                                    <a:pt x="523" y="206"/>
                                    <a:pt x="542" y="226"/>
                                    <a:pt x="542" y="250"/>
                                  </a:cubicBezTo>
                                  <a:close/>
                                  <a:moveTo>
                                    <a:pt x="534" y="250"/>
                                  </a:moveTo>
                                  <a:cubicBezTo>
                                    <a:pt x="534" y="252"/>
                                    <a:pt x="534" y="255"/>
                                    <a:pt x="534" y="257"/>
                                  </a:cubicBezTo>
                                  <a:cubicBezTo>
                                    <a:pt x="536" y="256"/>
                                    <a:pt x="538" y="255"/>
                                    <a:pt x="540" y="254"/>
                                  </a:cubicBezTo>
                                  <a:cubicBezTo>
                                    <a:pt x="540" y="253"/>
                                    <a:pt x="541" y="251"/>
                                    <a:pt x="541" y="250"/>
                                  </a:cubicBezTo>
                                  <a:cubicBezTo>
                                    <a:pt x="541" y="238"/>
                                    <a:pt x="536" y="228"/>
                                    <a:pt x="528" y="220"/>
                                  </a:cubicBezTo>
                                  <a:cubicBezTo>
                                    <a:pt x="521" y="213"/>
                                    <a:pt x="510" y="208"/>
                                    <a:pt x="499" y="208"/>
                                  </a:cubicBezTo>
                                  <a:cubicBezTo>
                                    <a:pt x="487" y="208"/>
                                    <a:pt x="477" y="213"/>
                                    <a:pt x="469" y="220"/>
                                  </a:cubicBezTo>
                                  <a:cubicBezTo>
                                    <a:pt x="461" y="228"/>
                                    <a:pt x="457" y="238"/>
                                    <a:pt x="457" y="250"/>
                                  </a:cubicBezTo>
                                  <a:cubicBezTo>
                                    <a:pt x="457" y="251"/>
                                    <a:pt x="457" y="253"/>
                                    <a:pt x="457" y="254"/>
                                  </a:cubicBezTo>
                                  <a:cubicBezTo>
                                    <a:pt x="459" y="255"/>
                                    <a:pt x="461" y="256"/>
                                    <a:pt x="464" y="257"/>
                                  </a:cubicBezTo>
                                  <a:cubicBezTo>
                                    <a:pt x="463" y="255"/>
                                    <a:pt x="463" y="252"/>
                                    <a:pt x="463" y="250"/>
                                  </a:cubicBezTo>
                                  <a:cubicBezTo>
                                    <a:pt x="463" y="230"/>
                                    <a:pt x="479" y="214"/>
                                    <a:pt x="499" y="214"/>
                                  </a:cubicBezTo>
                                  <a:cubicBezTo>
                                    <a:pt x="518" y="214"/>
                                    <a:pt x="534" y="230"/>
                                    <a:pt x="534" y="250"/>
                                  </a:cubicBezTo>
                                  <a:close/>
                                  <a:moveTo>
                                    <a:pt x="542" y="301"/>
                                  </a:moveTo>
                                  <a:cubicBezTo>
                                    <a:pt x="542" y="302"/>
                                    <a:pt x="542" y="304"/>
                                    <a:pt x="542" y="305"/>
                                  </a:cubicBezTo>
                                  <a:cubicBezTo>
                                    <a:pt x="544" y="304"/>
                                    <a:pt x="546" y="303"/>
                                    <a:pt x="548" y="303"/>
                                  </a:cubicBezTo>
                                  <a:cubicBezTo>
                                    <a:pt x="548" y="302"/>
                                    <a:pt x="548" y="302"/>
                                    <a:pt x="548" y="301"/>
                                  </a:cubicBezTo>
                                  <a:cubicBezTo>
                                    <a:pt x="548" y="288"/>
                                    <a:pt x="543" y="275"/>
                                    <a:pt x="534" y="266"/>
                                  </a:cubicBezTo>
                                  <a:cubicBezTo>
                                    <a:pt x="525" y="257"/>
                                    <a:pt x="512" y="252"/>
                                    <a:pt x="499" y="252"/>
                                  </a:cubicBezTo>
                                  <a:cubicBezTo>
                                    <a:pt x="485" y="252"/>
                                    <a:pt x="473" y="257"/>
                                    <a:pt x="464" y="266"/>
                                  </a:cubicBezTo>
                                  <a:cubicBezTo>
                                    <a:pt x="455" y="275"/>
                                    <a:pt x="449" y="288"/>
                                    <a:pt x="449" y="301"/>
                                  </a:cubicBezTo>
                                  <a:cubicBezTo>
                                    <a:pt x="449" y="302"/>
                                    <a:pt x="449" y="302"/>
                                    <a:pt x="449" y="303"/>
                                  </a:cubicBezTo>
                                  <a:cubicBezTo>
                                    <a:pt x="451" y="303"/>
                                    <a:pt x="453" y="304"/>
                                    <a:pt x="455" y="305"/>
                                  </a:cubicBezTo>
                                  <a:cubicBezTo>
                                    <a:pt x="455" y="303"/>
                                    <a:pt x="455" y="302"/>
                                    <a:pt x="455" y="301"/>
                                  </a:cubicBezTo>
                                  <a:cubicBezTo>
                                    <a:pt x="455" y="277"/>
                                    <a:pt x="475" y="258"/>
                                    <a:pt x="499" y="258"/>
                                  </a:cubicBezTo>
                                  <a:cubicBezTo>
                                    <a:pt x="523" y="258"/>
                                    <a:pt x="542" y="277"/>
                                    <a:pt x="542" y="301"/>
                                  </a:cubicBezTo>
                                  <a:close/>
                                  <a:moveTo>
                                    <a:pt x="534" y="301"/>
                                  </a:moveTo>
                                  <a:cubicBezTo>
                                    <a:pt x="534" y="304"/>
                                    <a:pt x="534" y="306"/>
                                    <a:pt x="534" y="309"/>
                                  </a:cubicBezTo>
                                  <a:cubicBezTo>
                                    <a:pt x="536" y="307"/>
                                    <a:pt x="538" y="306"/>
                                    <a:pt x="540" y="305"/>
                                  </a:cubicBezTo>
                                  <a:cubicBezTo>
                                    <a:pt x="540" y="304"/>
                                    <a:pt x="541" y="303"/>
                                    <a:pt x="541" y="301"/>
                                  </a:cubicBezTo>
                                  <a:cubicBezTo>
                                    <a:pt x="541" y="290"/>
                                    <a:pt x="536" y="279"/>
                                    <a:pt x="528" y="272"/>
                                  </a:cubicBezTo>
                                  <a:cubicBezTo>
                                    <a:pt x="521" y="264"/>
                                    <a:pt x="510" y="259"/>
                                    <a:pt x="499" y="259"/>
                                  </a:cubicBezTo>
                                  <a:cubicBezTo>
                                    <a:pt x="487" y="259"/>
                                    <a:pt x="477" y="264"/>
                                    <a:pt x="469" y="272"/>
                                  </a:cubicBezTo>
                                  <a:cubicBezTo>
                                    <a:pt x="461" y="279"/>
                                    <a:pt x="457" y="290"/>
                                    <a:pt x="457" y="301"/>
                                  </a:cubicBezTo>
                                  <a:cubicBezTo>
                                    <a:pt x="457" y="303"/>
                                    <a:pt x="457" y="304"/>
                                    <a:pt x="457" y="305"/>
                                  </a:cubicBezTo>
                                  <a:cubicBezTo>
                                    <a:pt x="459" y="306"/>
                                    <a:pt x="461" y="307"/>
                                    <a:pt x="464" y="308"/>
                                  </a:cubicBezTo>
                                  <a:cubicBezTo>
                                    <a:pt x="463" y="306"/>
                                    <a:pt x="463" y="304"/>
                                    <a:pt x="463" y="301"/>
                                  </a:cubicBezTo>
                                  <a:cubicBezTo>
                                    <a:pt x="463" y="282"/>
                                    <a:pt x="479" y="265"/>
                                    <a:pt x="499" y="265"/>
                                  </a:cubicBezTo>
                                  <a:cubicBezTo>
                                    <a:pt x="518" y="265"/>
                                    <a:pt x="534" y="282"/>
                                    <a:pt x="534" y="301"/>
                                  </a:cubicBezTo>
                                  <a:close/>
                                  <a:moveTo>
                                    <a:pt x="527" y="301"/>
                                  </a:moveTo>
                                  <a:cubicBezTo>
                                    <a:pt x="527" y="304"/>
                                    <a:pt x="527" y="307"/>
                                    <a:pt x="526" y="310"/>
                                  </a:cubicBezTo>
                                  <a:cubicBezTo>
                                    <a:pt x="527" y="310"/>
                                    <a:pt x="528" y="311"/>
                                    <a:pt x="529" y="312"/>
                                  </a:cubicBezTo>
                                  <a:cubicBezTo>
                                    <a:pt x="530" y="311"/>
                                    <a:pt x="531" y="310"/>
                                    <a:pt x="532" y="310"/>
                                  </a:cubicBezTo>
                                  <a:cubicBezTo>
                                    <a:pt x="532" y="307"/>
                                    <a:pt x="533" y="304"/>
                                    <a:pt x="533" y="301"/>
                                  </a:cubicBezTo>
                                  <a:cubicBezTo>
                                    <a:pt x="533" y="292"/>
                                    <a:pt x="529" y="283"/>
                                    <a:pt x="523" y="277"/>
                                  </a:cubicBezTo>
                                  <a:cubicBezTo>
                                    <a:pt x="517" y="271"/>
                                    <a:pt x="508" y="267"/>
                                    <a:pt x="499" y="267"/>
                                  </a:cubicBezTo>
                                  <a:cubicBezTo>
                                    <a:pt x="489" y="267"/>
                                    <a:pt x="481" y="271"/>
                                    <a:pt x="474" y="277"/>
                                  </a:cubicBezTo>
                                  <a:cubicBezTo>
                                    <a:pt x="468" y="283"/>
                                    <a:pt x="464" y="292"/>
                                    <a:pt x="464" y="301"/>
                                  </a:cubicBezTo>
                                  <a:cubicBezTo>
                                    <a:pt x="464" y="304"/>
                                    <a:pt x="465" y="307"/>
                                    <a:pt x="465" y="310"/>
                                  </a:cubicBezTo>
                                  <a:cubicBezTo>
                                    <a:pt x="466" y="310"/>
                                    <a:pt x="467" y="311"/>
                                    <a:pt x="468" y="311"/>
                                  </a:cubicBezTo>
                                  <a:cubicBezTo>
                                    <a:pt x="469" y="311"/>
                                    <a:pt x="470" y="310"/>
                                    <a:pt x="471" y="310"/>
                                  </a:cubicBezTo>
                                  <a:cubicBezTo>
                                    <a:pt x="470" y="307"/>
                                    <a:pt x="470" y="304"/>
                                    <a:pt x="470" y="301"/>
                                  </a:cubicBezTo>
                                  <a:cubicBezTo>
                                    <a:pt x="470" y="285"/>
                                    <a:pt x="483" y="272"/>
                                    <a:pt x="499" y="272"/>
                                  </a:cubicBezTo>
                                  <a:cubicBezTo>
                                    <a:pt x="515" y="272"/>
                                    <a:pt x="527" y="285"/>
                                    <a:pt x="527" y="301"/>
                                  </a:cubicBezTo>
                                  <a:close/>
                                  <a:moveTo>
                                    <a:pt x="520" y="301"/>
                                  </a:moveTo>
                                  <a:cubicBezTo>
                                    <a:pt x="520" y="303"/>
                                    <a:pt x="520" y="304"/>
                                    <a:pt x="519" y="306"/>
                                  </a:cubicBezTo>
                                  <a:cubicBezTo>
                                    <a:pt x="521" y="307"/>
                                    <a:pt x="523" y="308"/>
                                    <a:pt x="525" y="309"/>
                                  </a:cubicBezTo>
                                  <a:cubicBezTo>
                                    <a:pt x="525" y="306"/>
                                    <a:pt x="526" y="304"/>
                                    <a:pt x="526" y="301"/>
                                  </a:cubicBezTo>
                                  <a:cubicBezTo>
                                    <a:pt x="526" y="294"/>
                                    <a:pt x="523" y="287"/>
                                    <a:pt x="518" y="282"/>
                                  </a:cubicBezTo>
                                  <a:cubicBezTo>
                                    <a:pt x="513" y="277"/>
                                    <a:pt x="506" y="274"/>
                                    <a:pt x="499" y="274"/>
                                  </a:cubicBezTo>
                                  <a:cubicBezTo>
                                    <a:pt x="491" y="274"/>
                                    <a:pt x="484" y="277"/>
                                    <a:pt x="479" y="282"/>
                                  </a:cubicBezTo>
                                  <a:cubicBezTo>
                                    <a:pt x="474" y="287"/>
                                    <a:pt x="471" y="294"/>
                                    <a:pt x="471" y="301"/>
                                  </a:cubicBezTo>
                                  <a:cubicBezTo>
                                    <a:pt x="471" y="304"/>
                                    <a:pt x="472" y="306"/>
                                    <a:pt x="472" y="309"/>
                                  </a:cubicBezTo>
                                  <a:cubicBezTo>
                                    <a:pt x="474" y="308"/>
                                    <a:pt x="476" y="307"/>
                                    <a:pt x="478" y="306"/>
                                  </a:cubicBezTo>
                                  <a:cubicBezTo>
                                    <a:pt x="478" y="304"/>
                                    <a:pt x="478" y="303"/>
                                    <a:pt x="478" y="301"/>
                                  </a:cubicBezTo>
                                  <a:cubicBezTo>
                                    <a:pt x="478" y="290"/>
                                    <a:pt x="487" y="280"/>
                                    <a:pt x="499" y="280"/>
                                  </a:cubicBezTo>
                                  <a:cubicBezTo>
                                    <a:pt x="510" y="280"/>
                                    <a:pt x="520" y="290"/>
                                    <a:pt x="520" y="301"/>
                                  </a:cubicBezTo>
                                  <a:close/>
                                  <a:moveTo>
                                    <a:pt x="512" y="301"/>
                                  </a:moveTo>
                                  <a:cubicBezTo>
                                    <a:pt x="512" y="302"/>
                                    <a:pt x="512" y="303"/>
                                    <a:pt x="512" y="303"/>
                                  </a:cubicBezTo>
                                  <a:cubicBezTo>
                                    <a:pt x="514" y="304"/>
                                    <a:pt x="516" y="304"/>
                                    <a:pt x="518" y="305"/>
                                  </a:cubicBezTo>
                                  <a:cubicBezTo>
                                    <a:pt x="518" y="304"/>
                                    <a:pt x="518" y="303"/>
                                    <a:pt x="518" y="301"/>
                                  </a:cubicBezTo>
                                  <a:cubicBezTo>
                                    <a:pt x="518" y="296"/>
                                    <a:pt x="516" y="291"/>
                                    <a:pt x="512" y="287"/>
                                  </a:cubicBezTo>
                                  <a:cubicBezTo>
                                    <a:pt x="509" y="284"/>
                                    <a:pt x="504" y="282"/>
                                    <a:pt x="499" y="282"/>
                                  </a:cubicBezTo>
                                  <a:cubicBezTo>
                                    <a:pt x="493" y="282"/>
                                    <a:pt x="488" y="284"/>
                                    <a:pt x="485" y="287"/>
                                  </a:cubicBezTo>
                                  <a:cubicBezTo>
                                    <a:pt x="481" y="291"/>
                                    <a:pt x="479" y="296"/>
                                    <a:pt x="479" y="301"/>
                                  </a:cubicBezTo>
                                  <a:cubicBezTo>
                                    <a:pt x="479" y="303"/>
                                    <a:pt x="479" y="304"/>
                                    <a:pt x="480" y="305"/>
                                  </a:cubicBezTo>
                                  <a:cubicBezTo>
                                    <a:pt x="481" y="304"/>
                                    <a:pt x="483" y="304"/>
                                    <a:pt x="485" y="303"/>
                                  </a:cubicBezTo>
                                  <a:cubicBezTo>
                                    <a:pt x="485" y="303"/>
                                    <a:pt x="485" y="302"/>
                                    <a:pt x="485" y="301"/>
                                  </a:cubicBezTo>
                                  <a:cubicBezTo>
                                    <a:pt x="485" y="294"/>
                                    <a:pt x="491" y="288"/>
                                    <a:pt x="499" y="288"/>
                                  </a:cubicBezTo>
                                  <a:cubicBezTo>
                                    <a:pt x="506" y="288"/>
                                    <a:pt x="512" y="294"/>
                                    <a:pt x="512" y="301"/>
                                  </a:cubicBezTo>
                                  <a:close/>
                                  <a:moveTo>
                                    <a:pt x="505" y="301"/>
                                  </a:moveTo>
                                  <a:cubicBezTo>
                                    <a:pt x="505" y="301"/>
                                    <a:pt x="505" y="302"/>
                                    <a:pt x="505" y="302"/>
                                  </a:cubicBezTo>
                                  <a:cubicBezTo>
                                    <a:pt x="507" y="302"/>
                                    <a:pt x="509" y="302"/>
                                    <a:pt x="510" y="303"/>
                                  </a:cubicBezTo>
                                  <a:cubicBezTo>
                                    <a:pt x="511" y="302"/>
                                    <a:pt x="511" y="302"/>
                                    <a:pt x="511" y="301"/>
                                  </a:cubicBezTo>
                                  <a:cubicBezTo>
                                    <a:pt x="511" y="295"/>
                                    <a:pt x="505" y="289"/>
                                    <a:pt x="499" y="289"/>
                                  </a:cubicBezTo>
                                  <a:cubicBezTo>
                                    <a:pt x="492" y="289"/>
                                    <a:pt x="487" y="295"/>
                                    <a:pt x="487" y="301"/>
                                  </a:cubicBezTo>
                                  <a:cubicBezTo>
                                    <a:pt x="487" y="302"/>
                                    <a:pt x="487" y="302"/>
                                    <a:pt x="487" y="303"/>
                                  </a:cubicBezTo>
                                  <a:cubicBezTo>
                                    <a:pt x="489" y="302"/>
                                    <a:pt x="490" y="302"/>
                                    <a:pt x="492" y="302"/>
                                  </a:cubicBezTo>
                                  <a:cubicBezTo>
                                    <a:pt x="492" y="302"/>
                                    <a:pt x="492" y="301"/>
                                    <a:pt x="492" y="301"/>
                                  </a:cubicBezTo>
                                  <a:cubicBezTo>
                                    <a:pt x="492" y="298"/>
                                    <a:pt x="495" y="295"/>
                                    <a:pt x="499" y="295"/>
                                  </a:cubicBezTo>
                                  <a:cubicBezTo>
                                    <a:pt x="502" y="295"/>
                                    <a:pt x="505" y="298"/>
                                    <a:pt x="505" y="301"/>
                                  </a:cubicBezTo>
                                  <a:close/>
                                  <a:moveTo>
                                    <a:pt x="499" y="296"/>
                                  </a:moveTo>
                                  <a:cubicBezTo>
                                    <a:pt x="496" y="296"/>
                                    <a:pt x="494" y="298"/>
                                    <a:pt x="494" y="301"/>
                                  </a:cubicBezTo>
                                  <a:cubicBezTo>
                                    <a:pt x="494" y="301"/>
                                    <a:pt x="494" y="302"/>
                                    <a:pt x="494" y="302"/>
                                  </a:cubicBezTo>
                                  <a:cubicBezTo>
                                    <a:pt x="495" y="302"/>
                                    <a:pt x="497" y="301"/>
                                    <a:pt x="499" y="301"/>
                                  </a:cubicBezTo>
                                  <a:cubicBezTo>
                                    <a:pt x="500" y="301"/>
                                    <a:pt x="502" y="302"/>
                                    <a:pt x="504" y="302"/>
                                  </a:cubicBezTo>
                                  <a:cubicBezTo>
                                    <a:pt x="504" y="302"/>
                                    <a:pt x="504" y="301"/>
                                    <a:pt x="504" y="301"/>
                                  </a:cubicBezTo>
                                  <a:cubicBezTo>
                                    <a:pt x="504" y="298"/>
                                    <a:pt x="501" y="296"/>
                                    <a:pt x="499" y="296"/>
                                  </a:cubicBezTo>
                                  <a:close/>
                                  <a:moveTo>
                                    <a:pt x="453" y="329"/>
                                  </a:moveTo>
                                  <a:cubicBezTo>
                                    <a:pt x="454" y="327"/>
                                    <a:pt x="455" y="325"/>
                                    <a:pt x="456" y="324"/>
                                  </a:cubicBezTo>
                                  <a:cubicBezTo>
                                    <a:pt x="451" y="320"/>
                                    <a:pt x="445" y="318"/>
                                    <a:pt x="438" y="318"/>
                                  </a:cubicBezTo>
                                  <a:cubicBezTo>
                                    <a:pt x="431" y="318"/>
                                    <a:pt x="425" y="320"/>
                                    <a:pt x="420" y="324"/>
                                  </a:cubicBezTo>
                                  <a:cubicBezTo>
                                    <a:pt x="421" y="325"/>
                                    <a:pt x="422" y="327"/>
                                    <a:pt x="423" y="328"/>
                                  </a:cubicBezTo>
                                  <a:cubicBezTo>
                                    <a:pt x="427" y="325"/>
                                    <a:pt x="432" y="324"/>
                                    <a:pt x="438" y="324"/>
                                  </a:cubicBezTo>
                                  <a:cubicBezTo>
                                    <a:pt x="444" y="324"/>
                                    <a:pt x="449" y="326"/>
                                    <a:pt x="453" y="329"/>
                                  </a:cubicBezTo>
                                  <a:close/>
                                  <a:moveTo>
                                    <a:pt x="438" y="325"/>
                                  </a:moveTo>
                                  <a:cubicBezTo>
                                    <a:pt x="433" y="325"/>
                                    <a:pt x="428" y="327"/>
                                    <a:pt x="423" y="330"/>
                                  </a:cubicBezTo>
                                  <a:cubicBezTo>
                                    <a:pt x="424" y="331"/>
                                    <a:pt x="425" y="333"/>
                                    <a:pt x="426" y="335"/>
                                  </a:cubicBezTo>
                                  <a:cubicBezTo>
                                    <a:pt x="429" y="333"/>
                                    <a:pt x="433" y="332"/>
                                    <a:pt x="438" y="332"/>
                                  </a:cubicBezTo>
                                  <a:cubicBezTo>
                                    <a:pt x="442" y="332"/>
                                    <a:pt x="447" y="333"/>
                                    <a:pt x="450" y="336"/>
                                  </a:cubicBezTo>
                                  <a:cubicBezTo>
                                    <a:pt x="451" y="334"/>
                                    <a:pt x="452" y="332"/>
                                    <a:pt x="453" y="330"/>
                                  </a:cubicBezTo>
                                  <a:cubicBezTo>
                                    <a:pt x="448" y="327"/>
                                    <a:pt x="443" y="325"/>
                                    <a:pt x="438" y="325"/>
                                  </a:cubicBezTo>
                                  <a:close/>
                                  <a:moveTo>
                                    <a:pt x="457" y="323"/>
                                  </a:moveTo>
                                  <a:cubicBezTo>
                                    <a:pt x="458" y="321"/>
                                    <a:pt x="460" y="319"/>
                                    <a:pt x="461" y="318"/>
                                  </a:cubicBezTo>
                                  <a:cubicBezTo>
                                    <a:pt x="454" y="313"/>
                                    <a:pt x="446" y="311"/>
                                    <a:pt x="438" y="311"/>
                                  </a:cubicBezTo>
                                  <a:cubicBezTo>
                                    <a:pt x="429" y="311"/>
                                    <a:pt x="422" y="313"/>
                                    <a:pt x="415" y="317"/>
                                  </a:cubicBezTo>
                                  <a:cubicBezTo>
                                    <a:pt x="416" y="319"/>
                                    <a:pt x="418" y="321"/>
                                    <a:pt x="419" y="322"/>
                                  </a:cubicBezTo>
                                  <a:cubicBezTo>
                                    <a:pt x="424" y="319"/>
                                    <a:pt x="431" y="317"/>
                                    <a:pt x="438" y="317"/>
                                  </a:cubicBezTo>
                                  <a:cubicBezTo>
                                    <a:pt x="445" y="317"/>
                                    <a:pt x="452" y="319"/>
                                    <a:pt x="457" y="323"/>
                                  </a:cubicBezTo>
                                  <a:close/>
                                  <a:moveTo>
                                    <a:pt x="462" y="317"/>
                                  </a:moveTo>
                                  <a:cubicBezTo>
                                    <a:pt x="464" y="315"/>
                                    <a:pt x="465" y="314"/>
                                    <a:pt x="467" y="312"/>
                                  </a:cubicBezTo>
                                  <a:cubicBezTo>
                                    <a:pt x="459" y="307"/>
                                    <a:pt x="449" y="303"/>
                                    <a:pt x="438" y="303"/>
                                  </a:cubicBezTo>
                                  <a:cubicBezTo>
                                    <a:pt x="427" y="303"/>
                                    <a:pt x="417" y="306"/>
                                    <a:pt x="409" y="312"/>
                                  </a:cubicBezTo>
                                  <a:cubicBezTo>
                                    <a:pt x="411" y="313"/>
                                    <a:pt x="412" y="315"/>
                                    <a:pt x="414" y="316"/>
                                  </a:cubicBezTo>
                                  <a:cubicBezTo>
                                    <a:pt x="421" y="312"/>
                                    <a:pt x="429" y="309"/>
                                    <a:pt x="438" y="309"/>
                                  </a:cubicBezTo>
                                  <a:cubicBezTo>
                                    <a:pt x="447" y="309"/>
                                    <a:pt x="455" y="312"/>
                                    <a:pt x="462" y="317"/>
                                  </a:cubicBezTo>
                                  <a:close/>
                                  <a:moveTo>
                                    <a:pt x="423" y="175"/>
                                  </a:moveTo>
                                  <a:cubicBezTo>
                                    <a:pt x="424" y="177"/>
                                    <a:pt x="425" y="179"/>
                                    <a:pt x="426" y="181"/>
                                  </a:cubicBezTo>
                                  <a:cubicBezTo>
                                    <a:pt x="429" y="179"/>
                                    <a:pt x="433" y="177"/>
                                    <a:pt x="438" y="177"/>
                                  </a:cubicBezTo>
                                  <a:cubicBezTo>
                                    <a:pt x="442" y="177"/>
                                    <a:pt x="447" y="179"/>
                                    <a:pt x="450" y="182"/>
                                  </a:cubicBezTo>
                                  <a:cubicBezTo>
                                    <a:pt x="451" y="180"/>
                                    <a:pt x="452" y="178"/>
                                    <a:pt x="453" y="176"/>
                                  </a:cubicBezTo>
                                  <a:cubicBezTo>
                                    <a:pt x="448" y="173"/>
                                    <a:pt x="443" y="171"/>
                                    <a:pt x="438" y="171"/>
                                  </a:cubicBezTo>
                                  <a:cubicBezTo>
                                    <a:pt x="433" y="171"/>
                                    <a:pt x="428" y="173"/>
                                    <a:pt x="423" y="175"/>
                                  </a:cubicBezTo>
                                  <a:close/>
                                  <a:moveTo>
                                    <a:pt x="438" y="170"/>
                                  </a:moveTo>
                                  <a:cubicBezTo>
                                    <a:pt x="444" y="170"/>
                                    <a:pt x="449" y="171"/>
                                    <a:pt x="453" y="174"/>
                                  </a:cubicBezTo>
                                  <a:cubicBezTo>
                                    <a:pt x="454" y="173"/>
                                    <a:pt x="455" y="171"/>
                                    <a:pt x="456" y="170"/>
                                  </a:cubicBezTo>
                                  <a:cubicBezTo>
                                    <a:pt x="451" y="166"/>
                                    <a:pt x="445" y="164"/>
                                    <a:pt x="438" y="164"/>
                                  </a:cubicBezTo>
                                  <a:cubicBezTo>
                                    <a:pt x="431" y="164"/>
                                    <a:pt x="425" y="166"/>
                                    <a:pt x="420" y="169"/>
                                  </a:cubicBezTo>
                                  <a:cubicBezTo>
                                    <a:pt x="421" y="171"/>
                                    <a:pt x="422" y="172"/>
                                    <a:pt x="423" y="174"/>
                                  </a:cubicBezTo>
                                  <a:cubicBezTo>
                                    <a:pt x="427" y="171"/>
                                    <a:pt x="432" y="170"/>
                                    <a:pt x="438" y="170"/>
                                  </a:cubicBezTo>
                                  <a:close/>
                                  <a:moveTo>
                                    <a:pt x="426" y="183"/>
                                  </a:moveTo>
                                  <a:cubicBezTo>
                                    <a:pt x="427" y="185"/>
                                    <a:pt x="428" y="187"/>
                                    <a:pt x="428" y="189"/>
                                  </a:cubicBezTo>
                                  <a:cubicBezTo>
                                    <a:pt x="431" y="187"/>
                                    <a:pt x="434" y="185"/>
                                    <a:pt x="438" y="185"/>
                                  </a:cubicBezTo>
                                  <a:cubicBezTo>
                                    <a:pt x="442" y="185"/>
                                    <a:pt x="446" y="187"/>
                                    <a:pt x="448" y="190"/>
                                  </a:cubicBezTo>
                                  <a:cubicBezTo>
                                    <a:pt x="449" y="188"/>
                                    <a:pt x="449" y="185"/>
                                    <a:pt x="450" y="183"/>
                                  </a:cubicBezTo>
                                  <a:cubicBezTo>
                                    <a:pt x="446" y="181"/>
                                    <a:pt x="442" y="179"/>
                                    <a:pt x="438" y="179"/>
                                  </a:cubicBezTo>
                                  <a:cubicBezTo>
                                    <a:pt x="434" y="179"/>
                                    <a:pt x="430" y="180"/>
                                    <a:pt x="426" y="183"/>
                                  </a:cubicBezTo>
                                  <a:close/>
                                  <a:moveTo>
                                    <a:pt x="447" y="199"/>
                                  </a:moveTo>
                                  <a:cubicBezTo>
                                    <a:pt x="447" y="196"/>
                                    <a:pt x="448" y="194"/>
                                    <a:pt x="448" y="192"/>
                                  </a:cubicBezTo>
                                  <a:cubicBezTo>
                                    <a:pt x="446" y="189"/>
                                    <a:pt x="442" y="187"/>
                                    <a:pt x="438" y="187"/>
                                  </a:cubicBezTo>
                                  <a:cubicBezTo>
                                    <a:pt x="434" y="187"/>
                                    <a:pt x="431" y="188"/>
                                    <a:pt x="428" y="191"/>
                                  </a:cubicBezTo>
                                  <a:cubicBezTo>
                                    <a:pt x="429" y="194"/>
                                    <a:pt x="429" y="196"/>
                                    <a:pt x="429" y="199"/>
                                  </a:cubicBezTo>
                                  <a:cubicBezTo>
                                    <a:pt x="429" y="199"/>
                                    <a:pt x="429" y="199"/>
                                    <a:pt x="429" y="199"/>
                                  </a:cubicBezTo>
                                  <a:cubicBezTo>
                                    <a:pt x="430" y="199"/>
                                    <a:pt x="430" y="199"/>
                                    <a:pt x="431" y="199"/>
                                  </a:cubicBezTo>
                                  <a:cubicBezTo>
                                    <a:pt x="431" y="199"/>
                                    <a:pt x="431" y="199"/>
                                    <a:pt x="431" y="199"/>
                                  </a:cubicBezTo>
                                  <a:cubicBezTo>
                                    <a:pt x="431" y="195"/>
                                    <a:pt x="434" y="192"/>
                                    <a:pt x="438" y="192"/>
                                  </a:cubicBezTo>
                                  <a:cubicBezTo>
                                    <a:pt x="441" y="192"/>
                                    <a:pt x="444" y="195"/>
                                    <a:pt x="444" y="199"/>
                                  </a:cubicBezTo>
                                  <a:cubicBezTo>
                                    <a:pt x="444" y="199"/>
                                    <a:pt x="444" y="199"/>
                                    <a:pt x="444" y="199"/>
                                  </a:cubicBezTo>
                                  <a:cubicBezTo>
                                    <a:pt x="445" y="199"/>
                                    <a:pt x="446" y="199"/>
                                    <a:pt x="447" y="200"/>
                                  </a:cubicBezTo>
                                  <a:cubicBezTo>
                                    <a:pt x="447" y="199"/>
                                    <a:pt x="447" y="199"/>
                                    <a:pt x="447" y="199"/>
                                  </a:cubicBezTo>
                                  <a:close/>
                                  <a:moveTo>
                                    <a:pt x="438" y="193"/>
                                  </a:moveTo>
                                  <a:cubicBezTo>
                                    <a:pt x="435" y="193"/>
                                    <a:pt x="433" y="196"/>
                                    <a:pt x="433" y="199"/>
                                  </a:cubicBezTo>
                                  <a:cubicBezTo>
                                    <a:pt x="433" y="199"/>
                                    <a:pt x="433" y="199"/>
                                    <a:pt x="433" y="199"/>
                                  </a:cubicBezTo>
                                  <a:cubicBezTo>
                                    <a:pt x="434" y="199"/>
                                    <a:pt x="436" y="199"/>
                                    <a:pt x="438" y="199"/>
                                  </a:cubicBezTo>
                                  <a:cubicBezTo>
                                    <a:pt x="439" y="199"/>
                                    <a:pt x="441" y="199"/>
                                    <a:pt x="443" y="199"/>
                                  </a:cubicBezTo>
                                  <a:cubicBezTo>
                                    <a:pt x="443" y="199"/>
                                    <a:pt x="443" y="199"/>
                                    <a:pt x="443" y="199"/>
                                  </a:cubicBezTo>
                                  <a:cubicBezTo>
                                    <a:pt x="443" y="196"/>
                                    <a:pt x="441" y="193"/>
                                    <a:pt x="438" y="193"/>
                                  </a:cubicBezTo>
                                  <a:close/>
                                  <a:moveTo>
                                    <a:pt x="409" y="209"/>
                                  </a:moveTo>
                                  <a:cubicBezTo>
                                    <a:pt x="411" y="211"/>
                                    <a:pt x="412" y="212"/>
                                    <a:pt x="414" y="214"/>
                                  </a:cubicBezTo>
                                  <a:cubicBezTo>
                                    <a:pt x="421" y="209"/>
                                    <a:pt x="429" y="206"/>
                                    <a:pt x="438" y="206"/>
                                  </a:cubicBezTo>
                                  <a:cubicBezTo>
                                    <a:pt x="447" y="206"/>
                                    <a:pt x="455" y="209"/>
                                    <a:pt x="462" y="214"/>
                                  </a:cubicBezTo>
                                  <a:cubicBezTo>
                                    <a:pt x="464" y="212"/>
                                    <a:pt x="465" y="211"/>
                                    <a:pt x="467" y="210"/>
                                  </a:cubicBezTo>
                                  <a:cubicBezTo>
                                    <a:pt x="459" y="204"/>
                                    <a:pt x="449" y="200"/>
                                    <a:pt x="438" y="200"/>
                                  </a:cubicBezTo>
                                  <a:cubicBezTo>
                                    <a:pt x="427" y="200"/>
                                    <a:pt x="417" y="204"/>
                                    <a:pt x="409" y="209"/>
                                  </a:cubicBezTo>
                                  <a:close/>
                                  <a:moveTo>
                                    <a:pt x="415" y="215"/>
                                  </a:moveTo>
                                  <a:cubicBezTo>
                                    <a:pt x="416" y="216"/>
                                    <a:pt x="418" y="218"/>
                                    <a:pt x="419" y="219"/>
                                  </a:cubicBezTo>
                                  <a:cubicBezTo>
                                    <a:pt x="424" y="216"/>
                                    <a:pt x="431" y="214"/>
                                    <a:pt x="438" y="214"/>
                                  </a:cubicBezTo>
                                  <a:cubicBezTo>
                                    <a:pt x="445" y="214"/>
                                    <a:pt x="452" y="216"/>
                                    <a:pt x="457" y="220"/>
                                  </a:cubicBezTo>
                                  <a:cubicBezTo>
                                    <a:pt x="458" y="218"/>
                                    <a:pt x="460" y="217"/>
                                    <a:pt x="461" y="215"/>
                                  </a:cubicBezTo>
                                  <a:cubicBezTo>
                                    <a:pt x="454" y="211"/>
                                    <a:pt x="446" y="208"/>
                                    <a:pt x="438" y="208"/>
                                  </a:cubicBezTo>
                                  <a:cubicBezTo>
                                    <a:pt x="429" y="208"/>
                                    <a:pt x="422" y="210"/>
                                    <a:pt x="415" y="215"/>
                                  </a:cubicBezTo>
                                  <a:close/>
                                  <a:moveTo>
                                    <a:pt x="420" y="221"/>
                                  </a:moveTo>
                                  <a:cubicBezTo>
                                    <a:pt x="421" y="222"/>
                                    <a:pt x="422" y="224"/>
                                    <a:pt x="423" y="225"/>
                                  </a:cubicBezTo>
                                  <a:cubicBezTo>
                                    <a:pt x="427" y="223"/>
                                    <a:pt x="432" y="221"/>
                                    <a:pt x="438" y="221"/>
                                  </a:cubicBezTo>
                                  <a:cubicBezTo>
                                    <a:pt x="444" y="221"/>
                                    <a:pt x="449" y="223"/>
                                    <a:pt x="453" y="226"/>
                                  </a:cubicBezTo>
                                  <a:cubicBezTo>
                                    <a:pt x="454" y="224"/>
                                    <a:pt x="455" y="223"/>
                                    <a:pt x="456" y="221"/>
                                  </a:cubicBezTo>
                                  <a:cubicBezTo>
                                    <a:pt x="451" y="218"/>
                                    <a:pt x="445" y="216"/>
                                    <a:pt x="438" y="216"/>
                                  </a:cubicBezTo>
                                  <a:cubicBezTo>
                                    <a:pt x="431" y="216"/>
                                    <a:pt x="425" y="218"/>
                                    <a:pt x="420" y="221"/>
                                  </a:cubicBezTo>
                                  <a:close/>
                                  <a:moveTo>
                                    <a:pt x="423" y="227"/>
                                  </a:moveTo>
                                  <a:cubicBezTo>
                                    <a:pt x="424" y="229"/>
                                    <a:pt x="425" y="231"/>
                                    <a:pt x="426" y="232"/>
                                  </a:cubicBezTo>
                                  <a:cubicBezTo>
                                    <a:pt x="429" y="230"/>
                                    <a:pt x="433" y="229"/>
                                    <a:pt x="438" y="229"/>
                                  </a:cubicBezTo>
                                  <a:cubicBezTo>
                                    <a:pt x="442" y="229"/>
                                    <a:pt x="447" y="230"/>
                                    <a:pt x="450" y="233"/>
                                  </a:cubicBezTo>
                                  <a:cubicBezTo>
                                    <a:pt x="451" y="231"/>
                                    <a:pt x="452" y="229"/>
                                    <a:pt x="453" y="227"/>
                                  </a:cubicBezTo>
                                  <a:cubicBezTo>
                                    <a:pt x="448" y="224"/>
                                    <a:pt x="443" y="223"/>
                                    <a:pt x="438" y="223"/>
                                  </a:cubicBezTo>
                                  <a:cubicBezTo>
                                    <a:pt x="433" y="223"/>
                                    <a:pt x="428" y="224"/>
                                    <a:pt x="423" y="227"/>
                                  </a:cubicBezTo>
                                  <a:close/>
                                  <a:moveTo>
                                    <a:pt x="426" y="234"/>
                                  </a:moveTo>
                                  <a:cubicBezTo>
                                    <a:pt x="427" y="236"/>
                                    <a:pt x="428" y="238"/>
                                    <a:pt x="428" y="240"/>
                                  </a:cubicBezTo>
                                  <a:cubicBezTo>
                                    <a:pt x="431" y="238"/>
                                    <a:pt x="434" y="236"/>
                                    <a:pt x="438" y="236"/>
                                  </a:cubicBezTo>
                                  <a:cubicBezTo>
                                    <a:pt x="442" y="236"/>
                                    <a:pt x="446" y="238"/>
                                    <a:pt x="448" y="241"/>
                                  </a:cubicBezTo>
                                  <a:cubicBezTo>
                                    <a:pt x="449" y="239"/>
                                    <a:pt x="449" y="237"/>
                                    <a:pt x="450" y="235"/>
                                  </a:cubicBezTo>
                                  <a:cubicBezTo>
                                    <a:pt x="446" y="232"/>
                                    <a:pt x="442" y="230"/>
                                    <a:pt x="438" y="230"/>
                                  </a:cubicBezTo>
                                  <a:cubicBezTo>
                                    <a:pt x="434" y="230"/>
                                    <a:pt x="430" y="232"/>
                                    <a:pt x="426" y="234"/>
                                  </a:cubicBezTo>
                                  <a:close/>
                                  <a:moveTo>
                                    <a:pt x="447" y="250"/>
                                  </a:moveTo>
                                  <a:cubicBezTo>
                                    <a:pt x="447" y="248"/>
                                    <a:pt x="448" y="246"/>
                                    <a:pt x="448" y="244"/>
                                  </a:cubicBezTo>
                                  <a:cubicBezTo>
                                    <a:pt x="446" y="240"/>
                                    <a:pt x="442" y="238"/>
                                    <a:pt x="438" y="238"/>
                                  </a:cubicBezTo>
                                  <a:cubicBezTo>
                                    <a:pt x="434" y="238"/>
                                    <a:pt x="431" y="240"/>
                                    <a:pt x="428" y="242"/>
                                  </a:cubicBezTo>
                                  <a:cubicBezTo>
                                    <a:pt x="429" y="245"/>
                                    <a:pt x="429" y="247"/>
                                    <a:pt x="429" y="250"/>
                                  </a:cubicBezTo>
                                  <a:cubicBezTo>
                                    <a:pt x="429" y="250"/>
                                    <a:pt x="429" y="251"/>
                                    <a:pt x="429" y="251"/>
                                  </a:cubicBezTo>
                                  <a:cubicBezTo>
                                    <a:pt x="430" y="251"/>
                                    <a:pt x="430" y="251"/>
                                    <a:pt x="431" y="251"/>
                                  </a:cubicBezTo>
                                  <a:cubicBezTo>
                                    <a:pt x="431" y="250"/>
                                    <a:pt x="431" y="250"/>
                                    <a:pt x="431" y="250"/>
                                  </a:cubicBezTo>
                                  <a:cubicBezTo>
                                    <a:pt x="431" y="246"/>
                                    <a:pt x="434" y="243"/>
                                    <a:pt x="438" y="243"/>
                                  </a:cubicBezTo>
                                  <a:cubicBezTo>
                                    <a:pt x="441" y="243"/>
                                    <a:pt x="444" y="246"/>
                                    <a:pt x="444" y="250"/>
                                  </a:cubicBezTo>
                                  <a:cubicBezTo>
                                    <a:pt x="444" y="250"/>
                                    <a:pt x="444" y="250"/>
                                    <a:pt x="444" y="251"/>
                                  </a:cubicBezTo>
                                  <a:cubicBezTo>
                                    <a:pt x="445" y="251"/>
                                    <a:pt x="446" y="251"/>
                                    <a:pt x="447" y="251"/>
                                  </a:cubicBezTo>
                                  <a:cubicBezTo>
                                    <a:pt x="447" y="251"/>
                                    <a:pt x="447" y="250"/>
                                    <a:pt x="447" y="250"/>
                                  </a:cubicBezTo>
                                  <a:close/>
                                  <a:moveTo>
                                    <a:pt x="438" y="245"/>
                                  </a:moveTo>
                                  <a:cubicBezTo>
                                    <a:pt x="435" y="245"/>
                                    <a:pt x="433" y="247"/>
                                    <a:pt x="433" y="250"/>
                                  </a:cubicBezTo>
                                  <a:cubicBezTo>
                                    <a:pt x="433" y="250"/>
                                    <a:pt x="433" y="250"/>
                                    <a:pt x="433" y="250"/>
                                  </a:cubicBezTo>
                                  <a:cubicBezTo>
                                    <a:pt x="434" y="250"/>
                                    <a:pt x="436" y="250"/>
                                    <a:pt x="438" y="250"/>
                                  </a:cubicBezTo>
                                  <a:cubicBezTo>
                                    <a:pt x="439" y="250"/>
                                    <a:pt x="441" y="250"/>
                                    <a:pt x="443" y="250"/>
                                  </a:cubicBezTo>
                                  <a:cubicBezTo>
                                    <a:pt x="443" y="250"/>
                                    <a:pt x="443" y="250"/>
                                    <a:pt x="443" y="250"/>
                                  </a:cubicBezTo>
                                  <a:cubicBezTo>
                                    <a:pt x="443" y="247"/>
                                    <a:pt x="441" y="245"/>
                                    <a:pt x="438" y="245"/>
                                  </a:cubicBezTo>
                                  <a:close/>
                                  <a:moveTo>
                                    <a:pt x="409" y="261"/>
                                  </a:moveTo>
                                  <a:cubicBezTo>
                                    <a:pt x="411" y="262"/>
                                    <a:pt x="412" y="263"/>
                                    <a:pt x="414" y="265"/>
                                  </a:cubicBezTo>
                                  <a:cubicBezTo>
                                    <a:pt x="421" y="260"/>
                                    <a:pt x="429" y="258"/>
                                    <a:pt x="438" y="258"/>
                                  </a:cubicBezTo>
                                  <a:cubicBezTo>
                                    <a:pt x="447" y="258"/>
                                    <a:pt x="455" y="261"/>
                                    <a:pt x="462" y="265"/>
                                  </a:cubicBezTo>
                                  <a:cubicBezTo>
                                    <a:pt x="464" y="264"/>
                                    <a:pt x="465" y="262"/>
                                    <a:pt x="467" y="261"/>
                                  </a:cubicBezTo>
                                  <a:cubicBezTo>
                                    <a:pt x="459" y="255"/>
                                    <a:pt x="449" y="252"/>
                                    <a:pt x="438" y="252"/>
                                  </a:cubicBezTo>
                                  <a:cubicBezTo>
                                    <a:pt x="427" y="252"/>
                                    <a:pt x="417" y="255"/>
                                    <a:pt x="409" y="261"/>
                                  </a:cubicBezTo>
                                  <a:close/>
                                  <a:moveTo>
                                    <a:pt x="415" y="266"/>
                                  </a:moveTo>
                                  <a:cubicBezTo>
                                    <a:pt x="416" y="268"/>
                                    <a:pt x="418" y="269"/>
                                    <a:pt x="419" y="271"/>
                                  </a:cubicBezTo>
                                  <a:cubicBezTo>
                                    <a:pt x="424" y="267"/>
                                    <a:pt x="431" y="265"/>
                                    <a:pt x="438" y="265"/>
                                  </a:cubicBezTo>
                                  <a:cubicBezTo>
                                    <a:pt x="445" y="265"/>
                                    <a:pt x="452" y="268"/>
                                    <a:pt x="457" y="271"/>
                                  </a:cubicBezTo>
                                  <a:cubicBezTo>
                                    <a:pt x="458" y="270"/>
                                    <a:pt x="460" y="268"/>
                                    <a:pt x="461" y="266"/>
                                  </a:cubicBezTo>
                                  <a:cubicBezTo>
                                    <a:pt x="454" y="262"/>
                                    <a:pt x="446" y="259"/>
                                    <a:pt x="438" y="259"/>
                                  </a:cubicBezTo>
                                  <a:cubicBezTo>
                                    <a:pt x="429" y="259"/>
                                    <a:pt x="422" y="262"/>
                                    <a:pt x="415" y="266"/>
                                  </a:cubicBezTo>
                                  <a:close/>
                                  <a:moveTo>
                                    <a:pt x="420" y="272"/>
                                  </a:moveTo>
                                  <a:cubicBezTo>
                                    <a:pt x="421" y="274"/>
                                    <a:pt x="422" y="275"/>
                                    <a:pt x="423" y="277"/>
                                  </a:cubicBezTo>
                                  <a:cubicBezTo>
                                    <a:pt x="427" y="274"/>
                                    <a:pt x="432" y="272"/>
                                    <a:pt x="438" y="272"/>
                                  </a:cubicBezTo>
                                  <a:cubicBezTo>
                                    <a:pt x="444" y="272"/>
                                    <a:pt x="449" y="274"/>
                                    <a:pt x="453" y="277"/>
                                  </a:cubicBezTo>
                                  <a:cubicBezTo>
                                    <a:pt x="454" y="276"/>
                                    <a:pt x="455" y="274"/>
                                    <a:pt x="456" y="273"/>
                                  </a:cubicBezTo>
                                  <a:cubicBezTo>
                                    <a:pt x="451" y="269"/>
                                    <a:pt x="445" y="267"/>
                                    <a:pt x="438" y="267"/>
                                  </a:cubicBezTo>
                                  <a:cubicBezTo>
                                    <a:pt x="431" y="267"/>
                                    <a:pt x="425" y="269"/>
                                    <a:pt x="420" y="272"/>
                                  </a:cubicBezTo>
                                  <a:close/>
                                  <a:moveTo>
                                    <a:pt x="423" y="278"/>
                                  </a:moveTo>
                                  <a:cubicBezTo>
                                    <a:pt x="424" y="280"/>
                                    <a:pt x="425" y="282"/>
                                    <a:pt x="426" y="284"/>
                                  </a:cubicBezTo>
                                  <a:cubicBezTo>
                                    <a:pt x="429" y="282"/>
                                    <a:pt x="433" y="280"/>
                                    <a:pt x="438" y="280"/>
                                  </a:cubicBezTo>
                                  <a:cubicBezTo>
                                    <a:pt x="442" y="280"/>
                                    <a:pt x="447" y="282"/>
                                    <a:pt x="450" y="284"/>
                                  </a:cubicBezTo>
                                  <a:cubicBezTo>
                                    <a:pt x="451" y="282"/>
                                    <a:pt x="452" y="280"/>
                                    <a:pt x="453" y="279"/>
                                  </a:cubicBezTo>
                                  <a:cubicBezTo>
                                    <a:pt x="448" y="276"/>
                                    <a:pt x="443" y="274"/>
                                    <a:pt x="438" y="274"/>
                                  </a:cubicBezTo>
                                  <a:cubicBezTo>
                                    <a:pt x="433" y="274"/>
                                    <a:pt x="428" y="276"/>
                                    <a:pt x="423" y="278"/>
                                  </a:cubicBezTo>
                                  <a:close/>
                                  <a:moveTo>
                                    <a:pt x="426" y="285"/>
                                  </a:moveTo>
                                  <a:cubicBezTo>
                                    <a:pt x="427" y="287"/>
                                    <a:pt x="428" y="290"/>
                                    <a:pt x="428" y="292"/>
                                  </a:cubicBezTo>
                                  <a:cubicBezTo>
                                    <a:pt x="431" y="289"/>
                                    <a:pt x="434" y="288"/>
                                    <a:pt x="438" y="288"/>
                                  </a:cubicBezTo>
                                  <a:cubicBezTo>
                                    <a:pt x="442" y="288"/>
                                    <a:pt x="446" y="290"/>
                                    <a:pt x="448" y="293"/>
                                  </a:cubicBezTo>
                                  <a:cubicBezTo>
                                    <a:pt x="449" y="290"/>
                                    <a:pt x="449" y="288"/>
                                    <a:pt x="450" y="286"/>
                                  </a:cubicBezTo>
                                  <a:cubicBezTo>
                                    <a:pt x="446" y="283"/>
                                    <a:pt x="442" y="282"/>
                                    <a:pt x="438" y="282"/>
                                  </a:cubicBezTo>
                                  <a:cubicBezTo>
                                    <a:pt x="434" y="282"/>
                                    <a:pt x="430" y="283"/>
                                    <a:pt x="426" y="285"/>
                                  </a:cubicBezTo>
                                  <a:close/>
                                  <a:moveTo>
                                    <a:pt x="447" y="301"/>
                                  </a:moveTo>
                                  <a:cubicBezTo>
                                    <a:pt x="447" y="299"/>
                                    <a:pt x="448" y="297"/>
                                    <a:pt x="448" y="295"/>
                                  </a:cubicBezTo>
                                  <a:cubicBezTo>
                                    <a:pt x="446" y="292"/>
                                    <a:pt x="442" y="289"/>
                                    <a:pt x="438" y="289"/>
                                  </a:cubicBezTo>
                                  <a:cubicBezTo>
                                    <a:pt x="434" y="289"/>
                                    <a:pt x="431" y="291"/>
                                    <a:pt x="428" y="294"/>
                                  </a:cubicBezTo>
                                  <a:cubicBezTo>
                                    <a:pt x="429" y="296"/>
                                    <a:pt x="429" y="299"/>
                                    <a:pt x="429" y="301"/>
                                  </a:cubicBezTo>
                                  <a:cubicBezTo>
                                    <a:pt x="429" y="302"/>
                                    <a:pt x="429" y="302"/>
                                    <a:pt x="429" y="302"/>
                                  </a:cubicBezTo>
                                  <a:cubicBezTo>
                                    <a:pt x="430" y="302"/>
                                    <a:pt x="430" y="302"/>
                                    <a:pt x="431" y="302"/>
                                  </a:cubicBezTo>
                                  <a:cubicBezTo>
                                    <a:pt x="431" y="302"/>
                                    <a:pt x="431" y="301"/>
                                    <a:pt x="431" y="301"/>
                                  </a:cubicBezTo>
                                  <a:cubicBezTo>
                                    <a:pt x="431" y="298"/>
                                    <a:pt x="434" y="295"/>
                                    <a:pt x="438" y="295"/>
                                  </a:cubicBezTo>
                                  <a:cubicBezTo>
                                    <a:pt x="441" y="295"/>
                                    <a:pt x="444" y="298"/>
                                    <a:pt x="444" y="301"/>
                                  </a:cubicBezTo>
                                  <a:cubicBezTo>
                                    <a:pt x="444" y="301"/>
                                    <a:pt x="444" y="302"/>
                                    <a:pt x="444" y="302"/>
                                  </a:cubicBezTo>
                                  <a:cubicBezTo>
                                    <a:pt x="445" y="302"/>
                                    <a:pt x="446" y="302"/>
                                    <a:pt x="447" y="302"/>
                                  </a:cubicBezTo>
                                  <a:cubicBezTo>
                                    <a:pt x="447" y="302"/>
                                    <a:pt x="447" y="302"/>
                                    <a:pt x="447" y="301"/>
                                  </a:cubicBezTo>
                                  <a:close/>
                                  <a:moveTo>
                                    <a:pt x="438" y="296"/>
                                  </a:moveTo>
                                  <a:cubicBezTo>
                                    <a:pt x="435" y="296"/>
                                    <a:pt x="433" y="298"/>
                                    <a:pt x="433" y="301"/>
                                  </a:cubicBezTo>
                                  <a:cubicBezTo>
                                    <a:pt x="433" y="301"/>
                                    <a:pt x="433" y="302"/>
                                    <a:pt x="433" y="302"/>
                                  </a:cubicBezTo>
                                  <a:cubicBezTo>
                                    <a:pt x="434" y="302"/>
                                    <a:pt x="436" y="301"/>
                                    <a:pt x="438" y="301"/>
                                  </a:cubicBezTo>
                                  <a:cubicBezTo>
                                    <a:pt x="439" y="301"/>
                                    <a:pt x="441" y="302"/>
                                    <a:pt x="443" y="302"/>
                                  </a:cubicBezTo>
                                  <a:cubicBezTo>
                                    <a:pt x="443" y="302"/>
                                    <a:pt x="443" y="301"/>
                                    <a:pt x="443" y="301"/>
                                  </a:cubicBezTo>
                                  <a:cubicBezTo>
                                    <a:pt x="443" y="298"/>
                                    <a:pt x="441" y="296"/>
                                    <a:pt x="438" y="296"/>
                                  </a:cubicBezTo>
                                  <a:close/>
                                  <a:moveTo>
                                    <a:pt x="520" y="250"/>
                                  </a:moveTo>
                                  <a:cubicBezTo>
                                    <a:pt x="520" y="251"/>
                                    <a:pt x="520" y="253"/>
                                    <a:pt x="519" y="254"/>
                                  </a:cubicBezTo>
                                  <a:cubicBezTo>
                                    <a:pt x="521" y="255"/>
                                    <a:pt x="523" y="256"/>
                                    <a:pt x="525" y="257"/>
                                  </a:cubicBezTo>
                                  <a:cubicBezTo>
                                    <a:pt x="525" y="255"/>
                                    <a:pt x="526" y="252"/>
                                    <a:pt x="526" y="250"/>
                                  </a:cubicBezTo>
                                  <a:cubicBezTo>
                                    <a:pt x="526" y="242"/>
                                    <a:pt x="523" y="236"/>
                                    <a:pt x="518" y="231"/>
                                  </a:cubicBezTo>
                                  <a:cubicBezTo>
                                    <a:pt x="513" y="226"/>
                                    <a:pt x="506" y="223"/>
                                    <a:pt x="499" y="223"/>
                                  </a:cubicBezTo>
                                  <a:cubicBezTo>
                                    <a:pt x="491" y="223"/>
                                    <a:pt x="484" y="226"/>
                                    <a:pt x="479" y="231"/>
                                  </a:cubicBezTo>
                                  <a:cubicBezTo>
                                    <a:pt x="474" y="236"/>
                                    <a:pt x="471" y="242"/>
                                    <a:pt x="471" y="250"/>
                                  </a:cubicBezTo>
                                  <a:cubicBezTo>
                                    <a:pt x="471" y="252"/>
                                    <a:pt x="472" y="255"/>
                                    <a:pt x="472" y="257"/>
                                  </a:cubicBezTo>
                                  <a:cubicBezTo>
                                    <a:pt x="474" y="256"/>
                                    <a:pt x="476" y="255"/>
                                    <a:pt x="478" y="254"/>
                                  </a:cubicBezTo>
                                  <a:cubicBezTo>
                                    <a:pt x="478" y="253"/>
                                    <a:pt x="478" y="251"/>
                                    <a:pt x="478" y="250"/>
                                  </a:cubicBezTo>
                                  <a:cubicBezTo>
                                    <a:pt x="478" y="238"/>
                                    <a:pt x="487" y="229"/>
                                    <a:pt x="499" y="229"/>
                                  </a:cubicBezTo>
                                  <a:cubicBezTo>
                                    <a:pt x="510" y="229"/>
                                    <a:pt x="520" y="238"/>
                                    <a:pt x="520" y="250"/>
                                  </a:cubicBezTo>
                                  <a:close/>
                                  <a:moveTo>
                                    <a:pt x="512" y="250"/>
                                  </a:moveTo>
                                  <a:cubicBezTo>
                                    <a:pt x="512" y="251"/>
                                    <a:pt x="512" y="251"/>
                                    <a:pt x="512" y="252"/>
                                  </a:cubicBezTo>
                                  <a:cubicBezTo>
                                    <a:pt x="514" y="252"/>
                                    <a:pt x="516" y="253"/>
                                    <a:pt x="518" y="254"/>
                                  </a:cubicBezTo>
                                  <a:cubicBezTo>
                                    <a:pt x="518" y="253"/>
                                    <a:pt x="518" y="251"/>
                                    <a:pt x="518" y="250"/>
                                  </a:cubicBezTo>
                                  <a:cubicBezTo>
                                    <a:pt x="518" y="245"/>
                                    <a:pt x="516" y="240"/>
                                    <a:pt x="512" y="236"/>
                                  </a:cubicBezTo>
                                  <a:cubicBezTo>
                                    <a:pt x="509" y="233"/>
                                    <a:pt x="504" y="230"/>
                                    <a:pt x="499" y="230"/>
                                  </a:cubicBezTo>
                                  <a:cubicBezTo>
                                    <a:pt x="493" y="230"/>
                                    <a:pt x="488" y="233"/>
                                    <a:pt x="485" y="236"/>
                                  </a:cubicBezTo>
                                  <a:cubicBezTo>
                                    <a:pt x="481" y="240"/>
                                    <a:pt x="479" y="245"/>
                                    <a:pt x="479" y="250"/>
                                  </a:cubicBezTo>
                                  <a:cubicBezTo>
                                    <a:pt x="479" y="251"/>
                                    <a:pt x="479" y="253"/>
                                    <a:pt x="480" y="254"/>
                                  </a:cubicBezTo>
                                  <a:cubicBezTo>
                                    <a:pt x="481" y="253"/>
                                    <a:pt x="483" y="252"/>
                                    <a:pt x="485" y="252"/>
                                  </a:cubicBezTo>
                                  <a:cubicBezTo>
                                    <a:pt x="485" y="251"/>
                                    <a:pt x="485" y="251"/>
                                    <a:pt x="485" y="250"/>
                                  </a:cubicBezTo>
                                  <a:cubicBezTo>
                                    <a:pt x="485" y="242"/>
                                    <a:pt x="491" y="236"/>
                                    <a:pt x="499" y="236"/>
                                  </a:cubicBezTo>
                                  <a:cubicBezTo>
                                    <a:pt x="506" y="236"/>
                                    <a:pt x="512" y="242"/>
                                    <a:pt x="512" y="250"/>
                                  </a:cubicBezTo>
                                  <a:close/>
                                  <a:moveTo>
                                    <a:pt x="505" y="250"/>
                                  </a:moveTo>
                                  <a:cubicBezTo>
                                    <a:pt x="505" y="250"/>
                                    <a:pt x="505" y="250"/>
                                    <a:pt x="505" y="251"/>
                                  </a:cubicBezTo>
                                  <a:cubicBezTo>
                                    <a:pt x="507" y="251"/>
                                    <a:pt x="509" y="251"/>
                                    <a:pt x="510" y="251"/>
                                  </a:cubicBezTo>
                                  <a:cubicBezTo>
                                    <a:pt x="511" y="251"/>
                                    <a:pt x="511" y="250"/>
                                    <a:pt x="511" y="250"/>
                                  </a:cubicBezTo>
                                  <a:cubicBezTo>
                                    <a:pt x="511" y="243"/>
                                    <a:pt x="505" y="238"/>
                                    <a:pt x="499" y="238"/>
                                  </a:cubicBezTo>
                                  <a:cubicBezTo>
                                    <a:pt x="492" y="238"/>
                                    <a:pt x="487" y="243"/>
                                    <a:pt x="487" y="250"/>
                                  </a:cubicBezTo>
                                  <a:cubicBezTo>
                                    <a:pt x="487" y="250"/>
                                    <a:pt x="487" y="251"/>
                                    <a:pt x="487" y="251"/>
                                  </a:cubicBezTo>
                                  <a:cubicBezTo>
                                    <a:pt x="489" y="251"/>
                                    <a:pt x="490" y="251"/>
                                    <a:pt x="492" y="251"/>
                                  </a:cubicBezTo>
                                  <a:cubicBezTo>
                                    <a:pt x="492" y="250"/>
                                    <a:pt x="492" y="250"/>
                                    <a:pt x="492" y="250"/>
                                  </a:cubicBezTo>
                                  <a:cubicBezTo>
                                    <a:pt x="492" y="246"/>
                                    <a:pt x="495" y="243"/>
                                    <a:pt x="499" y="243"/>
                                  </a:cubicBezTo>
                                  <a:cubicBezTo>
                                    <a:pt x="502" y="243"/>
                                    <a:pt x="505" y="246"/>
                                    <a:pt x="505" y="250"/>
                                  </a:cubicBezTo>
                                  <a:close/>
                                  <a:moveTo>
                                    <a:pt x="499" y="245"/>
                                  </a:moveTo>
                                  <a:cubicBezTo>
                                    <a:pt x="496" y="245"/>
                                    <a:pt x="494" y="247"/>
                                    <a:pt x="494" y="250"/>
                                  </a:cubicBezTo>
                                  <a:cubicBezTo>
                                    <a:pt x="494" y="250"/>
                                    <a:pt x="494" y="250"/>
                                    <a:pt x="494" y="250"/>
                                  </a:cubicBezTo>
                                  <a:cubicBezTo>
                                    <a:pt x="495" y="250"/>
                                    <a:pt x="497" y="250"/>
                                    <a:pt x="499" y="250"/>
                                  </a:cubicBezTo>
                                  <a:cubicBezTo>
                                    <a:pt x="500" y="250"/>
                                    <a:pt x="502" y="250"/>
                                    <a:pt x="504" y="250"/>
                                  </a:cubicBezTo>
                                  <a:cubicBezTo>
                                    <a:pt x="504" y="250"/>
                                    <a:pt x="504" y="250"/>
                                    <a:pt x="504" y="250"/>
                                  </a:cubicBezTo>
                                  <a:cubicBezTo>
                                    <a:pt x="504" y="247"/>
                                    <a:pt x="501" y="245"/>
                                    <a:pt x="499" y="245"/>
                                  </a:cubicBezTo>
                                  <a:close/>
                                  <a:moveTo>
                                    <a:pt x="529" y="260"/>
                                  </a:moveTo>
                                  <a:cubicBezTo>
                                    <a:pt x="530" y="260"/>
                                    <a:pt x="531" y="259"/>
                                    <a:pt x="532" y="259"/>
                                  </a:cubicBezTo>
                                  <a:cubicBezTo>
                                    <a:pt x="532" y="256"/>
                                    <a:pt x="533" y="253"/>
                                    <a:pt x="533" y="250"/>
                                  </a:cubicBezTo>
                                  <a:cubicBezTo>
                                    <a:pt x="533" y="240"/>
                                    <a:pt x="529" y="232"/>
                                    <a:pt x="523" y="226"/>
                                  </a:cubicBezTo>
                                  <a:cubicBezTo>
                                    <a:pt x="517" y="220"/>
                                    <a:pt x="508" y="216"/>
                                    <a:pt x="499" y="216"/>
                                  </a:cubicBezTo>
                                  <a:cubicBezTo>
                                    <a:pt x="489" y="216"/>
                                    <a:pt x="481" y="220"/>
                                    <a:pt x="474" y="226"/>
                                  </a:cubicBezTo>
                                  <a:cubicBezTo>
                                    <a:pt x="468" y="232"/>
                                    <a:pt x="464" y="240"/>
                                    <a:pt x="464" y="250"/>
                                  </a:cubicBezTo>
                                  <a:cubicBezTo>
                                    <a:pt x="464" y="253"/>
                                    <a:pt x="465" y="256"/>
                                    <a:pt x="465" y="258"/>
                                  </a:cubicBezTo>
                                  <a:cubicBezTo>
                                    <a:pt x="466" y="259"/>
                                    <a:pt x="467" y="259"/>
                                    <a:pt x="468" y="260"/>
                                  </a:cubicBezTo>
                                  <a:cubicBezTo>
                                    <a:pt x="469" y="259"/>
                                    <a:pt x="470" y="259"/>
                                    <a:pt x="471" y="258"/>
                                  </a:cubicBezTo>
                                  <a:cubicBezTo>
                                    <a:pt x="470" y="256"/>
                                    <a:pt x="470" y="253"/>
                                    <a:pt x="470" y="250"/>
                                  </a:cubicBezTo>
                                  <a:cubicBezTo>
                                    <a:pt x="470" y="234"/>
                                    <a:pt x="483" y="221"/>
                                    <a:pt x="499" y="221"/>
                                  </a:cubicBezTo>
                                  <a:cubicBezTo>
                                    <a:pt x="515" y="221"/>
                                    <a:pt x="527" y="234"/>
                                    <a:pt x="527" y="250"/>
                                  </a:cubicBezTo>
                                  <a:cubicBezTo>
                                    <a:pt x="527" y="253"/>
                                    <a:pt x="527" y="256"/>
                                    <a:pt x="526" y="258"/>
                                  </a:cubicBezTo>
                                  <a:cubicBezTo>
                                    <a:pt x="527" y="259"/>
                                    <a:pt x="528" y="260"/>
                                    <a:pt x="529" y="260"/>
                                  </a:cubicBezTo>
                                  <a:close/>
                                  <a:moveTo>
                                    <a:pt x="520" y="199"/>
                                  </a:moveTo>
                                  <a:cubicBezTo>
                                    <a:pt x="520" y="200"/>
                                    <a:pt x="520" y="202"/>
                                    <a:pt x="519" y="203"/>
                                  </a:cubicBezTo>
                                  <a:cubicBezTo>
                                    <a:pt x="521" y="204"/>
                                    <a:pt x="523" y="205"/>
                                    <a:pt x="525" y="206"/>
                                  </a:cubicBezTo>
                                  <a:cubicBezTo>
                                    <a:pt x="525" y="204"/>
                                    <a:pt x="526" y="201"/>
                                    <a:pt x="526" y="199"/>
                                  </a:cubicBezTo>
                                  <a:cubicBezTo>
                                    <a:pt x="526" y="191"/>
                                    <a:pt x="523" y="184"/>
                                    <a:pt x="518" y="179"/>
                                  </a:cubicBezTo>
                                  <a:cubicBezTo>
                                    <a:pt x="513" y="174"/>
                                    <a:pt x="506" y="171"/>
                                    <a:pt x="499" y="171"/>
                                  </a:cubicBezTo>
                                  <a:cubicBezTo>
                                    <a:pt x="491" y="171"/>
                                    <a:pt x="484" y="174"/>
                                    <a:pt x="479" y="179"/>
                                  </a:cubicBezTo>
                                  <a:cubicBezTo>
                                    <a:pt x="474" y="184"/>
                                    <a:pt x="471" y="191"/>
                                    <a:pt x="471" y="199"/>
                                  </a:cubicBezTo>
                                  <a:cubicBezTo>
                                    <a:pt x="471" y="201"/>
                                    <a:pt x="472" y="204"/>
                                    <a:pt x="472" y="206"/>
                                  </a:cubicBezTo>
                                  <a:cubicBezTo>
                                    <a:pt x="474" y="205"/>
                                    <a:pt x="476" y="204"/>
                                    <a:pt x="478" y="203"/>
                                  </a:cubicBezTo>
                                  <a:cubicBezTo>
                                    <a:pt x="478" y="202"/>
                                    <a:pt x="478" y="200"/>
                                    <a:pt x="478" y="199"/>
                                  </a:cubicBezTo>
                                  <a:cubicBezTo>
                                    <a:pt x="478" y="187"/>
                                    <a:pt x="487" y="177"/>
                                    <a:pt x="499" y="177"/>
                                  </a:cubicBezTo>
                                  <a:cubicBezTo>
                                    <a:pt x="510" y="177"/>
                                    <a:pt x="520" y="187"/>
                                    <a:pt x="520" y="199"/>
                                  </a:cubicBezTo>
                                  <a:close/>
                                  <a:moveTo>
                                    <a:pt x="512" y="199"/>
                                  </a:moveTo>
                                  <a:cubicBezTo>
                                    <a:pt x="512" y="199"/>
                                    <a:pt x="512" y="200"/>
                                    <a:pt x="512" y="200"/>
                                  </a:cubicBezTo>
                                  <a:cubicBezTo>
                                    <a:pt x="514" y="201"/>
                                    <a:pt x="516" y="202"/>
                                    <a:pt x="518" y="202"/>
                                  </a:cubicBezTo>
                                  <a:cubicBezTo>
                                    <a:pt x="518" y="201"/>
                                    <a:pt x="518" y="200"/>
                                    <a:pt x="518" y="199"/>
                                  </a:cubicBezTo>
                                  <a:cubicBezTo>
                                    <a:pt x="518" y="193"/>
                                    <a:pt x="516" y="188"/>
                                    <a:pt x="512" y="185"/>
                                  </a:cubicBezTo>
                                  <a:cubicBezTo>
                                    <a:pt x="509" y="181"/>
                                    <a:pt x="504" y="179"/>
                                    <a:pt x="499" y="179"/>
                                  </a:cubicBezTo>
                                  <a:cubicBezTo>
                                    <a:pt x="493" y="179"/>
                                    <a:pt x="488" y="181"/>
                                    <a:pt x="485" y="185"/>
                                  </a:cubicBezTo>
                                  <a:cubicBezTo>
                                    <a:pt x="481" y="188"/>
                                    <a:pt x="479" y="193"/>
                                    <a:pt x="479" y="199"/>
                                  </a:cubicBezTo>
                                  <a:cubicBezTo>
                                    <a:pt x="479" y="200"/>
                                    <a:pt x="479" y="201"/>
                                    <a:pt x="480" y="202"/>
                                  </a:cubicBezTo>
                                  <a:cubicBezTo>
                                    <a:pt x="481" y="202"/>
                                    <a:pt x="483" y="201"/>
                                    <a:pt x="485" y="200"/>
                                  </a:cubicBezTo>
                                  <a:cubicBezTo>
                                    <a:pt x="485" y="200"/>
                                    <a:pt x="485" y="199"/>
                                    <a:pt x="485" y="199"/>
                                  </a:cubicBezTo>
                                  <a:cubicBezTo>
                                    <a:pt x="485" y="191"/>
                                    <a:pt x="491" y="185"/>
                                    <a:pt x="499" y="185"/>
                                  </a:cubicBezTo>
                                  <a:cubicBezTo>
                                    <a:pt x="506" y="185"/>
                                    <a:pt x="512" y="191"/>
                                    <a:pt x="512" y="199"/>
                                  </a:cubicBezTo>
                                  <a:close/>
                                  <a:moveTo>
                                    <a:pt x="505" y="199"/>
                                  </a:moveTo>
                                  <a:cubicBezTo>
                                    <a:pt x="505" y="199"/>
                                    <a:pt x="505" y="199"/>
                                    <a:pt x="505" y="199"/>
                                  </a:cubicBezTo>
                                  <a:cubicBezTo>
                                    <a:pt x="507" y="199"/>
                                    <a:pt x="509" y="200"/>
                                    <a:pt x="510" y="200"/>
                                  </a:cubicBezTo>
                                  <a:cubicBezTo>
                                    <a:pt x="511" y="200"/>
                                    <a:pt x="511" y="199"/>
                                    <a:pt x="511" y="199"/>
                                  </a:cubicBezTo>
                                  <a:cubicBezTo>
                                    <a:pt x="511" y="192"/>
                                    <a:pt x="505" y="187"/>
                                    <a:pt x="499" y="187"/>
                                  </a:cubicBezTo>
                                  <a:cubicBezTo>
                                    <a:pt x="492" y="187"/>
                                    <a:pt x="487" y="192"/>
                                    <a:pt x="487" y="199"/>
                                  </a:cubicBezTo>
                                  <a:cubicBezTo>
                                    <a:pt x="487" y="199"/>
                                    <a:pt x="487" y="200"/>
                                    <a:pt x="487" y="200"/>
                                  </a:cubicBezTo>
                                  <a:cubicBezTo>
                                    <a:pt x="489" y="200"/>
                                    <a:pt x="490" y="199"/>
                                    <a:pt x="492" y="199"/>
                                  </a:cubicBezTo>
                                  <a:cubicBezTo>
                                    <a:pt x="492" y="199"/>
                                    <a:pt x="492" y="199"/>
                                    <a:pt x="492" y="199"/>
                                  </a:cubicBezTo>
                                  <a:cubicBezTo>
                                    <a:pt x="492" y="195"/>
                                    <a:pt x="495" y="192"/>
                                    <a:pt x="499" y="192"/>
                                  </a:cubicBezTo>
                                  <a:cubicBezTo>
                                    <a:pt x="502" y="192"/>
                                    <a:pt x="505" y="195"/>
                                    <a:pt x="505" y="199"/>
                                  </a:cubicBezTo>
                                  <a:close/>
                                  <a:moveTo>
                                    <a:pt x="499" y="193"/>
                                  </a:moveTo>
                                  <a:cubicBezTo>
                                    <a:pt x="496" y="193"/>
                                    <a:pt x="494" y="196"/>
                                    <a:pt x="494" y="199"/>
                                  </a:cubicBezTo>
                                  <a:cubicBezTo>
                                    <a:pt x="494" y="199"/>
                                    <a:pt x="494" y="199"/>
                                    <a:pt x="494" y="199"/>
                                  </a:cubicBezTo>
                                  <a:cubicBezTo>
                                    <a:pt x="495" y="199"/>
                                    <a:pt x="497" y="199"/>
                                    <a:pt x="499" y="199"/>
                                  </a:cubicBezTo>
                                  <a:cubicBezTo>
                                    <a:pt x="500" y="199"/>
                                    <a:pt x="502" y="199"/>
                                    <a:pt x="504" y="199"/>
                                  </a:cubicBezTo>
                                  <a:cubicBezTo>
                                    <a:pt x="504" y="199"/>
                                    <a:pt x="504" y="199"/>
                                    <a:pt x="504" y="199"/>
                                  </a:cubicBezTo>
                                  <a:cubicBezTo>
                                    <a:pt x="504" y="196"/>
                                    <a:pt x="501" y="193"/>
                                    <a:pt x="499" y="193"/>
                                  </a:cubicBezTo>
                                  <a:close/>
                                  <a:moveTo>
                                    <a:pt x="529" y="209"/>
                                  </a:moveTo>
                                  <a:cubicBezTo>
                                    <a:pt x="530" y="208"/>
                                    <a:pt x="531" y="208"/>
                                    <a:pt x="532" y="207"/>
                                  </a:cubicBezTo>
                                  <a:cubicBezTo>
                                    <a:pt x="532" y="204"/>
                                    <a:pt x="533" y="202"/>
                                    <a:pt x="533" y="199"/>
                                  </a:cubicBezTo>
                                  <a:cubicBezTo>
                                    <a:pt x="533" y="189"/>
                                    <a:pt x="529" y="181"/>
                                    <a:pt x="523" y="174"/>
                                  </a:cubicBezTo>
                                  <a:cubicBezTo>
                                    <a:pt x="517" y="168"/>
                                    <a:pt x="508" y="164"/>
                                    <a:pt x="499" y="164"/>
                                  </a:cubicBezTo>
                                  <a:cubicBezTo>
                                    <a:pt x="489" y="164"/>
                                    <a:pt x="481" y="168"/>
                                    <a:pt x="474" y="174"/>
                                  </a:cubicBezTo>
                                  <a:cubicBezTo>
                                    <a:pt x="468" y="181"/>
                                    <a:pt x="464" y="189"/>
                                    <a:pt x="464" y="199"/>
                                  </a:cubicBezTo>
                                  <a:cubicBezTo>
                                    <a:pt x="464" y="201"/>
                                    <a:pt x="465" y="204"/>
                                    <a:pt x="465" y="207"/>
                                  </a:cubicBezTo>
                                  <a:cubicBezTo>
                                    <a:pt x="466" y="207"/>
                                    <a:pt x="467" y="208"/>
                                    <a:pt x="468" y="209"/>
                                  </a:cubicBezTo>
                                  <a:cubicBezTo>
                                    <a:pt x="469" y="208"/>
                                    <a:pt x="470" y="207"/>
                                    <a:pt x="471" y="207"/>
                                  </a:cubicBezTo>
                                  <a:cubicBezTo>
                                    <a:pt x="470" y="204"/>
                                    <a:pt x="470" y="201"/>
                                    <a:pt x="470" y="199"/>
                                  </a:cubicBezTo>
                                  <a:cubicBezTo>
                                    <a:pt x="470" y="183"/>
                                    <a:pt x="483" y="170"/>
                                    <a:pt x="499" y="170"/>
                                  </a:cubicBezTo>
                                  <a:cubicBezTo>
                                    <a:pt x="515" y="170"/>
                                    <a:pt x="527" y="183"/>
                                    <a:pt x="527" y="199"/>
                                  </a:cubicBezTo>
                                  <a:cubicBezTo>
                                    <a:pt x="527" y="201"/>
                                    <a:pt x="527" y="204"/>
                                    <a:pt x="526" y="207"/>
                                  </a:cubicBezTo>
                                  <a:cubicBezTo>
                                    <a:pt x="527" y="207"/>
                                    <a:pt x="528" y="208"/>
                                    <a:pt x="529" y="209"/>
                                  </a:cubicBezTo>
                                  <a:close/>
                                  <a:moveTo>
                                    <a:pt x="461" y="164"/>
                                  </a:moveTo>
                                  <a:cubicBezTo>
                                    <a:pt x="454" y="159"/>
                                    <a:pt x="446" y="157"/>
                                    <a:pt x="438" y="157"/>
                                  </a:cubicBezTo>
                                  <a:cubicBezTo>
                                    <a:pt x="429" y="157"/>
                                    <a:pt x="422" y="159"/>
                                    <a:pt x="415" y="163"/>
                                  </a:cubicBezTo>
                                  <a:cubicBezTo>
                                    <a:pt x="416" y="165"/>
                                    <a:pt x="418" y="166"/>
                                    <a:pt x="419" y="168"/>
                                  </a:cubicBezTo>
                                  <a:cubicBezTo>
                                    <a:pt x="424" y="165"/>
                                    <a:pt x="431" y="163"/>
                                    <a:pt x="438" y="163"/>
                                  </a:cubicBezTo>
                                  <a:cubicBezTo>
                                    <a:pt x="445" y="163"/>
                                    <a:pt x="452" y="165"/>
                                    <a:pt x="457" y="168"/>
                                  </a:cubicBezTo>
                                  <a:cubicBezTo>
                                    <a:pt x="458" y="167"/>
                                    <a:pt x="460" y="165"/>
                                    <a:pt x="461" y="164"/>
                                  </a:cubicBezTo>
                                  <a:close/>
                                  <a:moveTo>
                                    <a:pt x="344" y="199"/>
                                  </a:moveTo>
                                  <a:cubicBezTo>
                                    <a:pt x="344" y="201"/>
                                    <a:pt x="344" y="204"/>
                                    <a:pt x="345" y="207"/>
                                  </a:cubicBezTo>
                                  <a:cubicBezTo>
                                    <a:pt x="346" y="207"/>
                                    <a:pt x="346" y="208"/>
                                    <a:pt x="347" y="209"/>
                                  </a:cubicBezTo>
                                  <a:cubicBezTo>
                                    <a:pt x="348" y="208"/>
                                    <a:pt x="349" y="207"/>
                                    <a:pt x="350" y="207"/>
                                  </a:cubicBezTo>
                                  <a:cubicBezTo>
                                    <a:pt x="349" y="204"/>
                                    <a:pt x="349" y="201"/>
                                    <a:pt x="349" y="199"/>
                                  </a:cubicBezTo>
                                  <a:cubicBezTo>
                                    <a:pt x="349" y="183"/>
                                    <a:pt x="362" y="170"/>
                                    <a:pt x="378" y="170"/>
                                  </a:cubicBezTo>
                                  <a:cubicBezTo>
                                    <a:pt x="394" y="170"/>
                                    <a:pt x="407" y="183"/>
                                    <a:pt x="407" y="199"/>
                                  </a:cubicBezTo>
                                  <a:cubicBezTo>
                                    <a:pt x="407" y="201"/>
                                    <a:pt x="406" y="204"/>
                                    <a:pt x="405" y="207"/>
                                  </a:cubicBezTo>
                                  <a:cubicBezTo>
                                    <a:pt x="406" y="207"/>
                                    <a:pt x="407" y="208"/>
                                    <a:pt x="408" y="208"/>
                                  </a:cubicBezTo>
                                  <a:cubicBezTo>
                                    <a:pt x="409" y="208"/>
                                    <a:pt x="410" y="207"/>
                                    <a:pt x="411" y="206"/>
                                  </a:cubicBezTo>
                                  <a:cubicBezTo>
                                    <a:pt x="412" y="204"/>
                                    <a:pt x="412" y="201"/>
                                    <a:pt x="412" y="199"/>
                                  </a:cubicBezTo>
                                  <a:cubicBezTo>
                                    <a:pt x="412" y="189"/>
                                    <a:pt x="408" y="181"/>
                                    <a:pt x="402" y="174"/>
                                  </a:cubicBezTo>
                                  <a:cubicBezTo>
                                    <a:pt x="396" y="168"/>
                                    <a:pt x="387" y="164"/>
                                    <a:pt x="378" y="164"/>
                                  </a:cubicBezTo>
                                  <a:cubicBezTo>
                                    <a:pt x="368" y="164"/>
                                    <a:pt x="360" y="168"/>
                                    <a:pt x="354" y="174"/>
                                  </a:cubicBezTo>
                                  <a:cubicBezTo>
                                    <a:pt x="347" y="181"/>
                                    <a:pt x="344" y="189"/>
                                    <a:pt x="344" y="199"/>
                                  </a:cubicBezTo>
                                  <a:close/>
                                  <a:moveTo>
                                    <a:pt x="399" y="199"/>
                                  </a:moveTo>
                                  <a:cubicBezTo>
                                    <a:pt x="399" y="200"/>
                                    <a:pt x="399" y="202"/>
                                    <a:pt x="398" y="203"/>
                                  </a:cubicBezTo>
                                  <a:cubicBezTo>
                                    <a:pt x="400" y="204"/>
                                    <a:pt x="402" y="205"/>
                                    <a:pt x="404" y="206"/>
                                  </a:cubicBezTo>
                                  <a:cubicBezTo>
                                    <a:pt x="405" y="204"/>
                                    <a:pt x="405" y="201"/>
                                    <a:pt x="405" y="199"/>
                                  </a:cubicBezTo>
                                  <a:cubicBezTo>
                                    <a:pt x="405" y="191"/>
                                    <a:pt x="402" y="184"/>
                                    <a:pt x="397" y="179"/>
                                  </a:cubicBezTo>
                                  <a:cubicBezTo>
                                    <a:pt x="392" y="174"/>
                                    <a:pt x="385" y="171"/>
                                    <a:pt x="378" y="171"/>
                                  </a:cubicBezTo>
                                  <a:cubicBezTo>
                                    <a:pt x="370" y="171"/>
                                    <a:pt x="363" y="174"/>
                                    <a:pt x="359" y="179"/>
                                  </a:cubicBezTo>
                                  <a:cubicBezTo>
                                    <a:pt x="354" y="184"/>
                                    <a:pt x="351" y="191"/>
                                    <a:pt x="351" y="199"/>
                                  </a:cubicBezTo>
                                  <a:cubicBezTo>
                                    <a:pt x="351" y="201"/>
                                    <a:pt x="351" y="204"/>
                                    <a:pt x="352" y="206"/>
                                  </a:cubicBezTo>
                                  <a:cubicBezTo>
                                    <a:pt x="353" y="205"/>
                                    <a:pt x="355" y="204"/>
                                    <a:pt x="357" y="203"/>
                                  </a:cubicBezTo>
                                  <a:cubicBezTo>
                                    <a:pt x="357" y="202"/>
                                    <a:pt x="357" y="200"/>
                                    <a:pt x="357" y="199"/>
                                  </a:cubicBezTo>
                                  <a:cubicBezTo>
                                    <a:pt x="357" y="187"/>
                                    <a:pt x="366" y="177"/>
                                    <a:pt x="378" y="177"/>
                                  </a:cubicBezTo>
                                  <a:cubicBezTo>
                                    <a:pt x="389" y="177"/>
                                    <a:pt x="399" y="187"/>
                                    <a:pt x="399" y="199"/>
                                  </a:cubicBezTo>
                                  <a:close/>
                                  <a:moveTo>
                                    <a:pt x="391" y="199"/>
                                  </a:moveTo>
                                  <a:cubicBezTo>
                                    <a:pt x="391" y="199"/>
                                    <a:pt x="391" y="200"/>
                                    <a:pt x="391" y="200"/>
                                  </a:cubicBezTo>
                                  <a:cubicBezTo>
                                    <a:pt x="393" y="201"/>
                                    <a:pt x="395" y="202"/>
                                    <a:pt x="397" y="202"/>
                                  </a:cubicBezTo>
                                  <a:cubicBezTo>
                                    <a:pt x="397" y="201"/>
                                    <a:pt x="397" y="200"/>
                                    <a:pt x="397" y="199"/>
                                  </a:cubicBezTo>
                                  <a:cubicBezTo>
                                    <a:pt x="397" y="193"/>
                                    <a:pt x="395" y="188"/>
                                    <a:pt x="392" y="185"/>
                                  </a:cubicBezTo>
                                  <a:cubicBezTo>
                                    <a:pt x="388" y="181"/>
                                    <a:pt x="383" y="179"/>
                                    <a:pt x="378" y="179"/>
                                  </a:cubicBezTo>
                                  <a:cubicBezTo>
                                    <a:pt x="372" y="179"/>
                                    <a:pt x="368" y="181"/>
                                    <a:pt x="364" y="185"/>
                                  </a:cubicBezTo>
                                  <a:cubicBezTo>
                                    <a:pt x="360" y="188"/>
                                    <a:pt x="358" y="193"/>
                                    <a:pt x="358" y="199"/>
                                  </a:cubicBezTo>
                                  <a:cubicBezTo>
                                    <a:pt x="358" y="200"/>
                                    <a:pt x="358" y="201"/>
                                    <a:pt x="359" y="202"/>
                                  </a:cubicBezTo>
                                  <a:cubicBezTo>
                                    <a:pt x="361" y="202"/>
                                    <a:pt x="362" y="201"/>
                                    <a:pt x="364" y="200"/>
                                  </a:cubicBezTo>
                                  <a:cubicBezTo>
                                    <a:pt x="364" y="200"/>
                                    <a:pt x="364" y="199"/>
                                    <a:pt x="364" y="199"/>
                                  </a:cubicBezTo>
                                  <a:cubicBezTo>
                                    <a:pt x="364" y="191"/>
                                    <a:pt x="370" y="185"/>
                                    <a:pt x="378" y="185"/>
                                  </a:cubicBezTo>
                                  <a:cubicBezTo>
                                    <a:pt x="385" y="185"/>
                                    <a:pt x="391" y="191"/>
                                    <a:pt x="391" y="199"/>
                                  </a:cubicBezTo>
                                  <a:close/>
                                  <a:moveTo>
                                    <a:pt x="384" y="199"/>
                                  </a:moveTo>
                                  <a:cubicBezTo>
                                    <a:pt x="384" y="199"/>
                                    <a:pt x="384" y="199"/>
                                    <a:pt x="384" y="199"/>
                                  </a:cubicBezTo>
                                  <a:cubicBezTo>
                                    <a:pt x="386" y="199"/>
                                    <a:pt x="388" y="200"/>
                                    <a:pt x="390" y="200"/>
                                  </a:cubicBezTo>
                                  <a:cubicBezTo>
                                    <a:pt x="390" y="200"/>
                                    <a:pt x="390" y="199"/>
                                    <a:pt x="390" y="199"/>
                                  </a:cubicBezTo>
                                  <a:cubicBezTo>
                                    <a:pt x="390" y="192"/>
                                    <a:pt x="384" y="187"/>
                                    <a:pt x="378" y="187"/>
                                  </a:cubicBezTo>
                                  <a:cubicBezTo>
                                    <a:pt x="371" y="187"/>
                                    <a:pt x="366" y="192"/>
                                    <a:pt x="366" y="199"/>
                                  </a:cubicBezTo>
                                  <a:cubicBezTo>
                                    <a:pt x="366" y="199"/>
                                    <a:pt x="366" y="200"/>
                                    <a:pt x="366" y="200"/>
                                  </a:cubicBezTo>
                                  <a:cubicBezTo>
                                    <a:pt x="368" y="200"/>
                                    <a:pt x="369" y="199"/>
                                    <a:pt x="371" y="199"/>
                                  </a:cubicBezTo>
                                  <a:cubicBezTo>
                                    <a:pt x="371" y="199"/>
                                    <a:pt x="371" y="199"/>
                                    <a:pt x="371" y="199"/>
                                  </a:cubicBezTo>
                                  <a:cubicBezTo>
                                    <a:pt x="371" y="195"/>
                                    <a:pt x="374" y="192"/>
                                    <a:pt x="378" y="192"/>
                                  </a:cubicBezTo>
                                  <a:cubicBezTo>
                                    <a:pt x="381" y="192"/>
                                    <a:pt x="384" y="195"/>
                                    <a:pt x="384" y="199"/>
                                  </a:cubicBezTo>
                                  <a:close/>
                                  <a:moveTo>
                                    <a:pt x="378" y="193"/>
                                  </a:moveTo>
                                  <a:cubicBezTo>
                                    <a:pt x="375" y="193"/>
                                    <a:pt x="373" y="196"/>
                                    <a:pt x="373" y="199"/>
                                  </a:cubicBezTo>
                                  <a:cubicBezTo>
                                    <a:pt x="373" y="199"/>
                                    <a:pt x="373" y="199"/>
                                    <a:pt x="373" y="199"/>
                                  </a:cubicBezTo>
                                  <a:cubicBezTo>
                                    <a:pt x="374" y="199"/>
                                    <a:pt x="376" y="199"/>
                                    <a:pt x="378" y="199"/>
                                  </a:cubicBezTo>
                                  <a:cubicBezTo>
                                    <a:pt x="379" y="199"/>
                                    <a:pt x="381" y="199"/>
                                    <a:pt x="383" y="199"/>
                                  </a:cubicBezTo>
                                  <a:cubicBezTo>
                                    <a:pt x="383" y="199"/>
                                    <a:pt x="383" y="199"/>
                                    <a:pt x="383" y="199"/>
                                  </a:cubicBezTo>
                                  <a:cubicBezTo>
                                    <a:pt x="383" y="196"/>
                                    <a:pt x="381" y="193"/>
                                    <a:pt x="378" y="193"/>
                                  </a:cubicBezTo>
                                  <a:close/>
                                  <a:moveTo>
                                    <a:pt x="344" y="250"/>
                                  </a:moveTo>
                                  <a:cubicBezTo>
                                    <a:pt x="344" y="253"/>
                                    <a:pt x="344" y="256"/>
                                    <a:pt x="345" y="258"/>
                                  </a:cubicBezTo>
                                  <a:cubicBezTo>
                                    <a:pt x="346" y="259"/>
                                    <a:pt x="346" y="259"/>
                                    <a:pt x="347" y="260"/>
                                  </a:cubicBezTo>
                                  <a:cubicBezTo>
                                    <a:pt x="348" y="259"/>
                                    <a:pt x="349" y="259"/>
                                    <a:pt x="350" y="258"/>
                                  </a:cubicBezTo>
                                  <a:cubicBezTo>
                                    <a:pt x="349" y="256"/>
                                    <a:pt x="349" y="253"/>
                                    <a:pt x="349" y="250"/>
                                  </a:cubicBezTo>
                                  <a:cubicBezTo>
                                    <a:pt x="349" y="234"/>
                                    <a:pt x="362" y="221"/>
                                    <a:pt x="378" y="221"/>
                                  </a:cubicBezTo>
                                  <a:cubicBezTo>
                                    <a:pt x="394" y="221"/>
                                    <a:pt x="407" y="234"/>
                                    <a:pt x="407" y="250"/>
                                  </a:cubicBezTo>
                                  <a:cubicBezTo>
                                    <a:pt x="407" y="253"/>
                                    <a:pt x="406" y="256"/>
                                    <a:pt x="405" y="258"/>
                                  </a:cubicBezTo>
                                  <a:cubicBezTo>
                                    <a:pt x="406" y="259"/>
                                    <a:pt x="407" y="259"/>
                                    <a:pt x="408" y="260"/>
                                  </a:cubicBezTo>
                                  <a:cubicBezTo>
                                    <a:pt x="409" y="259"/>
                                    <a:pt x="410" y="258"/>
                                    <a:pt x="411" y="258"/>
                                  </a:cubicBezTo>
                                  <a:cubicBezTo>
                                    <a:pt x="412" y="255"/>
                                    <a:pt x="412" y="253"/>
                                    <a:pt x="412" y="250"/>
                                  </a:cubicBezTo>
                                  <a:cubicBezTo>
                                    <a:pt x="412" y="240"/>
                                    <a:pt x="408" y="232"/>
                                    <a:pt x="402" y="226"/>
                                  </a:cubicBezTo>
                                  <a:cubicBezTo>
                                    <a:pt x="396" y="220"/>
                                    <a:pt x="387" y="216"/>
                                    <a:pt x="378" y="216"/>
                                  </a:cubicBezTo>
                                  <a:cubicBezTo>
                                    <a:pt x="368" y="216"/>
                                    <a:pt x="360" y="220"/>
                                    <a:pt x="354" y="226"/>
                                  </a:cubicBezTo>
                                  <a:cubicBezTo>
                                    <a:pt x="347" y="232"/>
                                    <a:pt x="344" y="240"/>
                                    <a:pt x="344" y="250"/>
                                  </a:cubicBezTo>
                                  <a:close/>
                                  <a:moveTo>
                                    <a:pt x="399" y="250"/>
                                  </a:moveTo>
                                  <a:cubicBezTo>
                                    <a:pt x="399" y="251"/>
                                    <a:pt x="399" y="253"/>
                                    <a:pt x="398" y="254"/>
                                  </a:cubicBezTo>
                                  <a:cubicBezTo>
                                    <a:pt x="400" y="255"/>
                                    <a:pt x="402" y="256"/>
                                    <a:pt x="404" y="257"/>
                                  </a:cubicBezTo>
                                  <a:cubicBezTo>
                                    <a:pt x="405" y="255"/>
                                    <a:pt x="405" y="252"/>
                                    <a:pt x="405" y="250"/>
                                  </a:cubicBezTo>
                                  <a:cubicBezTo>
                                    <a:pt x="405" y="242"/>
                                    <a:pt x="402" y="236"/>
                                    <a:pt x="397" y="231"/>
                                  </a:cubicBezTo>
                                  <a:cubicBezTo>
                                    <a:pt x="392" y="226"/>
                                    <a:pt x="385" y="223"/>
                                    <a:pt x="378" y="223"/>
                                  </a:cubicBezTo>
                                  <a:cubicBezTo>
                                    <a:pt x="370" y="223"/>
                                    <a:pt x="363" y="226"/>
                                    <a:pt x="359" y="231"/>
                                  </a:cubicBezTo>
                                  <a:cubicBezTo>
                                    <a:pt x="354" y="236"/>
                                    <a:pt x="351" y="242"/>
                                    <a:pt x="351" y="250"/>
                                  </a:cubicBezTo>
                                  <a:cubicBezTo>
                                    <a:pt x="351" y="252"/>
                                    <a:pt x="351" y="255"/>
                                    <a:pt x="352" y="257"/>
                                  </a:cubicBezTo>
                                  <a:cubicBezTo>
                                    <a:pt x="353" y="256"/>
                                    <a:pt x="355" y="255"/>
                                    <a:pt x="357" y="254"/>
                                  </a:cubicBezTo>
                                  <a:cubicBezTo>
                                    <a:pt x="357" y="253"/>
                                    <a:pt x="357" y="251"/>
                                    <a:pt x="357" y="250"/>
                                  </a:cubicBezTo>
                                  <a:cubicBezTo>
                                    <a:pt x="357" y="238"/>
                                    <a:pt x="366" y="229"/>
                                    <a:pt x="378" y="229"/>
                                  </a:cubicBezTo>
                                  <a:cubicBezTo>
                                    <a:pt x="389" y="229"/>
                                    <a:pt x="399" y="238"/>
                                    <a:pt x="399" y="250"/>
                                  </a:cubicBezTo>
                                  <a:close/>
                                  <a:moveTo>
                                    <a:pt x="391" y="250"/>
                                  </a:moveTo>
                                  <a:cubicBezTo>
                                    <a:pt x="391" y="251"/>
                                    <a:pt x="391" y="251"/>
                                    <a:pt x="391" y="252"/>
                                  </a:cubicBezTo>
                                  <a:cubicBezTo>
                                    <a:pt x="393" y="252"/>
                                    <a:pt x="395" y="253"/>
                                    <a:pt x="397" y="254"/>
                                  </a:cubicBezTo>
                                  <a:cubicBezTo>
                                    <a:pt x="397" y="253"/>
                                    <a:pt x="397" y="251"/>
                                    <a:pt x="397" y="250"/>
                                  </a:cubicBezTo>
                                  <a:cubicBezTo>
                                    <a:pt x="397" y="245"/>
                                    <a:pt x="395" y="240"/>
                                    <a:pt x="392" y="236"/>
                                  </a:cubicBezTo>
                                  <a:cubicBezTo>
                                    <a:pt x="388" y="233"/>
                                    <a:pt x="383" y="230"/>
                                    <a:pt x="378" y="230"/>
                                  </a:cubicBezTo>
                                  <a:cubicBezTo>
                                    <a:pt x="372" y="230"/>
                                    <a:pt x="368" y="233"/>
                                    <a:pt x="364" y="236"/>
                                  </a:cubicBezTo>
                                  <a:cubicBezTo>
                                    <a:pt x="360" y="240"/>
                                    <a:pt x="358" y="245"/>
                                    <a:pt x="358" y="250"/>
                                  </a:cubicBezTo>
                                  <a:cubicBezTo>
                                    <a:pt x="358" y="251"/>
                                    <a:pt x="358" y="253"/>
                                    <a:pt x="359" y="254"/>
                                  </a:cubicBezTo>
                                  <a:cubicBezTo>
                                    <a:pt x="361" y="253"/>
                                    <a:pt x="362" y="252"/>
                                    <a:pt x="364" y="252"/>
                                  </a:cubicBezTo>
                                  <a:cubicBezTo>
                                    <a:pt x="364" y="251"/>
                                    <a:pt x="364" y="251"/>
                                    <a:pt x="364" y="250"/>
                                  </a:cubicBezTo>
                                  <a:cubicBezTo>
                                    <a:pt x="364" y="242"/>
                                    <a:pt x="370" y="236"/>
                                    <a:pt x="378" y="236"/>
                                  </a:cubicBezTo>
                                  <a:cubicBezTo>
                                    <a:pt x="385" y="236"/>
                                    <a:pt x="391" y="242"/>
                                    <a:pt x="391" y="250"/>
                                  </a:cubicBezTo>
                                  <a:close/>
                                  <a:moveTo>
                                    <a:pt x="384" y="250"/>
                                  </a:moveTo>
                                  <a:cubicBezTo>
                                    <a:pt x="384" y="250"/>
                                    <a:pt x="384" y="250"/>
                                    <a:pt x="384" y="251"/>
                                  </a:cubicBezTo>
                                  <a:cubicBezTo>
                                    <a:pt x="386" y="251"/>
                                    <a:pt x="388" y="251"/>
                                    <a:pt x="390" y="251"/>
                                  </a:cubicBezTo>
                                  <a:cubicBezTo>
                                    <a:pt x="390" y="251"/>
                                    <a:pt x="390" y="250"/>
                                    <a:pt x="390" y="250"/>
                                  </a:cubicBezTo>
                                  <a:cubicBezTo>
                                    <a:pt x="390" y="243"/>
                                    <a:pt x="384" y="238"/>
                                    <a:pt x="378" y="238"/>
                                  </a:cubicBezTo>
                                  <a:cubicBezTo>
                                    <a:pt x="371" y="238"/>
                                    <a:pt x="366" y="243"/>
                                    <a:pt x="366" y="250"/>
                                  </a:cubicBezTo>
                                  <a:cubicBezTo>
                                    <a:pt x="366" y="250"/>
                                    <a:pt x="366" y="251"/>
                                    <a:pt x="366" y="251"/>
                                  </a:cubicBezTo>
                                  <a:cubicBezTo>
                                    <a:pt x="368" y="251"/>
                                    <a:pt x="369" y="251"/>
                                    <a:pt x="371" y="251"/>
                                  </a:cubicBezTo>
                                  <a:cubicBezTo>
                                    <a:pt x="371" y="250"/>
                                    <a:pt x="371" y="250"/>
                                    <a:pt x="371" y="250"/>
                                  </a:cubicBezTo>
                                  <a:cubicBezTo>
                                    <a:pt x="371" y="246"/>
                                    <a:pt x="374" y="243"/>
                                    <a:pt x="378" y="243"/>
                                  </a:cubicBezTo>
                                  <a:cubicBezTo>
                                    <a:pt x="381" y="243"/>
                                    <a:pt x="384" y="246"/>
                                    <a:pt x="384" y="250"/>
                                  </a:cubicBezTo>
                                  <a:close/>
                                  <a:moveTo>
                                    <a:pt x="378" y="245"/>
                                  </a:moveTo>
                                  <a:cubicBezTo>
                                    <a:pt x="375" y="245"/>
                                    <a:pt x="373" y="247"/>
                                    <a:pt x="373" y="250"/>
                                  </a:cubicBezTo>
                                  <a:cubicBezTo>
                                    <a:pt x="373" y="250"/>
                                    <a:pt x="373" y="250"/>
                                    <a:pt x="373" y="250"/>
                                  </a:cubicBezTo>
                                  <a:cubicBezTo>
                                    <a:pt x="374" y="250"/>
                                    <a:pt x="376" y="250"/>
                                    <a:pt x="378" y="250"/>
                                  </a:cubicBezTo>
                                  <a:cubicBezTo>
                                    <a:pt x="379" y="250"/>
                                    <a:pt x="381" y="250"/>
                                    <a:pt x="383" y="250"/>
                                  </a:cubicBezTo>
                                  <a:cubicBezTo>
                                    <a:pt x="383" y="250"/>
                                    <a:pt x="383" y="250"/>
                                    <a:pt x="383" y="250"/>
                                  </a:cubicBezTo>
                                  <a:cubicBezTo>
                                    <a:pt x="383" y="247"/>
                                    <a:pt x="381" y="245"/>
                                    <a:pt x="378" y="245"/>
                                  </a:cubicBezTo>
                                  <a:close/>
                                  <a:moveTo>
                                    <a:pt x="344" y="301"/>
                                  </a:moveTo>
                                  <a:cubicBezTo>
                                    <a:pt x="344" y="304"/>
                                    <a:pt x="344" y="307"/>
                                    <a:pt x="345" y="310"/>
                                  </a:cubicBezTo>
                                  <a:cubicBezTo>
                                    <a:pt x="346" y="310"/>
                                    <a:pt x="346" y="311"/>
                                    <a:pt x="347" y="311"/>
                                  </a:cubicBezTo>
                                  <a:cubicBezTo>
                                    <a:pt x="348" y="311"/>
                                    <a:pt x="349" y="310"/>
                                    <a:pt x="350" y="310"/>
                                  </a:cubicBezTo>
                                  <a:cubicBezTo>
                                    <a:pt x="349" y="307"/>
                                    <a:pt x="349" y="304"/>
                                    <a:pt x="349" y="301"/>
                                  </a:cubicBezTo>
                                  <a:cubicBezTo>
                                    <a:pt x="349" y="285"/>
                                    <a:pt x="362" y="272"/>
                                    <a:pt x="378" y="272"/>
                                  </a:cubicBezTo>
                                  <a:cubicBezTo>
                                    <a:pt x="394" y="272"/>
                                    <a:pt x="407" y="285"/>
                                    <a:pt x="407" y="301"/>
                                  </a:cubicBezTo>
                                  <a:cubicBezTo>
                                    <a:pt x="407" y="304"/>
                                    <a:pt x="406" y="307"/>
                                    <a:pt x="405" y="310"/>
                                  </a:cubicBezTo>
                                  <a:cubicBezTo>
                                    <a:pt x="406" y="310"/>
                                    <a:pt x="407" y="311"/>
                                    <a:pt x="408" y="311"/>
                                  </a:cubicBezTo>
                                  <a:cubicBezTo>
                                    <a:pt x="409" y="310"/>
                                    <a:pt x="410" y="310"/>
                                    <a:pt x="411" y="309"/>
                                  </a:cubicBezTo>
                                  <a:cubicBezTo>
                                    <a:pt x="412" y="306"/>
                                    <a:pt x="412" y="304"/>
                                    <a:pt x="412" y="301"/>
                                  </a:cubicBezTo>
                                  <a:cubicBezTo>
                                    <a:pt x="412" y="292"/>
                                    <a:pt x="408" y="283"/>
                                    <a:pt x="402" y="277"/>
                                  </a:cubicBezTo>
                                  <a:cubicBezTo>
                                    <a:pt x="396" y="271"/>
                                    <a:pt x="387" y="267"/>
                                    <a:pt x="378" y="267"/>
                                  </a:cubicBezTo>
                                  <a:cubicBezTo>
                                    <a:pt x="368" y="267"/>
                                    <a:pt x="360" y="271"/>
                                    <a:pt x="354" y="277"/>
                                  </a:cubicBezTo>
                                  <a:cubicBezTo>
                                    <a:pt x="347" y="283"/>
                                    <a:pt x="344" y="292"/>
                                    <a:pt x="344" y="301"/>
                                  </a:cubicBezTo>
                                  <a:close/>
                                  <a:moveTo>
                                    <a:pt x="399" y="301"/>
                                  </a:moveTo>
                                  <a:cubicBezTo>
                                    <a:pt x="399" y="303"/>
                                    <a:pt x="399" y="304"/>
                                    <a:pt x="398" y="306"/>
                                  </a:cubicBezTo>
                                  <a:cubicBezTo>
                                    <a:pt x="400" y="307"/>
                                    <a:pt x="402" y="308"/>
                                    <a:pt x="404" y="309"/>
                                  </a:cubicBezTo>
                                  <a:cubicBezTo>
                                    <a:pt x="405" y="306"/>
                                    <a:pt x="405" y="304"/>
                                    <a:pt x="405" y="301"/>
                                  </a:cubicBezTo>
                                  <a:cubicBezTo>
                                    <a:pt x="405" y="294"/>
                                    <a:pt x="402" y="287"/>
                                    <a:pt x="397" y="282"/>
                                  </a:cubicBezTo>
                                  <a:cubicBezTo>
                                    <a:pt x="392" y="277"/>
                                    <a:pt x="385" y="274"/>
                                    <a:pt x="378" y="274"/>
                                  </a:cubicBezTo>
                                  <a:cubicBezTo>
                                    <a:pt x="370" y="274"/>
                                    <a:pt x="363" y="277"/>
                                    <a:pt x="359" y="282"/>
                                  </a:cubicBezTo>
                                  <a:cubicBezTo>
                                    <a:pt x="354" y="287"/>
                                    <a:pt x="351" y="294"/>
                                    <a:pt x="351" y="301"/>
                                  </a:cubicBezTo>
                                  <a:cubicBezTo>
                                    <a:pt x="351" y="304"/>
                                    <a:pt x="351" y="306"/>
                                    <a:pt x="352" y="309"/>
                                  </a:cubicBezTo>
                                  <a:cubicBezTo>
                                    <a:pt x="353" y="308"/>
                                    <a:pt x="355" y="307"/>
                                    <a:pt x="357" y="306"/>
                                  </a:cubicBezTo>
                                  <a:cubicBezTo>
                                    <a:pt x="357" y="304"/>
                                    <a:pt x="357" y="303"/>
                                    <a:pt x="357" y="301"/>
                                  </a:cubicBezTo>
                                  <a:cubicBezTo>
                                    <a:pt x="357" y="290"/>
                                    <a:pt x="366" y="280"/>
                                    <a:pt x="378" y="280"/>
                                  </a:cubicBezTo>
                                  <a:cubicBezTo>
                                    <a:pt x="389" y="280"/>
                                    <a:pt x="399" y="290"/>
                                    <a:pt x="399" y="301"/>
                                  </a:cubicBezTo>
                                  <a:close/>
                                  <a:moveTo>
                                    <a:pt x="391" y="301"/>
                                  </a:moveTo>
                                  <a:cubicBezTo>
                                    <a:pt x="391" y="302"/>
                                    <a:pt x="391" y="303"/>
                                    <a:pt x="391" y="303"/>
                                  </a:cubicBezTo>
                                  <a:cubicBezTo>
                                    <a:pt x="393" y="304"/>
                                    <a:pt x="395" y="304"/>
                                    <a:pt x="397" y="305"/>
                                  </a:cubicBezTo>
                                  <a:cubicBezTo>
                                    <a:pt x="397" y="304"/>
                                    <a:pt x="397" y="303"/>
                                    <a:pt x="397" y="301"/>
                                  </a:cubicBezTo>
                                  <a:cubicBezTo>
                                    <a:pt x="397" y="296"/>
                                    <a:pt x="395" y="291"/>
                                    <a:pt x="392" y="287"/>
                                  </a:cubicBezTo>
                                  <a:cubicBezTo>
                                    <a:pt x="388" y="284"/>
                                    <a:pt x="383" y="282"/>
                                    <a:pt x="378" y="282"/>
                                  </a:cubicBezTo>
                                  <a:cubicBezTo>
                                    <a:pt x="372" y="282"/>
                                    <a:pt x="368" y="284"/>
                                    <a:pt x="364" y="287"/>
                                  </a:cubicBezTo>
                                  <a:cubicBezTo>
                                    <a:pt x="360" y="291"/>
                                    <a:pt x="358" y="296"/>
                                    <a:pt x="358" y="301"/>
                                  </a:cubicBezTo>
                                  <a:cubicBezTo>
                                    <a:pt x="358" y="303"/>
                                    <a:pt x="358" y="304"/>
                                    <a:pt x="359" y="305"/>
                                  </a:cubicBezTo>
                                  <a:cubicBezTo>
                                    <a:pt x="361" y="304"/>
                                    <a:pt x="362" y="304"/>
                                    <a:pt x="364" y="303"/>
                                  </a:cubicBezTo>
                                  <a:cubicBezTo>
                                    <a:pt x="364" y="303"/>
                                    <a:pt x="364" y="302"/>
                                    <a:pt x="364" y="301"/>
                                  </a:cubicBezTo>
                                  <a:cubicBezTo>
                                    <a:pt x="364" y="294"/>
                                    <a:pt x="370" y="288"/>
                                    <a:pt x="378" y="288"/>
                                  </a:cubicBezTo>
                                  <a:cubicBezTo>
                                    <a:pt x="385" y="288"/>
                                    <a:pt x="391" y="294"/>
                                    <a:pt x="391" y="301"/>
                                  </a:cubicBezTo>
                                  <a:close/>
                                  <a:moveTo>
                                    <a:pt x="384" y="301"/>
                                  </a:moveTo>
                                  <a:cubicBezTo>
                                    <a:pt x="384" y="301"/>
                                    <a:pt x="384" y="302"/>
                                    <a:pt x="384" y="302"/>
                                  </a:cubicBezTo>
                                  <a:cubicBezTo>
                                    <a:pt x="386" y="302"/>
                                    <a:pt x="388" y="302"/>
                                    <a:pt x="390" y="303"/>
                                  </a:cubicBezTo>
                                  <a:cubicBezTo>
                                    <a:pt x="390" y="302"/>
                                    <a:pt x="390" y="302"/>
                                    <a:pt x="390" y="301"/>
                                  </a:cubicBezTo>
                                  <a:cubicBezTo>
                                    <a:pt x="390" y="295"/>
                                    <a:pt x="384" y="289"/>
                                    <a:pt x="378" y="289"/>
                                  </a:cubicBezTo>
                                  <a:cubicBezTo>
                                    <a:pt x="371" y="289"/>
                                    <a:pt x="366" y="295"/>
                                    <a:pt x="366" y="301"/>
                                  </a:cubicBezTo>
                                  <a:cubicBezTo>
                                    <a:pt x="366" y="302"/>
                                    <a:pt x="366" y="302"/>
                                    <a:pt x="366" y="303"/>
                                  </a:cubicBezTo>
                                  <a:cubicBezTo>
                                    <a:pt x="368" y="302"/>
                                    <a:pt x="369" y="302"/>
                                    <a:pt x="371" y="302"/>
                                  </a:cubicBezTo>
                                  <a:cubicBezTo>
                                    <a:pt x="371" y="302"/>
                                    <a:pt x="371" y="301"/>
                                    <a:pt x="371" y="301"/>
                                  </a:cubicBezTo>
                                  <a:cubicBezTo>
                                    <a:pt x="371" y="298"/>
                                    <a:pt x="374" y="295"/>
                                    <a:pt x="378" y="295"/>
                                  </a:cubicBezTo>
                                  <a:cubicBezTo>
                                    <a:pt x="381" y="295"/>
                                    <a:pt x="384" y="298"/>
                                    <a:pt x="384" y="301"/>
                                  </a:cubicBezTo>
                                  <a:close/>
                                  <a:moveTo>
                                    <a:pt x="378" y="296"/>
                                  </a:moveTo>
                                  <a:cubicBezTo>
                                    <a:pt x="375" y="296"/>
                                    <a:pt x="373" y="298"/>
                                    <a:pt x="373" y="301"/>
                                  </a:cubicBezTo>
                                  <a:cubicBezTo>
                                    <a:pt x="373" y="301"/>
                                    <a:pt x="373" y="302"/>
                                    <a:pt x="373" y="302"/>
                                  </a:cubicBezTo>
                                  <a:cubicBezTo>
                                    <a:pt x="374" y="302"/>
                                    <a:pt x="376" y="301"/>
                                    <a:pt x="378" y="301"/>
                                  </a:cubicBezTo>
                                  <a:cubicBezTo>
                                    <a:pt x="379" y="301"/>
                                    <a:pt x="381" y="302"/>
                                    <a:pt x="383" y="302"/>
                                  </a:cubicBezTo>
                                  <a:cubicBezTo>
                                    <a:pt x="383" y="302"/>
                                    <a:pt x="383" y="301"/>
                                    <a:pt x="383" y="301"/>
                                  </a:cubicBezTo>
                                  <a:cubicBezTo>
                                    <a:pt x="383" y="298"/>
                                    <a:pt x="381" y="296"/>
                                    <a:pt x="378" y="296"/>
                                  </a:cubicBezTo>
                                  <a:close/>
                                  <a:moveTo>
                                    <a:pt x="572" y="336"/>
                                  </a:moveTo>
                                  <a:cubicBezTo>
                                    <a:pt x="573" y="334"/>
                                    <a:pt x="574" y="332"/>
                                    <a:pt x="575" y="330"/>
                                  </a:cubicBezTo>
                                  <a:cubicBezTo>
                                    <a:pt x="571" y="327"/>
                                    <a:pt x="565" y="325"/>
                                    <a:pt x="560" y="325"/>
                                  </a:cubicBezTo>
                                  <a:cubicBezTo>
                                    <a:pt x="554" y="325"/>
                                    <a:pt x="549" y="327"/>
                                    <a:pt x="545" y="330"/>
                                  </a:cubicBezTo>
                                  <a:cubicBezTo>
                                    <a:pt x="546" y="332"/>
                                    <a:pt x="546" y="334"/>
                                    <a:pt x="547" y="336"/>
                                  </a:cubicBezTo>
                                  <a:cubicBezTo>
                                    <a:pt x="551" y="333"/>
                                    <a:pt x="555" y="332"/>
                                    <a:pt x="560" y="332"/>
                                  </a:cubicBezTo>
                                  <a:cubicBezTo>
                                    <a:pt x="565" y="332"/>
                                    <a:pt x="569" y="333"/>
                                    <a:pt x="572" y="336"/>
                                  </a:cubicBezTo>
                                  <a:close/>
                                  <a:moveTo>
                                    <a:pt x="576" y="329"/>
                                  </a:moveTo>
                                  <a:cubicBezTo>
                                    <a:pt x="577" y="327"/>
                                    <a:pt x="577" y="325"/>
                                    <a:pt x="578" y="324"/>
                                  </a:cubicBezTo>
                                  <a:cubicBezTo>
                                    <a:pt x="573" y="320"/>
                                    <a:pt x="567" y="318"/>
                                    <a:pt x="560" y="318"/>
                                  </a:cubicBezTo>
                                  <a:cubicBezTo>
                                    <a:pt x="553" y="318"/>
                                    <a:pt x="547" y="321"/>
                                    <a:pt x="541" y="324"/>
                                  </a:cubicBezTo>
                                  <a:cubicBezTo>
                                    <a:pt x="542" y="326"/>
                                    <a:pt x="543" y="327"/>
                                    <a:pt x="544" y="329"/>
                                  </a:cubicBezTo>
                                  <a:cubicBezTo>
                                    <a:pt x="549" y="326"/>
                                    <a:pt x="554" y="324"/>
                                    <a:pt x="560" y="324"/>
                                  </a:cubicBezTo>
                                  <a:cubicBezTo>
                                    <a:pt x="566" y="324"/>
                                    <a:pt x="571" y="326"/>
                                    <a:pt x="576" y="329"/>
                                  </a:cubicBezTo>
                                  <a:close/>
                                  <a:moveTo>
                                    <a:pt x="579" y="323"/>
                                  </a:moveTo>
                                  <a:cubicBezTo>
                                    <a:pt x="581" y="321"/>
                                    <a:pt x="582" y="319"/>
                                    <a:pt x="583" y="318"/>
                                  </a:cubicBezTo>
                                  <a:cubicBezTo>
                                    <a:pt x="577" y="313"/>
                                    <a:pt x="569" y="311"/>
                                    <a:pt x="560" y="311"/>
                                  </a:cubicBezTo>
                                  <a:cubicBezTo>
                                    <a:pt x="551" y="311"/>
                                    <a:pt x="543" y="313"/>
                                    <a:pt x="536" y="318"/>
                                  </a:cubicBezTo>
                                  <a:cubicBezTo>
                                    <a:pt x="538" y="320"/>
                                    <a:pt x="539" y="321"/>
                                    <a:pt x="540" y="323"/>
                                  </a:cubicBezTo>
                                  <a:cubicBezTo>
                                    <a:pt x="546" y="319"/>
                                    <a:pt x="553" y="317"/>
                                    <a:pt x="560" y="317"/>
                                  </a:cubicBezTo>
                                  <a:cubicBezTo>
                                    <a:pt x="567" y="317"/>
                                    <a:pt x="574" y="319"/>
                                    <a:pt x="579" y="323"/>
                                  </a:cubicBezTo>
                                  <a:close/>
                                  <a:moveTo>
                                    <a:pt x="584" y="317"/>
                                  </a:moveTo>
                                  <a:cubicBezTo>
                                    <a:pt x="586" y="315"/>
                                    <a:pt x="587" y="314"/>
                                    <a:pt x="589" y="312"/>
                                  </a:cubicBezTo>
                                  <a:cubicBezTo>
                                    <a:pt x="581" y="307"/>
                                    <a:pt x="571" y="303"/>
                                    <a:pt x="560" y="303"/>
                                  </a:cubicBezTo>
                                  <a:cubicBezTo>
                                    <a:pt x="549" y="303"/>
                                    <a:pt x="539" y="307"/>
                                    <a:pt x="531" y="313"/>
                                  </a:cubicBezTo>
                                  <a:cubicBezTo>
                                    <a:pt x="532" y="314"/>
                                    <a:pt x="534" y="315"/>
                                    <a:pt x="535" y="317"/>
                                  </a:cubicBezTo>
                                  <a:cubicBezTo>
                                    <a:pt x="542" y="312"/>
                                    <a:pt x="551" y="309"/>
                                    <a:pt x="560" y="309"/>
                                  </a:cubicBezTo>
                                  <a:cubicBezTo>
                                    <a:pt x="569" y="309"/>
                                    <a:pt x="577" y="312"/>
                                    <a:pt x="584" y="317"/>
                                  </a:cubicBezTo>
                                  <a:close/>
                                  <a:moveTo>
                                    <a:pt x="570" y="301"/>
                                  </a:moveTo>
                                  <a:cubicBezTo>
                                    <a:pt x="570" y="299"/>
                                    <a:pt x="570" y="297"/>
                                    <a:pt x="570" y="295"/>
                                  </a:cubicBezTo>
                                  <a:cubicBezTo>
                                    <a:pt x="568" y="292"/>
                                    <a:pt x="564" y="289"/>
                                    <a:pt x="560" y="289"/>
                                  </a:cubicBezTo>
                                  <a:cubicBezTo>
                                    <a:pt x="555" y="289"/>
                                    <a:pt x="552" y="292"/>
                                    <a:pt x="550" y="295"/>
                                  </a:cubicBezTo>
                                  <a:cubicBezTo>
                                    <a:pt x="549" y="295"/>
                                    <a:pt x="549" y="295"/>
                                    <a:pt x="549" y="294"/>
                                  </a:cubicBezTo>
                                  <a:cubicBezTo>
                                    <a:pt x="550" y="297"/>
                                    <a:pt x="550" y="299"/>
                                    <a:pt x="550" y="301"/>
                                  </a:cubicBezTo>
                                  <a:cubicBezTo>
                                    <a:pt x="550" y="302"/>
                                    <a:pt x="550" y="302"/>
                                    <a:pt x="550" y="302"/>
                                  </a:cubicBezTo>
                                  <a:cubicBezTo>
                                    <a:pt x="551" y="302"/>
                                    <a:pt x="552" y="302"/>
                                    <a:pt x="553" y="302"/>
                                  </a:cubicBezTo>
                                  <a:cubicBezTo>
                                    <a:pt x="553" y="302"/>
                                    <a:pt x="553" y="301"/>
                                    <a:pt x="553" y="301"/>
                                  </a:cubicBezTo>
                                  <a:cubicBezTo>
                                    <a:pt x="553" y="298"/>
                                    <a:pt x="556" y="295"/>
                                    <a:pt x="560" y="295"/>
                                  </a:cubicBezTo>
                                  <a:cubicBezTo>
                                    <a:pt x="564" y="295"/>
                                    <a:pt x="567" y="298"/>
                                    <a:pt x="567" y="301"/>
                                  </a:cubicBezTo>
                                  <a:cubicBezTo>
                                    <a:pt x="567" y="301"/>
                                    <a:pt x="567" y="302"/>
                                    <a:pt x="567" y="302"/>
                                  </a:cubicBezTo>
                                  <a:cubicBezTo>
                                    <a:pt x="568" y="302"/>
                                    <a:pt x="569" y="302"/>
                                    <a:pt x="570" y="302"/>
                                  </a:cubicBezTo>
                                  <a:cubicBezTo>
                                    <a:pt x="570" y="302"/>
                                    <a:pt x="570" y="302"/>
                                    <a:pt x="570" y="301"/>
                                  </a:cubicBezTo>
                                  <a:close/>
                                  <a:moveTo>
                                    <a:pt x="560" y="296"/>
                                  </a:moveTo>
                                  <a:cubicBezTo>
                                    <a:pt x="557" y="296"/>
                                    <a:pt x="555" y="298"/>
                                    <a:pt x="555" y="301"/>
                                  </a:cubicBezTo>
                                  <a:cubicBezTo>
                                    <a:pt x="555" y="301"/>
                                    <a:pt x="555" y="302"/>
                                    <a:pt x="555" y="302"/>
                                  </a:cubicBezTo>
                                  <a:cubicBezTo>
                                    <a:pt x="557" y="302"/>
                                    <a:pt x="558" y="301"/>
                                    <a:pt x="560" y="301"/>
                                  </a:cubicBezTo>
                                  <a:cubicBezTo>
                                    <a:pt x="562" y="301"/>
                                    <a:pt x="563" y="302"/>
                                    <a:pt x="565" y="302"/>
                                  </a:cubicBezTo>
                                  <a:cubicBezTo>
                                    <a:pt x="565" y="302"/>
                                    <a:pt x="565" y="301"/>
                                    <a:pt x="565" y="301"/>
                                  </a:cubicBezTo>
                                  <a:cubicBezTo>
                                    <a:pt x="565" y="298"/>
                                    <a:pt x="563" y="296"/>
                                    <a:pt x="560" y="296"/>
                                  </a:cubicBezTo>
                                  <a:close/>
                                  <a:moveTo>
                                    <a:pt x="570" y="293"/>
                                  </a:moveTo>
                                  <a:cubicBezTo>
                                    <a:pt x="571" y="290"/>
                                    <a:pt x="571" y="288"/>
                                    <a:pt x="572" y="286"/>
                                  </a:cubicBezTo>
                                  <a:cubicBezTo>
                                    <a:pt x="569" y="283"/>
                                    <a:pt x="564" y="282"/>
                                    <a:pt x="560" y="282"/>
                                  </a:cubicBezTo>
                                  <a:cubicBezTo>
                                    <a:pt x="555" y="282"/>
                                    <a:pt x="551" y="283"/>
                                    <a:pt x="548" y="286"/>
                                  </a:cubicBezTo>
                                  <a:cubicBezTo>
                                    <a:pt x="548" y="288"/>
                                    <a:pt x="549" y="291"/>
                                    <a:pt x="549" y="293"/>
                                  </a:cubicBezTo>
                                  <a:cubicBezTo>
                                    <a:pt x="549" y="293"/>
                                    <a:pt x="549" y="293"/>
                                    <a:pt x="549" y="293"/>
                                  </a:cubicBezTo>
                                  <a:cubicBezTo>
                                    <a:pt x="552" y="290"/>
                                    <a:pt x="556" y="288"/>
                                    <a:pt x="560" y="288"/>
                                  </a:cubicBezTo>
                                  <a:cubicBezTo>
                                    <a:pt x="564" y="288"/>
                                    <a:pt x="568" y="290"/>
                                    <a:pt x="570" y="293"/>
                                  </a:cubicBezTo>
                                  <a:close/>
                                  <a:moveTo>
                                    <a:pt x="572" y="284"/>
                                  </a:moveTo>
                                  <a:cubicBezTo>
                                    <a:pt x="573" y="282"/>
                                    <a:pt x="574" y="280"/>
                                    <a:pt x="575" y="279"/>
                                  </a:cubicBezTo>
                                  <a:cubicBezTo>
                                    <a:pt x="571" y="276"/>
                                    <a:pt x="565" y="274"/>
                                    <a:pt x="560" y="274"/>
                                  </a:cubicBezTo>
                                  <a:cubicBezTo>
                                    <a:pt x="554" y="274"/>
                                    <a:pt x="549" y="276"/>
                                    <a:pt x="545" y="279"/>
                                  </a:cubicBezTo>
                                  <a:cubicBezTo>
                                    <a:pt x="546" y="281"/>
                                    <a:pt x="546" y="283"/>
                                    <a:pt x="547" y="285"/>
                                  </a:cubicBezTo>
                                  <a:cubicBezTo>
                                    <a:pt x="551" y="282"/>
                                    <a:pt x="555" y="280"/>
                                    <a:pt x="560" y="280"/>
                                  </a:cubicBezTo>
                                  <a:cubicBezTo>
                                    <a:pt x="565" y="280"/>
                                    <a:pt x="569" y="282"/>
                                    <a:pt x="572" y="284"/>
                                  </a:cubicBezTo>
                                  <a:close/>
                                  <a:moveTo>
                                    <a:pt x="576" y="277"/>
                                  </a:moveTo>
                                  <a:cubicBezTo>
                                    <a:pt x="577" y="276"/>
                                    <a:pt x="577" y="274"/>
                                    <a:pt x="578" y="273"/>
                                  </a:cubicBezTo>
                                  <a:cubicBezTo>
                                    <a:pt x="573" y="269"/>
                                    <a:pt x="567" y="267"/>
                                    <a:pt x="560" y="267"/>
                                  </a:cubicBezTo>
                                  <a:cubicBezTo>
                                    <a:pt x="553" y="267"/>
                                    <a:pt x="547" y="269"/>
                                    <a:pt x="541" y="273"/>
                                  </a:cubicBezTo>
                                  <a:cubicBezTo>
                                    <a:pt x="542" y="274"/>
                                    <a:pt x="543" y="276"/>
                                    <a:pt x="544" y="277"/>
                                  </a:cubicBezTo>
                                  <a:cubicBezTo>
                                    <a:pt x="549" y="274"/>
                                    <a:pt x="554" y="272"/>
                                    <a:pt x="560" y="272"/>
                                  </a:cubicBezTo>
                                  <a:cubicBezTo>
                                    <a:pt x="566" y="272"/>
                                    <a:pt x="571" y="274"/>
                                    <a:pt x="576" y="277"/>
                                  </a:cubicBezTo>
                                  <a:close/>
                                  <a:moveTo>
                                    <a:pt x="579" y="271"/>
                                  </a:moveTo>
                                  <a:cubicBezTo>
                                    <a:pt x="581" y="270"/>
                                    <a:pt x="582" y="268"/>
                                    <a:pt x="583" y="266"/>
                                  </a:cubicBezTo>
                                  <a:cubicBezTo>
                                    <a:pt x="577" y="262"/>
                                    <a:pt x="569" y="259"/>
                                    <a:pt x="560" y="259"/>
                                  </a:cubicBezTo>
                                  <a:cubicBezTo>
                                    <a:pt x="551" y="259"/>
                                    <a:pt x="543" y="262"/>
                                    <a:pt x="536" y="267"/>
                                  </a:cubicBezTo>
                                  <a:cubicBezTo>
                                    <a:pt x="538" y="268"/>
                                    <a:pt x="539" y="270"/>
                                    <a:pt x="540" y="271"/>
                                  </a:cubicBezTo>
                                  <a:cubicBezTo>
                                    <a:pt x="546" y="268"/>
                                    <a:pt x="553" y="265"/>
                                    <a:pt x="560" y="265"/>
                                  </a:cubicBezTo>
                                  <a:cubicBezTo>
                                    <a:pt x="567" y="265"/>
                                    <a:pt x="574" y="268"/>
                                    <a:pt x="579" y="271"/>
                                  </a:cubicBezTo>
                                  <a:close/>
                                  <a:moveTo>
                                    <a:pt x="584" y="265"/>
                                  </a:moveTo>
                                  <a:cubicBezTo>
                                    <a:pt x="586" y="264"/>
                                    <a:pt x="587" y="262"/>
                                    <a:pt x="589" y="261"/>
                                  </a:cubicBezTo>
                                  <a:cubicBezTo>
                                    <a:pt x="581" y="255"/>
                                    <a:pt x="571" y="252"/>
                                    <a:pt x="560" y="252"/>
                                  </a:cubicBezTo>
                                  <a:cubicBezTo>
                                    <a:pt x="549" y="252"/>
                                    <a:pt x="539" y="255"/>
                                    <a:pt x="531" y="261"/>
                                  </a:cubicBezTo>
                                  <a:cubicBezTo>
                                    <a:pt x="532" y="263"/>
                                    <a:pt x="534" y="264"/>
                                    <a:pt x="535" y="265"/>
                                  </a:cubicBezTo>
                                  <a:cubicBezTo>
                                    <a:pt x="542" y="261"/>
                                    <a:pt x="551" y="258"/>
                                    <a:pt x="560" y="258"/>
                                  </a:cubicBezTo>
                                  <a:cubicBezTo>
                                    <a:pt x="569" y="258"/>
                                    <a:pt x="577" y="261"/>
                                    <a:pt x="584" y="265"/>
                                  </a:cubicBezTo>
                                  <a:close/>
                                  <a:moveTo>
                                    <a:pt x="570" y="250"/>
                                  </a:moveTo>
                                  <a:cubicBezTo>
                                    <a:pt x="570" y="248"/>
                                    <a:pt x="570" y="246"/>
                                    <a:pt x="570" y="244"/>
                                  </a:cubicBezTo>
                                  <a:cubicBezTo>
                                    <a:pt x="568" y="240"/>
                                    <a:pt x="564" y="238"/>
                                    <a:pt x="560" y="238"/>
                                  </a:cubicBezTo>
                                  <a:cubicBezTo>
                                    <a:pt x="555" y="238"/>
                                    <a:pt x="552" y="240"/>
                                    <a:pt x="550" y="244"/>
                                  </a:cubicBezTo>
                                  <a:cubicBezTo>
                                    <a:pt x="549" y="244"/>
                                    <a:pt x="549" y="243"/>
                                    <a:pt x="549" y="243"/>
                                  </a:cubicBezTo>
                                  <a:cubicBezTo>
                                    <a:pt x="550" y="245"/>
                                    <a:pt x="550" y="248"/>
                                    <a:pt x="550" y="250"/>
                                  </a:cubicBezTo>
                                  <a:cubicBezTo>
                                    <a:pt x="550" y="250"/>
                                    <a:pt x="550" y="251"/>
                                    <a:pt x="550" y="251"/>
                                  </a:cubicBezTo>
                                  <a:cubicBezTo>
                                    <a:pt x="551" y="251"/>
                                    <a:pt x="552" y="251"/>
                                    <a:pt x="553" y="251"/>
                                  </a:cubicBezTo>
                                  <a:cubicBezTo>
                                    <a:pt x="553" y="250"/>
                                    <a:pt x="553" y="250"/>
                                    <a:pt x="553" y="250"/>
                                  </a:cubicBezTo>
                                  <a:cubicBezTo>
                                    <a:pt x="553" y="246"/>
                                    <a:pt x="556" y="243"/>
                                    <a:pt x="560" y="243"/>
                                  </a:cubicBezTo>
                                  <a:cubicBezTo>
                                    <a:pt x="564" y="243"/>
                                    <a:pt x="567" y="246"/>
                                    <a:pt x="567" y="250"/>
                                  </a:cubicBezTo>
                                  <a:cubicBezTo>
                                    <a:pt x="567" y="250"/>
                                    <a:pt x="567" y="250"/>
                                    <a:pt x="567" y="251"/>
                                  </a:cubicBezTo>
                                  <a:cubicBezTo>
                                    <a:pt x="568" y="251"/>
                                    <a:pt x="569" y="251"/>
                                    <a:pt x="570" y="251"/>
                                  </a:cubicBezTo>
                                  <a:cubicBezTo>
                                    <a:pt x="570" y="251"/>
                                    <a:pt x="570" y="250"/>
                                    <a:pt x="570" y="250"/>
                                  </a:cubicBezTo>
                                  <a:close/>
                                  <a:moveTo>
                                    <a:pt x="560" y="245"/>
                                  </a:moveTo>
                                  <a:cubicBezTo>
                                    <a:pt x="557" y="245"/>
                                    <a:pt x="555" y="247"/>
                                    <a:pt x="555" y="250"/>
                                  </a:cubicBezTo>
                                  <a:cubicBezTo>
                                    <a:pt x="555" y="250"/>
                                    <a:pt x="555" y="250"/>
                                    <a:pt x="555" y="250"/>
                                  </a:cubicBezTo>
                                  <a:cubicBezTo>
                                    <a:pt x="557" y="250"/>
                                    <a:pt x="558" y="250"/>
                                    <a:pt x="560" y="250"/>
                                  </a:cubicBezTo>
                                  <a:cubicBezTo>
                                    <a:pt x="562" y="250"/>
                                    <a:pt x="563" y="250"/>
                                    <a:pt x="565" y="250"/>
                                  </a:cubicBezTo>
                                  <a:cubicBezTo>
                                    <a:pt x="565" y="250"/>
                                    <a:pt x="565" y="250"/>
                                    <a:pt x="565" y="250"/>
                                  </a:cubicBezTo>
                                  <a:cubicBezTo>
                                    <a:pt x="565" y="247"/>
                                    <a:pt x="563" y="245"/>
                                    <a:pt x="560" y="245"/>
                                  </a:cubicBezTo>
                                  <a:close/>
                                  <a:moveTo>
                                    <a:pt x="570" y="241"/>
                                  </a:moveTo>
                                  <a:cubicBezTo>
                                    <a:pt x="571" y="239"/>
                                    <a:pt x="571" y="237"/>
                                    <a:pt x="572" y="235"/>
                                  </a:cubicBezTo>
                                  <a:cubicBezTo>
                                    <a:pt x="569" y="232"/>
                                    <a:pt x="564" y="230"/>
                                    <a:pt x="560" y="230"/>
                                  </a:cubicBezTo>
                                  <a:cubicBezTo>
                                    <a:pt x="555" y="230"/>
                                    <a:pt x="551" y="232"/>
                                    <a:pt x="548" y="235"/>
                                  </a:cubicBezTo>
                                  <a:cubicBezTo>
                                    <a:pt x="548" y="237"/>
                                    <a:pt x="549" y="239"/>
                                    <a:pt x="549" y="242"/>
                                  </a:cubicBezTo>
                                  <a:cubicBezTo>
                                    <a:pt x="549" y="242"/>
                                    <a:pt x="549" y="242"/>
                                    <a:pt x="549" y="242"/>
                                  </a:cubicBezTo>
                                  <a:cubicBezTo>
                                    <a:pt x="552" y="238"/>
                                    <a:pt x="556" y="236"/>
                                    <a:pt x="560" y="236"/>
                                  </a:cubicBezTo>
                                  <a:cubicBezTo>
                                    <a:pt x="564" y="236"/>
                                    <a:pt x="568" y="238"/>
                                    <a:pt x="570" y="241"/>
                                  </a:cubicBezTo>
                                  <a:close/>
                                  <a:moveTo>
                                    <a:pt x="572" y="233"/>
                                  </a:moveTo>
                                  <a:cubicBezTo>
                                    <a:pt x="573" y="231"/>
                                    <a:pt x="574" y="229"/>
                                    <a:pt x="575" y="227"/>
                                  </a:cubicBezTo>
                                  <a:cubicBezTo>
                                    <a:pt x="571" y="224"/>
                                    <a:pt x="565" y="223"/>
                                    <a:pt x="560" y="223"/>
                                  </a:cubicBezTo>
                                  <a:cubicBezTo>
                                    <a:pt x="554" y="223"/>
                                    <a:pt x="549" y="224"/>
                                    <a:pt x="545" y="227"/>
                                  </a:cubicBezTo>
                                  <a:cubicBezTo>
                                    <a:pt x="546" y="229"/>
                                    <a:pt x="546" y="231"/>
                                    <a:pt x="547" y="233"/>
                                  </a:cubicBezTo>
                                  <a:cubicBezTo>
                                    <a:pt x="551" y="230"/>
                                    <a:pt x="555" y="229"/>
                                    <a:pt x="560" y="229"/>
                                  </a:cubicBezTo>
                                  <a:cubicBezTo>
                                    <a:pt x="565" y="229"/>
                                    <a:pt x="569" y="230"/>
                                    <a:pt x="572" y="233"/>
                                  </a:cubicBezTo>
                                  <a:close/>
                                  <a:moveTo>
                                    <a:pt x="576" y="226"/>
                                  </a:moveTo>
                                  <a:cubicBezTo>
                                    <a:pt x="577" y="224"/>
                                    <a:pt x="577" y="223"/>
                                    <a:pt x="578" y="221"/>
                                  </a:cubicBezTo>
                                  <a:cubicBezTo>
                                    <a:pt x="573" y="218"/>
                                    <a:pt x="567" y="216"/>
                                    <a:pt x="560" y="216"/>
                                  </a:cubicBezTo>
                                  <a:cubicBezTo>
                                    <a:pt x="553" y="216"/>
                                    <a:pt x="547" y="218"/>
                                    <a:pt x="541" y="221"/>
                                  </a:cubicBezTo>
                                  <a:cubicBezTo>
                                    <a:pt x="542" y="223"/>
                                    <a:pt x="543" y="224"/>
                                    <a:pt x="544" y="226"/>
                                  </a:cubicBezTo>
                                  <a:cubicBezTo>
                                    <a:pt x="549" y="223"/>
                                    <a:pt x="554" y="221"/>
                                    <a:pt x="560" y="221"/>
                                  </a:cubicBezTo>
                                  <a:cubicBezTo>
                                    <a:pt x="566" y="221"/>
                                    <a:pt x="571" y="223"/>
                                    <a:pt x="576" y="226"/>
                                  </a:cubicBezTo>
                                  <a:close/>
                                  <a:moveTo>
                                    <a:pt x="579" y="220"/>
                                  </a:moveTo>
                                  <a:cubicBezTo>
                                    <a:pt x="581" y="218"/>
                                    <a:pt x="582" y="217"/>
                                    <a:pt x="583" y="215"/>
                                  </a:cubicBezTo>
                                  <a:cubicBezTo>
                                    <a:pt x="577" y="211"/>
                                    <a:pt x="569" y="208"/>
                                    <a:pt x="560" y="208"/>
                                  </a:cubicBezTo>
                                  <a:cubicBezTo>
                                    <a:pt x="551" y="208"/>
                                    <a:pt x="543" y="211"/>
                                    <a:pt x="536" y="215"/>
                                  </a:cubicBezTo>
                                  <a:cubicBezTo>
                                    <a:pt x="538" y="217"/>
                                    <a:pt x="539" y="218"/>
                                    <a:pt x="540" y="220"/>
                                  </a:cubicBezTo>
                                  <a:cubicBezTo>
                                    <a:pt x="546" y="216"/>
                                    <a:pt x="553" y="214"/>
                                    <a:pt x="560" y="214"/>
                                  </a:cubicBezTo>
                                  <a:cubicBezTo>
                                    <a:pt x="567" y="214"/>
                                    <a:pt x="574" y="216"/>
                                    <a:pt x="579" y="220"/>
                                  </a:cubicBezTo>
                                  <a:close/>
                                  <a:moveTo>
                                    <a:pt x="584" y="214"/>
                                  </a:moveTo>
                                  <a:cubicBezTo>
                                    <a:pt x="586" y="212"/>
                                    <a:pt x="587" y="211"/>
                                    <a:pt x="589" y="210"/>
                                  </a:cubicBezTo>
                                  <a:cubicBezTo>
                                    <a:pt x="581" y="204"/>
                                    <a:pt x="571" y="200"/>
                                    <a:pt x="560" y="200"/>
                                  </a:cubicBezTo>
                                  <a:cubicBezTo>
                                    <a:pt x="549" y="200"/>
                                    <a:pt x="539" y="204"/>
                                    <a:pt x="531" y="210"/>
                                  </a:cubicBezTo>
                                  <a:cubicBezTo>
                                    <a:pt x="532" y="211"/>
                                    <a:pt x="534" y="213"/>
                                    <a:pt x="535" y="214"/>
                                  </a:cubicBezTo>
                                  <a:cubicBezTo>
                                    <a:pt x="542" y="209"/>
                                    <a:pt x="551" y="206"/>
                                    <a:pt x="560" y="206"/>
                                  </a:cubicBezTo>
                                  <a:cubicBezTo>
                                    <a:pt x="569" y="206"/>
                                    <a:pt x="577" y="209"/>
                                    <a:pt x="584" y="214"/>
                                  </a:cubicBezTo>
                                  <a:close/>
                                  <a:moveTo>
                                    <a:pt x="570" y="199"/>
                                  </a:moveTo>
                                  <a:cubicBezTo>
                                    <a:pt x="570" y="196"/>
                                    <a:pt x="570" y="194"/>
                                    <a:pt x="570" y="192"/>
                                  </a:cubicBezTo>
                                  <a:cubicBezTo>
                                    <a:pt x="568" y="189"/>
                                    <a:pt x="564" y="187"/>
                                    <a:pt x="560" y="187"/>
                                  </a:cubicBezTo>
                                  <a:cubicBezTo>
                                    <a:pt x="555" y="187"/>
                                    <a:pt x="552" y="189"/>
                                    <a:pt x="550" y="193"/>
                                  </a:cubicBezTo>
                                  <a:cubicBezTo>
                                    <a:pt x="549" y="192"/>
                                    <a:pt x="549" y="192"/>
                                    <a:pt x="549" y="192"/>
                                  </a:cubicBezTo>
                                  <a:cubicBezTo>
                                    <a:pt x="550" y="194"/>
                                    <a:pt x="550" y="196"/>
                                    <a:pt x="550" y="199"/>
                                  </a:cubicBezTo>
                                  <a:cubicBezTo>
                                    <a:pt x="550" y="199"/>
                                    <a:pt x="550" y="199"/>
                                    <a:pt x="550" y="200"/>
                                  </a:cubicBezTo>
                                  <a:cubicBezTo>
                                    <a:pt x="551" y="199"/>
                                    <a:pt x="552" y="199"/>
                                    <a:pt x="553" y="199"/>
                                  </a:cubicBezTo>
                                  <a:cubicBezTo>
                                    <a:pt x="553" y="199"/>
                                    <a:pt x="553" y="199"/>
                                    <a:pt x="553" y="199"/>
                                  </a:cubicBezTo>
                                  <a:cubicBezTo>
                                    <a:pt x="553" y="195"/>
                                    <a:pt x="556" y="192"/>
                                    <a:pt x="560" y="192"/>
                                  </a:cubicBezTo>
                                  <a:cubicBezTo>
                                    <a:pt x="564" y="192"/>
                                    <a:pt x="567" y="195"/>
                                    <a:pt x="567" y="199"/>
                                  </a:cubicBezTo>
                                  <a:cubicBezTo>
                                    <a:pt x="567" y="199"/>
                                    <a:pt x="567" y="199"/>
                                    <a:pt x="567" y="199"/>
                                  </a:cubicBezTo>
                                  <a:cubicBezTo>
                                    <a:pt x="568" y="199"/>
                                    <a:pt x="569" y="199"/>
                                    <a:pt x="570" y="200"/>
                                  </a:cubicBezTo>
                                  <a:cubicBezTo>
                                    <a:pt x="570" y="199"/>
                                    <a:pt x="570" y="199"/>
                                    <a:pt x="570" y="199"/>
                                  </a:cubicBezTo>
                                  <a:close/>
                                  <a:moveTo>
                                    <a:pt x="560" y="193"/>
                                  </a:moveTo>
                                  <a:cubicBezTo>
                                    <a:pt x="557" y="193"/>
                                    <a:pt x="555" y="196"/>
                                    <a:pt x="555" y="199"/>
                                  </a:cubicBezTo>
                                  <a:cubicBezTo>
                                    <a:pt x="555" y="199"/>
                                    <a:pt x="555" y="199"/>
                                    <a:pt x="555" y="199"/>
                                  </a:cubicBezTo>
                                  <a:cubicBezTo>
                                    <a:pt x="557" y="199"/>
                                    <a:pt x="558" y="199"/>
                                    <a:pt x="560" y="199"/>
                                  </a:cubicBezTo>
                                  <a:cubicBezTo>
                                    <a:pt x="562" y="199"/>
                                    <a:pt x="563" y="199"/>
                                    <a:pt x="565" y="199"/>
                                  </a:cubicBezTo>
                                  <a:cubicBezTo>
                                    <a:pt x="565" y="199"/>
                                    <a:pt x="565" y="199"/>
                                    <a:pt x="565" y="199"/>
                                  </a:cubicBezTo>
                                  <a:cubicBezTo>
                                    <a:pt x="565" y="196"/>
                                    <a:pt x="563" y="193"/>
                                    <a:pt x="560" y="193"/>
                                  </a:cubicBezTo>
                                  <a:close/>
                                  <a:moveTo>
                                    <a:pt x="570" y="190"/>
                                  </a:moveTo>
                                  <a:cubicBezTo>
                                    <a:pt x="571" y="188"/>
                                    <a:pt x="571" y="185"/>
                                    <a:pt x="572" y="183"/>
                                  </a:cubicBezTo>
                                  <a:cubicBezTo>
                                    <a:pt x="569" y="181"/>
                                    <a:pt x="564" y="179"/>
                                    <a:pt x="560" y="179"/>
                                  </a:cubicBezTo>
                                  <a:cubicBezTo>
                                    <a:pt x="555" y="179"/>
                                    <a:pt x="551" y="181"/>
                                    <a:pt x="548" y="183"/>
                                  </a:cubicBezTo>
                                  <a:cubicBezTo>
                                    <a:pt x="548" y="186"/>
                                    <a:pt x="549" y="188"/>
                                    <a:pt x="549" y="190"/>
                                  </a:cubicBezTo>
                                  <a:cubicBezTo>
                                    <a:pt x="549" y="190"/>
                                    <a:pt x="549" y="190"/>
                                    <a:pt x="549" y="190"/>
                                  </a:cubicBezTo>
                                  <a:cubicBezTo>
                                    <a:pt x="552" y="187"/>
                                    <a:pt x="556" y="185"/>
                                    <a:pt x="560" y="185"/>
                                  </a:cubicBezTo>
                                  <a:cubicBezTo>
                                    <a:pt x="564" y="185"/>
                                    <a:pt x="568" y="187"/>
                                    <a:pt x="570" y="190"/>
                                  </a:cubicBezTo>
                                  <a:close/>
                                  <a:moveTo>
                                    <a:pt x="572" y="182"/>
                                  </a:moveTo>
                                  <a:cubicBezTo>
                                    <a:pt x="573" y="180"/>
                                    <a:pt x="574" y="178"/>
                                    <a:pt x="575" y="176"/>
                                  </a:cubicBezTo>
                                  <a:cubicBezTo>
                                    <a:pt x="571" y="173"/>
                                    <a:pt x="565" y="171"/>
                                    <a:pt x="560" y="171"/>
                                  </a:cubicBezTo>
                                  <a:cubicBezTo>
                                    <a:pt x="554" y="171"/>
                                    <a:pt x="549" y="173"/>
                                    <a:pt x="545" y="176"/>
                                  </a:cubicBezTo>
                                  <a:cubicBezTo>
                                    <a:pt x="546" y="178"/>
                                    <a:pt x="546" y="180"/>
                                    <a:pt x="547" y="182"/>
                                  </a:cubicBezTo>
                                  <a:cubicBezTo>
                                    <a:pt x="551" y="179"/>
                                    <a:pt x="555" y="177"/>
                                    <a:pt x="560" y="177"/>
                                  </a:cubicBezTo>
                                  <a:cubicBezTo>
                                    <a:pt x="565" y="177"/>
                                    <a:pt x="569" y="179"/>
                                    <a:pt x="572" y="182"/>
                                  </a:cubicBezTo>
                                  <a:close/>
                                  <a:moveTo>
                                    <a:pt x="576" y="174"/>
                                  </a:moveTo>
                                  <a:cubicBezTo>
                                    <a:pt x="577" y="173"/>
                                    <a:pt x="577" y="171"/>
                                    <a:pt x="578" y="170"/>
                                  </a:cubicBezTo>
                                  <a:cubicBezTo>
                                    <a:pt x="573" y="166"/>
                                    <a:pt x="567" y="164"/>
                                    <a:pt x="560" y="164"/>
                                  </a:cubicBezTo>
                                  <a:cubicBezTo>
                                    <a:pt x="553" y="164"/>
                                    <a:pt x="547" y="166"/>
                                    <a:pt x="541" y="170"/>
                                  </a:cubicBezTo>
                                  <a:cubicBezTo>
                                    <a:pt x="542" y="171"/>
                                    <a:pt x="543" y="173"/>
                                    <a:pt x="544" y="175"/>
                                  </a:cubicBezTo>
                                  <a:cubicBezTo>
                                    <a:pt x="549" y="172"/>
                                    <a:pt x="554" y="170"/>
                                    <a:pt x="560" y="170"/>
                                  </a:cubicBezTo>
                                  <a:cubicBezTo>
                                    <a:pt x="566" y="170"/>
                                    <a:pt x="571" y="171"/>
                                    <a:pt x="576" y="174"/>
                                  </a:cubicBezTo>
                                  <a:close/>
                                  <a:moveTo>
                                    <a:pt x="579" y="168"/>
                                  </a:moveTo>
                                  <a:cubicBezTo>
                                    <a:pt x="581" y="167"/>
                                    <a:pt x="582" y="165"/>
                                    <a:pt x="583" y="164"/>
                                  </a:cubicBezTo>
                                  <a:cubicBezTo>
                                    <a:pt x="577" y="159"/>
                                    <a:pt x="569" y="157"/>
                                    <a:pt x="560" y="157"/>
                                  </a:cubicBezTo>
                                  <a:cubicBezTo>
                                    <a:pt x="551" y="157"/>
                                    <a:pt x="543" y="159"/>
                                    <a:pt x="536" y="164"/>
                                  </a:cubicBezTo>
                                  <a:cubicBezTo>
                                    <a:pt x="538" y="165"/>
                                    <a:pt x="539" y="167"/>
                                    <a:pt x="540" y="169"/>
                                  </a:cubicBezTo>
                                  <a:cubicBezTo>
                                    <a:pt x="546" y="165"/>
                                    <a:pt x="553" y="163"/>
                                    <a:pt x="560" y="163"/>
                                  </a:cubicBezTo>
                                  <a:cubicBezTo>
                                    <a:pt x="567" y="163"/>
                                    <a:pt x="574" y="165"/>
                                    <a:pt x="579" y="168"/>
                                  </a:cubicBezTo>
                                  <a:close/>
                                  <a:moveTo>
                                    <a:pt x="541" y="147"/>
                                  </a:moveTo>
                                  <a:cubicBezTo>
                                    <a:pt x="541" y="136"/>
                                    <a:pt x="536" y="125"/>
                                    <a:pt x="528" y="117"/>
                                  </a:cubicBezTo>
                                  <a:cubicBezTo>
                                    <a:pt x="521" y="110"/>
                                    <a:pt x="510" y="105"/>
                                    <a:pt x="499" y="105"/>
                                  </a:cubicBezTo>
                                  <a:cubicBezTo>
                                    <a:pt x="487" y="105"/>
                                    <a:pt x="477" y="110"/>
                                    <a:pt x="469" y="117"/>
                                  </a:cubicBezTo>
                                  <a:cubicBezTo>
                                    <a:pt x="461" y="125"/>
                                    <a:pt x="457" y="136"/>
                                    <a:pt x="457" y="147"/>
                                  </a:cubicBezTo>
                                  <a:cubicBezTo>
                                    <a:pt x="457" y="148"/>
                                    <a:pt x="457" y="150"/>
                                    <a:pt x="457" y="151"/>
                                  </a:cubicBezTo>
                                  <a:cubicBezTo>
                                    <a:pt x="459" y="152"/>
                                    <a:pt x="461" y="153"/>
                                    <a:pt x="464" y="154"/>
                                  </a:cubicBezTo>
                                  <a:cubicBezTo>
                                    <a:pt x="463" y="152"/>
                                    <a:pt x="463" y="150"/>
                                    <a:pt x="463" y="147"/>
                                  </a:cubicBezTo>
                                  <a:cubicBezTo>
                                    <a:pt x="463" y="127"/>
                                    <a:pt x="479" y="111"/>
                                    <a:pt x="499" y="111"/>
                                  </a:cubicBezTo>
                                  <a:cubicBezTo>
                                    <a:pt x="518" y="111"/>
                                    <a:pt x="534" y="127"/>
                                    <a:pt x="534" y="147"/>
                                  </a:cubicBezTo>
                                  <a:cubicBezTo>
                                    <a:pt x="534" y="150"/>
                                    <a:pt x="534" y="152"/>
                                    <a:pt x="534" y="155"/>
                                  </a:cubicBezTo>
                                  <a:cubicBezTo>
                                    <a:pt x="536" y="153"/>
                                    <a:pt x="538" y="152"/>
                                    <a:pt x="540" y="151"/>
                                  </a:cubicBezTo>
                                  <a:cubicBezTo>
                                    <a:pt x="540" y="150"/>
                                    <a:pt x="541" y="149"/>
                                    <a:pt x="541" y="147"/>
                                  </a:cubicBezTo>
                                  <a:close/>
                                  <a:moveTo>
                                    <a:pt x="420" y="147"/>
                                  </a:moveTo>
                                  <a:cubicBezTo>
                                    <a:pt x="420" y="136"/>
                                    <a:pt x="415" y="125"/>
                                    <a:pt x="407" y="117"/>
                                  </a:cubicBezTo>
                                  <a:cubicBezTo>
                                    <a:pt x="400" y="110"/>
                                    <a:pt x="389" y="105"/>
                                    <a:pt x="378" y="105"/>
                                  </a:cubicBezTo>
                                  <a:cubicBezTo>
                                    <a:pt x="366" y="105"/>
                                    <a:pt x="356" y="110"/>
                                    <a:pt x="348" y="117"/>
                                  </a:cubicBezTo>
                                  <a:cubicBezTo>
                                    <a:pt x="341" y="125"/>
                                    <a:pt x="336" y="136"/>
                                    <a:pt x="336" y="147"/>
                                  </a:cubicBezTo>
                                  <a:cubicBezTo>
                                    <a:pt x="336" y="148"/>
                                    <a:pt x="336" y="150"/>
                                    <a:pt x="336" y="151"/>
                                  </a:cubicBezTo>
                                  <a:cubicBezTo>
                                    <a:pt x="338" y="152"/>
                                    <a:pt x="341" y="153"/>
                                    <a:pt x="343" y="154"/>
                                  </a:cubicBezTo>
                                  <a:cubicBezTo>
                                    <a:pt x="342" y="152"/>
                                    <a:pt x="342" y="150"/>
                                    <a:pt x="342" y="147"/>
                                  </a:cubicBezTo>
                                  <a:cubicBezTo>
                                    <a:pt x="342" y="127"/>
                                    <a:pt x="358" y="111"/>
                                    <a:pt x="378" y="111"/>
                                  </a:cubicBezTo>
                                  <a:cubicBezTo>
                                    <a:pt x="398" y="111"/>
                                    <a:pt x="414" y="127"/>
                                    <a:pt x="414" y="147"/>
                                  </a:cubicBezTo>
                                  <a:cubicBezTo>
                                    <a:pt x="414" y="149"/>
                                    <a:pt x="413" y="152"/>
                                    <a:pt x="413" y="154"/>
                                  </a:cubicBezTo>
                                  <a:cubicBezTo>
                                    <a:pt x="415" y="153"/>
                                    <a:pt x="417" y="152"/>
                                    <a:pt x="420" y="151"/>
                                  </a:cubicBezTo>
                                  <a:cubicBezTo>
                                    <a:pt x="420" y="150"/>
                                    <a:pt x="420" y="148"/>
                                    <a:pt x="420" y="147"/>
                                  </a:cubicBezTo>
                                  <a:close/>
                                  <a:moveTo>
                                    <a:pt x="293" y="164"/>
                                  </a:moveTo>
                                  <a:cubicBezTo>
                                    <a:pt x="295" y="165"/>
                                    <a:pt x="296" y="167"/>
                                    <a:pt x="297" y="169"/>
                                  </a:cubicBezTo>
                                  <a:cubicBezTo>
                                    <a:pt x="303" y="165"/>
                                    <a:pt x="310" y="163"/>
                                    <a:pt x="317" y="163"/>
                                  </a:cubicBezTo>
                                  <a:cubicBezTo>
                                    <a:pt x="324" y="163"/>
                                    <a:pt x="331" y="165"/>
                                    <a:pt x="336" y="168"/>
                                  </a:cubicBezTo>
                                  <a:cubicBezTo>
                                    <a:pt x="338" y="167"/>
                                    <a:pt x="339" y="165"/>
                                    <a:pt x="340" y="164"/>
                                  </a:cubicBezTo>
                                  <a:cubicBezTo>
                                    <a:pt x="334" y="159"/>
                                    <a:pt x="326" y="157"/>
                                    <a:pt x="317" y="157"/>
                                  </a:cubicBezTo>
                                  <a:cubicBezTo>
                                    <a:pt x="308" y="157"/>
                                    <a:pt x="300" y="159"/>
                                    <a:pt x="293" y="164"/>
                                  </a:cubicBezTo>
                                  <a:close/>
                                  <a:moveTo>
                                    <a:pt x="298" y="170"/>
                                  </a:moveTo>
                                  <a:cubicBezTo>
                                    <a:pt x="299" y="171"/>
                                    <a:pt x="300" y="173"/>
                                    <a:pt x="301" y="174"/>
                                  </a:cubicBezTo>
                                  <a:cubicBezTo>
                                    <a:pt x="306" y="171"/>
                                    <a:pt x="311" y="170"/>
                                    <a:pt x="317" y="170"/>
                                  </a:cubicBezTo>
                                  <a:cubicBezTo>
                                    <a:pt x="323" y="170"/>
                                    <a:pt x="328" y="171"/>
                                    <a:pt x="333" y="174"/>
                                  </a:cubicBezTo>
                                  <a:cubicBezTo>
                                    <a:pt x="333" y="173"/>
                                    <a:pt x="334" y="171"/>
                                    <a:pt x="335" y="170"/>
                                  </a:cubicBezTo>
                                  <a:cubicBezTo>
                                    <a:pt x="330" y="166"/>
                                    <a:pt x="324" y="164"/>
                                    <a:pt x="317" y="164"/>
                                  </a:cubicBezTo>
                                  <a:cubicBezTo>
                                    <a:pt x="310" y="164"/>
                                    <a:pt x="304" y="166"/>
                                    <a:pt x="298" y="170"/>
                                  </a:cubicBezTo>
                                  <a:close/>
                                  <a:moveTo>
                                    <a:pt x="302" y="176"/>
                                  </a:moveTo>
                                  <a:cubicBezTo>
                                    <a:pt x="303" y="178"/>
                                    <a:pt x="304" y="180"/>
                                    <a:pt x="304" y="182"/>
                                  </a:cubicBezTo>
                                  <a:cubicBezTo>
                                    <a:pt x="308" y="179"/>
                                    <a:pt x="312" y="177"/>
                                    <a:pt x="317" y="177"/>
                                  </a:cubicBezTo>
                                  <a:cubicBezTo>
                                    <a:pt x="322" y="177"/>
                                    <a:pt x="326" y="179"/>
                                    <a:pt x="329" y="182"/>
                                  </a:cubicBezTo>
                                  <a:cubicBezTo>
                                    <a:pt x="330" y="180"/>
                                    <a:pt x="331" y="178"/>
                                    <a:pt x="332" y="176"/>
                                  </a:cubicBezTo>
                                  <a:cubicBezTo>
                                    <a:pt x="328" y="173"/>
                                    <a:pt x="322" y="171"/>
                                    <a:pt x="317" y="171"/>
                                  </a:cubicBezTo>
                                  <a:cubicBezTo>
                                    <a:pt x="311" y="171"/>
                                    <a:pt x="306" y="173"/>
                                    <a:pt x="302" y="176"/>
                                  </a:cubicBezTo>
                                  <a:close/>
                                  <a:moveTo>
                                    <a:pt x="305" y="183"/>
                                  </a:moveTo>
                                  <a:cubicBezTo>
                                    <a:pt x="305" y="185"/>
                                    <a:pt x="306" y="188"/>
                                    <a:pt x="306" y="190"/>
                                  </a:cubicBezTo>
                                  <a:cubicBezTo>
                                    <a:pt x="309" y="187"/>
                                    <a:pt x="313" y="185"/>
                                    <a:pt x="317" y="185"/>
                                  </a:cubicBezTo>
                                  <a:cubicBezTo>
                                    <a:pt x="321" y="185"/>
                                    <a:pt x="325" y="187"/>
                                    <a:pt x="327" y="190"/>
                                  </a:cubicBezTo>
                                  <a:cubicBezTo>
                                    <a:pt x="328" y="188"/>
                                    <a:pt x="328" y="185"/>
                                    <a:pt x="329" y="183"/>
                                  </a:cubicBezTo>
                                  <a:cubicBezTo>
                                    <a:pt x="326" y="181"/>
                                    <a:pt x="321" y="179"/>
                                    <a:pt x="317" y="179"/>
                                  </a:cubicBezTo>
                                  <a:cubicBezTo>
                                    <a:pt x="312" y="179"/>
                                    <a:pt x="308" y="181"/>
                                    <a:pt x="305" y="183"/>
                                  </a:cubicBezTo>
                                  <a:close/>
                                  <a:moveTo>
                                    <a:pt x="327" y="199"/>
                                  </a:moveTo>
                                  <a:cubicBezTo>
                                    <a:pt x="327" y="196"/>
                                    <a:pt x="327" y="194"/>
                                    <a:pt x="327" y="192"/>
                                  </a:cubicBezTo>
                                  <a:cubicBezTo>
                                    <a:pt x="325" y="189"/>
                                    <a:pt x="321" y="187"/>
                                    <a:pt x="317" y="187"/>
                                  </a:cubicBezTo>
                                  <a:cubicBezTo>
                                    <a:pt x="313" y="187"/>
                                    <a:pt x="309" y="189"/>
                                    <a:pt x="307" y="192"/>
                                  </a:cubicBezTo>
                                  <a:cubicBezTo>
                                    <a:pt x="307" y="194"/>
                                    <a:pt x="307" y="196"/>
                                    <a:pt x="307" y="199"/>
                                  </a:cubicBezTo>
                                  <a:cubicBezTo>
                                    <a:pt x="307" y="199"/>
                                    <a:pt x="307" y="199"/>
                                    <a:pt x="307" y="200"/>
                                  </a:cubicBezTo>
                                  <a:cubicBezTo>
                                    <a:pt x="308" y="199"/>
                                    <a:pt x="309" y="199"/>
                                    <a:pt x="310" y="199"/>
                                  </a:cubicBezTo>
                                  <a:cubicBezTo>
                                    <a:pt x="310" y="199"/>
                                    <a:pt x="310" y="199"/>
                                    <a:pt x="310" y="199"/>
                                  </a:cubicBezTo>
                                  <a:cubicBezTo>
                                    <a:pt x="310" y="195"/>
                                    <a:pt x="313" y="192"/>
                                    <a:pt x="317" y="192"/>
                                  </a:cubicBezTo>
                                  <a:cubicBezTo>
                                    <a:pt x="321" y="192"/>
                                    <a:pt x="324" y="195"/>
                                    <a:pt x="324" y="199"/>
                                  </a:cubicBezTo>
                                  <a:cubicBezTo>
                                    <a:pt x="324" y="199"/>
                                    <a:pt x="324" y="199"/>
                                    <a:pt x="324" y="199"/>
                                  </a:cubicBezTo>
                                  <a:cubicBezTo>
                                    <a:pt x="325" y="199"/>
                                    <a:pt x="326" y="199"/>
                                    <a:pt x="327" y="200"/>
                                  </a:cubicBezTo>
                                  <a:cubicBezTo>
                                    <a:pt x="327" y="199"/>
                                    <a:pt x="327" y="199"/>
                                    <a:pt x="327" y="199"/>
                                  </a:cubicBezTo>
                                  <a:close/>
                                  <a:moveTo>
                                    <a:pt x="317" y="193"/>
                                  </a:moveTo>
                                  <a:cubicBezTo>
                                    <a:pt x="314" y="193"/>
                                    <a:pt x="312" y="196"/>
                                    <a:pt x="312" y="199"/>
                                  </a:cubicBezTo>
                                  <a:cubicBezTo>
                                    <a:pt x="312" y="199"/>
                                    <a:pt x="312" y="199"/>
                                    <a:pt x="312" y="199"/>
                                  </a:cubicBezTo>
                                  <a:cubicBezTo>
                                    <a:pt x="314" y="199"/>
                                    <a:pt x="315" y="199"/>
                                    <a:pt x="317" y="199"/>
                                  </a:cubicBezTo>
                                  <a:cubicBezTo>
                                    <a:pt x="319" y="199"/>
                                    <a:pt x="320" y="199"/>
                                    <a:pt x="322" y="199"/>
                                  </a:cubicBezTo>
                                  <a:cubicBezTo>
                                    <a:pt x="322" y="199"/>
                                    <a:pt x="322" y="199"/>
                                    <a:pt x="322" y="199"/>
                                  </a:cubicBezTo>
                                  <a:cubicBezTo>
                                    <a:pt x="322" y="196"/>
                                    <a:pt x="320" y="193"/>
                                    <a:pt x="317" y="193"/>
                                  </a:cubicBezTo>
                                  <a:close/>
                                  <a:moveTo>
                                    <a:pt x="288" y="210"/>
                                  </a:moveTo>
                                  <a:cubicBezTo>
                                    <a:pt x="289" y="211"/>
                                    <a:pt x="291" y="213"/>
                                    <a:pt x="292" y="214"/>
                                  </a:cubicBezTo>
                                  <a:cubicBezTo>
                                    <a:pt x="299" y="209"/>
                                    <a:pt x="308" y="206"/>
                                    <a:pt x="317" y="206"/>
                                  </a:cubicBezTo>
                                  <a:cubicBezTo>
                                    <a:pt x="326" y="206"/>
                                    <a:pt x="334" y="209"/>
                                    <a:pt x="341" y="214"/>
                                  </a:cubicBezTo>
                                  <a:cubicBezTo>
                                    <a:pt x="343" y="212"/>
                                    <a:pt x="344" y="211"/>
                                    <a:pt x="346" y="210"/>
                                  </a:cubicBezTo>
                                  <a:cubicBezTo>
                                    <a:pt x="338" y="204"/>
                                    <a:pt x="328" y="200"/>
                                    <a:pt x="317" y="200"/>
                                  </a:cubicBezTo>
                                  <a:cubicBezTo>
                                    <a:pt x="306" y="200"/>
                                    <a:pt x="296" y="204"/>
                                    <a:pt x="288" y="210"/>
                                  </a:cubicBezTo>
                                  <a:close/>
                                  <a:moveTo>
                                    <a:pt x="293" y="215"/>
                                  </a:moveTo>
                                  <a:cubicBezTo>
                                    <a:pt x="295" y="217"/>
                                    <a:pt x="296" y="218"/>
                                    <a:pt x="297" y="220"/>
                                  </a:cubicBezTo>
                                  <a:cubicBezTo>
                                    <a:pt x="303" y="216"/>
                                    <a:pt x="310" y="214"/>
                                    <a:pt x="317" y="214"/>
                                  </a:cubicBezTo>
                                  <a:cubicBezTo>
                                    <a:pt x="324" y="214"/>
                                    <a:pt x="331" y="216"/>
                                    <a:pt x="336" y="220"/>
                                  </a:cubicBezTo>
                                  <a:cubicBezTo>
                                    <a:pt x="338" y="218"/>
                                    <a:pt x="339" y="217"/>
                                    <a:pt x="340" y="215"/>
                                  </a:cubicBezTo>
                                  <a:cubicBezTo>
                                    <a:pt x="334" y="211"/>
                                    <a:pt x="326" y="208"/>
                                    <a:pt x="317" y="208"/>
                                  </a:cubicBezTo>
                                  <a:cubicBezTo>
                                    <a:pt x="308" y="208"/>
                                    <a:pt x="300" y="211"/>
                                    <a:pt x="293" y="215"/>
                                  </a:cubicBezTo>
                                  <a:close/>
                                  <a:moveTo>
                                    <a:pt x="298" y="221"/>
                                  </a:moveTo>
                                  <a:cubicBezTo>
                                    <a:pt x="299" y="223"/>
                                    <a:pt x="300" y="224"/>
                                    <a:pt x="301" y="226"/>
                                  </a:cubicBezTo>
                                  <a:cubicBezTo>
                                    <a:pt x="306" y="223"/>
                                    <a:pt x="311" y="221"/>
                                    <a:pt x="317" y="221"/>
                                  </a:cubicBezTo>
                                  <a:cubicBezTo>
                                    <a:pt x="323" y="221"/>
                                    <a:pt x="328" y="223"/>
                                    <a:pt x="333" y="226"/>
                                  </a:cubicBezTo>
                                  <a:cubicBezTo>
                                    <a:pt x="333" y="224"/>
                                    <a:pt x="334" y="223"/>
                                    <a:pt x="335" y="221"/>
                                  </a:cubicBezTo>
                                  <a:cubicBezTo>
                                    <a:pt x="330" y="218"/>
                                    <a:pt x="324" y="216"/>
                                    <a:pt x="317" y="216"/>
                                  </a:cubicBezTo>
                                  <a:cubicBezTo>
                                    <a:pt x="310" y="216"/>
                                    <a:pt x="304" y="218"/>
                                    <a:pt x="298" y="221"/>
                                  </a:cubicBezTo>
                                  <a:close/>
                                  <a:moveTo>
                                    <a:pt x="302" y="227"/>
                                  </a:moveTo>
                                  <a:cubicBezTo>
                                    <a:pt x="303" y="229"/>
                                    <a:pt x="304" y="231"/>
                                    <a:pt x="304" y="233"/>
                                  </a:cubicBezTo>
                                  <a:cubicBezTo>
                                    <a:pt x="308" y="230"/>
                                    <a:pt x="312" y="229"/>
                                    <a:pt x="317" y="229"/>
                                  </a:cubicBezTo>
                                  <a:cubicBezTo>
                                    <a:pt x="322" y="229"/>
                                    <a:pt x="326" y="230"/>
                                    <a:pt x="329" y="233"/>
                                  </a:cubicBezTo>
                                  <a:cubicBezTo>
                                    <a:pt x="330" y="231"/>
                                    <a:pt x="331" y="229"/>
                                    <a:pt x="332" y="227"/>
                                  </a:cubicBezTo>
                                  <a:cubicBezTo>
                                    <a:pt x="328" y="224"/>
                                    <a:pt x="322" y="223"/>
                                    <a:pt x="317" y="223"/>
                                  </a:cubicBezTo>
                                  <a:cubicBezTo>
                                    <a:pt x="311" y="223"/>
                                    <a:pt x="306" y="224"/>
                                    <a:pt x="302" y="227"/>
                                  </a:cubicBezTo>
                                  <a:close/>
                                  <a:moveTo>
                                    <a:pt x="305" y="235"/>
                                  </a:moveTo>
                                  <a:cubicBezTo>
                                    <a:pt x="305" y="237"/>
                                    <a:pt x="306" y="239"/>
                                    <a:pt x="306" y="241"/>
                                  </a:cubicBezTo>
                                  <a:cubicBezTo>
                                    <a:pt x="309" y="238"/>
                                    <a:pt x="313" y="236"/>
                                    <a:pt x="317" y="236"/>
                                  </a:cubicBezTo>
                                  <a:cubicBezTo>
                                    <a:pt x="321" y="236"/>
                                    <a:pt x="325" y="238"/>
                                    <a:pt x="327" y="241"/>
                                  </a:cubicBezTo>
                                  <a:cubicBezTo>
                                    <a:pt x="328" y="239"/>
                                    <a:pt x="328" y="237"/>
                                    <a:pt x="329" y="235"/>
                                  </a:cubicBezTo>
                                  <a:cubicBezTo>
                                    <a:pt x="326" y="232"/>
                                    <a:pt x="321" y="230"/>
                                    <a:pt x="317" y="230"/>
                                  </a:cubicBezTo>
                                  <a:cubicBezTo>
                                    <a:pt x="312" y="230"/>
                                    <a:pt x="308" y="232"/>
                                    <a:pt x="305" y="235"/>
                                  </a:cubicBezTo>
                                  <a:close/>
                                  <a:moveTo>
                                    <a:pt x="327" y="250"/>
                                  </a:moveTo>
                                  <a:cubicBezTo>
                                    <a:pt x="327" y="248"/>
                                    <a:pt x="327" y="246"/>
                                    <a:pt x="327" y="244"/>
                                  </a:cubicBezTo>
                                  <a:cubicBezTo>
                                    <a:pt x="325" y="240"/>
                                    <a:pt x="321" y="238"/>
                                    <a:pt x="317" y="238"/>
                                  </a:cubicBezTo>
                                  <a:cubicBezTo>
                                    <a:pt x="313" y="238"/>
                                    <a:pt x="309" y="240"/>
                                    <a:pt x="307" y="244"/>
                                  </a:cubicBezTo>
                                  <a:cubicBezTo>
                                    <a:pt x="307" y="246"/>
                                    <a:pt x="307" y="248"/>
                                    <a:pt x="307" y="250"/>
                                  </a:cubicBezTo>
                                  <a:cubicBezTo>
                                    <a:pt x="307" y="250"/>
                                    <a:pt x="307" y="251"/>
                                    <a:pt x="307" y="251"/>
                                  </a:cubicBezTo>
                                  <a:cubicBezTo>
                                    <a:pt x="308" y="251"/>
                                    <a:pt x="309" y="251"/>
                                    <a:pt x="310" y="251"/>
                                  </a:cubicBezTo>
                                  <a:cubicBezTo>
                                    <a:pt x="310" y="250"/>
                                    <a:pt x="310" y="250"/>
                                    <a:pt x="310" y="250"/>
                                  </a:cubicBezTo>
                                  <a:cubicBezTo>
                                    <a:pt x="310" y="246"/>
                                    <a:pt x="313" y="243"/>
                                    <a:pt x="317" y="243"/>
                                  </a:cubicBezTo>
                                  <a:cubicBezTo>
                                    <a:pt x="321" y="243"/>
                                    <a:pt x="324" y="246"/>
                                    <a:pt x="324" y="250"/>
                                  </a:cubicBezTo>
                                  <a:cubicBezTo>
                                    <a:pt x="324" y="250"/>
                                    <a:pt x="324" y="250"/>
                                    <a:pt x="324" y="251"/>
                                  </a:cubicBezTo>
                                  <a:cubicBezTo>
                                    <a:pt x="325" y="251"/>
                                    <a:pt x="326" y="251"/>
                                    <a:pt x="327" y="251"/>
                                  </a:cubicBezTo>
                                  <a:cubicBezTo>
                                    <a:pt x="327" y="251"/>
                                    <a:pt x="327" y="250"/>
                                    <a:pt x="327" y="250"/>
                                  </a:cubicBezTo>
                                  <a:close/>
                                  <a:moveTo>
                                    <a:pt x="317" y="245"/>
                                  </a:moveTo>
                                  <a:cubicBezTo>
                                    <a:pt x="314" y="245"/>
                                    <a:pt x="312" y="247"/>
                                    <a:pt x="312" y="250"/>
                                  </a:cubicBezTo>
                                  <a:cubicBezTo>
                                    <a:pt x="312" y="250"/>
                                    <a:pt x="312" y="250"/>
                                    <a:pt x="312" y="250"/>
                                  </a:cubicBezTo>
                                  <a:cubicBezTo>
                                    <a:pt x="314" y="250"/>
                                    <a:pt x="315" y="250"/>
                                    <a:pt x="317" y="250"/>
                                  </a:cubicBezTo>
                                  <a:cubicBezTo>
                                    <a:pt x="319" y="250"/>
                                    <a:pt x="320" y="250"/>
                                    <a:pt x="322" y="250"/>
                                  </a:cubicBezTo>
                                  <a:cubicBezTo>
                                    <a:pt x="322" y="250"/>
                                    <a:pt x="322" y="250"/>
                                    <a:pt x="322" y="250"/>
                                  </a:cubicBezTo>
                                  <a:cubicBezTo>
                                    <a:pt x="322" y="247"/>
                                    <a:pt x="320" y="245"/>
                                    <a:pt x="317" y="245"/>
                                  </a:cubicBezTo>
                                  <a:close/>
                                  <a:moveTo>
                                    <a:pt x="288" y="261"/>
                                  </a:moveTo>
                                  <a:cubicBezTo>
                                    <a:pt x="289" y="262"/>
                                    <a:pt x="291" y="264"/>
                                    <a:pt x="292" y="265"/>
                                  </a:cubicBezTo>
                                  <a:cubicBezTo>
                                    <a:pt x="299" y="261"/>
                                    <a:pt x="308" y="258"/>
                                    <a:pt x="317" y="258"/>
                                  </a:cubicBezTo>
                                  <a:cubicBezTo>
                                    <a:pt x="326" y="258"/>
                                    <a:pt x="334" y="261"/>
                                    <a:pt x="341" y="265"/>
                                  </a:cubicBezTo>
                                  <a:cubicBezTo>
                                    <a:pt x="343" y="264"/>
                                    <a:pt x="344" y="262"/>
                                    <a:pt x="346" y="261"/>
                                  </a:cubicBezTo>
                                  <a:cubicBezTo>
                                    <a:pt x="338" y="255"/>
                                    <a:pt x="328" y="252"/>
                                    <a:pt x="317" y="252"/>
                                  </a:cubicBezTo>
                                  <a:cubicBezTo>
                                    <a:pt x="306" y="252"/>
                                    <a:pt x="296" y="255"/>
                                    <a:pt x="288" y="261"/>
                                  </a:cubicBezTo>
                                  <a:close/>
                                  <a:moveTo>
                                    <a:pt x="293" y="267"/>
                                  </a:moveTo>
                                  <a:cubicBezTo>
                                    <a:pt x="295" y="268"/>
                                    <a:pt x="296" y="270"/>
                                    <a:pt x="297" y="271"/>
                                  </a:cubicBezTo>
                                  <a:cubicBezTo>
                                    <a:pt x="303" y="268"/>
                                    <a:pt x="310" y="265"/>
                                    <a:pt x="317" y="265"/>
                                  </a:cubicBezTo>
                                  <a:cubicBezTo>
                                    <a:pt x="324" y="265"/>
                                    <a:pt x="331" y="268"/>
                                    <a:pt x="336" y="271"/>
                                  </a:cubicBezTo>
                                  <a:cubicBezTo>
                                    <a:pt x="338" y="270"/>
                                    <a:pt x="339" y="268"/>
                                    <a:pt x="340" y="266"/>
                                  </a:cubicBezTo>
                                  <a:cubicBezTo>
                                    <a:pt x="334" y="262"/>
                                    <a:pt x="326" y="259"/>
                                    <a:pt x="317" y="259"/>
                                  </a:cubicBezTo>
                                  <a:cubicBezTo>
                                    <a:pt x="308" y="259"/>
                                    <a:pt x="300" y="262"/>
                                    <a:pt x="293" y="267"/>
                                  </a:cubicBezTo>
                                  <a:close/>
                                  <a:moveTo>
                                    <a:pt x="298" y="273"/>
                                  </a:moveTo>
                                  <a:cubicBezTo>
                                    <a:pt x="299" y="274"/>
                                    <a:pt x="300" y="276"/>
                                    <a:pt x="301" y="277"/>
                                  </a:cubicBezTo>
                                  <a:cubicBezTo>
                                    <a:pt x="306" y="274"/>
                                    <a:pt x="311" y="272"/>
                                    <a:pt x="317" y="272"/>
                                  </a:cubicBezTo>
                                  <a:cubicBezTo>
                                    <a:pt x="323" y="272"/>
                                    <a:pt x="328" y="274"/>
                                    <a:pt x="333" y="277"/>
                                  </a:cubicBezTo>
                                  <a:cubicBezTo>
                                    <a:pt x="333" y="276"/>
                                    <a:pt x="334" y="274"/>
                                    <a:pt x="335" y="273"/>
                                  </a:cubicBezTo>
                                  <a:cubicBezTo>
                                    <a:pt x="330" y="269"/>
                                    <a:pt x="324" y="267"/>
                                    <a:pt x="317" y="267"/>
                                  </a:cubicBezTo>
                                  <a:cubicBezTo>
                                    <a:pt x="310" y="267"/>
                                    <a:pt x="304" y="269"/>
                                    <a:pt x="298" y="273"/>
                                  </a:cubicBezTo>
                                  <a:close/>
                                  <a:moveTo>
                                    <a:pt x="302" y="279"/>
                                  </a:moveTo>
                                  <a:cubicBezTo>
                                    <a:pt x="303" y="281"/>
                                    <a:pt x="304" y="282"/>
                                    <a:pt x="304" y="284"/>
                                  </a:cubicBezTo>
                                  <a:cubicBezTo>
                                    <a:pt x="308" y="282"/>
                                    <a:pt x="312" y="280"/>
                                    <a:pt x="317" y="280"/>
                                  </a:cubicBezTo>
                                  <a:cubicBezTo>
                                    <a:pt x="322" y="280"/>
                                    <a:pt x="326" y="282"/>
                                    <a:pt x="329" y="284"/>
                                  </a:cubicBezTo>
                                  <a:cubicBezTo>
                                    <a:pt x="330" y="282"/>
                                    <a:pt x="331" y="280"/>
                                    <a:pt x="332" y="279"/>
                                  </a:cubicBezTo>
                                  <a:cubicBezTo>
                                    <a:pt x="328" y="276"/>
                                    <a:pt x="322" y="274"/>
                                    <a:pt x="317" y="274"/>
                                  </a:cubicBezTo>
                                  <a:cubicBezTo>
                                    <a:pt x="311" y="274"/>
                                    <a:pt x="306" y="276"/>
                                    <a:pt x="302" y="279"/>
                                  </a:cubicBezTo>
                                  <a:close/>
                                  <a:moveTo>
                                    <a:pt x="305" y="286"/>
                                  </a:moveTo>
                                  <a:cubicBezTo>
                                    <a:pt x="305" y="288"/>
                                    <a:pt x="306" y="290"/>
                                    <a:pt x="306" y="293"/>
                                  </a:cubicBezTo>
                                  <a:cubicBezTo>
                                    <a:pt x="309" y="290"/>
                                    <a:pt x="313" y="288"/>
                                    <a:pt x="317" y="288"/>
                                  </a:cubicBezTo>
                                  <a:cubicBezTo>
                                    <a:pt x="321" y="288"/>
                                    <a:pt x="325" y="290"/>
                                    <a:pt x="327" y="293"/>
                                  </a:cubicBezTo>
                                  <a:cubicBezTo>
                                    <a:pt x="328" y="290"/>
                                    <a:pt x="328" y="288"/>
                                    <a:pt x="329" y="286"/>
                                  </a:cubicBezTo>
                                  <a:cubicBezTo>
                                    <a:pt x="326" y="283"/>
                                    <a:pt x="321" y="282"/>
                                    <a:pt x="317" y="282"/>
                                  </a:cubicBezTo>
                                  <a:cubicBezTo>
                                    <a:pt x="312" y="282"/>
                                    <a:pt x="308" y="283"/>
                                    <a:pt x="305" y="286"/>
                                  </a:cubicBezTo>
                                  <a:close/>
                                  <a:moveTo>
                                    <a:pt x="327" y="301"/>
                                  </a:moveTo>
                                  <a:cubicBezTo>
                                    <a:pt x="327" y="299"/>
                                    <a:pt x="327" y="297"/>
                                    <a:pt x="327" y="295"/>
                                  </a:cubicBezTo>
                                  <a:cubicBezTo>
                                    <a:pt x="325" y="292"/>
                                    <a:pt x="321" y="289"/>
                                    <a:pt x="317" y="289"/>
                                  </a:cubicBezTo>
                                  <a:cubicBezTo>
                                    <a:pt x="313" y="289"/>
                                    <a:pt x="309" y="292"/>
                                    <a:pt x="307" y="295"/>
                                  </a:cubicBezTo>
                                  <a:cubicBezTo>
                                    <a:pt x="307" y="297"/>
                                    <a:pt x="307" y="299"/>
                                    <a:pt x="307" y="301"/>
                                  </a:cubicBezTo>
                                  <a:cubicBezTo>
                                    <a:pt x="307" y="302"/>
                                    <a:pt x="307" y="302"/>
                                    <a:pt x="307" y="302"/>
                                  </a:cubicBezTo>
                                  <a:cubicBezTo>
                                    <a:pt x="308" y="302"/>
                                    <a:pt x="309" y="302"/>
                                    <a:pt x="310" y="302"/>
                                  </a:cubicBezTo>
                                  <a:cubicBezTo>
                                    <a:pt x="310" y="302"/>
                                    <a:pt x="310" y="301"/>
                                    <a:pt x="310" y="301"/>
                                  </a:cubicBezTo>
                                  <a:cubicBezTo>
                                    <a:pt x="310" y="298"/>
                                    <a:pt x="313" y="295"/>
                                    <a:pt x="317" y="295"/>
                                  </a:cubicBezTo>
                                  <a:cubicBezTo>
                                    <a:pt x="321" y="295"/>
                                    <a:pt x="324" y="298"/>
                                    <a:pt x="324" y="301"/>
                                  </a:cubicBezTo>
                                  <a:cubicBezTo>
                                    <a:pt x="324" y="301"/>
                                    <a:pt x="324" y="302"/>
                                    <a:pt x="324" y="302"/>
                                  </a:cubicBezTo>
                                  <a:cubicBezTo>
                                    <a:pt x="325" y="302"/>
                                    <a:pt x="326" y="302"/>
                                    <a:pt x="327" y="302"/>
                                  </a:cubicBezTo>
                                  <a:cubicBezTo>
                                    <a:pt x="327" y="302"/>
                                    <a:pt x="327" y="302"/>
                                    <a:pt x="327" y="301"/>
                                  </a:cubicBezTo>
                                  <a:close/>
                                  <a:moveTo>
                                    <a:pt x="317" y="296"/>
                                  </a:moveTo>
                                  <a:cubicBezTo>
                                    <a:pt x="314" y="296"/>
                                    <a:pt x="312" y="298"/>
                                    <a:pt x="312" y="301"/>
                                  </a:cubicBezTo>
                                  <a:cubicBezTo>
                                    <a:pt x="312" y="301"/>
                                    <a:pt x="312" y="302"/>
                                    <a:pt x="312" y="302"/>
                                  </a:cubicBezTo>
                                  <a:cubicBezTo>
                                    <a:pt x="314" y="302"/>
                                    <a:pt x="315" y="301"/>
                                    <a:pt x="317" y="301"/>
                                  </a:cubicBezTo>
                                  <a:cubicBezTo>
                                    <a:pt x="319" y="301"/>
                                    <a:pt x="320" y="302"/>
                                    <a:pt x="322" y="302"/>
                                  </a:cubicBezTo>
                                  <a:cubicBezTo>
                                    <a:pt x="322" y="302"/>
                                    <a:pt x="322" y="301"/>
                                    <a:pt x="322" y="301"/>
                                  </a:cubicBezTo>
                                  <a:cubicBezTo>
                                    <a:pt x="322" y="298"/>
                                    <a:pt x="320" y="296"/>
                                    <a:pt x="317" y="296"/>
                                  </a:cubicBezTo>
                                  <a:close/>
                                  <a:moveTo>
                                    <a:pt x="288" y="313"/>
                                  </a:moveTo>
                                  <a:cubicBezTo>
                                    <a:pt x="289" y="314"/>
                                    <a:pt x="291" y="315"/>
                                    <a:pt x="292" y="317"/>
                                  </a:cubicBezTo>
                                  <a:cubicBezTo>
                                    <a:pt x="299" y="312"/>
                                    <a:pt x="308" y="309"/>
                                    <a:pt x="317" y="309"/>
                                  </a:cubicBezTo>
                                  <a:cubicBezTo>
                                    <a:pt x="326" y="309"/>
                                    <a:pt x="334" y="312"/>
                                    <a:pt x="341" y="317"/>
                                  </a:cubicBezTo>
                                  <a:cubicBezTo>
                                    <a:pt x="343" y="315"/>
                                    <a:pt x="344" y="314"/>
                                    <a:pt x="346" y="312"/>
                                  </a:cubicBezTo>
                                  <a:cubicBezTo>
                                    <a:pt x="338" y="307"/>
                                    <a:pt x="328" y="303"/>
                                    <a:pt x="317" y="303"/>
                                  </a:cubicBezTo>
                                  <a:cubicBezTo>
                                    <a:pt x="306" y="303"/>
                                    <a:pt x="296" y="307"/>
                                    <a:pt x="288" y="313"/>
                                  </a:cubicBezTo>
                                  <a:close/>
                                  <a:moveTo>
                                    <a:pt x="293" y="318"/>
                                  </a:moveTo>
                                  <a:cubicBezTo>
                                    <a:pt x="295" y="319"/>
                                    <a:pt x="296" y="321"/>
                                    <a:pt x="297" y="323"/>
                                  </a:cubicBezTo>
                                  <a:cubicBezTo>
                                    <a:pt x="303" y="319"/>
                                    <a:pt x="310" y="317"/>
                                    <a:pt x="317" y="317"/>
                                  </a:cubicBezTo>
                                  <a:cubicBezTo>
                                    <a:pt x="324" y="317"/>
                                    <a:pt x="331" y="319"/>
                                    <a:pt x="336" y="323"/>
                                  </a:cubicBezTo>
                                  <a:cubicBezTo>
                                    <a:pt x="338" y="321"/>
                                    <a:pt x="339" y="319"/>
                                    <a:pt x="340" y="318"/>
                                  </a:cubicBezTo>
                                  <a:cubicBezTo>
                                    <a:pt x="334" y="313"/>
                                    <a:pt x="326" y="311"/>
                                    <a:pt x="317" y="311"/>
                                  </a:cubicBezTo>
                                  <a:cubicBezTo>
                                    <a:pt x="308" y="311"/>
                                    <a:pt x="300" y="313"/>
                                    <a:pt x="293" y="318"/>
                                  </a:cubicBezTo>
                                  <a:close/>
                                  <a:moveTo>
                                    <a:pt x="298" y="324"/>
                                  </a:moveTo>
                                  <a:cubicBezTo>
                                    <a:pt x="299" y="325"/>
                                    <a:pt x="300" y="327"/>
                                    <a:pt x="301" y="329"/>
                                  </a:cubicBezTo>
                                  <a:cubicBezTo>
                                    <a:pt x="306" y="326"/>
                                    <a:pt x="311" y="324"/>
                                    <a:pt x="317" y="324"/>
                                  </a:cubicBezTo>
                                  <a:cubicBezTo>
                                    <a:pt x="323" y="324"/>
                                    <a:pt x="328" y="326"/>
                                    <a:pt x="333" y="329"/>
                                  </a:cubicBezTo>
                                  <a:cubicBezTo>
                                    <a:pt x="333" y="327"/>
                                    <a:pt x="334" y="325"/>
                                    <a:pt x="335" y="324"/>
                                  </a:cubicBezTo>
                                  <a:cubicBezTo>
                                    <a:pt x="330" y="320"/>
                                    <a:pt x="324" y="318"/>
                                    <a:pt x="317" y="318"/>
                                  </a:cubicBezTo>
                                  <a:cubicBezTo>
                                    <a:pt x="310" y="318"/>
                                    <a:pt x="304" y="320"/>
                                    <a:pt x="298" y="324"/>
                                  </a:cubicBezTo>
                                  <a:close/>
                                  <a:moveTo>
                                    <a:pt x="302" y="330"/>
                                  </a:moveTo>
                                  <a:cubicBezTo>
                                    <a:pt x="303" y="332"/>
                                    <a:pt x="304" y="334"/>
                                    <a:pt x="304" y="336"/>
                                  </a:cubicBezTo>
                                  <a:cubicBezTo>
                                    <a:pt x="308" y="333"/>
                                    <a:pt x="312" y="332"/>
                                    <a:pt x="317" y="332"/>
                                  </a:cubicBezTo>
                                  <a:cubicBezTo>
                                    <a:pt x="322" y="332"/>
                                    <a:pt x="326" y="333"/>
                                    <a:pt x="329" y="336"/>
                                  </a:cubicBezTo>
                                  <a:cubicBezTo>
                                    <a:pt x="330" y="334"/>
                                    <a:pt x="331" y="332"/>
                                    <a:pt x="332" y="330"/>
                                  </a:cubicBezTo>
                                  <a:cubicBezTo>
                                    <a:pt x="328" y="327"/>
                                    <a:pt x="322" y="325"/>
                                    <a:pt x="317" y="325"/>
                                  </a:cubicBezTo>
                                  <a:cubicBezTo>
                                    <a:pt x="311" y="325"/>
                                    <a:pt x="306" y="327"/>
                                    <a:pt x="302" y="330"/>
                                  </a:cubicBezTo>
                                  <a:close/>
                                  <a:moveTo>
                                    <a:pt x="305" y="337"/>
                                  </a:moveTo>
                                  <a:cubicBezTo>
                                    <a:pt x="305" y="340"/>
                                    <a:pt x="306" y="342"/>
                                    <a:pt x="306" y="344"/>
                                  </a:cubicBezTo>
                                  <a:cubicBezTo>
                                    <a:pt x="309" y="341"/>
                                    <a:pt x="313" y="339"/>
                                    <a:pt x="317" y="339"/>
                                  </a:cubicBezTo>
                                  <a:cubicBezTo>
                                    <a:pt x="321" y="339"/>
                                    <a:pt x="325" y="341"/>
                                    <a:pt x="327" y="344"/>
                                  </a:cubicBezTo>
                                  <a:cubicBezTo>
                                    <a:pt x="328" y="342"/>
                                    <a:pt x="328" y="339"/>
                                    <a:pt x="329" y="337"/>
                                  </a:cubicBezTo>
                                  <a:cubicBezTo>
                                    <a:pt x="326" y="335"/>
                                    <a:pt x="321" y="333"/>
                                    <a:pt x="317" y="333"/>
                                  </a:cubicBezTo>
                                  <a:cubicBezTo>
                                    <a:pt x="312" y="333"/>
                                    <a:pt x="308" y="335"/>
                                    <a:pt x="305" y="337"/>
                                  </a:cubicBezTo>
                                  <a:close/>
                                  <a:moveTo>
                                    <a:pt x="327" y="353"/>
                                  </a:moveTo>
                                  <a:cubicBezTo>
                                    <a:pt x="327" y="350"/>
                                    <a:pt x="327" y="348"/>
                                    <a:pt x="327" y="346"/>
                                  </a:cubicBezTo>
                                  <a:cubicBezTo>
                                    <a:pt x="325" y="343"/>
                                    <a:pt x="321" y="341"/>
                                    <a:pt x="317" y="341"/>
                                  </a:cubicBezTo>
                                  <a:cubicBezTo>
                                    <a:pt x="313" y="341"/>
                                    <a:pt x="309" y="343"/>
                                    <a:pt x="307" y="346"/>
                                  </a:cubicBezTo>
                                  <a:cubicBezTo>
                                    <a:pt x="307" y="348"/>
                                    <a:pt x="307" y="351"/>
                                    <a:pt x="307" y="353"/>
                                  </a:cubicBezTo>
                                  <a:cubicBezTo>
                                    <a:pt x="307" y="353"/>
                                    <a:pt x="307" y="353"/>
                                    <a:pt x="307" y="354"/>
                                  </a:cubicBezTo>
                                  <a:cubicBezTo>
                                    <a:pt x="308" y="354"/>
                                    <a:pt x="309" y="353"/>
                                    <a:pt x="310" y="353"/>
                                  </a:cubicBezTo>
                                  <a:cubicBezTo>
                                    <a:pt x="310" y="353"/>
                                    <a:pt x="310" y="353"/>
                                    <a:pt x="310" y="353"/>
                                  </a:cubicBezTo>
                                  <a:cubicBezTo>
                                    <a:pt x="310" y="349"/>
                                    <a:pt x="313" y="346"/>
                                    <a:pt x="317" y="346"/>
                                  </a:cubicBezTo>
                                  <a:cubicBezTo>
                                    <a:pt x="321" y="346"/>
                                    <a:pt x="324" y="349"/>
                                    <a:pt x="324" y="353"/>
                                  </a:cubicBezTo>
                                  <a:cubicBezTo>
                                    <a:pt x="324" y="353"/>
                                    <a:pt x="324" y="353"/>
                                    <a:pt x="324" y="353"/>
                                  </a:cubicBezTo>
                                  <a:cubicBezTo>
                                    <a:pt x="325" y="353"/>
                                    <a:pt x="326" y="354"/>
                                    <a:pt x="327" y="354"/>
                                  </a:cubicBezTo>
                                  <a:cubicBezTo>
                                    <a:pt x="327" y="353"/>
                                    <a:pt x="327" y="353"/>
                                    <a:pt x="327" y="353"/>
                                  </a:cubicBezTo>
                                  <a:close/>
                                  <a:moveTo>
                                    <a:pt x="317" y="348"/>
                                  </a:moveTo>
                                  <a:cubicBezTo>
                                    <a:pt x="314" y="348"/>
                                    <a:pt x="312" y="350"/>
                                    <a:pt x="312" y="353"/>
                                  </a:cubicBezTo>
                                  <a:cubicBezTo>
                                    <a:pt x="312" y="353"/>
                                    <a:pt x="312" y="353"/>
                                    <a:pt x="312" y="353"/>
                                  </a:cubicBezTo>
                                  <a:cubicBezTo>
                                    <a:pt x="314" y="353"/>
                                    <a:pt x="315" y="353"/>
                                    <a:pt x="317" y="353"/>
                                  </a:cubicBezTo>
                                  <a:cubicBezTo>
                                    <a:pt x="319" y="353"/>
                                    <a:pt x="320" y="353"/>
                                    <a:pt x="322" y="353"/>
                                  </a:cubicBezTo>
                                  <a:cubicBezTo>
                                    <a:pt x="322" y="353"/>
                                    <a:pt x="322" y="353"/>
                                    <a:pt x="322" y="353"/>
                                  </a:cubicBezTo>
                                  <a:cubicBezTo>
                                    <a:pt x="322" y="350"/>
                                    <a:pt x="320" y="348"/>
                                    <a:pt x="317" y="348"/>
                                  </a:cubicBezTo>
                                  <a:close/>
                                  <a:moveTo>
                                    <a:pt x="642" y="301"/>
                                  </a:moveTo>
                                  <a:cubicBezTo>
                                    <a:pt x="642" y="303"/>
                                    <a:pt x="642" y="304"/>
                                    <a:pt x="641" y="306"/>
                                  </a:cubicBezTo>
                                  <a:cubicBezTo>
                                    <a:pt x="643" y="307"/>
                                    <a:pt x="645" y="308"/>
                                    <a:pt x="647" y="309"/>
                                  </a:cubicBezTo>
                                  <a:cubicBezTo>
                                    <a:pt x="648" y="306"/>
                                    <a:pt x="648" y="304"/>
                                    <a:pt x="648" y="301"/>
                                  </a:cubicBezTo>
                                  <a:cubicBezTo>
                                    <a:pt x="648" y="294"/>
                                    <a:pt x="645" y="287"/>
                                    <a:pt x="640" y="282"/>
                                  </a:cubicBezTo>
                                  <a:cubicBezTo>
                                    <a:pt x="635" y="277"/>
                                    <a:pt x="628" y="274"/>
                                    <a:pt x="621" y="274"/>
                                  </a:cubicBezTo>
                                  <a:cubicBezTo>
                                    <a:pt x="613" y="274"/>
                                    <a:pt x="607" y="277"/>
                                    <a:pt x="602" y="282"/>
                                  </a:cubicBezTo>
                                  <a:cubicBezTo>
                                    <a:pt x="597" y="287"/>
                                    <a:pt x="594" y="294"/>
                                    <a:pt x="594" y="301"/>
                                  </a:cubicBezTo>
                                  <a:cubicBezTo>
                                    <a:pt x="594" y="304"/>
                                    <a:pt x="594" y="306"/>
                                    <a:pt x="595" y="309"/>
                                  </a:cubicBezTo>
                                  <a:cubicBezTo>
                                    <a:pt x="596" y="308"/>
                                    <a:pt x="598" y="307"/>
                                    <a:pt x="600" y="306"/>
                                  </a:cubicBezTo>
                                  <a:cubicBezTo>
                                    <a:pt x="600" y="304"/>
                                    <a:pt x="600" y="303"/>
                                    <a:pt x="600" y="301"/>
                                  </a:cubicBezTo>
                                  <a:cubicBezTo>
                                    <a:pt x="600" y="290"/>
                                    <a:pt x="609" y="280"/>
                                    <a:pt x="621" y="280"/>
                                  </a:cubicBezTo>
                                  <a:cubicBezTo>
                                    <a:pt x="632" y="280"/>
                                    <a:pt x="642" y="290"/>
                                    <a:pt x="642" y="301"/>
                                  </a:cubicBezTo>
                                  <a:close/>
                                  <a:moveTo>
                                    <a:pt x="634" y="301"/>
                                  </a:moveTo>
                                  <a:cubicBezTo>
                                    <a:pt x="634" y="302"/>
                                    <a:pt x="634" y="303"/>
                                    <a:pt x="634" y="303"/>
                                  </a:cubicBezTo>
                                  <a:cubicBezTo>
                                    <a:pt x="636" y="304"/>
                                    <a:pt x="638" y="304"/>
                                    <a:pt x="640" y="305"/>
                                  </a:cubicBezTo>
                                  <a:cubicBezTo>
                                    <a:pt x="640" y="304"/>
                                    <a:pt x="640" y="303"/>
                                    <a:pt x="640" y="301"/>
                                  </a:cubicBezTo>
                                  <a:cubicBezTo>
                                    <a:pt x="640" y="296"/>
                                    <a:pt x="638" y="291"/>
                                    <a:pt x="635" y="287"/>
                                  </a:cubicBezTo>
                                  <a:cubicBezTo>
                                    <a:pt x="631" y="284"/>
                                    <a:pt x="626" y="282"/>
                                    <a:pt x="621" y="282"/>
                                  </a:cubicBezTo>
                                  <a:cubicBezTo>
                                    <a:pt x="615" y="282"/>
                                    <a:pt x="611" y="284"/>
                                    <a:pt x="607" y="287"/>
                                  </a:cubicBezTo>
                                  <a:cubicBezTo>
                                    <a:pt x="603" y="291"/>
                                    <a:pt x="601" y="296"/>
                                    <a:pt x="601" y="301"/>
                                  </a:cubicBezTo>
                                  <a:cubicBezTo>
                                    <a:pt x="601" y="303"/>
                                    <a:pt x="601" y="304"/>
                                    <a:pt x="602" y="305"/>
                                  </a:cubicBezTo>
                                  <a:cubicBezTo>
                                    <a:pt x="604" y="304"/>
                                    <a:pt x="605" y="304"/>
                                    <a:pt x="607" y="303"/>
                                  </a:cubicBezTo>
                                  <a:cubicBezTo>
                                    <a:pt x="607" y="303"/>
                                    <a:pt x="607" y="302"/>
                                    <a:pt x="607" y="301"/>
                                  </a:cubicBezTo>
                                  <a:cubicBezTo>
                                    <a:pt x="607" y="294"/>
                                    <a:pt x="613" y="288"/>
                                    <a:pt x="621" y="288"/>
                                  </a:cubicBezTo>
                                  <a:cubicBezTo>
                                    <a:pt x="628" y="288"/>
                                    <a:pt x="634" y="294"/>
                                    <a:pt x="634" y="301"/>
                                  </a:cubicBezTo>
                                  <a:close/>
                                  <a:moveTo>
                                    <a:pt x="628" y="301"/>
                                  </a:moveTo>
                                  <a:cubicBezTo>
                                    <a:pt x="628" y="301"/>
                                    <a:pt x="627" y="302"/>
                                    <a:pt x="627" y="302"/>
                                  </a:cubicBezTo>
                                  <a:cubicBezTo>
                                    <a:pt x="629" y="302"/>
                                    <a:pt x="631" y="302"/>
                                    <a:pt x="633" y="303"/>
                                  </a:cubicBezTo>
                                  <a:cubicBezTo>
                                    <a:pt x="633" y="302"/>
                                    <a:pt x="633" y="302"/>
                                    <a:pt x="633" y="301"/>
                                  </a:cubicBezTo>
                                  <a:cubicBezTo>
                                    <a:pt x="633" y="295"/>
                                    <a:pt x="627" y="289"/>
                                    <a:pt x="621" y="289"/>
                                  </a:cubicBezTo>
                                  <a:cubicBezTo>
                                    <a:pt x="614" y="289"/>
                                    <a:pt x="609" y="295"/>
                                    <a:pt x="609" y="301"/>
                                  </a:cubicBezTo>
                                  <a:cubicBezTo>
                                    <a:pt x="609" y="302"/>
                                    <a:pt x="609" y="302"/>
                                    <a:pt x="609" y="303"/>
                                  </a:cubicBezTo>
                                  <a:cubicBezTo>
                                    <a:pt x="611" y="302"/>
                                    <a:pt x="612" y="302"/>
                                    <a:pt x="614" y="302"/>
                                  </a:cubicBezTo>
                                  <a:cubicBezTo>
                                    <a:pt x="614" y="302"/>
                                    <a:pt x="614" y="301"/>
                                    <a:pt x="614" y="301"/>
                                  </a:cubicBezTo>
                                  <a:cubicBezTo>
                                    <a:pt x="614" y="298"/>
                                    <a:pt x="617" y="295"/>
                                    <a:pt x="621" y="295"/>
                                  </a:cubicBezTo>
                                  <a:cubicBezTo>
                                    <a:pt x="625" y="295"/>
                                    <a:pt x="628" y="298"/>
                                    <a:pt x="628" y="301"/>
                                  </a:cubicBezTo>
                                  <a:close/>
                                  <a:moveTo>
                                    <a:pt x="621" y="296"/>
                                  </a:moveTo>
                                  <a:cubicBezTo>
                                    <a:pt x="618" y="296"/>
                                    <a:pt x="616" y="298"/>
                                    <a:pt x="616" y="301"/>
                                  </a:cubicBezTo>
                                  <a:cubicBezTo>
                                    <a:pt x="616" y="301"/>
                                    <a:pt x="616" y="302"/>
                                    <a:pt x="616" y="302"/>
                                  </a:cubicBezTo>
                                  <a:cubicBezTo>
                                    <a:pt x="617" y="302"/>
                                    <a:pt x="619" y="301"/>
                                    <a:pt x="621" y="301"/>
                                  </a:cubicBezTo>
                                  <a:cubicBezTo>
                                    <a:pt x="623" y="301"/>
                                    <a:pt x="624" y="302"/>
                                    <a:pt x="626" y="302"/>
                                  </a:cubicBezTo>
                                  <a:cubicBezTo>
                                    <a:pt x="626" y="302"/>
                                    <a:pt x="626" y="301"/>
                                    <a:pt x="626" y="301"/>
                                  </a:cubicBezTo>
                                  <a:cubicBezTo>
                                    <a:pt x="626" y="298"/>
                                    <a:pt x="624" y="296"/>
                                    <a:pt x="621" y="296"/>
                                  </a:cubicBezTo>
                                  <a:close/>
                                  <a:moveTo>
                                    <a:pt x="651" y="311"/>
                                  </a:moveTo>
                                  <a:cubicBezTo>
                                    <a:pt x="652" y="310"/>
                                    <a:pt x="653" y="310"/>
                                    <a:pt x="654" y="309"/>
                                  </a:cubicBezTo>
                                  <a:cubicBezTo>
                                    <a:pt x="655" y="306"/>
                                    <a:pt x="655" y="304"/>
                                    <a:pt x="655" y="301"/>
                                  </a:cubicBezTo>
                                  <a:cubicBezTo>
                                    <a:pt x="655" y="292"/>
                                    <a:pt x="651" y="283"/>
                                    <a:pt x="645" y="277"/>
                                  </a:cubicBezTo>
                                  <a:cubicBezTo>
                                    <a:pt x="639" y="271"/>
                                    <a:pt x="630" y="267"/>
                                    <a:pt x="621" y="267"/>
                                  </a:cubicBezTo>
                                  <a:cubicBezTo>
                                    <a:pt x="611" y="267"/>
                                    <a:pt x="603" y="271"/>
                                    <a:pt x="597" y="277"/>
                                  </a:cubicBezTo>
                                  <a:cubicBezTo>
                                    <a:pt x="590" y="283"/>
                                    <a:pt x="587" y="292"/>
                                    <a:pt x="587" y="301"/>
                                  </a:cubicBezTo>
                                  <a:cubicBezTo>
                                    <a:pt x="587" y="304"/>
                                    <a:pt x="587" y="307"/>
                                    <a:pt x="588" y="310"/>
                                  </a:cubicBezTo>
                                  <a:cubicBezTo>
                                    <a:pt x="589" y="310"/>
                                    <a:pt x="589" y="311"/>
                                    <a:pt x="590" y="311"/>
                                  </a:cubicBezTo>
                                  <a:cubicBezTo>
                                    <a:pt x="591" y="311"/>
                                    <a:pt x="592" y="310"/>
                                    <a:pt x="593" y="310"/>
                                  </a:cubicBezTo>
                                  <a:cubicBezTo>
                                    <a:pt x="592" y="307"/>
                                    <a:pt x="592" y="304"/>
                                    <a:pt x="592" y="301"/>
                                  </a:cubicBezTo>
                                  <a:cubicBezTo>
                                    <a:pt x="592" y="285"/>
                                    <a:pt x="605" y="272"/>
                                    <a:pt x="621" y="272"/>
                                  </a:cubicBezTo>
                                  <a:cubicBezTo>
                                    <a:pt x="637" y="272"/>
                                    <a:pt x="650" y="285"/>
                                    <a:pt x="650" y="301"/>
                                  </a:cubicBezTo>
                                  <a:cubicBezTo>
                                    <a:pt x="650" y="304"/>
                                    <a:pt x="649" y="307"/>
                                    <a:pt x="648" y="310"/>
                                  </a:cubicBezTo>
                                  <a:cubicBezTo>
                                    <a:pt x="649" y="310"/>
                                    <a:pt x="650" y="311"/>
                                    <a:pt x="651" y="311"/>
                                  </a:cubicBezTo>
                                  <a:close/>
                                  <a:moveTo>
                                    <a:pt x="642" y="250"/>
                                  </a:moveTo>
                                  <a:cubicBezTo>
                                    <a:pt x="642" y="251"/>
                                    <a:pt x="642" y="253"/>
                                    <a:pt x="641" y="254"/>
                                  </a:cubicBezTo>
                                  <a:cubicBezTo>
                                    <a:pt x="643" y="255"/>
                                    <a:pt x="645" y="256"/>
                                    <a:pt x="647" y="257"/>
                                  </a:cubicBezTo>
                                  <a:cubicBezTo>
                                    <a:pt x="648" y="255"/>
                                    <a:pt x="648" y="252"/>
                                    <a:pt x="648" y="250"/>
                                  </a:cubicBezTo>
                                  <a:cubicBezTo>
                                    <a:pt x="648" y="242"/>
                                    <a:pt x="645" y="236"/>
                                    <a:pt x="640" y="231"/>
                                  </a:cubicBezTo>
                                  <a:cubicBezTo>
                                    <a:pt x="635" y="226"/>
                                    <a:pt x="628" y="223"/>
                                    <a:pt x="621" y="223"/>
                                  </a:cubicBezTo>
                                  <a:cubicBezTo>
                                    <a:pt x="613" y="223"/>
                                    <a:pt x="607" y="226"/>
                                    <a:pt x="602" y="231"/>
                                  </a:cubicBezTo>
                                  <a:cubicBezTo>
                                    <a:pt x="597" y="236"/>
                                    <a:pt x="594" y="242"/>
                                    <a:pt x="594" y="250"/>
                                  </a:cubicBezTo>
                                  <a:cubicBezTo>
                                    <a:pt x="594" y="252"/>
                                    <a:pt x="594" y="255"/>
                                    <a:pt x="595" y="257"/>
                                  </a:cubicBezTo>
                                  <a:cubicBezTo>
                                    <a:pt x="596" y="256"/>
                                    <a:pt x="598" y="255"/>
                                    <a:pt x="600" y="254"/>
                                  </a:cubicBezTo>
                                  <a:cubicBezTo>
                                    <a:pt x="600" y="253"/>
                                    <a:pt x="600" y="251"/>
                                    <a:pt x="600" y="250"/>
                                  </a:cubicBezTo>
                                  <a:cubicBezTo>
                                    <a:pt x="600" y="238"/>
                                    <a:pt x="609" y="229"/>
                                    <a:pt x="621" y="229"/>
                                  </a:cubicBezTo>
                                  <a:cubicBezTo>
                                    <a:pt x="632" y="229"/>
                                    <a:pt x="642" y="238"/>
                                    <a:pt x="642" y="250"/>
                                  </a:cubicBezTo>
                                  <a:close/>
                                  <a:moveTo>
                                    <a:pt x="634" y="250"/>
                                  </a:moveTo>
                                  <a:cubicBezTo>
                                    <a:pt x="634" y="251"/>
                                    <a:pt x="634" y="251"/>
                                    <a:pt x="634" y="252"/>
                                  </a:cubicBezTo>
                                  <a:cubicBezTo>
                                    <a:pt x="636" y="252"/>
                                    <a:pt x="638" y="253"/>
                                    <a:pt x="640" y="254"/>
                                  </a:cubicBezTo>
                                  <a:cubicBezTo>
                                    <a:pt x="640" y="253"/>
                                    <a:pt x="640" y="251"/>
                                    <a:pt x="640" y="250"/>
                                  </a:cubicBezTo>
                                  <a:cubicBezTo>
                                    <a:pt x="640" y="245"/>
                                    <a:pt x="638" y="240"/>
                                    <a:pt x="635" y="236"/>
                                  </a:cubicBezTo>
                                  <a:cubicBezTo>
                                    <a:pt x="631" y="233"/>
                                    <a:pt x="626" y="230"/>
                                    <a:pt x="621" y="230"/>
                                  </a:cubicBezTo>
                                  <a:cubicBezTo>
                                    <a:pt x="615" y="230"/>
                                    <a:pt x="611" y="233"/>
                                    <a:pt x="607" y="236"/>
                                  </a:cubicBezTo>
                                  <a:cubicBezTo>
                                    <a:pt x="603" y="240"/>
                                    <a:pt x="601" y="245"/>
                                    <a:pt x="601" y="250"/>
                                  </a:cubicBezTo>
                                  <a:cubicBezTo>
                                    <a:pt x="601" y="251"/>
                                    <a:pt x="601" y="253"/>
                                    <a:pt x="602" y="254"/>
                                  </a:cubicBezTo>
                                  <a:cubicBezTo>
                                    <a:pt x="604" y="253"/>
                                    <a:pt x="605" y="252"/>
                                    <a:pt x="607" y="252"/>
                                  </a:cubicBezTo>
                                  <a:cubicBezTo>
                                    <a:pt x="607" y="251"/>
                                    <a:pt x="607" y="251"/>
                                    <a:pt x="607" y="250"/>
                                  </a:cubicBezTo>
                                  <a:cubicBezTo>
                                    <a:pt x="607" y="242"/>
                                    <a:pt x="613" y="236"/>
                                    <a:pt x="621" y="236"/>
                                  </a:cubicBezTo>
                                  <a:cubicBezTo>
                                    <a:pt x="628" y="236"/>
                                    <a:pt x="634" y="242"/>
                                    <a:pt x="634" y="250"/>
                                  </a:cubicBezTo>
                                  <a:close/>
                                  <a:moveTo>
                                    <a:pt x="628" y="250"/>
                                  </a:moveTo>
                                  <a:cubicBezTo>
                                    <a:pt x="628" y="250"/>
                                    <a:pt x="627" y="250"/>
                                    <a:pt x="627" y="251"/>
                                  </a:cubicBezTo>
                                  <a:cubicBezTo>
                                    <a:pt x="629" y="251"/>
                                    <a:pt x="631" y="251"/>
                                    <a:pt x="633" y="251"/>
                                  </a:cubicBezTo>
                                  <a:cubicBezTo>
                                    <a:pt x="633" y="251"/>
                                    <a:pt x="633" y="250"/>
                                    <a:pt x="633" y="250"/>
                                  </a:cubicBezTo>
                                  <a:cubicBezTo>
                                    <a:pt x="633" y="243"/>
                                    <a:pt x="627" y="238"/>
                                    <a:pt x="621" y="238"/>
                                  </a:cubicBezTo>
                                  <a:cubicBezTo>
                                    <a:pt x="614" y="238"/>
                                    <a:pt x="609" y="243"/>
                                    <a:pt x="609" y="250"/>
                                  </a:cubicBezTo>
                                  <a:cubicBezTo>
                                    <a:pt x="609" y="250"/>
                                    <a:pt x="609" y="251"/>
                                    <a:pt x="609" y="251"/>
                                  </a:cubicBezTo>
                                  <a:cubicBezTo>
                                    <a:pt x="611" y="251"/>
                                    <a:pt x="612" y="251"/>
                                    <a:pt x="614" y="251"/>
                                  </a:cubicBezTo>
                                  <a:cubicBezTo>
                                    <a:pt x="614" y="250"/>
                                    <a:pt x="614" y="250"/>
                                    <a:pt x="614" y="250"/>
                                  </a:cubicBezTo>
                                  <a:cubicBezTo>
                                    <a:pt x="614" y="246"/>
                                    <a:pt x="617" y="243"/>
                                    <a:pt x="621" y="243"/>
                                  </a:cubicBezTo>
                                  <a:cubicBezTo>
                                    <a:pt x="625" y="243"/>
                                    <a:pt x="628" y="246"/>
                                    <a:pt x="628" y="250"/>
                                  </a:cubicBezTo>
                                  <a:close/>
                                  <a:moveTo>
                                    <a:pt x="621" y="245"/>
                                  </a:moveTo>
                                  <a:cubicBezTo>
                                    <a:pt x="618" y="245"/>
                                    <a:pt x="616" y="247"/>
                                    <a:pt x="616" y="250"/>
                                  </a:cubicBezTo>
                                  <a:cubicBezTo>
                                    <a:pt x="616" y="250"/>
                                    <a:pt x="616" y="250"/>
                                    <a:pt x="616" y="250"/>
                                  </a:cubicBezTo>
                                  <a:cubicBezTo>
                                    <a:pt x="617" y="250"/>
                                    <a:pt x="619" y="250"/>
                                    <a:pt x="621" y="250"/>
                                  </a:cubicBezTo>
                                  <a:cubicBezTo>
                                    <a:pt x="623" y="250"/>
                                    <a:pt x="624" y="250"/>
                                    <a:pt x="626" y="250"/>
                                  </a:cubicBezTo>
                                  <a:cubicBezTo>
                                    <a:pt x="626" y="250"/>
                                    <a:pt x="626" y="250"/>
                                    <a:pt x="626" y="250"/>
                                  </a:cubicBezTo>
                                  <a:cubicBezTo>
                                    <a:pt x="626" y="247"/>
                                    <a:pt x="624" y="245"/>
                                    <a:pt x="621" y="245"/>
                                  </a:cubicBezTo>
                                  <a:close/>
                                  <a:moveTo>
                                    <a:pt x="651" y="260"/>
                                  </a:moveTo>
                                  <a:cubicBezTo>
                                    <a:pt x="652" y="259"/>
                                    <a:pt x="653" y="258"/>
                                    <a:pt x="654" y="258"/>
                                  </a:cubicBezTo>
                                  <a:cubicBezTo>
                                    <a:pt x="655" y="255"/>
                                    <a:pt x="655" y="253"/>
                                    <a:pt x="655" y="250"/>
                                  </a:cubicBezTo>
                                  <a:cubicBezTo>
                                    <a:pt x="655" y="240"/>
                                    <a:pt x="651" y="232"/>
                                    <a:pt x="645" y="226"/>
                                  </a:cubicBezTo>
                                  <a:cubicBezTo>
                                    <a:pt x="639" y="220"/>
                                    <a:pt x="630" y="216"/>
                                    <a:pt x="621" y="216"/>
                                  </a:cubicBezTo>
                                  <a:cubicBezTo>
                                    <a:pt x="611" y="216"/>
                                    <a:pt x="603" y="220"/>
                                    <a:pt x="597" y="226"/>
                                  </a:cubicBezTo>
                                  <a:cubicBezTo>
                                    <a:pt x="590" y="232"/>
                                    <a:pt x="587" y="240"/>
                                    <a:pt x="587" y="250"/>
                                  </a:cubicBezTo>
                                  <a:cubicBezTo>
                                    <a:pt x="587" y="253"/>
                                    <a:pt x="587" y="256"/>
                                    <a:pt x="588" y="258"/>
                                  </a:cubicBezTo>
                                  <a:cubicBezTo>
                                    <a:pt x="589" y="259"/>
                                    <a:pt x="589" y="259"/>
                                    <a:pt x="590" y="260"/>
                                  </a:cubicBezTo>
                                  <a:cubicBezTo>
                                    <a:pt x="591" y="259"/>
                                    <a:pt x="592" y="259"/>
                                    <a:pt x="593" y="258"/>
                                  </a:cubicBezTo>
                                  <a:cubicBezTo>
                                    <a:pt x="592" y="256"/>
                                    <a:pt x="592" y="253"/>
                                    <a:pt x="592" y="250"/>
                                  </a:cubicBezTo>
                                  <a:cubicBezTo>
                                    <a:pt x="592" y="234"/>
                                    <a:pt x="605" y="221"/>
                                    <a:pt x="621" y="221"/>
                                  </a:cubicBezTo>
                                  <a:cubicBezTo>
                                    <a:pt x="637" y="221"/>
                                    <a:pt x="650" y="234"/>
                                    <a:pt x="650" y="250"/>
                                  </a:cubicBezTo>
                                  <a:cubicBezTo>
                                    <a:pt x="650" y="253"/>
                                    <a:pt x="649" y="256"/>
                                    <a:pt x="648" y="258"/>
                                  </a:cubicBezTo>
                                  <a:cubicBezTo>
                                    <a:pt x="649" y="259"/>
                                    <a:pt x="650" y="259"/>
                                    <a:pt x="651" y="260"/>
                                  </a:cubicBezTo>
                                  <a:close/>
                                  <a:moveTo>
                                    <a:pt x="642" y="199"/>
                                  </a:moveTo>
                                  <a:cubicBezTo>
                                    <a:pt x="642" y="200"/>
                                    <a:pt x="642" y="202"/>
                                    <a:pt x="641" y="203"/>
                                  </a:cubicBezTo>
                                  <a:cubicBezTo>
                                    <a:pt x="643" y="204"/>
                                    <a:pt x="645" y="205"/>
                                    <a:pt x="647" y="206"/>
                                  </a:cubicBezTo>
                                  <a:cubicBezTo>
                                    <a:pt x="648" y="204"/>
                                    <a:pt x="648" y="201"/>
                                    <a:pt x="648" y="199"/>
                                  </a:cubicBezTo>
                                  <a:cubicBezTo>
                                    <a:pt x="648" y="191"/>
                                    <a:pt x="645" y="184"/>
                                    <a:pt x="640" y="179"/>
                                  </a:cubicBezTo>
                                  <a:cubicBezTo>
                                    <a:pt x="635" y="174"/>
                                    <a:pt x="628" y="171"/>
                                    <a:pt x="621" y="171"/>
                                  </a:cubicBezTo>
                                  <a:cubicBezTo>
                                    <a:pt x="613" y="171"/>
                                    <a:pt x="607" y="174"/>
                                    <a:pt x="602" y="179"/>
                                  </a:cubicBezTo>
                                  <a:cubicBezTo>
                                    <a:pt x="597" y="184"/>
                                    <a:pt x="594" y="191"/>
                                    <a:pt x="594" y="199"/>
                                  </a:cubicBezTo>
                                  <a:cubicBezTo>
                                    <a:pt x="594" y="201"/>
                                    <a:pt x="594" y="204"/>
                                    <a:pt x="595" y="206"/>
                                  </a:cubicBezTo>
                                  <a:cubicBezTo>
                                    <a:pt x="596" y="205"/>
                                    <a:pt x="598" y="204"/>
                                    <a:pt x="600" y="203"/>
                                  </a:cubicBezTo>
                                  <a:cubicBezTo>
                                    <a:pt x="600" y="202"/>
                                    <a:pt x="600" y="200"/>
                                    <a:pt x="600" y="199"/>
                                  </a:cubicBezTo>
                                  <a:cubicBezTo>
                                    <a:pt x="600" y="187"/>
                                    <a:pt x="609" y="177"/>
                                    <a:pt x="621" y="177"/>
                                  </a:cubicBezTo>
                                  <a:cubicBezTo>
                                    <a:pt x="632" y="177"/>
                                    <a:pt x="642" y="187"/>
                                    <a:pt x="642" y="199"/>
                                  </a:cubicBezTo>
                                  <a:close/>
                                  <a:moveTo>
                                    <a:pt x="634" y="199"/>
                                  </a:moveTo>
                                  <a:cubicBezTo>
                                    <a:pt x="634" y="199"/>
                                    <a:pt x="634" y="200"/>
                                    <a:pt x="634" y="200"/>
                                  </a:cubicBezTo>
                                  <a:cubicBezTo>
                                    <a:pt x="636" y="201"/>
                                    <a:pt x="638" y="202"/>
                                    <a:pt x="640" y="202"/>
                                  </a:cubicBezTo>
                                  <a:cubicBezTo>
                                    <a:pt x="640" y="201"/>
                                    <a:pt x="640" y="200"/>
                                    <a:pt x="640" y="199"/>
                                  </a:cubicBezTo>
                                  <a:cubicBezTo>
                                    <a:pt x="640" y="193"/>
                                    <a:pt x="638" y="188"/>
                                    <a:pt x="635" y="185"/>
                                  </a:cubicBezTo>
                                  <a:cubicBezTo>
                                    <a:pt x="631" y="181"/>
                                    <a:pt x="626" y="179"/>
                                    <a:pt x="621" y="179"/>
                                  </a:cubicBezTo>
                                  <a:cubicBezTo>
                                    <a:pt x="615" y="179"/>
                                    <a:pt x="611" y="181"/>
                                    <a:pt x="607" y="185"/>
                                  </a:cubicBezTo>
                                  <a:cubicBezTo>
                                    <a:pt x="603" y="188"/>
                                    <a:pt x="601" y="193"/>
                                    <a:pt x="601" y="199"/>
                                  </a:cubicBezTo>
                                  <a:cubicBezTo>
                                    <a:pt x="601" y="200"/>
                                    <a:pt x="601" y="201"/>
                                    <a:pt x="602" y="202"/>
                                  </a:cubicBezTo>
                                  <a:cubicBezTo>
                                    <a:pt x="604" y="202"/>
                                    <a:pt x="605" y="201"/>
                                    <a:pt x="607" y="200"/>
                                  </a:cubicBezTo>
                                  <a:cubicBezTo>
                                    <a:pt x="607" y="200"/>
                                    <a:pt x="607" y="199"/>
                                    <a:pt x="607" y="199"/>
                                  </a:cubicBezTo>
                                  <a:cubicBezTo>
                                    <a:pt x="607" y="191"/>
                                    <a:pt x="613" y="185"/>
                                    <a:pt x="621" y="185"/>
                                  </a:cubicBezTo>
                                  <a:cubicBezTo>
                                    <a:pt x="628" y="185"/>
                                    <a:pt x="634" y="191"/>
                                    <a:pt x="634" y="199"/>
                                  </a:cubicBezTo>
                                  <a:close/>
                                  <a:moveTo>
                                    <a:pt x="628" y="199"/>
                                  </a:moveTo>
                                  <a:cubicBezTo>
                                    <a:pt x="628" y="199"/>
                                    <a:pt x="627" y="199"/>
                                    <a:pt x="627" y="199"/>
                                  </a:cubicBezTo>
                                  <a:cubicBezTo>
                                    <a:pt x="629" y="199"/>
                                    <a:pt x="631" y="200"/>
                                    <a:pt x="633" y="200"/>
                                  </a:cubicBezTo>
                                  <a:cubicBezTo>
                                    <a:pt x="633" y="200"/>
                                    <a:pt x="633" y="199"/>
                                    <a:pt x="633" y="199"/>
                                  </a:cubicBezTo>
                                  <a:cubicBezTo>
                                    <a:pt x="633" y="192"/>
                                    <a:pt x="627" y="187"/>
                                    <a:pt x="621" y="187"/>
                                  </a:cubicBezTo>
                                  <a:cubicBezTo>
                                    <a:pt x="614" y="187"/>
                                    <a:pt x="609" y="192"/>
                                    <a:pt x="609" y="199"/>
                                  </a:cubicBezTo>
                                  <a:cubicBezTo>
                                    <a:pt x="609" y="199"/>
                                    <a:pt x="609" y="200"/>
                                    <a:pt x="609" y="200"/>
                                  </a:cubicBezTo>
                                  <a:cubicBezTo>
                                    <a:pt x="611" y="200"/>
                                    <a:pt x="612" y="199"/>
                                    <a:pt x="614" y="199"/>
                                  </a:cubicBezTo>
                                  <a:cubicBezTo>
                                    <a:pt x="614" y="199"/>
                                    <a:pt x="614" y="199"/>
                                    <a:pt x="614" y="199"/>
                                  </a:cubicBezTo>
                                  <a:cubicBezTo>
                                    <a:pt x="614" y="195"/>
                                    <a:pt x="617" y="192"/>
                                    <a:pt x="621" y="192"/>
                                  </a:cubicBezTo>
                                  <a:cubicBezTo>
                                    <a:pt x="625" y="192"/>
                                    <a:pt x="628" y="195"/>
                                    <a:pt x="628" y="199"/>
                                  </a:cubicBezTo>
                                  <a:close/>
                                  <a:moveTo>
                                    <a:pt x="621" y="193"/>
                                  </a:moveTo>
                                  <a:cubicBezTo>
                                    <a:pt x="618" y="193"/>
                                    <a:pt x="616" y="196"/>
                                    <a:pt x="616" y="199"/>
                                  </a:cubicBezTo>
                                  <a:cubicBezTo>
                                    <a:pt x="616" y="199"/>
                                    <a:pt x="616" y="199"/>
                                    <a:pt x="616" y="199"/>
                                  </a:cubicBezTo>
                                  <a:cubicBezTo>
                                    <a:pt x="617" y="199"/>
                                    <a:pt x="619" y="199"/>
                                    <a:pt x="621" y="199"/>
                                  </a:cubicBezTo>
                                  <a:cubicBezTo>
                                    <a:pt x="623" y="199"/>
                                    <a:pt x="624" y="199"/>
                                    <a:pt x="626" y="199"/>
                                  </a:cubicBezTo>
                                  <a:cubicBezTo>
                                    <a:pt x="626" y="199"/>
                                    <a:pt x="626" y="199"/>
                                    <a:pt x="626" y="199"/>
                                  </a:cubicBezTo>
                                  <a:cubicBezTo>
                                    <a:pt x="626" y="196"/>
                                    <a:pt x="624" y="193"/>
                                    <a:pt x="621" y="193"/>
                                  </a:cubicBezTo>
                                  <a:close/>
                                  <a:moveTo>
                                    <a:pt x="651" y="208"/>
                                  </a:moveTo>
                                  <a:cubicBezTo>
                                    <a:pt x="652" y="208"/>
                                    <a:pt x="653" y="207"/>
                                    <a:pt x="654" y="206"/>
                                  </a:cubicBezTo>
                                  <a:cubicBezTo>
                                    <a:pt x="655" y="204"/>
                                    <a:pt x="655" y="201"/>
                                    <a:pt x="655" y="199"/>
                                  </a:cubicBezTo>
                                  <a:cubicBezTo>
                                    <a:pt x="655" y="189"/>
                                    <a:pt x="651" y="181"/>
                                    <a:pt x="645" y="174"/>
                                  </a:cubicBezTo>
                                  <a:cubicBezTo>
                                    <a:pt x="639" y="168"/>
                                    <a:pt x="630" y="164"/>
                                    <a:pt x="621" y="164"/>
                                  </a:cubicBezTo>
                                  <a:cubicBezTo>
                                    <a:pt x="611" y="164"/>
                                    <a:pt x="603" y="168"/>
                                    <a:pt x="597" y="174"/>
                                  </a:cubicBezTo>
                                  <a:cubicBezTo>
                                    <a:pt x="590" y="181"/>
                                    <a:pt x="587" y="189"/>
                                    <a:pt x="587" y="199"/>
                                  </a:cubicBezTo>
                                  <a:cubicBezTo>
                                    <a:pt x="587" y="201"/>
                                    <a:pt x="587" y="204"/>
                                    <a:pt x="588" y="207"/>
                                  </a:cubicBezTo>
                                  <a:cubicBezTo>
                                    <a:pt x="589" y="207"/>
                                    <a:pt x="589" y="208"/>
                                    <a:pt x="590" y="209"/>
                                  </a:cubicBezTo>
                                  <a:cubicBezTo>
                                    <a:pt x="591" y="208"/>
                                    <a:pt x="592" y="207"/>
                                    <a:pt x="593" y="207"/>
                                  </a:cubicBezTo>
                                  <a:cubicBezTo>
                                    <a:pt x="592" y="204"/>
                                    <a:pt x="592" y="201"/>
                                    <a:pt x="592" y="199"/>
                                  </a:cubicBezTo>
                                  <a:cubicBezTo>
                                    <a:pt x="592" y="183"/>
                                    <a:pt x="605" y="170"/>
                                    <a:pt x="621" y="170"/>
                                  </a:cubicBezTo>
                                  <a:cubicBezTo>
                                    <a:pt x="637" y="170"/>
                                    <a:pt x="650" y="183"/>
                                    <a:pt x="650" y="199"/>
                                  </a:cubicBezTo>
                                  <a:cubicBezTo>
                                    <a:pt x="650" y="201"/>
                                    <a:pt x="649" y="204"/>
                                    <a:pt x="648" y="207"/>
                                  </a:cubicBezTo>
                                  <a:cubicBezTo>
                                    <a:pt x="649" y="207"/>
                                    <a:pt x="650" y="208"/>
                                    <a:pt x="651" y="208"/>
                                  </a:cubicBezTo>
                                  <a:close/>
                                  <a:moveTo>
                                    <a:pt x="642" y="147"/>
                                  </a:moveTo>
                                  <a:cubicBezTo>
                                    <a:pt x="642" y="149"/>
                                    <a:pt x="642" y="150"/>
                                    <a:pt x="641" y="152"/>
                                  </a:cubicBezTo>
                                  <a:cubicBezTo>
                                    <a:pt x="643" y="152"/>
                                    <a:pt x="645" y="153"/>
                                    <a:pt x="647" y="155"/>
                                  </a:cubicBezTo>
                                  <a:cubicBezTo>
                                    <a:pt x="648" y="152"/>
                                    <a:pt x="648" y="150"/>
                                    <a:pt x="648" y="147"/>
                                  </a:cubicBezTo>
                                  <a:cubicBezTo>
                                    <a:pt x="648" y="140"/>
                                    <a:pt x="645" y="133"/>
                                    <a:pt x="640" y="128"/>
                                  </a:cubicBezTo>
                                  <a:cubicBezTo>
                                    <a:pt x="635" y="123"/>
                                    <a:pt x="628" y="120"/>
                                    <a:pt x="621" y="120"/>
                                  </a:cubicBezTo>
                                  <a:cubicBezTo>
                                    <a:pt x="613" y="120"/>
                                    <a:pt x="607" y="123"/>
                                    <a:pt x="602" y="128"/>
                                  </a:cubicBezTo>
                                  <a:cubicBezTo>
                                    <a:pt x="597" y="133"/>
                                    <a:pt x="594" y="140"/>
                                    <a:pt x="594" y="147"/>
                                  </a:cubicBezTo>
                                  <a:cubicBezTo>
                                    <a:pt x="594" y="150"/>
                                    <a:pt x="594" y="152"/>
                                    <a:pt x="595" y="155"/>
                                  </a:cubicBezTo>
                                  <a:cubicBezTo>
                                    <a:pt x="596" y="153"/>
                                    <a:pt x="598" y="152"/>
                                    <a:pt x="600" y="152"/>
                                  </a:cubicBezTo>
                                  <a:cubicBezTo>
                                    <a:pt x="600" y="150"/>
                                    <a:pt x="600" y="149"/>
                                    <a:pt x="600" y="147"/>
                                  </a:cubicBezTo>
                                  <a:cubicBezTo>
                                    <a:pt x="600" y="135"/>
                                    <a:pt x="609" y="126"/>
                                    <a:pt x="621" y="126"/>
                                  </a:cubicBezTo>
                                  <a:cubicBezTo>
                                    <a:pt x="632" y="126"/>
                                    <a:pt x="642" y="135"/>
                                    <a:pt x="642" y="147"/>
                                  </a:cubicBezTo>
                                  <a:close/>
                                  <a:moveTo>
                                    <a:pt x="634" y="147"/>
                                  </a:moveTo>
                                  <a:cubicBezTo>
                                    <a:pt x="634" y="148"/>
                                    <a:pt x="634" y="148"/>
                                    <a:pt x="634" y="149"/>
                                  </a:cubicBezTo>
                                  <a:cubicBezTo>
                                    <a:pt x="636" y="150"/>
                                    <a:pt x="638" y="150"/>
                                    <a:pt x="640" y="151"/>
                                  </a:cubicBezTo>
                                  <a:cubicBezTo>
                                    <a:pt x="640" y="150"/>
                                    <a:pt x="640" y="148"/>
                                    <a:pt x="640" y="147"/>
                                  </a:cubicBezTo>
                                  <a:cubicBezTo>
                                    <a:pt x="640" y="142"/>
                                    <a:pt x="638" y="137"/>
                                    <a:pt x="635" y="133"/>
                                  </a:cubicBezTo>
                                  <a:cubicBezTo>
                                    <a:pt x="631" y="130"/>
                                    <a:pt x="626" y="128"/>
                                    <a:pt x="621" y="128"/>
                                  </a:cubicBezTo>
                                  <a:cubicBezTo>
                                    <a:pt x="615" y="128"/>
                                    <a:pt x="611" y="130"/>
                                    <a:pt x="607" y="133"/>
                                  </a:cubicBezTo>
                                  <a:cubicBezTo>
                                    <a:pt x="603" y="137"/>
                                    <a:pt x="601" y="142"/>
                                    <a:pt x="601" y="147"/>
                                  </a:cubicBezTo>
                                  <a:cubicBezTo>
                                    <a:pt x="601" y="148"/>
                                    <a:pt x="601" y="150"/>
                                    <a:pt x="602" y="151"/>
                                  </a:cubicBezTo>
                                  <a:cubicBezTo>
                                    <a:pt x="604" y="150"/>
                                    <a:pt x="605" y="150"/>
                                    <a:pt x="607" y="149"/>
                                  </a:cubicBezTo>
                                  <a:cubicBezTo>
                                    <a:pt x="607" y="148"/>
                                    <a:pt x="607" y="148"/>
                                    <a:pt x="607" y="147"/>
                                  </a:cubicBezTo>
                                  <a:cubicBezTo>
                                    <a:pt x="607" y="140"/>
                                    <a:pt x="613" y="134"/>
                                    <a:pt x="621" y="134"/>
                                  </a:cubicBezTo>
                                  <a:cubicBezTo>
                                    <a:pt x="628" y="134"/>
                                    <a:pt x="634" y="140"/>
                                    <a:pt x="634" y="147"/>
                                  </a:cubicBezTo>
                                  <a:close/>
                                  <a:moveTo>
                                    <a:pt x="628" y="147"/>
                                  </a:moveTo>
                                  <a:cubicBezTo>
                                    <a:pt x="628" y="147"/>
                                    <a:pt x="627" y="148"/>
                                    <a:pt x="627" y="148"/>
                                  </a:cubicBezTo>
                                  <a:cubicBezTo>
                                    <a:pt x="629" y="148"/>
                                    <a:pt x="631" y="148"/>
                                    <a:pt x="633" y="149"/>
                                  </a:cubicBezTo>
                                  <a:cubicBezTo>
                                    <a:pt x="633" y="148"/>
                                    <a:pt x="633" y="148"/>
                                    <a:pt x="633" y="147"/>
                                  </a:cubicBezTo>
                                  <a:cubicBezTo>
                                    <a:pt x="633" y="141"/>
                                    <a:pt x="627" y="135"/>
                                    <a:pt x="621" y="135"/>
                                  </a:cubicBezTo>
                                  <a:cubicBezTo>
                                    <a:pt x="614" y="135"/>
                                    <a:pt x="609" y="141"/>
                                    <a:pt x="609" y="147"/>
                                  </a:cubicBezTo>
                                  <a:cubicBezTo>
                                    <a:pt x="609" y="148"/>
                                    <a:pt x="609" y="148"/>
                                    <a:pt x="609" y="149"/>
                                  </a:cubicBezTo>
                                  <a:cubicBezTo>
                                    <a:pt x="611" y="148"/>
                                    <a:pt x="612" y="148"/>
                                    <a:pt x="614" y="148"/>
                                  </a:cubicBezTo>
                                  <a:cubicBezTo>
                                    <a:pt x="614" y="148"/>
                                    <a:pt x="614" y="147"/>
                                    <a:pt x="614" y="147"/>
                                  </a:cubicBezTo>
                                  <a:cubicBezTo>
                                    <a:pt x="614" y="143"/>
                                    <a:pt x="617" y="140"/>
                                    <a:pt x="621" y="140"/>
                                  </a:cubicBezTo>
                                  <a:cubicBezTo>
                                    <a:pt x="625" y="140"/>
                                    <a:pt x="628" y="143"/>
                                    <a:pt x="628" y="147"/>
                                  </a:cubicBezTo>
                                  <a:close/>
                                  <a:moveTo>
                                    <a:pt x="621" y="142"/>
                                  </a:moveTo>
                                  <a:cubicBezTo>
                                    <a:pt x="618" y="142"/>
                                    <a:pt x="616" y="144"/>
                                    <a:pt x="616" y="147"/>
                                  </a:cubicBezTo>
                                  <a:cubicBezTo>
                                    <a:pt x="616" y="147"/>
                                    <a:pt x="616" y="147"/>
                                    <a:pt x="616" y="148"/>
                                  </a:cubicBezTo>
                                  <a:cubicBezTo>
                                    <a:pt x="617" y="147"/>
                                    <a:pt x="619" y="147"/>
                                    <a:pt x="621" y="147"/>
                                  </a:cubicBezTo>
                                  <a:cubicBezTo>
                                    <a:pt x="623" y="147"/>
                                    <a:pt x="624" y="147"/>
                                    <a:pt x="626" y="148"/>
                                  </a:cubicBezTo>
                                  <a:cubicBezTo>
                                    <a:pt x="626" y="147"/>
                                    <a:pt x="626" y="147"/>
                                    <a:pt x="626" y="147"/>
                                  </a:cubicBezTo>
                                  <a:cubicBezTo>
                                    <a:pt x="626" y="144"/>
                                    <a:pt x="624" y="142"/>
                                    <a:pt x="621" y="142"/>
                                  </a:cubicBezTo>
                                  <a:close/>
                                  <a:moveTo>
                                    <a:pt x="651" y="157"/>
                                  </a:moveTo>
                                  <a:cubicBezTo>
                                    <a:pt x="652" y="156"/>
                                    <a:pt x="653" y="156"/>
                                    <a:pt x="654" y="155"/>
                                  </a:cubicBezTo>
                                  <a:cubicBezTo>
                                    <a:pt x="655" y="152"/>
                                    <a:pt x="655" y="150"/>
                                    <a:pt x="655" y="147"/>
                                  </a:cubicBezTo>
                                  <a:cubicBezTo>
                                    <a:pt x="655" y="138"/>
                                    <a:pt x="651" y="129"/>
                                    <a:pt x="645" y="123"/>
                                  </a:cubicBezTo>
                                  <a:cubicBezTo>
                                    <a:pt x="639" y="117"/>
                                    <a:pt x="630" y="113"/>
                                    <a:pt x="621" y="113"/>
                                  </a:cubicBezTo>
                                  <a:cubicBezTo>
                                    <a:pt x="611" y="113"/>
                                    <a:pt x="603" y="117"/>
                                    <a:pt x="597" y="123"/>
                                  </a:cubicBezTo>
                                  <a:cubicBezTo>
                                    <a:pt x="590" y="129"/>
                                    <a:pt x="587" y="138"/>
                                    <a:pt x="587" y="147"/>
                                  </a:cubicBezTo>
                                  <a:cubicBezTo>
                                    <a:pt x="587" y="150"/>
                                    <a:pt x="587" y="153"/>
                                    <a:pt x="588" y="155"/>
                                  </a:cubicBezTo>
                                  <a:cubicBezTo>
                                    <a:pt x="589" y="156"/>
                                    <a:pt x="589" y="157"/>
                                    <a:pt x="590" y="157"/>
                                  </a:cubicBezTo>
                                  <a:cubicBezTo>
                                    <a:pt x="591" y="157"/>
                                    <a:pt x="592" y="156"/>
                                    <a:pt x="593" y="155"/>
                                  </a:cubicBezTo>
                                  <a:cubicBezTo>
                                    <a:pt x="592" y="153"/>
                                    <a:pt x="592" y="150"/>
                                    <a:pt x="592" y="147"/>
                                  </a:cubicBezTo>
                                  <a:cubicBezTo>
                                    <a:pt x="592" y="131"/>
                                    <a:pt x="605" y="118"/>
                                    <a:pt x="621" y="118"/>
                                  </a:cubicBezTo>
                                  <a:cubicBezTo>
                                    <a:pt x="637" y="118"/>
                                    <a:pt x="650" y="131"/>
                                    <a:pt x="650" y="147"/>
                                  </a:cubicBezTo>
                                  <a:cubicBezTo>
                                    <a:pt x="650" y="150"/>
                                    <a:pt x="649" y="153"/>
                                    <a:pt x="648" y="155"/>
                                  </a:cubicBezTo>
                                  <a:cubicBezTo>
                                    <a:pt x="649" y="156"/>
                                    <a:pt x="650" y="156"/>
                                    <a:pt x="651" y="157"/>
                                  </a:cubicBezTo>
                                  <a:close/>
                                  <a:moveTo>
                                    <a:pt x="583" y="112"/>
                                  </a:moveTo>
                                  <a:cubicBezTo>
                                    <a:pt x="577" y="108"/>
                                    <a:pt x="569" y="105"/>
                                    <a:pt x="560" y="105"/>
                                  </a:cubicBezTo>
                                  <a:cubicBezTo>
                                    <a:pt x="551" y="105"/>
                                    <a:pt x="543" y="108"/>
                                    <a:pt x="536" y="113"/>
                                  </a:cubicBezTo>
                                  <a:cubicBezTo>
                                    <a:pt x="538" y="114"/>
                                    <a:pt x="539" y="116"/>
                                    <a:pt x="540" y="117"/>
                                  </a:cubicBezTo>
                                  <a:cubicBezTo>
                                    <a:pt x="546" y="114"/>
                                    <a:pt x="553" y="111"/>
                                    <a:pt x="560" y="111"/>
                                  </a:cubicBezTo>
                                  <a:cubicBezTo>
                                    <a:pt x="567" y="111"/>
                                    <a:pt x="574" y="113"/>
                                    <a:pt x="579" y="117"/>
                                  </a:cubicBezTo>
                                  <a:cubicBezTo>
                                    <a:pt x="581" y="115"/>
                                    <a:pt x="582" y="114"/>
                                    <a:pt x="583" y="112"/>
                                  </a:cubicBezTo>
                                  <a:close/>
                                  <a:moveTo>
                                    <a:pt x="461" y="112"/>
                                  </a:moveTo>
                                  <a:cubicBezTo>
                                    <a:pt x="454" y="108"/>
                                    <a:pt x="446" y="105"/>
                                    <a:pt x="438" y="105"/>
                                  </a:cubicBezTo>
                                  <a:cubicBezTo>
                                    <a:pt x="429" y="105"/>
                                    <a:pt x="422" y="108"/>
                                    <a:pt x="415" y="112"/>
                                  </a:cubicBezTo>
                                  <a:cubicBezTo>
                                    <a:pt x="416" y="113"/>
                                    <a:pt x="418" y="115"/>
                                    <a:pt x="419" y="117"/>
                                  </a:cubicBezTo>
                                  <a:cubicBezTo>
                                    <a:pt x="424" y="113"/>
                                    <a:pt x="431" y="111"/>
                                    <a:pt x="438" y="111"/>
                                  </a:cubicBezTo>
                                  <a:cubicBezTo>
                                    <a:pt x="445" y="111"/>
                                    <a:pt x="452" y="113"/>
                                    <a:pt x="457" y="117"/>
                                  </a:cubicBezTo>
                                  <a:cubicBezTo>
                                    <a:pt x="458" y="115"/>
                                    <a:pt x="460" y="114"/>
                                    <a:pt x="461" y="112"/>
                                  </a:cubicBezTo>
                                  <a:close/>
                                  <a:moveTo>
                                    <a:pt x="340" y="112"/>
                                  </a:moveTo>
                                  <a:cubicBezTo>
                                    <a:pt x="334" y="108"/>
                                    <a:pt x="326" y="105"/>
                                    <a:pt x="317" y="105"/>
                                  </a:cubicBezTo>
                                  <a:cubicBezTo>
                                    <a:pt x="308" y="105"/>
                                    <a:pt x="300" y="108"/>
                                    <a:pt x="293" y="112"/>
                                  </a:cubicBezTo>
                                  <a:cubicBezTo>
                                    <a:pt x="295" y="114"/>
                                    <a:pt x="296" y="115"/>
                                    <a:pt x="297" y="117"/>
                                  </a:cubicBezTo>
                                  <a:cubicBezTo>
                                    <a:pt x="303" y="113"/>
                                    <a:pt x="310" y="111"/>
                                    <a:pt x="317" y="111"/>
                                  </a:cubicBezTo>
                                  <a:cubicBezTo>
                                    <a:pt x="324" y="111"/>
                                    <a:pt x="331" y="113"/>
                                    <a:pt x="336" y="117"/>
                                  </a:cubicBezTo>
                                  <a:cubicBezTo>
                                    <a:pt x="338" y="115"/>
                                    <a:pt x="339" y="114"/>
                                    <a:pt x="340" y="112"/>
                                  </a:cubicBezTo>
                                  <a:close/>
                                  <a:moveTo>
                                    <a:pt x="222" y="147"/>
                                  </a:moveTo>
                                  <a:cubicBezTo>
                                    <a:pt x="222" y="150"/>
                                    <a:pt x="222" y="153"/>
                                    <a:pt x="223" y="155"/>
                                  </a:cubicBezTo>
                                  <a:cubicBezTo>
                                    <a:pt x="224" y="156"/>
                                    <a:pt x="225" y="157"/>
                                    <a:pt x="225" y="157"/>
                                  </a:cubicBezTo>
                                  <a:cubicBezTo>
                                    <a:pt x="226" y="157"/>
                                    <a:pt x="227" y="156"/>
                                    <a:pt x="228" y="155"/>
                                  </a:cubicBezTo>
                                  <a:cubicBezTo>
                                    <a:pt x="228" y="153"/>
                                    <a:pt x="227" y="150"/>
                                    <a:pt x="227" y="147"/>
                                  </a:cubicBezTo>
                                  <a:cubicBezTo>
                                    <a:pt x="227" y="131"/>
                                    <a:pt x="240" y="118"/>
                                    <a:pt x="256" y="118"/>
                                  </a:cubicBezTo>
                                  <a:cubicBezTo>
                                    <a:pt x="272" y="118"/>
                                    <a:pt x="285" y="131"/>
                                    <a:pt x="285" y="147"/>
                                  </a:cubicBezTo>
                                  <a:cubicBezTo>
                                    <a:pt x="285" y="150"/>
                                    <a:pt x="284" y="153"/>
                                    <a:pt x="283" y="155"/>
                                  </a:cubicBezTo>
                                  <a:cubicBezTo>
                                    <a:pt x="284" y="156"/>
                                    <a:pt x="285" y="157"/>
                                    <a:pt x="286" y="157"/>
                                  </a:cubicBezTo>
                                  <a:cubicBezTo>
                                    <a:pt x="287" y="157"/>
                                    <a:pt x="288" y="156"/>
                                    <a:pt x="289" y="156"/>
                                  </a:cubicBezTo>
                                  <a:cubicBezTo>
                                    <a:pt x="290" y="153"/>
                                    <a:pt x="290" y="150"/>
                                    <a:pt x="290" y="147"/>
                                  </a:cubicBezTo>
                                  <a:cubicBezTo>
                                    <a:pt x="290" y="138"/>
                                    <a:pt x="286" y="129"/>
                                    <a:pt x="280" y="123"/>
                                  </a:cubicBezTo>
                                  <a:cubicBezTo>
                                    <a:pt x="274" y="117"/>
                                    <a:pt x="265" y="113"/>
                                    <a:pt x="256" y="113"/>
                                  </a:cubicBezTo>
                                  <a:cubicBezTo>
                                    <a:pt x="246" y="113"/>
                                    <a:pt x="238" y="117"/>
                                    <a:pt x="232" y="123"/>
                                  </a:cubicBezTo>
                                  <a:cubicBezTo>
                                    <a:pt x="225" y="129"/>
                                    <a:pt x="222" y="138"/>
                                    <a:pt x="222" y="147"/>
                                  </a:cubicBezTo>
                                  <a:close/>
                                  <a:moveTo>
                                    <a:pt x="277" y="147"/>
                                  </a:moveTo>
                                  <a:cubicBezTo>
                                    <a:pt x="277" y="149"/>
                                    <a:pt x="277" y="150"/>
                                    <a:pt x="276" y="152"/>
                                  </a:cubicBezTo>
                                  <a:cubicBezTo>
                                    <a:pt x="278" y="152"/>
                                    <a:pt x="280" y="153"/>
                                    <a:pt x="282" y="155"/>
                                  </a:cubicBezTo>
                                  <a:cubicBezTo>
                                    <a:pt x="283" y="152"/>
                                    <a:pt x="283" y="150"/>
                                    <a:pt x="283" y="147"/>
                                  </a:cubicBezTo>
                                  <a:cubicBezTo>
                                    <a:pt x="283" y="140"/>
                                    <a:pt x="280" y="133"/>
                                    <a:pt x="275" y="128"/>
                                  </a:cubicBezTo>
                                  <a:cubicBezTo>
                                    <a:pt x="270" y="123"/>
                                    <a:pt x="263" y="120"/>
                                    <a:pt x="256" y="120"/>
                                  </a:cubicBezTo>
                                  <a:cubicBezTo>
                                    <a:pt x="248" y="120"/>
                                    <a:pt x="242" y="123"/>
                                    <a:pt x="237" y="128"/>
                                  </a:cubicBezTo>
                                  <a:cubicBezTo>
                                    <a:pt x="232" y="133"/>
                                    <a:pt x="229" y="140"/>
                                    <a:pt x="229" y="147"/>
                                  </a:cubicBezTo>
                                  <a:cubicBezTo>
                                    <a:pt x="229" y="150"/>
                                    <a:pt x="229" y="152"/>
                                    <a:pt x="230" y="155"/>
                                  </a:cubicBezTo>
                                  <a:cubicBezTo>
                                    <a:pt x="231" y="153"/>
                                    <a:pt x="233" y="152"/>
                                    <a:pt x="235" y="152"/>
                                  </a:cubicBezTo>
                                  <a:cubicBezTo>
                                    <a:pt x="235" y="150"/>
                                    <a:pt x="235" y="149"/>
                                    <a:pt x="235" y="147"/>
                                  </a:cubicBezTo>
                                  <a:cubicBezTo>
                                    <a:pt x="235" y="135"/>
                                    <a:pt x="244" y="126"/>
                                    <a:pt x="256" y="126"/>
                                  </a:cubicBezTo>
                                  <a:cubicBezTo>
                                    <a:pt x="268" y="126"/>
                                    <a:pt x="277" y="135"/>
                                    <a:pt x="277" y="147"/>
                                  </a:cubicBezTo>
                                  <a:close/>
                                  <a:moveTo>
                                    <a:pt x="269" y="147"/>
                                  </a:moveTo>
                                  <a:cubicBezTo>
                                    <a:pt x="269" y="148"/>
                                    <a:pt x="269" y="148"/>
                                    <a:pt x="269" y="149"/>
                                  </a:cubicBezTo>
                                  <a:cubicBezTo>
                                    <a:pt x="271" y="150"/>
                                    <a:pt x="273" y="150"/>
                                    <a:pt x="275" y="151"/>
                                  </a:cubicBezTo>
                                  <a:cubicBezTo>
                                    <a:pt x="275" y="150"/>
                                    <a:pt x="275" y="148"/>
                                    <a:pt x="275" y="147"/>
                                  </a:cubicBezTo>
                                  <a:cubicBezTo>
                                    <a:pt x="275" y="142"/>
                                    <a:pt x="273" y="137"/>
                                    <a:pt x="270" y="133"/>
                                  </a:cubicBezTo>
                                  <a:cubicBezTo>
                                    <a:pt x="266" y="130"/>
                                    <a:pt x="261" y="128"/>
                                    <a:pt x="256" y="128"/>
                                  </a:cubicBezTo>
                                  <a:cubicBezTo>
                                    <a:pt x="250" y="128"/>
                                    <a:pt x="246" y="130"/>
                                    <a:pt x="242" y="133"/>
                                  </a:cubicBezTo>
                                  <a:cubicBezTo>
                                    <a:pt x="239" y="137"/>
                                    <a:pt x="236" y="142"/>
                                    <a:pt x="236" y="147"/>
                                  </a:cubicBezTo>
                                  <a:cubicBezTo>
                                    <a:pt x="236" y="148"/>
                                    <a:pt x="237" y="150"/>
                                    <a:pt x="237" y="151"/>
                                  </a:cubicBezTo>
                                  <a:cubicBezTo>
                                    <a:pt x="239" y="150"/>
                                    <a:pt x="241" y="150"/>
                                    <a:pt x="242" y="149"/>
                                  </a:cubicBezTo>
                                  <a:cubicBezTo>
                                    <a:pt x="242" y="148"/>
                                    <a:pt x="242" y="148"/>
                                    <a:pt x="242" y="147"/>
                                  </a:cubicBezTo>
                                  <a:cubicBezTo>
                                    <a:pt x="242" y="140"/>
                                    <a:pt x="248" y="134"/>
                                    <a:pt x="256" y="134"/>
                                  </a:cubicBezTo>
                                  <a:cubicBezTo>
                                    <a:pt x="263" y="134"/>
                                    <a:pt x="269" y="140"/>
                                    <a:pt x="269" y="147"/>
                                  </a:cubicBezTo>
                                  <a:close/>
                                  <a:moveTo>
                                    <a:pt x="263" y="147"/>
                                  </a:moveTo>
                                  <a:cubicBezTo>
                                    <a:pt x="263" y="147"/>
                                    <a:pt x="263" y="148"/>
                                    <a:pt x="263" y="148"/>
                                  </a:cubicBezTo>
                                  <a:cubicBezTo>
                                    <a:pt x="264" y="148"/>
                                    <a:pt x="266" y="148"/>
                                    <a:pt x="268" y="149"/>
                                  </a:cubicBezTo>
                                  <a:cubicBezTo>
                                    <a:pt x="268" y="148"/>
                                    <a:pt x="268" y="148"/>
                                    <a:pt x="268" y="147"/>
                                  </a:cubicBezTo>
                                  <a:cubicBezTo>
                                    <a:pt x="268" y="141"/>
                                    <a:pt x="262" y="135"/>
                                    <a:pt x="256" y="135"/>
                                  </a:cubicBezTo>
                                  <a:cubicBezTo>
                                    <a:pt x="249" y="135"/>
                                    <a:pt x="244" y="141"/>
                                    <a:pt x="244" y="147"/>
                                  </a:cubicBezTo>
                                  <a:cubicBezTo>
                                    <a:pt x="244" y="148"/>
                                    <a:pt x="244" y="148"/>
                                    <a:pt x="244" y="149"/>
                                  </a:cubicBezTo>
                                  <a:cubicBezTo>
                                    <a:pt x="246" y="148"/>
                                    <a:pt x="247" y="148"/>
                                    <a:pt x="249" y="148"/>
                                  </a:cubicBezTo>
                                  <a:cubicBezTo>
                                    <a:pt x="249" y="148"/>
                                    <a:pt x="249" y="147"/>
                                    <a:pt x="249" y="147"/>
                                  </a:cubicBezTo>
                                  <a:cubicBezTo>
                                    <a:pt x="249" y="143"/>
                                    <a:pt x="252" y="140"/>
                                    <a:pt x="256" y="140"/>
                                  </a:cubicBezTo>
                                  <a:cubicBezTo>
                                    <a:pt x="260" y="140"/>
                                    <a:pt x="263" y="143"/>
                                    <a:pt x="263" y="147"/>
                                  </a:cubicBezTo>
                                  <a:close/>
                                  <a:moveTo>
                                    <a:pt x="256" y="142"/>
                                  </a:moveTo>
                                  <a:cubicBezTo>
                                    <a:pt x="253" y="142"/>
                                    <a:pt x="251" y="144"/>
                                    <a:pt x="251" y="147"/>
                                  </a:cubicBezTo>
                                  <a:cubicBezTo>
                                    <a:pt x="251" y="147"/>
                                    <a:pt x="251" y="147"/>
                                    <a:pt x="251" y="148"/>
                                  </a:cubicBezTo>
                                  <a:cubicBezTo>
                                    <a:pt x="252" y="147"/>
                                    <a:pt x="254" y="147"/>
                                    <a:pt x="256" y="147"/>
                                  </a:cubicBezTo>
                                  <a:cubicBezTo>
                                    <a:pt x="258" y="147"/>
                                    <a:pt x="259" y="147"/>
                                    <a:pt x="261" y="148"/>
                                  </a:cubicBezTo>
                                  <a:cubicBezTo>
                                    <a:pt x="261" y="147"/>
                                    <a:pt x="261" y="147"/>
                                    <a:pt x="261" y="147"/>
                                  </a:cubicBezTo>
                                  <a:cubicBezTo>
                                    <a:pt x="261" y="144"/>
                                    <a:pt x="259" y="142"/>
                                    <a:pt x="256" y="142"/>
                                  </a:cubicBezTo>
                                  <a:close/>
                                  <a:moveTo>
                                    <a:pt x="222" y="199"/>
                                  </a:moveTo>
                                  <a:cubicBezTo>
                                    <a:pt x="222" y="201"/>
                                    <a:pt x="222" y="204"/>
                                    <a:pt x="223" y="207"/>
                                  </a:cubicBezTo>
                                  <a:cubicBezTo>
                                    <a:pt x="224" y="207"/>
                                    <a:pt x="225" y="208"/>
                                    <a:pt x="225" y="209"/>
                                  </a:cubicBezTo>
                                  <a:cubicBezTo>
                                    <a:pt x="226" y="208"/>
                                    <a:pt x="227" y="207"/>
                                    <a:pt x="228" y="207"/>
                                  </a:cubicBezTo>
                                  <a:cubicBezTo>
                                    <a:pt x="228" y="204"/>
                                    <a:pt x="227" y="201"/>
                                    <a:pt x="227" y="199"/>
                                  </a:cubicBezTo>
                                  <a:cubicBezTo>
                                    <a:pt x="227" y="183"/>
                                    <a:pt x="240" y="170"/>
                                    <a:pt x="256" y="170"/>
                                  </a:cubicBezTo>
                                  <a:cubicBezTo>
                                    <a:pt x="272" y="170"/>
                                    <a:pt x="285" y="183"/>
                                    <a:pt x="285" y="199"/>
                                  </a:cubicBezTo>
                                  <a:cubicBezTo>
                                    <a:pt x="285" y="201"/>
                                    <a:pt x="284" y="204"/>
                                    <a:pt x="283" y="207"/>
                                  </a:cubicBezTo>
                                  <a:cubicBezTo>
                                    <a:pt x="284" y="207"/>
                                    <a:pt x="285" y="208"/>
                                    <a:pt x="286" y="209"/>
                                  </a:cubicBezTo>
                                  <a:cubicBezTo>
                                    <a:pt x="287" y="208"/>
                                    <a:pt x="288" y="208"/>
                                    <a:pt x="289" y="207"/>
                                  </a:cubicBezTo>
                                  <a:cubicBezTo>
                                    <a:pt x="290" y="204"/>
                                    <a:pt x="290" y="201"/>
                                    <a:pt x="290" y="199"/>
                                  </a:cubicBezTo>
                                  <a:cubicBezTo>
                                    <a:pt x="290" y="189"/>
                                    <a:pt x="286" y="181"/>
                                    <a:pt x="280" y="174"/>
                                  </a:cubicBezTo>
                                  <a:cubicBezTo>
                                    <a:pt x="274" y="168"/>
                                    <a:pt x="265" y="164"/>
                                    <a:pt x="256" y="164"/>
                                  </a:cubicBezTo>
                                  <a:cubicBezTo>
                                    <a:pt x="246" y="164"/>
                                    <a:pt x="238" y="168"/>
                                    <a:pt x="232" y="174"/>
                                  </a:cubicBezTo>
                                  <a:cubicBezTo>
                                    <a:pt x="225" y="181"/>
                                    <a:pt x="222" y="189"/>
                                    <a:pt x="222" y="199"/>
                                  </a:cubicBezTo>
                                  <a:close/>
                                  <a:moveTo>
                                    <a:pt x="277" y="199"/>
                                  </a:moveTo>
                                  <a:cubicBezTo>
                                    <a:pt x="277" y="200"/>
                                    <a:pt x="277" y="202"/>
                                    <a:pt x="276" y="203"/>
                                  </a:cubicBezTo>
                                  <a:cubicBezTo>
                                    <a:pt x="278" y="204"/>
                                    <a:pt x="280" y="205"/>
                                    <a:pt x="282" y="206"/>
                                  </a:cubicBezTo>
                                  <a:cubicBezTo>
                                    <a:pt x="283" y="204"/>
                                    <a:pt x="283" y="201"/>
                                    <a:pt x="283" y="199"/>
                                  </a:cubicBezTo>
                                  <a:cubicBezTo>
                                    <a:pt x="283" y="191"/>
                                    <a:pt x="280" y="184"/>
                                    <a:pt x="275" y="179"/>
                                  </a:cubicBezTo>
                                  <a:cubicBezTo>
                                    <a:pt x="270" y="174"/>
                                    <a:pt x="263" y="171"/>
                                    <a:pt x="256" y="171"/>
                                  </a:cubicBezTo>
                                  <a:cubicBezTo>
                                    <a:pt x="248" y="171"/>
                                    <a:pt x="242" y="174"/>
                                    <a:pt x="237" y="179"/>
                                  </a:cubicBezTo>
                                  <a:cubicBezTo>
                                    <a:pt x="232" y="184"/>
                                    <a:pt x="229" y="191"/>
                                    <a:pt x="229" y="199"/>
                                  </a:cubicBezTo>
                                  <a:cubicBezTo>
                                    <a:pt x="229" y="201"/>
                                    <a:pt x="229" y="204"/>
                                    <a:pt x="230" y="206"/>
                                  </a:cubicBezTo>
                                  <a:cubicBezTo>
                                    <a:pt x="231" y="205"/>
                                    <a:pt x="233" y="204"/>
                                    <a:pt x="235" y="203"/>
                                  </a:cubicBezTo>
                                  <a:cubicBezTo>
                                    <a:pt x="235" y="202"/>
                                    <a:pt x="235" y="200"/>
                                    <a:pt x="235" y="199"/>
                                  </a:cubicBezTo>
                                  <a:cubicBezTo>
                                    <a:pt x="235" y="187"/>
                                    <a:pt x="244" y="177"/>
                                    <a:pt x="256" y="177"/>
                                  </a:cubicBezTo>
                                  <a:cubicBezTo>
                                    <a:pt x="268" y="177"/>
                                    <a:pt x="277" y="187"/>
                                    <a:pt x="277" y="199"/>
                                  </a:cubicBezTo>
                                  <a:close/>
                                  <a:moveTo>
                                    <a:pt x="269" y="199"/>
                                  </a:moveTo>
                                  <a:cubicBezTo>
                                    <a:pt x="269" y="199"/>
                                    <a:pt x="269" y="200"/>
                                    <a:pt x="269" y="200"/>
                                  </a:cubicBezTo>
                                  <a:cubicBezTo>
                                    <a:pt x="271" y="201"/>
                                    <a:pt x="273" y="202"/>
                                    <a:pt x="275" y="202"/>
                                  </a:cubicBezTo>
                                  <a:cubicBezTo>
                                    <a:pt x="275" y="201"/>
                                    <a:pt x="275" y="200"/>
                                    <a:pt x="275" y="199"/>
                                  </a:cubicBezTo>
                                  <a:cubicBezTo>
                                    <a:pt x="275" y="193"/>
                                    <a:pt x="273" y="188"/>
                                    <a:pt x="270" y="185"/>
                                  </a:cubicBezTo>
                                  <a:cubicBezTo>
                                    <a:pt x="266" y="181"/>
                                    <a:pt x="261" y="179"/>
                                    <a:pt x="256" y="179"/>
                                  </a:cubicBezTo>
                                  <a:cubicBezTo>
                                    <a:pt x="250" y="179"/>
                                    <a:pt x="246" y="181"/>
                                    <a:pt x="242" y="185"/>
                                  </a:cubicBezTo>
                                  <a:cubicBezTo>
                                    <a:pt x="239" y="188"/>
                                    <a:pt x="236" y="193"/>
                                    <a:pt x="236" y="199"/>
                                  </a:cubicBezTo>
                                  <a:cubicBezTo>
                                    <a:pt x="236" y="200"/>
                                    <a:pt x="237" y="201"/>
                                    <a:pt x="237" y="202"/>
                                  </a:cubicBezTo>
                                  <a:cubicBezTo>
                                    <a:pt x="239" y="202"/>
                                    <a:pt x="241" y="201"/>
                                    <a:pt x="242" y="200"/>
                                  </a:cubicBezTo>
                                  <a:cubicBezTo>
                                    <a:pt x="242" y="200"/>
                                    <a:pt x="242" y="199"/>
                                    <a:pt x="242" y="199"/>
                                  </a:cubicBezTo>
                                  <a:cubicBezTo>
                                    <a:pt x="242" y="191"/>
                                    <a:pt x="248" y="185"/>
                                    <a:pt x="256" y="185"/>
                                  </a:cubicBezTo>
                                  <a:cubicBezTo>
                                    <a:pt x="263" y="185"/>
                                    <a:pt x="269" y="191"/>
                                    <a:pt x="269" y="199"/>
                                  </a:cubicBezTo>
                                  <a:close/>
                                  <a:moveTo>
                                    <a:pt x="263" y="199"/>
                                  </a:moveTo>
                                  <a:cubicBezTo>
                                    <a:pt x="263" y="199"/>
                                    <a:pt x="263" y="199"/>
                                    <a:pt x="263" y="199"/>
                                  </a:cubicBezTo>
                                  <a:cubicBezTo>
                                    <a:pt x="264" y="199"/>
                                    <a:pt x="266" y="200"/>
                                    <a:pt x="268" y="200"/>
                                  </a:cubicBezTo>
                                  <a:cubicBezTo>
                                    <a:pt x="268" y="200"/>
                                    <a:pt x="268" y="199"/>
                                    <a:pt x="268" y="199"/>
                                  </a:cubicBezTo>
                                  <a:cubicBezTo>
                                    <a:pt x="268" y="192"/>
                                    <a:pt x="262" y="187"/>
                                    <a:pt x="256" y="187"/>
                                  </a:cubicBezTo>
                                  <a:cubicBezTo>
                                    <a:pt x="249" y="187"/>
                                    <a:pt x="244" y="192"/>
                                    <a:pt x="244" y="199"/>
                                  </a:cubicBezTo>
                                  <a:cubicBezTo>
                                    <a:pt x="244" y="199"/>
                                    <a:pt x="244" y="200"/>
                                    <a:pt x="244" y="200"/>
                                  </a:cubicBezTo>
                                  <a:cubicBezTo>
                                    <a:pt x="246" y="200"/>
                                    <a:pt x="247" y="199"/>
                                    <a:pt x="249" y="199"/>
                                  </a:cubicBezTo>
                                  <a:cubicBezTo>
                                    <a:pt x="249" y="199"/>
                                    <a:pt x="249" y="199"/>
                                    <a:pt x="249" y="199"/>
                                  </a:cubicBezTo>
                                  <a:cubicBezTo>
                                    <a:pt x="249" y="195"/>
                                    <a:pt x="252" y="192"/>
                                    <a:pt x="256" y="192"/>
                                  </a:cubicBezTo>
                                  <a:cubicBezTo>
                                    <a:pt x="260" y="192"/>
                                    <a:pt x="263" y="195"/>
                                    <a:pt x="263" y="199"/>
                                  </a:cubicBezTo>
                                  <a:close/>
                                  <a:moveTo>
                                    <a:pt x="256" y="193"/>
                                  </a:moveTo>
                                  <a:cubicBezTo>
                                    <a:pt x="253" y="193"/>
                                    <a:pt x="251" y="196"/>
                                    <a:pt x="251" y="199"/>
                                  </a:cubicBezTo>
                                  <a:cubicBezTo>
                                    <a:pt x="251" y="199"/>
                                    <a:pt x="251" y="199"/>
                                    <a:pt x="251" y="199"/>
                                  </a:cubicBezTo>
                                  <a:cubicBezTo>
                                    <a:pt x="252" y="199"/>
                                    <a:pt x="254" y="199"/>
                                    <a:pt x="256" y="199"/>
                                  </a:cubicBezTo>
                                  <a:cubicBezTo>
                                    <a:pt x="258" y="199"/>
                                    <a:pt x="259" y="199"/>
                                    <a:pt x="261" y="199"/>
                                  </a:cubicBezTo>
                                  <a:cubicBezTo>
                                    <a:pt x="261" y="199"/>
                                    <a:pt x="261" y="199"/>
                                    <a:pt x="261" y="199"/>
                                  </a:cubicBezTo>
                                  <a:cubicBezTo>
                                    <a:pt x="261" y="196"/>
                                    <a:pt x="259" y="193"/>
                                    <a:pt x="256" y="193"/>
                                  </a:cubicBezTo>
                                  <a:close/>
                                  <a:moveTo>
                                    <a:pt x="222" y="250"/>
                                  </a:moveTo>
                                  <a:cubicBezTo>
                                    <a:pt x="222" y="253"/>
                                    <a:pt x="222" y="256"/>
                                    <a:pt x="223" y="258"/>
                                  </a:cubicBezTo>
                                  <a:cubicBezTo>
                                    <a:pt x="224" y="259"/>
                                    <a:pt x="225" y="259"/>
                                    <a:pt x="225" y="260"/>
                                  </a:cubicBezTo>
                                  <a:cubicBezTo>
                                    <a:pt x="226" y="259"/>
                                    <a:pt x="227" y="259"/>
                                    <a:pt x="228" y="258"/>
                                  </a:cubicBezTo>
                                  <a:cubicBezTo>
                                    <a:pt x="228" y="256"/>
                                    <a:pt x="227" y="253"/>
                                    <a:pt x="227" y="250"/>
                                  </a:cubicBezTo>
                                  <a:cubicBezTo>
                                    <a:pt x="227" y="234"/>
                                    <a:pt x="240" y="221"/>
                                    <a:pt x="256" y="221"/>
                                  </a:cubicBezTo>
                                  <a:cubicBezTo>
                                    <a:pt x="272" y="221"/>
                                    <a:pt x="285" y="234"/>
                                    <a:pt x="285" y="250"/>
                                  </a:cubicBezTo>
                                  <a:cubicBezTo>
                                    <a:pt x="285" y="253"/>
                                    <a:pt x="284" y="256"/>
                                    <a:pt x="283" y="258"/>
                                  </a:cubicBezTo>
                                  <a:cubicBezTo>
                                    <a:pt x="284" y="259"/>
                                    <a:pt x="285" y="259"/>
                                    <a:pt x="286" y="260"/>
                                  </a:cubicBezTo>
                                  <a:cubicBezTo>
                                    <a:pt x="287" y="260"/>
                                    <a:pt x="288" y="259"/>
                                    <a:pt x="289" y="258"/>
                                  </a:cubicBezTo>
                                  <a:cubicBezTo>
                                    <a:pt x="290" y="256"/>
                                    <a:pt x="290" y="253"/>
                                    <a:pt x="290" y="250"/>
                                  </a:cubicBezTo>
                                  <a:cubicBezTo>
                                    <a:pt x="290" y="240"/>
                                    <a:pt x="286" y="232"/>
                                    <a:pt x="280" y="226"/>
                                  </a:cubicBezTo>
                                  <a:cubicBezTo>
                                    <a:pt x="274" y="220"/>
                                    <a:pt x="265" y="216"/>
                                    <a:pt x="256" y="216"/>
                                  </a:cubicBezTo>
                                  <a:cubicBezTo>
                                    <a:pt x="246" y="216"/>
                                    <a:pt x="238" y="220"/>
                                    <a:pt x="232" y="226"/>
                                  </a:cubicBezTo>
                                  <a:cubicBezTo>
                                    <a:pt x="225" y="232"/>
                                    <a:pt x="222" y="240"/>
                                    <a:pt x="222" y="250"/>
                                  </a:cubicBezTo>
                                  <a:close/>
                                  <a:moveTo>
                                    <a:pt x="277" y="250"/>
                                  </a:moveTo>
                                  <a:cubicBezTo>
                                    <a:pt x="277" y="251"/>
                                    <a:pt x="277" y="253"/>
                                    <a:pt x="276" y="254"/>
                                  </a:cubicBezTo>
                                  <a:cubicBezTo>
                                    <a:pt x="278" y="255"/>
                                    <a:pt x="280" y="256"/>
                                    <a:pt x="282" y="257"/>
                                  </a:cubicBezTo>
                                  <a:cubicBezTo>
                                    <a:pt x="283" y="255"/>
                                    <a:pt x="283" y="252"/>
                                    <a:pt x="283" y="250"/>
                                  </a:cubicBezTo>
                                  <a:cubicBezTo>
                                    <a:pt x="283" y="242"/>
                                    <a:pt x="280" y="236"/>
                                    <a:pt x="275" y="231"/>
                                  </a:cubicBezTo>
                                  <a:cubicBezTo>
                                    <a:pt x="270" y="226"/>
                                    <a:pt x="263" y="223"/>
                                    <a:pt x="256" y="223"/>
                                  </a:cubicBezTo>
                                  <a:cubicBezTo>
                                    <a:pt x="248" y="223"/>
                                    <a:pt x="242" y="226"/>
                                    <a:pt x="237" y="231"/>
                                  </a:cubicBezTo>
                                  <a:cubicBezTo>
                                    <a:pt x="232" y="236"/>
                                    <a:pt x="229" y="242"/>
                                    <a:pt x="229" y="250"/>
                                  </a:cubicBezTo>
                                  <a:cubicBezTo>
                                    <a:pt x="229" y="252"/>
                                    <a:pt x="229" y="255"/>
                                    <a:pt x="230" y="257"/>
                                  </a:cubicBezTo>
                                  <a:cubicBezTo>
                                    <a:pt x="231" y="256"/>
                                    <a:pt x="233" y="255"/>
                                    <a:pt x="235" y="254"/>
                                  </a:cubicBezTo>
                                  <a:cubicBezTo>
                                    <a:pt x="235" y="253"/>
                                    <a:pt x="235" y="251"/>
                                    <a:pt x="235" y="250"/>
                                  </a:cubicBezTo>
                                  <a:cubicBezTo>
                                    <a:pt x="235" y="238"/>
                                    <a:pt x="244" y="229"/>
                                    <a:pt x="256" y="229"/>
                                  </a:cubicBezTo>
                                  <a:cubicBezTo>
                                    <a:pt x="268" y="229"/>
                                    <a:pt x="277" y="238"/>
                                    <a:pt x="277" y="250"/>
                                  </a:cubicBezTo>
                                  <a:close/>
                                  <a:moveTo>
                                    <a:pt x="269" y="250"/>
                                  </a:moveTo>
                                  <a:cubicBezTo>
                                    <a:pt x="269" y="251"/>
                                    <a:pt x="269" y="251"/>
                                    <a:pt x="269" y="252"/>
                                  </a:cubicBezTo>
                                  <a:cubicBezTo>
                                    <a:pt x="271" y="252"/>
                                    <a:pt x="273" y="253"/>
                                    <a:pt x="275" y="254"/>
                                  </a:cubicBezTo>
                                  <a:cubicBezTo>
                                    <a:pt x="275" y="253"/>
                                    <a:pt x="275" y="251"/>
                                    <a:pt x="275" y="250"/>
                                  </a:cubicBezTo>
                                  <a:cubicBezTo>
                                    <a:pt x="275" y="245"/>
                                    <a:pt x="273" y="240"/>
                                    <a:pt x="270" y="236"/>
                                  </a:cubicBezTo>
                                  <a:cubicBezTo>
                                    <a:pt x="266" y="233"/>
                                    <a:pt x="261" y="230"/>
                                    <a:pt x="256" y="230"/>
                                  </a:cubicBezTo>
                                  <a:cubicBezTo>
                                    <a:pt x="250" y="230"/>
                                    <a:pt x="246" y="233"/>
                                    <a:pt x="242" y="236"/>
                                  </a:cubicBezTo>
                                  <a:cubicBezTo>
                                    <a:pt x="239" y="240"/>
                                    <a:pt x="236" y="245"/>
                                    <a:pt x="236" y="250"/>
                                  </a:cubicBezTo>
                                  <a:cubicBezTo>
                                    <a:pt x="236" y="251"/>
                                    <a:pt x="237" y="253"/>
                                    <a:pt x="237" y="254"/>
                                  </a:cubicBezTo>
                                  <a:cubicBezTo>
                                    <a:pt x="239" y="253"/>
                                    <a:pt x="241" y="252"/>
                                    <a:pt x="242" y="252"/>
                                  </a:cubicBezTo>
                                  <a:cubicBezTo>
                                    <a:pt x="242" y="251"/>
                                    <a:pt x="242" y="251"/>
                                    <a:pt x="242" y="250"/>
                                  </a:cubicBezTo>
                                  <a:cubicBezTo>
                                    <a:pt x="242" y="242"/>
                                    <a:pt x="248" y="236"/>
                                    <a:pt x="256" y="236"/>
                                  </a:cubicBezTo>
                                  <a:cubicBezTo>
                                    <a:pt x="263" y="236"/>
                                    <a:pt x="269" y="242"/>
                                    <a:pt x="269" y="250"/>
                                  </a:cubicBezTo>
                                  <a:close/>
                                  <a:moveTo>
                                    <a:pt x="263" y="250"/>
                                  </a:moveTo>
                                  <a:cubicBezTo>
                                    <a:pt x="263" y="250"/>
                                    <a:pt x="263" y="250"/>
                                    <a:pt x="263" y="251"/>
                                  </a:cubicBezTo>
                                  <a:cubicBezTo>
                                    <a:pt x="264" y="251"/>
                                    <a:pt x="266" y="251"/>
                                    <a:pt x="268" y="251"/>
                                  </a:cubicBezTo>
                                  <a:cubicBezTo>
                                    <a:pt x="268" y="251"/>
                                    <a:pt x="268" y="250"/>
                                    <a:pt x="268" y="250"/>
                                  </a:cubicBezTo>
                                  <a:cubicBezTo>
                                    <a:pt x="268" y="243"/>
                                    <a:pt x="262" y="238"/>
                                    <a:pt x="256" y="238"/>
                                  </a:cubicBezTo>
                                  <a:cubicBezTo>
                                    <a:pt x="249" y="238"/>
                                    <a:pt x="244" y="243"/>
                                    <a:pt x="244" y="250"/>
                                  </a:cubicBezTo>
                                  <a:cubicBezTo>
                                    <a:pt x="244" y="250"/>
                                    <a:pt x="244" y="251"/>
                                    <a:pt x="244" y="251"/>
                                  </a:cubicBezTo>
                                  <a:cubicBezTo>
                                    <a:pt x="246" y="251"/>
                                    <a:pt x="247" y="251"/>
                                    <a:pt x="249" y="251"/>
                                  </a:cubicBezTo>
                                  <a:cubicBezTo>
                                    <a:pt x="249" y="250"/>
                                    <a:pt x="249" y="250"/>
                                    <a:pt x="249" y="250"/>
                                  </a:cubicBezTo>
                                  <a:cubicBezTo>
                                    <a:pt x="249" y="246"/>
                                    <a:pt x="252" y="243"/>
                                    <a:pt x="256" y="243"/>
                                  </a:cubicBezTo>
                                  <a:cubicBezTo>
                                    <a:pt x="260" y="243"/>
                                    <a:pt x="263" y="246"/>
                                    <a:pt x="263" y="250"/>
                                  </a:cubicBezTo>
                                  <a:close/>
                                  <a:moveTo>
                                    <a:pt x="256" y="245"/>
                                  </a:moveTo>
                                  <a:cubicBezTo>
                                    <a:pt x="253" y="245"/>
                                    <a:pt x="251" y="247"/>
                                    <a:pt x="251" y="250"/>
                                  </a:cubicBezTo>
                                  <a:cubicBezTo>
                                    <a:pt x="251" y="250"/>
                                    <a:pt x="251" y="250"/>
                                    <a:pt x="251" y="250"/>
                                  </a:cubicBezTo>
                                  <a:cubicBezTo>
                                    <a:pt x="252" y="250"/>
                                    <a:pt x="254" y="250"/>
                                    <a:pt x="256" y="250"/>
                                  </a:cubicBezTo>
                                  <a:cubicBezTo>
                                    <a:pt x="258" y="250"/>
                                    <a:pt x="259" y="250"/>
                                    <a:pt x="261" y="250"/>
                                  </a:cubicBezTo>
                                  <a:cubicBezTo>
                                    <a:pt x="261" y="250"/>
                                    <a:pt x="261" y="250"/>
                                    <a:pt x="261" y="250"/>
                                  </a:cubicBezTo>
                                  <a:cubicBezTo>
                                    <a:pt x="261" y="247"/>
                                    <a:pt x="259" y="245"/>
                                    <a:pt x="256" y="245"/>
                                  </a:cubicBezTo>
                                  <a:close/>
                                  <a:moveTo>
                                    <a:pt x="222" y="301"/>
                                  </a:moveTo>
                                  <a:cubicBezTo>
                                    <a:pt x="222" y="304"/>
                                    <a:pt x="222" y="307"/>
                                    <a:pt x="223" y="310"/>
                                  </a:cubicBezTo>
                                  <a:cubicBezTo>
                                    <a:pt x="224" y="310"/>
                                    <a:pt x="225" y="311"/>
                                    <a:pt x="225" y="311"/>
                                  </a:cubicBezTo>
                                  <a:cubicBezTo>
                                    <a:pt x="226" y="311"/>
                                    <a:pt x="227" y="310"/>
                                    <a:pt x="228" y="310"/>
                                  </a:cubicBezTo>
                                  <a:cubicBezTo>
                                    <a:pt x="228" y="307"/>
                                    <a:pt x="227" y="304"/>
                                    <a:pt x="227" y="301"/>
                                  </a:cubicBezTo>
                                  <a:cubicBezTo>
                                    <a:pt x="227" y="285"/>
                                    <a:pt x="240" y="272"/>
                                    <a:pt x="256" y="272"/>
                                  </a:cubicBezTo>
                                  <a:cubicBezTo>
                                    <a:pt x="272" y="272"/>
                                    <a:pt x="285" y="285"/>
                                    <a:pt x="285" y="301"/>
                                  </a:cubicBezTo>
                                  <a:cubicBezTo>
                                    <a:pt x="285" y="304"/>
                                    <a:pt x="284" y="307"/>
                                    <a:pt x="283" y="310"/>
                                  </a:cubicBezTo>
                                  <a:cubicBezTo>
                                    <a:pt x="284" y="310"/>
                                    <a:pt x="285" y="311"/>
                                    <a:pt x="286" y="312"/>
                                  </a:cubicBezTo>
                                  <a:cubicBezTo>
                                    <a:pt x="287" y="311"/>
                                    <a:pt x="288" y="310"/>
                                    <a:pt x="289" y="310"/>
                                  </a:cubicBezTo>
                                  <a:cubicBezTo>
                                    <a:pt x="290" y="307"/>
                                    <a:pt x="290" y="304"/>
                                    <a:pt x="290" y="301"/>
                                  </a:cubicBezTo>
                                  <a:cubicBezTo>
                                    <a:pt x="290" y="292"/>
                                    <a:pt x="286" y="283"/>
                                    <a:pt x="280" y="277"/>
                                  </a:cubicBezTo>
                                  <a:cubicBezTo>
                                    <a:pt x="274" y="271"/>
                                    <a:pt x="265" y="267"/>
                                    <a:pt x="256" y="267"/>
                                  </a:cubicBezTo>
                                  <a:cubicBezTo>
                                    <a:pt x="246" y="267"/>
                                    <a:pt x="238" y="271"/>
                                    <a:pt x="232" y="277"/>
                                  </a:cubicBezTo>
                                  <a:cubicBezTo>
                                    <a:pt x="225" y="283"/>
                                    <a:pt x="222" y="292"/>
                                    <a:pt x="222" y="301"/>
                                  </a:cubicBezTo>
                                  <a:close/>
                                  <a:moveTo>
                                    <a:pt x="277" y="301"/>
                                  </a:moveTo>
                                  <a:cubicBezTo>
                                    <a:pt x="277" y="303"/>
                                    <a:pt x="277" y="304"/>
                                    <a:pt x="276" y="306"/>
                                  </a:cubicBezTo>
                                  <a:cubicBezTo>
                                    <a:pt x="278" y="307"/>
                                    <a:pt x="280" y="308"/>
                                    <a:pt x="282" y="309"/>
                                  </a:cubicBezTo>
                                  <a:cubicBezTo>
                                    <a:pt x="283" y="306"/>
                                    <a:pt x="283" y="304"/>
                                    <a:pt x="283" y="301"/>
                                  </a:cubicBezTo>
                                  <a:cubicBezTo>
                                    <a:pt x="283" y="294"/>
                                    <a:pt x="280" y="287"/>
                                    <a:pt x="275" y="282"/>
                                  </a:cubicBezTo>
                                  <a:cubicBezTo>
                                    <a:pt x="270" y="277"/>
                                    <a:pt x="263" y="274"/>
                                    <a:pt x="256" y="274"/>
                                  </a:cubicBezTo>
                                  <a:cubicBezTo>
                                    <a:pt x="248" y="274"/>
                                    <a:pt x="242" y="277"/>
                                    <a:pt x="237" y="282"/>
                                  </a:cubicBezTo>
                                  <a:cubicBezTo>
                                    <a:pt x="232" y="287"/>
                                    <a:pt x="229" y="294"/>
                                    <a:pt x="229" y="301"/>
                                  </a:cubicBezTo>
                                  <a:cubicBezTo>
                                    <a:pt x="229" y="304"/>
                                    <a:pt x="229" y="306"/>
                                    <a:pt x="230" y="309"/>
                                  </a:cubicBezTo>
                                  <a:cubicBezTo>
                                    <a:pt x="231" y="308"/>
                                    <a:pt x="233" y="307"/>
                                    <a:pt x="235" y="306"/>
                                  </a:cubicBezTo>
                                  <a:cubicBezTo>
                                    <a:pt x="235" y="304"/>
                                    <a:pt x="235" y="303"/>
                                    <a:pt x="235" y="301"/>
                                  </a:cubicBezTo>
                                  <a:cubicBezTo>
                                    <a:pt x="235" y="290"/>
                                    <a:pt x="244" y="280"/>
                                    <a:pt x="256" y="280"/>
                                  </a:cubicBezTo>
                                  <a:cubicBezTo>
                                    <a:pt x="268" y="280"/>
                                    <a:pt x="277" y="290"/>
                                    <a:pt x="277" y="301"/>
                                  </a:cubicBezTo>
                                  <a:close/>
                                  <a:moveTo>
                                    <a:pt x="269" y="301"/>
                                  </a:moveTo>
                                  <a:cubicBezTo>
                                    <a:pt x="269" y="302"/>
                                    <a:pt x="269" y="303"/>
                                    <a:pt x="269" y="303"/>
                                  </a:cubicBezTo>
                                  <a:cubicBezTo>
                                    <a:pt x="271" y="304"/>
                                    <a:pt x="273" y="304"/>
                                    <a:pt x="275" y="305"/>
                                  </a:cubicBezTo>
                                  <a:cubicBezTo>
                                    <a:pt x="275" y="304"/>
                                    <a:pt x="275" y="303"/>
                                    <a:pt x="275" y="301"/>
                                  </a:cubicBezTo>
                                  <a:cubicBezTo>
                                    <a:pt x="275" y="296"/>
                                    <a:pt x="273" y="291"/>
                                    <a:pt x="270" y="287"/>
                                  </a:cubicBezTo>
                                  <a:cubicBezTo>
                                    <a:pt x="266" y="284"/>
                                    <a:pt x="261" y="282"/>
                                    <a:pt x="256" y="282"/>
                                  </a:cubicBezTo>
                                  <a:cubicBezTo>
                                    <a:pt x="250" y="282"/>
                                    <a:pt x="246" y="284"/>
                                    <a:pt x="242" y="287"/>
                                  </a:cubicBezTo>
                                  <a:cubicBezTo>
                                    <a:pt x="239" y="291"/>
                                    <a:pt x="236" y="296"/>
                                    <a:pt x="236" y="301"/>
                                  </a:cubicBezTo>
                                  <a:cubicBezTo>
                                    <a:pt x="236" y="303"/>
                                    <a:pt x="237" y="304"/>
                                    <a:pt x="237" y="305"/>
                                  </a:cubicBezTo>
                                  <a:cubicBezTo>
                                    <a:pt x="239" y="304"/>
                                    <a:pt x="241" y="304"/>
                                    <a:pt x="242" y="303"/>
                                  </a:cubicBezTo>
                                  <a:cubicBezTo>
                                    <a:pt x="242" y="303"/>
                                    <a:pt x="242" y="302"/>
                                    <a:pt x="242" y="301"/>
                                  </a:cubicBezTo>
                                  <a:cubicBezTo>
                                    <a:pt x="242" y="294"/>
                                    <a:pt x="248" y="288"/>
                                    <a:pt x="256" y="288"/>
                                  </a:cubicBezTo>
                                  <a:cubicBezTo>
                                    <a:pt x="263" y="288"/>
                                    <a:pt x="269" y="294"/>
                                    <a:pt x="269" y="301"/>
                                  </a:cubicBezTo>
                                  <a:close/>
                                  <a:moveTo>
                                    <a:pt x="263" y="301"/>
                                  </a:moveTo>
                                  <a:cubicBezTo>
                                    <a:pt x="263" y="301"/>
                                    <a:pt x="263" y="302"/>
                                    <a:pt x="263" y="302"/>
                                  </a:cubicBezTo>
                                  <a:cubicBezTo>
                                    <a:pt x="264" y="302"/>
                                    <a:pt x="266" y="302"/>
                                    <a:pt x="268" y="303"/>
                                  </a:cubicBezTo>
                                  <a:cubicBezTo>
                                    <a:pt x="268" y="302"/>
                                    <a:pt x="268" y="302"/>
                                    <a:pt x="268" y="301"/>
                                  </a:cubicBezTo>
                                  <a:cubicBezTo>
                                    <a:pt x="268" y="295"/>
                                    <a:pt x="262" y="289"/>
                                    <a:pt x="256" y="289"/>
                                  </a:cubicBezTo>
                                  <a:cubicBezTo>
                                    <a:pt x="249" y="289"/>
                                    <a:pt x="244" y="295"/>
                                    <a:pt x="244" y="301"/>
                                  </a:cubicBezTo>
                                  <a:cubicBezTo>
                                    <a:pt x="244" y="302"/>
                                    <a:pt x="244" y="302"/>
                                    <a:pt x="244" y="303"/>
                                  </a:cubicBezTo>
                                  <a:cubicBezTo>
                                    <a:pt x="246" y="302"/>
                                    <a:pt x="247" y="302"/>
                                    <a:pt x="249" y="302"/>
                                  </a:cubicBezTo>
                                  <a:cubicBezTo>
                                    <a:pt x="249" y="302"/>
                                    <a:pt x="249" y="301"/>
                                    <a:pt x="249" y="301"/>
                                  </a:cubicBezTo>
                                  <a:cubicBezTo>
                                    <a:pt x="249" y="298"/>
                                    <a:pt x="252" y="295"/>
                                    <a:pt x="256" y="295"/>
                                  </a:cubicBezTo>
                                  <a:cubicBezTo>
                                    <a:pt x="260" y="295"/>
                                    <a:pt x="263" y="298"/>
                                    <a:pt x="263" y="301"/>
                                  </a:cubicBezTo>
                                  <a:close/>
                                  <a:moveTo>
                                    <a:pt x="256" y="296"/>
                                  </a:moveTo>
                                  <a:cubicBezTo>
                                    <a:pt x="253" y="296"/>
                                    <a:pt x="251" y="298"/>
                                    <a:pt x="251" y="301"/>
                                  </a:cubicBezTo>
                                  <a:cubicBezTo>
                                    <a:pt x="251" y="301"/>
                                    <a:pt x="251" y="302"/>
                                    <a:pt x="251" y="302"/>
                                  </a:cubicBezTo>
                                  <a:cubicBezTo>
                                    <a:pt x="252" y="302"/>
                                    <a:pt x="254" y="301"/>
                                    <a:pt x="256" y="301"/>
                                  </a:cubicBezTo>
                                  <a:cubicBezTo>
                                    <a:pt x="258" y="301"/>
                                    <a:pt x="259" y="302"/>
                                    <a:pt x="261" y="302"/>
                                  </a:cubicBezTo>
                                  <a:cubicBezTo>
                                    <a:pt x="261" y="302"/>
                                    <a:pt x="261" y="301"/>
                                    <a:pt x="261" y="301"/>
                                  </a:cubicBezTo>
                                  <a:cubicBezTo>
                                    <a:pt x="261" y="298"/>
                                    <a:pt x="259" y="296"/>
                                    <a:pt x="256" y="296"/>
                                  </a:cubicBezTo>
                                  <a:close/>
                                  <a:moveTo>
                                    <a:pt x="222" y="353"/>
                                  </a:moveTo>
                                  <a:cubicBezTo>
                                    <a:pt x="222" y="356"/>
                                    <a:pt x="222" y="358"/>
                                    <a:pt x="223" y="361"/>
                                  </a:cubicBezTo>
                                  <a:cubicBezTo>
                                    <a:pt x="224" y="362"/>
                                    <a:pt x="225" y="362"/>
                                    <a:pt x="225" y="363"/>
                                  </a:cubicBezTo>
                                  <a:cubicBezTo>
                                    <a:pt x="226" y="362"/>
                                    <a:pt x="227" y="362"/>
                                    <a:pt x="228" y="361"/>
                                  </a:cubicBezTo>
                                  <a:cubicBezTo>
                                    <a:pt x="228" y="358"/>
                                    <a:pt x="227" y="356"/>
                                    <a:pt x="227" y="353"/>
                                  </a:cubicBezTo>
                                  <a:cubicBezTo>
                                    <a:pt x="227" y="337"/>
                                    <a:pt x="240" y="324"/>
                                    <a:pt x="256" y="324"/>
                                  </a:cubicBezTo>
                                  <a:cubicBezTo>
                                    <a:pt x="272" y="324"/>
                                    <a:pt x="285" y="337"/>
                                    <a:pt x="285" y="353"/>
                                  </a:cubicBezTo>
                                  <a:cubicBezTo>
                                    <a:pt x="285" y="356"/>
                                    <a:pt x="284" y="358"/>
                                    <a:pt x="283" y="361"/>
                                  </a:cubicBezTo>
                                  <a:cubicBezTo>
                                    <a:pt x="284" y="362"/>
                                    <a:pt x="285" y="362"/>
                                    <a:pt x="286" y="363"/>
                                  </a:cubicBezTo>
                                  <a:cubicBezTo>
                                    <a:pt x="287" y="362"/>
                                    <a:pt x="288" y="362"/>
                                    <a:pt x="289" y="361"/>
                                  </a:cubicBezTo>
                                  <a:cubicBezTo>
                                    <a:pt x="290" y="358"/>
                                    <a:pt x="290" y="356"/>
                                    <a:pt x="290" y="353"/>
                                  </a:cubicBezTo>
                                  <a:cubicBezTo>
                                    <a:pt x="290" y="343"/>
                                    <a:pt x="286" y="335"/>
                                    <a:pt x="280" y="328"/>
                                  </a:cubicBezTo>
                                  <a:cubicBezTo>
                                    <a:pt x="274" y="322"/>
                                    <a:pt x="265" y="318"/>
                                    <a:pt x="256" y="318"/>
                                  </a:cubicBezTo>
                                  <a:cubicBezTo>
                                    <a:pt x="246" y="318"/>
                                    <a:pt x="238" y="322"/>
                                    <a:pt x="232" y="328"/>
                                  </a:cubicBezTo>
                                  <a:cubicBezTo>
                                    <a:pt x="225" y="335"/>
                                    <a:pt x="222" y="343"/>
                                    <a:pt x="222" y="353"/>
                                  </a:cubicBezTo>
                                  <a:close/>
                                  <a:moveTo>
                                    <a:pt x="277" y="353"/>
                                  </a:moveTo>
                                  <a:cubicBezTo>
                                    <a:pt x="277" y="354"/>
                                    <a:pt x="277" y="356"/>
                                    <a:pt x="276" y="357"/>
                                  </a:cubicBezTo>
                                  <a:cubicBezTo>
                                    <a:pt x="278" y="358"/>
                                    <a:pt x="280" y="359"/>
                                    <a:pt x="282" y="360"/>
                                  </a:cubicBezTo>
                                  <a:cubicBezTo>
                                    <a:pt x="283" y="358"/>
                                    <a:pt x="283" y="355"/>
                                    <a:pt x="283" y="353"/>
                                  </a:cubicBezTo>
                                  <a:cubicBezTo>
                                    <a:pt x="283" y="345"/>
                                    <a:pt x="280" y="338"/>
                                    <a:pt x="275" y="333"/>
                                  </a:cubicBezTo>
                                  <a:cubicBezTo>
                                    <a:pt x="270" y="328"/>
                                    <a:pt x="263" y="325"/>
                                    <a:pt x="256" y="325"/>
                                  </a:cubicBezTo>
                                  <a:cubicBezTo>
                                    <a:pt x="248" y="325"/>
                                    <a:pt x="242" y="328"/>
                                    <a:pt x="237" y="333"/>
                                  </a:cubicBezTo>
                                  <a:cubicBezTo>
                                    <a:pt x="232" y="338"/>
                                    <a:pt x="229" y="345"/>
                                    <a:pt x="229" y="353"/>
                                  </a:cubicBezTo>
                                  <a:cubicBezTo>
                                    <a:pt x="229" y="355"/>
                                    <a:pt x="229" y="358"/>
                                    <a:pt x="230" y="360"/>
                                  </a:cubicBezTo>
                                  <a:cubicBezTo>
                                    <a:pt x="231" y="359"/>
                                    <a:pt x="233" y="358"/>
                                    <a:pt x="235" y="357"/>
                                  </a:cubicBezTo>
                                  <a:cubicBezTo>
                                    <a:pt x="235" y="356"/>
                                    <a:pt x="235" y="354"/>
                                    <a:pt x="235" y="353"/>
                                  </a:cubicBezTo>
                                  <a:cubicBezTo>
                                    <a:pt x="235" y="341"/>
                                    <a:pt x="244" y="332"/>
                                    <a:pt x="256" y="332"/>
                                  </a:cubicBezTo>
                                  <a:cubicBezTo>
                                    <a:pt x="268" y="332"/>
                                    <a:pt x="277" y="341"/>
                                    <a:pt x="277" y="353"/>
                                  </a:cubicBezTo>
                                  <a:close/>
                                  <a:moveTo>
                                    <a:pt x="269" y="353"/>
                                  </a:moveTo>
                                  <a:cubicBezTo>
                                    <a:pt x="269" y="353"/>
                                    <a:pt x="269" y="354"/>
                                    <a:pt x="269" y="355"/>
                                  </a:cubicBezTo>
                                  <a:cubicBezTo>
                                    <a:pt x="271" y="355"/>
                                    <a:pt x="273" y="356"/>
                                    <a:pt x="275" y="357"/>
                                  </a:cubicBezTo>
                                  <a:cubicBezTo>
                                    <a:pt x="275" y="355"/>
                                    <a:pt x="275" y="354"/>
                                    <a:pt x="275" y="353"/>
                                  </a:cubicBezTo>
                                  <a:cubicBezTo>
                                    <a:pt x="275" y="347"/>
                                    <a:pt x="273" y="342"/>
                                    <a:pt x="270" y="339"/>
                                  </a:cubicBezTo>
                                  <a:cubicBezTo>
                                    <a:pt x="266" y="335"/>
                                    <a:pt x="261" y="333"/>
                                    <a:pt x="256" y="333"/>
                                  </a:cubicBezTo>
                                  <a:cubicBezTo>
                                    <a:pt x="250" y="333"/>
                                    <a:pt x="246" y="335"/>
                                    <a:pt x="242" y="339"/>
                                  </a:cubicBezTo>
                                  <a:cubicBezTo>
                                    <a:pt x="239" y="342"/>
                                    <a:pt x="236" y="347"/>
                                    <a:pt x="236" y="353"/>
                                  </a:cubicBezTo>
                                  <a:cubicBezTo>
                                    <a:pt x="236" y="354"/>
                                    <a:pt x="237" y="355"/>
                                    <a:pt x="237" y="357"/>
                                  </a:cubicBezTo>
                                  <a:cubicBezTo>
                                    <a:pt x="239" y="356"/>
                                    <a:pt x="241" y="355"/>
                                    <a:pt x="242" y="355"/>
                                  </a:cubicBezTo>
                                  <a:cubicBezTo>
                                    <a:pt x="242" y="354"/>
                                    <a:pt x="242" y="353"/>
                                    <a:pt x="242" y="353"/>
                                  </a:cubicBezTo>
                                  <a:cubicBezTo>
                                    <a:pt x="242" y="345"/>
                                    <a:pt x="248" y="339"/>
                                    <a:pt x="256" y="339"/>
                                  </a:cubicBezTo>
                                  <a:cubicBezTo>
                                    <a:pt x="263" y="339"/>
                                    <a:pt x="269" y="345"/>
                                    <a:pt x="269" y="353"/>
                                  </a:cubicBezTo>
                                  <a:close/>
                                  <a:moveTo>
                                    <a:pt x="263" y="353"/>
                                  </a:moveTo>
                                  <a:cubicBezTo>
                                    <a:pt x="263" y="353"/>
                                    <a:pt x="263" y="353"/>
                                    <a:pt x="263" y="353"/>
                                  </a:cubicBezTo>
                                  <a:cubicBezTo>
                                    <a:pt x="264" y="354"/>
                                    <a:pt x="266" y="354"/>
                                    <a:pt x="268" y="354"/>
                                  </a:cubicBezTo>
                                  <a:cubicBezTo>
                                    <a:pt x="268" y="354"/>
                                    <a:pt x="268" y="353"/>
                                    <a:pt x="268" y="353"/>
                                  </a:cubicBezTo>
                                  <a:cubicBezTo>
                                    <a:pt x="268" y="346"/>
                                    <a:pt x="262" y="341"/>
                                    <a:pt x="256" y="341"/>
                                  </a:cubicBezTo>
                                  <a:cubicBezTo>
                                    <a:pt x="249" y="341"/>
                                    <a:pt x="244" y="346"/>
                                    <a:pt x="244" y="353"/>
                                  </a:cubicBezTo>
                                  <a:cubicBezTo>
                                    <a:pt x="244" y="353"/>
                                    <a:pt x="244" y="354"/>
                                    <a:pt x="244" y="354"/>
                                  </a:cubicBezTo>
                                  <a:cubicBezTo>
                                    <a:pt x="246" y="354"/>
                                    <a:pt x="247" y="354"/>
                                    <a:pt x="249" y="353"/>
                                  </a:cubicBezTo>
                                  <a:cubicBezTo>
                                    <a:pt x="249" y="353"/>
                                    <a:pt x="249" y="353"/>
                                    <a:pt x="249" y="353"/>
                                  </a:cubicBezTo>
                                  <a:cubicBezTo>
                                    <a:pt x="249" y="349"/>
                                    <a:pt x="252" y="346"/>
                                    <a:pt x="256" y="346"/>
                                  </a:cubicBezTo>
                                  <a:cubicBezTo>
                                    <a:pt x="260" y="346"/>
                                    <a:pt x="263" y="349"/>
                                    <a:pt x="263" y="353"/>
                                  </a:cubicBezTo>
                                  <a:close/>
                                  <a:moveTo>
                                    <a:pt x="256" y="348"/>
                                  </a:moveTo>
                                  <a:cubicBezTo>
                                    <a:pt x="253" y="348"/>
                                    <a:pt x="251" y="350"/>
                                    <a:pt x="251" y="353"/>
                                  </a:cubicBezTo>
                                  <a:cubicBezTo>
                                    <a:pt x="251" y="353"/>
                                    <a:pt x="251" y="353"/>
                                    <a:pt x="251" y="353"/>
                                  </a:cubicBezTo>
                                  <a:cubicBezTo>
                                    <a:pt x="252" y="353"/>
                                    <a:pt x="254" y="353"/>
                                    <a:pt x="256" y="353"/>
                                  </a:cubicBezTo>
                                  <a:cubicBezTo>
                                    <a:pt x="258" y="353"/>
                                    <a:pt x="259" y="353"/>
                                    <a:pt x="261" y="353"/>
                                  </a:cubicBezTo>
                                  <a:cubicBezTo>
                                    <a:pt x="261" y="353"/>
                                    <a:pt x="261" y="353"/>
                                    <a:pt x="261" y="353"/>
                                  </a:cubicBezTo>
                                  <a:cubicBezTo>
                                    <a:pt x="261" y="350"/>
                                    <a:pt x="259" y="348"/>
                                    <a:pt x="256" y="348"/>
                                  </a:cubicBezTo>
                                  <a:close/>
                                  <a:moveTo>
                                    <a:pt x="693" y="387"/>
                                  </a:moveTo>
                                  <a:cubicBezTo>
                                    <a:pt x="694" y="385"/>
                                    <a:pt x="695" y="383"/>
                                    <a:pt x="696" y="381"/>
                                  </a:cubicBezTo>
                                  <a:cubicBezTo>
                                    <a:pt x="691" y="378"/>
                                    <a:pt x="686" y="377"/>
                                    <a:pt x="681" y="377"/>
                                  </a:cubicBezTo>
                                  <a:cubicBezTo>
                                    <a:pt x="676" y="377"/>
                                    <a:pt x="671" y="378"/>
                                    <a:pt x="666" y="381"/>
                                  </a:cubicBezTo>
                                  <a:cubicBezTo>
                                    <a:pt x="667" y="383"/>
                                    <a:pt x="668" y="385"/>
                                    <a:pt x="669" y="387"/>
                                  </a:cubicBezTo>
                                  <a:cubicBezTo>
                                    <a:pt x="672" y="384"/>
                                    <a:pt x="676" y="383"/>
                                    <a:pt x="681" y="383"/>
                                  </a:cubicBezTo>
                                  <a:cubicBezTo>
                                    <a:pt x="686" y="383"/>
                                    <a:pt x="690" y="385"/>
                                    <a:pt x="693" y="387"/>
                                  </a:cubicBezTo>
                                  <a:close/>
                                  <a:moveTo>
                                    <a:pt x="697" y="380"/>
                                  </a:moveTo>
                                  <a:cubicBezTo>
                                    <a:pt x="697" y="378"/>
                                    <a:pt x="698" y="377"/>
                                    <a:pt x="699" y="375"/>
                                  </a:cubicBezTo>
                                  <a:cubicBezTo>
                                    <a:pt x="694" y="372"/>
                                    <a:pt x="688" y="370"/>
                                    <a:pt x="681" y="370"/>
                                  </a:cubicBezTo>
                                  <a:cubicBezTo>
                                    <a:pt x="674" y="370"/>
                                    <a:pt x="668" y="372"/>
                                    <a:pt x="663" y="375"/>
                                  </a:cubicBezTo>
                                  <a:cubicBezTo>
                                    <a:pt x="664" y="376"/>
                                    <a:pt x="665" y="378"/>
                                    <a:pt x="666" y="379"/>
                                  </a:cubicBezTo>
                                  <a:cubicBezTo>
                                    <a:pt x="670" y="377"/>
                                    <a:pt x="675" y="375"/>
                                    <a:pt x="681" y="375"/>
                                  </a:cubicBezTo>
                                  <a:cubicBezTo>
                                    <a:pt x="687" y="375"/>
                                    <a:pt x="692" y="377"/>
                                    <a:pt x="697" y="380"/>
                                  </a:cubicBezTo>
                                  <a:close/>
                                  <a:moveTo>
                                    <a:pt x="700" y="374"/>
                                  </a:moveTo>
                                  <a:cubicBezTo>
                                    <a:pt x="701" y="372"/>
                                    <a:pt x="703" y="371"/>
                                    <a:pt x="704" y="369"/>
                                  </a:cubicBezTo>
                                  <a:cubicBezTo>
                                    <a:pt x="697" y="365"/>
                                    <a:pt x="689" y="362"/>
                                    <a:pt x="681" y="362"/>
                                  </a:cubicBezTo>
                                  <a:cubicBezTo>
                                    <a:pt x="672" y="362"/>
                                    <a:pt x="665" y="365"/>
                                    <a:pt x="658" y="369"/>
                                  </a:cubicBezTo>
                                  <a:cubicBezTo>
                                    <a:pt x="659" y="370"/>
                                    <a:pt x="661" y="372"/>
                                    <a:pt x="662" y="374"/>
                                  </a:cubicBezTo>
                                  <a:cubicBezTo>
                                    <a:pt x="667" y="370"/>
                                    <a:pt x="674" y="368"/>
                                    <a:pt x="681" y="368"/>
                                  </a:cubicBezTo>
                                  <a:cubicBezTo>
                                    <a:pt x="688" y="368"/>
                                    <a:pt x="695" y="370"/>
                                    <a:pt x="700" y="374"/>
                                  </a:cubicBezTo>
                                  <a:close/>
                                  <a:moveTo>
                                    <a:pt x="705" y="368"/>
                                  </a:moveTo>
                                  <a:cubicBezTo>
                                    <a:pt x="707" y="367"/>
                                    <a:pt x="708" y="365"/>
                                    <a:pt x="710" y="364"/>
                                  </a:cubicBezTo>
                                  <a:cubicBezTo>
                                    <a:pt x="702" y="358"/>
                                    <a:pt x="692" y="354"/>
                                    <a:pt x="681" y="354"/>
                                  </a:cubicBezTo>
                                  <a:cubicBezTo>
                                    <a:pt x="670" y="354"/>
                                    <a:pt x="660" y="358"/>
                                    <a:pt x="652" y="364"/>
                                  </a:cubicBezTo>
                                  <a:cubicBezTo>
                                    <a:pt x="654" y="365"/>
                                    <a:pt x="655" y="366"/>
                                    <a:pt x="657" y="368"/>
                                  </a:cubicBezTo>
                                  <a:cubicBezTo>
                                    <a:pt x="664" y="363"/>
                                    <a:pt x="672" y="361"/>
                                    <a:pt x="681" y="361"/>
                                  </a:cubicBezTo>
                                  <a:cubicBezTo>
                                    <a:pt x="690" y="361"/>
                                    <a:pt x="698" y="363"/>
                                    <a:pt x="705" y="368"/>
                                  </a:cubicBezTo>
                                  <a:close/>
                                  <a:moveTo>
                                    <a:pt x="690" y="353"/>
                                  </a:moveTo>
                                  <a:cubicBezTo>
                                    <a:pt x="690" y="350"/>
                                    <a:pt x="691" y="348"/>
                                    <a:pt x="691" y="346"/>
                                  </a:cubicBezTo>
                                  <a:cubicBezTo>
                                    <a:pt x="689" y="343"/>
                                    <a:pt x="685" y="341"/>
                                    <a:pt x="681" y="341"/>
                                  </a:cubicBezTo>
                                  <a:cubicBezTo>
                                    <a:pt x="677" y="341"/>
                                    <a:pt x="674" y="342"/>
                                    <a:pt x="671" y="345"/>
                                  </a:cubicBezTo>
                                  <a:cubicBezTo>
                                    <a:pt x="672" y="348"/>
                                    <a:pt x="672" y="350"/>
                                    <a:pt x="672" y="353"/>
                                  </a:cubicBezTo>
                                  <a:cubicBezTo>
                                    <a:pt x="672" y="353"/>
                                    <a:pt x="672" y="353"/>
                                    <a:pt x="672" y="354"/>
                                  </a:cubicBezTo>
                                  <a:cubicBezTo>
                                    <a:pt x="673" y="353"/>
                                    <a:pt x="673" y="353"/>
                                    <a:pt x="674" y="353"/>
                                  </a:cubicBezTo>
                                  <a:cubicBezTo>
                                    <a:pt x="674" y="353"/>
                                    <a:pt x="674" y="353"/>
                                    <a:pt x="674" y="353"/>
                                  </a:cubicBezTo>
                                  <a:cubicBezTo>
                                    <a:pt x="674" y="349"/>
                                    <a:pt x="677" y="346"/>
                                    <a:pt x="681" y="346"/>
                                  </a:cubicBezTo>
                                  <a:cubicBezTo>
                                    <a:pt x="685" y="346"/>
                                    <a:pt x="687" y="349"/>
                                    <a:pt x="687" y="353"/>
                                  </a:cubicBezTo>
                                  <a:cubicBezTo>
                                    <a:pt x="687" y="353"/>
                                    <a:pt x="687" y="353"/>
                                    <a:pt x="687" y="353"/>
                                  </a:cubicBezTo>
                                  <a:cubicBezTo>
                                    <a:pt x="688" y="353"/>
                                    <a:pt x="689" y="354"/>
                                    <a:pt x="691" y="354"/>
                                  </a:cubicBezTo>
                                  <a:cubicBezTo>
                                    <a:pt x="690" y="353"/>
                                    <a:pt x="690" y="353"/>
                                    <a:pt x="690" y="353"/>
                                  </a:cubicBezTo>
                                  <a:close/>
                                  <a:moveTo>
                                    <a:pt x="681" y="348"/>
                                  </a:moveTo>
                                  <a:cubicBezTo>
                                    <a:pt x="678" y="348"/>
                                    <a:pt x="676" y="350"/>
                                    <a:pt x="676" y="353"/>
                                  </a:cubicBezTo>
                                  <a:cubicBezTo>
                                    <a:pt x="676" y="353"/>
                                    <a:pt x="676" y="353"/>
                                    <a:pt x="676" y="353"/>
                                  </a:cubicBezTo>
                                  <a:cubicBezTo>
                                    <a:pt x="677" y="353"/>
                                    <a:pt x="679" y="353"/>
                                    <a:pt x="681" y="353"/>
                                  </a:cubicBezTo>
                                  <a:cubicBezTo>
                                    <a:pt x="683" y="353"/>
                                    <a:pt x="684" y="353"/>
                                    <a:pt x="686" y="353"/>
                                  </a:cubicBezTo>
                                  <a:cubicBezTo>
                                    <a:pt x="686" y="353"/>
                                    <a:pt x="686" y="353"/>
                                    <a:pt x="686" y="353"/>
                                  </a:cubicBezTo>
                                  <a:cubicBezTo>
                                    <a:pt x="686" y="350"/>
                                    <a:pt x="684" y="348"/>
                                    <a:pt x="681" y="348"/>
                                  </a:cubicBezTo>
                                  <a:close/>
                                  <a:moveTo>
                                    <a:pt x="691" y="344"/>
                                  </a:moveTo>
                                  <a:cubicBezTo>
                                    <a:pt x="692" y="342"/>
                                    <a:pt x="692" y="339"/>
                                    <a:pt x="693" y="337"/>
                                  </a:cubicBezTo>
                                  <a:cubicBezTo>
                                    <a:pt x="690" y="335"/>
                                    <a:pt x="685" y="333"/>
                                    <a:pt x="681" y="333"/>
                                  </a:cubicBezTo>
                                  <a:cubicBezTo>
                                    <a:pt x="677" y="333"/>
                                    <a:pt x="673" y="334"/>
                                    <a:pt x="669" y="337"/>
                                  </a:cubicBezTo>
                                  <a:cubicBezTo>
                                    <a:pt x="670" y="339"/>
                                    <a:pt x="671" y="341"/>
                                    <a:pt x="671" y="343"/>
                                  </a:cubicBezTo>
                                  <a:cubicBezTo>
                                    <a:pt x="674" y="341"/>
                                    <a:pt x="677" y="339"/>
                                    <a:pt x="681" y="339"/>
                                  </a:cubicBezTo>
                                  <a:cubicBezTo>
                                    <a:pt x="685" y="339"/>
                                    <a:pt x="689" y="341"/>
                                    <a:pt x="691" y="344"/>
                                  </a:cubicBezTo>
                                  <a:close/>
                                  <a:moveTo>
                                    <a:pt x="693" y="336"/>
                                  </a:moveTo>
                                  <a:cubicBezTo>
                                    <a:pt x="694" y="334"/>
                                    <a:pt x="695" y="332"/>
                                    <a:pt x="696" y="330"/>
                                  </a:cubicBezTo>
                                  <a:cubicBezTo>
                                    <a:pt x="691" y="327"/>
                                    <a:pt x="686" y="325"/>
                                    <a:pt x="681" y="325"/>
                                  </a:cubicBezTo>
                                  <a:cubicBezTo>
                                    <a:pt x="676" y="325"/>
                                    <a:pt x="671" y="327"/>
                                    <a:pt x="666" y="330"/>
                                  </a:cubicBezTo>
                                  <a:cubicBezTo>
                                    <a:pt x="667" y="331"/>
                                    <a:pt x="668" y="333"/>
                                    <a:pt x="669" y="335"/>
                                  </a:cubicBezTo>
                                  <a:cubicBezTo>
                                    <a:pt x="672" y="333"/>
                                    <a:pt x="676" y="332"/>
                                    <a:pt x="681" y="332"/>
                                  </a:cubicBezTo>
                                  <a:cubicBezTo>
                                    <a:pt x="686" y="332"/>
                                    <a:pt x="690" y="333"/>
                                    <a:pt x="693" y="336"/>
                                  </a:cubicBezTo>
                                  <a:close/>
                                  <a:moveTo>
                                    <a:pt x="697" y="329"/>
                                  </a:moveTo>
                                  <a:cubicBezTo>
                                    <a:pt x="697" y="327"/>
                                    <a:pt x="698" y="325"/>
                                    <a:pt x="699" y="324"/>
                                  </a:cubicBezTo>
                                  <a:cubicBezTo>
                                    <a:pt x="694" y="320"/>
                                    <a:pt x="688" y="318"/>
                                    <a:pt x="681" y="318"/>
                                  </a:cubicBezTo>
                                  <a:cubicBezTo>
                                    <a:pt x="674" y="318"/>
                                    <a:pt x="668" y="320"/>
                                    <a:pt x="663" y="324"/>
                                  </a:cubicBezTo>
                                  <a:cubicBezTo>
                                    <a:pt x="664" y="325"/>
                                    <a:pt x="665" y="327"/>
                                    <a:pt x="666" y="328"/>
                                  </a:cubicBezTo>
                                  <a:cubicBezTo>
                                    <a:pt x="670" y="325"/>
                                    <a:pt x="675" y="324"/>
                                    <a:pt x="681" y="324"/>
                                  </a:cubicBezTo>
                                  <a:cubicBezTo>
                                    <a:pt x="687" y="324"/>
                                    <a:pt x="692" y="326"/>
                                    <a:pt x="697" y="329"/>
                                  </a:cubicBezTo>
                                  <a:close/>
                                  <a:moveTo>
                                    <a:pt x="700" y="323"/>
                                  </a:moveTo>
                                  <a:cubicBezTo>
                                    <a:pt x="701" y="321"/>
                                    <a:pt x="703" y="319"/>
                                    <a:pt x="704" y="318"/>
                                  </a:cubicBezTo>
                                  <a:cubicBezTo>
                                    <a:pt x="697" y="313"/>
                                    <a:pt x="689" y="311"/>
                                    <a:pt x="681" y="311"/>
                                  </a:cubicBezTo>
                                  <a:cubicBezTo>
                                    <a:pt x="672" y="311"/>
                                    <a:pt x="665" y="313"/>
                                    <a:pt x="658" y="317"/>
                                  </a:cubicBezTo>
                                  <a:cubicBezTo>
                                    <a:pt x="659" y="319"/>
                                    <a:pt x="661" y="321"/>
                                    <a:pt x="662" y="322"/>
                                  </a:cubicBezTo>
                                  <a:cubicBezTo>
                                    <a:pt x="667" y="319"/>
                                    <a:pt x="674" y="317"/>
                                    <a:pt x="681" y="317"/>
                                  </a:cubicBezTo>
                                  <a:cubicBezTo>
                                    <a:pt x="688" y="317"/>
                                    <a:pt x="695" y="319"/>
                                    <a:pt x="700" y="323"/>
                                  </a:cubicBezTo>
                                  <a:close/>
                                  <a:moveTo>
                                    <a:pt x="705" y="317"/>
                                  </a:moveTo>
                                  <a:cubicBezTo>
                                    <a:pt x="707" y="315"/>
                                    <a:pt x="708" y="314"/>
                                    <a:pt x="710" y="312"/>
                                  </a:cubicBezTo>
                                  <a:cubicBezTo>
                                    <a:pt x="702" y="307"/>
                                    <a:pt x="692" y="303"/>
                                    <a:pt x="681" y="303"/>
                                  </a:cubicBezTo>
                                  <a:cubicBezTo>
                                    <a:pt x="670" y="303"/>
                                    <a:pt x="660" y="306"/>
                                    <a:pt x="652" y="312"/>
                                  </a:cubicBezTo>
                                  <a:cubicBezTo>
                                    <a:pt x="654" y="313"/>
                                    <a:pt x="655" y="315"/>
                                    <a:pt x="657" y="316"/>
                                  </a:cubicBezTo>
                                  <a:cubicBezTo>
                                    <a:pt x="664" y="312"/>
                                    <a:pt x="672" y="309"/>
                                    <a:pt x="681" y="309"/>
                                  </a:cubicBezTo>
                                  <a:cubicBezTo>
                                    <a:pt x="690" y="309"/>
                                    <a:pt x="698" y="312"/>
                                    <a:pt x="705" y="317"/>
                                  </a:cubicBezTo>
                                  <a:close/>
                                  <a:moveTo>
                                    <a:pt x="690" y="301"/>
                                  </a:moveTo>
                                  <a:cubicBezTo>
                                    <a:pt x="690" y="299"/>
                                    <a:pt x="691" y="297"/>
                                    <a:pt x="691" y="295"/>
                                  </a:cubicBezTo>
                                  <a:cubicBezTo>
                                    <a:pt x="689" y="292"/>
                                    <a:pt x="685" y="289"/>
                                    <a:pt x="681" y="289"/>
                                  </a:cubicBezTo>
                                  <a:cubicBezTo>
                                    <a:pt x="677" y="289"/>
                                    <a:pt x="674" y="291"/>
                                    <a:pt x="671" y="294"/>
                                  </a:cubicBezTo>
                                  <a:cubicBezTo>
                                    <a:pt x="672" y="296"/>
                                    <a:pt x="672" y="299"/>
                                    <a:pt x="672" y="301"/>
                                  </a:cubicBezTo>
                                  <a:cubicBezTo>
                                    <a:pt x="672" y="302"/>
                                    <a:pt x="672" y="302"/>
                                    <a:pt x="672" y="302"/>
                                  </a:cubicBezTo>
                                  <a:cubicBezTo>
                                    <a:pt x="673" y="302"/>
                                    <a:pt x="673" y="302"/>
                                    <a:pt x="674" y="302"/>
                                  </a:cubicBezTo>
                                  <a:cubicBezTo>
                                    <a:pt x="674" y="302"/>
                                    <a:pt x="674" y="301"/>
                                    <a:pt x="674" y="301"/>
                                  </a:cubicBezTo>
                                  <a:cubicBezTo>
                                    <a:pt x="674" y="298"/>
                                    <a:pt x="677" y="295"/>
                                    <a:pt x="681" y="295"/>
                                  </a:cubicBezTo>
                                  <a:cubicBezTo>
                                    <a:pt x="685" y="295"/>
                                    <a:pt x="687" y="298"/>
                                    <a:pt x="687" y="301"/>
                                  </a:cubicBezTo>
                                  <a:cubicBezTo>
                                    <a:pt x="687" y="301"/>
                                    <a:pt x="687" y="302"/>
                                    <a:pt x="687" y="302"/>
                                  </a:cubicBezTo>
                                  <a:cubicBezTo>
                                    <a:pt x="688" y="302"/>
                                    <a:pt x="689" y="302"/>
                                    <a:pt x="691" y="302"/>
                                  </a:cubicBezTo>
                                  <a:cubicBezTo>
                                    <a:pt x="690" y="302"/>
                                    <a:pt x="690" y="302"/>
                                    <a:pt x="690" y="301"/>
                                  </a:cubicBezTo>
                                  <a:close/>
                                  <a:moveTo>
                                    <a:pt x="681" y="296"/>
                                  </a:moveTo>
                                  <a:cubicBezTo>
                                    <a:pt x="678" y="296"/>
                                    <a:pt x="676" y="298"/>
                                    <a:pt x="676" y="301"/>
                                  </a:cubicBezTo>
                                  <a:cubicBezTo>
                                    <a:pt x="676" y="301"/>
                                    <a:pt x="676" y="302"/>
                                    <a:pt x="676" y="302"/>
                                  </a:cubicBezTo>
                                  <a:cubicBezTo>
                                    <a:pt x="677" y="302"/>
                                    <a:pt x="679" y="301"/>
                                    <a:pt x="681" y="301"/>
                                  </a:cubicBezTo>
                                  <a:cubicBezTo>
                                    <a:pt x="683" y="301"/>
                                    <a:pt x="684" y="302"/>
                                    <a:pt x="686" y="302"/>
                                  </a:cubicBezTo>
                                  <a:cubicBezTo>
                                    <a:pt x="686" y="302"/>
                                    <a:pt x="686" y="301"/>
                                    <a:pt x="686" y="301"/>
                                  </a:cubicBezTo>
                                  <a:cubicBezTo>
                                    <a:pt x="686" y="298"/>
                                    <a:pt x="684" y="296"/>
                                    <a:pt x="681" y="296"/>
                                  </a:cubicBezTo>
                                  <a:close/>
                                  <a:moveTo>
                                    <a:pt x="691" y="293"/>
                                  </a:moveTo>
                                  <a:cubicBezTo>
                                    <a:pt x="692" y="290"/>
                                    <a:pt x="692" y="288"/>
                                    <a:pt x="693" y="286"/>
                                  </a:cubicBezTo>
                                  <a:cubicBezTo>
                                    <a:pt x="690" y="283"/>
                                    <a:pt x="685" y="282"/>
                                    <a:pt x="681" y="282"/>
                                  </a:cubicBezTo>
                                  <a:cubicBezTo>
                                    <a:pt x="677" y="282"/>
                                    <a:pt x="673" y="283"/>
                                    <a:pt x="669" y="285"/>
                                  </a:cubicBezTo>
                                  <a:cubicBezTo>
                                    <a:pt x="670" y="287"/>
                                    <a:pt x="671" y="290"/>
                                    <a:pt x="671" y="292"/>
                                  </a:cubicBezTo>
                                  <a:cubicBezTo>
                                    <a:pt x="674" y="289"/>
                                    <a:pt x="677" y="288"/>
                                    <a:pt x="681" y="288"/>
                                  </a:cubicBezTo>
                                  <a:cubicBezTo>
                                    <a:pt x="685" y="288"/>
                                    <a:pt x="689" y="290"/>
                                    <a:pt x="691" y="293"/>
                                  </a:cubicBezTo>
                                  <a:close/>
                                  <a:moveTo>
                                    <a:pt x="693" y="284"/>
                                  </a:moveTo>
                                  <a:cubicBezTo>
                                    <a:pt x="694" y="282"/>
                                    <a:pt x="695" y="280"/>
                                    <a:pt x="696" y="279"/>
                                  </a:cubicBezTo>
                                  <a:cubicBezTo>
                                    <a:pt x="691" y="276"/>
                                    <a:pt x="686" y="274"/>
                                    <a:pt x="681" y="274"/>
                                  </a:cubicBezTo>
                                  <a:cubicBezTo>
                                    <a:pt x="676" y="274"/>
                                    <a:pt x="671" y="276"/>
                                    <a:pt x="666" y="278"/>
                                  </a:cubicBezTo>
                                  <a:cubicBezTo>
                                    <a:pt x="667" y="280"/>
                                    <a:pt x="668" y="282"/>
                                    <a:pt x="669" y="284"/>
                                  </a:cubicBezTo>
                                  <a:cubicBezTo>
                                    <a:pt x="672" y="282"/>
                                    <a:pt x="676" y="280"/>
                                    <a:pt x="681" y="280"/>
                                  </a:cubicBezTo>
                                  <a:cubicBezTo>
                                    <a:pt x="686" y="280"/>
                                    <a:pt x="690" y="282"/>
                                    <a:pt x="693" y="284"/>
                                  </a:cubicBezTo>
                                  <a:close/>
                                  <a:moveTo>
                                    <a:pt x="697" y="277"/>
                                  </a:moveTo>
                                  <a:cubicBezTo>
                                    <a:pt x="697" y="276"/>
                                    <a:pt x="698" y="274"/>
                                    <a:pt x="699" y="273"/>
                                  </a:cubicBezTo>
                                  <a:cubicBezTo>
                                    <a:pt x="694" y="269"/>
                                    <a:pt x="688" y="267"/>
                                    <a:pt x="681" y="267"/>
                                  </a:cubicBezTo>
                                  <a:cubicBezTo>
                                    <a:pt x="674" y="267"/>
                                    <a:pt x="668" y="269"/>
                                    <a:pt x="663" y="272"/>
                                  </a:cubicBezTo>
                                  <a:cubicBezTo>
                                    <a:pt x="664" y="274"/>
                                    <a:pt x="665" y="275"/>
                                    <a:pt x="666" y="277"/>
                                  </a:cubicBezTo>
                                  <a:cubicBezTo>
                                    <a:pt x="670" y="274"/>
                                    <a:pt x="675" y="272"/>
                                    <a:pt x="681" y="272"/>
                                  </a:cubicBezTo>
                                  <a:cubicBezTo>
                                    <a:pt x="687" y="272"/>
                                    <a:pt x="692" y="274"/>
                                    <a:pt x="697" y="277"/>
                                  </a:cubicBezTo>
                                  <a:close/>
                                  <a:moveTo>
                                    <a:pt x="700" y="271"/>
                                  </a:moveTo>
                                  <a:cubicBezTo>
                                    <a:pt x="701" y="270"/>
                                    <a:pt x="703" y="268"/>
                                    <a:pt x="704" y="266"/>
                                  </a:cubicBezTo>
                                  <a:cubicBezTo>
                                    <a:pt x="697" y="262"/>
                                    <a:pt x="689" y="259"/>
                                    <a:pt x="681" y="259"/>
                                  </a:cubicBezTo>
                                  <a:cubicBezTo>
                                    <a:pt x="672" y="259"/>
                                    <a:pt x="665" y="262"/>
                                    <a:pt x="658" y="266"/>
                                  </a:cubicBezTo>
                                  <a:cubicBezTo>
                                    <a:pt x="659" y="268"/>
                                    <a:pt x="661" y="269"/>
                                    <a:pt x="662" y="271"/>
                                  </a:cubicBezTo>
                                  <a:cubicBezTo>
                                    <a:pt x="667" y="267"/>
                                    <a:pt x="674" y="265"/>
                                    <a:pt x="681" y="265"/>
                                  </a:cubicBezTo>
                                  <a:cubicBezTo>
                                    <a:pt x="688" y="265"/>
                                    <a:pt x="695" y="268"/>
                                    <a:pt x="700" y="271"/>
                                  </a:cubicBezTo>
                                  <a:close/>
                                  <a:moveTo>
                                    <a:pt x="705" y="265"/>
                                  </a:moveTo>
                                  <a:cubicBezTo>
                                    <a:pt x="707" y="264"/>
                                    <a:pt x="708" y="262"/>
                                    <a:pt x="710" y="261"/>
                                  </a:cubicBezTo>
                                  <a:cubicBezTo>
                                    <a:pt x="702" y="255"/>
                                    <a:pt x="692" y="252"/>
                                    <a:pt x="681" y="252"/>
                                  </a:cubicBezTo>
                                  <a:cubicBezTo>
                                    <a:pt x="670" y="252"/>
                                    <a:pt x="660" y="255"/>
                                    <a:pt x="652" y="261"/>
                                  </a:cubicBezTo>
                                  <a:cubicBezTo>
                                    <a:pt x="654" y="262"/>
                                    <a:pt x="655" y="263"/>
                                    <a:pt x="657" y="265"/>
                                  </a:cubicBezTo>
                                  <a:cubicBezTo>
                                    <a:pt x="664" y="260"/>
                                    <a:pt x="672" y="258"/>
                                    <a:pt x="681" y="258"/>
                                  </a:cubicBezTo>
                                  <a:cubicBezTo>
                                    <a:pt x="690" y="258"/>
                                    <a:pt x="698" y="261"/>
                                    <a:pt x="705" y="265"/>
                                  </a:cubicBezTo>
                                  <a:close/>
                                  <a:moveTo>
                                    <a:pt x="690" y="250"/>
                                  </a:moveTo>
                                  <a:cubicBezTo>
                                    <a:pt x="690" y="248"/>
                                    <a:pt x="691" y="246"/>
                                    <a:pt x="691" y="244"/>
                                  </a:cubicBezTo>
                                  <a:cubicBezTo>
                                    <a:pt x="689" y="240"/>
                                    <a:pt x="685" y="238"/>
                                    <a:pt x="681" y="238"/>
                                  </a:cubicBezTo>
                                  <a:cubicBezTo>
                                    <a:pt x="677" y="238"/>
                                    <a:pt x="674" y="240"/>
                                    <a:pt x="671" y="242"/>
                                  </a:cubicBezTo>
                                  <a:cubicBezTo>
                                    <a:pt x="672" y="245"/>
                                    <a:pt x="672" y="247"/>
                                    <a:pt x="672" y="250"/>
                                  </a:cubicBezTo>
                                  <a:cubicBezTo>
                                    <a:pt x="672" y="250"/>
                                    <a:pt x="672" y="251"/>
                                    <a:pt x="672" y="251"/>
                                  </a:cubicBezTo>
                                  <a:cubicBezTo>
                                    <a:pt x="673" y="251"/>
                                    <a:pt x="673" y="251"/>
                                    <a:pt x="674" y="251"/>
                                  </a:cubicBezTo>
                                  <a:cubicBezTo>
                                    <a:pt x="674" y="250"/>
                                    <a:pt x="674" y="250"/>
                                    <a:pt x="674" y="250"/>
                                  </a:cubicBezTo>
                                  <a:cubicBezTo>
                                    <a:pt x="674" y="246"/>
                                    <a:pt x="677" y="243"/>
                                    <a:pt x="681" y="243"/>
                                  </a:cubicBezTo>
                                  <a:cubicBezTo>
                                    <a:pt x="685" y="243"/>
                                    <a:pt x="687" y="246"/>
                                    <a:pt x="687" y="250"/>
                                  </a:cubicBezTo>
                                  <a:cubicBezTo>
                                    <a:pt x="687" y="250"/>
                                    <a:pt x="687" y="250"/>
                                    <a:pt x="687" y="251"/>
                                  </a:cubicBezTo>
                                  <a:cubicBezTo>
                                    <a:pt x="688" y="251"/>
                                    <a:pt x="689" y="251"/>
                                    <a:pt x="691" y="251"/>
                                  </a:cubicBezTo>
                                  <a:cubicBezTo>
                                    <a:pt x="690" y="251"/>
                                    <a:pt x="690" y="250"/>
                                    <a:pt x="690" y="250"/>
                                  </a:cubicBezTo>
                                  <a:close/>
                                  <a:moveTo>
                                    <a:pt x="681" y="245"/>
                                  </a:moveTo>
                                  <a:cubicBezTo>
                                    <a:pt x="678" y="245"/>
                                    <a:pt x="676" y="247"/>
                                    <a:pt x="676" y="250"/>
                                  </a:cubicBezTo>
                                  <a:cubicBezTo>
                                    <a:pt x="676" y="250"/>
                                    <a:pt x="676" y="250"/>
                                    <a:pt x="676" y="250"/>
                                  </a:cubicBezTo>
                                  <a:cubicBezTo>
                                    <a:pt x="677" y="250"/>
                                    <a:pt x="679" y="250"/>
                                    <a:pt x="681" y="250"/>
                                  </a:cubicBezTo>
                                  <a:cubicBezTo>
                                    <a:pt x="683" y="250"/>
                                    <a:pt x="684" y="250"/>
                                    <a:pt x="686" y="250"/>
                                  </a:cubicBezTo>
                                  <a:cubicBezTo>
                                    <a:pt x="686" y="250"/>
                                    <a:pt x="686" y="250"/>
                                    <a:pt x="686" y="250"/>
                                  </a:cubicBezTo>
                                  <a:cubicBezTo>
                                    <a:pt x="686" y="247"/>
                                    <a:pt x="684" y="245"/>
                                    <a:pt x="681" y="245"/>
                                  </a:cubicBezTo>
                                  <a:close/>
                                  <a:moveTo>
                                    <a:pt x="691" y="241"/>
                                  </a:moveTo>
                                  <a:cubicBezTo>
                                    <a:pt x="692" y="239"/>
                                    <a:pt x="692" y="237"/>
                                    <a:pt x="693" y="235"/>
                                  </a:cubicBezTo>
                                  <a:cubicBezTo>
                                    <a:pt x="690" y="232"/>
                                    <a:pt x="685" y="230"/>
                                    <a:pt x="681" y="230"/>
                                  </a:cubicBezTo>
                                  <a:cubicBezTo>
                                    <a:pt x="677" y="230"/>
                                    <a:pt x="673" y="232"/>
                                    <a:pt x="669" y="234"/>
                                  </a:cubicBezTo>
                                  <a:cubicBezTo>
                                    <a:pt x="670" y="236"/>
                                    <a:pt x="671" y="238"/>
                                    <a:pt x="671" y="240"/>
                                  </a:cubicBezTo>
                                  <a:cubicBezTo>
                                    <a:pt x="674" y="238"/>
                                    <a:pt x="677" y="236"/>
                                    <a:pt x="681" y="236"/>
                                  </a:cubicBezTo>
                                  <a:cubicBezTo>
                                    <a:pt x="685" y="236"/>
                                    <a:pt x="689" y="238"/>
                                    <a:pt x="691" y="241"/>
                                  </a:cubicBezTo>
                                  <a:close/>
                                  <a:moveTo>
                                    <a:pt x="693" y="233"/>
                                  </a:moveTo>
                                  <a:cubicBezTo>
                                    <a:pt x="694" y="231"/>
                                    <a:pt x="695" y="229"/>
                                    <a:pt x="696" y="227"/>
                                  </a:cubicBezTo>
                                  <a:cubicBezTo>
                                    <a:pt x="691" y="224"/>
                                    <a:pt x="686" y="223"/>
                                    <a:pt x="681" y="223"/>
                                  </a:cubicBezTo>
                                  <a:cubicBezTo>
                                    <a:pt x="676" y="223"/>
                                    <a:pt x="671" y="224"/>
                                    <a:pt x="666" y="227"/>
                                  </a:cubicBezTo>
                                  <a:cubicBezTo>
                                    <a:pt x="667" y="229"/>
                                    <a:pt x="668" y="230"/>
                                    <a:pt x="669" y="232"/>
                                  </a:cubicBezTo>
                                  <a:cubicBezTo>
                                    <a:pt x="672" y="230"/>
                                    <a:pt x="676" y="229"/>
                                    <a:pt x="681" y="229"/>
                                  </a:cubicBezTo>
                                  <a:cubicBezTo>
                                    <a:pt x="686" y="229"/>
                                    <a:pt x="690" y="230"/>
                                    <a:pt x="693" y="233"/>
                                  </a:cubicBezTo>
                                  <a:close/>
                                  <a:moveTo>
                                    <a:pt x="697" y="226"/>
                                  </a:moveTo>
                                  <a:cubicBezTo>
                                    <a:pt x="697" y="224"/>
                                    <a:pt x="698" y="223"/>
                                    <a:pt x="699" y="221"/>
                                  </a:cubicBezTo>
                                  <a:cubicBezTo>
                                    <a:pt x="694" y="218"/>
                                    <a:pt x="688" y="216"/>
                                    <a:pt x="681" y="216"/>
                                  </a:cubicBezTo>
                                  <a:cubicBezTo>
                                    <a:pt x="674" y="216"/>
                                    <a:pt x="668" y="218"/>
                                    <a:pt x="663" y="221"/>
                                  </a:cubicBezTo>
                                  <a:cubicBezTo>
                                    <a:pt x="664" y="222"/>
                                    <a:pt x="665" y="224"/>
                                    <a:pt x="666" y="225"/>
                                  </a:cubicBezTo>
                                  <a:cubicBezTo>
                                    <a:pt x="670" y="223"/>
                                    <a:pt x="675" y="221"/>
                                    <a:pt x="681" y="221"/>
                                  </a:cubicBezTo>
                                  <a:cubicBezTo>
                                    <a:pt x="687" y="221"/>
                                    <a:pt x="692" y="223"/>
                                    <a:pt x="697" y="226"/>
                                  </a:cubicBezTo>
                                  <a:close/>
                                  <a:moveTo>
                                    <a:pt x="700" y="220"/>
                                  </a:moveTo>
                                  <a:cubicBezTo>
                                    <a:pt x="701" y="218"/>
                                    <a:pt x="703" y="217"/>
                                    <a:pt x="704" y="215"/>
                                  </a:cubicBezTo>
                                  <a:cubicBezTo>
                                    <a:pt x="697" y="211"/>
                                    <a:pt x="689" y="208"/>
                                    <a:pt x="681" y="208"/>
                                  </a:cubicBezTo>
                                  <a:cubicBezTo>
                                    <a:pt x="672" y="208"/>
                                    <a:pt x="665" y="210"/>
                                    <a:pt x="658" y="215"/>
                                  </a:cubicBezTo>
                                  <a:cubicBezTo>
                                    <a:pt x="659" y="216"/>
                                    <a:pt x="661" y="218"/>
                                    <a:pt x="662" y="219"/>
                                  </a:cubicBezTo>
                                  <a:cubicBezTo>
                                    <a:pt x="667" y="216"/>
                                    <a:pt x="674" y="214"/>
                                    <a:pt x="681" y="214"/>
                                  </a:cubicBezTo>
                                  <a:cubicBezTo>
                                    <a:pt x="688" y="214"/>
                                    <a:pt x="695" y="216"/>
                                    <a:pt x="700" y="220"/>
                                  </a:cubicBezTo>
                                  <a:close/>
                                  <a:moveTo>
                                    <a:pt x="705" y="214"/>
                                  </a:moveTo>
                                  <a:cubicBezTo>
                                    <a:pt x="707" y="212"/>
                                    <a:pt x="708" y="211"/>
                                    <a:pt x="710" y="210"/>
                                  </a:cubicBezTo>
                                  <a:cubicBezTo>
                                    <a:pt x="702" y="204"/>
                                    <a:pt x="692" y="200"/>
                                    <a:pt x="681" y="200"/>
                                  </a:cubicBezTo>
                                  <a:cubicBezTo>
                                    <a:pt x="670" y="200"/>
                                    <a:pt x="660" y="204"/>
                                    <a:pt x="652" y="209"/>
                                  </a:cubicBezTo>
                                  <a:cubicBezTo>
                                    <a:pt x="654" y="211"/>
                                    <a:pt x="655" y="212"/>
                                    <a:pt x="657" y="214"/>
                                  </a:cubicBezTo>
                                  <a:cubicBezTo>
                                    <a:pt x="664" y="209"/>
                                    <a:pt x="672" y="206"/>
                                    <a:pt x="681" y="206"/>
                                  </a:cubicBezTo>
                                  <a:cubicBezTo>
                                    <a:pt x="690" y="206"/>
                                    <a:pt x="698" y="209"/>
                                    <a:pt x="705" y="214"/>
                                  </a:cubicBezTo>
                                  <a:close/>
                                  <a:moveTo>
                                    <a:pt x="690" y="199"/>
                                  </a:moveTo>
                                  <a:cubicBezTo>
                                    <a:pt x="690" y="196"/>
                                    <a:pt x="691" y="194"/>
                                    <a:pt x="691" y="192"/>
                                  </a:cubicBezTo>
                                  <a:cubicBezTo>
                                    <a:pt x="689" y="189"/>
                                    <a:pt x="685" y="187"/>
                                    <a:pt x="681" y="187"/>
                                  </a:cubicBezTo>
                                  <a:cubicBezTo>
                                    <a:pt x="677" y="187"/>
                                    <a:pt x="674" y="188"/>
                                    <a:pt x="671" y="191"/>
                                  </a:cubicBezTo>
                                  <a:cubicBezTo>
                                    <a:pt x="672" y="194"/>
                                    <a:pt x="672" y="196"/>
                                    <a:pt x="672" y="199"/>
                                  </a:cubicBezTo>
                                  <a:cubicBezTo>
                                    <a:pt x="672" y="199"/>
                                    <a:pt x="672" y="199"/>
                                    <a:pt x="672" y="199"/>
                                  </a:cubicBezTo>
                                  <a:cubicBezTo>
                                    <a:pt x="673" y="199"/>
                                    <a:pt x="673" y="199"/>
                                    <a:pt x="674" y="199"/>
                                  </a:cubicBezTo>
                                  <a:cubicBezTo>
                                    <a:pt x="674" y="199"/>
                                    <a:pt x="674" y="199"/>
                                    <a:pt x="674" y="199"/>
                                  </a:cubicBezTo>
                                  <a:cubicBezTo>
                                    <a:pt x="674" y="195"/>
                                    <a:pt x="677" y="192"/>
                                    <a:pt x="681" y="192"/>
                                  </a:cubicBezTo>
                                  <a:cubicBezTo>
                                    <a:pt x="685" y="192"/>
                                    <a:pt x="687" y="195"/>
                                    <a:pt x="687" y="199"/>
                                  </a:cubicBezTo>
                                  <a:cubicBezTo>
                                    <a:pt x="687" y="199"/>
                                    <a:pt x="687" y="199"/>
                                    <a:pt x="687" y="199"/>
                                  </a:cubicBezTo>
                                  <a:cubicBezTo>
                                    <a:pt x="688" y="199"/>
                                    <a:pt x="689" y="199"/>
                                    <a:pt x="691" y="200"/>
                                  </a:cubicBezTo>
                                  <a:cubicBezTo>
                                    <a:pt x="690" y="199"/>
                                    <a:pt x="690" y="199"/>
                                    <a:pt x="690" y="199"/>
                                  </a:cubicBezTo>
                                  <a:close/>
                                  <a:moveTo>
                                    <a:pt x="681" y="193"/>
                                  </a:moveTo>
                                  <a:cubicBezTo>
                                    <a:pt x="678" y="193"/>
                                    <a:pt x="676" y="196"/>
                                    <a:pt x="676" y="199"/>
                                  </a:cubicBezTo>
                                  <a:cubicBezTo>
                                    <a:pt x="676" y="199"/>
                                    <a:pt x="676" y="199"/>
                                    <a:pt x="676" y="199"/>
                                  </a:cubicBezTo>
                                  <a:cubicBezTo>
                                    <a:pt x="677" y="199"/>
                                    <a:pt x="679" y="199"/>
                                    <a:pt x="681" y="199"/>
                                  </a:cubicBezTo>
                                  <a:cubicBezTo>
                                    <a:pt x="683" y="199"/>
                                    <a:pt x="684" y="199"/>
                                    <a:pt x="686" y="199"/>
                                  </a:cubicBezTo>
                                  <a:cubicBezTo>
                                    <a:pt x="686" y="199"/>
                                    <a:pt x="686" y="199"/>
                                    <a:pt x="686" y="199"/>
                                  </a:cubicBezTo>
                                  <a:cubicBezTo>
                                    <a:pt x="686" y="196"/>
                                    <a:pt x="684" y="193"/>
                                    <a:pt x="681" y="193"/>
                                  </a:cubicBezTo>
                                  <a:close/>
                                  <a:moveTo>
                                    <a:pt x="691" y="190"/>
                                  </a:moveTo>
                                  <a:cubicBezTo>
                                    <a:pt x="692" y="188"/>
                                    <a:pt x="692" y="185"/>
                                    <a:pt x="693" y="183"/>
                                  </a:cubicBezTo>
                                  <a:cubicBezTo>
                                    <a:pt x="690" y="181"/>
                                    <a:pt x="685" y="179"/>
                                    <a:pt x="681" y="179"/>
                                  </a:cubicBezTo>
                                  <a:cubicBezTo>
                                    <a:pt x="677" y="179"/>
                                    <a:pt x="673" y="180"/>
                                    <a:pt x="669" y="183"/>
                                  </a:cubicBezTo>
                                  <a:cubicBezTo>
                                    <a:pt x="670" y="185"/>
                                    <a:pt x="671" y="187"/>
                                    <a:pt x="671" y="189"/>
                                  </a:cubicBezTo>
                                  <a:cubicBezTo>
                                    <a:pt x="674" y="187"/>
                                    <a:pt x="677" y="185"/>
                                    <a:pt x="681" y="185"/>
                                  </a:cubicBezTo>
                                  <a:cubicBezTo>
                                    <a:pt x="685" y="185"/>
                                    <a:pt x="689" y="187"/>
                                    <a:pt x="691" y="190"/>
                                  </a:cubicBezTo>
                                  <a:close/>
                                  <a:moveTo>
                                    <a:pt x="693" y="182"/>
                                  </a:moveTo>
                                  <a:cubicBezTo>
                                    <a:pt x="694" y="180"/>
                                    <a:pt x="695" y="178"/>
                                    <a:pt x="696" y="176"/>
                                  </a:cubicBezTo>
                                  <a:cubicBezTo>
                                    <a:pt x="691" y="173"/>
                                    <a:pt x="686" y="171"/>
                                    <a:pt x="681" y="171"/>
                                  </a:cubicBezTo>
                                  <a:cubicBezTo>
                                    <a:pt x="676" y="171"/>
                                    <a:pt x="671" y="173"/>
                                    <a:pt x="666" y="175"/>
                                  </a:cubicBezTo>
                                  <a:cubicBezTo>
                                    <a:pt x="667" y="177"/>
                                    <a:pt x="668" y="179"/>
                                    <a:pt x="669" y="181"/>
                                  </a:cubicBezTo>
                                  <a:cubicBezTo>
                                    <a:pt x="672" y="179"/>
                                    <a:pt x="676" y="177"/>
                                    <a:pt x="681" y="177"/>
                                  </a:cubicBezTo>
                                  <a:cubicBezTo>
                                    <a:pt x="686" y="177"/>
                                    <a:pt x="690" y="179"/>
                                    <a:pt x="693" y="182"/>
                                  </a:cubicBezTo>
                                  <a:close/>
                                  <a:moveTo>
                                    <a:pt x="697" y="174"/>
                                  </a:moveTo>
                                  <a:cubicBezTo>
                                    <a:pt x="697" y="173"/>
                                    <a:pt x="698" y="171"/>
                                    <a:pt x="699" y="170"/>
                                  </a:cubicBezTo>
                                  <a:cubicBezTo>
                                    <a:pt x="694" y="166"/>
                                    <a:pt x="688" y="164"/>
                                    <a:pt x="681" y="164"/>
                                  </a:cubicBezTo>
                                  <a:cubicBezTo>
                                    <a:pt x="674" y="164"/>
                                    <a:pt x="668" y="166"/>
                                    <a:pt x="663" y="169"/>
                                  </a:cubicBezTo>
                                  <a:cubicBezTo>
                                    <a:pt x="664" y="171"/>
                                    <a:pt x="665" y="172"/>
                                    <a:pt x="666" y="174"/>
                                  </a:cubicBezTo>
                                  <a:cubicBezTo>
                                    <a:pt x="670" y="171"/>
                                    <a:pt x="675" y="170"/>
                                    <a:pt x="681" y="170"/>
                                  </a:cubicBezTo>
                                  <a:cubicBezTo>
                                    <a:pt x="687" y="170"/>
                                    <a:pt x="692" y="171"/>
                                    <a:pt x="697" y="174"/>
                                  </a:cubicBezTo>
                                  <a:close/>
                                  <a:moveTo>
                                    <a:pt x="700" y="168"/>
                                  </a:moveTo>
                                  <a:cubicBezTo>
                                    <a:pt x="701" y="167"/>
                                    <a:pt x="703" y="165"/>
                                    <a:pt x="704" y="164"/>
                                  </a:cubicBezTo>
                                  <a:cubicBezTo>
                                    <a:pt x="697" y="159"/>
                                    <a:pt x="689" y="157"/>
                                    <a:pt x="681" y="157"/>
                                  </a:cubicBezTo>
                                  <a:cubicBezTo>
                                    <a:pt x="672" y="157"/>
                                    <a:pt x="665" y="159"/>
                                    <a:pt x="658" y="163"/>
                                  </a:cubicBezTo>
                                  <a:cubicBezTo>
                                    <a:pt x="659" y="165"/>
                                    <a:pt x="661" y="166"/>
                                    <a:pt x="662" y="168"/>
                                  </a:cubicBezTo>
                                  <a:cubicBezTo>
                                    <a:pt x="667" y="165"/>
                                    <a:pt x="674" y="163"/>
                                    <a:pt x="681" y="163"/>
                                  </a:cubicBezTo>
                                  <a:cubicBezTo>
                                    <a:pt x="688" y="163"/>
                                    <a:pt x="695" y="165"/>
                                    <a:pt x="700" y="168"/>
                                  </a:cubicBezTo>
                                  <a:close/>
                                  <a:moveTo>
                                    <a:pt x="705" y="163"/>
                                  </a:moveTo>
                                  <a:cubicBezTo>
                                    <a:pt x="707" y="161"/>
                                    <a:pt x="708" y="160"/>
                                    <a:pt x="710" y="158"/>
                                  </a:cubicBezTo>
                                  <a:cubicBezTo>
                                    <a:pt x="702" y="152"/>
                                    <a:pt x="692" y="149"/>
                                    <a:pt x="681" y="149"/>
                                  </a:cubicBezTo>
                                  <a:cubicBezTo>
                                    <a:pt x="670" y="149"/>
                                    <a:pt x="660" y="152"/>
                                    <a:pt x="652" y="158"/>
                                  </a:cubicBezTo>
                                  <a:cubicBezTo>
                                    <a:pt x="654" y="159"/>
                                    <a:pt x="655" y="161"/>
                                    <a:pt x="657" y="162"/>
                                  </a:cubicBezTo>
                                  <a:cubicBezTo>
                                    <a:pt x="664" y="158"/>
                                    <a:pt x="672" y="155"/>
                                    <a:pt x="681" y="155"/>
                                  </a:cubicBezTo>
                                  <a:cubicBezTo>
                                    <a:pt x="690" y="155"/>
                                    <a:pt x="698" y="158"/>
                                    <a:pt x="705" y="163"/>
                                  </a:cubicBezTo>
                                  <a:close/>
                                  <a:moveTo>
                                    <a:pt x="690" y="147"/>
                                  </a:moveTo>
                                  <a:cubicBezTo>
                                    <a:pt x="690" y="145"/>
                                    <a:pt x="691" y="143"/>
                                    <a:pt x="691" y="141"/>
                                  </a:cubicBezTo>
                                  <a:cubicBezTo>
                                    <a:pt x="689" y="137"/>
                                    <a:pt x="685" y="135"/>
                                    <a:pt x="681" y="135"/>
                                  </a:cubicBezTo>
                                  <a:cubicBezTo>
                                    <a:pt x="677" y="135"/>
                                    <a:pt x="674" y="137"/>
                                    <a:pt x="671" y="140"/>
                                  </a:cubicBezTo>
                                  <a:cubicBezTo>
                                    <a:pt x="672" y="142"/>
                                    <a:pt x="672" y="145"/>
                                    <a:pt x="672" y="147"/>
                                  </a:cubicBezTo>
                                  <a:cubicBezTo>
                                    <a:pt x="672" y="147"/>
                                    <a:pt x="672" y="148"/>
                                    <a:pt x="672" y="148"/>
                                  </a:cubicBezTo>
                                  <a:cubicBezTo>
                                    <a:pt x="673" y="148"/>
                                    <a:pt x="673" y="148"/>
                                    <a:pt x="674" y="148"/>
                                  </a:cubicBezTo>
                                  <a:cubicBezTo>
                                    <a:pt x="674" y="148"/>
                                    <a:pt x="674" y="147"/>
                                    <a:pt x="674" y="147"/>
                                  </a:cubicBezTo>
                                  <a:cubicBezTo>
                                    <a:pt x="674" y="143"/>
                                    <a:pt x="677" y="140"/>
                                    <a:pt x="681" y="140"/>
                                  </a:cubicBezTo>
                                  <a:cubicBezTo>
                                    <a:pt x="685" y="140"/>
                                    <a:pt x="687" y="143"/>
                                    <a:pt x="687" y="147"/>
                                  </a:cubicBezTo>
                                  <a:cubicBezTo>
                                    <a:pt x="687" y="147"/>
                                    <a:pt x="687" y="148"/>
                                    <a:pt x="687" y="148"/>
                                  </a:cubicBezTo>
                                  <a:cubicBezTo>
                                    <a:pt x="688" y="148"/>
                                    <a:pt x="689" y="148"/>
                                    <a:pt x="691" y="148"/>
                                  </a:cubicBezTo>
                                  <a:cubicBezTo>
                                    <a:pt x="690" y="148"/>
                                    <a:pt x="690" y="148"/>
                                    <a:pt x="690" y="147"/>
                                  </a:cubicBezTo>
                                  <a:close/>
                                  <a:moveTo>
                                    <a:pt x="681" y="142"/>
                                  </a:moveTo>
                                  <a:cubicBezTo>
                                    <a:pt x="678" y="142"/>
                                    <a:pt x="676" y="144"/>
                                    <a:pt x="676" y="147"/>
                                  </a:cubicBezTo>
                                  <a:cubicBezTo>
                                    <a:pt x="676" y="147"/>
                                    <a:pt x="676" y="147"/>
                                    <a:pt x="676" y="148"/>
                                  </a:cubicBezTo>
                                  <a:cubicBezTo>
                                    <a:pt x="677" y="147"/>
                                    <a:pt x="679" y="147"/>
                                    <a:pt x="681" y="147"/>
                                  </a:cubicBezTo>
                                  <a:cubicBezTo>
                                    <a:pt x="683" y="147"/>
                                    <a:pt x="684" y="147"/>
                                    <a:pt x="686" y="148"/>
                                  </a:cubicBezTo>
                                  <a:cubicBezTo>
                                    <a:pt x="686" y="147"/>
                                    <a:pt x="686" y="147"/>
                                    <a:pt x="686" y="147"/>
                                  </a:cubicBezTo>
                                  <a:cubicBezTo>
                                    <a:pt x="686" y="144"/>
                                    <a:pt x="684" y="142"/>
                                    <a:pt x="681" y="142"/>
                                  </a:cubicBezTo>
                                  <a:close/>
                                  <a:moveTo>
                                    <a:pt x="691" y="139"/>
                                  </a:moveTo>
                                  <a:cubicBezTo>
                                    <a:pt x="692" y="136"/>
                                    <a:pt x="692" y="134"/>
                                    <a:pt x="693" y="132"/>
                                  </a:cubicBezTo>
                                  <a:cubicBezTo>
                                    <a:pt x="690" y="129"/>
                                    <a:pt x="685" y="128"/>
                                    <a:pt x="681" y="128"/>
                                  </a:cubicBezTo>
                                  <a:cubicBezTo>
                                    <a:pt x="677" y="128"/>
                                    <a:pt x="673" y="129"/>
                                    <a:pt x="669" y="131"/>
                                  </a:cubicBezTo>
                                  <a:cubicBezTo>
                                    <a:pt x="670" y="133"/>
                                    <a:pt x="671" y="135"/>
                                    <a:pt x="671" y="138"/>
                                  </a:cubicBezTo>
                                  <a:cubicBezTo>
                                    <a:pt x="674" y="135"/>
                                    <a:pt x="677" y="134"/>
                                    <a:pt x="681" y="134"/>
                                  </a:cubicBezTo>
                                  <a:cubicBezTo>
                                    <a:pt x="685" y="134"/>
                                    <a:pt x="689" y="136"/>
                                    <a:pt x="691" y="139"/>
                                  </a:cubicBezTo>
                                  <a:close/>
                                  <a:moveTo>
                                    <a:pt x="693" y="130"/>
                                  </a:moveTo>
                                  <a:cubicBezTo>
                                    <a:pt x="694" y="128"/>
                                    <a:pt x="695" y="126"/>
                                    <a:pt x="696" y="124"/>
                                  </a:cubicBezTo>
                                  <a:cubicBezTo>
                                    <a:pt x="691" y="122"/>
                                    <a:pt x="686" y="120"/>
                                    <a:pt x="681" y="120"/>
                                  </a:cubicBezTo>
                                  <a:cubicBezTo>
                                    <a:pt x="676" y="120"/>
                                    <a:pt x="671" y="121"/>
                                    <a:pt x="666" y="124"/>
                                  </a:cubicBezTo>
                                  <a:cubicBezTo>
                                    <a:pt x="667" y="126"/>
                                    <a:pt x="668" y="128"/>
                                    <a:pt x="669" y="130"/>
                                  </a:cubicBezTo>
                                  <a:cubicBezTo>
                                    <a:pt x="672" y="127"/>
                                    <a:pt x="676" y="126"/>
                                    <a:pt x="681" y="126"/>
                                  </a:cubicBezTo>
                                  <a:cubicBezTo>
                                    <a:pt x="686" y="126"/>
                                    <a:pt x="690" y="128"/>
                                    <a:pt x="693" y="130"/>
                                  </a:cubicBezTo>
                                  <a:close/>
                                  <a:moveTo>
                                    <a:pt x="697" y="123"/>
                                  </a:moveTo>
                                  <a:cubicBezTo>
                                    <a:pt x="697" y="121"/>
                                    <a:pt x="698" y="120"/>
                                    <a:pt x="699" y="118"/>
                                  </a:cubicBezTo>
                                  <a:cubicBezTo>
                                    <a:pt x="694" y="115"/>
                                    <a:pt x="688" y="113"/>
                                    <a:pt x="681" y="113"/>
                                  </a:cubicBezTo>
                                  <a:cubicBezTo>
                                    <a:pt x="674" y="113"/>
                                    <a:pt x="668" y="115"/>
                                    <a:pt x="663" y="118"/>
                                  </a:cubicBezTo>
                                  <a:cubicBezTo>
                                    <a:pt x="664" y="119"/>
                                    <a:pt x="665" y="121"/>
                                    <a:pt x="666" y="123"/>
                                  </a:cubicBezTo>
                                  <a:cubicBezTo>
                                    <a:pt x="670" y="120"/>
                                    <a:pt x="675" y="118"/>
                                    <a:pt x="681" y="118"/>
                                  </a:cubicBezTo>
                                  <a:cubicBezTo>
                                    <a:pt x="687" y="118"/>
                                    <a:pt x="692" y="120"/>
                                    <a:pt x="697" y="123"/>
                                  </a:cubicBezTo>
                                  <a:close/>
                                  <a:moveTo>
                                    <a:pt x="700" y="117"/>
                                  </a:moveTo>
                                  <a:cubicBezTo>
                                    <a:pt x="701" y="115"/>
                                    <a:pt x="703" y="114"/>
                                    <a:pt x="704" y="112"/>
                                  </a:cubicBezTo>
                                  <a:cubicBezTo>
                                    <a:pt x="697" y="108"/>
                                    <a:pt x="689" y="105"/>
                                    <a:pt x="681" y="105"/>
                                  </a:cubicBezTo>
                                  <a:cubicBezTo>
                                    <a:pt x="672" y="105"/>
                                    <a:pt x="665" y="108"/>
                                    <a:pt x="658" y="112"/>
                                  </a:cubicBezTo>
                                  <a:cubicBezTo>
                                    <a:pt x="659" y="113"/>
                                    <a:pt x="661" y="115"/>
                                    <a:pt x="662" y="117"/>
                                  </a:cubicBezTo>
                                  <a:cubicBezTo>
                                    <a:pt x="667" y="113"/>
                                    <a:pt x="674" y="111"/>
                                    <a:pt x="681" y="111"/>
                                  </a:cubicBezTo>
                                  <a:cubicBezTo>
                                    <a:pt x="688" y="111"/>
                                    <a:pt x="695" y="113"/>
                                    <a:pt x="700" y="117"/>
                                  </a:cubicBezTo>
                                  <a:close/>
                                  <a:moveTo>
                                    <a:pt x="663" y="96"/>
                                  </a:moveTo>
                                  <a:cubicBezTo>
                                    <a:pt x="663" y="84"/>
                                    <a:pt x="658" y="74"/>
                                    <a:pt x="650" y="66"/>
                                  </a:cubicBezTo>
                                  <a:cubicBezTo>
                                    <a:pt x="643" y="59"/>
                                    <a:pt x="632" y="54"/>
                                    <a:pt x="621" y="54"/>
                                  </a:cubicBezTo>
                                  <a:cubicBezTo>
                                    <a:pt x="609" y="54"/>
                                    <a:pt x="599" y="59"/>
                                    <a:pt x="591" y="66"/>
                                  </a:cubicBezTo>
                                  <a:cubicBezTo>
                                    <a:pt x="584" y="74"/>
                                    <a:pt x="579" y="84"/>
                                    <a:pt x="579" y="96"/>
                                  </a:cubicBezTo>
                                  <a:cubicBezTo>
                                    <a:pt x="579" y="97"/>
                                    <a:pt x="579" y="98"/>
                                    <a:pt x="579" y="100"/>
                                  </a:cubicBezTo>
                                  <a:cubicBezTo>
                                    <a:pt x="581" y="101"/>
                                    <a:pt x="584" y="102"/>
                                    <a:pt x="586" y="103"/>
                                  </a:cubicBezTo>
                                  <a:cubicBezTo>
                                    <a:pt x="585" y="101"/>
                                    <a:pt x="585" y="98"/>
                                    <a:pt x="585" y="96"/>
                                  </a:cubicBezTo>
                                  <a:cubicBezTo>
                                    <a:pt x="585" y="76"/>
                                    <a:pt x="601" y="60"/>
                                    <a:pt x="621" y="60"/>
                                  </a:cubicBezTo>
                                  <a:cubicBezTo>
                                    <a:pt x="641" y="60"/>
                                    <a:pt x="657" y="76"/>
                                    <a:pt x="657" y="96"/>
                                  </a:cubicBezTo>
                                  <a:cubicBezTo>
                                    <a:pt x="657" y="98"/>
                                    <a:pt x="656" y="100"/>
                                    <a:pt x="656" y="102"/>
                                  </a:cubicBezTo>
                                  <a:cubicBezTo>
                                    <a:pt x="658" y="101"/>
                                    <a:pt x="660" y="100"/>
                                    <a:pt x="663" y="99"/>
                                  </a:cubicBezTo>
                                  <a:cubicBezTo>
                                    <a:pt x="663" y="98"/>
                                    <a:pt x="663" y="97"/>
                                    <a:pt x="663" y="96"/>
                                  </a:cubicBezTo>
                                  <a:close/>
                                  <a:moveTo>
                                    <a:pt x="541" y="96"/>
                                  </a:moveTo>
                                  <a:cubicBezTo>
                                    <a:pt x="541" y="84"/>
                                    <a:pt x="536" y="74"/>
                                    <a:pt x="528" y="66"/>
                                  </a:cubicBezTo>
                                  <a:cubicBezTo>
                                    <a:pt x="521" y="59"/>
                                    <a:pt x="510" y="54"/>
                                    <a:pt x="499" y="54"/>
                                  </a:cubicBezTo>
                                  <a:cubicBezTo>
                                    <a:pt x="487" y="54"/>
                                    <a:pt x="477" y="59"/>
                                    <a:pt x="469" y="66"/>
                                  </a:cubicBezTo>
                                  <a:cubicBezTo>
                                    <a:pt x="461" y="74"/>
                                    <a:pt x="457" y="84"/>
                                    <a:pt x="457" y="96"/>
                                  </a:cubicBezTo>
                                  <a:cubicBezTo>
                                    <a:pt x="457" y="97"/>
                                    <a:pt x="457" y="98"/>
                                    <a:pt x="457" y="100"/>
                                  </a:cubicBezTo>
                                  <a:cubicBezTo>
                                    <a:pt x="459" y="101"/>
                                    <a:pt x="461" y="102"/>
                                    <a:pt x="464" y="103"/>
                                  </a:cubicBezTo>
                                  <a:cubicBezTo>
                                    <a:pt x="463" y="101"/>
                                    <a:pt x="463" y="98"/>
                                    <a:pt x="463" y="96"/>
                                  </a:cubicBezTo>
                                  <a:cubicBezTo>
                                    <a:pt x="463" y="76"/>
                                    <a:pt x="479" y="60"/>
                                    <a:pt x="499" y="60"/>
                                  </a:cubicBezTo>
                                  <a:cubicBezTo>
                                    <a:pt x="518" y="60"/>
                                    <a:pt x="534" y="76"/>
                                    <a:pt x="534" y="96"/>
                                  </a:cubicBezTo>
                                  <a:cubicBezTo>
                                    <a:pt x="534" y="98"/>
                                    <a:pt x="534" y="101"/>
                                    <a:pt x="534" y="103"/>
                                  </a:cubicBezTo>
                                  <a:cubicBezTo>
                                    <a:pt x="536" y="102"/>
                                    <a:pt x="538" y="101"/>
                                    <a:pt x="540" y="100"/>
                                  </a:cubicBezTo>
                                  <a:cubicBezTo>
                                    <a:pt x="540" y="98"/>
                                    <a:pt x="541" y="97"/>
                                    <a:pt x="541" y="96"/>
                                  </a:cubicBezTo>
                                  <a:close/>
                                  <a:moveTo>
                                    <a:pt x="420" y="96"/>
                                  </a:moveTo>
                                  <a:cubicBezTo>
                                    <a:pt x="420" y="84"/>
                                    <a:pt x="415" y="74"/>
                                    <a:pt x="407" y="66"/>
                                  </a:cubicBezTo>
                                  <a:cubicBezTo>
                                    <a:pt x="400" y="59"/>
                                    <a:pt x="389" y="54"/>
                                    <a:pt x="378" y="54"/>
                                  </a:cubicBezTo>
                                  <a:cubicBezTo>
                                    <a:pt x="366" y="54"/>
                                    <a:pt x="356" y="59"/>
                                    <a:pt x="348" y="66"/>
                                  </a:cubicBezTo>
                                  <a:cubicBezTo>
                                    <a:pt x="341" y="74"/>
                                    <a:pt x="336" y="84"/>
                                    <a:pt x="336" y="96"/>
                                  </a:cubicBezTo>
                                  <a:cubicBezTo>
                                    <a:pt x="336" y="97"/>
                                    <a:pt x="336" y="98"/>
                                    <a:pt x="336" y="100"/>
                                  </a:cubicBezTo>
                                  <a:cubicBezTo>
                                    <a:pt x="338" y="101"/>
                                    <a:pt x="341" y="102"/>
                                    <a:pt x="343" y="103"/>
                                  </a:cubicBezTo>
                                  <a:cubicBezTo>
                                    <a:pt x="342" y="101"/>
                                    <a:pt x="342" y="98"/>
                                    <a:pt x="342" y="96"/>
                                  </a:cubicBezTo>
                                  <a:cubicBezTo>
                                    <a:pt x="342" y="76"/>
                                    <a:pt x="358" y="60"/>
                                    <a:pt x="378" y="60"/>
                                  </a:cubicBezTo>
                                  <a:cubicBezTo>
                                    <a:pt x="398" y="60"/>
                                    <a:pt x="414" y="76"/>
                                    <a:pt x="414" y="96"/>
                                  </a:cubicBezTo>
                                  <a:cubicBezTo>
                                    <a:pt x="414" y="98"/>
                                    <a:pt x="413" y="100"/>
                                    <a:pt x="413" y="102"/>
                                  </a:cubicBezTo>
                                  <a:cubicBezTo>
                                    <a:pt x="415" y="101"/>
                                    <a:pt x="417" y="100"/>
                                    <a:pt x="420" y="99"/>
                                  </a:cubicBezTo>
                                  <a:cubicBezTo>
                                    <a:pt x="420" y="98"/>
                                    <a:pt x="420" y="97"/>
                                    <a:pt x="420" y="96"/>
                                  </a:cubicBezTo>
                                  <a:close/>
                                  <a:moveTo>
                                    <a:pt x="298" y="96"/>
                                  </a:moveTo>
                                  <a:cubicBezTo>
                                    <a:pt x="298" y="84"/>
                                    <a:pt x="293" y="74"/>
                                    <a:pt x="286" y="66"/>
                                  </a:cubicBezTo>
                                  <a:cubicBezTo>
                                    <a:pt x="278" y="59"/>
                                    <a:pt x="267" y="54"/>
                                    <a:pt x="256" y="54"/>
                                  </a:cubicBezTo>
                                  <a:cubicBezTo>
                                    <a:pt x="244" y="54"/>
                                    <a:pt x="234" y="59"/>
                                    <a:pt x="226" y="66"/>
                                  </a:cubicBezTo>
                                  <a:cubicBezTo>
                                    <a:pt x="219" y="74"/>
                                    <a:pt x="214" y="84"/>
                                    <a:pt x="214" y="96"/>
                                  </a:cubicBezTo>
                                  <a:cubicBezTo>
                                    <a:pt x="214" y="97"/>
                                    <a:pt x="214" y="98"/>
                                    <a:pt x="214" y="100"/>
                                  </a:cubicBezTo>
                                  <a:cubicBezTo>
                                    <a:pt x="216" y="101"/>
                                    <a:pt x="219" y="102"/>
                                    <a:pt x="221" y="103"/>
                                  </a:cubicBezTo>
                                  <a:cubicBezTo>
                                    <a:pt x="220" y="101"/>
                                    <a:pt x="220" y="98"/>
                                    <a:pt x="220" y="96"/>
                                  </a:cubicBezTo>
                                  <a:cubicBezTo>
                                    <a:pt x="220" y="76"/>
                                    <a:pt x="236" y="60"/>
                                    <a:pt x="256" y="60"/>
                                  </a:cubicBezTo>
                                  <a:cubicBezTo>
                                    <a:pt x="276" y="60"/>
                                    <a:pt x="292" y="76"/>
                                    <a:pt x="292" y="96"/>
                                  </a:cubicBezTo>
                                  <a:cubicBezTo>
                                    <a:pt x="292" y="98"/>
                                    <a:pt x="291" y="101"/>
                                    <a:pt x="291" y="103"/>
                                  </a:cubicBezTo>
                                  <a:cubicBezTo>
                                    <a:pt x="293" y="102"/>
                                    <a:pt x="295" y="101"/>
                                    <a:pt x="298" y="100"/>
                                  </a:cubicBezTo>
                                  <a:cubicBezTo>
                                    <a:pt x="298" y="98"/>
                                    <a:pt x="298" y="97"/>
                                    <a:pt x="298" y="96"/>
                                  </a:cubicBezTo>
                                  <a:close/>
                                  <a:moveTo>
                                    <a:pt x="172" y="112"/>
                                  </a:moveTo>
                                  <a:cubicBezTo>
                                    <a:pt x="174" y="113"/>
                                    <a:pt x="175" y="115"/>
                                    <a:pt x="176" y="117"/>
                                  </a:cubicBezTo>
                                  <a:cubicBezTo>
                                    <a:pt x="182" y="113"/>
                                    <a:pt x="188" y="111"/>
                                    <a:pt x="195" y="111"/>
                                  </a:cubicBezTo>
                                  <a:cubicBezTo>
                                    <a:pt x="202" y="111"/>
                                    <a:pt x="209" y="113"/>
                                    <a:pt x="214" y="117"/>
                                  </a:cubicBezTo>
                                  <a:cubicBezTo>
                                    <a:pt x="216" y="115"/>
                                    <a:pt x="217" y="114"/>
                                    <a:pt x="218" y="112"/>
                                  </a:cubicBezTo>
                                  <a:cubicBezTo>
                                    <a:pt x="212" y="108"/>
                                    <a:pt x="204" y="105"/>
                                    <a:pt x="195" y="105"/>
                                  </a:cubicBezTo>
                                  <a:cubicBezTo>
                                    <a:pt x="187" y="105"/>
                                    <a:pt x="179" y="108"/>
                                    <a:pt x="172" y="112"/>
                                  </a:cubicBezTo>
                                  <a:close/>
                                  <a:moveTo>
                                    <a:pt x="177" y="118"/>
                                  </a:moveTo>
                                  <a:cubicBezTo>
                                    <a:pt x="178" y="119"/>
                                    <a:pt x="179" y="121"/>
                                    <a:pt x="180" y="123"/>
                                  </a:cubicBezTo>
                                  <a:cubicBezTo>
                                    <a:pt x="184" y="120"/>
                                    <a:pt x="189" y="118"/>
                                    <a:pt x="195" y="118"/>
                                  </a:cubicBezTo>
                                  <a:cubicBezTo>
                                    <a:pt x="201" y="118"/>
                                    <a:pt x="206" y="120"/>
                                    <a:pt x="211" y="123"/>
                                  </a:cubicBezTo>
                                  <a:cubicBezTo>
                                    <a:pt x="212" y="121"/>
                                    <a:pt x="213" y="120"/>
                                    <a:pt x="214" y="118"/>
                                  </a:cubicBezTo>
                                  <a:cubicBezTo>
                                    <a:pt x="208" y="115"/>
                                    <a:pt x="202" y="113"/>
                                    <a:pt x="195" y="113"/>
                                  </a:cubicBezTo>
                                  <a:cubicBezTo>
                                    <a:pt x="188" y="113"/>
                                    <a:pt x="182" y="115"/>
                                    <a:pt x="177" y="118"/>
                                  </a:cubicBezTo>
                                  <a:close/>
                                  <a:moveTo>
                                    <a:pt x="181" y="124"/>
                                  </a:moveTo>
                                  <a:cubicBezTo>
                                    <a:pt x="182" y="126"/>
                                    <a:pt x="182" y="128"/>
                                    <a:pt x="183" y="130"/>
                                  </a:cubicBezTo>
                                  <a:cubicBezTo>
                                    <a:pt x="187" y="127"/>
                                    <a:pt x="191" y="126"/>
                                    <a:pt x="195" y="126"/>
                                  </a:cubicBezTo>
                                  <a:cubicBezTo>
                                    <a:pt x="200" y="126"/>
                                    <a:pt x="204" y="128"/>
                                    <a:pt x="208" y="130"/>
                                  </a:cubicBezTo>
                                  <a:cubicBezTo>
                                    <a:pt x="208" y="128"/>
                                    <a:pt x="209" y="126"/>
                                    <a:pt x="210" y="124"/>
                                  </a:cubicBezTo>
                                  <a:cubicBezTo>
                                    <a:pt x="206" y="122"/>
                                    <a:pt x="201" y="120"/>
                                    <a:pt x="195" y="120"/>
                                  </a:cubicBezTo>
                                  <a:cubicBezTo>
                                    <a:pt x="190" y="120"/>
                                    <a:pt x="185" y="121"/>
                                    <a:pt x="181" y="124"/>
                                  </a:cubicBezTo>
                                  <a:close/>
                                  <a:moveTo>
                                    <a:pt x="184" y="131"/>
                                  </a:moveTo>
                                  <a:cubicBezTo>
                                    <a:pt x="184" y="133"/>
                                    <a:pt x="185" y="135"/>
                                    <a:pt x="185" y="138"/>
                                  </a:cubicBezTo>
                                  <a:cubicBezTo>
                                    <a:pt x="188" y="135"/>
                                    <a:pt x="191" y="134"/>
                                    <a:pt x="195" y="134"/>
                                  </a:cubicBezTo>
                                  <a:cubicBezTo>
                                    <a:pt x="199" y="134"/>
                                    <a:pt x="203" y="136"/>
                                    <a:pt x="205" y="139"/>
                                  </a:cubicBezTo>
                                  <a:cubicBezTo>
                                    <a:pt x="206" y="136"/>
                                    <a:pt x="206" y="134"/>
                                    <a:pt x="207" y="132"/>
                                  </a:cubicBezTo>
                                  <a:cubicBezTo>
                                    <a:pt x="204" y="129"/>
                                    <a:pt x="200" y="128"/>
                                    <a:pt x="195" y="128"/>
                                  </a:cubicBezTo>
                                  <a:cubicBezTo>
                                    <a:pt x="191" y="128"/>
                                    <a:pt x="187" y="129"/>
                                    <a:pt x="184" y="131"/>
                                  </a:cubicBezTo>
                                  <a:close/>
                                  <a:moveTo>
                                    <a:pt x="205" y="147"/>
                                  </a:moveTo>
                                  <a:cubicBezTo>
                                    <a:pt x="205" y="145"/>
                                    <a:pt x="205" y="143"/>
                                    <a:pt x="205" y="141"/>
                                  </a:cubicBezTo>
                                  <a:cubicBezTo>
                                    <a:pt x="203" y="137"/>
                                    <a:pt x="199" y="135"/>
                                    <a:pt x="195" y="135"/>
                                  </a:cubicBezTo>
                                  <a:cubicBezTo>
                                    <a:pt x="191" y="135"/>
                                    <a:pt x="188" y="137"/>
                                    <a:pt x="186" y="140"/>
                                  </a:cubicBezTo>
                                  <a:cubicBezTo>
                                    <a:pt x="186" y="142"/>
                                    <a:pt x="186" y="145"/>
                                    <a:pt x="186" y="147"/>
                                  </a:cubicBezTo>
                                  <a:cubicBezTo>
                                    <a:pt x="186" y="147"/>
                                    <a:pt x="186" y="148"/>
                                    <a:pt x="186" y="148"/>
                                  </a:cubicBezTo>
                                  <a:cubicBezTo>
                                    <a:pt x="187" y="148"/>
                                    <a:pt x="188" y="148"/>
                                    <a:pt x="188" y="148"/>
                                  </a:cubicBezTo>
                                  <a:cubicBezTo>
                                    <a:pt x="188" y="148"/>
                                    <a:pt x="188" y="147"/>
                                    <a:pt x="188" y="147"/>
                                  </a:cubicBezTo>
                                  <a:cubicBezTo>
                                    <a:pt x="188" y="143"/>
                                    <a:pt x="191" y="140"/>
                                    <a:pt x="195" y="140"/>
                                  </a:cubicBezTo>
                                  <a:cubicBezTo>
                                    <a:pt x="199" y="140"/>
                                    <a:pt x="202" y="143"/>
                                    <a:pt x="202" y="147"/>
                                  </a:cubicBezTo>
                                  <a:cubicBezTo>
                                    <a:pt x="202" y="147"/>
                                    <a:pt x="202" y="148"/>
                                    <a:pt x="202" y="148"/>
                                  </a:cubicBezTo>
                                  <a:cubicBezTo>
                                    <a:pt x="203" y="148"/>
                                    <a:pt x="204" y="148"/>
                                    <a:pt x="205" y="148"/>
                                  </a:cubicBezTo>
                                  <a:cubicBezTo>
                                    <a:pt x="205" y="148"/>
                                    <a:pt x="205" y="148"/>
                                    <a:pt x="205" y="147"/>
                                  </a:cubicBezTo>
                                  <a:close/>
                                  <a:moveTo>
                                    <a:pt x="195" y="142"/>
                                  </a:moveTo>
                                  <a:cubicBezTo>
                                    <a:pt x="192" y="142"/>
                                    <a:pt x="190" y="144"/>
                                    <a:pt x="190" y="147"/>
                                  </a:cubicBezTo>
                                  <a:cubicBezTo>
                                    <a:pt x="190" y="147"/>
                                    <a:pt x="190" y="147"/>
                                    <a:pt x="190" y="148"/>
                                  </a:cubicBezTo>
                                  <a:cubicBezTo>
                                    <a:pt x="192" y="147"/>
                                    <a:pt x="193" y="147"/>
                                    <a:pt x="195" y="147"/>
                                  </a:cubicBezTo>
                                  <a:cubicBezTo>
                                    <a:pt x="197" y="147"/>
                                    <a:pt x="198" y="147"/>
                                    <a:pt x="200" y="148"/>
                                  </a:cubicBezTo>
                                  <a:cubicBezTo>
                                    <a:pt x="200" y="147"/>
                                    <a:pt x="200" y="147"/>
                                    <a:pt x="200" y="147"/>
                                  </a:cubicBezTo>
                                  <a:cubicBezTo>
                                    <a:pt x="200" y="144"/>
                                    <a:pt x="198" y="142"/>
                                    <a:pt x="195" y="142"/>
                                  </a:cubicBezTo>
                                  <a:close/>
                                  <a:moveTo>
                                    <a:pt x="166" y="158"/>
                                  </a:moveTo>
                                  <a:cubicBezTo>
                                    <a:pt x="168" y="159"/>
                                    <a:pt x="170" y="161"/>
                                    <a:pt x="171" y="162"/>
                                  </a:cubicBezTo>
                                  <a:cubicBezTo>
                                    <a:pt x="178" y="158"/>
                                    <a:pt x="186" y="155"/>
                                    <a:pt x="195" y="155"/>
                                  </a:cubicBezTo>
                                  <a:cubicBezTo>
                                    <a:pt x="204" y="155"/>
                                    <a:pt x="212" y="158"/>
                                    <a:pt x="219" y="163"/>
                                  </a:cubicBezTo>
                                  <a:cubicBezTo>
                                    <a:pt x="221" y="161"/>
                                    <a:pt x="222" y="160"/>
                                    <a:pt x="224" y="158"/>
                                  </a:cubicBezTo>
                                  <a:cubicBezTo>
                                    <a:pt x="216" y="152"/>
                                    <a:pt x="206" y="149"/>
                                    <a:pt x="195" y="149"/>
                                  </a:cubicBezTo>
                                  <a:cubicBezTo>
                                    <a:pt x="184" y="149"/>
                                    <a:pt x="174" y="152"/>
                                    <a:pt x="166" y="158"/>
                                  </a:cubicBezTo>
                                  <a:close/>
                                  <a:moveTo>
                                    <a:pt x="172" y="163"/>
                                  </a:moveTo>
                                  <a:cubicBezTo>
                                    <a:pt x="174" y="165"/>
                                    <a:pt x="175" y="166"/>
                                    <a:pt x="176" y="168"/>
                                  </a:cubicBezTo>
                                  <a:cubicBezTo>
                                    <a:pt x="182" y="165"/>
                                    <a:pt x="188" y="163"/>
                                    <a:pt x="195" y="163"/>
                                  </a:cubicBezTo>
                                  <a:cubicBezTo>
                                    <a:pt x="202" y="163"/>
                                    <a:pt x="209" y="165"/>
                                    <a:pt x="214" y="168"/>
                                  </a:cubicBezTo>
                                  <a:cubicBezTo>
                                    <a:pt x="216" y="167"/>
                                    <a:pt x="217" y="165"/>
                                    <a:pt x="218" y="164"/>
                                  </a:cubicBezTo>
                                  <a:cubicBezTo>
                                    <a:pt x="212" y="159"/>
                                    <a:pt x="204" y="157"/>
                                    <a:pt x="195" y="157"/>
                                  </a:cubicBezTo>
                                  <a:cubicBezTo>
                                    <a:pt x="187" y="157"/>
                                    <a:pt x="179" y="159"/>
                                    <a:pt x="172" y="163"/>
                                  </a:cubicBezTo>
                                  <a:close/>
                                  <a:moveTo>
                                    <a:pt x="177" y="169"/>
                                  </a:moveTo>
                                  <a:cubicBezTo>
                                    <a:pt x="178" y="171"/>
                                    <a:pt x="179" y="172"/>
                                    <a:pt x="180" y="174"/>
                                  </a:cubicBezTo>
                                  <a:cubicBezTo>
                                    <a:pt x="184" y="171"/>
                                    <a:pt x="189" y="170"/>
                                    <a:pt x="195" y="170"/>
                                  </a:cubicBezTo>
                                  <a:cubicBezTo>
                                    <a:pt x="201" y="170"/>
                                    <a:pt x="206" y="171"/>
                                    <a:pt x="211" y="174"/>
                                  </a:cubicBezTo>
                                  <a:cubicBezTo>
                                    <a:pt x="212" y="173"/>
                                    <a:pt x="213" y="171"/>
                                    <a:pt x="214" y="170"/>
                                  </a:cubicBezTo>
                                  <a:cubicBezTo>
                                    <a:pt x="208" y="166"/>
                                    <a:pt x="202" y="164"/>
                                    <a:pt x="195" y="164"/>
                                  </a:cubicBezTo>
                                  <a:cubicBezTo>
                                    <a:pt x="188" y="164"/>
                                    <a:pt x="182" y="166"/>
                                    <a:pt x="177" y="169"/>
                                  </a:cubicBezTo>
                                  <a:close/>
                                  <a:moveTo>
                                    <a:pt x="181" y="175"/>
                                  </a:moveTo>
                                  <a:cubicBezTo>
                                    <a:pt x="182" y="177"/>
                                    <a:pt x="182" y="179"/>
                                    <a:pt x="183" y="181"/>
                                  </a:cubicBezTo>
                                  <a:cubicBezTo>
                                    <a:pt x="187" y="179"/>
                                    <a:pt x="191" y="177"/>
                                    <a:pt x="195" y="177"/>
                                  </a:cubicBezTo>
                                  <a:cubicBezTo>
                                    <a:pt x="200" y="177"/>
                                    <a:pt x="204" y="179"/>
                                    <a:pt x="208" y="182"/>
                                  </a:cubicBezTo>
                                  <a:cubicBezTo>
                                    <a:pt x="208" y="180"/>
                                    <a:pt x="209" y="178"/>
                                    <a:pt x="210" y="176"/>
                                  </a:cubicBezTo>
                                  <a:cubicBezTo>
                                    <a:pt x="206" y="173"/>
                                    <a:pt x="201" y="171"/>
                                    <a:pt x="195" y="171"/>
                                  </a:cubicBezTo>
                                  <a:cubicBezTo>
                                    <a:pt x="190" y="171"/>
                                    <a:pt x="185" y="173"/>
                                    <a:pt x="181" y="175"/>
                                  </a:cubicBezTo>
                                  <a:close/>
                                  <a:moveTo>
                                    <a:pt x="184" y="183"/>
                                  </a:moveTo>
                                  <a:cubicBezTo>
                                    <a:pt x="184" y="185"/>
                                    <a:pt x="185" y="187"/>
                                    <a:pt x="185" y="189"/>
                                  </a:cubicBezTo>
                                  <a:cubicBezTo>
                                    <a:pt x="188" y="187"/>
                                    <a:pt x="191" y="185"/>
                                    <a:pt x="195" y="185"/>
                                  </a:cubicBezTo>
                                  <a:cubicBezTo>
                                    <a:pt x="199" y="185"/>
                                    <a:pt x="203" y="187"/>
                                    <a:pt x="205" y="190"/>
                                  </a:cubicBezTo>
                                  <a:cubicBezTo>
                                    <a:pt x="206" y="188"/>
                                    <a:pt x="206" y="185"/>
                                    <a:pt x="207" y="183"/>
                                  </a:cubicBezTo>
                                  <a:cubicBezTo>
                                    <a:pt x="204" y="181"/>
                                    <a:pt x="200" y="179"/>
                                    <a:pt x="195" y="179"/>
                                  </a:cubicBezTo>
                                  <a:cubicBezTo>
                                    <a:pt x="191" y="179"/>
                                    <a:pt x="187" y="180"/>
                                    <a:pt x="184" y="183"/>
                                  </a:cubicBezTo>
                                  <a:close/>
                                  <a:moveTo>
                                    <a:pt x="205" y="199"/>
                                  </a:moveTo>
                                  <a:cubicBezTo>
                                    <a:pt x="205" y="196"/>
                                    <a:pt x="205" y="194"/>
                                    <a:pt x="205" y="192"/>
                                  </a:cubicBezTo>
                                  <a:cubicBezTo>
                                    <a:pt x="203" y="189"/>
                                    <a:pt x="199" y="187"/>
                                    <a:pt x="195" y="187"/>
                                  </a:cubicBezTo>
                                  <a:cubicBezTo>
                                    <a:pt x="191" y="187"/>
                                    <a:pt x="188" y="188"/>
                                    <a:pt x="186" y="191"/>
                                  </a:cubicBezTo>
                                  <a:cubicBezTo>
                                    <a:pt x="186" y="194"/>
                                    <a:pt x="186" y="196"/>
                                    <a:pt x="186" y="199"/>
                                  </a:cubicBezTo>
                                  <a:cubicBezTo>
                                    <a:pt x="186" y="199"/>
                                    <a:pt x="186" y="199"/>
                                    <a:pt x="186" y="199"/>
                                  </a:cubicBezTo>
                                  <a:cubicBezTo>
                                    <a:pt x="187" y="199"/>
                                    <a:pt x="188" y="199"/>
                                    <a:pt x="188" y="199"/>
                                  </a:cubicBezTo>
                                  <a:cubicBezTo>
                                    <a:pt x="188" y="199"/>
                                    <a:pt x="188" y="199"/>
                                    <a:pt x="188" y="199"/>
                                  </a:cubicBezTo>
                                  <a:cubicBezTo>
                                    <a:pt x="188" y="195"/>
                                    <a:pt x="191" y="192"/>
                                    <a:pt x="195" y="192"/>
                                  </a:cubicBezTo>
                                  <a:cubicBezTo>
                                    <a:pt x="199" y="192"/>
                                    <a:pt x="202" y="195"/>
                                    <a:pt x="202" y="199"/>
                                  </a:cubicBezTo>
                                  <a:cubicBezTo>
                                    <a:pt x="202" y="199"/>
                                    <a:pt x="202" y="199"/>
                                    <a:pt x="202" y="199"/>
                                  </a:cubicBezTo>
                                  <a:cubicBezTo>
                                    <a:pt x="203" y="199"/>
                                    <a:pt x="204" y="199"/>
                                    <a:pt x="205" y="200"/>
                                  </a:cubicBezTo>
                                  <a:cubicBezTo>
                                    <a:pt x="205" y="199"/>
                                    <a:pt x="205" y="199"/>
                                    <a:pt x="205" y="199"/>
                                  </a:cubicBezTo>
                                  <a:close/>
                                  <a:moveTo>
                                    <a:pt x="195" y="193"/>
                                  </a:moveTo>
                                  <a:cubicBezTo>
                                    <a:pt x="192" y="193"/>
                                    <a:pt x="190" y="196"/>
                                    <a:pt x="190" y="199"/>
                                  </a:cubicBezTo>
                                  <a:cubicBezTo>
                                    <a:pt x="190" y="199"/>
                                    <a:pt x="190" y="199"/>
                                    <a:pt x="190" y="199"/>
                                  </a:cubicBezTo>
                                  <a:cubicBezTo>
                                    <a:pt x="192" y="199"/>
                                    <a:pt x="193" y="199"/>
                                    <a:pt x="195" y="199"/>
                                  </a:cubicBezTo>
                                  <a:cubicBezTo>
                                    <a:pt x="197" y="199"/>
                                    <a:pt x="198" y="199"/>
                                    <a:pt x="200" y="199"/>
                                  </a:cubicBezTo>
                                  <a:cubicBezTo>
                                    <a:pt x="200" y="199"/>
                                    <a:pt x="200" y="199"/>
                                    <a:pt x="200" y="199"/>
                                  </a:cubicBezTo>
                                  <a:cubicBezTo>
                                    <a:pt x="200" y="196"/>
                                    <a:pt x="198" y="193"/>
                                    <a:pt x="195" y="193"/>
                                  </a:cubicBezTo>
                                  <a:close/>
                                  <a:moveTo>
                                    <a:pt x="166" y="209"/>
                                  </a:moveTo>
                                  <a:cubicBezTo>
                                    <a:pt x="168" y="211"/>
                                    <a:pt x="170" y="212"/>
                                    <a:pt x="171" y="214"/>
                                  </a:cubicBezTo>
                                  <a:cubicBezTo>
                                    <a:pt x="178" y="209"/>
                                    <a:pt x="186" y="206"/>
                                    <a:pt x="195" y="206"/>
                                  </a:cubicBezTo>
                                  <a:cubicBezTo>
                                    <a:pt x="204" y="206"/>
                                    <a:pt x="212" y="209"/>
                                    <a:pt x="219" y="214"/>
                                  </a:cubicBezTo>
                                  <a:cubicBezTo>
                                    <a:pt x="221" y="212"/>
                                    <a:pt x="222" y="211"/>
                                    <a:pt x="224" y="210"/>
                                  </a:cubicBezTo>
                                  <a:cubicBezTo>
                                    <a:pt x="216" y="204"/>
                                    <a:pt x="206" y="200"/>
                                    <a:pt x="195" y="200"/>
                                  </a:cubicBezTo>
                                  <a:cubicBezTo>
                                    <a:pt x="184" y="200"/>
                                    <a:pt x="174" y="204"/>
                                    <a:pt x="166" y="209"/>
                                  </a:cubicBezTo>
                                  <a:close/>
                                  <a:moveTo>
                                    <a:pt x="172" y="215"/>
                                  </a:moveTo>
                                  <a:cubicBezTo>
                                    <a:pt x="174" y="216"/>
                                    <a:pt x="175" y="218"/>
                                    <a:pt x="176" y="219"/>
                                  </a:cubicBezTo>
                                  <a:cubicBezTo>
                                    <a:pt x="182" y="216"/>
                                    <a:pt x="188" y="214"/>
                                    <a:pt x="195" y="214"/>
                                  </a:cubicBezTo>
                                  <a:cubicBezTo>
                                    <a:pt x="202" y="214"/>
                                    <a:pt x="209" y="216"/>
                                    <a:pt x="214" y="220"/>
                                  </a:cubicBezTo>
                                  <a:cubicBezTo>
                                    <a:pt x="216" y="218"/>
                                    <a:pt x="217" y="217"/>
                                    <a:pt x="218" y="215"/>
                                  </a:cubicBezTo>
                                  <a:cubicBezTo>
                                    <a:pt x="212" y="211"/>
                                    <a:pt x="204" y="208"/>
                                    <a:pt x="195" y="208"/>
                                  </a:cubicBezTo>
                                  <a:cubicBezTo>
                                    <a:pt x="187" y="208"/>
                                    <a:pt x="179" y="210"/>
                                    <a:pt x="172" y="215"/>
                                  </a:cubicBezTo>
                                  <a:close/>
                                  <a:moveTo>
                                    <a:pt x="177" y="221"/>
                                  </a:moveTo>
                                  <a:cubicBezTo>
                                    <a:pt x="178" y="222"/>
                                    <a:pt x="179" y="224"/>
                                    <a:pt x="180" y="225"/>
                                  </a:cubicBezTo>
                                  <a:cubicBezTo>
                                    <a:pt x="184" y="223"/>
                                    <a:pt x="189" y="221"/>
                                    <a:pt x="195" y="221"/>
                                  </a:cubicBezTo>
                                  <a:cubicBezTo>
                                    <a:pt x="201" y="221"/>
                                    <a:pt x="206" y="223"/>
                                    <a:pt x="211" y="226"/>
                                  </a:cubicBezTo>
                                  <a:cubicBezTo>
                                    <a:pt x="212" y="224"/>
                                    <a:pt x="213" y="223"/>
                                    <a:pt x="214" y="221"/>
                                  </a:cubicBezTo>
                                  <a:cubicBezTo>
                                    <a:pt x="208" y="218"/>
                                    <a:pt x="202" y="216"/>
                                    <a:pt x="195" y="216"/>
                                  </a:cubicBezTo>
                                  <a:cubicBezTo>
                                    <a:pt x="188" y="216"/>
                                    <a:pt x="182" y="218"/>
                                    <a:pt x="177" y="221"/>
                                  </a:cubicBezTo>
                                  <a:close/>
                                  <a:moveTo>
                                    <a:pt x="181" y="227"/>
                                  </a:moveTo>
                                  <a:cubicBezTo>
                                    <a:pt x="182" y="229"/>
                                    <a:pt x="182" y="231"/>
                                    <a:pt x="183" y="232"/>
                                  </a:cubicBezTo>
                                  <a:cubicBezTo>
                                    <a:pt x="187" y="230"/>
                                    <a:pt x="191" y="229"/>
                                    <a:pt x="195" y="229"/>
                                  </a:cubicBezTo>
                                  <a:cubicBezTo>
                                    <a:pt x="200" y="229"/>
                                    <a:pt x="204" y="230"/>
                                    <a:pt x="208" y="233"/>
                                  </a:cubicBezTo>
                                  <a:cubicBezTo>
                                    <a:pt x="208" y="231"/>
                                    <a:pt x="209" y="229"/>
                                    <a:pt x="210" y="227"/>
                                  </a:cubicBezTo>
                                  <a:cubicBezTo>
                                    <a:pt x="206" y="224"/>
                                    <a:pt x="201" y="223"/>
                                    <a:pt x="195" y="223"/>
                                  </a:cubicBezTo>
                                  <a:cubicBezTo>
                                    <a:pt x="190" y="223"/>
                                    <a:pt x="185" y="224"/>
                                    <a:pt x="181" y="227"/>
                                  </a:cubicBezTo>
                                  <a:close/>
                                  <a:moveTo>
                                    <a:pt x="184" y="234"/>
                                  </a:moveTo>
                                  <a:cubicBezTo>
                                    <a:pt x="184" y="236"/>
                                    <a:pt x="185" y="238"/>
                                    <a:pt x="185" y="240"/>
                                  </a:cubicBezTo>
                                  <a:cubicBezTo>
                                    <a:pt x="188" y="238"/>
                                    <a:pt x="191" y="236"/>
                                    <a:pt x="195" y="236"/>
                                  </a:cubicBezTo>
                                  <a:cubicBezTo>
                                    <a:pt x="199" y="236"/>
                                    <a:pt x="203" y="238"/>
                                    <a:pt x="205" y="241"/>
                                  </a:cubicBezTo>
                                  <a:cubicBezTo>
                                    <a:pt x="206" y="239"/>
                                    <a:pt x="206" y="237"/>
                                    <a:pt x="207" y="235"/>
                                  </a:cubicBezTo>
                                  <a:cubicBezTo>
                                    <a:pt x="204" y="232"/>
                                    <a:pt x="200" y="230"/>
                                    <a:pt x="195" y="230"/>
                                  </a:cubicBezTo>
                                  <a:cubicBezTo>
                                    <a:pt x="191" y="230"/>
                                    <a:pt x="187" y="232"/>
                                    <a:pt x="184" y="234"/>
                                  </a:cubicBezTo>
                                  <a:close/>
                                  <a:moveTo>
                                    <a:pt x="205" y="250"/>
                                  </a:moveTo>
                                  <a:cubicBezTo>
                                    <a:pt x="205" y="248"/>
                                    <a:pt x="205" y="246"/>
                                    <a:pt x="205" y="244"/>
                                  </a:cubicBezTo>
                                  <a:cubicBezTo>
                                    <a:pt x="203" y="240"/>
                                    <a:pt x="199" y="238"/>
                                    <a:pt x="195" y="238"/>
                                  </a:cubicBezTo>
                                  <a:cubicBezTo>
                                    <a:pt x="191" y="238"/>
                                    <a:pt x="188" y="240"/>
                                    <a:pt x="186" y="242"/>
                                  </a:cubicBezTo>
                                  <a:cubicBezTo>
                                    <a:pt x="186" y="245"/>
                                    <a:pt x="186" y="247"/>
                                    <a:pt x="186" y="250"/>
                                  </a:cubicBezTo>
                                  <a:cubicBezTo>
                                    <a:pt x="186" y="250"/>
                                    <a:pt x="186" y="251"/>
                                    <a:pt x="186" y="251"/>
                                  </a:cubicBezTo>
                                  <a:cubicBezTo>
                                    <a:pt x="187" y="251"/>
                                    <a:pt x="188" y="251"/>
                                    <a:pt x="188" y="251"/>
                                  </a:cubicBezTo>
                                  <a:cubicBezTo>
                                    <a:pt x="188" y="250"/>
                                    <a:pt x="188" y="250"/>
                                    <a:pt x="188" y="250"/>
                                  </a:cubicBezTo>
                                  <a:cubicBezTo>
                                    <a:pt x="188" y="246"/>
                                    <a:pt x="191" y="243"/>
                                    <a:pt x="195" y="243"/>
                                  </a:cubicBezTo>
                                  <a:cubicBezTo>
                                    <a:pt x="199" y="243"/>
                                    <a:pt x="202" y="246"/>
                                    <a:pt x="202" y="250"/>
                                  </a:cubicBezTo>
                                  <a:cubicBezTo>
                                    <a:pt x="202" y="250"/>
                                    <a:pt x="202" y="250"/>
                                    <a:pt x="202" y="251"/>
                                  </a:cubicBezTo>
                                  <a:cubicBezTo>
                                    <a:pt x="203" y="251"/>
                                    <a:pt x="204" y="251"/>
                                    <a:pt x="205" y="251"/>
                                  </a:cubicBezTo>
                                  <a:cubicBezTo>
                                    <a:pt x="205" y="251"/>
                                    <a:pt x="205" y="250"/>
                                    <a:pt x="205" y="250"/>
                                  </a:cubicBezTo>
                                  <a:close/>
                                  <a:moveTo>
                                    <a:pt x="195" y="245"/>
                                  </a:moveTo>
                                  <a:cubicBezTo>
                                    <a:pt x="192" y="245"/>
                                    <a:pt x="190" y="247"/>
                                    <a:pt x="190" y="250"/>
                                  </a:cubicBezTo>
                                  <a:cubicBezTo>
                                    <a:pt x="190" y="250"/>
                                    <a:pt x="190" y="250"/>
                                    <a:pt x="190" y="250"/>
                                  </a:cubicBezTo>
                                  <a:cubicBezTo>
                                    <a:pt x="192" y="250"/>
                                    <a:pt x="193" y="250"/>
                                    <a:pt x="195" y="250"/>
                                  </a:cubicBezTo>
                                  <a:cubicBezTo>
                                    <a:pt x="197" y="250"/>
                                    <a:pt x="198" y="250"/>
                                    <a:pt x="200" y="250"/>
                                  </a:cubicBezTo>
                                  <a:cubicBezTo>
                                    <a:pt x="200" y="250"/>
                                    <a:pt x="200" y="250"/>
                                    <a:pt x="200" y="250"/>
                                  </a:cubicBezTo>
                                  <a:cubicBezTo>
                                    <a:pt x="200" y="247"/>
                                    <a:pt x="198" y="245"/>
                                    <a:pt x="195" y="245"/>
                                  </a:cubicBezTo>
                                  <a:close/>
                                  <a:moveTo>
                                    <a:pt x="166" y="261"/>
                                  </a:moveTo>
                                  <a:cubicBezTo>
                                    <a:pt x="168" y="262"/>
                                    <a:pt x="170" y="263"/>
                                    <a:pt x="171" y="265"/>
                                  </a:cubicBezTo>
                                  <a:cubicBezTo>
                                    <a:pt x="178" y="260"/>
                                    <a:pt x="186" y="258"/>
                                    <a:pt x="195" y="258"/>
                                  </a:cubicBezTo>
                                  <a:cubicBezTo>
                                    <a:pt x="204" y="258"/>
                                    <a:pt x="212" y="261"/>
                                    <a:pt x="219" y="265"/>
                                  </a:cubicBezTo>
                                  <a:cubicBezTo>
                                    <a:pt x="221" y="264"/>
                                    <a:pt x="222" y="262"/>
                                    <a:pt x="224" y="261"/>
                                  </a:cubicBezTo>
                                  <a:cubicBezTo>
                                    <a:pt x="216" y="255"/>
                                    <a:pt x="206" y="252"/>
                                    <a:pt x="195" y="252"/>
                                  </a:cubicBezTo>
                                  <a:cubicBezTo>
                                    <a:pt x="184" y="252"/>
                                    <a:pt x="174" y="255"/>
                                    <a:pt x="166" y="261"/>
                                  </a:cubicBezTo>
                                  <a:close/>
                                  <a:moveTo>
                                    <a:pt x="172" y="266"/>
                                  </a:moveTo>
                                  <a:cubicBezTo>
                                    <a:pt x="174" y="268"/>
                                    <a:pt x="175" y="269"/>
                                    <a:pt x="176" y="271"/>
                                  </a:cubicBezTo>
                                  <a:cubicBezTo>
                                    <a:pt x="182" y="267"/>
                                    <a:pt x="188" y="265"/>
                                    <a:pt x="195" y="265"/>
                                  </a:cubicBezTo>
                                  <a:cubicBezTo>
                                    <a:pt x="202" y="265"/>
                                    <a:pt x="209" y="268"/>
                                    <a:pt x="214" y="271"/>
                                  </a:cubicBezTo>
                                  <a:cubicBezTo>
                                    <a:pt x="216" y="270"/>
                                    <a:pt x="217" y="268"/>
                                    <a:pt x="218" y="266"/>
                                  </a:cubicBezTo>
                                  <a:cubicBezTo>
                                    <a:pt x="212" y="262"/>
                                    <a:pt x="204" y="259"/>
                                    <a:pt x="195" y="259"/>
                                  </a:cubicBezTo>
                                  <a:cubicBezTo>
                                    <a:pt x="187" y="259"/>
                                    <a:pt x="179" y="262"/>
                                    <a:pt x="172" y="266"/>
                                  </a:cubicBezTo>
                                  <a:close/>
                                  <a:moveTo>
                                    <a:pt x="177" y="272"/>
                                  </a:moveTo>
                                  <a:cubicBezTo>
                                    <a:pt x="178" y="274"/>
                                    <a:pt x="179" y="275"/>
                                    <a:pt x="180" y="277"/>
                                  </a:cubicBezTo>
                                  <a:cubicBezTo>
                                    <a:pt x="184" y="274"/>
                                    <a:pt x="189" y="272"/>
                                    <a:pt x="195" y="272"/>
                                  </a:cubicBezTo>
                                  <a:cubicBezTo>
                                    <a:pt x="201" y="272"/>
                                    <a:pt x="206" y="274"/>
                                    <a:pt x="211" y="277"/>
                                  </a:cubicBezTo>
                                  <a:cubicBezTo>
                                    <a:pt x="212" y="276"/>
                                    <a:pt x="213" y="274"/>
                                    <a:pt x="214" y="273"/>
                                  </a:cubicBezTo>
                                  <a:cubicBezTo>
                                    <a:pt x="208" y="269"/>
                                    <a:pt x="202" y="267"/>
                                    <a:pt x="195" y="267"/>
                                  </a:cubicBezTo>
                                  <a:cubicBezTo>
                                    <a:pt x="188" y="267"/>
                                    <a:pt x="182" y="269"/>
                                    <a:pt x="177" y="272"/>
                                  </a:cubicBezTo>
                                  <a:close/>
                                  <a:moveTo>
                                    <a:pt x="181" y="278"/>
                                  </a:moveTo>
                                  <a:cubicBezTo>
                                    <a:pt x="182" y="280"/>
                                    <a:pt x="182" y="282"/>
                                    <a:pt x="183" y="284"/>
                                  </a:cubicBezTo>
                                  <a:cubicBezTo>
                                    <a:pt x="187" y="282"/>
                                    <a:pt x="191" y="280"/>
                                    <a:pt x="195" y="280"/>
                                  </a:cubicBezTo>
                                  <a:cubicBezTo>
                                    <a:pt x="200" y="280"/>
                                    <a:pt x="204" y="282"/>
                                    <a:pt x="208" y="284"/>
                                  </a:cubicBezTo>
                                  <a:cubicBezTo>
                                    <a:pt x="208" y="282"/>
                                    <a:pt x="209" y="280"/>
                                    <a:pt x="210" y="279"/>
                                  </a:cubicBezTo>
                                  <a:cubicBezTo>
                                    <a:pt x="206" y="276"/>
                                    <a:pt x="201" y="274"/>
                                    <a:pt x="195" y="274"/>
                                  </a:cubicBezTo>
                                  <a:cubicBezTo>
                                    <a:pt x="190" y="274"/>
                                    <a:pt x="185" y="276"/>
                                    <a:pt x="181" y="278"/>
                                  </a:cubicBezTo>
                                  <a:close/>
                                  <a:moveTo>
                                    <a:pt x="184" y="285"/>
                                  </a:moveTo>
                                  <a:cubicBezTo>
                                    <a:pt x="184" y="287"/>
                                    <a:pt x="185" y="290"/>
                                    <a:pt x="185" y="292"/>
                                  </a:cubicBezTo>
                                  <a:cubicBezTo>
                                    <a:pt x="188" y="289"/>
                                    <a:pt x="191" y="288"/>
                                    <a:pt x="195" y="288"/>
                                  </a:cubicBezTo>
                                  <a:cubicBezTo>
                                    <a:pt x="199" y="288"/>
                                    <a:pt x="203" y="290"/>
                                    <a:pt x="205" y="293"/>
                                  </a:cubicBezTo>
                                  <a:cubicBezTo>
                                    <a:pt x="206" y="290"/>
                                    <a:pt x="206" y="288"/>
                                    <a:pt x="207" y="286"/>
                                  </a:cubicBezTo>
                                  <a:cubicBezTo>
                                    <a:pt x="204" y="283"/>
                                    <a:pt x="200" y="282"/>
                                    <a:pt x="195" y="282"/>
                                  </a:cubicBezTo>
                                  <a:cubicBezTo>
                                    <a:pt x="191" y="282"/>
                                    <a:pt x="187" y="283"/>
                                    <a:pt x="184" y="285"/>
                                  </a:cubicBezTo>
                                  <a:close/>
                                  <a:moveTo>
                                    <a:pt x="205" y="301"/>
                                  </a:moveTo>
                                  <a:cubicBezTo>
                                    <a:pt x="205" y="299"/>
                                    <a:pt x="205" y="297"/>
                                    <a:pt x="205" y="295"/>
                                  </a:cubicBezTo>
                                  <a:cubicBezTo>
                                    <a:pt x="203" y="292"/>
                                    <a:pt x="199" y="289"/>
                                    <a:pt x="195" y="289"/>
                                  </a:cubicBezTo>
                                  <a:cubicBezTo>
                                    <a:pt x="191" y="289"/>
                                    <a:pt x="188" y="291"/>
                                    <a:pt x="186" y="294"/>
                                  </a:cubicBezTo>
                                  <a:cubicBezTo>
                                    <a:pt x="186" y="296"/>
                                    <a:pt x="186" y="299"/>
                                    <a:pt x="186" y="301"/>
                                  </a:cubicBezTo>
                                  <a:cubicBezTo>
                                    <a:pt x="186" y="302"/>
                                    <a:pt x="186" y="302"/>
                                    <a:pt x="186" y="302"/>
                                  </a:cubicBezTo>
                                  <a:cubicBezTo>
                                    <a:pt x="187" y="302"/>
                                    <a:pt x="188" y="302"/>
                                    <a:pt x="188" y="302"/>
                                  </a:cubicBezTo>
                                  <a:cubicBezTo>
                                    <a:pt x="188" y="302"/>
                                    <a:pt x="188" y="301"/>
                                    <a:pt x="188" y="301"/>
                                  </a:cubicBezTo>
                                  <a:cubicBezTo>
                                    <a:pt x="188" y="298"/>
                                    <a:pt x="191" y="295"/>
                                    <a:pt x="195" y="295"/>
                                  </a:cubicBezTo>
                                  <a:cubicBezTo>
                                    <a:pt x="199" y="295"/>
                                    <a:pt x="202" y="298"/>
                                    <a:pt x="202" y="301"/>
                                  </a:cubicBezTo>
                                  <a:cubicBezTo>
                                    <a:pt x="202" y="301"/>
                                    <a:pt x="202" y="302"/>
                                    <a:pt x="202" y="302"/>
                                  </a:cubicBezTo>
                                  <a:cubicBezTo>
                                    <a:pt x="203" y="302"/>
                                    <a:pt x="204" y="302"/>
                                    <a:pt x="205" y="302"/>
                                  </a:cubicBezTo>
                                  <a:cubicBezTo>
                                    <a:pt x="205" y="302"/>
                                    <a:pt x="205" y="302"/>
                                    <a:pt x="205" y="301"/>
                                  </a:cubicBezTo>
                                  <a:close/>
                                  <a:moveTo>
                                    <a:pt x="195" y="296"/>
                                  </a:moveTo>
                                  <a:cubicBezTo>
                                    <a:pt x="192" y="296"/>
                                    <a:pt x="190" y="298"/>
                                    <a:pt x="190" y="301"/>
                                  </a:cubicBezTo>
                                  <a:cubicBezTo>
                                    <a:pt x="190" y="301"/>
                                    <a:pt x="190" y="302"/>
                                    <a:pt x="190" y="302"/>
                                  </a:cubicBezTo>
                                  <a:cubicBezTo>
                                    <a:pt x="192" y="302"/>
                                    <a:pt x="193" y="301"/>
                                    <a:pt x="195" y="301"/>
                                  </a:cubicBezTo>
                                  <a:cubicBezTo>
                                    <a:pt x="197" y="301"/>
                                    <a:pt x="198" y="302"/>
                                    <a:pt x="200" y="302"/>
                                  </a:cubicBezTo>
                                  <a:cubicBezTo>
                                    <a:pt x="200" y="302"/>
                                    <a:pt x="200" y="301"/>
                                    <a:pt x="200" y="301"/>
                                  </a:cubicBezTo>
                                  <a:cubicBezTo>
                                    <a:pt x="200" y="298"/>
                                    <a:pt x="198" y="296"/>
                                    <a:pt x="195" y="296"/>
                                  </a:cubicBezTo>
                                  <a:close/>
                                  <a:moveTo>
                                    <a:pt x="166" y="312"/>
                                  </a:moveTo>
                                  <a:cubicBezTo>
                                    <a:pt x="168" y="313"/>
                                    <a:pt x="170" y="315"/>
                                    <a:pt x="171" y="316"/>
                                  </a:cubicBezTo>
                                  <a:cubicBezTo>
                                    <a:pt x="178" y="312"/>
                                    <a:pt x="186" y="309"/>
                                    <a:pt x="195" y="309"/>
                                  </a:cubicBezTo>
                                  <a:cubicBezTo>
                                    <a:pt x="204" y="309"/>
                                    <a:pt x="212" y="312"/>
                                    <a:pt x="219" y="317"/>
                                  </a:cubicBezTo>
                                  <a:cubicBezTo>
                                    <a:pt x="221" y="315"/>
                                    <a:pt x="222" y="314"/>
                                    <a:pt x="224" y="312"/>
                                  </a:cubicBezTo>
                                  <a:cubicBezTo>
                                    <a:pt x="216" y="307"/>
                                    <a:pt x="206" y="303"/>
                                    <a:pt x="195" y="303"/>
                                  </a:cubicBezTo>
                                  <a:cubicBezTo>
                                    <a:pt x="184" y="303"/>
                                    <a:pt x="174" y="306"/>
                                    <a:pt x="166" y="312"/>
                                  </a:cubicBezTo>
                                  <a:close/>
                                  <a:moveTo>
                                    <a:pt x="172" y="317"/>
                                  </a:moveTo>
                                  <a:cubicBezTo>
                                    <a:pt x="174" y="319"/>
                                    <a:pt x="175" y="321"/>
                                    <a:pt x="176" y="322"/>
                                  </a:cubicBezTo>
                                  <a:cubicBezTo>
                                    <a:pt x="182" y="319"/>
                                    <a:pt x="188" y="317"/>
                                    <a:pt x="195" y="317"/>
                                  </a:cubicBezTo>
                                  <a:cubicBezTo>
                                    <a:pt x="202" y="317"/>
                                    <a:pt x="209" y="319"/>
                                    <a:pt x="214" y="323"/>
                                  </a:cubicBezTo>
                                  <a:cubicBezTo>
                                    <a:pt x="216" y="321"/>
                                    <a:pt x="217" y="319"/>
                                    <a:pt x="218" y="318"/>
                                  </a:cubicBezTo>
                                  <a:cubicBezTo>
                                    <a:pt x="212" y="313"/>
                                    <a:pt x="204" y="311"/>
                                    <a:pt x="195" y="311"/>
                                  </a:cubicBezTo>
                                  <a:cubicBezTo>
                                    <a:pt x="187" y="311"/>
                                    <a:pt x="179" y="313"/>
                                    <a:pt x="172" y="317"/>
                                  </a:cubicBezTo>
                                  <a:close/>
                                  <a:moveTo>
                                    <a:pt x="177" y="324"/>
                                  </a:moveTo>
                                  <a:cubicBezTo>
                                    <a:pt x="178" y="325"/>
                                    <a:pt x="179" y="327"/>
                                    <a:pt x="180" y="328"/>
                                  </a:cubicBezTo>
                                  <a:cubicBezTo>
                                    <a:pt x="184" y="325"/>
                                    <a:pt x="189" y="324"/>
                                    <a:pt x="195" y="324"/>
                                  </a:cubicBezTo>
                                  <a:cubicBezTo>
                                    <a:pt x="201" y="324"/>
                                    <a:pt x="206" y="326"/>
                                    <a:pt x="211" y="329"/>
                                  </a:cubicBezTo>
                                  <a:cubicBezTo>
                                    <a:pt x="212" y="327"/>
                                    <a:pt x="213" y="325"/>
                                    <a:pt x="214" y="324"/>
                                  </a:cubicBezTo>
                                  <a:cubicBezTo>
                                    <a:pt x="208" y="320"/>
                                    <a:pt x="202" y="318"/>
                                    <a:pt x="195" y="318"/>
                                  </a:cubicBezTo>
                                  <a:cubicBezTo>
                                    <a:pt x="188" y="318"/>
                                    <a:pt x="182" y="320"/>
                                    <a:pt x="177" y="324"/>
                                  </a:cubicBezTo>
                                  <a:close/>
                                  <a:moveTo>
                                    <a:pt x="181" y="330"/>
                                  </a:moveTo>
                                  <a:cubicBezTo>
                                    <a:pt x="182" y="331"/>
                                    <a:pt x="182" y="333"/>
                                    <a:pt x="183" y="335"/>
                                  </a:cubicBezTo>
                                  <a:cubicBezTo>
                                    <a:pt x="187" y="333"/>
                                    <a:pt x="191" y="332"/>
                                    <a:pt x="195" y="332"/>
                                  </a:cubicBezTo>
                                  <a:cubicBezTo>
                                    <a:pt x="200" y="332"/>
                                    <a:pt x="204" y="333"/>
                                    <a:pt x="208" y="336"/>
                                  </a:cubicBezTo>
                                  <a:cubicBezTo>
                                    <a:pt x="208" y="334"/>
                                    <a:pt x="209" y="332"/>
                                    <a:pt x="210" y="330"/>
                                  </a:cubicBezTo>
                                  <a:cubicBezTo>
                                    <a:pt x="206" y="327"/>
                                    <a:pt x="201" y="325"/>
                                    <a:pt x="195" y="325"/>
                                  </a:cubicBezTo>
                                  <a:cubicBezTo>
                                    <a:pt x="190" y="325"/>
                                    <a:pt x="185" y="327"/>
                                    <a:pt x="181" y="330"/>
                                  </a:cubicBezTo>
                                  <a:close/>
                                  <a:moveTo>
                                    <a:pt x="184" y="337"/>
                                  </a:moveTo>
                                  <a:cubicBezTo>
                                    <a:pt x="184" y="339"/>
                                    <a:pt x="185" y="341"/>
                                    <a:pt x="185" y="343"/>
                                  </a:cubicBezTo>
                                  <a:cubicBezTo>
                                    <a:pt x="188" y="341"/>
                                    <a:pt x="191" y="339"/>
                                    <a:pt x="195" y="339"/>
                                  </a:cubicBezTo>
                                  <a:cubicBezTo>
                                    <a:pt x="199" y="339"/>
                                    <a:pt x="203" y="341"/>
                                    <a:pt x="205" y="344"/>
                                  </a:cubicBezTo>
                                  <a:cubicBezTo>
                                    <a:pt x="206" y="342"/>
                                    <a:pt x="206" y="339"/>
                                    <a:pt x="207" y="337"/>
                                  </a:cubicBezTo>
                                  <a:cubicBezTo>
                                    <a:pt x="204" y="335"/>
                                    <a:pt x="200" y="333"/>
                                    <a:pt x="195" y="333"/>
                                  </a:cubicBezTo>
                                  <a:cubicBezTo>
                                    <a:pt x="191" y="333"/>
                                    <a:pt x="187" y="334"/>
                                    <a:pt x="184" y="337"/>
                                  </a:cubicBezTo>
                                  <a:close/>
                                  <a:moveTo>
                                    <a:pt x="205" y="353"/>
                                  </a:moveTo>
                                  <a:cubicBezTo>
                                    <a:pt x="205" y="350"/>
                                    <a:pt x="205" y="348"/>
                                    <a:pt x="205" y="346"/>
                                  </a:cubicBezTo>
                                  <a:cubicBezTo>
                                    <a:pt x="203" y="343"/>
                                    <a:pt x="199" y="341"/>
                                    <a:pt x="195" y="341"/>
                                  </a:cubicBezTo>
                                  <a:cubicBezTo>
                                    <a:pt x="191" y="341"/>
                                    <a:pt x="188" y="342"/>
                                    <a:pt x="186" y="345"/>
                                  </a:cubicBezTo>
                                  <a:cubicBezTo>
                                    <a:pt x="186" y="348"/>
                                    <a:pt x="186" y="350"/>
                                    <a:pt x="186" y="353"/>
                                  </a:cubicBezTo>
                                  <a:cubicBezTo>
                                    <a:pt x="186" y="353"/>
                                    <a:pt x="186" y="353"/>
                                    <a:pt x="186" y="354"/>
                                  </a:cubicBezTo>
                                  <a:cubicBezTo>
                                    <a:pt x="187" y="353"/>
                                    <a:pt x="188" y="353"/>
                                    <a:pt x="188" y="353"/>
                                  </a:cubicBezTo>
                                  <a:cubicBezTo>
                                    <a:pt x="188" y="353"/>
                                    <a:pt x="188" y="353"/>
                                    <a:pt x="188" y="353"/>
                                  </a:cubicBezTo>
                                  <a:cubicBezTo>
                                    <a:pt x="188" y="349"/>
                                    <a:pt x="191" y="346"/>
                                    <a:pt x="195" y="346"/>
                                  </a:cubicBezTo>
                                  <a:cubicBezTo>
                                    <a:pt x="199" y="346"/>
                                    <a:pt x="202" y="349"/>
                                    <a:pt x="202" y="353"/>
                                  </a:cubicBezTo>
                                  <a:cubicBezTo>
                                    <a:pt x="202" y="353"/>
                                    <a:pt x="202" y="353"/>
                                    <a:pt x="202" y="353"/>
                                  </a:cubicBezTo>
                                  <a:cubicBezTo>
                                    <a:pt x="203" y="353"/>
                                    <a:pt x="204" y="354"/>
                                    <a:pt x="205" y="354"/>
                                  </a:cubicBezTo>
                                  <a:cubicBezTo>
                                    <a:pt x="205" y="353"/>
                                    <a:pt x="205" y="353"/>
                                    <a:pt x="205" y="353"/>
                                  </a:cubicBezTo>
                                  <a:close/>
                                  <a:moveTo>
                                    <a:pt x="195" y="348"/>
                                  </a:moveTo>
                                  <a:cubicBezTo>
                                    <a:pt x="192" y="348"/>
                                    <a:pt x="190" y="350"/>
                                    <a:pt x="190" y="353"/>
                                  </a:cubicBezTo>
                                  <a:cubicBezTo>
                                    <a:pt x="190" y="353"/>
                                    <a:pt x="190" y="353"/>
                                    <a:pt x="190" y="353"/>
                                  </a:cubicBezTo>
                                  <a:cubicBezTo>
                                    <a:pt x="192" y="353"/>
                                    <a:pt x="193" y="353"/>
                                    <a:pt x="195" y="353"/>
                                  </a:cubicBezTo>
                                  <a:cubicBezTo>
                                    <a:pt x="197" y="353"/>
                                    <a:pt x="198" y="353"/>
                                    <a:pt x="200" y="353"/>
                                  </a:cubicBezTo>
                                  <a:cubicBezTo>
                                    <a:pt x="200" y="353"/>
                                    <a:pt x="200" y="353"/>
                                    <a:pt x="200" y="353"/>
                                  </a:cubicBezTo>
                                  <a:cubicBezTo>
                                    <a:pt x="200" y="350"/>
                                    <a:pt x="198" y="348"/>
                                    <a:pt x="195" y="348"/>
                                  </a:cubicBezTo>
                                  <a:close/>
                                  <a:moveTo>
                                    <a:pt x="166" y="364"/>
                                  </a:moveTo>
                                  <a:cubicBezTo>
                                    <a:pt x="168" y="365"/>
                                    <a:pt x="170" y="366"/>
                                    <a:pt x="171" y="368"/>
                                  </a:cubicBezTo>
                                  <a:cubicBezTo>
                                    <a:pt x="178" y="363"/>
                                    <a:pt x="186" y="361"/>
                                    <a:pt x="195" y="361"/>
                                  </a:cubicBezTo>
                                  <a:cubicBezTo>
                                    <a:pt x="204" y="361"/>
                                    <a:pt x="212" y="363"/>
                                    <a:pt x="219" y="368"/>
                                  </a:cubicBezTo>
                                  <a:cubicBezTo>
                                    <a:pt x="221" y="367"/>
                                    <a:pt x="222" y="365"/>
                                    <a:pt x="224" y="364"/>
                                  </a:cubicBezTo>
                                  <a:cubicBezTo>
                                    <a:pt x="216" y="358"/>
                                    <a:pt x="206" y="354"/>
                                    <a:pt x="195" y="354"/>
                                  </a:cubicBezTo>
                                  <a:cubicBezTo>
                                    <a:pt x="184" y="354"/>
                                    <a:pt x="174" y="358"/>
                                    <a:pt x="166" y="364"/>
                                  </a:cubicBezTo>
                                  <a:close/>
                                  <a:moveTo>
                                    <a:pt x="172" y="369"/>
                                  </a:moveTo>
                                  <a:cubicBezTo>
                                    <a:pt x="174" y="370"/>
                                    <a:pt x="175" y="372"/>
                                    <a:pt x="176" y="374"/>
                                  </a:cubicBezTo>
                                  <a:cubicBezTo>
                                    <a:pt x="182" y="370"/>
                                    <a:pt x="188" y="368"/>
                                    <a:pt x="195" y="368"/>
                                  </a:cubicBezTo>
                                  <a:cubicBezTo>
                                    <a:pt x="202" y="368"/>
                                    <a:pt x="209" y="370"/>
                                    <a:pt x="214" y="374"/>
                                  </a:cubicBezTo>
                                  <a:cubicBezTo>
                                    <a:pt x="216" y="372"/>
                                    <a:pt x="217" y="371"/>
                                    <a:pt x="218" y="369"/>
                                  </a:cubicBezTo>
                                  <a:cubicBezTo>
                                    <a:pt x="212" y="365"/>
                                    <a:pt x="204" y="362"/>
                                    <a:pt x="195" y="362"/>
                                  </a:cubicBezTo>
                                  <a:cubicBezTo>
                                    <a:pt x="187" y="362"/>
                                    <a:pt x="179" y="365"/>
                                    <a:pt x="172" y="369"/>
                                  </a:cubicBezTo>
                                  <a:close/>
                                  <a:moveTo>
                                    <a:pt x="177" y="375"/>
                                  </a:moveTo>
                                  <a:cubicBezTo>
                                    <a:pt x="178" y="376"/>
                                    <a:pt x="179" y="378"/>
                                    <a:pt x="180" y="379"/>
                                  </a:cubicBezTo>
                                  <a:cubicBezTo>
                                    <a:pt x="184" y="377"/>
                                    <a:pt x="189" y="375"/>
                                    <a:pt x="195" y="375"/>
                                  </a:cubicBezTo>
                                  <a:cubicBezTo>
                                    <a:pt x="201" y="375"/>
                                    <a:pt x="206" y="377"/>
                                    <a:pt x="211" y="380"/>
                                  </a:cubicBezTo>
                                  <a:cubicBezTo>
                                    <a:pt x="212" y="378"/>
                                    <a:pt x="213" y="377"/>
                                    <a:pt x="214" y="375"/>
                                  </a:cubicBezTo>
                                  <a:cubicBezTo>
                                    <a:pt x="208" y="372"/>
                                    <a:pt x="202" y="370"/>
                                    <a:pt x="195" y="370"/>
                                  </a:cubicBezTo>
                                  <a:cubicBezTo>
                                    <a:pt x="188" y="370"/>
                                    <a:pt x="182" y="372"/>
                                    <a:pt x="177" y="375"/>
                                  </a:cubicBezTo>
                                  <a:close/>
                                  <a:moveTo>
                                    <a:pt x="181" y="381"/>
                                  </a:moveTo>
                                  <a:cubicBezTo>
                                    <a:pt x="182" y="383"/>
                                    <a:pt x="182" y="385"/>
                                    <a:pt x="183" y="387"/>
                                  </a:cubicBezTo>
                                  <a:cubicBezTo>
                                    <a:pt x="187" y="384"/>
                                    <a:pt x="191" y="383"/>
                                    <a:pt x="195" y="383"/>
                                  </a:cubicBezTo>
                                  <a:cubicBezTo>
                                    <a:pt x="200" y="383"/>
                                    <a:pt x="204" y="385"/>
                                    <a:pt x="208" y="387"/>
                                  </a:cubicBezTo>
                                  <a:cubicBezTo>
                                    <a:pt x="208" y="385"/>
                                    <a:pt x="209" y="383"/>
                                    <a:pt x="210" y="381"/>
                                  </a:cubicBezTo>
                                  <a:cubicBezTo>
                                    <a:pt x="206" y="378"/>
                                    <a:pt x="201" y="377"/>
                                    <a:pt x="195" y="377"/>
                                  </a:cubicBezTo>
                                  <a:cubicBezTo>
                                    <a:pt x="190" y="377"/>
                                    <a:pt x="185" y="378"/>
                                    <a:pt x="181" y="381"/>
                                  </a:cubicBezTo>
                                  <a:close/>
                                  <a:moveTo>
                                    <a:pt x="184" y="388"/>
                                  </a:moveTo>
                                  <a:cubicBezTo>
                                    <a:pt x="184" y="390"/>
                                    <a:pt x="185" y="392"/>
                                    <a:pt x="185" y="395"/>
                                  </a:cubicBezTo>
                                  <a:cubicBezTo>
                                    <a:pt x="188" y="392"/>
                                    <a:pt x="191" y="390"/>
                                    <a:pt x="195" y="390"/>
                                  </a:cubicBezTo>
                                  <a:cubicBezTo>
                                    <a:pt x="199" y="390"/>
                                    <a:pt x="203" y="392"/>
                                    <a:pt x="205" y="395"/>
                                  </a:cubicBezTo>
                                  <a:cubicBezTo>
                                    <a:pt x="206" y="393"/>
                                    <a:pt x="206" y="391"/>
                                    <a:pt x="207" y="389"/>
                                  </a:cubicBezTo>
                                  <a:cubicBezTo>
                                    <a:pt x="204" y="386"/>
                                    <a:pt x="200" y="385"/>
                                    <a:pt x="195" y="385"/>
                                  </a:cubicBezTo>
                                  <a:cubicBezTo>
                                    <a:pt x="191" y="385"/>
                                    <a:pt x="187" y="386"/>
                                    <a:pt x="184" y="388"/>
                                  </a:cubicBezTo>
                                  <a:close/>
                                  <a:moveTo>
                                    <a:pt x="205" y="404"/>
                                  </a:moveTo>
                                  <a:cubicBezTo>
                                    <a:pt x="205" y="402"/>
                                    <a:pt x="205" y="400"/>
                                    <a:pt x="205" y="398"/>
                                  </a:cubicBezTo>
                                  <a:cubicBezTo>
                                    <a:pt x="203" y="394"/>
                                    <a:pt x="199" y="392"/>
                                    <a:pt x="195" y="392"/>
                                  </a:cubicBezTo>
                                  <a:cubicBezTo>
                                    <a:pt x="191" y="392"/>
                                    <a:pt x="188" y="394"/>
                                    <a:pt x="186" y="397"/>
                                  </a:cubicBezTo>
                                  <a:cubicBezTo>
                                    <a:pt x="186" y="399"/>
                                    <a:pt x="186" y="402"/>
                                    <a:pt x="186" y="404"/>
                                  </a:cubicBezTo>
                                  <a:cubicBezTo>
                                    <a:pt x="186" y="404"/>
                                    <a:pt x="186" y="405"/>
                                    <a:pt x="186" y="405"/>
                                  </a:cubicBezTo>
                                  <a:cubicBezTo>
                                    <a:pt x="187" y="405"/>
                                    <a:pt x="188" y="405"/>
                                    <a:pt x="188" y="405"/>
                                  </a:cubicBezTo>
                                  <a:cubicBezTo>
                                    <a:pt x="188" y="404"/>
                                    <a:pt x="188" y="404"/>
                                    <a:pt x="188" y="404"/>
                                  </a:cubicBezTo>
                                  <a:cubicBezTo>
                                    <a:pt x="188" y="400"/>
                                    <a:pt x="191" y="397"/>
                                    <a:pt x="195" y="397"/>
                                  </a:cubicBezTo>
                                  <a:cubicBezTo>
                                    <a:pt x="199" y="397"/>
                                    <a:pt x="202" y="400"/>
                                    <a:pt x="202" y="404"/>
                                  </a:cubicBezTo>
                                  <a:cubicBezTo>
                                    <a:pt x="202" y="404"/>
                                    <a:pt x="202" y="404"/>
                                    <a:pt x="202" y="405"/>
                                  </a:cubicBezTo>
                                  <a:cubicBezTo>
                                    <a:pt x="203" y="405"/>
                                    <a:pt x="204" y="405"/>
                                    <a:pt x="205" y="405"/>
                                  </a:cubicBezTo>
                                  <a:cubicBezTo>
                                    <a:pt x="205" y="405"/>
                                    <a:pt x="205" y="404"/>
                                    <a:pt x="205" y="404"/>
                                  </a:cubicBezTo>
                                  <a:close/>
                                  <a:moveTo>
                                    <a:pt x="195" y="399"/>
                                  </a:moveTo>
                                  <a:cubicBezTo>
                                    <a:pt x="192" y="399"/>
                                    <a:pt x="190" y="401"/>
                                    <a:pt x="190" y="404"/>
                                  </a:cubicBezTo>
                                  <a:cubicBezTo>
                                    <a:pt x="190" y="404"/>
                                    <a:pt x="190" y="404"/>
                                    <a:pt x="190" y="404"/>
                                  </a:cubicBezTo>
                                  <a:cubicBezTo>
                                    <a:pt x="192" y="404"/>
                                    <a:pt x="193" y="404"/>
                                    <a:pt x="195" y="404"/>
                                  </a:cubicBezTo>
                                  <a:cubicBezTo>
                                    <a:pt x="197" y="404"/>
                                    <a:pt x="198" y="404"/>
                                    <a:pt x="200" y="404"/>
                                  </a:cubicBezTo>
                                  <a:cubicBezTo>
                                    <a:pt x="200" y="404"/>
                                    <a:pt x="200" y="404"/>
                                    <a:pt x="200" y="404"/>
                                  </a:cubicBezTo>
                                  <a:cubicBezTo>
                                    <a:pt x="200" y="401"/>
                                    <a:pt x="198" y="399"/>
                                    <a:pt x="195" y="399"/>
                                  </a:cubicBezTo>
                                  <a:close/>
                                  <a:moveTo>
                                    <a:pt x="763" y="353"/>
                                  </a:moveTo>
                                  <a:cubicBezTo>
                                    <a:pt x="763" y="354"/>
                                    <a:pt x="763" y="356"/>
                                    <a:pt x="762" y="357"/>
                                  </a:cubicBezTo>
                                  <a:cubicBezTo>
                                    <a:pt x="764" y="358"/>
                                    <a:pt x="766" y="359"/>
                                    <a:pt x="768" y="360"/>
                                  </a:cubicBezTo>
                                  <a:cubicBezTo>
                                    <a:pt x="769" y="358"/>
                                    <a:pt x="769" y="355"/>
                                    <a:pt x="769" y="353"/>
                                  </a:cubicBezTo>
                                  <a:cubicBezTo>
                                    <a:pt x="769" y="345"/>
                                    <a:pt x="766" y="338"/>
                                    <a:pt x="761" y="333"/>
                                  </a:cubicBezTo>
                                  <a:cubicBezTo>
                                    <a:pt x="756" y="328"/>
                                    <a:pt x="749" y="325"/>
                                    <a:pt x="742" y="325"/>
                                  </a:cubicBezTo>
                                  <a:cubicBezTo>
                                    <a:pt x="734" y="325"/>
                                    <a:pt x="727" y="328"/>
                                    <a:pt x="722" y="333"/>
                                  </a:cubicBezTo>
                                  <a:cubicBezTo>
                                    <a:pt x="718" y="338"/>
                                    <a:pt x="714" y="345"/>
                                    <a:pt x="714" y="353"/>
                                  </a:cubicBezTo>
                                  <a:cubicBezTo>
                                    <a:pt x="714" y="355"/>
                                    <a:pt x="715" y="358"/>
                                    <a:pt x="715" y="360"/>
                                  </a:cubicBezTo>
                                  <a:cubicBezTo>
                                    <a:pt x="717" y="359"/>
                                    <a:pt x="719" y="358"/>
                                    <a:pt x="721" y="357"/>
                                  </a:cubicBezTo>
                                  <a:cubicBezTo>
                                    <a:pt x="721" y="356"/>
                                    <a:pt x="721" y="354"/>
                                    <a:pt x="721" y="353"/>
                                  </a:cubicBezTo>
                                  <a:cubicBezTo>
                                    <a:pt x="721" y="341"/>
                                    <a:pt x="730" y="332"/>
                                    <a:pt x="742" y="332"/>
                                  </a:cubicBezTo>
                                  <a:cubicBezTo>
                                    <a:pt x="753" y="332"/>
                                    <a:pt x="763" y="341"/>
                                    <a:pt x="763" y="353"/>
                                  </a:cubicBezTo>
                                  <a:close/>
                                  <a:moveTo>
                                    <a:pt x="755" y="353"/>
                                  </a:moveTo>
                                  <a:cubicBezTo>
                                    <a:pt x="755" y="353"/>
                                    <a:pt x="755" y="354"/>
                                    <a:pt x="755" y="355"/>
                                  </a:cubicBezTo>
                                  <a:cubicBezTo>
                                    <a:pt x="757" y="355"/>
                                    <a:pt x="759" y="356"/>
                                    <a:pt x="761" y="357"/>
                                  </a:cubicBezTo>
                                  <a:cubicBezTo>
                                    <a:pt x="761" y="355"/>
                                    <a:pt x="761" y="354"/>
                                    <a:pt x="761" y="353"/>
                                  </a:cubicBezTo>
                                  <a:cubicBezTo>
                                    <a:pt x="761" y="347"/>
                                    <a:pt x="759" y="342"/>
                                    <a:pt x="755" y="339"/>
                                  </a:cubicBezTo>
                                  <a:cubicBezTo>
                                    <a:pt x="752" y="335"/>
                                    <a:pt x="747" y="333"/>
                                    <a:pt x="742" y="333"/>
                                  </a:cubicBezTo>
                                  <a:cubicBezTo>
                                    <a:pt x="736" y="333"/>
                                    <a:pt x="731" y="335"/>
                                    <a:pt x="728" y="339"/>
                                  </a:cubicBezTo>
                                  <a:cubicBezTo>
                                    <a:pt x="724" y="342"/>
                                    <a:pt x="722" y="347"/>
                                    <a:pt x="722" y="353"/>
                                  </a:cubicBezTo>
                                  <a:cubicBezTo>
                                    <a:pt x="722" y="354"/>
                                    <a:pt x="722" y="355"/>
                                    <a:pt x="723" y="357"/>
                                  </a:cubicBezTo>
                                  <a:cubicBezTo>
                                    <a:pt x="724" y="356"/>
                                    <a:pt x="726" y="355"/>
                                    <a:pt x="728" y="355"/>
                                  </a:cubicBezTo>
                                  <a:cubicBezTo>
                                    <a:pt x="728" y="354"/>
                                    <a:pt x="728" y="353"/>
                                    <a:pt x="728" y="353"/>
                                  </a:cubicBezTo>
                                  <a:cubicBezTo>
                                    <a:pt x="728" y="345"/>
                                    <a:pt x="734" y="339"/>
                                    <a:pt x="742" y="339"/>
                                  </a:cubicBezTo>
                                  <a:cubicBezTo>
                                    <a:pt x="749" y="339"/>
                                    <a:pt x="755" y="345"/>
                                    <a:pt x="755" y="353"/>
                                  </a:cubicBezTo>
                                  <a:close/>
                                  <a:moveTo>
                                    <a:pt x="748" y="353"/>
                                  </a:moveTo>
                                  <a:cubicBezTo>
                                    <a:pt x="748" y="353"/>
                                    <a:pt x="748" y="353"/>
                                    <a:pt x="748" y="353"/>
                                  </a:cubicBezTo>
                                  <a:cubicBezTo>
                                    <a:pt x="750" y="354"/>
                                    <a:pt x="752" y="354"/>
                                    <a:pt x="754" y="354"/>
                                  </a:cubicBezTo>
                                  <a:cubicBezTo>
                                    <a:pt x="754" y="354"/>
                                    <a:pt x="754" y="353"/>
                                    <a:pt x="754" y="353"/>
                                  </a:cubicBezTo>
                                  <a:cubicBezTo>
                                    <a:pt x="754" y="346"/>
                                    <a:pt x="748" y="341"/>
                                    <a:pt x="742" y="341"/>
                                  </a:cubicBezTo>
                                  <a:cubicBezTo>
                                    <a:pt x="735" y="341"/>
                                    <a:pt x="730" y="346"/>
                                    <a:pt x="730" y="353"/>
                                  </a:cubicBezTo>
                                  <a:cubicBezTo>
                                    <a:pt x="730" y="353"/>
                                    <a:pt x="730" y="354"/>
                                    <a:pt x="730" y="354"/>
                                  </a:cubicBezTo>
                                  <a:cubicBezTo>
                                    <a:pt x="732" y="354"/>
                                    <a:pt x="733" y="354"/>
                                    <a:pt x="735" y="353"/>
                                  </a:cubicBezTo>
                                  <a:cubicBezTo>
                                    <a:pt x="735" y="353"/>
                                    <a:pt x="735" y="353"/>
                                    <a:pt x="735" y="353"/>
                                  </a:cubicBezTo>
                                  <a:cubicBezTo>
                                    <a:pt x="735" y="349"/>
                                    <a:pt x="738" y="346"/>
                                    <a:pt x="742" y="346"/>
                                  </a:cubicBezTo>
                                  <a:cubicBezTo>
                                    <a:pt x="745" y="346"/>
                                    <a:pt x="748" y="349"/>
                                    <a:pt x="748" y="353"/>
                                  </a:cubicBezTo>
                                  <a:close/>
                                  <a:moveTo>
                                    <a:pt x="742" y="348"/>
                                  </a:moveTo>
                                  <a:cubicBezTo>
                                    <a:pt x="739" y="348"/>
                                    <a:pt x="737" y="350"/>
                                    <a:pt x="737" y="353"/>
                                  </a:cubicBezTo>
                                  <a:cubicBezTo>
                                    <a:pt x="737" y="353"/>
                                    <a:pt x="737" y="353"/>
                                    <a:pt x="737" y="353"/>
                                  </a:cubicBezTo>
                                  <a:cubicBezTo>
                                    <a:pt x="738" y="353"/>
                                    <a:pt x="740" y="353"/>
                                    <a:pt x="742" y="353"/>
                                  </a:cubicBezTo>
                                  <a:cubicBezTo>
                                    <a:pt x="743" y="353"/>
                                    <a:pt x="745" y="353"/>
                                    <a:pt x="747" y="353"/>
                                  </a:cubicBezTo>
                                  <a:cubicBezTo>
                                    <a:pt x="747" y="353"/>
                                    <a:pt x="747" y="353"/>
                                    <a:pt x="747" y="353"/>
                                  </a:cubicBezTo>
                                  <a:cubicBezTo>
                                    <a:pt x="747" y="350"/>
                                    <a:pt x="745" y="348"/>
                                    <a:pt x="742" y="348"/>
                                  </a:cubicBezTo>
                                  <a:close/>
                                  <a:moveTo>
                                    <a:pt x="772" y="363"/>
                                  </a:moveTo>
                                  <a:cubicBezTo>
                                    <a:pt x="773" y="362"/>
                                    <a:pt x="774" y="362"/>
                                    <a:pt x="775" y="361"/>
                                  </a:cubicBezTo>
                                  <a:cubicBezTo>
                                    <a:pt x="776" y="358"/>
                                    <a:pt x="776" y="356"/>
                                    <a:pt x="776" y="353"/>
                                  </a:cubicBezTo>
                                  <a:cubicBezTo>
                                    <a:pt x="776" y="343"/>
                                    <a:pt x="772" y="335"/>
                                    <a:pt x="766" y="328"/>
                                  </a:cubicBezTo>
                                  <a:cubicBezTo>
                                    <a:pt x="760" y="322"/>
                                    <a:pt x="751" y="318"/>
                                    <a:pt x="742" y="318"/>
                                  </a:cubicBezTo>
                                  <a:cubicBezTo>
                                    <a:pt x="732" y="318"/>
                                    <a:pt x="724" y="322"/>
                                    <a:pt x="717" y="328"/>
                                  </a:cubicBezTo>
                                  <a:cubicBezTo>
                                    <a:pt x="711" y="335"/>
                                    <a:pt x="707" y="343"/>
                                    <a:pt x="707" y="353"/>
                                  </a:cubicBezTo>
                                  <a:cubicBezTo>
                                    <a:pt x="707" y="356"/>
                                    <a:pt x="708" y="358"/>
                                    <a:pt x="708" y="361"/>
                                  </a:cubicBezTo>
                                  <a:cubicBezTo>
                                    <a:pt x="709" y="362"/>
                                    <a:pt x="710" y="362"/>
                                    <a:pt x="711" y="363"/>
                                  </a:cubicBezTo>
                                  <a:cubicBezTo>
                                    <a:pt x="712" y="362"/>
                                    <a:pt x="713" y="362"/>
                                    <a:pt x="714" y="361"/>
                                  </a:cubicBezTo>
                                  <a:cubicBezTo>
                                    <a:pt x="713" y="358"/>
                                    <a:pt x="713" y="356"/>
                                    <a:pt x="713" y="353"/>
                                  </a:cubicBezTo>
                                  <a:cubicBezTo>
                                    <a:pt x="713" y="337"/>
                                    <a:pt x="726" y="324"/>
                                    <a:pt x="742" y="324"/>
                                  </a:cubicBezTo>
                                  <a:cubicBezTo>
                                    <a:pt x="758" y="324"/>
                                    <a:pt x="770" y="337"/>
                                    <a:pt x="770" y="353"/>
                                  </a:cubicBezTo>
                                  <a:cubicBezTo>
                                    <a:pt x="770" y="356"/>
                                    <a:pt x="770" y="358"/>
                                    <a:pt x="769" y="361"/>
                                  </a:cubicBezTo>
                                  <a:cubicBezTo>
                                    <a:pt x="770" y="362"/>
                                    <a:pt x="771" y="362"/>
                                    <a:pt x="772" y="363"/>
                                  </a:cubicBezTo>
                                  <a:close/>
                                  <a:moveTo>
                                    <a:pt x="763" y="301"/>
                                  </a:moveTo>
                                  <a:cubicBezTo>
                                    <a:pt x="763" y="303"/>
                                    <a:pt x="763" y="304"/>
                                    <a:pt x="762" y="306"/>
                                  </a:cubicBezTo>
                                  <a:cubicBezTo>
                                    <a:pt x="764" y="307"/>
                                    <a:pt x="766" y="308"/>
                                    <a:pt x="768" y="309"/>
                                  </a:cubicBezTo>
                                  <a:cubicBezTo>
                                    <a:pt x="769" y="306"/>
                                    <a:pt x="769" y="304"/>
                                    <a:pt x="769" y="301"/>
                                  </a:cubicBezTo>
                                  <a:cubicBezTo>
                                    <a:pt x="769" y="294"/>
                                    <a:pt x="766" y="287"/>
                                    <a:pt x="761" y="282"/>
                                  </a:cubicBezTo>
                                  <a:cubicBezTo>
                                    <a:pt x="756" y="277"/>
                                    <a:pt x="749" y="274"/>
                                    <a:pt x="742" y="274"/>
                                  </a:cubicBezTo>
                                  <a:cubicBezTo>
                                    <a:pt x="734" y="274"/>
                                    <a:pt x="727" y="277"/>
                                    <a:pt x="722" y="282"/>
                                  </a:cubicBezTo>
                                  <a:cubicBezTo>
                                    <a:pt x="718" y="287"/>
                                    <a:pt x="714" y="294"/>
                                    <a:pt x="714" y="301"/>
                                  </a:cubicBezTo>
                                  <a:cubicBezTo>
                                    <a:pt x="714" y="304"/>
                                    <a:pt x="715" y="306"/>
                                    <a:pt x="715" y="309"/>
                                  </a:cubicBezTo>
                                  <a:cubicBezTo>
                                    <a:pt x="717" y="308"/>
                                    <a:pt x="719" y="307"/>
                                    <a:pt x="721" y="306"/>
                                  </a:cubicBezTo>
                                  <a:cubicBezTo>
                                    <a:pt x="721" y="304"/>
                                    <a:pt x="721" y="303"/>
                                    <a:pt x="721" y="301"/>
                                  </a:cubicBezTo>
                                  <a:cubicBezTo>
                                    <a:pt x="721" y="290"/>
                                    <a:pt x="730" y="280"/>
                                    <a:pt x="742" y="280"/>
                                  </a:cubicBezTo>
                                  <a:cubicBezTo>
                                    <a:pt x="753" y="280"/>
                                    <a:pt x="763" y="290"/>
                                    <a:pt x="763" y="301"/>
                                  </a:cubicBezTo>
                                  <a:close/>
                                  <a:moveTo>
                                    <a:pt x="755" y="301"/>
                                  </a:moveTo>
                                  <a:cubicBezTo>
                                    <a:pt x="755" y="302"/>
                                    <a:pt x="755" y="303"/>
                                    <a:pt x="755" y="303"/>
                                  </a:cubicBezTo>
                                  <a:cubicBezTo>
                                    <a:pt x="757" y="304"/>
                                    <a:pt x="759" y="304"/>
                                    <a:pt x="761" y="305"/>
                                  </a:cubicBezTo>
                                  <a:cubicBezTo>
                                    <a:pt x="761" y="304"/>
                                    <a:pt x="761" y="303"/>
                                    <a:pt x="761" y="301"/>
                                  </a:cubicBezTo>
                                  <a:cubicBezTo>
                                    <a:pt x="761" y="296"/>
                                    <a:pt x="759" y="291"/>
                                    <a:pt x="755" y="287"/>
                                  </a:cubicBezTo>
                                  <a:cubicBezTo>
                                    <a:pt x="752" y="284"/>
                                    <a:pt x="747" y="282"/>
                                    <a:pt x="742" y="282"/>
                                  </a:cubicBezTo>
                                  <a:cubicBezTo>
                                    <a:pt x="736" y="282"/>
                                    <a:pt x="731" y="284"/>
                                    <a:pt x="728" y="287"/>
                                  </a:cubicBezTo>
                                  <a:cubicBezTo>
                                    <a:pt x="724" y="291"/>
                                    <a:pt x="722" y="296"/>
                                    <a:pt x="722" y="301"/>
                                  </a:cubicBezTo>
                                  <a:cubicBezTo>
                                    <a:pt x="722" y="303"/>
                                    <a:pt x="722" y="304"/>
                                    <a:pt x="723" y="305"/>
                                  </a:cubicBezTo>
                                  <a:cubicBezTo>
                                    <a:pt x="724" y="304"/>
                                    <a:pt x="726" y="304"/>
                                    <a:pt x="728" y="303"/>
                                  </a:cubicBezTo>
                                  <a:cubicBezTo>
                                    <a:pt x="728" y="303"/>
                                    <a:pt x="728" y="302"/>
                                    <a:pt x="728" y="301"/>
                                  </a:cubicBezTo>
                                  <a:cubicBezTo>
                                    <a:pt x="728" y="294"/>
                                    <a:pt x="734" y="288"/>
                                    <a:pt x="742" y="288"/>
                                  </a:cubicBezTo>
                                  <a:cubicBezTo>
                                    <a:pt x="749" y="288"/>
                                    <a:pt x="755" y="294"/>
                                    <a:pt x="755" y="301"/>
                                  </a:cubicBezTo>
                                  <a:close/>
                                  <a:moveTo>
                                    <a:pt x="748" y="301"/>
                                  </a:moveTo>
                                  <a:cubicBezTo>
                                    <a:pt x="748" y="301"/>
                                    <a:pt x="748" y="302"/>
                                    <a:pt x="748" y="302"/>
                                  </a:cubicBezTo>
                                  <a:cubicBezTo>
                                    <a:pt x="750" y="302"/>
                                    <a:pt x="752" y="302"/>
                                    <a:pt x="754" y="303"/>
                                  </a:cubicBezTo>
                                  <a:cubicBezTo>
                                    <a:pt x="754" y="302"/>
                                    <a:pt x="754" y="302"/>
                                    <a:pt x="754" y="301"/>
                                  </a:cubicBezTo>
                                  <a:cubicBezTo>
                                    <a:pt x="754" y="295"/>
                                    <a:pt x="748" y="289"/>
                                    <a:pt x="742" y="289"/>
                                  </a:cubicBezTo>
                                  <a:cubicBezTo>
                                    <a:pt x="735" y="289"/>
                                    <a:pt x="730" y="295"/>
                                    <a:pt x="730" y="301"/>
                                  </a:cubicBezTo>
                                  <a:cubicBezTo>
                                    <a:pt x="730" y="302"/>
                                    <a:pt x="730" y="302"/>
                                    <a:pt x="730" y="303"/>
                                  </a:cubicBezTo>
                                  <a:cubicBezTo>
                                    <a:pt x="732" y="302"/>
                                    <a:pt x="733" y="302"/>
                                    <a:pt x="735" y="302"/>
                                  </a:cubicBezTo>
                                  <a:cubicBezTo>
                                    <a:pt x="735" y="302"/>
                                    <a:pt x="735" y="301"/>
                                    <a:pt x="735" y="301"/>
                                  </a:cubicBezTo>
                                  <a:cubicBezTo>
                                    <a:pt x="735" y="298"/>
                                    <a:pt x="738" y="295"/>
                                    <a:pt x="742" y="295"/>
                                  </a:cubicBezTo>
                                  <a:cubicBezTo>
                                    <a:pt x="745" y="295"/>
                                    <a:pt x="748" y="298"/>
                                    <a:pt x="748" y="301"/>
                                  </a:cubicBezTo>
                                  <a:close/>
                                  <a:moveTo>
                                    <a:pt x="742" y="296"/>
                                  </a:moveTo>
                                  <a:cubicBezTo>
                                    <a:pt x="739" y="296"/>
                                    <a:pt x="737" y="298"/>
                                    <a:pt x="737" y="301"/>
                                  </a:cubicBezTo>
                                  <a:cubicBezTo>
                                    <a:pt x="737" y="301"/>
                                    <a:pt x="737" y="302"/>
                                    <a:pt x="737" y="302"/>
                                  </a:cubicBezTo>
                                  <a:cubicBezTo>
                                    <a:pt x="738" y="302"/>
                                    <a:pt x="740" y="301"/>
                                    <a:pt x="742" y="301"/>
                                  </a:cubicBezTo>
                                  <a:cubicBezTo>
                                    <a:pt x="743" y="301"/>
                                    <a:pt x="745" y="302"/>
                                    <a:pt x="747" y="302"/>
                                  </a:cubicBezTo>
                                  <a:cubicBezTo>
                                    <a:pt x="747" y="302"/>
                                    <a:pt x="747" y="301"/>
                                    <a:pt x="747" y="301"/>
                                  </a:cubicBezTo>
                                  <a:cubicBezTo>
                                    <a:pt x="747" y="298"/>
                                    <a:pt x="745" y="296"/>
                                    <a:pt x="742" y="296"/>
                                  </a:cubicBezTo>
                                  <a:close/>
                                  <a:moveTo>
                                    <a:pt x="772" y="312"/>
                                  </a:moveTo>
                                  <a:cubicBezTo>
                                    <a:pt x="773" y="311"/>
                                    <a:pt x="774" y="310"/>
                                    <a:pt x="775" y="310"/>
                                  </a:cubicBezTo>
                                  <a:cubicBezTo>
                                    <a:pt x="776" y="307"/>
                                    <a:pt x="776" y="304"/>
                                    <a:pt x="776" y="301"/>
                                  </a:cubicBezTo>
                                  <a:cubicBezTo>
                                    <a:pt x="776" y="292"/>
                                    <a:pt x="772" y="283"/>
                                    <a:pt x="766" y="277"/>
                                  </a:cubicBezTo>
                                  <a:cubicBezTo>
                                    <a:pt x="760" y="271"/>
                                    <a:pt x="751" y="267"/>
                                    <a:pt x="742" y="267"/>
                                  </a:cubicBezTo>
                                  <a:cubicBezTo>
                                    <a:pt x="732" y="267"/>
                                    <a:pt x="724" y="271"/>
                                    <a:pt x="717" y="277"/>
                                  </a:cubicBezTo>
                                  <a:cubicBezTo>
                                    <a:pt x="711" y="283"/>
                                    <a:pt x="707" y="292"/>
                                    <a:pt x="707" y="301"/>
                                  </a:cubicBezTo>
                                  <a:cubicBezTo>
                                    <a:pt x="707" y="304"/>
                                    <a:pt x="708" y="307"/>
                                    <a:pt x="708" y="310"/>
                                  </a:cubicBezTo>
                                  <a:cubicBezTo>
                                    <a:pt x="709" y="310"/>
                                    <a:pt x="710" y="311"/>
                                    <a:pt x="711" y="311"/>
                                  </a:cubicBezTo>
                                  <a:cubicBezTo>
                                    <a:pt x="712" y="311"/>
                                    <a:pt x="713" y="310"/>
                                    <a:pt x="714" y="310"/>
                                  </a:cubicBezTo>
                                  <a:cubicBezTo>
                                    <a:pt x="713" y="307"/>
                                    <a:pt x="713" y="304"/>
                                    <a:pt x="713" y="301"/>
                                  </a:cubicBezTo>
                                  <a:cubicBezTo>
                                    <a:pt x="713" y="285"/>
                                    <a:pt x="726" y="272"/>
                                    <a:pt x="742" y="272"/>
                                  </a:cubicBezTo>
                                  <a:cubicBezTo>
                                    <a:pt x="758" y="272"/>
                                    <a:pt x="770" y="285"/>
                                    <a:pt x="770" y="301"/>
                                  </a:cubicBezTo>
                                  <a:cubicBezTo>
                                    <a:pt x="770" y="304"/>
                                    <a:pt x="770" y="307"/>
                                    <a:pt x="769" y="310"/>
                                  </a:cubicBezTo>
                                  <a:cubicBezTo>
                                    <a:pt x="770" y="310"/>
                                    <a:pt x="771" y="311"/>
                                    <a:pt x="772" y="312"/>
                                  </a:cubicBezTo>
                                  <a:close/>
                                  <a:moveTo>
                                    <a:pt x="763" y="250"/>
                                  </a:moveTo>
                                  <a:cubicBezTo>
                                    <a:pt x="763" y="251"/>
                                    <a:pt x="763" y="253"/>
                                    <a:pt x="762" y="254"/>
                                  </a:cubicBezTo>
                                  <a:cubicBezTo>
                                    <a:pt x="764" y="255"/>
                                    <a:pt x="766" y="256"/>
                                    <a:pt x="768" y="257"/>
                                  </a:cubicBezTo>
                                  <a:cubicBezTo>
                                    <a:pt x="769" y="255"/>
                                    <a:pt x="769" y="252"/>
                                    <a:pt x="769" y="250"/>
                                  </a:cubicBezTo>
                                  <a:cubicBezTo>
                                    <a:pt x="769" y="242"/>
                                    <a:pt x="766" y="236"/>
                                    <a:pt x="761" y="231"/>
                                  </a:cubicBezTo>
                                  <a:cubicBezTo>
                                    <a:pt x="756" y="226"/>
                                    <a:pt x="749" y="223"/>
                                    <a:pt x="742" y="223"/>
                                  </a:cubicBezTo>
                                  <a:cubicBezTo>
                                    <a:pt x="734" y="223"/>
                                    <a:pt x="727" y="226"/>
                                    <a:pt x="722" y="231"/>
                                  </a:cubicBezTo>
                                  <a:cubicBezTo>
                                    <a:pt x="718" y="236"/>
                                    <a:pt x="714" y="242"/>
                                    <a:pt x="714" y="250"/>
                                  </a:cubicBezTo>
                                  <a:cubicBezTo>
                                    <a:pt x="714" y="252"/>
                                    <a:pt x="715" y="255"/>
                                    <a:pt x="715" y="257"/>
                                  </a:cubicBezTo>
                                  <a:cubicBezTo>
                                    <a:pt x="717" y="256"/>
                                    <a:pt x="719" y="255"/>
                                    <a:pt x="721" y="254"/>
                                  </a:cubicBezTo>
                                  <a:cubicBezTo>
                                    <a:pt x="721" y="253"/>
                                    <a:pt x="721" y="251"/>
                                    <a:pt x="721" y="250"/>
                                  </a:cubicBezTo>
                                  <a:cubicBezTo>
                                    <a:pt x="721" y="238"/>
                                    <a:pt x="730" y="229"/>
                                    <a:pt x="742" y="229"/>
                                  </a:cubicBezTo>
                                  <a:cubicBezTo>
                                    <a:pt x="753" y="229"/>
                                    <a:pt x="763" y="238"/>
                                    <a:pt x="763" y="250"/>
                                  </a:cubicBezTo>
                                  <a:close/>
                                  <a:moveTo>
                                    <a:pt x="755" y="250"/>
                                  </a:moveTo>
                                  <a:cubicBezTo>
                                    <a:pt x="755" y="251"/>
                                    <a:pt x="755" y="251"/>
                                    <a:pt x="755" y="252"/>
                                  </a:cubicBezTo>
                                  <a:cubicBezTo>
                                    <a:pt x="757" y="252"/>
                                    <a:pt x="759" y="253"/>
                                    <a:pt x="761" y="254"/>
                                  </a:cubicBezTo>
                                  <a:cubicBezTo>
                                    <a:pt x="761" y="253"/>
                                    <a:pt x="761" y="251"/>
                                    <a:pt x="761" y="250"/>
                                  </a:cubicBezTo>
                                  <a:cubicBezTo>
                                    <a:pt x="761" y="245"/>
                                    <a:pt x="759" y="240"/>
                                    <a:pt x="755" y="236"/>
                                  </a:cubicBezTo>
                                  <a:cubicBezTo>
                                    <a:pt x="752" y="233"/>
                                    <a:pt x="747" y="230"/>
                                    <a:pt x="742" y="230"/>
                                  </a:cubicBezTo>
                                  <a:cubicBezTo>
                                    <a:pt x="736" y="230"/>
                                    <a:pt x="731" y="233"/>
                                    <a:pt x="728" y="236"/>
                                  </a:cubicBezTo>
                                  <a:cubicBezTo>
                                    <a:pt x="724" y="240"/>
                                    <a:pt x="722" y="245"/>
                                    <a:pt x="722" y="250"/>
                                  </a:cubicBezTo>
                                  <a:cubicBezTo>
                                    <a:pt x="722" y="251"/>
                                    <a:pt x="722" y="253"/>
                                    <a:pt x="723" y="254"/>
                                  </a:cubicBezTo>
                                  <a:cubicBezTo>
                                    <a:pt x="724" y="253"/>
                                    <a:pt x="726" y="252"/>
                                    <a:pt x="728" y="252"/>
                                  </a:cubicBezTo>
                                  <a:cubicBezTo>
                                    <a:pt x="728" y="251"/>
                                    <a:pt x="728" y="251"/>
                                    <a:pt x="728" y="250"/>
                                  </a:cubicBezTo>
                                  <a:cubicBezTo>
                                    <a:pt x="728" y="242"/>
                                    <a:pt x="734" y="236"/>
                                    <a:pt x="742" y="236"/>
                                  </a:cubicBezTo>
                                  <a:cubicBezTo>
                                    <a:pt x="749" y="236"/>
                                    <a:pt x="755" y="242"/>
                                    <a:pt x="755" y="250"/>
                                  </a:cubicBezTo>
                                  <a:close/>
                                  <a:moveTo>
                                    <a:pt x="748" y="250"/>
                                  </a:moveTo>
                                  <a:cubicBezTo>
                                    <a:pt x="748" y="250"/>
                                    <a:pt x="748" y="250"/>
                                    <a:pt x="748" y="251"/>
                                  </a:cubicBezTo>
                                  <a:cubicBezTo>
                                    <a:pt x="750" y="251"/>
                                    <a:pt x="752" y="251"/>
                                    <a:pt x="754" y="251"/>
                                  </a:cubicBezTo>
                                  <a:cubicBezTo>
                                    <a:pt x="754" y="251"/>
                                    <a:pt x="754" y="250"/>
                                    <a:pt x="754" y="250"/>
                                  </a:cubicBezTo>
                                  <a:cubicBezTo>
                                    <a:pt x="754" y="243"/>
                                    <a:pt x="748" y="238"/>
                                    <a:pt x="742" y="238"/>
                                  </a:cubicBezTo>
                                  <a:cubicBezTo>
                                    <a:pt x="735" y="238"/>
                                    <a:pt x="730" y="243"/>
                                    <a:pt x="730" y="250"/>
                                  </a:cubicBezTo>
                                  <a:cubicBezTo>
                                    <a:pt x="730" y="250"/>
                                    <a:pt x="730" y="251"/>
                                    <a:pt x="730" y="251"/>
                                  </a:cubicBezTo>
                                  <a:cubicBezTo>
                                    <a:pt x="732" y="251"/>
                                    <a:pt x="733" y="251"/>
                                    <a:pt x="735" y="251"/>
                                  </a:cubicBezTo>
                                  <a:cubicBezTo>
                                    <a:pt x="735" y="250"/>
                                    <a:pt x="735" y="250"/>
                                    <a:pt x="735" y="250"/>
                                  </a:cubicBezTo>
                                  <a:cubicBezTo>
                                    <a:pt x="735" y="246"/>
                                    <a:pt x="738" y="243"/>
                                    <a:pt x="742" y="243"/>
                                  </a:cubicBezTo>
                                  <a:cubicBezTo>
                                    <a:pt x="745" y="243"/>
                                    <a:pt x="748" y="246"/>
                                    <a:pt x="748" y="250"/>
                                  </a:cubicBezTo>
                                  <a:close/>
                                  <a:moveTo>
                                    <a:pt x="742" y="245"/>
                                  </a:moveTo>
                                  <a:cubicBezTo>
                                    <a:pt x="739" y="245"/>
                                    <a:pt x="737" y="247"/>
                                    <a:pt x="737" y="250"/>
                                  </a:cubicBezTo>
                                  <a:cubicBezTo>
                                    <a:pt x="737" y="250"/>
                                    <a:pt x="737" y="250"/>
                                    <a:pt x="737" y="250"/>
                                  </a:cubicBezTo>
                                  <a:cubicBezTo>
                                    <a:pt x="738" y="250"/>
                                    <a:pt x="740" y="250"/>
                                    <a:pt x="742" y="250"/>
                                  </a:cubicBezTo>
                                  <a:cubicBezTo>
                                    <a:pt x="743" y="250"/>
                                    <a:pt x="745" y="250"/>
                                    <a:pt x="747" y="250"/>
                                  </a:cubicBezTo>
                                  <a:cubicBezTo>
                                    <a:pt x="747" y="250"/>
                                    <a:pt x="747" y="250"/>
                                    <a:pt x="747" y="250"/>
                                  </a:cubicBezTo>
                                  <a:cubicBezTo>
                                    <a:pt x="747" y="247"/>
                                    <a:pt x="745" y="245"/>
                                    <a:pt x="742" y="245"/>
                                  </a:cubicBezTo>
                                  <a:close/>
                                  <a:moveTo>
                                    <a:pt x="772" y="260"/>
                                  </a:moveTo>
                                  <a:cubicBezTo>
                                    <a:pt x="773" y="260"/>
                                    <a:pt x="774" y="259"/>
                                    <a:pt x="775" y="258"/>
                                  </a:cubicBezTo>
                                  <a:cubicBezTo>
                                    <a:pt x="776" y="256"/>
                                    <a:pt x="776" y="253"/>
                                    <a:pt x="776" y="250"/>
                                  </a:cubicBezTo>
                                  <a:cubicBezTo>
                                    <a:pt x="776" y="240"/>
                                    <a:pt x="772" y="232"/>
                                    <a:pt x="766" y="226"/>
                                  </a:cubicBezTo>
                                  <a:cubicBezTo>
                                    <a:pt x="760" y="220"/>
                                    <a:pt x="751" y="216"/>
                                    <a:pt x="742" y="216"/>
                                  </a:cubicBezTo>
                                  <a:cubicBezTo>
                                    <a:pt x="732" y="216"/>
                                    <a:pt x="724" y="220"/>
                                    <a:pt x="717" y="226"/>
                                  </a:cubicBezTo>
                                  <a:cubicBezTo>
                                    <a:pt x="711" y="232"/>
                                    <a:pt x="707" y="240"/>
                                    <a:pt x="707" y="250"/>
                                  </a:cubicBezTo>
                                  <a:cubicBezTo>
                                    <a:pt x="707" y="253"/>
                                    <a:pt x="708" y="256"/>
                                    <a:pt x="708" y="258"/>
                                  </a:cubicBezTo>
                                  <a:cubicBezTo>
                                    <a:pt x="709" y="259"/>
                                    <a:pt x="710" y="259"/>
                                    <a:pt x="711" y="260"/>
                                  </a:cubicBezTo>
                                  <a:cubicBezTo>
                                    <a:pt x="712" y="259"/>
                                    <a:pt x="713" y="259"/>
                                    <a:pt x="714" y="258"/>
                                  </a:cubicBezTo>
                                  <a:cubicBezTo>
                                    <a:pt x="713" y="256"/>
                                    <a:pt x="713" y="253"/>
                                    <a:pt x="713" y="250"/>
                                  </a:cubicBezTo>
                                  <a:cubicBezTo>
                                    <a:pt x="713" y="234"/>
                                    <a:pt x="726" y="221"/>
                                    <a:pt x="742" y="221"/>
                                  </a:cubicBezTo>
                                  <a:cubicBezTo>
                                    <a:pt x="758" y="221"/>
                                    <a:pt x="770" y="234"/>
                                    <a:pt x="770" y="250"/>
                                  </a:cubicBezTo>
                                  <a:cubicBezTo>
                                    <a:pt x="770" y="253"/>
                                    <a:pt x="770" y="256"/>
                                    <a:pt x="769" y="258"/>
                                  </a:cubicBezTo>
                                  <a:cubicBezTo>
                                    <a:pt x="770" y="259"/>
                                    <a:pt x="771" y="259"/>
                                    <a:pt x="772" y="260"/>
                                  </a:cubicBezTo>
                                  <a:close/>
                                  <a:moveTo>
                                    <a:pt x="763" y="199"/>
                                  </a:moveTo>
                                  <a:cubicBezTo>
                                    <a:pt x="763" y="200"/>
                                    <a:pt x="763" y="202"/>
                                    <a:pt x="762" y="203"/>
                                  </a:cubicBezTo>
                                  <a:cubicBezTo>
                                    <a:pt x="764" y="204"/>
                                    <a:pt x="766" y="205"/>
                                    <a:pt x="768" y="206"/>
                                  </a:cubicBezTo>
                                  <a:cubicBezTo>
                                    <a:pt x="769" y="204"/>
                                    <a:pt x="769" y="201"/>
                                    <a:pt x="769" y="199"/>
                                  </a:cubicBezTo>
                                  <a:cubicBezTo>
                                    <a:pt x="769" y="191"/>
                                    <a:pt x="766" y="184"/>
                                    <a:pt x="761" y="179"/>
                                  </a:cubicBezTo>
                                  <a:cubicBezTo>
                                    <a:pt x="756" y="174"/>
                                    <a:pt x="749" y="171"/>
                                    <a:pt x="742" y="171"/>
                                  </a:cubicBezTo>
                                  <a:cubicBezTo>
                                    <a:pt x="734" y="171"/>
                                    <a:pt x="727" y="174"/>
                                    <a:pt x="722" y="179"/>
                                  </a:cubicBezTo>
                                  <a:cubicBezTo>
                                    <a:pt x="718" y="184"/>
                                    <a:pt x="714" y="191"/>
                                    <a:pt x="714" y="199"/>
                                  </a:cubicBezTo>
                                  <a:cubicBezTo>
                                    <a:pt x="714" y="201"/>
                                    <a:pt x="715" y="204"/>
                                    <a:pt x="715" y="206"/>
                                  </a:cubicBezTo>
                                  <a:cubicBezTo>
                                    <a:pt x="717" y="205"/>
                                    <a:pt x="719" y="204"/>
                                    <a:pt x="721" y="203"/>
                                  </a:cubicBezTo>
                                  <a:cubicBezTo>
                                    <a:pt x="721" y="202"/>
                                    <a:pt x="721" y="200"/>
                                    <a:pt x="721" y="199"/>
                                  </a:cubicBezTo>
                                  <a:cubicBezTo>
                                    <a:pt x="721" y="187"/>
                                    <a:pt x="730" y="177"/>
                                    <a:pt x="742" y="177"/>
                                  </a:cubicBezTo>
                                  <a:cubicBezTo>
                                    <a:pt x="753" y="177"/>
                                    <a:pt x="763" y="187"/>
                                    <a:pt x="763" y="199"/>
                                  </a:cubicBezTo>
                                  <a:close/>
                                  <a:moveTo>
                                    <a:pt x="755" y="199"/>
                                  </a:moveTo>
                                  <a:cubicBezTo>
                                    <a:pt x="755" y="199"/>
                                    <a:pt x="755" y="200"/>
                                    <a:pt x="755" y="200"/>
                                  </a:cubicBezTo>
                                  <a:cubicBezTo>
                                    <a:pt x="757" y="201"/>
                                    <a:pt x="759" y="202"/>
                                    <a:pt x="761" y="202"/>
                                  </a:cubicBezTo>
                                  <a:cubicBezTo>
                                    <a:pt x="761" y="201"/>
                                    <a:pt x="761" y="200"/>
                                    <a:pt x="761" y="199"/>
                                  </a:cubicBezTo>
                                  <a:cubicBezTo>
                                    <a:pt x="761" y="193"/>
                                    <a:pt x="759" y="188"/>
                                    <a:pt x="755" y="185"/>
                                  </a:cubicBezTo>
                                  <a:cubicBezTo>
                                    <a:pt x="752" y="181"/>
                                    <a:pt x="747" y="179"/>
                                    <a:pt x="742" y="179"/>
                                  </a:cubicBezTo>
                                  <a:cubicBezTo>
                                    <a:pt x="736" y="179"/>
                                    <a:pt x="731" y="181"/>
                                    <a:pt x="728" y="185"/>
                                  </a:cubicBezTo>
                                  <a:cubicBezTo>
                                    <a:pt x="724" y="188"/>
                                    <a:pt x="722" y="193"/>
                                    <a:pt x="722" y="199"/>
                                  </a:cubicBezTo>
                                  <a:cubicBezTo>
                                    <a:pt x="722" y="200"/>
                                    <a:pt x="722" y="201"/>
                                    <a:pt x="723" y="202"/>
                                  </a:cubicBezTo>
                                  <a:cubicBezTo>
                                    <a:pt x="724" y="202"/>
                                    <a:pt x="726" y="201"/>
                                    <a:pt x="728" y="200"/>
                                  </a:cubicBezTo>
                                  <a:cubicBezTo>
                                    <a:pt x="728" y="200"/>
                                    <a:pt x="728" y="199"/>
                                    <a:pt x="728" y="199"/>
                                  </a:cubicBezTo>
                                  <a:cubicBezTo>
                                    <a:pt x="728" y="191"/>
                                    <a:pt x="734" y="185"/>
                                    <a:pt x="742" y="185"/>
                                  </a:cubicBezTo>
                                  <a:cubicBezTo>
                                    <a:pt x="749" y="185"/>
                                    <a:pt x="755" y="191"/>
                                    <a:pt x="755" y="199"/>
                                  </a:cubicBezTo>
                                  <a:close/>
                                  <a:moveTo>
                                    <a:pt x="748" y="199"/>
                                  </a:moveTo>
                                  <a:cubicBezTo>
                                    <a:pt x="748" y="199"/>
                                    <a:pt x="748" y="199"/>
                                    <a:pt x="748" y="199"/>
                                  </a:cubicBezTo>
                                  <a:cubicBezTo>
                                    <a:pt x="750" y="199"/>
                                    <a:pt x="752" y="200"/>
                                    <a:pt x="754" y="200"/>
                                  </a:cubicBezTo>
                                  <a:cubicBezTo>
                                    <a:pt x="754" y="200"/>
                                    <a:pt x="754" y="199"/>
                                    <a:pt x="754" y="199"/>
                                  </a:cubicBezTo>
                                  <a:cubicBezTo>
                                    <a:pt x="754" y="192"/>
                                    <a:pt x="748" y="187"/>
                                    <a:pt x="742" y="187"/>
                                  </a:cubicBezTo>
                                  <a:cubicBezTo>
                                    <a:pt x="735" y="187"/>
                                    <a:pt x="730" y="192"/>
                                    <a:pt x="730" y="199"/>
                                  </a:cubicBezTo>
                                  <a:cubicBezTo>
                                    <a:pt x="730" y="199"/>
                                    <a:pt x="730" y="200"/>
                                    <a:pt x="730" y="200"/>
                                  </a:cubicBezTo>
                                  <a:cubicBezTo>
                                    <a:pt x="732" y="200"/>
                                    <a:pt x="733" y="199"/>
                                    <a:pt x="735" y="199"/>
                                  </a:cubicBezTo>
                                  <a:cubicBezTo>
                                    <a:pt x="735" y="199"/>
                                    <a:pt x="735" y="199"/>
                                    <a:pt x="735" y="199"/>
                                  </a:cubicBezTo>
                                  <a:cubicBezTo>
                                    <a:pt x="735" y="195"/>
                                    <a:pt x="738" y="192"/>
                                    <a:pt x="742" y="192"/>
                                  </a:cubicBezTo>
                                  <a:cubicBezTo>
                                    <a:pt x="745" y="192"/>
                                    <a:pt x="748" y="195"/>
                                    <a:pt x="748" y="199"/>
                                  </a:cubicBezTo>
                                  <a:close/>
                                  <a:moveTo>
                                    <a:pt x="742" y="193"/>
                                  </a:moveTo>
                                  <a:cubicBezTo>
                                    <a:pt x="739" y="193"/>
                                    <a:pt x="737" y="196"/>
                                    <a:pt x="737" y="199"/>
                                  </a:cubicBezTo>
                                  <a:cubicBezTo>
                                    <a:pt x="737" y="199"/>
                                    <a:pt x="737" y="199"/>
                                    <a:pt x="737" y="199"/>
                                  </a:cubicBezTo>
                                  <a:cubicBezTo>
                                    <a:pt x="738" y="199"/>
                                    <a:pt x="740" y="199"/>
                                    <a:pt x="742" y="199"/>
                                  </a:cubicBezTo>
                                  <a:cubicBezTo>
                                    <a:pt x="743" y="199"/>
                                    <a:pt x="745" y="199"/>
                                    <a:pt x="747" y="199"/>
                                  </a:cubicBezTo>
                                  <a:cubicBezTo>
                                    <a:pt x="747" y="199"/>
                                    <a:pt x="747" y="199"/>
                                    <a:pt x="747" y="199"/>
                                  </a:cubicBezTo>
                                  <a:cubicBezTo>
                                    <a:pt x="747" y="196"/>
                                    <a:pt x="745" y="193"/>
                                    <a:pt x="742" y="193"/>
                                  </a:cubicBezTo>
                                  <a:close/>
                                  <a:moveTo>
                                    <a:pt x="772" y="209"/>
                                  </a:moveTo>
                                  <a:cubicBezTo>
                                    <a:pt x="773" y="208"/>
                                    <a:pt x="774" y="208"/>
                                    <a:pt x="775" y="207"/>
                                  </a:cubicBezTo>
                                  <a:cubicBezTo>
                                    <a:pt x="776" y="204"/>
                                    <a:pt x="776" y="201"/>
                                    <a:pt x="776" y="199"/>
                                  </a:cubicBezTo>
                                  <a:cubicBezTo>
                                    <a:pt x="776" y="189"/>
                                    <a:pt x="772" y="181"/>
                                    <a:pt x="766" y="174"/>
                                  </a:cubicBezTo>
                                  <a:cubicBezTo>
                                    <a:pt x="760" y="168"/>
                                    <a:pt x="751" y="164"/>
                                    <a:pt x="742" y="164"/>
                                  </a:cubicBezTo>
                                  <a:cubicBezTo>
                                    <a:pt x="732" y="164"/>
                                    <a:pt x="724" y="168"/>
                                    <a:pt x="717" y="174"/>
                                  </a:cubicBezTo>
                                  <a:cubicBezTo>
                                    <a:pt x="711" y="181"/>
                                    <a:pt x="707" y="189"/>
                                    <a:pt x="707" y="199"/>
                                  </a:cubicBezTo>
                                  <a:cubicBezTo>
                                    <a:pt x="707" y="201"/>
                                    <a:pt x="708" y="204"/>
                                    <a:pt x="708" y="207"/>
                                  </a:cubicBezTo>
                                  <a:cubicBezTo>
                                    <a:pt x="709" y="207"/>
                                    <a:pt x="710" y="208"/>
                                    <a:pt x="711" y="209"/>
                                  </a:cubicBezTo>
                                  <a:cubicBezTo>
                                    <a:pt x="712" y="208"/>
                                    <a:pt x="713" y="207"/>
                                    <a:pt x="714" y="207"/>
                                  </a:cubicBezTo>
                                  <a:cubicBezTo>
                                    <a:pt x="713" y="204"/>
                                    <a:pt x="713" y="201"/>
                                    <a:pt x="713" y="199"/>
                                  </a:cubicBezTo>
                                  <a:cubicBezTo>
                                    <a:pt x="713" y="183"/>
                                    <a:pt x="726" y="170"/>
                                    <a:pt x="742" y="170"/>
                                  </a:cubicBezTo>
                                  <a:cubicBezTo>
                                    <a:pt x="758" y="170"/>
                                    <a:pt x="770" y="183"/>
                                    <a:pt x="770" y="199"/>
                                  </a:cubicBezTo>
                                  <a:cubicBezTo>
                                    <a:pt x="770" y="201"/>
                                    <a:pt x="770" y="204"/>
                                    <a:pt x="769" y="207"/>
                                  </a:cubicBezTo>
                                  <a:cubicBezTo>
                                    <a:pt x="770" y="207"/>
                                    <a:pt x="771" y="208"/>
                                    <a:pt x="772" y="209"/>
                                  </a:cubicBezTo>
                                  <a:close/>
                                  <a:moveTo>
                                    <a:pt x="763" y="147"/>
                                  </a:moveTo>
                                  <a:cubicBezTo>
                                    <a:pt x="763" y="149"/>
                                    <a:pt x="763" y="150"/>
                                    <a:pt x="762" y="152"/>
                                  </a:cubicBezTo>
                                  <a:cubicBezTo>
                                    <a:pt x="764" y="152"/>
                                    <a:pt x="766" y="153"/>
                                    <a:pt x="768" y="155"/>
                                  </a:cubicBezTo>
                                  <a:cubicBezTo>
                                    <a:pt x="769" y="152"/>
                                    <a:pt x="769" y="150"/>
                                    <a:pt x="769" y="147"/>
                                  </a:cubicBezTo>
                                  <a:cubicBezTo>
                                    <a:pt x="769" y="140"/>
                                    <a:pt x="766" y="133"/>
                                    <a:pt x="761" y="128"/>
                                  </a:cubicBezTo>
                                  <a:cubicBezTo>
                                    <a:pt x="756" y="123"/>
                                    <a:pt x="749" y="120"/>
                                    <a:pt x="742" y="120"/>
                                  </a:cubicBezTo>
                                  <a:cubicBezTo>
                                    <a:pt x="734" y="120"/>
                                    <a:pt x="727" y="123"/>
                                    <a:pt x="722" y="128"/>
                                  </a:cubicBezTo>
                                  <a:cubicBezTo>
                                    <a:pt x="718" y="133"/>
                                    <a:pt x="714" y="140"/>
                                    <a:pt x="714" y="147"/>
                                  </a:cubicBezTo>
                                  <a:cubicBezTo>
                                    <a:pt x="714" y="150"/>
                                    <a:pt x="715" y="152"/>
                                    <a:pt x="715" y="155"/>
                                  </a:cubicBezTo>
                                  <a:cubicBezTo>
                                    <a:pt x="717" y="153"/>
                                    <a:pt x="719" y="152"/>
                                    <a:pt x="721" y="152"/>
                                  </a:cubicBezTo>
                                  <a:cubicBezTo>
                                    <a:pt x="721" y="150"/>
                                    <a:pt x="721" y="149"/>
                                    <a:pt x="721" y="147"/>
                                  </a:cubicBezTo>
                                  <a:cubicBezTo>
                                    <a:pt x="721" y="135"/>
                                    <a:pt x="730" y="126"/>
                                    <a:pt x="742" y="126"/>
                                  </a:cubicBezTo>
                                  <a:cubicBezTo>
                                    <a:pt x="753" y="126"/>
                                    <a:pt x="763" y="135"/>
                                    <a:pt x="763" y="147"/>
                                  </a:cubicBezTo>
                                  <a:close/>
                                  <a:moveTo>
                                    <a:pt x="755" y="147"/>
                                  </a:moveTo>
                                  <a:cubicBezTo>
                                    <a:pt x="755" y="148"/>
                                    <a:pt x="755" y="148"/>
                                    <a:pt x="755" y="149"/>
                                  </a:cubicBezTo>
                                  <a:cubicBezTo>
                                    <a:pt x="757" y="150"/>
                                    <a:pt x="759" y="150"/>
                                    <a:pt x="761" y="151"/>
                                  </a:cubicBezTo>
                                  <a:cubicBezTo>
                                    <a:pt x="761" y="150"/>
                                    <a:pt x="761" y="148"/>
                                    <a:pt x="761" y="147"/>
                                  </a:cubicBezTo>
                                  <a:cubicBezTo>
                                    <a:pt x="761" y="142"/>
                                    <a:pt x="759" y="137"/>
                                    <a:pt x="755" y="133"/>
                                  </a:cubicBezTo>
                                  <a:cubicBezTo>
                                    <a:pt x="752" y="130"/>
                                    <a:pt x="747" y="128"/>
                                    <a:pt x="742" y="128"/>
                                  </a:cubicBezTo>
                                  <a:cubicBezTo>
                                    <a:pt x="736" y="128"/>
                                    <a:pt x="731" y="130"/>
                                    <a:pt x="728" y="133"/>
                                  </a:cubicBezTo>
                                  <a:cubicBezTo>
                                    <a:pt x="724" y="137"/>
                                    <a:pt x="722" y="142"/>
                                    <a:pt x="722" y="147"/>
                                  </a:cubicBezTo>
                                  <a:cubicBezTo>
                                    <a:pt x="722" y="148"/>
                                    <a:pt x="722" y="150"/>
                                    <a:pt x="723" y="151"/>
                                  </a:cubicBezTo>
                                  <a:cubicBezTo>
                                    <a:pt x="724" y="150"/>
                                    <a:pt x="726" y="150"/>
                                    <a:pt x="728" y="149"/>
                                  </a:cubicBezTo>
                                  <a:cubicBezTo>
                                    <a:pt x="728" y="148"/>
                                    <a:pt x="728" y="148"/>
                                    <a:pt x="728" y="147"/>
                                  </a:cubicBezTo>
                                  <a:cubicBezTo>
                                    <a:pt x="728" y="140"/>
                                    <a:pt x="734" y="134"/>
                                    <a:pt x="742" y="134"/>
                                  </a:cubicBezTo>
                                  <a:cubicBezTo>
                                    <a:pt x="749" y="134"/>
                                    <a:pt x="755" y="140"/>
                                    <a:pt x="755" y="147"/>
                                  </a:cubicBezTo>
                                  <a:close/>
                                  <a:moveTo>
                                    <a:pt x="748" y="147"/>
                                  </a:moveTo>
                                  <a:cubicBezTo>
                                    <a:pt x="748" y="147"/>
                                    <a:pt x="748" y="148"/>
                                    <a:pt x="748" y="148"/>
                                  </a:cubicBezTo>
                                  <a:cubicBezTo>
                                    <a:pt x="750" y="148"/>
                                    <a:pt x="752" y="148"/>
                                    <a:pt x="754" y="149"/>
                                  </a:cubicBezTo>
                                  <a:cubicBezTo>
                                    <a:pt x="754" y="148"/>
                                    <a:pt x="754" y="148"/>
                                    <a:pt x="754" y="147"/>
                                  </a:cubicBezTo>
                                  <a:cubicBezTo>
                                    <a:pt x="754" y="141"/>
                                    <a:pt x="748" y="135"/>
                                    <a:pt x="742" y="135"/>
                                  </a:cubicBezTo>
                                  <a:cubicBezTo>
                                    <a:pt x="735" y="135"/>
                                    <a:pt x="730" y="141"/>
                                    <a:pt x="730" y="147"/>
                                  </a:cubicBezTo>
                                  <a:cubicBezTo>
                                    <a:pt x="730" y="148"/>
                                    <a:pt x="730" y="148"/>
                                    <a:pt x="730" y="149"/>
                                  </a:cubicBezTo>
                                  <a:cubicBezTo>
                                    <a:pt x="732" y="148"/>
                                    <a:pt x="733" y="148"/>
                                    <a:pt x="735" y="148"/>
                                  </a:cubicBezTo>
                                  <a:cubicBezTo>
                                    <a:pt x="735" y="148"/>
                                    <a:pt x="735" y="147"/>
                                    <a:pt x="735" y="147"/>
                                  </a:cubicBezTo>
                                  <a:cubicBezTo>
                                    <a:pt x="735" y="143"/>
                                    <a:pt x="738" y="140"/>
                                    <a:pt x="742" y="140"/>
                                  </a:cubicBezTo>
                                  <a:cubicBezTo>
                                    <a:pt x="745" y="140"/>
                                    <a:pt x="748" y="143"/>
                                    <a:pt x="748" y="147"/>
                                  </a:cubicBezTo>
                                  <a:close/>
                                  <a:moveTo>
                                    <a:pt x="742" y="142"/>
                                  </a:moveTo>
                                  <a:cubicBezTo>
                                    <a:pt x="739" y="142"/>
                                    <a:pt x="737" y="144"/>
                                    <a:pt x="737" y="147"/>
                                  </a:cubicBezTo>
                                  <a:cubicBezTo>
                                    <a:pt x="737" y="147"/>
                                    <a:pt x="737" y="147"/>
                                    <a:pt x="737" y="148"/>
                                  </a:cubicBezTo>
                                  <a:cubicBezTo>
                                    <a:pt x="738" y="147"/>
                                    <a:pt x="740" y="147"/>
                                    <a:pt x="742" y="147"/>
                                  </a:cubicBezTo>
                                  <a:cubicBezTo>
                                    <a:pt x="743" y="147"/>
                                    <a:pt x="745" y="147"/>
                                    <a:pt x="747" y="148"/>
                                  </a:cubicBezTo>
                                  <a:cubicBezTo>
                                    <a:pt x="747" y="147"/>
                                    <a:pt x="747" y="147"/>
                                    <a:pt x="747" y="147"/>
                                  </a:cubicBezTo>
                                  <a:cubicBezTo>
                                    <a:pt x="747" y="144"/>
                                    <a:pt x="745" y="142"/>
                                    <a:pt x="742" y="142"/>
                                  </a:cubicBezTo>
                                  <a:close/>
                                  <a:moveTo>
                                    <a:pt x="772" y="157"/>
                                  </a:moveTo>
                                  <a:cubicBezTo>
                                    <a:pt x="773" y="157"/>
                                    <a:pt x="774" y="156"/>
                                    <a:pt x="775" y="156"/>
                                  </a:cubicBezTo>
                                  <a:cubicBezTo>
                                    <a:pt x="776" y="153"/>
                                    <a:pt x="776" y="150"/>
                                    <a:pt x="776" y="147"/>
                                  </a:cubicBezTo>
                                  <a:cubicBezTo>
                                    <a:pt x="776" y="138"/>
                                    <a:pt x="772" y="129"/>
                                    <a:pt x="766" y="123"/>
                                  </a:cubicBezTo>
                                  <a:cubicBezTo>
                                    <a:pt x="760" y="117"/>
                                    <a:pt x="751" y="113"/>
                                    <a:pt x="742" y="113"/>
                                  </a:cubicBezTo>
                                  <a:cubicBezTo>
                                    <a:pt x="732" y="113"/>
                                    <a:pt x="724" y="117"/>
                                    <a:pt x="717" y="123"/>
                                  </a:cubicBezTo>
                                  <a:cubicBezTo>
                                    <a:pt x="711" y="129"/>
                                    <a:pt x="707" y="138"/>
                                    <a:pt x="707" y="147"/>
                                  </a:cubicBezTo>
                                  <a:cubicBezTo>
                                    <a:pt x="707" y="150"/>
                                    <a:pt x="708" y="153"/>
                                    <a:pt x="708" y="155"/>
                                  </a:cubicBezTo>
                                  <a:cubicBezTo>
                                    <a:pt x="709" y="156"/>
                                    <a:pt x="710" y="157"/>
                                    <a:pt x="711" y="157"/>
                                  </a:cubicBezTo>
                                  <a:cubicBezTo>
                                    <a:pt x="712" y="157"/>
                                    <a:pt x="713" y="156"/>
                                    <a:pt x="714" y="155"/>
                                  </a:cubicBezTo>
                                  <a:cubicBezTo>
                                    <a:pt x="713" y="153"/>
                                    <a:pt x="713" y="150"/>
                                    <a:pt x="713" y="147"/>
                                  </a:cubicBezTo>
                                  <a:cubicBezTo>
                                    <a:pt x="713" y="131"/>
                                    <a:pt x="726" y="118"/>
                                    <a:pt x="742" y="118"/>
                                  </a:cubicBezTo>
                                  <a:cubicBezTo>
                                    <a:pt x="758" y="118"/>
                                    <a:pt x="770" y="131"/>
                                    <a:pt x="770" y="147"/>
                                  </a:cubicBezTo>
                                  <a:cubicBezTo>
                                    <a:pt x="770" y="150"/>
                                    <a:pt x="770" y="153"/>
                                    <a:pt x="769" y="155"/>
                                  </a:cubicBezTo>
                                  <a:cubicBezTo>
                                    <a:pt x="770" y="156"/>
                                    <a:pt x="771" y="157"/>
                                    <a:pt x="772" y="157"/>
                                  </a:cubicBezTo>
                                  <a:close/>
                                  <a:moveTo>
                                    <a:pt x="763" y="96"/>
                                  </a:moveTo>
                                  <a:cubicBezTo>
                                    <a:pt x="763" y="97"/>
                                    <a:pt x="763" y="99"/>
                                    <a:pt x="762" y="100"/>
                                  </a:cubicBezTo>
                                  <a:cubicBezTo>
                                    <a:pt x="764" y="101"/>
                                    <a:pt x="766" y="102"/>
                                    <a:pt x="768" y="103"/>
                                  </a:cubicBezTo>
                                  <a:cubicBezTo>
                                    <a:pt x="769" y="101"/>
                                    <a:pt x="769" y="98"/>
                                    <a:pt x="769" y="96"/>
                                  </a:cubicBezTo>
                                  <a:cubicBezTo>
                                    <a:pt x="769" y="88"/>
                                    <a:pt x="766" y="81"/>
                                    <a:pt x="761" y="77"/>
                                  </a:cubicBezTo>
                                  <a:cubicBezTo>
                                    <a:pt x="756" y="72"/>
                                    <a:pt x="749" y="69"/>
                                    <a:pt x="742" y="69"/>
                                  </a:cubicBezTo>
                                  <a:cubicBezTo>
                                    <a:pt x="734" y="69"/>
                                    <a:pt x="727" y="72"/>
                                    <a:pt x="722" y="77"/>
                                  </a:cubicBezTo>
                                  <a:cubicBezTo>
                                    <a:pt x="718" y="81"/>
                                    <a:pt x="714" y="88"/>
                                    <a:pt x="714" y="96"/>
                                  </a:cubicBezTo>
                                  <a:cubicBezTo>
                                    <a:pt x="714" y="98"/>
                                    <a:pt x="715" y="101"/>
                                    <a:pt x="715" y="103"/>
                                  </a:cubicBezTo>
                                  <a:cubicBezTo>
                                    <a:pt x="717" y="102"/>
                                    <a:pt x="719" y="101"/>
                                    <a:pt x="721" y="100"/>
                                  </a:cubicBezTo>
                                  <a:cubicBezTo>
                                    <a:pt x="721" y="99"/>
                                    <a:pt x="721" y="97"/>
                                    <a:pt x="721" y="96"/>
                                  </a:cubicBezTo>
                                  <a:cubicBezTo>
                                    <a:pt x="721" y="84"/>
                                    <a:pt x="730" y="75"/>
                                    <a:pt x="742" y="75"/>
                                  </a:cubicBezTo>
                                  <a:cubicBezTo>
                                    <a:pt x="753" y="75"/>
                                    <a:pt x="763" y="84"/>
                                    <a:pt x="763" y="96"/>
                                  </a:cubicBezTo>
                                  <a:close/>
                                  <a:moveTo>
                                    <a:pt x="755" y="96"/>
                                  </a:moveTo>
                                  <a:cubicBezTo>
                                    <a:pt x="755" y="96"/>
                                    <a:pt x="755" y="97"/>
                                    <a:pt x="755" y="98"/>
                                  </a:cubicBezTo>
                                  <a:cubicBezTo>
                                    <a:pt x="757" y="98"/>
                                    <a:pt x="759" y="99"/>
                                    <a:pt x="761" y="100"/>
                                  </a:cubicBezTo>
                                  <a:cubicBezTo>
                                    <a:pt x="761" y="98"/>
                                    <a:pt x="761" y="97"/>
                                    <a:pt x="761" y="96"/>
                                  </a:cubicBezTo>
                                  <a:cubicBezTo>
                                    <a:pt x="761" y="90"/>
                                    <a:pt x="759" y="86"/>
                                    <a:pt x="755" y="82"/>
                                  </a:cubicBezTo>
                                  <a:cubicBezTo>
                                    <a:pt x="752" y="78"/>
                                    <a:pt x="747" y="76"/>
                                    <a:pt x="742" y="76"/>
                                  </a:cubicBezTo>
                                  <a:cubicBezTo>
                                    <a:pt x="736" y="76"/>
                                    <a:pt x="731" y="78"/>
                                    <a:pt x="728" y="82"/>
                                  </a:cubicBezTo>
                                  <a:cubicBezTo>
                                    <a:pt x="724" y="86"/>
                                    <a:pt x="722" y="90"/>
                                    <a:pt x="722" y="96"/>
                                  </a:cubicBezTo>
                                  <a:cubicBezTo>
                                    <a:pt x="722" y="97"/>
                                    <a:pt x="722" y="98"/>
                                    <a:pt x="723" y="100"/>
                                  </a:cubicBezTo>
                                  <a:cubicBezTo>
                                    <a:pt x="724" y="99"/>
                                    <a:pt x="726" y="98"/>
                                    <a:pt x="728" y="98"/>
                                  </a:cubicBezTo>
                                  <a:cubicBezTo>
                                    <a:pt x="728" y="97"/>
                                    <a:pt x="728" y="96"/>
                                    <a:pt x="728" y="96"/>
                                  </a:cubicBezTo>
                                  <a:cubicBezTo>
                                    <a:pt x="728" y="88"/>
                                    <a:pt x="734" y="82"/>
                                    <a:pt x="742" y="82"/>
                                  </a:cubicBezTo>
                                  <a:cubicBezTo>
                                    <a:pt x="749" y="82"/>
                                    <a:pt x="755" y="88"/>
                                    <a:pt x="755" y="96"/>
                                  </a:cubicBezTo>
                                  <a:close/>
                                  <a:moveTo>
                                    <a:pt x="748" y="96"/>
                                  </a:moveTo>
                                  <a:cubicBezTo>
                                    <a:pt x="748" y="96"/>
                                    <a:pt x="748" y="96"/>
                                    <a:pt x="748" y="96"/>
                                  </a:cubicBezTo>
                                  <a:cubicBezTo>
                                    <a:pt x="750" y="97"/>
                                    <a:pt x="752" y="97"/>
                                    <a:pt x="754" y="97"/>
                                  </a:cubicBezTo>
                                  <a:cubicBezTo>
                                    <a:pt x="754" y="97"/>
                                    <a:pt x="754" y="96"/>
                                    <a:pt x="754" y="96"/>
                                  </a:cubicBezTo>
                                  <a:cubicBezTo>
                                    <a:pt x="754" y="89"/>
                                    <a:pt x="748" y="84"/>
                                    <a:pt x="742" y="84"/>
                                  </a:cubicBezTo>
                                  <a:cubicBezTo>
                                    <a:pt x="735" y="84"/>
                                    <a:pt x="730" y="89"/>
                                    <a:pt x="730" y="96"/>
                                  </a:cubicBezTo>
                                  <a:cubicBezTo>
                                    <a:pt x="730" y="96"/>
                                    <a:pt x="730" y="97"/>
                                    <a:pt x="730" y="97"/>
                                  </a:cubicBezTo>
                                  <a:cubicBezTo>
                                    <a:pt x="732" y="97"/>
                                    <a:pt x="733" y="97"/>
                                    <a:pt x="735" y="96"/>
                                  </a:cubicBezTo>
                                  <a:cubicBezTo>
                                    <a:pt x="735" y="96"/>
                                    <a:pt x="735" y="96"/>
                                    <a:pt x="735" y="96"/>
                                  </a:cubicBezTo>
                                  <a:cubicBezTo>
                                    <a:pt x="735" y="92"/>
                                    <a:pt x="738" y="89"/>
                                    <a:pt x="742" y="89"/>
                                  </a:cubicBezTo>
                                  <a:cubicBezTo>
                                    <a:pt x="745" y="89"/>
                                    <a:pt x="748" y="92"/>
                                    <a:pt x="748" y="96"/>
                                  </a:cubicBezTo>
                                  <a:close/>
                                  <a:moveTo>
                                    <a:pt x="742" y="91"/>
                                  </a:moveTo>
                                  <a:cubicBezTo>
                                    <a:pt x="739" y="91"/>
                                    <a:pt x="737" y="93"/>
                                    <a:pt x="737" y="96"/>
                                  </a:cubicBezTo>
                                  <a:cubicBezTo>
                                    <a:pt x="737" y="96"/>
                                    <a:pt x="737" y="96"/>
                                    <a:pt x="737" y="96"/>
                                  </a:cubicBezTo>
                                  <a:cubicBezTo>
                                    <a:pt x="738" y="96"/>
                                    <a:pt x="740" y="96"/>
                                    <a:pt x="742" y="96"/>
                                  </a:cubicBezTo>
                                  <a:cubicBezTo>
                                    <a:pt x="743" y="96"/>
                                    <a:pt x="745" y="96"/>
                                    <a:pt x="747" y="96"/>
                                  </a:cubicBezTo>
                                  <a:cubicBezTo>
                                    <a:pt x="747" y="96"/>
                                    <a:pt x="747" y="96"/>
                                    <a:pt x="747" y="96"/>
                                  </a:cubicBezTo>
                                  <a:cubicBezTo>
                                    <a:pt x="747" y="93"/>
                                    <a:pt x="745" y="91"/>
                                    <a:pt x="742" y="91"/>
                                  </a:cubicBezTo>
                                  <a:close/>
                                  <a:moveTo>
                                    <a:pt x="772" y="106"/>
                                  </a:moveTo>
                                  <a:cubicBezTo>
                                    <a:pt x="773" y="105"/>
                                    <a:pt x="774" y="105"/>
                                    <a:pt x="775" y="104"/>
                                  </a:cubicBezTo>
                                  <a:cubicBezTo>
                                    <a:pt x="776" y="101"/>
                                    <a:pt x="776" y="99"/>
                                    <a:pt x="776" y="96"/>
                                  </a:cubicBezTo>
                                  <a:cubicBezTo>
                                    <a:pt x="776" y="86"/>
                                    <a:pt x="772" y="78"/>
                                    <a:pt x="766" y="72"/>
                                  </a:cubicBezTo>
                                  <a:cubicBezTo>
                                    <a:pt x="760" y="65"/>
                                    <a:pt x="751" y="62"/>
                                    <a:pt x="742" y="62"/>
                                  </a:cubicBezTo>
                                  <a:cubicBezTo>
                                    <a:pt x="732" y="62"/>
                                    <a:pt x="724" y="65"/>
                                    <a:pt x="717" y="72"/>
                                  </a:cubicBezTo>
                                  <a:cubicBezTo>
                                    <a:pt x="711" y="78"/>
                                    <a:pt x="707" y="86"/>
                                    <a:pt x="707" y="96"/>
                                  </a:cubicBezTo>
                                  <a:cubicBezTo>
                                    <a:pt x="707" y="99"/>
                                    <a:pt x="708" y="101"/>
                                    <a:pt x="708" y="104"/>
                                  </a:cubicBezTo>
                                  <a:cubicBezTo>
                                    <a:pt x="709" y="105"/>
                                    <a:pt x="710" y="105"/>
                                    <a:pt x="711" y="106"/>
                                  </a:cubicBezTo>
                                  <a:cubicBezTo>
                                    <a:pt x="712" y="105"/>
                                    <a:pt x="713" y="105"/>
                                    <a:pt x="714" y="104"/>
                                  </a:cubicBezTo>
                                  <a:cubicBezTo>
                                    <a:pt x="713" y="101"/>
                                    <a:pt x="713" y="99"/>
                                    <a:pt x="713" y="96"/>
                                  </a:cubicBezTo>
                                  <a:cubicBezTo>
                                    <a:pt x="713" y="80"/>
                                    <a:pt x="726" y="67"/>
                                    <a:pt x="742" y="67"/>
                                  </a:cubicBezTo>
                                  <a:cubicBezTo>
                                    <a:pt x="758" y="67"/>
                                    <a:pt x="770" y="80"/>
                                    <a:pt x="770" y="96"/>
                                  </a:cubicBezTo>
                                  <a:cubicBezTo>
                                    <a:pt x="770" y="99"/>
                                    <a:pt x="770" y="101"/>
                                    <a:pt x="769" y="104"/>
                                  </a:cubicBezTo>
                                  <a:cubicBezTo>
                                    <a:pt x="770" y="105"/>
                                    <a:pt x="771" y="105"/>
                                    <a:pt x="772" y="106"/>
                                  </a:cubicBezTo>
                                  <a:close/>
                                  <a:moveTo>
                                    <a:pt x="704" y="61"/>
                                  </a:moveTo>
                                  <a:cubicBezTo>
                                    <a:pt x="697" y="56"/>
                                    <a:pt x="689" y="54"/>
                                    <a:pt x="681" y="54"/>
                                  </a:cubicBezTo>
                                  <a:cubicBezTo>
                                    <a:pt x="672" y="54"/>
                                    <a:pt x="665" y="56"/>
                                    <a:pt x="658" y="61"/>
                                  </a:cubicBezTo>
                                  <a:cubicBezTo>
                                    <a:pt x="659" y="62"/>
                                    <a:pt x="661" y="64"/>
                                    <a:pt x="662" y="65"/>
                                  </a:cubicBezTo>
                                  <a:cubicBezTo>
                                    <a:pt x="667" y="62"/>
                                    <a:pt x="674" y="60"/>
                                    <a:pt x="681" y="60"/>
                                  </a:cubicBezTo>
                                  <a:cubicBezTo>
                                    <a:pt x="688" y="60"/>
                                    <a:pt x="695" y="62"/>
                                    <a:pt x="700" y="66"/>
                                  </a:cubicBezTo>
                                  <a:cubicBezTo>
                                    <a:pt x="701" y="64"/>
                                    <a:pt x="703" y="62"/>
                                    <a:pt x="704" y="61"/>
                                  </a:cubicBezTo>
                                  <a:close/>
                                  <a:moveTo>
                                    <a:pt x="583" y="61"/>
                                  </a:moveTo>
                                  <a:cubicBezTo>
                                    <a:pt x="577" y="56"/>
                                    <a:pt x="569" y="54"/>
                                    <a:pt x="560" y="54"/>
                                  </a:cubicBezTo>
                                  <a:cubicBezTo>
                                    <a:pt x="551" y="54"/>
                                    <a:pt x="543" y="57"/>
                                    <a:pt x="536" y="61"/>
                                  </a:cubicBezTo>
                                  <a:cubicBezTo>
                                    <a:pt x="538" y="63"/>
                                    <a:pt x="539" y="64"/>
                                    <a:pt x="540" y="66"/>
                                  </a:cubicBezTo>
                                  <a:cubicBezTo>
                                    <a:pt x="546" y="62"/>
                                    <a:pt x="553" y="60"/>
                                    <a:pt x="560" y="60"/>
                                  </a:cubicBezTo>
                                  <a:cubicBezTo>
                                    <a:pt x="567" y="60"/>
                                    <a:pt x="574" y="62"/>
                                    <a:pt x="579" y="66"/>
                                  </a:cubicBezTo>
                                  <a:cubicBezTo>
                                    <a:pt x="581" y="64"/>
                                    <a:pt x="582" y="62"/>
                                    <a:pt x="583" y="61"/>
                                  </a:cubicBezTo>
                                  <a:close/>
                                  <a:moveTo>
                                    <a:pt x="461" y="61"/>
                                  </a:moveTo>
                                  <a:cubicBezTo>
                                    <a:pt x="454" y="56"/>
                                    <a:pt x="446" y="54"/>
                                    <a:pt x="438" y="54"/>
                                  </a:cubicBezTo>
                                  <a:cubicBezTo>
                                    <a:pt x="429" y="54"/>
                                    <a:pt x="422" y="56"/>
                                    <a:pt x="415" y="61"/>
                                  </a:cubicBezTo>
                                  <a:cubicBezTo>
                                    <a:pt x="416" y="62"/>
                                    <a:pt x="418" y="64"/>
                                    <a:pt x="419" y="65"/>
                                  </a:cubicBezTo>
                                  <a:cubicBezTo>
                                    <a:pt x="424" y="62"/>
                                    <a:pt x="431" y="60"/>
                                    <a:pt x="438" y="60"/>
                                  </a:cubicBezTo>
                                  <a:cubicBezTo>
                                    <a:pt x="445" y="60"/>
                                    <a:pt x="452" y="62"/>
                                    <a:pt x="457" y="66"/>
                                  </a:cubicBezTo>
                                  <a:cubicBezTo>
                                    <a:pt x="458" y="64"/>
                                    <a:pt x="460" y="62"/>
                                    <a:pt x="461" y="61"/>
                                  </a:cubicBezTo>
                                  <a:close/>
                                  <a:moveTo>
                                    <a:pt x="340" y="61"/>
                                  </a:moveTo>
                                  <a:cubicBezTo>
                                    <a:pt x="334" y="56"/>
                                    <a:pt x="326" y="54"/>
                                    <a:pt x="317" y="54"/>
                                  </a:cubicBezTo>
                                  <a:cubicBezTo>
                                    <a:pt x="308" y="54"/>
                                    <a:pt x="300" y="56"/>
                                    <a:pt x="293" y="61"/>
                                  </a:cubicBezTo>
                                  <a:cubicBezTo>
                                    <a:pt x="295" y="63"/>
                                    <a:pt x="296" y="64"/>
                                    <a:pt x="297" y="66"/>
                                  </a:cubicBezTo>
                                  <a:cubicBezTo>
                                    <a:pt x="303" y="62"/>
                                    <a:pt x="310" y="60"/>
                                    <a:pt x="317" y="60"/>
                                  </a:cubicBezTo>
                                  <a:cubicBezTo>
                                    <a:pt x="324" y="60"/>
                                    <a:pt x="331" y="62"/>
                                    <a:pt x="336" y="66"/>
                                  </a:cubicBezTo>
                                  <a:cubicBezTo>
                                    <a:pt x="338" y="64"/>
                                    <a:pt x="339" y="62"/>
                                    <a:pt x="340" y="61"/>
                                  </a:cubicBezTo>
                                  <a:close/>
                                  <a:moveTo>
                                    <a:pt x="218" y="61"/>
                                  </a:moveTo>
                                  <a:cubicBezTo>
                                    <a:pt x="212" y="56"/>
                                    <a:pt x="204" y="54"/>
                                    <a:pt x="195" y="54"/>
                                  </a:cubicBezTo>
                                  <a:cubicBezTo>
                                    <a:pt x="187" y="54"/>
                                    <a:pt x="179" y="56"/>
                                    <a:pt x="172" y="61"/>
                                  </a:cubicBezTo>
                                  <a:cubicBezTo>
                                    <a:pt x="174" y="62"/>
                                    <a:pt x="175" y="64"/>
                                    <a:pt x="176" y="65"/>
                                  </a:cubicBezTo>
                                  <a:cubicBezTo>
                                    <a:pt x="182" y="62"/>
                                    <a:pt x="188" y="60"/>
                                    <a:pt x="195" y="60"/>
                                  </a:cubicBezTo>
                                  <a:cubicBezTo>
                                    <a:pt x="202" y="60"/>
                                    <a:pt x="209" y="62"/>
                                    <a:pt x="214" y="66"/>
                                  </a:cubicBezTo>
                                  <a:cubicBezTo>
                                    <a:pt x="216" y="64"/>
                                    <a:pt x="217" y="62"/>
                                    <a:pt x="218" y="61"/>
                                  </a:cubicBezTo>
                                  <a:close/>
                                  <a:moveTo>
                                    <a:pt x="101" y="96"/>
                                  </a:moveTo>
                                  <a:cubicBezTo>
                                    <a:pt x="101" y="99"/>
                                    <a:pt x="101" y="101"/>
                                    <a:pt x="102" y="104"/>
                                  </a:cubicBezTo>
                                  <a:cubicBezTo>
                                    <a:pt x="103" y="105"/>
                                    <a:pt x="104" y="105"/>
                                    <a:pt x="105" y="106"/>
                                  </a:cubicBezTo>
                                  <a:cubicBezTo>
                                    <a:pt x="106" y="105"/>
                                    <a:pt x="106" y="105"/>
                                    <a:pt x="107" y="104"/>
                                  </a:cubicBezTo>
                                  <a:cubicBezTo>
                                    <a:pt x="107" y="101"/>
                                    <a:pt x="106" y="99"/>
                                    <a:pt x="106" y="96"/>
                                  </a:cubicBezTo>
                                  <a:cubicBezTo>
                                    <a:pt x="106" y="80"/>
                                    <a:pt x="119" y="67"/>
                                    <a:pt x="135" y="67"/>
                                  </a:cubicBezTo>
                                  <a:cubicBezTo>
                                    <a:pt x="151" y="67"/>
                                    <a:pt x="164" y="80"/>
                                    <a:pt x="164" y="96"/>
                                  </a:cubicBezTo>
                                  <a:cubicBezTo>
                                    <a:pt x="164" y="99"/>
                                    <a:pt x="163" y="101"/>
                                    <a:pt x="163" y="104"/>
                                  </a:cubicBezTo>
                                  <a:cubicBezTo>
                                    <a:pt x="163" y="105"/>
                                    <a:pt x="164" y="105"/>
                                    <a:pt x="165" y="106"/>
                                  </a:cubicBezTo>
                                  <a:cubicBezTo>
                                    <a:pt x="166" y="105"/>
                                    <a:pt x="167" y="104"/>
                                    <a:pt x="168" y="103"/>
                                  </a:cubicBezTo>
                                  <a:cubicBezTo>
                                    <a:pt x="169" y="101"/>
                                    <a:pt x="169" y="98"/>
                                    <a:pt x="169" y="96"/>
                                  </a:cubicBezTo>
                                  <a:cubicBezTo>
                                    <a:pt x="169" y="86"/>
                                    <a:pt x="165" y="78"/>
                                    <a:pt x="159" y="72"/>
                                  </a:cubicBezTo>
                                  <a:cubicBezTo>
                                    <a:pt x="153" y="65"/>
                                    <a:pt x="144" y="62"/>
                                    <a:pt x="135" y="62"/>
                                  </a:cubicBezTo>
                                  <a:cubicBezTo>
                                    <a:pt x="126" y="62"/>
                                    <a:pt x="117" y="65"/>
                                    <a:pt x="111" y="72"/>
                                  </a:cubicBezTo>
                                  <a:cubicBezTo>
                                    <a:pt x="105" y="78"/>
                                    <a:pt x="101" y="86"/>
                                    <a:pt x="101" y="96"/>
                                  </a:cubicBezTo>
                                  <a:close/>
                                  <a:moveTo>
                                    <a:pt x="156" y="96"/>
                                  </a:moveTo>
                                  <a:cubicBezTo>
                                    <a:pt x="156" y="97"/>
                                    <a:pt x="156" y="99"/>
                                    <a:pt x="156" y="100"/>
                                  </a:cubicBezTo>
                                  <a:cubicBezTo>
                                    <a:pt x="158" y="101"/>
                                    <a:pt x="159" y="102"/>
                                    <a:pt x="161" y="103"/>
                                  </a:cubicBezTo>
                                  <a:cubicBezTo>
                                    <a:pt x="162" y="101"/>
                                    <a:pt x="162" y="98"/>
                                    <a:pt x="162" y="96"/>
                                  </a:cubicBezTo>
                                  <a:cubicBezTo>
                                    <a:pt x="162" y="88"/>
                                    <a:pt x="159" y="81"/>
                                    <a:pt x="154" y="77"/>
                                  </a:cubicBezTo>
                                  <a:cubicBezTo>
                                    <a:pt x="149" y="72"/>
                                    <a:pt x="143" y="69"/>
                                    <a:pt x="135" y="69"/>
                                  </a:cubicBezTo>
                                  <a:cubicBezTo>
                                    <a:pt x="128" y="69"/>
                                    <a:pt x="121" y="72"/>
                                    <a:pt x="116" y="77"/>
                                  </a:cubicBezTo>
                                  <a:cubicBezTo>
                                    <a:pt x="111" y="81"/>
                                    <a:pt x="108" y="88"/>
                                    <a:pt x="108" y="96"/>
                                  </a:cubicBezTo>
                                  <a:cubicBezTo>
                                    <a:pt x="108" y="98"/>
                                    <a:pt x="108" y="101"/>
                                    <a:pt x="109" y="103"/>
                                  </a:cubicBezTo>
                                  <a:cubicBezTo>
                                    <a:pt x="111" y="102"/>
                                    <a:pt x="113" y="101"/>
                                    <a:pt x="114" y="100"/>
                                  </a:cubicBezTo>
                                  <a:cubicBezTo>
                                    <a:pt x="114" y="99"/>
                                    <a:pt x="114" y="97"/>
                                    <a:pt x="114" y="96"/>
                                  </a:cubicBezTo>
                                  <a:cubicBezTo>
                                    <a:pt x="114" y="84"/>
                                    <a:pt x="123" y="75"/>
                                    <a:pt x="135" y="75"/>
                                  </a:cubicBezTo>
                                  <a:cubicBezTo>
                                    <a:pt x="147" y="75"/>
                                    <a:pt x="156" y="84"/>
                                    <a:pt x="156" y="96"/>
                                  </a:cubicBezTo>
                                  <a:close/>
                                  <a:moveTo>
                                    <a:pt x="149" y="96"/>
                                  </a:moveTo>
                                  <a:cubicBezTo>
                                    <a:pt x="149" y="96"/>
                                    <a:pt x="149" y="97"/>
                                    <a:pt x="148" y="98"/>
                                  </a:cubicBezTo>
                                  <a:cubicBezTo>
                                    <a:pt x="150" y="98"/>
                                    <a:pt x="152" y="99"/>
                                    <a:pt x="154" y="100"/>
                                  </a:cubicBezTo>
                                  <a:cubicBezTo>
                                    <a:pt x="154" y="98"/>
                                    <a:pt x="155" y="97"/>
                                    <a:pt x="155" y="96"/>
                                  </a:cubicBezTo>
                                  <a:cubicBezTo>
                                    <a:pt x="155" y="90"/>
                                    <a:pt x="152" y="86"/>
                                    <a:pt x="149" y="82"/>
                                  </a:cubicBezTo>
                                  <a:cubicBezTo>
                                    <a:pt x="145" y="78"/>
                                    <a:pt x="140" y="76"/>
                                    <a:pt x="135" y="76"/>
                                  </a:cubicBezTo>
                                  <a:cubicBezTo>
                                    <a:pt x="130" y="76"/>
                                    <a:pt x="125" y="78"/>
                                    <a:pt x="121" y="82"/>
                                  </a:cubicBezTo>
                                  <a:cubicBezTo>
                                    <a:pt x="118" y="86"/>
                                    <a:pt x="116" y="90"/>
                                    <a:pt x="116" y="96"/>
                                  </a:cubicBezTo>
                                  <a:cubicBezTo>
                                    <a:pt x="116" y="97"/>
                                    <a:pt x="116" y="98"/>
                                    <a:pt x="116" y="100"/>
                                  </a:cubicBezTo>
                                  <a:cubicBezTo>
                                    <a:pt x="118" y="99"/>
                                    <a:pt x="120" y="98"/>
                                    <a:pt x="122" y="98"/>
                                  </a:cubicBezTo>
                                  <a:cubicBezTo>
                                    <a:pt x="122" y="97"/>
                                    <a:pt x="121" y="96"/>
                                    <a:pt x="121" y="96"/>
                                  </a:cubicBezTo>
                                  <a:cubicBezTo>
                                    <a:pt x="121" y="88"/>
                                    <a:pt x="128" y="82"/>
                                    <a:pt x="135" y="82"/>
                                  </a:cubicBezTo>
                                  <a:cubicBezTo>
                                    <a:pt x="143" y="82"/>
                                    <a:pt x="149" y="88"/>
                                    <a:pt x="149" y="96"/>
                                  </a:cubicBezTo>
                                  <a:close/>
                                  <a:moveTo>
                                    <a:pt x="142" y="96"/>
                                  </a:moveTo>
                                  <a:cubicBezTo>
                                    <a:pt x="142" y="96"/>
                                    <a:pt x="142" y="96"/>
                                    <a:pt x="142" y="96"/>
                                  </a:cubicBezTo>
                                  <a:cubicBezTo>
                                    <a:pt x="143" y="97"/>
                                    <a:pt x="145" y="97"/>
                                    <a:pt x="147" y="97"/>
                                  </a:cubicBezTo>
                                  <a:cubicBezTo>
                                    <a:pt x="147" y="97"/>
                                    <a:pt x="147" y="96"/>
                                    <a:pt x="147" y="96"/>
                                  </a:cubicBezTo>
                                  <a:cubicBezTo>
                                    <a:pt x="147" y="89"/>
                                    <a:pt x="142" y="84"/>
                                    <a:pt x="135" y="84"/>
                                  </a:cubicBezTo>
                                  <a:cubicBezTo>
                                    <a:pt x="128" y="84"/>
                                    <a:pt x="123" y="89"/>
                                    <a:pt x="123" y="96"/>
                                  </a:cubicBezTo>
                                  <a:cubicBezTo>
                                    <a:pt x="123" y="96"/>
                                    <a:pt x="123" y="97"/>
                                    <a:pt x="123" y="97"/>
                                  </a:cubicBezTo>
                                  <a:cubicBezTo>
                                    <a:pt x="125" y="97"/>
                                    <a:pt x="127" y="97"/>
                                    <a:pt x="128" y="96"/>
                                  </a:cubicBezTo>
                                  <a:cubicBezTo>
                                    <a:pt x="128" y="96"/>
                                    <a:pt x="128" y="96"/>
                                    <a:pt x="128" y="96"/>
                                  </a:cubicBezTo>
                                  <a:cubicBezTo>
                                    <a:pt x="128" y="92"/>
                                    <a:pt x="131" y="89"/>
                                    <a:pt x="135" y="89"/>
                                  </a:cubicBezTo>
                                  <a:cubicBezTo>
                                    <a:pt x="139" y="89"/>
                                    <a:pt x="142" y="92"/>
                                    <a:pt x="142" y="96"/>
                                  </a:cubicBezTo>
                                  <a:close/>
                                  <a:moveTo>
                                    <a:pt x="135" y="91"/>
                                  </a:moveTo>
                                  <a:cubicBezTo>
                                    <a:pt x="132" y="91"/>
                                    <a:pt x="130" y="93"/>
                                    <a:pt x="130" y="96"/>
                                  </a:cubicBezTo>
                                  <a:cubicBezTo>
                                    <a:pt x="130" y="96"/>
                                    <a:pt x="130" y="96"/>
                                    <a:pt x="130" y="96"/>
                                  </a:cubicBezTo>
                                  <a:cubicBezTo>
                                    <a:pt x="132" y="96"/>
                                    <a:pt x="133" y="96"/>
                                    <a:pt x="135" y="96"/>
                                  </a:cubicBezTo>
                                  <a:cubicBezTo>
                                    <a:pt x="137" y="96"/>
                                    <a:pt x="138" y="96"/>
                                    <a:pt x="140" y="96"/>
                                  </a:cubicBezTo>
                                  <a:cubicBezTo>
                                    <a:pt x="140" y="96"/>
                                    <a:pt x="140" y="96"/>
                                    <a:pt x="140" y="96"/>
                                  </a:cubicBezTo>
                                  <a:cubicBezTo>
                                    <a:pt x="140" y="93"/>
                                    <a:pt x="138" y="91"/>
                                    <a:pt x="135" y="91"/>
                                  </a:cubicBezTo>
                                  <a:close/>
                                  <a:moveTo>
                                    <a:pt x="101" y="147"/>
                                  </a:moveTo>
                                  <a:cubicBezTo>
                                    <a:pt x="101" y="150"/>
                                    <a:pt x="101" y="153"/>
                                    <a:pt x="102" y="155"/>
                                  </a:cubicBezTo>
                                  <a:cubicBezTo>
                                    <a:pt x="103" y="156"/>
                                    <a:pt x="104" y="157"/>
                                    <a:pt x="105" y="157"/>
                                  </a:cubicBezTo>
                                  <a:cubicBezTo>
                                    <a:pt x="106" y="157"/>
                                    <a:pt x="106" y="156"/>
                                    <a:pt x="107" y="155"/>
                                  </a:cubicBezTo>
                                  <a:cubicBezTo>
                                    <a:pt x="107" y="153"/>
                                    <a:pt x="106" y="150"/>
                                    <a:pt x="106" y="147"/>
                                  </a:cubicBezTo>
                                  <a:cubicBezTo>
                                    <a:pt x="106" y="131"/>
                                    <a:pt x="119" y="118"/>
                                    <a:pt x="135" y="118"/>
                                  </a:cubicBezTo>
                                  <a:cubicBezTo>
                                    <a:pt x="151" y="118"/>
                                    <a:pt x="164" y="131"/>
                                    <a:pt x="164" y="147"/>
                                  </a:cubicBezTo>
                                  <a:cubicBezTo>
                                    <a:pt x="164" y="150"/>
                                    <a:pt x="163" y="153"/>
                                    <a:pt x="163" y="155"/>
                                  </a:cubicBezTo>
                                  <a:cubicBezTo>
                                    <a:pt x="163" y="156"/>
                                    <a:pt x="164" y="156"/>
                                    <a:pt x="165" y="157"/>
                                  </a:cubicBezTo>
                                  <a:cubicBezTo>
                                    <a:pt x="166" y="156"/>
                                    <a:pt x="167" y="156"/>
                                    <a:pt x="168" y="155"/>
                                  </a:cubicBezTo>
                                  <a:cubicBezTo>
                                    <a:pt x="169" y="152"/>
                                    <a:pt x="169" y="150"/>
                                    <a:pt x="169" y="147"/>
                                  </a:cubicBezTo>
                                  <a:cubicBezTo>
                                    <a:pt x="169" y="138"/>
                                    <a:pt x="165" y="129"/>
                                    <a:pt x="159" y="123"/>
                                  </a:cubicBezTo>
                                  <a:cubicBezTo>
                                    <a:pt x="153" y="117"/>
                                    <a:pt x="144" y="113"/>
                                    <a:pt x="135" y="113"/>
                                  </a:cubicBezTo>
                                  <a:cubicBezTo>
                                    <a:pt x="126" y="113"/>
                                    <a:pt x="117" y="117"/>
                                    <a:pt x="111" y="123"/>
                                  </a:cubicBezTo>
                                  <a:cubicBezTo>
                                    <a:pt x="105" y="129"/>
                                    <a:pt x="101" y="138"/>
                                    <a:pt x="101" y="147"/>
                                  </a:cubicBezTo>
                                  <a:close/>
                                  <a:moveTo>
                                    <a:pt x="156" y="147"/>
                                  </a:moveTo>
                                  <a:cubicBezTo>
                                    <a:pt x="156" y="149"/>
                                    <a:pt x="156" y="150"/>
                                    <a:pt x="156" y="152"/>
                                  </a:cubicBezTo>
                                  <a:cubicBezTo>
                                    <a:pt x="158" y="152"/>
                                    <a:pt x="159" y="153"/>
                                    <a:pt x="161" y="155"/>
                                  </a:cubicBezTo>
                                  <a:cubicBezTo>
                                    <a:pt x="162" y="152"/>
                                    <a:pt x="162" y="150"/>
                                    <a:pt x="162" y="147"/>
                                  </a:cubicBezTo>
                                  <a:cubicBezTo>
                                    <a:pt x="162" y="140"/>
                                    <a:pt x="159" y="133"/>
                                    <a:pt x="154" y="128"/>
                                  </a:cubicBezTo>
                                  <a:cubicBezTo>
                                    <a:pt x="149" y="123"/>
                                    <a:pt x="143" y="120"/>
                                    <a:pt x="135" y="120"/>
                                  </a:cubicBezTo>
                                  <a:cubicBezTo>
                                    <a:pt x="128" y="120"/>
                                    <a:pt x="121" y="123"/>
                                    <a:pt x="116" y="128"/>
                                  </a:cubicBezTo>
                                  <a:cubicBezTo>
                                    <a:pt x="111" y="133"/>
                                    <a:pt x="108" y="140"/>
                                    <a:pt x="108" y="147"/>
                                  </a:cubicBezTo>
                                  <a:cubicBezTo>
                                    <a:pt x="108" y="150"/>
                                    <a:pt x="108" y="152"/>
                                    <a:pt x="109" y="155"/>
                                  </a:cubicBezTo>
                                  <a:cubicBezTo>
                                    <a:pt x="111" y="153"/>
                                    <a:pt x="113" y="152"/>
                                    <a:pt x="114" y="152"/>
                                  </a:cubicBezTo>
                                  <a:cubicBezTo>
                                    <a:pt x="114" y="150"/>
                                    <a:pt x="114" y="149"/>
                                    <a:pt x="114" y="147"/>
                                  </a:cubicBezTo>
                                  <a:cubicBezTo>
                                    <a:pt x="114" y="135"/>
                                    <a:pt x="123" y="126"/>
                                    <a:pt x="135" y="126"/>
                                  </a:cubicBezTo>
                                  <a:cubicBezTo>
                                    <a:pt x="147" y="126"/>
                                    <a:pt x="156" y="135"/>
                                    <a:pt x="156" y="147"/>
                                  </a:cubicBezTo>
                                  <a:close/>
                                  <a:moveTo>
                                    <a:pt x="149" y="147"/>
                                  </a:moveTo>
                                  <a:cubicBezTo>
                                    <a:pt x="149" y="148"/>
                                    <a:pt x="149" y="148"/>
                                    <a:pt x="148" y="149"/>
                                  </a:cubicBezTo>
                                  <a:cubicBezTo>
                                    <a:pt x="150" y="150"/>
                                    <a:pt x="152" y="150"/>
                                    <a:pt x="154" y="151"/>
                                  </a:cubicBezTo>
                                  <a:cubicBezTo>
                                    <a:pt x="154" y="150"/>
                                    <a:pt x="155" y="148"/>
                                    <a:pt x="155" y="147"/>
                                  </a:cubicBezTo>
                                  <a:cubicBezTo>
                                    <a:pt x="155" y="142"/>
                                    <a:pt x="152" y="137"/>
                                    <a:pt x="149" y="133"/>
                                  </a:cubicBezTo>
                                  <a:cubicBezTo>
                                    <a:pt x="145" y="130"/>
                                    <a:pt x="140" y="128"/>
                                    <a:pt x="135" y="128"/>
                                  </a:cubicBezTo>
                                  <a:cubicBezTo>
                                    <a:pt x="130" y="128"/>
                                    <a:pt x="125" y="130"/>
                                    <a:pt x="121" y="133"/>
                                  </a:cubicBezTo>
                                  <a:cubicBezTo>
                                    <a:pt x="118" y="137"/>
                                    <a:pt x="116" y="142"/>
                                    <a:pt x="116" y="147"/>
                                  </a:cubicBezTo>
                                  <a:cubicBezTo>
                                    <a:pt x="116" y="148"/>
                                    <a:pt x="116" y="150"/>
                                    <a:pt x="116" y="151"/>
                                  </a:cubicBezTo>
                                  <a:cubicBezTo>
                                    <a:pt x="118" y="150"/>
                                    <a:pt x="120" y="150"/>
                                    <a:pt x="122" y="149"/>
                                  </a:cubicBezTo>
                                  <a:cubicBezTo>
                                    <a:pt x="122" y="148"/>
                                    <a:pt x="121" y="148"/>
                                    <a:pt x="121" y="147"/>
                                  </a:cubicBezTo>
                                  <a:cubicBezTo>
                                    <a:pt x="121" y="140"/>
                                    <a:pt x="128" y="134"/>
                                    <a:pt x="135" y="134"/>
                                  </a:cubicBezTo>
                                  <a:cubicBezTo>
                                    <a:pt x="143" y="134"/>
                                    <a:pt x="149" y="140"/>
                                    <a:pt x="149" y="147"/>
                                  </a:cubicBezTo>
                                  <a:close/>
                                  <a:moveTo>
                                    <a:pt x="142" y="147"/>
                                  </a:moveTo>
                                  <a:cubicBezTo>
                                    <a:pt x="142" y="147"/>
                                    <a:pt x="142" y="148"/>
                                    <a:pt x="142" y="148"/>
                                  </a:cubicBezTo>
                                  <a:cubicBezTo>
                                    <a:pt x="143" y="148"/>
                                    <a:pt x="145" y="148"/>
                                    <a:pt x="147" y="149"/>
                                  </a:cubicBezTo>
                                  <a:cubicBezTo>
                                    <a:pt x="147" y="148"/>
                                    <a:pt x="147" y="148"/>
                                    <a:pt x="147" y="147"/>
                                  </a:cubicBezTo>
                                  <a:cubicBezTo>
                                    <a:pt x="147" y="141"/>
                                    <a:pt x="142" y="135"/>
                                    <a:pt x="135" y="135"/>
                                  </a:cubicBezTo>
                                  <a:cubicBezTo>
                                    <a:pt x="128" y="135"/>
                                    <a:pt x="123" y="141"/>
                                    <a:pt x="123" y="147"/>
                                  </a:cubicBezTo>
                                  <a:cubicBezTo>
                                    <a:pt x="123" y="148"/>
                                    <a:pt x="123" y="148"/>
                                    <a:pt x="123" y="149"/>
                                  </a:cubicBezTo>
                                  <a:cubicBezTo>
                                    <a:pt x="125" y="148"/>
                                    <a:pt x="127" y="148"/>
                                    <a:pt x="128" y="148"/>
                                  </a:cubicBezTo>
                                  <a:cubicBezTo>
                                    <a:pt x="128" y="148"/>
                                    <a:pt x="128" y="147"/>
                                    <a:pt x="128" y="147"/>
                                  </a:cubicBezTo>
                                  <a:cubicBezTo>
                                    <a:pt x="128" y="143"/>
                                    <a:pt x="131" y="140"/>
                                    <a:pt x="135" y="140"/>
                                  </a:cubicBezTo>
                                  <a:cubicBezTo>
                                    <a:pt x="139" y="140"/>
                                    <a:pt x="142" y="143"/>
                                    <a:pt x="142" y="147"/>
                                  </a:cubicBezTo>
                                  <a:close/>
                                  <a:moveTo>
                                    <a:pt x="135" y="142"/>
                                  </a:moveTo>
                                  <a:cubicBezTo>
                                    <a:pt x="132" y="142"/>
                                    <a:pt x="130" y="144"/>
                                    <a:pt x="130" y="147"/>
                                  </a:cubicBezTo>
                                  <a:cubicBezTo>
                                    <a:pt x="130" y="147"/>
                                    <a:pt x="130" y="147"/>
                                    <a:pt x="130" y="148"/>
                                  </a:cubicBezTo>
                                  <a:cubicBezTo>
                                    <a:pt x="132" y="147"/>
                                    <a:pt x="133" y="147"/>
                                    <a:pt x="135" y="147"/>
                                  </a:cubicBezTo>
                                  <a:cubicBezTo>
                                    <a:pt x="137" y="147"/>
                                    <a:pt x="138" y="147"/>
                                    <a:pt x="140" y="148"/>
                                  </a:cubicBezTo>
                                  <a:cubicBezTo>
                                    <a:pt x="140" y="147"/>
                                    <a:pt x="140" y="147"/>
                                    <a:pt x="140" y="147"/>
                                  </a:cubicBezTo>
                                  <a:cubicBezTo>
                                    <a:pt x="140" y="144"/>
                                    <a:pt x="138" y="142"/>
                                    <a:pt x="135" y="142"/>
                                  </a:cubicBezTo>
                                  <a:close/>
                                  <a:moveTo>
                                    <a:pt x="101" y="199"/>
                                  </a:moveTo>
                                  <a:cubicBezTo>
                                    <a:pt x="101" y="201"/>
                                    <a:pt x="101" y="204"/>
                                    <a:pt x="102" y="207"/>
                                  </a:cubicBezTo>
                                  <a:cubicBezTo>
                                    <a:pt x="103" y="207"/>
                                    <a:pt x="104" y="208"/>
                                    <a:pt x="105" y="209"/>
                                  </a:cubicBezTo>
                                  <a:cubicBezTo>
                                    <a:pt x="106" y="208"/>
                                    <a:pt x="106" y="207"/>
                                    <a:pt x="107" y="207"/>
                                  </a:cubicBezTo>
                                  <a:cubicBezTo>
                                    <a:pt x="107" y="204"/>
                                    <a:pt x="106" y="201"/>
                                    <a:pt x="106" y="199"/>
                                  </a:cubicBezTo>
                                  <a:cubicBezTo>
                                    <a:pt x="106" y="183"/>
                                    <a:pt x="119" y="170"/>
                                    <a:pt x="135" y="170"/>
                                  </a:cubicBezTo>
                                  <a:cubicBezTo>
                                    <a:pt x="151" y="170"/>
                                    <a:pt x="164" y="183"/>
                                    <a:pt x="164" y="199"/>
                                  </a:cubicBezTo>
                                  <a:cubicBezTo>
                                    <a:pt x="164" y="201"/>
                                    <a:pt x="163" y="204"/>
                                    <a:pt x="163" y="207"/>
                                  </a:cubicBezTo>
                                  <a:cubicBezTo>
                                    <a:pt x="163" y="207"/>
                                    <a:pt x="164" y="208"/>
                                    <a:pt x="165" y="208"/>
                                  </a:cubicBezTo>
                                  <a:cubicBezTo>
                                    <a:pt x="166" y="208"/>
                                    <a:pt x="167" y="207"/>
                                    <a:pt x="168" y="206"/>
                                  </a:cubicBezTo>
                                  <a:cubicBezTo>
                                    <a:pt x="169" y="204"/>
                                    <a:pt x="169" y="201"/>
                                    <a:pt x="169" y="199"/>
                                  </a:cubicBezTo>
                                  <a:cubicBezTo>
                                    <a:pt x="169" y="189"/>
                                    <a:pt x="165" y="181"/>
                                    <a:pt x="159" y="174"/>
                                  </a:cubicBezTo>
                                  <a:cubicBezTo>
                                    <a:pt x="153" y="168"/>
                                    <a:pt x="144" y="164"/>
                                    <a:pt x="135" y="164"/>
                                  </a:cubicBezTo>
                                  <a:cubicBezTo>
                                    <a:pt x="126" y="164"/>
                                    <a:pt x="117" y="168"/>
                                    <a:pt x="111" y="174"/>
                                  </a:cubicBezTo>
                                  <a:cubicBezTo>
                                    <a:pt x="105" y="181"/>
                                    <a:pt x="101" y="189"/>
                                    <a:pt x="101" y="199"/>
                                  </a:cubicBezTo>
                                  <a:close/>
                                  <a:moveTo>
                                    <a:pt x="156" y="199"/>
                                  </a:moveTo>
                                  <a:cubicBezTo>
                                    <a:pt x="156" y="200"/>
                                    <a:pt x="156" y="202"/>
                                    <a:pt x="156" y="203"/>
                                  </a:cubicBezTo>
                                  <a:cubicBezTo>
                                    <a:pt x="158" y="204"/>
                                    <a:pt x="159" y="205"/>
                                    <a:pt x="161" y="206"/>
                                  </a:cubicBezTo>
                                  <a:cubicBezTo>
                                    <a:pt x="162" y="204"/>
                                    <a:pt x="162" y="201"/>
                                    <a:pt x="162" y="199"/>
                                  </a:cubicBezTo>
                                  <a:cubicBezTo>
                                    <a:pt x="162" y="191"/>
                                    <a:pt x="159" y="184"/>
                                    <a:pt x="154" y="179"/>
                                  </a:cubicBezTo>
                                  <a:cubicBezTo>
                                    <a:pt x="149" y="174"/>
                                    <a:pt x="143" y="171"/>
                                    <a:pt x="135" y="171"/>
                                  </a:cubicBezTo>
                                  <a:cubicBezTo>
                                    <a:pt x="128" y="171"/>
                                    <a:pt x="121" y="174"/>
                                    <a:pt x="116" y="179"/>
                                  </a:cubicBezTo>
                                  <a:cubicBezTo>
                                    <a:pt x="111" y="184"/>
                                    <a:pt x="108" y="191"/>
                                    <a:pt x="108" y="199"/>
                                  </a:cubicBezTo>
                                  <a:cubicBezTo>
                                    <a:pt x="108" y="201"/>
                                    <a:pt x="108" y="204"/>
                                    <a:pt x="109" y="206"/>
                                  </a:cubicBezTo>
                                  <a:cubicBezTo>
                                    <a:pt x="111" y="205"/>
                                    <a:pt x="113" y="204"/>
                                    <a:pt x="114" y="203"/>
                                  </a:cubicBezTo>
                                  <a:cubicBezTo>
                                    <a:pt x="114" y="202"/>
                                    <a:pt x="114" y="200"/>
                                    <a:pt x="114" y="199"/>
                                  </a:cubicBezTo>
                                  <a:cubicBezTo>
                                    <a:pt x="114" y="187"/>
                                    <a:pt x="123" y="177"/>
                                    <a:pt x="135" y="177"/>
                                  </a:cubicBezTo>
                                  <a:cubicBezTo>
                                    <a:pt x="147" y="177"/>
                                    <a:pt x="156" y="187"/>
                                    <a:pt x="156" y="199"/>
                                  </a:cubicBezTo>
                                  <a:close/>
                                  <a:moveTo>
                                    <a:pt x="149" y="199"/>
                                  </a:moveTo>
                                  <a:cubicBezTo>
                                    <a:pt x="149" y="199"/>
                                    <a:pt x="149" y="200"/>
                                    <a:pt x="148" y="200"/>
                                  </a:cubicBezTo>
                                  <a:cubicBezTo>
                                    <a:pt x="150" y="201"/>
                                    <a:pt x="152" y="202"/>
                                    <a:pt x="154" y="202"/>
                                  </a:cubicBezTo>
                                  <a:cubicBezTo>
                                    <a:pt x="154" y="201"/>
                                    <a:pt x="155" y="200"/>
                                    <a:pt x="155" y="199"/>
                                  </a:cubicBezTo>
                                  <a:cubicBezTo>
                                    <a:pt x="155" y="193"/>
                                    <a:pt x="152" y="188"/>
                                    <a:pt x="149" y="185"/>
                                  </a:cubicBezTo>
                                  <a:cubicBezTo>
                                    <a:pt x="145" y="181"/>
                                    <a:pt x="140" y="179"/>
                                    <a:pt x="135" y="179"/>
                                  </a:cubicBezTo>
                                  <a:cubicBezTo>
                                    <a:pt x="130" y="179"/>
                                    <a:pt x="125" y="181"/>
                                    <a:pt x="121" y="185"/>
                                  </a:cubicBezTo>
                                  <a:cubicBezTo>
                                    <a:pt x="118" y="188"/>
                                    <a:pt x="116" y="193"/>
                                    <a:pt x="116" y="199"/>
                                  </a:cubicBezTo>
                                  <a:cubicBezTo>
                                    <a:pt x="116" y="200"/>
                                    <a:pt x="116" y="201"/>
                                    <a:pt x="116" y="202"/>
                                  </a:cubicBezTo>
                                  <a:cubicBezTo>
                                    <a:pt x="118" y="202"/>
                                    <a:pt x="120" y="201"/>
                                    <a:pt x="122" y="200"/>
                                  </a:cubicBezTo>
                                  <a:cubicBezTo>
                                    <a:pt x="122" y="200"/>
                                    <a:pt x="121" y="199"/>
                                    <a:pt x="121" y="199"/>
                                  </a:cubicBezTo>
                                  <a:cubicBezTo>
                                    <a:pt x="121" y="191"/>
                                    <a:pt x="128" y="185"/>
                                    <a:pt x="135" y="185"/>
                                  </a:cubicBezTo>
                                  <a:cubicBezTo>
                                    <a:pt x="143" y="185"/>
                                    <a:pt x="149" y="191"/>
                                    <a:pt x="149" y="199"/>
                                  </a:cubicBezTo>
                                  <a:close/>
                                  <a:moveTo>
                                    <a:pt x="142" y="199"/>
                                  </a:moveTo>
                                  <a:cubicBezTo>
                                    <a:pt x="142" y="199"/>
                                    <a:pt x="142" y="199"/>
                                    <a:pt x="142" y="199"/>
                                  </a:cubicBezTo>
                                  <a:cubicBezTo>
                                    <a:pt x="143" y="199"/>
                                    <a:pt x="145" y="200"/>
                                    <a:pt x="147" y="200"/>
                                  </a:cubicBezTo>
                                  <a:cubicBezTo>
                                    <a:pt x="147" y="200"/>
                                    <a:pt x="147" y="199"/>
                                    <a:pt x="147" y="199"/>
                                  </a:cubicBezTo>
                                  <a:cubicBezTo>
                                    <a:pt x="147" y="192"/>
                                    <a:pt x="142" y="187"/>
                                    <a:pt x="135" y="187"/>
                                  </a:cubicBezTo>
                                  <a:cubicBezTo>
                                    <a:pt x="128" y="187"/>
                                    <a:pt x="123" y="192"/>
                                    <a:pt x="123" y="199"/>
                                  </a:cubicBezTo>
                                  <a:cubicBezTo>
                                    <a:pt x="123" y="199"/>
                                    <a:pt x="123" y="200"/>
                                    <a:pt x="123" y="200"/>
                                  </a:cubicBezTo>
                                  <a:cubicBezTo>
                                    <a:pt x="125" y="200"/>
                                    <a:pt x="127" y="199"/>
                                    <a:pt x="128" y="199"/>
                                  </a:cubicBezTo>
                                  <a:cubicBezTo>
                                    <a:pt x="128" y="199"/>
                                    <a:pt x="128" y="199"/>
                                    <a:pt x="128" y="199"/>
                                  </a:cubicBezTo>
                                  <a:cubicBezTo>
                                    <a:pt x="128" y="195"/>
                                    <a:pt x="131" y="192"/>
                                    <a:pt x="135" y="192"/>
                                  </a:cubicBezTo>
                                  <a:cubicBezTo>
                                    <a:pt x="139" y="192"/>
                                    <a:pt x="142" y="195"/>
                                    <a:pt x="142" y="199"/>
                                  </a:cubicBezTo>
                                  <a:close/>
                                  <a:moveTo>
                                    <a:pt x="135" y="193"/>
                                  </a:moveTo>
                                  <a:cubicBezTo>
                                    <a:pt x="132" y="193"/>
                                    <a:pt x="130" y="196"/>
                                    <a:pt x="130" y="199"/>
                                  </a:cubicBezTo>
                                  <a:cubicBezTo>
                                    <a:pt x="130" y="199"/>
                                    <a:pt x="130" y="199"/>
                                    <a:pt x="130" y="199"/>
                                  </a:cubicBezTo>
                                  <a:cubicBezTo>
                                    <a:pt x="132" y="199"/>
                                    <a:pt x="133" y="199"/>
                                    <a:pt x="135" y="199"/>
                                  </a:cubicBezTo>
                                  <a:cubicBezTo>
                                    <a:pt x="137" y="199"/>
                                    <a:pt x="138" y="199"/>
                                    <a:pt x="140" y="199"/>
                                  </a:cubicBezTo>
                                  <a:cubicBezTo>
                                    <a:pt x="140" y="199"/>
                                    <a:pt x="140" y="199"/>
                                    <a:pt x="140" y="199"/>
                                  </a:cubicBezTo>
                                  <a:cubicBezTo>
                                    <a:pt x="140" y="196"/>
                                    <a:pt x="138" y="193"/>
                                    <a:pt x="135" y="193"/>
                                  </a:cubicBezTo>
                                  <a:close/>
                                  <a:moveTo>
                                    <a:pt x="101" y="250"/>
                                  </a:moveTo>
                                  <a:cubicBezTo>
                                    <a:pt x="101" y="253"/>
                                    <a:pt x="101" y="256"/>
                                    <a:pt x="102" y="258"/>
                                  </a:cubicBezTo>
                                  <a:cubicBezTo>
                                    <a:pt x="103" y="259"/>
                                    <a:pt x="104" y="259"/>
                                    <a:pt x="105" y="260"/>
                                  </a:cubicBezTo>
                                  <a:cubicBezTo>
                                    <a:pt x="106" y="259"/>
                                    <a:pt x="106" y="259"/>
                                    <a:pt x="107" y="258"/>
                                  </a:cubicBezTo>
                                  <a:cubicBezTo>
                                    <a:pt x="107" y="256"/>
                                    <a:pt x="106" y="253"/>
                                    <a:pt x="106" y="250"/>
                                  </a:cubicBezTo>
                                  <a:cubicBezTo>
                                    <a:pt x="106" y="234"/>
                                    <a:pt x="119" y="221"/>
                                    <a:pt x="135" y="221"/>
                                  </a:cubicBezTo>
                                  <a:cubicBezTo>
                                    <a:pt x="151" y="221"/>
                                    <a:pt x="164" y="234"/>
                                    <a:pt x="164" y="250"/>
                                  </a:cubicBezTo>
                                  <a:cubicBezTo>
                                    <a:pt x="164" y="253"/>
                                    <a:pt x="163" y="256"/>
                                    <a:pt x="163" y="258"/>
                                  </a:cubicBezTo>
                                  <a:cubicBezTo>
                                    <a:pt x="163" y="259"/>
                                    <a:pt x="164" y="259"/>
                                    <a:pt x="165" y="260"/>
                                  </a:cubicBezTo>
                                  <a:cubicBezTo>
                                    <a:pt x="166" y="259"/>
                                    <a:pt x="167" y="258"/>
                                    <a:pt x="168" y="258"/>
                                  </a:cubicBezTo>
                                  <a:cubicBezTo>
                                    <a:pt x="169" y="255"/>
                                    <a:pt x="169" y="253"/>
                                    <a:pt x="169" y="250"/>
                                  </a:cubicBezTo>
                                  <a:cubicBezTo>
                                    <a:pt x="169" y="240"/>
                                    <a:pt x="165" y="232"/>
                                    <a:pt x="159" y="226"/>
                                  </a:cubicBezTo>
                                  <a:cubicBezTo>
                                    <a:pt x="153" y="220"/>
                                    <a:pt x="144" y="216"/>
                                    <a:pt x="135" y="216"/>
                                  </a:cubicBezTo>
                                  <a:cubicBezTo>
                                    <a:pt x="126" y="216"/>
                                    <a:pt x="117" y="220"/>
                                    <a:pt x="111" y="226"/>
                                  </a:cubicBezTo>
                                  <a:cubicBezTo>
                                    <a:pt x="105" y="232"/>
                                    <a:pt x="101" y="240"/>
                                    <a:pt x="101" y="250"/>
                                  </a:cubicBezTo>
                                  <a:close/>
                                  <a:moveTo>
                                    <a:pt x="156" y="250"/>
                                  </a:moveTo>
                                  <a:cubicBezTo>
                                    <a:pt x="156" y="251"/>
                                    <a:pt x="156" y="253"/>
                                    <a:pt x="156" y="254"/>
                                  </a:cubicBezTo>
                                  <a:cubicBezTo>
                                    <a:pt x="158" y="255"/>
                                    <a:pt x="159" y="256"/>
                                    <a:pt x="161" y="257"/>
                                  </a:cubicBezTo>
                                  <a:cubicBezTo>
                                    <a:pt x="162" y="255"/>
                                    <a:pt x="162" y="252"/>
                                    <a:pt x="162" y="250"/>
                                  </a:cubicBezTo>
                                  <a:cubicBezTo>
                                    <a:pt x="162" y="242"/>
                                    <a:pt x="159" y="236"/>
                                    <a:pt x="154" y="231"/>
                                  </a:cubicBezTo>
                                  <a:cubicBezTo>
                                    <a:pt x="149" y="226"/>
                                    <a:pt x="143" y="223"/>
                                    <a:pt x="135" y="223"/>
                                  </a:cubicBezTo>
                                  <a:cubicBezTo>
                                    <a:pt x="128" y="223"/>
                                    <a:pt x="121" y="226"/>
                                    <a:pt x="116" y="231"/>
                                  </a:cubicBezTo>
                                  <a:cubicBezTo>
                                    <a:pt x="111" y="236"/>
                                    <a:pt x="108" y="242"/>
                                    <a:pt x="108" y="250"/>
                                  </a:cubicBezTo>
                                  <a:cubicBezTo>
                                    <a:pt x="108" y="252"/>
                                    <a:pt x="108" y="255"/>
                                    <a:pt x="109" y="257"/>
                                  </a:cubicBezTo>
                                  <a:cubicBezTo>
                                    <a:pt x="111" y="256"/>
                                    <a:pt x="113" y="255"/>
                                    <a:pt x="114" y="254"/>
                                  </a:cubicBezTo>
                                  <a:cubicBezTo>
                                    <a:pt x="114" y="253"/>
                                    <a:pt x="114" y="251"/>
                                    <a:pt x="114" y="250"/>
                                  </a:cubicBezTo>
                                  <a:cubicBezTo>
                                    <a:pt x="114" y="238"/>
                                    <a:pt x="123" y="229"/>
                                    <a:pt x="135" y="229"/>
                                  </a:cubicBezTo>
                                  <a:cubicBezTo>
                                    <a:pt x="147" y="229"/>
                                    <a:pt x="156" y="238"/>
                                    <a:pt x="156" y="250"/>
                                  </a:cubicBezTo>
                                  <a:close/>
                                  <a:moveTo>
                                    <a:pt x="149" y="250"/>
                                  </a:moveTo>
                                  <a:cubicBezTo>
                                    <a:pt x="149" y="251"/>
                                    <a:pt x="149" y="251"/>
                                    <a:pt x="148" y="252"/>
                                  </a:cubicBezTo>
                                  <a:cubicBezTo>
                                    <a:pt x="150" y="252"/>
                                    <a:pt x="152" y="253"/>
                                    <a:pt x="154" y="254"/>
                                  </a:cubicBezTo>
                                  <a:cubicBezTo>
                                    <a:pt x="154" y="253"/>
                                    <a:pt x="155" y="251"/>
                                    <a:pt x="155" y="250"/>
                                  </a:cubicBezTo>
                                  <a:cubicBezTo>
                                    <a:pt x="155" y="245"/>
                                    <a:pt x="152" y="240"/>
                                    <a:pt x="149" y="236"/>
                                  </a:cubicBezTo>
                                  <a:cubicBezTo>
                                    <a:pt x="145" y="233"/>
                                    <a:pt x="140" y="230"/>
                                    <a:pt x="135" y="230"/>
                                  </a:cubicBezTo>
                                  <a:cubicBezTo>
                                    <a:pt x="130" y="230"/>
                                    <a:pt x="125" y="233"/>
                                    <a:pt x="121" y="236"/>
                                  </a:cubicBezTo>
                                  <a:cubicBezTo>
                                    <a:pt x="118" y="240"/>
                                    <a:pt x="116" y="245"/>
                                    <a:pt x="116" y="250"/>
                                  </a:cubicBezTo>
                                  <a:cubicBezTo>
                                    <a:pt x="116" y="251"/>
                                    <a:pt x="116" y="253"/>
                                    <a:pt x="116" y="254"/>
                                  </a:cubicBezTo>
                                  <a:cubicBezTo>
                                    <a:pt x="118" y="253"/>
                                    <a:pt x="120" y="252"/>
                                    <a:pt x="122" y="252"/>
                                  </a:cubicBezTo>
                                  <a:cubicBezTo>
                                    <a:pt x="122" y="251"/>
                                    <a:pt x="121" y="251"/>
                                    <a:pt x="121" y="250"/>
                                  </a:cubicBezTo>
                                  <a:cubicBezTo>
                                    <a:pt x="121" y="242"/>
                                    <a:pt x="128" y="236"/>
                                    <a:pt x="135" y="236"/>
                                  </a:cubicBezTo>
                                  <a:cubicBezTo>
                                    <a:pt x="143" y="236"/>
                                    <a:pt x="149" y="242"/>
                                    <a:pt x="149" y="250"/>
                                  </a:cubicBezTo>
                                  <a:close/>
                                  <a:moveTo>
                                    <a:pt x="142" y="250"/>
                                  </a:moveTo>
                                  <a:cubicBezTo>
                                    <a:pt x="142" y="250"/>
                                    <a:pt x="142" y="250"/>
                                    <a:pt x="142" y="251"/>
                                  </a:cubicBezTo>
                                  <a:cubicBezTo>
                                    <a:pt x="143" y="251"/>
                                    <a:pt x="145" y="251"/>
                                    <a:pt x="147" y="251"/>
                                  </a:cubicBezTo>
                                  <a:cubicBezTo>
                                    <a:pt x="147" y="251"/>
                                    <a:pt x="147" y="250"/>
                                    <a:pt x="147" y="250"/>
                                  </a:cubicBezTo>
                                  <a:cubicBezTo>
                                    <a:pt x="147" y="243"/>
                                    <a:pt x="142" y="238"/>
                                    <a:pt x="135" y="238"/>
                                  </a:cubicBezTo>
                                  <a:cubicBezTo>
                                    <a:pt x="128" y="238"/>
                                    <a:pt x="123" y="243"/>
                                    <a:pt x="123" y="250"/>
                                  </a:cubicBezTo>
                                  <a:cubicBezTo>
                                    <a:pt x="123" y="250"/>
                                    <a:pt x="123" y="251"/>
                                    <a:pt x="123" y="251"/>
                                  </a:cubicBezTo>
                                  <a:cubicBezTo>
                                    <a:pt x="125" y="251"/>
                                    <a:pt x="127" y="251"/>
                                    <a:pt x="128" y="251"/>
                                  </a:cubicBezTo>
                                  <a:cubicBezTo>
                                    <a:pt x="128" y="250"/>
                                    <a:pt x="128" y="250"/>
                                    <a:pt x="128" y="250"/>
                                  </a:cubicBezTo>
                                  <a:cubicBezTo>
                                    <a:pt x="128" y="246"/>
                                    <a:pt x="131" y="243"/>
                                    <a:pt x="135" y="243"/>
                                  </a:cubicBezTo>
                                  <a:cubicBezTo>
                                    <a:pt x="139" y="243"/>
                                    <a:pt x="142" y="246"/>
                                    <a:pt x="142" y="250"/>
                                  </a:cubicBezTo>
                                  <a:close/>
                                  <a:moveTo>
                                    <a:pt x="135" y="245"/>
                                  </a:moveTo>
                                  <a:cubicBezTo>
                                    <a:pt x="132" y="245"/>
                                    <a:pt x="130" y="247"/>
                                    <a:pt x="130" y="250"/>
                                  </a:cubicBezTo>
                                  <a:cubicBezTo>
                                    <a:pt x="130" y="250"/>
                                    <a:pt x="130" y="250"/>
                                    <a:pt x="130" y="250"/>
                                  </a:cubicBezTo>
                                  <a:cubicBezTo>
                                    <a:pt x="132" y="250"/>
                                    <a:pt x="133" y="250"/>
                                    <a:pt x="135" y="250"/>
                                  </a:cubicBezTo>
                                  <a:cubicBezTo>
                                    <a:pt x="137" y="250"/>
                                    <a:pt x="138" y="250"/>
                                    <a:pt x="140" y="250"/>
                                  </a:cubicBezTo>
                                  <a:cubicBezTo>
                                    <a:pt x="140" y="250"/>
                                    <a:pt x="140" y="250"/>
                                    <a:pt x="140" y="250"/>
                                  </a:cubicBezTo>
                                  <a:cubicBezTo>
                                    <a:pt x="140" y="247"/>
                                    <a:pt x="138" y="245"/>
                                    <a:pt x="135" y="245"/>
                                  </a:cubicBezTo>
                                  <a:close/>
                                  <a:moveTo>
                                    <a:pt x="101" y="301"/>
                                  </a:moveTo>
                                  <a:cubicBezTo>
                                    <a:pt x="101" y="304"/>
                                    <a:pt x="101" y="307"/>
                                    <a:pt x="102" y="310"/>
                                  </a:cubicBezTo>
                                  <a:cubicBezTo>
                                    <a:pt x="103" y="310"/>
                                    <a:pt x="104" y="311"/>
                                    <a:pt x="105" y="311"/>
                                  </a:cubicBezTo>
                                  <a:cubicBezTo>
                                    <a:pt x="106" y="311"/>
                                    <a:pt x="106" y="310"/>
                                    <a:pt x="107" y="310"/>
                                  </a:cubicBezTo>
                                  <a:cubicBezTo>
                                    <a:pt x="107" y="307"/>
                                    <a:pt x="106" y="304"/>
                                    <a:pt x="106" y="301"/>
                                  </a:cubicBezTo>
                                  <a:cubicBezTo>
                                    <a:pt x="106" y="285"/>
                                    <a:pt x="119" y="272"/>
                                    <a:pt x="135" y="272"/>
                                  </a:cubicBezTo>
                                  <a:cubicBezTo>
                                    <a:pt x="151" y="272"/>
                                    <a:pt x="164" y="285"/>
                                    <a:pt x="164" y="301"/>
                                  </a:cubicBezTo>
                                  <a:cubicBezTo>
                                    <a:pt x="164" y="304"/>
                                    <a:pt x="163" y="307"/>
                                    <a:pt x="163" y="310"/>
                                  </a:cubicBezTo>
                                  <a:cubicBezTo>
                                    <a:pt x="163" y="310"/>
                                    <a:pt x="164" y="311"/>
                                    <a:pt x="165" y="311"/>
                                  </a:cubicBezTo>
                                  <a:cubicBezTo>
                                    <a:pt x="166" y="310"/>
                                    <a:pt x="167" y="310"/>
                                    <a:pt x="168" y="309"/>
                                  </a:cubicBezTo>
                                  <a:cubicBezTo>
                                    <a:pt x="169" y="306"/>
                                    <a:pt x="169" y="304"/>
                                    <a:pt x="169" y="301"/>
                                  </a:cubicBezTo>
                                  <a:cubicBezTo>
                                    <a:pt x="169" y="292"/>
                                    <a:pt x="165" y="283"/>
                                    <a:pt x="159" y="277"/>
                                  </a:cubicBezTo>
                                  <a:cubicBezTo>
                                    <a:pt x="153" y="271"/>
                                    <a:pt x="144" y="267"/>
                                    <a:pt x="135" y="267"/>
                                  </a:cubicBezTo>
                                  <a:cubicBezTo>
                                    <a:pt x="126" y="267"/>
                                    <a:pt x="117" y="271"/>
                                    <a:pt x="111" y="277"/>
                                  </a:cubicBezTo>
                                  <a:cubicBezTo>
                                    <a:pt x="105" y="283"/>
                                    <a:pt x="101" y="292"/>
                                    <a:pt x="101" y="301"/>
                                  </a:cubicBezTo>
                                  <a:close/>
                                  <a:moveTo>
                                    <a:pt x="156" y="301"/>
                                  </a:moveTo>
                                  <a:cubicBezTo>
                                    <a:pt x="156" y="303"/>
                                    <a:pt x="156" y="304"/>
                                    <a:pt x="156" y="306"/>
                                  </a:cubicBezTo>
                                  <a:cubicBezTo>
                                    <a:pt x="158" y="307"/>
                                    <a:pt x="159" y="308"/>
                                    <a:pt x="161" y="309"/>
                                  </a:cubicBezTo>
                                  <a:cubicBezTo>
                                    <a:pt x="162" y="306"/>
                                    <a:pt x="162" y="304"/>
                                    <a:pt x="162" y="301"/>
                                  </a:cubicBezTo>
                                  <a:cubicBezTo>
                                    <a:pt x="162" y="294"/>
                                    <a:pt x="159" y="287"/>
                                    <a:pt x="154" y="282"/>
                                  </a:cubicBezTo>
                                  <a:cubicBezTo>
                                    <a:pt x="149" y="277"/>
                                    <a:pt x="143" y="274"/>
                                    <a:pt x="135" y="274"/>
                                  </a:cubicBezTo>
                                  <a:cubicBezTo>
                                    <a:pt x="128" y="274"/>
                                    <a:pt x="121" y="277"/>
                                    <a:pt x="116" y="282"/>
                                  </a:cubicBezTo>
                                  <a:cubicBezTo>
                                    <a:pt x="111" y="287"/>
                                    <a:pt x="108" y="294"/>
                                    <a:pt x="108" y="301"/>
                                  </a:cubicBezTo>
                                  <a:cubicBezTo>
                                    <a:pt x="108" y="304"/>
                                    <a:pt x="108" y="306"/>
                                    <a:pt x="109" y="309"/>
                                  </a:cubicBezTo>
                                  <a:cubicBezTo>
                                    <a:pt x="111" y="308"/>
                                    <a:pt x="113" y="307"/>
                                    <a:pt x="114" y="306"/>
                                  </a:cubicBezTo>
                                  <a:cubicBezTo>
                                    <a:pt x="114" y="304"/>
                                    <a:pt x="114" y="303"/>
                                    <a:pt x="114" y="301"/>
                                  </a:cubicBezTo>
                                  <a:cubicBezTo>
                                    <a:pt x="114" y="290"/>
                                    <a:pt x="123" y="280"/>
                                    <a:pt x="135" y="280"/>
                                  </a:cubicBezTo>
                                  <a:cubicBezTo>
                                    <a:pt x="147" y="280"/>
                                    <a:pt x="156" y="290"/>
                                    <a:pt x="156" y="301"/>
                                  </a:cubicBezTo>
                                  <a:close/>
                                  <a:moveTo>
                                    <a:pt x="149" y="301"/>
                                  </a:moveTo>
                                  <a:cubicBezTo>
                                    <a:pt x="149" y="302"/>
                                    <a:pt x="149" y="303"/>
                                    <a:pt x="148" y="303"/>
                                  </a:cubicBezTo>
                                  <a:cubicBezTo>
                                    <a:pt x="150" y="304"/>
                                    <a:pt x="152" y="304"/>
                                    <a:pt x="154" y="305"/>
                                  </a:cubicBezTo>
                                  <a:cubicBezTo>
                                    <a:pt x="154" y="304"/>
                                    <a:pt x="155" y="303"/>
                                    <a:pt x="155" y="301"/>
                                  </a:cubicBezTo>
                                  <a:cubicBezTo>
                                    <a:pt x="155" y="296"/>
                                    <a:pt x="152" y="291"/>
                                    <a:pt x="149" y="287"/>
                                  </a:cubicBezTo>
                                  <a:cubicBezTo>
                                    <a:pt x="145" y="284"/>
                                    <a:pt x="140" y="282"/>
                                    <a:pt x="135" y="282"/>
                                  </a:cubicBezTo>
                                  <a:cubicBezTo>
                                    <a:pt x="130" y="282"/>
                                    <a:pt x="125" y="284"/>
                                    <a:pt x="121" y="287"/>
                                  </a:cubicBezTo>
                                  <a:cubicBezTo>
                                    <a:pt x="118" y="291"/>
                                    <a:pt x="116" y="296"/>
                                    <a:pt x="116" y="301"/>
                                  </a:cubicBezTo>
                                  <a:cubicBezTo>
                                    <a:pt x="116" y="303"/>
                                    <a:pt x="116" y="304"/>
                                    <a:pt x="116" y="305"/>
                                  </a:cubicBezTo>
                                  <a:cubicBezTo>
                                    <a:pt x="118" y="304"/>
                                    <a:pt x="120" y="304"/>
                                    <a:pt x="122" y="303"/>
                                  </a:cubicBezTo>
                                  <a:cubicBezTo>
                                    <a:pt x="122" y="303"/>
                                    <a:pt x="121" y="302"/>
                                    <a:pt x="121" y="301"/>
                                  </a:cubicBezTo>
                                  <a:cubicBezTo>
                                    <a:pt x="121" y="294"/>
                                    <a:pt x="128" y="288"/>
                                    <a:pt x="135" y="288"/>
                                  </a:cubicBezTo>
                                  <a:cubicBezTo>
                                    <a:pt x="143" y="288"/>
                                    <a:pt x="149" y="294"/>
                                    <a:pt x="149" y="301"/>
                                  </a:cubicBezTo>
                                  <a:close/>
                                  <a:moveTo>
                                    <a:pt x="142" y="301"/>
                                  </a:moveTo>
                                  <a:cubicBezTo>
                                    <a:pt x="142" y="301"/>
                                    <a:pt x="142" y="302"/>
                                    <a:pt x="142" y="302"/>
                                  </a:cubicBezTo>
                                  <a:cubicBezTo>
                                    <a:pt x="143" y="302"/>
                                    <a:pt x="145" y="302"/>
                                    <a:pt x="147" y="303"/>
                                  </a:cubicBezTo>
                                  <a:cubicBezTo>
                                    <a:pt x="147" y="302"/>
                                    <a:pt x="147" y="302"/>
                                    <a:pt x="147" y="301"/>
                                  </a:cubicBezTo>
                                  <a:cubicBezTo>
                                    <a:pt x="147" y="295"/>
                                    <a:pt x="142" y="289"/>
                                    <a:pt x="135" y="289"/>
                                  </a:cubicBezTo>
                                  <a:cubicBezTo>
                                    <a:pt x="128" y="289"/>
                                    <a:pt x="123" y="295"/>
                                    <a:pt x="123" y="301"/>
                                  </a:cubicBezTo>
                                  <a:cubicBezTo>
                                    <a:pt x="123" y="302"/>
                                    <a:pt x="123" y="302"/>
                                    <a:pt x="123" y="303"/>
                                  </a:cubicBezTo>
                                  <a:cubicBezTo>
                                    <a:pt x="125" y="302"/>
                                    <a:pt x="127" y="302"/>
                                    <a:pt x="128" y="302"/>
                                  </a:cubicBezTo>
                                  <a:cubicBezTo>
                                    <a:pt x="128" y="302"/>
                                    <a:pt x="128" y="301"/>
                                    <a:pt x="128" y="301"/>
                                  </a:cubicBezTo>
                                  <a:cubicBezTo>
                                    <a:pt x="128" y="298"/>
                                    <a:pt x="131" y="295"/>
                                    <a:pt x="135" y="295"/>
                                  </a:cubicBezTo>
                                  <a:cubicBezTo>
                                    <a:pt x="139" y="295"/>
                                    <a:pt x="142" y="298"/>
                                    <a:pt x="142" y="301"/>
                                  </a:cubicBezTo>
                                  <a:close/>
                                  <a:moveTo>
                                    <a:pt x="135" y="296"/>
                                  </a:moveTo>
                                  <a:cubicBezTo>
                                    <a:pt x="132" y="296"/>
                                    <a:pt x="130" y="298"/>
                                    <a:pt x="130" y="301"/>
                                  </a:cubicBezTo>
                                  <a:cubicBezTo>
                                    <a:pt x="130" y="301"/>
                                    <a:pt x="130" y="302"/>
                                    <a:pt x="130" y="302"/>
                                  </a:cubicBezTo>
                                  <a:cubicBezTo>
                                    <a:pt x="132" y="302"/>
                                    <a:pt x="133" y="301"/>
                                    <a:pt x="135" y="301"/>
                                  </a:cubicBezTo>
                                  <a:cubicBezTo>
                                    <a:pt x="137" y="301"/>
                                    <a:pt x="138" y="302"/>
                                    <a:pt x="140" y="302"/>
                                  </a:cubicBezTo>
                                  <a:cubicBezTo>
                                    <a:pt x="140" y="302"/>
                                    <a:pt x="140" y="301"/>
                                    <a:pt x="140" y="301"/>
                                  </a:cubicBezTo>
                                  <a:cubicBezTo>
                                    <a:pt x="140" y="298"/>
                                    <a:pt x="138" y="296"/>
                                    <a:pt x="135" y="296"/>
                                  </a:cubicBezTo>
                                  <a:close/>
                                  <a:moveTo>
                                    <a:pt x="101" y="353"/>
                                  </a:moveTo>
                                  <a:cubicBezTo>
                                    <a:pt x="101" y="356"/>
                                    <a:pt x="101" y="358"/>
                                    <a:pt x="102" y="361"/>
                                  </a:cubicBezTo>
                                  <a:cubicBezTo>
                                    <a:pt x="103" y="362"/>
                                    <a:pt x="104" y="362"/>
                                    <a:pt x="105" y="363"/>
                                  </a:cubicBezTo>
                                  <a:cubicBezTo>
                                    <a:pt x="106" y="362"/>
                                    <a:pt x="106" y="362"/>
                                    <a:pt x="107" y="361"/>
                                  </a:cubicBezTo>
                                  <a:cubicBezTo>
                                    <a:pt x="107" y="358"/>
                                    <a:pt x="106" y="356"/>
                                    <a:pt x="106" y="353"/>
                                  </a:cubicBezTo>
                                  <a:cubicBezTo>
                                    <a:pt x="106" y="337"/>
                                    <a:pt x="119" y="324"/>
                                    <a:pt x="135" y="324"/>
                                  </a:cubicBezTo>
                                  <a:cubicBezTo>
                                    <a:pt x="151" y="324"/>
                                    <a:pt x="164" y="337"/>
                                    <a:pt x="164" y="353"/>
                                  </a:cubicBezTo>
                                  <a:cubicBezTo>
                                    <a:pt x="164" y="356"/>
                                    <a:pt x="163" y="358"/>
                                    <a:pt x="163" y="361"/>
                                  </a:cubicBezTo>
                                  <a:cubicBezTo>
                                    <a:pt x="163" y="361"/>
                                    <a:pt x="164" y="362"/>
                                    <a:pt x="165" y="363"/>
                                  </a:cubicBezTo>
                                  <a:cubicBezTo>
                                    <a:pt x="166" y="362"/>
                                    <a:pt x="167" y="361"/>
                                    <a:pt x="168" y="360"/>
                                  </a:cubicBezTo>
                                  <a:cubicBezTo>
                                    <a:pt x="169" y="358"/>
                                    <a:pt x="169" y="355"/>
                                    <a:pt x="169" y="353"/>
                                  </a:cubicBezTo>
                                  <a:cubicBezTo>
                                    <a:pt x="169" y="343"/>
                                    <a:pt x="165" y="335"/>
                                    <a:pt x="159" y="328"/>
                                  </a:cubicBezTo>
                                  <a:cubicBezTo>
                                    <a:pt x="153" y="322"/>
                                    <a:pt x="144" y="318"/>
                                    <a:pt x="135" y="318"/>
                                  </a:cubicBezTo>
                                  <a:cubicBezTo>
                                    <a:pt x="126" y="318"/>
                                    <a:pt x="117" y="322"/>
                                    <a:pt x="111" y="328"/>
                                  </a:cubicBezTo>
                                  <a:cubicBezTo>
                                    <a:pt x="105" y="335"/>
                                    <a:pt x="101" y="343"/>
                                    <a:pt x="101" y="353"/>
                                  </a:cubicBezTo>
                                  <a:close/>
                                  <a:moveTo>
                                    <a:pt x="156" y="353"/>
                                  </a:moveTo>
                                  <a:cubicBezTo>
                                    <a:pt x="156" y="354"/>
                                    <a:pt x="156" y="356"/>
                                    <a:pt x="156" y="357"/>
                                  </a:cubicBezTo>
                                  <a:cubicBezTo>
                                    <a:pt x="158" y="358"/>
                                    <a:pt x="159" y="359"/>
                                    <a:pt x="161" y="360"/>
                                  </a:cubicBezTo>
                                  <a:cubicBezTo>
                                    <a:pt x="162" y="358"/>
                                    <a:pt x="162" y="355"/>
                                    <a:pt x="162" y="353"/>
                                  </a:cubicBezTo>
                                  <a:cubicBezTo>
                                    <a:pt x="162" y="345"/>
                                    <a:pt x="159" y="338"/>
                                    <a:pt x="154" y="333"/>
                                  </a:cubicBezTo>
                                  <a:cubicBezTo>
                                    <a:pt x="149" y="328"/>
                                    <a:pt x="143" y="325"/>
                                    <a:pt x="135" y="325"/>
                                  </a:cubicBezTo>
                                  <a:cubicBezTo>
                                    <a:pt x="128" y="325"/>
                                    <a:pt x="121" y="328"/>
                                    <a:pt x="116" y="333"/>
                                  </a:cubicBezTo>
                                  <a:cubicBezTo>
                                    <a:pt x="111" y="338"/>
                                    <a:pt x="108" y="345"/>
                                    <a:pt x="108" y="353"/>
                                  </a:cubicBezTo>
                                  <a:cubicBezTo>
                                    <a:pt x="108" y="355"/>
                                    <a:pt x="108" y="358"/>
                                    <a:pt x="109" y="360"/>
                                  </a:cubicBezTo>
                                  <a:cubicBezTo>
                                    <a:pt x="111" y="359"/>
                                    <a:pt x="113" y="358"/>
                                    <a:pt x="114" y="357"/>
                                  </a:cubicBezTo>
                                  <a:cubicBezTo>
                                    <a:pt x="114" y="356"/>
                                    <a:pt x="114" y="354"/>
                                    <a:pt x="114" y="353"/>
                                  </a:cubicBezTo>
                                  <a:cubicBezTo>
                                    <a:pt x="114" y="341"/>
                                    <a:pt x="123" y="332"/>
                                    <a:pt x="135" y="332"/>
                                  </a:cubicBezTo>
                                  <a:cubicBezTo>
                                    <a:pt x="147" y="332"/>
                                    <a:pt x="156" y="341"/>
                                    <a:pt x="156" y="353"/>
                                  </a:cubicBezTo>
                                  <a:close/>
                                  <a:moveTo>
                                    <a:pt x="149" y="353"/>
                                  </a:moveTo>
                                  <a:cubicBezTo>
                                    <a:pt x="149" y="353"/>
                                    <a:pt x="149" y="354"/>
                                    <a:pt x="148" y="355"/>
                                  </a:cubicBezTo>
                                  <a:cubicBezTo>
                                    <a:pt x="150" y="355"/>
                                    <a:pt x="152" y="356"/>
                                    <a:pt x="154" y="357"/>
                                  </a:cubicBezTo>
                                  <a:cubicBezTo>
                                    <a:pt x="154" y="355"/>
                                    <a:pt x="155" y="354"/>
                                    <a:pt x="155" y="353"/>
                                  </a:cubicBezTo>
                                  <a:cubicBezTo>
                                    <a:pt x="155" y="347"/>
                                    <a:pt x="152" y="342"/>
                                    <a:pt x="149" y="339"/>
                                  </a:cubicBezTo>
                                  <a:cubicBezTo>
                                    <a:pt x="145" y="335"/>
                                    <a:pt x="140" y="333"/>
                                    <a:pt x="135" y="333"/>
                                  </a:cubicBezTo>
                                  <a:cubicBezTo>
                                    <a:pt x="130" y="333"/>
                                    <a:pt x="125" y="335"/>
                                    <a:pt x="121" y="339"/>
                                  </a:cubicBezTo>
                                  <a:cubicBezTo>
                                    <a:pt x="118" y="342"/>
                                    <a:pt x="116" y="347"/>
                                    <a:pt x="116" y="353"/>
                                  </a:cubicBezTo>
                                  <a:cubicBezTo>
                                    <a:pt x="116" y="354"/>
                                    <a:pt x="116" y="355"/>
                                    <a:pt x="116" y="357"/>
                                  </a:cubicBezTo>
                                  <a:cubicBezTo>
                                    <a:pt x="118" y="356"/>
                                    <a:pt x="120" y="355"/>
                                    <a:pt x="122" y="355"/>
                                  </a:cubicBezTo>
                                  <a:cubicBezTo>
                                    <a:pt x="122" y="354"/>
                                    <a:pt x="121" y="353"/>
                                    <a:pt x="121" y="353"/>
                                  </a:cubicBezTo>
                                  <a:cubicBezTo>
                                    <a:pt x="121" y="345"/>
                                    <a:pt x="128" y="339"/>
                                    <a:pt x="135" y="339"/>
                                  </a:cubicBezTo>
                                  <a:cubicBezTo>
                                    <a:pt x="143" y="339"/>
                                    <a:pt x="149" y="345"/>
                                    <a:pt x="149" y="353"/>
                                  </a:cubicBezTo>
                                  <a:close/>
                                  <a:moveTo>
                                    <a:pt x="142" y="353"/>
                                  </a:moveTo>
                                  <a:cubicBezTo>
                                    <a:pt x="142" y="353"/>
                                    <a:pt x="142" y="353"/>
                                    <a:pt x="142" y="353"/>
                                  </a:cubicBezTo>
                                  <a:cubicBezTo>
                                    <a:pt x="143" y="354"/>
                                    <a:pt x="145" y="354"/>
                                    <a:pt x="147" y="354"/>
                                  </a:cubicBezTo>
                                  <a:cubicBezTo>
                                    <a:pt x="147" y="354"/>
                                    <a:pt x="147" y="353"/>
                                    <a:pt x="147" y="353"/>
                                  </a:cubicBezTo>
                                  <a:cubicBezTo>
                                    <a:pt x="147" y="346"/>
                                    <a:pt x="142" y="341"/>
                                    <a:pt x="135" y="341"/>
                                  </a:cubicBezTo>
                                  <a:cubicBezTo>
                                    <a:pt x="128" y="341"/>
                                    <a:pt x="123" y="346"/>
                                    <a:pt x="123" y="353"/>
                                  </a:cubicBezTo>
                                  <a:cubicBezTo>
                                    <a:pt x="123" y="353"/>
                                    <a:pt x="123" y="354"/>
                                    <a:pt x="123" y="354"/>
                                  </a:cubicBezTo>
                                  <a:cubicBezTo>
                                    <a:pt x="125" y="354"/>
                                    <a:pt x="127" y="354"/>
                                    <a:pt x="128" y="353"/>
                                  </a:cubicBezTo>
                                  <a:cubicBezTo>
                                    <a:pt x="128" y="353"/>
                                    <a:pt x="128" y="353"/>
                                    <a:pt x="128" y="353"/>
                                  </a:cubicBezTo>
                                  <a:cubicBezTo>
                                    <a:pt x="128" y="349"/>
                                    <a:pt x="131" y="346"/>
                                    <a:pt x="135" y="346"/>
                                  </a:cubicBezTo>
                                  <a:cubicBezTo>
                                    <a:pt x="139" y="346"/>
                                    <a:pt x="142" y="349"/>
                                    <a:pt x="142" y="353"/>
                                  </a:cubicBezTo>
                                  <a:close/>
                                  <a:moveTo>
                                    <a:pt x="135" y="348"/>
                                  </a:moveTo>
                                  <a:cubicBezTo>
                                    <a:pt x="132" y="348"/>
                                    <a:pt x="130" y="350"/>
                                    <a:pt x="130" y="353"/>
                                  </a:cubicBezTo>
                                  <a:cubicBezTo>
                                    <a:pt x="130" y="353"/>
                                    <a:pt x="130" y="353"/>
                                    <a:pt x="130" y="353"/>
                                  </a:cubicBezTo>
                                  <a:cubicBezTo>
                                    <a:pt x="132" y="353"/>
                                    <a:pt x="133" y="353"/>
                                    <a:pt x="135" y="353"/>
                                  </a:cubicBezTo>
                                  <a:cubicBezTo>
                                    <a:pt x="137" y="353"/>
                                    <a:pt x="138" y="353"/>
                                    <a:pt x="140" y="353"/>
                                  </a:cubicBezTo>
                                  <a:cubicBezTo>
                                    <a:pt x="140" y="353"/>
                                    <a:pt x="140" y="353"/>
                                    <a:pt x="140" y="353"/>
                                  </a:cubicBezTo>
                                  <a:cubicBezTo>
                                    <a:pt x="140" y="350"/>
                                    <a:pt x="138" y="348"/>
                                    <a:pt x="135" y="348"/>
                                  </a:cubicBezTo>
                                  <a:close/>
                                  <a:moveTo>
                                    <a:pt x="101" y="404"/>
                                  </a:moveTo>
                                  <a:cubicBezTo>
                                    <a:pt x="101" y="407"/>
                                    <a:pt x="101" y="410"/>
                                    <a:pt x="102" y="412"/>
                                  </a:cubicBezTo>
                                  <a:cubicBezTo>
                                    <a:pt x="103" y="413"/>
                                    <a:pt x="104" y="414"/>
                                    <a:pt x="105" y="414"/>
                                  </a:cubicBezTo>
                                  <a:cubicBezTo>
                                    <a:pt x="106" y="414"/>
                                    <a:pt x="106" y="413"/>
                                    <a:pt x="107" y="412"/>
                                  </a:cubicBezTo>
                                  <a:cubicBezTo>
                                    <a:pt x="107" y="410"/>
                                    <a:pt x="106" y="407"/>
                                    <a:pt x="106" y="404"/>
                                  </a:cubicBezTo>
                                  <a:cubicBezTo>
                                    <a:pt x="106" y="388"/>
                                    <a:pt x="119" y="375"/>
                                    <a:pt x="135" y="375"/>
                                  </a:cubicBezTo>
                                  <a:cubicBezTo>
                                    <a:pt x="151" y="375"/>
                                    <a:pt x="164" y="388"/>
                                    <a:pt x="164" y="404"/>
                                  </a:cubicBezTo>
                                  <a:cubicBezTo>
                                    <a:pt x="164" y="407"/>
                                    <a:pt x="163" y="410"/>
                                    <a:pt x="163" y="412"/>
                                  </a:cubicBezTo>
                                  <a:cubicBezTo>
                                    <a:pt x="163" y="413"/>
                                    <a:pt x="164" y="413"/>
                                    <a:pt x="165" y="414"/>
                                  </a:cubicBezTo>
                                  <a:cubicBezTo>
                                    <a:pt x="166" y="413"/>
                                    <a:pt x="167" y="412"/>
                                    <a:pt x="168" y="412"/>
                                  </a:cubicBezTo>
                                  <a:cubicBezTo>
                                    <a:pt x="169" y="409"/>
                                    <a:pt x="169" y="407"/>
                                    <a:pt x="169" y="404"/>
                                  </a:cubicBezTo>
                                  <a:cubicBezTo>
                                    <a:pt x="169" y="395"/>
                                    <a:pt x="165" y="386"/>
                                    <a:pt x="159" y="380"/>
                                  </a:cubicBezTo>
                                  <a:cubicBezTo>
                                    <a:pt x="153" y="374"/>
                                    <a:pt x="144" y="370"/>
                                    <a:pt x="135" y="370"/>
                                  </a:cubicBezTo>
                                  <a:cubicBezTo>
                                    <a:pt x="126" y="370"/>
                                    <a:pt x="117" y="374"/>
                                    <a:pt x="111" y="380"/>
                                  </a:cubicBezTo>
                                  <a:cubicBezTo>
                                    <a:pt x="105" y="386"/>
                                    <a:pt x="101" y="395"/>
                                    <a:pt x="101" y="404"/>
                                  </a:cubicBezTo>
                                  <a:close/>
                                  <a:moveTo>
                                    <a:pt x="156" y="404"/>
                                  </a:moveTo>
                                  <a:cubicBezTo>
                                    <a:pt x="156" y="406"/>
                                    <a:pt x="156" y="407"/>
                                    <a:pt x="156" y="409"/>
                                  </a:cubicBezTo>
                                  <a:cubicBezTo>
                                    <a:pt x="158" y="409"/>
                                    <a:pt x="159" y="410"/>
                                    <a:pt x="161" y="411"/>
                                  </a:cubicBezTo>
                                  <a:cubicBezTo>
                                    <a:pt x="162" y="409"/>
                                    <a:pt x="162" y="407"/>
                                    <a:pt x="162" y="404"/>
                                  </a:cubicBezTo>
                                  <a:cubicBezTo>
                                    <a:pt x="162" y="397"/>
                                    <a:pt x="159" y="390"/>
                                    <a:pt x="154" y="385"/>
                                  </a:cubicBezTo>
                                  <a:cubicBezTo>
                                    <a:pt x="149" y="380"/>
                                    <a:pt x="143" y="377"/>
                                    <a:pt x="135" y="377"/>
                                  </a:cubicBezTo>
                                  <a:cubicBezTo>
                                    <a:pt x="128" y="377"/>
                                    <a:pt x="121" y="380"/>
                                    <a:pt x="116" y="385"/>
                                  </a:cubicBezTo>
                                  <a:cubicBezTo>
                                    <a:pt x="111" y="390"/>
                                    <a:pt x="108" y="397"/>
                                    <a:pt x="108" y="404"/>
                                  </a:cubicBezTo>
                                  <a:cubicBezTo>
                                    <a:pt x="108" y="407"/>
                                    <a:pt x="108" y="409"/>
                                    <a:pt x="109" y="411"/>
                                  </a:cubicBezTo>
                                  <a:cubicBezTo>
                                    <a:pt x="111" y="410"/>
                                    <a:pt x="113" y="409"/>
                                    <a:pt x="114" y="409"/>
                                  </a:cubicBezTo>
                                  <a:cubicBezTo>
                                    <a:pt x="114" y="407"/>
                                    <a:pt x="114" y="406"/>
                                    <a:pt x="114" y="404"/>
                                  </a:cubicBezTo>
                                  <a:cubicBezTo>
                                    <a:pt x="114" y="392"/>
                                    <a:pt x="123" y="383"/>
                                    <a:pt x="135" y="383"/>
                                  </a:cubicBezTo>
                                  <a:cubicBezTo>
                                    <a:pt x="147" y="383"/>
                                    <a:pt x="156" y="392"/>
                                    <a:pt x="156" y="404"/>
                                  </a:cubicBezTo>
                                  <a:close/>
                                  <a:moveTo>
                                    <a:pt x="149" y="404"/>
                                  </a:moveTo>
                                  <a:cubicBezTo>
                                    <a:pt x="149" y="405"/>
                                    <a:pt x="149" y="405"/>
                                    <a:pt x="148" y="406"/>
                                  </a:cubicBezTo>
                                  <a:cubicBezTo>
                                    <a:pt x="150" y="407"/>
                                    <a:pt x="152" y="407"/>
                                    <a:pt x="154" y="408"/>
                                  </a:cubicBezTo>
                                  <a:cubicBezTo>
                                    <a:pt x="154" y="407"/>
                                    <a:pt x="155" y="405"/>
                                    <a:pt x="155" y="404"/>
                                  </a:cubicBezTo>
                                  <a:cubicBezTo>
                                    <a:pt x="155" y="399"/>
                                    <a:pt x="152" y="394"/>
                                    <a:pt x="149" y="390"/>
                                  </a:cubicBezTo>
                                  <a:cubicBezTo>
                                    <a:pt x="145" y="387"/>
                                    <a:pt x="140" y="385"/>
                                    <a:pt x="135" y="385"/>
                                  </a:cubicBezTo>
                                  <a:cubicBezTo>
                                    <a:pt x="130" y="385"/>
                                    <a:pt x="125" y="387"/>
                                    <a:pt x="121" y="390"/>
                                  </a:cubicBezTo>
                                  <a:cubicBezTo>
                                    <a:pt x="118" y="394"/>
                                    <a:pt x="116" y="399"/>
                                    <a:pt x="116" y="404"/>
                                  </a:cubicBezTo>
                                  <a:cubicBezTo>
                                    <a:pt x="116" y="405"/>
                                    <a:pt x="116" y="407"/>
                                    <a:pt x="116" y="408"/>
                                  </a:cubicBezTo>
                                  <a:cubicBezTo>
                                    <a:pt x="118" y="407"/>
                                    <a:pt x="120" y="407"/>
                                    <a:pt x="122" y="406"/>
                                  </a:cubicBezTo>
                                  <a:cubicBezTo>
                                    <a:pt x="122" y="405"/>
                                    <a:pt x="121" y="405"/>
                                    <a:pt x="121" y="404"/>
                                  </a:cubicBezTo>
                                  <a:cubicBezTo>
                                    <a:pt x="121" y="397"/>
                                    <a:pt x="128" y="390"/>
                                    <a:pt x="135" y="390"/>
                                  </a:cubicBezTo>
                                  <a:cubicBezTo>
                                    <a:pt x="143" y="390"/>
                                    <a:pt x="149" y="397"/>
                                    <a:pt x="149" y="404"/>
                                  </a:cubicBezTo>
                                  <a:close/>
                                  <a:moveTo>
                                    <a:pt x="142" y="404"/>
                                  </a:moveTo>
                                  <a:cubicBezTo>
                                    <a:pt x="142" y="404"/>
                                    <a:pt x="142" y="404"/>
                                    <a:pt x="142" y="405"/>
                                  </a:cubicBezTo>
                                  <a:cubicBezTo>
                                    <a:pt x="143" y="405"/>
                                    <a:pt x="145" y="405"/>
                                    <a:pt x="147" y="406"/>
                                  </a:cubicBezTo>
                                  <a:cubicBezTo>
                                    <a:pt x="147" y="405"/>
                                    <a:pt x="147" y="405"/>
                                    <a:pt x="147" y="404"/>
                                  </a:cubicBezTo>
                                  <a:cubicBezTo>
                                    <a:pt x="147" y="397"/>
                                    <a:pt x="142" y="392"/>
                                    <a:pt x="135" y="392"/>
                                  </a:cubicBezTo>
                                  <a:cubicBezTo>
                                    <a:pt x="128" y="392"/>
                                    <a:pt x="123" y="397"/>
                                    <a:pt x="123" y="404"/>
                                  </a:cubicBezTo>
                                  <a:cubicBezTo>
                                    <a:pt x="123" y="405"/>
                                    <a:pt x="123" y="405"/>
                                    <a:pt x="123" y="406"/>
                                  </a:cubicBezTo>
                                  <a:cubicBezTo>
                                    <a:pt x="125" y="405"/>
                                    <a:pt x="127" y="405"/>
                                    <a:pt x="128" y="405"/>
                                  </a:cubicBezTo>
                                  <a:cubicBezTo>
                                    <a:pt x="128" y="404"/>
                                    <a:pt x="128" y="404"/>
                                    <a:pt x="128" y="404"/>
                                  </a:cubicBezTo>
                                  <a:cubicBezTo>
                                    <a:pt x="128" y="400"/>
                                    <a:pt x="131" y="397"/>
                                    <a:pt x="135" y="397"/>
                                  </a:cubicBezTo>
                                  <a:cubicBezTo>
                                    <a:pt x="139" y="397"/>
                                    <a:pt x="142" y="400"/>
                                    <a:pt x="142" y="404"/>
                                  </a:cubicBezTo>
                                  <a:close/>
                                  <a:moveTo>
                                    <a:pt x="135" y="399"/>
                                  </a:moveTo>
                                  <a:cubicBezTo>
                                    <a:pt x="132" y="399"/>
                                    <a:pt x="130" y="401"/>
                                    <a:pt x="130" y="404"/>
                                  </a:cubicBezTo>
                                  <a:cubicBezTo>
                                    <a:pt x="130" y="404"/>
                                    <a:pt x="130" y="404"/>
                                    <a:pt x="130" y="404"/>
                                  </a:cubicBezTo>
                                  <a:cubicBezTo>
                                    <a:pt x="132" y="404"/>
                                    <a:pt x="133" y="404"/>
                                    <a:pt x="135" y="404"/>
                                  </a:cubicBezTo>
                                  <a:cubicBezTo>
                                    <a:pt x="137" y="404"/>
                                    <a:pt x="138" y="404"/>
                                    <a:pt x="140" y="404"/>
                                  </a:cubicBezTo>
                                  <a:cubicBezTo>
                                    <a:pt x="140" y="404"/>
                                    <a:pt x="140" y="404"/>
                                    <a:pt x="140" y="404"/>
                                  </a:cubicBezTo>
                                  <a:cubicBezTo>
                                    <a:pt x="140" y="401"/>
                                    <a:pt x="138" y="399"/>
                                    <a:pt x="135" y="399"/>
                                  </a:cubicBezTo>
                                  <a:close/>
                                  <a:moveTo>
                                    <a:pt x="815" y="438"/>
                                  </a:moveTo>
                                  <a:cubicBezTo>
                                    <a:pt x="816" y="436"/>
                                    <a:pt x="817" y="435"/>
                                    <a:pt x="818" y="433"/>
                                  </a:cubicBezTo>
                                  <a:cubicBezTo>
                                    <a:pt x="813" y="430"/>
                                    <a:pt x="808" y="428"/>
                                    <a:pt x="803" y="428"/>
                                  </a:cubicBezTo>
                                  <a:cubicBezTo>
                                    <a:pt x="797" y="428"/>
                                    <a:pt x="792" y="430"/>
                                    <a:pt x="788" y="433"/>
                                  </a:cubicBezTo>
                                  <a:cubicBezTo>
                                    <a:pt x="789" y="435"/>
                                    <a:pt x="789" y="437"/>
                                    <a:pt x="790" y="439"/>
                                  </a:cubicBezTo>
                                  <a:cubicBezTo>
                                    <a:pt x="794" y="436"/>
                                    <a:pt x="798" y="434"/>
                                    <a:pt x="803" y="434"/>
                                  </a:cubicBezTo>
                                  <a:cubicBezTo>
                                    <a:pt x="807" y="434"/>
                                    <a:pt x="812" y="436"/>
                                    <a:pt x="815" y="438"/>
                                  </a:cubicBezTo>
                                  <a:close/>
                                  <a:moveTo>
                                    <a:pt x="818" y="431"/>
                                  </a:moveTo>
                                  <a:cubicBezTo>
                                    <a:pt x="819" y="430"/>
                                    <a:pt x="820" y="428"/>
                                    <a:pt x="821" y="427"/>
                                  </a:cubicBezTo>
                                  <a:cubicBezTo>
                                    <a:pt x="816" y="423"/>
                                    <a:pt x="810" y="421"/>
                                    <a:pt x="803" y="421"/>
                                  </a:cubicBezTo>
                                  <a:cubicBezTo>
                                    <a:pt x="796" y="421"/>
                                    <a:pt x="789" y="423"/>
                                    <a:pt x="784" y="427"/>
                                  </a:cubicBezTo>
                                  <a:cubicBezTo>
                                    <a:pt x="785" y="428"/>
                                    <a:pt x="786" y="430"/>
                                    <a:pt x="787" y="431"/>
                                  </a:cubicBezTo>
                                  <a:cubicBezTo>
                                    <a:pt x="791" y="428"/>
                                    <a:pt x="797" y="427"/>
                                    <a:pt x="803" y="427"/>
                                  </a:cubicBezTo>
                                  <a:cubicBezTo>
                                    <a:pt x="809" y="427"/>
                                    <a:pt x="814" y="428"/>
                                    <a:pt x="818" y="431"/>
                                  </a:cubicBezTo>
                                  <a:close/>
                                  <a:moveTo>
                                    <a:pt x="822" y="425"/>
                                  </a:moveTo>
                                  <a:cubicBezTo>
                                    <a:pt x="823" y="424"/>
                                    <a:pt x="825" y="422"/>
                                    <a:pt x="826" y="421"/>
                                  </a:cubicBezTo>
                                  <a:cubicBezTo>
                                    <a:pt x="819" y="416"/>
                                    <a:pt x="811" y="413"/>
                                    <a:pt x="803" y="413"/>
                                  </a:cubicBezTo>
                                  <a:cubicBezTo>
                                    <a:pt x="794" y="413"/>
                                    <a:pt x="786" y="416"/>
                                    <a:pt x="779" y="421"/>
                                  </a:cubicBezTo>
                                  <a:cubicBezTo>
                                    <a:pt x="781" y="422"/>
                                    <a:pt x="782" y="424"/>
                                    <a:pt x="783" y="425"/>
                                  </a:cubicBezTo>
                                  <a:cubicBezTo>
                                    <a:pt x="789" y="422"/>
                                    <a:pt x="795" y="420"/>
                                    <a:pt x="803" y="420"/>
                                  </a:cubicBezTo>
                                  <a:cubicBezTo>
                                    <a:pt x="810" y="420"/>
                                    <a:pt x="817" y="422"/>
                                    <a:pt x="822" y="425"/>
                                  </a:cubicBezTo>
                                  <a:close/>
                                  <a:moveTo>
                                    <a:pt x="827" y="419"/>
                                  </a:moveTo>
                                  <a:cubicBezTo>
                                    <a:pt x="829" y="418"/>
                                    <a:pt x="830" y="417"/>
                                    <a:pt x="832" y="415"/>
                                  </a:cubicBezTo>
                                  <a:cubicBezTo>
                                    <a:pt x="824" y="409"/>
                                    <a:pt x="814" y="406"/>
                                    <a:pt x="803" y="406"/>
                                  </a:cubicBezTo>
                                  <a:cubicBezTo>
                                    <a:pt x="792" y="406"/>
                                    <a:pt x="782" y="409"/>
                                    <a:pt x="773" y="415"/>
                                  </a:cubicBezTo>
                                  <a:cubicBezTo>
                                    <a:pt x="775" y="417"/>
                                    <a:pt x="777" y="418"/>
                                    <a:pt x="778" y="420"/>
                                  </a:cubicBezTo>
                                  <a:cubicBezTo>
                                    <a:pt x="785" y="415"/>
                                    <a:pt x="794" y="412"/>
                                    <a:pt x="803" y="412"/>
                                  </a:cubicBezTo>
                                  <a:cubicBezTo>
                                    <a:pt x="812" y="412"/>
                                    <a:pt x="820" y="415"/>
                                    <a:pt x="827" y="419"/>
                                  </a:cubicBezTo>
                                  <a:close/>
                                  <a:moveTo>
                                    <a:pt x="812" y="404"/>
                                  </a:moveTo>
                                  <a:cubicBezTo>
                                    <a:pt x="812" y="402"/>
                                    <a:pt x="813" y="400"/>
                                    <a:pt x="813" y="398"/>
                                  </a:cubicBezTo>
                                  <a:cubicBezTo>
                                    <a:pt x="811" y="394"/>
                                    <a:pt x="807" y="392"/>
                                    <a:pt x="803" y="392"/>
                                  </a:cubicBezTo>
                                  <a:cubicBezTo>
                                    <a:pt x="798" y="392"/>
                                    <a:pt x="795" y="394"/>
                                    <a:pt x="793" y="398"/>
                                  </a:cubicBezTo>
                                  <a:cubicBezTo>
                                    <a:pt x="793" y="400"/>
                                    <a:pt x="793" y="402"/>
                                    <a:pt x="793" y="404"/>
                                  </a:cubicBezTo>
                                  <a:cubicBezTo>
                                    <a:pt x="793" y="404"/>
                                    <a:pt x="793" y="405"/>
                                    <a:pt x="793" y="405"/>
                                  </a:cubicBezTo>
                                  <a:cubicBezTo>
                                    <a:pt x="794" y="405"/>
                                    <a:pt x="795" y="405"/>
                                    <a:pt x="796" y="405"/>
                                  </a:cubicBezTo>
                                  <a:cubicBezTo>
                                    <a:pt x="796" y="404"/>
                                    <a:pt x="796" y="404"/>
                                    <a:pt x="796" y="404"/>
                                  </a:cubicBezTo>
                                  <a:cubicBezTo>
                                    <a:pt x="796" y="400"/>
                                    <a:pt x="799" y="397"/>
                                    <a:pt x="803" y="397"/>
                                  </a:cubicBezTo>
                                  <a:cubicBezTo>
                                    <a:pt x="806" y="397"/>
                                    <a:pt x="809" y="400"/>
                                    <a:pt x="809" y="404"/>
                                  </a:cubicBezTo>
                                  <a:cubicBezTo>
                                    <a:pt x="809" y="404"/>
                                    <a:pt x="809" y="404"/>
                                    <a:pt x="809" y="405"/>
                                  </a:cubicBezTo>
                                  <a:cubicBezTo>
                                    <a:pt x="810" y="405"/>
                                    <a:pt x="811" y="405"/>
                                    <a:pt x="812" y="405"/>
                                  </a:cubicBezTo>
                                  <a:cubicBezTo>
                                    <a:pt x="812" y="405"/>
                                    <a:pt x="812" y="404"/>
                                    <a:pt x="812" y="404"/>
                                  </a:cubicBezTo>
                                  <a:close/>
                                  <a:moveTo>
                                    <a:pt x="803" y="399"/>
                                  </a:moveTo>
                                  <a:cubicBezTo>
                                    <a:pt x="800" y="399"/>
                                    <a:pt x="798" y="401"/>
                                    <a:pt x="798" y="404"/>
                                  </a:cubicBezTo>
                                  <a:cubicBezTo>
                                    <a:pt x="798" y="404"/>
                                    <a:pt x="798" y="404"/>
                                    <a:pt x="798" y="404"/>
                                  </a:cubicBezTo>
                                  <a:cubicBezTo>
                                    <a:pt x="799" y="404"/>
                                    <a:pt x="801" y="404"/>
                                    <a:pt x="803" y="404"/>
                                  </a:cubicBezTo>
                                  <a:cubicBezTo>
                                    <a:pt x="804" y="404"/>
                                    <a:pt x="806" y="404"/>
                                    <a:pt x="808" y="404"/>
                                  </a:cubicBezTo>
                                  <a:cubicBezTo>
                                    <a:pt x="808" y="404"/>
                                    <a:pt x="808" y="404"/>
                                    <a:pt x="808" y="404"/>
                                  </a:cubicBezTo>
                                  <a:cubicBezTo>
                                    <a:pt x="808" y="401"/>
                                    <a:pt x="806" y="399"/>
                                    <a:pt x="803" y="399"/>
                                  </a:cubicBezTo>
                                  <a:close/>
                                  <a:moveTo>
                                    <a:pt x="813" y="395"/>
                                  </a:moveTo>
                                  <a:cubicBezTo>
                                    <a:pt x="814" y="393"/>
                                    <a:pt x="814" y="391"/>
                                    <a:pt x="815" y="389"/>
                                  </a:cubicBezTo>
                                  <a:cubicBezTo>
                                    <a:pt x="811" y="386"/>
                                    <a:pt x="807" y="385"/>
                                    <a:pt x="803" y="385"/>
                                  </a:cubicBezTo>
                                  <a:cubicBezTo>
                                    <a:pt x="798" y="385"/>
                                    <a:pt x="794" y="386"/>
                                    <a:pt x="791" y="389"/>
                                  </a:cubicBezTo>
                                  <a:cubicBezTo>
                                    <a:pt x="791" y="391"/>
                                    <a:pt x="792" y="393"/>
                                    <a:pt x="792" y="396"/>
                                  </a:cubicBezTo>
                                  <a:cubicBezTo>
                                    <a:pt x="795" y="392"/>
                                    <a:pt x="798" y="390"/>
                                    <a:pt x="803" y="390"/>
                                  </a:cubicBezTo>
                                  <a:cubicBezTo>
                                    <a:pt x="807" y="390"/>
                                    <a:pt x="811" y="392"/>
                                    <a:pt x="813" y="395"/>
                                  </a:cubicBezTo>
                                  <a:close/>
                                  <a:moveTo>
                                    <a:pt x="815" y="387"/>
                                  </a:moveTo>
                                  <a:cubicBezTo>
                                    <a:pt x="816" y="385"/>
                                    <a:pt x="817" y="383"/>
                                    <a:pt x="818" y="381"/>
                                  </a:cubicBezTo>
                                  <a:cubicBezTo>
                                    <a:pt x="813" y="378"/>
                                    <a:pt x="808" y="377"/>
                                    <a:pt x="803" y="377"/>
                                  </a:cubicBezTo>
                                  <a:cubicBezTo>
                                    <a:pt x="797" y="377"/>
                                    <a:pt x="792" y="379"/>
                                    <a:pt x="788" y="381"/>
                                  </a:cubicBezTo>
                                  <a:cubicBezTo>
                                    <a:pt x="789" y="383"/>
                                    <a:pt x="789" y="385"/>
                                    <a:pt x="790" y="387"/>
                                  </a:cubicBezTo>
                                  <a:cubicBezTo>
                                    <a:pt x="794" y="385"/>
                                    <a:pt x="798" y="383"/>
                                    <a:pt x="803" y="383"/>
                                  </a:cubicBezTo>
                                  <a:cubicBezTo>
                                    <a:pt x="807" y="383"/>
                                    <a:pt x="812" y="385"/>
                                    <a:pt x="815" y="387"/>
                                  </a:cubicBezTo>
                                  <a:close/>
                                  <a:moveTo>
                                    <a:pt x="818" y="380"/>
                                  </a:moveTo>
                                  <a:cubicBezTo>
                                    <a:pt x="819" y="378"/>
                                    <a:pt x="820" y="377"/>
                                    <a:pt x="821" y="375"/>
                                  </a:cubicBezTo>
                                  <a:cubicBezTo>
                                    <a:pt x="816" y="372"/>
                                    <a:pt x="810" y="370"/>
                                    <a:pt x="803" y="370"/>
                                  </a:cubicBezTo>
                                  <a:cubicBezTo>
                                    <a:pt x="796" y="370"/>
                                    <a:pt x="789" y="372"/>
                                    <a:pt x="784" y="375"/>
                                  </a:cubicBezTo>
                                  <a:cubicBezTo>
                                    <a:pt x="785" y="377"/>
                                    <a:pt x="786" y="378"/>
                                    <a:pt x="787" y="380"/>
                                  </a:cubicBezTo>
                                  <a:cubicBezTo>
                                    <a:pt x="791" y="377"/>
                                    <a:pt x="797" y="375"/>
                                    <a:pt x="803" y="375"/>
                                  </a:cubicBezTo>
                                  <a:cubicBezTo>
                                    <a:pt x="809" y="375"/>
                                    <a:pt x="814" y="377"/>
                                    <a:pt x="818" y="380"/>
                                  </a:cubicBezTo>
                                  <a:close/>
                                  <a:moveTo>
                                    <a:pt x="822" y="374"/>
                                  </a:moveTo>
                                  <a:cubicBezTo>
                                    <a:pt x="823" y="372"/>
                                    <a:pt x="825" y="371"/>
                                    <a:pt x="826" y="369"/>
                                  </a:cubicBezTo>
                                  <a:cubicBezTo>
                                    <a:pt x="819" y="365"/>
                                    <a:pt x="811" y="362"/>
                                    <a:pt x="803" y="362"/>
                                  </a:cubicBezTo>
                                  <a:cubicBezTo>
                                    <a:pt x="794" y="362"/>
                                    <a:pt x="786" y="365"/>
                                    <a:pt x="779" y="369"/>
                                  </a:cubicBezTo>
                                  <a:cubicBezTo>
                                    <a:pt x="781" y="371"/>
                                    <a:pt x="782" y="372"/>
                                    <a:pt x="783" y="374"/>
                                  </a:cubicBezTo>
                                  <a:cubicBezTo>
                                    <a:pt x="789" y="370"/>
                                    <a:pt x="795" y="368"/>
                                    <a:pt x="803" y="368"/>
                                  </a:cubicBezTo>
                                  <a:cubicBezTo>
                                    <a:pt x="810" y="368"/>
                                    <a:pt x="817" y="370"/>
                                    <a:pt x="822" y="374"/>
                                  </a:cubicBezTo>
                                  <a:close/>
                                  <a:moveTo>
                                    <a:pt x="827" y="368"/>
                                  </a:moveTo>
                                  <a:cubicBezTo>
                                    <a:pt x="829" y="367"/>
                                    <a:pt x="830" y="365"/>
                                    <a:pt x="832" y="364"/>
                                  </a:cubicBezTo>
                                  <a:cubicBezTo>
                                    <a:pt x="824" y="358"/>
                                    <a:pt x="814" y="354"/>
                                    <a:pt x="803" y="354"/>
                                  </a:cubicBezTo>
                                  <a:cubicBezTo>
                                    <a:pt x="792" y="354"/>
                                    <a:pt x="782" y="358"/>
                                    <a:pt x="773" y="364"/>
                                  </a:cubicBezTo>
                                  <a:cubicBezTo>
                                    <a:pt x="775" y="365"/>
                                    <a:pt x="777" y="367"/>
                                    <a:pt x="778" y="368"/>
                                  </a:cubicBezTo>
                                  <a:cubicBezTo>
                                    <a:pt x="785" y="363"/>
                                    <a:pt x="794" y="361"/>
                                    <a:pt x="803" y="361"/>
                                  </a:cubicBezTo>
                                  <a:cubicBezTo>
                                    <a:pt x="812" y="361"/>
                                    <a:pt x="820" y="363"/>
                                    <a:pt x="827" y="368"/>
                                  </a:cubicBezTo>
                                  <a:close/>
                                  <a:moveTo>
                                    <a:pt x="812" y="353"/>
                                  </a:moveTo>
                                  <a:cubicBezTo>
                                    <a:pt x="812" y="350"/>
                                    <a:pt x="813" y="348"/>
                                    <a:pt x="813" y="346"/>
                                  </a:cubicBezTo>
                                  <a:cubicBezTo>
                                    <a:pt x="811" y="343"/>
                                    <a:pt x="807" y="341"/>
                                    <a:pt x="803" y="341"/>
                                  </a:cubicBezTo>
                                  <a:cubicBezTo>
                                    <a:pt x="798" y="341"/>
                                    <a:pt x="795" y="343"/>
                                    <a:pt x="793" y="346"/>
                                  </a:cubicBezTo>
                                  <a:cubicBezTo>
                                    <a:pt x="793" y="348"/>
                                    <a:pt x="793" y="351"/>
                                    <a:pt x="793" y="353"/>
                                  </a:cubicBezTo>
                                  <a:cubicBezTo>
                                    <a:pt x="793" y="353"/>
                                    <a:pt x="793" y="353"/>
                                    <a:pt x="793" y="354"/>
                                  </a:cubicBezTo>
                                  <a:cubicBezTo>
                                    <a:pt x="794" y="354"/>
                                    <a:pt x="795" y="353"/>
                                    <a:pt x="796" y="353"/>
                                  </a:cubicBezTo>
                                  <a:cubicBezTo>
                                    <a:pt x="796" y="353"/>
                                    <a:pt x="796" y="353"/>
                                    <a:pt x="796" y="353"/>
                                  </a:cubicBezTo>
                                  <a:cubicBezTo>
                                    <a:pt x="796" y="349"/>
                                    <a:pt x="799" y="346"/>
                                    <a:pt x="803" y="346"/>
                                  </a:cubicBezTo>
                                  <a:cubicBezTo>
                                    <a:pt x="806" y="346"/>
                                    <a:pt x="809" y="349"/>
                                    <a:pt x="809" y="353"/>
                                  </a:cubicBezTo>
                                  <a:cubicBezTo>
                                    <a:pt x="809" y="353"/>
                                    <a:pt x="809" y="353"/>
                                    <a:pt x="809" y="353"/>
                                  </a:cubicBezTo>
                                  <a:cubicBezTo>
                                    <a:pt x="810" y="353"/>
                                    <a:pt x="811" y="354"/>
                                    <a:pt x="812" y="354"/>
                                  </a:cubicBezTo>
                                  <a:cubicBezTo>
                                    <a:pt x="812" y="353"/>
                                    <a:pt x="812" y="353"/>
                                    <a:pt x="812" y="353"/>
                                  </a:cubicBezTo>
                                  <a:close/>
                                  <a:moveTo>
                                    <a:pt x="803" y="348"/>
                                  </a:moveTo>
                                  <a:cubicBezTo>
                                    <a:pt x="800" y="348"/>
                                    <a:pt x="798" y="350"/>
                                    <a:pt x="798" y="353"/>
                                  </a:cubicBezTo>
                                  <a:cubicBezTo>
                                    <a:pt x="798" y="353"/>
                                    <a:pt x="798" y="353"/>
                                    <a:pt x="798" y="353"/>
                                  </a:cubicBezTo>
                                  <a:cubicBezTo>
                                    <a:pt x="799" y="353"/>
                                    <a:pt x="801" y="353"/>
                                    <a:pt x="803" y="353"/>
                                  </a:cubicBezTo>
                                  <a:cubicBezTo>
                                    <a:pt x="804" y="353"/>
                                    <a:pt x="806" y="353"/>
                                    <a:pt x="808" y="353"/>
                                  </a:cubicBezTo>
                                  <a:cubicBezTo>
                                    <a:pt x="808" y="353"/>
                                    <a:pt x="808" y="353"/>
                                    <a:pt x="808" y="353"/>
                                  </a:cubicBezTo>
                                  <a:cubicBezTo>
                                    <a:pt x="808" y="350"/>
                                    <a:pt x="806" y="348"/>
                                    <a:pt x="803" y="348"/>
                                  </a:cubicBezTo>
                                  <a:close/>
                                  <a:moveTo>
                                    <a:pt x="813" y="344"/>
                                  </a:moveTo>
                                  <a:cubicBezTo>
                                    <a:pt x="814" y="342"/>
                                    <a:pt x="814" y="339"/>
                                    <a:pt x="815" y="337"/>
                                  </a:cubicBezTo>
                                  <a:cubicBezTo>
                                    <a:pt x="811" y="335"/>
                                    <a:pt x="807" y="333"/>
                                    <a:pt x="803" y="333"/>
                                  </a:cubicBezTo>
                                  <a:cubicBezTo>
                                    <a:pt x="798" y="333"/>
                                    <a:pt x="794" y="335"/>
                                    <a:pt x="791" y="337"/>
                                  </a:cubicBezTo>
                                  <a:cubicBezTo>
                                    <a:pt x="791" y="340"/>
                                    <a:pt x="792" y="342"/>
                                    <a:pt x="792" y="344"/>
                                  </a:cubicBezTo>
                                  <a:cubicBezTo>
                                    <a:pt x="795" y="341"/>
                                    <a:pt x="798" y="339"/>
                                    <a:pt x="803" y="339"/>
                                  </a:cubicBezTo>
                                  <a:cubicBezTo>
                                    <a:pt x="807" y="339"/>
                                    <a:pt x="811" y="341"/>
                                    <a:pt x="813" y="344"/>
                                  </a:cubicBezTo>
                                  <a:close/>
                                  <a:moveTo>
                                    <a:pt x="815" y="336"/>
                                  </a:moveTo>
                                  <a:cubicBezTo>
                                    <a:pt x="816" y="334"/>
                                    <a:pt x="817" y="332"/>
                                    <a:pt x="818" y="330"/>
                                  </a:cubicBezTo>
                                  <a:cubicBezTo>
                                    <a:pt x="813" y="327"/>
                                    <a:pt x="808" y="325"/>
                                    <a:pt x="803" y="325"/>
                                  </a:cubicBezTo>
                                  <a:cubicBezTo>
                                    <a:pt x="797" y="325"/>
                                    <a:pt x="792" y="327"/>
                                    <a:pt x="788" y="330"/>
                                  </a:cubicBezTo>
                                  <a:cubicBezTo>
                                    <a:pt x="789" y="332"/>
                                    <a:pt x="789" y="334"/>
                                    <a:pt x="790" y="336"/>
                                  </a:cubicBezTo>
                                  <a:cubicBezTo>
                                    <a:pt x="794" y="333"/>
                                    <a:pt x="798" y="332"/>
                                    <a:pt x="803" y="332"/>
                                  </a:cubicBezTo>
                                  <a:cubicBezTo>
                                    <a:pt x="807" y="332"/>
                                    <a:pt x="812" y="333"/>
                                    <a:pt x="815" y="336"/>
                                  </a:cubicBezTo>
                                  <a:close/>
                                  <a:moveTo>
                                    <a:pt x="818" y="329"/>
                                  </a:moveTo>
                                  <a:cubicBezTo>
                                    <a:pt x="819" y="327"/>
                                    <a:pt x="820" y="325"/>
                                    <a:pt x="821" y="324"/>
                                  </a:cubicBezTo>
                                  <a:cubicBezTo>
                                    <a:pt x="816" y="320"/>
                                    <a:pt x="810" y="318"/>
                                    <a:pt x="803" y="318"/>
                                  </a:cubicBezTo>
                                  <a:cubicBezTo>
                                    <a:pt x="796" y="318"/>
                                    <a:pt x="789" y="320"/>
                                    <a:pt x="784" y="324"/>
                                  </a:cubicBezTo>
                                  <a:cubicBezTo>
                                    <a:pt x="785" y="325"/>
                                    <a:pt x="786" y="327"/>
                                    <a:pt x="787" y="329"/>
                                  </a:cubicBezTo>
                                  <a:cubicBezTo>
                                    <a:pt x="791" y="326"/>
                                    <a:pt x="797" y="324"/>
                                    <a:pt x="803" y="324"/>
                                  </a:cubicBezTo>
                                  <a:cubicBezTo>
                                    <a:pt x="809" y="324"/>
                                    <a:pt x="814" y="326"/>
                                    <a:pt x="818" y="329"/>
                                  </a:cubicBezTo>
                                  <a:close/>
                                  <a:moveTo>
                                    <a:pt x="822" y="323"/>
                                  </a:moveTo>
                                  <a:cubicBezTo>
                                    <a:pt x="823" y="321"/>
                                    <a:pt x="825" y="319"/>
                                    <a:pt x="826" y="318"/>
                                  </a:cubicBezTo>
                                  <a:cubicBezTo>
                                    <a:pt x="819" y="313"/>
                                    <a:pt x="811" y="311"/>
                                    <a:pt x="803" y="311"/>
                                  </a:cubicBezTo>
                                  <a:cubicBezTo>
                                    <a:pt x="794" y="311"/>
                                    <a:pt x="786" y="313"/>
                                    <a:pt x="779" y="318"/>
                                  </a:cubicBezTo>
                                  <a:cubicBezTo>
                                    <a:pt x="781" y="319"/>
                                    <a:pt x="782" y="321"/>
                                    <a:pt x="783" y="323"/>
                                  </a:cubicBezTo>
                                  <a:cubicBezTo>
                                    <a:pt x="789" y="319"/>
                                    <a:pt x="795" y="317"/>
                                    <a:pt x="803" y="317"/>
                                  </a:cubicBezTo>
                                  <a:cubicBezTo>
                                    <a:pt x="810" y="317"/>
                                    <a:pt x="817" y="319"/>
                                    <a:pt x="822" y="323"/>
                                  </a:cubicBezTo>
                                  <a:close/>
                                  <a:moveTo>
                                    <a:pt x="827" y="317"/>
                                  </a:moveTo>
                                  <a:cubicBezTo>
                                    <a:pt x="829" y="315"/>
                                    <a:pt x="830" y="314"/>
                                    <a:pt x="832" y="312"/>
                                  </a:cubicBezTo>
                                  <a:cubicBezTo>
                                    <a:pt x="824" y="307"/>
                                    <a:pt x="814" y="303"/>
                                    <a:pt x="803" y="303"/>
                                  </a:cubicBezTo>
                                  <a:cubicBezTo>
                                    <a:pt x="792" y="303"/>
                                    <a:pt x="782" y="307"/>
                                    <a:pt x="773" y="313"/>
                                  </a:cubicBezTo>
                                  <a:cubicBezTo>
                                    <a:pt x="775" y="314"/>
                                    <a:pt x="777" y="315"/>
                                    <a:pt x="778" y="317"/>
                                  </a:cubicBezTo>
                                  <a:cubicBezTo>
                                    <a:pt x="785" y="312"/>
                                    <a:pt x="794" y="309"/>
                                    <a:pt x="803" y="309"/>
                                  </a:cubicBezTo>
                                  <a:cubicBezTo>
                                    <a:pt x="812" y="309"/>
                                    <a:pt x="820" y="312"/>
                                    <a:pt x="827" y="317"/>
                                  </a:cubicBezTo>
                                  <a:close/>
                                  <a:moveTo>
                                    <a:pt x="812" y="301"/>
                                  </a:moveTo>
                                  <a:cubicBezTo>
                                    <a:pt x="812" y="299"/>
                                    <a:pt x="813" y="297"/>
                                    <a:pt x="813" y="295"/>
                                  </a:cubicBezTo>
                                  <a:cubicBezTo>
                                    <a:pt x="811" y="292"/>
                                    <a:pt x="807" y="289"/>
                                    <a:pt x="803" y="289"/>
                                  </a:cubicBezTo>
                                  <a:cubicBezTo>
                                    <a:pt x="798" y="289"/>
                                    <a:pt x="795" y="292"/>
                                    <a:pt x="793" y="295"/>
                                  </a:cubicBezTo>
                                  <a:cubicBezTo>
                                    <a:pt x="793" y="297"/>
                                    <a:pt x="793" y="299"/>
                                    <a:pt x="793" y="301"/>
                                  </a:cubicBezTo>
                                  <a:cubicBezTo>
                                    <a:pt x="793" y="302"/>
                                    <a:pt x="793" y="302"/>
                                    <a:pt x="793" y="302"/>
                                  </a:cubicBezTo>
                                  <a:cubicBezTo>
                                    <a:pt x="794" y="302"/>
                                    <a:pt x="795" y="302"/>
                                    <a:pt x="796" y="302"/>
                                  </a:cubicBezTo>
                                  <a:cubicBezTo>
                                    <a:pt x="796" y="302"/>
                                    <a:pt x="796" y="301"/>
                                    <a:pt x="796" y="301"/>
                                  </a:cubicBezTo>
                                  <a:cubicBezTo>
                                    <a:pt x="796" y="298"/>
                                    <a:pt x="799" y="295"/>
                                    <a:pt x="803" y="295"/>
                                  </a:cubicBezTo>
                                  <a:cubicBezTo>
                                    <a:pt x="806" y="295"/>
                                    <a:pt x="809" y="298"/>
                                    <a:pt x="809" y="301"/>
                                  </a:cubicBezTo>
                                  <a:cubicBezTo>
                                    <a:pt x="809" y="301"/>
                                    <a:pt x="809" y="302"/>
                                    <a:pt x="809" y="302"/>
                                  </a:cubicBezTo>
                                  <a:cubicBezTo>
                                    <a:pt x="810" y="302"/>
                                    <a:pt x="811" y="302"/>
                                    <a:pt x="812" y="302"/>
                                  </a:cubicBezTo>
                                  <a:cubicBezTo>
                                    <a:pt x="812" y="302"/>
                                    <a:pt x="812" y="302"/>
                                    <a:pt x="812" y="301"/>
                                  </a:cubicBezTo>
                                  <a:close/>
                                  <a:moveTo>
                                    <a:pt x="803" y="296"/>
                                  </a:moveTo>
                                  <a:cubicBezTo>
                                    <a:pt x="800" y="296"/>
                                    <a:pt x="798" y="298"/>
                                    <a:pt x="798" y="301"/>
                                  </a:cubicBezTo>
                                  <a:cubicBezTo>
                                    <a:pt x="798" y="301"/>
                                    <a:pt x="798" y="302"/>
                                    <a:pt x="798" y="302"/>
                                  </a:cubicBezTo>
                                  <a:cubicBezTo>
                                    <a:pt x="799" y="302"/>
                                    <a:pt x="801" y="301"/>
                                    <a:pt x="803" y="301"/>
                                  </a:cubicBezTo>
                                  <a:cubicBezTo>
                                    <a:pt x="804" y="301"/>
                                    <a:pt x="806" y="302"/>
                                    <a:pt x="808" y="302"/>
                                  </a:cubicBezTo>
                                  <a:cubicBezTo>
                                    <a:pt x="808" y="302"/>
                                    <a:pt x="808" y="301"/>
                                    <a:pt x="808" y="301"/>
                                  </a:cubicBezTo>
                                  <a:cubicBezTo>
                                    <a:pt x="808" y="298"/>
                                    <a:pt x="806" y="296"/>
                                    <a:pt x="803" y="296"/>
                                  </a:cubicBezTo>
                                  <a:close/>
                                  <a:moveTo>
                                    <a:pt x="813" y="293"/>
                                  </a:moveTo>
                                  <a:cubicBezTo>
                                    <a:pt x="814" y="290"/>
                                    <a:pt x="814" y="288"/>
                                    <a:pt x="815" y="286"/>
                                  </a:cubicBezTo>
                                  <a:cubicBezTo>
                                    <a:pt x="811" y="283"/>
                                    <a:pt x="807" y="282"/>
                                    <a:pt x="803" y="282"/>
                                  </a:cubicBezTo>
                                  <a:cubicBezTo>
                                    <a:pt x="798" y="282"/>
                                    <a:pt x="794" y="283"/>
                                    <a:pt x="791" y="286"/>
                                  </a:cubicBezTo>
                                  <a:cubicBezTo>
                                    <a:pt x="791" y="288"/>
                                    <a:pt x="792" y="290"/>
                                    <a:pt x="792" y="293"/>
                                  </a:cubicBezTo>
                                  <a:cubicBezTo>
                                    <a:pt x="795" y="290"/>
                                    <a:pt x="798" y="288"/>
                                    <a:pt x="803" y="288"/>
                                  </a:cubicBezTo>
                                  <a:cubicBezTo>
                                    <a:pt x="807" y="288"/>
                                    <a:pt x="811" y="290"/>
                                    <a:pt x="813" y="293"/>
                                  </a:cubicBezTo>
                                  <a:close/>
                                  <a:moveTo>
                                    <a:pt x="815" y="284"/>
                                  </a:moveTo>
                                  <a:cubicBezTo>
                                    <a:pt x="816" y="282"/>
                                    <a:pt x="817" y="280"/>
                                    <a:pt x="818" y="279"/>
                                  </a:cubicBezTo>
                                  <a:cubicBezTo>
                                    <a:pt x="813" y="276"/>
                                    <a:pt x="808" y="274"/>
                                    <a:pt x="803" y="274"/>
                                  </a:cubicBezTo>
                                  <a:cubicBezTo>
                                    <a:pt x="797" y="274"/>
                                    <a:pt x="792" y="276"/>
                                    <a:pt x="788" y="279"/>
                                  </a:cubicBezTo>
                                  <a:cubicBezTo>
                                    <a:pt x="789" y="281"/>
                                    <a:pt x="789" y="282"/>
                                    <a:pt x="790" y="284"/>
                                  </a:cubicBezTo>
                                  <a:cubicBezTo>
                                    <a:pt x="794" y="282"/>
                                    <a:pt x="798" y="280"/>
                                    <a:pt x="803" y="280"/>
                                  </a:cubicBezTo>
                                  <a:cubicBezTo>
                                    <a:pt x="807" y="280"/>
                                    <a:pt x="812" y="282"/>
                                    <a:pt x="815" y="284"/>
                                  </a:cubicBezTo>
                                  <a:close/>
                                  <a:moveTo>
                                    <a:pt x="818" y="277"/>
                                  </a:moveTo>
                                  <a:cubicBezTo>
                                    <a:pt x="819" y="276"/>
                                    <a:pt x="820" y="274"/>
                                    <a:pt x="821" y="273"/>
                                  </a:cubicBezTo>
                                  <a:cubicBezTo>
                                    <a:pt x="816" y="269"/>
                                    <a:pt x="810" y="267"/>
                                    <a:pt x="803" y="267"/>
                                  </a:cubicBezTo>
                                  <a:cubicBezTo>
                                    <a:pt x="796" y="267"/>
                                    <a:pt x="789" y="269"/>
                                    <a:pt x="784" y="273"/>
                                  </a:cubicBezTo>
                                  <a:cubicBezTo>
                                    <a:pt x="785" y="274"/>
                                    <a:pt x="786" y="276"/>
                                    <a:pt x="787" y="277"/>
                                  </a:cubicBezTo>
                                  <a:cubicBezTo>
                                    <a:pt x="791" y="274"/>
                                    <a:pt x="797" y="272"/>
                                    <a:pt x="803" y="272"/>
                                  </a:cubicBezTo>
                                  <a:cubicBezTo>
                                    <a:pt x="809" y="272"/>
                                    <a:pt x="814" y="274"/>
                                    <a:pt x="818" y="277"/>
                                  </a:cubicBezTo>
                                  <a:close/>
                                  <a:moveTo>
                                    <a:pt x="822" y="271"/>
                                  </a:moveTo>
                                  <a:cubicBezTo>
                                    <a:pt x="823" y="270"/>
                                    <a:pt x="825" y="268"/>
                                    <a:pt x="826" y="266"/>
                                  </a:cubicBezTo>
                                  <a:cubicBezTo>
                                    <a:pt x="819" y="262"/>
                                    <a:pt x="811" y="259"/>
                                    <a:pt x="803" y="259"/>
                                  </a:cubicBezTo>
                                  <a:cubicBezTo>
                                    <a:pt x="794" y="259"/>
                                    <a:pt x="786" y="262"/>
                                    <a:pt x="779" y="267"/>
                                  </a:cubicBezTo>
                                  <a:cubicBezTo>
                                    <a:pt x="781" y="268"/>
                                    <a:pt x="782" y="270"/>
                                    <a:pt x="783" y="271"/>
                                  </a:cubicBezTo>
                                  <a:cubicBezTo>
                                    <a:pt x="789" y="268"/>
                                    <a:pt x="795" y="265"/>
                                    <a:pt x="803" y="265"/>
                                  </a:cubicBezTo>
                                  <a:cubicBezTo>
                                    <a:pt x="810" y="265"/>
                                    <a:pt x="817" y="268"/>
                                    <a:pt x="822" y="271"/>
                                  </a:cubicBezTo>
                                  <a:close/>
                                  <a:moveTo>
                                    <a:pt x="827" y="265"/>
                                  </a:moveTo>
                                  <a:cubicBezTo>
                                    <a:pt x="829" y="264"/>
                                    <a:pt x="830" y="262"/>
                                    <a:pt x="832" y="261"/>
                                  </a:cubicBezTo>
                                  <a:cubicBezTo>
                                    <a:pt x="824" y="255"/>
                                    <a:pt x="814" y="252"/>
                                    <a:pt x="803" y="252"/>
                                  </a:cubicBezTo>
                                  <a:cubicBezTo>
                                    <a:pt x="792" y="252"/>
                                    <a:pt x="782" y="255"/>
                                    <a:pt x="773" y="261"/>
                                  </a:cubicBezTo>
                                  <a:cubicBezTo>
                                    <a:pt x="775" y="262"/>
                                    <a:pt x="777" y="264"/>
                                    <a:pt x="778" y="265"/>
                                  </a:cubicBezTo>
                                  <a:cubicBezTo>
                                    <a:pt x="785" y="261"/>
                                    <a:pt x="794" y="258"/>
                                    <a:pt x="803" y="258"/>
                                  </a:cubicBezTo>
                                  <a:cubicBezTo>
                                    <a:pt x="812" y="258"/>
                                    <a:pt x="820" y="261"/>
                                    <a:pt x="827" y="265"/>
                                  </a:cubicBezTo>
                                  <a:close/>
                                  <a:moveTo>
                                    <a:pt x="812" y="250"/>
                                  </a:moveTo>
                                  <a:cubicBezTo>
                                    <a:pt x="812" y="248"/>
                                    <a:pt x="813" y="246"/>
                                    <a:pt x="813" y="244"/>
                                  </a:cubicBezTo>
                                  <a:cubicBezTo>
                                    <a:pt x="811" y="240"/>
                                    <a:pt x="807" y="238"/>
                                    <a:pt x="803" y="238"/>
                                  </a:cubicBezTo>
                                  <a:cubicBezTo>
                                    <a:pt x="798" y="238"/>
                                    <a:pt x="795" y="240"/>
                                    <a:pt x="793" y="244"/>
                                  </a:cubicBezTo>
                                  <a:cubicBezTo>
                                    <a:pt x="793" y="246"/>
                                    <a:pt x="793" y="248"/>
                                    <a:pt x="793" y="250"/>
                                  </a:cubicBezTo>
                                  <a:cubicBezTo>
                                    <a:pt x="793" y="250"/>
                                    <a:pt x="793" y="251"/>
                                    <a:pt x="793" y="251"/>
                                  </a:cubicBezTo>
                                  <a:cubicBezTo>
                                    <a:pt x="794" y="251"/>
                                    <a:pt x="795" y="251"/>
                                    <a:pt x="796" y="251"/>
                                  </a:cubicBezTo>
                                  <a:cubicBezTo>
                                    <a:pt x="796" y="250"/>
                                    <a:pt x="796" y="250"/>
                                    <a:pt x="796" y="250"/>
                                  </a:cubicBezTo>
                                  <a:cubicBezTo>
                                    <a:pt x="796" y="246"/>
                                    <a:pt x="799" y="243"/>
                                    <a:pt x="803" y="243"/>
                                  </a:cubicBezTo>
                                  <a:cubicBezTo>
                                    <a:pt x="806" y="243"/>
                                    <a:pt x="809" y="246"/>
                                    <a:pt x="809" y="250"/>
                                  </a:cubicBezTo>
                                  <a:cubicBezTo>
                                    <a:pt x="809" y="250"/>
                                    <a:pt x="809" y="250"/>
                                    <a:pt x="809" y="251"/>
                                  </a:cubicBezTo>
                                  <a:cubicBezTo>
                                    <a:pt x="810" y="251"/>
                                    <a:pt x="811" y="251"/>
                                    <a:pt x="812" y="251"/>
                                  </a:cubicBezTo>
                                  <a:cubicBezTo>
                                    <a:pt x="812" y="251"/>
                                    <a:pt x="812" y="250"/>
                                    <a:pt x="812" y="250"/>
                                  </a:cubicBezTo>
                                  <a:close/>
                                  <a:moveTo>
                                    <a:pt x="803" y="245"/>
                                  </a:moveTo>
                                  <a:cubicBezTo>
                                    <a:pt x="800" y="245"/>
                                    <a:pt x="798" y="247"/>
                                    <a:pt x="798" y="250"/>
                                  </a:cubicBezTo>
                                  <a:cubicBezTo>
                                    <a:pt x="798" y="250"/>
                                    <a:pt x="798" y="250"/>
                                    <a:pt x="798" y="250"/>
                                  </a:cubicBezTo>
                                  <a:cubicBezTo>
                                    <a:pt x="799" y="250"/>
                                    <a:pt x="801" y="250"/>
                                    <a:pt x="803" y="250"/>
                                  </a:cubicBezTo>
                                  <a:cubicBezTo>
                                    <a:pt x="804" y="250"/>
                                    <a:pt x="806" y="250"/>
                                    <a:pt x="808" y="250"/>
                                  </a:cubicBezTo>
                                  <a:cubicBezTo>
                                    <a:pt x="808" y="250"/>
                                    <a:pt x="808" y="250"/>
                                    <a:pt x="808" y="250"/>
                                  </a:cubicBezTo>
                                  <a:cubicBezTo>
                                    <a:pt x="808" y="247"/>
                                    <a:pt x="806" y="245"/>
                                    <a:pt x="803" y="245"/>
                                  </a:cubicBezTo>
                                  <a:close/>
                                  <a:moveTo>
                                    <a:pt x="813" y="241"/>
                                  </a:moveTo>
                                  <a:cubicBezTo>
                                    <a:pt x="814" y="239"/>
                                    <a:pt x="814" y="237"/>
                                    <a:pt x="815" y="235"/>
                                  </a:cubicBezTo>
                                  <a:cubicBezTo>
                                    <a:pt x="811" y="232"/>
                                    <a:pt x="807" y="230"/>
                                    <a:pt x="803" y="230"/>
                                  </a:cubicBezTo>
                                  <a:cubicBezTo>
                                    <a:pt x="798" y="230"/>
                                    <a:pt x="794" y="232"/>
                                    <a:pt x="791" y="235"/>
                                  </a:cubicBezTo>
                                  <a:cubicBezTo>
                                    <a:pt x="791" y="237"/>
                                    <a:pt x="792" y="239"/>
                                    <a:pt x="792" y="241"/>
                                  </a:cubicBezTo>
                                  <a:cubicBezTo>
                                    <a:pt x="795" y="238"/>
                                    <a:pt x="798" y="236"/>
                                    <a:pt x="803" y="236"/>
                                  </a:cubicBezTo>
                                  <a:cubicBezTo>
                                    <a:pt x="807" y="236"/>
                                    <a:pt x="811" y="238"/>
                                    <a:pt x="813" y="241"/>
                                  </a:cubicBezTo>
                                  <a:close/>
                                  <a:moveTo>
                                    <a:pt x="815" y="233"/>
                                  </a:moveTo>
                                  <a:cubicBezTo>
                                    <a:pt x="816" y="231"/>
                                    <a:pt x="817" y="229"/>
                                    <a:pt x="818" y="227"/>
                                  </a:cubicBezTo>
                                  <a:cubicBezTo>
                                    <a:pt x="813" y="224"/>
                                    <a:pt x="808" y="223"/>
                                    <a:pt x="803" y="223"/>
                                  </a:cubicBezTo>
                                  <a:cubicBezTo>
                                    <a:pt x="797" y="223"/>
                                    <a:pt x="792" y="224"/>
                                    <a:pt x="788" y="227"/>
                                  </a:cubicBezTo>
                                  <a:cubicBezTo>
                                    <a:pt x="789" y="229"/>
                                    <a:pt x="789" y="231"/>
                                    <a:pt x="790" y="233"/>
                                  </a:cubicBezTo>
                                  <a:cubicBezTo>
                                    <a:pt x="794" y="230"/>
                                    <a:pt x="798" y="229"/>
                                    <a:pt x="803" y="229"/>
                                  </a:cubicBezTo>
                                  <a:cubicBezTo>
                                    <a:pt x="807" y="229"/>
                                    <a:pt x="812" y="230"/>
                                    <a:pt x="815" y="233"/>
                                  </a:cubicBezTo>
                                  <a:close/>
                                  <a:moveTo>
                                    <a:pt x="818" y="226"/>
                                  </a:moveTo>
                                  <a:cubicBezTo>
                                    <a:pt x="819" y="224"/>
                                    <a:pt x="820" y="223"/>
                                    <a:pt x="821" y="221"/>
                                  </a:cubicBezTo>
                                  <a:cubicBezTo>
                                    <a:pt x="816" y="218"/>
                                    <a:pt x="810" y="216"/>
                                    <a:pt x="803" y="216"/>
                                  </a:cubicBezTo>
                                  <a:cubicBezTo>
                                    <a:pt x="796" y="216"/>
                                    <a:pt x="789" y="218"/>
                                    <a:pt x="784" y="221"/>
                                  </a:cubicBezTo>
                                  <a:cubicBezTo>
                                    <a:pt x="785" y="223"/>
                                    <a:pt x="786" y="224"/>
                                    <a:pt x="787" y="226"/>
                                  </a:cubicBezTo>
                                  <a:cubicBezTo>
                                    <a:pt x="791" y="223"/>
                                    <a:pt x="797" y="221"/>
                                    <a:pt x="803" y="221"/>
                                  </a:cubicBezTo>
                                  <a:cubicBezTo>
                                    <a:pt x="809" y="221"/>
                                    <a:pt x="814" y="223"/>
                                    <a:pt x="818" y="226"/>
                                  </a:cubicBezTo>
                                  <a:close/>
                                  <a:moveTo>
                                    <a:pt x="822" y="220"/>
                                  </a:moveTo>
                                  <a:cubicBezTo>
                                    <a:pt x="823" y="218"/>
                                    <a:pt x="825" y="217"/>
                                    <a:pt x="826" y="215"/>
                                  </a:cubicBezTo>
                                  <a:cubicBezTo>
                                    <a:pt x="819" y="211"/>
                                    <a:pt x="811" y="208"/>
                                    <a:pt x="803" y="208"/>
                                  </a:cubicBezTo>
                                  <a:cubicBezTo>
                                    <a:pt x="794" y="208"/>
                                    <a:pt x="786" y="211"/>
                                    <a:pt x="779" y="215"/>
                                  </a:cubicBezTo>
                                  <a:cubicBezTo>
                                    <a:pt x="781" y="217"/>
                                    <a:pt x="782" y="218"/>
                                    <a:pt x="783" y="220"/>
                                  </a:cubicBezTo>
                                  <a:cubicBezTo>
                                    <a:pt x="789" y="216"/>
                                    <a:pt x="795" y="214"/>
                                    <a:pt x="803" y="214"/>
                                  </a:cubicBezTo>
                                  <a:cubicBezTo>
                                    <a:pt x="810" y="214"/>
                                    <a:pt x="817" y="216"/>
                                    <a:pt x="822" y="220"/>
                                  </a:cubicBezTo>
                                  <a:close/>
                                  <a:moveTo>
                                    <a:pt x="827" y="214"/>
                                  </a:moveTo>
                                  <a:cubicBezTo>
                                    <a:pt x="829" y="212"/>
                                    <a:pt x="830" y="211"/>
                                    <a:pt x="832" y="210"/>
                                  </a:cubicBezTo>
                                  <a:cubicBezTo>
                                    <a:pt x="824" y="204"/>
                                    <a:pt x="814" y="200"/>
                                    <a:pt x="803" y="200"/>
                                  </a:cubicBezTo>
                                  <a:cubicBezTo>
                                    <a:pt x="792" y="200"/>
                                    <a:pt x="782" y="204"/>
                                    <a:pt x="773" y="210"/>
                                  </a:cubicBezTo>
                                  <a:cubicBezTo>
                                    <a:pt x="775" y="211"/>
                                    <a:pt x="777" y="213"/>
                                    <a:pt x="778" y="214"/>
                                  </a:cubicBezTo>
                                  <a:cubicBezTo>
                                    <a:pt x="785" y="209"/>
                                    <a:pt x="794" y="206"/>
                                    <a:pt x="803" y="206"/>
                                  </a:cubicBezTo>
                                  <a:cubicBezTo>
                                    <a:pt x="812" y="206"/>
                                    <a:pt x="820" y="209"/>
                                    <a:pt x="827" y="214"/>
                                  </a:cubicBezTo>
                                  <a:close/>
                                  <a:moveTo>
                                    <a:pt x="812" y="199"/>
                                  </a:moveTo>
                                  <a:cubicBezTo>
                                    <a:pt x="812" y="196"/>
                                    <a:pt x="813" y="194"/>
                                    <a:pt x="813" y="192"/>
                                  </a:cubicBezTo>
                                  <a:cubicBezTo>
                                    <a:pt x="811" y="189"/>
                                    <a:pt x="807" y="187"/>
                                    <a:pt x="803" y="187"/>
                                  </a:cubicBezTo>
                                  <a:cubicBezTo>
                                    <a:pt x="798" y="187"/>
                                    <a:pt x="795" y="189"/>
                                    <a:pt x="793" y="192"/>
                                  </a:cubicBezTo>
                                  <a:cubicBezTo>
                                    <a:pt x="793" y="194"/>
                                    <a:pt x="793" y="196"/>
                                    <a:pt x="793" y="199"/>
                                  </a:cubicBezTo>
                                  <a:cubicBezTo>
                                    <a:pt x="793" y="199"/>
                                    <a:pt x="793" y="199"/>
                                    <a:pt x="793" y="200"/>
                                  </a:cubicBezTo>
                                  <a:cubicBezTo>
                                    <a:pt x="794" y="199"/>
                                    <a:pt x="795" y="199"/>
                                    <a:pt x="796" y="199"/>
                                  </a:cubicBezTo>
                                  <a:cubicBezTo>
                                    <a:pt x="796" y="199"/>
                                    <a:pt x="796" y="199"/>
                                    <a:pt x="796" y="199"/>
                                  </a:cubicBezTo>
                                  <a:cubicBezTo>
                                    <a:pt x="796" y="195"/>
                                    <a:pt x="799" y="192"/>
                                    <a:pt x="803" y="192"/>
                                  </a:cubicBezTo>
                                  <a:cubicBezTo>
                                    <a:pt x="806" y="192"/>
                                    <a:pt x="809" y="195"/>
                                    <a:pt x="809" y="199"/>
                                  </a:cubicBezTo>
                                  <a:cubicBezTo>
                                    <a:pt x="809" y="199"/>
                                    <a:pt x="809" y="199"/>
                                    <a:pt x="809" y="199"/>
                                  </a:cubicBezTo>
                                  <a:cubicBezTo>
                                    <a:pt x="810" y="199"/>
                                    <a:pt x="811" y="199"/>
                                    <a:pt x="812" y="200"/>
                                  </a:cubicBezTo>
                                  <a:cubicBezTo>
                                    <a:pt x="812" y="199"/>
                                    <a:pt x="812" y="199"/>
                                    <a:pt x="812" y="199"/>
                                  </a:cubicBezTo>
                                  <a:close/>
                                  <a:moveTo>
                                    <a:pt x="803" y="193"/>
                                  </a:moveTo>
                                  <a:cubicBezTo>
                                    <a:pt x="800" y="193"/>
                                    <a:pt x="798" y="196"/>
                                    <a:pt x="798" y="199"/>
                                  </a:cubicBezTo>
                                  <a:cubicBezTo>
                                    <a:pt x="798" y="199"/>
                                    <a:pt x="798" y="199"/>
                                    <a:pt x="798" y="199"/>
                                  </a:cubicBezTo>
                                  <a:cubicBezTo>
                                    <a:pt x="799" y="199"/>
                                    <a:pt x="801" y="199"/>
                                    <a:pt x="803" y="199"/>
                                  </a:cubicBezTo>
                                  <a:cubicBezTo>
                                    <a:pt x="804" y="199"/>
                                    <a:pt x="806" y="199"/>
                                    <a:pt x="808" y="199"/>
                                  </a:cubicBezTo>
                                  <a:cubicBezTo>
                                    <a:pt x="808" y="199"/>
                                    <a:pt x="808" y="199"/>
                                    <a:pt x="808" y="199"/>
                                  </a:cubicBezTo>
                                  <a:cubicBezTo>
                                    <a:pt x="808" y="196"/>
                                    <a:pt x="806" y="193"/>
                                    <a:pt x="803" y="193"/>
                                  </a:cubicBezTo>
                                  <a:close/>
                                  <a:moveTo>
                                    <a:pt x="813" y="190"/>
                                  </a:moveTo>
                                  <a:cubicBezTo>
                                    <a:pt x="814" y="188"/>
                                    <a:pt x="814" y="185"/>
                                    <a:pt x="815" y="183"/>
                                  </a:cubicBezTo>
                                  <a:cubicBezTo>
                                    <a:pt x="811" y="181"/>
                                    <a:pt x="807" y="179"/>
                                    <a:pt x="803" y="179"/>
                                  </a:cubicBezTo>
                                  <a:cubicBezTo>
                                    <a:pt x="798" y="179"/>
                                    <a:pt x="794" y="181"/>
                                    <a:pt x="791" y="183"/>
                                  </a:cubicBezTo>
                                  <a:cubicBezTo>
                                    <a:pt x="791" y="185"/>
                                    <a:pt x="792" y="188"/>
                                    <a:pt x="792" y="190"/>
                                  </a:cubicBezTo>
                                  <a:cubicBezTo>
                                    <a:pt x="795" y="187"/>
                                    <a:pt x="798" y="185"/>
                                    <a:pt x="803" y="185"/>
                                  </a:cubicBezTo>
                                  <a:cubicBezTo>
                                    <a:pt x="807" y="185"/>
                                    <a:pt x="811" y="187"/>
                                    <a:pt x="813" y="190"/>
                                  </a:cubicBezTo>
                                  <a:close/>
                                  <a:moveTo>
                                    <a:pt x="815" y="182"/>
                                  </a:moveTo>
                                  <a:cubicBezTo>
                                    <a:pt x="816" y="180"/>
                                    <a:pt x="817" y="178"/>
                                    <a:pt x="818" y="176"/>
                                  </a:cubicBezTo>
                                  <a:cubicBezTo>
                                    <a:pt x="813" y="173"/>
                                    <a:pt x="808" y="171"/>
                                    <a:pt x="803" y="171"/>
                                  </a:cubicBezTo>
                                  <a:cubicBezTo>
                                    <a:pt x="797" y="171"/>
                                    <a:pt x="792" y="173"/>
                                    <a:pt x="788" y="176"/>
                                  </a:cubicBezTo>
                                  <a:cubicBezTo>
                                    <a:pt x="789" y="178"/>
                                    <a:pt x="789" y="180"/>
                                    <a:pt x="790" y="182"/>
                                  </a:cubicBezTo>
                                  <a:cubicBezTo>
                                    <a:pt x="794" y="179"/>
                                    <a:pt x="798" y="177"/>
                                    <a:pt x="803" y="177"/>
                                  </a:cubicBezTo>
                                  <a:cubicBezTo>
                                    <a:pt x="807" y="177"/>
                                    <a:pt x="812" y="179"/>
                                    <a:pt x="815" y="182"/>
                                  </a:cubicBezTo>
                                  <a:close/>
                                  <a:moveTo>
                                    <a:pt x="818" y="174"/>
                                  </a:moveTo>
                                  <a:cubicBezTo>
                                    <a:pt x="819" y="173"/>
                                    <a:pt x="820" y="171"/>
                                    <a:pt x="821" y="170"/>
                                  </a:cubicBezTo>
                                  <a:cubicBezTo>
                                    <a:pt x="816" y="166"/>
                                    <a:pt x="810" y="164"/>
                                    <a:pt x="803" y="164"/>
                                  </a:cubicBezTo>
                                  <a:cubicBezTo>
                                    <a:pt x="796" y="164"/>
                                    <a:pt x="789" y="166"/>
                                    <a:pt x="784" y="170"/>
                                  </a:cubicBezTo>
                                  <a:cubicBezTo>
                                    <a:pt x="785" y="171"/>
                                    <a:pt x="786" y="173"/>
                                    <a:pt x="787" y="174"/>
                                  </a:cubicBezTo>
                                  <a:cubicBezTo>
                                    <a:pt x="791" y="171"/>
                                    <a:pt x="797" y="170"/>
                                    <a:pt x="803" y="170"/>
                                  </a:cubicBezTo>
                                  <a:cubicBezTo>
                                    <a:pt x="809" y="170"/>
                                    <a:pt x="814" y="171"/>
                                    <a:pt x="818" y="174"/>
                                  </a:cubicBezTo>
                                  <a:close/>
                                  <a:moveTo>
                                    <a:pt x="822" y="168"/>
                                  </a:moveTo>
                                  <a:cubicBezTo>
                                    <a:pt x="823" y="167"/>
                                    <a:pt x="825" y="165"/>
                                    <a:pt x="826" y="164"/>
                                  </a:cubicBezTo>
                                  <a:cubicBezTo>
                                    <a:pt x="819" y="159"/>
                                    <a:pt x="811" y="157"/>
                                    <a:pt x="803" y="157"/>
                                  </a:cubicBezTo>
                                  <a:cubicBezTo>
                                    <a:pt x="794" y="157"/>
                                    <a:pt x="786" y="159"/>
                                    <a:pt x="779" y="164"/>
                                  </a:cubicBezTo>
                                  <a:cubicBezTo>
                                    <a:pt x="781" y="165"/>
                                    <a:pt x="782" y="167"/>
                                    <a:pt x="783" y="169"/>
                                  </a:cubicBezTo>
                                  <a:cubicBezTo>
                                    <a:pt x="789" y="165"/>
                                    <a:pt x="795" y="163"/>
                                    <a:pt x="803" y="163"/>
                                  </a:cubicBezTo>
                                  <a:cubicBezTo>
                                    <a:pt x="810" y="163"/>
                                    <a:pt x="817" y="165"/>
                                    <a:pt x="822" y="168"/>
                                  </a:cubicBezTo>
                                  <a:close/>
                                  <a:moveTo>
                                    <a:pt x="827" y="163"/>
                                  </a:moveTo>
                                  <a:cubicBezTo>
                                    <a:pt x="829" y="161"/>
                                    <a:pt x="830" y="160"/>
                                    <a:pt x="832" y="158"/>
                                  </a:cubicBezTo>
                                  <a:cubicBezTo>
                                    <a:pt x="824" y="152"/>
                                    <a:pt x="814" y="149"/>
                                    <a:pt x="803" y="149"/>
                                  </a:cubicBezTo>
                                  <a:cubicBezTo>
                                    <a:pt x="792" y="149"/>
                                    <a:pt x="782" y="152"/>
                                    <a:pt x="773" y="158"/>
                                  </a:cubicBezTo>
                                  <a:cubicBezTo>
                                    <a:pt x="775" y="160"/>
                                    <a:pt x="777" y="161"/>
                                    <a:pt x="778" y="163"/>
                                  </a:cubicBezTo>
                                  <a:cubicBezTo>
                                    <a:pt x="785" y="158"/>
                                    <a:pt x="794" y="155"/>
                                    <a:pt x="803" y="155"/>
                                  </a:cubicBezTo>
                                  <a:cubicBezTo>
                                    <a:pt x="812" y="155"/>
                                    <a:pt x="820" y="158"/>
                                    <a:pt x="827" y="163"/>
                                  </a:cubicBezTo>
                                  <a:close/>
                                  <a:moveTo>
                                    <a:pt x="812" y="147"/>
                                  </a:moveTo>
                                  <a:cubicBezTo>
                                    <a:pt x="812" y="145"/>
                                    <a:pt x="813" y="143"/>
                                    <a:pt x="813" y="141"/>
                                  </a:cubicBezTo>
                                  <a:cubicBezTo>
                                    <a:pt x="811" y="137"/>
                                    <a:pt x="807" y="135"/>
                                    <a:pt x="803" y="135"/>
                                  </a:cubicBezTo>
                                  <a:cubicBezTo>
                                    <a:pt x="798" y="135"/>
                                    <a:pt x="795" y="138"/>
                                    <a:pt x="793" y="141"/>
                                  </a:cubicBezTo>
                                  <a:cubicBezTo>
                                    <a:pt x="793" y="143"/>
                                    <a:pt x="793" y="145"/>
                                    <a:pt x="793" y="147"/>
                                  </a:cubicBezTo>
                                  <a:cubicBezTo>
                                    <a:pt x="793" y="148"/>
                                    <a:pt x="793" y="148"/>
                                    <a:pt x="793" y="148"/>
                                  </a:cubicBezTo>
                                  <a:cubicBezTo>
                                    <a:pt x="794" y="148"/>
                                    <a:pt x="795" y="148"/>
                                    <a:pt x="796" y="148"/>
                                  </a:cubicBezTo>
                                  <a:cubicBezTo>
                                    <a:pt x="796" y="148"/>
                                    <a:pt x="796" y="147"/>
                                    <a:pt x="796" y="147"/>
                                  </a:cubicBezTo>
                                  <a:cubicBezTo>
                                    <a:pt x="796" y="143"/>
                                    <a:pt x="799" y="140"/>
                                    <a:pt x="803" y="140"/>
                                  </a:cubicBezTo>
                                  <a:cubicBezTo>
                                    <a:pt x="806" y="140"/>
                                    <a:pt x="809" y="143"/>
                                    <a:pt x="809" y="147"/>
                                  </a:cubicBezTo>
                                  <a:cubicBezTo>
                                    <a:pt x="809" y="147"/>
                                    <a:pt x="809" y="148"/>
                                    <a:pt x="809" y="148"/>
                                  </a:cubicBezTo>
                                  <a:cubicBezTo>
                                    <a:pt x="810" y="148"/>
                                    <a:pt x="811" y="148"/>
                                    <a:pt x="812" y="148"/>
                                  </a:cubicBezTo>
                                  <a:cubicBezTo>
                                    <a:pt x="812" y="148"/>
                                    <a:pt x="812" y="148"/>
                                    <a:pt x="812" y="147"/>
                                  </a:cubicBezTo>
                                  <a:close/>
                                  <a:moveTo>
                                    <a:pt x="803" y="142"/>
                                  </a:moveTo>
                                  <a:cubicBezTo>
                                    <a:pt x="800" y="142"/>
                                    <a:pt x="798" y="144"/>
                                    <a:pt x="798" y="147"/>
                                  </a:cubicBezTo>
                                  <a:cubicBezTo>
                                    <a:pt x="798" y="147"/>
                                    <a:pt x="798" y="147"/>
                                    <a:pt x="798" y="148"/>
                                  </a:cubicBezTo>
                                  <a:cubicBezTo>
                                    <a:pt x="799" y="147"/>
                                    <a:pt x="801" y="147"/>
                                    <a:pt x="803" y="147"/>
                                  </a:cubicBezTo>
                                  <a:cubicBezTo>
                                    <a:pt x="804" y="147"/>
                                    <a:pt x="806" y="147"/>
                                    <a:pt x="808" y="148"/>
                                  </a:cubicBezTo>
                                  <a:cubicBezTo>
                                    <a:pt x="808" y="147"/>
                                    <a:pt x="808" y="147"/>
                                    <a:pt x="808" y="147"/>
                                  </a:cubicBezTo>
                                  <a:cubicBezTo>
                                    <a:pt x="808" y="144"/>
                                    <a:pt x="806" y="142"/>
                                    <a:pt x="803" y="142"/>
                                  </a:cubicBezTo>
                                  <a:close/>
                                  <a:moveTo>
                                    <a:pt x="813" y="139"/>
                                  </a:moveTo>
                                  <a:cubicBezTo>
                                    <a:pt x="814" y="136"/>
                                    <a:pt x="814" y="134"/>
                                    <a:pt x="815" y="132"/>
                                  </a:cubicBezTo>
                                  <a:cubicBezTo>
                                    <a:pt x="811" y="129"/>
                                    <a:pt x="807" y="128"/>
                                    <a:pt x="803" y="128"/>
                                  </a:cubicBezTo>
                                  <a:cubicBezTo>
                                    <a:pt x="798" y="128"/>
                                    <a:pt x="794" y="129"/>
                                    <a:pt x="791" y="132"/>
                                  </a:cubicBezTo>
                                  <a:cubicBezTo>
                                    <a:pt x="791" y="134"/>
                                    <a:pt x="792" y="136"/>
                                    <a:pt x="792" y="139"/>
                                  </a:cubicBezTo>
                                  <a:cubicBezTo>
                                    <a:pt x="795" y="136"/>
                                    <a:pt x="798" y="134"/>
                                    <a:pt x="803" y="134"/>
                                  </a:cubicBezTo>
                                  <a:cubicBezTo>
                                    <a:pt x="807" y="134"/>
                                    <a:pt x="811" y="136"/>
                                    <a:pt x="813" y="139"/>
                                  </a:cubicBezTo>
                                  <a:close/>
                                  <a:moveTo>
                                    <a:pt x="815" y="130"/>
                                  </a:moveTo>
                                  <a:cubicBezTo>
                                    <a:pt x="816" y="128"/>
                                    <a:pt x="817" y="126"/>
                                    <a:pt x="818" y="124"/>
                                  </a:cubicBezTo>
                                  <a:cubicBezTo>
                                    <a:pt x="813" y="122"/>
                                    <a:pt x="808" y="120"/>
                                    <a:pt x="803" y="120"/>
                                  </a:cubicBezTo>
                                  <a:cubicBezTo>
                                    <a:pt x="797" y="120"/>
                                    <a:pt x="792" y="122"/>
                                    <a:pt x="788" y="125"/>
                                  </a:cubicBezTo>
                                  <a:cubicBezTo>
                                    <a:pt x="789" y="126"/>
                                    <a:pt x="789" y="128"/>
                                    <a:pt x="790" y="130"/>
                                  </a:cubicBezTo>
                                  <a:cubicBezTo>
                                    <a:pt x="794" y="128"/>
                                    <a:pt x="798" y="126"/>
                                    <a:pt x="803" y="126"/>
                                  </a:cubicBezTo>
                                  <a:cubicBezTo>
                                    <a:pt x="807" y="126"/>
                                    <a:pt x="812" y="128"/>
                                    <a:pt x="815" y="130"/>
                                  </a:cubicBezTo>
                                  <a:close/>
                                  <a:moveTo>
                                    <a:pt x="818" y="123"/>
                                  </a:moveTo>
                                  <a:cubicBezTo>
                                    <a:pt x="819" y="121"/>
                                    <a:pt x="820" y="120"/>
                                    <a:pt x="821" y="118"/>
                                  </a:cubicBezTo>
                                  <a:cubicBezTo>
                                    <a:pt x="816" y="115"/>
                                    <a:pt x="810" y="113"/>
                                    <a:pt x="803" y="113"/>
                                  </a:cubicBezTo>
                                  <a:cubicBezTo>
                                    <a:pt x="796" y="113"/>
                                    <a:pt x="789" y="115"/>
                                    <a:pt x="784" y="118"/>
                                  </a:cubicBezTo>
                                  <a:cubicBezTo>
                                    <a:pt x="785" y="120"/>
                                    <a:pt x="786" y="121"/>
                                    <a:pt x="787" y="123"/>
                                  </a:cubicBezTo>
                                  <a:cubicBezTo>
                                    <a:pt x="791" y="120"/>
                                    <a:pt x="797" y="118"/>
                                    <a:pt x="803" y="118"/>
                                  </a:cubicBezTo>
                                  <a:cubicBezTo>
                                    <a:pt x="809" y="118"/>
                                    <a:pt x="814" y="120"/>
                                    <a:pt x="818" y="123"/>
                                  </a:cubicBezTo>
                                  <a:close/>
                                  <a:moveTo>
                                    <a:pt x="822" y="117"/>
                                  </a:moveTo>
                                  <a:cubicBezTo>
                                    <a:pt x="823" y="115"/>
                                    <a:pt x="825" y="114"/>
                                    <a:pt x="826" y="112"/>
                                  </a:cubicBezTo>
                                  <a:cubicBezTo>
                                    <a:pt x="819" y="108"/>
                                    <a:pt x="811" y="105"/>
                                    <a:pt x="803" y="105"/>
                                  </a:cubicBezTo>
                                  <a:cubicBezTo>
                                    <a:pt x="794" y="105"/>
                                    <a:pt x="786" y="108"/>
                                    <a:pt x="779" y="112"/>
                                  </a:cubicBezTo>
                                  <a:cubicBezTo>
                                    <a:pt x="781" y="114"/>
                                    <a:pt x="782" y="115"/>
                                    <a:pt x="783" y="117"/>
                                  </a:cubicBezTo>
                                  <a:cubicBezTo>
                                    <a:pt x="789" y="113"/>
                                    <a:pt x="795" y="111"/>
                                    <a:pt x="803" y="111"/>
                                  </a:cubicBezTo>
                                  <a:cubicBezTo>
                                    <a:pt x="810" y="111"/>
                                    <a:pt x="817" y="113"/>
                                    <a:pt x="822" y="117"/>
                                  </a:cubicBezTo>
                                  <a:close/>
                                  <a:moveTo>
                                    <a:pt x="827" y="111"/>
                                  </a:moveTo>
                                  <a:cubicBezTo>
                                    <a:pt x="829" y="110"/>
                                    <a:pt x="830" y="108"/>
                                    <a:pt x="832" y="107"/>
                                  </a:cubicBezTo>
                                  <a:cubicBezTo>
                                    <a:pt x="824" y="101"/>
                                    <a:pt x="814" y="98"/>
                                    <a:pt x="803" y="98"/>
                                  </a:cubicBezTo>
                                  <a:cubicBezTo>
                                    <a:pt x="792" y="98"/>
                                    <a:pt x="782" y="101"/>
                                    <a:pt x="773" y="107"/>
                                  </a:cubicBezTo>
                                  <a:cubicBezTo>
                                    <a:pt x="775" y="108"/>
                                    <a:pt x="777" y="110"/>
                                    <a:pt x="778" y="111"/>
                                  </a:cubicBezTo>
                                  <a:cubicBezTo>
                                    <a:pt x="785" y="106"/>
                                    <a:pt x="794" y="104"/>
                                    <a:pt x="803" y="104"/>
                                  </a:cubicBezTo>
                                  <a:cubicBezTo>
                                    <a:pt x="812" y="104"/>
                                    <a:pt x="820" y="106"/>
                                    <a:pt x="827" y="111"/>
                                  </a:cubicBezTo>
                                  <a:close/>
                                  <a:moveTo>
                                    <a:pt x="812" y="96"/>
                                  </a:moveTo>
                                  <a:cubicBezTo>
                                    <a:pt x="812" y="94"/>
                                    <a:pt x="813" y="91"/>
                                    <a:pt x="813" y="89"/>
                                  </a:cubicBezTo>
                                  <a:cubicBezTo>
                                    <a:pt x="811" y="86"/>
                                    <a:pt x="807" y="84"/>
                                    <a:pt x="803" y="84"/>
                                  </a:cubicBezTo>
                                  <a:cubicBezTo>
                                    <a:pt x="798" y="84"/>
                                    <a:pt x="795" y="86"/>
                                    <a:pt x="793" y="90"/>
                                  </a:cubicBezTo>
                                  <a:cubicBezTo>
                                    <a:pt x="793" y="92"/>
                                    <a:pt x="793" y="94"/>
                                    <a:pt x="793" y="96"/>
                                  </a:cubicBezTo>
                                  <a:cubicBezTo>
                                    <a:pt x="793" y="96"/>
                                    <a:pt x="793" y="97"/>
                                    <a:pt x="793" y="97"/>
                                  </a:cubicBezTo>
                                  <a:cubicBezTo>
                                    <a:pt x="794" y="97"/>
                                    <a:pt x="795" y="97"/>
                                    <a:pt x="796" y="96"/>
                                  </a:cubicBezTo>
                                  <a:cubicBezTo>
                                    <a:pt x="796" y="96"/>
                                    <a:pt x="796" y="96"/>
                                    <a:pt x="796" y="96"/>
                                  </a:cubicBezTo>
                                  <a:cubicBezTo>
                                    <a:pt x="796" y="92"/>
                                    <a:pt x="799" y="89"/>
                                    <a:pt x="803" y="89"/>
                                  </a:cubicBezTo>
                                  <a:cubicBezTo>
                                    <a:pt x="806" y="89"/>
                                    <a:pt x="809" y="92"/>
                                    <a:pt x="809" y="96"/>
                                  </a:cubicBezTo>
                                  <a:cubicBezTo>
                                    <a:pt x="809" y="96"/>
                                    <a:pt x="809" y="96"/>
                                    <a:pt x="809" y="96"/>
                                  </a:cubicBezTo>
                                  <a:cubicBezTo>
                                    <a:pt x="810" y="97"/>
                                    <a:pt x="811" y="97"/>
                                    <a:pt x="812" y="97"/>
                                  </a:cubicBezTo>
                                  <a:cubicBezTo>
                                    <a:pt x="812" y="97"/>
                                    <a:pt x="812" y="96"/>
                                    <a:pt x="812" y="96"/>
                                  </a:cubicBezTo>
                                  <a:close/>
                                  <a:moveTo>
                                    <a:pt x="803" y="91"/>
                                  </a:moveTo>
                                  <a:cubicBezTo>
                                    <a:pt x="800" y="91"/>
                                    <a:pt x="798" y="93"/>
                                    <a:pt x="798" y="96"/>
                                  </a:cubicBezTo>
                                  <a:cubicBezTo>
                                    <a:pt x="798" y="96"/>
                                    <a:pt x="798" y="96"/>
                                    <a:pt x="798" y="96"/>
                                  </a:cubicBezTo>
                                  <a:cubicBezTo>
                                    <a:pt x="799" y="96"/>
                                    <a:pt x="801" y="96"/>
                                    <a:pt x="803" y="96"/>
                                  </a:cubicBezTo>
                                  <a:cubicBezTo>
                                    <a:pt x="804" y="96"/>
                                    <a:pt x="806" y="96"/>
                                    <a:pt x="808" y="96"/>
                                  </a:cubicBezTo>
                                  <a:cubicBezTo>
                                    <a:pt x="808" y="96"/>
                                    <a:pt x="808" y="96"/>
                                    <a:pt x="808" y="96"/>
                                  </a:cubicBezTo>
                                  <a:cubicBezTo>
                                    <a:pt x="808" y="93"/>
                                    <a:pt x="806" y="91"/>
                                    <a:pt x="803" y="91"/>
                                  </a:cubicBezTo>
                                  <a:close/>
                                  <a:moveTo>
                                    <a:pt x="813" y="87"/>
                                  </a:moveTo>
                                  <a:cubicBezTo>
                                    <a:pt x="814" y="85"/>
                                    <a:pt x="814" y="83"/>
                                    <a:pt x="815" y="80"/>
                                  </a:cubicBezTo>
                                  <a:cubicBezTo>
                                    <a:pt x="811" y="78"/>
                                    <a:pt x="807" y="76"/>
                                    <a:pt x="803" y="76"/>
                                  </a:cubicBezTo>
                                  <a:cubicBezTo>
                                    <a:pt x="798" y="76"/>
                                    <a:pt x="794" y="78"/>
                                    <a:pt x="791" y="80"/>
                                  </a:cubicBezTo>
                                  <a:cubicBezTo>
                                    <a:pt x="791" y="83"/>
                                    <a:pt x="792" y="85"/>
                                    <a:pt x="792" y="87"/>
                                  </a:cubicBezTo>
                                  <a:cubicBezTo>
                                    <a:pt x="795" y="84"/>
                                    <a:pt x="798" y="82"/>
                                    <a:pt x="803" y="82"/>
                                  </a:cubicBezTo>
                                  <a:cubicBezTo>
                                    <a:pt x="807" y="82"/>
                                    <a:pt x="811" y="84"/>
                                    <a:pt x="813" y="87"/>
                                  </a:cubicBezTo>
                                  <a:close/>
                                  <a:moveTo>
                                    <a:pt x="815" y="79"/>
                                  </a:moveTo>
                                  <a:cubicBezTo>
                                    <a:pt x="816" y="77"/>
                                    <a:pt x="817" y="75"/>
                                    <a:pt x="818" y="73"/>
                                  </a:cubicBezTo>
                                  <a:cubicBezTo>
                                    <a:pt x="813" y="70"/>
                                    <a:pt x="808" y="69"/>
                                    <a:pt x="803" y="69"/>
                                  </a:cubicBezTo>
                                  <a:cubicBezTo>
                                    <a:pt x="797" y="69"/>
                                    <a:pt x="792" y="70"/>
                                    <a:pt x="788" y="73"/>
                                  </a:cubicBezTo>
                                  <a:cubicBezTo>
                                    <a:pt x="789" y="75"/>
                                    <a:pt x="789" y="77"/>
                                    <a:pt x="790" y="79"/>
                                  </a:cubicBezTo>
                                  <a:cubicBezTo>
                                    <a:pt x="794" y="76"/>
                                    <a:pt x="798" y="75"/>
                                    <a:pt x="803" y="75"/>
                                  </a:cubicBezTo>
                                  <a:cubicBezTo>
                                    <a:pt x="807" y="75"/>
                                    <a:pt x="812" y="76"/>
                                    <a:pt x="815" y="79"/>
                                  </a:cubicBezTo>
                                  <a:close/>
                                  <a:moveTo>
                                    <a:pt x="818" y="72"/>
                                  </a:moveTo>
                                  <a:cubicBezTo>
                                    <a:pt x="819" y="70"/>
                                    <a:pt x="820" y="68"/>
                                    <a:pt x="821" y="67"/>
                                  </a:cubicBezTo>
                                  <a:cubicBezTo>
                                    <a:pt x="816" y="64"/>
                                    <a:pt x="810" y="62"/>
                                    <a:pt x="803" y="62"/>
                                  </a:cubicBezTo>
                                  <a:cubicBezTo>
                                    <a:pt x="796" y="62"/>
                                    <a:pt x="789" y="64"/>
                                    <a:pt x="784" y="67"/>
                                  </a:cubicBezTo>
                                  <a:cubicBezTo>
                                    <a:pt x="785" y="69"/>
                                    <a:pt x="786" y="70"/>
                                    <a:pt x="787" y="72"/>
                                  </a:cubicBezTo>
                                  <a:cubicBezTo>
                                    <a:pt x="791" y="69"/>
                                    <a:pt x="797" y="67"/>
                                    <a:pt x="803" y="67"/>
                                  </a:cubicBezTo>
                                  <a:cubicBezTo>
                                    <a:pt x="809" y="67"/>
                                    <a:pt x="814" y="69"/>
                                    <a:pt x="818" y="72"/>
                                  </a:cubicBezTo>
                                  <a:close/>
                                  <a:moveTo>
                                    <a:pt x="822" y="66"/>
                                  </a:moveTo>
                                  <a:cubicBezTo>
                                    <a:pt x="823" y="64"/>
                                    <a:pt x="825" y="62"/>
                                    <a:pt x="826" y="61"/>
                                  </a:cubicBezTo>
                                  <a:cubicBezTo>
                                    <a:pt x="819" y="56"/>
                                    <a:pt x="811" y="54"/>
                                    <a:pt x="803" y="54"/>
                                  </a:cubicBezTo>
                                  <a:cubicBezTo>
                                    <a:pt x="794" y="54"/>
                                    <a:pt x="786" y="56"/>
                                    <a:pt x="779" y="61"/>
                                  </a:cubicBezTo>
                                  <a:cubicBezTo>
                                    <a:pt x="781" y="63"/>
                                    <a:pt x="782" y="64"/>
                                    <a:pt x="783" y="66"/>
                                  </a:cubicBezTo>
                                  <a:cubicBezTo>
                                    <a:pt x="789" y="62"/>
                                    <a:pt x="795" y="60"/>
                                    <a:pt x="803" y="60"/>
                                  </a:cubicBezTo>
                                  <a:cubicBezTo>
                                    <a:pt x="810" y="60"/>
                                    <a:pt x="817" y="62"/>
                                    <a:pt x="822" y="66"/>
                                  </a:cubicBezTo>
                                  <a:close/>
                                  <a:moveTo>
                                    <a:pt x="700" y="44"/>
                                  </a:moveTo>
                                  <a:cubicBezTo>
                                    <a:pt x="700" y="46"/>
                                    <a:pt x="700" y="47"/>
                                    <a:pt x="700" y="48"/>
                                  </a:cubicBezTo>
                                  <a:cubicBezTo>
                                    <a:pt x="702" y="49"/>
                                    <a:pt x="704" y="50"/>
                                    <a:pt x="707" y="52"/>
                                  </a:cubicBezTo>
                                  <a:cubicBezTo>
                                    <a:pt x="706" y="49"/>
                                    <a:pt x="706" y="47"/>
                                    <a:pt x="706" y="44"/>
                                  </a:cubicBezTo>
                                  <a:cubicBezTo>
                                    <a:pt x="706" y="25"/>
                                    <a:pt x="722" y="9"/>
                                    <a:pt x="742" y="9"/>
                                  </a:cubicBezTo>
                                  <a:cubicBezTo>
                                    <a:pt x="761" y="9"/>
                                    <a:pt x="777" y="25"/>
                                    <a:pt x="777" y="44"/>
                                  </a:cubicBezTo>
                                  <a:cubicBezTo>
                                    <a:pt x="777" y="47"/>
                                    <a:pt x="777" y="49"/>
                                    <a:pt x="777" y="52"/>
                                  </a:cubicBezTo>
                                  <a:cubicBezTo>
                                    <a:pt x="779" y="50"/>
                                    <a:pt x="781" y="49"/>
                                    <a:pt x="783" y="48"/>
                                  </a:cubicBezTo>
                                  <a:cubicBezTo>
                                    <a:pt x="784" y="47"/>
                                    <a:pt x="784" y="46"/>
                                    <a:pt x="784" y="44"/>
                                  </a:cubicBezTo>
                                  <a:cubicBezTo>
                                    <a:pt x="784" y="33"/>
                                    <a:pt x="779" y="22"/>
                                    <a:pt x="771" y="15"/>
                                  </a:cubicBezTo>
                                  <a:cubicBezTo>
                                    <a:pt x="764" y="7"/>
                                    <a:pt x="753" y="2"/>
                                    <a:pt x="742" y="2"/>
                                  </a:cubicBezTo>
                                  <a:cubicBezTo>
                                    <a:pt x="730" y="2"/>
                                    <a:pt x="720" y="7"/>
                                    <a:pt x="712" y="15"/>
                                  </a:cubicBezTo>
                                  <a:cubicBezTo>
                                    <a:pt x="704" y="22"/>
                                    <a:pt x="700" y="33"/>
                                    <a:pt x="700" y="44"/>
                                  </a:cubicBezTo>
                                  <a:close/>
                                  <a:moveTo>
                                    <a:pt x="662" y="14"/>
                                  </a:moveTo>
                                  <a:cubicBezTo>
                                    <a:pt x="667" y="11"/>
                                    <a:pt x="674" y="9"/>
                                    <a:pt x="681" y="9"/>
                                  </a:cubicBezTo>
                                  <a:cubicBezTo>
                                    <a:pt x="688" y="9"/>
                                    <a:pt x="695" y="11"/>
                                    <a:pt x="700" y="14"/>
                                  </a:cubicBezTo>
                                  <a:cubicBezTo>
                                    <a:pt x="701" y="13"/>
                                    <a:pt x="703" y="11"/>
                                    <a:pt x="704" y="10"/>
                                  </a:cubicBezTo>
                                  <a:cubicBezTo>
                                    <a:pt x="697" y="5"/>
                                    <a:pt x="689" y="2"/>
                                    <a:pt x="681" y="2"/>
                                  </a:cubicBezTo>
                                  <a:cubicBezTo>
                                    <a:pt x="672" y="2"/>
                                    <a:pt x="665" y="5"/>
                                    <a:pt x="658" y="9"/>
                                  </a:cubicBezTo>
                                  <a:cubicBezTo>
                                    <a:pt x="659" y="11"/>
                                    <a:pt x="661" y="12"/>
                                    <a:pt x="662" y="14"/>
                                  </a:cubicBezTo>
                                  <a:close/>
                                  <a:moveTo>
                                    <a:pt x="666" y="20"/>
                                  </a:moveTo>
                                  <a:cubicBezTo>
                                    <a:pt x="670" y="17"/>
                                    <a:pt x="675" y="16"/>
                                    <a:pt x="681" y="16"/>
                                  </a:cubicBezTo>
                                  <a:cubicBezTo>
                                    <a:pt x="687" y="16"/>
                                    <a:pt x="692" y="17"/>
                                    <a:pt x="697" y="20"/>
                                  </a:cubicBezTo>
                                  <a:cubicBezTo>
                                    <a:pt x="697" y="19"/>
                                    <a:pt x="698" y="17"/>
                                    <a:pt x="699" y="16"/>
                                  </a:cubicBezTo>
                                  <a:cubicBezTo>
                                    <a:pt x="694" y="12"/>
                                    <a:pt x="688" y="10"/>
                                    <a:pt x="681" y="10"/>
                                  </a:cubicBezTo>
                                  <a:cubicBezTo>
                                    <a:pt x="674" y="10"/>
                                    <a:pt x="668" y="12"/>
                                    <a:pt x="663" y="15"/>
                                  </a:cubicBezTo>
                                  <a:cubicBezTo>
                                    <a:pt x="664" y="17"/>
                                    <a:pt x="665" y="18"/>
                                    <a:pt x="666" y="20"/>
                                  </a:cubicBezTo>
                                  <a:close/>
                                  <a:moveTo>
                                    <a:pt x="669" y="27"/>
                                  </a:moveTo>
                                  <a:cubicBezTo>
                                    <a:pt x="672" y="25"/>
                                    <a:pt x="676" y="23"/>
                                    <a:pt x="681" y="23"/>
                                  </a:cubicBezTo>
                                  <a:cubicBezTo>
                                    <a:pt x="686" y="23"/>
                                    <a:pt x="690" y="25"/>
                                    <a:pt x="693" y="27"/>
                                  </a:cubicBezTo>
                                  <a:cubicBezTo>
                                    <a:pt x="694" y="25"/>
                                    <a:pt x="695" y="24"/>
                                    <a:pt x="696" y="22"/>
                                  </a:cubicBezTo>
                                  <a:cubicBezTo>
                                    <a:pt x="691" y="19"/>
                                    <a:pt x="686" y="17"/>
                                    <a:pt x="681" y="17"/>
                                  </a:cubicBezTo>
                                  <a:cubicBezTo>
                                    <a:pt x="676" y="17"/>
                                    <a:pt x="671" y="19"/>
                                    <a:pt x="666" y="21"/>
                                  </a:cubicBezTo>
                                  <a:cubicBezTo>
                                    <a:pt x="667" y="23"/>
                                    <a:pt x="668" y="25"/>
                                    <a:pt x="669" y="27"/>
                                  </a:cubicBezTo>
                                  <a:close/>
                                  <a:moveTo>
                                    <a:pt x="671" y="35"/>
                                  </a:moveTo>
                                  <a:cubicBezTo>
                                    <a:pt x="674" y="32"/>
                                    <a:pt x="677" y="31"/>
                                    <a:pt x="681" y="31"/>
                                  </a:cubicBezTo>
                                  <a:cubicBezTo>
                                    <a:pt x="685" y="31"/>
                                    <a:pt x="689" y="33"/>
                                    <a:pt x="691" y="36"/>
                                  </a:cubicBezTo>
                                  <a:cubicBezTo>
                                    <a:pt x="692" y="33"/>
                                    <a:pt x="692" y="31"/>
                                    <a:pt x="693" y="29"/>
                                  </a:cubicBezTo>
                                  <a:cubicBezTo>
                                    <a:pt x="690" y="26"/>
                                    <a:pt x="685" y="25"/>
                                    <a:pt x="681" y="25"/>
                                  </a:cubicBezTo>
                                  <a:cubicBezTo>
                                    <a:pt x="677" y="25"/>
                                    <a:pt x="673" y="26"/>
                                    <a:pt x="669" y="28"/>
                                  </a:cubicBezTo>
                                  <a:cubicBezTo>
                                    <a:pt x="670" y="31"/>
                                    <a:pt x="671" y="33"/>
                                    <a:pt x="671" y="35"/>
                                  </a:cubicBezTo>
                                  <a:close/>
                                  <a:moveTo>
                                    <a:pt x="690" y="44"/>
                                  </a:moveTo>
                                  <a:cubicBezTo>
                                    <a:pt x="690" y="42"/>
                                    <a:pt x="691" y="40"/>
                                    <a:pt x="691" y="38"/>
                                  </a:cubicBezTo>
                                  <a:cubicBezTo>
                                    <a:pt x="689" y="35"/>
                                    <a:pt x="685" y="32"/>
                                    <a:pt x="681" y="32"/>
                                  </a:cubicBezTo>
                                  <a:cubicBezTo>
                                    <a:pt x="677" y="32"/>
                                    <a:pt x="674" y="34"/>
                                    <a:pt x="671" y="37"/>
                                  </a:cubicBezTo>
                                  <a:cubicBezTo>
                                    <a:pt x="672" y="39"/>
                                    <a:pt x="672" y="42"/>
                                    <a:pt x="672" y="44"/>
                                  </a:cubicBezTo>
                                  <a:cubicBezTo>
                                    <a:pt x="672" y="45"/>
                                    <a:pt x="672" y="45"/>
                                    <a:pt x="672" y="45"/>
                                  </a:cubicBezTo>
                                  <a:cubicBezTo>
                                    <a:pt x="673" y="45"/>
                                    <a:pt x="673" y="45"/>
                                    <a:pt x="674" y="45"/>
                                  </a:cubicBezTo>
                                  <a:cubicBezTo>
                                    <a:pt x="674" y="45"/>
                                    <a:pt x="674" y="45"/>
                                    <a:pt x="674" y="44"/>
                                  </a:cubicBezTo>
                                  <a:cubicBezTo>
                                    <a:pt x="674" y="41"/>
                                    <a:pt x="677" y="38"/>
                                    <a:pt x="681" y="38"/>
                                  </a:cubicBezTo>
                                  <a:cubicBezTo>
                                    <a:pt x="685" y="38"/>
                                    <a:pt x="687" y="41"/>
                                    <a:pt x="687" y="44"/>
                                  </a:cubicBezTo>
                                  <a:cubicBezTo>
                                    <a:pt x="687" y="45"/>
                                    <a:pt x="687" y="45"/>
                                    <a:pt x="687" y="45"/>
                                  </a:cubicBezTo>
                                  <a:cubicBezTo>
                                    <a:pt x="688" y="45"/>
                                    <a:pt x="689" y="45"/>
                                    <a:pt x="691" y="45"/>
                                  </a:cubicBezTo>
                                  <a:cubicBezTo>
                                    <a:pt x="690" y="45"/>
                                    <a:pt x="690" y="45"/>
                                    <a:pt x="690" y="44"/>
                                  </a:cubicBezTo>
                                  <a:close/>
                                  <a:moveTo>
                                    <a:pt x="681" y="39"/>
                                  </a:moveTo>
                                  <a:cubicBezTo>
                                    <a:pt x="678" y="39"/>
                                    <a:pt x="676" y="42"/>
                                    <a:pt x="676" y="44"/>
                                  </a:cubicBezTo>
                                  <a:cubicBezTo>
                                    <a:pt x="676" y="45"/>
                                    <a:pt x="676" y="45"/>
                                    <a:pt x="676" y="45"/>
                                  </a:cubicBezTo>
                                  <a:cubicBezTo>
                                    <a:pt x="677" y="45"/>
                                    <a:pt x="679" y="45"/>
                                    <a:pt x="681" y="45"/>
                                  </a:cubicBezTo>
                                  <a:cubicBezTo>
                                    <a:pt x="683" y="45"/>
                                    <a:pt x="684" y="45"/>
                                    <a:pt x="686" y="45"/>
                                  </a:cubicBezTo>
                                  <a:cubicBezTo>
                                    <a:pt x="686" y="45"/>
                                    <a:pt x="686" y="45"/>
                                    <a:pt x="686" y="44"/>
                                  </a:cubicBezTo>
                                  <a:cubicBezTo>
                                    <a:pt x="686" y="42"/>
                                    <a:pt x="684" y="39"/>
                                    <a:pt x="681" y="39"/>
                                  </a:cubicBezTo>
                                  <a:close/>
                                  <a:moveTo>
                                    <a:pt x="652" y="55"/>
                                  </a:moveTo>
                                  <a:cubicBezTo>
                                    <a:pt x="654" y="57"/>
                                    <a:pt x="655" y="58"/>
                                    <a:pt x="657" y="59"/>
                                  </a:cubicBezTo>
                                  <a:cubicBezTo>
                                    <a:pt x="664" y="55"/>
                                    <a:pt x="672" y="52"/>
                                    <a:pt x="681" y="52"/>
                                  </a:cubicBezTo>
                                  <a:cubicBezTo>
                                    <a:pt x="690" y="52"/>
                                    <a:pt x="698" y="55"/>
                                    <a:pt x="705" y="60"/>
                                  </a:cubicBezTo>
                                  <a:cubicBezTo>
                                    <a:pt x="707" y="58"/>
                                    <a:pt x="708" y="57"/>
                                    <a:pt x="710" y="56"/>
                                  </a:cubicBezTo>
                                  <a:cubicBezTo>
                                    <a:pt x="702" y="50"/>
                                    <a:pt x="692" y="46"/>
                                    <a:pt x="681" y="46"/>
                                  </a:cubicBezTo>
                                  <a:cubicBezTo>
                                    <a:pt x="670" y="46"/>
                                    <a:pt x="660" y="50"/>
                                    <a:pt x="652" y="55"/>
                                  </a:cubicBezTo>
                                  <a:close/>
                                  <a:moveTo>
                                    <a:pt x="579" y="44"/>
                                  </a:moveTo>
                                  <a:cubicBezTo>
                                    <a:pt x="579" y="46"/>
                                    <a:pt x="579" y="47"/>
                                    <a:pt x="579" y="48"/>
                                  </a:cubicBezTo>
                                  <a:cubicBezTo>
                                    <a:pt x="581" y="49"/>
                                    <a:pt x="584" y="50"/>
                                    <a:pt x="586" y="52"/>
                                  </a:cubicBezTo>
                                  <a:cubicBezTo>
                                    <a:pt x="585" y="49"/>
                                    <a:pt x="585" y="47"/>
                                    <a:pt x="585" y="44"/>
                                  </a:cubicBezTo>
                                  <a:cubicBezTo>
                                    <a:pt x="585" y="25"/>
                                    <a:pt x="601" y="9"/>
                                    <a:pt x="621" y="9"/>
                                  </a:cubicBezTo>
                                  <a:cubicBezTo>
                                    <a:pt x="641" y="9"/>
                                    <a:pt x="657" y="25"/>
                                    <a:pt x="657" y="44"/>
                                  </a:cubicBezTo>
                                  <a:cubicBezTo>
                                    <a:pt x="657" y="47"/>
                                    <a:pt x="656" y="49"/>
                                    <a:pt x="656" y="51"/>
                                  </a:cubicBezTo>
                                  <a:cubicBezTo>
                                    <a:pt x="658" y="50"/>
                                    <a:pt x="660" y="49"/>
                                    <a:pt x="663" y="48"/>
                                  </a:cubicBezTo>
                                  <a:cubicBezTo>
                                    <a:pt x="663" y="47"/>
                                    <a:pt x="663" y="46"/>
                                    <a:pt x="663" y="44"/>
                                  </a:cubicBezTo>
                                  <a:cubicBezTo>
                                    <a:pt x="663" y="33"/>
                                    <a:pt x="658" y="22"/>
                                    <a:pt x="650" y="15"/>
                                  </a:cubicBezTo>
                                  <a:cubicBezTo>
                                    <a:pt x="643" y="7"/>
                                    <a:pt x="632" y="2"/>
                                    <a:pt x="621" y="2"/>
                                  </a:cubicBezTo>
                                  <a:cubicBezTo>
                                    <a:pt x="609" y="2"/>
                                    <a:pt x="599" y="7"/>
                                    <a:pt x="591" y="15"/>
                                  </a:cubicBezTo>
                                  <a:cubicBezTo>
                                    <a:pt x="584" y="22"/>
                                    <a:pt x="579" y="33"/>
                                    <a:pt x="579" y="44"/>
                                  </a:cubicBezTo>
                                  <a:close/>
                                  <a:moveTo>
                                    <a:pt x="540" y="15"/>
                                  </a:moveTo>
                                  <a:cubicBezTo>
                                    <a:pt x="546" y="11"/>
                                    <a:pt x="553" y="9"/>
                                    <a:pt x="560" y="9"/>
                                  </a:cubicBezTo>
                                  <a:cubicBezTo>
                                    <a:pt x="567" y="9"/>
                                    <a:pt x="574" y="11"/>
                                    <a:pt x="579" y="14"/>
                                  </a:cubicBezTo>
                                  <a:cubicBezTo>
                                    <a:pt x="581" y="13"/>
                                    <a:pt x="582" y="11"/>
                                    <a:pt x="583" y="10"/>
                                  </a:cubicBezTo>
                                  <a:cubicBezTo>
                                    <a:pt x="577" y="5"/>
                                    <a:pt x="569" y="2"/>
                                    <a:pt x="560" y="2"/>
                                  </a:cubicBezTo>
                                  <a:cubicBezTo>
                                    <a:pt x="551" y="2"/>
                                    <a:pt x="543" y="5"/>
                                    <a:pt x="536" y="10"/>
                                  </a:cubicBezTo>
                                  <a:cubicBezTo>
                                    <a:pt x="538" y="11"/>
                                    <a:pt x="539" y="13"/>
                                    <a:pt x="540" y="15"/>
                                  </a:cubicBezTo>
                                  <a:close/>
                                  <a:moveTo>
                                    <a:pt x="544" y="20"/>
                                  </a:moveTo>
                                  <a:cubicBezTo>
                                    <a:pt x="549" y="17"/>
                                    <a:pt x="554" y="16"/>
                                    <a:pt x="560" y="16"/>
                                  </a:cubicBezTo>
                                  <a:cubicBezTo>
                                    <a:pt x="566" y="16"/>
                                    <a:pt x="571" y="17"/>
                                    <a:pt x="576" y="20"/>
                                  </a:cubicBezTo>
                                  <a:cubicBezTo>
                                    <a:pt x="577" y="19"/>
                                    <a:pt x="577" y="17"/>
                                    <a:pt x="578" y="16"/>
                                  </a:cubicBezTo>
                                  <a:cubicBezTo>
                                    <a:pt x="573" y="12"/>
                                    <a:pt x="567" y="10"/>
                                    <a:pt x="560" y="10"/>
                                  </a:cubicBezTo>
                                  <a:cubicBezTo>
                                    <a:pt x="553" y="10"/>
                                    <a:pt x="547" y="12"/>
                                    <a:pt x="541" y="16"/>
                                  </a:cubicBezTo>
                                  <a:cubicBezTo>
                                    <a:pt x="542" y="17"/>
                                    <a:pt x="543" y="19"/>
                                    <a:pt x="544" y="20"/>
                                  </a:cubicBezTo>
                                  <a:close/>
                                  <a:moveTo>
                                    <a:pt x="547" y="28"/>
                                  </a:moveTo>
                                  <a:cubicBezTo>
                                    <a:pt x="551" y="25"/>
                                    <a:pt x="555" y="23"/>
                                    <a:pt x="560" y="23"/>
                                  </a:cubicBezTo>
                                  <a:cubicBezTo>
                                    <a:pt x="565" y="23"/>
                                    <a:pt x="569" y="25"/>
                                    <a:pt x="572" y="27"/>
                                  </a:cubicBezTo>
                                  <a:cubicBezTo>
                                    <a:pt x="573" y="25"/>
                                    <a:pt x="574" y="24"/>
                                    <a:pt x="575" y="22"/>
                                  </a:cubicBezTo>
                                  <a:cubicBezTo>
                                    <a:pt x="571" y="19"/>
                                    <a:pt x="565" y="17"/>
                                    <a:pt x="560" y="17"/>
                                  </a:cubicBezTo>
                                  <a:cubicBezTo>
                                    <a:pt x="554" y="17"/>
                                    <a:pt x="549" y="19"/>
                                    <a:pt x="545" y="22"/>
                                  </a:cubicBezTo>
                                  <a:cubicBezTo>
                                    <a:pt x="546" y="24"/>
                                    <a:pt x="546" y="26"/>
                                    <a:pt x="547" y="28"/>
                                  </a:cubicBezTo>
                                  <a:close/>
                                  <a:moveTo>
                                    <a:pt x="549" y="36"/>
                                  </a:moveTo>
                                  <a:cubicBezTo>
                                    <a:pt x="549" y="36"/>
                                    <a:pt x="549" y="36"/>
                                    <a:pt x="549" y="36"/>
                                  </a:cubicBezTo>
                                  <a:cubicBezTo>
                                    <a:pt x="552" y="33"/>
                                    <a:pt x="556" y="31"/>
                                    <a:pt x="560" y="31"/>
                                  </a:cubicBezTo>
                                  <a:cubicBezTo>
                                    <a:pt x="564" y="31"/>
                                    <a:pt x="568" y="33"/>
                                    <a:pt x="570" y="36"/>
                                  </a:cubicBezTo>
                                  <a:cubicBezTo>
                                    <a:pt x="571" y="33"/>
                                    <a:pt x="571" y="31"/>
                                    <a:pt x="572" y="29"/>
                                  </a:cubicBezTo>
                                  <a:cubicBezTo>
                                    <a:pt x="569" y="26"/>
                                    <a:pt x="564" y="25"/>
                                    <a:pt x="560" y="25"/>
                                  </a:cubicBezTo>
                                  <a:cubicBezTo>
                                    <a:pt x="555" y="25"/>
                                    <a:pt x="551" y="27"/>
                                    <a:pt x="548" y="29"/>
                                  </a:cubicBezTo>
                                  <a:cubicBezTo>
                                    <a:pt x="548" y="32"/>
                                    <a:pt x="549" y="34"/>
                                    <a:pt x="549" y="36"/>
                                  </a:cubicBezTo>
                                  <a:close/>
                                  <a:moveTo>
                                    <a:pt x="570" y="44"/>
                                  </a:moveTo>
                                  <a:cubicBezTo>
                                    <a:pt x="570" y="42"/>
                                    <a:pt x="570" y="40"/>
                                    <a:pt x="570" y="38"/>
                                  </a:cubicBezTo>
                                  <a:cubicBezTo>
                                    <a:pt x="568" y="35"/>
                                    <a:pt x="564" y="32"/>
                                    <a:pt x="560" y="32"/>
                                  </a:cubicBezTo>
                                  <a:cubicBezTo>
                                    <a:pt x="555" y="32"/>
                                    <a:pt x="552" y="35"/>
                                    <a:pt x="550" y="39"/>
                                  </a:cubicBezTo>
                                  <a:cubicBezTo>
                                    <a:pt x="549" y="38"/>
                                    <a:pt x="549" y="38"/>
                                    <a:pt x="549" y="37"/>
                                  </a:cubicBezTo>
                                  <a:cubicBezTo>
                                    <a:pt x="550" y="40"/>
                                    <a:pt x="550" y="42"/>
                                    <a:pt x="550" y="44"/>
                                  </a:cubicBezTo>
                                  <a:cubicBezTo>
                                    <a:pt x="550" y="45"/>
                                    <a:pt x="550" y="45"/>
                                    <a:pt x="550" y="46"/>
                                  </a:cubicBezTo>
                                  <a:cubicBezTo>
                                    <a:pt x="551" y="45"/>
                                    <a:pt x="552" y="45"/>
                                    <a:pt x="553" y="45"/>
                                  </a:cubicBezTo>
                                  <a:cubicBezTo>
                                    <a:pt x="553" y="45"/>
                                    <a:pt x="553" y="45"/>
                                    <a:pt x="553" y="44"/>
                                  </a:cubicBezTo>
                                  <a:cubicBezTo>
                                    <a:pt x="553" y="41"/>
                                    <a:pt x="556" y="38"/>
                                    <a:pt x="560" y="38"/>
                                  </a:cubicBezTo>
                                  <a:cubicBezTo>
                                    <a:pt x="564" y="38"/>
                                    <a:pt x="567" y="41"/>
                                    <a:pt x="567" y="44"/>
                                  </a:cubicBezTo>
                                  <a:cubicBezTo>
                                    <a:pt x="567" y="45"/>
                                    <a:pt x="567" y="45"/>
                                    <a:pt x="567" y="45"/>
                                  </a:cubicBezTo>
                                  <a:cubicBezTo>
                                    <a:pt x="568" y="45"/>
                                    <a:pt x="569" y="45"/>
                                    <a:pt x="570" y="45"/>
                                  </a:cubicBezTo>
                                  <a:cubicBezTo>
                                    <a:pt x="570" y="45"/>
                                    <a:pt x="570" y="45"/>
                                    <a:pt x="570" y="44"/>
                                  </a:cubicBezTo>
                                  <a:close/>
                                  <a:moveTo>
                                    <a:pt x="560" y="39"/>
                                  </a:moveTo>
                                  <a:cubicBezTo>
                                    <a:pt x="557" y="39"/>
                                    <a:pt x="555" y="42"/>
                                    <a:pt x="555" y="44"/>
                                  </a:cubicBezTo>
                                  <a:cubicBezTo>
                                    <a:pt x="555" y="45"/>
                                    <a:pt x="555" y="45"/>
                                    <a:pt x="555" y="45"/>
                                  </a:cubicBezTo>
                                  <a:cubicBezTo>
                                    <a:pt x="557" y="45"/>
                                    <a:pt x="558" y="45"/>
                                    <a:pt x="560" y="45"/>
                                  </a:cubicBezTo>
                                  <a:cubicBezTo>
                                    <a:pt x="562" y="45"/>
                                    <a:pt x="563" y="45"/>
                                    <a:pt x="565" y="45"/>
                                  </a:cubicBezTo>
                                  <a:cubicBezTo>
                                    <a:pt x="565" y="45"/>
                                    <a:pt x="565" y="45"/>
                                    <a:pt x="565" y="44"/>
                                  </a:cubicBezTo>
                                  <a:cubicBezTo>
                                    <a:pt x="565" y="42"/>
                                    <a:pt x="563" y="39"/>
                                    <a:pt x="560" y="39"/>
                                  </a:cubicBezTo>
                                  <a:close/>
                                  <a:moveTo>
                                    <a:pt x="531" y="56"/>
                                  </a:moveTo>
                                  <a:cubicBezTo>
                                    <a:pt x="532" y="57"/>
                                    <a:pt x="534" y="58"/>
                                    <a:pt x="535" y="60"/>
                                  </a:cubicBezTo>
                                  <a:cubicBezTo>
                                    <a:pt x="542" y="55"/>
                                    <a:pt x="551" y="52"/>
                                    <a:pt x="560" y="52"/>
                                  </a:cubicBezTo>
                                  <a:cubicBezTo>
                                    <a:pt x="569" y="52"/>
                                    <a:pt x="577" y="55"/>
                                    <a:pt x="584" y="60"/>
                                  </a:cubicBezTo>
                                  <a:cubicBezTo>
                                    <a:pt x="586" y="58"/>
                                    <a:pt x="587" y="57"/>
                                    <a:pt x="589" y="56"/>
                                  </a:cubicBezTo>
                                  <a:cubicBezTo>
                                    <a:pt x="581" y="50"/>
                                    <a:pt x="571" y="46"/>
                                    <a:pt x="560" y="46"/>
                                  </a:cubicBezTo>
                                  <a:cubicBezTo>
                                    <a:pt x="549" y="46"/>
                                    <a:pt x="539" y="50"/>
                                    <a:pt x="531" y="56"/>
                                  </a:cubicBezTo>
                                  <a:close/>
                                  <a:moveTo>
                                    <a:pt x="457" y="44"/>
                                  </a:moveTo>
                                  <a:cubicBezTo>
                                    <a:pt x="457" y="46"/>
                                    <a:pt x="457" y="47"/>
                                    <a:pt x="457" y="48"/>
                                  </a:cubicBezTo>
                                  <a:cubicBezTo>
                                    <a:pt x="459" y="49"/>
                                    <a:pt x="461" y="50"/>
                                    <a:pt x="464" y="52"/>
                                  </a:cubicBezTo>
                                  <a:cubicBezTo>
                                    <a:pt x="463" y="49"/>
                                    <a:pt x="463" y="47"/>
                                    <a:pt x="463" y="44"/>
                                  </a:cubicBezTo>
                                  <a:cubicBezTo>
                                    <a:pt x="463" y="25"/>
                                    <a:pt x="479" y="9"/>
                                    <a:pt x="499" y="9"/>
                                  </a:cubicBezTo>
                                  <a:cubicBezTo>
                                    <a:pt x="518" y="9"/>
                                    <a:pt x="534" y="25"/>
                                    <a:pt x="534" y="44"/>
                                  </a:cubicBezTo>
                                  <a:cubicBezTo>
                                    <a:pt x="534" y="47"/>
                                    <a:pt x="534" y="49"/>
                                    <a:pt x="534" y="52"/>
                                  </a:cubicBezTo>
                                  <a:cubicBezTo>
                                    <a:pt x="536" y="51"/>
                                    <a:pt x="538" y="49"/>
                                    <a:pt x="540" y="48"/>
                                  </a:cubicBezTo>
                                  <a:cubicBezTo>
                                    <a:pt x="540" y="47"/>
                                    <a:pt x="541" y="46"/>
                                    <a:pt x="541" y="44"/>
                                  </a:cubicBezTo>
                                  <a:cubicBezTo>
                                    <a:pt x="541" y="33"/>
                                    <a:pt x="536" y="22"/>
                                    <a:pt x="528" y="15"/>
                                  </a:cubicBezTo>
                                  <a:cubicBezTo>
                                    <a:pt x="521" y="7"/>
                                    <a:pt x="510" y="2"/>
                                    <a:pt x="499" y="2"/>
                                  </a:cubicBezTo>
                                  <a:cubicBezTo>
                                    <a:pt x="487" y="2"/>
                                    <a:pt x="477" y="7"/>
                                    <a:pt x="469" y="15"/>
                                  </a:cubicBezTo>
                                  <a:cubicBezTo>
                                    <a:pt x="461" y="22"/>
                                    <a:pt x="457" y="33"/>
                                    <a:pt x="457" y="44"/>
                                  </a:cubicBezTo>
                                  <a:close/>
                                  <a:moveTo>
                                    <a:pt x="419" y="14"/>
                                  </a:moveTo>
                                  <a:cubicBezTo>
                                    <a:pt x="424" y="11"/>
                                    <a:pt x="431" y="9"/>
                                    <a:pt x="438" y="9"/>
                                  </a:cubicBezTo>
                                  <a:cubicBezTo>
                                    <a:pt x="445" y="9"/>
                                    <a:pt x="452" y="11"/>
                                    <a:pt x="457" y="14"/>
                                  </a:cubicBezTo>
                                  <a:cubicBezTo>
                                    <a:pt x="458" y="13"/>
                                    <a:pt x="460" y="11"/>
                                    <a:pt x="461" y="10"/>
                                  </a:cubicBezTo>
                                  <a:cubicBezTo>
                                    <a:pt x="454" y="5"/>
                                    <a:pt x="446" y="2"/>
                                    <a:pt x="438" y="2"/>
                                  </a:cubicBezTo>
                                  <a:cubicBezTo>
                                    <a:pt x="429" y="2"/>
                                    <a:pt x="422" y="5"/>
                                    <a:pt x="415" y="9"/>
                                  </a:cubicBezTo>
                                  <a:cubicBezTo>
                                    <a:pt x="416" y="11"/>
                                    <a:pt x="418" y="12"/>
                                    <a:pt x="419" y="14"/>
                                  </a:cubicBezTo>
                                  <a:close/>
                                  <a:moveTo>
                                    <a:pt x="423" y="20"/>
                                  </a:moveTo>
                                  <a:cubicBezTo>
                                    <a:pt x="427" y="17"/>
                                    <a:pt x="432" y="16"/>
                                    <a:pt x="438" y="16"/>
                                  </a:cubicBezTo>
                                  <a:cubicBezTo>
                                    <a:pt x="444" y="16"/>
                                    <a:pt x="449" y="17"/>
                                    <a:pt x="453" y="20"/>
                                  </a:cubicBezTo>
                                  <a:cubicBezTo>
                                    <a:pt x="454" y="19"/>
                                    <a:pt x="455" y="17"/>
                                    <a:pt x="456" y="16"/>
                                  </a:cubicBezTo>
                                  <a:cubicBezTo>
                                    <a:pt x="451" y="12"/>
                                    <a:pt x="445" y="10"/>
                                    <a:pt x="438" y="10"/>
                                  </a:cubicBezTo>
                                  <a:cubicBezTo>
                                    <a:pt x="431" y="10"/>
                                    <a:pt x="425" y="12"/>
                                    <a:pt x="420" y="15"/>
                                  </a:cubicBezTo>
                                  <a:cubicBezTo>
                                    <a:pt x="421" y="17"/>
                                    <a:pt x="422" y="18"/>
                                    <a:pt x="423" y="20"/>
                                  </a:cubicBezTo>
                                  <a:close/>
                                  <a:moveTo>
                                    <a:pt x="426" y="27"/>
                                  </a:moveTo>
                                  <a:cubicBezTo>
                                    <a:pt x="429" y="25"/>
                                    <a:pt x="433" y="23"/>
                                    <a:pt x="438" y="23"/>
                                  </a:cubicBezTo>
                                  <a:cubicBezTo>
                                    <a:pt x="442" y="23"/>
                                    <a:pt x="447" y="25"/>
                                    <a:pt x="450" y="27"/>
                                  </a:cubicBezTo>
                                  <a:cubicBezTo>
                                    <a:pt x="451" y="25"/>
                                    <a:pt x="452" y="24"/>
                                    <a:pt x="453" y="22"/>
                                  </a:cubicBezTo>
                                  <a:cubicBezTo>
                                    <a:pt x="448" y="19"/>
                                    <a:pt x="443" y="17"/>
                                    <a:pt x="438" y="17"/>
                                  </a:cubicBezTo>
                                  <a:cubicBezTo>
                                    <a:pt x="433" y="17"/>
                                    <a:pt x="428" y="19"/>
                                    <a:pt x="423" y="21"/>
                                  </a:cubicBezTo>
                                  <a:cubicBezTo>
                                    <a:pt x="424" y="23"/>
                                    <a:pt x="425" y="25"/>
                                    <a:pt x="426" y="27"/>
                                  </a:cubicBezTo>
                                  <a:close/>
                                  <a:moveTo>
                                    <a:pt x="428" y="35"/>
                                  </a:moveTo>
                                  <a:cubicBezTo>
                                    <a:pt x="431" y="32"/>
                                    <a:pt x="434" y="31"/>
                                    <a:pt x="438" y="31"/>
                                  </a:cubicBezTo>
                                  <a:cubicBezTo>
                                    <a:pt x="442" y="31"/>
                                    <a:pt x="446" y="33"/>
                                    <a:pt x="448" y="36"/>
                                  </a:cubicBezTo>
                                  <a:cubicBezTo>
                                    <a:pt x="449" y="33"/>
                                    <a:pt x="449" y="31"/>
                                    <a:pt x="450" y="29"/>
                                  </a:cubicBezTo>
                                  <a:cubicBezTo>
                                    <a:pt x="446" y="26"/>
                                    <a:pt x="442" y="25"/>
                                    <a:pt x="438" y="25"/>
                                  </a:cubicBezTo>
                                  <a:cubicBezTo>
                                    <a:pt x="434" y="25"/>
                                    <a:pt x="430" y="26"/>
                                    <a:pt x="426" y="28"/>
                                  </a:cubicBezTo>
                                  <a:cubicBezTo>
                                    <a:pt x="427" y="31"/>
                                    <a:pt x="428" y="33"/>
                                    <a:pt x="428" y="35"/>
                                  </a:cubicBezTo>
                                  <a:close/>
                                  <a:moveTo>
                                    <a:pt x="447" y="44"/>
                                  </a:moveTo>
                                  <a:cubicBezTo>
                                    <a:pt x="447" y="42"/>
                                    <a:pt x="448" y="40"/>
                                    <a:pt x="448" y="38"/>
                                  </a:cubicBezTo>
                                  <a:cubicBezTo>
                                    <a:pt x="446" y="35"/>
                                    <a:pt x="442" y="32"/>
                                    <a:pt x="438" y="32"/>
                                  </a:cubicBezTo>
                                  <a:cubicBezTo>
                                    <a:pt x="434" y="32"/>
                                    <a:pt x="431" y="34"/>
                                    <a:pt x="428" y="37"/>
                                  </a:cubicBezTo>
                                  <a:cubicBezTo>
                                    <a:pt x="429" y="39"/>
                                    <a:pt x="429" y="42"/>
                                    <a:pt x="429" y="44"/>
                                  </a:cubicBezTo>
                                  <a:cubicBezTo>
                                    <a:pt x="429" y="45"/>
                                    <a:pt x="429" y="45"/>
                                    <a:pt x="429" y="45"/>
                                  </a:cubicBezTo>
                                  <a:cubicBezTo>
                                    <a:pt x="430" y="45"/>
                                    <a:pt x="430" y="45"/>
                                    <a:pt x="431" y="45"/>
                                  </a:cubicBezTo>
                                  <a:cubicBezTo>
                                    <a:pt x="431" y="45"/>
                                    <a:pt x="431" y="45"/>
                                    <a:pt x="431" y="44"/>
                                  </a:cubicBezTo>
                                  <a:cubicBezTo>
                                    <a:pt x="431" y="41"/>
                                    <a:pt x="434" y="38"/>
                                    <a:pt x="438" y="38"/>
                                  </a:cubicBezTo>
                                  <a:cubicBezTo>
                                    <a:pt x="441" y="38"/>
                                    <a:pt x="444" y="41"/>
                                    <a:pt x="444" y="44"/>
                                  </a:cubicBezTo>
                                  <a:cubicBezTo>
                                    <a:pt x="444" y="45"/>
                                    <a:pt x="444" y="45"/>
                                    <a:pt x="444" y="45"/>
                                  </a:cubicBezTo>
                                  <a:cubicBezTo>
                                    <a:pt x="445" y="45"/>
                                    <a:pt x="446" y="45"/>
                                    <a:pt x="447" y="45"/>
                                  </a:cubicBezTo>
                                  <a:cubicBezTo>
                                    <a:pt x="447" y="45"/>
                                    <a:pt x="447" y="45"/>
                                    <a:pt x="447" y="44"/>
                                  </a:cubicBezTo>
                                  <a:close/>
                                  <a:moveTo>
                                    <a:pt x="438" y="39"/>
                                  </a:moveTo>
                                  <a:cubicBezTo>
                                    <a:pt x="435" y="39"/>
                                    <a:pt x="433" y="42"/>
                                    <a:pt x="433" y="44"/>
                                  </a:cubicBezTo>
                                  <a:cubicBezTo>
                                    <a:pt x="433" y="45"/>
                                    <a:pt x="433" y="45"/>
                                    <a:pt x="433" y="45"/>
                                  </a:cubicBezTo>
                                  <a:cubicBezTo>
                                    <a:pt x="434" y="45"/>
                                    <a:pt x="436" y="45"/>
                                    <a:pt x="438" y="45"/>
                                  </a:cubicBezTo>
                                  <a:cubicBezTo>
                                    <a:pt x="439" y="45"/>
                                    <a:pt x="441" y="45"/>
                                    <a:pt x="443" y="45"/>
                                  </a:cubicBezTo>
                                  <a:cubicBezTo>
                                    <a:pt x="443" y="45"/>
                                    <a:pt x="443" y="45"/>
                                    <a:pt x="443" y="44"/>
                                  </a:cubicBezTo>
                                  <a:cubicBezTo>
                                    <a:pt x="443" y="42"/>
                                    <a:pt x="441" y="39"/>
                                    <a:pt x="438" y="39"/>
                                  </a:cubicBezTo>
                                  <a:close/>
                                  <a:moveTo>
                                    <a:pt x="409" y="55"/>
                                  </a:moveTo>
                                  <a:cubicBezTo>
                                    <a:pt x="411" y="57"/>
                                    <a:pt x="412" y="58"/>
                                    <a:pt x="414" y="59"/>
                                  </a:cubicBezTo>
                                  <a:cubicBezTo>
                                    <a:pt x="421" y="55"/>
                                    <a:pt x="429" y="52"/>
                                    <a:pt x="438" y="52"/>
                                  </a:cubicBezTo>
                                  <a:cubicBezTo>
                                    <a:pt x="447" y="52"/>
                                    <a:pt x="455" y="55"/>
                                    <a:pt x="462" y="60"/>
                                  </a:cubicBezTo>
                                  <a:cubicBezTo>
                                    <a:pt x="464" y="58"/>
                                    <a:pt x="465" y="57"/>
                                    <a:pt x="467" y="56"/>
                                  </a:cubicBezTo>
                                  <a:cubicBezTo>
                                    <a:pt x="459" y="50"/>
                                    <a:pt x="449" y="46"/>
                                    <a:pt x="438" y="46"/>
                                  </a:cubicBezTo>
                                  <a:cubicBezTo>
                                    <a:pt x="427" y="46"/>
                                    <a:pt x="417" y="50"/>
                                    <a:pt x="409" y="55"/>
                                  </a:cubicBezTo>
                                  <a:close/>
                                  <a:moveTo>
                                    <a:pt x="336" y="44"/>
                                  </a:moveTo>
                                  <a:cubicBezTo>
                                    <a:pt x="336" y="46"/>
                                    <a:pt x="336" y="47"/>
                                    <a:pt x="336" y="48"/>
                                  </a:cubicBezTo>
                                  <a:cubicBezTo>
                                    <a:pt x="338" y="49"/>
                                    <a:pt x="341" y="50"/>
                                    <a:pt x="343" y="52"/>
                                  </a:cubicBezTo>
                                  <a:cubicBezTo>
                                    <a:pt x="342" y="49"/>
                                    <a:pt x="342" y="47"/>
                                    <a:pt x="342" y="44"/>
                                  </a:cubicBezTo>
                                  <a:cubicBezTo>
                                    <a:pt x="342" y="25"/>
                                    <a:pt x="358" y="9"/>
                                    <a:pt x="378" y="9"/>
                                  </a:cubicBezTo>
                                  <a:cubicBezTo>
                                    <a:pt x="398" y="9"/>
                                    <a:pt x="414" y="25"/>
                                    <a:pt x="414" y="44"/>
                                  </a:cubicBezTo>
                                  <a:cubicBezTo>
                                    <a:pt x="414" y="47"/>
                                    <a:pt x="413" y="49"/>
                                    <a:pt x="413" y="51"/>
                                  </a:cubicBezTo>
                                  <a:cubicBezTo>
                                    <a:pt x="415" y="50"/>
                                    <a:pt x="417" y="49"/>
                                    <a:pt x="420" y="48"/>
                                  </a:cubicBezTo>
                                  <a:cubicBezTo>
                                    <a:pt x="420" y="47"/>
                                    <a:pt x="420" y="46"/>
                                    <a:pt x="420" y="44"/>
                                  </a:cubicBezTo>
                                  <a:cubicBezTo>
                                    <a:pt x="420" y="33"/>
                                    <a:pt x="415" y="22"/>
                                    <a:pt x="407" y="15"/>
                                  </a:cubicBezTo>
                                  <a:cubicBezTo>
                                    <a:pt x="400" y="7"/>
                                    <a:pt x="389" y="2"/>
                                    <a:pt x="378" y="2"/>
                                  </a:cubicBezTo>
                                  <a:cubicBezTo>
                                    <a:pt x="366" y="2"/>
                                    <a:pt x="356" y="7"/>
                                    <a:pt x="348" y="15"/>
                                  </a:cubicBezTo>
                                  <a:cubicBezTo>
                                    <a:pt x="341" y="22"/>
                                    <a:pt x="336" y="33"/>
                                    <a:pt x="336" y="44"/>
                                  </a:cubicBezTo>
                                  <a:close/>
                                  <a:moveTo>
                                    <a:pt x="297" y="14"/>
                                  </a:moveTo>
                                  <a:cubicBezTo>
                                    <a:pt x="303" y="11"/>
                                    <a:pt x="310" y="9"/>
                                    <a:pt x="317" y="9"/>
                                  </a:cubicBezTo>
                                  <a:cubicBezTo>
                                    <a:pt x="324" y="9"/>
                                    <a:pt x="331" y="11"/>
                                    <a:pt x="336" y="14"/>
                                  </a:cubicBezTo>
                                  <a:cubicBezTo>
                                    <a:pt x="338" y="13"/>
                                    <a:pt x="339" y="11"/>
                                    <a:pt x="340" y="10"/>
                                  </a:cubicBezTo>
                                  <a:cubicBezTo>
                                    <a:pt x="334" y="5"/>
                                    <a:pt x="326" y="2"/>
                                    <a:pt x="317" y="2"/>
                                  </a:cubicBezTo>
                                  <a:cubicBezTo>
                                    <a:pt x="308" y="2"/>
                                    <a:pt x="300" y="5"/>
                                    <a:pt x="293" y="10"/>
                                  </a:cubicBezTo>
                                  <a:cubicBezTo>
                                    <a:pt x="295" y="11"/>
                                    <a:pt x="296" y="13"/>
                                    <a:pt x="297" y="14"/>
                                  </a:cubicBezTo>
                                  <a:close/>
                                  <a:moveTo>
                                    <a:pt x="301" y="20"/>
                                  </a:moveTo>
                                  <a:cubicBezTo>
                                    <a:pt x="306" y="17"/>
                                    <a:pt x="311" y="16"/>
                                    <a:pt x="317" y="16"/>
                                  </a:cubicBezTo>
                                  <a:cubicBezTo>
                                    <a:pt x="323" y="16"/>
                                    <a:pt x="328" y="17"/>
                                    <a:pt x="333" y="20"/>
                                  </a:cubicBezTo>
                                  <a:cubicBezTo>
                                    <a:pt x="333" y="19"/>
                                    <a:pt x="334" y="17"/>
                                    <a:pt x="335" y="16"/>
                                  </a:cubicBezTo>
                                  <a:cubicBezTo>
                                    <a:pt x="330" y="12"/>
                                    <a:pt x="324" y="10"/>
                                    <a:pt x="317" y="10"/>
                                  </a:cubicBezTo>
                                  <a:cubicBezTo>
                                    <a:pt x="310" y="10"/>
                                    <a:pt x="304" y="12"/>
                                    <a:pt x="298" y="16"/>
                                  </a:cubicBezTo>
                                  <a:cubicBezTo>
                                    <a:pt x="299" y="17"/>
                                    <a:pt x="300" y="19"/>
                                    <a:pt x="301" y="20"/>
                                  </a:cubicBezTo>
                                  <a:close/>
                                  <a:moveTo>
                                    <a:pt x="304" y="28"/>
                                  </a:moveTo>
                                  <a:cubicBezTo>
                                    <a:pt x="308" y="25"/>
                                    <a:pt x="312" y="23"/>
                                    <a:pt x="317" y="23"/>
                                  </a:cubicBezTo>
                                  <a:cubicBezTo>
                                    <a:pt x="322" y="23"/>
                                    <a:pt x="326" y="25"/>
                                    <a:pt x="329" y="27"/>
                                  </a:cubicBezTo>
                                  <a:cubicBezTo>
                                    <a:pt x="330" y="25"/>
                                    <a:pt x="331" y="24"/>
                                    <a:pt x="332" y="22"/>
                                  </a:cubicBezTo>
                                  <a:cubicBezTo>
                                    <a:pt x="328" y="19"/>
                                    <a:pt x="322" y="17"/>
                                    <a:pt x="317" y="17"/>
                                  </a:cubicBezTo>
                                  <a:cubicBezTo>
                                    <a:pt x="311" y="17"/>
                                    <a:pt x="306" y="19"/>
                                    <a:pt x="302" y="22"/>
                                  </a:cubicBezTo>
                                  <a:cubicBezTo>
                                    <a:pt x="303" y="24"/>
                                    <a:pt x="304" y="26"/>
                                    <a:pt x="304" y="28"/>
                                  </a:cubicBezTo>
                                  <a:close/>
                                  <a:moveTo>
                                    <a:pt x="306" y="36"/>
                                  </a:moveTo>
                                  <a:cubicBezTo>
                                    <a:pt x="309" y="33"/>
                                    <a:pt x="313" y="31"/>
                                    <a:pt x="317" y="31"/>
                                  </a:cubicBezTo>
                                  <a:cubicBezTo>
                                    <a:pt x="321" y="31"/>
                                    <a:pt x="325" y="33"/>
                                    <a:pt x="327" y="36"/>
                                  </a:cubicBezTo>
                                  <a:cubicBezTo>
                                    <a:pt x="328" y="33"/>
                                    <a:pt x="328" y="31"/>
                                    <a:pt x="329" y="29"/>
                                  </a:cubicBezTo>
                                  <a:cubicBezTo>
                                    <a:pt x="326" y="26"/>
                                    <a:pt x="321" y="25"/>
                                    <a:pt x="317" y="25"/>
                                  </a:cubicBezTo>
                                  <a:cubicBezTo>
                                    <a:pt x="312" y="25"/>
                                    <a:pt x="308" y="26"/>
                                    <a:pt x="305" y="29"/>
                                  </a:cubicBezTo>
                                  <a:cubicBezTo>
                                    <a:pt x="305" y="31"/>
                                    <a:pt x="306" y="34"/>
                                    <a:pt x="306" y="36"/>
                                  </a:cubicBezTo>
                                  <a:close/>
                                  <a:moveTo>
                                    <a:pt x="327" y="44"/>
                                  </a:moveTo>
                                  <a:cubicBezTo>
                                    <a:pt x="327" y="42"/>
                                    <a:pt x="327" y="40"/>
                                    <a:pt x="327" y="38"/>
                                  </a:cubicBezTo>
                                  <a:cubicBezTo>
                                    <a:pt x="325" y="35"/>
                                    <a:pt x="321" y="32"/>
                                    <a:pt x="317" y="32"/>
                                  </a:cubicBezTo>
                                  <a:cubicBezTo>
                                    <a:pt x="313" y="32"/>
                                    <a:pt x="309" y="35"/>
                                    <a:pt x="307" y="38"/>
                                  </a:cubicBezTo>
                                  <a:cubicBezTo>
                                    <a:pt x="307" y="40"/>
                                    <a:pt x="307" y="42"/>
                                    <a:pt x="307" y="44"/>
                                  </a:cubicBezTo>
                                  <a:cubicBezTo>
                                    <a:pt x="307" y="45"/>
                                    <a:pt x="307" y="45"/>
                                    <a:pt x="307" y="46"/>
                                  </a:cubicBezTo>
                                  <a:cubicBezTo>
                                    <a:pt x="308" y="45"/>
                                    <a:pt x="309" y="45"/>
                                    <a:pt x="310" y="45"/>
                                  </a:cubicBezTo>
                                  <a:cubicBezTo>
                                    <a:pt x="310" y="45"/>
                                    <a:pt x="310" y="45"/>
                                    <a:pt x="310" y="44"/>
                                  </a:cubicBezTo>
                                  <a:cubicBezTo>
                                    <a:pt x="310" y="41"/>
                                    <a:pt x="313" y="38"/>
                                    <a:pt x="317" y="38"/>
                                  </a:cubicBezTo>
                                  <a:cubicBezTo>
                                    <a:pt x="321" y="38"/>
                                    <a:pt x="324" y="41"/>
                                    <a:pt x="324" y="44"/>
                                  </a:cubicBezTo>
                                  <a:cubicBezTo>
                                    <a:pt x="324" y="45"/>
                                    <a:pt x="324" y="45"/>
                                    <a:pt x="324" y="45"/>
                                  </a:cubicBezTo>
                                  <a:cubicBezTo>
                                    <a:pt x="325" y="45"/>
                                    <a:pt x="326" y="45"/>
                                    <a:pt x="327" y="45"/>
                                  </a:cubicBezTo>
                                  <a:cubicBezTo>
                                    <a:pt x="327" y="45"/>
                                    <a:pt x="327" y="45"/>
                                    <a:pt x="327" y="44"/>
                                  </a:cubicBezTo>
                                  <a:close/>
                                  <a:moveTo>
                                    <a:pt x="317" y="39"/>
                                  </a:moveTo>
                                  <a:cubicBezTo>
                                    <a:pt x="314" y="39"/>
                                    <a:pt x="312" y="42"/>
                                    <a:pt x="312" y="44"/>
                                  </a:cubicBezTo>
                                  <a:cubicBezTo>
                                    <a:pt x="312" y="45"/>
                                    <a:pt x="312" y="45"/>
                                    <a:pt x="312" y="45"/>
                                  </a:cubicBezTo>
                                  <a:cubicBezTo>
                                    <a:pt x="314" y="45"/>
                                    <a:pt x="315" y="45"/>
                                    <a:pt x="317" y="45"/>
                                  </a:cubicBezTo>
                                  <a:cubicBezTo>
                                    <a:pt x="319" y="45"/>
                                    <a:pt x="320" y="45"/>
                                    <a:pt x="322" y="45"/>
                                  </a:cubicBezTo>
                                  <a:cubicBezTo>
                                    <a:pt x="322" y="45"/>
                                    <a:pt x="322" y="45"/>
                                    <a:pt x="322" y="44"/>
                                  </a:cubicBezTo>
                                  <a:cubicBezTo>
                                    <a:pt x="322" y="42"/>
                                    <a:pt x="320" y="39"/>
                                    <a:pt x="317" y="39"/>
                                  </a:cubicBezTo>
                                  <a:close/>
                                  <a:moveTo>
                                    <a:pt x="288" y="56"/>
                                  </a:moveTo>
                                  <a:cubicBezTo>
                                    <a:pt x="289" y="57"/>
                                    <a:pt x="291" y="58"/>
                                    <a:pt x="292" y="60"/>
                                  </a:cubicBezTo>
                                  <a:cubicBezTo>
                                    <a:pt x="299" y="55"/>
                                    <a:pt x="308" y="52"/>
                                    <a:pt x="317" y="52"/>
                                  </a:cubicBezTo>
                                  <a:cubicBezTo>
                                    <a:pt x="326" y="52"/>
                                    <a:pt x="334" y="55"/>
                                    <a:pt x="341" y="60"/>
                                  </a:cubicBezTo>
                                  <a:cubicBezTo>
                                    <a:pt x="343" y="58"/>
                                    <a:pt x="344" y="57"/>
                                    <a:pt x="346" y="56"/>
                                  </a:cubicBezTo>
                                  <a:cubicBezTo>
                                    <a:pt x="338" y="50"/>
                                    <a:pt x="328" y="46"/>
                                    <a:pt x="317" y="46"/>
                                  </a:cubicBezTo>
                                  <a:cubicBezTo>
                                    <a:pt x="306" y="46"/>
                                    <a:pt x="296" y="50"/>
                                    <a:pt x="288" y="56"/>
                                  </a:cubicBezTo>
                                  <a:close/>
                                  <a:moveTo>
                                    <a:pt x="214" y="44"/>
                                  </a:moveTo>
                                  <a:cubicBezTo>
                                    <a:pt x="214" y="46"/>
                                    <a:pt x="214" y="47"/>
                                    <a:pt x="214" y="48"/>
                                  </a:cubicBezTo>
                                  <a:cubicBezTo>
                                    <a:pt x="216" y="49"/>
                                    <a:pt x="219" y="50"/>
                                    <a:pt x="221" y="52"/>
                                  </a:cubicBezTo>
                                  <a:cubicBezTo>
                                    <a:pt x="220" y="49"/>
                                    <a:pt x="220" y="47"/>
                                    <a:pt x="220" y="44"/>
                                  </a:cubicBezTo>
                                  <a:cubicBezTo>
                                    <a:pt x="220" y="25"/>
                                    <a:pt x="236" y="9"/>
                                    <a:pt x="256" y="9"/>
                                  </a:cubicBezTo>
                                  <a:cubicBezTo>
                                    <a:pt x="276" y="9"/>
                                    <a:pt x="292" y="25"/>
                                    <a:pt x="292" y="44"/>
                                  </a:cubicBezTo>
                                  <a:cubicBezTo>
                                    <a:pt x="292" y="47"/>
                                    <a:pt x="291" y="49"/>
                                    <a:pt x="291" y="52"/>
                                  </a:cubicBezTo>
                                  <a:cubicBezTo>
                                    <a:pt x="293" y="50"/>
                                    <a:pt x="295" y="49"/>
                                    <a:pt x="298" y="48"/>
                                  </a:cubicBezTo>
                                  <a:cubicBezTo>
                                    <a:pt x="298" y="47"/>
                                    <a:pt x="298" y="46"/>
                                    <a:pt x="298" y="44"/>
                                  </a:cubicBezTo>
                                  <a:cubicBezTo>
                                    <a:pt x="298" y="33"/>
                                    <a:pt x="293" y="22"/>
                                    <a:pt x="286" y="15"/>
                                  </a:cubicBezTo>
                                  <a:cubicBezTo>
                                    <a:pt x="278" y="7"/>
                                    <a:pt x="267" y="2"/>
                                    <a:pt x="256" y="2"/>
                                  </a:cubicBezTo>
                                  <a:cubicBezTo>
                                    <a:pt x="244" y="2"/>
                                    <a:pt x="234" y="7"/>
                                    <a:pt x="226" y="15"/>
                                  </a:cubicBezTo>
                                  <a:cubicBezTo>
                                    <a:pt x="219" y="22"/>
                                    <a:pt x="214" y="33"/>
                                    <a:pt x="214" y="44"/>
                                  </a:cubicBezTo>
                                  <a:close/>
                                  <a:moveTo>
                                    <a:pt x="176" y="14"/>
                                  </a:moveTo>
                                  <a:cubicBezTo>
                                    <a:pt x="182" y="11"/>
                                    <a:pt x="188" y="9"/>
                                    <a:pt x="195" y="9"/>
                                  </a:cubicBezTo>
                                  <a:cubicBezTo>
                                    <a:pt x="202" y="9"/>
                                    <a:pt x="209" y="11"/>
                                    <a:pt x="214" y="14"/>
                                  </a:cubicBezTo>
                                  <a:cubicBezTo>
                                    <a:pt x="216" y="13"/>
                                    <a:pt x="217" y="11"/>
                                    <a:pt x="218" y="10"/>
                                  </a:cubicBezTo>
                                  <a:cubicBezTo>
                                    <a:pt x="212" y="5"/>
                                    <a:pt x="204" y="2"/>
                                    <a:pt x="195" y="2"/>
                                  </a:cubicBezTo>
                                  <a:cubicBezTo>
                                    <a:pt x="187" y="2"/>
                                    <a:pt x="179" y="5"/>
                                    <a:pt x="172" y="9"/>
                                  </a:cubicBezTo>
                                  <a:cubicBezTo>
                                    <a:pt x="174" y="11"/>
                                    <a:pt x="175" y="12"/>
                                    <a:pt x="176" y="14"/>
                                  </a:cubicBezTo>
                                  <a:close/>
                                  <a:moveTo>
                                    <a:pt x="180" y="20"/>
                                  </a:moveTo>
                                  <a:cubicBezTo>
                                    <a:pt x="184" y="17"/>
                                    <a:pt x="189" y="16"/>
                                    <a:pt x="195" y="16"/>
                                  </a:cubicBezTo>
                                  <a:cubicBezTo>
                                    <a:pt x="201" y="16"/>
                                    <a:pt x="206" y="17"/>
                                    <a:pt x="211" y="20"/>
                                  </a:cubicBezTo>
                                  <a:cubicBezTo>
                                    <a:pt x="212" y="19"/>
                                    <a:pt x="213" y="17"/>
                                    <a:pt x="214" y="16"/>
                                  </a:cubicBezTo>
                                  <a:cubicBezTo>
                                    <a:pt x="208" y="12"/>
                                    <a:pt x="202" y="10"/>
                                    <a:pt x="195" y="10"/>
                                  </a:cubicBezTo>
                                  <a:cubicBezTo>
                                    <a:pt x="188" y="10"/>
                                    <a:pt x="182" y="12"/>
                                    <a:pt x="177" y="15"/>
                                  </a:cubicBezTo>
                                  <a:cubicBezTo>
                                    <a:pt x="178" y="17"/>
                                    <a:pt x="179" y="18"/>
                                    <a:pt x="180" y="20"/>
                                  </a:cubicBezTo>
                                  <a:close/>
                                  <a:moveTo>
                                    <a:pt x="183" y="27"/>
                                  </a:moveTo>
                                  <a:cubicBezTo>
                                    <a:pt x="187" y="25"/>
                                    <a:pt x="191" y="23"/>
                                    <a:pt x="195" y="23"/>
                                  </a:cubicBezTo>
                                  <a:cubicBezTo>
                                    <a:pt x="200" y="23"/>
                                    <a:pt x="204" y="25"/>
                                    <a:pt x="208" y="27"/>
                                  </a:cubicBezTo>
                                  <a:cubicBezTo>
                                    <a:pt x="208" y="25"/>
                                    <a:pt x="209" y="24"/>
                                    <a:pt x="210" y="22"/>
                                  </a:cubicBezTo>
                                  <a:cubicBezTo>
                                    <a:pt x="206" y="19"/>
                                    <a:pt x="201" y="17"/>
                                    <a:pt x="195" y="17"/>
                                  </a:cubicBezTo>
                                  <a:cubicBezTo>
                                    <a:pt x="190" y="17"/>
                                    <a:pt x="185" y="19"/>
                                    <a:pt x="181" y="21"/>
                                  </a:cubicBezTo>
                                  <a:cubicBezTo>
                                    <a:pt x="182" y="23"/>
                                    <a:pt x="182" y="25"/>
                                    <a:pt x="183" y="27"/>
                                  </a:cubicBezTo>
                                  <a:close/>
                                  <a:moveTo>
                                    <a:pt x="185" y="35"/>
                                  </a:moveTo>
                                  <a:cubicBezTo>
                                    <a:pt x="188" y="32"/>
                                    <a:pt x="191" y="31"/>
                                    <a:pt x="195" y="31"/>
                                  </a:cubicBezTo>
                                  <a:cubicBezTo>
                                    <a:pt x="199" y="31"/>
                                    <a:pt x="203" y="33"/>
                                    <a:pt x="205" y="36"/>
                                  </a:cubicBezTo>
                                  <a:cubicBezTo>
                                    <a:pt x="206" y="33"/>
                                    <a:pt x="206" y="31"/>
                                    <a:pt x="207" y="29"/>
                                  </a:cubicBezTo>
                                  <a:cubicBezTo>
                                    <a:pt x="204" y="26"/>
                                    <a:pt x="200" y="25"/>
                                    <a:pt x="195" y="25"/>
                                  </a:cubicBezTo>
                                  <a:cubicBezTo>
                                    <a:pt x="191" y="25"/>
                                    <a:pt x="187" y="26"/>
                                    <a:pt x="184" y="28"/>
                                  </a:cubicBezTo>
                                  <a:cubicBezTo>
                                    <a:pt x="184" y="31"/>
                                    <a:pt x="185" y="33"/>
                                    <a:pt x="185" y="35"/>
                                  </a:cubicBezTo>
                                  <a:close/>
                                  <a:moveTo>
                                    <a:pt x="205" y="44"/>
                                  </a:moveTo>
                                  <a:cubicBezTo>
                                    <a:pt x="205" y="42"/>
                                    <a:pt x="205" y="40"/>
                                    <a:pt x="205" y="38"/>
                                  </a:cubicBezTo>
                                  <a:cubicBezTo>
                                    <a:pt x="203" y="35"/>
                                    <a:pt x="199" y="32"/>
                                    <a:pt x="195" y="32"/>
                                  </a:cubicBezTo>
                                  <a:cubicBezTo>
                                    <a:pt x="191" y="32"/>
                                    <a:pt x="188" y="34"/>
                                    <a:pt x="186" y="37"/>
                                  </a:cubicBezTo>
                                  <a:cubicBezTo>
                                    <a:pt x="186" y="39"/>
                                    <a:pt x="186" y="42"/>
                                    <a:pt x="186" y="44"/>
                                  </a:cubicBezTo>
                                  <a:cubicBezTo>
                                    <a:pt x="186" y="45"/>
                                    <a:pt x="186" y="45"/>
                                    <a:pt x="186" y="45"/>
                                  </a:cubicBezTo>
                                  <a:cubicBezTo>
                                    <a:pt x="187" y="45"/>
                                    <a:pt x="188" y="45"/>
                                    <a:pt x="188" y="45"/>
                                  </a:cubicBezTo>
                                  <a:cubicBezTo>
                                    <a:pt x="188" y="45"/>
                                    <a:pt x="188" y="45"/>
                                    <a:pt x="188" y="44"/>
                                  </a:cubicBezTo>
                                  <a:cubicBezTo>
                                    <a:pt x="188" y="41"/>
                                    <a:pt x="191" y="38"/>
                                    <a:pt x="195" y="38"/>
                                  </a:cubicBezTo>
                                  <a:cubicBezTo>
                                    <a:pt x="199" y="38"/>
                                    <a:pt x="202" y="41"/>
                                    <a:pt x="202" y="44"/>
                                  </a:cubicBezTo>
                                  <a:cubicBezTo>
                                    <a:pt x="202" y="45"/>
                                    <a:pt x="202" y="45"/>
                                    <a:pt x="202" y="45"/>
                                  </a:cubicBezTo>
                                  <a:cubicBezTo>
                                    <a:pt x="203" y="45"/>
                                    <a:pt x="204" y="45"/>
                                    <a:pt x="205" y="45"/>
                                  </a:cubicBezTo>
                                  <a:cubicBezTo>
                                    <a:pt x="205" y="45"/>
                                    <a:pt x="205" y="45"/>
                                    <a:pt x="205" y="44"/>
                                  </a:cubicBezTo>
                                  <a:close/>
                                  <a:moveTo>
                                    <a:pt x="195" y="39"/>
                                  </a:moveTo>
                                  <a:cubicBezTo>
                                    <a:pt x="192" y="39"/>
                                    <a:pt x="190" y="42"/>
                                    <a:pt x="190" y="44"/>
                                  </a:cubicBezTo>
                                  <a:cubicBezTo>
                                    <a:pt x="190" y="45"/>
                                    <a:pt x="190" y="45"/>
                                    <a:pt x="190" y="45"/>
                                  </a:cubicBezTo>
                                  <a:cubicBezTo>
                                    <a:pt x="192" y="45"/>
                                    <a:pt x="193" y="45"/>
                                    <a:pt x="195" y="45"/>
                                  </a:cubicBezTo>
                                  <a:cubicBezTo>
                                    <a:pt x="197" y="45"/>
                                    <a:pt x="198" y="45"/>
                                    <a:pt x="200" y="45"/>
                                  </a:cubicBezTo>
                                  <a:cubicBezTo>
                                    <a:pt x="200" y="45"/>
                                    <a:pt x="200" y="45"/>
                                    <a:pt x="200" y="44"/>
                                  </a:cubicBezTo>
                                  <a:cubicBezTo>
                                    <a:pt x="200" y="42"/>
                                    <a:pt x="198" y="39"/>
                                    <a:pt x="195" y="39"/>
                                  </a:cubicBezTo>
                                  <a:close/>
                                  <a:moveTo>
                                    <a:pt x="166" y="55"/>
                                  </a:moveTo>
                                  <a:cubicBezTo>
                                    <a:pt x="168" y="57"/>
                                    <a:pt x="170" y="58"/>
                                    <a:pt x="171" y="59"/>
                                  </a:cubicBezTo>
                                  <a:cubicBezTo>
                                    <a:pt x="178" y="55"/>
                                    <a:pt x="186" y="52"/>
                                    <a:pt x="195" y="52"/>
                                  </a:cubicBezTo>
                                  <a:cubicBezTo>
                                    <a:pt x="204" y="52"/>
                                    <a:pt x="212" y="55"/>
                                    <a:pt x="219" y="60"/>
                                  </a:cubicBezTo>
                                  <a:cubicBezTo>
                                    <a:pt x="221" y="58"/>
                                    <a:pt x="222" y="57"/>
                                    <a:pt x="224" y="56"/>
                                  </a:cubicBezTo>
                                  <a:cubicBezTo>
                                    <a:pt x="216" y="50"/>
                                    <a:pt x="206" y="46"/>
                                    <a:pt x="195" y="46"/>
                                  </a:cubicBezTo>
                                  <a:cubicBezTo>
                                    <a:pt x="184" y="46"/>
                                    <a:pt x="174" y="50"/>
                                    <a:pt x="166" y="55"/>
                                  </a:cubicBezTo>
                                  <a:close/>
                                  <a:moveTo>
                                    <a:pt x="93" y="44"/>
                                  </a:moveTo>
                                  <a:cubicBezTo>
                                    <a:pt x="93" y="46"/>
                                    <a:pt x="93" y="47"/>
                                    <a:pt x="93" y="48"/>
                                  </a:cubicBezTo>
                                  <a:cubicBezTo>
                                    <a:pt x="96" y="49"/>
                                    <a:pt x="98" y="50"/>
                                    <a:pt x="100" y="52"/>
                                  </a:cubicBezTo>
                                  <a:cubicBezTo>
                                    <a:pt x="99" y="49"/>
                                    <a:pt x="99" y="47"/>
                                    <a:pt x="99" y="44"/>
                                  </a:cubicBezTo>
                                  <a:cubicBezTo>
                                    <a:pt x="99" y="25"/>
                                    <a:pt x="115" y="9"/>
                                    <a:pt x="135" y="9"/>
                                  </a:cubicBezTo>
                                  <a:cubicBezTo>
                                    <a:pt x="155" y="9"/>
                                    <a:pt x="171" y="25"/>
                                    <a:pt x="171" y="44"/>
                                  </a:cubicBezTo>
                                  <a:cubicBezTo>
                                    <a:pt x="171" y="47"/>
                                    <a:pt x="171" y="49"/>
                                    <a:pt x="170" y="51"/>
                                  </a:cubicBezTo>
                                  <a:cubicBezTo>
                                    <a:pt x="172" y="50"/>
                                    <a:pt x="175" y="49"/>
                                    <a:pt x="177" y="48"/>
                                  </a:cubicBezTo>
                                  <a:cubicBezTo>
                                    <a:pt x="177" y="47"/>
                                    <a:pt x="177" y="46"/>
                                    <a:pt x="177" y="44"/>
                                  </a:cubicBezTo>
                                  <a:cubicBezTo>
                                    <a:pt x="177" y="33"/>
                                    <a:pt x="172" y="22"/>
                                    <a:pt x="165" y="15"/>
                                  </a:cubicBezTo>
                                  <a:cubicBezTo>
                                    <a:pt x="157" y="7"/>
                                    <a:pt x="147" y="2"/>
                                    <a:pt x="135" y="2"/>
                                  </a:cubicBezTo>
                                  <a:cubicBezTo>
                                    <a:pt x="123" y="2"/>
                                    <a:pt x="113" y="7"/>
                                    <a:pt x="105" y="15"/>
                                  </a:cubicBezTo>
                                  <a:cubicBezTo>
                                    <a:pt x="98" y="22"/>
                                    <a:pt x="93" y="33"/>
                                    <a:pt x="93" y="44"/>
                                  </a:cubicBezTo>
                                  <a:close/>
                                  <a:moveTo>
                                    <a:pt x="55" y="14"/>
                                  </a:moveTo>
                                  <a:cubicBezTo>
                                    <a:pt x="60" y="11"/>
                                    <a:pt x="67" y="9"/>
                                    <a:pt x="74" y="9"/>
                                  </a:cubicBezTo>
                                  <a:cubicBezTo>
                                    <a:pt x="81" y="9"/>
                                    <a:pt x="88" y="11"/>
                                    <a:pt x="94" y="14"/>
                                  </a:cubicBezTo>
                                  <a:cubicBezTo>
                                    <a:pt x="95" y="13"/>
                                    <a:pt x="96" y="11"/>
                                    <a:pt x="97" y="10"/>
                                  </a:cubicBezTo>
                                  <a:cubicBezTo>
                                    <a:pt x="91" y="5"/>
                                    <a:pt x="83" y="2"/>
                                    <a:pt x="74" y="2"/>
                                  </a:cubicBezTo>
                                  <a:cubicBezTo>
                                    <a:pt x="65" y="2"/>
                                    <a:pt x="57" y="5"/>
                                    <a:pt x="51" y="10"/>
                                  </a:cubicBezTo>
                                  <a:cubicBezTo>
                                    <a:pt x="52" y="11"/>
                                    <a:pt x="53" y="13"/>
                                    <a:pt x="55" y="14"/>
                                  </a:cubicBezTo>
                                  <a:close/>
                                  <a:moveTo>
                                    <a:pt x="58" y="20"/>
                                  </a:moveTo>
                                  <a:cubicBezTo>
                                    <a:pt x="63" y="17"/>
                                    <a:pt x="68" y="16"/>
                                    <a:pt x="74" y="16"/>
                                  </a:cubicBezTo>
                                  <a:cubicBezTo>
                                    <a:pt x="80" y="16"/>
                                    <a:pt x="85" y="17"/>
                                    <a:pt x="90" y="20"/>
                                  </a:cubicBezTo>
                                  <a:cubicBezTo>
                                    <a:pt x="91" y="19"/>
                                    <a:pt x="92" y="17"/>
                                    <a:pt x="93" y="16"/>
                                  </a:cubicBezTo>
                                  <a:cubicBezTo>
                                    <a:pt x="87" y="12"/>
                                    <a:pt x="81" y="10"/>
                                    <a:pt x="74" y="10"/>
                                  </a:cubicBezTo>
                                  <a:cubicBezTo>
                                    <a:pt x="67" y="10"/>
                                    <a:pt x="61" y="12"/>
                                    <a:pt x="55" y="16"/>
                                  </a:cubicBezTo>
                                  <a:cubicBezTo>
                                    <a:pt x="56" y="17"/>
                                    <a:pt x="57" y="19"/>
                                    <a:pt x="58" y="20"/>
                                  </a:cubicBezTo>
                                  <a:close/>
                                  <a:moveTo>
                                    <a:pt x="61" y="28"/>
                                  </a:moveTo>
                                  <a:cubicBezTo>
                                    <a:pt x="65" y="25"/>
                                    <a:pt x="69" y="23"/>
                                    <a:pt x="74" y="23"/>
                                  </a:cubicBezTo>
                                  <a:cubicBezTo>
                                    <a:pt x="79" y="23"/>
                                    <a:pt x="83" y="25"/>
                                    <a:pt x="87" y="27"/>
                                  </a:cubicBezTo>
                                  <a:cubicBezTo>
                                    <a:pt x="87" y="25"/>
                                    <a:pt x="88" y="24"/>
                                    <a:pt x="89" y="22"/>
                                  </a:cubicBezTo>
                                  <a:cubicBezTo>
                                    <a:pt x="85" y="19"/>
                                    <a:pt x="80" y="17"/>
                                    <a:pt x="74" y="17"/>
                                  </a:cubicBezTo>
                                  <a:cubicBezTo>
                                    <a:pt x="69" y="17"/>
                                    <a:pt x="63" y="19"/>
                                    <a:pt x="59" y="22"/>
                                  </a:cubicBezTo>
                                  <a:cubicBezTo>
                                    <a:pt x="60" y="24"/>
                                    <a:pt x="61" y="26"/>
                                    <a:pt x="61" y="28"/>
                                  </a:cubicBezTo>
                                  <a:close/>
                                  <a:moveTo>
                                    <a:pt x="63" y="36"/>
                                  </a:moveTo>
                                  <a:cubicBezTo>
                                    <a:pt x="66" y="33"/>
                                    <a:pt x="70" y="31"/>
                                    <a:pt x="74" y="31"/>
                                  </a:cubicBezTo>
                                  <a:cubicBezTo>
                                    <a:pt x="78" y="31"/>
                                    <a:pt x="82" y="33"/>
                                    <a:pt x="85" y="36"/>
                                  </a:cubicBezTo>
                                  <a:cubicBezTo>
                                    <a:pt x="85" y="33"/>
                                    <a:pt x="85" y="31"/>
                                    <a:pt x="86" y="29"/>
                                  </a:cubicBezTo>
                                  <a:cubicBezTo>
                                    <a:pt x="83" y="26"/>
                                    <a:pt x="79" y="25"/>
                                    <a:pt x="74" y="25"/>
                                  </a:cubicBezTo>
                                  <a:cubicBezTo>
                                    <a:pt x="69" y="25"/>
                                    <a:pt x="65" y="27"/>
                                    <a:pt x="62" y="29"/>
                                  </a:cubicBezTo>
                                  <a:cubicBezTo>
                                    <a:pt x="63" y="31"/>
                                    <a:pt x="63" y="34"/>
                                    <a:pt x="63" y="36"/>
                                  </a:cubicBezTo>
                                  <a:close/>
                                  <a:moveTo>
                                    <a:pt x="84" y="44"/>
                                  </a:moveTo>
                                  <a:cubicBezTo>
                                    <a:pt x="84" y="42"/>
                                    <a:pt x="84" y="40"/>
                                    <a:pt x="84" y="38"/>
                                  </a:cubicBezTo>
                                  <a:cubicBezTo>
                                    <a:pt x="82" y="35"/>
                                    <a:pt x="78" y="32"/>
                                    <a:pt x="74" y="32"/>
                                  </a:cubicBezTo>
                                  <a:cubicBezTo>
                                    <a:pt x="70" y="32"/>
                                    <a:pt x="66" y="35"/>
                                    <a:pt x="64" y="38"/>
                                  </a:cubicBezTo>
                                  <a:cubicBezTo>
                                    <a:pt x="64" y="40"/>
                                    <a:pt x="64" y="42"/>
                                    <a:pt x="64" y="44"/>
                                  </a:cubicBezTo>
                                  <a:cubicBezTo>
                                    <a:pt x="64" y="45"/>
                                    <a:pt x="64" y="45"/>
                                    <a:pt x="64" y="46"/>
                                  </a:cubicBezTo>
                                  <a:cubicBezTo>
                                    <a:pt x="65" y="45"/>
                                    <a:pt x="66" y="45"/>
                                    <a:pt x="68" y="45"/>
                                  </a:cubicBezTo>
                                  <a:cubicBezTo>
                                    <a:pt x="68" y="45"/>
                                    <a:pt x="67" y="45"/>
                                    <a:pt x="67" y="44"/>
                                  </a:cubicBezTo>
                                  <a:cubicBezTo>
                                    <a:pt x="67" y="41"/>
                                    <a:pt x="70" y="38"/>
                                    <a:pt x="74" y="38"/>
                                  </a:cubicBezTo>
                                  <a:cubicBezTo>
                                    <a:pt x="78" y="38"/>
                                    <a:pt x="81" y="41"/>
                                    <a:pt x="81" y="44"/>
                                  </a:cubicBezTo>
                                  <a:cubicBezTo>
                                    <a:pt x="81" y="45"/>
                                    <a:pt x="81" y="45"/>
                                    <a:pt x="81" y="45"/>
                                  </a:cubicBezTo>
                                  <a:cubicBezTo>
                                    <a:pt x="82" y="45"/>
                                    <a:pt x="83" y="45"/>
                                    <a:pt x="84" y="45"/>
                                  </a:cubicBezTo>
                                  <a:cubicBezTo>
                                    <a:pt x="84" y="45"/>
                                    <a:pt x="84" y="45"/>
                                    <a:pt x="84" y="44"/>
                                  </a:cubicBezTo>
                                  <a:close/>
                                  <a:moveTo>
                                    <a:pt x="74" y="39"/>
                                  </a:moveTo>
                                  <a:cubicBezTo>
                                    <a:pt x="71" y="39"/>
                                    <a:pt x="69" y="42"/>
                                    <a:pt x="69" y="44"/>
                                  </a:cubicBezTo>
                                  <a:cubicBezTo>
                                    <a:pt x="69" y="45"/>
                                    <a:pt x="69" y="45"/>
                                    <a:pt x="69" y="45"/>
                                  </a:cubicBezTo>
                                  <a:cubicBezTo>
                                    <a:pt x="71" y="45"/>
                                    <a:pt x="72" y="45"/>
                                    <a:pt x="74" y="45"/>
                                  </a:cubicBezTo>
                                  <a:cubicBezTo>
                                    <a:pt x="76" y="45"/>
                                    <a:pt x="78" y="45"/>
                                    <a:pt x="79" y="45"/>
                                  </a:cubicBezTo>
                                  <a:cubicBezTo>
                                    <a:pt x="79" y="45"/>
                                    <a:pt x="79" y="45"/>
                                    <a:pt x="79" y="44"/>
                                  </a:cubicBezTo>
                                  <a:cubicBezTo>
                                    <a:pt x="79" y="42"/>
                                    <a:pt x="77" y="39"/>
                                    <a:pt x="74" y="39"/>
                                  </a:cubicBezTo>
                                  <a:close/>
                                  <a:moveTo>
                                    <a:pt x="50" y="60"/>
                                  </a:moveTo>
                                  <a:cubicBezTo>
                                    <a:pt x="57" y="55"/>
                                    <a:pt x="65" y="52"/>
                                    <a:pt x="74" y="52"/>
                                  </a:cubicBezTo>
                                  <a:cubicBezTo>
                                    <a:pt x="83" y="52"/>
                                    <a:pt x="92" y="55"/>
                                    <a:pt x="99" y="60"/>
                                  </a:cubicBezTo>
                                  <a:cubicBezTo>
                                    <a:pt x="100" y="58"/>
                                    <a:pt x="102" y="57"/>
                                    <a:pt x="103" y="56"/>
                                  </a:cubicBezTo>
                                  <a:cubicBezTo>
                                    <a:pt x="95" y="50"/>
                                    <a:pt x="85" y="46"/>
                                    <a:pt x="74" y="46"/>
                                  </a:cubicBezTo>
                                  <a:cubicBezTo>
                                    <a:pt x="63" y="46"/>
                                    <a:pt x="53" y="50"/>
                                    <a:pt x="45" y="56"/>
                                  </a:cubicBezTo>
                                  <a:cubicBezTo>
                                    <a:pt x="46" y="57"/>
                                    <a:pt x="48" y="58"/>
                                    <a:pt x="50" y="60"/>
                                  </a:cubicBezTo>
                                  <a:close/>
                                  <a:moveTo>
                                    <a:pt x="55" y="66"/>
                                  </a:moveTo>
                                  <a:cubicBezTo>
                                    <a:pt x="60" y="62"/>
                                    <a:pt x="67" y="60"/>
                                    <a:pt x="74" y="60"/>
                                  </a:cubicBezTo>
                                  <a:cubicBezTo>
                                    <a:pt x="81" y="60"/>
                                    <a:pt x="88" y="62"/>
                                    <a:pt x="94" y="66"/>
                                  </a:cubicBezTo>
                                  <a:cubicBezTo>
                                    <a:pt x="95" y="64"/>
                                    <a:pt x="96" y="62"/>
                                    <a:pt x="97" y="61"/>
                                  </a:cubicBezTo>
                                  <a:cubicBezTo>
                                    <a:pt x="91" y="56"/>
                                    <a:pt x="83" y="54"/>
                                    <a:pt x="74" y="54"/>
                                  </a:cubicBezTo>
                                  <a:cubicBezTo>
                                    <a:pt x="65" y="54"/>
                                    <a:pt x="57" y="57"/>
                                    <a:pt x="51" y="61"/>
                                  </a:cubicBezTo>
                                  <a:cubicBezTo>
                                    <a:pt x="52" y="63"/>
                                    <a:pt x="53" y="64"/>
                                    <a:pt x="55" y="66"/>
                                  </a:cubicBezTo>
                                  <a:close/>
                                  <a:moveTo>
                                    <a:pt x="58" y="72"/>
                                  </a:moveTo>
                                  <a:cubicBezTo>
                                    <a:pt x="63" y="69"/>
                                    <a:pt x="68" y="67"/>
                                    <a:pt x="74" y="67"/>
                                  </a:cubicBezTo>
                                  <a:cubicBezTo>
                                    <a:pt x="80" y="67"/>
                                    <a:pt x="85" y="69"/>
                                    <a:pt x="90" y="72"/>
                                  </a:cubicBezTo>
                                  <a:cubicBezTo>
                                    <a:pt x="91" y="70"/>
                                    <a:pt x="92" y="68"/>
                                    <a:pt x="93" y="67"/>
                                  </a:cubicBezTo>
                                  <a:cubicBezTo>
                                    <a:pt x="87" y="64"/>
                                    <a:pt x="81" y="62"/>
                                    <a:pt x="74" y="62"/>
                                  </a:cubicBezTo>
                                  <a:cubicBezTo>
                                    <a:pt x="67" y="62"/>
                                    <a:pt x="61" y="64"/>
                                    <a:pt x="55" y="67"/>
                                  </a:cubicBezTo>
                                  <a:cubicBezTo>
                                    <a:pt x="56" y="69"/>
                                    <a:pt x="57" y="70"/>
                                    <a:pt x="58" y="72"/>
                                  </a:cubicBezTo>
                                  <a:close/>
                                  <a:moveTo>
                                    <a:pt x="61" y="79"/>
                                  </a:moveTo>
                                  <a:cubicBezTo>
                                    <a:pt x="65" y="76"/>
                                    <a:pt x="69" y="75"/>
                                    <a:pt x="74" y="75"/>
                                  </a:cubicBezTo>
                                  <a:cubicBezTo>
                                    <a:pt x="79" y="75"/>
                                    <a:pt x="83" y="76"/>
                                    <a:pt x="87" y="79"/>
                                  </a:cubicBezTo>
                                  <a:cubicBezTo>
                                    <a:pt x="87" y="77"/>
                                    <a:pt x="88" y="75"/>
                                    <a:pt x="89" y="73"/>
                                  </a:cubicBezTo>
                                  <a:cubicBezTo>
                                    <a:pt x="85" y="70"/>
                                    <a:pt x="80" y="69"/>
                                    <a:pt x="74" y="69"/>
                                  </a:cubicBezTo>
                                  <a:cubicBezTo>
                                    <a:pt x="69" y="69"/>
                                    <a:pt x="63" y="70"/>
                                    <a:pt x="59" y="73"/>
                                  </a:cubicBezTo>
                                  <a:cubicBezTo>
                                    <a:pt x="60" y="75"/>
                                    <a:pt x="61" y="77"/>
                                    <a:pt x="61" y="79"/>
                                  </a:cubicBezTo>
                                  <a:close/>
                                  <a:moveTo>
                                    <a:pt x="63" y="87"/>
                                  </a:moveTo>
                                  <a:cubicBezTo>
                                    <a:pt x="66" y="84"/>
                                    <a:pt x="70" y="82"/>
                                    <a:pt x="74" y="82"/>
                                  </a:cubicBezTo>
                                  <a:cubicBezTo>
                                    <a:pt x="78" y="82"/>
                                    <a:pt x="82" y="84"/>
                                    <a:pt x="85" y="87"/>
                                  </a:cubicBezTo>
                                  <a:cubicBezTo>
                                    <a:pt x="85" y="85"/>
                                    <a:pt x="85" y="83"/>
                                    <a:pt x="86" y="80"/>
                                  </a:cubicBezTo>
                                  <a:cubicBezTo>
                                    <a:pt x="83" y="78"/>
                                    <a:pt x="79" y="76"/>
                                    <a:pt x="74" y="76"/>
                                  </a:cubicBezTo>
                                  <a:cubicBezTo>
                                    <a:pt x="69" y="76"/>
                                    <a:pt x="65" y="78"/>
                                    <a:pt x="62" y="81"/>
                                  </a:cubicBezTo>
                                  <a:cubicBezTo>
                                    <a:pt x="63" y="83"/>
                                    <a:pt x="63" y="85"/>
                                    <a:pt x="63" y="87"/>
                                  </a:cubicBezTo>
                                  <a:close/>
                                  <a:moveTo>
                                    <a:pt x="84" y="96"/>
                                  </a:moveTo>
                                  <a:cubicBezTo>
                                    <a:pt x="84" y="94"/>
                                    <a:pt x="84" y="91"/>
                                    <a:pt x="84" y="89"/>
                                  </a:cubicBezTo>
                                  <a:cubicBezTo>
                                    <a:pt x="82" y="86"/>
                                    <a:pt x="78" y="84"/>
                                    <a:pt x="74" y="84"/>
                                  </a:cubicBezTo>
                                  <a:cubicBezTo>
                                    <a:pt x="70" y="84"/>
                                    <a:pt x="66" y="86"/>
                                    <a:pt x="64" y="90"/>
                                  </a:cubicBezTo>
                                  <a:cubicBezTo>
                                    <a:pt x="64" y="92"/>
                                    <a:pt x="64" y="94"/>
                                    <a:pt x="64" y="96"/>
                                  </a:cubicBezTo>
                                  <a:cubicBezTo>
                                    <a:pt x="64" y="96"/>
                                    <a:pt x="64" y="97"/>
                                    <a:pt x="64" y="97"/>
                                  </a:cubicBezTo>
                                  <a:cubicBezTo>
                                    <a:pt x="65" y="97"/>
                                    <a:pt x="66" y="97"/>
                                    <a:pt x="68" y="96"/>
                                  </a:cubicBezTo>
                                  <a:cubicBezTo>
                                    <a:pt x="68" y="96"/>
                                    <a:pt x="67" y="96"/>
                                    <a:pt x="67" y="96"/>
                                  </a:cubicBezTo>
                                  <a:cubicBezTo>
                                    <a:pt x="67" y="92"/>
                                    <a:pt x="70" y="89"/>
                                    <a:pt x="74" y="89"/>
                                  </a:cubicBezTo>
                                  <a:cubicBezTo>
                                    <a:pt x="78" y="89"/>
                                    <a:pt x="81" y="92"/>
                                    <a:pt x="81" y="96"/>
                                  </a:cubicBezTo>
                                  <a:cubicBezTo>
                                    <a:pt x="81" y="96"/>
                                    <a:pt x="81" y="96"/>
                                    <a:pt x="81" y="96"/>
                                  </a:cubicBezTo>
                                  <a:cubicBezTo>
                                    <a:pt x="82" y="97"/>
                                    <a:pt x="83" y="97"/>
                                    <a:pt x="84" y="97"/>
                                  </a:cubicBezTo>
                                  <a:cubicBezTo>
                                    <a:pt x="84" y="97"/>
                                    <a:pt x="84" y="96"/>
                                    <a:pt x="84" y="96"/>
                                  </a:cubicBezTo>
                                  <a:close/>
                                  <a:moveTo>
                                    <a:pt x="74" y="91"/>
                                  </a:moveTo>
                                  <a:cubicBezTo>
                                    <a:pt x="71" y="91"/>
                                    <a:pt x="69" y="93"/>
                                    <a:pt x="69" y="96"/>
                                  </a:cubicBezTo>
                                  <a:cubicBezTo>
                                    <a:pt x="69" y="96"/>
                                    <a:pt x="69" y="96"/>
                                    <a:pt x="69" y="96"/>
                                  </a:cubicBezTo>
                                  <a:cubicBezTo>
                                    <a:pt x="71" y="96"/>
                                    <a:pt x="72" y="96"/>
                                    <a:pt x="74" y="96"/>
                                  </a:cubicBezTo>
                                  <a:cubicBezTo>
                                    <a:pt x="76" y="96"/>
                                    <a:pt x="78" y="96"/>
                                    <a:pt x="79" y="96"/>
                                  </a:cubicBezTo>
                                  <a:cubicBezTo>
                                    <a:pt x="79" y="96"/>
                                    <a:pt x="79" y="96"/>
                                    <a:pt x="79" y="96"/>
                                  </a:cubicBezTo>
                                  <a:cubicBezTo>
                                    <a:pt x="79" y="93"/>
                                    <a:pt x="77" y="91"/>
                                    <a:pt x="74" y="91"/>
                                  </a:cubicBezTo>
                                  <a:close/>
                                  <a:moveTo>
                                    <a:pt x="50" y="111"/>
                                  </a:moveTo>
                                  <a:cubicBezTo>
                                    <a:pt x="57" y="106"/>
                                    <a:pt x="65" y="104"/>
                                    <a:pt x="74" y="104"/>
                                  </a:cubicBezTo>
                                  <a:cubicBezTo>
                                    <a:pt x="83" y="104"/>
                                    <a:pt x="92" y="106"/>
                                    <a:pt x="99" y="111"/>
                                  </a:cubicBezTo>
                                  <a:cubicBezTo>
                                    <a:pt x="100" y="110"/>
                                    <a:pt x="102" y="108"/>
                                    <a:pt x="103" y="107"/>
                                  </a:cubicBezTo>
                                  <a:cubicBezTo>
                                    <a:pt x="95" y="101"/>
                                    <a:pt x="85" y="98"/>
                                    <a:pt x="74" y="98"/>
                                  </a:cubicBezTo>
                                  <a:cubicBezTo>
                                    <a:pt x="63" y="98"/>
                                    <a:pt x="53" y="101"/>
                                    <a:pt x="45" y="107"/>
                                  </a:cubicBezTo>
                                  <a:cubicBezTo>
                                    <a:pt x="46" y="108"/>
                                    <a:pt x="48" y="110"/>
                                    <a:pt x="50" y="111"/>
                                  </a:cubicBezTo>
                                  <a:close/>
                                  <a:moveTo>
                                    <a:pt x="55" y="117"/>
                                  </a:moveTo>
                                  <a:cubicBezTo>
                                    <a:pt x="60" y="114"/>
                                    <a:pt x="67" y="111"/>
                                    <a:pt x="74" y="111"/>
                                  </a:cubicBezTo>
                                  <a:cubicBezTo>
                                    <a:pt x="81" y="111"/>
                                    <a:pt x="88" y="113"/>
                                    <a:pt x="94" y="117"/>
                                  </a:cubicBezTo>
                                  <a:cubicBezTo>
                                    <a:pt x="95" y="115"/>
                                    <a:pt x="96" y="114"/>
                                    <a:pt x="97" y="112"/>
                                  </a:cubicBezTo>
                                  <a:cubicBezTo>
                                    <a:pt x="91" y="108"/>
                                    <a:pt x="83" y="105"/>
                                    <a:pt x="74" y="105"/>
                                  </a:cubicBezTo>
                                  <a:cubicBezTo>
                                    <a:pt x="65" y="105"/>
                                    <a:pt x="57" y="108"/>
                                    <a:pt x="51" y="112"/>
                                  </a:cubicBezTo>
                                  <a:cubicBezTo>
                                    <a:pt x="52" y="114"/>
                                    <a:pt x="53" y="116"/>
                                    <a:pt x="55" y="117"/>
                                  </a:cubicBezTo>
                                  <a:close/>
                                  <a:moveTo>
                                    <a:pt x="58" y="123"/>
                                  </a:moveTo>
                                  <a:cubicBezTo>
                                    <a:pt x="63" y="120"/>
                                    <a:pt x="68" y="118"/>
                                    <a:pt x="74" y="118"/>
                                  </a:cubicBezTo>
                                  <a:cubicBezTo>
                                    <a:pt x="80" y="118"/>
                                    <a:pt x="85" y="120"/>
                                    <a:pt x="90" y="123"/>
                                  </a:cubicBezTo>
                                  <a:cubicBezTo>
                                    <a:pt x="91" y="121"/>
                                    <a:pt x="92" y="120"/>
                                    <a:pt x="93" y="118"/>
                                  </a:cubicBezTo>
                                  <a:cubicBezTo>
                                    <a:pt x="87" y="115"/>
                                    <a:pt x="81" y="113"/>
                                    <a:pt x="74" y="113"/>
                                  </a:cubicBezTo>
                                  <a:cubicBezTo>
                                    <a:pt x="67" y="113"/>
                                    <a:pt x="61" y="115"/>
                                    <a:pt x="55" y="119"/>
                                  </a:cubicBezTo>
                                  <a:cubicBezTo>
                                    <a:pt x="56" y="120"/>
                                    <a:pt x="57" y="122"/>
                                    <a:pt x="58" y="123"/>
                                  </a:cubicBezTo>
                                  <a:close/>
                                  <a:moveTo>
                                    <a:pt x="61" y="130"/>
                                  </a:moveTo>
                                  <a:cubicBezTo>
                                    <a:pt x="65" y="128"/>
                                    <a:pt x="69" y="126"/>
                                    <a:pt x="74" y="126"/>
                                  </a:cubicBezTo>
                                  <a:cubicBezTo>
                                    <a:pt x="79" y="126"/>
                                    <a:pt x="83" y="128"/>
                                    <a:pt x="87" y="130"/>
                                  </a:cubicBezTo>
                                  <a:cubicBezTo>
                                    <a:pt x="87" y="128"/>
                                    <a:pt x="88" y="126"/>
                                    <a:pt x="89" y="124"/>
                                  </a:cubicBezTo>
                                  <a:cubicBezTo>
                                    <a:pt x="85" y="122"/>
                                    <a:pt x="80" y="120"/>
                                    <a:pt x="74" y="120"/>
                                  </a:cubicBezTo>
                                  <a:cubicBezTo>
                                    <a:pt x="69" y="120"/>
                                    <a:pt x="63" y="122"/>
                                    <a:pt x="59" y="125"/>
                                  </a:cubicBezTo>
                                  <a:cubicBezTo>
                                    <a:pt x="60" y="126"/>
                                    <a:pt x="61" y="128"/>
                                    <a:pt x="61" y="130"/>
                                  </a:cubicBezTo>
                                  <a:close/>
                                  <a:moveTo>
                                    <a:pt x="63" y="139"/>
                                  </a:moveTo>
                                  <a:cubicBezTo>
                                    <a:pt x="66" y="136"/>
                                    <a:pt x="70" y="134"/>
                                    <a:pt x="74" y="134"/>
                                  </a:cubicBezTo>
                                  <a:cubicBezTo>
                                    <a:pt x="78" y="134"/>
                                    <a:pt x="82" y="136"/>
                                    <a:pt x="85" y="139"/>
                                  </a:cubicBezTo>
                                  <a:cubicBezTo>
                                    <a:pt x="85" y="136"/>
                                    <a:pt x="85" y="134"/>
                                    <a:pt x="86" y="132"/>
                                  </a:cubicBezTo>
                                  <a:cubicBezTo>
                                    <a:pt x="83" y="129"/>
                                    <a:pt x="79" y="128"/>
                                    <a:pt x="74" y="128"/>
                                  </a:cubicBezTo>
                                  <a:cubicBezTo>
                                    <a:pt x="69" y="128"/>
                                    <a:pt x="65" y="129"/>
                                    <a:pt x="62" y="132"/>
                                  </a:cubicBezTo>
                                  <a:cubicBezTo>
                                    <a:pt x="63" y="134"/>
                                    <a:pt x="63" y="136"/>
                                    <a:pt x="63" y="139"/>
                                  </a:cubicBezTo>
                                  <a:close/>
                                  <a:moveTo>
                                    <a:pt x="84" y="147"/>
                                  </a:moveTo>
                                  <a:cubicBezTo>
                                    <a:pt x="84" y="145"/>
                                    <a:pt x="84" y="143"/>
                                    <a:pt x="84" y="141"/>
                                  </a:cubicBezTo>
                                  <a:cubicBezTo>
                                    <a:pt x="82" y="137"/>
                                    <a:pt x="78" y="135"/>
                                    <a:pt x="74" y="135"/>
                                  </a:cubicBezTo>
                                  <a:cubicBezTo>
                                    <a:pt x="70" y="135"/>
                                    <a:pt x="66" y="138"/>
                                    <a:pt x="64" y="141"/>
                                  </a:cubicBezTo>
                                  <a:cubicBezTo>
                                    <a:pt x="64" y="143"/>
                                    <a:pt x="64" y="145"/>
                                    <a:pt x="64" y="147"/>
                                  </a:cubicBezTo>
                                  <a:cubicBezTo>
                                    <a:pt x="64" y="148"/>
                                    <a:pt x="64" y="148"/>
                                    <a:pt x="64" y="148"/>
                                  </a:cubicBezTo>
                                  <a:cubicBezTo>
                                    <a:pt x="65" y="148"/>
                                    <a:pt x="66" y="148"/>
                                    <a:pt x="68" y="148"/>
                                  </a:cubicBezTo>
                                  <a:cubicBezTo>
                                    <a:pt x="68" y="148"/>
                                    <a:pt x="67" y="147"/>
                                    <a:pt x="67" y="147"/>
                                  </a:cubicBezTo>
                                  <a:cubicBezTo>
                                    <a:pt x="67" y="143"/>
                                    <a:pt x="70" y="140"/>
                                    <a:pt x="74" y="140"/>
                                  </a:cubicBezTo>
                                  <a:cubicBezTo>
                                    <a:pt x="78" y="140"/>
                                    <a:pt x="81" y="143"/>
                                    <a:pt x="81" y="147"/>
                                  </a:cubicBezTo>
                                  <a:cubicBezTo>
                                    <a:pt x="81" y="147"/>
                                    <a:pt x="81" y="148"/>
                                    <a:pt x="81" y="148"/>
                                  </a:cubicBezTo>
                                  <a:cubicBezTo>
                                    <a:pt x="82" y="148"/>
                                    <a:pt x="83" y="148"/>
                                    <a:pt x="84" y="148"/>
                                  </a:cubicBezTo>
                                  <a:cubicBezTo>
                                    <a:pt x="84" y="148"/>
                                    <a:pt x="84" y="148"/>
                                    <a:pt x="84" y="147"/>
                                  </a:cubicBezTo>
                                  <a:close/>
                                  <a:moveTo>
                                    <a:pt x="74" y="142"/>
                                  </a:moveTo>
                                  <a:cubicBezTo>
                                    <a:pt x="71" y="142"/>
                                    <a:pt x="69" y="144"/>
                                    <a:pt x="69" y="147"/>
                                  </a:cubicBezTo>
                                  <a:cubicBezTo>
                                    <a:pt x="69" y="147"/>
                                    <a:pt x="69" y="147"/>
                                    <a:pt x="69" y="148"/>
                                  </a:cubicBezTo>
                                  <a:cubicBezTo>
                                    <a:pt x="71" y="147"/>
                                    <a:pt x="72" y="147"/>
                                    <a:pt x="74" y="147"/>
                                  </a:cubicBezTo>
                                  <a:cubicBezTo>
                                    <a:pt x="76" y="147"/>
                                    <a:pt x="78" y="147"/>
                                    <a:pt x="79" y="148"/>
                                  </a:cubicBezTo>
                                  <a:cubicBezTo>
                                    <a:pt x="79" y="147"/>
                                    <a:pt x="79" y="147"/>
                                    <a:pt x="79" y="147"/>
                                  </a:cubicBezTo>
                                  <a:cubicBezTo>
                                    <a:pt x="79" y="144"/>
                                    <a:pt x="77" y="142"/>
                                    <a:pt x="74" y="142"/>
                                  </a:cubicBezTo>
                                  <a:close/>
                                  <a:moveTo>
                                    <a:pt x="50" y="163"/>
                                  </a:moveTo>
                                  <a:cubicBezTo>
                                    <a:pt x="57" y="158"/>
                                    <a:pt x="65" y="155"/>
                                    <a:pt x="74" y="155"/>
                                  </a:cubicBezTo>
                                  <a:cubicBezTo>
                                    <a:pt x="83" y="155"/>
                                    <a:pt x="92" y="158"/>
                                    <a:pt x="99" y="163"/>
                                  </a:cubicBezTo>
                                  <a:cubicBezTo>
                                    <a:pt x="100" y="161"/>
                                    <a:pt x="102" y="160"/>
                                    <a:pt x="103" y="158"/>
                                  </a:cubicBezTo>
                                  <a:cubicBezTo>
                                    <a:pt x="95" y="152"/>
                                    <a:pt x="85" y="149"/>
                                    <a:pt x="74" y="149"/>
                                  </a:cubicBezTo>
                                  <a:cubicBezTo>
                                    <a:pt x="63" y="149"/>
                                    <a:pt x="53" y="152"/>
                                    <a:pt x="45" y="158"/>
                                  </a:cubicBezTo>
                                  <a:cubicBezTo>
                                    <a:pt x="46" y="160"/>
                                    <a:pt x="48" y="161"/>
                                    <a:pt x="50" y="163"/>
                                  </a:cubicBezTo>
                                  <a:close/>
                                  <a:moveTo>
                                    <a:pt x="55" y="169"/>
                                  </a:moveTo>
                                  <a:cubicBezTo>
                                    <a:pt x="60" y="165"/>
                                    <a:pt x="67" y="163"/>
                                    <a:pt x="74" y="163"/>
                                  </a:cubicBezTo>
                                  <a:cubicBezTo>
                                    <a:pt x="81" y="163"/>
                                    <a:pt x="88" y="165"/>
                                    <a:pt x="94" y="168"/>
                                  </a:cubicBezTo>
                                  <a:cubicBezTo>
                                    <a:pt x="95" y="167"/>
                                    <a:pt x="96" y="165"/>
                                    <a:pt x="97" y="164"/>
                                  </a:cubicBezTo>
                                  <a:cubicBezTo>
                                    <a:pt x="91" y="159"/>
                                    <a:pt x="83" y="157"/>
                                    <a:pt x="74" y="157"/>
                                  </a:cubicBezTo>
                                  <a:cubicBezTo>
                                    <a:pt x="65" y="157"/>
                                    <a:pt x="57" y="159"/>
                                    <a:pt x="51" y="164"/>
                                  </a:cubicBezTo>
                                  <a:cubicBezTo>
                                    <a:pt x="52" y="165"/>
                                    <a:pt x="53" y="167"/>
                                    <a:pt x="55" y="169"/>
                                  </a:cubicBezTo>
                                  <a:close/>
                                  <a:moveTo>
                                    <a:pt x="58" y="175"/>
                                  </a:moveTo>
                                  <a:cubicBezTo>
                                    <a:pt x="63" y="172"/>
                                    <a:pt x="68" y="170"/>
                                    <a:pt x="74" y="170"/>
                                  </a:cubicBezTo>
                                  <a:cubicBezTo>
                                    <a:pt x="80" y="170"/>
                                    <a:pt x="85" y="171"/>
                                    <a:pt x="90" y="174"/>
                                  </a:cubicBezTo>
                                  <a:cubicBezTo>
                                    <a:pt x="91" y="173"/>
                                    <a:pt x="92" y="171"/>
                                    <a:pt x="93" y="170"/>
                                  </a:cubicBezTo>
                                  <a:cubicBezTo>
                                    <a:pt x="87" y="166"/>
                                    <a:pt x="81" y="164"/>
                                    <a:pt x="74" y="164"/>
                                  </a:cubicBezTo>
                                  <a:cubicBezTo>
                                    <a:pt x="67" y="164"/>
                                    <a:pt x="61" y="166"/>
                                    <a:pt x="55" y="170"/>
                                  </a:cubicBezTo>
                                  <a:cubicBezTo>
                                    <a:pt x="56" y="171"/>
                                    <a:pt x="57" y="173"/>
                                    <a:pt x="58" y="175"/>
                                  </a:cubicBezTo>
                                  <a:close/>
                                  <a:moveTo>
                                    <a:pt x="61" y="182"/>
                                  </a:moveTo>
                                  <a:cubicBezTo>
                                    <a:pt x="65" y="179"/>
                                    <a:pt x="69" y="177"/>
                                    <a:pt x="74" y="177"/>
                                  </a:cubicBezTo>
                                  <a:cubicBezTo>
                                    <a:pt x="79" y="177"/>
                                    <a:pt x="83" y="179"/>
                                    <a:pt x="87" y="182"/>
                                  </a:cubicBezTo>
                                  <a:cubicBezTo>
                                    <a:pt x="87" y="180"/>
                                    <a:pt x="88" y="178"/>
                                    <a:pt x="89" y="176"/>
                                  </a:cubicBezTo>
                                  <a:cubicBezTo>
                                    <a:pt x="85" y="173"/>
                                    <a:pt x="80" y="171"/>
                                    <a:pt x="74" y="171"/>
                                  </a:cubicBezTo>
                                  <a:cubicBezTo>
                                    <a:pt x="69" y="171"/>
                                    <a:pt x="63" y="173"/>
                                    <a:pt x="59" y="176"/>
                                  </a:cubicBezTo>
                                  <a:cubicBezTo>
                                    <a:pt x="60" y="178"/>
                                    <a:pt x="61" y="180"/>
                                    <a:pt x="61" y="182"/>
                                  </a:cubicBezTo>
                                  <a:close/>
                                  <a:moveTo>
                                    <a:pt x="63" y="190"/>
                                  </a:moveTo>
                                  <a:cubicBezTo>
                                    <a:pt x="66" y="187"/>
                                    <a:pt x="70" y="185"/>
                                    <a:pt x="74" y="185"/>
                                  </a:cubicBezTo>
                                  <a:cubicBezTo>
                                    <a:pt x="78" y="185"/>
                                    <a:pt x="82" y="187"/>
                                    <a:pt x="85" y="190"/>
                                  </a:cubicBezTo>
                                  <a:cubicBezTo>
                                    <a:pt x="85" y="188"/>
                                    <a:pt x="85" y="185"/>
                                    <a:pt x="86" y="183"/>
                                  </a:cubicBezTo>
                                  <a:cubicBezTo>
                                    <a:pt x="83" y="181"/>
                                    <a:pt x="79" y="179"/>
                                    <a:pt x="74" y="179"/>
                                  </a:cubicBezTo>
                                  <a:cubicBezTo>
                                    <a:pt x="69" y="179"/>
                                    <a:pt x="65" y="181"/>
                                    <a:pt x="62" y="183"/>
                                  </a:cubicBezTo>
                                  <a:cubicBezTo>
                                    <a:pt x="63" y="186"/>
                                    <a:pt x="63" y="188"/>
                                    <a:pt x="63" y="190"/>
                                  </a:cubicBezTo>
                                  <a:close/>
                                  <a:moveTo>
                                    <a:pt x="84" y="199"/>
                                  </a:moveTo>
                                  <a:cubicBezTo>
                                    <a:pt x="84" y="196"/>
                                    <a:pt x="84" y="194"/>
                                    <a:pt x="84" y="192"/>
                                  </a:cubicBezTo>
                                  <a:cubicBezTo>
                                    <a:pt x="82" y="189"/>
                                    <a:pt x="78" y="187"/>
                                    <a:pt x="74" y="187"/>
                                  </a:cubicBezTo>
                                  <a:cubicBezTo>
                                    <a:pt x="70" y="187"/>
                                    <a:pt x="66" y="189"/>
                                    <a:pt x="64" y="193"/>
                                  </a:cubicBezTo>
                                  <a:cubicBezTo>
                                    <a:pt x="64" y="195"/>
                                    <a:pt x="64" y="196"/>
                                    <a:pt x="64" y="199"/>
                                  </a:cubicBezTo>
                                  <a:cubicBezTo>
                                    <a:pt x="64" y="199"/>
                                    <a:pt x="64" y="199"/>
                                    <a:pt x="64" y="200"/>
                                  </a:cubicBezTo>
                                  <a:cubicBezTo>
                                    <a:pt x="65" y="199"/>
                                    <a:pt x="66" y="199"/>
                                    <a:pt x="68" y="199"/>
                                  </a:cubicBezTo>
                                  <a:cubicBezTo>
                                    <a:pt x="68" y="199"/>
                                    <a:pt x="67" y="199"/>
                                    <a:pt x="67" y="199"/>
                                  </a:cubicBezTo>
                                  <a:cubicBezTo>
                                    <a:pt x="67" y="195"/>
                                    <a:pt x="70" y="192"/>
                                    <a:pt x="74" y="192"/>
                                  </a:cubicBezTo>
                                  <a:cubicBezTo>
                                    <a:pt x="78" y="192"/>
                                    <a:pt x="81" y="195"/>
                                    <a:pt x="81" y="199"/>
                                  </a:cubicBezTo>
                                  <a:cubicBezTo>
                                    <a:pt x="81" y="199"/>
                                    <a:pt x="81" y="199"/>
                                    <a:pt x="81" y="199"/>
                                  </a:cubicBezTo>
                                  <a:cubicBezTo>
                                    <a:pt x="82" y="199"/>
                                    <a:pt x="83" y="199"/>
                                    <a:pt x="84" y="200"/>
                                  </a:cubicBezTo>
                                  <a:cubicBezTo>
                                    <a:pt x="84" y="199"/>
                                    <a:pt x="84" y="199"/>
                                    <a:pt x="84" y="199"/>
                                  </a:cubicBezTo>
                                  <a:close/>
                                  <a:moveTo>
                                    <a:pt x="74" y="193"/>
                                  </a:moveTo>
                                  <a:cubicBezTo>
                                    <a:pt x="71" y="193"/>
                                    <a:pt x="69" y="196"/>
                                    <a:pt x="69" y="199"/>
                                  </a:cubicBezTo>
                                  <a:cubicBezTo>
                                    <a:pt x="69" y="199"/>
                                    <a:pt x="69" y="199"/>
                                    <a:pt x="69" y="199"/>
                                  </a:cubicBezTo>
                                  <a:cubicBezTo>
                                    <a:pt x="71" y="199"/>
                                    <a:pt x="72" y="199"/>
                                    <a:pt x="74" y="199"/>
                                  </a:cubicBezTo>
                                  <a:cubicBezTo>
                                    <a:pt x="76" y="199"/>
                                    <a:pt x="78" y="199"/>
                                    <a:pt x="79" y="199"/>
                                  </a:cubicBezTo>
                                  <a:cubicBezTo>
                                    <a:pt x="79" y="199"/>
                                    <a:pt x="79" y="199"/>
                                    <a:pt x="79" y="199"/>
                                  </a:cubicBezTo>
                                  <a:cubicBezTo>
                                    <a:pt x="79" y="196"/>
                                    <a:pt x="77" y="193"/>
                                    <a:pt x="74" y="193"/>
                                  </a:cubicBezTo>
                                  <a:close/>
                                  <a:moveTo>
                                    <a:pt x="50" y="214"/>
                                  </a:moveTo>
                                  <a:cubicBezTo>
                                    <a:pt x="57" y="209"/>
                                    <a:pt x="65" y="206"/>
                                    <a:pt x="74" y="206"/>
                                  </a:cubicBezTo>
                                  <a:cubicBezTo>
                                    <a:pt x="83" y="206"/>
                                    <a:pt x="92" y="209"/>
                                    <a:pt x="99" y="214"/>
                                  </a:cubicBezTo>
                                  <a:cubicBezTo>
                                    <a:pt x="100" y="212"/>
                                    <a:pt x="102" y="211"/>
                                    <a:pt x="103" y="210"/>
                                  </a:cubicBezTo>
                                  <a:cubicBezTo>
                                    <a:pt x="95" y="204"/>
                                    <a:pt x="85" y="200"/>
                                    <a:pt x="74" y="200"/>
                                  </a:cubicBezTo>
                                  <a:cubicBezTo>
                                    <a:pt x="63" y="200"/>
                                    <a:pt x="53" y="204"/>
                                    <a:pt x="45" y="210"/>
                                  </a:cubicBezTo>
                                  <a:cubicBezTo>
                                    <a:pt x="46" y="211"/>
                                    <a:pt x="48" y="213"/>
                                    <a:pt x="50" y="214"/>
                                  </a:cubicBezTo>
                                  <a:close/>
                                  <a:moveTo>
                                    <a:pt x="55" y="220"/>
                                  </a:moveTo>
                                  <a:cubicBezTo>
                                    <a:pt x="60" y="216"/>
                                    <a:pt x="67" y="214"/>
                                    <a:pt x="74" y="214"/>
                                  </a:cubicBezTo>
                                  <a:cubicBezTo>
                                    <a:pt x="81" y="214"/>
                                    <a:pt x="88" y="216"/>
                                    <a:pt x="94" y="220"/>
                                  </a:cubicBezTo>
                                  <a:cubicBezTo>
                                    <a:pt x="95" y="218"/>
                                    <a:pt x="96" y="217"/>
                                    <a:pt x="97" y="215"/>
                                  </a:cubicBezTo>
                                  <a:cubicBezTo>
                                    <a:pt x="91" y="211"/>
                                    <a:pt x="83" y="208"/>
                                    <a:pt x="74" y="208"/>
                                  </a:cubicBezTo>
                                  <a:cubicBezTo>
                                    <a:pt x="65" y="208"/>
                                    <a:pt x="57" y="211"/>
                                    <a:pt x="51" y="215"/>
                                  </a:cubicBezTo>
                                  <a:cubicBezTo>
                                    <a:pt x="52" y="217"/>
                                    <a:pt x="53" y="218"/>
                                    <a:pt x="55" y="220"/>
                                  </a:cubicBezTo>
                                  <a:close/>
                                  <a:moveTo>
                                    <a:pt x="58" y="226"/>
                                  </a:moveTo>
                                  <a:cubicBezTo>
                                    <a:pt x="63" y="223"/>
                                    <a:pt x="68" y="221"/>
                                    <a:pt x="74" y="221"/>
                                  </a:cubicBezTo>
                                  <a:cubicBezTo>
                                    <a:pt x="80" y="221"/>
                                    <a:pt x="85" y="223"/>
                                    <a:pt x="90" y="226"/>
                                  </a:cubicBezTo>
                                  <a:cubicBezTo>
                                    <a:pt x="91" y="224"/>
                                    <a:pt x="92" y="223"/>
                                    <a:pt x="93" y="221"/>
                                  </a:cubicBezTo>
                                  <a:cubicBezTo>
                                    <a:pt x="87" y="218"/>
                                    <a:pt x="81" y="216"/>
                                    <a:pt x="74" y="216"/>
                                  </a:cubicBezTo>
                                  <a:cubicBezTo>
                                    <a:pt x="67" y="216"/>
                                    <a:pt x="61" y="218"/>
                                    <a:pt x="55" y="221"/>
                                  </a:cubicBezTo>
                                  <a:cubicBezTo>
                                    <a:pt x="56" y="223"/>
                                    <a:pt x="57" y="224"/>
                                    <a:pt x="58" y="226"/>
                                  </a:cubicBezTo>
                                  <a:close/>
                                  <a:moveTo>
                                    <a:pt x="61" y="233"/>
                                  </a:moveTo>
                                  <a:cubicBezTo>
                                    <a:pt x="65" y="230"/>
                                    <a:pt x="69" y="229"/>
                                    <a:pt x="74" y="229"/>
                                  </a:cubicBezTo>
                                  <a:cubicBezTo>
                                    <a:pt x="79" y="229"/>
                                    <a:pt x="83" y="230"/>
                                    <a:pt x="87" y="233"/>
                                  </a:cubicBezTo>
                                  <a:cubicBezTo>
                                    <a:pt x="87" y="231"/>
                                    <a:pt x="88" y="229"/>
                                    <a:pt x="89" y="227"/>
                                  </a:cubicBezTo>
                                  <a:cubicBezTo>
                                    <a:pt x="85" y="224"/>
                                    <a:pt x="80" y="223"/>
                                    <a:pt x="74" y="223"/>
                                  </a:cubicBezTo>
                                  <a:cubicBezTo>
                                    <a:pt x="69" y="223"/>
                                    <a:pt x="63" y="224"/>
                                    <a:pt x="59" y="227"/>
                                  </a:cubicBezTo>
                                  <a:cubicBezTo>
                                    <a:pt x="60" y="229"/>
                                    <a:pt x="61" y="231"/>
                                    <a:pt x="61" y="233"/>
                                  </a:cubicBezTo>
                                  <a:close/>
                                  <a:moveTo>
                                    <a:pt x="63" y="242"/>
                                  </a:moveTo>
                                  <a:cubicBezTo>
                                    <a:pt x="66" y="238"/>
                                    <a:pt x="70" y="236"/>
                                    <a:pt x="74" y="236"/>
                                  </a:cubicBezTo>
                                  <a:cubicBezTo>
                                    <a:pt x="78" y="236"/>
                                    <a:pt x="82" y="238"/>
                                    <a:pt x="85" y="241"/>
                                  </a:cubicBezTo>
                                  <a:cubicBezTo>
                                    <a:pt x="85" y="239"/>
                                    <a:pt x="85" y="237"/>
                                    <a:pt x="86" y="235"/>
                                  </a:cubicBezTo>
                                  <a:cubicBezTo>
                                    <a:pt x="83" y="232"/>
                                    <a:pt x="79" y="230"/>
                                    <a:pt x="74" y="230"/>
                                  </a:cubicBezTo>
                                  <a:cubicBezTo>
                                    <a:pt x="69" y="230"/>
                                    <a:pt x="65" y="232"/>
                                    <a:pt x="62" y="235"/>
                                  </a:cubicBezTo>
                                  <a:cubicBezTo>
                                    <a:pt x="63" y="237"/>
                                    <a:pt x="63" y="239"/>
                                    <a:pt x="63" y="242"/>
                                  </a:cubicBezTo>
                                  <a:close/>
                                  <a:moveTo>
                                    <a:pt x="84" y="250"/>
                                  </a:moveTo>
                                  <a:cubicBezTo>
                                    <a:pt x="84" y="248"/>
                                    <a:pt x="84" y="246"/>
                                    <a:pt x="84" y="244"/>
                                  </a:cubicBezTo>
                                  <a:cubicBezTo>
                                    <a:pt x="82" y="240"/>
                                    <a:pt x="78" y="238"/>
                                    <a:pt x="74" y="238"/>
                                  </a:cubicBezTo>
                                  <a:cubicBezTo>
                                    <a:pt x="70" y="238"/>
                                    <a:pt x="66" y="240"/>
                                    <a:pt x="64" y="244"/>
                                  </a:cubicBezTo>
                                  <a:cubicBezTo>
                                    <a:pt x="64" y="246"/>
                                    <a:pt x="64" y="248"/>
                                    <a:pt x="64" y="250"/>
                                  </a:cubicBezTo>
                                  <a:cubicBezTo>
                                    <a:pt x="64" y="250"/>
                                    <a:pt x="64" y="251"/>
                                    <a:pt x="64" y="251"/>
                                  </a:cubicBezTo>
                                  <a:cubicBezTo>
                                    <a:pt x="65" y="251"/>
                                    <a:pt x="66" y="251"/>
                                    <a:pt x="68" y="251"/>
                                  </a:cubicBezTo>
                                  <a:cubicBezTo>
                                    <a:pt x="68" y="250"/>
                                    <a:pt x="67" y="250"/>
                                    <a:pt x="67" y="250"/>
                                  </a:cubicBezTo>
                                  <a:cubicBezTo>
                                    <a:pt x="67" y="246"/>
                                    <a:pt x="70" y="243"/>
                                    <a:pt x="74" y="243"/>
                                  </a:cubicBezTo>
                                  <a:cubicBezTo>
                                    <a:pt x="78" y="243"/>
                                    <a:pt x="81" y="246"/>
                                    <a:pt x="81" y="250"/>
                                  </a:cubicBezTo>
                                  <a:cubicBezTo>
                                    <a:pt x="81" y="250"/>
                                    <a:pt x="81" y="250"/>
                                    <a:pt x="81" y="251"/>
                                  </a:cubicBezTo>
                                  <a:cubicBezTo>
                                    <a:pt x="82" y="251"/>
                                    <a:pt x="83" y="251"/>
                                    <a:pt x="84" y="251"/>
                                  </a:cubicBezTo>
                                  <a:cubicBezTo>
                                    <a:pt x="84" y="251"/>
                                    <a:pt x="84" y="250"/>
                                    <a:pt x="84" y="250"/>
                                  </a:cubicBezTo>
                                  <a:close/>
                                  <a:moveTo>
                                    <a:pt x="74" y="245"/>
                                  </a:moveTo>
                                  <a:cubicBezTo>
                                    <a:pt x="71" y="245"/>
                                    <a:pt x="69" y="247"/>
                                    <a:pt x="69" y="250"/>
                                  </a:cubicBezTo>
                                  <a:cubicBezTo>
                                    <a:pt x="69" y="250"/>
                                    <a:pt x="69" y="250"/>
                                    <a:pt x="69" y="250"/>
                                  </a:cubicBezTo>
                                  <a:cubicBezTo>
                                    <a:pt x="71" y="250"/>
                                    <a:pt x="72" y="250"/>
                                    <a:pt x="74" y="250"/>
                                  </a:cubicBezTo>
                                  <a:cubicBezTo>
                                    <a:pt x="76" y="250"/>
                                    <a:pt x="78" y="250"/>
                                    <a:pt x="79" y="250"/>
                                  </a:cubicBezTo>
                                  <a:cubicBezTo>
                                    <a:pt x="79" y="250"/>
                                    <a:pt x="79" y="250"/>
                                    <a:pt x="79" y="250"/>
                                  </a:cubicBezTo>
                                  <a:cubicBezTo>
                                    <a:pt x="79" y="247"/>
                                    <a:pt x="77" y="245"/>
                                    <a:pt x="74" y="245"/>
                                  </a:cubicBezTo>
                                  <a:close/>
                                  <a:moveTo>
                                    <a:pt x="50" y="265"/>
                                  </a:moveTo>
                                  <a:cubicBezTo>
                                    <a:pt x="57" y="261"/>
                                    <a:pt x="65" y="258"/>
                                    <a:pt x="74" y="258"/>
                                  </a:cubicBezTo>
                                  <a:cubicBezTo>
                                    <a:pt x="83" y="258"/>
                                    <a:pt x="92" y="261"/>
                                    <a:pt x="99" y="265"/>
                                  </a:cubicBezTo>
                                  <a:cubicBezTo>
                                    <a:pt x="100" y="264"/>
                                    <a:pt x="102" y="262"/>
                                    <a:pt x="103" y="261"/>
                                  </a:cubicBezTo>
                                  <a:cubicBezTo>
                                    <a:pt x="95" y="255"/>
                                    <a:pt x="85" y="252"/>
                                    <a:pt x="74" y="252"/>
                                  </a:cubicBezTo>
                                  <a:cubicBezTo>
                                    <a:pt x="63" y="252"/>
                                    <a:pt x="53" y="255"/>
                                    <a:pt x="45" y="261"/>
                                  </a:cubicBezTo>
                                  <a:cubicBezTo>
                                    <a:pt x="46" y="263"/>
                                    <a:pt x="48" y="264"/>
                                    <a:pt x="50" y="265"/>
                                  </a:cubicBezTo>
                                  <a:close/>
                                  <a:moveTo>
                                    <a:pt x="55" y="271"/>
                                  </a:moveTo>
                                  <a:cubicBezTo>
                                    <a:pt x="60" y="268"/>
                                    <a:pt x="67" y="265"/>
                                    <a:pt x="74" y="265"/>
                                  </a:cubicBezTo>
                                  <a:cubicBezTo>
                                    <a:pt x="81" y="265"/>
                                    <a:pt x="88" y="268"/>
                                    <a:pt x="94" y="271"/>
                                  </a:cubicBezTo>
                                  <a:cubicBezTo>
                                    <a:pt x="95" y="270"/>
                                    <a:pt x="96" y="268"/>
                                    <a:pt x="97" y="266"/>
                                  </a:cubicBezTo>
                                  <a:cubicBezTo>
                                    <a:pt x="91" y="262"/>
                                    <a:pt x="83" y="259"/>
                                    <a:pt x="74" y="259"/>
                                  </a:cubicBezTo>
                                  <a:cubicBezTo>
                                    <a:pt x="65" y="259"/>
                                    <a:pt x="57" y="262"/>
                                    <a:pt x="51" y="267"/>
                                  </a:cubicBezTo>
                                  <a:cubicBezTo>
                                    <a:pt x="52" y="268"/>
                                    <a:pt x="53" y="270"/>
                                    <a:pt x="55" y="271"/>
                                  </a:cubicBezTo>
                                  <a:close/>
                                  <a:moveTo>
                                    <a:pt x="58" y="277"/>
                                  </a:moveTo>
                                  <a:cubicBezTo>
                                    <a:pt x="63" y="274"/>
                                    <a:pt x="68" y="272"/>
                                    <a:pt x="74" y="272"/>
                                  </a:cubicBezTo>
                                  <a:cubicBezTo>
                                    <a:pt x="80" y="272"/>
                                    <a:pt x="85" y="274"/>
                                    <a:pt x="90" y="277"/>
                                  </a:cubicBezTo>
                                  <a:cubicBezTo>
                                    <a:pt x="91" y="276"/>
                                    <a:pt x="92" y="274"/>
                                    <a:pt x="93" y="273"/>
                                  </a:cubicBezTo>
                                  <a:cubicBezTo>
                                    <a:pt x="87" y="269"/>
                                    <a:pt x="81" y="267"/>
                                    <a:pt x="74" y="267"/>
                                  </a:cubicBezTo>
                                  <a:cubicBezTo>
                                    <a:pt x="67" y="267"/>
                                    <a:pt x="61" y="269"/>
                                    <a:pt x="55" y="273"/>
                                  </a:cubicBezTo>
                                  <a:cubicBezTo>
                                    <a:pt x="56" y="274"/>
                                    <a:pt x="57" y="276"/>
                                    <a:pt x="58" y="277"/>
                                  </a:cubicBezTo>
                                  <a:close/>
                                  <a:moveTo>
                                    <a:pt x="61" y="285"/>
                                  </a:moveTo>
                                  <a:cubicBezTo>
                                    <a:pt x="65" y="282"/>
                                    <a:pt x="69" y="280"/>
                                    <a:pt x="74" y="280"/>
                                  </a:cubicBezTo>
                                  <a:cubicBezTo>
                                    <a:pt x="79" y="280"/>
                                    <a:pt x="83" y="282"/>
                                    <a:pt x="87" y="284"/>
                                  </a:cubicBezTo>
                                  <a:cubicBezTo>
                                    <a:pt x="87" y="282"/>
                                    <a:pt x="88" y="280"/>
                                    <a:pt x="89" y="279"/>
                                  </a:cubicBezTo>
                                  <a:cubicBezTo>
                                    <a:pt x="85" y="276"/>
                                    <a:pt x="80" y="274"/>
                                    <a:pt x="74" y="274"/>
                                  </a:cubicBezTo>
                                  <a:cubicBezTo>
                                    <a:pt x="69" y="274"/>
                                    <a:pt x="63" y="276"/>
                                    <a:pt x="59" y="279"/>
                                  </a:cubicBezTo>
                                  <a:cubicBezTo>
                                    <a:pt x="60" y="281"/>
                                    <a:pt x="61" y="283"/>
                                    <a:pt x="61" y="285"/>
                                  </a:cubicBezTo>
                                  <a:close/>
                                  <a:moveTo>
                                    <a:pt x="63" y="293"/>
                                  </a:moveTo>
                                  <a:cubicBezTo>
                                    <a:pt x="66" y="290"/>
                                    <a:pt x="70" y="288"/>
                                    <a:pt x="74" y="288"/>
                                  </a:cubicBezTo>
                                  <a:cubicBezTo>
                                    <a:pt x="78" y="288"/>
                                    <a:pt x="82" y="290"/>
                                    <a:pt x="85" y="293"/>
                                  </a:cubicBezTo>
                                  <a:cubicBezTo>
                                    <a:pt x="85" y="290"/>
                                    <a:pt x="85" y="288"/>
                                    <a:pt x="86" y="286"/>
                                  </a:cubicBezTo>
                                  <a:cubicBezTo>
                                    <a:pt x="83" y="283"/>
                                    <a:pt x="79" y="282"/>
                                    <a:pt x="74" y="282"/>
                                  </a:cubicBezTo>
                                  <a:cubicBezTo>
                                    <a:pt x="69" y="282"/>
                                    <a:pt x="65" y="283"/>
                                    <a:pt x="62" y="286"/>
                                  </a:cubicBezTo>
                                  <a:cubicBezTo>
                                    <a:pt x="63" y="288"/>
                                    <a:pt x="63" y="291"/>
                                    <a:pt x="63" y="293"/>
                                  </a:cubicBezTo>
                                  <a:close/>
                                  <a:moveTo>
                                    <a:pt x="84" y="301"/>
                                  </a:moveTo>
                                  <a:cubicBezTo>
                                    <a:pt x="84" y="299"/>
                                    <a:pt x="84" y="297"/>
                                    <a:pt x="84" y="295"/>
                                  </a:cubicBezTo>
                                  <a:cubicBezTo>
                                    <a:pt x="82" y="292"/>
                                    <a:pt x="78" y="289"/>
                                    <a:pt x="74" y="289"/>
                                  </a:cubicBezTo>
                                  <a:cubicBezTo>
                                    <a:pt x="70" y="289"/>
                                    <a:pt x="66" y="292"/>
                                    <a:pt x="64" y="295"/>
                                  </a:cubicBezTo>
                                  <a:cubicBezTo>
                                    <a:pt x="64" y="297"/>
                                    <a:pt x="64" y="299"/>
                                    <a:pt x="64" y="301"/>
                                  </a:cubicBezTo>
                                  <a:cubicBezTo>
                                    <a:pt x="64" y="302"/>
                                    <a:pt x="64" y="302"/>
                                    <a:pt x="64" y="302"/>
                                  </a:cubicBezTo>
                                  <a:cubicBezTo>
                                    <a:pt x="65" y="302"/>
                                    <a:pt x="66" y="302"/>
                                    <a:pt x="68" y="302"/>
                                  </a:cubicBezTo>
                                  <a:cubicBezTo>
                                    <a:pt x="68" y="302"/>
                                    <a:pt x="67" y="301"/>
                                    <a:pt x="67" y="301"/>
                                  </a:cubicBezTo>
                                  <a:cubicBezTo>
                                    <a:pt x="67" y="298"/>
                                    <a:pt x="70" y="295"/>
                                    <a:pt x="74" y="295"/>
                                  </a:cubicBezTo>
                                  <a:cubicBezTo>
                                    <a:pt x="78" y="295"/>
                                    <a:pt x="81" y="298"/>
                                    <a:pt x="81" y="301"/>
                                  </a:cubicBezTo>
                                  <a:cubicBezTo>
                                    <a:pt x="81" y="301"/>
                                    <a:pt x="81" y="302"/>
                                    <a:pt x="81" y="302"/>
                                  </a:cubicBezTo>
                                  <a:cubicBezTo>
                                    <a:pt x="82" y="302"/>
                                    <a:pt x="83" y="302"/>
                                    <a:pt x="84" y="302"/>
                                  </a:cubicBezTo>
                                  <a:cubicBezTo>
                                    <a:pt x="84" y="302"/>
                                    <a:pt x="84" y="302"/>
                                    <a:pt x="84" y="301"/>
                                  </a:cubicBezTo>
                                  <a:close/>
                                  <a:moveTo>
                                    <a:pt x="74" y="296"/>
                                  </a:moveTo>
                                  <a:cubicBezTo>
                                    <a:pt x="71" y="296"/>
                                    <a:pt x="69" y="298"/>
                                    <a:pt x="69" y="301"/>
                                  </a:cubicBezTo>
                                  <a:cubicBezTo>
                                    <a:pt x="69" y="301"/>
                                    <a:pt x="69" y="302"/>
                                    <a:pt x="69" y="302"/>
                                  </a:cubicBezTo>
                                  <a:cubicBezTo>
                                    <a:pt x="71" y="302"/>
                                    <a:pt x="72" y="301"/>
                                    <a:pt x="74" y="301"/>
                                  </a:cubicBezTo>
                                  <a:cubicBezTo>
                                    <a:pt x="76" y="301"/>
                                    <a:pt x="78" y="302"/>
                                    <a:pt x="79" y="302"/>
                                  </a:cubicBezTo>
                                  <a:cubicBezTo>
                                    <a:pt x="79" y="302"/>
                                    <a:pt x="79" y="301"/>
                                    <a:pt x="79" y="301"/>
                                  </a:cubicBezTo>
                                  <a:cubicBezTo>
                                    <a:pt x="79" y="298"/>
                                    <a:pt x="77" y="296"/>
                                    <a:pt x="74" y="296"/>
                                  </a:cubicBezTo>
                                  <a:close/>
                                  <a:moveTo>
                                    <a:pt x="50" y="317"/>
                                  </a:moveTo>
                                  <a:cubicBezTo>
                                    <a:pt x="57" y="312"/>
                                    <a:pt x="65" y="309"/>
                                    <a:pt x="74" y="309"/>
                                  </a:cubicBezTo>
                                  <a:cubicBezTo>
                                    <a:pt x="83" y="309"/>
                                    <a:pt x="92" y="312"/>
                                    <a:pt x="99" y="317"/>
                                  </a:cubicBezTo>
                                  <a:cubicBezTo>
                                    <a:pt x="100" y="315"/>
                                    <a:pt x="102" y="314"/>
                                    <a:pt x="103" y="312"/>
                                  </a:cubicBezTo>
                                  <a:cubicBezTo>
                                    <a:pt x="95" y="307"/>
                                    <a:pt x="85" y="303"/>
                                    <a:pt x="74" y="303"/>
                                  </a:cubicBezTo>
                                  <a:cubicBezTo>
                                    <a:pt x="63" y="303"/>
                                    <a:pt x="53" y="307"/>
                                    <a:pt x="45" y="313"/>
                                  </a:cubicBezTo>
                                  <a:cubicBezTo>
                                    <a:pt x="46" y="314"/>
                                    <a:pt x="48" y="315"/>
                                    <a:pt x="50" y="317"/>
                                  </a:cubicBezTo>
                                  <a:close/>
                                  <a:moveTo>
                                    <a:pt x="55" y="323"/>
                                  </a:moveTo>
                                  <a:cubicBezTo>
                                    <a:pt x="60" y="319"/>
                                    <a:pt x="67" y="317"/>
                                    <a:pt x="74" y="317"/>
                                  </a:cubicBezTo>
                                  <a:cubicBezTo>
                                    <a:pt x="81" y="317"/>
                                    <a:pt x="88" y="319"/>
                                    <a:pt x="94" y="323"/>
                                  </a:cubicBezTo>
                                  <a:cubicBezTo>
                                    <a:pt x="95" y="321"/>
                                    <a:pt x="96" y="319"/>
                                    <a:pt x="97" y="318"/>
                                  </a:cubicBezTo>
                                  <a:cubicBezTo>
                                    <a:pt x="91" y="313"/>
                                    <a:pt x="83" y="311"/>
                                    <a:pt x="74" y="311"/>
                                  </a:cubicBezTo>
                                  <a:cubicBezTo>
                                    <a:pt x="65" y="311"/>
                                    <a:pt x="57" y="313"/>
                                    <a:pt x="51" y="318"/>
                                  </a:cubicBezTo>
                                  <a:cubicBezTo>
                                    <a:pt x="52" y="319"/>
                                    <a:pt x="53" y="321"/>
                                    <a:pt x="55" y="323"/>
                                  </a:cubicBezTo>
                                  <a:close/>
                                  <a:moveTo>
                                    <a:pt x="58" y="329"/>
                                  </a:moveTo>
                                  <a:cubicBezTo>
                                    <a:pt x="63" y="326"/>
                                    <a:pt x="68" y="324"/>
                                    <a:pt x="74" y="324"/>
                                  </a:cubicBezTo>
                                  <a:cubicBezTo>
                                    <a:pt x="80" y="324"/>
                                    <a:pt x="85" y="326"/>
                                    <a:pt x="90" y="329"/>
                                  </a:cubicBezTo>
                                  <a:cubicBezTo>
                                    <a:pt x="91" y="327"/>
                                    <a:pt x="92" y="325"/>
                                    <a:pt x="93" y="324"/>
                                  </a:cubicBezTo>
                                  <a:cubicBezTo>
                                    <a:pt x="87" y="320"/>
                                    <a:pt x="81" y="318"/>
                                    <a:pt x="74" y="318"/>
                                  </a:cubicBezTo>
                                  <a:cubicBezTo>
                                    <a:pt x="67" y="318"/>
                                    <a:pt x="61" y="320"/>
                                    <a:pt x="55" y="324"/>
                                  </a:cubicBezTo>
                                  <a:cubicBezTo>
                                    <a:pt x="56" y="326"/>
                                    <a:pt x="57" y="327"/>
                                    <a:pt x="58" y="329"/>
                                  </a:cubicBezTo>
                                  <a:close/>
                                  <a:moveTo>
                                    <a:pt x="61" y="336"/>
                                  </a:moveTo>
                                  <a:cubicBezTo>
                                    <a:pt x="65" y="333"/>
                                    <a:pt x="69" y="332"/>
                                    <a:pt x="74" y="332"/>
                                  </a:cubicBezTo>
                                  <a:cubicBezTo>
                                    <a:pt x="79" y="332"/>
                                    <a:pt x="83" y="333"/>
                                    <a:pt x="87" y="336"/>
                                  </a:cubicBezTo>
                                  <a:cubicBezTo>
                                    <a:pt x="87" y="334"/>
                                    <a:pt x="88" y="332"/>
                                    <a:pt x="89" y="330"/>
                                  </a:cubicBezTo>
                                  <a:cubicBezTo>
                                    <a:pt x="85" y="327"/>
                                    <a:pt x="80" y="325"/>
                                    <a:pt x="74" y="325"/>
                                  </a:cubicBezTo>
                                  <a:cubicBezTo>
                                    <a:pt x="69" y="325"/>
                                    <a:pt x="63" y="327"/>
                                    <a:pt x="59" y="330"/>
                                  </a:cubicBezTo>
                                  <a:cubicBezTo>
                                    <a:pt x="60" y="332"/>
                                    <a:pt x="61" y="334"/>
                                    <a:pt x="61" y="336"/>
                                  </a:cubicBezTo>
                                  <a:close/>
                                  <a:moveTo>
                                    <a:pt x="63" y="344"/>
                                  </a:moveTo>
                                  <a:cubicBezTo>
                                    <a:pt x="66" y="341"/>
                                    <a:pt x="70" y="339"/>
                                    <a:pt x="74" y="339"/>
                                  </a:cubicBezTo>
                                  <a:cubicBezTo>
                                    <a:pt x="78" y="339"/>
                                    <a:pt x="82" y="341"/>
                                    <a:pt x="85" y="344"/>
                                  </a:cubicBezTo>
                                  <a:cubicBezTo>
                                    <a:pt x="85" y="342"/>
                                    <a:pt x="85" y="339"/>
                                    <a:pt x="86" y="337"/>
                                  </a:cubicBezTo>
                                  <a:cubicBezTo>
                                    <a:pt x="83" y="335"/>
                                    <a:pt x="79" y="333"/>
                                    <a:pt x="74" y="333"/>
                                  </a:cubicBezTo>
                                  <a:cubicBezTo>
                                    <a:pt x="69" y="333"/>
                                    <a:pt x="65" y="335"/>
                                    <a:pt x="62" y="337"/>
                                  </a:cubicBezTo>
                                  <a:cubicBezTo>
                                    <a:pt x="63" y="340"/>
                                    <a:pt x="63" y="342"/>
                                    <a:pt x="63" y="344"/>
                                  </a:cubicBezTo>
                                  <a:close/>
                                  <a:moveTo>
                                    <a:pt x="84" y="353"/>
                                  </a:moveTo>
                                  <a:cubicBezTo>
                                    <a:pt x="84" y="350"/>
                                    <a:pt x="84" y="348"/>
                                    <a:pt x="84" y="346"/>
                                  </a:cubicBezTo>
                                  <a:cubicBezTo>
                                    <a:pt x="82" y="343"/>
                                    <a:pt x="78" y="341"/>
                                    <a:pt x="74" y="341"/>
                                  </a:cubicBezTo>
                                  <a:cubicBezTo>
                                    <a:pt x="70" y="341"/>
                                    <a:pt x="66" y="343"/>
                                    <a:pt x="64" y="347"/>
                                  </a:cubicBezTo>
                                  <a:cubicBezTo>
                                    <a:pt x="64" y="349"/>
                                    <a:pt x="64" y="351"/>
                                    <a:pt x="64" y="353"/>
                                  </a:cubicBezTo>
                                  <a:cubicBezTo>
                                    <a:pt x="64" y="353"/>
                                    <a:pt x="64" y="353"/>
                                    <a:pt x="64" y="354"/>
                                  </a:cubicBezTo>
                                  <a:cubicBezTo>
                                    <a:pt x="65" y="354"/>
                                    <a:pt x="66" y="353"/>
                                    <a:pt x="68" y="353"/>
                                  </a:cubicBezTo>
                                  <a:cubicBezTo>
                                    <a:pt x="68" y="353"/>
                                    <a:pt x="67" y="353"/>
                                    <a:pt x="67" y="353"/>
                                  </a:cubicBezTo>
                                  <a:cubicBezTo>
                                    <a:pt x="67" y="349"/>
                                    <a:pt x="70" y="346"/>
                                    <a:pt x="74" y="346"/>
                                  </a:cubicBezTo>
                                  <a:cubicBezTo>
                                    <a:pt x="78" y="346"/>
                                    <a:pt x="81" y="349"/>
                                    <a:pt x="81" y="353"/>
                                  </a:cubicBezTo>
                                  <a:cubicBezTo>
                                    <a:pt x="81" y="353"/>
                                    <a:pt x="81" y="353"/>
                                    <a:pt x="81" y="353"/>
                                  </a:cubicBezTo>
                                  <a:cubicBezTo>
                                    <a:pt x="82" y="353"/>
                                    <a:pt x="83" y="354"/>
                                    <a:pt x="84" y="354"/>
                                  </a:cubicBezTo>
                                  <a:cubicBezTo>
                                    <a:pt x="84" y="353"/>
                                    <a:pt x="84" y="353"/>
                                    <a:pt x="84" y="353"/>
                                  </a:cubicBezTo>
                                  <a:close/>
                                  <a:moveTo>
                                    <a:pt x="74" y="348"/>
                                  </a:moveTo>
                                  <a:cubicBezTo>
                                    <a:pt x="71" y="348"/>
                                    <a:pt x="69" y="350"/>
                                    <a:pt x="69" y="353"/>
                                  </a:cubicBezTo>
                                  <a:cubicBezTo>
                                    <a:pt x="69" y="353"/>
                                    <a:pt x="69" y="353"/>
                                    <a:pt x="69" y="353"/>
                                  </a:cubicBezTo>
                                  <a:cubicBezTo>
                                    <a:pt x="71" y="353"/>
                                    <a:pt x="72" y="353"/>
                                    <a:pt x="74" y="353"/>
                                  </a:cubicBezTo>
                                  <a:cubicBezTo>
                                    <a:pt x="76" y="353"/>
                                    <a:pt x="78" y="353"/>
                                    <a:pt x="79" y="353"/>
                                  </a:cubicBezTo>
                                  <a:cubicBezTo>
                                    <a:pt x="79" y="353"/>
                                    <a:pt x="79" y="353"/>
                                    <a:pt x="79" y="353"/>
                                  </a:cubicBezTo>
                                  <a:cubicBezTo>
                                    <a:pt x="79" y="350"/>
                                    <a:pt x="77" y="348"/>
                                    <a:pt x="74" y="348"/>
                                  </a:cubicBezTo>
                                  <a:close/>
                                  <a:moveTo>
                                    <a:pt x="50" y="368"/>
                                  </a:moveTo>
                                  <a:cubicBezTo>
                                    <a:pt x="57" y="363"/>
                                    <a:pt x="65" y="361"/>
                                    <a:pt x="74" y="361"/>
                                  </a:cubicBezTo>
                                  <a:cubicBezTo>
                                    <a:pt x="83" y="361"/>
                                    <a:pt x="92" y="363"/>
                                    <a:pt x="99" y="368"/>
                                  </a:cubicBezTo>
                                  <a:cubicBezTo>
                                    <a:pt x="100" y="367"/>
                                    <a:pt x="102" y="365"/>
                                    <a:pt x="103" y="364"/>
                                  </a:cubicBezTo>
                                  <a:cubicBezTo>
                                    <a:pt x="95" y="358"/>
                                    <a:pt x="85" y="354"/>
                                    <a:pt x="74" y="354"/>
                                  </a:cubicBezTo>
                                  <a:cubicBezTo>
                                    <a:pt x="63" y="354"/>
                                    <a:pt x="53" y="358"/>
                                    <a:pt x="45" y="364"/>
                                  </a:cubicBezTo>
                                  <a:cubicBezTo>
                                    <a:pt x="46" y="365"/>
                                    <a:pt x="48" y="367"/>
                                    <a:pt x="50" y="368"/>
                                  </a:cubicBezTo>
                                  <a:close/>
                                  <a:moveTo>
                                    <a:pt x="55" y="374"/>
                                  </a:moveTo>
                                  <a:cubicBezTo>
                                    <a:pt x="60" y="370"/>
                                    <a:pt x="67" y="368"/>
                                    <a:pt x="74" y="368"/>
                                  </a:cubicBezTo>
                                  <a:cubicBezTo>
                                    <a:pt x="81" y="368"/>
                                    <a:pt x="88" y="370"/>
                                    <a:pt x="94" y="374"/>
                                  </a:cubicBezTo>
                                  <a:cubicBezTo>
                                    <a:pt x="95" y="372"/>
                                    <a:pt x="96" y="371"/>
                                    <a:pt x="97" y="369"/>
                                  </a:cubicBezTo>
                                  <a:cubicBezTo>
                                    <a:pt x="91" y="365"/>
                                    <a:pt x="83" y="362"/>
                                    <a:pt x="74" y="362"/>
                                  </a:cubicBezTo>
                                  <a:cubicBezTo>
                                    <a:pt x="65" y="362"/>
                                    <a:pt x="57" y="365"/>
                                    <a:pt x="51" y="369"/>
                                  </a:cubicBezTo>
                                  <a:cubicBezTo>
                                    <a:pt x="52" y="371"/>
                                    <a:pt x="53" y="372"/>
                                    <a:pt x="55" y="374"/>
                                  </a:cubicBezTo>
                                  <a:close/>
                                  <a:moveTo>
                                    <a:pt x="58" y="380"/>
                                  </a:moveTo>
                                  <a:cubicBezTo>
                                    <a:pt x="63" y="377"/>
                                    <a:pt x="68" y="375"/>
                                    <a:pt x="74" y="375"/>
                                  </a:cubicBezTo>
                                  <a:cubicBezTo>
                                    <a:pt x="80" y="375"/>
                                    <a:pt x="85" y="377"/>
                                    <a:pt x="90" y="380"/>
                                  </a:cubicBezTo>
                                  <a:cubicBezTo>
                                    <a:pt x="91" y="378"/>
                                    <a:pt x="92" y="377"/>
                                    <a:pt x="93" y="375"/>
                                  </a:cubicBezTo>
                                  <a:cubicBezTo>
                                    <a:pt x="87" y="372"/>
                                    <a:pt x="81" y="370"/>
                                    <a:pt x="74" y="370"/>
                                  </a:cubicBezTo>
                                  <a:cubicBezTo>
                                    <a:pt x="67" y="370"/>
                                    <a:pt x="61" y="372"/>
                                    <a:pt x="55" y="375"/>
                                  </a:cubicBezTo>
                                  <a:cubicBezTo>
                                    <a:pt x="56" y="377"/>
                                    <a:pt x="57" y="378"/>
                                    <a:pt x="58" y="380"/>
                                  </a:cubicBezTo>
                                  <a:close/>
                                  <a:moveTo>
                                    <a:pt x="61" y="387"/>
                                  </a:moveTo>
                                  <a:cubicBezTo>
                                    <a:pt x="65" y="385"/>
                                    <a:pt x="69" y="383"/>
                                    <a:pt x="74" y="383"/>
                                  </a:cubicBezTo>
                                  <a:cubicBezTo>
                                    <a:pt x="79" y="383"/>
                                    <a:pt x="83" y="385"/>
                                    <a:pt x="87" y="387"/>
                                  </a:cubicBezTo>
                                  <a:cubicBezTo>
                                    <a:pt x="87" y="385"/>
                                    <a:pt x="88" y="383"/>
                                    <a:pt x="89" y="381"/>
                                  </a:cubicBezTo>
                                  <a:cubicBezTo>
                                    <a:pt x="85" y="378"/>
                                    <a:pt x="80" y="377"/>
                                    <a:pt x="74" y="377"/>
                                  </a:cubicBezTo>
                                  <a:cubicBezTo>
                                    <a:pt x="69" y="377"/>
                                    <a:pt x="63" y="379"/>
                                    <a:pt x="59" y="381"/>
                                  </a:cubicBezTo>
                                  <a:cubicBezTo>
                                    <a:pt x="60" y="383"/>
                                    <a:pt x="61" y="385"/>
                                    <a:pt x="61" y="387"/>
                                  </a:cubicBezTo>
                                  <a:close/>
                                  <a:moveTo>
                                    <a:pt x="63" y="396"/>
                                  </a:moveTo>
                                  <a:cubicBezTo>
                                    <a:pt x="66" y="393"/>
                                    <a:pt x="70" y="390"/>
                                    <a:pt x="74" y="390"/>
                                  </a:cubicBezTo>
                                  <a:cubicBezTo>
                                    <a:pt x="78" y="390"/>
                                    <a:pt x="82" y="392"/>
                                    <a:pt x="85" y="395"/>
                                  </a:cubicBezTo>
                                  <a:cubicBezTo>
                                    <a:pt x="85" y="393"/>
                                    <a:pt x="85" y="391"/>
                                    <a:pt x="86" y="389"/>
                                  </a:cubicBezTo>
                                  <a:cubicBezTo>
                                    <a:pt x="83" y="386"/>
                                    <a:pt x="79" y="385"/>
                                    <a:pt x="74" y="385"/>
                                  </a:cubicBezTo>
                                  <a:cubicBezTo>
                                    <a:pt x="69" y="385"/>
                                    <a:pt x="65" y="386"/>
                                    <a:pt x="62" y="389"/>
                                  </a:cubicBezTo>
                                  <a:cubicBezTo>
                                    <a:pt x="63" y="391"/>
                                    <a:pt x="63" y="393"/>
                                    <a:pt x="63" y="396"/>
                                  </a:cubicBezTo>
                                  <a:close/>
                                  <a:moveTo>
                                    <a:pt x="84" y="404"/>
                                  </a:moveTo>
                                  <a:cubicBezTo>
                                    <a:pt x="84" y="402"/>
                                    <a:pt x="84" y="400"/>
                                    <a:pt x="84" y="398"/>
                                  </a:cubicBezTo>
                                  <a:cubicBezTo>
                                    <a:pt x="82" y="394"/>
                                    <a:pt x="78" y="392"/>
                                    <a:pt x="74" y="392"/>
                                  </a:cubicBezTo>
                                  <a:cubicBezTo>
                                    <a:pt x="70" y="392"/>
                                    <a:pt x="66" y="394"/>
                                    <a:pt x="64" y="398"/>
                                  </a:cubicBezTo>
                                  <a:cubicBezTo>
                                    <a:pt x="64" y="400"/>
                                    <a:pt x="64" y="402"/>
                                    <a:pt x="64" y="404"/>
                                  </a:cubicBezTo>
                                  <a:cubicBezTo>
                                    <a:pt x="64" y="404"/>
                                    <a:pt x="64" y="405"/>
                                    <a:pt x="64" y="405"/>
                                  </a:cubicBezTo>
                                  <a:cubicBezTo>
                                    <a:pt x="65" y="405"/>
                                    <a:pt x="66" y="405"/>
                                    <a:pt x="68" y="405"/>
                                  </a:cubicBezTo>
                                  <a:cubicBezTo>
                                    <a:pt x="68" y="404"/>
                                    <a:pt x="67" y="404"/>
                                    <a:pt x="67" y="404"/>
                                  </a:cubicBezTo>
                                  <a:cubicBezTo>
                                    <a:pt x="67" y="400"/>
                                    <a:pt x="70" y="397"/>
                                    <a:pt x="74" y="397"/>
                                  </a:cubicBezTo>
                                  <a:cubicBezTo>
                                    <a:pt x="78" y="397"/>
                                    <a:pt x="81" y="400"/>
                                    <a:pt x="81" y="404"/>
                                  </a:cubicBezTo>
                                  <a:cubicBezTo>
                                    <a:pt x="81" y="404"/>
                                    <a:pt x="81" y="404"/>
                                    <a:pt x="81" y="405"/>
                                  </a:cubicBezTo>
                                  <a:cubicBezTo>
                                    <a:pt x="82" y="405"/>
                                    <a:pt x="83" y="405"/>
                                    <a:pt x="84" y="405"/>
                                  </a:cubicBezTo>
                                  <a:cubicBezTo>
                                    <a:pt x="84" y="405"/>
                                    <a:pt x="84" y="404"/>
                                    <a:pt x="84" y="404"/>
                                  </a:cubicBezTo>
                                  <a:close/>
                                  <a:moveTo>
                                    <a:pt x="74" y="399"/>
                                  </a:moveTo>
                                  <a:cubicBezTo>
                                    <a:pt x="71" y="399"/>
                                    <a:pt x="69" y="401"/>
                                    <a:pt x="69" y="404"/>
                                  </a:cubicBezTo>
                                  <a:cubicBezTo>
                                    <a:pt x="69" y="404"/>
                                    <a:pt x="69" y="404"/>
                                    <a:pt x="69" y="404"/>
                                  </a:cubicBezTo>
                                  <a:cubicBezTo>
                                    <a:pt x="71" y="404"/>
                                    <a:pt x="72" y="404"/>
                                    <a:pt x="74" y="404"/>
                                  </a:cubicBezTo>
                                  <a:cubicBezTo>
                                    <a:pt x="76" y="404"/>
                                    <a:pt x="78" y="404"/>
                                    <a:pt x="79" y="404"/>
                                  </a:cubicBezTo>
                                  <a:cubicBezTo>
                                    <a:pt x="79" y="404"/>
                                    <a:pt x="79" y="404"/>
                                    <a:pt x="79" y="404"/>
                                  </a:cubicBezTo>
                                  <a:cubicBezTo>
                                    <a:pt x="79" y="401"/>
                                    <a:pt x="77" y="399"/>
                                    <a:pt x="74" y="399"/>
                                  </a:cubicBezTo>
                                  <a:close/>
                                  <a:moveTo>
                                    <a:pt x="50" y="420"/>
                                  </a:moveTo>
                                  <a:cubicBezTo>
                                    <a:pt x="57" y="415"/>
                                    <a:pt x="65" y="412"/>
                                    <a:pt x="74" y="412"/>
                                  </a:cubicBezTo>
                                  <a:cubicBezTo>
                                    <a:pt x="83" y="412"/>
                                    <a:pt x="92" y="415"/>
                                    <a:pt x="99" y="419"/>
                                  </a:cubicBezTo>
                                  <a:cubicBezTo>
                                    <a:pt x="100" y="418"/>
                                    <a:pt x="102" y="417"/>
                                    <a:pt x="103" y="415"/>
                                  </a:cubicBezTo>
                                  <a:cubicBezTo>
                                    <a:pt x="95" y="409"/>
                                    <a:pt x="85" y="406"/>
                                    <a:pt x="74" y="406"/>
                                  </a:cubicBezTo>
                                  <a:cubicBezTo>
                                    <a:pt x="63" y="406"/>
                                    <a:pt x="53" y="409"/>
                                    <a:pt x="45" y="415"/>
                                  </a:cubicBezTo>
                                  <a:cubicBezTo>
                                    <a:pt x="46" y="417"/>
                                    <a:pt x="48" y="418"/>
                                    <a:pt x="50" y="420"/>
                                  </a:cubicBezTo>
                                  <a:close/>
                                  <a:moveTo>
                                    <a:pt x="55" y="426"/>
                                  </a:moveTo>
                                  <a:cubicBezTo>
                                    <a:pt x="60" y="422"/>
                                    <a:pt x="67" y="420"/>
                                    <a:pt x="74" y="420"/>
                                  </a:cubicBezTo>
                                  <a:cubicBezTo>
                                    <a:pt x="81" y="420"/>
                                    <a:pt x="88" y="422"/>
                                    <a:pt x="94" y="425"/>
                                  </a:cubicBezTo>
                                  <a:cubicBezTo>
                                    <a:pt x="95" y="424"/>
                                    <a:pt x="96" y="422"/>
                                    <a:pt x="97" y="421"/>
                                  </a:cubicBezTo>
                                  <a:cubicBezTo>
                                    <a:pt x="91" y="416"/>
                                    <a:pt x="83" y="413"/>
                                    <a:pt x="74" y="413"/>
                                  </a:cubicBezTo>
                                  <a:cubicBezTo>
                                    <a:pt x="65" y="413"/>
                                    <a:pt x="57" y="416"/>
                                    <a:pt x="51" y="421"/>
                                  </a:cubicBezTo>
                                  <a:cubicBezTo>
                                    <a:pt x="52" y="422"/>
                                    <a:pt x="53" y="424"/>
                                    <a:pt x="55" y="426"/>
                                  </a:cubicBezTo>
                                  <a:close/>
                                  <a:moveTo>
                                    <a:pt x="58" y="431"/>
                                  </a:moveTo>
                                  <a:cubicBezTo>
                                    <a:pt x="63" y="428"/>
                                    <a:pt x="68" y="427"/>
                                    <a:pt x="74" y="427"/>
                                  </a:cubicBezTo>
                                  <a:cubicBezTo>
                                    <a:pt x="80" y="427"/>
                                    <a:pt x="85" y="428"/>
                                    <a:pt x="90" y="431"/>
                                  </a:cubicBezTo>
                                  <a:cubicBezTo>
                                    <a:pt x="91" y="430"/>
                                    <a:pt x="92" y="428"/>
                                    <a:pt x="93" y="427"/>
                                  </a:cubicBezTo>
                                  <a:cubicBezTo>
                                    <a:pt x="87" y="423"/>
                                    <a:pt x="81" y="421"/>
                                    <a:pt x="74" y="421"/>
                                  </a:cubicBezTo>
                                  <a:cubicBezTo>
                                    <a:pt x="67" y="421"/>
                                    <a:pt x="61" y="423"/>
                                    <a:pt x="55" y="427"/>
                                  </a:cubicBezTo>
                                  <a:cubicBezTo>
                                    <a:pt x="56" y="428"/>
                                    <a:pt x="57" y="430"/>
                                    <a:pt x="58" y="431"/>
                                  </a:cubicBezTo>
                                  <a:close/>
                                  <a:moveTo>
                                    <a:pt x="61" y="439"/>
                                  </a:moveTo>
                                  <a:cubicBezTo>
                                    <a:pt x="65" y="436"/>
                                    <a:pt x="69" y="434"/>
                                    <a:pt x="74" y="434"/>
                                  </a:cubicBezTo>
                                  <a:cubicBezTo>
                                    <a:pt x="79" y="434"/>
                                    <a:pt x="83" y="436"/>
                                    <a:pt x="87" y="438"/>
                                  </a:cubicBezTo>
                                  <a:cubicBezTo>
                                    <a:pt x="87" y="436"/>
                                    <a:pt x="88" y="435"/>
                                    <a:pt x="89" y="433"/>
                                  </a:cubicBezTo>
                                  <a:cubicBezTo>
                                    <a:pt x="85" y="430"/>
                                    <a:pt x="80" y="428"/>
                                    <a:pt x="74" y="428"/>
                                  </a:cubicBezTo>
                                  <a:cubicBezTo>
                                    <a:pt x="69" y="428"/>
                                    <a:pt x="63" y="430"/>
                                    <a:pt x="59" y="433"/>
                                  </a:cubicBezTo>
                                  <a:cubicBezTo>
                                    <a:pt x="60" y="435"/>
                                    <a:pt x="61" y="437"/>
                                    <a:pt x="61" y="439"/>
                                  </a:cubicBezTo>
                                  <a:close/>
                                  <a:moveTo>
                                    <a:pt x="63" y="447"/>
                                  </a:moveTo>
                                  <a:cubicBezTo>
                                    <a:pt x="66" y="444"/>
                                    <a:pt x="70" y="442"/>
                                    <a:pt x="74" y="442"/>
                                  </a:cubicBezTo>
                                  <a:cubicBezTo>
                                    <a:pt x="78" y="442"/>
                                    <a:pt x="82" y="444"/>
                                    <a:pt x="85" y="447"/>
                                  </a:cubicBezTo>
                                  <a:cubicBezTo>
                                    <a:pt x="85" y="444"/>
                                    <a:pt x="85" y="442"/>
                                    <a:pt x="86" y="440"/>
                                  </a:cubicBezTo>
                                  <a:cubicBezTo>
                                    <a:pt x="83" y="437"/>
                                    <a:pt x="79" y="436"/>
                                    <a:pt x="74" y="436"/>
                                  </a:cubicBezTo>
                                  <a:cubicBezTo>
                                    <a:pt x="69" y="436"/>
                                    <a:pt x="65" y="438"/>
                                    <a:pt x="62" y="440"/>
                                  </a:cubicBezTo>
                                  <a:cubicBezTo>
                                    <a:pt x="63" y="442"/>
                                    <a:pt x="63" y="445"/>
                                    <a:pt x="63" y="447"/>
                                  </a:cubicBezTo>
                                  <a:close/>
                                  <a:moveTo>
                                    <a:pt x="84" y="455"/>
                                  </a:moveTo>
                                  <a:cubicBezTo>
                                    <a:pt x="84" y="453"/>
                                    <a:pt x="84" y="451"/>
                                    <a:pt x="84" y="449"/>
                                  </a:cubicBezTo>
                                  <a:cubicBezTo>
                                    <a:pt x="82" y="446"/>
                                    <a:pt x="78" y="443"/>
                                    <a:pt x="74" y="443"/>
                                  </a:cubicBezTo>
                                  <a:cubicBezTo>
                                    <a:pt x="70" y="443"/>
                                    <a:pt x="66" y="446"/>
                                    <a:pt x="64" y="449"/>
                                  </a:cubicBezTo>
                                  <a:cubicBezTo>
                                    <a:pt x="64" y="451"/>
                                    <a:pt x="64" y="453"/>
                                    <a:pt x="64" y="455"/>
                                  </a:cubicBezTo>
                                  <a:cubicBezTo>
                                    <a:pt x="64" y="456"/>
                                    <a:pt x="64" y="456"/>
                                    <a:pt x="64" y="457"/>
                                  </a:cubicBezTo>
                                  <a:cubicBezTo>
                                    <a:pt x="65" y="456"/>
                                    <a:pt x="66" y="456"/>
                                    <a:pt x="68" y="456"/>
                                  </a:cubicBezTo>
                                  <a:cubicBezTo>
                                    <a:pt x="68" y="456"/>
                                    <a:pt x="67" y="456"/>
                                    <a:pt x="67" y="455"/>
                                  </a:cubicBezTo>
                                  <a:cubicBezTo>
                                    <a:pt x="67" y="452"/>
                                    <a:pt x="70" y="449"/>
                                    <a:pt x="74" y="449"/>
                                  </a:cubicBezTo>
                                  <a:cubicBezTo>
                                    <a:pt x="78" y="449"/>
                                    <a:pt x="81" y="452"/>
                                    <a:pt x="81" y="455"/>
                                  </a:cubicBezTo>
                                  <a:cubicBezTo>
                                    <a:pt x="81" y="456"/>
                                    <a:pt x="81" y="456"/>
                                    <a:pt x="81" y="456"/>
                                  </a:cubicBezTo>
                                  <a:cubicBezTo>
                                    <a:pt x="82" y="456"/>
                                    <a:pt x="83" y="456"/>
                                    <a:pt x="84" y="457"/>
                                  </a:cubicBezTo>
                                  <a:cubicBezTo>
                                    <a:pt x="84" y="456"/>
                                    <a:pt x="84" y="456"/>
                                    <a:pt x="84" y="455"/>
                                  </a:cubicBezTo>
                                  <a:close/>
                                  <a:moveTo>
                                    <a:pt x="74" y="450"/>
                                  </a:moveTo>
                                  <a:cubicBezTo>
                                    <a:pt x="71" y="450"/>
                                    <a:pt x="69" y="453"/>
                                    <a:pt x="69" y="455"/>
                                  </a:cubicBezTo>
                                  <a:cubicBezTo>
                                    <a:pt x="69" y="456"/>
                                    <a:pt x="69" y="456"/>
                                    <a:pt x="69" y="456"/>
                                  </a:cubicBezTo>
                                  <a:cubicBezTo>
                                    <a:pt x="71" y="456"/>
                                    <a:pt x="72" y="456"/>
                                    <a:pt x="74" y="456"/>
                                  </a:cubicBezTo>
                                  <a:cubicBezTo>
                                    <a:pt x="76" y="456"/>
                                    <a:pt x="78" y="456"/>
                                    <a:pt x="79" y="456"/>
                                  </a:cubicBezTo>
                                  <a:cubicBezTo>
                                    <a:pt x="79" y="456"/>
                                    <a:pt x="79" y="456"/>
                                    <a:pt x="79" y="455"/>
                                  </a:cubicBezTo>
                                  <a:cubicBezTo>
                                    <a:pt x="79" y="453"/>
                                    <a:pt x="77" y="450"/>
                                    <a:pt x="74" y="450"/>
                                  </a:cubicBezTo>
                                  <a:close/>
                                  <a:moveTo>
                                    <a:pt x="86" y="491"/>
                                  </a:moveTo>
                                  <a:cubicBezTo>
                                    <a:pt x="83" y="489"/>
                                    <a:pt x="79" y="487"/>
                                    <a:pt x="74" y="487"/>
                                  </a:cubicBezTo>
                                  <a:cubicBezTo>
                                    <a:pt x="69" y="487"/>
                                    <a:pt x="65" y="489"/>
                                    <a:pt x="62" y="492"/>
                                  </a:cubicBezTo>
                                  <a:cubicBezTo>
                                    <a:pt x="63" y="494"/>
                                    <a:pt x="63" y="496"/>
                                    <a:pt x="63" y="498"/>
                                  </a:cubicBezTo>
                                  <a:cubicBezTo>
                                    <a:pt x="66" y="495"/>
                                    <a:pt x="70" y="493"/>
                                    <a:pt x="74" y="493"/>
                                  </a:cubicBezTo>
                                  <a:cubicBezTo>
                                    <a:pt x="78" y="493"/>
                                    <a:pt x="82" y="495"/>
                                    <a:pt x="85" y="498"/>
                                  </a:cubicBezTo>
                                  <a:cubicBezTo>
                                    <a:pt x="85" y="496"/>
                                    <a:pt x="85" y="494"/>
                                    <a:pt x="86" y="491"/>
                                  </a:cubicBezTo>
                                  <a:close/>
                                  <a:moveTo>
                                    <a:pt x="89" y="484"/>
                                  </a:moveTo>
                                  <a:cubicBezTo>
                                    <a:pt x="85" y="481"/>
                                    <a:pt x="80" y="480"/>
                                    <a:pt x="74" y="480"/>
                                  </a:cubicBezTo>
                                  <a:cubicBezTo>
                                    <a:pt x="69" y="480"/>
                                    <a:pt x="63" y="481"/>
                                    <a:pt x="59" y="484"/>
                                  </a:cubicBezTo>
                                  <a:cubicBezTo>
                                    <a:pt x="60" y="486"/>
                                    <a:pt x="61" y="488"/>
                                    <a:pt x="61" y="490"/>
                                  </a:cubicBezTo>
                                  <a:cubicBezTo>
                                    <a:pt x="65" y="487"/>
                                    <a:pt x="69" y="486"/>
                                    <a:pt x="74" y="486"/>
                                  </a:cubicBezTo>
                                  <a:cubicBezTo>
                                    <a:pt x="79" y="486"/>
                                    <a:pt x="83" y="487"/>
                                    <a:pt x="87" y="490"/>
                                  </a:cubicBezTo>
                                  <a:cubicBezTo>
                                    <a:pt x="87" y="488"/>
                                    <a:pt x="88" y="486"/>
                                    <a:pt x="89" y="484"/>
                                  </a:cubicBezTo>
                                  <a:close/>
                                  <a:moveTo>
                                    <a:pt x="93" y="478"/>
                                  </a:moveTo>
                                  <a:cubicBezTo>
                                    <a:pt x="87" y="475"/>
                                    <a:pt x="81" y="473"/>
                                    <a:pt x="74" y="473"/>
                                  </a:cubicBezTo>
                                  <a:cubicBezTo>
                                    <a:pt x="67" y="473"/>
                                    <a:pt x="61" y="475"/>
                                    <a:pt x="55" y="478"/>
                                  </a:cubicBezTo>
                                  <a:cubicBezTo>
                                    <a:pt x="56" y="480"/>
                                    <a:pt x="57" y="481"/>
                                    <a:pt x="58" y="483"/>
                                  </a:cubicBezTo>
                                  <a:cubicBezTo>
                                    <a:pt x="63" y="480"/>
                                    <a:pt x="68" y="478"/>
                                    <a:pt x="74" y="478"/>
                                  </a:cubicBezTo>
                                  <a:cubicBezTo>
                                    <a:pt x="80" y="478"/>
                                    <a:pt x="85" y="480"/>
                                    <a:pt x="90" y="483"/>
                                  </a:cubicBezTo>
                                  <a:cubicBezTo>
                                    <a:pt x="91" y="481"/>
                                    <a:pt x="92" y="480"/>
                                    <a:pt x="93" y="478"/>
                                  </a:cubicBezTo>
                                  <a:close/>
                                  <a:moveTo>
                                    <a:pt x="97" y="472"/>
                                  </a:moveTo>
                                  <a:cubicBezTo>
                                    <a:pt x="91" y="467"/>
                                    <a:pt x="83" y="465"/>
                                    <a:pt x="74" y="465"/>
                                  </a:cubicBezTo>
                                  <a:cubicBezTo>
                                    <a:pt x="65" y="465"/>
                                    <a:pt x="57" y="468"/>
                                    <a:pt x="51" y="472"/>
                                  </a:cubicBezTo>
                                  <a:cubicBezTo>
                                    <a:pt x="52" y="474"/>
                                    <a:pt x="53" y="475"/>
                                    <a:pt x="55" y="477"/>
                                  </a:cubicBezTo>
                                  <a:cubicBezTo>
                                    <a:pt x="60" y="473"/>
                                    <a:pt x="67" y="471"/>
                                    <a:pt x="74" y="471"/>
                                  </a:cubicBezTo>
                                  <a:cubicBezTo>
                                    <a:pt x="81" y="471"/>
                                    <a:pt x="88" y="473"/>
                                    <a:pt x="94" y="477"/>
                                  </a:cubicBezTo>
                                  <a:cubicBezTo>
                                    <a:pt x="95" y="475"/>
                                    <a:pt x="96" y="473"/>
                                    <a:pt x="97" y="472"/>
                                  </a:cubicBezTo>
                                  <a:close/>
                                  <a:moveTo>
                                    <a:pt x="103" y="467"/>
                                  </a:moveTo>
                                  <a:cubicBezTo>
                                    <a:pt x="95" y="461"/>
                                    <a:pt x="85" y="457"/>
                                    <a:pt x="74" y="457"/>
                                  </a:cubicBezTo>
                                  <a:cubicBezTo>
                                    <a:pt x="63" y="457"/>
                                    <a:pt x="53" y="461"/>
                                    <a:pt x="45" y="467"/>
                                  </a:cubicBezTo>
                                  <a:cubicBezTo>
                                    <a:pt x="46" y="468"/>
                                    <a:pt x="48" y="469"/>
                                    <a:pt x="50" y="471"/>
                                  </a:cubicBezTo>
                                  <a:cubicBezTo>
                                    <a:pt x="57" y="466"/>
                                    <a:pt x="65" y="463"/>
                                    <a:pt x="74" y="463"/>
                                  </a:cubicBezTo>
                                  <a:cubicBezTo>
                                    <a:pt x="83" y="463"/>
                                    <a:pt x="92" y="466"/>
                                    <a:pt x="99" y="471"/>
                                  </a:cubicBezTo>
                                  <a:cubicBezTo>
                                    <a:pt x="100" y="469"/>
                                    <a:pt x="102" y="468"/>
                                    <a:pt x="103" y="467"/>
                                  </a:cubicBezTo>
                                  <a:close/>
                                  <a:moveTo>
                                    <a:pt x="140" y="455"/>
                                  </a:moveTo>
                                  <a:cubicBezTo>
                                    <a:pt x="140" y="453"/>
                                    <a:pt x="138" y="450"/>
                                    <a:pt x="135" y="450"/>
                                  </a:cubicBezTo>
                                  <a:cubicBezTo>
                                    <a:pt x="132" y="450"/>
                                    <a:pt x="130" y="453"/>
                                    <a:pt x="130" y="455"/>
                                  </a:cubicBezTo>
                                  <a:cubicBezTo>
                                    <a:pt x="130" y="456"/>
                                    <a:pt x="130" y="456"/>
                                    <a:pt x="130" y="456"/>
                                  </a:cubicBezTo>
                                  <a:cubicBezTo>
                                    <a:pt x="132" y="456"/>
                                    <a:pt x="133" y="456"/>
                                    <a:pt x="135" y="456"/>
                                  </a:cubicBezTo>
                                  <a:cubicBezTo>
                                    <a:pt x="137" y="456"/>
                                    <a:pt x="138" y="456"/>
                                    <a:pt x="140" y="456"/>
                                  </a:cubicBezTo>
                                  <a:cubicBezTo>
                                    <a:pt x="140" y="456"/>
                                    <a:pt x="140" y="456"/>
                                    <a:pt x="140" y="455"/>
                                  </a:cubicBezTo>
                                  <a:close/>
                                  <a:moveTo>
                                    <a:pt x="147" y="455"/>
                                  </a:moveTo>
                                  <a:cubicBezTo>
                                    <a:pt x="147" y="449"/>
                                    <a:pt x="142" y="443"/>
                                    <a:pt x="135" y="443"/>
                                  </a:cubicBezTo>
                                  <a:cubicBezTo>
                                    <a:pt x="128" y="443"/>
                                    <a:pt x="123" y="449"/>
                                    <a:pt x="123" y="455"/>
                                  </a:cubicBezTo>
                                  <a:cubicBezTo>
                                    <a:pt x="123" y="456"/>
                                    <a:pt x="123" y="456"/>
                                    <a:pt x="123" y="457"/>
                                  </a:cubicBezTo>
                                  <a:cubicBezTo>
                                    <a:pt x="125" y="457"/>
                                    <a:pt x="127" y="456"/>
                                    <a:pt x="128" y="456"/>
                                  </a:cubicBezTo>
                                  <a:cubicBezTo>
                                    <a:pt x="128" y="456"/>
                                    <a:pt x="128" y="456"/>
                                    <a:pt x="128" y="455"/>
                                  </a:cubicBezTo>
                                  <a:cubicBezTo>
                                    <a:pt x="128" y="452"/>
                                    <a:pt x="131" y="449"/>
                                    <a:pt x="135" y="449"/>
                                  </a:cubicBezTo>
                                  <a:cubicBezTo>
                                    <a:pt x="139" y="449"/>
                                    <a:pt x="142" y="452"/>
                                    <a:pt x="142" y="455"/>
                                  </a:cubicBezTo>
                                  <a:cubicBezTo>
                                    <a:pt x="142" y="456"/>
                                    <a:pt x="142" y="456"/>
                                    <a:pt x="142" y="456"/>
                                  </a:cubicBezTo>
                                  <a:cubicBezTo>
                                    <a:pt x="143" y="456"/>
                                    <a:pt x="145" y="457"/>
                                    <a:pt x="147" y="457"/>
                                  </a:cubicBezTo>
                                  <a:cubicBezTo>
                                    <a:pt x="147" y="456"/>
                                    <a:pt x="147" y="456"/>
                                    <a:pt x="147" y="455"/>
                                  </a:cubicBezTo>
                                  <a:close/>
                                  <a:moveTo>
                                    <a:pt x="155" y="455"/>
                                  </a:moveTo>
                                  <a:cubicBezTo>
                                    <a:pt x="155" y="450"/>
                                    <a:pt x="152" y="445"/>
                                    <a:pt x="149" y="442"/>
                                  </a:cubicBezTo>
                                  <a:cubicBezTo>
                                    <a:pt x="145" y="438"/>
                                    <a:pt x="140" y="436"/>
                                    <a:pt x="135" y="436"/>
                                  </a:cubicBezTo>
                                  <a:cubicBezTo>
                                    <a:pt x="130" y="436"/>
                                    <a:pt x="125" y="438"/>
                                    <a:pt x="121" y="442"/>
                                  </a:cubicBezTo>
                                  <a:cubicBezTo>
                                    <a:pt x="118" y="445"/>
                                    <a:pt x="116" y="450"/>
                                    <a:pt x="116" y="455"/>
                                  </a:cubicBezTo>
                                  <a:cubicBezTo>
                                    <a:pt x="116" y="457"/>
                                    <a:pt x="116" y="458"/>
                                    <a:pt x="116" y="459"/>
                                  </a:cubicBezTo>
                                  <a:cubicBezTo>
                                    <a:pt x="118" y="459"/>
                                    <a:pt x="120" y="458"/>
                                    <a:pt x="122" y="457"/>
                                  </a:cubicBezTo>
                                  <a:cubicBezTo>
                                    <a:pt x="122" y="457"/>
                                    <a:pt x="121" y="456"/>
                                    <a:pt x="121" y="455"/>
                                  </a:cubicBezTo>
                                  <a:cubicBezTo>
                                    <a:pt x="121" y="448"/>
                                    <a:pt x="128" y="442"/>
                                    <a:pt x="135" y="442"/>
                                  </a:cubicBezTo>
                                  <a:cubicBezTo>
                                    <a:pt x="143" y="442"/>
                                    <a:pt x="149" y="448"/>
                                    <a:pt x="149" y="455"/>
                                  </a:cubicBezTo>
                                  <a:cubicBezTo>
                                    <a:pt x="149" y="456"/>
                                    <a:pt x="149" y="457"/>
                                    <a:pt x="148" y="457"/>
                                  </a:cubicBezTo>
                                  <a:cubicBezTo>
                                    <a:pt x="150" y="458"/>
                                    <a:pt x="152" y="459"/>
                                    <a:pt x="154" y="459"/>
                                  </a:cubicBezTo>
                                  <a:cubicBezTo>
                                    <a:pt x="154" y="458"/>
                                    <a:pt x="155" y="457"/>
                                    <a:pt x="155" y="455"/>
                                  </a:cubicBezTo>
                                  <a:close/>
                                  <a:moveTo>
                                    <a:pt x="162" y="455"/>
                                  </a:moveTo>
                                  <a:cubicBezTo>
                                    <a:pt x="162" y="448"/>
                                    <a:pt x="159" y="441"/>
                                    <a:pt x="154" y="436"/>
                                  </a:cubicBezTo>
                                  <a:cubicBezTo>
                                    <a:pt x="149" y="431"/>
                                    <a:pt x="143" y="428"/>
                                    <a:pt x="135" y="428"/>
                                  </a:cubicBezTo>
                                  <a:cubicBezTo>
                                    <a:pt x="128" y="428"/>
                                    <a:pt x="121" y="431"/>
                                    <a:pt x="116" y="436"/>
                                  </a:cubicBezTo>
                                  <a:cubicBezTo>
                                    <a:pt x="111" y="441"/>
                                    <a:pt x="108" y="448"/>
                                    <a:pt x="108" y="455"/>
                                  </a:cubicBezTo>
                                  <a:cubicBezTo>
                                    <a:pt x="108" y="458"/>
                                    <a:pt x="108" y="460"/>
                                    <a:pt x="109" y="463"/>
                                  </a:cubicBezTo>
                                  <a:cubicBezTo>
                                    <a:pt x="111" y="462"/>
                                    <a:pt x="113" y="461"/>
                                    <a:pt x="114" y="460"/>
                                  </a:cubicBezTo>
                                  <a:cubicBezTo>
                                    <a:pt x="114" y="458"/>
                                    <a:pt x="114" y="457"/>
                                    <a:pt x="114" y="455"/>
                                  </a:cubicBezTo>
                                  <a:cubicBezTo>
                                    <a:pt x="114" y="444"/>
                                    <a:pt x="123" y="434"/>
                                    <a:pt x="135" y="434"/>
                                  </a:cubicBezTo>
                                  <a:cubicBezTo>
                                    <a:pt x="147" y="434"/>
                                    <a:pt x="156" y="444"/>
                                    <a:pt x="156" y="455"/>
                                  </a:cubicBezTo>
                                  <a:cubicBezTo>
                                    <a:pt x="156" y="457"/>
                                    <a:pt x="156" y="458"/>
                                    <a:pt x="156" y="460"/>
                                  </a:cubicBezTo>
                                  <a:cubicBezTo>
                                    <a:pt x="158" y="461"/>
                                    <a:pt x="159" y="462"/>
                                    <a:pt x="161" y="463"/>
                                  </a:cubicBezTo>
                                  <a:cubicBezTo>
                                    <a:pt x="162" y="460"/>
                                    <a:pt x="162" y="458"/>
                                    <a:pt x="162" y="455"/>
                                  </a:cubicBezTo>
                                  <a:close/>
                                  <a:moveTo>
                                    <a:pt x="165" y="465"/>
                                  </a:moveTo>
                                  <a:cubicBezTo>
                                    <a:pt x="166" y="465"/>
                                    <a:pt x="167" y="464"/>
                                    <a:pt x="168" y="463"/>
                                  </a:cubicBezTo>
                                  <a:cubicBezTo>
                                    <a:pt x="169" y="461"/>
                                    <a:pt x="169" y="458"/>
                                    <a:pt x="169" y="455"/>
                                  </a:cubicBezTo>
                                  <a:cubicBezTo>
                                    <a:pt x="169" y="446"/>
                                    <a:pt x="165" y="437"/>
                                    <a:pt x="159" y="431"/>
                                  </a:cubicBezTo>
                                  <a:cubicBezTo>
                                    <a:pt x="153" y="425"/>
                                    <a:pt x="144" y="421"/>
                                    <a:pt x="135" y="421"/>
                                  </a:cubicBezTo>
                                  <a:cubicBezTo>
                                    <a:pt x="126" y="421"/>
                                    <a:pt x="117" y="425"/>
                                    <a:pt x="111" y="431"/>
                                  </a:cubicBezTo>
                                  <a:cubicBezTo>
                                    <a:pt x="105" y="437"/>
                                    <a:pt x="101" y="446"/>
                                    <a:pt x="101" y="455"/>
                                  </a:cubicBezTo>
                                  <a:cubicBezTo>
                                    <a:pt x="101" y="458"/>
                                    <a:pt x="101" y="461"/>
                                    <a:pt x="102" y="464"/>
                                  </a:cubicBezTo>
                                  <a:cubicBezTo>
                                    <a:pt x="103" y="464"/>
                                    <a:pt x="104" y="465"/>
                                    <a:pt x="105" y="466"/>
                                  </a:cubicBezTo>
                                  <a:cubicBezTo>
                                    <a:pt x="106" y="465"/>
                                    <a:pt x="106" y="464"/>
                                    <a:pt x="107" y="464"/>
                                  </a:cubicBezTo>
                                  <a:cubicBezTo>
                                    <a:pt x="107" y="461"/>
                                    <a:pt x="106" y="458"/>
                                    <a:pt x="106" y="455"/>
                                  </a:cubicBezTo>
                                  <a:cubicBezTo>
                                    <a:pt x="106" y="440"/>
                                    <a:pt x="119" y="427"/>
                                    <a:pt x="135" y="427"/>
                                  </a:cubicBezTo>
                                  <a:cubicBezTo>
                                    <a:pt x="151" y="427"/>
                                    <a:pt x="164" y="440"/>
                                    <a:pt x="164" y="455"/>
                                  </a:cubicBezTo>
                                  <a:cubicBezTo>
                                    <a:pt x="164" y="458"/>
                                    <a:pt x="163" y="461"/>
                                    <a:pt x="163" y="464"/>
                                  </a:cubicBezTo>
                                  <a:cubicBezTo>
                                    <a:pt x="163" y="464"/>
                                    <a:pt x="164" y="465"/>
                                    <a:pt x="165" y="465"/>
                                  </a:cubicBezTo>
                                  <a:close/>
                                  <a:moveTo>
                                    <a:pt x="207" y="491"/>
                                  </a:moveTo>
                                  <a:cubicBezTo>
                                    <a:pt x="204" y="489"/>
                                    <a:pt x="200" y="487"/>
                                    <a:pt x="195" y="487"/>
                                  </a:cubicBezTo>
                                  <a:cubicBezTo>
                                    <a:pt x="191" y="487"/>
                                    <a:pt x="187" y="489"/>
                                    <a:pt x="184" y="491"/>
                                  </a:cubicBezTo>
                                  <a:cubicBezTo>
                                    <a:pt x="184" y="493"/>
                                    <a:pt x="185" y="495"/>
                                    <a:pt x="185" y="497"/>
                                  </a:cubicBezTo>
                                  <a:cubicBezTo>
                                    <a:pt x="188" y="495"/>
                                    <a:pt x="191" y="493"/>
                                    <a:pt x="195" y="493"/>
                                  </a:cubicBezTo>
                                  <a:cubicBezTo>
                                    <a:pt x="199" y="493"/>
                                    <a:pt x="203" y="495"/>
                                    <a:pt x="205" y="498"/>
                                  </a:cubicBezTo>
                                  <a:cubicBezTo>
                                    <a:pt x="206" y="496"/>
                                    <a:pt x="206" y="494"/>
                                    <a:pt x="207" y="491"/>
                                  </a:cubicBezTo>
                                  <a:close/>
                                  <a:moveTo>
                                    <a:pt x="210" y="484"/>
                                  </a:moveTo>
                                  <a:cubicBezTo>
                                    <a:pt x="206" y="481"/>
                                    <a:pt x="201" y="480"/>
                                    <a:pt x="195" y="480"/>
                                  </a:cubicBezTo>
                                  <a:cubicBezTo>
                                    <a:pt x="190" y="480"/>
                                    <a:pt x="185" y="481"/>
                                    <a:pt x="181" y="484"/>
                                  </a:cubicBezTo>
                                  <a:cubicBezTo>
                                    <a:pt x="182" y="485"/>
                                    <a:pt x="182" y="487"/>
                                    <a:pt x="183" y="489"/>
                                  </a:cubicBezTo>
                                  <a:cubicBezTo>
                                    <a:pt x="187" y="487"/>
                                    <a:pt x="191" y="486"/>
                                    <a:pt x="195" y="486"/>
                                  </a:cubicBezTo>
                                  <a:cubicBezTo>
                                    <a:pt x="200" y="486"/>
                                    <a:pt x="204" y="487"/>
                                    <a:pt x="208" y="490"/>
                                  </a:cubicBezTo>
                                  <a:cubicBezTo>
                                    <a:pt x="208" y="488"/>
                                    <a:pt x="209" y="486"/>
                                    <a:pt x="210" y="484"/>
                                  </a:cubicBezTo>
                                  <a:close/>
                                  <a:moveTo>
                                    <a:pt x="214" y="478"/>
                                  </a:moveTo>
                                  <a:cubicBezTo>
                                    <a:pt x="208" y="475"/>
                                    <a:pt x="202" y="473"/>
                                    <a:pt x="195" y="473"/>
                                  </a:cubicBezTo>
                                  <a:cubicBezTo>
                                    <a:pt x="188" y="473"/>
                                    <a:pt x="182" y="474"/>
                                    <a:pt x="177" y="478"/>
                                  </a:cubicBezTo>
                                  <a:cubicBezTo>
                                    <a:pt x="178" y="479"/>
                                    <a:pt x="179" y="481"/>
                                    <a:pt x="180" y="482"/>
                                  </a:cubicBezTo>
                                  <a:cubicBezTo>
                                    <a:pt x="184" y="480"/>
                                    <a:pt x="189" y="478"/>
                                    <a:pt x="195" y="478"/>
                                  </a:cubicBezTo>
                                  <a:cubicBezTo>
                                    <a:pt x="201" y="478"/>
                                    <a:pt x="206" y="480"/>
                                    <a:pt x="211" y="483"/>
                                  </a:cubicBezTo>
                                  <a:cubicBezTo>
                                    <a:pt x="212" y="481"/>
                                    <a:pt x="213" y="480"/>
                                    <a:pt x="214" y="478"/>
                                  </a:cubicBezTo>
                                  <a:close/>
                                  <a:moveTo>
                                    <a:pt x="218" y="472"/>
                                  </a:moveTo>
                                  <a:cubicBezTo>
                                    <a:pt x="212" y="467"/>
                                    <a:pt x="204" y="465"/>
                                    <a:pt x="195" y="465"/>
                                  </a:cubicBezTo>
                                  <a:cubicBezTo>
                                    <a:pt x="187" y="465"/>
                                    <a:pt x="179" y="467"/>
                                    <a:pt x="172" y="472"/>
                                  </a:cubicBezTo>
                                  <a:cubicBezTo>
                                    <a:pt x="174" y="473"/>
                                    <a:pt x="175" y="475"/>
                                    <a:pt x="176" y="476"/>
                                  </a:cubicBezTo>
                                  <a:cubicBezTo>
                                    <a:pt x="182" y="473"/>
                                    <a:pt x="188" y="471"/>
                                    <a:pt x="195" y="471"/>
                                  </a:cubicBezTo>
                                  <a:cubicBezTo>
                                    <a:pt x="202" y="471"/>
                                    <a:pt x="209" y="473"/>
                                    <a:pt x="214" y="477"/>
                                  </a:cubicBezTo>
                                  <a:cubicBezTo>
                                    <a:pt x="216" y="475"/>
                                    <a:pt x="217" y="473"/>
                                    <a:pt x="218" y="472"/>
                                  </a:cubicBezTo>
                                  <a:close/>
                                  <a:moveTo>
                                    <a:pt x="224" y="467"/>
                                  </a:moveTo>
                                  <a:cubicBezTo>
                                    <a:pt x="216" y="461"/>
                                    <a:pt x="206" y="457"/>
                                    <a:pt x="195" y="457"/>
                                  </a:cubicBezTo>
                                  <a:cubicBezTo>
                                    <a:pt x="184" y="457"/>
                                    <a:pt x="174" y="461"/>
                                    <a:pt x="166" y="466"/>
                                  </a:cubicBezTo>
                                  <a:cubicBezTo>
                                    <a:pt x="168" y="468"/>
                                    <a:pt x="170" y="469"/>
                                    <a:pt x="171" y="470"/>
                                  </a:cubicBezTo>
                                  <a:cubicBezTo>
                                    <a:pt x="178" y="466"/>
                                    <a:pt x="186" y="463"/>
                                    <a:pt x="195" y="463"/>
                                  </a:cubicBezTo>
                                  <a:cubicBezTo>
                                    <a:pt x="204" y="463"/>
                                    <a:pt x="212" y="466"/>
                                    <a:pt x="219" y="471"/>
                                  </a:cubicBezTo>
                                  <a:cubicBezTo>
                                    <a:pt x="221" y="469"/>
                                    <a:pt x="222" y="468"/>
                                    <a:pt x="224" y="467"/>
                                  </a:cubicBezTo>
                                  <a:close/>
                                  <a:moveTo>
                                    <a:pt x="261" y="455"/>
                                  </a:moveTo>
                                  <a:cubicBezTo>
                                    <a:pt x="261" y="453"/>
                                    <a:pt x="259" y="450"/>
                                    <a:pt x="256" y="450"/>
                                  </a:cubicBezTo>
                                  <a:cubicBezTo>
                                    <a:pt x="253" y="450"/>
                                    <a:pt x="251" y="453"/>
                                    <a:pt x="251" y="455"/>
                                  </a:cubicBezTo>
                                  <a:cubicBezTo>
                                    <a:pt x="251" y="456"/>
                                    <a:pt x="251" y="456"/>
                                    <a:pt x="251" y="456"/>
                                  </a:cubicBezTo>
                                  <a:cubicBezTo>
                                    <a:pt x="252" y="456"/>
                                    <a:pt x="254" y="456"/>
                                    <a:pt x="256" y="456"/>
                                  </a:cubicBezTo>
                                  <a:cubicBezTo>
                                    <a:pt x="258" y="456"/>
                                    <a:pt x="259" y="456"/>
                                    <a:pt x="261" y="456"/>
                                  </a:cubicBezTo>
                                  <a:cubicBezTo>
                                    <a:pt x="261" y="456"/>
                                    <a:pt x="261" y="456"/>
                                    <a:pt x="261" y="455"/>
                                  </a:cubicBezTo>
                                  <a:close/>
                                  <a:moveTo>
                                    <a:pt x="268" y="455"/>
                                  </a:moveTo>
                                  <a:cubicBezTo>
                                    <a:pt x="268" y="449"/>
                                    <a:pt x="262" y="443"/>
                                    <a:pt x="256" y="443"/>
                                  </a:cubicBezTo>
                                  <a:cubicBezTo>
                                    <a:pt x="249" y="443"/>
                                    <a:pt x="244" y="449"/>
                                    <a:pt x="244" y="455"/>
                                  </a:cubicBezTo>
                                  <a:cubicBezTo>
                                    <a:pt x="244" y="456"/>
                                    <a:pt x="244" y="456"/>
                                    <a:pt x="244" y="457"/>
                                  </a:cubicBezTo>
                                  <a:cubicBezTo>
                                    <a:pt x="246" y="457"/>
                                    <a:pt x="247" y="456"/>
                                    <a:pt x="249" y="456"/>
                                  </a:cubicBezTo>
                                  <a:cubicBezTo>
                                    <a:pt x="249" y="456"/>
                                    <a:pt x="249" y="456"/>
                                    <a:pt x="249" y="455"/>
                                  </a:cubicBezTo>
                                  <a:cubicBezTo>
                                    <a:pt x="249" y="452"/>
                                    <a:pt x="252" y="449"/>
                                    <a:pt x="256" y="449"/>
                                  </a:cubicBezTo>
                                  <a:cubicBezTo>
                                    <a:pt x="260" y="449"/>
                                    <a:pt x="263" y="452"/>
                                    <a:pt x="263" y="455"/>
                                  </a:cubicBezTo>
                                  <a:cubicBezTo>
                                    <a:pt x="263" y="456"/>
                                    <a:pt x="263" y="456"/>
                                    <a:pt x="263" y="456"/>
                                  </a:cubicBezTo>
                                  <a:cubicBezTo>
                                    <a:pt x="264" y="456"/>
                                    <a:pt x="266" y="457"/>
                                    <a:pt x="268" y="457"/>
                                  </a:cubicBezTo>
                                  <a:cubicBezTo>
                                    <a:pt x="268" y="456"/>
                                    <a:pt x="268" y="456"/>
                                    <a:pt x="268" y="455"/>
                                  </a:cubicBezTo>
                                  <a:close/>
                                  <a:moveTo>
                                    <a:pt x="275" y="455"/>
                                  </a:moveTo>
                                  <a:cubicBezTo>
                                    <a:pt x="275" y="450"/>
                                    <a:pt x="273" y="445"/>
                                    <a:pt x="270" y="442"/>
                                  </a:cubicBezTo>
                                  <a:cubicBezTo>
                                    <a:pt x="266" y="438"/>
                                    <a:pt x="261" y="436"/>
                                    <a:pt x="256" y="436"/>
                                  </a:cubicBezTo>
                                  <a:cubicBezTo>
                                    <a:pt x="250" y="436"/>
                                    <a:pt x="246" y="438"/>
                                    <a:pt x="242" y="442"/>
                                  </a:cubicBezTo>
                                  <a:cubicBezTo>
                                    <a:pt x="239" y="445"/>
                                    <a:pt x="236" y="450"/>
                                    <a:pt x="236" y="455"/>
                                  </a:cubicBezTo>
                                  <a:cubicBezTo>
                                    <a:pt x="236" y="457"/>
                                    <a:pt x="237" y="458"/>
                                    <a:pt x="237" y="459"/>
                                  </a:cubicBezTo>
                                  <a:cubicBezTo>
                                    <a:pt x="239" y="459"/>
                                    <a:pt x="241" y="458"/>
                                    <a:pt x="242" y="457"/>
                                  </a:cubicBezTo>
                                  <a:cubicBezTo>
                                    <a:pt x="242" y="457"/>
                                    <a:pt x="242" y="456"/>
                                    <a:pt x="242" y="455"/>
                                  </a:cubicBezTo>
                                  <a:cubicBezTo>
                                    <a:pt x="242" y="448"/>
                                    <a:pt x="248" y="442"/>
                                    <a:pt x="256" y="442"/>
                                  </a:cubicBezTo>
                                  <a:cubicBezTo>
                                    <a:pt x="263" y="442"/>
                                    <a:pt x="269" y="448"/>
                                    <a:pt x="269" y="455"/>
                                  </a:cubicBezTo>
                                  <a:cubicBezTo>
                                    <a:pt x="269" y="456"/>
                                    <a:pt x="269" y="457"/>
                                    <a:pt x="269" y="457"/>
                                  </a:cubicBezTo>
                                  <a:cubicBezTo>
                                    <a:pt x="271" y="458"/>
                                    <a:pt x="273" y="459"/>
                                    <a:pt x="275" y="459"/>
                                  </a:cubicBezTo>
                                  <a:cubicBezTo>
                                    <a:pt x="275" y="458"/>
                                    <a:pt x="275" y="457"/>
                                    <a:pt x="275" y="455"/>
                                  </a:cubicBezTo>
                                  <a:close/>
                                  <a:moveTo>
                                    <a:pt x="283" y="455"/>
                                  </a:moveTo>
                                  <a:cubicBezTo>
                                    <a:pt x="283" y="448"/>
                                    <a:pt x="280" y="441"/>
                                    <a:pt x="275" y="436"/>
                                  </a:cubicBezTo>
                                  <a:cubicBezTo>
                                    <a:pt x="270" y="431"/>
                                    <a:pt x="263" y="428"/>
                                    <a:pt x="256" y="428"/>
                                  </a:cubicBezTo>
                                  <a:cubicBezTo>
                                    <a:pt x="248" y="428"/>
                                    <a:pt x="242" y="431"/>
                                    <a:pt x="237" y="436"/>
                                  </a:cubicBezTo>
                                  <a:cubicBezTo>
                                    <a:pt x="232" y="441"/>
                                    <a:pt x="229" y="448"/>
                                    <a:pt x="229" y="455"/>
                                  </a:cubicBezTo>
                                  <a:cubicBezTo>
                                    <a:pt x="229" y="458"/>
                                    <a:pt x="229" y="460"/>
                                    <a:pt x="230" y="463"/>
                                  </a:cubicBezTo>
                                  <a:cubicBezTo>
                                    <a:pt x="231" y="462"/>
                                    <a:pt x="233" y="461"/>
                                    <a:pt x="235" y="460"/>
                                  </a:cubicBezTo>
                                  <a:cubicBezTo>
                                    <a:pt x="235" y="458"/>
                                    <a:pt x="235" y="457"/>
                                    <a:pt x="235" y="455"/>
                                  </a:cubicBezTo>
                                  <a:cubicBezTo>
                                    <a:pt x="235" y="444"/>
                                    <a:pt x="244" y="434"/>
                                    <a:pt x="256" y="434"/>
                                  </a:cubicBezTo>
                                  <a:cubicBezTo>
                                    <a:pt x="268" y="434"/>
                                    <a:pt x="277" y="444"/>
                                    <a:pt x="277" y="455"/>
                                  </a:cubicBezTo>
                                  <a:cubicBezTo>
                                    <a:pt x="277" y="457"/>
                                    <a:pt x="277" y="458"/>
                                    <a:pt x="276" y="460"/>
                                  </a:cubicBezTo>
                                  <a:cubicBezTo>
                                    <a:pt x="278" y="461"/>
                                    <a:pt x="280" y="462"/>
                                    <a:pt x="282" y="463"/>
                                  </a:cubicBezTo>
                                  <a:cubicBezTo>
                                    <a:pt x="283" y="460"/>
                                    <a:pt x="283" y="458"/>
                                    <a:pt x="283" y="455"/>
                                  </a:cubicBezTo>
                                  <a:close/>
                                  <a:moveTo>
                                    <a:pt x="286" y="466"/>
                                  </a:moveTo>
                                  <a:cubicBezTo>
                                    <a:pt x="287" y="465"/>
                                    <a:pt x="288" y="464"/>
                                    <a:pt x="289" y="464"/>
                                  </a:cubicBezTo>
                                  <a:cubicBezTo>
                                    <a:pt x="290" y="461"/>
                                    <a:pt x="290" y="458"/>
                                    <a:pt x="290" y="455"/>
                                  </a:cubicBezTo>
                                  <a:cubicBezTo>
                                    <a:pt x="290" y="446"/>
                                    <a:pt x="286" y="437"/>
                                    <a:pt x="280" y="431"/>
                                  </a:cubicBezTo>
                                  <a:cubicBezTo>
                                    <a:pt x="274" y="425"/>
                                    <a:pt x="265" y="421"/>
                                    <a:pt x="256" y="421"/>
                                  </a:cubicBezTo>
                                  <a:cubicBezTo>
                                    <a:pt x="246" y="421"/>
                                    <a:pt x="238" y="425"/>
                                    <a:pt x="232" y="431"/>
                                  </a:cubicBezTo>
                                  <a:cubicBezTo>
                                    <a:pt x="225" y="437"/>
                                    <a:pt x="222" y="446"/>
                                    <a:pt x="222" y="455"/>
                                  </a:cubicBezTo>
                                  <a:cubicBezTo>
                                    <a:pt x="222" y="458"/>
                                    <a:pt x="222" y="461"/>
                                    <a:pt x="223" y="464"/>
                                  </a:cubicBezTo>
                                  <a:cubicBezTo>
                                    <a:pt x="224" y="464"/>
                                    <a:pt x="225" y="465"/>
                                    <a:pt x="225" y="466"/>
                                  </a:cubicBezTo>
                                  <a:cubicBezTo>
                                    <a:pt x="226" y="465"/>
                                    <a:pt x="227" y="464"/>
                                    <a:pt x="228" y="464"/>
                                  </a:cubicBezTo>
                                  <a:cubicBezTo>
                                    <a:pt x="228" y="461"/>
                                    <a:pt x="227" y="458"/>
                                    <a:pt x="227" y="455"/>
                                  </a:cubicBezTo>
                                  <a:cubicBezTo>
                                    <a:pt x="227" y="440"/>
                                    <a:pt x="240" y="427"/>
                                    <a:pt x="256" y="427"/>
                                  </a:cubicBezTo>
                                  <a:cubicBezTo>
                                    <a:pt x="272" y="427"/>
                                    <a:pt x="285" y="440"/>
                                    <a:pt x="285" y="455"/>
                                  </a:cubicBezTo>
                                  <a:cubicBezTo>
                                    <a:pt x="285" y="458"/>
                                    <a:pt x="284" y="461"/>
                                    <a:pt x="283" y="464"/>
                                  </a:cubicBezTo>
                                  <a:cubicBezTo>
                                    <a:pt x="284" y="464"/>
                                    <a:pt x="285" y="465"/>
                                    <a:pt x="286" y="466"/>
                                  </a:cubicBezTo>
                                  <a:close/>
                                  <a:moveTo>
                                    <a:pt x="329" y="491"/>
                                  </a:moveTo>
                                  <a:cubicBezTo>
                                    <a:pt x="326" y="489"/>
                                    <a:pt x="321" y="487"/>
                                    <a:pt x="317" y="487"/>
                                  </a:cubicBezTo>
                                  <a:cubicBezTo>
                                    <a:pt x="312" y="487"/>
                                    <a:pt x="308" y="489"/>
                                    <a:pt x="305" y="492"/>
                                  </a:cubicBezTo>
                                  <a:cubicBezTo>
                                    <a:pt x="305" y="494"/>
                                    <a:pt x="306" y="496"/>
                                    <a:pt x="306" y="498"/>
                                  </a:cubicBezTo>
                                  <a:cubicBezTo>
                                    <a:pt x="309" y="495"/>
                                    <a:pt x="313" y="493"/>
                                    <a:pt x="317" y="493"/>
                                  </a:cubicBezTo>
                                  <a:cubicBezTo>
                                    <a:pt x="321" y="493"/>
                                    <a:pt x="325" y="495"/>
                                    <a:pt x="327" y="498"/>
                                  </a:cubicBezTo>
                                  <a:cubicBezTo>
                                    <a:pt x="328" y="496"/>
                                    <a:pt x="328" y="494"/>
                                    <a:pt x="329" y="491"/>
                                  </a:cubicBezTo>
                                  <a:close/>
                                  <a:moveTo>
                                    <a:pt x="332" y="484"/>
                                  </a:moveTo>
                                  <a:cubicBezTo>
                                    <a:pt x="328" y="481"/>
                                    <a:pt x="322" y="480"/>
                                    <a:pt x="317" y="480"/>
                                  </a:cubicBezTo>
                                  <a:cubicBezTo>
                                    <a:pt x="311" y="480"/>
                                    <a:pt x="306" y="481"/>
                                    <a:pt x="302" y="484"/>
                                  </a:cubicBezTo>
                                  <a:cubicBezTo>
                                    <a:pt x="303" y="486"/>
                                    <a:pt x="304" y="488"/>
                                    <a:pt x="304" y="490"/>
                                  </a:cubicBezTo>
                                  <a:cubicBezTo>
                                    <a:pt x="308" y="487"/>
                                    <a:pt x="312" y="486"/>
                                    <a:pt x="317" y="486"/>
                                  </a:cubicBezTo>
                                  <a:cubicBezTo>
                                    <a:pt x="322" y="486"/>
                                    <a:pt x="326" y="487"/>
                                    <a:pt x="329" y="490"/>
                                  </a:cubicBezTo>
                                  <a:cubicBezTo>
                                    <a:pt x="330" y="488"/>
                                    <a:pt x="331" y="486"/>
                                    <a:pt x="332" y="484"/>
                                  </a:cubicBezTo>
                                  <a:close/>
                                  <a:moveTo>
                                    <a:pt x="335" y="478"/>
                                  </a:moveTo>
                                  <a:cubicBezTo>
                                    <a:pt x="330" y="475"/>
                                    <a:pt x="324" y="473"/>
                                    <a:pt x="317" y="473"/>
                                  </a:cubicBezTo>
                                  <a:cubicBezTo>
                                    <a:pt x="310" y="473"/>
                                    <a:pt x="304" y="475"/>
                                    <a:pt x="298" y="478"/>
                                  </a:cubicBezTo>
                                  <a:cubicBezTo>
                                    <a:pt x="299" y="480"/>
                                    <a:pt x="300" y="481"/>
                                    <a:pt x="301" y="483"/>
                                  </a:cubicBezTo>
                                  <a:cubicBezTo>
                                    <a:pt x="306" y="480"/>
                                    <a:pt x="311" y="478"/>
                                    <a:pt x="317" y="478"/>
                                  </a:cubicBezTo>
                                  <a:cubicBezTo>
                                    <a:pt x="323" y="478"/>
                                    <a:pt x="328" y="480"/>
                                    <a:pt x="333" y="483"/>
                                  </a:cubicBezTo>
                                  <a:cubicBezTo>
                                    <a:pt x="333" y="481"/>
                                    <a:pt x="334" y="480"/>
                                    <a:pt x="335" y="478"/>
                                  </a:cubicBezTo>
                                  <a:close/>
                                  <a:moveTo>
                                    <a:pt x="340" y="472"/>
                                  </a:moveTo>
                                  <a:cubicBezTo>
                                    <a:pt x="334" y="467"/>
                                    <a:pt x="326" y="465"/>
                                    <a:pt x="317" y="465"/>
                                  </a:cubicBezTo>
                                  <a:cubicBezTo>
                                    <a:pt x="308" y="465"/>
                                    <a:pt x="300" y="468"/>
                                    <a:pt x="293" y="472"/>
                                  </a:cubicBezTo>
                                  <a:cubicBezTo>
                                    <a:pt x="295" y="474"/>
                                    <a:pt x="296" y="475"/>
                                    <a:pt x="297" y="477"/>
                                  </a:cubicBezTo>
                                  <a:cubicBezTo>
                                    <a:pt x="303" y="473"/>
                                    <a:pt x="310" y="471"/>
                                    <a:pt x="317" y="471"/>
                                  </a:cubicBezTo>
                                  <a:cubicBezTo>
                                    <a:pt x="324" y="471"/>
                                    <a:pt x="331" y="473"/>
                                    <a:pt x="336" y="477"/>
                                  </a:cubicBezTo>
                                  <a:cubicBezTo>
                                    <a:pt x="338" y="475"/>
                                    <a:pt x="339" y="473"/>
                                    <a:pt x="340" y="472"/>
                                  </a:cubicBezTo>
                                  <a:close/>
                                  <a:moveTo>
                                    <a:pt x="346" y="467"/>
                                  </a:moveTo>
                                  <a:cubicBezTo>
                                    <a:pt x="338" y="461"/>
                                    <a:pt x="328" y="457"/>
                                    <a:pt x="317" y="457"/>
                                  </a:cubicBezTo>
                                  <a:cubicBezTo>
                                    <a:pt x="306" y="457"/>
                                    <a:pt x="296" y="461"/>
                                    <a:pt x="288" y="467"/>
                                  </a:cubicBezTo>
                                  <a:cubicBezTo>
                                    <a:pt x="289" y="468"/>
                                    <a:pt x="291" y="469"/>
                                    <a:pt x="292" y="471"/>
                                  </a:cubicBezTo>
                                  <a:cubicBezTo>
                                    <a:pt x="299" y="466"/>
                                    <a:pt x="308" y="463"/>
                                    <a:pt x="317" y="463"/>
                                  </a:cubicBezTo>
                                  <a:cubicBezTo>
                                    <a:pt x="326" y="463"/>
                                    <a:pt x="334" y="466"/>
                                    <a:pt x="341" y="471"/>
                                  </a:cubicBezTo>
                                  <a:cubicBezTo>
                                    <a:pt x="343" y="469"/>
                                    <a:pt x="344" y="468"/>
                                    <a:pt x="346" y="467"/>
                                  </a:cubicBezTo>
                                  <a:close/>
                                  <a:moveTo>
                                    <a:pt x="383" y="455"/>
                                  </a:moveTo>
                                  <a:cubicBezTo>
                                    <a:pt x="383" y="453"/>
                                    <a:pt x="381" y="450"/>
                                    <a:pt x="378" y="450"/>
                                  </a:cubicBezTo>
                                  <a:cubicBezTo>
                                    <a:pt x="375" y="450"/>
                                    <a:pt x="373" y="453"/>
                                    <a:pt x="373" y="455"/>
                                  </a:cubicBezTo>
                                  <a:cubicBezTo>
                                    <a:pt x="373" y="456"/>
                                    <a:pt x="373" y="456"/>
                                    <a:pt x="373" y="456"/>
                                  </a:cubicBezTo>
                                  <a:cubicBezTo>
                                    <a:pt x="374" y="456"/>
                                    <a:pt x="376" y="456"/>
                                    <a:pt x="378" y="456"/>
                                  </a:cubicBezTo>
                                  <a:cubicBezTo>
                                    <a:pt x="379" y="456"/>
                                    <a:pt x="381" y="456"/>
                                    <a:pt x="383" y="456"/>
                                  </a:cubicBezTo>
                                  <a:cubicBezTo>
                                    <a:pt x="383" y="456"/>
                                    <a:pt x="383" y="456"/>
                                    <a:pt x="383" y="455"/>
                                  </a:cubicBezTo>
                                  <a:close/>
                                  <a:moveTo>
                                    <a:pt x="390" y="455"/>
                                  </a:moveTo>
                                  <a:cubicBezTo>
                                    <a:pt x="390" y="449"/>
                                    <a:pt x="384" y="443"/>
                                    <a:pt x="378" y="443"/>
                                  </a:cubicBezTo>
                                  <a:cubicBezTo>
                                    <a:pt x="371" y="443"/>
                                    <a:pt x="366" y="449"/>
                                    <a:pt x="366" y="455"/>
                                  </a:cubicBezTo>
                                  <a:cubicBezTo>
                                    <a:pt x="366" y="456"/>
                                    <a:pt x="366" y="456"/>
                                    <a:pt x="366" y="457"/>
                                  </a:cubicBezTo>
                                  <a:cubicBezTo>
                                    <a:pt x="368" y="457"/>
                                    <a:pt x="369" y="456"/>
                                    <a:pt x="371" y="456"/>
                                  </a:cubicBezTo>
                                  <a:cubicBezTo>
                                    <a:pt x="371" y="456"/>
                                    <a:pt x="371" y="456"/>
                                    <a:pt x="371" y="455"/>
                                  </a:cubicBezTo>
                                  <a:cubicBezTo>
                                    <a:pt x="371" y="452"/>
                                    <a:pt x="374" y="449"/>
                                    <a:pt x="378" y="449"/>
                                  </a:cubicBezTo>
                                  <a:cubicBezTo>
                                    <a:pt x="381" y="449"/>
                                    <a:pt x="384" y="452"/>
                                    <a:pt x="384" y="455"/>
                                  </a:cubicBezTo>
                                  <a:cubicBezTo>
                                    <a:pt x="384" y="456"/>
                                    <a:pt x="384" y="456"/>
                                    <a:pt x="384" y="456"/>
                                  </a:cubicBezTo>
                                  <a:cubicBezTo>
                                    <a:pt x="386" y="456"/>
                                    <a:pt x="388" y="457"/>
                                    <a:pt x="390" y="457"/>
                                  </a:cubicBezTo>
                                  <a:cubicBezTo>
                                    <a:pt x="390" y="456"/>
                                    <a:pt x="390" y="456"/>
                                    <a:pt x="390" y="455"/>
                                  </a:cubicBezTo>
                                  <a:close/>
                                  <a:moveTo>
                                    <a:pt x="397" y="455"/>
                                  </a:moveTo>
                                  <a:cubicBezTo>
                                    <a:pt x="397" y="450"/>
                                    <a:pt x="395" y="445"/>
                                    <a:pt x="392" y="442"/>
                                  </a:cubicBezTo>
                                  <a:cubicBezTo>
                                    <a:pt x="388" y="438"/>
                                    <a:pt x="383" y="436"/>
                                    <a:pt x="378" y="436"/>
                                  </a:cubicBezTo>
                                  <a:cubicBezTo>
                                    <a:pt x="372" y="436"/>
                                    <a:pt x="368" y="438"/>
                                    <a:pt x="364" y="442"/>
                                  </a:cubicBezTo>
                                  <a:cubicBezTo>
                                    <a:pt x="360" y="445"/>
                                    <a:pt x="358" y="450"/>
                                    <a:pt x="358" y="455"/>
                                  </a:cubicBezTo>
                                  <a:cubicBezTo>
                                    <a:pt x="358" y="457"/>
                                    <a:pt x="358" y="458"/>
                                    <a:pt x="359" y="459"/>
                                  </a:cubicBezTo>
                                  <a:cubicBezTo>
                                    <a:pt x="361" y="459"/>
                                    <a:pt x="362" y="458"/>
                                    <a:pt x="364" y="457"/>
                                  </a:cubicBezTo>
                                  <a:cubicBezTo>
                                    <a:pt x="364" y="457"/>
                                    <a:pt x="364" y="456"/>
                                    <a:pt x="364" y="455"/>
                                  </a:cubicBezTo>
                                  <a:cubicBezTo>
                                    <a:pt x="364" y="448"/>
                                    <a:pt x="370" y="442"/>
                                    <a:pt x="378" y="442"/>
                                  </a:cubicBezTo>
                                  <a:cubicBezTo>
                                    <a:pt x="385" y="442"/>
                                    <a:pt x="391" y="448"/>
                                    <a:pt x="391" y="455"/>
                                  </a:cubicBezTo>
                                  <a:cubicBezTo>
                                    <a:pt x="391" y="456"/>
                                    <a:pt x="391" y="457"/>
                                    <a:pt x="391" y="457"/>
                                  </a:cubicBezTo>
                                  <a:cubicBezTo>
                                    <a:pt x="393" y="458"/>
                                    <a:pt x="395" y="459"/>
                                    <a:pt x="397" y="459"/>
                                  </a:cubicBezTo>
                                  <a:cubicBezTo>
                                    <a:pt x="397" y="458"/>
                                    <a:pt x="397" y="457"/>
                                    <a:pt x="397" y="455"/>
                                  </a:cubicBezTo>
                                  <a:close/>
                                  <a:moveTo>
                                    <a:pt x="405" y="455"/>
                                  </a:moveTo>
                                  <a:cubicBezTo>
                                    <a:pt x="405" y="448"/>
                                    <a:pt x="402" y="441"/>
                                    <a:pt x="397" y="436"/>
                                  </a:cubicBezTo>
                                  <a:cubicBezTo>
                                    <a:pt x="392" y="431"/>
                                    <a:pt x="385" y="428"/>
                                    <a:pt x="378" y="428"/>
                                  </a:cubicBezTo>
                                  <a:cubicBezTo>
                                    <a:pt x="370" y="428"/>
                                    <a:pt x="363" y="431"/>
                                    <a:pt x="359" y="436"/>
                                  </a:cubicBezTo>
                                  <a:cubicBezTo>
                                    <a:pt x="354" y="441"/>
                                    <a:pt x="351" y="448"/>
                                    <a:pt x="351" y="455"/>
                                  </a:cubicBezTo>
                                  <a:cubicBezTo>
                                    <a:pt x="351" y="458"/>
                                    <a:pt x="351" y="460"/>
                                    <a:pt x="352" y="463"/>
                                  </a:cubicBezTo>
                                  <a:cubicBezTo>
                                    <a:pt x="353" y="462"/>
                                    <a:pt x="355" y="461"/>
                                    <a:pt x="357" y="460"/>
                                  </a:cubicBezTo>
                                  <a:cubicBezTo>
                                    <a:pt x="357" y="458"/>
                                    <a:pt x="357" y="457"/>
                                    <a:pt x="357" y="455"/>
                                  </a:cubicBezTo>
                                  <a:cubicBezTo>
                                    <a:pt x="357" y="444"/>
                                    <a:pt x="366" y="434"/>
                                    <a:pt x="378" y="434"/>
                                  </a:cubicBezTo>
                                  <a:cubicBezTo>
                                    <a:pt x="389" y="434"/>
                                    <a:pt x="399" y="444"/>
                                    <a:pt x="399" y="455"/>
                                  </a:cubicBezTo>
                                  <a:cubicBezTo>
                                    <a:pt x="399" y="457"/>
                                    <a:pt x="399" y="458"/>
                                    <a:pt x="398" y="460"/>
                                  </a:cubicBezTo>
                                  <a:cubicBezTo>
                                    <a:pt x="400" y="461"/>
                                    <a:pt x="402" y="462"/>
                                    <a:pt x="404" y="463"/>
                                  </a:cubicBezTo>
                                  <a:cubicBezTo>
                                    <a:pt x="405" y="460"/>
                                    <a:pt x="405" y="458"/>
                                    <a:pt x="405" y="455"/>
                                  </a:cubicBezTo>
                                  <a:close/>
                                  <a:moveTo>
                                    <a:pt x="408" y="465"/>
                                  </a:moveTo>
                                  <a:cubicBezTo>
                                    <a:pt x="409" y="465"/>
                                    <a:pt x="410" y="464"/>
                                    <a:pt x="411" y="463"/>
                                  </a:cubicBezTo>
                                  <a:cubicBezTo>
                                    <a:pt x="412" y="461"/>
                                    <a:pt x="412" y="458"/>
                                    <a:pt x="412" y="455"/>
                                  </a:cubicBezTo>
                                  <a:cubicBezTo>
                                    <a:pt x="412" y="446"/>
                                    <a:pt x="408" y="437"/>
                                    <a:pt x="402" y="431"/>
                                  </a:cubicBezTo>
                                  <a:cubicBezTo>
                                    <a:pt x="396" y="425"/>
                                    <a:pt x="387" y="421"/>
                                    <a:pt x="378" y="421"/>
                                  </a:cubicBezTo>
                                  <a:cubicBezTo>
                                    <a:pt x="368" y="421"/>
                                    <a:pt x="360" y="425"/>
                                    <a:pt x="354" y="431"/>
                                  </a:cubicBezTo>
                                  <a:cubicBezTo>
                                    <a:pt x="347" y="437"/>
                                    <a:pt x="344" y="446"/>
                                    <a:pt x="344" y="455"/>
                                  </a:cubicBezTo>
                                  <a:cubicBezTo>
                                    <a:pt x="344" y="458"/>
                                    <a:pt x="344" y="461"/>
                                    <a:pt x="345" y="464"/>
                                  </a:cubicBezTo>
                                  <a:cubicBezTo>
                                    <a:pt x="346" y="464"/>
                                    <a:pt x="346" y="465"/>
                                    <a:pt x="347" y="466"/>
                                  </a:cubicBezTo>
                                  <a:cubicBezTo>
                                    <a:pt x="348" y="465"/>
                                    <a:pt x="349" y="464"/>
                                    <a:pt x="350" y="464"/>
                                  </a:cubicBezTo>
                                  <a:cubicBezTo>
                                    <a:pt x="349" y="461"/>
                                    <a:pt x="349" y="458"/>
                                    <a:pt x="349" y="455"/>
                                  </a:cubicBezTo>
                                  <a:cubicBezTo>
                                    <a:pt x="349" y="440"/>
                                    <a:pt x="362" y="427"/>
                                    <a:pt x="378" y="427"/>
                                  </a:cubicBezTo>
                                  <a:cubicBezTo>
                                    <a:pt x="394" y="427"/>
                                    <a:pt x="407" y="440"/>
                                    <a:pt x="407" y="455"/>
                                  </a:cubicBezTo>
                                  <a:cubicBezTo>
                                    <a:pt x="407" y="458"/>
                                    <a:pt x="406" y="461"/>
                                    <a:pt x="405" y="464"/>
                                  </a:cubicBezTo>
                                  <a:cubicBezTo>
                                    <a:pt x="406" y="464"/>
                                    <a:pt x="407" y="465"/>
                                    <a:pt x="408" y="465"/>
                                  </a:cubicBezTo>
                                  <a:close/>
                                  <a:moveTo>
                                    <a:pt x="450" y="491"/>
                                  </a:moveTo>
                                  <a:cubicBezTo>
                                    <a:pt x="446" y="489"/>
                                    <a:pt x="442" y="487"/>
                                    <a:pt x="438" y="487"/>
                                  </a:cubicBezTo>
                                  <a:cubicBezTo>
                                    <a:pt x="434" y="487"/>
                                    <a:pt x="430" y="489"/>
                                    <a:pt x="426" y="491"/>
                                  </a:cubicBezTo>
                                  <a:cubicBezTo>
                                    <a:pt x="427" y="493"/>
                                    <a:pt x="428" y="495"/>
                                    <a:pt x="428" y="497"/>
                                  </a:cubicBezTo>
                                  <a:cubicBezTo>
                                    <a:pt x="431" y="495"/>
                                    <a:pt x="434" y="493"/>
                                    <a:pt x="438" y="493"/>
                                  </a:cubicBezTo>
                                  <a:cubicBezTo>
                                    <a:pt x="442" y="493"/>
                                    <a:pt x="446" y="495"/>
                                    <a:pt x="448" y="498"/>
                                  </a:cubicBezTo>
                                  <a:cubicBezTo>
                                    <a:pt x="449" y="496"/>
                                    <a:pt x="449" y="494"/>
                                    <a:pt x="450" y="491"/>
                                  </a:cubicBezTo>
                                  <a:close/>
                                  <a:moveTo>
                                    <a:pt x="453" y="484"/>
                                  </a:moveTo>
                                  <a:cubicBezTo>
                                    <a:pt x="448" y="481"/>
                                    <a:pt x="443" y="480"/>
                                    <a:pt x="438" y="480"/>
                                  </a:cubicBezTo>
                                  <a:cubicBezTo>
                                    <a:pt x="433" y="480"/>
                                    <a:pt x="428" y="481"/>
                                    <a:pt x="423" y="484"/>
                                  </a:cubicBezTo>
                                  <a:cubicBezTo>
                                    <a:pt x="424" y="485"/>
                                    <a:pt x="425" y="487"/>
                                    <a:pt x="426" y="489"/>
                                  </a:cubicBezTo>
                                  <a:cubicBezTo>
                                    <a:pt x="429" y="487"/>
                                    <a:pt x="433" y="486"/>
                                    <a:pt x="438" y="486"/>
                                  </a:cubicBezTo>
                                  <a:cubicBezTo>
                                    <a:pt x="442" y="486"/>
                                    <a:pt x="447" y="487"/>
                                    <a:pt x="450" y="490"/>
                                  </a:cubicBezTo>
                                  <a:cubicBezTo>
                                    <a:pt x="451" y="488"/>
                                    <a:pt x="452" y="486"/>
                                    <a:pt x="453" y="484"/>
                                  </a:cubicBezTo>
                                  <a:close/>
                                  <a:moveTo>
                                    <a:pt x="456" y="478"/>
                                  </a:moveTo>
                                  <a:cubicBezTo>
                                    <a:pt x="451" y="475"/>
                                    <a:pt x="445" y="473"/>
                                    <a:pt x="438" y="473"/>
                                  </a:cubicBezTo>
                                  <a:cubicBezTo>
                                    <a:pt x="431" y="473"/>
                                    <a:pt x="425" y="474"/>
                                    <a:pt x="420" y="478"/>
                                  </a:cubicBezTo>
                                  <a:cubicBezTo>
                                    <a:pt x="421" y="479"/>
                                    <a:pt x="422" y="481"/>
                                    <a:pt x="423" y="482"/>
                                  </a:cubicBezTo>
                                  <a:cubicBezTo>
                                    <a:pt x="427" y="480"/>
                                    <a:pt x="432" y="478"/>
                                    <a:pt x="438" y="478"/>
                                  </a:cubicBezTo>
                                  <a:cubicBezTo>
                                    <a:pt x="444" y="478"/>
                                    <a:pt x="449" y="480"/>
                                    <a:pt x="453" y="483"/>
                                  </a:cubicBezTo>
                                  <a:cubicBezTo>
                                    <a:pt x="454" y="481"/>
                                    <a:pt x="455" y="480"/>
                                    <a:pt x="456" y="478"/>
                                  </a:cubicBezTo>
                                  <a:close/>
                                  <a:moveTo>
                                    <a:pt x="461" y="472"/>
                                  </a:moveTo>
                                  <a:cubicBezTo>
                                    <a:pt x="454" y="467"/>
                                    <a:pt x="446" y="465"/>
                                    <a:pt x="438" y="465"/>
                                  </a:cubicBezTo>
                                  <a:cubicBezTo>
                                    <a:pt x="429" y="465"/>
                                    <a:pt x="422" y="467"/>
                                    <a:pt x="415" y="472"/>
                                  </a:cubicBezTo>
                                  <a:cubicBezTo>
                                    <a:pt x="416" y="473"/>
                                    <a:pt x="418" y="475"/>
                                    <a:pt x="419" y="476"/>
                                  </a:cubicBezTo>
                                  <a:cubicBezTo>
                                    <a:pt x="424" y="473"/>
                                    <a:pt x="431" y="471"/>
                                    <a:pt x="438" y="471"/>
                                  </a:cubicBezTo>
                                  <a:cubicBezTo>
                                    <a:pt x="445" y="471"/>
                                    <a:pt x="452" y="473"/>
                                    <a:pt x="457" y="477"/>
                                  </a:cubicBezTo>
                                  <a:cubicBezTo>
                                    <a:pt x="458" y="475"/>
                                    <a:pt x="460" y="473"/>
                                    <a:pt x="461" y="472"/>
                                  </a:cubicBezTo>
                                  <a:close/>
                                  <a:moveTo>
                                    <a:pt x="467" y="467"/>
                                  </a:moveTo>
                                  <a:cubicBezTo>
                                    <a:pt x="459" y="461"/>
                                    <a:pt x="449" y="457"/>
                                    <a:pt x="438" y="457"/>
                                  </a:cubicBezTo>
                                  <a:cubicBezTo>
                                    <a:pt x="427" y="457"/>
                                    <a:pt x="417" y="461"/>
                                    <a:pt x="409" y="466"/>
                                  </a:cubicBezTo>
                                  <a:cubicBezTo>
                                    <a:pt x="411" y="468"/>
                                    <a:pt x="412" y="469"/>
                                    <a:pt x="414" y="470"/>
                                  </a:cubicBezTo>
                                  <a:cubicBezTo>
                                    <a:pt x="421" y="466"/>
                                    <a:pt x="429" y="463"/>
                                    <a:pt x="438" y="463"/>
                                  </a:cubicBezTo>
                                  <a:cubicBezTo>
                                    <a:pt x="447" y="463"/>
                                    <a:pt x="455" y="466"/>
                                    <a:pt x="462" y="471"/>
                                  </a:cubicBezTo>
                                  <a:cubicBezTo>
                                    <a:pt x="464" y="469"/>
                                    <a:pt x="465" y="468"/>
                                    <a:pt x="467" y="467"/>
                                  </a:cubicBezTo>
                                  <a:close/>
                                  <a:moveTo>
                                    <a:pt x="504" y="455"/>
                                  </a:moveTo>
                                  <a:cubicBezTo>
                                    <a:pt x="504" y="453"/>
                                    <a:pt x="501" y="450"/>
                                    <a:pt x="499" y="450"/>
                                  </a:cubicBezTo>
                                  <a:cubicBezTo>
                                    <a:pt x="496" y="450"/>
                                    <a:pt x="494" y="453"/>
                                    <a:pt x="494" y="455"/>
                                  </a:cubicBezTo>
                                  <a:cubicBezTo>
                                    <a:pt x="494" y="456"/>
                                    <a:pt x="494" y="456"/>
                                    <a:pt x="494" y="456"/>
                                  </a:cubicBezTo>
                                  <a:cubicBezTo>
                                    <a:pt x="495" y="456"/>
                                    <a:pt x="497" y="456"/>
                                    <a:pt x="499" y="456"/>
                                  </a:cubicBezTo>
                                  <a:cubicBezTo>
                                    <a:pt x="500" y="456"/>
                                    <a:pt x="502" y="456"/>
                                    <a:pt x="504" y="456"/>
                                  </a:cubicBezTo>
                                  <a:cubicBezTo>
                                    <a:pt x="504" y="456"/>
                                    <a:pt x="504" y="456"/>
                                    <a:pt x="504" y="455"/>
                                  </a:cubicBezTo>
                                  <a:close/>
                                  <a:moveTo>
                                    <a:pt x="511" y="455"/>
                                  </a:moveTo>
                                  <a:cubicBezTo>
                                    <a:pt x="511" y="449"/>
                                    <a:pt x="505" y="443"/>
                                    <a:pt x="499" y="443"/>
                                  </a:cubicBezTo>
                                  <a:cubicBezTo>
                                    <a:pt x="492" y="443"/>
                                    <a:pt x="487" y="449"/>
                                    <a:pt x="487" y="455"/>
                                  </a:cubicBezTo>
                                  <a:cubicBezTo>
                                    <a:pt x="487" y="456"/>
                                    <a:pt x="487" y="456"/>
                                    <a:pt x="487" y="457"/>
                                  </a:cubicBezTo>
                                  <a:cubicBezTo>
                                    <a:pt x="489" y="457"/>
                                    <a:pt x="490" y="456"/>
                                    <a:pt x="492" y="456"/>
                                  </a:cubicBezTo>
                                  <a:cubicBezTo>
                                    <a:pt x="492" y="456"/>
                                    <a:pt x="492" y="456"/>
                                    <a:pt x="492" y="455"/>
                                  </a:cubicBezTo>
                                  <a:cubicBezTo>
                                    <a:pt x="492" y="452"/>
                                    <a:pt x="495" y="449"/>
                                    <a:pt x="499" y="449"/>
                                  </a:cubicBezTo>
                                  <a:cubicBezTo>
                                    <a:pt x="502" y="449"/>
                                    <a:pt x="505" y="452"/>
                                    <a:pt x="505" y="455"/>
                                  </a:cubicBezTo>
                                  <a:cubicBezTo>
                                    <a:pt x="505" y="456"/>
                                    <a:pt x="505" y="456"/>
                                    <a:pt x="505" y="456"/>
                                  </a:cubicBezTo>
                                  <a:cubicBezTo>
                                    <a:pt x="507" y="456"/>
                                    <a:pt x="509" y="457"/>
                                    <a:pt x="510" y="457"/>
                                  </a:cubicBezTo>
                                  <a:cubicBezTo>
                                    <a:pt x="511" y="456"/>
                                    <a:pt x="511" y="456"/>
                                    <a:pt x="511" y="455"/>
                                  </a:cubicBezTo>
                                  <a:close/>
                                  <a:moveTo>
                                    <a:pt x="518" y="455"/>
                                  </a:moveTo>
                                  <a:cubicBezTo>
                                    <a:pt x="518" y="450"/>
                                    <a:pt x="516" y="445"/>
                                    <a:pt x="512" y="442"/>
                                  </a:cubicBezTo>
                                  <a:cubicBezTo>
                                    <a:pt x="509" y="438"/>
                                    <a:pt x="504" y="436"/>
                                    <a:pt x="499" y="436"/>
                                  </a:cubicBezTo>
                                  <a:cubicBezTo>
                                    <a:pt x="493" y="436"/>
                                    <a:pt x="488" y="438"/>
                                    <a:pt x="485" y="442"/>
                                  </a:cubicBezTo>
                                  <a:cubicBezTo>
                                    <a:pt x="481" y="445"/>
                                    <a:pt x="479" y="450"/>
                                    <a:pt x="479" y="455"/>
                                  </a:cubicBezTo>
                                  <a:cubicBezTo>
                                    <a:pt x="479" y="457"/>
                                    <a:pt x="479" y="458"/>
                                    <a:pt x="480" y="459"/>
                                  </a:cubicBezTo>
                                  <a:cubicBezTo>
                                    <a:pt x="481" y="459"/>
                                    <a:pt x="483" y="458"/>
                                    <a:pt x="485" y="457"/>
                                  </a:cubicBezTo>
                                  <a:cubicBezTo>
                                    <a:pt x="485" y="457"/>
                                    <a:pt x="485" y="456"/>
                                    <a:pt x="485" y="455"/>
                                  </a:cubicBezTo>
                                  <a:cubicBezTo>
                                    <a:pt x="485" y="448"/>
                                    <a:pt x="491" y="442"/>
                                    <a:pt x="499" y="442"/>
                                  </a:cubicBezTo>
                                  <a:cubicBezTo>
                                    <a:pt x="506" y="442"/>
                                    <a:pt x="512" y="448"/>
                                    <a:pt x="512" y="455"/>
                                  </a:cubicBezTo>
                                  <a:cubicBezTo>
                                    <a:pt x="512" y="456"/>
                                    <a:pt x="512" y="457"/>
                                    <a:pt x="512" y="457"/>
                                  </a:cubicBezTo>
                                  <a:cubicBezTo>
                                    <a:pt x="514" y="458"/>
                                    <a:pt x="516" y="459"/>
                                    <a:pt x="518" y="459"/>
                                  </a:cubicBezTo>
                                  <a:cubicBezTo>
                                    <a:pt x="518" y="458"/>
                                    <a:pt x="518" y="457"/>
                                    <a:pt x="518" y="455"/>
                                  </a:cubicBezTo>
                                  <a:close/>
                                  <a:moveTo>
                                    <a:pt x="526" y="455"/>
                                  </a:moveTo>
                                  <a:cubicBezTo>
                                    <a:pt x="526" y="448"/>
                                    <a:pt x="523" y="441"/>
                                    <a:pt x="518" y="436"/>
                                  </a:cubicBezTo>
                                  <a:cubicBezTo>
                                    <a:pt x="513" y="431"/>
                                    <a:pt x="506" y="428"/>
                                    <a:pt x="499" y="428"/>
                                  </a:cubicBezTo>
                                  <a:cubicBezTo>
                                    <a:pt x="491" y="428"/>
                                    <a:pt x="484" y="431"/>
                                    <a:pt x="479" y="436"/>
                                  </a:cubicBezTo>
                                  <a:cubicBezTo>
                                    <a:pt x="474" y="441"/>
                                    <a:pt x="471" y="448"/>
                                    <a:pt x="471" y="455"/>
                                  </a:cubicBezTo>
                                  <a:cubicBezTo>
                                    <a:pt x="471" y="458"/>
                                    <a:pt x="472" y="460"/>
                                    <a:pt x="472" y="463"/>
                                  </a:cubicBezTo>
                                  <a:cubicBezTo>
                                    <a:pt x="474" y="462"/>
                                    <a:pt x="476" y="461"/>
                                    <a:pt x="478" y="460"/>
                                  </a:cubicBezTo>
                                  <a:cubicBezTo>
                                    <a:pt x="478" y="458"/>
                                    <a:pt x="478" y="457"/>
                                    <a:pt x="478" y="455"/>
                                  </a:cubicBezTo>
                                  <a:cubicBezTo>
                                    <a:pt x="478" y="444"/>
                                    <a:pt x="487" y="434"/>
                                    <a:pt x="499" y="434"/>
                                  </a:cubicBezTo>
                                  <a:cubicBezTo>
                                    <a:pt x="510" y="434"/>
                                    <a:pt x="520" y="444"/>
                                    <a:pt x="520" y="455"/>
                                  </a:cubicBezTo>
                                  <a:cubicBezTo>
                                    <a:pt x="520" y="457"/>
                                    <a:pt x="520" y="458"/>
                                    <a:pt x="519" y="460"/>
                                  </a:cubicBezTo>
                                  <a:cubicBezTo>
                                    <a:pt x="521" y="461"/>
                                    <a:pt x="523" y="462"/>
                                    <a:pt x="525" y="463"/>
                                  </a:cubicBezTo>
                                  <a:cubicBezTo>
                                    <a:pt x="525" y="460"/>
                                    <a:pt x="526" y="458"/>
                                    <a:pt x="526" y="455"/>
                                  </a:cubicBezTo>
                                  <a:close/>
                                  <a:moveTo>
                                    <a:pt x="529" y="466"/>
                                  </a:moveTo>
                                  <a:cubicBezTo>
                                    <a:pt x="530" y="465"/>
                                    <a:pt x="531" y="465"/>
                                    <a:pt x="532" y="464"/>
                                  </a:cubicBezTo>
                                  <a:cubicBezTo>
                                    <a:pt x="532" y="461"/>
                                    <a:pt x="533" y="458"/>
                                    <a:pt x="533" y="455"/>
                                  </a:cubicBezTo>
                                  <a:cubicBezTo>
                                    <a:pt x="533" y="446"/>
                                    <a:pt x="529" y="437"/>
                                    <a:pt x="523" y="431"/>
                                  </a:cubicBezTo>
                                  <a:cubicBezTo>
                                    <a:pt x="517" y="425"/>
                                    <a:pt x="508" y="421"/>
                                    <a:pt x="499" y="421"/>
                                  </a:cubicBezTo>
                                  <a:cubicBezTo>
                                    <a:pt x="489" y="421"/>
                                    <a:pt x="481" y="425"/>
                                    <a:pt x="474" y="431"/>
                                  </a:cubicBezTo>
                                  <a:cubicBezTo>
                                    <a:pt x="468" y="437"/>
                                    <a:pt x="464" y="446"/>
                                    <a:pt x="464" y="455"/>
                                  </a:cubicBezTo>
                                  <a:cubicBezTo>
                                    <a:pt x="464" y="458"/>
                                    <a:pt x="465" y="461"/>
                                    <a:pt x="465" y="464"/>
                                  </a:cubicBezTo>
                                  <a:cubicBezTo>
                                    <a:pt x="466" y="464"/>
                                    <a:pt x="467" y="465"/>
                                    <a:pt x="468" y="466"/>
                                  </a:cubicBezTo>
                                  <a:cubicBezTo>
                                    <a:pt x="469" y="465"/>
                                    <a:pt x="470" y="464"/>
                                    <a:pt x="471" y="464"/>
                                  </a:cubicBezTo>
                                  <a:cubicBezTo>
                                    <a:pt x="470" y="461"/>
                                    <a:pt x="470" y="458"/>
                                    <a:pt x="470" y="455"/>
                                  </a:cubicBezTo>
                                  <a:cubicBezTo>
                                    <a:pt x="470" y="440"/>
                                    <a:pt x="483" y="427"/>
                                    <a:pt x="499" y="427"/>
                                  </a:cubicBezTo>
                                  <a:cubicBezTo>
                                    <a:pt x="515" y="427"/>
                                    <a:pt x="527" y="440"/>
                                    <a:pt x="527" y="455"/>
                                  </a:cubicBezTo>
                                  <a:cubicBezTo>
                                    <a:pt x="527" y="458"/>
                                    <a:pt x="527" y="461"/>
                                    <a:pt x="526" y="464"/>
                                  </a:cubicBezTo>
                                  <a:cubicBezTo>
                                    <a:pt x="527" y="464"/>
                                    <a:pt x="528" y="465"/>
                                    <a:pt x="529" y="466"/>
                                  </a:cubicBezTo>
                                  <a:close/>
                                  <a:moveTo>
                                    <a:pt x="572" y="491"/>
                                  </a:moveTo>
                                  <a:cubicBezTo>
                                    <a:pt x="569" y="489"/>
                                    <a:pt x="564" y="487"/>
                                    <a:pt x="560" y="487"/>
                                  </a:cubicBezTo>
                                  <a:cubicBezTo>
                                    <a:pt x="555" y="487"/>
                                    <a:pt x="551" y="489"/>
                                    <a:pt x="548" y="492"/>
                                  </a:cubicBezTo>
                                  <a:cubicBezTo>
                                    <a:pt x="548" y="494"/>
                                    <a:pt x="549" y="496"/>
                                    <a:pt x="549" y="499"/>
                                  </a:cubicBezTo>
                                  <a:cubicBezTo>
                                    <a:pt x="549" y="499"/>
                                    <a:pt x="549" y="499"/>
                                    <a:pt x="549" y="499"/>
                                  </a:cubicBezTo>
                                  <a:cubicBezTo>
                                    <a:pt x="552" y="495"/>
                                    <a:pt x="556" y="493"/>
                                    <a:pt x="560" y="493"/>
                                  </a:cubicBezTo>
                                  <a:cubicBezTo>
                                    <a:pt x="564" y="493"/>
                                    <a:pt x="568" y="495"/>
                                    <a:pt x="570" y="498"/>
                                  </a:cubicBezTo>
                                  <a:cubicBezTo>
                                    <a:pt x="571" y="496"/>
                                    <a:pt x="571" y="494"/>
                                    <a:pt x="572" y="491"/>
                                  </a:cubicBezTo>
                                  <a:close/>
                                  <a:moveTo>
                                    <a:pt x="575" y="484"/>
                                  </a:moveTo>
                                  <a:cubicBezTo>
                                    <a:pt x="571" y="481"/>
                                    <a:pt x="565" y="480"/>
                                    <a:pt x="560" y="480"/>
                                  </a:cubicBezTo>
                                  <a:cubicBezTo>
                                    <a:pt x="554" y="480"/>
                                    <a:pt x="549" y="481"/>
                                    <a:pt x="545" y="484"/>
                                  </a:cubicBezTo>
                                  <a:cubicBezTo>
                                    <a:pt x="546" y="486"/>
                                    <a:pt x="546" y="488"/>
                                    <a:pt x="547" y="490"/>
                                  </a:cubicBezTo>
                                  <a:cubicBezTo>
                                    <a:pt x="551" y="487"/>
                                    <a:pt x="555" y="486"/>
                                    <a:pt x="560" y="486"/>
                                  </a:cubicBezTo>
                                  <a:cubicBezTo>
                                    <a:pt x="565" y="486"/>
                                    <a:pt x="569" y="487"/>
                                    <a:pt x="572" y="490"/>
                                  </a:cubicBezTo>
                                  <a:cubicBezTo>
                                    <a:pt x="573" y="488"/>
                                    <a:pt x="574" y="486"/>
                                    <a:pt x="575" y="484"/>
                                  </a:cubicBezTo>
                                  <a:close/>
                                  <a:moveTo>
                                    <a:pt x="578" y="478"/>
                                  </a:moveTo>
                                  <a:cubicBezTo>
                                    <a:pt x="573" y="475"/>
                                    <a:pt x="567" y="473"/>
                                    <a:pt x="560" y="473"/>
                                  </a:cubicBezTo>
                                  <a:cubicBezTo>
                                    <a:pt x="553" y="473"/>
                                    <a:pt x="547" y="475"/>
                                    <a:pt x="541" y="478"/>
                                  </a:cubicBezTo>
                                  <a:cubicBezTo>
                                    <a:pt x="542" y="480"/>
                                    <a:pt x="543" y="481"/>
                                    <a:pt x="544" y="483"/>
                                  </a:cubicBezTo>
                                  <a:cubicBezTo>
                                    <a:pt x="549" y="480"/>
                                    <a:pt x="554" y="478"/>
                                    <a:pt x="560" y="478"/>
                                  </a:cubicBezTo>
                                  <a:cubicBezTo>
                                    <a:pt x="566" y="478"/>
                                    <a:pt x="571" y="480"/>
                                    <a:pt x="576" y="483"/>
                                  </a:cubicBezTo>
                                  <a:cubicBezTo>
                                    <a:pt x="577" y="481"/>
                                    <a:pt x="577" y="480"/>
                                    <a:pt x="578" y="478"/>
                                  </a:cubicBezTo>
                                  <a:close/>
                                  <a:moveTo>
                                    <a:pt x="583" y="472"/>
                                  </a:moveTo>
                                  <a:cubicBezTo>
                                    <a:pt x="577" y="467"/>
                                    <a:pt x="569" y="465"/>
                                    <a:pt x="560" y="465"/>
                                  </a:cubicBezTo>
                                  <a:cubicBezTo>
                                    <a:pt x="551" y="465"/>
                                    <a:pt x="543" y="468"/>
                                    <a:pt x="536" y="472"/>
                                  </a:cubicBezTo>
                                  <a:cubicBezTo>
                                    <a:pt x="538" y="474"/>
                                    <a:pt x="539" y="475"/>
                                    <a:pt x="540" y="477"/>
                                  </a:cubicBezTo>
                                  <a:cubicBezTo>
                                    <a:pt x="546" y="473"/>
                                    <a:pt x="553" y="471"/>
                                    <a:pt x="560" y="471"/>
                                  </a:cubicBezTo>
                                  <a:cubicBezTo>
                                    <a:pt x="567" y="471"/>
                                    <a:pt x="574" y="473"/>
                                    <a:pt x="579" y="477"/>
                                  </a:cubicBezTo>
                                  <a:cubicBezTo>
                                    <a:pt x="581" y="475"/>
                                    <a:pt x="582" y="473"/>
                                    <a:pt x="583" y="472"/>
                                  </a:cubicBezTo>
                                  <a:close/>
                                  <a:moveTo>
                                    <a:pt x="589" y="467"/>
                                  </a:moveTo>
                                  <a:cubicBezTo>
                                    <a:pt x="581" y="461"/>
                                    <a:pt x="571" y="457"/>
                                    <a:pt x="560" y="457"/>
                                  </a:cubicBezTo>
                                  <a:cubicBezTo>
                                    <a:pt x="549" y="457"/>
                                    <a:pt x="539" y="461"/>
                                    <a:pt x="531" y="467"/>
                                  </a:cubicBezTo>
                                  <a:cubicBezTo>
                                    <a:pt x="532" y="468"/>
                                    <a:pt x="534" y="470"/>
                                    <a:pt x="535" y="471"/>
                                  </a:cubicBezTo>
                                  <a:cubicBezTo>
                                    <a:pt x="542" y="466"/>
                                    <a:pt x="551" y="463"/>
                                    <a:pt x="560" y="463"/>
                                  </a:cubicBezTo>
                                  <a:cubicBezTo>
                                    <a:pt x="569" y="463"/>
                                    <a:pt x="577" y="466"/>
                                    <a:pt x="584" y="471"/>
                                  </a:cubicBezTo>
                                  <a:cubicBezTo>
                                    <a:pt x="586" y="469"/>
                                    <a:pt x="587" y="468"/>
                                    <a:pt x="589" y="467"/>
                                  </a:cubicBezTo>
                                  <a:close/>
                                  <a:moveTo>
                                    <a:pt x="626" y="455"/>
                                  </a:moveTo>
                                  <a:cubicBezTo>
                                    <a:pt x="626" y="453"/>
                                    <a:pt x="624" y="450"/>
                                    <a:pt x="621" y="450"/>
                                  </a:cubicBezTo>
                                  <a:cubicBezTo>
                                    <a:pt x="618" y="450"/>
                                    <a:pt x="616" y="453"/>
                                    <a:pt x="616" y="455"/>
                                  </a:cubicBezTo>
                                  <a:cubicBezTo>
                                    <a:pt x="616" y="456"/>
                                    <a:pt x="616" y="456"/>
                                    <a:pt x="616" y="456"/>
                                  </a:cubicBezTo>
                                  <a:cubicBezTo>
                                    <a:pt x="617" y="456"/>
                                    <a:pt x="619" y="456"/>
                                    <a:pt x="621" y="456"/>
                                  </a:cubicBezTo>
                                  <a:cubicBezTo>
                                    <a:pt x="623" y="456"/>
                                    <a:pt x="624" y="456"/>
                                    <a:pt x="626" y="456"/>
                                  </a:cubicBezTo>
                                  <a:cubicBezTo>
                                    <a:pt x="626" y="456"/>
                                    <a:pt x="626" y="456"/>
                                    <a:pt x="626" y="455"/>
                                  </a:cubicBezTo>
                                  <a:close/>
                                  <a:moveTo>
                                    <a:pt x="633" y="455"/>
                                  </a:moveTo>
                                  <a:cubicBezTo>
                                    <a:pt x="633" y="449"/>
                                    <a:pt x="627" y="443"/>
                                    <a:pt x="621" y="443"/>
                                  </a:cubicBezTo>
                                  <a:cubicBezTo>
                                    <a:pt x="614" y="443"/>
                                    <a:pt x="609" y="449"/>
                                    <a:pt x="609" y="455"/>
                                  </a:cubicBezTo>
                                  <a:cubicBezTo>
                                    <a:pt x="609" y="456"/>
                                    <a:pt x="609" y="456"/>
                                    <a:pt x="609" y="457"/>
                                  </a:cubicBezTo>
                                  <a:cubicBezTo>
                                    <a:pt x="611" y="457"/>
                                    <a:pt x="612" y="456"/>
                                    <a:pt x="614" y="456"/>
                                  </a:cubicBezTo>
                                  <a:cubicBezTo>
                                    <a:pt x="614" y="456"/>
                                    <a:pt x="614" y="456"/>
                                    <a:pt x="614" y="455"/>
                                  </a:cubicBezTo>
                                  <a:cubicBezTo>
                                    <a:pt x="614" y="452"/>
                                    <a:pt x="617" y="449"/>
                                    <a:pt x="621" y="449"/>
                                  </a:cubicBezTo>
                                  <a:cubicBezTo>
                                    <a:pt x="625" y="449"/>
                                    <a:pt x="628" y="452"/>
                                    <a:pt x="628" y="455"/>
                                  </a:cubicBezTo>
                                  <a:cubicBezTo>
                                    <a:pt x="628" y="456"/>
                                    <a:pt x="627" y="456"/>
                                    <a:pt x="627" y="456"/>
                                  </a:cubicBezTo>
                                  <a:cubicBezTo>
                                    <a:pt x="629" y="456"/>
                                    <a:pt x="631" y="457"/>
                                    <a:pt x="633" y="457"/>
                                  </a:cubicBezTo>
                                  <a:cubicBezTo>
                                    <a:pt x="633" y="456"/>
                                    <a:pt x="633" y="456"/>
                                    <a:pt x="633" y="455"/>
                                  </a:cubicBezTo>
                                  <a:close/>
                                  <a:moveTo>
                                    <a:pt x="640" y="455"/>
                                  </a:moveTo>
                                  <a:cubicBezTo>
                                    <a:pt x="640" y="450"/>
                                    <a:pt x="638" y="445"/>
                                    <a:pt x="635" y="442"/>
                                  </a:cubicBezTo>
                                  <a:cubicBezTo>
                                    <a:pt x="631" y="438"/>
                                    <a:pt x="626" y="436"/>
                                    <a:pt x="621" y="436"/>
                                  </a:cubicBezTo>
                                  <a:cubicBezTo>
                                    <a:pt x="615" y="436"/>
                                    <a:pt x="611" y="438"/>
                                    <a:pt x="607" y="442"/>
                                  </a:cubicBezTo>
                                  <a:cubicBezTo>
                                    <a:pt x="603" y="445"/>
                                    <a:pt x="601" y="450"/>
                                    <a:pt x="601" y="455"/>
                                  </a:cubicBezTo>
                                  <a:cubicBezTo>
                                    <a:pt x="601" y="457"/>
                                    <a:pt x="601" y="458"/>
                                    <a:pt x="602" y="459"/>
                                  </a:cubicBezTo>
                                  <a:cubicBezTo>
                                    <a:pt x="604" y="459"/>
                                    <a:pt x="605" y="458"/>
                                    <a:pt x="607" y="457"/>
                                  </a:cubicBezTo>
                                  <a:cubicBezTo>
                                    <a:pt x="607" y="457"/>
                                    <a:pt x="607" y="456"/>
                                    <a:pt x="607" y="455"/>
                                  </a:cubicBezTo>
                                  <a:cubicBezTo>
                                    <a:pt x="607" y="448"/>
                                    <a:pt x="613" y="442"/>
                                    <a:pt x="621" y="442"/>
                                  </a:cubicBezTo>
                                  <a:cubicBezTo>
                                    <a:pt x="628" y="442"/>
                                    <a:pt x="634" y="448"/>
                                    <a:pt x="634" y="455"/>
                                  </a:cubicBezTo>
                                  <a:cubicBezTo>
                                    <a:pt x="634" y="456"/>
                                    <a:pt x="634" y="457"/>
                                    <a:pt x="634" y="457"/>
                                  </a:cubicBezTo>
                                  <a:cubicBezTo>
                                    <a:pt x="636" y="458"/>
                                    <a:pt x="638" y="459"/>
                                    <a:pt x="640" y="459"/>
                                  </a:cubicBezTo>
                                  <a:cubicBezTo>
                                    <a:pt x="640" y="458"/>
                                    <a:pt x="640" y="457"/>
                                    <a:pt x="640" y="455"/>
                                  </a:cubicBezTo>
                                  <a:close/>
                                  <a:moveTo>
                                    <a:pt x="648" y="455"/>
                                  </a:moveTo>
                                  <a:cubicBezTo>
                                    <a:pt x="648" y="448"/>
                                    <a:pt x="645" y="441"/>
                                    <a:pt x="640" y="436"/>
                                  </a:cubicBezTo>
                                  <a:cubicBezTo>
                                    <a:pt x="635" y="431"/>
                                    <a:pt x="628" y="428"/>
                                    <a:pt x="621" y="428"/>
                                  </a:cubicBezTo>
                                  <a:cubicBezTo>
                                    <a:pt x="613" y="428"/>
                                    <a:pt x="607" y="431"/>
                                    <a:pt x="602" y="436"/>
                                  </a:cubicBezTo>
                                  <a:cubicBezTo>
                                    <a:pt x="597" y="441"/>
                                    <a:pt x="594" y="448"/>
                                    <a:pt x="594" y="455"/>
                                  </a:cubicBezTo>
                                  <a:cubicBezTo>
                                    <a:pt x="594" y="458"/>
                                    <a:pt x="594" y="460"/>
                                    <a:pt x="595" y="463"/>
                                  </a:cubicBezTo>
                                  <a:cubicBezTo>
                                    <a:pt x="596" y="462"/>
                                    <a:pt x="598" y="461"/>
                                    <a:pt x="600" y="460"/>
                                  </a:cubicBezTo>
                                  <a:cubicBezTo>
                                    <a:pt x="600" y="458"/>
                                    <a:pt x="600" y="457"/>
                                    <a:pt x="600" y="455"/>
                                  </a:cubicBezTo>
                                  <a:cubicBezTo>
                                    <a:pt x="600" y="444"/>
                                    <a:pt x="609" y="434"/>
                                    <a:pt x="621" y="434"/>
                                  </a:cubicBezTo>
                                  <a:cubicBezTo>
                                    <a:pt x="632" y="434"/>
                                    <a:pt x="642" y="444"/>
                                    <a:pt x="642" y="455"/>
                                  </a:cubicBezTo>
                                  <a:cubicBezTo>
                                    <a:pt x="642" y="457"/>
                                    <a:pt x="642" y="458"/>
                                    <a:pt x="641" y="460"/>
                                  </a:cubicBezTo>
                                  <a:cubicBezTo>
                                    <a:pt x="643" y="461"/>
                                    <a:pt x="645" y="462"/>
                                    <a:pt x="647" y="463"/>
                                  </a:cubicBezTo>
                                  <a:cubicBezTo>
                                    <a:pt x="648" y="460"/>
                                    <a:pt x="648" y="458"/>
                                    <a:pt x="648" y="455"/>
                                  </a:cubicBezTo>
                                  <a:close/>
                                  <a:moveTo>
                                    <a:pt x="651" y="465"/>
                                  </a:moveTo>
                                  <a:cubicBezTo>
                                    <a:pt x="652" y="465"/>
                                    <a:pt x="653" y="464"/>
                                    <a:pt x="654" y="463"/>
                                  </a:cubicBezTo>
                                  <a:cubicBezTo>
                                    <a:pt x="655" y="461"/>
                                    <a:pt x="655" y="458"/>
                                    <a:pt x="655" y="455"/>
                                  </a:cubicBezTo>
                                  <a:cubicBezTo>
                                    <a:pt x="655" y="446"/>
                                    <a:pt x="651" y="437"/>
                                    <a:pt x="645" y="431"/>
                                  </a:cubicBezTo>
                                  <a:cubicBezTo>
                                    <a:pt x="639" y="425"/>
                                    <a:pt x="630" y="421"/>
                                    <a:pt x="621" y="421"/>
                                  </a:cubicBezTo>
                                  <a:cubicBezTo>
                                    <a:pt x="611" y="421"/>
                                    <a:pt x="603" y="425"/>
                                    <a:pt x="597" y="431"/>
                                  </a:cubicBezTo>
                                  <a:cubicBezTo>
                                    <a:pt x="590" y="437"/>
                                    <a:pt x="587" y="446"/>
                                    <a:pt x="587" y="455"/>
                                  </a:cubicBezTo>
                                  <a:cubicBezTo>
                                    <a:pt x="587" y="458"/>
                                    <a:pt x="587" y="461"/>
                                    <a:pt x="588" y="464"/>
                                  </a:cubicBezTo>
                                  <a:cubicBezTo>
                                    <a:pt x="589" y="464"/>
                                    <a:pt x="589" y="465"/>
                                    <a:pt x="590" y="466"/>
                                  </a:cubicBezTo>
                                  <a:cubicBezTo>
                                    <a:pt x="591" y="465"/>
                                    <a:pt x="592" y="464"/>
                                    <a:pt x="593" y="464"/>
                                  </a:cubicBezTo>
                                  <a:cubicBezTo>
                                    <a:pt x="592" y="461"/>
                                    <a:pt x="592" y="458"/>
                                    <a:pt x="592" y="455"/>
                                  </a:cubicBezTo>
                                  <a:cubicBezTo>
                                    <a:pt x="592" y="440"/>
                                    <a:pt x="605" y="427"/>
                                    <a:pt x="621" y="427"/>
                                  </a:cubicBezTo>
                                  <a:cubicBezTo>
                                    <a:pt x="637" y="427"/>
                                    <a:pt x="650" y="440"/>
                                    <a:pt x="650" y="455"/>
                                  </a:cubicBezTo>
                                  <a:cubicBezTo>
                                    <a:pt x="650" y="458"/>
                                    <a:pt x="649" y="461"/>
                                    <a:pt x="648" y="464"/>
                                  </a:cubicBezTo>
                                  <a:cubicBezTo>
                                    <a:pt x="649" y="464"/>
                                    <a:pt x="650" y="465"/>
                                    <a:pt x="651" y="465"/>
                                  </a:cubicBezTo>
                                  <a:close/>
                                  <a:moveTo>
                                    <a:pt x="693" y="491"/>
                                  </a:moveTo>
                                  <a:cubicBezTo>
                                    <a:pt x="690" y="489"/>
                                    <a:pt x="685" y="487"/>
                                    <a:pt x="681" y="487"/>
                                  </a:cubicBezTo>
                                  <a:cubicBezTo>
                                    <a:pt x="677" y="487"/>
                                    <a:pt x="673" y="489"/>
                                    <a:pt x="669" y="491"/>
                                  </a:cubicBezTo>
                                  <a:cubicBezTo>
                                    <a:pt x="670" y="493"/>
                                    <a:pt x="671" y="495"/>
                                    <a:pt x="671" y="497"/>
                                  </a:cubicBezTo>
                                  <a:cubicBezTo>
                                    <a:pt x="674" y="495"/>
                                    <a:pt x="677" y="493"/>
                                    <a:pt x="681" y="493"/>
                                  </a:cubicBezTo>
                                  <a:cubicBezTo>
                                    <a:pt x="685" y="493"/>
                                    <a:pt x="689" y="495"/>
                                    <a:pt x="691" y="498"/>
                                  </a:cubicBezTo>
                                  <a:cubicBezTo>
                                    <a:pt x="692" y="496"/>
                                    <a:pt x="692" y="494"/>
                                    <a:pt x="693" y="491"/>
                                  </a:cubicBezTo>
                                  <a:close/>
                                  <a:moveTo>
                                    <a:pt x="696" y="484"/>
                                  </a:moveTo>
                                  <a:cubicBezTo>
                                    <a:pt x="691" y="481"/>
                                    <a:pt x="686" y="480"/>
                                    <a:pt x="681" y="480"/>
                                  </a:cubicBezTo>
                                  <a:cubicBezTo>
                                    <a:pt x="676" y="480"/>
                                    <a:pt x="671" y="481"/>
                                    <a:pt x="666" y="484"/>
                                  </a:cubicBezTo>
                                  <a:cubicBezTo>
                                    <a:pt x="667" y="485"/>
                                    <a:pt x="668" y="487"/>
                                    <a:pt x="669" y="489"/>
                                  </a:cubicBezTo>
                                  <a:cubicBezTo>
                                    <a:pt x="672" y="487"/>
                                    <a:pt x="676" y="486"/>
                                    <a:pt x="681" y="486"/>
                                  </a:cubicBezTo>
                                  <a:cubicBezTo>
                                    <a:pt x="686" y="486"/>
                                    <a:pt x="690" y="487"/>
                                    <a:pt x="693" y="490"/>
                                  </a:cubicBezTo>
                                  <a:cubicBezTo>
                                    <a:pt x="694" y="488"/>
                                    <a:pt x="695" y="486"/>
                                    <a:pt x="696" y="484"/>
                                  </a:cubicBezTo>
                                  <a:close/>
                                  <a:moveTo>
                                    <a:pt x="699" y="478"/>
                                  </a:moveTo>
                                  <a:cubicBezTo>
                                    <a:pt x="694" y="475"/>
                                    <a:pt x="688" y="473"/>
                                    <a:pt x="681" y="473"/>
                                  </a:cubicBezTo>
                                  <a:cubicBezTo>
                                    <a:pt x="674" y="473"/>
                                    <a:pt x="668" y="474"/>
                                    <a:pt x="663" y="478"/>
                                  </a:cubicBezTo>
                                  <a:cubicBezTo>
                                    <a:pt x="664" y="479"/>
                                    <a:pt x="665" y="481"/>
                                    <a:pt x="666" y="482"/>
                                  </a:cubicBezTo>
                                  <a:cubicBezTo>
                                    <a:pt x="670" y="480"/>
                                    <a:pt x="675" y="478"/>
                                    <a:pt x="681" y="478"/>
                                  </a:cubicBezTo>
                                  <a:cubicBezTo>
                                    <a:pt x="687" y="478"/>
                                    <a:pt x="692" y="480"/>
                                    <a:pt x="697" y="483"/>
                                  </a:cubicBezTo>
                                  <a:cubicBezTo>
                                    <a:pt x="697" y="481"/>
                                    <a:pt x="698" y="480"/>
                                    <a:pt x="699" y="478"/>
                                  </a:cubicBezTo>
                                  <a:close/>
                                  <a:moveTo>
                                    <a:pt x="704" y="472"/>
                                  </a:moveTo>
                                  <a:cubicBezTo>
                                    <a:pt x="697" y="467"/>
                                    <a:pt x="689" y="465"/>
                                    <a:pt x="681" y="465"/>
                                  </a:cubicBezTo>
                                  <a:cubicBezTo>
                                    <a:pt x="672" y="465"/>
                                    <a:pt x="665" y="467"/>
                                    <a:pt x="658" y="472"/>
                                  </a:cubicBezTo>
                                  <a:cubicBezTo>
                                    <a:pt x="659" y="473"/>
                                    <a:pt x="661" y="475"/>
                                    <a:pt x="662" y="476"/>
                                  </a:cubicBezTo>
                                  <a:cubicBezTo>
                                    <a:pt x="667" y="473"/>
                                    <a:pt x="674" y="471"/>
                                    <a:pt x="681" y="471"/>
                                  </a:cubicBezTo>
                                  <a:cubicBezTo>
                                    <a:pt x="688" y="471"/>
                                    <a:pt x="695" y="473"/>
                                    <a:pt x="700" y="477"/>
                                  </a:cubicBezTo>
                                  <a:cubicBezTo>
                                    <a:pt x="701" y="475"/>
                                    <a:pt x="703" y="473"/>
                                    <a:pt x="704" y="472"/>
                                  </a:cubicBezTo>
                                  <a:close/>
                                  <a:moveTo>
                                    <a:pt x="710" y="467"/>
                                  </a:moveTo>
                                  <a:cubicBezTo>
                                    <a:pt x="702" y="461"/>
                                    <a:pt x="692" y="457"/>
                                    <a:pt x="681" y="457"/>
                                  </a:cubicBezTo>
                                  <a:cubicBezTo>
                                    <a:pt x="670" y="457"/>
                                    <a:pt x="660" y="461"/>
                                    <a:pt x="652" y="466"/>
                                  </a:cubicBezTo>
                                  <a:cubicBezTo>
                                    <a:pt x="654" y="468"/>
                                    <a:pt x="655" y="469"/>
                                    <a:pt x="657" y="470"/>
                                  </a:cubicBezTo>
                                  <a:cubicBezTo>
                                    <a:pt x="664" y="466"/>
                                    <a:pt x="672" y="463"/>
                                    <a:pt x="681" y="463"/>
                                  </a:cubicBezTo>
                                  <a:cubicBezTo>
                                    <a:pt x="690" y="463"/>
                                    <a:pt x="698" y="466"/>
                                    <a:pt x="705" y="471"/>
                                  </a:cubicBezTo>
                                  <a:cubicBezTo>
                                    <a:pt x="707" y="469"/>
                                    <a:pt x="708" y="468"/>
                                    <a:pt x="710" y="467"/>
                                  </a:cubicBezTo>
                                  <a:close/>
                                  <a:moveTo>
                                    <a:pt x="747" y="455"/>
                                  </a:moveTo>
                                  <a:cubicBezTo>
                                    <a:pt x="747" y="453"/>
                                    <a:pt x="745" y="450"/>
                                    <a:pt x="742" y="450"/>
                                  </a:cubicBezTo>
                                  <a:cubicBezTo>
                                    <a:pt x="739" y="450"/>
                                    <a:pt x="737" y="453"/>
                                    <a:pt x="737" y="455"/>
                                  </a:cubicBezTo>
                                  <a:cubicBezTo>
                                    <a:pt x="737" y="456"/>
                                    <a:pt x="737" y="456"/>
                                    <a:pt x="737" y="456"/>
                                  </a:cubicBezTo>
                                  <a:cubicBezTo>
                                    <a:pt x="738" y="456"/>
                                    <a:pt x="740" y="456"/>
                                    <a:pt x="742" y="456"/>
                                  </a:cubicBezTo>
                                  <a:cubicBezTo>
                                    <a:pt x="743" y="456"/>
                                    <a:pt x="745" y="456"/>
                                    <a:pt x="747" y="456"/>
                                  </a:cubicBezTo>
                                  <a:cubicBezTo>
                                    <a:pt x="747" y="456"/>
                                    <a:pt x="747" y="456"/>
                                    <a:pt x="747" y="455"/>
                                  </a:cubicBezTo>
                                  <a:close/>
                                  <a:moveTo>
                                    <a:pt x="754" y="455"/>
                                  </a:moveTo>
                                  <a:cubicBezTo>
                                    <a:pt x="754" y="449"/>
                                    <a:pt x="748" y="443"/>
                                    <a:pt x="742" y="443"/>
                                  </a:cubicBezTo>
                                  <a:cubicBezTo>
                                    <a:pt x="735" y="443"/>
                                    <a:pt x="730" y="449"/>
                                    <a:pt x="730" y="455"/>
                                  </a:cubicBezTo>
                                  <a:cubicBezTo>
                                    <a:pt x="730" y="456"/>
                                    <a:pt x="730" y="456"/>
                                    <a:pt x="730" y="457"/>
                                  </a:cubicBezTo>
                                  <a:cubicBezTo>
                                    <a:pt x="732" y="457"/>
                                    <a:pt x="733" y="456"/>
                                    <a:pt x="735" y="456"/>
                                  </a:cubicBezTo>
                                  <a:cubicBezTo>
                                    <a:pt x="735" y="456"/>
                                    <a:pt x="735" y="456"/>
                                    <a:pt x="735" y="455"/>
                                  </a:cubicBezTo>
                                  <a:cubicBezTo>
                                    <a:pt x="735" y="452"/>
                                    <a:pt x="738" y="449"/>
                                    <a:pt x="742" y="449"/>
                                  </a:cubicBezTo>
                                  <a:cubicBezTo>
                                    <a:pt x="745" y="449"/>
                                    <a:pt x="748" y="452"/>
                                    <a:pt x="748" y="455"/>
                                  </a:cubicBezTo>
                                  <a:cubicBezTo>
                                    <a:pt x="748" y="456"/>
                                    <a:pt x="748" y="456"/>
                                    <a:pt x="748" y="456"/>
                                  </a:cubicBezTo>
                                  <a:cubicBezTo>
                                    <a:pt x="750" y="456"/>
                                    <a:pt x="752" y="457"/>
                                    <a:pt x="754" y="457"/>
                                  </a:cubicBezTo>
                                  <a:cubicBezTo>
                                    <a:pt x="754" y="456"/>
                                    <a:pt x="754" y="456"/>
                                    <a:pt x="754" y="455"/>
                                  </a:cubicBezTo>
                                  <a:close/>
                                  <a:moveTo>
                                    <a:pt x="761" y="455"/>
                                  </a:moveTo>
                                  <a:cubicBezTo>
                                    <a:pt x="761" y="450"/>
                                    <a:pt x="759" y="445"/>
                                    <a:pt x="755" y="442"/>
                                  </a:cubicBezTo>
                                  <a:cubicBezTo>
                                    <a:pt x="752" y="438"/>
                                    <a:pt x="747" y="436"/>
                                    <a:pt x="742" y="436"/>
                                  </a:cubicBezTo>
                                  <a:cubicBezTo>
                                    <a:pt x="736" y="436"/>
                                    <a:pt x="731" y="438"/>
                                    <a:pt x="728" y="442"/>
                                  </a:cubicBezTo>
                                  <a:cubicBezTo>
                                    <a:pt x="724" y="445"/>
                                    <a:pt x="722" y="450"/>
                                    <a:pt x="722" y="455"/>
                                  </a:cubicBezTo>
                                  <a:cubicBezTo>
                                    <a:pt x="722" y="457"/>
                                    <a:pt x="722" y="458"/>
                                    <a:pt x="723" y="459"/>
                                  </a:cubicBezTo>
                                  <a:cubicBezTo>
                                    <a:pt x="724" y="459"/>
                                    <a:pt x="726" y="458"/>
                                    <a:pt x="728" y="457"/>
                                  </a:cubicBezTo>
                                  <a:cubicBezTo>
                                    <a:pt x="728" y="457"/>
                                    <a:pt x="728" y="456"/>
                                    <a:pt x="728" y="455"/>
                                  </a:cubicBezTo>
                                  <a:cubicBezTo>
                                    <a:pt x="728" y="448"/>
                                    <a:pt x="734" y="442"/>
                                    <a:pt x="742" y="442"/>
                                  </a:cubicBezTo>
                                  <a:cubicBezTo>
                                    <a:pt x="749" y="442"/>
                                    <a:pt x="755" y="448"/>
                                    <a:pt x="755" y="455"/>
                                  </a:cubicBezTo>
                                  <a:cubicBezTo>
                                    <a:pt x="755" y="456"/>
                                    <a:pt x="755" y="457"/>
                                    <a:pt x="755" y="457"/>
                                  </a:cubicBezTo>
                                  <a:cubicBezTo>
                                    <a:pt x="757" y="458"/>
                                    <a:pt x="759" y="459"/>
                                    <a:pt x="761" y="459"/>
                                  </a:cubicBezTo>
                                  <a:cubicBezTo>
                                    <a:pt x="761" y="458"/>
                                    <a:pt x="761" y="457"/>
                                    <a:pt x="761" y="455"/>
                                  </a:cubicBezTo>
                                  <a:close/>
                                  <a:moveTo>
                                    <a:pt x="769" y="455"/>
                                  </a:moveTo>
                                  <a:cubicBezTo>
                                    <a:pt x="769" y="448"/>
                                    <a:pt x="766" y="441"/>
                                    <a:pt x="761" y="436"/>
                                  </a:cubicBezTo>
                                  <a:cubicBezTo>
                                    <a:pt x="756" y="431"/>
                                    <a:pt x="749" y="428"/>
                                    <a:pt x="742" y="428"/>
                                  </a:cubicBezTo>
                                  <a:cubicBezTo>
                                    <a:pt x="734" y="428"/>
                                    <a:pt x="727" y="431"/>
                                    <a:pt x="722" y="436"/>
                                  </a:cubicBezTo>
                                  <a:cubicBezTo>
                                    <a:pt x="718" y="441"/>
                                    <a:pt x="714" y="448"/>
                                    <a:pt x="714" y="455"/>
                                  </a:cubicBezTo>
                                  <a:cubicBezTo>
                                    <a:pt x="714" y="458"/>
                                    <a:pt x="715" y="460"/>
                                    <a:pt x="715" y="463"/>
                                  </a:cubicBezTo>
                                  <a:cubicBezTo>
                                    <a:pt x="717" y="462"/>
                                    <a:pt x="719" y="461"/>
                                    <a:pt x="721" y="460"/>
                                  </a:cubicBezTo>
                                  <a:cubicBezTo>
                                    <a:pt x="721" y="458"/>
                                    <a:pt x="721" y="457"/>
                                    <a:pt x="721" y="455"/>
                                  </a:cubicBezTo>
                                  <a:cubicBezTo>
                                    <a:pt x="721" y="444"/>
                                    <a:pt x="730" y="434"/>
                                    <a:pt x="742" y="434"/>
                                  </a:cubicBezTo>
                                  <a:cubicBezTo>
                                    <a:pt x="753" y="434"/>
                                    <a:pt x="763" y="444"/>
                                    <a:pt x="763" y="455"/>
                                  </a:cubicBezTo>
                                  <a:cubicBezTo>
                                    <a:pt x="763" y="457"/>
                                    <a:pt x="763" y="458"/>
                                    <a:pt x="762" y="460"/>
                                  </a:cubicBezTo>
                                  <a:cubicBezTo>
                                    <a:pt x="764" y="461"/>
                                    <a:pt x="766" y="462"/>
                                    <a:pt x="768" y="463"/>
                                  </a:cubicBezTo>
                                  <a:cubicBezTo>
                                    <a:pt x="769" y="460"/>
                                    <a:pt x="769" y="458"/>
                                    <a:pt x="769" y="455"/>
                                  </a:cubicBezTo>
                                  <a:close/>
                                  <a:moveTo>
                                    <a:pt x="772" y="466"/>
                                  </a:moveTo>
                                  <a:cubicBezTo>
                                    <a:pt x="773" y="465"/>
                                    <a:pt x="774" y="464"/>
                                    <a:pt x="775" y="464"/>
                                  </a:cubicBezTo>
                                  <a:cubicBezTo>
                                    <a:pt x="776" y="461"/>
                                    <a:pt x="776" y="458"/>
                                    <a:pt x="776" y="455"/>
                                  </a:cubicBezTo>
                                  <a:cubicBezTo>
                                    <a:pt x="776" y="446"/>
                                    <a:pt x="772" y="437"/>
                                    <a:pt x="766" y="431"/>
                                  </a:cubicBezTo>
                                  <a:cubicBezTo>
                                    <a:pt x="760" y="425"/>
                                    <a:pt x="751" y="421"/>
                                    <a:pt x="742" y="421"/>
                                  </a:cubicBezTo>
                                  <a:cubicBezTo>
                                    <a:pt x="732" y="421"/>
                                    <a:pt x="724" y="425"/>
                                    <a:pt x="717" y="431"/>
                                  </a:cubicBezTo>
                                  <a:cubicBezTo>
                                    <a:pt x="711" y="437"/>
                                    <a:pt x="707" y="446"/>
                                    <a:pt x="707" y="455"/>
                                  </a:cubicBezTo>
                                  <a:cubicBezTo>
                                    <a:pt x="707" y="458"/>
                                    <a:pt x="708" y="461"/>
                                    <a:pt x="708" y="464"/>
                                  </a:cubicBezTo>
                                  <a:cubicBezTo>
                                    <a:pt x="709" y="464"/>
                                    <a:pt x="710" y="465"/>
                                    <a:pt x="711" y="466"/>
                                  </a:cubicBezTo>
                                  <a:cubicBezTo>
                                    <a:pt x="712" y="465"/>
                                    <a:pt x="713" y="464"/>
                                    <a:pt x="714" y="464"/>
                                  </a:cubicBezTo>
                                  <a:cubicBezTo>
                                    <a:pt x="713" y="461"/>
                                    <a:pt x="713" y="458"/>
                                    <a:pt x="713" y="455"/>
                                  </a:cubicBezTo>
                                  <a:cubicBezTo>
                                    <a:pt x="713" y="440"/>
                                    <a:pt x="726" y="427"/>
                                    <a:pt x="742" y="427"/>
                                  </a:cubicBezTo>
                                  <a:cubicBezTo>
                                    <a:pt x="758" y="427"/>
                                    <a:pt x="770" y="440"/>
                                    <a:pt x="770" y="455"/>
                                  </a:cubicBezTo>
                                  <a:cubicBezTo>
                                    <a:pt x="770" y="458"/>
                                    <a:pt x="770" y="461"/>
                                    <a:pt x="769" y="464"/>
                                  </a:cubicBezTo>
                                  <a:cubicBezTo>
                                    <a:pt x="770" y="464"/>
                                    <a:pt x="771" y="465"/>
                                    <a:pt x="772" y="466"/>
                                  </a:cubicBezTo>
                                  <a:close/>
                                  <a:moveTo>
                                    <a:pt x="815" y="491"/>
                                  </a:moveTo>
                                  <a:cubicBezTo>
                                    <a:pt x="811" y="489"/>
                                    <a:pt x="807" y="487"/>
                                    <a:pt x="803" y="487"/>
                                  </a:cubicBezTo>
                                  <a:cubicBezTo>
                                    <a:pt x="798" y="487"/>
                                    <a:pt x="794" y="489"/>
                                    <a:pt x="791" y="492"/>
                                  </a:cubicBezTo>
                                  <a:cubicBezTo>
                                    <a:pt x="791" y="494"/>
                                    <a:pt x="792" y="496"/>
                                    <a:pt x="792" y="498"/>
                                  </a:cubicBezTo>
                                  <a:cubicBezTo>
                                    <a:pt x="795" y="495"/>
                                    <a:pt x="798" y="493"/>
                                    <a:pt x="803" y="493"/>
                                  </a:cubicBezTo>
                                  <a:cubicBezTo>
                                    <a:pt x="807" y="493"/>
                                    <a:pt x="811" y="495"/>
                                    <a:pt x="813" y="498"/>
                                  </a:cubicBezTo>
                                  <a:cubicBezTo>
                                    <a:pt x="814" y="496"/>
                                    <a:pt x="814" y="494"/>
                                    <a:pt x="815" y="491"/>
                                  </a:cubicBezTo>
                                  <a:close/>
                                  <a:moveTo>
                                    <a:pt x="818" y="484"/>
                                  </a:moveTo>
                                  <a:cubicBezTo>
                                    <a:pt x="813" y="481"/>
                                    <a:pt x="808" y="480"/>
                                    <a:pt x="803" y="480"/>
                                  </a:cubicBezTo>
                                  <a:cubicBezTo>
                                    <a:pt x="797" y="480"/>
                                    <a:pt x="792" y="481"/>
                                    <a:pt x="788" y="484"/>
                                  </a:cubicBezTo>
                                  <a:cubicBezTo>
                                    <a:pt x="789" y="486"/>
                                    <a:pt x="789" y="488"/>
                                    <a:pt x="790" y="490"/>
                                  </a:cubicBezTo>
                                  <a:cubicBezTo>
                                    <a:pt x="794" y="487"/>
                                    <a:pt x="798" y="486"/>
                                    <a:pt x="803" y="486"/>
                                  </a:cubicBezTo>
                                  <a:cubicBezTo>
                                    <a:pt x="807" y="486"/>
                                    <a:pt x="812" y="487"/>
                                    <a:pt x="815" y="490"/>
                                  </a:cubicBezTo>
                                  <a:cubicBezTo>
                                    <a:pt x="816" y="488"/>
                                    <a:pt x="817" y="486"/>
                                    <a:pt x="818" y="484"/>
                                  </a:cubicBezTo>
                                  <a:close/>
                                  <a:moveTo>
                                    <a:pt x="821" y="478"/>
                                  </a:moveTo>
                                  <a:cubicBezTo>
                                    <a:pt x="816" y="475"/>
                                    <a:pt x="810" y="473"/>
                                    <a:pt x="803" y="473"/>
                                  </a:cubicBezTo>
                                  <a:cubicBezTo>
                                    <a:pt x="796" y="473"/>
                                    <a:pt x="789" y="475"/>
                                    <a:pt x="784" y="478"/>
                                  </a:cubicBezTo>
                                  <a:cubicBezTo>
                                    <a:pt x="785" y="480"/>
                                    <a:pt x="786" y="481"/>
                                    <a:pt x="787" y="483"/>
                                  </a:cubicBezTo>
                                  <a:cubicBezTo>
                                    <a:pt x="791" y="480"/>
                                    <a:pt x="797" y="478"/>
                                    <a:pt x="803" y="478"/>
                                  </a:cubicBezTo>
                                  <a:cubicBezTo>
                                    <a:pt x="809" y="478"/>
                                    <a:pt x="814" y="480"/>
                                    <a:pt x="818" y="483"/>
                                  </a:cubicBezTo>
                                  <a:cubicBezTo>
                                    <a:pt x="819" y="481"/>
                                    <a:pt x="820" y="480"/>
                                    <a:pt x="821" y="478"/>
                                  </a:cubicBezTo>
                                  <a:close/>
                                  <a:moveTo>
                                    <a:pt x="826" y="472"/>
                                  </a:moveTo>
                                  <a:cubicBezTo>
                                    <a:pt x="819" y="467"/>
                                    <a:pt x="811" y="465"/>
                                    <a:pt x="803" y="465"/>
                                  </a:cubicBezTo>
                                  <a:cubicBezTo>
                                    <a:pt x="794" y="465"/>
                                    <a:pt x="786" y="468"/>
                                    <a:pt x="779" y="472"/>
                                  </a:cubicBezTo>
                                  <a:cubicBezTo>
                                    <a:pt x="781" y="474"/>
                                    <a:pt x="782" y="475"/>
                                    <a:pt x="783" y="477"/>
                                  </a:cubicBezTo>
                                  <a:cubicBezTo>
                                    <a:pt x="789" y="473"/>
                                    <a:pt x="795" y="471"/>
                                    <a:pt x="803" y="471"/>
                                  </a:cubicBezTo>
                                  <a:cubicBezTo>
                                    <a:pt x="810" y="471"/>
                                    <a:pt x="817" y="473"/>
                                    <a:pt x="822" y="477"/>
                                  </a:cubicBezTo>
                                  <a:cubicBezTo>
                                    <a:pt x="823" y="475"/>
                                    <a:pt x="825" y="473"/>
                                    <a:pt x="826" y="472"/>
                                  </a:cubicBezTo>
                                  <a:close/>
                                  <a:moveTo>
                                    <a:pt x="832" y="467"/>
                                  </a:moveTo>
                                  <a:cubicBezTo>
                                    <a:pt x="824" y="461"/>
                                    <a:pt x="814" y="457"/>
                                    <a:pt x="803" y="457"/>
                                  </a:cubicBezTo>
                                  <a:cubicBezTo>
                                    <a:pt x="792" y="457"/>
                                    <a:pt x="782" y="461"/>
                                    <a:pt x="773" y="467"/>
                                  </a:cubicBezTo>
                                  <a:cubicBezTo>
                                    <a:pt x="775" y="468"/>
                                    <a:pt x="777" y="469"/>
                                    <a:pt x="778" y="471"/>
                                  </a:cubicBezTo>
                                  <a:cubicBezTo>
                                    <a:pt x="785" y="466"/>
                                    <a:pt x="794" y="463"/>
                                    <a:pt x="803" y="463"/>
                                  </a:cubicBezTo>
                                  <a:cubicBezTo>
                                    <a:pt x="812" y="463"/>
                                    <a:pt x="820" y="466"/>
                                    <a:pt x="827" y="471"/>
                                  </a:cubicBezTo>
                                  <a:cubicBezTo>
                                    <a:pt x="829" y="469"/>
                                    <a:pt x="830" y="468"/>
                                    <a:pt x="832" y="467"/>
                                  </a:cubicBezTo>
                                  <a:close/>
                                  <a:moveTo>
                                    <a:pt x="869" y="455"/>
                                  </a:moveTo>
                                  <a:cubicBezTo>
                                    <a:pt x="869" y="453"/>
                                    <a:pt x="866" y="450"/>
                                    <a:pt x="864" y="450"/>
                                  </a:cubicBezTo>
                                  <a:cubicBezTo>
                                    <a:pt x="861" y="450"/>
                                    <a:pt x="858" y="453"/>
                                    <a:pt x="858" y="455"/>
                                  </a:cubicBezTo>
                                  <a:cubicBezTo>
                                    <a:pt x="858" y="456"/>
                                    <a:pt x="859" y="456"/>
                                    <a:pt x="859" y="456"/>
                                  </a:cubicBezTo>
                                  <a:cubicBezTo>
                                    <a:pt x="860" y="456"/>
                                    <a:pt x="862" y="456"/>
                                    <a:pt x="864" y="456"/>
                                  </a:cubicBezTo>
                                  <a:cubicBezTo>
                                    <a:pt x="865" y="456"/>
                                    <a:pt x="867" y="456"/>
                                    <a:pt x="869" y="456"/>
                                  </a:cubicBezTo>
                                  <a:cubicBezTo>
                                    <a:pt x="869" y="456"/>
                                    <a:pt x="869" y="456"/>
                                    <a:pt x="869" y="455"/>
                                  </a:cubicBezTo>
                                  <a:close/>
                                  <a:moveTo>
                                    <a:pt x="876" y="455"/>
                                  </a:moveTo>
                                  <a:cubicBezTo>
                                    <a:pt x="876" y="449"/>
                                    <a:pt x="870" y="443"/>
                                    <a:pt x="864" y="443"/>
                                  </a:cubicBezTo>
                                  <a:cubicBezTo>
                                    <a:pt x="857" y="443"/>
                                    <a:pt x="852" y="449"/>
                                    <a:pt x="852" y="455"/>
                                  </a:cubicBezTo>
                                  <a:cubicBezTo>
                                    <a:pt x="852" y="456"/>
                                    <a:pt x="852" y="456"/>
                                    <a:pt x="852" y="457"/>
                                  </a:cubicBezTo>
                                  <a:cubicBezTo>
                                    <a:pt x="853" y="457"/>
                                    <a:pt x="855" y="456"/>
                                    <a:pt x="857" y="456"/>
                                  </a:cubicBezTo>
                                  <a:cubicBezTo>
                                    <a:pt x="857" y="456"/>
                                    <a:pt x="857" y="456"/>
                                    <a:pt x="857" y="455"/>
                                  </a:cubicBezTo>
                                  <a:cubicBezTo>
                                    <a:pt x="857" y="452"/>
                                    <a:pt x="860" y="449"/>
                                    <a:pt x="864" y="449"/>
                                  </a:cubicBezTo>
                                  <a:cubicBezTo>
                                    <a:pt x="867" y="449"/>
                                    <a:pt x="870" y="452"/>
                                    <a:pt x="870" y="455"/>
                                  </a:cubicBezTo>
                                  <a:cubicBezTo>
                                    <a:pt x="870" y="456"/>
                                    <a:pt x="870" y="456"/>
                                    <a:pt x="870" y="456"/>
                                  </a:cubicBezTo>
                                  <a:cubicBezTo>
                                    <a:pt x="872" y="456"/>
                                    <a:pt x="874" y="457"/>
                                    <a:pt x="875" y="457"/>
                                  </a:cubicBezTo>
                                  <a:cubicBezTo>
                                    <a:pt x="876" y="456"/>
                                    <a:pt x="876" y="456"/>
                                    <a:pt x="876" y="455"/>
                                  </a:cubicBezTo>
                                  <a:close/>
                                  <a:moveTo>
                                    <a:pt x="883" y="455"/>
                                  </a:moveTo>
                                  <a:cubicBezTo>
                                    <a:pt x="883" y="450"/>
                                    <a:pt x="881" y="445"/>
                                    <a:pt x="877" y="442"/>
                                  </a:cubicBezTo>
                                  <a:cubicBezTo>
                                    <a:pt x="874" y="438"/>
                                    <a:pt x="869" y="436"/>
                                    <a:pt x="864" y="436"/>
                                  </a:cubicBezTo>
                                  <a:cubicBezTo>
                                    <a:pt x="858" y="436"/>
                                    <a:pt x="853" y="438"/>
                                    <a:pt x="850" y="442"/>
                                  </a:cubicBezTo>
                                  <a:cubicBezTo>
                                    <a:pt x="846" y="445"/>
                                    <a:pt x="844" y="450"/>
                                    <a:pt x="844" y="455"/>
                                  </a:cubicBezTo>
                                  <a:cubicBezTo>
                                    <a:pt x="844" y="457"/>
                                    <a:pt x="844" y="458"/>
                                    <a:pt x="844" y="459"/>
                                  </a:cubicBezTo>
                                  <a:cubicBezTo>
                                    <a:pt x="846" y="459"/>
                                    <a:pt x="848" y="458"/>
                                    <a:pt x="850" y="457"/>
                                  </a:cubicBezTo>
                                  <a:cubicBezTo>
                                    <a:pt x="850" y="457"/>
                                    <a:pt x="850" y="456"/>
                                    <a:pt x="850" y="455"/>
                                  </a:cubicBezTo>
                                  <a:cubicBezTo>
                                    <a:pt x="850" y="448"/>
                                    <a:pt x="856" y="442"/>
                                    <a:pt x="864" y="442"/>
                                  </a:cubicBezTo>
                                  <a:cubicBezTo>
                                    <a:pt x="871" y="442"/>
                                    <a:pt x="877" y="448"/>
                                    <a:pt x="877" y="455"/>
                                  </a:cubicBezTo>
                                  <a:cubicBezTo>
                                    <a:pt x="877" y="456"/>
                                    <a:pt x="877" y="457"/>
                                    <a:pt x="877" y="457"/>
                                  </a:cubicBezTo>
                                  <a:cubicBezTo>
                                    <a:pt x="879" y="458"/>
                                    <a:pt x="881" y="459"/>
                                    <a:pt x="883" y="459"/>
                                  </a:cubicBezTo>
                                  <a:cubicBezTo>
                                    <a:pt x="883" y="458"/>
                                    <a:pt x="883" y="457"/>
                                    <a:pt x="883" y="455"/>
                                  </a:cubicBezTo>
                                  <a:close/>
                                  <a:moveTo>
                                    <a:pt x="891" y="455"/>
                                  </a:moveTo>
                                  <a:cubicBezTo>
                                    <a:pt x="891" y="448"/>
                                    <a:pt x="888" y="441"/>
                                    <a:pt x="883" y="436"/>
                                  </a:cubicBezTo>
                                  <a:cubicBezTo>
                                    <a:pt x="878" y="431"/>
                                    <a:pt x="871" y="428"/>
                                    <a:pt x="864" y="428"/>
                                  </a:cubicBezTo>
                                  <a:cubicBezTo>
                                    <a:pt x="856" y="428"/>
                                    <a:pt x="849" y="431"/>
                                    <a:pt x="844" y="436"/>
                                  </a:cubicBezTo>
                                  <a:cubicBezTo>
                                    <a:pt x="839" y="441"/>
                                    <a:pt x="836" y="448"/>
                                    <a:pt x="836" y="455"/>
                                  </a:cubicBezTo>
                                  <a:cubicBezTo>
                                    <a:pt x="836" y="458"/>
                                    <a:pt x="837" y="460"/>
                                    <a:pt x="837" y="463"/>
                                  </a:cubicBezTo>
                                  <a:cubicBezTo>
                                    <a:pt x="839" y="462"/>
                                    <a:pt x="841" y="461"/>
                                    <a:pt x="843" y="460"/>
                                  </a:cubicBezTo>
                                  <a:cubicBezTo>
                                    <a:pt x="843" y="458"/>
                                    <a:pt x="842" y="457"/>
                                    <a:pt x="842" y="455"/>
                                  </a:cubicBezTo>
                                  <a:cubicBezTo>
                                    <a:pt x="842" y="444"/>
                                    <a:pt x="852" y="434"/>
                                    <a:pt x="864" y="434"/>
                                  </a:cubicBezTo>
                                  <a:cubicBezTo>
                                    <a:pt x="875" y="434"/>
                                    <a:pt x="885" y="444"/>
                                    <a:pt x="885" y="455"/>
                                  </a:cubicBezTo>
                                  <a:cubicBezTo>
                                    <a:pt x="885" y="457"/>
                                    <a:pt x="884" y="458"/>
                                    <a:pt x="884" y="460"/>
                                  </a:cubicBezTo>
                                  <a:cubicBezTo>
                                    <a:pt x="886" y="461"/>
                                    <a:pt x="888" y="462"/>
                                    <a:pt x="890" y="463"/>
                                  </a:cubicBezTo>
                                  <a:cubicBezTo>
                                    <a:pt x="890" y="460"/>
                                    <a:pt x="891" y="458"/>
                                    <a:pt x="891" y="455"/>
                                  </a:cubicBezTo>
                                  <a:close/>
                                  <a:moveTo>
                                    <a:pt x="898" y="455"/>
                                  </a:moveTo>
                                  <a:cubicBezTo>
                                    <a:pt x="898" y="446"/>
                                    <a:pt x="894" y="437"/>
                                    <a:pt x="888" y="431"/>
                                  </a:cubicBezTo>
                                  <a:cubicBezTo>
                                    <a:pt x="882" y="425"/>
                                    <a:pt x="873" y="421"/>
                                    <a:pt x="864" y="421"/>
                                  </a:cubicBezTo>
                                  <a:cubicBezTo>
                                    <a:pt x="854" y="421"/>
                                    <a:pt x="846" y="425"/>
                                    <a:pt x="839" y="431"/>
                                  </a:cubicBezTo>
                                  <a:cubicBezTo>
                                    <a:pt x="833" y="437"/>
                                    <a:pt x="829" y="446"/>
                                    <a:pt x="829" y="455"/>
                                  </a:cubicBezTo>
                                  <a:cubicBezTo>
                                    <a:pt x="829" y="458"/>
                                    <a:pt x="830" y="461"/>
                                    <a:pt x="830" y="464"/>
                                  </a:cubicBezTo>
                                  <a:cubicBezTo>
                                    <a:pt x="831" y="464"/>
                                    <a:pt x="832" y="465"/>
                                    <a:pt x="833" y="466"/>
                                  </a:cubicBezTo>
                                  <a:cubicBezTo>
                                    <a:pt x="834" y="465"/>
                                    <a:pt x="835" y="464"/>
                                    <a:pt x="836" y="464"/>
                                  </a:cubicBezTo>
                                  <a:cubicBezTo>
                                    <a:pt x="835" y="461"/>
                                    <a:pt x="835" y="458"/>
                                    <a:pt x="835" y="455"/>
                                  </a:cubicBezTo>
                                  <a:cubicBezTo>
                                    <a:pt x="835" y="440"/>
                                    <a:pt x="848" y="427"/>
                                    <a:pt x="864" y="427"/>
                                  </a:cubicBezTo>
                                  <a:cubicBezTo>
                                    <a:pt x="879" y="427"/>
                                    <a:pt x="892" y="440"/>
                                    <a:pt x="892" y="455"/>
                                  </a:cubicBezTo>
                                  <a:cubicBezTo>
                                    <a:pt x="892" y="458"/>
                                    <a:pt x="892" y="461"/>
                                    <a:pt x="891" y="464"/>
                                  </a:cubicBezTo>
                                  <a:cubicBezTo>
                                    <a:pt x="892" y="464"/>
                                    <a:pt x="893" y="465"/>
                                    <a:pt x="894" y="465"/>
                                  </a:cubicBezTo>
                                  <a:cubicBezTo>
                                    <a:pt x="895" y="465"/>
                                    <a:pt x="896" y="464"/>
                                    <a:pt x="897" y="463"/>
                                  </a:cubicBezTo>
                                  <a:cubicBezTo>
                                    <a:pt x="897" y="461"/>
                                    <a:pt x="898" y="458"/>
                                    <a:pt x="898" y="455"/>
                                  </a:cubicBezTo>
                                  <a:close/>
                                  <a:moveTo>
                                    <a:pt x="906" y="455"/>
                                  </a:moveTo>
                                  <a:cubicBezTo>
                                    <a:pt x="906" y="444"/>
                                    <a:pt x="901" y="433"/>
                                    <a:pt x="893" y="426"/>
                                  </a:cubicBezTo>
                                  <a:cubicBezTo>
                                    <a:pt x="886" y="418"/>
                                    <a:pt x="875" y="413"/>
                                    <a:pt x="864" y="413"/>
                                  </a:cubicBezTo>
                                  <a:cubicBezTo>
                                    <a:pt x="852" y="413"/>
                                    <a:pt x="842" y="418"/>
                                    <a:pt x="834" y="426"/>
                                  </a:cubicBezTo>
                                  <a:cubicBezTo>
                                    <a:pt x="826" y="433"/>
                                    <a:pt x="822" y="444"/>
                                    <a:pt x="822" y="455"/>
                                  </a:cubicBezTo>
                                  <a:cubicBezTo>
                                    <a:pt x="822" y="457"/>
                                    <a:pt x="822" y="458"/>
                                    <a:pt x="822" y="459"/>
                                  </a:cubicBezTo>
                                  <a:cubicBezTo>
                                    <a:pt x="824" y="460"/>
                                    <a:pt x="826" y="461"/>
                                    <a:pt x="829" y="463"/>
                                  </a:cubicBezTo>
                                  <a:cubicBezTo>
                                    <a:pt x="828" y="460"/>
                                    <a:pt x="828" y="458"/>
                                    <a:pt x="828" y="455"/>
                                  </a:cubicBezTo>
                                  <a:cubicBezTo>
                                    <a:pt x="828" y="436"/>
                                    <a:pt x="844" y="420"/>
                                    <a:pt x="864" y="420"/>
                                  </a:cubicBezTo>
                                  <a:cubicBezTo>
                                    <a:pt x="883" y="420"/>
                                    <a:pt x="899" y="436"/>
                                    <a:pt x="899" y="455"/>
                                  </a:cubicBezTo>
                                  <a:cubicBezTo>
                                    <a:pt x="899" y="458"/>
                                    <a:pt x="899" y="460"/>
                                    <a:pt x="899" y="462"/>
                                  </a:cubicBezTo>
                                  <a:cubicBezTo>
                                    <a:pt x="901" y="461"/>
                                    <a:pt x="903" y="460"/>
                                    <a:pt x="905" y="459"/>
                                  </a:cubicBezTo>
                                  <a:cubicBezTo>
                                    <a:pt x="905" y="458"/>
                                    <a:pt x="906" y="457"/>
                                    <a:pt x="906" y="455"/>
                                  </a:cubicBezTo>
                                  <a:close/>
                                  <a:moveTo>
                                    <a:pt x="929" y="455"/>
                                  </a:moveTo>
                                  <a:cubicBezTo>
                                    <a:pt x="929" y="453"/>
                                    <a:pt x="926" y="450"/>
                                    <a:pt x="924" y="450"/>
                                  </a:cubicBezTo>
                                  <a:cubicBezTo>
                                    <a:pt x="921" y="450"/>
                                    <a:pt x="918" y="453"/>
                                    <a:pt x="918" y="455"/>
                                  </a:cubicBezTo>
                                  <a:cubicBezTo>
                                    <a:pt x="918" y="456"/>
                                    <a:pt x="918" y="456"/>
                                    <a:pt x="919" y="456"/>
                                  </a:cubicBezTo>
                                  <a:cubicBezTo>
                                    <a:pt x="920" y="456"/>
                                    <a:pt x="922" y="456"/>
                                    <a:pt x="924" y="456"/>
                                  </a:cubicBezTo>
                                  <a:cubicBezTo>
                                    <a:pt x="925" y="456"/>
                                    <a:pt x="927" y="456"/>
                                    <a:pt x="929" y="456"/>
                                  </a:cubicBezTo>
                                  <a:cubicBezTo>
                                    <a:pt x="929" y="456"/>
                                    <a:pt x="929" y="456"/>
                                    <a:pt x="929" y="455"/>
                                  </a:cubicBezTo>
                                  <a:close/>
                                  <a:moveTo>
                                    <a:pt x="933" y="455"/>
                                  </a:moveTo>
                                  <a:cubicBezTo>
                                    <a:pt x="933" y="453"/>
                                    <a:pt x="933" y="451"/>
                                    <a:pt x="934" y="449"/>
                                  </a:cubicBezTo>
                                  <a:cubicBezTo>
                                    <a:pt x="932" y="446"/>
                                    <a:pt x="928" y="443"/>
                                    <a:pt x="924" y="443"/>
                                  </a:cubicBezTo>
                                  <a:cubicBezTo>
                                    <a:pt x="920" y="443"/>
                                    <a:pt x="916" y="445"/>
                                    <a:pt x="914" y="448"/>
                                  </a:cubicBezTo>
                                  <a:cubicBezTo>
                                    <a:pt x="915" y="450"/>
                                    <a:pt x="915" y="453"/>
                                    <a:pt x="915" y="455"/>
                                  </a:cubicBezTo>
                                  <a:cubicBezTo>
                                    <a:pt x="915" y="456"/>
                                    <a:pt x="915" y="456"/>
                                    <a:pt x="915" y="456"/>
                                  </a:cubicBezTo>
                                  <a:cubicBezTo>
                                    <a:pt x="915" y="456"/>
                                    <a:pt x="916" y="456"/>
                                    <a:pt x="917" y="456"/>
                                  </a:cubicBezTo>
                                  <a:cubicBezTo>
                                    <a:pt x="917" y="456"/>
                                    <a:pt x="917" y="456"/>
                                    <a:pt x="917" y="455"/>
                                  </a:cubicBezTo>
                                  <a:cubicBezTo>
                                    <a:pt x="917" y="452"/>
                                    <a:pt x="920" y="449"/>
                                    <a:pt x="924" y="449"/>
                                  </a:cubicBezTo>
                                  <a:cubicBezTo>
                                    <a:pt x="927" y="449"/>
                                    <a:pt x="930" y="452"/>
                                    <a:pt x="930" y="455"/>
                                  </a:cubicBezTo>
                                  <a:cubicBezTo>
                                    <a:pt x="930" y="456"/>
                                    <a:pt x="930" y="456"/>
                                    <a:pt x="930" y="456"/>
                                  </a:cubicBezTo>
                                  <a:cubicBezTo>
                                    <a:pt x="931" y="456"/>
                                    <a:pt x="932" y="456"/>
                                    <a:pt x="933" y="457"/>
                                  </a:cubicBezTo>
                                  <a:cubicBezTo>
                                    <a:pt x="933" y="456"/>
                                    <a:pt x="933" y="456"/>
                                    <a:pt x="933" y="455"/>
                                  </a:cubicBezTo>
                                  <a:close/>
                                  <a:moveTo>
                                    <a:pt x="912" y="440"/>
                                  </a:moveTo>
                                  <a:cubicBezTo>
                                    <a:pt x="913" y="442"/>
                                    <a:pt x="913" y="444"/>
                                    <a:pt x="914" y="446"/>
                                  </a:cubicBezTo>
                                  <a:cubicBezTo>
                                    <a:pt x="916" y="443"/>
                                    <a:pt x="920" y="442"/>
                                    <a:pt x="924" y="442"/>
                                  </a:cubicBezTo>
                                  <a:cubicBezTo>
                                    <a:pt x="928" y="442"/>
                                    <a:pt x="931" y="444"/>
                                    <a:pt x="934" y="447"/>
                                  </a:cubicBezTo>
                                  <a:cubicBezTo>
                                    <a:pt x="934" y="444"/>
                                    <a:pt x="935" y="442"/>
                                    <a:pt x="936" y="440"/>
                                  </a:cubicBezTo>
                                  <a:cubicBezTo>
                                    <a:pt x="932" y="437"/>
                                    <a:pt x="928" y="436"/>
                                    <a:pt x="924" y="436"/>
                                  </a:cubicBezTo>
                                  <a:cubicBezTo>
                                    <a:pt x="919" y="436"/>
                                    <a:pt x="915" y="437"/>
                                    <a:pt x="912" y="440"/>
                                  </a:cubicBezTo>
                                  <a:close/>
                                  <a:moveTo>
                                    <a:pt x="864" y="406"/>
                                  </a:moveTo>
                                  <a:cubicBezTo>
                                    <a:pt x="850" y="406"/>
                                    <a:pt x="837" y="411"/>
                                    <a:pt x="828" y="420"/>
                                  </a:cubicBezTo>
                                  <a:cubicBezTo>
                                    <a:pt x="820" y="429"/>
                                    <a:pt x="814" y="442"/>
                                    <a:pt x="814" y="455"/>
                                  </a:cubicBezTo>
                                  <a:cubicBezTo>
                                    <a:pt x="814" y="456"/>
                                    <a:pt x="814" y="456"/>
                                    <a:pt x="814" y="457"/>
                                  </a:cubicBezTo>
                                  <a:cubicBezTo>
                                    <a:pt x="816" y="457"/>
                                    <a:pt x="818" y="458"/>
                                    <a:pt x="820" y="459"/>
                                  </a:cubicBezTo>
                                  <a:cubicBezTo>
                                    <a:pt x="820" y="458"/>
                                    <a:pt x="820" y="457"/>
                                    <a:pt x="820" y="455"/>
                                  </a:cubicBezTo>
                                  <a:cubicBezTo>
                                    <a:pt x="820" y="431"/>
                                    <a:pt x="840" y="412"/>
                                    <a:pt x="864" y="412"/>
                                  </a:cubicBezTo>
                                  <a:cubicBezTo>
                                    <a:pt x="888" y="412"/>
                                    <a:pt x="907" y="431"/>
                                    <a:pt x="907" y="455"/>
                                  </a:cubicBezTo>
                                  <a:cubicBezTo>
                                    <a:pt x="907" y="456"/>
                                    <a:pt x="907" y="457"/>
                                    <a:pt x="907" y="458"/>
                                  </a:cubicBezTo>
                                  <a:cubicBezTo>
                                    <a:pt x="909" y="458"/>
                                    <a:pt x="911" y="457"/>
                                    <a:pt x="913" y="457"/>
                                  </a:cubicBezTo>
                                  <a:cubicBezTo>
                                    <a:pt x="913" y="456"/>
                                    <a:pt x="913" y="456"/>
                                    <a:pt x="913" y="455"/>
                                  </a:cubicBezTo>
                                  <a:cubicBezTo>
                                    <a:pt x="913" y="442"/>
                                    <a:pt x="908" y="429"/>
                                    <a:pt x="899" y="420"/>
                                  </a:cubicBezTo>
                                  <a:cubicBezTo>
                                    <a:pt x="890" y="411"/>
                                    <a:pt x="877" y="406"/>
                                    <a:pt x="864" y="406"/>
                                  </a:cubicBezTo>
                                  <a:close/>
                                  <a:moveTo>
                                    <a:pt x="885" y="404"/>
                                  </a:moveTo>
                                  <a:cubicBezTo>
                                    <a:pt x="885" y="406"/>
                                    <a:pt x="884" y="407"/>
                                    <a:pt x="884" y="409"/>
                                  </a:cubicBezTo>
                                  <a:cubicBezTo>
                                    <a:pt x="886" y="409"/>
                                    <a:pt x="888" y="410"/>
                                    <a:pt x="890" y="411"/>
                                  </a:cubicBezTo>
                                  <a:cubicBezTo>
                                    <a:pt x="890" y="409"/>
                                    <a:pt x="891" y="407"/>
                                    <a:pt x="891" y="404"/>
                                  </a:cubicBezTo>
                                  <a:cubicBezTo>
                                    <a:pt x="891" y="397"/>
                                    <a:pt x="888" y="390"/>
                                    <a:pt x="883" y="385"/>
                                  </a:cubicBezTo>
                                  <a:cubicBezTo>
                                    <a:pt x="878" y="380"/>
                                    <a:pt x="871" y="377"/>
                                    <a:pt x="864" y="377"/>
                                  </a:cubicBezTo>
                                  <a:cubicBezTo>
                                    <a:pt x="856" y="377"/>
                                    <a:pt x="849" y="380"/>
                                    <a:pt x="844" y="385"/>
                                  </a:cubicBezTo>
                                  <a:cubicBezTo>
                                    <a:pt x="839" y="390"/>
                                    <a:pt x="836" y="397"/>
                                    <a:pt x="836" y="404"/>
                                  </a:cubicBezTo>
                                  <a:cubicBezTo>
                                    <a:pt x="836" y="407"/>
                                    <a:pt x="837" y="409"/>
                                    <a:pt x="837" y="411"/>
                                  </a:cubicBezTo>
                                  <a:cubicBezTo>
                                    <a:pt x="839" y="410"/>
                                    <a:pt x="841" y="409"/>
                                    <a:pt x="843" y="409"/>
                                  </a:cubicBezTo>
                                  <a:cubicBezTo>
                                    <a:pt x="843" y="407"/>
                                    <a:pt x="842" y="406"/>
                                    <a:pt x="842" y="404"/>
                                  </a:cubicBezTo>
                                  <a:cubicBezTo>
                                    <a:pt x="842" y="392"/>
                                    <a:pt x="852" y="383"/>
                                    <a:pt x="864" y="383"/>
                                  </a:cubicBezTo>
                                  <a:cubicBezTo>
                                    <a:pt x="875" y="383"/>
                                    <a:pt x="885" y="392"/>
                                    <a:pt x="885" y="404"/>
                                  </a:cubicBezTo>
                                  <a:close/>
                                  <a:moveTo>
                                    <a:pt x="877" y="404"/>
                                  </a:moveTo>
                                  <a:cubicBezTo>
                                    <a:pt x="877" y="405"/>
                                    <a:pt x="877" y="405"/>
                                    <a:pt x="877" y="406"/>
                                  </a:cubicBezTo>
                                  <a:cubicBezTo>
                                    <a:pt x="879" y="407"/>
                                    <a:pt x="881" y="407"/>
                                    <a:pt x="883" y="408"/>
                                  </a:cubicBezTo>
                                  <a:cubicBezTo>
                                    <a:pt x="883" y="407"/>
                                    <a:pt x="883" y="405"/>
                                    <a:pt x="883" y="404"/>
                                  </a:cubicBezTo>
                                  <a:cubicBezTo>
                                    <a:pt x="883" y="399"/>
                                    <a:pt x="881" y="394"/>
                                    <a:pt x="877" y="390"/>
                                  </a:cubicBezTo>
                                  <a:cubicBezTo>
                                    <a:pt x="874" y="387"/>
                                    <a:pt x="869" y="385"/>
                                    <a:pt x="864" y="385"/>
                                  </a:cubicBezTo>
                                  <a:cubicBezTo>
                                    <a:pt x="858" y="385"/>
                                    <a:pt x="853" y="387"/>
                                    <a:pt x="850" y="390"/>
                                  </a:cubicBezTo>
                                  <a:cubicBezTo>
                                    <a:pt x="846" y="394"/>
                                    <a:pt x="844" y="399"/>
                                    <a:pt x="844" y="404"/>
                                  </a:cubicBezTo>
                                  <a:cubicBezTo>
                                    <a:pt x="844" y="405"/>
                                    <a:pt x="844" y="407"/>
                                    <a:pt x="844" y="408"/>
                                  </a:cubicBezTo>
                                  <a:cubicBezTo>
                                    <a:pt x="846" y="407"/>
                                    <a:pt x="848" y="407"/>
                                    <a:pt x="850" y="406"/>
                                  </a:cubicBezTo>
                                  <a:cubicBezTo>
                                    <a:pt x="850" y="405"/>
                                    <a:pt x="850" y="405"/>
                                    <a:pt x="850" y="404"/>
                                  </a:cubicBezTo>
                                  <a:cubicBezTo>
                                    <a:pt x="850" y="397"/>
                                    <a:pt x="856" y="390"/>
                                    <a:pt x="864" y="390"/>
                                  </a:cubicBezTo>
                                  <a:cubicBezTo>
                                    <a:pt x="871" y="390"/>
                                    <a:pt x="877" y="397"/>
                                    <a:pt x="877" y="404"/>
                                  </a:cubicBezTo>
                                  <a:close/>
                                  <a:moveTo>
                                    <a:pt x="870" y="404"/>
                                  </a:moveTo>
                                  <a:cubicBezTo>
                                    <a:pt x="870" y="404"/>
                                    <a:pt x="870" y="404"/>
                                    <a:pt x="870" y="405"/>
                                  </a:cubicBezTo>
                                  <a:cubicBezTo>
                                    <a:pt x="872" y="405"/>
                                    <a:pt x="874" y="405"/>
                                    <a:pt x="875" y="406"/>
                                  </a:cubicBezTo>
                                  <a:cubicBezTo>
                                    <a:pt x="876" y="405"/>
                                    <a:pt x="876" y="405"/>
                                    <a:pt x="876" y="404"/>
                                  </a:cubicBezTo>
                                  <a:cubicBezTo>
                                    <a:pt x="876" y="397"/>
                                    <a:pt x="870" y="392"/>
                                    <a:pt x="864" y="392"/>
                                  </a:cubicBezTo>
                                  <a:cubicBezTo>
                                    <a:pt x="857" y="392"/>
                                    <a:pt x="852" y="397"/>
                                    <a:pt x="852" y="404"/>
                                  </a:cubicBezTo>
                                  <a:cubicBezTo>
                                    <a:pt x="852" y="405"/>
                                    <a:pt x="852" y="405"/>
                                    <a:pt x="852" y="406"/>
                                  </a:cubicBezTo>
                                  <a:cubicBezTo>
                                    <a:pt x="853" y="405"/>
                                    <a:pt x="855" y="405"/>
                                    <a:pt x="857" y="405"/>
                                  </a:cubicBezTo>
                                  <a:cubicBezTo>
                                    <a:pt x="857" y="404"/>
                                    <a:pt x="857" y="404"/>
                                    <a:pt x="857" y="404"/>
                                  </a:cubicBezTo>
                                  <a:cubicBezTo>
                                    <a:pt x="857" y="400"/>
                                    <a:pt x="860" y="397"/>
                                    <a:pt x="864" y="397"/>
                                  </a:cubicBezTo>
                                  <a:cubicBezTo>
                                    <a:pt x="867" y="397"/>
                                    <a:pt x="870" y="400"/>
                                    <a:pt x="870" y="404"/>
                                  </a:cubicBezTo>
                                  <a:close/>
                                  <a:moveTo>
                                    <a:pt x="864" y="399"/>
                                  </a:moveTo>
                                  <a:cubicBezTo>
                                    <a:pt x="861" y="399"/>
                                    <a:pt x="858" y="401"/>
                                    <a:pt x="858" y="404"/>
                                  </a:cubicBezTo>
                                  <a:cubicBezTo>
                                    <a:pt x="858" y="404"/>
                                    <a:pt x="859" y="404"/>
                                    <a:pt x="859" y="404"/>
                                  </a:cubicBezTo>
                                  <a:cubicBezTo>
                                    <a:pt x="860" y="404"/>
                                    <a:pt x="862" y="404"/>
                                    <a:pt x="864" y="404"/>
                                  </a:cubicBezTo>
                                  <a:cubicBezTo>
                                    <a:pt x="865" y="404"/>
                                    <a:pt x="867" y="404"/>
                                    <a:pt x="869" y="404"/>
                                  </a:cubicBezTo>
                                  <a:cubicBezTo>
                                    <a:pt x="869" y="404"/>
                                    <a:pt x="869" y="404"/>
                                    <a:pt x="869" y="404"/>
                                  </a:cubicBezTo>
                                  <a:cubicBezTo>
                                    <a:pt x="869" y="401"/>
                                    <a:pt x="866" y="399"/>
                                    <a:pt x="864" y="399"/>
                                  </a:cubicBezTo>
                                  <a:close/>
                                  <a:moveTo>
                                    <a:pt x="898" y="404"/>
                                  </a:moveTo>
                                  <a:cubicBezTo>
                                    <a:pt x="898" y="395"/>
                                    <a:pt x="894" y="386"/>
                                    <a:pt x="888" y="380"/>
                                  </a:cubicBezTo>
                                  <a:cubicBezTo>
                                    <a:pt x="882" y="374"/>
                                    <a:pt x="873" y="370"/>
                                    <a:pt x="864" y="370"/>
                                  </a:cubicBezTo>
                                  <a:cubicBezTo>
                                    <a:pt x="854" y="370"/>
                                    <a:pt x="846" y="374"/>
                                    <a:pt x="839" y="380"/>
                                  </a:cubicBezTo>
                                  <a:cubicBezTo>
                                    <a:pt x="833" y="386"/>
                                    <a:pt x="829" y="395"/>
                                    <a:pt x="829" y="404"/>
                                  </a:cubicBezTo>
                                  <a:cubicBezTo>
                                    <a:pt x="829" y="407"/>
                                    <a:pt x="830" y="410"/>
                                    <a:pt x="830" y="412"/>
                                  </a:cubicBezTo>
                                  <a:cubicBezTo>
                                    <a:pt x="831" y="413"/>
                                    <a:pt x="832" y="414"/>
                                    <a:pt x="833" y="414"/>
                                  </a:cubicBezTo>
                                  <a:cubicBezTo>
                                    <a:pt x="834" y="414"/>
                                    <a:pt x="835" y="413"/>
                                    <a:pt x="836" y="412"/>
                                  </a:cubicBezTo>
                                  <a:cubicBezTo>
                                    <a:pt x="835" y="410"/>
                                    <a:pt x="835" y="407"/>
                                    <a:pt x="835" y="404"/>
                                  </a:cubicBezTo>
                                  <a:cubicBezTo>
                                    <a:pt x="835" y="388"/>
                                    <a:pt x="848" y="375"/>
                                    <a:pt x="864" y="375"/>
                                  </a:cubicBezTo>
                                  <a:cubicBezTo>
                                    <a:pt x="879" y="375"/>
                                    <a:pt x="892" y="388"/>
                                    <a:pt x="892" y="404"/>
                                  </a:cubicBezTo>
                                  <a:cubicBezTo>
                                    <a:pt x="892" y="407"/>
                                    <a:pt x="892" y="410"/>
                                    <a:pt x="891" y="412"/>
                                  </a:cubicBezTo>
                                  <a:cubicBezTo>
                                    <a:pt x="892" y="413"/>
                                    <a:pt x="893" y="413"/>
                                    <a:pt x="894" y="414"/>
                                  </a:cubicBezTo>
                                  <a:cubicBezTo>
                                    <a:pt x="895" y="413"/>
                                    <a:pt x="896" y="412"/>
                                    <a:pt x="897" y="412"/>
                                  </a:cubicBezTo>
                                  <a:cubicBezTo>
                                    <a:pt x="897" y="409"/>
                                    <a:pt x="898" y="407"/>
                                    <a:pt x="898" y="404"/>
                                  </a:cubicBezTo>
                                  <a:close/>
                                  <a:moveTo>
                                    <a:pt x="906" y="404"/>
                                  </a:moveTo>
                                  <a:cubicBezTo>
                                    <a:pt x="906" y="392"/>
                                    <a:pt x="901" y="382"/>
                                    <a:pt x="893" y="374"/>
                                  </a:cubicBezTo>
                                  <a:cubicBezTo>
                                    <a:pt x="886" y="367"/>
                                    <a:pt x="875" y="362"/>
                                    <a:pt x="864" y="362"/>
                                  </a:cubicBezTo>
                                  <a:cubicBezTo>
                                    <a:pt x="852" y="362"/>
                                    <a:pt x="842" y="367"/>
                                    <a:pt x="834" y="374"/>
                                  </a:cubicBezTo>
                                  <a:cubicBezTo>
                                    <a:pt x="826" y="382"/>
                                    <a:pt x="822" y="392"/>
                                    <a:pt x="822" y="404"/>
                                  </a:cubicBezTo>
                                  <a:cubicBezTo>
                                    <a:pt x="822" y="405"/>
                                    <a:pt x="822" y="407"/>
                                    <a:pt x="822" y="408"/>
                                  </a:cubicBezTo>
                                  <a:cubicBezTo>
                                    <a:pt x="824" y="409"/>
                                    <a:pt x="826" y="410"/>
                                    <a:pt x="829" y="411"/>
                                  </a:cubicBezTo>
                                  <a:cubicBezTo>
                                    <a:pt x="828" y="409"/>
                                    <a:pt x="828" y="406"/>
                                    <a:pt x="828" y="404"/>
                                  </a:cubicBezTo>
                                  <a:cubicBezTo>
                                    <a:pt x="828" y="384"/>
                                    <a:pt x="844" y="368"/>
                                    <a:pt x="864" y="368"/>
                                  </a:cubicBezTo>
                                  <a:cubicBezTo>
                                    <a:pt x="883" y="368"/>
                                    <a:pt x="899" y="384"/>
                                    <a:pt x="899" y="404"/>
                                  </a:cubicBezTo>
                                  <a:cubicBezTo>
                                    <a:pt x="899" y="406"/>
                                    <a:pt x="899" y="408"/>
                                    <a:pt x="899" y="411"/>
                                  </a:cubicBezTo>
                                  <a:cubicBezTo>
                                    <a:pt x="901" y="409"/>
                                    <a:pt x="903" y="408"/>
                                    <a:pt x="905" y="408"/>
                                  </a:cubicBezTo>
                                  <a:cubicBezTo>
                                    <a:pt x="905" y="406"/>
                                    <a:pt x="906" y="405"/>
                                    <a:pt x="906" y="404"/>
                                  </a:cubicBezTo>
                                  <a:close/>
                                  <a:moveTo>
                                    <a:pt x="929" y="404"/>
                                  </a:moveTo>
                                  <a:cubicBezTo>
                                    <a:pt x="929" y="401"/>
                                    <a:pt x="926" y="399"/>
                                    <a:pt x="924" y="399"/>
                                  </a:cubicBezTo>
                                  <a:cubicBezTo>
                                    <a:pt x="921" y="399"/>
                                    <a:pt x="918" y="401"/>
                                    <a:pt x="918" y="404"/>
                                  </a:cubicBezTo>
                                  <a:cubicBezTo>
                                    <a:pt x="918" y="404"/>
                                    <a:pt x="918" y="404"/>
                                    <a:pt x="919" y="404"/>
                                  </a:cubicBezTo>
                                  <a:cubicBezTo>
                                    <a:pt x="920" y="404"/>
                                    <a:pt x="922" y="404"/>
                                    <a:pt x="924" y="404"/>
                                  </a:cubicBezTo>
                                  <a:cubicBezTo>
                                    <a:pt x="925" y="404"/>
                                    <a:pt x="927" y="404"/>
                                    <a:pt x="929" y="404"/>
                                  </a:cubicBezTo>
                                  <a:cubicBezTo>
                                    <a:pt x="929" y="404"/>
                                    <a:pt x="929" y="404"/>
                                    <a:pt x="929" y="404"/>
                                  </a:cubicBezTo>
                                  <a:close/>
                                  <a:moveTo>
                                    <a:pt x="933" y="404"/>
                                  </a:moveTo>
                                  <a:cubicBezTo>
                                    <a:pt x="933" y="402"/>
                                    <a:pt x="933" y="400"/>
                                    <a:pt x="934" y="398"/>
                                  </a:cubicBezTo>
                                  <a:cubicBezTo>
                                    <a:pt x="932" y="394"/>
                                    <a:pt x="928" y="392"/>
                                    <a:pt x="924" y="392"/>
                                  </a:cubicBezTo>
                                  <a:cubicBezTo>
                                    <a:pt x="920" y="392"/>
                                    <a:pt x="916" y="394"/>
                                    <a:pt x="914" y="397"/>
                                  </a:cubicBezTo>
                                  <a:cubicBezTo>
                                    <a:pt x="915" y="399"/>
                                    <a:pt x="915" y="402"/>
                                    <a:pt x="915" y="404"/>
                                  </a:cubicBezTo>
                                  <a:cubicBezTo>
                                    <a:pt x="915" y="404"/>
                                    <a:pt x="915" y="405"/>
                                    <a:pt x="915" y="405"/>
                                  </a:cubicBezTo>
                                  <a:cubicBezTo>
                                    <a:pt x="915" y="405"/>
                                    <a:pt x="916" y="405"/>
                                    <a:pt x="917" y="405"/>
                                  </a:cubicBezTo>
                                  <a:cubicBezTo>
                                    <a:pt x="917" y="404"/>
                                    <a:pt x="917" y="404"/>
                                    <a:pt x="917" y="404"/>
                                  </a:cubicBezTo>
                                  <a:cubicBezTo>
                                    <a:pt x="917" y="400"/>
                                    <a:pt x="920" y="397"/>
                                    <a:pt x="924" y="397"/>
                                  </a:cubicBezTo>
                                  <a:cubicBezTo>
                                    <a:pt x="927" y="397"/>
                                    <a:pt x="930" y="400"/>
                                    <a:pt x="930" y="404"/>
                                  </a:cubicBezTo>
                                  <a:cubicBezTo>
                                    <a:pt x="930" y="404"/>
                                    <a:pt x="930" y="404"/>
                                    <a:pt x="930" y="405"/>
                                  </a:cubicBezTo>
                                  <a:cubicBezTo>
                                    <a:pt x="931" y="405"/>
                                    <a:pt x="932" y="405"/>
                                    <a:pt x="933" y="405"/>
                                  </a:cubicBezTo>
                                  <a:cubicBezTo>
                                    <a:pt x="933" y="405"/>
                                    <a:pt x="933" y="404"/>
                                    <a:pt x="933" y="404"/>
                                  </a:cubicBezTo>
                                  <a:close/>
                                  <a:moveTo>
                                    <a:pt x="912" y="388"/>
                                  </a:moveTo>
                                  <a:cubicBezTo>
                                    <a:pt x="913" y="390"/>
                                    <a:pt x="913" y="392"/>
                                    <a:pt x="914" y="395"/>
                                  </a:cubicBezTo>
                                  <a:cubicBezTo>
                                    <a:pt x="916" y="392"/>
                                    <a:pt x="920" y="390"/>
                                    <a:pt x="924" y="390"/>
                                  </a:cubicBezTo>
                                  <a:cubicBezTo>
                                    <a:pt x="928" y="390"/>
                                    <a:pt x="931" y="392"/>
                                    <a:pt x="934" y="395"/>
                                  </a:cubicBezTo>
                                  <a:cubicBezTo>
                                    <a:pt x="934" y="393"/>
                                    <a:pt x="935" y="391"/>
                                    <a:pt x="936" y="389"/>
                                  </a:cubicBezTo>
                                  <a:cubicBezTo>
                                    <a:pt x="932" y="386"/>
                                    <a:pt x="928" y="385"/>
                                    <a:pt x="924" y="385"/>
                                  </a:cubicBezTo>
                                  <a:cubicBezTo>
                                    <a:pt x="919" y="385"/>
                                    <a:pt x="915" y="386"/>
                                    <a:pt x="912" y="388"/>
                                  </a:cubicBezTo>
                                  <a:close/>
                                  <a:moveTo>
                                    <a:pt x="864" y="354"/>
                                  </a:moveTo>
                                  <a:cubicBezTo>
                                    <a:pt x="850" y="354"/>
                                    <a:pt x="837" y="360"/>
                                    <a:pt x="828" y="369"/>
                                  </a:cubicBezTo>
                                  <a:cubicBezTo>
                                    <a:pt x="820" y="378"/>
                                    <a:pt x="814" y="390"/>
                                    <a:pt x="814" y="404"/>
                                  </a:cubicBezTo>
                                  <a:cubicBezTo>
                                    <a:pt x="814" y="405"/>
                                    <a:pt x="814" y="405"/>
                                    <a:pt x="814" y="405"/>
                                  </a:cubicBezTo>
                                  <a:cubicBezTo>
                                    <a:pt x="816" y="406"/>
                                    <a:pt x="818" y="407"/>
                                    <a:pt x="820" y="407"/>
                                  </a:cubicBezTo>
                                  <a:cubicBezTo>
                                    <a:pt x="820" y="406"/>
                                    <a:pt x="820" y="405"/>
                                    <a:pt x="820" y="404"/>
                                  </a:cubicBezTo>
                                  <a:cubicBezTo>
                                    <a:pt x="820" y="380"/>
                                    <a:pt x="840" y="361"/>
                                    <a:pt x="864" y="361"/>
                                  </a:cubicBezTo>
                                  <a:cubicBezTo>
                                    <a:pt x="888" y="361"/>
                                    <a:pt x="907" y="380"/>
                                    <a:pt x="907" y="404"/>
                                  </a:cubicBezTo>
                                  <a:cubicBezTo>
                                    <a:pt x="907" y="405"/>
                                    <a:pt x="907" y="406"/>
                                    <a:pt x="907" y="407"/>
                                  </a:cubicBezTo>
                                  <a:cubicBezTo>
                                    <a:pt x="909" y="406"/>
                                    <a:pt x="911" y="406"/>
                                    <a:pt x="913" y="405"/>
                                  </a:cubicBezTo>
                                  <a:cubicBezTo>
                                    <a:pt x="913" y="405"/>
                                    <a:pt x="913" y="404"/>
                                    <a:pt x="913" y="404"/>
                                  </a:cubicBezTo>
                                  <a:cubicBezTo>
                                    <a:pt x="913" y="390"/>
                                    <a:pt x="908" y="378"/>
                                    <a:pt x="899" y="369"/>
                                  </a:cubicBezTo>
                                  <a:cubicBezTo>
                                    <a:pt x="890" y="360"/>
                                    <a:pt x="877" y="354"/>
                                    <a:pt x="864" y="354"/>
                                  </a:cubicBezTo>
                                  <a:close/>
                                  <a:moveTo>
                                    <a:pt x="885" y="353"/>
                                  </a:moveTo>
                                  <a:cubicBezTo>
                                    <a:pt x="885" y="354"/>
                                    <a:pt x="884" y="356"/>
                                    <a:pt x="884" y="357"/>
                                  </a:cubicBezTo>
                                  <a:cubicBezTo>
                                    <a:pt x="886" y="358"/>
                                    <a:pt x="888" y="359"/>
                                    <a:pt x="890" y="360"/>
                                  </a:cubicBezTo>
                                  <a:cubicBezTo>
                                    <a:pt x="890" y="358"/>
                                    <a:pt x="891" y="355"/>
                                    <a:pt x="891" y="353"/>
                                  </a:cubicBezTo>
                                  <a:cubicBezTo>
                                    <a:pt x="891" y="345"/>
                                    <a:pt x="888" y="338"/>
                                    <a:pt x="883" y="333"/>
                                  </a:cubicBezTo>
                                  <a:cubicBezTo>
                                    <a:pt x="878" y="328"/>
                                    <a:pt x="871" y="325"/>
                                    <a:pt x="864" y="325"/>
                                  </a:cubicBezTo>
                                  <a:cubicBezTo>
                                    <a:pt x="856" y="325"/>
                                    <a:pt x="849" y="328"/>
                                    <a:pt x="844" y="333"/>
                                  </a:cubicBezTo>
                                  <a:cubicBezTo>
                                    <a:pt x="839" y="338"/>
                                    <a:pt x="836" y="345"/>
                                    <a:pt x="836" y="353"/>
                                  </a:cubicBezTo>
                                  <a:cubicBezTo>
                                    <a:pt x="836" y="355"/>
                                    <a:pt x="837" y="358"/>
                                    <a:pt x="837" y="360"/>
                                  </a:cubicBezTo>
                                  <a:cubicBezTo>
                                    <a:pt x="839" y="359"/>
                                    <a:pt x="841" y="358"/>
                                    <a:pt x="843" y="357"/>
                                  </a:cubicBezTo>
                                  <a:cubicBezTo>
                                    <a:pt x="843" y="356"/>
                                    <a:pt x="842" y="354"/>
                                    <a:pt x="842" y="353"/>
                                  </a:cubicBezTo>
                                  <a:cubicBezTo>
                                    <a:pt x="842" y="341"/>
                                    <a:pt x="852" y="332"/>
                                    <a:pt x="864" y="332"/>
                                  </a:cubicBezTo>
                                  <a:cubicBezTo>
                                    <a:pt x="875" y="332"/>
                                    <a:pt x="885" y="341"/>
                                    <a:pt x="885" y="353"/>
                                  </a:cubicBezTo>
                                  <a:close/>
                                  <a:moveTo>
                                    <a:pt x="877" y="353"/>
                                  </a:moveTo>
                                  <a:cubicBezTo>
                                    <a:pt x="877" y="353"/>
                                    <a:pt x="877" y="354"/>
                                    <a:pt x="877" y="355"/>
                                  </a:cubicBezTo>
                                  <a:cubicBezTo>
                                    <a:pt x="879" y="355"/>
                                    <a:pt x="881" y="356"/>
                                    <a:pt x="883" y="357"/>
                                  </a:cubicBezTo>
                                  <a:cubicBezTo>
                                    <a:pt x="883" y="355"/>
                                    <a:pt x="883" y="354"/>
                                    <a:pt x="883" y="353"/>
                                  </a:cubicBezTo>
                                  <a:cubicBezTo>
                                    <a:pt x="883" y="347"/>
                                    <a:pt x="881" y="342"/>
                                    <a:pt x="877" y="339"/>
                                  </a:cubicBezTo>
                                  <a:cubicBezTo>
                                    <a:pt x="874" y="335"/>
                                    <a:pt x="869" y="333"/>
                                    <a:pt x="864" y="333"/>
                                  </a:cubicBezTo>
                                  <a:cubicBezTo>
                                    <a:pt x="858" y="333"/>
                                    <a:pt x="853" y="335"/>
                                    <a:pt x="850" y="339"/>
                                  </a:cubicBezTo>
                                  <a:cubicBezTo>
                                    <a:pt x="846" y="342"/>
                                    <a:pt x="844" y="347"/>
                                    <a:pt x="844" y="353"/>
                                  </a:cubicBezTo>
                                  <a:cubicBezTo>
                                    <a:pt x="844" y="354"/>
                                    <a:pt x="844" y="355"/>
                                    <a:pt x="844" y="357"/>
                                  </a:cubicBezTo>
                                  <a:cubicBezTo>
                                    <a:pt x="846" y="356"/>
                                    <a:pt x="848" y="355"/>
                                    <a:pt x="850" y="355"/>
                                  </a:cubicBezTo>
                                  <a:cubicBezTo>
                                    <a:pt x="850" y="354"/>
                                    <a:pt x="850" y="353"/>
                                    <a:pt x="850" y="353"/>
                                  </a:cubicBezTo>
                                  <a:cubicBezTo>
                                    <a:pt x="850" y="345"/>
                                    <a:pt x="856" y="339"/>
                                    <a:pt x="864" y="339"/>
                                  </a:cubicBezTo>
                                  <a:cubicBezTo>
                                    <a:pt x="871" y="339"/>
                                    <a:pt x="877" y="345"/>
                                    <a:pt x="877" y="353"/>
                                  </a:cubicBezTo>
                                  <a:close/>
                                  <a:moveTo>
                                    <a:pt x="870" y="353"/>
                                  </a:moveTo>
                                  <a:cubicBezTo>
                                    <a:pt x="870" y="353"/>
                                    <a:pt x="870" y="353"/>
                                    <a:pt x="870" y="353"/>
                                  </a:cubicBezTo>
                                  <a:cubicBezTo>
                                    <a:pt x="872" y="354"/>
                                    <a:pt x="874" y="354"/>
                                    <a:pt x="875" y="354"/>
                                  </a:cubicBezTo>
                                  <a:cubicBezTo>
                                    <a:pt x="876" y="354"/>
                                    <a:pt x="876" y="353"/>
                                    <a:pt x="876" y="353"/>
                                  </a:cubicBezTo>
                                  <a:cubicBezTo>
                                    <a:pt x="876" y="346"/>
                                    <a:pt x="870" y="341"/>
                                    <a:pt x="864" y="341"/>
                                  </a:cubicBezTo>
                                  <a:cubicBezTo>
                                    <a:pt x="857" y="341"/>
                                    <a:pt x="852" y="346"/>
                                    <a:pt x="852" y="353"/>
                                  </a:cubicBezTo>
                                  <a:cubicBezTo>
                                    <a:pt x="852" y="353"/>
                                    <a:pt x="852" y="354"/>
                                    <a:pt x="852" y="354"/>
                                  </a:cubicBezTo>
                                  <a:cubicBezTo>
                                    <a:pt x="853" y="354"/>
                                    <a:pt x="855" y="354"/>
                                    <a:pt x="857" y="353"/>
                                  </a:cubicBezTo>
                                  <a:cubicBezTo>
                                    <a:pt x="857" y="353"/>
                                    <a:pt x="857" y="353"/>
                                    <a:pt x="857" y="353"/>
                                  </a:cubicBezTo>
                                  <a:cubicBezTo>
                                    <a:pt x="857" y="349"/>
                                    <a:pt x="860" y="346"/>
                                    <a:pt x="864" y="346"/>
                                  </a:cubicBezTo>
                                  <a:cubicBezTo>
                                    <a:pt x="867" y="346"/>
                                    <a:pt x="870" y="349"/>
                                    <a:pt x="870" y="353"/>
                                  </a:cubicBezTo>
                                  <a:close/>
                                  <a:moveTo>
                                    <a:pt x="864" y="348"/>
                                  </a:moveTo>
                                  <a:cubicBezTo>
                                    <a:pt x="861" y="348"/>
                                    <a:pt x="858" y="350"/>
                                    <a:pt x="858" y="353"/>
                                  </a:cubicBezTo>
                                  <a:cubicBezTo>
                                    <a:pt x="858" y="353"/>
                                    <a:pt x="859" y="353"/>
                                    <a:pt x="859" y="353"/>
                                  </a:cubicBezTo>
                                  <a:cubicBezTo>
                                    <a:pt x="860" y="353"/>
                                    <a:pt x="862" y="353"/>
                                    <a:pt x="864" y="353"/>
                                  </a:cubicBezTo>
                                  <a:cubicBezTo>
                                    <a:pt x="865" y="353"/>
                                    <a:pt x="867" y="353"/>
                                    <a:pt x="869" y="353"/>
                                  </a:cubicBezTo>
                                  <a:cubicBezTo>
                                    <a:pt x="869" y="353"/>
                                    <a:pt x="869" y="353"/>
                                    <a:pt x="869" y="353"/>
                                  </a:cubicBezTo>
                                  <a:cubicBezTo>
                                    <a:pt x="869" y="350"/>
                                    <a:pt x="866" y="348"/>
                                    <a:pt x="864" y="348"/>
                                  </a:cubicBezTo>
                                  <a:close/>
                                  <a:moveTo>
                                    <a:pt x="898" y="353"/>
                                  </a:moveTo>
                                  <a:cubicBezTo>
                                    <a:pt x="898" y="343"/>
                                    <a:pt x="894" y="335"/>
                                    <a:pt x="888" y="328"/>
                                  </a:cubicBezTo>
                                  <a:cubicBezTo>
                                    <a:pt x="882" y="322"/>
                                    <a:pt x="873" y="318"/>
                                    <a:pt x="864" y="318"/>
                                  </a:cubicBezTo>
                                  <a:cubicBezTo>
                                    <a:pt x="854" y="318"/>
                                    <a:pt x="846" y="322"/>
                                    <a:pt x="839" y="328"/>
                                  </a:cubicBezTo>
                                  <a:cubicBezTo>
                                    <a:pt x="833" y="335"/>
                                    <a:pt x="829" y="343"/>
                                    <a:pt x="829" y="353"/>
                                  </a:cubicBezTo>
                                  <a:cubicBezTo>
                                    <a:pt x="829" y="356"/>
                                    <a:pt x="830" y="358"/>
                                    <a:pt x="830" y="361"/>
                                  </a:cubicBezTo>
                                  <a:cubicBezTo>
                                    <a:pt x="831" y="362"/>
                                    <a:pt x="832" y="362"/>
                                    <a:pt x="833" y="363"/>
                                  </a:cubicBezTo>
                                  <a:cubicBezTo>
                                    <a:pt x="834" y="362"/>
                                    <a:pt x="835" y="362"/>
                                    <a:pt x="836" y="361"/>
                                  </a:cubicBezTo>
                                  <a:cubicBezTo>
                                    <a:pt x="835" y="358"/>
                                    <a:pt x="835" y="356"/>
                                    <a:pt x="835" y="353"/>
                                  </a:cubicBezTo>
                                  <a:cubicBezTo>
                                    <a:pt x="835" y="337"/>
                                    <a:pt x="848" y="324"/>
                                    <a:pt x="864" y="324"/>
                                  </a:cubicBezTo>
                                  <a:cubicBezTo>
                                    <a:pt x="879" y="324"/>
                                    <a:pt x="892" y="337"/>
                                    <a:pt x="892" y="353"/>
                                  </a:cubicBezTo>
                                  <a:cubicBezTo>
                                    <a:pt x="892" y="356"/>
                                    <a:pt x="892" y="358"/>
                                    <a:pt x="891" y="361"/>
                                  </a:cubicBezTo>
                                  <a:cubicBezTo>
                                    <a:pt x="892" y="361"/>
                                    <a:pt x="893" y="362"/>
                                    <a:pt x="894" y="363"/>
                                  </a:cubicBezTo>
                                  <a:cubicBezTo>
                                    <a:pt x="895" y="362"/>
                                    <a:pt x="896" y="361"/>
                                    <a:pt x="897" y="360"/>
                                  </a:cubicBezTo>
                                  <a:cubicBezTo>
                                    <a:pt x="897" y="358"/>
                                    <a:pt x="898" y="355"/>
                                    <a:pt x="898" y="353"/>
                                  </a:cubicBezTo>
                                  <a:close/>
                                  <a:moveTo>
                                    <a:pt x="906" y="353"/>
                                  </a:moveTo>
                                  <a:cubicBezTo>
                                    <a:pt x="906" y="341"/>
                                    <a:pt x="901" y="331"/>
                                    <a:pt x="893" y="323"/>
                                  </a:cubicBezTo>
                                  <a:cubicBezTo>
                                    <a:pt x="886" y="315"/>
                                    <a:pt x="875" y="311"/>
                                    <a:pt x="864" y="311"/>
                                  </a:cubicBezTo>
                                  <a:cubicBezTo>
                                    <a:pt x="852" y="311"/>
                                    <a:pt x="842" y="315"/>
                                    <a:pt x="834" y="323"/>
                                  </a:cubicBezTo>
                                  <a:cubicBezTo>
                                    <a:pt x="826" y="331"/>
                                    <a:pt x="822" y="341"/>
                                    <a:pt x="822" y="353"/>
                                  </a:cubicBezTo>
                                  <a:cubicBezTo>
                                    <a:pt x="822" y="354"/>
                                    <a:pt x="822" y="355"/>
                                    <a:pt x="822" y="357"/>
                                  </a:cubicBezTo>
                                  <a:cubicBezTo>
                                    <a:pt x="824" y="357"/>
                                    <a:pt x="826" y="359"/>
                                    <a:pt x="829" y="360"/>
                                  </a:cubicBezTo>
                                  <a:cubicBezTo>
                                    <a:pt x="828" y="358"/>
                                    <a:pt x="828" y="355"/>
                                    <a:pt x="828" y="353"/>
                                  </a:cubicBezTo>
                                  <a:cubicBezTo>
                                    <a:pt x="828" y="333"/>
                                    <a:pt x="844" y="317"/>
                                    <a:pt x="864" y="317"/>
                                  </a:cubicBezTo>
                                  <a:cubicBezTo>
                                    <a:pt x="883" y="317"/>
                                    <a:pt x="899" y="333"/>
                                    <a:pt x="899" y="353"/>
                                  </a:cubicBezTo>
                                  <a:cubicBezTo>
                                    <a:pt x="899" y="355"/>
                                    <a:pt x="899" y="357"/>
                                    <a:pt x="899" y="359"/>
                                  </a:cubicBezTo>
                                  <a:cubicBezTo>
                                    <a:pt x="901" y="358"/>
                                    <a:pt x="903" y="357"/>
                                    <a:pt x="905" y="356"/>
                                  </a:cubicBezTo>
                                  <a:cubicBezTo>
                                    <a:pt x="905" y="355"/>
                                    <a:pt x="906" y="354"/>
                                    <a:pt x="906" y="353"/>
                                  </a:cubicBezTo>
                                  <a:close/>
                                  <a:moveTo>
                                    <a:pt x="929" y="353"/>
                                  </a:moveTo>
                                  <a:cubicBezTo>
                                    <a:pt x="929" y="350"/>
                                    <a:pt x="926" y="348"/>
                                    <a:pt x="924" y="348"/>
                                  </a:cubicBezTo>
                                  <a:cubicBezTo>
                                    <a:pt x="921" y="348"/>
                                    <a:pt x="918" y="350"/>
                                    <a:pt x="918" y="353"/>
                                  </a:cubicBezTo>
                                  <a:cubicBezTo>
                                    <a:pt x="918" y="353"/>
                                    <a:pt x="918" y="353"/>
                                    <a:pt x="919" y="353"/>
                                  </a:cubicBezTo>
                                  <a:cubicBezTo>
                                    <a:pt x="920" y="353"/>
                                    <a:pt x="922" y="353"/>
                                    <a:pt x="924" y="353"/>
                                  </a:cubicBezTo>
                                  <a:cubicBezTo>
                                    <a:pt x="925" y="353"/>
                                    <a:pt x="927" y="353"/>
                                    <a:pt x="929" y="353"/>
                                  </a:cubicBezTo>
                                  <a:cubicBezTo>
                                    <a:pt x="929" y="353"/>
                                    <a:pt x="929" y="353"/>
                                    <a:pt x="929" y="353"/>
                                  </a:cubicBezTo>
                                  <a:close/>
                                  <a:moveTo>
                                    <a:pt x="933" y="353"/>
                                  </a:moveTo>
                                  <a:cubicBezTo>
                                    <a:pt x="933" y="350"/>
                                    <a:pt x="933" y="348"/>
                                    <a:pt x="934" y="346"/>
                                  </a:cubicBezTo>
                                  <a:cubicBezTo>
                                    <a:pt x="932" y="343"/>
                                    <a:pt x="928" y="341"/>
                                    <a:pt x="924" y="341"/>
                                  </a:cubicBezTo>
                                  <a:cubicBezTo>
                                    <a:pt x="920" y="341"/>
                                    <a:pt x="916" y="342"/>
                                    <a:pt x="914" y="345"/>
                                  </a:cubicBezTo>
                                  <a:cubicBezTo>
                                    <a:pt x="915" y="348"/>
                                    <a:pt x="915" y="350"/>
                                    <a:pt x="915" y="353"/>
                                  </a:cubicBezTo>
                                  <a:cubicBezTo>
                                    <a:pt x="915" y="353"/>
                                    <a:pt x="915" y="353"/>
                                    <a:pt x="915" y="354"/>
                                  </a:cubicBezTo>
                                  <a:cubicBezTo>
                                    <a:pt x="915" y="353"/>
                                    <a:pt x="916" y="353"/>
                                    <a:pt x="917" y="353"/>
                                  </a:cubicBezTo>
                                  <a:cubicBezTo>
                                    <a:pt x="917" y="353"/>
                                    <a:pt x="917" y="353"/>
                                    <a:pt x="917" y="353"/>
                                  </a:cubicBezTo>
                                  <a:cubicBezTo>
                                    <a:pt x="917" y="349"/>
                                    <a:pt x="920" y="346"/>
                                    <a:pt x="924" y="346"/>
                                  </a:cubicBezTo>
                                  <a:cubicBezTo>
                                    <a:pt x="927" y="346"/>
                                    <a:pt x="930" y="349"/>
                                    <a:pt x="930" y="353"/>
                                  </a:cubicBezTo>
                                  <a:cubicBezTo>
                                    <a:pt x="930" y="353"/>
                                    <a:pt x="930" y="353"/>
                                    <a:pt x="930" y="353"/>
                                  </a:cubicBezTo>
                                  <a:cubicBezTo>
                                    <a:pt x="931" y="353"/>
                                    <a:pt x="932" y="354"/>
                                    <a:pt x="933" y="354"/>
                                  </a:cubicBezTo>
                                  <a:cubicBezTo>
                                    <a:pt x="933" y="353"/>
                                    <a:pt x="933" y="353"/>
                                    <a:pt x="933" y="353"/>
                                  </a:cubicBezTo>
                                  <a:close/>
                                  <a:moveTo>
                                    <a:pt x="912" y="337"/>
                                  </a:moveTo>
                                  <a:cubicBezTo>
                                    <a:pt x="913" y="339"/>
                                    <a:pt x="913" y="341"/>
                                    <a:pt x="914" y="343"/>
                                  </a:cubicBezTo>
                                  <a:cubicBezTo>
                                    <a:pt x="916" y="341"/>
                                    <a:pt x="920" y="339"/>
                                    <a:pt x="924" y="339"/>
                                  </a:cubicBezTo>
                                  <a:cubicBezTo>
                                    <a:pt x="928" y="339"/>
                                    <a:pt x="931" y="341"/>
                                    <a:pt x="934" y="344"/>
                                  </a:cubicBezTo>
                                  <a:cubicBezTo>
                                    <a:pt x="934" y="342"/>
                                    <a:pt x="935" y="339"/>
                                    <a:pt x="936" y="337"/>
                                  </a:cubicBezTo>
                                  <a:cubicBezTo>
                                    <a:pt x="932" y="335"/>
                                    <a:pt x="928" y="333"/>
                                    <a:pt x="924" y="333"/>
                                  </a:cubicBezTo>
                                  <a:cubicBezTo>
                                    <a:pt x="919" y="333"/>
                                    <a:pt x="915" y="334"/>
                                    <a:pt x="912" y="337"/>
                                  </a:cubicBezTo>
                                  <a:close/>
                                  <a:moveTo>
                                    <a:pt x="864" y="303"/>
                                  </a:moveTo>
                                  <a:cubicBezTo>
                                    <a:pt x="850" y="303"/>
                                    <a:pt x="837" y="309"/>
                                    <a:pt x="828" y="318"/>
                                  </a:cubicBezTo>
                                  <a:cubicBezTo>
                                    <a:pt x="820" y="327"/>
                                    <a:pt x="814" y="339"/>
                                    <a:pt x="814" y="353"/>
                                  </a:cubicBezTo>
                                  <a:cubicBezTo>
                                    <a:pt x="814" y="353"/>
                                    <a:pt x="814" y="354"/>
                                    <a:pt x="814" y="354"/>
                                  </a:cubicBezTo>
                                  <a:cubicBezTo>
                                    <a:pt x="816" y="355"/>
                                    <a:pt x="818" y="355"/>
                                    <a:pt x="820" y="356"/>
                                  </a:cubicBezTo>
                                  <a:cubicBezTo>
                                    <a:pt x="820" y="355"/>
                                    <a:pt x="820" y="354"/>
                                    <a:pt x="820" y="353"/>
                                  </a:cubicBezTo>
                                  <a:cubicBezTo>
                                    <a:pt x="820" y="329"/>
                                    <a:pt x="840" y="309"/>
                                    <a:pt x="864" y="309"/>
                                  </a:cubicBezTo>
                                  <a:cubicBezTo>
                                    <a:pt x="888" y="309"/>
                                    <a:pt x="907" y="329"/>
                                    <a:pt x="907" y="353"/>
                                  </a:cubicBezTo>
                                  <a:cubicBezTo>
                                    <a:pt x="907" y="354"/>
                                    <a:pt x="907" y="355"/>
                                    <a:pt x="907" y="356"/>
                                  </a:cubicBezTo>
                                  <a:cubicBezTo>
                                    <a:pt x="909" y="355"/>
                                    <a:pt x="911" y="354"/>
                                    <a:pt x="913" y="354"/>
                                  </a:cubicBezTo>
                                  <a:cubicBezTo>
                                    <a:pt x="913" y="353"/>
                                    <a:pt x="913" y="353"/>
                                    <a:pt x="913" y="353"/>
                                  </a:cubicBezTo>
                                  <a:cubicBezTo>
                                    <a:pt x="913" y="339"/>
                                    <a:pt x="908" y="327"/>
                                    <a:pt x="899" y="318"/>
                                  </a:cubicBezTo>
                                  <a:cubicBezTo>
                                    <a:pt x="890" y="309"/>
                                    <a:pt x="877" y="303"/>
                                    <a:pt x="864" y="303"/>
                                  </a:cubicBezTo>
                                  <a:close/>
                                  <a:moveTo>
                                    <a:pt x="885" y="301"/>
                                  </a:moveTo>
                                  <a:cubicBezTo>
                                    <a:pt x="885" y="303"/>
                                    <a:pt x="884" y="304"/>
                                    <a:pt x="884" y="306"/>
                                  </a:cubicBezTo>
                                  <a:cubicBezTo>
                                    <a:pt x="886" y="307"/>
                                    <a:pt x="888" y="308"/>
                                    <a:pt x="890" y="309"/>
                                  </a:cubicBezTo>
                                  <a:cubicBezTo>
                                    <a:pt x="890" y="306"/>
                                    <a:pt x="891" y="304"/>
                                    <a:pt x="891" y="301"/>
                                  </a:cubicBezTo>
                                  <a:cubicBezTo>
                                    <a:pt x="891" y="294"/>
                                    <a:pt x="888" y="287"/>
                                    <a:pt x="883" y="282"/>
                                  </a:cubicBezTo>
                                  <a:cubicBezTo>
                                    <a:pt x="878" y="277"/>
                                    <a:pt x="871" y="274"/>
                                    <a:pt x="864" y="274"/>
                                  </a:cubicBezTo>
                                  <a:cubicBezTo>
                                    <a:pt x="856" y="274"/>
                                    <a:pt x="849" y="277"/>
                                    <a:pt x="844" y="282"/>
                                  </a:cubicBezTo>
                                  <a:cubicBezTo>
                                    <a:pt x="839" y="287"/>
                                    <a:pt x="836" y="294"/>
                                    <a:pt x="836" y="301"/>
                                  </a:cubicBezTo>
                                  <a:cubicBezTo>
                                    <a:pt x="836" y="304"/>
                                    <a:pt x="837" y="306"/>
                                    <a:pt x="837" y="309"/>
                                  </a:cubicBezTo>
                                  <a:cubicBezTo>
                                    <a:pt x="839" y="308"/>
                                    <a:pt x="841" y="307"/>
                                    <a:pt x="843" y="306"/>
                                  </a:cubicBezTo>
                                  <a:cubicBezTo>
                                    <a:pt x="843" y="304"/>
                                    <a:pt x="842" y="303"/>
                                    <a:pt x="842" y="301"/>
                                  </a:cubicBezTo>
                                  <a:cubicBezTo>
                                    <a:pt x="842" y="290"/>
                                    <a:pt x="852" y="280"/>
                                    <a:pt x="864" y="280"/>
                                  </a:cubicBezTo>
                                  <a:cubicBezTo>
                                    <a:pt x="875" y="280"/>
                                    <a:pt x="885" y="290"/>
                                    <a:pt x="885" y="301"/>
                                  </a:cubicBezTo>
                                  <a:close/>
                                  <a:moveTo>
                                    <a:pt x="877" y="301"/>
                                  </a:moveTo>
                                  <a:cubicBezTo>
                                    <a:pt x="877" y="302"/>
                                    <a:pt x="877" y="303"/>
                                    <a:pt x="877" y="303"/>
                                  </a:cubicBezTo>
                                  <a:cubicBezTo>
                                    <a:pt x="879" y="304"/>
                                    <a:pt x="881" y="304"/>
                                    <a:pt x="883" y="305"/>
                                  </a:cubicBezTo>
                                  <a:cubicBezTo>
                                    <a:pt x="883" y="304"/>
                                    <a:pt x="883" y="303"/>
                                    <a:pt x="883" y="301"/>
                                  </a:cubicBezTo>
                                  <a:cubicBezTo>
                                    <a:pt x="883" y="296"/>
                                    <a:pt x="881" y="291"/>
                                    <a:pt x="877" y="287"/>
                                  </a:cubicBezTo>
                                  <a:cubicBezTo>
                                    <a:pt x="874" y="284"/>
                                    <a:pt x="869" y="282"/>
                                    <a:pt x="864" y="282"/>
                                  </a:cubicBezTo>
                                  <a:cubicBezTo>
                                    <a:pt x="858" y="282"/>
                                    <a:pt x="853" y="284"/>
                                    <a:pt x="850" y="287"/>
                                  </a:cubicBezTo>
                                  <a:cubicBezTo>
                                    <a:pt x="846" y="291"/>
                                    <a:pt x="844" y="296"/>
                                    <a:pt x="844" y="301"/>
                                  </a:cubicBezTo>
                                  <a:cubicBezTo>
                                    <a:pt x="844" y="303"/>
                                    <a:pt x="844" y="304"/>
                                    <a:pt x="844" y="305"/>
                                  </a:cubicBezTo>
                                  <a:cubicBezTo>
                                    <a:pt x="846" y="304"/>
                                    <a:pt x="848" y="304"/>
                                    <a:pt x="850" y="303"/>
                                  </a:cubicBezTo>
                                  <a:cubicBezTo>
                                    <a:pt x="850" y="303"/>
                                    <a:pt x="850" y="302"/>
                                    <a:pt x="850" y="301"/>
                                  </a:cubicBezTo>
                                  <a:cubicBezTo>
                                    <a:pt x="850" y="294"/>
                                    <a:pt x="856" y="288"/>
                                    <a:pt x="864" y="288"/>
                                  </a:cubicBezTo>
                                  <a:cubicBezTo>
                                    <a:pt x="871" y="288"/>
                                    <a:pt x="877" y="294"/>
                                    <a:pt x="877" y="301"/>
                                  </a:cubicBezTo>
                                  <a:close/>
                                  <a:moveTo>
                                    <a:pt x="870" y="301"/>
                                  </a:moveTo>
                                  <a:cubicBezTo>
                                    <a:pt x="870" y="301"/>
                                    <a:pt x="870" y="302"/>
                                    <a:pt x="870" y="302"/>
                                  </a:cubicBezTo>
                                  <a:cubicBezTo>
                                    <a:pt x="872" y="302"/>
                                    <a:pt x="874" y="302"/>
                                    <a:pt x="875" y="303"/>
                                  </a:cubicBezTo>
                                  <a:cubicBezTo>
                                    <a:pt x="876" y="302"/>
                                    <a:pt x="876" y="302"/>
                                    <a:pt x="876" y="301"/>
                                  </a:cubicBezTo>
                                  <a:cubicBezTo>
                                    <a:pt x="876" y="295"/>
                                    <a:pt x="870" y="289"/>
                                    <a:pt x="864" y="289"/>
                                  </a:cubicBezTo>
                                  <a:cubicBezTo>
                                    <a:pt x="857" y="289"/>
                                    <a:pt x="852" y="295"/>
                                    <a:pt x="852" y="301"/>
                                  </a:cubicBezTo>
                                  <a:cubicBezTo>
                                    <a:pt x="852" y="302"/>
                                    <a:pt x="852" y="302"/>
                                    <a:pt x="852" y="303"/>
                                  </a:cubicBezTo>
                                  <a:cubicBezTo>
                                    <a:pt x="853" y="302"/>
                                    <a:pt x="855" y="302"/>
                                    <a:pt x="857" y="302"/>
                                  </a:cubicBezTo>
                                  <a:cubicBezTo>
                                    <a:pt x="857" y="302"/>
                                    <a:pt x="857" y="301"/>
                                    <a:pt x="857" y="301"/>
                                  </a:cubicBezTo>
                                  <a:cubicBezTo>
                                    <a:pt x="857" y="298"/>
                                    <a:pt x="860" y="295"/>
                                    <a:pt x="864" y="295"/>
                                  </a:cubicBezTo>
                                  <a:cubicBezTo>
                                    <a:pt x="867" y="295"/>
                                    <a:pt x="870" y="298"/>
                                    <a:pt x="870" y="301"/>
                                  </a:cubicBezTo>
                                  <a:close/>
                                  <a:moveTo>
                                    <a:pt x="864" y="296"/>
                                  </a:moveTo>
                                  <a:cubicBezTo>
                                    <a:pt x="861" y="296"/>
                                    <a:pt x="858" y="298"/>
                                    <a:pt x="858" y="301"/>
                                  </a:cubicBezTo>
                                  <a:cubicBezTo>
                                    <a:pt x="858" y="301"/>
                                    <a:pt x="859" y="302"/>
                                    <a:pt x="859" y="302"/>
                                  </a:cubicBezTo>
                                  <a:cubicBezTo>
                                    <a:pt x="860" y="302"/>
                                    <a:pt x="862" y="301"/>
                                    <a:pt x="864" y="301"/>
                                  </a:cubicBezTo>
                                  <a:cubicBezTo>
                                    <a:pt x="865" y="301"/>
                                    <a:pt x="867" y="302"/>
                                    <a:pt x="869" y="302"/>
                                  </a:cubicBezTo>
                                  <a:cubicBezTo>
                                    <a:pt x="869" y="302"/>
                                    <a:pt x="869" y="301"/>
                                    <a:pt x="869" y="301"/>
                                  </a:cubicBezTo>
                                  <a:cubicBezTo>
                                    <a:pt x="869" y="298"/>
                                    <a:pt x="866" y="296"/>
                                    <a:pt x="864" y="296"/>
                                  </a:cubicBezTo>
                                  <a:close/>
                                  <a:moveTo>
                                    <a:pt x="898" y="301"/>
                                  </a:moveTo>
                                  <a:cubicBezTo>
                                    <a:pt x="898" y="292"/>
                                    <a:pt x="894" y="283"/>
                                    <a:pt x="888" y="277"/>
                                  </a:cubicBezTo>
                                  <a:cubicBezTo>
                                    <a:pt x="882" y="271"/>
                                    <a:pt x="873" y="267"/>
                                    <a:pt x="864" y="267"/>
                                  </a:cubicBezTo>
                                  <a:cubicBezTo>
                                    <a:pt x="854" y="267"/>
                                    <a:pt x="846" y="271"/>
                                    <a:pt x="839" y="277"/>
                                  </a:cubicBezTo>
                                  <a:cubicBezTo>
                                    <a:pt x="833" y="283"/>
                                    <a:pt x="829" y="292"/>
                                    <a:pt x="829" y="301"/>
                                  </a:cubicBezTo>
                                  <a:cubicBezTo>
                                    <a:pt x="829" y="304"/>
                                    <a:pt x="830" y="307"/>
                                    <a:pt x="830" y="310"/>
                                  </a:cubicBezTo>
                                  <a:cubicBezTo>
                                    <a:pt x="831" y="310"/>
                                    <a:pt x="832" y="311"/>
                                    <a:pt x="833" y="311"/>
                                  </a:cubicBezTo>
                                  <a:cubicBezTo>
                                    <a:pt x="834" y="311"/>
                                    <a:pt x="835" y="310"/>
                                    <a:pt x="836" y="310"/>
                                  </a:cubicBezTo>
                                  <a:cubicBezTo>
                                    <a:pt x="835" y="307"/>
                                    <a:pt x="835" y="304"/>
                                    <a:pt x="835" y="301"/>
                                  </a:cubicBezTo>
                                  <a:cubicBezTo>
                                    <a:pt x="835" y="285"/>
                                    <a:pt x="848" y="272"/>
                                    <a:pt x="864" y="272"/>
                                  </a:cubicBezTo>
                                  <a:cubicBezTo>
                                    <a:pt x="879" y="272"/>
                                    <a:pt x="892" y="285"/>
                                    <a:pt x="892" y="301"/>
                                  </a:cubicBezTo>
                                  <a:cubicBezTo>
                                    <a:pt x="892" y="304"/>
                                    <a:pt x="892" y="307"/>
                                    <a:pt x="891" y="310"/>
                                  </a:cubicBezTo>
                                  <a:cubicBezTo>
                                    <a:pt x="892" y="310"/>
                                    <a:pt x="893" y="311"/>
                                    <a:pt x="894" y="311"/>
                                  </a:cubicBezTo>
                                  <a:cubicBezTo>
                                    <a:pt x="895" y="310"/>
                                    <a:pt x="896" y="310"/>
                                    <a:pt x="897" y="309"/>
                                  </a:cubicBezTo>
                                  <a:cubicBezTo>
                                    <a:pt x="897" y="306"/>
                                    <a:pt x="898" y="304"/>
                                    <a:pt x="898" y="301"/>
                                  </a:cubicBezTo>
                                  <a:close/>
                                  <a:moveTo>
                                    <a:pt x="906" y="301"/>
                                  </a:moveTo>
                                  <a:cubicBezTo>
                                    <a:pt x="906" y="290"/>
                                    <a:pt x="901" y="279"/>
                                    <a:pt x="893" y="272"/>
                                  </a:cubicBezTo>
                                  <a:cubicBezTo>
                                    <a:pt x="886" y="264"/>
                                    <a:pt x="875" y="259"/>
                                    <a:pt x="864" y="259"/>
                                  </a:cubicBezTo>
                                  <a:cubicBezTo>
                                    <a:pt x="852" y="259"/>
                                    <a:pt x="842" y="264"/>
                                    <a:pt x="834" y="272"/>
                                  </a:cubicBezTo>
                                  <a:cubicBezTo>
                                    <a:pt x="826" y="279"/>
                                    <a:pt x="822" y="290"/>
                                    <a:pt x="822" y="301"/>
                                  </a:cubicBezTo>
                                  <a:cubicBezTo>
                                    <a:pt x="822" y="303"/>
                                    <a:pt x="822" y="304"/>
                                    <a:pt x="822" y="305"/>
                                  </a:cubicBezTo>
                                  <a:cubicBezTo>
                                    <a:pt x="824" y="306"/>
                                    <a:pt x="826" y="307"/>
                                    <a:pt x="829" y="308"/>
                                  </a:cubicBezTo>
                                  <a:cubicBezTo>
                                    <a:pt x="828" y="306"/>
                                    <a:pt x="828" y="304"/>
                                    <a:pt x="828" y="301"/>
                                  </a:cubicBezTo>
                                  <a:cubicBezTo>
                                    <a:pt x="828" y="282"/>
                                    <a:pt x="844" y="265"/>
                                    <a:pt x="864" y="265"/>
                                  </a:cubicBezTo>
                                  <a:cubicBezTo>
                                    <a:pt x="883" y="265"/>
                                    <a:pt x="899" y="282"/>
                                    <a:pt x="899" y="301"/>
                                  </a:cubicBezTo>
                                  <a:cubicBezTo>
                                    <a:pt x="899" y="304"/>
                                    <a:pt x="899" y="306"/>
                                    <a:pt x="899" y="308"/>
                                  </a:cubicBezTo>
                                  <a:cubicBezTo>
                                    <a:pt x="901" y="307"/>
                                    <a:pt x="903" y="306"/>
                                    <a:pt x="905" y="305"/>
                                  </a:cubicBezTo>
                                  <a:cubicBezTo>
                                    <a:pt x="905" y="304"/>
                                    <a:pt x="906" y="302"/>
                                    <a:pt x="906" y="301"/>
                                  </a:cubicBezTo>
                                  <a:close/>
                                  <a:moveTo>
                                    <a:pt x="929" y="301"/>
                                  </a:moveTo>
                                  <a:cubicBezTo>
                                    <a:pt x="929" y="298"/>
                                    <a:pt x="926" y="296"/>
                                    <a:pt x="924" y="296"/>
                                  </a:cubicBezTo>
                                  <a:cubicBezTo>
                                    <a:pt x="921" y="296"/>
                                    <a:pt x="918" y="298"/>
                                    <a:pt x="918" y="301"/>
                                  </a:cubicBezTo>
                                  <a:cubicBezTo>
                                    <a:pt x="918" y="301"/>
                                    <a:pt x="918" y="302"/>
                                    <a:pt x="919" y="302"/>
                                  </a:cubicBezTo>
                                  <a:cubicBezTo>
                                    <a:pt x="920" y="302"/>
                                    <a:pt x="922" y="301"/>
                                    <a:pt x="924" y="301"/>
                                  </a:cubicBezTo>
                                  <a:cubicBezTo>
                                    <a:pt x="925" y="301"/>
                                    <a:pt x="927" y="302"/>
                                    <a:pt x="929" y="302"/>
                                  </a:cubicBezTo>
                                  <a:cubicBezTo>
                                    <a:pt x="929" y="302"/>
                                    <a:pt x="929" y="301"/>
                                    <a:pt x="929" y="301"/>
                                  </a:cubicBezTo>
                                  <a:close/>
                                  <a:moveTo>
                                    <a:pt x="933" y="301"/>
                                  </a:moveTo>
                                  <a:cubicBezTo>
                                    <a:pt x="933" y="299"/>
                                    <a:pt x="933" y="297"/>
                                    <a:pt x="934" y="295"/>
                                  </a:cubicBezTo>
                                  <a:cubicBezTo>
                                    <a:pt x="932" y="292"/>
                                    <a:pt x="928" y="289"/>
                                    <a:pt x="924" y="289"/>
                                  </a:cubicBezTo>
                                  <a:cubicBezTo>
                                    <a:pt x="920" y="289"/>
                                    <a:pt x="916" y="291"/>
                                    <a:pt x="914" y="294"/>
                                  </a:cubicBezTo>
                                  <a:cubicBezTo>
                                    <a:pt x="915" y="296"/>
                                    <a:pt x="915" y="299"/>
                                    <a:pt x="915" y="301"/>
                                  </a:cubicBezTo>
                                  <a:cubicBezTo>
                                    <a:pt x="915" y="302"/>
                                    <a:pt x="915" y="302"/>
                                    <a:pt x="915" y="302"/>
                                  </a:cubicBezTo>
                                  <a:cubicBezTo>
                                    <a:pt x="915" y="302"/>
                                    <a:pt x="916" y="302"/>
                                    <a:pt x="917" y="302"/>
                                  </a:cubicBezTo>
                                  <a:cubicBezTo>
                                    <a:pt x="917" y="302"/>
                                    <a:pt x="917" y="301"/>
                                    <a:pt x="917" y="301"/>
                                  </a:cubicBezTo>
                                  <a:cubicBezTo>
                                    <a:pt x="917" y="298"/>
                                    <a:pt x="920" y="295"/>
                                    <a:pt x="924" y="295"/>
                                  </a:cubicBezTo>
                                  <a:cubicBezTo>
                                    <a:pt x="927" y="295"/>
                                    <a:pt x="930" y="298"/>
                                    <a:pt x="930" y="301"/>
                                  </a:cubicBezTo>
                                  <a:cubicBezTo>
                                    <a:pt x="930" y="301"/>
                                    <a:pt x="930" y="302"/>
                                    <a:pt x="930" y="302"/>
                                  </a:cubicBezTo>
                                  <a:cubicBezTo>
                                    <a:pt x="931" y="302"/>
                                    <a:pt x="932" y="302"/>
                                    <a:pt x="933" y="302"/>
                                  </a:cubicBezTo>
                                  <a:cubicBezTo>
                                    <a:pt x="933" y="302"/>
                                    <a:pt x="933" y="302"/>
                                    <a:pt x="933" y="301"/>
                                  </a:cubicBezTo>
                                  <a:close/>
                                  <a:moveTo>
                                    <a:pt x="912" y="285"/>
                                  </a:moveTo>
                                  <a:cubicBezTo>
                                    <a:pt x="913" y="287"/>
                                    <a:pt x="913" y="290"/>
                                    <a:pt x="914" y="292"/>
                                  </a:cubicBezTo>
                                  <a:cubicBezTo>
                                    <a:pt x="916" y="289"/>
                                    <a:pt x="920" y="288"/>
                                    <a:pt x="924" y="288"/>
                                  </a:cubicBezTo>
                                  <a:cubicBezTo>
                                    <a:pt x="928" y="288"/>
                                    <a:pt x="931" y="290"/>
                                    <a:pt x="934" y="293"/>
                                  </a:cubicBezTo>
                                  <a:cubicBezTo>
                                    <a:pt x="934" y="290"/>
                                    <a:pt x="935" y="288"/>
                                    <a:pt x="936" y="286"/>
                                  </a:cubicBezTo>
                                  <a:cubicBezTo>
                                    <a:pt x="932" y="283"/>
                                    <a:pt x="928" y="282"/>
                                    <a:pt x="924" y="282"/>
                                  </a:cubicBezTo>
                                  <a:cubicBezTo>
                                    <a:pt x="919" y="282"/>
                                    <a:pt x="915" y="283"/>
                                    <a:pt x="912" y="285"/>
                                  </a:cubicBezTo>
                                  <a:close/>
                                  <a:moveTo>
                                    <a:pt x="864" y="252"/>
                                  </a:moveTo>
                                  <a:cubicBezTo>
                                    <a:pt x="850" y="252"/>
                                    <a:pt x="837" y="257"/>
                                    <a:pt x="828" y="266"/>
                                  </a:cubicBezTo>
                                  <a:cubicBezTo>
                                    <a:pt x="820" y="275"/>
                                    <a:pt x="814" y="288"/>
                                    <a:pt x="814" y="301"/>
                                  </a:cubicBezTo>
                                  <a:cubicBezTo>
                                    <a:pt x="814" y="302"/>
                                    <a:pt x="814" y="302"/>
                                    <a:pt x="814" y="303"/>
                                  </a:cubicBezTo>
                                  <a:cubicBezTo>
                                    <a:pt x="816" y="303"/>
                                    <a:pt x="818" y="304"/>
                                    <a:pt x="820" y="305"/>
                                  </a:cubicBezTo>
                                  <a:cubicBezTo>
                                    <a:pt x="820" y="303"/>
                                    <a:pt x="820" y="302"/>
                                    <a:pt x="820" y="301"/>
                                  </a:cubicBezTo>
                                  <a:cubicBezTo>
                                    <a:pt x="820" y="277"/>
                                    <a:pt x="840" y="258"/>
                                    <a:pt x="864" y="258"/>
                                  </a:cubicBezTo>
                                  <a:cubicBezTo>
                                    <a:pt x="888" y="258"/>
                                    <a:pt x="907" y="277"/>
                                    <a:pt x="907" y="301"/>
                                  </a:cubicBezTo>
                                  <a:cubicBezTo>
                                    <a:pt x="907" y="302"/>
                                    <a:pt x="907" y="303"/>
                                    <a:pt x="907" y="304"/>
                                  </a:cubicBezTo>
                                  <a:cubicBezTo>
                                    <a:pt x="909" y="304"/>
                                    <a:pt x="911" y="303"/>
                                    <a:pt x="913" y="303"/>
                                  </a:cubicBezTo>
                                  <a:cubicBezTo>
                                    <a:pt x="913" y="302"/>
                                    <a:pt x="913" y="302"/>
                                    <a:pt x="913" y="301"/>
                                  </a:cubicBezTo>
                                  <a:cubicBezTo>
                                    <a:pt x="913" y="288"/>
                                    <a:pt x="908" y="275"/>
                                    <a:pt x="899" y="266"/>
                                  </a:cubicBezTo>
                                  <a:cubicBezTo>
                                    <a:pt x="890" y="257"/>
                                    <a:pt x="877" y="252"/>
                                    <a:pt x="864" y="252"/>
                                  </a:cubicBezTo>
                                  <a:close/>
                                  <a:moveTo>
                                    <a:pt x="885" y="250"/>
                                  </a:moveTo>
                                  <a:cubicBezTo>
                                    <a:pt x="885" y="251"/>
                                    <a:pt x="884" y="253"/>
                                    <a:pt x="884" y="254"/>
                                  </a:cubicBezTo>
                                  <a:cubicBezTo>
                                    <a:pt x="886" y="255"/>
                                    <a:pt x="888" y="256"/>
                                    <a:pt x="890" y="257"/>
                                  </a:cubicBezTo>
                                  <a:cubicBezTo>
                                    <a:pt x="890" y="255"/>
                                    <a:pt x="891" y="252"/>
                                    <a:pt x="891" y="250"/>
                                  </a:cubicBezTo>
                                  <a:cubicBezTo>
                                    <a:pt x="891" y="242"/>
                                    <a:pt x="888" y="236"/>
                                    <a:pt x="883" y="231"/>
                                  </a:cubicBezTo>
                                  <a:cubicBezTo>
                                    <a:pt x="878" y="226"/>
                                    <a:pt x="871" y="223"/>
                                    <a:pt x="864" y="223"/>
                                  </a:cubicBezTo>
                                  <a:cubicBezTo>
                                    <a:pt x="856" y="223"/>
                                    <a:pt x="849" y="226"/>
                                    <a:pt x="844" y="231"/>
                                  </a:cubicBezTo>
                                  <a:cubicBezTo>
                                    <a:pt x="839" y="236"/>
                                    <a:pt x="836" y="242"/>
                                    <a:pt x="836" y="250"/>
                                  </a:cubicBezTo>
                                  <a:cubicBezTo>
                                    <a:pt x="836" y="252"/>
                                    <a:pt x="837" y="255"/>
                                    <a:pt x="837" y="257"/>
                                  </a:cubicBezTo>
                                  <a:cubicBezTo>
                                    <a:pt x="839" y="256"/>
                                    <a:pt x="841" y="255"/>
                                    <a:pt x="843" y="254"/>
                                  </a:cubicBezTo>
                                  <a:cubicBezTo>
                                    <a:pt x="843" y="253"/>
                                    <a:pt x="842" y="251"/>
                                    <a:pt x="842" y="250"/>
                                  </a:cubicBezTo>
                                  <a:cubicBezTo>
                                    <a:pt x="842" y="238"/>
                                    <a:pt x="852" y="229"/>
                                    <a:pt x="864" y="229"/>
                                  </a:cubicBezTo>
                                  <a:cubicBezTo>
                                    <a:pt x="875" y="229"/>
                                    <a:pt x="885" y="238"/>
                                    <a:pt x="885" y="250"/>
                                  </a:cubicBezTo>
                                  <a:close/>
                                  <a:moveTo>
                                    <a:pt x="877" y="250"/>
                                  </a:moveTo>
                                  <a:cubicBezTo>
                                    <a:pt x="877" y="251"/>
                                    <a:pt x="877" y="251"/>
                                    <a:pt x="877" y="252"/>
                                  </a:cubicBezTo>
                                  <a:cubicBezTo>
                                    <a:pt x="879" y="252"/>
                                    <a:pt x="881" y="253"/>
                                    <a:pt x="883" y="254"/>
                                  </a:cubicBezTo>
                                  <a:cubicBezTo>
                                    <a:pt x="883" y="253"/>
                                    <a:pt x="883" y="251"/>
                                    <a:pt x="883" y="250"/>
                                  </a:cubicBezTo>
                                  <a:cubicBezTo>
                                    <a:pt x="883" y="245"/>
                                    <a:pt x="881" y="240"/>
                                    <a:pt x="877" y="236"/>
                                  </a:cubicBezTo>
                                  <a:cubicBezTo>
                                    <a:pt x="874" y="233"/>
                                    <a:pt x="869" y="230"/>
                                    <a:pt x="864" y="230"/>
                                  </a:cubicBezTo>
                                  <a:cubicBezTo>
                                    <a:pt x="858" y="230"/>
                                    <a:pt x="853" y="233"/>
                                    <a:pt x="850" y="236"/>
                                  </a:cubicBezTo>
                                  <a:cubicBezTo>
                                    <a:pt x="846" y="240"/>
                                    <a:pt x="844" y="245"/>
                                    <a:pt x="844" y="250"/>
                                  </a:cubicBezTo>
                                  <a:cubicBezTo>
                                    <a:pt x="844" y="251"/>
                                    <a:pt x="844" y="253"/>
                                    <a:pt x="844" y="254"/>
                                  </a:cubicBezTo>
                                  <a:cubicBezTo>
                                    <a:pt x="846" y="253"/>
                                    <a:pt x="848" y="252"/>
                                    <a:pt x="850" y="252"/>
                                  </a:cubicBezTo>
                                  <a:cubicBezTo>
                                    <a:pt x="850" y="251"/>
                                    <a:pt x="850" y="251"/>
                                    <a:pt x="850" y="250"/>
                                  </a:cubicBezTo>
                                  <a:cubicBezTo>
                                    <a:pt x="850" y="242"/>
                                    <a:pt x="856" y="236"/>
                                    <a:pt x="864" y="236"/>
                                  </a:cubicBezTo>
                                  <a:cubicBezTo>
                                    <a:pt x="871" y="236"/>
                                    <a:pt x="877" y="242"/>
                                    <a:pt x="877" y="250"/>
                                  </a:cubicBezTo>
                                  <a:close/>
                                  <a:moveTo>
                                    <a:pt x="870" y="250"/>
                                  </a:moveTo>
                                  <a:cubicBezTo>
                                    <a:pt x="870" y="250"/>
                                    <a:pt x="870" y="250"/>
                                    <a:pt x="870" y="251"/>
                                  </a:cubicBezTo>
                                  <a:cubicBezTo>
                                    <a:pt x="872" y="251"/>
                                    <a:pt x="874" y="251"/>
                                    <a:pt x="875" y="251"/>
                                  </a:cubicBezTo>
                                  <a:cubicBezTo>
                                    <a:pt x="876" y="251"/>
                                    <a:pt x="876" y="250"/>
                                    <a:pt x="876" y="250"/>
                                  </a:cubicBezTo>
                                  <a:cubicBezTo>
                                    <a:pt x="876" y="243"/>
                                    <a:pt x="870" y="238"/>
                                    <a:pt x="864" y="238"/>
                                  </a:cubicBezTo>
                                  <a:cubicBezTo>
                                    <a:pt x="857" y="238"/>
                                    <a:pt x="852" y="243"/>
                                    <a:pt x="852" y="250"/>
                                  </a:cubicBezTo>
                                  <a:cubicBezTo>
                                    <a:pt x="852" y="250"/>
                                    <a:pt x="852" y="251"/>
                                    <a:pt x="852" y="251"/>
                                  </a:cubicBezTo>
                                  <a:cubicBezTo>
                                    <a:pt x="853" y="251"/>
                                    <a:pt x="855" y="251"/>
                                    <a:pt x="857" y="251"/>
                                  </a:cubicBezTo>
                                  <a:cubicBezTo>
                                    <a:pt x="857" y="250"/>
                                    <a:pt x="857" y="250"/>
                                    <a:pt x="857" y="250"/>
                                  </a:cubicBezTo>
                                  <a:cubicBezTo>
                                    <a:pt x="857" y="246"/>
                                    <a:pt x="860" y="243"/>
                                    <a:pt x="864" y="243"/>
                                  </a:cubicBezTo>
                                  <a:cubicBezTo>
                                    <a:pt x="867" y="243"/>
                                    <a:pt x="870" y="246"/>
                                    <a:pt x="870" y="250"/>
                                  </a:cubicBezTo>
                                  <a:close/>
                                  <a:moveTo>
                                    <a:pt x="864" y="245"/>
                                  </a:moveTo>
                                  <a:cubicBezTo>
                                    <a:pt x="861" y="245"/>
                                    <a:pt x="858" y="247"/>
                                    <a:pt x="858" y="250"/>
                                  </a:cubicBezTo>
                                  <a:cubicBezTo>
                                    <a:pt x="858" y="250"/>
                                    <a:pt x="859" y="250"/>
                                    <a:pt x="859" y="250"/>
                                  </a:cubicBezTo>
                                  <a:cubicBezTo>
                                    <a:pt x="860" y="250"/>
                                    <a:pt x="862" y="250"/>
                                    <a:pt x="864" y="250"/>
                                  </a:cubicBezTo>
                                  <a:cubicBezTo>
                                    <a:pt x="865" y="250"/>
                                    <a:pt x="867" y="250"/>
                                    <a:pt x="869" y="250"/>
                                  </a:cubicBezTo>
                                  <a:cubicBezTo>
                                    <a:pt x="869" y="250"/>
                                    <a:pt x="869" y="250"/>
                                    <a:pt x="869" y="250"/>
                                  </a:cubicBezTo>
                                  <a:cubicBezTo>
                                    <a:pt x="869" y="247"/>
                                    <a:pt x="866" y="245"/>
                                    <a:pt x="864" y="245"/>
                                  </a:cubicBezTo>
                                  <a:close/>
                                  <a:moveTo>
                                    <a:pt x="898" y="250"/>
                                  </a:moveTo>
                                  <a:cubicBezTo>
                                    <a:pt x="898" y="240"/>
                                    <a:pt x="894" y="232"/>
                                    <a:pt x="888" y="226"/>
                                  </a:cubicBezTo>
                                  <a:cubicBezTo>
                                    <a:pt x="882" y="220"/>
                                    <a:pt x="873" y="216"/>
                                    <a:pt x="864" y="216"/>
                                  </a:cubicBezTo>
                                  <a:cubicBezTo>
                                    <a:pt x="854" y="216"/>
                                    <a:pt x="846" y="220"/>
                                    <a:pt x="839" y="226"/>
                                  </a:cubicBezTo>
                                  <a:cubicBezTo>
                                    <a:pt x="833" y="232"/>
                                    <a:pt x="829" y="240"/>
                                    <a:pt x="829" y="250"/>
                                  </a:cubicBezTo>
                                  <a:cubicBezTo>
                                    <a:pt x="829" y="253"/>
                                    <a:pt x="830" y="256"/>
                                    <a:pt x="830" y="258"/>
                                  </a:cubicBezTo>
                                  <a:cubicBezTo>
                                    <a:pt x="831" y="259"/>
                                    <a:pt x="832" y="259"/>
                                    <a:pt x="833" y="260"/>
                                  </a:cubicBezTo>
                                  <a:cubicBezTo>
                                    <a:pt x="834" y="259"/>
                                    <a:pt x="835" y="259"/>
                                    <a:pt x="836" y="258"/>
                                  </a:cubicBezTo>
                                  <a:cubicBezTo>
                                    <a:pt x="835" y="256"/>
                                    <a:pt x="835" y="253"/>
                                    <a:pt x="835" y="250"/>
                                  </a:cubicBezTo>
                                  <a:cubicBezTo>
                                    <a:pt x="835" y="234"/>
                                    <a:pt x="848" y="221"/>
                                    <a:pt x="864" y="221"/>
                                  </a:cubicBezTo>
                                  <a:cubicBezTo>
                                    <a:pt x="879" y="221"/>
                                    <a:pt x="892" y="234"/>
                                    <a:pt x="892" y="250"/>
                                  </a:cubicBezTo>
                                  <a:cubicBezTo>
                                    <a:pt x="892" y="253"/>
                                    <a:pt x="892" y="256"/>
                                    <a:pt x="891" y="258"/>
                                  </a:cubicBezTo>
                                  <a:cubicBezTo>
                                    <a:pt x="892" y="259"/>
                                    <a:pt x="893" y="259"/>
                                    <a:pt x="894" y="260"/>
                                  </a:cubicBezTo>
                                  <a:cubicBezTo>
                                    <a:pt x="895" y="259"/>
                                    <a:pt x="896" y="258"/>
                                    <a:pt x="897" y="258"/>
                                  </a:cubicBezTo>
                                  <a:cubicBezTo>
                                    <a:pt x="897" y="255"/>
                                    <a:pt x="898" y="253"/>
                                    <a:pt x="898" y="250"/>
                                  </a:cubicBezTo>
                                  <a:close/>
                                  <a:moveTo>
                                    <a:pt x="906" y="250"/>
                                  </a:moveTo>
                                  <a:cubicBezTo>
                                    <a:pt x="906" y="238"/>
                                    <a:pt x="901" y="228"/>
                                    <a:pt x="893" y="220"/>
                                  </a:cubicBezTo>
                                  <a:cubicBezTo>
                                    <a:pt x="886" y="213"/>
                                    <a:pt x="875" y="208"/>
                                    <a:pt x="864" y="208"/>
                                  </a:cubicBezTo>
                                  <a:cubicBezTo>
                                    <a:pt x="852" y="208"/>
                                    <a:pt x="842" y="213"/>
                                    <a:pt x="834" y="220"/>
                                  </a:cubicBezTo>
                                  <a:cubicBezTo>
                                    <a:pt x="826" y="228"/>
                                    <a:pt x="822" y="238"/>
                                    <a:pt x="822" y="250"/>
                                  </a:cubicBezTo>
                                  <a:cubicBezTo>
                                    <a:pt x="822" y="251"/>
                                    <a:pt x="822" y="253"/>
                                    <a:pt x="822" y="254"/>
                                  </a:cubicBezTo>
                                  <a:cubicBezTo>
                                    <a:pt x="824" y="255"/>
                                    <a:pt x="826" y="256"/>
                                    <a:pt x="829" y="257"/>
                                  </a:cubicBezTo>
                                  <a:cubicBezTo>
                                    <a:pt x="828" y="255"/>
                                    <a:pt x="828" y="252"/>
                                    <a:pt x="828" y="250"/>
                                  </a:cubicBezTo>
                                  <a:cubicBezTo>
                                    <a:pt x="828" y="230"/>
                                    <a:pt x="844" y="214"/>
                                    <a:pt x="864" y="214"/>
                                  </a:cubicBezTo>
                                  <a:cubicBezTo>
                                    <a:pt x="883" y="214"/>
                                    <a:pt x="899" y="230"/>
                                    <a:pt x="899" y="250"/>
                                  </a:cubicBezTo>
                                  <a:cubicBezTo>
                                    <a:pt x="899" y="252"/>
                                    <a:pt x="899" y="254"/>
                                    <a:pt x="899" y="256"/>
                                  </a:cubicBezTo>
                                  <a:cubicBezTo>
                                    <a:pt x="901" y="255"/>
                                    <a:pt x="903" y="254"/>
                                    <a:pt x="905" y="253"/>
                                  </a:cubicBezTo>
                                  <a:cubicBezTo>
                                    <a:pt x="905" y="252"/>
                                    <a:pt x="906" y="251"/>
                                    <a:pt x="906" y="250"/>
                                  </a:cubicBezTo>
                                  <a:close/>
                                  <a:moveTo>
                                    <a:pt x="929" y="250"/>
                                  </a:moveTo>
                                  <a:cubicBezTo>
                                    <a:pt x="929" y="247"/>
                                    <a:pt x="926" y="245"/>
                                    <a:pt x="924" y="245"/>
                                  </a:cubicBezTo>
                                  <a:cubicBezTo>
                                    <a:pt x="921" y="245"/>
                                    <a:pt x="918" y="247"/>
                                    <a:pt x="918" y="250"/>
                                  </a:cubicBezTo>
                                  <a:cubicBezTo>
                                    <a:pt x="918" y="250"/>
                                    <a:pt x="918" y="250"/>
                                    <a:pt x="919" y="250"/>
                                  </a:cubicBezTo>
                                  <a:cubicBezTo>
                                    <a:pt x="920" y="250"/>
                                    <a:pt x="922" y="250"/>
                                    <a:pt x="924" y="250"/>
                                  </a:cubicBezTo>
                                  <a:cubicBezTo>
                                    <a:pt x="925" y="250"/>
                                    <a:pt x="927" y="250"/>
                                    <a:pt x="929" y="250"/>
                                  </a:cubicBezTo>
                                  <a:cubicBezTo>
                                    <a:pt x="929" y="250"/>
                                    <a:pt x="929" y="250"/>
                                    <a:pt x="929" y="250"/>
                                  </a:cubicBezTo>
                                  <a:close/>
                                  <a:moveTo>
                                    <a:pt x="933" y="250"/>
                                  </a:moveTo>
                                  <a:cubicBezTo>
                                    <a:pt x="933" y="248"/>
                                    <a:pt x="933" y="246"/>
                                    <a:pt x="934" y="244"/>
                                  </a:cubicBezTo>
                                  <a:cubicBezTo>
                                    <a:pt x="932" y="240"/>
                                    <a:pt x="928" y="238"/>
                                    <a:pt x="924" y="238"/>
                                  </a:cubicBezTo>
                                  <a:cubicBezTo>
                                    <a:pt x="920" y="238"/>
                                    <a:pt x="916" y="240"/>
                                    <a:pt x="914" y="242"/>
                                  </a:cubicBezTo>
                                  <a:cubicBezTo>
                                    <a:pt x="915" y="245"/>
                                    <a:pt x="915" y="247"/>
                                    <a:pt x="915" y="250"/>
                                  </a:cubicBezTo>
                                  <a:cubicBezTo>
                                    <a:pt x="915" y="250"/>
                                    <a:pt x="915" y="251"/>
                                    <a:pt x="915" y="251"/>
                                  </a:cubicBezTo>
                                  <a:cubicBezTo>
                                    <a:pt x="915" y="251"/>
                                    <a:pt x="916" y="251"/>
                                    <a:pt x="917" y="251"/>
                                  </a:cubicBezTo>
                                  <a:cubicBezTo>
                                    <a:pt x="917" y="250"/>
                                    <a:pt x="917" y="250"/>
                                    <a:pt x="917" y="250"/>
                                  </a:cubicBezTo>
                                  <a:cubicBezTo>
                                    <a:pt x="917" y="246"/>
                                    <a:pt x="920" y="243"/>
                                    <a:pt x="924" y="243"/>
                                  </a:cubicBezTo>
                                  <a:cubicBezTo>
                                    <a:pt x="927" y="243"/>
                                    <a:pt x="930" y="246"/>
                                    <a:pt x="930" y="250"/>
                                  </a:cubicBezTo>
                                  <a:cubicBezTo>
                                    <a:pt x="930" y="250"/>
                                    <a:pt x="930" y="250"/>
                                    <a:pt x="930" y="251"/>
                                  </a:cubicBezTo>
                                  <a:cubicBezTo>
                                    <a:pt x="931" y="251"/>
                                    <a:pt x="932" y="251"/>
                                    <a:pt x="933" y="251"/>
                                  </a:cubicBezTo>
                                  <a:cubicBezTo>
                                    <a:pt x="933" y="251"/>
                                    <a:pt x="933" y="250"/>
                                    <a:pt x="933" y="250"/>
                                  </a:cubicBezTo>
                                  <a:close/>
                                  <a:moveTo>
                                    <a:pt x="912" y="234"/>
                                  </a:moveTo>
                                  <a:cubicBezTo>
                                    <a:pt x="913" y="236"/>
                                    <a:pt x="913" y="238"/>
                                    <a:pt x="914" y="240"/>
                                  </a:cubicBezTo>
                                  <a:cubicBezTo>
                                    <a:pt x="916" y="238"/>
                                    <a:pt x="920" y="236"/>
                                    <a:pt x="924" y="236"/>
                                  </a:cubicBezTo>
                                  <a:cubicBezTo>
                                    <a:pt x="928" y="236"/>
                                    <a:pt x="931" y="238"/>
                                    <a:pt x="934" y="241"/>
                                  </a:cubicBezTo>
                                  <a:cubicBezTo>
                                    <a:pt x="934" y="239"/>
                                    <a:pt x="935" y="237"/>
                                    <a:pt x="936" y="235"/>
                                  </a:cubicBezTo>
                                  <a:cubicBezTo>
                                    <a:pt x="932" y="232"/>
                                    <a:pt x="928" y="230"/>
                                    <a:pt x="924" y="230"/>
                                  </a:cubicBezTo>
                                  <a:cubicBezTo>
                                    <a:pt x="919" y="230"/>
                                    <a:pt x="915" y="232"/>
                                    <a:pt x="912" y="234"/>
                                  </a:cubicBezTo>
                                  <a:close/>
                                  <a:moveTo>
                                    <a:pt x="864" y="200"/>
                                  </a:moveTo>
                                  <a:cubicBezTo>
                                    <a:pt x="850" y="200"/>
                                    <a:pt x="837" y="206"/>
                                    <a:pt x="828" y="215"/>
                                  </a:cubicBezTo>
                                  <a:cubicBezTo>
                                    <a:pt x="820" y="224"/>
                                    <a:pt x="814" y="236"/>
                                    <a:pt x="814" y="250"/>
                                  </a:cubicBezTo>
                                  <a:cubicBezTo>
                                    <a:pt x="814" y="250"/>
                                    <a:pt x="814" y="251"/>
                                    <a:pt x="814" y="251"/>
                                  </a:cubicBezTo>
                                  <a:cubicBezTo>
                                    <a:pt x="816" y="252"/>
                                    <a:pt x="818" y="252"/>
                                    <a:pt x="820" y="253"/>
                                  </a:cubicBezTo>
                                  <a:cubicBezTo>
                                    <a:pt x="820" y="252"/>
                                    <a:pt x="820" y="251"/>
                                    <a:pt x="820" y="250"/>
                                  </a:cubicBezTo>
                                  <a:cubicBezTo>
                                    <a:pt x="820" y="226"/>
                                    <a:pt x="840" y="206"/>
                                    <a:pt x="864" y="206"/>
                                  </a:cubicBezTo>
                                  <a:cubicBezTo>
                                    <a:pt x="888" y="206"/>
                                    <a:pt x="907" y="226"/>
                                    <a:pt x="907" y="250"/>
                                  </a:cubicBezTo>
                                  <a:cubicBezTo>
                                    <a:pt x="907" y="251"/>
                                    <a:pt x="907" y="252"/>
                                    <a:pt x="907" y="253"/>
                                  </a:cubicBezTo>
                                  <a:cubicBezTo>
                                    <a:pt x="909" y="252"/>
                                    <a:pt x="911" y="252"/>
                                    <a:pt x="913" y="251"/>
                                  </a:cubicBezTo>
                                  <a:cubicBezTo>
                                    <a:pt x="913" y="251"/>
                                    <a:pt x="913" y="250"/>
                                    <a:pt x="913" y="250"/>
                                  </a:cubicBezTo>
                                  <a:cubicBezTo>
                                    <a:pt x="913" y="236"/>
                                    <a:pt x="908" y="224"/>
                                    <a:pt x="899" y="215"/>
                                  </a:cubicBezTo>
                                  <a:cubicBezTo>
                                    <a:pt x="890" y="206"/>
                                    <a:pt x="877" y="200"/>
                                    <a:pt x="864" y="200"/>
                                  </a:cubicBezTo>
                                  <a:close/>
                                  <a:moveTo>
                                    <a:pt x="885" y="199"/>
                                  </a:moveTo>
                                  <a:cubicBezTo>
                                    <a:pt x="885" y="200"/>
                                    <a:pt x="884" y="202"/>
                                    <a:pt x="884" y="203"/>
                                  </a:cubicBezTo>
                                  <a:cubicBezTo>
                                    <a:pt x="886" y="204"/>
                                    <a:pt x="888" y="205"/>
                                    <a:pt x="890" y="206"/>
                                  </a:cubicBezTo>
                                  <a:cubicBezTo>
                                    <a:pt x="890" y="204"/>
                                    <a:pt x="891" y="201"/>
                                    <a:pt x="891" y="199"/>
                                  </a:cubicBezTo>
                                  <a:cubicBezTo>
                                    <a:pt x="891" y="191"/>
                                    <a:pt x="888" y="184"/>
                                    <a:pt x="883" y="179"/>
                                  </a:cubicBezTo>
                                  <a:cubicBezTo>
                                    <a:pt x="878" y="174"/>
                                    <a:pt x="871" y="171"/>
                                    <a:pt x="864" y="171"/>
                                  </a:cubicBezTo>
                                  <a:cubicBezTo>
                                    <a:pt x="856" y="171"/>
                                    <a:pt x="849" y="174"/>
                                    <a:pt x="844" y="179"/>
                                  </a:cubicBezTo>
                                  <a:cubicBezTo>
                                    <a:pt x="839" y="184"/>
                                    <a:pt x="836" y="191"/>
                                    <a:pt x="836" y="199"/>
                                  </a:cubicBezTo>
                                  <a:cubicBezTo>
                                    <a:pt x="836" y="201"/>
                                    <a:pt x="837" y="204"/>
                                    <a:pt x="837" y="206"/>
                                  </a:cubicBezTo>
                                  <a:cubicBezTo>
                                    <a:pt x="839" y="205"/>
                                    <a:pt x="841" y="204"/>
                                    <a:pt x="843" y="203"/>
                                  </a:cubicBezTo>
                                  <a:cubicBezTo>
                                    <a:pt x="843" y="202"/>
                                    <a:pt x="842" y="200"/>
                                    <a:pt x="842" y="199"/>
                                  </a:cubicBezTo>
                                  <a:cubicBezTo>
                                    <a:pt x="842" y="187"/>
                                    <a:pt x="852" y="177"/>
                                    <a:pt x="864" y="177"/>
                                  </a:cubicBezTo>
                                  <a:cubicBezTo>
                                    <a:pt x="875" y="177"/>
                                    <a:pt x="885" y="187"/>
                                    <a:pt x="885" y="199"/>
                                  </a:cubicBezTo>
                                  <a:close/>
                                  <a:moveTo>
                                    <a:pt x="877" y="199"/>
                                  </a:moveTo>
                                  <a:cubicBezTo>
                                    <a:pt x="877" y="199"/>
                                    <a:pt x="877" y="200"/>
                                    <a:pt x="877" y="200"/>
                                  </a:cubicBezTo>
                                  <a:cubicBezTo>
                                    <a:pt x="879" y="201"/>
                                    <a:pt x="881" y="202"/>
                                    <a:pt x="883" y="202"/>
                                  </a:cubicBezTo>
                                  <a:cubicBezTo>
                                    <a:pt x="883" y="201"/>
                                    <a:pt x="883" y="200"/>
                                    <a:pt x="883" y="199"/>
                                  </a:cubicBezTo>
                                  <a:cubicBezTo>
                                    <a:pt x="883" y="193"/>
                                    <a:pt x="881" y="188"/>
                                    <a:pt x="877" y="185"/>
                                  </a:cubicBezTo>
                                  <a:cubicBezTo>
                                    <a:pt x="874" y="181"/>
                                    <a:pt x="869" y="179"/>
                                    <a:pt x="864" y="179"/>
                                  </a:cubicBezTo>
                                  <a:cubicBezTo>
                                    <a:pt x="858" y="179"/>
                                    <a:pt x="853" y="181"/>
                                    <a:pt x="850" y="185"/>
                                  </a:cubicBezTo>
                                  <a:cubicBezTo>
                                    <a:pt x="846" y="188"/>
                                    <a:pt x="844" y="193"/>
                                    <a:pt x="844" y="199"/>
                                  </a:cubicBezTo>
                                  <a:cubicBezTo>
                                    <a:pt x="844" y="200"/>
                                    <a:pt x="844" y="201"/>
                                    <a:pt x="844" y="202"/>
                                  </a:cubicBezTo>
                                  <a:cubicBezTo>
                                    <a:pt x="846" y="202"/>
                                    <a:pt x="848" y="201"/>
                                    <a:pt x="850" y="200"/>
                                  </a:cubicBezTo>
                                  <a:cubicBezTo>
                                    <a:pt x="850" y="200"/>
                                    <a:pt x="850" y="199"/>
                                    <a:pt x="850" y="199"/>
                                  </a:cubicBezTo>
                                  <a:cubicBezTo>
                                    <a:pt x="850" y="191"/>
                                    <a:pt x="856" y="185"/>
                                    <a:pt x="864" y="185"/>
                                  </a:cubicBezTo>
                                  <a:cubicBezTo>
                                    <a:pt x="871" y="185"/>
                                    <a:pt x="877" y="191"/>
                                    <a:pt x="877" y="199"/>
                                  </a:cubicBezTo>
                                  <a:close/>
                                  <a:moveTo>
                                    <a:pt x="870" y="199"/>
                                  </a:moveTo>
                                  <a:cubicBezTo>
                                    <a:pt x="870" y="199"/>
                                    <a:pt x="870" y="199"/>
                                    <a:pt x="870" y="199"/>
                                  </a:cubicBezTo>
                                  <a:cubicBezTo>
                                    <a:pt x="872" y="199"/>
                                    <a:pt x="874" y="200"/>
                                    <a:pt x="875" y="200"/>
                                  </a:cubicBezTo>
                                  <a:cubicBezTo>
                                    <a:pt x="876" y="200"/>
                                    <a:pt x="876" y="199"/>
                                    <a:pt x="876" y="199"/>
                                  </a:cubicBezTo>
                                  <a:cubicBezTo>
                                    <a:pt x="876" y="192"/>
                                    <a:pt x="870" y="187"/>
                                    <a:pt x="864" y="187"/>
                                  </a:cubicBezTo>
                                  <a:cubicBezTo>
                                    <a:pt x="857" y="187"/>
                                    <a:pt x="852" y="192"/>
                                    <a:pt x="852" y="199"/>
                                  </a:cubicBezTo>
                                  <a:cubicBezTo>
                                    <a:pt x="852" y="199"/>
                                    <a:pt x="852" y="200"/>
                                    <a:pt x="852" y="200"/>
                                  </a:cubicBezTo>
                                  <a:cubicBezTo>
                                    <a:pt x="853" y="200"/>
                                    <a:pt x="855" y="199"/>
                                    <a:pt x="857" y="199"/>
                                  </a:cubicBezTo>
                                  <a:cubicBezTo>
                                    <a:pt x="857" y="199"/>
                                    <a:pt x="857" y="199"/>
                                    <a:pt x="857" y="199"/>
                                  </a:cubicBezTo>
                                  <a:cubicBezTo>
                                    <a:pt x="857" y="195"/>
                                    <a:pt x="860" y="192"/>
                                    <a:pt x="864" y="192"/>
                                  </a:cubicBezTo>
                                  <a:cubicBezTo>
                                    <a:pt x="867" y="192"/>
                                    <a:pt x="870" y="195"/>
                                    <a:pt x="870" y="199"/>
                                  </a:cubicBezTo>
                                  <a:close/>
                                  <a:moveTo>
                                    <a:pt x="864" y="193"/>
                                  </a:moveTo>
                                  <a:cubicBezTo>
                                    <a:pt x="861" y="193"/>
                                    <a:pt x="858" y="196"/>
                                    <a:pt x="858" y="199"/>
                                  </a:cubicBezTo>
                                  <a:cubicBezTo>
                                    <a:pt x="858" y="199"/>
                                    <a:pt x="859" y="199"/>
                                    <a:pt x="859" y="199"/>
                                  </a:cubicBezTo>
                                  <a:cubicBezTo>
                                    <a:pt x="860" y="199"/>
                                    <a:pt x="862" y="199"/>
                                    <a:pt x="864" y="199"/>
                                  </a:cubicBezTo>
                                  <a:cubicBezTo>
                                    <a:pt x="865" y="199"/>
                                    <a:pt x="867" y="199"/>
                                    <a:pt x="869" y="199"/>
                                  </a:cubicBezTo>
                                  <a:cubicBezTo>
                                    <a:pt x="869" y="199"/>
                                    <a:pt x="869" y="199"/>
                                    <a:pt x="869" y="199"/>
                                  </a:cubicBezTo>
                                  <a:cubicBezTo>
                                    <a:pt x="869" y="196"/>
                                    <a:pt x="866" y="193"/>
                                    <a:pt x="864" y="193"/>
                                  </a:cubicBezTo>
                                  <a:close/>
                                  <a:moveTo>
                                    <a:pt x="898" y="199"/>
                                  </a:moveTo>
                                  <a:cubicBezTo>
                                    <a:pt x="898" y="189"/>
                                    <a:pt x="894" y="181"/>
                                    <a:pt x="888" y="174"/>
                                  </a:cubicBezTo>
                                  <a:cubicBezTo>
                                    <a:pt x="882" y="168"/>
                                    <a:pt x="873" y="164"/>
                                    <a:pt x="864" y="164"/>
                                  </a:cubicBezTo>
                                  <a:cubicBezTo>
                                    <a:pt x="854" y="164"/>
                                    <a:pt x="846" y="168"/>
                                    <a:pt x="839" y="174"/>
                                  </a:cubicBezTo>
                                  <a:cubicBezTo>
                                    <a:pt x="833" y="181"/>
                                    <a:pt x="829" y="189"/>
                                    <a:pt x="829" y="199"/>
                                  </a:cubicBezTo>
                                  <a:cubicBezTo>
                                    <a:pt x="829" y="201"/>
                                    <a:pt x="830" y="204"/>
                                    <a:pt x="830" y="207"/>
                                  </a:cubicBezTo>
                                  <a:cubicBezTo>
                                    <a:pt x="831" y="207"/>
                                    <a:pt x="832" y="208"/>
                                    <a:pt x="833" y="209"/>
                                  </a:cubicBezTo>
                                  <a:cubicBezTo>
                                    <a:pt x="834" y="208"/>
                                    <a:pt x="835" y="207"/>
                                    <a:pt x="836" y="207"/>
                                  </a:cubicBezTo>
                                  <a:cubicBezTo>
                                    <a:pt x="835" y="204"/>
                                    <a:pt x="835" y="201"/>
                                    <a:pt x="835" y="199"/>
                                  </a:cubicBezTo>
                                  <a:cubicBezTo>
                                    <a:pt x="835" y="183"/>
                                    <a:pt x="848" y="170"/>
                                    <a:pt x="864" y="170"/>
                                  </a:cubicBezTo>
                                  <a:cubicBezTo>
                                    <a:pt x="879" y="170"/>
                                    <a:pt x="892" y="183"/>
                                    <a:pt x="892" y="199"/>
                                  </a:cubicBezTo>
                                  <a:cubicBezTo>
                                    <a:pt x="892" y="201"/>
                                    <a:pt x="892" y="204"/>
                                    <a:pt x="891" y="207"/>
                                  </a:cubicBezTo>
                                  <a:cubicBezTo>
                                    <a:pt x="892" y="207"/>
                                    <a:pt x="893" y="208"/>
                                    <a:pt x="894" y="208"/>
                                  </a:cubicBezTo>
                                  <a:cubicBezTo>
                                    <a:pt x="895" y="208"/>
                                    <a:pt x="896" y="207"/>
                                    <a:pt x="897" y="206"/>
                                  </a:cubicBezTo>
                                  <a:cubicBezTo>
                                    <a:pt x="897" y="204"/>
                                    <a:pt x="898" y="201"/>
                                    <a:pt x="898" y="199"/>
                                  </a:cubicBezTo>
                                  <a:close/>
                                  <a:moveTo>
                                    <a:pt x="906" y="199"/>
                                  </a:moveTo>
                                  <a:cubicBezTo>
                                    <a:pt x="906" y="187"/>
                                    <a:pt x="901" y="176"/>
                                    <a:pt x="893" y="169"/>
                                  </a:cubicBezTo>
                                  <a:cubicBezTo>
                                    <a:pt x="886" y="161"/>
                                    <a:pt x="875" y="157"/>
                                    <a:pt x="864" y="157"/>
                                  </a:cubicBezTo>
                                  <a:cubicBezTo>
                                    <a:pt x="852" y="157"/>
                                    <a:pt x="842" y="161"/>
                                    <a:pt x="834" y="169"/>
                                  </a:cubicBezTo>
                                  <a:cubicBezTo>
                                    <a:pt x="826" y="176"/>
                                    <a:pt x="822" y="187"/>
                                    <a:pt x="822" y="199"/>
                                  </a:cubicBezTo>
                                  <a:cubicBezTo>
                                    <a:pt x="822" y="200"/>
                                    <a:pt x="822" y="201"/>
                                    <a:pt x="822" y="202"/>
                                  </a:cubicBezTo>
                                  <a:cubicBezTo>
                                    <a:pt x="824" y="203"/>
                                    <a:pt x="826" y="204"/>
                                    <a:pt x="829" y="206"/>
                                  </a:cubicBezTo>
                                  <a:cubicBezTo>
                                    <a:pt x="828" y="203"/>
                                    <a:pt x="828" y="201"/>
                                    <a:pt x="828" y="199"/>
                                  </a:cubicBezTo>
                                  <a:cubicBezTo>
                                    <a:pt x="828" y="179"/>
                                    <a:pt x="844" y="163"/>
                                    <a:pt x="864" y="163"/>
                                  </a:cubicBezTo>
                                  <a:cubicBezTo>
                                    <a:pt x="883" y="163"/>
                                    <a:pt x="899" y="179"/>
                                    <a:pt x="899" y="199"/>
                                  </a:cubicBezTo>
                                  <a:cubicBezTo>
                                    <a:pt x="899" y="201"/>
                                    <a:pt x="899" y="203"/>
                                    <a:pt x="899" y="205"/>
                                  </a:cubicBezTo>
                                  <a:cubicBezTo>
                                    <a:pt x="901" y="204"/>
                                    <a:pt x="903" y="203"/>
                                    <a:pt x="905" y="202"/>
                                  </a:cubicBezTo>
                                  <a:cubicBezTo>
                                    <a:pt x="905" y="201"/>
                                    <a:pt x="906" y="200"/>
                                    <a:pt x="906" y="199"/>
                                  </a:cubicBezTo>
                                  <a:close/>
                                  <a:moveTo>
                                    <a:pt x="929" y="199"/>
                                  </a:moveTo>
                                  <a:cubicBezTo>
                                    <a:pt x="929" y="196"/>
                                    <a:pt x="926" y="193"/>
                                    <a:pt x="924" y="193"/>
                                  </a:cubicBezTo>
                                  <a:cubicBezTo>
                                    <a:pt x="921" y="193"/>
                                    <a:pt x="918" y="196"/>
                                    <a:pt x="918" y="199"/>
                                  </a:cubicBezTo>
                                  <a:cubicBezTo>
                                    <a:pt x="918" y="199"/>
                                    <a:pt x="918" y="199"/>
                                    <a:pt x="919" y="199"/>
                                  </a:cubicBezTo>
                                  <a:cubicBezTo>
                                    <a:pt x="920" y="199"/>
                                    <a:pt x="922" y="199"/>
                                    <a:pt x="924" y="199"/>
                                  </a:cubicBezTo>
                                  <a:cubicBezTo>
                                    <a:pt x="925" y="199"/>
                                    <a:pt x="927" y="199"/>
                                    <a:pt x="929" y="199"/>
                                  </a:cubicBezTo>
                                  <a:cubicBezTo>
                                    <a:pt x="929" y="199"/>
                                    <a:pt x="929" y="199"/>
                                    <a:pt x="929" y="199"/>
                                  </a:cubicBezTo>
                                  <a:close/>
                                  <a:moveTo>
                                    <a:pt x="933" y="199"/>
                                  </a:moveTo>
                                  <a:cubicBezTo>
                                    <a:pt x="933" y="196"/>
                                    <a:pt x="933" y="194"/>
                                    <a:pt x="934" y="192"/>
                                  </a:cubicBezTo>
                                  <a:cubicBezTo>
                                    <a:pt x="932" y="189"/>
                                    <a:pt x="928" y="187"/>
                                    <a:pt x="924" y="187"/>
                                  </a:cubicBezTo>
                                  <a:cubicBezTo>
                                    <a:pt x="920" y="187"/>
                                    <a:pt x="916" y="188"/>
                                    <a:pt x="914" y="191"/>
                                  </a:cubicBezTo>
                                  <a:cubicBezTo>
                                    <a:pt x="915" y="194"/>
                                    <a:pt x="915" y="196"/>
                                    <a:pt x="915" y="199"/>
                                  </a:cubicBezTo>
                                  <a:cubicBezTo>
                                    <a:pt x="915" y="199"/>
                                    <a:pt x="915" y="199"/>
                                    <a:pt x="915" y="199"/>
                                  </a:cubicBezTo>
                                  <a:cubicBezTo>
                                    <a:pt x="915" y="199"/>
                                    <a:pt x="916" y="199"/>
                                    <a:pt x="917" y="199"/>
                                  </a:cubicBezTo>
                                  <a:cubicBezTo>
                                    <a:pt x="917" y="199"/>
                                    <a:pt x="917" y="199"/>
                                    <a:pt x="917" y="199"/>
                                  </a:cubicBezTo>
                                  <a:cubicBezTo>
                                    <a:pt x="917" y="195"/>
                                    <a:pt x="920" y="192"/>
                                    <a:pt x="924" y="192"/>
                                  </a:cubicBezTo>
                                  <a:cubicBezTo>
                                    <a:pt x="927" y="192"/>
                                    <a:pt x="930" y="195"/>
                                    <a:pt x="930" y="199"/>
                                  </a:cubicBezTo>
                                  <a:cubicBezTo>
                                    <a:pt x="930" y="199"/>
                                    <a:pt x="930" y="199"/>
                                    <a:pt x="930" y="199"/>
                                  </a:cubicBezTo>
                                  <a:cubicBezTo>
                                    <a:pt x="931" y="199"/>
                                    <a:pt x="932" y="199"/>
                                    <a:pt x="933" y="200"/>
                                  </a:cubicBezTo>
                                  <a:cubicBezTo>
                                    <a:pt x="933" y="199"/>
                                    <a:pt x="933" y="199"/>
                                    <a:pt x="933" y="199"/>
                                  </a:cubicBezTo>
                                  <a:close/>
                                  <a:moveTo>
                                    <a:pt x="912" y="183"/>
                                  </a:moveTo>
                                  <a:cubicBezTo>
                                    <a:pt x="913" y="185"/>
                                    <a:pt x="913" y="187"/>
                                    <a:pt x="914" y="189"/>
                                  </a:cubicBezTo>
                                  <a:cubicBezTo>
                                    <a:pt x="916" y="187"/>
                                    <a:pt x="920" y="185"/>
                                    <a:pt x="924" y="185"/>
                                  </a:cubicBezTo>
                                  <a:cubicBezTo>
                                    <a:pt x="928" y="185"/>
                                    <a:pt x="931" y="187"/>
                                    <a:pt x="934" y="190"/>
                                  </a:cubicBezTo>
                                  <a:cubicBezTo>
                                    <a:pt x="934" y="188"/>
                                    <a:pt x="935" y="185"/>
                                    <a:pt x="936" y="183"/>
                                  </a:cubicBezTo>
                                  <a:cubicBezTo>
                                    <a:pt x="932" y="181"/>
                                    <a:pt x="928" y="179"/>
                                    <a:pt x="924" y="179"/>
                                  </a:cubicBezTo>
                                  <a:cubicBezTo>
                                    <a:pt x="919" y="179"/>
                                    <a:pt x="915" y="180"/>
                                    <a:pt x="912" y="183"/>
                                  </a:cubicBezTo>
                                  <a:close/>
                                  <a:moveTo>
                                    <a:pt x="864" y="149"/>
                                  </a:moveTo>
                                  <a:cubicBezTo>
                                    <a:pt x="850" y="149"/>
                                    <a:pt x="837" y="154"/>
                                    <a:pt x="828" y="163"/>
                                  </a:cubicBezTo>
                                  <a:cubicBezTo>
                                    <a:pt x="820" y="172"/>
                                    <a:pt x="814" y="185"/>
                                    <a:pt x="814" y="199"/>
                                  </a:cubicBezTo>
                                  <a:cubicBezTo>
                                    <a:pt x="814" y="199"/>
                                    <a:pt x="814" y="199"/>
                                    <a:pt x="814" y="200"/>
                                  </a:cubicBezTo>
                                  <a:cubicBezTo>
                                    <a:pt x="816" y="200"/>
                                    <a:pt x="818" y="201"/>
                                    <a:pt x="820" y="202"/>
                                  </a:cubicBezTo>
                                  <a:cubicBezTo>
                                    <a:pt x="820" y="201"/>
                                    <a:pt x="820" y="200"/>
                                    <a:pt x="820" y="199"/>
                                  </a:cubicBezTo>
                                  <a:cubicBezTo>
                                    <a:pt x="820" y="175"/>
                                    <a:pt x="840" y="155"/>
                                    <a:pt x="864" y="155"/>
                                  </a:cubicBezTo>
                                  <a:cubicBezTo>
                                    <a:pt x="888" y="155"/>
                                    <a:pt x="907" y="175"/>
                                    <a:pt x="907" y="199"/>
                                  </a:cubicBezTo>
                                  <a:cubicBezTo>
                                    <a:pt x="907" y="200"/>
                                    <a:pt x="907" y="200"/>
                                    <a:pt x="907" y="201"/>
                                  </a:cubicBezTo>
                                  <a:cubicBezTo>
                                    <a:pt x="909" y="201"/>
                                    <a:pt x="911" y="200"/>
                                    <a:pt x="913" y="200"/>
                                  </a:cubicBezTo>
                                  <a:cubicBezTo>
                                    <a:pt x="913" y="199"/>
                                    <a:pt x="913" y="199"/>
                                    <a:pt x="913" y="199"/>
                                  </a:cubicBezTo>
                                  <a:cubicBezTo>
                                    <a:pt x="913" y="185"/>
                                    <a:pt x="908" y="172"/>
                                    <a:pt x="899" y="163"/>
                                  </a:cubicBezTo>
                                  <a:cubicBezTo>
                                    <a:pt x="890" y="154"/>
                                    <a:pt x="877" y="149"/>
                                    <a:pt x="864" y="149"/>
                                  </a:cubicBezTo>
                                  <a:close/>
                                  <a:moveTo>
                                    <a:pt x="885" y="147"/>
                                  </a:moveTo>
                                  <a:cubicBezTo>
                                    <a:pt x="885" y="149"/>
                                    <a:pt x="884" y="150"/>
                                    <a:pt x="884" y="152"/>
                                  </a:cubicBezTo>
                                  <a:cubicBezTo>
                                    <a:pt x="886" y="152"/>
                                    <a:pt x="888" y="153"/>
                                    <a:pt x="890" y="155"/>
                                  </a:cubicBezTo>
                                  <a:cubicBezTo>
                                    <a:pt x="890" y="152"/>
                                    <a:pt x="891" y="150"/>
                                    <a:pt x="891" y="147"/>
                                  </a:cubicBezTo>
                                  <a:cubicBezTo>
                                    <a:pt x="891" y="140"/>
                                    <a:pt x="888" y="133"/>
                                    <a:pt x="883" y="128"/>
                                  </a:cubicBezTo>
                                  <a:cubicBezTo>
                                    <a:pt x="878" y="123"/>
                                    <a:pt x="871" y="120"/>
                                    <a:pt x="864" y="120"/>
                                  </a:cubicBezTo>
                                  <a:cubicBezTo>
                                    <a:pt x="856" y="120"/>
                                    <a:pt x="849" y="123"/>
                                    <a:pt x="844" y="128"/>
                                  </a:cubicBezTo>
                                  <a:cubicBezTo>
                                    <a:pt x="839" y="133"/>
                                    <a:pt x="836" y="140"/>
                                    <a:pt x="836" y="147"/>
                                  </a:cubicBezTo>
                                  <a:cubicBezTo>
                                    <a:pt x="836" y="150"/>
                                    <a:pt x="837" y="152"/>
                                    <a:pt x="837" y="155"/>
                                  </a:cubicBezTo>
                                  <a:cubicBezTo>
                                    <a:pt x="839" y="153"/>
                                    <a:pt x="841" y="152"/>
                                    <a:pt x="843" y="152"/>
                                  </a:cubicBezTo>
                                  <a:cubicBezTo>
                                    <a:pt x="843" y="150"/>
                                    <a:pt x="842" y="149"/>
                                    <a:pt x="842" y="147"/>
                                  </a:cubicBezTo>
                                  <a:cubicBezTo>
                                    <a:pt x="842" y="135"/>
                                    <a:pt x="852" y="126"/>
                                    <a:pt x="864" y="126"/>
                                  </a:cubicBezTo>
                                  <a:cubicBezTo>
                                    <a:pt x="875" y="126"/>
                                    <a:pt x="885" y="135"/>
                                    <a:pt x="885" y="147"/>
                                  </a:cubicBezTo>
                                  <a:close/>
                                  <a:moveTo>
                                    <a:pt x="877" y="147"/>
                                  </a:moveTo>
                                  <a:cubicBezTo>
                                    <a:pt x="877" y="148"/>
                                    <a:pt x="877" y="148"/>
                                    <a:pt x="877" y="149"/>
                                  </a:cubicBezTo>
                                  <a:cubicBezTo>
                                    <a:pt x="879" y="150"/>
                                    <a:pt x="881" y="150"/>
                                    <a:pt x="883" y="151"/>
                                  </a:cubicBezTo>
                                  <a:cubicBezTo>
                                    <a:pt x="883" y="150"/>
                                    <a:pt x="883" y="148"/>
                                    <a:pt x="883" y="147"/>
                                  </a:cubicBezTo>
                                  <a:cubicBezTo>
                                    <a:pt x="883" y="142"/>
                                    <a:pt x="881" y="137"/>
                                    <a:pt x="877" y="133"/>
                                  </a:cubicBezTo>
                                  <a:cubicBezTo>
                                    <a:pt x="874" y="130"/>
                                    <a:pt x="869" y="128"/>
                                    <a:pt x="864" y="128"/>
                                  </a:cubicBezTo>
                                  <a:cubicBezTo>
                                    <a:pt x="858" y="128"/>
                                    <a:pt x="853" y="130"/>
                                    <a:pt x="850" y="133"/>
                                  </a:cubicBezTo>
                                  <a:cubicBezTo>
                                    <a:pt x="846" y="137"/>
                                    <a:pt x="844" y="142"/>
                                    <a:pt x="844" y="147"/>
                                  </a:cubicBezTo>
                                  <a:cubicBezTo>
                                    <a:pt x="844" y="148"/>
                                    <a:pt x="844" y="150"/>
                                    <a:pt x="844" y="151"/>
                                  </a:cubicBezTo>
                                  <a:cubicBezTo>
                                    <a:pt x="846" y="150"/>
                                    <a:pt x="848" y="150"/>
                                    <a:pt x="850" y="149"/>
                                  </a:cubicBezTo>
                                  <a:cubicBezTo>
                                    <a:pt x="850" y="148"/>
                                    <a:pt x="850" y="148"/>
                                    <a:pt x="850" y="147"/>
                                  </a:cubicBezTo>
                                  <a:cubicBezTo>
                                    <a:pt x="850" y="140"/>
                                    <a:pt x="856" y="134"/>
                                    <a:pt x="864" y="134"/>
                                  </a:cubicBezTo>
                                  <a:cubicBezTo>
                                    <a:pt x="871" y="134"/>
                                    <a:pt x="877" y="140"/>
                                    <a:pt x="877" y="147"/>
                                  </a:cubicBezTo>
                                  <a:close/>
                                  <a:moveTo>
                                    <a:pt x="870" y="147"/>
                                  </a:moveTo>
                                  <a:cubicBezTo>
                                    <a:pt x="870" y="147"/>
                                    <a:pt x="870" y="148"/>
                                    <a:pt x="870" y="148"/>
                                  </a:cubicBezTo>
                                  <a:cubicBezTo>
                                    <a:pt x="872" y="148"/>
                                    <a:pt x="874" y="148"/>
                                    <a:pt x="875" y="149"/>
                                  </a:cubicBezTo>
                                  <a:cubicBezTo>
                                    <a:pt x="876" y="148"/>
                                    <a:pt x="876" y="148"/>
                                    <a:pt x="876" y="147"/>
                                  </a:cubicBezTo>
                                  <a:cubicBezTo>
                                    <a:pt x="876" y="141"/>
                                    <a:pt x="870" y="135"/>
                                    <a:pt x="864" y="135"/>
                                  </a:cubicBezTo>
                                  <a:cubicBezTo>
                                    <a:pt x="857" y="135"/>
                                    <a:pt x="852" y="141"/>
                                    <a:pt x="852" y="147"/>
                                  </a:cubicBezTo>
                                  <a:cubicBezTo>
                                    <a:pt x="852" y="148"/>
                                    <a:pt x="852" y="148"/>
                                    <a:pt x="852" y="149"/>
                                  </a:cubicBezTo>
                                  <a:cubicBezTo>
                                    <a:pt x="853" y="148"/>
                                    <a:pt x="855" y="148"/>
                                    <a:pt x="857" y="148"/>
                                  </a:cubicBezTo>
                                  <a:cubicBezTo>
                                    <a:pt x="857" y="148"/>
                                    <a:pt x="857" y="147"/>
                                    <a:pt x="857" y="147"/>
                                  </a:cubicBezTo>
                                  <a:cubicBezTo>
                                    <a:pt x="857" y="143"/>
                                    <a:pt x="860" y="140"/>
                                    <a:pt x="864" y="140"/>
                                  </a:cubicBezTo>
                                  <a:cubicBezTo>
                                    <a:pt x="867" y="140"/>
                                    <a:pt x="870" y="143"/>
                                    <a:pt x="870" y="147"/>
                                  </a:cubicBezTo>
                                  <a:close/>
                                  <a:moveTo>
                                    <a:pt x="864" y="142"/>
                                  </a:moveTo>
                                  <a:cubicBezTo>
                                    <a:pt x="861" y="142"/>
                                    <a:pt x="858" y="144"/>
                                    <a:pt x="858" y="147"/>
                                  </a:cubicBezTo>
                                  <a:cubicBezTo>
                                    <a:pt x="858" y="147"/>
                                    <a:pt x="859" y="147"/>
                                    <a:pt x="859" y="148"/>
                                  </a:cubicBezTo>
                                  <a:cubicBezTo>
                                    <a:pt x="860" y="147"/>
                                    <a:pt x="862" y="147"/>
                                    <a:pt x="864" y="147"/>
                                  </a:cubicBezTo>
                                  <a:cubicBezTo>
                                    <a:pt x="865" y="147"/>
                                    <a:pt x="867" y="147"/>
                                    <a:pt x="869" y="148"/>
                                  </a:cubicBezTo>
                                  <a:cubicBezTo>
                                    <a:pt x="869" y="147"/>
                                    <a:pt x="869" y="147"/>
                                    <a:pt x="869" y="147"/>
                                  </a:cubicBezTo>
                                  <a:cubicBezTo>
                                    <a:pt x="869" y="144"/>
                                    <a:pt x="866" y="142"/>
                                    <a:pt x="864" y="142"/>
                                  </a:cubicBezTo>
                                  <a:close/>
                                  <a:moveTo>
                                    <a:pt x="898" y="147"/>
                                  </a:moveTo>
                                  <a:cubicBezTo>
                                    <a:pt x="898" y="138"/>
                                    <a:pt x="894" y="129"/>
                                    <a:pt x="888" y="123"/>
                                  </a:cubicBezTo>
                                  <a:cubicBezTo>
                                    <a:pt x="882" y="117"/>
                                    <a:pt x="873" y="113"/>
                                    <a:pt x="864" y="113"/>
                                  </a:cubicBezTo>
                                  <a:cubicBezTo>
                                    <a:pt x="854" y="113"/>
                                    <a:pt x="846" y="117"/>
                                    <a:pt x="839" y="123"/>
                                  </a:cubicBezTo>
                                  <a:cubicBezTo>
                                    <a:pt x="833" y="129"/>
                                    <a:pt x="829" y="138"/>
                                    <a:pt x="829" y="147"/>
                                  </a:cubicBezTo>
                                  <a:cubicBezTo>
                                    <a:pt x="829" y="150"/>
                                    <a:pt x="830" y="153"/>
                                    <a:pt x="830" y="155"/>
                                  </a:cubicBezTo>
                                  <a:cubicBezTo>
                                    <a:pt x="831" y="156"/>
                                    <a:pt x="832" y="157"/>
                                    <a:pt x="833" y="157"/>
                                  </a:cubicBezTo>
                                  <a:cubicBezTo>
                                    <a:pt x="834" y="157"/>
                                    <a:pt x="835" y="156"/>
                                    <a:pt x="836" y="155"/>
                                  </a:cubicBezTo>
                                  <a:cubicBezTo>
                                    <a:pt x="835" y="153"/>
                                    <a:pt x="835" y="150"/>
                                    <a:pt x="835" y="147"/>
                                  </a:cubicBezTo>
                                  <a:cubicBezTo>
                                    <a:pt x="835" y="131"/>
                                    <a:pt x="848" y="118"/>
                                    <a:pt x="864" y="118"/>
                                  </a:cubicBezTo>
                                  <a:cubicBezTo>
                                    <a:pt x="879" y="118"/>
                                    <a:pt x="892" y="131"/>
                                    <a:pt x="892" y="147"/>
                                  </a:cubicBezTo>
                                  <a:cubicBezTo>
                                    <a:pt x="892" y="150"/>
                                    <a:pt x="892" y="153"/>
                                    <a:pt x="891" y="155"/>
                                  </a:cubicBezTo>
                                  <a:cubicBezTo>
                                    <a:pt x="892" y="156"/>
                                    <a:pt x="893" y="156"/>
                                    <a:pt x="894" y="157"/>
                                  </a:cubicBezTo>
                                  <a:cubicBezTo>
                                    <a:pt x="895" y="156"/>
                                    <a:pt x="896" y="156"/>
                                    <a:pt x="897" y="155"/>
                                  </a:cubicBezTo>
                                  <a:cubicBezTo>
                                    <a:pt x="897" y="152"/>
                                    <a:pt x="898" y="150"/>
                                    <a:pt x="898" y="147"/>
                                  </a:cubicBezTo>
                                  <a:close/>
                                  <a:moveTo>
                                    <a:pt x="906" y="147"/>
                                  </a:moveTo>
                                  <a:cubicBezTo>
                                    <a:pt x="906" y="136"/>
                                    <a:pt x="901" y="125"/>
                                    <a:pt x="893" y="117"/>
                                  </a:cubicBezTo>
                                  <a:cubicBezTo>
                                    <a:pt x="886" y="110"/>
                                    <a:pt x="875" y="105"/>
                                    <a:pt x="864" y="105"/>
                                  </a:cubicBezTo>
                                  <a:cubicBezTo>
                                    <a:pt x="852" y="105"/>
                                    <a:pt x="842" y="110"/>
                                    <a:pt x="834" y="117"/>
                                  </a:cubicBezTo>
                                  <a:cubicBezTo>
                                    <a:pt x="826" y="125"/>
                                    <a:pt x="822" y="136"/>
                                    <a:pt x="822" y="147"/>
                                  </a:cubicBezTo>
                                  <a:cubicBezTo>
                                    <a:pt x="822" y="148"/>
                                    <a:pt x="822" y="150"/>
                                    <a:pt x="822" y="151"/>
                                  </a:cubicBezTo>
                                  <a:cubicBezTo>
                                    <a:pt x="824" y="152"/>
                                    <a:pt x="826" y="153"/>
                                    <a:pt x="829" y="154"/>
                                  </a:cubicBezTo>
                                  <a:cubicBezTo>
                                    <a:pt x="828" y="152"/>
                                    <a:pt x="828" y="150"/>
                                    <a:pt x="828" y="147"/>
                                  </a:cubicBezTo>
                                  <a:cubicBezTo>
                                    <a:pt x="828" y="127"/>
                                    <a:pt x="844" y="111"/>
                                    <a:pt x="864" y="111"/>
                                  </a:cubicBezTo>
                                  <a:cubicBezTo>
                                    <a:pt x="883" y="111"/>
                                    <a:pt x="899" y="127"/>
                                    <a:pt x="899" y="147"/>
                                  </a:cubicBezTo>
                                  <a:cubicBezTo>
                                    <a:pt x="899" y="149"/>
                                    <a:pt x="899" y="152"/>
                                    <a:pt x="899" y="154"/>
                                  </a:cubicBezTo>
                                  <a:cubicBezTo>
                                    <a:pt x="901" y="153"/>
                                    <a:pt x="903" y="152"/>
                                    <a:pt x="905" y="151"/>
                                  </a:cubicBezTo>
                                  <a:cubicBezTo>
                                    <a:pt x="905" y="150"/>
                                    <a:pt x="906" y="148"/>
                                    <a:pt x="906" y="147"/>
                                  </a:cubicBezTo>
                                  <a:close/>
                                  <a:moveTo>
                                    <a:pt x="929" y="147"/>
                                  </a:moveTo>
                                  <a:cubicBezTo>
                                    <a:pt x="929" y="144"/>
                                    <a:pt x="926" y="142"/>
                                    <a:pt x="924" y="142"/>
                                  </a:cubicBezTo>
                                  <a:cubicBezTo>
                                    <a:pt x="921" y="142"/>
                                    <a:pt x="918" y="144"/>
                                    <a:pt x="918" y="147"/>
                                  </a:cubicBezTo>
                                  <a:cubicBezTo>
                                    <a:pt x="918" y="147"/>
                                    <a:pt x="918" y="147"/>
                                    <a:pt x="919" y="148"/>
                                  </a:cubicBezTo>
                                  <a:cubicBezTo>
                                    <a:pt x="920" y="147"/>
                                    <a:pt x="922" y="147"/>
                                    <a:pt x="924" y="147"/>
                                  </a:cubicBezTo>
                                  <a:cubicBezTo>
                                    <a:pt x="925" y="147"/>
                                    <a:pt x="927" y="147"/>
                                    <a:pt x="929" y="148"/>
                                  </a:cubicBezTo>
                                  <a:cubicBezTo>
                                    <a:pt x="929" y="147"/>
                                    <a:pt x="929" y="147"/>
                                    <a:pt x="929" y="147"/>
                                  </a:cubicBezTo>
                                  <a:close/>
                                  <a:moveTo>
                                    <a:pt x="933" y="147"/>
                                  </a:moveTo>
                                  <a:cubicBezTo>
                                    <a:pt x="933" y="145"/>
                                    <a:pt x="933" y="143"/>
                                    <a:pt x="934" y="141"/>
                                  </a:cubicBezTo>
                                  <a:cubicBezTo>
                                    <a:pt x="932" y="137"/>
                                    <a:pt x="928" y="135"/>
                                    <a:pt x="924" y="135"/>
                                  </a:cubicBezTo>
                                  <a:cubicBezTo>
                                    <a:pt x="920" y="135"/>
                                    <a:pt x="916" y="137"/>
                                    <a:pt x="914" y="140"/>
                                  </a:cubicBezTo>
                                  <a:cubicBezTo>
                                    <a:pt x="915" y="142"/>
                                    <a:pt x="915" y="145"/>
                                    <a:pt x="915" y="147"/>
                                  </a:cubicBezTo>
                                  <a:cubicBezTo>
                                    <a:pt x="915" y="147"/>
                                    <a:pt x="915" y="148"/>
                                    <a:pt x="915" y="148"/>
                                  </a:cubicBezTo>
                                  <a:cubicBezTo>
                                    <a:pt x="915" y="148"/>
                                    <a:pt x="916" y="148"/>
                                    <a:pt x="917" y="148"/>
                                  </a:cubicBezTo>
                                  <a:cubicBezTo>
                                    <a:pt x="917" y="148"/>
                                    <a:pt x="917" y="147"/>
                                    <a:pt x="917" y="147"/>
                                  </a:cubicBezTo>
                                  <a:cubicBezTo>
                                    <a:pt x="917" y="143"/>
                                    <a:pt x="920" y="140"/>
                                    <a:pt x="924" y="140"/>
                                  </a:cubicBezTo>
                                  <a:cubicBezTo>
                                    <a:pt x="927" y="140"/>
                                    <a:pt x="930" y="143"/>
                                    <a:pt x="930" y="147"/>
                                  </a:cubicBezTo>
                                  <a:cubicBezTo>
                                    <a:pt x="930" y="147"/>
                                    <a:pt x="930" y="148"/>
                                    <a:pt x="930" y="148"/>
                                  </a:cubicBezTo>
                                  <a:cubicBezTo>
                                    <a:pt x="931" y="148"/>
                                    <a:pt x="932" y="148"/>
                                    <a:pt x="933" y="148"/>
                                  </a:cubicBezTo>
                                  <a:cubicBezTo>
                                    <a:pt x="933" y="148"/>
                                    <a:pt x="933" y="148"/>
                                    <a:pt x="933" y="147"/>
                                  </a:cubicBezTo>
                                  <a:close/>
                                  <a:moveTo>
                                    <a:pt x="912" y="131"/>
                                  </a:moveTo>
                                  <a:cubicBezTo>
                                    <a:pt x="913" y="133"/>
                                    <a:pt x="913" y="135"/>
                                    <a:pt x="914" y="138"/>
                                  </a:cubicBezTo>
                                  <a:cubicBezTo>
                                    <a:pt x="916" y="135"/>
                                    <a:pt x="920" y="134"/>
                                    <a:pt x="924" y="134"/>
                                  </a:cubicBezTo>
                                  <a:cubicBezTo>
                                    <a:pt x="928" y="134"/>
                                    <a:pt x="931" y="136"/>
                                    <a:pt x="934" y="139"/>
                                  </a:cubicBezTo>
                                  <a:cubicBezTo>
                                    <a:pt x="934" y="136"/>
                                    <a:pt x="935" y="134"/>
                                    <a:pt x="936" y="132"/>
                                  </a:cubicBezTo>
                                  <a:cubicBezTo>
                                    <a:pt x="932" y="129"/>
                                    <a:pt x="928" y="128"/>
                                    <a:pt x="924" y="128"/>
                                  </a:cubicBezTo>
                                  <a:cubicBezTo>
                                    <a:pt x="919" y="128"/>
                                    <a:pt x="915" y="129"/>
                                    <a:pt x="912" y="131"/>
                                  </a:cubicBezTo>
                                  <a:close/>
                                  <a:moveTo>
                                    <a:pt x="864" y="98"/>
                                  </a:moveTo>
                                  <a:cubicBezTo>
                                    <a:pt x="850" y="98"/>
                                    <a:pt x="837" y="103"/>
                                    <a:pt x="828" y="112"/>
                                  </a:cubicBezTo>
                                  <a:cubicBezTo>
                                    <a:pt x="820" y="121"/>
                                    <a:pt x="814" y="133"/>
                                    <a:pt x="814" y="147"/>
                                  </a:cubicBezTo>
                                  <a:cubicBezTo>
                                    <a:pt x="814" y="148"/>
                                    <a:pt x="814" y="148"/>
                                    <a:pt x="814" y="149"/>
                                  </a:cubicBezTo>
                                  <a:cubicBezTo>
                                    <a:pt x="816" y="149"/>
                                    <a:pt x="818" y="150"/>
                                    <a:pt x="820" y="150"/>
                                  </a:cubicBezTo>
                                  <a:cubicBezTo>
                                    <a:pt x="820" y="149"/>
                                    <a:pt x="820" y="148"/>
                                    <a:pt x="820" y="147"/>
                                  </a:cubicBezTo>
                                  <a:cubicBezTo>
                                    <a:pt x="820" y="123"/>
                                    <a:pt x="840" y="104"/>
                                    <a:pt x="864" y="104"/>
                                  </a:cubicBezTo>
                                  <a:cubicBezTo>
                                    <a:pt x="888" y="104"/>
                                    <a:pt x="907" y="123"/>
                                    <a:pt x="907" y="147"/>
                                  </a:cubicBezTo>
                                  <a:cubicBezTo>
                                    <a:pt x="907" y="148"/>
                                    <a:pt x="907" y="149"/>
                                    <a:pt x="907" y="150"/>
                                  </a:cubicBezTo>
                                  <a:cubicBezTo>
                                    <a:pt x="909" y="149"/>
                                    <a:pt x="911" y="149"/>
                                    <a:pt x="913" y="148"/>
                                  </a:cubicBezTo>
                                  <a:cubicBezTo>
                                    <a:pt x="913" y="148"/>
                                    <a:pt x="913" y="148"/>
                                    <a:pt x="913" y="147"/>
                                  </a:cubicBezTo>
                                  <a:cubicBezTo>
                                    <a:pt x="913" y="133"/>
                                    <a:pt x="908" y="121"/>
                                    <a:pt x="899" y="112"/>
                                  </a:cubicBezTo>
                                  <a:cubicBezTo>
                                    <a:pt x="890" y="103"/>
                                    <a:pt x="877" y="98"/>
                                    <a:pt x="864" y="98"/>
                                  </a:cubicBezTo>
                                  <a:close/>
                                  <a:moveTo>
                                    <a:pt x="885" y="96"/>
                                  </a:moveTo>
                                  <a:cubicBezTo>
                                    <a:pt x="885" y="97"/>
                                    <a:pt x="884" y="99"/>
                                    <a:pt x="884" y="100"/>
                                  </a:cubicBezTo>
                                  <a:cubicBezTo>
                                    <a:pt x="886" y="101"/>
                                    <a:pt x="888" y="102"/>
                                    <a:pt x="890" y="103"/>
                                  </a:cubicBezTo>
                                  <a:cubicBezTo>
                                    <a:pt x="890" y="101"/>
                                    <a:pt x="891" y="98"/>
                                    <a:pt x="891" y="96"/>
                                  </a:cubicBezTo>
                                  <a:cubicBezTo>
                                    <a:pt x="891" y="88"/>
                                    <a:pt x="888" y="81"/>
                                    <a:pt x="883" y="77"/>
                                  </a:cubicBezTo>
                                  <a:cubicBezTo>
                                    <a:pt x="878" y="72"/>
                                    <a:pt x="871" y="69"/>
                                    <a:pt x="864" y="69"/>
                                  </a:cubicBezTo>
                                  <a:cubicBezTo>
                                    <a:pt x="856" y="69"/>
                                    <a:pt x="849" y="72"/>
                                    <a:pt x="844" y="77"/>
                                  </a:cubicBezTo>
                                  <a:cubicBezTo>
                                    <a:pt x="839" y="81"/>
                                    <a:pt x="836" y="88"/>
                                    <a:pt x="836" y="96"/>
                                  </a:cubicBezTo>
                                  <a:cubicBezTo>
                                    <a:pt x="836" y="98"/>
                                    <a:pt x="837" y="101"/>
                                    <a:pt x="837" y="103"/>
                                  </a:cubicBezTo>
                                  <a:cubicBezTo>
                                    <a:pt x="839" y="102"/>
                                    <a:pt x="841" y="101"/>
                                    <a:pt x="843" y="100"/>
                                  </a:cubicBezTo>
                                  <a:cubicBezTo>
                                    <a:pt x="843" y="99"/>
                                    <a:pt x="842" y="97"/>
                                    <a:pt x="842" y="96"/>
                                  </a:cubicBezTo>
                                  <a:cubicBezTo>
                                    <a:pt x="842" y="84"/>
                                    <a:pt x="852" y="75"/>
                                    <a:pt x="864" y="75"/>
                                  </a:cubicBezTo>
                                  <a:cubicBezTo>
                                    <a:pt x="875" y="75"/>
                                    <a:pt x="885" y="84"/>
                                    <a:pt x="885" y="96"/>
                                  </a:cubicBezTo>
                                  <a:close/>
                                  <a:moveTo>
                                    <a:pt x="877" y="96"/>
                                  </a:moveTo>
                                  <a:cubicBezTo>
                                    <a:pt x="877" y="96"/>
                                    <a:pt x="877" y="97"/>
                                    <a:pt x="877" y="98"/>
                                  </a:cubicBezTo>
                                  <a:cubicBezTo>
                                    <a:pt x="879" y="98"/>
                                    <a:pt x="881" y="99"/>
                                    <a:pt x="883" y="100"/>
                                  </a:cubicBezTo>
                                  <a:cubicBezTo>
                                    <a:pt x="883" y="98"/>
                                    <a:pt x="883" y="97"/>
                                    <a:pt x="883" y="96"/>
                                  </a:cubicBezTo>
                                  <a:cubicBezTo>
                                    <a:pt x="883" y="90"/>
                                    <a:pt x="881" y="86"/>
                                    <a:pt x="877" y="82"/>
                                  </a:cubicBezTo>
                                  <a:cubicBezTo>
                                    <a:pt x="874" y="78"/>
                                    <a:pt x="869" y="76"/>
                                    <a:pt x="864" y="76"/>
                                  </a:cubicBezTo>
                                  <a:cubicBezTo>
                                    <a:pt x="858" y="76"/>
                                    <a:pt x="853" y="78"/>
                                    <a:pt x="850" y="82"/>
                                  </a:cubicBezTo>
                                  <a:cubicBezTo>
                                    <a:pt x="846" y="86"/>
                                    <a:pt x="844" y="90"/>
                                    <a:pt x="844" y="96"/>
                                  </a:cubicBezTo>
                                  <a:cubicBezTo>
                                    <a:pt x="844" y="97"/>
                                    <a:pt x="844" y="98"/>
                                    <a:pt x="844" y="100"/>
                                  </a:cubicBezTo>
                                  <a:cubicBezTo>
                                    <a:pt x="846" y="99"/>
                                    <a:pt x="848" y="98"/>
                                    <a:pt x="850" y="98"/>
                                  </a:cubicBezTo>
                                  <a:cubicBezTo>
                                    <a:pt x="850" y="97"/>
                                    <a:pt x="850" y="96"/>
                                    <a:pt x="850" y="96"/>
                                  </a:cubicBezTo>
                                  <a:cubicBezTo>
                                    <a:pt x="850" y="88"/>
                                    <a:pt x="856" y="82"/>
                                    <a:pt x="864" y="82"/>
                                  </a:cubicBezTo>
                                  <a:cubicBezTo>
                                    <a:pt x="871" y="82"/>
                                    <a:pt x="877" y="88"/>
                                    <a:pt x="877" y="96"/>
                                  </a:cubicBezTo>
                                  <a:close/>
                                  <a:moveTo>
                                    <a:pt x="870" y="96"/>
                                  </a:moveTo>
                                  <a:cubicBezTo>
                                    <a:pt x="870" y="96"/>
                                    <a:pt x="870" y="96"/>
                                    <a:pt x="870" y="96"/>
                                  </a:cubicBezTo>
                                  <a:cubicBezTo>
                                    <a:pt x="872" y="97"/>
                                    <a:pt x="874" y="97"/>
                                    <a:pt x="875" y="97"/>
                                  </a:cubicBezTo>
                                  <a:cubicBezTo>
                                    <a:pt x="876" y="97"/>
                                    <a:pt x="876" y="96"/>
                                    <a:pt x="876" y="96"/>
                                  </a:cubicBezTo>
                                  <a:cubicBezTo>
                                    <a:pt x="876" y="89"/>
                                    <a:pt x="870" y="84"/>
                                    <a:pt x="864" y="84"/>
                                  </a:cubicBezTo>
                                  <a:cubicBezTo>
                                    <a:pt x="857" y="84"/>
                                    <a:pt x="852" y="89"/>
                                    <a:pt x="852" y="96"/>
                                  </a:cubicBezTo>
                                  <a:cubicBezTo>
                                    <a:pt x="852" y="96"/>
                                    <a:pt x="852" y="97"/>
                                    <a:pt x="852" y="97"/>
                                  </a:cubicBezTo>
                                  <a:cubicBezTo>
                                    <a:pt x="853" y="97"/>
                                    <a:pt x="855" y="97"/>
                                    <a:pt x="857" y="96"/>
                                  </a:cubicBezTo>
                                  <a:cubicBezTo>
                                    <a:pt x="857" y="96"/>
                                    <a:pt x="857" y="96"/>
                                    <a:pt x="857" y="96"/>
                                  </a:cubicBezTo>
                                  <a:cubicBezTo>
                                    <a:pt x="857" y="92"/>
                                    <a:pt x="860" y="89"/>
                                    <a:pt x="864" y="89"/>
                                  </a:cubicBezTo>
                                  <a:cubicBezTo>
                                    <a:pt x="867" y="89"/>
                                    <a:pt x="870" y="92"/>
                                    <a:pt x="870" y="96"/>
                                  </a:cubicBezTo>
                                  <a:close/>
                                  <a:moveTo>
                                    <a:pt x="864" y="91"/>
                                  </a:moveTo>
                                  <a:cubicBezTo>
                                    <a:pt x="861" y="91"/>
                                    <a:pt x="858" y="93"/>
                                    <a:pt x="858" y="96"/>
                                  </a:cubicBezTo>
                                  <a:cubicBezTo>
                                    <a:pt x="858" y="96"/>
                                    <a:pt x="859" y="96"/>
                                    <a:pt x="859" y="96"/>
                                  </a:cubicBezTo>
                                  <a:cubicBezTo>
                                    <a:pt x="860" y="96"/>
                                    <a:pt x="862" y="96"/>
                                    <a:pt x="864" y="96"/>
                                  </a:cubicBezTo>
                                  <a:cubicBezTo>
                                    <a:pt x="865" y="96"/>
                                    <a:pt x="867" y="96"/>
                                    <a:pt x="869" y="96"/>
                                  </a:cubicBezTo>
                                  <a:cubicBezTo>
                                    <a:pt x="869" y="96"/>
                                    <a:pt x="869" y="96"/>
                                    <a:pt x="869" y="96"/>
                                  </a:cubicBezTo>
                                  <a:cubicBezTo>
                                    <a:pt x="869" y="93"/>
                                    <a:pt x="866" y="91"/>
                                    <a:pt x="864" y="91"/>
                                  </a:cubicBezTo>
                                  <a:close/>
                                  <a:moveTo>
                                    <a:pt x="898" y="96"/>
                                  </a:moveTo>
                                  <a:cubicBezTo>
                                    <a:pt x="898" y="86"/>
                                    <a:pt x="894" y="78"/>
                                    <a:pt x="888" y="72"/>
                                  </a:cubicBezTo>
                                  <a:cubicBezTo>
                                    <a:pt x="882" y="65"/>
                                    <a:pt x="873" y="62"/>
                                    <a:pt x="864" y="62"/>
                                  </a:cubicBezTo>
                                  <a:cubicBezTo>
                                    <a:pt x="854" y="62"/>
                                    <a:pt x="846" y="65"/>
                                    <a:pt x="839" y="72"/>
                                  </a:cubicBezTo>
                                  <a:cubicBezTo>
                                    <a:pt x="833" y="78"/>
                                    <a:pt x="829" y="86"/>
                                    <a:pt x="829" y="96"/>
                                  </a:cubicBezTo>
                                  <a:cubicBezTo>
                                    <a:pt x="829" y="99"/>
                                    <a:pt x="830" y="101"/>
                                    <a:pt x="830" y="104"/>
                                  </a:cubicBezTo>
                                  <a:cubicBezTo>
                                    <a:pt x="831" y="105"/>
                                    <a:pt x="832" y="105"/>
                                    <a:pt x="833" y="106"/>
                                  </a:cubicBezTo>
                                  <a:cubicBezTo>
                                    <a:pt x="834" y="105"/>
                                    <a:pt x="835" y="105"/>
                                    <a:pt x="836" y="104"/>
                                  </a:cubicBezTo>
                                  <a:cubicBezTo>
                                    <a:pt x="835" y="101"/>
                                    <a:pt x="835" y="99"/>
                                    <a:pt x="835" y="96"/>
                                  </a:cubicBezTo>
                                  <a:cubicBezTo>
                                    <a:pt x="835" y="80"/>
                                    <a:pt x="848" y="67"/>
                                    <a:pt x="864" y="67"/>
                                  </a:cubicBezTo>
                                  <a:cubicBezTo>
                                    <a:pt x="879" y="67"/>
                                    <a:pt x="892" y="80"/>
                                    <a:pt x="892" y="96"/>
                                  </a:cubicBezTo>
                                  <a:cubicBezTo>
                                    <a:pt x="892" y="99"/>
                                    <a:pt x="892" y="101"/>
                                    <a:pt x="891" y="104"/>
                                  </a:cubicBezTo>
                                  <a:cubicBezTo>
                                    <a:pt x="892" y="105"/>
                                    <a:pt x="893" y="105"/>
                                    <a:pt x="894" y="106"/>
                                  </a:cubicBezTo>
                                  <a:cubicBezTo>
                                    <a:pt x="895" y="105"/>
                                    <a:pt x="896" y="104"/>
                                    <a:pt x="897" y="103"/>
                                  </a:cubicBezTo>
                                  <a:cubicBezTo>
                                    <a:pt x="897" y="101"/>
                                    <a:pt x="898" y="98"/>
                                    <a:pt x="898" y="96"/>
                                  </a:cubicBezTo>
                                  <a:close/>
                                  <a:moveTo>
                                    <a:pt x="906" y="96"/>
                                  </a:moveTo>
                                  <a:cubicBezTo>
                                    <a:pt x="906" y="84"/>
                                    <a:pt x="901" y="74"/>
                                    <a:pt x="893" y="66"/>
                                  </a:cubicBezTo>
                                  <a:cubicBezTo>
                                    <a:pt x="886" y="59"/>
                                    <a:pt x="875" y="54"/>
                                    <a:pt x="864" y="54"/>
                                  </a:cubicBezTo>
                                  <a:cubicBezTo>
                                    <a:pt x="852" y="54"/>
                                    <a:pt x="842" y="59"/>
                                    <a:pt x="834" y="66"/>
                                  </a:cubicBezTo>
                                  <a:cubicBezTo>
                                    <a:pt x="826" y="74"/>
                                    <a:pt x="822" y="84"/>
                                    <a:pt x="822" y="96"/>
                                  </a:cubicBezTo>
                                  <a:cubicBezTo>
                                    <a:pt x="822" y="97"/>
                                    <a:pt x="822" y="98"/>
                                    <a:pt x="822" y="100"/>
                                  </a:cubicBezTo>
                                  <a:cubicBezTo>
                                    <a:pt x="824" y="101"/>
                                    <a:pt x="826" y="102"/>
                                    <a:pt x="829" y="103"/>
                                  </a:cubicBezTo>
                                  <a:cubicBezTo>
                                    <a:pt x="828" y="101"/>
                                    <a:pt x="828" y="98"/>
                                    <a:pt x="828" y="96"/>
                                  </a:cubicBezTo>
                                  <a:cubicBezTo>
                                    <a:pt x="828" y="76"/>
                                    <a:pt x="844" y="60"/>
                                    <a:pt x="864" y="60"/>
                                  </a:cubicBezTo>
                                  <a:cubicBezTo>
                                    <a:pt x="883" y="60"/>
                                    <a:pt x="899" y="76"/>
                                    <a:pt x="899" y="96"/>
                                  </a:cubicBezTo>
                                  <a:cubicBezTo>
                                    <a:pt x="899" y="98"/>
                                    <a:pt x="899" y="100"/>
                                    <a:pt x="899" y="102"/>
                                  </a:cubicBezTo>
                                  <a:cubicBezTo>
                                    <a:pt x="901" y="101"/>
                                    <a:pt x="903" y="100"/>
                                    <a:pt x="905" y="99"/>
                                  </a:cubicBezTo>
                                  <a:cubicBezTo>
                                    <a:pt x="905" y="98"/>
                                    <a:pt x="906" y="97"/>
                                    <a:pt x="906" y="96"/>
                                  </a:cubicBezTo>
                                  <a:close/>
                                  <a:moveTo>
                                    <a:pt x="929" y="96"/>
                                  </a:moveTo>
                                  <a:cubicBezTo>
                                    <a:pt x="929" y="93"/>
                                    <a:pt x="926" y="91"/>
                                    <a:pt x="924" y="91"/>
                                  </a:cubicBezTo>
                                  <a:cubicBezTo>
                                    <a:pt x="921" y="91"/>
                                    <a:pt x="918" y="93"/>
                                    <a:pt x="918" y="96"/>
                                  </a:cubicBezTo>
                                  <a:cubicBezTo>
                                    <a:pt x="918" y="96"/>
                                    <a:pt x="918" y="96"/>
                                    <a:pt x="919" y="96"/>
                                  </a:cubicBezTo>
                                  <a:cubicBezTo>
                                    <a:pt x="920" y="96"/>
                                    <a:pt x="922" y="96"/>
                                    <a:pt x="924" y="96"/>
                                  </a:cubicBezTo>
                                  <a:cubicBezTo>
                                    <a:pt x="925" y="96"/>
                                    <a:pt x="927" y="96"/>
                                    <a:pt x="929" y="96"/>
                                  </a:cubicBezTo>
                                  <a:cubicBezTo>
                                    <a:pt x="929" y="96"/>
                                    <a:pt x="929" y="96"/>
                                    <a:pt x="929" y="96"/>
                                  </a:cubicBezTo>
                                  <a:close/>
                                  <a:moveTo>
                                    <a:pt x="933" y="96"/>
                                  </a:moveTo>
                                  <a:cubicBezTo>
                                    <a:pt x="933" y="94"/>
                                    <a:pt x="933" y="91"/>
                                    <a:pt x="934" y="89"/>
                                  </a:cubicBezTo>
                                  <a:cubicBezTo>
                                    <a:pt x="932" y="86"/>
                                    <a:pt x="928" y="84"/>
                                    <a:pt x="924" y="84"/>
                                  </a:cubicBezTo>
                                  <a:cubicBezTo>
                                    <a:pt x="920" y="84"/>
                                    <a:pt x="916" y="86"/>
                                    <a:pt x="914" y="88"/>
                                  </a:cubicBezTo>
                                  <a:cubicBezTo>
                                    <a:pt x="915" y="91"/>
                                    <a:pt x="915" y="93"/>
                                    <a:pt x="915" y="96"/>
                                  </a:cubicBezTo>
                                  <a:cubicBezTo>
                                    <a:pt x="915" y="96"/>
                                    <a:pt x="915" y="96"/>
                                    <a:pt x="915" y="97"/>
                                  </a:cubicBezTo>
                                  <a:cubicBezTo>
                                    <a:pt x="915" y="97"/>
                                    <a:pt x="916" y="96"/>
                                    <a:pt x="917" y="96"/>
                                  </a:cubicBezTo>
                                  <a:cubicBezTo>
                                    <a:pt x="917" y="96"/>
                                    <a:pt x="917" y="96"/>
                                    <a:pt x="917" y="96"/>
                                  </a:cubicBezTo>
                                  <a:cubicBezTo>
                                    <a:pt x="917" y="92"/>
                                    <a:pt x="920" y="89"/>
                                    <a:pt x="924" y="89"/>
                                  </a:cubicBezTo>
                                  <a:cubicBezTo>
                                    <a:pt x="927" y="89"/>
                                    <a:pt x="930" y="92"/>
                                    <a:pt x="930" y="96"/>
                                  </a:cubicBezTo>
                                  <a:cubicBezTo>
                                    <a:pt x="930" y="96"/>
                                    <a:pt x="930" y="96"/>
                                    <a:pt x="930" y="96"/>
                                  </a:cubicBezTo>
                                  <a:cubicBezTo>
                                    <a:pt x="931" y="97"/>
                                    <a:pt x="932" y="97"/>
                                    <a:pt x="933" y="97"/>
                                  </a:cubicBezTo>
                                  <a:cubicBezTo>
                                    <a:pt x="933" y="97"/>
                                    <a:pt x="933" y="96"/>
                                    <a:pt x="933" y="96"/>
                                  </a:cubicBezTo>
                                  <a:close/>
                                  <a:moveTo>
                                    <a:pt x="912" y="80"/>
                                  </a:moveTo>
                                  <a:cubicBezTo>
                                    <a:pt x="913" y="82"/>
                                    <a:pt x="913" y="84"/>
                                    <a:pt x="914" y="86"/>
                                  </a:cubicBezTo>
                                  <a:cubicBezTo>
                                    <a:pt x="916" y="84"/>
                                    <a:pt x="920" y="82"/>
                                    <a:pt x="924" y="82"/>
                                  </a:cubicBezTo>
                                  <a:cubicBezTo>
                                    <a:pt x="928" y="82"/>
                                    <a:pt x="931" y="84"/>
                                    <a:pt x="934" y="87"/>
                                  </a:cubicBezTo>
                                  <a:cubicBezTo>
                                    <a:pt x="934" y="85"/>
                                    <a:pt x="935" y="83"/>
                                    <a:pt x="936" y="80"/>
                                  </a:cubicBezTo>
                                  <a:cubicBezTo>
                                    <a:pt x="932" y="78"/>
                                    <a:pt x="928" y="76"/>
                                    <a:pt x="924" y="76"/>
                                  </a:cubicBezTo>
                                  <a:cubicBezTo>
                                    <a:pt x="919" y="76"/>
                                    <a:pt x="915" y="78"/>
                                    <a:pt x="912" y="80"/>
                                  </a:cubicBezTo>
                                  <a:close/>
                                  <a:moveTo>
                                    <a:pt x="864" y="46"/>
                                  </a:moveTo>
                                  <a:cubicBezTo>
                                    <a:pt x="850" y="46"/>
                                    <a:pt x="837" y="52"/>
                                    <a:pt x="828" y="61"/>
                                  </a:cubicBezTo>
                                  <a:cubicBezTo>
                                    <a:pt x="820" y="70"/>
                                    <a:pt x="814" y="82"/>
                                    <a:pt x="814" y="96"/>
                                  </a:cubicBezTo>
                                  <a:cubicBezTo>
                                    <a:pt x="814" y="96"/>
                                    <a:pt x="814" y="97"/>
                                    <a:pt x="814" y="97"/>
                                  </a:cubicBezTo>
                                  <a:cubicBezTo>
                                    <a:pt x="816" y="98"/>
                                    <a:pt x="818" y="98"/>
                                    <a:pt x="820" y="99"/>
                                  </a:cubicBezTo>
                                  <a:cubicBezTo>
                                    <a:pt x="820" y="98"/>
                                    <a:pt x="820" y="97"/>
                                    <a:pt x="820" y="96"/>
                                  </a:cubicBezTo>
                                  <a:cubicBezTo>
                                    <a:pt x="820" y="72"/>
                                    <a:pt x="840" y="52"/>
                                    <a:pt x="864" y="52"/>
                                  </a:cubicBezTo>
                                  <a:cubicBezTo>
                                    <a:pt x="888" y="52"/>
                                    <a:pt x="907" y="72"/>
                                    <a:pt x="907" y="96"/>
                                  </a:cubicBezTo>
                                  <a:cubicBezTo>
                                    <a:pt x="907" y="97"/>
                                    <a:pt x="907" y="98"/>
                                    <a:pt x="907" y="99"/>
                                  </a:cubicBezTo>
                                  <a:cubicBezTo>
                                    <a:pt x="909" y="98"/>
                                    <a:pt x="911" y="97"/>
                                    <a:pt x="913" y="97"/>
                                  </a:cubicBezTo>
                                  <a:cubicBezTo>
                                    <a:pt x="913" y="97"/>
                                    <a:pt x="913" y="96"/>
                                    <a:pt x="913" y="96"/>
                                  </a:cubicBezTo>
                                  <a:cubicBezTo>
                                    <a:pt x="913" y="82"/>
                                    <a:pt x="908" y="70"/>
                                    <a:pt x="899" y="61"/>
                                  </a:cubicBezTo>
                                  <a:cubicBezTo>
                                    <a:pt x="890" y="52"/>
                                    <a:pt x="877" y="46"/>
                                    <a:pt x="864" y="46"/>
                                  </a:cubicBezTo>
                                  <a:close/>
                                  <a:moveTo>
                                    <a:pt x="885" y="44"/>
                                  </a:moveTo>
                                  <a:cubicBezTo>
                                    <a:pt x="885" y="46"/>
                                    <a:pt x="884" y="47"/>
                                    <a:pt x="884" y="49"/>
                                  </a:cubicBezTo>
                                  <a:cubicBezTo>
                                    <a:pt x="886" y="50"/>
                                    <a:pt x="888" y="51"/>
                                    <a:pt x="890" y="52"/>
                                  </a:cubicBezTo>
                                  <a:cubicBezTo>
                                    <a:pt x="890" y="49"/>
                                    <a:pt x="891" y="47"/>
                                    <a:pt x="891" y="44"/>
                                  </a:cubicBezTo>
                                  <a:cubicBezTo>
                                    <a:pt x="891" y="37"/>
                                    <a:pt x="888" y="30"/>
                                    <a:pt x="883" y="25"/>
                                  </a:cubicBezTo>
                                  <a:cubicBezTo>
                                    <a:pt x="878" y="20"/>
                                    <a:pt x="871" y="17"/>
                                    <a:pt x="864" y="17"/>
                                  </a:cubicBezTo>
                                  <a:cubicBezTo>
                                    <a:pt x="856" y="17"/>
                                    <a:pt x="849" y="20"/>
                                    <a:pt x="844" y="25"/>
                                  </a:cubicBezTo>
                                  <a:cubicBezTo>
                                    <a:pt x="839" y="30"/>
                                    <a:pt x="836" y="37"/>
                                    <a:pt x="836" y="44"/>
                                  </a:cubicBezTo>
                                  <a:cubicBezTo>
                                    <a:pt x="836" y="47"/>
                                    <a:pt x="837" y="49"/>
                                    <a:pt x="837" y="52"/>
                                  </a:cubicBezTo>
                                  <a:cubicBezTo>
                                    <a:pt x="839" y="51"/>
                                    <a:pt x="841" y="50"/>
                                    <a:pt x="843" y="49"/>
                                  </a:cubicBezTo>
                                  <a:cubicBezTo>
                                    <a:pt x="843" y="47"/>
                                    <a:pt x="842" y="46"/>
                                    <a:pt x="842" y="44"/>
                                  </a:cubicBezTo>
                                  <a:cubicBezTo>
                                    <a:pt x="842" y="33"/>
                                    <a:pt x="852" y="23"/>
                                    <a:pt x="864" y="23"/>
                                  </a:cubicBezTo>
                                  <a:cubicBezTo>
                                    <a:pt x="875" y="23"/>
                                    <a:pt x="885" y="33"/>
                                    <a:pt x="885" y="44"/>
                                  </a:cubicBezTo>
                                  <a:close/>
                                  <a:moveTo>
                                    <a:pt x="877" y="44"/>
                                  </a:moveTo>
                                  <a:cubicBezTo>
                                    <a:pt x="877" y="45"/>
                                    <a:pt x="877" y="46"/>
                                    <a:pt x="877" y="46"/>
                                  </a:cubicBezTo>
                                  <a:cubicBezTo>
                                    <a:pt x="879" y="47"/>
                                    <a:pt x="881" y="48"/>
                                    <a:pt x="883" y="48"/>
                                  </a:cubicBezTo>
                                  <a:cubicBezTo>
                                    <a:pt x="883" y="47"/>
                                    <a:pt x="883" y="46"/>
                                    <a:pt x="883" y="44"/>
                                  </a:cubicBezTo>
                                  <a:cubicBezTo>
                                    <a:pt x="883" y="39"/>
                                    <a:pt x="881" y="34"/>
                                    <a:pt x="877" y="31"/>
                                  </a:cubicBezTo>
                                  <a:cubicBezTo>
                                    <a:pt x="874" y="27"/>
                                    <a:pt x="869" y="25"/>
                                    <a:pt x="864" y="25"/>
                                  </a:cubicBezTo>
                                  <a:cubicBezTo>
                                    <a:pt x="858" y="25"/>
                                    <a:pt x="853" y="27"/>
                                    <a:pt x="850" y="31"/>
                                  </a:cubicBezTo>
                                  <a:cubicBezTo>
                                    <a:pt x="846" y="34"/>
                                    <a:pt x="844" y="39"/>
                                    <a:pt x="844" y="44"/>
                                  </a:cubicBezTo>
                                  <a:cubicBezTo>
                                    <a:pt x="844" y="46"/>
                                    <a:pt x="844" y="47"/>
                                    <a:pt x="844" y="48"/>
                                  </a:cubicBezTo>
                                  <a:cubicBezTo>
                                    <a:pt x="846" y="48"/>
                                    <a:pt x="848" y="47"/>
                                    <a:pt x="850" y="46"/>
                                  </a:cubicBezTo>
                                  <a:cubicBezTo>
                                    <a:pt x="850" y="46"/>
                                    <a:pt x="850" y="45"/>
                                    <a:pt x="850" y="44"/>
                                  </a:cubicBezTo>
                                  <a:cubicBezTo>
                                    <a:pt x="850" y="37"/>
                                    <a:pt x="856" y="31"/>
                                    <a:pt x="864" y="31"/>
                                  </a:cubicBezTo>
                                  <a:cubicBezTo>
                                    <a:pt x="871" y="31"/>
                                    <a:pt x="877" y="37"/>
                                    <a:pt x="877" y="44"/>
                                  </a:cubicBezTo>
                                  <a:close/>
                                  <a:moveTo>
                                    <a:pt x="870" y="44"/>
                                  </a:moveTo>
                                  <a:cubicBezTo>
                                    <a:pt x="870" y="45"/>
                                    <a:pt x="870" y="45"/>
                                    <a:pt x="870" y="45"/>
                                  </a:cubicBezTo>
                                  <a:cubicBezTo>
                                    <a:pt x="872" y="45"/>
                                    <a:pt x="874" y="46"/>
                                    <a:pt x="875" y="46"/>
                                  </a:cubicBezTo>
                                  <a:cubicBezTo>
                                    <a:pt x="876" y="45"/>
                                    <a:pt x="876" y="45"/>
                                    <a:pt x="876" y="44"/>
                                  </a:cubicBezTo>
                                  <a:cubicBezTo>
                                    <a:pt x="876" y="38"/>
                                    <a:pt x="870" y="32"/>
                                    <a:pt x="864" y="32"/>
                                  </a:cubicBezTo>
                                  <a:cubicBezTo>
                                    <a:pt x="857" y="32"/>
                                    <a:pt x="852" y="38"/>
                                    <a:pt x="852" y="44"/>
                                  </a:cubicBezTo>
                                  <a:cubicBezTo>
                                    <a:pt x="852" y="45"/>
                                    <a:pt x="852" y="45"/>
                                    <a:pt x="852" y="46"/>
                                  </a:cubicBezTo>
                                  <a:cubicBezTo>
                                    <a:pt x="853" y="46"/>
                                    <a:pt x="855" y="45"/>
                                    <a:pt x="857" y="45"/>
                                  </a:cubicBezTo>
                                  <a:cubicBezTo>
                                    <a:pt x="857" y="45"/>
                                    <a:pt x="857" y="45"/>
                                    <a:pt x="857" y="44"/>
                                  </a:cubicBezTo>
                                  <a:cubicBezTo>
                                    <a:pt x="857" y="41"/>
                                    <a:pt x="860" y="38"/>
                                    <a:pt x="864" y="38"/>
                                  </a:cubicBezTo>
                                  <a:cubicBezTo>
                                    <a:pt x="867" y="38"/>
                                    <a:pt x="870" y="41"/>
                                    <a:pt x="870" y="44"/>
                                  </a:cubicBezTo>
                                  <a:close/>
                                  <a:moveTo>
                                    <a:pt x="864" y="39"/>
                                  </a:moveTo>
                                  <a:cubicBezTo>
                                    <a:pt x="861" y="39"/>
                                    <a:pt x="858" y="42"/>
                                    <a:pt x="858" y="44"/>
                                  </a:cubicBezTo>
                                  <a:cubicBezTo>
                                    <a:pt x="858" y="45"/>
                                    <a:pt x="859" y="45"/>
                                    <a:pt x="859" y="45"/>
                                  </a:cubicBezTo>
                                  <a:cubicBezTo>
                                    <a:pt x="860" y="45"/>
                                    <a:pt x="862" y="45"/>
                                    <a:pt x="864" y="45"/>
                                  </a:cubicBezTo>
                                  <a:cubicBezTo>
                                    <a:pt x="865" y="45"/>
                                    <a:pt x="867" y="45"/>
                                    <a:pt x="869" y="45"/>
                                  </a:cubicBezTo>
                                  <a:cubicBezTo>
                                    <a:pt x="869" y="45"/>
                                    <a:pt x="869" y="45"/>
                                    <a:pt x="869" y="44"/>
                                  </a:cubicBezTo>
                                  <a:cubicBezTo>
                                    <a:pt x="869" y="42"/>
                                    <a:pt x="866" y="39"/>
                                    <a:pt x="864" y="39"/>
                                  </a:cubicBezTo>
                                  <a:close/>
                                  <a:moveTo>
                                    <a:pt x="898" y="44"/>
                                  </a:moveTo>
                                  <a:cubicBezTo>
                                    <a:pt x="898" y="35"/>
                                    <a:pt x="894" y="26"/>
                                    <a:pt x="888" y="20"/>
                                  </a:cubicBezTo>
                                  <a:cubicBezTo>
                                    <a:pt x="882" y="14"/>
                                    <a:pt x="873" y="10"/>
                                    <a:pt x="864" y="10"/>
                                  </a:cubicBezTo>
                                  <a:cubicBezTo>
                                    <a:pt x="854" y="10"/>
                                    <a:pt x="846" y="14"/>
                                    <a:pt x="839" y="20"/>
                                  </a:cubicBezTo>
                                  <a:cubicBezTo>
                                    <a:pt x="833" y="26"/>
                                    <a:pt x="829" y="35"/>
                                    <a:pt x="829" y="44"/>
                                  </a:cubicBezTo>
                                  <a:cubicBezTo>
                                    <a:pt x="829" y="47"/>
                                    <a:pt x="830" y="50"/>
                                    <a:pt x="830" y="53"/>
                                  </a:cubicBezTo>
                                  <a:cubicBezTo>
                                    <a:pt x="831" y="53"/>
                                    <a:pt x="832" y="54"/>
                                    <a:pt x="833" y="55"/>
                                  </a:cubicBezTo>
                                  <a:cubicBezTo>
                                    <a:pt x="834" y="54"/>
                                    <a:pt x="835" y="53"/>
                                    <a:pt x="836" y="53"/>
                                  </a:cubicBezTo>
                                  <a:cubicBezTo>
                                    <a:pt x="835" y="50"/>
                                    <a:pt x="835" y="47"/>
                                    <a:pt x="835" y="44"/>
                                  </a:cubicBezTo>
                                  <a:cubicBezTo>
                                    <a:pt x="835" y="28"/>
                                    <a:pt x="848" y="16"/>
                                    <a:pt x="864" y="16"/>
                                  </a:cubicBezTo>
                                  <a:cubicBezTo>
                                    <a:pt x="879" y="16"/>
                                    <a:pt x="892" y="28"/>
                                    <a:pt x="892" y="44"/>
                                  </a:cubicBezTo>
                                  <a:cubicBezTo>
                                    <a:pt x="892" y="47"/>
                                    <a:pt x="892" y="50"/>
                                    <a:pt x="891" y="53"/>
                                  </a:cubicBezTo>
                                  <a:cubicBezTo>
                                    <a:pt x="892" y="53"/>
                                    <a:pt x="893" y="54"/>
                                    <a:pt x="894" y="54"/>
                                  </a:cubicBezTo>
                                  <a:cubicBezTo>
                                    <a:pt x="895" y="53"/>
                                    <a:pt x="896" y="53"/>
                                    <a:pt x="897" y="52"/>
                                  </a:cubicBezTo>
                                  <a:cubicBezTo>
                                    <a:pt x="897" y="50"/>
                                    <a:pt x="898" y="47"/>
                                    <a:pt x="898" y="44"/>
                                  </a:cubicBezTo>
                                  <a:close/>
                                  <a:moveTo>
                                    <a:pt x="906" y="44"/>
                                  </a:moveTo>
                                  <a:cubicBezTo>
                                    <a:pt x="906" y="33"/>
                                    <a:pt x="901" y="22"/>
                                    <a:pt x="893" y="15"/>
                                  </a:cubicBezTo>
                                  <a:cubicBezTo>
                                    <a:pt x="886" y="7"/>
                                    <a:pt x="875" y="2"/>
                                    <a:pt x="864" y="2"/>
                                  </a:cubicBezTo>
                                  <a:cubicBezTo>
                                    <a:pt x="852" y="2"/>
                                    <a:pt x="842" y="7"/>
                                    <a:pt x="834" y="15"/>
                                  </a:cubicBezTo>
                                  <a:cubicBezTo>
                                    <a:pt x="826" y="22"/>
                                    <a:pt x="822" y="33"/>
                                    <a:pt x="822" y="44"/>
                                  </a:cubicBezTo>
                                  <a:cubicBezTo>
                                    <a:pt x="822" y="46"/>
                                    <a:pt x="822" y="47"/>
                                    <a:pt x="822" y="48"/>
                                  </a:cubicBezTo>
                                  <a:cubicBezTo>
                                    <a:pt x="824" y="49"/>
                                    <a:pt x="826" y="50"/>
                                    <a:pt x="829" y="52"/>
                                  </a:cubicBezTo>
                                  <a:cubicBezTo>
                                    <a:pt x="828" y="49"/>
                                    <a:pt x="828" y="47"/>
                                    <a:pt x="828" y="44"/>
                                  </a:cubicBezTo>
                                  <a:cubicBezTo>
                                    <a:pt x="828" y="25"/>
                                    <a:pt x="844" y="9"/>
                                    <a:pt x="864" y="9"/>
                                  </a:cubicBezTo>
                                  <a:cubicBezTo>
                                    <a:pt x="883" y="9"/>
                                    <a:pt x="899" y="25"/>
                                    <a:pt x="899" y="44"/>
                                  </a:cubicBezTo>
                                  <a:cubicBezTo>
                                    <a:pt x="899" y="47"/>
                                    <a:pt x="899" y="49"/>
                                    <a:pt x="899" y="51"/>
                                  </a:cubicBezTo>
                                  <a:cubicBezTo>
                                    <a:pt x="901" y="50"/>
                                    <a:pt x="903" y="49"/>
                                    <a:pt x="905" y="48"/>
                                  </a:cubicBezTo>
                                  <a:cubicBezTo>
                                    <a:pt x="905" y="47"/>
                                    <a:pt x="906" y="46"/>
                                    <a:pt x="906" y="44"/>
                                  </a:cubicBezTo>
                                  <a:close/>
                                  <a:moveTo>
                                    <a:pt x="929" y="44"/>
                                  </a:moveTo>
                                  <a:cubicBezTo>
                                    <a:pt x="929" y="42"/>
                                    <a:pt x="926" y="39"/>
                                    <a:pt x="924" y="39"/>
                                  </a:cubicBezTo>
                                  <a:cubicBezTo>
                                    <a:pt x="921" y="39"/>
                                    <a:pt x="918" y="42"/>
                                    <a:pt x="918" y="44"/>
                                  </a:cubicBezTo>
                                  <a:cubicBezTo>
                                    <a:pt x="918" y="45"/>
                                    <a:pt x="918" y="45"/>
                                    <a:pt x="919" y="45"/>
                                  </a:cubicBezTo>
                                  <a:cubicBezTo>
                                    <a:pt x="920" y="45"/>
                                    <a:pt x="922" y="45"/>
                                    <a:pt x="924" y="45"/>
                                  </a:cubicBezTo>
                                  <a:cubicBezTo>
                                    <a:pt x="925" y="45"/>
                                    <a:pt x="927" y="45"/>
                                    <a:pt x="929" y="45"/>
                                  </a:cubicBezTo>
                                  <a:cubicBezTo>
                                    <a:pt x="929" y="45"/>
                                    <a:pt x="929" y="45"/>
                                    <a:pt x="929" y="44"/>
                                  </a:cubicBezTo>
                                  <a:close/>
                                  <a:moveTo>
                                    <a:pt x="933" y="44"/>
                                  </a:moveTo>
                                  <a:cubicBezTo>
                                    <a:pt x="933" y="42"/>
                                    <a:pt x="933" y="40"/>
                                    <a:pt x="934" y="38"/>
                                  </a:cubicBezTo>
                                  <a:cubicBezTo>
                                    <a:pt x="932" y="35"/>
                                    <a:pt x="928" y="32"/>
                                    <a:pt x="924" y="32"/>
                                  </a:cubicBezTo>
                                  <a:cubicBezTo>
                                    <a:pt x="920" y="32"/>
                                    <a:pt x="916" y="34"/>
                                    <a:pt x="914" y="37"/>
                                  </a:cubicBezTo>
                                  <a:cubicBezTo>
                                    <a:pt x="915" y="39"/>
                                    <a:pt x="915" y="42"/>
                                    <a:pt x="915" y="44"/>
                                  </a:cubicBezTo>
                                  <a:cubicBezTo>
                                    <a:pt x="915" y="45"/>
                                    <a:pt x="915" y="45"/>
                                    <a:pt x="915" y="45"/>
                                  </a:cubicBezTo>
                                  <a:cubicBezTo>
                                    <a:pt x="915" y="45"/>
                                    <a:pt x="916" y="45"/>
                                    <a:pt x="917" y="45"/>
                                  </a:cubicBezTo>
                                  <a:cubicBezTo>
                                    <a:pt x="917" y="45"/>
                                    <a:pt x="917" y="45"/>
                                    <a:pt x="917" y="44"/>
                                  </a:cubicBezTo>
                                  <a:cubicBezTo>
                                    <a:pt x="917" y="41"/>
                                    <a:pt x="920" y="38"/>
                                    <a:pt x="924" y="38"/>
                                  </a:cubicBezTo>
                                  <a:cubicBezTo>
                                    <a:pt x="927" y="38"/>
                                    <a:pt x="930" y="41"/>
                                    <a:pt x="930" y="44"/>
                                  </a:cubicBezTo>
                                  <a:cubicBezTo>
                                    <a:pt x="930" y="45"/>
                                    <a:pt x="930" y="45"/>
                                    <a:pt x="930" y="45"/>
                                  </a:cubicBezTo>
                                  <a:cubicBezTo>
                                    <a:pt x="931" y="45"/>
                                    <a:pt x="932" y="45"/>
                                    <a:pt x="933" y="45"/>
                                  </a:cubicBezTo>
                                  <a:cubicBezTo>
                                    <a:pt x="933" y="45"/>
                                    <a:pt x="933" y="45"/>
                                    <a:pt x="933" y="44"/>
                                  </a:cubicBezTo>
                                  <a:close/>
                                  <a:moveTo>
                                    <a:pt x="934" y="36"/>
                                  </a:moveTo>
                                  <a:cubicBezTo>
                                    <a:pt x="934" y="33"/>
                                    <a:pt x="935" y="31"/>
                                    <a:pt x="936" y="29"/>
                                  </a:cubicBezTo>
                                  <a:cubicBezTo>
                                    <a:pt x="932" y="26"/>
                                    <a:pt x="928" y="25"/>
                                    <a:pt x="924" y="25"/>
                                  </a:cubicBezTo>
                                  <a:cubicBezTo>
                                    <a:pt x="919" y="25"/>
                                    <a:pt x="915" y="26"/>
                                    <a:pt x="912" y="28"/>
                                  </a:cubicBezTo>
                                  <a:cubicBezTo>
                                    <a:pt x="913" y="31"/>
                                    <a:pt x="913" y="33"/>
                                    <a:pt x="914" y="35"/>
                                  </a:cubicBezTo>
                                  <a:cubicBezTo>
                                    <a:pt x="916" y="32"/>
                                    <a:pt x="920" y="31"/>
                                    <a:pt x="924" y="31"/>
                                  </a:cubicBezTo>
                                  <a:cubicBezTo>
                                    <a:pt x="928" y="31"/>
                                    <a:pt x="931" y="33"/>
                                    <a:pt x="934" y="36"/>
                                  </a:cubicBezTo>
                                  <a:close/>
                                  <a:moveTo>
                                    <a:pt x="317" y="500"/>
                                  </a:moveTo>
                                  <a:cubicBezTo>
                                    <a:pt x="314" y="500"/>
                                    <a:pt x="312" y="502"/>
                                    <a:pt x="311" y="504"/>
                                  </a:cubicBezTo>
                                  <a:cubicBezTo>
                                    <a:pt x="313" y="504"/>
                                    <a:pt x="313" y="504"/>
                                    <a:pt x="313" y="504"/>
                                  </a:cubicBezTo>
                                  <a:cubicBezTo>
                                    <a:pt x="314" y="503"/>
                                    <a:pt x="315" y="502"/>
                                    <a:pt x="317" y="502"/>
                                  </a:cubicBezTo>
                                  <a:cubicBezTo>
                                    <a:pt x="319" y="502"/>
                                    <a:pt x="320" y="503"/>
                                    <a:pt x="321" y="504"/>
                                  </a:cubicBezTo>
                                  <a:cubicBezTo>
                                    <a:pt x="323" y="504"/>
                                    <a:pt x="323" y="504"/>
                                    <a:pt x="323" y="504"/>
                                  </a:cubicBezTo>
                                  <a:cubicBezTo>
                                    <a:pt x="322" y="502"/>
                                    <a:pt x="320" y="500"/>
                                    <a:pt x="317" y="500"/>
                                  </a:cubicBezTo>
                                  <a:close/>
                                  <a:moveTo>
                                    <a:pt x="621" y="500"/>
                                  </a:moveTo>
                                  <a:cubicBezTo>
                                    <a:pt x="618" y="500"/>
                                    <a:pt x="616" y="502"/>
                                    <a:pt x="615" y="504"/>
                                  </a:cubicBezTo>
                                  <a:cubicBezTo>
                                    <a:pt x="617" y="504"/>
                                    <a:pt x="617" y="504"/>
                                    <a:pt x="617" y="504"/>
                                  </a:cubicBezTo>
                                  <a:cubicBezTo>
                                    <a:pt x="618" y="503"/>
                                    <a:pt x="619" y="502"/>
                                    <a:pt x="621" y="502"/>
                                  </a:cubicBezTo>
                                  <a:cubicBezTo>
                                    <a:pt x="623" y="502"/>
                                    <a:pt x="624" y="503"/>
                                    <a:pt x="625" y="504"/>
                                  </a:cubicBezTo>
                                  <a:cubicBezTo>
                                    <a:pt x="627" y="504"/>
                                    <a:pt x="627" y="504"/>
                                    <a:pt x="627" y="504"/>
                                  </a:cubicBezTo>
                                  <a:cubicBezTo>
                                    <a:pt x="626" y="502"/>
                                    <a:pt x="624" y="500"/>
                                    <a:pt x="621" y="500"/>
                                  </a:cubicBezTo>
                                  <a:close/>
                                  <a:moveTo>
                                    <a:pt x="256" y="478"/>
                                  </a:moveTo>
                                  <a:cubicBezTo>
                                    <a:pt x="241" y="478"/>
                                    <a:pt x="229" y="489"/>
                                    <a:pt x="227" y="504"/>
                                  </a:cubicBezTo>
                                  <a:cubicBezTo>
                                    <a:pt x="229" y="504"/>
                                    <a:pt x="229" y="504"/>
                                    <a:pt x="229" y="504"/>
                                  </a:cubicBezTo>
                                  <a:cubicBezTo>
                                    <a:pt x="229" y="498"/>
                                    <a:pt x="232" y="492"/>
                                    <a:pt x="237" y="488"/>
                                  </a:cubicBezTo>
                                  <a:cubicBezTo>
                                    <a:pt x="242" y="483"/>
                                    <a:pt x="248" y="480"/>
                                    <a:pt x="256" y="480"/>
                                  </a:cubicBezTo>
                                  <a:cubicBezTo>
                                    <a:pt x="263" y="480"/>
                                    <a:pt x="270" y="483"/>
                                    <a:pt x="275" y="488"/>
                                  </a:cubicBezTo>
                                  <a:cubicBezTo>
                                    <a:pt x="279" y="492"/>
                                    <a:pt x="282" y="498"/>
                                    <a:pt x="283" y="504"/>
                                  </a:cubicBezTo>
                                  <a:cubicBezTo>
                                    <a:pt x="285" y="504"/>
                                    <a:pt x="285" y="504"/>
                                    <a:pt x="285" y="504"/>
                                  </a:cubicBezTo>
                                  <a:cubicBezTo>
                                    <a:pt x="283" y="489"/>
                                    <a:pt x="271" y="478"/>
                                    <a:pt x="256" y="478"/>
                                  </a:cubicBezTo>
                                  <a:close/>
                                  <a:moveTo>
                                    <a:pt x="438" y="500"/>
                                  </a:moveTo>
                                  <a:cubicBezTo>
                                    <a:pt x="435" y="500"/>
                                    <a:pt x="433" y="502"/>
                                    <a:pt x="432" y="504"/>
                                  </a:cubicBezTo>
                                  <a:cubicBezTo>
                                    <a:pt x="434" y="504"/>
                                    <a:pt x="434" y="504"/>
                                    <a:pt x="434" y="504"/>
                                  </a:cubicBezTo>
                                  <a:cubicBezTo>
                                    <a:pt x="435" y="503"/>
                                    <a:pt x="436" y="502"/>
                                    <a:pt x="438" y="502"/>
                                  </a:cubicBezTo>
                                  <a:cubicBezTo>
                                    <a:pt x="440" y="502"/>
                                    <a:pt x="441" y="503"/>
                                    <a:pt x="442" y="504"/>
                                  </a:cubicBezTo>
                                  <a:cubicBezTo>
                                    <a:pt x="444" y="504"/>
                                    <a:pt x="444" y="504"/>
                                    <a:pt x="444" y="504"/>
                                  </a:cubicBezTo>
                                  <a:cubicBezTo>
                                    <a:pt x="443" y="502"/>
                                    <a:pt x="440" y="500"/>
                                    <a:pt x="438" y="500"/>
                                  </a:cubicBezTo>
                                  <a:close/>
                                  <a:moveTo>
                                    <a:pt x="499" y="500"/>
                                  </a:moveTo>
                                  <a:cubicBezTo>
                                    <a:pt x="496" y="500"/>
                                    <a:pt x="494" y="502"/>
                                    <a:pt x="493" y="504"/>
                                  </a:cubicBezTo>
                                  <a:cubicBezTo>
                                    <a:pt x="494" y="504"/>
                                    <a:pt x="494" y="504"/>
                                    <a:pt x="494" y="504"/>
                                  </a:cubicBezTo>
                                  <a:cubicBezTo>
                                    <a:pt x="495" y="503"/>
                                    <a:pt x="497" y="502"/>
                                    <a:pt x="499" y="502"/>
                                  </a:cubicBezTo>
                                  <a:cubicBezTo>
                                    <a:pt x="500" y="502"/>
                                    <a:pt x="502" y="503"/>
                                    <a:pt x="503" y="504"/>
                                  </a:cubicBezTo>
                                  <a:cubicBezTo>
                                    <a:pt x="505" y="504"/>
                                    <a:pt x="505" y="504"/>
                                    <a:pt x="505" y="504"/>
                                  </a:cubicBezTo>
                                  <a:cubicBezTo>
                                    <a:pt x="504" y="502"/>
                                    <a:pt x="501" y="500"/>
                                    <a:pt x="499" y="500"/>
                                  </a:cubicBezTo>
                                  <a:close/>
                                  <a:moveTo>
                                    <a:pt x="499" y="486"/>
                                  </a:moveTo>
                                  <a:cubicBezTo>
                                    <a:pt x="488" y="486"/>
                                    <a:pt x="479" y="494"/>
                                    <a:pt x="478" y="504"/>
                                  </a:cubicBezTo>
                                  <a:cubicBezTo>
                                    <a:pt x="479" y="504"/>
                                    <a:pt x="479" y="504"/>
                                    <a:pt x="479" y="504"/>
                                  </a:cubicBezTo>
                                  <a:cubicBezTo>
                                    <a:pt x="480" y="500"/>
                                    <a:pt x="482" y="496"/>
                                    <a:pt x="485" y="493"/>
                                  </a:cubicBezTo>
                                  <a:cubicBezTo>
                                    <a:pt x="488" y="489"/>
                                    <a:pt x="493" y="487"/>
                                    <a:pt x="499" y="487"/>
                                  </a:cubicBezTo>
                                  <a:cubicBezTo>
                                    <a:pt x="504" y="487"/>
                                    <a:pt x="509" y="489"/>
                                    <a:pt x="512" y="493"/>
                                  </a:cubicBezTo>
                                  <a:cubicBezTo>
                                    <a:pt x="515" y="496"/>
                                    <a:pt x="517" y="500"/>
                                    <a:pt x="518" y="504"/>
                                  </a:cubicBezTo>
                                  <a:cubicBezTo>
                                    <a:pt x="519" y="504"/>
                                    <a:pt x="519" y="504"/>
                                    <a:pt x="519" y="504"/>
                                  </a:cubicBezTo>
                                  <a:cubicBezTo>
                                    <a:pt x="518" y="494"/>
                                    <a:pt x="509" y="486"/>
                                    <a:pt x="499" y="486"/>
                                  </a:cubicBezTo>
                                  <a:close/>
                                  <a:moveTo>
                                    <a:pt x="378" y="471"/>
                                  </a:moveTo>
                                  <a:cubicBezTo>
                                    <a:pt x="359" y="471"/>
                                    <a:pt x="344" y="486"/>
                                    <a:pt x="342" y="504"/>
                                  </a:cubicBezTo>
                                  <a:cubicBezTo>
                                    <a:pt x="344" y="504"/>
                                    <a:pt x="344" y="504"/>
                                    <a:pt x="344" y="504"/>
                                  </a:cubicBezTo>
                                  <a:cubicBezTo>
                                    <a:pt x="344" y="496"/>
                                    <a:pt x="348" y="488"/>
                                    <a:pt x="354" y="483"/>
                                  </a:cubicBezTo>
                                  <a:cubicBezTo>
                                    <a:pt x="360" y="476"/>
                                    <a:pt x="368" y="473"/>
                                    <a:pt x="378" y="473"/>
                                  </a:cubicBezTo>
                                  <a:cubicBezTo>
                                    <a:pt x="387" y="473"/>
                                    <a:pt x="396" y="476"/>
                                    <a:pt x="402" y="483"/>
                                  </a:cubicBezTo>
                                  <a:cubicBezTo>
                                    <a:pt x="408" y="488"/>
                                    <a:pt x="411" y="496"/>
                                    <a:pt x="412" y="504"/>
                                  </a:cubicBezTo>
                                  <a:cubicBezTo>
                                    <a:pt x="413" y="504"/>
                                    <a:pt x="413" y="504"/>
                                    <a:pt x="413" y="504"/>
                                  </a:cubicBezTo>
                                  <a:cubicBezTo>
                                    <a:pt x="412" y="486"/>
                                    <a:pt x="397" y="471"/>
                                    <a:pt x="378" y="471"/>
                                  </a:cubicBezTo>
                                  <a:close/>
                                  <a:moveTo>
                                    <a:pt x="378" y="463"/>
                                  </a:moveTo>
                                  <a:cubicBezTo>
                                    <a:pt x="355" y="463"/>
                                    <a:pt x="336" y="481"/>
                                    <a:pt x="334" y="504"/>
                                  </a:cubicBezTo>
                                  <a:cubicBezTo>
                                    <a:pt x="336" y="504"/>
                                    <a:pt x="336" y="504"/>
                                    <a:pt x="336" y="504"/>
                                  </a:cubicBezTo>
                                  <a:cubicBezTo>
                                    <a:pt x="337" y="494"/>
                                    <a:pt x="341" y="484"/>
                                    <a:pt x="348" y="477"/>
                                  </a:cubicBezTo>
                                  <a:cubicBezTo>
                                    <a:pt x="356" y="470"/>
                                    <a:pt x="366" y="465"/>
                                    <a:pt x="378" y="465"/>
                                  </a:cubicBezTo>
                                  <a:cubicBezTo>
                                    <a:pt x="389" y="465"/>
                                    <a:pt x="400" y="470"/>
                                    <a:pt x="407" y="477"/>
                                  </a:cubicBezTo>
                                  <a:cubicBezTo>
                                    <a:pt x="414" y="484"/>
                                    <a:pt x="419" y="494"/>
                                    <a:pt x="420" y="504"/>
                                  </a:cubicBezTo>
                                  <a:cubicBezTo>
                                    <a:pt x="421" y="504"/>
                                    <a:pt x="421" y="504"/>
                                    <a:pt x="421" y="504"/>
                                  </a:cubicBezTo>
                                  <a:cubicBezTo>
                                    <a:pt x="420" y="481"/>
                                    <a:pt x="401" y="463"/>
                                    <a:pt x="378" y="463"/>
                                  </a:cubicBezTo>
                                  <a:close/>
                                  <a:moveTo>
                                    <a:pt x="256" y="471"/>
                                  </a:moveTo>
                                  <a:cubicBezTo>
                                    <a:pt x="237" y="471"/>
                                    <a:pt x="222" y="486"/>
                                    <a:pt x="220" y="504"/>
                                  </a:cubicBezTo>
                                  <a:cubicBezTo>
                                    <a:pt x="222" y="504"/>
                                    <a:pt x="222" y="504"/>
                                    <a:pt x="222" y="504"/>
                                  </a:cubicBezTo>
                                  <a:cubicBezTo>
                                    <a:pt x="222" y="496"/>
                                    <a:pt x="226" y="488"/>
                                    <a:pt x="232" y="483"/>
                                  </a:cubicBezTo>
                                  <a:cubicBezTo>
                                    <a:pt x="238" y="476"/>
                                    <a:pt x="246" y="473"/>
                                    <a:pt x="256" y="473"/>
                                  </a:cubicBezTo>
                                  <a:cubicBezTo>
                                    <a:pt x="265" y="473"/>
                                    <a:pt x="274" y="476"/>
                                    <a:pt x="280" y="483"/>
                                  </a:cubicBezTo>
                                  <a:cubicBezTo>
                                    <a:pt x="286" y="488"/>
                                    <a:pt x="289" y="496"/>
                                    <a:pt x="290" y="504"/>
                                  </a:cubicBezTo>
                                  <a:cubicBezTo>
                                    <a:pt x="292" y="504"/>
                                    <a:pt x="292" y="504"/>
                                    <a:pt x="292" y="504"/>
                                  </a:cubicBezTo>
                                  <a:cubicBezTo>
                                    <a:pt x="290" y="486"/>
                                    <a:pt x="275" y="471"/>
                                    <a:pt x="256" y="471"/>
                                  </a:cubicBezTo>
                                  <a:close/>
                                  <a:moveTo>
                                    <a:pt x="499" y="493"/>
                                  </a:moveTo>
                                  <a:cubicBezTo>
                                    <a:pt x="492" y="493"/>
                                    <a:pt x="487" y="498"/>
                                    <a:pt x="485" y="504"/>
                                  </a:cubicBezTo>
                                  <a:cubicBezTo>
                                    <a:pt x="487" y="504"/>
                                    <a:pt x="487" y="504"/>
                                    <a:pt x="487" y="504"/>
                                  </a:cubicBezTo>
                                  <a:cubicBezTo>
                                    <a:pt x="488" y="499"/>
                                    <a:pt x="493" y="495"/>
                                    <a:pt x="499" y="495"/>
                                  </a:cubicBezTo>
                                  <a:cubicBezTo>
                                    <a:pt x="504" y="495"/>
                                    <a:pt x="509" y="499"/>
                                    <a:pt x="510" y="504"/>
                                  </a:cubicBezTo>
                                  <a:cubicBezTo>
                                    <a:pt x="512" y="504"/>
                                    <a:pt x="512" y="504"/>
                                    <a:pt x="512" y="504"/>
                                  </a:cubicBezTo>
                                  <a:cubicBezTo>
                                    <a:pt x="511" y="498"/>
                                    <a:pt x="505" y="493"/>
                                    <a:pt x="499" y="493"/>
                                  </a:cubicBezTo>
                                  <a:close/>
                                  <a:moveTo>
                                    <a:pt x="864" y="500"/>
                                  </a:moveTo>
                                  <a:cubicBezTo>
                                    <a:pt x="861" y="500"/>
                                    <a:pt x="859" y="502"/>
                                    <a:pt x="858" y="504"/>
                                  </a:cubicBezTo>
                                  <a:cubicBezTo>
                                    <a:pt x="859" y="504"/>
                                    <a:pt x="859" y="504"/>
                                    <a:pt x="859" y="504"/>
                                  </a:cubicBezTo>
                                  <a:cubicBezTo>
                                    <a:pt x="860" y="503"/>
                                    <a:pt x="862" y="502"/>
                                    <a:pt x="864" y="502"/>
                                  </a:cubicBezTo>
                                  <a:cubicBezTo>
                                    <a:pt x="865" y="502"/>
                                    <a:pt x="867" y="503"/>
                                    <a:pt x="868" y="504"/>
                                  </a:cubicBezTo>
                                  <a:cubicBezTo>
                                    <a:pt x="870" y="504"/>
                                    <a:pt x="870" y="504"/>
                                    <a:pt x="870" y="504"/>
                                  </a:cubicBezTo>
                                  <a:cubicBezTo>
                                    <a:pt x="869" y="502"/>
                                    <a:pt x="866" y="500"/>
                                    <a:pt x="864" y="500"/>
                                  </a:cubicBezTo>
                                  <a:close/>
                                  <a:moveTo>
                                    <a:pt x="621" y="493"/>
                                  </a:moveTo>
                                  <a:cubicBezTo>
                                    <a:pt x="614" y="493"/>
                                    <a:pt x="609" y="498"/>
                                    <a:pt x="608" y="504"/>
                                  </a:cubicBezTo>
                                  <a:cubicBezTo>
                                    <a:pt x="609" y="504"/>
                                    <a:pt x="609" y="504"/>
                                    <a:pt x="609" y="504"/>
                                  </a:cubicBezTo>
                                  <a:cubicBezTo>
                                    <a:pt x="610" y="499"/>
                                    <a:pt x="615" y="495"/>
                                    <a:pt x="621" y="495"/>
                                  </a:cubicBezTo>
                                  <a:cubicBezTo>
                                    <a:pt x="626" y="495"/>
                                    <a:pt x="631" y="499"/>
                                    <a:pt x="632" y="504"/>
                                  </a:cubicBezTo>
                                  <a:cubicBezTo>
                                    <a:pt x="634" y="504"/>
                                    <a:pt x="634" y="504"/>
                                    <a:pt x="634" y="504"/>
                                  </a:cubicBezTo>
                                  <a:cubicBezTo>
                                    <a:pt x="633" y="498"/>
                                    <a:pt x="627" y="493"/>
                                    <a:pt x="621" y="493"/>
                                  </a:cubicBezTo>
                                  <a:close/>
                                  <a:moveTo>
                                    <a:pt x="742" y="463"/>
                                  </a:moveTo>
                                  <a:cubicBezTo>
                                    <a:pt x="719" y="463"/>
                                    <a:pt x="700" y="481"/>
                                    <a:pt x="698" y="504"/>
                                  </a:cubicBezTo>
                                  <a:cubicBezTo>
                                    <a:pt x="700" y="504"/>
                                    <a:pt x="700" y="504"/>
                                    <a:pt x="700" y="504"/>
                                  </a:cubicBezTo>
                                  <a:cubicBezTo>
                                    <a:pt x="701" y="494"/>
                                    <a:pt x="705" y="484"/>
                                    <a:pt x="712" y="477"/>
                                  </a:cubicBezTo>
                                  <a:cubicBezTo>
                                    <a:pt x="720" y="470"/>
                                    <a:pt x="730" y="465"/>
                                    <a:pt x="742" y="465"/>
                                  </a:cubicBezTo>
                                  <a:cubicBezTo>
                                    <a:pt x="753" y="465"/>
                                    <a:pt x="764" y="470"/>
                                    <a:pt x="771" y="477"/>
                                  </a:cubicBezTo>
                                  <a:cubicBezTo>
                                    <a:pt x="778" y="484"/>
                                    <a:pt x="783" y="494"/>
                                    <a:pt x="783" y="504"/>
                                  </a:cubicBezTo>
                                  <a:cubicBezTo>
                                    <a:pt x="785" y="504"/>
                                    <a:pt x="785" y="504"/>
                                    <a:pt x="785" y="504"/>
                                  </a:cubicBezTo>
                                  <a:cubicBezTo>
                                    <a:pt x="784" y="481"/>
                                    <a:pt x="765" y="463"/>
                                    <a:pt x="742" y="463"/>
                                  </a:cubicBezTo>
                                  <a:close/>
                                  <a:moveTo>
                                    <a:pt x="864" y="486"/>
                                  </a:moveTo>
                                  <a:cubicBezTo>
                                    <a:pt x="853" y="486"/>
                                    <a:pt x="844" y="494"/>
                                    <a:pt x="843" y="504"/>
                                  </a:cubicBezTo>
                                  <a:cubicBezTo>
                                    <a:pt x="844" y="504"/>
                                    <a:pt x="844" y="504"/>
                                    <a:pt x="844" y="504"/>
                                  </a:cubicBezTo>
                                  <a:cubicBezTo>
                                    <a:pt x="845" y="500"/>
                                    <a:pt x="847" y="496"/>
                                    <a:pt x="850" y="493"/>
                                  </a:cubicBezTo>
                                  <a:cubicBezTo>
                                    <a:pt x="853" y="489"/>
                                    <a:pt x="858" y="487"/>
                                    <a:pt x="864" y="487"/>
                                  </a:cubicBezTo>
                                  <a:cubicBezTo>
                                    <a:pt x="869" y="487"/>
                                    <a:pt x="874" y="489"/>
                                    <a:pt x="877" y="493"/>
                                  </a:cubicBezTo>
                                  <a:cubicBezTo>
                                    <a:pt x="880" y="496"/>
                                    <a:pt x="882" y="500"/>
                                    <a:pt x="883" y="504"/>
                                  </a:cubicBezTo>
                                  <a:cubicBezTo>
                                    <a:pt x="884" y="504"/>
                                    <a:pt x="884" y="504"/>
                                    <a:pt x="884" y="504"/>
                                  </a:cubicBezTo>
                                  <a:cubicBezTo>
                                    <a:pt x="883" y="494"/>
                                    <a:pt x="874" y="486"/>
                                    <a:pt x="864" y="486"/>
                                  </a:cubicBezTo>
                                  <a:close/>
                                  <a:moveTo>
                                    <a:pt x="13" y="471"/>
                                  </a:moveTo>
                                  <a:cubicBezTo>
                                    <a:pt x="9" y="471"/>
                                    <a:pt x="4" y="472"/>
                                    <a:pt x="0" y="473"/>
                                  </a:cubicBezTo>
                                  <a:cubicBezTo>
                                    <a:pt x="0" y="475"/>
                                    <a:pt x="0" y="475"/>
                                    <a:pt x="0" y="475"/>
                                  </a:cubicBezTo>
                                  <a:cubicBezTo>
                                    <a:pt x="4" y="473"/>
                                    <a:pt x="9" y="473"/>
                                    <a:pt x="13" y="473"/>
                                  </a:cubicBezTo>
                                  <a:cubicBezTo>
                                    <a:pt x="22" y="473"/>
                                    <a:pt x="31" y="476"/>
                                    <a:pt x="37" y="483"/>
                                  </a:cubicBezTo>
                                  <a:cubicBezTo>
                                    <a:pt x="43" y="488"/>
                                    <a:pt x="46" y="496"/>
                                    <a:pt x="47" y="504"/>
                                  </a:cubicBezTo>
                                  <a:cubicBezTo>
                                    <a:pt x="49" y="504"/>
                                    <a:pt x="49" y="504"/>
                                    <a:pt x="49" y="504"/>
                                  </a:cubicBezTo>
                                  <a:cubicBezTo>
                                    <a:pt x="47" y="486"/>
                                    <a:pt x="32" y="471"/>
                                    <a:pt x="13" y="471"/>
                                  </a:cubicBezTo>
                                  <a:close/>
                                  <a:moveTo>
                                    <a:pt x="74" y="500"/>
                                  </a:moveTo>
                                  <a:cubicBezTo>
                                    <a:pt x="71" y="500"/>
                                    <a:pt x="69" y="502"/>
                                    <a:pt x="68" y="504"/>
                                  </a:cubicBezTo>
                                  <a:cubicBezTo>
                                    <a:pt x="70" y="504"/>
                                    <a:pt x="70" y="504"/>
                                    <a:pt x="70" y="504"/>
                                  </a:cubicBezTo>
                                  <a:cubicBezTo>
                                    <a:pt x="71" y="503"/>
                                    <a:pt x="72" y="502"/>
                                    <a:pt x="74" y="502"/>
                                  </a:cubicBezTo>
                                  <a:cubicBezTo>
                                    <a:pt x="76" y="502"/>
                                    <a:pt x="77" y="503"/>
                                    <a:pt x="78" y="504"/>
                                  </a:cubicBezTo>
                                  <a:cubicBezTo>
                                    <a:pt x="80" y="504"/>
                                    <a:pt x="80" y="504"/>
                                    <a:pt x="80" y="504"/>
                                  </a:cubicBezTo>
                                  <a:cubicBezTo>
                                    <a:pt x="79" y="502"/>
                                    <a:pt x="77" y="500"/>
                                    <a:pt x="74" y="500"/>
                                  </a:cubicBezTo>
                                  <a:close/>
                                  <a:moveTo>
                                    <a:pt x="13" y="463"/>
                                  </a:moveTo>
                                  <a:cubicBezTo>
                                    <a:pt x="9" y="463"/>
                                    <a:pt x="4" y="464"/>
                                    <a:pt x="0" y="465"/>
                                  </a:cubicBezTo>
                                  <a:cubicBezTo>
                                    <a:pt x="0" y="467"/>
                                    <a:pt x="0" y="467"/>
                                    <a:pt x="0" y="467"/>
                                  </a:cubicBezTo>
                                  <a:cubicBezTo>
                                    <a:pt x="4" y="466"/>
                                    <a:pt x="9" y="465"/>
                                    <a:pt x="13" y="465"/>
                                  </a:cubicBezTo>
                                  <a:cubicBezTo>
                                    <a:pt x="25" y="465"/>
                                    <a:pt x="35" y="470"/>
                                    <a:pt x="43" y="477"/>
                                  </a:cubicBezTo>
                                  <a:cubicBezTo>
                                    <a:pt x="50" y="484"/>
                                    <a:pt x="54" y="494"/>
                                    <a:pt x="55" y="504"/>
                                  </a:cubicBezTo>
                                  <a:cubicBezTo>
                                    <a:pt x="56" y="504"/>
                                    <a:pt x="56" y="504"/>
                                    <a:pt x="56" y="504"/>
                                  </a:cubicBezTo>
                                  <a:cubicBezTo>
                                    <a:pt x="55" y="481"/>
                                    <a:pt x="36" y="463"/>
                                    <a:pt x="13" y="463"/>
                                  </a:cubicBezTo>
                                  <a:close/>
                                  <a:moveTo>
                                    <a:pt x="803" y="500"/>
                                  </a:moveTo>
                                  <a:cubicBezTo>
                                    <a:pt x="800" y="500"/>
                                    <a:pt x="798" y="502"/>
                                    <a:pt x="797" y="504"/>
                                  </a:cubicBezTo>
                                  <a:cubicBezTo>
                                    <a:pt x="799" y="504"/>
                                    <a:pt x="799" y="504"/>
                                    <a:pt x="799" y="504"/>
                                  </a:cubicBezTo>
                                  <a:cubicBezTo>
                                    <a:pt x="799" y="503"/>
                                    <a:pt x="801" y="502"/>
                                    <a:pt x="803" y="502"/>
                                  </a:cubicBezTo>
                                  <a:cubicBezTo>
                                    <a:pt x="804" y="502"/>
                                    <a:pt x="806" y="503"/>
                                    <a:pt x="807" y="504"/>
                                  </a:cubicBezTo>
                                  <a:cubicBezTo>
                                    <a:pt x="809" y="504"/>
                                    <a:pt x="809" y="504"/>
                                    <a:pt x="809" y="504"/>
                                  </a:cubicBezTo>
                                  <a:cubicBezTo>
                                    <a:pt x="808" y="502"/>
                                    <a:pt x="805" y="500"/>
                                    <a:pt x="803" y="500"/>
                                  </a:cubicBezTo>
                                  <a:close/>
                                  <a:moveTo>
                                    <a:pt x="864" y="493"/>
                                  </a:moveTo>
                                  <a:cubicBezTo>
                                    <a:pt x="857" y="493"/>
                                    <a:pt x="852" y="498"/>
                                    <a:pt x="850" y="504"/>
                                  </a:cubicBezTo>
                                  <a:cubicBezTo>
                                    <a:pt x="852" y="504"/>
                                    <a:pt x="852" y="504"/>
                                    <a:pt x="852" y="504"/>
                                  </a:cubicBezTo>
                                  <a:cubicBezTo>
                                    <a:pt x="853" y="499"/>
                                    <a:pt x="858" y="495"/>
                                    <a:pt x="864" y="495"/>
                                  </a:cubicBezTo>
                                  <a:cubicBezTo>
                                    <a:pt x="869" y="495"/>
                                    <a:pt x="874" y="499"/>
                                    <a:pt x="875" y="504"/>
                                  </a:cubicBezTo>
                                  <a:cubicBezTo>
                                    <a:pt x="877" y="504"/>
                                    <a:pt x="877" y="504"/>
                                    <a:pt x="877" y="504"/>
                                  </a:cubicBezTo>
                                  <a:cubicBezTo>
                                    <a:pt x="876" y="498"/>
                                    <a:pt x="870" y="493"/>
                                    <a:pt x="864" y="493"/>
                                  </a:cubicBezTo>
                                  <a:close/>
                                  <a:moveTo>
                                    <a:pt x="924" y="500"/>
                                  </a:moveTo>
                                  <a:cubicBezTo>
                                    <a:pt x="921" y="500"/>
                                    <a:pt x="919" y="502"/>
                                    <a:pt x="918" y="504"/>
                                  </a:cubicBezTo>
                                  <a:cubicBezTo>
                                    <a:pt x="919" y="504"/>
                                    <a:pt x="919" y="504"/>
                                    <a:pt x="919" y="504"/>
                                  </a:cubicBezTo>
                                  <a:cubicBezTo>
                                    <a:pt x="920" y="503"/>
                                    <a:pt x="922" y="502"/>
                                    <a:pt x="924" y="502"/>
                                  </a:cubicBezTo>
                                  <a:cubicBezTo>
                                    <a:pt x="925" y="502"/>
                                    <a:pt x="927" y="503"/>
                                    <a:pt x="928" y="504"/>
                                  </a:cubicBezTo>
                                  <a:cubicBezTo>
                                    <a:pt x="930" y="504"/>
                                    <a:pt x="930" y="504"/>
                                    <a:pt x="930" y="504"/>
                                  </a:cubicBezTo>
                                  <a:cubicBezTo>
                                    <a:pt x="929" y="502"/>
                                    <a:pt x="926" y="500"/>
                                    <a:pt x="924" y="500"/>
                                  </a:cubicBezTo>
                                  <a:close/>
                                  <a:moveTo>
                                    <a:pt x="13" y="493"/>
                                  </a:moveTo>
                                  <a:cubicBezTo>
                                    <a:pt x="7" y="493"/>
                                    <a:pt x="3" y="497"/>
                                    <a:pt x="0" y="501"/>
                                  </a:cubicBezTo>
                                  <a:cubicBezTo>
                                    <a:pt x="0" y="504"/>
                                    <a:pt x="0" y="504"/>
                                    <a:pt x="0" y="504"/>
                                  </a:cubicBezTo>
                                  <a:cubicBezTo>
                                    <a:pt x="1" y="504"/>
                                    <a:pt x="1" y="504"/>
                                    <a:pt x="1" y="504"/>
                                  </a:cubicBezTo>
                                  <a:cubicBezTo>
                                    <a:pt x="3" y="499"/>
                                    <a:pt x="7" y="495"/>
                                    <a:pt x="13" y="495"/>
                                  </a:cubicBezTo>
                                  <a:cubicBezTo>
                                    <a:pt x="19" y="495"/>
                                    <a:pt x="23" y="499"/>
                                    <a:pt x="25" y="504"/>
                                  </a:cubicBezTo>
                                  <a:cubicBezTo>
                                    <a:pt x="26" y="504"/>
                                    <a:pt x="26" y="504"/>
                                    <a:pt x="26" y="504"/>
                                  </a:cubicBezTo>
                                  <a:cubicBezTo>
                                    <a:pt x="25" y="498"/>
                                    <a:pt x="19" y="493"/>
                                    <a:pt x="13" y="493"/>
                                  </a:cubicBezTo>
                                  <a:close/>
                                  <a:moveTo>
                                    <a:pt x="13" y="500"/>
                                  </a:moveTo>
                                  <a:cubicBezTo>
                                    <a:pt x="10" y="500"/>
                                    <a:pt x="8" y="502"/>
                                    <a:pt x="7" y="504"/>
                                  </a:cubicBezTo>
                                  <a:cubicBezTo>
                                    <a:pt x="9" y="504"/>
                                    <a:pt x="9" y="504"/>
                                    <a:pt x="9" y="504"/>
                                  </a:cubicBezTo>
                                  <a:cubicBezTo>
                                    <a:pt x="10" y="503"/>
                                    <a:pt x="11" y="502"/>
                                    <a:pt x="13" y="502"/>
                                  </a:cubicBezTo>
                                  <a:cubicBezTo>
                                    <a:pt x="15" y="502"/>
                                    <a:pt x="16" y="503"/>
                                    <a:pt x="17" y="504"/>
                                  </a:cubicBezTo>
                                  <a:cubicBezTo>
                                    <a:pt x="19" y="504"/>
                                    <a:pt x="19" y="504"/>
                                    <a:pt x="19" y="504"/>
                                  </a:cubicBezTo>
                                  <a:cubicBezTo>
                                    <a:pt x="18" y="502"/>
                                    <a:pt x="16" y="500"/>
                                    <a:pt x="13" y="500"/>
                                  </a:cubicBezTo>
                                  <a:close/>
                                  <a:moveTo>
                                    <a:pt x="864" y="463"/>
                                  </a:moveTo>
                                  <a:cubicBezTo>
                                    <a:pt x="840" y="463"/>
                                    <a:pt x="822" y="481"/>
                                    <a:pt x="820" y="504"/>
                                  </a:cubicBezTo>
                                  <a:cubicBezTo>
                                    <a:pt x="822" y="504"/>
                                    <a:pt x="822" y="504"/>
                                    <a:pt x="822" y="504"/>
                                  </a:cubicBezTo>
                                  <a:cubicBezTo>
                                    <a:pt x="822" y="494"/>
                                    <a:pt x="827" y="484"/>
                                    <a:pt x="834" y="477"/>
                                  </a:cubicBezTo>
                                  <a:cubicBezTo>
                                    <a:pt x="842" y="470"/>
                                    <a:pt x="852" y="465"/>
                                    <a:pt x="864" y="465"/>
                                  </a:cubicBezTo>
                                  <a:cubicBezTo>
                                    <a:pt x="875" y="465"/>
                                    <a:pt x="886" y="470"/>
                                    <a:pt x="893" y="477"/>
                                  </a:cubicBezTo>
                                  <a:cubicBezTo>
                                    <a:pt x="900" y="484"/>
                                    <a:pt x="905" y="494"/>
                                    <a:pt x="905" y="504"/>
                                  </a:cubicBezTo>
                                  <a:cubicBezTo>
                                    <a:pt x="907" y="504"/>
                                    <a:pt x="907" y="504"/>
                                    <a:pt x="907" y="504"/>
                                  </a:cubicBezTo>
                                  <a:cubicBezTo>
                                    <a:pt x="905" y="481"/>
                                    <a:pt x="887" y="463"/>
                                    <a:pt x="864" y="463"/>
                                  </a:cubicBezTo>
                                  <a:close/>
                                  <a:moveTo>
                                    <a:pt x="13" y="486"/>
                                  </a:moveTo>
                                  <a:cubicBezTo>
                                    <a:pt x="8" y="486"/>
                                    <a:pt x="4" y="487"/>
                                    <a:pt x="0" y="490"/>
                                  </a:cubicBezTo>
                                  <a:cubicBezTo>
                                    <a:pt x="0" y="492"/>
                                    <a:pt x="0" y="492"/>
                                    <a:pt x="0" y="492"/>
                                  </a:cubicBezTo>
                                  <a:cubicBezTo>
                                    <a:pt x="4" y="489"/>
                                    <a:pt x="8" y="487"/>
                                    <a:pt x="13" y="487"/>
                                  </a:cubicBezTo>
                                  <a:cubicBezTo>
                                    <a:pt x="18" y="487"/>
                                    <a:pt x="23" y="489"/>
                                    <a:pt x="27" y="493"/>
                                  </a:cubicBezTo>
                                  <a:cubicBezTo>
                                    <a:pt x="30" y="496"/>
                                    <a:pt x="32" y="500"/>
                                    <a:pt x="32" y="504"/>
                                  </a:cubicBezTo>
                                  <a:cubicBezTo>
                                    <a:pt x="34" y="504"/>
                                    <a:pt x="34" y="504"/>
                                    <a:pt x="34" y="504"/>
                                  </a:cubicBezTo>
                                  <a:cubicBezTo>
                                    <a:pt x="32" y="494"/>
                                    <a:pt x="24" y="486"/>
                                    <a:pt x="13" y="486"/>
                                  </a:cubicBezTo>
                                  <a:close/>
                                  <a:moveTo>
                                    <a:pt x="864" y="471"/>
                                  </a:moveTo>
                                  <a:cubicBezTo>
                                    <a:pt x="845" y="471"/>
                                    <a:pt x="829" y="486"/>
                                    <a:pt x="828" y="504"/>
                                  </a:cubicBezTo>
                                  <a:cubicBezTo>
                                    <a:pt x="829" y="504"/>
                                    <a:pt x="829" y="504"/>
                                    <a:pt x="829" y="504"/>
                                  </a:cubicBezTo>
                                  <a:cubicBezTo>
                                    <a:pt x="830" y="496"/>
                                    <a:pt x="834" y="488"/>
                                    <a:pt x="839" y="483"/>
                                  </a:cubicBezTo>
                                  <a:cubicBezTo>
                                    <a:pt x="846" y="476"/>
                                    <a:pt x="854" y="473"/>
                                    <a:pt x="864" y="473"/>
                                  </a:cubicBezTo>
                                  <a:cubicBezTo>
                                    <a:pt x="873" y="473"/>
                                    <a:pt x="882" y="476"/>
                                    <a:pt x="888" y="483"/>
                                  </a:cubicBezTo>
                                  <a:cubicBezTo>
                                    <a:pt x="893" y="488"/>
                                    <a:pt x="897" y="496"/>
                                    <a:pt x="898" y="504"/>
                                  </a:cubicBezTo>
                                  <a:cubicBezTo>
                                    <a:pt x="899" y="504"/>
                                    <a:pt x="899" y="504"/>
                                    <a:pt x="899" y="504"/>
                                  </a:cubicBezTo>
                                  <a:cubicBezTo>
                                    <a:pt x="898" y="486"/>
                                    <a:pt x="882" y="471"/>
                                    <a:pt x="864" y="471"/>
                                  </a:cubicBezTo>
                                  <a:close/>
                                  <a:moveTo>
                                    <a:pt x="13" y="478"/>
                                  </a:moveTo>
                                  <a:cubicBezTo>
                                    <a:pt x="8" y="478"/>
                                    <a:pt x="4" y="479"/>
                                    <a:pt x="0" y="481"/>
                                  </a:cubicBezTo>
                                  <a:cubicBezTo>
                                    <a:pt x="0" y="483"/>
                                    <a:pt x="0" y="483"/>
                                    <a:pt x="0" y="483"/>
                                  </a:cubicBezTo>
                                  <a:cubicBezTo>
                                    <a:pt x="4" y="481"/>
                                    <a:pt x="8" y="480"/>
                                    <a:pt x="13" y="480"/>
                                  </a:cubicBezTo>
                                  <a:cubicBezTo>
                                    <a:pt x="20" y="480"/>
                                    <a:pt x="27" y="483"/>
                                    <a:pt x="32" y="488"/>
                                  </a:cubicBezTo>
                                  <a:cubicBezTo>
                                    <a:pt x="37" y="492"/>
                                    <a:pt x="39" y="498"/>
                                    <a:pt x="40" y="504"/>
                                  </a:cubicBezTo>
                                  <a:cubicBezTo>
                                    <a:pt x="42" y="504"/>
                                    <a:pt x="42" y="504"/>
                                    <a:pt x="42" y="504"/>
                                  </a:cubicBezTo>
                                  <a:cubicBezTo>
                                    <a:pt x="40" y="489"/>
                                    <a:pt x="28" y="478"/>
                                    <a:pt x="13" y="478"/>
                                  </a:cubicBezTo>
                                  <a:close/>
                                  <a:moveTo>
                                    <a:pt x="864" y="478"/>
                                  </a:moveTo>
                                  <a:cubicBezTo>
                                    <a:pt x="849" y="478"/>
                                    <a:pt x="836" y="489"/>
                                    <a:pt x="835" y="504"/>
                                  </a:cubicBezTo>
                                  <a:cubicBezTo>
                                    <a:pt x="837" y="504"/>
                                    <a:pt x="837" y="504"/>
                                    <a:pt x="837" y="504"/>
                                  </a:cubicBezTo>
                                  <a:cubicBezTo>
                                    <a:pt x="837" y="498"/>
                                    <a:pt x="840" y="492"/>
                                    <a:pt x="844" y="488"/>
                                  </a:cubicBezTo>
                                  <a:cubicBezTo>
                                    <a:pt x="849" y="483"/>
                                    <a:pt x="856" y="480"/>
                                    <a:pt x="864" y="480"/>
                                  </a:cubicBezTo>
                                  <a:cubicBezTo>
                                    <a:pt x="871" y="480"/>
                                    <a:pt x="878" y="483"/>
                                    <a:pt x="883" y="488"/>
                                  </a:cubicBezTo>
                                  <a:cubicBezTo>
                                    <a:pt x="887" y="492"/>
                                    <a:pt x="890" y="498"/>
                                    <a:pt x="891" y="504"/>
                                  </a:cubicBezTo>
                                  <a:cubicBezTo>
                                    <a:pt x="892" y="504"/>
                                    <a:pt x="892" y="504"/>
                                    <a:pt x="892" y="504"/>
                                  </a:cubicBezTo>
                                  <a:cubicBezTo>
                                    <a:pt x="891" y="489"/>
                                    <a:pt x="879" y="478"/>
                                    <a:pt x="864" y="478"/>
                                  </a:cubicBezTo>
                                  <a:close/>
                                  <a:moveTo>
                                    <a:pt x="621" y="471"/>
                                  </a:moveTo>
                                  <a:cubicBezTo>
                                    <a:pt x="602" y="471"/>
                                    <a:pt x="587" y="486"/>
                                    <a:pt x="585" y="504"/>
                                  </a:cubicBezTo>
                                  <a:cubicBezTo>
                                    <a:pt x="587" y="504"/>
                                    <a:pt x="587" y="504"/>
                                    <a:pt x="587" y="504"/>
                                  </a:cubicBezTo>
                                  <a:cubicBezTo>
                                    <a:pt x="587" y="496"/>
                                    <a:pt x="591" y="488"/>
                                    <a:pt x="597" y="483"/>
                                  </a:cubicBezTo>
                                  <a:cubicBezTo>
                                    <a:pt x="603" y="476"/>
                                    <a:pt x="611" y="473"/>
                                    <a:pt x="621" y="473"/>
                                  </a:cubicBezTo>
                                  <a:cubicBezTo>
                                    <a:pt x="630" y="473"/>
                                    <a:pt x="639" y="476"/>
                                    <a:pt x="645" y="483"/>
                                  </a:cubicBezTo>
                                  <a:cubicBezTo>
                                    <a:pt x="651" y="488"/>
                                    <a:pt x="654" y="496"/>
                                    <a:pt x="655" y="504"/>
                                  </a:cubicBezTo>
                                  <a:cubicBezTo>
                                    <a:pt x="656" y="504"/>
                                    <a:pt x="656" y="504"/>
                                    <a:pt x="656" y="504"/>
                                  </a:cubicBezTo>
                                  <a:cubicBezTo>
                                    <a:pt x="655" y="486"/>
                                    <a:pt x="640" y="471"/>
                                    <a:pt x="621" y="471"/>
                                  </a:cubicBezTo>
                                  <a:close/>
                                  <a:moveTo>
                                    <a:pt x="621" y="463"/>
                                  </a:moveTo>
                                  <a:cubicBezTo>
                                    <a:pt x="598" y="463"/>
                                    <a:pt x="579" y="481"/>
                                    <a:pt x="577" y="504"/>
                                  </a:cubicBezTo>
                                  <a:cubicBezTo>
                                    <a:pt x="579" y="504"/>
                                    <a:pt x="579" y="504"/>
                                    <a:pt x="579" y="504"/>
                                  </a:cubicBezTo>
                                  <a:cubicBezTo>
                                    <a:pt x="580" y="494"/>
                                    <a:pt x="584" y="484"/>
                                    <a:pt x="591" y="477"/>
                                  </a:cubicBezTo>
                                  <a:cubicBezTo>
                                    <a:pt x="599" y="470"/>
                                    <a:pt x="609" y="465"/>
                                    <a:pt x="621" y="465"/>
                                  </a:cubicBezTo>
                                  <a:cubicBezTo>
                                    <a:pt x="632" y="465"/>
                                    <a:pt x="643" y="470"/>
                                    <a:pt x="650" y="477"/>
                                  </a:cubicBezTo>
                                  <a:cubicBezTo>
                                    <a:pt x="657" y="484"/>
                                    <a:pt x="662" y="494"/>
                                    <a:pt x="663" y="504"/>
                                  </a:cubicBezTo>
                                  <a:cubicBezTo>
                                    <a:pt x="664" y="504"/>
                                    <a:pt x="664" y="504"/>
                                    <a:pt x="664" y="504"/>
                                  </a:cubicBezTo>
                                  <a:cubicBezTo>
                                    <a:pt x="663" y="481"/>
                                    <a:pt x="644" y="463"/>
                                    <a:pt x="621" y="463"/>
                                  </a:cubicBezTo>
                                  <a:close/>
                                  <a:moveTo>
                                    <a:pt x="135" y="471"/>
                                  </a:moveTo>
                                  <a:cubicBezTo>
                                    <a:pt x="116" y="471"/>
                                    <a:pt x="101" y="486"/>
                                    <a:pt x="99" y="504"/>
                                  </a:cubicBezTo>
                                  <a:cubicBezTo>
                                    <a:pt x="101" y="504"/>
                                    <a:pt x="101" y="504"/>
                                    <a:pt x="101" y="504"/>
                                  </a:cubicBezTo>
                                  <a:cubicBezTo>
                                    <a:pt x="102" y="496"/>
                                    <a:pt x="105" y="488"/>
                                    <a:pt x="111" y="483"/>
                                  </a:cubicBezTo>
                                  <a:cubicBezTo>
                                    <a:pt x="117" y="476"/>
                                    <a:pt x="126" y="473"/>
                                    <a:pt x="135" y="473"/>
                                  </a:cubicBezTo>
                                  <a:cubicBezTo>
                                    <a:pt x="144" y="473"/>
                                    <a:pt x="153" y="476"/>
                                    <a:pt x="159" y="483"/>
                                  </a:cubicBezTo>
                                  <a:cubicBezTo>
                                    <a:pt x="165" y="488"/>
                                    <a:pt x="168" y="496"/>
                                    <a:pt x="169" y="504"/>
                                  </a:cubicBezTo>
                                  <a:cubicBezTo>
                                    <a:pt x="171" y="504"/>
                                    <a:pt x="171" y="504"/>
                                    <a:pt x="171" y="504"/>
                                  </a:cubicBezTo>
                                  <a:cubicBezTo>
                                    <a:pt x="169" y="486"/>
                                    <a:pt x="154" y="471"/>
                                    <a:pt x="135" y="471"/>
                                  </a:cubicBezTo>
                                  <a:close/>
                                  <a:moveTo>
                                    <a:pt x="135" y="478"/>
                                  </a:moveTo>
                                  <a:cubicBezTo>
                                    <a:pt x="120" y="478"/>
                                    <a:pt x="108" y="489"/>
                                    <a:pt x="106" y="504"/>
                                  </a:cubicBezTo>
                                  <a:cubicBezTo>
                                    <a:pt x="108" y="504"/>
                                    <a:pt x="108" y="504"/>
                                    <a:pt x="108" y="504"/>
                                  </a:cubicBezTo>
                                  <a:cubicBezTo>
                                    <a:pt x="109" y="498"/>
                                    <a:pt x="111" y="492"/>
                                    <a:pt x="116" y="488"/>
                                  </a:cubicBezTo>
                                  <a:cubicBezTo>
                                    <a:pt x="121" y="483"/>
                                    <a:pt x="128" y="480"/>
                                    <a:pt x="135" y="480"/>
                                  </a:cubicBezTo>
                                  <a:cubicBezTo>
                                    <a:pt x="143" y="480"/>
                                    <a:pt x="149" y="483"/>
                                    <a:pt x="154" y="488"/>
                                  </a:cubicBezTo>
                                  <a:cubicBezTo>
                                    <a:pt x="159" y="492"/>
                                    <a:pt x="161" y="498"/>
                                    <a:pt x="162" y="504"/>
                                  </a:cubicBezTo>
                                  <a:cubicBezTo>
                                    <a:pt x="164" y="504"/>
                                    <a:pt x="164" y="504"/>
                                    <a:pt x="164" y="504"/>
                                  </a:cubicBezTo>
                                  <a:cubicBezTo>
                                    <a:pt x="162" y="489"/>
                                    <a:pt x="150" y="478"/>
                                    <a:pt x="135" y="478"/>
                                  </a:cubicBezTo>
                                  <a:close/>
                                  <a:moveTo>
                                    <a:pt x="681" y="500"/>
                                  </a:moveTo>
                                  <a:cubicBezTo>
                                    <a:pt x="678" y="500"/>
                                    <a:pt x="676" y="502"/>
                                    <a:pt x="675" y="504"/>
                                  </a:cubicBezTo>
                                  <a:cubicBezTo>
                                    <a:pt x="677" y="504"/>
                                    <a:pt x="677" y="504"/>
                                    <a:pt x="677" y="504"/>
                                  </a:cubicBezTo>
                                  <a:cubicBezTo>
                                    <a:pt x="678" y="503"/>
                                    <a:pt x="679" y="502"/>
                                    <a:pt x="681" y="502"/>
                                  </a:cubicBezTo>
                                  <a:cubicBezTo>
                                    <a:pt x="683" y="502"/>
                                    <a:pt x="684" y="503"/>
                                    <a:pt x="685" y="504"/>
                                  </a:cubicBezTo>
                                  <a:cubicBezTo>
                                    <a:pt x="687" y="504"/>
                                    <a:pt x="687" y="504"/>
                                    <a:pt x="687" y="504"/>
                                  </a:cubicBezTo>
                                  <a:cubicBezTo>
                                    <a:pt x="686" y="502"/>
                                    <a:pt x="684" y="500"/>
                                    <a:pt x="681" y="500"/>
                                  </a:cubicBezTo>
                                  <a:close/>
                                  <a:moveTo>
                                    <a:pt x="135" y="463"/>
                                  </a:moveTo>
                                  <a:cubicBezTo>
                                    <a:pt x="112" y="463"/>
                                    <a:pt x="93" y="481"/>
                                    <a:pt x="92" y="504"/>
                                  </a:cubicBezTo>
                                  <a:cubicBezTo>
                                    <a:pt x="93" y="504"/>
                                    <a:pt x="93" y="504"/>
                                    <a:pt x="93" y="504"/>
                                  </a:cubicBezTo>
                                  <a:cubicBezTo>
                                    <a:pt x="94" y="494"/>
                                    <a:pt x="98" y="484"/>
                                    <a:pt x="105" y="477"/>
                                  </a:cubicBezTo>
                                  <a:cubicBezTo>
                                    <a:pt x="113" y="470"/>
                                    <a:pt x="123" y="465"/>
                                    <a:pt x="135" y="465"/>
                                  </a:cubicBezTo>
                                  <a:cubicBezTo>
                                    <a:pt x="147" y="465"/>
                                    <a:pt x="157" y="470"/>
                                    <a:pt x="165" y="477"/>
                                  </a:cubicBezTo>
                                  <a:cubicBezTo>
                                    <a:pt x="172" y="484"/>
                                    <a:pt x="176" y="494"/>
                                    <a:pt x="177" y="504"/>
                                  </a:cubicBezTo>
                                  <a:cubicBezTo>
                                    <a:pt x="178" y="504"/>
                                    <a:pt x="178" y="504"/>
                                    <a:pt x="178" y="504"/>
                                  </a:cubicBezTo>
                                  <a:cubicBezTo>
                                    <a:pt x="177" y="481"/>
                                    <a:pt x="158" y="463"/>
                                    <a:pt x="135" y="463"/>
                                  </a:cubicBezTo>
                                  <a:close/>
                                  <a:moveTo>
                                    <a:pt x="621" y="486"/>
                                  </a:moveTo>
                                  <a:cubicBezTo>
                                    <a:pt x="610" y="486"/>
                                    <a:pt x="601" y="494"/>
                                    <a:pt x="600" y="504"/>
                                  </a:cubicBezTo>
                                  <a:cubicBezTo>
                                    <a:pt x="602" y="504"/>
                                    <a:pt x="602" y="504"/>
                                    <a:pt x="602" y="504"/>
                                  </a:cubicBezTo>
                                  <a:cubicBezTo>
                                    <a:pt x="602" y="500"/>
                                    <a:pt x="604" y="496"/>
                                    <a:pt x="607" y="493"/>
                                  </a:cubicBezTo>
                                  <a:cubicBezTo>
                                    <a:pt x="611" y="489"/>
                                    <a:pt x="615" y="487"/>
                                    <a:pt x="621" y="487"/>
                                  </a:cubicBezTo>
                                  <a:cubicBezTo>
                                    <a:pt x="626" y="487"/>
                                    <a:pt x="631" y="489"/>
                                    <a:pt x="635" y="493"/>
                                  </a:cubicBezTo>
                                  <a:cubicBezTo>
                                    <a:pt x="638" y="496"/>
                                    <a:pt x="639" y="500"/>
                                    <a:pt x="640" y="504"/>
                                  </a:cubicBezTo>
                                  <a:cubicBezTo>
                                    <a:pt x="642" y="504"/>
                                    <a:pt x="642" y="504"/>
                                    <a:pt x="642" y="504"/>
                                  </a:cubicBezTo>
                                  <a:cubicBezTo>
                                    <a:pt x="640" y="494"/>
                                    <a:pt x="632" y="486"/>
                                    <a:pt x="621" y="486"/>
                                  </a:cubicBezTo>
                                  <a:close/>
                                  <a:moveTo>
                                    <a:pt x="621" y="478"/>
                                  </a:moveTo>
                                  <a:cubicBezTo>
                                    <a:pt x="606" y="478"/>
                                    <a:pt x="594" y="489"/>
                                    <a:pt x="592" y="504"/>
                                  </a:cubicBezTo>
                                  <a:cubicBezTo>
                                    <a:pt x="594" y="504"/>
                                    <a:pt x="594" y="504"/>
                                    <a:pt x="594" y="504"/>
                                  </a:cubicBezTo>
                                  <a:cubicBezTo>
                                    <a:pt x="594" y="498"/>
                                    <a:pt x="597" y="492"/>
                                    <a:pt x="602" y="488"/>
                                  </a:cubicBezTo>
                                  <a:cubicBezTo>
                                    <a:pt x="607" y="483"/>
                                    <a:pt x="613" y="480"/>
                                    <a:pt x="621" y="480"/>
                                  </a:cubicBezTo>
                                  <a:cubicBezTo>
                                    <a:pt x="628" y="480"/>
                                    <a:pt x="635" y="483"/>
                                    <a:pt x="640" y="488"/>
                                  </a:cubicBezTo>
                                  <a:cubicBezTo>
                                    <a:pt x="644" y="492"/>
                                    <a:pt x="647" y="498"/>
                                    <a:pt x="648" y="504"/>
                                  </a:cubicBezTo>
                                  <a:cubicBezTo>
                                    <a:pt x="649" y="504"/>
                                    <a:pt x="649" y="504"/>
                                    <a:pt x="649" y="504"/>
                                  </a:cubicBezTo>
                                  <a:cubicBezTo>
                                    <a:pt x="648" y="489"/>
                                    <a:pt x="636" y="478"/>
                                    <a:pt x="621" y="478"/>
                                  </a:cubicBezTo>
                                  <a:close/>
                                  <a:moveTo>
                                    <a:pt x="742" y="471"/>
                                  </a:moveTo>
                                  <a:cubicBezTo>
                                    <a:pt x="723" y="471"/>
                                    <a:pt x="707" y="486"/>
                                    <a:pt x="706" y="504"/>
                                  </a:cubicBezTo>
                                  <a:cubicBezTo>
                                    <a:pt x="708" y="504"/>
                                    <a:pt x="708" y="504"/>
                                    <a:pt x="708" y="504"/>
                                  </a:cubicBezTo>
                                  <a:cubicBezTo>
                                    <a:pt x="708" y="496"/>
                                    <a:pt x="712" y="488"/>
                                    <a:pt x="717" y="483"/>
                                  </a:cubicBezTo>
                                  <a:cubicBezTo>
                                    <a:pt x="724" y="476"/>
                                    <a:pt x="732" y="473"/>
                                    <a:pt x="742" y="473"/>
                                  </a:cubicBezTo>
                                  <a:cubicBezTo>
                                    <a:pt x="751" y="473"/>
                                    <a:pt x="760" y="476"/>
                                    <a:pt x="766" y="483"/>
                                  </a:cubicBezTo>
                                  <a:cubicBezTo>
                                    <a:pt x="771" y="488"/>
                                    <a:pt x="775" y="496"/>
                                    <a:pt x="776" y="504"/>
                                  </a:cubicBezTo>
                                  <a:cubicBezTo>
                                    <a:pt x="777" y="504"/>
                                    <a:pt x="777" y="504"/>
                                    <a:pt x="777" y="504"/>
                                  </a:cubicBezTo>
                                  <a:cubicBezTo>
                                    <a:pt x="776" y="486"/>
                                    <a:pt x="761" y="471"/>
                                    <a:pt x="742" y="471"/>
                                  </a:cubicBezTo>
                                  <a:close/>
                                  <a:moveTo>
                                    <a:pt x="742" y="486"/>
                                  </a:moveTo>
                                  <a:cubicBezTo>
                                    <a:pt x="731" y="486"/>
                                    <a:pt x="722" y="494"/>
                                    <a:pt x="721" y="504"/>
                                  </a:cubicBezTo>
                                  <a:cubicBezTo>
                                    <a:pt x="722" y="504"/>
                                    <a:pt x="722" y="504"/>
                                    <a:pt x="722" y="504"/>
                                  </a:cubicBezTo>
                                  <a:cubicBezTo>
                                    <a:pt x="723" y="500"/>
                                    <a:pt x="725" y="496"/>
                                    <a:pt x="728" y="493"/>
                                  </a:cubicBezTo>
                                  <a:cubicBezTo>
                                    <a:pt x="731" y="489"/>
                                    <a:pt x="736" y="487"/>
                                    <a:pt x="742" y="487"/>
                                  </a:cubicBezTo>
                                  <a:cubicBezTo>
                                    <a:pt x="747" y="487"/>
                                    <a:pt x="752" y="489"/>
                                    <a:pt x="755" y="493"/>
                                  </a:cubicBezTo>
                                  <a:cubicBezTo>
                                    <a:pt x="758" y="496"/>
                                    <a:pt x="760" y="500"/>
                                    <a:pt x="761" y="504"/>
                                  </a:cubicBezTo>
                                  <a:cubicBezTo>
                                    <a:pt x="762" y="504"/>
                                    <a:pt x="762" y="504"/>
                                    <a:pt x="762" y="504"/>
                                  </a:cubicBezTo>
                                  <a:cubicBezTo>
                                    <a:pt x="761" y="494"/>
                                    <a:pt x="752" y="486"/>
                                    <a:pt x="742" y="486"/>
                                  </a:cubicBezTo>
                                  <a:close/>
                                  <a:moveTo>
                                    <a:pt x="135" y="500"/>
                                  </a:moveTo>
                                  <a:cubicBezTo>
                                    <a:pt x="132" y="500"/>
                                    <a:pt x="130" y="502"/>
                                    <a:pt x="129" y="504"/>
                                  </a:cubicBezTo>
                                  <a:cubicBezTo>
                                    <a:pt x="131" y="504"/>
                                    <a:pt x="131" y="504"/>
                                    <a:pt x="131" y="504"/>
                                  </a:cubicBezTo>
                                  <a:cubicBezTo>
                                    <a:pt x="132" y="503"/>
                                    <a:pt x="133" y="502"/>
                                    <a:pt x="135" y="502"/>
                                  </a:cubicBezTo>
                                  <a:cubicBezTo>
                                    <a:pt x="137" y="502"/>
                                    <a:pt x="138" y="503"/>
                                    <a:pt x="139" y="504"/>
                                  </a:cubicBezTo>
                                  <a:cubicBezTo>
                                    <a:pt x="141" y="504"/>
                                    <a:pt x="141" y="504"/>
                                    <a:pt x="141" y="504"/>
                                  </a:cubicBezTo>
                                  <a:cubicBezTo>
                                    <a:pt x="140" y="502"/>
                                    <a:pt x="138" y="500"/>
                                    <a:pt x="135" y="500"/>
                                  </a:cubicBezTo>
                                  <a:close/>
                                  <a:moveTo>
                                    <a:pt x="742" y="478"/>
                                  </a:moveTo>
                                  <a:cubicBezTo>
                                    <a:pt x="727" y="478"/>
                                    <a:pt x="714" y="489"/>
                                    <a:pt x="713" y="504"/>
                                  </a:cubicBezTo>
                                  <a:cubicBezTo>
                                    <a:pt x="715" y="504"/>
                                    <a:pt x="715" y="504"/>
                                    <a:pt x="715" y="504"/>
                                  </a:cubicBezTo>
                                  <a:cubicBezTo>
                                    <a:pt x="715" y="498"/>
                                    <a:pt x="718" y="492"/>
                                    <a:pt x="722" y="488"/>
                                  </a:cubicBezTo>
                                  <a:cubicBezTo>
                                    <a:pt x="727" y="483"/>
                                    <a:pt x="734" y="480"/>
                                    <a:pt x="742" y="480"/>
                                  </a:cubicBezTo>
                                  <a:cubicBezTo>
                                    <a:pt x="749" y="480"/>
                                    <a:pt x="756" y="483"/>
                                    <a:pt x="761" y="488"/>
                                  </a:cubicBezTo>
                                  <a:cubicBezTo>
                                    <a:pt x="765" y="492"/>
                                    <a:pt x="768" y="498"/>
                                    <a:pt x="769" y="504"/>
                                  </a:cubicBezTo>
                                  <a:cubicBezTo>
                                    <a:pt x="770" y="504"/>
                                    <a:pt x="770" y="504"/>
                                    <a:pt x="770" y="504"/>
                                  </a:cubicBezTo>
                                  <a:cubicBezTo>
                                    <a:pt x="769" y="489"/>
                                    <a:pt x="757" y="478"/>
                                    <a:pt x="742" y="478"/>
                                  </a:cubicBezTo>
                                  <a:close/>
                                  <a:moveTo>
                                    <a:pt x="742" y="500"/>
                                  </a:moveTo>
                                  <a:cubicBezTo>
                                    <a:pt x="739" y="500"/>
                                    <a:pt x="737" y="502"/>
                                    <a:pt x="736" y="504"/>
                                  </a:cubicBezTo>
                                  <a:cubicBezTo>
                                    <a:pt x="738" y="504"/>
                                    <a:pt x="738" y="504"/>
                                    <a:pt x="738" y="504"/>
                                  </a:cubicBezTo>
                                  <a:cubicBezTo>
                                    <a:pt x="738" y="503"/>
                                    <a:pt x="740" y="502"/>
                                    <a:pt x="742" y="502"/>
                                  </a:cubicBezTo>
                                  <a:cubicBezTo>
                                    <a:pt x="743" y="502"/>
                                    <a:pt x="745" y="503"/>
                                    <a:pt x="746" y="504"/>
                                  </a:cubicBezTo>
                                  <a:cubicBezTo>
                                    <a:pt x="748" y="504"/>
                                    <a:pt x="748" y="504"/>
                                    <a:pt x="748" y="504"/>
                                  </a:cubicBezTo>
                                  <a:cubicBezTo>
                                    <a:pt x="747" y="502"/>
                                    <a:pt x="744" y="500"/>
                                    <a:pt x="742" y="500"/>
                                  </a:cubicBezTo>
                                  <a:close/>
                                  <a:moveTo>
                                    <a:pt x="135" y="486"/>
                                  </a:moveTo>
                                  <a:cubicBezTo>
                                    <a:pt x="124" y="486"/>
                                    <a:pt x="116" y="494"/>
                                    <a:pt x="114" y="504"/>
                                  </a:cubicBezTo>
                                  <a:cubicBezTo>
                                    <a:pt x="116" y="504"/>
                                    <a:pt x="116" y="504"/>
                                    <a:pt x="116" y="504"/>
                                  </a:cubicBezTo>
                                  <a:cubicBezTo>
                                    <a:pt x="116" y="500"/>
                                    <a:pt x="118" y="496"/>
                                    <a:pt x="121" y="493"/>
                                  </a:cubicBezTo>
                                  <a:cubicBezTo>
                                    <a:pt x="125" y="489"/>
                                    <a:pt x="130" y="487"/>
                                    <a:pt x="135" y="487"/>
                                  </a:cubicBezTo>
                                  <a:cubicBezTo>
                                    <a:pt x="140" y="487"/>
                                    <a:pt x="145" y="489"/>
                                    <a:pt x="149" y="493"/>
                                  </a:cubicBezTo>
                                  <a:cubicBezTo>
                                    <a:pt x="152" y="496"/>
                                    <a:pt x="154" y="500"/>
                                    <a:pt x="154" y="504"/>
                                  </a:cubicBezTo>
                                  <a:cubicBezTo>
                                    <a:pt x="156" y="504"/>
                                    <a:pt x="156" y="504"/>
                                    <a:pt x="156" y="504"/>
                                  </a:cubicBezTo>
                                  <a:cubicBezTo>
                                    <a:pt x="154" y="494"/>
                                    <a:pt x="146" y="486"/>
                                    <a:pt x="135" y="486"/>
                                  </a:cubicBezTo>
                                  <a:close/>
                                  <a:moveTo>
                                    <a:pt x="135" y="493"/>
                                  </a:moveTo>
                                  <a:cubicBezTo>
                                    <a:pt x="129" y="493"/>
                                    <a:pt x="123" y="498"/>
                                    <a:pt x="122" y="504"/>
                                  </a:cubicBezTo>
                                  <a:cubicBezTo>
                                    <a:pt x="123" y="504"/>
                                    <a:pt x="123" y="504"/>
                                    <a:pt x="123" y="504"/>
                                  </a:cubicBezTo>
                                  <a:cubicBezTo>
                                    <a:pt x="125" y="499"/>
                                    <a:pt x="129" y="495"/>
                                    <a:pt x="135" y="495"/>
                                  </a:cubicBezTo>
                                  <a:cubicBezTo>
                                    <a:pt x="141" y="495"/>
                                    <a:pt x="145" y="499"/>
                                    <a:pt x="147" y="504"/>
                                  </a:cubicBezTo>
                                  <a:cubicBezTo>
                                    <a:pt x="148" y="504"/>
                                    <a:pt x="148" y="504"/>
                                    <a:pt x="148" y="504"/>
                                  </a:cubicBezTo>
                                  <a:cubicBezTo>
                                    <a:pt x="147" y="498"/>
                                    <a:pt x="142" y="493"/>
                                    <a:pt x="135" y="493"/>
                                  </a:cubicBezTo>
                                  <a:close/>
                                  <a:moveTo>
                                    <a:pt x="742" y="493"/>
                                  </a:moveTo>
                                  <a:cubicBezTo>
                                    <a:pt x="735" y="493"/>
                                    <a:pt x="730" y="498"/>
                                    <a:pt x="728" y="504"/>
                                  </a:cubicBezTo>
                                  <a:cubicBezTo>
                                    <a:pt x="730" y="504"/>
                                    <a:pt x="730" y="504"/>
                                    <a:pt x="730" y="504"/>
                                  </a:cubicBezTo>
                                  <a:cubicBezTo>
                                    <a:pt x="731" y="499"/>
                                    <a:pt x="736" y="495"/>
                                    <a:pt x="742" y="495"/>
                                  </a:cubicBezTo>
                                  <a:cubicBezTo>
                                    <a:pt x="747" y="495"/>
                                    <a:pt x="752" y="499"/>
                                    <a:pt x="753" y="504"/>
                                  </a:cubicBezTo>
                                  <a:cubicBezTo>
                                    <a:pt x="755" y="504"/>
                                    <a:pt x="755" y="504"/>
                                    <a:pt x="755" y="504"/>
                                  </a:cubicBezTo>
                                  <a:cubicBezTo>
                                    <a:pt x="754" y="498"/>
                                    <a:pt x="748" y="493"/>
                                    <a:pt x="742" y="49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/>
                          </wps:spPr>
                          <wps:style>
                            <a:lnRef idx="0">
                              <a:schemeClr val="accent2"/>
                            </a:lnRef>
                            <a:fillRef idx="3">
                              <a:schemeClr val="accent2"/>
                            </a:fillRef>
                            <a:effectRef idx="3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Rounded Rectangle 65"/>
                          <wps:cNvSpPr/>
                          <wps:spPr>
                            <a:xfrm>
                              <a:off x="276046" y="207034"/>
                              <a:ext cx="2418715" cy="1185545"/>
                            </a:xfrm>
                            <a:prstGeom prst="roundRect">
                              <a:avLst>
                                <a:gd name="adj" fmla="val 10846"/>
                              </a:avLst>
                            </a:prstGeom>
                            <a:solidFill>
                              <a:srgbClr val="FFE181"/>
                            </a:solidFill>
                            <a:ln/>
                          </wps:spPr>
                          <wps:style>
                            <a:lnRef idx="0">
                              <a:schemeClr val="accent2"/>
                            </a:lnRef>
                            <a:fillRef idx="3">
                              <a:schemeClr val="accent2"/>
                            </a:fillRef>
                            <a:effectRef idx="3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7" name="Group 87"/>
                        <wpg:cNvGrpSpPr/>
                        <wpg:grpSpPr>
                          <a:xfrm>
                            <a:off x="19050" y="5543550"/>
                            <a:ext cx="6171565" cy="1600200"/>
                            <a:chOff x="0" y="0"/>
                            <a:chExt cx="6171565" cy="1600200"/>
                          </a:xfrm>
                          <a:grpFill/>
                        </wpg:grpSpPr>
                        <wpg:grpSp>
                          <wpg:cNvPr id="88" name="Group 88"/>
                          <wpg:cNvGrpSpPr/>
                          <wpg:grpSpPr>
                            <a:xfrm>
                              <a:off x="0" y="0"/>
                              <a:ext cx="2971165" cy="1600200"/>
                              <a:chOff x="0" y="0"/>
                              <a:chExt cx="2971165" cy="1600200"/>
                            </a:xfrm>
                            <a:grpFill/>
                          </wpg:grpSpPr>
                          <wps:wsp>
                            <wps:cNvPr id="89" name="Freeform 8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2971165" cy="1600200"/>
                              </a:xfrm>
                              <a:custGeom>
                                <a:avLst/>
                                <a:gdLst>
                                  <a:gd name="T0" fmla="*/ 825 w 936"/>
                                  <a:gd name="T1" fmla="*/ 340 h 504"/>
                                  <a:gd name="T2" fmla="*/ 735 w 936"/>
                                  <a:gd name="T3" fmla="*/ 127 h 504"/>
                                  <a:gd name="T4" fmla="*/ 746 w 936"/>
                                  <a:gd name="T5" fmla="*/ 291 h 504"/>
                                  <a:gd name="T6" fmla="*/ 728 w 936"/>
                                  <a:gd name="T7" fmla="*/ 217 h 504"/>
                                  <a:gd name="T8" fmla="*/ 706 w 936"/>
                                  <a:gd name="T9" fmla="*/ 312 h 504"/>
                                  <a:gd name="T10" fmla="*/ 783 w 936"/>
                                  <a:gd name="T11" fmla="*/ 422 h 504"/>
                                  <a:gd name="T12" fmla="*/ 763 w 936"/>
                                  <a:gd name="T13" fmla="*/ 96 h 504"/>
                                  <a:gd name="T14" fmla="*/ 767 w 936"/>
                                  <a:gd name="T15" fmla="*/ 122 h 504"/>
                                  <a:gd name="T16" fmla="*/ 863 w 936"/>
                                  <a:gd name="T17" fmla="*/ 330 h 504"/>
                                  <a:gd name="T18" fmla="*/ 740 w 936"/>
                                  <a:gd name="T19" fmla="*/ 15 h 504"/>
                                  <a:gd name="T20" fmla="*/ 770 w 936"/>
                                  <a:gd name="T21" fmla="*/ 38 h 504"/>
                                  <a:gd name="T22" fmla="*/ 770 w 936"/>
                                  <a:gd name="T23" fmla="*/ 33 h 504"/>
                                  <a:gd name="T24" fmla="*/ 765 w 936"/>
                                  <a:gd name="T25" fmla="*/ 108 h 504"/>
                                  <a:gd name="T26" fmla="*/ 907 w 936"/>
                                  <a:gd name="T27" fmla="*/ 172 h 504"/>
                                  <a:gd name="T28" fmla="*/ 860 w 936"/>
                                  <a:gd name="T29" fmla="*/ 24 h 504"/>
                                  <a:gd name="T30" fmla="*/ 753 w 936"/>
                                  <a:gd name="T31" fmla="*/ 66 h 504"/>
                                  <a:gd name="T32" fmla="*/ 804 w 936"/>
                                  <a:gd name="T33" fmla="*/ 92 h 504"/>
                                  <a:gd name="T34" fmla="*/ 0 w 936"/>
                                  <a:gd name="T35" fmla="*/ 67 h 504"/>
                                  <a:gd name="T36" fmla="*/ 84 w 936"/>
                                  <a:gd name="T37" fmla="*/ 28 h 504"/>
                                  <a:gd name="T38" fmla="*/ 16 w 936"/>
                                  <a:gd name="T39" fmla="*/ 161 h 504"/>
                                  <a:gd name="T40" fmla="*/ 624 w 936"/>
                                  <a:gd name="T41" fmla="*/ 348 h 504"/>
                                  <a:gd name="T42" fmla="*/ 674 w 936"/>
                                  <a:gd name="T43" fmla="*/ 142 h 504"/>
                                  <a:gd name="T44" fmla="*/ 541 w 936"/>
                                  <a:gd name="T45" fmla="*/ 353 h 504"/>
                                  <a:gd name="T46" fmla="*/ 599 w 936"/>
                                  <a:gd name="T47" fmla="*/ 245 h 504"/>
                                  <a:gd name="T48" fmla="*/ 512 w 936"/>
                                  <a:gd name="T49" fmla="*/ 398 h 504"/>
                                  <a:gd name="T50" fmla="*/ 656 w 936"/>
                                  <a:gd name="T51" fmla="*/ 118 h 504"/>
                                  <a:gd name="T52" fmla="*/ 561 w 936"/>
                                  <a:gd name="T53" fmla="*/ 157 h 504"/>
                                  <a:gd name="T54" fmla="*/ 430 w 936"/>
                                  <a:gd name="T55" fmla="*/ 194 h 504"/>
                                  <a:gd name="T56" fmla="*/ 421 w 936"/>
                                  <a:gd name="T57" fmla="*/ 142 h 504"/>
                                  <a:gd name="T58" fmla="*/ 495 w 936"/>
                                  <a:gd name="T59" fmla="*/ 94 h 504"/>
                                  <a:gd name="T60" fmla="*/ 371 w 936"/>
                                  <a:gd name="T61" fmla="*/ 73 h 504"/>
                                  <a:gd name="T62" fmla="*/ 633 w 936"/>
                                  <a:gd name="T63" fmla="*/ 54 h 504"/>
                                  <a:gd name="T64" fmla="*/ 455 w 936"/>
                                  <a:gd name="T65" fmla="*/ 26 h 504"/>
                                  <a:gd name="T66" fmla="*/ 410 w 936"/>
                                  <a:gd name="T67" fmla="*/ 0 h 504"/>
                                  <a:gd name="T68" fmla="*/ 161 w 936"/>
                                  <a:gd name="T69" fmla="*/ 94 h 504"/>
                                  <a:gd name="T70" fmla="*/ 46 w 936"/>
                                  <a:gd name="T71" fmla="*/ 161 h 504"/>
                                  <a:gd name="T72" fmla="*/ 0 w 936"/>
                                  <a:gd name="T73" fmla="*/ 182 h 504"/>
                                  <a:gd name="T74" fmla="*/ 139 w 936"/>
                                  <a:gd name="T75" fmla="*/ 289 h 504"/>
                                  <a:gd name="T76" fmla="*/ 2 w 936"/>
                                  <a:gd name="T77" fmla="*/ 257 h 504"/>
                                  <a:gd name="T78" fmla="*/ 50 w 936"/>
                                  <a:gd name="T79" fmla="*/ 379 h 504"/>
                                  <a:gd name="T80" fmla="*/ 351 w 936"/>
                                  <a:gd name="T81" fmla="*/ 451 h 504"/>
                                  <a:gd name="T82" fmla="*/ 381 w 936"/>
                                  <a:gd name="T83" fmla="*/ 391 h 504"/>
                                  <a:gd name="T84" fmla="*/ 543 w 936"/>
                                  <a:gd name="T85" fmla="*/ 492 h 504"/>
                                  <a:gd name="T86" fmla="*/ 837 w 936"/>
                                  <a:gd name="T87" fmla="*/ 0 h 504"/>
                                  <a:gd name="T88" fmla="*/ 754 w 936"/>
                                  <a:gd name="T89" fmla="*/ 37 h 504"/>
                                  <a:gd name="T90" fmla="*/ 69 w 936"/>
                                  <a:gd name="T91" fmla="*/ 477 h 504"/>
                                  <a:gd name="T92" fmla="*/ 765 w 936"/>
                                  <a:gd name="T93" fmla="*/ 29 h 504"/>
                                  <a:gd name="T94" fmla="*/ 736 w 936"/>
                                  <a:gd name="T95" fmla="*/ 8 h 504"/>
                                  <a:gd name="T96" fmla="*/ 724 w 936"/>
                                  <a:gd name="T97" fmla="*/ 93 h 504"/>
                                  <a:gd name="T98" fmla="*/ 714 w 936"/>
                                  <a:gd name="T99" fmla="*/ 9 h 504"/>
                                  <a:gd name="T100" fmla="*/ 639 w 936"/>
                                  <a:gd name="T101" fmla="*/ 7 h 504"/>
                                  <a:gd name="T102" fmla="*/ 692 w 936"/>
                                  <a:gd name="T103" fmla="*/ 18 h 504"/>
                                  <a:gd name="T104" fmla="*/ 917 w 936"/>
                                  <a:gd name="T105" fmla="*/ 89 h 504"/>
                                  <a:gd name="T106" fmla="*/ 735 w 936"/>
                                  <a:gd name="T107" fmla="*/ 54 h 504"/>
                                  <a:gd name="T108" fmla="*/ 576 w 936"/>
                                  <a:gd name="T109" fmla="*/ 63 h 504"/>
                                  <a:gd name="T110" fmla="*/ 473 w 936"/>
                                  <a:gd name="T111" fmla="*/ 16 h 504"/>
                                  <a:gd name="T112" fmla="*/ 563 w 936"/>
                                  <a:gd name="T113" fmla="*/ 0 h 504"/>
                                  <a:gd name="T114" fmla="*/ 708 w 936"/>
                                  <a:gd name="T115" fmla="*/ 73 h 504"/>
                                  <a:gd name="T116" fmla="*/ 673 w 936"/>
                                  <a:gd name="T117" fmla="*/ 60 h 504"/>
                                  <a:gd name="T118" fmla="*/ 635 w 936"/>
                                  <a:gd name="T119" fmla="*/ 46 h 504"/>
                                  <a:gd name="T120" fmla="*/ 683 w 936"/>
                                  <a:gd name="T121" fmla="*/ 66 h 5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936" h="504">
                                    <a:moveTo>
                                      <a:pt x="863" y="330"/>
                                    </a:moveTo>
                                    <a:cubicBezTo>
                                      <a:pt x="786" y="202"/>
                                      <a:pt x="745" y="112"/>
                                      <a:pt x="729" y="75"/>
                                    </a:cubicBezTo>
                                    <a:cubicBezTo>
                                      <a:pt x="732" y="84"/>
                                      <a:pt x="736" y="98"/>
                                      <a:pt x="741" y="116"/>
                                    </a:cubicBezTo>
                                    <a:cubicBezTo>
                                      <a:pt x="744" y="123"/>
                                      <a:pt x="746" y="131"/>
                                      <a:pt x="749" y="139"/>
                                    </a:cubicBezTo>
                                    <a:cubicBezTo>
                                      <a:pt x="751" y="139"/>
                                      <a:pt x="753" y="140"/>
                                      <a:pt x="754" y="141"/>
                                    </a:cubicBezTo>
                                    <a:cubicBezTo>
                                      <a:pt x="757" y="144"/>
                                      <a:pt x="757" y="148"/>
                                      <a:pt x="754" y="151"/>
                                    </a:cubicBezTo>
                                    <a:cubicBezTo>
                                      <a:pt x="767" y="185"/>
                                      <a:pt x="786" y="230"/>
                                      <a:pt x="814" y="289"/>
                                    </a:cubicBezTo>
                                    <a:cubicBezTo>
                                      <a:pt x="816" y="289"/>
                                      <a:pt x="819" y="290"/>
                                      <a:pt x="821" y="292"/>
                                    </a:cubicBezTo>
                                    <a:cubicBezTo>
                                      <a:pt x="824" y="295"/>
                                      <a:pt x="824" y="299"/>
                                      <a:pt x="821" y="302"/>
                                    </a:cubicBezTo>
                                    <a:cubicBezTo>
                                      <a:pt x="818" y="305"/>
                                      <a:pt x="813" y="305"/>
                                      <a:pt x="810" y="302"/>
                                    </a:cubicBezTo>
                                    <a:cubicBezTo>
                                      <a:pt x="807" y="299"/>
                                      <a:pt x="808" y="294"/>
                                      <a:pt x="811" y="291"/>
                                    </a:cubicBezTo>
                                    <a:cubicBezTo>
                                      <a:pt x="811" y="291"/>
                                      <a:pt x="811" y="291"/>
                                      <a:pt x="811" y="291"/>
                                    </a:cubicBezTo>
                                    <a:cubicBezTo>
                                      <a:pt x="792" y="250"/>
                                      <a:pt x="777" y="216"/>
                                      <a:pt x="766" y="188"/>
                                    </a:cubicBezTo>
                                    <a:cubicBezTo>
                                      <a:pt x="780" y="228"/>
                                      <a:pt x="800" y="278"/>
                                      <a:pt x="825" y="340"/>
                                    </a:cubicBezTo>
                                    <a:cubicBezTo>
                                      <a:pt x="828" y="339"/>
                                      <a:pt x="831" y="339"/>
                                      <a:pt x="833" y="342"/>
                                    </a:cubicBezTo>
                                    <a:cubicBezTo>
                                      <a:pt x="836" y="345"/>
                                      <a:pt x="836" y="349"/>
                                      <a:pt x="833" y="352"/>
                                    </a:cubicBezTo>
                                    <a:cubicBezTo>
                                      <a:pt x="830" y="355"/>
                                      <a:pt x="825" y="355"/>
                                      <a:pt x="822" y="352"/>
                                    </a:cubicBezTo>
                                    <a:cubicBezTo>
                                      <a:pt x="819" y="349"/>
                                      <a:pt x="820" y="344"/>
                                      <a:pt x="823" y="341"/>
                                    </a:cubicBezTo>
                                    <a:cubicBezTo>
                                      <a:pt x="823" y="341"/>
                                      <a:pt x="823" y="341"/>
                                      <a:pt x="823" y="341"/>
                                    </a:cubicBezTo>
                                    <a:cubicBezTo>
                                      <a:pt x="789" y="260"/>
                                      <a:pt x="766" y="198"/>
                                      <a:pt x="750" y="153"/>
                                    </a:cubicBezTo>
                                    <a:cubicBezTo>
                                      <a:pt x="748" y="154"/>
                                      <a:pt x="745" y="153"/>
                                      <a:pt x="744" y="151"/>
                                    </a:cubicBezTo>
                                    <a:cubicBezTo>
                                      <a:pt x="756" y="205"/>
                                      <a:pt x="777" y="280"/>
                                      <a:pt x="808" y="378"/>
                                    </a:cubicBezTo>
                                    <a:cubicBezTo>
                                      <a:pt x="811" y="377"/>
                                      <a:pt x="813" y="378"/>
                                      <a:pt x="815" y="380"/>
                                    </a:cubicBezTo>
                                    <a:cubicBezTo>
                                      <a:pt x="818" y="383"/>
                                      <a:pt x="818" y="387"/>
                                      <a:pt x="815" y="390"/>
                                    </a:cubicBezTo>
                                    <a:cubicBezTo>
                                      <a:pt x="812" y="393"/>
                                      <a:pt x="807" y="393"/>
                                      <a:pt x="805" y="390"/>
                                    </a:cubicBezTo>
                                    <a:cubicBezTo>
                                      <a:pt x="802" y="387"/>
                                      <a:pt x="802" y="382"/>
                                      <a:pt x="805" y="379"/>
                                    </a:cubicBezTo>
                                    <a:cubicBezTo>
                                      <a:pt x="805" y="379"/>
                                      <a:pt x="805" y="379"/>
                                      <a:pt x="806" y="379"/>
                                    </a:cubicBezTo>
                                    <a:cubicBezTo>
                                      <a:pt x="768" y="265"/>
                                      <a:pt x="747" y="181"/>
                                      <a:pt x="735" y="127"/>
                                    </a:cubicBezTo>
                                    <a:cubicBezTo>
                                      <a:pt x="741" y="163"/>
                                      <a:pt x="751" y="212"/>
                                      <a:pt x="765" y="269"/>
                                    </a:cubicBezTo>
                                    <a:cubicBezTo>
                                      <a:pt x="767" y="268"/>
                                      <a:pt x="769" y="269"/>
                                      <a:pt x="771" y="271"/>
                                    </a:cubicBezTo>
                                    <a:cubicBezTo>
                                      <a:pt x="774" y="274"/>
                                      <a:pt x="774" y="279"/>
                                      <a:pt x="771" y="281"/>
                                    </a:cubicBezTo>
                                    <a:cubicBezTo>
                                      <a:pt x="768" y="284"/>
                                      <a:pt x="763" y="284"/>
                                      <a:pt x="760" y="281"/>
                                    </a:cubicBezTo>
                                    <a:cubicBezTo>
                                      <a:pt x="757" y="278"/>
                                      <a:pt x="757" y="273"/>
                                      <a:pt x="760" y="270"/>
                                    </a:cubicBezTo>
                                    <a:cubicBezTo>
                                      <a:pt x="761" y="270"/>
                                      <a:pt x="762" y="270"/>
                                      <a:pt x="762" y="269"/>
                                    </a:cubicBezTo>
                                    <a:cubicBezTo>
                                      <a:pt x="745" y="201"/>
                                      <a:pt x="735" y="144"/>
                                      <a:pt x="728" y="107"/>
                                    </a:cubicBezTo>
                                    <a:cubicBezTo>
                                      <a:pt x="727" y="107"/>
                                      <a:pt x="725" y="107"/>
                                      <a:pt x="724" y="106"/>
                                    </a:cubicBezTo>
                                    <a:cubicBezTo>
                                      <a:pt x="724" y="132"/>
                                      <a:pt x="726" y="167"/>
                                      <a:pt x="730" y="209"/>
                                    </a:cubicBezTo>
                                    <a:cubicBezTo>
                                      <a:pt x="731" y="211"/>
                                      <a:pt x="731" y="214"/>
                                      <a:pt x="731" y="216"/>
                                    </a:cubicBezTo>
                                    <a:cubicBezTo>
                                      <a:pt x="731" y="216"/>
                                      <a:pt x="731" y="216"/>
                                      <a:pt x="731" y="217"/>
                                    </a:cubicBezTo>
                                    <a:cubicBezTo>
                                      <a:pt x="732" y="226"/>
                                      <a:pt x="733" y="235"/>
                                      <a:pt x="735" y="245"/>
                                    </a:cubicBezTo>
                                    <a:cubicBezTo>
                                      <a:pt x="736" y="259"/>
                                      <a:pt x="739" y="274"/>
                                      <a:pt x="741" y="289"/>
                                    </a:cubicBezTo>
                                    <a:cubicBezTo>
                                      <a:pt x="743" y="289"/>
                                      <a:pt x="744" y="290"/>
                                      <a:pt x="746" y="291"/>
                                    </a:cubicBezTo>
                                    <a:cubicBezTo>
                                      <a:pt x="748" y="294"/>
                                      <a:pt x="748" y="299"/>
                                      <a:pt x="745" y="301"/>
                                    </a:cubicBezTo>
                                    <a:cubicBezTo>
                                      <a:pt x="744" y="302"/>
                                      <a:pt x="744" y="302"/>
                                      <a:pt x="743" y="303"/>
                                    </a:cubicBezTo>
                                    <a:cubicBezTo>
                                      <a:pt x="747" y="333"/>
                                      <a:pt x="753" y="367"/>
                                      <a:pt x="760" y="403"/>
                                    </a:cubicBezTo>
                                    <a:cubicBezTo>
                                      <a:pt x="762" y="403"/>
                                      <a:pt x="765" y="404"/>
                                      <a:pt x="766" y="406"/>
                                    </a:cubicBezTo>
                                    <a:cubicBezTo>
                                      <a:pt x="769" y="409"/>
                                      <a:pt x="769" y="413"/>
                                      <a:pt x="766" y="416"/>
                                    </a:cubicBezTo>
                                    <a:cubicBezTo>
                                      <a:pt x="763" y="419"/>
                                      <a:pt x="758" y="419"/>
                                      <a:pt x="755" y="416"/>
                                    </a:cubicBezTo>
                                    <a:cubicBezTo>
                                      <a:pt x="753" y="413"/>
                                      <a:pt x="753" y="408"/>
                                      <a:pt x="756" y="405"/>
                                    </a:cubicBezTo>
                                    <a:cubicBezTo>
                                      <a:pt x="756" y="405"/>
                                      <a:pt x="757" y="405"/>
                                      <a:pt x="757" y="404"/>
                                    </a:cubicBezTo>
                                    <a:cubicBezTo>
                                      <a:pt x="750" y="367"/>
                                      <a:pt x="745" y="334"/>
                                      <a:pt x="740" y="303"/>
                                    </a:cubicBezTo>
                                    <a:cubicBezTo>
                                      <a:pt x="738" y="303"/>
                                      <a:pt x="736" y="302"/>
                                      <a:pt x="735" y="301"/>
                                    </a:cubicBezTo>
                                    <a:cubicBezTo>
                                      <a:pt x="732" y="298"/>
                                      <a:pt x="732" y="293"/>
                                      <a:pt x="735" y="291"/>
                                    </a:cubicBezTo>
                                    <a:cubicBezTo>
                                      <a:pt x="736" y="290"/>
                                      <a:pt x="737" y="289"/>
                                      <a:pt x="738" y="289"/>
                                    </a:cubicBezTo>
                                    <a:cubicBezTo>
                                      <a:pt x="735" y="274"/>
                                      <a:pt x="733" y="259"/>
                                      <a:pt x="732" y="245"/>
                                    </a:cubicBezTo>
                                    <a:cubicBezTo>
                                      <a:pt x="730" y="235"/>
                                      <a:pt x="729" y="226"/>
                                      <a:pt x="728" y="217"/>
                                    </a:cubicBezTo>
                                    <a:cubicBezTo>
                                      <a:pt x="728" y="217"/>
                                      <a:pt x="728" y="216"/>
                                      <a:pt x="728" y="216"/>
                                    </a:cubicBezTo>
                                    <a:cubicBezTo>
                                      <a:pt x="728" y="214"/>
                                      <a:pt x="728" y="211"/>
                                      <a:pt x="727" y="209"/>
                                    </a:cubicBezTo>
                                    <a:cubicBezTo>
                                      <a:pt x="722" y="162"/>
                                      <a:pt x="720" y="126"/>
                                      <a:pt x="720" y="102"/>
                                    </a:cubicBezTo>
                                    <a:cubicBezTo>
                                      <a:pt x="719" y="100"/>
                                      <a:pt x="719" y="99"/>
                                      <a:pt x="720" y="97"/>
                                    </a:cubicBezTo>
                                    <a:cubicBezTo>
                                      <a:pt x="720" y="92"/>
                                      <a:pt x="720" y="87"/>
                                      <a:pt x="720" y="83"/>
                                    </a:cubicBezTo>
                                    <a:cubicBezTo>
                                      <a:pt x="717" y="105"/>
                                      <a:pt x="714" y="139"/>
                                      <a:pt x="713" y="184"/>
                                    </a:cubicBezTo>
                                    <a:cubicBezTo>
                                      <a:pt x="715" y="185"/>
                                      <a:pt x="717" y="185"/>
                                      <a:pt x="718" y="187"/>
                                    </a:cubicBezTo>
                                    <a:cubicBezTo>
                                      <a:pt x="721" y="190"/>
                                      <a:pt x="721" y="194"/>
                                      <a:pt x="718" y="197"/>
                                    </a:cubicBezTo>
                                    <a:cubicBezTo>
                                      <a:pt x="715" y="199"/>
                                      <a:pt x="711" y="200"/>
                                      <a:pt x="709" y="198"/>
                                    </a:cubicBezTo>
                                    <a:cubicBezTo>
                                      <a:pt x="709" y="229"/>
                                      <a:pt x="709" y="266"/>
                                      <a:pt x="712" y="310"/>
                                    </a:cubicBezTo>
                                    <a:cubicBezTo>
                                      <a:pt x="713" y="310"/>
                                      <a:pt x="715" y="311"/>
                                      <a:pt x="716" y="312"/>
                                    </a:cubicBezTo>
                                    <a:cubicBezTo>
                                      <a:pt x="719" y="315"/>
                                      <a:pt x="719" y="320"/>
                                      <a:pt x="716" y="323"/>
                                    </a:cubicBezTo>
                                    <a:cubicBezTo>
                                      <a:pt x="713" y="325"/>
                                      <a:pt x="708" y="325"/>
                                      <a:pt x="705" y="322"/>
                                    </a:cubicBezTo>
                                    <a:cubicBezTo>
                                      <a:pt x="703" y="319"/>
                                      <a:pt x="703" y="314"/>
                                      <a:pt x="706" y="312"/>
                                    </a:cubicBezTo>
                                    <a:cubicBezTo>
                                      <a:pt x="707" y="311"/>
                                      <a:pt x="708" y="310"/>
                                      <a:pt x="709" y="310"/>
                                    </a:cubicBezTo>
                                    <a:cubicBezTo>
                                      <a:pt x="706" y="264"/>
                                      <a:pt x="705" y="226"/>
                                      <a:pt x="706" y="194"/>
                                    </a:cubicBezTo>
                                    <a:cubicBezTo>
                                      <a:pt x="705" y="193"/>
                                      <a:pt x="705" y="190"/>
                                      <a:pt x="706" y="189"/>
                                    </a:cubicBezTo>
                                    <a:cubicBezTo>
                                      <a:pt x="706" y="158"/>
                                      <a:pt x="708" y="133"/>
                                      <a:pt x="709" y="115"/>
                                    </a:cubicBezTo>
                                    <a:cubicBezTo>
                                      <a:pt x="698" y="166"/>
                                      <a:pt x="683" y="253"/>
                                      <a:pt x="668" y="382"/>
                                    </a:cubicBezTo>
                                    <a:cubicBezTo>
                                      <a:pt x="669" y="382"/>
                                      <a:pt x="670" y="383"/>
                                      <a:pt x="671" y="384"/>
                                    </a:cubicBezTo>
                                    <a:cubicBezTo>
                                      <a:pt x="674" y="387"/>
                                      <a:pt x="674" y="390"/>
                                      <a:pt x="672" y="393"/>
                                    </a:cubicBezTo>
                                    <a:cubicBezTo>
                                      <a:pt x="672" y="393"/>
                                      <a:pt x="672" y="394"/>
                                      <a:pt x="672" y="394"/>
                                    </a:cubicBezTo>
                                    <a:cubicBezTo>
                                      <a:pt x="673" y="399"/>
                                      <a:pt x="649" y="481"/>
                                      <a:pt x="643" y="504"/>
                                    </a:cubicBezTo>
                                    <a:cubicBezTo>
                                      <a:pt x="659" y="504"/>
                                      <a:pt x="659" y="504"/>
                                      <a:pt x="659" y="504"/>
                                    </a:cubicBezTo>
                                    <a:cubicBezTo>
                                      <a:pt x="665" y="473"/>
                                      <a:pt x="679" y="446"/>
                                      <a:pt x="684" y="449"/>
                                    </a:cubicBezTo>
                                    <a:cubicBezTo>
                                      <a:pt x="691" y="452"/>
                                      <a:pt x="675" y="469"/>
                                      <a:pt x="663" y="504"/>
                                    </a:cubicBezTo>
                                    <a:cubicBezTo>
                                      <a:pt x="726" y="504"/>
                                      <a:pt x="726" y="504"/>
                                      <a:pt x="726" y="504"/>
                                    </a:cubicBezTo>
                                    <a:cubicBezTo>
                                      <a:pt x="739" y="464"/>
                                      <a:pt x="774" y="413"/>
                                      <a:pt x="783" y="422"/>
                                    </a:cubicBezTo>
                                    <a:cubicBezTo>
                                      <a:pt x="792" y="431"/>
                                      <a:pt x="755" y="445"/>
                                      <a:pt x="730" y="504"/>
                                    </a:cubicBezTo>
                                    <a:cubicBezTo>
                                      <a:pt x="784" y="504"/>
                                      <a:pt x="784" y="504"/>
                                      <a:pt x="784" y="504"/>
                                    </a:cubicBezTo>
                                    <a:cubicBezTo>
                                      <a:pt x="805" y="480"/>
                                      <a:pt x="838" y="457"/>
                                      <a:pt x="842" y="466"/>
                                    </a:cubicBezTo>
                                    <a:cubicBezTo>
                                      <a:pt x="845" y="474"/>
                                      <a:pt x="820" y="475"/>
                                      <a:pt x="789" y="504"/>
                                    </a:cubicBezTo>
                                    <a:cubicBezTo>
                                      <a:pt x="936" y="504"/>
                                      <a:pt x="936" y="504"/>
                                      <a:pt x="936" y="504"/>
                                    </a:cubicBezTo>
                                    <a:cubicBezTo>
                                      <a:pt x="936" y="219"/>
                                      <a:pt x="936" y="219"/>
                                      <a:pt x="936" y="219"/>
                                    </a:cubicBezTo>
                                    <a:cubicBezTo>
                                      <a:pt x="881" y="175"/>
                                      <a:pt x="826" y="134"/>
                                      <a:pt x="786" y="104"/>
                                    </a:cubicBezTo>
                                    <a:cubicBezTo>
                                      <a:pt x="817" y="129"/>
                                      <a:pt x="857" y="162"/>
                                      <a:pt x="904" y="203"/>
                                    </a:cubicBezTo>
                                    <a:cubicBezTo>
                                      <a:pt x="907" y="200"/>
                                      <a:pt x="912" y="201"/>
                                      <a:pt x="914" y="204"/>
                                    </a:cubicBezTo>
                                    <a:cubicBezTo>
                                      <a:pt x="917" y="207"/>
                                      <a:pt x="917" y="211"/>
                                      <a:pt x="914" y="214"/>
                                    </a:cubicBezTo>
                                    <a:cubicBezTo>
                                      <a:pt x="911" y="217"/>
                                      <a:pt x="906" y="217"/>
                                      <a:pt x="903" y="214"/>
                                    </a:cubicBezTo>
                                    <a:cubicBezTo>
                                      <a:pt x="901" y="211"/>
                                      <a:pt x="901" y="208"/>
                                      <a:pt x="902" y="205"/>
                                    </a:cubicBezTo>
                                    <a:cubicBezTo>
                                      <a:pt x="848" y="159"/>
                                      <a:pt x="803" y="121"/>
                                      <a:pt x="771" y="96"/>
                                    </a:cubicBezTo>
                                    <a:cubicBezTo>
                                      <a:pt x="769" y="97"/>
                                      <a:pt x="765" y="98"/>
                                      <a:pt x="763" y="96"/>
                                    </a:cubicBezTo>
                                    <a:cubicBezTo>
                                      <a:pt x="900" y="239"/>
                                      <a:pt x="900" y="239"/>
                                      <a:pt x="900" y="239"/>
                                    </a:cubicBezTo>
                                    <a:cubicBezTo>
                                      <a:pt x="903" y="237"/>
                                      <a:pt x="907" y="237"/>
                                      <a:pt x="909" y="240"/>
                                    </a:cubicBezTo>
                                    <a:cubicBezTo>
                                      <a:pt x="912" y="243"/>
                                      <a:pt x="912" y="248"/>
                                      <a:pt x="909" y="251"/>
                                    </a:cubicBezTo>
                                    <a:cubicBezTo>
                                      <a:pt x="906" y="253"/>
                                      <a:pt x="901" y="253"/>
                                      <a:pt x="898" y="250"/>
                                    </a:cubicBezTo>
                                    <a:cubicBezTo>
                                      <a:pt x="896" y="248"/>
                                      <a:pt x="896" y="244"/>
                                      <a:pt x="898" y="241"/>
                                    </a:cubicBezTo>
                                    <a:cubicBezTo>
                                      <a:pt x="775" y="112"/>
                                      <a:pt x="775" y="112"/>
                                      <a:pt x="775" y="112"/>
                                    </a:cubicBezTo>
                                    <a:cubicBezTo>
                                      <a:pt x="775" y="115"/>
                                      <a:pt x="775" y="118"/>
                                      <a:pt x="773" y="120"/>
                                    </a:cubicBezTo>
                                    <a:cubicBezTo>
                                      <a:pt x="772" y="120"/>
                                      <a:pt x="771" y="121"/>
                                      <a:pt x="770" y="121"/>
                                    </a:cubicBezTo>
                                    <a:cubicBezTo>
                                      <a:pt x="808" y="173"/>
                                      <a:pt x="863" y="248"/>
                                      <a:pt x="921" y="321"/>
                                    </a:cubicBezTo>
                                    <a:cubicBezTo>
                                      <a:pt x="924" y="319"/>
                                      <a:pt x="928" y="320"/>
                                      <a:pt x="930" y="322"/>
                                    </a:cubicBezTo>
                                    <a:cubicBezTo>
                                      <a:pt x="933" y="325"/>
                                      <a:pt x="933" y="330"/>
                                      <a:pt x="930" y="333"/>
                                    </a:cubicBezTo>
                                    <a:cubicBezTo>
                                      <a:pt x="927" y="336"/>
                                      <a:pt x="922" y="335"/>
                                      <a:pt x="919" y="332"/>
                                    </a:cubicBezTo>
                                    <a:cubicBezTo>
                                      <a:pt x="917" y="330"/>
                                      <a:pt x="917" y="326"/>
                                      <a:pt x="919" y="323"/>
                                    </a:cubicBezTo>
                                    <a:cubicBezTo>
                                      <a:pt x="860" y="250"/>
                                      <a:pt x="804" y="174"/>
                                      <a:pt x="767" y="122"/>
                                    </a:cubicBezTo>
                                    <a:cubicBezTo>
                                      <a:pt x="765" y="121"/>
                                      <a:pt x="764" y="121"/>
                                      <a:pt x="762" y="119"/>
                                    </a:cubicBezTo>
                                    <a:cubicBezTo>
                                      <a:pt x="760" y="117"/>
                                      <a:pt x="760" y="115"/>
                                      <a:pt x="760" y="112"/>
                                    </a:cubicBezTo>
                                    <a:cubicBezTo>
                                      <a:pt x="751" y="99"/>
                                      <a:pt x="744" y="88"/>
                                      <a:pt x="737" y="79"/>
                                    </a:cubicBezTo>
                                    <a:cubicBezTo>
                                      <a:pt x="752" y="105"/>
                                      <a:pt x="780" y="151"/>
                                      <a:pt x="822" y="211"/>
                                    </a:cubicBezTo>
                                    <a:cubicBezTo>
                                      <a:pt x="825" y="210"/>
                                      <a:pt x="828" y="211"/>
                                      <a:pt x="830" y="213"/>
                                    </a:cubicBezTo>
                                    <a:cubicBezTo>
                                      <a:pt x="833" y="216"/>
                                      <a:pt x="833" y="221"/>
                                      <a:pt x="830" y="223"/>
                                    </a:cubicBezTo>
                                    <a:cubicBezTo>
                                      <a:pt x="827" y="226"/>
                                      <a:pt x="822" y="226"/>
                                      <a:pt x="819" y="223"/>
                                    </a:cubicBezTo>
                                    <a:cubicBezTo>
                                      <a:pt x="816" y="220"/>
                                      <a:pt x="817" y="216"/>
                                      <a:pt x="819" y="213"/>
                                    </a:cubicBezTo>
                                    <a:cubicBezTo>
                                      <a:pt x="777" y="153"/>
                                      <a:pt x="750" y="107"/>
                                      <a:pt x="735" y="81"/>
                                    </a:cubicBezTo>
                                    <a:cubicBezTo>
                                      <a:pt x="753" y="122"/>
                                      <a:pt x="794" y="209"/>
                                      <a:pt x="865" y="329"/>
                                    </a:cubicBezTo>
                                    <a:cubicBezTo>
                                      <a:pt x="868" y="328"/>
                                      <a:pt x="871" y="329"/>
                                      <a:pt x="873" y="331"/>
                                    </a:cubicBezTo>
                                    <a:cubicBezTo>
                                      <a:pt x="876" y="334"/>
                                      <a:pt x="876" y="338"/>
                                      <a:pt x="873" y="341"/>
                                    </a:cubicBezTo>
                                    <a:cubicBezTo>
                                      <a:pt x="870" y="344"/>
                                      <a:pt x="865" y="344"/>
                                      <a:pt x="862" y="341"/>
                                    </a:cubicBezTo>
                                    <a:cubicBezTo>
                                      <a:pt x="859" y="338"/>
                                      <a:pt x="860" y="333"/>
                                      <a:pt x="863" y="330"/>
                                    </a:cubicBezTo>
                                    <a:cubicBezTo>
                                      <a:pt x="863" y="330"/>
                                      <a:pt x="863" y="330"/>
                                      <a:pt x="863" y="330"/>
                                    </a:cubicBezTo>
                                    <a:close/>
                                    <a:moveTo>
                                      <a:pt x="707" y="328"/>
                                    </a:moveTo>
                                    <a:cubicBezTo>
                                      <a:pt x="709" y="327"/>
                                      <a:pt x="714" y="328"/>
                                      <a:pt x="715" y="330"/>
                                    </a:cubicBezTo>
                                    <a:cubicBezTo>
                                      <a:pt x="716" y="334"/>
                                      <a:pt x="692" y="402"/>
                                      <a:pt x="692" y="402"/>
                                    </a:cubicBezTo>
                                    <a:cubicBezTo>
                                      <a:pt x="692" y="402"/>
                                      <a:pt x="706" y="331"/>
                                      <a:pt x="707" y="328"/>
                                    </a:cubicBezTo>
                                    <a:close/>
                                    <a:moveTo>
                                      <a:pt x="708" y="439"/>
                                    </a:moveTo>
                                    <a:cubicBezTo>
                                      <a:pt x="714" y="402"/>
                                      <a:pt x="741" y="365"/>
                                      <a:pt x="747" y="369"/>
                                    </a:cubicBezTo>
                                    <a:cubicBezTo>
                                      <a:pt x="754" y="373"/>
                                      <a:pt x="727" y="392"/>
                                      <a:pt x="708" y="439"/>
                                    </a:cubicBezTo>
                                    <a:close/>
                                    <a:moveTo>
                                      <a:pt x="771" y="486"/>
                                    </a:moveTo>
                                    <a:cubicBezTo>
                                      <a:pt x="777" y="445"/>
                                      <a:pt x="836" y="369"/>
                                      <a:pt x="846" y="380"/>
                                    </a:cubicBezTo>
                                    <a:cubicBezTo>
                                      <a:pt x="856" y="391"/>
                                      <a:pt x="804" y="406"/>
                                      <a:pt x="771" y="486"/>
                                    </a:cubicBezTo>
                                    <a:close/>
                                    <a:moveTo>
                                      <a:pt x="743" y="8"/>
                                    </a:moveTo>
                                    <a:cubicBezTo>
                                      <a:pt x="743" y="8"/>
                                      <a:pt x="743" y="8"/>
                                      <a:pt x="744" y="8"/>
                                    </a:cubicBezTo>
                                    <a:cubicBezTo>
                                      <a:pt x="742" y="10"/>
                                      <a:pt x="741" y="13"/>
                                      <a:pt x="740" y="15"/>
                                    </a:cubicBezTo>
                                    <a:lnTo>
                                      <a:pt x="743" y="8"/>
                                    </a:lnTo>
                                    <a:close/>
                                    <a:moveTo>
                                      <a:pt x="730" y="2"/>
                                    </a:moveTo>
                                    <a:cubicBezTo>
                                      <a:pt x="730" y="0"/>
                                      <a:pt x="730" y="0"/>
                                      <a:pt x="730" y="0"/>
                                    </a:cubicBezTo>
                                    <a:cubicBezTo>
                                      <a:pt x="730" y="0"/>
                                      <a:pt x="730" y="0"/>
                                      <a:pt x="730" y="0"/>
                                    </a:cubicBezTo>
                                    <a:lnTo>
                                      <a:pt x="730" y="2"/>
                                    </a:lnTo>
                                    <a:close/>
                                    <a:moveTo>
                                      <a:pt x="747" y="0"/>
                                    </a:moveTo>
                                    <a:cubicBezTo>
                                      <a:pt x="748" y="0"/>
                                      <a:pt x="748" y="0"/>
                                      <a:pt x="748" y="0"/>
                                    </a:cubicBezTo>
                                    <a:cubicBezTo>
                                      <a:pt x="747" y="0"/>
                                      <a:pt x="747" y="1"/>
                                      <a:pt x="747" y="1"/>
                                    </a:cubicBezTo>
                                    <a:cubicBezTo>
                                      <a:pt x="747" y="1"/>
                                      <a:pt x="747" y="0"/>
                                      <a:pt x="747" y="0"/>
                                    </a:cubicBezTo>
                                    <a:close/>
                                    <a:moveTo>
                                      <a:pt x="739" y="25"/>
                                    </a:moveTo>
                                    <a:cubicBezTo>
                                      <a:pt x="742" y="17"/>
                                      <a:pt x="746" y="9"/>
                                      <a:pt x="751" y="0"/>
                                    </a:cubicBezTo>
                                    <a:cubicBezTo>
                                      <a:pt x="753" y="0"/>
                                      <a:pt x="753" y="0"/>
                                      <a:pt x="753" y="0"/>
                                    </a:cubicBezTo>
                                    <a:lnTo>
                                      <a:pt x="739" y="25"/>
                                    </a:lnTo>
                                    <a:close/>
                                    <a:moveTo>
                                      <a:pt x="770" y="38"/>
                                    </a:moveTo>
                                    <a:cubicBezTo>
                                      <a:pt x="798" y="28"/>
                                      <a:pt x="836" y="14"/>
                                      <a:pt x="882" y="0"/>
                                    </a:cubicBezTo>
                                    <a:cubicBezTo>
                                      <a:pt x="934" y="0"/>
                                      <a:pt x="934" y="0"/>
                                      <a:pt x="934" y="0"/>
                                    </a:cubicBezTo>
                                    <a:cubicBezTo>
                                      <a:pt x="934" y="1"/>
                                      <a:pt x="933" y="2"/>
                                      <a:pt x="933" y="3"/>
                                    </a:cubicBezTo>
                                    <a:cubicBezTo>
                                      <a:pt x="909" y="6"/>
                                      <a:pt x="885" y="10"/>
                                      <a:pt x="862" y="15"/>
                                    </a:cubicBezTo>
                                    <a:cubicBezTo>
                                      <a:pt x="861" y="15"/>
                                      <a:pt x="861" y="14"/>
                                      <a:pt x="861" y="14"/>
                                    </a:cubicBezTo>
                                    <a:cubicBezTo>
                                      <a:pt x="858" y="11"/>
                                      <a:pt x="853" y="11"/>
                                      <a:pt x="850" y="14"/>
                                    </a:cubicBezTo>
                                    <a:cubicBezTo>
                                      <a:pt x="849" y="15"/>
                                      <a:pt x="848" y="17"/>
                                      <a:pt x="848" y="19"/>
                                    </a:cubicBezTo>
                                    <a:cubicBezTo>
                                      <a:pt x="839" y="20"/>
                                      <a:pt x="831" y="22"/>
                                      <a:pt x="823" y="24"/>
                                    </a:cubicBezTo>
                                    <a:cubicBezTo>
                                      <a:pt x="803" y="29"/>
                                      <a:pt x="785" y="34"/>
                                      <a:pt x="770" y="38"/>
                                    </a:cubicBezTo>
                                    <a:cubicBezTo>
                                      <a:pt x="770" y="38"/>
                                      <a:pt x="770" y="38"/>
                                      <a:pt x="770" y="38"/>
                                    </a:cubicBezTo>
                                    <a:close/>
                                    <a:moveTo>
                                      <a:pt x="844" y="0"/>
                                    </a:moveTo>
                                    <a:cubicBezTo>
                                      <a:pt x="872" y="0"/>
                                      <a:pt x="872" y="0"/>
                                      <a:pt x="872" y="0"/>
                                    </a:cubicBezTo>
                                    <a:cubicBezTo>
                                      <a:pt x="831" y="13"/>
                                      <a:pt x="796" y="25"/>
                                      <a:pt x="770" y="35"/>
                                    </a:cubicBezTo>
                                    <a:cubicBezTo>
                                      <a:pt x="770" y="34"/>
                                      <a:pt x="770" y="34"/>
                                      <a:pt x="770" y="33"/>
                                    </a:cubicBezTo>
                                    <a:cubicBezTo>
                                      <a:pt x="790" y="24"/>
                                      <a:pt x="816" y="12"/>
                                      <a:pt x="844" y="0"/>
                                    </a:cubicBezTo>
                                    <a:close/>
                                    <a:moveTo>
                                      <a:pt x="762" y="109"/>
                                    </a:moveTo>
                                    <a:cubicBezTo>
                                      <a:pt x="762" y="109"/>
                                      <a:pt x="761" y="108"/>
                                      <a:pt x="761" y="107"/>
                                    </a:cubicBezTo>
                                    <a:cubicBezTo>
                                      <a:pt x="762" y="109"/>
                                      <a:pt x="762" y="109"/>
                                      <a:pt x="762" y="109"/>
                                    </a:cubicBezTo>
                                    <a:cubicBezTo>
                                      <a:pt x="762" y="109"/>
                                      <a:pt x="762" y="109"/>
                                      <a:pt x="762" y="109"/>
                                    </a:cubicBezTo>
                                    <a:close/>
                                    <a:moveTo>
                                      <a:pt x="746" y="25"/>
                                    </a:moveTo>
                                    <a:cubicBezTo>
                                      <a:pt x="763" y="1"/>
                                      <a:pt x="763" y="1"/>
                                      <a:pt x="763" y="1"/>
                                    </a:cubicBezTo>
                                    <a:cubicBezTo>
                                      <a:pt x="764" y="1"/>
                                      <a:pt x="765" y="0"/>
                                      <a:pt x="766" y="0"/>
                                    </a:cubicBezTo>
                                    <a:cubicBezTo>
                                      <a:pt x="768" y="0"/>
                                      <a:pt x="768" y="0"/>
                                      <a:pt x="768" y="0"/>
                                    </a:cubicBezTo>
                                    <a:cubicBezTo>
                                      <a:pt x="760" y="9"/>
                                      <a:pt x="752" y="18"/>
                                      <a:pt x="746" y="25"/>
                                    </a:cubicBezTo>
                                    <a:close/>
                                    <a:moveTo>
                                      <a:pt x="765" y="108"/>
                                    </a:moveTo>
                                    <a:cubicBezTo>
                                      <a:pt x="742" y="78"/>
                                      <a:pt x="742" y="78"/>
                                      <a:pt x="742" y="78"/>
                                    </a:cubicBezTo>
                                    <a:cubicBezTo>
                                      <a:pt x="770" y="107"/>
                                      <a:pt x="770" y="107"/>
                                      <a:pt x="770" y="107"/>
                                    </a:cubicBezTo>
                                    <a:cubicBezTo>
                                      <a:pt x="768" y="107"/>
                                      <a:pt x="766" y="107"/>
                                      <a:pt x="765" y="108"/>
                                    </a:cubicBezTo>
                                    <a:close/>
                                    <a:moveTo>
                                      <a:pt x="752" y="71"/>
                                    </a:moveTo>
                                    <a:cubicBezTo>
                                      <a:pt x="765" y="78"/>
                                      <a:pt x="782" y="87"/>
                                      <a:pt x="804" y="98"/>
                                    </a:cubicBezTo>
                                    <a:cubicBezTo>
                                      <a:pt x="804" y="100"/>
                                      <a:pt x="804" y="101"/>
                                      <a:pt x="805" y="102"/>
                                    </a:cubicBezTo>
                                    <a:cubicBezTo>
                                      <a:pt x="808" y="105"/>
                                      <a:pt x="811" y="105"/>
                                      <a:pt x="814" y="104"/>
                                    </a:cubicBezTo>
                                    <a:cubicBezTo>
                                      <a:pt x="846" y="121"/>
                                      <a:pt x="887" y="144"/>
                                      <a:pt x="936" y="172"/>
                                    </a:cubicBezTo>
                                    <a:cubicBezTo>
                                      <a:pt x="936" y="215"/>
                                      <a:pt x="936" y="215"/>
                                      <a:pt x="936" y="215"/>
                                    </a:cubicBezTo>
                                    <a:cubicBezTo>
                                      <a:pt x="875" y="167"/>
                                      <a:pt x="815" y="122"/>
                                      <a:pt x="774" y="91"/>
                                    </a:cubicBezTo>
                                    <a:cubicBezTo>
                                      <a:pt x="774" y="91"/>
                                      <a:pt x="774" y="90"/>
                                      <a:pt x="774" y="89"/>
                                    </a:cubicBezTo>
                                    <a:cubicBezTo>
                                      <a:pt x="806" y="109"/>
                                      <a:pt x="851" y="138"/>
                                      <a:pt x="905" y="174"/>
                                    </a:cubicBezTo>
                                    <a:cubicBezTo>
                                      <a:pt x="904" y="177"/>
                                      <a:pt x="905" y="180"/>
                                      <a:pt x="907" y="182"/>
                                    </a:cubicBezTo>
                                    <a:cubicBezTo>
                                      <a:pt x="909" y="185"/>
                                      <a:pt x="914" y="185"/>
                                      <a:pt x="917" y="182"/>
                                    </a:cubicBezTo>
                                    <a:cubicBezTo>
                                      <a:pt x="920" y="179"/>
                                      <a:pt x="920" y="175"/>
                                      <a:pt x="917" y="172"/>
                                    </a:cubicBezTo>
                                    <a:cubicBezTo>
                                      <a:pt x="915" y="169"/>
                                      <a:pt x="910" y="169"/>
                                      <a:pt x="907" y="171"/>
                                    </a:cubicBezTo>
                                    <a:cubicBezTo>
                                      <a:pt x="907" y="171"/>
                                      <a:pt x="907" y="172"/>
                                      <a:pt x="907" y="172"/>
                                    </a:cubicBezTo>
                                    <a:cubicBezTo>
                                      <a:pt x="837" y="125"/>
                                      <a:pt x="783" y="90"/>
                                      <a:pt x="752" y="71"/>
                                    </a:cubicBezTo>
                                    <a:close/>
                                    <a:moveTo>
                                      <a:pt x="737" y="68"/>
                                    </a:moveTo>
                                    <a:cubicBezTo>
                                      <a:pt x="743" y="73"/>
                                      <a:pt x="751" y="79"/>
                                      <a:pt x="760" y="87"/>
                                    </a:cubicBezTo>
                                    <a:cubicBezTo>
                                      <a:pt x="759" y="89"/>
                                      <a:pt x="760" y="91"/>
                                      <a:pt x="761" y="93"/>
                                    </a:cubicBezTo>
                                    <a:lnTo>
                                      <a:pt x="737" y="68"/>
                                    </a:lnTo>
                                    <a:close/>
                                    <a:moveTo>
                                      <a:pt x="757" y="79"/>
                                    </a:moveTo>
                                    <a:cubicBezTo>
                                      <a:pt x="756" y="78"/>
                                      <a:pt x="755" y="77"/>
                                      <a:pt x="754" y="76"/>
                                    </a:cubicBezTo>
                                    <a:cubicBezTo>
                                      <a:pt x="757" y="78"/>
                                      <a:pt x="761" y="80"/>
                                      <a:pt x="765" y="83"/>
                                    </a:cubicBezTo>
                                    <a:cubicBezTo>
                                      <a:pt x="764" y="83"/>
                                      <a:pt x="764" y="83"/>
                                      <a:pt x="763" y="83"/>
                                    </a:cubicBezTo>
                                    <a:cubicBezTo>
                                      <a:pt x="761" y="82"/>
                                      <a:pt x="759" y="80"/>
                                      <a:pt x="757" y="79"/>
                                    </a:cubicBezTo>
                                    <a:close/>
                                    <a:moveTo>
                                      <a:pt x="936" y="16"/>
                                    </a:moveTo>
                                    <a:cubicBezTo>
                                      <a:pt x="918" y="19"/>
                                      <a:pt x="900" y="22"/>
                                      <a:pt x="883" y="24"/>
                                    </a:cubicBezTo>
                                    <a:cubicBezTo>
                                      <a:pt x="875" y="25"/>
                                      <a:pt x="866" y="25"/>
                                      <a:pt x="858" y="26"/>
                                    </a:cubicBezTo>
                                    <a:cubicBezTo>
                                      <a:pt x="859" y="26"/>
                                      <a:pt x="859" y="25"/>
                                      <a:pt x="860" y="24"/>
                                    </a:cubicBezTo>
                                    <a:cubicBezTo>
                                      <a:pt x="862" y="23"/>
                                      <a:pt x="863" y="21"/>
                                      <a:pt x="862" y="18"/>
                                    </a:cubicBezTo>
                                    <a:cubicBezTo>
                                      <a:pt x="885" y="13"/>
                                      <a:pt x="910" y="9"/>
                                      <a:pt x="934" y="6"/>
                                    </a:cubicBezTo>
                                    <a:cubicBezTo>
                                      <a:pt x="934" y="6"/>
                                      <a:pt x="935" y="7"/>
                                      <a:pt x="935" y="8"/>
                                    </a:cubicBezTo>
                                    <a:cubicBezTo>
                                      <a:pt x="935" y="8"/>
                                      <a:pt x="936" y="8"/>
                                      <a:pt x="936" y="8"/>
                                    </a:cubicBezTo>
                                    <a:lnTo>
                                      <a:pt x="936" y="16"/>
                                    </a:lnTo>
                                    <a:close/>
                                    <a:moveTo>
                                      <a:pt x="770" y="77"/>
                                    </a:moveTo>
                                    <a:cubicBezTo>
                                      <a:pt x="770" y="77"/>
                                      <a:pt x="770" y="78"/>
                                      <a:pt x="771" y="78"/>
                                    </a:cubicBezTo>
                                    <a:cubicBezTo>
                                      <a:pt x="777" y="81"/>
                                      <a:pt x="783" y="84"/>
                                      <a:pt x="790" y="88"/>
                                    </a:cubicBezTo>
                                    <a:cubicBezTo>
                                      <a:pt x="783" y="84"/>
                                      <a:pt x="776" y="81"/>
                                      <a:pt x="770" y="77"/>
                                    </a:cubicBezTo>
                                    <a:close/>
                                    <a:moveTo>
                                      <a:pt x="883" y="124"/>
                                    </a:moveTo>
                                    <a:cubicBezTo>
                                      <a:pt x="936" y="146"/>
                                      <a:pt x="936" y="146"/>
                                      <a:pt x="936" y="146"/>
                                    </a:cubicBezTo>
                                    <a:cubicBezTo>
                                      <a:pt x="936" y="148"/>
                                      <a:pt x="936" y="148"/>
                                      <a:pt x="936" y="148"/>
                                    </a:cubicBezTo>
                                    <a:cubicBezTo>
                                      <a:pt x="917" y="140"/>
                                      <a:pt x="900" y="132"/>
                                      <a:pt x="883" y="124"/>
                                    </a:cubicBezTo>
                                    <a:close/>
                                    <a:moveTo>
                                      <a:pt x="753" y="66"/>
                                    </a:moveTo>
                                    <a:cubicBezTo>
                                      <a:pt x="936" y="120"/>
                                      <a:pt x="936" y="120"/>
                                      <a:pt x="936" y="120"/>
                                    </a:cubicBezTo>
                                    <a:cubicBezTo>
                                      <a:pt x="936" y="143"/>
                                      <a:pt x="936" y="143"/>
                                      <a:pt x="936" y="143"/>
                                    </a:cubicBezTo>
                                    <a:cubicBezTo>
                                      <a:pt x="817" y="93"/>
                                      <a:pt x="817" y="93"/>
                                      <a:pt x="817" y="93"/>
                                    </a:cubicBezTo>
                                    <a:cubicBezTo>
                                      <a:pt x="817" y="93"/>
                                      <a:pt x="817" y="92"/>
                                      <a:pt x="816" y="92"/>
                                    </a:cubicBezTo>
                                    <a:cubicBezTo>
                                      <a:pt x="814" y="90"/>
                                      <a:pt x="811" y="89"/>
                                      <a:pt x="809" y="90"/>
                                    </a:cubicBezTo>
                                    <a:cubicBezTo>
                                      <a:pt x="767" y="73"/>
                                      <a:pt x="767" y="73"/>
                                      <a:pt x="767" y="73"/>
                                    </a:cubicBezTo>
                                    <a:cubicBezTo>
                                      <a:pt x="762" y="70"/>
                                      <a:pt x="758" y="68"/>
                                      <a:pt x="753" y="66"/>
                                    </a:cubicBezTo>
                                    <a:close/>
                                    <a:moveTo>
                                      <a:pt x="818" y="98"/>
                                    </a:moveTo>
                                    <a:cubicBezTo>
                                      <a:pt x="850" y="112"/>
                                      <a:pt x="889" y="130"/>
                                      <a:pt x="936" y="151"/>
                                    </a:cubicBezTo>
                                    <a:cubicBezTo>
                                      <a:pt x="936" y="169"/>
                                      <a:pt x="936" y="169"/>
                                      <a:pt x="936" y="169"/>
                                    </a:cubicBezTo>
                                    <a:cubicBezTo>
                                      <a:pt x="888" y="141"/>
                                      <a:pt x="848" y="119"/>
                                      <a:pt x="816" y="102"/>
                                    </a:cubicBezTo>
                                    <a:cubicBezTo>
                                      <a:pt x="817" y="101"/>
                                      <a:pt x="818" y="100"/>
                                      <a:pt x="818" y="98"/>
                                    </a:cubicBezTo>
                                    <a:close/>
                                    <a:moveTo>
                                      <a:pt x="805" y="93"/>
                                    </a:moveTo>
                                    <a:cubicBezTo>
                                      <a:pt x="804" y="92"/>
                                      <a:pt x="804" y="92"/>
                                      <a:pt x="804" y="92"/>
                                    </a:cubicBezTo>
                                    <a:cubicBezTo>
                                      <a:pt x="804" y="92"/>
                                      <a:pt x="805" y="92"/>
                                      <a:pt x="805" y="93"/>
                                    </a:cubicBezTo>
                                    <a:cubicBezTo>
                                      <a:pt x="805" y="93"/>
                                      <a:pt x="805" y="93"/>
                                      <a:pt x="805" y="93"/>
                                    </a:cubicBezTo>
                                    <a:close/>
                                    <a:moveTo>
                                      <a:pt x="772" y="0"/>
                                    </a:moveTo>
                                    <a:cubicBezTo>
                                      <a:pt x="784" y="0"/>
                                      <a:pt x="784" y="0"/>
                                      <a:pt x="784" y="0"/>
                                    </a:cubicBezTo>
                                    <a:cubicBezTo>
                                      <a:pt x="764" y="17"/>
                                      <a:pt x="746" y="32"/>
                                      <a:pt x="735" y="42"/>
                                    </a:cubicBezTo>
                                    <a:cubicBezTo>
                                      <a:pt x="743" y="32"/>
                                      <a:pt x="756" y="18"/>
                                      <a:pt x="772" y="0"/>
                                    </a:cubicBezTo>
                                    <a:close/>
                                    <a:moveTo>
                                      <a:pt x="52" y="54"/>
                                    </a:moveTo>
                                    <a:cubicBezTo>
                                      <a:pt x="33" y="69"/>
                                      <a:pt x="15" y="82"/>
                                      <a:pt x="0" y="95"/>
                                    </a:cubicBezTo>
                                    <a:cubicBezTo>
                                      <a:pt x="0" y="92"/>
                                      <a:pt x="0" y="92"/>
                                      <a:pt x="0" y="92"/>
                                    </a:cubicBezTo>
                                    <a:cubicBezTo>
                                      <a:pt x="15" y="80"/>
                                      <a:pt x="32" y="67"/>
                                      <a:pt x="52" y="54"/>
                                    </a:cubicBezTo>
                                    <a:close/>
                                    <a:moveTo>
                                      <a:pt x="0" y="55"/>
                                    </a:moveTo>
                                    <a:cubicBezTo>
                                      <a:pt x="13" y="37"/>
                                      <a:pt x="28" y="19"/>
                                      <a:pt x="43" y="0"/>
                                    </a:cubicBezTo>
                                    <a:cubicBezTo>
                                      <a:pt x="63" y="0"/>
                                      <a:pt x="63" y="0"/>
                                      <a:pt x="63" y="0"/>
                                    </a:cubicBezTo>
                                    <a:cubicBezTo>
                                      <a:pt x="39" y="24"/>
                                      <a:pt x="18" y="46"/>
                                      <a:pt x="0" y="67"/>
                                    </a:cubicBezTo>
                                    <a:lnTo>
                                      <a:pt x="0" y="55"/>
                                    </a:lnTo>
                                    <a:close/>
                                    <a:moveTo>
                                      <a:pt x="14" y="67"/>
                                    </a:moveTo>
                                    <a:cubicBezTo>
                                      <a:pt x="9" y="71"/>
                                      <a:pt x="4" y="75"/>
                                      <a:pt x="0" y="80"/>
                                    </a:cubicBezTo>
                                    <a:cubicBezTo>
                                      <a:pt x="0" y="72"/>
                                      <a:pt x="0" y="72"/>
                                      <a:pt x="0" y="72"/>
                                    </a:cubicBezTo>
                                    <a:cubicBezTo>
                                      <a:pt x="19" y="51"/>
                                      <a:pt x="42" y="26"/>
                                      <a:pt x="68" y="0"/>
                                    </a:cubicBezTo>
                                    <a:cubicBezTo>
                                      <a:pt x="92" y="0"/>
                                      <a:pt x="92" y="0"/>
                                      <a:pt x="92" y="0"/>
                                    </a:cubicBezTo>
                                    <a:cubicBezTo>
                                      <a:pt x="64" y="22"/>
                                      <a:pt x="38" y="45"/>
                                      <a:pt x="14" y="67"/>
                                    </a:cubicBezTo>
                                    <a:close/>
                                    <a:moveTo>
                                      <a:pt x="11" y="34"/>
                                    </a:moveTo>
                                    <a:cubicBezTo>
                                      <a:pt x="19" y="23"/>
                                      <a:pt x="29" y="11"/>
                                      <a:pt x="38" y="0"/>
                                    </a:cubicBezTo>
                                    <a:cubicBezTo>
                                      <a:pt x="38" y="0"/>
                                      <a:pt x="38" y="0"/>
                                      <a:pt x="38" y="0"/>
                                    </a:cubicBezTo>
                                    <a:cubicBezTo>
                                      <a:pt x="29" y="11"/>
                                      <a:pt x="20" y="23"/>
                                      <a:pt x="11" y="34"/>
                                    </a:cubicBezTo>
                                    <a:close/>
                                    <a:moveTo>
                                      <a:pt x="99" y="0"/>
                                    </a:moveTo>
                                    <a:cubicBezTo>
                                      <a:pt x="122" y="0"/>
                                      <a:pt x="122" y="0"/>
                                      <a:pt x="122" y="0"/>
                                    </a:cubicBezTo>
                                    <a:cubicBezTo>
                                      <a:pt x="109" y="9"/>
                                      <a:pt x="97" y="19"/>
                                      <a:pt x="84" y="28"/>
                                    </a:cubicBezTo>
                                    <a:cubicBezTo>
                                      <a:pt x="50" y="49"/>
                                      <a:pt x="22" y="69"/>
                                      <a:pt x="0" y="86"/>
                                    </a:cubicBezTo>
                                    <a:cubicBezTo>
                                      <a:pt x="0" y="86"/>
                                      <a:pt x="0" y="86"/>
                                      <a:pt x="0" y="86"/>
                                    </a:cubicBezTo>
                                    <a:cubicBezTo>
                                      <a:pt x="5" y="80"/>
                                      <a:pt x="11" y="75"/>
                                      <a:pt x="17" y="69"/>
                                    </a:cubicBezTo>
                                    <a:cubicBezTo>
                                      <a:pt x="27" y="61"/>
                                      <a:pt x="37" y="52"/>
                                      <a:pt x="49" y="43"/>
                                    </a:cubicBezTo>
                                    <a:cubicBezTo>
                                      <a:pt x="48" y="42"/>
                                      <a:pt x="48" y="42"/>
                                      <a:pt x="48" y="42"/>
                                    </a:cubicBezTo>
                                    <a:cubicBezTo>
                                      <a:pt x="64" y="28"/>
                                      <a:pt x="81" y="14"/>
                                      <a:pt x="99" y="0"/>
                                    </a:cubicBezTo>
                                    <a:close/>
                                    <a:moveTo>
                                      <a:pt x="111" y="13"/>
                                    </a:moveTo>
                                    <a:cubicBezTo>
                                      <a:pt x="117" y="9"/>
                                      <a:pt x="123" y="4"/>
                                      <a:pt x="129" y="0"/>
                                    </a:cubicBezTo>
                                    <a:cubicBezTo>
                                      <a:pt x="137" y="0"/>
                                      <a:pt x="137" y="0"/>
                                      <a:pt x="137" y="0"/>
                                    </a:cubicBezTo>
                                    <a:cubicBezTo>
                                      <a:pt x="128" y="4"/>
                                      <a:pt x="119" y="9"/>
                                      <a:pt x="111" y="13"/>
                                    </a:cubicBezTo>
                                    <a:close/>
                                    <a:moveTo>
                                      <a:pt x="16" y="161"/>
                                    </a:moveTo>
                                    <a:cubicBezTo>
                                      <a:pt x="10" y="161"/>
                                      <a:pt x="5" y="161"/>
                                      <a:pt x="0" y="161"/>
                                    </a:cubicBezTo>
                                    <a:cubicBezTo>
                                      <a:pt x="0" y="161"/>
                                      <a:pt x="0" y="161"/>
                                      <a:pt x="0" y="161"/>
                                    </a:cubicBezTo>
                                    <a:cubicBezTo>
                                      <a:pt x="5" y="161"/>
                                      <a:pt x="10" y="161"/>
                                      <a:pt x="16" y="161"/>
                                    </a:cubicBezTo>
                                    <a:close/>
                                    <a:moveTo>
                                      <a:pt x="642" y="504"/>
                                    </a:moveTo>
                                    <a:cubicBezTo>
                                      <a:pt x="646" y="484"/>
                                      <a:pt x="660" y="415"/>
                                      <a:pt x="664" y="396"/>
                                    </a:cubicBezTo>
                                    <a:cubicBezTo>
                                      <a:pt x="663" y="396"/>
                                      <a:pt x="661" y="395"/>
                                      <a:pt x="660" y="394"/>
                                    </a:cubicBezTo>
                                    <a:cubicBezTo>
                                      <a:pt x="658" y="391"/>
                                      <a:pt x="658" y="387"/>
                                      <a:pt x="661" y="384"/>
                                    </a:cubicBezTo>
                                    <a:cubicBezTo>
                                      <a:pt x="662" y="383"/>
                                      <a:pt x="663" y="382"/>
                                      <a:pt x="665" y="382"/>
                                    </a:cubicBezTo>
                                    <a:cubicBezTo>
                                      <a:pt x="681" y="241"/>
                                      <a:pt x="698" y="150"/>
                                      <a:pt x="709" y="101"/>
                                    </a:cubicBezTo>
                                    <a:cubicBezTo>
                                      <a:pt x="700" y="133"/>
                                      <a:pt x="688" y="180"/>
                                      <a:pt x="678" y="236"/>
                                    </a:cubicBezTo>
                                    <a:cubicBezTo>
                                      <a:pt x="679" y="236"/>
                                      <a:pt x="680" y="237"/>
                                      <a:pt x="681" y="237"/>
                                    </a:cubicBezTo>
                                    <a:cubicBezTo>
                                      <a:pt x="684" y="240"/>
                                      <a:pt x="684" y="245"/>
                                      <a:pt x="681" y="248"/>
                                    </a:cubicBezTo>
                                    <a:cubicBezTo>
                                      <a:pt x="678" y="251"/>
                                      <a:pt x="673" y="250"/>
                                      <a:pt x="670" y="247"/>
                                    </a:cubicBezTo>
                                    <a:cubicBezTo>
                                      <a:pt x="668" y="244"/>
                                      <a:pt x="668" y="240"/>
                                      <a:pt x="671" y="237"/>
                                    </a:cubicBezTo>
                                    <a:cubicBezTo>
                                      <a:pt x="672" y="236"/>
                                      <a:pt x="674" y="235"/>
                                      <a:pt x="676" y="235"/>
                                    </a:cubicBezTo>
                                    <a:cubicBezTo>
                                      <a:pt x="686" y="174"/>
                                      <a:pt x="700" y="122"/>
                                      <a:pt x="710" y="90"/>
                                    </a:cubicBezTo>
                                    <a:cubicBezTo>
                                      <a:pt x="692" y="133"/>
                                      <a:pt x="661" y="218"/>
                                      <a:pt x="624" y="348"/>
                                    </a:cubicBezTo>
                                    <a:cubicBezTo>
                                      <a:pt x="625" y="348"/>
                                      <a:pt x="625" y="349"/>
                                      <a:pt x="626" y="349"/>
                                    </a:cubicBezTo>
                                    <a:cubicBezTo>
                                      <a:pt x="629" y="352"/>
                                      <a:pt x="628" y="357"/>
                                      <a:pt x="625" y="360"/>
                                    </a:cubicBezTo>
                                    <a:cubicBezTo>
                                      <a:pt x="622" y="363"/>
                                      <a:pt x="618" y="362"/>
                                      <a:pt x="615" y="359"/>
                                    </a:cubicBezTo>
                                    <a:cubicBezTo>
                                      <a:pt x="612" y="356"/>
                                      <a:pt x="612" y="352"/>
                                      <a:pt x="615" y="349"/>
                                    </a:cubicBezTo>
                                    <a:cubicBezTo>
                                      <a:pt x="617" y="348"/>
                                      <a:pt x="619" y="347"/>
                                      <a:pt x="621" y="347"/>
                                    </a:cubicBezTo>
                                    <a:cubicBezTo>
                                      <a:pt x="659" y="214"/>
                                      <a:pt x="691" y="129"/>
                                      <a:pt x="708" y="86"/>
                                    </a:cubicBezTo>
                                    <a:cubicBezTo>
                                      <a:pt x="707" y="86"/>
                                      <a:pt x="707" y="86"/>
                                      <a:pt x="707" y="85"/>
                                    </a:cubicBezTo>
                                    <a:cubicBezTo>
                                      <a:pt x="688" y="119"/>
                                      <a:pt x="656" y="182"/>
                                      <a:pt x="617" y="284"/>
                                    </a:cubicBezTo>
                                    <a:cubicBezTo>
                                      <a:pt x="617" y="284"/>
                                      <a:pt x="618" y="284"/>
                                      <a:pt x="618" y="285"/>
                                    </a:cubicBezTo>
                                    <a:cubicBezTo>
                                      <a:pt x="621" y="288"/>
                                      <a:pt x="621" y="293"/>
                                      <a:pt x="618" y="295"/>
                                    </a:cubicBezTo>
                                    <a:cubicBezTo>
                                      <a:pt x="615" y="298"/>
                                      <a:pt x="610" y="298"/>
                                      <a:pt x="607" y="295"/>
                                    </a:cubicBezTo>
                                    <a:cubicBezTo>
                                      <a:pt x="604" y="292"/>
                                      <a:pt x="605" y="287"/>
                                      <a:pt x="608" y="284"/>
                                    </a:cubicBezTo>
                                    <a:cubicBezTo>
                                      <a:pt x="609" y="283"/>
                                      <a:pt x="612" y="282"/>
                                      <a:pt x="614" y="283"/>
                                    </a:cubicBezTo>
                                    <a:cubicBezTo>
                                      <a:pt x="637" y="224"/>
                                      <a:pt x="658" y="177"/>
                                      <a:pt x="674" y="142"/>
                                    </a:cubicBezTo>
                                    <a:cubicBezTo>
                                      <a:pt x="650" y="188"/>
                                      <a:pt x="619" y="251"/>
                                      <a:pt x="588" y="327"/>
                                    </a:cubicBezTo>
                                    <a:cubicBezTo>
                                      <a:pt x="588" y="327"/>
                                      <a:pt x="589" y="328"/>
                                      <a:pt x="590" y="328"/>
                                    </a:cubicBezTo>
                                    <a:cubicBezTo>
                                      <a:pt x="592" y="331"/>
                                      <a:pt x="592" y="336"/>
                                      <a:pt x="589" y="339"/>
                                    </a:cubicBezTo>
                                    <a:cubicBezTo>
                                      <a:pt x="586" y="342"/>
                                      <a:pt x="582" y="341"/>
                                      <a:pt x="579" y="338"/>
                                    </a:cubicBezTo>
                                    <a:cubicBezTo>
                                      <a:pt x="576" y="335"/>
                                      <a:pt x="576" y="331"/>
                                      <a:pt x="579" y="328"/>
                                    </a:cubicBezTo>
                                    <a:cubicBezTo>
                                      <a:pt x="581" y="327"/>
                                      <a:pt x="583" y="326"/>
                                      <a:pt x="585" y="326"/>
                                    </a:cubicBezTo>
                                    <a:cubicBezTo>
                                      <a:pt x="626" y="226"/>
                                      <a:pt x="666" y="150"/>
                                      <a:pt x="692" y="104"/>
                                    </a:cubicBezTo>
                                    <a:cubicBezTo>
                                      <a:pt x="662" y="150"/>
                                      <a:pt x="615" y="224"/>
                                      <a:pt x="564" y="314"/>
                                    </a:cubicBezTo>
                                    <a:cubicBezTo>
                                      <a:pt x="564" y="344"/>
                                      <a:pt x="564" y="381"/>
                                      <a:pt x="564" y="381"/>
                                    </a:cubicBezTo>
                                    <a:cubicBezTo>
                                      <a:pt x="564" y="381"/>
                                      <a:pt x="561" y="351"/>
                                      <a:pt x="559" y="323"/>
                                    </a:cubicBezTo>
                                    <a:cubicBezTo>
                                      <a:pt x="556" y="329"/>
                                      <a:pt x="552" y="335"/>
                                      <a:pt x="549" y="340"/>
                                    </a:cubicBezTo>
                                    <a:cubicBezTo>
                                      <a:pt x="549" y="341"/>
                                      <a:pt x="550" y="341"/>
                                      <a:pt x="550" y="341"/>
                                    </a:cubicBezTo>
                                    <a:cubicBezTo>
                                      <a:pt x="553" y="344"/>
                                      <a:pt x="552" y="349"/>
                                      <a:pt x="549" y="352"/>
                                    </a:cubicBezTo>
                                    <a:cubicBezTo>
                                      <a:pt x="547" y="354"/>
                                      <a:pt x="544" y="354"/>
                                      <a:pt x="541" y="353"/>
                                    </a:cubicBezTo>
                                    <a:cubicBezTo>
                                      <a:pt x="545" y="373"/>
                                      <a:pt x="547" y="395"/>
                                      <a:pt x="545" y="404"/>
                                    </a:cubicBezTo>
                                    <a:cubicBezTo>
                                      <a:pt x="542" y="361"/>
                                      <a:pt x="516" y="312"/>
                                      <a:pt x="526" y="309"/>
                                    </a:cubicBezTo>
                                    <a:cubicBezTo>
                                      <a:pt x="531" y="308"/>
                                      <a:pt x="535" y="323"/>
                                      <a:pt x="539" y="341"/>
                                    </a:cubicBezTo>
                                    <a:cubicBezTo>
                                      <a:pt x="539" y="341"/>
                                      <a:pt x="539" y="341"/>
                                      <a:pt x="539" y="341"/>
                                    </a:cubicBezTo>
                                    <a:cubicBezTo>
                                      <a:pt x="541" y="339"/>
                                      <a:pt x="544" y="338"/>
                                      <a:pt x="547" y="339"/>
                                    </a:cubicBezTo>
                                    <a:cubicBezTo>
                                      <a:pt x="551" y="332"/>
                                      <a:pt x="554" y="325"/>
                                      <a:pt x="558" y="318"/>
                                    </a:cubicBezTo>
                                    <a:cubicBezTo>
                                      <a:pt x="557" y="296"/>
                                      <a:pt x="555" y="275"/>
                                      <a:pt x="555" y="274"/>
                                    </a:cubicBezTo>
                                    <a:cubicBezTo>
                                      <a:pt x="556" y="271"/>
                                      <a:pt x="562" y="271"/>
                                      <a:pt x="563" y="274"/>
                                    </a:cubicBezTo>
                                    <a:cubicBezTo>
                                      <a:pt x="564" y="276"/>
                                      <a:pt x="564" y="290"/>
                                      <a:pt x="564" y="308"/>
                                    </a:cubicBezTo>
                                    <a:cubicBezTo>
                                      <a:pt x="624" y="204"/>
                                      <a:pt x="678" y="120"/>
                                      <a:pt x="704" y="80"/>
                                    </a:cubicBezTo>
                                    <a:cubicBezTo>
                                      <a:pt x="704" y="79"/>
                                      <a:pt x="704" y="79"/>
                                      <a:pt x="704" y="78"/>
                                    </a:cubicBezTo>
                                    <a:cubicBezTo>
                                      <a:pt x="684" y="103"/>
                                      <a:pt x="648" y="151"/>
                                      <a:pt x="598" y="233"/>
                                    </a:cubicBezTo>
                                    <a:cubicBezTo>
                                      <a:pt x="598" y="234"/>
                                      <a:pt x="599" y="234"/>
                                      <a:pt x="599" y="234"/>
                                    </a:cubicBezTo>
                                    <a:cubicBezTo>
                                      <a:pt x="602" y="237"/>
                                      <a:pt x="602" y="242"/>
                                      <a:pt x="599" y="245"/>
                                    </a:cubicBezTo>
                                    <a:cubicBezTo>
                                      <a:pt x="596" y="248"/>
                                      <a:pt x="591" y="247"/>
                                      <a:pt x="588" y="244"/>
                                    </a:cubicBezTo>
                                    <a:cubicBezTo>
                                      <a:pt x="585" y="241"/>
                                      <a:pt x="586" y="237"/>
                                      <a:pt x="588" y="234"/>
                                    </a:cubicBezTo>
                                    <a:cubicBezTo>
                                      <a:pt x="590" y="232"/>
                                      <a:pt x="593" y="232"/>
                                      <a:pt x="595" y="232"/>
                                    </a:cubicBezTo>
                                    <a:cubicBezTo>
                                      <a:pt x="636" y="165"/>
                                      <a:pt x="668" y="120"/>
                                      <a:pt x="689" y="93"/>
                                    </a:cubicBezTo>
                                    <a:cubicBezTo>
                                      <a:pt x="681" y="102"/>
                                      <a:pt x="671" y="113"/>
                                      <a:pt x="660" y="125"/>
                                    </a:cubicBezTo>
                                    <a:cubicBezTo>
                                      <a:pt x="660" y="127"/>
                                      <a:pt x="659" y="128"/>
                                      <a:pt x="658" y="130"/>
                                    </a:cubicBezTo>
                                    <a:cubicBezTo>
                                      <a:pt x="657" y="131"/>
                                      <a:pt x="655" y="131"/>
                                      <a:pt x="654" y="132"/>
                                    </a:cubicBezTo>
                                    <a:cubicBezTo>
                                      <a:pt x="629" y="159"/>
                                      <a:pt x="600" y="194"/>
                                      <a:pt x="568" y="233"/>
                                    </a:cubicBezTo>
                                    <a:cubicBezTo>
                                      <a:pt x="569" y="235"/>
                                      <a:pt x="568" y="238"/>
                                      <a:pt x="566" y="240"/>
                                    </a:cubicBezTo>
                                    <a:cubicBezTo>
                                      <a:pt x="564" y="242"/>
                                      <a:pt x="562" y="242"/>
                                      <a:pt x="560" y="242"/>
                                    </a:cubicBezTo>
                                    <a:cubicBezTo>
                                      <a:pt x="540" y="268"/>
                                      <a:pt x="519" y="295"/>
                                      <a:pt x="497" y="323"/>
                                    </a:cubicBezTo>
                                    <a:cubicBezTo>
                                      <a:pt x="498" y="323"/>
                                      <a:pt x="498" y="324"/>
                                      <a:pt x="498" y="324"/>
                                    </a:cubicBezTo>
                                    <a:cubicBezTo>
                                      <a:pt x="500" y="326"/>
                                      <a:pt x="500" y="330"/>
                                      <a:pt x="499" y="332"/>
                                    </a:cubicBezTo>
                                    <a:cubicBezTo>
                                      <a:pt x="507" y="356"/>
                                      <a:pt x="515" y="388"/>
                                      <a:pt x="512" y="398"/>
                                    </a:cubicBezTo>
                                    <a:cubicBezTo>
                                      <a:pt x="510" y="376"/>
                                      <a:pt x="499" y="353"/>
                                      <a:pt x="491" y="336"/>
                                    </a:cubicBezTo>
                                    <a:cubicBezTo>
                                      <a:pt x="490" y="336"/>
                                      <a:pt x="488" y="335"/>
                                      <a:pt x="487" y="334"/>
                                    </a:cubicBezTo>
                                    <a:cubicBezTo>
                                      <a:pt x="485" y="331"/>
                                      <a:pt x="484" y="328"/>
                                      <a:pt x="486" y="325"/>
                                    </a:cubicBezTo>
                                    <a:cubicBezTo>
                                      <a:pt x="481" y="314"/>
                                      <a:pt x="479" y="307"/>
                                      <a:pt x="482" y="305"/>
                                    </a:cubicBezTo>
                                    <a:cubicBezTo>
                                      <a:pt x="486" y="305"/>
                                      <a:pt x="490" y="311"/>
                                      <a:pt x="495" y="322"/>
                                    </a:cubicBezTo>
                                    <a:cubicBezTo>
                                      <a:pt x="495" y="322"/>
                                      <a:pt x="495" y="322"/>
                                      <a:pt x="495" y="322"/>
                                    </a:cubicBezTo>
                                    <a:cubicBezTo>
                                      <a:pt x="516" y="293"/>
                                      <a:pt x="537" y="266"/>
                                      <a:pt x="557" y="241"/>
                                    </a:cubicBezTo>
                                    <a:cubicBezTo>
                                      <a:pt x="557" y="241"/>
                                      <a:pt x="556" y="240"/>
                                      <a:pt x="556" y="240"/>
                                    </a:cubicBezTo>
                                    <a:cubicBezTo>
                                      <a:pt x="553" y="237"/>
                                      <a:pt x="553" y="232"/>
                                      <a:pt x="556" y="229"/>
                                    </a:cubicBezTo>
                                    <a:cubicBezTo>
                                      <a:pt x="558" y="227"/>
                                      <a:pt x="562" y="227"/>
                                      <a:pt x="565" y="228"/>
                                    </a:cubicBezTo>
                                    <a:cubicBezTo>
                                      <a:pt x="599" y="186"/>
                                      <a:pt x="626" y="154"/>
                                      <a:pt x="648" y="130"/>
                                    </a:cubicBezTo>
                                    <a:cubicBezTo>
                                      <a:pt x="648" y="130"/>
                                      <a:pt x="647" y="130"/>
                                      <a:pt x="647" y="129"/>
                                    </a:cubicBezTo>
                                    <a:cubicBezTo>
                                      <a:pt x="644" y="126"/>
                                      <a:pt x="645" y="122"/>
                                      <a:pt x="648" y="119"/>
                                    </a:cubicBezTo>
                                    <a:cubicBezTo>
                                      <a:pt x="650" y="117"/>
                                      <a:pt x="654" y="116"/>
                                      <a:pt x="656" y="118"/>
                                    </a:cubicBezTo>
                                    <a:cubicBezTo>
                                      <a:pt x="677" y="95"/>
                                      <a:pt x="694" y="78"/>
                                      <a:pt x="706" y="67"/>
                                    </a:cubicBezTo>
                                    <a:cubicBezTo>
                                      <a:pt x="700" y="71"/>
                                      <a:pt x="692" y="77"/>
                                      <a:pt x="682" y="85"/>
                                    </a:cubicBezTo>
                                    <a:cubicBezTo>
                                      <a:pt x="682" y="87"/>
                                      <a:pt x="682" y="89"/>
                                      <a:pt x="680" y="91"/>
                                    </a:cubicBezTo>
                                    <a:cubicBezTo>
                                      <a:pt x="678" y="93"/>
                                      <a:pt x="675" y="93"/>
                                      <a:pt x="672" y="93"/>
                                    </a:cubicBezTo>
                                    <a:cubicBezTo>
                                      <a:pt x="642" y="117"/>
                                      <a:pt x="597" y="158"/>
                                      <a:pt x="532" y="224"/>
                                    </a:cubicBezTo>
                                    <a:cubicBezTo>
                                      <a:pt x="534" y="227"/>
                                      <a:pt x="533" y="231"/>
                                      <a:pt x="531" y="234"/>
                                    </a:cubicBezTo>
                                    <a:cubicBezTo>
                                      <a:pt x="528" y="236"/>
                                      <a:pt x="523" y="236"/>
                                      <a:pt x="520" y="233"/>
                                    </a:cubicBezTo>
                                    <a:cubicBezTo>
                                      <a:pt x="517" y="230"/>
                                      <a:pt x="517" y="226"/>
                                      <a:pt x="520" y="223"/>
                                    </a:cubicBezTo>
                                    <a:cubicBezTo>
                                      <a:pt x="523" y="220"/>
                                      <a:pt x="527" y="220"/>
                                      <a:pt x="529" y="222"/>
                                    </a:cubicBezTo>
                                    <a:cubicBezTo>
                                      <a:pt x="594" y="156"/>
                                      <a:pt x="639" y="115"/>
                                      <a:pt x="670" y="91"/>
                                    </a:cubicBezTo>
                                    <a:cubicBezTo>
                                      <a:pt x="670" y="91"/>
                                      <a:pt x="669" y="91"/>
                                      <a:pt x="669" y="91"/>
                                    </a:cubicBezTo>
                                    <a:cubicBezTo>
                                      <a:pt x="668" y="90"/>
                                      <a:pt x="668" y="88"/>
                                      <a:pt x="667" y="87"/>
                                    </a:cubicBezTo>
                                    <a:cubicBezTo>
                                      <a:pt x="640" y="103"/>
                                      <a:pt x="605" y="125"/>
                                      <a:pt x="562" y="155"/>
                                    </a:cubicBezTo>
                                    <a:cubicBezTo>
                                      <a:pt x="562" y="156"/>
                                      <a:pt x="562" y="156"/>
                                      <a:pt x="561" y="157"/>
                                    </a:cubicBezTo>
                                    <a:cubicBezTo>
                                      <a:pt x="560" y="158"/>
                                      <a:pt x="558" y="159"/>
                                      <a:pt x="557" y="159"/>
                                    </a:cubicBezTo>
                                    <a:cubicBezTo>
                                      <a:pt x="524" y="182"/>
                                      <a:pt x="488" y="210"/>
                                      <a:pt x="449" y="242"/>
                                    </a:cubicBezTo>
                                    <a:cubicBezTo>
                                      <a:pt x="450" y="245"/>
                                      <a:pt x="449" y="248"/>
                                      <a:pt x="447" y="250"/>
                                    </a:cubicBezTo>
                                    <a:cubicBezTo>
                                      <a:pt x="444" y="253"/>
                                      <a:pt x="439" y="253"/>
                                      <a:pt x="437" y="250"/>
                                    </a:cubicBezTo>
                                    <a:cubicBezTo>
                                      <a:pt x="434" y="247"/>
                                      <a:pt x="434" y="242"/>
                                      <a:pt x="437" y="240"/>
                                    </a:cubicBezTo>
                                    <a:cubicBezTo>
                                      <a:pt x="440" y="237"/>
                                      <a:pt x="444" y="237"/>
                                      <a:pt x="447" y="239"/>
                                    </a:cubicBezTo>
                                    <a:cubicBezTo>
                                      <a:pt x="485" y="208"/>
                                      <a:pt x="521" y="181"/>
                                      <a:pt x="553" y="158"/>
                                    </a:cubicBezTo>
                                    <a:cubicBezTo>
                                      <a:pt x="552" y="158"/>
                                      <a:pt x="551" y="157"/>
                                      <a:pt x="550" y="156"/>
                                    </a:cubicBezTo>
                                    <a:cubicBezTo>
                                      <a:pt x="548" y="153"/>
                                      <a:pt x="548" y="149"/>
                                      <a:pt x="551" y="146"/>
                                    </a:cubicBezTo>
                                    <a:cubicBezTo>
                                      <a:pt x="554" y="144"/>
                                      <a:pt x="558" y="143"/>
                                      <a:pt x="560" y="146"/>
                                    </a:cubicBezTo>
                                    <a:cubicBezTo>
                                      <a:pt x="599" y="118"/>
                                      <a:pt x="630" y="99"/>
                                      <a:pt x="655" y="85"/>
                                    </a:cubicBezTo>
                                    <a:cubicBezTo>
                                      <a:pt x="605" y="107"/>
                                      <a:pt x="531" y="141"/>
                                      <a:pt x="443" y="187"/>
                                    </a:cubicBezTo>
                                    <a:cubicBezTo>
                                      <a:pt x="444" y="189"/>
                                      <a:pt x="443" y="192"/>
                                      <a:pt x="441" y="194"/>
                                    </a:cubicBezTo>
                                    <a:cubicBezTo>
                                      <a:pt x="438" y="197"/>
                                      <a:pt x="433" y="197"/>
                                      <a:pt x="430" y="194"/>
                                    </a:cubicBezTo>
                                    <a:cubicBezTo>
                                      <a:pt x="428" y="191"/>
                                      <a:pt x="428" y="186"/>
                                      <a:pt x="431" y="183"/>
                                    </a:cubicBezTo>
                                    <a:cubicBezTo>
                                      <a:pt x="434" y="180"/>
                                      <a:pt x="438" y="181"/>
                                      <a:pt x="441" y="184"/>
                                    </a:cubicBezTo>
                                    <a:cubicBezTo>
                                      <a:pt x="441" y="184"/>
                                      <a:pt x="441" y="184"/>
                                      <a:pt x="442" y="184"/>
                                    </a:cubicBezTo>
                                    <a:cubicBezTo>
                                      <a:pt x="527" y="140"/>
                                      <a:pt x="599" y="106"/>
                                      <a:pt x="649" y="85"/>
                                    </a:cubicBezTo>
                                    <a:cubicBezTo>
                                      <a:pt x="648" y="84"/>
                                      <a:pt x="647" y="84"/>
                                      <a:pt x="646" y="83"/>
                                    </a:cubicBezTo>
                                    <a:cubicBezTo>
                                      <a:pt x="646" y="83"/>
                                      <a:pt x="645" y="82"/>
                                      <a:pt x="645" y="82"/>
                                    </a:cubicBezTo>
                                    <a:cubicBezTo>
                                      <a:pt x="598" y="97"/>
                                      <a:pt x="537" y="118"/>
                                      <a:pt x="485" y="137"/>
                                    </a:cubicBezTo>
                                    <a:cubicBezTo>
                                      <a:pt x="485" y="139"/>
                                      <a:pt x="484" y="142"/>
                                      <a:pt x="482" y="144"/>
                                    </a:cubicBezTo>
                                    <a:cubicBezTo>
                                      <a:pt x="480" y="146"/>
                                      <a:pt x="475" y="146"/>
                                      <a:pt x="472" y="143"/>
                                    </a:cubicBezTo>
                                    <a:cubicBezTo>
                                      <a:pt x="470" y="141"/>
                                      <a:pt x="470" y="138"/>
                                      <a:pt x="471" y="135"/>
                                    </a:cubicBezTo>
                                    <a:cubicBezTo>
                                      <a:pt x="434" y="147"/>
                                      <a:pt x="434" y="147"/>
                                      <a:pt x="434" y="147"/>
                                    </a:cubicBezTo>
                                    <a:cubicBezTo>
                                      <a:pt x="434" y="149"/>
                                      <a:pt x="433" y="151"/>
                                      <a:pt x="431" y="153"/>
                                    </a:cubicBezTo>
                                    <a:cubicBezTo>
                                      <a:pt x="428" y="156"/>
                                      <a:pt x="424" y="155"/>
                                      <a:pt x="421" y="152"/>
                                    </a:cubicBezTo>
                                    <a:cubicBezTo>
                                      <a:pt x="418" y="149"/>
                                      <a:pt x="418" y="145"/>
                                      <a:pt x="421" y="142"/>
                                    </a:cubicBezTo>
                                    <a:cubicBezTo>
                                      <a:pt x="424" y="139"/>
                                      <a:pt x="429" y="139"/>
                                      <a:pt x="432" y="142"/>
                                    </a:cubicBezTo>
                                    <a:cubicBezTo>
                                      <a:pt x="432" y="143"/>
                                      <a:pt x="432" y="143"/>
                                      <a:pt x="433" y="144"/>
                                    </a:cubicBezTo>
                                    <a:cubicBezTo>
                                      <a:pt x="644" y="78"/>
                                      <a:pt x="644" y="78"/>
                                      <a:pt x="644" y="78"/>
                                    </a:cubicBezTo>
                                    <a:cubicBezTo>
                                      <a:pt x="644" y="77"/>
                                      <a:pt x="644" y="75"/>
                                      <a:pt x="645" y="74"/>
                                    </a:cubicBezTo>
                                    <a:cubicBezTo>
                                      <a:pt x="397" y="128"/>
                                      <a:pt x="397" y="128"/>
                                      <a:pt x="397" y="128"/>
                                    </a:cubicBezTo>
                                    <a:cubicBezTo>
                                      <a:pt x="397" y="130"/>
                                      <a:pt x="396" y="132"/>
                                      <a:pt x="394" y="133"/>
                                    </a:cubicBezTo>
                                    <a:cubicBezTo>
                                      <a:pt x="391" y="136"/>
                                      <a:pt x="387" y="136"/>
                                      <a:pt x="384" y="133"/>
                                    </a:cubicBezTo>
                                    <a:cubicBezTo>
                                      <a:pt x="381" y="130"/>
                                      <a:pt x="381" y="125"/>
                                      <a:pt x="384" y="122"/>
                                    </a:cubicBezTo>
                                    <a:cubicBezTo>
                                      <a:pt x="387" y="119"/>
                                      <a:pt x="392" y="120"/>
                                      <a:pt x="395" y="123"/>
                                    </a:cubicBezTo>
                                    <a:cubicBezTo>
                                      <a:pt x="395" y="123"/>
                                      <a:pt x="396" y="124"/>
                                      <a:pt x="396" y="125"/>
                                    </a:cubicBezTo>
                                    <a:cubicBezTo>
                                      <a:pt x="676" y="64"/>
                                      <a:pt x="676" y="64"/>
                                      <a:pt x="676" y="64"/>
                                    </a:cubicBezTo>
                                    <a:cubicBezTo>
                                      <a:pt x="508" y="89"/>
                                      <a:pt x="508" y="89"/>
                                      <a:pt x="508" y="89"/>
                                    </a:cubicBezTo>
                                    <a:cubicBezTo>
                                      <a:pt x="508" y="91"/>
                                      <a:pt x="507" y="93"/>
                                      <a:pt x="506" y="94"/>
                                    </a:cubicBezTo>
                                    <a:cubicBezTo>
                                      <a:pt x="503" y="97"/>
                                      <a:pt x="498" y="97"/>
                                      <a:pt x="495" y="94"/>
                                    </a:cubicBezTo>
                                    <a:cubicBezTo>
                                      <a:pt x="492" y="91"/>
                                      <a:pt x="493" y="86"/>
                                      <a:pt x="495" y="84"/>
                                    </a:cubicBezTo>
                                    <a:cubicBezTo>
                                      <a:pt x="498" y="81"/>
                                      <a:pt x="503" y="81"/>
                                      <a:pt x="506" y="84"/>
                                    </a:cubicBezTo>
                                    <a:cubicBezTo>
                                      <a:pt x="507" y="85"/>
                                      <a:pt x="507" y="86"/>
                                      <a:pt x="507" y="86"/>
                                    </a:cubicBezTo>
                                    <a:cubicBezTo>
                                      <a:pt x="661" y="63"/>
                                      <a:pt x="661" y="63"/>
                                      <a:pt x="661" y="63"/>
                                    </a:cubicBezTo>
                                    <a:cubicBezTo>
                                      <a:pt x="661" y="63"/>
                                      <a:pt x="661" y="63"/>
                                      <a:pt x="661" y="63"/>
                                    </a:cubicBezTo>
                                    <a:cubicBezTo>
                                      <a:pt x="660" y="62"/>
                                      <a:pt x="660" y="62"/>
                                      <a:pt x="659" y="61"/>
                                    </a:cubicBezTo>
                                    <a:cubicBezTo>
                                      <a:pt x="536" y="69"/>
                                      <a:pt x="536" y="69"/>
                                      <a:pt x="536" y="69"/>
                                    </a:cubicBezTo>
                                    <a:cubicBezTo>
                                      <a:pt x="536" y="69"/>
                                      <a:pt x="536" y="69"/>
                                      <a:pt x="535" y="69"/>
                                    </a:cubicBezTo>
                                    <a:cubicBezTo>
                                      <a:pt x="533" y="72"/>
                                      <a:pt x="528" y="72"/>
                                      <a:pt x="525" y="69"/>
                                    </a:cubicBezTo>
                                    <a:cubicBezTo>
                                      <a:pt x="373" y="79"/>
                                      <a:pt x="373" y="79"/>
                                      <a:pt x="373" y="79"/>
                                    </a:cubicBezTo>
                                    <a:cubicBezTo>
                                      <a:pt x="373" y="80"/>
                                      <a:pt x="372" y="82"/>
                                      <a:pt x="371" y="83"/>
                                    </a:cubicBezTo>
                                    <a:cubicBezTo>
                                      <a:pt x="368" y="86"/>
                                      <a:pt x="363" y="86"/>
                                      <a:pt x="360" y="83"/>
                                    </a:cubicBezTo>
                                    <a:cubicBezTo>
                                      <a:pt x="357" y="80"/>
                                      <a:pt x="358" y="75"/>
                                      <a:pt x="361" y="72"/>
                                    </a:cubicBezTo>
                                    <a:cubicBezTo>
                                      <a:pt x="364" y="70"/>
                                      <a:pt x="368" y="70"/>
                                      <a:pt x="371" y="73"/>
                                    </a:cubicBezTo>
                                    <a:cubicBezTo>
                                      <a:pt x="372" y="74"/>
                                      <a:pt x="372" y="75"/>
                                      <a:pt x="373" y="76"/>
                                    </a:cubicBezTo>
                                    <a:cubicBezTo>
                                      <a:pt x="475" y="69"/>
                                      <a:pt x="475" y="69"/>
                                      <a:pt x="475" y="69"/>
                                    </a:cubicBezTo>
                                    <a:cubicBezTo>
                                      <a:pt x="475" y="69"/>
                                      <a:pt x="475" y="69"/>
                                      <a:pt x="475" y="69"/>
                                    </a:cubicBezTo>
                                    <a:cubicBezTo>
                                      <a:pt x="472" y="66"/>
                                      <a:pt x="472" y="62"/>
                                      <a:pt x="475" y="59"/>
                                    </a:cubicBezTo>
                                    <a:cubicBezTo>
                                      <a:pt x="478" y="56"/>
                                      <a:pt x="483" y="56"/>
                                      <a:pt x="486" y="59"/>
                                    </a:cubicBezTo>
                                    <a:cubicBezTo>
                                      <a:pt x="487" y="60"/>
                                      <a:pt x="487" y="61"/>
                                      <a:pt x="487" y="62"/>
                                    </a:cubicBezTo>
                                    <a:cubicBezTo>
                                      <a:pt x="524" y="60"/>
                                      <a:pt x="524" y="60"/>
                                      <a:pt x="524" y="60"/>
                                    </a:cubicBezTo>
                                    <a:cubicBezTo>
                                      <a:pt x="524" y="60"/>
                                      <a:pt x="525" y="59"/>
                                      <a:pt x="525" y="58"/>
                                    </a:cubicBezTo>
                                    <a:cubicBezTo>
                                      <a:pt x="528" y="56"/>
                                      <a:pt x="533" y="56"/>
                                      <a:pt x="536" y="59"/>
                                    </a:cubicBezTo>
                                    <a:cubicBezTo>
                                      <a:pt x="536" y="59"/>
                                      <a:pt x="536" y="60"/>
                                      <a:pt x="537" y="60"/>
                                    </a:cubicBezTo>
                                    <a:cubicBezTo>
                                      <a:pt x="659" y="56"/>
                                      <a:pt x="659" y="56"/>
                                      <a:pt x="659" y="56"/>
                                    </a:cubicBezTo>
                                    <a:cubicBezTo>
                                      <a:pt x="659" y="56"/>
                                      <a:pt x="659" y="55"/>
                                      <a:pt x="660" y="54"/>
                                    </a:cubicBezTo>
                                    <a:cubicBezTo>
                                      <a:pt x="634" y="53"/>
                                      <a:pt x="634" y="53"/>
                                      <a:pt x="634" y="53"/>
                                    </a:cubicBezTo>
                                    <a:cubicBezTo>
                                      <a:pt x="633" y="54"/>
                                      <a:pt x="633" y="54"/>
                                      <a:pt x="633" y="54"/>
                                    </a:cubicBezTo>
                                    <a:cubicBezTo>
                                      <a:pt x="630" y="57"/>
                                      <a:pt x="625" y="57"/>
                                      <a:pt x="622" y="54"/>
                                    </a:cubicBezTo>
                                    <a:cubicBezTo>
                                      <a:pt x="622" y="53"/>
                                      <a:pt x="622" y="53"/>
                                      <a:pt x="622" y="53"/>
                                    </a:cubicBezTo>
                                    <a:cubicBezTo>
                                      <a:pt x="414" y="44"/>
                                      <a:pt x="414" y="44"/>
                                      <a:pt x="414" y="44"/>
                                    </a:cubicBezTo>
                                    <a:cubicBezTo>
                                      <a:pt x="413" y="46"/>
                                      <a:pt x="412" y="47"/>
                                      <a:pt x="411" y="48"/>
                                    </a:cubicBezTo>
                                    <a:cubicBezTo>
                                      <a:pt x="408" y="51"/>
                                      <a:pt x="404" y="51"/>
                                      <a:pt x="401" y="48"/>
                                    </a:cubicBezTo>
                                    <a:cubicBezTo>
                                      <a:pt x="398" y="45"/>
                                      <a:pt x="398" y="40"/>
                                      <a:pt x="401" y="37"/>
                                    </a:cubicBezTo>
                                    <a:cubicBezTo>
                                      <a:pt x="404" y="34"/>
                                      <a:pt x="409" y="35"/>
                                      <a:pt x="412" y="38"/>
                                    </a:cubicBezTo>
                                    <a:cubicBezTo>
                                      <a:pt x="413" y="39"/>
                                      <a:pt x="413" y="40"/>
                                      <a:pt x="414" y="41"/>
                                    </a:cubicBezTo>
                                    <a:cubicBezTo>
                                      <a:pt x="621" y="50"/>
                                      <a:pt x="621" y="50"/>
                                      <a:pt x="621" y="50"/>
                                    </a:cubicBezTo>
                                    <a:cubicBezTo>
                                      <a:pt x="620" y="49"/>
                                      <a:pt x="621" y="49"/>
                                      <a:pt x="621" y="48"/>
                                    </a:cubicBezTo>
                                    <a:cubicBezTo>
                                      <a:pt x="467" y="34"/>
                                      <a:pt x="467" y="34"/>
                                      <a:pt x="467" y="34"/>
                                    </a:cubicBezTo>
                                    <a:cubicBezTo>
                                      <a:pt x="467" y="35"/>
                                      <a:pt x="466" y="36"/>
                                      <a:pt x="465" y="37"/>
                                    </a:cubicBezTo>
                                    <a:cubicBezTo>
                                      <a:pt x="462" y="40"/>
                                      <a:pt x="458" y="40"/>
                                      <a:pt x="455" y="37"/>
                                    </a:cubicBezTo>
                                    <a:cubicBezTo>
                                      <a:pt x="452" y="34"/>
                                      <a:pt x="452" y="29"/>
                                      <a:pt x="455" y="26"/>
                                    </a:cubicBezTo>
                                    <a:cubicBezTo>
                                      <a:pt x="458" y="24"/>
                                      <a:pt x="463" y="24"/>
                                      <a:pt x="466" y="27"/>
                                    </a:cubicBezTo>
                                    <a:cubicBezTo>
                                      <a:pt x="467" y="28"/>
                                      <a:pt x="468" y="30"/>
                                      <a:pt x="468" y="31"/>
                                    </a:cubicBezTo>
                                    <a:cubicBezTo>
                                      <a:pt x="622" y="45"/>
                                      <a:pt x="622" y="45"/>
                                      <a:pt x="622" y="45"/>
                                    </a:cubicBezTo>
                                    <a:cubicBezTo>
                                      <a:pt x="622" y="44"/>
                                      <a:pt x="622" y="44"/>
                                      <a:pt x="623" y="43"/>
                                    </a:cubicBezTo>
                                    <a:cubicBezTo>
                                      <a:pt x="623" y="43"/>
                                      <a:pt x="624" y="42"/>
                                      <a:pt x="625" y="42"/>
                                    </a:cubicBezTo>
                                    <a:cubicBezTo>
                                      <a:pt x="473" y="19"/>
                                      <a:pt x="473" y="19"/>
                                      <a:pt x="473" y="19"/>
                                    </a:cubicBezTo>
                                    <a:cubicBezTo>
                                      <a:pt x="472" y="20"/>
                                      <a:pt x="472" y="21"/>
                                      <a:pt x="471" y="22"/>
                                    </a:cubicBezTo>
                                    <a:cubicBezTo>
                                      <a:pt x="468" y="25"/>
                                      <a:pt x="463" y="25"/>
                                      <a:pt x="460" y="22"/>
                                    </a:cubicBezTo>
                                    <a:cubicBezTo>
                                      <a:pt x="458" y="19"/>
                                      <a:pt x="458" y="14"/>
                                      <a:pt x="461" y="11"/>
                                    </a:cubicBezTo>
                                    <a:cubicBezTo>
                                      <a:pt x="461" y="11"/>
                                      <a:pt x="461" y="11"/>
                                      <a:pt x="462" y="10"/>
                                    </a:cubicBezTo>
                                    <a:cubicBezTo>
                                      <a:pt x="424" y="4"/>
                                      <a:pt x="424" y="4"/>
                                      <a:pt x="424" y="4"/>
                                    </a:cubicBezTo>
                                    <a:cubicBezTo>
                                      <a:pt x="424" y="5"/>
                                      <a:pt x="423" y="6"/>
                                      <a:pt x="423" y="7"/>
                                    </a:cubicBezTo>
                                    <a:cubicBezTo>
                                      <a:pt x="420" y="9"/>
                                      <a:pt x="415" y="9"/>
                                      <a:pt x="412" y="6"/>
                                    </a:cubicBezTo>
                                    <a:cubicBezTo>
                                      <a:pt x="410" y="4"/>
                                      <a:pt x="410" y="2"/>
                                      <a:pt x="410" y="0"/>
                                    </a:cubicBezTo>
                                    <a:cubicBezTo>
                                      <a:pt x="145" y="0"/>
                                      <a:pt x="145" y="0"/>
                                      <a:pt x="145" y="0"/>
                                    </a:cubicBezTo>
                                    <a:cubicBezTo>
                                      <a:pt x="124" y="10"/>
                                      <a:pt x="105" y="21"/>
                                      <a:pt x="86" y="32"/>
                                    </a:cubicBezTo>
                                    <a:cubicBezTo>
                                      <a:pt x="54" y="57"/>
                                      <a:pt x="25" y="80"/>
                                      <a:pt x="0" y="100"/>
                                    </a:cubicBezTo>
                                    <a:cubicBezTo>
                                      <a:pt x="0" y="104"/>
                                      <a:pt x="0" y="104"/>
                                      <a:pt x="0" y="104"/>
                                    </a:cubicBezTo>
                                    <a:cubicBezTo>
                                      <a:pt x="48" y="75"/>
                                      <a:pt x="119" y="39"/>
                                      <a:pt x="221" y="0"/>
                                    </a:cubicBezTo>
                                    <a:cubicBezTo>
                                      <a:pt x="223" y="4"/>
                                      <a:pt x="223" y="4"/>
                                      <a:pt x="223" y="4"/>
                                    </a:cubicBezTo>
                                    <a:cubicBezTo>
                                      <a:pt x="119" y="43"/>
                                      <a:pt x="48" y="80"/>
                                      <a:pt x="0" y="109"/>
                                    </a:cubicBezTo>
                                    <a:cubicBezTo>
                                      <a:pt x="0" y="124"/>
                                      <a:pt x="0" y="124"/>
                                      <a:pt x="0" y="124"/>
                                    </a:cubicBezTo>
                                    <a:cubicBezTo>
                                      <a:pt x="83" y="87"/>
                                      <a:pt x="214" y="32"/>
                                      <a:pt x="334" y="2"/>
                                    </a:cubicBezTo>
                                    <a:cubicBezTo>
                                      <a:pt x="335" y="6"/>
                                      <a:pt x="335" y="6"/>
                                      <a:pt x="335" y="6"/>
                                    </a:cubicBezTo>
                                    <a:cubicBezTo>
                                      <a:pt x="214" y="36"/>
                                      <a:pt x="82" y="91"/>
                                      <a:pt x="0" y="129"/>
                                    </a:cubicBezTo>
                                    <a:cubicBezTo>
                                      <a:pt x="0" y="139"/>
                                      <a:pt x="0" y="139"/>
                                      <a:pt x="0" y="139"/>
                                    </a:cubicBezTo>
                                    <a:cubicBezTo>
                                      <a:pt x="160" y="90"/>
                                      <a:pt x="160" y="90"/>
                                      <a:pt x="160" y="90"/>
                                    </a:cubicBezTo>
                                    <a:cubicBezTo>
                                      <a:pt x="161" y="94"/>
                                      <a:pt x="161" y="94"/>
                                      <a:pt x="161" y="94"/>
                                    </a:cubicBezTo>
                                    <a:cubicBezTo>
                                      <a:pt x="0" y="143"/>
                                      <a:pt x="0" y="143"/>
                                      <a:pt x="0" y="143"/>
                                    </a:cubicBezTo>
                                    <a:cubicBezTo>
                                      <a:pt x="0" y="146"/>
                                      <a:pt x="0" y="146"/>
                                      <a:pt x="0" y="146"/>
                                    </a:cubicBezTo>
                                    <a:cubicBezTo>
                                      <a:pt x="324" y="77"/>
                                      <a:pt x="324" y="77"/>
                                      <a:pt x="324" y="77"/>
                                    </a:cubicBezTo>
                                    <a:cubicBezTo>
                                      <a:pt x="325" y="81"/>
                                      <a:pt x="325" y="81"/>
                                      <a:pt x="325" y="81"/>
                                    </a:cubicBezTo>
                                    <a:cubicBezTo>
                                      <a:pt x="0" y="150"/>
                                      <a:pt x="0" y="150"/>
                                      <a:pt x="0" y="150"/>
                                    </a:cubicBezTo>
                                    <a:cubicBezTo>
                                      <a:pt x="0" y="156"/>
                                      <a:pt x="0" y="156"/>
                                      <a:pt x="0" y="156"/>
                                    </a:cubicBezTo>
                                    <a:cubicBezTo>
                                      <a:pt x="256" y="130"/>
                                      <a:pt x="256" y="130"/>
                                      <a:pt x="256" y="130"/>
                                    </a:cubicBezTo>
                                    <a:cubicBezTo>
                                      <a:pt x="257" y="134"/>
                                      <a:pt x="257" y="134"/>
                                      <a:pt x="257" y="134"/>
                                    </a:cubicBezTo>
                                    <a:cubicBezTo>
                                      <a:pt x="147" y="145"/>
                                      <a:pt x="147" y="145"/>
                                      <a:pt x="147" y="145"/>
                                    </a:cubicBezTo>
                                    <a:cubicBezTo>
                                      <a:pt x="198" y="141"/>
                                      <a:pt x="258" y="137"/>
                                      <a:pt x="325" y="133"/>
                                    </a:cubicBezTo>
                                    <a:cubicBezTo>
                                      <a:pt x="325" y="137"/>
                                      <a:pt x="325" y="137"/>
                                      <a:pt x="325" y="137"/>
                                    </a:cubicBezTo>
                                    <a:cubicBezTo>
                                      <a:pt x="200" y="145"/>
                                      <a:pt x="102" y="152"/>
                                      <a:pt x="34" y="157"/>
                                    </a:cubicBezTo>
                                    <a:cubicBezTo>
                                      <a:pt x="38" y="158"/>
                                      <a:pt x="42" y="158"/>
                                      <a:pt x="46" y="158"/>
                                    </a:cubicBezTo>
                                    <a:cubicBezTo>
                                      <a:pt x="46" y="161"/>
                                      <a:pt x="46" y="161"/>
                                      <a:pt x="46" y="161"/>
                                    </a:cubicBezTo>
                                    <a:cubicBezTo>
                                      <a:pt x="120" y="161"/>
                                      <a:pt x="227" y="162"/>
                                      <a:pt x="368" y="169"/>
                                    </a:cubicBezTo>
                                    <a:cubicBezTo>
                                      <a:pt x="368" y="173"/>
                                      <a:pt x="368" y="173"/>
                                      <a:pt x="368" y="173"/>
                                    </a:cubicBezTo>
                                    <a:cubicBezTo>
                                      <a:pt x="194" y="165"/>
                                      <a:pt x="72" y="164"/>
                                      <a:pt x="0" y="165"/>
                                    </a:cubicBezTo>
                                    <a:cubicBezTo>
                                      <a:pt x="0" y="168"/>
                                      <a:pt x="0" y="168"/>
                                      <a:pt x="0" y="168"/>
                                    </a:cubicBezTo>
                                    <a:cubicBezTo>
                                      <a:pt x="51" y="172"/>
                                      <a:pt x="124" y="177"/>
                                      <a:pt x="213" y="187"/>
                                    </a:cubicBezTo>
                                    <a:cubicBezTo>
                                      <a:pt x="213" y="190"/>
                                      <a:pt x="213" y="190"/>
                                      <a:pt x="213" y="190"/>
                                    </a:cubicBezTo>
                                    <a:cubicBezTo>
                                      <a:pt x="124" y="181"/>
                                      <a:pt x="51" y="176"/>
                                      <a:pt x="0" y="172"/>
                                    </a:cubicBezTo>
                                    <a:cubicBezTo>
                                      <a:pt x="0" y="175"/>
                                      <a:pt x="0" y="175"/>
                                      <a:pt x="0" y="175"/>
                                    </a:cubicBezTo>
                                    <a:cubicBezTo>
                                      <a:pt x="92" y="188"/>
                                      <a:pt x="246" y="212"/>
                                      <a:pt x="383" y="241"/>
                                    </a:cubicBezTo>
                                    <a:cubicBezTo>
                                      <a:pt x="383" y="245"/>
                                      <a:pt x="383" y="245"/>
                                      <a:pt x="383" y="245"/>
                                    </a:cubicBezTo>
                                    <a:cubicBezTo>
                                      <a:pt x="256" y="218"/>
                                      <a:pt x="115" y="196"/>
                                      <a:pt x="21" y="182"/>
                                    </a:cubicBezTo>
                                    <a:cubicBezTo>
                                      <a:pt x="74" y="192"/>
                                      <a:pt x="146" y="207"/>
                                      <a:pt x="230" y="225"/>
                                    </a:cubicBezTo>
                                    <a:cubicBezTo>
                                      <a:pt x="229" y="229"/>
                                      <a:pt x="229" y="229"/>
                                      <a:pt x="229" y="229"/>
                                    </a:cubicBezTo>
                                    <a:cubicBezTo>
                                      <a:pt x="134" y="208"/>
                                      <a:pt x="54" y="192"/>
                                      <a:pt x="0" y="182"/>
                                    </a:cubicBezTo>
                                    <a:cubicBezTo>
                                      <a:pt x="0" y="191"/>
                                      <a:pt x="0" y="191"/>
                                      <a:pt x="0" y="191"/>
                                    </a:cubicBezTo>
                                    <a:cubicBezTo>
                                      <a:pt x="247" y="271"/>
                                      <a:pt x="247" y="271"/>
                                      <a:pt x="247" y="271"/>
                                    </a:cubicBezTo>
                                    <a:cubicBezTo>
                                      <a:pt x="246" y="275"/>
                                      <a:pt x="246" y="275"/>
                                      <a:pt x="246" y="275"/>
                                    </a:cubicBezTo>
                                    <a:cubicBezTo>
                                      <a:pt x="0" y="195"/>
                                      <a:pt x="0" y="195"/>
                                      <a:pt x="0" y="195"/>
                                    </a:cubicBezTo>
                                    <a:cubicBezTo>
                                      <a:pt x="0" y="201"/>
                                      <a:pt x="0" y="201"/>
                                      <a:pt x="0" y="201"/>
                                    </a:cubicBezTo>
                                    <a:cubicBezTo>
                                      <a:pt x="7" y="204"/>
                                      <a:pt x="7" y="204"/>
                                      <a:pt x="7" y="204"/>
                                    </a:cubicBezTo>
                                    <a:cubicBezTo>
                                      <a:pt x="5" y="207"/>
                                      <a:pt x="5" y="207"/>
                                      <a:pt x="5" y="207"/>
                                    </a:cubicBezTo>
                                    <a:cubicBezTo>
                                      <a:pt x="0" y="205"/>
                                      <a:pt x="0" y="205"/>
                                      <a:pt x="0" y="205"/>
                                    </a:cubicBezTo>
                                    <a:cubicBezTo>
                                      <a:pt x="0" y="205"/>
                                      <a:pt x="0" y="205"/>
                                      <a:pt x="0" y="205"/>
                                    </a:cubicBezTo>
                                    <a:cubicBezTo>
                                      <a:pt x="77" y="243"/>
                                      <a:pt x="200" y="302"/>
                                      <a:pt x="323" y="354"/>
                                    </a:cubicBezTo>
                                    <a:cubicBezTo>
                                      <a:pt x="322" y="357"/>
                                      <a:pt x="322" y="357"/>
                                      <a:pt x="322" y="357"/>
                                    </a:cubicBezTo>
                                    <a:cubicBezTo>
                                      <a:pt x="199" y="306"/>
                                      <a:pt x="77" y="248"/>
                                      <a:pt x="0" y="210"/>
                                    </a:cubicBezTo>
                                    <a:cubicBezTo>
                                      <a:pt x="0" y="215"/>
                                      <a:pt x="0" y="215"/>
                                      <a:pt x="0" y="215"/>
                                    </a:cubicBezTo>
                                    <a:cubicBezTo>
                                      <a:pt x="35" y="235"/>
                                      <a:pt x="81" y="260"/>
                                      <a:pt x="139" y="289"/>
                                    </a:cubicBezTo>
                                    <a:cubicBezTo>
                                      <a:pt x="138" y="293"/>
                                      <a:pt x="138" y="293"/>
                                      <a:pt x="138" y="293"/>
                                    </a:cubicBezTo>
                                    <a:cubicBezTo>
                                      <a:pt x="81" y="264"/>
                                      <a:pt x="35" y="239"/>
                                      <a:pt x="0" y="219"/>
                                    </a:cubicBezTo>
                                    <a:cubicBezTo>
                                      <a:pt x="0" y="227"/>
                                      <a:pt x="0" y="227"/>
                                      <a:pt x="0" y="227"/>
                                    </a:cubicBezTo>
                                    <a:cubicBezTo>
                                      <a:pt x="57" y="269"/>
                                      <a:pt x="144" y="329"/>
                                      <a:pt x="263" y="399"/>
                                    </a:cubicBezTo>
                                    <a:cubicBezTo>
                                      <a:pt x="261" y="402"/>
                                      <a:pt x="261" y="402"/>
                                      <a:pt x="261" y="402"/>
                                    </a:cubicBezTo>
                                    <a:cubicBezTo>
                                      <a:pt x="144" y="333"/>
                                      <a:pt x="57" y="274"/>
                                      <a:pt x="0" y="232"/>
                                    </a:cubicBezTo>
                                    <a:cubicBezTo>
                                      <a:pt x="0" y="245"/>
                                      <a:pt x="0" y="245"/>
                                      <a:pt x="0" y="245"/>
                                    </a:cubicBezTo>
                                    <a:cubicBezTo>
                                      <a:pt x="39" y="279"/>
                                      <a:pt x="95" y="325"/>
                                      <a:pt x="178" y="386"/>
                                    </a:cubicBezTo>
                                    <a:cubicBezTo>
                                      <a:pt x="175" y="389"/>
                                      <a:pt x="175" y="389"/>
                                      <a:pt x="175" y="389"/>
                                    </a:cubicBezTo>
                                    <a:cubicBezTo>
                                      <a:pt x="125" y="352"/>
                                      <a:pt x="83" y="320"/>
                                      <a:pt x="50" y="293"/>
                                    </a:cubicBezTo>
                                    <a:cubicBezTo>
                                      <a:pt x="94" y="332"/>
                                      <a:pt x="151" y="380"/>
                                      <a:pt x="223" y="438"/>
                                    </a:cubicBezTo>
                                    <a:cubicBezTo>
                                      <a:pt x="220" y="441"/>
                                      <a:pt x="220" y="441"/>
                                      <a:pt x="220" y="441"/>
                                    </a:cubicBezTo>
                                    <a:cubicBezTo>
                                      <a:pt x="122" y="362"/>
                                      <a:pt x="51" y="300"/>
                                      <a:pt x="4" y="256"/>
                                    </a:cubicBezTo>
                                    <a:cubicBezTo>
                                      <a:pt x="2" y="257"/>
                                      <a:pt x="2" y="257"/>
                                      <a:pt x="2" y="257"/>
                                    </a:cubicBezTo>
                                    <a:cubicBezTo>
                                      <a:pt x="1" y="256"/>
                                      <a:pt x="1" y="255"/>
                                      <a:pt x="0" y="254"/>
                                    </a:cubicBezTo>
                                    <a:cubicBezTo>
                                      <a:pt x="0" y="262"/>
                                      <a:pt x="0" y="262"/>
                                      <a:pt x="0" y="262"/>
                                    </a:cubicBezTo>
                                    <a:cubicBezTo>
                                      <a:pt x="49" y="318"/>
                                      <a:pt x="123" y="396"/>
                                      <a:pt x="227" y="494"/>
                                    </a:cubicBezTo>
                                    <a:cubicBezTo>
                                      <a:pt x="224" y="497"/>
                                      <a:pt x="224" y="497"/>
                                      <a:pt x="224" y="497"/>
                                    </a:cubicBezTo>
                                    <a:cubicBezTo>
                                      <a:pt x="122" y="401"/>
                                      <a:pt x="49" y="323"/>
                                      <a:pt x="0" y="268"/>
                                    </a:cubicBezTo>
                                    <a:cubicBezTo>
                                      <a:pt x="0" y="271"/>
                                      <a:pt x="0" y="271"/>
                                      <a:pt x="0" y="271"/>
                                    </a:cubicBezTo>
                                    <a:cubicBezTo>
                                      <a:pt x="28" y="306"/>
                                      <a:pt x="64" y="348"/>
                                      <a:pt x="107" y="394"/>
                                    </a:cubicBezTo>
                                    <a:cubicBezTo>
                                      <a:pt x="104" y="397"/>
                                      <a:pt x="104" y="397"/>
                                      <a:pt x="104" y="397"/>
                                    </a:cubicBezTo>
                                    <a:cubicBezTo>
                                      <a:pt x="63" y="352"/>
                                      <a:pt x="28" y="311"/>
                                      <a:pt x="0" y="277"/>
                                    </a:cubicBezTo>
                                    <a:cubicBezTo>
                                      <a:pt x="0" y="305"/>
                                      <a:pt x="0" y="305"/>
                                      <a:pt x="0" y="305"/>
                                    </a:cubicBezTo>
                                    <a:cubicBezTo>
                                      <a:pt x="7" y="316"/>
                                      <a:pt x="14" y="328"/>
                                      <a:pt x="22" y="339"/>
                                    </a:cubicBezTo>
                                    <a:cubicBezTo>
                                      <a:pt x="24" y="342"/>
                                      <a:pt x="26" y="345"/>
                                      <a:pt x="28" y="347"/>
                                    </a:cubicBezTo>
                                    <a:cubicBezTo>
                                      <a:pt x="28" y="348"/>
                                      <a:pt x="28" y="348"/>
                                      <a:pt x="28" y="348"/>
                                    </a:cubicBezTo>
                                    <a:cubicBezTo>
                                      <a:pt x="35" y="358"/>
                                      <a:pt x="42" y="368"/>
                                      <a:pt x="50" y="379"/>
                                    </a:cubicBezTo>
                                    <a:cubicBezTo>
                                      <a:pt x="63" y="396"/>
                                      <a:pt x="76" y="415"/>
                                      <a:pt x="91" y="433"/>
                                    </a:cubicBezTo>
                                    <a:cubicBezTo>
                                      <a:pt x="90" y="434"/>
                                      <a:pt x="90" y="434"/>
                                      <a:pt x="90" y="434"/>
                                    </a:cubicBezTo>
                                    <a:cubicBezTo>
                                      <a:pt x="107" y="456"/>
                                      <a:pt x="125" y="479"/>
                                      <a:pt x="145" y="504"/>
                                    </a:cubicBezTo>
                                    <a:cubicBezTo>
                                      <a:pt x="197" y="504"/>
                                      <a:pt x="197" y="504"/>
                                      <a:pt x="197" y="504"/>
                                    </a:cubicBezTo>
                                    <a:cubicBezTo>
                                      <a:pt x="196" y="502"/>
                                      <a:pt x="195" y="501"/>
                                      <a:pt x="196" y="499"/>
                                    </a:cubicBezTo>
                                    <a:cubicBezTo>
                                      <a:pt x="199" y="495"/>
                                      <a:pt x="210" y="498"/>
                                      <a:pt x="225" y="504"/>
                                    </a:cubicBezTo>
                                    <a:cubicBezTo>
                                      <a:pt x="245" y="504"/>
                                      <a:pt x="245" y="504"/>
                                      <a:pt x="245" y="504"/>
                                    </a:cubicBezTo>
                                    <a:cubicBezTo>
                                      <a:pt x="244" y="502"/>
                                      <a:pt x="243" y="501"/>
                                      <a:pt x="244" y="499"/>
                                    </a:cubicBezTo>
                                    <a:cubicBezTo>
                                      <a:pt x="247" y="495"/>
                                      <a:pt x="259" y="498"/>
                                      <a:pt x="273" y="504"/>
                                    </a:cubicBezTo>
                                    <a:cubicBezTo>
                                      <a:pt x="337" y="504"/>
                                      <a:pt x="337" y="504"/>
                                      <a:pt x="337" y="504"/>
                                    </a:cubicBezTo>
                                    <a:cubicBezTo>
                                      <a:pt x="294" y="465"/>
                                      <a:pt x="237" y="441"/>
                                      <a:pt x="246" y="429"/>
                                    </a:cubicBezTo>
                                    <a:cubicBezTo>
                                      <a:pt x="256" y="420"/>
                                      <a:pt x="314" y="467"/>
                                      <a:pt x="346" y="504"/>
                                    </a:cubicBezTo>
                                    <a:cubicBezTo>
                                      <a:pt x="404" y="504"/>
                                      <a:pt x="404" y="504"/>
                                      <a:pt x="404" y="504"/>
                                    </a:cubicBezTo>
                                    <a:cubicBezTo>
                                      <a:pt x="378" y="476"/>
                                      <a:pt x="345" y="458"/>
                                      <a:pt x="351" y="451"/>
                                    </a:cubicBezTo>
                                    <a:cubicBezTo>
                                      <a:pt x="358" y="446"/>
                                      <a:pt x="391" y="478"/>
                                      <a:pt x="409" y="504"/>
                                    </a:cubicBezTo>
                                    <a:cubicBezTo>
                                      <a:pt x="591" y="504"/>
                                      <a:pt x="591" y="504"/>
                                      <a:pt x="591" y="504"/>
                                    </a:cubicBezTo>
                                    <a:cubicBezTo>
                                      <a:pt x="591" y="497"/>
                                      <a:pt x="591" y="492"/>
                                      <a:pt x="591" y="491"/>
                                    </a:cubicBezTo>
                                    <a:cubicBezTo>
                                      <a:pt x="592" y="489"/>
                                      <a:pt x="598" y="489"/>
                                      <a:pt x="599" y="492"/>
                                    </a:cubicBezTo>
                                    <a:cubicBezTo>
                                      <a:pt x="599" y="493"/>
                                      <a:pt x="599" y="497"/>
                                      <a:pt x="599" y="504"/>
                                    </a:cubicBezTo>
                                    <a:lnTo>
                                      <a:pt x="642" y="504"/>
                                    </a:lnTo>
                                    <a:close/>
                                    <a:moveTo>
                                      <a:pt x="650" y="312"/>
                                    </a:moveTo>
                                    <a:cubicBezTo>
                                      <a:pt x="652" y="309"/>
                                      <a:pt x="657" y="310"/>
                                      <a:pt x="658" y="314"/>
                                    </a:cubicBezTo>
                                    <a:cubicBezTo>
                                      <a:pt x="659" y="319"/>
                                      <a:pt x="634" y="431"/>
                                      <a:pt x="634" y="431"/>
                                    </a:cubicBezTo>
                                    <a:cubicBezTo>
                                      <a:pt x="634" y="431"/>
                                      <a:pt x="649" y="316"/>
                                      <a:pt x="650" y="312"/>
                                    </a:cubicBezTo>
                                    <a:close/>
                                    <a:moveTo>
                                      <a:pt x="294" y="359"/>
                                    </a:moveTo>
                                    <a:cubicBezTo>
                                      <a:pt x="303" y="351"/>
                                      <a:pt x="376" y="435"/>
                                      <a:pt x="382" y="459"/>
                                    </a:cubicBezTo>
                                    <a:cubicBezTo>
                                      <a:pt x="375" y="438"/>
                                      <a:pt x="285" y="368"/>
                                      <a:pt x="294" y="359"/>
                                    </a:cubicBezTo>
                                    <a:close/>
                                    <a:moveTo>
                                      <a:pt x="381" y="391"/>
                                    </a:moveTo>
                                    <a:cubicBezTo>
                                      <a:pt x="391" y="385"/>
                                      <a:pt x="436" y="459"/>
                                      <a:pt x="435" y="478"/>
                                    </a:cubicBezTo>
                                    <a:cubicBezTo>
                                      <a:pt x="420" y="435"/>
                                      <a:pt x="372" y="398"/>
                                      <a:pt x="381" y="391"/>
                                    </a:cubicBezTo>
                                    <a:close/>
                                    <a:moveTo>
                                      <a:pt x="381" y="344"/>
                                    </a:moveTo>
                                    <a:cubicBezTo>
                                      <a:pt x="394" y="336"/>
                                      <a:pt x="450" y="444"/>
                                      <a:pt x="450" y="472"/>
                                    </a:cubicBezTo>
                                    <a:cubicBezTo>
                                      <a:pt x="430" y="409"/>
                                      <a:pt x="370" y="354"/>
                                      <a:pt x="381" y="344"/>
                                    </a:cubicBezTo>
                                    <a:close/>
                                    <a:moveTo>
                                      <a:pt x="464" y="443"/>
                                    </a:moveTo>
                                    <a:cubicBezTo>
                                      <a:pt x="449" y="379"/>
                                      <a:pt x="393" y="320"/>
                                      <a:pt x="405" y="311"/>
                                    </a:cubicBezTo>
                                    <a:cubicBezTo>
                                      <a:pt x="419" y="304"/>
                                      <a:pt x="467" y="416"/>
                                      <a:pt x="464" y="443"/>
                                    </a:cubicBezTo>
                                    <a:close/>
                                    <a:moveTo>
                                      <a:pt x="511" y="433"/>
                                    </a:moveTo>
                                    <a:cubicBezTo>
                                      <a:pt x="505" y="390"/>
                                      <a:pt x="468" y="347"/>
                                      <a:pt x="477" y="342"/>
                                    </a:cubicBezTo>
                                    <a:cubicBezTo>
                                      <a:pt x="488" y="339"/>
                                      <a:pt x="515" y="415"/>
                                      <a:pt x="511" y="433"/>
                                    </a:cubicBezTo>
                                    <a:close/>
                                    <a:moveTo>
                                      <a:pt x="543" y="492"/>
                                    </a:moveTo>
                                    <a:cubicBezTo>
                                      <a:pt x="542" y="460"/>
                                      <a:pt x="523" y="424"/>
                                      <a:pt x="530" y="421"/>
                                    </a:cubicBezTo>
                                    <a:cubicBezTo>
                                      <a:pt x="538" y="420"/>
                                      <a:pt x="545" y="477"/>
                                      <a:pt x="543" y="492"/>
                                    </a:cubicBezTo>
                                    <a:close/>
                                    <a:moveTo>
                                      <a:pt x="583" y="451"/>
                                    </a:moveTo>
                                    <a:cubicBezTo>
                                      <a:pt x="583" y="451"/>
                                      <a:pt x="579" y="348"/>
                                      <a:pt x="579" y="344"/>
                                    </a:cubicBezTo>
                                    <a:cubicBezTo>
                                      <a:pt x="580" y="342"/>
                                      <a:pt x="586" y="342"/>
                                      <a:pt x="587" y="345"/>
                                    </a:cubicBezTo>
                                    <a:cubicBezTo>
                                      <a:pt x="589" y="350"/>
                                      <a:pt x="583" y="451"/>
                                      <a:pt x="583" y="451"/>
                                    </a:cubicBezTo>
                                    <a:close/>
                                    <a:moveTo>
                                      <a:pt x="599" y="477"/>
                                    </a:moveTo>
                                    <a:cubicBezTo>
                                      <a:pt x="599" y="477"/>
                                      <a:pt x="601" y="361"/>
                                      <a:pt x="601" y="356"/>
                                    </a:cubicBezTo>
                                    <a:cubicBezTo>
                                      <a:pt x="602" y="353"/>
                                      <a:pt x="608" y="354"/>
                                      <a:pt x="609" y="357"/>
                                    </a:cubicBezTo>
                                    <a:cubicBezTo>
                                      <a:pt x="611" y="363"/>
                                      <a:pt x="599" y="477"/>
                                      <a:pt x="599" y="477"/>
                                    </a:cubicBezTo>
                                    <a:close/>
                                    <a:moveTo>
                                      <a:pt x="0" y="20"/>
                                    </a:moveTo>
                                    <a:cubicBezTo>
                                      <a:pt x="4" y="14"/>
                                      <a:pt x="8" y="7"/>
                                      <a:pt x="12" y="0"/>
                                    </a:cubicBezTo>
                                    <a:cubicBezTo>
                                      <a:pt x="33" y="0"/>
                                      <a:pt x="33" y="0"/>
                                      <a:pt x="33" y="0"/>
                                    </a:cubicBezTo>
                                    <a:cubicBezTo>
                                      <a:pt x="21" y="14"/>
                                      <a:pt x="10" y="29"/>
                                      <a:pt x="0" y="42"/>
                                    </a:cubicBezTo>
                                    <a:lnTo>
                                      <a:pt x="0" y="20"/>
                                    </a:lnTo>
                                    <a:close/>
                                    <a:moveTo>
                                      <a:pt x="837" y="0"/>
                                    </a:moveTo>
                                    <a:cubicBezTo>
                                      <a:pt x="835" y="0"/>
                                      <a:pt x="834" y="1"/>
                                      <a:pt x="833" y="2"/>
                                    </a:cubicBezTo>
                                    <a:cubicBezTo>
                                      <a:pt x="834" y="1"/>
                                      <a:pt x="835" y="0"/>
                                      <a:pt x="837" y="0"/>
                                    </a:cubicBezTo>
                                    <a:close/>
                                    <a:moveTo>
                                      <a:pt x="768" y="17"/>
                                    </a:moveTo>
                                    <a:cubicBezTo>
                                      <a:pt x="775" y="12"/>
                                      <a:pt x="782" y="6"/>
                                      <a:pt x="789" y="0"/>
                                    </a:cubicBezTo>
                                    <a:cubicBezTo>
                                      <a:pt x="793" y="0"/>
                                      <a:pt x="793" y="0"/>
                                      <a:pt x="793" y="0"/>
                                    </a:cubicBezTo>
                                    <a:cubicBezTo>
                                      <a:pt x="793" y="0"/>
                                      <a:pt x="793" y="0"/>
                                      <a:pt x="793" y="0"/>
                                    </a:cubicBezTo>
                                    <a:cubicBezTo>
                                      <a:pt x="784" y="6"/>
                                      <a:pt x="776" y="12"/>
                                      <a:pt x="768" y="17"/>
                                    </a:cubicBezTo>
                                    <a:close/>
                                    <a:moveTo>
                                      <a:pt x="752" y="34"/>
                                    </a:moveTo>
                                    <a:cubicBezTo>
                                      <a:pt x="764" y="25"/>
                                      <a:pt x="778" y="15"/>
                                      <a:pt x="794" y="5"/>
                                    </a:cubicBezTo>
                                    <a:cubicBezTo>
                                      <a:pt x="795" y="5"/>
                                      <a:pt x="795" y="6"/>
                                      <a:pt x="795" y="6"/>
                                    </a:cubicBezTo>
                                    <a:cubicBezTo>
                                      <a:pt x="795" y="6"/>
                                      <a:pt x="795" y="6"/>
                                      <a:pt x="795" y="6"/>
                                    </a:cubicBezTo>
                                    <a:cubicBezTo>
                                      <a:pt x="779" y="17"/>
                                      <a:pt x="764" y="26"/>
                                      <a:pt x="752" y="34"/>
                                    </a:cubicBezTo>
                                    <a:close/>
                                    <a:moveTo>
                                      <a:pt x="756" y="35"/>
                                    </a:moveTo>
                                    <a:cubicBezTo>
                                      <a:pt x="755" y="36"/>
                                      <a:pt x="754" y="36"/>
                                      <a:pt x="754" y="37"/>
                                    </a:cubicBezTo>
                                    <a:cubicBezTo>
                                      <a:pt x="754" y="36"/>
                                      <a:pt x="755" y="36"/>
                                      <a:pt x="756" y="35"/>
                                    </a:cubicBezTo>
                                    <a:cubicBezTo>
                                      <a:pt x="756" y="35"/>
                                      <a:pt x="756" y="35"/>
                                      <a:pt x="756" y="35"/>
                                    </a:cubicBezTo>
                                    <a:close/>
                                    <a:moveTo>
                                      <a:pt x="748" y="49"/>
                                    </a:moveTo>
                                    <a:cubicBezTo>
                                      <a:pt x="770" y="42"/>
                                      <a:pt x="806" y="34"/>
                                      <a:pt x="852" y="29"/>
                                    </a:cubicBezTo>
                                    <a:cubicBezTo>
                                      <a:pt x="808" y="37"/>
                                      <a:pt x="771" y="44"/>
                                      <a:pt x="748" y="49"/>
                                    </a:cubicBezTo>
                                    <a:close/>
                                    <a:moveTo>
                                      <a:pt x="0" y="0"/>
                                    </a:moveTo>
                                    <a:cubicBezTo>
                                      <a:pt x="7" y="0"/>
                                      <a:pt x="7" y="0"/>
                                      <a:pt x="7" y="0"/>
                                    </a:cubicBezTo>
                                    <a:cubicBezTo>
                                      <a:pt x="5" y="4"/>
                                      <a:pt x="2" y="8"/>
                                      <a:pt x="0" y="13"/>
                                    </a:cubicBez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28" y="504"/>
                                    </a:moveTo>
                                    <a:cubicBezTo>
                                      <a:pt x="18" y="476"/>
                                      <a:pt x="8" y="451"/>
                                      <a:pt x="0" y="427"/>
                                    </a:cubicBezTo>
                                    <a:cubicBezTo>
                                      <a:pt x="0" y="366"/>
                                      <a:pt x="0" y="366"/>
                                      <a:pt x="0" y="366"/>
                                    </a:cubicBezTo>
                                    <a:cubicBezTo>
                                      <a:pt x="18" y="399"/>
                                      <a:pt x="39" y="436"/>
                                      <a:pt x="66" y="479"/>
                                    </a:cubicBezTo>
                                    <a:cubicBezTo>
                                      <a:pt x="69" y="477"/>
                                      <a:pt x="69" y="477"/>
                                      <a:pt x="69" y="477"/>
                                    </a:cubicBezTo>
                                    <a:cubicBezTo>
                                      <a:pt x="41" y="431"/>
                                      <a:pt x="18" y="392"/>
                                      <a:pt x="0" y="358"/>
                                    </a:cubicBezTo>
                                    <a:cubicBezTo>
                                      <a:pt x="0" y="313"/>
                                      <a:pt x="0" y="313"/>
                                      <a:pt x="0" y="313"/>
                                    </a:cubicBezTo>
                                    <a:cubicBezTo>
                                      <a:pt x="6" y="322"/>
                                      <a:pt x="12" y="331"/>
                                      <a:pt x="19" y="341"/>
                                    </a:cubicBezTo>
                                    <a:cubicBezTo>
                                      <a:pt x="21" y="344"/>
                                      <a:pt x="23" y="347"/>
                                      <a:pt x="25" y="350"/>
                                    </a:cubicBezTo>
                                    <a:cubicBezTo>
                                      <a:pt x="25" y="350"/>
                                      <a:pt x="25" y="350"/>
                                      <a:pt x="25" y="350"/>
                                    </a:cubicBezTo>
                                    <a:cubicBezTo>
                                      <a:pt x="32" y="360"/>
                                      <a:pt x="39" y="370"/>
                                      <a:pt x="47" y="381"/>
                                    </a:cubicBezTo>
                                    <a:cubicBezTo>
                                      <a:pt x="73" y="417"/>
                                      <a:pt x="103" y="458"/>
                                      <a:pt x="140" y="504"/>
                                    </a:cubicBezTo>
                                    <a:lnTo>
                                      <a:pt x="28" y="504"/>
                                    </a:lnTo>
                                    <a:close/>
                                    <a:moveTo>
                                      <a:pt x="936" y="27"/>
                                    </a:moveTo>
                                    <a:cubicBezTo>
                                      <a:pt x="936" y="49"/>
                                      <a:pt x="936" y="49"/>
                                      <a:pt x="936" y="49"/>
                                    </a:cubicBezTo>
                                    <a:cubicBezTo>
                                      <a:pt x="867" y="42"/>
                                      <a:pt x="816" y="43"/>
                                      <a:pt x="782" y="45"/>
                                    </a:cubicBezTo>
                                    <a:cubicBezTo>
                                      <a:pt x="809" y="40"/>
                                      <a:pt x="845" y="34"/>
                                      <a:pt x="884" y="27"/>
                                    </a:cubicBezTo>
                                    <a:cubicBezTo>
                                      <a:pt x="900" y="27"/>
                                      <a:pt x="917" y="26"/>
                                      <a:pt x="936" y="27"/>
                                    </a:cubicBezTo>
                                    <a:close/>
                                    <a:moveTo>
                                      <a:pt x="765" y="29"/>
                                    </a:moveTo>
                                    <a:cubicBezTo>
                                      <a:pt x="775" y="23"/>
                                      <a:pt x="786" y="16"/>
                                      <a:pt x="799" y="8"/>
                                    </a:cubicBezTo>
                                    <a:cubicBezTo>
                                      <a:pt x="801" y="8"/>
                                      <a:pt x="803" y="8"/>
                                      <a:pt x="805" y="6"/>
                                    </a:cubicBezTo>
                                    <a:cubicBezTo>
                                      <a:pt x="806" y="5"/>
                                      <a:pt x="807" y="4"/>
                                      <a:pt x="807" y="2"/>
                                    </a:cubicBezTo>
                                    <a:cubicBezTo>
                                      <a:pt x="809" y="1"/>
                                      <a:pt x="810" y="1"/>
                                      <a:pt x="812" y="0"/>
                                    </a:cubicBezTo>
                                    <a:cubicBezTo>
                                      <a:pt x="829" y="0"/>
                                      <a:pt x="829" y="0"/>
                                      <a:pt x="829" y="0"/>
                                    </a:cubicBezTo>
                                    <a:cubicBezTo>
                                      <a:pt x="805" y="11"/>
                                      <a:pt x="784" y="21"/>
                                      <a:pt x="766" y="30"/>
                                    </a:cubicBezTo>
                                    <a:cubicBezTo>
                                      <a:pt x="766" y="30"/>
                                      <a:pt x="765" y="29"/>
                                      <a:pt x="765" y="29"/>
                                    </a:cubicBezTo>
                                    <a:close/>
                                    <a:moveTo>
                                      <a:pt x="854" y="26"/>
                                    </a:moveTo>
                                    <a:cubicBezTo>
                                      <a:pt x="834" y="28"/>
                                      <a:pt x="815" y="31"/>
                                      <a:pt x="800" y="33"/>
                                    </a:cubicBezTo>
                                    <a:cubicBezTo>
                                      <a:pt x="808" y="31"/>
                                      <a:pt x="816" y="29"/>
                                      <a:pt x="824" y="27"/>
                                    </a:cubicBezTo>
                                    <a:cubicBezTo>
                                      <a:pt x="832" y="26"/>
                                      <a:pt x="840" y="24"/>
                                      <a:pt x="848" y="22"/>
                                    </a:cubicBezTo>
                                    <a:cubicBezTo>
                                      <a:pt x="849" y="23"/>
                                      <a:pt x="849" y="23"/>
                                      <a:pt x="850" y="24"/>
                                    </a:cubicBezTo>
                                    <a:cubicBezTo>
                                      <a:pt x="851" y="25"/>
                                      <a:pt x="852" y="26"/>
                                      <a:pt x="854" y="26"/>
                                    </a:cubicBezTo>
                                    <a:close/>
                                    <a:moveTo>
                                      <a:pt x="736" y="8"/>
                                    </a:moveTo>
                                    <a:cubicBezTo>
                                      <a:pt x="735" y="12"/>
                                      <a:pt x="735" y="12"/>
                                      <a:pt x="735" y="12"/>
                                    </a:cubicBezTo>
                                    <a:cubicBezTo>
                                      <a:pt x="736" y="8"/>
                                      <a:pt x="736" y="8"/>
                                      <a:pt x="736" y="8"/>
                                    </a:cubicBezTo>
                                    <a:cubicBezTo>
                                      <a:pt x="736" y="8"/>
                                      <a:pt x="736" y="8"/>
                                      <a:pt x="736" y="8"/>
                                    </a:cubicBezTo>
                                    <a:close/>
                                    <a:moveTo>
                                      <a:pt x="742" y="143"/>
                                    </a:moveTo>
                                    <a:cubicBezTo>
                                      <a:pt x="739" y="130"/>
                                      <a:pt x="736" y="119"/>
                                      <a:pt x="734" y="109"/>
                                    </a:cubicBezTo>
                                    <a:cubicBezTo>
                                      <a:pt x="737" y="119"/>
                                      <a:pt x="740" y="129"/>
                                      <a:pt x="744" y="140"/>
                                    </a:cubicBezTo>
                                    <a:cubicBezTo>
                                      <a:pt x="744" y="140"/>
                                      <a:pt x="744" y="140"/>
                                      <a:pt x="744" y="141"/>
                                    </a:cubicBezTo>
                                    <a:cubicBezTo>
                                      <a:pt x="743" y="141"/>
                                      <a:pt x="742" y="142"/>
                                      <a:pt x="742" y="143"/>
                                    </a:cubicBezTo>
                                    <a:close/>
                                    <a:moveTo>
                                      <a:pt x="722" y="0"/>
                                    </a:moveTo>
                                    <a:cubicBezTo>
                                      <a:pt x="723" y="0"/>
                                      <a:pt x="723" y="0"/>
                                      <a:pt x="723" y="0"/>
                                    </a:cubicBezTo>
                                    <a:cubicBezTo>
                                      <a:pt x="723" y="14"/>
                                      <a:pt x="723" y="14"/>
                                      <a:pt x="723" y="14"/>
                                    </a:cubicBezTo>
                                    <a:lnTo>
                                      <a:pt x="722" y="0"/>
                                    </a:lnTo>
                                    <a:close/>
                                    <a:moveTo>
                                      <a:pt x="724" y="92"/>
                                    </a:moveTo>
                                    <a:cubicBezTo>
                                      <a:pt x="724" y="93"/>
                                      <a:pt x="724" y="93"/>
                                      <a:pt x="724" y="93"/>
                                    </a:cubicBezTo>
                                    <a:cubicBezTo>
                                      <a:pt x="723" y="91"/>
                                      <a:pt x="723" y="89"/>
                                      <a:pt x="723" y="87"/>
                                    </a:cubicBezTo>
                                    <a:cubicBezTo>
                                      <a:pt x="724" y="89"/>
                                      <a:pt x="724" y="90"/>
                                      <a:pt x="724" y="92"/>
                                    </a:cubicBezTo>
                                    <a:close/>
                                    <a:moveTo>
                                      <a:pt x="715" y="0"/>
                                    </a:moveTo>
                                    <a:cubicBezTo>
                                      <a:pt x="717" y="0"/>
                                      <a:pt x="717" y="0"/>
                                      <a:pt x="717" y="0"/>
                                    </a:cubicBezTo>
                                    <a:cubicBezTo>
                                      <a:pt x="719" y="21"/>
                                      <a:pt x="719" y="21"/>
                                      <a:pt x="719" y="21"/>
                                    </a:cubicBezTo>
                                    <a:lnTo>
                                      <a:pt x="715" y="0"/>
                                    </a:lnTo>
                                    <a:close/>
                                    <a:moveTo>
                                      <a:pt x="713" y="18"/>
                                    </a:moveTo>
                                    <a:cubicBezTo>
                                      <a:pt x="707" y="0"/>
                                      <a:pt x="707" y="0"/>
                                      <a:pt x="707" y="0"/>
                                    </a:cubicBezTo>
                                    <a:cubicBezTo>
                                      <a:pt x="709" y="0"/>
                                      <a:pt x="709" y="0"/>
                                      <a:pt x="709" y="0"/>
                                    </a:cubicBezTo>
                                    <a:lnTo>
                                      <a:pt x="713" y="18"/>
                                    </a:lnTo>
                                    <a:close/>
                                    <a:moveTo>
                                      <a:pt x="714" y="9"/>
                                    </a:moveTo>
                                    <a:cubicBezTo>
                                      <a:pt x="712" y="0"/>
                                      <a:pt x="712" y="0"/>
                                      <a:pt x="712" y="0"/>
                                    </a:cubicBezTo>
                                    <a:cubicBezTo>
                                      <a:pt x="712" y="0"/>
                                      <a:pt x="712" y="0"/>
                                      <a:pt x="712" y="0"/>
                                    </a:cubicBezTo>
                                    <a:lnTo>
                                      <a:pt x="714" y="9"/>
                                    </a:lnTo>
                                    <a:close/>
                                    <a:moveTo>
                                      <a:pt x="685" y="0"/>
                                    </a:moveTo>
                                    <a:cubicBezTo>
                                      <a:pt x="685" y="0"/>
                                      <a:pt x="685" y="0"/>
                                      <a:pt x="685" y="0"/>
                                    </a:cubicBezTo>
                                    <a:cubicBezTo>
                                      <a:pt x="688" y="5"/>
                                      <a:pt x="688" y="5"/>
                                      <a:pt x="688" y="5"/>
                                    </a:cubicBezTo>
                                    <a:lnTo>
                                      <a:pt x="685" y="0"/>
                                    </a:lnTo>
                                    <a:close/>
                                    <a:moveTo>
                                      <a:pt x="711" y="185"/>
                                    </a:moveTo>
                                    <a:cubicBezTo>
                                      <a:pt x="710" y="185"/>
                                      <a:pt x="709" y="185"/>
                                      <a:pt x="709" y="185"/>
                                    </a:cubicBezTo>
                                    <a:cubicBezTo>
                                      <a:pt x="710" y="137"/>
                                      <a:pt x="713" y="105"/>
                                      <a:pt x="716" y="86"/>
                                    </a:cubicBezTo>
                                    <a:cubicBezTo>
                                      <a:pt x="716" y="86"/>
                                      <a:pt x="716" y="86"/>
                                      <a:pt x="717" y="85"/>
                                    </a:cubicBezTo>
                                    <a:cubicBezTo>
                                      <a:pt x="714" y="107"/>
                                      <a:pt x="711" y="141"/>
                                      <a:pt x="711" y="185"/>
                                    </a:cubicBezTo>
                                    <a:close/>
                                    <a:moveTo>
                                      <a:pt x="697" y="42"/>
                                    </a:moveTo>
                                    <a:cubicBezTo>
                                      <a:pt x="609" y="0"/>
                                      <a:pt x="609" y="0"/>
                                      <a:pt x="609" y="0"/>
                                    </a:cubicBezTo>
                                    <a:cubicBezTo>
                                      <a:pt x="628" y="0"/>
                                      <a:pt x="628" y="0"/>
                                      <a:pt x="628" y="0"/>
                                    </a:cubicBezTo>
                                    <a:cubicBezTo>
                                      <a:pt x="638" y="5"/>
                                      <a:pt x="638" y="5"/>
                                      <a:pt x="638" y="5"/>
                                    </a:cubicBezTo>
                                    <a:cubicBezTo>
                                      <a:pt x="638" y="6"/>
                                      <a:pt x="639" y="7"/>
                                      <a:pt x="639" y="7"/>
                                    </a:cubicBezTo>
                                    <a:cubicBezTo>
                                      <a:pt x="641" y="9"/>
                                      <a:pt x="643" y="10"/>
                                      <a:pt x="645" y="10"/>
                                    </a:cubicBezTo>
                                    <a:lnTo>
                                      <a:pt x="697" y="42"/>
                                    </a:lnTo>
                                    <a:close/>
                                    <a:moveTo>
                                      <a:pt x="707" y="25"/>
                                    </a:moveTo>
                                    <a:cubicBezTo>
                                      <a:pt x="692" y="0"/>
                                      <a:pt x="692" y="0"/>
                                      <a:pt x="692" y="0"/>
                                    </a:cubicBezTo>
                                    <a:cubicBezTo>
                                      <a:pt x="695" y="0"/>
                                      <a:pt x="695" y="0"/>
                                      <a:pt x="695" y="0"/>
                                    </a:cubicBezTo>
                                    <a:lnTo>
                                      <a:pt x="707" y="25"/>
                                    </a:lnTo>
                                    <a:close/>
                                    <a:moveTo>
                                      <a:pt x="906" y="24"/>
                                    </a:moveTo>
                                    <a:cubicBezTo>
                                      <a:pt x="916" y="22"/>
                                      <a:pt x="926" y="21"/>
                                      <a:pt x="936" y="19"/>
                                    </a:cubicBezTo>
                                    <a:cubicBezTo>
                                      <a:pt x="936" y="24"/>
                                      <a:pt x="936" y="24"/>
                                      <a:pt x="936" y="24"/>
                                    </a:cubicBezTo>
                                    <a:cubicBezTo>
                                      <a:pt x="926" y="24"/>
                                      <a:pt x="916" y="24"/>
                                      <a:pt x="906" y="24"/>
                                    </a:cubicBezTo>
                                    <a:close/>
                                    <a:moveTo>
                                      <a:pt x="691" y="18"/>
                                    </a:moveTo>
                                    <a:cubicBezTo>
                                      <a:pt x="676" y="0"/>
                                      <a:pt x="676" y="0"/>
                                      <a:pt x="676" y="0"/>
                                    </a:cubicBezTo>
                                    <a:cubicBezTo>
                                      <a:pt x="678" y="0"/>
                                      <a:pt x="678" y="0"/>
                                      <a:pt x="678" y="0"/>
                                    </a:cubicBezTo>
                                    <a:cubicBezTo>
                                      <a:pt x="692" y="18"/>
                                      <a:pt x="692" y="18"/>
                                      <a:pt x="692" y="18"/>
                                    </a:cubicBezTo>
                                    <a:cubicBezTo>
                                      <a:pt x="692" y="18"/>
                                      <a:pt x="692" y="18"/>
                                      <a:pt x="691" y="18"/>
                                    </a:cubicBezTo>
                                    <a:close/>
                                    <a:moveTo>
                                      <a:pt x="483" y="133"/>
                                    </a:moveTo>
                                    <a:cubicBezTo>
                                      <a:pt x="482" y="133"/>
                                      <a:pt x="482" y="132"/>
                                      <a:pt x="481" y="132"/>
                                    </a:cubicBezTo>
                                    <a:cubicBezTo>
                                      <a:pt x="552" y="110"/>
                                      <a:pt x="552" y="110"/>
                                      <a:pt x="552" y="110"/>
                                    </a:cubicBezTo>
                                    <a:cubicBezTo>
                                      <a:pt x="529" y="118"/>
                                      <a:pt x="505" y="126"/>
                                      <a:pt x="484" y="134"/>
                                    </a:cubicBezTo>
                                    <a:cubicBezTo>
                                      <a:pt x="483" y="134"/>
                                      <a:pt x="483" y="134"/>
                                      <a:pt x="483" y="133"/>
                                    </a:cubicBezTo>
                                    <a:close/>
                                    <a:moveTo>
                                      <a:pt x="741" y="58"/>
                                    </a:moveTo>
                                    <a:cubicBezTo>
                                      <a:pt x="775" y="59"/>
                                      <a:pt x="853" y="64"/>
                                      <a:pt x="936" y="76"/>
                                    </a:cubicBezTo>
                                    <a:cubicBezTo>
                                      <a:pt x="936" y="117"/>
                                      <a:pt x="936" y="117"/>
                                      <a:pt x="936" y="117"/>
                                    </a:cubicBezTo>
                                    <a:cubicBezTo>
                                      <a:pt x="756" y="64"/>
                                      <a:pt x="756" y="64"/>
                                      <a:pt x="756" y="64"/>
                                    </a:cubicBezTo>
                                    <a:cubicBezTo>
                                      <a:pt x="904" y="94"/>
                                      <a:pt x="904" y="94"/>
                                      <a:pt x="904" y="94"/>
                                    </a:cubicBezTo>
                                    <a:cubicBezTo>
                                      <a:pt x="904" y="96"/>
                                      <a:pt x="904" y="98"/>
                                      <a:pt x="906" y="99"/>
                                    </a:cubicBezTo>
                                    <a:cubicBezTo>
                                      <a:pt x="909" y="102"/>
                                      <a:pt x="913" y="102"/>
                                      <a:pt x="916" y="100"/>
                                    </a:cubicBezTo>
                                    <a:cubicBezTo>
                                      <a:pt x="919" y="97"/>
                                      <a:pt x="919" y="92"/>
                                      <a:pt x="917" y="89"/>
                                    </a:cubicBezTo>
                                    <a:cubicBezTo>
                                      <a:pt x="914" y="86"/>
                                      <a:pt x="909" y="86"/>
                                      <a:pt x="906" y="89"/>
                                    </a:cubicBezTo>
                                    <a:cubicBezTo>
                                      <a:pt x="905" y="89"/>
                                      <a:pt x="905" y="90"/>
                                      <a:pt x="904" y="91"/>
                                    </a:cubicBezTo>
                                    <a:lnTo>
                                      <a:pt x="741" y="58"/>
                                    </a:lnTo>
                                    <a:close/>
                                    <a:moveTo>
                                      <a:pt x="687" y="68"/>
                                    </a:moveTo>
                                    <a:cubicBezTo>
                                      <a:pt x="679" y="72"/>
                                      <a:pt x="669" y="76"/>
                                      <a:pt x="658" y="81"/>
                                    </a:cubicBezTo>
                                    <a:cubicBezTo>
                                      <a:pt x="659" y="79"/>
                                      <a:pt x="659" y="78"/>
                                      <a:pt x="659" y="77"/>
                                    </a:cubicBezTo>
                                    <a:cubicBezTo>
                                      <a:pt x="669" y="74"/>
                                      <a:pt x="679" y="71"/>
                                      <a:pt x="687" y="68"/>
                                    </a:cubicBezTo>
                                    <a:close/>
                                    <a:moveTo>
                                      <a:pt x="24" y="504"/>
                                    </a:moveTo>
                                    <a:cubicBezTo>
                                      <a:pt x="0" y="504"/>
                                      <a:pt x="0" y="504"/>
                                      <a:pt x="0" y="504"/>
                                    </a:cubicBezTo>
                                    <a:cubicBezTo>
                                      <a:pt x="0" y="438"/>
                                      <a:pt x="0" y="438"/>
                                      <a:pt x="0" y="438"/>
                                    </a:cubicBezTo>
                                    <a:cubicBezTo>
                                      <a:pt x="7" y="459"/>
                                      <a:pt x="15" y="481"/>
                                      <a:pt x="24" y="504"/>
                                    </a:cubicBezTo>
                                    <a:close/>
                                    <a:moveTo>
                                      <a:pt x="936" y="52"/>
                                    </a:moveTo>
                                    <a:cubicBezTo>
                                      <a:pt x="936" y="73"/>
                                      <a:pt x="936" y="73"/>
                                      <a:pt x="936" y="73"/>
                                    </a:cubicBezTo>
                                    <a:cubicBezTo>
                                      <a:pt x="847" y="60"/>
                                      <a:pt x="764" y="56"/>
                                      <a:pt x="735" y="54"/>
                                    </a:cubicBezTo>
                                    <a:cubicBezTo>
                                      <a:pt x="738" y="54"/>
                                      <a:pt x="743" y="53"/>
                                      <a:pt x="748" y="52"/>
                                    </a:cubicBezTo>
                                    <a:cubicBezTo>
                                      <a:pt x="778" y="47"/>
                                      <a:pt x="839" y="42"/>
                                      <a:pt x="936" y="52"/>
                                    </a:cubicBezTo>
                                    <a:close/>
                                    <a:moveTo>
                                      <a:pt x="681" y="19"/>
                                    </a:moveTo>
                                    <a:cubicBezTo>
                                      <a:pt x="657" y="0"/>
                                      <a:pt x="657" y="0"/>
                                      <a:pt x="657" y="0"/>
                                    </a:cubicBezTo>
                                    <a:cubicBezTo>
                                      <a:pt x="660" y="0"/>
                                      <a:pt x="660" y="0"/>
                                      <a:pt x="660" y="0"/>
                                    </a:cubicBezTo>
                                    <a:lnTo>
                                      <a:pt x="681" y="19"/>
                                    </a:lnTo>
                                    <a:close/>
                                    <a:moveTo>
                                      <a:pt x="667" y="0"/>
                                    </a:moveTo>
                                    <a:cubicBezTo>
                                      <a:pt x="672" y="0"/>
                                      <a:pt x="672" y="0"/>
                                      <a:pt x="672" y="0"/>
                                    </a:cubicBezTo>
                                    <a:cubicBezTo>
                                      <a:pt x="688" y="18"/>
                                      <a:pt x="688" y="18"/>
                                      <a:pt x="688" y="18"/>
                                    </a:cubicBezTo>
                                    <a:cubicBezTo>
                                      <a:pt x="687" y="18"/>
                                      <a:pt x="687" y="18"/>
                                      <a:pt x="687" y="19"/>
                                    </a:cubicBezTo>
                                    <a:lnTo>
                                      <a:pt x="667" y="0"/>
                                    </a:lnTo>
                                    <a:close/>
                                    <a:moveTo>
                                      <a:pt x="538" y="66"/>
                                    </a:moveTo>
                                    <a:cubicBezTo>
                                      <a:pt x="538" y="65"/>
                                      <a:pt x="538" y="65"/>
                                      <a:pt x="538" y="65"/>
                                    </a:cubicBezTo>
                                    <a:cubicBezTo>
                                      <a:pt x="576" y="63"/>
                                      <a:pt x="576" y="63"/>
                                      <a:pt x="576" y="63"/>
                                    </a:cubicBezTo>
                                    <a:lnTo>
                                      <a:pt x="538" y="66"/>
                                    </a:lnTo>
                                    <a:close/>
                                    <a:moveTo>
                                      <a:pt x="488" y="65"/>
                                    </a:moveTo>
                                    <a:cubicBezTo>
                                      <a:pt x="523" y="63"/>
                                      <a:pt x="523" y="63"/>
                                      <a:pt x="523" y="63"/>
                                    </a:cubicBezTo>
                                    <a:cubicBezTo>
                                      <a:pt x="523" y="64"/>
                                      <a:pt x="523" y="66"/>
                                      <a:pt x="523" y="66"/>
                                    </a:cubicBezTo>
                                    <a:cubicBezTo>
                                      <a:pt x="486" y="69"/>
                                      <a:pt x="486" y="69"/>
                                      <a:pt x="486" y="69"/>
                                    </a:cubicBezTo>
                                    <a:cubicBezTo>
                                      <a:pt x="487" y="68"/>
                                      <a:pt x="488" y="66"/>
                                      <a:pt x="488" y="65"/>
                                    </a:cubicBezTo>
                                    <a:close/>
                                    <a:moveTo>
                                      <a:pt x="664" y="41"/>
                                    </a:moveTo>
                                    <a:cubicBezTo>
                                      <a:pt x="470" y="0"/>
                                      <a:pt x="470" y="0"/>
                                      <a:pt x="470" y="0"/>
                                    </a:cubicBezTo>
                                    <a:cubicBezTo>
                                      <a:pt x="509" y="0"/>
                                      <a:pt x="509" y="0"/>
                                      <a:pt x="509" y="0"/>
                                    </a:cubicBezTo>
                                    <a:lnTo>
                                      <a:pt x="664" y="41"/>
                                    </a:lnTo>
                                    <a:close/>
                                    <a:moveTo>
                                      <a:pt x="473" y="16"/>
                                    </a:moveTo>
                                    <a:cubicBezTo>
                                      <a:pt x="473" y="15"/>
                                      <a:pt x="472" y="13"/>
                                      <a:pt x="472" y="12"/>
                                    </a:cubicBezTo>
                                    <a:cubicBezTo>
                                      <a:pt x="611" y="37"/>
                                      <a:pt x="611" y="37"/>
                                      <a:pt x="611" y="37"/>
                                    </a:cubicBezTo>
                                    <a:lnTo>
                                      <a:pt x="473" y="16"/>
                                    </a:lnTo>
                                    <a:close/>
                                    <a:moveTo>
                                      <a:pt x="650" y="7"/>
                                    </a:moveTo>
                                    <a:cubicBezTo>
                                      <a:pt x="659" y="13"/>
                                      <a:pt x="659" y="13"/>
                                      <a:pt x="659" y="13"/>
                                    </a:cubicBezTo>
                                    <a:cubicBezTo>
                                      <a:pt x="650" y="8"/>
                                      <a:pt x="650" y="8"/>
                                      <a:pt x="650" y="8"/>
                                    </a:cubicBezTo>
                                    <a:cubicBezTo>
                                      <a:pt x="650" y="7"/>
                                      <a:pt x="650" y="7"/>
                                      <a:pt x="650" y="7"/>
                                    </a:cubicBezTo>
                                    <a:close/>
                                    <a:moveTo>
                                      <a:pt x="652" y="2"/>
                                    </a:moveTo>
                                    <a:cubicBezTo>
                                      <a:pt x="652" y="1"/>
                                      <a:pt x="652" y="0"/>
                                      <a:pt x="651" y="0"/>
                                    </a:cubicBezTo>
                                    <a:cubicBezTo>
                                      <a:pt x="652" y="0"/>
                                      <a:pt x="652" y="0"/>
                                      <a:pt x="652" y="0"/>
                                    </a:cubicBezTo>
                                    <a:cubicBezTo>
                                      <a:pt x="680" y="22"/>
                                      <a:pt x="680" y="22"/>
                                      <a:pt x="680" y="22"/>
                                    </a:cubicBezTo>
                                    <a:lnTo>
                                      <a:pt x="652" y="2"/>
                                    </a:lnTo>
                                    <a:close/>
                                    <a:moveTo>
                                      <a:pt x="673" y="55"/>
                                    </a:moveTo>
                                    <a:cubicBezTo>
                                      <a:pt x="683" y="55"/>
                                      <a:pt x="683" y="55"/>
                                      <a:pt x="683" y="55"/>
                                    </a:cubicBezTo>
                                    <a:cubicBezTo>
                                      <a:pt x="673" y="56"/>
                                      <a:pt x="673" y="56"/>
                                      <a:pt x="673" y="56"/>
                                    </a:cubicBezTo>
                                    <a:cubicBezTo>
                                      <a:pt x="673" y="55"/>
                                      <a:pt x="673" y="55"/>
                                      <a:pt x="673" y="55"/>
                                    </a:cubicBezTo>
                                    <a:close/>
                                    <a:moveTo>
                                      <a:pt x="563" y="0"/>
                                    </a:moveTo>
                                    <a:cubicBezTo>
                                      <a:pt x="590" y="0"/>
                                      <a:pt x="590" y="0"/>
                                      <a:pt x="590" y="0"/>
                                    </a:cubicBezTo>
                                    <a:cubicBezTo>
                                      <a:pt x="590" y="1"/>
                                      <a:pt x="591" y="3"/>
                                      <a:pt x="592" y="4"/>
                                    </a:cubicBezTo>
                                    <a:cubicBezTo>
                                      <a:pt x="595" y="7"/>
                                      <a:pt x="599" y="8"/>
                                      <a:pt x="602" y="5"/>
                                    </a:cubicBezTo>
                                    <a:cubicBezTo>
                                      <a:pt x="602" y="5"/>
                                      <a:pt x="602" y="4"/>
                                      <a:pt x="603" y="4"/>
                                    </a:cubicBezTo>
                                    <a:cubicBezTo>
                                      <a:pt x="676" y="37"/>
                                      <a:pt x="676" y="37"/>
                                      <a:pt x="676" y="37"/>
                                    </a:cubicBezTo>
                                    <a:cubicBezTo>
                                      <a:pt x="676" y="37"/>
                                      <a:pt x="675" y="37"/>
                                      <a:pt x="675" y="38"/>
                                    </a:cubicBezTo>
                                    <a:lnTo>
                                      <a:pt x="563" y="0"/>
                                    </a:lnTo>
                                    <a:close/>
                                    <a:moveTo>
                                      <a:pt x="642" y="40"/>
                                    </a:moveTo>
                                    <a:cubicBezTo>
                                      <a:pt x="425" y="1"/>
                                      <a:pt x="425" y="1"/>
                                      <a:pt x="425" y="1"/>
                                    </a:cubicBezTo>
                                    <a:cubicBezTo>
                                      <a:pt x="425" y="0"/>
                                      <a:pt x="425" y="0"/>
                                      <a:pt x="425" y="0"/>
                                    </a:cubicBezTo>
                                    <a:cubicBezTo>
                                      <a:pt x="456" y="0"/>
                                      <a:pt x="456" y="0"/>
                                      <a:pt x="456" y="0"/>
                                    </a:cubicBezTo>
                                    <a:lnTo>
                                      <a:pt x="642" y="40"/>
                                    </a:lnTo>
                                    <a:close/>
                                    <a:moveTo>
                                      <a:pt x="709" y="73"/>
                                    </a:moveTo>
                                    <a:cubicBezTo>
                                      <a:pt x="709" y="73"/>
                                      <a:pt x="708" y="73"/>
                                      <a:pt x="708" y="73"/>
                                    </a:cubicBezTo>
                                    <a:cubicBezTo>
                                      <a:pt x="709" y="73"/>
                                      <a:pt x="709" y="73"/>
                                      <a:pt x="709" y="73"/>
                                    </a:cubicBezTo>
                                    <a:cubicBezTo>
                                      <a:pt x="709" y="73"/>
                                      <a:pt x="709" y="73"/>
                                      <a:pt x="709" y="73"/>
                                    </a:cubicBezTo>
                                    <a:close/>
                                    <a:moveTo>
                                      <a:pt x="694" y="69"/>
                                    </a:moveTo>
                                    <a:cubicBezTo>
                                      <a:pt x="689" y="72"/>
                                      <a:pt x="683" y="75"/>
                                      <a:pt x="676" y="78"/>
                                    </a:cubicBezTo>
                                    <a:cubicBezTo>
                                      <a:pt x="676" y="78"/>
                                      <a:pt x="675" y="78"/>
                                      <a:pt x="674" y="78"/>
                                    </a:cubicBezTo>
                                    <a:cubicBezTo>
                                      <a:pt x="681" y="75"/>
                                      <a:pt x="688" y="72"/>
                                      <a:pt x="693" y="69"/>
                                    </a:cubicBezTo>
                                    <a:cubicBezTo>
                                      <a:pt x="693" y="69"/>
                                      <a:pt x="693" y="69"/>
                                      <a:pt x="694" y="69"/>
                                    </a:cubicBezTo>
                                    <a:close/>
                                    <a:moveTo>
                                      <a:pt x="680" y="80"/>
                                    </a:moveTo>
                                    <a:cubicBezTo>
                                      <a:pt x="680" y="80"/>
                                      <a:pt x="680" y="80"/>
                                      <a:pt x="680" y="80"/>
                                    </a:cubicBezTo>
                                    <a:cubicBezTo>
                                      <a:pt x="681" y="79"/>
                                      <a:pt x="682" y="78"/>
                                      <a:pt x="684" y="78"/>
                                    </a:cubicBezTo>
                                    <a:cubicBezTo>
                                      <a:pt x="682" y="78"/>
                                      <a:pt x="681" y="79"/>
                                      <a:pt x="680" y="80"/>
                                    </a:cubicBezTo>
                                    <a:close/>
                                    <a:moveTo>
                                      <a:pt x="689" y="59"/>
                                    </a:moveTo>
                                    <a:cubicBezTo>
                                      <a:pt x="672" y="62"/>
                                      <a:pt x="672" y="62"/>
                                      <a:pt x="672" y="62"/>
                                    </a:cubicBezTo>
                                    <a:cubicBezTo>
                                      <a:pt x="673" y="61"/>
                                      <a:pt x="673" y="61"/>
                                      <a:pt x="673" y="60"/>
                                    </a:cubicBezTo>
                                    <a:lnTo>
                                      <a:pt x="689" y="59"/>
                                    </a:lnTo>
                                    <a:close/>
                                    <a:moveTo>
                                      <a:pt x="710" y="22"/>
                                    </a:moveTo>
                                    <a:cubicBezTo>
                                      <a:pt x="700" y="0"/>
                                      <a:pt x="700" y="0"/>
                                      <a:pt x="700" y="0"/>
                                    </a:cubicBezTo>
                                    <a:cubicBezTo>
                                      <a:pt x="702" y="0"/>
                                      <a:pt x="702" y="0"/>
                                      <a:pt x="702" y="0"/>
                                    </a:cubicBezTo>
                                    <a:lnTo>
                                      <a:pt x="710" y="22"/>
                                    </a:lnTo>
                                    <a:close/>
                                    <a:moveTo>
                                      <a:pt x="673" y="41"/>
                                    </a:moveTo>
                                    <a:cubicBezTo>
                                      <a:pt x="521" y="0"/>
                                      <a:pt x="521" y="0"/>
                                      <a:pt x="521" y="0"/>
                                    </a:cubicBezTo>
                                    <a:cubicBezTo>
                                      <a:pt x="553" y="0"/>
                                      <a:pt x="553" y="0"/>
                                      <a:pt x="553" y="0"/>
                                    </a:cubicBezTo>
                                    <a:cubicBezTo>
                                      <a:pt x="673" y="40"/>
                                      <a:pt x="673" y="40"/>
                                      <a:pt x="673" y="40"/>
                                    </a:cubicBezTo>
                                    <a:cubicBezTo>
                                      <a:pt x="673" y="40"/>
                                      <a:pt x="673" y="40"/>
                                      <a:pt x="673" y="41"/>
                                    </a:cubicBezTo>
                                    <a:close/>
                                    <a:moveTo>
                                      <a:pt x="633" y="44"/>
                                    </a:moveTo>
                                    <a:cubicBezTo>
                                      <a:pt x="633" y="44"/>
                                      <a:pt x="633" y="44"/>
                                      <a:pt x="633" y="43"/>
                                    </a:cubicBezTo>
                                    <a:cubicBezTo>
                                      <a:pt x="674" y="50"/>
                                      <a:pt x="674" y="50"/>
                                      <a:pt x="674" y="50"/>
                                    </a:cubicBezTo>
                                    <a:cubicBezTo>
                                      <a:pt x="635" y="46"/>
                                      <a:pt x="635" y="46"/>
                                      <a:pt x="635" y="46"/>
                                    </a:cubicBezTo>
                                    <a:cubicBezTo>
                                      <a:pt x="635" y="45"/>
                                      <a:pt x="634" y="44"/>
                                      <a:pt x="633" y="44"/>
                                    </a:cubicBezTo>
                                    <a:close/>
                                    <a:moveTo>
                                      <a:pt x="691" y="43"/>
                                    </a:moveTo>
                                    <a:cubicBezTo>
                                      <a:pt x="687" y="42"/>
                                      <a:pt x="687" y="42"/>
                                      <a:pt x="687" y="42"/>
                                    </a:cubicBezTo>
                                    <a:cubicBezTo>
                                      <a:pt x="687" y="42"/>
                                      <a:pt x="687" y="41"/>
                                      <a:pt x="687" y="41"/>
                                    </a:cubicBezTo>
                                    <a:lnTo>
                                      <a:pt x="691" y="43"/>
                                    </a:lnTo>
                                    <a:close/>
                                    <a:moveTo>
                                      <a:pt x="562" y="148"/>
                                    </a:moveTo>
                                    <a:cubicBezTo>
                                      <a:pt x="607" y="116"/>
                                      <a:pt x="643" y="95"/>
                                      <a:pt x="669" y="81"/>
                                    </a:cubicBezTo>
                                    <a:cubicBezTo>
                                      <a:pt x="668" y="82"/>
                                      <a:pt x="668" y="82"/>
                                      <a:pt x="668" y="83"/>
                                    </a:cubicBezTo>
                                    <a:cubicBezTo>
                                      <a:pt x="641" y="99"/>
                                      <a:pt x="605" y="121"/>
                                      <a:pt x="563" y="151"/>
                                    </a:cubicBezTo>
                                    <a:cubicBezTo>
                                      <a:pt x="563" y="150"/>
                                      <a:pt x="563" y="149"/>
                                      <a:pt x="562" y="148"/>
                                    </a:cubicBezTo>
                                    <a:close/>
                                    <a:moveTo>
                                      <a:pt x="658" y="74"/>
                                    </a:moveTo>
                                    <a:cubicBezTo>
                                      <a:pt x="657" y="74"/>
                                      <a:pt x="657" y="73"/>
                                      <a:pt x="657" y="73"/>
                                    </a:cubicBezTo>
                                    <a:cubicBezTo>
                                      <a:pt x="656" y="72"/>
                                      <a:pt x="656" y="72"/>
                                      <a:pt x="655" y="72"/>
                                    </a:cubicBezTo>
                                    <a:cubicBezTo>
                                      <a:pt x="683" y="66"/>
                                      <a:pt x="683" y="66"/>
                                      <a:pt x="683" y="66"/>
                                    </a:cubicBezTo>
                                    <a:cubicBezTo>
                                      <a:pt x="677" y="67"/>
                                      <a:pt x="671" y="69"/>
                                      <a:pt x="665" y="72"/>
                                    </a:cubicBezTo>
                                    <a:lnTo>
                                      <a:pt x="658" y="74"/>
                                    </a:lnTo>
                                    <a:close/>
                                    <a:moveTo>
                                      <a:pt x="638" y="0"/>
                                    </a:moveTo>
                                    <a:cubicBezTo>
                                      <a:pt x="637" y="0"/>
                                      <a:pt x="637" y="0"/>
                                      <a:pt x="637" y="0"/>
                                    </a:cubicBezTo>
                                    <a:cubicBezTo>
                                      <a:pt x="638" y="0"/>
                                      <a:pt x="638" y="0"/>
                                      <a:pt x="638" y="0"/>
                                    </a:cubicBezTo>
                                    <a:cubicBezTo>
                                      <a:pt x="638" y="0"/>
                                      <a:pt x="638" y="0"/>
                                      <a:pt x="638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00"/>
                              </a:solidFill>
                              <a:ln/>
                            </wps:spPr>
                            <wps:style>
                              <a:lnRef idx="0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3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0" name="Rounded Rectangle 90"/>
                            <wps:cNvSpPr/>
                            <wps:spPr>
                              <a:xfrm>
                                <a:off x="276045" y="207034"/>
                                <a:ext cx="2418715" cy="1185545"/>
                              </a:xfrm>
                              <a:prstGeom prst="roundRect">
                                <a:avLst>
                                  <a:gd name="adj" fmla="val 10846"/>
                                </a:avLst>
                              </a:prstGeom>
                              <a:solidFill>
                                <a:srgbClr val="FFFF81"/>
                              </a:solidFill>
                              <a:ln/>
                            </wps:spPr>
                            <wps:style>
                              <a:lnRef idx="0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3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91" name="Group 91"/>
                          <wpg:cNvGrpSpPr/>
                          <wpg:grpSpPr>
                            <a:xfrm>
                              <a:off x="3200400" y="0"/>
                              <a:ext cx="2971165" cy="1600200"/>
                              <a:chOff x="0" y="0"/>
                              <a:chExt cx="2971676" cy="1600200"/>
                            </a:xfrm>
                            <a:grpFill/>
                          </wpg:grpSpPr>
                          <wps:wsp>
                            <wps:cNvPr id="92" name="Freeform 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2971676" cy="1600200"/>
                              </a:xfrm>
                              <a:custGeom>
                                <a:avLst/>
                                <a:gdLst>
                                  <a:gd name="T0" fmla="*/ 113 w 936"/>
                                  <a:gd name="T1" fmla="*/ 0 h 507"/>
                                  <a:gd name="T2" fmla="*/ 161 w 936"/>
                                  <a:gd name="T3" fmla="*/ 0 h 507"/>
                                  <a:gd name="T4" fmla="*/ 97 w 936"/>
                                  <a:gd name="T5" fmla="*/ 196 h 507"/>
                                  <a:gd name="T6" fmla="*/ 0 w 936"/>
                                  <a:gd name="T7" fmla="*/ 228 h 507"/>
                                  <a:gd name="T8" fmla="*/ 0 w 936"/>
                                  <a:gd name="T9" fmla="*/ 295 h 507"/>
                                  <a:gd name="T10" fmla="*/ 118 w 936"/>
                                  <a:gd name="T11" fmla="*/ 246 h 507"/>
                                  <a:gd name="T12" fmla="*/ 275 w 936"/>
                                  <a:gd name="T13" fmla="*/ 0 h 507"/>
                                  <a:gd name="T14" fmla="*/ 329 w 936"/>
                                  <a:gd name="T15" fmla="*/ 0 h 507"/>
                                  <a:gd name="T16" fmla="*/ 920 w 936"/>
                                  <a:gd name="T17" fmla="*/ 0 h 507"/>
                                  <a:gd name="T18" fmla="*/ 936 w 936"/>
                                  <a:gd name="T19" fmla="*/ 16 h 507"/>
                                  <a:gd name="T20" fmla="*/ 215 w 936"/>
                                  <a:gd name="T21" fmla="*/ 0 h 507"/>
                                  <a:gd name="T22" fmla="*/ 131 w 936"/>
                                  <a:gd name="T23" fmla="*/ 504 h 507"/>
                                  <a:gd name="T24" fmla="*/ 133 w 936"/>
                                  <a:gd name="T25" fmla="*/ 0 h 507"/>
                                  <a:gd name="T26" fmla="*/ 106 w 936"/>
                                  <a:gd name="T27" fmla="*/ 0 h 507"/>
                                  <a:gd name="T28" fmla="*/ 885 w 936"/>
                                  <a:gd name="T29" fmla="*/ 23 h 507"/>
                                  <a:gd name="T30" fmla="*/ 535 w 936"/>
                                  <a:gd name="T31" fmla="*/ 166 h 507"/>
                                  <a:gd name="T32" fmla="*/ 762 w 936"/>
                                  <a:gd name="T33" fmla="*/ 504 h 507"/>
                                  <a:gd name="T34" fmla="*/ 472 w 936"/>
                                  <a:gd name="T35" fmla="*/ 504 h 507"/>
                                  <a:gd name="T36" fmla="*/ 167 w 936"/>
                                  <a:gd name="T37" fmla="*/ 165 h 507"/>
                                  <a:gd name="T38" fmla="*/ 388 w 936"/>
                                  <a:gd name="T39" fmla="*/ 474 h 507"/>
                                  <a:gd name="T40" fmla="*/ 434 w 936"/>
                                  <a:gd name="T41" fmla="*/ 382 h 507"/>
                                  <a:gd name="T42" fmla="*/ 390 w 936"/>
                                  <a:gd name="T43" fmla="*/ 333 h 507"/>
                                  <a:gd name="T44" fmla="*/ 182 w 936"/>
                                  <a:gd name="T45" fmla="*/ 154 h 507"/>
                                  <a:gd name="T46" fmla="*/ 187 w 936"/>
                                  <a:gd name="T47" fmla="*/ 146 h 507"/>
                                  <a:gd name="T48" fmla="*/ 580 w 936"/>
                                  <a:gd name="T49" fmla="*/ 205 h 507"/>
                                  <a:gd name="T50" fmla="*/ 365 w 936"/>
                                  <a:gd name="T51" fmla="*/ 114 h 507"/>
                                  <a:gd name="T52" fmla="*/ 604 w 936"/>
                                  <a:gd name="T53" fmla="*/ 0 h 507"/>
                                  <a:gd name="T54" fmla="*/ 636 w 936"/>
                                  <a:gd name="T55" fmla="*/ 7 h 507"/>
                                  <a:gd name="T56" fmla="*/ 599 w 936"/>
                                  <a:gd name="T57" fmla="*/ 113 h 507"/>
                                  <a:gd name="T58" fmla="*/ 701 w 936"/>
                                  <a:gd name="T59" fmla="*/ 0 h 507"/>
                                  <a:gd name="T60" fmla="*/ 629 w 936"/>
                                  <a:gd name="T61" fmla="*/ 135 h 507"/>
                                  <a:gd name="T62" fmla="*/ 659 w 936"/>
                                  <a:gd name="T63" fmla="*/ 127 h 507"/>
                                  <a:gd name="T64" fmla="*/ 672 w 936"/>
                                  <a:gd name="T65" fmla="*/ 220 h 507"/>
                                  <a:gd name="T66" fmla="*/ 710 w 936"/>
                                  <a:gd name="T67" fmla="*/ 167 h 507"/>
                                  <a:gd name="T68" fmla="*/ 741 w 936"/>
                                  <a:gd name="T69" fmla="*/ 123 h 507"/>
                                  <a:gd name="T70" fmla="*/ 762 w 936"/>
                                  <a:gd name="T71" fmla="*/ 108 h 507"/>
                                  <a:gd name="T72" fmla="*/ 760 w 936"/>
                                  <a:gd name="T73" fmla="*/ 48 h 507"/>
                                  <a:gd name="T74" fmla="*/ 780 w 936"/>
                                  <a:gd name="T75" fmla="*/ 226 h 507"/>
                                  <a:gd name="T76" fmla="*/ 823 w 936"/>
                                  <a:gd name="T77" fmla="*/ 109 h 507"/>
                                  <a:gd name="T78" fmla="*/ 830 w 936"/>
                                  <a:gd name="T79" fmla="*/ 53 h 507"/>
                                  <a:gd name="T80" fmla="*/ 880 w 936"/>
                                  <a:gd name="T81" fmla="*/ 64 h 507"/>
                                  <a:gd name="T82" fmla="*/ 936 w 936"/>
                                  <a:gd name="T83" fmla="*/ 484 h 507"/>
                                  <a:gd name="T84" fmla="*/ 633 w 936"/>
                                  <a:gd name="T85" fmla="*/ 312 h 507"/>
                                  <a:gd name="T86" fmla="*/ 487 w 936"/>
                                  <a:gd name="T87" fmla="*/ 318 h 507"/>
                                  <a:gd name="T88" fmla="*/ 553 w 936"/>
                                  <a:gd name="T89" fmla="*/ 468 h 507"/>
                                  <a:gd name="T90" fmla="*/ 642 w 936"/>
                                  <a:gd name="T91" fmla="*/ 361 h 507"/>
                                  <a:gd name="T92" fmla="*/ 671 w 936"/>
                                  <a:gd name="T93" fmla="*/ 404 h 507"/>
                                  <a:gd name="T94" fmla="*/ 828 w 936"/>
                                  <a:gd name="T95" fmla="*/ 337 h 507"/>
                                  <a:gd name="T96" fmla="*/ 890 w 936"/>
                                  <a:gd name="T97" fmla="*/ 244 h 507"/>
                                  <a:gd name="T98" fmla="*/ 740 w 936"/>
                                  <a:gd name="T99" fmla="*/ 197 h 507"/>
                                  <a:gd name="T100" fmla="*/ 705 w 936"/>
                                  <a:gd name="T101" fmla="*/ 350 h 507"/>
                                  <a:gd name="T102" fmla="*/ 769 w 936"/>
                                  <a:gd name="T103" fmla="*/ 468 h 507"/>
                                  <a:gd name="T104" fmla="*/ 173 w 936"/>
                                  <a:gd name="T105" fmla="*/ 166 h 507"/>
                                  <a:gd name="T106" fmla="*/ 392 w 936"/>
                                  <a:gd name="T107" fmla="*/ 353 h 507"/>
                                  <a:gd name="T108" fmla="*/ 398 w 936"/>
                                  <a:gd name="T109" fmla="*/ 306 h 507"/>
                                  <a:gd name="T110" fmla="*/ 90 w 936"/>
                                  <a:gd name="T111" fmla="*/ 123 h 507"/>
                                  <a:gd name="T112" fmla="*/ 0 w 936"/>
                                  <a:gd name="T113" fmla="*/ 88 h 507"/>
                                  <a:gd name="T114" fmla="*/ 13 w 936"/>
                                  <a:gd name="T115" fmla="*/ 0 h 507"/>
                                  <a:gd name="T116" fmla="*/ 0 w 936"/>
                                  <a:gd name="T117" fmla="*/ 114 h 507"/>
                                  <a:gd name="T118" fmla="*/ 50 w 936"/>
                                  <a:gd name="T119" fmla="*/ 73 h 50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936" h="507">
                                    <a:moveTo>
                                      <a:pt x="150" y="81"/>
                                    </a:moveTo>
                                    <a:cubicBezTo>
                                      <a:pt x="140" y="0"/>
                                      <a:pt x="140" y="0"/>
                                      <a:pt x="140" y="0"/>
                                    </a:cubicBezTo>
                                    <a:cubicBezTo>
                                      <a:pt x="147" y="0"/>
                                      <a:pt x="147" y="0"/>
                                      <a:pt x="147" y="0"/>
                                    </a:cubicBezTo>
                                    <a:cubicBezTo>
                                      <a:pt x="148" y="32"/>
                                      <a:pt x="149" y="59"/>
                                      <a:pt x="150" y="81"/>
                                    </a:cubicBezTo>
                                    <a:close/>
                                    <a:moveTo>
                                      <a:pt x="157" y="0"/>
                                    </a:moveTo>
                                    <a:cubicBezTo>
                                      <a:pt x="150" y="0"/>
                                      <a:pt x="150" y="0"/>
                                      <a:pt x="150" y="0"/>
                                    </a:cubicBezTo>
                                    <a:cubicBezTo>
                                      <a:pt x="152" y="37"/>
                                      <a:pt x="153" y="69"/>
                                      <a:pt x="154" y="91"/>
                                    </a:cubicBezTo>
                                    <a:lnTo>
                                      <a:pt x="157" y="0"/>
                                    </a:lnTo>
                                    <a:close/>
                                    <a:moveTo>
                                      <a:pt x="117" y="0"/>
                                    </a:moveTo>
                                    <a:cubicBezTo>
                                      <a:pt x="127" y="35"/>
                                      <a:pt x="127" y="35"/>
                                      <a:pt x="127" y="35"/>
                                    </a:cubicBezTo>
                                    <a:cubicBezTo>
                                      <a:pt x="118" y="0"/>
                                      <a:pt x="118" y="0"/>
                                      <a:pt x="118" y="0"/>
                                    </a:cubicBezTo>
                                    <a:lnTo>
                                      <a:pt x="117" y="0"/>
                                    </a:lnTo>
                                    <a:close/>
                                    <a:moveTo>
                                      <a:pt x="113" y="0"/>
                                    </a:moveTo>
                                    <a:cubicBezTo>
                                      <a:pt x="109" y="0"/>
                                      <a:pt x="109" y="0"/>
                                      <a:pt x="109" y="0"/>
                                    </a:cubicBezTo>
                                    <a:cubicBezTo>
                                      <a:pt x="133" y="66"/>
                                      <a:pt x="133" y="66"/>
                                      <a:pt x="133" y="66"/>
                                    </a:cubicBezTo>
                                    <a:lnTo>
                                      <a:pt x="113" y="0"/>
                                    </a:lnTo>
                                    <a:close/>
                                    <a:moveTo>
                                      <a:pt x="156" y="166"/>
                                    </a:moveTo>
                                    <a:cubicBezTo>
                                      <a:pt x="155" y="165"/>
                                      <a:pt x="155" y="163"/>
                                      <a:pt x="155" y="162"/>
                                    </a:cubicBezTo>
                                    <a:cubicBezTo>
                                      <a:pt x="154" y="205"/>
                                      <a:pt x="156" y="297"/>
                                      <a:pt x="174" y="445"/>
                                    </a:cubicBezTo>
                                    <a:cubicBezTo>
                                      <a:pt x="170" y="445"/>
                                      <a:pt x="170" y="445"/>
                                      <a:pt x="170" y="445"/>
                                    </a:cubicBezTo>
                                    <a:cubicBezTo>
                                      <a:pt x="160" y="365"/>
                                      <a:pt x="155" y="302"/>
                                      <a:pt x="153" y="254"/>
                                    </a:cubicBezTo>
                                    <a:cubicBezTo>
                                      <a:pt x="154" y="317"/>
                                      <a:pt x="157" y="403"/>
                                      <a:pt x="168" y="504"/>
                                    </a:cubicBezTo>
                                    <a:cubicBezTo>
                                      <a:pt x="215" y="504"/>
                                      <a:pt x="215" y="504"/>
                                      <a:pt x="215" y="504"/>
                                    </a:cubicBezTo>
                                    <a:cubicBezTo>
                                      <a:pt x="176" y="330"/>
                                      <a:pt x="161" y="217"/>
                                      <a:pt x="156" y="166"/>
                                    </a:cubicBezTo>
                                    <a:close/>
                                    <a:moveTo>
                                      <a:pt x="150" y="203"/>
                                    </a:moveTo>
                                    <a:cubicBezTo>
                                      <a:pt x="144" y="269"/>
                                      <a:pt x="137" y="378"/>
                                      <a:pt x="134" y="504"/>
                                    </a:cubicBezTo>
                                    <a:cubicBezTo>
                                      <a:pt x="164" y="504"/>
                                      <a:pt x="164" y="504"/>
                                      <a:pt x="164" y="504"/>
                                    </a:cubicBezTo>
                                    <a:cubicBezTo>
                                      <a:pt x="150" y="372"/>
                                      <a:pt x="149" y="267"/>
                                      <a:pt x="150" y="203"/>
                                    </a:cubicBezTo>
                                    <a:close/>
                                    <a:moveTo>
                                      <a:pt x="159" y="44"/>
                                    </a:moveTo>
                                    <a:cubicBezTo>
                                      <a:pt x="161" y="45"/>
                                      <a:pt x="161" y="45"/>
                                      <a:pt x="161" y="45"/>
                                    </a:cubicBezTo>
                                    <a:cubicBezTo>
                                      <a:pt x="163" y="31"/>
                                      <a:pt x="165" y="16"/>
                                      <a:pt x="167" y="0"/>
                                    </a:cubicBezTo>
                                    <a:cubicBezTo>
                                      <a:pt x="161" y="0"/>
                                      <a:pt x="161" y="0"/>
                                      <a:pt x="161" y="0"/>
                                    </a:cubicBezTo>
                                    <a:lnTo>
                                      <a:pt x="159" y="44"/>
                                    </a:lnTo>
                                    <a:close/>
                                    <a:moveTo>
                                      <a:pt x="183" y="0"/>
                                    </a:moveTo>
                                    <a:cubicBezTo>
                                      <a:pt x="172" y="0"/>
                                      <a:pt x="172" y="0"/>
                                      <a:pt x="172" y="0"/>
                                    </a:cubicBezTo>
                                    <a:cubicBezTo>
                                      <a:pt x="162" y="88"/>
                                      <a:pt x="162" y="88"/>
                                      <a:pt x="162" y="88"/>
                                    </a:cubicBezTo>
                                    <a:cubicBezTo>
                                      <a:pt x="167" y="65"/>
                                      <a:pt x="174" y="36"/>
                                      <a:pt x="183" y="0"/>
                                    </a:cubicBezTo>
                                    <a:close/>
                                    <a:moveTo>
                                      <a:pt x="121" y="156"/>
                                    </a:moveTo>
                                    <a:cubicBezTo>
                                      <a:pt x="0" y="232"/>
                                      <a:pt x="0" y="232"/>
                                      <a:pt x="0" y="232"/>
                                    </a:cubicBezTo>
                                    <a:cubicBezTo>
                                      <a:pt x="0" y="248"/>
                                      <a:pt x="0" y="248"/>
                                      <a:pt x="0" y="248"/>
                                    </a:cubicBezTo>
                                    <a:lnTo>
                                      <a:pt x="121" y="156"/>
                                    </a:lnTo>
                                    <a:close/>
                                    <a:moveTo>
                                      <a:pt x="97" y="196"/>
                                    </a:moveTo>
                                    <a:cubicBezTo>
                                      <a:pt x="96" y="197"/>
                                      <a:pt x="95" y="198"/>
                                      <a:pt x="94" y="199"/>
                                    </a:cubicBezTo>
                                    <a:cubicBezTo>
                                      <a:pt x="94" y="199"/>
                                      <a:pt x="94" y="199"/>
                                      <a:pt x="94" y="199"/>
                                    </a:cubicBezTo>
                                    <a:cubicBezTo>
                                      <a:pt x="66" y="228"/>
                                      <a:pt x="33" y="264"/>
                                      <a:pt x="0" y="300"/>
                                    </a:cubicBezTo>
                                    <a:cubicBezTo>
                                      <a:pt x="0" y="331"/>
                                      <a:pt x="0" y="331"/>
                                      <a:pt x="0" y="331"/>
                                    </a:cubicBezTo>
                                    <a:cubicBezTo>
                                      <a:pt x="53" y="257"/>
                                      <a:pt x="98" y="200"/>
                                      <a:pt x="124" y="167"/>
                                    </a:cubicBezTo>
                                    <a:cubicBezTo>
                                      <a:pt x="116" y="175"/>
                                      <a:pt x="107" y="185"/>
                                      <a:pt x="97" y="196"/>
                                    </a:cubicBezTo>
                                    <a:close/>
                                    <a:moveTo>
                                      <a:pt x="59" y="163"/>
                                    </a:moveTo>
                                    <a:cubicBezTo>
                                      <a:pt x="0" y="180"/>
                                      <a:pt x="0" y="180"/>
                                      <a:pt x="0" y="180"/>
                                    </a:cubicBezTo>
                                    <a:cubicBezTo>
                                      <a:pt x="0" y="183"/>
                                      <a:pt x="0" y="183"/>
                                      <a:pt x="0" y="183"/>
                                    </a:cubicBezTo>
                                    <a:lnTo>
                                      <a:pt x="59" y="163"/>
                                    </a:lnTo>
                                    <a:close/>
                                    <a:moveTo>
                                      <a:pt x="85" y="152"/>
                                    </a:moveTo>
                                    <a:cubicBezTo>
                                      <a:pt x="0" y="172"/>
                                      <a:pt x="0" y="172"/>
                                      <a:pt x="0" y="172"/>
                                    </a:cubicBezTo>
                                    <a:cubicBezTo>
                                      <a:pt x="0" y="177"/>
                                      <a:pt x="0" y="177"/>
                                      <a:pt x="0" y="177"/>
                                    </a:cubicBezTo>
                                    <a:lnTo>
                                      <a:pt x="85" y="152"/>
                                    </a:lnTo>
                                    <a:close/>
                                    <a:moveTo>
                                      <a:pt x="0" y="162"/>
                                    </a:moveTo>
                                    <a:cubicBezTo>
                                      <a:pt x="0" y="168"/>
                                      <a:pt x="0" y="168"/>
                                      <a:pt x="0" y="168"/>
                                    </a:cubicBezTo>
                                    <a:cubicBezTo>
                                      <a:pt x="99" y="145"/>
                                      <a:pt x="99" y="145"/>
                                      <a:pt x="99" y="145"/>
                                    </a:cubicBezTo>
                                    <a:lnTo>
                                      <a:pt x="0" y="162"/>
                                    </a:lnTo>
                                    <a:close/>
                                    <a:moveTo>
                                      <a:pt x="0" y="228"/>
                                    </a:moveTo>
                                    <a:cubicBezTo>
                                      <a:pt x="0" y="228"/>
                                      <a:pt x="0" y="228"/>
                                      <a:pt x="0" y="228"/>
                                    </a:cubicBezTo>
                                    <a:cubicBezTo>
                                      <a:pt x="4" y="226"/>
                                      <a:pt x="4" y="226"/>
                                      <a:pt x="4" y="226"/>
                                    </a:cubicBezTo>
                                    <a:lnTo>
                                      <a:pt x="0" y="228"/>
                                    </a:lnTo>
                                    <a:close/>
                                    <a:moveTo>
                                      <a:pt x="0" y="211"/>
                                    </a:moveTo>
                                    <a:cubicBezTo>
                                      <a:pt x="0" y="222"/>
                                      <a:pt x="0" y="222"/>
                                      <a:pt x="0" y="222"/>
                                    </a:cubicBezTo>
                                    <a:cubicBezTo>
                                      <a:pt x="113" y="156"/>
                                      <a:pt x="113" y="156"/>
                                      <a:pt x="113" y="156"/>
                                    </a:cubicBezTo>
                                    <a:lnTo>
                                      <a:pt x="0" y="211"/>
                                    </a:lnTo>
                                    <a:close/>
                                    <a:moveTo>
                                      <a:pt x="103" y="184"/>
                                    </a:moveTo>
                                    <a:cubicBezTo>
                                      <a:pt x="108" y="178"/>
                                      <a:pt x="113" y="172"/>
                                      <a:pt x="118" y="167"/>
                                    </a:cubicBezTo>
                                    <a:cubicBezTo>
                                      <a:pt x="0" y="269"/>
                                      <a:pt x="0" y="269"/>
                                      <a:pt x="0" y="269"/>
                                    </a:cubicBezTo>
                                    <a:cubicBezTo>
                                      <a:pt x="0" y="289"/>
                                      <a:pt x="0" y="289"/>
                                      <a:pt x="0" y="289"/>
                                    </a:cubicBezTo>
                                    <a:lnTo>
                                      <a:pt x="103" y="184"/>
                                    </a:lnTo>
                                    <a:close/>
                                    <a:moveTo>
                                      <a:pt x="0" y="252"/>
                                    </a:moveTo>
                                    <a:cubicBezTo>
                                      <a:pt x="0" y="264"/>
                                      <a:pt x="0" y="264"/>
                                      <a:pt x="0" y="264"/>
                                    </a:cubicBezTo>
                                    <a:cubicBezTo>
                                      <a:pt x="110" y="169"/>
                                      <a:pt x="110" y="169"/>
                                      <a:pt x="110" y="169"/>
                                    </a:cubicBezTo>
                                    <a:lnTo>
                                      <a:pt x="0" y="252"/>
                                    </a:lnTo>
                                    <a:close/>
                                    <a:moveTo>
                                      <a:pt x="4" y="289"/>
                                    </a:moveTo>
                                    <a:cubicBezTo>
                                      <a:pt x="0" y="294"/>
                                      <a:pt x="0" y="294"/>
                                      <a:pt x="0" y="294"/>
                                    </a:cubicBezTo>
                                    <a:cubicBezTo>
                                      <a:pt x="0" y="295"/>
                                      <a:pt x="0" y="295"/>
                                      <a:pt x="0" y="295"/>
                                    </a:cubicBezTo>
                                    <a:cubicBezTo>
                                      <a:pt x="1" y="293"/>
                                      <a:pt x="3" y="291"/>
                                      <a:pt x="4" y="289"/>
                                    </a:cubicBezTo>
                                    <a:close/>
                                    <a:moveTo>
                                      <a:pt x="203" y="30"/>
                                    </a:moveTo>
                                    <a:cubicBezTo>
                                      <a:pt x="206" y="32"/>
                                      <a:pt x="206" y="32"/>
                                      <a:pt x="206" y="32"/>
                                    </a:cubicBezTo>
                                    <a:cubicBezTo>
                                      <a:pt x="193" y="55"/>
                                      <a:pt x="182" y="76"/>
                                      <a:pt x="174" y="94"/>
                                    </a:cubicBezTo>
                                    <a:cubicBezTo>
                                      <a:pt x="187" y="70"/>
                                      <a:pt x="205" y="36"/>
                                      <a:pt x="226" y="0"/>
                                    </a:cubicBezTo>
                                    <a:cubicBezTo>
                                      <a:pt x="219" y="0"/>
                                      <a:pt x="219" y="0"/>
                                      <a:pt x="219" y="0"/>
                                    </a:cubicBezTo>
                                    <a:cubicBezTo>
                                      <a:pt x="213" y="10"/>
                                      <a:pt x="208" y="21"/>
                                      <a:pt x="203" y="30"/>
                                    </a:cubicBezTo>
                                    <a:close/>
                                    <a:moveTo>
                                      <a:pt x="187" y="91"/>
                                    </a:moveTo>
                                    <a:cubicBezTo>
                                      <a:pt x="207" y="68"/>
                                      <a:pt x="235" y="36"/>
                                      <a:pt x="270" y="0"/>
                                    </a:cubicBezTo>
                                    <a:cubicBezTo>
                                      <a:pt x="255" y="0"/>
                                      <a:pt x="255" y="0"/>
                                      <a:pt x="255" y="0"/>
                                    </a:cubicBezTo>
                                    <a:cubicBezTo>
                                      <a:pt x="228" y="35"/>
                                      <a:pt x="204" y="67"/>
                                      <a:pt x="186" y="91"/>
                                    </a:cubicBezTo>
                                    <a:lnTo>
                                      <a:pt x="187" y="91"/>
                                    </a:lnTo>
                                    <a:close/>
                                    <a:moveTo>
                                      <a:pt x="87" y="417"/>
                                    </a:moveTo>
                                    <a:cubicBezTo>
                                      <a:pt x="85" y="416"/>
                                      <a:pt x="85" y="416"/>
                                      <a:pt x="85" y="416"/>
                                    </a:cubicBezTo>
                                    <a:cubicBezTo>
                                      <a:pt x="99" y="342"/>
                                      <a:pt x="110" y="287"/>
                                      <a:pt x="120" y="246"/>
                                    </a:cubicBezTo>
                                    <a:cubicBezTo>
                                      <a:pt x="118" y="246"/>
                                      <a:pt x="118" y="246"/>
                                      <a:pt x="118" y="246"/>
                                    </a:cubicBezTo>
                                    <a:cubicBezTo>
                                      <a:pt x="127" y="206"/>
                                      <a:pt x="137" y="175"/>
                                      <a:pt x="144" y="155"/>
                                    </a:cubicBezTo>
                                    <a:cubicBezTo>
                                      <a:pt x="127" y="188"/>
                                      <a:pt x="93" y="265"/>
                                      <a:pt x="46" y="431"/>
                                    </a:cubicBezTo>
                                    <a:cubicBezTo>
                                      <a:pt x="42" y="430"/>
                                      <a:pt x="42" y="430"/>
                                      <a:pt x="42" y="430"/>
                                    </a:cubicBezTo>
                                    <a:cubicBezTo>
                                      <a:pt x="77" y="310"/>
                                      <a:pt x="103" y="237"/>
                                      <a:pt x="122" y="193"/>
                                    </a:cubicBezTo>
                                    <a:cubicBezTo>
                                      <a:pt x="120" y="192"/>
                                      <a:pt x="120" y="192"/>
                                      <a:pt x="120" y="192"/>
                                    </a:cubicBezTo>
                                    <a:cubicBezTo>
                                      <a:pt x="122" y="188"/>
                                      <a:pt x="124" y="183"/>
                                      <a:pt x="126" y="179"/>
                                    </a:cubicBezTo>
                                    <a:cubicBezTo>
                                      <a:pt x="97" y="225"/>
                                      <a:pt x="50" y="306"/>
                                      <a:pt x="0" y="420"/>
                                    </a:cubicBezTo>
                                    <a:cubicBezTo>
                                      <a:pt x="0" y="504"/>
                                      <a:pt x="0" y="504"/>
                                      <a:pt x="0" y="504"/>
                                    </a:cubicBezTo>
                                    <a:cubicBezTo>
                                      <a:pt x="72" y="504"/>
                                      <a:pt x="72" y="504"/>
                                      <a:pt x="72" y="504"/>
                                    </a:cubicBezTo>
                                    <a:cubicBezTo>
                                      <a:pt x="77" y="474"/>
                                      <a:pt x="82" y="445"/>
                                      <a:pt x="87" y="417"/>
                                    </a:cubicBezTo>
                                    <a:close/>
                                    <a:moveTo>
                                      <a:pt x="246" y="0"/>
                                    </a:moveTo>
                                    <a:cubicBezTo>
                                      <a:pt x="231" y="0"/>
                                      <a:pt x="231" y="0"/>
                                      <a:pt x="231" y="0"/>
                                    </a:cubicBezTo>
                                    <a:cubicBezTo>
                                      <a:pt x="209" y="37"/>
                                      <a:pt x="190" y="71"/>
                                      <a:pt x="177" y="96"/>
                                    </a:cubicBezTo>
                                    <a:cubicBezTo>
                                      <a:pt x="193" y="72"/>
                                      <a:pt x="216" y="38"/>
                                      <a:pt x="246" y="0"/>
                                    </a:cubicBezTo>
                                    <a:close/>
                                    <a:moveTo>
                                      <a:pt x="293" y="0"/>
                                    </a:moveTo>
                                    <a:cubicBezTo>
                                      <a:pt x="275" y="0"/>
                                      <a:pt x="275" y="0"/>
                                      <a:pt x="275" y="0"/>
                                    </a:cubicBezTo>
                                    <a:cubicBezTo>
                                      <a:pt x="241" y="35"/>
                                      <a:pt x="213" y="66"/>
                                      <a:pt x="193" y="90"/>
                                    </a:cubicBezTo>
                                    <a:cubicBezTo>
                                      <a:pt x="207" y="76"/>
                                      <a:pt x="224" y="60"/>
                                      <a:pt x="244" y="43"/>
                                    </a:cubicBezTo>
                                    <a:cubicBezTo>
                                      <a:pt x="259" y="29"/>
                                      <a:pt x="275" y="14"/>
                                      <a:pt x="293" y="0"/>
                                    </a:cubicBezTo>
                                    <a:close/>
                                    <a:moveTo>
                                      <a:pt x="274" y="20"/>
                                    </a:moveTo>
                                    <a:cubicBezTo>
                                      <a:pt x="275" y="21"/>
                                      <a:pt x="275" y="21"/>
                                      <a:pt x="275" y="21"/>
                                    </a:cubicBezTo>
                                    <a:cubicBezTo>
                                      <a:pt x="265" y="29"/>
                                      <a:pt x="255" y="38"/>
                                      <a:pt x="246" y="45"/>
                                    </a:cubicBezTo>
                                    <a:cubicBezTo>
                                      <a:pt x="238" y="52"/>
                                      <a:pt x="231" y="59"/>
                                      <a:pt x="224" y="65"/>
                                    </a:cubicBezTo>
                                    <a:cubicBezTo>
                                      <a:pt x="246" y="48"/>
                                      <a:pt x="274" y="28"/>
                                      <a:pt x="307" y="8"/>
                                    </a:cubicBezTo>
                                    <a:cubicBezTo>
                                      <a:pt x="311" y="5"/>
                                      <a:pt x="315" y="2"/>
                                      <a:pt x="318" y="0"/>
                                    </a:cubicBezTo>
                                    <a:cubicBezTo>
                                      <a:pt x="298" y="0"/>
                                      <a:pt x="298" y="0"/>
                                      <a:pt x="298" y="0"/>
                                    </a:cubicBezTo>
                                    <a:cubicBezTo>
                                      <a:pt x="290" y="7"/>
                                      <a:pt x="282" y="13"/>
                                      <a:pt x="274" y="20"/>
                                    </a:cubicBezTo>
                                    <a:close/>
                                    <a:moveTo>
                                      <a:pt x="329" y="0"/>
                                    </a:moveTo>
                                    <a:cubicBezTo>
                                      <a:pt x="322" y="3"/>
                                      <a:pt x="316" y="7"/>
                                      <a:pt x="309" y="11"/>
                                    </a:cubicBezTo>
                                    <a:cubicBezTo>
                                      <a:pt x="272" y="40"/>
                                      <a:pt x="238" y="67"/>
                                      <a:pt x="211" y="89"/>
                                    </a:cubicBezTo>
                                    <a:cubicBezTo>
                                      <a:pt x="248" y="65"/>
                                      <a:pt x="305" y="34"/>
                                      <a:pt x="388" y="0"/>
                                    </a:cubicBezTo>
                                    <a:lnTo>
                                      <a:pt x="329" y="0"/>
                                    </a:lnTo>
                                    <a:close/>
                                    <a:moveTo>
                                      <a:pt x="187" y="0"/>
                                    </a:moveTo>
                                    <a:cubicBezTo>
                                      <a:pt x="173" y="51"/>
                                      <a:pt x="165" y="90"/>
                                      <a:pt x="160" y="112"/>
                                    </a:cubicBezTo>
                                    <a:cubicBezTo>
                                      <a:pt x="169" y="89"/>
                                      <a:pt x="185" y="48"/>
                                      <a:pt x="203" y="0"/>
                                    </a:cubicBezTo>
                                    <a:lnTo>
                                      <a:pt x="187" y="0"/>
                                    </a:lnTo>
                                    <a:close/>
                                    <a:moveTo>
                                      <a:pt x="278" y="31"/>
                                    </a:moveTo>
                                    <a:cubicBezTo>
                                      <a:pt x="231" y="62"/>
                                      <a:pt x="197" y="92"/>
                                      <a:pt x="177" y="112"/>
                                    </a:cubicBezTo>
                                    <a:cubicBezTo>
                                      <a:pt x="199" y="94"/>
                                      <a:pt x="235" y="64"/>
                                      <a:pt x="278" y="31"/>
                                    </a:cubicBezTo>
                                    <a:close/>
                                    <a:moveTo>
                                      <a:pt x="251" y="0"/>
                                    </a:moveTo>
                                    <a:cubicBezTo>
                                      <a:pt x="251" y="0"/>
                                      <a:pt x="251" y="0"/>
                                      <a:pt x="251" y="0"/>
                                    </a:cubicBezTo>
                                    <a:cubicBezTo>
                                      <a:pt x="247" y="4"/>
                                      <a:pt x="244" y="9"/>
                                      <a:pt x="240" y="13"/>
                                    </a:cubicBezTo>
                                    <a:cubicBezTo>
                                      <a:pt x="244" y="9"/>
                                      <a:pt x="247" y="4"/>
                                      <a:pt x="251" y="0"/>
                                    </a:cubicBezTo>
                                    <a:close/>
                                    <a:moveTo>
                                      <a:pt x="920" y="0"/>
                                    </a:moveTo>
                                    <a:cubicBezTo>
                                      <a:pt x="920" y="0"/>
                                      <a:pt x="920" y="0"/>
                                      <a:pt x="920" y="0"/>
                                    </a:cubicBezTo>
                                    <a:cubicBezTo>
                                      <a:pt x="915" y="0"/>
                                      <a:pt x="915" y="0"/>
                                      <a:pt x="915" y="0"/>
                                    </a:cubicBezTo>
                                    <a:cubicBezTo>
                                      <a:pt x="919" y="1"/>
                                      <a:pt x="919" y="1"/>
                                      <a:pt x="919" y="1"/>
                                    </a:cubicBezTo>
                                    <a:cubicBezTo>
                                      <a:pt x="919" y="1"/>
                                      <a:pt x="919" y="0"/>
                                      <a:pt x="920" y="0"/>
                                    </a:cubicBezTo>
                                    <a:close/>
                                    <a:moveTo>
                                      <a:pt x="918" y="3"/>
                                    </a:moveTo>
                                    <a:cubicBezTo>
                                      <a:pt x="910" y="0"/>
                                      <a:pt x="910" y="0"/>
                                      <a:pt x="910" y="0"/>
                                    </a:cubicBezTo>
                                    <a:cubicBezTo>
                                      <a:pt x="906" y="0"/>
                                      <a:pt x="906" y="0"/>
                                      <a:pt x="906" y="0"/>
                                    </a:cubicBezTo>
                                    <a:cubicBezTo>
                                      <a:pt x="910" y="1"/>
                                      <a:pt x="914" y="3"/>
                                      <a:pt x="918" y="5"/>
                                    </a:cubicBezTo>
                                    <a:cubicBezTo>
                                      <a:pt x="918" y="5"/>
                                      <a:pt x="918" y="4"/>
                                      <a:pt x="918" y="3"/>
                                    </a:cubicBezTo>
                                    <a:close/>
                                    <a:moveTo>
                                      <a:pt x="925" y="8"/>
                                    </a:moveTo>
                                    <a:cubicBezTo>
                                      <a:pt x="929" y="10"/>
                                      <a:pt x="932" y="12"/>
                                      <a:pt x="936" y="13"/>
                                    </a:cubicBezTo>
                                    <a:cubicBezTo>
                                      <a:pt x="936" y="0"/>
                                      <a:pt x="936" y="0"/>
                                      <a:pt x="936" y="0"/>
                                    </a:cubicBezTo>
                                    <a:cubicBezTo>
                                      <a:pt x="927" y="0"/>
                                      <a:pt x="927" y="0"/>
                                      <a:pt x="927" y="0"/>
                                    </a:cubicBezTo>
                                    <a:cubicBezTo>
                                      <a:pt x="927" y="0"/>
                                      <a:pt x="927" y="0"/>
                                      <a:pt x="927" y="0"/>
                                    </a:cubicBezTo>
                                    <a:cubicBezTo>
                                      <a:pt x="929" y="2"/>
                                      <a:pt x="929" y="6"/>
                                      <a:pt x="927" y="8"/>
                                    </a:cubicBezTo>
                                    <a:cubicBezTo>
                                      <a:pt x="927" y="8"/>
                                      <a:pt x="926" y="8"/>
                                      <a:pt x="925" y="8"/>
                                    </a:cubicBezTo>
                                    <a:close/>
                                    <a:moveTo>
                                      <a:pt x="901" y="0"/>
                                    </a:moveTo>
                                    <a:cubicBezTo>
                                      <a:pt x="881" y="0"/>
                                      <a:pt x="881" y="0"/>
                                      <a:pt x="881" y="0"/>
                                    </a:cubicBezTo>
                                    <a:cubicBezTo>
                                      <a:pt x="897" y="9"/>
                                      <a:pt x="916" y="20"/>
                                      <a:pt x="936" y="32"/>
                                    </a:cubicBezTo>
                                    <a:cubicBezTo>
                                      <a:pt x="936" y="16"/>
                                      <a:pt x="936" y="16"/>
                                      <a:pt x="936" y="16"/>
                                    </a:cubicBezTo>
                                    <a:cubicBezTo>
                                      <a:pt x="924" y="10"/>
                                      <a:pt x="912" y="5"/>
                                      <a:pt x="901" y="0"/>
                                    </a:cubicBezTo>
                                    <a:close/>
                                    <a:moveTo>
                                      <a:pt x="746" y="0"/>
                                    </a:moveTo>
                                    <a:cubicBezTo>
                                      <a:pt x="745" y="0"/>
                                      <a:pt x="745" y="0"/>
                                      <a:pt x="745" y="0"/>
                                    </a:cubicBezTo>
                                    <a:cubicBezTo>
                                      <a:pt x="744" y="7"/>
                                      <a:pt x="744" y="16"/>
                                      <a:pt x="744" y="26"/>
                                    </a:cubicBezTo>
                                    <a:cubicBezTo>
                                      <a:pt x="744" y="25"/>
                                      <a:pt x="745" y="25"/>
                                      <a:pt x="745" y="25"/>
                                    </a:cubicBezTo>
                                    <a:cubicBezTo>
                                      <a:pt x="745" y="16"/>
                                      <a:pt x="746" y="8"/>
                                      <a:pt x="746" y="0"/>
                                    </a:cubicBezTo>
                                    <a:close/>
                                    <a:moveTo>
                                      <a:pt x="397" y="0"/>
                                    </a:moveTo>
                                    <a:cubicBezTo>
                                      <a:pt x="277" y="48"/>
                                      <a:pt x="211" y="91"/>
                                      <a:pt x="179" y="115"/>
                                    </a:cubicBezTo>
                                    <a:cubicBezTo>
                                      <a:pt x="174" y="119"/>
                                      <a:pt x="170" y="123"/>
                                      <a:pt x="167" y="126"/>
                                    </a:cubicBezTo>
                                    <a:cubicBezTo>
                                      <a:pt x="208" y="105"/>
                                      <a:pt x="344" y="40"/>
                                      <a:pt x="479" y="0"/>
                                    </a:cubicBezTo>
                                    <a:lnTo>
                                      <a:pt x="397" y="0"/>
                                    </a:lnTo>
                                    <a:close/>
                                    <a:moveTo>
                                      <a:pt x="642" y="0"/>
                                    </a:moveTo>
                                    <a:cubicBezTo>
                                      <a:pt x="640" y="0"/>
                                      <a:pt x="640" y="0"/>
                                      <a:pt x="640" y="0"/>
                                    </a:cubicBezTo>
                                    <a:cubicBezTo>
                                      <a:pt x="640" y="0"/>
                                      <a:pt x="640" y="1"/>
                                      <a:pt x="640" y="1"/>
                                    </a:cubicBezTo>
                                    <a:cubicBezTo>
                                      <a:pt x="641" y="1"/>
                                      <a:pt x="642" y="0"/>
                                      <a:pt x="642" y="0"/>
                                    </a:cubicBezTo>
                                    <a:close/>
                                    <a:moveTo>
                                      <a:pt x="215" y="0"/>
                                    </a:moveTo>
                                    <a:cubicBezTo>
                                      <a:pt x="207" y="0"/>
                                      <a:pt x="207" y="0"/>
                                      <a:pt x="207" y="0"/>
                                    </a:cubicBezTo>
                                    <a:cubicBezTo>
                                      <a:pt x="198" y="24"/>
                                      <a:pt x="189" y="47"/>
                                      <a:pt x="181" y="67"/>
                                    </a:cubicBezTo>
                                    <a:cubicBezTo>
                                      <a:pt x="190" y="47"/>
                                      <a:pt x="202" y="24"/>
                                      <a:pt x="215" y="0"/>
                                    </a:cubicBezTo>
                                    <a:close/>
                                    <a:moveTo>
                                      <a:pt x="131" y="164"/>
                                    </a:moveTo>
                                    <a:cubicBezTo>
                                      <a:pt x="131" y="164"/>
                                      <a:pt x="131" y="165"/>
                                      <a:pt x="131" y="165"/>
                                    </a:cubicBezTo>
                                    <a:cubicBezTo>
                                      <a:pt x="109" y="194"/>
                                      <a:pt x="75" y="246"/>
                                      <a:pt x="33" y="332"/>
                                    </a:cubicBezTo>
                                    <a:cubicBezTo>
                                      <a:pt x="30" y="330"/>
                                      <a:pt x="30" y="330"/>
                                      <a:pt x="30" y="330"/>
                                    </a:cubicBezTo>
                                    <a:cubicBezTo>
                                      <a:pt x="57" y="275"/>
                                      <a:pt x="81" y="234"/>
                                      <a:pt x="100" y="204"/>
                                    </a:cubicBezTo>
                                    <a:cubicBezTo>
                                      <a:pt x="74" y="237"/>
                                      <a:pt x="39" y="283"/>
                                      <a:pt x="0" y="338"/>
                                    </a:cubicBezTo>
                                    <a:cubicBezTo>
                                      <a:pt x="0" y="411"/>
                                      <a:pt x="0" y="411"/>
                                      <a:pt x="0" y="411"/>
                                    </a:cubicBezTo>
                                    <a:cubicBezTo>
                                      <a:pt x="54" y="290"/>
                                      <a:pt x="104" y="206"/>
                                      <a:pt x="131" y="164"/>
                                    </a:cubicBezTo>
                                    <a:close/>
                                    <a:moveTo>
                                      <a:pt x="0" y="187"/>
                                    </a:moveTo>
                                    <a:cubicBezTo>
                                      <a:pt x="25" y="178"/>
                                      <a:pt x="25" y="178"/>
                                      <a:pt x="25" y="178"/>
                                    </a:cubicBezTo>
                                    <a:cubicBezTo>
                                      <a:pt x="0" y="187"/>
                                      <a:pt x="0" y="187"/>
                                      <a:pt x="0" y="187"/>
                                    </a:cubicBezTo>
                                    <a:close/>
                                    <a:moveTo>
                                      <a:pt x="76" y="504"/>
                                    </a:moveTo>
                                    <a:cubicBezTo>
                                      <a:pt x="131" y="504"/>
                                      <a:pt x="131" y="504"/>
                                      <a:pt x="131" y="504"/>
                                    </a:cubicBezTo>
                                    <a:cubicBezTo>
                                      <a:pt x="134" y="345"/>
                                      <a:pt x="145" y="214"/>
                                      <a:pt x="150" y="160"/>
                                    </a:cubicBezTo>
                                    <a:cubicBezTo>
                                      <a:pt x="142" y="196"/>
                                      <a:pt x="130" y="272"/>
                                      <a:pt x="124" y="403"/>
                                    </a:cubicBezTo>
                                    <a:cubicBezTo>
                                      <a:pt x="120" y="403"/>
                                      <a:pt x="120" y="403"/>
                                      <a:pt x="120" y="403"/>
                                    </a:cubicBezTo>
                                    <a:cubicBezTo>
                                      <a:pt x="125" y="303"/>
                                      <a:pt x="133" y="235"/>
                                      <a:pt x="140" y="192"/>
                                    </a:cubicBezTo>
                                    <a:cubicBezTo>
                                      <a:pt x="124" y="258"/>
                                      <a:pt x="97" y="372"/>
                                      <a:pt x="76" y="504"/>
                                    </a:cubicBezTo>
                                    <a:close/>
                                    <a:moveTo>
                                      <a:pt x="433" y="434"/>
                                    </a:moveTo>
                                    <a:cubicBezTo>
                                      <a:pt x="431" y="431"/>
                                      <a:pt x="428" y="429"/>
                                      <a:pt x="426" y="427"/>
                                    </a:cubicBezTo>
                                    <a:cubicBezTo>
                                      <a:pt x="402" y="431"/>
                                      <a:pt x="378" y="438"/>
                                      <a:pt x="362" y="442"/>
                                    </a:cubicBezTo>
                                    <a:cubicBezTo>
                                      <a:pt x="364" y="444"/>
                                      <a:pt x="365" y="446"/>
                                      <a:pt x="367" y="448"/>
                                    </a:cubicBezTo>
                                    <a:cubicBezTo>
                                      <a:pt x="378" y="442"/>
                                      <a:pt x="409" y="435"/>
                                      <a:pt x="433" y="434"/>
                                    </a:cubicBezTo>
                                    <a:close/>
                                    <a:moveTo>
                                      <a:pt x="133" y="0"/>
                                    </a:moveTo>
                                    <a:cubicBezTo>
                                      <a:pt x="122" y="0"/>
                                      <a:pt x="122" y="0"/>
                                      <a:pt x="122" y="0"/>
                                    </a:cubicBezTo>
                                    <a:cubicBezTo>
                                      <a:pt x="143" y="80"/>
                                      <a:pt x="143" y="80"/>
                                      <a:pt x="143" y="80"/>
                                    </a:cubicBezTo>
                                    <a:cubicBezTo>
                                      <a:pt x="140" y="67"/>
                                      <a:pt x="140" y="67"/>
                                      <a:pt x="140" y="67"/>
                                    </a:cubicBezTo>
                                    <a:cubicBezTo>
                                      <a:pt x="143" y="66"/>
                                      <a:pt x="143" y="66"/>
                                      <a:pt x="143" y="66"/>
                                    </a:cubicBezTo>
                                    <a:lnTo>
                                      <a:pt x="133" y="0"/>
                                    </a:lnTo>
                                    <a:close/>
                                    <a:moveTo>
                                      <a:pt x="372" y="324"/>
                                    </a:moveTo>
                                    <a:cubicBezTo>
                                      <a:pt x="334" y="295"/>
                                      <a:pt x="302" y="271"/>
                                      <a:pt x="276" y="249"/>
                                    </a:cubicBezTo>
                                    <a:cubicBezTo>
                                      <a:pt x="302" y="272"/>
                                      <a:pt x="332" y="299"/>
                                      <a:pt x="368" y="329"/>
                                    </a:cubicBezTo>
                                    <a:cubicBezTo>
                                      <a:pt x="368" y="328"/>
                                      <a:pt x="368" y="328"/>
                                      <a:pt x="368" y="328"/>
                                    </a:cubicBezTo>
                                    <a:cubicBezTo>
                                      <a:pt x="368" y="326"/>
                                      <a:pt x="369" y="325"/>
                                      <a:pt x="372" y="324"/>
                                    </a:cubicBezTo>
                                    <a:close/>
                                    <a:moveTo>
                                      <a:pt x="94" y="34"/>
                                    </a:moveTo>
                                    <a:cubicBezTo>
                                      <a:pt x="74" y="0"/>
                                      <a:pt x="74" y="0"/>
                                      <a:pt x="74" y="0"/>
                                    </a:cubicBezTo>
                                    <a:cubicBezTo>
                                      <a:pt x="73" y="0"/>
                                      <a:pt x="73" y="0"/>
                                      <a:pt x="73" y="0"/>
                                    </a:cubicBezTo>
                                    <a:lnTo>
                                      <a:pt x="94" y="34"/>
                                    </a:lnTo>
                                    <a:close/>
                                    <a:moveTo>
                                      <a:pt x="131" y="100"/>
                                    </a:moveTo>
                                    <a:cubicBezTo>
                                      <a:pt x="68" y="0"/>
                                      <a:pt x="68" y="0"/>
                                      <a:pt x="68" y="0"/>
                                    </a:cubicBezTo>
                                    <a:cubicBezTo>
                                      <a:pt x="55" y="0"/>
                                      <a:pt x="55" y="0"/>
                                      <a:pt x="55" y="0"/>
                                    </a:cubicBezTo>
                                    <a:lnTo>
                                      <a:pt x="131" y="100"/>
                                    </a:lnTo>
                                    <a:close/>
                                    <a:moveTo>
                                      <a:pt x="111" y="24"/>
                                    </a:moveTo>
                                    <a:cubicBezTo>
                                      <a:pt x="131" y="73"/>
                                      <a:pt x="131" y="73"/>
                                      <a:pt x="131" y="73"/>
                                    </a:cubicBezTo>
                                    <a:cubicBezTo>
                                      <a:pt x="106" y="0"/>
                                      <a:pt x="106" y="0"/>
                                      <a:pt x="106" y="0"/>
                                    </a:cubicBezTo>
                                    <a:cubicBezTo>
                                      <a:pt x="98" y="0"/>
                                      <a:pt x="98" y="0"/>
                                      <a:pt x="98" y="0"/>
                                    </a:cubicBezTo>
                                    <a:cubicBezTo>
                                      <a:pt x="109" y="25"/>
                                      <a:pt x="109" y="25"/>
                                      <a:pt x="109" y="25"/>
                                    </a:cubicBezTo>
                                    <a:lnTo>
                                      <a:pt x="111" y="24"/>
                                    </a:lnTo>
                                    <a:close/>
                                    <a:moveTo>
                                      <a:pt x="130" y="89"/>
                                    </a:moveTo>
                                    <a:cubicBezTo>
                                      <a:pt x="113" y="54"/>
                                      <a:pt x="113" y="54"/>
                                      <a:pt x="113" y="54"/>
                                    </a:cubicBezTo>
                                    <a:cubicBezTo>
                                      <a:pt x="116" y="53"/>
                                      <a:pt x="116" y="53"/>
                                      <a:pt x="116" y="53"/>
                                    </a:cubicBezTo>
                                    <a:cubicBezTo>
                                      <a:pt x="125" y="71"/>
                                      <a:pt x="125" y="71"/>
                                      <a:pt x="125" y="71"/>
                                    </a:cubicBezTo>
                                    <a:cubicBezTo>
                                      <a:pt x="95" y="0"/>
                                      <a:pt x="95" y="0"/>
                                      <a:pt x="95" y="0"/>
                                    </a:cubicBezTo>
                                    <a:cubicBezTo>
                                      <a:pt x="78" y="0"/>
                                      <a:pt x="78" y="0"/>
                                      <a:pt x="78" y="0"/>
                                    </a:cubicBezTo>
                                    <a:lnTo>
                                      <a:pt x="130" y="89"/>
                                    </a:lnTo>
                                    <a:close/>
                                    <a:moveTo>
                                      <a:pt x="860" y="0"/>
                                    </a:moveTo>
                                    <a:cubicBezTo>
                                      <a:pt x="868" y="5"/>
                                      <a:pt x="876" y="10"/>
                                      <a:pt x="885" y="16"/>
                                    </a:cubicBezTo>
                                    <a:cubicBezTo>
                                      <a:pt x="885" y="16"/>
                                      <a:pt x="885" y="16"/>
                                      <a:pt x="885" y="16"/>
                                    </a:cubicBezTo>
                                    <a:cubicBezTo>
                                      <a:pt x="887" y="14"/>
                                      <a:pt x="890" y="14"/>
                                      <a:pt x="892" y="16"/>
                                    </a:cubicBezTo>
                                    <a:cubicBezTo>
                                      <a:pt x="894" y="18"/>
                                      <a:pt x="894" y="21"/>
                                      <a:pt x="892" y="23"/>
                                    </a:cubicBezTo>
                                    <a:cubicBezTo>
                                      <a:pt x="890" y="25"/>
                                      <a:pt x="887" y="25"/>
                                      <a:pt x="885" y="23"/>
                                    </a:cubicBezTo>
                                    <a:cubicBezTo>
                                      <a:pt x="883" y="22"/>
                                      <a:pt x="883" y="20"/>
                                      <a:pt x="884" y="18"/>
                                    </a:cubicBezTo>
                                    <a:cubicBezTo>
                                      <a:pt x="874" y="11"/>
                                      <a:pt x="865" y="5"/>
                                      <a:pt x="856" y="0"/>
                                    </a:cubicBezTo>
                                    <a:cubicBezTo>
                                      <a:pt x="845" y="0"/>
                                      <a:pt x="845" y="0"/>
                                      <a:pt x="845" y="0"/>
                                    </a:cubicBezTo>
                                    <a:cubicBezTo>
                                      <a:pt x="873" y="21"/>
                                      <a:pt x="905" y="46"/>
                                      <a:pt x="936" y="72"/>
                                    </a:cubicBezTo>
                                    <a:cubicBezTo>
                                      <a:pt x="936" y="34"/>
                                      <a:pt x="936" y="34"/>
                                      <a:pt x="936" y="34"/>
                                    </a:cubicBezTo>
                                    <a:cubicBezTo>
                                      <a:pt x="914" y="21"/>
                                      <a:pt x="894" y="10"/>
                                      <a:pt x="876" y="0"/>
                                    </a:cubicBezTo>
                                    <a:lnTo>
                                      <a:pt x="860" y="0"/>
                                    </a:lnTo>
                                    <a:close/>
                                    <a:moveTo>
                                      <a:pt x="425" y="152"/>
                                    </a:moveTo>
                                    <a:cubicBezTo>
                                      <a:pt x="424" y="156"/>
                                      <a:pt x="424" y="156"/>
                                      <a:pt x="424" y="156"/>
                                    </a:cubicBezTo>
                                    <a:cubicBezTo>
                                      <a:pt x="324" y="145"/>
                                      <a:pt x="245" y="140"/>
                                      <a:pt x="200" y="137"/>
                                    </a:cubicBezTo>
                                    <a:cubicBezTo>
                                      <a:pt x="201" y="138"/>
                                      <a:pt x="203" y="138"/>
                                      <a:pt x="205" y="138"/>
                                    </a:cubicBezTo>
                                    <a:cubicBezTo>
                                      <a:pt x="272" y="148"/>
                                      <a:pt x="397" y="166"/>
                                      <a:pt x="519" y="189"/>
                                    </a:cubicBezTo>
                                    <a:cubicBezTo>
                                      <a:pt x="501" y="172"/>
                                      <a:pt x="476" y="150"/>
                                      <a:pt x="480" y="147"/>
                                    </a:cubicBezTo>
                                    <a:cubicBezTo>
                                      <a:pt x="484" y="143"/>
                                      <a:pt x="510" y="170"/>
                                      <a:pt x="525" y="191"/>
                                    </a:cubicBezTo>
                                    <a:cubicBezTo>
                                      <a:pt x="535" y="193"/>
                                      <a:pt x="545" y="194"/>
                                      <a:pt x="555" y="196"/>
                                    </a:cubicBezTo>
                                    <a:cubicBezTo>
                                      <a:pt x="543" y="181"/>
                                      <a:pt x="531" y="169"/>
                                      <a:pt x="535" y="166"/>
                                    </a:cubicBezTo>
                                    <a:cubicBezTo>
                                      <a:pt x="539" y="164"/>
                                      <a:pt x="551" y="181"/>
                                      <a:pt x="560" y="197"/>
                                    </a:cubicBezTo>
                                    <a:cubicBezTo>
                                      <a:pt x="563" y="198"/>
                                      <a:pt x="567" y="199"/>
                                      <a:pt x="571" y="200"/>
                                    </a:cubicBezTo>
                                    <a:cubicBezTo>
                                      <a:pt x="556" y="170"/>
                                      <a:pt x="532" y="146"/>
                                      <a:pt x="534" y="138"/>
                                    </a:cubicBezTo>
                                    <a:cubicBezTo>
                                      <a:pt x="361" y="131"/>
                                      <a:pt x="249" y="132"/>
                                      <a:pt x="195" y="134"/>
                                    </a:cubicBezTo>
                                    <a:cubicBezTo>
                                      <a:pt x="240" y="136"/>
                                      <a:pt x="320" y="141"/>
                                      <a:pt x="425" y="152"/>
                                    </a:cubicBezTo>
                                    <a:close/>
                                    <a:moveTo>
                                      <a:pt x="500" y="294"/>
                                    </a:moveTo>
                                    <a:cubicBezTo>
                                      <a:pt x="482" y="282"/>
                                      <a:pt x="454" y="272"/>
                                      <a:pt x="431" y="264"/>
                                    </a:cubicBezTo>
                                    <a:cubicBezTo>
                                      <a:pt x="454" y="274"/>
                                      <a:pt x="477" y="284"/>
                                      <a:pt x="500" y="294"/>
                                    </a:cubicBezTo>
                                    <a:close/>
                                    <a:moveTo>
                                      <a:pt x="936" y="484"/>
                                    </a:moveTo>
                                    <a:cubicBezTo>
                                      <a:pt x="936" y="504"/>
                                      <a:pt x="936" y="504"/>
                                      <a:pt x="936" y="504"/>
                                    </a:cubicBezTo>
                                    <a:cubicBezTo>
                                      <a:pt x="876" y="504"/>
                                      <a:pt x="876" y="504"/>
                                      <a:pt x="876" y="504"/>
                                    </a:cubicBezTo>
                                    <a:cubicBezTo>
                                      <a:pt x="862" y="495"/>
                                      <a:pt x="848" y="487"/>
                                      <a:pt x="842" y="484"/>
                                    </a:cubicBezTo>
                                    <a:cubicBezTo>
                                      <a:pt x="852" y="489"/>
                                      <a:pt x="863" y="496"/>
                                      <a:pt x="873" y="504"/>
                                    </a:cubicBezTo>
                                    <a:cubicBezTo>
                                      <a:pt x="763" y="504"/>
                                      <a:pt x="763" y="504"/>
                                      <a:pt x="763" y="504"/>
                                    </a:cubicBezTo>
                                    <a:cubicBezTo>
                                      <a:pt x="762" y="503"/>
                                      <a:pt x="761" y="503"/>
                                      <a:pt x="760" y="502"/>
                                    </a:cubicBezTo>
                                    <a:cubicBezTo>
                                      <a:pt x="761" y="503"/>
                                      <a:pt x="762" y="503"/>
                                      <a:pt x="762" y="504"/>
                                    </a:cubicBezTo>
                                    <a:cubicBezTo>
                                      <a:pt x="719" y="504"/>
                                      <a:pt x="719" y="504"/>
                                      <a:pt x="719" y="504"/>
                                    </a:cubicBezTo>
                                    <a:cubicBezTo>
                                      <a:pt x="714" y="495"/>
                                      <a:pt x="707" y="487"/>
                                      <a:pt x="701" y="482"/>
                                    </a:cubicBezTo>
                                    <a:cubicBezTo>
                                      <a:pt x="706" y="487"/>
                                      <a:pt x="711" y="496"/>
                                      <a:pt x="715" y="504"/>
                                    </a:cubicBezTo>
                                    <a:cubicBezTo>
                                      <a:pt x="663" y="504"/>
                                      <a:pt x="663" y="504"/>
                                      <a:pt x="663" y="504"/>
                                    </a:cubicBezTo>
                                    <a:cubicBezTo>
                                      <a:pt x="661" y="489"/>
                                      <a:pt x="659" y="471"/>
                                      <a:pt x="659" y="471"/>
                                    </a:cubicBezTo>
                                    <a:cubicBezTo>
                                      <a:pt x="659" y="471"/>
                                      <a:pt x="659" y="489"/>
                                      <a:pt x="659" y="504"/>
                                    </a:cubicBezTo>
                                    <a:cubicBezTo>
                                      <a:pt x="649" y="504"/>
                                      <a:pt x="649" y="504"/>
                                      <a:pt x="649" y="504"/>
                                    </a:cubicBezTo>
                                    <a:cubicBezTo>
                                      <a:pt x="649" y="502"/>
                                      <a:pt x="648" y="501"/>
                                      <a:pt x="648" y="501"/>
                                    </a:cubicBezTo>
                                    <a:cubicBezTo>
                                      <a:pt x="648" y="501"/>
                                      <a:pt x="648" y="502"/>
                                      <a:pt x="648" y="504"/>
                                    </a:cubicBezTo>
                                    <a:cubicBezTo>
                                      <a:pt x="598" y="504"/>
                                      <a:pt x="598" y="504"/>
                                      <a:pt x="598" y="504"/>
                                    </a:cubicBezTo>
                                    <a:cubicBezTo>
                                      <a:pt x="600" y="497"/>
                                      <a:pt x="602" y="490"/>
                                      <a:pt x="606" y="486"/>
                                    </a:cubicBezTo>
                                    <a:cubicBezTo>
                                      <a:pt x="603" y="489"/>
                                      <a:pt x="598" y="496"/>
                                      <a:pt x="594" y="504"/>
                                    </a:cubicBezTo>
                                    <a:cubicBezTo>
                                      <a:pt x="512" y="504"/>
                                      <a:pt x="512" y="504"/>
                                      <a:pt x="512" y="504"/>
                                    </a:cubicBezTo>
                                    <a:cubicBezTo>
                                      <a:pt x="515" y="502"/>
                                      <a:pt x="518" y="501"/>
                                      <a:pt x="522" y="501"/>
                                    </a:cubicBezTo>
                                    <a:cubicBezTo>
                                      <a:pt x="519" y="500"/>
                                      <a:pt x="514" y="501"/>
                                      <a:pt x="510" y="504"/>
                                    </a:cubicBezTo>
                                    <a:cubicBezTo>
                                      <a:pt x="472" y="504"/>
                                      <a:pt x="472" y="504"/>
                                      <a:pt x="472" y="504"/>
                                    </a:cubicBezTo>
                                    <a:cubicBezTo>
                                      <a:pt x="482" y="496"/>
                                      <a:pt x="493" y="489"/>
                                      <a:pt x="503" y="487"/>
                                    </a:cubicBezTo>
                                    <a:cubicBezTo>
                                      <a:pt x="495" y="487"/>
                                      <a:pt x="479" y="494"/>
                                      <a:pt x="464" y="504"/>
                                    </a:cubicBezTo>
                                    <a:cubicBezTo>
                                      <a:pt x="430" y="504"/>
                                      <a:pt x="430" y="504"/>
                                      <a:pt x="430" y="504"/>
                                    </a:cubicBezTo>
                                    <a:cubicBezTo>
                                      <a:pt x="440" y="498"/>
                                      <a:pt x="451" y="494"/>
                                      <a:pt x="461" y="494"/>
                                    </a:cubicBezTo>
                                    <a:cubicBezTo>
                                      <a:pt x="453" y="493"/>
                                      <a:pt x="437" y="497"/>
                                      <a:pt x="421" y="504"/>
                                    </a:cubicBezTo>
                                    <a:cubicBezTo>
                                      <a:pt x="389" y="504"/>
                                      <a:pt x="389" y="504"/>
                                      <a:pt x="389" y="504"/>
                                    </a:cubicBezTo>
                                    <a:cubicBezTo>
                                      <a:pt x="407" y="491"/>
                                      <a:pt x="430" y="478"/>
                                      <a:pt x="449" y="480"/>
                                    </a:cubicBezTo>
                                    <a:cubicBezTo>
                                      <a:pt x="434" y="473"/>
                                      <a:pt x="398" y="489"/>
                                      <a:pt x="375" y="504"/>
                                    </a:cubicBezTo>
                                    <a:cubicBezTo>
                                      <a:pt x="281" y="504"/>
                                      <a:pt x="281" y="504"/>
                                      <a:pt x="281" y="504"/>
                                    </a:cubicBezTo>
                                    <a:cubicBezTo>
                                      <a:pt x="224" y="362"/>
                                      <a:pt x="192" y="264"/>
                                      <a:pt x="174" y="204"/>
                                    </a:cubicBezTo>
                                    <a:cubicBezTo>
                                      <a:pt x="193" y="248"/>
                                      <a:pt x="227" y="317"/>
                                      <a:pt x="291" y="419"/>
                                    </a:cubicBezTo>
                                    <a:cubicBezTo>
                                      <a:pt x="294" y="418"/>
                                      <a:pt x="294" y="418"/>
                                      <a:pt x="294" y="418"/>
                                    </a:cubicBezTo>
                                    <a:cubicBezTo>
                                      <a:pt x="208" y="278"/>
                                      <a:pt x="175" y="201"/>
                                      <a:pt x="163" y="164"/>
                                    </a:cubicBezTo>
                                    <a:cubicBezTo>
                                      <a:pt x="173" y="190"/>
                                      <a:pt x="191" y="232"/>
                                      <a:pt x="220" y="285"/>
                                    </a:cubicBezTo>
                                    <a:cubicBezTo>
                                      <a:pt x="223" y="284"/>
                                      <a:pt x="223" y="284"/>
                                      <a:pt x="223" y="284"/>
                                    </a:cubicBezTo>
                                    <a:cubicBezTo>
                                      <a:pt x="195" y="232"/>
                                      <a:pt x="178" y="190"/>
                                      <a:pt x="167" y="165"/>
                                    </a:cubicBezTo>
                                    <a:cubicBezTo>
                                      <a:pt x="181" y="190"/>
                                      <a:pt x="206" y="233"/>
                                      <a:pt x="248" y="294"/>
                                    </a:cubicBezTo>
                                    <a:cubicBezTo>
                                      <a:pt x="249" y="296"/>
                                      <a:pt x="251" y="299"/>
                                      <a:pt x="253" y="301"/>
                                    </a:cubicBezTo>
                                    <a:cubicBezTo>
                                      <a:pt x="253" y="301"/>
                                      <a:pt x="253" y="301"/>
                                      <a:pt x="253" y="302"/>
                                    </a:cubicBezTo>
                                    <a:cubicBezTo>
                                      <a:pt x="259" y="311"/>
                                      <a:pt x="266" y="320"/>
                                      <a:pt x="273" y="330"/>
                                    </a:cubicBezTo>
                                    <a:cubicBezTo>
                                      <a:pt x="296" y="362"/>
                                      <a:pt x="322" y="397"/>
                                      <a:pt x="354" y="437"/>
                                    </a:cubicBezTo>
                                    <a:cubicBezTo>
                                      <a:pt x="348" y="439"/>
                                      <a:pt x="344" y="441"/>
                                      <a:pt x="345" y="443"/>
                                    </a:cubicBezTo>
                                    <a:cubicBezTo>
                                      <a:pt x="345" y="445"/>
                                      <a:pt x="350" y="444"/>
                                      <a:pt x="358" y="443"/>
                                    </a:cubicBezTo>
                                    <a:cubicBezTo>
                                      <a:pt x="360" y="445"/>
                                      <a:pt x="362" y="447"/>
                                      <a:pt x="364" y="450"/>
                                    </a:cubicBezTo>
                                    <a:cubicBezTo>
                                      <a:pt x="363" y="451"/>
                                      <a:pt x="362" y="452"/>
                                      <a:pt x="363" y="452"/>
                                    </a:cubicBezTo>
                                    <a:cubicBezTo>
                                      <a:pt x="363" y="453"/>
                                      <a:pt x="364" y="454"/>
                                      <a:pt x="367" y="453"/>
                                    </a:cubicBezTo>
                                    <a:cubicBezTo>
                                      <a:pt x="371" y="459"/>
                                      <a:pt x="375" y="464"/>
                                      <a:pt x="380" y="469"/>
                                    </a:cubicBezTo>
                                    <a:cubicBezTo>
                                      <a:pt x="359" y="474"/>
                                      <a:pt x="341" y="482"/>
                                      <a:pt x="342" y="487"/>
                                    </a:cubicBezTo>
                                    <a:cubicBezTo>
                                      <a:pt x="343" y="492"/>
                                      <a:pt x="362" y="483"/>
                                      <a:pt x="384" y="475"/>
                                    </a:cubicBezTo>
                                    <a:cubicBezTo>
                                      <a:pt x="388" y="480"/>
                                      <a:pt x="393" y="485"/>
                                      <a:pt x="397" y="490"/>
                                    </a:cubicBezTo>
                                    <a:cubicBezTo>
                                      <a:pt x="400" y="488"/>
                                      <a:pt x="400" y="488"/>
                                      <a:pt x="400" y="488"/>
                                    </a:cubicBezTo>
                                    <a:cubicBezTo>
                                      <a:pt x="396" y="483"/>
                                      <a:pt x="392" y="478"/>
                                      <a:pt x="388" y="474"/>
                                    </a:cubicBezTo>
                                    <a:cubicBezTo>
                                      <a:pt x="404" y="468"/>
                                      <a:pt x="421" y="464"/>
                                      <a:pt x="435" y="468"/>
                                    </a:cubicBezTo>
                                    <a:cubicBezTo>
                                      <a:pt x="425" y="462"/>
                                      <a:pt x="404" y="464"/>
                                      <a:pt x="384" y="468"/>
                                    </a:cubicBezTo>
                                    <a:cubicBezTo>
                                      <a:pt x="379" y="463"/>
                                      <a:pt x="375" y="458"/>
                                      <a:pt x="371" y="453"/>
                                    </a:cubicBezTo>
                                    <a:cubicBezTo>
                                      <a:pt x="389" y="449"/>
                                      <a:pt x="431" y="431"/>
                                      <a:pt x="459" y="436"/>
                                    </a:cubicBezTo>
                                    <a:cubicBezTo>
                                      <a:pt x="454" y="434"/>
                                      <a:pt x="446" y="433"/>
                                      <a:pt x="437" y="434"/>
                                    </a:cubicBezTo>
                                    <a:cubicBezTo>
                                      <a:pt x="437" y="433"/>
                                      <a:pt x="437" y="433"/>
                                      <a:pt x="437" y="433"/>
                                    </a:cubicBezTo>
                                    <a:cubicBezTo>
                                      <a:pt x="435" y="431"/>
                                      <a:pt x="433" y="429"/>
                                      <a:pt x="431" y="427"/>
                                    </a:cubicBezTo>
                                    <a:cubicBezTo>
                                      <a:pt x="443" y="425"/>
                                      <a:pt x="455" y="425"/>
                                      <a:pt x="465" y="426"/>
                                    </a:cubicBezTo>
                                    <a:cubicBezTo>
                                      <a:pt x="457" y="423"/>
                                      <a:pt x="443" y="423"/>
                                      <a:pt x="428" y="424"/>
                                    </a:cubicBezTo>
                                    <a:cubicBezTo>
                                      <a:pt x="424" y="420"/>
                                      <a:pt x="420" y="416"/>
                                      <a:pt x="416" y="413"/>
                                    </a:cubicBezTo>
                                    <a:cubicBezTo>
                                      <a:pt x="430" y="411"/>
                                      <a:pt x="477" y="393"/>
                                      <a:pt x="506" y="398"/>
                                    </a:cubicBezTo>
                                    <a:cubicBezTo>
                                      <a:pt x="487" y="390"/>
                                      <a:pt x="422" y="402"/>
                                      <a:pt x="413" y="410"/>
                                    </a:cubicBezTo>
                                    <a:cubicBezTo>
                                      <a:pt x="403" y="400"/>
                                      <a:pt x="392" y="390"/>
                                      <a:pt x="383" y="380"/>
                                    </a:cubicBezTo>
                                    <a:cubicBezTo>
                                      <a:pt x="394" y="379"/>
                                      <a:pt x="408" y="378"/>
                                      <a:pt x="422" y="377"/>
                                    </a:cubicBezTo>
                                    <a:cubicBezTo>
                                      <a:pt x="425" y="380"/>
                                      <a:pt x="428" y="382"/>
                                      <a:pt x="431" y="385"/>
                                    </a:cubicBezTo>
                                    <a:cubicBezTo>
                                      <a:pt x="434" y="382"/>
                                      <a:pt x="434" y="382"/>
                                      <a:pt x="434" y="382"/>
                                    </a:cubicBezTo>
                                    <a:cubicBezTo>
                                      <a:pt x="431" y="380"/>
                                      <a:pt x="429" y="379"/>
                                      <a:pt x="427" y="377"/>
                                    </a:cubicBezTo>
                                    <a:cubicBezTo>
                                      <a:pt x="442" y="377"/>
                                      <a:pt x="458" y="377"/>
                                      <a:pt x="471" y="381"/>
                                    </a:cubicBezTo>
                                    <a:cubicBezTo>
                                      <a:pt x="472" y="382"/>
                                      <a:pt x="473" y="382"/>
                                      <a:pt x="475" y="382"/>
                                    </a:cubicBezTo>
                                    <a:cubicBezTo>
                                      <a:pt x="481" y="384"/>
                                      <a:pt x="487" y="387"/>
                                      <a:pt x="492" y="391"/>
                                    </a:cubicBezTo>
                                    <a:cubicBezTo>
                                      <a:pt x="490" y="388"/>
                                      <a:pt x="486" y="385"/>
                                      <a:pt x="482" y="383"/>
                                    </a:cubicBezTo>
                                    <a:cubicBezTo>
                                      <a:pt x="497" y="384"/>
                                      <a:pt x="524" y="383"/>
                                      <a:pt x="544" y="394"/>
                                    </a:cubicBezTo>
                                    <a:cubicBezTo>
                                      <a:pt x="532" y="381"/>
                                      <a:pt x="478" y="374"/>
                                      <a:pt x="471" y="379"/>
                                    </a:cubicBezTo>
                                    <a:cubicBezTo>
                                      <a:pt x="457" y="374"/>
                                      <a:pt x="439" y="372"/>
                                      <a:pt x="420" y="371"/>
                                    </a:cubicBezTo>
                                    <a:cubicBezTo>
                                      <a:pt x="415" y="367"/>
                                      <a:pt x="410" y="363"/>
                                      <a:pt x="404" y="358"/>
                                    </a:cubicBezTo>
                                    <a:cubicBezTo>
                                      <a:pt x="429" y="356"/>
                                      <a:pt x="461" y="355"/>
                                      <a:pt x="480" y="367"/>
                                    </a:cubicBezTo>
                                    <a:cubicBezTo>
                                      <a:pt x="471" y="355"/>
                                      <a:pt x="428" y="352"/>
                                      <a:pt x="398" y="353"/>
                                    </a:cubicBezTo>
                                    <a:cubicBezTo>
                                      <a:pt x="388" y="345"/>
                                      <a:pt x="380" y="338"/>
                                      <a:pt x="371" y="331"/>
                                    </a:cubicBezTo>
                                    <a:cubicBezTo>
                                      <a:pt x="374" y="332"/>
                                      <a:pt x="378" y="332"/>
                                      <a:pt x="384" y="333"/>
                                    </a:cubicBezTo>
                                    <a:cubicBezTo>
                                      <a:pt x="386" y="334"/>
                                      <a:pt x="388" y="336"/>
                                      <a:pt x="391" y="338"/>
                                    </a:cubicBezTo>
                                    <a:cubicBezTo>
                                      <a:pt x="393" y="335"/>
                                      <a:pt x="393" y="335"/>
                                      <a:pt x="393" y="335"/>
                                    </a:cubicBezTo>
                                    <a:cubicBezTo>
                                      <a:pt x="392" y="334"/>
                                      <a:pt x="391" y="333"/>
                                      <a:pt x="390" y="333"/>
                                    </a:cubicBezTo>
                                    <a:cubicBezTo>
                                      <a:pt x="404" y="333"/>
                                      <a:pt x="423" y="332"/>
                                      <a:pt x="443" y="334"/>
                                    </a:cubicBezTo>
                                    <a:cubicBezTo>
                                      <a:pt x="452" y="339"/>
                                      <a:pt x="460" y="344"/>
                                      <a:pt x="468" y="349"/>
                                    </a:cubicBezTo>
                                    <a:cubicBezTo>
                                      <a:pt x="470" y="346"/>
                                      <a:pt x="470" y="346"/>
                                      <a:pt x="470" y="346"/>
                                    </a:cubicBezTo>
                                    <a:cubicBezTo>
                                      <a:pt x="464" y="343"/>
                                      <a:pt x="458" y="339"/>
                                      <a:pt x="452" y="335"/>
                                    </a:cubicBezTo>
                                    <a:cubicBezTo>
                                      <a:pt x="467" y="338"/>
                                      <a:pt x="481" y="342"/>
                                      <a:pt x="494" y="349"/>
                                    </a:cubicBezTo>
                                    <a:cubicBezTo>
                                      <a:pt x="484" y="338"/>
                                      <a:pt x="461" y="331"/>
                                      <a:pt x="437" y="326"/>
                                    </a:cubicBezTo>
                                    <a:cubicBezTo>
                                      <a:pt x="432" y="323"/>
                                      <a:pt x="428" y="321"/>
                                      <a:pt x="423" y="318"/>
                                    </a:cubicBezTo>
                                    <a:cubicBezTo>
                                      <a:pt x="439" y="319"/>
                                      <a:pt x="456" y="321"/>
                                      <a:pt x="473" y="327"/>
                                    </a:cubicBezTo>
                                    <a:cubicBezTo>
                                      <a:pt x="473" y="327"/>
                                      <a:pt x="473" y="327"/>
                                      <a:pt x="473" y="327"/>
                                    </a:cubicBezTo>
                                    <a:cubicBezTo>
                                      <a:pt x="472" y="332"/>
                                      <a:pt x="480" y="333"/>
                                      <a:pt x="491" y="335"/>
                                    </a:cubicBezTo>
                                    <a:cubicBezTo>
                                      <a:pt x="492" y="335"/>
                                      <a:pt x="492" y="335"/>
                                      <a:pt x="492" y="335"/>
                                    </a:cubicBezTo>
                                    <a:cubicBezTo>
                                      <a:pt x="492" y="335"/>
                                      <a:pt x="492" y="335"/>
                                      <a:pt x="492" y="335"/>
                                    </a:cubicBezTo>
                                    <a:cubicBezTo>
                                      <a:pt x="505" y="338"/>
                                      <a:pt x="523" y="342"/>
                                      <a:pt x="536" y="353"/>
                                    </a:cubicBezTo>
                                    <a:cubicBezTo>
                                      <a:pt x="527" y="339"/>
                                      <a:pt x="486" y="320"/>
                                      <a:pt x="475" y="324"/>
                                    </a:cubicBezTo>
                                    <a:cubicBezTo>
                                      <a:pt x="456" y="315"/>
                                      <a:pt x="428" y="309"/>
                                      <a:pt x="406" y="307"/>
                                    </a:cubicBezTo>
                                    <a:cubicBezTo>
                                      <a:pt x="293" y="237"/>
                                      <a:pt x="219" y="182"/>
                                      <a:pt x="182" y="154"/>
                                    </a:cubicBezTo>
                                    <a:cubicBezTo>
                                      <a:pt x="214" y="174"/>
                                      <a:pt x="272" y="208"/>
                                      <a:pt x="356" y="249"/>
                                    </a:cubicBezTo>
                                    <a:cubicBezTo>
                                      <a:pt x="358" y="246"/>
                                      <a:pt x="358" y="246"/>
                                      <a:pt x="358" y="246"/>
                                    </a:cubicBezTo>
                                    <a:cubicBezTo>
                                      <a:pt x="273" y="204"/>
                                      <a:pt x="216" y="170"/>
                                      <a:pt x="184" y="151"/>
                                    </a:cubicBezTo>
                                    <a:cubicBezTo>
                                      <a:pt x="242" y="179"/>
                                      <a:pt x="374" y="244"/>
                                      <a:pt x="511" y="303"/>
                                    </a:cubicBezTo>
                                    <a:cubicBezTo>
                                      <a:pt x="512" y="304"/>
                                      <a:pt x="513" y="306"/>
                                      <a:pt x="515" y="307"/>
                                    </a:cubicBezTo>
                                    <a:cubicBezTo>
                                      <a:pt x="514" y="306"/>
                                      <a:pt x="513" y="305"/>
                                      <a:pt x="512" y="303"/>
                                    </a:cubicBezTo>
                                    <a:cubicBezTo>
                                      <a:pt x="516" y="305"/>
                                      <a:pt x="519" y="306"/>
                                      <a:pt x="523" y="308"/>
                                    </a:cubicBezTo>
                                    <a:cubicBezTo>
                                      <a:pt x="523" y="317"/>
                                      <a:pt x="554" y="315"/>
                                      <a:pt x="570" y="332"/>
                                    </a:cubicBezTo>
                                    <a:cubicBezTo>
                                      <a:pt x="564" y="321"/>
                                      <a:pt x="533" y="300"/>
                                      <a:pt x="525" y="305"/>
                                    </a:cubicBezTo>
                                    <a:cubicBezTo>
                                      <a:pt x="519" y="302"/>
                                      <a:pt x="513" y="300"/>
                                      <a:pt x="507" y="297"/>
                                    </a:cubicBezTo>
                                    <a:cubicBezTo>
                                      <a:pt x="478" y="268"/>
                                      <a:pt x="396" y="238"/>
                                      <a:pt x="394" y="247"/>
                                    </a:cubicBezTo>
                                    <a:cubicBezTo>
                                      <a:pt x="394" y="247"/>
                                      <a:pt x="394" y="247"/>
                                      <a:pt x="395" y="247"/>
                                    </a:cubicBezTo>
                                    <a:cubicBezTo>
                                      <a:pt x="328" y="217"/>
                                      <a:pt x="268" y="188"/>
                                      <a:pt x="225" y="167"/>
                                    </a:cubicBezTo>
                                    <a:cubicBezTo>
                                      <a:pt x="235" y="171"/>
                                      <a:pt x="235" y="171"/>
                                      <a:pt x="235" y="171"/>
                                    </a:cubicBezTo>
                                    <a:cubicBezTo>
                                      <a:pt x="237" y="168"/>
                                      <a:pt x="237" y="168"/>
                                      <a:pt x="237" y="168"/>
                                    </a:cubicBezTo>
                                    <a:cubicBezTo>
                                      <a:pt x="187" y="146"/>
                                      <a:pt x="187" y="146"/>
                                      <a:pt x="187" y="146"/>
                                    </a:cubicBezTo>
                                    <a:cubicBezTo>
                                      <a:pt x="455" y="233"/>
                                      <a:pt x="455" y="233"/>
                                      <a:pt x="455" y="233"/>
                                    </a:cubicBezTo>
                                    <a:cubicBezTo>
                                      <a:pt x="456" y="230"/>
                                      <a:pt x="456" y="230"/>
                                      <a:pt x="456" y="230"/>
                                    </a:cubicBezTo>
                                    <a:cubicBezTo>
                                      <a:pt x="177" y="139"/>
                                      <a:pt x="177" y="139"/>
                                      <a:pt x="177" y="139"/>
                                    </a:cubicBezTo>
                                    <a:cubicBezTo>
                                      <a:pt x="218" y="146"/>
                                      <a:pt x="313" y="163"/>
                                      <a:pt x="440" y="191"/>
                                    </a:cubicBezTo>
                                    <a:cubicBezTo>
                                      <a:pt x="441" y="188"/>
                                      <a:pt x="441" y="188"/>
                                      <a:pt x="441" y="188"/>
                                    </a:cubicBezTo>
                                    <a:cubicBezTo>
                                      <a:pt x="364" y="171"/>
                                      <a:pt x="298" y="158"/>
                                      <a:pt x="250" y="148"/>
                                    </a:cubicBezTo>
                                    <a:cubicBezTo>
                                      <a:pt x="321" y="159"/>
                                      <a:pt x="424" y="175"/>
                                      <a:pt x="523" y="194"/>
                                    </a:cubicBezTo>
                                    <a:cubicBezTo>
                                      <a:pt x="530" y="200"/>
                                      <a:pt x="534" y="206"/>
                                      <a:pt x="536" y="209"/>
                                    </a:cubicBezTo>
                                    <a:cubicBezTo>
                                      <a:pt x="535" y="206"/>
                                      <a:pt x="532" y="201"/>
                                      <a:pt x="528" y="195"/>
                                    </a:cubicBezTo>
                                    <a:cubicBezTo>
                                      <a:pt x="538" y="197"/>
                                      <a:pt x="548" y="199"/>
                                      <a:pt x="558" y="201"/>
                                    </a:cubicBezTo>
                                    <a:cubicBezTo>
                                      <a:pt x="562" y="207"/>
                                      <a:pt x="566" y="214"/>
                                      <a:pt x="569" y="222"/>
                                    </a:cubicBezTo>
                                    <a:cubicBezTo>
                                      <a:pt x="569" y="218"/>
                                      <a:pt x="566" y="210"/>
                                      <a:pt x="562" y="202"/>
                                    </a:cubicBezTo>
                                    <a:cubicBezTo>
                                      <a:pt x="565" y="202"/>
                                      <a:pt x="569" y="203"/>
                                      <a:pt x="573" y="204"/>
                                    </a:cubicBezTo>
                                    <a:cubicBezTo>
                                      <a:pt x="575" y="208"/>
                                      <a:pt x="577" y="213"/>
                                      <a:pt x="578" y="217"/>
                                    </a:cubicBezTo>
                                    <a:cubicBezTo>
                                      <a:pt x="578" y="214"/>
                                      <a:pt x="577" y="210"/>
                                      <a:pt x="575" y="204"/>
                                    </a:cubicBezTo>
                                    <a:cubicBezTo>
                                      <a:pt x="577" y="205"/>
                                      <a:pt x="578" y="205"/>
                                      <a:pt x="580" y="205"/>
                                    </a:cubicBezTo>
                                    <a:cubicBezTo>
                                      <a:pt x="580" y="202"/>
                                      <a:pt x="580" y="202"/>
                                      <a:pt x="580" y="202"/>
                                    </a:cubicBezTo>
                                    <a:cubicBezTo>
                                      <a:pt x="578" y="201"/>
                                      <a:pt x="576" y="201"/>
                                      <a:pt x="574" y="200"/>
                                    </a:cubicBezTo>
                                    <a:cubicBezTo>
                                      <a:pt x="566" y="178"/>
                                      <a:pt x="548" y="146"/>
                                      <a:pt x="539" y="139"/>
                                    </a:cubicBezTo>
                                    <a:cubicBezTo>
                                      <a:pt x="546" y="139"/>
                                      <a:pt x="552" y="139"/>
                                      <a:pt x="559" y="140"/>
                                    </a:cubicBezTo>
                                    <a:cubicBezTo>
                                      <a:pt x="568" y="155"/>
                                      <a:pt x="582" y="177"/>
                                      <a:pt x="587" y="199"/>
                                    </a:cubicBezTo>
                                    <a:cubicBezTo>
                                      <a:pt x="588" y="189"/>
                                      <a:pt x="577" y="158"/>
                                      <a:pt x="566" y="137"/>
                                    </a:cubicBezTo>
                                    <a:cubicBezTo>
                                      <a:pt x="566" y="136"/>
                                      <a:pt x="566" y="136"/>
                                      <a:pt x="566" y="136"/>
                                    </a:cubicBezTo>
                                    <a:cubicBezTo>
                                      <a:pt x="566" y="136"/>
                                      <a:pt x="566" y="136"/>
                                      <a:pt x="566" y="136"/>
                                    </a:cubicBezTo>
                                    <a:cubicBezTo>
                                      <a:pt x="560" y="124"/>
                                      <a:pt x="553" y="115"/>
                                      <a:pt x="550" y="116"/>
                                    </a:cubicBezTo>
                                    <a:cubicBezTo>
                                      <a:pt x="547" y="119"/>
                                      <a:pt x="551" y="126"/>
                                      <a:pt x="557" y="136"/>
                                    </a:cubicBezTo>
                                    <a:cubicBezTo>
                                      <a:pt x="432" y="130"/>
                                      <a:pt x="338" y="129"/>
                                      <a:pt x="272" y="129"/>
                                    </a:cubicBezTo>
                                    <a:cubicBezTo>
                                      <a:pt x="272" y="126"/>
                                      <a:pt x="272" y="126"/>
                                      <a:pt x="272" y="126"/>
                                    </a:cubicBezTo>
                                    <a:cubicBezTo>
                                      <a:pt x="269" y="126"/>
                                      <a:pt x="265" y="126"/>
                                      <a:pt x="261" y="126"/>
                                    </a:cubicBezTo>
                                    <a:cubicBezTo>
                                      <a:pt x="324" y="121"/>
                                      <a:pt x="413" y="114"/>
                                      <a:pt x="528" y="107"/>
                                    </a:cubicBezTo>
                                    <a:cubicBezTo>
                                      <a:pt x="527" y="104"/>
                                      <a:pt x="527" y="104"/>
                                      <a:pt x="527" y="104"/>
                                    </a:cubicBezTo>
                                    <a:cubicBezTo>
                                      <a:pt x="466" y="107"/>
                                      <a:pt x="411" y="111"/>
                                      <a:pt x="365" y="114"/>
                                    </a:cubicBezTo>
                                    <a:cubicBezTo>
                                      <a:pt x="465" y="104"/>
                                      <a:pt x="465" y="104"/>
                                      <a:pt x="465" y="104"/>
                                    </a:cubicBezTo>
                                    <a:cubicBezTo>
                                      <a:pt x="464" y="101"/>
                                      <a:pt x="464" y="101"/>
                                      <a:pt x="464" y="101"/>
                                    </a:cubicBezTo>
                                    <a:cubicBezTo>
                                      <a:pt x="212" y="126"/>
                                      <a:pt x="212" y="126"/>
                                      <a:pt x="212" y="126"/>
                                    </a:cubicBezTo>
                                    <a:cubicBezTo>
                                      <a:pt x="205" y="126"/>
                                      <a:pt x="199" y="127"/>
                                      <a:pt x="193" y="127"/>
                                    </a:cubicBezTo>
                                    <a:cubicBezTo>
                                      <a:pt x="527" y="56"/>
                                      <a:pt x="527" y="56"/>
                                      <a:pt x="527" y="56"/>
                                    </a:cubicBezTo>
                                    <a:cubicBezTo>
                                      <a:pt x="526" y="52"/>
                                      <a:pt x="526" y="52"/>
                                      <a:pt x="526" y="52"/>
                                    </a:cubicBezTo>
                                    <a:cubicBezTo>
                                      <a:pt x="195" y="123"/>
                                      <a:pt x="195" y="123"/>
                                      <a:pt x="195" y="123"/>
                                    </a:cubicBezTo>
                                    <a:cubicBezTo>
                                      <a:pt x="377" y="68"/>
                                      <a:pt x="377" y="68"/>
                                      <a:pt x="377" y="68"/>
                                    </a:cubicBezTo>
                                    <a:cubicBezTo>
                                      <a:pt x="376" y="65"/>
                                      <a:pt x="376" y="65"/>
                                      <a:pt x="376" y="65"/>
                                    </a:cubicBezTo>
                                    <a:cubicBezTo>
                                      <a:pt x="175" y="125"/>
                                      <a:pt x="175" y="125"/>
                                      <a:pt x="175" y="125"/>
                                    </a:cubicBezTo>
                                    <a:cubicBezTo>
                                      <a:pt x="225" y="101"/>
                                      <a:pt x="360" y="38"/>
                                      <a:pt x="491" y="0"/>
                                    </a:cubicBezTo>
                                    <a:cubicBezTo>
                                      <a:pt x="538" y="0"/>
                                      <a:pt x="538" y="0"/>
                                      <a:pt x="538" y="0"/>
                                    </a:cubicBezTo>
                                    <a:cubicBezTo>
                                      <a:pt x="538" y="1"/>
                                      <a:pt x="539" y="1"/>
                                      <a:pt x="539" y="2"/>
                                    </a:cubicBezTo>
                                    <a:cubicBezTo>
                                      <a:pt x="541" y="4"/>
                                      <a:pt x="545" y="4"/>
                                      <a:pt x="547" y="3"/>
                                    </a:cubicBezTo>
                                    <a:cubicBezTo>
                                      <a:pt x="548" y="2"/>
                                      <a:pt x="548" y="1"/>
                                      <a:pt x="548" y="0"/>
                                    </a:cubicBezTo>
                                    <a:cubicBezTo>
                                      <a:pt x="604" y="0"/>
                                      <a:pt x="604" y="0"/>
                                      <a:pt x="604" y="0"/>
                                    </a:cubicBezTo>
                                    <a:cubicBezTo>
                                      <a:pt x="588" y="7"/>
                                      <a:pt x="571" y="16"/>
                                      <a:pt x="554" y="25"/>
                                    </a:cubicBezTo>
                                    <a:cubicBezTo>
                                      <a:pt x="554" y="25"/>
                                      <a:pt x="554" y="25"/>
                                      <a:pt x="554" y="24"/>
                                    </a:cubicBezTo>
                                    <a:cubicBezTo>
                                      <a:pt x="552" y="22"/>
                                      <a:pt x="548" y="22"/>
                                      <a:pt x="546" y="24"/>
                                    </a:cubicBezTo>
                                    <a:cubicBezTo>
                                      <a:pt x="544" y="26"/>
                                      <a:pt x="544" y="29"/>
                                      <a:pt x="546" y="32"/>
                                    </a:cubicBezTo>
                                    <a:cubicBezTo>
                                      <a:pt x="548" y="34"/>
                                      <a:pt x="551" y="34"/>
                                      <a:pt x="553" y="32"/>
                                    </a:cubicBezTo>
                                    <a:cubicBezTo>
                                      <a:pt x="555" y="30"/>
                                      <a:pt x="555" y="28"/>
                                      <a:pt x="555" y="27"/>
                                    </a:cubicBezTo>
                                    <a:cubicBezTo>
                                      <a:pt x="574" y="17"/>
                                      <a:pt x="592" y="8"/>
                                      <a:pt x="608" y="0"/>
                                    </a:cubicBezTo>
                                    <a:cubicBezTo>
                                      <a:pt x="630" y="0"/>
                                      <a:pt x="630" y="0"/>
                                      <a:pt x="630" y="0"/>
                                    </a:cubicBezTo>
                                    <a:cubicBezTo>
                                      <a:pt x="630" y="1"/>
                                      <a:pt x="630" y="4"/>
                                      <a:pt x="631" y="5"/>
                                    </a:cubicBezTo>
                                    <a:cubicBezTo>
                                      <a:pt x="632" y="6"/>
                                      <a:pt x="632" y="6"/>
                                      <a:pt x="633" y="6"/>
                                    </a:cubicBezTo>
                                    <a:cubicBezTo>
                                      <a:pt x="610" y="23"/>
                                      <a:pt x="585" y="42"/>
                                      <a:pt x="558" y="64"/>
                                    </a:cubicBezTo>
                                    <a:cubicBezTo>
                                      <a:pt x="556" y="62"/>
                                      <a:pt x="553" y="62"/>
                                      <a:pt x="551" y="64"/>
                                    </a:cubicBezTo>
                                    <a:cubicBezTo>
                                      <a:pt x="549" y="66"/>
                                      <a:pt x="548" y="70"/>
                                      <a:pt x="550" y="72"/>
                                    </a:cubicBezTo>
                                    <a:cubicBezTo>
                                      <a:pt x="552" y="74"/>
                                      <a:pt x="556" y="74"/>
                                      <a:pt x="558" y="72"/>
                                    </a:cubicBezTo>
                                    <a:cubicBezTo>
                                      <a:pt x="560" y="70"/>
                                      <a:pt x="560" y="68"/>
                                      <a:pt x="559" y="66"/>
                                    </a:cubicBezTo>
                                    <a:cubicBezTo>
                                      <a:pt x="587" y="43"/>
                                      <a:pt x="613" y="23"/>
                                      <a:pt x="636" y="7"/>
                                    </a:cubicBezTo>
                                    <a:cubicBezTo>
                                      <a:pt x="637" y="7"/>
                                      <a:pt x="638" y="6"/>
                                      <a:pt x="639" y="5"/>
                                    </a:cubicBezTo>
                                    <a:cubicBezTo>
                                      <a:pt x="639" y="5"/>
                                      <a:pt x="640" y="4"/>
                                      <a:pt x="640" y="4"/>
                                    </a:cubicBezTo>
                                    <a:cubicBezTo>
                                      <a:pt x="642" y="2"/>
                                      <a:pt x="644" y="1"/>
                                      <a:pt x="646" y="0"/>
                                    </a:cubicBezTo>
                                    <a:cubicBezTo>
                                      <a:pt x="669" y="0"/>
                                      <a:pt x="669" y="0"/>
                                      <a:pt x="669" y="0"/>
                                    </a:cubicBezTo>
                                    <a:cubicBezTo>
                                      <a:pt x="654" y="14"/>
                                      <a:pt x="637" y="31"/>
                                      <a:pt x="616" y="52"/>
                                    </a:cubicBezTo>
                                    <a:cubicBezTo>
                                      <a:pt x="614" y="50"/>
                                      <a:pt x="612" y="51"/>
                                      <a:pt x="610" y="52"/>
                                    </a:cubicBezTo>
                                    <a:cubicBezTo>
                                      <a:pt x="608" y="54"/>
                                      <a:pt x="608" y="58"/>
                                      <a:pt x="610" y="60"/>
                                    </a:cubicBezTo>
                                    <a:cubicBezTo>
                                      <a:pt x="612" y="62"/>
                                      <a:pt x="615" y="62"/>
                                      <a:pt x="617" y="60"/>
                                    </a:cubicBezTo>
                                    <a:cubicBezTo>
                                      <a:pt x="619" y="58"/>
                                      <a:pt x="619" y="55"/>
                                      <a:pt x="618" y="53"/>
                                    </a:cubicBezTo>
                                    <a:cubicBezTo>
                                      <a:pt x="639" y="32"/>
                                      <a:pt x="657" y="14"/>
                                      <a:pt x="673" y="0"/>
                                    </a:cubicBezTo>
                                    <a:cubicBezTo>
                                      <a:pt x="689" y="0"/>
                                      <a:pt x="689" y="0"/>
                                      <a:pt x="689" y="0"/>
                                    </a:cubicBezTo>
                                    <a:cubicBezTo>
                                      <a:pt x="676" y="15"/>
                                      <a:pt x="660" y="33"/>
                                      <a:pt x="642" y="56"/>
                                    </a:cubicBezTo>
                                    <a:cubicBezTo>
                                      <a:pt x="640" y="55"/>
                                      <a:pt x="637" y="55"/>
                                      <a:pt x="635" y="57"/>
                                    </a:cubicBezTo>
                                    <a:cubicBezTo>
                                      <a:pt x="633" y="59"/>
                                      <a:pt x="633" y="62"/>
                                      <a:pt x="635" y="64"/>
                                    </a:cubicBezTo>
                                    <a:cubicBezTo>
                                      <a:pt x="635" y="65"/>
                                      <a:pt x="636" y="65"/>
                                      <a:pt x="636" y="65"/>
                                    </a:cubicBezTo>
                                    <a:cubicBezTo>
                                      <a:pt x="624" y="80"/>
                                      <a:pt x="612" y="96"/>
                                      <a:pt x="599" y="113"/>
                                    </a:cubicBezTo>
                                    <a:cubicBezTo>
                                      <a:pt x="599" y="113"/>
                                      <a:pt x="599" y="113"/>
                                      <a:pt x="599" y="113"/>
                                    </a:cubicBezTo>
                                    <a:cubicBezTo>
                                      <a:pt x="598" y="113"/>
                                      <a:pt x="597" y="114"/>
                                      <a:pt x="597" y="115"/>
                                    </a:cubicBezTo>
                                    <a:cubicBezTo>
                                      <a:pt x="596" y="118"/>
                                      <a:pt x="594" y="120"/>
                                      <a:pt x="592" y="123"/>
                                    </a:cubicBezTo>
                                    <a:cubicBezTo>
                                      <a:pt x="590" y="122"/>
                                      <a:pt x="588" y="122"/>
                                      <a:pt x="587" y="124"/>
                                    </a:cubicBezTo>
                                    <a:cubicBezTo>
                                      <a:pt x="584" y="126"/>
                                      <a:pt x="584" y="129"/>
                                      <a:pt x="586" y="131"/>
                                    </a:cubicBezTo>
                                    <a:cubicBezTo>
                                      <a:pt x="588" y="133"/>
                                      <a:pt x="592" y="133"/>
                                      <a:pt x="594" y="131"/>
                                    </a:cubicBezTo>
                                    <a:cubicBezTo>
                                      <a:pt x="596" y="129"/>
                                      <a:pt x="596" y="126"/>
                                      <a:pt x="594" y="124"/>
                                    </a:cubicBezTo>
                                    <a:cubicBezTo>
                                      <a:pt x="594" y="124"/>
                                      <a:pt x="594" y="124"/>
                                      <a:pt x="594" y="124"/>
                                    </a:cubicBezTo>
                                    <a:cubicBezTo>
                                      <a:pt x="595" y="122"/>
                                      <a:pt x="597" y="120"/>
                                      <a:pt x="598" y="118"/>
                                    </a:cubicBezTo>
                                    <a:cubicBezTo>
                                      <a:pt x="601" y="128"/>
                                      <a:pt x="615" y="150"/>
                                      <a:pt x="617" y="171"/>
                                    </a:cubicBezTo>
                                    <a:cubicBezTo>
                                      <a:pt x="620" y="161"/>
                                      <a:pt x="608" y="122"/>
                                      <a:pt x="601" y="114"/>
                                    </a:cubicBezTo>
                                    <a:cubicBezTo>
                                      <a:pt x="614" y="97"/>
                                      <a:pt x="626" y="81"/>
                                      <a:pt x="638" y="66"/>
                                    </a:cubicBezTo>
                                    <a:cubicBezTo>
                                      <a:pt x="640" y="66"/>
                                      <a:pt x="641" y="66"/>
                                      <a:pt x="642" y="65"/>
                                    </a:cubicBezTo>
                                    <a:cubicBezTo>
                                      <a:pt x="644" y="63"/>
                                      <a:pt x="644" y="61"/>
                                      <a:pt x="644" y="59"/>
                                    </a:cubicBezTo>
                                    <a:cubicBezTo>
                                      <a:pt x="662" y="37"/>
                                      <a:pt x="679" y="17"/>
                                      <a:pt x="694" y="0"/>
                                    </a:cubicBezTo>
                                    <a:cubicBezTo>
                                      <a:pt x="701" y="0"/>
                                      <a:pt x="701" y="0"/>
                                      <a:pt x="701" y="0"/>
                                    </a:cubicBezTo>
                                    <a:cubicBezTo>
                                      <a:pt x="690" y="16"/>
                                      <a:pt x="678" y="35"/>
                                      <a:pt x="663" y="59"/>
                                    </a:cubicBezTo>
                                    <a:cubicBezTo>
                                      <a:pt x="662" y="59"/>
                                      <a:pt x="660" y="59"/>
                                      <a:pt x="658" y="60"/>
                                    </a:cubicBezTo>
                                    <a:cubicBezTo>
                                      <a:pt x="656" y="62"/>
                                      <a:pt x="656" y="66"/>
                                      <a:pt x="658" y="68"/>
                                    </a:cubicBezTo>
                                    <a:cubicBezTo>
                                      <a:pt x="660" y="70"/>
                                      <a:pt x="663" y="70"/>
                                      <a:pt x="666" y="68"/>
                                    </a:cubicBezTo>
                                    <a:cubicBezTo>
                                      <a:pt x="668" y="66"/>
                                      <a:pt x="668" y="63"/>
                                      <a:pt x="666" y="60"/>
                                    </a:cubicBezTo>
                                    <a:cubicBezTo>
                                      <a:pt x="666" y="60"/>
                                      <a:pt x="665" y="60"/>
                                      <a:pt x="665" y="60"/>
                                    </a:cubicBezTo>
                                    <a:cubicBezTo>
                                      <a:pt x="680" y="36"/>
                                      <a:pt x="693" y="16"/>
                                      <a:pt x="704" y="0"/>
                                    </a:cubicBezTo>
                                    <a:cubicBezTo>
                                      <a:pt x="709" y="0"/>
                                      <a:pt x="709" y="0"/>
                                      <a:pt x="709" y="0"/>
                                    </a:cubicBezTo>
                                    <a:cubicBezTo>
                                      <a:pt x="692" y="26"/>
                                      <a:pt x="672" y="60"/>
                                      <a:pt x="650" y="98"/>
                                    </a:cubicBezTo>
                                    <a:cubicBezTo>
                                      <a:pt x="650" y="95"/>
                                      <a:pt x="649" y="93"/>
                                      <a:pt x="649" y="93"/>
                                    </a:cubicBezTo>
                                    <a:cubicBezTo>
                                      <a:pt x="649" y="91"/>
                                      <a:pt x="645" y="91"/>
                                      <a:pt x="644" y="93"/>
                                    </a:cubicBezTo>
                                    <a:cubicBezTo>
                                      <a:pt x="644" y="94"/>
                                      <a:pt x="645" y="99"/>
                                      <a:pt x="645" y="106"/>
                                    </a:cubicBezTo>
                                    <a:cubicBezTo>
                                      <a:pt x="641" y="113"/>
                                      <a:pt x="637" y="120"/>
                                      <a:pt x="633" y="128"/>
                                    </a:cubicBezTo>
                                    <a:cubicBezTo>
                                      <a:pt x="631" y="120"/>
                                      <a:pt x="628" y="115"/>
                                      <a:pt x="626" y="115"/>
                                    </a:cubicBezTo>
                                    <a:cubicBezTo>
                                      <a:pt x="623" y="116"/>
                                      <a:pt x="625" y="124"/>
                                      <a:pt x="629" y="135"/>
                                    </a:cubicBezTo>
                                    <a:cubicBezTo>
                                      <a:pt x="629" y="135"/>
                                      <a:pt x="629" y="135"/>
                                      <a:pt x="629" y="135"/>
                                    </a:cubicBezTo>
                                    <a:cubicBezTo>
                                      <a:pt x="627" y="134"/>
                                      <a:pt x="625" y="135"/>
                                      <a:pt x="624" y="136"/>
                                    </a:cubicBezTo>
                                    <a:cubicBezTo>
                                      <a:pt x="621" y="138"/>
                                      <a:pt x="621" y="141"/>
                                      <a:pt x="623" y="144"/>
                                    </a:cubicBezTo>
                                    <a:cubicBezTo>
                                      <a:pt x="625" y="146"/>
                                      <a:pt x="629" y="146"/>
                                      <a:pt x="631" y="144"/>
                                    </a:cubicBezTo>
                                    <a:cubicBezTo>
                                      <a:pt x="631" y="144"/>
                                      <a:pt x="631" y="143"/>
                                      <a:pt x="631" y="143"/>
                                    </a:cubicBezTo>
                                    <a:cubicBezTo>
                                      <a:pt x="634" y="153"/>
                                      <a:pt x="637" y="164"/>
                                      <a:pt x="638" y="175"/>
                                    </a:cubicBezTo>
                                    <a:cubicBezTo>
                                      <a:pt x="639" y="167"/>
                                      <a:pt x="637" y="146"/>
                                      <a:pt x="633" y="131"/>
                                    </a:cubicBezTo>
                                    <a:cubicBezTo>
                                      <a:pt x="637" y="124"/>
                                      <a:pt x="641" y="116"/>
                                      <a:pt x="645" y="109"/>
                                    </a:cubicBezTo>
                                    <a:cubicBezTo>
                                      <a:pt x="647" y="129"/>
                                      <a:pt x="650" y="160"/>
                                      <a:pt x="650" y="160"/>
                                    </a:cubicBezTo>
                                    <a:cubicBezTo>
                                      <a:pt x="650" y="160"/>
                                      <a:pt x="650" y="120"/>
                                      <a:pt x="650" y="102"/>
                                    </a:cubicBezTo>
                                    <a:cubicBezTo>
                                      <a:pt x="673" y="62"/>
                                      <a:pt x="694" y="27"/>
                                      <a:pt x="712" y="0"/>
                                    </a:cubicBezTo>
                                    <a:cubicBezTo>
                                      <a:pt x="715" y="0"/>
                                      <a:pt x="715" y="0"/>
                                      <a:pt x="715" y="0"/>
                                    </a:cubicBezTo>
                                    <a:cubicBezTo>
                                      <a:pt x="698" y="32"/>
                                      <a:pt x="677" y="74"/>
                                      <a:pt x="656" y="126"/>
                                    </a:cubicBezTo>
                                    <a:cubicBezTo>
                                      <a:pt x="654" y="126"/>
                                      <a:pt x="653" y="126"/>
                                      <a:pt x="652" y="127"/>
                                    </a:cubicBezTo>
                                    <a:cubicBezTo>
                                      <a:pt x="650" y="129"/>
                                      <a:pt x="650" y="132"/>
                                      <a:pt x="652" y="134"/>
                                    </a:cubicBezTo>
                                    <a:cubicBezTo>
                                      <a:pt x="654" y="137"/>
                                      <a:pt x="657" y="137"/>
                                      <a:pt x="659" y="135"/>
                                    </a:cubicBezTo>
                                    <a:cubicBezTo>
                                      <a:pt x="661" y="133"/>
                                      <a:pt x="661" y="129"/>
                                      <a:pt x="659" y="127"/>
                                    </a:cubicBezTo>
                                    <a:cubicBezTo>
                                      <a:pt x="659" y="127"/>
                                      <a:pt x="658" y="127"/>
                                      <a:pt x="658" y="126"/>
                                    </a:cubicBezTo>
                                    <a:cubicBezTo>
                                      <a:pt x="679" y="75"/>
                                      <a:pt x="700" y="32"/>
                                      <a:pt x="717" y="0"/>
                                    </a:cubicBezTo>
                                    <a:cubicBezTo>
                                      <a:pt x="717" y="0"/>
                                      <a:pt x="717" y="0"/>
                                      <a:pt x="717" y="0"/>
                                    </a:cubicBezTo>
                                    <a:cubicBezTo>
                                      <a:pt x="706" y="24"/>
                                      <a:pt x="692" y="55"/>
                                      <a:pt x="676" y="95"/>
                                    </a:cubicBezTo>
                                    <a:cubicBezTo>
                                      <a:pt x="675" y="95"/>
                                      <a:pt x="673" y="95"/>
                                      <a:pt x="672" y="96"/>
                                    </a:cubicBezTo>
                                    <a:cubicBezTo>
                                      <a:pt x="670" y="98"/>
                                      <a:pt x="670" y="101"/>
                                      <a:pt x="672" y="104"/>
                                    </a:cubicBezTo>
                                    <a:cubicBezTo>
                                      <a:pt x="674" y="106"/>
                                      <a:pt x="677" y="106"/>
                                      <a:pt x="679" y="104"/>
                                    </a:cubicBezTo>
                                    <a:cubicBezTo>
                                      <a:pt x="681" y="102"/>
                                      <a:pt x="681" y="99"/>
                                      <a:pt x="679" y="96"/>
                                    </a:cubicBezTo>
                                    <a:cubicBezTo>
                                      <a:pt x="679" y="96"/>
                                      <a:pt x="679" y="96"/>
                                      <a:pt x="678" y="96"/>
                                    </a:cubicBezTo>
                                    <a:cubicBezTo>
                                      <a:pt x="694" y="56"/>
                                      <a:pt x="708" y="24"/>
                                      <a:pt x="720" y="0"/>
                                    </a:cubicBezTo>
                                    <a:cubicBezTo>
                                      <a:pt x="727" y="0"/>
                                      <a:pt x="727" y="0"/>
                                      <a:pt x="727" y="0"/>
                                    </a:cubicBezTo>
                                    <a:cubicBezTo>
                                      <a:pt x="714" y="33"/>
                                      <a:pt x="699" y="80"/>
                                      <a:pt x="682" y="141"/>
                                    </a:cubicBezTo>
                                    <a:cubicBezTo>
                                      <a:pt x="680" y="141"/>
                                      <a:pt x="679" y="141"/>
                                      <a:pt x="678" y="142"/>
                                    </a:cubicBezTo>
                                    <a:cubicBezTo>
                                      <a:pt x="677" y="143"/>
                                      <a:pt x="677" y="143"/>
                                      <a:pt x="676" y="144"/>
                                    </a:cubicBezTo>
                                    <a:cubicBezTo>
                                      <a:pt x="675" y="144"/>
                                      <a:pt x="674" y="144"/>
                                      <a:pt x="673" y="145"/>
                                    </a:cubicBezTo>
                                    <a:cubicBezTo>
                                      <a:pt x="673" y="148"/>
                                      <a:pt x="672" y="220"/>
                                      <a:pt x="672" y="220"/>
                                    </a:cubicBezTo>
                                    <a:cubicBezTo>
                                      <a:pt x="672" y="220"/>
                                      <a:pt x="678" y="167"/>
                                      <a:pt x="678" y="150"/>
                                    </a:cubicBezTo>
                                    <a:cubicBezTo>
                                      <a:pt x="680" y="151"/>
                                      <a:pt x="683" y="151"/>
                                      <a:pt x="685" y="150"/>
                                    </a:cubicBezTo>
                                    <a:cubicBezTo>
                                      <a:pt x="687" y="148"/>
                                      <a:pt x="687" y="144"/>
                                      <a:pt x="685" y="142"/>
                                    </a:cubicBezTo>
                                    <a:cubicBezTo>
                                      <a:pt x="685" y="142"/>
                                      <a:pt x="684" y="141"/>
                                      <a:pt x="684" y="141"/>
                                    </a:cubicBezTo>
                                    <a:cubicBezTo>
                                      <a:pt x="701" y="80"/>
                                      <a:pt x="717" y="33"/>
                                      <a:pt x="729" y="0"/>
                                    </a:cubicBezTo>
                                    <a:cubicBezTo>
                                      <a:pt x="733" y="0"/>
                                      <a:pt x="733" y="0"/>
                                      <a:pt x="733" y="0"/>
                                    </a:cubicBezTo>
                                    <a:cubicBezTo>
                                      <a:pt x="729" y="18"/>
                                      <a:pt x="724" y="38"/>
                                      <a:pt x="720" y="61"/>
                                    </a:cubicBezTo>
                                    <a:cubicBezTo>
                                      <a:pt x="719" y="61"/>
                                      <a:pt x="718" y="61"/>
                                      <a:pt x="717" y="62"/>
                                    </a:cubicBezTo>
                                    <a:cubicBezTo>
                                      <a:pt x="715" y="64"/>
                                      <a:pt x="715" y="68"/>
                                      <a:pt x="717" y="70"/>
                                    </a:cubicBezTo>
                                    <a:cubicBezTo>
                                      <a:pt x="719" y="72"/>
                                      <a:pt x="722" y="72"/>
                                      <a:pt x="724" y="70"/>
                                    </a:cubicBezTo>
                                    <a:cubicBezTo>
                                      <a:pt x="726" y="68"/>
                                      <a:pt x="726" y="65"/>
                                      <a:pt x="724" y="63"/>
                                    </a:cubicBezTo>
                                    <a:cubicBezTo>
                                      <a:pt x="724" y="62"/>
                                      <a:pt x="723" y="62"/>
                                      <a:pt x="722" y="61"/>
                                    </a:cubicBezTo>
                                    <a:cubicBezTo>
                                      <a:pt x="726" y="39"/>
                                      <a:pt x="731" y="18"/>
                                      <a:pt x="735" y="0"/>
                                    </a:cubicBezTo>
                                    <a:cubicBezTo>
                                      <a:pt x="737" y="0"/>
                                      <a:pt x="737" y="0"/>
                                      <a:pt x="737" y="0"/>
                                    </a:cubicBezTo>
                                    <a:cubicBezTo>
                                      <a:pt x="730" y="37"/>
                                      <a:pt x="721" y="91"/>
                                      <a:pt x="713" y="165"/>
                                    </a:cubicBezTo>
                                    <a:cubicBezTo>
                                      <a:pt x="712" y="165"/>
                                      <a:pt x="711" y="166"/>
                                      <a:pt x="710" y="167"/>
                                    </a:cubicBezTo>
                                    <a:cubicBezTo>
                                      <a:pt x="708" y="169"/>
                                      <a:pt x="708" y="172"/>
                                      <a:pt x="710" y="174"/>
                                    </a:cubicBezTo>
                                    <a:cubicBezTo>
                                      <a:pt x="710" y="175"/>
                                      <a:pt x="711" y="175"/>
                                      <a:pt x="711" y="175"/>
                                    </a:cubicBezTo>
                                    <a:cubicBezTo>
                                      <a:pt x="707" y="195"/>
                                      <a:pt x="698" y="241"/>
                                      <a:pt x="698" y="241"/>
                                    </a:cubicBezTo>
                                    <a:cubicBezTo>
                                      <a:pt x="698" y="241"/>
                                      <a:pt x="713" y="192"/>
                                      <a:pt x="717" y="175"/>
                                    </a:cubicBezTo>
                                    <a:cubicBezTo>
                                      <a:pt x="717" y="174"/>
                                      <a:pt x="717" y="174"/>
                                      <a:pt x="717" y="174"/>
                                    </a:cubicBezTo>
                                    <a:cubicBezTo>
                                      <a:pt x="719" y="173"/>
                                      <a:pt x="719" y="170"/>
                                      <a:pt x="718" y="168"/>
                                    </a:cubicBezTo>
                                    <a:cubicBezTo>
                                      <a:pt x="718" y="168"/>
                                      <a:pt x="718" y="168"/>
                                      <a:pt x="718" y="168"/>
                                    </a:cubicBezTo>
                                    <a:cubicBezTo>
                                      <a:pt x="718" y="167"/>
                                      <a:pt x="717" y="167"/>
                                      <a:pt x="717" y="167"/>
                                    </a:cubicBezTo>
                                    <a:cubicBezTo>
                                      <a:pt x="717" y="166"/>
                                      <a:pt x="716" y="166"/>
                                      <a:pt x="715" y="166"/>
                                    </a:cubicBezTo>
                                    <a:cubicBezTo>
                                      <a:pt x="723" y="91"/>
                                      <a:pt x="732" y="37"/>
                                      <a:pt x="739" y="0"/>
                                    </a:cubicBezTo>
                                    <a:cubicBezTo>
                                      <a:pt x="743" y="0"/>
                                      <a:pt x="743" y="0"/>
                                      <a:pt x="743" y="0"/>
                                    </a:cubicBezTo>
                                    <a:cubicBezTo>
                                      <a:pt x="742" y="8"/>
                                      <a:pt x="742" y="17"/>
                                      <a:pt x="742" y="28"/>
                                    </a:cubicBezTo>
                                    <a:cubicBezTo>
                                      <a:pt x="741" y="29"/>
                                      <a:pt x="741" y="31"/>
                                      <a:pt x="742" y="32"/>
                                    </a:cubicBezTo>
                                    <a:cubicBezTo>
                                      <a:pt x="742" y="54"/>
                                      <a:pt x="742" y="82"/>
                                      <a:pt x="744" y="114"/>
                                    </a:cubicBezTo>
                                    <a:cubicBezTo>
                                      <a:pt x="743" y="115"/>
                                      <a:pt x="742" y="115"/>
                                      <a:pt x="742" y="115"/>
                                    </a:cubicBezTo>
                                    <a:cubicBezTo>
                                      <a:pt x="740" y="117"/>
                                      <a:pt x="740" y="121"/>
                                      <a:pt x="741" y="123"/>
                                    </a:cubicBezTo>
                                    <a:cubicBezTo>
                                      <a:pt x="743" y="125"/>
                                      <a:pt x="747" y="125"/>
                                      <a:pt x="749" y="123"/>
                                    </a:cubicBezTo>
                                    <a:cubicBezTo>
                                      <a:pt x="751" y="121"/>
                                      <a:pt x="751" y="118"/>
                                      <a:pt x="749" y="116"/>
                                    </a:cubicBezTo>
                                    <a:cubicBezTo>
                                      <a:pt x="748" y="115"/>
                                      <a:pt x="747" y="114"/>
                                      <a:pt x="746" y="114"/>
                                    </a:cubicBezTo>
                                    <a:cubicBezTo>
                                      <a:pt x="744" y="83"/>
                                      <a:pt x="744" y="56"/>
                                      <a:pt x="744" y="35"/>
                                    </a:cubicBezTo>
                                    <a:cubicBezTo>
                                      <a:pt x="746" y="36"/>
                                      <a:pt x="748" y="36"/>
                                      <a:pt x="750" y="34"/>
                                    </a:cubicBezTo>
                                    <a:cubicBezTo>
                                      <a:pt x="752" y="32"/>
                                      <a:pt x="752" y="29"/>
                                      <a:pt x="750" y="27"/>
                                    </a:cubicBezTo>
                                    <a:cubicBezTo>
                                      <a:pt x="750" y="26"/>
                                      <a:pt x="748" y="25"/>
                                      <a:pt x="747" y="25"/>
                                    </a:cubicBezTo>
                                    <a:cubicBezTo>
                                      <a:pt x="747" y="16"/>
                                      <a:pt x="748" y="7"/>
                                      <a:pt x="748" y="0"/>
                                    </a:cubicBezTo>
                                    <a:cubicBezTo>
                                      <a:pt x="753" y="0"/>
                                      <a:pt x="753" y="0"/>
                                      <a:pt x="753" y="0"/>
                                    </a:cubicBezTo>
                                    <a:cubicBezTo>
                                      <a:pt x="754" y="12"/>
                                      <a:pt x="755" y="26"/>
                                      <a:pt x="757" y="42"/>
                                    </a:cubicBezTo>
                                    <a:cubicBezTo>
                                      <a:pt x="757" y="44"/>
                                      <a:pt x="758" y="46"/>
                                      <a:pt x="758" y="48"/>
                                    </a:cubicBezTo>
                                    <a:cubicBezTo>
                                      <a:pt x="758" y="48"/>
                                      <a:pt x="758" y="48"/>
                                      <a:pt x="758" y="48"/>
                                    </a:cubicBezTo>
                                    <a:cubicBezTo>
                                      <a:pt x="758" y="54"/>
                                      <a:pt x="759" y="61"/>
                                      <a:pt x="760" y="68"/>
                                    </a:cubicBezTo>
                                    <a:cubicBezTo>
                                      <a:pt x="761" y="78"/>
                                      <a:pt x="763" y="88"/>
                                      <a:pt x="765" y="99"/>
                                    </a:cubicBezTo>
                                    <a:cubicBezTo>
                                      <a:pt x="764" y="100"/>
                                      <a:pt x="763" y="100"/>
                                      <a:pt x="763" y="100"/>
                                    </a:cubicBezTo>
                                    <a:cubicBezTo>
                                      <a:pt x="761" y="102"/>
                                      <a:pt x="760" y="106"/>
                                      <a:pt x="762" y="108"/>
                                    </a:cubicBezTo>
                                    <a:cubicBezTo>
                                      <a:pt x="763" y="109"/>
                                      <a:pt x="765" y="109"/>
                                      <a:pt x="766" y="110"/>
                                    </a:cubicBezTo>
                                    <a:cubicBezTo>
                                      <a:pt x="769" y="131"/>
                                      <a:pt x="773" y="155"/>
                                      <a:pt x="778" y="181"/>
                                    </a:cubicBezTo>
                                    <a:cubicBezTo>
                                      <a:pt x="778" y="181"/>
                                      <a:pt x="778" y="182"/>
                                      <a:pt x="777" y="182"/>
                                    </a:cubicBezTo>
                                    <a:cubicBezTo>
                                      <a:pt x="775" y="184"/>
                                      <a:pt x="775" y="187"/>
                                      <a:pt x="777" y="189"/>
                                    </a:cubicBezTo>
                                    <a:cubicBezTo>
                                      <a:pt x="777" y="190"/>
                                      <a:pt x="778" y="190"/>
                                      <a:pt x="778" y="190"/>
                                    </a:cubicBezTo>
                                    <a:cubicBezTo>
                                      <a:pt x="767" y="203"/>
                                      <a:pt x="749" y="234"/>
                                      <a:pt x="749" y="252"/>
                                    </a:cubicBezTo>
                                    <a:cubicBezTo>
                                      <a:pt x="764" y="203"/>
                                      <a:pt x="793" y="192"/>
                                      <a:pt x="787" y="186"/>
                                    </a:cubicBezTo>
                                    <a:cubicBezTo>
                                      <a:pt x="787" y="186"/>
                                      <a:pt x="787" y="185"/>
                                      <a:pt x="786" y="185"/>
                                    </a:cubicBezTo>
                                    <a:cubicBezTo>
                                      <a:pt x="786" y="184"/>
                                      <a:pt x="786" y="183"/>
                                      <a:pt x="785" y="182"/>
                                    </a:cubicBezTo>
                                    <a:cubicBezTo>
                                      <a:pt x="784" y="181"/>
                                      <a:pt x="782" y="181"/>
                                      <a:pt x="781" y="181"/>
                                    </a:cubicBezTo>
                                    <a:cubicBezTo>
                                      <a:pt x="776" y="155"/>
                                      <a:pt x="771" y="131"/>
                                      <a:pt x="768" y="109"/>
                                    </a:cubicBezTo>
                                    <a:cubicBezTo>
                                      <a:pt x="769" y="109"/>
                                      <a:pt x="769" y="109"/>
                                      <a:pt x="770" y="108"/>
                                    </a:cubicBezTo>
                                    <a:cubicBezTo>
                                      <a:pt x="772" y="106"/>
                                      <a:pt x="772" y="103"/>
                                      <a:pt x="770" y="101"/>
                                    </a:cubicBezTo>
                                    <a:cubicBezTo>
                                      <a:pt x="769" y="100"/>
                                      <a:pt x="768" y="99"/>
                                      <a:pt x="767" y="99"/>
                                    </a:cubicBezTo>
                                    <a:cubicBezTo>
                                      <a:pt x="765" y="88"/>
                                      <a:pt x="764" y="78"/>
                                      <a:pt x="762" y="68"/>
                                    </a:cubicBezTo>
                                    <a:cubicBezTo>
                                      <a:pt x="761" y="61"/>
                                      <a:pt x="761" y="54"/>
                                      <a:pt x="760" y="48"/>
                                    </a:cubicBezTo>
                                    <a:cubicBezTo>
                                      <a:pt x="760" y="48"/>
                                      <a:pt x="760" y="48"/>
                                      <a:pt x="760" y="47"/>
                                    </a:cubicBezTo>
                                    <a:cubicBezTo>
                                      <a:pt x="760" y="46"/>
                                      <a:pt x="759" y="44"/>
                                      <a:pt x="759" y="42"/>
                                    </a:cubicBezTo>
                                    <a:cubicBezTo>
                                      <a:pt x="758" y="27"/>
                                      <a:pt x="757" y="12"/>
                                      <a:pt x="756" y="0"/>
                                    </a:cubicBezTo>
                                    <a:cubicBezTo>
                                      <a:pt x="763" y="0"/>
                                      <a:pt x="763" y="0"/>
                                      <a:pt x="763" y="0"/>
                                    </a:cubicBezTo>
                                    <a:cubicBezTo>
                                      <a:pt x="768" y="23"/>
                                      <a:pt x="774" y="52"/>
                                      <a:pt x="782" y="85"/>
                                    </a:cubicBezTo>
                                    <a:cubicBezTo>
                                      <a:pt x="782" y="86"/>
                                      <a:pt x="781" y="86"/>
                                      <a:pt x="781" y="86"/>
                                    </a:cubicBezTo>
                                    <a:cubicBezTo>
                                      <a:pt x="779" y="88"/>
                                      <a:pt x="778" y="91"/>
                                      <a:pt x="780" y="94"/>
                                    </a:cubicBezTo>
                                    <a:cubicBezTo>
                                      <a:pt x="782" y="96"/>
                                      <a:pt x="786" y="96"/>
                                      <a:pt x="788" y="94"/>
                                    </a:cubicBezTo>
                                    <a:cubicBezTo>
                                      <a:pt x="790" y="92"/>
                                      <a:pt x="790" y="89"/>
                                      <a:pt x="788" y="86"/>
                                    </a:cubicBezTo>
                                    <a:cubicBezTo>
                                      <a:pt x="787" y="85"/>
                                      <a:pt x="786" y="85"/>
                                      <a:pt x="784" y="85"/>
                                    </a:cubicBezTo>
                                    <a:cubicBezTo>
                                      <a:pt x="776" y="52"/>
                                      <a:pt x="770" y="23"/>
                                      <a:pt x="765" y="0"/>
                                    </a:cubicBezTo>
                                    <a:cubicBezTo>
                                      <a:pt x="766" y="0"/>
                                      <a:pt x="766" y="0"/>
                                      <a:pt x="766" y="0"/>
                                    </a:cubicBezTo>
                                    <a:cubicBezTo>
                                      <a:pt x="775" y="38"/>
                                      <a:pt x="790" y="92"/>
                                      <a:pt x="813" y="163"/>
                                    </a:cubicBezTo>
                                    <a:cubicBezTo>
                                      <a:pt x="813" y="163"/>
                                      <a:pt x="812" y="163"/>
                                      <a:pt x="812" y="164"/>
                                    </a:cubicBezTo>
                                    <a:cubicBezTo>
                                      <a:pt x="811" y="165"/>
                                      <a:pt x="810" y="168"/>
                                      <a:pt x="811" y="170"/>
                                    </a:cubicBezTo>
                                    <a:cubicBezTo>
                                      <a:pt x="798" y="184"/>
                                      <a:pt x="782" y="210"/>
                                      <a:pt x="780" y="226"/>
                                    </a:cubicBezTo>
                                    <a:cubicBezTo>
                                      <a:pt x="801" y="176"/>
                                      <a:pt x="833" y="167"/>
                                      <a:pt x="827" y="160"/>
                                    </a:cubicBezTo>
                                    <a:cubicBezTo>
                                      <a:pt x="826" y="158"/>
                                      <a:pt x="823" y="160"/>
                                      <a:pt x="818" y="163"/>
                                    </a:cubicBezTo>
                                    <a:cubicBezTo>
                                      <a:pt x="817" y="162"/>
                                      <a:pt x="816" y="162"/>
                                      <a:pt x="815" y="162"/>
                                    </a:cubicBezTo>
                                    <a:cubicBezTo>
                                      <a:pt x="792" y="93"/>
                                      <a:pt x="778" y="39"/>
                                      <a:pt x="769" y="2"/>
                                    </a:cubicBezTo>
                                    <a:cubicBezTo>
                                      <a:pt x="770" y="3"/>
                                      <a:pt x="772" y="3"/>
                                      <a:pt x="774" y="3"/>
                                    </a:cubicBezTo>
                                    <a:cubicBezTo>
                                      <a:pt x="785" y="35"/>
                                      <a:pt x="801" y="79"/>
                                      <a:pt x="825" y="136"/>
                                    </a:cubicBezTo>
                                    <a:cubicBezTo>
                                      <a:pt x="825" y="136"/>
                                      <a:pt x="825" y="136"/>
                                      <a:pt x="825" y="136"/>
                                    </a:cubicBezTo>
                                    <a:cubicBezTo>
                                      <a:pt x="823" y="138"/>
                                      <a:pt x="823" y="142"/>
                                      <a:pt x="825" y="144"/>
                                    </a:cubicBezTo>
                                    <a:cubicBezTo>
                                      <a:pt x="827" y="146"/>
                                      <a:pt x="830" y="146"/>
                                      <a:pt x="832" y="144"/>
                                    </a:cubicBezTo>
                                    <a:cubicBezTo>
                                      <a:pt x="834" y="142"/>
                                      <a:pt x="834" y="139"/>
                                      <a:pt x="832" y="137"/>
                                    </a:cubicBezTo>
                                    <a:cubicBezTo>
                                      <a:pt x="831" y="135"/>
                                      <a:pt x="829" y="135"/>
                                      <a:pt x="827" y="135"/>
                                    </a:cubicBezTo>
                                    <a:cubicBezTo>
                                      <a:pt x="809" y="92"/>
                                      <a:pt x="795" y="56"/>
                                      <a:pt x="784" y="27"/>
                                    </a:cubicBezTo>
                                    <a:cubicBezTo>
                                      <a:pt x="793" y="48"/>
                                      <a:pt x="803" y="72"/>
                                      <a:pt x="817" y="101"/>
                                    </a:cubicBezTo>
                                    <a:cubicBezTo>
                                      <a:pt x="817" y="101"/>
                                      <a:pt x="816" y="101"/>
                                      <a:pt x="816" y="101"/>
                                    </a:cubicBezTo>
                                    <a:cubicBezTo>
                                      <a:pt x="814" y="103"/>
                                      <a:pt x="814" y="106"/>
                                      <a:pt x="816" y="108"/>
                                    </a:cubicBezTo>
                                    <a:cubicBezTo>
                                      <a:pt x="818" y="110"/>
                                      <a:pt x="821" y="111"/>
                                      <a:pt x="823" y="109"/>
                                    </a:cubicBezTo>
                                    <a:cubicBezTo>
                                      <a:pt x="826" y="107"/>
                                      <a:pt x="826" y="103"/>
                                      <a:pt x="824" y="101"/>
                                    </a:cubicBezTo>
                                    <a:cubicBezTo>
                                      <a:pt x="822" y="100"/>
                                      <a:pt x="820" y="99"/>
                                      <a:pt x="819" y="100"/>
                                    </a:cubicBezTo>
                                    <a:cubicBezTo>
                                      <a:pt x="799" y="58"/>
                                      <a:pt x="786" y="25"/>
                                      <a:pt x="776" y="1"/>
                                    </a:cubicBezTo>
                                    <a:cubicBezTo>
                                      <a:pt x="777" y="1"/>
                                      <a:pt x="777" y="0"/>
                                      <a:pt x="777" y="0"/>
                                    </a:cubicBezTo>
                                    <a:cubicBezTo>
                                      <a:pt x="783" y="0"/>
                                      <a:pt x="783" y="0"/>
                                      <a:pt x="783" y="0"/>
                                    </a:cubicBezTo>
                                    <a:cubicBezTo>
                                      <a:pt x="799" y="32"/>
                                      <a:pt x="822" y="76"/>
                                      <a:pt x="853" y="129"/>
                                    </a:cubicBezTo>
                                    <a:cubicBezTo>
                                      <a:pt x="853" y="129"/>
                                      <a:pt x="853" y="129"/>
                                      <a:pt x="853" y="129"/>
                                    </a:cubicBezTo>
                                    <a:cubicBezTo>
                                      <a:pt x="851" y="131"/>
                                      <a:pt x="851" y="134"/>
                                      <a:pt x="853" y="136"/>
                                    </a:cubicBezTo>
                                    <a:cubicBezTo>
                                      <a:pt x="855" y="138"/>
                                      <a:pt x="858" y="138"/>
                                      <a:pt x="860" y="136"/>
                                    </a:cubicBezTo>
                                    <a:cubicBezTo>
                                      <a:pt x="863" y="135"/>
                                      <a:pt x="863" y="131"/>
                                      <a:pt x="861" y="129"/>
                                    </a:cubicBezTo>
                                    <a:cubicBezTo>
                                      <a:pt x="859" y="127"/>
                                      <a:pt x="857" y="127"/>
                                      <a:pt x="855" y="128"/>
                                    </a:cubicBezTo>
                                    <a:cubicBezTo>
                                      <a:pt x="824" y="75"/>
                                      <a:pt x="801" y="32"/>
                                      <a:pt x="785" y="0"/>
                                    </a:cubicBezTo>
                                    <a:cubicBezTo>
                                      <a:pt x="792" y="0"/>
                                      <a:pt x="792" y="0"/>
                                      <a:pt x="792" y="0"/>
                                    </a:cubicBezTo>
                                    <a:cubicBezTo>
                                      <a:pt x="801" y="13"/>
                                      <a:pt x="811" y="28"/>
                                      <a:pt x="823" y="45"/>
                                    </a:cubicBezTo>
                                    <a:cubicBezTo>
                                      <a:pt x="821" y="47"/>
                                      <a:pt x="820" y="50"/>
                                      <a:pt x="822" y="52"/>
                                    </a:cubicBezTo>
                                    <a:cubicBezTo>
                                      <a:pt x="824" y="55"/>
                                      <a:pt x="828" y="55"/>
                                      <a:pt x="830" y="53"/>
                                    </a:cubicBezTo>
                                    <a:cubicBezTo>
                                      <a:pt x="832" y="51"/>
                                      <a:pt x="832" y="47"/>
                                      <a:pt x="830" y="45"/>
                                    </a:cubicBezTo>
                                    <a:cubicBezTo>
                                      <a:pt x="829" y="44"/>
                                      <a:pt x="826" y="43"/>
                                      <a:pt x="824" y="44"/>
                                    </a:cubicBezTo>
                                    <a:cubicBezTo>
                                      <a:pt x="813" y="28"/>
                                      <a:pt x="803" y="13"/>
                                      <a:pt x="794" y="0"/>
                                    </a:cubicBezTo>
                                    <a:cubicBezTo>
                                      <a:pt x="799" y="0"/>
                                      <a:pt x="799" y="0"/>
                                      <a:pt x="799" y="0"/>
                                    </a:cubicBezTo>
                                    <a:cubicBezTo>
                                      <a:pt x="825" y="35"/>
                                      <a:pt x="858" y="80"/>
                                      <a:pt x="893" y="124"/>
                                    </a:cubicBezTo>
                                    <a:cubicBezTo>
                                      <a:pt x="892" y="125"/>
                                      <a:pt x="892" y="128"/>
                                      <a:pt x="894" y="130"/>
                                    </a:cubicBezTo>
                                    <a:cubicBezTo>
                                      <a:pt x="896" y="132"/>
                                      <a:pt x="899" y="133"/>
                                      <a:pt x="901" y="131"/>
                                    </a:cubicBezTo>
                                    <a:cubicBezTo>
                                      <a:pt x="903" y="129"/>
                                      <a:pt x="903" y="125"/>
                                      <a:pt x="901" y="123"/>
                                    </a:cubicBezTo>
                                    <a:cubicBezTo>
                                      <a:pt x="900" y="121"/>
                                      <a:pt x="897" y="121"/>
                                      <a:pt x="895" y="122"/>
                                    </a:cubicBezTo>
                                    <a:cubicBezTo>
                                      <a:pt x="860" y="79"/>
                                      <a:pt x="827" y="35"/>
                                      <a:pt x="802" y="0"/>
                                    </a:cubicBezTo>
                                    <a:cubicBezTo>
                                      <a:pt x="815" y="0"/>
                                      <a:pt x="815" y="0"/>
                                      <a:pt x="815" y="0"/>
                                    </a:cubicBezTo>
                                    <a:cubicBezTo>
                                      <a:pt x="878" y="65"/>
                                      <a:pt x="878" y="65"/>
                                      <a:pt x="878" y="65"/>
                                    </a:cubicBezTo>
                                    <a:cubicBezTo>
                                      <a:pt x="877" y="67"/>
                                      <a:pt x="877" y="70"/>
                                      <a:pt x="879" y="72"/>
                                    </a:cubicBezTo>
                                    <a:cubicBezTo>
                                      <a:pt x="881" y="74"/>
                                      <a:pt x="884" y="74"/>
                                      <a:pt x="886" y="72"/>
                                    </a:cubicBezTo>
                                    <a:cubicBezTo>
                                      <a:pt x="888" y="70"/>
                                      <a:pt x="888" y="67"/>
                                      <a:pt x="886" y="65"/>
                                    </a:cubicBezTo>
                                    <a:cubicBezTo>
                                      <a:pt x="885" y="63"/>
                                      <a:pt x="882" y="62"/>
                                      <a:pt x="880" y="64"/>
                                    </a:cubicBezTo>
                                    <a:cubicBezTo>
                                      <a:pt x="818" y="0"/>
                                      <a:pt x="818" y="0"/>
                                      <a:pt x="818" y="0"/>
                                    </a:cubicBezTo>
                                    <a:cubicBezTo>
                                      <a:pt x="834" y="0"/>
                                      <a:pt x="834" y="0"/>
                                      <a:pt x="834" y="0"/>
                                    </a:cubicBezTo>
                                    <a:cubicBezTo>
                                      <a:pt x="849" y="12"/>
                                      <a:pt x="865" y="25"/>
                                      <a:pt x="882" y="40"/>
                                    </a:cubicBezTo>
                                    <a:cubicBezTo>
                                      <a:pt x="881" y="42"/>
                                      <a:pt x="881" y="44"/>
                                      <a:pt x="882" y="46"/>
                                    </a:cubicBezTo>
                                    <a:cubicBezTo>
                                      <a:pt x="884" y="48"/>
                                      <a:pt x="888" y="48"/>
                                      <a:pt x="890" y="46"/>
                                    </a:cubicBezTo>
                                    <a:cubicBezTo>
                                      <a:pt x="892" y="44"/>
                                      <a:pt x="892" y="41"/>
                                      <a:pt x="890" y="39"/>
                                    </a:cubicBezTo>
                                    <a:cubicBezTo>
                                      <a:pt x="888" y="37"/>
                                      <a:pt x="885" y="36"/>
                                      <a:pt x="883" y="38"/>
                                    </a:cubicBezTo>
                                    <a:cubicBezTo>
                                      <a:pt x="867" y="24"/>
                                      <a:pt x="852" y="11"/>
                                      <a:pt x="838" y="0"/>
                                    </a:cubicBezTo>
                                    <a:cubicBezTo>
                                      <a:pt x="841" y="0"/>
                                      <a:pt x="841" y="0"/>
                                      <a:pt x="841" y="0"/>
                                    </a:cubicBezTo>
                                    <a:cubicBezTo>
                                      <a:pt x="871" y="22"/>
                                      <a:pt x="904" y="48"/>
                                      <a:pt x="936" y="74"/>
                                    </a:cubicBezTo>
                                    <a:cubicBezTo>
                                      <a:pt x="936" y="441"/>
                                      <a:pt x="936" y="441"/>
                                      <a:pt x="936" y="441"/>
                                    </a:cubicBezTo>
                                    <a:cubicBezTo>
                                      <a:pt x="920" y="433"/>
                                      <a:pt x="874" y="423"/>
                                      <a:pt x="855" y="429"/>
                                    </a:cubicBezTo>
                                    <a:cubicBezTo>
                                      <a:pt x="898" y="429"/>
                                      <a:pt x="925" y="444"/>
                                      <a:pt x="936" y="447"/>
                                    </a:cubicBezTo>
                                    <a:cubicBezTo>
                                      <a:pt x="936" y="477"/>
                                      <a:pt x="936" y="477"/>
                                      <a:pt x="936" y="477"/>
                                    </a:cubicBezTo>
                                    <a:cubicBezTo>
                                      <a:pt x="921" y="466"/>
                                      <a:pt x="885" y="449"/>
                                      <a:pt x="868" y="449"/>
                                    </a:cubicBezTo>
                                    <a:cubicBezTo>
                                      <a:pt x="905" y="459"/>
                                      <a:pt x="926" y="477"/>
                                      <a:pt x="936" y="484"/>
                                    </a:cubicBezTo>
                                    <a:close/>
                                    <a:moveTo>
                                      <a:pt x="525" y="256"/>
                                    </a:moveTo>
                                    <a:cubicBezTo>
                                      <a:pt x="521" y="238"/>
                                      <a:pt x="459" y="183"/>
                                      <a:pt x="450" y="191"/>
                                    </a:cubicBezTo>
                                    <a:cubicBezTo>
                                      <a:pt x="443" y="200"/>
                                      <a:pt x="499" y="221"/>
                                      <a:pt x="525" y="256"/>
                                    </a:cubicBezTo>
                                    <a:close/>
                                    <a:moveTo>
                                      <a:pt x="493" y="275"/>
                                    </a:moveTo>
                                    <a:cubicBezTo>
                                      <a:pt x="486" y="261"/>
                                      <a:pt x="424" y="226"/>
                                      <a:pt x="419" y="235"/>
                                    </a:cubicBezTo>
                                    <a:cubicBezTo>
                                      <a:pt x="414" y="243"/>
                                      <a:pt x="465" y="250"/>
                                      <a:pt x="493" y="275"/>
                                    </a:cubicBezTo>
                                    <a:close/>
                                    <a:moveTo>
                                      <a:pt x="516" y="270"/>
                                    </a:moveTo>
                                    <a:cubicBezTo>
                                      <a:pt x="510" y="257"/>
                                      <a:pt x="454" y="227"/>
                                      <a:pt x="449" y="235"/>
                                    </a:cubicBezTo>
                                    <a:cubicBezTo>
                                      <a:pt x="445" y="243"/>
                                      <a:pt x="491" y="248"/>
                                      <a:pt x="516" y="270"/>
                                    </a:cubicBezTo>
                                    <a:close/>
                                    <a:moveTo>
                                      <a:pt x="550" y="287"/>
                                    </a:moveTo>
                                    <a:cubicBezTo>
                                      <a:pt x="546" y="273"/>
                                      <a:pt x="495" y="235"/>
                                      <a:pt x="489" y="242"/>
                                    </a:cubicBezTo>
                                    <a:cubicBezTo>
                                      <a:pt x="483" y="249"/>
                                      <a:pt x="528" y="261"/>
                                      <a:pt x="550" y="287"/>
                                    </a:cubicBezTo>
                                    <a:close/>
                                    <a:moveTo>
                                      <a:pt x="560" y="252"/>
                                    </a:moveTo>
                                    <a:cubicBezTo>
                                      <a:pt x="558" y="240"/>
                                      <a:pt x="522" y="200"/>
                                      <a:pt x="516" y="204"/>
                                    </a:cubicBezTo>
                                    <a:cubicBezTo>
                                      <a:pt x="511" y="210"/>
                                      <a:pt x="546" y="227"/>
                                      <a:pt x="560" y="252"/>
                                    </a:cubicBezTo>
                                    <a:close/>
                                    <a:moveTo>
                                      <a:pt x="633" y="312"/>
                                    </a:moveTo>
                                    <a:cubicBezTo>
                                      <a:pt x="631" y="314"/>
                                      <a:pt x="638" y="316"/>
                                      <a:pt x="640" y="319"/>
                                    </a:cubicBezTo>
                                    <a:cubicBezTo>
                                      <a:pt x="640" y="316"/>
                                      <a:pt x="636" y="309"/>
                                      <a:pt x="633" y="312"/>
                                    </a:cubicBezTo>
                                    <a:close/>
                                    <a:moveTo>
                                      <a:pt x="637" y="230"/>
                                    </a:moveTo>
                                    <a:cubicBezTo>
                                      <a:pt x="638" y="221"/>
                                      <a:pt x="633" y="185"/>
                                      <a:pt x="629" y="186"/>
                                    </a:cubicBezTo>
                                    <a:cubicBezTo>
                                      <a:pt x="624" y="187"/>
                                      <a:pt x="636" y="210"/>
                                      <a:pt x="637" y="230"/>
                                    </a:cubicBezTo>
                                    <a:close/>
                                    <a:moveTo>
                                      <a:pt x="616" y="193"/>
                                    </a:moveTo>
                                    <a:cubicBezTo>
                                      <a:pt x="619" y="182"/>
                                      <a:pt x="602" y="134"/>
                                      <a:pt x="595" y="136"/>
                                    </a:cubicBezTo>
                                    <a:cubicBezTo>
                                      <a:pt x="589" y="139"/>
                                      <a:pt x="613" y="166"/>
                                      <a:pt x="616" y="193"/>
                                    </a:cubicBezTo>
                                    <a:close/>
                                    <a:moveTo>
                                      <a:pt x="560" y="354"/>
                                    </a:moveTo>
                                    <a:cubicBezTo>
                                      <a:pt x="559" y="360"/>
                                      <a:pt x="584" y="354"/>
                                      <a:pt x="599" y="361"/>
                                    </a:cubicBezTo>
                                    <a:cubicBezTo>
                                      <a:pt x="593" y="355"/>
                                      <a:pt x="562" y="347"/>
                                      <a:pt x="560" y="354"/>
                                    </a:cubicBezTo>
                                    <a:close/>
                                    <a:moveTo>
                                      <a:pt x="552" y="343"/>
                                    </a:moveTo>
                                    <a:cubicBezTo>
                                      <a:pt x="545" y="332"/>
                                      <a:pt x="518" y="320"/>
                                      <a:pt x="501" y="315"/>
                                    </a:cubicBezTo>
                                    <a:cubicBezTo>
                                      <a:pt x="481" y="294"/>
                                      <a:pt x="412" y="271"/>
                                      <a:pt x="409" y="276"/>
                                    </a:cubicBezTo>
                                    <a:cubicBezTo>
                                      <a:pt x="398" y="273"/>
                                      <a:pt x="391" y="272"/>
                                      <a:pt x="390" y="274"/>
                                    </a:cubicBezTo>
                                    <a:cubicBezTo>
                                      <a:pt x="390" y="281"/>
                                      <a:pt x="471" y="297"/>
                                      <a:pt x="487" y="318"/>
                                    </a:cubicBezTo>
                                    <a:cubicBezTo>
                                      <a:pt x="483" y="311"/>
                                      <a:pt x="471" y="302"/>
                                      <a:pt x="457" y="295"/>
                                    </a:cubicBezTo>
                                    <a:cubicBezTo>
                                      <a:pt x="473" y="301"/>
                                      <a:pt x="489" y="307"/>
                                      <a:pt x="499" y="315"/>
                                    </a:cubicBezTo>
                                    <a:cubicBezTo>
                                      <a:pt x="492" y="313"/>
                                      <a:pt x="486" y="312"/>
                                      <a:pt x="486" y="314"/>
                                    </a:cubicBezTo>
                                    <a:cubicBezTo>
                                      <a:pt x="486" y="320"/>
                                      <a:pt x="540" y="327"/>
                                      <a:pt x="552" y="343"/>
                                    </a:cubicBezTo>
                                    <a:close/>
                                    <a:moveTo>
                                      <a:pt x="553" y="367"/>
                                    </a:moveTo>
                                    <a:cubicBezTo>
                                      <a:pt x="545" y="362"/>
                                      <a:pt x="512" y="364"/>
                                      <a:pt x="513" y="371"/>
                                    </a:cubicBezTo>
                                    <a:cubicBezTo>
                                      <a:pt x="514" y="377"/>
                                      <a:pt x="536" y="364"/>
                                      <a:pt x="553" y="367"/>
                                    </a:cubicBezTo>
                                    <a:close/>
                                    <a:moveTo>
                                      <a:pt x="522" y="454"/>
                                    </a:moveTo>
                                    <a:cubicBezTo>
                                      <a:pt x="525" y="459"/>
                                      <a:pt x="544" y="429"/>
                                      <a:pt x="562" y="426"/>
                                    </a:cubicBezTo>
                                    <a:cubicBezTo>
                                      <a:pt x="550" y="424"/>
                                      <a:pt x="519" y="449"/>
                                      <a:pt x="522" y="454"/>
                                    </a:cubicBezTo>
                                    <a:close/>
                                    <a:moveTo>
                                      <a:pt x="525" y="431"/>
                                    </a:moveTo>
                                    <a:cubicBezTo>
                                      <a:pt x="509" y="424"/>
                                      <a:pt x="452" y="438"/>
                                      <a:pt x="453" y="444"/>
                                    </a:cubicBezTo>
                                    <a:cubicBezTo>
                                      <a:pt x="455" y="451"/>
                                      <a:pt x="498" y="426"/>
                                      <a:pt x="525" y="431"/>
                                    </a:cubicBezTo>
                                    <a:close/>
                                    <a:moveTo>
                                      <a:pt x="553" y="468"/>
                                    </a:moveTo>
                                    <a:cubicBezTo>
                                      <a:pt x="539" y="468"/>
                                      <a:pt x="498" y="497"/>
                                      <a:pt x="502" y="502"/>
                                    </a:cubicBezTo>
                                    <a:cubicBezTo>
                                      <a:pt x="507" y="507"/>
                                      <a:pt x="532" y="472"/>
                                      <a:pt x="553" y="468"/>
                                    </a:cubicBezTo>
                                    <a:close/>
                                    <a:moveTo>
                                      <a:pt x="586" y="438"/>
                                    </a:moveTo>
                                    <a:cubicBezTo>
                                      <a:pt x="574" y="438"/>
                                      <a:pt x="540" y="464"/>
                                      <a:pt x="544" y="469"/>
                                    </a:cubicBezTo>
                                    <a:cubicBezTo>
                                      <a:pt x="548" y="473"/>
                                      <a:pt x="569" y="442"/>
                                      <a:pt x="586" y="438"/>
                                    </a:cubicBezTo>
                                    <a:close/>
                                    <a:moveTo>
                                      <a:pt x="604" y="404"/>
                                    </a:moveTo>
                                    <a:cubicBezTo>
                                      <a:pt x="600" y="383"/>
                                      <a:pt x="560" y="389"/>
                                      <a:pt x="566" y="401"/>
                                    </a:cubicBezTo>
                                    <a:cubicBezTo>
                                      <a:pt x="570" y="410"/>
                                      <a:pt x="589" y="380"/>
                                      <a:pt x="604" y="404"/>
                                    </a:cubicBezTo>
                                    <a:close/>
                                    <a:moveTo>
                                      <a:pt x="613" y="304"/>
                                    </a:moveTo>
                                    <a:cubicBezTo>
                                      <a:pt x="613" y="284"/>
                                      <a:pt x="583" y="252"/>
                                      <a:pt x="577" y="258"/>
                                    </a:cubicBezTo>
                                    <a:cubicBezTo>
                                      <a:pt x="569" y="266"/>
                                      <a:pt x="600" y="277"/>
                                      <a:pt x="613" y="304"/>
                                    </a:cubicBezTo>
                                    <a:close/>
                                    <a:moveTo>
                                      <a:pt x="634" y="428"/>
                                    </a:moveTo>
                                    <a:cubicBezTo>
                                      <a:pt x="621" y="429"/>
                                      <a:pt x="614" y="448"/>
                                      <a:pt x="617" y="450"/>
                                    </a:cubicBezTo>
                                    <a:cubicBezTo>
                                      <a:pt x="619" y="452"/>
                                      <a:pt x="621" y="431"/>
                                      <a:pt x="634" y="428"/>
                                    </a:cubicBezTo>
                                    <a:close/>
                                    <a:moveTo>
                                      <a:pt x="642" y="361"/>
                                    </a:moveTo>
                                    <a:cubicBezTo>
                                      <a:pt x="642" y="361"/>
                                      <a:pt x="638" y="348"/>
                                      <a:pt x="635" y="349"/>
                                    </a:cubicBezTo>
                                    <a:cubicBezTo>
                                      <a:pt x="635" y="349"/>
                                      <a:pt x="633" y="351"/>
                                      <a:pt x="633" y="351"/>
                                    </a:cubicBezTo>
                                    <a:cubicBezTo>
                                      <a:pt x="630" y="354"/>
                                      <a:pt x="642" y="361"/>
                                      <a:pt x="642" y="361"/>
                                    </a:cubicBezTo>
                                    <a:close/>
                                    <a:moveTo>
                                      <a:pt x="662" y="204"/>
                                    </a:moveTo>
                                    <a:cubicBezTo>
                                      <a:pt x="662" y="204"/>
                                      <a:pt x="666" y="141"/>
                                      <a:pt x="664" y="138"/>
                                    </a:cubicBezTo>
                                    <a:cubicBezTo>
                                      <a:pt x="664" y="136"/>
                                      <a:pt x="660" y="136"/>
                                      <a:pt x="659" y="137"/>
                                    </a:cubicBezTo>
                                    <a:cubicBezTo>
                                      <a:pt x="659" y="140"/>
                                      <a:pt x="662" y="204"/>
                                      <a:pt x="662" y="204"/>
                                    </a:cubicBezTo>
                                    <a:close/>
                                    <a:moveTo>
                                      <a:pt x="668" y="364"/>
                                    </a:moveTo>
                                    <a:cubicBezTo>
                                      <a:pt x="667" y="364"/>
                                      <a:pt x="665" y="364"/>
                                      <a:pt x="664" y="364"/>
                                    </a:cubicBezTo>
                                    <a:cubicBezTo>
                                      <a:pt x="661" y="364"/>
                                      <a:pt x="664" y="378"/>
                                      <a:pt x="664" y="378"/>
                                    </a:cubicBezTo>
                                    <a:cubicBezTo>
                                      <a:pt x="664" y="378"/>
                                      <a:pt x="670" y="366"/>
                                      <a:pt x="668" y="364"/>
                                    </a:cubicBezTo>
                                    <a:close/>
                                    <a:moveTo>
                                      <a:pt x="669" y="292"/>
                                    </a:moveTo>
                                    <a:cubicBezTo>
                                      <a:pt x="669" y="292"/>
                                      <a:pt x="673" y="233"/>
                                      <a:pt x="672" y="230"/>
                                    </a:cubicBezTo>
                                    <a:cubicBezTo>
                                      <a:pt x="671" y="228"/>
                                      <a:pt x="667" y="228"/>
                                      <a:pt x="667" y="230"/>
                                    </a:cubicBezTo>
                                    <a:cubicBezTo>
                                      <a:pt x="667" y="232"/>
                                      <a:pt x="669" y="292"/>
                                      <a:pt x="669" y="292"/>
                                    </a:cubicBezTo>
                                    <a:close/>
                                    <a:moveTo>
                                      <a:pt x="671" y="404"/>
                                    </a:moveTo>
                                    <a:cubicBezTo>
                                      <a:pt x="671" y="404"/>
                                      <a:pt x="677" y="417"/>
                                      <a:pt x="680" y="415"/>
                                    </a:cubicBezTo>
                                    <a:cubicBezTo>
                                      <a:pt x="681" y="415"/>
                                      <a:pt x="683" y="412"/>
                                      <a:pt x="683" y="412"/>
                                    </a:cubicBezTo>
                                    <a:cubicBezTo>
                                      <a:pt x="685" y="409"/>
                                      <a:pt x="671" y="404"/>
                                      <a:pt x="671" y="404"/>
                                    </a:cubicBezTo>
                                    <a:close/>
                                    <a:moveTo>
                                      <a:pt x="693" y="488"/>
                                    </a:moveTo>
                                    <a:cubicBezTo>
                                      <a:pt x="694" y="485"/>
                                      <a:pt x="674" y="454"/>
                                      <a:pt x="674" y="454"/>
                                    </a:cubicBezTo>
                                    <a:cubicBezTo>
                                      <a:pt x="674" y="454"/>
                                      <a:pt x="688" y="488"/>
                                      <a:pt x="691" y="490"/>
                                    </a:cubicBezTo>
                                    <a:cubicBezTo>
                                      <a:pt x="691" y="490"/>
                                      <a:pt x="693" y="489"/>
                                      <a:pt x="693" y="488"/>
                                    </a:cubicBezTo>
                                    <a:close/>
                                    <a:moveTo>
                                      <a:pt x="694" y="192"/>
                                    </a:moveTo>
                                    <a:cubicBezTo>
                                      <a:pt x="694" y="192"/>
                                      <a:pt x="710" y="122"/>
                                      <a:pt x="709" y="118"/>
                                    </a:cubicBezTo>
                                    <a:cubicBezTo>
                                      <a:pt x="709" y="116"/>
                                      <a:pt x="705" y="115"/>
                                      <a:pt x="704" y="117"/>
                                    </a:cubicBezTo>
                                    <a:cubicBezTo>
                                      <a:pt x="703" y="120"/>
                                      <a:pt x="694" y="192"/>
                                      <a:pt x="694" y="192"/>
                                    </a:cubicBezTo>
                                    <a:close/>
                                    <a:moveTo>
                                      <a:pt x="854" y="399"/>
                                    </a:moveTo>
                                    <a:cubicBezTo>
                                      <a:pt x="903" y="387"/>
                                      <a:pt x="935" y="404"/>
                                      <a:pt x="935" y="397"/>
                                    </a:cubicBezTo>
                                    <a:cubicBezTo>
                                      <a:pt x="934" y="388"/>
                                      <a:pt x="874" y="388"/>
                                      <a:pt x="854" y="399"/>
                                    </a:cubicBezTo>
                                    <a:close/>
                                    <a:moveTo>
                                      <a:pt x="839" y="379"/>
                                    </a:moveTo>
                                    <a:cubicBezTo>
                                      <a:pt x="876" y="376"/>
                                      <a:pt x="894" y="392"/>
                                      <a:pt x="896" y="387"/>
                                    </a:cubicBezTo>
                                    <a:cubicBezTo>
                                      <a:pt x="897" y="380"/>
                                      <a:pt x="855" y="373"/>
                                      <a:pt x="839" y="379"/>
                                    </a:cubicBezTo>
                                    <a:close/>
                                    <a:moveTo>
                                      <a:pt x="894" y="326"/>
                                    </a:moveTo>
                                    <a:cubicBezTo>
                                      <a:pt x="893" y="319"/>
                                      <a:pt x="843" y="325"/>
                                      <a:pt x="828" y="337"/>
                                    </a:cubicBezTo>
                                    <a:cubicBezTo>
                                      <a:pt x="868" y="321"/>
                                      <a:pt x="894" y="333"/>
                                      <a:pt x="894" y="326"/>
                                    </a:cubicBezTo>
                                    <a:close/>
                                    <a:moveTo>
                                      <a:pt x="871" y="365"/>
                                    </a:moveTo>
                                    <a:cubicBezTo>
                                      <a:pt x="907" y="356"/>
                                      <a:pt x="927" y="369"/>
                                      <a:pt x="928" y="363"/>
                                    </a:cubicBezTo>
                                    <a:cubicBezTo>
                                      <a:pt x="929" y="357"/>
                                      <a:pt x="885" y="356"/>
                                      <a:pt x="871" y="365"/>
                                    </a:cubicBezTo>
                                    <a:close/>
                                    <a:moveTo>
                                      <a:pt x="847" y="323"/>
                                    </a:moveTo>
                                    <a:cubicBezTo>
                                      <a:pt x="893" y="298"/>
                                      <a:pt x="928" y="307"/>
                                      <a:pt x="926" y="299"/>
                                    </a:cubicBezTo>
                                    <a:cubicBezTo>
                                      <a:pt x="924" y="291"/>
                                      <a:pt x="864" y="307"/>
                                      <a:pt x="847" y="323"/>
                                    </a:cubicBezTo>
                                    <a:close/>
                                    <a:moveTo>
                                      <a:pt x="819" y="330"/>
                                    </a:moveTo>
                                    <a:cubicBezTo>
                                      <a:pt x="861" y="295"/>
                                      <a:pt x="899" y="298"/>
                                      <a:pt x="896" y="290"/>
                                    </a:cubicBezTo>
                                    <a:cubicBezTo>
                                      <a:pt x="892" y="282"/>
                                      <a:pt x="833" y="310"/>
                                      <a:pt x="819" y="330"/>
                                    </a:cubicBezTo>
                                    <a:close/>
                                    <a:moveTo>
                                      <a:pt x="792" y="323"/>
                                    </a:moveTo>
                                    <a:cubicBezTo>
                                      <a:pt x="820" y="292"/>
                                      <a:pt x="849" y="291"/>
                                      <a:pt x="846" y="285"/>
                                    </a:cubicBezTo>
                                    <a:cubicBezTo>
                                      <a:pt x="842" y="279"/>
                                      <a:pt x="800" y="306"/>
                                      <a:pt x="792" y="323"/>
                                    </a:cubicBezTo>
                                    <a:close/>
                                    <a:moveTo>
                                      <a:pt x="890" y="244"/>
                                    </a:moveTo>
                                    <a:cubicBezTo>
                                      <a:pt x="885" y="236"/>
                                      <a:pt x="815" y="270"/>
                                      <a:pt x="799" y="292"/>
                                    </a:cubicBezTo>
                                    <a:cubicBezTo>
                                      <a:pt x="849" y="252"/>
                                      <a:pt x="895" y="253"/>
                                      <a:pt x="890" y="244"/>
                                    </a:cubicBezTo>
                                    <a:close/>
                                    <a:moveTo>
                                      <a:pt x="781" y="336"/>
                                    </a:moveTo>
                                    <a:cubicBezTo>
                                      <a:pt x="810" y="305"/>
                                      <a:pt x="838" y="304"/>
                                      <a:pt x="835" y="299"/>
                                    </a:cubicBezTo>
                                    <a:cubicBezTo>
                                      <a:pt x="831" y="293"/>
                                      <a:pt x="790" y="320"/>
                                      <a:pt x="781" y="336"/>
                                    </a:cubicBezTo>
                                    <a:close/>
                                    <a:moveTo>
                                      <a:pt x="799" y="290"/>
                                    </a:moveTo>
                                    <a:cubicBezTo>
                                      <a:pt x="848" y="243"/>
                                      <a:pt x="897" y="239"/>
                                      <a:pt x="891" y="231"/>
                                    </a:cubicBezTo>
                                    <a:cubicBezTo>
                                      <a:pt x="885" y="223"/>
                                      <a:pt x="814" y="264"/>
                                      <a:pt x="799" y="290"/>
                                    </a:cubicBezTo>
                                    <a:close/>
                                    <a:moveTo>
                                      <a:pt x="778" y="252"/>
                                    </a:moveTo>
                                    <a:cubicBezTo>
                                      <a:pt x="803" y="219"/>
                                      <a:pt x="827" y="220"/>
                                      <a:pt x="824" y="213"/>
                                    </a:cubicBezTo>
                                    <a:cubicBezTo>
                                      <a:pt x="821" y="207"/>
                                      <a:pt x="786" y="234"/>
                                      <a:pt x="778" y="252"/>
                                    </a:cubicBezTo>
                                    <a:close/>
                                    <a:moveTo>
                                      <a:pt x="775" y="376"/>
                                    </a:moveTo>
                                    <a:cubicBezTo>
                                      <a:pt x="807" y="346"/>
                                      <a:pt x="835" y="348"/>
                                      <a:pt x="832" y="341"/>
                                    </a:cubicBezTo>
                                    <a:cubicBezTo>
                                      <a:pt x="829" y="334"/>
                                      <a:pt x="786" y="358"/>
                                      <a:pt x="775" y="376"/>
                                    </a:cubicBezTo>
                                    <a:close/>
                                    <a:moveTo>
                                      <a:pt x="728" y="348"/>
                                    </a:moveTo>
                                    <a:cubicBezTo>
                                      <a:pt x="749" y="321"/>
                                      <a:pt x="770" y="320"/>
                                      <a:pt x="767" y="315"/>
                                    </a:cubicBezTo>
                                    <a:cubicBezTo>
                                      <a:pt x="765" y="310"/>
                                      <a:pt x="734" y="333"/>
                                      <a:pt x="728" y="348"/>
                                    </a:cubicBezTo>
                                    <a:close/>
                                    <a:moveTo>
                                      <a:pt x="740" y="197"/>
                                    </a:moveTo>
                                    <a:cubicBezTo>
                                      <a:pt x="752" y="167"/>
                                      <a:pt x="769" y="156"/>
                                      <a:pt x="765" y="153"/>
                                    </a:cubicBezTo>
                                    <a:cubicBezTo>
                                      <a:pt x="761" y="150"/>
                                      <a:pt x="744" y="174"/>
                                      <a:pt x="740" y="197"/>
                                    </a:cubicBezTo>
                                    <a:close/>
                                    <a:moveTo>
                                      <a:pt x="730" y="174"/>
                                    </a:moveTo>
                                    <a:cubicBezTo>
                                      <a:pt x="730" y="174"/>
                                      <a:pt x="745" y="131"/>
                                      <a:pt x="745" y="129"/>
                                    </a:cubicBezTo>
                                    <a:cubicBezTo>
                                      <a:pt x="744" y="127"/>
                                      <a:pt x="741" y="126"/>
                                      <a:pt x="740" y="127"/>
                                    </a:cubicBezTo>
                                    <a:cubicBezTo>
                                      <a:pt x="739" y="129"/>
                                      <a:pt x="730" y="174"/>
                                      <a:pt x="730" y="174"/>
                                    </a:cubicBezTo>
                                    <a:close/>
                                    <a:moveTo>
                                      <a:pt x="718" y="308"/>
                                    </a:moveTo>
                                    <a:cubicBezTo>
                                      <a:pt x="740" y="282"/>
                                      <a:pt x="758" y="285"/>
                                      <a:pt x="756" y="279"/>
                                    </a:cubicBezTo>
                                    <a:cubicBezTo>
                                      <a:pt x="755" y="273"/>
                                      <a:pt x="725" y="293"/>
                                      <a:pt x="718" y="308"/>
                                    </a:cubicBezTo>
                                    <a:close/>
                                    <a:moveTo>
                                      <a:pt x="708" y="251"/>
                                    </a:moveTo>
                                    <a:cubicBezTo>
                                      <a:pt x="715" y="220"/>
                                      <a:pt x="730" y="205"/>
                                      <a:pt x="725" y="203"/>
                                    </a:cubicBezTo>
                                    <a:cubicBezTo>
                                      <a:pt x="722" y="201"/>
                                      <a:pt x="708" y="227"/>
                                      <a:pt x="708" y="251"/>
                                    </a:cubicBezTo>
                                    <a:close/>
                                    <a:moveTo>
                                      <a:pt x="705" y="350"/>
                                    </a:moveTo>
                                    <a:cubicBezTo>
                                      <a:pt x="705" y="350"/>
                                      <a:pt x="721" y="343"/>
                                      <a:pt x="720" y="340"/>
                                    </a:cubicBezTo>
                                    <a:cubicBezTo>
                                      <a:pt x="720" y="340"/>
                                      <a:pt x="718" y="338"/>
                                      <a:pt x="718" y="337"/>
                                    </a:cubicBezTo>
                                    <a:cubicBezTo>
                                      <a:pt x="715" y="336"/>
                                      <a:pt x="705" y="350"/>
                                      <a:pt x="705" y="350"/>
                                    </a:cubicBezTo>
                                    <a:close/>
                                    <a:moveTo>
                                      <a:pt x="738" y="501"/>
                                    </a:moveTo>
                                    <a:cubicBezTo>
                                      <a:pt x="738" y="497"/>
                                      <a:pt x="718" y="472"/>
                                      <a:pt x="703" y="464"/>
                                    </a:cubicBezTo>
                                    <a:cubicBezTo>
                                      <a:pt x="717" y="475"/>
                                      <a:pt x="732" y="502"/>
                                      <a:pt x="736" y="503"/>
                                    </a:cubicBezTo>
                                    <a:cubicBezTo>
                                      <a:pt x="737" y="503"/>
                                      <a:pt x="738" y="502"/>
                                      <a:pt x="738" y="501"/>
                                    </a:cubicBezTo>
                                    <a:close/>
                                    <a:moveTo>
                                      <a:pt x="711" y="448"/>
                                    </a:moveTo>
                                    <a:cubicBezTo>
                                      <a:pt x="743" y="453"/>
                                      <a:pt x="734" y="480"/>
                                      <a:pt x="742" y="475"/>
                                    </a:cubicBezTo>
                                    <a:cubicBezTo>
                                      <a:pt x="747" y="470"/>
                                      <a:pt x="734" y="449"/>
                                      <a:pt x="711" y="448"/>
                                    </a:cubicBezTo>
                                    <a:close/>
                                    <a:moveTo>
                                      <a:pt x="760" y="394"/>
                                    </a:moveTo>
                                    <a:cubicBezTo>
                                      <a:pt x="762" y="391"/>
                                      <a:pt x="745" y="372"/>
                                      <a:pt x="728" y="395"/>
                                    </a:cubicBezTo>
                                    <a:cubicBezTo>
                                      <a:pt x="750" y="374"/>
                                      <a:pt x="755" y="397"/>
                                      <a:pt x="760" y="394"/>
                                    </a:cubicBezTo>
                                    <a:close/>
                                    <a:moveTo>
                                      <a:pt x="806" y="455"/>
                                    </a:moveTo>
                                    <a:cubicBezTo>
                                      <a:pt x="809" y="450"/>
                                      <a:pt x="780" y="427"/>
                                      <a:pt x="745" y="440"/>
                                    </a:cubicBezTo>
                                    <a:cubicBezTo>
                                      <a:pt x="785" y="432"/>
                                      <a:pt x="803" y="460"/>
                                      <a:pt x="806" y="455"/>
                                    </a:cubicBezTo>
                                    <a:close/>
                                    <a:moveTo>
                                      <a:pt x="769" y="468"/>
                                    </a:moveTo>
                                    <a:cubicBezTo>
                                      <a:pt x="794" y="477"/>
                                      <a:pt x="803" y="505"/>
                                      <a:pt x="808" y="503"/>
                                    </a:cubicBezTo>
                                    <a:cubicBezTo>
                                      <a:pt x="812" y="500"/>
                                      <a:pt x="795" y="475"/>
                                      <a:pt x="769" y="468"/>
                                    </a:cubicBezTo>
                                    <a:close/>
                                    <a:moveTo>
                                      <a:pt x="793" y="472"/>
                                    </a:moveTo>
                                    <a:cubicBezTo>
                                      <a:pt x="819" y="476"/>
                                      <a:pt x="833" y="501"/>
                                      <a:pt x="837" y="498"/>
                                    </a:cubicBezTo>
                                    <a:cubicBezTo>
                                      <a:pt x="841" y="494"/>
                                      <a:pt x="820" y="473"/>
                                      <a:pt x="793" y="472"/>
                                    </a:cubicBezTo>
                                    <a:close/>
                                    <a:moveTo>
                                      <a:pt x="893" y="417"/>
                                    </a:moveTo>
                                    <a:cubicBezTo>
                                      <a:pt x="893" y="410"/>
                                      <a:pt x="841" y="406"/>
                                      <a:pt x="823" y="415"/>
                                    </a:cubicBezTo>
                                    <a:cubicBezTo>
                                      <a:pt x="866" y="407"/>
                                      <a:pt x="892" y="423"/>
                                      <a:pt x="893" y="417"/>
                                    </a:cubicBezTo>
                                    <a:close/>
                                    <a:moveTo>
                                      <a:pt x="846" y="465"/>
                                    </a:moveTo>
                                    <a:cubicBezTo>
                                      <a:pt x="886" y="474"/>
                                      <a:pt x="902" y="498"/>
                                      <a:pt x="905" y="492"/>
                                    </a:cubicBezTo>
                                    <a:cubicBezTo>
                                      <a:pt x="908" y="486"/>
                                      <a:pt x="864" y="464"/>
                                      <a:pt x="846" y="465"/>
                                    </a:cubicBezTo>
                                    <a:close/>
                                    <a:moveTo>
                                      <a:pt x="370" y="373"/>
                                    </a:moveTo>
                                    <a:cubicBezTo>
                                      <a:pt x="296" y="300"/>
                                      <a:pt x="244" y="243"/>
                                      <a:pt x="209" y="202"/>
                                    </a:cubicBezTo>
                                    <a:cubicBezTo>
                                      <a:pt x="237" y="239"/>
                                      <a:pt x="278" y="287"/>
                                      <a:pt x="328" y="342"/>
                                    </a:cubicBezTo>
                                    <a:cubicBezTo>
                                      <a:pt x="325" y="344"/>
                                      <a:pt x="325" y="344"/>
                                      <a:pt x="325" y="344"/>
                                    </a:cubicBezTo>
                                    <a:cubicBezTo>
                                      <a:pt x="261" y="275"/>
                                      <a:pt x="213" y="215"/>
                                      <a:pt x="185" y="177"/>
                                    </a:cubicBezTo>
                                    <a:cubicBezTo>
                                      <a:pt x="183" y="179"/>
                                      <a:pt x="183" y="179"/>
                                      <a:pt x="183" y="179"/>
                                    </a:cubicBezTo>
                                    <a:cubicBezTo>
                                      <a:pt x="179" y="174"/>
                                      <a:pt x="176" y="170"/>
                                      <a:pt x="173" y="166"/>
                                    </a:cubicBezTo>
                                    <a:cubicBezTo>
                                      <a:pt x="189" y="194"/>
                                      <a:pt x="214" y="239"/>
                                      <a:pt x="251" y="292"/>
                                    </a:cubicBezTo>
                                    <a:cubicBezTo>
                                      <a:pt x="252" y="294"/>
                                      <a:pt x="254" y="297"/>
                                      <a:pt x="256" y="299"/>
                                    </a:cubicBezTo>
                                    <a:cubicBezTo>
                                      <a:pt x="256" y="299"/>
                                      <a:pt x="256" y="300"/>
                                      <a:pt x="256" y="300"/>
                                    </a:cubicBezTo>
                                    <a:cubicBezTo>
                                      <a:pt x="262" y="309"/>
                                      <a:pt x="269" y="318"/>
                                      <a:pt x="276" y="328"/>
                                    </a:cubicBezTo>
                                    <a:cubicBezTo>
                                      <a:pt x="288" y="344"/>
                                      <a:pt x="300" y="361"/>
                                      <a:pt x="313" y="378"/>
                                    </a:cubicBezTo>
                                    <a:cubicBezTo>
                                      <a:pt x="313" y="378"/>
                                      <a:pt x="313" y="378"/>
                                      <a:pt x="313" y="378"/>
                                    </a:cubicBezTo>
                                    <a:cubicBezTo>
                                      <a:pt x="327" y="396"/>
                                      <a:pt x="341" y="415"/>
                                      <a:pt x="357" y="436"/>
                                    </a:cubicBezTo>
                                    <a:cubicBezTo>
                                      <a:pt x="373" y="431"/>
                                      <a:pt x="399" y="426"/>
                                      <a:pt x="423" y="424"/>
                                    </a:cubicBezTo>
                                    <a:cubicBezTo>
                                      <a:pt x="407" y="409"/>
                                      <a:pt x="392" y="395"/>
                                      <a:pt x="378" y="381"/>
                                    </a:cubicBezTo>
                                    <a:cubicBezTo>
                                      <a:pt x="363" y="382"/>
                                      <a:pt x="353" y="383"/>
                                      <a:pt x="352" y="379"/>
                                    </a:cubicBezTo>
                                    <a:cubicBezTo>
                                      <a:pt x="352" y="376"/>
                                      <a:pt x="359" y="374"/>
                                      <a:pt x="370" y="373"/>
                                    </a:cubicBezTo>
                                    <a:close/>
                                    <a:moveTo>
                                      <a:pt x="218" y="129"/>
                                    </a:moveTo>
                                    <a:cubicBezTo>
                                      <a:pt x="218" y="129"/>
                                      <a:pt x="218" y="129"/>
                                      <a:pt x="218" y="129"/>
                                    </a:cubicBezTo>
                                    <a:cubicBezTo>
                                      <a:pt x="226" y="129"/>
                                      <a:pt x="235" y="129"/>
                                      <a:pt x="245" y="129"/>
                                    </a:cubicBezTo>
                                    <a:cubicBezTo>
                                      <a:pt x="235" y="129"/>
                                      <a:pt x="227" y="129"/>
                                      <a:pt x="218" y="129"/>
                                    </a:cubicBezTo>
                                    <a:close/>
                                    <a:moveTo>
                                      <a:pt x="392" y="353"/>
                                    </a:moveTo>
                                    <a:cubicBezTo>
                                      <a:pt x="322" y="296"/>
                                      <a:pt x="271" y="250"/>
                                      <a:pt x="234" y="215"/>
                                    </a:cubicBezTo>
                                    <a:cubicBezTo>
                                      <a:pt x="233" y="217"/>
                                      <a:pt x="233" y="217"/>
                                      <a:pt x="233" y="217"/>
                                    </a:cubicBezTo>
                                    <a:cubicBezTo>
                                      <a:pt x="220" y="206"/>
                                      <a:pt x="208" y="194"/>
                                      <a:pt x="197" y="184"/>
                                    </a:cubicBezTo>
                                    <a:cubicBezTo>
                                      <a:pt x="232" y="224"/>
                                      <a:pt x="289" y="288"/>
                                      <a:pt x="375" y="372"/>
                                    </a:cubicBezTo>
                                    <a:cubicBezTo>
                                      <a:pt x="386" y="371"/>
                                      <a:pt x="400" y="371"/>
                                      <a:pt x="414" y="371"/>
                                    </a:cubicBezTo>
                                    <a:cubicBezTo>
                                      <a:pt x="409" y="367"/>
                                      <a:pt x="404" y="363"/>
                                      <a:pt x="399" y="359"/>
                                    </a:cubicBezTo>
                                    <a:cubicBezTo>
                                      <a:pt x="381" y="361"/>
                                      <a:pt x="367" y="362"/>
                                      <a:pt x="366" y="359"/>
                                    </a:cubicBezTo>
                                    <a:cubicBezTo>
                                      <a:pt x="366" y="356"/>
                                      <a:pt x="377" y="354"/>
                                      <a:pt x="392" y="353"/>
                                    </a:cubicBezTo>
                                    <a:close/>
                                    <a:moveTo>
                                      <a:pt x="398" y="306"/>
                                    </a:moveTo>
                                    <a:cubicBezTo>
                                      <a:pt x="280" y="232"/>
                                      <a:pt x="205" y="176"/>
                                      <a:pt x="172" y="150"/>
                                    </a:cubicBezTo>
                                    <a:cubicBezTo>
                                      <a:pt x="181" y="159"/>
                                      <a:pt x="193" y="172"/>
                                      <a:pt x="209" y="187"/>
                                    </a:cubicBezTo>
                                    <a:cubicBezTo>
                                      <a:pt x="242" y="217"/>
                                      <a:pt x="295" y="261"/>
                                      <a:pt x="377" y="323"/>
                                    </a:cubicBezTo>
                                    <a:cubicBezTo>
                                      <a:pt x="388" y="321"/>
                                      <a:pt x="407" y="322"/>
                                      <a:pt x="428" y="325"/>
                                    </a:cubicBezTo>
                                    <a:cubicBezTo>
                                      <a:pt x="424" y="322"/>
                                      <a:pt x="420" y="320"/>
                                      <a:pt x="416" y="317"/>
                                    </a:cubicBezTo>
                                    <a:cubicBezTo>
                                      <a:pt x="388" y="316"/>
                                      <a:pt x="367" y="318"/>
                                      <a:pt x="366" y="312"/>
                                    </a:cubicBezTo>
                                    <a:cubicBezTo>
                                      <a:pt x="365" y="307"/>
                                      <a:pt x="379" y="305"/>
                                      <a:pt x="398" y="306"/>
                                    </a:cubicBezTo>
                                    <a:close/>
                                    <a:moveTo>
                                      <a:pt x="51" y="0"/>
                                    </a:moveTo>
                                    <a:cubicBezTo>
                                      <a:pt x="41" y="0"/>
                                      <a:pt x="41" y="0"/>
                                      <a:pt x="41" y="0"/>
                                    </a:cubicBezTo>
                                    <a:cubicBezTo>
                                      <a:pt x="119" y="90"/>
                                      <a:pt x="119" y="90"/>
                                      <a:pt x="119" y="90"/>
                                    </a:cubicBezTo>
                                    <a:lnTo>
                                      <a:pt x="51" y="0"/>
                                    </a:lnTo>
                                    <a:close/>
                                    <a:moveTo>
                                      <a:pt x="160" y="178"/>
                                    </a:moveTo>
                                    <a:cubicBezTo>
                                      <a:pt x="167" y="234"/>
                                      <a:pt x="183" y="343"/>
                                      <a:pt x="218" y="504"/>
                                    </a:cubicBezTo>
                                    <a:cubicBezTo>
                                      <a:pt x="277" y="504"/>
                                      <a:pt x="277" y="504"/>
                                      <a:pt x="277" y="504"/>
                                    </a:cubicBezTo>
                                    <a:cubicBezTo>
                                      <a:pt x="215" y="350"/>
                                      <a:pt x="183" y="247"/>
                                      <a:pt x="167" y="189"/>
                                    </a:cubicBezTo>
                                    <a:cubicBezTo>
                                      <a:pt x="175" y="231"/>
                                      <a:pt x="190" y="291"/>
                                      <a:pt x="214" y="358"/>
                                    </a:cubicBezTo>
                                    <a:cubicBezTo>
                                      <a:pt x="210" y="359"/>
                                      <a:pt x="210" y="359"/>
                                      <a:pt x="210" y="359"/>
                                    </a:cubicBezTo>
                                    <a:cubicBezTo>
                                      <a:pt x="184" y="285"/>
                                      <a:pt x="169" y="219"/>
                                      <a:pt x="160" y="178"/>
                                    </a:cubicBezTo>
                                    <a:close/>
                                    <a:moveTo>
                                      <a:pt x="0" y="92"/>
                                    </a:moveTo>
                                    <a:cubicBezTo>
                                      <a:pt x="0" y="93"/>
                                      <a:pt x="0" y="93"/>
                                      <a:pt x="0" y="93"/>
                                    </a:cubicBezTo>
                                    <a:cubicBezTo>
                                      <a:pt x="19" y="98"/>
                                      <a:pt x="19" y="98"/>
                                      <a:pt x="19" y="98"/>
                                    </a:cubicBezTo>
                                    <a:lnTo>
                                      <a:pt x="0" y="92"/>
                                    </a:lnTo>
                                    <a:close/>
                                    <a:moveTo>
                                      <a:pt x="90" y="123"/>
                                    </a:moveTo>
                                    <a:cubicBezTo>
                                      <a:pt x="0" y="105"/>
                                      <a:pt x="0" y="105"/>
                                      <a:pt x="0" y="105"/>
                                    </a:cubicBezTo>
                                    <a:cubicBezTo>
                                      <a:pt x="0" y="110"/>
                                      <a:pt x="0" y="110"/>
                                      <a:pt x="0" y="110"/>
                                    </a:cubicBezTo>
                                    <a:lnTo>
                                      <a:pt x="90" y="123"/>
                                    </a:lnTo>
                                    <a:close/>
                                    <a:moveTo>
                                      <a:pt x="0" y="96"/>
                                    </a:moveTo>
                                    <a:cubicBezTo>
                                      <a:pt x="0" y="102"/>
                                      <a:pt x="0" y="102"/>
                                      <a:pt x="0" y="102"/>
                                    </a:cubicBezTo>
                                    <a:cubicBezTo>
                                      <a:pt x="90" y="119"/>
                                      <a:pt x="90" y="119"/>
                                      <a:pt x="90" y="119"/>
                                    </a:cubicBezTo>
                                    <a:lnTo>
                                      <a:pt x="0" y="96"/>
                                    </a:lnTo>
                                    <a:close/>
                                    <a:moveTo>
                                      <a:pt x="0" y="66"/>
                                    </a:moveTo>
                                    <a:cubicBezTo>
                                      <a:pt x="0" y="74"/>
                                      <a:pt x="0" y="74"/>
                                      <a:pt x="0" y="74"/>
                                    </a:cubicBezTo>
                                    <a:cubicBezTo>
                                      <a:pt x="103" y="112"/>
                                      <a:pt x="103" y="112"/>
                                      <a:pt x="103" y="112"/>
                                    </a:cubicBezTo>
                                    <a:lnTo>
                                      <a:pt x="0" y="66"/>
                                    </a:lnTo>
                                    <a:close/>
                                    <a:moveTo>
                                      <a:pt x="104" y="118"/>
                                    </a:moveTo>
                                    <a:cubicBezTo>
                                      <a:pt x="104" y="117"/>
                                      <a:pt x="104" y="117"/>
                                      <a:pt x="104" y="117"/>
                                    </a:cubicBezTo>
                                    <a:cubicBezTo>
                                      <a:pt x="105" y="117"/>
                                      <a:pt x="105" y="117"/>
                                      <a:pt x="105" y="117"/>
                                    </a:cubicBezTo>
                                    <a:cubicBezTo>
                                      <a:pt x="0" y="77"/>
                                      <a:pt x="0" y="77"/>
                                      <a:pt x="0" y="77"/>
                                    </a:cubicBezTo>
                                    <a:cubicBezTo>
                                      <a:pt x="0" y="88"/>
                                      <a:pt x="0" y="88"/>
                                      <a:pt x="0" y="88"/>
                                    </a:cubicBezTo>
                                    <a:lnTo>
                                      <a:pt x="104" y="118"/>
                                    </a:lnTo>
                                    <a:close/>
                                    <a:moveTo>
                                      <a:pt x="114" y="139"/>
                                    </a:moveTo>
                                    <a:cubicBezTo>
                                      <a:pt x="0" y="148"/>
                                      <a:pt x="0" y="148"/>
                                      <a:pt x="0" y="148"/>
                                    </a:cubicBezTo>
                                    <a:cubicBezTo>
                                      <a:pt x="0" y="158"/>
                                      <a:pt x="0" y="158"/>
                                      <a:pt x="0" y="158"/>
                                    </a:cubicBezTo>
                                    <a:lnTo>
                                      <a:pt x="114" y="139"/>
                                    </a:lnTo>
                                    <a:close/>
                                    <a:moveTo>
                                      <a:pt x="0" y="191"/>
                                    </a:moveTo>
                                    <a:cubicBezTo>
                                      <a:pt x="0" y="198"/>
                                      <a:pt x="0" y="198"/>
                                      <a:pt x="0" y="198"/>
                                    </a:cubicBezTo>
                                    <a:cubicBezTo>
                                      <a:pt x="100" y="155"/>
                                      <a:pt x="100" y="155"/>
                                      <a:pt x="100" y="155"/>
                                    </a:cubicBezTo>
                                    <a:lnTo>
                                      <a:pt x="0" y="191"/>
                                    </a:lnTo>
                                    <a:close/>
                                    <a:moveTo>
                                      <a:pt x="51" y="180"/>
                                    </a:moveTo>
                                    <a:cubicBezTo>
                                      <a:pt x="0" y="202"/>
                                      <a:pt x="0" y="202"/>
                                      <a:pt x="0" y="202"/>
                                    </a:cubicBezTo>
                                    <a:cubicBezTo>
                                      <a:pt x="0" y="207"/>
                                      <a:pt x="0" y="207"/>
                                      <a:pt x="0" y="207"/>
                                    </a:cubicBezTo>
                                    <a:cubicBezTo>
                                      <a:pt x="51" y="182"/>
                                      <a:pt x="51" y="182"/>
                                      <a:pt x="51" y="182"/>
                                    </a:cubicBezTo>
                                    <a:lnTo>
                                      <a:pt x="51" y="180"/>
                                    </a:lnTo>
                                    <a:close/>
                                    <a:moveTo>
                                      <a:pt x="15" y="0"/>
                                    </a:moveTo>
                                    <a:cubicBezTo>
                                      <a:pt x="13" y="0"/>
                                      <a:pt x="13" y="0"/>
                                      <a:pt x="13" y="0"/>
                                    </a:cubicBezTo>
                                    <a:cubicBezTo>
                                      <a:pt x="51" y="36"/>
                                      <a:pt x="51" y="36"/>
                                      <a:pt x="51" y="36"/>
                                    </a:cubicBezTo>
                                    <a:lnTo>
                                      <a:pt x="15" y="0"/>
                                    </a:lnTo>
                                    <a:close/>
                                    <a:moveTo>
                                      <a:pt x="122" y="99"/>
                                    </a:moveTo>
                                    <a:cubicBezTo>
                                      <a:pt x="37" y="0"/>
                                      <a:pt x="37" y="0"/>
                                      <a:pt x="37" y="0"/>
                                    </a:cubicBezTo>
                                    <a:cubicBezTo>
                                      <a:pt x="23" y="0"/>
                                      <a:pt x="23" y="0"/>
                                      <a:pt x="23" y="0"/>
                                    </a:cubicBezTo>
                                    <a:lnTo>
                                      <a:pt x="122" y="99"/>
                                    </a:lnTo>
                                    <a:close/>
                                    <a:moveTo>
                                      <a:pt x="0" y="127"/>
                                    </a:moveTo>
                                    <a:cubicBezTo>
                                      <a:pt x="0" y="140"/>
                                      <a:pt x="0" y="140"/>
                                      <a:pt x="0" y="140"/>
                                    </a:cubicBezTo>
                                    <a:cubicBezTo>
                                      <a:pt x="120" y="134"/>
                                      <a:pt x="120" y="134"/>
                                      <a:pt x="120" y="134"/>
                                    </a:cubicBezTo>
                                    <a:lnTo>
                                      <a:pt x="0" y="127"/>
                                    </a:lnTo>
                                    <a:close/>
                                    <a:moveTo>
                                      <a:pt x="0" y="114"/>
                                    </a:moveTo>
                                    <a:cubicBezTo>
                                      <a:pt x="0" y="121"/>
                                      <a:pt x="0" y="121"/>
                                      <a:pt x="0" y="121"/>
                                    </a:cubicBezTo>
                                    <a:cubicBezTo>
                                      <a:pt x="62" y="125"/>
                                      <a:pt x="62" y="125"/>
                                      <a:pt x="62" y="125"/>
                                    </a:cubicBezTo>
                                    <a:cubicBezTo>
                                      <a:pt x="41" y="123"/>
                                      <a:pt x="41" y="123"/>
                                      <a:pt x="41" y="123"/>
                                    </a:cubicBezTo>
                                    <a:cubicBezTo>
                                      <a:pt x="41" y="120"/>
                                      <a:pt x="41" y="120"/>
                                      <a:pt x="41" y="120"/>
                                    </a:cubicBezTo>
                                    <a:lnTo>
                                      <a:pt x="0" y="114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1"/>
                                      <a:pt x="0" y="11"/>
                                      <a:pt x="0" y="11"/>
                                    </a:cubicBezTo>
                                    <a:cubicBezTo>
                                      <a:pt x="122" y="106"/>
                                      <a:pt x="122" y="106"/>
                                      <a:pt x="122" y="106"/>
                                    </a:cubicBez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120" y="110"/>
                                    </a:moveTo>
                                    <a:cubicBezTo>
                                      <a:pt x="0" y="21"/>
                                      <a:pt x="0" y="21"/>
                                      <a:pt x="0" y="21"/>
                                    </a:cubicBezTo>
                                    <a:cubicBezTo>
                                      <a:pt x="0" y="36"/>
                                      <a:pt x="0" y="36"/>
                                      <a:pt x="0" y="36"/>
                                    </a:cubicBezTo>
                                    <a:lnTo>
                                      <a:pt x="120" y="110"/>
                                    </a:lnTo>
                                    <a:close/>
                                    <a:moveTo>
                                      <a:pt x="0" y="15"/>
                                    </a:moveTo>
                                    <a:cubicBezTo>
                                      <a:pt x="0" y="16"/>
                                      <a:pt x="0" y="16"/>
                                      <a:pt x="0" y="16"/>
                                    </a:cubicBezTo>
                                    <a:cubicBezTo>
                                      <a:pt x="29" y="38"/>
                                      <a:pt x="29" y="38"/>
                                      <a:pt x="29" y="38"/>
                                    </a:cubicBezTo>
                                    <a:lnTo>
                                      <a:pt x="0" y="15"/>
                                    </a:lnTo>
                                    <a:close/>
                                    <a:moveTo>
                                      <a:pt x="0" y="43"/>
                                    </a:moveTo>
                                    <a:cubicBezTo>
                                      <a:pt x="0" y="45"/>
                                      <a:pt x="0" y="45"/>
                                      <a:pt x="0" y="45"/>
                                    </a:cubicBezTo>
                                    <a:cubicBezTo>
                                      <a:pt x="50" y="73"/>
                                      <a:pt x="50" y="73"/>
                                      <a:pt x="50" y="73"/>
                                    </a:cubicBezTo>
                                    <a:lnTo>
                                      <a:pt x="0" y="43"/>
                                    </a:lnTo>
                                    <a:close/>
                                    <a:moveTo>
                                      <a:pt x="72" y="94"/>
                                    </a:moveTo>
                                    <a:cubicBezTo>
                                      <a:pt x="6" y="62"/>
                                      <a:pt x="6" y="62"/>
                                      <a:pt x="6" y="62"/>
                                    </a:cubicBezTo>
                                    <a:cubicBezTo>
                                      <a:pt x="7" y="58"/>
                                      <a:pt x="7" y="58"/>
                                      <a:pt x="7" y="58"/>
                                    </a:cubicBezTo>
                                    <a:cubicBezTo>
                                      <a:pt x="89" y="99"/>
                                      <a:pt x="89" y="99"/>
                                      <a:pt x="89" y="99"/>
                                    </a:cubicBezTo>
                                    <a:cubicBezTo>
                                      <a:pt x="0" y="49"/>
                                      <a:pt x="0" y="49"/>
                                      <a:pt x="0" y="49"/>
                                    </a:cubicBezTo>
                                    <a:cubicBezTo>
                                      <a:pt x="0" y="62"/>
                                      <a:pt x="0" y="62"/>
                                      <a:pt x="0" y="62"/>
                                    </a:cubicBezTo>
                                    <a:lnTo>
                                      <a:pt x="72" y="9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00"/>
                              </a:solidFill>
                              <a:ln/>
                            </wps:spPr>
                            <wps:style>
                              <a:lnRef idx="0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3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3" name="Rounded Rectangle 93"/>
                            <wps:cNvSpPr/>
                            <wps:spPr>
                              <a:xfrm>
                                <a:off x="276045" y="215661"/>
                                <a:ext cx="2419249" cy="1185545"/>
                              </a:xfrm>
                              <a:prstGeom prst="roundRect">
                                <a:avLst>
                                  <a:gd name="adj" fmla="val 10846"/>
                                </a:avLst>
                              </a:prstGeom>
                              <a:solidFill>
                                <a:srgbClr val="FFFF81"/>
                              </a:solidFill>
                              <a:ln/>
                            </wps:spPr>
                            <wps:style>
                              <a:lnRef idx="0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3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94" name="Group 94"/>
                        <wpg:cNvGrpSpPr/>
                        <wpg:grpSpPr>
                          <a:xfrm>
                            <a:off x="19050" y="7372350"/>
                            <a:ext cx="6171565" cy="1600200"/>
                            <a:chOff x="0" y="0"/>
                            <a:chExt cx="6171565" cy="1600200"/>
                          </a:xfrm>
                          <a:grpFill/>
                        </wpg:grpSpPr>
                        <wpg:grpSp>
                          <wpg:cNvPr id="95" name="Group 95"/>
                          <wpg:cNvGrpSpPr/>
                          <wpg:grpSpPr>
                            <a:xfrm>
                              <a:off x="0" y="0"/>
                              <a:ext cx="2971165" cy="1600200"/>
                              <a:chOff x="0" y="0"/>
                              <a:chExt cx="2971676" cy="1600200"/>
                            </a:xfrm>
                            <a:grpFill/>
                          </wpg:grpSpPr>
                          <wps:wsp>
                            <wps:cNvPr id="96" name="Freeform 1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2971676" cy="1600200"/>
                              </a:xfrm>
                              <a:custGeom>
                                <a:avLst/>
                                <a:gdLst>
                                  <a:gd name="T0" fmla="*/ 937 w 937"/>
                                  <a:gd name="T1" fmla="*/ 157 h 504"/>
                                  <a:gd name="T2" fmla="*/ 895 w 937"/>
                                  <a:gd name="T3" fmla="*/ 466 h 504"/>
                                  <a:gd name="T4" fmla="*/ 42 w 937"/>
                                  <a:gd name="T5" fmla="*/ 404 h 504"/>
                                  <a:gd name="T6" fmla="*/ 13 w 937"/>
                                  <a:gd name="T7" fmla="*/ 179 h 504"/>
                                  <a:gd name="T8" fmla="*/ 56 w 937"/>
                                  <a:gd name="T9" fmla="*/ 48 h 504"/>
                                  <a:gd name="T10" fmla="*/ 526 w 937"/>
                                  <a:gd name="T11" fmla="*/ 1 h 504"/>
                                  <a:gd name="T12" fmla="*/ 25 w 937"/>
                                  <a:gd name="T13" fmla="*/ 44 h 504"/>
                                  <a:gd name="T14" fmla="*/ 788 w 937"/>
                                  <a:gd name="T15" fmla="*/ 22 h 504"/>
                                  <a:gd name="T16" fmla="*/ 542 w 937"/>
                                  <a:gd name="T17" fmla="*/ 455 h 504"/>
                                  <a:gd name="T18" fmla="*/ 179 w 937"/>
                                  <a:gd name="T19" fmla="*/ 455 h 504"/>
                                  <a:gd name="T20" fmla="*/ 135 w 937"/>
                                  <a:gd name="T21" fmla="*/ 60 h 504"/>
                                  <a:gd name="T22" fmla="*/ 399 w 937"/>
                                  <a:gd name="T23" fmla="*/ 44 h 504"/>
                                  <a:gd name="T24" fmla="*/ 627 w 937"/>
                                  <a:gd name="T25" fmla="*/ 45 h 504"/>
                                  <a:gd name="T26" fmla="*/ 777 w 937"/>
                                  <a:gd name="T27" fmla="*/ 215 h 504"/>
                                  <a:gd name="T28" fmla="*/ 696 w 937"/>
                                  <a:gd name="T29" fmla="*/ 433 h 504"/>
                                  <a:gd name="T30" fmla="*/ 426 w 937"/>
                                  <a:gd name="T31" fmla="*/ 438 h 504"/>
                                  <a:gd name="T32" fmla="*/ 211 w 937"/>
                                  <a:gd name="T33" fmla="*/ 431 h 504"/>
                                  <a:gd name="T34" fmla="*/ 560 w 937"/>
                                  <a:gd name="T35" fmla="*/ 69 h 504"/>
                                  <a:gd name="T36" fmla="*/ 549 w 937"/>
                                  <a:gd name="T37" fmla="*/ 396 h 504"/>
                                  <a:gd name="T38" fmla="*/ 214 w 937"/>
                                  <a:gd name="T39" fmla="*/ 301 h 504"/>
                                  <a:gd name="T40" fmla="*/ 404 w 937"/>
                                  <a:gd name="T41" fmla="*/ 103 h 504"/>
                                  <a:gd name="T42" fmla="*/ 633 w 937"/>
                                  <a:gd name="T43" fmla="*/ 96 h 504"/>
                                  <a:gd name="T44" fmla="*/ 621 w 937"/>
                                  <a:gd name="T45" fmla="*/ 332 h 504"/>
                                  <a:gd name="T46" fmla="*/ 352 w 937"/>
                                  <a:gd name="T47" fmla="*/ 360 h 504"/>
                                  <a:gd name="T48" fmla="*/ 541 w 937"/>
                                  <a:gd name="T49" fmla="*/ 119 h 504"/>
                                  <a:gd name="T50" fmla="*/ 334 w 937"/>
                                  <a:gd name="T51" fmla="*/ 305 h 504"/>
                                  <a:gd name="T52" fmla="*/ 499 w 937"/>
                                  <a:gd name="T53" fmla="*/ 142 h 504"/>
                                  <a:gd name="T54" fmla="*/ 438 w 937"/>
                                  <a:gd name="T55" fmla="*/ 171 h 504"/>
                                  <a:gd name="T56" fmla="*/ 512 w 937"/>
                                  <a:gd name="T57" fmla="*/ 250 h 504"/>
                                  <a:gd name="T58" fmla="*/ 378 w 937"/>
                                  <a:gd name="T59" fmla="*/ 216 h 504"/>
                                  <a:gd name="T60" fmla="*/ 578 w 937"/>
                                  <a:gd name="T61" fmla="*/ 273 h 504"/>
                                  <a:gd name="T62" fmla="*/ 332 w 937"/>
                                  <a:gd name="T63" fmla="*/ 176 h 504"/>
                                  <a:gd name="T64" fmla="*/ 327 w 937"/>
                                  <a:gd name="T65" fmla="*/ 344 h 504"/>
                                  <a:gd name="T66" fmla="*/ 633 w 937"/>
                                  <a:gd name="T67" fmla="*/ 199 h 504"/>
                                  <a:gd name="T68" fmla="*/ 225 w 937"/>
                                  <a:gd name="T69" fmla="*/ 209 h 504"/>
                                  <a:gd name="T70" fmla="*/ 256 w 937"/>
                                  <a:gd name="T71" fmla="*/ 301 h 504"/>
                                  <a:gd name="T72" fmla="*/ 681 w 937"/>
                                  <a:gd name="T73" fmla="*/ 288 h 504"/>
                                  <a:gd name="T74" fmla="*/ 669 w 937"/>
                                  <a:gd name="T75" fmla="*/ 130 h 504"/>
                                  <a:gd name="T76" fmla="*/ 195 w 937"/>
                                  <a:gd name="T77" fmla="*/ 193 h 504"/>
                                  <a:gd name="T78" fmla="*/ 195 w 937"/>
                                  <a:gd name="T79" fmla="*/ 354 h 504"/>
                                  <a:gd name="T80" fmla="*/ 769 w 937"/>
                                  <a:gd name="T81" fmla="*/ 250 h 504"/>
                                  <a:gd name="T82" fmla="*/ 770 w 937"/>
                                  <a:gd name="T83" fmla="*/ 147 h 504"/>
                                  <a:gd name="T84" fmla="*/ 156 w 937"/>
                                  <a:gd name="T85" fmla="*/ 147 h 504"/>
                                  <a:gd name="T86" fmla="*/ 168 w 937"/>
                                  <a:gd name="T87" fmla="*/ 309 h 504"/>
                                  <a:gd name="T88" fmla="*/ 788 w 937"/>
                                  <a:gd name="T89" fmla="*/ 433 h 504"/>
                                  <a:gd name="T90" fmla="*/ 803 w 937"/>
                                  <a:gd name="T91" fmla="*/ 267 h 504"/>
                                  <a:gd name="T92" fmla="*/ 826 w 937"/>
                                  <a:gd name="T93" fmla="*/ 112 h 504"/>
                                  <a:gd name="T94" fmla="*/ 570 w 937"/>
                                  <a:gd name="T95" fmla="*/ 44 h 504"/>
                                  <a:gd name="T96" fmla="*/ 298 w 937"/>
                                  <a:gd name="T97" fmla="*/ 48 h 504"/>
                                  <a:gd name="T98" fmla="*/ 69 w 937"/>
                                  <a:gd name="T99" fmla="*/ 96 h 504"/>
                                  <a:gd name="T100" fmla="*/ 50 w 937"/>
                                  <a:gd name="T101" fmla="*/ 265 h 504"/>
                                  <a:gd name="T102" fmla="*/ 50 w 937"/>
                                  <a:gd name="T103" fmla="*/ 420 h 504"/>
                                  <a:gd name="T104" fmla="*/ 224 w 937"/>
                                  <a:gd name="T105" fmla="*/ 467 h 504"/>
                                  <a:gd name="T106" fmla="*/ 438 w 937"/>
                                  <a:gd name="T107" fmla="*/ 486 h 504"/>
                                  <a:gd name="T108" fmla="*/ 590 w 937"/>
                                  <a:gd name="T109" fmla="*/ 466 h 504"/>
                                  <a:gd name="T110" fmla="*/ 836 w 937"/>
                                  <a:gd name="T111" fmla="*/ 455 h 504"/>
                                  <a:gd name="T112" fmla="*/ 924 w 937"/>
                                  <a:gd name="T113" fmla="*/ 390 h 504"/>
                                  <a:gd name="T114" fmla="*/ 869 w 937"/>
                                  <a:gd name="T115" fmla="*/ 302 h 504"/>
                                  <a:gd name="T116" fmla="*/ 828 w 937"/>
                                  <a:gd name="T117" fmla="*/ 215 h 504"/>
                                  <a:gd name="T118" fmla="*/ 839 w 937"/>
                                  <a:gd name="T119" fmla="*/ 123 h 504"/>
                                  <a:gd name="T120" fmla="*/ 907 w 937"/>
                                  <a:gd name="T121" fmla="*/ 96 h 504"/>
                                  <a:gd name="T122" fmla="*/ 222 w 937"/>
                                  <a:gd name="T123" fmla="*/ 504 h 504"/>
                                  <a:gd name="T124" fmla="*/ 159 w 937"/>
                                  <a:gd name="T125" fmla="*/ 483 h 5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937" h="504">
                                    <a:moveTo>
                                      <a:pt x="566" y="504"/>
                                    </a:moveTo>
                                    <a:cubicBezTo>
                                      <a:pt x="564" y="504"/>
                                      <a:pt x="564" y="504"/>
                                      <a:pt x="564" y="504"/>
                                    </a:cubicBezTo>
                                    <a:cubicBezTo>
                                      <a:pt x="563" y="503"/>
                                      <a:pt x="562" y="502"/>
                                      <a:pt x="560" y="502"/>
                                    </a:cubicBezTo>
                                    <a:cubicBezTo>
                                      <a:pt x="558" y="502"/>
                                      <a:pt x="557" y="503"/>
                                      <a:pt x="556" y="504"/>
                                    </a:cubicBezTo>
                                    <a:cubicBezTo>
                                      <a:pt x="554" y="504"/>
                                      <a:pt x="554" y="504"/>
                                      <a:pt x="554" y="504"/>
                                    </a:cubicBezTo>
                                    <a:cubicBezTo>
                                      <a:pt x="555" y="502"/>
                                      <a:pt x="557" y="500"/>
                                      <a:pt x="560" y="500"/>
                                    </a:cubicBezTo>
                                    <a:cubicBezTo>
                                      <a:pt x="563" y="500"/>
                                      <a:pt x="565" y="502"/>
                                      <a:pt x="566" y="504"/>
                                    </a:cubicBezTo>
                                    <a:close/>
                                    <a:moveTo>
                                      <a:pt x="499" y="463"/>
                                    </a:moveTo>
                                    <a:cubicBezTo>
                                      <a:pt x="476" y="463"/>
                                      <a:pt x="457" y="481"/>
                                      <a:pt x="455" y="504"/>
                                    </a:cubicBezTo>
                                    <a:cubicBezTo>
                                      <a:pt x="457" y="504"/>
                                      <a:pt x="457" y="504"/>
                                      <a:pt x="457" y="504"/>
                                    </a:cubicBezTo>
                                    <a:cubicBezTo>
                                      <a:pt x="458" y="494"/>
                                      <a:pt x="462" y="484"/>
                                      <a:pt x="469" y="477"/>
                                    </a:cubicBezTo>
                                    <a:cubicBezTo>
                                      <a:pt x="477" y="470"/>
                                      <a:pt x="487" y="465"/>
                                      <a:pt x="499" y="465"/>
                                    </a:cubicBezTo>
                                    <a:cubicBezTo>
                                      <a:pt x="510" y="465"/>
                                      <a:pt x="521" y="470"/>
                                      <a:pt x="528" y="477"/>
                                    </a:cubicBezTo>
                                    <a:cubicBezTo>
                                      <a:pt x="535" y="484"/>
                                      <a:pt x="540" y="494"/>
                                      <a:pt x="540" y="504"/>
                                    </a:cubicBezTo>
                                    <a:cubicBezTo>
                                      <a:pt x="542" y="504"/>
                                      <a:pt x="542" y="504"/>
                                      <a:pt x="542" y="504"/>
                                    </a:cubicBezTo>
                                    <a:cubicBezTo>
                                      <a:pt x="541" y="481"/>
                                      <a:pt x="522" y="463"/>
                                      <a:pt x="499" y="463"/>
                                    </a:cubicBezTo>
                                    <a:close/>
                                    <a:moveTo>
                                      <a:pt x="256" y="493"/>
                                    </a:moveTo>
                                    <a:cubicBezTo>
                                      <a:pt x="249" y="493"/>
                                      <a:pt x="244" y="498"/>
                                      <a:pt x="243" y="504"/>
                                    </a:cubicBezTo>
                                    <a:cubicBezTo>
                                      <a:pt x="244" y="504"/>
                                      <a:pt x="244" y="504"/>
                                      <a:pt x="244" y="504"/>
                                    </a:cubicBezTo>
                                    <a:cubicBezTo>
                                      <a:pt x="246" y="499"/>
                                      <a:pt x="250" y="495"/>
                                      <a:pt x="256" y="495"/>
                                    </a:cubicBezTo>
                                    <a:cubicBezTo>
                                      <a:pt x="262" y="495"/>
                                      <a:pt x="266" y="499"/>
                                      <a:pt x="267" y="504"/>
                                    </a:cubicBezTo>
                                    <a:cubicBezTo>
                                      <a:pt x="269" y="504"/>
                                      <a:pt x="269" y="504"/>
                                      <a:pt x="269" y="504"/>
                                    </a:cubicBezTo>
                                    <a:cubicBezTo>
                                      <a:pt x="268" y="498"/>
                                      <a:pt x="262" y="493"/>
                                      <a:pt x="256" y="493"/>
                                    </a:cubicBezTo>
                                    <a:close/>
                                    <a:moveTo>
                                      <a:pt x="195" y="500"/>
                                    </a:moveTo>
                                    <a:cubicBezTo>
                                      <a:pt x="192" y="500"/>
                                      <a:pt x="190" y="502"/>
                                      <a:pt x="189" y="504"/>
                                    </a:cubicBezTo>
                                    <a:cubicBezTo>
                                      <a:pt x="191" y="504"/>
                                      <a:pt x="191" y="504"/>
                                      <a:pt x="191" y="504"/>
                                    </a:cubicBezTo>
                                    <a:cubicBezTo>
                                      <a:pt x="192" y="503"/>
                                      <a:pt x="193" y="502"/>
                                      <a:pt x="195" y="502"/>
                                    </a:cubicBezTo>
                                    <a:cubicBezTo>
                                      <a:pt x="197" y="502"/>
                                      <a:pt x="198" y="503"/>
                                      <a:pt x="199" y="504"/>
                                    </a:cubicBezTo>
                                    <a:cubicBezTo>
                                      <a:pt x="201" y="504"/>
                                      <a:pt x="201" y="504"/>
                                      <a:pt x="201" y="504"/>
                                    </a:cubicBezTo>
                                    <a:cubicBezTo>
                                      <a:pt x="200" y="502"/>
                                      <a:pt x="198" y="500"/>
                                      <a:pt x="195" y="500"/>
                                    </a:cubicBezTo>
                                    <a:close/>
                                    <a:moveTo>
                                      <a:pt x="499" y="471"/>
                                    </a:moveTo>
                                    <a:cubicBezTo>
                                      <a:pt x="480" y="471"/>
                                      <a:pt x="464" y="486"/>
                                      <a:pt x="463" y="504"/>
                                    </a:cubicBezTo>
                                    <a:cubicBezTo>
                                      <a:pt x="465" y="504"/>
                                      <a:pt x="465" y="504"/>
                                      <a:pt x="465" y="504"/>
                                    </a:cubicBezTo>
                                    <a:cubicBezTo>
                                      <a:pt x="465" y="496"/>
                                      <a:pt x="469" y="488"/>
                                      <a:pt x="474" y="483"/>
                                    </a:cubicBezTo>
                                    <a:cubicBezTo>
                                      <a:pt x="481" y="476"/>
                                      <a:pt x="489" y="473"/>
                                      <a:pt x="499" y="473"/>
                                    </a:cubicBezTo>
                                    <a:cubicBezTo>
                                      <a:pt x="508" y="473"/>
                                      <a:pt x="517" y="476"/>
                                      <a:pt x="523" y="483"/>
                                    </a:cubicBezTo>
                                    <a:cubicBezTo>
                                      <a:pt x="528" y="488"/>
                                      <a:pt x="532" y="496"/>
                                      <a:pt x="533" y="504"/>
                                    </a:cubicBezTo>
                                    <a:cubicBezTo>
                                      <a:pt x="534" y="504"/>
                                      <a:pt x="534" y="504"/>
                                      <a:pt x="534" y="504"/>
                                    </a:cubicBezTo>
                                    <a:cubicBezTo>
                                      <a:pt x="533" y="486"/>
                                      <a:pt x="517" y="471"/>
                                      <a:pt x="499" y="471"/>
                                    </a:cubicBezTo>
                                    <a:close/>
                                    <a:moveTo>
                                      <a:pt x="256" y="500"/>
                                    </a:moveTo>
                                    <a:cubicBezTo>
                                      <a:pt x="253" y="500"/>
                                      <a:pt x="251" y="502"/>
                                      <a:pt x="250" y="504"/>
                                    </a:cubicBezTo>
                                    <a:cubicBezTo>
                                      <a:pt x="252" y="504"/>
                                      <a:pt x="252" y="504"/>
                                      <a:pt x="252" y="504"/>
                                    </a:cubicBezTo>
                                    <a:cubicBezTo>
                                      <a:pt x="253" y="503"/>
                                      <a:pt x="254" y="502"/>
                                      <a:pt x="256" y="502"/>
                                    </a:cubicBezTo>
                                    <a:cubicBezTo>
                                      <a:pt x="258" y="502"/>
                                      <a:pt x="259" y="503"/>
                                      <a:pt x="260" y="504"/>
                                    </a:cubicBezTo>
                                    <a:cubicBezTo>
                                      <a:pt x="262" y="504"/>
                                      <a:pt x="262" y="504"/>
                                      <a:pt x="262" y="504"/>
                                    </a:cubicBezTo>
                                    <a:cubicBezTo>
                                      <a:pt x="261" y="502"/>
                                      <a:pt x="259" y="500"/>
                                      <a:pt x="256" y="500"/>
                                    </a:cubicBezTo>
                                    <a:close/>
                                    <a:moveTo>
                                      <a:pt x="499" y="478"/>
                                    </a:moveTo>
                                    <a:cubicBezTo>
                                      <a:pt x="484" y="478"/>
                                      <a:pt x="471" y="489"/>
                                      <a:pt x="470" y="504"/>
                                    </a:cubicBezTo>
                                    <a:cubicBezTo>
                                      <a:pt x="472" y="504"/>
                                      <a:pt x="472" y="504"/>
                                      <a:pt x="472" y="504"/>
                                    </a:cubicBezTo>
                                    <a:cubicBezTo>
                                      <a:pt x="472" y="498"/>
                                      <a:pt x="475" y="492"/>
                                      <a:pt x="479" y="488"/>
                                    </a:cubicBezTo>
                                    <a:cubicBezTo>
                                      <a:pt x="484" y="483"/>
                                      <a:pt x="491" y="480"/>
                                      <a:pt x="499" y="480"/>
                                    </a:cubicBezTo>
                                    <a:cubicBezTo>
                                      <a:pt x="506" y="480"/>
                                      <a:pt x="513" y="483"/>
                                      <a:pt x="518" y="488"/>
                                    </a:cubicBezTo>
                                    <a:cubicBezTo>
                                      <a:pt x="522" y="492"/>
                                      <a:pt x="525" y="498"/>
                                      <a:pt x="526" y="504"/>
                                    </a:cubicBezTo>
                                    <a:cubicBezTo>
                                      <a:pt x="527" y="504"/>
                                      <a:pt x="527" y="504"/>
                                      <a:pt x="527" y="504"/>
                                    </a:cubicBezTo>
                                    <a:cubicBezTo>
                                      <a:pt x="526" y="489"/>
                                      <a:pt x="514" y="478"/>
                                      <a:pt x="499" y="478"/>
                                    </a:cubicBezTo>
                                    <a:close/>
                                    <a:moveTo>
                                      <a:pt x="256" y="486"/>
                                    </a:moveTo>
                                    <a:cubicBezTo>
                                      <a:pt x="245" y="486"/>
                                      <a:pt x="236" y="494"/>
                                      <a:pt x="235" y="504"/>
                                    </a:cubicBezTo>
                                    <a:cubicBezTo>
                                      <a:pt x="237" y="504"/>
                                      <a:pt x="237" y="504"/>
                                      <a:pt x="237" y="504"/>
                                    </a:cubicBezTo>
                                    <a:cubicBezTo>
                                      <a:pt x="237" y="500"/>
                                      <a:pt x="239" y="496"/>
                                      <a:pt x="242" y="493"/>
                                    </a:cubicBezTo>
                                    <a:cubicBezTo>
                                      <a:pt x="246" y="489"/>
                                      <a:pt x="250" y="487"/>
                                      <a:pt x="256" y="487"/>
                                    </a:cubicBezTo>
                                    <a:cubicBezTo>
                                      <a:pt x="261" y="487"/>
                                      <a:pt x="266" y="489"/>
                                      <a:pt x="270" y="493"/>
                                    </a:cubicBezTo>
                                    <a:cubicBezTo>
                                      <a:pt x="273" y="496"/>
                                      <a:pt x="275" y="500"/>
                                      <a:pt x="275" y="504"/>
                                    </a:cubicBezTo>
                                    <a:cubicBezTo>
                                      <a:pt x="277" y="504"/>
                                      <a:pt x="277" y="504"/>
                                      <a:pt x="277" y="504"/>
                                    </a:cubicBezTo>
                                    <a:cubicBezTo>
                                      <a:pt x="275" y="494"/>
                                      <a:pt x="267" y="486"/>
                                      <a:pt x="256" y="486"/>
                                    </a:cubicBezTo>
                                    <a:close/>
                                    <a:moveTo>
                                      <a:pt x="378" y="486"/>
                                    </a:moveTo>
                                    <a:cubicBezTo>
                                      <a:pt x="367" y="486"/>
                                      <a:pt x="358" y="494"/>
                                      <a:pt x="357" y="504"/>
                                    </a:cubicBezTo>
                                    <a:cubicBezTo>
                                      <a:pt x="359" y="504"/>
                                      <a:pt x="359" y="504"/>
                                      <a:pt x="359" y="504"/>
                                    </a:cubicBezTo>
                                    <a:cubicBezTo>
                                      <a:pt x="359" y="500"/>
                                      <a:pt x="361" y="496"/>
                                      <a:pt x="364" y="493"/>
                                    </a:cubicBezTo>
                                    <a:cubicBezTo>
                                      <a:pt x="368" y="489"/>
                                      <a:pt x="372" y="487"/>
                                      <a:pt x="378" y="487"/>
                                    </a:cubicBezTo>
                                    <a:cubicBezTo>
                                      <a:pt x="383" y="487"/>
                                      <a:pt x="388" y="489"/>
                                      <a:pt x="392" y="493"/>
                                    </a:cubicBezTo>
                                    <a:cubicBezTo>
                                      <a:pt x="394" y="496"/>
                                      <a:pt x="396" y="500"/>
                                      <a:pt x="397" y="504"/>
                                    </a:cubicBezTo>
                                    <a:cubicBezTo>
                                      <a:pt x="399" y="504"/>
                                      <a:pt x="399" y="504"/>
                                      <a:pt x="399" y="504"/>
                                    </a:cubicBezTo>
                                    <a:cubicBezTo>
                                      <a:pt x="397" y="494"/>
                                      <a:pt x="388" y="486"/>
                                      <a:pt x="378" y="486"/>
                                    </a:cubicBezTo>
                                    <a:close/>
                                    <a:moveTo>
                                      <a:pt x="256" y="463"/>
                                    </a:moveTo>
                                    <a:cubicBezTo>
                                      <a:pt x="233" y="463"/>
                                      <a:pt x="214" y="481"/>
                                      <a:pt x="213" y="504"/>
                                    </a:cubicBezTo>
                                    <a:cubicBezTo>
                                      <a:pt x="214" y="504"/>
                                      <a:pt x="214" y="504"/>
                                      <a:pt x="214" y="504"/>
                                    </a:cubicBezTo>
                                    <a:cubicBezTo>
                                      <a:pt x="215" y="494"/>
                                      <a:pt x="219" y="484"/>
                                      <a:pt x="226" y="477"/>
                                    </a:cubicBezTo>
                                    <a:cubicBezTo>
                                      <a:pt x="234" y="470"/>
                                      <a:pt x="244" y="465"/>
                                      <a:pt x="256" y="465"/>
                                    </a:cubicBezTo>
                                    <a:cubicBezTo>
                                      <a:pt x="267" y="465"/>
                                      <a:pt x="278" y="470"/>
                                      <a:pt x="286" y="477"/>
                                    </a:cubicBezTo>
                                    <a:cubicBezTo>
                                      <a:pt x="293" y="484"/>
                                      <a:pt x="297" y="494"/>
                                      <a:pt x="298" y="504"/>
                                    </a:cubicBezTo>
                                    <a:cubicBezTo>
                                      <a:pt x="299" y="504"/>
                                      <a:pt x="299" y="504"/>
                                      <a:pt x="299" y="504"/>
                                    </a:cubicBezTo>
                                    <a:cubicBezTo>
                                      <a:pt x="298" y="481"/>
                                      <a:pt x="279" y="463"/>
                                      <a:pt x="256" y="463"/>
                                    </a:cubicBezTo>
                                    <a:close/>
                                    <a:moveTo>
                                      <a:pt x="378" y="478"/>
                                    </a:moveTo>
                                    <a:cubicBezTo>
                                      <a:pt x="363" y="478"/>
                                      <a:pt x="351" y="489"/>
                                      <a:pt x="349" y="504"/>
                                    </a:cubicBezTo>
                                    <a:cubicBezTo>
                                      <a:pt x="351" y="504"/>
                                      <a:pt x="351" y="504"/>
                                      <a:pt x="351" y="504"/>
                                    </a:cubicBezTo>
                                    <a:cubicBezTo>
                                      <a:pt x="351" y="498"/>
                                      <a:pt x="354" y="492"/>
                                      <a:pt x="359" y="488"/>
                                    </a:cubicBezTo>
                                    <a:cubicBezTo>
                                      <a:pt x="363" y="483"/>
                                      <a:pt x="370" y="480"/>
                                      <a:pt x="378" y="480"/>
                                    </a:cubicBezTo>
                                    <a:cubicBezTo>
                                      <a:pt x="385" y="480"/>
                                      <a:pt x="392" y="483"/>
                                      <a:pt x="397" y="488"/>
                                    </a:cubicBezTo>
                                    <a:cubicBezTo>
                                      <a:pt x="401" y="492"/>
                                      <a:pt x="404" y="498"/>
                                      <a:pt x="405" y="504"/>
                                    </a:cubicBezTo>
                                    <a:cubicBezTo>
                                      <a:pt x="406" y="504"/>
                                      <a:pt x="406" y="504"/>
                                      <a:pt x="406" y="504"/>
                                    </a:cubicBezTo>
                                    <a:cubicBezTo>
                                      <a:pt x="405" y="489"/>
                                      <a:pt x="393" y="478"/>
                                      <a:pt x="378" y="478"/>
                                    </a:cubicBezTo>
                                    <a:close/>
                                    <a:moveTo>
                                      <a:pt x="378" y="493"/>
                                    </a:moveTo>
                                    <a:cubicBezTo>
                                      <a:pt x="371" y="493"/>
                                      <a:pt x="366" y="498"/>
                                      <a:pt x="365" y="504"/>
                                    </a:cubicBezTo>
                                    <a:cubicBezTo>
                                      <a:pt x="366" y="504"/>
                                      <a:pt x="366" y="504"/>
                                      <a:pt x="366" y="504"/>
                                    </a:cubicBezTo>
                                    <a:cubicBezTo>
                                      <a:pt x="367" y="499"/>
                                      <a:pt x="372" y="495"/>
                                      <a:pt x="378" y="495"/>
                                    </a:cubicBezTo>
                                    <a:cubicBezTo>
                                      <a:pt x="383" y="495"/>
                                      <a:pt x="388" y="499"/>
                                      <a:pt x="389" y="504"/>
                                    </a:cubicBezTo>
                                    <a:cubicBezTo>
                                      <a:pt x="391" y="504"/>
                                      <a:pt x="391" y="504"/>
                                      <a:pt x="391" y="504"/>
                                    </a:cubicBezTo>
                                    <a:cubicBezTo>
                                      <a:pt x="390" y="498"/>
                                      <a:pt x="384" y="493"/>
                                      <a:pt x="378" y="493"/>
                                    </a:cubicBezTo>
                                    <a:close/>
                                    <a:moveTo>
                                      <a:pt x="378" y="500"/>
                                    </a:moveTo>
                                    <a:cubicBezTo>
                                      <a:pt x="375" y="500"/>
                                      <a:pt x="373" y="502"/>
                                      <a:pt x="372" y="504"/>
                                    </a:cubicBezTo>
                                    <a:cubicBezTo>
                                      <a:pt x="374" y="504"/>
                                      <a:pt x="374" y="504"/>
                                      <a:pt x="374" y="504"/>
                                    </a:cubicBezTo>
                                    <a:cubicBezTo>
                                      <a:pt x="375" y="503"/>
                                      <a:pt x="376" y="502"/>
                                      <a:pt x="378" y="502"/>
                                    </a:cubicBezTo>
                                    <a:cubicBezTo>
                                      <a:pt x="380" y="502"/>
                                      <a:pt x="381" y="503"/>
                                      <a:pt x="382" y="504"/>
                                    </a:cubicBezTo>
                                    <a:cubicBezTo>
                                      <a:pt x="384" y="504"/>
                                      <a:pt x="384" y="504"/>
                                      <a:pt x="384" y="504"/>
                                    </a:cubicBezTo>
                                    <a:cubicBezTo>
                                      <a:pt x="383" y="502"/>
                                      <a:pt x="380" y="500"/>
                                      <a:pt x="378" y="500"/>
                                    </a:cubicBezTo>
                                    <a:close/>
                                    <a:moveTo>
                                      <a:pt x="935" y="46"/>
                                    </a:moveTo>
                                    <a:cubicBezTo>
                                      <a:pt x="935" y="46"/>
                                      <a:pt x="936" y="46"/>
                                      <a:pt x="937" y="46"/>
                                    </a:cubicBezTo>
                                    <a:cubicBezTo>
                                      <a:pt x="937" y="48"/>
                                      <a:pt x="937" y="48"/>
                                      <a:pt x="937" y="48"/>
                                    </a:cubicBezTo>
                                    <a:cubicBezTo>
                                      <a:pt x="932" y="47"/>
                                      <a:pt x="928" y="46"/>
                                      <a:pt x="924" y="46"/>
                                    </a:cubicBezTo>
                                    <a:cubicBezTo>
                                      <a:pt x="913" y="46"/>
                                      <a:pt x="903" y="50"/>
                                      <a:pt x="895" y="55"/>
                                    </a:cubicBezTo>
                                    <a:cubicBezTo>
                                      <a:pt x="897" y="57"/>
                                      <a:pt x="898" y="58"/>
                                      <a:pt x="900" y="59"/>
                                    </a:cubicBezTo>
                                    <a:cubicBezTo>
                                      <a:pt x="907" y="55"/>
                                      <a:pt x="915" y="52"/>
                                      <a:pt x="924" y="52"/>
                                    </a:cubicBezTo>
                                    <a:cubicBezTo>
                                      <a:pt x="928" y="52"/>
                                      <a:pt x="932" y="53"/>
                                      <a:pt x="937" y="54"/>
                                    </a:cubicBezTo>
                                    <a:cubicBezTo>
                                      <a:pt x="937" y="56"/>
                                      <a:pt x="937" y="56"/>
                                      <a:pt x="937" y="56"/>
                                    </a:cubicBezTo>
                                    <a:cubicBezTo>
                                      <a:pt x="932" y="55"/>
                                      <a:pt x="928" y="54"/>
                                      <a:pt x="924" y="54"/>
                                    </a:cubicBezTo>
                                    <a:cubicBezTo>
                                      <a:pt x="915" y="54"/>
                                      <a:pt x="907" y="56"/>
                                      <a:pt x="901" y="61"/>
                                    </a:cubicBezTo>
                                    <a:cubicBezTo>
                                      <a:pt x="902" y="62"/>
                                      <a:pt x="904" y="64"/>
                                      <a:pt x="905" y="65"/>
                                    </a:cubicBezTo>
                                    <a:cubicBezTo>
                                      <a:pt x="910" y="62"/>
                                      <a:pt x="917" y="60"/>
                                      <a:pt x="924" y="60"/>
                                    </a:cubicBezTo>
                                    <a:cubicBezTo>
                                      <a:pt x="928" y="60"/>
                                      <a:pt x="932" y="61"/>
                                      <a:pt x="937" y="62"/>
                                    </a:cubicBezTo>
                                    <a:cubicBezTo>
                                      <a:pt x="937" y="64"/>
                                      <a:pt x="937" y="64"/>
                                      <a:pt x="937" y="64"/>
                                    </a:cubicBezTo>
                                    <a:cubicBezTo>
                                      <a:pt x="933" y="63"/>
                                      <a:pt x="928" y="62"/>
                                      <a:pt x="924" y="62"/>
                                    </a:cubicBezTo>
                                    <a:cubicBezTo>
                                      <a:pt x="917" y="62"/>
                                      <a:pt x="911" y="63"/>
                                      <a:pt x="906" y="67"/>
                                    </a:cubicBezTo>
                                    <a:cubicBezTo>
                                      <a:pt x="907" y="68"/>
                                      <a:pt x="908" y="70"/>
                                      <a:pt x="909" y="71"/>
                                    </a:cubicBezTo>
                                    <a:cubicBezTo>
                                      <a:pt x="913" y="69"/>
                                      <a:pt x="918" y="67"/>
                                      <a:pt x="924" y="67"/>
                                    </a:cubicBezTo>
                                    <a:cubicBezTo>
                                      <a:pt x="928" y="67"/>
                                      <a:pt x="933" y="68"/>
                                      <a:pt x="937" y="70"/>
                                    </a:cubicBezTo>
                                    <a:cubicBezTo>
                                      <a:pt x="937" y="72"/>
                                      <a:pt x="937" y="72"/>
                                      <a:pt x="937" y="72"/>
                                    </a:cubicBezTo>
                                    <a:cubicBezTo>
                                      <a:pt x="933" y="70"/>
                                      <a:pt x="928" y="69"/>
                                      <a:pt x="924" y="69"/>
                                    </a:cubicBezTo>
                                    <a:cubicBezTo>
                                      <a:pt x="918" y="69"/>
                                      <a:pt x="913" y="70"/>
                                      <a:pt x="909" y="73"/>
                                    </a:cubicBezTo>
                                    <a:cubicBezTo>
                                      <a:pt x="910" y="74"/>
                                      <a:pt x="911" y="76"/>
                                      <a:pt x="912" y="78"/>
                                    </a:cubicBezTo>
                                    <a:cubicBezTo>
                                      <a:pt x="915" y="76"/>
                                      <a:pt x="919" y="75"/>
                                      <a:pt x="924" y="75"/>
                                    </a:cubicBezTo>
                                    <a:cubicBezTo>
                                      <a:pt x="928" y="75"/>
                                      <a:pt x="933" y="76"/>
                                      <a:pt x="936" y="79"/>
                                    </a:cubicBezTo>
                                    <a:cubicBezTo>
                                      <a:pt x="936" y="79"/>
                                      <a:pt x="936" y="78"/>
                                      <a:pt x="937" y="78"/>
                                    </a:cubicBezTo>
                                    <a:cubicBezTo>
                                      <a:pt x="937" y="83"/>
                                      <a:pt x="937" y="83"/>
                                      <a:pt x="937" y="83"/>
                                    </a:cubicBezTo>
                                    <a:cubicBezTo>
                                      <a:pt x="935" y="87"/>
                                      <a:pt x="935" y="91"/>
                                      <a:pt x="935" y="96"/>
                                    </a:cubicBezTo>
                                    <a:cubicBezTo>
                                      <a:pt x="935" y="96"/>
                                      <a:pt x="935" y="97"/>
                                      <a:pt x="935" y="97"/>
                                    </a:cubicBezTo>
                                    <a:cubicBezTo>
                                      <a:pt x="935" y="97"/>
                                      <a:pt x="936" y="98"/>
                                      <a:pt x="937" y="98"/>
                                    </a:cubicBezTo>
                                    <a:cubicBezTo>
                                      <a:pt x="937" y="99"/>
                                      <a:pt x="937" y="99"/>
                                      <a:pt x="937" y="99"/>
                                    </a:cubicBezTo>
                                    <a:cubicBezTo>
                                      <a:pt x="932" y="98"/>
                                      <a:pt x="928" y="98"/>
                                      <a:pt x="924" y="98"/>
                                    </a:cubicBezTo>
                                    <a:cubicBezTo>
                                      <a:pt x="913" y="98"/>
                                      <a:pt x="903" y="101"/>
                                      <a:pt x="895" y="107"/>
                                    </a:cubicBezTo>
                                    <a:cubicBezTo>
                                      <a:pt x="897" y="108"/>
                                      <a:pt x="898" y="109"/>
                                      <a:pt x="900" y="111"/>
                                    </a:cubicBezTo>
                                    <a:cubicBezTo>
                                      <a:pt x="907" y="106"/>
                                      <a:pt x="915" y="104"/>
                                      <a:pt x="924" y="104"/>
                                    </a:cubicBezTo>
                                    <a:cubicBezTo>
                                      <a:pt x="928" y="104"/>
                                      <a:pt x="932" y="104"/>
                                      <a:pt x="937" y="106"/>
                                    </a:cubicBezTo>
                                    <a:cubicBezTo>
                                      <a:pt x="937" y="107"/>
                                      <a:pt x="937" y="107"/>
                                      <a:pt x="937" y="107"/>
                                    </a:cubicBezTo>
                                    <a:cubicBezTo>
                                      <a:pt x="932" y="106"/>
                                      <a:pt x="928" y="105"/>
                                      <a:pt x="924" y="105"/>
                                    </a:cubicBezTo>
                                    <a:cubicBezTo>
                                      <a:pt x="915" y="105"/>
                                      <a:pt x="907" y="108"/>
                                      <a:pt x="901" y="112"/>
                                    </a:cubicBezTo>
                                    <a:cubicBezTo>
                                      <a:pt x="902" y="113"/>
                                      <a:pt x="904" y="115"/>
                                      <a:pt x="905" y="117"/>
                                    </a:cubicBezTo>
                                    <a:cubicBezTo>
                                      <a:pt x="910" y="113"/>
                                      <a:pt x="917" y="111"/>
                                      <a:pt x="924" y="111"/>
                                    </a:cubicBezTo>
                                    <a:cubicBezTo>
                                      <a:pt x="928" y="111"/>
                                      <a:pt x="932" y="112"/>
                                      <a:pt x="937" y="114"/>
                                    </a:cubicBezTo>
                                    <a:cubicBezTo>
                                      <a:pt x="937" y="116"/>
                                      <a:pt x="937" y="116"/>
                                      <a:pt x="937" y="116"/>
                                    </a:cubicBezTo>
                                    <a:cubicBezTo>
                                      <a:pt x="933" y="114"/>
                                      <a:pt x="928" y="113"/>
                                      <a:pt x="924" y="113"/>
                                    </a:cubicBezTo>
                                    <a:cubicBezTo>
                                      <a:pt x="917" y="113"/>
                                      <a:pt x="911" y="115"/>
                                      <a:pt x="906" y="118"/>
                                    </a:cubicBezTo>
                                    <a:cubicBezTo>
                                      <a:pt x="907" y="119"/>
                                      <a:pt x="908" y="121"/>
                                      <a:pt x="909" y="123"/>
                                    </a:cubicBezTo>
                                    <a:cubicBezTo>
                                      <a:pt x="913" y="120"/>
                                      <a:pt x="918" y="118"/>
                                      <a:pt x="924" y="118"/>
                                    </a:cubicBezTo>
                                    <a:cubicBezTo>
                                      <a:pt x="928" y="118"/>
                                      <a:pt x="933" y="120"/>
                                      <a:pt x="937" y="121"/>
                                    </a:cubicBezTo>
                                    <a:cubicBezTo>
                                      <a:pt x="937" y="123"/>
                                      <a:pt x="937" y="123"/>
                                      <a:pt x="937" y="123"/>
                                    </a:cubicBezTo>
                                    <a:cubicBezTo>
                                      <a:pt x="933" y="121"/>
                                      <a:pt x="928" y="120"/>
                                      <a:pt x="924" y="120"/>
                                    </a:cubicBezTo>
                                    <a:cubicBezTo>
                                      <a:pt x="918" y="120"/>
                                      <a:pt x="913" y="121"/>
                                      <a:pt x="909" y="124"/>
                                    </a:cubicBezTo>
                                    <a:cubicBezTo>
                                      <a:pt x="910" y="126"/>
                                      <a:pt x="911" y="128"/>
                                      <a:pt x="912" y="130"/>
                                    </a:cubicBezTo>
                                    <a:cubicBezTo>
                                      <a:pt x="915" y="127"/>
                                      <a:pt x="919" y="126"/>
                                      <a:pt x="924" y="126"/>
                                    </a:cubicBezTo>
                                    <a:cubicBezTo>
                                      <a:pt x="928" y="126"/>
                                      <a:pt x="933" y="128"/>
                                      <a:pt x="936" y="130"/>
                                    </a:cubicBezTo>
                                    <a:cubicBezTo>
                                      <a:pt x="936" y="130"/>
                                      <a:pt x="936" y="130"/>
                                      <a:pt x="937" y="129"/>
                                    </a:cubicBezTo>
                                    <a:cubicBezTo>
                                      <a:pt x="937" y="134"/>
                                      <a:pt x="937" y="134"/>
                                      <a:pt x="937" y="134"/>
                                    </a:cubicBezTo>
                                    <a:cubicBezTo>
                                      <a:pt x="935" y="139"/>
                                      <a:pt x="935" y="143"/>
                                      <a:pt x="935" y="147"/>
                                    </a:cubicBezTo>
                                    <a:cubicBezTo>
                                      <a:pt x="935" y="148"/>
                                      <a:pt x="935" y="148"/>
                                      <a:pt x="935" y="149"/>
                                    </a:cubicBezTo>
                                    <a:cubicBezTo>
                                      <a:pt x="935" y="149"/>
                                      <a:pt x="936" y="149"/>
                                      <a:pt x="937" y="149"/>
                                    </a:cubicBezTo>
                                    <a:cubicBezTo>
                                      <a:pt x="937" y="151"/>
                                      <a:pt x="937" y="151"/>
                                      <a:pt x="937" y="151"/>
                                    </a:cubicBezTo>
                                    <a:cubicBezTo>
                                      <a:pt x="932" y="150"/>
                                      <a:pt x="928" y="149"/>
                                      <a:pt x="924" y="149"/>
                                    </a:cubicBezTo>
                                    <a:cubicBezTo>
                                      <a:pt x="913" y="149"/>
                                      <a:pt x="903" y="152"/>
                                      <a:pt x="895" y="158"/>
                                    </a:cubicBezTo>
                                    <a:cubicBezTo>
                                      <a:pt x="897" y="159"/>
                                      <a:pt x="898" y="161"/>
                                      <a:pt x="900" y="162"/>
                                    </a:cubicBezTo>
                                    <a:cubicBezTo>
                                      <a:pt x="907" y="158"/>
                                      <a:pt x="915" y="155"/>
                                      <a:pt x="924" y="155"/>
                                    </a:cubicBezTo>
                                    <a:cubicBezTo>
                                      <a:pt x="928" y="155"/>
                                      <a:pt x="932" y="156"/>
                                      <a:pt x="937" y="157"/>
                                    </a:cubicBezTo>
                                    <a:cubicBezTo>
                                      <a:pt x="937" y="159"/>
                                      <a:pt x="937" y="159"/>
                                      <a:pt x="937" y="159"/>
                                    </a:cubicBezTo>
                                    <a:cubicBezTo>
                                      <a:pt x="932" y="157"/>
                                      <a:pt x="928" y="157"/>
                                      <a:pt x="924" y="157"/>
                                    </a:cubicBezTo>
                                    <a:cubicBezTo>
                                      <a:pt x="915" y="157"/>
                                      <a:pt x="907" y="159"/>
                                      <a:pt x="901" y="163"/>
                                    </a:cubicBezTo>
                                    <a:cubicBezTo>
                                      <a:pt x="902" y="165"/>
                                      <a:pt x="904" y="166"/>
                                      <a:pt x="905" y="168"/>
                                    </a:cubicBezTo>
                                    <a:cubicBezTo>
                                      <a:pt x="910" y="165"/>
                                      <a:pt x="917" y="163"/>
                                      <a:pt x="924" y="163"/>
                                    </a:cubicBezTo>
                                    <a:cubicBezTo>
                                      <a:pt x="928" y="163"/>
                                      <a:pt x="932" y="164"/>
                                      <a:pt x="937" y="165"/>
                                    </a:cubicBezTo>
                                    <a:cubicBezTo>
                                      <a:pt x="937" y="167"/>
                                      <a:pt x="937" y="167"/>
                                      <a:pt x="937" y="167"/>
                                    </a:cubicBezTo>
                                    <a:cubicBezTo>
                                      <a:pt x="933" y="165"/>
                                      <a:pt x="928" y="164"/>
                                      <a:pt x="924" y="164"/>
                                    </a:cubicBezTo>
                                    <a:cubicBezTo>
                                      <a:pt x="917" y="164"/>
                                      <a:pt x="911" y="166"/>
                                      <a:pt x="906" y="169"/>
                                    </a:cubicBezTo>
                                    <a:cubicBezTo>
                                      <a:pt x="907" y="171"/>
                                      <a:pt x="908" y="172"/>
                                      <a:pt x="909" y="174"/>
                                    </a:cubicBezTo>
                                    <a:cubicBezTo>
                                      <a:pt x="913" y="171"/>
                                      <a:pt x="918" y="170"/>
                                      <a:pt x="924" y="170"/>
                                    </a:cubicBezTo>
                                    <a:cubicBezTo>
                                      <a:pt x="928" y="170"/>
                                      <a:pt x="933" y="171"/>
                                      <a:pt x="937" y="173"/>
                                    </a:cubicBezTo>
                                    <a:cubicBezTo>
                                      <a:pt x="937" y="175"/>
                                      <a:pt x="937" y="175"/>
                                      <a:pt x="937" y="175"/>
                                    </a:cubicBezTo>
                                    <a:cubicBezTo>
                                      <a:pt x="933" y="173"/>
                                      <a:pt x="928" y="171"/>
                                      <a:pt x="924" y="171"/>
                                    </a:cubicBezTo>
                                    <a:cubicBezTo>
                                      <a:pt x="918" y="171"/>
                                      <a:pt x="913" y="173"/>
                                      <a:pt x="909" y="175"/>
                                    </a:cubicBezTo>
                                    <a:cubicBezTo>
                                      <a:pt x="910" y="177"/>
                                      <a:pt x="911" y="179"/>
                                      <a:pt x="912" y="181"/>
                                    </a:cubicBezTo>
                                    <a:cubicBezTo>
                                      <a:pt x="915" y="179"/>
                                      <a:pt x="919" y="177"/>
                                      <a:pt x="924" y="177"/>
                                    </a:cubicBezTo>
                                    <a:cubicBezTo>
                                      <a:pt x="928" y="177"/>
                                      <a:pt x="933" y="179"/>
                                      <a:pt x="936" y="182"/>
                                    </a:cubicBezTo>
                                    <a:cubicBezTo>
                                      <a:pt x="936" y="181"/>
                                      <a:pt x="936" y="181"/>
                                      <a:pt x="937" y="181"/>
                                    </a:cubicBezTo>
                                    <a:cubicBezTo>
                                      <a:pt x="937" y="186"/>
                                      <a:pt x="937" y="186"/>
                                      <a:pt x="937" y="186"/>
                                    </a:cubicBezTo>
                                    <a:cubicBezTo>
                                      <a:pt x="935" y="190"/>
                                      <a:pt x="935" y="194"/>
                                      <a:pt x="935" y="199"/>
                                    </a:cubicBezTo>
                                    <a:cubicBezTo>
                                      <a:pt x="935" y="199"/>
                                      <a:pt x="935" y="199"/>
                                      <a:pt x="935" y="200"/>
                                    </a:cubicBezTo>
                                    <a:cubicBezTo>
                                      <a:pt x="935" y="200"/>
                                      <a:pt x="936" y="200"/>
                                      <a:pt x="937" y="200"/>
                                    </a:cubicBezTo>
                                    <a:cubicBezTo>
                                      <a:pt x="937" y="202"/>
                                      <a:pt x="937" y="202"/>
                                      <a:pt x="937" y="202"/>
                                    </a:cubicBezTo>
                                    <a:cubicBezTo>
                                      <a:pt x="932" y="201"/>
                                      <a:pt x="928" y="200"/>
                                      <a:pt x="924" y="200"/>
                                    </a:cubicBezTo>
                                    <a:cubicBezTo>
                                      <a:pt x="913" y="200"/>
                                      <a:pt x="903" y="204"/>
                                      <a:pt x="895" y="209"/>
                                    </a:cubicBezTo>
                                    <a:cubicBezTo>
                                      <a:pt x="897" y="211"/>
                                      <a:pt x="898" y="212"/>
                                      <a:pt x="900" y="214"/>
                                    </a:cubicBezTo>
                                    <a:cubicBezTo>
                                      <a:pt x="907" y="209"/>
                                      <a:pt x="915" y="206"/>
                                      <a:pt x="924" y="206"/>
                                    </a:cubicBezTo>
                                    <a:cubicBezTo>
                                      <a:pt x="928" y="206"/>
                                      <a:pt x="932" y="207"/>
                                      <a:pt x="937" y="208"/>
                                    </a:cubicBezTo>
                                    <a:cubicBezTo>
                                      <a:pt x="937" y="210"/>
                                      <a:pt x="937" y="210"/>
                                      <a:pt x="937" y="210"/>
                                    </a:cubicBezTo>
                                    <a:cubicBezTo>
                                      <a:pt x="932" y="209"/>
                                      <a:pt x="928" y="208"/>
                                      <a:pt x="924" y="208"/>
                                    </a:cubicBezTo>
                                    <a:cubicBezTo>
                                      <a:pt x="915" y="208"/>
                                      <a:pt x="907" y="210"/>
                                      <a:pt x="901" y="215"/>
                                    </a:cubicBezTo>
                                    <a:cubicBezTo>
                                      <a:pt x="902" y="216"/>
                                      <a:pt x="904" y="218"/>
                                      <a:pt x="905" y="219"/>
                                    </a:cubicBezTo>
                                    <a:cubicBezTo>
                                      <a:pt x="910" y="216"/>
                                      <a:pt x="917" y="214"/>
                                      <a:pt x="924" y="214"/>
                                    </a:cubicBezTo>
                                    <a:cubicBezTo>
                                      <a:pt x="928" y="214"/>
                                      <a:pt x="932" y="215"/>
                                      <a:pt x="937" y="217"/>
                                    </a:cubicBezTo>
                                    <a:cubicBezTo>
                                      <a:pt x="937" y="218"/>
                                      <a:pt x="937" y="218"/>
                                      <a:pt x="937" y="218"/>
                                    </a:cubicBezTo>
                                    <a:cubicBezTo>
                                      <a:pt x="933" y="217"/>
                                      <a:pt x="928" y="216"/>
                                      <a:pt x="924" y="216"/>
                                    </a:cubicBezTo>
                                    <a:cubicBezTo>
                                      <a:pt x="917" y="216"/>
                                      <a:pt x="911" y="218"/>
                                      <a:pt x="906" y="221"/>
                                    </a:cubicBezTo>
                                    <a:cubicBezTo>
                                      <a:pt x="907" y="222"/>
                                      <a:pt x="908" y="224"/>
                                      <a:pt x="909" y="225"/>
                                    </a:cubicBezTo>
                                    <a:cubicBezTo>
                                      <a:pt x="913" y="223"/>
                                      <a:pt x="918" y="221"/>
                                      <a:pt x="924" y="221"/>
                                    </a:cubicBezTo>
                                    <a:cubicBezTo>
                                      <a:pt x="928" y="221"/>
                                      <a:pt x="933" y="222"/>
                                      <a:pt x="937" y="224"/>
                                    </a:cubicBezTo>
                                    <a:cubicBezTo>
                                      <a:pt x="937" y="226"/>
                                      <a:pt x="937" y="226"/>
                                      <a:pt x="937" y="226"/>
                                    </a:cubicBezTo>
                                    <a:cubicBezTo>
                                      <a:pt x="933" y="224"/>
                                      <a:pt x="928" y="223"/>
                                      <a:pt x="924" y="223"/>
                                    </a:cubicBezTo>
                                    <a:cubicBezTo>
                                      <a:pt x="918" y="223"/>
                                      <a:pt x="913" y="224"/>
                                      <a:pt x="909" y="227"/>
                                    </a:cubicBezTo>
                                    <a:cubicBezTo>
                                      <a:pt x="910" y="229"/>
                                      <a:pt x="911" y="231"/>
                                      <a:pt x="912" y="232"/>
                                    </a:cubicBezTo>
                                    <a:cubicBezTo>
                                      <a:pt x="915" y="230"/>
                                      <a:pt x="919" y="229"/>
                                      <a:pt x="924" y="229"/>
                                    </a:cubicBezTo>
                                    <a:cubicBezTo>
                                      <a:pt x="928" y="229"/>
                                      <a:pt x="933" y="230"/>
                                      <a:pt x="936" y="233"/>
                                    </a:cubicBezTo>
                                    <a:cubicBezTo>
                                      <a:pt x="936" y="233"/>
                                      <a:pt x="936" y="232"/>
                                      <a:pt x="937" y="232"/>
                                    </a:cubicBezTo>
                                    <a:cubicBezTo>
                                      <a:pt x="937" y="237"/>
                                      <a:pt x="937" y="237"/>
                                      <a:pt x="937" y="237"/>
                                    </a:cubicBezTo>
                                    <a:cubicBezTo>
                                      <a:pt x="935" y="241"/>
                                      <a:pt x="935" y="246"/>
                                      <a:pt x="935" y="250"/>
                                    </a:cubicBezTo>
                                    <a:cubicBezTo>
                                      <a:pt x="935" y="250"/>
                                      <a:pt x="935" y="251"/>
                                      <a:pt x="935" y="251"/>
                                    </a:cubicBezTo>
                                    <a:cubicBezTo>
                                      <a:pt x="935" y="251"/>
                                      <a:pt x="936" y="252"/>
                                      <a:pt x="937" y="252"/>
                                    </a:cubicBezTo>
                                    <a:cubicBezTo>
                                      <a:pt x="937" y="253"/>
                                      <a:pt x="937" y="253"/>
                                      <a:pt x="937" y="253"/>
                                    </a:cubicBezTo>
                                    <a:cubicBezTo>
                                      <a:pt x="932" y="252"/>
                                      <a:pt x="928" y="252"/>
                                      <a:pt x="924" y="252"/>
                                    </a:cubicBezTo>
                                    <a:cubicBezTo>
                                      <a:pt x="913" y="252"/>
                                      <a:pt x="903" y="255"/>
                                      <a:pt x="895" y="261"/>
                                    </a:cubicBezTo>
                                    <a:cubicBezTo>
                                      <a:pt x="897" y="262"/>
                                      <a:pt x="898" y="263"/>
                                      <a:pt x="900" y="265"/>
                                    </a:cubicBezTo>
                                    <a:cubicBezTo>
                                      <a:pt x="907" y="260"/>
                                      <a:pt x="915" y="258"/>
                                      <a:pt x="924" y="258"/>
                                    </a:cubicBezTo>
                                    <a:cubicBezTo>
                                      <a:pt x="928" y="258"/>
                                      <a:pt x="932" y="258"/>
                                      <a:pt x="937" y="260"/>
                                    </a:cubicBezTo>
                                    <a:cubicBezTo>
                                      <a:pt x="937" y="261"/>
                                      <a:pt x="937" y="261"/>
                                      <a:pt x="937" y="261"/>
                                    </a:cubicBezTo>
                                    <a:cubicBezTo>
                                      <a:pt x="932" y="260"/>
                                      <a:pt x="928" y="259"/>
                                      <a:pt x="924" y="259"/>
                                    </a:cubicBezTo>
                                    <a:cubicBezTo>
                                      <a:pt x="915" y="259"/>
                                      <a:pt x="907" y="262"/>
                                      <a:pt x="901" y="266"/>
                                    </a:cubicBezTo>
                                    <a:cubicBezTo>
                                      <a:pt x="902" y="268"/>
                                      <a:pt x="904" y="269"/>
                                      <a:pt x="905" y="271"/>
                                    </a:cubicBezTo>
                                    <a:cubicBezTo>
                                      <a:pt x="910" y="267"/>
                                      <a:pt x="917" y="265"/>
                                      <a:pt x="924" y="265"/>
                                    </a:cubicBezTo>
                                    <a:cubicBezTo>
                                      <a:pt x="928" y="265"/>
                                      <a:pt x="932" y="266"/>
                                      <a:pt x="937" y="268"/>
                                    </a:cubicBezTo>
                                    <a:cubicBezTo>
                                      <a:pt x="937" y="270"/>
                                      <a:pt x="937" y="270"/>
                                      <a:pt x="937" y="270"/>
                                    </a:cubicBezTo>
                                    <a:cubicBezTo>
                                      <a:pt x="933" y="268"/>
                                      <a:pt x="928" y="267"/>
                                      <a:pt x="924" y="267"/>
                                    </a:cubicBezTo>
                                    <a:cubicBezTo>
                                      <a:pt x="917" y="267"/>
                                      <a:pt x="911" y="269"/>
                                      <a:pt x="906" y="272"/>
                                    </a:cubicBezTo>
                                    <a:cubicBezTo>
                                      <a:pt x="907" y="274"/>
                                      <a:pt x="908" y="275"/>
                                      <a:pt x="909" y="277"/>
                                    </a:cubicBezTo>
                                    <a:cubicBezTo>
                                      <a:pt x="913" y="274"/>
                                      <a:pt x="918" y="272"/>
                                      <a:pt x="924" y="272"/>
                                    </a:cubicBezTo>
                                    <a:cubicBezTo>
                                      <a:pt x="928" y="272"/>
                                      <a:pt x="933" y="274"/>
                                      <a:pt x="937" y="276"/>
                                    </a:cubicBezTo>
                                    <a:cubicBezTo>
                                      <a:pt x="937" y="277"/>
                                      <a:pt x="937" y="277"/>
                                      <a:pt x="937" y="277"/>
                                    </a:cubicBezTo>
                                    <a:cubicBezTo>
                                      <a:pt x="933" y="275"/>
                                      <a:pt x="928" y="274"/>
                                      <a:pt x="924" y="274"/>
                                    </a:cubicBezTo>
                                    <a:cubicBezTo>
                                      <a:pt x="918" y="274"/>
                                      <a:pt x="913" y="276"/>
                                      <a:pt x="909" y="278"/>
                                    </a:cubicBezTo>
                                    <a:cubicBezTo>
                                      <a:pt x="910" y="280"/>
                                      <a:pt x="911" y="282"/>
                                      <a:pt x="912" y="284"/>
                                    </a:cubicBezTo>
                                    <a:cubicBezTo>
                                      <a:pt x="915" y="282"/>
                                      <a:pt x="919" y="280"/>
                                      <a:pt x="924" y="280"/>
                                    </a:cubicBezTo>
                                    <a:cubicBezTo>
                                      <a:pt x="928" y="280"/>
                                      <a:pt x="933" y="282"/>
                                      <a:pt x="936" y="284"/>
                                    </a:cubicBezTo>
                                    <a:cubicBezTo>
                                      <a:pt x="936" y="284"/>
                                      <a:pt x="936" y="284"/>
                                      <a:pt x="937" y="283"/>
                                    </a:cubicBezTo>
                                    <a:cubicBezTo>
                                      <a:pt x="937" y="289"/>
                                      <a:pt x="937" y="289"/>
                                      <a:pt x="937" y="289"/>
                                    </a:cubicBezTo>
                                    <a:cubicBezTo>
                                      <a:pt x="935" y="293"/>
                                      <a:pt x="935" y="297"/>
                                      <a:pt x="935" y="301"/>
                                    </a:cubicBezTo>
                                    <a:cubicBezTo>
                                      <a:pt x="935" y="302"/>
                                      <a:pt x="935" y="302"/>
                                      <a:pt x="935" y="303"/>
                                    </a:cubicBezTo>
                                    <a:cubicBezTo>
                                      <a:pt x="935" y="303"/>
                                      <a:pt x="936" y="303"/>
                                      <a:pt x="937" y="303"/>
                                    </a:cubicBezTo>
                                    <a:cubicBezTo>
                                      <a:pt x="937" y="305"/>
                                      <a:pt x="937" y="305"/>
                                      <a:pt x="937" y="305"/>
                                    </a:cubicBezTo>
                                    <a:cubicBezTo>
                                      <a:pt x="932" y="304"/>
                                      <a:pt x="928" y="303"/>
                                      <a:pt x="924" y="303"/>
                                    </a:cubicBezTo>
                                    <a:cubicBezTo>
                                      <a:pt x="913" y="303"/>
                                      <a:pt x="903" y="306"/>
                                      <a:pt x="895" y="312"/>
                                    </a:cubicBezTo>
                                    <a:cubicBezTo>
                                      <a:pt x="897" y="313"/>
                                      <a:pt x="898" y="315"/>
                                      <a:pt x="900" y="316"/>
                                    </a:cubicBezTo>
                                    <a:cubicBezTo>
                                      <a:pt x="907" y="312"/>
                                      <a:pt x="915" y="309"/>
                                      <a:pt x="924" y="309"/>
                                    </a:cubicBezTo>
                                    <a:cubicBezTo>
                                      <a:pt x="928" y="309"/>
                                      <a:pt x="932" y="310"/>
                                      <a:pt x="937" y="311"/>
                                    </a:cubicBezTo>
                                    <a:cubicBezTo>
                                      <a:pt x="937" y="313"/>
                                      <a:pt x="937" y="313"/>
                                      <a:pt x="937" y="313"/>
                                    </a:cubicBezTo>
                                    <a:cubicBezTo>
                                      <a:pt x="932" y="311"/>
                                      <a:pt x="928" y="311"/>
                                      <a:pt x="924" y="311"/>
                                    </a:cubicBezTo>
                                    <a:cubicBezTo>
                                      <a:pt x="915" y="311"/>
                                      <a:pt x="907" y="313"/>
                                      <a:pt x="901" y="317"/>
                                    </a:cubicBezTo>
                                    <a:cubicBezTo>
                                      <a:pt x="902" y="319"/>
                                      <a:pt x="904" y="321"/>
                                      <a:pt x="905" y="322"/>
                                    </a:cubicBezTo>
                                    <a:cubicBezTo>
                                      <a:pt x="910" y="319"/>
                                      <a:pt x="917" y="317"/>
                                      <a:pt x="924" y="317"/>
                                    </a:cubicBezTo>
                                    <a:cubicBezTo>
                                      <a:pt x="928" y="317"/>
                                      <a:pt x="932" y="318"/>
                                      <a:pt x="937" y="319"/>
                                    </a:cubicBezTo>
                                    <a:cubicBezTo>
                                      <a:pt x="937" y="321"/>
                                      <a:pt x="937" y="321"/>
                                      <a:pt x="937" y="321"/>
                                    </a:cubicBezTo>
                                    <a:cubicBezTo>
                                      <a:pt x="933" y="319"/>
                                      <a:pt x="928" y="318"/>
                                      <a:pt x="924" y="318"/>
                                    </a:cubicBezTo>
                                    <a:cubicBezTo>
                                      <a:pt x="917" y="318"/>
                                      <a:pt x="911" y="320"/>
                                      <a:pt x="906" y="324"/>
                                    </a:cubicBezTo>
                                    <a:cubicBezTo>
                                      <a:pt x="907" y="325"/>
                                      <a:pt x="908" y="327"/>
                                      <a:pt x="909" y="328"/>
                                    </a:cubicBezTo>
                                    <a:cubicBezTo>
                                      <a:pt x="913" y="325"/>
                                      <a:pt x="918" y="324"/>
                                      <a:pt x="924" y="324"/>
                                    </a:cubicBezTo>
                                    <a:cubicBezTo>
                                      <a:pt x="928" y="324"/>
                                      <a:pt x="933" y="325"/>
                                      <a:pt x="937" y="327"/>
                                    </a:cubicBezTo>
                                    <a:cubicBezTo>
                                      <a:pt x="937" y="329"/>
                                      <a:pt x="937" y="329"/>
                                      <a:pt x="937" y="329"/>
                                    </a:cubicBezTo>
                                    <a:cubicBezTo>
                                      <a:pt x="933" y="327"/>
                                      <a:pt x="928" y="325"/>
                                      <a:pt x="924" y="325"/>
                                    </a:cubicBezTo>
                                    <a:cubicBezTo>
                                      <a:pt x="918" y="325"/>
                                      <a:pt x="913" y="327"/>
                                      <a:pt x="909" y="330"/>
                                    </a:cubicBezTo>
                                    <a:cubicBezTo>
                                      <a:pt x="910" y="331"/>
                                      <a:pt x="911" y="333"/>
                                      <a:pt x="912" y="335"/>
                                    </a:cubicBezTo>
                                    <a:cubicBezTo>
                                      <a:pt x="915" y="333"/>
                                      <a:pt x="919" y="332"/>
                                      <a:pt x="924" y="332"/>
                                    </a:cubicBezTo>
                                    <a:cubicBezTo>
                                      <a:pt x="928" y="332"/>
                                      <a:pt x="933" y="333"/>
                                      <a:pt x="936" y="336"/>
                                    </a:cubicBezTo>
                                    <a:cubicBezTo>
                                      <a:pt x="936" y="335"/>
                                      <a:pt x="936" y="335"/>
                                      <a:pt x="937" y="335"/>
                                    </a:cubicBezTo>
                                    <a:cubicBezTo>
                                      <a:pt x="937" y="340"/>
                                      <a:pt x="937" y="340"/>
                                      <a:pt x="937" y="340"/>
                                    </a:cubicBezTo>
                                    <a:cubicBezTo>
                                      <a:pt x="935" y="344"/>
                                      <a:pt x="935" y="348"/>
                                      <a:pt x="935" y="353"/>
                                    </a:cubicBezTo>
                                    <a:cubicBezTo>
                                      <a:pt x="935" y="353"/>
                                      <a:pt x="935" y="354"/>
                                      <a:pt x="935" y="354"/>
                                    </a:cubicBezTo>
                                    <a:cubicBezTo>
                                      <a:pt x="935" y="354"/>
                                      <a:pt x="936" y="354"/>
                                      <a:pt x="937" y="355"/>
                                    </a:cubicBezTo>
                                    <a:cubicBezTo>
                                      <a:pt x="937" y="356"/>
                                      <a:pt x="937" y="356"/>
                                      <a:pt x="937" y="356"/>
                                    </a:cubicBezTo>
                                    <a:cubicBezTo>
                                      <a:pt x="932" y="355"/>
                                      <a:pt x="928" y="354"/>
                                      <a:pt x="924" y="354"/>
                                    </a:cubicBezTo>
                                    <a:cubicBezTo>
                                      <a:pt x="913" y="354"/>
                                      <a:pt x="903" y="358"/>
                                      <a:pt x="895" y="364"/>
                                    </a:cubicBezTo>
                                    <a:cubicBezTo>
                                      <a:pt x="897" y="365"/>
                                      <a:pt x="898" y="366"/>
                                      <a:pt x="900" y="368"/>
                                    </a:cubicBezTo>
                                    <a:cubicBezTo>
                                      <a:pt x="907" y="363"/>
                                      <a:pt x="915" y="361"/>
                                      <a:pt x="924" y="361"/>
                                    </a:cubicBezTo>
                                    <a:cubicBezTo>
                                      <a:pt x="928" y="361"/>
                                      <a:pt x="932" y="361"/>
                                      <a:pt x="937" y="363"/>
                                    </a:cubicBezTo>
                                    <a:cubicBezTo>
                                      <a:pt x="937" y="364"/>
                                      <a:pt x="937" y="364"/>
                                      <a:pt x="937" y="364"/>
                                    </a:cubicBezTo>
                                    <a:cubicBezTo>
                                      <a:pt x="932" y="363"/>
                                      <a:pt x="928" y="362"/>
                                      <a:pt x="924" y="362"/>
                                    </a:cubicBezTo>
                                    <a:cubicBezTo>
                                      <a:pt x="915" y="362"/>
                                      <a:pt x="907" y="365"/>
                                      <a:pt x="901" y="369"/>
                                    </a:cubicBezTo>
                                    <a:cubicBezTo>
                                      <a:pt x="902" y="370"/>
                                      <a:pt x="904" y="372"/>
                                      <a:pt x="905" y="374"/>
                                    </a:cubicBezTo>
                                    <a:cubicBezTo>
                                      <a:pt x="910" y="370"/>
                                      <a:pt x="917" y="368"/>
                                      <a:pt x="924" y="368"/>
                                    </a:cubicBezTo>
                                    <a:cubicBezTo>
                                      <a:pt x="928" y="368"/>
                                      <a:pt x="932" y="369"/>
                                      <a:pt x="937" y="371"/>
                                    </a:cubicBezTo>
                                    <a:cubicBezTo>
                                      <a:pt x="937" y="372"/>
                                      <a:pt x="937" y="372"/>
                                      <a:pt x="937" y="372"/>
                                    </a:cubicBezTo>
                                    <a:cubicBezTo>
                                      <a:pt x="933" y="371"/>
                                      <a:pt x="928" y="370"/>
                                      <a:pt x="924" y="370"/>
                                    </a:cubicBezTo>
                                    <a:cubicBezTo>
                                      <a:pt x="917" y="370"/>
                                      <a:pt x="911" y="372"/>
                                      <a:pt x="906" y="375"/>
                                    </a:cubicBezTo>
                                    <a:cubicBezTo>
                                      <a:pt x="907" y="376"/>
                                      <a:pt x="908" y="378"/>
                                      <a:pt x="909" y="379"/>
                                    </a:cubicBezTo>
                                    <a:cubicBezTo>
                                      <a:pt x="913" y="377"/>
                                      <a:pt x="918" y="375"/>
                                      <a:pt x="924" y="375"/>
                                    </a:cubicBezTo>
                                    <a:cubicBezTo>
                                      <a:pt x="928" y="375"/>
                                      <a:pt x="933" y="376"/>
                                      <a:pt x="937" y="378"/>
                                    </a:cubicBezTo>
                                    <a:cubicBezTo>
                                      <a:pt x="937" y="380"/>
                                      <a:pt x="937" y="380"/>
                                      <a:pt x="937" y="380"/>
                                    </a:cubicBezTo>
                                    <a:cubicBezTo>
                                      <a:pt x="933" y="378"/>
                                      <a:pt x="928" y="377"/>
                                      <a:pt x="924" y="377"/>
                                    </a:cubicBezTo>
                                    <a:cubicBezTo>
                                      <a:pt x="918" y="377"/>
                                      <a:pt x="913" y="378"/>
                                      <a:pt x="909" y="381"/>
                                    </a:cubicBezTo>
                                    <a:cubicBezTo>
                                      <a:pt x="910" y="383"/>
                                      <a:pt x="911" y="385"/>
                                      <a:pt x="912" y="387"/>
                                    </a:cubicBezTo>
                                    <a:cubicBezTo>
                                      <a:pt x="915" y="384"/>
                                      <a:pt x="919" y="383"/>
                                      <a:pt x="924" y="383"/>
                                    </a:cubicBezTo>
                                    <a:cubicBezTo>
                                      <a:pt x="928" y="383"/>
                                      <a:pt x="933" y="385"/>
                                      <a:pt x="936" y="387"/>
                                    </a:cubicBezTo>
                                    <a:cubicBezTo>
                                      <a:pt x="936" y="387"/>
                                      <a:pt x="936" y="386"/>
                                      <a:pt x="937" y="386"/>
                                    </a:cubicBezTo>
                                    <a:cubicBezTo>
                                      <a:pt x="937" y="391"/>
                                      <a:pt x="937" y="391"/>
                                      <a:pt x="937" y="391"/>
                                    </a:cubicBezTo>
                                    <a:cubicBezTo>
                                      <a:pt x="935" y="395"/>
                                      <a:pt x="935" y="400"/>
                                      <a:pt x="935" y="404"/>
                                    </a:cubicBezTo>
                                    <a:cubicBezTo>
                                      <a:pt x="935" y="405"/>
                                      <a:pt x="935" y="405"/>
                                      <a:pt x="935" y="405"/>
                                    </a:cubicBezTo>
                                    <a:cubicBezTo>
                                      <a:pt x="935" y="406"/>
                                      <a:pt x="936" y="406"/>
                                      <a:pt x="937" y="406"/>
                                    </a:cubicBezTo>
                                    <a:cubicBezTo>
                                      <a:pt x="937" y="408"/>
                                      <a:pt x="937" y="408"/>
                                      <a:pt x="937" y="408"/>
                                    </a:cubicBezTo>
                                    <a:cubicBezTo>
                                      <a:pt x="932" y="406"/>
                                      <a:pt x="928" y="406"/>
                                      <a:pt x="924" y="406"/>
                                    </a:cubicBezTo>
                                    <a:cubicBezTo>
                                      <a:pt x="913" y="406"/>
                                      <a:pt x="903" y="409"/>
                                      <a:pt x="895" y="415"/>
                                    </a:cubicBezTo>
                                    <a:cubicBezTo>
                                      <a:pt x="897" y="416"/>
                                      <a:pt x="898" y="418"/>
                                      <a:pt x="900" y="419"/>
                                    </a:cubicBezTo>
                                    <a:cubicBezTo>
                                      <a:pt x="907" y="415"/>
                                      <a:pt x="915" y="412"/>
                                      <a:pt x="924" y="412"/>
                                    </a:cubicBezTo>
                                    <a:cubicBezTo>
                                      <a:pt x="928" y="412"/>
                                      <a:pt x="932" y="413"/>
                                      <a:pt x="937" y="414"/>
                                    </a:cubicBezTo>
                                    <a:cubicBezTo>
                                      <a:pt x="937" y="416"/>
                                      <a:pt x="937" y="416"/>
                                      <a:pt x="937" y="416"/>
                                    </a:cubicBezTo>
                                    <a:cubicBezTo>
                                      <a:pt x="932" y="414"/>
                                      <a:pt x="928" y="413"/>
                                      <a:pt x="924" y="413"/>
                                    </a:cubicBezTo>
                                    <a:cubicBezTo>
                                      <a:pt x="915" y="413"/>
                                      <a:pt x="907" y="416"/>
                                      <a:pt x="901" y="420"/>
                                    </a:cubicBezTo>
                                    <a:cubicBezTo>
                                      <a:pt x="902" y="422"/>
                                      <a:pt x="904" y="423"/>
                                      <a:pt x="905" y="425"/>
                                    </a:cubicBezTo>
                                    <a:cubicBezTo>
                                      <a:pt x="910" y="422"/>
                                      <a:pt x="917" y="420"/>
                                      <a:pt x="924" y="420"/>
                                    </a:cubicBezTo>
                                    <a:cubicBezTo>
                                      <a:pt x="928" y="420"/>
                                      <a:pt x="932" y="421"/>
                                      <a:pt x="937" y="422"/>
                                    </a:cubicBezTo>
                                    <a:cubicBezTo>
                                      <a:pt x="937" y="424"/>
                                      <a:pt x="937" y="424"/>
                                      <a:pt x="937" y="424"/>
                                    </a:cubicBezTo>
                                    <a:cubicBezTo>
                                      <a:pt x="933" y="422"/>
                                      <a:pt x="928" y="421"/>
                                      <a:pt x="924" y="421"/>
                                    </a:cubicBezTo>
                                    <a:cubicBezTo>
                                      <a:pt x="917" y="421"/>
                                      <a:pt x="911" y="423"/>
                                      <a:pt x="906" y="426"/>
                                    </a:cubicBezTo>
                                    <a:cubicBezTo>
                                      <a:pt x="907" y="428"/>
                                      <a:pt x="908" y="429"/>
                                      <a:pt x="909" y="431"/>
                                    </a:cubicBezTo>
                                    <a:cubicBezTo>
                                      <a:pt x="913" y="428"/>
                                      <a:pt x="918" y="427"/>
                                      <a:pt x="924" y="427"/>
                                    </a:cubicBezTo>
                                    <a:cubicBezTo>
                                      <a:pt x="928" y="427"/>
                                      <a:pt x="933" y="428"/>
                                      <a:pt x="937" y="430"/>
                                    </a:cubicBezTo>
                                    <a:cubicBezTo>
                                      <a:pt x="937" y="432"/>
                                      <a:pt x="937" y="432"/>
                                      <a:pt x="937" y="432"/>
                                    </a:cubicBezTo>
                                    <a:cubicBezTo>
                                      <a:pt x="933" y="429"/>
                                      <a:pt x="928" y="428"/>
                                      <a:pt x="924" y="428"/>
                                    </a:cubicBezTo>
                                    <a:cubicBezTo>
                                      <a:pt x="918" y="428"/>
                                      <a:pt x="913" y="430"/>
                                      <a:pt x="909" y="432"/>
                                    </a:cubicBezTo>
                                    <a:cubicBezTo>
                                      <a:pt x="910" y="434"/>
                                      <a:pt x="911" y="436"/>
                                      <a:pt x="912" y="438"/>
                                    </a:cubicBezTo>
                                    <a:cubicBezTo>
                                      <a:pt x="915" y="436"/>
                                      <a:pt x="919" y="434"/>
                                      <a:pt x="924" y="434"/>
                                    </a:cubicBezTo>
                                    <a:cubicBezTo>
                                      <a:pt x="928" y="434"/>
                                      <a:pt x="933" y="436"/>
                                      <a:pt x="936" y="438"/>
                                    </a:cubicBezTo>
                                    <a:cubicBezTo>
                                      <a:pt x="936" y="438"/>
                                      <a:pt x="936" y="438"/>
                                      <a:pt x="937" y="438"/>
                                    </a:cubicBezTo>
                                    <a:cubicBezTo>
                                      <a:pt x="937" y="443"/>
                                      <a:pt x="937" y="443"/>
                                      <a:pt x="937" y="443"/>
                                    </a:cubicBezTo>
                                    <a:cubicBezTo>
                                      <a:pt x="935" y="447"/>
                                      <a:pt x="935" y="451"/>
                                      <a:pt x="935" y="455"/>
                                    </a:cubicBezTo>
                                    <a:cubicBezTo>
                                      <a:pt x="935" y="456"/>
                                      <a:pt x="935" y="456"/>
                                      <a:pt x="935" y="457"/>
                                    </a:cubicBezTo>
                                    <a:cubicBezTo>
                                      <a:pt x="935" y="457"/>
                                      <a:pt x="936" y="457"/>
                                      <a:pt x="937" y="457"/>
                                    </a:cubicBezTo>
                                    <a:cubicBezTo>
                                      <a:pt x="937" y="459"/>
                                      <a:pt x="937" y="459"/>
                                      <a:pt x="937" y="459"/>
                                    </a:cubicBezTo>
                                    <a:cubicBezTo>
                                      <a:pt x="932" y="458"/>
                                      <a:pt x="928" y="457"/>
                                      <a:pt x="924" y="457"/>
                                    </a:cubicBezTo>
                                    <a:cubicBezTo>
                                      <a:pt x="913" y="457"/>
                                      <a:pt x="903" y="461"/>
                                      <a:pt x="895" y="466"/>
                                    </a:cubicBezTo>
                                    <a:cubicBezTo>
                                      <a:pt x="897" y="468"/>
                                      <a:pt x="898" y="469"/>
                                      <a:pt x="900" y="470"/>
                                    </a:cubicBezTo>
                                    <a:cubicBezTo>
                                      <a:pt x="907" y="466"/>
                                      <a:pt x="915" y="463"/>
                                      <a:pt x="924" y="463"/>
                                    </a:cubicBezTo>
                                    <a:cubicBezTo>
                                      <a:pt x="928" y="463"/>
                                      <a:pt x="932" y="464"/>
                                      <a:pt x="937" y="465"/>
                                    </a:cubicBezTo>
                                    <a:cubicBezTo>
                                      <a:pt x="937" y="467"/>
                                      <a:pt x="937" y="467"/>
                                      <a:pt x="937" y="467"/>
                                    </a:cubicBezTo>
                                    <a:cubicBezTo>
                                      <a:pt x="932" y="466"/>
                                      <a:pt x="928" y="465"/>
                                      <a:pt x="924" y="465"/>
                                    </a:cubicBezTo>
                                    <a:cubicBezTo>
                                      <a:pt x="915" y="465"/>
                                      <a:pt x="907" y="467"/>
                                      <a:pt x="901" y="472"/>
                                    </a:cubicBezTo>
                                    <a:cubicBezTo>
                                      <a:pt x="902" y="473"/>
                                      <a:pt x="904" y="475"/>
                                      <a:pt x="905" y="476"/>
                                    </a:cubicBezTo>
                                    <a:cubicBezTo>
                                      <a:pt x="910" y="473"/>
                                      <a:pt x="917" y="471"/>
                                      <a:pt x="924" y="471"/>
                                    </a:cubicBezTo>
                                    <a:cubicBezTo>
                                      <a:pt x="928" y="471"/>
                                      <a:pt x="932" y="472"/>
                                      <a:pt x="937" y="474"/>
                                    </a:cubicBezTo>
                                    <a:cubicBezTo>
                                      <a:pt x="937" y="475"/>
                                      <a:pt x="937" y="475"/>
                                      <a:pt x="937" y="475"/>
                                    </a:cubicBezTo>
                                    <a:cubicBezTo>
                                      <a:pt x="933" y="474"/>
                                      <a:pt x="928" y="473"/>
                                      <a:pt x="924" y="473"/>
                                    </a:cubicBezTo>
                                    <a:cubicBezTo>
                                      <a:pt x="917" y="473"/>
                                      <a:pt x="911" y="474"/>
                                      <a:pt x="906" y="478"/>
                                    </a:cubicBezTo>
                                    <a:cubicBezTo>
                                      <a:pt x="907" y="479"/>
                                      <a:pt x="908" y="481"/>
                                      <a:pt x="909" y="482"/>
                                    </a:cubicBezTo>
                                    <a:cubicBezTo>
                                      <a:pt x="913" y="480"/>
                                      <a:pt x="918" y="478"/>
                                      <a:pt x="924" y="478"/>
                                    </a:cubicBezTo>
                                    <a:cubicBezTo>
                                      <a:pt x="928" y="478"/>
                                      <a:pt x="933" y="479"/>
                                      <a:pt x="937" y="481"/>
                                    </a:cubicBezTo>
                                    <a:cubicBezTo>
                                      <a:pt x="937" y="483"/>
                                      <a:pt x="937" y="483"/>
                                      <a:pt x="937" y="483"/>
                                    </a:cubicBezTo>
                                    <a:cubicBezTo>
                                      <a:pt x="933" y="481"/>
                                      <a:pt x="928" y="480"/>
                                      <a:pt x="924" y="480"/>
                                    </a:cubicBezTo>
                                    <a:cubicBezTo>
                                      <a:pt x="918" y="480"/>
                                      <a:pt x="913" y="481"/>
                                      <a:pt x="909" y="484"/>
                                    </a:cubicBezTo>
                                    <a:cubicBezTo>
                                      <a:pt x="910" y="485"/>
                                      <a:pt x="911" y="487"/>
                                      <a:pt x="912" y="489"/>
                                    </a:cubicBezTo>
                                    <a:cubicBezTo>
                                      <a:pt x="915" y="487"/>
                                      <a:pt x="919" y="486"/>
                                      <a:pt x="924" y="486"/>
                                    </a:cubicBezTo>
                                    <a:cubicBezTo>
                                      <a:pt x="928" y="486"/>
                                      <a:pt x="933" y="487"/>
                                      <a:pt x="936" y="490"/>
                                    </a:cubicBezTo>
                                    <a:cubicBezTo>
                                      <a:pt x="936" y="490"/>
                                      <a:pt x="936" y="489"/>
                                      <a:pt x="937" y="489"/>
                                    </a:cubicBezTo>
                                    <a:cubicBezTo>
                                      <a:pt x="937" y="494"/>
                                      <a:pt x="937" y="494"/>
                                      <a:pt x="937" y="494"/>
                                    </a:cubicBezTo>
                                    <a:cubicBezTo>
                                      <a:pt x="936" y="497"/>
                                      <a:pt x="935" y="501"/>
                                      <a:pt x="935" y="504"/>
                                    </a:cubicBezTo>
                                    <a:cubicBezTo>
                                      <a:pt x="933" y="504"/>
                                      <a:pt x="933" y="504"/>
                                      <a:pt x="933" y="504"/>
                                    </a:cubicBezTo>
                                    <a:cubicBezTo>
                                      <a:pt x="933" y="503"/>
                                      <a:pt x="933" y="502"/>
                                      <a:pt x="934" y="500"/>
                                    </a:cubicBezTo>
                                    <a:cubicBezTo>
                                      <a:pt x="932" y="497"/>
                                      <a:pt x="928" y="495"/>
                                      <a:pt x="924" y="495"/>
                                    </a:cubicBezTo>
                                    <a:cubicBezTo>
                                      <a:pt x="920" y="495"/>
                                      <a:pt x="916" y="497"/>
                                      <a:pt x="914" y="499"/>
                                    </a:cubicBezTo>
                                    <a:cubicBezTo>
                                      <a:pt x="914" y="501"/>
                                      <a:pt x="915" y="502"/>
                                      <a:pt x="915" y="504"/>
                                    </a:cubicBezTo>
                                    <a:cubicBezTo>
                                      <a:pt x="913" y="504"/>
                                      <a:pt x="913" y="504"/>
                                      <a:pt x="913" y="504"/>
                                    </a:cubicBezTo>
                                    <a:cubicBezTo>
                                      <a:pt x="912" y="491"/>
                                      <a:pt x="907" y="480"/>
                                      <a:pt x="899" y="472"/>
                                    </a:cubicBezTo>
                                    <a:cubicBezTo>
                                      <a:pt x="890" y="463"/>
                                      <a:pt x="877" y="457"/>
                                      <a:pt x="864" y="457"/>
                                    </a:cubicBezTo>
                                    <a:cubicBezTo>
                                      <a:pt x="850" y="457"/>
                                      <a:pt x="837" y="463"/>
                                      <a:pt x="828" y="472"/>
                                    </a:cubicBezTo>
                                    <a:cubicBezTo>
                                      <a:pt x="820" y="480"/>
                                      <a:pt x="815" y="491"/>
                                      <a:pt x="814" y="504"/>
                                    </a:cubicBezTo>
                                    <a:cubicBezTo>
                                      <a:pt x="813" y="504"/>
                                      <a:pt x="813" y="504"/>
                                      <a:pt x="813" y="504"/>
                                    </a:cubicBezTo>
                                    <a:cubicBezTo>
                                      <a:pt x="813" y="503"/>
                                      <a:pt x="813" y="502"/>
                                      <a:pt x="813" y="500"/>
                                    </a:cubicBezTo>
                                    <a:cubicBezTo>
                                      <a:pt x="811" y="497"/>
                                      <a:pt x="807" y="495"/>
                                      <a:pt x="803" y="495"/>
                                    </a:cubicBezTo>
                                    <a:cubicBezTo>
                                      <a:pt x="798" y="495"/>
                                      <a:pt x="795" y="497"/>
                                      <a:pt x="793" y="501"/>
                                    </a:cubicBezTo>
                                    <a:cubicBezTo>
                                      <a:pt x="793" y="502"/>
                                      <a:pt x="793" y="503"/>
                                      <a:pt x="793" y="504"/>
                                    </a:cubicBezTo>
                                    <a:cubicBezTo>
                                      <a:pt x="791" y="504"/>
                                      <a:pt x="791" y="504"/>
                                      <a:pt x="791" y="504"/>
                                    </a:cubicBezTo>
                                    <a:cubicBezTo>
                                      <a:pt x="790" y="491"/>
                                      <a:pt x="785" y="480"/>
                                      <a:pt x="777" y="472"/>
                                    </a:cubicBezTo>
                                    <a:cubicBezTo>
                                      <a:pt x="768" y="463"/>
                                      <a:pt x="755" y="457"/>
                                      <a:pt x="742" y="457"/>
                                    </a:cubicBezTo>
                                    <a:cubicBezTo>
                                      <a:pt x="728" y="457"/>
                                      <a:pt x="716" y="463"/>
                                      <a:pt x="707" y="472"/>
                                    </a:cubicBezTo>
                                    <a:cubicBezTo>
                                      <a:pt x="698" y="480"/>
                                      <a:pt x="693" y="491"/>
                                      <a:pt x="692" y="504"/>
                                    </a:cubicBezTo>
                                    <a:cubicBezTo>
                                      <a:pt x="691" y="504"/>
                                      <a:pt x="691" y="504"/>
                                      <a:pt x="691" y="504"/>
                                    </a:cubicBezTo>
                                    <a:cubicBezTo>
                                      <a:pt x="691" y="503"/>
                                      <a:pt x="691" y="502"/>
                                      <a:pt x="691" y="500"/>
                                    </a:cubicBezTo>
                                    <a:cubicBezTo>
                                      <a:pt x="689" y="497"/>
                                      <a:pt x="685" y="495"/>
                                      <a:pt x="681" y="495"/>
                                    </a:cubicBezTo>
                                    <a:cubicBezTo>
                                      <a:pt x="677" y="495"/>
                                      <a:pt x="674" y="497"/>
                                      <a:pt x="671" y="499"/>
                                    </a:cubicBezTo>
                                    <a:cubicBezTo>
                                      <a:pt x="672" y="501"/>
                                      <a:pt x="672" y="502"/>
                                      <a:pt x="672" y="504"/>
                                    </a:cubicBezTo>
                                    <a:cubicBezTo>
                                      <a:pt x="670" y="504"/>
                                      <a:pt x="670" y="504"/>
                                      <a:pt x="670" y="504"/>
                                    </a:cubicBezTo>
                                    <a:cubicBezTo>
                                      <a:pt x="670" y="491"/>
                                      <a:pt x="664" y="480"/>
                                      <a:pt x="656" y="472"/>
                                    </a:cubicBezTo>
                                    <a:cubicBezTo>
                                      <a:pt x="647" y="463"/>
                                      <a:pt x="635" y="457"/>
                                      <a:pt x="621" y="457"/>
                                    </a:cubicBezTo>
                                    <a:cubicBezTo>
                                      <a:pt x="607" y="457"/>
                                      <a:pt x="595" y="463"/>
                                      <a:pt x="586" y="472"/>
                                    </a:cubicBezTo>
                                    <a:cubicBezTo>
                                      <a:pt x="577" y="480"/>
                                      <a:pt x="572" y="491"/>
                                      <a:pt x="571" y="504"/>
                                    </a:cubicBezTo>
                                    <a:cubicBezTo>
                                      <a:pt x="570" y="504"/>
                                      <a:pt x="570" y="504"/>
                                      <a:pt x="570" y="504"/>
                                    </a:cubicBezTo>
                                    <a:cubicBezTo>
                                      <a:pt x="570" y="503"/>
                                      <a:pt x="570" y="502"/>
                                      <a:pt x="570" y="500"/>
                                    </a:cubicBezTo>
                                    <a:cubicBezTo>
                                      <a:pt x="568" y="497"/>
                                      <a:pt x="564" y="495"/>
                                      <a:pt x="560" y="495"/>
                                    </a:cubicBezTo>
                                    <a:cubicBezTo>
                                      <a:pt x="555" y="495"/>
                                      <a:pt x="552" y="497"/>
                                      <a:pt x="550" y="501"/>
                                    </a:cubicBezTo>
                                    <a:cubicBezTo>
                                      <a:pt x="549" y="501"/>
                                      <a:pt x="549" y="500"/>
                                      <a:pt x="549" y="500"/>
                                    </a:cubicBezTo>
                                    <a:cubicBezTo>
                                      <a:pt x="550" y="501"/>
                                      <a:pt x="550" y="503"/>
                                      <a:pt x="550" y="504"/>
                                    </a:cubicBezTo>
                                    <a:cubicBezTo>
                                      <a:pt x="548" y="504"/>
                                      <a:pt x="548" y="504"/>
                                      <a:pt x="548" y="504"/>
                                    </a:cubicBezTo>
                                    <a:cubicBezTo>
                                      <a:pt x="547" y="491"/>
                                      <a:pt x="542" y="480"/>
                                      <a:pt x="534" y="472"/>
                                    </a:cubicBezTo>
                                    <a:cubicBezTo>
                                      <a:pt x="525" y="463"/>
                                      <a:pt x="512" y="457"/>
                                      <a:pt x="499" y="457"/>
                                    </a:cubicBezTo>
                                    <a:cubicBezTo>
                                      <a:pt x="485" y="457"/>
                                      <a:pt x="473" y="463"/>
                                      <a:pt x="464" y="472"/>
                                    </a:cubicBezTo>
                                    <a:cubicBezTo>
                                      <a:pt x="455" y="480"/>
                                      <a:pt x="450" y="491"/>
                                      <a:pt x="449" y="504"/>
                                    </a:cubicBezTo>
                                    <a:cubicBezTo>
                                      <a:pt x="448" y="504"/>
                                      <a:pt x="448" y="504"/>
                                      <a:pt x="448" y="504"/>
                                    </a:cubicBezTo>
                                    <a:cubicBezTo>
                                      <a:pt x="448" y="503"/>
                                      <a:pt x="448" y="502"/>
                                      <a:pt x="448" y="500"/>
                                    </a:cubicBezTo>
                                    <a:cubicBezTo>
                                      <a:pt x="446" y="497"/>
                                      <a:pt x="442" y="495"/>
                                      <a:pt x="438" y="495"/>
                                    </a:cubicBezTo>
                                    <a:cubicBezTo>
                                      <a:pt x="434" y="495"/>
                                      <a:pt x="431" y="497"/>
                                      <a:pt x="428" y="499"/>
                                    </a:cubicBezTo>
                                    <a:cubicBezTo>
                                      <a:pt x="429" y="501"/>
                                      <a:pt x="429" y="502"/>
                                      <a:pt x="429" y="504"/>
                                    </a:cubicBezTo>
                                    <a:cubicBezTo>
                                      <a:pt x="427" y="504"/>
                                      <a:pt x="427" y="504"/>
                                      <a:pt x="427" y="504"/>
                                    </a:cubicBezTo>
                                    <a:cubicBezTo>
                                      <a:pt x="427" y="491"/>
                                      <a:pt x="421" y="480"/>
                                      <a:pt x="413" y="472"/>
                                    </a:cubicBezTo>
                                    <a:cubicBezTo>
                                      <a:pt x="404" y="463"/>
                                      <a:pt x="391" y="457"/>
                                      <a:pt x="378" y="457"/>
                                    </a:cubicBezTo>
                                    <a:cubicBezTo>
                                      <a:pt x="364" y="457"/>
                                      <a:pt x="352" y="463"/>
                                      <a:pt x="343" y="472"/>
                                    </a:cubicBezTo>
                                    <a:cubicBezTo>
                                      <a:pt x="334" y="480"/>
                                      <a:pt x="329" y="491"/>
                                      <a:pt x="328" y="504"/>
                                    </a:cubicBezTo>
                                    <a:cubicBezTo>
                                      <a:pt x="327" y="504"/>
                                      <a:pt x="327" y="504"/>
                                      <a:pt x="327" y="504"/>
                                    </a:cubicBezTo>
                                    <a:cubicBezTo>
                                      <a:pt x="327" y="503"/>
                                      <a:pt x="327" y="502"/>
                                      <a:pt x="327" y="500"/>
                                    </a:cubicBezTo>
                                    <a:cubicBezTo>
                                      <a:pt x="325" y="497"/>
                                      <a:pt x="321" y="495"/>
                                      <a:pt x="317" y="495"/>
                                    </a:cubicBezTo>
                                    <a:cubicBezTo>
                                      <a:pt x="313" y="495"/>
                                      <a:pt x="309" y="497"/>
                                      <a:pt x="307" y="501"/>
                                    </a:cubicBezTo>
                                    <a:cubicBezTo>
                                      <a:pt x="307" y="502"/>
                                      <a:pt x="307" y="503"/>
                                      <a:pt x="307" y="504"/>
                                    </a:cubicBezTo>
                                    <a:cubicBezTo>
                                      <a:pt x="305" y="504"/>
                                      <a:pt x="305" y="504"/>
                                      <a:pt x="305" y="504"/>
                                    </a:cubicBezTo>
                                    <a:cubicBezTo>
                                      <a:pt x="305" y="491"/>
                                      <a:pt x="299" y="480"/>
                                      <a:pt x="291" y="472"/>
                                    </a:cubicBezTo>
                                    <a:cubicBezTo>
                                      <a:pt x="282" y="463"/>
                                      <a:pt x="270" y="457"/>
                                      <a:pt x="256" y="457"/>
                                    </a:cubicBezTo>
                                    <a:cubicBezTo>
                                      <a:pt x="242" y="457"/>
                                      <a:pt x="230" y="463"/>
                                      <a:pt x="221" y="472"/>
                                    </a:cubicBezTo>
                                    <a:cubicBezTo>
                                      <a:pt x="212" y="480"/>
                                      <a:pt x="207" y="491"/>
                                      <a:pt x="206" y="504"/>
                                    </a:cubicBezTo>
                                    <a:cubicBezTo>
                                      <a:pt x="205" y="504"/>
                                      <a:pt x="205" y="504"/>
                                      <a:pt x="205" y="504"/>
                                    </a:cubicBezTo>
                                    <a:cubicBezTo>
                                      <a:pt x="205" y="503"/>
                                      <a:pt x="205" y="502"/>
                                      <a:pt x="205" y="500"/>
                                    </a:cubicBezTo>
                                    <a:cubicBezTo>
                                      <a:pt x="203" y="497"/>
                                      <a:pt x="199" y="495"/>
                                      <a:pt x="195" y="495"/>
                                    </a:cubicBezTo>
                                    <a:cubicBezTo>
                                      <a:pt x="191" y="495"/>
                                      <a:pt x="188" y="497"/>
                                      <a:pt x="186" y="499"/>
                                    </a:cubicBezTo>
                                    <a:cubicBezTo>
                                      <a:pt x="186" y="501"/>
                                      <a:pt x="186" y="502"/>
                                      <a:pt x="186" y="504"/>
                                    </a:cubicBezTo>
                                    <a:cubicBezTo>
                                      <a:pt x="185" y="504"/>
                                      <a:pt x="185" y="504"/>
                                      <a:pt x="185" y="504"/>
                                    </a:cubicBezTo>
                                    <a:cubicBezTo>
                                      <a:pt x="184" y="491"/>
                                      <a:pt x="178" y="480"/>
                                      <a:pt x="170" y="472"/>
                                    </a:cubicBezTo>
                                    <a:cubicBezTo>
                                      <a:pt x="161" y="463"/>
                                      <a:pt x="149" y="457"/>
                                      <a:pt x="135" y="457"/>
                                    </a:cubicBezTo>
                                    <a:cubicBezTo>
                                      <a:pt x="121" y="457"/>
                                      <a:pt x="109" y="463"/>
                                      <a:pt x="100" y="472"/>
                                    </a:cubicBezTo>
                                    <a:cubicBezTo>
                                      <a:pt x="92" y="480"/>
                                      <a:pt x="86" y="491"/>
                                      <a:pt x="86" y="504"/>
                                    </a:cubicBezTo>
                                    <a:cubicBezTo>
                                      <a:pt x="84" y="504"/>
                                      <a:pt x="84" y="504"/>
                                      <a:pt x="84" y="504"/>
                                    </a:cubicBezTo>
                                    <a:cubicBezTo>
                                      <a:pt x="84" y="503"/>
                                      <a:pt x="84" y="502"/>
                                      <a:pt x="84" y="500"/>
                                    </a:cubicBezTo>
                                    <a:cubicBezTo>
                                      <a:pt x="82" y="497"/>
                                      <a:pt x="78" y="495"/>
                                      <a:pt x="74" y="495"/>
                                    </a:cubicBezTo>
                                    <a:cubicBezTo>
                                      <a:pt x="70" y="495"/>
                                      <a:pt x="66" y="497"/>
                                      <a:pt x="64" y="501"/>
                                    </a:cubicBezTo>
                                    <a:cubicBezTo>
                                      <a:pt x="64" y="502"/>
                                      <a:pt x="64" y="503"/>
                                      <a:pt x="64" y="504"/>
                                    </a:cubicBezTo>
                                    <a:cubicBezTo>
                                      <a:pt x="62" y="504"/>
                                      <a:pt x="62" y="504"/>
                                      <a:pt x="62" y="504"/>
                                    </a:cubicBezTo>
                                    <a:cubicBezTo>
                                      <a:pt x="62" y="491"/>
                                      <a:pt x="56" y="480"/>
                                      <a:pt x="48" y="472"/>
                                    </a:cubicBezTo>
                                    <a:cubicBezTo>
                                      <a:pt x="39" y="463"/>
                                      <a:pt x="27" y="457"/>
                                      <a:pt x="13" y="457"/>
                                    </a:cubicBezTo>
                                    <a:cubicBezTo>
                                      <a:pt x="9" y="457"/>
                                      <a:pt x="4" y="458"/>
                                      <a:pt x="0" y="459"/>
                                    </a:cubicBezTo>
                                    <a:cubicBezTo>
                                      <a:pt x="0" y="450"/>
                                      <a:pt x="0" y="450"/>
                                      <a:pt x="0" y="450"/>
                                    </a:cubicBezTo>
                                    <a:cubicBezTo>
                                      <a:pt x="3" y="445"/>
                                      <a:pt x="7" y="442"/>
                                      <a:pt x="13" y="442"/>
                                    </a:cubicBezTo>
                                    <a:cubicBezTo>
                                      <a:pt x="20" y="442"/>
                                      <a:pt x="27" y="448"/>
                                      <a:pt x="27" y="455"/>
                                    </a:cubicBezTo>
                                    <a:cubicBezTo>
                                      <a:pt x="27" y="456"/>
                                      <a:pt x="26" y="457"/>
                                      <a:pt x="26" y="457"/>
                                    </a:cubicBezTo>
                                    <a:cubicBezTo>
                                      <a:pt x="28" y="458"/>
                                      <a:pt x="30" y="459"/>
                                      <a:pt x="32" y="459"/>
                                    </a:cubicBezTo>
                                    <a:cubicBezTo>
                                      <a:pt x="32" y="458"/>
                                      <a:pt x="32" y="457"/>
                                      <a:pt x="32" y="455"/>
                                    </a:cubicBezTo>
                                    <a:cubicBezTo>
                                      <a:pt x="32" y="450"/>
                                      <a:pt x="30" y="445"/>
                                      <a:pt x="27" y="442"/>
                                    </a:cubicBezTo>
                                    <a:cubicBezTo>
                                      <a:pt x="23" y="438"/>
                                      <a:pt x="18" y="436"/>
                                      <a:pt x="13" y="436"/>
                                    </a:cubicBezTo>
                                    <a:cubicBezTo>
                                      <a:pt x="8" y="436"/>
                                      <a:pt x="4" y="438"/>
                                      <a:pt x="0" y="441"/>
                                    </a:cubicBezTo>
                                    <a:cubicBezTo>
                                      <a:pt x="0" y="438"/>
                                      <a:pt x="0" y="438"/>
                                      <a:pt x="0" y="438"/>
                                    </a:cubicBezTo>
                                    <a:cubicBezTo>
                                      <a:pt x="4" y="436"/>
                                      <a:pt x="8" y="434"/>
                                      <a:pt x="13" y="434"/>
                                    </a:cubicBezTo>
                                    <a:cubicBezTo>
                                      <a:pt x="25" y="434"/>
                                      <a:pt x="34" y="444"/>
                                      <a:pt x="34" y="455"/>
                                    </a:cubicBezTo>
                                    <a:cubicBezTo>
                                      <a:pt x="34" y="457"/>
                                      <a:pt x="34" y="458"/>
                                      <a:pt x="34" y="460"/>
                                    </a:cubicBezTo>
                                    <a:cubicBezTo>
                                      <a:pt x="35" y="461"/>
                                      <a:pt x="37" y="462"/>
                                      <a:pt x="39" y="463"/>
                                    </a:cubicBezTo>
                                    <a:cubicBezTo>
                                      <a:pt x="40" y="460"/>
                                      <a:pt x="40" y="458"/>
                                      <a:pt x="40" y="455"/>
                                    </a:cubicBezTo>
                                    <a:cubicBezTo>
                                      <a:pt x="40" y="448"/>
                                      <a:pt x="37" y="441"/>
                                      <a:pt x="32" y="436"/>
                                    </a:cubicBezTo>
                                    <a:cubicBezTo>
                                      <a:pt x="27" y="431"/>
                                      <a:pt x="20" y="428"/>
                                      <a:pt x="13" y="428"/>
                                    </a:cubicBezTo>
                                    <a:cubicBezTo>
                                      <a:pt x="8" y="428"/>
                                      <a:pt x="4" y="429"/>
                                      <a:pt x="0" y="431"/>
                                    </a:cubicBezTo>
                                    <a:cubicBezTo>
                                      <a:pt x="0" y="429"/>
                                      <a:pt x="0" y="429"/>
                                      <a:pt x="0" y="429"/>
                                    </a:cubicBezTo>
                                    <a:cubicBezTo>
                                      <a:pt x="4" y="428"/>
                                      <a:pt x="8" y="427"/>
                                      <a:pt x="13" y="427"/>
                                    </a:cubicBezTo>
                                    <a:cubicBezTo>
                                      <a:pt x="29" y="427"/>
                                      <a:pt x="42" y="440"/>
                                      <a:pt x="42" y="455"/>
                                    </a:cubicBezTo>
                                    <a:cubicBezTo>
                                      <a:pt x="42" y="458"/>
                                      <a:pt x="41" y="461"/>
                                      <a:pt x="41" y="464"/>
                                    </a:cubicBezTo>
                                    <a:cubicBezTo>
                                      <a:pt x="42" y="464"/>
                                      <a:pt x="43" y="465"/>
                                      <a:pt x="44" y="466"/>
                                    </a:cubicBezTo>
                                    <a:cubicBezTo>
                                      <a:pt x="44" y="465"/>
                                      <a:pt x="45" y="465"/>
                                      <a:pt x="46" y="464"/>
                                    </a:cubicBezTo>
                                    <a:cubicBezTo>
                                      <a:pt x="47" y="461"/>
                                      <a:pt x="47" y="458"/>
                                      <a:pt x="47" y="455"/>
                                    </a:cubicBezTo>
                                    <a:cubicBezTo>
                                      <a:pt x="47" y="446"/>
                                      <a:pt x="43" y="437"/>
                                      <a:pt x="37" y="431"/>
                                    </a:cubicBezTo>
                                    <a:cubicBezTo>
                                      <a:pt x="31" y="425"/>
                                      <a:pt x="22" y="421"/>
                                      <a:pt x="13" y="421"/>
                                    </a:cubicBezTo>
                                    <a:cubicBezTo>
                                      <a:pt x="9" y="421"/>
                                      <a:pt x="4" y="422"/>
                                      <a:pt x="0" y="424"/>
                                    </a:cubicBezTo>
                                    <a:cubicBezTo>
                                      <a:pt x="0" y="422"/>
                                      <a:pt x="0" y="422"/>
                                      <a:pt x="0" y="422"/>
                                    </a:cubicBezTo>
                                    <a:cubicBezTo>
                                      <a:pt x="4" y="420"/>
                                      <a:pt x="9" y="420"/>
                                      <a:pt x="13" y="420"/>
                                    </a:cubicBezTo>
                                    <a:cubicBezTo>
                                      <a:pt x="33" y="420"/>
                                      <a:pt x="49" y="436"/>
                                      <a:pt x="49" y="455"/>
                                    </a:cubicBezTo>
                                    <a:cubicBezTo>
                                      <a:pt x="49" y="458"/>
                                      <a:pt x="48" y="460"/>
                                      <a:pt x="48" y="463"/>
                                    </a:cubicBezTo>
                                    <a:cubicBezTo>
                                      <a:pt x="50" y="462"/>
                                      <a:pt x="52" y="460"/>
                                      <a:pt x="55" y="459"/>
                                    </a:cubicBezTo>
                                    <a:cubicBezTo>
                                      <a:pt x="55" y="458"/>
                                      <a:pt x="55" y="457"/>
                                      <a:pt x="55" y="455"/>
                                    </a:cubicBezTo>
                                    <a:cubicBezTo>
                                      <a:pt x="55" y="444"/>
                                      <a:pt x="50" y="433"/>
                                      <a:pt x="43" y="426"/>
                                    </a:cubicBezTo>
                                    <a:cubicBezTo>
                                      <a:pt x="35" y="418"/>
                                      <a:pt x="25" y="413"/>
                                      <a:pt x="13" y="413"/>
                                    </a:cubicBezTo>
                                    <a:cubicBezTo>
                                      <a:pt x="9" y="413"/>
                                      <a:pt x="4" y="414"/>
                                      <a:pt x="0" y="415"/>
                                    </a:cubicBezTo>
                                    <a:cubicBezTo>
                                      <a:pt x="0" y="414"/>
                                      <a:pt x="0" y="414"/>
                                      <a:pt x="0" y="414"/>
                                    </a:cubicBezTo>
                                    <a:cubicBezTo>
                                      <a:pt x="4" y="413"/>
                                      <a:pt x="9" y="412"/>
                                      <a:pt x="13" y="412"/>
                                    </a:cubicBezTo>
                                    <a:cubicBezTo>
                                      <a:pt x="37" y="412"/>
                                      <a:pt x="56" y="431"/>
                                      <a:pt x="56" y="455"/>
                                    </a:cubicBezTo>
                                    <a:cubicBezTo>
                                      <a:pt x="56" y="457"/>
                                      <a:pt x="56" y="458"/>
                                      <a:pt x="56" y="459"/>
                                    </a:cubicBezTo>
                                    <a:cubicBezTo>
                                      <a:pt x="58" y="458"/>
                                      <a:pt x="60" y="457"/>
                                      <a:pt x="63" y="457"/>
                                    </a:cubicBezTo>
                                    <a:cubicBezTo>
                                      <a:pt x="63" y="456"/>
                                      <a:pt x="63" y="456"/>
                                      <a:pt x="63" y="455"/>
                                    </a:cubicBezTo>
                                    <a:cubicBezTo>
                                      <a:pt x="63" y="442"/>
                                      <a:pt x="57" y="429"/>
                                      <a:pt x="48" y="420"/>
                                    </a:cubicBezTo>
                                    <a:cubicBezTo>
                                      <a:pt x="39" y="411"/>
                                      <a:pt x="27" y="406"/>
                                      <a:pt x="13" y="406"/>
                                    </a:cubicBezTo>
                                    <a:cubicBezTo>
                                      <a:pt x="9" y="406"/>
                                      <a:pt x="4" y="406"/>
                                      <a:pt x="0" y="407"/>
                                    </a:cubicBezTo>
                                    <a:cubicBezTo>
                                      <a:pt x="0" y="399"/>
                                      <a:pt x="0" y="399"/>
                                      <a:pt x="0" y="399"/>
                                    </a:cubicBezTo>
                                    <a:cubicBezTo>
                                      <a:pt x="3" y="394"/>
                                      <a:pt x="7" y="390"/>
                                      <a:pt x="13" y="390"/>
                                    </a:cubicBezTo>
                                    <a:cubicBezTo>
                                      <a:pt x="20" y="390"/>
                                      <a:pt x="27" y="397"/>
                                      <a:pt x="27" y="404"/>
                                    </a:cubicBezTo>
                                    <a:cubicBezTo>
                                      <a:pt x="27" y="405"/>
                                      <a:pt x="26" y="405"/>
                                      <a:pt x="26" y="406"/>
                                    </a:cubicBezTo>
                                    <a:cubicBezTo>
                                      <a:pt x="28" y="407"/>
                                      <a:pt x="30" y="407"/>
                                      <a:pt x="32" y="408"/>
                                    </a:cubicBezTo>
                                    <a:cubicBezTo>
                                      <a:pt x="32" y="407"/>
                                      <a:pt x="32" y="405"/>
                                      <a:pt x="32" y="404"/>
                                    </a:cubicBezTo>
                                    <a:cubicBezTo>
                                      <a:pt x="32" y="399"/>
                                      <a:pt x="30" y="394"/>
                                      <a:pt x="27" y="390"/>
                                    </a:cubicBezTo>
                                    <a:cubicBezTo>
                                      <a:pt x="23" y="387"/>
                                      <a:pt x="18" y="385"/>
                                      <a:pt x="13" y="385"/>
                                    </a:cubicBezTo>
                                    <a:cubicBezTo>
                                      <a:pt x="8" y="385"/>
                                      <a:pt x="4" y="386"/>
                                      <a:pt x="0" y="389"/>
                                    </a:cubicBezTo>
                                    <a:cubicBezTo>
                                      <a:pt x="0" y="387"/>
                                      <a:pt x="0" y="387"/>
                                      <a:pt x="0" y="387"/>
                                    </a:cubicBezTo>
                                    <a:cubicBezTo>
                                      <a:pt x="4" y="385"/>
                                      <a:pt x="8" y="383"/>
                                      <a:pt x="13" y="383"/>
                                    </a:cubicBezTo>
                                    <a:cubicBezTo>
                                      <a:pt x="25" y="383"/>
                                      <a:pt x="34" y="392"/>
                                      <a:pt x="34" y="404"/>
                                    </a:cubicBezTo>
                                    <a:cubicBezTo>
                                      <a:pt x="34" y="406"/>
                                      <a:pt x="34" y="407"/>
                                      <a:pt x="34" y="409"/>
                                    </a:cubicBezTo>
                                    <a:cubicBezTo>
                                      <a:pt x="35" y="409"/>
                                      <a:pt x="37" y="410"/>
                                      <a:pt x="39" y="411"/>
                                    </a:cubicBezTo>
                                    <a:cubicBezTo>
                                      <a:pt x="40" y="409"/>
                                      <a:pt x="40" y="407"/>
                                      <a:pt x="40" y="404"/>
                                    </a:cubicBezTo>
                                    <a:cubicBezTo>
                                      <a:pt x="40" y="397"/>
                                      <a:pt x="37" y="390"/>
                                      <a:pt x="32" y="385"/>
                                    </a:cubicBezTo>
                                    <a:cubicBezTo>
                                      <a:pt x="27" y="380"/>
                                      <a:pt x="20" y="377"/>
                                      <a:pt x="13" y="377"/>
                                    </a:cubicBezTo>
                                    <a:cubicBezTo>
                                      <a:pt x="8" y="377"/>
                                      <a:pt x="4" y="378"/>
                                      <a:pt x="0" y="380"/>
                                    </a:cubicBezTo>
                                    <a:cubicBezTo>
                                      <a:pt x="0" y="378"/>
                                      <a:pt x="0" y="378"/>
                                      <a:pt x="0" y="378"/>
                                    </a:cubicBezTo>
                                    <a:cubicBezTo>
                                      <a:pt x="4" y="376"/>
                                      <a:pt x="8" y="375"/>
                                      <a:pt x="13" y="375"/>
                                    </a:cubicBezTo>
                                    <a:cubicBezTo>
                                      <a:pt x="29" y="375"/>
                                      <a:pt x="42" y="388"/>
                                      <a:pt x="42" y="404"/>
                                    </a:cubicBezTo>
                                    <a:cubicBezTo>
                                      <a:pt x="42" y="407"/>
                                      <a:pt x="41" y="410"/>
                                      <a:pt x="41" y="412"/>
                                    </a:cubicBezTo>
                                    <a:cubicBezTo>
                                      <a:pt x="42" y="413"/>
                                      <a:pt x="43" y="414"/>
                                      <a:pt x="44" y="414"/>
                                    </a:cubicBezTo>
                                    <a:cubicBezTo>
                                      <a:pt x="44" y="414"/>
                                      <a:pt x="45" y="413"/>
                                      <a:pt x="46" y="413"/>
                                    </a:cubicBezTo>
                                    <a:cubicBezTo>
                                      <a:pt x="47" y="410"/>
                                      <a:pt x="47" y="407"/>
                                      <a:pt x="47" y="404"/>
                                    </a:cubicBezTo>
                                    <a:cubicBezTo>
                                      <a:pt x="47" y="395"/>
                                      <a:pt x="43" y="386"/>
                                      <a:pt x="37" y="380"/>
                                    </a:cubicBezTo>
                                    <a:cubicBezTo>
                                      <a:pt x="31" y="374"/>
                                      <a:pt x="22" y="370"/>
                                      <a:pt x="13" y="370"/>
                                    </a:cubicBezTo>
                                    <a:cubicBezTo>
                                      <a:pt x="9" y="370"/>
                                      <a:pt x="4" y="371"/>
                                      <a:pt x="0" y="372"/>
                                    </a:cubicBezTo>
                                    <a:cubicBezTo>
                                      <a:pt x="0" y="371"/>
                                      <a:pt x="0" y="371"/>
                                      <a:pt x="0" y="371"/>
                                    </a:cubicBezTo>
                                    <a:cubicBezTo>
                                      <a:pt x="4" y="369"/>
                                      <a:pt x="9" y="368"/>
                                      <a:pt x="13" y="368"/>
                                    </a:cubicBezTo>
                                    <a:cubicBezTo>
                                      <a:pt x="33" y="368"/>
                                      <a:pt x="49" y="384"/>
                                      <a:pt x="49" y="404"/>
                                    </a:cubicBezTo>
                                    <a:cubicBezTo>
                                      <a:pt x="49" y="407"/>
                                      <a:pt x="48" y="409"/>
                                      <a:pt x="48" y="411"/>
                                    </a:cubicBezTo>
                                    <a:cubicBezTo>
                                      <a:pt x="50" y="410"/>
                                      <a:pt x="52" y="409"/>
                                      <a:pt x="55" y="408"/>
                                    </a:cubicBezTo>
                                    <a:cubicBezTo>
                                      <a:pt x="55" y="407"/>
                                      <a:pt x="55" y="405"/>
                                      <a:pt x="55" y="404"/>
                                    </a:cubicBezTo>
                                    <a:cubicBezTo>
                                      <a:pt x="55" y="392"/>
                                      <a:pt x="50" y="382"/>
                                      <a:pt x="43" y="374"/>
                                    </a:cubicBezTo>
                                    <a:cubicBezTo>
                                      <a:pt x="35" y="367"/>
                                      <a:pt x="25" y="362"/>
                                      <a:pt x="13" y="362"/>
                                    </a:cubicBezTo>
                                    <a:cubicBezTo>
                                      <a:pt x="9" y="362"/>
                                      <a:pt x="4" y="363"/>
                                      <a:pt x="0" y="364"/>
                                    </a:cubicBezTo>
                                    <a:cubicBezTo>
                                      <a:pt x="0" y="362"/>
                                      <a:pt x="0" y="362"/>
                                      <a:pt x="0" y="362"/>
                                    </a:cubicBezTo>
                                    <a:cubicBezTo>
                                      <a:pt x="4" y="361"/>
                                      <a:pt x="9" y="361"/>
                                      <a:pt x="13" y="361"/>
                                    </a:cubicBezTo>
                                    <a:cubicBezTo>
                                      <a:pt x="37" y="361"/>
                                      <a:pt x="56" y="380"/>
                                      <a:pt x="56" y="404"/>
                                    </a:cubicBezTo>
                                    <a:cubicBezTo>
                                      <a:pt x="56" y="405"/>
                                      <a:pt x="56" y="406"/>
                                      <a:pt x="56" y="407"/>
                                    </a:cubicBezTo>
                                    <a:cubicBezTo>
                                      <a:pt x="58" y="407"/>
                                      <a:pt x="60" y="406"/>
                                      <a:pt x="63" y="406"/>
                                    </a:cubicBezTo>
                                    <a:cubicBezTo>
                                      <a:pt x="63" y="405"/>
                                      <a:pt x="63" y="405"/>
                                      <a:pt x="63" y="404"/>
                                    </a:cubicBezTo>
                                    <a:cubicBezTo>
                                      <a:pt x="63" y="390"/>
                                      <a:pt x="57" y="378"/>
                                      <a:pt x="48" y="369"/>
                                    </a:cubicBezTo>
                                    <a:cubicBezTo>
                                      <a:pt x="39" y="360"/>
                                      <a:pt x="27" y="354"/>
                                      <a:pt x="13" y="354"/>
                                    </a:cubicBezTo>
                                    <a:cubicBezTo>
                                      <a:pt x="9" y="354"/>
                                      <a:pt x="4" y="355"/>
                                      <a:pt x="0" y="356"/>
                                    </a:cubicBezTo>
                                    <a:cubicBezTo>
                                      <a:pt x="0" y="347"/>
                                      <a:pt x="0" y="347"/>
                                      <a:pt x="0" y="347"/>
                                    </a:cubicBezTo>
                                    <a:cubicBezTo>
                                      <a:pt x="3" y="343"/>
                                      <a:pt x="7" y="339"/>
                                      <a:pt x="13" y="339"/>
                                    </a:cubicBezTo>
                                    <a:cubicBezTo>
                                      <a:pt x="20" y="339"/>
                                      <a:pt x="27" y="345"/>
                                      <a:pt x="27" y="353"/>
                                    </a:cubicBezTo>
                                    <a:cubicBezTo>
                                      <a:pt x="27" y="353"/>
                                      <a:pt x="26" y="354"/>
                                      <a:pt x="26" y="355"/>
                                    </a:cubicBezTo>
                                    <a:cubicBezTo>
                                      <a:pt x="28" y="355"/>
                                      <a:pt x="30" y="356"/>
                                      <a:pt x="32" y="357"/>
                                    </a:cubicBezTo>
                                    <a:cubicBezTo>
                                      <a:pt x="32" y="355"/>
                                      <a:pt x="32" y="354"/>
                                      <a:pt x="32" y="353"/>
                                    </a:cubicBezTo>
                                    <a:cubicBezTo>
                                      <a:pt x="32" y="347"/>
                                      <a:pt x="30" y="342"/>
                                      <a:pt x="27" y="339"/>
                                    </a:cubicBezTo>
                                    <a:cubicBezTo>
                                      <a:pt x="23" y="335"/>
                                      <a:pt x="18" y="333"/>
                                      <a:pt x="13" y="333"/>
                                    </a:cubicBezTo>
                                    <a:cubicBezTo>
                                      <a:pt x="8" y="333"/>
                                      <a:pt x="4" y="335"/>
                                      <a:pt x="0" y="338"/>
                                    </a:cubicBezTo>
                                    <a:cubicBezTo>
                                      <a:pt x="0" y="336"/>
                                      <a:pt x="0" y="336"/>
                                      <a:pt x="0" y="336"/>
                                    </a:cubicBezTo>
                                    <a:cubicBezTo>
                                      <a:pt x="4" y="333"/>
                                      <a:pt x="8" y="332"/>
                                      <a:pt x="13" y="332"/>
                                    </a:cubicBezTo>
                                    <a:cubicBezTo>
                                      <a:pt x="25" y="332"/>
                                      <a:pt x="34" y="341"/>
                                      <a:pt x="34" y="353"/>
                                    </a:cubicBezTo>
                                    <a:cubicBezTo>
                                      <a:pt x="34" y="354"/>
                                      <a:pt x="34" y="356"/>
                                      <a:pt x="34" y="357"/>
                                    </a:cubicBezTo>
                                    <a:cubicBezTo>
                                      <a:pt x="35" y="358"/>
                                      <a:pt x="37" y="359"/>
                                      <a:pt x="39" y="360"/>
                                    </a:cubicBezTo>
                                    <a:cubicBezTo>
                                      <a:pt x="40" y="358"/>
                                      <a:pt x="40" y="355"/>
                                      <a:pt x="40" y="353"/>
                                    </a:cubicBezTo>
                                    <a:cubicBezTo>
                                      <a:pt x="40" y="345"/>
                                      <a:pt x="37" y="338"/>
                                      <a:pt x="32" y="333"/>
                                    </a:cubicBezTo>
                                    <a:cubicBezTo>
                                      <a:pt x="27" y="328"/>
                                      <a:pt x="20" y="325"/>
                                      <a:pt x="13" y="325"/>
                                    </a:cubicBezTo>
                                    <a:cubicBezTo>
                                      <a:pt x="8" y="325"/>
                                      <a:pt x="4" y="327"/>
                                      <a:pt x="0" y="328"/>
                                    </a:cubicBezTo>
                                    <a:cubicBezTo>
                                      <a:pt x="0" y="327"/>
                                      <a:pt x="0" y="327"/>
                                      <a:pt x="0" y="327"/>
                                    </a:cubicBezTo>
                                    <a:cubicBezTo>
                                      <a:pt x="4" y="325"/>
                                      <a:pt x="8" y="324"/>
                                      <a:pt x="13" y="324"/>
                                    </a:cubicBezTo>
                                    <a:cubicBezTo>
                                      <a:pt x="29" y="324"/>
                                      <a:pt x="42" y="337"/>
                                      <a:pt x="42" y="353"/>
                                    </a:cubicBezTo>
                                    <a:cubicBezTo>
                                      <a:pt x="42" y="356"/>
                                      <a:pt x="41" y="358"/>
                                      <a:pt x="41" y="361"/>
                                    </a:cubicBezTo>
                                    <a:cubicBezTo>
                                      <a:pt x="42" y="362"/>
                                      <a:pt x="43" y="362"/>
                                      <a:pt x="44" y="363"/>
                                    </a:cubicBezTo>
                                    <a:cubicBezTo>
                                      <a:pt x="44" y="362"/>
                                      <a:pt x="45" y="362"/>
                                      <a:pt x="46" y="361"/>
                                    </a:cubicBezTo>
                                    <a:cubicBezTo>
                                      <a:pt x="47" y="358"/>
                                      <a:pt x="47" y="356"/>
                                      <a:pt x="47" y="353"/>
                                    </a:cubicBezTo>
                                    <a:cubicBezTo>
                                      <a:pt x="47" y="343"/>
                                      <a:pt x="43" y="335"/>
                                      <a:pt x="37" y="328"/>
                                    </a:cubicBezTo>
                                    <a:cubicBezTo>
                                      <a:pt x="31" y="322"/>
                                      <a:pt x="22" y="318"/>
                                      <a:pt x="13" y="318"/>
                                    </a:cubicBezTo>
                                    <a:cubicBezTo>
                                      <a:pt x="9" y="318"/>
                                      <a:pt x="4" y="319"/>
                                      <a:pt x="0" y="321"/>
                                    </a:cubicBezTo>
                                    <a:cubicBezTo>
                                      <a:pt x="0" y="319"/>
                                      <a:pt x="0" y="319"/>
                                      <a:pt x="0" y="319"/>
                                    </a:cubicBezTo>
                                    <a:cubicBezTo>
                                      <a:pt x="4" y="318"/>
                                      <a:pt x="9" y="317"/>
                                      <a:pt x="13" y="317"/>
                                    </a:cubicBezTo>
                                    <a:cubicBezTo>
                                      <a:pt x="33" y="317"/>
                                      <a:pt x="49" y="333"/>
                                      <a:pt x="49" y="353"/>
                                    </a:cubicBezTo>
                                    <a:cubicBezTo>
                                      <a:pt x="49" y="355"/>
                                      <a:pt x="48" y="358"/>
                                      <a:pt x="48" y="360"/>
                                    </a:cubicBezTo>
                                    <a:cubicBezTo>
                                      <a:pt x="50" y="359"/>
                                      <a:pt x="52" y="358"/>
                                      <a:pt x="55" y="357"/>
                                    </a:cubicBezTo>
                                    <a:cubicBezTo>
                                      <a:pt x="55" y="355"/>
                                      <a:pt x="55" y="354"/>
                                      <a:pt x="55" y="353"/>
                                    </a:cubicBezTo>
                                    <a:cubicBezTo>
                                      <a:pt x="55" y="341"/>
                                      <a:pt x="50" y="331"/>
                                      <a:pt x="43" y="323"/>
                                    </a:cubicBezTo>
                                    <a:cubicBezTo>
                                      <a:pt x="35" y="315"/>
                                      <a:pt x="25" y="311"/>
                                      <a:pt x="13" y="311"/>
                                    </a:cubicBezTo>
                                    <a:cubicBezTo>
                                      <a:pt x="9" y="311"/>
                                      <a:pt x="4" y="311"/>
                                      <a:pt x="0" y="313"/>
                                    </a:cubicBezTo>
                                    <a:cubicBezTo>
                                      <a:pt x="0" y="311"/>
                                      <a:pt x="0" y="311"/>
                                      <a:pt x="0" y="311"/>
                                    </a:cubicBezTo>
                                    <a:cubicBezTo>
                                      <a:pt x="4" y="310"/>
                                      <a:pt x="9" y="309"/>
                                      <a:pt x="13" y="309"/>
                                    </a:cubicBezTo>
                                    <a:cubicBezTo>
                                      <a:pt x="37" y="309"/>
                                      <a:pt x="56" y="329"/>
                                      <a:pt x="56" y="353"/>
                                    </a:cubicBezTo>
                                    <a:cubicBezTo>
                                      <a:pt x="56" y="354"/>
                                      <a:pt x="56" y="355"/>
                                      <a:pt x="56" y="356"/>
                                    </a:cubicBezTo>
                                    <a:cubicBezTo>
                                      <a:pt x="58" y="355"/>
                                      <a:pt x="60" y="355"/>
                                      <a:pt x="63" y="354"/>
                                    </a:cubicBezTo>
                                    <a:cubicBezTo>
                                      <a:pt x="63" y="354"/>
                                      <a:pt x="63" y="353"/>
                                      <a:pt x="63" y="353"/>
                                    </a:cubicBezTo>
                                    <a:cubicBezTo>
                                      <a:pt x="63" y="339"/>
                                      <a:pt x="57" y="327"/>
                                      <a:pt x="48" y="318"/>
                                    </a:cubicBezTo>
                                    <a:cubicBezTo>
                                      <a:pt x="39" y="309"/>
                                      <a:pt x="27" y="303"/>
                                      <a:pt x="13" y="303"/>
                                    </a:cubicBezTo>
                                    <a:cubicBezTo>
                                      <a:pt x="9" y="303"/>
                                      <a:pt x="4" y="304"/>
                                      <a:pt x="0" y="305"/>
                                    </a:cubicBezTo>
                                    <a:cubicBezTo>
                                      <a:pt x="0" y="296"/>
                                      <a:pt x="0" y="296"/>
                                      <a:pt x="0" y="296"/>
                                    </a:cubicBezTo>
                                    <a:cubicBezTo>
                                      <a:pt x="3" y="291"/>
                                      <a:pt x="7" y="288"/>
                                      <a:pt x="13" y="288"/>
                                    </a:cubicBezTo>
                                    <a:cubicBezTo>
                                      <a:pt x="20" y="288"/>
                                      <a:pt x="27" y="294"/>
                                      <a:pt x="27" y="301"/>
                                    </a:cubicBezTo>
                                    <a:cubicBezTo>
                                      <a:pt x="27" y="302"/>
                                      <a:pt x="26" y="303"/>
                                      <a:pt x="26" y="303"/>
                                    </a:cubicBezTo>
                                    <a:cubicBezTo>
                                      <a:pt x="28" y="304"/>
                                      <a:pt x="30" y="304"/>
                                      <a:pt x="32" y="305"/>
                                    </a:cubicBezTo>
                                    <a:cubicBezTo>
                                      <a:pt x="32" y="304"/>
                                      <a:pt x="32" y="303"/>
                                      <a:pt x="32" y="301"/>
                                    </a:cubicBezTo>
                                    <a:cubicBezTo>
                                      <a:pt x="32" y="296"/>
                                      <a:pt x="30" y="291"/>
                                      <a:pt x="27" y="287"/>
                                    </a:cubicBezTo>
                                    <a:cubicBezTo>
                                      <a:pt x="23" y="284"/>
                                      <a:pt x="18" y="282"/>
                                      <a:pt x="13" y="282"/>
                                    </a:cubicBezTo>
                                    <a:cubicBezTo>
                                      <a:pt x="8" y="282"/>
                                      <a:pt x="4" y="284"/>
                                      <a:pt x="0" y="286"/>
                                    </a:cubicBezTo>
                                    <a:cubicBezTo>
                                      <a:pt x="0" y="284"/>
                                      <a:pt x="0" y="284"/>
                                      <a:pt x="0" y="284"/>
                                    </a:cubicBezTo>
                                    <a:cubicBezTo>
                                      <a:pt x="4" y="282"/>
                                      <a:pt x="8" y="280"/>
                                      <a:pt x="13" y="280"/>
                                    </a:cubicBezTo>
                                    <a:cubicBezTo>
                                      <a:pt x="25" y="280"/>
                                      <a:pt x="34" y="290"/>
                                      <a:pt x="34" y="301"/>
                                    </a:cubicBezTo>
                                    <a:cubicBezTo>
                                      <a:pt x="34" y="303"/>
                                      <a:pt x="34" y="304"/>
                                      <a:pt x="34" y="306"/>
                                    </a:cubicBezTo>
                                    <a:cubicBezTo>
                                      <a:pt x="35" y="307"/>
                                      <a:pt x="37" y="308"/>
                                      <a:pt x="39" y="309"/>
                                    </a:cubicBezTo>
                                    <a:cubicBezTo>
                                      <a:pt x="40" y="306"/>
                                      <a:pt x="40" y="304"/>
                                      <a:pt x="40" y="301"/>
                                    </a:cubicBezTo>
                                    <a:cubicBezTo>
                                      <a:pt x="40" y="294"/>
                                      <a:pt x="37" y="287"/>
                                      <a:pt x="32" y="282"/>
                                    </a:cubicBezTo>
                                    <a:cubicBezTo>
                                      <a:pt x="27" y="277"/>
                                      <a:pt x="20" y="274"/>
                                      <a:pt x="13" y="274"/>
                                    </a:cubicBezTo>
                                    <a:cubicBezTo>
                                      <a:pt x="8" y="274"/>
                                      <a:pt x="4" y="275"/>
                                      <a:pt x="0" y="277"/>
                                    </a:cubicBezTo>
                                    <a:cubicBezTo>
                                      <a:pt x="0" y="275"/>
                                      <a:pt x="0" y="275"/>
                                      <a:pt x="0" y="275"/>
                                    </a:cubicBezTo>
                                    <a:cubicBezTo>
                                      <a:pt x="4" y="274"/>
                                      <a:pt x="8" y="272"/>
                                      <a:pt x="13" y="272"/>
                                    </a:cubicBezTo>
                                    <a:cubicBezTo>
                                      <a:pt x="29" y="272"/>
                                      <a:pt x="42" y="285"/>
                                      <a:pt x="42" y="301"/>
                                    </a:cubicBezTo>
                                    <a:cubicBezTo>
                                      <a:pt x="42" y="304"/>
                                      <a:pt x="41" y="307"/>
                                      <a:pt x="41" y="310"/>
                                    </a:cubicBezTo>
                                    <a:cubicBezTo>
                                      <a:pt x="42" y="310"/>
                                      <a:pt x="43" y="311"/>
                                      <a:pt x="44" y="312"/>
                                    </a:cubicBezTo>
                                    <a:cubicBezTo>
                                      <a:pt x="44" y="311"/>
                                      <a:pt x="45" y="310"/>
                                      <a:pt x="46" y="310"/>
                                    </a:cubicBezTo>
                                    <a:cubicBezTo>
                                      <a:pt x="47" y="307"/>
                                      <a:pt x="47" y="304"/>
                                      <a:pt x="47" y="301"/>
                                    </a:cubicBezTo>
                                    <a:cubicBezTo>
                                      <a:pt x="47" y="292"/>
                                      <a:pt x="43" y="283"/>
                                      <a:pt x="37" y="277"/>
                                    </a:cubicBezTo>
                                    <a:cubicBezTo>
                                      <a:pt x="31" y="271"/>
                                      <a:pt x="22" y="267"/>
                                      <a:pt x="13" y="267"/>
                                    </a:cubicBezTo>
                                    <a:cubicBezTo>
                                      <a:pt x="9" y="267"/>
                                      <a:pt x="4" y="268"/>
                                      <a:pt x="0" y="269"/>
                                    </a:cubicBezTo>
                                    <a:cubicBezTo>
                                      <a:pt x="0" y="268"/>
                                      <a:pt x="0" y="268"/>
                                      <a:pt x="0" y="268"/>
                                    </a:cubicBezTo>
                                    <a:cubicBezTo>
                                      <a:pt x="4" y="266"/>
                                      <a:pt x="9" y="265"/>
                                      <a:pt x="13" y="265"/>
                                    </a:cubicBezTo>
                                    <a:cubicBezTo>
                                      <a:pt x="33" y="265"/>
                                      <a:pt x="49" y="282"/>
                                      <a:pt x="49" y="301"/>
                                    </a:cubicBezTo>
                                    <a:cubicBezTo>
                                      <a:pt x="49" y="304"/>
                                      <a:pt x="48" y="306"/>
                                      <a:pt x="48" y="309"/>
                                    </a:cubicBezTo>
                                    <a:cubicBezTo>
                                      <a:pt x="50" y="307"/>
                                      <a:pt x="52" y="306"/>
                                      <a:pt x="55" y="305"/>
                                    </a:cubicBezTo>
                                    <a:cubicBezTo>
                                      <a:pt x="55" y="304"/>
                                      <a:pt x="55" y="303"/>
                                      <a:pt x="55" y="301"/>
                                    </a:cubicBezTo>
                                    <a:cubicBezTo>
                                      <a:pt x="55" y="290"/>
                                      <a:pt x="50" y="279"/>
                                      <a:pt x="43" y="272"/>
                                    </a:cubicBezTo>
                                    <a:cubicBezTo>
                                      <a:pt x="35" y="264"/>
                                      <a:pt x="25" y="259"/>
                                      <a:pt x="13" y="259"/>
                                    </a:cubicBezTo>
                                    <a:cubicBezTo>
                                      <a:pt x="9" y="259"/>
                                      <a:pt x="4" y="260"/>
                                      <a:pt x="0" y="261"/>
                                    </a:cubicBezTo>
                                    <a:cubicBezTo>
                                      <a:pt x="0" y="260"/>
                                      <a:pt x="0" y="260"/>
                                      <a:pt x="0" y="260"/>
                                    </a:cubicBezTo>
                                    <a:cubicBezTo>
                                      <a:pt x="4" y="258"/>
                                      <a:pt x="9" y="258"/>
                                      <a:pt x="13" y="258"/>
                                    </a:cubicBezTo>
                                    <a:cubicBezTo>
                                      <a:pt x="37" y="258"/>
                                      <a:pt x="56" y="277"/>
                                      <a:pt x="56" y="301"/>
                                    </a:cubicBezTo>
                                    <a:cubicBezTo>
                                      <a:pt x="56" y="302"/>
                                      <a:pt x="56" y="304"/>
                                      <a:pt x="56" y="305"/>
                                    </a:cubicBezTo>
                                    <a:cubicBezTo>
                                      <a:pt x="58" y="304"/>
                                      <a:pt x="60" y="303"/>
                                      <a:pt x="63" y="303"/>
                                    </a:cubicBezTo>
                                    <a:cubicBezTo>
                                      <a:pt x="63" y="302"/>
                                      <a:pt x="63" y="302"/>
                                      <a:pt x="63" y="301"/>
                                    </a:cubicBezTo>
                                    <a:cubicBezTo>
                                      <a:pt x="63" y="288"/>
                                      <a:pt x="57" y="275"/>
                                      <a:pt x="48" y="266"/>
                                    </a:cubicBezTo>
                                    <a:cubicBezTo>
                                      <a:pt x="39" y="257"/>
                                      <a:pt x="27" y="252"/>
                                      <a:pt x="13" y="252"/>
                                    </a:cubicBezTo>
                                    <a:cubicBezTo>
                                      <a:pt x="9" y="252"/>
                                      <a:pt x="4" y="252"/>
                                      <a:pt x="0" y="253"/>
                                    </a:cubicBezTo>
                                    <a:cubicBezTo>
                                      <a:pt x="0" y="245"/>
                                      <a:pt x="0" y="245"/>
                                      <a:pt x="0" y="245"/>
                                    </a:cubicBezTo>
                                    <a:cubicBezTo>
                                      <a:pt x="3" y="240"/>
                                      <a:pt x="7" y="236"/>
                                      <a:pt x="13" y="236"/>
                                    </a:cubicBezTo>
                                    <a:cubicBezTo>
                                      <a:pt x="20" y="236"/>
                                      <a:pt x="27" y="242"/>
                                      <a:pt x="27" y="250"/>
                                    </a:cubicBezTo>
                                    <a:cubicBezTo>
                                      <a:pt x="27" y="251"/>
                                      <a:pt x="26" y="251"/>
                                      <a:pt x="26" y="252"/>
                                    </a:cubicBezTo>
                                    <a:cubicBezTo>
                                      <a:pt x="28" y="252"/>
                                      <a:pt x="30" y="253"/>
                                      <a:pt x="32" y="254"/>
                                    </a:cubicBezTo>
                                    <a:cubicBezTo>
                                      <a:pt x="32" y="253"/>
                                      <a:pt x="32" y="251"/>
                                      <a:pt x="32" y="250"/>
                                    </a:cubicBezTo>
                                    <a:cubicBezTo>
                                      <a:pt x="32" y="245"/>
                                      <a:pt x="30" y="240"/>
                                      <a:pt x="27" y="236"/>
                                    </a:cubicBezTo>
                                    <a:cubicBezTo>
                                      <a:pt x="23" y="233"/>
                                      <a:pt x="18" y="230"/>
                                      <a:pt x="13" y="230"/>
                                    </a:cubicBezTo>
                                    <a:cubicBezTo>
                                      <a:pt x="8" y="230"/>
                                      <a:pt x="4" y="232"/>
                                      <a:pt x="0" y="235"/>
                                    </a:cubicBezTo>
                                    <a:cubicBezTo>
                                      <a:pt x="0" y="233"/>
                                      <a:pt x="0" y="233"/>
                                      <a:pt x="0" y="233"/>
                                    </a:cubicBezTo>
                                    <a:cubicBezTo>
                                      <a:pt x="4" y="230"/>
                                      <a:pt x="8" y="229"/>
                                      <a:pt x="13" y="229"/>
                                    </a:cubicBezTo>
                                    <a:cubicBezTo>
                                      <a:pt x="25" y="229"/>
                                      <a:pt x="34" y="238"/>
                                      <a:pt x="34" y="250"/>
                                    </a:cubicBezTo>
                                    <a:cubicBezTo>
                                      <a:pt x="34" y="251"/>
                                      <a:pt x="34" y="253"/>
                                      <a:pt x="34" y="254"/>
                                    </a:cubicBezTo>
                                    <a:cubicBezTo>
                                      <a:pt x="35" y="255"/>
                                      <a:pt x="37" y="256"/>
                                      <a:pt x="39" y="257"/>
                                    </a:cubicBezTo>
                                    <a:cubicBezTo>
                                      <a:pt x="40" y="255"/>
                                      <a:pt x="40" y="252"/>
                                      <a:pt x="40" y="250"/>
                                    </a:cubicBezTo>
                                    <a:cubicBezTo>
                                      <a:pt x="40" y="242"/>
                                      <a:pt x="37" y="236"/>
                                      <a:pt x="32" y="231"/>
                                    </a:cubicBezTo>
                                    <a:cubicBezTo>
                                      <a:pt x="27" y="226"/>
                                      <a:pt x="20" y="223"/>
                                      <a:pt x="13" y="223"/>
                                    </a:cubicBezTo>
                                    <a:cubicBezTo>
                                      <a:pt x="8" y="223"/>
                                      <a:pt x="4" y="224"/>
                                      <a:pt x="0" y="226"/>
                                    </a:cubicBezTo>
                                    <a:cubicBezTo>
                                      <a:pt x="0" y="224"/>
                                      <a:pt x="0" y="224"/>
                                      <a:pt x="0" y="224"/>
                                    </a:cubicBezTo>
                                    <a:cubicBezTo>
                                      <a:pt x="4" y="222"/>
                                      <a:pt x="8" y="221"/>
                                      <a:pt x="13" y="221"/>
                                    </a:cubicBezTo>
                                    <a:cubicBezTo>
                                      <a:pt x="29" y="221"/>
                                      <a:pt x="42" y="234"/>
                                      <a:pt x="42" y="250"/>
                                    </a:cubicBezTo>
                                    <a:cubicBezTo>
                                      <a:pt x="42" y="253"/>
                                      <a:pt x="41" y="256"/>
                                      <a:pt x="41" y="258"/>
                                    </a:cubicBezTo>
                                    <a:cubicBezTo>
                                      <a:pt x="42" y="259"/>
                                      <a:pt x="43" y="259"/>
                                      <a:pt x="44" y="260"/>
                                    </a:cubicBezTo>
                                    <a:cubicBezTo>
                                      <a:pt x="44" y="260"/>
                                      <a:pt x="45" y="259"/>
                                      <a:pt x="46" y="258"/>
                                    </a:cubicBezTo>
                                    <a:cubicBezTo>
                                      <a:pt x="47" y="256"/>
                                      <a:pt x="47" y="253"/>
                                      <a:pt x="47" y="250"/>
                                    </a:cubicBezTo>
                                    <a:cubicBezTo>
                                      <a:pt x="47" y="240"/>
                                      <a:pt x="43" y="232"/>
                                      <a:pt x="37" y="226"/>
                                    </a:cubicBezTo>
                                    <a:cubicBezTo>
                                      <a:pt x="31" y="220"/>
                                      <a:pt x="22" y="216"/>
                                      <a:pt x="13" y="216"/>
                                    </a:cubicBezTo>
                                    <a:cubicBezTo>
                                      <a:pt x="9" y="216"/>
                                      <a:pt x="4" y="217"/>
                                      <a:pt x="0" y="218"/>
                                    </a:cubicBezTo>
                                    <a:cubicBezTo>
                                      <a:pt x="0" y="216"/>
                                      <a:pt x="0" y="216"/>
                                      <a:pt x="0" y="216"/>
                                    </a:cubicBezTo>
                                    <a:cubicBezTo>
                                      <a:pt x="4" y="215"/>
                                      <a:pt x="9" y="214"/>
                                      <a:pt x="13" y="214"/>
                                    </a:cubicBezTo>
                                    <a:cubicBezTo>
                                      <a:pt x="33" y="214"/>
                                      <a:pt x="49" y="230"/>
                                      <a:pt x="49" y="250"/>
                                    </a:cubicBezTo>
                                    <a:cubicBezTo>
                                      <a:pt x="49" y="252"/>
                                      <a:pt x="48" y="255"/>
                                      <a:pt x="48" y="257"/>
                                    </a:cubicBezTo>
                                    <a:cubicBezTo>
                                      <a:pt x="50" y="256"/>
                                      <a:pt x="52" y="255"/>
                                      <a:pt x="55" y="254"/>
                                    </a:cubicBezTo>
                                    <a:cubicBezTo>
                                      <a:pt x="55" y="253"/>
                                      <a:pt x="55" y="251"/>
                                      <a:pt x="55" y="250"/>
                                    </a:cubicBezTo>
                                    <a:cubicBezTo>
                                      <a:pt x="55" y="238"/>
                                      <a:pt x="50" y="228"/>
                                      <a:pt x="43" y="220"/>
                                    </a:cubicBezTo>
                                    <a:cubicBezTo>
                                      <a:pt x="35" y="213"/>
                                      <a:pt x="25" y="208"/>
                                      <a:pt x="13" y="208"/>
                                    </a:cubicBezTo>
                                    <a:cubicBezTo>
                                      <a:pt x="9" y="208"/>
                                      <a:pt x="4" y="209"/>
                                      <a:pt x="0" y="210"/>
                                    </a:cubicBezTo>
                                    <a:cubicBezTo>
                                      <a:pt x="0" y="208"/>
                                      <a:pt x="0" y="208"/>
                                      <a:pt x="0" y="208"/>
                                    </a:cubicBezTo>
                                    <a:cubicBezTo>
                                      <a:pt x="4" y="207"/>
                                      <a:pt x="9" y="206"/>
                                      <a:pt x="13" y="206"/>
                                    </a:cubicBezTo>
                                    <a:cubicBezTo>
                                      <a:pt x="37" y="206"/>
                                      <a:pt x="56" y="226"/>
                                      <a:pt x="56" y="250"/>
                                    </a:cubicBezTo>
                                    <a:cubicBezTo>
                                      <a:pt x="56" y="251"/>
                                      <a:pt x="56" y="252"/>
                                      <a:pt x="56" y="253"/>
                                    </a:cubicBezTo>
                                    <a:cubicBezTo>
                                      <a:pt x="58" y="253"/>
                                      <a:pt x="60" y="252"/>
                                      <a:pt x="63" y="251"/>
                                    </a:cubicBezTo>
                                    <a:cubicBezTo>
                                      <a:pt x="63" y="251"/>
                                      <a:pt x="63" y="250"/>
                                      <a:pt x="63" y="250"/>
                                    </a:cubicBezTo>
                                    <a:cubicBezTo>
                                      <a:pt x="63" y="236"/>
                                      <a:pt x="57" y="224"/>
                                      <a:pt x="48" y="215"/>
                                    </a:cubicBezTo>
                                    <a:cubicBezTo>
                                      <a:pt x="39" y="206"/>
                                      <a:pt x="27" y="200"/>
                                      <a:pt x="13" y="200"/>
                                    </a:cubicBezTo>
                                    <a:cubicBezTo>
                                      <a:pt x="9" y="200"/>
                                      <a:pt x="4" y="201"/>
                                      <a:pt x="0" y="202"/>
                                    </a:cubicBezTo>
                                    <a:cubicBezTo>
                                      <a:pt x="0" y="193"/>
                                      <a:pt x="0" y="193"/>
                                      <a:pt x="0" y="193"/>
                                    </a:cubicBezTo>
                                    <a:cubicBezTo>
                                      <a:pt x="3" y="188"/>
                                      <a:pt x="7" y="185"/>
                                      <a:pt x="13" y="185"/>
                                    </a:cubicBezTo>
                                    <a:cubicBezTo>
                                      <a:pt x="20" y="185"/>
                                      <a:pt x="27" y="191"/>
                                      <a:pt x="27" y="199"/>
                                    </a:cubicBezTo>
                                    <a:cubicBezTo>
                                      <a:pt x="27" y="199"/>
                                      <a:pt x="26" y="200"/>
                                      <a:pt x="26" y="200"/>
                                    </a:cubicBezTo>
                                    <a:cubicBezTo>
                                      <a:pt x="28" y="201"/>
                                      <a:pt x="30" y="202"/>
                                      <a:pt x="32" y="202"/>
                                    </a:cubicBezTo>
                                    <a:cubicBezTo>
                                      <a:pt x="32" y="201"/>
                                      <a:pt x="32" y="200"/>
                                      <a:pt x="32" y="199"/>
                                    </a:cubicBezTo>
                                    <a:cubicBezTo>
                                      <a:pt x="32" y="193"/>
                                      <a:pt x="30" y="188"/>
                                      <a:pt x="27" y="185"/>
                                    </a:cubicBezTo>
                                    <a:cubicBezTo>
                                      <a:pt x="23" y="181"/>
                                      <a:pt x="18" y="179"/>
                                      <a:pt x="13" y="179"/>
                                    </a:cubicBezTo>
                                    <a:cubicBezTo>
                                      <a:pt x="8" y="179"/>
                                      <a:pt x="4" y="181"/>
                                      <a:pt x="0" y="184"/>
                                    </a:cubicBezTo>
                                    <a:cubicBezTo>
                                      <a:pt x="0" y="182"/>
                                      <a:pt x="0" y="182"/>
                                      <a:pt x="0" y="182"/>
                                    </a:cubicBezTo>
                                    <a:cubicBezTo>
                                      <a:pt x="4" y="179"/>
                                      <a:pt x="8" y="177"/>
                                      <a:pt x="13" y="177"/>
                                    </a:cubicBezTo>
                                    <a:cubicBezTo>
                                      <a:pt x="25" y="177"/>
                                      <a:pt x="34" y="187"/>
                                      <a:pt x="34" y="199"/>
                                    </a:cubicBezTo>
                                    <a:cubicBezTo>
                                      <a:pt x="34" y="200"/>
                                      <a:pt x="34" y="202"/>
                                      <a:pt x="34" y="203"/>
                                    </a:cubicBezTo>
                                    <a:cubicBezTo>
                                      <a:pt x="35" y="204"/>
                                      <a:pt x="37" y="205"/>
                                      <a:pt x="39" y="206"/>
                                    </a:cubicBezTo>
                                    <a:cubicBezTo>
                                      <a:pt x="40" y="204"/>
                                      <a:pt x="40" y="201"/>
                                      <a:pt x="40" y="199"/>
                                    </a:cubicBezTo>
                                    <a:cubicBezTo>
                                      <a:pt x="40" y="191"/>
                                      <a:pt x="37" y="184"/>
                                      <a:pt x="32" y="179"/>
                                    </a:cubicBezTo>
                                    <a:cubicBezTo>
                                      <a:pt x="27" y="174"/>
                                      <a:pt x="20" y="171"/>
                                      <a:pt x="13" y="171"/>
                                    </a:cubicBezTo>
                                    <a:cubicBezTo>
                                      <a:pt x="8" y="171"/>
                                      <a:pt x="4" y="172"/>
                                      <a:pt x="0" y="174"/>
                                    </a:cubicBezTo>
                                    <a:cubicBezTo>
                                      <a:pt x="0" y="173"/>
                                      <a:pt x="0" y="173"/>
                                      <a:pt x="0" y="173"/>
                                    </a:cubicBezTo>
                                    <a:cubicBezTo>
                                      <a:pt x="4" y="171"/>
                                      <a:pt x="8" y="170"/>
                                      <a:pt x="13" y="170"/>
                                    </a:cubicBezTo>
                                    <a:cubicBezTo>
                                      <a:pt x="29" y="170"/>
                                      <a:pt x="42" y="183"/>
                                      <a:pt x="42" y="199"/>
                                    </a:cubicBezTo>
                                    <a:cubicBezTo>
                                      <a:pt x="42" y="201"/>
                                      <a:pt x="41" y="204"/>
                                      <a:pt x="41" y="207"/>
                                    </a:cubicBezTo>
                                    <a:cubicBezTo>
                                      <a:pt x="42" y="207"/>
                                      <a:pt x="43" y="208"/>
                                      <a:pt x="44" y="209"/>
                                    </a:cubicBezTo>
                                    <a:cubicBezTo>
                                      <a:pt x="44" y="208"/>
                                      <a:pt x="45" y="208"/>
                                      <a:pt x="46" y="207"/>
                                    </a:cubicBezTo>
                                    <a:cubicBezTo>
                                      <a:pt x="47" y="204"/>
                                      <a:pt x="47" y="201"/>
                                      <a:pt x="47" y="199"/>
                                    </a:cubicBezTo>
                                    <a:cubicBezTo>
                                      <a:pt x="47" y="189"/>
                                      <a:pt x="43" y="181"/>
                                      <a:pt x="37" y="174"/>
                                    </a:cubicBezTo>
                                    <a:cubicBezTo>
                                      <a:pt x="31" y="168"/>
                                      <a:pt x="22" y="164"/>
                                      <a:pt x="13" y="164"/>
                                    </a:cubicBezTo>
                                    <a:cubicBezTo>
                                      <a:pt x="9" y="164"/>
                                      <a:pt x="4" y="165"/>
                                      <a:pt x="0" y="167"/>
                                    </a:cubicBezTo>
                                    <a:cubicBezTo>
                                      <a:pt x="0" y="165"/>
                                      <a:pt x="0" y="165"/>
                                      <a:pt x="0" y="165"/>
                                    </a:cubicBezTo>
                                    <a:cubicBezTo>
                                      <a:pt x="4" y="164"/>
                                      <a:pt x="9" y="163"/>
                                      <a:pt x="13" y="163"/>
                                    </a:cubicBezTo>
                                    <a:cubicBezTo>
                                      <a:pt x="33" y="163"/>
                                      <a:pt x="49" y="179"/>
                                      <a:pt x="49" y="199"/>
                                    </a:cubicBezTo>
                                    <a:cubicBezTo>
                                      <a:pt x="49" y="201"/>
                                      <a:pt x="48" y="204"/>
                                      <a:pt x="48" y="206"/>
                                    </a:cubicBezTo>
                                    <a:cubicBezTo>
                                      <a:pt x="50" y="205"/>
                                      <a:pt x="52" y="204"/>
                                      <a:pt x="55" y="203"/>
                                    </a:cubicBezTo>
                                    <a:cubicBezTo>
                                      <a:pt x="55" y="201"/>
                                      <a:pt x="55" y="200"/>
                                      <a:pt x="55" y="199"/>
                                    </a:cubicBezTo>
                                    <a:cubicBezTo>
                                      <a:pt x="55" y="187"/>
                                      <a:pt x="50" y="176"/>
                                      <a:pt x="43" y="169"/>
                                    </a:cubicBezTo>
                                    <a:cubicBezTo>
                                      <a:pt x="35" y="161"/>
                                      <a:pt x="25" y="157"/>
                                      <a:pt x="13" y="157"/>
                                    </a:cubicBezTo>
                                    <a:cubicBezTo>
                                      <a:pt x="9" y="157"/>
                                      <a:pt x="4" y="157"/>
                                      <a:pt x="0" y="158"/>
                                    </a:cubicBezTo>
                                    <a:cubicBezTo>
                                      <a:pt x="0" y="157"/>
                                      <a:pt x="0" y="157"/>
                                      <a:pt x="0" y="157"/>
                                    </a:cubicBezTo>
                                    <a:cubicBezTo>
                                      <a:pt x="4" y="156"/>
                                      <a:pt x="9" y="155"/>
                                      <a:pt x="13" y="155"/>
                                    </a:cubicBezTo>
                                    <a:cubicBezTo>
                                      <a:pt x="37" y="155"/>
                                      <a:pt x="56" y="175"/>
                                      <a:pt x="56" y="199"/>
                                    </a:cubicBezTo>
                                    <a:cubicBezTo>
                                      <a:pt x="56" y="200"/>
                                      <a:pt x="56" y="201"/>
                                      <a:pt x="56" y="202"/>
                                    </a:cubicBezTo>
                                    <a:cubicBezTo>
                                      <a:pt x="58" y="201"/>
                                      <a:pt x="60" y="201"/>
                                      <a:pt x="63" y="200"/>
                                    </a:cubicBezTo>
                                    <a:cubicBezTo>
                                      <a:pt x="63" y="200"/>
                                      <a:pt x="63" y="199"/>
                                      <a:pt x="63" y="199"/>
                                    </a:cubicBezTo>
                                    <a:cubicBezTo>
                                      <a:pt x="63" y="185"/>
                                      <a:pt x="57" y="172"/>
                                      <a:pt x="48" y="163"/>
                                    </a:cubicBezTo>
                                    <a:cubicBezTo>
                                      <a:pt x="39" y="154"/>
                                      <a:pt x="27" y="149"/>
                                      <a:pt x="13" y="149"/>
                                    </a:cubicBezTo>
                                    <a:cubicBezTo>
                                      <a:pt x="9" y="149"/>
                                      <a:pt x="4" y="149"/>
                                      <a:pt x="0" y="151"/>
                                    </a:cubicBezTo>
                                    <a:cubicBezTo>
                                      <a:pt x="0" y="142"/>
                                      <a:pt x="0" y="142"/>
                                      <a:pt x="0" y="142"/>
                                    </a:cubicBezTo>
                                    <a:cubicBezTo>
                                      <a:pt x="3" y="137"/>
                                      <a:pt x="7" y="134"/>
                                      <a:pt x="13" y="134"/>
                                    </a:cubicBezTo>
                                    <a:cubicBezTo>
                                      <a:pt x="20" y="134"/>
                                      <a:pt x="27" y="140"/>
                                      <a:pt x="27" y="147"/>
                                    </a:cubicBezTo>
                                    <a:cubicBezTo>
                                      <a:pt x="27" y="148"/>
                                      <a:pt x="26" y="148"/>
                                      <a:pt x="26" y="149"/>
                                    </a:cubicBezTo>
                                    <a:cubicBezTo>
                                      <a:pt x="28" y="150"/>
                                      <a:pt x="30" y="150"/>
                                      <a:pt x="32" y="151"/>
                                    </a:cubicBezTo>
                                    <a:cubicBezTo>
                                      <a:pt x="32" y="150"/>
                                      <a:pt x="32" y="148"/>
                                      <a:pt x="32" y="147"/>
                                    </a:cubicBezTo>
                                    <a:cubicBezTo>
                                      <a:pt x="32" y="142"/>
                                      <a:pt x="30" y="137"/>
                                      <a:pt x="27" y="133"/>
                                    </a:cubicBezTo>
                                    <a:cubicBezTo>
                                      <a:pt x="23" y="130"/>
                                      <a:pt x="18" y="128"/>
                                      <a:pt x="13" y="128"/>
                                    </a:cubicBezTo>
                                    <a:cubicBezTo>
                                      <a:pt x="8" y="128"/>
                                      <a:pt x="4" y="129"/>
                                      <a:pt x="0" y="132"/>
                                    </a:cubicBezTo>
                                    <a:cubicBezTo>
                                      <a:pt x="0" y="130"/>
                                      <a:pt x="0" y="130"/>
                                      <a:pt x="0" y="130"/>
                                    </a:cubicBezTo>
                                    <a:cubicBezTo>
                                      <a:pt x="4" y="128"/>
                                      <a:pt x="8" y="126"/>
                                      <a:pt x="13" y="126"/>
                                    </a:cubicBezTo>
                                    <a:cubicBezTo>
                                      <a:pt x="25" y="126"/>
                                      <a:pt x="34" y="135"/>
                                      <a:pt x="34" y="147"/>
                                    </a:cubicBezTo>
                                    <a:cubicBezTo>
                                      <a:pt x="34" y="149"/>
                                      <a:pt x="34" y="150"/>
                                      <a:pt x="34" y="152"/>
                                    </a:cubicBezTo>
                                    <a:cubicBezTo>
                                      <a:pt x="35" y="152"/>
                                      <a:pt x="37" y="153"/>
                                      <a:pt x="39" y="155"/>
                                    </a:cubicBezTo>
                                    <a:cubicBezTo>
                                      <a:pt x="40" y="152"/>
                                      <a:pt x="40" y="150"/>
                                      <a:pt x="40" y="147"/>
                                    </a:cubicBezTo>
                                    <a:cubicBezTo>
                                      <a:pt x="40" y="140"/>
                                      <a:pt x="37" y="133"/>
                                      <a:pt x="32" y="128"/>
                                    </a:cubicBezTo>
                                    <a:cubicBezTo>
                                      <a:pt x="27" y="123"/>
                                      <a:pt x="20" y="120"/>
                                      <a:pt x="13" y="120"/>
                                    </a:cubicBezTo>
                                    <a:cubicBezTo>
                                      <a:pt x="8" y="120"/>
                                      <a:pt x="4" y="121"/>
                                      <a:pt x="0" y="123"/>
                                    </a:cubicBezTo>
                                    <a:cubicBezTo>
                                      <a:pt x="0" y="121"/>
                                      <a:pt x="0" y="121"/>
                                      <a:pt x="0" y="121"/>
                                    </a:cubicBezTo>
                                    <a:cubicBezTo>
                                      <a:pt x="4" y="119"/>
                                      <a:pt x="8" y="118"/>
                                      <a:pt x="13" y="118"/>
                                    </a:cubicBezTo>
                                    <a:cubicBezTo>
                                      <a:pt x="29" y="118"/>
                                      <a:pt x="42" y="131"/>
                                      <a:pt x="42" y="147"/>
                                    </a:cubicBezTo>
                                    <a:cubicBezTo>
                                      <a:pt x="42" y="150"/>
                                      <a:pt x="41" y="153"/>
                                      <a:pt x="41" y="155"/>
                                    </a:cubicBezTo>
                                    <a:cubicBezTo>
                                      <a:pt x="42" y="156"/>
                                      <a:pt x="43" y="157"/>
                                      <a:pt x="44" y="157"/>
                                    </a:cubicBezTo>
                                    <a:cubicBezTo>
                                      <a:pt x="44" y="157"/>
                                      <a:pt x="45" y="156"/>
                                      <a:pt x="46" y="156"/>
                                    </a:cubicBezTo>
                                    <a:cubicBezTo>
                                      <a:pt x="47" y="153"/>
                                      <a:pt x="47" y="150"/>
                                      <a:pt x="47" y="147"/>
                                    </a:cubicBezTo>
                                    <a:cubicBezTo>
                                      <a:pt x="47" y="138"/>
                                      <a:pt x="43" y="129"/>
                                      <a:pt x="37" y="123"/>
                                    </a:cubicBezTo>
                                    <a:cubicBezTo>
                                      <a:pt x="31" y="117"/>
                                      <a:pt x="22" y="113"/>
                                      <a:pt x="13" y="113"/>
                                    </a:cubicBezTo>
                                    <a:cubicBezTo>
                                      <a:pt x="9" y="113"/>
                                      <a:pt x="4" y="114"/>
                                      <a:pt x="0" y="115"/>
                                    </a:cubicBezTo>
                                    <a:cubicBezTo>
                                      <a:pt x="0" y="114"/>
                                      <a:pt x="0" y="114"/>
                                      <a:pt x="0" y="114"/>
                                    </a:cubicBezTo>
                                    <a:cubicBezTo>
                                      <a:pt x="4" y="112"/>
                                      <a:pt x="9" y="111"/>
                                      <a:pt x="13" y="111"/>
                                    </a:cubicBezTo>
                                    <a:cubicBezTo>
                                      <a:pt x="33" y="111"/>
                                      <a:pt x="49" y="127"/>
                                      <a:pt x="49" y="147"/>
                                    </a:cubicBezTo>
                                    <a:cubicBezTo>
                                      <a:pt x="49" y="150"/>
                                      <a:pt x="48" y="152"/>
                                      <a:pt x="48" y="155"/>
                                    </a:cubicBezTo>
                                    <a:cubicBezTo>
                                      <a:pt x="50" y="153"/>
                                      <a:pt x="52" y="152"/>
                                      <a:pt x="55" y="151"/>
                                    </a:cubicBezTo>
                                    <a:cubicBezTo>
                                      <a:pt x="55" y="150"/>
                                      <a:pt x="55" y="149"/>
                                      <a:pt x="55" y="147"/>
                                    </a:cubicBezTo>
                                    <a:cubicBezTo>
                                      <a:pt x="55" y="136"/>
                                      <a:pt x="50" y="125"/>
                                      <a:pt x="43" y="117"/>
                                    </a:cubicBezTo>
                                    <a:cubicBezTo>
                                      <a:pt x="35" y="110"/>
                                      <a:pt x="25" y="105"/>
                                      <a:pt x="13" y="105"/>
                                    </a:cubicBezTo>
                                    <a:cubicBezTo>
                                      <a:pt x="9" y="105"/>
                                      <a:pt x="4" y="106"/>
                                      <a:pt x="0" y="107"/>
                                    </a:cubicBezTo>
                                    <a:cubicBezTo>
                                      <a:pt x="0" y="105"/>
                                      <a:pt x="0" y="105"/>
                                      <a:pt x="0" y="105"/>
                                    </a:cubicBezTo>
                                    <a:cubicBezTo>
                                      <a:pt x="4" y="104"/>
                                      <a:pt x="9" y="104"/>
                                      <a:pt x="13" y="104"/>
                                    </a:cubicBezTo>
                                    <a:cubicBezTo>
                                      <a:pt x="37" y="104"/>
                                      <a:pt x="56" y="123"/>
                                      <a:pt x="56" y="147"/>
                                    </a:cubicBezTo>
                                    <a:cubicBezTo>
                                      <a:pt x="56" y="148"/>
                                      <a:pt x="56" y="149"/>
                                      <a:pt x="56" y="151"/>
                                    </a:cubicBezTo>
                                    <a:cubicBezTo>
                                      <a:pt x="58" y="150"/>
                                      <a:pt x="60" y="149"/>
                                      <a:pt x="63" y="149"/>
                                    </a:cubicBezTo>
                                    <a:cubicBezTo>
                                      <a:pt x="63" y="148"/>
                                      <a:pt x="63" y="148"/>
                                      <a:pt x="63" y="147"/>
                                    </a:cubicBezTo>
                                    <a:cubicBezTo>
                                      <a:pt x="63" y="133"/>
                                      <a:pt x="57" y="121"/>
                                      <a:pt x="48" y="112"/>
                                    </a:cubicBezTo>
                                    <a:cubicBezTo>
                                      <a:pt x="39" y="103"/>
                                      <a:pt x="27" y="98"/>
                                      <a:pt x="13" y="98"/>
                                    </a:cubicBezTo>
                                    <a:cubicBezTo>
                                      <a:pt x="9" y="98"/>
                                      <a:pt x="4" y="98"/>
                                      <a:pt x="0" y="99"/>
                                    </a:cubicBezTo>
                                    <a:cubicBezTo>
                                      <a:pt x="0" y="90"/>
                                      <a:pt x="0" y="90"/>
                                      <a:pt x="0" y="90"/>
                                    </a:cubicBezTo>
                                    <a:cubicBezTo>
                                      <a:pt x="3" y="86"/>
                                      <a:pt x="7" y="82"/>
                                      <a:pt x="13" y="82"/>
                                    </a:cubicBezTo>
                                    <a:cubicBezTo>
                                      <a:pt x="20" y="82"/>
                                      <a:pt x="27" y="88"/>
                                      <a:pt x="27" y="96"/>
                                    </a:cubicBezTo>
                                    <a:cubicBezTo>
                                      <a:pt x="27" y="96"/>
                                      <a:pt x="26" y="97"/>
                                      <a:pt x="26" y="98"/>
                                    </a:cubicBezTo>
                                    <a:cubicBezTo>
                                      <a:pt x="28" y="98"/>
                                      <a:pt x="30" y="99"/>
                                      <a:pt x="32" y="100"/>
                                    </a:cubicBezTo>
                                    <a:cubicBezTo>
                                      <a:pt x="32" y="98"/>
                                      <a:pt x="32" y="97"/>
                                      <a:pt x="32" y="96"/>
                                    </a:cubicBezTo>
                                    <a:cubicBezTo>
                                      <a:pt x="32" y="90"/>
                                      <a:pt x="30" y="86"/>
                                      <a:pt x="27" y="82"/>
                                    </a:cubicBezTo>
                                    <a:cubicBezTo>
                                      <a:pt x="23" y="78"/>
                                      <a:pt x="18" y="76"/>
                                      <a:pt x="13" y="76"/>
                                    </a:cubicBezTo>
                                    <a:cubicBezTo>
                                      <a:pt x="8" y="76"/>
                                      <a:pt x="4" y="78"/>
                                      <a:pt x="0" y="81"/>
                                    </a:cubicBezTo>
                                    <a:cubicBezTo>
                                      <a:pt x="0" y="79"/>
                                      <a:pt x="0" y="79"/>
                                      <a:pt x="0" y="79"/>
                                    </a:cubicBezTo>
                                    <a:cubicBezTo>
                                      <a:pt x="4" y="76"/>
                                      <a:pt x="8" y="75"/>
                                      <a:pt x="13" y="75"/>
                                    </a:cubicBezTo>
                                    <a:cubicBezTo>
                                      <a:pt x="25" y="75"/>
                                      <a:pt x="34" y="84"/>
                                      <a:pt x="34" y="96"/>
                                    </a:cubicBezTo>
                                    <a:cubicBezTo>
                                      <a:pt x="34" y="97"/>
                                      <a:pt x="34" y="99"/>
                                      <a:pt x="34" y="100"/>
                                    </a:cubicBezTo>
                                    <a:cubicBezTo>
                                      <a:pt x="35" y="101"/>
                                      <a:pt x="37" y="102"/>
                                      <a:pt x="39" y="103"/>
                                    </a:cubicBezTo>
                                    <a:cubicBezTo>
                                      <a:pt x="40" y="101"/>
                                      <a:pt x="40" y="98"/>
                                      <a:pt x="40" y="96"/>
                                    </a:cubicBezTo>
                                    <a:cubicBezTo>
                                      <a:pt x="40" y="88"/>
                                      <a:pt x="37" y="81"/>
                                      <a:pt x="32" y="77"/>
                                    </a:cubicBezTo>
                                    <a:cubicBezTo>
                                      <a:pt x="27" y="72"/>
                                      <a:pt x="20" y="69"/>
                                      <a:pt x="13" y="69"/>
                                    </a:cubicBezTo>
                                    <a:cubicBezTo>
                                      <a:pt x="8" y="69"/>
                                      <a:pt x="4" y="70"/>
                                      <a:pt x="0" y="72"/>
                                    </a:cubicBezTo>
                                    <a:cubicBezTo>
                                      <a:pt x="0" y="70"/>
                                      <a:pt x="0" y="70"/>
                                      <a:pt x="0" y="70"/>
                                    </a:cubicBezTo>
                                    <a:cubicBezTo>
                                      <a:pt x="4" y="68"/>
                                      <a:pt x="8" y="67"/>
                                      <a:pt x="13" y="67"/>
                                    </a:cubicBezTo>
                                    <a:cubicBezTo>
                                      <a:pt x="29" y="67"/>
                                      <a:pt x="42" y="80"/>
                                      <a:pt x="42" y="96"/>
                                    </a:cubicBezTo>
                                    <a:cubicBezTo>
                                      <a:pt x="42" y="99"/>
                                      <a:pt x="41" y="101"/>
                                      <a:pt x="41" y="104"/>
                                    </a:cubicBezTo>
                                    <a:cubicBezTo>
                                      <a:pt x="42" y="105"/>
                                      <a:pt x="43" y="105"/>
                                      <a:pt x="44" y="106"/>
                                    </a:cubicBezTo>
                                    <a:cubicBezTo>
                                      <a:pt x="44" y="105"/>
                                      <a:pt x="45" y="105"/>
                                      <a:pt x="46" y="104"/>
                                    </a:cubicBezTo>
                                    <a:cubicBezTo>
                                      <a:pt x="47" y="102"/>
                                      <a:pt x="47" y="99"/>
                                      <a:pt x="47" y="96"/>
                                    </a:cubicBezTo>
                                    <a:cubicBezTo>
                                      <a:pt x="47" y="86"/>
                                      <a:pt x="43" y="78"/>
                                      <a:pt x="37" y="72"/>
                                    </a:cubicBezTo>
                                    <a:cubicBezTo>
                                      <a:pt x="31" y="65"/>
                                      <a:pt x="22" y="62"/>
                                      <a:pt x="13" y="62"/>
                                    </a:cubicBezTo>
                                    <a:cubicBezTo>
                                      <a:pt x="9" y="62"/>
                                      <a:pt x="4" y="62"/>
                                      <a:pt x="0" y="64"/>
                                    </a:cubicBezTo>
                                    <a:cubicBezTo>
                                      <a:pt x="0" y="62"/>
                                      <a:pt x="0" y="62"/>
                                      <a:pt x="0" y="62"/>
                                    </a:cubicBezTo>
                                    <a:cubicBezTo>
                                      <a:pt x="4" y="61"/>
                                      <a:pt x="9" y="60"/>
                                      <a:pt x="13" y="60"/>
                                    </a:cubicBezTo>
                                    <a:cubicBezTo>
                                      <a:pt x="33" y="60"/>
                                      <a:pt x="49" y="76"/>
                                      <a:pt x="49" y="96"/>
                                    </a:cubicBezTo>
                                    <a:cubicBezTo>
                                      <a:pt x="49" y="98"/>
                                      <a:pt x="48" y="101"/>
                                      <a:pt x="48" y="103"/>
                                    </a:cubicBezTo>
                                    <a:cubicBezTo>
                                      <a:pt x="50" y="102"/>
                                      <a:pt x="52" y="101"/>
                                      <a:pt x="55" y="100"/>
                                    </a:cubicBezTo>
                                    <a:cubicBezTo>
                                      <a:pt x="55" y="98"/>
                                      <a:pt x="55" y="97"/>
                                      <a:pt x="55" y="96"/>
                                    </a:cubicBezTo>
                                    <a:cubicBezTo>
                                      <a:pt x="55" y="84"/>
                                      <a:pt x="50" y="74"/>
                                      <a:pt x="43" y="66"/>
                                    </a:cubicBezTo>
                                    <a:cubicBezTo>
                                      <a:pt x="35" y="59"/>
                                      <a:pt x="25" y="54"/>
                                      <a:pt x="13" y="54"/>
                                    </a:cubicBezTo>
                                    <a:cubicBezTo>
                                      <a:pt x="9" y="54"/>
                                      <a:pt x="4" y="54"/>
                                      <a:pt x="0" y="56"/>
                                    </a:cubicBezTo>
                                    <a:cubicBezTo>
                                      <a:pt x="0" y="54"/>
                                      <a:pt x="0" y="54"/>
                                      <a:pt x="0" y="54"/>
                                    </a:cubicBezTo>
                                    <a:cubicBezTo>
                                      <a:pt x="4" y="53"/>
                                      <a:pt x="9" y="52"/>
                                      <a:pt x="13" y="52"/>
                                    </a:cubicBezTo>
                                    <a:cubicBezTo>
                                      <a:pt x="37" y="52"/>
                                      <a:pt x="56" y="72"/>
                                      <a:pt x="56" y="96"/>
                                    </a:cubicBezTo>
                                    <a:cubicBezTo>
                                      <a:pt x="56" y="97"/>
                                      <a:pt x="56" y="98"/>
                                      <a:pt x="56" y="99"/>
                                    </a:cubicBezTo>
                                    <a:cubicBezTo>
                                      <a:pt x="58" y="98"/>
                                      <a:pt x="60" y="98"/>
                                      <a:pt x="63" y="97"/>
                                    </a:cubicBezTo>
                                    <a:cubicBezTo>
                                      <a:pt x="63" y="97"/>
                                      <a:pt x="63" y="96"/>
                                      <a:pt x="63" y="96"/>
                                    </a:cubicBezTo>
                                    <a:cubicBezTo>
                                      <a:pt x="63" y="82"/>
                                      <a:pt x="57" y="70"/>
                                      <a:pt x="48" y="61"/>
                                    </a:cubicBezTo>
                                    <a:cubicBezTo>
                                      <a:pt x="39" y="52"/>
                                      <a:pt x="27" y="46"/>
                                      <a:pt x="13" y="46"/>
                                    </a:cubicBezTo>
                                    <a:cubicBezTo>
                                      <a:pt x="9" y="46"/>
                                      <a:pt x="4" y="47"/>
                                      <a:pt x="0" y="48"/>
                                    </a:cubicBezTo>
                                    <a:cubicBezTo>
                                      <a:pt x="0" y="39"/>
                                      <a:pt x="0" y="39"/>
                                      <a:pt x="0" y="39"/>
                                    </a:cubicBezTo>
                                    <a:cubicBezTo>
                                      <a:pt x="3" y="34"/>
                                      <a:pt x="7" y="31"/>
                                      <a:pt x="13" y="31"/>
                                    </a:cubicBezTo>
                                    <a:cubicBezTo>
                                      <a:pt x="20" y="31"/>
                                      <a:pt x="27" y="37"/>
                                      <a:pt x="27" y="44"/>
                                    </a:cubicBezTo>
                                    <a:cubicBezTo>
                                      <a:pt x="27" y="45"/>
                                      <a:pt x="26" y="46"/>
                                      <a:pt x="26" y="46"/>
                                    </a:cubicBezTo>
                                    <a:cubicBezTo>
                                      <a:pt x="28" y="47"/>
                                      <a:pt x="30" y="48"/>
                                      <a:pt x="32" y="48"/>
                                    </a:cubicBezTo>
                                    <a:cubicBezTo>
                                      <a:pt x="32" y="47"/>
                                      <a:pt x="32" y="46"/>
                                      <a:pt x="32" y="44"/>
                                    </a:cubicBezTo>
                                    <a:cubicBezTo>
                                      <a:pt x="32" y="39"/>
                                      <a:pt x="30" y="34"/>
                                      <a:pt x="27" y="31"/>
                                    </a:cubicBezTo>
                                    <a:cubicBezTo>
                                      <a:pt x="23" y="27"/>
                                      <a:pt x="18" y="25"/>
                                      <a:pt x="13" y="25"/>
                                    </a:cubicBezTo>
                                    <a:cubicBezTo>
                                      <a:pt x="8" y="25"/>
                                      <a:pt x="4" y="27"/>
                                      <a:pt x="0" y="29"/>
                                    </a:cubicBezTo>
                                    <a:cubicBezTo>
                                      <a:pt x="0" y="27"/>
                                      <a:pt x="0" y="27"/>
                                      <a:pt x="0" y="27"/>
                                    </a:cubicBezTo>
                                    <a:cubicBezTo>
                                      <a:pt x="4" y="25"/>
                                      <a:pt x="8" y="23"/>
                                      <a:pt x="13" y="23"/>
                                    </a:cubicBezTo>
                                    <a:cubicBezTo>
                                      <a:pt x="25" y="23"/>
                                      <a:pt x="34" y="33"/>
                                      <a:pt x="34" y="44"/>
                                    </a:cubicBezTo>
                                    <a:cubicBezTo>
                                      <a:pt x="34" y="46"/>
                                      <a:pt x="34" y="47"/>
                                      <a:pt x="34" y="49"/>
                                    </a:cubicBezTo>
                                    <a:cubicBezTo>
                                      <a:pt x="35" y="50"/>
                                      <a:pt x="37" y="51"/>
                                      <a:pt x="39" y="52"/>
                                    </a:cubicBezTo>
                                    <a:cubicBezTo>
                                      <a:pt x="40" y="49"/>
                                      <a:pt x="40" y="47"/>
                                      <a:pt x="40" y="44"/>
                                    </a:cubicBezTo>
                                    <a:cubicBezTo>
                                      <a:pt x="40" y="37"/>
                                      <a:pt x="37" y="30"/>
                                      <a:pt x="32" y="25"/>
                                    </a:cubicBezTo>
                                    <a:cubicBezTo>
                                      <a:pt x="27" y="20"/>
                                      <a:pt x="20" y="17"/>
                                      <a:pt x="13" y="17"/>
                                    </a:cubicBezTo>
                                    <a:cubicBezTo>
                                      <a:pt x="8" y="17"/>
                                      <a:pt x="4" y="18"/>
                                      <a:pt x="0" y="20"/>
                                    </a:cubicBezTo>
                                    <a:cubicBezTo>
                                      <a:pt x="0" y="18"/>
                                      <a:pt x="0" y="18"/>
                                      <a:pt x="0" y="18"/>
                                    </a:cubicBezTo>
                                    <a:cubicBezTo>
                                      <a:pt x="4" y="17"/>
                                      <a:pt x="8" y="16"/>
                                      <a:pt x="13" y="16"/>
                                    </a:cubicBezTo>
                                    <a:cubicBezTo>
                                      <a:pt x="29" y="16"/>
                                      <a:pt x="42" y="28"/>
                                      <a:pt x="42" y="44"/>
                                    </a:cubicBezTo>
                                    <a:cubicBezTo>
                                      <a:pt x="42" y="47"/>
                                      <a:pt x="41" y="50"/>
                                      <a:pt x="41" y="53"/>
                                    </a:cubicBezTo>
                                    <a:cubicBezTo>
                                      <a:pt x="42" y="53"/>
                                      <a:pt x="43" y="54"/>
                                      <a:pt x="44" y="55"/>
                                    </a:cubicBezTo>
                                    <a:cubicBezTo>
                                      <a:pt x="44" y="54"/>
                                      <a:pt x="45" y="54"/>
                                      <a:pt x="46" y="53"/>
                                    </a:cubicBezTo>
                                    <a:cubicBezTo>
                                      <a:pt x="47" y="50"/>
                                      <a:pt x="47" y="47"/>
                                      <a:pt x="47" y="44"/>
                                    </a:cubicBezTo>
                                    <a:cubicBezTo>
                                      <a:pt x="47" y="35"/>
                                      <a:pt x="43" y="26"/>
                                      <a:pt x="37" y="20"/>
                                    </a:cubicBezTo>
                                    <a:cubicBezTo>
                                      <a:pt x="31" y="14"/>
                                      <a:pt x="22" y="10"/>
                                      <a:pt x="13" y="10"/>
                                    </a:cubicBezTo>
                                    <a:cubicBezTo>
                                      <a:pt x="9" y="10"/>
                                      <a:pt x="4" y="11"/>
                                      <a:pt x="0" y="13"/>
                                    </a:cubicBezTo>
                                    <a:cubicBezTo>
                                      <a:pt x="0" y="11"/>
                                      <a:pt x="0" y="11"/>
                                      <a:pt x="0" y="11"/>
                                    </a:cubicBezTo>
                                    <a:cubicBezTo>
                                      <a:pt x="4" y="9"/>
                                      <a:pt x="9" y="9"/>
                                      <a:pt x="13" y="9"/>
                                    </a:cubicBezTo>
                                    <a:cubicBezTo>
                                      <a:pt x="33" y="9"/>
                                      <a:pt x="49" y="25"/>
                                      <a:pt x="49" y="44"/>
                                    </a:cubicBezTo>
                                    <a:cubicBezTo>
                                      <a:pt x="49" y="47"/>
                                      <a:pt x="48" y="49"/>
                                      <a:pt x="48" y="52"/>
                                    </a:cubicBezTo>
                                    <a:cubicBezTo>
                                      <a:pt x="50" y="50"/>
                                      <a:pt x="52" y="49"/>
                                      <a:pt x="55" y="48"/>
                                    </a:cubicBezTo>
                                    <a:cubicBezTo>
                                      <a:pt x="55" y="47"/>
                                      <a:pt x="55" y="46"/>
                                      <a:pt x="55" y="44"/>
                                    </a:cubicBezTo>
                                    <a:cubicBezTo>
                                      <a:pt x="55" y="33"/>
                                      <a:pt x="50" y="22"/>
                                      <a:pt x="43" y="15"/>
                                    </a:cubicBezTo>
                                    <a:cubicBezTo>
                                      <a:pt x="35" y="7"/>
                                      <a:pt x="25" y="2"/>
                                      <a:pt x="13" y="2"/>
                                    </a:cubicBezTo>
                                    <a:cubicBezTo>
                                      <a:pt x="9" y="2"/>
                                      <a:pt x="4" y="3"/>
                                      <a:pt x="0" y="4"/>
                                    </a:cubicBezTo>
                                    <a:cubicBezTo>
                                      <a:pt x="0" y="3"/>
                                      <a:pt x="0" y="3"/>
                                      <a:pt x="0" y="3"/>
                                    </a:cubicBezTo>
                                    <a:cubicBezTo>
                                      <a:pt x="4" y="2"/>
                                      <a:pt x="9" y="1"/>
                                      <a:pt x="13" y="1"/>
                                    </a:cubicBezTo>
                                    <a:cubicBezTo>
                                      <a:pt x="37" y="1"/>
                                      <a:pt x="56" y="20"/>
                                      <a:pt x="56" y="44"/>
                                    </a:cubicBezTo>
                                    <a:cubicBezTo>
                                      <a:pt x="56" y="46"/>
                                      <a:pt x="56" y="47"/>
                                      <a:pt x="56" y="48"/>
                                    </a:cubicBezTo>
                                    <a:cubicBezTo>
                                      <a:pt x="58" y="47"/>
                                      <a:pt x="60" y="46"/>
                                      <a:pt x="63" y="46"/>
                                    </a:cubicBezTo>
                                    <a:cubicBezTo>
                                      <a:pt x="63" y="45"/>
                                      <a:pt x="63" y="45"/>
                                      <a:pt x="63" y="44"/>
                                    </a:cubicBezTo>
                                    <a:cubicBezTo>
                                      <a:pt x="63" y="31"/>
                                      <a:pt x="57" y="18"/>
                                      <a:pt x="48" y="9"/>
                                    </a:cubicBezTo>
                                    <a:cubicBezTo>
                                      <a:pt x="44" y="6"/>
                                      <a:pt x="40" y="2"/>
                                      <a:pt x="35" y="0"/>
                                    </a:cubicBezTo>
                                    <a:cubicBezTo>
                                      <a:pt x="38" y="0"/>
                                      <a:pt x="38" y="0"/>
                                      <a:pt x="38" y="0"/>
                                    </a:cubicBezTo>
                                    <a:cubicBezTo>
                                      <a:pt x="39" y="0"/>
                                      <a:pt x="39" y="0"/>
                                      <a:pt x="39" y="0"/>
                                    </a:cubicBezTo>
                                    <a:cubicBezTo>
                                      <a:pt x="39" y="0"/>
                                      <a:pt x="39" y="0"/>
                                      <a:pt x="39" y="0"/>
                                    </a:cubicBezTo>
                                    <a:cubicBezTo>
                                      <a:pt x="41" y="0"/>
                                      <a:pt x="41" y="0"/>
                                      <a:pt x="41" y="0"/>
                                    </a:cubicBezTo>
                                    <a:cubicBezTo>
                                      <a:pt x="41" y="0"/>
                                      <a:pt x="41" y="1"/>
                                      <a:pt x="41" y="1"/>
                                    </a:cubicBezTo>
                                    <a:cubicBezTo>
                                      <a:pt x="42" y="2"/>
                                      <a:pt x="43" y="3"/>
                                      <a:pt x="44" y="3"/>
                                    </a:cubicBezTo>
                                    <a:cubicBezTo>
                                      <a:pt x="44" y="3"/>
                                      <a:pt x="45" y="2"/>
                                      <a:pt x="46" y="2"/>
                                    </a:cubicBezTo>
                                    <a:cubicBezTo>
                                      <a:pt x="46" y="1"/>
                                      <a:pt x="46" y="1"/>
                                      <a:pt x="46" y="0"/>
                                    </a:cubicBezTo>
                                    <a:cubicBezTo>
                                      <a:pt x="48" y="0"/>
                                      <a:pt x="48" y="0"/>
                                      <a:pt x="48" y="0"/>
                                    </a:cubicBezTo>
                                    <a:cubicBezTo>
                                      <a:pt x="48" y="0"/>
                                      <a:pt x="48" y="0"/>
                                      <a:pt x="48" y="0"/>
                                    </a:cubicBezTo>
                                    <a:cubicBezTo>
                                      <a:pt x="48" y="0"/>
                                      <a:pt x="48" y="0"/>
                                      <a:pt x="49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9" y="1"/>
                                      <a:pt x="47" y="3"/>
                                      <a:pt x="45" y="4"/>
                                    </a:cubicBezTo>
                                    <a:cubicBezTo>
                                      <a:pt x="46" y="6"/>
                                      <a:pt x="48" y="7"/>
                                      <a:pt x="50" y="9"/>
                                    </a:cubicBezTo>
                                    <a:cubicBezTo>
                                      <a:pt x="57" y="4"/>
                                      <a:pt x="65" y="1"/>
                                      <a:pt x="74" y="1"/>
                                    </a:cubicBezTo>
                                    <a:cubicBezTo>
                                      <a:pt x="83" y="1"/>
                                      <a:pt x="92" y="4"/>
                                      <a:pt x="99" y="8"/>
                                    </a:cubicBezTo>
                                    <a:cubicBezTo>
                                      <a:pt x="100" y="7"/>
                                      <a:pt x="102" y="6"/>
                                      <a:pt x="103" y="4"/>
                                    </a:cubicBezTo>
                                    <a:cubicBezTo>
                                      <a:pt x="101" y="3"/>
                                      <a:pt x="99" y="1"/>
                                      <a:pt x="96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2" y="0"/>
                                      <a:pt x="102" y="0"/>
                                      <a:pt x="102" y="0"/>
                                    </a:cubicBezTo>
                                    <a:cubicBezTo>
                                      <a:pt x="102" y="0"/>
                                      <a:pt x="102" y="1"/>
                                      <a:pt x="102" y="1"/>
                                    </a:cubicBezTo>
                                    <a:cubicBezTo>
                                      <a:pt x="103" y="2"/>
                                      <a:pt x="104" y="3"/>
                                      <a:pt x="105" y="3"/>
                                    </a:cubicBezTo>
                                    <a:cubicBezTo>
                                      <a:pt x="106" y="3"/>
                                      <a:pt x="106" y="2"/>
                                      <a:pt x="107" y="1"/>
                                    </a:cubicBezTo>
                                    <a:cubicBezTo>
                                      <a:pt x="107" y="1"/>
                                      <a:pt x="107" y="0"/>
                                      <a:pt x="107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09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09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10" y="0"/>
                                    </a:cubicBezTo>
                                    <a:cubicBezTo>
                                      <a:pt x="113" y="0"/>
                                      <a:pt x="113" y="0"/>
                                      <a:pt x="113" y="0"/>
                                    </a:cubicBezTo>
                                    <a:cubicBezTo>
                                      <a:pt x="108" y="2"/>
                                      <a:pt x="104" y="6"/>
                                      <a:pt x="100" y="9"/>
                                    </a:cubicBezTo>
                                    <a:cubicBezTo>
                                      <a:pt x="91" y="18"/>
                                      <a:pt x="85" y="31"/>
                                      <a:pt x="85" y="44"/>
                                    </a:cubicBezTo>
                                    <a:cubicBezTo>
                                      <a:pt x="85" y="45"/>
                                      <a:pt x="85" y="45"/>
                                      <a:pt x="85" y="46"/>
                                    </a:cubicBezTo>
                                    <a:cubicBezTo>
                                      <a:pt x="88" y="46"/>
                                      <a:pt x="90" y="47"/>
                                      <a:pt x="92" y="48"/>
                                    </a:cubicBezTo>
                                    <a:cubicBezTo>
                                      <a:pt x="92" y="47"/>
                                      <a:pt x="92" y="45"/>
                                      <a:pt x="92" y="44"/>
                                    </a:cubicBezTo>
                                    <a:cubicBezTo>
                                      <a:pt x="92" y="20"/>
                                      <a:pt x="111" y="1"/>
                                      <a:pt x="135" y="1"/>
                                    </a:cubicBezTo>
                                    <a:cubicBezTo>
                                      <a:pt x="159" y="1"/>
                                      <a:pt x="179" y="20"/>
                                      <a:pt x="179" y="44"/>
                                    </a:cubicBezTo>
                                    <a:cubicBezTo>
                                      <a:pt x="179" y="45"/>
                                      <a:pt x="178" y="46"/>
                                      <a:pt x="178" y="47"/>
                                    </a:cubicBezTo>
                                    <a:cubicBezTo>
                                      <a:pt x="180" y="47"/>
                                      <a:pt x="183" y="46"/>
                                      <a:pt x="185" y="46"/>
                                    </a:cubicBezTo>
                                    <a:cubicBezTo>
                                      <a:pt x="185" y="45"/>
                                      <a:pt x="185" y="45"/>
                                      <a:pt x="185" y="44"/>
                                    </a:cubicBezTo>
                                    <a:cubicBezTo>
                                      <a:pt x="185" y="31"/>
                                      <a:pt x="179" y="18"/>
                                      <a:pt x="170" y="9"/>
                                    </a:cubicBezTo>
                                    <a:cubicBezTo>
                                      <a:pt x="166" y="6"/>
                                      <a:pt x="162" y="2"/>
                                      <a:pt x="157" y="0"/>
                                    </a:cubicBezTo>
                                    <a:cubicBezTo>
                                      <a:pt x="160" y="0"/>
                                      <a:pt x="160" y="0"/>
                                      <a:pt x="160" y="0"/>
                                    </a:cubicBezTo>
                                    <a:cubicBezTo>
                                      <a:pt x="161" y="0"/>
                                      <a:pt x="161" y="0"/>
                                      <a:pt x="161" y="0"/>
                                    </a:cubicBezTo>
                                    <a:cubicBezTo>
                                      <a:pt x="161" y="0"/>
                                      <a:pt x="161" y="0"/>
                                      <a:pt x="161" y="0"/>
                                    </a:cubicBezTo>
                                    <a:cubicBezTo>
                                      <a:pt x="163" y="0"/>
                                      <a:pt x="163" y="0"/>
                                      <a:pt x="163" y="0"/>
                                    </a:cubicBezTo>
                                    <a:cubicBezTo>
                                      <a:pt x="163" y="0"/>
                                      <a:pt x="163" y="1"/>
                                      <a:pt x="163" y="1"/>
                                    </a:cubicBezTo>
                                    <a:cubicBezTo>
                                      <a:pt x="163" y="2"/>
                                      <a:pt x="164" y="2"/>
                                      <a:pt x="165" y="3"/>
                                    </a:cubicBezTo>
                                    <a:cubicBezTo>
                                      <a:pt x="166" y="2"/>
                                      <a:pt x="167" y="1"/>
                                      <a:pt x="168" y="1"/>
                                    </a:cubicBezTo>
                                    <a:cubicBezTo>
                                      <a:pt x="168" y="0"/>
                                      <a:pt x="168" y="0"/>
                                      <a:pt x="168" y="0"/>
                                    </a:cubicBezTo>
                                    <a:cubicBezTo>
                                      <a:pt x="173" y="0"/>
                                      <a:pt x="173" y="0"/>
                                      <a:pt x="173" y="0"/>
                                    </a:cubicBezTo>
                                    <a:cubicBezTo>
                                      <a:pt x="171" y="1"/>
                                      <a:pt x="168" y="2"/>
                                      <a:pt x="166" y="4"/>
                                    </a:cubicBezTo>
                                    <a:cubicBezTo>
                                      <a:pt x="168" y="5"/>
                                      <a:pt x="170" y="7"/>
                                      <a:pt x="171" y="8"/>
                                    </a:cubicBezTo>
                                    <a:cubicBezTo>
                                      <a:pt x="178" y="4"/>
                                      <a:pt x="186" y="1"/>
                                      <a:pt x="195" y="1"/>
                                    </a:cubicBezTo>
                                    <a:cubicBezTo>
                                      <a:pt x="204" y="1"/>
                                      <a:pt x="212" y="4"/>
                                      <a:pt x="219" y="8"/>
                                    </a:cubicBezTo>
                                    <a:cubicBezTo>
                                      <a:pt x="221" y="7"/>
                                      <a:pt x="222" y="6"/>
                                      <a:pt x="224" y="4"/>
                                    </a:cubicBezTo>
                                    <a:cubicBezTo>
                                      <a:pt x="222" y="3"/>
                                      <a:pt x="220" y="1"/>
                                      <a:pt x="217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2" y="0"/>
                                      <a:pt x="222" y="0"/>
                                      <a:pt x="222" y="0"/>
                                    </a:cubicBezTo>
                                    <a:cubicBezTo>
                                      <a:pt x="223" y="0"/>
                                      <a:pt x="223" y="1"/>
                                      <a:pt x="223" y="1"/>
                                    </a:cubicBezTo>
                                    <a:cubicBezTo>
                                      <a:pt x="224" y="2"/>
                                      <a:pt x="225" y="3"/>
                                      <a:pt x="225" y="3"/>
                                    </a:cubicBezTo>
                                    <a:cubicBezTo>
                                      <a:pt x="226" y="3"/>
                                      <a:pt x="227" y="2"/>
                                      <a:pt x="228" y="1"/>
                                    </a:cubicBezTo>
                                    <a:cubicBezTo>
                                      <a:pt x="228" y="1"/>
                                      <a:pt x="228" y="0"/>
                                      <a:pt x="228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4" y="0"/>
                                      <a:pt x="234" y="0"/>
                                      <a:pt x="234" y="0"/>
                                    </a:cubicBezTo>
                                    <a:cubicBezTo>
                                      <a:pt x="229" y="2"/>
                                      <a:pt x="225" y="6"/>
                                      <a:pt x="221" y="9"/>
                                    </a:cubicBezTo>
                                    <a:cubicBezTo>
                                      <a:pt x="212" y="18"/>
                                      <a:pt x="206" y="31"/>
                                      <a:pt x="206" y="44"/>
                                    </a:cubicBezTo>
                                    <a:cubicBezTo>
                                      <a:pt x="206" y="45"/>
                                      <a:pt x="206" y="45"/>
                                      <a:pt x="206" y="46"/>
                                    </a:cubicBezTo>
                                    <a:cubicBezTo>
                                      <a:pt x="208" y="46"/>
                                      <a:pt x="210" y="47"/>
                                      <a:pt x="213" y="48"/>
                                    </a:cubicBezTo>
                                    <a:cubicBezTo>
                                      <a:pt x="212" y="47"/>
                                      <a:pt x="212" y="45"/>
                                      <a:pt x="212" y="44"/>
                                    </a:cubicBezTo>
                                    <a:cubicBezTo>
                                      <a:pt x="212" y="20"/>
                                      <a:pt x="232" y="1"/>
                                      <a:pt x="256" y="1"/>
                                    </a:cubicBezTo>
                                    <a:cubicBezTo>
                                      <a:pt x="280" y="1"/>
                                      <a:pt x="299" y="20"/>
                                      <a:pt x="299" y="44"/>
                                    </a:cubicBezTo>
                                    <a:cubicBezTo>
                                      <a:pt x="299" y="46"/>
                                      <a:pt x="299" y="47"/>
                                      <a:pt x="299" y="48"/>
                                    </a:cubicBezTo>
                                    <a:cubicBezTo>
                                      <a:pt x="301" y="47"/>
                                      <a:pt x="303" y="46"/>
                                      <a:pt x="305" y="46"/>
                                    </a:cubicBezTo>
                                    <a:cubicBezTo>
                                      <a:pt x="305" y="45"/>
                                      <a:pt x="306" y="45"/>
                                      <a:pt x="306" y="44"/>
                                    </a:cubicBezTo>
                                    <a:cubicBezTo>
                                      <a:pt x="306" y="31"/>
                                      <a:pt x="300" y="18"/>
                                      <a:pt x="291" y="9"/>
                                    </a:cubicBezTo>
                                    <a:cubicBezTo>
                                      <a:pt x="287" y="6"/>
                                      <a:pt x="283" y="2"/>
                                      <a:pt x="278" y="0"/>
                                    </a:cubicBezTo>
                                    <a:cubicBezTo>
                                      <a:pt x="281" y="0"/>
                                      <a:pt x="281" y="0"/>
                                      <a:pt x="281" y="0"/>
                                    </a:cubicBezTo>
                                    <a:cubicBezTo>
                                      <a:pt x="282" y="0"/>
                                      <a:pt x="282" y="0"/>
                                      <a:pt x="282" y="0"/>
                                    </a:cubicBezTo>
                                    <a:cubicBezTo>
                                      <a:pt x="282" y="0"/>
                                      <a:pt x="282" y="0"/>
                                      <a:pt x="282" y="0"/>
                                    </a:cubicBezTo>
                                    <a:cubicBezTo>
                                      <a:pt x="284" y="0"/>
                                      <a:pt x="284" y="0"/>
                                      <a:pt x="284" y="0"/>
                                    </a:cubicBezTo>
                                    <a:cubicBezTo>
                                      <a:pt x="284" y="0"/>
                                      <a:pt x="284" y="1"/>
                                      <a:pt x="283" y="1"/>
                                    </a:cubicBezTo>
                                    <a:cubicBezTo>
                                      <a:pt x="284" y="2"/>
                                      <a:pt x="285" y="3"/>
                                      <a:pt x="286" y="3"/>
                                    </a:cubicBezTo>
                                    <a:cubicBezTo>
                                      <a:pt x="287" y="3"/>
                                      <a:pt x="288" y="2"/>
                                      <a:pt x="289" y="1"/>
                                    </a:cubicBezTo>
                                    <a:cubicBezTo>
                                      <a:pt x="289" y="1"/>
                                      <a:pt x="289" y="0"/>
                                      <a:pt x="289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5" y="0"/>
                                      <a:pt x="295" y="0"/>
                                      <a:pt x="295" y="0"/>
                                    </a:cubicBezTo>
                                    <a:cubicBezTo>
                                      <a:pt x="292" y="1"/>
                                      <a:pt x="290" y="3"/>
                                      <a:pt x="288" y="4"/>
                                    </a:cubicBezTo>
                                    <a:cubicBezTo>
                                      <a:pt x="289" y="6"/>
                                      <a:pt x="291" y="7"/>
                                      <a:pt x="292" y="8"/>
                                    </a:cubicBezTo>
                                    <a:cubicBezTo>
                                      <a:pt x="299" y="4"/>
                                      <a:pt x="308" y="1"/>
                                      <a:pt x="317" y="1"/>
                                    </a:cubicBezTo>
                                    <a:cubicBezTo>
                                      <a:pt x="326" y="1"/>
                                      <a:pt x="334" y="4"/>
                                      <a:pt x="341" y="8"/>
                                    </a:cubicBezTo>
                                    <a:cubicBezTo>
                                      <a:pt x="343" y="7"/>
                                      <a:pt x="344" y="6"/>
                                      <a:pt x="346" y="4"/>
                                    </a:cubicBezTo>
                                    <a:cubicBezTo>
                                      <a:pt x="344" y="3"/>
                                      <a:pt x="342" y="1"/>
                                      <a:pt x="339" y="0"/>
                                    </a:cubicBezTo>
                                    <a:cubicBezTo>
                                      <a:pt x="342" y="0"/>
                                      <a:pt x="342" y="0"/>
                                      <a:pt x="342" y="0"/>
                                    </a:cubicBezTo>
                                    <a:cubicBezTo>
                                      <a:pt x="343" y="0"/>
                                      <a:pt x="343" y="0"/>
                                      <a:pt x="343" y="0"/>
                                    </a:cubicBezTo>
                                    <a:cubicBezTo>
                                      <a:pt x="343" y="0"/>
                                      <a:pt x="343" y="0"/>
                                      <a:pt x="343" y="0"/>
                                    </a:cubicBezTo>
                                    <a:cubicBezTo>
                                      <a:pt x="344" y="0"/>
                                      <a:pt x="344" y="0"/>
                                      <a:pt x="344" y="0"/>
                                    </a:cubicBezTo>
                                    <a:cubicBezTo>
                                      <a:pt x="344" y="0"/>
                                      <a:pt x="344" y="1"/>
                                      <a:pt x="345" y="1"/>
                                    </a:cubicBezTo>
                                    <a:cubicBezTo>
                                      <a:pt x="346" y="2"/>
                                      <a:pt x="346" y="3"/>
                                      <a:pt x="347" y="3"/>
                                    </a:cubicBezTo>
                                    <a:cubicBezTo>
                                      <a:pt x="348" y="3"/>
                                      <a:pt x="349" y="2"/>
                                      <a:pt x="350" y="1"/>
                                    </a:cubicBezTo>
                                    <a:cubicBezTo>
                                      <a:pt x="350" y="1"/>
                                      <a:pt x="350" y="0"/>
                                      <a:pt x="350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6" y="0"/>
                                      <a:pt x="356" y="0"/>
                                      <a:pt x="356" y="0"/>
                                    </a:cubicBezTo>
                                    <a:cubicBezTo>
                                      <a:pt x="351" y="2"/>
                                      <a:pt x="346" y="6"/>
                                      <a:pt x="343" y="9"/>
                                    </a:cubicBezTo>
                                    <a:cubicBezTo>
                                      <a:pt x="334" y="18"/>
                                      <a:pt x="328" y="31"/>
                                      <a:pt x="328" y="44"/>
                                    </a:cubicBezTo>
                                    <a:cubicBezTo>
                                      <a:pt x="328" y="45"/>
                                      <a:pt x="328" y="45"/>
                                      <a:pt x="328" y="46"/>
                                    </a:cubicBezTo>
                                    <a:cubicBezTo>
                                      <a:pt x="330" y="46"/>
                                      <a:pt x="332" y="47"/>
                                      <a:pt x="334" y="48"/>
                                    </a:cubicBezTo>
                                    <a:cubicBezTo>
                                      <a:pt x="334" y="47"/>
                                      <a:pt x="334" y="45"/>
                                      <a:pt x="334" y="44"/>
                                    </a:cubicBezTo>
                                    <a:cubicBezTo>
                                      <a:pt x="334" y="20"/>
                                      <a:pt x="354" y="1"/>
                                      <a:pt x="378" y="1"/>
                                    </a:cubicBezTo>
                                    <a:cubicBezTo>
                                      <a:pt x="402" y="1"/>
                                      <a:pt x="421" y="20"/>
                                      <a:pt x="421" y="44"/>
                                    </a:cubicBezTo>
                                    <a:cubicBezTo>
                                      <a:pt x="421" y="45"/>
                                      <a:pt x="421" y="46"/>
                                      <a:pt x="421" y="47"/>
                                    </a:cubicBezTo>
                                    <a:cubicBezTo>
                                      <a:pt x="423" y="47"/>
                                      <a:pt x="425" y="46"/>
                                      <a:pt x="427" y="46"/>
                                    </a:cubicBezTo>
                                    <a:cubicBezTo>
                                      <a:pt x="427" y="45"/>
                                      <a:pt x="427" y="45"/>
                                      <a:pt x="427" y="44"/>
                                    </a:cubicBezTo>
                                    <a:cubicBezTo>
                                      <a:pt x="427" y="31"/>
                                      <a:pt x="422" y="18"/>
                                      <a:pt x="413" y="9"/>
                                    </a:cubicBezTo>
                                    <a:cubicBezTo>
                                      <a:pt x="409" y="6"/>
                                      <a:pt x="405" y="2"/>
                                      <a:pt x="400" y="0"/>
                                    </a:cubicBezTo>
                                    <a:cubicBezTo>
                                      <a:pt x="403" y="0"/>
                                      <a:pt x="403" y="0"/>
                                      <a:pt x="403" y="0"/>
                                    </a:cubicBezTo>
                                    <a:cubicBezTo>
                                      <a:pt x="403" y="0"/>
                                      <a:pt x="404" y="0"/>
                                      <a:pt x="404" y="0"/>
                                    </a:cubicBezTo>
                                    <a:cubicBezTo>
                                      <a:pt x="404" y="0"/>
                                      <a:pt x="404" y="0"/>
                                      <a:pt x="404" y="0"/>
                                    </a:cubicBezTo>
                                    <a:cubicBezTo>
                                      <a:pt x="406" y="0"/>
                                      <a:pt x="406" y="0"/>
                                      <a:pt x="406" y="0"/>
                                    </a:cubicBezTo>
                                    <a:cubicBezTo>
                                      <a:pt x="406" y="0"/>
                                      <a:pt x="405" y="1"/>
                                      <a:pt x="405" y="1"/>
                                    </a:cubicBezTo>
                                    <a:cubicBezTo>
                                      <a:pt x="406" y="2"/>
                                      <a:pt x="407" y="2"/>
                                      <a:pt x="408" y="3"/>
                                    </a:cubicBezTo>
                                    <a:cubicBezTo>
                                      <a:pt x="409" y="2"/>
                                      <a:pt x="410" y="1"/>
                                      <a:pt x="411" y="1"/>
                                    </a:cubicBezTo>
                                    <a:cubicBezTo>
                                      <a:pt x="411" y="0"/>
                                      <a:pt x="411" y="0"/>
                                      <a:pt x="411" y="0"/>
                                    </a:cubicBezTo>
                                    <a:cubicBezTo>
                                      <a:pt x="416" y="0"/>
                                      <a:pt x="416" y="0"/>
                                      <a:pt x="416" y="0"/>
                                    </a:cubicBezTo>
                                    <a:cubicBezTo>
                                      <a:pt x="413" y="1"/>
                                      <a:pt x="411" y="2"/>
                                      <a:pt x="409" y="4"/>
                                    </a:cubicBezTo>
                                    <a:cubicBezTo>
                                      <a:pt x="411" y="5"/>
                                      <a:pt x="412" y="7"/>
                                      <a:pt x="414" y="8"/>
                                    </a:cubicBezTo>
                                    <a:cubicBezTo>
                                      <a:pt x="421" y="4"/>
                                      <a:pt x="429" y="1"/>
                                      <a:pt x="438" y="1"/>
                                    </a:cubicBezTo>
                                    <a:cubicBezTo>
                                      <a:pt x="447" y="1"/>
                                      <a:pt x="455" y="4"/>
                                      <a:pt x="462" y="8"/>
                                    </a:cubicBezTo>
                                    <a:cubicBezTo>
                                      <a:pt x="464" y="7"/>
                                      <a:pt x="465" y="6"/>
                                      <a:pt x="467" y="4"/>
                                    </a:cubicBezTo>
                                    <a:cubicBezTo>
                                      <a:pt x="465" y="3"/>
                                      <a:pt x="462" y="1"/>
                                      <a:pt x="460" y="0"/>
                                    </a:cubicBezTo>
                                    <a:cubicBezTo>
                                      <a:pt x="463" y="0"/>
                                      <a:pt x="463" y="0"/>
                                      <a:pt x="463" y="0"/>
                                    </a:cubicBezTo>
                                    <a:cubicBezTo>
                                      <a:pt x="463" y="0"/>
                                      <a:pt x="463" y="0"/>
                                      <a:pt x="464" y="0"/>
                                    </a:cubicBezTo>
                                    <a:cubicBezTo>
                                      <a:pt x="464" y="0"/>
                                      <a:pt x="464" y="0"/>
                                      <a:pt x="464" y="0"/>
                                    </a:cubicBezTo>
                                    <a:cubicBezTo>
                                      <a:pt x="465" y="0"/>
                                      <a:pt x="465" y="0"/>
                                      <a:pt x="465" y="0"/>
                                    </a:cubicBezTo>
                                    <a:cubicBezTo>
                                      <a:pt x="465" y="0"/>
                                      <a:pt x="465" y="1"/>
                                      <a:pt x="465" y="1"/>
                                    </a:cubicBezTo>
                                    <a:cubicBezTo>
                                      <a:pt x="466" y="2"/>
                                      <a:pt x="467" y="3"/>
                                      <a:pt x="468" y="3"/>
                                    </a:cubicBezTo>
                                    <a:cubicBezTo>
                                      <a:pt x="469" y="3"/>
                                      <a:pt x="470" y="2"/>
                                      <a:pt x="471" y="1"/>
                                    </a:cubicBezTo>
                                    <a:cubicBezTo>
                                      <a:pt x="471" y="1"/>
                                      <a:pt x="471" y="0"/>
                                      <a:pt x="471" y="0"/>
                                    </a:cubicBezTo>
                                    <a:cubicBezTo>
                                      <a:pt x="472" y="0"/>
                                      <a:pt x="472" y="0"/>
                                      <a:pt x="472" y="0"/>
                                    </a:cubicBezTo>
                                    <a:cubicBezTo>
                                      <a:pt x="472" y="0"/>
                                      <a:pt x="472" y="0"/>
                                      <a:pt x="472" y="0"/>
                                    </a:cubicBezTo>
                                    <a:cubicBezTo>
                                      <a:pt x="473" y="0"/>
                                      <a:pt x="473" y="0"/>
                                      <a:pt x="473" y="0"/>
                                    </a:cubicBezTo>
                                    <a:cubicBezTo>
                                      <a:pt x="477" y="0"/>
                                      <a:pt x="477" y="0"/>
                                      <a:pt x="477" y="0"/>
                                    </a:cubicBezTo>
                                    <a:cubicBezTo>
                                      <a:pt x="472" y="2"/>
                                      <a:pt x="467" y="6"/>
                                      <a:pt x="464" y="9"/>
                                    </a:cubicBezTo>
                                    <a:cubicBezTo>
                                      <a:pt x="455" y="18"/>
                                      <a:pt x="449" y="31"/>
                                      <a:pt x="449" y="44"/>
                                    </a:cubicBezTo>
                                    <a:cubicBezTo>
                                      <a:pt x="449" y="45"/>
                                      <a:pt x="449" y="45"/>
                                      <a:pt x="449" y="46"/>
                                    </a:cubicBezTo>
                                    <a:cubicBezTo>
                                      <a:pt x="451" y="46"/>
                                      <a:pt x="453" y="47"/>
                                      <a:pt x="455" y="48"/>
                                    </a:cubicBezTo>
                                    <a:cubicBezTo>
                                      <a:pt x="455" y="47"/>
                                      <a:pt x="455" y="45"/>
                                      <a:pt x="455" y="44"/>
                                    </a:cubicBezTo>
                                    <a:cubicBezTo>
                                      <a:pt x="455" y="20"/>
                                      <a:pt x="475" y="1"/>
                                      <a:pt x="499" y="1"/>
                                    </a:cubicBezTo>
                                    <a:cubicBezTo>
                                      <a:pt x="523" y="1"/>
                                      <a:pt x="542" y="20"/>
                                      <a:pt x="542" y="44"/>
                                    </a:cubicBezTo>
                                    <a:cubicBezTo>
                                      <a:pt x="542" y="46"/>
                                      <a:pt x="542" y="47"/>
                                      <a:pt x="542" y="48"/>
                                    </a:cubicBezTo>
                                    <a:cubicBezTo>
                                      <a:pt x="544" y="47"/>
                                      <a:pt x="546" y="46"/>
                                      <a:pt x="548" y="46"/>
                                    </a:cubicBezTo>
                                    <a:cubicBezTo>
                                      <a:pt x="548" y="45"/>
                                      <a:pt x="548" y="45"/>
                                      <a:pt x="548" y="44"/>
                                    </a:cubicBezTo>
                                    <a:cubicBezTo>
                                      <a:pt x="548" y="31"/>
                                      <a:pt x="543" y="18"/>
                                      <a:pt x="534" y="9"/>
                                    </a:cubicBezTo>
                                    <a:cubicBezTo>
                                      <a:pt x="530" y="6"/>
                                      <a:pt x="526" y="2"/>
                                      <a:pt x="521" y="0"/>
                                    </a:cubicBezTo>
                                    <a:cubicBezTo>
                                      <a:pt x="524" y="0"/>
                                      <a:pt x="524" y="0"/>
                                      <a:pt x="524" y="0"/>
                                    </a:cubicBezTo>
                                    <a:cubicBezTo>
                                      <a:pt x="524" y="0"/>
                                      <a:pt x="525" y="0"/>
                                      <a:pt x="525" y="0"/>
                                    </a:cubicBezTo>
                                    <a:cubicBezTo>
                                      <a:pt x="525" y="0"/>
                                      <a:pt x="525" y="0"/>
                                      <a:pt x="525" y="0"/>
                                    </a:cubicBezTo>
                                    <a:cubicBezTo>
                                      <a:pt x="527" y="0"/>
                                      <a:pt x="527" y="0"/>
                                      <a:pt x="527" y="0"/>
                                    </a:cubicBezTo>
                                    <a:cubicBezTo>
                                      <a:pt x="526" y="0"/>
                                      <a:pt x="526" y="1"/>
                                      <a:pt x="526" y="1"/>
                                    </a:cubicBezTo>
                                    <a:cubicBezTo>
                                      <a:pt x="527" y="2"/>
                                      <a:pt x="528" y="3"/>
                                      <a:pt x="529" y="3"/>
                                    </a:cubicBezTo>
                                    <a:cubicBezTo>
                                      <a:pt x="530" y="3"/>
                                      <a:pt x="531" y="2"/>
                                      <a:pt x="532" y="2"/>
                                    </a:cubicBezTo>
                                    <a:cubicBezTo>
                                      <a:pt x="532" y="1"/>
                                      <a:pt x="532" y="1"/>
                                      <a:pt x="532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8" y="0"/>
                                      <a:pt x="538" y="0"/>
                                      <a:pt x="538" y="0"/>
                                    </a:cubicBezTo>
                                    <a:cubicBezTo>
                                      <a:pt x="535" y="1"/>
                                      <a:pt x="533" y="3"/>
                                      <a:pt x="531" y="4"/>
                                    </a:cubicBezTo>
                                    <a:cubicBezTo>
                                      <a:pt x="532" y="6"/>
                                      <a:pt x="534" y="7"/>
                                      <a:pt x="535" y="9"/>
                                    </a:cubicBezTo>
                                    <a:cubicBezTo>
                                      <a:pt x="542" y="4"/>
                                      <a:pt x="551" y="1"/>
                                      <a:pt x="560" y="1"/>
                                    </a:cubicBezTo>
                                    <a:cubicBezTo>
                                      <a:pt x="569" y="1"/>
                                      <a:pt x="577" y="4"/>
                                      <a:pt x="584" y="8"/>
                                    </a:cubicBezTo>
                                    <a:cubicBezTo>
                                      <a:pt x="586" y="7"/>
                                      <a:pt x="587" y="6"/>
                                      <a:pt x="589" y="4"/>
                                    </a:cubicBezTo>
                                    <a:cubicBezTo>
                                      <a:pt x="587" y="3"/>
                                      <a:pt x="585" y="1"/>
                                      <a:pt x="582" y="0"/>
                                    </a:cubicBezTo>
                                    <a:cubicBezTo>
                                      <a:pt x="585" y="0"/>
                                      <a:pt x="585" y="0"/>
                                      <a:pt x="585" y="0"/>
                                    </a:cubicBezTo>
                                    <a:cubicBezTo>
                                      <a:pt x="586" y="0"/>
                                      <a:pt x="586" y="0"/>
                                      <a:pt x="586" y="0"/>
                                    </a:cubicBezTo>
                                    <a:cubicBezTo>
                                      <a:pt x="586" y="0"/>
                                      <a:pt x="586" y="0"/>
                                      <a:pt x="586" y="0"/>
                                    </a:cubicBezTo>
                                    <a:cubicBezTo>
                                      <a:pt x="587" y="0"/>
                                      <a:pt x="587" y="0"/>
                                      <a:pt x="587" y="0"/>
                                    </a:cubicBezTo>
                                    <a:cubicBezTo>
                                      <a:pt x="587" y="0"/>
                                      <a:pt x="588" y="1"/>
                                      <a:pt x="588" y="1"/>
                                    </a:cubicBezTo>
                                    <a:cubicBezTo>
                                      <a:pt x="589" y="2"/>
                                      <a:pt x="589" y="3"/>
                                      <a:pt x="590" y="3"/>
                                    </a:cubicBezTo>
                                    <a:cubicBezTo>
                                      <a:pt x="591" y="3"/>
                                      <a:pt x="592" y="2"/>
                                      <a:pt x="593" y="1"/>
                                    </a:cubicBezTo>
                                    <a:cubicBezTo>
                                      <a:pt x="593" y="1"/>
                                      <a:pt x="593" y="0"/>
                                      <a:pt x="593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9" y="0"/>
                                      <a:pt x="599" y="0"/>
                                      <a:pt x="599" y="0"/>
                                    </a:cubicBezTo>
                                    <a:cubicBezTo>
                                      <a:pt x="594" y="2"/>
                                      <a:pt x="589" y="6"/>
                                      <a:pt x="586" y="9"/>
                                    </a:cubicBezTo>
                                    <a:cubicBezTo>
                                      <a:pt x="577" y="18"/>
                                      <a:pt x="571" y="31"/>
                                      <a:pt x="571" y="44"/>
                                    </a:cubicBezTo>
                                    <a:cubicBezTo>
                                      <a:pt x="571" y="45"/>
                                      <a:pt x="571" y="45"/>
                                      <a:pt x="571" y="46"/>
                                    </a:cubicBezTo>
                                    <a:cubicBezTo>
                                      <a:pt x="573" y="46"/>
                                      <a:pt x="575" y="47"/>
                                      <a:pt x="577" y="48"/>
                                    </a:cubicBezTo>
                                    <a:cubicBezTo>
                                      <a:pt x="577" y="47"/>
                                      <a:pt x="577" y="45"/>
                                      <a:pt x="577" y="44"/>
                                    </a:cubicBezTo>
                                    <a:cubicBezTo>
                                      <a:pt x="577" y="20"/>
                                      <a:pt x="597" y="1"/>
                                      <a:pt x="621" y="1"/>
                                    </a:cubicBezTo>
                                    <a:cubicBezTo>
                                      <a:pt x="645" y="1"/>
                                      <a:pt x="664" y="20"/>
                                      <a:pt x="664" y="44"/>
                                    </a:cubicBezTo>
                                    <a:cubicBezTo>
                                      <a:pt x="664" y="45"/>
                                      <a:pt x="664" y="46"/>
                                      <a:pt x="664" y="47"/>
                                    </a:cubicBezTo>
                                    <a:cubicBezTo>
                                      <a:pt x="666" y="47"/>
                                      <a:pt x="668" y="46"/>
                                      <a:pt x="670" y="46"/>
                                    </a:cubicBezTo>
                                    <a:cubicBezTo>
                                      <a:pt x="670" y="45"/>
                                      <a:pt x="670" y="45"/>
                                      <a:pt x="670" y="44"/>
                                    </a:cubicBezTo>
                                    <a:cubicBezTo>
                                      <a:pt x="670" y="31"/>
                                      <a:pt x="665" y="18"/>
                                      <a:pt x="656" y="9"/>
                                    </a:cubicBezTo>
                                    <a:cubicBezTo>
                                      <a:pt x="652" y="6"/>
                                      <a:pt x="648" y="2"/>
                                      <a:pt x="643" y="0"/>
                                    </a:cubicBezTo>
                                    <a:cubicBezTo>
                                      <a:pt x="646" y="0"/>
                                      <a:pt x="646" y="0"/>
                                      <a:pt x="646" y="0"/>
                                    </a:cubicBezTo>
                                    <a:cubicBezTo>
                                      <a:pt x="647" y="0"/>
                                      <a:pt x="647" y="0"/>
                                      <a:pt x="647" y="0"/>
                                    </a:cubicBezTo>
                                    <a:cubicBezTo>
                                      <a:pt x="647" y="0"/>
                                      <a:pt x="647" y="0"/>
                                      <a:pt x="647" y="0"/>
                                    </a:cubicBezTo>
                                    <a:cubicBezTo>
                                      <a:pt x="649" y="0"/>
                                      <a:pt x="649" y="0"/>
                                      <a:pt x="649" y="0"/>
                                    </a:cubicBezTo>
                                    <a:cubicBezTo>
                                      <a:pt x="649" y="0"/>
                                      <a:pt x="649" y="1"/>
                                      <a:pt x="648" y="1"/>
                                    </a:cubicBezTo>
                                    <a:cubicBezTo>
                                      <a:pt x="649" y="2"/>
                                      <a:pt x="650" y="2"/>
                                      <a:pt x="651" y="3"/>
                                    </a:cubicBezTo>
                                    <a:cubicBezTo>
                                      <a:pt x="652" y="2"/>
                                      <a:pt x="653" y="1"/>
                                      <a:pt x="654" y="1"/>
                                    </a:cubicBezTo>
                                    <a:cubicBezTo>
                                      <a:pt x="654" y="0"/>
                                      <a:pt x="654" y="0"/>
                                      <a:pt x="654" y="0"/>
                                    </a:cubicBezTo>
                                    <a:cubicBezTo>
                                      <a:pt x="659" y="0"/>
                                      <a:pt x="659" y="0"/>
                                      <a:pt x="659" y="0"/>
                                    </a:cubicBezTo>
                                    <a:cubicBezTo>
                                      <a:pt x="656" y="1"/>
                                      <a:pt x="654" y="2"/>
                                      <a:pt x="652" y="4"/>
                                    </a:cubicBezTo>
                                    <a:cubicBezTo>
                                      <a:pt x="654" y="5"/>
                                      <a:pt x="655" y="7"/>
                                      <a:pt x="657" y="8"/>
                                    </a:cubicBezTo>
                                    <a:cubicBezTo>
                                      <a:pt x="664" y="4"/>
                                      <a:pt x="672" y="1"/>
                                      <a:pt x="681" y="1"/>
                                    </a:cubicBezTo>
                                    <a:cubicBezTo>
                                      <a:pt x="690" y="1"/>
                                      <a:pt x="698" y="4"/>
                                      <a:pt x="705" y="8"/>
                                    </a:cubicBezTo>
                                    <a:cubicBezTo>
                                      <a:pt x="707" y="7"/>
                                      <a:pt x="708" y="6"/>
                                      <a:pt x="710" y="4"/>
                                    </a:cubicBezTo>
                                    <a:cubicBezTo>
                                      <a:pt x="708" y="3"/>
                                      <a:pt x="705" y="1"/>
                                      <a:pt x="703" y="0"/>
                                    </a:cubicBezTo>
                                    <a:cubicBezTo>
                                      <a:pt x="706" y="0"/>
                                      <a:pt x="706" y="0"/>
                                      <a:pt x="706" y="0"/>
                                    </a:cubicBezTo>
                                    <a:cubicBezTo>
                                      <a:pt x="706" y="0"/>
                                      <a:pt x="707" y="0"/>
                                      <a:pt x="707" y="0"/>
                                    </a:cubicBezTo>
                                    <a:cubicBezTo>
                                      <a:pt x="707" y="0"/>
                                      <a:pt x="707" y="0"/>
                                      <a:pt x="707" y="0"/>
                                    </a:cubicBezTo>
                                    <a:cubicBezTo>
                                      <a:pt x="708" y="0"/>
                                      <a:pt x="708" y="0"/>
                                      <a:pt x="708" y="0"/>
                                    </a:cubicBezTo>
                                    <a:cubicBezTo>
                                      <a:pt x="708" y="0"/>
                                      <a:pt x="708" y="1"/>
                                      <a:pt x="708" y="1"/>
                                    </a:cubicBezTo>
                                    <a:cubicBezTo>
                                      <a:pt x="709" y="2"/>
                                      <a:pt x="710" y="3"/>
                                      <a:pt x="711" y="3"/>
                                    </a:cubicBezTo>
                                    <a:cubicBezTo>
                                      <a:pt x="712" y="3"/>
                                      <a:pt x="713" y="2"/>
                                      <a:pt x="714" y="1"/>
                                    </a:cubicBezTo>
                                    <a:cubicBezTo>
                                      <a:pt x="714" y="1"/>
                                      <a:pt x="714" y="0"/>
                                      <a:pt x="714" y="0"/>
                                    </a:cubicBezTo>
                                    <a:cubicBezTo>
                                      <a:pt x="715" y="0"/>
                                      <a:pt x="715" y="0"/>
                                      <a:pt x="715" y="0"/>
                                    </a:cubicBezTo>
                                    <a:cubicBezTo>
                                      <a:pt x="715" y="0"/>
                                      <a:pt x="715" y="0"/>
                                      <a:pt x="715" y="0"/>
                                    </a:cubicBezTo>
                                    <a:cubicBezTo>
                                      <a:pt x="716" y="0"/>
                                      <a:pt x="716" y="0"/>
                                      <a:pt x="716" y="0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715" y="2"/>
                                      <a:pt x="710" y="6"/>
                                      <a:pt x="707" y="9"/>
                                    </a:cubicBezTo>
                                    <a:cubicBezTo>
                                      <a:pt x="698" y="18"/>
                                      <a:pt x="692" y="31"/>
                                      <a:pt x="692" y="44"/>
                                    </a:cubicBezTo>
                                    <a:cubicBezTo>
                                      <a:pt x="692" y="45"/>
                                      <a:pt x="692" y="45"/>
                                      <a:pt x="692" y="46"/>
                                    </a:cubicBezTo>
                                    <a:cubicBezTo>
                                      <a:pt x="694" y="46"/>
                                      <a:pt x="696" y="47"/>
                                      <a:pt x="698" y="48"/>
                                    </a:cubicBezTo>
                                    <a:cubicBezTo>
                                      <a:pt x="698" y="47"/>
                                      <a:pt x="698" y="45"/>
                                      <a:pt x="698" y="44"/>
                                    </a:cubicBezTo>
                                    <a:cubicBezTo>
                                      <a:pt x="698" y="20"/>
                                      <a:pt x="718" y="1"/>
                                      <a:pt x="742" y="1"/>
                                    </a:cubicBezTo>
                                    <a:cubicBezTo>
                                      <a:pt x="766" y="1"/>
                                      <a:pt x="785" y="20"/>
                                      <a:pt x="785" y="44"/>
                                    </a:cubicBezTo>
                                    <a:cubicBezTo>
                                      <a:pt x="785" y="46"/>
                                      <a:pt x="785" y="47"/>
                                      <a:pt x="785" y="48"/>
                                    </a:cubicBezTo>
                                    <a:cubicBezTo>
                                      <a:pt x="787" y="47"/>
                                      <a:pt x="789" y="46"/>
                                      <a:pt x="791" y="46"/>
                                    </a:cubicBezTo>
                                    <a:cubicBezTo>
                                      <a:pt x="791" y="45"/>
                                      <a:pt x="791" y="45"/>
                                      <a:pt x="791" y="44"/>
                                    </a:cubicBezTo>
                                    <a:cubicBezTo>
                                      <a:pt x="791" y="31"/>
                                      <a:pt x="786" y="18"/>
                                      <a:pt x="777" y="9"/>
                                    </a:cubicBezTo>
                                    <a:cubicBezTo>
                                      <a:pt x="773" y="6"/>
                                      <a:pt x="769" y="2"/>
                                      <a:pt x="764" y="0"/>
                                    </a:cubicBezTo>
                                    <a:cubicBezTo>
                                      <a:pt x="767" y="0"/>
                                      <a:pt x="767" y="0"/>
                                      <a:pt x="767" y="0"/>
                                    </a:cubicBezTo>
                                    <a:cubicBezTo>
                                      <a:pt x="767" y="0"/>
                                      <a:pt x="768" y="0"/>
                                      <a:pt x="768" y="0"/>
                                    </a:cubicBezTo>
                                    <a:cubicBezTo>
                                      <a:pt x="768" y="0"/>
                                      <a:pt x="768" y="0"/>
                                      <a:pt x="768" y="0"/>
                                    </a:cubicBezTo>
                                    <a:cubicBezTo>
                                      <a:pt x="770" y="0"/>
                                      <a:pt x="770" y="0"/>
                                      <a:pt x="770" y="0"/>
                                    </a:cubicBezTo>
                                    <a:cubicBezTo>
                                      <a:pt x="769" y="0"/>
                                      <a:pt x="769" y="1"/>
                                      <a:pt x="769" y="1"/>
                                    </a:cubicBezTo>
                                    <a:cubicBezTo>
                                      <a:pt x="770" y="2"/>
                                      <a:pt x="771" y="3"/>
                                      <a:pt x="772" y="3"/>
                                    </a:cubicBezTo>
                                    <a:cubicBezTo>
                                      <a:pt x="773" y="3"/>
                                      <a:pt x="774" y="2"/>
                                      <a:pt x="775" y="1"/>
                                    </a:cubicBezTo>
                                    <a:cubicBezTo>
                                      <a:pt x="775" y="1"/>
                                      <a:pt x="775" y="0"/>
                                      <a:pt x="775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81" y="0"/>
                                      <a:pt x="781" y="0"/>
                                      <a:pt x="781" y="0"/>
                                    </a:cubicBezTo>
                                    <a:cubicBezTo>
                                      <a:pt x="778" y="1"/>
                                      <a:pt x="776" y="3"/>
                                      <a:pt x="773" y="4"/>
                                    </a:cubicBezTo>
                                    <a:cubicBezTo>
                                      <a:pt x="775" y="6"/>
                                      <a:pt x="777" y="7"/>
                                      <a:pt x="778" y="8"/>
                                    </a:cubicBezTo>
                                    <a:cubicBezTo>
                                      <a:pt x="785" y="4"/>
                                      <a:pt x="794" y="1"/>
                                      <a:pt x="803" y="1"/>
                                    </a:cubicBezTo>
                                    <a:cubicBezTo>
                                      <a:pt x="812" y="1"/>
                                      <a:pt x="820" y="4"/>
                                      <a:pt x="827" y="8"/>
                                    </a:cubicBezTo>
                                    <a:cubicBezTo>
                                      <a:pt x="829" y="7"/>
                                      <a:pt x="830" y="6"/>
                                      <a:pt x="832" y="4"/>
                                    </a:cubicBezTo>
                                    <a:cubicBezTo>
                                      <a:pt x="830" y="3"/>
                                      <a:pt x="827" y="1"/>
                                      <a:pt x="825" y="0"/>
                                    </a:cubicBezTo>
                                    <a:cubicBezTo>
                                      <a:pt x="828" y="0"/>
                                      <a:pt x="828" y="0"/>
                                      <a:pt x="828" y="0"/>
                                    </a:cubicBezTo>
                                    <a:cubicBezTo>
                                      <a:pt x="828" y="0"/>
                                      <a:pt x="828" y="0"/>
                                      <a:pt x="829" y="0"/>
                                    </a:cubicBezTo>
                                    <a:cubicBezTo>
                                      <a:pt x="829" y="0"/>
                                      <a:pt x="829" y="0"/>
                                      <a:pt x="828" y="0"/>
                                    </a:cubicBezTo>
                                    <a:cubicBezTo>
                                      <a:pt x="830" y="0"/>
                                      <a:pt x="830" y="0"/>
                                      <a:pt x="830" y="0"/>
                                    </a:cubicBezTo>
                                    <a:cubicBezTo>
                                      <a:pt x="830" y="0"/>
                                      <a:pt x="830" y="1"/>
                                      <a:pt x="830" y="1"/>
                                    </a:cubicBezTo>
                                    <a:cubicBezTo>
                                      <a:pt x="831" y="2"/>
                                      <a:pt x="832" y="3"/>
                                      <a:pt x="833" y="3"/>
                                    </a:cubicBezTo>
                                    <a:cubicBezTo>
                                      <a:pt x="834" y="3"/>
                                      <a:pt x="835" y="2"/>
                                      <a:pt x="836" y="1"/>
                                    </a:cubicBezTo>
                                    <a:cubicBezTo>
                                      <a:pt x="836" y="1"/>
                                      <a:pt x="836" y="0"/>
                                      <a:pt x="836" y="0"/>
                                    </a:cubicBezTo>
                                    <a:cubicBezTo>
                                      <a:pt x="837" y="0"/>
                                      <a:pt x="837" y="0"/>
                                      <a:pt x="837" y="0"/>
                                    </a:cubicBezTo>
                                    <a:cubicBezTo>
                                      <a:pt x="837" y="0"/>
                                      <a:pt x="837" y="0"/>
                                      <a:pt x="837" y="0"/>
                                    </a:cubicBezTo>
                                    <a:cubicBezTo>
                                      <a:pt x="838" y="0"/>
                                      <a:pt x="838" y="0"/>
                                      <a:pt x="838" y="0"/>
                                    </a:cubicBezTo>
                                    <a:cubicBezTo>
                                      <a:pt x="841" y="0"/>
                                      <a:pt x="841" y="0"/>
                                      <a:pt x="841" y="0"/>
                                    </a:cubicBezTo>
                                    <a:cubicBezTo>
                                      <a:pt x="837" y="2"/>
                                      <a:pt x="832" y="6"/>
                                      <a:pt x="828" y="9"/>
                                    </a:cubicBezTo>
                                    <a:cubicBezTo>
                                      <a:pt x="820" y="18"/>
                                      <a:pt x="814" y="31"/>
                                      <a:pt x="814" y="44"/>
                                    </a:cubicBezTo>
                                    <a:cubicBezTo>
                                      <a:pt x="814" y="45"/>
                                      <a:pt x="814" y="45"/>
                                      <a:pt x="814" y="46"/>
                                    </a:cubicBezTo>
                                    <a:cubicBezTo>
                                      <a:pt x="816" y="46"/>
                                      <a:pt x="818" y="47"/>
                                      <a:pt x="820" y="48"/>
                                    </a:cubicBezTo>
                                    <a:cubicBezTo>
                                      <a:pt x="820" y="47"/>
                                      <a:pt x="820" y="45"/>
                                      <a:pt x="820" y="44"/>
                                    </a:cubicBezTo>
                                    <a:cubicBezTo>
                                      <a:pt x="820" y="20"/>
                                      <a:pt x="840" y="1"/>
                                      <a:pt x="864" y="1"/>
                                    </a:cubicBezTo>
                                    <a:cubicBezTo>
                                      <a:pt x="888" y="1"/>
                                      <a:pt x="907" y="20"/>
                                      <a:pt x="907" y="44"/>
                                    </a:cubicBezTo>
                                    <a:cubicBezTo>
                                      <a:pt x="907" y="45"/>
                                      <a:pt x="907" y="46"/>
                                      <a:pt x="907" y="47"/>
                                    </a:cubicBezTo>
                                    <a:cubicBezTo>
                                      <a:pt x="909" y="47"/>
                                      <a:pt x="911" y="46"/>
                                      <a:pt x="913" y="46"/>
                                    </a:cubicBezTo>
                                    <a:cubicBezTo>
                                      <a:pt x="913" y="45"/>
                                      <a:pt x="913" y="45"/>
                                      <a:pt x="913" y="44"/>
                                    </a:cubicBezTo>
                                    <a:cubicBezTo>
                                      <a:pt x="913" y="31"/>
                                      <a:pt x="908" y="18"/>
                                      <a:pt x="899" y="9"/>
                                    </a:cubicBezTo>
                                    <a:cubicBezTo>
                                      <a:pt x="895" y="6"/>
                                      <a:pt x="891" y="2"/>
                                      <a:pt x="886" y="0"/>
                                    </a:cubicBezTo>
                                    <a:cubicBezTo>
                                      <a:pt x="889" y="0"/>
                                      <a:pt x="889" y="0"/>
                                      <a:pt x="889" y="0"/>
                                    </a:cubicBezTo>
                                    <a:cubicBezTo>
                                      <a:pt x="889" y="0"/>
                                      <a:pt x="890" y="0"/>
                                      <a:pt x="890" y="0"/>
                                    </a:cubicBezTo>
                                    <a:cubicBezTo>
                                      <a:pt x="890" y="0"/>
                                      <a:pt x="890" y="0"/>
                                      <a:pt x="890" y="0"/>
                                    </a:cubicBezTo>
                                    <a:cubicBezTo>
                                      <a:pt x="891" y="0"/>
                                      <a:pt x="891" y="0"/>
                                      <a:pt x="891" y="0"/>
                                    </a:cubicBezTo>
                                    <a:cubicBezTo>
                                      <a:pt x="891" y="0"/>
                                      <a:pt x="891" y="1"/>
                                      <a:pt x="891" y="1"/>
                                    </a:cubicBezTo>
                                    <a:cubicBezTo>
                                      <a:pt x="892" y="2"/>
                                      <a:pt x="893" y="2"/>
                                      <a:pt x="894" y="3"/>
                                    </a:cubicBezTo>
                                    <a:cubicBezTo>
                                      <a:pt x="895" y="2"/>
                                      <a:pt x="896" y="1"/>
                                      <a:pt x="897" y="1"/>
                                    </a:cubicBezTo>
                                    <a:cubicBezTo>
                                      <a:pt x="897" y="0"/>
                                      <a:pt x="897" y="0"/>
                                      <a:pt x="897" y="0"/>
                                    </a:cubicBezTo>
                                    <a:cubicBezTo>
                                      <a:pt x="901" y="0"/>
                                      <a:pt x="901" y="0"/>
                                      <a:pt x="901" y="0"/>
                                    </a:cubicBezTo>
                                    <a:cubicBezTo>
                                      <a:pt x="899" y="1"/>
                                      <a:pt x="897" y="2"/>
                                      <a:pt x="895" y="4"/>
                                    </a:cubicBezTo>
                                    <a:cubicBezTo>
                                      <a:pt x="897" y="5"/>
                                      <a:pt x="898" y="7"/>
                                      <a:pt x="900" y="8"/>
                                    </a:cubicBezTo>
                                    <a:cubicBezTo>
                                      <a:pt x="907" y="4"/>
                                      <a:pt x="915" y="1"/>
                                      <a:pt x="924" y="1"/>
                                    </a:cubicBezTo>
                                    <a:cubicBezTo>
                                      <a:pt x="928" y="1"/>
                                      <a:pt x="932" y="2"/>
                                      <a:pt x="937" y="3"/>
                                    </a:cubicBezTo>
                                    <a:cubicBezTo>
                                      <a:pt x="937" y="5"/>
                                      <a:pt x="937" y="5"/>
                                      <a:pt x="937" y="5"/>
                                    </a:cubicBezTo>
                                    <a:cubicBezTo>
                                      <a:pt x="932" y="3"/>
                                      <a:pt x="928" y="2"/>
                                      <a:pt x="924" y="2"/>
                                    </a:cubicBezTo>
                                    <a:cubicBezTo>
                                      <a:pt x="915" y="2"/>
                                      <a:pt x="907" y="5"/>
                                      <a:pt x="901" y="9"/>
                                    </a:cubicBezTo>
                                    <a:cubicBezTo>
                                      <a:pt x="902" y="11"/>
                                      <a:pt x="904" y="12"/>
                                      <a:pt x="905" y="14"/>
                                    </a:cubicBezTo>
                                    <a:cubicBezTo>
                                      <a:pt x="910" y="11"/>
                                      <a:pt x="917" y="9"/>
                                      <a:pt x="924" y="9"/>
                                    </a:cubicBezTo>
                                    <a:cubicBezTo>
                                      <a:pt x="928" y="9"/>
                                      <a:pt x="932" y="10"/>
                                      <a:pt x="937" y="11"/>
                                    </a:cubicBezTo>
                                    <a:cubicBezTo>
                                      <a:pt x="937" y="13"/>
                                      <a:pt x="937" y="13"/>
                                      <a:pt x="937" y="13"/>
                                    </a:cubicBezTo>
                                    <a:cubicBezTo>
                                      <a:pt x="933" y="11"/>
                                      <a:pt x="928" y="10"/>
                                      <a:pt x="924" y="10"/>
                                    </a:cubicBezTo>
                                    <a:cubicBezTo>
                                      <a:pt x="917" y="10"/>
                                      <a:pt x="911" y="12"/>
                                      <a:pt x="906" y="15"/>
                                    </a:cubicBezTo>
                                    <a:cubicBezTo>
                                      <a:pt x="907" y="17"/>
                                      <a:pt x="908" y="18"/>
                                      <a:pt x="909" y="20"/>
                                    </a:cubicBezTo>
                                    <a:cubicBezTo>
                                      <a:pt x="913" y="17"/>
                                      <a:pt x="918" y="16"/>
                                      <a:pt x="924" y="16"/>
                                    </a:cubicBezTo>
                                    <a:cubicBezTo>
                                      <a:pt x="928" y="16"/>
                                      <a:pt x="933" y="17"/>
                                      <a:pt x="937" y="19"/>
                                    </a:cubicBezTo>
                                    <a:cubicBezTo>
                                      <a:pt x="937" y="21"/>
                                      <a:pt x="937" y="21"/>
                                      <a:pt x="937" y="21"/>
                                    </a:cubicBezTo>
                                    <a:cubicBezTo>
                                      <a:pt x="933" y="18"/>
                                      <a:pt x="928" y="17"/>
                                      <a:pt x="924" y="17"/>
                                    </a:cubicBezTo>
                                    <a:cubicBezTo>
                                      <a:pt x="918" y="17"/>
                                      <a:pt x="913" y="19"/>
                                      <a:pt x="909" y="21"/>
                                    </a:cubicBezTo>
                                    <a:cubicBezTo>
                                      <a:pt x="910" y="23"/>
                                      <a:pt x="911" y="25"/>
                                      <a:pt x="912" y="27"/>
                                    </a:cubicBezTo>
                                    <a:cubicBezTo>
                                      <a:pt x="915" y="25"/>
                                      <a:pt x="919" y="23"/>
                                      <a:pt x="924" y="23"/>
                                    </a:cubicBezTo>
                                    <a:cubicBezTo>
                                      <a:pt x="928" y="23"/>
                                      <a:pt x="933" y="25"/>
                                      <a:pt x="936" y="27"/>
                                    </a:cubicBezTo>
                                    <a:cubicBezTo>
                                      <a:pt x="936" y="27"/>
                                      <a:pt x="936" y="27"/>
                                      <a:pt x="937" y="27"/>
                                    </a:cubicBezTo>
                                    <a:cubicBezTo>
                                      <a:pt x="937" y="32"/>
                                      <a:pt x="937" y="32"/>
                                      <a:pt x="937" y="32"/>
                                    </a:cubicBezTo>
                                    <a:cubicBezTo>
                                      <a:pt x="935" y="36"/>
                                      <a:pt x="935" y="40"/>
                                      <a:pt x="935" y="44"/>
                                    </a:cubicBezTo>
                                    <a:cubicBezTo>
                                      <a:pt x="935" y="45"/>
                                      <a:pt x="935" y="45"/>
                                      <a:pt x="935" y="46"/>
                                    </a:cubicBezTo>
                                    <a:close/>
                                    <a:moveTo>
                                      <a:pt x="18" y="44"/>
                                    </a:moveTo>
                                    <a:cubicBezTo>
                                      <a:pt x="18" y="42"/>
                                      <a:pt x="16" y="39"/>
                                      <a:pt x="13" y="39"/>
                                    </a:cubicBezTo>
                                    <a:cubicBezTo>
                                      <a:pt x="10" y="39"/>
                                      <a:pt x="8" y="42"/>
                                      <a:pt x="8" y="44"/>
                                    </a:cubicBezTo>
                                    <a:cubicBezTo>
                                      <a:pt x="8" y="45"/>
                                      <a:pt x="8" y="45"/>
                                      <a:pt x="8" y="45"/>
                                    </a:cubicBezTo>
                                    <a:cubicBezTo>
                                      <a:pt x="10" y="45"/>
                                      <a:pt x="11" y="45"/>
                                      <a:pt x="13" y="45"/>
                                    </a:cubicBezTo>
                                    <a:cubicBezTo>
                                      <a:pt x="15" y="45"/>
                                      <a:pt x="16" y="45"/>
                                      <a:pt x="18" y="45"/>
                                    </a:cubicBezTo>
                                    <a:cubicBezTo>
                                      <a:pt x="18" y="45"/>
                                      <a:pt x="18" y="45"/>
                                      <a:pt x="18" y="44"/>
                                    </a:cubicBezTo>
                                    <a:close/>
                                    <a:moveTo>
                                      <a:pt x="25" y="44"/>
                                    </a:moveTo>
                                    <a:cubicBezTo>
                                      <a:pt x="25" y="38"/>
                                      <a:pt x="20" y="32"/>
                                      <a:pt x="13" y="32"/>
                                    </a:cubicBezTo>
                                    <a:cubicBezTo>
                                      <a:pt x="6" y="32"/>
                                      <a:pt x="1" y="38"/>
                                      <a:pt x="1" y="44"/>
                                    </a:cubicBezTo>
                                    <a:cubicBezTo>
                                      <a:pt x="1" y="45"/>
                                      <a:pt x="1" y="45"/>
                                      <a:pt x="1" y="46"/>
                                    </a:cubicBezTo>
                                    <a:cubicBezTo>
                                      <a:pt x="3" y="46"/>
                                      <a:pt x="5" y="45"/>
                                      <a:pt x="6" y="45"/>
                                    </a:cubicBezTo>
                                    <a:cubicBezTo>
                                      <a:pt x="6" y="45"/>
                                      <a:pt x="6" y="45"/>
                                      <a:pt x="6" y="44"/>
                                    </a:cubicBezTo>
                                    <a:cubicBezTo>
                                      <a:pt x="6" y="41"/>
                                      <a:pt x="9" y="38"/>
                                      <a:pt x="13" y="38"/>
                                    </a:cubicBezTo>
                                    <a:cubicBezTo>
                                      <a:pt x="17" y="38"/>
                                      <a:pt x="20" y="41"/>
                                      <a:pt x="20" y="44"/>
                                    </a:cubicBezTo>
                                    <a:cubicBezTo>
                                      <a:pt x="20" y="45"/>
                                      <a:pt x="20" y="45"/>
                                      <a:pt x="20" y="45"/>
                                    </a:cubicBezTo>
                                    <a:cubicBezTo>
                                      <a:pt x="21" y="45"/>
                                      <a:pt x="23" y="46"/>
                                      <a:pt x="25" y="46"/>
                                    </a:cubicBezTo>
                                    <a:cubicBezTo>
                                      <a:pt x="25" y="45"/>
                                      <a:pt x="25" y="45"/>
                                      <a:pt x="25" y="44"/>
                                    </a:cubicBezTo>
                                    <a:close/>
                                    <a:moveTo>
                                      <a:pt x="18" y="96"/>
                                    </a:moveTo>
                                    <a:cubicBezTo>
                                      <a:pt x="18" y="93"/>
                                      <a:pt x="16" y="91"/>
                                      <a:pt x="13" y="91"/>
                                    </a:cubicBezTo>
                                    <a:cubicBezTo>
                                      <a:pt x="10" y="91"/>
                                      <a:pt x="8" y="93"/>
                                      <a:pt x="8" y="96"/>
                                    </a:cubicBezTo>
                                    <a:cubicBezTo>
                                      <a:pt x="8" y="96"/>
                                      <a:pt x="8" y="96"/>
                                      <a:pt x="8" y="96"/>
                                    </a:cubicBezTo>
                                    <a:cubicBezTo>
                                      <a:pt x="10" y="96"/>
                                      <a:pt x="11" y="96"/>
                                      <a:pt x="13" y="96"/>
                                    </a:cubicBezTo>
                                    <a:cubicBezTo>
                                      <a:pt x="15" y="96"/>
                                      <a:pt x="16" y="96"/>
                                      <a:pt x="18" y="96"/>
                                    </a:cubicBezTo>
                                    <a:cubicBezTo>
                                      <a:pt x="18" y="96"/>
                                      <a:pt x="18" y="96"/>
                                      <a:pt x="18" y="96"/>
                                    </a:cubicBezTo>
                                    <a:close/>
                                    <a:moveTo>
                                      <a:pt x="25" y="96"/>
                                    </a:moveTo>
                                    <a:cubicBezTo>
                                      <a:pt x="25" y="89"/>
                                      <a:pt x="20" y="84"/>
                                      <a:pt x="13" y="84"/>
                                    </a:cubicBezTo>
                                    <a:cubicBezTo>
                                      <a:pt x="6" y="84"/>
                                      <a:pt x="1" y="89"/>
                                      <a:pt x="1" y="96"/>
                                    </a:cubicBezTo>
                                    <a:cubicBezTo>
                                      <a:pt x="1" y="96"/>
                                      <a:pt x="1" y="97"/>
                                      <a:pt x="1" y="97"/>
                                    </a:cubicBezTo>
                                    <a:cubicBezTo>
                                      <a:pt x="3" y="97"/>
                                      <a:pt x="5" y="97"/>
                                      <a:pt x="6" y="96"/>
                                    </a:cubicBezTo>
                                    <a:cubicBezTo>
                                      <a:pt x="6" y="96"/>
                                      <a:pt x="6" y="96"/>
                                      <a:pt x="6" y="96"/>
                                    </a:cubicBezTo>
                                    <a:cubicBezTo>
                                      <a:pt x="6" y="92"/>
                                      <a:pt x="9" y="89"/>
                                      <a:pt x="13" y="89"/>
                                    </a:cubicBezTo>
                                    <a:cubicBezTo>
                                      <a:pt x="17" y="89"/>
                                      <a:pt x="20" y="92"/>
                                      <a:pt x="20" y="96"/>
                                    </a:cubicBezTo>
                                    <a:cubicBezTo>
                                      <a:pt x="20" y="96"/>
                                      <a:pt x="20" y="96"/>
                                      <a:pt x="20" y="96"/>
                                    </a:cubicBezTo>
                                    <a:cubicBezTo>
                                      <a:pt x="21" y="97"/>
                                      <a:pt x="23" y="97"/>
                                      <a:pt x="25" y="97"/>
                                    </a:cubicBezTo>
                                    <a:cubicBezTo>
                                      <a:pt x="25" y="97"/>
                                      <a:pt x="25" y="96"/>
                                      <a:pt x="25" y="96"/>
                                    </a:cubicBezTo>
                                    <a:close/>
                                    <a:moveTo>
                                      <a:pt x="18" y="147"/>
                                    </a:moveTo>
                                    <a:cubicBezTo>
                                      <a:pt x="18" y="144"/>
                                      <a:pt x="16" y="142"/>
                                      <a:pt x="13" y="142"/>
                                    </a:cubicBezTo>
                                    <a:cubicBezTo>
                                      <a:pt x="10" y="142"/>
                                      <a:pt x="8" y="144"/>
                                      <a:pt x="8" y="147"/>
                                    </a:cubicBezTo>
                                    <a:cubicBezTo>
                                      <a:pt x="8" y="147"/>
                                      <a:pt x="8" y="147"/>
                                      <a:pt x="8" y="148"/>
                                    </a:cubicBezTo>
                                    <a:cubicBezTo>
                                      <a:pt x="10" y="147"/>
                                      <a:pt x="11" y="147"/>
                                      <a:pt x="13" y="147"/>
                                    </a:cubicBezTo>
                                    <a:cubicBezTo>
                                      <a:pt x="15" y="147"/>
                                      <a:pt x="16" y="147"/>
                                      <a:pt x="18" y="148"/>
                                    </a:cubicBezTo>
                                    <a:cubicBezTo>
                                      <a:pt x="18" y="147"/>
                                      <a:pt x="18" y="147"/>
                                      <a:pt x="18" y="147"/>
                                    </a:cubicBezTo>
                                    <a:close/>
                                    <a:moveTo>
                                      <a:pt x="25" y="147"/>
                                    </a:moveTo>
                                    <a:cubicBezTo>
                                      <a:pt x="25" y="141"/>
                                      <a:pt x="20" y="135"/>
                                      <a:pt x="13" y="135"/>
                                    </a:cubicBezTo>
                                    <a:cubicBezTo>
                                      <a:pt x="6" y="135"/>
                                      <a:pt x="1" y="141"/>
                                      <a:pt x="1" y="147"/>
                                    </a:cubicBezTo>
                                    <a:cubicBezTo>
                                      <a:pt x="1" y="148"/>
                                      <a:pt x="1" y="148"/>
                                      <a:pt x="1" y="149"/>
                                    </a:cubicBezTo>
                                    <a:cubicBezTo>
                                      <a:pt x="3" y="148"/>
                                      <a:pt x="5" y="148"/>
                                      <a:pt x="6" y="148"/>
                                    </a:cubicBezTo>
                                    <a:cubicBezTo>
                                      <a:pt x="6" y="148"/>
                                      <a:pt x="6" y="147"/>
                                      <a:pt x="6" y="147"/>
                                    </a:cubicBezTo>
                                    <a:cubicBezTo>
                                      <a:pt x="6" y="143"/>
                                      <a:pt x="9" y="140"/>
                                      <a:pt x="13" y="140"/>
                                    </a:cubicBezTo>
                                    <a:cubicBezTo>
                                      <a:pt x="17" y="140"/>
                                      <a:pt x="20" y="143"/>
                                      <a:pt x="20" y="147"/>
                                    </a:cubicBezTo>
                                    <a:cubicBezTo>
                                      <a:pt x="20" y="147"/>
                                      <a:pt x="20" y="148"/>
                                      <a:pt x="20" y="148"/>
                                    </a:cubicBezTo>
                                    <a:cubicBezTo>
                                      <a:pt x="21" y="148"/>
                                      <a:pt x="23" y="148"/>
                                      <a:pt x="25" y="149"/>
                                    </a:cubicBezTo>
                                    <a:cubicBezTo>
                                      <a:pt x="25" y="148"/>
                                      <a:pt x="25" y="148"/>
                                      <a:pt x="25" y="147"/>
                                    </a:cubicBezTo>
                                    <a:close/>
                                    <a:moveTo>
                                      <a:pt x="18" y="199"/>
                                    </a:moveTo>
                                    <a:cubicBezTo>
                                      <a:pt x="18" y="196"/>
                                      <a:pt x="16" y="193"/>
                                      <a:pt x="13" y="193"/>
                                    </a:cubicBezTo>
                                    <a:cubicBezTo>
                                      <a:pt x="10" y="193"/>
                                      <a:pt x="8" y="196"/>
                                      <a:pt x="8" y="199"/>
                                    </a:cubicBezTo>
                                    <a:cubicBezTo>
                                      <a:pt x="8" y="199"/>
                                      <a:pt x="8" y="199"/>
                                      <a:pt x="8" y="199"/>
                                    </a:cubicBezTo>
                                    <a:cubicBezTo>
                                      <a:pt x="10" y="199"/>
                                      <a:pt x="11" y="199"/>
                                      <a:pt x="13" y="199"/>
                                    </a:cubicBezTo>
                                    <a:cubicBezTo>
                                      <a:pt x="15" y="199"/>
                                      <a:pt x="16" y="199"/>
                                      <a:pt x="18" y="199"/>
                                    </a:cubicBezTo>
                                    <a:cubicBezTo>
                                      <a:pt x="18" y="199"/>
                                      <a:pt x="18" y="199"/>
                                      <a:pt x="18" y="199"/>
                                    </a:cubicBezTo>
                                    <a:close/>
                                    <a:moveTo>
                                      <a:pt x="25" y="199"/>
                                    </a:moveTo>
                                    <a:cubicBezTo>
                                      <a:pt x="25" y="192"/>
                                      <a:pt x="20" y="187"/>
                                      <a:pt x="13" y="187"/>
                                    </a:cubicBezTo>
                                    <a:cubicBezTo>
                                      <a:pt x="6" y="187"/>
                                      <a:pt x="1" y="192"/>
                                      <a:pt x="1" y="199"/>
                                    </a:cubicBezTo>
                                    <a:cubicBezTo>
                                      <a:pt x="1" y="199"/>
                                      <a:pt x="1" y="200"/>
                                      <a:pt x="1" y="200"/>
                                    </a:cubicBezTo>
                                    <a:cubicBezTo>
                                      <a:pt x="3" y="200"/>
                                      <a:pt x="5" y="199"/>
                                      <a:pt x="6" y="199"/>
                                    </a:cubicBezTo>
                                    <a:cubicBezTo>
                                      <a:pt x="6" y="199"/>
                                      <a:pt x="6" y="199"/>
                                      <a:pt x="6" y="199"/>
                                    </a:cubicBezTo>
                                    <a:cubicBezTo>
                                      <a:pt x="6" y="195"/>
                                      <a:pt x="9" y="192"/>
                                      <a:pt x="13" y="192"/>
                                    </a:cubicBezTo>
                                    <a:cubicBezTo>
                                      <a:pt x="17" y="192"/>
                                      <a:pt x="20" y="195"/>
                                      <a:pt x="20" y="199"/>
                                    </a:cubicBezTo>
                                    <a:cubicBezTo>
                                      <a:pt x="20" y="199"/>
                                      <a:pt x="20" y="199"/>
                                      <a:pt x="20" y="199"/>
                                    </a:cubicBezTo>
                                    <a:cubicBezTo>
                                      <a:pt x="21" y="199"/>
                                      <a:pt x="23" y="200"/>
                                      <a:pt x="25" y="200"/>
                                    </a:cubicBezTo>
                                    <a:cubicBezTo>
                                      <a:pt x="25" y="200"/>
                                      <a:pt x="25" y="199"/>
                                      <a:pt x="25" y="199"/>
                                    </a:cubicBezTo>
                                    <a:close/>
                                    <a:moveTo>
                                      <a:pt x="18" y="250"/>
                                    </a:moveTo>
                                    <a:cubicBezTo>
                                      <a:pt x="18" y="247"/>
                                      <a:pt x="16" y="245"/>
                                      <a:pt x="13" y="245"/>
                                    </a:cubicBezTo>
                                    <a:cubicBezTo>
                                      <a:pt x="10" y="245"/>
                                      <a:pt x="8" y="247"/>
                                      <a:pt x="8" y="250"/>
                                    </a:cubicBezTo>
                                    <a:cubicBezTo>
                                      <a:pt x="8" y="250"/>
                                      <a:pt x="8" y="250"/>
                                      <a:pt x="8" y="250"/>
                                    </a:cubicBezTo>
                                    <a:cubicBezTo>
                                      <a:pt x="10" y="250"/>
                                      <a:pt x="11" y="250"/>
                                      <a:pt x="13" y="250"/>
                                    </a:cubicBezTo>
                                    <a:cubicBezTo>
                                      <a:pt x="15" y="250"/>
                                      <a:pt x="16" y="250"/>
                                      <a:pt x="18" y="250"/>
                                    </a:cubicBezTo>
                                    <a:cubicBezTo>
                                      <a:pt x="18" y="250"/>
                                      <a:pt x="18" y="250"/>
                                      <a:pt x="18" y="250"/>
                                    </a:cubicBezTo>
                                    <a:close/>
                                    <a:moveTo>
                                      <a:pt x="25" y="250"/>
                                    </a:moveTo>
                                    <a:cubicBezTo>
                                      <a:pt x="25" y="243"/>
                                      <a:pt x="20" y="238"/>
                                      <a:pt x="13" y="238"/>
                                    </a:cubicBezTo>
                                    <a:cubicBezTo>
                                      <a:pt x="6" y="238"/>
                                      <a:pt x="1" y="243"/>
                                      <a:pt x="1" y="250"/>
                                    </a:cubicBezTo>
                                    <a:cubicBezTo>
                                      <a:pt x="1" y="250"/>
                                      <a:pt x="1" y="251"/>
                                      <a:pt x="1" y="251"/>
                                    </a:cubicBezTo>
                                    <a:cubicBezTo>
                                      <a:pt x="3" y="251"/>
                                      <a:pt x="5" y="251"/>
                                      <a:pt x="6" y="251"/>
                                    </a:cubicBezTo>
                                    <a:cubicBezTo>
                                      <a:pt x="6" y="250"/>
                                      <a:pt x="6" y="250"/>
                                      <a:pt x="6" y="250"/>
                                    </a:cubicBezTo>
                                    <a:cubicBezTo>
                                      <a:pt x="6" y="246"/>
                                      <a:pt x="9" y="243"/>
                                      <a:pt x="13" y="243"/>
                                    </a:cubicBezTo>
                                    <a:cubicBezTo>
                                      <a:pt x="17" y="243"/>
                                      <a:pt x="20" y="246"/>
                                      <a:pt x="20" y="250"/>
                                    </a:cubicBezTo>
                                    <a:cubicBezTo>
                                      <a:pt x="20" y="250"/>
                                      <a:pt x="20" y="250"/>
                                      <a:pt x="20" y="251"/>
                                    </a:cubicBezTo>
                                    <a:cubicBezTo>
                                      <a:pt x="21" y="251"/>
                                      <a:pt x="23" y="251"/>
                                      <a:pt x="25" y="251"/>
                                    </a:cubicBezTo>
                                    <a:cubicBezTo>
                                      <a:pt x="25" y="251"/>
                                      <a:pt x="25" y="250"/>
                                      <a:pt x="25" y="250"/>
                                    </a:cubicBezTo>
                                    <a:close/>
                                    <a:moveTo>
                                      <a:pt x="18" y="301"/>
                                    </a:moveTo>
                                    <a:cubicBezTo>
                                      <a:pt x="18" y="298"/>
                                      <a:pt x="16" y="296"/>
                                      <a:pt x="13" y="296"/>
                                    </a:cubicBezTo>
                                    <a:cubicBezTo>
                                      <a:pt x="10" y="296"/>
                                      <a:pt x="8" y="298"/>
                                      <a:pt x="8" y="301"/>
                                    </a:cubicBezTo>
                                    <a:cubicBezTo>
                                      <a:pt x="8" y="301"/>
                                      <a:pt x="8" y="302"/>
                                      <a:pt x="8" y="302"/>
                                    </a:cubicBezTo>
                                    <a:cubicBezTo>
                                      <a:pt x="10" y="302"/>
                                      <a:pt x="11" y="301"/>
                                      <a:pt x="13" y="301"/>
                                    </a:cubicBezTo>
                                    <a:cubicBezTo>
                                      <a:pt x="15" y="301"/>
                                      <a:pt x="16" y="302"/>
                                      <a:pt x="18" y="302"/>
                                    </a:cubicBezTo>
                                    <a:cubicBezTo>
                                      <a:pt x="18" y="302"/>
                                      <a:pt x="18" y="301"/>
                                      <a:pt x="18" y="301"/>
                                    </a:cubicBezTo>
                                    <a:close/>
                                    <a:moveTo>
                                      <a:pt x="25" y="301"/>
                                    </a:moveTo>
                                    <a:cubicBezTo>
                                      <a:pt x="25" y="295"/>
                                      <a:pt x="20" y="289"/>
                                      <a:pt x="13" y="289"/>
                                    </a:cubicBezTo>
                                    <a:cubicBezTo>
                                      <a:pt x="6" y="289"/>
                                      <a:pt x="1" y="295"/>
                                      <a:pt x="1" y="301"/>
                                    </a:cubicBezTo>
                                    <a:cubicBezTo>
                                      <a:pt x="1" y="302"/>
                                      <a:pt x="1" y="302"/>
                                      <a:pt x="1" y="303"/>
                                    </a:cubicBezTo>
                                    <a:cubicBezTo>
                                      <a:pt x="3" y="302"/>
                                      <a:pt x="5" y="302"/>
                                      <a:pt x="6" y="302"/>
                                    </a:cubicBezTo>
                                    <a:cubicBezTo>
                                      <a:pt x="6" y="302"/>
                                      <a:pt x="6" y="301"/>
                                      <a:pt x="6" y="301"/>
                                    </a:cubicBezTo>
                                    <a:cubicBezTo>
                                      <a:pt x="6" y="298"/>
                                      <a:pt x="9" y="295"/>
                                      <a:pt x="13" y="295"/>
                                    </a:cubicBezTo>
                                    <a:cubicBezTo>
                                      <a:pt x="17" y="295"/>
                                      <a:pt x="20" y="298"/>
                                      <a:pt x="20" y="301"/>
                                    </a:cubicBezTo>
                                    <a:cubicBezTo>
                                      <a:pt x="20" y="301"/>
                                      <a:pt x="20" y="302"/>
                                      <a:pt x="20" y="302"/>
                                    </a:cubicBezTo>
                                    <a:cubicBezTo>
                                      <a:pt x="21" y="302"/>
                                      <a:pt x="23" y="302"/>
                                      <a:pt x="25" y="303"/>
                                    </a:cubicBezTo>
                                    <a:cubicBezTo>
                                      <a:pt x="25" y="302"/>
                                      <a:pt x="25" y="302"/>
                                      <a:pt x="25" y="301"/>
                                    </a:cubicBezTo>
                                    <a:close/>
                                    <a:moveTo>
                                      <a:pt x="18" y="353"/>
                                    </a:moveTo>
                                    <a:cubicBezTo>
                                      <a:pt x="18" y="350"/>
                                      <a:pt x="16" y="348"/>
                                      <a:pt x="13" y="348"/>
                                    </a:cubicBezTo>
                                    <a:cubicBezTo>
                                      <a:pt x="10" y="348"/>
                                      <a:pt x="8" y="350"/>
                                      <a:pt x="8" y="353"/>
                                    </a:cubicBezTo>
                                    <a:cubicBezTo>
                                      <a:pt x="8" y="353"/>
                                      <a:pt x="8" y="353"/>
                                      <a:pt x="8" y="353"/>
                                    </a:cubicBezTo>
                                    <a:cubicBezTo>
                                      <a:pt x="10" y="353"/>
                                      <a:pt x="11" y="353"/>
                                      <a:pt x="13" y="353"/>
                                    </a:cubicBezTo>
                                    <a:cubicBezTo>
                                      <a:pt x="15" y="353"/>
                                      <a:pt x="16" y="353"/>
                                      <a:pt x="18" y="353"/>
                                    </a:cubicBezTo>
                                    <a:cubicBezTo>
                                      <a:pt x="18" y="353"/>
                                      <a:pt x="18" y="353"/>
                                      <a:pt x="18" y="353"/>
                                    </a:cubicBezTo>
                                    <a:close/>
                                    <a:moveTo>
                                      <a:pt x="25" y="353"/>
                                    </a:moveTo>
                                    <a:cubicBezTo>
                                      <a:pt x="25" y="346"/>
                                      <a:pt x="20" y="341"/>
                                      <a:pt x="13" y="341"/>
                                    </a:cubicBezTo>
                                    <a:cubicBezTo>
                                      <a:pt x="6" y="341"/>
                                      <a:pt x="1" y="346"/>
                                      <a:pt x="1" y="353"/>
                                    </a:cubicBezTo>
                                    <a:cubicBezTo>
                                      <a:pt x="1" y="353"/>
                                      <a:pt x="1" y="354"/>
                                      <a:pt x="1" y="354"/>
                                    </a:cubicBezTo>
                                    <a:cubicBezTo>
                                      <a:pt x="3" y="354"/>
                                      <a:pt x="5" y="354"/>
                                      <a:pt x="6" y="353"/>
                                    </a:cubicBezTo>
                                    <a:cubicBezTo>
                                      <a:pt x="6" y="353"/>
                                      <a:pt x="6" y="353"/>
                                      <a:pt x="6" y="353"/>
                                    </a:cubicBezTo>
                                    <a:cubicBezTo>
                                      <a:pt x="6" y="349"/>
                                      <a:pt x="9" y="346"/>
                                      <a:pt x="13" y="346"/>
                                    </a:cubicBezTo>
                                    <a:cubicBezTo>
                                      <a:pt x="17" y="346"/>
                                      <a:pt x="20" y="349"/>
                                      <a:pt x="20" y="353"/>
                                    </a:cubicBezTo>
                                    <a:cubicBezTo>
                                      <a:pt x="20" y="353"/>
                                      <a:pt x="20" y="353"/>
                                      <a:pt x="20" y="353"/>
                                    </a:cubicBezTo>
                                    <a:cubicBezTo>
                                      <a:pt x="21" y="354"/>
                                      <a:pt x="23" y="354"/>
                                      <a:pt x="25" y="354"/>
                                    </a:cubicBezTo>
                                    <a:cubicBezTo>
                                      <a:pt x="25" y="354"/>
                                      <a:pt x="25" y="353"/>
                                      <a:pt x="25" y="353"/>
                                    </a:cubicBezTo>
                                    <a:close/>
                                    <a:moveTo>
                                      <a:pt x="18" y="404"/>
                                    </a:moveTo>
                                    <a:cubicBezTo>
                                      <a:pt x="18" y="401"/>
                                      <a:pt x="16" y="399"/>
                                      <a:pt x="13" y="399"/>
                                    </a:cubicBezTo>
                                    <a:cubicBezTo>
                                      <a:pt x="10" y="399"/>
                                      <a:pt x="8" y="401"/>
                                      <a:pt x="8" y="404"/>
                                    </a:cubicBezTo>
                                    <a:cubicBezTo>
                                      <a:pt x="8" y="404"/>
                                      <a:pt x="8" y="404"/>
                                      <a:pt x="8" y="404"/>
                                    </a:cubicBezTo>
                                    <a:cubicBezTo>
                                      <a:pt x="10" y="404"/>
                                      <a:pt x="11" y="404"/>
                                      <a:pt x="13" y="404"/>
                                    </a:cubicBezTo>
                                    <a:cubicBezTo>
                                      <a:pt x="15" y="404"/>
                                      <a:pt x="16" y="404"/>
                                      <a:pt x="18" y="404"/>
                                    </a:cubicBezTo>
                                    <a:cubicBezTo>
                                      <a:pt x="18" y="404"/>
                                      <a:pt x="18" y="404"/>
                                      <a:pt x="18" y="404"/>
                                    </a:cubicBezTo>
                                    <a:close/>
                                    <a:moveTo>
                                      <a:pt x="25" y="404"/>
                                    </a:moveTo>
                                    <a:cubicBezTo>
                                      <a:pt x="25" y="397"/>
                                      <a:pt x="20" y="392"/>
                                      <a:pt x="13" y="392"/>
                                    </a:cubicBezTo>
                                    <a:cubicBezTo>
                                      <a:pt x="6" y="392"/>
                                      <a:pt x="1" y="397"/>
                                      <a:pt x="1" y="404"/>
                                    </a:cubicBezTo>
                                    <a:cubicBezTo>
                                      <a:pt x="1" y="405"/>
                                      <a:pt x="1" y="405"/>
                                      <a:pt x="1" y="406"/>
                                    </a:cubicBezTo>
                                    <a:cubicBezTo>
                                      <a:pt x="3" y="405"/>
                                      <a:pt x="5" y="405"/>
                                      <a:pt x="6" y="405"/>
                                    </a:cubicBezTo>
                                    <a:cubicBezTo>
                                      <a:pt x="6" y="404"/>
                                      <a:pt x="6" y="404"/>
                                      <a:pt x="6" y="404"/>
                                    </a:cubicBezTo>
                                    <a:cubicBezTo>
                                      <a:pt x="6" y="400"/>
                                      <a:pt x="9" y="397"/>
                                      <a:pt x="13" y="397"/>
                                    </a:cubicBezTo>
                                    <a:cubicBezTo>
                                      <a:pt x="17" y="397"/>
                                      <a:pt x="20" y="400"/>
                                      <a:pt x="20" y="404"/>
                                    </a:cubicBezTo>
                                    <a:cubicBezTo>
                                      <a:pt x="20" y="404"/>
                                      <a:pt x="20" y="404"/>
                                      <a:pt x="20" y="405"/>
                                    </a:cubicBezTo>
                                    <a:cubicBezTo>
                                      <a:pt x="21" y="405"/>
                                      <a:pt x="23" y="405"/>
                                      <a:pt x="25" y="406"/>
                                    </a:cubicBezTo>
                                    <a:cubicBezTo>
                                      <a:pt x="25" y="405"/>
                                      <a:pt x="25" y="405"/>
                                      <a:pt x="25" y="404"/>
                                    </a:cubicBezTo>
                                    <a:close/>
                                    <a:moveTo>
                                      <a:pt x="18" y="455"/>
                                    </a:moveTo>
                                    <a:cubicBezTo>
                                      <a:pt x="18" y="453"/>
                                      <a:pt x="16" y="450"/>
                                      <a:pt x="13" y="450"/>
                                    </a:cubicBezTo>
                                    <a:cubicBezTo>
                                      <a:pt x="10" y="450"/>
                                      <a:pt x="8" y="453"/>
                                      <a:pt x="8" y="455"/>
                                    </a:cubicBezTo>
                                    <a:cubicBezTo>
                                      <a:pt x="8" y="456"/>
                                      <a:pt x="8" y="456"/>
                                      <a:pt x="8" y="456"/>
                                    </a:cubicBezTo>
                                    <a:cubicBezTo>
                                      <a:pt x="10" y="456"/>
                                      <a:pt x="11" y="456"/>
                                      <a:pt x="13" y="456"/>
                                    </a:cubicBezTo>
                                    <a:cubicBezTo>
                                      <a:pt x="15" y="456"/>
                                      <a:pt x="16" y="456"/>
                                      <a:pt x="18" y="456"/>
                                    </a:cubicBezTo>
                                    <a:cubicBezTo>
                                      <a:pt x="18" y="456"/>
                                      <a:pt x="18" y="456"/>
                                      <a:pt x="18" y="455"/>
                                    </a:cubicBezTo>
                                    <a:close/>
                                    <a:moveTo>
                                      <a:pt x="25" y="455"/>
                                    </a:moveTo>
                                    <a:cubicBezTo>
                                      <a:pt x="25" y="449"/>
                                      <a:pt x="20" y="443"/>
                                      <a:pt x="13" y="443"/>
                                    </a:cubicBezTo>
                                    <a:cubicBezTo>
                                      <a:pt x="6" y="443"/>
                                      <a:pt x="1" y="449"/>
                                      <a:pt x="1" y="455"/>
                                    </a:cubicBezTo>
                                    <a:cubicBezTo>
                                      <a:pt x="1" y="456"/>
                                      <a:pt x="1" y="456"/>
                                      <a:pt x="1" y="457"/>
                                    </a:cubicBezTo>
                                    <a:cubicBezTo>
                                      <a:pt x="3" y="457"/>
                                      <a:pt x="5" y="456"/>
                                      <a:pt x="6" y="456"/>
                                    </a:cubicBezTo>
                                    <a:cubicBezTo>
                                      <a:pt x="6" y="456"/>
                                      <a:pt x="6" y="456"/>
                                      <a:pt x="6" y="455"/>
                                    </a:cubicBezTo>
                                    <a:cubicBezTo>
                                      <a:pt x="6" y="452"/>
                                      <a:pt x="9" y="449"/>
                                      <a:pt x="13" y="449"/>
                                    </a:cubicBezTo>
                                    <a:cubicBezTo>
                                      <a:pt x="17" y="449"/>
                                      <a:pt x="20" y="452"/>
                                      <a:pt x="20" y="455"/>
                                    </a:cubicBezTo>
                                    <a:cubicBezTo>
                                      <a:pt x="20" y="456"/>
                                      <a:pt x="20" y="456"/>
                                      <a:pt x="20" y="456"/>
                                    </a:cubicBezTo>
                                    <a:cubicBezTo>
                                      <a:pt x="21" y="456"/>
                                      <a:pt x="23" y="457"/>
                                      <a:pt x="25" y="457"/>
                                    </a:cubicBezTo>
                                    <a:cubicBezTo>
                                      <a:pt x="25" y="456"/>
                                      <a:pt x="25" y="456"/>
                                      <a:pt x="25" y="455"/>
                                    </a:cubicBezTo>
                                    <a:close/>
                                    <a:moveTo>
                                      <a:pt x="912" y="491"/>
                                    </a:moveTo>
                                    <a:cubicBezTo>
                                      <a:pt x="913" y="493"/>
                                      <a:pt x="913" y="495"/>
                                      <a:pt x="914" y="497"/>
                                    </a:cubicBezTo>
                                    <a:cubicBezTo>
                                      <a:pt x="916" y="495"/>
                                      <a:pt x="920" y="493"/>
                                      <a:pt x="924" y="493"/>
                                    </a:cubicBezTo>
                                    <a:cubicBezTo>
                                      <a:pt x="928" y="493"/>
                                      <a:pt x="931" y="495"/>
                                      <a:pt x="934" y="498"/>
                                    </a:cubicBezTo>
                                    <a:cubicBezTo>
                                      <a:pt x="934" y="496"/>
                                      <a:pt x="935" y="494"/>
                                      <a:pt x="936" y="491"/>
                                    </a:cubicBezTo>
                                    <a:cubicBezTo>
                                      <a:pt x="932" y="489"/>
                                      <a:pt x="928" y="487"/>
                                      <a:pt x="924" y="487"/>
                                    </a:cubicBezTo>
                                    <a:cubicBezTo>
                                      <a:pt x="919" y="487"/>
                                      <a:pt x="915" y="489"/>
                                      <a:pt x="912" y="491"/>
                                    </a:cubicBezTo>
                                    <a:close/>
                                    <a:moveTo>
                                      <a:pt x="783" y="14"/>
                                    </a:moveTo>
                                    <a:cubicBezTo>
                                      <a:pt x="789" y="11"/>
                                      <a:pt x="795" y="9"/>
                                      <a:pt x="803" y="9"/>
                                    </a:cubicBezTo>
                                    <a:cubicBezTo>
                                      <a:pt x="810" y="9"/>
                                      <a:pt x="817" y="11"/>
                                      <a:pt x="822" y="14"/>
                                    </a:cubicBezTo>
                                    <a:cubicBezTo>
                                      <a:pt x="823" y="13"/>
                                      <a:pt x="825" y="11"/>
                                      <a:pt x="826" y="10"/>
                                    </a:cubicBezTo>
                                    <a:cubicBezTo>
                                      <a:pt x="819" y="5"/>
                                      <a:pt x="811" y="2"/>
                                      <a:pt x="803" y="2"/>
                                    </a:cubicBezTo>
                                    <a:cubicBezTo>
                                      <a:pt x="794" y="2"/>
                                      <a:pt x="786" y="5"/>
                                      <a:pt x="779" y="10"/>
                                    </a:cubicBezTo>
                                    <a:cubicBezTo>
                                      <a:pt x="781" y="11"/>
                                      <a:pt x="782" y="13"/>
                                      <a:pt x="783" y="14"/>
                                    </a:cubicBezTo>
                                    <a:close/>
                                    <a:moveTo>
                                      <a:pt x="787" y="20"/>
                                    </a:moveTo>
                                    <a:cubicBezTo>
                                      <a:pt x="791" y="17"/>
                                      <a:pt x="797" y="16"/>
                                      <a:pt x="803" y="16"/>
                                    </a:cubicBezTo>
                                    <a:cubicBezTo>
                                      <a:pt x="809" y="16"/>
                                      <a:pt x="814" y="17"/>
                                      <a:pt x="818" y="20"/>
                                    </a:cubicBezTo>
                                    <a:cubicBezTo>
                                      <a:pt x="819" y="19"/>
                                      <a:pt x="820" y="17"/>
                                      <a:pt x="821" y="16"/>
                                    </a:cubicBezTo>
                                    <a:cubicBezTo>
                                      <a:pt x="816" y="12"/>
                                      <a:pt x="810" y="10"/>
                                      <a:pt x="803" y="10"/>
                                    </a:cubicBezTo>
                                    <a:cubicBezTo>
                                      <a:pt x="796" y="10"/>
                                      <a:pt x="789" y="12"/>
                                      <a:pt x="784" y="16"/>
                                    </a:cubicBezTo>
                                    <a:cubicBezTo>
                                      <a:pt x="785" y="17"/>
                                      <a:pt x="786" y="19"/>
                                      <a:pt x="787" y="20"/>
                                    </a:cubicBezTo>
                                    <a:close/>
                                    <a:moveTo>
                                      <a:pt x="790" y="28"/>
                                    </a:moveTo>
                                    <a:cubicBezTo>
                                      <a:pt x="794" y="25"/>
                                      <a:pt x="798" y="23"/>
                                      <a:pt x="803" y="23"/>
                                    </a:cubicBezTo>
                                    <a:cubicBezTo>
                                      <a:pt x="807" y="23"/>
                                      <a:pt x="812" y="25"/>
                                      <a:pt x="815" y="27"/>
                                    </a:cubicBezTo>
                                    <a:cubicBezTo>
                                      <a:pt x="816" y="25"/>
                                      <a:pt x="817" y="24"/>
                                      <a:pt x="818" y="22"/>
                                    </a:cubicBezTo>
                                    <a:cubicBezTo>
                                      <a:pt x="813" y="19"/>
                                      <a:pt x="808" y="17"/>
                                      <a:pt x="803" y="17"/>
                                    </a:cubicBezTo>
                                    <a:cubicBezTo>
                                      <a:pt x="797" y="17"/>
                                      <a:pt x="792" y="19"/>
                                      <a:pt x="788" y="22"/>
                                    </a:cubicBezTo>
                                    <a:cubicBezTo>
                                      <a:pt x="789" y="24"/>
                                      <a:pt x="789" y="26"/>
                                      <a:pt x="790" y="28"/>
                                    </a:cubicBezTo>
                                    <a:close/>
                                    <a:moveTo>
                                      <a:pt x="792" y="36"/>
                                    </a:moveTo>
                                    <a:cubicBezTo>
                                      <a:pt x="795" y="33"/>
                                      <a:pt x="798" y="31"/>
                                      <a:pt x="803" y="31"/>
                                    </a:cubicBezTo>
                                    <a:cubicBezTo>
                                      <a:pt x="807" y="31"/>
                                      <a:pt x="811" y="33"/>
                                      <a:pt x="813" y="36"/>
                                    </a:cubicBezTo>
                                    <a:cubicBezTo>
                                      <a:pt x="814" y="33"/>
                                      <a:pt x="814" y="31"/>
                                      <a:pt x="815" y="29"/>
                                    </a:cubicBezTo>
                                    <a:cubicBezTo>
                                      <a:pt x="811" y="26"/>
                                      <a:pt x="807" y="25"/>
                                      <a:pt x="803" y="25"/>
                                    </a:cubicBezTo>
                                    <a:cubicBezTo>
                                      <a:pt x="798" y="25"/>
                                      <a:pt x="794" y="26"/>
                                      <a:pt x="791" y="29"/>
                                    </a:cubicBezTo>
                                    <a:cubicBezTo>
                                      <a:pt x="791" y="31"/>
                                      <a:pt x="792" y="34"/>
                                      <a:pt x="792" y="36"/>
                                    </a:cubicBezTo>
                                    <a:close/>
                                    <a:moveTo>
                                      <a:pt x="812" y="44"/>
                                    </a:moveTo>
                                    <a:cubicBezTo>
                                      <a:pt x="812" y="42"/>
                                      <a:pt x="813" y="40"/>
                                      <a:pt x="813" y="38"/>
                                    </a:cubicBezTo>
                                    <a:cubicBezTo>
                                      <a:pt x="811" y="35"/>
                                      <a:pt x="807" y="32"/>
                                      <a:pt x="803" y="32"/>
                                    </a:cubicBezTo>
                                    <a:cubicBezTo>
                                      <a:pt x="798" y="32"/>
                                      <a:pt x="795" y="35"/>
                                      <a:pt x="793" y="38"/>
                                    </a:cubicBezTo>
                                    <a:cubicBezTo>
                                      <a:pt x="793" y="40"/>
                                      <a:pt x="793" y="42"/>
                                      <a:pt x="793" y="44"/>
                                    </a:cubicBezTo>
                                    <a:cubicBezTo>
                                      <a:pt x="793" y="45"/>
                                      <a:pt x="793" y="45"/>
                                      <a:pt x="793" y="46"/>
                                    </a:cubicBezTo>
                                    <a:cubicBezTo>
                                      <a:pt x="794" y="45"/>
                                      <a:pt x="795" y="45"/>
                                      <a:pt x="796" y="45"/>
                                    </a:cubicBezTo>
                                    <a:cubicBezTo>
                                      <a:pt x="796" y="45"/>
                                      <a:pt x="796" y="45"/>
                                      <a:pt x="796" y="44"/>
                                    </a:cubicBezTo>
                                    <a:cubicBezTo>
                                      <a:pt x="796" y="41"/>
                                      <a:pt x="799" y="38"/>
                                      <a:pt x="803" y="38"/>
                                    </a:cubicBezTo>
                                    <a:cubicBezTo>
                                      <a:pt x="806" y="38"/>
                                      <a:pt x="809" y="41"/>
                                      <a:pt x="809" y="44"/>
                                    </a:cubicBezTo>
                                    <a:cubicBezTo>
                                      <a:pt x="809" y="45"/>
                                      <a:pt x="809" y="45"/>
                                      <a:pt x="809" y="45"/>
                                    </a:cubicBezTo>
                                    <a:cubicBezTo>
                                      <a:pt x="810" y="45"/>
                                      <a:pt x="811" y="45"/>
                                      <a:pt x="812" y="45"/>
                                    </a:cubicBezTo>
                                    <a:cubicBezTo>
                                      <a:pt x="812" y="45"/>
                                      <a:pt x="812" y="45"/>
                                      <a:pt x="812" y="44"/>
                                    </a:cubicBezTo>
                                    <a:close/>
                                    <a:moveTo>
                                      <a:pt x="803" y="39"/>
                                    </a:moveTo>
                                    <a:cubicBezTo>
                                      <a:pt x="800" y="39"/>
                                      <a:pt x="798" y="42"/>
                                      <a:pt x="798" y="44"/>
                                    </a:cubicBezTo>
                                    <a:cubicBezTo>
                                      <a:pt x="798" y="45"/>
                                      <a:pt x="798" y="45"/>
                                      <a:pt x="798" y="45"/>
                                    </a:cubicBezTo>
                                    <a:cubicBezTo>
                                      <a:pt x="799" y="45"/>
                                      <a:pt x="801" y="45"/>
                                      <a:pt x="803" y="45"/>
                                    </a:cubicBezTo>
                                    <a:cubicBezTo>
                                      <a:pt x="804" y="45"/>
                                      <a:pt x="806" y="45"/>
                                      <a:pt x="808" y="45"/>
                                    </a:cubicBezTo>
                                    <a:cubicBezTo>
                                      <a:pt x="808" y="45"/>
                                      <a:pt x="808" y="45"/>
                                      <a:pt x="808" y="44"/>
                                    </a:cubicBezTo>
                                    <a:cubicBezTo>
                                      <a:pt x="808" y="42"/>
                                      <a:pt x="806" y="39"/>
                                      <a:pt x="803" y="39"/>
                                    </a:cubicBezTo>
                                    <a:close/>
                                    <a:moveTo>
                                      <a:pt x="773" y="56"/>
                                    </a:moveTo>
                                    <a:cubicBezTo>
                                      <a:pt x="775" y="57"/>
                                      <a:pt x="777" y="58"/>
                                      <a:pt x="778" y="60"/>
                                    </a:cubicBezTo>
                                    <a:cubicBezTo>
                                      <a:pt x="785" y="55"/>
                                      <a:pt x="794" y="52"/>
                                      <a:pt x="803" y="52"/>
                                    </a:cubicBezTo>
                                    <a:cubicBezTo>
                                      <a:pt x="812" y="52"/>
                                      <a:pt x="820" y="55"/>
                                      <a:pt x="827" y="60"/>
                                    </a:cubicBezTo>
                                    <a:cubicBezTo>
                                      <a:pt x="829" y="58"/>
                                      <a:pt x="830" y="57"/>
                                      <a:pt x="832" y="56"/>
                                    </a:cubicBezTo>
                                    <a:cubicBezTo>
                                      <a:pt x="824" y="50"/>
                                      <a:pt x="814" y="46"/>
                                      <a:pt x="803" y="46"/>
                                    </a:cubicBezTo>
                                    <a:cubicBezTo>
                                      <a:pt x="792" y="46"/>
                                      <a:pt x="782" y="50"/>
                                      <a:pt x="773" y="56"/>
                                    </a:cubicBezTo>
                                    <a:close/>
                                    <a:moveTo>
                                      <a:pt x="812" y="455"/>
                                    </a:moveTo>
                                    <a:cubicBezTo>
                                      <a:pt x="812" y="453"/>
                                      <a:pt x="813" y="451"/>
                                      <a:pt x="813" y="449"/>
                                    </a:cubicBezTo>
                                    <a:cubicBezTo>
                                      <a:pt x="811" y="446"/>
                                      <a:pt x="807" y="443"/>
                                      <a:pt x="803" y="443"/>
                                    </a:cubicBezTo>
                                    <a:cubicBezTo>
                                      <a:pt x="798" y="443"/>
                                      <a:pt x="795" y="446"/>
                                      <a:pt x="793" y="449"/>
                                    </a:cubicBezTo>
                                    <a:cubicBezTo>
                                      <a:pt x="793" y="451"/>
                                      <a:pt x="793" y="453"/>
                                      <a:pt x="793" y="455"/>
                                    </a:cubicBezTo>
                                    <a:cubicBezTo>
                                      <a:pt x="793" y="456"/>
                                      <a:pt x="793" y="456"/>
                                      <a:pt x="793" y="457"/>
                                    </a:cubicBezTo>
                                    <a:cubicBezTo>
                                      <a:pt x="794" y="456"/>
                                      <a:pt x="795" y="456"/>
                                      <a:pt x="796" y="456"/>
                                    </a:cubicBezTo>
                                    <a:cubicBezTo>
                                      <a:pt x="796" y="456"/>
                                      <a:pt x="796" y="456"/>
                                      <a:pt x="796" y="455"/>
                                    </a:cubicBezTo>
                                    <a:cubicBezTo>
                                      <a:pt x="796" y="452"/>
                                      <a:pt x="799" y="449"/>
                                      <a:pt x="803" y="449"/>
                                    </a:cubicBezTo>
                                    <a:cubicBezTo>
                                      <a:pt x="806" y="449"/>
                                      <a:pt x="809" y="452"/>
                                      <a:pt x="809" y="455"/>
                                    </a:cubicBezTo>
                                    <a:cubicBezTo>
                                      <a:pt x="809" y="456"/>
                                      <a:pt x="809" y="456"/>
                                      <a:pt x="809" y="456"/>
                                    </a:cubicBezTo>
                                    <a:cubicBezTo>
                                      <a:pt x="810" y="456"/>
                                      <a:pt x="811" y="456"/>
                                      <a:pt x="812" y="457"/>
                                    </a:cubicBezTo>
                                    <a:cubicBezTo>
                                      <a:pt x="812" y="456"/>
                                      <a:pt x="812" y="456"/>
                                      <a:pt x="812" y="455"/>
                                    </a:cubicBezTo>
                                    <a:close/>
                                    <a:moveTo>
                                      <a:pt x="803" y="450"/>
                                    </a:moveTo>
                                    <a:cubicBezTo>
                                      <a:pt x="800" y="450"/>
                                      <a:pt x="798" y="453"/>
                                      <a:pt x="798" y="455"/>
                                    </a:cubicBezTo>
                                    <a:cubicBezTo>
                                      <a:pt x="798" y="456"/>
                                      <a:pt x="798" y="456"/>
                                      <a:pt x="798" y="456"/>
                                    </a:cubicBezTo>
                                    <a:cubicBezTo>
                                      <a:pt x="799" y="456"/>
                                      <a:pt x="801" y="456"/>
                                      <a:pt x="803" y="456"/>
                                    </a:cubicBezTo>
                                    <a:cubicBezTo>
                                      <a:pt x="804" y="456"/>
                                      <a:pt x="806" y="456"/>
                                      <a:pt x="808" y="456"/>
                                    </a:cubicBezTo>
                                    <a:cubicBezTo>
                                      <a:pt x="808" y="456"/>
                                      <a:pt x="808" y="456"/>
                                      <a:pt x="808" y="455"/>
                                    </a:cubicBezTo>
                                    <a:cubicBezTo>
                                      <a:pt x="808" y="453"/>
                                      <a:pt x="806" y="450"/>
                                      <a:pt x="803" y="450"/>
                                    </a:cubicBezTo>
                                    <a:close/>
                                    <a:moveTo>
                                      <a:pt x="813" y="447"/>
                                    </a:moveTo>
                                    <a:cubicBezTo>
                                      <a:pt x="814" y="444"/>
                                      <a:pt x="814" y="442"/>
                                      <a:pt x="815" y="440"/>
                                    </a:cubicBezTo>
                                    <a:cubicBezTo>
                                      <a:pt x="811" y="437"/>
                                      <a:pt x="807" y="436"/>
                                      <a:pt x="803" y="436"/>
                                    </a:cubicBezTo>
                                    <a:cubicBezTo>
                                      <a:pt x="798" y="436"/>
                                      <a:pt x="794" y="437"/>
                                      <a:pt x="791" y="440"/>
                                    </a:cubicBezTo>
                                    <a:cubicBezTo>
                                      <a:pt x="791" y="442"/>
                                      <a:pt x="792" y="445"/>
                                      <a:pt x="792" y="447"/>
                                    </a:cubicBezTo>
                                    <a:cubicBezTo>
                                      <a:pt x="795" y="444"/>
                                      <a:pt x="798" y="442"/>
                                      <a:pt x="803" y="442"/>
                                    </a:cubicBezTo>
                                    <a:cubicBezTo>
                                      <a:pt x="807" y="442"/>
                                      <a:pt x="811" y="444"/>
                                      <a:pt x="813" y="447"/>
                                    </a:cubicBezTo>
                                    <a:close/>
                                    <a:moveTo>
                                      <a:pt x="785" y="455"/>
                                    </a:moveTo>
                                    <a:cubicBezTo>
                                      <a:pt x="785" y="457"/>
                                      <a:pt x="785" y="458"/>
                                      <a:pt x="785" y="459"/>
                                    </a:cubicBezTo>
                                    <a:cubicBezTo>
                                      <a:pt x="787" y="458"/>
                                      <a:pt x="789" y="457"/>
                                      <a:pt x="791" y="457"/>
                                    </a:cubicBezTo>
                                    <a:cubicBezTo>
                                      <a:pt x="791" y="456"/>
                                      <a:pt x="791" y="456"/>
                                      <a:pt x="791" y="455"/>
                                    </a:cubicBezTo>
                                    <a:cubicBezTo>
                                      <a:pt x="791" y="442"/>
                                      <a:pt x="786" y="429"/>
                                      <a:pt x="777" y="420"/>
                                    </a:cubicBezTo>
                                    <a:cubicBezTo>
                                      <a:pt x="768" y="411"/>
                                      <a:pt x="755" y="406"/>
                                      <a:pt x="742" y="406"/>
                                    </a:cubicBezTo>
                                    <a:cubicBezTo>
                                      <a:pt x="728" y="406"/>
                                      <a:pt x="716" y="411"/>
                                      <a:pt x="707" y="420"/>
                                    </a:cubicBezTo>
                                    <a:cubicBezTo>
                                      <a:pt x="698" y="429"/>
                                      <a:pt x="692" y="442"/>
                                      <a:pt x="692" y="455"/>
                                    </a:cubicBezTo>
                                    <a:cubicBezTo>
                                      <a:pt x="692" y="456"/>
                                      <a:pt x="692" y="456"/>
                                      <a:pt x="692" y="457"/>
                                    </a:cubicBezTo>
                                    <a:cubicBezTo>
                                      <a:pt x="694" y="457"/>
                                      <a:pt x="696" y="458"/>
                                      <a:pt x="698" y="459"/>
                                    </a:cubicBezTo>
                                    <a:cubicBezTo>
                                      <a:pt x="698" y="458"/>
                                      <a:pt x="698" y="457"/>
                                      <a:pt x="698" y="455"/>
                                    </a:cubicBezTo>
                                    <a:cubicBezTo>
                                      <a:pt x="698" y="431"/>
                                      <a:pt x="718" y="412"/>
                                      <a:pt x="742" y="412"/>
                                    </a:cubicBezTo>
                                    <a:cubicBezTo>
                                      <a:pt x="766" y="412"/>
                                      <a:pt x="785" y="431"/>
                                      <a:pt x="785" y="455"/>
                                    </a:cubicBezTo>
                                    <a:close/>
                                    <a:moveTo>
                                      <a:pt x="777" y="455"/>
                                    </a:moveTo>
                                    <a:cubicBezTo>
                                      <a:pt x="777" y="458"/>
                                      <a:pt x="777" y="460"/>
                                      <a:pt x="777" y="463"/>
                                    </a:cubicBezTo>
                                    <a:cubicBezTo>
                                      <a:pt x="779" y="461"/>
                                      <a:pt x="781" y="460"/>
                                      <a:pt x="783" y="459"/>
                                    </a:cubicBezTo>
                                    <a:cubicBezTo>
                                      <a:pt x="784" y="458"/>
                                      <a:pt x="784" y="457"/>
                                      <a:pt x="784" y="455"/>
                                    </a:cubicBezTo>
                                    <a:cubicBezTo>
                                      <a:pt x="784" y="444"/>
                                      <a:pt x="779" y="433"/>
                                      <a:pt x="771" y="426"/>
                                    </a:cubicBezTo>
                                    <a:cubicBezTo>
                                      <a:pt x="764" y="418"/>
                                      <a:pt x="753" y="413"/>
                                      <a:pt x="742" y="413"/>
                                    </a:cubicBezTo>
                                    <a:cubicBezTo>
                                      <a:pt x="730" y="413"/>
                                      <a:pt x="720" y="418"/>
                                      <a:pt x="712" y="426"/>
                                    </a:cubicBezTo>
                                    <a:cubicBezTo>
                                      <a:pt x="704" y="433"/>
                                      <a:pt x="700" y="444"/>
                                      <a:pt x="700" y="455"/>
                                    </a:cubicBezTo>
                                    <a:cubicBezTo>
                                      <a:pt x="700" y="457"/>
                                      <a:pt x="700" y="458"/>
                                      <a:pt x="700" y="459"/>
                                    </a:cubicBezTo>
                                    <a:cubicBezTo>
                                      <a:pt x="702" y="460"/>
                                      <a:pt x="704" y="461"/>
                                      <a:pt x="707" y="463"/>
                                    </a:cubicBezTo>
                                    <a:cubicBezTo>
                                      <a:pt x="706" y="460"/>
                                      <a:pt x="706" y="458"/>
                                      <a:pt x="706" y="455"/>
                                    </a:cubicBezTo>
                                    <a:cubicBezTo>
                                      <a:pt x="706" y="436"/>
                                      <a:pt x="722" y="420"/>
                                      <a:pt x="742" y="420"/>
                                    </a:cubicBezTo>
                                    <a:cubicBezTo>
                                      <a:pt x="761" y="420"/>
                                      <a:pt x="777" y="436"/>
                                      <a:pt x="777" y="455"/>
                                    </a:cubicBezTo>
                                    <a:close/>
                                    <a:moveTo>
                                      <a:pt x="690" y="455"/>
                                    </a:moveTo>
                                    <a:cubicBezTo>
                                      <a:pt x="690" y="453"/>
                                      <a:pt x="691" y="451"/>
                                      <a:pt x="691" y="449"/>
                                    </a:cubicBezTo>
                                    <a:cubicBezTo>
                                      <a:pt x="689" y="446"/>
                                      <a:pt x="685" y="443"/>
                                      <a:pt x="681" y="443"/>
                                    </a:cubicBezTo>
                                    <a:cubicBezTo>
                                      <a:pt x="677" y="443"/>
                                      <a:pt x="674" y="445"/>
                                      <a:pt x="671" y="448"/>
                                    </a:cubicBezTo>
                                    <a:cubicBezTo>
                                      <a:pt x="672" y="450"/>
                                      <a:pt x="672" y="453"/>
                                      <a:pt x="672" y="455"/>
                                    </a:cubicBezTo>
                                    <a:cubicBezTo>
                                      <a:pt x="672" y="456"/>
                                      <a:pt x="672" y="456"/>
                                      <a:pt x="672" y="456"/>
                                    </a:cubicBezTo>
                                    <a:cubicBezTo>
                                      <a:pt x="673" y="456"/>
                                      <a:pt x="673" y="456"/>
                                      <a:pt x="674" y="456"/>
                                    </a:cubicBezTo>
                                    <a:cubicBezTo>
                                      <a:pt x="674" y="456"/>
                                      <a:pt x="674" y="456"/>
                                      <a:pt x="674" y="455"/>
                                    </a:cubicBezTo>
                                    <a:cubicBezTo>
                                      <a:pt x="674" y="452"/>
                                      <a:pt x="677" y="449"/>
                                      <a:pt x="681" y="449"/>
                                    </a:cubicBezTo>
                                    <a:cubicBezTo>
                                      <a:pt x="685" y="449"/>
                                      <a:pt x="687" y="452"/>
                                      <a:pt x="687" y="455"/>
                                    </a:cubicBezTo>
                                    <a:cubicBezTo>
                                      <a:pt x="687" y="456"/>
                                      <a:pt x="687" y="456"/>
                                      <a:pt x="687" y="456"/>
                                    </a:cubicBezTo>
                                    <a:cubicBezTo>
                                      <a:pt x="688" y="456"/>
                                      <a:pt x="689" y="456"/>
                                      <a:pt x="691" y="457"/>
                                    </a:cubicBezTo>
                                    <a:cubicBezTo>
                                      <a:pt x="690" y="456"/>
                                      <a:pt x="690" y="456"/>
                                      <a:pt x="690" y="455"/>
                                    </a:cubicBezTo>
                                    <a:close/>
                                    <a:moveTo>
                                      <a:pt x="681" y="450"/>
                                    </a:moveTo>
                                    <a:cubicBezTo>
                                      <a:pt x="678" y="450"/>
                                      <a:pt x="676" y="453"/>
                                      <a:pt x="676" y="455"/>
                                    </a:cubicBezTo>
                                    <a:cubicBezTo>
                                      <a:pt x="676" y="456"/>
                                      <a:pt x="676" y="456"/>
                                      <a:pt x="676" y="456"/>
                                    </a:cubicBezTo>
                                    <a:cubicBezTo>
                                      <a:pt x="677" y="456"/>
                                      <a:pt x="679" y="456"/>
                                      <a:pt x="681" y="456"/>
                                    </a:cubicBezTo>
                                    <a:cubicBezTo>
                                      <a:pt x="683" y="456"/>
                                      <a:pt x="684" y="456"/>
                                      <a:pt x="686" y="456"/>
                                    </a:cubicBezTo>
                                    <a:cubicBezTo>
                                      <a:pt x="686" y="456"/>
                                      <a:pt x="686" y="456"/>
                                      <a:pt x="686" y="455"/>
                                    </a:cubicBezTo>
                                    <a:cubicBezTo>
                                      <a:pt x="686" y="453"/>
                                      <a:pt x="684" y="450"/>
                                      <a:pt x="681" y="450"/>
                                    </a:cubicBezTo>
                                    <a:close/>
                                    <a:moveTo>
                                      <a:pt x="691" y="447"/>
                                    </a:moveTo>
                                    <a:cubicBezTo>
                                      <a:pt x="692" y="444"/>
                                      <a:pt x="692" y="442"/>
                                      <a:pt x="693" y="440"/>
                                    </a:cubicBezTo>
                                    <a:cubicBezTo>
                                      <a:pt x="690" y="437"/>
                                      <a:pt x="685" y="436"/>
                                      <a:pt x="681" y="436"/>
                                    </a:cubicBezTo>
                                    <a:cubicBezTo>
                                      <a:pt x="677" y="436"/>
                                      <a:pt x="673" y="437"/>
                                      <a:pt x="669" y="440"/>
                                    </a:cubicBezTo>
                                    <a:cubicBezTo>
                                      <a:pt x="670" y="442"/>
                                      <a:pt x="671" y="444"/>
                                      <a:pt x="671" y="446"/>
                                    </a:cubicBezTo>
                                    <a:cubicBezTo>
                                      <a:pt x="674" y="443"/>
                                      <a:pt x="677" y="442"/>
                                      <a:pt x="681" y="442"/>
                                    </a:cubicBezTo>
                                    <a:cubicBezTo>
                                      <a:pt x="685" y="442"/>
                                      <a:pt x="689" y="444"/>
                                      <a:pt x="691" y="447"/>
                                    </a:cubicBezTo>
                                    <a:close/>
                                    <a:moveTo>
                                      <a:pt x="664" y="455"/>
                                    </a:moveTo>
                                    <a:cubicBezTo>
                                      <a:pt x="664" y="456"/>
                                      <a:pt x="664" y="457"/>
                                      <a:pt x="664" y="458"/>
                                    </a:cubicBezTo>
                                    <a:cubicBezTo>
                                      <a:pt x="666" y="458"/>
                                      <a:pt x="668" y="457"/>
                                      <a:pt x="670" y="457"/>
                                    </a:cubicBezTo>
                                    <a:cubicBezTo>
                                      <a:pt x="670" y="456"/>
                                      <a:pt x="670" y="456"/>
                                      <a:pt x="670" y="455"/>
                                    </a:cubicBezTo>
                                    <a:cubicBezTo>
                                      <a:pt x="670" y="442"/>
                                      <a:pt x="665" y="429"/>
                                      <a:pt x="656" y="420"/>
                                    </a:cubicBezTo>
                                    <a:cubicBezTo>
                                      <a:pt x="647" y="411"/>
                                      <a:pt x="635" y="406"/>
                                      <a:pt x="621" y="406"/>
                                    </a:cubicBezTo>
                                    <a:cubicBezTo>
                                      <a:pt x="607" y="406"/>
                                      <a:pt x="595" y="411"/>
                                      <a:pt x="586" y="420"/>
                                    </a:cubicBezTo>
                                    <a:cubicBezTo>
                                      <a:pt x="577" y="429"/>
                                      <a:pt x="571" y="442"/>
                                      <a:pt x="571" y="455"/>
                                    </a:cubicBezTo>
                                    <a:cubicBezTo>
                                      <a:pt x="571" y="456"/>
                                      <a:pt x="571" y="456"/>
                                      <a:pt x="571" y="457"/>
                                    </a:cubicBezTo>
                                    <a:cubicBezTo>
                                      <a:pt x="573" y="457"/>
                                      <a:pt x="575" y="458"/>
                                      <a:pt x="577" y="459"/>
                                    </a:cubicBezTo>
                                    <a:cubicBezTo>
                                      <a:pt x="577" y="458"/>
                                      <a:pt x="577" y="457"/>
                                      <a:pt x="577" y="455"/>
                                    </a:cubicBezTo>
                                    <a:cubicBezTo>
                                      <a:pt x="577" y="431"/>
                                      <a:pt x="597" y="412"/>
                                      <a:pt x="621" y="412"/>
                                    </a:cubicBezTo>
                                    <a:cubicBezTo>
                                      <a:pt x="645" y="412"/>
                                      <a:pt x="664" y="431"/>
                                      <a:pt x="664" y="455"/>
                                    </a:cubicBezTo>
                                    <a:close/>
                                    <a:moveTo>
                                      <a:pt x="657" y="455"/>
                                    </a:moveTo>
                                    <a:cubicBezTo>
                                      <a:pt x="657" y="458"/>
                                      <a:pt x="656" y="460"/>
                                      <a:pt x="656" y="462"/>
                                    </a:cubicBezTo>
                                    <a:cubicBezTo>
                                      <a:pt x="658" y="461"/>
                                      <a:pt x="660" y="460"/>
                                      <a:pt x="663" y="459"/>
                                    </a:cubicBezTo>
                                    <a:cubicBezTo>
                                      <a:pt x="663" y="458"/>
                                      <a:pt x="663" y="457"/>
                                      <a:pt x="663" y="455"/>
                                    </a:cubicBezTo>
                                    <a:cubicBezTo>
                                      <a:pt x="663" y="444"/>
                                      <a:pt x="658" y="433"/>
                                      <a:pt x="650" y="426"/>
                                    </a:cubicBezTo>
                                    <a:cubicBezTo>
                                      <a:pt x="643" y="418"/>
                                      <a:pt x="632" y="413"/>
                                      <a:pt x="621" y="413"/>
                                    </a:cubicBezTo>
                                    <a:cubicBezTo>
                                      <a:pt x="609" y="413"/>
                                      <a:pt x="599" y="418"/>
                                      <a:pt x="591" y="426"/>
                                    </a:cubicBezTo>
                                    <a:cubicBezTo>
                                      <a:pt x="584" y="433"/>
                                      <a:pt x="579" y="444"/>
                                      <a:pt x="579" y="455"/>
                                    </a:cubicBezTo>
                                    <a:cubicBezTo>
                                      <a:pt x="579" y="457"/>
                                      <a:pt x="579" y="458"/>
                                      <a:pt x="579" y="459"/>
                                    </a:cubicBezTo>
                                    <a:cubicBezTo>
                                      <a:pt x="581" y="460"/>
                                      <a:pt x="584" y="461"/>
                                      <a:pt x="586" y="463"/>
                                    </a:cubicBezTo>
                                    <a:cubicBezTo>
                                      <a:pt x="585" y="460"/>
                                      <a:pt x="585" y="458"/>
                                      <a:pt x="585" y="455"/>
                                    </a:cubicBezTo>
                                    <a:cubicBezTo>
                                      <a:pt x="585" y="436"/>
                                      <a:pt x="601" y="420"/>
                                      <a:pt x="621" y="420"/>
                                    </a:cubicBezTo>
                                    <a:cubicBezTo>
                                      <a:pt x="641" y="420"/>
                                      <a:pt x="657" y="436"/>
                                      <a:pt x="657" y="455"/>
                                    </a:cubicBezTo>
                                    <a:close/>
                                    <a:moveTo>
                                      <a:pt x="570" y="455"/>
                                    </a:moveTo>
                                    <a:cubicBezTo>
                                      <a:pt x="570" y="453"/>
                                      <a:pt x="570" y="451"/>
                                      <a:pt x="570" y="449"/>
                                    </a:cubicBezTo>
                                    <a:cubicBezTo>
                                      <a:pt x="568" y="446"/>
                                      <a:pt x="564" y="443"/>
                                      <a:pt x="560" y="443"/>
                                    </a:cubicBezTo>
                                    <a:cubicBezTo>
                                      <a:pt x="555" y="443"/>
                                      <a:pt x="552" y="446"/>
                                      <a:pt x="550" y="450"/>
                                    </a:cubicBezTo>
                                    <a:cubicBezTo>
                                      <a:pt x="549" y="449"/>
                                      <a:pt x="549" y="449"/>
                                      <a:pt x="549" y="448"/>
                                    </a:cubicBezTo>
                                    <a:cubicBezTo>
                                      <a:pt x="550" y="451"/>
                                      <a:pt x="550" y="453"/>
                                      <a:pt x="550" y="455"/>
                                    </a:cubicBezTo>
                                    <a:cubicBezTo>
                                      <a:pt x="550" y="456"/>
                                      <a:pt x="550" y="456"/>
                                      <a:pt x="550" y="457"/>
                                    </a:cubicBezTo>
                                    <a:cubicBezTo>
                                      <a:pt x="551" y="456"/>
                                      <a:pt x="552" y="456"/>
                                      <a:pt x="553" y="456"/>
                                    </a:cubicBezTo>
                                    <a:cubicBezTo>
                                      <a:pt x="553" y="456"/>
                                      <a:pt x="553" y="456"/>
                                      <a:pt x="553" y="455"/>
                                    </a:cubicBezTo>
                                    <a:cubicBezTo>
                                      <a:pt x="553" y="452"/>
                                      <a:pt x="556" y="449"/>
                                      <a:pt x="560" y="449"/>
                                    </a:cubicBezTo>
                                    <a:cubicBezTo>
                                      <a:pt x="564" y="449"/>
                                      <a:pt x="567" y="452"/>
                                      <a:pt x="567" y="455"/>
                                    </a:cubicBezTo>
                                    <a:cubicBezTo>
                                      <a:pt x="567" y="456"/>
                                      <a:pt x="567" y="456"/>
                                      <a:pt x="567" y="456"/>
                                    </a:cubicBezTo>
                                    <a:cubicBezTo>
                                      <a:pt x="568" y="456"/>
                                      <a:pt x="569" y="456"/>
                                      <a:pt x="570" y="457"/>
                                    </a:cubicBezTo>
                                    <a:cubicBezTo>
                                      <a:pt x="570" y="456"/>
                                      <a:pt x="570" y="456"/>
                                      <a:pt x="570" y="455"/>
                                    </a:cubicBezTo>
                                    <a:close/>
                                    <a:moveTo>
                                      <a:pt x="560" y="450"/>
                                    </a:moveTo>
                                    <a:cubicBezTo>
                                      <a:pt x="557" y="450"/>
                                      <a:pt x="555" y="453"/>
                                      <a:pt x="555" y="455"/>
                                    </a:cubicBezTo>
                                    <a:cubicBezTo>
                                      <a:pt x="555" y="456"/>
                                      <a:pt x="555" y="456"/>
                                      <a:pt x="555" y="456"/>
                                    </a:cubicBezTo>
                                    <a:cubicBezTo>
                                      <a:pt x="557" y="456"/>
                                      <a:pt x="558" y="456"/>
                                      <a:pt x="560" y="456"/>
                                    </a:cubicBezTo>
                                    <a:cubicBezTo>
                                      <a:pt x="562" y="456"/>
                                      <a:pt x="563" y="456"/>
                                      <a:pt x="565" y="456"/>
                                    </a:cubicBezTo>
                                    <a:cubicBezTo>
                                      <a:pt x="565" y="456"/>
                                      <a:pt x="565" y="456"/>
                                      <a:pt x="565" y="455"/>
                                    </a:cubicBezTo>
                                    <a:cubicBezTo>
                                      <a:pt x="565" y="453"/>
                                      <a:pt x="563" y="450"/>
                                      <a:pt x="560" y="450"/>
                                    </a:cubicBezTo>
                                    <a:close/>
                                    <a:moveTo>
                                      <a:pt x="570" y="447"/>
                                    </a:moveTo>
                                    <a:cubicBezTo>
                                      <a:pt x="571" y="444"/>
                                      <a:pt x="571" y="442"/>
                                      <a:pt x="572" y="440"/>
                                    </a:cubicBezTo>
                                    <a:cubicBezTo>
                                      <a:pt x="569" y="437"/>
                                      <a:pt x="564" y="436"/>
                                      <a:pt x="560" y="436"/>
                                    </a:cubicBezTo>
                                    <a:cubicBezTo>
                                      <a:pt x="555" y="436"/>
                                      <a:pt x="551" y="438"/>
                                      <a:pt x="548" y="440"/>
                                    </a:cubicBezTo>
                                    <a:cubicBezTo>
                                      <a:pt x="548" y="443"/>
                                      <a:pt x="549" y="445"/>
                                      <a:pt x="549" y="447"/>
                                    </a:cubicBezTo>
                                    <a:cubicBezTo>
                                      <a:pt x="549" y="447"/>
                                      <a:pt x="549" y="447"/>
                                      <a:pt x="549" y="447"/>
                                    </a:cubicBezTo>
                                    <a:cubicBezTo>
                                      <a:pt x="552" y="444"/>
                                      <a:pt x="556" y="442"/>
                                      <a:pt x="560" y="442"/>
                                    </a:cubicBezTo>
                                    <a:cubicBezTo>
                                      <a:pt x="564" y="442"/>
                                      <a:pt x="568" y="444"/>
                                      <a:pt x="570" y="447"/>
                                    </a:cubicBezTo>
                                    <a:close/>
                                    <a:moveTo>
                                      <a:pt x="542" y="455"/>
                                    </a:moveTo>
                                    <a:cubicBezTo>
                                      <a:pt x="542" y="457"/>
                                      <a:pt x="542" y="458"/>
                                      <a:pt x="542" y="459"/>
                                    </a:cubicBezTo>
                                    <a:cubicBezTo>
                                      <a:pt x="544" y="458"/>
                                      <a:pt x="546" y="457"/>
                                      <a:pt x="548" y="457"/>
                                    </a:cubicBezTo>
                                    <a:cubicBezTo>
                                      <a:pt x="548" y="456"/>
                                      <a:pt x="548" y="456"/>
                                      <a:pt x="548" y="455"/>
                                    </a:cubicBezTo>
                                    <a:cubicBezTo>
                                      <a:pt x="548" y="442"/>
                                      <a:pt x="543" y="429"/>
                                      <a:pt x="534" y="420"/>
                                    </a:cubicBezTo>
                                    <a:cubicBezTo>
                                      <a:pt x="525" y="411"/>
                                      <a:pt x="512" y="406"/>
                                      <a:pt x="499" y="406"/>
                                    </a:cubicBezTo>
                                    <a:cubicBezTo>
                                      <a:pt x="485" y="406"/>
                                      <a:pt x="473" y="411"/>
                                      <a:pt x="464" y="420"/>
                                    </a:cubicBezTo>
                                    <a:cubicBezTo>
                                      <a:pt x="455" y="429"/>
                                      <a:pt x="449" y="442"/>
                                      <a:pt x="449" y="455"/>
                                    </a:cubicBezTo>
                                    <a:cubicBezTo>
                                      <a:pt x="449" y="456"/>
                                      <a:pt x="449" y="456"/>
                                      <a:pt x="449" y="457"/>
                                    </a:cubicBezTo>
                                    <a:cubicBezTo>
                                      <a:pt x="451" y="457"/>
                                      <a:pt x="453" y="458"/>
                                      <a:pt x="455" y="459"/>
                                    </a:cubicBezTo>
                                    <a:cubicBezTo>
                                      <a:pt x="455" y="458"/>
                                      <a:pt x="455" y="457"/>
                                      <a:pt x="455" y="455"/>
                                    </a:cubicBezTo>
                                    <a:cubicBezTo>
                                      <a:pt x="455" y="431"/>
                                      <a:pt x="475" y="412"/>
                                      <a:pt x="499" y="412"/>
                                    </a:cubicBezTo>
                                    <a:cubicBezTo>
                                      <a:pt x="523" y="412"/>
                                      <a:pt x="542" y="431"/>
                                      <a:pt x="542" y="455"/>
                                    </a:cubicBezTo>
                                    <a:close/>
                                    <a:moveTo>
                                      <a:pt x="534" y="455"/>
                                    </a:moveTo>
                                    <a:cubicBezTo>
                                      <a:pt x="534" y="458"/>
                                      <a:pt x="534" y="460"/>
                                      <a:pt x="534" y="463"/>
                                    </a:cubicBezTo>
                                    <a:cubicBezTo>
                                      <a:pt x="536" y="462"/>
                                      <a:pt x="538" y="460"/>
                                      <a:pt x="540" y="459"/>
                                    </a:cubicBezTo>
                                    <a:cubicBezTo>
                                      <a:pt x="540" y="458"/>
                                      <a:pt x="541" y="457"/>
                                      <a:pt x="541" y="455"/>
                                    </a:cubicBezTo>
                                    <a:cubicBezTo>
                                      <a:pt x="541" y="444"/>
                                      <a:pt x="536" y="433"/>
                                      <a:pt x="528" y="426"/>
                                    </a:cubicBezTo>
                                    <a:cubicBezTo>
                                      <a:pt x="521" y="418"/>
                                      <a:pt x="510" y="413"/>
                                      <a:pt x="499" y="413"/>
                                    </a:cubicBezTo>
                                    <a:cubicBezTo>
                                      <a:pt x="487" y="413"/>
                                      <a:pt x="477" y="418"/>
                                      <a:pt x="469" y="426"/>
                                    </a:cubicBezTo>
                                    <a:cubicBezTo>
                                      <a:pt x="461" y="433"/>
                                      <a:pt x="457" y="444"/>
                                      <a:pt x="457" y="455"/>
                                    </a:cubicBezTo>
                                    <a:cubicBezTo>
                                      <a:pt x="457" y="457"/>
                                      <a:pt x="457" y="458"/>
                                      <a:pt x="457" y="459"/>
                                    </a:cubicBezTo>
                                    <a:cubicBezTo>
                                      <a:pt x="459" y="460"/>
                                      <a:pt x="461" y="461"/>
                                      <a:pt x="464" y="463"/>
                                    </a:cubicBezTo>
                                    <a:cubicBezTo>
                                      <a:pt x="463" y="460"/>
                                      <a:pt x="463" y="458"/>
                                      <a:pt x="463" y="455"/>
                                    </a:cubicBezTo>
                                    <a:cubicBezTo>
                                      <a:pt x="463" y="436"/>
                                      <a:pt x="479" y="420"/>
                                      <a:pt x="499" y="420"/>
                                    </a:cubicBezTo>
                                    <a:cubicBezTo>
                                      <a:pt x="518" y="420"/>
                                      <a:pt x="534" y="436"/>
                                      <a:pt x="534" y="455"/>
                                    </a:cubicBezTo>
                                    <a:close/>
                                    <a:moveTo>
                                      <a:pt x="447" y="455"/>
                                    </a:moveTo>
                                    <a:cubicBezTo>
                                      <a:pt x="447" y="453"/>
                                      <a:pt x="448" y="451"/>
                                      <a:pt x="448" y="449"/>
                                    </a:cubicBezTo>
                                    <a:cubicBezTo>
                                      <a:pt x="446" y="446"/>
                                      <a:pt x="442" y="443"/>
                                      <a:pt x="438" y="443"/>
                                    </a:cubicBezTo>
                                    <a:cubicBezTo>
                                      <a:pt x="434" y="443"/>
                                      <a:pt x="431" y="445"/>
                                      <a:pt x="428" y="448"/>
                                    </a:cubicBezTo>
                                    <a:cubicBezTo>
                                      <a:pt x="429" y="450"/>
                                      <a:pt x="429" y="453"/>
                                      <a:pt x="429" y="455"/>
                                    </a:cubicBezTo>
                                    <a:cubicBezTo>
                                      <a:pt x="429" y="456"/>
                                      <a:pt x="429" y="456"/>
                                      <a:pt x="429" y="456"/>
                                    </a:cubicBezTo>
                                    <a:cubicBezTo>
                                      <a:pt x="430" y="456"/>
                                      <a:pt x="430" y="456"/>
                                      <a:pt x="431" y="456"/>
                                    </a:cubicBezTo>
                                    <a:cubicBezTo>
                                      <a:pt x="431" y="456"/>
                                      <a:pt x="431" y="456"/>
                                      <a:pt x="431" y="455"/>
                                    </a:cubicBezTo>
                                    <a:cubicBezTo>
                                      <a:pt x="431" y="452"/>
                                      <a:pt x="434" y="449"/>
                                      <a:pt x="438" y="449"/>
                                    </a:cubicBezTo>
                                    <a:cubicBezTo>
                                      <a:pt x="441" y="449"/>
                                      <a:pt x="444" y="452"/>
                                      <a:pt x="444" y="455"/>
                                    </a:cubicBezTo>
                                    <a:cubicBezTo>
                                      <a:pt x="444" y="456"/>
                                      <a:pt x="444" y="456"/>
                                      <a:pt x="444" y="456"/>
                                    </a:cubicBezTo>
                                    <a:cubicBezTo>
                                      <a:pt x="445" y="456"/>
                                      <a:pt x="446" y="456"/>
                                      <a:pt x="447" y="457"/>
                                    </a:cubicBezTo>
                                    <a:cubicBezTo>
                                      <a:pt x="447" y="456"/>
                                      <a:pt x="447" y="456"/>
                                      <a:pt x="447" y="455"/>
                                    </a:cubicBezTo>
                                    <a:close/>
                                    <a:moveTo>
                                      <a:pt x="438" y="450"/>
                                    </a:moveTo>
                                    <a:cubicBezTo>
                                      <a:pt x="435" y="450"/>
                                      <a:pt x="433" y="453"/>
                                      <a:pt x="433" y="455"/>
                                    </a:cubicBezTo>
                                    <a:cubicBezTo>
                                      <a:pt x="433" y="456"/>
                                      <a:pt x="433" y="456"/>
                                      <a:pt x="433" y="456"/>
                                    </a:cubicBezTo>
                                    <a:cubicBezTo>
                                      <a:pt x="434" y="456"/>
                                      <a:pt x="436" y="456"/>
                                      <a:pt x="438" y="456"/>
                                    </a:cubicBezTo>
                                    <a:cubicBezTo>
                                      <a:pt x="439" y="456"/>
                                      <a:pt x="441" y="456"/>
                                      <a:pt x="443" y="456"/>
                                    </a:cubicBezTo>
                                    <a:cubicBezTo>
                                      <a:pt x="443" y="456"/>
                                      <a:pt x="443" y="456"/>
                                      <a:pt x="443" y="455"/>
                                    </a:cubicBezTo>
                                    <a:cubicBezTo>
                                      <a:pt x="443" y="453"/>
                                      <a:pt x="441" y="450"/>
                                      <a:pt x="438" y="450"/>
                                    </a:cubicBezTo>
                                    <a:close/>
                                    <a:moveTo>
                                      <a:pt x="448" y="447"/>
                                    </a:moveTo>
                                    <a:cubicBezTo>
                                      <a:pt x="449" y="444"/>
                                      <a:pt x="449" y="442"/>
                                      <a:pt x="450" y="440"/>
                                    </a:cubicBezTo>
                                    <a:cubicBezTo>
                                      <a:pt x="446" y="437"/>
                                      <a:pt x="442" y="436"/>
                                      <a:pt x="438" y="436"/>
                                    </a:cubicBezTo>
                                    <a:cubicBezTo>
                                      <a:pt x="434" y="436"/>
                                      <a:pt x="430" y="437"/>
                                      <a:pt x="426" y="440"/>
                                    </a:cubicBezTo>
                                    <a:cubicBezTo>
                                      <a:pt x="427" y="442"/>
                                      <a:pt x="428" y="444"/>
                                      <a:pt x="428" y="446"/>
                                    </a:cubicBezTo>
                                    <a:cubicBezTo>
                                      <a:pt x="431" y="443"/>
                                      <a:pt x="434" y="442"/>
                                      <a:pt x="438" y="442"/>
                                    </a:cubicBezTo>
                                    <a:cubicBezTo>
                                      <a:pt x="442" y="442"/>
                                      <a:pt x="446" y="444"/>
                                      <a:pt x="448" y="447"/>
                                    </a:cubicBezTo>
                                    <a:close/>
                                    <a:moveTo>
                                      <a:pt x="421" y="455"/>
                                    </a:moveTo>
                                    <a:cubicBezTo>
                                      <a:pt x="421" y="456"/>
                                      <a:pt x="421" y="457"/>
                                      <a:pt x="421" y="458"/>
                                    </a:cubicBezTo>
                                    <a:cubicBezTo>
                                      <a:pt x="423" y="458"/>
                                      <a:pt x="425" y="457"/>
                                      <a:pt x="427" y="457"/>
                                    </a:cubicBezTo>
                                    <a:cubicBezTo>
                                      <a:pt x="427" y="456"/>
                                      <a:pt x="427" y="456"/>
                                      <a:pt x="427" y="455"/>
                                    </a:cubicBezTo>
                                    <a:cubicBezTo>
                                      <a:pt x="427" y="442"/>
                                      <a:pt x="422" y="429"/>
                                      <a:pt x="413" y="420"/>
                                    </a:cubicBezTo>
                                    <a:cubicBezTo>
                                      <a:pt x="404" y="411"/>
                                      <a:pt x="391" y="406"/>
                                      <a:pt x="378" y="406"/>
                                    </a:cubicBezTo>
                                    <a:cubicBezTo>
                                      <a:pt x="364" y="406"/>
                                      <a:pt x="352" y="411"/>
                                      <a:pt x="343" y="420"/>
                                    </a:cubicBezTo>
                                    <a:cubicBezTo>
                                      <a:pt x="334" y="429"/>
                                      <a:pt x="328" y="442"/>
                                      <a:pt x="328" y="455"/>
                                    </a:cubicBezTo>
                                    <a:cubicBezTo>
                                      <a:pt x="328" y="456"/>
                                      <a:pt x="328" y="456"/>
                                      <a:pt x="328" y="457"/>
                                    </a:cubicBezTo>
                                    <a:cubicBezTo>
                                      <a:pt x="330" y="457"/>
                                      <a:pt x="332" y="458"/>
                                      <a:pt x="334" y="459"/>
                                    </a:cubicBezTo>
                                    <a:cubicBezTo>
                                      <a:pt x="334" y="458"/>
                                      <a:pt x="334" y="457"/>
                                      <a:pt x="334" y="455"/>
                                    </a:cubicBezTo>
                                    <a:cubicBezTo>
                                      <a:pt x="334" y="431"/>
                                      <a:pt x="354" y="412"/>
                                      <a:pt x="378" y="412"/>
                                    </a:cubicBezTo>
                                    <a:cubicBezTo>
                                      <a:pt x="402" y="412"/>
                                      <a:pt x="421" y="431"/>
                                      <a:pt x="421" y="455"/>
                                    </a:cubicBezTo>
                                    <a:close/>
                                    <a:moveTo>
                                      <a:pt x="414" y="455"/>
                                    </a:moveTo>
                                    <a:cubicBezTo>
                                      <a:pt x="414" y="458"/>
                                      <a:pt x="413" y="460"/>
                                      <a:pt x="413" y="462"/>
                                    </a:cubicBezTo>
                                    <a:cubicBezTo>
                                      <a:pt x="415" y="461"/>
                                      <a:pt x="417" y="460"/>
                                      <a:pt x="420" y="459"/>
                                    </a:cubicBezTo>
                                    <a:cubicBezTo>
                                      <a:pt x="420" y="458"/>
                                      <a:pt x="420" y="457"/>
                                      <a:pt x="420" y="455"/>
                                    </a:cubicBezTo>
                                    <a:cubicBezTo>
                                      <a:pt x="420" y="444"/>
                                      <a:pt x="415" y="433"/>
                                      <a:pt x="407" y="426"/>
                                    </a:cubicBezTo>
                                    <a:cubicBezTo>
                                      <a:pt x="400" y="418"/>
                                      <a:pt x="389" y="413"/>
                                      <a:pt x="378" y="413"/>
                                    </a:cubicBezTo>
                                    <a:cubicBezTo>
                                      <a:pt x="366" y="413"/>
                                      <a:pt x="356" y="418"/>
                                      <a:pt x="348" y="426"/>
                                    </a:cubicBezTo>
                                    <a:cubicBezTo>
                                      <a:pt x="341" y="433"/>
                                      <a:pt x="336" y="444"/>
                                      <a:pt x="336" y="455"/>
                                    </a:cubicBezTo>
                                    <a:cubicBezTo>
                                      <a:pt x="336" y="457"/>
                                      <a:pt x="336" y="458"/>
                                      <a:pt x="336" y="459"/>
                                    </a:cubicBezTo>
                                    <a:cubicBezTo>
                                      <a:pt x="338" y="460"/>
                                      <a:pt x="341" y="461"/>
                                      <a:pt x="343" y="463"/>
                                    </a:cubicBezTo>
                                    <a:cubicBezTo>
                                      <a:pt x="342" y="460"/>
                                      <a:pt x="342" y="458"/>
                                      <a:pt x="342" y="455"/>
                                    </a:cubicBezTo>
                                    <a:cubicBezTo>
                                      <a:pt x="342" y="436"/>
                                      <a:pt x="358" y="420"/>
                                      <a:pt x="378" y="420"/>
                                    </a:cubicBezTo>
                                    <a:cubicBezTo>
                                      <a:pt x="398" y="420"/>
                                      <a:pt x="414" y="436"/>
                                      <a:pt x="414" y="455"/>
                                    </a:cubicBezTo>
                                    <a:close/>
                                    <a:moveTo>
                                      <a:pt x="327" y="455"/>
                                    </a:moveTo>
                                    <a:cubicBezTo>
                                      <a:pt x="327" y="453"/>
                                      <a:pt x="327" y="451"/>
                                      <a:pt x="327" y="449"/>
                                    </a:cubicBezTo>
                                    <a:cubicBezTo>
                                      <a:pt x="325" y="446"/>
                                      <a:pt x="321" y="443"/>
                                      <a:pt x="317" y="443"/>
                                    </a:cubicBezTo>
                                    <a:cubicBezTo>
                                      <a:pt x="313" y="443"/>
                                      <a:pt x="309" y="446"/>
                                      <a:pt x="307" y="449"/>
                                    </a:cubicBezTo>
                                    <a:cubicBezTo>
                                      <a:pt x="307" y="451"/>
                                      <a:pt x="307" y="453"/>
                                      <a:pt x="307" y="455"/>
                                    </a:cubicBezTo>
                                    <a:cubicBezTo>
                                      <a:pt x="307" y="456"/>
                                      <a:pt x="307" y="456"/>
                                      <a:pt x="307" y="457"/>
                                    </a:cubicBezTo>
                                    <a:cubicBezTo>
                                      <a:pt x="308" y="456"/>
                                      <a:pt x="309" y="456"/>
                                      <a:pt x="310" y="456"/>
                                    </a:cubicBezTo>
                                    <a:cubicBezTo>
                                      <a:pt x="310" y="456"/>
                                      <a:pt x="310" y="456"/>
                                      <a:pt x="310" y="455"/>
                                    </a:cubicBezTo>
                                    <a:cubicBezTo>
                                      <a:pt x="310" y="452"/>
                                      <a:pt x="313" y="449"/>
                                      <a:pt x="317" y="449"/>
                                    </a:cubicBezTo>
                                    <a:cubicBezTo>
                                      <a:pt x="321" y="449"/>
                                      <a:pt x="324" y="452"/>
                                      <a:pt x="324" y="455"/>
                                    </a:cubicBezTo>
                                    <a:cubicBezTo>
                                      <a:pt x="324" y="456"/>
                                      <a:pt x="324" y="456"/>
                                      <a:pt x="324" y="456"/>
                                    </a:cubicBezTo>
                                    <a:cubicBezTo>
                                      <a:pt x="325" y="456"/>
                                      <a:pt x="326" y="456"/>
                                      <a:pt x="327" y="457"/>
                                    </a:cubicBezTo>
                                    <a:cubicBezTo>
                                      <a:pt x="327" y="456"/>
                                      <a:pt x="327" y="456"/>
                                      <a:pt x="327" y="455"/>
                                    </a:cubicBezTo>
                                    <a:close/>
                                    <a:moveTo>
                                      <a:pt x="317" y="450"/>
                                    </a:moveTo>
                                    <a:cubicBezTo>
                                      <a:pt x="314" y="450"/>
                                      <a:pt x="312" y="453"/>
                                      <a:pt x="312" y="455"/>
                                    </a:cubicBezTo>
                                    <a:cubicBezTo>
                                      <a:pt x="312" y="456"/>
                                      <a:pt x="312" y="456"/>
                                      <a:pt x="312" y="456"/>
                                    </a:cubicBezTo>
                                    <a:cubicBezTo>
                                      <a:pt x="314" y="456"/>
                                      <a:pt x="315" y="456"/>
                                      <a:pt x="317" y="456"/>
                                    </a:cubicBezTo>
                                    <a:cubicBezTo>
                                      <a:pt x="319" y="456"/>
                                      <a:pt x="320" y="456"/>
                                      <a:pt x="322" y="456"/>
                                    </a:cubicBezTo>
                                    <a:cubicBezTo>
                                      <a:pt x="322" y="456"/>
                                      <a:pt x="322" y="456"/>
                                      <a:pt x="322" y="455"/>
                                    </a:cubicBezTo>
                                    <a:cubicBezTo>
                                      <a:pt x="322" y="453"/>
                                      <a:pt x="320" y="450"/>
                                      <a:pt x="317" y="450"/>
                                    </a:cubicBezTo>
                                    <a:close/>
                                    <a:moveTo>
                                      <a:pt x="327" y="447"/>
                                    </a:moveTo>
                                    <a:cubicBezTo>
                                      <a:pt x="328" y="444"/>
                                      <a:pt x="328" y="442"/>
                                      <a:pt x="329" y="440"/>
                                    </a:cubicBezTo>
                                    <a:cubicBezTo>
                                      <a:pt x="326" y="437"/>
                                      <a:pt x="321" y="436"/>
                                      <a:pt x="317" y="436"/>
                                    </a:cubicBezTo>
                                    <a:cubicBezTo>
                                      <a:pt x="312" y="436"/>
                                      <a:pt x="308" y="437"/>
                                      <a:pt x="305" y="440"/>
                                    </a:cubicBezTo>
                                    <a:cubicBezTo>
                                      <a:pt x="305" y="442"/>
                                      <a:pt x="306" y="445"/>
                                      <a:pt x="306" y="447"/>
                                    </a:cubicBezTo>
                                    <a:cubicBezTo>
                                      <a:pt x="309" y="444"/>
                                      <a:pt x="313" y="442"/>
                                      <a:pt x="317" y="442"/>
                                    </a:cubicBezTo>
                                    <a:cubicBezTo>
                                      <a:pt x="321" y="442"/>
                                      <a:pt x="325" y="444"/>
                                      <a:pt x="327" y="447"/>
                                    </a:cubicBezTo>
                                    <a:close/>
                                    <a:moveTo>
                                      <a:pt x="299" y="455"/>
                                    </a:moveTo>
                                    <a:cubicBezTo>
                                      <a:pt x="299" y="457"/>
                                      <a:pt x="299" y="458"/>
                                      <a:pt x="299" y="459"/>
                                    </a:cubicBezTo>
                                    <a:cubicBezTo>
                                      <a:pt x="301" y="458"/>
                                      <a:pt x="303" y="457"/>
                                      <a:pt x="305" y="457"/>
                                    </a:cubicBezTo>
                                    <a:cubicBezTo>
                                      <a:pt x="305" y="456"/>
                                      <a:pt x="306" y="456"/>
                                      <a:pt x="306" y="455"/>
                                    </a:cubicBezTo>
                                    <a:cubicBezTo>
                                      <a:pt x="306" y="442"/>
                                      <a:pt x="300" y="429"/>
                                      <a:pt x="291" y="420"/>
                                    </a:cubicBezTo>
                                    <a:cubicBezTo>
                                      <a:pt x="282" y="411"/>
                                      <a:pt x="270" y="406"/>
                                      <a:pt x="256" y="406"/>
                                    </a:cubicBezTo>
                                    <a:cubicBezTo>
                                      <a:pt x="242" y="406"/>
                                      <a:pt x="230" y="411"/>
                                      <a:pt x="221" y="420"/>
                                    </a:cubicBezTo>
                                    <a:cubicBezTo>
                                      <a:pt x="212" y="429"/>
                                      <a:pt x="206" y="442"/>
                                      <a:pt x="206" y="455"/>
                                    </a:cubicBezTo>
                                    <a:cubicBezTo>
                                      <a:pt x="206" y="456"/>
                                      <a:pt x="206" y="456"/>
                                      <a:pt x="206" y="457"/>
                                    </a:cubicBezTo>
                                    <a:cubicBezTo>
                                      <a:pt x="208" y="457"/>
                                      <a:pt x="210" y="458"/>
                                      <a:pt x="213" y="459"/>
                                    </a:cubicBezTo>
                                    <a:cubicBezTo>
                                      <a:pt x="212" y="458"/>
                                      <a:pt x="212" y="457"/>
                                      <a:pt x="212" y="455"/>
                                    </a:cubicBezTo>
                                    <a:cubicBezTo>
                                      <a:pt x="212" y="431"/>
                                      <a:pt x="232" y="412"/>
                                      <a:pt x="256" y="412"/>
                                    </a:cubicBezTo>
                                    <a:cubicBezTo>
                                      <a:pt x="280" y="412"/>
                                      <a:pt x="299" y="431"/>
                                      <a:pt x="299" y="455"/>
                                    </a:cubicBezTo>
                                    <a:close/>
                                    <a:moveTo>
                                      <a:pt x="292" y="455"/>
                                    </a:moveTo>
                                    <a:cubicBezTo>
                                      <a:pt x="292" y="458"/>
                                      <a:pt x="291" y="460"/>
                                      <a:pt x="291" y="463"/>
                                    </a:cubicBezTo>
                                    <a:cubicBezTo>
                                      <a:pt x="293" y="461"/>
                                      <a:pt x="295" y="460"/>
                                      <a:pt x="298" y="459"/>
                                    </a:cubicBezTo>
                                    <a:cubicBezTo>
                                      <a:pt x="298" y="458"/>
                                      <a:pt x="298" y="457"/>
                                      <a:pt x="298" y="455"/>
                                    </a:cubicBezTo>
                                    <a:cubicBezTo>
                                      <a:pt x="298" y="444"/>
                                      <a:pt x="293" y="433"/>
                                      <a:pt x="286" y="426"/>
                                    </a:cubicBezTo>
                                    <a:cubicBezTo>
                                      <a:pt x="278" y="418"/>
                                      <a:pt x="267" y="413"/>
                                      <a:pt x="256" y="413"/>
                                    </a:cubicBezTo>
                                    <a:cubicBezTo>
                                      <a:pt x="244" y="413"/>
                                      <a:pt x="234" y="418"/>
                                      <a:pt x="226" y="426"/>
                                    </a:cubicBezTo>
                                    <a:cubicBezTo>
                                      <a:pt x="219" y="433"/>
                                      <a:pt x="214" y="444"/>
                                      <a:pt x="214" y="455"/>
                                    </a:cubicBezTo>
                                    <a:cubicBezTo>
                                      <a:pt x="214" y="457"/>
                                      <a:pt x="214" y="458"/>
                                      <a:pt x="214" y="459"/>
                                    </a:cubicBezTo>
                                    <a:cubicBezTo>
                                      <a:pt x="216" y="460"/>
                                      <a:pt x="219" y="461"/>
                                      <a:pt x="221" y="463"/>
                                    </a:cubicBezTo>
                                    <a:cubicBezTo>
                                      <a:pt x="220" y="460"/>
                                      <a:pt x="220" y="458"/>
                                      <a:pt x="220" y="455"/>
                                    </a:cubicBezTo>
                                    <a:cubicBezTo>
                                      <a:pt x="220" y="436"/>
                                      <a:pt x="236" y="420"/>
                                      <a:pt x="256" y="420"/>
                                    </a:cubicBezTo>
                                    <a:cubicBezTo>
                                      <a:pt x="276" y="420"/>
                                      <a:pt x="292" y="436"/>
                                      <a:pt x="292" y="455"/>
                                    </a:cubicBezTo>
                                    <a:close/>
                                    <a:moveTo>
                                      <a:pt x="205" y="455"/>
                                    </a:moveTo>
                                    <a:cubicBezTo>
                                      <a:pt x="205" y="453"/>
                                      <a:pt x="205" y="451"/>
                                      <a:pt x="205" y="449"/>
                                    </a:cubicBezTo>
                                    <a:cubicBezTo>
                                      <a:pt x="203" y="446"/>
                                      <a:pt x="199" y="443"/>
                                      <a:pt x="195" y="443"/>
                                    </a:cubicBezTo>
                                    <a:cubicBezTo>
                                      <a:pt x="191" y="443"/>
                                      <a:pt x="188" y="445"/>
                                      <a:pt x="186" y="448"/>
                                    </a:cubicBezTo>
                                    <a:cubicBezTo>
                                      <a:pt x="186" y="450"/>
                                      <a:pt x="186" y="453"/>
                                      <a:pt x="186" y="455"/>
                                    </a:cubicBezTo>
                                    <a:cubicBezTo>
                                      <a:pt x="186" y="456"/>
                                      <a:pt x="186" y="456"/>
                                      <a:pt x="186" y="456"/>
                                    </a:cubicBezTo>
                                    <a:cubicBezTo>
                                      <a:pt x="187" y="456"/>
                                      <a:pt x="188" y="456"/>
                                      <a:pt x="188" y="456"/>
                                    </a:cubicBezTo>
                                    <a:cubicBezTo>
                                      <a:pt x="188" y="456"/>
                                      <a:pt x="188" y="456"/>
                                      <a:pt x="188" y="455"/>
                                    </a:cubicBezTo>
                                    <a:cubicBezTo>
                                      <a:pt x="188" y="452"/>
                                      <a:pt x="191" y="449"/>
                                      <a:pt x="195" y="449"/>
                                    </a:cubicBezTo>
                                    <a:cubicBezTo>
                                      <a:pt x="199" y="449"/>
                                      <a:pt x="202" y="452"/>
                                      <a:pt x="202" y="455"/>
                                    </a:cubicBezTo>
                                    <a:cubicBezTo>
                                      <a:pt x="202" y="456"/>
                                      <a:pt x="202" y="456"/>
                                      <a:pt x="202" y="456"/>
                                    </a:cubicBezTo>
                                    <a:cubicBezTo>
                                      <a:pt x="203" y="456"/>
                                      <a:pt x="204" y="456"/>
                                      <a:pt x="205" y="457"/>
                                    </a:cubicBezTo>
                                    <a:cubicBezTo>
                                      <a:pt x="205" y="456"/>
                                      <a:pt x="205" y="456"/>
                                      <a:pt x="205" y="455"/>
                                    </a:cubicBezTo>
                                    <a:close/>
                                    <a:moveTo>
                                      <a:pt x="195" y="450"/>
                                    </a:moveTo>
                                    <a:cubicBezTo>
                                      <a:pt x="192" y="450"/>
                                      <a:pt x="190" y="453"/>
                                      <a:pt x="190" y="455"/>
                                    </a:cubicBezTo>
                                    <a:cubicBezTo>
                                      <a:pt x="190" y="456"/>
                                      <a:pt x="190" y="456"/>
                                      <a:pt x="190" y="456"/>
                                    </a:cubicBezTo>
                                    <a:cubicBezTo>
                                      <a:pt x="192" y="456"/>
                                      <a:pt x="193" y="456"/>
                                      <a:pt x="195" y="456"/>
                                    </a:cubicBezTo>
                                    <a:cubicBezTo>
                                      <a:pt x="197" y="456"/>
                                      <a:pt x="198" y="456"/>
                                      <a:pt x="200" y="456"/>
                                    </a:cubicBezTo>
                                    <a:cubicBezTo>
                                      <a:pt x="200" y="456"/>
                                      <a:pt x="200" y="456"/>
                                      <a:pt x="200" y="455"/>
                                    </a:cubicBezTo>
                                    <a:cubicBezTo>
                                      <a:pt x="200" y="453"/>
                                      <a:pt x="198" y="450"/>
                                      <a:pt x="195" y="450"/>
                                    </a:cubicBezTo>
                                    <a:close/>
                                    <a:moveTo>
                                      <a:pt x="205" y="447"/>
                                    </a:moveTo>
                                    <a:cubicBezTo>
                                      <a:pt x="206" y="444"/>
                                      <a:pt x="206" y="442"/>
                                      <a:pt x="207" y="440"/>
                                    </a:cubicBezTo>
                                    <a:cubicBezTo>
                                      <a:pt x="204" y="437"/>
                                      <a:pt x="200" y="436"/>
                                      <a:pt x="195" y="436"/>
                                    </a:cubicBezTo>
                                    <a:cubicBezTo>
                                      <a:pt x="191" y="436"/>
                                      <a:pt x="187" y="437"/>
                                      <a:pt x="184" y="440"/>
                                    </a:cubicBezTo>
                                    <a:cubicBezTo>
                                      <a:pt x="184" y="442"/>
                                      <a:pt x="185" y="444"/>
                                      <a:pt x="185" y="446"/>
                                    </a:cubicBezTo>
                                    <a:cubicBezTo>
                                      <a:pt x="188" y="443"/>
                                      <a:pt x="191" y="442"/>
                                      <a:pt x="195" y="442"/>
                                    </a:cubicBezTo>
                                    <a:cubicBezTo>
                                      <a:pt x="199" y="442"/>
                                      <a:pt x="203" y="444"/>
                                      <a:pt x="205" y="447"/>
                                    </a:cubicBezTo>
                                    <a:close/>
                                    <a:moveTo>
                                      <a:pt x="179" y="455"/>
                                    </a:moveTo>
                                    <a:cubicBezTo>
                                      <a:pt x="179" y="456"/>
                                      <a:pt x="178" y="457"/>
                                      <a:pt x="178" y="458"/>
                                    </a:cubicBezTo>
                                    <a:cubicBezTo>
                                      <a:pt x="180" y="458"/>
                                      <a:pt x="183" y="457"/>
                                      <a:pt x="185" y="457"/>
                                    </a:cubicBezTo>
                                    <a:cubicBezTo>
                                      <a:pt x="185" y="456"/>
                                      <a:pt x="185" y="456"/>
                                      <a:pt x="185" y="455"/>
                                    </a:cubicBezTo>
                                    <a:cubicBezTo>
                                      <a:pt x="185" y="442"/>
                                      <a:pt x="179" y="429"/>
                                      <a:pt x="170" y="420"/>
                                    </a:cubicBezTo>
                                    <a:cubicBezTo>
                                      <a:pt x="161" y="411"/>
                                      <a:pt x="149" y="406"/>
                                      <a:pt x="135" y="406"/>
                                    </a:cubicBezTo>
                                    <a:cubicBezTo>
                                      <a:pt x="121" y="406"/>
                                      <a:pt x="109" y="411"/>
                                      <a:pt x="100" y="420"/>
                                    </a:cubicBezTo>
                                    <a:cubicBezTo>
                                      <a:pt x="91" y="429"/>
                                      <a:pt x="85" y="442"/>
                                      <a:pt x="85" y="455"/>
                                    </a:cubicBezTo>
                                    <a:cubicBezTo>
                                      <a:pt x="85" y="456"/>
                                      <a:pt x="85" y="456"/>
                                      <a:pt x="85" y="457"/>
                                    </a:cubicBezTo>
                                    <a:cubicBezTo>
                                      <a:pt x="88" y="457"/>
                                      <a:pt x="90" y="458"/>
                                      <a:pt x="92" y="459"/>
                                    </a:cubicBezTo>
                                    <a:cubicBezTo>
                                      <a:pt x="92" y="458"/>
                                      <a:pt x="92" y="457"/>
                                      <a:pt x="92" y="455"/>
                                    </a:cubicBezTo>
                                    <a:cubicBezTo>
                                      <a:pt x="92" y="431"/>
                                      <a:pt x="111" y="412"/>
                                      <a:pt x="135" y="412"/>
                                    </a:cubicBezTo>
                                    <a:cubicBezTo>
                                      <a:pt x="159" y="412"/>
                                      <a:pt x="179" y="431"/>
                                      <a:pt x="179" y="455"/>
                                    </a:cubicBezTo>
                                    <a:close/>
                                    <a:moveTo>
                                      <a:pt x="171" y="455"/>
                                    </a:moveTo>
                                    <a:cubicBezTo>
                                      <a:pt x="171" y="458"/>
                                      <a:pt x="171" y="460"/>
                                      <a:pt x="170" y="462"/>
                                    </a:cubicBezTo>
                                    <a:cubicBezTo>
                                      <a:pt x="172" y="461"/>
                                      <a:pt x="175" y="460"/>
                                      <a:pt x="177" y="459"/>
                                    </a:cubicBezTo>
                                    <a:cubicBezTo>
                                      <a:pt x="177" y="458"/>
                                      <a:pt x="177" y="457"/>
                                      <a:pt x="177" y="455"/>
                                    </a:cubicBezTo>
                                    <a:cubicBezTo>
                                      <a:pt x="177" y="444"/>
                                      <a:pt x="172" y="433"/>
                                      <a:pt x="165" y="426"/>
                                    </a:cubicBezTo>
                                    <a:cubicBezTo>
                                      <a:pt x="157" y="418"/>
                                      <a:pt x="147" y="413"/>
                                      <a:pt x="135" y="413"/>
                                    </a:cubicBezTo>
                                    <a:cubicBezTo>
                                      <a:pt x="123" y="413"/>
                                      <a:pt x="113" y="418"/>
                                      <a:pt x="105" y="426"/>
                                    </a:cubicBezTo>
                                    <a:cubicBezTo>
                                      <a:pt x="98" y="433"/>
                                      <a:pt x="93" y="444"/>
                                      <a:pt x="93" y="455"/>
                                    </a:cubicBezTo>
                                    <a:cubicBezTo>
                                      <a:pt x="93" y="457"/>
                                      <a:pt x="93" y="458"/>
                                      <a:pt x="93" y="459"/>
                                    </a:cubicBezTo>
                                    <a:cubicBezTo>
                                      <a:pt x="96" y="460"/>
                                      <a:pt x="98" y="461"/>
                                      <a:pt x="100" y="463"/>
                                    </a:cubicBezTo>
                                    <a:cubicBezTo>
                                      <a:pt x="99" y="460"/>
                                      <a:pt x="99" y="458"/>
                                      <a:pt x="99" y="455"/>
                                    </a:cubicBezTo>
                                    <a:cubicBezTo>
                                      <a:pt x="99" y="436"/>
                                      <a:pt x="115" y="420"/>
                                      <a:pt x="135" y="420"/>
                                    </a:cubicBezTo>
                                    <a:cubicBezTo>
                                      <a:pt x="155" y="420"/>
                                      <a:pt x="171" y="436"/>
                                      <a:pt x="171" y="455"/>
                                    </a:cubicBezTo>
                                    <a:close/>
                                    <a:moveTo>
                                      <a:pt x="99" y="404"/>
                                    </a:moveTo>
                                    <a:cubicBezTo>
                                      <a:pt x="99" y="384"/>
                                      <a:pt x="115" y="368"/>
                                      <a:pt x="135" y="368"/>
                                    </a:cubicBezTo>
                                    <a:cubicBezTo>
                                      <a:pt x="155" y="368"/>
                                      <a:pt x="171" y="384"/>
                                      <a:pt x="171" y="404"/>
                                    </a:cubicBezTo>
                                    <a:cubicBezTo>
                                      <a:pt x="171" y="406"/>
                                      <a:pt x="171" y="408"/>
                                      <a:pt x="170" y="411"/>
                                    </a:cubicBezTo>
                                    <a:cubicBezTo>
                                      <a:pt x="172" y="409"/>
                                      <a:pt x="175" y="408"/>
                                      <a:pt x="177" y="408"/>
                                    </a:cubicBezTo>
                                    <a:cubicBezTo>
                                      <a:pt x="177" y="406"/>
                                      <a:pt x="177" y="405"/>
                                      <a:pt x="177" y="404"/>
                                    </a:cubicBezTo>
                                    <a:cubicBezTo>
                                      <a:pt x="177" y="392"/>
                                      <a:pt x="172" y="382"/>
                                      <a:pt x="165" y="374"/>
                                    </a:cubicBezTo>
                                    <a:cubicBezTo>
                                      <a:pt x="157" y="367"/>
                                      <a:pt x="147" y="362"/>
                                      <a:pt x="135" y="362"/>
                                    </a:cubicBezTo>
                                    <a:cubicBezTo>
                                      <a:pt x="123" y="362"/>
                                      <a:pt x="113" y="367"/>
                                      <a:pt x="105" y="374"/>
                                    </a:cubicBezTo>
                                    <a:cubicBezTo>
                                      <a:pt x="98" y="382"/>
                                      <a:pt x="93" y="392"/>
                                      <a:pt x="93" y="404"/>
                                    </a:cubicBezTo>
                                    <a:cubicBezTo>
                                      <a:pt x="93" y="405"/>
                                      <a:pt x="93" y="407"/>
                                      <a:pt x="93" y="408"/>
                                    </a:cubicBezTo>
                                    <a:cubicBezTo>
                                      <a:pt x="96" y="409"/>
                                      <a:pt x="98" y="410"/>
                                      <a:pt x="100" y="411"/>
                                    </a:cubicBezTo>
                                    <a:cubicBezTo>
                                      <a:pt x="99" y="409"/>
                                      <a:pt x="99" y="406"/>
                                      <a:pt x="99" y="404"/>
                                    </a:cubicBezTo>
                                    <a:close/>
                                    <a:moveTo>
                                      <a:pt x="92" y="404"/>
                                    </a:moveTo>
                                    <a:cubicBezTo>
                                      <a:pt x="92" y="380"/>
                                      <a:pt x="111" y="361"/>
                                      <a:pt x="135" y="361"/>
                                    </a:cubicBezTo>
                                    <a:cubicBezTo>
                                      <a:pt x="159" y="361"/>
                                      <a:pt x="179" y="380"/>
                                      <a:pt x="179" y="404"/>
                                    </a:cubicBezTo>
                                    <a:cubicBezTo>
                                      <a:pt x="179" y="405"/>
                                      <a:pt x="178" y="406"/>
                                      <a:pt x="178" y="407"/>
                                    </a:cubicBezTo>
                                    <a:cubicBezTo>
                                      <a:pt x="180" y="406"/>
                                      <a:pt x="183" y="406"/>
                                      <a:pt x="185" y="405"/>
                                    </a:cubicBezTo>
                                    <a:cubicBezTo>
                                      <a:pt x="185" y="405"/>
                                      <a:pt x="185" y="404"/>
                                      <a:pt x="185" y="404"/>
                                    </a:cubicBezTo>
                                    <a:cubicBezTo>
                                      <a:pt x="185" y="390"/>
                                      <a:pt x="179" y="378"/>
                                      <a:pt x="170" y="369"/>
                                    </a:cubicBezTo>
                                    <a:cubicBezTo>
                                      <a:pt x="161" y="360"/>
                                      <a:pt x="149" y="354"/>
                                      <a:pt x="135" y="354"/>
                                    </a:cubicBezTo>
                                    <a:cubicBezTo>
                                      <a:pt x="121" y="354"/>
                                      <a:pt x="109" y="360"/>
                                      <a:pt x="100" y="369"/>
                                    </a:cubicBezTo>
                                    <a:cubicBezTo>
                                      <a:pt x="91" y="378"/>
                                      <a:pt x="85" y="390"/>
                                      <a:pt x="85" y="404"/>
                                    </a:cubicBezTo>
                                    <a:cubicBezTo>
                                      <a:pt x="85" y="405"/>
                                      <a:pt x="85" y="405"/>
                                      <a:pt x="85" y="405"/>
                                    </a:cubicBezTo>
                                    <a:cubicBezTo>
                                      <a:pt x="88" y="406"/>
                                      <a:pt x="90" y="407"/>
                                      <a:pt x="92" y="407"/>
                                    </a:cubicBezTo>
                                    <a:cubicBezTo>
                                      <a:pt x="92" y="406"/>
                                      <a:pt x="92" y="405"/>
                                      <a:pt x="92" y="404"/>
                                    </a:cubicBezTo>
                                    <a:close/>
                                    <a:moveTo>
                                      <a:pt x="99" y="353"/>
                                    </a:moveTo>
                                    <a:cubicBezTo>
                                      <a:pt x="99" y="333"/>
                                      <a:pt x="115" y="317"/>
                                      <a:pt x="135" y="317"/>
                                    </a:cubicBezTo>
                                    <a:cubicBezTo>
                                      <a:pt x="155" y="317"/>
                                      <a:pt x="171" y="333"/>
                                      <a:pt x="171" y="353"/>
                                    </a:cubicBezTo>
                                    <a:cubicBezTo>
                                      <a:pt x="171" y="355"/>
                                      <a:pt x="171" y="357"/>
                                      <a:pt x="170" y="359"/>
                                    </a:cubicBezTo>
                                    <a:cubicBezTo>
                                      <a:pt x="172" y="358"/>
                                      <a:pt x="175" y="357"/>
                                      <a:pt x="177" y="356"/>
                                    </a:cubicBezTo>
                                    <a:cubicBezTo>
                                      <a:pt x="177" y="355"/>
                                      <a:pt x="177" y="354"/>
                                      <a:pt x="177" y="353"/>
                                    </a:cubicBezTo>
                                    <a:cubicBezTo>
                                      <a:pt x="177" y="341"/>
                                      <a:pt x="172" y="331"/>
                                      <a:pt x="165" y="323"/>
                                    </a:cubicBezTo>
                                    <a:cubicBezTo>
                                      <a:pt x="157" y="315"/>
                                      <a:pt x="147" y="311"/>
                                      <a:pt x="135" y="311"/>
                                    </a:cubicBezTo>
                                    <a:cubicBezTo>
                                      <a:pt x="123" y="311"/>
                                      <a:pt x="113" y="315"/>
                                      <a:pt x="105" y="323"/>
                                    </a:cubicBezTo>
                                    <a:cubicBezTo>
                                      <a:pt x="98" y="331"/>
                                      <a:pt x="93" y="341"/>
                                      <a:pt x="93" y="353"/>
                                    </a:cubicBezTo>
                                    <a:cubicBezTo>
                                      <a:pt x="93" y="354"/>
                                      <a:pt x="93" y="355"/>
                                      <a:pt x="93" y="357"/>
                                    </a:cubicBezTo>
                                    <a:cubicBezTo>
                                      <a:pt x="96" y="357"/>
                                      <a:pt x="98" y="359"/>
                                      <a:pt x="100" y="360"/>
                                    </a:cubicBezTo>
                                    <a:cubicBezTo>
                                      <a:pt x="99" y="358"/>
                                      <a:pt x="99" y="355"/>
                                      <a:pt x="99" y="353"/>
                                    </a:cubicBezTo>
                                    <a:close/>
                                    <a:moveTo>
                                      <a:pt x="92" y="353"/>
                                    </a:moveTo>
                                    <a:cubicBezTo>
                                      <a:pt x="92" y="329"/>
                                      <a:pt x="111" y="309"/>
                                      <a:pt x="135" y="309"/>
                                    </a:cubicBezTo>
                                    <a:cubicBezTo>
                                      <a:pt x="159" y="309"/>
                                      <a:pt x="179" y="329"/>
                                      <a:pt x="179" y="353"/>
                                    </a:cubicBezTo>
                                    <a:cubicBezTo>
                                      <a:pt x="179" y="354"/>
                                      <a:pt x="178" y="355"/>
                                      <a:pt x="178" y="356"/>
                                    </a:cubicBezTo>
                                    <a:cubicBezTo>
                                      <a:pt x="180" y="355"/>
                                      <a:pt x="183" y="354"/>
                                      <a:pt x="185" y="354"/>
                                    </a:cubicBezTo>
                                    <a:cubicBezTo>
                                      <a:pt x="185" y="353"/>
                                      <a:pt x="185" y="353"/>
                                      <a:pt x="185" y="353"/>
                                    </a:cubicBezTo>
                                    <a:cubicBezTo>
                                      <a:pt x="185" y="339"/>
                                      <a:pt x="179" y="327"/>
                                      <a:pt x="170" y="318"/>
                                    </a:cubicBezTo>
                                    <a:cubicBezTo>
                                      <a:pt x="161" y="309"/>
                                      <a:pt x="149" y="303"/>
                                      <a:pt x="135" y="303"/>
                                    </a:cubicBezTo>
                                    <a:cubicBezTo>
                                      <a:pt x="121" y="303"/>
                                      <a:pt x="109" y="309"/>
                                      <a:pt x="100" y="318"/>
                                    </a:cubicBezTo>
                                    <a:cubicBezTo>
                                      <a:pt x="91" y="327"/>
                                      <a:pt x="85" y="339"/>
                                      <a:pt x="85" y="353"/>
                                    </a:cubicBezTo>
                                    <a:cubicBezTo>
                                      <a:pt x="85" y="353"/>
                                      <a:pt x="85" y="354"/>
                                      <a:pt x="85" y="354"/>
                                    </a:cubicBezTo>
                                    <a:cubicBezTo>
                                      <a:pt x="88" y="355"/>
                                      <a:pt x="90" y="355"/>
                                      <a:pt x="92" y="356"/>
                                    </a:cubicBezTo>
                                    <a:cubicBezTo>
                                      <a:pt x="92" y="355"/>
                                      <a:pt x="92" y="354"/>
                                      <a:pt x="92" y="353"/>
                                    </a:cubicBezTo>
                                    <a:close/>
                                    <a:moveTo>
                                      <a:pt x="99" y="301"/>
                                    </a:moveTo>
                                    <a:cubicBezTo>
                                      <a:pt x="99" y="282"/>
                                      <a:pt x="115" y="265"/>
                                      <a:pt x="135" y="265"/>
                                    </a:cubicBezTo>
                                    <a:cubicBezTo>
                                      <a:pt x="155" y="265"/>
                                      <a:pt x="171" y="282"/>
                                      <a:pt x="171" y="301"/>
                                    </a:cubicBezTo>
                                    <a:cubicBezTo>
                                      <a:pt x="171" y="304"/>
                                      <a:pt x="171" y="306"/>
                                      <a:pt x="170" y="308"/>
                                    </a:cubicBezTo>
                                    <a:cubicBezTo>
                                      <a:pt x="172" y="307"/>
                                      <a:pt x="175" y="306"/>
                                      <a:pt x="177" y="305"/>
                                    </a:cubicBezTo>
                                    <a:cubicBezTo>
                                      <a:pt x="177" y="304"/>
                                      <a:pt x="177" y="302"/>
                                      <a:pt x="177" y="301"/>
                                    </a:cubicBezTo>
                                    <a:cubicBezTo>
                                      <a:pt x="177" y="290"/>
                                      <a:pt x="172" y="279"/>
                                      <a:pt x="165" y="272"/>
                                    </a:cubicBezTo>
                                    <a:cubicBezTo>
                                      <a:pt x="157" y="264"/>
                                      <a:pt x="147" y="259"/>
                                      <a:pt x="135" y="259"/>
                                    </a:cubicBezTo>
                                    <a:cubicBezTo>
                                      <a:pt x="123" y="259"/>
                                      <a:pt x="113" y="264"/>
                                      <a:pt x="105" y="272"/>
                                    </a:cubicBezTo>
                                    <a:cubicBezTo>
                                      <a:pt x="98" y="279"/>
                                      <a:pt x="93" y="290"/>
                                      <a:pt x="93" y="301"/>
                                    </a:cubicBezTo>
                                    <a:cubicBezTo>
                                      <a:pt x="93" y="303"/>
                                      <a:pt x="93" y="304"/>
                                      <a:pt x="93" y="305"/>
                                    </a:cubicBezTo>
                                    <a:cubicBezTo>
                                      <a:pt x="96" y="306"/>
                                      <a:pt x="98" y="307"/>
                                      <a:pt x="100" y="308"/>
                                    </a:cubicBezTo>
                                    <a:cubicBezTo>
                                      <a:pt x="99" y="306"/>
                                      <a:pt x="99" y="304"/>
                                      <a:pt x="99" y="301"/>
                                    </a:cubicBezTo>
                                    <a:close/>
                                    <a:moveTo>
                                      <a:pt x="92" y="301"/>
                                    </a:moveTo>
                                    <a:cubicBezTo>
                                      <a:pt x="92" y="277"/>
                                      <a:pt x="111" y="258"/>
                                      <a:pt x="135" y="258"/>
                                    </a:cubicBezTo>
                                    <a:cubicBezTo>
                                      <a:pt x="159" y="258"/>
                                      <a:pt x="179" y="277"/>
                                      <a:pt x="179" y="301"/>
                                    </a:cubicBezTo>
                                    <a:cubicBezTo>
                                      <a:pt x="179" y="302"/>
                                      <a:pt x="178" y="303"/>
                                      <a:pt x="178" y="304"/>
                                    </a:cubicBezTo>
                                    <a:cubicBezTo>
                                      <a:pt x="180" y="304"/>
                                      <a:pt x="183" y="303"/>
                                      <a:pt x="185" y="303"/>
                                    </a:cubicBezTo>
                                    <a:cubicBezTo>
                                      <a:pt x="185" y="302"/>
                                      <a:pt x="185" y="302"/>
                                      <a:pt x="185" y="301"/>
                                    </a:cubicBezTo>
                                    <a:cubicBezTo>
                                      <a:pt x="185" y="288"/>
                                      <a:pt x="179" y="275"/>
                                      <a:pt x="170" y="266"/>
                                    </a:cubicBezTo>
                                    <a:cubicBezTo>
                                      <a:pt x="161" y="257"/>
                                      <a:pt x="149" y="252"/>
                                      <a:pt x="135" y="252"/>
                                    </a:cubicBezTo>
                                    <a:cubicBezTo>
                                      <a:pt x="121" y="252"/>
                                      <a:pt x="109" y="257"/>
                                      <a:pt x="100" y="266"/>
                                    </a:cubicBezTo>
                                    <a:cubicBezTo>
                                      <a:pt x="91" y="275"/>
                                      <a:pt x="85" y="288"/>
                                      <a:pt x="85" y="301"/>
                                    </a:cubicBezTo>
                                    <a:cubicBezTo>
                                      <a:pt x="85" y="302"/>
                                      <a:pt x="85" y="302"/>
                                      <a:pt x="85" y="303"/>
                                    </a:cubicBezTo>
                                    <a:cubicBezTo>
                                      <a:pt x="88" y="303"/>
                                      <a:pt x="90" y="304"/>
                                      <a:pt x="92" y="305"/>
                                    </a:cubicBezTo>
                                    <a:cubicBezTo>
                                      <a:pt x="92" y="303"/>
                                      <a:pt x="92" y="302"/>
                                      <a:pt x="92" y="301"/>
                                    </a:cubicBezTo>
                                    <a:close/>
                                    <a:moveTo>
                                      <a:pt x="99" y="250"/>
                                    </a:moveTo>
                                    <a:cubicBezTo>
                                      <a:pt x="99" y="230"/>
                                      <a:pt x="115" y="214"/>
                                      <a:pt x="135" y="214"/>
                                    </a:cubicBezTo>
                                    <a:cubicBezTo>
                                      <a:pt x="155" y="214"/>
                                      <a:pt x="171" y="230"/>
                                      <a:pt x="171" y="250"/>
                                    </a:cubicBezTo>
                                    <a:cubicBezTo>
                                      <a:pt x="171" y="252"/>
                                      <a:pt x="171" y="254"/>
                                      <a:pt x="170" y="256"/>
                                    </a:cubicBezTo>
                                    <a:cubicBezTo>
                                      <a:pt x="172" y="255"/>
                                      <a:pt x="175" y="254"/>
                                      <a:pt x="177" y="253"/>
                                    </a:cubicBezTo>
                                    <a:cubicBezTo>
                                      <a:pt x="177" y="252"/>
                                      <a:pt x="177" y="251"/>
                                      <a:pt x="177" y="250"/>
                                    </a:cubicBezTo>
                                    <a:cubicBezTo>
                                      <a:pt x="177" y="238"/>
                                      <a:pt x="172" y="228"/>
                                      <a:pt x="165" y="220"/>
                                    </a:cubicBezTo>
                                    <a:cubicBezTo>
                                      <a:pt x="157" y="213"/>
                                      <a:pt x="147" y="208"/>
                                      <a:pt x="135" y="208"/>
                                    </a:cubicBezTo>
                                    <a:cubicBezTo>
                                      <a:pt x="123" y="208"/>
                                      <a:pt x="113" y="213"/>
                                      <a:pt x="105" y="220"/>
                                    </a:cubicBezTo>
                                    <a:cubicBezTo>
                                      <a:pt x="98" y="228"/>
                                      <a:pt x="93" y="238"/>
                                      <a:pt x="93" y="250"/>
                                    </a:cubicBezTo>
                                    <a:cubicBezTo>
                                      <a:pt x="93" y="251"/>
                                      <a:pt x="93" y="253"/>
                                      <a:pt x="93" y="254"/>
                                    </a:cubicBezTo>
                                    <a:cubicBezTo>
                                      <a:pt x="96" y="255"/>
                                      <a:pt x="98" y="256"/>
                                      <a:pt x="100" y="257"/>
                                    </a:cubicBezTo>
                                    <a:cubicBezTo>
                                      <a:pt x="99" y="255"/>
                                      <a:pt x="99" y="252"/>
                                      <a:pt x="99" y="250"/>
                                    </a:cubicBezTo>
                                    <a:close/>
                                    <a:moveTo>
                                      <a:pt x="92" y="250"/>
                                    </a:moveTo>
                                    <a:cubicBezTo>
                                      <a:pt x="92" y="226"/>
                                      <a:pt x="111" y="206"/>
                                      <a:pt x="135" y="206"/>
                                    </a:cubicBezTo>
                                    <a:cubicBezTo>
                                      <a:pt x="159" y="206"/>
                                      <a:pt x="179" y="226"/>
                                      <a:pt x="179" y="250"/>
                                    </a:cubicBezTo>
                                    <a:cubicBezTo>
                                      <a:pt x="179" y="251"/>
                                      <a:pt x="178" y="252"/>
                                      <a:pt x="178" y="253"/>
                                    </a:cubicBezTo>
                                    <a:cubicBezTo>
                                      <a:pt x="180" y="252"/>
                                      <a:pt x="183" y="252"/>
                                      <a:pt x="185" y="251"/>
                                    </a:cubicBezTo>
                                    <a:cubicBezTo>
                                      <a:pt x="185" y="251"/>
                                      <a:pt x="185" y="250"/>
                                      <a:pt x="185" y="250"/>
                                    </a:cubicBezTo>
                                    <a:cubicBezTo>
                                      <a:pt x="185" y="236"/>
                                      <a:pt x="179" y="224"/>
                                      <a:pt x="170" y="215"/>
                                    </a:cubicBezTo>
                                    <a:cubicBezTo>
                                      <a:pt x="161" y="206"/>
                                      <a:pt x="149" y="200"/>
                                      <a:pt x="135" y="200"/>
                                    </a:cubicBezTo>
                                    <a:cubicBezTo>
                                      <a:pt x="121" y="200"/>
                                      <a:pt x="109" y="206"/>
                                      <a:pt x="100" y="215"/>
                                    </a:cubicBezTo>
                                    <a:cubicBezTo>
                                      <a:pt x="91" y="224"/>
                                      <a:pt x="85" y="236"/>
                                      <a:pt x="85" y="250"/>
                                    </a:cubicBezTo>
                                    <a:cubicBezTo>
                                      <a:pt x="85" y="250"/>
                                      <a:pt x="85" y="251"/>
                                      <a:pt x="85" y="251"/>
                                    </a:cubicBezTo>
                                    <a:cubicBezTo>
                                      <a:pt x="88" y="252"/>
                                      <a:pt x="90" y="252"/>
                                      <a:pt x="92" y="253"/>
                                    </a:cubicBezTo>
                                    <a:cubicBezTo>
                                      <a:pt x="92" y="252"/>
                                      <a:pt x="92" y="251"/>
                                      <a:pt x="92" y="250"/>
                                    </a:cubicBezTo>
                                    <a:close/>
                                    <a:moveTo>
                                      <a:pt x="99" y="199"/>
                                    </a:moveTo>
                                    <a:cubicBezTo>
                                      <a:pt x="99" y="179"/>
                                      <a:pt x="115" y="163"/>
                                      <a:pt x="135" y="163"/>
                                    </a:cubicBezTo>
                                    <a:cubicBezTo>
                                      <a:pt x="155" y="163"/>
                                      <a:pt x="171" y="179"/>
                                      <a:pt x="171" y="199"/>
                                    </a:cubicBezTo>
                                    <a:cubicBezTo>
                                      <a:pt x="171" y="201"/>
                                      <a:pt x="171" y="203"/>
                                      <a:pt x="170" y="205"/>
                                    </a:cubicBezTo>
                                    <a:cubicBezTo>
                                      <a:pt x="172" y="204"/>
                                      <a:pt x="175" y="203"/>
                                      <a:pt x="177" y="202"/>
                                    </a:cubicBezTo>
                                    <a:cubicBezTo>
                                      <a:pt x="177" y="201"/>
                                      <a:pt x="177" y="200"/>
                                      <a:pt x="177" y="199"/>
                                    </a:cubicBezTo>
                                    <a:cubicBezTo>
                                      <a:pt x="177" y="187"/>
                                      <a:pt x="172" y="176"/>
                                      <a:pt x="165" y="169"/>
                                    </a:cubicBezTo>
                                    <a:cubicBezTo>
                                      <a:pt x="157" y="161"/>
                                      <a:pt x="147" y="157"/>
                                      <a:pt x="135" y="157"/>
                                    </a:cubicBezTo>
                                    <a:cubicBezTo>
                                      <a:pt x="123" y="157"/>
                                      <a:pt x="113" y="161"/>
                                      <a:pt x="105" y="169"/>
                                    </a:cubicBezTo>
                                    <a:cubicBezTo>
                                      <a:pt x="98" y="176"/>
                                      <a:pt x="93" y="187"/>
                                      <a:pt x="93" y="199"/>
                                    </a:cubicBezTo>
                                    <a:cubicBezTo>
                                      <a:pt x="93" y="200"/>
                                      <a:pt x="93" y="201"/>
                                      <a:pt x="93" y="202"/>
                                    </a:cubicBezTo>
                                    <a:cubicBezTo>
                                      <a:pt x="96" y="203"/>
                                      <a:pt x="98" y="204"/>
                                      <a:pt x="100" y="206"/>
                                    </a:cubicBezTo>
                                    <a:cubicBezTo>
                                      <a:pt x="99" y="203"/>
                                      <a:pt x="99" y="201"/>
                                      <a:pt x="99" y="199"/>
                                    </a:cubicBezTo>
                                    <a:close/>
                                    <a:moveTo>
                                      <a:pt x="92" y="199"/>
                                    </a:moveTo>
                                    <a:cubicBezTo>
                                      <a:pt x="92" y="175"/>
                                      <a:pt x="111" y="155"/>
                                      <a:pt x="135" y="155"/>
                                    </a:cubicBezTo>
                                    <a:cubicBezTo>
                                      <a:pt x="159" y="155"/>
                                      <a:pt x="179" y="175"/>
                                      <a:pt x="179" y="199"/>
                                    </a:cubicBezTo>
                                    <a:cubicBezTo>
                                      <a:pt x="179" y="200"/>
                                      <a:pt x="178" y="200"/>
                                      <a:pt x="178" y="201"/>
                                    </a:cubicBezTo>
                                    <a:cubicBezTo>
                                      <a:pt x="180" y="201"/>
                                      <a:pt x="183" y="200"/>
                                      <a:pt x="185" y="200"/>
                                    </a:cubicBezTo>
                                    <a:cubicBezTo>
                                      <a:pt x="185" y="199"/>
                                      <a:pt x="185" y="199"/>
                                      <a:pt x="185" y="199"/>
                                    </a:cubicBezTo>
                                    <a:cubicBezTo>
                                      <a:pt x="185" y="185"/>
                                      <a:pt x="179" y="172"/>
                                      <a:pt x="170" y="163"/>
                                    </a:cubicBezTo>
                                    <a:cubicBezTo>
                                      <a:pt x="161" y="154"/>
                                      <a:pt x="149" y="149"/>
                                      <a:pt x="135" y="149"/>
                                    </a:cubicBezTo>
                                    <a:cubicBezTo>
                                      <a:pt x="121" y="149"/>
                                      <a:pt x="109" y="154"/>
                                      <a:pt x="100" y="163"/>
                                    </a:cubicBezTo>
                                    <a:cubicBezTo>
                                      <a:pt x="91" y="172"/>
                                      <a:pt x="85" y="185"/>
                                      <a:pt x="85" y="199"/>
                                    </a:cubicBezTo>
                                    <a:cubicBezTo>
                                      <a:pt x="85" y="199"/>
                                      <a:pt x="85" y="199"/>
                                      <a:pt x="85" y="200"/>
                                    </a:cubicBezTo>
                                    <a:cubicBezTo>
                                      <a:pt x="88" y="200"/>
                                      <a:pt x="90" y="201"/>
                                      <a:pt x="92" y="202"/>
                                    </a:cubicBezTo>
                                    <a:cubicBezTo>
                                      <a:pt x="92" y="201"/>
                                      <a:pt x="92" y="200"/>
                                      <a:pt x="92" y="199"/>
                                    </a:cubicBezTo>
                                    <a:close/>
                                    <a:moveTo>
                                      <a:pt x="99" y="147"/>
                                    </a:moveTo>
                                    <a:cubicBezTo>
                                      <a:pt x="99" y="127"/>
                                      <a:pt x="115" y="111"/>
                                      <a:pt x="135" y="111"/>
                                    </a:cubicBezTo>
                                    <a:cubicBezTo>
                                      <a:pt x="155" y="111"/>
                                      <a:pt x="171" y="127"/>
                                      <a:pt x="171" y="147"/>
                                    </a:cubicBezTo>
                                    <a:cubicBezTo>
                                      <a:pt x="171" y="149"/>
                                      <a:pt x="171" y="152"/>
                                      <a:pt x="170" y="154"/>
                                    </a:cubicBezTo>
                                    <a:cubicBezTo>
                                      <a:pt x="172" y="153"/>
                                      <a:pt x="175" y="152"/>
                                      <a:pt x="177" y="151"/>
                                    </a:cubicBezTo>
                                    <a:cubicBezTo>
                                      <a:pt x="177" y="150"/>
                                      <a:pt x="177" y="148"/>
                                      <a:pt x="177" y="147"/>
                                    </a:cubicBezTo>
                                    <a:cubicBezTo>
                                      <a:pt x="177" y="136"/>
                                      <a:pt x="172" y="125"/>
                                      <a:pt x="165" y="117"/>
                                    </a:cubicBezTo>
                                    <a:cubicBezTo>
                                      <a:pt x="157" y="110"/>
                                      <a:pt x="147" y="105"/>
                                      <a:pt x="135" y="105"/>
                                    </a:cubicBezTo>
                                    <a:cubicBezTo>
                                      <a:pt x="123" y="105"/>
                                      <a:pt x="113" y="110"/>
                                      <a:pt x="105" y="117"/>
                                    </a:cubicBezTo>
                                    <a:cubicBezTo>
                                      <a:pt x="98" y="125"/>
                                      <a:pt x="93" y="136"/>
                                      <a:pt x="93" y="147"/>
                                    </a:cubicBezTo>
                                    <a:cubicBezTo>
                                      <a:pt x="93" y="148"/>
                                      <a:pt x="93" y="150"/>
                                      <a:pt x="93" y="151"/>
                                    </a:cubicBezTo>
                                    <a:cubicBezTo>
                                      <a:pt x="96" y="152"/>
                                      <a:pt x="98" y="153"/>
                                      <a:pt x="100" y="154"/>
                                    </a:cubicBezTo>
                                    <a:cubicBezTo>
                                      <a:pt x="99" y="152"/>
                                      <a:pt x="99" y="150"/>
                                      <a:pt x="99" y="147"/>
                                    </a:cubicBezTo>
                                    <a:close/>
                                    <a:moveTo>
                                      <a:pt x="92" y="147"/>
                                    </a:moveTo>
                                    <a:cubicBezTo>
                                      <a:pt x="92" y="123"/>
                                      <a:pt x="111" y="104"/>
                                      <a:pt x="135" y="104"/>
                                    </a:cubicBezTo>
                                    <a:cubicBezTo>
                                      <a:pt x="159" y="104"/>
                                      <a:pt x="179" y="123"/>
                                      <a:pt x="179" y="147"/>
                                    </a:cubicBezTo>
                                    <a:cubicBezTo>
                                      <a:pt x="179" y="148"/>
                                      <a:pt x="178" y="149"/>
                                      <a:pt x="178" y="150"/>
                                    </a:cubicBezTo>
                                    <a:cubicBezTo>
                                      <a:pt x="180" y="149"/>
                                      <a:pt x="183" y="149"/>
                                      <a:pt x="185" y="148"/>
                                    </a:cubicBezTo>
                                    <a:cubicBezTo>
                                      <a:pt x="185" y="148"/>
                                      <a:pt x="185" y="148"/>
                                      <a:pt x="185" y="147"/>
                                    </a:cubicBezTo>
                                    <a:cubicBezTo>
                                      <a:pt x="185" y="133"/>
                                      <a:pt x="179" y="121"/>
                                      <a:pt x="170" y="112"/>
                                    </a:cubicBezTo>
                                    <a:cubicBezTo>
                                      <a:pt x="161" y="103"/>
                                      <a:pt x="149" y="98"/>
                                      <a:pt x="135" y="98"/>
                                    </a:cubicBezTo>
                                    <a:cubicBezTo>
                                      <a:pt x="121" y="98"/>
                                      <a:pt x="109" y="103"/>
                                      <a:pt x="100" y="112"/>
                                    </a:cubicBezTo>
                                    <a:cubicBezTo>
                                      <a:pt x="91" y="121"/>
                                      <a:pt x="85" y="133"/>
                                      <a:pt x="85" y="147"/>
                                    </a:cubicBezTo>
                                    <a:cubicBezTo>
                                      <a:pt x="85" y="148"/>
                                      <a:pt x="85" y="148"/>
                                      <a:pt x="85" y="149"/>
                                    </a:cubicBezTo>
                                    <a:cubicBezTo>
                                      <a:pt x="88" y="149"/>
                                      <a:pt x="90" y="150"/>
                                      <a:pt x="92" y="150"/>
                                    </a:cubicBezTo>
                                    <a:cubicBezTo>
                                      <a:pt x="92" y="149"/>
                                      <a:pt x="92" y="148"/>
                                      <a:pt x="92" y="147"/>
                                    </a:cubicBezTo>
                                    <a:close/>
                                    <a:moveTo>
                                      <a:pt x="99" y="96"/>
                                    </a:moveTo>
                                    <a:cubicBezTo>
                                      <a:pt x="99" y="76"/>
                                      <a:pt x="115" y="60"/>
                                      <a:pt x="135" y="60"/>
                                    </a:cubicBezTo>
                                    <a:cubicBezTo>
                                      <a:pt x="155" y="60"/>
                                      <a:pt x="171" y="76"/>
                                      <a:pt x="171" y="96"/>
                                    </a:cubicBezTo>
                                    <a:cubicBezTo>
                                      <a:pt x="171" y="98"/>
                                      <a:pt x="171" y="100"/>
                                      <a:pt x="170" y="102"/>
                                    </a:cubicBezTo>
                                    <a:cubicBezTo>
                                      <a:pt x="172" y="101"/>
                                      <a:pt x="175" y="100"/>
                                      <a:pt x="177" y="99"/>
                                    </a:cubicBezTo>
                                    <a:cubicBezTo>
                                      <a:pt x="177" y="98"/>
                                      <a:pt x="177" y="97"/>
                                      <a:pt x="177" y="96"/>
                                    </a:cubicBezTo>
                                    <a:cubicBezTo>
                                      <a:pt x="177" y="84"/>
                                      <a:pt x="172" y="74"/>
                                      <a:pt x="165" y="66"/>
                                    </a:cubicBezTo>
                                    <a:cubicBezTo>
                                      <a:pt x="157" y="59"/>
                                      <a:pt x="147" y="54"/>
                                      <a:pt x="135" y="54"/>
                                    </a:cubicBezTo>
                                    <a:cubicBezTo>
                                      <a:pt x="123" y="54"/>
                                      <a:pt x="113" y="59"/>
                                      <a:pt x="105" y="66"/>
                                    </a:cubicBezTo>
                                    <a:cubicBezTo>
                                      <a:pt x="98" y="74"/>
                                      <a:pt x="93" y="84"/>
                                      <a:pt x="93" y="96"/>
                                    </a:cubicBezTo>
                                    <a:cubicBezTo>
                                      <a:pt x="93" y="97"/>
                                      <a:pt x="93" y="98"/>
                                      <a:pt x="93" y="100"/>
                                    </a:cubicBezTo>
                                    <a:cubicBezTo>
                                      <a:pt x="96" y="101"/>
                                      <a:pt x="98" y="102"/>
                                      <a:pt x="100" y="103"/>
                                    </a:cubicBezTo>
                                    <a:cubicBezTo>
                                      <a:pt x="99" y="101"/>
                                      <a:pt x="99" y="98"/>
                                      <a:pt x="99" y="96"/>
                                    </a:cubicBezTo>
                                    <a:close/>
                                    <a:moveTo>
                                      <a:pt x="92" y="96"/>
                                    </a:moveTo>
                                    <a:cubicBezTo>
                                      <a:pt x="92" y="72"/>
                                      <a:pt x="111" y="52"/>
                                      <a:pt x="135" y="52"/>
                                    </a:cubicBezTo>
                                    <a:cubicBezTo>
                                      <a:pt x="159" y="52"/>
                                      <a:pt x="179" y="72"/>
                                      <a:pt x="179" y="96"/>
                                    </a:cubicBezTo>
                                    <a:cubicBezTo>
                                      <a:pt x="179" y="97"/>
                                      <a:pt x="178" y="98"/>
                                      <a:pt x="178" y="99"/>
                                    </a:cubicBezTo>
                                    <a:cubicBezTo>
                                      <a:pt x="180" y="98"/>
                                      <a:pt x="183" y="97"/>
                                      <a:pt x="185" y="97"/>
                                    </a:cubicBezTo>
                                    <a:cubicBezTo>
                                      <a:pt x="185" y="97"/>
                                      <a:pt x="185" y="96"/>
                                      <a:pt x="185" y="96"/>
                                    </a:cubicBezTo>
                                    <a:cubicBezTo>
                                      <a:pt x="185" y="82"/>
                                      <a:pt x="179" y="70"/>
                                      <a:pt x="170" y="61"/>
                                    </a:cubicBezTo>
                                    <a:cubicBezTo>
                                      <a:pt x="161" y="52"/>
                                      <a:pt x="149" y="46"/>
                                      <a:pt x="135" y="46"/>
                                    </a:cubicBezTo>
                                    <a:cubicBezTo>
                                      <a:pt x="121" y="46"/>
                                      <a:pt x="109" y="52"/>
                                      <a:pt x="100" y="61"/>
                                    </a:cubicBezTo>
                                    <a:cubicBezTo>
                                      <a:pt x="91" y="70"/>
                                      <a:pt x="85" y="82"/>
                                      <a:pt x="85" y="96"/>
                                    </a:cubicBezTo>
                                    <a:cubicBezTo>
                                      <a:pt x="85" y="96"/>
                                      <a:pt x="85" y="97"/>
                                      <a:pt x="85" y="97"/>
                                    </a:cubicBezTo>
                                    <a:cubicBezTo>
                                      <a:pt x="88" y="98"/>
                                      <a:pt x="90" y="98"/>
                                      <a:pt x="92" y="99"/>
                                    </a:cubicBezTo>
                                    <a:cubicBezTo>
                                      <a:pt x="92" y="98"/>
                                      <a:pt x="92" y="97"/>
                                      <a:pt x="92" y="96"/>
                                    </a:cubicBezTo>
                                    <a:close/>
                                    <a:moveTo>
                                      <a:pt x="164" y="44"/>
                                    </a:moveTo>
                                    <a:cubicBezTo>
                                      <a:pt x="164" y="47"/>
                                      <a:pt x="163" y="50"/>
                                      <a:pt x="163" y="53"/>
                                    </a:cubicBezTo>
                                    <a:cubicBezTo>
                                      <a:pt x="163" y="53"/>
                                      <a:pt x="164" y="54"/>
                                      <a:pt x="165" y="54"/>
                                    </a:cubicBezTo>
                                    <a:cubicBezTo>
                                      <a:pt x="166" y="53"/>
                                      <a:pt x="167" y="53"/>
                                      <a:pt x="168" y="52"/>
                                    </a:cubicBezTo>
                                    <a:cubicBezTo>
                                      <a:pt x="169" y="50"/>
                                      <a:pt x="169" y="47"/>
                                      <a:pt x="169" y="44"/>
                                    </a:cubicBezTo>
                                    <a:cubicBezTo>
                                      <a:pt x="169" y="35"/>
                                      <a:pt x="165" y="26"/>
                                      <a:pt x="159" y="20"/>
                                    </a:cubicBezTo>
                                    <a:cubicBezTo>
                                      <a:pt x="153" y="14"/>
                                      <a:pt x="144" y="10"/>
                                      <a:pt x="135" y="10"/>
                                    </a:cubicBezTo>
                                    <a:cubicBezTo>
                                      <a:pt x="126" y="10"/>
                                      <a:pt x="117" y="14"/>
                                      <a:pt x="111" y="20"/>
                                    </a:cubicBezTo>
                                    <a:cubicBezTo>
                                      <a:pt x="105" y="26"/>
                                      <a:pt x="101" y="35"/>
                                      <a:pt x="101" y="44"/>
                                    </a:cubicBezTo>
                                    <a:cubicBezTo>
                                      <a:pt x="101" y="47"/>
                                      <a:pt x="101" y="50"/>
                                      <a:pt x="102" y="53"/>
                                    </a:cubicBezTo>
                                    <a:cubicBezTo>
                                      <a:pt x="103" y="53"/>
                                      <a:pt x="104" y="54"/>
                                      <a:pt x="105" y="55"/>
                                    </a:cubicBezTo>
                                    <a:cubicBezTo>
                                      <a:pt x="106" y="54"/>
                                      <a:pt x="106" y="53"/>
                                      <a:pt x="107" y="53"/>
                                    </a:cubicBezTo>
                                    <a:cubicBezTo>
                                      <a:pt x="107" y="50"/>
                                      <a:pt x="106" y="47"/>
                                      <a:pt x="106" y="44"/>
                                    </a:cubicBezTo>
                                    <a:cubicBezTo>
                                      <a:pt x="106" y="28"/>
                                      <a:pt x="119" y="16"/>
                                      <a:pt x="135" y="16"/>
                                    </a:cubicBezTo>
                                    <a:cubicBezTo>
                                      <a:pt x="151" y="16"/>
                                      <a:pt x="164" y="28"/>
                                      <a:pt x="164" y="44"/>
                                    </a:cubicBezTo>
                                    <a:close/>
                                    <a:moveTo>
                                      <a:pt x="156" y="44"/>
                                    </a:moveTo>
                                    <a:cubicBezTo>
                                      <a:pt x="156" y="46"/>
                                      <a:pt x="156" y="47"/>
                                      <a:pt x="156" y="49"/>
                                    </a:cubicBezTo>
                                    <a:cubicBezTo>
                                      <a:pt x="158" y="50"/>
                                      <a:pt x="159" y="51"/>
                                      <a:pt x="161" y="52"/>
                                    </a:cubicBezTo>
                                    <a:cubicBezTo>
                                      <a:pt x="162" y="49"/>
                                      <a:pt x="162" y="47"/>
                                      <a:pt x="162" y="44"/>
                                    </a:cubicBezTo>
                                    <a:cubicBezTo>
                                      <a:pt x="162" y="37"/>
                                      <a:pt x="159" y="30"/>
                                      <a:pt x="154" y="25"/>
                                    </a:cubicBezTo>
                                    <a:cubicBezTo>
                                      <a:pt x="149" y="20"/>
                                      <a:pt x="143" y="17"/>
                                      <a:pt x="135" y="17"/>
                                    </a:cubicBezTo>
                                    <a:cubicBezTo>
                                      <a:pt x="128" y="17"/>
                                      <a:pt x="121" y="20"/>
                                      <a:pt x="116" y="25"/>
                                    </a:cubicBezTo>
                                    <a:cubicBezTo>
                                      <a:pt x="111" y="30"/>
                                      <a:pt x="108" y="37"/>
                                      <a:pt x="108" y="44"/>
                                    </a:cubicBezTo>
                                    <a:cubicBezTo>
                                      <a:pt x="108" y="47"/>
                                      <a:pt x="108" y="49"/>
                                      <a:pt x="109" y="52"/>
                                    </a:cubicBezTo>
                                    <a:cubicBezTo>
                                      <a:pt x="111" y="51"/>
                                      <a:pt x="113" y="50"/>
                                      <a:pt x="114" y="49"/>
                                    </a:cubicBezTo>
                                    <a:cubicBezTo>
                                      <a:pt x="114" y="47"/>
                                      <a:pt x="114" y="46"/>
                                      <a:pt x="114" y="44"/>
                                    </a:cubicBezTo>
                                    <a:cubicBezTo>
                                      <a:pt x="114" y="33"/>
                                      <a:pt x="123" y="23"/>
                                      <a:pt x="135" y="23"/>
                                    </a:cubicBezTo>
                                    <a:cubicBezTo>
                                      <a:pt x="147" y="23"/>
                                      <a:pt x="156" y="33"/>
                                      <a:pt x="156" y="44"/>
                                    </a:cubicBezTo>
                                    <a:close/>
                                    <a:moveTo>
                                      <a:pt x="149" y="44"/>
                                    </a:moveTo>
                                    <a:cubicBezTo>
                                      <a:pt x="149" y="45"/>
                                      <a:pt x="149" y="46"/>
                                      <a:pt x="148" y="46"/>
                                    </a:cubicBezTo>
                                    <a:cubicBezTo>
                                      <a:pt x="150" y="47"/>
                                      <a:pt x="152" y="48"/>
                                      <a:pt x="154" y="48"/>
                                    </a:cubicBezTo>
                                    <a:cubicBezTo>
                                      <a:pt x="154" y="47"/>
                                      <a:pt x="155" y="46"/>
                                      <a:pt x="155" y="44"/>
                                    </a:cubicBezTo>
                                    <a:cubicBezTo>
                                      <a:pt x="155" y="39"/>
                                      <a:pt x="152" y="34"/>
                                      <a:pt x="149" y="31"/>
                                    </a:cubicBezTo>
                                    <a:cubicBezTo>
                                      <a:pt x="145" y="27"/>
                                      <a:pt x="140" y="25"/>
                                      <a:pt x="135" y="25"/>
                                    </a:cubicBezTo>
                                    <a:cubicBezTo>
                                      <a:pt x="130" y="25"/>
                                      <a:pt x="125" y="27"/>
                                      <a:pt x="121" y="31"/>
                                    </a:cubicBezTo>
                                    <a:cubicBezTo>
                                      <a:pt x="118" y="34"/>
                                      <a:pt x="116" y="39"/>
                                      <a:pt x="116" y="44"/>
                                    </a:cubicBezTo>
                                    <a:cubicBezTo>
                                      <a:pt x="116" y="46"/>
                                      <a:pt x="116" y="47"/>
                                      <a:pt x="116" y="48"/>
                                    </a:cubicBezTo>
                                    <a:cubicBezTo>
                                      <a:pt x="118" y="48"/>
                                      <a:pt x="120" y="47"/>
                                      <a:pt x="122" y="46"/>
                                    </a:cubicBezTo>
                                    <a:cubicBezTo>
                                      <a:pt x="122" y="46"/>
                                      <a:pt x="121" y="45"/>
                                      <a:pt x="121" y="44"/>
                                    </a:cubicBezTo>
                                    <a:cubicBezTo>
                                      <a:pt x="121" y="37"/>
                                      <a:pt x="128" y="31"/>
                                      <a:pt x="135" y="31"/>
                                    </a:cubicBezTo>
                                    <a:cubicBezTo>
                                      <a:pt x="143" y="31"/>
                                      <a:pt x="149" y="37"/>
                                      <a:pt x="149" y="44"/>
                                    </a:cubicBezTo>
                                    <a:close/>
                                    <a:moveTo>
                                      <a:pt x="142" y="44"/>
                                    </a:moveTo>
                                    <a:cubicBezTo>
                                      <a:pt x="142" y="45"/>
                                      <a:pt x="142" y="45"/>
                                      <a:pt x="142" y="45"/>
                                    </a:cubicBezTo>
                                    <a:cubicBezTo>
                                      <a:pt x="143" y="45"/>
                                      <a:pt x="145" y="46"/>
                                      <a:pt x="147" y="46"/>
                                    </a:cubicBezTo>
                                    <a:cubicBezTo>
                                      <a:pt x="147" y="45"/>
                                      <a:pt x="147" y="45"/>
                                      <a:pt x="147" y="44"/>
                                    </a:cubicBezTo>
                                    <a:cubicBezTo>
                                      <a:pt x="147" y="38"/>
                                      <a:pt x="142" y="32"/>
                                      <a:pt x="135" y="32"/>
                                    </a:cubicBezTo>
                                    <a:cubicBezTo>
                                      <a:pt x="128" y="32"/>
                                      <a:pt x="123" y="38"/>
                                      <a:pt x="123" y="44"/>
                                    </a:cubicBezTo>
                                    <a:cubicBezTo>
                                      <a:pt x="123" y="45"/>
                                      <a:pt x="123" y="45"/>
                                      <a:pt x="123" y="46"/>
                                    </a:cubicBezTo>
                                    <a:cubicBezTo>
                                      <a:pt x="125" y="46"/>
                                      <a:pt x="127" y="45"/>
                                      <a:pt x="128" y="45"/>
                                    </a:cubicBezTo>
                                    <a:cubicBezTo>
                                      <a:pt x="128" y="45"/>
                                      <a:pt x="128" y="45"/>
                                      <a:pt x="128" y="44"/>
                                    </a:cubicBezTo>
                                    <a:cubicBezTo>
                                      <a:pt x="128" y="41"/>
                                      <a:pt x="131" y="38"/>
                                      <a:pt x="135" y="38"/>
                                    </a:cubicBezTo>
                                    <a:cubicBezTo>
                                      <a:pt x="139" y="38"/>
                                      <a:pt x="142" y="41"/>
                                      <a:pt x="142" y="44"/>
                                    </a:cubicBezTo>
                                    <a:close/>
                                    <a:moveTo>
                                      <a:pt x="135" y="39"/>
                                    </a:moveTo>
                                    <a:cubicBezTo>
                                      <a:pt x="132" y="39"/>
                                      <a:pt x="130" y="42"/>
                                      <a:pt x="130" y="44"/>
                                    </a:cubicBezTo>
                                    <a:cubicBezTo>
                                      <a:pt x="130" y="45"/>
                                      <a:pt x="130" y="45"/>
                                      <a:pt x="130" y="45"/>
                                    </a:cubicBezTo>
                                    <a:cubicBezTo>
                                      <a:pt x="132" y="45"/>
                                      <a:pt x="133" y="45"/>
                                      <a:pt x="135" y="45"/>
                                    </a:cubicBezTo>
                                    <a:cubicBezTo>
                                      <a:pt x="137" y="45"/>
                                      <a:pt x="138" y="45"/>
                                      <a:pt x="140" y="45"/>
                                    </a:cubicBezTo>
                                    <a:cubicBezTo>
                                      <a:pt x="140" y="45"/>
                                      <a:pt x="140" y="45"/>
                                      <a:pt x="140" y="44"/>
                                    </a:cubicBezTo>
                                    <a:cubicBezTo>
                                      <a:pt x="140" y="42"/>
                                      <a:pt x="138" y="39"/>
                                      <a:pt x="135" y="39"/>
                                    </a:cubicBezTo>
                                    <a:close/>
                                    <a:moveTo>
                                      <a:pt x="285" y="44"/>
                                    </a:moveTo>
                                    <a:cubicBezTo>
                                      <a:pt x="285" y="47"/>
                                      <a:pt x="284" y="50"/>
                                      <a:pt x="283" y="53"/>
                                    </a:cubicBezTo>
                                    <a:cubicBezTo>
                                      <a:pt x="284" y="53"/>
                                      <a:pt x="285" y="54"/>
                                      <a:pt x="286" y="55"/>
                                    </a:cubicBezTo>
                                    <a:cubicBezTo>
                                      <a:pt x="287" y="54"/>
                                      <a:pt x="288" y="53"/>
                                      <a:pt x="289" y="53"/>
                                    </a:cubicBezTo>
                                    <a:cubicBezTo>
                                      <a:pt x="290" y="50"/>
                                      <a:pt x="290" y="47"/>
                                      <a:pt x="290" y="44"/>
                                    </a:cubicBezTo>
                                    <a:cubicBezTo>
                                      <a:pt x="290" y="35"/>
                                      <a:pt x="286" y="26"/>
                                      <a:pt x="280" y="20"/>
                                    </a:cubicBezTo>
                                    <a:cubicBezTo>
                                      <a:pt x="274" y="14"/>
                                      <a:pt x="265" y="10"/>
                                      <a:pt x="256" y="10"/>
                                    </a:cubicBezTo>
                                    <a:cubicBezTo>
                                      <a:pt x="246" y="10"/>
                                      <a:pt x="238" y="14"/>
                                      <a:pt x="232" y="20"/>
                                    </a:cubicBezTo>
                                    <a:cubicBezTo>
                                      <a:pt x="225" y="26"/>
                                      <a:pt x="222" y="35"/>
                                      <a:pt x="222" y="44"/>
                                    </a:cubicBezTo>
                                    <a:cubicBezTo>
                                      <a:pt x="222" y="47"/>
                                      <a:pt x="222" y="50"/>
                                      <a:pt x="223" y="53"/>
                                    </a:cubicBezTo>
                                    <a:cubicBezTo>
                                      <a:pt x="224" y="53"/>
                                      <a:pt x="225" y="54"/>
                                      <a:pt x="225" y="55"/>
                                    </a:cubicBezTo>
                                    <a:cubicBezTo>
                                      <a:pt x="226" y="54"/>
                                      <a:pt x="227" y="53"/>
                                      <a:pt x="228" y="53"/>
                                    </a:cubicBezTo>
                                    <a:cubicBezTo>
                                      <a:pt x="228" y="50"/>
                                      <a:pt x="227" y="47"/>
                                      <a:pt x="227" y="44"/>
                                    </a:cubicBezTo>
                                    <a:cubicBezTo>
                                      <a:pt x="227" y="28"/>
                                      <a:pt x="240" y="16"/>
                                      <a:pt x="256" y="16"/>
                                    </a:cubicBezTo>
                                    <a:cubicBezTo>
                                      <a:pt x="272" y="16"/>
                                      <a:pt x="285" y="28"/>
                                      <a:pt x="285" y="44"/>
                                    </a:cubicBezTo>
                                    <a:close/>
                                    <a:moveTo>
                                      <a:pt x="277" y="44"/>
                                    </a:moveTo>
                                    <a:cubicBezTo>
                                      <a:pt x="277" y="46"/>
                                      <a:pt x="277" y="47"/>
                                      <a:pt x="276" y="49"/>
                                    </a:cubicBezTo>
                                    <a:cubicBezTo>
                                      <a:pt x="278" y="50"/>
                                      <a:pt x="280" y="51"/>
                                      <a:pt x="282" y="52"/>
                                    </a:cubicBezTo>
                                    <a:cubicBezTo>
                                      <a:pt x="283" y="49"/>
                                      <a:pt x="283" y="47"/>
                                      <a:pt x="283" y="44"/>
                                    </a:cubicBezTo>
                                    <a:cubicBezTo>
                                      <a:pt x="283" y="37"/>
                                      <a:pt x="280" y="30"/>
                                      <a:pt x="275" y="25"/>
                                    </a:cubicBezTo>
                                    <a:cubicBezTo>
                                      <a:pt x="270" y="20"/>
                                      <a:pt x="263" y="17"/>
                                      <a:pt x="256" y="17"/>
                                    </a:cubicBezTo>
                                    <a:cubicBezTo>
                                      <a:pt x="248" y="17"/>
                                      <a:pt x="242" y="20"/>
                                      <a:pt x="237" y="25"/>
                                    </a:cubicBezTo>
                                    <a:cubicBezTo>
                                      <a:pt x="232" y="30"/>
                                      <a:pt x="229" y="37"/>
                                      <a:pt x="229" y="44"/>
                                    </a:cubicBezTo>
                                    <a:cubicBezTo>
                                      <a:pt x="229" y="47"/>
                                      <a:pt x="229" y="49"/>
                                      <a:pt x="230" y="52"/>
                                    </a:cubicBezTo>
                                    <a:cubicBezTo>
                                      <a:pt x="231" y="51"/>
                                      <a:pt x="233" y="50"/>
                                      <a:pt x="235" y="49"/>
                                    </a:cubicBezTo>
                                    <a:cubicBezTo>
                                      <a:pt x="235" y="47"/>
                                      <a:pt x="235" y="46"/>
                                      <a:pt x="235" y="44"/>
                                    </a:cubicBezTo>
                                    <a:cubicBezTo>
                                      <a:pt x="235" y="33"/>
                                      <a:pt x="244" y="23"/>
                                      <a:pt x="256" y="23"/>
                                    </a:cubicBezTo>
                                    <a:cubicBezTo>
                                      <a:pt x="268" y="23"/>
                                      <a:pt x="277" y="33"/>
                                      <a:pt x="277" y="44"/>
                                    </a:cubicBezTo>
                                    <a:close/>
                                    <a:moveTo>
                                      <a:pt x="269" y="44"/>
                                    </a:moveTo>
                                    <a:cubicBezTo>
                                      <a:pt x="269" y="45"/>
                                      <a:pt x="269" y="46"/>
                                      <a:pt x="269" y="46"/>
                                    </a:cubicBezTo>
                                    <a:cubicBezTo>
                                      <a:pt x="271" y="47"/>
                                      <a:pt x="273" y="48"/>
                                      <a:pt x="275" y="48"/>
                                    </a:cubicBezTo>
                                    <a:cubicBezTo>
                                      <a:pt x="275" y="47"/>
                                      <a:pt x="275" y="46"/>
                                      <a:pt x="275" y="44"/>
                                    </a:cubicBezTo>
                                    <a:cubicBezTo>
                                      <a:pt x="275" y="39"/>
                                      <a:pt x="273" y="34"/>
                                      <a:pt x="270" y="31"/>
                                    </a:cubicBezTo>
                                    <a:cubicBezTo>
                                      <a:pt x="266" y="27"/>
                                      <a:pt x="261" y="25"/>
                                      <a:pt x="256" y="25"/>
                                    </a:cubicBezTo>
                                    <a:cubicBezTo>
                                      <a:pt x="250" y="25"/>
                                      <a:pt x="246" y="27"/>
                                      <a:pt x="242" y="31"/>
                                    </a:cubicBezTo>
                                    <a:cubicBezTo>
                                      <a:pt x="239" y="34"/>
                                      <a:pt x="236" y="39"/>
                                      <a:pt x="236" y="44"/>
                                    </a:cubicBezTo>
                                    <a:cubicBezTo>
                                      <a:pt x="236" y="46"/>
                                      <a:pt x="237" y="47"/>
                                      <a:pt x="237" y="48"/>
                                    </a:cubicBezTo>
                                    <a:cubicBezTo>
                                      <a:pt x="239" y="48"/>
                                      <a:pt x="241" y="47"/>
                                      <a:pt x="242" y="46"/>
                                    </a:cubicBezTo>
                                    <a:cubicBezTo>
                                      <a:pt x="242" y="46"/>
                                      <a:pt x="242" y="45"/>
                                      <a:pt x="242" y="44"/>
                                    </a:cubicBezTo>
                                    <a:cubicBezTo>
                                      <a:pt x="242" y="37"/>
                                      <a:pt x="248" y="31"/>
                                      <a:pt x="256" y="31"/>
                                    </a:cubicBezTo>
                                    <a:cubicBezTo>
                                      <a:pt x="263" y="31"/>
                                      <a:pt x="269" y="37"/>
                                      <a:pt x="269" y="44"/>
                                    </a:cubicBezTo>
                                    <a:close/>
                                    <a:moveTo>
                                      <a:pt x="263" y="44"/>
                                    </a:moveTo>
                                    <a:cubicBezTo>
                                      <a:pt x="263" y="45"/>
                                      <a:pt x="263" y="45"/>
                                      <a:pt x="263" y="45"/>
                                    </a:cubicBezTo>
                                    <a:cubicBezTo>
                                      <a:pt x="264" y="45"/>
                                      <a:pt x="266" y="46"/>
                                      <a:pt x="268" y="46"/>
                                    </a:cubicBezTo>
                                    <a:cubicBezTo>
                                      <a:pt x="268" y="45"/>
                                      <a:pt x="268" y="45"/>
                                      <a:pt x="268" y="44"/>
                                    </a:cubicBezTo>
                                    <a:cubicBezTo>
                                      <a:pt x="268" y="38"/>
                                      <a:pt x="262" y="32"/>
                                      <a:pt x="256" y="32"/>
                                    </a:cubicBezTo>
                                    <a:cubicBezTo>
                                      <a:pt x="249" y="32"/>
                                      <a:pt x="244" y="38"/>
                                      <a:pt x="244" y="44"/>
                                    </a:cubicBezTo>
                                    <a:cubicBezTo>
                                      <a:pt x="244" y="45"/>
                                      <a:pt x="244" y="45"/>
                                      <a:pt x="244" y="46"/>
                                    </a:cubicBezTo>
                                    <a:cubicBezTo>
                                      <a:pt x="246" y="46"/>
                                      <a:pt x="247" y="45"/>
                                      <a:pt x="249" y="45"/>
                                    </a:cubicBezTo>
                                    <a:cubicBezTo>
                                      <a:pt x="249" y="45"/>
                                      <a:pt x="249" y="45"/>
                                      <a:pt x="249" y="44"/>
                                    </a:cubicBezTo>
                                    <a:cubicBezTo>
                                      <a:pt x="249" y="41"/>
                                      <a:pt x="252" y="38"/>
                                      <a:pt x="256" y="38"/>
                                    </a:cubicBezTo>
                                    <a:cubicBezTo>
                                      <a:pt x="260" y="38"/>
                                      <a:pt x="263" y="41"/>
                                      <a:pt x="263" y="44"/>
                                    </a:cubicBezTo>
                                    <a:close/>
                                    <a:moveTo>
                                      <a:pt x="256" y="39"/>
                                    </a:moveTo>
                                    <a:cubicBezTo>
                                      <a:pt x="253" y="39"/>
                                      <a:pt x="251" y="42"/>
                                      <a:pt x="251" y="44"/>
                                    </a:cubicBezTo>
                                    <a:cubicBezTo>
                                      <a:pt x="251" y="45"/>
                                      <a:pt x="251" y="45"/>
                                      <a:pt x="251" y="45"/>
                                    </a:cubicBezTo>
                                    <a:cubicBezTo>
                                      <a:pt x="252" y="45"/>
                                      <a:pt x="254" y="45"/>
                                      <a:pt x="256" y="45"/>
                                    </a:cubicBezTo>
                                    <a:cubicBezTo>
                                      <a:pt x="258" y="45"/>
                                      <a:pt x="259" y="45"/>
                                      <a:pt x="261" y="45"/>
                                    </a:cubicBezTo>
                                    <a:cubicBezTo>
                                      <a:pt x="261" y="45"/>
                                      <a:pt x="261" y="45"/>
                                      <a:pt x="261" y="44"/>
                                    </a:cubicBezTo>
                                    <a:cubicBezTo>
                                      <a:pt x="261" y="42"/>
                                      <a:pt x="259" y="39"/>
                                      <a:pt x="256" y="39"/>
                                    </a:cubicBezTo>
                                    <a:close/>
                                    <a:moveTo>
                                      <a:pt x="221" y="61"/>
                                    </a:moveTo>
                                    <a:cubicBezTo>
                                      <a:pt x="212" y="70"/>
                                      <a:pt x="206" y="82"/>
                                      <a:pt x="206" y="96"/>
                                    </a:cubicBezTo>
                                    <a:cubicBezTo>
                                      <a:pt x="206" y="96"/>
                                      <a:pt x="206" y="97"/>
                                      <a:pt x="206" y="97"/>
                                    </a:cubicBezTo>
                                    <a:cubicBezTo>
                                      <a:pt x="208" y="98"/>
                                      <a:pt x="210" y="98"/>
                                      <a:pt x="213" y="99"/>
                                    </a:cubicBezTo>
                                    <a:cubicBezTo>
                                      <a:pt x="212" y="98"/>
                                      <a:pt x="212" y="97"/>
                                      <a:pt x="212" y="96"/>
                                    </a:cubicBezTo>
                                    <a:cubicBezTo>
                                      <a:pt x="212" y="72"/>
                                      <a:pt x="232" y="52"/>
                                      <a:pt x="256" y="52"/>
                                    </a:cubicBezTo>
                                    <a:cubicBezTo>
                                      <a:pt x="280" y="52"/>
                                      <a:pt x="299" y="72"/>
                                      <a:pt x="299" y="96"/>
                                    </a:cubicBezTo>
                                    <a:cubicBezTo>
                                      <a:pt x="299" y="97"/>
                                      <a:pt x="299" y="98"/>
                                      <a:pt x="299" y="99"/>
                                    </a:cubicBezTo>
                                    <a:cubicBezTo>
                                      <a:pt x="301" y="98"/>
                                      <a:pt x="303" y="98"/>
                                      <a:pt x="305" y="97"/>
                                    </a:cubicBezTo>
                                    <a:cubicBezTo>
                                      <a:pt x="305" y="97"/>
                                      <a:pt x="306" y="96"/>
                                      <a:pt x="306" y="96"/>
                                    </a:cubicBezTo>
                                    <a:cubicBezTo>
                                      <a:pt x="306" y="82"/>
                                      <a:pt x="300" y="70"/>
                                      <a:pt x="291" y="61"/>
                                    </a:cubicBezTo>
                                    <a:cubicBezTo>
                                      <a:pt x="282" y="52"/>
                                      <a:pt x="270" y="46"/>
                                      <a:pt x="256" y="46"/>
                                    </a:cubicBezTo>
                                    <a:cubicBezTo>
                                      <a:pt x="242" y="46"/>
                                      <a:pt x="230" y="52"/>
                                      <a:pt x="221" y="61"/>
                                    </a:cubicBezTo>
                                    <a:close/>
                                    <a:moveTo>
                                      <a:pt x="407" y="44"/>
                                    </a:moveTo>
                                    <a:cubicBezTo>
                                      <a:pt x="407" y="47"/>
                                      <a:pt x="406" y="50"/>
                                      <a:pt x="405" y="53"/>
                                    </a:cubicBezTo>
                                    <a:cubicBezTo>
                                      <a:pt x="406" y="53"/>
                                      <a:pt x="407" y="54"/>
                                      <a:pt x="408" y="54"/>
                                    </a:cubicBezTo>
                                    <a:cubicBezTo>
                                      <a:pt x="409" y="53"/>
                                      <a:pt x="410" y="53"/>
                                      <a:pt x="411" y="52"/>
                                    </a:cubicBezTo>
                                    <a:cubicBezTo>
                                      <a:pt x="412" y="50"/>
                                      <a:pt x="412" y="47"/>
                                      <a:pt x="412" y="44"/>
                                    </a:cubicBezTo>
                                    <a:cubicBezTo>
                                      <a:pt x="412" y="35"/>
                                      <a:pt x="408" y="26"/>
                                      <a:pt x="402" y="20"/>
                                    </a:cubicBezTo>
                                    <a:cubicBezTo>
                                      <a:pt x="396" y="14"/>
                                      <a:pt x="387" y="10"/>
                                      <a:pt x="378" y="10"/>
                                    </a:cubicBezTo>
                                    <a:cubicBezTo>
                                      <a:pt x="368" y="10"/>
                                      <a:pt x="360" y="14"/>
                                      <a:pt x="354" y="20"/>
                                    </a:cubicBezTo>
                                    <a:cubicBezTo>
                                      <a:pt x="347" y="26"/>
                                      <a:pt x="344" y="35"/>
                                      <a:pt x="344" y="44"/>
                                    </a:cubicBezTo>
                                    <a:cubicBezTo>
                                      <a:pt x="344" y="47"/>
                                      <a:pt x="344" y="50"/>
                                      <a:pt x="345" y="53"/>
                                    </a:cubicBezTo>
                                    <a:cubicBezTo>
                                      <a:pt x="346" y="53"/>
                                      <a:pt x="346" y="54"/>
                                      <a:pt x="347" y="55"/>
                                    </a:cubicBezTo>
                                    <a:cubicBezTo>
                                      <a:pt x="348" y="54"/>
                                      <a:pt x="349" y="53"/>
                                      <a:pt x="350" y="53"/>
                                    </a:cubicBezTo>
                                    <a:cubicBezTo>
                                      <a:pt x="349" y="50"/>
                                      <a:pt x="349" y="47"/>
                                      <a:pt x="349" y="44"/>
                                    </a:cubicBezTo>
                                    <a:cubicBezTo>
                                      <a:pt x="349" y="28"/>
                                      <a:pt x="362" y="16"/>
                                      <a:pt x="378" y="16"/>
                                    </a:cubicBezTo>
                                    <a:cubicBezTo>
                                      <a:pt x="394" y="16"/>
                                      <a:pt x="407" y="28"/>
                                      <a:pt x="407" y="44"/>
                                    </a:cubicBezTo>
                                    <a:close/>
                                    <a:moveTo>
                                      <a:pt x="399" y="44"/>
                                    </a:moveTo>
                                    <a:cubicBezTo>
                                      <a:pt x="399" y="46"/>
                                      <a:pt x="399" y="47"/>
                                      <a:pt x="398" y="49"/>
                                    </a:cubicBezTo>
                                    <a:cubicBezTo>
                                      <a:pt x="400" y="50"/>
                                      <a:pt x="402" y="51"/>
                                      <a:pt x="404" y="52"/>
                                    </a:cubicBezTo>
                                    <a:cubicBezTo>
                                      <a:pt x="405" y="49"/>
                                      <a:pt x="405" y="47"/>
                                      <a:pt x="405" y="44"/>
                                    </a:cubicBezTo>
                                    <a:cubicBezTo>
                                      <a:pt x="405" y="37"/>
                                      <a:pt x="402" y="30"/>
                                      <a:pt x="397" y="25"/>
                                    </a:cubicBezTo>
                                    <a:cubicBezTo>
                                      <a:pt x="392" y="20"/>
                                      <a:pt x="385" y="17"/>
                                      <a:pt x="378" y="17"/>
                                    </a:cubicBezTo>
                                    <a:cubicBezTo>
                                      <a:pt x="370" y="17"/>
                                      <a:pt x="363" y="20"/>
                                      <a:pt x="359" y="25"/>
                                    </a:cubicBezTo>
                                    <a:cubicBezTo>
                                      <a:pt x="354" y="30"/>
                                      <a:pt x="351" y="37"/>
                                      <a:pt x="351" y="44"/>
                                    </a:cubicBezTo>
                                    <a:cubicBezTo>
                                      <a:pt x="351" y="47"/>
                                      <a:pt x="351" y="49"/>
                                      <a:pt x="352" y="52"/>
                                    </a:cubicBezTo>
                                    <a:cubicBezTo>
                                      <a:pt x="353" y="51"/>
                                      <a:pt x="355" y="50"/>
                                      <a:pt x="357" y="49"/>
                                    </a:cubicBezTo>
                                    <a:cubicBezTo>
                                      <a:pt x="357" y="47"/>
                                      <a:pt x="357" y="46"/>
                                      <a:pt x="357" y="44"/>
                                    </a:cubicBezTo>
                                    <a:cubicBezTo>
                                      <a:pt x="357" y="33"/>
                                      <a:pt x="366" y="23"/>
                                      <a:pt x="378" y="23"/>
                                    </a:cubicBezTo>
                                    <a:cubicBezTo>
                                      <a:pt x="389" y="23"/>
                                      <a:pt x="399" y="33"/>
                                      <a:pt x="399" y="44"/>
                                    </a:cubicBezTo>
                                    <a:close/>
                                    <a:moveTo>
                                      <a:pt x="391" y="44"/>
                                    </a:moveTo>
                                    <a:cubicBezTo>
                                      <a:pt x="391" y="45"/>
                                      <a:pt x="391" y="46"/>
                                      <a:pt x="391" y="46"/>
                                    </a:cubicBezTo>
                                    <a:cubicBezTo>
                                      <a:pt x="393" y="47"/>
                                      <a:pt x="395" y="48"/>
                                      <a:pt x="397" y="48"/>
                                    </a:cubicBezTo>
                                    <a:cubicBezTo>
                                      <a:pt x="397" y="47"/>
                                      <a:pt x="397" y="46"/>
                                      <a:pt x="397" y="44"/>
                                    </a:cubicBezTo>
                                    <a:cubicBezTo>
                                      <a:pt x="397" y="39"/>
                                      <a:pt x="395" y="34"/>
                                      <a:pt x="392" y="31"/>
                                    </a:cubicBezTo>
                                    <a:cubicBezTo>
                                      <a:pt x="388" y="27"/>
                                      <a:pt x="383" y="25"/>
                                      <a:pt x="378" y="25"/>
                                    </a:cubicBezTo>
                                    <a:cubicBezTo>
                                      <a:pt x="372" y="25"/>
                                      <a:pt x="368" y="27"/>
                                      <a:pt x="364" y="31"/>
                                    </a:cubicBezTo>
                                    <a:cubicBezTo>
                                      <a:pt x="360" y="34"/>
                                      <a:pt x="358" y="39"/>
                                      <a:pt x="358" y="44"/>
                                    </a:cubicBezTo>
                                    <a:cubicBezTo>
                                      <a:pt x="358" y="46"/>
                                      <a:pt x="358" y="47"/>
                                      <a:pt x="359" y="48"/>
                                    </a:cubicBezTo>
                                    <a:cubicBezTo>
                                      <a:pt x="361" y="48"/>
                                      <a:pt x="362" y="47"/>
                                      <a:pt x="364" y="46"/>
                                    </a:cubicBezTo>
                                    <a:cubicBezTo>
                                      <a:pt x="364" y="46"/>
                                      <a:pt x="364" y="45"/>
                                      <a:pt x="364" y="44"/>
                                    </a:cubicBezTo>
                                    <a:cubicBezTo>
                                      <a:pt x="364" y="37"/>
                                      <a:pt x="370" y="31"/>
                                      <a:pt x="378" y="31"/>
                                    </a:cubicBezTo>
                                    <a:cubicBezTo>
                                      <a:pt x="385" y="31"/>
                                      <a:pt x="391" y="37"/>
                                      <a:pt x="391" y="44"/>
                                    </a:cubicBezTo>
                                    <a:close/>
                                    <a:moveTo>
                                      <a:pt x="384" y="44"/>
                                    </a:moveTo>
                                    <a:cubicBezTo>
                                      <a:pt x="384" y="45"/>
                                      <a:pt x="384" y="45"/>
                                      <a:pt x="384" y="45"/>
                                    </a:cubicBezTo>
                                    <a:cubicBezTo>
                                      <a:pt x="386" y="45"/>
                                      <a:pt x="388" y="46"/>
                                      <a:pt x="390" y="46"/>
                                    </a:cubicBezTo>
                                    <a:cubicBezTo>
                                      <a:pt x="390" y="45"/>
                                      <a:pt x="390" y="45"/>
                                      <a:pt x="390" y="44"/>
                                    </a:cubicBezTo>
                                    <a:cubicBezTo>
                                      <a:pt x="390" y="38"/>
                                      <a:pt x="384" y="32"/>
                                      <a:pt x="378" y="32"/>
                                    </a:cubicBezTo>
                                    <a:cubicBezTo>
                                      <a:pt x="371" y="32"/>
                                      <a:pt x="366" y="38"/>
                                      <a:pt x="366" y="44"/>
                                    </a:cubicBezTo>
                                    <a:cubicBezTo>
                                      <a:pt x="366" y="45"/>
                                      <a:pt x="366" y="45"/>
                                      <a:pt x="366" y="46"/>
                                    </a:cubicBezTo>
                                    <a:cubicBezTo>
                                      <a:pt x="368" y="46"/>
                                      <a:pt x="369" y="45"/>
                                      <a:pt x="371" y="45"/>
                                    </a:cubicBezTo>
                                    <a:cubicBezTo>
                                      <a:pt x="371" y="45"/>
                                      <a:pt x="371" y="45"/>
                                      <a:pt x="371" y="44"/>
                                    </a:cubicBezTo>
                                    <a:cubicBezTo>
                                      <a:pt x="371" y="41"/>
                                      <a:pt x="374" y="38"/>
                                      <a:pt x="378" y="38"/>
                                    </a:cubicBezTo>
                                    <a:cubicBezTo>
                                      <a:pt x="381" y="38"/>
                                      <a:pt x="384" y="41"/>
                                      <a:pt x="384" y="44"/>
                                    </a:cubicBezTo>
                                    <a:close/>
                                    <a:moveTo>
                                      <a:pt x="378" y="39"/>
                                    </a:moveTo>
                                    <a:cubicBezTo>
                                      <a:pt x="375" y="39"/>
                                      <a:pt x="373" y="42"/>
                                      <a:pt x="373" y="44"/>
                                    </a:cubicBezTo>
                                    <a:cubicBezTo>
                                      <a:pt x="373" y="45"/>
                                      <a:pt x="373" y="45"/>
                                      <a:pt x="373" y="45"/>
                                    </a:cubicBezTo>
                                    <a:cubicBezTo>
                                      <a:pt x="374" y="45"/>
                                      <a:pt x="376" y="45"/>
                                      <a:pt x="378" y="45"/>
                                    </a:cubicBezTo>
                                    <a:cubicBezTo>
                                      <a:pt x="379" y="45"/>
                                      <a:pt x="381" y="45"/>
                                      <a:pt x="383" y="45"/>
                                    </a:cubicBezTo>
                                    <a:cubicBezTo>
                                      <a:pt x="383" y="45"/>
                                      <a:pt x="383" y="45"/>
                                      <a:pt x="383" y="44"/>
                                    </a:cubicBezTo>
                                    <a:cubicBezTo>
                                      <a:pt x="383" y="42"/>
                                      <a:pt x="381" y="39"/>
                                      <a:pt x="378" y="39"/>
                                    </a:cubicBezTo>
                                    <a:close/>
                                    <a:moveTo>
                                      <a:pt x="343" y="61"/>
                                    </a:moveTo>
                                    <a:cubicBezTo>
                                      <a:pt x="334" y="70"/>
                                      <a:pt x="328" y="82"/>
                                      <a:pt x="328" y="96"/>
                                    </a:cubicBezTo>
                                    <a:cubicBezTo>
                                      <a:pt x="328" y="96"/>
                                      <a:pt x="328" y="97"/>
                                      <a:pt x="328" y="97"/>
                                    </a:cubicBezTo>
                                    <a:cubicBezTo>
                                      <a:pt x="330" y="98"/>
                                      <a:pt x="332" y="98"/>
                                      <a:pt x="334" y="99"/>
                                    </a:cubicBezTo>
                                    <a:cubicBezTo>
                                      <a:pt x="334" y="98"/>
                                      <a:pt x="334" y="97"/>
                                      <a:pt x="334" y="96"/>
                                    </a:cubicBezTo>
                                    <a:cubicBezTo>
                                      <a:pt x="334" y="72"/>
                                      <a:pt x="354" y="52"/>
                                      <a:pt x="378" y="52"/>
                                    </a:cubicBezTo>
                                    <a:cubicBezTo>
                                      <a:pt x="402" y="52"/>
                                      <a:pt x="421" y="72"/>
                                      <a:pt x="421" y="96"/>
                                    </a:cubicBezTo>
                                    <a:cubicBezTo>
                                      <a:pt x="421" y="97"/>
                                      <a:pt x="421" y="98"/>
                                      <a:pt x="421" y="99"/>
                                    </a:cubicBezTo>
                                    <a:cubicBezTo>
                                      <a:pt x="423" y="98"/>
                                      <a:pt x="425" y="97"/>
                                      <a:pt x="427" y="97"/>
                                    </a:cubicBezTo>
                                    <a:cubicBezTo>
                                      <a:pt x="427" y="97"/>
                                      <a:pt x="427" y="96"/>
                                      <a:pt x="427" y="96"/>
                                    </a:cubicBezTo>
                                    <a:cubicBezTo>
                                      <a:pt x="427" y="82"/>
                                      <a:pt x="422" y="70"/>
                                      <a:pt x="413" y="61"/>
                                    </a:cubicBezTo>
                                    <a:cubicBezTo>
                                      <a:pt x="404" y="52"/>
                                      <a:pt x="391" y="46"/>
                                      <a:pt x="378" y="46"/>
                                    </a:cubicBezTo>
                                    <a:cubicBezTo>
                                      <a:pt x="364" y="46"/>
                                      <a:pt x="352" y="52"/>
                                      <a:pt x="343" y="61"/>
                                    </a:cubicBezTo>
                                    <a:close/>
                                    <a:moveTo>
                                      <a:pt x="527" y="44"/>
                                    </a:moveTo>
                                    <a:cubicBezTo>
                                      <a:pt x="527" y="47"/>
                                      <a:pt x="527" y="50"/>
                                      <a:pt x="526" y="53"/>
                                    </a:cubicBezTo>
                                    <a:cubicBezTo>
                                      <a:pt x="527" y="53"/>
                                      <a:pt x="528" y="54"/>
                                      <a:pt x="529" y="55"/>
                                    </a:cubicBezTo>
                                    <a:cubicBezTo>
                                      <a:pt x="530" y="54"/>
                                      <a:pt x="531" y="54"/>
                                      <a:pt x="532" y="53"/>
                                    </a:cubicBezTo>
                                    <a:cubicBezTo>
                                      <a:pt x="532" y="50"/>
                                      <a:pt x="533" y="47"/>
                                      <a:pt x="533" y="44"/>
                                    </a:cubicBezTo>
                                    <a:cubicBezTo>
                                      <a:pt x="533" y="35"/>
                                      <a:pt x="529" y="26"/>
                                      <a:pt x="523" y="20"/>
                                    </a:cubicBezTo>
                                    <a:cubicBezTo>
                                      <a:pt x="517" y="14"/>
                                      <a:pt x="508" y="10"/>
                                      <a:pt x="499" y="10"/>
                                    </a:cubicBezTo>
                                    <a:cubicBezTo>
                                      <a:pt x="489" y="10"/>
                                      <a:pt x="481" y="14"/>
                                      <a:pt x="474" y="20"/>
                                    </a:cubicBezTo>
                                    <a:cubicBezTo>
                                      <a:pt x="468" y="26"/>
                                      <a:pt x="464" y="35"/>
                                      <a:pt x="464" y="44"/>
                                    </a:cubicBezTo>
                                    <a:cubicBezTo>
                                      <a:pt x="464" y="47"/>
                                      <a:pt x="465" y="50"/>
                                      <a:pt x="465" y="53"/>
                                    </a:cubicBezTo>
                                    <a:cubicBezTo>
                                      <a:pt x="466" y="53"/>
                                      <a:pt x="467" y="54"/>
                                      <a:pt x="468" y="55"/>
                                    </a:cubicBezTo>
                                    <a:cubicBezTo>
                                      <a:pt x="469" y="54"/>
                                      <a:pt x="470" y="53"/>
                                      <a:pt x="471" y="53"/>
                                    </a:cubicBezTo>
                                    <a:cubicBezTo>
                                      <a:pt x="470" y="50"/>
                                      <a:pt x="470" y="47"/>
                                      <a:pt x="470" y="44"/>
                                    </a:cubicBezTo>
                                    <a:cubicBezTo>
                                      <a:pt x="470" y="28"/>
                                      <a:pt x="483" y="16"/>
                                      <a:pt x="499" y="16"/>
                                    </a:cubicBezTo>
                                    <a:cubicBezTo>
                                      <a:pt x="515" y="16"/>
                                      <a:pt x="527" y="28"/>
                                      <a:pt x="527" y="44"/>
                                    </a:cubicBezTo>
                                    <a:close/>
                                    <a:moveTo>
                                      <a:pt x="520" y="44"/>
                                    </a:moveTo>
                                    <a:cubicBezTo>
                                      <a:pt x="520" y="46"/>
                                      <a:pt x="520" y="47"/>
                                      <a:pt x="519" y="49"/>
                                    </a:cubicBezTo>
                                    <a:cubicBezTo>
                                      <a:pt x="521" y="50"/>
                                      <a:pt x="523" y="51"/>
                                      <a:pt x="525" y="52"/>
                                    </a:cubicBezTo>
                                    <a:cubicBezTo>
                                      <a:pt x="525" y="49"/>
                                      <a:pt x="526" y="47"/>
                                      <a:pt x="526" y="44"/>
                                    </a:cubicBezTo>
                                    <a:cubicBezTo>
                                      <a:pt x="526" y="37"/>
                                      <a:pt x="523" y="30"/>
                                      <a:pt x="518" y="25"/>
                                    </a:cubicBezTo>
                                    <a:cubicBezTo>
                                      <a:pt x="513" y="20"/>
                                      <a:pt x="506" y="17"/>
                                      <a:pt x="499" y="17"/>
                                    </a:cubicBezTo>
                                    <a:cubicBezTo>
                                      <a:pt x="491" y="17"/>
                                      <a:pt x="484" y="20"/>
                                      <a:pt x="479" y="25"/>
                                    </a:cubicBezTo>
                                    <a:cubicBezTo>
                                      <a:pt x="474" y="30"/>
                                      <a:pt x="471" y="37"/>
                                      <a:pt x="471" y="44"/>
                                    </a:cubicBezTo>
                                    <a:cubicBezTo>
                                      <a:pt x="471" y="47"/>
                                      <a:pt x="472" y="49"/>
                                      <a:pt x="472" y="52"/>
                                    </a:cubicBezTo>
                                    <a:cubicBezTo>
                                      <a:pt x="474" y="51"/>
                                      <a:pt x="476" y="50"/>
                                      <a:pt x="478" y="49"/>
                                    </a:cubicBezTo>
                                    <a:cubicBezTo>
                                      <a:pt x="478" y="47"/>
                                      <a:pt x="478" y="46"/>
                                      <a:pt x="478" y="44"/>
                                    </a:cubicBezTo>
                                    <a:cubicBezTo>
                                      <a:pt x="478" y="33"/>
                                      <a:pt x="487" y="23"/>
                                      <a:pt x="499" y="23"/>
                                    </a:cubicBezTo>
                                    <a:cubicBezTo>
                                      <a:pt x="510" y="23"/>
                                      <a:pt x="520" y="33"/>
                                      <a:pt x="520" y="44"/>
                                    </a:cubicBezTo>
                                    <a:close/>
                                    <a:moveTo>
                                      <a:pt x="512" y="44"/>
                                    </a:moveTo>
                                    <a:cubicBezTo>
                                      <a:pt x="512" y="45"/>
                                      <a:pt x="512" y="46"/>
                                      <a:pt x="512" y="46"/>
                                    </a:cubicBezTo>
                                    <a:cubicBezTo>
                                      <a:pt x="514" y="47"/>
                                      <a:pt x="516" y="48"/>
                                      <a:pt x="518" y="48"/>
                                    </a:cubicBezTo>
                                    <a:cubicBezTo>
                                      <a:pt x="518" y="47"/>
                                      <a:pt x="518" y="46"/>
                                      <a:pt x="518" y="44"/>
                                    </a:cubicBezTo>
                                    <a:cubicBezTo>
                                      <a:pt x="518" y="39"/>
                                      <a:pt x="516" y="34"/>
                                      <a:pt x="512" y="31"/>
                                    </a:cubicBezTo>
                                    <a:cubicBezTo>
                                      <a:pt x="509" y="27"/>
                                      <a:pt x="504" y="25"/>
                                      <a:pt x="499" y="25"/>
                                    </a:cubicBezTo>
                                    <a:cubicBezTo>
                                      <a:pt x="493" y="25"/>
                                      <a:pt x="488" y="27"/>
                                      <a:pt x="485" y="31"/>
                                    </a:cubicBezTo>
                                    <a:cubicBezTo>
                                      <a:pt x="481" y="34"/>
                                      <a:pt x="479" y="39"/>
                                      <a:pt x="479" y="44"/>
                                    </a:cubicBezTo>
                                    <a:cubicBezTo>
                                      <a:pt x="479" y="46"/>
                                      <a:pt x="479" y="47"/>
                                      <a:pt x="480" y="48"/>
                                    </a:cubicBezTo>
                                    <a:cubicBezTo>
                                      <a:pt x="481" y="48"/>
                                      <a:pt x="483" y="47"/>
                                      <a:pt x="485" y="46"/>
                                    </a:cubicBezTo>
                                    <a:cubicBezTo>
                                      <a:pt x="485" y="46"/>
                                      <a:pt x="485" y="45"/>
                                      <a:pt x="485" y="44"/>
                                    </a:cubicBezTo>
                                    <a:cubicBezTo>
                                      <a:pt x="485" y="37"/>
                                      <a:pt x="491" y="31"/>
                                      <a:pt x="499" y="31"/>
                                    </a:cubicBezTo>
                                    <a:cubicBezTo>
                                      <a:pt x="506" y="31"/>
                                      <a:pt x="512" y="37"/>
                                      <a:pt x="512" y="44"/>
                                    </a:cubicBezTo>
                                    <a:close/>
                                    <a:moveTo>
                                      <a:pt x="505" y="44"/>
                                    </a:moveTo>
                                    <a:cubicBezTo>
                                      <a:pt x="505" y="45"/>
                                      <a:pt x="505" y="45"/>
                                      <a:pt x="505" y="45"/>
                                    </a:cubicBezTo>
                                    <a:cubicBezTo>
                                      <a:pt x="507" y="45"/>
                                      <a:pt x="509" y="46"/>
                                      <a:pt x="510" y="46"/>
                                    </a:cubicBezTo>
                                    <a:cubicBezTo>
                                      <a:pt x="511" y="45"/>
                                      <a:pt x="511" y="45"/>
                                      <a:pt x="511" y="44"/>
                                    </a:cubicBezTo>
                                    <a:cubicBezTo>
                                      <a:pt x="511" y="38"/>
                                      <a:pt x="505" y="32"/>
                                      <a:pt x="499" y="32"/>
                                    </a:cubicBezTo>
                                    <a:cubicBezTo>
                                      <a:pt x="492" y="32"/>
                                      <a:pt x="487" y="38"/>
                                      <a:pt x="487" y="44"/>
                                    </a:cubicBezTo>
                                    <a:cubicBezTo>
                                      <a:pt x="487" y="45"/>
                                      <a:pt x="487" y="45"/>
                                      <a:pt x="487" y="46"/>
                                    </a:cubicBezTo>
                                    <a:cubicBezTo>
                                      <a:pt x="489" y="46"/>
                                      <a:pt x="490" y="45"/>
                                      <a:pt x="492" y="45"/>
                                    </a:cubicBezTo>
                                    <a:cubicBezTo>
                                      <a:pt x="492" y="45"/>
                                      <a:pt x="492" y="45"/>
                                      <a:pt x="492" y="44"/>
                                    </a:cubicBezTo>
                                    <a:cubicBezTo>
                                      <a:pt x="492" y="41"/>
                                      <a:pt x="495" y="38"/>
                                      <a:pt x="499" y="38"/>
                                    </a:cubicBezTo>
                                    <a:cubicBezTo>
                                      <a:pt x="502" y="38"/>
                                      <a:pt x="505" y="41"/>
                                      <a:pt x="505" y="44"/>
                                    </a:cubicBezTo>
                                    <a:close/>
                                    <a:moveTo>
                                      <a:pt x="499" y="39"/>
                                    </a:moveTo>
                                    <a:cubicBezTo>
                                      <a:pt x="496" y="39"/>
                                      <a:pt x="494" y="42"/>
                                      <a:pt x="494" y="44"/>
                                    </a:cubicBezTo>
                                    <a:cubicBezTo>
                                      <a:pt x="494" y="45"/>
                                      <a:pt x="494" y="45"/>
                                      <a:pt x="494" y="45"/>
                                    </a:cubicBezTo>
                                    <a:cubicBezTo>
                                      <a:pt x="495" y="45"/>
                                      <a:pt x="497" y="45"/>
                                      <a:pt x="499" y="45"/>
                                    </a:cubicBezTo>
                                    <a:cubicBezTo>
                                      <a:pt x="500" y="45"/>
                                      <a:pt x="502" y="45"/>
                                      <a:pt x="504" y="45"/>
                                    </a:cubicBezTo>
                                    <a:cubicBezTo>
                                      <a:pt x="504" y="45"/>
                                      <a:pt x="504" y="45"/>
                                      <a:pt x="504" y="44"/>
                                    </a:cubicBezTo>
                                    <a:cubicBezTo>
                                      <a:pt x="504" y="42"/>
                                      <a:pt x="501" y="39"/>
                                      <a:pt x="499" y="39"/>
                                    </a:cubicBezTo>
                                    <a:close/>
                                    <a:moveTo>
                                      <a:pt x="464" y="61"/>
                                    </a:moveTo>
                                    <a:cubicBezTo>
                                      <a:pt x="455" y="70"/>
                                      <a:pt x="449" y="82"/>
                                      <a:pt x="449" y="96"/>
                                    </a:cubicBezTo>
                                    <a:cubicBezTo>
                                      <a:pt x="449" y="96"/>
                                      <a:pt x="449" y="97"/>
                                      <a:pt x="449" y="97"/>
                                    </a:cubicBezTo>
                                    <a:cubicBezTo>
                                      <a:pt x="451" y="98"/>
                                      <a:pt x="453" y="98"/>
                                      <a:pt x="455" y="99"/>
                                    </a:cubicBezTo>
                                    <a:cubicBezTo>
                                      <a:pt x="455" y="98"/>
                                      <a:pt x="455" y="97"/>
                                      <a:pt x="455" y="96"/>
                                    </a:cubicBezTo>
                                    <a:cubicBezTo>
                                      <a:pt x="455" y="72"/>
                                      <a:pt x="475" y="52"/>
                                      <a:pt x="499" y="52"/>
                                    </a:cubicBezTo>
                                    <a:cubicBezTo>
                                      <a:pt x="523" y="52"/>
                                      <a:pt x="542" y="72"/>
                                      <a:pt x="542" y="96"/>
                                    </a:cubicBezTo>
                                    <a:cubicBezTo>
                                      <a:pt x="542" y="97"/>
                                      <a:pt x="542" y="98"/>
                                      <a:pt x="542" y="99"/>
                                    </a:cubicBezTo>
                                    <a:cubicBezTo>
                                      <a:pt x="544" y="98"/>
                                      <a:pt x="546" y="98"/>
                                      <a:pt x="548" y="97"/>
                                    </a:cubicBezTo>
                                    <a:cubicBezTo>
                                      <a:pt x="548" y="97"/>
                                      <a:pt x="548" y="96"/>
                                      <a:pt x="548" y="96"/>
                                    </a:cubicBezTo>
                                    <a:cubicBezTo>
                                      <a:pt x="548" y="82"/>
                                      <a:pt x="543" y="70"/>
                                      <a:pt x="534" y="61"/>
                                    </a:cubicBezTo>
                                    <a:cubicBezTo>
                                      <a:pt x="525" y="52"/>
                                      <a:pt x="512" y="46"/>
                                      <a:pt x="499" y="46"/>
                                    </a:cubicBezTo>
                                    <a:cubicBezTo>
                                      <a:pt x="485" y="46"/>
                                      <a:pt x="473" y="52"/>
                                      <a:pt x="464" y="61"/>
                                    </a:cubicBezTo>
                                    <a:close/>
                                    <a:moveTo>
                                      <a:pt x="650" y="44"/>
                                    </a:moveTo>
                                    <a:cubicBezTo>
                                      <a:pt x="650" y="47"/>
                                      <a:pt x="649" y="50"/>
                                      <a:pt x="648" y="53"/>
                                    </a:cubicBezTo>
                                    <a:cubicBezTo>
                                      <a:pt x="649" y="53"/>
                                      <a:pt x="650" y="54"/>
                                      <a:pt x="651" y="54"/>
                                    </a:cubicBezTo>
                                    <a:cubicBezTo>
                                      <a:pt x="652" y="53"/>
                                      <a:pt x="653" y="53"/>
                                      <a:pt x="654" y="52"/>
                                    </a:cubicBezTo>
                                    <a:cubicBezTo>
                                      <a:pt x="655" y="50"/>
                                      <a:pt x="655" y="47"/>
                                      <a:pt x="655" y="44"/>
                                    </a:cubicBezTo>
                                    <a:cubicBezTo>
                                      <a:pt x="655" y="35"/>
                                      <a:pt x="651" y="26"/>
                                      <a:pt x="645" y="20"/>
                                    </a:cubicBezTo>
                                    <a:cubicBezTo>
                                      <a:pt x="639" y="14"/>
                                      <a:pt x="630" y="10"/>
                                      <a:pt x="621" y="10"/>
                                    </a:cubicBezTo>
                                    <a:cubicBezTo>
                                      <a:pt x="611" y="10"/>
                                      <a:pt x="603" y="14"/>
                                      <a:pt x="597" y="20"/>
                                    </a:cubicBezTo>
                                    <a:cubicBezTo>
                                      <a:pt x="590" y="26"/>
                                      <a:pt x="587" y="35"/>
                                      <a:pt x="587" y="44"/>
                                    </a:cubicBezTo>
                                    <a:cubicBezTo>
                                      <a:pt x="587" y="47"/>
                                      <a:pt x="587" y="50"/>
                                      <a:pt x="588" y="53"/>
                                    </a:cubicBezTo>
                                    <a:cubicBezTo>
                                      <a:pt x="589" y="53"/>
                                      <a:pt x="589" y="54"/>
                                      <a:pt x="590" y="55"/>
                                    </a:cubicBezTo>
                                    <a:cubicBezTo>
                                      <a:pt x="591" y="54"/>
                                      <a:pt x="592" y="53"/>
                                      <a:pt x="593" y="53"/>
                                    </a:cubicBezTo>
                                    <a:cubicBezTo>
                                      <a:pt x="592" y="50"/>
                                      <a:pt x="592" y="47"/>
                                      <a:pt x="592" y="44"/>
                                    </a:cubicBezTo>
                                    <a:cubicBezTo>
                                      <a:pt x="592" y="28"/>
                                      <a:pt x="605" y="16"/>
                                      <a:pt x="621" y="16"/>
                                    </a:cubicBezTo>
                                    <a:cubicBezTo>
                                      <a:pt x="637" y="16"/>
                                      <a:pt x="650" y="28"/>
                                      <a:pt x="650" y="44"/>
                                    </a:cubicBezTo>
                                    <a:close/>
                                    <a:moveTo>
                                      <a:pt x="642" y="44"/>
                                    </a:moveTo>
                                    <a:cubicBezTo>
                                      <a:pt x="642" y="46"/>
                                      <a:pt x="642" y="47"/>
                                      <a:pt x="641" y="49"/>
                                    </a:cubicBezTo>
                                    <a:cubicBezTo>
                                      <a:pt x="643" y="50"/>
                                      <a:pt x="645" y="51"/>
                                      <a:pt x="647" y="52"/>
                                    </a:cubicBezTo>
                                    <a:cubicBezTo>
                                      <a:pt x="648" y="49"/>
                                      <a:pt x="648" y="47"/>
                                      <a:pt x="648" y="44"/>
                                    </a:cubicBezTo>
                                    <a:cubicBezTo>
                                      <a:pt x="648" y="37"/>
                                      <a:pt x="645" y="30"/>
                                      <a:pt x="640" y="25"/>
                                    </a:cubicBezTo>
                                    <a:cubicBezTo>
                                      <a:pt x="635" y="20"/>
                                      <a:pt x="628" y="17"/>
                                      <a:pt x="621" y="17"/>
                                    </a:cubicBezTo>
                                    <a:cubicBezTo>
                                      <a:pt x="613" y="17"/>
                                      <a:pt x="607" y="20"/>
                                      <a:pt x="602" y="25"/>
                                    </a:cubicBezTo>
                                    <a:cubicBezTo>
                                      <a:pt x="597" y="30"/>
                                      <a:pt x="594" y="37"/>
                                      <a:pt x="594" y="44"/>
                                    </a:cubicBezTo>
                                    <a:cubicBezTo>
                                      <a:pt x="594" y="47"/>
                                      <a:pt x="594" y="49"/>
                                      <a:pt x="595" y="52"/>
                                    </a:cubicBezTo>
                                    <a:cubicBezTo>
                                      <a:pt x="596" y="51"/>
                                      <a:pt x="598" y="50"/>
                                      <a:pt x="600" y="49"/>
                                    </a:cubicBezTo>
                                    <a:cubicBezTo>
                                      <a:pt x="600" y="47"/>
                                      <a:pt x="600" y="46"/>
                                      <a:pt x="600" y="44"/>
                                    </a:cubicBezTo>
                                    <a:cubicBezTo>
                                      <a:pt x="600" y="33"/>
                                      <a:pt x="609" y="23"/>
                                      <a:pt x="621" y="23"/>
                                    </a:cubicBezTo>
                                    <a:cubicBezTo>
                                      <a:pt x="632" y="23"/>
                                      <a:pt x="642" y="33"/>
                                      <a:pt x="642" y="44"/>
                                    </a:cubicBezTo>
                                    <a:close/>
                                    <a:moveTo>
                                      <a:pt x="634" y="44"/>
                                    </a:moveTo>
                                    <a:cubicBezTo>
                                      <a:pt x="634" y="45"/>
                                      <a:pt x="634" y="46"/>
                                      <a:pt x="634" y="46"/>
                                    </a:cubicBezTo>
                                    <a:cubicBezTo>
                                      <a:pt x="636" y="47"/>
                                      <a:pt x="638" y="48"/>
                                      <a:pt x="640" y="48"/>
                                    </a:cubicBezTo>
                                    <a:cubicBezTo>
                                      <a:pt x="640" y="47"/>
                                      <a:pt x="640" y="46"/>
                                      <a:pt x="640" y="44"/>
                                    </a:cubicBezTo>
                                    <a:cubicBezTo>
                                      <a:pt x="640" y="39"/>
                                      <a:pt x="638" y="34"/>
                                      <a:pt x="635" y="31"/>
                                    </a:cubicBezTo>
                                    <a:cubicBezTo>
                                      <a:pt x="631" y="27"/>
                                      <a:pt x="626" y="25"/>
                                      <a:pt x="621" y="25"/>
                                    </a:cubicBezTo>
                                    <a:cubicBezTo>
                                      <a:pt x="615" y="25"/>
                                      <a:pt x="611" y="27"/>
                                      <a:pt x="607" y="31"/>
                                    </a:cubicBezTo>
                                    <a:cubicBezTo>
                                      <a:pt x="603" y="34"/>
                                      <a:pt x="601" y="39"/>
                                      <a:pt x="601" y="44"/>
                                    </a:cubicBezTo>
                                    <a:cubicBezTo>
                                      <a:pt x="601" y="46"/>
                                      <a:pt x="601" y="47"/>
                                      <a:pt x="602" y="48"/>
                                    </a:cubicBezTo>
                                    <a:cubicBezTo>
                                      <a:pt x="604" y="48"/>
                                      <a:pt x="605" y="47"/>
                                      <a:pt x="607" y="46"/>
                                    </a:cubicBezTo>
                                    <a:cubicBezTo>
                                      <a:pt x="607" y="46"/>
                                      <a:pt x="607" y="45"/>
                                      <a:pt x="607" y="44"/>
                                    </a:cubicBezTo>
                                    <a:cubicBezTo>
                                      <a:pt x="607" y="37"/>
                                      <a:pt x="613" y="31"/>
                                      <a:pt x="621" y="31"/>
                                    </a:cubicBezTo>
                                    <a:cubicBezTo>
                                      <a:pt x="628" y="31"/>
                                      <a:pt x="634" y="37"/>
                                      <a:pt x="634" y="44"/>
                                    </a:cubicBezTo>
                                    <a:close/>
                                    <a:moveTo>
                                      <a:pt x="628" y="44"/>
                                    </a:moveTo>
                                    <a:cubicBezTo>
                                      <a:pt x="628" y="45"/>
                                      <a:pt x="627" y="45"/>
                                      <a:pt x="627" y="45"/>
                                    </a:cubicBezTo>
                                    <a:cubicBezTo>
                                      <a:pt x="629" y="45"/>
                                      <a:pt x="631" y="46"/>
                                      <a:pt x="633" y="46"/>
                                    </a:cubicBezTo>
                                    <a:cubicBezTo>
                                      <a:pt x="633" y="45"/>
                                      <a:pt x="633" y="45"/>
                                      <a:pt x="633" y="44"/>
                                    </a:cubicBezTo>
                                    <a:cubicBezTo>
                                      <a:pt x="633" y="38"/>
                                      <a:pt x="627" y="32"/>
                                      <a:pt x="621" y="32"/>
                                    </a:cubicBezTo>
                                    <a:cubicBezTo>
                                      <a:pt x="614" y="32"/>
                                      <a:pt x="609" y="38"/>
                                      <a:pt x="609" y="44"/>
                                    </a:cubicBezTo>
                                    <a:cubicBezTo>
                                      <a:pt x="609" y="45"/>
                                      <a:pt x="609" y="45"/>
                                      <a:pt x="609" y="46"/>
                                    </a:cubicBezTo>
                                    <a:cubicBezTo>
                                      <a:pt x="611" y="46"/>
                                      <a:pt x="612" y="45"/>
                                      <a:pt x="614" y="45"/>
                                    </a:cubicBezTo>
                                    <a:cubicBezTo>
                                      <a:pt x="614" y="45"/>
                                      <a:pt x="614" y="45"/>
                                      <a:pt x="614" y="44"/>
                                    </a:cubicBezTo>
                                    <a:cubicBezTo>
                                      <a:pt x="614" y="41"/>
                                      <a:pt x="617" y="38"/>
                                      <a:pt x="621" y="38"/>
                                    </a:cubicBezTo>
                                    <a:cubicBezTo>
                                      <a:pt x="625" y="38"/>
                                      <a:pt x="628" y="41"/>
                                      <a:pt x="628" y="44"/>
                                    </a:cubicBezTo>
                                    <a:close/>
                                    <a:moveTo>
                                      <a:pt x="621" y="39"/>
                                    </a:moveTo>
                                    <a:cubicBezTo>
                                      <a:pt x="618" y="39"/>
                                      <a:pt x="616" y="42"/>
                                      <a:pt x="616" y="44"/>
                                    </a:cubicBezTo>
                                    <a:cubicBezTo>
                                      <a:pt x="616" y="45"/>
                                      <a:pt x="616" y="45"/>
                                      <a:pt x="616" y="45"/>
                                    </a:cubicBezTo>
                                    <a:cubicBezTo>
                                      <a:pt x="617" y="45"/>
                                      <a:pt x="619" y="45"/>
                                      <a:pt x="621" y="45"/>
                                    </a:cubicBezTo>
                                    <a:cubicBezTo>
                                      <a:pt x="623" y="45"/>
                                      <a:pt x="624" y="45"/>
                                      <a:pt x="626" y="45"/>
                                    </a:cubicBezTo>
                                    <a:cubicBezTo>
                                      <a:pt x="626" y="45"/>
                                      <a:pt x="626" y="45"/>
                                      <a:pt x="626" y="44"/>
                                    </a:cubicBezTo>
                                    <a:cubicBezTo>
                                      <a:pt x="626" y="42"/>
                                      <a:pt x="624" y="39"/>
                                      <a:pt x="621" y="39"/>
                                    </a:cubicBezTo>
                                    <a:close/>
                                    <a:moveTo>
                                      <a:pt x="586" y="61"/>
                                    </a:moveTo>
                                    <a:cubicBezTo>
                                      <a:pt x="577" y="70"/>
                                      <a:pt x="571" y="82"/>
                                      <a:pt x="571" y="96"/>
                                    </a:cubicBezTo>
                                    <a:cubicBezTo>
                                      <a:pt x="571" y="96"/>
                                      <a:pt x="571" y="97"/>
                                      <a:pt x="571" y="97"/>
                                    </a:cubicBezTo>
                                    <a:cubicBezTo>
                                      <a:pt x="573" y="98"/>
                                      <a:pt x="575" y="98"/>
                                      <a:pt x="577" y="99"/>
                                    </a:cubicBezTo>
                                    <a:cubicBezTo>
                                      <a:pt x="577" y="98"/>
                                      <a:pt x="577" y="97"/>
                                      <a:pt x="577" y="96"/>
                                    </a:cubicBezTo>
                                    <a:cubicBezTo>
                                      <a:pt x="577" y="72"/>
                                      <a:pt x="597" y="52"/>
                                      <a:pt x="621" y="52"/>
                                    </a:cubicBezTo>
                                    <a:cubicBezTo>
                                      <a:pt x="645" y="52"/>
                                      <a:pt x="664" y="72"/>
                                      <a:pt x="664" y="96"/>
                                    </a:cubicBezTo>
                                    <a:cubicBezTo>
                                      <a:pt x="664" y="97"/>
                                      <a:pt x="664" y="98"/>
                                      <a:pt x="664" y="99"/>
                                    </a:cubicBezTo>
                                    <a:cubicBezTo>
                                      <a:pt x="666" y="98"/>
                                      <a:pt x="668" y="97"/>
                                      <a:pt x="670" y="97"/>
                                    </a:cubicBezTo>
                                    <a:cubicBezTo>
                                      <a:pt x="670" y="97"/>
                                      <a:pt x="670" y="96"/>
                                      <a:pt x="670" y="96"/>
                                    </a:cubicBezTo>
                                    <a:cubicBezTo>
                                      <a:pt x="670" y="82"/>
                                      <a:pt x="665" y="70"/>
                                      <a:pt x="656" y="61"/>
                                    </a:cubicBezTo>
                                    <a:cubicBezTo>
                                      <a:pt x="647" y="52"/>
                                      <a:pt x="635" y="46"/>
                                      <a:pt x="621" y="46"/>
                                    </a:cubicBezTo>
                                    <a:cubicBezTo>
                                      <a:pt x="607" y="46"/>
                                      <a:pt x="595" y="52"/>
                                      <a:pt x="586" y="61"/>
                                    </a:cubicBezTo>
                                    <a:close/>
                                    <a:moveTo>
                                      <a:pt x="770" y="44"/>
                                    </a:moveTo>
                                    <a:cubicBezTo>
                                      <a:pt x="770" y="47"/>
                                      <a:pt x="770" y="50"/>
                                      <a:pt x="769" y="53"/>
                                    </a:cubicBezTo>
                                    <a:cubicBezTo>
                                      <a:pt x="770" y="53"/>
                                      <a:pt x="771" y="54"/>
                                      <a:pt x="772" y="55"/>
                                    </a:cubicBezTo>
                                    <a:cubicBezTo>
                                      <a:pt x="773" y="54"/>
                                      <a:pt x="774" y="53"/>
                                      <a:pt x="775" y="53"/>
                                    </a:cubicBezTo>
                                    <a:cubicBezTo>
                                      <a:pt x="776" y="50"/>
                                      <a:pt x="776" y="47"/>
                                      <a:pt x="776" y="44"/>
                                    </a:cubicBezTo>
                                    <a:cubicBezTo>
                                      <a:pt x="776" y="35"/>
                                      <a:pt x="772" y="26"/>
                                      <a:pt x="766" y="20"/>
                                    </a:cubicBezTo>
                                    <a:cubicBezTo>
                                      <a:pt x="760" y="14"/>
                                      <a:pt x="751" y="10"/>
                                      <a:pt x="742" y="10"/>
                                    </a:cubicBezTo>
                                    <a:cubicBezTo>
                                      <a:pt x="732" y="10"/>
                                      <a:pt x="724" y="14"/>
                                      <a:pt x="717" y="20"/>
                                    </a:cubicBezTo>
                                    <a:cubicBezTo>
                                      <a:pt x="711" y="26"/>
                                      <a:pt x="707" y="35"/>
                                      <a:pt x="707" y="44"/>
                                    </a:cubicBezTo>
                                    <a:cubicBezTo>
                                      <a:pt x="707" y="47"/>
                                      <a:pt x="708" y="50"/>
                                      <a:pt x="708" y="53"/>
                                    </a:cubicBezTo>
                                    <a:cubicBezTo>
                                      <a:pt x="709" y="53"/>
                                      <a:pt x="710" y="54"/>
                                      <a:pt x="711" y="55"/>
                                    </a:cubicBezTo>
                                    <a:cubicBezTo>
                                      <a:pt x="712" y="54"/>
                                      <a:pt x="713" y="53"/>
                                      <a:pt x="714" y="53"/>
                                    </a:cubicBezTo>
                                    <a:cubicBezTo>
                                      <a:pt x="713" y="50"/>
                                      <a:pt x="713" y="47"/>
                                      <a:pt x="713" y="44"/>
                                    </a:cubicBezTo>
                                    <a:cubicBezTo>
                                      <a:pt x="713" y="28"/>
                                      <a:pt x="726" y="16"/>
                                      <a:pt x="742" y="16"/>
                                    </a:cubicBezTo>
                                    <a:cubicBezTo>
                                      <a:pt x="758" y="16"/>
                                      <a:pt x="770" y="28"/>
                                      <a:pt x="770" y="44"/>
                                    </a:cubicBezTo>
                                    <a:close/>
                                    <a:moveTo>
                                      <a:pt x="763" y="44"/>
                                    </a:moveTo>
                                    <a:cubicBezTo>
                                      <a:pt x="763" y="46"/>
                                      <a:pt x="763" y="47"/>
                                      <a:pt x="762" y="49"/>
                                    </a:cubicBezTo>
                                    <a:cubicBezTo>
                                      <a:pt x="764" y="50"/>
                                      <a:pt x="766" y="51"/>
                                      <a:pt x="768" y="52"/>
                                    </a:cubicBezTo>
                                    <a:cubicBezTo>
                                      <a:pt x="769" y="49"/>
                                      <a:pt x="769" y="47"/>
                                      <a:pt x="769" y="44"/>
                                    </a:cubicBezTo>
                                    <a:cubicBezTo>
                                      <a:pt x="769" y="37"/>
                                      <a:pt x="766" y="30"/>
                                      <a:pt x="761" y="25"/>
                                    </a:cubicBezTo>
                                    <a:cubicBezTo>
                                      <a:pt x="756" y="20"/>
                                      <a:pt x="749" y="17"/>
                                      <a:pt x="742" y="17"/>
                                    </a:cubicBezTo>
                                    <a:cubicBezTo>
                                      <a:pt x="734" y="17"/>
                                      <a:pt x="727" y="20"/>
                                      <a:pt x="722" y="25"/>
                                    </a:cubicBezTo>
                                    <a:cubicBezTo>
                                      <a:pt x="718" y="30"/>
                                      <a:pt x="714" y="37"/>
                                      <a:pt x="714" y="44"/>
                                    </a:cubicBezTo>
                                    <a:cubicBezTo>
                                      <a:pt x="714" y="47"/>
                                      <a:pt x="715" y="49"/>
                                      <a:pt x="715" y="52"/>
                                    </a:cubicBezTo>
                                    <a:cubicBezTo>
                                      <a:pt x="717" y="51"/>
                                      <a:pt x="719" y="50"/>
                                      <a:pt x="721" y="49"/>
                                    </a:cubicBezTo>
                                    <a:cubicBezTo>
                                      <a:pt x="721" y="47"/>
                                      <a:pt x="721" y="46"/>
                                      <a:pt x="721" y="44"/>
                                    </a:cubicBezTo>
                                    <a:cubicBezTo>
                                      <a:pt x="721" y="33"/>
                                      <a:pt x="730" y="23"/>
                                      <a:pt x="742" y="23"/>
                                    </a:cubicBezTo>
                                    <a:cubicBezTo>
                                      <a:pt x="753" y="23"/>
                                      <a:pt x="763" y="33"/>
                                      <a:pt x="763" y="44"/>
                                    </a:cubicBezTo>
                                    <a:close/>
                                    <a:moveTo>
                                      <a:pt x="755" y="44"/>
                                    </a:moveTo>
                                    <a:cubicBezTo>
                                      <a:pt x="755" y="45"/>
                                      <a:pt x="755" y="46"/>
                                      <a:pt x="755" y="46"/>
                                    </a:cubicBezTo>
                                    <a:cubicBezTo>
                                      <a:pt x="757" y="47"/>
                                      <a:pt x="759" y="48"/>
                                      <a:pt x="761" y="48"/>
                                    </a:cubicBezTo>
                                    <a:cubicBezTo>
                                      <a:pt x="761" y="47"/>
                                      <a:pt x="761" y="46"/>
                                      <a:pt x="761" y="44"/>
                                    </a:cubicBezTo>
                                    <a:cubicBezTo>
                                      <a:pt x="761" y="39"/>
                                      <a:pt x="759" y="34"/>
                                      <a:pt x="755" y="31"/>
                                    </a:cubicBezTo>
                                    <a:cubicBezTo>
                                      <a:pt x="752" y="27"/>
                                      <a:pt x="747" y="25"/>
                                      <a:pt x="742" y="25"/>
                                    </a:cubicBezTo>
                                    <a:cubicBezTo>
                                      <a:pt x="736" y="25"/>
                                      <a:pt x="731" y="27"/>
                                      <a:pt x="728" y="31"/>
                                    </a:cubicBezTo>
                                    <a:cubicBezTo>
                                      <a:pt x="724" y="34"/>
                                      <a:pt x="722" y="39"/>
                                      <a:pt x="722" y="44"/>
                                    </a:cubicBezTo>
                                    <a:cubicBezTo>
                                      <a:pt x="722" y="46"/>
                                      <a:pt x="722" y="47"/>
                                      <a:pt x="723" y="48"/>
                                    </a:cubicBezTo>
                                    <a:cubicBezTo>
                                      <a:pt x="724" y="48"/>
                                      <a:pt x="726" y="47"/>
                                      <a:pt x="728" y="46"/>
                                    </a:cubicBezTo>
                                    <a:cubicBezTo>
                                      <a:pt x="728" y="46"/>
                                      <a:pt x="728" y="45"/>
                                      <a:pt x="728" y="44"/>
                                    </a:cubicBezTo>
                                    <a:cubicBezTo>
                                      <a:pt x="728" y="37"/>
                                      <a:pt x="734" y="31"/>
                                      <a:pt x="742" y="31"/>
                                    </a:cubicBezTo>
                                    <a:cubicBezTo>
                                      <a:pt x="749" y="31"/>
                                      <a:pt x="755" y="37"/>
                                      <a:pt x="755" y="44"/>
                                    </a:cubicBezTo>
                                    <a:close/>
                                    <a:moveTo>
                                      <a:pt x="748" y="44"/>
                                    </a:moveTo>
                                    <a:cubicBezTo>
                                      <a:pt x="748" y="45"/>
                                      <a:pt x="748" y="45"/>
                                      <a:pt x="748" y="45"/>
                                    </a:cubicBezTo>
                                    <a:cubicBezTo>
                                      <a:pt x="750" y="45"/>
                                      <a:pt x="752" y="46"/>
                                      <a:pt x="754" y="46"/>
                                    </a:cubicBezTo>
                                    <a:cubicBezTo>
                                      <a:pt x="754" y="45"/>
                                      <a:pt x="754" y="45"/>
                                      <a:pt x="754" y="44"/>
                                    </a:cubicBezTo>
                                    <a:cubicBezTo>
                                      <a:pt x="754" y="38"/>
                                      <a:pt x="748" y="32"/>
                                      <a:pt x="742" y="32"/>
                                    </a:cubicBezTo>
                                    <a:cubicBezTo>
                                      <a:pt x="735" y="32"/>
                                      <a:pt x="730" y="38"/>
                                      <a:pt x="730" y="44"/>
                                    </a:cubicBezTo>
                                    <a:cubicBezTo>
                                      <a:pt x="730" y="45"/>
                                      <a:pt x="730" y="45"/>
                                      <a:pt x="730" y="46"/>
                                    </a:cubicBezTo>
                                    <a:cubicBezTo>
                                      <a:pt x="732" y="46"/>
                                      <a:pt x="733" y="45"/>
                                      <a:pt x="735" y="45"/>
                                    </a:cubicBezTo>
                                    <a:cubicBezTo>
                                      <a:pt x="735" y="45"/>
                                      <a:pt x="735" y="45"/>
                                      <a:pt x="735" y="44"/>
                                    </a:cubicBezTo>
                                    <a:cubicBezTo>
                                      <a:pt x="735" y="41"/>
                                      <a:pt x="738" y="38"/>
                                      <a:pt x="742" y="38"/>
                                    </a:cubicBezTo>
                                    <a:cubicBezTo>
                                      <a:pt x="745" y="38"/>
                                      <a:pt x="748" y="41"/>
                                      <a:pt x="748" y="44"/>
                                    </a:cubicBezTo>
                                    <a:close/>
                                    <a:moveTo>
                                      <a:pt x="742" y="39"/>
                                    </a:moveTo>
                                    <a:cubicBezTo>
                                      <a:pt x="739" y="39"/>
                                      <a:pt x="737" y="42"/>
                                      <a:pt x="737" y="44"/>
                                    </a:cubicBezTo>
                                    <a:cubicBezTo>
                                      <a:pt x="737" y="45"/>
                                      <a:pt x="737" y="45"/>
                                      <a:pt x="737" y="45"/>
                                    </a:cubicBezTo>
                                    <a:cubicBezTo>
                                      <a:pt x="738" y="45"/>
                                      <a:pt x="740" y="45"/>
                                      <a:pt x="742" y="45"/>
                                    </a:cubicBezTo>
                                    <a:cubicBezTo>
                                      <a:pt x="743" y="45"/>
                                      <a:pt x="745" y="45"/>
                                      <a:pt x="747" y="45"/>
                                    </a:cubicBezTo>
                                    <a:cubicBezTo>
                                      <a:pt x="747" y="45"/>
                                      <a:pt x="747" y="45"/>
                                      <a:pt x="747" y="44"/>
                                    </a:cubicBezTo>
                                    <a:cubicBezTo>
                                      <a:pt x="747" y="42"/>
                                      <a:pt x="745" y="39"/>
                                      <a:pt x="742" y="39"/>
                                    </a:cubicBezTo>
                                    <a:close/>
                                    <a:moveTo>
                                      <a:pt x="707" y="61"/>
                                    </a:moveTo>
                                    <a:cubicBezTo>
                                      <a:pt x="698" y="70"/>
                                      <a:pt x="692" y="82"/>
                                      <a:pt x="692" y="96"/>
                                    </a:cubicBezTo>
                                    <a:cubicBezTo>
                                      <a:pt x="692" y="96"/>
                                      <a:pt x="692" y="97"/>
                                      <a:pt x="692" y="97"/>
                                    </a:cubicBezTo>
                                    <a:cubicBezTo>
                                      <a:pt x="694" y="98"/>
                                      <a:pt x="696" y="98"/>
                                      <a:pt x="698" y="99"/>
                                    </a:cubicBezTo>
                                    <a:cubicBezTo>
                                      <a:pt x="698" y="98"/>
                                      <a:pt x="698" y="97"/>
                                      <a:pt x="698" y="96"/>
                                    </a:cubicBezTo>
                                    <a:cubicBezTo>
                                      <a:pt x="698" y="72"/>
                                      <a:pt x="718" y="52"/>
                                      <a:pt x="742" y="52"/>
                                    </a:cubicBezTo>
                                    <a:cubicBezTo>
                                      <a:pt x="766" y="52"/>
                                      <a:pt x="785" y="72"/>
                                      <a:pt x="785" y="96"/>
                                    </a:cubicBezTo>
                                    <a:cubicBezTo>
                                      <a:pt x="785" y="97"/>
                                      <a:pt x="785" y="98"/>
                                      <a:pt x="785" y="99"/>
                                    </a:cubicBezTo>
                                    <a:cubicBezTo>
                                      <a:pt x="787" y="98"/>
                                      <a:pt x="789" y="98"/>
                                      <a:pt x="791" y="97"/>
                                    </a:cubicBezTo>
                                    <a:cubicBezTo>
                                      <a:pt x="791" y="97"/>
                                      <a:pt x="791" y="96"/>
                                      <a:pt x="791" y="96"/>
                                    </a:cubicBezTo>
                                    <a:cubicBezTo>
                                      <a:pt x="791" y="82"/>
                                      <a:pt x="786" y="70"/>
                                      <a:pt x="777" y="61"/>
                                    </a:cubicBezTo>
                                    <a:cubicBezTo>
                                      <a:pt x="768" y="52"/>
                                      <a:pt x="755" y="46"/>
                                      <a:pt x="742" y="46"/>
                                    </a:cubicBezTo>
                                    <a:cubicBezTo>
                                      <a:pt x="728" y="46"/>
                                      <a:pt x="716" y="52"/>
                                      <a:pt x="707" y="61"/>
                                    </a:cubicBezTo>
                                    <a:close/>
                                    <a:moveTo>
                                      <a:pt x="777" y="96"/>
                                    </a:moveTo>
                                    <a:cubicBezTo>
                                      <a:pt x="777" y="98"/>
                                      <a:pt x="777" y="101"/>
                                      <a:pt x="777" y="103"/>
                                    </a:cubicBezTo>
                                    <a:cubicBezTo>
                                      <a:pt x="779" y="102"/>
                                      <a:pt x="781" y="101"/>
                                      <a:pt x="783" y="100"/>
                                    </a:cubicBezTo>
                                    <a:cubicBezTo>
                                      <a:pt x="784" y="98"/>
                                      <a:pt x="784" y="97"/>
                                      <a:pt x="784" y="96"/>
                                    </a:cubicBezTo>
                                    <a:cubicBezTo>
                                      <a:pt x="784" y="84"/>
                                      <a:pt x="779" y="74"/>
                                      <a:pt x="771" y="66"/>
                                    </a:cubicBezTo>
                                    <a:cubicBezTo>
                                      <a:pt x="764" y="59"/>
                                      <a:pt x="753" y="54"/>
                                      <a:pt x="742" y="54"/>
                                    </a:cubicBezTo>
                                    <a:cubicBezTo>
                                      <a:pt x="730" y="54"/>
                                      <a:pt x="720" y="59"/>
                                      <a:pt x="712" y="66"/>
                                    </a:cubicBezTo>
                                    <a:cubicBezTo>
                                      <a:pt x="704" y="74"/>
                                      <a:pt x="700" y="84"/>
                                      <a:pt x="700" y="96"/>
                                    </a:cubicBezTo>
                                    <a:cubicBezTo>
                                      <a:pt x="700" y="97"/>
                                      <a:pt x="700" y="98"/>
                                      <a:pt x="700" y="100"/>
                                    </a:cubicBezTo>
                                    <a:cubicBezTo>
                                      <a:pt x="702" y="101"/>
                                      <a:pt x="704" y="102"/>
                                      <a:pt x="707" y="103"/>
                                    </a:cubicBezTo>
                                    <a:cubicBezTo>
                                      <a:pt x="706" y="101"/>
                                      <a:pt x="706" y="98"/>
                                      <a:pt x="706" y="96"/>
                                    </a:cubicBezTo>
                                    <a:cubicBezTo>
                                      <a:pt x="706" y="76"/>
                                      <a:pt x="722" y="60"/>
                                      <a:pt x="742" y="60"/>
                                    </a:cubicBezTo>
                                    <a:cubicBezTo>
                                      <a:pt x="761" y="60"/>
                                      <a:pt x="777" y="76"/>
                                      <a:pt x="777" y="96"/>
                                    </a:cubicBezTo>
                                    <a:close/>
                                    <a:moveTo>
                                      <a:pt x="785" y="147"/>
                                    </a:moveTo>
                                    <a:cubicBezTo>
                                      <a:pt x="785" y="148"/>
                                      <a:pt x="785" y="149"/>
                                      <a:pt x="785" y="150"/>
                                    </a:cubicBezTo>
                                    <a:cubicBezTo>
                                      <a:pt x="787" y="150"/>
                                      <a:pt x="789" y="149"/>
                                      <a:pt x="791" y="149"/>
                                    </a:cubicBezTo>
                                    <a:cubicBezTo>
                                      <a:pt x="791" y="148"/>
                                      <a:pt x="791" y="148"/>
                                      <a:pt x="791" y="147"/>
                                    </a:cubicBezTo>
                                    <a:cubicBezTo>
                                      <a:pt x="791" y="133"/>
                                      <a:pt x="786" y="121"/>
                                      <a:pt x="777" y="112"/>
                                    </a:cubicBezTo>
                                    <a:cubicBezTo>
                                      <a:pt x="768" y="103"/>
                                      <a:pt x="755" y="98"/>
                                      <a:pt x="742" y="98"/>
                                    </a:cubicBezTo>
                                    <a:cubicBezTo>
                                      <a:pt x="728" y="98"/>
                                      <a:pt x="716" y="103"/>
                                      <a:pt x="707" y="112"/>
                                    </a:cubicBezTo>
                                    <a:cubicBezTo>
                                      <a:pt x="698" y="121"/>
                                      <a:pt x="692" y="133"/>
                                      <a:pt x="692" y="147"/>
                                    </a:cubicBezTo>
                                    <a:cubicBezTo>
                                      <a:pt x="692" y="148"/>
                                      <a:pt x="692" y="148"/>
                                      <a:pt x="692" y="149"/>
                                    </a:cubicBezTo>
                                    <a:cubicBezTo>
                                      <a:pt x="694" y="149"/>
                                      <a:pt x="696" y="150"/>
                                      <a:pt x="698" y="150"/>
                                    </a:cubicBezTo>
                                    <a:cubicBezTo>
                                      <a:pt x="698" y="149"/>
                                      <a:pt x="698" y="148"/>
                                      <a:pt x="698" y="147"/>
                                    </a:cubicBezTo>
                                    <a:cubicBezTo>
                                      <a:pt x="698" y="123"/>
                                      <a:pt x="718" y="104"/>
                                      <a:pt x="742" y="104"/>
                                    </a:cubicBezTo>
                                    <a:cubicBezTo>
                                      <a:pt x="766" y="104"/>
                                      <a:pt x="785" y="123"/>
                                      <a:pt x="785" y="147"/>
                                    </a:cubicBezTo>
                                    <a:close/>
                                    <a:moveTo>
                                      <a:pt x="777" y="147"/>
                                    </a:moveTo>
                                    <a:cubicBezTo>
                                      <a:pt x="777" y="150"/>
                                      <a:pt x="777" y="152"/>
                                      <a:pt x="777" y="154"/>
                                    </a:cubicBezTo>
                                    <a:cubicBezTo>
                                      <a:pt x="779" y="153"/>
                                      <a:pt x="781" y="152"/>
                                      <a:pt x="783" y="151"/>
                                    </a:cubicBezTo>
                                    <a:cubicBezTo>
                                      <a:pt x="784" y="150"/>
                                      <a:pt x="784" y="148"/>
                                      <a:pt x="784" y="147"/>
                                    </a:cubicBezTo>
                                    <a:cubicBezTo>
                                      <a:pt x="784" y="136"/>
                                      <a:pt x="779" y="125"/>
                                      <a:pt x="771" y="117"/>
                                    </a:cubicBezTo>
                                    <a:cubicBezTo>
                                      <a:pt x="764" y="110"/>
                                      <a:pt x="753" y="105"/>
                                      <a:pt x="742" y="105"/>
                                    </a:cubicBezTo>
                                    <a:cubicBezTo>
                                      <a:pt x="730" y="105"/>
                                      <a:pt x="720" y="110"/>
                                      <a:pt x="712" y="117"/>
                                    </a:cubicBezTo>
                                    <a:cubicBezTo>
                                      <a:pt x="704" y="125"/>
                                      <a:pt x="700" y="136"/>
                                      <a:pt x="700" y="147"/>
                                    </a:cubicBezTo>
                                    <a:cubicBezTo>
                                      <a:pt x="700" y="148"/>
                                      <a:pt x="700" y="150"/>
                                      <a:pt x="700" y="151"/>
                                    </a:cubicBezTo>
                                    <a:cubicBezTo>
                                      <a:pt x="702" y="152"/>
                                      <a:pt x="704" y="153"/>
                                      <a:pt x="707" y="154"/>
                                    </a:cubicBezTo>
                                    <a:cubicBezTo>
                                      <a:pt x="706" y="152"/>
                                      <a:pt x="706" y="150"/>
                                      <a:pt x="706" y="147"/>
                                    </a:cubicBezTo>
                                    <a:cubicBezTo>
                                      <a:pt x="706" y="127"/>
                                      <a:pt x="722" y="111"/>
                                      <a:pt x="742" y="111"/>
                                    </a:cubicBezTo>
                                    <a:cubicBezTo>
                                      <a:pt x="761" y="111"/>
                                      <a:pt x="777" y="127"/>
                                      <a:pt x="777" y="147"/>
                                    </a:cubicBezTo>
                                    <a:close/>
                                    <a:moveTo>
                                      <a:pt x="785" y="199"/>
                                    </a:moveTo>
                                    <a:cubicBezTo>
                                      <a:pt x="785" y="200"/>
                                      <a:pt x="785" y="201"/>
                                      <a:pt x="785" y="202"/>
                                    </a:cubicBezTo>
                                    <a:cubicBezTo>
                                      <a:pt x="787" y="201"/>
                                      <a:pt x="789" y="200"/>
                                      <a:pt x="791" y="200"/>
                                    </a:cubicBezTo>
                                    <a:cubicBezTo>
                                      <a:pt x="791" y="200"/>
                                      <a:pt x="791" y="199"/>
                                      <a:pt x="791" y="199"/>
                                    </a:cubicBezTo>
                                    <a:cubicBezTo>
                                      <a:pt x="791" y="185"/>
                                      <a:pt x="786" y="172"/>
                                      <a:pt x="777" y="163"/>
                                    </a:cubicBezTo>
                                    <a:cubicBezTo>
                                      <a:pt x="768" y="154"/>
                                      <a:pt x="755" y="149"/>
                                      <a:pt x="742" y="149"/>
                                    </a:cubicBezTo>
                                    <a:cubicBezTo>
                                      <a:pt x="728" y="149"/>
                                      <a:pt x="716" y="154"/>
                                      <a:pt x="707" y="163"/>
                                    </a:cubicBezTo>
                                    <a:cubicBezTo>
                                      <a:pt x="698" y="172"/>
                                      <a:pt x="692" y="185"/>
                                      <a:pt x="692" y="199"/>
                                    </a:cubicBezTo>
                                    <a:cubicBezTo>
                                      <a:pt x="692" y="199"/>
                                      <a:pt x="692" y="199"/>
                                      <a:pt x="692" y="200"/>
                                    </a:cubicBezTo>
                                    <a:cubicBezTo>
                                      <a:pt x="694" y="200"/>
                                      <a:pt x="696" y="201"/>
                                      <a:pt x="698" y="202"/>
                                    </a:cubicBezTo>
                                    <a:cubicBezTo>
                                      <a:pt x="698" y="201"/>
                                      <a:pt x="698" y="200"/>
                                      <a:pt x="698" y="199"/>
                                    </a:cubicBezTo>
                                    <a:cubicBezTo>
                                      <a:pt x="698" y="175"/>
                                      <a:pt x="718" y="155"/>
                                      <a:pt x="742" y="155"/>
                                    </a:cubicBezTo>
                                    <a:cubicBezTo>
                                      <a:pt x="766" y="155"/>
                                      <a:pt x="785" y="175"/>
                                      <a:pt x="785" y="199"/>
                                    </a:cubicBezTo>
                                    <a:close/>
                                    <a:moveTo>
                                      <a:pt x="777" y="199"/>
                                    </a:moveTo>
                                    <a:cubicBezTo>
                                      <a:pt x="777" y="201"/>
                                      <a:pt x="777" y="203"/>
                                      <a:pt x="777" y="206"/>
                                    </a:cubicBezTo>
                                    <a:cubicBezTo>
                                      <a:pt x="779" y="205"/>
                                      <a:pt x="781" y="203"/>
                                      <a:pt x="783" y="202"/>
                                    </a:cubicBezTo>
                                    <a:cubicBezTo>
                                      <a:pt x="784" y="201"/>
                                      <a:pt x="784" y="200"/>
                                      <a:pt x="784" y="199"/>
                                    </a:cubicBezTo>
                                    <a:cubicBezTo>
                                      <a:pt x="784" y="187"/>
                                      <a:pt x="779" y="176"/>
                                      <a:pt x="771" y="169"/>
                                    </a:cubicBezTo>
                                    <a:cubicBezTo>
                                      <a:pt x="764" y="161"/>
                                      <a:pt x="753" y="157"/>
                                      <a:pt x="742" y="157"/>
                                    </a:cubicBezTo>
                                    <a:cubicBezTo>
                                      <a:pt x="730" y="157"/>
                                      <a:pt x="720" y="161"/>
                                      <a:pt x="712" y="169"/>
                                    </a:cubicBezTo>
                                    <a:cubicBezTo>
                                      <a:pt x="704" y="176"/>
                                      <a:pt x="700" y="187"/>
                                      <a:pt x="700" y="199"/>
                                    </a:cubicBezTo>
                                    <a:cubicBezTo>
                                      <a:pt x="700" y="200"/>
                                      <a:pt x="700" y="201"/>
                                      <a:pt x="700" y="202"/>
                                    </a:cubicBezTo>
                                    <a:cubicBezTo>
                                      <a:pt x="702" y="203"/>
                                      <a:pt x="704" y="204"/>
                                      <a:pt x="707" y="206"/>
                                    </a:cubicBezTo>
                                    <a:cubicBezTo>
                                      <a:pt x="706" y="203"/>
                                      <a:pt x="706" y="201"/>
                                      <a:pt x="706" y="199"/>
                                    </a:cubicBezTo>
                                    <a:cubicBezTo>
                                      <a:pt x="706" y="179"/>
                                      <a:pt x="722" y="163"/>
                                      <a:pt x="742" y="163"/>
                                    </a:cubicBezTo>
                                    <a:cubicBezTo>
                                      <a:pt x="761" y="163"/>
                                      <a:pt x="777" y="179"/>
                                      <a:pt x="777" y="199"/>
                                    </a:cubicBezTo>
                                    <a:close/>
                                    <a:moveTo>
                                      <a:pt x="785" y="250"/>
                                    </a:moveTo>
                                    <a:cubicBezTo>
                                      <a:pt x="785" y="251"/>
                                      <a:pt x="785" y="252"/>
                                      <a:pt x="785" y="253"/>
                                    </a:cubicBezTo>
                                    <a:cubicBezTo>
                                      <a:pt x="787" y="252"/>
                                      <a:pt x="789" y="252"/>
                                      <a:pt x="791" y="251"/>
                                    </a:cubicBezTo>
                                    <a:cubicBezTo>
                                      <a:pt x="791" y="251"/>
                                      <a:pt x="791" y="250"/>
                                      <a:pt x="791" y="250"/>
                                    </a:cubicBezTo>
                                    <a:cubicBezTo>
                                      <a:pt x="791" y="236"/>
                                      <a:pt x="786" y="224"/>
                                      <a:pt x="777" y="215"/>
                                    </a:cubicBezTo>
                                    <a:cubicBezTo>
                                      <a:pt x="768" y="206"/>
                                      <a:pt x="755" y="200"/>
                                      <a:pt x="742" y="200"/>
                                    </a:cubicBezTo>
                                    <a:cubicBezTo>
                                      <a:pt x="728" y="200"/>
                                      <a:pt x="716" y="206"/>
                                      <a:pt x="707" y="215"/>
                                    </a:cubicBezTo>
                                    <a:cubicBezTo>
                                      <a:pt x="698" y="224"/>
                                      <a:pt x="692" y="236"/>
                                      <a:pt x="692" y="250"/>
                                    </a:cubicBezTo>
                                    <a:cubicBezTo>
                                      <a:pt x="692" y="250"/>
                                      <a:pt x="692" y="251"/>
                                      <a:pt x="692" y="251"/>
                                    </a:cubicBezTo>
                                    <a:cubicBezTo>
                                      <a:pt x="694" y="252"/>
                                      <a:pt x="696" y="252"/>
                                      <a:pt x="698" y="253"/>
                                    </a:cubicBezTo>
                                    <a:cubicBezTo>
                                      <a:pt x="698" y="252"/>
                                      <a:pt x="698" y="251"/>
                                      <a:pt x="698" y="250"/>
                                    </a:cubicBezTo>
                                    <a:cubicBezTo>
                                      <a:pt x="698" y="226"/>
                                      <a:pt x="718" y="206"/>
                                      <a:pt x="742" y="206"/>
                                    </a:cubicBezTo>
                                    <a:cubicBezTo>
                                      <a:pt x="766" y="206"/>
                                      <a:pt x="785" y="226"/>
                                      <a:pt x="785" y="250"/>
                                    </a:cubicBezTo>
                                    <a:close/>
                                    <a:moveTo>
                                      <a:pt x="777" y="250"/>
                                    </a:moveTo>
                                    <a:cubicBezTo>
                                      <a:pt x="777" y="252"/>
                                      <a:pt x="777" y="255"/>
                                      <a:pt x="777" y="257"/>
                                    </a:cubicBezTo>
                                    <a:cubicBezTo>
                                      <a:pt x="779" y="256"/>
                                      <a:pt x="781" y="255"/>
                                      <a:pt x="783" y="254"/>
                                    </a:cubicBezTo>
                                    <a:cubicBezTo>
                                      <a:pt x="784" y="253"/>
                                      <a:pt x="784" y="251"/>
                                      <a:pt x="784" y="250"/>
                                    </a:cubicBezTo>
                                    <a:cubicBezTo>
                                      <a:pt x="784" y="238"/>
                                      <a:pt x="779" y="228"/>
                                      <a:pt x="771" y="220"/>
                                    </a:cubicBezTo>
                                    <a:cubicBezTo>
                                      <a:pt x="764" y="213"/>
                                      <a:pt x="753" y="208"/>
                                      <a:pt x="742" y="208"/>
                                    </a:cubicBezTo>
                                    <a:cubicBezTo>
                                      <a:pt x="730" y="208"/>
                                      <a:pt x="720" y="213"/>
                                      <a:pt x="712" y="220"/>
                                    </a:cubicBezTo>
                                    <a:cubicBezTo>
                                      <a:pt x="704" y="228"/>
                                      <a:pt x="700" y="238"/>
                                      <a:pt x="700" y="250"/>
                                    </a:cubicBezTo>
                                    <a:cubicBezTo>
                                      <a:pt x="700" y="251"/>
                                      <a:pt x="700" y="253"/>
                                      <a:pt x="700" y="254"/>
                                    </a:cubicBezTo>
                                    <a:cubicBezTo>
                                      <a:pt x="702" y="255"/>
                                      <a:pt x="704" y="256"/>
                                      <a:pt x="707" y="257"/>
                                    </a:cubicBezTo>
                                    <a:cubicBezTo>
                                      <a:pt x="706" y="255"/>
                                      <a:pt x="706" y="252"/>
                                      <a:pt x="706" y="250"/>
                                    </a:cubicBezTo>
                                    <a:cubicBezTo>
                                      <a:pt x="706" y="230"/>
                                      <a:pt x="722" y="214"/>
                                      <a:pt x="742" y="214"/>
                                    </a:cubicBezTo>
                                    <a:cubicBezTo>
                                      <a:pt x="761" y="214"/>
                                      <a:pt x="777" y="230"/>
                                      <a:pt x="777" y="250"/>
                                    </a:cubicBezTo>
                                    <a:close/>
                                    <a:moveTo>
                                      <a:pt x="785" y="301"/>
                                    </a:moveTo>
                                    <a:cubicBezTo>
                                      <a:pt x="785" y="302"/>
                                      <a:pt x="785" y="304"/>
                                      <a:pt x="785" y="305"/>
                                    </a:cubicBezTo>
                                    <a:cubicBezTo>
                                      <a:pt x="787" y="304"/>
                                      <a:pt x="789" y="303"/>
                                      <a:pt x="791" y="303"/>
                                    </a:cubicBezTo>
                                    <a:cubicBezTo>
                                      <a:pt x="791" y="302"/>
                                      <a:pt x="791" y="302"/>
                                      <a:pt x="791" y="301"/>
                                    </a:cubicBezTo>
                                    <a:cubicBezTo>
                                      <a:pt x="791" y="288"/>
                                      <a:pt x="786" y="275"/>
                                      <a:pt x="777" y="266"/>
                                    </a:cubicBezTo>
                                    <a:cubicBezTo>
                                      <a:pt x="768" y="257"/>
                                      <a:pt x="755" y="252"/>
                                      <a:pt x="742" y="252"/>
                                    </a:cubicBezTo>
                                    <a:cubicBezTo>
                                      <a:pt x="728" y="252"/>
                                      <a:pt x="716" y="257"/>
                                      <a:pt x="707" y="266"/>
                                    </a:cubicBezTo>
                                    <a:cubicBezTo>
                                      <a:pt x="698" y="275"/>
                                      <a:pt x="692" y="288"/>
                                      <a:pt x="692" y="301"/>
                                    </a:cubicBezTo>
                                    <a:cubicBezTo>
                                      <a:pt x="692" y="302"/>
                                      <a:pt x="692" y="302"/>
                                      <a:pt x="692" y="303"/>
                                    </a:cubicBezTo>
                                    <a:cubicBezTo>
                                      <a:pt x="694" y="303"/>
                                      <a:pt x="696" y="304"/>
                                      <a:pt x="698" y="305"/>
                                    </a:cubicBezTo>
                                    <a:cubicBezTo>
                                      <a:pt x="698" y="303"/>
                                      <a:pt x="698" y="302"/>
                                      <a:pt x="698" y="301"/>
                                    </a:cubicBezTo>
                                    <a:cubicBezTo>
                                      <a:pt x="698" y="277"/>
                                      <a:pt x="718" y="258"/>
                                      <a:pt x="742" y="258"/>
                                    </a:cubicBezTo>
                                    <a:cubicBezTo>
                                      <a:pt x="766" y="258"/>
                                      <a:pt x="785" y="277"/>
                                      <a:pt x="785" y="301"/>
                                    </a:cubicBezTo>
                                    <a:close/>
                                    <a:moveTo>
                                      <a:pt x="777" y="301"/>
                                    </a:moveTo>
                                    <a:cubicBezTo>
                                      <a:pt x="777" y="304"/>
                                      <a:pt x="777" y="306"/>
                                      <a:pt x="777" y="309"/>
                                    </a:cubicBezTo>
                                    <a:cubicBezTo>
                                      <a:pt x="779" y="307"/>
                                      <a:pt x="781" y="306"/>
                                      <a:pt x="783" y="305"/>
                                    </a:cubicBezTo>
                                    <a:cubicBezTo>
                                      <a:pt x="784" y="304"/>
                                      <a:pt x="784" y="303"/>
                                      <a:pt x="784" y="301"/>
                                    </a:cubicBezTo>
                                    <a:cubicBezTo>
                                      <a:pt x="784" y="290"/>
                                      <a:pt x="779" y="279"/>
                                      <a:pt x="771" y="272"/>
                                    </a:cubicBezTo>
                                    <a:cubicBezTo>
                                      <a:pt x="764" y="264"/>
                                      <a:pt x="753" y="259"/>
                                      <a:pt x="742" y="259"/>
                                    </a:cubicBezTo>
                                    <a:cubicBezTo>
                                      <a:pt x="730" y="259"/>
                                      <a:pt x="720" y="264"/>
                                      <a:pt x="712" y="272"/>
                                    </a:cubicBezTo>
                                    <a:cubicBezTo>
                                      <a:pt x="704" y="279"/>
                                      <a:pt x="700" y="290"/>
                                      <a:pt x="700" y="301"/>
                                    </a:cubicBezTo>
                                    <a:cubicBezTo>
                                      <a:pt x="700" y="303"/>
                                      <a:pt x="700" y="304"/>
                                      <a:pt x="700" y="305"/>
                                    </a:cubicBezTo>
                                    <a:cubicBezTo>
                                      <a:pt x="702" y="306"/>
                                      <a:pt x="704" y="307"/>
                                      <a:pt x="707" y="308"/>
                                    </a:cubicBezTo>
                                    <a:cubicBezTo>
                                      <a:pt x="706" y="306"/>
                                      <a:pt x="706" y="304"/>
                                      <a:pt x="706" y="301"/>
                                    </a:cubicBezTo>
                                    <a:cubicBezTo>
                                      <a:pt x="706" y="282"/>
                                      <a:pt x="722" y="265"/>
                                      <a:pt x="742" y="265"/>
                                    </a:cubicBezTo>
                                    <a:cubicBezTo>
                                      <a:pt x="761" y="265"/>
                                      <a:pt x="777" y="282"/>
                                      <a:pt x="777" y="301"/>
                                    </a:cubicBezTo>
                                    <a:close/>
                                    <a:moveTo>
                                      <a:pt x="785" y="353"/>
                                    </a:moveTo>
                                    <a:cubicBezTo>
                                      <a:pt x="785" y="354"/>
                                      <a:pt x="785" y="355"/>
                                      <a:pt x="785" y="356"/>
                                    </a:cubicBezTo>
                                    <a:cubicBezTo>
                                      <a:pt x="787" y="355"/>
                                      <a:pt x="789" y="355"/>
                                      <a:pt x="791" y="354"/>
                                    </a:cubicBezTo>
                                    <a:cubicBezTo>
                                      <a:pt x="791" y="354"/>
                                      <a:pt x="791" y="353"/>
                                      <a:pt x="791" y="353"/>
                                    </a:cubicBezTo>
                                    <a:cubicBezTo>
                                      <a:pt x="791" y="339"/>
                                      <a:pt x="786" y="327"/>
                                      <a:pt x="777" y="318"/>
                                    </a:cubicBezTo>
                                    <a:cubicBezTo>
                                      <a:pt x="768" y="309"/>
                                      <a:pt x="755" y="303"/>
                                      <a:pt x="742" y="303"/>
                                    </a:cubicBezTo>
                                    <a:cubicBezTo>
                                      <a:pt x="728" y="303"/>
                                      <a:pt x="716" y="309"/>
                                      <a:pt x="707" y="318"/>
                                    </a:cubicBezTo>
                                    <a:cubicBezTo>
                                      <a:pt x="698" y="327"/>
                                      <a:pt x="692" y="339"/>
                                      <a:pt x="692" y="353"/>
                                    </a:cubicBezTo>
                                    <a:cubicBezTo>
                                      <a:pt x="692" y="353"/>
                                      <a:pt x="692" y="354"/>
                                      <a:pt x="692" y="354"/>
                                    </a:cubicBezTo>
                                    <a:cubicBezTo>
                                      <a:pt x="694" y="355"/>
                                      <a:pt x="696" y="355"/>
                                      <a:pt x="698" y="356"/>
                                    </a:cubicBezTo>
                                    <a:cubicBezTo>
                                      <a:pt x="698" y="355"/>
                                      <a:pt x="698" y="354"/>
                                      <a:pt x="698" y="353"/>
                                    </a:cubicBezTo>
                                    <a:cubicBezTo>
                                      <a:pt x="698" y="329"/>
                                      <a:pt x="718" y="309"/>
                                      <a:pt x="742" y="309"/>
                                    </a:cubicBezTo>
                                    <a:cubicBezTo>
                                      <a:pt x="766" y="309"/>
                                      <a:pt x="785" y="329"/>
                                      <a:pt x="785" y="353"/>
                                    </a:cubicBezTo>
                                    <a:close/>
                                    <a:moveTo>
                                      <a:pt x="777" y="353"/>
                                    </a:moveTo>
                                    <a:cubicBezTo>
                                      <a:pt x="777" y="355"/>
                                      <a:pt x="777" y="358"/>
                                      <a:pt x="777" y="360"/>
                                    </a:cubicBezTo>
                                    <a:cubicBezTo>
                                      <a:pt x="779" y="359"/>
                                      <a:pt x="781" y="358"/>
                                      <a:pt x="783" y="357"/>
                                    </a:cubicBezTo>
                                    <a:cubicBezTo>
                                      <a:pt x="784" y="355"/>
                                      <a:pt x="784" y="354"/>
                                      <a:pt x="784" y="353"/>
                                    </a:cubicBezTo>
                                    <a:cubicBezTo>
                                      <a:pt x="784" y="341"/>
                                      <a:pt x="779" y="331"/>
                                      <a:pt x="771" y="323"/>
                                    </a:cubicBezTo>
                                    <a:cubicBezTo>
                                      <a:pt x="764" y="315"/>
                                      <a:pt x="753" y="311"/>
                                      <a:pt x="742" y="311"/>
                                    </a:cubicBezTo>
                                    <a:cubicBezTo>
                                      <a:pt x="730" y="311"/>
                                      <a:pt x="720" y="315"/>
                                      <a:pt x="712" y="323"/>
                                    </a:cubicBezTo>
                                    <a:cubicBezTo>
                                      <a:pt x="704" y="331"/>
                                      <a:pt x="700" y="341"/>
                                      <a:pt x="700" y="353"/>
                                    </a:cubicBezTo>
                                    <a:cubicBezTo>
                                      <a:pt x="700" y="354"/>
                                      <a:pt x="700" y="355"/>
                                      <a:pt x="700" y="357"/>
                                    </a:cubicBezTo>
                                    <a:cubicBezTo>
                                      <a:pt x="702" y="357"/>
                                      <a:pt x="704" y="359"/>
                                      <a:pt x="707" y="360"/>
                                    </a:cubicBezTo>
                                    <a:cubicBezTo>
                                      <a:pt x="706" y="357"/>
                                      <a:pt x="706" y="355"/>
                                      <a:pt x="706" y="353"/>
                                    </a:cubicBezTo>
                                    <a:cubicBezTo>
                                      <a:pt x="706" y="333"/>
                                      <a:pt x="722" y="317"/>
                                      <a:pt x="742" y="317"/>
                                    </a:cubicBezTo>
                                    <a:cubicBezTo>
                                      <a:pt x="761" y="317"/>
                                      <a:pt x="777" y="333"/>
                                      <a:pt x="777" y="353"/>
                                    </a:cubicBezTo>
                                    <a:close/>
                                    <a:moveTo>
                                      <a:pt x="785" y="404"/>
                                    </a:moveTo>
                                    <a:cubicBezTo>
                                      <a:pt x="785" y="405"/>
                                      <a:pt x="785" y="406"/>
                                      <a:pt x="785" y="407"/>
                                    </a:cubicBezTo>
                                    <a:cubicBezTo>
                                      <a:pt x="787" y="407"/>
                                      <a:pt x="789" y="406"/>
                                      <a:pt x="791" y="406"/>
                                    </a:cubicBezTo>
                                    <a:cubicBezTo>
                                      <a:pt x="791" y="405"/>
                                      <a:pt x="791" y="405"/>
                                      <a:pt x="791" y="404"/>
                                    </a:cubicBezTo>
                                    <a:cubicBezTo>
                                      <a:pt x="791" y="390"/>
                                      <a:pt x="786" y="378"/>
                                      <a:pt x="777" y="369"/>
                                    </a:cubicBezTo>
                                    <a:cubicBezTo>
                                      <a:pt x="768" y="360"/>
                                      <a:pt x="755" y="354"/>
                                      <a:pt x="742" y="354"/>
                                    </a:cubicBezTo>
                                    <a:cubicBezTo>
                                      <a:pt x="728" y="354"/>
                                      <a:pt x="716" y="360"/>
                                      <a:pt x="707" y="369"/>
                                    </a:cubicBezTo>
                                    <a:cubicBezTo>
                                      <a:pt x="698" y="378"/>
                                      <a:pt x="692" y="390"/>
                                      <a:pt x="692" y="404"/>
                                    </a:cubicBezTo>
                                    <a:cubicBezTo>
                                      <a:pt x="692" y="405"/>
                                      <a:pt x="692" y="405"/>
                                      <a:pt x="692" y="405"/>
                                    </a:cubicBezTo>
                                    <a:cubicBezTo>
                                      <a:pt x="694" y="406"/>
                                      <a:pt x="696" y="407"/>
                                      <a:pt x="698" y="407"/>
                                    </a:cubicBezTo>
                                    <a:cubicBezTo>
                                      <a:pt x="698" y="406"/>
                                      <a:pt x="698" y="405"/>
                                      <a:pt x="698" y="404"/>
                                    </a:cubicBezTo>
                                    <a:cubicBezTo>
                                      <a:pt x="698" y="380"/>
                                      <a:pt x="718" y="361"/>
                                      <a:pt x="742" y="361"/>
                                    </a:cubicBezTo>
                                    <a:cubicBezTo>
                                      <a:pt x="766" y="361"/>
                                      <a:pt x="785" y="380"/>
                                      <a:pt x="785" y="404"/>
                                    </a:cubicBezTo>
                                    <a:close/>
                                    <a:moveTo>
                                      <a:pt x="777" y="404"/>
                                    </a:moveTo>
                                    <a:cubicBezTo>
                                      <a:pt x="777" y="407"/>
                                      <a:pt x="777" y="409"/>
                                      <a:pt x="777" y="411"/>
                                    </a:cubicBezTo>
                                    <a:cubicBezTo>
                                      <a:pt x="779" y="410"/>
                                      <a:pt x="781" y="409"/>
                                      <a:pt x="783" y="408"/>
                                    </a:cubicBezTo>
                                    <a:cubicBezTo>
                                      <a:pt x="784" y="407"/>
                                      <a:pt x="784" y="405"/>
                                      <a:pt x="784" y="404"/>
                                    </a:cubicBezTo>
                                    <a:cubicBezTo>
                                      <a:pt x="784" y="392"/>
                                      <a:pt x="779" y="382"/>
                                      <a:pt x="771" y="374"/>
                                    </a:cubicBezTo>
                                    <a:cubicBezTo>
                                      <a:pt x="764" y="367"/>
                                      <a:pt x="753" y="362"/>
                                      <a:pt x="742" y="362"/>
                                    </a:cubicBezTo>
                                    <a:cubicBezTo>
                                      <a:pt x="730" y="362"/>
                                      <a:pt x="720" y="367"/>
                                      <a:pt x="712" y="374"/>
                                    </a:cubicBezTo>
                                    <a:cubicBezTo>
                                      <a:pt x="704" y="382"/>
                                      <a:pt x="700" y="392"/>
                                      <a:pt x="700" y="404"/>
                                    </a:cubicBezTo>
                                    <a:cubicBezTo>
                                      <a:pt x="700" y="405"/>
                                      <a:pt x="700" y="407"/>
                                      <a:pt x="700" y="408"/>
                                    </a:cubicBezTo>
                                    <a:cubicBezTo>
                                      <a:pt x="702" y="409"/>
                                      <a:pt x="704" y="410"/>
                                      <a:pt x="707" y="411"/>
                                    </a:cubicBezTo>
                                    <a:cubicBezTo>
                                      <a:pt x="706" y="409"/>
                                      <a:pt x="706" y="406"/>
                                      <a:pt x="706" y="404"/>
                                    </a:cubicBezTo>
                                    <a:cubicBezTo>
                                      <a:pt x="706" y="384"/>
                                      <a:pt x="722" y="368"/>
                                      <a:pt x="742" y="368"/>
                                    </a:cubicBezTo>
                                    <a:cubicBezTo>
                                      <a:pt x="761" y="368"/>
                                      <a:pt x="777" y="384"/>
                                      <a:pt x="777" y="404"/>
                                    </a:cubicBezTo>
                                    <a:close/>
                                    <a:moveTo>
                                      <a:pt x="770" y="404"/>
                                    </a:moveTo>
                                    <a:cubicBezTo>
                                      <a:pt x="770" y="407"/>
                                      <a:pt x="770" y="410"/>
                                      <a:pt x="769" y="412"/>
                                    </a:cubicBezTo>
                                    <a:cubicBezTo>
                                      <a:pt x="770" y="413"/>
                                      <a:pt x="771" y="414"/>
                                      <a:pt x="772" y="414"/>
                                    </a:cubicBezTo>
                                    <a:cubicBezTo>
                                      <a:pt x="773" y="414"/>
                                      <a:pt x="774" y="413"/>
                                      <a:pt x="775" y="412"/>
                                    </a:cubicBezTo>
                                    <a:cubicBezTo>
                                      <a:pt x="776" y="410"/>
                                      <a:pt x="776" y="407"/>
                                      <a:pt x="776" y="404"/>
                                    </a:cubicBezTo>
                                    <a:cubicBezTo>
                                      <a:pt x="776" y="395"/>
                                      <a:pt x="772" y="386"/>
                                      <a:pt x="766" y="380"/>
                                    </a:cubicBezTo>
                                    <a:cubicBezTo>
                                      <a:pt x="760" y="374"/>
                                      <a:pt x="751" y="370"/>
                                      <a:pt x="742" y="370"/>
                                    </a:cubicBezTo>
                                    <a:cubicBezTo>
                                      <a:pt x="732" y="370"/>
                                      <a:pt x="724" y="374"/>
                                      <a:pt x="717" y="380"/>
                                    </a:cubicBezTo>
                                    <a:cubicBezTo>
                                      <a:pt x="711" y="386"/>
                                      <a:pt x="707" y="395"/>
                                      <a:pt x="707" y="404"/>
                                    </a:cubicBezTo>
                                    <a:cubicBezTo>
                                      <a:pt x="707" y="407"/>
                                      <a:pt x="708" y="410"/>
                                      <a:pt x="708" y="412"/>
                                    </a:cubicBezTo>
                                    <a:cubicBezTo>
                                      <a:pt x="709" y="413"/>
                                      <a:pt x="710" y="414"/>
                                      <a:pt x="711" y="414"/>
                                    </a:cubicBezTo>
                                    <a:cubicBezTo>
                                      <a:pt x="712" y="414"/>
                                      <a:pt x="713" y="413"/>
                                      <a:pt x="714" y="412"/>
                                    </a:cubicBezTo>
                                    <a:cubicBezTo>
                                      <a:pt x="713" y="410"/>
                                      <a:pt x="713" y="407"/>
                                      <a:pt x="713" y="404"/>
                                    </a:cubicBezTo>
                                    <a:cubicBezTo>
                                      <a:pt x="713" y="388"/>
                                      <a:pt x="726" y="375"/>
                                      <a:pt x="742" y="375"/>
                                    </a:cubicBezTo>
                                    <a:cubicBezTo>
                                      <a:pt x="758" y="375"/>
                                      <a:pt x="770" y="388"/>
                                      <a:pt x="770" y="404"/>
                                    </a:cubicBezTo>
                                    <a:close/>
                                    <a:moveTo>
                                      <a:pt x="763" y="404"/>
                                    </a:moveTo>
                                    <a:cubicBezTo>
                                      <a:pt x="763" y="406"/>
                                      <a:pt x="763" y="407"/>
                                      <a:pt x="762" y="409"/>
                                    </a:cubicBezTo>
                                    <a:cubicBezTo>
                                      <a:pt x="764" y="409"/>
                                      <a:pt x="766" y="410"/>
                                      <a:pt x="768" y="411"/>
                                    </a:cubicBezTo>
                                    <a:cubicBezTo>
                                      <a:pt x="769" y="409"/>
                                      <a:pt x="769" y="407"/>
                                      <a:pt x="769" y="404"/>
                                    </a:cubicBezTo>
                                    <a:cubicBezTo>
                                      <a:pt x="769" y="397"/>
                                      <a:pt x="766" y="390"/>
                                      <a:pt x="761" y="385"/>
                                    </a:cubicBezTo>
                                    <a:cubicBezTo>
                                      <a:pt x="756" y="380"/>
                                      <a:pt x="749" y="377"/>
                                      <a:pt x="742" y="377"/>
                                    </a:cubicBezTo>
                                    <a:cubicBezTo>
                                      <a:pt x="734" y="377"/>
                                      <a:pt x="727" y="380"/>
                                      <a:pt x="722" y="385"/>
                                    </a:cubicBezTo>
                                    <a:cubicBezTo>
                                      <a:pt x="718" y="390"/>
                                      <a:pt x="714" y="397"/>
                                      <a:pt x="714" y="404"/>
                                    </a:cubicBezTo>
                                    <a:cubicBezTo>
                                      <a:pt x="714" y="407"/>
                                      <a:pt x="715" y="409"/>
                                      <a:pt x="715" y="411"/>
                                    </a:cubicBezTo>
                                    <a:cubicBezTo>
                                      <a:pt x="717" y="410"/>
                                      <a:pt x="719" y="409"/>
                                      <a:pt x="721" y="409"/>
                                    </a:cubicBezTo>
                                    <a:cubicBezTo>
                                      <a:pt x="721" y="407"/>
                                      <a:pt x="721" y="406"/>
                                      <a:pt x="721" y="404"/>
                                    </a:cubicBezTo>
                                    <a:cubicBezTo>
                                      <a:pt x="721" y="392"/>
                                      <a:pt x="730" y="383"/>
                                      <a:pt x="742" y="383"/>
                                    </a:cubicBezTo>
                                    <a:cubicBezTo>
                                      <a:pt x="753" y="383"/>
                                      <a:pt x="763" y="392"/>
                                      <a:pt x="763" y="404"/>
                                    </a:cubicBezTo>
                                    <a:close/>
                                    <a:moveTo>
                                      <a:pt x="755" y="404"/>
                                    </a:moveTo>
                                    <a:cubicBezTo>
                                      <a:pt x="755" y="405"/>
                                      <a:pt x="755" y="405"/>
                                      <a:pt x="755" y="406"/>
                                    </a:cubicBezTo>
                                    <a:cubicBezTo>
                                      <a:pt x="757" y="407"/>
                                      <a:pt x="759" y="407"/>
                                      <a:pt x="761" y="408"/>
                                    </a:cubicBezTo>
                                    <a:cubicBezTo>
                                      <a:pt x="761" y="407"/>
                                      <a:pt x="761" y="405"/>
                                      <a:pt x="761" y="404"/>
                                    </a:cubicBezTo>
                                    <a:cubicBezTo>
                                      <a:pt x="761" y="399"/>
                                      <a:pt x="759" y="394"/>
                                      <a:pt x="755" y="390"/>
                                    </a:cubicBezTo>
                                    <a:cubicBezTo>
                                      <a:pt x="752" y="387"/>
                                      <a:pt x="747" y="385"/>
                                      <a:pt x="742" y="385"/>
                                    </a:cubicBezTo>
                                    <a:cubicBezTo>
                                      <a:pt x="736" y="385"/>
                                      <a:pt x="731" y="387"/>
                                      <a:pt x="728" y="390"/>
                                    </a:cubicBezTo>
                                    <a:cubicBezTo>
                                      <a:pt x="724" y="394"/>
                                      <a:pt x="722" y="399"/>
                                      <a:pt x="722" y="404"/>
                                    </a:cubicBezTo>
                                    <a:cubicBezTo>
                                      <a:pt x="722" y="405"/>
                                      <a:pt x="722" y="407"/>
                                      <a:pt x="723" y="408"/>
                                    </a:cubicBezTo>
                                    <a:cubicBezTo>
                                      <a:pt x="724" y="407"/>
                                      <a:pt x="726" y="407"/>
                                      <a:pt x="728" y="406"/>
                                    </a:cubicBezTo>
                                    <a:cubicBezTo>
                                      <a:pt x="728" y="405"/>
                                      <a:pt x="728" y="405"/>
                                      <a:pt x="728" y="404"/>
                                    </a:cubicBezTo>
                                    <a:cubicBezTo>
                                      <a:pt x="728" y="397"/>
                                      <a:pt x="734" y="390"/>
                                      <a:pt x="742" y="390"/>
                                    </a:cubicBezTo>
                                    <a:cubicBezTo>
                                      <a:pt x="749" y="390"/>
                                      <a:pt x="755" y="397"/>
                                      <a:pt x="755" y="404"/>
                                    </a:cubicBezTo>
                                    <a:close/>
                                    <a:moveTo>
                                      <a:pt x="748" y="404"/>
                                    </a:moveTo>
                                    <a:cubicBezTo>
                                      <a:pt x="748" y="404"/>
                                      <a:pt x="748" y="404"/>
                                      <a:pt x="748" y="405"/>
                                    </a:cubicBezTo>
                                    <a:cubicBezTo>
                                      <a:pt x="750" y="405"/>
                                      <a:pt x="752" y="405"/>
                                      <a:pt x="754" y="406"/>
                                    </a:cubicBezTo>
                                    <a:cubicBezTo>
                                      <a:pt x="754" y="405"/>
                                      <a:pt x="754" y="405"/>
                                      <a:pt x="754" y="404"/>
                                    </a:cubicBezTo>
                                    <a:cubicBezTo>
                                      <a:pt x="754" y="397"/>
                                      <a:pt x="748" y="392"/>
                                      <a:pt x="742" y="392"/>
                                    </a:cubicBezTo>
                                    <a:cubicBezTo>
                                      <a:pt x="735" y="392"/>
                                      <a:pt x="730" y="397"/>
                                      <a:pt x="730" y="404"/>
                                    </a:cubicBezTo>
                                    <a:cubicBezTo>
                                      <a:pt x="730" y="405"/>
                                      <a:pt x="730" y="405"/>
                                      <a:pt x="730" y="406"/>
                                    </a:cubicBezTo>
                                    <a:cubicBezTo>
                                      <a:pt x="732" y="405"/>
                                      <a:pt x="733" y="405"/>
                                      <a:pt x="735" y="405"/>
                                    </a:cubicBezTo>
                                    <a:cubicBezTo>
                                      <a:pt x="735" y="404"/>
                                      <a:pt x="735" y="404"/>
                                      <a:pt x="735" y="404"/>
                                    </a:cubicBezTo>
                                    <a:cubicBezTo>
                                      <a:pt x="735" y="400"/>
                                      <a:pt x="738" y="397"/>
                                      <a:pt x="742" y="397"/>
                                    </a:cubicBezTo>
                                    <a:cubicBezTo>
                                      <a:pt x="745" y="397"/>
                                      <a:pt x="748" y="400"/>
                                      <a:pt x="748" y="404"/>
                                    </a:cubicBezTo>
                                    <a:close/>
                                    <a:moveTo>
                                      <a:pt x="742" y="399"/>
                                    </a:moveTo>
                                    <a:cubicBezTo>
                                      <a:pt x="739" y="399"/>
                                      <a:pt x="737" y="401"/>
                                      <a:pt x="737" y="404"/>
                                    </a:cubicBezTo>
                                    <a:cubicBezTo>
                                      <a:pt x="737" y="404"/>
                                      <a:pt x="737" y="404"/>
                                      <a:pt x="737" y="404"/>
                                    </a:cubicBezTo>
                                    <a:cubicBezTo>
                                      <a:pt x="738" y="404"/>
                                      <a:pt x="740" y="404"/>
                                      <a:pt x="742" y="404"/>
                                    </a:cubicBezTo>
                                    <a:cubicBezTo>
                                      <a:pt x="743" y="404"/>
                                      <a:pt x="745" y="404"/>
                                      <a:pt x="747" y="404"/>
                                    </a:cubicBezTo>
                                    <a:cubicBezTo>
                                      <a:pt x="747" y="404"/>
                                      <a:pt x="747" y="404"/>
                                      <a:pt x="747" y="404"/>
                                    </a:cubicBezTo>
                                    <a:cubicBezTo>
                                      <a:pt x="747" y="401"/>
                                      <a:pt x="745" y="399"/>
                                      <a:pt x="742" y="399"/>
                                    </a:cubicBezTo>
                                    <a:close/>
                                    <a:moveTo>
                                      <a:pt x="697" y="431"/>
                                    </a:moveTo>
                                    <a:cubicBezTo>
                                      <a:pt x="697" y="430"/>
                                      <a:pt x="698" y="428"/>
                                      <a:pt x="699" y="427"/>
                                    </a:cubicBezTo>
                                    <a:cubicBezTo>
                                      <a:pt x="694" y="423"/>
                                      <a:pt x="688" y="421"/>
                                      <a:pt x="681" y="421"/>
                                    </a:cubicBezTo>
                                    <a:cubicBezTo>
                                      <a:pt x="674" y="421"/>
                                      <a:pt x="668" y="423"/>
                                      <a:pt x="663" y="426"/>
                                    </a:cubicBezTo>
                                    <a:cubicBezTo>
                                      <a:pt x="664" y="428"/>
                                      <a:pt x="665" y="429"/>
                                      <a:pt x="666" y="431"/>
                                    </a:cubicBezTo>
                                    <a:cubicBezTo>
                                      <a:pt x="670" y="428"/>
                                      <a:pt x="675" y="427"/>
                                      <a:pt x="681" y="427"/>
                                    </a:cubicBezTo>
                                    <a:cubicBezTo>
                                      <a:pt x="687" y="427"/>
                                      <a:pt x="692" y="428"/>
                                      <a:pt x="697" y="431"/>
                                    </a:cubicBezTo>
                                    <a:close/>
                                    <a:moveTo>
                                      <a:pt x="681" y="428"/>
                                    </a:moveTo>
                                    <a:cubicBezTo>
                                      <a:pt x="676" y="428"/>
                                      <a:pt x="671" y="430"/>
                                      <a:pt x="666" y="432"/>
                                    </a:cubicBezTo>
                                    <a:cubicBezTo>
                                      <a:pt x="667" y="434"/>
                                      <a:pt x="668" y="436"/>
                                      <a:pt x="669" y="438"/>
                                    </a:cubicBezTo>
                                    <a:cubicBezTo>
                                      <a:pt x="672" y="436"/>
                                      <a:pt x="676" y="434"/>
                                      <a:pt x="681" y="434"/>
                                    </a:cubicBezTo>
                                    <a:cubicBezTo>
                                      <a:pt x="686" y="434"/>
                                      <a:pt x="690" y="436"/>
                                      <a:pt x="693" y="438"/>
                                    </a:cubicBezTo>
                                    <a:cubicBezTo>
                                      <a:pt x="694" y="436"/>
                                      <a:pt x="695" y="435"/>
                                      <a:pt x="696" y="433"/>
                                    </a:cubicBezTo>
                                    <a:cubicBezTo>
                                      <a:pt x="691" y="430"/>
                                      <a:pt x="686" y="428"/>
                                      <a:pt x="681" y="428"/>
                                    </a:cubicBezTo>
                                    <a:close/>
                                    <a:moveTo>
                                      <a:pt x="700" y="425"/>
                                    </a:moveTo>
                                    <a:cubicBezTo>
                                      <a:pt x="701" y="424"/>
                                      <a:pt x="703" y="422"/>
                                      <a:pt x="704" y="421"/>
                                    </a:cubicBezTo>
                                    <a:cubicBezTo>
                                      <a:pt x="697" y="416"/>
                                      <a:pt x="689" y="413"/>
                                      <a:pt x="681" y="413"/>
                                    </a:cubicBezTo>
                                    <a:cubicBezTo>
                                      <a:pt x="672" y="413"/>
                                      <a:pt x="665" y="416"/>
                                      <a:pt x="658" y="420"/>
                                    </a:cubicBezTo>
                                    <a:cubicBezTo>
                                      <a:pt x="659" y="422"/>
                                      <a:pt x="661" y="423"/>
                                      <a:pt x="662" y="425"/>
                                    </a:cubicBezTo>
                                    <a:cubicBezTo>
                                      <a:pt x="667" y="422"/>
                                      <a:pt x="674" y="420"/>
                                      <a:pt x="681" y="420"/>
                                    </a:cubicBezTo>
                                    <a:cubicBezTo>
                                      <a:pt x="688" y="420"/>
                                      <a:pt x="695" y="422"/>
                                      <a:pt x="700" y="425"/>
                                    </a:cubicBezTo>
                                    <a:close/>
                                    <a:moveTo>
                                      <a:pt x="705" y="419"/>
                                    </a:moveTo>
                                    <a:cubicBezTo>
                                      <a:pt x="707" y="418"/>
                                      <a:pt x="708" y="417"/>
                                      <a:pt x="710" y="415"/>
                                    </a:cubicBezTo>
                                    <a:cubicBezTo>
                                      <a:pt x="702" y="409"/>
                                      <a:pt x="692" y="406"/>
                                      <a:pt x="681" y="406"/>
                                    </a:cubicBezTo>
                                    <a:cubicBezTo>
                                      <a:pt x="670" y="406"/>
                                      <a:pt x="660" y="409"/>
                                      <a:pt x="652" y="415"/>
                                    </a:cubicBezTo>
                                    <a:cubicBezTo>
                                      <a:pt x="654" y="416"/>
                                      <a:pt x="655" y="418"/>
                                      <a:pt x="657" y="419"/>
                                    </a:cubicBezTo>
                                    <a:cubicBezTo>
                                      <a:pt x="664" y="415"/>
                                      <a:pt x="672" y="412"/>
                                      <a:pt x="681" y="412"/>
                                    </a:cubicBezTo>
                                    <a:cubicBezTo>
                                      <a:pt x="690" y="412"/>
                                      <a:pt x="698" y="415"/>
                                      <a:pt x="705" y="419"/>
                                    </a:cubicBezTo>
                                    <a:close/>
                                    <a:moveTo>
                                      <a:pt x="650" y="404"/>
                                    </a:moveTo>
                                    <a:cubicBezTo>
                                      <a:pt x="650" y="407"/>
                                      <a:pt x="649" y="410"/>
                                      <a:pt x="648" y="412"/>
                                    </a:cubicBezTo>
                                    <a:cubicBezTo>
                                      <a:pt x="649" y="413"/>
                                      <a:pt x="650" y="413"/>
                                      <a:pt x="651" y="414"/>
                                    </a:cubicBezTo>
                                    <a:cubicBezTo>
                                      <a:pt x="652" y="413"/>
                                      <a:pt x="653" y="412"/>
                                      <a:pt x="654" y="412"/>
                                    </a:cubicBezTo>
                                    <a:cubicBezTo>
                                      <a:pt x="655" y="409"/>
                                      <a:pt x="655" y="407"/>
                                      <a:pt x="655" y="404"/>
                                    </a:cubicBezTo>
                                    <a:cubicBezTo>
                                      <a:pt x="655" y="395"/>
                                      <a:pt x="651" y="386"/>
                                      <a:pt x="645" y="380"/>
                                    </a:cubicBezTo>
                                    <a:cubicBezTo>
                                      <a:pt x="639" y="374"/>
                                      <a:pt x="630" y="370"/>
                                      <a:pt x="621" y="370"/>
                                    </a:cubicBezTo>
                                    <a:cubicBezTo>
                                      <a:pt x="611" y="370"/>
                                      <a:pt x="603" y="374"/>
                                      <a:pt x="597" y="380"/>
                                    </a:cubicBezTo>
                                    <a:cubicBezTo>
                                      <a:pt x="590" y="386"/>
                                      <a:pt x="587" y="395"/>
                                      <a:pt x="587" y="404"/>
                                    </a:cubicBezTo>
                                    <a:cubicBezTo>
                                      <a:pt x="587" y="407"/>
                                      <a:pt x="587" y="410"/>
                                      <a:pt x="588" y="412"/>
                                    </a:cubicBezTo>
                                    <a:cubicBezTo>
                                      <a:pt x="589" y="413"/>
                                      <a:pt x="589" y="414"/>
                                      <a:pt x="590" y="414"/>
                                    </a:cubicBezTo>
                                    <a:cubicBezTo>
                                      <a:pt x="591" y="414"/>
                                      <a:pt x="592" y="413"/>
                                      <a:pt x="593" y="412"/>
                                    </a:cubicBezTo>
                                    <a:cubicBezTo>
                                      <a:pt x="592" y="410"/>
                                      <a:pt x="592" y="407"/>
                                      <a:pt x="592" y="404"/>
                                    </a:cubicBezTo>
                                    <a:cubicBezTo>
                                      <a:pt x="592" y="388"/>
                                      <a:pt x="605" y="375"/>
                                      <a:pt x="621" y="375"/>
                                    </a:cubicBezTo>
                                    <a:cubicBezTo>
                                      <a:pt x="637" y="375"/>
                                      <a:pt x="650" y="388"/>
                                      <a:pt x="650" y="404"/>
                                    </a:cubicBezTo>
                                    <a:close/>
                                    <a:moveTo>
                                      <a:pt x="642" y="404"/>
                                    </a:moveTo>
                                    <a:cubicBezTo>
                                      <a:pt x="642" y="406"/>
                                      <a:pt x="642" y="407"/>
                                      <a:pt x="641" y="409"/>
                                    </a:cubicBezTo>
                                    <a:cubicBezTo>
                                      <a:pt x="643" y="409"/>
                                      <a:pt x="645" y="410"/>
                                      <a:pt x="647" y="411"/>
                                    </a:cubicBezTo>
                                    <a:cubicBezTo>
                                      <a:pt x="648" y="409"/>
                                      <a:pt x="648" y="407"/>
                                      <a:pt x="648" y="404"/>
                                    </a:cubicBezTo>
                                    <a:cubicBezTo>
                                      <a:pt x="648" y="397"/>
                                      <a:pt x="645" y="390"/>
                                      <a:pt x="640" y="385"/>
                                    </a:cubicBezTo>
                                    <a:cubicBezTo>
                                      <a:pt x="635" y="380"/>
                                      <a:pt x="628" y="377"/>
                                      <a:pt x="621" y="377"/>
                                    </a:cubicBezTo>
                                    <a:cubicBezTo>
                                      <a:pt x="613" y="377"/>
                                      <a:pt x="607" y="380"/>
                                      <a:pt x="602" y="385"/>
                                    </a:cubicBezTo>
                                    <a:cubicBezTo>
                                      <a:pt x="597" y="390"/>
                                      <a:pt x="594" y="397"/>
                                      <a:pt x="594" y="404"/>
                                    </a:cubicBezTo>
                                    <a:cubicBezTo>
                                      <a:pt x="594" y="407"/>
                                      <a:pt x="594" y="409"/>
                                      <a:pt x="595" y="411"/>
                                    </a:cubicBezTo>
                                    <a:cubicBezTo>
                                      <a:pt x="596" y="410"/>
                                      <a:pt x="598" y="409"/>
                                      <a:pt x="600" y="409"/>
                                    </a:cubicBezTo>
                                    <a:cubicBezTo>
                                      <a:pt x="600" y="407"/>
                                      <a:pt x="600" y="406"/>
                                      <a:pt x="600" y="404"/>
                                    </a:cubicBezTo>
                                    <a:cubicBezTo>
                                      <a:pt x="600" y="392"/>
                                      <a:pt x="609" y="383"/>
                                      <a:pt x="621" y="383"/>
                                    </a:cubicBezTo>
                                    <a:cubicBezTo>
                                      <a:pt x="632" y="383"/>
                                      <a:pt x="642" y="392"/>
                                      <a:pt x="642" y="404"/>
                                    </a:cubicBezTo>
                                    <a:close/>
                                    <a:moveTo>
                                      <a:pt x="634" y="404"/>
                                    </a:moveTo>
                                    <a:cubicBezTo>
                                      <a:pt x="634" y="405"/>
                                      <a:pt x="634" y="405"/>
                                      <a:pt x="634" y="406"/>
                                    </a:cubicBezTo>
                                    <a:cubicBezTo>
                                      <a:pt x="636" y="407"/>
                                      <a:pt x="638" y="407"/>
                                      <a:pt x="640" y="408"/>
                                    </a:cubicBezTo>
                                    <a:cubicBezTo>
                                      <a:pt x="640" y="407"/>
                                      <a:pt x="640" y="405"/>
                                      <a:pt x="640" y="404"/>
                                    </a:cubicBezTo>
                                    <a:cubicBezTo>
                                      <a:pt x="640" y="399"/>
                                      <a:pt x="638" y="394"/>
                                      <a:pt x="635" y="390"/>
                                    </a:cubicBezTo>
                                    <a:cubicBezTo>
                                      <a:pt x="631" y="387"/>
                                      <a:pt x="626" y="385"/>
                                      <a:pt x="621" y="385"/>
                                    </a:cubicBezTo>
                                    <a:cubicBezTo>
                                      <a:pt x="615" y="385"/>
                                      <a:pt x="611" y="387"/>
                                      <a:pt x="607" y="390"/>
                                    </a:cubicBezTo>
                                    <a:cubicBezTo>
                                      <a:pt x="603" y="394"/>
                                      <a:pt x="601" y="399"/>
                                      <a:pt x="601" y="404"/>
                                    </a:cubicBezTo>
                                    <a:cubicBezTo>
                                      <a:pt x="601" y="405"/>
                                      <a:pt x="601" y="407"/>
                                      <a:pt x="602" y="408"/>
                                    </a:cubicBezTo>
                                    <a:cubicBezTo>
                                      <a:pt x="604" y="407"/>
                                      <a:pt x="605" y="407"/>
                                      <a:pt x="607" y="406"/>
                                    </a:cubicBezTo>
                                    <a:cubicBezTo>
                                      <a:pt x="607" y="405"/>
                                      <a:pt x="607" y="405"/>
                                      <a:pt x="607" y="404"/>
                                    </a:cubicBezTo>
                                    <a:cubicBezTo>
                                      <a:pt x="607" y="397"/>
                                      <a:pt x="613" y="390"/>
                                      <a:pt x="621" y="390"/>
                                    </a:cubicBezTo>
                                    <a:cubicBezTo>
                                      <a:pt x="628" y="390"/>
                                      <a:pt x="634" y="397"/>
                                      <a:pt x="634" y="404"/>
                                    </a:cubicBezTo>
                                    <a:close/>
                                    <a:moveTo>
                                      <a:pt x="628" y="404"/>
                                    </a:moveTo>
                                    <a:cubicBezTo>
                                      <a:pt x="628" y="404"/>
                                      <a:pt x="627" y="404"/>
                                      <a:pt x="627" y="405"/>
                                    </a:cubicBezTo>
                                    <a:cubicBezTo>
                                      <a:pt x="629" y="405"/>
                                      <a:pt x="631" y="405"/>
                                      <a:pt x="633" y="406"/>
                                    </a:cubicBezTo>
                                    <a:cubicBezTo>
                                      <a:pt x="633" y="405"/>
                                      <a:pt x="633" y="405"/>
                                      <a:pt x="633" y="404"/>
                                    </a:cubicBezTo>
                                    <a:cubicBezTo>
                                      <a:pt x="633" y="397"/>
                                      <a:pt x="627" y="392"/>
                                      <a:pt x="621" y="392"/>
                                    </a:cubicBezTo>
                                    <a:cubicBezTo>
                                      <a:pt x="614" y="392"/>
                                      <a:pt x="609" y="397"/>
                                      <a:pt x="609" y="404"/>
                                    </a:cubicBezTo>
                                    <a:cubicBezTo>
                                      <a:pt x="609" y="405"/>
                                      <a:pt x="609" y="405"/>
                                      <a:pt x="609" y="406"/>
                                    </a:cubicBezTo>
                                    <a:cubicBezTo>
                                      <a:pt x="611" y="405"/>
                                      <a:pt x="612" y="405"/>
                                      <a:pt x="614" y="405"/>
                                    </a:cubicBezTo>
                                    <a:cubicBezTo>
                                      <a:pt x="614" y="404"/>
                                      <a:pt x="614" y="404"/>
                                      <a:pt x="614" y="404"/>
                                    </a:cubicBezTo>
                                    <a:cubicBezTo>
                                      <a:pt x="614" y="400"/>
                                      <a:pt x="617" y="397"/>
                                      <a:pt x="621" y="397"/>
                                    </a:cubicBezTo>
                                    <a:cubicBezTo>
                                      <a:pt x="625" y="397"/>
                                      <a:pt x="628" y="400"/>
                                      <a:pt x="628" y="404"/>
                                    </a:cubicBezTo>
                                    <a:close/>
                                    <a:moveTo>
                                      <a:pt x="621" y="399"/>
                                    </a:moveTo>
                                    <a:cubicBezTo>
                                      <a:pt x="618" y="399"/>
                                      <a:pt x="616" y="401"/>
                                      <a:pt x="616" y="404"/>
                                    </a:cubicBezTo>
                                    <a:cubicBezTo>
                                      <a:pt x="616" y="404"/>
                                      <a:pt x="616" y="404"/>
                                      <a:pt x="616" y="404"/>
                                    </a:cubicBezTo>
                                    <a:cubicBezTo>
                                      <a:pt x="617" y="404"/>
                                      <a:pt x="619" y="404"/>
                                      <a:pt x="621" y="404"/>
                                    </a:cubicBezTo>
                                    <a:cubicBezTo>
                                      <a:pt x="623" y="404"/>
                                      <a:pt x="624" y="404"/>
                                      <a:pt x="626" y="404"/>
                                    </a:cubicBezTo>
                                    <a:cubicBezTo>
                                      <a:pt x="626" y="404"/>
                                      <a:pt x="626" y="404"/>
                                      <a:pt x="626" y="404"/>
                                    </a:cubicBezTo>
                                    <a:cubicBezTo>
                                      <a:pt x="626" y="401"/>
                                      <a:pt x="624" y="399"/>
                                      <a:pt x="621" y="399"/>
                                    </a:cubicBezTo>
                                    <a:close/>
                                    <a:moveTo>
                                      <a:pt x="576" y="431"/>
                                    </a:moveTo>
                                    <a:cubicBezTo>
                                      <a:pt x="577" y="430"/>
                                      <a:pt x="577" y="428"/>
                                      <a:pt x="578" y="427"/>
                                    </a:cubicBezTo>
                                    <a:cubicBezTo>
                                      <a:pt x="573" y="423"/>
                                      <a:pt x="567" y="421"/>
                                      <a:pt x="560" y="421"/>
                                    </a:cubicBezTo>
                                    <a:cubicBezTo>
                                      <a:pt x="553" y="421"/>
                                      <a:pt x="547" y="423"/>
                                      <a:pt x="541" y="427"/>
                                    </a:cubicBezTo>
                                    <a:cubicBezTo>
                                      <a:pt x="542" y="428"/>
                                      <a:pt x="543" y="430"/>
                                      <a:pt x="544" y="431"/>
                                    </a:cubicBezTo>
                                    <a:cubicBezTo>
                                      <a:pt x="549" y="428"/>
                                      <a:pt x="554" y="427"/>
                                      <a:pt x="560" y="427"/>
                                    </a:cubicBezTo>
                                    <a:cubicBezTo>
                                      <a:pt x="566" y="427"/>
                                      <a:pt x="571" y="428"/>
                                      <a:pt x="576" y="431"/>
                                    </a:cubicBezTo>
                                    <a:close/>
                                    <a:moveTo>
                                      <a:pt x="560" y="428"/>
                                    </a:moveTo>
                                    <a:cubicBezTo>
                                      <a:pt x="554" y="428"/>
                                      <a:pt x="549" y="430"/>
                                      <a:pt x="545" y="433"/>
                                    </a:cubicBezTo>
                                    <a:cubicBezTo>
                                      <a:pt x="546" y="435"/>
                                      <a:pt x="546" y="437"/>
                                      <a:pt x="547" y="439"/>
                                    </a:cubicBezTo>
                                    <a:cubicBezTo>
                                      <a:pt x="551" y="436"/>
                                      <a:pt x="555" y="434"/>
                                      <a:pt x="560" y="434"/>
                                    </a:cubicBezTo>
                                    <a:cubicBezTo>
                                      <a:pt x="565" y="434"/>
                                      <a:pt x="569" y="436"/>
                                      <a:pt x="572" y="438"/>
                                    </a:cubicBezTo>
                                    <a:cubicBezTo>
                                      <a:pt x="573" y="436"/>
                                      <a:pt x="574" y="435"/>
                                      <a:pt x="575" y="433"/>
                                    </a:cubicBezTo>
                                    <a:cubicBezTo>
                                      <a:pt x="571" y="430"/>
                                      <a:pt x="565" y="428"/>
                                      <a:pt x="560" y="428"/>
                                    </a:cubicBezTo>
                                    <a:close/>
                                    <a:moveTo>
                                      <a:pt x="579" y="425"/>
                                    </a:moveTo>
                                    <a:cubicBezTo>
                                      <a:pt x="581" y="424"/>
                                      <a:pt x="582" y="422"/>
                                      <a:pt x="583" y="421"/>
                                    </a:cubicBezTo>
                                    <a:cubicBezTo>
                                      <a:pt x="577" y="416"/>
                                      <a:pt x="569" y="413"/>
                                      <a:pt x="560" y="413"/>
                                    </a:cubicBezTo>
                                    <a:cubicBezTo>
                                      <a:pt x="551" y="413"/>
                                      <a:pt x="543" y="416"/>
                                      <a:pt x="536" y="421"/>
                                    </a:cubicBezTo>
                                    <a:cubicBezTo>
                                      <a:pt x="538" y="422"/>
                                      <a:pt x="539" y="424"/>
                                      <a:pt x="540" y="426"/>
                                    </a:cubicBezTo>
                                    <a:cubicBezTo>
                                      <a:pt x="546" y="422"/>
                                      <a:pt x="553" y="420"/>
                                      <a:pt x="560" y="420"/>
                                    </a:cubicBezTo>
                                    <a:cubicBezTo>
                                      <a:pt x="567" y="420"/>
                                      <a:pt x="574" y="422"/>
                                      <a:pt x="579" y="425"/>
                                    </a:cubicBezTo>
                                    <a:close/>
                                    <a:moveTo>
                                      <a:pt x="584" y="419"/>
                                    </a:moveTo>
                                    <a:cubicBezTo>
                                      <a:pt x="586" y="418"/>
                                      <a:pt x="587" y="417"/>
                                      <a:pt x="589" y="415"/>
                                    </a:cubicBezTo>
                                    <a:cubicBezTo>
                                      <a:pt x="581" y="409"/>
                                      <a:pt x="571" y="406"/>
                                      <a:pt x="560" y="406"/>
                                    </a:cubicBezTo>
                                    <a:cubicBezTo>
                                      <a:pt x="549" y="406"/>
                                      <a:pt x="539" y="409"/>
                                      <a:pt x="531" y="415"/>
                                    </a:cubicBezTo>
                                    <a:cubicBezTo>
                                      <a:pt x="532" y="417"/>
                                      <a:pt x="534" y="418"/>
                                      <a:pt x="535" y="420"/>
                                    </a:cubicBezTo>
                                    <a:cubicBezTo>
                                      <a:pt x="542" y="415"/>
                                      <a:pt x="551" y="412"/>
                                      <a:pt x="560" y="412"/>
                                    </a:cubicBezTo>
                                    <a:cubicBezTo>
                                      <a:pt x="569" y="412"/>
                                      <a:pt x="577" y="415"/>
                                      <a:pt x="584" y="419"/>
                                    </a:cubicBezTo>
                                    <a:close/>
                                    <a:moveTo>
                                      <a:pt x="527" y="404"/>
                                    </a:moveTo>
                                    <a:cubicBezTo>
                                      <a:pt x="527" y="407"/>
                                      <a:pt x="527" y="410"/>
                                      <a:pt x="526" y="412"/>
                                    </a:cubicBezTo>
                                    <a:cubicBezTo>
                                      <a:pt x="527" y="413"/>
                                      <a:pt x="528" y="414"/>
                                      <a:pt x="529" y="414"/>
                                    </a:cubicBezTo>
                                    <a:cubicBezTo>
                                      <a:pt x="530" y="414"/>
                                      <a:pt x="531" y="413"/>
                                      <a:pt x="532" y="413"/>
                                    </a:cubicBezTo>
                                    <a:cubicBezTo>
                                      <a:pt x="532" y="410"/>
                                      <a:pt x="533" y="407"/>
                                      <a:pt x="533" y="404"/>
                                    </a:cubicBezTo>
                                    <a:cubicBezTo>
                                      <a:pt x="533" y="395"/>
                                      <a:pt x="529" y="386"/>
                                      <a:pt x="523" y="380"/>
                                    </a:cubicBezTo>
                                    <a:cubicBezTo>
                                      <a:pt x="517" y="374"/>
                                      <a:pt x="508" y="370"/>
                                      <a:pt x="499" y="370"/>
                                    </a:cubicBezTo>
                                    <a:cubicBezTo>
                                      <a:pt x="489" y="370"/>
                                      <a:pt x="481" y="374"/>
                                      <a:pt x="474" y="380"/>
                                    </a:cubicBezTo>
                                    <a:cubicBezTo>
                                      <a:pt x="468" y="386"/>
                                      <a:pt x="464" y="395"/>
                                      <a:pt x="464" y="404"/>
                                    </a:cubicBezTo>
                                    <a:cubicBezTo>
                                      <a:pt x="464" y="407"/>
                                      <a:pt x="465" y="410"/>
                                      <a:pt x="465" y="412"/>
                                    </a:cubicBezTo>
                                    <a:cubicBezTo>
                                      <a:pt x="466" y="413"/>
                                      <a:pt x="467" y="414"/>
                                      <a:pt x="468" y="414"/>
                                    </a:cubicBezTo>
                                    <a:cubicBezTo>
                                      <a:pt x="469" y="414"/>
                                      <a:pt x="470" y="413"/>
                                      <a:pt x="471" y="412"/>
                                    </a:cubicBezTo>
                                    <a:cubicBezTo>
                                      <a:pt x="470" y="410"/>
                                      <a:pt x="470" y="407"/>
                                      <a:pt x="470" y="404"/>
                                    </a:cubicBezTo>
                                    <a:cubicBezTo>
                                      <a:pt x="470" y="388"/>
                                      <a:pt x="483" y="375"/>
                                      <a:pt x="499" y="375"/>
                                    </a:cubicBezTo>
                                    <a:cubicBezTo>
                                      <a:pt x="515" y="375"/>
                                      <a:pt x="527" y="388"/>
                                      <a:pt x="527" y="404"/>
                                    </a:cubicBezTo>
                                    <a:close/>
                                    <a:moveTo>
                                      <a:pt x="520" y="404"/>
                                    </a:moveTo>
                                    <a:cubicBezTo>
                                      <a:pt x="520" y="406"/>
                                      <a:pt x="520" y="407"/>
                                      <a:pt x="519" y="409"/>
                                    </a:cubicBezTo>
                                    <a:cubicBezTo>
                                      <a:pt x="521" y="409"/>
                                      <a:pt x="523" y="410"/>
                                      <a:pt x="525" y="411"/>
                                    </a:cubicBezTo>
                                    <a:cubicBezTo>
                                      <a:pt x="525" y="409"/>
                                      <a:pt x="526" y="407"/>
                                      <a:pt x="526" y="404"/>
                                    </a:cubicBezTo>
                                    <a:cubicBezTo>
                                      <a:pt x="526" y="397"/>
                                      <a:pt x="523" y="390"/>
                                      <a:pt x="518" y="385"/>
                                    </a:cubicBezTo>
                                    <a:cubicBezTo>
                                      <a:pt x="513" y="380"/>
                                      <a:pt x="506" y="377"/>
                                      <a:pt x="499" y="377"/>
                                    </a:cubicBezTo>
                                    <a:cubicBezTo>
                                      <a:pt x="491" y="377"/>
                                      <a:pt x="484" y="380"/>
                                      <a:pt x="479" y="385"/>
                                    </a:cubicBezTo>
                                    <a:cubicBezTo>
                                      <a:pt x="474" y="390"/>
                                      <a:pt x="471" y="397"/>
                                      <a:pt x="471" y="404"/>
                                    </a:cubicBezTo>
                                    <a:cubicBezTo>
                                      <a:pt x="471" y="407"/>
                                      <a:pt x="472" y="409"/>
                                      <a:pt x="472" y="411"/>
                                    </a:cubicBezTo>
                                    <a:cubicBezTo>
                                      <a:pt x="474" y="410"/>
                                      <a:pt x="476" y="409"/>
                                      <a:pt x="478" y="409"/>
                                    </a:cubicBezTo>
                                    <a:cubicBezTo>
                                      <a:pt x="478" y="407"/>
                                      <a:pt x="478" y="406"/>
                                      <a:pt x="478" y="404"/>
                                    </a:cubicBezTo>
                                    <a:cubicBezTo>
                                      <a:pt x="478" y="392"/>
                                      <a:pt x="487" y="383"/>
                                      <a:pt x="499" y="383"/>
                                    </a:cubicBezTo>
                                    <a:cubicBezTo>
                                      <a:pt x="510" y="383"/>
                                      <a:pt x="520" y="392"/>
                                      <a:pt x="520" y="404"/>
                                    </a:cubicBezTo>
                                    <a:close/>
                                    <a:moveTo>
                                      <a:pt x="512" y="404"/>
                                    </a:moveTo>
                                    <a:cubicBezTo>
                                      <a:pt x="512" y="405"/>
                                      <a:pt x="512" y="405"/>
                                      <a:pt x="512" y="406"/>
                                    </a:cubicBezTo>
                                    <a:cubicBezTo>
                                      <a:pt x="514" y="407"/>
                                      <a:pt x="516" y="407"/>
                                      <a:pt x="518" y="408"/>
                                    </a:cubicBezTo>
                                    <a:cubicBezTo>
                                      <a:pt x="518" y="407"/>
                                      <a:pt x="518" y="405"/>
                                      <a:pt x="518" y="404"/>
                                    </a:cubicBezTo>
                                    <a:cubicBezTo>
                                      <a:pt x="518" y="399"/>
                                      <a:pt x="516" y="394"/>
                                      <a:pt x="512" y="390"/>
                                    </a:cubicBezTo>
                                    <a:cubicBezTo>
                                      <a:pt x="509" y="387"/>
                                      <a:pt x="504" y="385"/>
                                      <a:pt x="499" y="385"/>
                                    </a:cubicBezTo>
                                    <a:cubicBezTo>
                                      <a:pt x="493" y="385"/>
                                      <a:pt x="488" y="387"/>
                                      <a:pt x="485" y="390"/>
                                    </a:cubicBezTo>
                                    <a:cubicBezTo>
                                      <a:pt x="481" y="394"/>
                                      <a:pt x="479" y="399"/>
                                      <a:pt x="479" y="404"/>
                                    </a:cubicBezTo>
                                    <a:cubicBezTo>
                                      <a:pt x="479" y="405"/>
                                      <a:pt x="479" y="407"/>
                                      <a:pt x="480" y="408"/>
                                    </a:cubicBezTo>
                                    <a:cubicBezTo>
                                      <a:pt x="481" y="407"/>
                                      <a:pt x="483" y="407"/>
                                      <a:pt x="485" y="406"/>
                                    </a:cubicBezTo>
                                    <a:cubicBezTo>
                                      <a:pt x="485" y="405"/>
                                      <a:pt x="485" y="405"/>
                                      <a:pt x="485" y="404"/>
                                    </a:cubicBezTo>
                                    <a:cubicBezTo>
                                      <a:pt x="485" y="397"/>
                                      <a:pt x="491" y="390"/>
                                      <a:pt x="499" y="390"/>
                                    </a:cubicBezTo>
                                    <a:cubicBezTo>
                                      <a:pt x="506" y="390"/>
                                      <a:pt x="512" y="397"/>
                                      <a:pt x="512" y="404"/>
                                    </a:cubicBezTo>
                                    <a:close/>
                                    <a:moveTo>
                                      <a:pt x="505" y="404"/>
                                    </a:moveTo>
                                    <a:cubicBezTo>
                                      <a:pt x="505" y="404"/>
                                      <a:pt x="505" y="404"/>
                                      <a:pt x="505" y="405"/>
                                    </a:cubicBezTo>
                                    <a:cubicBezTo>
                                      <a:pt x="507" y="405"/>
                                      <a:pt x="509" y="405"/>
                                      <a:pt x="510" y="406"/>
                                    </a:cubicBezTo>
                                    <a:cubicBezTo>
                                      <a:pt x="511" y="405"/>
                                      <a:pt x="511" y="405"/>
                                      <a:pt x="511" y="404"/>
                                    </a:cubicBezTo>
                                    <a:cubicBezTo>
                                      <a:pt x="511" y="397"/>
                                      <a:pt x="505" y="392"/>
                                      <a:pt x="499" y="392"/>
                                    </a:cubicBezTo>
                                    <a:cubicBezTo>
                                      <a:pt x="492" y="392"/>
                                      <a:pt x="487" y="397"/>
                                      <a:pt x="487" y="404"/>
                                    </a:cubicBezTo>
                                    <a:cubicBezTo>
                                      <a:pt x="487" y="405"/>
                                      <a:pt x="487" y="405"/>
                                      <a:pt x="487" y="406"/>
                                    </a:cubicBezTo>
                                    <a:cubicBezTo>
                                      <a:pt x="489" y="405"/>
                                      <a:pt x="490" y="405"/>
                                      <a:pt x="492" y="405"/>
                                    </a:cubicBezTo>
                                    <a:cubicBezTo>
                                      <a:pt x="492" y="404"/>
                                      <a:pt x="492" y="404"/>
                                      <a:pt x="492" y="404"/>
                                    </a:cubicBezTo>
                                    <a:cubicBezTo>
                                      <a:pt x="492" y="400"/>
                                      <a:pt x="495" y="397"/>
                                      <a:pt x="499" y="397"/>
                                    </a:cubicBezTo>
                                    <a:cubicBezTo>
                                      <a:pt x="502" y="397"/>
                                      <a:pt x="505" y="400"/>
                                      <a:pt x="505" y="404"/>
                                    </a:cubicBezTo>
                                    <a:close/>
                                    <a:moveTo>
                                      <a:pt x="499" y="399"/>
                                    </a:moveTo>
                                    <a:cubicBezTo>
                                      <a:pt x="496" y="399"/>
                                      <a:pt x="494" y="401"/>
                                      <a:pt x="494" y="404"/>
                                    </a:cubicBezTo>
                                    <a:cubicBezTo>
                                      <a:pt x="494" y="404"/>
                                      <a:pt x="494" y="404"/>
                                      <a:pt x="494" y="404"/>
                                    </a:cubicBezTo>
                                    <a:cubicBezTo>
                                      <a:pt x="495" y="404"/>
                                      <a:pt x="497" y="404"/>
                                      <a:pt x="499" y="404"/>
                                    </a:cubicBezTo>
                                    <a:cubicBezTo>
                                      <a:pt x="500" y="404"/>
                                      <a:pt x="502" y="404"/>
                                      <a:pt x="504" y="404"/>
                                    </a:cubicBezTo>
                                    <a:cubicBezTo>
                                      <a:pt x="504" y="404"/>
                                      <a:pt x="504" y="404"/>
                                      <a:pt x="504" y="404"/>
                                    </a:cubicBezTo>
                                    <a:cubicBezTo>
                                      <a:pt x="504" y="401"/>
                                      <a:pt x="501" y="399"/>
                                      <a:pt x="499" y="399"/>
                                    </a:cubicBezTo>
                                    <a:close/>
                                    <a:moveTo>
                                      <a:pt x="453" y="431"/>
                                    </a:moveTo>
                                    <a:cubicBezTo>
                                      <a:pt x="454" y="430"/>
                                      <a:pt x="455" y="428"/>
                                      <a:pt x="456" y="427"/>
                                    </a:cubicBezTo>
                                    <a:cubicBezTo>
                                      <a:pt x="451" y="423"/>
                                      <a:pt x="445" y="421"/>
                                      <a:pt x="438" y="421"/>
                                    </a:cubicBezTo>
                                    <a:cubicBezTo>
                                      <a:pt x="431" y="421"/>
                                      <a:pt x="425" y="423"/>
                                      <a:pt x="420" y="426"/>
                                    </a:cubicBezTo>
                                    <a:cubicBezTo>
                                      <a:pt x="421" y="428"/>
                                      <a:pt x="422" y="429"/>
                                      <a:pt x="423" y="431"/>
                                    </a:cubicBezTo>
                                    <a:cubicBezTo>
                                      <a:pt x="427" y="428"/>
                                      <a:pt x="432" y="427"/>
                                      <a:pt x="438" y="427"/>
                                    </a:cubicBezTo>
                                    <a:cubicBezTo>
                                      <a:pt x="444" y="427"/>
                                      <a:pt x="449" y="428"/>
                                      <a:pt x="453" y="431"/>
                                    </a:cubicBezTo>
                                    <a:close/>
                                    <a:moveTo>
                                      <a:pt x="438" y="428"/>
                                    </a:moveTo>
                                    <a:cubicBezTo>
                                      <a:pt x="433" y="428"/>
                                      <a:pt x="428" y="430"/>
                                      <a:pt x="423" y="432"/>
                                    </a:cubicBezTo>
                                    <a:cubicBezTo>
                                      <a:pt x="424" y="434"/>
                                      <a:pt x="425" y="436"/>
                                      <a:pt x="426" y="438"/>
                                    </a:cubicBezTo>
                                    <a:cubicBezTo>
                                      <a:pt x="429" y="436"/>
                                      <a:pt x="433" y="434"/>
                                      <a:pt x="438" y="434"/>
                                    </a:cubicBezTo>
                                    <a:cubicBezTo>
                                      <a:pt x="442" y="434"/>
                                      <a:pt x="447" y="436"/>
                                      <a:pt x="450" y="438"/>
                                    </a:cubicBezTo>
                                    <a:cubicBezTo>
                                      <a:pt x="451" y="436"/>
                                      <a:pt x="452" y="435"/>
                                      <a:pt x="453" y="433"/>
                                    </a:cubicBezTo>
                                    <a:cubicBezTo>
                                      <a:pt x="448" y="430"/>
                                      <a:pt x="443" y="428"/>
                                      <a:pt x="438" y="428"/>
                                    </a:cubicBezTo>
                                    <a:close/>
                                    <a:moveTo>
                                      <a:pt x="457" y="425"/>
                                    </a:moveTo>
                                    <a:cubicBezTo>
                                      <a:pt x="458" y="424"/>
                                      <a:pt x="460" y="422"/>
                                      <a:pt x="461" y="421"/>
                                    </a:cubicBezTo>
                                    <a:cubicBezTo>
                                      <a:pt x="454" y="416"/>
                                      <a:pt x="446" y="413"/>
                                      <a:pt x="438" y="413"/>
                                    </a:cubicBezTo>
                                    <a:cubicBezTo>
                                      <a:pt x="429" y="413"/>
                                      <a:pt x="422" y="416"/>
                                      <a:pt x="415" y="420"/>
                                    </a:cubicBezTo>
                                    <a:cubicBezTo>
                                      <a:pt x="416" y="422"/>
                                      <a:pt x="418" y="423"/>
                                      <a:pt x="419" y="425"/>
                                    </a:cubicBezTo>
                                    <a:cubicBezTo>
                                      <a:pt x="424" y="422"/>
                                      <a:pt x="431" y="420"/>
                                      <a:pt x="438" y="420"/>
                                    </a:cubicBezTo>
                                    <a:cubicBezTo>
                                      <a:pt x="445" y="420"/>
                                      <a:pt x="452" y="422"/>
                                      <a:pt x="457" y="425"/>
                                    </a:cubicBezTo>
                                    <a:close/>
                                    <a:moveTo>
                                      <a:pt x="462" y="419"/>
                                    </a:moveTo>
                                    <a:cubicBezTo>
                                      <a:pt x="464" y="418"/>
                                      <a:pt x="465" y="417"/>
                                      <a:pt x="467" y="415"/>
                                    </a:cubicBezTo>
                                    <a:cubicBezTo>
                                      <a:pt x="459" y="409"/>
                                      <a:pt x="449" y="406"/>
                                      <a:pt x="438" y="406"/>
                                    </a:cubicBezTo>
                                    <a:cubicBezTo>
                                      <a:pt x="427" y="406"/>
                                      <a:pt x="417" y="409"/>
                                      <a:pt x="409" y="415"/>
                                    </a:cubicBezTo>
                                    <a:cubicBezTo>
                                      <a:pt x="411" y="416"/>
                                      <a:pt x="412" y="418"/>
                                      <a:pt x="414" y="419"/>
                                    </a:cubicBezTo>
                                    <a:cubicBezTo>
                                      <a:pt x="421" y="415"/>
                                      <a:pt x="429" y="412"/>
                                      <a:pt x="438" y="412"/>
                                    </a:cubicBezTo>
                                    <a:cubicBezTo>
                                      <a:pt x="447" y="412"/>
                                      <a:pt x="455" y="415"/>
                                      <a:pt x="462" y="419"/>
                                    </a:cubicBezTo>
                                    <a:close/>
                                    <a:moveTo>
                                      <a:pt x="407" y="404"/>
                                    </a:moveTo>
                                    <a:cubicBezTo>
                                      <a:pt x="407" y="407"/>
                                      <a:pt x="406" y="410"/>
                                      <a:pt x="405" y="412"/>
                                    </a:cubicBezTo>
                                    <a:cubicBezTo>
                                      <a:pt x="406" y="413"/>
                                      <a:pt x="407" y="413"/>
                                      <a:pt x="408" y="414"/>
                                    </a:cubicBezTo>
                                    <a:cubicBezTo>
                                      <a:pt x="409" y="413"/>
                                      <a:pt x="410" y="412"/>
                                      <a:pt x="411" y="412"/>
                                    </a:cubicBezTo>
                                    <a:cubicBezTo>
                                      <a:pt x="412" y="409"/>
                                      <a:pt x="412" y="407"/>
                                      <a:pt x="412" y="404"/>
                                    </a:cubicBezTo>
                                    <a:cubicBezTo>
                                      <a:pt x="412" y="395"/>
                                      <a:pt x="408" y="386"/>
                                      <a:pt x="402" y="380"/>
                                    </a:cubicBezTo>
                                    <a:cubicBezTo>
                                      <a:pt x="396" y="374"/>
                                      <a:pt x="387" y="370"/>
                                      <a:pt x="378" y="370"/>
                                    </a:cubicBezTo>
                                    <a:cubicBezTo>
                                      <a:pt x="368" y="370"/>
                                      <a:pt x="360" y="374"/>
                                      <a:pt x="354" y="380"/>
                                    </a:cubicBezTo>
                                    <a:cubicBezTo>
                                      <a:pt x="347" y="386"/>
                                      <a:pt x="344" y="395"/>
                                      <a:pt x="344" y="404"/>
                                    </a:cubicBezTo>
                                    <a:cubicBezTo>
                                      <a:pt x="344" y="407"/>
                                      <a:pt x="344" y="410"/>
                                      <a:pt x="345" y="412"/>
                                    </a:cubicBezTo>
                                    <a:cubicBezTo>
                                      <a:pt x="346" y="413"/>
                                      <a:pt x="346" y="414"/>
                                      <a:pt x="347" y="414"/>
                                    </a:cubicBezTo>
                                    <a:cubicBezTo>
                                      <a:pt x="348" y="414"/>
                                      <a:pt x="349" y="413"/>
                                      <a:pt x="350" y="412"/>
                                    </a:cubicBezTo>
                                    <a:cubicBezTo>
                                      <a:pt x="349" y="410"/>
                                      <a:pt x="349" y="407"/>
                                      <a:pt x="349" y="404"/>
                                    </a:cubicBezTo>
                                    <a:cubicBezTo>
                                      <a:pt x="349" y="388"/>
                                      <a:pt x="362" y="375"/>
                                      <a:pt x="378" y="375"/>
                                    </a:cubicBezTo>
                                    <a:cubicBezTo>
                                      <a:pt x="394" y="375"/>
                                      <a:pt x="407" y="388"/>
                                      <a:pt x="407" y="404"/>
                                    </a:cubicBezTo>
                                    <a:close/>
                                    <a:moveTo>
                                      <a:pt x="399" y="404"/>
                                    </a:moveTo>
                                    <a:cubicBezTo>
                                      <a:pt x="399" y="406"/>
                                      <a:pt x="399" y="407"/>
                                      <a:pt x="398" y="409"/>
                                    </a:cubicBezTo>
                                    <a:cubicBezTo>
                                      <a:pt x="400" y="409"/>
                                      <a:pt x="402" y="410"/>
                                      <a:pt x="404" y="411"/>
                                    </a:cubicBezTo>
                                    <a:cubicBezTo>
                                      <a:pt x="405" y="409"/>
                                      <a:pt x="405" y="407"/>
                                      <a:pt x="405" y="404"/>
                                    </a:cubicBezTo>
                                    <a:cubicBezTo>
                                      <a:pt x="405" y="397"/>
                                      <a:pt x="402" y="390"/>
                                      <a:pt x="397" y="385"/>
                                    </a:cubicBezTo>
                                    <a:cubicBezTo>
                                      <a:pt x="392" y="380"/>
                                      <a:pt x="385" y="377"/>
                                      <a:pt x="378" y="377"/>
                                    </a:cubicBezTo>
                                    <a:cubicBezTo>
                                      <a:pt x="370" y="377"/>
                                      <a:pt x="363" y="380"/>
                                      <a:pt x="359" y="385"/>
                                    </a:cubicBezTo>
                                    <a:cubicBezTo>
                                      <a:pt x="354" y="390"/>
                                      <a:pt x="351" y="397"/>
                                      <a:pt x="351" y="404"/>
                                    </a:cubicBezTo>
                                    <a:cubicBezTo>
                                      <a:pt x="351" y="407"/>
                                      <a:pt x="351" y="409"/>
                                      <a:pt x="352" y="411"/>
                                    </a:cubicBezTo>
                                    <a:cubicBezTo>
                                      <a:pt x="353" y="410"/>
                                      <a:pt x="355" y="409"/>
                                      <a:pt x="357" y="409"/>
                                    </a:cubicBezTo>
                                    <a:cubicBezTo>
                                      <a:pt x="357" y="407"/>
                                      <a:pt x="357" y="406"/>
                                      <a:pt x="357" y="404"/>
                                    </a:cubicBezTo>
                                    <a:cubicBezTo>
                                      <a:pt x="357" y="392"/>
                                      <a:pt x="366" y="383"/>
                                      <a:pt x="378" y="383"/>
                                    </a:cubicBezTo>
                                    <a:cubicBezTo>
                                      <a:pt x="389" y="383"/>
                                      <a:pt x="399" y="392"/>
                                      <a:pt x="399" y="404"/>
                                    </a:cubicBezTo>
                                    <a:close/>
                                    <a:moveTo>
                                      <a:pt x="391" y="404"/>
                                    </a:moveTo>
                                    <a:cubicBezTo>
                                      <a:pt x="391" y="405"/>
                                      <a:pt x="391" y="405"/>
                                      <a:pt x="391" y="406"/>
                                    </a:cubicBezTo>
                                    <a:cubicBezTo>
                                      <a:pt x="393" y="407"/>
                                      <a:pt x="395" y="407"/>
                                      <a:pt x="397" y="408"/>
                                    </a:cubicBezTo>
                                    <a:cubicBezTo>
                                      <a:pt x="397" y="407"/>
                                      <a:pt x="397" y="405"/>
                                      <a:pt x="397" y="404"/>
                                    </a:cubicBezTo>
                                    <a:cubicBezTo>
                                      <a:pt x="397" y="399"/>
                                      <a:pt x="395" y="394"/>
                                      <a:pt x="392" y="390"/>
                                    </a:cubicBezTo>
                                    <a:cubicBezTo>
                                      <a:pt x="388" y="387"/>
                                      <a:pt x="383" y="385"/>
                                      <a:pt x="378" y="385"/>
                                    </a:cubicBezTo>
                                    <a:cubicBezTo>
                                      <a:pt x="372" y="385"/>
                                      <a:pt x="368" y="387"/>
                                      <a:pt x="364" y="390"/>
                                    </a:cubicBezTo>
                                    <a:cubicBezTo>
                                      <a:pt x="360" y="394"/>
                                      <a:pt x="358" y="399"/>
                                      <a:pt x="358" y="404"/>
                                    </a:cubicBezTo>
                                    <a:cubicBezTo>
                                      <a:pt x="358" y="405"/>
                                      <a:pt x="358" y="407"/>
                                      <a:pt x="359" y="408"/>
                                    </a:cubicBezTo>
                                    <a:cubicBezTo>
                                      <a:pt x="361" y="407"/>
                                      <a:pt x="362" y="407"/>
                                      <a:pt x="364" y="406"/>
                                    </a:cubicBezTo>
                                    <a:cubicBezTo>
                                      <a:pt x="364" y="405"/>
                                      <a:pt x="364" y="405"/>
                                      <a:pt x="364" y="404"/>
                                    </a:cubicBezTo>
                                    <a:cubicBezTo>
                                      <a:pt x="364" y="397"/>
                                      <a:pt x="370" y="390"/>
                                      <a:pt x="378" y="390"/>
                                    </a:cubicBezTo>
                                    <a:cubicBezTo>
                                      <a:pt x="385" y="390"/>
                                      <a:pt x="391" y="397"/>
                                      <a:pt x="391" y="404"/>
                                    </a:cubicBezTo>
                                    <a:close/>
                                    <a:moveTo>
                                      <a:pt x="384" y="404"/>
                                    </a:moveTo>
                                    <a:cubicBezTo>
                                      <a:pt x="384" y="404"/>
                                      <a:pt x="384" y="404"/>
                                      <a:pt x="384" y="405"/>
                                    </a:cubicBezTo>
                                    <a:cubicBezTo>
                                      <a:pt x="386" y="405"/>
                                      <a:pt x="388" y="405"/>
                                      <a:pt x="390" y="406"/>
                                    </a:cubicBezTo>
                                    <a:cubicBezTo>
                                      <a:pt x="390" y="405"/>
                                      <a:pt x="390" y="405"/>
                                      <a:pt x="390" y="404"/>
                                    </a:cubicBezTo>
                                    <a:cubicBezTo>
                                      <a:pt x="390" y="397"/>
                                      <a:pt x="384" y="392"/>
                                      <a:pt x="378" y="392"/>
                                    </a:cubicBezTo>
                                    <a:cubicBezTo>
                                      <a:pt x="371" y="392"/>
                                      <a:pt x="366" y="397"/>
                                      <a:pt x="366" y="404"/>
                                    </a:cubicBezTo>
                                    <a:cubicBezTo>
                                      <a:pt x="366" y="405"/>
                                      <a:pt x="366" y="405"/>
                                      <a:pt x="366" y="406"/>
                                    </a:cubicBezTo>
                                    <a:cubicBezTo>
                                      <a:pt x="368" y="405"/>
                                      <a:pt x="369" y="405"/>
                                      <a:pt x="371" y="405"/>
                                    </a:cubicBezTo>
                                    <a:cubicBezTo>
                                      <a:pt x="371" y="404"/>
                                      <a:pt x="371" y="404"/>
                                      <a:pt x="371" y="404"/>
                                    </a:cubicBezTo>
                                    <a:cubicBezTo>
                                      <a:pt x="371" y="400"/>
                                      <a:pt x="374" y="397"/>
                                      <a:pt x="378" y="397"/>
                                    </a:cubicBezTo>
                                    <a:cubicBezTo>
                                      <a:pt x="381" y="397"/>
                                      <a:pt x="384" y="400"/>
                                      <a:pt x="384" y="404"/>
                                    </a:cubicBezTo>
                                    <a:close/>
                                    <a:moveTo>
                                      <a:pt x="378" y="399"/>
                                    </a:moveTo>
                                    <a:cubicBezTo>
                                      <a:pt x="375" y="399"/>
                                      <a:pt x="373" y="401"/>
                                      <a:pt x="373" y="404"/>
                                    </a:cubicBezTo>
                                    <a:cubicBezTo>
                                      <a:pt x="373" y="404"/>
                                      <a:pt x="373" y="404"/>
                                      <a:pt x="373" y="404"/>
                                    </a:cubicBezTo>
                                    <a:cubicBezTo>
                                      <a:pt x="374" y="404"/>
                                      <a:pt x="376" y="404"/>
                                      <a:pt x="378" y="404"/>
                                    </a:cubicBezTo>
                                    <a:cubicBezTo>
                                      <a:pt x="379" y="404"/>
                                      <a:pt x="381" y="404"/>
                                      <a:pt x="383" y="404"/>
                                    </a:cubicBezTo>
                                    <a:cubicBezTo>
                                      <a:pt x="383" y="404"/>
                                      <a:pt x="383" y="404"/>
                                      <a:pt x="383" y="404"/>
                                    </a:cubicBezTo>
                                    <a:cubicBezTo>
                                      <a:pt x="383" y="401"/>
                                      <a:pt x="381" y="399"/>
                                      <a:pt x="378" y="399"/>
                                    </a:cubicBezTo>
                                    <a:close/>
                                    <a:moveTo>
                                      <a:pt x="333" y="431"/>
                                    </a:moveTo>
                                    <a:cubicBezTo>
                                      <a:pt x="333" y="430"/>
                                      <a:pt x="334" y="428"/>
                                      <a:pt x="335" y="427"/>
                                    </a:cubicBezTo>
                                    <a:cubicBezTo>
                                      <a:pt x="330" y="423"/>
                                      <a:pt x="324" y="421"/>
                                      <a:pt x="317" y="421"/>
                                    </a:cubicBezTo>
                                    <a:cubicBezTo>
                                      <a:pt x="310" y="421"/>
                                      <a:pt x="304" y="423"/>
                                      <a:pt x="298" y="427"/>
                                    </a:cubicBezTo>
                                    <a:cubicBezTo>
                                      <a:pt x="299" y="428"/>
                                      <a:pt x="300" y="430"/>
                                      <a:pt x="301" y="431"/>
                                    </a:cubicBezTo>
                                    <a:cubicBezTo>
                                      <a:pt x="306" y="428"/>
                                      <a:pt x="311" y="427"/>
                                      <a:pt x="317" y="427"/>
                                    </a:cubicBezTo>
                                    <a:cubicBezTo>
                                      <a:pt x="323" y="427"/>
                                      <a:pt x="328" y="428"/>
                                      <a:pt x="333" y="431"/>
                                    </a:cubicBezTo>
                                    <a:close/>
                                    <a:moveTo>
                                      <a:pt x="317" y="428"/>
                                    </a:moveTo>
                                    <a:cubicBezTo>
                                      <a:pt x="311" y="428"/>
                                      <a:pt x="306" y="430"/>
                                      <a:pt x="302" y="433"/>
                                    </a:cubicBezTo>
                                    <a:cubicBezTo>
                                      <a:pt x="303" y="435"/>
                                      <a:pt x="304" y="437"/>
                                      <a:pt x="304" y="439"/>
                                    </a:cubicBezTo>
                                    <a:cubicBezTo>
                                      <a:pt x="308" y="436"/>
                                      <a:pt x="312" y="434"/>
                                      <a:pt x="317" y="434"/>
                                    </a:cubicBezTo>
                                    <a:cubicBezTo>
                                      <a:pt x="322" y="434"/>
                                      <a:pt x="326" y="436"/>
                                      <a:pt x="329" y="438"/>
                                    </a:cubicBezTo>
                                    <a:cubicBezTo>
                                      <a:pt x="330" y="436"/>
                                      <a:pt x="331" y="435"/>
                                      <a:pt x="332" y="433"/>
                                    </a:cubicBezTo>
                                    <a:cubicBezTo>
                                      <a:pt x="328" y="430"/>
                                      <a:pt x="322" y="428"/>
                                      <a:pt x="317" y="428"/>
                                    </a:cubicBezTo>
                                    <a:close/>
                                    <a:moveTo>
                                      <a:pt x="336" y="425"/>
                                    </a:moveTo>
                                    <a:cubicBezTo>
                                      <a:pt x="338" y="424"/>
                                      <a:pt x="339" y="422"/>
                                      <a:pt x="340" y="421"/>
                                    </a:cubicBezTo>
                                    <a:cubicBezTo>
                                      <a:pt x="334" y="416"/>
                                      <a:pt x="326" y="413"/>
                                      <a:pt x="317" y="413"/>
                                    </a:cubicBezTo>
                                    <a:cubicBezTo>
                                      <a:pt x="308" y="413"/>
                                      <a:pt x="300" y="416"/>
                                      <a:pt x="293" y="421"/>
                                    </a:cubicBezTo>
                                    <a:cubicBezTo>
                                      <a:pt x="295" y="422"/>
                                      <a:pt x="296" y="424"/>
                                      <a:pt x="297" y="425"/>
                                    </a:cubicBezTo>
                                    <a:cubicBezTo>
                                      <a:pt x="303" y="422"/>
                                      <a:pt x="310" y="420"/>
                                      <a:pt x="317" y="420"/>
                                    </a:cubicBezTo>
                                    <a:cubicBezTo>
                                      <a:pt x="324" y="420"/>
                                      <a:pt x="331" y="422"/>
                                      <a:pt x="336" y="425"/>
                                    </a:cubicBezTo>
                                    <a:close/>
                                    <a:moveTo>
                                      <a:pt x="341" y="419"/>
                                    </a:moveTo>
                                    <a:cubicBezTo>
                                      <a:pt x="343" y="418"/>
                                      <a:pt x="344" y="417"/>
                                      <a:pt x="346" y="415"/>
                                    </a:cubicBezTo>
                                    <a:cubicBezTo>
                                      <a:pt x="338" y="409"/>
                                      <a:pt x="328" y="406"/>
                                      <a:pt x="317" y="406"/>
                                    </a:cubicBezTo>
                                    <a:cubicBezTo>
                                      <a:pt x="306" y="406"/>
                                      <a:pt x="296" y="409"/>
                                      <a:pt x="288" y="415"/>
                                    </a:cubicBezTo>
                                    <a:cubicBezTo>
                                      <a:pt x="289" y="417"/>
                                      <a:pt x="291" y="418"/>
                                      <a:pt x="292" y="420"/>
                                    </a:cubicBezTo>
                                    <a:cubicBezTo>
                                      <a:pt x="299" y="415"/>
                                      <a:pt x="308" y="412"/>
                                      <a:pt x="317" y="412"/>
                                    </a:cubicBezTo>
                                    <a:cubicBezTo>
                                      <a:pt x="326" y="412"/>
                                      <a:pt x="334" y="415"/>
                                      <a:pt x="341" y="419"/>
                                    </a:cubicBezTo>
                                    <a:close/>
                                    <a:moveTo>
                                      <a:pt x="285" y="404"/>
                                    </a:moveTo>
                                    <a:cubicBezTo>
                                      <a:pt x="285" y="407"/>
                                      <a:pt x="284" y="410"/>
                                      <a:pt x="283" y="412"/>
                                    </a:cubicBezTo>
                                    <a:cubicBezTo>
                                      <a:pt x="284" y="413"/>
                                      <a:pt x="285" y="414"/>
                                      <a:pt x="286" y="414"/>
                                    </a:cubicBezTo>
                                    <a:cubicBezTo>
                                      <a:pt x="287" y="414"/>
                                      <a:pt x="288" y="413"/>
                                      <a:pt x="289" y="412"/>
                                    </a:cubicBezTo>
                                    <a:cubicBezTo>
                                      <a:pt x="290" y="410"/>
                                      <a:pt x="290" y="407"/>
                                      <a:pt x="290" y="404"/>
                                    </a:cubicBezTo>
                                    <a:cubicBezTo>
                                      <a:pt x="290" y="395"/>
                                      <a:pt x="286" y="386"/>
                                      <a:pt x="280" y="380"/>
                                    </a:cubicBezTo>
                                    <a:cubicBezTo>
                                      <a:pt x="274" y="374"/>
                                      <a:pt x="265" y="370"/>
                                      <a:pt x="256" y="370"/>
                                    </a:cubicBezTo>
                                    <a:cubicBezTo>
                                      <a:pt x="246" y="370"/>
                                      <a:pt x="238" y="374"/>
                                      <a:pt x="232" y="380"/>
                                    </a:cubicBezTo>
                                    <a:cubicBezTo>
                                      <a:pt x="225" y="386"/>
                                      <a:pt x="222" y="395"/>
                                      <a:pt x="222" y="404"/>
                                    </a:cubicBezTo>
                                    <a:cubicBezTo>
                                      <a:pt x="222" y="407"/>
                                      <a:pt x="222" y="410"/>
                                      <a:pt x="223" y="412"/>
                                    </a:cubicBezTo>
                                    <a:cubicBezTo>
                                      <a:pt x="224" y="413"/>
                                      <a:pt x="225" y="414"/>
                                      <a:pt x="225" y="414"/>
                                    </a:cubicBezTo>
                                    <a:cubicBezTo>
                                      <a:pt x="226" y="414"/>
                                      <a:pt x="227" y="413"/>
                                      <a:pt x="228" y="412"/>
                                    </a:cubicBezTo>
                                    <a:cubicBezTo>
                                      <a:pt x="228" y="410"/>
                                      <a:pt x="227" y="407"/>
                                      <a:pt x="227" y="404"/>
                                    </a:cubicBezTo>
                                    <a:cubicBezTo>
                                      <a:pt x="227" y="388"/>
                                      <a:pt x="240" y="375"/>
                                      <a:pt x="256" y="375"/>
                                    </a:cubicBezTo>
                                    <a:cubicBezTo>
                                      <a:pt x="272" y="375"/>
                                      <a:pt x="285" y="388"/>
                                      <a:pt x="285" y="404"/>
                                    </a:cubicBezTo>
                                    <a:close/>
                                    <a:moveTo>
                                      <a:pt x="277" y="404"/>
                                    </a:moveTo>
                                    <a:cubicBezTo>
                                      <a:pt x="277" y="406"/>
                                      <a:pt x="277" y="407"/>
                                      <a:pt x="276" y="409"/>
                                    </a:cubicBezTo>
                                    <a:cubicBezTo>
                                      <a:pt x="278" y="409"/>
                                      <a:pt x="280" y="410"/>
                                      <a:pt x="282" y="411"/>
                                    </a:cubicBezTo>
                                    <a:cubicBezTo>
                                      <a:pt x="283" y="409"/>
                                      <a:pt x="283" y="407"/>
                                      <a:pt x="283" y="404"/>
                                    </a:cubicBezTo>
                                    <a:cubicBezTo>
                                      <a:pt x="283" y="397"/>
                                      <a:pt x="280" y="390"/>
                                      <a:pt x="275" y="385"/>
                                    </a:cubicBezTo>
                                    <a:cubicBezTo>
                                      <a:pt x="270" y="380"/>
                                      <a:pt x="263" y="377"/>
                                      <a:pt x="256" y="377"/>
                                    </a:cubicBezTo>
                                    <a:cubicBezTo>
                                      <a:pt x="248" y="377"/>
                                      <a:pt x="242" y="380"/>
                                      <a:pt x="237" y="385"/>
                                    </a:cubicBezTo>
                                    <a:cubicBezTo>
                                      <a:pt x="232" y="390"/>
                                      <a:pt x="229" y="397"/>
                                      <a:pt x="229" y="404"/>
                                    </a:cubicBezTo>
                                    <a:cubicBezTo>
                                      <a:pt x="229" y="407"/>
                                      <a:pt x="229" y="409"/>
                                      <a:pt x="230" y="411"/>
                                    </a:cubicBezTo>
                                    <a:cubicBezTo>
                                      <a:pt x="231" y="410"/>
                                      <a:pt x="233" y="409"/>
                                      <a:pt x="235" y="409"/>
                                    </a:cubicBezTo>
                                    <a:cubicBezTo>
                                      <a:pt x="235" y="407"/>
                                      <a:pt x="235" y="406"/>
                                      <a:pt x="235" y="404"/>
                                    </a:cubicBezTo>
                                    <a:cubicBezTo>
                                      <a:pt x="235" y="392"/>
                                      <a:pt x="244" y="383"/>
                                      <a:pt x="256" y="383"/>
                                    </a:cubicBezTo>
                                    <a:cubicBezTo>
                                      <a:pt x="268" y="383"/>
                                      <a:pt x="277" y="392"/>
                                      <a:pt x="277" y="404"/>
                                    </a:cubicBezTo>
                                    <a:close/>
                                    <a:moveTo>
                                      <a:pt x="269" y="404"/>
                                    </a:moveTo>
                                    <a:cubicBezTo>
                                      <a:pt x="269" y="405"/>
                                      <a:pt x="269" y="405"/>
                                      <a:pt x="269" y="406"/>
                                    </a:cubicBezTo>
                                    <a:cubicBezTo>
                                      <a:pt x="271" y="407"/>
                                      <a:pt x="273" y="407"/>
                                      <a:pt x="275" y="408"/>
                                    </a:cubicBezTo>
                                    <a:cubicBezTo>
                                      <a:pt x="275" y="407"/>
                                      <a:pt x="275" y="405"/>
                                      <a:pt x="275" y="404"/>
                                    </a:cubicBezTo>
                                    <a:cubicBezTo>
                                      <a:pt x="275" y="399"/>
                                      <a:pt x="273" y="394"/>
                                      <a:pt x="270" y="390"/>
                                    </a:cubicBezTo>
                                    <a:cubicBezTo>
                                      <a:pt x="266" y="387"/>
                                      <a:pt x="261" y="385"/>
                                      <a:pt x="256" y="385"/>
                                    </a:cubicBezTo>
                                    <a:cubicBezTo>
                                      <a:pt x="250" y="385"/>
                                      <a:pt x="246" y="387"/>
                                      <a:pt x="242" y="390"/>
                                    </a:cubicBezTo>
                                    <a:cubicBezTo>
                                      <a:pt x="239" y="394"/>
                                      <a:pt x="236" y="399"/>
                                      <a:pt x="236" y="404"/>
                                    </a:cubicBezTo>
                                    <a:cubicBezTo>
                                      <a:pt x="236" y="405"/>
                                      <a:pt x="237" y="407"/>
                                      <a:pt x="237" y="408"/>
                                    </a:cubicBezTo>
                                    <a:cubicBezTo>
                                      <a:pt x="239" y="407"/>
                                      <a:pt x="241" y="407"/>
                                      <a:pt x="242" y="406"/>
                                    </a:cubicBezTo>
                                    <a:cubicBezTo>
                                      <a:pt x="242" y="405"/>
                                      <a:pt x="242" y="405"/>
                                      <a:pt x="242" y="404"/>
                                    </a:cubicBezTo>
                                    <a:cubicBezTo>
                                      <a:pt x="242" y="397"/>
                                      <a:pt x="248" y="390"/>
                                      <a:pt x="256" y="390"/>
                                    </a:cubicBezTo>
                                    <a:cubicBezTo>
                                      <a:pt x="263" y="390"/>
                                      <a:pt x="269" y="397"/>
                                      <a:pt x="269" y="404"/>
                                    </a:cubicBezTo>
                                    <a:close/>
                                    <a:moveTo>
                                      <a:pt x="263" y="404"/>
                                    </a:moveTo>
                                    <a:cubicBezTo>
                                      <a:pt x="263" y="404"/>
                                      <a:pt x="263" y="404"/>
                                      <a:pt x="263" y="405"/>
                                    </a:cubicBezTo>
                                    <a:cubicBezTo>
                                      <a:pt x="264" y="405"/>
                                      <a:pt x="266" y="405"/>
                                      <a:pt x="268" y="406"/>
                                    </a:cubicBezTo>
                                    <a:cubicBezTo>
                                      <a:pt x="268" y="405"/>
                                      <a:pt x="268" y="405"/>
                                      <a:pt x="268" y="404"/>
                                    </a:cubicBezTo>
                                    <a:cubicBezTo>
                                      <a:pt x="268" y="397"/>
                                      <a:pt x="262" y="392"/>
                                      <a:pt x="256" y="392"/>
                                    </a:cubicBezTo>
                                    <a:cubicBezTo>
                                      <a:pt x="249" y="392"/>
                                      <a:pt x="244" y="397"/>
                                      <a:pt x="244" y="404"/>
                                    </a:cubicBezTo>
                                    <a:cubicBezTo>
                                      <a:pt x="244" y="405"/>
                                      <a:pt x="244" y="405"/>
                                      <a:pt x="244" y="406"/>
                                    </a:cubicBezTo>
                                    <a:cubicBezTo>
                                      <a:pt x="246" y="405"/>
                                      <a:pt x="247" y="405"/>
                                      <a:pt x="249" y="405"/>
                                    </a:cubicBezTo>
                                    <a:cubicBezTo>
                                      <a:pt x="249" y="404"/>
                                      <a:pt x="249" y="404"/>
                                      <a:pt x="249" y="404"/>
                                    </a:cubicBezTo>
                                    <a:cubicBezTo>
                                      <a:pt x="249" y="400"/>
                                      <a:pt x="252" y="397"/>
                                      <a:pt x="256" y="397"/>
                                    </a:cubicBezTo>
                                    <a:cubicBezTo>
                                      <a:pt x="260" y="397"/>
                                      <a:pt x="263" y="400"/>
                                      <a:pt x="263" y="404"/>
                                    </a:cubicBezTo>
                                    <a:close/>
                                    <a:moveTo>
                                      <a:pt x="256" y="399"/>
                                    </a:moveTo>
                                    <a:cubicBezTo>
                                      <a:pt x="253" y="399"/>
                                      <a:pt x="251" y="401"/>
                                      <a:pt x="251" y="404"/>
                                    </a:cubicBezTo>
                                    <a:cubicBezTo>
                                      <a:pt x="251" y="404"/>
                                      <a:pt x="251" y="404"/>
                                      <a:pt x="251" y="404"/>
                                    </a:cubicBezTo>
                                    <a:cubicBezTo>
                                      <a:pt x="252" y="404"/>
                                      <a:pt x="254" y="404"/>
                                      <a:pt x="256" y="404"/>
                                    </a:cubicBezTo>
                                    <a:cubicBezTo>
                                      <a:pt x="258" y="404"/>
                                      <a:pt x="259" y="404"/>
                                      <a:pt x="261" y="404"/>
                                    </a:cubicBezTo>
                                    <a:cubicBezTo>
                                      <a:pt x="261" y="404"/>
                                      <a:pt x="261" y="404"/>
                                      <a:pt x="261" y="404"/>
                                    </a:cubicBezTo>
                                    <a:cubicBezTo>
                                      <a:pt x="261" y="401"/>
                                      <a:pt x="259" y="399"/>
                                      <a:pt x="256" y="399"/>
                                    </a:cubicBezTo>
                                    <a:close/>
                                    <a:moveTo>
                                      <a:pt x="211" y="431"/>
                                    </a:moveTo>
                                    <a:cubicBezTo>
                                      <a:pt x="212" y="430"/>
                                      <a:pt x="213" y="428"/>
                                      <a:pt x="214" y="427"/>
                                    </a:cubicBezTo>
                                    <a:cubicBezTo>
                                      <a:pt x="208" y="423"/>
                                      <a:pt x="202" y="421"/>
                                      <a:pt x="195" y="421"/>
                                    </a:cubicBezTo>
                                    <a:cubicBezTo>
                                      <a:pt x="188" y="421"/>
                                      <a:pt x="182" y="423"/>
                                      <a:pt x="177" y="426"/>
                                    </a:cubicBezTo>
                                    <a:cubicBezTo>
                                      <a:pt x="178" y="428"/>
                                      <a:pt x="179" y="429"/>
                                      <a:pt x="180" y="431"/>
                                    </a:cubicBezTo>
                                    <a:cubicBezTo>
                                      <a:pt x="184" y="428"/>
                                      <a:pt x="189" y="427"/>
                                      <a:pt x="195" y="427"/>
                                    </a:cubicBezTo>
                                    <a:cubicBezTo>
                                      <a:pt x="201" y="427"/>
                                      <a:pt x="206" y="428"/>
                                      <a:pt x="211" y="431"/>
                                    </a:cubicBezTo>
                                    <a:close/>
                                    <a:moveTo>
                                      <a:pt x="195" y="428"/>
                                    </a:moveTo>
                                    <a:cubicBezTo>
                                      <a:pt x="190" y="428"/>
                                      <a:pt x="185" y="430"/>
                                      <a:pt x="181" y="432"/>
                                    </a:cubicBezTo>
                                    <a:cubicBezTo>
                                      <a:pt x="182" y="434"/>
                                      <a:pt x="182" y="436"/>
                                      <a:pt x="183" y="438"/>
                                    </a:cubicBezTo>
                                    <a:cubicBezTo>
                                      <a:pt x="187" y="436"/>
                                      <a:pt x="191" y="434"/>
                                      <a:pt x="195" y="434"/>
                                    </a:cubicBezTo>
                                    <a:cubicBezTo>
                                      <a:pt x="200" y="434"/>
                                      <a:pt x="204" y="436"/>
                                      <a:pt x="208" y="438"/>
                                    </a:cubicBezTo>
                                    <a:cubicBezTo>
                                      <a:pt x="208" y="436"/>
                                      <a:pt x="209" y="435"/>
                                      <a:pt x="210" y="433"/>
                                    </a:cubicBezTo>
                                    <a:cubicBezTo>
                                      <a:pt x="206" y="430"/>
                                      <a:pt x="201" y="428"/>
                                      <a:pt x="195" y="428"/>
                                    </a:cubicBezTo>
                                    <a:close/>
                                    <a:moveTo>
                                      <a:pt x="214" y="425"/>
                                    </a:moveTo>
                                    <a:cubicBezTo>
                                      <a:pt x="216" y="424"/>
                                      <a:pt x="217" y="422"/>
                                      <a:pt x="218" y="421"/>
                                    </a:cubicBezTo>
                                    <a:cubicBezTo>
                                      <a:pt x="212" y="416"/>
                                      <a:pt x="204" y="413"/>
                                      <a:pt x="195" y="413"/>
                                    </a:cubicBezTo>
                                    <a:cubicBezTo>
                                      <a:pt x="187" y="413"/>
                                      <a:pt x="179" y="416"/>
                                      <a:pt x="172" y="420"/>
                                    </a:cubicBezTo>
                                    <a:cubicBezTo>
                                      <a:pt x="174" y="422"/>
                                      <a:pt x="175" y="423"/>
                                      <a:pt x="176" y="425"/>
                                    </a:cubicBezTo>
                                    <a:cubicBezTo>
                                      <a:pt x="182" y="422"/>
                                      <a:pt x="188" y="420"/>
                                      <a:pt x="195" y="420"/>
                                    </a:cubicBezTo>
                                    <a:cubicBezTo>
                                      <a:pt x="202" y="420"/>
                                      <a:pt x="209" y="422"/>
                                      <a:pt x="214" y="425"/>
                                    </a:cubicBezTo>
                                    <a:close/>
                                    <a:moveTo>
                                      <a:pt x="219" y="419"/>
                                    </a:moveTo>
                                    <a:cubicBezTo>
                                      <a:pt x="221" y="418"/>
                                      <a:pt x="222" y="417"/>
                                      <a:pt x="224" y="415"/>
                                    </a:cubicBezTo>
                                    <a:cubicBezTo>
                                      <a:pt x="216" y="409"/>
                                      <a:pt x="206" y="406"/>
                                      <a:pt x="195" y="406"/>
                                    </a:cubicBezTo>
                                    <a:cubicBezTo>
                                      <a:pt x="184" y="406"/>
                                      <a:pt x="174" y="409"/>
                                      <a:pt x="166" y="415"/>
                                    </a:cubicBezTo>
                                    <a:cubicBezTo>
                                      <a:pt x="168" y="416"/>
                                      <a:pt x="170" y="418"/>
                                      <a:pt x="171" y="419"/>
                                    </a:cubicBezTo>
                                    <a:cubicBezTo>
                                      <a:pt x="178" y="415"/>
                                      <a:pt x="186" y="412"/>
                                      <a:pt x="195" y="412"/>
                                    </a:cubicBezTo>
                                    <a:cubicBezTo>
                                      <a:pt x="204" y="412"/>
                                      <a:pt x="212" y="415"/>
                                      <a:pt x="219" y="419"/>
                                    </a:cubicBezTo>
                                    <a:close/>
                                    <a:moveTo>
                                      <a:pt x="181" y="73"/>
                                    </a:moveTo>
                                    <a:cubicBezTo>
                                      <a:pt x="182" y="74"/>
                                      <a:pt x="182" y="76"/>
                                      <a:pt x="183" y="78"/>
                                    </a:cubicBezTo>
                                    <a:cubicBezTo>
                                      <a:pt x="187" y="76"/>
                                      <a:pt x="191" y="75"/>
                                      <a:pt x="195" y="75"/>
                                    </a:cubicBezTo>
                                    <a:cubicBezTo>
                                      <a:pt x="200" y="75"/>
                                      <a:pt x="204" y="76"/>
                                      <a:pt x="208" y="79"/>
                                    </a:cubicBezTo>
                                    <a:cubicBezTo>
                                      <a:pt x="208" y="77"/>
                                      <a:pt x="209" y="75"/>
                                      <a:pt x="210" y="73"/>
                                    </a:cubicBezTo>
                                    <a:cubicBezTo>
                                      <a:pt x="206" y="70"/>
                                      <a:pt x="201" y="69"/>
                                      <a:pt x="195" y="69"/>
                                    </a:cubicBezTo>
                                    <a:cubicBezTo>
                                      <a:pt x="190" y="69"/>
                                      <a:pt x="185" y="70"/>
                                      <a:pt x="181" y="73"/>
                                    </a:cubicBezTo>
                                    <a:close/>
                                    <a:moveTo>
                                      <a:pt x="195" y="67"/>
                                    </a:moveTo>
                                    <a:cubicBezTo>
                                      <a:pt x="201" y="67"/>
                                      <a:pt x="206" y="69"/>
                                      <a:pt x="211" y="72"/>
                                    </a:cubicBezTo>
                                    <a:cubicBezTo>
                                      <a:pt x="212" y="70"/>
                                      <a:pt x="213" y="68"/>
                                      <a:pt x="214" y="67"/>
                                    </a:cubicBezTo>
                                    <a:cubicBezTo>
                                      <a:pt x="208" y="64"/>
                                      <a:pt x="202" y="62"/>
                                      <a:pt x="195" y="62"/>
                                    </a:cubicBezTo>
                                    <a:cubicBezTo>
                                      <a:pt x="188" y="62"/>
                                      <a:pt x="182" y="63"/>
                                      <a:pt x="177" y="67"/>
                                    </a:cubicBezTo>
                                    <a:cubicBezTo>
                                      <a:pt x="178" y="68"/>
                                      <a:pt x="179" y="70"/>
                                      <a:pt x="180" y="71"/>
                                    </a:cubicBezTo>
                                    <a:cubicBezTo>
                                      <a:pt x="184" y="69"/>
                                      <a:pt x="189" y="67"/>
                                      <a:pt x="195" y="67"/>
                                    </a:cubicBezTo>
                                    <a:close/>
                                    <a:moveTo>
                                      <a:pt x="184" y="80"/>
                                    </a:moveTo>
                                    <a:cubicBezTo>
                                      <a:pt x="184" y="82"/>
                                      <a:pt x="185" y="84"/>
                                      <a:pt x="185" y="86"/>
                                    </a:cubicBezTo>
                                    <a:cubicBezTo>
                                      <a:pt x="188" y="84"/>
                                      <a:pt x="191" y="82"/>
                                      <a:pt x="195" y="82"/>
                                    </a:cubicBezTo>
                                    <a:cubicBezTo>
                                      <a:pt x="199" y="82"/>
                                      <a:pt x="203" y="84"/>
                                      <a:pt x="205" y="87"/>
                                    </a:cubicBezTo>
                                    <a:cubicBezTo>
                                      <a:pt x="206" y="85"/>
                                      <a:pt x="206" y="83"/>
                                      <a:pt x="207" y="80"/>
                                    </a:cubicBezTo>
                                    <a:cubicBezTo>
                                      <a:pt x="204" y="78"/>
                                      <a:pt x="200" y="76"/>
                                      <a:pt x="195" y="76"/>
                                    </a:cubicBezTo>
                                    <a:cubicBezTo>
                                      <a:pt x="191" y="76"/>
                                      <a:pt x="187" y="78"/>
                                      <a:pt x="184" y="80"/>
                                    </a:cubicBezTo>
                                    <a:close/>
                                    <a:moveTo>
                                      <a:pt x="205" y="96"/>
                                    </a:moveTo>
                                    <a:cubicBezTo>
                                      <a:pt x="205" y="94"/>
                                      <a:pt x="205" y="91"/>
                                      <a:pt x="205" y="89"/>
                                    </a:cubicBezTo>
                                    <a:cubicBezTo>
                                      <a:pt x="203" y="86"/>
                                      <a:pt x="199" y="84"/>
                                      <a:pt x="195" y="84"/>
                                    </a:cubicBezTo>
                                    <a:cubicBezTo>
                                      <a:pt x="191" y="84"/>
                                      <a:pt x="188" y="86"/>
                                      <a:pt x="186" y="88"/>
                                    </a:cubicBezTo>
                                    <a:cubicBezTo>
                                      <a:pt x="186" y="91"/>
                                      <a:pt x="186" y="93"/>
                                      <a:pt x="186" y="96"/>
                                    </a:cubicBezTo>
                                    <a:cubicBezTo>
                                      <a:pt x="186" y="96"/>
                                      <a:pt x="186" y="96"/>
                                      <a:pt x="186" y="97"/>
                                    </a:cubicBezTo>
                                    <a:cubicBezTo>
                                      <a:pt x="187" y="97"/>
                                      <a:pt x="188" y="96"/>
                                      <a:pt x="188" y="96"/>
                                    </a:cubicBezTo>
                                    <a:cubicBezTo>
                                      <a:pt x="188" y="96"/>
                                      <a:pt x="188" y="96"/>
                                      <a:pt x="188" y="96"/>
                                    </a:cubicBezTo>
                                    <a:cubicBezTo>
                                      <a:pt x="188" y="92"/>
                                      <a:pt x="191" y="89"/>
                                      <a:pt x="195" y="89"/>
                                    </a:cubicBezTo>
                                    <a:cubicBezTo>
                                      <a:pt x="199" y="89"/>
                                      <a:pt x="202" y="92"/>
                                      <a:pt x="202" y="96"/>
                                    </a:cubicBezTo>
                                    <a:cubicBezTo>
                                      <a:pt x="202" y="96"/>
                                      <a:pt x="202" y="96"/>
                                      <a:pt x="202" y="96"/>
                                    </a:cubicBezTo>
                                    <a:cubicBezTo>
                                      <a:pt x="203" y="97"/>
                                      <a:pt x="204" y="97"/>
                                      <a:pt x="205" y="97"/>
                                    </a:cubicBezTo>
                                    <a:cubicBezTo>
                                      <a:pt x="205" y="97"/>
                                      <a:pt x="205" y="96"/>
                                      <a:pt x="205" y="96"/>
                                    </a:cubicBezTo>
                                    <a:close/>
                                    <a:moveTo>
                                      <a:pt x="195" y="91"/>
                                    </a:moveTo>
                                    <a:cubicBezTo>
                                      <a:pt x="192" y="91"/>
                                      <a:pt x="190" y="93"/>
                                      <a:pt x="190" y="96"/>
                                    </a:cubicBezTo>
                                    <a:cubicBezTo>
                                      <a:pt x="190" y="96"/>
                                      <a:pt x="190" y="96"/>
                                      <a:pt x="190" y="96"/>
                                    </a:cubicBezTo>
                                    <a:cubicBezTo>
                                      <a:pt x="192" y="96"/>
                                      <a:pt x="193" y="96"/>
                                      <a:pt x="195" y="96"/>
                                    </a:cubicBezTo>
                                    <a:cubicBezTo>
                                      <a:pt x="197" y="96"/>
                                      <a:pt x="198" y="96"/>
                                      <a:pt x="200" y="96"/>
                                    </a:cubicBezTo>
                                    <a:cubicBezTo>
                                      <a:pt x="200" y="96"/>
                                      <a:pt x="200" y="96"/>
                                      <a:pt x="200" y="96"/>
                                    </a:cubicBezTo>
                                    <a:cubicBezTo>
                                      <a:pt x="200" y="93"/>
                                      <a:pt x="198" y="91"/>
                                      <a:pt x="195" y="91"/>
                                    </a:cubicBezTo>
                                    <a:close/>
                                    <a:moveTo>
                                      <a:pt x="166" y="107"/>
                                    </a:moveTo>
                                    <a:cubicBezTo>
                                      <a:pt x="168" y="108"/>
                                      <a:pt x="170" y="109"/>
                                      <a:pt x="171" y="111"/>
                                    </a:cubicBezTo>
                                    <a:cubicBezTo>
                                      <a:pt x="178" y="106"/>
                                      <a:pt x="186" y="104"/>
                                      <a:pt x="195" y="104"/>
                                    </a:cubicBezTo>
                                    <a:cubicBezTo>
                                      <a:pt x="204" y="104"/>
                                      <a:pt x="212" y="106"/>
                                      <a:pt x="219" y="111"/>
                                    </a:cubicBezTo>
                                    <a:cubicBezTo>
                                      <a:pt x="221" y="110"/>
                                      <a:pt x="222" y="108"/>
                                      <a:pt x="224" y="107"/>
                                    </a:cubicBezTo>
                                    <a:cubicBezTo>
                                      <a:pt x="216" y="101"/>
                                      <a:pt x="206" y="98"/>
                                      <a:pt x="195" y="98"/>
                                    </a:cubicBezTo>
                                    <a:cubicBezTo>
                                      <a:pt x="184" y="98"/>
                                      <a:pt x="174" y="101"/>
                                      <a:pt x="166" y="107"/>
                                    </a:cubicBezTo>
                                    <a:close/>
                                    <a:moveTo>
                                      <a:pt x="302" y="73"/>
                                    </a:moveTo>
                                    <a:cubicBezTo>
                                      <a:pt x="303" y="75"/>
                                      <a:pt x="304" y="77"/>
                                      <a:pt x="304" y="79"/>
                                    </a:cubicBezTo>
                                    <a:cubicBezTo>
                                      <a:pt x="308" y="76"/>
                                      <a:pt x="312" y="75"/>
                                      <a:pt x="317" y="75"/>
                                    </a:cubicBezTo>
                                    <a:cubicBezTo>
                                      <a:pt x="322" y="75"/>
                                      <a:pt x="326" y="76"/>
                                      <a:pt x="329" y="79"/>
                                    </a:cubicBezTo>
                                    <a:cubicBezTo>
                                      <a:pt x="330" y="77"/>
                                      <a:pt x="331" y="75"/>
                                      <a:pt x="332" y="73"/>
                                    </a:cubicBezTo>
                                    <a:cubicBezTo>
                                      <a:pt x="328" y="70"/>
                                      <a:pt x="322" y="69"/>
                                      <a:pt x="317" y="69"/>
                                    </a:cubicBezTo>
                                    <a:cubicBezTo>
                                      <a:pt x="311" y="69"/>
                                      <a:pt x="306" y="70"/>
                                      <a:pt x="302" y="73"/>
                                    </a:cubicBezTo>
                                    <a:close/>
                                    <a:moveTo>
                                      <a:pt x="317" y="67"/>
                                    </a:moveTo>
                                    <a:cubicBezTo>
                                      <a:pt x="323" y="67"/>
                                      <a:pt x="328" y="69"/>
                                      <a:pt x="333" y="72"/>
                                    </a:cubicBezTo>
                                    <a:cubicBezTo>
                                      <a:pt x="333" y="70"/>
                                      <a:pt x="334" y="68"/>
                                      <a:pt x="335" y="67"/>
                                    </a:cubicBezTo>
                                    <a:cubicBezTo>
                                      <a:pt x="330" y="64"/>
                                      <a:pt x="324" y="62"/>
                                      <a:pt x="317" y="62"/>
                                    </a:cubicBezTo>
                                    <a:cubicBezTo>
                                      <a:pt x="310" y="62"/>
                                      <a:pt x="304" y="64"/>
                                      <a:pt x="298" y="67"/>
                                    </a:cubicBezTo>
                                    <a:cubicBezTo>
                                      <a:pt x="299" y="69"/>
                                      <a:pt x="300" y="70"/>
                                      <a:pt x="301" y="72"/>
                                    </a:cubicBezTo>
                                    <a:cubicBezTo>
                                      <a:pt x="306" y="69"/>
                                      <a:pt x="311" y="67"/>
                                      <a:pt x="317" y="67"/>
                                    </a:cubicBezTo>
                                    <a:close/>
                                    <a:moveTo>
                                      <a:pt x="305" y="80"/>
                                    </a:moveTo>
                                    <a:cubicBezTo>
                                      <a:pt x="305" y="83"/>
                                      <a:pt x="306" y="85"/>
                                      <a:pt x="306" y="87"/>
                                    </a:cubicBezTo>
                                    <a:cubicBezTo>
                                      <a:pt x="309" y="84"/>
                                      <a:pt x="313" y="82"/>
                                      <a:pt x="317" y="82"/>
                                    </a:cubicBezTo>
                                    <a:cubicBezTo>
                                      <a:pt x="321" y="82"/>
                                      <a:pt x="325" y="84"/>
                                      <a:pt x="327" y="87"/>
                                    </a:cubicBezTo>
                                    <a:cubicBezTo>
                                      <a:pt x="328" y="85"/>
                                      <a:pt x="328" y="83"/>
                                      <a:pt x="329" y="80"/>
                                    </a:cubicBezTo>
                                    <a:cubicBezTo>
                                      <a:pt x="326" y="78"/>
                                      <a:pt x="321" y="76"/>
                                      <a:pt x="317" y="76"/>
                                    </a:cubicBezTo>
                                    <a:cubicBezTo>
                                      <a:pt x="312" y="76"/>
                                      <a:pt x="308" y="78"/>
                                      <a:pt x="305" y="80"/>
                                    </a:cubicBezTo>
                                    <a:close/>
                                    <a:moveTo>
                                      <a:pt x="327" y="96"/>
                                    </a:moveTo>
                                    <a:cubicBezTo>
                                      <a:pt x="327" y="94"/>
                                      <a:pt x="327" y="91"/>
                                      <a:pt x="327" y="89"/>
                                    </a:cubicBezTo>
                                    <a:cubicBezTo>
                                      <a:pt x="325" y="86"/>
                                      <a:pt x="321" y="84"/>
                                      <a:pt x="317" y="84"/>
                                    </a:cubicBezTo>
                                    <a:cubicBezTo>
                                      <a:pt x="313" y="84"/>
                                      <a:pt x="309" y="86"/>
                                      <a:pt x="307" y="90"/>
                                    </a:cubicBezTo>
                                    <a:cubicBezTo>
                                      <a:pt x="307" y="92"/>
                                      <a:pt x="307" y="94"/>
                                      <a:pt x="307" y="96"/>
                                    </a:cubicBezTo>
                                    <a:cubicBezTo>
                                      <a:pt x="307" y="96"/>
                                      <a:pt x="307" y="97"/>
                                      <a:pt x="307" y="97"/>
                                    </a:cubicBezTo>
                                    <a:cubicBezTo>
                                      <a:pt x="308" y="97"/>
                                      <a:pt x="309" y="97"/>
                                      <a:pt x="310" y="96"/>
                                    </a:cubicBezTo>
                                    <a:cubicBezTo>
                                      <a:pt x="310" y="96"/>
                                      <a:pt x="310" y="96"/>
                                      <a:pt x="310" y="96"/>
                                    </a:cubicBezTo>
                                    <a:cubicBezTo>
                                      <a:pt x="310" y="92"/>
                                      <a:pt x="313" y="89"/>
                                      <a:pt x="317" y="89"/>
                                    </a:cubicBezTo>
                                    <a:cubicBezTo>
                                      <a:pt x="321" y="89"/>
                                      <a:pt x="324" y="92"/>
                                      <a:pt x="324" y="96"/>
                                    </a:cubicBezTo>
                                    <a:cubicBezTo>
                                      <a:pt x="324" y="96"/>
                                      <a:pt x="324" y="96"/>
                                      <a:pt x="324" y="96"/>
                                    </a:cubicBezTo>
                                    <a:cubicBezTo>
                                      <a:pt x="325" y="97"/>
                                      <a:pt x="326" y="97"/>
                                      <a:pt x="327" y="97"/>
                                    </a:cubicBezTo>
                                    <a:cubicBezTo>
                                      <a:pt x="327" y="97"/>
                                      <a:pt x="327" y="96"/>
                                      <a:pt x="327" y="96"/>
                                    </a:cubicBezTo>
                                    <a:close/>
                                    <a:moveTo>
                                      <a:pt x="317" y="91"/>
                                    </a:moveTo>
                                    <a:cubicBezTo>
                                      <a:pt x="314" y="91"/>
                                      <a:pt x="312" y="93"/>
                                      <a:pt x="312" y="96"/>
                                    </a:cubicBezTo>
                                    <a:cubicBezTo>
                                      <a:pt x="312" y="96"/>
                                      <a:pt x="312" y="96"/>
                                      <a:pt x="312" y="96"/>
                                    </a:cubicBezTo>
                                    <a:cubicBezTo>
                                      <a:pt x="314" y="96"/>
                                      <a:pt x="315" y="96"/>
                                      <a:pt x="317" y="96"/>
                                    </a:cubicBezTo>
                                    <a:cubicBezTo>
                                      <a:pt x="319" y="96"/>
                                      <a:pt x="320" y="96"/>
                                      <a:pt x="322" y="96"/>
                                    </a:cubicBezTo>
                                    <a:cubicBezTo>
                                      <a:pt x="322" y="96"/>
                                      <a:pt x="322" y="96"/>
                                      <a:pt x="322" y="96"/>
                                    </a:cubicBezTo>
                                    <a:cubicBezTo>
                                      <a:pt x="322" y="93"/>
                                      <a:pt x="320" y="91"/>
                                      <a:pt x="317" y="91"/>
                                    </a:cubicBezTo>
                                    <a:close/>
                                    <a:moveTo>
                                      <a:pt x="288" y="107"/>
                                    </a:moveTo>
                                    <a:cubicBezTo>
                                      <a:pt x="289" y="108"/>
                                      <a:pt x="291" y="110"/>
                                      <a:pt x="292" y="111"/>
                                    </a:cubicBezTo>
                                    <a:cubicBezTo>
                                      <a:pt x="299" y="106"/>
                                      <a:pt x="308" y="104"/>
                                      <a:pt x="317" y="104"/>
                                    </a:cubicBezTo>
                                    <a:cubicBezTo>
                                      <a:pt x="326" y="104"/>
                                      <a:pt x="334" y="106"/>
                                      <a:pt x="341" y="111"/>
                                    </a:cubicBezTo>
                                    <a:cubicBezTo>
                                      <a:pt x="343" y="110"/>
                                      <a:pt x="344" y="108"/>
                                      <a:pt x="346" y="107"/>
                                    </a:cubicBezTo>
                                    <a:cubicBezTo>
                                      <a:pt x="338" y="101"/>
                                      <a:pt x="328" y="98"/>
                                      <a:pt x="317" y="98"/>
                                    </a:cubicBezTo>
                                    <a:cubicBezTo>
                                      <a:pt x="306" y="98"/>
                                      <a:pt x="296" y="101"/>
                                      <a:pt x="288" y="107"/>
                                    </a:cubicBezTo>
                                    <a:close/>
                                    <a:moveTo>
                                      <a:pt x="423" y="73"/>
                                    </a:moveTo>
                                    <a:cubicBezTo>
                                      <a:pt x="424" y="74"/>
                                      <a:pt x="425" y="76"/>
                                      <a:pt x="426" y="78"/>
                                    </a:cubicBezTo>
                                    <a:cubicBezTo>
                                      <a:pt x="429" y="76"/>
                                      <a:pt x="433" y="75"/>
                                      <a:pt x="438" y="75"/>
                                    </a:cubicBezTo>
                                    <a:cubicBezTo>
                                      <a:pt x="442" y="75"/>
                                      <a:pt x="447" y="76"/>
                                      <a:pt x="450" y="79"/>
                                    </a:cubicBezTo>
                                    <a:cubicBezTo>
                                      <a:pt x="451" y="77"/>
                                      <a:pt x="452" y="75"/>
                                      <a:pt x="453" y="73"/>
                                    </a:cubicBezTo>
                                    <a:cubicBezTo>
                                      <a:pt x="448" y="70"/>
                                      <a:pt x="443" y="69"/>
                                      <a:pt x="438" y="69"/>
                                    </a:cubicBezTo>
                                    <a:cubicBezTo>
                                      <a:pt x="433" y="69"/>
                                      <a:pt x="428" y="70"/>
                                      <a:pt x="423" y="73"/>
                                    </a:cubicBezTo>
                                    <a:close/>
                                    <a:moveTo>
                                      <a:pt x="438" y="67"/>
                                    </a:moveTo>
                                    <a:cubicBezTo>
                                      <a:pt x="444" y="67"/>
                                      <a:pt x="449" y="69"/>
                                      <a:pt x="453" y="72"/>
                                    </a:cubicBezTo>
                                    <a:cubicBezTo>
                                      <a:pt x="454" y="70"/>
                                      <a:pt x="455" y="68"/>
                                      <a:pt x="456" y="67"/>
                                    </a:cubicBezTo>
                                    <a:cubicBezTo>
                                      <a:pt x="451" y="64"/>
                                      <a:pt x="445" y="62"/>
                                      <a:pt x="438" y="62"/>
                                    </a:cubicBezTo>
                                    <a:cubicBezTo>
                                      <a:pt x="431" y="62"/>
                                      <a:pt x="425" y="63"/>
                                      <a:pt x="420" y="67"/>
                                    </a:cubicBezTo>
                                    <a:cubicBezTo>
                                      <a:pt x="421" y="68"/>
                                      <a:pt x="422" y="70"/>
                                      <a:pt x="423" y="71"/>
                                    </a:cubicBezTo>
                                    <a:cubicBezTo>
                                      <a:pt x="427" y="69"/>
                                      <a:pt x="432" y="67"/>
                                      <a:pt x="438" y="67"/>
                                    </a:cubicBezTo>
                                    <a:close/>
                                    <a:moveTo>
                                      <a:pt x="426" y="80"/>
                                    </a:moveTo>
                                    <a:cubicBezTo>
                                      <a:pt x="427" y="82"/>
                                      <a:pt x="428" y="84"/>
                                      <a:pt x="428" y="86"/>
                                    </a:cubicBezTo>
                                    <a:cubicBezTo>
                                      <a:pt x="431" y="84"/>
                                      <a:pt x="434" y="82"/>
                                      <a:pt x="438" y="82"/>
                                    </a:cubicBezTo>
                                    <a:cubicBezTo>
                                      <a:pt x="442" y="82"/>
                                      <a:pt x="446" y="84"/>
                                      <a:pt x="448" y="87"/>
                                    </a:cubicBezTo>
                                    <a:cubicBezTo>
                                      <a:pt x="449" y="85"/>
                                      <a:pt x="449" y="83"/>
                                      <a:pt x="450" y="80"/>
                                    </a:cubicBezTo>
                                    <a:cubicBezTo>
                                      <a:pt x="446" y="78"/>
                                      <a:pt x="442" y="76"/>
                                      <a:pt x="438" y="76"/>
                                    </a:cubicBezTo>
                                    <a:cubicBezTo>
                                      <a:pt x="434" y="76"/>
                                      <a:pt x="430" y="78"/>
                                      <a:pt x="426" y="80"/>
                                    </a:cubicBezTo>
                                    <a:close/>
                                    <a:moveTo>
                                      <a:pt x="447" y="96"/>
                                    </a:moveTo>
                                    <a:cubicBezTo>
                                      <a:pt x="447" y="94"/>
                                      <a:pt x="448" y="91"/>
                                      <a:pt x="448" y="89"/>
                                    </a:cubicBezTo>
                                    <a:cubicBezTo>
                                      <a:pt x="446" y="86"/>
                                      <a:pt x="442" y="84"/>
                                      <a:pt x="438" y="84"/>
                                    </a:cubicBezTo>
                                    <a:cubicBezTo>
                                      <a:pt x="434" y="84"/>
                                      <a:pt x="431" y="86"/>
                                      <a:pt x="428" y="88"/>
                                    </a:cubicBezTo>
                                    <a:cubicBezTo>
                                      <a:pt x="429" y="91"/>
                                      <a:pt x="429" y="93"/>
                                      <a:pt x="429" y="96"/>
                                    </a:cubicBezTo>
                                    <a:cubicBezTo>
                                      <a:pt x="429" y="96"/>
                                      <a:pt x="429" y="96"/>
                                      <a:pt x="429" y="97"/>
                                    </a:cubicBezTo>
                                    <a:cubicBezTo>
                                      <a:pt x="430" y="97"/>
                                      <a:pt x="430" y="96"/>
                                      <a:pt x="431" y="96"/>
                                    </a:cubicBezTo>
                                    <a:cubicBezTo>
                                      <a:pt x="431" y="96"/>
                                      <a:pt x="431" y="96"/>
                                      <a:pt x="431" y="96"/>
                                    </a:cubicBezTo>
                                    <a:cubicBezTo>
                                      <a:pt x="431" y="92"/>
                                      <a:pt x="434" y="89"/>
                                      <a:pt x="438" y="89"/>
                                    </a:cubicBezTo>
                                    <a:cubicBezTo>
                                      <a:pt x="441" y="89"/>
                                      <a:pt x="444" y="92"/>
                                      <a:pt x="444" y="96"/>
                                    </a:cubicBezTo>
                                    <a:cubicBezTo>
                                      <a:pt x="444" y="96"/>
                                      <a:pt x="444" y="96"/>
                                      <a:pt x="444" y="96"/>
                                    </a:cubicBezTo>
                                    <a:cubicBezTo>
                                      <a:pt x="445" y="97"/>
                                      <a:pt x="446" y="97"/>
                                      <a:pt x="447" y="97"/>
                                    </a:cubicBezTo>
                                    <a:cubicBezTo>
                                      <a:pt x="447" y="97"/>
                                      <a:pt x="447" y="96"/>
                                      <a:pt x="447" y="96"/>
                                    </a:cubicBezTo>
                                    <a:close/>
                                    <a:moveTo>
                                      <a:pt x="438" y="91"/>
                                    </a:moveTo>
                                    <a:cubicBezTo>
                                      <a:pt x="435" y="91"/>
                                      <a:pt x="433" y="93"/>
                                      <a:pt x="433" y="96"/>
                                    </a:cubicBezTo>
                                    <a:cubicBezTo>
                                      <a:pt x="433" y="96"/>
                                      <a:pt x="433" y="96"/>
                                      <a:pt x="433" y="96"/>
                                    </a:cubicBezTo>
                                    <a:cubicBezTo>
                                      <a:pt x="434" y="96"/>
                                      <a:pt x="436" y="96"/>
                                      <a:pt x="438" y="96"/>
                                    </a:cubicBezTo>
                                    <a:cubicBezTo>
                                      <a:pt x="439" y="96"/>
                                      <a:pt x="441" y="96"/>
                                      <a:pt x="443" y="96"/>
                                    </a:cubicBezTo>
                                    <a:cubicBezTo>
                                      <a:pt x="443" y="96"/>
                                      <a:pt x="443" y="96"/>
                                      <a:pt x="443" y="96"/>
                                    </a:cubicBezTo>
                                    <a:cubicBezTo>
                                      <a:pt x="443" y="93"/>
                                      <a:pt x="441" y="91"/>
                                      <a:pt x="438" y="91"/>
                                    </a:cubicBezTo>
                                    <a:close/>
                                    <a:moveTo>
                                      <a:pt x="409" y="107"/>
                                    </a:moveTo>
                                    <a:cubicBezTo>
                                      <a:pt x="411" y="108"/>
                                      <a:pt x="412" y="109"/>
                                      <a:pt x="414" y="111"/>
                                    </a:cubicBezTo>
                                    <a:cubicBezTo>
                                      <a:pt x="421" y="106"/>
                                      <a:pt x="429" y="104"/>
                                      <a:pt x="438" y="104"/>
                                    </a:cubicBezTo>
                                    <a:cubicBezTo>
                                      <a:pt x="447" y="104"/>
                                      <a:pt x="455" y="106"/>
                                      <a:pt x="462" y="111"/>
                                    </a:cubicBezTo>
                                    <a:cubicBezTo>
                                      <a:pt x="464" y="110"/>
                                      <a:pt x="465" y="108"/>
                                      <a:pt x="467" y="107"/>
                                    </a:cubicBezTo>
                                    <a:cubicBezTo>
                                      <a:pt x="459" y="101"/>
                                      <a:pt x="449" y="98"/>
                                      <a:pt x="438" y="98"/>
                                    </a:cubicBezTo>
                                    <a:cubicBezTo>
                                      <a:pt x="427" y="98"/>
                                      <a:pt x="417" y="101"/>
                                      <a:pt x="409" y="107"/>
                                    </a:cubicBezTo>
                                    <a:close/>
                                    <a:moveTo>
                                      <a:pt x="545" y="73"/>
                                    </a:moveTo>
                                    <a:cubicBezTo>
                                      <a:pt x="546" y="75"/>
                                      <a:pt x="546" y="77"/>
                                      <a:pt x="547" y="79"/>
                                    </a:cubicBezTo>
                                    <a:cubicBezTo>
                                      <a:pt x="551" y="76"/>
                                      <a:pt x="555" y="75"/>
                                      <a:pt x="560" y="75"/>
                                    </a:cubicBezTo>
                                    <a:cubicBezTo>
                                      <a:pt x="565" y="75"/>
                                      <a:pt x="569" y="76"/>
                                      <a:pt x="572" y="79"/>
                                    </a:cubicBezTo>
                                    <a:cubicBezTo>
                                      <a:pt x="573" y="77"/>
                                      <a:pt x="574" y="75"/>
                                      <a:pt x="575" y="73"/>
                                    </a:cubicBezTo>
                                    <a:cubicBezTo>
                                      <a:pt x="571" y="70"/>
                                      <a:pt x="565" y="69"/>
                                      <a:pt x="560" y="69"/>
                                    </a:cubicBezTo>
                                    <a:cubicBezTo>
                                      <a:pt x="554" y="69"/>
                                      <a:pt x="549" y="70"/>
                                      <a:pt x="545" y="73"/>
                                    </a:cubicBezTo>
                                    <a:close/>
                                    <a:moveTo>
                                      <a:pt x="560" y="67"/>
                                    </a:moveTo>
                                    <a:cubicBezTo>
                                      <a:pt x="566" y="67"/>
                                      <a:pt x="571" y="69"/>
                                      <a:pt x="576" y="72"/>
                                    </a:cubicBezTo>
                                    <a:cubicBezTo>
                                      <a:pt x="577" y="70"/>
                                      <a:pt x="577" y="68"/>
                                      <a:pt x="578" y="67"/>
                                    </a:cubicBezTo>
                                    <a:cubicBezTo>
                                      <a:pt x="573" y="64"/>
                                      <a:pt x="567" y="62"/>
                                      <a:pt x="560" y="62"/>
                                    </a:cubicBezTo>
                                    <a:cubicBezTo>
                                      <a:pt x="553" y="62"/>
                                      <a:pt x="547" y="64"/>
                                      <a:pt x="541" y="67"/>
                                    </a:cubicBezTo>
                                    <a:cubicBezTo>
                                      <a:pt x="542" y="69"/>
                                      <a:pt x="543" y="70"/>
                                      <a:pt x="544" y="72"/>
                                    </a:cubicBezTo>
                                    <a:cubicBezTo>
                                      <a:pt x="549" y="69"/>
                                      <a:pt x="554" y="67"/>
                                      <a:pt x="560" y="67"/>
                                    </a:cubicBezTo>
                                    <a:close/>
                                    <a:moveTo>
                                      <a:pt x="548" y="81"/>
                                    </a:moveTo>
                                    <a:cubicBezTo>
                                      <a:pt x="548" y="83"/>
                                      <a:pt x="549" y="85"/>
                                      <a:pt x="549" y="88"/>
                                    </a:cubicBezTo>
                                    <a:cubicBezTo>
                                      <a:pt x="549" y="88"/>
                                      <a:pt x="549" y="88"/>
                                      <a:pt x="549" y="88"/>
                                    </a:cubicBezTo>
                                    <a:cubicBezTo>
                                      <a:pt x="552" y="84"/>
                                      <a:pt x="556" y="82"/>
                                      <a:pt x="560" y="82"/>
                                    </a:cubicBezTo>
                                    <a:cubicBezTo>
                                      <a:pt x="564" y="82"/>
                                      <a:pt x="568" y="84"/>
                                      <a:pt x="570" y="87"/>
                                    </a:cubicBezTo>
                                    <a:cubicBezTo>
                                      <a:pt x="571" y="85"/>
                                      <a:pt x="571" y="83"/>
                                      <a:pt x="572" y="80"/>
                                    </a:cubicBezTo>
                                    <a:cubicBezTo>
                                      <a:pt x="569" y="78"/>
                                      <a:pt x="564" y="76"/>
                                      <a:pt x="560" y="76"/>
                                    </a:cubicBezTo>
                                    <a:cubicBezTo>
                                      <a:pt x="555" y="76"/>
                                      <a:pt x="551" y="78"/>
                                      <a:pt x="548" y="81"/>
                                    </a:cubicBezTo>
                                    <a:close/>
                                    <a:moveTo>
                                      <a:pt x="570" y="96"/>
                                    </a:moveTo>
                                    <a:cubicBezTo>
                                      <a:pt x="570" y="94"/>
                                      <a:pt x="570" y="91"/>
                                      <a:pt x="570" y="89"/>
                                    </a:cubicBezTo>
                                    <a:cubicBezTo>
                                      <a:pt x="568" y="86"/>
                                      <a:pt x="564" y="84"/>
                                      <a:pt x="560" y="84"/>
                                    </a:cubicBezTo>
                                    <a:cubicBezTo>
                                      <a:pt x="555" y="84"/>
                                      <a:pt x="552" y="86"/>
                                      <a:pt x="550" y="90"/>
                                    </a:cubicBezTo>
                                    <a:cubicBezTo>
                                      <a:pt x="549" y="90"/>
                                      <a:pt x="549" y="89"/>
                                      <a:pt x="549" y="89"/>
                                    </a:cubicBezTo>
                                    <a:cubicBezTo>
                                      <a:pt x="550" y="91"/>
                                      <a:pt x="550" y="93"/>
                                      <a:pt x="550" y="96"/>
                                    </a:cubicBezTo>
                                    <a:cubicBezTo>
                                      <a:pt x="550" y="96"/>
                                      <a:pt x="550" y="97"/>
                                      <a:pt x="550" y="97"/>
                                    </a:cubicBezTo>
                                    <a:cubicBezTo>
                                      <a:pt x="551" y="97"/>
                                      <a:pt x="552" y="97"/>
                                      <a:pt x="553" y="96"/>
                                    </a:cubicBezTo>
                                    <a:cubicBezTo>
                                      <a:pt x="553" y="96"/>
                                      <a:pt x="553" y="96"/>
                                      <a:pt x="553" y="96"/>
                                    </a:cubicBezTo>
                                    <a:cubicBezTo>
                                      <a:pt x="553" y="92"/>
                                      <a:pt x="556" y="89"/>
                                      <a:pt x="560" y="89"/>
                                    </a:cubicBezTo>
                                    <a:cubicBezTo>
                                      <a:pt x="564" y="89"/>
                                      <a:pt x="567" y="92"/>
                                      <a:pt x="567" y="96"/>
                                    </a:cubicBezTo>
                                    <a:cubicBezTo>
                                      <a:pt x="567" y="96"/>
                                      <a:pt x="567" y="96"/>
                                      <a:pt x="567" y="96"/>
                                    </a:cubicBezTo>
                                    <a:cubicBezTo>
                                      <a:pt x="568" y="97"/>
                                      <a:pt x="569" y="97"/>
                                      <a:pt x="570" y="97"/>
                                    </a:cubicBezTo>
                                    <a:cubicBezTo>
                                      <a:pt x="570" y="97"/>
                                      <a:pt x="570" y="96"/>
                                      <a:pt x="570" y="96"/>
                                    </a:cubicBezTo>
                                    <a:close/>
                                    <a:moveTo>
                                      <a:pt x="560" y="91"/>
                                    </a:moveTo>
                                    <a:cubicBezTo>
                                      <a:pt x="557" y="91"/>
                                      <a:pt x="555" y="93"/>
                                      <a:pt x="555" y="96"/>
                                    </a:cubicBezTo>
                                    <a:cubicBezTo>
                                      <a:pt x="555" y="96"/>
                                      <a:pt x="555" y="96"/>
                                      <a:pt x="555" y="96"/>
                                    </a:cubicBezTo>
                                    <a:cubicBezTo>
                                      <a:pt x="557" y="96"/>
                                      <a:pt x="558" y="96"/>
                                      <a:pt x="560" y="96"/>
                                    </a:cubicBezTo>
                                    <a:cubicBezTo>
                                      <a:pt x="562" y="96"/>
                                      <a:pt x="563" y="96"/>
                                      <a:pt x="565" y="96"/>
                                    </a:cubicBezTo>
                                    <a:cubicBezTo>
                                      <a:pt x="565" y="96"/>
                                      <a:pt x="565" y="96"/>
                                      <a:pt x="565" y="96"/>
                                    </a:cubicBezTo>
                                    <a:cubicBezTo>
                                      <a:pt x="565" y="93"/>
                                      <a:pt x="563" y="91"/>
                                      <a:pt x="560" y="91"/>
                                    </a:cubicBezTo>
                                    <a:close/>
                                    <a:moveTo>
                                      <a:pt x="531" y="107"/>
                                    </a:moveTo>
                                    <a:cubicBezTo>
                                      <a:pt x="532" y="108"/>
                                      <a:pt x="534" y="110"/>
                                      <a:pt x="535" y="111"/>
                                    </a:cubicBezTo>
                                    <a:cubicBezTo>
                                      <a:pt x="542" y="107"/>
                                      <a:pt x="551" y="104"/>
                                      <a:pt x="560" y="104"/>
                                    </a:cubicBezTo>
                                    <a:cubicBezTo>
                                      <a:pt x="569" y="104"/>
                                      <a:pt x="577" y="106"/>
                                      <a:pt x="584" y="111"/>
                                    </a:cubicBezTo>
                                    <a:cubicBezTo>
                                      <a:pt x="586" y="110"/>
                                      <a:pt x="587" y="108"/>
                                      <a:pt x="589" y="107"/>
                                    </a:cubicBezTo>
                                    <a:cubicBezTo>
                                      <a:pt x="581" y="101"/>
                                      <a:pt x="571" y="98"/>
                                      <a:pt x="560" y="98"/>
                                    </a:cubicBezTo>
                                    <a:cubicBezTo>
                                      <a:pt x="549" y="98"/>
                                      <a:pt x="539" y="101"/>
                                      <a:pt x="531" y="107"/>
                                    </a:cubicBezTo>
                                    <a:close/>
                                    <a:moveTo>
                                      <a:pt x="666" y="73"/>
                                    </a:moveTo>
                                    <a:cubicBezTo>
                                      <a:pt x="667" y="74"/>
                                      <a:pt x="668" y="76"/>
                                      <a:pt x="669" y="78"/>
                                    </a:cubicBezTo>
                                    <a:cubicBezTo>
                                      <a:pt x="672" y="76"/>
                                      <a:pt x="676" y="75"/>
                                      <a:pt x="681" y="75"/>
                                    </a:cubicBezTo>
                                    <a:cubicBezTo>
                                      <a:pt x="686" y="75"/>
                                      <a:pt x="690" y="76"/>
                                      <a:pt x="693" y="79"/>
                                    </a:cubicBezTo>
                                    <a:cubicBezTo>
                                      <a:pt x="694" y="77"/>
                                      <a:pt x="695" y="75"/>
                                      <a:pt x="696" y="73"/>
                                    </a:cubicBezTo>
                                    <a:cubicBezTo>
                                      <a:pt x="691" y="70"/>
                                      <a:pt x="686" y="69"/>
                                      <a:pt x="681" y="69"/>
                                    </a:cubicBezTo>
                                    <a:cubicBezTo>
                                      <a:pt x="676" y="69"/>
                                      <a:pt x="671" y="70"/>
                                      <a:pt x="666" y="73"/>
                                    </a:cubicBezTo>
                                    <a:close/>
                                    <a:moveTo>
                                      <a:pt x="681" y="67"/>
                                    </a:moveTo>
                                    <a:cubicBezTo>
                                      <a:pt x="687" y="67"/>
                                      <a:pt x="692" y="69"/>
                                      <a:pt x="697" y="72"/>
                                    </a:cubicBezTo>
                                    <a:cubicBezTo>
                                      <a:pt x="697" y="70"/>
                                      <a:pt x="698" y="68"/>
                                      <a:pt x="699" y="67"/>
                                    </a:cubicBezTo>
                                    <a:cubicBezTo>
                                      <a:pt x="694" y="64"/>
                                      <a:pt x="688" y="62"/>
                                      <a:pt x="681" y="62"/>
                                    </a:cubicBezTo>
                                    <a:cubicBezTo>
                                      <a:pt x="674" y="62"/>
                                      <a:pt x="668" y="63"/>
                                      <a:pt x="663" y="67"/>
                                    </a:cubicBezTo>
                                    <a:cubicBezTo>
                                      <a:pt x="664" y="68"/>
                                      <a:pt x="665" y="70"/>
                                      <a:pt x="666" y="71"/>
                                    </a:cubicBezTo>
                                    <a:cubicBezTo>
                                      <a:pt x="670" y="69"/>
                                      <a:pt x="675" y="67"/>
                                      <a:pt x="681" y="67"/>
                                    </a:cubicBezTo>
                                    <a:close/>
                                    <a:moveTo>
                                      <a:pt x="669" y="80"/>
                                    </a:moveTo>
                                    <a:cubicBezTo>
                                      <a:pt x="670" y="82"/>
                                      <a:pt x="671" y="84"/>
                                      <a:pt x="671" y="86"/>
                                    </a:cubicBezTo>
                                    <a:cubicBezTo>
                                      <a:pt x="674" y="84"/>
                                      <a:pt x="677" y="82"/>
                                      <a:pt x="681" y="82"/>
                                    </a:cubicBezTo>
                                    <a:cubicBezTo>
                                      <a:pt x="685" y="82"/>
                                      <a:pt x="689" y="84"/>
                                      <a:pt x="691" y="87"/>
                                    </a:cubicBezTo>
                                    <a:cubicBezTo>
                                      <a:pt x="692" y="85"/>
                                      <a:pt x="692" y="83"/>
                                      <a:pt x="693" y="80"/>
                                    </a:cubicBezTo>
                                    <a:cubicBezTo>
                                      <a:pt x="690" y="78"/>
                                      <a:pt x="685" y="76"/>
                                      <a:pt x="681" y="76"/>
                                    </a:cubicBezTo>
                                    <a:cubicBezTo>
                                      <a:pt x="677" y="76"/>
                                      <a:pt x="673" y="78"/>
                                      <a:pt x="669" y="80"/>
                                    </a:cubicBezTo>
                                    <a:close/>
                                    <a:moveTo>
                                      <a:pt x="690" y="96"/>
                                    </a:moveTo>
                                    <a:cubicBezTo>
                                      <a:pt x="690" y="94"/>
                                      <a:pt x="691" y="91"/>
                                      <a:pt x="691" y="89"/>
                                    </a:cubicBezTo>
                                    <a:cubicBezTo>
                                      <a:pt x="689" y="86"/>
                                      <a:pt x="685" y="84"/>
                                      <a:pt x="681" y="84"/>
                                    </a:cubicBezTo>
                                    <a:cubicBezTo>
                                      <a:pt x="677" y="84"/>
                                      <a:pt x="674" y="86"/>
                                      <a:pt x="671" y="88"/>
                                    </a:cubicBezTo>
                                    <a:cubicBezTo>
                                      <a:pt x="672" y="91"/>
                                      <a:pt x="672" y="93"/>
                                      <a:pt x="672" y="96"/>
                                    </a:cubicBezTo>
                                    <a:cubicBezTo>
                                      <a:pt x="672" y="96"/>
                                      <a:pt x="672" y="96"/>
                                      <a:pt x="672" y="97"/>
                                    </a:cubicBezTo>
                                    <a:cubicBezTo>
                                      <a:pt x="673" y="97"/>
                                      <a:pt x="673" y="96"/>
                                      <a:pt x="674" y="96"/>
                                    </a:cubicBezTo>
                                    <a:cubicBezTo>
                                      <a:pt x="674" y="96"/>
                                      <a:pt x="674" y="96"/>
                                      <a:pt x="674" y="96"/>
                                    </a:cubicBezTo>
                                    <a:cubicBezTo>
                                      <a:pt x="674" y="92"/>
                                      <a:pt x="677" y="89"/>
                                      <a:pt x="681" y="89"/>
                                    </a:cubicBezTo>
                                    <a:cubicBezTo>
                                      <a:pt x="685" y="89"/>
                                      <a:pt x="687" y="92"/>
                                      <a:pt x="687" y="96"/>
                                    </a:cubicBezTo>
                                    <a:cubicBezTo>
                                      <a:pt x="687" y="96"/>
                                      <a:pt x="687" y="96"/>
                                      <a:pt x="687" y="96"/>
                                    </a:cubicBezTo>
                                    <a:cubicBezTo>
                                      <a:pt x="688" y="97"/>
                                      <a:pt x="689" y="97"/>
                                      <a:pt x="691" y="97"/>
                                    </a:cubicBezTo>
                                    <a:cubicBezTo>
                                      <a:pt x="690" y="97"/>
                                      <a:pt x="690" y="96"/>
                                      <a:pt x="690" y="96"/>
                                    </a:cubicBezTo>
                                    <a:close/>
                                    <a:moveTo>
                                      <a:pt x="681" y="91"/>
                                    </a:moveTo>
                                    <a:cubicBezTo>
                                      <a:pt x="678" y="91"/>
                                      <a:pt x="676" y="93"/>
                                      <a:pt x="676" y="96"/>
                                    </a:cubicBezTo>
                                    <a:cubicBezTo>
                                      <a:pt x="676" y="96"/>
                                      <a:pt x="676" y="96"/>
                                      <a:pt x="676" y="96"/>
                                    </a:cubicBezTo>
                                    <a:cubicBezTo>
                                      <a:pt x="677" y="96"/>
                                      <a:pt x="679" y="96"/>
                                      <a:pt x="681" y="96"/>
                                    </a:cubicBezTo>
                                    <a:cubicBezTo>
                                      <a:pt x="683" y="96"/>
                                      <a:pt x="684" y="96"/>
                                      <a:pt x="686" y="96"/>
                                    </a:cubicBezTo>
                                    <a:cubicBezTo>
                                      <a:pt x="686" y="96"/>
                                      <a:pt x="686" y="96"/>
                                      <a:pt x="686" y="96"/>
                                    </a:cubicBezTo>
                                    <a:cubicBezTo>
                                      <a:pt x="686" y="93"/>
                                      <a:pt x="684" y="91"/>
                                      <a:pt x="681" y="91"/>
                                    </a:cubicBezTo>
                                    <a:close/>
                                    <a:moveTo>
                                      <a:pt x="652" y="107"/>
                                    </a:moveTo>
                                    <a:cubicBezTo>
                                      <a:pt x="654" y="108"/>
                                      <a:pt x="655" y="109"/>
                                      <a:pt x="657" y="111"/>
                                    </a:cubicBezTo>
                                    <a:cubicBezTo>
                                      <a:pt x="664" y="106"/>
                                      <a:pt x="672" y="104"/>
                                      <a:pt x="681" y="104"/>
                                    </a:cubicBezTo>
                                    <a:cubicBezTo>
                                      <a:pt x="690" y="104"/>
                                      <a:pt x="698" y="106"/>
                                      <a:pt x="705" y="111"/>
                                    </a:cubicBezTo>
                                    <a:cubicBezTo>
                                      <a:pt x="707" y="110"/>
                                      <a:pt x="708" y="108"/>
                                      <a:pt x="710" y="107"/>
                                    </a:cubicBezTo>
                                    <a:cubicBezTo>
                                      <a:pt x="702" y="101"/>
                                      <a:pt x="692" y="98"/>
                                      <a:pt x="681" y="98"/>
                                    </a:cubicBezTo>
                                    <a:cubicBezTo>
                                      <a:pt x="670" y="98"/>
                                      <a:pt x="660" y="101"/>
                                      <a:pt x="652" y="107"/>
                                    </a:cubicBezTo>
                                    <a:close/>
                                    <a:moveTo>
                                      <a:pt x="690" y="404"/>
                                    </a:moveTo>
                                    <a:cubicBezTo>
                                      <a:pt x="690" y="402"/>
                                      <a:pt x="691" y="400"/>
                                      <a:pt x="691" y="398"/>
                                    </a:cubicBezTo>
                                    <a:cubicBezTo>
                                      <a:pt x="689" y="394"/>
                                      <a:pt x="685" y="392"/>
                                      <a:pt x="681" y="392"/>
                                    </a:cubicBezTo>
                                    <a:cubicBezTo>
                                      <a:pt x="677" y="392"/>
                                      <a:pt x="674" y="394"/>
                                      <a:pt x="671" y="397"/>
                                    </a:cubicBezTo>
                                    <a:cubicBezTo>
                                      <a:pt x="672" y="399"/>
                                      <a:pt x="672" y="402"/>
                                      <a:pt x="672" y="404"/>
                                    </a:cubicBezTo>
                                    <a:cubicBezTo>
                                      <a:pt x="672" y="404"/>
                                      <a:pt x="672" y="405"/>
                                      <a:pt x="672" y="405"/>
                                    </a:cubicBezTo>
                                    <a:cubicBezTo>
                                      <a:pt x="673" y="405"/>
                                      <a:pt x="673" y="405"/>
                                      <a:pt x="674" y="405"/>
                                    </a:cubicBezTo>
                                    <a:cubicBezTo>
                                      <a:pt x="674" y="404"/>
                                      <a:pt x="674" y="404"/>
                                      <a:pt x="674" y="404"/>
                                    </a:cubicBezTo>
                                    <a:cubicBezTo>
                                      <a:pt x="674" y="400"/>
                                      <a:pt x="677" y="397"/>
                                      <a:pt x="681" y="397"/>
                                    </a:cubicBezTo>
                                    <a:cubicBezTo>
                                      <a:pt x="685" y="397"/>
                                      <a:pt x="687" y="400"/>
                                      <a:pt x="687" y="404"/>
                                    </a:cubicBezTo>
                                    <a:cubicBezTo>
                                      <a:pt x="687" y="404"/>
                                      <a:pt x="687" y="404"/>
                                      <a:pt x="687" y="405"/>
                                    </a:cubicBezTo>
                                    <a:cubicBezTo>
                                      <a:pt x="688" y="405"/>
                                      <a:pt x="689" y="405"/>
                                      <a:pt x="691" y="405"/>
                                    </a:cubicBezTo>
                                    <a:cubicBezTo>
                                      <a:pt x="690" y="405"/>
                                      <a:pt x="690" y="404"/>
                                      <a:pt x="690" y="404"/>
                                    </a:cubicBezTo>
                                    <a:close/>
                                    <a:moveTo>
                                      <a:pt x="681" y="399"/>
                                    </a:moveTo>
                                    <a:cubicBezTo>
                                      <a:pt x="678" y="399"/>
                                      <a:pt x="676" y="401"/>
                                      <a:pt x="676" y="404"/>
                                    </a:cubicBezTo>
                                    <a:cubicBezTo>
                                      <a:pt x="676" y="404"/>
                                      <a:pt x="676" y="404"/>
                                      <a:pt x="676" y="404"/>
                                    </a:cubicBezTo>
                                    <a:cubicBezTo>
                                      <a:pt x="677" y="404"/>
                                      <a:pt x="679" y="404"/>
                                      <a:pt x="681" y="404"/>
                                    </a:cubicBezTo>
                                    <a:cubicBezTo>
                                      <a:pt x="683" y="404"/>
                                      <a:pt x="684" y="404"/>
                                      <a:pt x="686" y="404"/>
                                    </a:cubicBezTo>
                                    <a:cubicBezTo>
                                      <a:pt x="686" y="404"/>
                                      <a:pt x="686" y="404"/>
                                      <a:pt x="686" y="404"/>
                                    </a:cubicBezTo>
                                    <a:cubicBezTo>
                                      <a:pt x="686" y="401"/>
                                      <a:pt x="684" y="399"/>
                                      <a:pt x="681" y="399"/>
                                    </a:cubicBezTo>
                                    <a:close/>
                                    <a:moveTo>
                                      <a:pt x="691" y="395"/>
                                    </a:moveTo>
                                    <a:cubicBezTo>
                                      <a:pt x="692" y="393"/>
                                      <a:pt x="692" y="391"/>
                                      <a:pt x="693" y="389"/>
                                    </a:cubicBezTo>
                                    <a:cubicBezTo>
                                      <a:pt x="690" y="386"/>
                                      <a:pt x="685" y="385"/>
                                      <a:pt x="681" y="385"/>
                                    </a:cubicBezTo>
                                    <a:cubicBezTo>
                                      <a:pt x="677" y="385"/>
                                      <a:pt x="673" y="386"/>
                                      <a:pt x="669" y="388"/>
                                    </a:cubicBezTo>
                                    <a:cubicBezTo>
                                      <a:pt x="670" y="390"/>
                                      <a:pt x="671" y="392"/>
                                      <a:pt x="671" y="395"/>
                                    </a:cubicBezTo>
                                    <a:cubicBezTo>
                                      <a:pt x="674" y="392"/>
                                      <a:pt x="677" y="390"/>
                                      <a:pt x="681" y="390"/>
                                    </a:cubicBezTo>
                                    <a:cubicBezTo>
                                      <a:pt x="685" y="390"/>
                                      <a:pt x="689" y="392"/>
                                      <a:pt x="691" y="395"/>
                                    </a:cubicBezTo>
                                    <a:close/>
                                    <a:moveTo>
                                      <a:pt x="664" y="404"/>
                                    </a:moveTo>
                                    <a:cubicBezTo>
                                      <a:pt x="664" y="405"/>
                                      <a:pt x="664" y="406"/>
                                      <a:pt x="664" y="407"/>
                                    </a:cubicBezTo>
                                    <a:cubicBezTo>
                                      <a:pt x="666" y="406"/>
                                      <a:pt x="668" y="406"/>
                                      <a:pt x="670" y="405"/>
                                    </a:cubicBezTo>
                                    <a:cubicBezTo>
                                      <a:pt x="670" y="405"/>
                                      <a:pt x="670" y="404"/>
                                      <a:pt x="670" y="404"/>
                                    </a:cubicBezTo>
                                    <a:cubicBezTo>
                                      <a:pt x="670" y="390"/>
                                      <a:pt x="665" y="378"/>
                                      <a:pt x="656" y="369"/>
                                    </a:cubicBezTo>
                                    <a:cubicBezTo>
                                      <a:pt x="647" y="360"/>
                                      <a:pt x="635" y="354"/>
                                      <a:pt x="621" y="354"/>
                                    </a:cubicBezTo>
                                    <a:cubicBezTo>
                                      <a:pt x="607" y="354"/>
                                      <a:pt x="595" y="360"/>
                                      <a:pt x="586" y="369"/>
                                    </a:cubicBezTo>
                                    <a:cubicBezTo>
                                      <a:pt x="577" y="378"/>
                                      <a:pt x="571" y="390"/>
                                      <a:pt x="571" y="404"/>
                                    </a:cubicBezTo>
                                    <a:cubicBezTo>
                                      <a:pt x="571" y="405"/>
                                      <a:pt x="571" y="405"/>
                                      <a:pt x="571" y="405"/>
                                    </a:cubicBezTo>
                                    <a:cubicBezTo>
                                      <a:pt x="573" y="406"/>
                                      <a:pt x="575" y="407"/>
                                      <a:pt x="577" y="407"/>
                                    </a:cubicBezTo>
                                    <a:cubicBezTo>
                                      <a:pt x="577" y="406"/>
                                      <a:pt x="577" y="405"/>
                                      <a:pt x="577" y="404"/>
                                    </a:cubicBezTo>
                                    <a:cubicBezTo>
                                      <a:pt x="577" y="380"/>
                                      <a:pt x="597" y="361"/>
                                      <a:pt x="621" y="361"/>
                                    </a:cubicBezTo>
                                    <a:cubicBezTo>
                                      <a:pt x="645" y="361"/>
                                      <a:pt x="664" y="380"/>
                                      <a:pt x="664" y="404"/>
                                    </a:cubicBezTo>
                                    <a:close/>
                                    <a:moveTo>
                                      <a:pt x="657" y="404"/>
                                    </a:moveTo>
                                    <a:cubicBezTo>
                                      <a:pt x="657" y="406"/>
                                      <a:pt x="656" y="408"/>
                                      <a:pt x="656" y="411"/>
                                    </a:cubicBezTo>
                                    <a:cubicBezTo>
                                      <a:pt x="658" y="409"/>
                                      <a:pt x="660" y="408"/>
                                      <a:pt x="663" y="408"/>
                                    </a:cubicBezTo>
                                    <a:cubicBezTo>
                                      <a:pt x="663" y="406"/>
                                      <a:pt x="663" y="405"/>
                                      <a:pt x="663" y="404"/>
                                    </a:cubicBezTo>
                                    <a:cubicBezTo>
                                      <a:pt x="663" y="392"/>
                                      <a:pt x="658" y="382"/>
                                      <a:pt x="650" y="374"/>
                                    </a:cubicBezTo>
                                    <a:cubicBezTo>
                                      <a:pt x="643" y="367"/>
                                      <a:pt x="632" y="362"/>
                                      <a:pt x="621" y="362"/>
                                    </a:cubicBezTo>
                                    <a:cubicBezTo>
                                      <a:pt x="609" y="362"/>
                                      <a:pt x="599" y="367"/>
                                      <a:pt x="591" y="374"/>
                                    </a:cubicBezTo>
                                    <a:cubicBezTo>
                                      <a:pt x="584" y="382"/>
                                      <a:pt x="579" y="392"/>
                                      <a:pt x="579" y="404"/>
                                    </a:cubicBezTo>
                                    <a:cubicBezTo>
                                      <a:pt x="579" y="405"/>
                                      <a:pt x="579" y="407"/>
                                      <a:pt x="579" y="408"/>
                                    </a:cubicBezTo>
                                    <a:cubicBezTo>
                                      <a:pt x="581" y="409"/>
                                      <a:pt x="584" y="410"/>
                                      <a:pt x="586" y="411"/>
                                    </a:cubicBezTo>
                                    <a:cubicBezTo>
                                      <a:pt x="585" y="409"/>
                                      <a:pt x="585" y="406"/>
                                      <a:pt x="585" y="404"/>
                                    </a:cubicBezTo>
                                    <a:cubicBezTo>
                                      <a:pt x="585" y="384"/>
                                      <a:pt x="601" y="368"/>
                                      <a:pt x="621" y="368"/>
                                    </a:cubicBezTo>
                                    <a:cubicBezTo>
                                      <a:pt x="641" y="368"/>
                                      <a:pt x="657" y="384"/>
                                      <a:pt x="657" y="404"/>
                                    </a:cubicBezTo>
                                    <a:close/>
                                    <a:moveTo>
                                      <a:pt x="570" y="404"/>
                                    </a:moveTo>
                                    <a:cubicBezTo>
                                      <a:pt x="570" y="402"/>
                                      <a:pt x="570" y="400"/>
                                      <a:pt x="570" y="398"/>
                                    </a:cubicBezTo>
                                    <a:cubicBezTo>
                                      <a:pt x="568" y="394"/>
                                      <a:pt x="564" y="392"/>
                                      <a:pt x="560" y="392"/>
                                    </a:cubicBezTo>
                                    <a:cubicBezTo>
                                      <a:pt x="555" y="392"/>
                                      <a:pt x="552" y="395"/>
                                      <a:pt x="550" y="398"/>
                                    </a:cubicBezTo>
                                    <a:cubicBezTo>
                                      <a:pt x="549" y="398"/>
                                      <a:pt x="549" y="397"/>
                                      <a:pt x="549" y="397"/>
                                    </a:cubicBezTo>
                                    <a:cubicBezTo>
                                      <a:pt x="550" y="399"/>
                                      <a:pt x="550" y="402"/>
                                      <a:pt x="550" y="404"/>
                                    </a:cubicBezTo>
                                    <a:cubicBezTo>
                                      <a:pt x="550" y="404"/>
                                      <a:pt x="550" y="405"/>
                                      <a:pt x="550" y="405"/>
                                    </a:cubicBezTo>
                                    <a:cubicBezTo>
                                      <a:pt x="551" y="405"/>
                                      <a:pt x="552" y="405"/>
                                      <a:pt x="553" y="405"/>
                                    </a:cubicBezTo>
                                    <a:cubicBezTo>
                                      <a:pt x="553" y="404"/>
                                      <a:pt x="553" y="404"/>
                                      <a:pt x="553" y="404"/>
                                    </a:cubicBezTo>
                                    <a:cubicBezTo>
                                      <a:pt x="553" y="400"/>
                                      <a:pt x="556" y="397"/>
                                      <a:pt x="560" y="397"/>
                                    </a:cubicBezTo>
                                    <a:cubicBezTo>
                                      <a:pt x="564" y="397"/>
                                      <a:pt x="567" y="400"/>
                                      <a:pt x="567" y="404"/>
                                    </a:cubicBezTo>
                                    <a:cubicBezTo>
                                      <a:pt x="567" y="404"/>
                                      <a:pt x="567" y="404"/>
                                      <a:pt x="567" y="405"/>
                                    </a:cubicBezTo>
                                    <a:cubicBezTo>
                                      <a:pt x="568" y="405"/>
                                      <a:pt x="569" y="405"/>
                                      <a:pt x="570" y="405"/>
                                    </a:cubicBezTo>
                                    <a:cubicBezTo>
                                      <a:pt x="570" y="405"/>
                                      <a:pt x="570" y="404"/>
                                      <a:pt x="570" y="404"/>
                                    </a:cubicBezTo>
                                    <a:close/>
                                    <a:moveTo>
                                      <a:pt x="560" y="399"/>
                                    </a:moveTo>
                                    <a:cubicBezTo>
                                      <a:pt x="557" y="399"/>
                                      <a:pt x="555" y="401"/>
                                      <a:pt x="555" y="404"/>
                                    </a:cubicBezTo>
                                    <a:cubicBezTo>
                                      <a:pt x="555" y="404"/>
                                      <a:pt x="555" y="404"/>
                                      <a:pt x="555" y="404"/>
                                    </a:cubicBezTo>
                                    <a:cubicBezTo>
                                      <a:pt x="557" y="404"/>
                                      <a:pt x="558" y="404"/>
                                      <a:pt x="560" y="404"/>
                                    </a:cubicBezTo>
                                    <a:cubicBezTo>
                                      <a:pt x="562" y="404"/>
                                      <a:pt x="563" y="404"/>
                                      <a:pt x="565" y="404"/>
                                    </a:cubicBezTo>
                                    <a:cubicBezTo>
                                      <a:pt x="565" y="404"/>
                                      <a:pt x="565" y="404"/>
                                      <a:pt x="565" y="404"/>
                                    </a:cubicBezTo>
                                    <a:cubicBezTo>
                                      <a:pt x="565" y="401"/>
                                      <a:pt x="563" y="399"/>
                                      <a:pt x="560" y="399"/>
                                    </a:cubicBezTo>
                                    <a:close/>
                                    <a:moveTo>
                                      <a:pt x="570" y="395"/>
                                    </a:moveTo>
                                    <a:cubicBezTo>
                                      <a:pt x="571" y="393"/>
                                      <a:pt x="571" y="391"/>
                                      <a:pt x="572" y="389"/>
                                    </a:cubicBezTo>
                                    <a:cubicBezTo>
                                      <a:pt x="569" y="386"/>
                                      <a:pt x="564" y="385"/>
                                      <a:pt x="560" y="385"/>
                                    </a:cubicBezTo>
                                    <a:cubicBezTo>
                                      <a:pt x="555" y="385"/>
                                      <a:pt x="551" y="386"/>
                                      <a:pt x="548" y="389"/>
                                    </a:cubicBezTo>
                                    <a:cubicBezTo>
                                      <a:pt x="548" y="391"/>
                                      <a:pt x="549" y="394"/>
                                      <a:pt x="549" y="396"/>
                                    </a:cubicBezTo>
                                    <a:cubicBezTo>
                                      <a:pt x="549" y="396"/>
                                      <a:pt x="549" y="396"/>
                                      <a:pt x="549" y="396"/>
                                    </a:cubicBezTo>
                                    <a:cubicBezTo>
                                      <a:pt x="552" y="393"/>
                                      <a:pt x="556" y="390"/>
                                      <a:pt x="560" y="390"/>
                                    </a:cubicBezTo>
                                    <a:cubicBezTo>
                                      <a:pt x="564" y="390"/>
                                      <a:pt x="568" y="392"/>
                                      <a:pt x="570" y="395"/>
                                    </a:cubicBezTo>
                                    <a:close/>
                                    <a:moveTo>
                                      <a:pt x="542" y="404"/>
                                    </a:moveTo>
                                    <a:cubicBezTo>
                                      <a:pt x="542" y="405"/>
                                      <a:pt x="542" y="406"/>
                                      <a:pt x="542" y="407"/>
                                    </a:cubicBezTo>
                                    <a:cubicBezTo>
                                      <a:pt x="544" y="407"/>
                                      <a:pt x="546" y="406"/>
                                      <a:pt x="548" y="406"/>
                                    </a:cubicBezTo>
                                    <a:cubicBezTo>
                                      <a:pt x="548" y="405"/>
                                      <a:pt x="548" y="405"/>
                                      <a:pt x="548" y="404"/>
                                    </a:cubicBezTo>
                                    <a:cubicBezTo>
                                      <a:pt x="548" y="390"/>
                                      <a:pt x="543" y="378"/>
                                      <a:pt x="534" y="369"/>
                                    </a:cubicBezTo>
                                    <a:cubicBezTo>
                                      <a:pt x="525" y="360"/>
                                      <a:pt x="512" y="354"/>
                                      <a:pt x="499" y="354"/>
                                    </a:cubicBezTo>
                                    <a:cubicBezTo>
                                      <a:pt x="485" y="354"/>
                                      <a:pt x="473" y="360"/>
                                      <a:pt x="464" y="369"/>
                                    </a:cubicBezTo>
                                    <a:cubicBezTo>
                                      <a:pt x="455" y="378"/>
                                      <a:pt x="449" y="390"/>
                                      <a:pt x="449" y="404"/>
                                    </a:cubicBezTo>
                                    <a:cubicBezTo>
                                      <a:pt x="449" y="405"/>
                                      <a:pt x="449" y="405"/>
                                      <a:pt x="449" y="405"/>
                                    </a:cubicBezTo>
                                    <a:cubicBezTo>
                                      <a:pt x="451" y="406"/>
                                      <a:pt x="453" y="407"/>
                                      <a:pt x="455" y="407"/>
                                    </a:cubicBezTo>
                                    <a:cubicBezTo>
                                      <a:pt x="455" y="406"/>
                                      <a:pt x="455" y="405"/>
                                      <a:pt x="455" y="404"/>
                                    </a:cubicBezTo>
                                    <a:cubicBezTo>
                                      <a:pt x="455" y="380"/>
                                      <a:pt x="475" y="361"/>
                                      <a:pt x="499" y="361"/>
                                    </a:cubicBezTo>
                                    <a:cubicBezTo>
                                      <a:pt x="523" y="361"/>
                                      <a:pt x="542" y="380"/>
                                      <a:pt x="542" y="404"/>
                                    </a:cubicBezTo>
                                    <a:close/>
                                    <a:moveTo>
                                      <a:pt x="534" y="404"/>
                                    </a:moveTo>
                                    <a:cubicBezTo>
                                      <a:pt x="534" y="407"/>
                                      <a:pt x="534" y="409"/>
                                      <a:pt x="534" y="411"/>
                                    </a:cubicBezTo>
                                    <a:cubicBezTo>
                                      <a:pt x="536" y="410"/>
                                      <a:pt x="538" y="409"/>
                                      <a:pt x="540" y="408"/>
                                    </a:cubicBezTo>
                                    <a:cubicBezTo>
                                      <a:pt x="540" y="407"/>
                                      <a:pt x="541" y="405"/>
                                      <a:pt x="541" y="404"/>
                                    </a:cubicBezTo>
                                    <a:cubicBezTo>
                                      <a:pt x="541" y="392"/>
                                      <a:pt x="536" y="382"/>
                                      <a:pt x="528" y="374"/>
                                    </a:cubicBezTo>
                                    <a:cubicBezTo>
                                      <a:pt x="521" y="367"/>
                                      <a:pt x="510" y="362"/>
                                      <a:pt x="499" y="362"/>
                                    </a:cubicBezTo>
                                    <a:cubicBezTo>
                                      <a:pt x="487" y="362"/>
                                      <a:pt x="477" y="367"/>
                                      <a:pt x="469" y="374"/>
                                    </a:cubicBezTo>
                                    <a:cubicBezTo>
                                      <a:pt x="461" y="382"/>
                                      <a:pt x="457" y="392"/>
                                      <a:pt x="457" y="404"/>
                                    </a:cubicBezTo>
                                    <a:cubicBezTo>
                                      <a:pt x="457" y="405"/>
                                      <a:pt x="457" y="407"/>
                                      <a:pt x="457" y="408"/>
                                    </a:cubicBezTo>
                                    <a:cubicBezTo>
                                      <a:pt x="459" y="409"/>
                                      <a:pt x="461" y="410"/>
                                      <a:pt x="464" y="411"/>
                                    </a:cubicBezTo>
                                    <a:cubicBezTo>
                                      <a:pt x="463" y="409"/>
                                      <a:pt x="463" y="406"/>
                                      <a:pt x="463" y="404"/>
                                    </a:cubicBezTo>
                                    <a:cubicBezTo>
                                      <a:pt x="463" y="384"/>
                                      <a:pt x="479" y="368"/>
                                      <a:pt x="499" y="368"/>
                                    </a:cubicBezTo>
                                    <a:cubicBezTo>
                                      <a:pt x="518" y="368"/>
                                      <a:pt x="534" y="384"/>
                                      <a:pt x="534" y="404"/>
                                    </a:cubicBezTo>
                                    <a:close/>
                                    <a:moveTo>
                                      <a:pt x="447" y="404"/>
                                    </a:moveTo>
                                    <a:cubicBezTo>
                                      <a:pt x="447" y="402"/>
                                      <a:pt x="448" y="400"/>
                                      <a:pt x="448" y="398"/>
                                    </a:cubicBezTo>
                                    <a:cubicBezTo>
                                      <a:pt x="446" y="394"/>
                                      <a:pt x="442" y="392"/>
                                      <a:pt x="438" y="392"/>
                                    </a:cubicBezTo>
                                    <a:cubicBezTo>
                                      <a:pt x="434" y="392"/>
                                      <a:pt x="431" y="394"/>
                                      <a:pt x="428" y="397"/>
                                    </a:cubicBezTo>
                                    <a:cubicBezTo>
                                      <a:pt x="429" y="399"/>
                                      <a:pt x="429" y="402"/>
                                      <a:pt x="429" y="404"/>
                                    </a:cubicBezTo>
                                    <a:cubicBezTo>
                                      <a:pt x="429" y="404"/>
                                      <a:pt x="429" y="405"/>
                                      <a:pt x="429" y="405"/>
                                    </a:cubicBezTo>
                                    <a:cubicBezTo>
                                      <a:pt x="430" y="405"/>
                                      <a:pt x="430" y="405"/>
                                      <a:pt x="431" y="405"/>
                                    </a:cubicBezTo>
                                    <a:cubicBezTo>
                                      <a:pt x="431" y="404"/>
                                      <a:pt x="431" y="404"/>
                                      <a:pt x="431" y="404"/>
                                    </a:cubicBezTo>
                                    <a:cubicBezTo>
                                      <a:pt x="431" y="400"/>
                                      <a:pt x="434" y="397"/>
                                      <a:pt x="438" y="397"/>
                                    </a:cubicBezTo>
                                    <a:cubicBezTo>
                                      <a:pt x="441" y="397"/>
                                      <a:pt x="444" y="400"/>
                                      <a:pt x="444" y="404"/>
                                    </a:cubicBezTo>
                                    <a:cubicBezTo>
                                      <a:pt x="444" y="404"/>
                                      <a:pt x="444" y="404"/>
                                      <a:pt x="444" y="405"/>
                                    </a:cubicBezTo>
                                    <a:cubicBezTo>
                                      <a:pt x="445" y="405"/>
                                      <a:pt x="446" y="405"/>
                                      <a:pt x="447" y="405"/>
                                    </a:cubicBezTo>
                                    <a:cubicBezTo>
                                      <a:pt x="447" y="405"/>
                                      <a:pt x="447" y="404"/>
                                      <a:pt x="447" y="404"/>
                                    </a:cubicBezTo>
                                    <a:close/>
                                    <a:moveTo>
                                      <a:pt x="438" y="399"/>
                                    </a:moveTo>
                                    <a:cubicBezTo>
                                      <a:pt x="435" y="399"/>
                                      <a:pt x="433" y="401"/>
                                      <a:pt x="433" y="404"/>
                                    </a:cubicBezTo>
                                    <a:cubicBezTo>
                                      <a:pt x="433" y="404"/>
                                      <a:pt x="433" y="404"/>
                                      <a:pt x="433" y="404"/>
                                    </a:cubicBezTo>
                                    <a:cubicBezTo>
                                      <a:pt x="434" y="404"/>
                                      <a:pt x="436" y="404"/>
                                      <a:pt x="438" y="404"/>
                                    </a:cubicBezTo>
                                    <a:cubicBezTo>
                                      <a:pt x="439" y="404"/>
                                      <a:pt x="441" y="404"/>
                                      <a:pt x="443" y="404"/>
                                    </a:cubicBezTo>
                                    <a:cubicBezTo>
                                      <a:pt x="443" y="404"/>
                                      <a:pt x="443" y="404"/>
                                      <a:pt x="443" y="404"/>
                                    </a:cubicBezTo>
                                    <a:cubicBezTo>
                                      <a:pt x="443" y="401"/>
                                      <a:pt x="441" y="399"/>
                                      <a:pt x="438" y="399"/>
                                    </a:cubicBezTo>
                                    <a:close/>
                                    <a:moveTo>
                                      <a:pt x="448" y="395"/>
                                    </a:moveTo>
                                    <a:cubicBezTo>
                                      <a:pt x="449" y="393"/>
                                      <a:pt x="449" y="391"/>
                                      <a:pt x="450" y="389"/>
                                    </a:cubicBezTo>
                                    <a:cubicBezTo>
                                      <a:pt x="446" y="386"/>
                                      <a:pt x="442" y="385"/>
                                      <a:pt x="438" y="385"/>
                                    </a:cubicBezTo>
                                    <a:cubicBezTo>
                                      <a:pt x="434" y="385"/>
                                      <a:pt x="430" y="386"/>
                                      <a:pt x="426" y="388"/>
                                    </a:cubicBezTo>
                                    <a:cubicBezTo>
                                      <a:pt x="427" y="390"/>
                                      <a:pt x="428" y="392"/>
                                      <a:pt x="428" y="395"/>
                                    </a:cubicBezTo>
                                    <a:cubicBezTo>
                                      <a:pt x="431" y="392"/>
                                      <a:pt x="434" y="390"/>
                                      <a:pt x="438" y="390"/>
                                    </a:cubicBezTo>
                                    <a:cubicBezTo>
                                      <a:pt x="442" y="390"/>
                                      <a:pt x="446" y="392"/>
                                      <a:pt x="448" y="395"/>
                                    </a:cubicBezTo>
                                    <a:close/>
                                    <a:moveTo>
                                      <a:pt x="421" y="404"/>
                                    </a:moveTo>
                                    <a:cubicBezTo>
                                      <a:pt x="421" y="405"/>
                                      <a:pt x="421" y="406"/>
                                      <a:pt x="421" y="407"/>
                                    </a:cubicBezTo>
                                    <a:cubicBezTo>
                                      <a:pt x="423" y="406"/>
                                      <a:pt x="425" y="406"/>
                                      <a:pt x="427" y="405"/>
                                    </a:cubicBezTo>
                                    <a:cubicBezTo>
                                      <a:pt x="427" y="405"/>
                                      <a:pt x="427" y="404"/>
                                      <a:pt x="427" y="404"/>
                                    </a:cubicBezTo>
                                    <a:cubicBezTo>
                                      <a:pt x="427" y="390"/>
                                      <a:pt x="422" y="378"/>
                                      <a:pt x="413" y="369"/>
                                    </a:cubicBezTo>
                                    <a:cubicBezTo>
                                      <a:pt x="404" y="360"/>
                                      <a:pt x="391" y="354"/>
                                      <a:pt x="378" y="354"/>
                                    </a:cubicBezTo>
                                    <a:cubicBezTo>
                                      <a:pt x="364" y="354"/>
                                      <a:pt x="352" y="360"/>
                                      <a:pt x="343" y="369"/>
                                    </a:cubicBezTo>
                                    <a:cubicBezTo>
                                      <a:pt x="334" y="378"/>
                                      <a:pt x="328" y="390"/>
                                      <a:pt x="328" y="404"/>
                                    </a:cubicBezTo>
                                    <a:cubicBezTo>
                                      <a:pt x="328" y="405"/>
                                      <a:pt x="328" y="405"/>
                                      <a:pt x="328" y="405"/>
                                    </a:cubicBezTo>
                                    <a:cubicBezTo>
                                      <a:pt x="330" y="406"/>
                                      <a:pt x="332" y="407"/>
                                      <a:pt x="334" y="407"/>
                                    </a:cubicBezTo>
                                    <a:cubicBezTo>
                                      <a:pt x="334" y="406"/>
                                      <a:pt x="334" y="405"/>
                                      <a:pt x="334" y="404"/>
                                    </a:cubicBezTo>
                                    <a:cubicBezTo>
                                      <a:pt x="334" y="380"/>
                                      <a:pt x="354" y="361"/>
                                      <a:pt x="378" y="361"/>
                                    </a:cubicBezTo>
                                    <a:cubicBezTo>
                                      <a:pt x="402" y="361"/>
                                      <a:pt x="421" y="380"/>
                                      <a:pt x="421" y="404"/>
                                    </a:cubicBezTo>
                                    <a:close/>
                                    <a:moveTo>
                                      <a:pt x="414" y="404"/>
                                    </a:moveTo>
                                    <a:cubicBezTo>
                                      <a:pt x="414" y="406"/>
                                      <a:pt x="413" y="408"/>
                                      <a:pt x="413" y="411"/>
                                    </a:cubicBezTo>
                                    <a:cubicBezTo>
                                      <a:pt x="415" y="409"/>
                                      <a:pt x="417" y="408"/>
                                      <a:pt x="420" y="408"/>
                                    </a:cubicBezTo>
                                    <a:cubicBezTo>
                                      <a:pt x="420" y="406"/>
                                      <a:pt x="420" y="405"/>
                                      <a:pt x="420" y="404"/>
                                    </a:cubicBezTo>
                                    <a:cubicBezTo>
                                      <a:pt x="420" y="392"/>
                                      <a:pt x="415" y="382"/>
                                      <a:pt x="407" y="374"/>
                                    </a:cubicBezTo>
                                    <a:cubicBezTo>
                                      <a:pt x="400" y="367"/>
                                      <a:pt x="389" y="362"/>
                                      <a:pt x="378" y="362"/>
                                    </a:cubicBezTo>
                                    <a:cubicBezTo>
                                      <a:pt x="366" y="362"/>
                                      <a:pt x="356" y="367"/>
                                      <a:pt x="348" y="374"/>
                                    </a:cubicBezTo>
                                    <a:cubicBezTo>
                                      <a:pt x="341" y="382"/>
                                      <a:pt x="336" y="392"/>
                                      <a:pt x="336" y="404"/>
                                    </a:cubicBezTo>
                                    <a:cubicBezTo>
                                      <a:pt x="336" y="405"/>
                                      <a:pt x="336" y="407"/>
                                      <a:pt x="336" y="408"/>
                                    </a:cubicBezTo>
                                    <a:cubicBezTo>
                                      <a:pt x="338" y="409"/>
                                      <a:pt x="341" y="410"/>
                                      <a:pt x="343" y="411"/>
                                    </a:cubicBezTo>
                                    <a:cubicBezTo>
                                      <a:pt x="342" y="409"/>
                                      <a:pt x="342" y="406"/>
                                      <a:pt x="342" y="404"/>
                                    </a:cubicBezTo>
                                    <a:cubicBezTo>
                                      <a:pt x="342" y="384"/>
                                      <a:pt x="358" y="368"/>
                                      <a:pt x="378" y="368"/>
                                    </a:cubicBezTo>
                                    <a:cubicBezTo>
                                      <a:pt x="398" y="368"/>
                                      <a:pt x="414" y="384"/>
                                      <a:pt x="414" y="404"/>
                                    </a:cubicBezTo>
                                    <a:close/>
                                    <a:moveTo>
                                      <a:pt x="327" y="404"/>
                                    </a:moveTo>
                                    <a:cubicBezTo>
                                      <a:pt x="327" y="402"/>
                                      <a:pt x="327" y="400"/>
                                      <a:pt x="327" y="398"/>
                                    </a:cubicBezTo>
                                    <a:cubicBezTo>
                                      <a:pt x="325" y="394"/>
                                      <a:pt x="321" y="392"/>
                                      <a:pt x="317" y="392"/>
                                    </a:cubicBezTo>
                                    <a:cubicBezTo>
                                      <a:pt x="313" y="392"/>
                                      <a:pt x="309" y="394"/>
                                      <a:pt x="307" y="398"/>
                                    </a:cubicBezTo>
                                    <a:cubicBezTo>
                                      <a:pt x="307" y="400"/>
                                      <a:pt x="307" y="402"/>
                                      <a:pt x="307" y="404"/>
                                    </a:cubicBezTo>
                                    <a:cubicBezTo>
                                      <a:pt x="307" y="404"/>
                                      <a:pt x="307" y="405"/>
                                      <a:pt x="307" y="405"/>
                                    </a:cubicBezTo>
                                    <a:cubicBezTo>
                                      <a:pt x="308" y="405"/>
                                      <a:pt x="309" y="405"/>
                                      <a:pt x="310" y="405"/>
                                    </a:cubicBezTo>
                                    <a:cubicBezTo>
                                      <a:pt x="310" y="404"/>
                                      <a:pt x="310" y="404"/>
                                      <a:pt x="310" y="404"/>
                                    </a:cubicBezTo>
                                    <a:cubicBezTo>
                                      <a:pt x="310" y="400"/>
                                      <a:pt x="313" y="397"/>
                                      <a:pt x="317" y="397"/>
                                    </a:cubicBezTo>
                                    <a:cubicBezTo>
                                      <a:pt x="321" y="397"/>
                                      <a:pt x="324" y="400"/>
                                      <a:pt x="324" y="404"/>
                                    </a:cubicBezTo>
                                    <a:cubicBezTo>
                                      <a:pt x="324" y="404"/>
                                      <a:pt x="324" y="404"/>
                                      <a:pt x="324" y="405"/>
                                    </a:cubicBezTo>
                                    <a:cubicBezTo>
                                      <a:pt x="325" y="405"/>
                                      <a:pt x="326" y="405"/>
                                      <a:pt x="327" y="405"/>
                                    </a:cubicBezTo>
                                    <a:cubicBezTo>
                                      <a:pt x="327" y="405"/>
                                      <a:pt x="327" y="404"/>
                                      <a:pt x="327" y="404"/>
                                    </a:cubicBezTo>
                                    <a:close/>
                                    <a:moveTo>
                                      <a:pt x="317" y="399"/>
                                    </a:moveTo>
                                    <a:cubicBezTo>
                                      <a:pt x="314" y="399"/>
                                      <a:pt x="312" y="401"/>
                                      <a:pt x="312" y="404"/>
                                    </a:cubicBezTo>
                                    <a:cubicBezTo>
                                      <a:pt x="312" y="404"/>
                                      <a:pt x="312" y="404"/>
                                      <a:pt x="312" y="404"/>
                                    </a:cubicBezTo>
                                    <a:cubicBezTo>
                                      <a:pt x="314" y="404"/>
                                      <a:pt x="315" y="404"/>
                                      <a:pt x="317" y="404"/>
                                    </a:cubicBezTo>
                                    <a:cubicBezTo>
                                      <a:pt x="319" y="404"/>
                                      <a:pt x="320" y="404"/>
                                      <a:pt x="322" y="404"/>
                                    </a:cubicBezTo>
                                    <a:cubicBezTo>
                                      <a:pt x="322" y="404"/>
                                      <a:pt x="322" y="404"/>
                                      <a:pt x="322" y="404"/>
                                    </a:cubicBezTo>
                                    <a:cubicBezTo>
                                      <a:pt x="322" y="401"/>
                                      <a:pt x="320" y="399"/>
                                      <a:pt x="317" y="399"/>
                                    </a:cubicBezTo>
                                    <a:close/>
                                    <a:moveTo>
                                      <a:pt x="327" y="395"/>
                                    </a:moveTo>
                                    <a:cubicBezTo>
                                      <a:pt x="328" y="393"/>
                                      <a:pt x="328" y="391"/>
                                      <a:pt x="329" y="389"/>
                                    </a:cubicBezTo>
                                    <a:cubicBezTo>
                                      <a:pt x="326" y="386"/>
                                      <a:pt x="321" y="385"/>
                                      <a:pt x="317" y="385"/>
                                    </a:cubicBezTo>
                                    <a:cubicBezTo>
                                      <a:pt x="312" y="385"/>
                                      <a:pt x="308" y="386"/>
                                      <a:pt x="305" y="389"/>
                                    </a:cubicBezTo>
                                    <a:cubicBezTo>
                                      <a:pt x="305" y="391"/>
                                      <a:pt x="306" y="393"/>
                                      <a:pt x="306" y="396"/>
                                    </a:cubicBezTo>
                                    <a:cubicBezTo>
                                      <a:pt x="309" y="392"/>
                                      <a:pt x="313" y="390"/>
                                      <a:pt x="317" y="390"/>
                                    </a:cubicBezTo>
                                    <a:cubicBezTo>
                                      <a:pt x="321" y="390"/>
                                      <a:pt x="325" y="392"/>
                                      <a:pt x="327" y="395"/>
                                    </a:cubicBezTo>
                                    <a:close/>
                                    <a:moveTo>
                                      <a:pt x="299" y="404"/>
                                    </a:moveTo>
                                    <a:cubicBezTo>
                                      <a:pt x="299" y="405"/>
                                      <a:pt x="299" y="406"/>
                                      <a:pt x="299" y="407"/>
                                    </a:cubicBezTo>
                                    <a:cubicBezTo>
                                      <a:pt x="301" y="407"/>
                                      <a:pt x="303" y="406"/>
                                      <a:pt x="305" y="406"/>
                                    </a:cubicBezTo>
                                    <a:cubicBezTo>
                                      <a:pt x="305" y="405"/>
                                      <a:pt x="306" y="405"/>
                                      <a:pt x="306" y="404"/>
                                    </a:cubicBezTo>
                                    <a:cubicBezTo>
                                      <a:pt x="306" y="390"/>
                                      <a:pt x="300" y="378"/>
                                      <a:pt x="291" y="369"/>
                                    </a:cubicBezTo>
                                    <a:cubicBezTo>
                                      <a:pt x="282" y="360"/>
                                      <a:pt x="270" y="354"/>
                                      <a:pt x="256" y="354"/>
                                    </a:cubicBezTo>
                                    <a:cubicBezTo>
                                      <a:pt x="242" y="354"/>
                                      <a:pt x="230" y="360"/>
                                      <a:pt x="221" y="369"/>
                                    </a:cubicBezTo>
                                    <a:cubicBezTo>
                                      <a:pt x="212" y="378"/>
                                      <a:pt x="206" y="390"/>
                                      <a:pt x="206" y="404"/>
                                    </a:cubicBezTo>
                                    <a:cubicBezTo>
                                      <a:pt x="206" y="405"/>
                                      <a:pt x="206" y="405"/>
                                      <a:pt x="206" y="405"/>
                                    </a:cubicBezTo>
                                    <a:cubicBezTo>
                                      <a:pt x="208" y="406"/>
                                      <a:pt x="210" y="407"/>
                                      <a:pt x="213" y="407"/>
                                    </a:cubicBezTo>
                                    <a:cubicBezTo>
                                      <a:pt x="212" y="406"/>
                                      <a:pt x="212" y="405"/>
                                      <a:pt x="212" y="404"/>
                                    </a:cubicBezTo>
                                    <a:cubicBezTo>
                                      <a:pt x="212" y="380"/>
                                      <a:pt x="232" y="361"/>
                                      <a:pt x="256" y="361"/>
                                    </a:cubicBezTo>
                                    <a:cubicBezTo>
                                      <a:pt x="280" y="361"/>
                                      <a:pt x="299" y="380"/>
                                      <a:pt x="299" y="404"/>
                                    </a:cubicBezTo>
                                    <a:close/>
                                    <a:moveTo>
                                      <a:pt x="292" y="404"/>
                                    </a:moveTo>
                                    <a:cubicBezTo>
                                      <a:pt x="292" y="407"/>
                                      <a:pt x="291" y="409"/>
                                      <a:pt x="291" y="411"/>
                                    </a:cubicBezTo>
                                    <a:cubicBezTo>
                                      <a:pt x="293" y="410"/>
                                      <a:pt x="295" y="409"/>
                                      <a:pt x="298" y="408"/>
                                    </a:cubicBezTo>
                                    <a:cubicBezTo>
                                      <a:pt x="298" y="407"/>
                                      <a:pt x="298" y="405"/>
                                      <a:pt x="298" y="404"/>
                                    </a:cubicBezTo>
                                    <a:cubicBezTo>
                                      <a:pt x="298" y="392"/>
                                      <a:pt x="293" y="382"/>
                                      <a:pt x="286" y="374"/>
                                    </a:cubicBezTo>
                                    <a:cubicBezTo>
                                      <a:pt x="278" y="367"/>
                                      <a:pt x="267" y="362"/>
                                      <a:pt x="256" y="362"/>
                                    </a:cubicBezTo>
                                    <a:cubicBezTo>
                                      <a:pt x="244" y="362"/>
                                      <a:pt x="234" y="367"/>
                                      <a:pt x="226" y="374"/>
                                    </a:cubicBezTo>
                                    <a:cubicBezTo>
                                      <a:pt x="219" y="382"/>
                                      <a:pt x="214" y="392"/>
                                      <a:pt x="214" y="404"/>
                                    </a:cubicBezTo>
                                    <a:cubicBezTo>
                                      <a:pt x="214" y="405"/>
                                      <a:pt x="214" y="407"/>
                                      <a:pt x="214" y="408"/>
                                    </a:cubicBezTo>
                                    <a:cubicBezTo>
                                      <a:pt x="216" y="409"/>
                                      <a:pt x="219" y="410"/>
                                      <a:pt x="221" y="411"/>
                                    </a:cubicBezTo>
                                    <a:cubicBezTo>
                                      <a:pt x="220" y="409"/>
                                      <a:pt x="220" y="406"/>
                                      <a:pt x="220" y="404"/>
                                    </a:cubicBezTo>
                                    <a:cubicBezTo>
                                      <a:pt x="220" y="384"/>
                                      <a:pt x="236" y="368"/>
                                      <a:pt x="256" y="368"/>
                                    </a:cubicBezTo>
                                    <a:cubicBezTo>
                                      <a:pt x="276" y="368"/>
                                      <a:pt x="292" y="384"/>
                                      <a:pt x="292" y="404"/>
                                    </a:cubicBezTo>
                                    <a:close/>
                                    <a:moveTo>
                                      <a:pt x="220" y="353"/>
                                    </a:moveTo>
                                    <a:cubicBezTo>
                                      <a:pt x="220" y="333"/>
                                      <a:pt x="236" y="317"/>
                                      <a:pt x="256" y="317"/>
                                    </a:cubicBezTo>
                                    <a:cubicBezTo>
                                      <a:pt x="276" y="317"/>
                                      <a:pt x="292" y="333"/>
                                      <a:pt x="292" y="353"/>
                                    </a:cubicBezTo>
                                    <a:cubicBezTo>
                                      <a:pt x="292" y="355"/>
                                      <a:pt x="291" y="358"/>
                                      <a:pt x="291" y="360"/>
                                    </a:cubicBezTo>
                                    <a:cubicBezTo>
                                      <a:pt x="293" y="359"/>
                                      <a:pt x="295" y="358"/>
                                      <a:pt x="298" y="357"/>
                                    </a:cubicBezTo>
                                    <a:cubicBezTo>
                                      <a:pt x="298" y="355"/>
                                      <a:pt x="298" y="354"/>
                                      <a:pt x="298" y="353"/>
                                    </a:cubicBezTo>
                                    <a:cubicBezTo>
                                      <a:pt x="298" y="341"/>
                                      <a:pt x="293" y="331"/>
                                      <a:pt x="286" y="323"/>
                                    </a:cubicBezTo>
                                    <a:cubicBezTo>
                                      <a:pt x="278" y="315"/>
                                      <a:pt x="267" y="311"/>
                                      <a:pt x="256" y="311"/>
                                    </a:cubicBezTo>
                                    <a:cubicBezTo>
                                      <a:pt x="244" y="311"/>
                                      <a:pt x="234" y="315"/>
                                      <a:pt x="226" y="323"/>
                                    </a:cubicBezTo>
                                    <a:cubicBezTo>
                                      <a:pt x="219" y="331"/>
                                      <a:pt x="214" y="341"/>
                                      <a:pt x="214" y="353"/>
                                    </a:cubicBezTo>
                                    <a:cubicBezTo>
                                      <a:pt x="214" y="354"/>
                                      <a:pt x="214" y="355"/>
                                      <a:pt x="214" y="357"/>
                                    </a:cubicBezTo>
                                    <a:cubicBezTo>
                                      <a:pt x="216" y="357"/>
                                      <a:pt x="219" y="359"/>
                                      <a:pt x="221" y="360"/>
                                    </a:cubicBezTo>
                                    <a:cubicBezTo>
                                      <a:pt x="220" y="357"/>
                                      <a:pt x="220" y="355"/>
                                      <a:pt x="220" y="353"/>
                                    </a:cubicBezTo>
                                    <a:close/>
                                    <a:moveTo>
                                      <a:pt x="212" y="353"/>
                                    </a:moveTo>
                                    <a:cubicBezTo>
                                      <a:pt x="212" y="329"/>
                                      <a:pt x="232" y="309"/>
                                      <a:pt x="256" y="309"/>
                                    </a:cubicBezTo>
                                    <a:cubicBezTo>
                                      <a:pt x="280" y="309"/>
                                      <a:pt x="299" y="329"/>
                                      <a:pt x="299" y="353"/>
                                    </a:cubicBezTo>
                                    <a:cubicBezTo>
                                      <a:pt x="299" y="354"/>
                                      <a:pt x="299" y="355"/>
                                      <a:pt x="299" y="356"/>
                                    </a:cubicBezTo>
                                    <a:cubicBezTo>
                                      <a:pt x="301" y="355"/>
                                      <a:pt x="303" y="355"/>
                                      <a:pt x="305" y="354"/>
                                    </a:cubicBezTo>
                                    <a:cubicBezTo>
                                      <a:pt x="305" y="354"/>
                                      <a:pt x="306" y="353"/>
                                      <a:pt x="306" y="353"/>
                                    </a:cubicBezTo>
                                    <a:cubicBezTo>
                                      <a:pt x="306" y="339"/>
                                      <a:pt x="300" y="327"/>
                                      <a:pt x="291" y="318"/>
                                    </a:cubicBezTo>
                                    <a:cubicBezTo>
                                      <a:pt x="282" y="309"/>
                                      <a:pt x="270" y="303"/>
                                      <a:pt x="256" y="303"/>
                                    </a:cubicBezTo>
                                    <a:cubicBezTo>
                                      <a:pt x="242" y="303"/>
                                      <a:pt x="230" y="309"/>
                                      <a:pt x="221" y="318"/>
                                    </a:cubicBezTo>
                                    <a:cubicBezTo>
                                      <a:pt x="212" y="327"/>
                                      <a:pt x="206" y="339"/>
                                      <a:pt x="206" y="353"/>
                                    </a:cubicBezTo>
                                    <a:cubicBezTo>
                                      <a:pt x="206" y="353"/>
                                      <a:pt x="206" y="354"/>
                                      <a:pt x="206" y="354"/>
                                    </a:cubicBezTo>
                                    <a:cubicBezTo>
                                      <a:pt x="208" y="355"/>
                                      <a:pt x="210" y="355"/>
                                      <a:pt x="213" y="356"/>
                                    </a:cubicBezTo>
                                    <a:cubicBezTo>
                                      <a:pt x="212" y="355"/>
                                      <a:pt x="212" y="354"/>
                                      <a:pt x="212" y="353"/>
                                    </a:cubicBezTo>
                                    <a:close/>
                                    <a:moveTo>
                                      <a:pt x="220" y="301"/>
                                    </a:moveTo>
                                    <a:cubicBezTo>
                                      <a:pt x="220" y="282"/>
                                      <a:pt x="236" y="265"/>
                                      <a:pt x="256" y="265"/>
                                    </a:cubicBezTo>
                                    <a:cubicBezTo>
                                      <a:pt x="276" y="265"/>
                                      <a:pt x="292" y="282"/>
                                      <a:pt x="292" y="301"/>
                                    </a:cubicBezTo>
                                    <a:cubicBezTo>
                                      <a:pt x="292" y="304"/>
                                      <a:pt x="291" y="306"/>
                                      <a:pt x="291" y="309"/>
                                    </a:cubicBezTo>
                                    <a:cubicBezTo>
                                      <a:pt x="293" y="307"/>
                                      <a:pt x="295" y="306"/>
                                      <a:pt x="298" y="305"/>
                                    </a:cubicBezTo>
                                    <a:cubicBezTo>
                                      <a:pt x="298" y="304"/>
                                      <a:pt x="298" y="303"/>
                                      <a:pt x="298" y="301"/>
                                    </a:cubicBezTo>
                                    <a:cubicBezTo>
                                      <a:pt x="298" y="290"/>
                                      <a:pt x="293" y="279"/>
                                      <a:pt x="286" y="272"/>
                                    </a:cubicBezTo>
                                    <a:cubicBezTo>
                                      <a:pt x="278" y="264"/>
                                      <a:pt x="267" y="259"/>
                                      <a:pt x="256" y="259"/>
                                    </a:cubicBezTo>
                                    <a:cubicBezTo>
                                      <a:pt x="244" y="259"/>
                                      <a:pt x="234" y="264"/>
                                      <a:pt x="226" y="272"/>
                                    </a:cubicBezTo>
                                    <a:cubicBezTo>
                                      <a:pt x="219" y="279"/>
                                      <a:pt x="214" y="290"/>
                                      <a:pt x="214" y="301"/>
                                    </a:cubicBezTo>
                                    <a:cubicBezTo>
                                      <a:pt x="214" y="303"/>
                                      <a:pt x="214" y="304"/>
                                      <a:pt x="214" y="305"/>
                                    </a:cubicBezTo>
                                    <a:cubicBezTo>
                                      <a:pt x="216" y="306"/>
                                      <a:pt x="219" y="307"/>
                                      <a:pt x="221" y="308"/>
                                    </a:cubicBezTo>
                                    <a:cubicBezTo>
                                      <a:pt x="220" y="306"/>
                                      <a:pt x="220" y="304"/>
                                      <a:pt x="220" y="301"/>
                                    </a:cubicBezTo>
                                    <a:close/>
                                    <a:moveTo>
                                      <a:pt x="212" y="301"/>
                                    </a:moveTo>
                                    <a:cubicBezTo>
                                      <a:pt x="212" y="277"/>
                                      <a:pt x="232" y="258"/>
                                      <a:pt x="256" y="258"/>
                                    </a:cubicBezTo>
                                    <a:cubicBezTo>
                                      <a:pt x="280" y="258"/>
                                      <a:pt x="299" y="277"/>
                                      <a:pt x="299" y="301"/>
                                    </a:cubicBezTo>
                                    <a:cubicBezTo>
                                      <a:pt x="299" y="302"/>
                                      <a:pt x="299" y="304"/>
                                      <a:pt x="299" y="305"/>
                                    </a:cubicBezTo>
                                    <a:cubicBezTo>
                                      <a:pt x="301" y="304"/>
                                      <a:pt x="303" y="303"/>
                                      <a:pt x="305" y="303"/>
                                    </a:cubicBezTo>
                                    <a:cubicBezTo>
                                      <a:pt x="305" y="302"/>
                                      <a:pt x="306" y="302"/>
                                      <a:pt x="306" y="301"/>
                                    </a:cubicBezTo>
                                    <a:cubicBezTo>
                                      <a:pt x="306" y="288"/>
                                      <a:pt x="300" y="275"/>
                                      <a:pt x="291" y="266"/>
                                    </a:cubicBezTo>
                                    <a:cubicBezTo>
                                      <a:pt x="282" y="257"/>
                                      <a:pt x="270" y="252"/>
                                      <a:pt x="256" y="252"/>
                                    </a:cubicBezTo>
                                    <a:cubicBezTo>
                                      <a:pt x="242" y="252"/>
                                      <a:pt x="230" y="257"/>
                                      <a:pt x="221" y="266"/>
                                    </a:cubicBezTo>
                                    <a:cubicBezTo>
                                      <a:pt x="212" y="275"/>
                                      <a:pt x="206" y="288"/>
                                      <a:pt x="206" y="301"/>
                                    </a:cubicBezTo>
                                    <a:cubicBezTo>
                                      <a:pt x="206" y="302"/>
                                      <a:pt x="206" y="302"/>
                                      <a:pt x="206" y="303"/>
                                    </a:cubicBezTo>
                                    <a:cubicBezTo>
                                      <a:pt x="208" y="303"/>
                                      <a:pt x="210" y="304"/>
                                      <a:pt x="213" y="305"/>
                                    </a:cubicBezTo>
                                    <a:cubicBezTo>
                                      <a:pt x="212" y="303"/>
                                      <a:pt x="212" y="302"/>
                                      <a:pt x="212" y="301"/>
                                    </a:cubicBezTo>
                                    <a:close/>
                                    <a:moveTo>
                                      <a:pt x="220" y="250"/>
                                    </a:moveTo>
                                    <a:cubicBezTo>
                                      <a:pt x="220" y="230"/>
                                      <a:pt x="236" y="214"/>
                                      <a:pt x="256" y="214"/>
                                    </a:cubicBezTo>
                                    <a:cubicBezTo>
                                      <a:pt x="276" y="214"/>
                                      <a:pt x="292" y="230"/>
                                      <a:pt x="292" y="250"/>
                                    </a:cubicBezTo>
                                    <a:cubicBezTo>
                                      <a:pt x="292" y="252"/>
                                      <a:pt x="291" y="255"/>
                                      <a:pt x="291" y="257"/>
                                    </a:cubicBezTo>
                                    <a:cubicBezTo>
                                      <a:pt x="293" y="256"/>
                                      <a:pt x="295" y="255"/>
                                      <a:pt x="298" y="254"/>
                                    </a:cubicBezTo>
                                    <a:cubicBezTo>
                                      <a:pt x="298" y="253"/>
                                      <a:pt x="298" y="251"/>
                                      <a:pt x="298" y="250"/>
                                    </a:cubicBezTo>
                                    <a:cubicBezTo>
                                      <a:pt x="298" y="238"/>
                                      <a:pt x="293" y="228"/>
                                      <a:pt x="286" y="220"/>
                                    </a:cubicBezTo>
                                    <a:cubicBezTo>
                                      <a:pt x="278" y="213"/>
                                      <a:pt x="267" y="208"/>
                                      <a:pt x="256" y="208"/>
                                    </a:cubicBezTo>
                                    <a:cubicBezTo>
                                      <a:pt x="244" y="208"/>
                                      <a:pt x="234" y="213"/>
                                      <a:pt x="226" y="220"/>
                                    </a:cubicBezTo>
                                    <a:cubicBezTo>
                                      <a:pt x="219" y="228"/>
                                      <a:pt x="214" y="238"/>
                                      <a:pt x="214" y="250"/>
                                    </a:cubicBezTo>
                                    <a:cubicBezTo>
                                      <a:pt x="214" y="251"/>
                                      <a:pt x="214" y="253"/>
                                      <a:pt x="214" y="254"/>
                                    </a:cubicBezTo>
                                    <a:cubicBezTo>
                                      <a:pt x="216" y="255"/>
                                      <a:pt x="219" y="256"/>
                                      <a:pt x="221" y="257"/>
                                    </a:cubicBezTo>
                                    <a:cubicBezTo>
                                      <a:pt x="220" y="255"/>
                                      <a:pt x="220" y="252"/>
                                      <a:pt x="220" y="250"/>
                                    </a:cubicBezTo>
                                    <a:close/>
                                    <a:moveTo>
                                      <a:pt x="212" y="250"/>
                                    </a:moveTo>
                                    <a:cubicBezTo>
                                      <a:pt x="212" y="226"/>
                                      <a:pt x="232" y="206"/>
                                      <a:pt x="256" y="206"/>
                                    </a:cubicBezTo>
                                    <a:cubicBezTo>
                                      <a:pt x="280" y="206"/>
                                      <a:pt x="299" y="226"/>
                                      <a:pt x="299" y="250"/>
                                    </a:cubicBezTo>
                                    <a:cubicBezTo>
                                      <a:pt x="299" y="251"/>
                                      <a:pt x="299" y="252"/>
                                      <a:pt x="299" y="253"/>
                                    </a:cubicBezTo>
                                    <a:cubicBezTo>
                                      <a:pt x="301" y="252"/>
                                      <a:pt x="303" y="252"/>
                                      <a:pt x="305" y="251"/>
                                    </a:cubicBezTo>
                                    <a:cubicBezTo>
                                      <a:pt x="305" y="251"/>
                                      <a:pt x="306" y="250"/>
                                      <a:pt x="306" y="250"/>
                                    </a:cubicBezTo>
                                    <a:cubicBezTo>
                                      <a:pt x="306" y="236"/>
                                      <a:pt x="300" y="224"/>
                                      <a:pt x="291" y="215"/>
                                    </a:cubicBezTo>
                                    <a:cubicBezTo>
                                      <a:pt x="282" y="206"/>
                                      <a:pt x="270" y="200"/>
                                      <a:pt x="256" y="200"/>
                                    </a:cubicBezTo>
                                    <a:cubicBezTo>
                                      <a:pt x="242" y="200"/>
                                      <a:pt x="230" y="206"/>
                                      <a:pt x="221" y="215"/>
                                    </a:cubicBezTo>
                                    <a:cubicBezTo>
                                      <a:pt x="212" y="224"/>
                                      <a:pt x="206" y="236"/>
                                      <a:pt x="206" y="250"/>
                                    </a:cubicBezTo>
                                    <a:cubicBezTo>
                                      <a:pt x="206" y="250"/>
                                      <a:pt x="206" y="251"/>
                                      <a:pt x="206" y="251"/>
                                    </a:cubicBezTo>
                                    <a:cubicBezTo>
                                      <a:pt x="208" y="252"/>
                                      <a:pt x="210" y="252"/>
                                      <a:pt x="213" y="253"/>
                                    </a:cubicBezTo>
                                    <a:cubicBezTo>
                                      <a:pt x="212" y="252"/>
                                      <a:pt x="212" y="251"/>
                                      <a:pt x="212" y="250"/>
                                    </a:cubicBezTo>
                                    <a:close/>
                                    <a:moveTo>
                                      <a:pt x="220" y="199"/>
                                    </a:moveTo>
                                    <a:cubicBezTo>
                                      <a:pt x="220" y="179"/>
                                      <a:pt x="236" y="163"/>
                                      <a:pt x="256" y="163"/>
                                    </a:cubicBezTo>
                                    <a:cubicBezTo>
                                      <a:pt x="276" y="163"/>
                                      <a:pt x="292" y="179"/>
                                      <a:pt x="292" y="199"/>
                                    </a:cubicBezTo>
                                    <a:cubicBezTo>
                                      <a:pt x="292" y="201"/>
                                      <a:pt x="291" y="203"/>
                                      <a:pt x="291" y="206"/>
                                    </a:cubicBezTo>
                                    <a:cubicBezTo>
                                      <a:pt x="293" y="205"/>
                                      <a:pt x="295" y="203"/>
                                      <a:pt x="298" y="202"/>
                                    </a:cubicBezTo>
                                    <a:cubicBezTo>
                                      <a:pt x="298" y="201"/>
                                      <a:pt x="298" y="200"/>
                                      <a:pt x="298" y="199"/>
                                    </a:cubicBezTo>
                                    <a:cubicBezTo>
                                      <a:pt x="298" y="187"/>
                                      <a:pt x="293" y="176"/>
                                      <a:pt x="286" y="169"/>
                                    </a:cubicBezTo>
                                    <a:cubicBezTo>
                                      <a:pt x="278" y="161"/>
                                      <a:pt x="267" y="157"/>
                                      <a:pt x="256" y="157"/>
                                    </a:cubicBezTo>
                                    <a:cubicBezTo>
                                      <a:pt x="244" y="157"/>
                                      <a:pt x="234" y="161"/>
                                      <a:pt x="226" y="169"/>
                                    </a:cubicBezTo>
                                    <a:cubicBezTo>
                                      <a:pt x="219" y="176"/>
                                      <a:pt x="214" y="187"/>
                                      <a:pt x="214" y="199"/>
                                    </a:cubicBezTo>
                                    <a:cubicBezTo>
                                      <a:pt x="214" y="200"/>
                                      <a:pt x="214" y="201"/>
                                      <a:pt x="214" y="202"/>
                                    </a:cubicBezTo>
                                    <a:cubicBezTo>
                                      <a:pt x="216" y="203"/>
                                      <a:pt x="219" y="204"/>
                                      <a:pt x="221" y="206"/>
                                    </a:cubicBezTo>
                                    <a:cubicBezTo>
                                      <a:pt x="220" y="203"/>
                                      <a:pt x="220" y="201"/>
                                      <a:pt x="220" y="199"/>
                                    </a:cubicBezTo>
                                    <a:close/>
                                    <a:moveTo>
                                      <a:pt x="212" y="199"/>
                                    </a:moveTo>
                                    <a:cubicBezTo>
                                      <a:pt x="212" y="175"/>
                                      <a:pt x="232" y="155"/>
                                      <a:pt x="256" y="155"/>
                                    </a:cubicBezTo>
                                    <a:cubicBezTo>
                                      <a:pt x="280" y="155"/>
                                      <a:pt x="299" y="175"/>
                                      <a:pt x="299" y="199"/>
                                    </a:cubicBezTo>
                                    <a:cubicBezTo>
                                      <a:pt x="299" y="200"/>
                                      <a:pt x="299" y="201"/>
                                      <a:pt x="299" y="202"/>
                                    </a:cubicBezTo>
                                    <a:cubicBezTo>
                                      <a:pt x="301" y="201"/>
                                      <a:pt x="303" y="200"/>
                                      <a:pt x="305" y="200"/>
                                    </a:cubicBezTo>
                                    <a:cubicBezTo>
                                      <a:pt x="305" y="200"/>
                                      <a:pt x="306" y="199"/>
                                      <a:pt x="306" y="199"/>
                                    </a:cubicBezTo>
                                    <a:cubicBezTo>
                                      <a:pt x="306" y="185"/>
                                      <a:pt x="300" y="172"/>
                                      <a:pt x="291" y="163"/>
                                    </a:cubicBezTo>
                                    <a:cubicBezTo>
                                      <a:pt x="282" y="154"/>
                                      <a:pt x="270" y="149"/>
                                      <a:pt x="256" y="149"/>
                                    </a:cubicBezTo>
                                    <a:cubicBezTo>
                                      <a:pt x="242" y="149"/>
                                      <a:pt x="230" y="154"/>
                                      <a:pt x="221" y="163"/>
                                    </a:cubicBezTo>
                                    <a:cubicBezTo>
                                      <a:pt x="212" y="172"/>
                                      <a:pt x="206" y="185"/>
                                      <a:pt x="206" y="199"/>
                                    </a:cubicBezTo>
                                    <a:cubicBezTo>
                                      <a:pt x="206" y="199"/>
                                      <a:pt x="206" y="199"/>
                                      <a:pt x="206" y="200"/>
                                    </a:cubicBezTo>
                                    <a:cubicBezTo>
                                      <a:pt x="208" y="200"/>
                                      <a:pt x="210" y="201"/>
                                      <a:pt x="213" y="202"/>
                                    </a:cubicBezTo>
                                    <a:cubicBezTo>
                                      <a:pt x="212" y="201"/>
                                      <a:pt x="212" y="200"/>
                                      <a:pt x="212" y="199"/>
                                    </a:cubicBezTo>
                                    <a:close/>
                                    <a:moveTo>
                                      <a:pt x="220" y="147"/>
                                    </a:moveTo>
                                    <a:cubicBezTo>
                                      <a:pt x="220" y="127"/>
                                      <a:pt x="236" y="111"/>
                                      <a:pt x="256" y="111"/>
                                    </a:cubicBezTo>
                                    <a:cubicBezTo>
                                      <a:pt x="276" y="111"/>
                                      <a:pt x="292" y="127"/>
                                      <a:pt x="292" y="147"/>
                                    </a:cubicBezTo>
                                    <a:cubicBezTo>
                                      <a:pt x="292" y="150"/>
                                      <a:pt x="291" y="152"/>
                                      <a:pt x="291" y="154"/>
                                    </a:cubicBezTo>
                                    <a:cubicBezTo>
                                      <a:pt x="293" y="153"/>
                                      <a:pt x="295" y="152"/>
                                      <a:pt x="298" y="151"/>
                                    </a:cubicBezTo>
                                    <a:cubicBezTo>
                                      <a:pt x="298" y="150"/>
                                      <a:pt x="298" y="148"/>
                                      <a:pt x="298" y="147"/>
                                    </a:cubicBezTo>
                                    <a:cubicBezTo>
                                      <a:pt x="298" y="136"/>
                                      <a:pt x="293" y="125"/>
                                      <a:pt x="286" y="117"/>
                                    </a:cubicBezTo>
                                    <a:cubicBezTo>
                                      <a:pt x="278" y="110"/>
                                      <a:pt x="267" y="105"/>
                                      <a:pt x="256" y="105"/>
                                    </a:cubicBezTo>
                                    <a:cubicBezTo>
                                      <a:pt x="244" y="105"/>
                                      <a:pt x="234" y="110"/>
                                      <a:pt x="226" y="117"/>
                                    </a:cubicBezTo>
                                    <a:cubicBezTo>
                                      <a:pt x="219" y="125"/>
                                      <a:pt x="214" y="136"/>
                                      <a:pt x="214" y="147"/>
                                    </a:cubicBezTo>
                                    <a:cubicBezTo>
                                      <a:pt x="214" y="148"/>
                                      <a:pt x="214" y="150"/>
                                      <a:pt x="214" y="151"/>
                                    </a:cubicBezTo>
                                    <a:cubicBezTo>
                                      <a:pt x="216" y="152"/>
                                      <a:pt x="219" y="153"/>
                                      <a:pt x="221" y="154"/>
                                    </a:cubicBezTo>
                                    <a:cubicBezTo>
                                      <a:pt x="220" y="152"/>
                                      <a:pt x="220" y="150"/>
                                      <a:pt x="220" y="147"/>
                                    </a:cubicBezTo>
                                    <a:close/>
                                    <a:moveTo>
                                      <a:pt x="212" y="147"/>
                                    </a:moveTo>
                                    <a:cubicBezTo>
                                      <a:pt x="212" y="123"/>
                                      <a:pt x="232" y="104"/>
                                      <a:pt x="256" y="104"/>
                                    </a:cubicBezTo>
                                    <a:cubicBezTo>
                                      <a:pt x="280" y="104"/>
                                      <a:pt x="299" y="123"/>
                                      <a:pt x="299" y="147"/>
                                    </a:cubicBezTo>
                                    <a:cubicBezTo>
                                      <a:pt x="299" y="148"/>
                                      <a:pt x="299" y="149"/>
                                      <a:pt x="299" y="150"/>
                                    </a:cubicBezTo>
                                    <a:cubicBezTo>
                                      <a:pt x="301" y="150"/>
                                      <a:pt x="303" y="149"/>
                                      <a:pt x="305" y="149"/>
                                    </a:cubicBezTo>
                                    <a:cubicBezTo>
                                      <a:pt x="305" y="148"/>
                                      <a:pt x="306" y="148"/>
                                      <a:pt x="306" y="147"/>
                                    </a:cubicBezTo>
                                    <a:cubicBezTo>
                                      <a:pt x="306" y="133"/>
                                      <a:pt x="300" y="121"/>
                                      <a:pt x="291" y="112"/>
                                    </a:cubicBezTo>
                                    <a:cubicBezTo>
                                      <a:pt x="282" y="103"/>
                                      <a:pt x="270" y="98"/>
                                      <a:pt x="256" y="98"/>
                                    </a:cubicBezTo>
                                    <a:cubicBezTo>
                                      <a:pt x="242" y="98"/>
                                      <a:pt x="230" y="103"/>
                                      <a:pt x="221" y="112"/>
                                    </a:cubicBezTo>
                                    <a:cubicBezTo>
                                      <a:pt x="212" y="121"/>
                                      <a:pt x="206" y="133"/>
                                      <a:pt x="206" y="147"/>
                                    </a:cubicBezTo>
                                    <a:cubicBezTo>
                                      <a:pt x="206" y="148"/>
                                      <a:pt x="206" y="148"/>
                                      <a:pt x="206" y="149"/>
                                    </a:cubicBezTo>
                                    <a:cubicBezTo>
                                      <a:pt x="208" y="149"/>
                                      <a:pt x="210" y="150"/>
                                      <a:pt x="213" y="150"/>
                                    </a:cubicBezTo>
                                    <a:cubicBezTo>
                                      <a:pt x="212" y="149"/>
                                      <a:pt x="212" y="148"/>
                                      <a:pt x="212" y="147"/>
                                    </a:cubicBezTo>
                                    <a:close/>
                                    <a:moveTo>
                                      <a:pt x="285" y="96"/>
                                    </a:moveTo>
                                    <a:cubicBezTo>
                                      <a:pt x="285" y="99"/>
                                      <a:pt x="284" y="101"/>
                                      <a:pt x="283" y="104"/>
                                    </a:cubicBezTo>
                                    <a:cubicBezTo>
                                      <a:pt x="284" y="105"/>
                                      <a:pt x="285" y="105"/>
                                      <a:pt x="286" y="106"/>
                                    </a:cubicBezTo>
                                    <a:cubicBezTo>
                                      <a:pt x="287" y="105"/>
                                      <a:pt x="288" y="105"/>
                                      <a:pt x="289" y="104"/>
                                    </a:cubicBezTo>
                                    <a:cubicBezTo>
                                      <a:pt x="290" y="102"/>
                                      <a:pt x="290" y="99"/>
                                      <a:pt x="290" y="96"/>
                                    </a:cubicBezTo>
                                    <a:cubicBezTo>
                                      <a:pt x="290" y="86"/>
                                      <a:pt x="286" y="78"/>
                                      <a:pt x="280" y="72"/>
                                    </a:cubicBezTo>
                                    <a:cubicBezTo>
                                      <a:pt x="274" y="65"/>
                                      <a:pt x="265" y="62"/>
                                      <a:pt x="256" y="62"/>
                                    </a:cubicBezTo>
                                    <a:cubicBezTo>
                                      <a:pt x="246" y="62"/>
                                      <a:pt x="238" y="65"/>
                                      <a:pt x="232" y="72"/>
                                    </a:cubicBezTo>
                                    <a:cubicBezTo>
                                      <a:pt x="225" y="78"/>
                                      <a:pt x="222" y="86"/>
                                      <a:pt x="222" y="96"/>
                                    </a:cubicBezTo>
                                    <a:cubicBezTo>
                                      <a:pt x="222" y="99"/>
                                      <a:pt x="222" y="101"/>
                                      <a:pt x="223" y="104"/>
                                    </a:cubicBezTo>
                                    <a:cubicBezTo>
                                      <a:pt x="224" y="105"/>
                                      <a:pt x="225" y="105"/>
                                      <a:pt x="225" y="106"/>
                                    </a:cubicBezTo>
                                    <a:cubicBezTo>
                                      <a:pt x="226" y="105"/>
                                      <a:pt x="227" y="105"/>
                                      <a:pt x="228" y="104"/>
                                    </a:cubicBezTo>
                                    <a:cubicBezTo>
                                      <a:pt x="228" y="101"/>
                                      <a:pt x="227" y="99"/>
                                      <a:pt x="227" y="96"/>
                                    </a:cubicBezTo>
                                    <a:cubicBezTo>
                                      <a:pt x="227" y="80"/>
                                      <a:pt x="240" y="67"/>
                                      <a:pt x="256" y="67"/>
                                    </a:cubicBezTo>
                                    <a:cubicBezTo>
                                      <a:pt x="272" y="67"/>
                                      <a:pt x="285" y="80"/>
                                      <a:pt x="285" y="96"/>
                                    </a:cubicBezTo>
                                    <a:close/>
                                    <a:moveTo>
                                      <a:pt x="277" y="96"/>
                                    </a:moveTo>
                                    <a:cubicBezTo>
                                      <a:pt x="277" y="97"/>
                                      <a:pt x="277" y="99"/>
                                      <a:pt x="276" y="100"/>
                                    </a:cubicBezTo>
                                    <a:cubicBezTo>
                                      <a:pt x="278" y="101"/>
                                      <a:pt x="280" y="102"/>
                                      <a:pt x="282" y="103"/>
                                    </a:cubicBezTo>
                                    <a:cubicBezTo>
                                      <a:pt x="283" y="101"/>
                                      <a:pt x="283" y="98"/>
                                      <a:pt x="283" y="96"/>
                                    </a:cubicBezTo>
                                    <a:cubicBezTo>
                                      <a:pt x="283" y="88"/>
                                      <a:pt x="280" y="81"/>
                                      <a:pt x="275" y="77"/>
                                    </a:cubicBezTo>
                                    <a:cubicBezTo>
                                      <a:pt x="270" y="72"/>
                                      <a:pt x="263" y="69"/>
                                      <a:pt x="256" y="69"/>
                                    </a:cubicBezTo>
                                    <a:cubicBezTo>
                                      <a:pt x="248" y="69"/>
                                      <a:pt x="242" y="72"/>
                                      <a:pt x="237" y="77"/>
                                    </a:cubicBezTo>
                                    <a:cubicBezTo>
                                      <a:pt x="232" y="81"/>
                                      <a:pt x="229" y="88"/>
                                      <a:pt x="229" y="96"/>
                                    </a:cubicBezTo>
                                    <a:cubicBezTo>
                                      <a:pt x="229" y="98"/>
                                      <a:pt x="229" y="101"/>
                                      <a:pt x="230" y="103"/>
                                    </a:cubicBezTo>
                                    <a:cubicBezTo>
                                      <a:pt x="231" y="102"/>
                                      <a:pt x="233" y="101"/>
                                      <a:pt x="235" y="100"/>
                                    </a:cubicBezTo>
                                    <a:cubicBezTo>
                                      <a:pt x="235" y="99"/>
                                      <a:pt x="235" y="97"/>
                                      <a:pt x="235" y="96"/>
                                    </a:cubicBezTo>
                                    <a:cubicBezTo>
                                      <a:pt x="235" y="84"/>
                                      <a:pt x="244" y="75"/>
                                      <a:pt x="256" y="75"/>
                                    </a:cubicBezTo>
                                    <a:cubicBezTo>
                                      <a:pt x="268" y="75"/>
                                      <a:pt x="277" y="84"/>
                                      <a:pt x="277" y="96"/>
                                    </a:cubicBezTo>
                                    <a:close/>
                                    <a:moveTo>
                                      <a:pt x="269" y="96"/>
                                    </a:moveTo>
                                    <a:cubicBezTo>
                                      <a:pt x="269" y="96"/>
                                      <a:pt x="269" y="97"/>
                                      <a:pt x="269" y="98"/>
                                    </a:cubicBezTo>
                                    <a:cubicBezTo>
                                      <a:pt x="271" y="98"/>
                                      <a:pt x="273" y="99"/>
                                      <a:pt x="275" y="100"/>
                                    </a:cubicBezTo>
                                    <a:cubicBezTo>
                                      <a:pt x="275" y="98"/>
                                      <a:pt x="275" y="97"/>
                                      <a:pt x="275" y="96"/>
                                    </a:cubicBezTo>
                                    <a:cubicBezTo>
                                      <a:pt x="275" y="90"/>
                                      <a:pt x="273" y="86"/>
                                      <a:pt x="270" y="82"/>
                                    </a:cubicBezTo>
                                    <a:cubicBezTo>
                                      <a:pt x="266" y="78"/>
                                      <a:pt x="261" y="76"/>
                                      <a:pt x="256" y="76"/>
                                    </a:cubicBezTo>
                                    <a:cubicBezTo>
                                      <a:pt x="250" y="76"/>
                                      <a:pt x="246" y="78"/>
                                      <a:pt x="242" y="82"/>
                                    </a:cubicBezTo>
                                    <a:cubicBezTo>
                                      <a:pt x="239" y="86"/>
                                      <a:pt x="236" y="90"/>
                                      <a:pt x="236" y="96"/>
                                    </a:cubicBezTo>
                                    <a:cubicBezTo>
                                      <a:pt x="236" y="97"/>
                                      <a:pt x="237" y="98"/>
                                      <a:pt x="237" y="100"/>
                                    </a:cubicBezTo>
                                    <a:cubicBezTo>
                                      <a:pt x="239" y="99"/>
                                      <a:pt x="241" y="98"/>
                                      <a:pt x="242" y="98"/>
                                    </a:cubicBezTo>
                                    <a:cubicBezTo>
                                      <a:pt x="242" y="97"/>
                                      <a:pt x="242" y="96"/>
                                      <a:pt x="242" y="96"/>
                                    </a:cubicBezTo>
                                    <a:cubicBezTo>
                                      <a:pt x="242" y="88"/>
                                      <a:pt x="248" y="82"/>
                                      <a:pt x="256" y="82"/>
                                    </a:cubicBezTo>
                                    <a:cubicBezTo>
                                      <a:pt x="263" y="82"/>
                                      <a:pt x="269" y="88"/>
                                      <a:pt x="269" y="96"/>
                                    </a:cubicBezTo>
                                    <a:close/>
                                    <a:moveTo>
                                      <a:pt x="263" y="96"/>
                                    </a:moveTo>
                                    <a:cubicBezTo>
                                      <a:pt x="263" y="96"/>
                                      <a:pt x="263" y="96"/>
                                      <a:pt x="263" y="96"/>
                                    </a:cubicBezTo>
                                    <a:cubicBezTo>
                                      <a:pt x="264" y="97"/>
                                      <a:pt x="266" y="97"/>
                                      <a:pt x="268" y="97"/>
                                    </a:cubicBezTo>
                                    <a:cubicBezTo>
                                      <a:pt x="268" y="97"/>
                                      <a:pt x="268" y="96"/>
                                      <a:pt x="268" y="96"/>
                                    </a:cubicBezTo>
                                    <a:cubicBezTo>
                                      <a:pt x="268" y="89"/>
                                      <a:pt x="262" y="84"/>
                                      <a:pt x="256" y="84"/>
                                    </a:cubicBezTo>
                                    <a:cubicBezTo>
                                      <a:pt x="249" y="84"/>
                                      <a:pt x="244" y="89"/>
                                      <a:pt x="244" y="96"/>
                                    </a:cubicBezTo>
                                    <a:cubicBezTo>
                                      <a:pt x="244" y="96"/>
                                      <a:pt x="244" y="97"/>
                                      <a:pt x="244" y="97"/>
                                    </a:cubicBezTo>
                                    <a:cubicBezTo>
                                      <a:pt x="246" y="97"/>
                                      <a:pt x="247" y="97"/>
                                      <a:pt x="249" y="96"/>
                                    </a:cubicBezTo>
                                    <a:cubicBezTo>
                                      <a:pt x="249" y="96"/>
                                      <a:pt x="249" y="96"/>
                                      <a:pt x="249" y="96"/>
                                    </a:cubicBezTo>
                                    <a:cubicBezTo>
                                      <a:pt x="249" y="92"/>
                                      <a:pt x="252" y="89"/>
                                      <a:pt x="256" y="89"/>
                                    </a:cubicBezTo>
                                    <a:cubicBezTo>
                                      <a:pt x="260" y="89"/>
                                      <a:pt x="263" y="92"/>
                                      <a:pt x="263" y="96"/>
                                    </a:cubicBezTo>
                                    <a:close/>
                                    <a:moveTo>
                                      <a:pt x="256" y="91"/>
                                    </a:moveTo>
                                    <a:cubicBezTo>
                                      <a:pt x="253" y="91"/>
                                      <a:pt x="251" y="93"/>
                                      <a:pt x="251" y="96"/>
                                    </a:cubicBezTo>
                                    <a:cubicBezTo>
                                      <a:pt x="251" y="96"/>
                                      <a:pt x="251" y="96"/>
                                      <a:pt x="251" y="96"/>
                                    </a:cubicBezTo>
                                    <a:cubicBezTo>
                                      <a:pt x="252" y="96"/>
                                      <a:pt x="254" y="96"/>
                                      <a:pt x="256" y="96"/>
                                    </a:cubicBezTo>
                                    <a:cubicBezTo>
                                      <a:pt x="258" y="96"/>
                                      <a:pt x="259" y="96"/>
                                      <a:pt x="261" y="96"/>
                                    </a:cubicBezTo>
                                    <a:cubicBezTo>
                                      <a:pt x="261" y="96"/>
                                      <a:pt x="261" y="96"/>
                                      <a:pt x="261" y="96"/>
                                    </a:cubicBezTo>
                                    <a:cubicBezTo>
                                      <a:pt x="261" y="93"/>
                                      <a:pt x="259" y="91"/>
                                      <a:pt x="256" y="91"/>
                                    </a:cubicBezTo>
                                    <a:close/>
                                    <a:moveTo>
                                      <a:pt x="407" y="96"/>
                                    </a:moveTo>
                                    <a:cubicBezTo>
                                      <a:pt x="407" y="99"/>
                                      <a:pt x="406" y="101"/>
                                      <a:pt x="405" y="104"/>
                                    </a:cubicBezTo>
                                    <a:cubicBezTo>
                                      <a:pt x="406" y="105"/>
                                      <a:pt x="407" y="105"/>
                                      <a:pt x="408" y="106"/>
                                    </a:cubicBezTo>
                                    <a:cubicBezTo>
                                      <a:pt x="409" y="105"/>
                                      <a:pt x="410" y="104"/>
                                      <a:pt x="411" y="103"/>
                                    </a:cubicBezTo>
                                    <a:cubicBezTo>
                                      <a:pt x="412" y="101"/>
                                      <a:pt x="412" y="98"/>
                                      <a:pt x="412" y="96"/>
                                    </a:cubicBezTo>
                                    <a:cubicBezTo>
                                      <a:pt x="412" y="86"/>
                                      <a:pt x="408" y="78"/>
                                      <a:pt x="402" y="72"/>
                                    </a:cubicBezTo>
                                    <a:cubicBezTo>
                                      <a:pt x="396" y="65"/>
                                      <a:pt x="387" y="62"/>
                                      <a:pt x="378" y="62"/>
                                    </a:cubicBezTo>
                                    <a:cubicBezTo>
                                      <a:pt x="368" y="62"/>
                                      <a:pt x="360" y="65"/>
                                      <a:pt x="354" y="72"/>
                                    </a:cubicBezTo>
                                    <a:cubicBezTo>
                                      <a:pt x="347" y="78"/>
                                      <a:pt x="344" y="86"/>
                                      <a:pt x="344" y="96"/>
                                    </a:cubicBezTo>
                                    <a:cubicBezTo>
                                      <a:pt x="344" y="99"/>
                                      <a:pt x="344" y="101"/>
                                      <a:pt x="345" y="104"/>
                                    </a:cubicBezTo>
                                    <a:cubicBezTo>
                                      <a:pt x="346" y="105"/>
                                      <a:pt x="346" y="105"/>
                                      <a:pt x="347" y="106"/>
                                    </a:cubicBezTo>
                                    <a:cubicBezTo>
                                      <a:pt x="348" y="105"/>
                                      <a:pt x="349" y="105"/>
                                      <a:pt x="350" y="104"/>
                                    </a:cubicBezTo>
                                    <a:cubicBezTo>
                                      <a:pt x="349" y="101"/>
                                      <a:pt x="349" y="99"/>
                                      <a:pt x="349" y="96"/>
                                    </a:cubicBezTo>
                                    <a:cubicBezTo>
                                      <a:pt x="349" y="80"/>
                                      <a:pt x="362" y="67"/>
                                      <a:pt x="378" y="67"/>
                                    </a:cubicBezTo>
                                    <a:cubicBezTo>
                                      <a:pt x="394" y="67"/>
                                      <a:pt x="407" y="80"/>
                                      <a:pt x="407" y="96"/>
                                    </a:cubicBezTo>
                                    <a:close/>
                                    <a:moveTo>
                                      <a:pt x="399" y="96"/>
                                    </a:moveTo>
                                    <a:cubicBezTo>
                                      <a:pt x="399" y="97"/>
                                      <a:pt x="399" y="99"/>
                                      <a:pt x="398" y="100"/>
                                    </a:cubicBezTo>
                                    <a:cubicBezTo>
                                      <a:pt x="400" y="101"/>
                                      <a:pt x="402" y="102"/>
                                      <a:pt x="404" y="103"/>
                                    </a:cubicBezTo>
                                    <a:cubicBezTo>
                                      <a:pt x="405" y="101"/>
                                      <a:pt x="405" y="98"/>
                                      <a:pt x="405" y="96"/>
                                    </a:cubicBezTo>
                                    <a:cubicBezTo>
                                      <a:pt x="405" y="88"/>
                                      <a:pt x="402" y="81"/>
                                      <a:pt x="397" y="77"/>
                                    </a:cubicBezTo>
                                    <a:cubicBezTo>
                                      <a:pt x="392" y="72"/>
                                      <a:pt x="385" y="69"/>
                                      <a:pt x="378" y="69"/>
                                    </a:cubicBezTo>
                                    <a:cubicBezTo>
                                      <a:pt x="370" y="69"/>
                                      <a:pt x="363" y="72"/>
                                      <a:pt x="359" y="77"/>
                                    </a:cubicBezTo>
                                    <a:cubicBezTo>
                                      <a:pt x="354" y="81"/>
                                      <a:pt x="351" y="88"/>
                                      <a:pt x="351" y="96"/>
                                    </a:cubicBezTo>
                                    <a:cubicBezTo>
                                      <a:pt x="351" y="98"/>
                                      <a:pt x="351" y="101"/>
                                      <a:pt x="352" y="103"/>
                                    </a:cubicBezTo>
                                    <a:cubicBezTo>
                                      <a:pt x="353" y="102"/>
                                      <a:pt x="355" y="101"/>
                                      <a:pt x="357" y="100"/>
                                    </a:cubicBezTo>
                                    <a:cubicBezTo>
                                      <a:pt x="357" y="99"/>
                                      <a:pt x="357" y="97"/>
                                      <a:pt x="357" y="96"/>
                                    </a:cubicBezTo>
                                    <a:cubicBezTo>
                                      <a:pt x="357" y="84"/>
                                      <a:pt x="366" y="75"/>
                                      <a:pt x="378" y="75"/>
                                    </a:cubicBezTo>
                                    <a:cubicBezTo>
                                      <a:pt x="389" y="75"/>
                                      <a:pt x="399" y="84"/>
                                      <a:pt x="399" y="96"/>
                                    </a:cubicBezTo>
                                    <a:close/>
                                    <a:moveTo>
                                      <a:pt x="391" y="96"/>
                                    </a:moveTo>
                                    <a:cubicBezTo>
                                      <a:pt x="391" y="96"/>
                                      <a:pt x="391" y="97"/>
                                      <a:pt x="391" y="98"/>
                                    </a:cubicBezTo>
                                    <a:cubicBezTo>
                                      <a:pt x="393" y="98"/>
                                      <a:pt x="395" y="99"/>
                                      <a:pt x="397" y="100"/>
                                    </a:cubicBezTo>
                                    <a:cubicBezTo>
                                      <a:pt x="397" y="98"/>
                                      <a:pt x="397" y="97"/>
                                      <a:pt x="397" y="96"/>
                                    </a:cubicBezTo>
                                    <a:cubicBezTo>
                                      <a:pt x="397" y="90"/>
                                      <a:pt x="395" y="86"/>
                                      <a:pt x="392" y="82"/>
                                    </a:cubicBezTo>
                                    <a:cubicBezTo>
                                      <a:pt x="388" y="78"/>
                                      <a:pt x="383" y="76"/>
                                      <a:pt x="378" y="76"/>
                                    </a:cubicBezTo>
                                    <a:cubicBezTo>
                                      <a:pt x="372" y="76"/>
                                      <a:pt x="368" y="78"/>
                                      <a:pt x="364" y="82"/>
                                    </a:cubicBezTo>
                                    <a:cubicBezTo>
                                      <a:pt x="360" y="86"/>
                                      <a:pt x="358" y="90"/>
                                      <a:pt x="358" y="96"/>
                                    </a:cubicBezTo>
                                    <a:cubicBezTo>
                                      <a:pt x="358" y="97"/>
                                      <a:pt x="358" y="98"/>
                                      <a:pt x="359" y="100"/>
                                    </a:cubicBezTo>
                                    <a:cubicBezTo>
                                      <a:pt x="361" y="99"/>
                                      <a:pt x="362" y="98"/>
                                      <a:pt x="364" y="98"/>
                                    </a:cubicBezTo>
                                    <a:cubicBezTo>
                                      <a:pt x="364" y="97"/>
                                      <a:pt x="364" y="96"/>
                                      <a:pt x="364" y="96"/>
                                    </a:cubicBezTo>
                                    <a:cubicBezTo>
                                      <a:pt x="364" y="88"/>
                                      <a:pt x="370" y="82"/>
                                      <a:pt x="378" y="82"/>
                                    </a:cubicBezTo>
                                    <a:cubicBezTo>
                                      <a:pt x="385" y="82"/>
                                      <a:pt x="391" y="88"/>
                                      <a:pt x="391" y="96"/>
                                    </a:cubicBezTo>
                                    <a:close/>
                                    <a:moveTo>
                                      <a:pt x="384" y="96"/>
                                    </a:moveTo>
                                    <a:cubicBezTo>
                                      <a:pt x="384" y="96"/>
                                      <a:pt x="384" y="96"/>
                                      <a:pt x="384" y="96"/>
                                    </a:cubicBezTo>
                                    <a:cubicBezTo>
                                      <a:pt x="386" y="97"/>
                                      <a:pt x="388" y="97"/>
                                      <a:pt x="390" y="97"/>
                                    </a:cubicBezTo>
                                    <a:cubicBezTo>
                                      <a:pt x="390" y="97"/>
                                      <a:pt x="390" y="96"/>
                                      <a:pt x="390" y="96"/>
                                    </a:cubicBezTo>
                                    <a:cubicBezTo>
                                      <a:pt x="390" y="89"/>
                                      <a:pt x="384" y="84"/>
                                      <a:pt x="378" y="84"/>
                                    </a:cubicBezTo>
                                    <a:cubicBezTo>
                                      <a:pt x="371" y="84"/>
                                      <a:pt x="366" y="89"/>
                                      <a:pt x="366" y="96"/>
                                    </a:cubicBezTo>
                                    <a:cubicBezTo>
                                      <a:pt x="366" y="96"/>
                                      <a:pt x="366" y="97"/>
                                      <a:pt x="366" y="97"/>
                                    </a:cubicBezTo>
                                    <a:cubicBezTo>
                                      <a:pt x="368" y="97"/>
                                      <a:pt x="369" y="97"/>
                                      <a:pt x="371" y="96"/>
                                    </a:cubicBezTo>
                                    <a:cubicBezTo>
                                      <a:pt x="371" y="96"/>
                                      <a:pt x="371" y="96"/>
                                      <a:pt x="371" y="96"/>
                                    </a:cubicBezTo>
                                    <a:cubicBezTo>
                                      <a:pt x="371" y="92"/>
                                      <a:pt x="374" y="89"/>
                                      <a:pt x="378" y="89"/>
                                    </a:cubicBezTo>
                                    <a:cubicBezTo>
                                      <a:pt x="381" y="89"/>
                                      <a:pt x="384" y="92"/>
                                      <a:pt x="384" y="96"/>
                                    </a:cubicBezTo>
                                    <a:close/>
                                    <a:moveTo>
                                      <a:pt x="378" y="91"/>
                                    </a:moveTo>
                                    <a:cubicBezTo>
                                      <a:pt x="375" y="91"/>
                                      <a:pt x="373" y="93"/>
                                      <a:pt x="373" y="96"/>
                                    </a:cubicBezTo>
                                    <a:cubicBezTo>
                                      <a:pt x="373" y="96"/>
                                      <a:pt x="373" y="96"/>
                                      <a:pt x="373" y="96"/>
                                    </a:cubicBezTo>
                                    <a:cubicBezTo>
                                      <a:pt x="374" y="96"/>
                                      <a:pt x="376" y="96"/>
                                      <a:pt x="378" y="96"/>
                                    </a:cubicBezTo>
                                    <a:cubicBezTo>
                                      <a:pt x="379" y="96"/>
                                      <a:pt x="381" y="96"/>
                                      <a:pt x="383" y="96"/>
                                    </a:cubicBezTo>
                                    <a:cubicBezTo>
                                      <a:pt x="383" y="96"/>
                                      <a:pt x="383" y="96"/>
                                      <a:pt x="383" y="96"/>
                                    </a:cubicBezTo>
                                    <a:cubicBezTo>
                                      <a:pt x="383" y="93"/>
                                      <a:pt x="381" y="91"/>
                                      <a:pt x="378" y="91"/>
                                    </a:cubicBezTo>
                                    <a:close/>
                                    <a:moveTo>
                                      <a:pt x="343" y="112"/>
                                    </a:moveTo>
                                    <a:cubicBezTo>
                                      <a:pt x="334" y="121"/>
                                      <a:pt x="328" y="133"/>
                                      <a:pt x="328" y="147"/>
                                    </a:cubicBezTo>
                                    <a:cubicBezTo>
                                      <a:pt x="328" y="148"/>
                                      <a:pt x="328" y="148"/>
                                      <a:pt x="328" y="149"/>
                                    </a:cubicBezTo>
                                    <a:cubicBezTo>
                                      <a:pt x="330" y="149"/>
                                      <a:pt x="332" y="150"/>
                                      <a:pt x="334" y="150"/>
                                    </a:cubicBezTo>
                                    <a:cubicBezTo>
                                      <a:pt x="334" y="149"/>
                                      <a:pt x="334" y="148"/>
                                      <a:pt x="334" y="147"/>
                                    </a:cubicBezTo>
                                    <a:cubicBezTo>
                                      <a:pt x="334" y="123"/>
                                      <a:pt x="354" y="104"/>
                                      <a:pt x="378" y="104"/>
                                    </a:cubicBezTo>
                                    <a:cubicBezTo>
                                      <a:pt x="402" y="104"/>
                                      <a:pt x="421" y="123"/>
                                      <a:pt x="421" y="147"/>
                                    </a:cubicBezTo>
                                    <a:cubicBezTo>
                                      <a:pt x="421" y="148"/>
                                      <a:pt x="421" y="149"/>
                                      <a:pt x="421" y="150"/>
                                    </a:cubicBezTo>
                                    <a:cubicBezTo>
                                      <a:pt x="423" y="149"/>
                                      <a:pt x="425" y="149"/>
                                      <a:pt x="427" y="148"/>
                                    </a:cubicBezTo>
                                    <a:cubicBezTo>
                                      <a:pt x="427" y="148"/>
                                      <a:pt x="427" y="148"/>
                                      <a:pt x="427" y="147"/>
                                    </a:cubicBezTo>
                                    <a:cubicBezTo>
                                      <a:pt x="427" y="133"/>
                                      <a:pt x="422" y="121"/>
                                      <a:pt x="413" y="112"/>
                                    </a:cubicBezTo>
                                    <a:cubicBezTo>
                                      <a:pt x="404" y="103"/>
                                      <a:pt x="391" y="98"/>
                                      <a:pt x="378" y="98"/>
                                    </a:cubicBezTo>
                                    <a:cubicBezTo>
                                      <a:pt x="364" y="98"/>
                                      <a:pt x="352" y="103"/>
                                      <a:pt x="343" y="112"/>
                                    </a:cubicBezTo>
                                    <a:close/>
                                    <a:moveTo>
                                      <a:pt x="527" y="96"/>
                                    </a:moveTo>
                                    <a:cubicBezTo>
                                      <a:pt x="527" y="99"/>
                                      <a:pt x="527" y="101"/>
                                      <a:pt x="526" y="104"/>
                                    </a:cubicBezTo>
                                    <a:cubicBezTo>
                                      <a:pt x="527" y="105"/>
                                      <a:pt x="528" y="105"/>
                                      <a:pt x="529" y="106"/>
                                    </a:cubicBezTo>
                                    <a:cubicBezTo>
                                      <a:pt x="530" y="106"/>
                                      <a:pt x="531" y="105"/>
                                      <a:pt x="532" y="104"/>
                                    </a:cubicBezTo>
                                    <a:cubicBezTo>
                                      <a:pt x="532" y="102"/>
                                      <a:pt x="533" y="99"/>
                                      <a:pt x="533" y="96"/>
                                    </a:cubicBezTo>
                                    <a:cubicBezTo>
                                      <a:pt x="533" y="86"/>
                                      <a:pt x="529" y="78"/>
                                      <a:pt x="523" y="72"/>
                                    </a:cubicBezTo>
                                    <a:cubicBezTo>
                                      <a:pt x="517" y="65"/>
                                      <a:pt x="508" y="62"/>
                                      <a:pt x="499" y="62"/>
                                    </a:cubicBezTo>
                                    <a:cubicBezTo>
                                      <a:pt x="489" y="62"/>
                                      <a:pt x="481" y="65"/>
                                      <a:pt x="474" y="72"/>
                                    </a:cubicBezTo>
                                    <a:cubicBezTo>
                                      <a:pt x="468" y="78"/>
                                      <a:pt x="464" y="86"/>
                                      <a:pt x="464" y="96"/>
                                    </a:cubicBezTo>
                                    <a:cubicBezTo>
                                      <a:pt x="464" y="99"/>
                                      <a:pt x="465" y="101"/>
                                      <a:pt x="465" y="104"/>
                                    </a:cubicBezTo>
                                    <a:cubicBezTo>
                                      <a:pt x="466" y="105"/>
                                      <a:pt x="467" y="105"/>
                                      <a:pt x="468" y="106"/>
                                    </a:cubicBezTo>
                                    <a:cubicBezTo>
                                      <a:pt x="469" y="105"/>
                                      <a:pt x="470" y="105"/>
                                      <a:pt x="471" y="104"/>
                                    </a:cubicBezTo>
                                    <a:cubicBezTo>
                                      <a:pt x="470" y="101"/>
                                      <a:pt x="470" y="99"/>
                                      <a:pt x="470" y="96"/>
                                    </a:cubicBezTo>
                                    <a:cubicBezTo>
                                      <a:pt x="470" y="80"/>
                                      <a:pt x="483" y="67"/>
                                      <a:pt x="499" y="67"/>
                                    </a:cubicBezTo>
                                    <a:cubicBezTo>
                                      <a:pt x="515" y="67"/>
                                      <a:pt x="527" y="80"/>
                                      <a:pt x="527" y="96"/>
                                    </a:cubicBezTo>
                                    <a:close/>
                                    <a:moveTo>
                                      <a:pt x="520" y="96"/>
                                    </a:moveTo>
                                    <a:cubicBezTo>
                                      <a:pt x="520" y="97"/>
                                      <a:pt x="520" y="99"/>
                                      <a:pt x="519" y="100"/>
                                    </a:cubicBezTo>
                                    <a:cubicBezTo>
                                      <a:pt x="521" y="101"/>
                                      <a:pt x="523" y="102"/>
                                      <a:pt x="525" y="103"/>
                                    </a:cubicBezTo>
                                    <a:cubicBezTo>
                                      <a:pt x="525" y="101"/>
                                      <a:pt x="526" y="98"/>
                                      <a:pt x="526" y="96"/>
                                    </a:cubicBezTo>
                                    <a:cubicBezTo>
                                      <a:pt x="526" y="88"/>
                                      <a:pt x="523" y="81"/>
                                      <a:pt x="518" y="77"/>
                                    </a:cubicBezTo>
                                    <a:cubicBezTo>
                                      <a:pt x="513" y="72"/>
                                      <a:pt x="506" y="69"/>
                                      <a:pt x="499" y="69"/>
                                    </a:cubicBezTo>
                                    <a:cubicBezTo>
                                      <a:pt x="491" y="69"/>
                                      <a:pt x="484" y="72"/>
                                      <a:pt x="479" y="77"/>
                                    </a:cubicBezTo>
                                    <a:cubicBezTo>
                                      <a:pt x="474" y="81"/>
                                      <a:pt x="471" y="88"/>
                                      <a:pt x="471" y="96"/>
                                    </a:cubicBezTo>
                                    <a:cubicBezTo>
                                      <a:pt x="471" y="98"/>
                                      <a:pt x="472" y="101"/>
                                      <a:pt x="472" y="103"/>
                                    </a:cubicBezTo>
                                    <a:cubicBezTo>
                                      <a:pt x="474" y="102"/>
                                      <a:pt x="476" y="101"/>
                                      <a:pt x="478" y="100"/>
                                    </a:cubicBezTo>
                                    <a:cubicBezTo>
                                      <a:pt x="478" y="99"/>
                                      <a:pt x="478" y="97"/>
                                      <a:pt x="478" y="96"/>
                                    </a:cubicBezTo>
                                    <a:cubicBezTo>
                                      <a:pt x="478" y="84"/>
                                      <a:pt x="487" y="75"/>
                                      <a:pt x="499" y="75"/>
                                    </a:cubicBezTo>
                                    <a:cubicBezTo>
                                      <a:pt x="510" y="75"/>
                                      <a:pt x="520" y="84"/>
                                      <a:pt x="520" y="96"/>
                                    </a:cubicBezTo>
                                    <a:close/>
                                    <a:moveTo>
                                      <a:pt x="512" y="96"/>
                                    </a:moveTo>
                                    <a:cubicBezTo>
                                      <a:pt x="512" y="96"/>
                                      <a:pt x="512" y="97"/>
                                      <a:pt x="512" y="98"/>
                                    </a:cubicBezTo>
                                    <a:cubicBezTo>
                                      <a:pt x="514" y="98"/>
                                      <a:pt x="516" y="99"/>
                                      <a:pt x="518" y="100"/>
                                    </a:cubicBezTo>
                                    <a:cubicBezTo>
                                      <a:pt x="518" y="98"/>
                                      <a:pt x="518" y="97"/>
                                      <a:pt x="518" y="96"/>
                                    </a:cubicBezTo>
                                    <a:cubicBezTo>
                                      <a:pt x="518" y="90"/>
                                      <a:pt x="516" y="86"/>
                                      <a:pt x="512" y="82"/>
                                    </a:cubicBezTo>
                                    <a:cubicBezTo>
                                      <a:pt x="509" y="78"/>
                                      <a:pt x="504" y="76"/>
                                      <a:pt x="499" y="76"/>
                                    </a:cubicBezTo>
                                    <a:cubicBezTo>
                                      <a:pt x="493" y="76"/>
                                      <a:pt x="488" y="78"/>
                                      <a:pt x="485" y="82"/>
                                    </a:cubicBezTo>
                                    <a:cubicBezTo>
                                      <a:pt x="481" y="86"/>
                                      <a:pt x="479" y="90"/>
                                      <a:pt x="479" y="96"/>
                                    </a:cubicBezTo>
                                    <a:cubicBezTo>
                                      <a:pt x="479" y="97"/>
                                      <a:pt x="479" y="98"/>
                                      <a:pt x="480" y="100"/>
                                    </a:cubicBezTo>
                                    <a:cubicBezTo>
                                      <a:pt x="481" y="99"/>
                                      <a:pt x="483" y="98"/>
                                      <a:pt x="485" y="98"/>
                                    </a:cubicBezTo>
                                    <a:cubicBezTo>
                                      <a:pt x="485" y="97"/>
                                      <a:pt x="485" y="96"/>
                                      <a:pt x="485" y="96"/>
                                    </a:cubicBezTo>
                                    <a:cubicBezTo>
                                      <a:pt x="485" y="88"/>
                                      <a:pt x="491" y="82"/>
                                      <a:pt x="499" y="82"/>
                                    </a:cubicBezTo>
                                    <a:cubicBezTo>
                                      <a:pt x="506" y="82"/>
                                      <a:pt x="512" y="88"/>
                                      <a:pt x="512" y="96"/>
                                    </a:cubicBezTo>
                                    <a:close/>
                                    <a:moveTo>
                                      <a:pt x="505" y="96"/>
                                    </a:moveTo>
                                    <a:cubicBezTo>
                                      <a:pt x="505" y="96"/>
                                      <a:pt x="505" y="96"/>
                                      <a:pt x="505" y="96"/>
                                    </a:cubicBezTo>
                                    <a:cubicBezTo>
                                      <a:pt x="507" y="97"/>
                                      <a:pt x="509" y="97"/>
                                      <a:pt x="510" y="97"/>
                                    </a:cubicBezTo>
                                    <a:cubicBezTo>
                                      <a:pt x="511" y="97"/>
                                      <a:pt x="511" y="96"/>
                                      <a:pt x="511" y="96"/>
                                    </a:cubicBezTo>
                                    <a:cubicBezTo>
                                      <a:pt x="511" y="89"/>
                                      <a:pt x="505" y="84"/>
                                      <a:pt x="499" y="84"/>
                                    </a:cubicBezTo>
                                    <a:cubicBezTo>
                                      <a:pt x="492" y="84"/>
                                      <a:pt x="487" y="89"/>
                                      <a:pt x="487" y="96"/>
                                    </a:cubicBezTo>
                                    <a:cubicBezTo>
                                      <a:pt x="487" y="96"/>
                                      <a:pt x="487" y="97"/>
                                      <a:pt x="487" y="97"/>
                                    </a:cubicBezTo>
                                    <a:cubicBezTo>
                                      <a:pt x="489" y="97"/>
                                      <a:pt x="490" y="97"/>
                                      <a:pt x="492" y="96"/>
                                    </a:cubicBezTo>
                                    <a:cubicBezTo>
                                      <a:pt x="492" y="96"/>
                                      <a:pt x="492" y="96"/>
                                      <a:pt x="492" y="96"/>
                                    </a:cubicBezTo>
                                    <a:cubicBezTo>
                                      <a:pt x="492" y="92"/>
                                      <a:pt x="495" y="89"/>
                                      <a:pt x="499" y="89"/>
                                    </a:cubicBezTo>
                                    <a:cubicBezTo>
                                      <a:pt x="502" y="89"/>
                                      <a:pt x="505" y="92"/>
                                      <a:pt x="505" y="96"/>
                                    </a:cubicBezTo>
                                    <a:close/>
                                    <a:moveTo>
                                      <a:pt x="499" y="91"/>
                                    </a:moveTo>
                                    <a:cubicBezTo>
                                      <a:pt x="496" y="91"/>
                                      <a:pt x="494" y="93"/>
                                      <a:pt x="494" y="96"/>
                                    </a:cubicBezTo>
                                    <a:cubicBezTo>
                                      <a:pt x="494" y="96"/>
                                      <a:pt x="494" y="96"/>
                                      <a:pt x="494" y="96"/>
                                    </a:cubicBezTo>
                                    <a:cubicBezTo>
                                      <a:pt x="495" y="96"/>
                                      <a:pt x="497" y="96"/>
                                      <a:pt x="499" y="96"/>
                                    </a:cubicBezTo>
                                    <a:cubicBezTo>
                                      <a:pt x="500" y="96"/>
                                      <a:pt x="502" y="96"/>
                                      <a:pt x="504" y="96"/>
                                    </a:cubicBezTo>
                                    <a:cubicBezTo>
                                      <a:pt x="504" y="96"/>
                                      <a:pt x="504" y="96"/>
                                      <a:pt x="504" y="96"/>
                                    </a:cubicBezTo>
                                    <a:cubicBezTo>
                                      <a:pt x="504" y="93"/>
                                      <a:pt x="501" y="91"/>
                                      <a:pt x="499" y="91"/>
                                    </a:cubicBezTo>
                                    <a:close/>
                                    <a:moveTo>
                                      <a:pt x="464" y="112"/>
                                    </a:moveTo>
                                    <a:cubicBezTo>
                                      <a:pt x="455" y="121"/>
                                      <a:pt x="449" y="133"/>
                                      <a:pt x="449" y="147"/>
                                    </a:cubicBezTo>
                                    <a:cubicBezTo>
                                      <a:pt x="449" y="148"/>
                                      <a:pt x="449" y="148"/>
                                      <a:pt x="449" y="149"/>
                                    </a:cubicBezTo>
                                    <a:cubicBezTo>
                                      <a:pt x="451" y="149"/>
                                      <a:pt x="453" y="150"/>
                                      <a:pt x="455" y="150"/>
                                    </a:cubicBezTo>
                                    <a:cubicBezTo>
                                      <a:pt x="455" y="149"/>
                                      <a:pt x="455" y="148"/>
                                      <a:pt x="455" y="147"/>
                                    </a:cubicBezTo>
                                    <a:cubicBezTo>
                                      <a:pt x="455" y="123"/>
                                      <a:pt x="475" y="104"/>
                                      <a:pt x="499" y="104"/>
                                    </a:cubicBezTo>
                                    <a:cubicBezTo>
                                      <a:pt x="523" y="104"/>
                                      <a:pt x="542" y="123"/>
                                      <a:pt x="542" y="147"/>
                                    </a:cubicBezTo>
                                    <a:cubicBezTo>
                                      <a:pt x="542" y="148"/>
                                      <a:pt x="542" y="149"/>
                                      <a:pt x="542" y="151"/>
                                    </a:cubicBezTo>
                                    <a:cubicBezTo>
                                      <a:pt x="544" y="150"/>
                                      <a:pt x="546" y="149"/>
                                      <a:pt x="548" y="149"/>
                                    </a:cubicBezTo>
                                    <a:cubicBezTo>
                                      <a:pt x="548" y="148"/>
                                      <a:pt x="548" y="148"/>
                                      <a:pt x="548" y="147"/>
                                    </a:cubicBezTo>
                                    <a:cubicBezTo>
                                      <a:pt x="548" y="133"/>
                                      <a:pt x="543" y="121"/>
                                      <a:pt x="534" y="112"/>
                                    </a:cubicBezTo>
                                    <a:cubicBezTo>
                                      <a:pt x="525" y="103"/>
                                      <a:pt x="512" y="98"/>
                                      <a:pt x="499" y="98"/>
                                    </a:cubicBezTo>
                                    <a:cubicBezTo>
                                      <a:pt x="485" y="98"/>
                                      <a:pt x="473" y="103"/>
                                      <a:pt x="464" y="112"/>
                                    </a:cubicBezTo>
                                    <a:close/>
                                    <a:moveTo>
                                      <a:pt x="650" y="96"/>
                                    </a:moveTo>
                                    <a:cubicBezTo>
                                      <a:pt x="650" y="99"/>
                                      <a:pt x="649" y="101"/>
                                      <a:pt x="648" y="104"/>
                                    </a:cubicBezTo>
                                    <a:cubicBezTo>
                                      <a:pt x="649" y="105"/>
                                      <a:pt x="650" y="105"/>
                                      <a:pt x="651" y="106"/>
                                    </a:cubicBezTo>
                                    <a:cubicBezTo>
                                      <a:pt x="652" y="105"/>
                                      <a:pt x="653" y="104"/>
                                      <a:pt x="654" y="103"/>
                                    </a:cubicBezTo>
                                    <a:cubicBezTo>
                                      <a:pt x="655" y="101"/>
                                      <a:pt x="655" y="98"/>
                                      <a:pt x="655" y="96"/>
                                    </a:cubicBezTo>
                                    <a:cubicBezTo>
                                      <a:pt x="655" y="86"/>
                                      <a:pt x="651" y="78"/>
                                      <a:pt x="645" y="72"/>
                                    </a:cubicBezTo>
                                    <a:cubicBezTo>
                                      <a:pt x="639" y="65"/>
                                      <a:pt x="630" y="62"/>
                                      <a:pt x="621" y="62"/>
                                    </a:cubicBezTo>
                                    <a:cubicBezTo>
                                      <a:pt x="611" y="62"/>
                                      <a:pt x="603" y="65"/>
                                      <a:pt x="597" y="72"/>
                                    </a:cubicBezTo>
                                    <a:cubicBezTo>
                                      <a:pt x="590" y="78"/>
                                      <a:pt x="587" y="86"/>
                                      <a:pt x="587" y="96"/>
                                    </a:cubicBezTo>
                                    <a:cubicBezTo>
                                      <a:pt x="587" y="99"/>
                                      <a:pt x="587" y="101"/>
                                      <a:pt x="588" y="104"/>
                                    </a:cubicBezTo>
                                    <a:cubicBezTo>
                                      <a:pt x="589" y="105"/>
                                      <a:pt x="589" y="105"/>
                                      <a:pt x="590" y="106"/>
                                    </a:cubicBezTo>
                                    <a:cubicBezTo>
                                      <a:pt x="591" y="105"/>
                                      <a:pt x="592" y="105"/>
                                      <a:pt x="593" y="104"/>
                                    </a:cubicBezTo>
                                    <a:cubicBezTo>
                                      <a:pt x="592" y="101"/>
                                      <a:pt x="592" y="99"/>
                                      <a:pt x="592" y="96"/>
                                    </a:cubicBezTo>
                                    <a:cubicBezTo>
                                      <a:pt x="592" y="80"/>
                                      <a:pt x="605" y="67"/>
                                      <a:pt x="621" y="67"/>
                                    </a:cubicBezTo>
                                    <a:cubicBezTo>
                                      <a:pt x="637" y="67"/>
                                      <a:pt x="650" y="80"/>
                                      <a:pt x="650" y="96"/>
                                    </a:cubicBezTo>
                                    <a:close/>
                                    <a:moveTo>
                                      <a:pt x="642" y="96"/>
                                    </a:moveTo>
                                    <a:cubicBezTo>
                                      <a:pt x="642" y="97"/>
                                      <a:pt x="642" y="99"/>
                                      <a:pt x="641" y="100"/>
                                    </a:cubicBezTo>
                                    <a:cubicBezTo>
                                      <a:pt x="643" y="101"/>
                                      <a:pt x="645" y="102"/>
                                      <a:pt x="647" y="103"/>
                                    </a:cubicBezTo>
                                    <a:cubicBezTo>
                                      <a:pt x="648" y="101"/>
                                      <a:pt x="648" y="98"/>
                                      <a:pt x="648" y="96"/>
                                    </a:cubicBezTo>
                                    <a:cubicBezTo>
                                      <a:pt x="648" y="88"/>
                                      <a:pt x="645" y="81"/>
                                      <a:pt x="640" y="77"/>
                                    </a:cubicBezTo>
                                    <a:cubicBezTo>
                                      <a:pt x="635" y="72"/>
                                      <a:pt x="628" y="69"/>
                                      <a:pt x="621" y="69"/>
                                    </a:cubicBezTo>
                                    <a:cubicBezTo>
                                      <a:pt x="613" y="69"/>
                                      <a:pt x="607" y="72"/>
                                      <a:pt x="602" y="77"/>
                                    </a:cubicBezTo>
                                    <a:cubicBezTo>
                                      <a:pt x="597" y="81"/>
                                      <a:pt x="594" y="88"/>
                                      <a:pt x="594" y="96"/>
                                    </a:cubicBezTo>
                                    <a:cubicBezTo>
                                      <a:pt x="594" y="98"/>
                                      <a:pt x="594" y="101"/>
                                      <a:pt x="595" y="103"/>
                                    </a:cubicBezTo>
                                    <a:cubicBezTo>
                                      <a:pt x="596" y="102"/>
                                      <a:pt x="598" y="101"/>
                                      <a:pt x="600" y="100"/>
                                    </a:cubicBezTo>
                                    <a:cubicBezTo>
                                      <a:pt x="600" y="99"/>
                                      <a:pt x="600" y="97"/>
                                      <a:pt x="600" y="96"/>
                                    </a:cubicBezTo>
                                    <a:cubicBezTo>
                                      <a:pt x="600" y="84"/>
                                      <a:pt x="609" y="75"/>
                                      <a:pt x="621" y="75"/>
                                    </a:cubicBezTo>
                                    <a:cubicBezTo>
                                      <a:pt x="632" y="75"/>
                                      <a:pt x="642" y="84"/>
                                      <a:pt x="642" y="96"/>
                                    </a:cubicBezTo>
                                    <a:close/>
                                    <a:moveTo>
                                      <a:pt x="634" y="96"/>
                                    </a:moveTo>
                                    <a:cubicBezTo>
                                      <a:pt x="634" y="96"/>
                                      <a:pt x="634" y="97"/>
                                      <a:pt x="634" y="98"/>
                                    </a:cubicBezTo>
                                    <a:cubicBezTo>
                                      <a:pt x="636" y="98"/>
                                      <a:pt x="638" y="99"/>
                                      <a:pt x="640" y="100"/>
                                    </a:cubicBezTo>
                                    <a:cubicBezTo>
                                      <a:pt x="640" y="98"/>
                                      <a:pt x="640" y="97"/>
                                      <a:pt x="640" y="96"/>
                                    </a:cubicBezTo>
                                    <a:cubicBezTo>
                                      <a:pt x="640" y="90"/>
                                      <a:pt x="638" y="86"/>
                                      <a:pt x="635" y="82"/>
                                    </a:cubicBezTo>
                                    <a:cubicBezTo>
                                      <a:pt x="631" y="78"/>
                                      <a:pt x="626" y="76"/>
                                      <a:pt x="621" y="76"/>
                                    </a:cubicBezTo>
                                    <a:cubicBezTo>
                                      <a:pt x="615" y="76"/>
                                      <a:pt x="611" y="78"/>
                                      <a:pt x="607" y="82"/>
                                    </a:cubicBezTo>
                                    <a:cubicBezTo>
                                      <a:pt x="603" y="86"/>
                                      <a:pt x="601" y="90"/>
                                      <a:pt x="601" y="96"/>
                                    </a:cubicBezTo>
                                    <a:cubicBezTo>
                                      <a:pt x="601" y="97"/>
                                      <a:pt x="601" y="98"/>
                                      <a:pt x="602" y="100"/>
                                    </a:cubicBezTo>
                                    <a:cubicBezTo>
                                      <a:pt x="604" y="99"/>
                                      <a:pt x="605" y="98"/>
                                      <a:pt x="607" y="98"/>
                                    </a:cubicBezTo>
                                    <a:cubicBezTo>
                                      <a:pt x="607" y="97"/>
                                      <a:pt x="607" y="96"/>
                                      <a:pt x="607" y="96"/>
                                    </a:cubicBezTo>
                                    <a:cubicBezTo>
                                      <a:pt x="607" y="88"/>
                                      <a:pt x="613" y="82"/>
                                      <a:pt x="621" y="82"/>
                                    </a:cubicBezTo>
                                    <a:cubicBezTo>
                                      <a:pt x="628" y="82"/>
                                      <a:pt x="634" y="88"/>
                                      <a:pt x="634" y="96"/>
                                    </a:cubicBezTo>
                                    <a:close/>
                                    <a:moveTo>
                                      <a:pt x="628" y="96"/>
                                    </a:moveTo>
                                    <a:cubicBezTo>
                                      <a:pt x="628" y="96"/>
                                      <a:pt x="627" y="96"/>
                                      <a:pt x="627" y="96"/>
                                    </a:cubicBezTo>
                                    <a:cubicBezTo>
                                      <a:pt x="629" y="97"/>
                                      <a:pt x="631" y="97"/>
                                      <a:pt x="633" y="97"/>
                                    </a:cubicBezTo>
                                    <a:cubicBezTo>
                                      <a:pt x="633" y="97"/>
                                      <a:pt x="633" y="96"/>
                                      <a:pt x="633" y="96"/>
                                    </a:cubicBezTo>
                                    <a:cubicBezTo>
                                      <a:pt x="633" y="89"/>
                                      <a:pt x="627" y="84"/>
                                      <a:pt x="621" y="84"/>
                                    </a:cubicBezTo>
                                    <a:cubicBezTo>
                                      <a:pt x="614" y="84"/>
                                      <a:pt x="609" y="89"/>
                                      <a:pt x="609" y="96"/>
                                    </a:cubicBezTo>
                                    <a:cubicBezTo>
                                      <a:pt x="609" y="96"/>
                                      <a:pt x="609" y="97"/>
                                      <a:pt x="609" y="97"/>
                                    </a:cubicBezTo>
                                    <a:cubicBezTo>
                                      <a:pt x="611" y="97"/>
                                      <a:pt x="612" y="97"/>
                                      <a:pt x="614" y="96"/>
                                    </a:cubicBezTo>
                                    <a:cubicBezTo>
                                      <a:pt x="614" y="96"/>
                                      <a:pt x="614" y="96"/>
                                      <a:pt x="614" y="96"/>
                                    </a:cubicBezTo>
                                    <a:cubicBezTo>
                                      <a:pt x="614" y="92"/>
                                      <a:pt x="617" y="89"/>
                                      <a:pt x="621" y="89"/>
                                    </a:cubicBezTo>
                                    <a:cubicBezTo>
                                      <a:pt x="625" y="89"/>
                                      <a:pt x="628" y="92"/>
                                      <a:pt x="628" y="96"/>
                                    </a:cubicBezTo>
                                    <a:close/>
                                    <a:moveTo>
                                      <a:pt x="621" y="91"/>
                                    </a:moveTo>
                                    <a:cubicBezTo>
                                      <a:pt x="618" y="91"/>
                                      <a:pt x="616" y="93"/>
                                      <a:pt x="616" y="96"/>
                                    </a:cubicBezTo>
                                    <a:cubicBezTo>
                                      <a:pt x="616" y="96"/>
                                      <a:pt x="616" y="96"/>
                                      <a:pt x="616" y="96"/>
                                    </a:cubicBezTo>
                                    <a:cubicBezTo>
                                      <a:pt x="617" y="96"/>
                                      <a:pt x="619" y="96"/>
                                      <a:pt x="621" y="96"/>
                                    </a:cubicBezTo>
                                    <a:cubicBezTo>
                                      <a:pt x="623" y="96"/>
                                      <a:pt x="624" y="96"/>
                                      <a:pt x="626" y="96"/>
                                    </a:cubicBezTo>
                                    <a:cubicBezTo>
                                      <a:pt x="626" y="96"/>
                                      <a:pt x="626" y="96"/>
                                      <a:pt x="626" y="96"/>
                                    </a:cubicBezTo>
                                    <a:cubicBezTo>
                                      <a:pt x="626" y="93"/>
                                      <a:pt x="624" y="91"/>
                                      <a:pt x="621" y="91"/>
                                    </a:cubicBezTo>
                                    <a:close/>
                                    <a:moveTo>
                                      <a:pt x="586" y="112"/>
                                    </a:moveTo>
                                    <a:cubicBezTo>
                                      <a:pt x="577" y="121"/>
                                      <a:pt x="571" y="133"/>
                                      <a:pt x="571" y="147"/>
                                    </a:cubicBezTo>
                                    <a:cubicBezTo>
                                      <a:pt x="571" y="148"/>
                                      <a:pt x="571" y="148"/>
                                      <a:pt x="571" y="149"/>
                                    </a:cubicBezTo>
                                    <a:cubicBezTo>
                                      <a:pt x="573" y="149"/>
                                      <a:pt x="575" y="150"/>
                                      <a:pt x="577" y="150"/>
                                    </a:cubicBezTo>
                                    <a:cubicBezTo>
                                      <a:pt x="577" y="149"/>
                                      <a:pt x="577" y="148"/>
                                      <a:pt x="577" y="147"/>
                                    </a:cubicBezTo>
                                    <a:cubicBezTo>
                                      <a:pt x="577" y="123"/>
                                      <a:pt x="597" y="104"/>
                                      <a:pt x="621" y="104"/>
                                    </a:cubicBezTo>
                                    <a:cubicBezTo>
                                      <a:pt x="645" y="104"/>
                                      <a:pt x="664" y="123"/>
                                      <a:pt x="664" y="147"/>
                                    </a:cubicBezTo>
                                    <a:cubicBezTo>
                                      <a:pt x="664" y="148"/>
                                      <a:pt x="664" y="149"/>
                                      <a:pt x="664" y="150"/>
                                    </a:cubicBezTo>
                                    <a:cubicBezTo>
                                      <a:pt x="666" y="149"/>
                                      <a:pt x="668" y="149"/>
                                      <a:pt x="670" y="148"/>
                                    </a:cubicBezTo>
                                    <a:cubicBezTo>
                                      <a:pt x="670" y="148"/>
                                      <a:pt x="670" y="148"/>
                                      <a:pt x="670" y="147"/>
                                    </a:cubicBezTo>
                                    <a:cubicBezTo>
                                      <a:pt x="670" y="133"/>
                                      <a:pt x="665" y="121"/>
                                      <a:pt x="656" y="112"/>
                                    </a:cubicBezTo>
                                    <a:cubicBezTo>
                                      <a:pt x="647" y="103"/>
                                      <a:pt x="635" y="98"/>
                                      <a:pt x="621" y="98"/>
                                    </a:cubicBezTo>
                                    <a:cubicBezTo>
                                      <a:pt x="607" y="98"/>
                                      <a:pt x="595" y="103"/>
                                      <a:pt x="586" y="112"/>
                                    </a:cubicBezTo>
                                    <a:close/>
                                    <a:moveTo>
                                      <a:pt x="657" y="147"/>
                                    </a:moveTo>
                                    <a:cubicBezTo>
                                      <a:pt x="657" y="149"/>
                                      <a:pt x="656" y="152"/>
                                      <a:pt x="656" y="154"/>
                                    </a:cubicBezTo>
                                    <a:cubicBezTo>
                                      <a:pt x="658" y="153"/>
                                      <a:pt x="660" y="152"/>
                                      <a:pt x="663" y="151"/>
                                    </a:cubicBezTo>
                                    <a:cubicBezTo>
                                      <a:pt x="663" y="150"/>
                                      <a:pt x="663" y="148"/>
                                      <a:pt x="663" y="147"/>
                                    </a:cubicBezTo>
                                    <a:cubicBezTo>
                                      <a:pt x="663" y="136"/>
                                      <a:pt x="658" y="125"/>
                                      <a:pt x="650" y="117"/>
                                    </a:cubicBezTo>
                                    <a:cubicBezTo>
                                      <a:pt x="643" y="110"/>
                                      <a:pt x="632" y="105"/>
                                      <a:pt x="621" y="105"/>
                                    </a:cubicBezTo>
                                    <a:cubicBezTo>
                                      <a:pt x="609" y="105"/>
                                      <a:pt x="599" y="110"/>
                                      <a:pt x="591" y="117"/>
                                    </a:cubicBezTo>
                                    <a:cubicBezTo>
                                      <a:pt x="584" y="125"/>
                                      <a:pt x="579" y="136"/>
                                      <a:pt x="579" y="147"/>
                                    </a:cubicBezTo>
                                    <a:cubicBezTo>
                                      <a:pt x="579" y="148"/>
                                      <a:pt x="579" y="150"/>
                                      <a:pt x="579" y="151"/>
                                    </a:cubicBezTo>
                                    <a:cubicBezTo>
                                      <a:pt x="581" y="152"/>
                                      <a:pt x="584" y="153"/>
                                      <a:pt x="586" y="154"/>
                                    </a:cubicBezTo>
                                    <a:cubicBezTo>
                                      <a:pt x="585" y="152"/>
                                      <a:pt x="585" y="150"/>
                                      <a:pt x="585" y="147"/>
                                    </a:cubicBezTo>
                                    <a:cubicBezTo>
                                      <a:pt x="585" y="127"/>
                                      <a:pt x="601" y="111"/>
                                      <a:pt x="621" y="111"/>
                                    </a:cubicBezTo>
                                    <a:cubicBezTo>
                                      <a:pt x="641" y="111"/>
                                      <a:pt x="657" y="127"/>
                                      <a:pt x="657" y="147"/>
                                    </a:cubicBezTo>
                                    <a:close/>
                                    <a:moveTo>
                                      <a:pt x="664" y="199"/>
                                    </a:moveTo>
                                    <a:cubicBezTo>
                                      <a:pt x="664" y="200"/>
                                      <a:pt x="664" y="200"/>
                                      <a:pt x="664" y="201"/>
                                    </a:cubicBezTo>
                                    <a:cubicBezTo>
                                      <a:pt x="666" y="201"/>
                                      <a:pt x="668" y="200"/>
                                      <a:pt x="670" y="200"/>
                                    </a:cubicBezTo>
                                    <a:cubicBezTo>
                                      <a:pt x="670" y="199"/>
                                      <a:pt x="670" y="199"/>
                                      <a:pt x="670" y="199"/>
                                    </a:cubicBezTo>
                                    <a:cubicBezTo>
                                      <a:pt x="670" y="185"/>
                                      <a:pt x="665" y="172"/>
                                      <a:pt x="656" y="163"/>
                                    </a:cubicBezTo>
                                    <a:cubicBezTo>
                                      <a:pt x="647" y="154"/>
                                      <a:pt x="635" y="149"/>
                                      <a:pt x="621" y="149"/>
                                    </a:cubicBezTo>
                                    <a:cubicBezTo>
                                      <a:pt x="607" y="149"/>
                                      <a:pt x="595" y="154"/>
                                      <a:pt x="586" y="163"/>
                                    </a:cubicBezTo>
                                    <a:cubicBezTo>
                                      <a:pt x="577" y="172"/>
                                      <a:pt x="571" y="185"/>
                                      <a:pt x="571" y="199"/>
                                    </a:cubicBezTo>
                                    <a:cubicBezTo>
                                      <a:pt x="571" y="199"/>
                                      <a:pt x="571" y="199"/>
                                      <a:pt x="571" y="200"/>
                                    </a:cubicBezTo>
                                    <a:cubicBezTo>
                                      <a:pt x="573" y="200"/>
                                      <a:pt x="575" y="201"/>
                                      <a:pt x="577" y="202"/>
                                    </a:cubicBezTo>
                                    <a:cubicBezTo>
                                      <a:pt x="577" y="201"/>
                                      <a:pt x="577" y="200"/>
                                      <a:pt x="577" y="199"/>
                                    </a:cubicBezTo>
                                    <a:cubicBezTo>
                                      <a:pt x="577" y="175"/>
                                      <a:pt x="597" y="155"/>
                                      <a:pt x="621" y="155"/>
                                    </a:cubicBezTo>
                                    <a:cubicBezTo>
                                      <a:pt x="645" y="155"/>
                                      <a:pt x="664" y="175"/>
                                      <a:pt x="664" y="199"/>
                                    </a:cubicBezTo>
                                    <a:close/>
                                    <a:moveTo>
                                      <a:pt x="657" y="199"/>
                                    </a:moveTo>
                                    <a:cubicBezTo>
                                      <a:pt x="657" y="201"/>
                                      <a:pt x="656" y="203"/>
                                      <a:pt x="656" y="205"/>
                                    </a:cubicBezTo>
                                    <a:cubicBezTo>
                                      <a:pt x="658" y="204"/>
                                      <a:pt x="660" y="203"/>
                                      <a:pt x="663" y="202"/>
                                    </a:cubicBezTo>
                                    <a:cubicBezTo>
                                      <a:pt x="663" y="201"/>
                                      <a:pt x="663" y="200"/>
                                      <a:pt x="663" y="199"/>
                                    </a:cubicBezTo>
                                    <a:cubicBezTo>
                                      <a:pt x="663" y="187"/>
                                      <a:pt x="658" y="176"/>
                                      <a:pt x="650" y="169"/>
                                    </a:cubicBezTo>
                                    <a:cubicBezTo>
                                      <a:pt x="643" y="161"/>
                                      <a:pt x="632" y="157"/>
                                      <a:pt x="621" y="157"/>
                                    </a:cubicBezTo>
                                    <a:cubicBezTo>
                                      <a:pt x="609" y="157"/>
                                      <a:pt x="599" y="161"/>
                                      <a:pt x="591" y="169"/>
                                    </a:cubicBezTo>
                                    <a:cubicBezTo>
                                      <a:pt x="584" y="176"/>
                                      <a:pt x="579" y="187"/>
                                      <a:pt x="579" y="199"/>
                                    </a:cubicBezTo>
                                    <a:cubicBezTo>
                                      <a:pt x="579" y="200"/>
                                      <a:pt x="579" y="201"/>
                                      <a:pt x="579" y="202"/>
                                    </a:cubicBezTo>
                                    <a:cubicBezTo>
                                      <a:pt x="581" y="203"/>
                                      <a:pt x="584" y="204"/>
                                      <a:pt x="586" y="206"/>
                                    </a:cubicBezTo>
                                    <a:cubicBezTo>
                                      <a:pt x="585" y="203"/>
                                      <a:pt x="585" y="201"/>
                                      <a:pt x="585" y="199"/>
                                    </a:cubicBezTo>
                                    <a:cubicBezTo>
                                      <a:pt x="585" y="179"/>
                                      <a:pt x="601" y="163"/>
                                      <a:pt x="621" y="163"/>
                                    </a:cubicBezTo>
                                    <a:cubicBezTo>
                                      <a:pt x="641" y="163"/>
                                      <a:pt x="657" y="179"/>
                                      <a:pt x="657" y="199"/>
                                    </a:cubicBezTo>
                                    <a:close/>
                                    <a:moveTo>
                                      <a:pt x="664" y="250"/>
                                    </a:moveTo>
                                    <a:cubicBezTo>
                                      <a:pt x="664" y="251"/>
                                      <a:pt x="664" y="252"/>
                                      <a:pt x="664" y="253"/>
                                    </a:cubicBezTo>
                                    <a:cubicBezTo>
                                      <a:pt x="666" y="252"/>
                                      <a:pt x="668" y="252"/>
                                      <a:pt x="670" y="251"/>
                                    </a:cubicBezTo>
                                    <a:cubicBezTo>
                                      <a:pt x="670" y="251"/>
                                      <a:pt x="670" y="250"/>
                                      <a:pt x="670" y="250"/>
                                    </a:cubicBezTo>
                                    <a:cubicBezTo>
                                      <a:pt x="670" y="236"/>
                                      <a:pt x="665" y="224"/>
                                      <a:pt x="656" y="215"/>
                                    </a:cubicBezTo>
                                    <a:cubicBezTo>
                                      <a:pt x="647" y="206"/>
                                      <a:pt x="635" y="200"/>
                                      <a:pt x="621" y="200"/>
                                    </a:cubicBezTo>
                                    <a:cubicBezTo>
                                      <a:pt x="607" y="200"/>
                                      <a:pt x="595" y="206"/>
                                      <a:pt x="586" y="215"/>
                                    </a:cubicBezTo>
                                    <a:cubicBezTo>
                                      <a:pt x="577" y="224"/>
                                      <a:pt x="571" y="236"/>
                                      <a:pt x="571" y="250"/>
                                    </a:cubicBezTo>
                                    <a:cubicBezTo>
                                      <a:pt x="571" y="250"/>
                                      <a:pt x="571" y="251"/>
                                      <a:pt x="571" y="251"/>
                                    </a:cubicBezTo>
                                    <a:cubicBezTo>
                                      <a:pt x="573" y="252"/>
                                      <a:pt x="575" y="252"/>
                                      <a:pt x="577" y="253"/>
                                    </a:cubicBezTo>
                                    <a:cubicBezTo>
                                      <a:pt x="577" y="252"/>
                                      <a:pt x="577" y="251"/>
                                      <a:pt x="577" y="250"/>
                                    </a:cubicBezTo>
                                    <a:cubicBezTo>
                                      <a:pt x="577" y="226"/>
                                      <a:pt x="597" y="206"/>
                                      <a:pt x="621" y="206"/>
                                    </a:cubicBezTo>
                                    <a:cubicBezTo>
                                      <a:pt x="645" y="206"/>
                                      <a:pt x="664" y="226"/>
                                      <a:pt x="664" y="250"/>
                                    </a:cubicBezTo>
                                    <a:close/>
                                    <a:moveTo>
                                      <a:pt x="657" y="250"/>
                                    </a:moveTo>
                                    <a:cubicBezTo>
                                      <a:pt x="657" y="252"/>
                                      <a:pt x="656" y="254"/>
                                      <a:pt x="656" y="256"/>
                                    </a:cubicBezTo>
                                    <a:cubicBezTo>
                                      <a:pt x="658" y="255"/>
                                      <a:pt x="660" y="254"/>
                                      <a:pt x="663" y="253"/>
                                    </a:cubicBezTo>
                                    <a:cubicBezTo>
                                      <a:pt x="663" y="252"/>
                                      <a:pt x="663" y="251"/>
                                      <a:pt x="663" y="250"/>
                                    </a:cubicBezTo>
                                    <a:cubicBezTo>
                                      <a:pt x="663" y="238"/>
                                      <a:pt x="658" y="228"/>
                                      <a:pt x="650" y="220"/>
                                    </a:cubicBezTo>
                                    <a:cubicBezTo>
                                      <a:pt x="643" y="213"/>
                                      <a:pt x="632" y="208"/>
                                      <a:pt x="621" y="208"/>
                                    </a:cubicBezTo>
                                    <a:cubicBezTo>
                                      <a:pt x="609" y="208"/>
                                      <a:pt x="599" y="213"/>
                                      <a:pt x="591" y="220"/>
                                    </a:cubicBezTo>
                                    <a:cubicBezTo>
                                      <a:pt x="584" y="228"/>
                                      <a:pt x="579" y="238"/>
                                      <a:pt x="579" y="250"/>
                                    </a:cubicBezTo>
                                    <a:cubicBezTo>
                                      <a:pt x="579" y="251"/>
                                      <a:pt x="579" y="253"/>
                                      <a:pt x="579" y="254"/>
                                    </a:cubicBezTo>
                                    <a:cubicBezTo>
                                      <a:pt x="581" y="255"/>
                                      <a:pt x="584" y="256"/>
                                      <a:pt x="586" y="257"/>
                                    </a:cubicBezTo>
                                    <a:cubicBezTo>
                                      <a:pt x="585" y="255"/>
                                      <a:pt x="585" y="252"/>
                                      <a:pt x="585" y="250"/>
                                    </a:cubicBezTo>
                                    <a:cubicBezTo>
                                      <a:pt x="585" y="230"/>
                                      <a:pt x="601" y="214"/>
                                      <a:pt x="621" y="214"/>
                                    </a:cubicBezTo>
                                    <a:cubicBezTo>
                                      <a:pt x="641" y="214"/>
                                      <a:pt x="657" y="230"/>
                                      <a:pt x="657" y="250"/>
                                    </a:cubicBezTo>
                                    <a:close/>
                                    <a:moveTo>
                                      <a:pt x="664" y="301"/>
                                    </a:moveTo>
                                    <a:cubicBezTo>
                                      <a:pt x="664" y="302"/>
                                      <a:pt x="664" y="303"/>
                                      <a:pt x="664" y="304"/>
                                    </a:cubicBezTo>
                                    <a:cubicBezTo>
                                      <a:pt x="666" y="304"/>
                                      <a:pt x="668" y="303"/>
                                      <a:pt x="670" y="303"/>
                                    </a:cubicBezTo>
                                    <a:cubicBezTo>
                                      <a:pt x="670" y="302"/>
                                      <a:pt x="670" y="302"/>
                                      <a:pt x="670" y="301"/>
                                    </a:cubicBezTo>
                                    <a:cubicBezTo>
                                      <a:pt x="670" y="288"/>
                                      <a:pt x="665" y="275"/>
                                      <a:pt x="656" y="266"/>
                                    </a:cubicBezTo>
                                    <a:cubicBezTo>
                                      <a:pt x="647" y="257"/>
                                      <a:pt x="635" y="252"/>
                                      <a:pt x="621" y="252"/>
                                    </a:cubicBezTo>
                                    <a:cubicBezTo>
                                      <a:pt x="607" y="252"/>
                                      <a:pt x="595" y="257"/>
                                      <a:pt x="586" y="266"/>
                                    </a:cubicBezTo>
                                    <a:cubicBezTo>
                                      <a:pt x="577" y="275"/>
                                      <a:pt x="571" y="288"/>
                                      <a:pt x="571" y="301"/>
                                    </a:cubicBezTo>
                                    <a:cubicBezTo>
                                      <a:pt x="571" y="302"/>
                                      <a:pt x="571" y="302"/>
                                      <a:pt x="571" y="303"/>
                                    </a:cubicBezTo>
                                    <a:cubicBezTo>
                                      <a:pt x="573" y="303"/>
                                      <a:pt x="575" y="304"/>
                                      <a:pt x="577" y="305"/>
                                    </a:cubicBezTo>
                                    <a:cubicBezTo>
                                      <a:pt x="577" y="303"/>
                                      <a:pt x="577" y="302"/>
                                      <a:pt x="577" y="301"/>
                                    </a:cubicBezTo>
                                    <a:cubicBezTo>
                                      <a:pt x="577" y="277"/>
                                      <a:pt x="597" y="258"/>
                                      <a:pt x="621" y="258"/>
                                    </a:cubicBezTo>
                                    <a:cubicBezTo>
                                      <a:pt x="645" y="258"/>
                                      <a:pt x="664" y="277"/>
                                      <a:pt x="664" y="301"/>
                                    </a:cubicBezTo>
                                    <a:close/>
                                    <a:moveTo>
                                      <a:pt x="657" y="301"/>
                                    </a:moveTo>
                                    <a:cubicBezTo>
                                      <a:pt x="657" y="304"/>
                                      <a:pt x="656" y="306"/>
                                      <a:pt x="656" y="308"/>
                                    </a:cubicBezTo>
                                    <a:cubicBezTo>
                                      <a:pt x="658" y="307"/>
                                      <a:pt x="660" y="306"/>
                                      <a:pt x="663" y="305"/>
                                    </a:cubicBezTo>
                                    <a:cubicBezTo>
                                      <a:pt x="663" y="304"/>
                                      <a:pt x="663" y="302"/>
                                      <a:pt x="663" y="301"/>
                                    </a:cubicBezTo>
                                    <a:cubicBezTo>
                                      <a:pt x="663" y="290"/>
                                      <a:pt x="658" y="279"/>
                                      <a:pt x="650" y="272"/>
                                    </a:cubicBezTo>
                                    <a:cubicBezTo>
                                      <a:pt x="643" y="264"/>
                                      <a:pt x="632" y="259"/>
                                      <a:pt x="621" y="259"/>
                                    </a:cubicBezTo>
                                    <a:cubicBezTo>
                                      <a:pt x="609" y="259"/>
                                      <a:pt x="599" y="264"/>
                                      <a:pt x="591" y="272"/>
                                    </a:cubicBezTo>
                                    <a:cubicBezTo>
                                      <a:pt x="584" y="279"/>
                                      <a:pt x="579" y="290"/>
                                      <a:pt x="579" y="301"/>
                                    </a:cubicBezTo>
                                    <a:cubicBezTo>
                                      <a:pt x="579" y="303"/>
                                      <a:pt x="579" y="304"/>
                                      <a:pt x="579" y="305"/>
                                    </a:cubicBezTo>
                                    <a:cubicBezTo>
                                      <a:pt x="581" y="306"/>
                                      <a:pt x="584" y="307"/>
                                      <a:pt x="586" y="308"/>
                                    </a:cubicBezTo>
                                    <a:cubicBezTo>
                                      <a:pt x="585" y="306"/>
                                      <a:pt x="585" y="304"/>
                                      <a:pt x="585" y="301"/>
                                    </a:cubicBezTo>
                                    <a:cubicBezTo>
                                      <a:pt x="585" y="282"/>
                                      <a:pt x="601" y="265"/>
                                      <a:pt x="621" y="265"/>
                                    </a:cubicBezTo>
                                    <a:cubicBezTo>
                                      <a:pt x="641" y="265"/>
                                      <a:pt x="657" y="282"/>
                                      <a:pt x="657" y="301"/>
                                    </a:cubicBezTo>
                                    <a:close/>
                                    <a:moveTo>
                                      <a:pt x="664" y="353"/>
                                    </a:moveTo>
                                    <a:cubicBezTo>
                                      <a:pt x="664" y="354"/>
                                      <a:pt x="664" y="355"/>
                                      <a:pt x="664" y="356"/>
                                    </a:cubicBezTo>
                                    <a:cubicBezTo>
                                      <a:pt x="666" y="355"/>
                                      <a:pt x="668" y="354"/>
                                      <a:pt x="670" y="354"/>
                                    </a:cubicBezTo>
                                    <a:cubicBezTo>
                                      <a:pt x="670" y="353"/>
                                      <a:pt x="670" y="353"/>
                                      <a:pt x="670" y="353"/>
                                    </a:cubicBezTo>
                                    <a:cubicBezTo>
                                      <a:pt x="670" y="339"/>
                                      <a:pt x="665" y="327"/>
                                      <a:pt x="656" y="318"/>
                                    </a:cubicBezTo>
                                    <a:cubicBezTo>
                                      <a:pt x="647" y="309"/>
                                      <a:pt x="635" y="303"/>
                                      <a:pt x="621" y="303"/>
                                    </a:cubicBezTo>
                                    <a:cubicBezTo>
                                      <a:pt x="607" y="303"/>
                                      <a:pt x="595" y="309"/>
                                      <a:pt x="586" y="318"/>
                                    </a:cubicBezTo>
                                    <a:cubicBezTo>
                                      <a:pt x="577" y="327"/>
                                      <a:pt x="571" y="339"/>
                                      <a:pt x="571" y="353"/>
                                    </a:cubicBezTo>
                                    <a:cubicBezTo>
                                      <a:pt x="571" y="353"/>
                                      <a:pt x="571" y="354"/>
                                      <a:pt x="571" y="354"/>
                                    </a:cubicBezTo>
                                    <a:cubicBezTo>
                                      <a:pt x="573" y="355"/>
                                      <a:pt x="575" y="355"/>
                                      <a:pt x="577" y="356"/>
                                    </a:cubicBezTo>
                                    <a:cubicBezTo>
                                      <a:pt x="577" y="355"/>
                                      <a:pt x="577" y="354"/>
                                      <a:pt x="577" y="353"/>
                                    </a:cubicBezTo>
                                    <a:cubicBezTo>
                                      <a:pt x="577" y="329"/>
                                      <a:pt x="597" y="309"/>
                                      <a:pt x="621" y="309"/>
                                    </a:cubicBezTo>
                                    <a:cubicBezTo>
                                      <a:pt x="645" y="309"/>
                                      <a:pt x="664" y="329"/>
                                      <a:pt x="664" y="353"/>
                                    </a:cubicBezTo>
                                    <a:close/>
                                    <a:moveTo>
                                      <a:pt x="657" y="353"/>
                                    </a:moveTo>
                                    <a:cubicBezTo>
                                      <a:pt x="657" y="355"/>
                                      <a:pt x="656" y="357"/>
                                      <a:pt x="656" y="359"/>
                                    </a:cubicBezTo>
                                    <a:cubicBezTo>
                                      <a:pt x="658" y="358"/>
                                      <a:pt x="660" y="357"/>
                                      <a:pt x="663" y="356"/>
                                    </a:cubicBezTo>
                                    <a:cubicBezTo>
                                      <a:pt x="663" y="355"/>
                                      <a:pt x="663" y="354"/>
                                      <a:pt x="663" y="353"/>
                                    </a:cubicBezTo>
                                    <a:cubicBezTo>
                                      <a:pt x="663" y="341"/>
                                      <a:pt x="658" y="331"/>
                                      <a:pt x="650" y="323"/>
                                    </a:cubicBezTo>
                                    <a:cubicBezTo>
                                      <a:pt x="643" y="315"/>
                                      <a:pt x="632" y="311"/>
                                      <a:pt x="621" y="311"/>
                                    </a:cubicBezTo>
                                    <a:cubicBezTo>
                                      <a:pt x="609" y="311"/>
                                      <a:pt x="599" y="315"/>
                                      <a:pt x="591" y="323"/>
                                    </a:cubicBezTo>
                                    <a:cubicBezTo>
                                      <a:pt x="584" y="331"/>
                                      <a:pt x="579" y="341"/>
                                      <a:pt x="579" y="353"/>
                                    </a:cubicBezTo>
                                    <a:cubicBezTo>
                                      <a:pt x="579" y="354"/>
                                      <a:pt x="579" y="355"/>
                                      <a:pt x="579" y="357"/>
                                    </a:cubicBezTo>
                                    <a:cubicBezTo>
                                      <a:pt x="581" y="357"/>
                                      <a:pt x="584" y="359"/>
                                      <a:pt x="586" y="360"/>
                                    </a:cubicBezTo>
                                    <a:cubicBezTo>
                                      <a:pt x="585" y="358"/>
                                      <a:pt x="585" y="355"/>
                                      <a:pt x="585" y="353"/>
                                    </a:cubicBezTo>
                                    <a:cubicBezTo>
                                      <a:pt x="585" y="333"/>
                                      <a:pt x="601" y="317"/>
                                      <a:pt x="621" y="317"/>
                                    </a:cubicBezTo>
                                    <a:cubicBezTo>
                                      <a:pt x="641" y="317"/>
                                      <a:pt x="657" y="333"/>
                                      <a:pt x="657" y="353"/>
                                    </a:cubicBezTo>
                                    <a:close/>
                                    <a:moveTo>
                                      <a:pt x="650" y="353"/>
                                    </a:moveTo>
                                    <a:cubicBezTo>
                                      <a:pt x="650" y="356"/>
                                      <a:pt x="649" y="358"/>
                                      <a:pt x="648" y="361"/>
                                    </a:cubicBezTo>
                                    <a:cubicBezTo>
                                      <a:pt x="649" y="361"/>
                                      <a:pt x="650" y="362"/>
                                      <a:pt x="651" y="363"/>
                                    </a:cubicBezTo>
                                    <a:cubicBezTo>
                                      <a:pt x="652" y="362"/>
                                      <a:pt x="653" y="361"/>
                                      <a:pt x="654" y="360"/>
                                    </a:cubicBezTo>
                                    <a:cubicBezTo>
                                      <a:pt x="655" y="358"/>
                                      <a:pt x="655" y="355"/>
                                      <a:pt x="655" y="353"/>
                                    </a:cubicBezTo>
                                    <a:cubicBezTo>
                                      <a:pt x="655" y="343"/>
                                      <a:pt x="651" y="335"/>
                                      <a:pt x="645" y="328"/>
                                    </a:cubicBezTo>
                                    <a:cubicBezTo>
                                      <a:pt x="639" y="322"/>
                                      <a:pt x="630" y="318"/>
                                      <a:pt x="621" y="318"/>
                                    </a:cubicBezTo>
                                    <a:cubicBezTo>
                                      <a:pt x="611" y="318"/>
                                      <a:pt x="603" y="322"/>
                                      <a:pt x="597" y="328"/>
                                    </a:cubicBezTo>
                                    <a:cubicBezTo>
                                      <a:pt x="590" y="335"/>
                                      <a:pt x="587" y="343"/>
                                      <a:pt x="587" y="353"/>
                                    </a:cubicBezTo>
                                    <a:cubicBezTo>
                                      <a:pt x="587" y="356"/>
                                      <a:pt x="587" y="358"/>
                                      <a:pt x="588" y="361"/>
                                    </a:cubicBezTo>
                                    <a:cubicBezTo>
                                      <a:pt x="589" y="362"/>
                                      <a:pt x="589" y="362"/>
                                      <a:pt x="590" y="363"/>
                                    </a:cubicBezTo>
                                    <a:cubicBezTo>
                                      <a:pt x="591" y="362"/>
                                      <a:pt x="592" y="362"/>
                                      <a:pt x="593" y="361"/>
                                    </a:cubicBezTo>
                                    <a:cubicBezTo>
                                      <a:pt x="592" y="358"/>
                                      <a:pt x="592" y="356"/>
                                      <a:pt x="592" y="353"/>
                                    </a:cubicBezTo>
                                    <a:cubicBezTo>
                                      <a:pt x="592" y="337"/>
                                      <a:pt x="605" y="324"/>
                                      <a:pt x="621" y="324"/>
                                    </a:cubicBezTo>
                                    <a:cubicBezTo>
                                      <a:pt x="637" y="324"/>
                                      <a:pt x="650" y="337"/>
                                      <a:pt x="650" y="353"/>
                                    </a:cubicBezTo>
                                    <a:close/>
                                    <a:moveTo>
                                      <a:pt x="642" y="353"/>
                                    </a:moveTo>
                                    <a:cubicBezTo>
                                      <a:pt x="642" y="354"/>
                                      <a:pt x="642" y="356"/>
                                      <a:pt x="641" y="357"/>
                                    </a:cubicBezTo>
                                    <a:cubicBezTo>
                                      <a:pt x="643" y="358"/>
                                      <a:pt x="645" y="359"/>
                                      <a:pt x="647" y="360"/>
                                    </a:cubicBezTo>
                                    <a:cubicBezTo>
                                      <a:pt x="648" y="358"/>
                                      <a:pt x="648" y="355"/>
                                      <a:pt x="648" y="353"/>
                                    </a:cubicBezTo>
                                    <a:cubicBezTo>
                                      <a:pt x="648" y="345"/>
                                      <a:pt x="645" y="338"/>
                                      <a:pt x="640" y="333"/>
                                    </a:cubicBezTo>
                                    <a:cubicBezTo>
                                      <a:pt x="635" y="328"/>
                                      <a:pt x="628" y="325"/>
                                      <a:pt x="621" y="325"/>
                                    </a:cubicBezTo>
                                    <a:cubicBezTo>
                                      <a:pt x="613" y="325"/>
                                      <a:pt x="607" y="328"/>
                                      <a:pt x="602" y="333"/>
                                    </a:cubicBezTo>
                                    <a:cubicBezTo>
                                      <a:pt x="597" y="338"/>
                                      <a:pt x="594" y="345"/>
                                      <a:pt x="594" y="353"/>
                                    </a:cubicBezTo>
                                    <a:cubicBezTo>
                                      <a:pt x="594" y="355"/>
                                      <a:pt x="594" y="358"/>
                                      <a:pt x="595" y="360"/>
                                    </a:cubicBezTo>
                                    <a:cubicBezTo>
                                      <a:pt x="596" y="359"/>
                                      <a:pt x="598" y="358"/>
                                      <a:pt x="600" y="357"/>
                                    </a:cubicBezTo>
                                    <a:cubicBezTo>
                                      <a:pt x="600" y="356"/>
                                      <a:pt x="600" y="354"/>
                                      <a:pt x="600" y="353"/>
                                    </a:cubicBezTo>
                                    <a:cubicBezTo>
                                      <a:pt x="600" y="341"/>
                                      <a:pt x="609" y="332"/>
                                      <a:pt x="621" y="332"/>
                                    </a:cubicBezTo>
                                    <a:cubicBezTo>
                                      <a:pt x="632" y="332"/>
                                      <a:pt x="642" y="341"/>
                                      <a:pt x="642" y="353"/>
                                    </a:cubicBezTo>
                                    <a:close/>
                                    <a:moveTo>
                                      <a:pt x="634" y="353"/>
                                    </a:moveTo>
                                    <a:cubicBezTo>
                                      <a:pt x="634" y="353"/>
                                      <a:pt x="634" y="354"/>
                                      <a:pt x="634" y="355"/>
                                    </a:cubicBezTo>
                                    <a:cubicBezTo>
                                      <a:pt x="636" y="355"/>
                                      <a:pt x="638" y="356"/>
                                      <a:pt x="640" y="357"/>
                                    </a:cubicBezTo>
                                    <a:cubicBezTo>
                                      <a:pt x="640" y="355"/>
                                      <a:pt x="640" y="354"/>
                                      <a:pt x="640" y="353"/>
                                    </a:cubicBezTo>
                                    <a:cubicBezTo>
                                      <a:pt x="640" y="347"/>
                                      <a:pt x="638" y="342"/>
                                      <a:pt x="635" y="339"/>
                                    </a:cubicBezTo>
                                    <a:cubicBezTo>
                                      <a:pt x="631" y="335"/>
                                      <a:pt x="626" y="333"/>
                                      <a:pt x="621" y="333"/>
                                    </a:cubicBezTo>
                                    <a:cubicBezTo>
                                      <a:pt x="615" y="333"/>
                                      <a:pt x="611" y="335"/>
                                      <a:pt x="607" y="339"/>
                                    </a:cubicBezTo>
                                    <a:cubicBezTo>
                                      <a:pt x="603" y="342"/>
                                      <a:pt x="601" y="347"/>
                                      <a:pt x="601" y="353"/>
                                    </a:cubicBezTo>
                                    <a:cubicBezTo>
                                      <a:pt x="601" y="354"/>
                                      <a:pt x="601" y="355"/>
                                      <a:pt x="602" y="357"/>
                                    </a:cubicBezTo>
                                    <a:cubicBezTo>
                                      <a:pt x="604" y="356"/>
                                      <a:pt x="605" y="355"/>
                                      <a:pt x="607" y="355"/>
                                    </a:cubicBezTo>
                                    <a:cubicBezTo>
                                      <a:pt x="607" y="354"/>
                                      <a:pt x="607" y="353"/>
                                      <a:pt x="607" y="353"/>
                                    </a:cubicBezTo>
                                    <a:cubicBezTo>
                                      <a:pt x="607" y="345"/>
                                      <a:pt x="613" y="339"/>
                                      <a:pt x="621" y="339"/>
                                    </a:cubicBezTo>
                                    <a:cubicBezTo>
                                      <a:pt x="628" y="339"/>
                                      <a:pt x="634" y="345"/>
                                      <a:pt x="634" y="353"/>
                                    </a:cubicBezTo>
                                    <a:close/>
                                    <a:moveTo>
                                      <a:pt x="628" y="353"/>
                                    </a:moveTo>
                                    <a:cubicBezTo>
                                      <a:pt x="628" y="353"/>
                                      <a:pt x="627" y="353"/>
                                      <a:pt x="627" y="353"/>
                                    </a:cubicBezTo>
                                    <a:cubicBezTo>
                                      <a:pt x="629" y="354"/>
                                      <a:pt x="631" y="354"/>
                                      <a:pt x="633" y="354"/>
                                    </a:cubicBezTo>
                                    <a:cubicBezTo>
                                      <a:pt x="633" y="354"/>
                                      <a:pt x="633" y="353"/>
                                      <a:pt x="633" y="353"/>
                                    </a:cubicBezTo>
                                    <a:cubicBezTo>
                                      <a:pt x="633" y="346"/>
                                      <a:pt x="627" y="341"/>
                                      <a:pt x="621" y="341"/>
                                    </a:cubicBezTo>
                                    <a:cubicBezTo>
                                      <a:pt x="614" y="341"/>
                                      <a:pt x="609" y="346"/>
                                      <a:pt x="609" y="353"/>
                                    </a:cubicBezTo>
                                    <a:cubicBezTo>
                                      <a:pt x="609" y="353"/>
                                      <a:pt x="609" y="354"/>
                                      <a:pt x="609" y="354"/>
                                    </a:cubicBezTo>
                                    <a:cubicBezTo>
                                      <a:pt x="611" y="354"/>
                                      <a:pt x="612" y="354"/>
                                      <a:pt x="614" y="353"/>
                                    </a:cubicBezTo>
                                    <a:cubicBezTo>
                                      <a:pt x="614" y="353"/>
                                      <a:pt x="614" y="353"/>
                                      <a:pt x="614" y="353"/>
                                    </a:cubicBezTo>
                                    <a:cubicBezTo>
                                      <a:pt x="614" y="349"/>
                                      <a:pt x="617" y="346"/>
                                      <a:pt x="621" y="346"/>
                                    </a:cubicBezTo>
                                    <a:cubicBezTo>
                                      <a:pt x="625" y="346"/>
                                      <a:pt x="628" y="349"/>
                                      <a:pt x="628" y="353"/>
                                    </a:cubicBezTo>
                                    <a:close/>
                                    <a:moveTo>
                                      <a:pt x="621" y="348"/>
                                    </a:moveTo>
                                    <a:cubicBezTo>
                                      <a:pt x="618" y="348"/>
                                      <a:pt x="616" y="350"/>
                                      <a:pt x="616" y="353"/>
                                    </a:cubicBezTo>
                                    <a:cubicBezTo>
                                      <a:pt x="616" y="353"/>
                                      <a:pt x="616" y="353"/>
                                      <a:pt x="616" y="353"/>
                                    </a:cubicBezTo>
                                    <a:cubicBezTo>
                                      <a:pt x="617" y="353"/>
                                      <a:pt x="619" y="353"/>
                                      <a:pt x="621" y="353"/>
                                    </a:cubicBezTo>
                                    <a:cubicBezTo>
                                      <a:pt x="623" y="353"/>
                                      <a:pt x="624" y="353"/>
                                      <a:pt x="626" y="353"/>
                                    </a:cubicBezTo>
                                    <a:cubicBezTo>
                                      <a:pt x="626" y="353"/>
                                      <a:pt x="626" y="353"/>
                                      <a:pt x="626" y="353"/>
                                    </a:cubicBezTo>
                                    <a:cubicBezTo>
                                      <a:pt x="626" y="350"/>
                                      <a:pt x="624" y="348"/>
                                      <a:pt x="621" y="348"/>
                                    </a:cubicBezTo>
                                    <a:close/>
                                    <a:moveTo>
                                      <a:pt x="576" y="380"/>
                                    </a:moveTo>
                                    <a:cubicBezTo>
                                      <a:pt x="577" y="378"/>
                                      <a:pt x="577" y="377"/>
                                      <a:pt x="578" y="375"/>
                                    </a:cubicBezTo>
                                    <a:cubicBezTo>
                                      <a:pt x="573" y="372"/>
                                      <a:pt x="567" y="370"/>
                                      <a:pt x="560" y="370"/>
                                    </a:cubicBezTo>
                                    <a:cubicBezTo>
                                      <a:pt x="553" y="370"/>
                                      <a:pt x="547" y="372"/>
                                      <a:pt x="541" y="375"/>
                                    </a:cubicBezTo>
                                    <a:cubicBezTo>
                                      <a:pt x="542" y="377"/>
                                      <a:pt x="543" y="379"/>
                                      <a:pt x="544" y="380"/>
                                    </a:cubicBezTo>
                                    <a:cubicBezTo>
                                      <a:pt x="549" y="377"/>
                                      <a:pt x="554" y="375"/>
                                      <a:pt x="560" y="375"/>
                                    </a:cubicBezTo>
                                    <a:cubicBezTo>
                                      <a:pt x="566" y="375"/>
                                      <a:pt x="571" y="377"/>
                                      <a:pt x="576" y="380"/>
                                    </a:cubicBezTo>
                                    <a:close/>
                                    <a:moveTo>
                                      <a:pt x="560" y="377"/>
                                    </a:moveTo>
                                    <a:cubicBezTo>
                                      <a:pt x="554" y="377"/>
                                      <a:pt x="549" y="379"/>
                                      <a:pt x="545" y="382"/>
                                    </a:cubicBezTo>
                                    <a:cubicBezTo>
                                      <a:pt x="546" y="383"/>
                                      <a:pt x="546" y="385"/>
                                      <a:pt x="547" y="387"/>
                                    </a:cubicBezTo>
                                    <a:cubicBezTo>
                                      <a:pt x="551" y="385"/>
                                      <a:pt x="555" y="383"/>
                                      <a:pt x="560" y="383"/>
                                    </a:cubicBezTo>
                                    <a:cubicBezTo>
                                      <a:pt x="565" y="383"/>
                                      <a:pt x="569" y="385"/>
                                      <a:pt x="572" y="387"/>
                                    </a:cubicBezTo>
                                    <a:cubicBezTo>
                                      <a:pt x="573" y="385"/>
                                      <a:pt x="574" y="383"/>
                                      <a:pt x="575" y="381"/>
                                    </a:cubicBezTo>
                                    <a:cubicBezTo>
                                      <a:pt x="571" y="378"/>
                                      <a:pt x="565" y="377"/>
                                      <a:pt x="560" y="377"/>
                                    </a:cubicBezTo>
                                    <a:close/>
                                    <a:moveTo>
                                      <a:pt x="579" y="374"/>
                                    </a:moveTo>
                                    <a:cubicBezTo>
                                      <a:pt x="581" y="372"/>
                                      <a:pt x="582" y="371"/>
                                      <a:pt x="583" y="369"/>
                                    </a:cubicBezTo>
                                    <a:cubicBezTo>
                                      <a:pt x="577" y="365"/>
                                      <a:pt x="569" y="362"/>
                                      <a:pt x="560" y="362"/>
                                    </a:cubicBezTo>
                                    <a:cubicBezTo>
                                      <a:pt x="551" y="362"/>
                                      <a:pt x="543" y="365"/>
                                      <a:pt x="536" y="369"/>
                                    </a:cubicBezTo>
                                    <a:cubicBezTo>
                                      <a:pt x="538" y="371"/>
                                      <a:pt x="539" y="373"/>
                                      <a:pt x="540" y="374"/>
                                    </a:cubicBezTo>
                                    <a:cubicBezTo>
                                      <a:pt x="546" y="370"/>
                                      <a:pt x="553" y="368"/>
                                      <a:pt x="560" y="368"/>
                                    </a:cubicBezTo>
                                    <a:cubicBezTo>
                                      <a:pt x="567" y="368"/>
                                      <a:pt x="574" y="370"/>
                                      <a:pt x="579" y="374"/>
                                    </a:cubicBezTo>
                                    <a:close/>
                                    <a:moveTo>
                                      <a:pt x="584" y="368"/>
                                    </a:moveTo>
                                    <a:cubicBezTo>
                                      <a:pt x="586" y="367"/>
                                      <a:pt x="587" y="365"/>
                                      <a:pt x="589" y="364"/>
                                    </a:cubicBezTo>
                                    <a:cubicBezTo>
                                      <a:pt x="581" y="358"/>
                                      <a:pt x="571" y="354"/>
                                      <a:pt x="560" y="354"/>
                                    </a:cubicBezTo>
                                    <a:cubicBezTo>
                                      <a:pt x="549" y="354"/>
                                      <a:pt x="539" y="358"/>
                                      <a:pt x="531" y="364"/>
                                    </a:cubicBezTo>
                                    <a:cubicBezTo>
                                      <a:pt x="532" y="365"/>
                                      <a:pt x="534" y="367"/>
                                      <a:pt x="535" y="368"/>
                                    </a:cubicBezTo>
                                    <a:cubicBezTo>
                                      <a:pt x="542" y="363"/>
                                      <a:pt x="551" y="361"/>
                                      <a:pt x="560" y="361"/>
                                    </a:cubicBezTo>
                                    <a:cubicBezTo>
                                      <a:pt x="569" y="361"/>
                                      <a:pt x="577" y="363"/>
                                      <a:pt x="584" y="368"/>
                                    </a:cubicBezTo>
                                    <a:close/>
                                    <a:moveTo>
                                      <a:pt x="527" y="353"/>
                                    </a:moveTo>
                                    <a:cubicBezTo>
                                      <a:pt x="527" y="356"/>
                                      <a:pt x="527" y="358"/>
                                      <a:pt x="526" y="361"/>
                                    </a:cubicBezTo>
                                    <a:cubicBezTo>
                                      <a:pt x="527" y="362"/>
                                      <a:pt x="528" y="362"/>
                                      <a:pt x="529" y="363"/>
                                    </a:cubicBezTo>
                                    <a:cubicBezTo>
                                      <a:pt x="530" y="362"/>
                                      <a:pt x="531" y="362"/>
                                      <a:pt x="532" y="361"/>
                                    </a:cubicBezTo>
                                    <a:cubicBezTo>
                                      <a:pt x="532" y="359"/>
                                      <a:pt x="533" y="356"/>
                                      <a:pt x="533" y="353"/>
                                    </a:cubicBezTo>
                                    <a:cubicBezTo>
                                      <a:pt x="533" y="343"/>
                                      <a:pt x="529" y="335"/>
                                      <a:pt x="523" y="328"/>
                                    </a:cubicBezTo>
                                    <a:cubicBezTo>
                                      <a:pt x="517" y="322"/>
                                      <a:pt x="508" y="318"/>
                                      <a:pt x="499" y="318"/>
                                    </a:cubicBezTo>
                                    <a:cubicBezTo>
                                      <a:pt x="489" y="318"/>
                                      <a:pt x="481" y="322"/>
                                      <a:pt x="474" y="328"/>
                                    </a:cubicBezTo>
                                    <a:cubicBezTo>
                                      <a:pt x="468" y="335"/>
                                      <a:pt x="464" y="343"/>
                                      <a:pt x="464" y="353"/>
                                    </a:cubicBezTo>
                                    <a:cubicBezTo>
                                      <a:pt x="464" y="356"/>
                                      <a:pt x="465" y="358"/>
                                      <a:pt x="465" y="361"/>
                                    </a:cubicBezTo>
                                    <a:cubicBezTo>
                                      <a:pt x="466" y="362"/>
                                      <a:pt x="467" y="362"/>
                                      <a:pt x="468" y="363"/>
                                    </a:cubicBezTo>
                                    <a:cubicBezTo>
                                      <a:pt x="469" y="362"/>
                                      <a:pt x="470" y="362"/>
                                      <a:pt x="471" y="361"/>
                                    </a:cubicBezTo>
                                    <a:cubicBezTo>
                                      <a:pt x="470" y="358"/>
                                      <a:pt x="470" y="356"/>
                                      <a:pt x="470" y="353"/>
                                    </a:cubicBezTo>
                                    <a:cubicBezTo>
                                      <a:pt x="470" y="337"/>
                                      <a:pt x="483" y="324"/>
                                      <a:pt x="499" y="324"/>
                                    </a:cubicBezTo>
                                    <a:cubicBezTo>
                                      <a:pt x="515" y="324"/>
                                      <a:pt x="527" y="337"/>
                                      <a:pt x="527" y="353"/>
                                    </a:cubicBezTo>
                                    <a:close/>
                                    <a:moveTo>
                                      <a:pt x="520" y="353"/>
                                    </a:moveTo>
                                    <a:cubicBezTo>
                                      <a:pt x="520" y="354"/>
                                      <a:pt x="520" y="356"/>
                                      <a:pt x="519" y="357"/>
                                    </a:cubicBezTo>
                                    <a:cubicBezTo>
                                      <a:pt x="521" y="358"/>
                                      <a:pt x="523" y="359"/>
                                      <a:pt x="525" y="360"/>
                                    </a:cubicBezTo>
                                    <a:cubicBezTo>
                                      <a:pt x="525" y="358"/>
                                      <a:pt x="526" y="355"/>
                                      <a:pt x="526" y="353"/>
                                    </a:cubicBezTo>
                                    <a:cubicBezTo>
                                      <a:pt x="526" y="345"/>
                                      <a:pt x="523" y="338"/>
                                      <a:pt x="518" y="333"/>
                                    </a:cubicBezTo>
                                    <a:cubicBezTo>
                                      <a:pt x="513" y="328"/>
                                      <a:pt x="506" y="325"/>
                                      <a:pt x="499" y="325"/>
                                    </a:cubicBezTo>
                                    <a:cubicBezTo>
                                      <a:pt x="491" y="325"/>
                                      <a:pt x="484" y="328"/>
                                      <a:pt x="479" y="333"/>
                                    </a:cubicBezTo>
                                    <a:cubicBezTo>
                                      <a:pt x="474" y="338"/>
                                      <a:pt x="471" y="345"/>
                                      <a:pt x="471" y="353"/>
                                    </a:cubicBezTo>
                                    <a:cubicBezTo>
                                      <a:pt x="471" y="355"/>
                                      <a:pt x="472" y="358"/>
                                      <a:pt x="472" y="360"/>
                                    </a:cubicBezTo>
                                    <a:cubicBezTo>
                                      <a:pt x="474" y="359"/>
                                      <a:pt x="476" y="358"/>
                                      <a:pt x="478" y="357"/>
                                    </a:cubicBezTo>
                                    <a:cubicBezTo>
                                      <a:pt x="478" y="356"/>
                                      <a:pt x="478" y="354"/>
                                      <a:pt x="478" y="353"/>
                                    </a:cubicBezTo>
                                    <a:cubicBezTo>
                                      <a:pt x="478" y="341"/>
                                      <a:pt x="487" y="332"/>
                                      <a:pt x="499" y="332"/>
                                    </a:cubicBezTo>
                                    <a:cubicBezTo>
                                      <a:pt x="510" y="332"/>
                                      <a:pt x="520" y="341"/>
                                      <a:pt x="520" y="353"/>
                                    </a:cubicBezTo>
                                    <a:close/>
                                    <a:moveTo>
                                      <a:pt x="512" y="353"/>
                                    </a:moveTo>
                                    <a:cubicBezTo>
                                      <a:pt x="512" y="353"/>
                                      <a:pt x="512" y="354"/>
                                      <a:pt x="512" y="355"/>
                                    </a:cubicBezTo>
                                    <a:cubicBezTo>
                                      <a:pt x="514" y="355"/>
                                      <a:pt x="516" y="356"/>
                                      <a:pt x="518" y="357"/>
                                    </a:cubicBezTo>
                                    <a:cubicBezTo>
                                      <a:pt x="518" y="355"/>
                                      <a:pt x="518" y="354"/>
                                      <a:pt x="518" y="353"/>
                                    </a:cubicBezTo>
                                    <a:cubicBezTo>
                                      <a:pt x="518" y="347"/>
                                      <a:pt x="516" y="342"/>
                                      <a:pt x="512" y="339"/>
                                    </a:cubicBezTo>
                                    <a:cubicBezTo>
                                      <a:pt x="509" y="335"/>
                                      <a:pt x="504" y="333"/>
                                      <a:pt x="499" y="333"/>
                                    </a:cubicBezTo>
                                    <a:cubicBezTo>
                                      <a:pt x="493" y="333"/>
                                      <a:pt x="488" y="335"/>
                                      <a:pt x="485" y="339"/>
                                    </a:cubicBezTo>
                                    <a:cubicBezTo>
                                      <a:pt x="481" y="342"/>
                                      <a:pt x="479" y="347"/>
                                      <a:pt x="479" y="353"/>
                                    </a:cubicBezTo>
                                    <a:cubicBezTo>
                                      <a:pt x="479" y="354"/>
                                      <a:pt x="479" y="355"/>
                                      <a:pt x="480" y="357"/>
                                    </a:cubicBezTo>
                                    <a:cubicBezTo>
                                      <a:pt x="481" y="356"/>
                                      <a:pt x="483" y="355"/>
                                      <a:pt x="485" y="355"/>
                                    </a:cubicBezTo>
                                    <a:cubicBezTo>
                                      <a:pt x="485" y="354"/>
                                      <a:pt x="485" y="353"/>
                                      <a:pt x="485" y="353"/>
                                    </a:cubicBezTo>
                                    <a:cubicBezTo>
                                      <a:pt x="485" y="345"/>
                                      <a:pt x="491" y="339"/>
                                      <a:pt x="499" y="339"/>
                                    </a:cubicBezTo>
                                    <a:cubicBezTo>
                                      <a:pt x="506" y="339"/>
                                      <a:pt x="512" y="345"/>
                                      <a:pt x="512" y="353"/>
                                    </a:cubicBezTo>
                                    <a:close/>
                                    <a:moveTo>
                                      <a:pt x="505" y="353"/>
                                    </a:moveTo>
                                    <a:cubicBezTo>
                                      <a:pt x="505" y="353"/>
                                      <a:pt x="505" y="353"/>
                                      <a:pt x="505" y="353"/>
                                    </a:cubicBezTo>
                                    <a:cubicBezTo>
                                      <a:pt x="507" y="354"/>
                                      <a:pt x="509" y="354"/>
                                      <a:pt x="510" y="354"/>
                                    </a:cubicBezTo>
                                    <a:cubicBezTo>
                                      <a:pt x="511" y="354"/>
                                      <a:pt x="511" y="353"/>
                                      <a:pt x="511" y="353"/>
                                    </a:cubicBezTo>
                                    <a:cubicBezTo>
                                      <a:pt x="511" y="346"/>
                                      <a:pt x="505" y="341"/>
                                      <a:pt x="499" y="341"/>
                                    </a:cubicBezTo>
                                    <a:cubicBezTo>
                                      <a:pt x="492" y="341"/>
                                      <a:pt x="487" y="346"/>
                                      <a:pt x="487" y="353"/>
                                    </a:cubicBezTo>
                                    <a:cubicBezTo>
                                      <a:pt x="487" y="353"/>
                                      <a:pt x="487" y="354"/>
                                      <a:pt x="487" y="354"/>
                                    </a:cubicBezTo>
                                    <a:cubicBezTo>
                                      <a:pt x="489" y="354"/>
                                      <a:pt x="490" y="354"/>
                                      <a:pt x="492" y="353"/>
                                    </a:cubicBezTo>
                                    <a:cubicBezTo>
                                      <a:pt x="492" y="353"/>
                                      <a:pt x="492" y="353"/>
                                      <a:pt x="492" y="353"/>
                                    </a:cubicBezTo>
                                    <a:cubicBezTo>
                                      <a:pt x="492" y="349"/>
                                      <a:pt x="495" y="346"/>
                                      <a:pt x="499" y="346"/>
                                    </a:cubicBezTo>
                                    <a:cubicBezTo>
                                      <a:pt x="502" y="346"/>
                                      <a:pt x="505" y="349"/>
                                      <a:pt x="505" y="353"/>
                                    </a:cubicBezTo>
                                    <a:close/>
                                    <a:moveTo>
                                      <a:pt x="499" y="348"/>
                                    </a:moveTo>
                                    <a:cubicBezTo>
                                      <a:pt x="496" y="348"/>
                                      <a:pt x="494" y="350"/>
                                      <a:pt x="494" y="353"/>
                                    </a:cubicBezTo>
                                    <a:cubicBezTo>
                                      <a:pt x="494" y="353"/>
                                      <a:pt x="494" y="353"/>
                                      <a:pt x="494" y="353"/>
                                    </a:cubicBezTo>
                                    <a:cubicBezTo>
                                      <a:pt x="495" y="353"/>
                                      <a:pt x="497" y="353"/>
                                      <a:pt x="499" y="353"/>
                                    </a:cubicBezTo>
                                    <a:cubicBezTo>
                                      <a:pt x="500" y="353"/>
                                      <a:pt x="502" y="353"/>
                                      <a:pt x="504" y="353"/>
                                    </a:cubicBezTo>
                                    <a:cubicBezTo>
                                      <a:pt x="504" y="353"/>
                                      <a:pt x="504" y="353"/>
                                      <a:pt x="504" y="353"/>
                                    </a:cubicBezTo>
                                    <a:cubicBezTo>
                                      <a:pt x="504" y="350"/>
                                      <a:pt x="501" y="348"/>
                                      <a:pt x="499" y="348"/>
                                    </a:cubicBezTo>
                                    <a:close/>
                                    <a:moveTo>
                                      <a:pt x="453" y="380"/>
                                    </a:moveTo>
                                    <a:cubicBezTo>
                                      <a:pt x="454" y="378"/>
                                      <a:pt x="455" y="377"/>
                                      <a:pt x="456" y="375"/>
                                    </a:cubicBezTo>
                                    <a:cubicBezTo>
                                      <a:pt x="451" y="372"/>
                                      <a:pt x="445" y="370"/>
                                      <a:pt x="438" y="370"/>
                                    </a:cubicBezTo>
                                    <a:cubicBezTo>
                                      <a:pt x="431" y="370"/>
                                      <a:pt x="425" y="372"/>
                                      <a:pt x="420" y="375"/>
                                    </a:cubicBezTo>
                                    <a:cubicBezTo>
                                      <a:pt x="421" y="376"/>
                                      <a:pt x="422" y="378"/>
                                      <a:pt x="423" y="379"/>
                                    </a:cubicBezTo>
                                    <a:cubicBezTo>
                                      <a:pt x="427" y="377"/>
                                      <a:pt x="432" y="375"/>
                                      <a:pt x="438" y="375"/>
                                    </a:cubicBezTo>
                                    <a:cubicBezTo>
                                      <a:pt x="444" y="375"/>
                                      <a:pt x="449" y="377"/>
                                      <a:pt x="453" y="380"/>
                                    </a:cubicBezTo>
                                    <a:close/>
                                    <a:moveTo>
                                      <a:pt x="438" y="377"/>
                                    </a:moveTo>
                                    <a:cubicBezTo>
                                      <a:pt x="433" y="377"/>
                                      <a:pt x="428" y="378"/>
                                      <a:pt x="423" y="381"/>
                                    </a:cubicBezTo>
                                    <a:cubicBezTo>
                                      <a:pt x="424" y="383"/>
                                      <a:pt x="425" y="385"/>
                                      <a:pt x="426" y="387"/>
                                    </a:cubicBezTo>
                                    <a:cubicBezTo>
                                      <a:pt x="429" y="384"/>
                                      <a:pt x="433" y="383"/>
                                      <a:pt x="438" y="383"/>
                                    </a:cubicBezTo>
                                    <a:cubicBezTo>
                                      <a:pt x="442" y="383"/>
                                      <a:pt x="447" y="385"/>
                                      <a:pt x="450" y="387"/>
                                    </a:cubicBezTo>
                                    <a:cubicBezTo>
                                      <a:pt x="451" y="385"/>
                                      <a:pt x="452" y="383"/>
                                      <a:pt x="453" y="381"/>
                                    </a:cubicBezTo>
                                    <a:cubicBezTo>
                                      <a:pt x="448" y="378"/>
                                      <a:pt x="443" y="377"/>
                                      <a:pt x="438" y="377"/>
                                    </a:cubicBezTo>
                                    <a:close/>
                                    <a:moveTo>
                                      <a:pt x="457" y="374"/>
                                    </a:moveTo>
                                    <a:cubicBezTo>
                                      <a:pt x="458" y="372"/>
                                      <a:pt x="460" y="371"/>
                                      <a:pt x="461" y="369"/>
                                    </a:cubicBezTo>
                                    <a:cubicBezTo>
                                      <a:pt x="454" y="365"/>
                                      <a:pt x="446" y="362"/>
                                      <a:pt x="438" y="362"/>
                                    </a:cubicBezTo>
                                    <a:cubicBezTo>
                                      <a:pt x="429" y="362"/>
                                      <a:pt x="422" y="365"/>
                                      <a:pt x="415" y="369"/>
                                    </a:cubicBezTo>
                                    <a:cubicBezTo>
                                      <a:pt x="416" y="370"/>
                                      <a:pt x="418" y="372"/>
                                      <a:pt x="419" y="374"/>
                                    </a:cubicBezTo>
                                    <a:cubicBezTo>
                                      <a:pt x="424" y="370"/>
                                      <a:pt x="431" y="368"/>
                                      <a:pt x="438" y="368"/>
                                    </a:cubicBezTo>
                                    <a:cubicBezTo>
                                      <a:pt x="445" y="368"/>
                                      <a:pt x="452" y="370"/>
                                      <a:pt x="457" y="374"/>
                                    </a:cubicBezTo>
                                    <a:close/>
                                    <a:moveTo>
                                      <a:pt x="462" y="368"/>
                                    </a:moveTo>
                                    <a:cubicBezTo>
                                      <a:pt x="464" y="367"/>
                                      <a:pt x="465" y="365"/>
                                      <a:pt x="467" y="364"/>
                                    </a:cubicBezTo>
                                    <a:cubicBezTo>
                                      <a:pt x="459" y="358"/>
                                      <a:pt x="449" y="354"/>
                                      <a:pt x="438" y="354"/>
                                    </a:cubicBezTo>
                                    <a:cubicBezTo>
                                      <a:pt x="427" y="354"/>
                                      <a:pt x="417" y="358"/>
                                      <a:pt x="409" y="364"/>
                                    </a:cubicBezTo>
                                    <a:cubicBezTo>
                                      <a:pt x="411" y="365"/>
                                      <a:pt x="412" y="366"/>
                                      <a:pt x="414" y="368"/>
                                    </a:cubicBezTo>
                                    <a:cubicBezTo>
                                      <a:pt x="421" y="363"/>
                                      <a:pt x="429" y="361"/>
                                      <a:pt x="438" y="361"/>
                                    </a:cubicBezTo>
                                    <a:cubicBezTo>
                                      <a:pt x="447" y="361"/>
                                      <a:pt x="455" y="363"/>
                                      <a:pt x="462" y="368"/>
                                    </a:cubicBezTo>
                                    <a:close/>
                                    <a:moveTo>
                                      <a:pt x="407" y="353"/>
                                    </a:moveTo>
                                    <a:cubicBezTo>
                                      <a:pt x="407" y="356"/>
                                      <a:pt x="406" y="358"/>
                                      <a:pt x="405" y="361"/>
                                    </a:cubicBezTo>
                                    <a:cubicBezTo>
                                      <a:pt x="406" y="361"/>
                                      <a:pt x="407" y="362"/>
                                      <a:pt x="408" y="363"/>
                                    </a:cubicBezTo>
                                    <a:cubicBezTo>
                                      <a:pt x="409" y="362"/>
                                      <a:pt x="410" y="361"/>
                                      <a:pt x="411" y="360"/>
                                    </a:cubicBezTo>
                                    <a:cubicBezTo>
                                      <a:pt x="412" y="358"/>
                                      <a:pt x="412" y="355"/>
                                      <a:pt x="412" y="353"/>
                                    </a:cubicBezTo>
                                    <a:cubicBezTo>
                                      <a:pt x="412" y="343"/>
                                      <a:pt x="408" y="335"/>
                                      <a:pt x="402" y="328"/>
                                    </a:cubicBezTo>
                                    <a:cubicBezTo>
                                      <a:pt x="396" y="322"/>
                                      <a:pt x="387" y="318"/>
                                      <a:pt x="378" y="318"/>
                                    </a:cubicBezTo>
                                    <a:cubicBezTo>
                                      <a:pt x="368" y="318"/>
                                      <a:pt x="360" y="322"/>
                                      <a:pt x="354" y="328"/>
                                    </a:cubicBezTo>
                                    <a:cubicBezTo>
                                      <a:pt x="347" y="335"/>
                                      <a:pt x="344" y="343"/>
                                      <a:pt x="344" y="353"/>
                                    </a:cubicBezTo>
                                    <a:cubicBezTo>
                                      <a:pt x="344" y="356"/>
                                      <a:pt x="344" y="358"/>
                                      <a:pt x="345" y="361"/>
                                    </a:cubicBezTo>
                                    <a:cubicBezTo>
                                      <a:pt x="346" y="362"/>
                                      <a:pt x="346" y="362"/>
                                      <a:pt x="347" y="363"/>
                                    </a:cubicBezTo>
                                    <a:cubicBezTo>
                                      <a:pt x="348" y="362"/>
                                      <a:pt x="349" y="362"/>
                                      <a:pt x="350" y="361"/>
                                    </a:cubicBezTo>
                                    <a:cubicBezTo>
                                      <a:pt x="349" y="358"/>
                                      <a:pt x="349" y="356"/>
                                      <a:pt x="349" y="353"/>
                                    </a:cubicBezTo>
                                    <a:cubicBezTo>
                                      <a:pt x="349" y="337"/>
                                      <a:pt x="362" y="324"/>
                                      <a:pt x="378" y="324"/>
                                    </a:cubicBezTo>
                                    <a:cubicBezTo>
                                      <a:pt x="394" y="324"/>
                                      <a:pt x="407" y="337"/>
                                      <a:pt x="407" y="353"/>
                                    </a:cubicBezTo>
                                    <a:close/>
                                    <a:moveTo>
                                      <a:pt x="399" y="353"/>
                                    </a:moveTo>
                                    <a:cubicBezTo>
                                      <a:pt x="399" y="354"/>
                                      <a:pt x="399" y="356"/>
                                      <a:pt x="398" y="357"/>
                                    </a:cubicBezTo>
                                    <a:cubicBezTo>
                                      <a:pt x="400" y="358"/>
                                      <a:pt x="402" y="359"/>
                                      <a:pt x="404" y="360"/>
                                    </a:cubicBezTo>
                                    <a:cubicBezTo>
                                      <a:pt x="405" y="358"/>
                                      <a:pt x="405" y="355"/>
                                      <a:pt x="405" y="353"/>
                                    </a:cubicBezTo>
                                    <a:cubicBezTo>
                                      <a:pt x="405" y="345"/>
                                      <a:pt x="402" y="338"/>
                                      <a:pt x="397" y="333"/>
                                    </a:cubicBezTo>
                                    <a:cubicBezTo>
                                      <a:pt x="392" y="328"/>
                                      <a:pt x="385" y="325"/>
                                      <a:pt x="378" y="325"/>
                                    </a:cubicBezTo>
                                    <a:cubicBezTo>
                                      <a:pt x="370" y="325"/>
                                      <a:pt x="363" y="328"/>
                                      <a:pt x="359" y="333"/>
                                    </a:cubicBezTo>
                                    <a:cubicBezTo>
                                      <a:pt x="354" y="338"/>
                                      <a:pt x="351" y="345"/>
                                      <a:pt x="351" y="353"/>
                                    </a:cubicBezTo>
                                    <a:cubicBezTo>
                                      <a:pt x="351" y="355"/>
                                      <a:pt x="351" y="358"/>
                                      <a:pt x="352" y="360"/>
                                    </a:cubicBezTo>
                                    <a:cubicBezTo>
                                      <a:pt x="353" y="359"/>
                                      <a:pt x="355" y="358"/>
                                      <a:pt x="357" y="357"/>
                                    </a:cubicBezTo>
                                    <a:cubicBezTo>
                                      <a:pt x="357" y="356"/>
                                      <a:pt x="357" y="354"/>
                                      <a:pt x="357" y="353"/>
                                    </a:cubicBezTo>
                                    <a:cubicBezTo>
                                      <a:pt x="357" y="341"/>
                                      <a:pt x="366" y="332"/>
                                      <a:pt x="378" y="332"/>
                                    </a:cubicBezTo>
                                    <a:cubicBezTo>
                                      <a:pt x="389" y="332"/>
                                      <a:pt x="399" y="341"/>
                                      <a:pt x="399" y="353"/>
                                    </a:cubicBezTo>
                                    <a:close/>
                                    <a:moveTo>
                                      <a:pt x="391" y="353"/>
                                    </a:moveTo>
                                    <a:cubicBezTo>
                                      <a:pt x="391" y="353"/>
                                      <a:pt x="391" y="354"/>
                                      <a:pt x="391" y="355"/>
                                    </a:cubicBezTo>
                                    <a:cubicBezTo>
                                      <a:pt x="393" y="355"/>
                                      <a:pt x="395" y="356"/>
                                      <a:pt x="397" y="357"/>
                                    </a:cubicBezTo>
                                    <a:cubicBezTo>
                                      <a:pt x="397" y="355"/>
                                      <a:pt x="397" y="354"/>
                                      <a:pt x="397" y="353"/>
                                    </a:cubicBezTo>
                                    <a:cubicBezTo>
                                      <a:pt x="397" y="347"/>
                                      <a:pt x="395" y="342"/>
                                      <a:pt x="392" y="339"/>
                                    </a:cubicBezTo>
                                    <a:cubicBezTo>
                                      <a:pt x="388" y="335"/>
                                      <a:pt x="383" y="333"/>
                                      <a:pt x="378" y="333"/>
                                    </a:cubicBezTo>
                                    <a:cubicBezTo>
                                      <a:pt x="372" y="333"/>
                                      <a:pt x="368" y="335"/>
                                      <a:pt x="364" y="339"/>
                                    </a:cubicBezTo>
                                    <a:cubicBezTo>
                                      <a:pt x="360" y="342"/>
                                      <a:pt x="358" y="347"/>
                                      <a:pt x="358" y="353"/>
                                    </a:cubicBezTo>
                                    <a:cubicBezTo>
                                      <a:pt x="358" y="354"/>
                                      <a:pt x="358" y="355"/>
                                      <a:pt x="359" y="357"/>
                                    </a:cubicBezTo>
                                    <a:cubicBezTo>
                                      <a:pt x="361" y="356"/>
                                      <a:pt x="362" y="355"/>
                                      <a:pt x="364" y="355"/>
                                    </a:cubicBezTo>
                                    <a:cubicBezTo>
                                      <a:pt x="364" y="354"/>
                                      <a:pt x="364" y="353"/>
                                      <a:pt x="364" y="353"/>
                                    </a:cubicBezTo>
                                    <a:cubicBezTo>
                                      <a:pt x="364" y="345"/>
                                      <a:pt x="370" y="339"/>
                                      <a:pt x="378" y="339"/>
                                    </a:cubicBezTo>
                                    <a:cubicBezTo>
                                      <a:pt x="385" y="339"/>
                                      <a:pt x="391" y="345"/>
                                      <a:pt x="391" y="353"/>
                                    </a:cubicBezTo>
                                    <a:close/>
                                    <a:moveTo>
                                      <a:pt x="384" y="353"/>
                                    </a:moveTo>
                                    <a:cubicBezTo>
                                      <a:pt x="384" y="353"/>
                                      <a:pt x="384" y="353"/>
                                      <a:pt x="384" y="353"/>
                                    </a:cubicBezTo>
                                    <a:cubicBezTo>
                                      <a:pt x="386" y="354"/>
                                      <a:pt x="388" y="354"/>
                                      <a:pt x="390" y="354"/>
                                    </a:cubicBezTo>
                                    <a:cubicBezTo>
                                      <a:pt x="390" y="354"/>
                                      <a:pt x="390" y="353"/>
                                      <a:pt x="390" y="353"/>
                                    </a:cubicBezTo>
                                    <a:cubicBezTo>
                                      <a:pt x="390" y="346"/>
                                      <a:pt x="384" y="341"/>
                                      <a:pt x="378" y="341"/>
                                    </a:cubicBezTo>
                                    <a:cubicBezTo>
                                      <a:pt x="371" y="341"/>
                                      <a:pt x="366" y="346"/>
                                      <a:pt x="366" y="353"/>
                                    </a:cubicBezTo>
                                    <a:cubicBezTo>
                                      <a:pt x="366" y="353"/>
                                      <a:pt x="366" y="354"/>
                                      <a:pt x="366" y="354"/>
                                    </a:cubicBezTo>
                                    <a:cubicBezTo>
                                      <a:pt x="368" y="354"/>
                                      <a:pt x="369" y="354"/>
                                      <a:pt x="371" y="353"/>
                                    </a:cubicBezTo>
                                    <a:cubicBezTo>
                                      <a:pt x="371" y="353"/>
                                      <a:pt x="371" y="353"/>
                                      <a:pt x="371" y="353"/>
                                    </a:cubicBezTo>
                                    <a:cubicBezTo>
                                      <a:pt x="371" y="349"/>
                                      <a:pt x="374" y="346"/>
                                      <a:pt x="378" y="346"/>
                                    </a:cubicBezTo>
                                    <a:cubicBezTo>
                                      <a:pt x="381" y="346"/>
                                      <a:pt x="384" y="349"/>
                                      <a:pt x="384" y="353"/>
                                    </a:cubicBezTo>
                                    <a:close/>
                                    <a:moveTo>
                                      <a:pt x="378" y="348"/>
                                    </a:moveTo>
                                    <a:cubicBezTo>
                                      <a:pt x="375" y="348"/>
                                      <a:pt x="373" y="350"/>
                                      <a:pt x="373" y="353"/>
                                    </a:cubicBezTo>
                                    <a:cubicBezTo>
                                      <a:pt x="373" y="353"/>
                                      <a:pt x="373" y="353"/>
                                      <a:pt x="373" y="353"/>
                                    </a:cubicBezTo>
                                    <a:cubicBezTo>
                                      <a:pt x="374" y="353"/>
                                      <a:pt x="376" y="353"/>
                                      <a:pt x="378" y="353"/>
                                    </a:cubicBezTo>
                                    <a:cubicBezTo>
                                      <a:pt x="379" y="353"/>
                                      <a:pt x="381" y="353"/>
                                      <a:pt x="383" y="353"/>
                                    </a:cubicBezTo>
                                    <a:cubicBezTo>
                                      <a:pt x="383" y="353"/>
                                      <a:pt x="383" y="353"/>
                                      <a:pt x="383" y="353"/>
                                    </a:cubicBezTo>
                                    <a:cubicBezTo>
                                      <a:pt x="383" y="350"/>
                                      <a:pt x="381" y="348"/>
                                      <a:pt x="378" y="348"/>
                                    </a:cubicBezTo>
                                    <a:close/>
                                    <a:moveTo>
                                      <a:pt x="333" y="380"/>
                                    </a:moveTo>
                                    <a:cubicBezTo>
                                      <a:pt x="333" y="378"/>
                                      <a:pt x="334" y="377"/>
                                      <a:pt x="335" y="375"/>
                                    </a:cubicBezTo>
                                    <a:cubicBezTo>
                                      <a:pt x="330" y="372"/>
                                      <a:pt x="324" y="370"/>
                                      <a:pt x="317" y="370"/>
                                    </a:cubicBezTo>
                                    <a:cubicBezTo>
                                      <a:pt x="310" y="370"/>
                                      <a:pt x="304" y="372"/>
                                      <a:pt x="298" y="375"/>
                                    </a:cubicBezTo>
                                    <a:cubicBezTo>
                                      <a:pt x="299" y="377"/>
                                      <a:pt x="300" y="378"/>
                                      <a:pt x="301" y="380"/>
                                    </a:cubicBezTo>
                                    <a:cubicBezTo>
                                      <a:pt x="306" y="377"/>
                                      <a:pt x="311" y="375"/>
                                      <a:pt x="317" y="375"/>
                                    </a:cubicBezTo>
                                    <a:cubicBezTo>
                                      <a:pt x="323" y="375"/>
                                      <a:pt x="328" y="377"/>
                                      <a:pt x="333" y="380"/>
                                    </a:cubicBezTo>
                                    <a:close/>
                                    <a:moveTo>
                                      <a:pt x="317" y="377"/>
                                    </a:moveTo>
                                    <a:cubicBezTo>
                                      <a:pt x="311" y="377"/>
                                      <a:pt x="306" y="379"/>
                                      <a:pt x="302" y="381"/>
                                    </a:cubicBezTo>
                                    <a:cubicBezTo>
                                      <a:pt x="303" y="383"/>
                                      <a:pt x="304" y="385"/>
                                      <a:pt x="304" y="387"/>
                                    </a:cubicBezTo>
                                    <a:cubicBezTo>
                                      <a:pt x="308" y="385"/>
                                      <a:pt x="312" y="383"/>
                                      <a:pt x="317" y="383"/>
                                    </a:cubicBezTo>
                                    <a:cubicBezTo>
                                      <a:pt x="322" y="383"/>
                                      <a:pt x="326" y="385"/>
                                      <a:pt x="329" y="387"/>
                                    </a:cubicBezTo>
                                    <a:cubicBezTo>
                                      <a:pt x="330" y="385"/>
                                      <a:pt x="331" y="383"/>
                                      <a:pt x="332" y="381"/>
                                    </a:cubicBezTo>
                                    <a:cubicBezTo>
                                      <a:pt x="328" y="378"/>
                                      <a:pt x="322" y="377"/>
                                      <a:pt x="317" y="377"/>
                                    </a:cubicBezTo>
                                    <a:close/>
                                    <a:moveTo>
                                      <a:pt x="336" y="374"/>
                                    </a:moveTo>
                                    <a:cubicBezTo>
                                      <a:pt x="338" y="372"/>
                                      <a:pt x="339" y="371"/>
                                      <a:pt x="340" y="369"/>
                                    </a:cubicBezTo>
                                    <a:cubicBezTo>
                                      <a:pt x="334" y="365"/>
                                      <a:pt x="326" y="362"/>
                                      <a:pt x="317" y="362"/>
                                    </a:cubicBezTo>
                                    <a:cubicBezTo>
                                      <a:pt x="308" y="362"/>
                                      <a:pt x="300" y="365"/>
                                      <a:pt x="293" y="369"/>
                                    </a:cubicBezTo>
                                    <a:cubicBezTo>
                                      <a:pt x="295" y="371"/>
                                      <a:pt x="296" y="372"/>
                                      <a:pt x="297" y="374"/>
                                    </a:cubicBezTo>
                                    <a:cubicBezTo>
                                      <a:pt x="303" y="370"/>
                                      <a:pt x="310" y="368"/>
                                      <a:pt x="317" y="368"/>
                                    </a:cubicBezTo>
                                    <a:cubicBezTo>
                                      <a:pt x="324" y="368"/>
                                      <a:pt x="331" y="370"/>
                                      <a:pt x="336" y="374"/>
                                    </a:cubicBezTo>
                                    <a:close/>
                                    <a:moveTo>
                                      <a:pt x="341" y="368"/>
                                    </a:moveTo>
                                    <a:cubicBezTo>
                                      <a:pt x="343" y="367"/>
                                      <a:pt x="344" y="365"/>
                                      <a:pt x="346" y="364"/>
                                    </a:cubicBezTo>
                                    <a:cubicBezTo>
                                      <a:pt x="338" y="358"/>
                                      <a:pt x="328" y="354"/>
                                      <a:pt x="317" y="354"/>
                                    </a:cubicBezTo>
                                    <a:cubicBezTo>
                                      <a:pt x="306" y="354"/>
                                      <a:pt x="296" y="358"/>
                                      <a:pt x="288" y="364"/>
                                    </a:cubicBezTo>
                                    <a:cubicBezTo>
                                      <a:pt x="289" y="365"/>
                                      <a:pt x="291" y="367"/>
                                      <a:pt x="292" y="368"/>
                                    </a:cubicBezTo>
                                    <a:cubicBezTo>
                                      <a:pt x="299" y="363"/>
                                      <a:pt x="308" y="361"/>
                                      <a:pt x="317" y="361"/>
                                    </a:cubicBezTo>
                                    <a:cubicBezTo>
                                      <a:pt x="326" y="361"/>
                                      <a:pt x="334" y="363"/>
                                      <a:pt x="341" y="368"/>
                                    </a:cubicBezTo>
                                    <a:close/>
                                    <a:moveTo>
                                      <a:pt x="302" y="125"/>
                                    </a:moveTo>
                                    <a:cubicBezTo>
                                      <a:pt x="303" y="126"/>
                                      <a:pt x="304" y="128"/>
                                      <a:pt x="304" y="130"/>
                                    </a:cubicBezTo>
                                    <a:cubicBezTo>
                                      <a:pt x="308" y="128"/>
                                      <a:pt x="312" y="126"/>
                                      <a:pt x="317" y="126"/>
                                    </a:cubicBezTo>
                                    <a:cubicBezTo>
                                      <a:pt x="322" y="126"/>
                                      <a:pt x="326" y="128"/>
                                      <a:pt x="329" y="130"/>
                                    </a:cubicBezTo>
                                    <a:cubicBezTo>
                                      <a:pt x="330" y="128"/>
                                      <a:pt x="331" y="126"/>
                                      <a:pt x="332" y="124"/>
                                    </a:cubicBezTo>
                                    <a:cubicBezTo>
                                      <a:pt x="328" y="122"/>
                                      <a:pt x="322" y="120"/>
                                      <a:pt x="317" y="120"/>
                                    </a:cubicBezTo>
                                    <a:cubicBezTo>
                                      <a:pt x="311" y="120"/>
                                      <a:pt x="306" y="122"/>
                                      <a:pt x="302" y="125"/>
                                    </a:cubicBezTo>
                                    <a:close/>
                                    <a:moveTo>
                                      <a:pt x="317" y="118"/>
                                    </a:moveTo>
                                    <a:cubicBezTo>
                                      <a:pt x="323" y="118"/>
                                      <a:pt x="328" y="120"/>
                                      <a:pt x="333" y="123"/>
                                    </a:cubicBezTo>
                                    <a:cubicBezTo>
                                      <a:pt x="333" y="121"/>
                                      <a:pt x="334" y="120"/>
                                      <a:pt x="335" y="118"/>
                                    </a:cubicBezTo>
                                    <a:cubicBezTo>
                                      <a:pt x="330" y="115"/>
                                      <a:pt x="324" y="113"/>
                                      <a:pt x="317" y="113"/>
                                    </a:cubicBezTo>
                                    <a:cubicBezTo>
                                      <a:pt x="310" y="113"/>
                                      <a:pt x="304" y="115"/>
                                      <a:pt x="298" y="118"/>
                                    </a:cubicBezTo>
                                    <a:cubicBezTo>
                                      <a:pt x="299" y="120"/>
                                      <a:pt x="300" y="121"/>
                                      <a:pt x="301" y="123"/>
                                    </a:cubicBezTo>
                                    <a:cubicBezTo>
                                      <a:pt x="306" y="120"/>
                                      <a:pt x="311" y="118"/>
                                      <a:pt x="317" y="118"/>
                                    </a:cubicBezTo>
                                    <a:close/>
                                    <a:moveTo>
                                      <a:pt x="305" y="132"/>
                                    </a:moveTo>
                                    <a:cubicBezTo>
                                      <a:pt x="305" y="134"/>
                                      <a:pt x="306" y="136"/>
                                      <a:pt x="306" y="139"/>
                                    </a:cubicBezTo>
                                    <a:cubicBezTo>
                                      <a:pt x="309" y="136"/>
                                      <a:pt x="313" y="134"/>
                                      <a:pt x="317" y="134"/>
                                    </a:cubicBezTo>
                                    <a:cubicBezTo>
                                      <a:pt x="321" y="134"/>
                                      <a:pt x="325" y="136"/>
                                      <a:pt x="327" y="139"/>
                                    </a:cubicBezTo>
                                    <a:cubicBezTo>
                                      <a:pt x="328" y="136"/>
                                      <a:pt x="328" y="134"/>
                                      <a:pt x="329" y="132"/>
                                    </a:cubicBezTo>
                                    <a:cubicBezTo>
                                      <a:pt x="326" y="129"/>
                                      <a:pt x="321" y="128"/>
                                      <a:pt x="317" y="128"/>
                                    </a:cubicBezTo>
                                    <a:cubicBezTo>
                                      <a:pt x="312" y="128"/>
                                      <a:pt x="308" y="129"/>
                                      <a:pt x="305" y="132"/>
                                    </a:cubicBezTo>
                                    <a:close/>
                                    <a:moveTo>
                                      <a:pt x="327" y="147"/>
                                    </a:moveTo>
                                    <a:cubicBezTo>
                                      <a:pt x="327" y="145"/>
                                      <a:pt x="327" y="143"/>
                                      <a:pt x="327" y="141"/>
                                    </a:cubicBezTo>
                                    <a:cubicBezTo>
                                      <a:pt x="325" y="137"/>
                                      <a:pt x="321" y="135"/>
                                      <a:pt x="317" y="135"/>
                                    </a:cubicBezTo>
                                    <a:cubicBezTo>
                                      <a:pt x="313" y="135"/>
                                      <a:pt x="309" y="138"/>
                                      <a:pt x="307" y="141"/>
                                    </a:cubicBezTo>
                                    <a:cubicBezTo>
                                      <a:pt x="307" y="143"/>
                                      <a:pt x="307" y="145"/>
                                      <a:pt x="307" y="147"/>
                                    </a:cubicBezTo>
                                    <a:cubicBezTo>
                                      <a:pt x="307" y="148"/>
                                      <a:pt x="307" y="148"/>
                                      <a:pt x="307" y="148"/>
                                    </a:cubicBezTo>
                                    <a:cubicBezTo>
                                      <a:pt x="308" y="148"/>
                                      <a:pt x="309" y="148"/>
                                      <a:pt x="310" y="148"/>
                                    </a:cubicBezTo>
                                    <a:cubicBezTo>
                                      <a:pt x="310" y="148"/>
                                      <a:pt x="310" y="147"/>
                                      <a:pt x="310" y="147"/>
                                    </a:cubicBezTo>
                                    <a:cubicBezTo>
                                      <a:pt x="310" y="143"/>
                                      <a:pt x="313" y="140"/>
                                      <a:pt x="317" y="140"/>
                                    </a:cubicBezTo>
                                    <a:cubicBezTo>
                                      <a:pt x="321" y="140"/>
                                      <a:pt x="324" y="143"/>
                                      <a:pt x="324" y="147"/>
                                    </a:cubicBezTo>
                                    <a:cubicBezTo>
                                      <a:pt x="324" y="147"/>
                                      <a:pt x="324" y="148"/>
                                      <a:pt x="324" y="148"/>
                                    </a:cubicBezTo>
                                    <a:cubicBezTo>
                                      <a:pt x="325" y="148"/>
                                      <a:pt x="326" y="148"/>
                                      <a:pt x="327" y="148"/>
                                    </a:cubicBezTo>
                                    <a:cubicBezTo>
                                      <a:pt x="327" y="148"/>
                                      <a:pt x="327" y="148"/>
                                      <a:pt x="327" y="147"/>
                                    </a:cubicBezTo>
                                    <a:close/>
                                    <a:moveTo>
                                      <a:pt x="317" y="142"/>
                                    </a:moveTo>
                                    <a:cubicBezTo>
                                      <a:pt x="314" y="142"/>
                                      <a:pt x="312" y="144"/>
                                      <a:pt x="312" y="147"/>
                                    </a:cubicBezTo>
                                    <a:cubicBezTo>
                                      <a:pt x="312" y="147"/>
                                      <a:pt x="312" y="147"/>
                                      <a:pt x="312" y="148"/>
                                    </a:cubicBezTo>
                                    <a:cubicBezTo>
                                      <a:pt x="314" y="147"/>
                                      <a:pt x="315" y="147"/>
                                      <a:pt x="317" y="147"/>
                                    </a:cubicBezTo>
                                    <a:cubicBezTo>
                                      <a:pt x="319" y="147"/>
                                      <a:pt x="320" y="147"/>
                                      <a:pt x="322" y="148"/>
                                    </a:cubicBezTo>
                                    <a:cubicBezTo>
                                      <a:pt x="322" y="147"/>
                                      <a:pt x="322" y="147"/>
                                      <a:pt x="322" y="147"/>
                                    </a:cubicBezTo>
                                    <a:cubicBezTo>
                                      <a:pt x="322" y="144"/>
                                      <a:pt x="320" y="142"/>
                                      <a:pt x="317" y="142"/>
                                    </a:cubicBezTo>
                                    <a:close/>
                                    <a:moveTo>
                                      <a:pt x="288" y="158"/>
                                    </a:moveTo>
                                    <a:cubicBezTo>
                                      <a:pt x="289" y="160"/>
                                      <a:pt x="291" y="161"/>
                                      <a:pt x="292" y="163"/>
                                    </a:cubicBezTo>
                                    <a:cubicBezTo>
                                      <a:pt x="299" y="158"/>
                                      <a:pt x="308" y="155"/>
                                      <a:pt x="317" y="155"/>
                                    </a:cubicBezTo>
                                    <a:cubicBezTo>
                                      <a:pt x="326" y="155"/>
                                      <a:pt x="334" y="158"/>
                                      <a:pt x="341" y="163"/>
                                    </a:cubicBezTo>
                                    <a:cubicBezTo>
                                      <a:pt x="343" y="161"/>
                                      <a:pt x="344" y="160"/>
                                      <a:pt x="346" y="158"/>
                                    </a:cubicBezTo>
                                    <a:cubicBezTo>
                                      <a:pt x="338" y="152"/>
                                      <a:pt x="328" y="149"/>
                                      <a:pt x="317" y="149"/>
                                    </a:cubicBezTo>
                                    <a:cubicBezTo>
                                      <a:pt x="306" y="149"/>
                                      <a:pt x="296" y="152"/>
                                      <a:pt x="288" y="158"/>
                                    </a:cubicBezTo>
                                    <a:close/>
                                    <a:moveTo>
                                      <a:pt x="423" y="124"/>
                                    </a:moveTo>
                                    <a:cubicBezTo>
                                      <a:pt x="424" y="126"/>
                                      <a:pt x="425" y="128"/>
                                      <a:pt x="426" y="130"/>
                                    </a:cubicBezTo>
                                    <a:cubicBezTo>
                                      <a:pt x="429" y="127"/>
                                      <a:pt x="433" y="126"/>
                                      <a:pt x="438" y="126"/>
                                    </a:cubicBezTo>
                                    <a:cubicBezTo>
                                      <a:pt x="442" y="126"/>
                                      <a:pt x="447" y="128"/>
                                      <a:pt x="450" y="130"/>
                                    </a:cubicBezTo>
                                    <a:cubicBezTo>
                                      <a:pt x="451" y="128"/>
                                      <a:pt x="452" y="126"/>
                                      <a:pt x="453" y="124"/>
                                    </a:cubicBezTo>
                                    <a:cubicBezTo>
                                      <a:pt x="448" y="122"/>
                                      <a:pt x="443" y="120"/>
                                      <a:pt x="438" y="120"/>
                                    </a:cubicBezTo>
                                    <a:cubicBezTo>
                                      <a:pt x="433" y="120"/>
                                      <a:pt x="428" y="121"/>
                                      <a:pt x="423" y="124"/>
                                    </a:cubicBezTo>
                                    <a:close/>
                                    <a:moveTo>
                                      <a:pt x="438" y="118"/>
                                    </a:moveTo>
                                    <a:cubicBezTo>
                                      <a:pt x="444" y="118"/>
                                      <a:pt x="449" y="120"/>
                                      <a:pt x="453" y="123"/>
                                    </a:cubicBezTo>
                                    <a:cubicBezTo>
                                      <a:pt x="454" y="121"/>
                                      <a:pt x="455" y="120"/>
                                      <a:pt x="456" y="118"/>
                                    </a:cubicBezTo>
                                    <a:cubicBezTo>
                                      <a:pt x="451" y="115"/>
                                      <a:pt x="445" y="113"/>
                                      <a:pt x="438" y="113"/>
                                    </a:cubicBezTo>
                                    <a:cubicBezTo>
                                      <a:pt x="431" y="113"/>
                                      <a:pt x="425" y="115"/>
                                      <a:pt x="420" y="118"/>
                                    </a:cubicBezTo>
                                    <a:cubicBezTo>
                                      <a:pt x="421" y="119"/>
                                      <a:pt x="422" y="121"/>
                                      <a:pt x="423" y="123"/>
                                    </a:cubicBezTo>
                                    <a:cubicBezTo>
                                      <a:pt x="427" y="120"/>
                                      <a:pt x="432" y="118"/>
                                      <a:pt x="438" y="118"/>
                                    </a:cubicBezTo>
                                    <a:close/>
                                    <a:moveTo>
                                      <a:pt x="426" y="131"/>
                                    </a:moveTo>
                                    <a:cubicBezTo>
                                      <a:pt x="427" y="133"/>
                                      <a:pt x="428" y="135"/>
                                      <a:pt x="428" y="138"/>
                                    </a:cubicBezTo>
                                    <a:cubicBezTo>
                                      <a:pt x="431" y="135"/>
                                      <a:pt x="434" y="134"/>
                                      <a:pt x="438" y="134"/>
                                    </a:cubicBezTo>
                                    <a:cubicBezTo>
                                      <a:pt x="442" y="134"/>
                                      <a:pt x="446" y="136"/>
                                      <a:pt x="448" y="139"/>
                                    </a:cubicBezTo>
                                    <a:cubicBezTo>
                                      <a:pt x="449" y="136"/>
                                      <a:pt x="449" y="134"/>
                                      <a:pt x="450" y="132"/>
                                    </a:cubicBezTo>
                                    <a:cubicBezTo>
                                      <a:pt x="446" y="129"/>
                                      <a:pt x="442" y="128"/>
                                      <a:pt x="438" y="128"/>
                                    </a:cubicBezTo>
                                    <a:cubicBezTo>
                                      <a:pt x="434" y="128"/>
                                      <a:pt x="430" y="129"/>
                                      <a:pt x="426" y="131"/>
                                    </a:cubicBezTo>
                                    <a:close/>
                                    <a:moveTo>
                                      <a:pt x="447" y="147"/>
                                    </a:moveTo>
                                    <a:cubicBezTo>
                                      <a:pt x="447" y="145"/>
                                      <a:pt x="448" y="143"/>
                                      <a:pt x="448" y="141"/>
                                    </a:cubicBezTo>
                                    <a:cubicBezTo>
                                      <a:pt x="446" y="137"/>
                                      <a:pt x="442" y="135"/>
                                      <a:pt x="438" y="135"/>
                                    </a:cubicBezTo>
                                    <a:cubicBezTo>
                                      <a:pt x="434" y="135"/>
                                      <a:pt x="431" y="137"/>
                                      <a:pt x="428" y="140"/>
                                    </a:cubicBezTo>
                                    <a:cubicBezTo>
                                      <a:pt x="429" y="142"/>
                                      <a:pt x="429" y="145"/>
                                      <a:pt x="429" y="147"/>
                                    </a:cubicBezTo>
                                    <a:cubicBezTo>
                                      <a:pt x="429" y="147"/>
                                      <a:pt x="429" y="148"/>
                                      <a:pt x="429" y="148"/>
                                    </a:cubicBezTo>
                                    <a:cubicBezTo>
                                      <a:pt x="430" y="148"/>
                                      <a:pt x="430" y="148"/>
                                      <a:pt x="431" y="148"/>
                                    </a:cubicBezTo>
                                    <a:cubicBezTo>
                                      <a:pt x="431" y="148"/>
                                      <a:pt x="431" y="147"/>
                                      <a:pt x="431" y="147"/>
                                    </a:cubicBezTo>
                                    <a:cubicBezTo>
                                      <a:pt x="431" y="143"/>
                                      <a:pt x="434" y="140"/>
                                      <a:pt x="438" y="140"/>
                                    </a:cubicBezTo>
                                    <a:cubicBezTo>
                                      <a:pt x="441" y="140"/>
                                      <a:pt x="444" y="143"/>
                                      <a:pt x="444" y="147"/>
                                    </a:cubicBezTo>
                                    <a:cubicBezTo>
                                      <a:pt x="444" y="147"/>
                                      <a:pt x="444" y="148"/>
                                      <a:pt x="444" y="148"/>
                                    </a:cubicBezTo>
                                    <a:cubicBezTo>
                                      <a:pt x="445" y="148"/>
                                      <a:pt x="446" y="148"/>
                                      <a:pt x="447" y="148"/>
                                    </a:cubicBezTo>
                                    <a:cubicBezTo>
                                      <a:pt x="447" y="148"/>
                                      <a:pt x="447" y="148"/>
                                      <a:pt x="447" y="147"/>
                                    </a:cubicBezTo>
                                    <a:close/>
                                    <a:moveTo>
                                      <a:pt x="438" y="142"/>
                                    </a:moveTo>
                                    <a:cubicBezTo>
                                      <a:pt x="435" y="142"/>
                                      <a:pt x="433" y="144"/>
                                      <a:pt x="433" y="147"/>
                                    </a:cubicBezTo>
                                    <a:cubicBezTo>
                                      <a:pt x="433" y="147"/>
                                      <a:pt x="433" y="147"/>
                                      <a:pt x="433" y="148"/>
                                    </a:cubicBezTo>
                                    <a:cubicBezTo>
                                      <a:pt x="434" y="147"/>
                                      <a:pt x="436" y="147"/>
                                      <a:pt x="438" y="147"/>
                                    </a:cubicBezTo>
                                    <a:cubicBezTo>
                                      <a:pt x="439" y="147"/>
                                      <a:pt x="441" y="147"/>
                                      <a:pt x="443" y="148"/>
                                    </a:cubicBezTo>
                                    <a:cubicBezTo>
                                      <a:pt x="443" y="147"/>
                                      <a:pt x="443" y="147"/>
                                      <a:pt x="443" y="147"/>
                                    </a:cubicBezTo>
                                    <a:cubicBezTo>
                                      <a:pt x="443" y="144"/>
                                      <a:pt x="441" y="142"/>
                                      <a:pt x="438" y="142"/>
                                    </a:cubicBezTo>
                                    <a:close/>
                                    <a:moveTo>
                                      <a:pt x="409" y="158"/>
                                    </a:moveTo>
                                    <a:cubicBezTo>
                                      <a:pt x="411" y="159"/>
                                      <a:pt x="412" y="161"/>
                                      <a:pt x="414" y="162"/>
                                    </a:cubicBezTo>
                                    <a:cubicBezTo>
                                      <a:pt x="421" y="158"/>
                                      <a:pt x="429" y="155"/>
                                      <a:pt x="438" y="155"/>
                                    </a:cubicBezTo>
                                    <a:cubicBezTo>
                                      <a:pt x="447" y="155"/>
                                      <a:pt x="455" y="158"/>
                                      <a:pt x="462" y="163"/>
                                    </a:cubicBezTo>
                                    <a:cubicBezTo>
                                      <a:pt x="464" y="161"/>
                                      <a:pt x="465" y="160"/>
                                      <a:pt x="467" y="158"/>
                                    </a:cubicBezTo>
                                    <a:cubicBezTo>
                                      <a:pt x="459" y="152"/>
                                      <a:pt x="449" y="149"/>
                                      <a:pt x="438" y="149"/>
                                    </a:cubicBezTo>
                                    <a:cubicBezTo>
                                      <a:pt x="427" y="149"/>
                                      <a:pt x="417" y="152"/>
                                      <a:pt x="409" y="158"/>
                                    </a:cubicBezTo>
                                    <a:close/>
                                    <a:moveTo>
                                      <a:pt x="545" y="125"/>
                                    </a:moveTo>
                                    <a:cubicBezTo>
                                      <a:pt x="546" y="127"/>
                                      <a:pt x="546" y="128"/>
                                      <a:pt x="547" y="130"/>
                                    </a:cubicBezTo>
                                    <a:cubicBezTo>
                                      <a:pt x="551" y="128"/>
                                      <a:pt x="555" y="126"/>
                                      <a:pt x="560" y="126"/>
                                    </a:cubicBezTo>
                                    <a:cubicBezTo>
                                      <a:pt x="565" y="126"/>
                                      <a:pt x="569" y="128"/>
                                      <a:pt x="572" y="130"/>
                                    </a:cubicBezTo>
                                    <a:cubicBezTo>
                                      <a:pt x="573" y="128"/>
                                      <a:pt x="574" y="126"/>
                                      <a:pt x="575" y="124"/>
                                    </a:cubicBezTo>
                                    <a:cubicBezTo>
                                      <a:pt x="571" y="122"/>
                                      <a:pt x="565" y="120"/>
                                      <a:pt x="560" y="120"/>
                                    </a:cubicBezTo>
                                    <a:cubicBezTo>
                                      <a:pt x="554" y="120"/>
                                      <a:pt x="549" y="122"/>
                                      <a:pt x="545" y="125"/>
                                    </a:cubicBezTo>
                                    <a:close/>
                                    <a:moveTo>
                                      <a:pt x="560" y="118"/>
                                    </a:moveTo>
                                    <a:cubicBezTo>
                                      <a:pt x="566" y="118"/>
                                      <a:pt x="571" y="120"/>
                                      <a:pt x="576" y="123"/>
                                    </a:cubicBezTo>
                                    <a:cubicBezTo>
                                      <a:pt x="577" y="121"/>
                                      <a:pt x="577" y="120"/>
                                      <a:pt x="578" y="118"/>
                                    </a:cubicBezTo>
                                    <a:cubicBezTo>
                                      <a:pt x="573" y="115"/>
                                      <a:pt x="567" y="113"/>
                                      <a:pt x="560" y="113"/>
                                    </a:cubicBezTo>
                                    <a:cubicBezTo>
                                      <a:pt x="553" y="113"/>
                                      <a:pt x="547" y="115"/>
                                      <a:pt x="541" y="119"/>
                                    </a:cubicBezTo>
                                    <a:cubicBezTo>
                                      <a:pt x="542" y="120"/>
                                      <a:pt x="543" y="122"/>
                                      <a:pt x="544" y="123"/>
                                    </a:cubicBezTo>
                                    <a:cubicBezTo>
                                      <a:pt x="549" y="120"/>
                                      <a:pt x="554" y="118"/>
                                      <a:pt x="560" y="118"/>
                                    </a:cubicBezTo>
                                    <a:close/>
                                    <a:moveTo>
                                      <a:pt x="548" y="132"/>
                                    </a:moveTo>
                                    <a:cubicBezTo>
                                      <a:pt x="548" y="134"/>
                                      <a:pt x="549" y="137"/>
                                      <a:pt x="549" y="139"/>
                                    </a:cubicBezTo>
                                    <a:cubicBezTo>
                                      <a:pt x="549" y="139"/>
                                      <a:pt x="549" y="139"/>
                                      <a:pt x="549" y="139"/>
                                    </a:cubicBezTo>
                                    <a:cubicBezTo>
                                      <a:pt x="552" y="136"/>
                                      <a:pt x="556" y="134"/>
                                      <a:pt x="560" y="134"/>
                                    </a:cubicBezTo>
                                    <a:cubicBezTo>
                                      <a:pt x="564" y="134"/>
                                      <a:pt x="568" y="136"/>
                                      <a:pt x="570" y="139"/>
                                    </a:cubicBezTo>
                                    <a:cubicBezTo>
                                      <a:pt x="571" y="136"/>
                                      <a:pt x="571" y="134"/>
                                      <a:pt x="572" y="132"/>
                                    </a:cubicBezTo>
                                    <a:cubicBezTo>
                                      <a:pt x="569" y="129"/>
                                      <a:pt x="564" y="128"/>
                                      <a:pt x="560" y="128"/>
                                    </a:cubicBezTo>
                                    <a:cubicBezTo>
                                      <a:pt x="555" y="128"/>
                                      <a:pt x="551" y="129"/>
                                      <a:pt x="548" y="132"/>
                                    </a:cubicBezTo>
                                    <a:close/>
                                    <a:moveTo>
                                      <a:pt x="570" y="147"/>
                                    </a:moveTo>
                                    <a:cubicBezTo>
                                      <a:pt x="570" y="145"/>
                                      <a:pt x="570" y="143"/>
                                      <a:pt x="570" y="141"/>
                                    </a:cubicBezTo>
                                    <a:cubicBezTo>
                                      <a:pt x="568" y="137"/>
                                      <a:pt x="564" y="135"/>
                                      <a:pt x="560" y="135"/>
                                    </a:cubicBezTo>
                                    <a:cubicBezTo>
                                      <a:pt x="555" y="135"/>
                                      <a:pt x="552" y="138"/>
                                      <a:pt x="550" y="141"/>
                                    </a:cubicBezTo>
                                    <a:cubicBezTo>
                                      <a:pt x="549" y="141"/>
                                      <a:pt x="549" y="141"/>
                                      <a:pt x="549" y="140"/>
                                    </a:cubicBezTo>
                                    <a:cubicBezTo>
                                      <a:pt x="550" y="142"/>
                                      <a:pt x="550" y="145"/>
                                      <a:pt x="550" y="147"/>
                                    </a:cubicBezTo>
                                    <a:cubicBezTo>
                                      <a:pt x="550" y="148"/>
                                      <a:pt x="550" y="148"/>
                                      <a:pt x="550" y="148"/>
                                    </a:cubicBezTo>
                                    <a:cubicBezTo>
                                      <a:pt x="551" y="148"/>
                                      <a:pt x="552" y="148"/>
                                      <a:pt x="553" y="148"/>
                                    </a:cubicBezTo>
                                    <a:cubicBezTo>
                                      <a:pt x="553" y="148"/>
                                      <a:pt x="553" y="147"/>
                                      <a:pt x="553" y="147"/>
                                    </a:cubicBezTo>
                                    <a:cubicBezTo>
                                      <a:pt x="553" y="143"/>
                                      <a:pt x="556" y="140"/>
                                      <a:pt x="560" y="140"/>
                                    </a:cubicBezTo>
                                    <a:cubicBezTo>
                                      <a:pt x="564" y="140"/>
                                      <a:pt x="567" y="143"/>
                                      <a:pt x="567" y="147"/>
                                    </a:cubicBezTo>
                                    <a:cubicBezTo>
                                      <a:pt x="567" y="147"/>
                                      <a:pt x="567" y="148"/>
                                      <a:pt x="567" y="148"/>
                                    </a:cubicBezTo>
                                    <a:cubicBezTo>
                                      <a:pt x="568" y="148"/>
                                      <a:pt x="569" y="148"/>
                                      <a:pt x="570" y="148"/>
                                    </a:cubicBezTo>
                                    <a:cubicBezTo>
                                      <a:pt x="570" y="148"/>
                                      <a:pt x="570" y="148"/>
                                      <a:pt x="570" y="147"/>
                                    </a:cubicBezTo>
                                    <a:close/>
                                    <a:moveTo>
                                      <a:pt x="560" y="142"/>
                                    </a:moveTo>
                                    <a:cubicBezTo>
                                      <a:pt x="557" y="142"/>
                                      <a:pt x="555" y="144"/>
                                      <a:pt x="555" y="147"/>
                                    </a:cubicBezTo>
                                    <a:cubicBezTo>
                                      <a:pt x="555" y="147"/>
                                      <a:pt x="555" y="147"/>
                                      <a:pt x="555" y="148"/>
                                    </a:cubicBezTo>
                                    <a:cubicBezTo>
                                      <a:pt x="557" y="147"/>
                                      <a:pt x="558" y="147"/>
                                      <a:pt x="560" y="147"/>
                                    </a:cubicBezTo>
                                    <a:cubicBezTo>
                                      <a:pt x="562" y="147"/>
                                      <a:pt x="563" y="147"/>
                                      <a:pt x="565" y="148"/>
                                    </a:cubicBezTo>
                                    <a:cubicBezTo>
                                      <a:pt x="565" y="147"/>
                                      <a:pt x="565" y="147"/>
                                      <a:pt x="565" y="147"/>
                                    </a:cubicBezTo>
                                    <a:cubicBezTo>
                                      <a:pt x="565" y="144"/>
                                      <a:pt x="563" y="142"/>
                                      <a:pt x="560" y="142"/>
                                    </a:cubicBezTo>
                                    <a:close/>
                                    <a:moveTo>
                                      <a:pt x="531" y="159"/>
                                    </a:moveTo>
                                    <a:cubicBezTo>
                                      <a:pt x="532" y="160"/>
                                      <a:pt x="534" y="161"/>
                                      <a:pt x="535" y="163"/>
                                    </a:cubicBezTo>
                                    <a:cubicBezTo>
                                      <a:pt x="542" y="158"/>
                                      <a:pt x="551" y="155"/>
                                      <a:pt x="560" y="155"/>
                                    </a:cubicBezTo>
                                    <a:cubicBezTo>
                                      <a:pt x="569" y="155"/>
                                      <a:pt x="577" y="158"/>
                                      <a:pt x="584" y="163"/>
                                    </a:cubicBezTo>
                                    <a:cubicBezTo>
                                      <a:pt x="586" y="161"/>
                                      <a:pt x="587" y="160"/>
                                      <a:pt x="589" y="158"/>
                                    </a:cubicBezTo>
                                    <a:cubicBezTo>
                                      <a:pt x="581" y="152"/>
                                      <a:pt x="571" y="149"/>
                                      <a:pt x="560" y="149"/>
                                    </a:cubicBezTo>
                                    <a:cubicBezTo>
                                      <a:pt x="549" y="149"/>
                                      <a:pt x="539" y="152"/>
                                      <a:pt x="531" y="159"/>
                                    </a:cubicBezTo>
                                    <a:close/>
                                    <a:moveTo>
                                      <a:pt x="570" y="353"/>
                                    </a:moveTo>
                                    <a:cubicBezTo>
                                      <a:pt x="570" y="350"/>
                                      <a:pt x="570" y="348"/>
                                      <a:pt x="570" y="346"/>
                                    </a:cubicBezTo>
                                    <a:cubicBezTo>
                                      <a:pt x="568" y="343"/>
                                      <a:pt x="564" y="341"/>
                                      <a:pt x="560" y="341"/>
                                    </a:cubicBezTo>
                                    <a:cubicBezTo>
                                      <a:pt x="555" y="341"/>
                                      <a:pt x="552" y="343"/>
                                      <a:pt x="550" y="347"/>
                                    </a:cubicBezTo>
                                    <a:cubicBezTo>
                                      <a:pt x="549" y="346"/>
                                      <a:pt x="549" y="346"/>
                                      <a:pt x="549" y="346"/>
                                    </a:cubicBezTo>
                                    <a:cubicBezTo>
                                      <a:pt x="550" y="348"/>
                                      <a:pt x="550" y="350"/>
                                      <a:pt x="550" y="353"/>
                                    </a:cubicBezTo>
                                    <a:cubicBezTo>
                                      <a:pt x="550" y="353"/>
                                      <a:pt x="550" y="353"/>
                                      <a:pt x="550" y="354"/>
                                    </a:cubicBezTo>
                                    <a:cubicBezTo>
                                      <a:pt x="551" y="354"/>
                                      <a:pt x="552" y="353"/>
                                      <a:pt x="553" y="353"/>
                                    </a:cubicBezTo>
                                    <a:cubicBezTo>
                                      <a:pt x="553" y="353"/>
                                      <a:pt x="553" y="353"/>
                                      <a:pt x="553" y="353"/>
                                    </a:cubicBezTo>
                                    <a:cubicBezTo>
                                      <a:pt x="553" y="349"/>
                                      <a:pt x="556" y="346"/>
                                      <a:pt x="560" y="346"/>
                                    </a:cubicBezTo>
                                    <a:cubicBezTo>
                                      <a:pt x="564" y="346"/>
                                      <a:pt x="567" y="349"/>
                                      <a:pt x="567" y="353"/>
                                    </a:cubicBezTo>
                                    <a:cubicBezTo>
                                      <a:pt x="567" y="353"/>
                                      <a:pt x="567" y="353"/>
                                      <a:pt x="567" y="353"/>
                                    </a:cubicBezTo>
                                    <a:cubicBezTo>
                                      <a:pt x="568" y="353"/>
                                      <a:pt x="569" y="354"/>
                                      <a:pt x="570" y="354"/>
                                    </a:cubicBezTo>
                                    <a:cubicBezTo>
                                      <a:pt x="570" y="353"/>
                                      <a:pt x="570" y="353"/>
                                      <a:pt x="570" y="353"/>
                                    </a:cubicBezTo>
                                    <a:close/>
                                    <a:moveTo>
                                      <a:pt x="560" y="348"/>
                                    </a:moveTo>
                                    <a:cubicBezTo>
                                      <a:pt x="557" y="348"/>
                                      <a:pt x="555" y="350"/>
                                      <a:pt x="555" y="353"/>
                                    </a:cubicBezTo>
                                    <a:cubicBezTo>
                                      <a:pt x="555" y="353"/>
                                      <a:pt x="555" y="353"/>
                                      <a:pt x="555" y="353"/>
                                    </a:cubicBezTo>
                                    <a:cubicBezTo>
                                      <a:pt x="557" y="353"/>
                                      <a:pt x="558" y="353"/>
                                      <a:pt x="560" y="353"/>
                                    </a:cubicBezTo>
                                    <a:cubicBezTo>
                                      <a:pt x="562" y="353"/>
                                      <a:pt x="563" y="353"/>
                                      <a:pt x="565" y="353"/>
                                    </a:cubicBezTo>
                                    <a:cubicBezTo>
                                      <a:pt x="565" y="353"/>
                                      <a:pt x="565" y="353"/>
                                      <a:pt x="565" y="353"/>
                                    </a:cubicBezTo>
                                    <a:cubicBezTo>
                                      <a:pt x="565" y="350"/>
                                      <a:pt x="563" y="348"/>
                                      <a:pt x="560" y="348"/>
                                    </a:cubicBezTo>
                                    <a:close/>
                                    <a:moveTo>
                                      <a:pt x="570" y="344"/>
                                    </a:moveTo>
                                    <a:cubicBezTo>
                                      <a:pt x="571" y="342"/>
                                      <a:pt x="571" y="339"/>
                                      <a:pt x="572" y="337"/>
                                    </a:cubicBezTo>
                                    <a:cubicBezTo>
                                      <a:pt x="569" y="335"/>
                                      <a:pt x="564" y="333"/>
                                      <a:pt x="560" y="333"/>
                                    </a:cubicBezTo>
                                    <a:cubicBezTo>
                                      <a:pt x="555" y="333"/>
                                      <a:pt x="551" y="335"/>
                                      <a:pt x="548" y="338"/>
                                    </a:cubicBezTo>
                                    <a:cubicBezTo>
                                      <a:pt x="548" y="340"/>
                                      <a:pt x="549" y="342"/>
                                      <a:pt x="549" y="345"/>
                                    </a:cubicBezTo>
                                    <a:cubicBezTo>
                                      <a:pt x="549" y="345"/>
                                      <a:pt x="549" y="345"/>
                                      <a:pt x="549" y="344"/>
                                    </a:cubicBezTo>
                                    <a:cubicBezTo>
                                      <a:pt x="552" y="341"/>
                                      <a:pt x="556" y="339"/>
                                      <a:pt x="560" y="339"/>
                                    </a:cubicBezTo>
                                    <a:cubicBezTo>
                                      <a:pt x="564" y="339"/>
                                      <a:pt x="568" y="341"/>
                                      <a:pt x="570" y="344"/>
                                    </a:cubicBezTo>
                                    <a:close/>
                                    <a:moveTo>
                                      <a:pt x="542" y="353"/>
                                    </a:moveTo>
                                    <a:cubicBezTo>
                                      <a:pt x="542" y="354"/>
                                      <a:pt x="542" y="355"/>
                                      <a:pt x="542" y="356"/>
                                    </a:cubicBezTo>
                                    <a:cubicBezTo>
                                      <a:pt x="544" y="355"/>
                                      <a:pt x="546" y="355"/>
                                      <a:pt x="548" y="354"/>
                                    </a:cubicBezTo>
                                    <a:cubicBezTo>
                                      <a:pt x="548" y="354"/>
                                      <a:pt x="548" y="353"/>
                                      <a:pt x="548" y="353"/>
                                    </a:cubicBezTo>
                                    <a:cubicBezTo>
                                      <a:pt x="548" y="339"/>
                                      <a:pt x="543" y="327"/>
                                      <a:pt x="534" y="318"/>
                                    </a:cubicBezTo>
                                    <a:cubicBezTo>
                                      <a:pt x="525" y="309"/>
                                      <a:pt x="512" y="303"/>
                                      <a:pt x="499" y="303"/>
                                    </a:cubicBezTo>
                                    <a:cubicBezTo>
                                      <a:pt x="485" y="303"/>
                                      <a:pt x="473" y="309"/>
                                      <a:pt x="464" y="318"/>
                                    </a:cubicBezTo>
                                    <a:cubicBezTo>
                                      <a:pt x="455" y="327"/>
                                      <a:pt x="449" y="339"/>
                                      <a:pt x="449" y="353"/>
                                    </a:cubicBezTo>
                                    <a:cubicBezTo>
                                      <a:pt x="449" y="353"/>
                                      <a:pt x="449" y="354"/>
                                      <a:pt x="449" y="354"/>
                                    </a:cubicBezTo>
                                    <a:cubicBezTo>
                                      <a:pt x="451" y="355"/>
                                      <a:pt x="453" y="355"/>
                                      <a:pt x="455" y="356"/>
                                    </a:cubicBezTo>
                                    <a:cubicBezTo>
                                      <a:pt x="455" y="355"/>
                                      <a:pt x="455" y="354"/>
                                      <a:pt x="455" y="353"/>
                                    </a:cubicBezTo>
                                    <a:cubicBezTo>
                                      <a:pt x="455" y="329"/>
                                      <a:pt x="475" y="309"/>
                                      <a:pt x="499" y="309"/>
                                    </a:cubicBezTo>
                                    <a:cubicBezTo>
                                      <a:pt x="523" y="309"/>
                                      <a:pt x="542" y="329"/>
                                      <a:pt x="542" y="353"/>
                                    </a:cubicBezTo>
                                    <a:close/>
                                    <a:moveTo>
                                      <a:pt x="534" y="353"/>
                                    </a:moveTo>
                                    <a:cubicBezTo>
                                      <a:pt x="534" y="355"/>
                                      <a:pt x="534" y="358"/>
                                      <a:pt x="534" y="360"/>
                                    </a:cubicBezTo>
                                    <a:cubicBezTo>
                                      <a:pt x="536" y="359"/>
                                      <a:pt x="538" y="358"/>
                                      <a:pt x="540" y="357"/>
                                    </a:cubicBezTo>
                                    <a:cubicBezTo>
                                      <a:pt x="540" y="355"/>
                                      <a:pt x="541" y="354"/>
                                      <a:pt x="541" y="353"/>
                                    </a:cubicBezTo>
                                    <a:cubicBezTo>
                                      <a:pt x="541" y="341"/>
                                      <a:pt x="536" y="331"/>
                                      <a:pt x="528" y="323"/>
                                    </a:cubicBezTo>
                                    <a:cubicBezTo>
                                      <a:pt x="521" y="315"/>
                                      <a:pt x="510" y="311"/>
                                      <a:pt x="499" y="311"/>
                                    </a:cubicBezTo>
                                    <a:cubicBezTo>
                                      <a:pt x="487" y="311"/>
                                      <a:pt x="477" y="315"/>
                                      <a:pt x="469" y="323"/>
                                    </a:cubicBezTo>
                                    <a:cubicBezTo>
                                      <a:pt x="461" y="331"/>
                                      <a:pt x="457" y="341"/>
                                      <a:pt x="457" y="353"/>
                                    </a:cubicBezTo>
                                    <a:cubicBezTo>
                                      <a:pt x="457" y="354"/>
                                      <a:pt x="457" y="355"/>
                                      <a:pt x="457" y="357"/>
                                    </a:cubicBezTo>
                                    <a:cubicBezTo>
                                      <a:pt x="459" y="357"/>
                                      <a:pt x="461" y="359"/>
                                      <a:pt x="464" y="360"/>
                                    </a:cubicBezTo>
                                    <a:cubicBezTo>
                                      <a:pt x="463" y="357"/>
                                      <a:pt x="463" y="355"/>
                                      <a:pt x="463" y="353"/>
                                    </a:cubicBezTo>
                                    <a:cubicBezTo>
                                      <a:pt x="463" y="333"/>
                                      <a:pt x="479" y="317"/>
                                      <a:pt x="499" y="317"/>
                                    </a:cubicBezTo>
                                    <a:cubicBezTo>
                                      <a:pt x="518" y="317"/>
                                      <a:pt x="534" y="333"/>
                                      <a:pt x="534" y="353"/>
                                    </a:cubicBezTo>
                                    <a:close/>
                                    <a:moveTo>
                                      <a:pt x="447" y="353"/>
                                    </a:moveTo>
                                    <a:cubicBezTo>
                                      <a:pt x="447" y="350"/>
                                      <a:pt x="448" y="348"/>
                                      <a:pt x="448" y="346"/>
                                    </a:cubicBezTo>
                                    <a:cubicBezTo>
                                      <a:pt x="446" y="343"/>
                                      <a:pt x="442" y="341"/>
                                      <a:pt x="438" y="341"/>
                                    </a:cubicBezTo>
                                    <a:cubicBezTo>
                                      <a:pt x="434" y="341"/>
                                      <a:pt x="431" y="342"/>
                                      <a:pt x="428" y="345"/>
                                    </a:cubicBezTo>
                                    <a:cubicBezTo>
                                      <a:pt x="429" y="348"/>
                                      <a:pt x="429" y="350"/>
                                      <a:pt x="429" y="353"/>
                                    </a:cubicBezTo>
                                    <a:cubicBezTo>
                                      <a:pt x="429" y="353"/>
                                      <a:pt x="429" y="353"/>
                                      <a:pt x="429" y="354"/>
                                    </a:cubicBezTo>
                                    <a:cubicBezTo>
                                      <a:pt x="430" y="353"/>
                                      <a:pt x="430" y="353"/>
                                      <a:pt x="431" y="353"/>
                                    </a:cubicBezTo>
                                    <a:cubicBezTo>
                                      <a:pt x="431" y="353"/>
                                      <a:pt x="431" y="353"/>
                                      <a:pt x="431" y="353"/>
                                    </a:cubicBezTo>
                                    <a:cubicBezTo>
                                      <a:pt x="431" y="349"/>
                                      <a:pt x="434" y="346"/>
                                      <a:pt x="438" y="346"/>
                                    </a:cubicBezTo>
                                    <a:cubicBezTo>
                                      <a:pt x="441" y="346"/>
                                      <a:pt x="444" y="349"/>
                                      <a:pt x="444" y="353"/>
                                    </a:cubicBezTo>
                                    <a:cubicBezTo>
                                      <a:pt x="444" y="353"/>
                                      <a:pt x="444" y="353"/>
                                      <a:pt x="444" y="353"/>
                                    </a:cubicBezTo>
                                    <a:cubicBezTo>
                                      <a:pt x="445" y="353"/>
                                      <a:pt x="446" y="354"/>
                                      <a:pt x="447" y="354"/>
                                    </a:cubicBezTo>
                                    <a:cubicBezTo>
                                      <a:pt x="447" y="353"/>
                                      <a:pt x="447" y="353"/>
                                      <a:pt x="447" y="353"/>
                                    </a:cubicBezTo>
                                    <a:close/>
                                    <a:moveTo>
                                      <a:pt x="438" y="348"/>
                                    </a:moveTo>
                                    <a:cubicBezTo>
                                      <a:pt x="435" y="348"/>
                                      <a:pt x="433" y="350"/>
                                      <a:pt x="433" y="353"/>
                                    </a:cubicBezTo>
                                    <a:cubicBezTo>
                                      <a:pt x="433" y="353"/>
                                      <a:pt x="433" y="353"/>
                                      <a:pt x="433" y="353"/>
                                    </a:cubicBezTo>
                                    <a:cubicBezTo>
                                      <a:pt x="434" y="353"/>
                                      <a:pt x="436" y="353"/>
                                      <a:pt x="438" y="353"/>
                                    </a:cubicBezTo>
                                    <a:cubicBezTo>
                                      <a:pt x="439" y="353"/>
                                      <a:pt x="441" y="353"/>
                                      <a:pt x="443" y="353"/>
                                    </a:cubicBezTo>
                                    <a:cubicBezTo>
                                      <a:pt x="443" y="353"/>
                                      <a:pt x="443" y="353"/>
                                      <a:pt x="443" y="353"/>
                                    </a:cubicBezTo>
                                    <a:cubicBezTo>
                                      <a:pt x="443" y="350"/>
                                      <a:pt x="441" y="348"/>
                                      <a:pt x="438" y="348"/>
                                    </a:cubicBezTo>
                                    <a:close/>
                                    <a:moveTo>
                                      <a:pt x="448" y="344"/>
                                    </a:moveTo>
                                    <a:cubicBezTo>
                                      <a:pt x="449" y="342"/>
                                      <a:pt x="449" y="339"/>
                                      <a:pt x="450" y="337"/>
                                    </a:cubicBezTo>
                                    <a:cubicBezTo>
                                      <a:pt x="446" y="335"/>
                                      <a:pt x="442" y="333"/>
                                      <a:pt x="438" y="333"/>
                                    </a:cubicBezTo>
                                    <a:cubicBezTo>
                                      <a:pt x="434" y="333"/>
                                      <a:pt x="430" y="334"/>
                                      <a:pt x="426" y="337"/>
                                    </a:cubicBezTo>
                                    <a:cubicBezTo>
                                      <a:pt x="427" y="339"/>
                                      <a:pt x="428" y="341"/>
                                      <a:pt x="428" y="343"/>
                                    </a:cubicBezTo>
                                    <a:cubicBezTo>
                                      <a:pt x="431" y="341"/>
                                      <a:pt x="434" y="339"/>
                                      <a:pt x="438" y="339"/>
                                    </a:cubicBezTo>
                                    <a:cubicBezTo>
                                      <a:pt x="442" y="339"/>
                                      <a:pt x="446" y="341"/>
                                      <a:pt x="448" y="344"/>
                                    </a:cubicBezTo>
                                    <a:close/>
                                    <a:moveTo>
                                      <a:pt x="421" y="353"/>
                                    </a:moveTo>
                                    <a:cubicBezTo>
                                      <a:pt x="421" y="354"/>
                                      <a:pt x="421" y="355"/>
                                      <a:pt x="421" y="356"/>
                                    </a:cubicBezTo>
                                    <a:cubicBezTo>
                                      <a:pt x="423" y="355"/>
                                      <a:pt x="425" y="354"/>
                                      <a:pt x="427" y="354"/>
                                    </a:cubicBezTo>
                                    <a:cubicBezTo>
                                      <a:pt x="427" y="353"/>
                                      <a:pt x="427" y="353"/>
                                      <a:pt x="427" y="353"/>
                                    </a:cubicBezTo>
                                    <a:cubicBezTo>
                                      <a:pt x="427" y="339"/>
                                      <a:pt x="422" y="327"/>
                                      <a:pt x="413" y="318"/>
                                    </a:cubicBezTo>
                                    <a:cubicBezTo>
                                      <a:pt x="404" y="309"/>
                                      <a:pt x="391" y="303"/>
                                      <a:pt x="378" y="303"/>
                                    </a:cubicBezTo>
                                    <a:cubicBezTo>
                                      <a:pt x="364" y="303"/>
                                      <a:pt x="352" y="309"/>
                                      <a:pt x="343" y="318"/>
                                    </a:cubicBezTo>
                                    <a:cubicBezTo>
                                      <a:pt x="334" y="327"/>
                                      <a:pt x="328" y="339"/>
                                      <a:pt x="328" y="353"/>
                                    </a:cubicBezTo>
                                    <a:cubicBezTo>
                                      <a:pt x="328" y="353"/>
                                      <a:pt x="328" y="354"/>
                                      <a:pt x="328" y="354"/>
                                    </a:cubicBezTo>
                                    <a:cubicBezTo>
                                      <a:pt x="330" y="355"/>
                                      <a:pt x="332" y="355"/>
                                      <a:pt x="334" y="356"/>
                                    </a:cubicBezTo>
                                    <a:cubicBezTo>
                                      <a:pt x="334" y="355"/>
                                      <a:pt x="334" y="354"/>
                                      <a:pt x="334" y="353"/>
                                    </a:cubicBezTo>
                                    <a:cubicBezTo>
                                      <a:pt x="334" y="329"/>
                                      <a:pt x="354" y="309"/>
                                      <a:pt x="378" y="309"/>
                                    </a:cubicBezTo>
                                    <a:cubicBezTo>
                                      <a:pt x="402" y="309"/>
                                      <a:pt x="421" y="329"/>
                                      <a:pt x="421" y="353"/>
                                    </a:cubicBezTo>
                                    <a:close/>
                                    <a:moveTo>
                                      <a:pt x="414" y="353"/>
                                    </a:moveTo>
                                    <a:cubicBezTo>
                                      <a:pt x="414" y="355"/>
                                      <a:pt x="413" y="357"/>
                                      <a:pt x="413" y="359"/>
                                    </a:cubicBezTo>
                                    <a:cubicBezTo>
                                      <a:pt x="415" y="358"/>
                                      <a:pt x="417" y="357"/>
                                      <a:pt x="420" y="356"/>
                                    </a:cubicBezTo>
                                    <a:cubicBezTo>
                                      <a:pt x="420" y="355"/>
                                      <a:pt x="420" y="354"/>
                                      <a:pt x="420" y="353"/>
                                    </a:cubicBezTo>
                                    <a:cubicBezTo>
                                      <a:pt x="420" y="341"/>
                                      <a:pt x="415" y="331"/>
                                      <a:pt x="407" y="323"/>
                                    </a:cubicBezTo>
                                    <a:cubicBezTo>
                                      <a:pt x="400" y="315"/>
                                      <a:pt x="389" y="311"/>
                                      <a:pt x="378" y="311"/>
                                    </a:cubicBezTo>
                                    <a:cubicBezTo>
                                      <a:pt x="366" y="311"/>
                                      <a:pt x="356" y="315"/>
                                      <a:pt x="348" y="323"/>
                                    </a:cubicBezTo>
                                    <a:cubicBezTo>
                                      <a:pt x="341" y="331"/>
                                      <a:pt x="336" y="341"/>
                                      <a:pt x="336" y="353"/>
                                    </a:cubicBezTo>
                                    <a:cubicBezTo>
                                      <a:pt x="336" y="354"/>
                                      <a:pt x="336" y="355"/>
                                      <a:pt x="336" y="357"/>
                                    </a:cubicBezTo>
                                    <a:cubicBezTo>
                                      <a:pt x="338" y="357"/>
                                      <a:pt x="341" y="359"/>
                                      <a:pt x="343" y="360"/>
                                    </a:cubicBezTo>
                                    <a:cubicBezTo>
                                      <a:pt x="342" y="357"/>
                                      <a:pt x="342" y="355"/>
                                      <a:pt x="342" y="353"/>
                                    </a:cubicBezTo>
                                    <a:cubicBezTo>
                                      <a:pt x="342" y="333"/>
                                      <a:pt x="358" y="317"/>
                                      <a:pt x="378" y="317"/>
                                    </a:cubicBezTo>
                                    <a:cubicBezTo>
                                      <a:pt x="398" y="317"/>
                                      <a:pt x="414" y="333"/>
                                      <a:pt x="414" y="353"/>
                                    </a:cubicBezTo>
                                    <a:close/>
                                    <a:moveTo>
                                      <a:pt x="342" y="301"/>
                                    </a:moveTo>
                                    <a:cubicBezTo>
                                      <a:pt x="342" y="282"/>
                                      <a:pt x="358" y="265"/>
                                      <a:pt x="378" y="265"/>
                                    </a:cubicBezTo>
                                    <a:cubicBezTo>
                                      <a:pt x="398" y="265"/>
                                      <a:pt x="414" y="282"/>
                                      <a:pt x="414" y="301"/>
                                    </a:cubicBezTo>
                                    <a:cubicBezTo>
                                      <a:pt x="414" y="304"/>
                                      <a:pt x="413" y="306"/>
                                      <a:pt x="413" y="308"/>
                                    </a:cubicBezTo>
                                    <a:cubicBezTo>
                                      <a:pt x="415" y="307"/>
                                      <a:pt x="417" y="306"/>
                                      <a:pt x="420" y="305"/>
                                    </a:cubicBezTo>
                                    <a:cubicBezTo>
                                      <a:pt x="420" y="304"/>
                                      <a:pt x="420" y="302"/>
                                      <a:pt x="420" y="301"/>
                                    </a:cubicBezTo>
                                    <a:cubicBezTo>
                                      <a:pt x="420" y="290"/>
                                      <a:pt x="415" y="279"/>
                                      <a:pt x="407" y="272"/>
                                    </a:cubicBezTo>
                                    <a:cubicBezTo>
                                      <a:pt x="400" y="264"/>
                                      <a:pt x="389" y="259"/>
                                      <a:pt x="378" y="259"/>
                                    </a:cubicBezTo>
                                    <a:cubicBezTo>
                                      <a:pt x="366" y="259"/>
                                      <a:pt x="356" y="264"/>
                                      <a:pt x="348" y="272"/>
                                    </a:cubicBezTo>
                                    <a:cubicBezTo>
                                      <a:pt x="341" y="279"/>
                                      <a:pt x="336" y="290"/>
                                      <a:pt x="336" y="301"/>
                                    </a:cubicBezTo>
                                    <a:cubicBezTo>
                                      <a:pt x="336" y="303"/>
                                      <a:pt x="336" y="304"/>
                                      <a:pt x="336" y="305"/>
                                    </a:cubicBezTo>
                                    <a:cubicBezTo>
                                      <a:pt x="338" y="306"/>
                                      <a:pt x="341" y="307"/>
                                      <a:pt x="343" y="308"/>
                                    </a:cubicBezTo>
                                    <a:cubicBezTo>
                                      <a:pt x="342" y="306"/>
                                      <a:pt x="342" y="304"/>
                                      <a:pt x="342" y="301"/>
                                    </a:cubicBezTo>
                                    <a:close/>
                                    <a:moveTo>
                                      <a:pt x="334" y="301"/>
                                    </a:moveTo>
                                    <a:cubicBezTo>
                                      <a:pt x="334" y="277"/>
                                      <a:pt x="354" y="258"/>
                                      <a:pt x="378" y="258"/>
                                    </a:cubicBezTo>
                                    <a:cubicBezTo>
                                      <a:pt x="402" y="258"/>
                                      <a:pt x="421" y="277"/>
                                      <a:pt x="421" y="301"/>
                                    </a:cubicBezTo>
                                    <a:cubicBezTo>
                                      <a:pt x="421" y="302"/>
                                      <a:pt x="421" y="303"/>
                                      <a:pt x="421" y="304"/>
                                    </a:cubicBezTo>
                                    <a:cubicBezTo>
                                      <a:pt x="423" y="304"/>
                                      <a:pt x="425" y="303"/>
                                      <a:pt x="427" y="303"/>
                                    </a:cubicBezTo>
                                    <a:cubicBezTo>
                                      <a:pt x="427" y="302"/>
                                      <a:pt x="427" y="302"/>
                                      <a:pt x="427" y="301"/>
                                    </a:cubicBezTo>
                                    <a:cubicBezTo>
                                      <a:pt x="427" y="288"/>
                                      <a:pt x="422" y="275"/>
                                      <a:pt x="413" y="266"/>
                                    </a:cubicBezTo>
                                    <a:cubicBezTo>
                                      <a:pt x="404" y="257"/>
                                      <a:pt x="391" y="252"/>
                                      <a:pt x="378" y="252"/>
                                    </a:cubicBezTo>
                                    <a:cubicBezTo>
                                      <a:pt x="364" y="252"/>
                                      <a:pt x="352" y="257"/>
                                      <a:pt x="343" y="266"/>
                                    </a:cubicBezTo>
                                    <a:cubicBezTo>
                                      <a:pt x="334" y="275"/>
                                      <a:pt x="328" y="288"/>
                                      <a:pt x="328" y="301"/>
                                    </a:cubicBezTo>
                                    <a:cubicBezTo>
                                      <a:pt x="328" y="302"/>
                                      <a:pt x="328" y="302"/>
                                      <a:pt x="328" y="303"/>
                                    </a:cubicBezTo>
                                    <a:cubicBezTo>
                                      <a:pt x="330" y="303"/>
                                      <a:pt x="332" y="304"/>
                                      <a:pt x="334" y="305"/>
                                    </a:cubicBezTo>
                                    <a:cubicBezTo>
                                      <a:pt x="334" y="303"/>
                                      <a:pt x="334" y="302"/>
                                      <a:pt x="334" y="301"/>
                                    </a:cubicBezTo>
                                    <a:close/>
                                    <a:moveTo>
                                      <a:pt x="342" y="250"/>
                                    </a:moveTo>
                                    <a:cubicBezTo>
                                      <a:pt x="342" y="230"/>
                                      <a:pt x="358" y="214"/>
                                      <a:pt x="378" y="214"/>
                                    </a:cubicBezTo>
                                    <a:cubicBezTo>
                                      <a:pt x="398" y="214"/>
                                      <a:pt x="414" y="230"/>
                                      <a:pt x="414" y="250"/>
                                    </a:cubicBezTo>
                                    <a:cubicBezTo>
                                      <a:pt x="414" y="252"/>
                                      <a:pt x="413" y="254"/>
                                      <a:pt x="413" y="256"/>
                                    </a:cubicBezTo>
                                    <a:cubicBezTo>
                                      <a:pt x="415" y="255"/>
                                      <a:pt x="417" y="254"/>
                                      <a:pt x="420" y="253"/>
                                    </a:cubicBezTo>
                                    <a:cubicBezTo>
                                      <a:pt x="420" y="252"/>
                                      <a:pt x="420" y="251"/>
                                      <a:pt x="420" y="250"/>
                                    </a:cubicBezTo>
                                    <a:cubicBezTo>
                                      <a:pt x="420" y="238"/>
                                      <a:pt x="415" y="228"/>
                                      <a:pt x="407" y="220"/>
                                    </a:cubicBezTo>
                                    <a:cubicBezTo>
                                      <a:pt x="400" y="213"/>
                                      <a:pt x="389" y="208"/>
                                      <a:pt x="378" y="208"/>
                                    </a:cubicBezTo>
                                    <a:cubicBezTo>
                                      <a:pt x="366" y="208"/>
                                      <a:pt x="356" y="213"/>
                                      <a:pt x="348" y="220"/>
                                    </a:cubicBezTo>
                                    <a:cubicBezTo>
                                      <a:pt x="341" y="228"/>
                                      <a:pt x="336" y="238"/>
                                      <a:pt x="336" y="250"/>
                                    </a:cubicBezTo>
                                    <a:cubicBezTo>
                                      <a:pt x="336" y="251"/>
                                      <a:pt x="336" y="253"/>
                                      <a:pt x="336" y="254"/>
                                    </a:cubicBezTo>
                                    <a:cubicBezTo>
                                      <a:pt x="338" y="255"/>
                                      <a:pt x="341" y="256"/>
                                      <a:pt x="343" y="257"/>
                                    </a:cubicBezTo>
                                    <a:cubicBezTo>
                                      <a:pt x="342" y="255"/>
                                      <a:pt x="342" y="252"/>
                                      <a:pt x="342" y="250"/>
                                    </a:cubicBezTo>
                                    <a:close/>
                                    <a:moveTo>
                                      <a:pt x="334" y="250"/>
                                    </a:moveTo>
                                    <a:cubicBezTo>
                                      <a:pt x="334" y="226"/>
                                      <a:pt x="354" y="206"/>
                                      <a:pt x="378" y="206"/>
                                    </a:cubicBezTo>
                                    <a:cubicBezTo>
                                      <a:pt x="402" y="206"/>
                                      <a:pt x="421" y="226"/>
                                      <a:pt x="421" y="250"/>
                                    </a:cubicBezTo>
                                    <a:cubicBezTo>
                                      <a:pt x="421" y="251"/>
                                      <a:pt x="421" y="252"/>
                                      <a:pt x="421" y="253"/>
                                    </a:cubicBezTo>
                                    <a:cubicBezTo>
                                      <a:pt x="423" y="252"/>
                                      <a:pt x="425" y="252"/>
                                      <a:pt x="427" y="251"/>
                                    </a:cubicBezTo>
                                    <a:cubicBezTo>
                                      <a:pt x="427" y="251"/>
                                      <a:pt x="427" y="250"/>
                                      <a:pt x="427" y="250"/>
                                    </a:cubicBezTo>
                                    <a:cubicBezTo>
                                      <a:pt x="427" y="236"/>
                                      <a:pt x="422" y="224"/>
                                      <a:pt x="413" y="215"/>
                                    </a:cubicBezTo>
                                    <a:cubicBezTo>
                                      <a:pt x="404" y="206"/>
                                      <a:pt x="391" y="200"/>
                                      <a:pt x="378" y="200"/>
                                    </a:cubicBezTo>
                                    <a:cubicBezTo>
                                      <a:pt x="364" y="200"/>
                                      <a:pt x="352" y="206"/>
                                      <a:pt x="343" y="215"/>
                                    </a:cubicBezTo>
                                    <a:cubicBezTo>
                                      <a:pt x="334" y="224"/>
                                      <a:pt x="328" y="236"/>
                                      <a:pt x="328" y="250"/>
                                    </a:cubicBezTo>
                                    <a:cubicBezTo>
                                      <a:pt x="328" y="250"/>
                                      <a:pt x="328" y="251"/>
                                      <a:pt x="328" y="251"/>
                                    </a:cubicBezTo>
                                    <a:cubicBezTo>
                                      <a:pt x="330" y="252"/>
                                      <a:pt x="332" y="252"/>
                                      <a:pt x="334" y="253"/>
                                    </a:cubicBezTo>
                                    <a:cubicBezTo>
                                      <a:pt x="334" y="252"/>
                                      <a:pt x="334" y="251"/>
                                      <a:pt x="334" y="250"/>
                                    </a:cubicBezTo>
                                    <a:close/>
                                    <a:moveTo>
                                      <a:pt x="342" y="199"/>
                                    </a:moveTo>
                                    <a:cubicBezTo>
                                      <a:pt x="342" y="179"/>
                                      <a:pt x="358" y="163"/>
                                      <a:pt x="378" y="163"/>
                                    </a:cubicBezTo>
                                    <a:cubicBezTo>
                                      <a:pt x="398" y="163"/>
                                      <a:pt x="414" y="179"/>
                                      <a:pt x="414" y="199"/>
                                    </a:cubicBezTo>
                                    <a:cubicBezTo>
                                      <a:pt x="414" y="201"/>
                                      <a:pt x="413" y="203"/>
                                      <a:pt x="413" y="205"/>
                                    </a:cubicBezTo>
                                    <a:cubicBezTo>
                                      <a:pt x="415" y="204"/>
                                      <a:pt x="417" y="203"/>
                                      <a:pt x="420" y="202"/>
                                    </a:cubicBezTo>
                                    <a:cubicBezTo>
                                      <a:pt x="420" y="201"/>
                                      <a:pt x="420" y="200"/>
                                      <a:pt x="420" y="199"/>
                                    </a:cubicBezTo>
                                    <a:cubicBezTo>
                                      <a:pt x="420" y="187"/>
                                      <a:pt x="415" y="176"/>
                                      <a:pt x="407" y="169"/>
                                    </a:cubicBezTo>
                                    <a:cubicBezTo>
                                      <a:pt x="400" y="161"/>
                                      <a:pt x="389" y="157"/>
                                      <a:pt x="378" y="157"/>
                                    </a:cubicBezTo>
                                    <a:cubicBezTo>
                                      <a:pt x="366" y="157"/>
                                      <a:pt x="356" y="161"/>
                                      <a:pt x="348" y="169"/>
                                    </a:cubicBezTo>
                                    <a:cubicBezTo>
                                      <a:pt x="341" y="176"/>
                                      <a:pt x="336" y="187"/>
                                      <a:pt x="336" y="199"/>
                                    </a:cubicBezTo>
                                    <a:cubicBezTo>
                                      <a:pt x="336" y="200"/>
                                      <a:pt x="336" y="201"/>
                                      <a:pt x="336" y="202"/>
                                    </a:cubicBezTo>
                                    <a:cubicBezTo>
                                      <a:pt x="338" y="203"/>
                                      <a:pt x="341" y="204"/>
                                      <a:pt x="343" y="206"/>
                                    </a:cubicBezTo>
                                    <a:cubicBezTo>
                                      <a:pt x="342" y="203"/>
                                      <a:pt x="342" y="201"/>
                                      <a:pt x="342" y="199"/>
                                    </a:cubicBezTo>
                                    <a:close/>
                                    <a:moveTo>
                                      <a:pt x="334" y="199"/>
                                    </a:moveTo>
                                    <a:cubicBezTo>
                                      <a:pt x="334" y="175"/>
                                      <a:pt x="354" y="155"/>
                                      <a:pt x="378" y="155"/>
                                    </a:cubicBezTo>
                                    <a:cubicBezTo>
                                      <a:pt x="402" y="155"/>
                                      <a:pt x="421" y="175"/>
                                      <a:pt x="421" y="199"/>
                                    </a:cubicBezTo>
                                    <a:cubicBezTo>
                                      <a:pt x="421" y="200"/>
                                      <a:pt x="421" y="200"/>
                                      <a:pt x="421" y="201"/>
                                    </a:cubicBezTo>
                                    <a:cubicBezTo>
                                      <a:pt x="423" y="201"/>
                                      <a:pt x="425" y="200"/>
                                      <a:pt x="427" y="200"/>
                                    </a:cubicBezTo>
                                    <a:cubicBezTo>
                                      <a:pt x="427" y="199"/>
                                      <a:pt x="427" y="199"/>
                                      <a:pt x="427" y="199"/>
                                    </a:cubicBezTo>
                                    <a:cubicBezTo>
                                      <a:pt x="427" y="185"/>
                                      <a:pt x="422" y="172"/>
                                      <a:pt x="413" y="163"/>
                                    </a:cubicBezTo>
                                    <a:cubicBezTo>
                                      <a:pt x="404" y="154"/>
                                      <a:pt x="391" y="149"/>
                                      <a:pt x="378" y="149"/>
                                    </a:cubicBezTo>
                                    <a:cubicBezTo>
                                      <a:pt x="364" y="149"/>
                                      <a:pt x="352" y="154"/>
                                      <a:pt x="343" y="163"/>
                                    </a:cubicBezTo>
                                    <a:cubicBezTo>
                                      <a:pt x="334" y="172"/>
                                      <a:pt x="328" y="185"/>
                                      <a:pt x="328" y="199"/>
                                    </a:cubicBezTo>
                                    <a:cubicBezTo>
                                      <a:pt x="328" y="199"/>
                                      <a:pt x="328" y="199"/>
                                      <a:pt x="328" y="200"/>
                                    </a:cubicBezTo>
                                    <a:cubicBezTo>
                                      <a:pt x="330" y="200"/>
                                      <a:pt x="332" y="201"/>
                                      <a:pt x="334" y="202"/>
                                    </a:cubicBezTo>
                                    <a:cubicBezTo>
                                      <a:pt x="334" y="201"/>
                                      <a:pt x="334" y="200"/>
                                      <a:pt x="334" y="199"/>
                                    </a:cubicBezTo>
                                    <a:close/>
                                    <a:moveTo>
                                      <a:pt x="407" y="147"/>
                                    </a:moveTo>
                                    <a:cubicBezTo>
                                      <a:pt x="407" y="150"/>
                                      <a:pt x="406" y="153"/>
                                      <a:pt x="405" y="155"/>
                                    </a:cubicBezTo>
                                    <a:cubicBezTo>
                                      <a:pt x="406" y="156"/>
                                      <a:pt x="407" y="156"/>
                                      <a:pt x="408" y="157"/>
                                    </a:cubicBezTo>
                                    <a:cubicBezTo>
                                      <a:pt x="409" y="156"/>
                                      <a:pt x="410" y="156"/>
                                      <a:pt x="411" y="155"/>
                                    </a:cubicBezTo>
                                    <a:cubicBezTo>
                                      <a:pt x="412" y="152"/>
                                      <a:pt x="412" y="150"/>
                                      <a:pt x="412" y="147"/>
                                    </a:cubicBezTo>
                                    <a:cubicBezTo>
                                      <a:pt x="412" y="138"/>
                                      <a:pt x="408" y="129"/>
                                      <a:pt x="402" y="123"/>
                                    </a:cubicBezTo>
                                    <a:cubicBezTo>
                                      <a:pt x="396" y="117"/>
                                      <a:pt x="387" y="113"/>
                                      <a:pt x="378" y="113"/>
                                    </a:cubicBezTo>
                                    <a:cubicBezTo>
                                      <a:pt x="368" y="113"/>
                                      <a:pt x="360" y="117"/>
                                      <a:pt x="354" y="123"/>
                                    </a:cubicBezTo>
                                    <a:cubicBezTo>
                                      <a:pt x="347" y="129"/>
                                      <a:pt x="344" y="138"/>
                                      <a:pt x="344" y="147"/>
                                    </a:cubicBezTo>
                                    <a:cubicBezTo>
                                      <a:pt x="344" y="150"/>
                                      <a:pt x="344" y="153"/>
                                      <a:pt x="345" y="155"/>
                                    </a:cubicBezTo>
                                    <a:cubicBezTo>
                                      <a:pt x="346" y="156"/>
                                      <a:pt x="346" y="157"/>
                                      <a:pt x="347" y="157"/>
                                    </a:cubicBezTo>
                                    <a:cubicBezTo>
                                      <a:pt x="348" y="157"/>
                                      <a:pt x="349" y="156"/>
                                      <a:pt x="350" y="155"/>
                                    </a:cubicBezTo>
                                    <a:cubicBezTo>
                                      <a:pt x="349" y="153"/>
                                      <a:pt x="349" y="150"/>
                                      <a:pt x="349" y="147"/>
                                    </a:cubicBezTo>
                                    <a:cubicBezTo>
                                      <a:pt x="349" y="131"/>
                                      <a:pt x="362" y="118"/>
                                      <a:pt x="378" y="118"/>
                                    </a:cubicBezTo>
                                    <a:cubicBezTo>
                                      <a:pt x="394" y="118"/>
                                      <a:pt x="407" y="131"/>
                                      <a:pt x="407" y="147"/>
                                    </a:cubicBezTo>
                                    <a:close/>
                                    <a:moveTo>
                                      <a:pt x="399" y="147"/>
                                    </a:moveTo>
                                    <a:cubicBezTo>
                                      <a:pt x="399" y="149"/>
                                      <a:pt x="399" y="150"/>
                                      <a:pt x="398" y="152"/>
                                    </a:cubicBezTo>
                                    <a:cubicBezTo>
                                      <a:pt x="400" y="152"/>
                                      <a:pt x="402" y="153"/>
                                      <a:pt x="404" y="155"/>
                                    </a:cubicBezTo>
                                    <a:cubicBezTo>
                                      <a:pt x="405" y="152"/>
                                      <a:pt x="405" y="150"/>
                                      <a:pt x="405" y="147"/>
                                    </a:cubicBezTo>
                                    <a:cubicBezTo>
                                      <a:pt x="405" y="140"/>
                                      <a:pt x="402" y="133"/>
                                      <a:pt x="397" y="128"/>
                                    </a:cubicBezTo>
                                    <a:cubicBezTo>
                                      <a:pt x="392" y="123"/>
                                      <a:pt x="385" y="120"/>
                                      <a:pt x="378" y="120"/>
                                    </a:cubicBezTo>
                                    <a:cubicBezTo>
                                      <a:pt x="370" y="120"/>
                                      <a:pt x="363" y="123"/>
                                      <a:pt x="359" y="128"/>
                                    </a:cubicBezTo>
                                    <a:cubicBezTo>
                                      <a:pt x="354" y="133"/>
                                      <a:pt x="351" y="140"/>
                                      <a:pt x="351" y="147"/>
                                    </a:cubicBezTo>
                                    <a:cubicBezTo>
                                      <a:pt x="351" y="150"/>
                                      <a:pt x="351" y="152"/>
                                      <a:pt x="352" y="155"/>
                                    </a:cubicBezTo>
                                    <a:cubicBezTo>
                                      <a:pt x="353" y="153"/>
                                      <a:pt x="355" y="152"/>
                                      <a:pt x="357" y="152"/>
                                    </a:cubicBezTo>
                                    <a:cubicBezTo>
                                      <a:pt x="357" y="150"/>
                                      <a:pt x="357" y="149"/>
                                      <a:pt x="357" y="147"/>
                                    </a:cubicBezTo>
                                    <a:cubicBezTo>
                                      <a:pt x="357" y="135"/>
                                      <a:pt x="366" y="126"/>
                                      <a:pt x="378" y="126"/>
                                    </a:cubicBezTo>
                                    <a:cubicBezTo>
                                      <a:pt x="389" y="126"/>
                                      <a:pt x="399" y="135"/>
                                      <a:pt x="399" y="147"/>
                                    </a:cubicBezTo>
                                    <a:close/>
                                    <a:moveTo>
                                      <a:pt x="391" y="147"/>
                                    </a:moveTo>
                                    <a:cubicBezTo>
                                      <a:pt x="391" y="148"/>
                                      <a:pt x="391" y="148"/>
                                      <a:pt x="391" y="149"/>
                                    </a:cubicBezTo>
                                    <a:cubicBezTo>
                                      <a:pt x="393" y="150"/>
                                      <a:pt x="395" y="150"/>
                                      <a:pt x="397" y="151"/>
                                    </a:cubicBezTo>
                                    <a:cubicBezTo>
                                      <a:pt x="397" y="150"/>
                                      <a:pt x="397" y="148"/>
                                      <a:pt x="397" y="147"/>
                                    </a:cubicBezTo>
                                    <a:cubicBezTo>
                                      <a:pt x="397" y="142"/>
                                      <a:pt x="395" y="137"/>
                                      <a:pt x="392" y="133"/>
                                    </a:cubicBezTo>
                                    <a:cubicBezTo>
                                      <a:pt x="388" y="130"/>
                                      <a:pt x="383" y="128"/>
                                      <a:pt x="378" y="128"/>
                                    </a:cubicBezTo>
                                    <a:cubicBezTo>
                                      <a:pt x="372" y="128"/>
                                      <a:pt x="368" y="130"/>
                                      <a:pt x="364" y="133"/>
                                    </a:cubicBezTo>
                                    <a:cubicBezTo>
                                      <a:pt x="360" y="137"/>
                                      <a:pt x="358" y="142"/>
                                      <a:pt x="358" y="147"/>
                                    </a:cubicBezTo>
                                    <a:cubicBezTo>
                                      <a:pt x="358" y="148"/>
                                      <a:pt x="358" y="150"/>
                                      <a:pt x="359" y="151"/>
                                    </a:cubicBezTo>
                                    <a:cubicBezTo>
                                      <a:pt x="361" y="150"/>
                                      <a:pt x="362" y="150"/>
                                      <a:pt x="364" y="149"/>
                                    </a:cubicBezTo>
                                    <a:cubicBezTo>
                                      <a:pt x="364" y="148"/>
                                      <a:pt x="364" y="148"/>
                                      <a:pt x="364" y="147"/>
                                    </a:cubicBezTo>
                                    <a:cubicBezTo>
                                      <a:pt x="364" y="140"/>
                                      <a:pt x="370" y="134"/>
                                      <a:pt x="378" y="134"/>
                                    </a:cubicBezTo>
                                    <a:cubicBezTo>
                                      <a:pt x="385" y="134"/>
                                      <a:pt x="391" y="140"/>
                                      <a:pt x="391" y="147"/>
                                    </a:cubicBezTo>
                                    <a:close/>
                                    <a:moveTo>
                                      <a:pt x="384" y="147"/>
                                    </a:moveTo>
                                    <a:cubicBezTo>
                                      <a:pt x="384" y="147"/>
                                      <a:pt x="384" y="148"/>
                                      <a:pt x="384" y="148"/>
                                    </a:cubicBezTo>
                                    <a:cubicBezTo>
                                      <a:pt x="386" y="148"/>
                                      <a:pt x="388" y="148"/>
                                      <a:pt x="390" y="149"/>
                                    </a:cubicBezTo>
                                    <a:cubicBezTo>
                                      <a:pt x="390" y="148"/>
                                      <a:pt x="390" y="148"/>
                                      <a:pt x="390" y="147"/>
                                    </a:cubicBezTo>
                                    <a:cubicBezTo>
                                      <a:pt x="390" y="141"/>
                                      <a:pt x="384" y="135"/>
                                      <a:pt x="378" y="135"/>
                                    </a:cubicBezTo>
                                    <a:cubicBezTo>
                                      <a:pt x="371" y="135"/>
                                      <a:pt x="366" y="141"/>
                                      <a:pt x="366" y="147"/>
                                    </a:cubicBezTo>
                                    <a:cubicBezTo>
                                      <a:pt x="366" y="148"/>
                                      <a:pt x="366" y="148"/>
                                      <a:pt x="366" y="149"/>
                                    </a:cubicBezTo>
                                    <a:cubicBezTo>
                                      <a:pt x="368" y="148"/>
                                      <a:pt x="369" y="148"/>
                                      <a:pt x="371" y="148"/>
                                    </a:cubicBezTo>
                                    <a:cubicBezTo>
                                      <a:pt x="371" y="148"/>
                                      <a:pt x="371" y="147"/>
                                      <a:pt x="371" y="147"/>
                                    </a:cubicBezTo>
                                    <a:cubicBezTo>
                                      <a:pt x="371" y="143"/>
                                      <a:pt x="374" y="140"/>
                                      <a:pt x="378" y="140"/>
                                    </a:cubicBezTo>
                                    <a:cubicBezTo>
                                      <a:pt x="381" y="140"/>
                                      <a:pt x="384" y="143"/>
                                      <a:pt x="384" y="147"/>
                                    </a:cubicBezTo>
                                    <a:close/>
                                    <a:moveTo>
                                      <a:pt x="378" y="142"/>
                                    </a:moveTo>
                                    <a:cubicBezTo>
                                      <a:pt x="375" y="142"/>
                                      <a:pt x="373" y="144"/>
                                      <a:pt x="373" y="147"/>
                                    </a:cubicBezTo>
                                    <a:cubicBezTo>
                                      <a:pt x="373" y="147"/>
                                      <a:pt x="373" y="147"/>
                                      <a:pt x="373" y="148"/>
                                    </a:cubicBezTo>
                                    <a:cubicBezTo>
                                      <a:pt x="374" y="147"/>
                                      <a:pt x="376" y="147"/>
                                      <a:pt x="378" y="147"/>
                                    </a:cubicBezTo>
                                    <a:cubicBezTo>
                                      <a:pt x="379" y="147"/>
                                      <a:pt x="381" y="147"/>
                                      <a:pt x="383" y="148"/>
                                    </a:cubicBezTo>
                                    <a:cubicBezTo>
                                      <a:pt x="383" y="147"/>
                                      <a:pt x="383" y="147"/>
                                      <a:pt x="383" y="147"/>
                                    </a:cubicBezTo>
                                    <a:cubicBezTo>
                                      <a:pt x="383" y="144"/>
                                      <a:pt x="381" y="142"/>
                                      <a:pt x="378" y="142"/>
                                    </a:cubicBezTo>
                                    <a:close/>
                                    <a:moveTo>
                                      <a:pt x="527" y="147"/>
                                    </a:moveTo>
                                    <a:cubicBezTo>
                                      <a:pt x="527" y="150"/>
                                      <a:pt x="527" y="153"/>
                                      <a:pt x="526" y="155"/>
                                    </a:cubicBezTo>
                                    <a:cubicBezTo>
                                      <a:pt x="527" y="156"/>
                                      <a:pt x="528" y="157"/>
                                      <a:pt x="529" y="158"/>
                                    </a:cubicBezTo>
                                    <a:cubicBezTo>
                                      <a:pt x="530" y="157"/>
                                      <a:pt x="531" y="156"/>
                                      <a:pt x="532" y="156"/>
                                    </a:cubicBezTo>
                                    <a:cubicBezTo>
                                      <a:pt x="532" y="153"/>
                                      <a:pt x="533" y="150"/>
                                      <a:pt x="533" y="147"/>
                                    </a:cubicBezTo>
                                    <a:cubicBezTo>
                                      <a:pt x="533" y="138"/>
                                      <a:pt x="529" y="129"/>
                                      <a:pt x="523" y="123"/>
                                    </a:cubicBezTo>
                                    <a:cubicBezTo>
                                      <a:pt x="517" y="117"/>
                                      <a:pt x="508" y="113"/>
                                      <a:pt x="499" y="113"/>
                                    </a:cubicBezTo>
                                    <a:cubicBezTo>
                                      <a:pt x="489" y="113"/>
                                      <a:pt x="481" y="117"/>
                                      <a:pt x="474" y="123"/>
                                    </a:cubicBezTo>
                                    <a:cubicBezTo>
                                      <a:pt x="468" y="129"/>
                                      <a:pt x="464" y="138"/>
                                      <a:pt x="464" y="147"/>
                                    </a:cubicBezTo>
                                    <a:cubicBezTo>
                                      <a:pt x="464" y="150"/>
                                      <a:pt x="465" y="153"/>
                                      <a:pt x="465" y="155"/>
                                    </a:cubicBezTo>
                                    <a:cubicBezTo>
                                      <a:pt x="466" y="156"/>
                                      <a:pt x="467" y="157"/>
                                      <a:pt x="468" y="157"/>
                                    </a:cubicBezTo>
                                    <a:cubicBezTo>
                                      <a:pt x="469" y="157"/>
                                      <a:pt x="470" y="156"/>
                                      <a:pt x="471" y="155"/>
                                    </a:cubicBezTo>
                                    <a:cubicBezTo>
                                      <a:pt x="470" y="153"/>
                                      <a:pt x="470" y="150"/>
                                      <a:pt x="470" y="147"/>
                                    </a:cubicBezTo>
                                    <a:cubicBezTo>
                                      <a:pt x="470" y="131"/>
                                      <a:pt x="483" y="118"/>
                                      <a:pt x="499" y="118"/>
                                    </a:cubicBezTo>
                                    <a:cubicBezTo>
                                      <a:pt x="515" y="118"/>
                                      <a:pt x="527" y="131"/>
                                      <a:pt x="527" y="147"/>
                                    </a:cubicBezTo>
                                    <a:close/>
                                    <a:moveTo>
                                      <a:pt x="520" y="147"/>
                                    </a:moveTo>
                                    <a:cubicBezTo>
                                      <a:pt x="520" y="149"/>
                                      <a:pt x="520" y="150"/>
                                      <a:pt x="519" y="152"/>
                                    </a:cubicBezTo>
                                    <a:cubicBezTo>
                                      <a:pt x="521" y="152"/>
                                      <a:pt x="523" y="153"/>
                                      <a:pt x="525" y="155"/>
                                    </a:cubicBezTo>
                                    <a:cubicBezTo>
                                      <a:pt x="525" y="152"/>
                                      <a:pt x="526" y="150"/>
                                      <a:pt x="526" y="147"/>
                                    </a:cubicBezTo>
                                    <a:cubicBezTo>
                                      <a:pt x="526" y="140"/>
                                      <a:pt x="523" y="133"/>
                                      <a:pt x="518" y="128"/>
                                    </a:cubicBezTo>
                                    <a:cubicBezTo>
                                      <a:pt x="513" y="123"/>
                                      <a:pt x="506" y="120"/>
                                      <a:pt x="499" y="120"/>
                                    </a:cubicBezTo>
                                    <a:cubicBezTo>
                                      <a:pt x="491" y="120"/>
                                      <a:pt x="484" y="123"/>
                                      <a:pt x="479" y="128"/>
                                    </a:cubicBezTo>
                                    <a:cubicBezTo>
                                      <a:pt x="474" y="133"/>
                                      <a:pt x="471" y="140"/>
                                      <a:pt x="471" y="147"/>
                                    </a:cubicBezTo>
                                    <a:cubicBezTo>
                                      <a:pt x="471" y="150"/>
                                      <a:pt x="472" y="152"/>
                                      <a:pt x="472" y="155"/>
                                    </a:cubicBezTo>
                                    <a:cubicBezTo>
                                      <a:pt x="474" y="153"/>
                                      <a:pt x="476" y="152"/>
                                      <a:pt x="478" y="152"/>
                                    </a:cubicBezTo>
                                    <a:cubicBezTo>
                                      <a:pt x="478" y="150"/>
                                      <a:pt x="478" y="149"/>
                                      <a:pt x="478" y="147"/>
                                    </a:cubicBezTo>
                                    <a:cubicBezTo>
                                      <a:pt x="478" y="135"/>
                                      <a:pt x="487" y="126"/>
                                      <a:pt x="499" y="126"/>
                                    </a:cubicBezTo>
                                    <a:cubicBezTo>
                                      <a:pt x="510" y="126"/>
                                      <a:pt x="520" y="135"/>
                                      <a:pt x="520" y="147"/>
                                    </a:cubicBezTo>
                                    <a:close/>
                                    <a:moveTo>
                                      <a:pt x="512" y="147"/>
                                    </a:moveTo>
                                    <a:cubicBezTo>
                                      <a:pt x="512" y="148"/>
                                      <a:pt x="512" y="148"/>
                                      <a:pt x="512" y="149"/>
                                    </a:cubicBezTo>
                                    <a:cubicBezTo>
                                      <a:pt x="514" y="150"/>
                                      <a:pt x="516" y="150"/>
                                      <a:pt x="518" y="151"/>
                                    </a:cubicBezTo>
                                    <a:cubicBezTo>
                                      <a:pt x="518" y="150"/>
                                      <a:pt x="518" y="148"/>
                                      <a:pt x="518" y="147"/>
                                    </a:cubicBezTo>
                                    <a:cubicBezTo>
                                      <a:pt x="518" y="142"/>
                                      <a:pt x="516" y="137"/>
                                      <a:pt x="512" y="133"/>
                                    </a:cubicBezTo>
                                    <a:cubicBezTo>
                                      <a:pt x="509" y="130"/>
                                      <a:pt x="504" y="128"/>
                                      <a:pt x="499" y="128"/>
                                    </a:cubicBezTo>
                                    <a:cubicBezTo>
                                      <a:pt x="493" y="128"/>
                                      <a:pt x="488" y="130"/>
                                      <a:pt x="485" y="133"/>
                                    </a:cubicBezTo>
                                    <a:cubicBezTo>
                                      <a:pt x="481" y="137"/>
                                      <a:pt x="479" y="142"/>
                                      <a:pt x="479" y="147"/>
                                    </a:cubicBezTo>
                                    <a:cubicBezTo>
                                      <a:pt x="479" y="148"/>
                                      <a:pt x="479" y="150"/>
                                      <a:pt x="480" y="151"/>
                                    </a:cubicBezTo>
                                    <a:cubicBezTo>
                                      <a:pt x="481" y="150"/>
                                      <a:pt x="483" y="150"/>
                                      <a:pt x="485" y="149"/>
                                    </a:cubicBezTo>
                                    <a:cubicBezTo>
                                      <a:pt x="485" y="148"/>
                                      <a:pt x="485" y="148"/>
                                      <a:pt x="485" y="147"/>
                                    </a:cubicBezTo>
                                    <a:cubicBezTo>
                                      <a:pt x="485" y="140"/>
                                      <a:pt x="491" y="134"/>
                                      <a:pt x="499" y="134"/>
                                    </a:cubicBezTo>
                                    <a:cubicBezTo>
                                      <a:pt x="506" y="134"/>
                                      <a:pt x="512" y="140"/>
                                      <a:pt x="512" y="147"/>
                                    </a:cubicBezTo>
                                    <a:close/>
                                    <a:moveTo>
                                      <a:pt x="505" y="147"/>
                                    </a:moveTo>
                                    <a:cubicBezTo>
                                      <a:pt x="505" y="147"/>
                                      <a:pt x="505" y="148"/>
                                      <a:pt x="505" y="148"/>
                                    </a:cubicBezTo>
                                    <a:cubicBezTo>
                                      <a:pt x="507" y="148"/>
                                      <a:pt x="509" y="148"/>
                                      <a:pt x="510" y="149"/>
                                    </a:cubicBezTo>
                                    <a:cubicBezTo>
                                      <a:pt x="511" y="148"/>
                                      <a:pt x="511" y="148"/>
                                      <a:pt x="511" y="147"/>
                                    </a:cubicBezTo>
                                    <a:cubicBezTo>
                                      <a:pt x="511" y="141"/>
                                      <a:pt x="505" y="135"/>
                                      <a:pt x="499" y="135"/>
                                    </a:cubicBezTo>
                                    <a:cubicBezTo>
                                      <a:pt x="492" y="135"/>
                                      <a:pt x="487" y="141"/>
                                      <a:pt x="487" y="147"/>
                                    </a:cubicBezTo>
                                    <a:cubicBezTo>
                                      <a:pt x="487" y="148"/>
                                      <a:pt x="487" y="148"/>
                                      <a:pt x="487" y="149"/>
                                    </a:cubicBezTo>
                                    <a:cubicBezTo>
                                      <a:pt x="489" y="148"/>
                                      <a:pt x="490" y="148"/>
                                      <a:pt x="492" y="148"/>
                                    </a:cubicBezTo>
                                    <a:cubicBezTo>
                                      <a:pt x="492" y="148"/>
                                      <a:pt x="492" y="147"/>
                                      <a:pt x="492" y="147"/>
                                    </a:cubicBezTo>
                                    <a:cubicBezTo>
                                      <a:pt x="492" y="143"/>
                                      <a:pt x="495" y="140"/>
                                      <a:pt x="499" y="140"/>
                                    </a:cubicBezTo>
                                    <a:cubicBezTo>
                                      <a:pt x="502" y="140"/>
                                      <a:pt x="505" y="143"/>
                                      <a:pt x="505" y="147"/>
                                    </a:cubicBezTo>
                                    <a:close/>
                                    <a:moveTo>
                                      <a:pt x="499" y="142"/>
                                    </a:moveTo>
                                    <a:cubicBezTo>
                                      <a:pt x="496" y="142"/>
                                      <a:pt x="494" y="144"/>
                                      <a:pt x="494" y="147"/>
                                    </a:cubicBezTo>
                                    <a:cubicBezTo>
                                      <a:pt x="494" y="147"/>
                                      <a:pt x="494" y="147"/>
                                      <a:pt x="494" y="148"/>
                                    </a:cubicBezTo>
                                    <a:cubicBezTo>
                                      <a:pt x="495" y="147"/>
                                      <a:pt x="497" y="147"/>
                                      <a:pt x="499" y="147"/>
                                    </a:cubicBezTo>
                                    <a:cubicBezTo>
                                      <a:pt x="500" y="147"/>
                                      <a:pt x="502" y="147"/>
                                      <a:pt x="504" y="148"/>
                                    </a:cubicBezTo>
                                    <a:cubicBezTo>
                                      <a:pt x="504" y="147"/>
                                      <a:pt x="504" y="147"/>
                                      <a:pt x="504" y="147"/>
                                    </a:cubicBezTo>
                                    <a:cubicBezTo>
                                      <a:pt x="504" y="144"/>
                                      <a:pt x="501" y="142"/>
                                      <a:pt x="499" y="142"/>
                                    </a:cubicBezTo>
                                    <a:close/>
                                    <a:moveTo>
                                      <a:pt x="464" y="163"/>
                                    </a:moveTo>
                                    <a:cubicBezTo>
                                      <a:pt x="455" y="172"/>
                                      <a:pt x="449" y="185"/>
                                      <a:pt x="449" y="199"/>
                                    </a:cubicBezTo>
                                    <a:cubicBezTo>
                                      <a:pt x="449" y="199"/>
                                      <a:pt x="449" y="199"/>
                                      <a:pt x="449" y="200"/>
                                    </a:cubicBezTo>
                                    <a:cubicBezTo>
                                      <a:pt x="451" y="200"/>
                                      <a:pt x="453" y="201"/>
                                      <a:pt x="455" y="202"/>
                                    </a:cubicBezTo>
                                    <a:cubicBezTo>
                                      <a:pt x="455" y="201"/>
                                      <a:pt x="455" y="200"/>
                                      <a:pt x="455" y="199"/>
                                    </a:cubicBezTo>
                                    <a:cubicBezTo>
                                      <a:pt x="455" y="175"/>
                                      <a:pt x="475" y="155"/>
                                      <a:pt x="499" y="155"/>
                                    </a:cubicBezTo>
                                    <a:cubicBezTo>
                                      <a:pt x="523" y="155"/>
                                      <a:pt x="542" y="175"/>
                                      <a:pt x="542" y="199"/>
                                    </a:cubicBezTo>
                                    <a:cubicBezTo>
                                      <a:pt x="542" y="200"/>
                                      <a:pt x="542" y="201"/>
                                      <a:pt x="542" y="202"/>
                                    </a:cubicBezTo>
                                    <a:cubicBezTo>
                                      <a:pt x="544" y="201"/>
                                      <a:pt x="546" y="201"/>
                                      <a:pt x="548" y="200"/>
                                    </a:cubicBezTo>
                                    <a:cubicBezTo>
                                      <a:pt x="548" y="200"/>
                                      <a:pt x="548" y="199"/>
                                      <a:pt x="548" y="199"/>
                                    </a:cubicBezTo>
                                    <a:cubicBezTo>
                                      <a:pt x="548" y="185"/>
                                      <a:pt x="543" y="172"/>
                                      <a:pt x="534" y="163"/>
                                    </a:cubicBezTo>
                                    <a:cubicBezTo>
                                      <a:pt x="525" y="154"/>
                                      <a:pt x="512" y="149"/>
                                      <a:pt x="499" y="149"/>
                                    </a:cubicBezTo>
                                    <a:cubicBezTo>
                                      <a:pt x="485" y="149"/>
                                      <a:pt x="473" y="154"/>
                                      <a:pt x="464" y="163"/>
                                    </a:cubicBezTo>
                                    <a:close/>
                                    <a:moveTo>
                                      <a:pt x="534" y="199"/>
                                    </a:moveTo>
                                    <a:cubicBezTo>
                                      <a:pt x="534" y="201"/>
                                      <a:pt x="534" y="204"/>
                                      <a:pt x="534" y="206"/>
                                    </a:cubicBezTo>
                                    <a:cubicBezTo>
                                      <a:pt x="536" y="205"/>
                                      <a:pt x="538" y="204"/>
                                      <a:pt x="540" y="203"/>
                                    </a:cubicBezTo>
                                    <a:cubicBezTo>
                                      <a:pt x="540" y="201"/>
                                      <a:pt x="541" y="200"/>
                                      <a:pt x="541" y="199"/>
                                    </a:cubicBezTo>
                                    <a:cubicBezTo>
                                      <a:pt x="541" y="187"/>
                                      <a:pt x="536" y="176"/>
                                      <a:pt x="528" y="169"/>
                                    </a:cubicBezTo>
                                    <a:cubicBezTo>
                                      <a:pt x="521" y="161"/>
                                      <a:pt x="510" y="157"/>
                                      <a:pt x="499" y="157"/>
                                    </a:cubicBezTo>
                                    <a:cubicBezTo>
                                      <a:pt x="487" y="157"/>
                                      <a:pt x="477" y="161"/>
                                      <a:pt x="469" y="169"/>
                                    </a:cubicBezTo>
                                    <a:cubicBezTo>
                                      <a:pt x="461" y="176"/>
                                      <a:pt x="457" y="187"/>
                                      <a:pt x="457" y="199"/>
                                    </a:cubicBezTo>
                                    <a:cubicBezTo>
                                      <a:pt x="457" y="200"/>
                                      <a:pt x="457" y="201"/>
                                      <a:pt x="457" y="202"/>
                                    </a:cubicBezTo>
                                    <a:cubicBezTo>
                                      <a:pt x="459" y="203"/>
                                      <a:pt x="461" y="204"/>
                                      <a:pt x="464" y="206"/>
                                    </a:cubicBezTo>
                                    <a:cubicBezTo>
                                      <a:pt x="463" y="203"/>
                                      <a:pt x="463" y="201"/>
                                      <a:pt x="463" y="199"/>
                                    </a:cubicBezTo>
                                    <a:cubicBezTo>
                                      <a:pt x="463" y="179"/>
                                      <a:pt x="479" y="163"/>
                                      <a:pt x="499" y="163"/>
                                    </a:cubicBezTo>
                                    <a:cubicBezTo>
                                      <a:pt x="518" y="163"/>
                                      <a:pt x="534" y="179"/>
                                      <a:pt x="534" y="199"/>
                                    </a:cubicBezTo>
                                    <a:close/>
                                    <a:moveTo>
                                      <a:pt x="542" y="250"/>
                                    </a:moveTo>
                                    <a:cubicBezTo>
                                      <a:pt x="542" y="251"/>
                                      <a:pt x="542" y="252"/>
                                      <a:pt x="542" y="253"/>
                                    </a:cubicBezTo>
                                    <a:cubicBezTo>
                                      <a:pt x="544" y="253"/>
                                      <a:pt x="546" y="252"/>
                                      <a:pt x="548" y="251"/>
                                    </a:cubicBezTo>
                                    <a:cubicBezTo>
                                      <a:pt x="548" y="251"/>
                                      <a:pt x="548" y="250"/>
                                      <a:pt x="548" y="250"/>
                                    </a:cubicBezTo>
                                    <a:cubicBezTo>
                                      <a:pt x="548" y="236"/>
                                      <a:pt x="543" y="224"/>
                                      <a:pt x="534" y="215"/>
                                    </a:cubicBezTo>
                                    <a:cubicBezTo>
                                      <a:pt x="525" y="206"/>
                                      <a:pt x="512" y="200"/>
                                      <a:pt x="499" y="200"/>
                                    </a:cubicBezTo>
                                    <a:cubicBezTo>
                                      <a:pt x="485" y="200"/>
                                      <a:pt x="473" y="206"/>
                                      <a:pt x="464" y="215"/>
                                    </a:cubicBezTo>
                                    <a:cubicBezTo>
                                      <a:pt x="455" y="224"/>
                                      <a:pt x="449" y="236"/>
                                      <a:pt x="449" y="250"/>
                                    </a:cubicBezTo>
                                    <a:cubicBezTo>
                                      <a:pt x="449" y="250"/>
                                      <a:pt x="449" y="251"/>
                                      <a:pt x="449" y="251"/>
                                    </a:cubicBezTo>
                                    <a:cubicBezTo>
                                      <a:pt x="451" y="252"/>
                                      <a:pt x="453" y="252"/>
                                      <a:pt x="455" y="253"/>
                                    </a:cubicBezTo>
                                    <a:cubicBezTo>
                                      <a:pt x="455" y="252"/>
                                      <a:pt x="455" y="251"/>
                                      <a:pt x="455" y="250"/>
                                    </a:cubicBezTo>
                                    <a:cubicBezTo>
                                      <a:pt x="455" y="226"/>
                                      <a:pt x="475" y="206"/>
                                      <a:pt x="499" y="206"/>
                                    </a:cubicBezTo>
                                    <a:cubicBezTo>
                                      <a:pt x="523" y="206"/>
                                      <a:pt x="542" y="226"/>
                                      <a:pt x="542" y="250"/>
                                    </a:cubicBezTo>
                                    <a:close/>
                                    <a:moveTo>
                                      <a:pt x="534" y="250"/>
                                    </a:moveTo>
                                    <a:cubicBezTo>
                                      <a:pt x="534" y="252"/>
                                      <a:pt x="534" y="255"/>
                                      <a:pt x="534" y="257"/>
                                    </a:cubicBezTo>
                                    <a:cubicBezTo>
                                      <a:pt x="536" y="256"/>
                                      <a:pt x="538" y="255"/>
                                      <a:pt x="540" y="254"/>
                                    </a:cubicBezTo>
                                    <a:cubicBezTo>
                                      <a:pt x="540" y="253"/>
                                      <a:pt x="541" y="251"/>
                                      <a:pt x="541" y="250"/>
                                    </a:cubicBezTo>
                                    <a:cubicBezTo>
                                      <a:pt x="541" y="238"/>
                                      <a:pt x="536" y="228"/>
                                      <a:pt x="528" y="220"/>
                                    </a:cubicBezTo>
                                    <a:cubicBezTo>
                                      <a:pt x="521" y="213"/>
                                      <a:pt x="510" y="208"/>
                                      <a:pt x="499" y="208"/>
                                    </a:cubicBezTo>
                                    <a:cubicBezTo>
                                      <a:pt x="487" y="208"/>
                                      <a:pt x="477" y="213"/>
                                      <a:pt x="469" y="220"/>
                                    </a:cubicBezTo>
                                    <a:cubicBezTo>
                                      <a:pt x="461" y="228"/>
                                      <a:pt x="457" y="238"/>
                                      <a:pt x="457" y="250"/>
                                    </a:cubicBezTo>
                                    <a:cubicBezTo>
                                      <a:pt x="457" y="251"/>
                                      <a:pt x="457" y="253"/>
                                      <a:pt x="457" y="254"/>
                                    </a:cubicBezTo>
                                    <a:cubicBezTo>
                                      <a:pt x="459" y="255"/>
                                      <a:pt x="461" y="256"/>
                                      <a:pt x="464" y="257"/>
                                    </a:cubicBezTo>
                                    <a:cubicBezTo>
                                      <a:pt x="463" y="255"/>
                                      <a:pt x="463" y="252"/>
                                      <a:pt x="463" y="250"/>
                                    </a:cubicBezTo>
                                    <a:cubicBezTo>
                                      <a:pt x="463" y="230"/>
                                      <a:pt x="479" y="214"/>
                                      <a:pt x="499" y="214"/>
                                    </a:cubicBezTo>
                                    <a:cubicBezTo>
                                      <a:pt x="518" y="214"/>
                                      <a:pt x="534" y="230"/>
                                      <a:pt x="534" y="250"/>
                                    </a:cubicBezTo>
                                    <a:close/>
                                    <a:moveTo>
                                      <a:pt x="542" y="301"/>
                                    </a:moveTo>
                                    <a:cubicBezTo>
                                      <a:pt x="542" y="302"/>
                                      <a:pt x="542" y="304"/>
                                      <a:pt x="542" y="305"/>
                                    </a:cubicBezTo>
                                    <a:cubicBezTo>
                                      <a:pt x="544" y="304"/>
                                      <a:pt x="546" y="303"/>
                                      <a:pt x="548" y="303"/>
                                    </a:cubicBezTo>
                                    <a:cubicBezTo>
                                      <a:pt x="548" y="302"/>
                                      <a:pt x="548" y="302"/>
                                      <a:pt x="548" y="301"/>
                                    </a:cubicBezTo>
                                    <a:cubicBezTo>
                                      <a:pt x="548" y="288"/>
                                      <a:pt x="543" y="275"/>
                                      <a:pt x="534" y="266"/>
                                    </a:cubicBezTo>
                                    <a:cubicBezTo>
                                      <a:pt x="525" y="257"/>
                                      <a:pt x="512" y="252"/>
                                      <a:pt x="499" y="252"/>
                                    </a:cubicBezTo>
                                    <a:cubicBezTo>
                                      <a:pt x="485" y="252"/>
                                      <a:pt x="473" y="257"/>
                                      <a:pt x="464" y="266"/>
                                    </a:cubicBezTo>
                                    <a:cubicBezTo>
                                      <a:pt x="455" y="275"/>
                                      <a:pt x="449" y="288"/>
                                      <a:pt x="449" y="301"/>
                                    </a:cubicBezTo>
                                    <a:cubicBezTo>
                                      <a:pt x="449" y="302"/>
                                      <a:pt x="449" y="302"/>
                                      <a:pt x="449" y="303"/>
                                    </a:cubicBezTo>
                                    <a:cubicBezTo>
                                      <a:pt x="451" y="303"/>
                                      <a:pt x="453" y="304"/>
                                      <a:pt x="455" y="305"/>
                                    </a:cubicBezTo>
                                    <a:cubicBezTo>
                                      <a:pt x="455" y="303"/>
                                      <a:pt x="455" y="302"/>
                                      <a:pt x="455" y="301"/>
                                    </a:cubicBezTo>
                                    <a:cubicBezTo>
                                      <a:pt x="455" y="277"/>
                                      <a:pt x="475" y="258"/>
                                      <a:pt x="499" y="258"/>
                                    </a:cubicBezTo>
                                    <a:cubicBezTo>
                                      <a:pt x="523" y="258"/>
                                      <a:pt x="542" y="277"/>
                                      <a:pt x="542" y="301"/>
                                    </a:cubicBezTo>
                                    <a:close/>
                                    <a:moveTo>
                                      <a:pt x="534" y="301"/>
                                    </a:moveTo>
                                    <a:cubicBezTo>
                                      <a:pt x="534" y="304"/>
                                      <a:pt x="534" y="306"/>
                                      <a:pt x="534" y="309"/>
                                    </a:cubicBezTo>
                                    <a:cubicBezTo>
                                      <a:pt x="536" y="307"/>
                                      <a:pt x="538" y="306"/>
                                      <a:pt x="540" y="305"/>
                                    </a:cubicBezTo>
                                    <a:cubicBezTo>
                                      <a:pt x="540" y="304"/>
                                      <a:pt x="541" y="303"/>
                                      <a:pt x="541" y="301"/>
                                    </a:cubicBezTo>
                                    <a:cubicBezTo>
                                      <a:pt x="541" y="290"/>
                                      <a:pt x="536" y="279"/>
                                      <a:pt x="528" y="272"/>
                                    </a:cubicBezTo>
                                    <a:cubicBezTo>
                                      <a:pt x="521" y="264"/>
                                      <a:pt x="510" y="259"/>
                                      <a:pt x="499" y="259"/>
                                    </a:cubicBezTo>
                                    <a:cubicBezTo>
                                      <a:pt x="487" y="259"/>
                                      <a:pt x="477" y="264"/>
                                      <a:pt x="469" y="272"/>
                                    </a:cubicBezTo>
                                    <a:cubicBezTo>
                                      <a:pt x="461" y="279"/>
                                      <a:pt x="457" y="290"/>
                                      <a:pt x="457" y="301"/>
                                    </a:cubicBezTo>
                                    <a:cubicBezTo>
                                      <a:pt x="457" y="303"/>
                                      <a:pt x="457" y="304"/>
                                      <a:pt x="457" y="305"/>
                                    </a:cubicBezTo>
                                    <a:cubicBezTo>
                                      <a:pt x="459" y="306"/>
                                      <a:pt x="461" y="307"/>
                                      <a:pt x="464" y="308"/>
                                    </a:cubicBezTo>
                                    <a:cubicBezTo>
                                      <a:pt x="463" y="306"/>
                                      <a:pt x="463" y="304"/>
                                      <a:pt x="463" y="301"/>
                                    </a:cubicBezTo>
                                    <a:cubicBezTo>
                                      <a:pt x="463" y="282"/>
                                      <a:pt x="479" y="265"/>
                                      <a:pt x="499" y="265"/>
                                    </a:cubicBezTo>
                                    <a:cubicBezTo>
                                      <a:pt x="518" y="265"/>
                                      <a:pt x="534" y="282"/>
                                      <a:pt x="534" y="301"/>
                                    </a:cubicBezTo>
                                    <a:close/>
                                    <a:moveTo>
                                      <a:pt x="527" y="301"/>
                                    </a:moveTo>
                                    <a:cubicBezTo>
                                      <a:pt x="527" y="304"/>
                                      <a:pt x="527" y="307"/>
                                      <a:pt x="526" y="310"/>
                                    </a:cubicBezTo>
                                    <a:cubicBezTo>
                                      <a:pt x="527" y="310"/>
                                      <a:pt x="528" y="311"/>
                                      <a:pt x="529" y="312"/>
                                    </a:cubicBezTo>
                                    <a:cubicBezTo>
                                      <a:pt x="530" y="311"/>
                                      <a:pt x="531" y="310"/>
                                      <a:pt x="532" y="310"/>
                                    </a:cubicBezTo>
                                    <a:cubicBezTo>
                                      <a:pt x="532" y="307"/>
                                      <a:pt x="533" y="304"/>
                                      <a:pt x="533" y="301"/>
                                    </a:cubicBezTo>
                                    <a:cubicBezTo>
                                      <a:pt x="533" y="292"/>
                                      <a:pt x="529" y="283"/>
                                      <a:pt x="523" y="277"/>
                                    </a:cubicBezTo>
                                    <a:cubicBezTo>
                                      <a:pt x="517" y="271"/>
                                      <a:pt x="508" y="267"/>
                                      <a:pt x="499" y="267"/>
                                    </a:cubicBezTo>
                                    <a:cubicBezTo>
                                      <a:pt x="489" y="267"/>
                                      <a:pt x="481" y="271"/>
                                      <a:pt x="474" y="277"/>
                                    </a:cubicBezTo>
                                    <a:cubicBezTo>
                                      <a:pt x="468" y="283"/>
                                      <a:pt x="464" y="292"/>
                                      <a:pt x="464" y="301"/>
                                    </a:cubicBezTo>
                                    <a:cubicBezTo>
                                      <a:pt x="464" y="304"/>
                                      <a:pt x="465" y="307"/>
                                      <a:pt x="465" y="310"/>
                                    </a:cubicBezTo>
                                    <a:cubicBezTo>
                                      <a:pt x="466" y="310"/>
                                      <a:pt x="467" y="311"/>
                                      <a:pt x="468" y="311"/>
                                    </a:cubicBezTo>
                                    <a:cubicBezTo>
                                      <a:pt x="469" y="311"/>
                                      <a:pt x="470" y="310"/>
                                      <a:pt x="471" y="310"/>
                                    </a:cubicBezTo>
                                    <a:cubicBezTo>
                                      <a:pt x="470" y="307"/>
                                      <a:pt x="470" y="304"/>
                                      <a:pt x="470" y="301"/>
                                    </a:cubicBezTo>
                                    <a:cubicBezTo>
                                      <a:pt x="470" y="285"/>
                                      <a:pt x="483" y="272"/>
                                      <a:pt x="499" y="272"/>
                                    </a:cubicBezTo>
                                    <a:cubicBezTo>
                                      <a:pt x="515" y="272"/>
                                      <a:pt x="527" y="285"/>
                                      <a:pt x="527" y="301"/>
                                    </a:cubicBezTo>
                                    <a:close/>
                                    <a:moveTo>
                                      <a:pt x="520" y="301"/>
                                    </a:moveTo>
                                    <a:cubicBezTo>
                                      <a:pt x="520" y="303"/>
                                      <a:pt x="520" y="304"/>
                                      <a:pt x="519" y="306"/>
                                    </a:cubicBezTo>
                                    <a:cubicBezTo>
                                      <a:pt x="521" y="307"/>
                                      <a:pt x="523" y="308"/>
                                      <a:pt x="525" y="309"/>
                                    </a:cubicBezTo>
                                    <a:cubicBezTo>
                                      <a:pt x="525" y="306"/>
                                      <a:pt x="526" y="304"/>
                                      <a:pt x="526" y="301"/>
                                    </a:cubicBezTo>
                                    <a:cubicBezTo>
                                      <a:pt x="526" y="294"/>
                                      <a:pt x="523" y="287"/>
                                      <a:pt x="518" y="282"/>
                                    </a:cubicBezTo>
                                    <a:cubicBezTo>
                                      <a:pt x="513" y="277"/>
                                      <a:pt x="506" y="274"/>
                                      <a:pt x="499" y="274"/>
                                    </a:cubicBezTo>
                                    <a:cubicBezTo>
                                      <a:pt x="491" y="274"/>
                                      <a:pt x="484" y="277"/>
                                      <a:pt x="479" y="282"/>
                                    </a:cubicBezTo>
                                    <a:cubicBezTo>
                                      <a:pt x="474" y="287"/>
                                      <a:pt x="471" y="294"/>
                                      <a:pt x="471" y="301"/>
                                    </a:cubicBezTo>
                                    <a:cubicBezTo>
                                      <a:pt x="471" y="304"/>
                                      <a:pt x="472" y="306"/>
                                      <a:pt x="472" y="309"/>
                                    </a:cubicBezTo>
                                    <a:cubicBezTo>
                                      <a:pt x="474" y="308"/>
                                      <a:pt x="476" y="307"/>
                                      <a:pt x="478" y="306"/>
                                    </a:cubicBezTo>
                                    <a:cubicBezTo>
                                      <a:pt x="478" y="304"/>
                                      <a:pt x="478" y="303"/>
                                      <a:pt x="478" y="301"/>
                                    </a:cubicBezTo>
                                    <a:cubicBezTo>
                                      <a:pt x="478" y="290"/>
                                      <a:pt x="487" y="280"/>
                                      <a:pt x="499" y="280"/>
                                    </a:cubicBezTo>
                                    <a:cubicBezTo>
                                      <a:pt x="510" y="280"/>
                                      <a:pt x="520" y="290"/>
                                      <a:pt x="520" y="301"/>
                                    </a:cubicBezTo>
                                    <a:close/>
                                    <a:moveTo>
                                      <a:pt x="512" y="301"/>
                                    </a:moveTo>
                                    <a:cubicBezTo>
                                      <a:pt x="512" y="302"/>
                                      <a:pt x="512" y="303"/>
                                      <a:pt x="512" y="303"/>
                                    </a:cubicBezTo>
                                    <a:cubicBezTo>
                                      <a:pt x="514" y="304"/>
                                      <a:pt x="516" y="304"/>
                                      <a:pt x="518" y="305"/>
                                    </a:cubicBezTo>
                                    <a:cubicBezTo>
                                      <a:pt x="518" y="304"/>
                                      <a:pt x="518" y="303"/>
                                      <a:pt x="518" y="301"/>
                                    </a:cubicBezTo>
                                    <a:cubicBezTo>
                                      <a:pt x="518" y="296"/>
                                      <a:pt x="516" y="291"/>
                                      <a:pt x="512" y="287"/>
                                    </a:cubicBezTo>
                                    <a:cubicBezTo>
                                      <a:pt x="509" y="284"/>
                                      <a:pt x="504" y="282"/>
                                      <a:pt x="499" y="282"/>
                                    </a:cubicBezTo>
                                    <a:cubicBezTo>
                                      <a:pt x="493" y="282"/>
                                      <a:pt x="488" y="284"/>
                                      <a:pt x="485" y="287"/>
                                    </a:cubicBezTo>
                                    <a:cubicBezTo>
                                      <a:pt x="481" y="291"/>
                                      <a:pt x="479" y="296"/>
                                      <a:pt x="479" y="301"/>
                                    </a:cubicBezTo>
                                    <a:cubicBezTo>
                                      <a:pt x="479" y="303"/>
                                      <a:pt x="479" y="304"/>
                                      <a:pt x="480" y="305"/>
                                    </a:cubicBezTo>
                                    <a:cubicBezTo>
                                      <a:pt x="481" y="304"/>
                                      <a:pt x="483" y="304"/>
                                      <a:pt x="485" y="303"/>
                                    </a:cubicBezTo>
                                    <a:cubicBezTo>
                                      <a:pt x="485" y="303"/>
                                      <a:pt x="485" y="302"/>
                                      <a:pt x="485" y="301"/>
                                    </a:cubicBezTo>
                                    <a:cubicBezTo>
                                      <a:pt x="485" y="294"/>
                                      <a:pt x="491" y="288"/>
                                      <a:pt x="499" y="288"/>
                                    </a:cubicBezTo>
                                    <a:cubicBezTo>
                                      <a:pt x="506" y="288"/>
                                      <a:pt x="512" y="294"/>
                                      <a:pt x="512" y="301"/>
                                    </a:cubicBezTo>
                                    <a:close/>
                                    <a:moveTo>
                                      <a:pt x="505" y="301"/>
                                    </a:moveTo>
                                    <a:cubicBezTo>
                                      <a:pt x="505" y="301"/>
                                      <a:pt x="505" y="302"/>
                                      <a:pt x="505" y="302"/>
                                    </a:cubicBezTo>
                                    <a:cubicBezTo>
                                      <a:pt x="507" y="302"/>
                                      <a:pt x="509" y="302"/>
                                      <a:pt x="510" y="303"/>
                                    </a:cubicBezTo>
                                    <a:cubicBezTo>
                                      <a:pt x="511" y="302"/>
                                      <a:pt x="511" y="302"/>
                                      <a:pt x="511" y="301"/>
                                    </a:cubicBezTo>
                                    <a:cubicBezTo>
                                      <a:pt x="511" y="295"/>
                                      <a:pt x="505" y="289"/>
                                      <a:pt x="499" y="289"/>
                                    </a:cubicBezTo>
                                    <a:cubicBezTo>
                                      <a:pt x="492" y="289"/>
                                      <a:pt x="487" y="295"/>
                                      <a:pt x="487" y="301"/>
                                    </a:cubicBezTo>
                                    <a:cubicBezTo>
                                      <a:pt x="487" y="302"/>
                                      <a:pt x="487" y="302"/>
                                      <a:pt x="487" y="303"/>
                                    </a:cubicBezTo>
                                    <a:cubicBezTo>
                                      <a:pt x="489" y="302"/>
                                      <a:pt x="490" y="302"/>
                                      <a:pt x="492" y="302"/>
                                    </a:cubicBezTo>
                                    <a:cubicBezTo>
                                      <a:pt x="492" y="302"/>
                                      <a:pt x="492" y="301"/>
                                      <a:pt x="492" y="301"/>
                                    </a:cubicBezTo>
                                    <a:cubicBezTo>
                                      <a:pt x="492" y="298"/>
                                      <a:pt x="495" y="295"/>
                                      <a:pt x="499" y="295"/>
                                    </a:cubicBezTo>
                                    <a:cubicBezTo>
                                      <a:pt x="502" y="295"/>
                                      <a:pt x="505" y="298"/>
                                      <a:pt x="505" y="301"/>
                                    </a:cubicBezTo>
                                    <a:close/>
                                    <a:moveTo>
                                      <a:pt x="499" y="296"/>
                                    </a:moveTo>
                                    <a:cubicBezTo>
                                      <a:pt x="496" y="296"/>
                                      <a:pt x="494" y="298"/>
                                      <a:pt x="494" y="301"/>
                                    </a:cubicBezTo>
                                    <a:cubicBezTo>
                                      <a:pt x="494" y="301"/>
                                      <a:pt x="494" y="302"/>
                                      <a:pt x="494" y="302"/>
                                    </a:cubicBezTo>
                                    <a:cubicBezTo>
                                      <a:pt x="495" y="302"/>
                                      <a:pt x="497" y="301"/>
                                      <a:pt x="499" y="301"/>
                                    </a:cubicBezTo>
                                    <a:cubicBezTo>
                                      <a:pt x="500" y="301"/>
                                      <a:pt x="502" y="302"/>
                                      <a:pt x="504" y="302"/>
                                    </a:cubicBezTo>
                                    <a:cubicBezTo>
                                      <a:pt x="504" y="302"/>
                                      <a:pt x="504" y="301"/>
                                      <a:pt x="504" y="301"/>
                                    </a:cubicBezTo>
                                    <a:cubicBezTo>
                                      <a:pt x="504" y="298"/>
                                      <a:pt x="501" y="296"/>
                                      <a:pt x="499" y="296"/>
                                    </a:cubicBezTo>
                                    <a:close/>
                                    <a:moveTo>
                                      <a:pt x="453" y="329"/>
                                    </a:moveTo>
                                    <a:cubicBezTo>
                                      <a:pt x="454" y="327"/>
                                      <a:pt x="455" y="325"/>
                                      <a:pt x="456" y="324"/>
                                    </a:cubicBezTo>
                                    <a:cubicBezTo>
                                      <a:pt x="451" y="320"/>
                                      <a:pt x="445" y="318"/>
                                      <a:pt x="438" y="318"/>
                                    </a:cubicBezTo>
                                    <a:cubicBezTo>
                                      <a:pt x="431" y="318"/>
                                      <a:pt x="425" y="320"/>
                                      <a:pt x="420" y="324"/>
                                    </a:cubicBezTo>
                                    <a:cubicBezTo>
                                      <a:pt x="421" y="325"/>
                                      <a:pt x="422" y="327"/>
                                      <a:pt x="423" y="328"/>
                                    </a:cubicBezTo>
                                    <a:cubicBezTo>
                                      <a:pt x="427" y="325"/>
                                      <a:pt x="432" y="324"/>
                                      <a:pt x="438" y="324"/>
                                    </a:cubicBezTo>
                                    <a:cubicBezTo>
                                      <a:pt x="444" y="324"/>
                                      <a:pt x="449" y="326"/>
                                      <a:pt x="453" y="329"/>
                                    </a:cubicBezTo>
                                    <a:close/>
                                    <a:moveTo>
                                      <a:pt x="438" y="325"/>
                                    </a:moveTo>
                                    <a:cubicBezTo>
                                      <a:pt x="433" y="325"/>
                                      <a:pt x="428" y="327"/>
                                      <a:pt x="423" y="330"/>
                                    </a:cubicBezTo>
                                    <a:cubicBezTo>
                                      <a:pt x="424" y="331"/>
                                      <a:pt x="425" y="333"/>
                                      <a:pt x="426" y="335"/>
                                    </a:cubicBezTo>
                                    <a:cubicBezTo>
                                      <a:pt x="429" y="333"/>
                                      <a:pt x="433" y="332"/>
                                      <a:pt x="438" y="332"/>
                                    </a:cubicBezTo>
                                    <a:cubicBezTo>
                                      <a:pt x="442" y="332"/>
                                      <a:pt x="447" y="333"/>
                                      <a:pt x="450" y="336"/>
                                    </a:cubicBezTo>
                                    <a:cubicBezTo>
                                      <a:pt x="451" y="334"/>
                                      <a:pt x="452" y="332"/>
                                      <a:pt x="453" y="330"/>
                                    </a:cubicBezTo>
                                    <a:cubicBezTo>
                                      <a:pt x="448" y="327"/>
                                      <a:pt x="443" y="325"/>
                                      <a:pt x="438" y="325"/>
                                    </a:cubicBezTo>
                                    <a:close/>
                                    <a:moveTo>
                                      <a:pt x="457" y="323"/>
                                    </a:moveTo>
                                    <a:cubicBezTo>
                                      <a:pt x="458" y="321"/>
                                      <a:pt x="460" y="319"/>
                                      <a:pt x="461" y="318"/>
                                    </a:cubicBezTo>
                                    <a:cubicBezTo>
                                      <a:pt x="454" y="313"/>
                                      <a:pt x="446" y="311"/>
                                      <a:pt x="438" y="311"/>
                                    </a:cubicBezTo>
                                    <a:cubicBezTo>
                                      <a:pt x="429" y="311"/>
                                      <a:pt x="422" y="313"/>
                                      <a:pt x="415" y="317"/>
                                    </a:cubicBezTo>
                                    <a:cubicBezTo>
                                      <a:pt x="416" y="319"/>
                                      <a:pt x="418" y="321"/>
                                      <a:pt x="419" y="322"/>
                                    </a:cubicBezTo>
                                    <a:cubicBezTo>
                                      <a:pt x="424" y="319"/>
                                      <a:pt x="431" y="317"/>
                                      <a:pt x="438" y="317"/>
                                    </a:cubicBezTo>
                                    <a:cubicBezTo>
                                      <a:pt x="445" y="317"/>
                                      <a:pt x="452" y="319"/>
                                      <a:pt x="457" y="323"/>
                                    </a:cubicBezTo>
                                    <a:close/>
                                    <a:moveTo>
                                      <a:pt x="462" y="317"/>
                                    </a:moveTo>
                                    <a:cubicBezTo>
                                      <a:pt x="464" y="315"/>
                                      <a:pt x="465" y="314"/>
                                      <a:pt x="467" y="312"/>
                                    </a:cubicBezTo>
                                    <a:cubicBezTo>
                                      <a:pt x="459" y="307"/>
                                      <a:pt x="449" y="303"/>
                                      <a:pt x="438" y="303"/>
                                    </a:cubicBezTo>
                                    <a:cubicBezTo>
                                      <a:pt x="427" y="303"/>
                                      <a:pt x="417" y="306"/>
                                      <a:pt x="409" y="312"/>
                                    </a:cubicBezTo>
                                    <a:cubicBezTo>
                                      <a:pt x="411" y="313"/>
                                      <a:pt x="412" y="315"/>
                                      <a:pt x="414" y="316"/>
                                    </a:cubicBezTo>
                                    <a:cubicBezTo>
                                      <a:pt x="421" y="312"/>
                                      <a:pt x="429" y="309"/>
                                      <a:pt x="438" y="309"/>
                                    </a:cubicBezTo>
                                    <a:cubicBezTo>
                                      <a:pt x="447" y="309"/>
                                      <a:pt x="455" y="312"/>
                                      <a:pt x="462" y="317"/>
                                    </a:cubicBezTo>
                                    <a:close/>
                                    <a:moveTo>
                                      <a:pt x="423" y="175"/>
                                    </a:moveTo>
                                    <a:cubicBezTo>
                                      <a:pt x="424" y="177"/>
                                      <a:pt x="425" y="179"/>
                                      <a:pt x="426" y="181"/>
                                    </a:cubicBezTo>
                                    <a:cubicBezTo>
                                      <a:pt x="429" y="179"/>
                                      <a:pt x="433" y="177"/>
                                      <a:pt x="438" y="177"/>
                                    </a:cubicBezTo>
                                    <a:cubicBezTo>
                                      <a:pt x="442" y="177"/>
                                      <a:pt x="447" y="179"/>
                                      <a:pt x="450" y="182"/>
                                    </a:cubicBezTo>
                                    <a:cubicBezTo>
                                      <a:pt x="451" y="180"/>
                                      <a:pt x="452" y="178"/>
                                      <a:pt x="453" y="176"/>
                                    </a:cubicBezTo>
                                    <a:cubicBezTo>
                                      <a:pt x="448" y="173"/>
                                      <a:pt x="443" y="171"/>
                                      <a:pt x="438" y="171"/>
                                    </a:cubicBezTo>
                                    <a:cubicBezTo>
                                      <a:pt x="433" y="171"/>
                                      <a:pt x="428" y="173"/>
                                      <a:pt x="423" y="175"/>
                                    </a:cubicBezTo>
                                    <a:close/>
                                    <a:moveTo>
                                      <a:pt x="438" y="170"/>
                                    </a:moveTo>
                                    <a:cubicBezTo>
                                      <a:pt x="444" y="170"/>
                                      <a:pt x="449" y="171"/>
                                      <a:pt x="453" y="174"/>
                                    </a:cubicBezTo>
                                    <a:cubicBezTo>
                                      <a:pt x="454" y="173"/>
                                      <a:pt x="455" y="171"/>
                                      <a:pt x="456" y="170"/>
                                    </a:cubicBezTo>
                                    <a:cubicBezTo>
                                      <a:pt x="451" y="166"/>
                                      <a:pt x="445" y="164"/>
                                      <a:pt x="438" y="164"/>
                                    </a:cubicBezTo>
                                    <a:cubicBezTo>
                                      <a:pt x="431" y="164"/>
                                      <a:pt x="425" y="166"/>
                                      <a:pt x="420" y="169"/>
                                    </a:cubicBezTo>
                                    <a:cubicBezTo>
                                      <a:pt x="421" y="171"/>
                                      <a:pt x="422" y="172"/>
                                      <a:pt x="423" y="174"/>
                                    </a:cubicBezTo>
                                    <a:cubicBezTo>
                                      <a:pt x="427" y="171"/>
                                      <a:pt x="432" y="170"/>
                                      <a:pt x="438" y="170"/>
                                    </a:cubicBezTo>
                                    <a:close/>
                                    <a:moveTo>
                                      <a:pt x="426" y="183"/>
                                    </a:moveTo>
                                    <a:cubicBezTo>
                                      <a:pt x="427" y="185"/>
                                      <a:pt x="428" y="187"/>
                                      <a:pt x="428" y="189"/>
                                    </a:cubicBezTo>
                                    <a:cubicBezTo>
                                      <a:pt x="431" y="187"/>
                                      <a:pt x="434" y="185"/>
                                      <a:pt x="438" y="185"/>
                                    </a:cubicBezTo>
                                    <a:cubicBezTo>
                                      <a:pt x="442" y="185"/>
                                      <a:pt x="446" y="187"/>
                                      <a:pt x="448" y="190"/>
                                    </a:cubicBezTo>
                                    <a:cubicBezTo>
                                      <a:pt x="449" y="188"/>
                                      <a:pt x="449" y="185"/>
                                      <a:pt x="450" y="183"/>
                                    </a:cubicBezTo>
                                    <a:cubicBezTo>
                                      <a:pt x="446" y="181"/>
                                      <a:pt x="442" y="179"/>
                                      <a:pt x="438" y="179"/>
                                    </a:cubicBezTo>
                                    <a:cubicBezTo>
                                      <a:pt x="434" y="179"/>
                                      <a:pt x="430" y="180"/>
                                      <a:pt x="426" y="183"/>
                                    </a:cubicBezTo>
                                    <a:close/>
                                    <a:moveTo>
                                      <a:pt x="447" y="199"/>
                                    </a:moveTo>
                                    <a:cubicBezTo>
                                      <a:pt x="447" y="196"/>
                                      <a:pt x="448" y="194"/>
                                      <a:pt x="448" y="192"/>
                                    </a:cubicBezTo>
                                    <a:cubicBezTo>
                                      <a:pt x="446" y="189"/>
                                      <a:pt x="442" y="187"/>
                                      <a:pt x="438" y="187"/>
                                    </a:cubicBezTo>
                                    <a:cubicBezTo>
                                      <a:pt x="434" y="187"/>
                                      <a:pt x="431" y="188"/>
                                      <a:pt x="428" y="191"/>
                                    </a:cubicBezTo>
                                    <a:cubicBezTo>
                                      <a:pt x="429" y="194"/>
                                      <a:pt x="429" y="196"/>
                                      <a:pt x="429" y="199"/>
                                    </a:cubicBezTo>
                                    <a:cubicBezTo>
                                      <a:pt x="429" y="199"/>
                                      <a:pt x="429" y="199"/>
                                      <a:pt x="429" y="199"/>
                                    </a:cubicBezTo>
                                    <a:cubicBezTo>
                                      <a:pt x="430" y="199"/>
                                      <a:pt x="430" y="199"/>
                                      <a:pt x="431" y="199"/>
                                    </a:cubicBezTo>
                                    <a:cubicBezTo>
                                      <a:pt x="431" y="199"/>
                                      <a:pt x="431" y="199"/>
                                      <a:pt x="431" y="199"/>
                                    </a:cubicBezTo>
                                    <a:cubicBezTo>
                                      <a:pt x="431" y="195"/>
                                      <a:pt x="434" y="192"/>
                                      <a:pt x="438" y="192"/>
                                    </a:cubicBezTo>
                                    <a:cubicBezTo>
                                      <a:pt x="441" y="192"/>
                                      <a:pt x="444" y="195"/>
                                      <a:pt x="444" y="199"/>
                                    </a:cubicBezTo>
                                    <a:cubicBezTo>
                                      <a:pt x="444" y="199"/>
                                      <a:pt x="444" y="199"/>
                                      <a:pt x="444" y="199"/>
                                    </a:cubicBezTo>
                                    <a:cubicBezTo>
                                      <a:pt x="445" y="199"/>
                                      <a:pt x="446" y="199"/>
                                      <a:pt x="447" y="200"/>
                                    </a:cubicBezTo>
                                    <a:cubicBezTo>
                                      <a:pt x="447" y="199"/>
                                      <a:pt x="447" y="199"/>
                                      <a:pt x="447" y="199"/>
                                    </a:cubicBezTo>
                                    <a:close/>
                                    <a:moveTo>
                                      <a:pt x="438" y="193"/>
                                    </a:moveTo>
                                    <a:cubicBezTo>
                                      <a:pt x="435" y="193"/>
                                      <a:pt x="433" y="196"/>
                                      <a:pt x="433" y="199"/>
                                    </a:cubicBezTo>
                                    <a:cubicBezTo>
                                      <a:pt x="433" y="199"/>
                                      <a:pt x="433" y="199"/>
                                      <a:pt x="433" y="199"/>
                                    </a:cubicBezTo>
                                    <a:cubicBezTo>
                                      <a:pt x="434" y="199"/>
                                      <a:pt x="436" y="199"/>
                                      <a:pt x="438" y="199"/>
                                    </a:cubicBezTo>
                                    <a:cubicBezTo>
                                      <a:pt x="439" y="199"/>
                                      <a:pt x="441" y="199"/>
                                      <a:pt x="443" y="199"/>
                                    </a:cubicBezTo>
                                    <a:cubicBezTo>
                                      <a:pt x="443" y="199"/>
                                      <a:pt x="443" y="199"/>
                                      <a:pt x="443" y="199"/>
                                    </a:cubicBezTo>
                                    <a:cubicBezTo>
                                      <a:pt x="443" y="196"/>
                                      <a:pt x="441" y="193"/>
                                      <a:pt x="438" y="193"/>
                                    </a:cubicBezTo>
                                    <a:close/>
                                    <a:moveTo>
                                      <a:pt x="409" y="209"/>
                                    </a:moveTo>
                                    <a:cubicBezTo>
                                      <a:pt x="411" y="211"/>
                                      <a:pt x="412" y="212"/>
                                      <a:pt x="414" y="214"/>
                                    </a:cubicBezTo>
                                    <a:cubicBezTo>
                                      <a:pt x="421" y="209"/>
                                      <a:pt x="429" y="206"/>
                                      <a:pt x="438" y="206"/>
                                    </a:cubicBezTo>
                                    <a:cubicBezTo>
                                      <a:pt x="447" y="206"/>
                                      <a:pt x="455" y="209"/>
                                      <a:pt x="462" y="214"/>
                                    </a:cubicBezTo>
                                    <a:cubicBezTo>
                                      <a:pt x="464" y="212"/>
                                      <a:pt x="465" y="211"/>
                                      <a:pt x="467" y="210"/>
                                    </a:cubicBezTo>
                                    <a:cubicBezTo>
                                      <a:pt x="459" y="204"/>
                                      <a:pt x="449" y="200"/>
                                      <a:pt x="438" y="200"/>
                                    </a:cubicBezTo>
                                    <a:cubicBezTo>
                                      <a:pt x="427" y="200"/>
                                      <a:pt x="417" y="204"/>
                                      <a:pt x="409" y="209"/>
                                    </a:cubicBezTo>
                                    <a:close/>
                                    <a:moveTo>
                                      <a:pt x="415" y="215"/>
                                    </a:moveTo>
                                    <a:cubicBezTo>
                                      <a:pt x="416" y="216"/>
                                      <a:pt x="418" y="218"/>
                                      <a:pt x="419" y="219"/>
                                    </a:cubicBezTo>
                                    <a:cubicBezTo>
                                      <a:pt x="424" y="216"/>
                                      <a:pt x="431" y="214"/>
                                      <a:pt x="438" y="214"/>
                                    </a:cubicBezTo>
                                    <a:cubicBezTo>
                                      <a:pt x="445" y="214"/>
                                      <a:pt x="452" y="216"/>
                                      <a:pt x="457" y="220"/>
                                    </a:cubicBezTo>
                                    <a:cubicBezTo>
                                      <a:pt x="458" y="218"/>
                                      <a:pt x="460" y="217"/>
                                      <a:pt x="461" y="215"/>
                                    </a:cubicBezTo>
                                    <a:cubicBezTo>
                                      <a:pt x="454" y="211"/>
                                      <a:pt x="446" y="208"/>
                                      <a:pt x="438" y="208"/>
                                    </a:cubicBezTo>
                                    <a:cubicBezTo>
                                      <a:pt x="429" y="208"/>
                                      <a:pt x="422" y="210"/>
                                      <a:pt x="415" y="215"/>
                                    </a:cubicBezTo>
                                    <a:close/>
                                    <a:moveTo>
                                      <a:pt x="420" y="221"/>
                                    </a:moveTo>
                                    <a:cubicBezTo>
                                      <a:pt x="421" y="222"/>
                                      <a:pt x="422" y="224"/>
                                      <a:pt x="423" y="225"/>
                                    </a:cubicBezTo>
                                    <a:cubicBezTo>
                                      <a:pt x="427" y="223"/>
                                      <a:pt x="432" y="221"/>
                                      <a:pt x="438" y="221"/>
                                    </a:cubicBezTo>
                                    <a:cubicBezTo>
                                      <a:pt x="444" y="221"/>
                                      <a:pt x="449" y="223"/>
                                      <a:pt x="453" y="226"/>
                                    </a:cubicBezTo>
                                    <a:cubicBezTo>
                                      <a:pt x="454" y="224"/>
                                      <a:pt x="455" y="223"/>
                                      <a:pt x="456" y="221"/>
                                    </a:cubicBezTo>
                                    <a:cubicBezTo>
                                      <a:pt x="451" y="218"/>
                                      <a:pt x="445" y="216"/>
                                      <a:pt x="438" y="216"/>
                                    </a:cubicBezTo>
                                    <a:cubicBezTo>
                                      <a:pt x="431" y="216"/>
                                      <a:pt x="425" y="218"/>
                                      <a:pt x="420" y="221"/>
                                    </a:cubicBezTo>
                                    <a:close/>
                                    <a:moveTo>
                                      <a:pt x="423" y="227"/>
                                    </a:moveTo>
                                    <a:cubicBezTo>
                                      <a:pt x="424" y="229"/>
                                      <a:pt x="425" y="231"/>
                                      <a:pt x="426" y="232"/>
                                    </a:cubicBezTo>
                                    <a:cubicBezTo>
                                      <a:pt x="429" y="230"/>
                                      <a:pt x="433" y="229"/>
                                      <a:pt x="438" y="229"/>
                                    </a:cubicBezTo>
                                    <a:cubicBezTo>
                                      <a:pt x="442" y="229"/>
                                      <a:pt x="447" y="230"/>
                                      <a:pt x="450" y="233"/>
                                    </a:cubicBezTo>
                                    <a:cubicBezTo>
                                      <a:pt x="451" y="231"/>
                                      <a:pt x="452" y="229"/>
                                      <a:pt x="453" y="227"/>
                                    </a:cubicBezTo>
                                    <a:cubicBezTo>
                                      <a:pt x="448" y="224"/>
                                      <a:pt x="443" y="223"/>
                                      <a:pt x="438" y="223"/>
                                    </a:cubicBezTo>
                                    <a:cubicBezTo>
                                      <a:pt x="433" y="223"/>
                                      <a:pt x="428" y="224"/>
                                      <a:pt x="423" y="227"/>
                                    </a:cubicBezTo>
                                    <a:close/>
                                    <a:moveTo>
                                      <a:pt x="426" y="234"/>
                                    </a:moveTo>
                                    <a:cubicBezTo>
                                      <a:pt x="427" y="236"/>
                                      <a:pt x="428" y="238"/>
                                      <a:pt x="428" y="240"/>
                                    </a:cubicBezTo>
                                    <a:cubicBezTo>
                                      <a:pt x="431" y="238"/>
                                      <a:pt x="434" y="236"/>
                                      <a:pt x="438" y="236"/>
                                    </a:cubicBezTo>
                                    <a:cubicBezTo>
                                      <a:pt x="442" y="236"/>
                                      <a:pt x="446" y="238"/>
                                      <a:pt x="448" y="241"/>
                                    </a:cubicBezTo>
                                    <a:cubicBezTo>
                                      <a:pt x="449" y="239"/>
                                      <a:pt x="449" y="237"/>
                                      <a:pt x="450" y="235"/>
                                    </a:cubicBezTo>
                                    <a:cubicBezTo>
                                      <a:pt x="446" y="232"/>
                                      <a:pt x="442" y="230"/>
                                      <a:pt x="438" y="230"/>
                                    </a:cubicBezTo>
                                    <a:cubicBezTo>
                                      <a:pt x="434" y="230"/>
                                      <a:pt x="430" y="232"/>
                                      <a:pt x="426" y="234"/>
                                    </a:cubicBezTo>
                                    <a:close/>
                                    <a:moveTo>
                                      <a:pt x="447" y="250"/>
                                    </a:moveTo>
                                    <a:cubicBezTo>
                                      <a:pt x="447" y="248"/>
                                      <a:pt x="448" y="246"/>
                                      <a:pt x="448" y="244"/>
                                    </a:cubicBezTo>
                                    <a:cubicBezTo>
                                      <a:pt x="446" y="240"/>
                                      <a:pt x="442" y="238"/>
                                      <a:pt x="438" y="238"/>
                                    </a:cubicBezTo>
                                    <a:cubicBezTo>
                                      <a:pt x="434" y="238"/>
                                      <a:pt x="431" y="240"/>
                                      <a:pt x="428" y="242"/>
                                    </a:cubicBezTo>
                                    <a:cubicBezTo>
                                      <a:pt x="429" y="245"/>
                                      <a:pt x="429" y="247"/>
                                      <a:pt x="429" y="250"/>
                                    </a:cubicBezTo>
                                    <a:cubicBezTo>
                                      <a:pt x="429" y="250"/>
                                      <a:pt x="429" y="251"/>
                                      <a:pt x="429" y="251"/>
                                    </a:cubicBezTo>
                                    <a:cubicBezTo>
                                      <a:pt x="430" y="251"/>
                                      <a:pt x="430" y="251"/>
                                      <a:pt x="431" y="251"/>
                                    </a:cubicBezTo>
                                    <a:cubicBezTo>
                                      <a:pt x="431" y="250"/>
                                      <a:pt x="431" y="250"/>
                                      <a:pt x="431" y="250"/>
                                    </a:cubicBezTo>
                                    <a:cubicBezTo>
                                      <a:pt x="431" y="246"/>
                                      <a:pt x="434" y="243"/>
                                      <a:pt x="438" y="243"/>
                                    </a:cubicBezTo>
                                    <a:cubicBezTo>
                                      <a:pt x="441" y="243"/>
                                      <a:pt x="444" y="246"/>
                                      <a:pt x="444" y="250"/>
                                    </a:cubicBezTo>
                                    <a:cubicBezTo>
                                      <a:pt x="444" y="250"/>
                                      <a:pt x="444" y="250"/>
                                      <a:pt x="444" y="251"/>
                                    </a:cubicBezTo>
                                    <a:cubicBezTo>
                                      <a:pt x="445" y="251"/>
                                      <a:pt x="446" y="251"/>
                                      <a:pt x="447" y="251"/>
                                    </a:cubicBezTo>
                                    <a:cubicBezTo>
                                      <a:pt x="447" y="251"/>
                                      <a:pt x="447" y="250"/>
                                      <a:pt x="447" y="250"/>
                                    </a:cubicBezTo>
                                    <a:close/>
                                    <a:moveTo>
                                      <a:pt x="438" y="245"/>
                                    </a:moveTo>
                                    <a:cubicBezTo>
                                      <a:pt x="435" y="245"/>
                                      <a:pt x="433" y="247"/>
                                      <a:pt x="433" y="250"/>
                                    </a:cubicBezTo>
                                    <a:cubicBezTo>
                                      <a:pt x="433" y="250"/>
                                      <a:pt x="433" y="250"/>
                                      <a:pt x="433" y="250"/>
                                    </a:cubicBezTo>
                                    <a:cubicBezTo>
                                      <a:pt x="434" y="250"/>
                                      <a:pt x="436" y="250"/>
                                      <a:pt x="438" y="250"/>
                                    </a:cubicBezTo>
                                    <a:cubicBezTo>
                                      <a:pt x="439" y="250"/>
                                      <a:pt x="441" y="250"/>
                                      <a:pt x="443" y="250"/>
                                    </a:cubicBezTo>
                                    <a:cubicBezTo>
                                      <a:pt x="443" y="250"/>
                                      <a:pt x="443" y="250"/>
                                      <a:pt x="443" y="250"/>
                                    </a:cubicBezTo>
                                    <a:cubicBezTo>
                                      <a:pt x="443" y="247"/>
                                      <a:pt x="441" y="245"/>
                                      <a:pt x="438" y="245"/>
                                    </a:cubicBezTo>
                                    <a:close/>
                                    <a:moveTo>
                                      <a:pt x="409" y="261"/>
                                    </a:moveTo>
                                    <a:cubicBezTo>
                                      <a:pt x="411" y="262"/>
                                      <a:pt x="412" y="263"/>
                                      <a:pt x="414" y="265"/>
                                    </a:cubicBezTo>
                                    <a:cubicBezTo>
                                      <a:pt x="421" y="260"/>
                                      <a:pt x="429" y="258"/>
                                      <a:pt x="438" y="258"/>
                                    </a:cubicBezTo>
                                    <a:cubicBezTo>
                                      <a:pt x="447" y="258"/>
                                      <a:pt x="455" y="261"/>
                                      <a:pt x="462" y="265"/>
                                    </a:cubicBezTo>
                                    <a:cubicBezTo>
                                      <a:pt x="464" y="264"/>
                                      <a:pt x="465" y="262"/>
                                      <a:pt x="467" y="261"/>
                                    </a:cubicBezTo>
                                    <a:cubicBezTo>
                                      <a:pt x="459" y="255"/>
                                      <a:pt x="449" y="252"/>
                                      <a:pt x="438" y="252"/>
                                    </a:cubicBezTo>
                                    <a:cubicBezTo>
                                      <a:pt x="427" y="252"/>
                                      <a:pt x="417" y="255"/>
                                      <a:pt x="409" y="261"/>
                                    </a:cubicBezTo>
                                    <a:close/>
                                    <a:moveTo>
                                      <a:pt x="415" y="266"/>
                                    </a:moveTo>
                                    <a:cubicBezTo>
                                      <a:pt x="416" y="268"/>
                                      <a:pt x="418" y="269"/>
                                      <a:pt x="419" y="271"/>
                                    </a:cubicBezTo>
                                    <a:cubicBezTo>
                                      <a:pt x="424" y="267"/>
                                      <a:pt x="431" y="265"/>
                                      <a:pt x="438" y="265"/>
                                    </a:cubicBezTo>
                                    <a:cubicBezTo>
                                      <a:pt x="445" y="265"/>
                                      <a:pt x="452" y="268"/>
                                      <a:pt x="457" y="271"/>
                                    </a:cubicBezTo>
                                    <a:cubicBezTo>
                                      <a:pt x="458" y="270"/>
                                      <a:pt x="460" y="268"/>
                                      <a:pt x="461" y="266"/>
                                    </a:cubicBezTo>
                                    <a:cubicBezTo>
                                      <a:pt x="454" y="262"/>
                                      <a:pt x="446" y="259"/>
                                      <a:pt x="438" y="259"/>
                                    </a:cubicBezTo>
                                    <a:cubicBezTo>
                                      <a:pt x="429" y="259"/>
                                      <a:pt x="422" y="262"/>
                                      <a:pt x="415" y="266"/>
                                    </a:cubicBezTo>
                                    <a:close/>
                                    <a:moveTo>
                                      <a:pt x="420" y="272"/>
                                    </a:moveTo>
                                    <a:cubicBezTo>
                                      <a:pt x="421" y="274"/>
                                      <a:pt x="422" y="275"/>
                                      <a:pt x="423" y="277"/>
                                    </a:cubicBezTo>
                                    <a:cubicBezTo>
                                      <a:pt x="427" y="274"/>
                                      <a:pt x="432" y="272"/>
                                      <a:pt x="438" y="272"/>
                                    </a:cubicBezTo>
                                    <a:cubicBezTo>
                                      <a:pt x="444" y="272"/>
                                      <a:pt x="449" y="274"/>
                                      <a:pt x="453" y="277"/>
                                    </a:cubicBezTo>
                                    <a:cubicBezTo>
                                      <a:pt x="454" y="276"/>
                                      <a:pt x="455" y="274"/>
                                      <a:pt x="456" y="273"/>
                                    </a:cubicBezTo>
                                    <a:cubicBezTo>
                                      <a:pt x="451" y="269"/>
                                      <a:pt x="445" y="267"/>
                                      <a:pt x="438" y="267"/>
                                    </a:cubicBezTo>
                                    <a:cubicBezTo>
                                      <a:pt x="431" y="267"/>
                                      <a:pt x="425" y="269"/>
                                      <a:pt x="420" y="272"/>
                                    </a:cubicBezTo>
                                    <a:close/>
                                    <a:moveTo>
                                      <a:pt x="423" y="278"/>
                                    </a:moveTo>
                                    <a:cubicBezTo>
                                      <a:pt x="424" y="280"/>
                                      <a:pt x="425" y="282"/>
                                      <a:pt x="426" y="284"/>
                                    </a:cubicBezTo>
                                    <a:cubicBezTo>
                                      <a:pt x="429" y="282"/>
                                      <a:pt x="433" y="280"/>
                                      <a:pt x="438" y="280"/>
                                    </a:cubicBezTo>
                                    <a:cubicBezTo>
                                      <a:pt x="442" y="280"/>
                                      <a:pt x="447" y="282"/>
                                      <a:pt x="450" y="284"/>
                                    </a:cubicBezTo>
                                    <a:cubicBezTo>
                                      <a:pt x="451" y="282"/>
                                      <a:pt x="452" y="280"/>
                                      <a:pt x="453" y="279"/>
                                    </a:cubicBezTo>
                                    <a:cubicBezTo>
                                      <a:pt x="448" y="276"/>
                                      <a:pt x="443" y="274"/>
                                      <a:pt x="438" y="274"/>
                                    </a:cubicBezTo>
                                    <a:cubicBezTo>
                                      <a:pt x="433" y="274"/>
                                      <a:pt x="428" y="276"/>
                                      <a:pt x="423" y="278"/>
                                    </a:cubicBezTo>
                                    <a:close/>
                                    <a:moveTo>
                                      <a:pt x="426" y="285"/>
                                    </a:moveTo>
                                    <a:cubicBezTo>
                                      <a:pt x="427" y="287"/>
                                      <a:pt x="428" y="290"/>
                                      <a:pt x="428" y="292"/>
                                    </a:cubicBezTo>
                                    <a:cubicBezTo>
                                      <a:pt x="431" y="289"/>
                                      <a:pt x="434" y="288"/>
                                      <a:pt x="438" y="288"/>
                                    </a:cubicBezTo>
                                    <a:cubicBezTo>
                                      <a:pt x="442" y="288"/>
                                      <a:pt x="446" y="290"/>
                                      <a:pt x="448" y="293"/>
                                    </a:cubicBezTo>
                                    <a:cubicBezTo>
                                      <a:pt x="449" y="290"/>
                                      <a:pt x="449" y="288"/>
                                      <a:pt x="450" y="286"/>
                                    </a:cubicBezTo>
                                    <a:cubicBezTo>
                                      <a:pt x="446" y="283"/>
                                      <a:pt x="442" y="282"/>
                                      <a:pt x="438" y="282"/>
                                    </a:cubicBezTo>
                                    <a:cubicBezTo>
                                      <a:pt x="434" y="282"/>
                                      <a:pt x="430" y="283"/>
                                      <a:pt x="426" y="285"/>
                                    </a:cubicBezTo>
                                    <a:close/>
                                    <a:moveTo>
                                      <a:pt x="447" y="301"/>
                                    </a:moveTo>
                                    <a:cubicBezTo>
                                      <a:pt x="447" y="299"/>
                                      <a:pt x="448" y="297"/>
                                      <a:pt x="448" y="295"/>
                                    </a:cubicBezTo>
                                    <a:cubicBezTo>
                                      <a:pt x="446" y="292"/>
                                      <a:pt x="442" y="289"/>
                                      <a:pt x="438" y="289"/>
                                    </a:cubicBezTo>
                                    <a:cubicBezTo>
                                      <a:pt x="434" y="289"/>
                                      <a:pt x="431" y="291"/>
                                      <a:pt x="428" y="294"/>
                                    </a:cubicBezTo>
                                    <a:cubicBezTo>
                                      <a:pt x="429" y="296"/>
                                      <a:pt x="429" y="299"/>
                                      <a:pt x="429" y="301"/>
                                    </a:cubicBezTo>
                                    <a:cubicBezTo>
                                      <a:pt x="429" y="302"/>
                                      <a:pt x="429" y="302"/>
                                      <a:pt x="429" y="302"/>
                                    </a:cubicBezTo>
                                    <a:cubicBezTo>
                                      <a:pt x="430" y="302"/>
                                      <a:pt x="430" y="302"/>
                                      <a:pt x="431" y="302"/>
                                    </a:cubicBezTo>
                                    <a:cubicBezTo>
                                      <a:pt x="431" y="302"/>
                                      <a:pt x="431" y="301"/>
                                      <a:pt x="431" y="301"/>
                                    </a:cubicBezTo>
                                    <a:cubicBezTo>
                                      <a:pt x="431" y="298"/>
                                      <a:pt x="434" y="295"/>
                                      <a:pt x="438" y="295"/>
                                    </a:cubicBezTo>
                                    <a:cubicBezTo>
                                      <a:pt x="441" y="295"/>
                                      <a:pt x="444" y="298"/>
                                      <a:pt x="444" y="301"/>
                                    </a:cubicBezTo>
                                    <a:cubicBezTo>
                                      <a:pt x="444" y="301"/>
                                      <a:pt x="444" y="302"/>
                                      <a:pt x="444" y="302"/>
                                    </a:cubicBezTo>
                                    <a:cubicBezTo>
                                      <a:pt x="445" y="302"/>
                                      <a:pt x="446" y="302"/>
                                      <a:pt x="447" y="302"/>
                                    </a:cubicBezTo>
                                    <a:cubicBezTo>
                                      <a:pt x="447" y="302"/>
                                      <a:pt x="447" y="302"/>
                                      <a:pt x="447" y="301"/>
                                    </a:cubicBezTo>
                                    <a:close/>
                                    <a:moveTo>
                                      <a:pt x="438" y="296"/>
                                    </a:moveTo>
                                    <a:cubicBezTo>
                                      <a:pt x="435" y="296"/>
                                      <a:pt x="433" y="298"/>
                                      <a:pt x="433" y="301"/>
                                    </a:cubicBezTo>
                                    <a:cubicBezTo>
                                      <a:pt x="433" y="301"/>
                                      <a:pt x="433" y="302"/>
                                      <a:pt x="433" y="302"/>
                                    </a:cubicBezTo>
                                    <a:cubicBezTo>
                                      <a:pt x="434" y="302"/>
                                      <a:pt x="436" y="301"/>
                                      <a:pt x="438" y="301"/>
                                    </a:cubicBezTo>
                                    <a:cubicBezTo>
                                      <a:pt x="439" y="301"/>
                                      <a:pt x="441" y="302"/>
                                      <a:pt x="443" y="302"/>
                                    </a:cubicBezTo>
                                    <a:cubicBezTo>
                                      <a:pt x="443" y="302"/>
                                      <a:pt x="443" y="301"/>
                                      <a:pt x="443" y="301"/>
                                    </a:cubicBezTo>
                                    <a:cubicBezTo>
                                      <a:pt x="443" y="298"/>
                                      <a:pt x="441" y="296"/>
                                      <a:pt x="438" y="296"/>
                                    </a:cubicBezTo>
                                    <a:close/>
                                    <a:moveTo>
                                      <a:pt x="520" y="250"/>
                                    </a:moveTo>
                                    <a:cubicBezTo>
                                      <a:pt x="520" y="251"/>
                                      <a:pt x="520" y="253"/>
                                      <a:pt x="519" y="254"/>
                                    </a:cubicBezTo>
                                    <a:cubicBezTo>
                                      <a:pt x="521" y="255"/>
                                      <a:pt x="523" y="256"/>
                                      <a:pt x="525" y="257"/>
                                    </a:cubicBezTo>
                                    <a:cubicBezTo>
                                      <a:pt x="525" y="255"/>
                                      <a:pt x="526" y="252"/>
                                      <a:pt x="526" y="250"/>
                                    </a:cubicBezTo>
                                    <a:cubicBezTo>
                                      <a:pt x="526" y="242"/>
                                      <a:pt x="523" y="236"/>
                                      <a:pt x="518" y="231"/>
                                    </a:cubicBezTo>
                                    <a:cubicBezTo>
                                      <a:pt x="513" y="226"/>
                                      <a:pt x="506" y="223"/>
                                      <a:pt x="499" y="223"/>
                                    </a:cubicBezTo>
                                    <a:cubicBezTo>
                                      <a:pt x="491" y="223"/>
                                      <a:pt x="484" y="226"/>
                                      <a:pt x="479" y="231"/>
                                    </a:cubicBezTo>
                                    <a:cubicBezTo>
                                      <a:pt x="474" y="236"/>
                                      <a:pt x="471" y="242"/>
                                      <a:pt x="471" y="250"/>
                                    </a:cubicBezTo>
                                    <a:cubicBezTo>
                                      <a:pt x="471" y="252"/>
                                      <a:pt x="472" y="255"/>
                                      <a:pt x="472" y="257"/>
                                    </a:cubicBezTo>
                                    <a:cubicBezTo>
                                      <a:pt x="474" y="256"/>
                                      <a:pt x="476" y="255"/>
                                      <a:pt x="478" y="254"/>
                                    </a:cubicBezTo>
                                    <a:cubicBezTo>
                                      <a:pt x="478" y="253"/>
                                      <a:pt x="478" y="251"/>
                                      <a:pt x="478" y="250"/>
                                    </a:cubicBezTo>
                                    <a:cubicBezTo>
                                      <a:pt x="478" y="238"/>
                                      <a:pt x="487" y="229"/>
                                      <a:pt x="499" y="229"/>
                                    </a:cubicBezTo>
                                    <a:cubicBezTo>
                                      <a:pt x="510" y="229"/>
                                      <a:pt x="520" y="238"/>
                                      <a:pt x="520" y="250"/>
                                    </a:cubicBezTo>
                                    <a:close/>
                                    <a:moveTo>
                                      <a:pt x="512" y="250"/>
                                    </a:moveTo>
                                    <a:cubicBezTo>
                                      <a:pt x="512" y="251"/>
                                      <a:pt x="512" y="251"/>
                                      <a:pt x="512" y="252"/>
                                    </a:cubicBezTo>
                                    <a:cubicBezTo>
                                      <a:pt x="514" y="252"/>
                                      <a:pt x="516" y="253"/>
                                      <a:pt x="518" y="254"/>
                                    </a:cubicBezTo>
                                    <a:cubicBezTo>
                                      <a:pt x="518" y="253"/>
                                      <a:pt x="518" y="251"/>
                                      <a:pt x="518" y="250"/>
                                    </a:cubicBezTo>
                                    <a:cubicBezTo>
                                      <a:pt x="518" y="245"/>
                                      <a:pt x="516" y="240"/>
                                      <a:pt x="512" y="236"/>
                                    </a:cubicBezTo>
                                    <a:cubicBezTo>
                                      <a:pt x="509" y="233"/>
                                      <a:pt x="504" y="230"/>
                                      <a:pt x="499" y="230"/>
                                    </a:cubicBezTo>
                                    <a:cubicBezTo>
                                      <a:pt x="493" y="230"/>
                                      <a:pt x="488" y="233"/>
                                      <a:pt x="485" y="236"/>
                                    </a:cubicBezTo>
                                    <a:cubicBezTo>
                                      <a:pt x="481" y="240"/>
                                      <a:pt x="479" y="245"/>
                                      <a:pt x="479" y="250"/>
                                    </a:cubicBezTo>
                                    <a:cubicBezTo>
                                      <a:pt x="479" y="251"/>
                                      <a:pt x="479" y="253"/>
                                      <a:pt x="480" y="254"/>
                                    </a:cubicBezTo>
                                    <a:cubicBezTo>
                                      <a:pt x="481" y="253"/>
                                      <a:pt x="483" y="252"/>
                                      <a:pt x="485" y="252"/>
                                    </a:cubicBezTo>
                                    <a:cubicBezTo>
                                      <a:pt x="485" y="251"/>
                                      <a:pt x="485" y="251"/>
                                      <a:pt x="485" y="250"/>
                                    </a:cubicBezTo>
                                    <a:cubicBezTo>
                                      <a:pt x="485" y="242"/>
                                      <a:pt x="491" y="236"/>
                                      <a:pt x="499" y="236"/>
                                    </a:cubicBezTo>
                                    <a:cubicBezTo>
                                      <a:pt x="506" y="236"/>
                                      <a:pt x="512" y="242"/>
                                      <a:pt x="512" y="250"/>
                                    </a:cubicBezTo>
                                    <a:close/>
                                    <a:moveTo>
                                      <a:pt x="505" y="250"/>
                                    </a:moveTo>
                                    <a:cubicBezTo>
                                      <a:pt x="505" y="250"/>
                                      <a:pt x="505" y="250"/>
                                      <a:pt x="505" y="251"/>
                                    </a:cubicBezTo>
                                    <a:cubicBezTo>
                                      <a:pt x="507" y="251"/>
                                      <a:pt x="509" y="251"/>
                                      <a:pt x="510" y="251"/>
                                    </a:cubicBezTo>
                                    <a:cubicBezTo>
                                      <a:pt x="511" y="251"/>
                                      <a:pt x="511" y="250"/>
                                      <a:pt x="511" y="250"/>
                                    </a:cubicBezTo>
                                    <a:cubicBezTo>
                                      <a:pt x="511" y="243"/>
                                      <a:pt x="505" y="238"/>
                                      <a:pt x="499" y="238"/>
                                    </a:cubicBezTo>
                                    <a:cubicBezTo>
                                      <a:pt x="492" y="238"/>
                                      <a:pt x="487" y="243"/>
                                      <a:pt x="487" y="250"/>
                                    </a:cubicBezTo>
                                    <a:cubicBezTo>
                                      <a:pt x="487" y="250"/>
                                      <a:pt x="487" y="251"/>
                                      <a:pt x="487" y="251"/>
                                    </a:cubicBezTo>
                                    <a:cubicBezTo>
                                      <a:pt x="489" y="251"/>
                                      <a:pt x="490" y="251"/>
                                      <a:pt x="492" y="251"/>
                                    </a:cubicBezTo>
                                    <a:cubicBezTo>
                                      <a:pt x="492" y="250"/>
                                      <a:pt x="492" y="250"/>
                                      <a:pt x="492" y="250"/>
                                    </a:cubicBezTo>
                                    <a:cubicBezTo>
                                      <a:pt x="492" y="246"/>
                                      <a:pt x="495" y="243"/>
                                      <a:pt x="499" y="243"/>
                                    </a:cubicBezTo>
                                    <a:cubicBezTo>
                                      <a:pt x="502" y="243"/>
                                      <a:pt x="505" y="246"/>
                                      <a:pt x="505" y="250"/>
                                    </a:cubicBezTo>
                                    <a:close/>
                                    <a:moveTo>
                                      <a:pt x="499" y="245"/>
                                    </a:moveTo>
                                    <a:cubicBezTo>
                                      <a:pt x="496" y="245"/>
                                      <a:pt x="494" y="247"/>
                                      <a:pt x="494" y="250"/>
                                    </a:cubicBezTo>
                                    <a:cubicBezTo>
                                      <a:pt x="494" y="250"/>
                                      <a:pt x="494" y="250"/>
                                      <a:pt x="494" y="250"/>
                                    </a:cubicBezTo>
                                    <a:cubicBezTo>
                                      <a:pt x="495" y="250"/>
                                      <a:pt x="497" y="250"/>
                                      <a:pt x="499" y="250"/>
                                    </a:cubicBezTo>
                                    <a:cubicBezTo>
                                      <a:pt x="500" y="250"/>
                                      <a:pt x="502" y="250"/>
                                      <a:pt x="504" y="250"/>
                                    </a:cubicBezTo>
                                    <a:cubicBezTo>
                                      <a:pt x="504" y="250"/>
                                      <a:pt x="504" y="250"/>
                                      <a:pt x="504" y="250"/>
                                    </a:cubicBezTo>
                                    <a:cubicBezTo>
                                      <a:pt x="504" y="247"/>
                                      <a:pt x="501" y="245"/>
                                      <a:pt x="499" y="245"/>
                                    </a:cubicBezTo>
                                    <a:close/>
                                    <a:moveTo>
                                      <a:pt x="529" y="260"/>
                                    </a:moveTo>
                                    <a:cubicBezTo>
                                      <a:pt x="530" y="260"/>
                                      <a:pt x="531" y="259"/>
                                      <a:pt x="532" y="259"/>
                                    </a:cubicBezTo>
                                    <a:cubicBezTo>
                                      <a:pt x="532" y="256"/>
                                      <a:pt x="533" y="253"/>
                                      <a:pt x="533" y="250"/>
                                    </a:cubicBezTo>
                                    <a:cubicBezTo>
                                      <a:pt x="533" y="240"/>
                                      <a:pt x="529" y="232"/>
                                      <a:pt x="523" y="226"/>
                                    </a:cubicBezTo>
                                    <a:cubicBezTo>
                                      <a:pt x="517" y="220"/>
                                      <a:pt x="508" y="216"/>
                                      <a:pt x="499" y="216"/>
                                    </a:cubicBezTo>
                                    <a:cubicBezTo>
                                      <a:pt x="489" y="216"/>
                                      <a:pt x="481" y="220"/>
                                      <a:pt x="474" y="226"/>
                                    </a:cubicBezTo>
                                    <a:cubicBezTo>
                                      <a:pt x="468" y="232"/>
                                      <a:pt x="464" y="240"/>
                                      <a:pt x="464" y="250"/>
                                    </a:cubicBezTo>
                                    <a:cubicBezTo>
                                      <a:pt x="464" y="253"/>
                                      <a:pt x="465" y="256"/>
                                      <a:pt x="465" y="258"/>
                                    </a:cubicBezTo>
                                    <a:cubicBezTo>
                                      <a:pt x="466" y="259"/>
                                      <a:pt x="467" y="259"/>
                                      <a:pt x="468" y="260"/>
                                    </a:cubicBezTo>
                                    <a:cubicBezTo>
                                      <a:pt x="469" y="259"/>
                                      <a:pt x="470" y="259"/>
                                      <a:pt x="471" y="258"/>
                                    </a:cubicBezTo>
                                    <a:cubicBezTo>
                                      <a:pt x="470" y="256"/>
                                      <a:pt x="470" y="253"/>
                                      <a:pt x="470" y="250"/>
                                    </a:cubicBezTo>
                                    <a:cubicBezTo>
                                      <a:pt x="470" y="234"/>
                                      <a:pt x="483" y="221"/>
                                      <a:pt x="499" y="221"/>
                                    </a:cubicBezTo>
                                    <a:cubicBezTo>
                                      <a:pt x="515" y="221"/>
                                      <a:pt x="527" y="234"/>
                                      <a:pt x="527" y="250"/>
                                    </a:cubicBezTo>
                                    <a:cubicBezTo>
                                      <a:pt x="527" y="253"/>
                                      <a:pt x="527" y="256"/>
                                      <a:pt x="526" y="258"/>
                                    </a:cubicBezTo>
                                    <a:cubicBezTo>
                                      <a:pt x="527" y="259"/>
                                      <a:pt x="528" y="260"/>
                                      <a:pt x="529" y="260"/>
                                    </a:cubicBezTo>
                                    <a:close/>
                                    <a:moveTo>
                                      <a:pt x="520" y="199"/>
                                    </a:moveTo>
                                    <a:cubicBezTo>
                                      <a:pt x="520" y="200"/>
                                      <a:pt x="520" y="202"/>
                                      <a:pt x="519" y="203"/>
                                    </a:cubicBezTo>
                                    <a:cubicBezTo>
                                      <a:pt x="521" y="204"/>
                                      <a:pt x="523" y="205"/>
                                      <a:pt x="525" y="206"/>
                                    </a:cubicBezTo>
                                    <a:cubicBezTo>
                                      <a:pt x="525" y="204"/>
                                      <a:pt x="526" y="201"/>
                                      <a:pt x="526" y="199"/>
                                    </a:cubicBezTo>
                                    <a:cubicBezTo>
                                      <a:pt x="526" y="191"/>
                                      <a:pt x="523" y="184"/>
                                      <a:pt x="518" y="179"/>
                                    </a:cubicBezTo>
                                    <a:cubicBezTo>
                                      <a:pt x="513" y="174"/>
                                      <a:pt x="506" y="171"/>
                                      <a:pt x="499" y="171"/>
                                    </a:cubicBezTo>
                                    <a:cubicBezTo>
                                      <a:pt x="491" y="171"/>
                                      <a:pt x="484" y="174"/>
                                      <a:pt x="479" y="179"/>
                                    </a:cubicBezTo>
                                    <a:cubicBezTo>
                                      <a:pt x="474" y="184"/>
                                      <a:pt x="471" y="191"/>
                                      <a:pt x="471" y="199"/>
                                    </a:cubicBezTo>
                                    <a:cubicBezTo>
                                      <a:pt x="471" y="201"/>
                                      <a:pt x="472" y="204"/>
                                      <a:pt x="472" y="206"/>
                                    </a:cubicBezTo>
                                    <a:cubicBezTo>
                                      <a:pt x="474" y="205"/>
                                      <a:pt x="476" y="204"/>
                                      <a:pt x="478" y="203"/>
                                    </a:cubicBezTo>
                                    <a:cubicBezTo>
                                      <a:pt x="478" y="202"/>
                                      <a:pt x="478" y="200"/>
                                      <a:pt x="478" y="199"/>
                                    </a:cubicBezTo>
                                    <a:cubicBezTo>
                                      <a:pt x="478" y="187"/>
                                      <a:pt x="487" y="177"/>
                                      <a:pt x="499" y="177"/>
                                    </a:cubicBezTo>
                                    <a:cubicBezTo>
                                      <a:pt x="510" y="177"/>
                                      <a:pt x="520" y="187"/>
                                      <a:pt x="520" y="199"/>
                                    </a:cubicBezTo>
                                    <a:close/>
                                    <a:moveTo>
                                      <a:pt x="512" y="199"/>
                                    </a:moveTo>
                                    <a:cubicBezTo>
                                      <a:pt x="512" y="199"/>
                                      <a:pt x="512" y="200"/>
                                      <a:pt x="512" y="200"/>
                                    </a:cubicBezTo>
                                    <a:cubicBezTo>
                                      <a:pt x="514" y="201"/>
                                      <a:pt x="516" y="202"/>
                                      <a:pt x="518" y="202"/>
                                    </a:cubicBezTo>
                                    <a:cubicBezTo>
                                      <a:pt x="518" y="201"/>
                                      <a:pt x="518" y="200"/>
                                      <a:pt x="518" y="199"/>
                                    </a:cubicBezTo>
                                    <a:cubicBezTo>
                                      <a:pt x="518" y="193"/>
                                      <a:pt x="516" y="188"/>
                                      <a:pt x="512" y="185"/>
                                    </a:cubicBezTo>
                                    <a:cubicBezTo>
                                      <a:pt x="509" y="181"/>
                                      <a:pt x="504" y="179"/>
                                      <a:pt x="499" y="179"/>
                                    </a:cubicBezTo>
                                    <a:cubicBezTo>
                                      <a:pt x="493" y="179"/>
                                      <a:pt x="488" y="181"/>
                                      <a:pt x="485" y="185"/>
                                    </a:cubicBezTo>
                                    <a:cubicBezTo>
                                      <a:pt x="481" y="188"/>
                                      <a:pt x="479" y="193"/>
                                      <a:pt x="479" y="199"/>
                                    </a:cubicBezTo>
                                    <a:cubicBezTo>
                                      <a:pt x="479" y="200"/>
                                      <a:pt x="479" y="201"/>
                                      <a:pt x="480" y="202"/>
                                    </a:cubicBezTo>
                                    <a:cubicBezTo>
                                      <a:pt x="481" y="202"/>
                                      <a:pt x="483" y="201"/>
                                      <a:pt x="485" y="200"/>
                                    </a:cubicBezTo>
                                    <a:cubicBezTo>
                                      <a:pt x="485" y="200"/>
                                      <a:pt x="485" y="199"/>
                                      <a:pt x="485" y="199"/>
                                    </a:cubicBezTo>
                                    <a:cubicBezTo>
                                      <a:pt x="485" y="191"/>
                                      <a:pt x="491" y="185"/>
                                      <a:pt x="499" y="185"/>
                                    </a:cubicBezTo>
                                    <a:cubicBezTo>
                                      <a:pt x="506" y="185"/>
                                      <a:pt x="512" y="191"/>
                                      <a:pt x="512" y="199"/>
                                    </a:cubicBezTo>
                                    <a:close/>
                                    <a:moveTo>
                                      <a:pt x="505" y="199"/>
                                    </a:moveTo>
                                    <a:cubicBezTo>
                                      <a:pt x="505" y="199"/>
                                      <a:pt x="505" y="199"/>
                                      <a:pt x="505" y="199"/>
                                    </a:cubicBezTo>
                                    <a:cubicBezTo>
                                      <a:pt x="507" y="199"/>
                                      <a:pt x="509" y="200"/>
                                      <a:pt x="510" y="200"/>
                                    </a:cubicBezTo>
                                    <a:cubicBezTo>
                                      <a:pt x="511" y="200"/>
                                      <a:pt x="511" y="199"/>
                                      <a:pt x="511" y="199"/>
                                    </a:cubicBezTo>
                                    <a:cubicBezTo>
                                      <a:pt x="511" y="192"/>
                                      <a:pt x="505" y="187"/>
                                      <a:pt x="499" y="187"/>
                                    </a:cubicBezTo>
                                    <a:cubicBezTo>
                                      <a:pt x="492" y="187"/>
                                      <a:pt x="487" y="192"/>
                                      <a:pt x="487" y="199"/>
                                    </a:cubicBezTo>
                                    <a:cubicBezTo>
                                      <a:pt x="487" y="199"/>
                                      <a:pt x="487" y="200"/>
                                      <a:pt x="487" y="200"/>
                                    </a:cubicBezTo>
                                    <a:cubicBezTo>
                                      <a:pt x="489" y="200"/>
                                      <a:pt x="490" y="199"/>
                                      <a:pt x="492" y="199"/>
                                    </a:cubicBezTo>
                                    <a:cubicBezTo>
                                      <a:pt x="492" y="199"/>
                                      <a:pt x="492" y="199"/>
                                      <a:pt x="492" y="199"/>
                                    </a:cubicBezTo>
                                    <a:cubicBezTo>
                                      <a:pt x="492" y="195"/>
                                      <a:pt x="495" y="192"/>
                                      <a:pt x="499" y="192"/>
                                    </a:cubicBezTo>
                                    <a:cubicBezTo>
                                      <a:pt x="502" y="192"/>
                                      <a:pt x="505" y="195"/>
                                      <a:pt x="505" y="199"/>
                                    </a:cubicBezTo>
                                    <a:close/>
                                    <a:moveTo>
                                      <a:pt x="499" y="193"/>
                                    </a:moveTo>
                                    <a:cubicBezTo>
                                      <a:pt x="496" y="193"/>
                                      <a:pt x="494" y="196"/>
                                      <a:pt x="494" y="199"/>
                                    </a:cubicBezTo>
                                    <a:cubicBezTo>
                                      <a:pt x="494" y="199"/>
                                      <a:pt x="494" y="199"/>
                                      <a:pt x="494" y="199"/>
                                    </a:cubicBezTo>
                                    <a:cubicBezTo>
                                      <a:pt x="495" y="199"/>
                                      <a:pt x="497" y="199"/>
                                      <a:pt x="499" y="199"/>
                                    </a:cubicBezTo>
                                    <a:cubicBezTo>
                                      <a:pt x="500" y="199"/>
                                      <a:pt x="502" y="199"/>
                                      <a:pt x="504" y="199"/>
                                    </a:cubicBezTo>
                                    <a:cubicBezTo>
                                      <a:pt x="504" y="199"/>
                                      <a:pt x="504" y="199"/>
                                      <a:pt x="504" y="199"/>
                                    </a:cubicBezTo>
                                    <a:cubicBezTo>
                                      <a:pt x="504" y="196"/>
                                      <a:pt x="501" y="193"/>
                                      <a:pt x="499" y="193"/>
                                    </a:cubicBezTo>
                                    <a:close/>
                                    <a:moveTo>
                                      <a:pt x="529" y="209"/>
                                    </a:moveTo>
                                    <a:cubicBezTo>
                                      <a:pt x="530" y="208"/>
                                      <a:pt x="531" y="208"/>
                                      <a:pt x="532" y="207"/>
                                    </a:cubicBezTo>
                                    <a:cubicBezTo>
                                      <a:pt x="532" y="204"/>
                                      <a:pt x="533" y="202"/>
                                      <a:pt x="533" y="199"/>
                                    </a:cubicBezTo>
                                    <a:cubicBezTo>
                                      <a:pt x="533" y="189"/>
                                      <a:pt x="529" y="181"/>
                                      <a:pt x="523" y="174"/>
                                    </a:cubicBezTo>
                                    <a:cubicBezTo>
                                      <a:pt x="517" y="168"/>
                                      <a:pt x="508" y="164"/>
                                      <a:pt x="499" y="164"/>
                                    </a:cubicBezTo>
                                    <a:cubicBezTo>
                                      <a:pt x="489" y="164"/>
                                      <a:pt x="481" y="168"/>
                                      <a:pt x="474" y="174"/>
                                    </a:cubicBezTo>
                                    <a:cubicBezTo>
                                      <a:pt x="468" y="181"/>
                                      <a:pt x="464" y="189"/>
                                      <a:pt x="464" y="199"/>
                                    </a:cubicBezTo>
                                    <a:cubicBezTo>
                                      <a:pt x="464" y="201"/>
                                      <a:pt x="465" y="204"/>
                                      <a:pt x="465" y="207"/>
                                    </a:cubicBezTo>
                                    <a:cubicBezTo>
                                      <a:pt x="466" y="207"/>
                                      <a:pt x="467" y="208"/>
                                      <a:pt x="468" y="209"/>
                                    </a:cubicBezTo>
                                    <a:cubicBezTo>
                                      <a:pt x="469" y="208"/>
                                      <a:pt x="470" y="207"/>
                                      <a:pt x="471" y="207"/>
                                    </a:cubicBezTo>
                                    <a:cubicBezTo>
                                      <a:pt x="470" y="204"/>
                                      <a:pt x="470" y="201"/>
                                      <a:pt x="470" y="199"/>
                                    </a:cubicBezTo>
                                    <a:cubicBezTo>
                                      <a:pt x="470" y="183"/>
                                      <a:pt x="483" y="170"/>
                                      <a:pt x="499" y="170"/>
                                    </a:cubicBezTo>
                                    <a:cubicBezTo>
                                      <a:pt x="515" y="170"/>
                                      <a:pt x="527" y="183"/>
                                      <a:pt x="527" y="199"/>
                                    </a:cubicBezTo>
                                    <a:cubicBezTo>
                                      <a:pt x="527" y="201"/>
                                      <a:pt x="527" y="204"/>
                                      <a:pt x="526" y="207"/>
                                    </a:cubicBezTo>
                                    <a:cubicBezTo>
                                      <a:pt x="527" y="207"/>
                                      <a:pt x="528" y="208"/>
                                      <a:pt x="529" y="209"/>
                                    </a:cubicBezTo>
                                    <a:close/>
                                    <a:moveTo>
                                      <a:pt x="461" y="164"/>
                                    </a:moveTo>
                                    <a:cubicBezTo>
                                      <a:pt x="454" y="159"/>
                                      <a:pt x="446" y="157"/>
                                      <a:pt x="438" y="157"/>
                                    </a:cubicBezTo>
                                    <a:cubicBezTo>
                                      <a:pt x="429" y="157"/>
                                      <a:pt x="422" y="159"/>
                                      <a:pt x="415" y="163"/>
                                    </a:cubicBezTo>
                                    <a:cubicBezTo>
                                      <a:pt x="416" y="165"/>
                                      <a:pt x="418" y="166"/>
                                      <a:pt x="419" y="168"/>
                                    </a:cubicBezTo>
                                    <a:cubicBezTo>
                                      <a:pt x="424" y="165"/>
                                      <a:pt x="431" y="163"/>
                                      <a:pt x="438" y="163"/>
                                    </a:cubicBezTo>
                                    <a:cubicBezTo>
                                      <a:pt x="445" y="163"/>
                                      <a:pt x="452" y="165"/>
                                      <a:pt x="457" y="168"/>
                                    </a:cubicBezTo>
                                    <a:cubicBezTo>
                                      <a:pt x="458" y="167"/>
                                      <a:pt x="460" y="165"/>
                                      <a:pt x="461" y="164"/>
                                    </a:cubicBezTo>
                                    <a:close/>
                                    <a:moveTo>
                                      <a:pt x="344" y="199"/>
                                    </a:moveTo>
                                    <a:cubicBezTo>
                                      <a:pt x="344" y="201"/>
                                      <a:pt x="344" y="204"/>
                                      <a:pt x="345" y="207"/>
                                    </a:cubicBezTo>
                                    <a:cubicBezTo>
                                      <a:pt x="346" y="207"/>
                                      <a:pt x="346" y="208"/>
                                      <a:pt x="347" y="209"/>
                                    </a:cubicBezTo>
                                    <a:cubicBezTo>
                                      <a:pt x="348" y="208"/>
                                      <a:pt x="349" y="207"/>
                                      <a:pt x="350" y="207"/>
                                    </a:cubicBezTo>
                                    <a:cubicBezTo>
                                      <a:pt x="349" y="204"/>
                                      <a:pt x="349" y="201"/>
                                      <a:pt x="349" y="199"/>
                                    </a:cubicBezTo>
                                    <a:cubicBezTo>
                                      <a:pt x="349" y="183"/>
                                      <a:pt x="362" y="170"/>
                                      <a:pt x="378" y="170"/>
                                    </a:cubicBezTo>
                                    <a:cubicBezTo>
                                      <a:pt x="394" y="170"/>
                                      <a:pt x="407" y="183"/>
                                      <a:pt x="407" y="199"/>
                                    </a:cubicBezTo>
                                    <a:cubicBezTo>
                                      <a:pt x="407" y="201"/>
                                      <a:pt x="406" y="204"/>
                                      <a:pt x="405" y="207"/>
                                    </a:cubicBezTo>
                                    <a:cubicBezTo>
                                      <a:pt x="406" y="207"/>
                                      <a:pt x="407" y="208"/>
                                      <a:pt x="408" y="208"/>
                                    </a:cubicBezTo>
                                    <a:cubicBezTo>
                                      <a:pt x="409" y="208"/>
                                      <a:pt x="410" y="207"/>
                                      <a:pt x="411" y="206"/>
                                    </a:cubicBezTo>
                                    <a:cubicBezTo>
                                      <a:pt x="412" y="204"/>
                                      <a:pt x="412" y="201"/>
                                      <a:pt x="412" y="199"/>
                                    </a:cubicBezTo>
                                    <a:cubicBezTo>
                                      <a:pt x="412" y="189"/>
                                      <a:pt x="408" y="181"/>
                                      <a:pt x="402" y="174"/>
                                    </a:cubicBezTo>
                                    <a:cubicBezTo>
                                      <a:pt x="396" y="168"/>
                                      <a:pt x="387" y="164"/>
                                      <a:pt x="378" y="164"/>
                                    </a:cubicBezTo>
                                    <a:cubicBezTo>
                                      <a:pt x="368" y="164"/>
                                      <a:pt x="360" y="168"/>
                                      <a:pt x="354" y="174"/>
                                    </a:cubicBezTo>
                                    <a:cubicBezTo>
                                      <a:pt x="347" y="181"/>
                                      <a:pt x="344" y="189"/>
                                      <a:pt x="344" y="199"/>
                                    </a:cubicBezTo>
                                    <a:close/>
                                    <a:moveTo>
                                      <a:pt x="399" y="199"/>
                                    </a:moveTo>
                                    <a:cubicBezTo>
                                      <a:pt x="399" y="200"/>
                                      <a:pt x="399" y="202"/>
                                      <a:pt x="398" y="203"/>
                                    </a:cubicBezTo>
                                    <a:cubicBezTo>
                                      <a:pt x="400" y="204"/>
                                      <a:pt x="402" y="205"/>
                                      <a:pt x="404" y="206"/>
                                    </a:cubicBezTo>
                                    <a:cubicBezTo>
                                      <a:pt x="405" y="204"/>
                                      <a:pt x="405" y="201"/>
                                      <a:pt x="405" y="199"/>
                                    </a:cubicBezTo>
                                    <a:cubicBezTo>
                                      <a:pt x="405" y="191"/>
                                      <a:pt x="402" y="184"/>
                                      <a:pt x="397" y="179"/>
                                    </a:cubicBezTo>
                                    <a:cubicBezTo>
                                      <a:pt x="392" y="174"/>
                                      <a:pt x="385" y="171"/>
                                      <a:pt x="378" y="171"/>
                                    </a:cubicBezTo>
                                    <a:cubicBezTo>
                                      <a:pt x="370" y="171"/>
                                      <a:pt x="363" y="174"/>
                                      <a:pt x="359" y="179"/>
                                    </a:cubicBezTo>
                                    <a:cubicBezTo>
                                      <a:pt x="354" y="184"/>
                                      <a:pt x="351" y="191"/>
                                      <a:pt x="351" y="199"/>
                                    </a:cubicBezTo>
                                    <a:cubicBezTo>
                                      <a:pt x="351" y="201"/>
                                      <a:pt x="351" y="204"/>
                                      <a:pt x="352" y="206"/>
                                    </a:cubicBezTo>
                                    <a:cubicBezTo>
                                      <a:pt x="353" y="205"/>
                                      <a:pt x="355" y="204"/>
                                      <a:pt x="357" y="203"/>
                                    </a:cubicBezTo>
                                    <a:cubicBezTo>
                                      <a:pt x="357" y="202"/>
                                      <a:pt x="357" y="200"/>
                                      <a:pt x="357" y="199"/>
                                    </a:cubicBezTo>
                                    <a:cubicBezTo>
                                      <a:pt x="357" y="187"/>
                                      <a:pt x="366" y="177"/>
                                      <a:pt x="378" y="177"/>
                                    </a:cubicBezTo>
                                    <a:cubicBezTo>
                                      <a:pt x="389" y="177"/>
                                      <a:pt x="399" y="187"/>
                                      <a:pt x="399" y="199"/>
                                    </a:cubicBezTo>
                                    <a:close/>
                                    <a:moveTo>
                                      <a:pt x="391" y="199"/>
                                    </a:moveTo>
                                    <a:cubicBezTo>
                                      <a:pt x="391" y="199"/>
                                      <a:pt x="391" y="200"/>
                                      <a:pt x="391" y="200"/>
                                    </a:cubicBezTo>
                                    <a:cubicBezTo>
                                      <a:pt x="393" y="201"/>
                                      <a:pt x="395" y="202"/>
                                      <a:pt x="397" y="202"/>
                                    </a:cubicBezTo>
                                    <a:cubicBezTo>
                                      <a:pt x="397" y="201"/>
                                      <a:pt x="397" y="200"/>
                                      <a:pt x="397" y="199"/>
                                    </a:cubicBezTo>
                                    <a:cubicBezTo>
                                      <a:pt x="397" y="193"/>
                                      <a:pt x="395" y="188"/>
                                      <a:pt x="392" y="185"/>
                                    </a:cubicBezTo>
                                    <a:cubicBezTo>
                                      <a:pt x="388" y="181"/>
                                      <a:pt x="383" y="179"/>
                                      <a:pt x="378" y="179"/>
                                    </a:cubicBezTo>
                                    <a:cubicBezTo>
                                      <a:pt x="372" y="179"/>
                                      <a:pt x="368" y="181"/>
                                      <a:pt x="364" y="185"/>
                                    </a:cubicBezTo>
                                    <a:cubicBezTo>
                                      <a:pt x="360" y="188"/>
                                      <a:pt x="358" y="193"/>
                                      <a:pt x="358" y="199"/>
                                    </a:cubicBezTo>
                                    <a:cubicBezTo>
                                      <a:pt x="358" y="200"/>
                                      <a:pt x="358" y="201"/>
                                      <a:pt x="359" y="202"/>
                                    </a:cubicBezTo>
                                    <a:cubicBezTo>
                                      <a:pt x="361" y="202"/>
                                      <a:pt x="362" y="201"/>
                                      <a:pt x="364" y="200"/>
                                    </a:cubicBezTo>
                                    <a:cubicBezTo>
                                      <a:pt x="364" y="200"/>
                                      <a:pt x="364" y="199"/>
                                      <a:pt x="364" y="199"/>
                                    </a:cubicBezTo>
                                    <a:cubicBezTo>
                                      <a:pt x="364" y="191"/>
                                      <a:pt x="370" y="185"/>
                                      <a:pt x="378" y="185"/>
                                    </a:cubicBezTo>
                                    <a:cubicBezTo>
                                      <a:pt x="385" y="185"/>
                                      <a:pt x="391" y="191"/>
                                      <a:pt x="391" y="199"/>
                                    </a:cubicBezTo>
                                    <a:close/>
                                    <a:moveTo>
                                      <a:pt x="384" y="199"/>
                                    </a:moveTo>
                                    <a:cubicBezTo>
                                      <a:pt x="384" y="199"/>
                                      <a:pt x="384" y="199"/>
                                      <a:pt x="384" y="199"/>
                                    </a:cubicBezTo>
                                    <a:cubicBezTo>
                                      <a:pt x="386" y="199"/>
                                      <a:pt x="388" y="200"/>
                                      <a:pt x="390" y="200"/>
                                    </a:cubicBezTo>
                                    <a:cubicBezTo>
                                      <a:pt x="390" y="200"/>
                                      <a:pt x="390" y="199"/>
                                      <a:pt x="390" y="199"/>
                                    </a:cubicBezTo>
                                    <a:cubicBezTo>
                                      <a:pt x="390" y="192"/>
                                      <a:pt x="384" y="187"/>
                                      <a:pt x="378" y="187"/>
                                    </a:cubicBezTo>
                                    <a:cubicBezTo>
                                      <a:pt x="371" y="187"/>
                                      <a:pt x="366" y="192"/>
                                      <a:pt x="366" y="199"/>
                                    </a:cubicBezTo>
                                    <a:cubicBezTo>
                                      <a:pt x="366" y="199"/>
                                      <a:pt x="366" y="200"/>
                                      <a:pt x="366" y="200"/>
                                    </a:cubicBezTo>
                                    <a:cubicBezTo>
                                      <a:pt x="368" y="200"/>
                                      <a:pt x="369" y="199"/>
                                      <a:pt x="371" y="199"/>
                                    </a:cubicBezTo>
                                    <a:cubicBezTo>
                                      <a:pt x="371" y="199"/>
                                      <a:pt x="371" y="199"/>
                                      <a:pt x="371" y="199"/>
                                    </a:cubicBezTo>
                                    <a:cubicBezTo>
                                      <a:pt x="371" y="195"/>
                                      <a:pt x="374" y="192"/>
                                      <a:pt x="378" y="192"/>
                                    </a:cubicBezTo>
                                    <a:cubicBezTo>
                                      <a:pt x="381" y="192"/>
                                      <a:pt x="384" y="195"/>
                                      <a:pt x="384" y="199"/>
                                    </a:cubicBezTo>
                                    <a:close/>
                                    <a:moveTo>
                                      <a:pt x="378" y="193"/>
                                    </a:moveTo>
                                    <a:cubicBezTo>
                                      <a:pt x="375" y="193"/>
                                      <a:pt x="373" y="196"/>
                                      <a:pt x="373" y="199"/>
                                    </a:cubicBezTo>
                                    <a:cubicBezTo>
                                      <a:pt x="373" y="199"/>
                                      <a:pt x="373" y="199"/>
                                      <a:pt x="373" y="199"/>
                                    </a:cubicBezTo>
                                    <a:cubicBezTo>
                                      <a:pt x="374" y="199"/>
                                      <a:pt x="376" y="199"/>
                                      <a:pt x="378" y="199"/>
                                    </a:cubicBezTo>
                                    <a:cubicBezTo>
                                      <a:pt x="379" y="199"/>
                                      <a:pt x="381" y="199"/>
                                      <a:pt x="383" y="199"/>
                                    </a:cubicBezTo>
                                    <a:cubicBezTo>
                                      <a:pt x="383" y="199"/>
                                      <a:pt x="383" y="199"/>
                                      <a:pt x="383" y="199"/>
                                    </a:cubicBezTo>
                                    <a:cubicBezTo>
                                      <a:pt x="383" y="196"/>
                                      <a:pt x="381" y="193"/>
                                      <a:pt x="378" y="193"/>
                                    </a:cubicBezTo>
                                    <a:close/>
                                    <a:moveTo>
                                      <a:pt x="344" y="250"/>
                                    </a:moveTo>
                                    <a:cubicBezTo>
                                      <a:pt x="344" y="253"/>
                                      <a:pt x="344" y="256"/>
                                      <a:pt x="345" y="258"/>
                                    </a:cubicBezTo>
                                    <a:cubicBezTo>
                                      <a:pt x="346" y="259"/>
                                      <a:pt x="346" y="259"/>
                                      <a:pt x="347" y="260"/>
                                    </a:cubicBezTo>
                                    <a:cubicBezTo>
                                      <a:pt x="348" y="259"/>
                                      <a:pt x="349" y="259"/>
                                      <a:pt x="350" y="258"/>
                                    </a:cubicBezTo>
                                    <a:cubicBezTo>
                                      <a:pt x="349" y="256"/>
                                      <a:pt x="349" y="253"/>
                                      <a:pt x="349" y="250"/>
                                    </a:cubicBezTo>
                                    <a:cubicBezTo>
                                      <a:pt x="349" y="234"/>
                                      <a:pt x="362" y="221"/>
                                      <a:pt x="378" y="221"/>
                                    </a:cubicBezTo>
                                    <a:cubicBezTo>
                                      <a:pt x="394" y="221"/>
                                      <a:pt x="407" y="234"/>
                                      <a:pt x="407" y="250"/>
                                    </a:cubicBezTo>
                                    <a:cubicBezTo>
                                      <a:pt x="407" y="253"/>
                                      <a:pt x="406" y="256"/>
                                      <a:pt x="405" y="258"/>
                                    </a:cubicBezTo>
                                    <a:cubicBezTo>
                                      <a:pt x="406" y="259"/>
                                      <a:pt x="407" y="259"/>
                                      <a:pt x="408" y="260"/>
                                    </a:cubicBezTo>
                                    <a:cubicBezTo>
                                      <a:pt x="409" y="259"/>
                                      <a:pt x="410" y="258"/>
                                      <a:pt x="411" y="258"/>
                                    </a:cubicBezTo>
                                    <a:cubicBezTo>
                                      <a:pt x="412" y="255"/>
                                      <a:pt x="412" y="253"/>
                                      <a:pt x="412" y="250"/>
                                    </a:cubicBezTo>
                                    <a:cubicBezTo>
                                      <a:pt x="412" y="240"/>
                                      <a:pt x="408" y="232"/>
                                      <a:pt x="402" y="226"/>
                                    </a:cubicBezTo>
                                    <a:cubicBezTo>
                                      <a:pt x="396" y="220"/>
                                      <a:pt x="387" y="216"/>
                                      <a:pt x="378" y="216"/>
                                    </a:cubicBezTo>
                                    <a:cubicBezTo>
                                      <a:pt x="368" y="216"/>
                                      <a:pt x="360" y="220"/>
                                      <a:pt x="354" y="226"/>
                                    </a:cubicBezTo>
                                    <a:cubicBezTo>
                                      <a:pt x="347" y="232"/>
                                      <a:pt x="344" y="240"/>
                                      <a:pt x="344" y="250"/>
                                    </a:cubicBezTo>
                                    <a:close/>
                                    <a:moveTo>
                                      <a:pt x="399" y="250"/>
                                    </a:moveTo>
                                    <a:cubicBezTo>
                                      <a:pt x="399" y="251"/>
                                      <a:pt x="399" y="253"/>
                                      <a:pt x="398" y="254"/>
                                    </a:cubicBezTo>
                                    <a:cubicBezTo>
                                      <a:pt x="400" y="255"/>
                                      <a:pt x="402" y="256"/>
                                      <a:pt x="404" y="257"/>
                                    </a:cubicBezTo>
                                    <a:cubicBezTo>
                                      <a:pt x="405" y="255"/>
                                      <a:pt x="405" y="252"/>
                                      <a:pt x="405" y="250"/>
                                    </a:cubicBezTo>
                                    <a:cubicBezTo>
                                      <a:pt x="405" y="242"/>
                                      <a:pt x="402" y="236"/>
                                      <a:pt x="397" y="231"/>
                                    </a:cubicBezTo>
                                    <a:cubicBezTo>
                                      <a:pt x="392" y="226"/>
                                      <a:pt x="385" y="223"/>
                                      <a:pt x="378" y="223"/>
                                    </a:cubicBezTo>
                                    <a:cubicBezTo>
                                      <a:pt x="370" y="223"/>
                                      <a:pt x="363" y="226"/>
                                      <a:pt x="359" y="231"/>
                                    </a:cubicBezTo>
                                    <a:cubicBezTo>
                                      <a:pt x="354" y="236"/>
                                      <a:pt x="351" y="242"/>
                                      <a:pt x="351" y="250"/>
                                    </a:cubicBezTo>
                                    <a:cubicBezTo>
                                      <a:pt x="351" y="252"/>
                                      <a:pt x="351" y="255"/>
                                      <a:pt x="352" y="257"/>
                                    </a:cubicBezTo>
                                    <a:cubicBezTo>
                                      <a:pt x="353" y="256"/>
                                      <a:pt x="355" y="255"/>
                                      <a:pt x="357" y="254"/>
                                    </a:cubicBezTo>
                                    <a:cubicBezTo>
                                      <a:pt x="357" y="253"/>
                                      <a:pt x="357" y="251"/>
                                      <a:pt x="357" y="250"/>
                                    </a:cubicBezTo>
                                    <a:cubicBezTo>
                                      <a:pt x="357" y="238"/>
                                      <a:pt x="366" y="229"/>
                                      <a:pt x="378" y="229"/>
                                    </a:cubicBezTo>
                                    <a:cubicBezTo>
                                      <a:pt x="389" y="229"/>
                                      <a:pt x="399" y="238"/>
                                      <a:pt x="399" y="250"/>
                                    </a:cubicBezTo>
                                    <a:close/>
                                    <a:moveTo>
                                      <a:pt x="391" y="250"/>
                                    </a:moveTo>
                                    <a:cubicBezTo>
                                      <a:pt x="391" y="251"/>
                                      <a:pt x="391" y="251"/>
                                      <a:pt x="391" y="252"/>
                                    </a:cubicBezTo>
                                    <a:cubicBezTo>
                                      <a:pt x="393" y="252"/>
                                      <a:pt x="395" y="253"/>
                                      <a:pt x="397" y="254"/>
                                    </a:cubicBezTo>
                                    <a:cubicBezTo>
                                      <a:pt x="397" y="253"/>
                                      <a:pt x="397" y="251"/>
                                      <a:pt x="397" y="250"/>
                                    </a:cubicBezTo>
                                    <a:cubicBezTo>
                                      <a:pt x="397" y="245"/>
                                      <a:pt x="395" y="240"/>
                                      <a:pt x="392" y="236"/>
                                    </a:cubicBezTo>
                                    <a:cubicBezTo>
                                      <a:pt x="388" y="233"/>
                                      <a:pt x="383" y="230"/>
                                      <a:pt x="378" y="230"/>
                                    </a:cubicBezTo>
                                    <a:cubicBezTo>
                                      <a:pt x="372" y="230"/>
                                      <a:pt x="368" y="233"/>
                                      <a:pt x="364" y="236"/>
                                    </a:cubicBezTo>
                                    <a:cubicBezTo>
                                      <a:pt x="360" y="240"/>
                                      <a:pt x="358" y="245"/>
                                      <a:pt x="358" y="250"/>
                                    </a:cubicBezTo>
                                    <a:cubicBezTo>
                                      <a:pt x="358" y="251"/>
                                      <a:pt x="358" y="253"/>
                                      <a:pt x="359" y="254"/>
                                    </a:cubicBezTo>
                                    <a:cubicBezTo>
                                      <a:pt x="361" y="253"/>
                                      <a:pt x="362" y="252"/>
                                      <a:pt x="364" y="252"/>
                                    </a:cubicBezTo>
                                    <a:cubicBezTo>
                                      <a:pt x="364" y="251"/>
                                      <a:pt x="364" y="251"/>
                                      <a:pt x="364" y="250"/>
                                    </a:cubicBezTo>
                                    <a:cubicBezTo>
                                      <a:pt x="364" y="242"/>
                                      <a:pt x="370" y="236"/>
                                      <a:pt x="378" y="236"/>
                                    </a:cubicBezTo>
                                    <a:cubicBezTo>
                                      <a:pt x="385" y="236"/>
                                      <a:pt x="391" y="242"/>
                                      <a:pt x="391" y="250"/>
                                    </a:cubicBezTo>
                                    <a:close/>
                                    <a:moveTo>
                                      <a:pt x="384" y="250"/>
                                    </a:moveTo>
                                    <a:cubicBezTo>
                                      <a:pt x="384" y="250"/>
                                      <a:pt x="384" y="250"/>
                                      <a:pt x="384" y="251"/>
                                    </a:cubicBezTo>
                                    <a:cubicBezTo>
                                      <a:pt x="386" y="251"/>
                                      <a:pt x="388" y="251"/>
                                      <a:pt x="390" y="251"/>
                                    </a:cubicBezTo>
                                    <a:cubicBezTo>
                                      <a:pt x="390" y="251"/>
                                      <a:pt x="390" y="250"/>
                                      <a:pt x="390" y="250"/>
                                    </a:cubicBezTo>
                                    <a:cubicBezTo>
                                      <a:pt x="390" y="243"/>
                                      <a:pt x="384" y="238"/>
                                      <a:pt x="378" y="238"/>
                                    </a:cubicBezTo>
                                    <a:cubicBezTo>
                                      <a:pt x="371" y="238"/>
                                      <a:pt x="366" y="243"/>
                                      <a:pt x="366" y="250"/>
                                    </a:cubicBezTo>
                                    <a:cubicBezTo>
                                      <a:pt x="366" y="250"/>
                                      <a:pt x="366" y="251"/>
                                      <a:pt x="366" y="251"/>
                                    </a:cubicBezTo>
                                    <a:cubicBezTo>
                                      <a:pt x="368" y="251"/>
                                      <a:pt x="369" y="251"/>
                                      <a:pt x="371" y="251"/>
                                    </a:cubicBezTo>
                                    <a:cubicBezTo>
                                      <a:pt x="371" y="250"/>
                                      <a:pt x="371" y="250"/>
                                      <a:pt x="371" y="250"/>
                                    </a:cubicBezTo>
                                    <a:cubicBezTo>
                                      <a:pt x="371" y="246"/>
                                      <a:pt x="374" y="243"/>
                                      <a:pt x="378" y="243"/>
                                    </a:cubicBezTo>
                                    <a:cubicBezTo>
                                      <a:pt x="381" y="243"/>
                                      <a:pt x="384" y="246"/>
                                      <a:pt x="384" y="250"/>
                                    </a:cubicBezTo>
                                    <a:close/>
                                    <a:moveTo>
                                      <a:pt x="378" y="245"/>
                                    </a:moveTo>
                                    <a:cubicBezTo>
                                      <a:pt x="375" y="245"/>
                                      <a:pt x="373" y="247"/>
                                      <a:pt x="373" y="250"/>
                                    </a:cubicBezTo>
                                    <a:cubicBezTo>
                                      <a:pt x="373" y="250"/>
                                      <a:pt x="373" y="250"/>
                                      <a:pt x="373" y="250"/>
                                    </a:cubicBezTo>
                                    <a:cubicBezTo>
                                      <a:pt x="374" y="250"/>
                                      <a:pt x="376" y="250"/>
                                      <a:pt x="378" y="250"/>
                                    </a:cubicBezTo>
                                    <a:cubicBezTo>
                                      <a:pt x="379" y="250"/>
                                      <a:pt x="381" y="250"/>
                                      <a:pt x="383" y="250"/>
                                    </a:cubicBezTo>
                                    <a:cubicBezTo>
                                      <a:pt x="383" y="250"/>
                                      <a:pt x="383" y="250"/>
                                      <a:pt x="383" y="250"/>
                                    </a:cubicBezTo>
                                    <a:cubicBezTo>
                                      <a:pt x="383" y="247"/>
                                      <a:pt x="381" y="245"/>
                                      <a:pt x="378" y="245"/>
                                    </a:cubicBezTo>
                                    <a:close/>
                                    <a:moveTo>
                                      <a:pt x="344" y="301"/>
                                    </a:moveTo>
                                    <a:cubicBezTo>
                                      <a:pt x="344" y="304"/>
                                      <a:pt x="344" y="307"/>
                                      <a:pt x="345" y="310"/>
                                    </a:cubicBezTo>
                                    <a:cubicBezTo>
                                      <a:pt x="346" y="310"/>
                                      <a:pt x="346" y="311"/>
                                      <a:pt x="347" y="311"/>
                                    </a:cubicBezTo>
                                    <a:cubicBezTo>
                                      <a:pt x="348" y="311"/>
                                      <a:pt x="349" y="310"/>
                                      <a:pt x="350" y="310"/>
                                    </a:cubicBezTo>
                                    <a:cubicBezTo>
                                      <a:pt x="349" y="307"/>
                                      <a:pt x="349" y="304"/>
                                      <a:pt x="349" y="301"/>
                                    </a:cubicBezTo>
                                    <a:cubicBezTo>
                                      <a:pt x="349" y="285"/>
                                      <a:pt x="362" y="272"/>
                                      <a:pt x="378" y="272"/>
                                    </a:cubicBezTo>
                                    <a:cubicBezTo>
                                      <a:pt x="394" y="272"/>
                                      <a:pt x="407" y="285"/>
                                      <a:pt x="407" y="301"/>
                                    </a:cubicBezTo>
                                    <a:cubicBezTo>
                                      <a:pt x="407" y="304"/>
                                      <a:pt x="406" y="307"/>
                                      <a:pt x="405" y="310"/>
                                    </a:cubicBezTo>
                                    <a:cubicBezTo>
                                      <a:pt x="406" y="310"/>
                                      <a:pt x="407" y="311"/>
                                      <a:pt x="408" y="311"/>
                                    </a:cubicBezTo>
                                    <a:cubicBezTo>
                                      <a:pt x="409" y="310"/>
                                      <a:pt x="410" y="310"/>
                                      <a:pt x="411" y="309"/>
                                    </a:cubicBezTo>
                                    <a:cubicBezTo>
                                      <a:pt x="412" y="306"/>
                                      <a:pt x="412" y="304"/>
                                      <a:pt x="412" y="301"/>
                                    </a:cubicBezTo>
                                    <a:cubicBezTo>
                                      <a:pt x="412" y="292"/>
                                      <a:pt x="408" y="283"/>
                                      <a:pt x="402" y="277"/>
                                    </a:cubicBezTo>
                                    <a:cubicBezTo>
                                      <a:pt x="396" y="271"/>
                                      <a:pt x="387" y="267"/>
                                      <a:pt x="378" y="267"/>
                                    </a:cubicBezTo>
                                    <a:cubicBezTo>
                                      <a:pt x="368" y="267"/>
                                      <a:pt x="360" y="271"/>
                                      <a:pt x="354" y="277"/>
                                    </a:cubicBezTo>
                                    <a:cubicBezTo>
                                      <a:pt x="347" y="283"/>
                                      <a:pt x="344" y="292"/>
                                      <a:pt x="344" y="301"/>
                                    </a:cubicBezTo>
                                    <a:close/>
                                    <a:moveTo>
                                      <a:pt x="399" y="301"/>
                                    </a:moveTo>
                                    <a:cubicBezTo>
                                      <a:pt x="399" y="303"/>
                                      <a:pt x="399" y="304"/>
                                      <a:pt x="398" y="306"/>
                                    </a:cubicBezTo>
                                    <a:cubicBezTo>
                                      <a:pt x="400" y="307"/>
                                      <a:pt x="402" y="308"/>
                                      <a:pt x="404" y="309"/>
                                    </a:cubicBezTo>
                                    <a:cubicBezTo>
                                      <a:pt x="405" y="306"/>
                                      <a:pt x="405" y="304"/>
                                      <a:pt x="405" y="301"/>
                                    </a:cubicBezTo>
                                    <a:cubicBezTo>
                                      <a:pt x="405" y="294"/>
                                      <a:pt x="402" y="287"/>
                                      <a:pt x="397" y="282"/>
                                    </a:cubicBezTo>
                                    <a:cubicBezTo>
                                      <a:pt x="392" y="277"/>
                                      <a:pt x="385" y="274"/>
                                      <a:pt x="378" y="274"/>
                                    </a:cubicBezTo>
                                    <a:cubicBezTo>
                                      <a:pt x="370" y="274"/>
                                      <a:pt x="363" y="277"/>
                                      <a:pt x="359" y="282"/>
                                    </a:cubicBezTo>
                                    <a:cubicBezTo>
                                      <a:pt x="354" y="287"/>
                                      <a:pt x="351" y="294"/>
                                      <a:pt x="351" y="301"/>
                                    </a:cubicBezTo>
                                    <a:cubicBezTo>
                                      <a:pt x="351" y="304"/>
                                      <a:pt x="351" y="306"/>
                                      <a:pt x="352" y="309"/>
                                    </a:cubicBezTo>
                                    <a:cubicBezTo>
                                      <a:pt x="353" y="308"/>
                                      <a:pt x="355" y="307"/>
                                      <a:pt x="357" y="306"/>
                                    </a:cubicBezTo>
                                    <a:cubicBezTo>
                                      <a:pt x="357" y="304"/>
                                      <a:pt x="357" y="303"/>
                                      <a:pt x="357" y="301"/>
                                    </a:cubicBezTo>
                                    <a:cubicBezTo>
                                      <a:pt x="357" y="290"/>
                                      <a:pt x="366" y="280"/>
                                      <a:pt x="378" y="280"/>
                                    </a:cubicBezTo>
                                    <a:cubicBezTo>
                                      <a:pt x="389" y="280"/>
                                      <a:pt x="399" y="290"/>
                                      <a:pt x="399" y="301"/>
                                    </a:cubicBezTo>
                                    <a:close/>
                                    <a:moveTo>
                                      <a:pt x="391" y="301"/>
                                    </a:moveTo>
                                    <a:cubicBezTo>
                                      <a:pt x="391" y="302"/>
                                      <a:pt x="391" y="303"/>
                                      <a:pt x="391" y="303"/>
                                    </a:cubicBezTo>
                                    <a:cubicBezTo>
                                      <a:pt x="393" y="304"/>
                                      <a:pt x="395" y="304"/>
                                      <a:pt x="397" y="305"/>
                                    </a:cubicBezTo>
                                    <a:cubicBezTo>
                                      <a:pt x="397" y="304"/>
                                      <a:pt x="397" y="303"/>
                                      <a:pt x="397" y="301"/>
                                    </a:cubicBezTo>
                                    <a:cubicBezTo>
                                      <a:pt x="397" y="296"/>
                                      <a:pt x="395" y="291"/>
                                      <a:pt x="392" y="287"/>
                                    </a:cubicBezTo>
                                    <a:cubicBezTo>
                                      <a:pt x="388" y="284"/>
                                      <a:pt x="383" y="282"/>
                                      <a:pt x="378" y="282"/>
                                    </a:cubicBezTo>
                                    <a:cubicBezTo>
                                      <a:pt x="372" y="282"/>
                                      <a:pt x="368" y="284"/>
                                      <a:pt x="364" y="287"/>
                                    </a:cubicBezTo>
                                    <a:cubicBezTo>
                                      <a:pt x="360" y="291"/>
                                      <a:pt x="358" y="296"/>
                                      <a:pt x="358" y="301"/>
                                    </a:cubicBezTo>
                                    <a:cubicBezTo>
                                      <a:pt x="358" y="303"/>
                                      <a:pt x="358" y="304"/>
                                      <a:pt x="359" y="305"/>
                                    </a:cubicBezTo>
                                    <a:cubicBezTo>
                                      <a:pt x="361" y="304"/>
                                      <a:pt x="362" y="304"/>
                                      <a:pt x="364" y="303"/>
                                    </a:cubicBezTo>
                                    <a:cubicBezTo>
                                      <a:pt x="364" y="303"/>
                                      <a:pt x="364" y="302"/>
                                      <a:pt x="364" y="301"/>
                                    </a:cubicBezTo>
                                    <a:cubicBezTo>
                                      <a:pt x="364" y="294"/>
                                      <a:pt x="370" y="288"/>
                                      <a:pt x="378" y="288"/>
                                    </a:cubicBezTo>
                                    <a:cubicBezTo>
                                      <a:pt x="385" y="288"/>
                                      <a:pt x="391" y="294"/>
                                      <a:pt x="391" y="301"/>
                                    </a:cubicBezTo>
                                    <a:close/>
                                    <a:moveTo>
                                      <a:pt x="384" y="301"/>
                                    </a:moveTo>
                                    <a:cubicBezTo>
                                      <a:pt x="384" y="301"/>
                                      <a:pt x="384" y="302"/>
                                      <a:pt x="384" y="302"/>
                                    </a:cubicBezTo>
                                    <a:cubicBezTo>
                                      <a:pt x="386" y="302"/>
                                      <a:pt x="388" y="302"/>
                                      <a:pt x="390" y="303"/>
                                    </a:cubicBezTo>
                                    <a:cubicBezTo>
                                      <a:pt x="390" y="302"/>
                                      <a:pt x="390" y="302"/>
                                      <a:pt x="390" y="301"/>
                                    </a:cubicBezTo>
                                    <a:cubicBezTo>
                                      <a:pt x="390" y="295"/>
                                      <a:pt x="384" y="289"/>
                                      <a:pt x="378" y="289"/>
                                    </a:cubicBezTo>
                                    <a:cubicBezTo>
                                      <a:pt x="371" y="289"/>
                                      <a:pt x="366" y="295"/>
                                      <a:pt x="366" y="301"/>
                                    </a:cubicBezTo>
                                    <a:cubicBezTo>
                                      <a:pt x="366" y="302"/>
                                      <a:pt x="366" y="302"/>
                                      <a:pt x="366" y="303"/>
                                    </a:cubicBezTo>
                                    <a:cubicBezTo>
                                      <a:pt x="368" y="302"/>
                                      <a:pt x="369" y="302"/>
                                      <a:pt x="371" y="302"/>
                                    </a:cubicBezTo>
                                    <a:cubicBezTo>
                                      <a:pt x="371" y="302"/>
                                      <a:pt x="371" y="301"/>
                                      <a:pt x="371" y="301"/>
                                    </a:cubicBezTo>
                                    <a:cubicBezTo>
                                      <a:pt x="371" y="298"/>
                                      <a:pt x="374" y="295"/>
                                      <a:pt x="378" y="295"/>
                                    </a:cubicBezTo>
                                    <a:cubicBezTo>
                                      <a:pt x="381" y="295"/>
                                      <a:pt x="384" y="298"/>
                                      <a:pt x="384" y="301"/>
                                    </a:cubicBezTo>
                                    <a:close/>
                                    <a:moveTo>
                                      <a:pt x="378" y="296"/>
                                    </a:moveTo>
                                    <a:cubicBezTo>
                                      <a:pt x="375" y="296"/>
                                      <a:pt x="373" y="298"/>
                                      <a:pt x="373" y="301"/>
                                    </a:cubicBezTo>
                                    <a:cubicBezTo>
                                      <a:pt x="373" y="301"/>
                                      <a:pt x="373" y="302"/>
                                      <a:pt x="373" y="302"/>
                                    </a:cubicBezTo>
                                    <a:cubicBezTo>
                                      <a:pt x="374" y="302"/>
                                      <a:pt x="376" y="301"/>
                                      <a:pt x="378" y="301"/>
                                    </a:cubicBezTo>
                                    <a:cubicBezTo>
                                      <a:pt x="379" y="301"/>
                                      <a:pt x="381" y="302"/>
                                      <a:pt x="383" y="302"/>
                                    </a:cubicBezTo>
                                    <a:cubicBezTo>
                                      <a:pt x="383" y="302"/>
                                      <a:pt x="383" y="301"/>
                                      <a:pt x="383" y="301"/>
                                    </a:cubicBezTo>
                                    <a:cubicBezTo>
                                      <a:pt x="383" y="298"/>
                                      <a:pt x="381" y="296"/>
                                      <a:pt x="378" y="296"/>
                                    </a:cubicBezTo>
                                    <a:close/>
                                    <a:moveTo>
                                      <a:pt x="572" y="336"/>
                                    </a:moveTo>
                                    <a:cubicBezTo>
                                      <a:pt x="573" y="334"/>
                                      <a:pt x="574" y="332"/>
                                      <a:pt x="575" y="330"/>
                                    </a:cubicBezTo>
                                    <a:cubicBezTo>
                                      <a:pt x="571" y="327"/>
                                      <a:pt x="565" y="325"/>
                                      <a:pt x="560" y="325"/>
                                    </a:cubicBezTo>
                                    <a:cubicBezTo>
                                      <a:pt x="554" y="325"/>
                                      <a:pt x="549" y="327"/>
                                      <a:pt x="545" y="330"/>
                                    </a:cubicBezTo>
                                    <a:cubicBezTo>
                                      <a:pt x="546" y="332"/>
                                      <a:pt x="546" y="334"/>
                                      <a:pt x="547" y="336"/>
                                    </a:cubicBezTo>
                                    <a:cubicBezTo>
                                      <a:pt x="551" y="333"/>
                                      <a:pt x="555" y="332"/>
                                      <a:pt x="560" y="332"/>
                                    </a:cubicBezTo>
                                    <a:cubicBezTo>
                                      <a:pt x="565" y="332"/>
                                      <a:pt x="569" y="333"/>
                                      <a:pt x="572" y="336"/>
                                    </a:cubicBezTo>
                                    <a:close/>
                                    <a:moveTo>
                                      <a:pt x="576" y="329"/>
                                    </a:moveTo>
                                    <a:cubicBezTo>
                                      <a:pt x="577" y="327"/>
                                      <a:pt x="577" y="325"/>
                                      <a:pt x="578" y="324"/>
                                    </a:cubicBezTo>
                                    <a:cubicBezTo>
                                      <a:pt x="573" y="320"/>
                                      <a:pt x="567" y="318"/>
                                      <a:pt x="560" y="318"/>
                                    </a:cubicBezTo>
                                    <a:cubicBezTo>
                                      <a:pt x="553" y="318"/>
                                      <a:pt x="547" y="321"/>
                                      <a:pt x="541" y="324"/>
                                    </a:cubicBezTo>
                                    <a:cubicBezTo>
                                      <a:pt x="542" y="326"/>
                                      <a:pt x="543" y="327"/>
                                      <a:pt x="544" y="329"/>
                                    </a:cubicBezTo>
                                    <a:cubicBezTo>
                                      <a:pt x="549" y="326"/>
                                      <a:pt x="554" y="324"/>
                                      <a:pt x="560" y="324"/>
                                    </a:cubicBezTo>
                                    <a:cubicBezTo>
                                      <a:pt x="566" y="324"/>
                                      <a:pt x="571" y="326"/>
                                      <a:pt x="576" y="329"/>
                                    </a:cubicBezTo>
                                    <a:close/>
                                    <a:moveTo>
                                      <a:pt x="579" y="323"/>
                                    </a:moveTo>
                                    <a:cubicBezTo>
                                      <a:pt x="581" y="321"/>
                                      <a:pt x="582" y="319"/>
                                      <a:pt x="583" y="318"/>
                                    </a:cubicBezTo>
                                    <a:cubicBezTo>
                                      <a:pt x="577" y="313"/>
                                      <a:pt x="569" y="311"/>
                                      <a:pt x="560" y="311"/>
                                    </a:cubicBezTo>
                                    <a:cubicBezTo>
                                      <a:pt x="551" y="311"/>
                                      <a:pt x="543" y="313"/>
                                      <a:pt x="536" y="318"/>
                                    </a:cubicBezTo>
                                    <a:cubicBezTo>
                                      <a:pt x="538" y="320"/>
                                      <a:pt x="539" y="321"/>
                                      <a:pt x="540" y="323"/>
                                    </a:cubicBezTo>
                                    <a:cubicBezTo>
                                      <a:pt x="546" y="319"/>
                                      <a:pt x="553" y="317"/>
                                      <a:pt x="560" y="317"/>
                                    </a:cubicBezTo>
                                    <a:cubicBezTo>
                                      <a:pt x="567" y="317"/>
                                      <a:pt x="574" y="319"/>
                                      <a:pt x="579" y="323"/>
                                    </a:cubicBezTo>
                                    <a:close/>
                                    <a:moveTo>
                                      <a:pt x="584" y="317"/>
                                    </a:moveTo>
                                    <a:cubicBezTo>
                                      <a:pt x="586" y="315"/>
                                      <a:pt x="587" y="314"/>
                                      <a:pt x="589" y="312"/>
                                    </a:cubicBezTo>
                                    <a:cubicBezTo>
                                      <a:pt x="581" y="307"/>
                                      <a:pt x="571" y="303"/>
                                      <a:pt x="560" y="303"/>
                                    </a:cubicBezTo>
                                    <a:cubicBezTo>
                                      <a:pt x="549" y="303"/>
                                      <a:pt x="539" y="307"/>
                                      <a:pt x="531" y="313"/>
                                    </a:cubicBezTo>
                                    <a:cubicBezTo>
                                      <a:pt x="532" y="314"/>
                                      <a:pt x="534" y="315"/>
                                      <a:pt x="535" y="317"/>
                                    </a:cubicBezTo>
                                    <a:cubicBezTo>
                                      <a:pt x="542" y="312"/>
                                      <a:pt x="551" y="309"/>
                                      <a:pt x="560" y="309"/>
                                    </a:cubicBezTo>
                                    <a:cubicBezTo>
                                      <a:pt x="569" y="309"/>
                                      <a:pt x="577" y="312"/>
                                      <a:pt x="584" y="317"/>
                                    </a:cubicBezTo>
                                    <a:close/>
                                    <a:moveTo>
                                      <a:pt x="570" y="301"/>
                                    </a:moveTo>
                                    <a:cubicBezTo>
                                      <a:pt x="570" y="299"/>
                                      <a:pt x="570" y="297"/>
                                      <a:pt x="570" y="295"/>
                                    </a:cubicBezTo>
                                    <a:cubicBezTo>
                                      <a:pt x="568" y="292"/>
                                      <a:pt x="564" y="289"/>
                                      <a:pt x="560" y="289"/>
                                    </a:cubicBezTo>
                                    <a:cubicBezTo>
                                      <a:pt x="555" y="289"/>
                                      <a:pt x="552" y="292"/>
                                      <a:pt x="550" y="295"/>
                                    </a:cubicBezTo>
                                    <a:cubicBezTo>
                                      <a:pt x="549" y="295"/>
                                      <a:pt x="549" y="295"/>
                                      <a:pt x="549" y="294"/>
                                    </a:cubicBezTo>
                                    <a:cubicBezTo>
                                      <a:pt x="550" y="297"/>
                                      <a:pt x="550" y="299"/>
                                      <a:pt x="550" y="301"/>
                                    </a:cubicBezTo>
                                    <a:cubicBezTo>
                                      <a:pt x="550" y="302"/>
                                      <a:pt x="550" y="302"/>
                                      <a:pt x="550" y="302"/>
                                    </a:cubicBezTo>
                                    <a:cubicBezTo>
                                      <a:pt x="551" y="302"/>
                                      <a:pt x="552" y="302"/>
                                      <a:pt x="553" y="302"/>
                                    </a:cubicBezTo>
                                    <a:cubicBezTo>
                                      <a:pt x="553" y="302"/>
                                      <a:pt x="553" y="301"/>
                                      <a:pt x="553" y="301"/>
                                    </a:cubicBezTo>
                                    <a:cubicBezTo>
                                      <a:pt x="553" y="298"/>
                                      <a:pt x="556" y="295"/>
                                      <a:pt x="560" y="295"/>
                                    </a:cubicBezTo>
                                    <a:cubicBezTo>
                                      <a:pt x="564" y="295"/>
                                      <a:pt x="567" y="298"/>
                                      <a:pt x="567" y="301"/>
                                    </a:cubicBezTo>
                                    <a:cubicBezTo>
                                      <a:pt x="567" y="301"/>
                                      <a:pt x="567" y="302"/>
                                      <a:pt x="567" y="302"/>
                                    </a:cubicBezTo>
                                    <a:cubicBezTo>
                                      <a:pt x="568" y="302"/>
                                      <a:pt x="569" y="302"/>
                                      <a:pt x="570" y="302"/>
                                    </a:cubicBezTo>
                                    <a:cubicBezTo>
                                      <a:pt x="570" y="302"/>
                                      <a:pt x="570" y="302"/>
                                      <a:pt x="570" y="301"/>
                                    </a:cubicBezTo>
                                    <a:close/>
                                    <a:moveTo>
                                      <a:pt x="560" y="296"/>
                                    </a:moveTo>
                                    <a:cubicBezTo>
                                      <a:pt x="557" y="296"/>
                                      <a:pt x="555" y="298"/>
                                      <a:pt x="555" y="301"/>
                                    </a:cubicBezTo>
                                    <a:cubicBezTo>
                                      <a:pt x="555" y="301"/>
                                      <a:pt x="555" y="302"/>
                                      <a:pt x="555" y="302"/>
                                    </a:cubicBezTo>
                                    <a:cubicBezTo>
                                      <a:pt x="557" y="302"/>
                                      <a:pt x="558" y="301"/>
                                      <a:pt x="560" y="301"/>
                                    </a:cubicBezTo>
                                    <a:cubicBezTo>
                                      <a:pt x="562" y="301"/>
                                      <a:pt x="563" y="302"/>
                                      <a:pt x="565" y="302"/>
                                    </a:cubicBezTo>
                                    <a:cubicBezTo>
                                      <a:pt x="565" y="302"/>
                                      <a:pt x="565" y="301"/>
                                      <a:pt x="565" y="301"/>
                                    </a:cubicBezTo>
                                    <a:cubicBezTo>
                                      <a:pt x="565" y="298"/>
                                      <a:pt x="563" y="296"/>
                                      <a:pt x="560" y="296"/>
                                    </a:cubicBezTo>
                                    <a:close/>
                                    <a:moveTo>
                                      <a:pt x="570" y="293"/>
                                    </a:moveTo>
                                    <a:cubicBezTo>
                                      <a:pt x="571" y="290"/>
                                      <a:pt x="571" y="288"/>
                                      <a:pt x="572" y="286"/>
                                    </a:cubicBezTo>
                                    <a:cubicBezTo>
                                      <a:pt x="569" y="283"/>
                                      <a:pt x="564" y="282"/>
                                      <a:pt x="560" y="282"/>
                                    </a:cubicBezTo>
                                    <a:cubicBezTo>
                                      <a:pt x="555" y="282"/>
                                      <a:pt x="551" y="283"/>
                                      <a:pt x="548" y="286"/>
                                    </a:cubicBezTo>
                                    <a:cubicBezTo>
                                      <a:pt x="548" y="288"/>
                                      <a:pt x="549" y="291"/>
                                      <a:pt x="549" y="293"/>
                                    </a:cubicBezTo>
                                    <a:cubicBezTo>
                                      <a:pt x="549" y="293"/>
                                      <a:pt x="549" y="293"/>
                                      <a:pt x="549" y="293"/>
                                    </a:cubicBezTo>
                                    <a:cubicBezTo>
                                      <a:pt x="552" y="290"/>
                                      <a:pt x="556" y="288"/>
                                      <a:pt x="560" y="288"/>
                                    </a:cubicBezTo>
                                    <a:cubicBezTo>
                                      <a:pt x="564" y="288"/>
                                      <a:pt x="568" y="290"/>
                                      <a:pt x="570" y="293"/>
                                    </a:cubicBezTo>
                                    <a:close/>
                                    <a:moveTo>
                                      <a:pt x="572" y="284"/>
                                    </a:moveTo>
                                    <a:cubicBezTo>
                                      <a:pt x="573" y="282"/>
                                      <a:pt x="574" y="280"/>
                                      <a:pt x="575" y="279"/>
                                    </a:cubicBezTo>
                                    <a:cubicBezTo>
                                      <a:pt x="571" y="276"/>
                                      <a:pt x="565" y="274"/>
                                      <a:pt x="560" y="274"/>
                                    </a:cubicBezTo>
                                    <a:cubicBezTo>
                                      <a:pt x="554" y="274"/>
                                      <a:pt x="549" y="276"/>
                                      <a:pt x="545" y="279"/>
                                    </a:cubicBezTo>
                                    <a:cubicBezTo>
                                      <a:pt x="546" y="281"/>
                                      <a:pt x="546" y="283"/>
                                      <a:pt x="547" y="285"/>
                                    </a:cubicBezTo>
                                    <a:cubicBezTo>
                                      <a:pt x="551" y="282"/>
                                      <a:pt x="555" y="280"/>
                                      <a:pt x="560" y="280"/>
                                    </a:cubicBezTo>
                                    <a:cubicBezTo>
                                      <a:pt x="565" y="280"/>
                                      <a:pt x="569" y="282"/>
                                      <a:pt x="572" y="284"/>
                                    </a:cubicBezTo>
                                    <a:close/>
                                    <a:moveTo>
                                      <a:pt x="576" y="277"/>
                                    </a:moveTo>
                                    <a:cubicBezTo>
                                      <a:pt x="577" y="276"/>
                                      <a:pt x="577" y="274"/>
                                      <a:pt x="578" y="273"/>
                                    </a:cubicBezTo>
                                    <a:cubicBezTo>
                                      <a:pt x="573" y="269"/>
                                      <a:pt x="567" y="267"/>
                                      <a:pt x="560" y="267"/>
                                    </a:cubicBezTo>
                                    <a:cubicBezTo>
                                      <a:pt x="553" y="267"/>
                                      <a:pt x="547" y="269"/>
                                      <a:pt x="541" y="273"/>
                                    </a:cubicBezTo>
                                    <a:cubicBezTo>
                                      <a:pt x="542" y="274"/>
                                      <a:pt x="543" y="276"/>
                                      <a:pt x="544" y="277"/>
                                    </a:cubicBezTo>
                                    <a:cubicBezTo>
                                      <a:pt x="549" y="274"/>
                                      <a:pt x="554" y="272"/>
                                      <a:pt x="560" y="272"/>
                                    </a:cubicBezTo>
                                    <a:cubicBezTo>
                                      <a:pt x="566" y="272"/>
                                      <a:pt x="571" y="274"/>
                                      <a:pt x="576" y="277"/>
                                    </a:cubicBezTo>
                                    <a:close/>
                                    <a:moveTo>
                                      <a:pt x="579" y="271"/>
                                    </a:moveTo>
                                    <a:cubicBezTo>
                                      <a:pt x="581" y="270"/>
                                      <a:pt x="582" y="268"/>
                                      <a:pt x="583" y="266"/>
                                    </a:cubicBezTo>
                                    <a:cubicBezTo>
                                      <a:pt x="577" y="262"/>
                                      <a:pt x="569" y="259"/>
                                      <a:pt x="560" y="259"/>
                                    </a:cubicBezTo>
                                    <a:cubicBezTo>
                                      <a:pt x="551" y="259"/>
                                      <a:pt x="543" y="262"/>
                                      <a:pt x="536" y="267"/>
                                    </a:cubicBezTo>
                                    <a:cubicBezTo>
                                      <a:pt x="538" y="268"/>
                                      <a:pt x="539" y="270"/>
                                      <a:pt x="540" y="271"/>
                                    </a:cubicBezTo>
                                    <a:cubicBezTo>
                                      <a:pt x="546" y="268"/>
                                      <a:pt x="553" y="265"/>
                                      <a:pt x="560" y="265"/>
                                    </a:cubicBezTo>
                                    <a:cubicBezTo>
                                      <a:pt x="567" y="265"/>
                                      <a:pt x="574" y="268"/>
                                      <a:pt x="579" y="271"/>
                                    </a:cubicBezTo>
                                    <a:close/>
                                    <a:moveTo>
                                      <a:pt x="584" y="265"/>
                                    </a:moveTo>
                                    <a:cubicBezTo>
                                      <a:pt x="586" y="264"/>
                                      <a:pt x="587" y="262"/>
                                      <a:pt x="589" y="261"/>
                                    </a:cubicBezTo>
                                    <a:cubicBezTo>
                                      <a:pt x="581" y="255"/>
                                      <a:pt x="571" y="252"/>
                                      <a:pt x="560" y="252"/>
                                    </a:cubicBezTo>
                                    <a:cubicBezTo>
                                      <a:pt x="549" y="252"/>
                                      <a:pt x="539" y="255"/>
                                      <a:pt x="531" y="261"/>
                                    </a:cubicBezTo>
                                    <a:cubicBezTo>
                                      <a:pt x="532" y="263"/>
                                      <a:pt x="534" y="264"/>
                                      <a:pt x="535" y="265"/>
                                    </a:cubicBezTo>
                                    <a:cubicBezTo>
                                      <a:pt x="542" y="261"/>
                                      <a:pt x="551" y="258"/>
                                      <a:pt x="560" y="258"/>
                                    </a:cubicBezTo>
                                    <a:cubicBezTo>
                                      <a:pt x="569" y="258"/>
                                      <a:pt x="577" y="261"/>
                                      <a:pt x="584" y="265"/>
                                    </a:cubicBezTo>
                                    <a:close/>
                                    <a:moveTo>
                                      <a:pt x="570" y="250"/>
                                    </a:moveTo>
                                    <a:cubicBezTo>
                                      <a:pt x="570" y="248"/>
                                      <a:pt x="570" y="246"/>
                                      <a:pt x="570" y="244"/>
                                    </a:cubicBezTo>
                                    <a:cubicBezTo>
                                      <a:pt x="568" y="240"/>
                                      <a:pt x="564" y="238"/>
                                      <a:pt x="560" y="238"/>
                                    </a:cubicBezTo>
                                    <a:cubicBezTo>
                                      <a:pt x="555" y="238"/>
                                      <a:pt x="552" y="240"/>
                                      <a:pt x="550" y="244"/>
                                    </a:cubicBezTo>
                                    <a:cubicBezTo>
                                      <a:pt x="549" y="244"/>
                                      <a:pt x="549" y="243"/>
                                      <a:pt x="549" y="243"/>
                                    </a:cubicBezTo>
                                    <a:cubicBezTo>
                                      <a:pt x="550" y="245"/>
                                      <a:pt x="550" y="248"/>
                                      <a:pt x="550" y="250"/>
                                    </a:cubicBezTo>
                                    <a:cubicBezTo>
                                      <a:pt x="550" y="250"/>
                                      <a:pt x="550" y="251"/>
                                      <a:pt x="550" y="251"/>
                                    </a:cubicBezTo>
                                    <a:cubicBezTo>
                                      <a:pt x="551" y="251"/>
                                      <a:pt x="552" y="251"/>
                                      <a:pt x="553" y="251"/>
                                    </a:cubicBezTo>
                                    <a:cubicBezTo>
                                      <a:pt x="553" y="250"/>
                                      <a:pt x="553" y="250"/>
                                      <a:pt x="553" y="250"/>
                                    </a:cubicBezTo>
                                    <a:cubicBezTo>
                                      <a:pt x="553" y="246"/>
                                      <a:pt x="556" y="243"/>
                                      <a:pt x="560" y="243"/>
                                    </a:cubicBezTo>
                                    <a:cubicBezTo>
                                      <a:pt x="564" y="243"/>
                                      <a:pt x="567" y="246"/>
                                      <a:pt x="567" y="250"/>
                                    </a:cubicBezTo>
                                    <a:cubicBezTo>
                                      <a:pt x="567" y="250"/>
                                      <a:pt x="567" y="250"/>
                                      <a:pt x="567" y="251"/>
                                    </a:cubicBezTo>
                                    <a:cubicBezTo>
                                      <a:pt x="568" y="251"/>
                                      <a:pt x="569" y="251"/>
                                      <a:pt x="570" y="251"/>
                                    </a:cubicBezTo>
                                    <a:cubicBezTo>
                                      <a:pt x="570" y="251"/>
                                      <a:pt x="570" y="250"/>
                                      <a:pt x="570" y="250"/>
                                    </a:cubicBezTo>
                                    <a:close/>
                                    <a:moveTo>
                                      <a:pt x="560" y="245"/>
                                    </a:moveTo>
                                    <a:cubicBezTo>
                                      <a:pt x="557" y="245"/>
                                      <a:pt x="555" y="247"/>
                                      <a:pt x="555" y="250"/>
                                    </a:cubicBezTo>
                                    <a:cubicBezTo>
                                      <a:pt x="555" y="250"/>
                                      <a:pt x="555" y="250"/>
                                      <a:pt x="555" y="250"/>
                                    </a:cubicBezTo>
                                    <a:cubicBezTo>
                                      <a:pt x="557" y="250"/>
                                      <a:pt x="558" y="250"/>
                                      <a:pt x="560" y="250"/>
                                    </a:cubicBezTo>
                                    <a:cubicBezTo>
                                      <a:pt x="562" y="250"/>
                                      <a:pt x="563" y="250"/>
                                      <a:pt x="565" y="250"/>
                                    </a:cubicBezTo>
                                    <a:cubicBezTo>
                                      <a:pt x="565" y="250"/>
                                      <a:pt x="565" y="250"/>
                                      <a:pt x="565" y="250"/>
                                    </a:cubicBezTo>
                                    <a:cubicBezTo>
                                      <a:pt x="565" y="247"/>
                                      <a:pt x="563" y="245"/>
                                      <a:pt x="560" y="245"/>
                                    </a:cubicBezTo>
                                    <a:close/>
                                    <a:moveTo>
                                      <a:pt x="570" y="241"/>
                                    </a:moveTo>
                                    <a:cubicBezTo>
                                      <a:pt x="571" y="239"/>
                                      <a:pt x="571" y="237"/>
                                      <a:pt x="572" y="235"/>
                                    </a:cubicBezTo>
                                    <a:cubicBezTo>
                                      <a:pt x="569" y="232"/>
                                      <a:pt x="564" y="230"/>
                                      <a:pt x="560" y="230"/>
                                    </a:cubicBezTo>
                                    <a:cubicBezTo>
                                      <a:pt x="555" y="230"/>
                                      <a:pt x="551" y="232"/>
                                      <a:pt x="548" y="235"/>
                                    </a:cubicBezTo>
                                    <a:cubicBezTo>
                                      <a:pt x="548" y="237"/>
                                      <a:pt x="549" y="239"/>
                                      <a:pt x="549" y="242"/>
                                    </a:cubicBezTo>
                                    <a:cubicBezTo>
                                      <a:pt x="549" y="242"/>
                                      <a:pt x="549" y="242"/>
                                      <a:pt x="549" y="242"/>
                                    </a:cubicBezTo>
                                    <a:cubicBezTo>
                                      <a:pt x="552" y="238"/>
                                      <a:pt x="556" y="236"/>
                                      <a:pt x="560" y="236"/>
                                    </a:cubicBezTo>
                                    <a:cubicBezTo>
                                      <a:pt x="564" y="236"/>
                                      <a:pt x="568" y="238"/>
                                      <a:pt x="570" y="241"/>
                                    </a:cubicBezTo>
                                    <a:close/>
                                    <a:moveTo>
                                      <a:pt x="572" y="233"/>
                                    </a:moveTo>
                                    <a:cubicBezTo>
                                      <a:pt x="573" y="231"/>
                                      <a:pt x="574" y="229"/>
                                      <a:pt x="575" y="227"/>
                                    </a:cubicBezTo>
                                    <a:cubicBezTo>
                                      <a:pt x="571" y="224"/>
                                      <a:pt x="565" y="223"/>
                                      <a:pt x="560" y="223"/>
                                    </a:cubicBezTo>
                                    <a:cubicBezTo>
                                      <a:pt x="554" y="223"/>
                                      <a:pt x="549" y="224"/>
                                      <a:pt x="545" y="227"/>
                                    </a:cubicBezTo>
                                    <a:cubicBezTo>
                                      <a:pt x="546" y="229"/>
                                      <a:pt x="546" y="231"/>
                                      <a:pt x="547" y="233"/>
                                    </a:cubicBezTo>
                                    <a:cubicBezTo>
                                      <a:pt x="551" y="230"/>
                                      <a:pt x="555" y="229"/>
                                      <a:pt x="560" y="229"/>
                                    </a:cubicBezTo>
                                    <a:cubicBezTo>
                                      <a:pt x="565" y="229"/>
                                      <a:pt x="569" y="230"/>
                                      <a:pt x="572" y="233"/>
                                    </a:cubicBezTo>
                                    <a:close/>
                                    <a:moveTo>
                                      <a:pt x="576" y="226"/>
                                    </a:moveTo>
                                    <a:cubicBezTo>
                                      <a:pt x="577" y="224"/>
                                      <a:pt x="577" y="223"/>
                                      <a:pt x="578" y="221"/>
                                    </a:cubicBezTo>
                                    <a:cubicBezTo>
                                      <a:pt x="573" y="218"/>
                                      <a:pt x="567" y="216"/>
                                      <a:pt x="560" y="216"/>
                                    </a:cubicBezTo>
                                    <a:cubicBezTo>
                                      <a:pt x="553" y="216"/>
                                      <a:pt x="547" y="218"/>
                                      <a:pt x="541" y="221"/>
                                    </a:cubicBezTo>
                                    <a:cubicBezTo>
                                      <a:pt x="542" y="223"/>
                                      <a:pt x="543" y="224"/>
                                      <a:pt x="544" y="226"/>
                                    </a:cubicBezTo>
                                    <a:cubicBezTo>
                                      <a:pt x="549" y="223"/>
                                      <a:pt x="554" y="221"/>
                                      <a:pt x="560" y="221"/>
                                    </a:cubicBezTo>
                                    <a:cubicBezTo>
                                      <a:pt x="566" y="221"/>
                                      <a:pt x="571" y="223"/>
                                      <a:pt x="576" y="226"/>
                                    </a:cubicBezTo>
                                    <a:close/>
                                    <a:moveTo>
                                      <a:pt x="579" y="220"/>
                                    </a:moveTo>
                                    <a:cubicBezTo>
                                      <a:pt x="581" y="218"/>
                                      <a:pt x="582" y="217"/>
                                      <a:pt x="583" y="215"/>
                                    </a:cubicBezTo>
                                    <a:cubicBezTo>
                                      <a:pt x="577" y="211"/>
                                      <a:pt x="569" y="208"/>
                                      <a:pt x="560" y="208"/>
                                    </a:cubicBezTo>
                                    <a:cubicBezTo>
                                      <a:pt x="551" y="208"/>
                                      <a:pt x="543" y="211"/>
                                      <a:pt x="536" y="215"/>
                                    </a:cubicBezTo>
                                    <a:cubicBezTo>
                                      <a:pt x="538" y="217"/>
                                      <a:pt x="539" y="218"/>
                                      <a:pt x="540" y="220"/>
                                    </a:cubicBezTo>
                                    <a:cubicBezTo>
                                      <a:pt x="546" y="216"/>
                                      <a:pt x="553" y="214"/>
                                      <a:pt x="560" y="214"/>
                                    </a:cubicBezTo>
                                    <a:cubicBezTo>
                                      <a:pt x="567" y="214"/>
                                      <a:pt x="574" y="216"/>
                                      <a:pt x="579" y="220"/>
                                    </a:cubicBezTo>
                                    <a:close/>
                                    <a:moveTo>
                                      <a:pt x="584" y="214"/>
                                    </a:moveTo>
                                    <a:cubicBezTo>
                                      <a:pt x="586" y="212"/>
                                      <a:pt x="587" y="211"/>
                                      <a:pt x="589" y="210"/>
                                    </a:cubicBezTo>
                                    <a:cubicBezTo>
                                      <a:pt x="581" y="204"/>
                                      <a:pt x="571" y="200"/>
                                      <a:pt x="560" y="200"/>
                                    </a:cubicBezTo>
                                    <a:cubicBezTo>
                                      <a:pt x="549" y="200"/>
                                      <a:pt x="539" y="204"/>
                                      <a:pt x="531" y="210"/>
                                    </a:cubicBezTo>
                                    <a:cubicBezTo>
                                      <a:pt x="532" y="211"/>
                                      <a:pt x="534" y="213"/>
                                      <a:pt x="535" y="214"/>
                                    </a:cubicBezTo>
                                    <a:cubicBezTo>
                                      <a:pt x="542" y="209"/>
                                      <a:pt x="551" y="206"/>
                                      <a:pt x="560" y="206"/>
                                    </a:cubicBezTo>
                                    <a:cubicBezTo>
                                      <a:pt x="569" y="206"/>
                                      <a:pt x="577" y="209"/>
                                      <a:pt x="584" y="214"/>
                                    </a:cubicBezTo>
                                    <a:close/>
                                    <a:moveTo>
                                      <a:pt x="570" y="199"/>
                                    </a:moveTo>
                                    <a:cubicBezTo>
                                      <a:pt x="570" y="196"/>
                                      <a:pt x="570" y="194"/>
                                      <a:pt x="570" y="192"/>
                                    </a:cubicBezTo>
                                    <a:cubicBezTo>
                                      <a:pt x="568" y="189"/>
                                      <a:pt x="564" y="187"/>
                                      <a:pt x="560" y="187"/>
                                    </a:cubicBezTo>
                                    <a:cubicBezTo>
                                      <a:pt x="555" y="187"/>
                                      <a:pt x="552" y="189"/>
                                      <a:pt x="550" y="193"/>
                                    </a:cubicBezTo>
                                    <a:cubicBezTo>
                                      <a:pt x="549" y="192"/>
                                      <a:pt x="549" y="192"/>
                                      <a:pt x="549" y="192"/>
                                    </a:cubicBezTo>
                                    <a:cubicBezTo>
                                      <a:pt x="550" y="194"/>
                                      <a:pt x="550" y="196"/>
                                      <a:pt x="550" y="199"/>
                                    </a:cubicBezTo>
                                    <a:cubicBezTo>
                                      <a:pt x="550" y="199"/>
                                      <a:pt x="550" y="199"/>
                                      <a:pt x="550" y="200"/>
                                    </a:cubicBezTo>
                                    <a:cubicBezTo>
                                      <a:pt x="551" y="199"/>
                                      <a:pt x="552" y="199"/>
                                      <a:pt x="553" y="199"/>
                                    </a:cubicBezTo>
                                    <a:cubicBezTo>
                                      <a:pt x="553" y="199"/>
                                      <a:pt x="553" y="199"/>
                                      <a:pt x="553" y="199"/>
                                    </a:cubicBezTo>
                                    <a:cubicBezTo>
                                      <a:pt x="553" y="195"/>
                                      <a:pt x="556" y="192"/>
                                      <a:pt x="560" y="192"/>
                                    </a:cubicBezTo>
                                    <a:cubicBezTo>
                                      <a:pt x="564" y="192"/>
                                      <a:pt x="567" y="195"/>
                                      <a:pt x="567" y="199"/>
                                    </a:cubicBezTo>
                                    <a:cubicBezTo>
                                      <a:pt x="567" y="199"/>
                                      <a:pt x="567" y="199"/>
                                      <a:pt x="567" y="199"/>
                                    </a:cubicBezTo>
                                    <a:cubicBezTo>
                                      <a:pt x="568" y="199"/>
                                      <a:pt x="569" y="199"/>
                                      <a:pt x="570" y="200"/>
                                    </a:cubicBezTo>
                                    <a:cubicBezTo>
                                      <a:pt x="570" y="199"/>
                                      <a:pt x="570" y="199"/>
                                      <a:pt x="570" y="199"/>
                                    </a:cubicBezTo>
                                    <a:close/>
                                    <a:moveTo>
                                      <a:pt x="560" y="193"/>
                                    </a:moveTo>
                                    <a:cubicBezTo>
                                      <a:pt x="557" y="193"/>
                                      <a:pt x="555" y="196"/>
                                      <a:pt x="555" y="199"/>
                                    </a:cubicBezTo>
                                    <a:cubicBezTo>
                                      <a:pt x="555" y="199"/>
                                      <a:pt x="555" y="199"/>
                                      <a:pt x="555" y="199"/>
                                    </a:cubicBezTo>
                                    <a:cubicBezTo>
                                      <a:pt x="557" y="199"/>
                                      <a:pt x="558" y="199"/>
                                      <a:pt x="560" y="199"/>
                                    </a:cubicBezTo>
                                    <a:cubicBezTo>
                                      <a:pt x="562" y="199"/>
                                      <a:pt x="563" y="199"/>
                                      <a:pt x="565" y="199"/>
                                    </a:cubicBezTo>
                                    <a:cubicBezTo>
                                      <a:pt x="565" y="199"/>
                                      <a:pt x="565" y="199"/>
                                      <a:pt x="565" y="199"/>
                                    </a:cubicBezTo>
                                    <a:cubicBezTo>
                                      <a:pt x="565" y="196"/>
                                      <a:pt x="563" y="193"/>
                                      <a:pt x="560" y="193"/>
                                    </a:cubicBezTo>
                                    <a:close/>
                                    <a:moveTo>
                                      <a:pt x="570" y="190"/>
                                    </a:moveTo>
                                    <a:cubicBezTo>
                                      <a:pt x="571" y="188"/>
                                      <a:pt x="571" y="185"/>
                                      <a:pt x="572" y="183"/>
                                    </a:cubicBezTo>
                                    <a:cubicBezTo>
                                      <a:pt x="569" y="181"/>
                                      <a:pt x="564" y="179"/>
                                      <a:pt x="560" y="179"/>
                                    </a:cubicBezTo>
                                    <a:cubicBezTo>
                                      <a:pt x="555" y="179"/>
                                      <a:pt x="551" y="181"/>
                                      <a:pt x="548" y="183"/>
                                    </a:cubicBezTo>
                                    <a:cubicBezTo>
                                      <a:pt x="548" y="186"/>
                                      <a:pt x="549" y="188"/>
                                      <a:pt x="549" y="190"/>
                                    </a:cubicBezTo>
                                    <a:cubicBezTo>
                                      <a:pt x="549" y="190"/>
                                      <a:pt x="549" y="190"/>
                                      <a:pt x="549" y="190"/>
                                    </a:cubicBezTo>
                                    <a:cubicBezTo>
                                      <a:pt x="552" y="187"/>
                                      <a:pt x="556" y="185"/>
                                      <a:pt x="560" y="185"/>
                                    </a:cubicBezTo>
                                    <a:cubicBezTo>
                                      <a:pt x="564" y="185"/>
                                      <a:pt x="568" y="187"/>
                                      <a:pt x="570" y="190"/>
                                    </a:cubicBezTo>
                                    <a:close/>
                                    <a:moveTo>
                                      <a:pt x="572" y="182"/>
                                    </a:moveTo>
                                    <a:cubicBezTo>
                                      <a:pt x="573" y="180"/>
                                      <a:pt x="574" y="178"/>
                                      <a:pt x="575" y="176"/>
                                    </a:cubicBezTo>
                                    <a:cubicBezTo>
                                      <a:pt x="571" y="173"/>
                                      <a:pt x="565" y="171"/>
                                      <a:pt x="560" y="171"/>
                                    </a:cubicBezTo>
                                    <a:cubicBezTo>
                                      <a:pt x="554" y="171"/>
                                      <a:pt x="549" y="173"/>
                                      <a:pt x="545" y="176"/>
                                    </a:cubicBezTo>
                                    <a:cubicBezTo>
                                      <a:pt x="546" y="178"/>
                                      <a:pt x="546" y="180"/>
                                      <a:pt x="547" y="182"/>
                                    </a:cubicBezTo>
                                    <a:cubicBezTo>
                                      <a:pt x="551" y="179"/>
                                      <a:pt x="555" y="177"/>
                                      <a:pt x="560" y="177"/>
                                    </a:cubicBezTo>
                                    <a:cubicBezTo>
                                      <a:pt x="565" y="177"/>
                                      <a:pt x="569" y="179"/>
                                      <a:pt x="572" y="182"/>
                                    </a:cubicBezTo>
                                    <a:close/>
                                    <a:moveTo>
                                      <a:pt x="576" y="174"/>
                                    </a:moveTo>
                                    <a:cubicBezTo>
                                      <a:pt x="577" y="173"/>
                                      <a:pt x="577" y="171"/>
                                      <a:pt x="578" y="170"/>
                                    </a:cubicBezTo>
                                    <a:cubicBezTo>
                                      <a:pt x="573" y="166"/>
                                      <a:pt x="567" y="164"/>
                                      <a:pt x="560" y="164"/>
                                    </a:cubicBezTo>
                                    <a:cubicBezTo>
                                      <a:pt x="553" y="164"/>
                                      <a:pt x="547" y="166"/>
                                      <a:pt x="541" y="170"/>
                                    </a:cubicBezTo>
                                    <a:cubicBezTo>
                                      <a:pt x="542" y="171"/>
                                      <a:pt x="543" y="173"/>
                                      <a:pt x="544" y="175"/>
                                    </a:cubicBezTo>
                                    <a:cubicBezTo>
                                      <a:pt x="549" y="172"/>
                                      <a:pt x="554" y="170"/>
                                      <a:pt x="560" y="170"/>
                                    </a:cubicBezTo>
                                    <a:cubicBezTo>
                                      <a:pt x="566" y="170"/>
                                      <a:pt x="571" y="171"/>
                                      <a:pt x="576" y="174"/>
                                    </a:cubicBezTo>
                                    <a:close/>
                                    <a:moveTo>
                                      <a:pt x="579" y="168"/>
                                    </a:moveTo>
                                    <a:cubicBezTo>
                                      <a:pt x="581" y="167"/>
                                      <a:pt x="582" y="165"/>
                                      <a:pt x="583" y="164"/>
                                    </a:cubicBezTo>
                                    <a:cubicBezTo>
                                      <a:pt x="577" y="159"/>
                                      <a:pt x="569" y="157"/>
                                      <a:pt x="560" y="157"/>
                                    </a:cubicBezTo>
                                    <a:cubicBezTo>
                                      <a:pt x="551" y="157"/>
                                      <a:pt x="543" y="159"/>
                                      <a:pt x="536" y="164"/>
                                    </a:cubicBezTo>
                                    <a:cubicBezTo>
                                      <a:pt x="538" y="165"/>
                                      <a:pt x="539" y="167"/>
                                      <a:pt x="540" y="169"/>
                                    </a:cubicBezTo>
                                    <a:cubicBezTo>
                                      <a:pt x="546" y="165"/>
                                      <a:pt x="553" y="163"/>
                                      <a:pt x="560" y="163"/>
                                    </a:cubicBezTo>
                                    <a:cubicBezTo>
                                      <a:pt x="567" y="163"/>
                                      <a:pt x="574" y="165"/>
                                      <a:pt x="579" y="168"/>
                                    </a:cubicBezTo>
                                    <a:close/>
                                    <a:moveTo>
                                      <a:pt x="541" y="147"/>
                                    </a:moveTo>
                                    <a:cubicBezTo>
                                      <a:pt x="541" y="136"/>
                                      <a:pt x="536" y="125"/>
                                      <a:pt x="528" y="117"/>
                                    </a:cubicBezTo>
                                    <a:cubicBezTo>
                                      <a:pt x="521" y="110"/>
                                      <a:pt x="510" y="105"/>
                                      <a:pt x="499" y="105"/>
                                    </a:cubicBezTo>
                                    <a:cubicBezTo>
                                      <a:pt x="487" y="105"/>
                                      <a:pt x="477" y="110"/>
                                      <a:pt x="469" y="117"/>
                                    </a:cubicBezTo>
                                    <a:cubicBezTo>
                                      <a:pt x="461" y="125"/>
                                      <a:pt x="457" y="136"/>
                                      <a:pt x="457" y="147"/>
                                    </a:cubicBezTo>
                                    <a:cubicBezTo>
                                      <a:pt x="457" y="148"/>
                                      <a:pt x="457" y="150"/>
                                      <a:pt x="457" y="151"/>
                                    </a:cubicBezTo>
                                    <a:cubicBezTo>
                                      <a:pt x="459" y="152"/>
                                      <a:pt x="461" y="153"/>
                                      <a:pt x="464" y="154"/>
                                    </a:cubicBezTo>
                                    <a:cubicBezTo>
                                      <a:pt x="463" y="152"/>
                                      <a:pt x="463" y="150"/>
                                      <a:pt x="463" y="147"/>
                                    </a:cubicBezTo>
                                    <a:cubicBezTo>
                                      <a:pt x="463" y="127"/>
                                      <a:pt x="479" y="111"/>
                                      <a:pt x="499" y="111"/>
                                    </a:cubicBezTo>
                                    <a:cubicBezTo>
                                      <a:pt x="518" y="111"/>
                                      <a:pt x="534" y="127"/>
                                      <a:pt x="534" y="147"/>
                                    </a:cubicBezTo>
                                    <a:cubicBezTo>
                                      <a:pt x="534" y="150"/>
                                      <a:pt x="534" y="152"/>
                                      <a:pt x="534" y="155"/>
                                    </a:cubicBezTo>
                                    <a:cubicBezTo>
                                      <a:pt x="536" y="153"/>
                                      <a:pt x="538" y="152"/>
                                      <a:pt x="540" y="151"/>
                                    </a:cubicBezTo>
                                    <a:cubicBezTo>
                                      <a:pt x="540" y="150"/>
                                      <a:pt x="541" y="149"/>
                                      <a:pt x="541" y="147"/>
                                    </a:cubicBezTo>
                                    <a:close/>
                                    <a:moveTo>
                                      <a:pt x="420" y="147"/>
                                    </a:moveTo>
                                    <a:cubicBezTo>
                                      <a:pt x="420" y="136"/>
                                      <a:pt x="415" y="125"/>
                                      <a:pt x="407" y="117"/>
                                    </a:cubicBezTo>
                                    <a:cubicBezTo>
                                      <a:pt x="400" y="110"/>
                                      <a:pt x="389" y="105"/>
                                      <a:pt x="378" y="105"/>
                                    </a:cubicBezTo>
                                    <a:cubicBezTo>
                                      <a:pt x="366" y="105"/>
                                      <a:pt x="356" y="110"/>
                                      <a:pt x="348" y="117"/>
                                    </a:cubicBezTo>
                                    <a:cubicBezTo>
                                      <a:pt x="341" y="125"/>
                                      <a:pt x="336" y="136"/>
                                      <a:pt x="336" y="147"/>
                                    </a:cubicBezTo>
                                    <a:cubicBezTo>
                                      <a:pt x="336" y="148"/>
                                      <a:pt x="336" y="150"/>
                                      <a:pt x="336" y="151"/>
                                    </a:cubicBezTo>
                                    <a:cubicBezTo>
                                      <a:pt x="338" y="152"/>
                                      <a:pt x="341" y="153"/>
                                      <a:pt x="343" y="154"/>
                                    </a:cubicBezTo>
                                    <a:cubicBezTo>
                                      <a:pt x="342" y="152"/>
                                      <a:pt x="342" y="150"/>
                                      <a:pt x="342" y="147"/>
                                    </a:cubicBezTo>
                                    <a:cubicBezTo>
                                      <a:pt x="342" y="127"/>
                                      <a:pt x="358" y="111"/>
                                      <a:pt x="378" y="111"/>
                                    </a:cubicBezTo>
                                    <a:cubicBezTo>
                                      <a:pt x="398" y="111"/>
                                      <a:pt x="414" y="127"/>
                                      <a:pt x="414" y="147"/>
                                    </a:cubicBezTo>
                                    <a:cubicBezTo>
                                      <a:pt x="414" y="149"/>
                                      <a:pt x="413" y="152"/>
                                      <a:pt x="413" y="154"/>
                                    </a:cubicBezTo>
                                    <a:cubicBezTo>
                                      <a:pt x="415" y="153"/>
                                      <a:pt x="417" y="152"/>
                                      <a:pt x="420" y="151"/>
                                    </a:cubicBezTo>
                                    <a:cubicBezTo>
                                      <a:pt x="420" y="150"/>
                                      <a:pt x="420" y="148"/>
                                      <a:pt x="420" y="147"/>
                                    </a:cubicBezTo>
                                    <a:close/>
                                    <a:moveTo>
                                      <a:pt x="293" y="164"/>
                                    </a:moveTo>
                                    <a:cubicBezTo>
                                      <a:pt x="295" y="165"/>
                                      <a:pt x="296" y="167"/>
                                      <a:pt x="297" y="169"/>
                                    </a:cubicBezTo>
                                    <a:cubicBezTo>
                                      <a:pt x="303" y="165"/>
                                      <a:pt x="310" y="163"/>
                                      <a:pt x="317" y="163"/>
                                    </a:cubicBezTo>
                                    <a:cubicBezTo>
                                      <a:pt x="324" y="163"/>
                                      <a:pt x="331" y="165"/>
                                      <a:pt x="336" y="168"/>
                                    </a:cubicBezTo>
                                    <a:cubicBezTo>
                                      <a:pt x="338" y="167"/>
                                      <a:pt x="339" y="165"/>
                                      <a:pt x="340" y="164"/>
                                    </a:cubicBezTo>
                                    <a:cubicBezTo>
                                      <a:pt x="334" y="159"/>
                                      <a:pt x="326" y="157"/>
                                      <a:pt x="317" y="157"/>
                                    </a:cubicBezTo>
                                    <a:cubicBezTo>
                                      <a:pt x="308" y="157"/>
                                      <a:pt x="300" y="159"/>
                                      <a:pt x="293" y="164"/>
                                    </a:cubicBezTo>
                                    <a:close/>
                                    <a:moveTo>
                                      <a:pt x="298" y="170"/>
                                    </a:moveTo>
                                    <a:cubicBezTo>
                                      <a:pt x="299" y="171"/>
                                      <a:pt x="300" y="173"/>
                                      <a:pt x="301" y="174"/>
                                    </a:cubicBezTo>
                                    <a:cubicBezTo>
                                      <a:pt x="306" y="171"/>
                                      <a:pt x="311" y="170"/>
                                      <a:pt x="317" y="170"/>
                                    </a:cubicBezTo>
                                    <a:cubicBezTo>
                                      <a:pt x="323" y="170"/>
                                      <a:pt x="328" y="171"/>
                                      <a:pt x="333" y="174"/>
                                    </a:cubicBezTo>
                                    <a:cubicBezTo>
                                      <a:pt x="333" y="173"/>
                                      <a:pt x="334" y="171"/>
                                      <a:pt x="335" y="170"/>
                                    </a:cubicBezTo>
                                    <a:cubicBezTo>
                                      <a:pt x="330" y="166"/>
                                      <a:pt x="324" y="164"/>
                                      <a:pt x="317" y="164"/>
                                    </a:cubicBezTo>
                                    <a:cubicBezTo>
                                      <a:pt x="310" y="164"/>
                                      <a:pt x="304" y="166"/>
                                      <a:pt x="298" y="170"/>
                                    </a:cubicBezTo>
                                    <a:close/>
                                    <a:moveTo>
                                      <a:pt x="302" y="176"/>
                                    </a:moveTo>
                                    <a:cubicBezTo>
                                      <a:pt x="303" y="178"/>
                                      <a:pt x="304" y="180"/>
                                      <a:pt x="304" y="182"/>
                                    </a:cubicBezTo>
                                    <a:cubicBezTo>
                                      <a:pt x="308" y="179"/>
                                      <a:pt x="312" y="177"/>
                                      <a:pt x="317" y="177"/>
                                    </a:cubicBezTo>
                                    <a:cubicBezTo>
                                      <a:pt x="322" y="177"/>
                                      <a:pt x="326" y="179"/>
                                      <a:pt x="329" y="182"/>
                                    </a:cubicBezTo>
                                    <a:cubicBezTo>
                                      <a:pt x="330" y="180"/>
                                      <a:pt x="331" y="178"/>
                                      <a:pt x="332" y="176"/>
                                    </a:cubicBezTo>
                                    <a:cubicBezTo>
                                      <a:pt x="328" y="173"/>
                                      <a:pt x="322" y="171"/>
                                      <a:pt x="317" y="171"/>
                                    </a:cubicBezTo>
                                    <a:cubicBezTo>
                                      <a:pt x="311" y="171"/>
                                      <a:pt x="306" y="173"/>
                                      <a:pt x="302" y="176"/>
                                    </a:cubicBezTo>
                                    <a:close/>
                                    <a:moveTo>
                                      <a:pt x="305" y="183"/>
                                    </a:moveTo>
                                    <a:cubicBezTo>
                                      <a:pt x="305" y="185"/>
                                      <a:pt x="306" y="188"/>
                                      <a:pt x="306" y="190"/>
                                    </a:cubicBezTo>
                                    <a:cubicBezTo>
                                      <a:pt x="309" y="187"/>
                                      <a:pt x="313" y="185"/>
                                      <a:pt x="317" y="185"/>
                                    </a:cubicBezTo>
                                    <a:cubicBezTo>
                                      <a:pt x="321" y="185"/>
                                      <a:pt x="325" y="187"/>
                                      <a:pt x="327" y="190"/>
                                    </a:cubicBezTo>
                                    <a:cubicBezTo>
                                      <a:pt x="328" y="188"/>
                                      <a:pt x="328" y="185"/>
                                      <a:pt x="329" y="183"/>
                                    </a:cubicBezTo>
                                    <a:cubicBezTo>
                                      <a:pt x="326" y="181"/>
                                      <a:pt x="321" y="179"/>
                                      <a:pt x="317" y="179"/>
                                    </a:cubicBezTo>
                                    <a:cubicBezTo>
                                      <a:pt x="312" y="179"/>
                                      <a:pt x="308" y="181"/>
                                      <a:pt x="305" y="183"/>
                                    </a:cubicBezTo>
                                    <a:close/>
                                    <a:moveTo>
                                      <a:pt x="327" y="199"/>
                                    </a:moveTo>
                                    <a:cubicBezTo>
                                      <a:pt x="327" y="196"/>
                                      <a:pt x="327" y="194"/>
                                      <a:pt x="327" y="192"/>
                                    </a:cubicBezTo>
                                    <a:cubicBezTo>
                                      <a:pt x="325" y="189"/>
                                      <a:pt x="321" y="187"/>
                                      <a:pt x="317" y="187"/>
                                    </a:cubicBezTo>
                                    <a:cubicBezTo>
                                      <a:pt x="313" y="187"/>
                                      <a:pt x="309" y="189"/>
                                      <a:pt x="307" y="192"/>
                                    </a:cubicBezTo>
                                    <a:cubicBezTo>
                                      <a:pt x="307" y="194"/>
                                      <a:pt x="307" y="196"/>
                                      <a:pt x="307" y="199"/>
                                    </a:cubicBezTo>
                                    <a:cubicBezTo>
                                      <a:pt x="307" y="199"/>
                                      <a:pt x="307" y="199"/>
                                      <a:pt x="307" y="200"/>
                                    </a:cubicBezTo>
                                    <a:cubicBezTo>
                                      <a:pt x="308" y="199"/>
                                      <a:pt x="309" y="199"/>
                                      <a:pt x="310" y="199"/>
                                    </a:cubicBezTo>
                                    <a:cubicBezTo>
                                      <a:pt x="310" y="199"/>
                                      <a:pt x="310" y="199"/>
                                      <a:pt x="310" y="199"/>
                                    </a:cubicBezTo>
                                    <a:cubicBezTo>
                                      <a:pt x="310" y="195"/>
                                      <a:pt x="313" y="192"/>
                                      <a:pt x="317" y="192"/>
                                    </a:cubicBezTo>
                                    <a:cubicBezTo>
                                      <a:pt x="321" y="192"/>
                                      <a:pt x="324" y="195"/>
                                      <a:pt x="324" y="199"/>
                                    </a:cubicBezTo>
                                    <a:cubicBezTo>
                                      <a:pt x="324" y="199"/>
                                      <a:pt x="324" y="199"/>
                                      <a:pt x="324" y="199"/>
                                    </a:cubicBezTo>
                                    <a:cubicBezTo>
                                      <a:pt x="325" y="199"/>
                                      <a:pt x="326" y="199"/>
                                      <a:pt x="327" y="200"/>
                                    </a:cubicBezTo>
                                    <a:cubicBezTo>
                                      <a:pt x="327" y="199"/>
                                      <a:pt x="327" y="199"/>
                                      <a:pt x="327" y="199"/>
                                    </a:cubicBezTo>
                                    <a:close/>
                                    <a:moveTo>
                                      <a:pt x="317" y="193"/>
                                    </a:moveTo>
                                    <a:cubicBezTo>
                                      <a:pt x="314" y="193"/>
                                      <a:pt x="312" y="196"/>
                                      <a:pt x="312" y="199"/>
                                    </a:cubicBezTo>
                                    <a:cubicBezTo>
                                      <a:pt x="312" y="199"/>
                                      <a:pt x="312" y="199"/>
                                      <a:pt x="312" y="199"/>
                                    </a:cubicBezTo>
                                    <a:cubicBezTo>
                                      <a:pt x="314" y="199"/>
                                      <a:pt x="315" y="199"/>
                                      <a:pt x="317" y="199"/>
                                    </a:cubicBezTo>
                                    <a:cubicBezTo>
                                      <a:pt x="319" y="199"/>
                                      <a:pt x="320" y="199"/>
                                      <a:pt x="322" y="199"/>
                                    </a:cubicBezTo>
                                    <a:cubicBezTo>
                                      <a:pt x="322" y="199"/>
                                      <a:pt x="322" y="199"/>
                                      <a:pt x="322" y="199"/>
                                    </a:cubicBezTo>
                                    <a:cubicBezTo>
                                      <a:pt x="322" y="196"/>
                                      <a:pt x="320" y="193"/>
                                      <a:pt x="317" y="193"/>
                                    </a:cubicBezTo>
                                    <a:close/>
                                    <a:moveTo>
                                      <a:pt x="288" y="210"/>
                                    </a:moveTo>
                                    <a:cubicBezTo>
                                      <a:pt x="289" y="211"/>
                                      <a:pt x="291" y="213"/>
                                      <a:pt x="292" y="214"/>
                                    </a:cubicBezTo>
                                    <a:cubicBezTo>
                                      <a:pt x="299" y="209"/>
                                      <a:pt x="308" y="206"/>
                                      <a:pt x="317" y="206"/>
                                    </a:cubicBezTo>
                                    <a:cubicBezTo>
                                      <a:pt x="326" y="206"/>
                                      <a:pt x="334" y="209"/>
                                      <a:pt x="341" y="214"/>
                                    </a:cubicBezTo>
                                    <a:cubicBezTo>
                                      <a:pt x="343" y="212"/>
                                      <a:pt x="344" y="211"/>
                                      <a:pt x="346" y="210"/>
                                    </a:cubicBezTo>
                                    <a:cubicBezTo>
                                      <a:pt x="338" y="204"/>
                                      <a:pt x="328" y="200"/>
                                      <a:pt x="317" y="200"/>
                                    </a:cubicBezTo>
                                    <a:cubicBezTo>
                                      <a:pt x="306" y="200"/>
                                      <a:pt x="296" y="204"/>
                                      <a:pt x="288" y="210"/>
                                    </a:cubicBezTo>
                                    <a:close/>
                                    <a:moveTo>
                                      <a:pt x="293" y="215"/>
                                    </a:moveTo>
                                    <a:cubicBezTo>
                                      <a:pt x="295" y="217"/>
                                      <a:pt x="296" y="218"/>
                                      <a:pt x="297" y="220"/>
                                    </a:cubicBezTo>
                                    <a:cubicBezTo>
                                      <a:pt x="303" y="216"/>
                                      <a:pt x="310" y="214"/>
                                      <a:pt x="317" y="214"/>
                                    </a:cubicBezTo>
                                    <a:cubicBezTo>
                                      <a:pt x="324" y="214"/>
                                      <a:pt x="331" y="216"/>
                                      <a:pt x="336" y="220"/>
                                    </a:cubicBezTo>
                                    <a:cubicBezTo>
                                      <a:pt x="338" y="218"/>
                                      <a:pt x="339" y="217"/>
                                      <a:pt x="340" y="215"/>
                                    </a:cubicBezTo>
                                    <a:cubicBezTo>
                                      <a:pt x="334" y="211"/>
                                      <a:pt x="326" y="208"/>
                                      <a:pt x="317" y="208"/>
                                    </a:cubicBezTo>
                                    <a:cubicBezTo>
                                      <a:pt x="308" y="208"/>
                                      <a:pt x="300" y="211"/>
                                      <a:pt x="293" y="215"/>
                                    </a:cubicBezTo>
                                    <a:close/>
                                    <a:moveTo>
                                      <a:pt x="298" y="221"/>
                                    </a:moveTo>
                                    <a:cubicBezTo>
                                      <a:pt x="299" y="223"/>
                                      <a:pt x="300" y="224"/>
                                      <a:pt x="301" y="226"/>
                                    </a:cubicBezTo>
                                    <a:cubicBezTo>
                                      <a:pt x="306" y="223"/>
                                      <a:pt x="311" y="221"/>
                                      <a:pt x="317" y="221"/>
                                    </a:cubicBezTo>
                                    <a:cubicBezTo>
                                      <a:pt x="323" y="221"/>
                                      <a:pt x="328" y="223"/>
                                      <a:pt x="333" y="226"/>
                                    </a:cubicBezTo>
                                    <a:cubicBezTo>
                                      <a:pt x="333" y="224"/>
                                      <a:pt x="334" y="223"/>
                                      <a:pt x="335" y="221"/>
                                    </a:cubicBezTo>
                                    <a:cubicBezTo>
                                      <a:pt x="330" y="218"/>
                                      <a:pt x="324" y="216"/>
                                      <a:pt x="317" y="216"/>
                                    </a:cubicBezTo>
                                    <a:cubicBezTo>
                                      <a:pt x="310" y="216"/>
                                      <a:pt x="304" y="218"/>
                                      <a:pt x="298" y="221"/>
                                    </a:cubicBezTo>
                                    <a:close/>
                                    <a:moveTo>
                                      <a:pt x="302" y="227"/>
                                    </a:moveTo>
                                    <a:cubicBezTo>
                                      <a:pt x="303" y="229"/>
                                      <a:pt x="304" y="231"/>
                                      <a:pt x="304" y="233"/>
                                    </a:cubicBezTo>
                                    <a:cubicBezTo>
                                      <a:pt x="308" y="230"/>
                                      <a:pt x="312" y="229"/>
                                      <a:pt x="317" y="229"/>
                                    </a:cubicBezTo>
                                    <a:cubicBezTo>
                                      <a:pt x="322" y="229"/>
                                      <a:pt x="326" y="230"/>
                                      <a:pt x="329" y="233"/>
                                    </a:cubicBezTo>
                                    <a:cubicBezTo>
                                      <a:pt x="330" y="231"/>
                                      <a:pt x="331" y="229"/>
                                      <a:pt x="332" y="227"/>
                                    </a:cubicBezTo>
                                    <a:cubicBezTo>
                                      <a:pt x="328" y="224"/>
                                      <a:pt x="322" y="223"/>
                                      <a:pt x="317" y="223"/>
                                    </a:cubicBezTo>
                                    <a:cubicBezTo>
                                      <a:pt x="311" y="223"/>
                                      <a:pt x="306" y="224"/>
                                      <a:pt x="302" y="227"/>
                                    </a:cubicBezTo>
                                    <a:close/>
                                    <a:moveTo>
                                      <a:pt x="305" y="235"/>
                                    </a:moveTo>
                                    <a:cubicBezTo>
                                      <a:pt x="305" y="237"/>
                                      <a:pt x="306" y="239"/>
                                      <a:pt x="306" y="241"/>
                                    </a:cubicBezTo>
                                    <a:cubicBezTo>
                                      <a:pt x="309" y="238"/>
                                      <a:pt x="313" y="236"/>
                                      <a:pt x="317" y="236"/>
                                    </a:cubicBezTo>
                                    <a:cubicBezTo>
                                      <a:pt x="321" y="236"/>
                                      <a:pt x="325" y="238"/>
                                      <a:pt x="327" y="241"/>
                                    </a:cubicBezTo>
                                    <a:cubicBezTo>
                                      <a:pt x="328" y="239"/>
                                      <a:pt x="328" y="237"/>
                                      <a:pt x="329" y="235"/>
                                    </a:cubicBezTo>
                                    <a:cubicBezTo>
                                      <a:pt x="326" y="232"/>
                                      <a:pt x="321" y="230"/>
                                      <a:pt x="317" y="230"/>
                                    </a:cubicBezTo>
                                    <a:cubicBezTo>
                                      <a:pt x="312" y="230"/>
                                      <a:pt x="308" y="232"/>
                                      <a:pt x="305" y="235"/>
                                    </a:cubicBezTo>
                                    <a:close/>
                                    <a:moveTo>
                                      <a:pt x="327" y="250"/>
                                    </a:moveTo>
                                    <a:cubicBezTo>
                                      <a:pt x="327" y="248"/>
                                      <a:pt x="327" y="246"/>
                                      <a:pt x="327" y="244"/>
                                    </a:cubicBezTo>
                                    <a:cubicBezTo>
                                      <a:pt x="325" y="240"/>
                                      <a:pt x="321" y="238"/>
                                      <a:pt x="317" y="238"/>
                                    </a:cubicBezTo>
                                    <a:cubicBezTo>
                                      <a:pt x="313" y="238"/>
                                      <a:pt x="309" y="240"/>
                                      <a:pt x="307" y="244"/>
                                    </a:cubicBezTo>
                                    <a:cubicBezTo>
                                      <a:pt x="307" y="246"/>
                                      <a:pt x="307" y="248"/>
                                      <a:pt x="307" y="250"/>
                                    </a:cubicBezTo>
                                    <a:cubicBezTo>
                                      <a:pt x="307" y="250"/>
                                      <a:pt x="307" y="251"/>
                                      <a:pt x="307" y="251"/>
                                    </a:cubicBezTo>
                                    <a:cubicBezTo>
                                      <a:pt x="308" y="251"/>
                                      <a:pt x="309" y="251"/>
                                      <a:pt x="310" y="251"/>
                                    </a:cubicBezTo>
                                    <a:cubicBezTo>
                                      <a:pt x="310" y="250"/>
                                      <a:pt x="310" y="250"/>
                                      <a:pt x="310" y="250"/>
                                    </a:cubicBezTo>
                                    <a:cubicBezTo>
                                      <a:pt x="310" y="246"/>
                                      <a:pt x="313" y="243"/>
                                      <a:pt x="317" y="243"/>
                                    </a:cubicBezTo>
                                    <a:cubicBezTo>
                                      <a:pt x="321" y="243"/>
                                      <a:pt x="324" y="246"/>
                                      <a:pt x="324" y="250"/>
                                    </a:cubicBezTo>
                                    <a:cubicBezTo>
                                      <a:pt x="324" y="250"/>
                                      <a:pt x="324" y="250"/>
                                      <a:pt x="324" y="251"/>
                                    </a:cubicBezTo>
                                    <a:cubicBezTo>
                                      <a:pt x="325" y="251"/>
                                      <a:pt x="326" y="251"/>
                                      <a:pt x="327" y="251"/>
                                    </a:cubicBezTo>
                                    <a:cubicBezTo>
                                      <a:pt x="327" y="251"/>
                                      <a:pt x="327" y="250"/>
                                      <a:pt x="327" y="250"/>
                                    </a:cubicBezTo>
                                    <a:close/>
                                    <a:moveTo>
                                      <a:pt x="317" y="245"/>
                                    </a:moveTo>
                                    <a:cubicBezTo>
                                      <a:pt x="314" y="245"/>
                                      <a:pt x="312" y="247"/>
                                      <a:pt x="312" y="250"/>
                                    </a:cubicBezTo>
                                    <a:cubicBezTo>
                                      <a:pt x="312" y="250"/>
                                      <a:pt x="312" y="250"/>
                                      <a:pt x="312" y="250"/>
                                    </a:cubicBezTo>
                                    <a:cubicBezTo>
                                      <a:pt x="314" y="250"/>
                                      <a:pt x="315" y="250"/>
                                      <a:pt x="317" y="250"/>
                                    </a:cubicBezTo>
                                    <a:cubicBezTo>
                                      <a:pt x="319" y="250"/>
                                      <a:pt x="320" y="250"/>
                                      <a:pt x="322" y="250"/>
                                    </a:cubicBezTo>
                                    <a:cubicBezTo>
                                      <a:pt x="322" y="250"/>
                                      <a:pt x="322" y="250"/>
                                      <a:pt x="322" y="250"/>
                                    </a:cubicBezTo>
                                    <a:cubicBezTo>
                                      <a:pt x="322" y="247"/>
                                      <a:pt x="320" y="245"/>
                                      <a:pt x="317" y="245"/>
                                    </a:cubicBezTo>
                                    <a:close/>
                                    <a:moveTo>
                                      <a:pt x="288" y="261"/>
                                    </a:moveTo>
                                    <a:cubicBezTo>
                                      <a:pt x="289" y="262"/>
                                      <a:pt x="291" y="264"/>
                                      <a:pt x="292" y="265"/>
                                    </a:cubicBezTo>
                                    <a:cubicBezTo>
                                      <a:pt x="299" y="261"/>
                                      <a:pt x="308" y="258"/>
                                      <a:pt x="317" y="258"/>
                                    </a:cubicBezTo>
                                    <a:cubicBezTo>
                                      <a:pt x="326" y="258"/>
                                      <a:pt x="334" y="261"/>
                                      <a:pt x="341" y="265"/>
                                    </a:cubicBezTo>
                                    <a:cubicBezTo>
                                      <a:pt x="343" y="264"/>
                                      <a:pt x="344" y="262"/>
                                      <a:pt x="346" y="261"/>
                                    </a:cubicBezTo>
                                    <a:cubicBezTo>
                                      <a:pt x="338" y="255"/>
                                      <a:pt x="328" y="252"/>
                                      <a:pt x="317" y="252"/>
                                    </a:cubicBezTo>
                                    <a:cubicBezTo>
                                      <a:pt x="306" y="252"/>
                                      <a:pt x="296" y="255"/>
                                      <a:pt x="288" y="261"/>
                                    </a:cubicBezTo>
                                    <a:close/>
                                    <a:moveTo>
                                      <a:pt x="293" y="267"/>
                                    </a:moveTo>
                                    <a:cubicBezTo>
                                      <a:pt x="295" y="268"/>
                                      <a:pt x="296" y="270"/>
                                      <a:pt x="297" y="271"/>
                                    </a:cubicBezTo>
                                    <a:cubicBezTo>
                                      <a:pt x="303" y="268"/>
                                      <a:pt x="310" y="265"/>
                                      <a:pt x="317" y="265"/>
                                    </a:cubicBezTo>
                                    <a:cubicBezTo>
                                      <a:pt x="324" y="265"/>
                                      <a:pt x="331" y="268"/>
                                      <a:pt x="336" y="271"/>
                                    </a:cubicBezTo>
                                    <a:cubicBezTo>
                                      <a:pt x="338" y="270"/>
                                      <a:pt x="339" y="268"/>
                                      <a:pt x="340" y="266"/>
                                    </a:cubicBezTo>
                                    <a:cubicBezTo>
                                      <a:pt x="334" y="262"/>
                                      <a:pt x="326" y="259"/>
                                      <a:pt x="317" y="259"/>
                                    </a:cubicBezTo>
                                    <a:cubicBezTo>
                                      <a:pt x="308" y="259"/>
                                      <a:pt x="300" y="262"/>
                                      <a:pt x="293" y="267"/>
                                    </a:cubicBezTo>
                                    <a:close/>
                                    <a:moveTo>
                                      <a:pt x="298" y="273"/>
                                    </a:moveTo>
                                    <a:cubicBezTo>
                                      <a:pt x="299" y="274"/>
                                      <a:pt x="300" y="276"/>
                                      <a:pt x="301" y="277"/>
                                    </a:cubicBezTo>
                                    <a:cubicBezTo>
                                      <a:pt x="306" y="274"/>
                                      <a:pt x="311" y="272"/>
                                      <a:pt x="317" y="272"/>
                                    </a:cubicBezTo>
                                    <a:cubicBezTo>
                                      <a:pt x="323" y="272"/>
                                      <a:pt x="328" y="274"/>
                                      <a:pt x="333" y="277"/>
                                    </a:cubicBezTo>
                                    <a:cubicBezTo>
                                      <a:pt x="333" y="276"/>
                                      <a:pt x="334" y="274"/>
                                      <a:pt x="335" y="273"/>
                                    </a:cubicBezTo>
                                    <a:cubicBezTo>
                                      <a:pt x="330" y="269"/>
                                      <a:pt x="324" y="267"/>
                                      <a:pt x="317" y="267"/>
                                    </a:cubicBezTo>
                                    <a:cubicBezTo>
                                      <a:pt x="310" y="267"/>
                                      <a:pt x="304" y="269"/>
                                      <a:pt x="298" y="273"/>
                                    </a:cubicBezTo>
                                    <a:close/>
                                    <a:moveTo>
                                      <a:pt x="302" y="279"/>
                                    </a:moveTo>
                                    <a:cubicBezTo>
                                      <a:pt x="303" y="281"/>
                                      <a:pt x="304" y="282"/>
                                      <a:pt x="304" y="284"/>
                                    </a:cubicBezTo>
                                    <a:cubicBezTo>
                                      <a:pt x="308" y="282"/>
                                      <a:pt x="312" y="280"/>
                                      <a:pt x="317" y="280"/>
                                    </a:cubicBezTo>
                                    <a:cubicBezTo>
                                      <a:pt x="322" y="280"/>
                                      <a:pt x="326" y="282"/>
                                      <a:pt x="329" y="284"/>
                                    </a:cubicBezTo>
                                    <a:cubicBezTo>
                                      <a:pt x="330" y="282"/>
                                      <a:pt x="331" y="280"/>
                                      <a:pt x="332" y="279"/>
                                    </a:cubicBezTo>
                                    <a:cubicBezTo>
                                      <a:pt x="328" y="276"/>
                                      <a:pt x="322" y="274"/>
                                      <a:pt x="317" y="274"/>
                                    </a:cubicBezTo>
                                    <a:cubicBezTo>
                                      <a:pt x="311" y="274"/>
                                      <a:pt x="306" y="276"/>
                                      <a:pt x="302" y="279"/>
                                    </a:cubicBezTo>
                                    <a:close/>
                                    <a:moveTo>
                                      <a:pt x="305" y="286"/>
                                    </a:moveTo>
                                    <a:cubicBezTo>
                                      <a:pt x="305" y="288"/>
                                      <a:pt x="306" y="290"/>
                                      <a:pt x="306" y="293"/>
                                    </a:cubicBezTo>
                                    <a:cubicBezTo>
                                      <a:pt x="309" y="290"/>
                                      <a:pt x="313" y="288"/>
                                      <a:pt x="317" y="288"/>
                                    </a:cubicBezTo>
                                    <a:cubicBezTo>
                                      <a:pt x="321" y="288"/>
                                      <a:pt x="325" y="290"/>
                                      <a:pt x="327" y="293"/>
                                    </a:cubicBezTo>
                                    <a:cubicBezTo>
                                      <a:pt x="328" y="290"/>
                                      <a:pt x="328" y="288"/>
                                      <a:pt x="329" y="286"/>
                                    </a:cubicBezTo>
                                    <a:cubicBezTo>
                                      <a:pt x="326" y="283"/>
                                      <a:pt x="321" y="282"/>
                                      <a:pt x="317" y="282"/>
                                    </a:cubicBezTo>
                                    <a:cubicBezTo>
                                      <a:pt x="312" y="282"/>
                                      <a:pt x="308" y="283"/>
                                      <a:pt x="305" y="286"/>
                                    </a:cubicBezTo>
                                    <a:close/>
                                    <a:moveTo>
                                      <a:pt x="327" y="301"/>
                                    </a:moveTo>
                                    <a:cubicBezTo>
                                      <a:pt x="327" y="299"/>
                                      <a:pt x="327" y="297"/>
                                      <a:pt x="327" y="295"/>
                                    </a:cubicBezTo>
                                    <a:cubicBezTo>
                                      <a:pt x="325" y="292"/>
                                      <a:pt x="321" y="289"/>
                                      <a:pt x="317" y="289"/>
                                    </a:cubicBezTo>
                                    <a:cubicBezTo>
                                      <a:pt x="313" y="289"/>
                                      <a:pt x="309" y="292"/>
                                      <a:pt x="307" y="295"/>
                                    </a:cubicBezTo>
                                    <a:cubicBezTo>
                                      <a:pt x="307" y="297"/>
                                      <a:pt x="307" y="299"/>
                                      <a:pt x="307" y="301"/>
                                    </a:cubicBezTo>
                                    <a:cubicBezTo>
                                      <a:pt x="307" y="302"/>
                                      <a:pt x="307" y="302"/>
                                      <a:pt x="307" y="302"/>
                                    </a:cubicBezTo>
                                    <a:cubicBezTo>
                                      <a:pt x="308" y="302"/>
                                      <a:pt x="309" y="302"/>
                                      <a:pt x="310" y="302"/>
                                    </a:cubicBezTo>
                                    <a:cubicBezTo>
                                      <a:pt x="310" y="302"/>
                                      <a:pt x="310" y="301"/>
                                      <a:pt x="310" y="301"/>
                                    </a:cubicBezTo>
                                    <a:cubicBezTo>
                                      <a:pt x="310" y="298"/>
                                      <a:pt x="313" y="295"/>
                                      <a:pt x="317" y="295"/>
                                    </a:cubicBezTo>
                                    <a:cubicBezTo>
                                      <a:pt x="321" y="295"/>
                                      <a:pt x="324" y="298"/>
                                      <a:pt x="324" y="301"/>
                                    </a:cubicBezTo>
                                    <a:cubicBezTo>
                                      <a:pt x="324" y="301"/>
                                      <a:pt x="324" y="302"/>
                                      <a:pt x="324" y="302"/>
                                    </a:cubicBezTo>
                                    <a:cubicBezTo>
                                      <a:pt x="325" y="302"/>
                                      <a:pt x="326" y="302"/>
                                      <a:pt x="327" y="302"/>
                                    </a:cubicBezTo>
                                    <a:cubicBezTo>
                                      <a:pt x="327" y="302"/>
                                      <a:pt x="327" y="302"/>
                                      <a:pt x="327" y="301"/>
                                    </a:cubicBezTo>
                                    <a:close/>
                                    <a:moveTo>
                                      <a:pt x="317" y="296"/>
                                    </a:moveTo>
                                    <a:cubicBezTo>
                                      <a:pt x="314" y="296"/>
                                      <a:pt x="312" y="298"/>
                                      <a:pt x="312" y="301"/>
                                    </a:cubicBezTo>
                                    <a:cubicBezTo>
                                      <a:pt x="312" y="301"/>
                                      <a:pt x="312" y="302"/>
                                      <a:pt x="312" y="302"/>
                                    </a:cubicBezTo>
                                    <a:cubicBezTo>
                                      <a:pt x="314" y="302"/>
                                      <a:pt x="315" y="301"/>
                                      <a:pt x="317" y="301"/>
                                    </a:cubicBezTo>
                                    <a:cubicBezTo>
                                      <a:pt x="319" y="301"/>
                                      <a:pt x="320" y="302"/>
                                      <a:pt x="322" y="302"/>
                                    </a:cubicBezTo>
                                    <a:cubicBezTo>
                                      <a:pt x="322" y="302"/>
                                      <a:pt x="322" y="301"/>
                                      <a:pt x="322" y="301"/>
                                    </a:cubicBezTo>
                                    <a:cubicBezTo>
                                      <a:pt x="322" y="298"/>
                                      <a:pt x="320" y="296"/>
                                      <a:pt x="317" y="296"/>
                                    </a:cubicBezTo>
                                    <a:close/>
                                    <a:moveTo>
                                      <a:pt x="288" y="313"/>
                                    </a:moveTo>
                                    <a:cubicBezTo>
                                      <a:pt x="289" y="314"/>
                                      <a:pt x="291" y="315"/>
                                      <a:pt x="292" y="317"/>
                                    </a:cubicBezTo>
                                    <a:cubicBezTo>
                                      <a:pt x="299" y="312"/>
                                      <a:pt x="308" y="309"/>
                                      <a:pt x="317" y="309"/>
                                    </a:cubicBezTo>
                                    <a:cubicBezTo>
                                      <a:pt x="326" y="309"/>
                                      <a:pt x="334" y="312"/>
                                      <a:pt x="341" y="317"/>
                                    </a:cubicBezTo>
                                    <a:cubicBezTo>
                                      <a:pt x="343" y="315"/>
                                      <a:pt x="344" y="314"/>
                                      <a:pt x="346" y="312"/>
                                    </a:cubicBezTo>
                                    <a:cubicBezTo>
                                      <a:pt x="338" y="307"/>
                                      <a:pt x="328" y="303"/>
                                      <a:pt x="317" y="303"/>
                                    </a:cubicBezTo>
                                    <a:cubicBezTo>
                                      <a:pt x="306" y="303"/>
                                      <a:pt x="296" y="307"/>
                                      <a:pt x="288" y="313"/>
                                    </a:cubicBezTo>
                                    <a:close/>
                                    <a:moveTo>
                                      <a:pt x="293" y="318"/>
                                    </a:moveTo>
                                    <a:cubicBezTo>
                                      <a:pt x="295" y="319"/>
                                      <a:pt x="296" y="321"/>
                                      <a:pt x="297" y="323"/>
                                    </a:cubicBezTo>
                                    <a:cubicBezTo>
                                      <a:pt x="303" y="319"/>
                                      <a:pt x="310" y="317"/>
                                      <a:pt x="317" y="317"/>
                                    </a:cubicBezTo>
                                    <a:cubicBezTo>
                                      <a:pt x="324" y="317"/>
                                      <a:pt x="331" y="319"/>
                                      <a:pt x="336" y="323"/>
                                    </a:cubicBezTo>
                                    <a:cubicBezTo>
                                      <a:pt x="338" y="321"/>
                                      <a:pt x="339" y="319"/>
                                      <a:pt x="340" y="318"/>
                                    </a:cubicBezTo>
                                    <a:cubicBezTo>
                                      <a:pt x="334" y="313"/>
                                      <a:pt x="326" y="311"/>
                                      <a:pt x="317" y="311"/>
                                    </a:cubicBezTo>
                                    <a:cubicBezTo>
                                      <a:pt x="308" y="311"/>
                                      <a:pt x="300" y="313"/>
                                      <a:pt x="293" y="318"/>
                                    </a:cubicBezTo>
                                    <a:close/>
                                    <a:moveTo>
                                      <a:pt x="298" y="324"/>
                                    </a:moveTo>
                                    <a:cubicBezTo>
                                      <a:pt x="299" y="325"/>
                                      <a:pt x="300" y="327"/>
                                      <a:pt x="301" y="329"/>
                                    </a:cubicBezTo>
                                    <a:cubicBezTo>
                                      <a:pt x="306" y="326"/>
                                      <a:pt x="311" y="324"/>
                                      <a:pt x="317" y="324"/>
                                    </a:cubicBezTo>
                                    <a:cubicBezTo>
                                      <a:pt x="323" y="324"/>
                                      <a:pt x="328" y="326"/>
                                      <a:pt x="333" y="329"/>
                                    </a:cubicBezTo>
                                    <a:cubicBezTo>
                                      <a:pt x="333" y="327"/>
                                      <a:pt x="334" y="325"/>
                                      <a:pt x="335" y="324"/>
                                    </a:cubicBezTo>
                                    <a:cubicBezTo>
                                      <a:pt x="330" y="320"/>
                                      <a:pt x="324" y="318"/>
                                      <a:pt x="317" y="318"/>
                                    </a:cubicBezTo>
                                    <a:cubicBezTo>
                                      <a:pt x="310" y="318"/>
                                      <a:pt x="304" y="320"/>
                                      <a:pt x="298" y="324"/>
                                    </a:cubicBezTo>
                                    <a:close/>
                                    <a:moveTo>
                                      <a:pt x="302" y="330"/>
                                    </a:moveTo>
                                    <a:cubicBezTo>
                                      <a:pt x="303" y="332"/>
                                      <a:pt x="304" y="334"/>
                                      <a:pt x="304" y="336"/>
                                    </a:cubicBezTo>
                                    <a:cubicBezTo>
                                      <a:pt x="308" y="333"/>
                                      <a:pt x="312" y="332"/>
                                      <a:pt x="317" y="332"/>
                                    </a:cubicBezTo>
                                    <a:cubicBezTo>
                                      <a:pt x="322" y="332"/>
                                      <a:pt x="326" y="333"/>
                                      <a:pt x="329" y="336"/>
                                    </a:cubicBezTo>
                                    <a:cubicBezTo>
                                      <a:pt x="330" y="334"/>
                                      <a:pt x="331" y="332"/>
                                      <a:pt x="332" y="330"/>
                                    </a:cubicBezTo>
                                    <a:cubicBezTo>
                                      <a:pt x="328" y="327"/>
                                      <a:pt x="322" y="325"/>
                                      <a:pt x="317" y="325"/>
                                    </a:cubicBezTo>
                                    <a:cubicBezTo>
                                      <a:pt x="311" y="325"/>
                                      <a:pt x="306" y="327"/>
                                      <a:pt x="302" y="330"/>
                                    </a:cubicBezTo>
                                    <a:close/>
                                    <a:moveTo>
                                      <a:pt x="305" y="337"/>
                                    </a:moveTo>
                                    <a:cubicBezTo>
                                      <a:pt x="305" y="340"/>
                                      <a:pt x="306" y="342"/>
                                      <a:pt x="306" y="344"/>
                                    </a:cubicBezTo>
                                    <a:cubicBezTo>
                                      <a:pt x="309" y="341"/>
                                      <a:pt x="313" y="339"/>
                                      <a:pt x="317" y="339"/>
                                    </a:cubicBezTo>
                                    <a:cubicBezTo>
                                      <a:pt x="321" y="339"/>
                                      <a:pt x="325" y="341"/>
                                      <a:pt x="327" y="344"/>
                                    </a:cubicBezTo>
                                    <a:cubicBezTo>
                                      <a:pt x="328" y="342"/>
                                      <a:pt x="328" y="339"/>
                                      <a:pt x="329" y="337"/>
                                    </a:cubicBezTo>
                                    <a:cubicBezTo>
                                      <a:pt x="326" y="335"/>
                                      <a:pt x="321" y="333"/>
                                      <a:pt x="317" y="333"/>
                                    </a:cubicBezTo>
                                    <a:cubicBezTo>
                                      <a:pt x="312" y="333"/>
                                      <a:pt x="308" y="335"/>
                                      <a:pt x="305" y="337"/>
                                    </a:cubicBezTo>
                                    <a:close/>
                                    <a:moveTo>
                                      <a:pt x="327" y="353"/>
                                    </a:moveTo>
                                    <a:cubicBezTo>
                                      <a:pt x="327" y="350"/>
                                      <a:pt x="327" y="348"/>
                                      <a:pt x="327" y="346"/>
                                    </a:cubicBezTo>
                                    <a:cubicBezTo>
                                      <a:pt x="325" y="343"/>
                                      <a:pt x="321" y="341"/>
                                      <a:pt x="317" y="341"/>
                                    </a:cubicBezTo>
                                    <a:cubicBezTo>
                                      <a:pt x="313" y="341"/>
                                      <a:pt x="309" y="343"/>
                                      <a:pt x="307" y="346"/>
                                    </a:cubicBezTo>
                                    <a:cubicBezTo>
                                      <a:pt x="307" y="348"/>
                                      <a:pt x="307" y="351"/>
                                      <a:pt x="307" y="353"/>
                                    </a:cubicBezTo>
                                    <a:cubicBezTo>
                                      <a:pt x="307" y="353"/>
                                      <a:pt x="307" y="353"/>
                                      <a:pt x="307" y="354"/>
                                    </a:cubicBezTo>
                                    <a:cubicBezTo>
                                      <a:pt x="308" y="354"/>
                                      <a:pt x="309" y="353"/>
                                      <a:pt x="310" y="353"/>
                                    </a:cubicBezTo>
                                    <a:cubicBezTo>
                                      <a:pt x="310" y="353"/>
                                      <a:pt x="310" y="353"/>
                                      <a:pt x="310" y="353"/>
                                    </a:cubicBezTo>
                                    <a:cubicBezTo>
                                      <a:pt x="310" y="349"/>
                                      <a:pt x="313" y="346"/>
                                      <a:pt x="317" y="346"/>
                                    </a:cubicBezTo>
                                    <a:cubicBezTo>
                                      <a:pt x="321" y="346"/>
                                      <a:pt x="324" y="349"/>
                                      <a:pt x="324" y="353"/>
                                    </a:cubicBezTo>
                                    <a:cubicBezTo>
                                      <a:pt x="324" y="353"/>
                                      <a:pt x="324" y="353"/>
                                      <a:pt x="324" y="353"/>
                                    </a:cubicBezTo>
                                    <a:cubicBezTo>
                                      <a:pt x="325" y="353"/>
                                      <a:pt x="326" y="354"/>
                                      <a:pt x="327" y="354"/>
                                    </a:cubicBezTo>
                                    <a:cubicBezTo>
                                      <a:pt x="327" y="353"/>
                                      <a:pt x="327" y="353"/>
                                      <a:pt x="327" y="353"/>
                                    </a:cubicBezTo>
                                    <a:close/>
                                    <a:moveTo>
                                      <a:pt x="317" y="348"/>
                                    </a:moveTo>
                                    <a:cubicBezTo>
                                      <a:pt x="314" y="348"/>
                                      <a:pt x="312" y="350"/>
                                      <a:pt x="312" y="353"/>
                                    </a:cubicBezTo>
                                    <a:cubicBezTo>
                                      <a:pt x="312" y="353"/>
                                      <a:pt x="312" y="353"/>
                                      <a:pt x="312" y="353"/>
                                    </a:cubicBezTo>
                                    <a:cubicBezTo>
                                      <a:pt x="314" y="353"/>
                                      <a:pt x="315" y="353"/>
                                      <a:pt x="317" y="353"/>
                                    </a:cubicBezTo>
                                    <a:cubicBezTo>
                                      <a:pt x="319" y="353"/>
                                      <a:pt x="320" y="353"/>
                                      <a:pt x="322" y="353"/>
                                    </a:cubicBezTo>
                                    <a:cubicBezTo>
                                      <a:pt x="322" y="353"/>
                                      <a:pt x="322" y="353"/>
                                      <a:pt x="322" y="353"/>
                                    </a:cubicBezTo>
                                    <a:cubicBezTo>
                                      <a:pt x="322" y="350"/>
                                      <a:pt x="320" y="348"/>
                                      <a:pt x="317" y="348"/>
                                    </a:cubicBezTo>
                                    <a:close/>
                                    <a:moveTo>
                                      <a:pt x="642" y="301"/>
                                    </a:moveTo>
                                    <a:cubicBezTo>
                                      <a:pt x="642" y="303"/>
                                      <a:pt x="642" y="304"/>
                                      <a:pt x="641" y="306"/>
                                    </a:cubicBezTo>
                                    <a:cubicBezTo>
                                      <a:pt x="643" y="307"/>
                                      <a:pt x="645" y="308"/>
                                      <a:pt x="647" y="309"/>
                                    </a:cubicBezTo>
                                    <a:cubicBezTo>
                                      <a:pt x="648" y="306"/>
                                      <a:pt x="648" y="304"/>
                                      <a:pt x="648" y="301"/>
                                    </a:cubicBezTo>
                                    <a:cubicBezTo>
                                      <a:pt x="648" y="294"/>
                                      <a:pt x="645" y="287"/>
                                      <a:pt x="640" y="282"/>
                                    </a:cubicBezTo>
                                    <a:cubicBezTo>
                                      <a:pt x="635" y="277"/>
                                      <a:pt x="628" y="274"/>
                                      <a:pt x="621" y="274"/>
                                    </a:cubicBezTo>
                                    <a:cubicBezTo>
                                      <a:pt x="613" y="274"/>
                                      <a:pt x="607" y="277"/>
                                      <a:pt x="602" y="282"/>
                                    </a:cubicBezTo>
                                    <a:cubicBezTo>
                                      <a:pt x="597" y="287"/>
                                      <a:pt x="594" y="294"/>
                                      <a:pt x="594" y="301"/>
                                    </a:cubicBezTo>
                                    <a:cubicBezTo>
                                      <a:pt x="594" y="304"/>
                                      <a:pt x="594" y="306"/>
                                      <a:pt x="595" y="309"/>
                                    </a:cubicBezTo>
                                    <a:cubicBezTo>
                                      <a:pt x="596" y="308"/>
                                      <a:pt x="598" y="307"/>
                                      <a:pt x="600" y="306"/>
                                    </a:cubicBezTo>
                                    <a:cubicBezTo>
                                      <a:pt x="600" y="304"/>
                                      <a:pt x="600" y="303"/>
                                      <a:pt x="600" y="301"/>
                                    </a:cubicBezTo>
                                    <a:cubicBezTo>
                                      <a:pt x="600" y="290"/>
                                      <a:pt x="609" y="280"/>
                                      <a:pt x="621" y="280"/>
                                    </a:cubicBezTo>
                                    <a:cubicBezTo>
                                      <a:pt x="632" y="280"/>
                                      <a:pt x="642" y="290"/>
                                      <a:pt x="642" y="301"/>
                                    </a:cubicBezTo>
                                    <a:close/>
                                    <a:moveTo>
                                      <a:pt x="634" y="301"/>
                                    </a:moveTo>
                                    <a:cubicBezTo>
                                      <a:pt x="634" y="302"/>
                                      <a:pt x="634" y="303"/>
                                      <a:pt x="634" y="303"/>
                                    </a:cubicBezTo>
                                    <a:cubicBezTo>
                                      <a:pt x="636" y="304"/>
                                      <a:pt x="638" y="304"/>
                                      <a:pt x="640" y="305"/>
                                    </a:cubicBezTo>
                                    <a:cubicBezTo>
                                      <a:pt x="640" y="304"/>
                                      <a:pt x="640" y="303"/>
                                      <a:pt x="640" y="301"/>
                                    </a:cubicBezTo>
                                    <a:cubicBezTo>
                                      <a:pt x="640" y="296"/>
                                      <a:pt x="638" y="291"/>
                                      <a:pt x="635" y="287"/>
                                    </a:cubicBezTo>
                                    <a:cubicBezTo>
                                      <a:pt x="631" y="284"/>
                                      <a:pt x="626" y="282"/>
                                      <a:pt x="621" y="282"/>
                                    </a:cubicBezTo>
                                    <a:cubicBezTo>
                                      <a:pt x="615" y="282"/>
                                      <a:pt x="611" y="284"/>
                                      <a:pt x="607" y="287"/>
                                    </a:cubicBezTo>
                                    <a:cubicBezTo>
                                      <a:pt x="603" y="291"/>
                                      <a:pt x="601" y="296"/>
                                      <a:pt x="601" y="301"/>
                                    </a:cubicBezTo>
                                    <a:cubicBezTo>
                                      <a:pt x="601" y="303"/>
                                      <a:pt x="601" y="304"/>
                                      <a:pt x="602" y="305"/>
                                    </a:cubicBezTo>
                                    <a:cubicBezTo>
                                      <a:pt x="604" y="304"/>
                                      <a:pt x="605" y="304"/>
                                      <a:pt x="607" y="303"/>
                                    </a:cubicBezTo>
                                    <a:cubicBezTo>
                                      <a:pt x="607" y="303"/>
                                      <a:pt x="607" y="302"/>
                                      <a:pt x="607" y="301"/>
                                    </a:cubicBezTo>
                                    <a:cubicBezTo>
                                      <a:pt x="607" y="294"/>
                                      <a:pt x="613" y="288"/>
                                      <a:pt x="621" y="288"/>
                                    </a:cubicBezTo>
                                    <a:cubicBezTo>
                                      <a:pt x="628" y="288"/>
                                      <a:pt x="634" y="294"/>
                                      <a:pt x="634" y="301"/>
                                    </a:cubicBezTo>
                                    <a:close/>
                                    <a:moveTo>
                                      <a:pt x="628" y="301"/>
                                    </a:moveTo>
                                    <a:cubicBezTo>
                                      <a:pt x="628" y="301"/>
                                      <a:pt x="627" y="302"/>
                                      <a:pt x="627" y="302"/>
                                    </a:cubicBezTo>
                                    <a:cubicBezTo>
                                      <a:pt x="629" y="302"/>
                                      <a:pt x="631" y="302"/>
                                      <a:pt x="633" y="303"/>
                                    </a:cubicBezTo>
                                    <a:cubicBezTo>
                                      <a:pt x="633" y="302"/>
                                      <a:pt x="633" y="302"/>
                                      <a:pt x="633" y="301"/>
                                    </a:cubicBezTo>
                                    <a:cubicBezTo>
                                      <a:pt x="633" y="295"/>
                                      <a:pt x="627" y="289"/>
                                      <a:pt x="621" y="289"/>
                                    </a:cubicBezTo>
                                    <a:cubicBezTo>
                                      <a:pt x="614" y="289"/>
                                      <a:pt x="609" y="295"/>
                                      <a:pt x="609" y="301"/>
                                    </a:cubicBezTo>
                                    <a:cubicBezTo>
                                      <a:pt x="609" y="302"/>
                                      <a:pt x="609" y="302"/>
                                      <a:pt x="609" y="303"/>
                                    </a:cubicBezTo>
                                    <a:cubicBezTo>
                                      <a:pt x="611" y="302"/>
                                      <a:pt x="612" y="302"/>
                                      <a:pt x="614" y="302"/>
                                    </a:cubicBezTo>
                                    <a:cubicBezTo>
                                      <a:pt x="614" y="302"/>
                                      <a:pt x="614" y="301"/>
                                      <a:pt x="614" y="301"/>
                                    </a:cubicBezTo>
                                    <a:cubicBezTo>
                                      <a:pt x="614" y="298"/>
                                      <a:pt x="617" y="295"/>
                                      <a:pt x="621" y="295"/>
                                    </a:cubicBezTo>
                                    <a:cubicBezTo>
                                      <a:pt x="625" y="295"/>
                                      <a:pt x="628" y="298"/>
                                      <a:pt x="628" y="301"/>
                                    </a:cubicBezTo>
                                    <a:close/>
                                    <a:moveTo>
                                      <a:pt x="621" y="296"/>
                                    </a:moveTo>
                                    <a:cubicBezTo>
                                      <a:pt x="618" y="296"/>
                                      <a:pt x="616" y="298"/>
                                      <a:pt x="616" y="301"/>
                                    </a:cubicBezTo>
                                    <a:cubicBezTo>
                                      <a:pt x="616" y="301"/>
                                      <a:pt x="616" y="302"/>
                                      <a:pt x="616" y="302"/>
                                    </a:cubicBezTo>
                                    <a:cubicBezTo>
                                      <a:pt x="617" y="302"/>
                                      <a:pt x="619" y="301"/>
                                      <a:pt x="621" y="301"/>
                                    </a:cubicBezTo>
                                    <a:cubicBezTo>
                                      <a:pt x="623" y="301"/>
                                      <a:pt x="624" y="302"/>
                                      <a:pt x="626" y="302"/>
                                    </a:cubicBezTo>
                                    <a:cubicBezTo>
                                      <a:pt x="626" y="302"/>
                                      <a:pt x="626" y="301"/>
                                      <a:pt x="626" y="301"/>
                                    </a:cubicBezTo>
                                    <a:cubicBezTo>
                                      <a:pt x="626" y="298"/>
                                      <a:pt x="624" y="296"/>
                                      <a:pt x="621" y="296"/>
                                    </a:cubicBezTo>
                                    <a:close/>
                                    <a:moveTo>
                                      <a:pt x="651" y="311"/>
                                    </a:moveTo>
                                    <a:cubicBezTo>
                                      <a:pt x="652" y="310"/>
                                      <a:pt x="653" y="310"/>
                                      <a:pt x="654" y="309"/>
                                    </a:cubicBezTo>
                                    <a:cubicBezTo>
                                      <a:pt x="655" y="306"/>
                                      <a:pt x="655" y="304"/>
                                      <a:pt x="655" y="301"/>
                                    </a:cubicBezTo>
                                    <a:cubicBezTo>
                                      <a:pt x="655" y="292"/>
                                      <a:pt x="651" y="283"/>
                                      <a:pt x="645" y="277"/>
                                    </a:cubicBezTo>
                                    <a:cubicBezTo>
                                      <a:pt x="639" y="271"/>
                                      <a:pt x="630" y="267"/>
                                      <a:pt x="621" y="267"/>
                                    </a:cubicBezTo>
                                    <a:cubicBezTo>
                                      <a:pt x="611" y="267"/>
                                      <a:pt x="603" y="271"/>
                                      <a:pt x="597" y="277"/>
                                    </a:cubicBezTo>
                                    <a:cubicBezTo>
                                      <a:pt x="590" y="283"/>
                                      <a:pt x="587" y="292"/>
                                      <a:pt x="587" y="301"/>
                                    </a:cubicBezTo>
                                    <a:cubicBezTo>
                                      <a:pt x="587" y="304"/>
                                      <a:pt x="587" y="307"/>
                                      <a:pt x="588" y="310"/>
                                    </a:cubicBezTo>
                                    <a:cubicBezTo>
                                      <a:pt x="589" y="310"/>
                                      <a:pt x="589" y="311"/>
                                      <a:pt x="590" y="311"/>
                                    </a:cubicBezTo>
                                    <a:cubicBezTo>
                                      <a:pt x="591" y="311"/>
                                      <a:pt x="592" y="310"/>
                                      <a:pt x="593" y="310"/>
                                    </a:cubicBezTo>
                                    <a:cubicBezTo>
                                      <a:pt x="592" y="307"/>
                                      <a:pt x="592" y="304"/>
                                      <a:pt x="592" y="301"/>
                                    </a:cubicBezTo>
                                    <a:cubicBezTo>
                                      <a:pt x="592" y="285"/>
                                      <a:pt x="605" y="272"/>
                                      <a:pt x="621" y="272"/>
                                    </a:cubicBezTo>
                                    <a:cubicBezTo>
                                      <a:pt x="637" y="272"/>
                                      <a:pt x="650" y="285"/>
                                      <a:pt x="650" y="301"/>
                                    </a:cubicBezTo>
                                    <a:cubicBezTo>
                                      <a:pt x="650" y="304"/>
                                      <a:pt x="649" y="307"/>
                                      <a:pt x="648" y="310"/>
                                    </a:cubicBezTo>
                                    <a:cubicBezTo>
                                      <a:pt x="649" y="310"/>
                                      <a:pt x="650" y="311"/>
                                      <a:pt x="651" y="311"/>
                                    </a:cubicBezTo>
                                    <a:close/>
                                    <a:moveTo>
                                      <a:pt x="642" y="250"/>
                                    </a:moveTo>
                                    <a:cubicBezTo>
                                      <a:pt x="642" y="251"/>
                                      <a:pt x="642" y="253"/>
                                      <a:pt x="641" y="254"/>
                                    </a:cubicBezTo>
                                    <a:cubicBezTo>
                                      <a:pt x="643" y="255"/>
                                      <a:pt x="645" y="256"/>
                                      <a:pt x="647" y="257"/>
                                    </a:cubicBezTo>
                                    <a:cubicBezTo>
                                      <a:pt x="648" y="255"/>
                                      <a:pt x="648" y="252"/>
                                      <a:pt x="648" y="250"/>
                                    </a:cubicBezTo>
                                    <a:cubicBezTo>
                                      <a:pt x="648" y="242"/>
                                      <a:pt x="645" y="236"/>
                                      <a:pt x="640" y="231"/>
                                    </a:cubicBezTo>
                                    <a:cubicBezTo>
                                      <a:pt x="635" y="226"/>
                                      <a:pt x="628" y="223"/>
                                      <a:pt x="621" y="223"/>
                                    </a:cubicBezTo>
                                    <a:cubicBezTo>
                                      <a:pt x="613" y="223"/>
                                      <a:pt x="607" y="226"/>
                                      <a:pt x="602" y="231"/>
                                    </a:cubicBezTo>
                                    <a:cubicBezTo>
                                      <a:pt x="597" y="236"/>
                                      <a:pt x="594" y="242"/>
                                      <a:pt x="594" y="250"/>
                                    </a:cubicBezTo>
                                    <a:cubicBezTo>
                                      <a:pt x="594" y="252"/>
                                      <a:pt x="594" y="255"/>
                                      <a:pt x="595" y="257"/>
                                    </a:cubicBezTo>
                                    <a:cubicBezTo>
                                      <a:pt x="596" y="256"/>
                                      <a:pt x="598" y="255"/>
                                      <a:pt x="600" y="254"/>
                                    </a:cubicBezTo>
                                    <a:cubicBezTo>
                                      <a:pt x="600" y="253"/>
                                      <a:pt x="600" y="251"/>
                                      <a:pt x="600" y="250"/>
                                    </a:cubicBezTo>
                                    <a:cubicBezTo>
                                      <a:pt x="600" y="238"/>
                                      <a:pt x="609" y="229"/>
                                      <a:pt x="621" y="229"/>
                                    </a:cubicBezTo>
                                    <a:cubicBezTo>
                                      <a:pt x="632" y="229"/>
                                      <a:pt x="642" y="238"/>
                                      <a:pt x="642" y="250"/>
                                    </a:cubicBezTo>
                                    <a:close/>
                                    <a:moveTo>
                                      <a:pt x="634" y="250"/>
                                    </a:moveTo>
                                    <a:cubicBezTo>
                                      <a:pt x="634" y="251"/>
                                      <a:pt x="634" y="251"/>
                                      <a:pt x="634" y="252"/>
                                    </a:cubicBezTo>
                                    <a:cubicBezTo>
                                      <a:pt x="636" y="252"/>
                                      <a:pt x="638" y="253"/>
                                      <a:pt x="640" y="254"/>
                                    </a:cubicBezTo>
                                    <a:cubicBezTo>
                                      <a:pt x="640" y="253"/>
                                      <a:pt x="640" y="251"/>
                                      <a:pt x="640" y="250"/>
                                    </a:cubicBezTo>
                                    <a:cubicBezTo>
                                      <a:pt x="640" y="245"/>
                                      <a:pt x="638" y="240"/>
                                      <a:pt x="635" y="236"/>
                                    </a:cubicBezTo>
                                    <a:cubicBezTo>
                                      <a:pt x="631" y="233"/>
                                      <a:pt x="626" y="230"/>
                                      <a:pt x="621" y="230"/>
                                    </a:cubicBezTo>
                                    <a:cubicBezTo>
                                      <a:pt x="615" y="230"/>
                                      <a:pt x="611" y="233"/>
                                      <a:pt x="607" y="236"/>
                                    </a:cubicBezTo>
                                    <a:cubicBezTo>
                                      <a:pt x="603" y="240"/>
                                      <a:pt x="601" y="245"/>
                                      <a:pt x="601" y="250"/>
                                    </a:cubicBezTo>
                                    <a:cubicBezTo>
                                      <a:pt x="601" y="251"/>
                                      <a:pt x="601" y="253"/>
                                      <a:pt x="602" y="254"/>
                                    </a:cubicBezTo>
                                    <a:cubicBezTo>
                                      <a:pt x="604" y="253"/>
                                      <a:pt x="605" y="252"/>
                                      <a:pt x="607" y="252"/>
                                    </a:cubicBezTo>
                                    <a:cubicBezTo>
                                      <a:pt x="607" y="251"/>
                                      <a:pt x="607" y="251"/>
                                      <a:pt x="607" y="250"/>
                                    </a:cubicBezTo>
                                    <a:cubicBezTo>
                                      <a:pt x="607" y="242"/>
                                      <a:pt x="613" y="236"/>
                                      <a:pt x="621" y="236"/>
                                    </a:cubicBezTo>
                                    <a:cubicBezTo>
                                      <a:pt x="628" y="236"/>
                                      <a:pt x="634" y="242"/>
                                      <a:pt x="634" y="250"/>
                                    </a:cubicBezTo>
                                    <a:close/>
                                    <a:moveTo>
                                      <a:pt x="628" y="250"/>
                                    </a:moveTo>
                                    <a:cubicBezTo>
                                      <a:pt x="628" y="250"/>
                                      <a:pt x="627" y="250"/>
                                      <a:pt x="627" y="251"/>
                                    </a:cubicBezTo>
                                    <a:cubicBezTo>
                                      <a:pt x="629" y="251"/>
                                      <a:pt x="631" y="251"/>
                                      <a:pt x="633" y="251"/>
                                    </a:cubicBezTo>
                                    <a:cubicBezTo>
                                      <a:pt x="633" y="251"/>
                                      <a:pt x="633" y="250"/>
                                      <a:pt x="633" y="250"/>
                                    </a:cubicBezTo>
                                    <a:cubicBezTo>
                                      <a:pt x="633" y="243"/>
                                      <a:pt x="627" y="238"/>
                                      <a:pt x="621" y="238"/>
                                    </a:cubicBezTo>
                                    <a:cubicBezTo>
                                      <a:pt x="614" y="238"/>
                                      <a:pt x="609" y="243"/>
                                      <a:pt x="609" y="250"/>
                                    </a:cubicBezTo>
                                    <a:cubicBezTo>
                                      <a:pt x="609" y="250"/>
                                      <a:pt x="609" y="251"/>
                                      <a:pt x="609" y="251"/>
                                    </a:cubicBezTo>
                                    <a:cubicBezTo>
                                      <a:pt x="611" y="251"/>
                                      <a:pt x="612" y="251"/>
                                      <a:pt x="614" y="251"/>
                                    </a:cubicBezTo>
                                    <a:cubicBezTo>
                                      <a:pt x="614" y="250"/>
                                      <a:pt x="614" y="250"/>
                                      <a:pt x="614" y="250"/>
                                    </a:cubicBezTo>
                                    <a:cubicBezTo>
                                      <a:pt x="614" y="246"/>
                                      <a:pt x="617" y="243"/>
                                      <a:pt x="621" y="243"/>
                                    </a:cubicBezTo>
                                    <a:cubicBezTo>
                                      <a:pt x="625" y="243"/>
                                      <a:pt x="628" y="246"/>
                                      <a:pt x="628" y="250"/>
                                    </a:cubicBezTo>
                                    <a:close/>
                                    <a:moveTo>
                                      <a:pt x="621" y="245"/>
                                    </a:moveTo>
                                    <a:cubicBezTo>
                                      <a:pt x="618" y="245"/>
                                      <a:pt x="616" y="247"/>
                                      <a:pt x="616" y="250"/>
                                    </a:cubicBezTo>
                                    <a:cubicBezTo>
                                      <a:pt x="616" y="250"/>
                                      <a:pt x="616" y="250"/>
                                      <a:pt x="616" y="250"/>
                                    </a:cubicBezTo>
                                    <a:cubicBezTo>
                                      <a:pt x="617" y="250"/>
                                      <a:pt x="619" y="250"/>
                                      <a:pt x="621" y="250"/>
                                    </a:cubicBezTo>
                                    <a:cubicBezTo>
                                      <a:pt x="623" y="250"/>
                                      <a:pt x="624" y="250"/>
                                      <a:pt x="626" y="250"/>
                                    </a:cubicBezTo>
                                    <a:cubicBezTo>
                                      <a:pt x="626" y="250"/>
                                      <a:pt x="626" y="250"/>
                                      <a:pt x="626" y="250"/>
                                    </a:cubicBezTo>
                                    <a:cubicBezTo>
                                      <a:pt x="626" y="247"/>
                                      <a:pt x="624" y="245"/>
                                      <a:pt x="621" y="245"/>
                                    </a:cubicBezTo>
                                    <a:close/>
                                    <a:moveTo>
                                      <a:pt x="651" y="260"/>
                                    </a:moveTo>
                                    <a:cubicBezTo>
                                      <a:pt x="652" y="259"/>
                                      <a:pt x="653" y="258"/>
                                      <a:pt x="654" y="258"/>
                                    </a:cubicBezTo>
                                    <a:cubicBezTo>
                                      <a:pt x="655" y="255"/>
                                      <a:pt x="655" y="253"/>
                                      <a:pt x="655" y="250"/>
                                    </a:cubicBezTo>
                                    <a:cubicBezTo>
                                      <a:pt x="655" y="240"/>
                                      <a:pt x="651" y="232"/>
                                      <a:pt x="645" y="226"/>
                                    </a:cubicBezTo>
                                    <a:cubicBezTo>
                                      <a:pt x="639" y="220"/>
                                      <a:pt x="630" y="216"/>
                                      <a:pt x="621" y="216"/>
                                    </a:cubicBezTo>
                                    <a:cubicBezTo>
                                      <a:pt x="611" y="216"/>
                                      <a:pt x="603" y="220"/>
                                      <a:pt x="597" y="226"/>
                                    </a:cubicBezTo>
                                    <a:cubicBezTo>
                                      <a:pt x="590" y="232"/>
                                      <a:pt x="587" y="240"/>
                                      <a:pt x="587" y="250"/>
                                    </a:cubicBezTo>
                                    <a:cubicBezTo>
                                      <a:pt x="587" y="253"/>
                                      <a:pt x="587" y="256"/>
                                      <a:pt x="588" y="258"/>
                                    </a:cubicBezTo>
                                    <a:cubicBezTo>
                                      <a:pt x="589" y="259"/>
                                      <a:pt x="589" y="259"/>
                                      <a:pt x="590" y="260"/>
                                    </a:cubicBezTo>
                                    <a:cubicBezTo>
                                      <a:pt x="591" y="259"/>
                                      <a:pt x="592" y="259"/>
                                      <a:pt x="593" y="258"/>
                                    </a:cubicBezTo>
                                    <a:cubicBezTo>
                                      <a:pt x="592" y="256"/>
                                      <a:pt x="592" y="253"/>
                                      <a:pt x="592" y="250"/>
                                    </a:cubicBezTo>
                                    <a:cubicBezTo>
                                      <a:pt x="592" y="234"/>
                                      <a:pt x="605" y="221"/>
                                      <a:pt x="621" y="221"/>
                                    </a:cubicBezTo>
                                    <a:cubicBezTo>
                                      <a:pt x="637" y="221"/>
                                      <a:pt x="650" y="234"/>
                                      <a:pt x="650" y="250"/>
                                    </a:cubicBezTo>
                                    <a:cubicBezTo>
                                      <a:pt x="650" y="253"/>
                                      <a:pt x="649" y="256"/>
                                      <a:pt x="648" y="258"/>
                                    </a:cubicBezTo>
                                    <a:cubicBezTo>
                                      <a:pt x="649" y="259"/>
                                      <a:pt x="650" y="259"/>
                                      <a:pt x="651" y="260"/>
                                    </a:cubicBezTo>
                                    <a:close/>
                                    <a:moveTo>
                                      <a:pt x="642" y="199"/>
                                    </a:moveTo>
                                    <a:cubicBezTo>
                                      <a:pt x="642" y="200"/>
                                      <a:pt x="642" y="202"/>
                                      <a:pt x="641" y="203"/>
                                    </a:cubicBezTo>
                                    <a:cubicBezTo>
                                      <a:pt x="643" y="204"/>
                                      <a:pt x="645" y="205"/>
                                      <a:pt x="647" y="206"/>
                                    </a:cubicBezTo>
                                    <a:cubicBezTo>
                                      <a:pt x="648" y="204"/>
                                      <a:pt x="648" y="201"/>
                                      <a:pt x="648" y="199"/>
                                    </a:cubicBezTo>
                                    <a:cubicBezTo>
                                      <a:pt x="648" y="191"/>
                                      <a:pt x="645" y="184"/>
                                      <a:pt x="640" y="179"/>
                                    </a:cubicBezTo>
                                    <a:cubicBezTo>
                                      <a:pt x="635" y="174"/>
                                      <a:pt x="628" y="171"/>
                                      <a:pt x="621" y="171"/>
                                    </a:cubicBezTo>
                                    <a:cubicBezTo>
                                      <a:pt x="613" y="171"/>
                                      <a:pt x="607" y="174"/>
                                      <a:pt x="602" y="179"/>
                                    </a:cubicBezTo>
                                    <a:cubicBezTo>
                                      <a:pt x="597" y="184"/>
                                      <a:pt x="594" y="191"/>
                                      <a:pt x="594" y="199"/>
                                    </a:cubicBezTo>
                                    <a:cubicBezTo>
                                      <a:pt x="594" y="201"/>
                                      <a:pt x="594" y="204"/>
                                      <a:pt x="595" y="206"/>
                                    </a:cubicBezTo>
                                    <a:cubicBezTo>
                                      <a:pt x="596" y="205"/>
                                      <a:pt x="598" y="204"/>
                                      <a:pt x="600" y="203"/>
                                    </a:cubicBezTo>
                                    <a:cubicBezTo>
                                      <a:pt x="600" y="202"/>
                                      <a:pt x="600" y="200"/>
                                      <a:pt x="600" y="199"/>
                                    </a:cubicBezTo>
                                    <a:cubicBezTo>
                                      <a:pt x="600" y="187"/>
                                      <a:pt x="609" y="177"/>
                                      <a:pt x="621" y="177"/>
                                    </a:cubicBezTo>
                                    <a:cubicBezTo>
                                      <a:pt x="632" y="177"/>
                                      <a:pt x="642" y="187"/>
                                      <a:pt x="642" y="199"/>
                                    </a:cubicBezTo>
                                    <a:close/>
                                    <a:moveTo>
                                      <a:pt x="634" y="199"/>
                                    </a:moveTo>
                                    <a:cubicBezTo>
                                      <a:pt x="634" y="199"/>
                                      <a:pt x="634" y="200"/>
                                      <a:pt x="634" y="200"/>
                                    </a:cubicBezTo>
                                    <a:cubicBezTo>
                                      <a:pt x="636" y="201"/>
                                      <a:pt x="638" y="202"/>
                                      <a:pt x="640" y="202"/>
                                    </a:cubicBezTo>
                                    <a:cubicBezTo>
                                      <a:pt x="640" y="201"/>
                                      <a:pt x="640" y="200"/>
                                      <a:pt x="640" y="199"/>
                                    </a:cubicBezTo>
                                    <a:cubicBezTo>
                                      <a:pt x="640" y="193"/>
                                      <a:pt x="638" y="188"/>
                                      <a:pt x="635" y="185"/>
                                    </a:cubicBezTo>
                                    <a:cubicBezTo>
                                      <a:pt x="631" y="181"/>
                                      <a:pt x="626" y="179"/>
                                      <a:pt x="621" y="179"/>
                                    </a:cubicBezTo>
                                    <a:cubicBezTo>
                                      <a:pt x="615" y="179"/>
                                      <a:pt x="611" y="181"/>
                                      <a:pt x="607" y="185"/>
                                    </a:cubicBezTo>
                                    <a:cubicBezTo>
                                      <a:pt x="603" y="188"/>
                                      <a:pt x="601" y="193"/>
                                      <a:pt x="601" y="199"/>
                                    </a:cubicBezTo>
                                    <a:cubicBezTo>
                                      <a:pt x="601" y="200"/>
                                      <a:pt x="601" y="201"/>
                                      <a:pt x="602" y="202"/>
                                    </a:cubicBezTo>
                                    <a:cubicBezTo>
                                      <a:pt x="604" y="202"/>
                                      <a:pt x="605" y="201"/>
                                      <a:pt x="607" y="200"/>
                                    </a:cubicBezTo>
                                    <a:cubicBezTo>
                                      <a:pt x="607" y="200"/>
                                      <a:pt x="607" y="199"/>
                                      <a:pt x="607" y="199"/>
                                    </a:cubicBezTo>
                                    <a:cubicBezTo>
                                      <a:pt x="607" y="191"/>
                                      <a:pt x="613" y="185"/>
                                      <a:pt x="621" y="185"/>
                                    </a:cubicBezTo>
                                    <a:cubicBezTo>
                                      <a:pt x="628" y="185"/>
                                      <a:pt x="634" y="191"/>
                                      <a:pt x="634" y="199"/>
                                    </a:cubicBezTo>
                                    <a:close/>
                                    <a:moveTo>
                                      <a:pt x="628" y="199"/>
                                    </a:moveTo>
                                    <a:cubicBezTo>
                                      <a:pt x="628" y="199"/>
                                      <a:pt x="627" y="199"/>
                                      <a:pt x="627" y="199"/>
                                    </a:cubicBezTo>
                                    <a:cubicBezTo>
                                      <a:pt x="629" y="199"/>
                                      <a:pt x="631" y="200"/>
                                      <a:pt x="633" y="200"/>
                                    </a:cubicBezTo>
                                    <a:cubicBezTo>
                                      <a:pt x="633" y="200"/>
                                      <a:pt x="633" y="199"/>
                                      <a:pt x="633" y="199"/>
                                    </a:cubicBezTo>
                                    <a:cubicBezTo>
                                      <a:pt x="633" y="192"/>
                                      <a:pt x="627" y="187"/>
                                      <a:pt x="621" y="187"/>
                                    </a:cubicBezTo>
                                    <a:cubicBezTo>
                                      <a:pt x="614" y="187"/>
                                      <a:pt x="609" y="192"/>
                                      <a:pt x="609" y="199"/>
                                    </a:cubicBezTo>
                                    <a:cubicBezTo>
                                      <a:pt x="609" y="199"/>
                                      <a:pt x="609" y="200"/>
                                      <a:pt x="609" y="200"/>
                                    </a:cubicBezTo>
                                    <a:cubicBezTo>
                                      <a:pt x="611" y="200"/>
                                      <a:pt x="612" y="199"/>
                                      <a:pt x="614" y="199"/>
                                    </a:cubicBezTo>
                                    <a:cubicBezTo>
                                      <a:pt x="614" y="199"/>
                                      <a:pt x="614" y="199"/>
                                      <a:pt x="614" y="199"/>
                                    </a:cubicBezTo>
                                    <a:cubicBezTo>
                                      <a:pt x="614" y="195"/>
                                      <a:pt x="617" y="192"/>
                                      <a:pt x="621" y="192"/>
                                    </a:cubicBezTo>
                                    <a:cubicBezTo>
                                      <a:pt x="625" y="192"/>
                                      <a:pt x="628" y="195"/>
                                      <a:pt x="628" y="199"/>
                                    </a:cubicBezTo>
                                    <a:close/>
                                    <a:moveTo>
                                      <a:pt x="621" y="193"/>
                                    </a:moveTo>
                                    <a:cubicBezTo>
                                      <a:pt x="618" y="193"/>
                                      <a:pt x="616" y="196"/>
                                      <a:pt x="616" y="199"/>
                                    </a:cubicBezTo>
                                    <a:cubicBezTo>
                                      <a:pt x="616" y="199"/>
                                      <a:pt x="616" y="199"/>
                                      <a:pt x="616" y="199"/>
                                    </a:cubicBezTo>
                                    <a:cubicBezTo>
                                      <a:pt x="617" y="199"/>
                                      <a:pt x="619" y="199"/>
                                      <a:pt x="621" y="199"/>
                                    </a:cubicBezTo>
                                    <a:cubicBezTo>
                                      <a:pt x="623" y="199"/>
                                      <a:pt x="624" y="199"/>
                                      <a:pt x="626" y="199"/>
                                    </a:cubicBezTo>
                                    <a:cubicBezTo>
                                      <a:pt x="626" y="199"/>
                                      <a:pt x="626" y="199"/>
                                      <a:pt x="626" y="199"/>
                                    </a:cubicBezTo>
                                    <a:cubicBezTo>
                                      <a:pt x="626" y="196"/>
                                      <a:pt x="624" y="193"/>
                                      <a:pt x="621" y="193"/>
                                    </a:cubicBezTo>
                                    <a:close/>
                                    <a:moveTo>
                                      <a:pt x="651" y="208"/>
                                    </a:moveTo>
                                    <a:cubicBezTo>
                                      <a:pt x="652" y="208"/>
                                      <a:pt x="653" y="207"/>
                                      <a:pt x="654" y="206"/>
                                    </a:cubicBezTo>
                                    <a:cubicBezTo>
                                      <a:pt x="655" y="204"/>
                                      <a:pt x="655" y="201"/>
                                      <a:pt x="655" y="199"/>
                                    </a:cubicBezTo>
                                    <a:cubicBezTo>
                                      <a:pt x="655" y="189"/>
                                      <a:pt x="651" y="181"/>
                                      <a:pt x="645" y="174"/>
                                    </a:cubicBezTo>
                                    <a:cubicBezTo>
                                      <a:pt x="639" y="168"/>
                                      <a:pt x="630" y="164"/>
                                      <a:pt x="621" y="164"/>
                                    </a:cubicBezTo>
                                    <a:cubicBezTo>
                                      <a:pt x="611" y="164"/>
                                      <a:pt x="603" y="168"/>
                                      <a:pt x="597" y="174"/>
                                    </a:cubicBezTo>
                                    <a:cubicBezTo>
                                      <a:pt x="590" y="181"/>
                                      <a:pt x="587" y="189"/>
                                      <a:pt x="587" y="199"/>
                                    </a:cubicBezTo>
                                    <a:cubicBezTo>
                                      <a:pt x="587" y="201"/>
                                      <a:pt x="587" y="204"/>
                                      <a:pt x="588" y="207"/>
                                    </a:cubicBezTo>
                                    <a:cubicBezTo>
                                      <a:pt x="589" y="207"/>
                                      <a:pt x="589" y="208"/>
                                      <a:pt x="590" y="209"/>
                                    </a:cubicBezTo>
                                    <a:cubicBezTo>
                                      <a:pt x="591" y="208"/>
                                      <a:pt x="592" y="207"/>
                                      <a:pt x="593" y="207"/>
                                    </a:cubicBezTo>
                                    <a:cubicBezTo>
                                      <a:pt x="592" y="204"/>
                                      <a:pt x="592" y="201"/>
                                      <a:pt x="592" y="199"/>
                                    </a:cubicBezTo>
                                    <a:cubicBezTo>
                                      <a:pt x="592" y="183"/>
                                      <a:pt x="605" y="170"/>
                                      <a:pt x="621" y="170"/>
                                    </a:cubicBezTo>
                                    <a:cubicBezTo>
                                      <a:pt x="637" y="170"/>
                                      <a:pt x="650" y="183"/>
                                      <a:pt x="650" y="199"/>
                                    </a:cubicBezTo>
                                    <a:cubicBezTo>
                                      <a:pt x="650" y="201"/>
                                      <a:pt x="649" y="204"/>
                                      <a:pt x="648" y="207"/>
                                    </a:cubicBezTo>
                                    <a:cubicBezTo>
                                      <a:pt x="649" y="207"/>
                                      <a:pt x="650" y="208"/>
                                      <a:pt x="651" y="208"/>
                                    </a:cubicBezTo>
                                    <a:close/>
                                    <a:moveTo>
                                      <a:pt x="642" y="147"/>
                                    </a:moveTo>
                                    <a:cubicBezTo>
                                      <a:pt x="642" y="149"/>
                                      <a:pt x="642" y="150"/>
                                      <a:pt x="641" y="152"/>
                                    </a:cubicBezTo>
                                    <a:cubicBezTo>
                                      <a:pt x="643" y="152"/>
                                      <a:pt x="645" y="153"/>
                                      <a:pt x="647" y="155"/>
                                    </a:cubicBezTo>
                                    <a:cubicBezTo>
                                      <a:pt x="648" y="152"/>
                                      <a:pt x="648" y="150"/>
                                      <a:pt x="648" y="147"/>
                                    </a:cubicBezTo>
                                    <a:cubicBezTo>
                                      <a:pt x="648" y="140"/>
                                      <a:pt x="645" y="133"/>
                                      <a:pt x="640" y="128"/>
                                    </a:cubicBezTo>
                                    <a:cubicBezTo>
                                      <a:pt x="635" y="123"/>
                                      <a:pt x="628" y="120"/>
                                      <a:pt x="621" y="120"/>
                                    </a:cubicBezTo>
                                    <a:cubicBezTo>
                                      <a:pt x="613" y="120"/>
                                      <a:pt x="607" y="123"/>
                                      <a:pt x="602" y="128"/>
                                    </a:cubicBezTo>
                                    <a:cubicBezTo>
                                      <a:pt x="597" y="133"/>
                                      <a:pt x="594" y="140"/>
                                      <a:pt x="594" y="147"/>
                                    </a:cubicBezTo>
                                    <a:cubicBezTo>
                                      <a:pt x="594" y="150"/>
                                      <a:pt x="594" y="152"/>
                                      <a:pt x="595" y="155"/>
                                    </a:cubicBezTo>
                                    <a:cubicBezTo>
                                      <a:pt x="596" y="153"/>
                                      <a:pt x="598" y="152"/>
                                      <a:pt x="600" y="152"/>
                                    </a:cubicBezTo>
                                    <a:cubicBezTo>
                                      <a:pt x="600" y="150"/>
                                      <a:pt x="600" y="149"/>
                                      <a:pt x="600" y="147"/>
                                    </a:cubicBezTo>
                                    <a:cubicBezTo>
                                      <a:pt x="600" y="135"/>
                                      <a:pt x="609" y="126"/>
                                      <a:pt x="621" y="126"/>
                                    </a:cubicBezTo>
                                    <a:cubicBezTo>
                                      <a:pt x="632" y="126"/>
                                      <a:pt x="642" y="135"/>
                                      <a:pt x="642" y="147"/>
                                    </a:cubicBezTo>
                                    <a:close/>
                                    <a:moveTo>
                                      <a:pt x="634" y="147"/>
                                    </a:moveTo>
                                    <a:cubicBezTo>
                                      <a:pt x="634" y="148"/>
                                      <a:pt x="634" y="148"/>
                                      <a:pt x="634" y="149"/>
                                    </a:cubicBezTo>
                                    <a:cubicBezTo>
                                      <a:pt x="636" y="150"/>
                                      <a:pt x="638" y="150"/>
                                      <a:pt x="640" y="151"/>
                                    </a:cubicBezTo>
                                    <a:cubicBezTo>
                                      <a:pt x="640" y="150"/>
                                      <a:pt x="640" y="148"/>
                                      <a:pt x="640" y="147"/>
                                    </a:cubicBezTo>
                                    <a:cubicBezTo>
                                      <a:pt x="640" y="142"/>
                                      <a:pt x="638" y="137"/>
                                      <a:pt x="635" y="133"/>
                                    </a:cubicBezTo>
                                    <a:cubicBezTo>
                                      <a:pt x="631" y="130"/>
                                      <a:pt x="626" y="128"/>
                                      <a:pt x="621" y="128"/>
                                    </a:cubicBezTo>
                                    <a:cubicBezTo>
                                      <a:pt x="615" y="128"/>
                                      <a:pt x="611" y="130"/>
                                      <a:pt x="607" y="133"/>
                                    </a:cubicBezTo>
                                    <a:cubicBezTo>
                                      <a:pt x="603" y="137"/>
                                      <a:pt x="601" y="142"/>
                                      <a:pt x="601" y="147"/>
                                    </a:cubicBezTo>
                                    <a:cubicBezTo>
                                      <a:pt x="601" y="148"/>
                                      <a:pt x="601" y="150"/>
                                      <a:pt x="602" y="151"/>
                                    </a:cubicBezTo>
                                    <a:cubicBezTo>
                                      <a:pt x="604" y="150"/>
                                      <a:pt x="605" y="150"/>
                                      <a:pt x="607" y="149"/>
                                    </a:cubicBezTo>
                                    <a:cubicBezTo>
                                      <a:pt x="607" y="148"/>
                                      <a:pt x="607" y="148"/>
                                      <a:pt x="607" y="147"/>
                                    </a:cubicBezTo>
                                    <a:cubicBezTo>
                                      <a:pt x="607" y="140"/>
                                      <a:pt x="613" y="134"/>
                                      <a:pt x="621" y="134"/>
                                    </a:cubicBezTo>
                                    <a:cubicBezTo>
                                      <a:pt x="628" y="134"/>
                                      <a:pt x="634" y="140"/>
                                      <a:pt x="634" y="147"/>
                                    </a:cubicBezTo>
                                    <a:close/>
                                    <a:moveTo>
                                      <a:pt x="628" y="147"/>
                                    </a:moveTo>
                                    <a:cubicBezTo>
                                      <a:pt x="628" y="147"/>
                                      <a:pt x="627" y="148"/>
                                      <a:pt x="627" y="148"/>
                                    </a:cubicBezTo>
                                    <a:cubicBezTo>
                                      <a:pt x="629" y="148"/>
                                      <a:pt x="631" y="148"/>
                                      <a:pt x="633" y="149"/>
                                    </a:cubicBezTo>
                                    <a:cubicBezTo>
                                      <a:pt x="633" y="148"/>
                                      <a:pt x="633" y="148"/>
                                      <a:pt x="633" y="147"/>
                                    </a:cubicBezTo>
                                    <a:cubicBezTo>
                                      <a:pt x="633" y="141"/>
                                      <a:pt x="627" y="135"/>
                                      <a:pt x="621" y="135"/>
                                    </a:cubicBezTo>
                                    <a:cubicBezTo>
                                      <a:pt x="614" y="135"/>
                                      <a:pt x="609" y="141"/>
                                      <a:pt x="609" y="147"/>
                                    </a:cubicBezTo>
                                    <a:cubicBezTo>
                                      <a:pt x="609" y="148"/>
                                      <a:pt x="609" y="148"/>
                                      <a:pt x="609" y="149"/>
                                    </a:cubicBezTo>
                                    <a:cubicBezTo>
                                      <a:pt x="611" y="148"/>
                                      <a:pt x="612" y="148"/>
                                      <a:pt x="614" y="148"/>
                                    </a:cubicBezTo>
                                    <a:cubicBezTo>
                                      <a:pt x="614" y="148"/>
                                      <a:pt x="614" y="147"/>
                                      <a:pt x="614" y="147"/>
                                    </a:cubicBezTo>
                                    <a:cubicBezTo>
                                      <a:pt x="614" y="143"/>
                                      <a:pt x="617" y="140"/>
                                      <a:pt x="621" y="140"/>
                                    </a:cubicBezTo>
                                    <a:cubicBezTo>
                                      <a:pt x="625" y="140"/>
                                      <a:pt x="628" y="143"/>
                                      <a:pt x="628" y="147"/>
                                    </a:cubicBezTo>
                                    <a:close/>
                                    <a:moveTo>
                                      <a:pt x="621" y="142"/>
                                    </a:moveTo>
                                    <a:cubicBezTo>
                                      <a:pt x="618" y="142"/>
                                      <a:pt x="616" y="144"/>
                                      <a:pt x="616" y="147"/>
                                    </a:cubicBezTo>
                                    <a:cubicBezTo>
                                      <a:pt x="616" y="147"/>
                                      <a:pt x="616" y="147"/>
                                      <a:pt x="616" y="148"/>
                                    </a:cubicBezTo>
                                    <a:cubicBezTo>
                                      <a:pt x="617" y="147"/>
                                      <a:pt x="619" y="147"/>
                                      <a:pt x="621" y="147"/>
                                    </a:cubicBezTo>
                                    <a:cubicBezTo>
                                      <a:pt x="623" y="147"/>
                                      <a:pt x="624" y="147"/>
                                      <a:pt x="626" y="148"/>
                                    </a:cubicBezTo>
                                    <a:cubicBezTo>
                                      <a:pt x="626" y="147"/>
                                      <a:pt x="626" y="147"/>
                                      <a:pt x="626" y="147"/>
                                    </a:cubicBezTo>
                                    <a:cubicBezTo>
                                      <a:pt x="626" y="144"/>
                                      <a:pt x="624" y="142"/>
                                      <a:pt x="621" y="142"/>
                                    </a:cubicBezTo>
                                    <a:close/>
                                    <a:moveTo>
                                      <a:pt x="651" y="157"/>
                                    </a:moveTo>
                                    <a:cubicBezTo>
                                      <a:pt x="652" y="156"/>
                                      <a:pt x="653" y="156"/>
                                      <a:pt x="654" y="155"/>
                                    </a:cubicBezTo>
                                    <a:cubicBezTo>
                                      <a:pt x="655" y="152"/>
                                      <a:pt x="655" y="150"/>
                                      <a:pt x="655" y="147"/>
                                    </a:cubicBezTo>
                                    <a:cubicBezTo>
                                      <a:pt x="655" y="138"/>
                                      <a:pt x="651" y="129"/>
                                      <a:pt x="645" y="123"/>
                                    </a:cubicBezTo>
                                    <a:cubicBezTo>
                                      <a:pt x="639" y="117"/>
                                      <a:pt x="630" y="113"/>
                                      <a:pt x="621" y="113"/>
                                    </a:cubicBezTo>
                                    <a:cubicBezTo>
                                      <a:pt x="611" y="113"/>
                                      <a:pt x="603" y="117"/>
                                      <a:pt x="597" y="123"/>
                                    </a:cubicBezTo>
                                    <a:cubicBezTo>
                                      <a:pt x="590" y="129"/>
                                      <a:pt x="587" y="138"/>
                                      <a:pt x="587" y="147"/>
                                    </a:cubicBezTo>
                                    <a:cubicBezTo>
                                      <a:pt x="587" y="150"/>
                                      <a:pt x="587" y="153"/>
                                      <a:pt x="588" y="155"/>
                                    </a:cubicBezTo>
                                    <a:cubicBezTo>
                                      <a:pt x="589" y="156"/>
                                      <a:pt x="589" y="157"/>
                                      <a:pt x="590" y="157"/>
                                    </a:cubicBezTo>
                                    <a:cubicBezTo>
                                      <a:pt x="591" y="157"/>
                                      <a:pt x="592" y="156"/>
                                      <a:pt x="593" y="155"/>
                                    </a:cubicBezTo>
                                    <a:cubicBezTo>
                                      <a:pt x="592" y="153"/>
                                      <a:pt x="592" y="150"/>
                                      <a:pt x="592" y="147"/>
                                    </a:cubicBezTo>
                                    <a:cubicBezTo>
                                      <a:pt x="592" y="131"/>
                                      <a:pt x="605" y="118"/>
                                      <a:pt x="621" y="118"/>
                                    </a:cubicBezTo>
                                    <a:cubicBezTo>
                                      <a:pt x="637" y="118"/>
                                      <a:pt x="650" y="131"/>
                                      <a:pt x="650" y="147"/>
                                    </a:cubicBezTo>
                                    <a:cubicBezTo>
                                      <a:pt x="650" y="150"/>
                                      <a:pt x="649" y="153"/>
                                      <a:pt x="648" y="155"/>
                                    </a:cubicBezTo>
                                    <a:cubicBezTo>
                                      <a:pt x="649" y="156"/>
                                      <a:pt x="650" y="156"/>
                                      <a:pt x="651" y="157"/>
                                    </a:cubicBezTo>
                                    <a:close/>
                                    <a:moveTo>
                                      <a:pt x="583" y="112"/>
                                    </a:moveTo>
                                    <a:cubicBezTo>
                                      <a:pt x="577" y="108"/>
                                      <a:pt x="569" y="105"/>
                                      <a:pt x="560" y="105"/>
                                    </a:cubicBezTo>
                                    <a:cubicBezTo>
                                      <a:pt x="551" y="105"/>
                                      <a:pt x="543" y="108"/>
                                      <a:pt x="536" y="113"/>
                                    </a:cubicBezTo>
                                    <a:cubicBezTo>
                                      <a:pt x="538" y="114"/>
                                      <a:pt x="539" y="116"/>
                                      <a:pt x="540" y="117"/>
                                    </a:cubicBezTo>
                                    <a:cubicBezTo>
                                      <a:pt x="546" y="114"/>
                                      <a:pt x="553" y="111"/>
                                      <a:pt x="560" y="111"/>
                                    </a:cubicBezTo>
                                    <a:cubicBezTo>
                                      <a:pt x="567" y="111"/>
                                      <a:pt x="574" y="113"/>
                                      <a:pt x="579" y="117"/>
                                    </a:cubicBezTo>
                                    <a:cubicBezTo>
                                      <a:pt x="581" y="115"/>
                                      <a:pt x="582" y="114"/>
                                      <a:pt x="583" y="112"/>
                                    </a:cubicBezTo>
                                    <a:close/>
                                    <a:moveTo>
                                      <a:pt x="461" y="112"/>
                                    </a:moveTo>
                                    <a:cubicBezTo>
                                      <a:pt x="454" y="108"/>
                                      <a:pt x="446" y="105"/>
                                      <a:pt x="438" y="105"/>
                                    </a:cubicBezTo>
                                    <a:cubicBezTo>
                                      <a:pt x="429" y="105"/>
                                      <a:pt x="422" y="108"/>
                                      <a:pt x="415" y="112"/>
                                    </a:cubicBezTo>
                                    <a:cubicBezTo>
                                      <a:pt x="416" y="113"/>
                                      <a:pt x="418" y="115"/>
                                      <a:pt x="419" y="117"/>
                                    </a:cubicBezTo>
                                    <a:cubicBezTo>
                                      <a:pt x="424" y="113"/>
                                      <a:pt x="431" y="111"/>
                                      <a:pt x="438" y="111"/>
                                    </a:cubicBezTo>
                                    <a:cubicBezTo>
                                      <a:pt x="445" y="111"/>
                                      <a:pt x="452" y="113"/>
                                      <a:pt x="457" y="117"/>
                                    </a:cubicBezTo>
                                    <a:cubicBezTo>
                                      <a:pt x="458" y="115"/>
                                      <a:pt x="460" y="114"/>
                                      <a:pt x="461" y="112"/>
                                    </a:cubicBezTo>
                                    <a:close/>
                                    <a:moveTo>
                                      <a:pt x="340" y="112"/>
                                    </a:moveTo>
                                    <a:cubicBezTo>
                                      <a:pt x="334" y="108"/>
                                      <a:pt x="326" y="105"/>
                                      <a:pt x="317" y="105"/>
                                    </a:cubicBezTo>
                                    <a:cubicBezTo>
                                      <a:pt x="308" y="105"/>
                                      <a:pt x="300" y="108"/>
                                      <a:pt x="293" y="112"/>
                                    </a:cubicBezTo>
                                    <a:cubicBezTo>
                                      <a:pt x="295" y="114"/>
                                      <a:pt x="296" y="115"/>
                                      <a:pt x="297" y="117"/>
                                    </a:cubicBezTo>
                                    <a:cubicBezTo>
                                      <a:pt x="303" y="113"/>
                                      <a:pt x="310" y="111"/>
                                      <a:pt x="317" y="111"/>
                                    </a:cubicBezTo>
                                    <a:cubicBezTo>
                                      <a:pt x="324" y="111"/>
                                      <a:pt x="331" y="113"/>
                                      <a:pt x="336" y="117"/>
                                    </a:cubicBezTo>
                                    <a:cubicBezTo>
                                      <a:pt x="338" y="115"/>
                                      <a:pt x="339" y="114"/>
                                      <a:pt x="340" y="112"/>
                                    </a:cubicBezTo>
                                    <a:close/>
                                    <a:moveTo>
                                      <a:pt x="222" y="147"/>
                                    </a:moveTo>
                                    <a:cubicBezTo>
                                      <a:pt x="222" y="150"/>
                                      <a:pt x="222" y="153"/>
                                      <a:pt x="223" y="155"/>
                                    </a:cubicBezTo>
                                    <a:cubicBezTo>
                                      <a:pt x="224" y="156"/>
                                      <a:pt x="225" y="157"/>
                                      <a:pt x="225" y="157"/>
                                    </a:cubicBezTo>
                                    <a:cubicBezTo>
                                      <a:pt x="226" y="157"/>
                                      <a:pt x="227" y="156"/>
                                      <a:pt x="228" y="155"/>
                                    </a:cubicBezTo>
                                    <a:cubicBezTo>
                                      <a:pt x="228" y="153"/>
                                      <a:pt x="227" y="150"/>
                                      <a:pt x="227" y="147"/>
                                    </a:cubicBezTo>
                                    <a:cubicBezTo>
                                      <a:pt x="227" y="131"/>
                                      <a:pt x="240" y="118"/>
                                      <a:pt x="256" y="118"/>
                                    </a:cubicBezTo>
                                    <a:cubicBezTo>
                                      <a:pt x="272" y="118"/>
                                      <a:pt x="285" y="131"/>
                                      <a:pt x="285" y="147"/>
                                    </a:cubicBezTo>
                                    <a:cubicBezTo>
                                      <a:pt x="285" y="150"/>
                                      <a:pt x="284" y="153"/>
                                      <a:pt x="283" y="155"/>
                                    </a:cubicBezTo>
                                    <a:cubicBezTo>
                                      <a:pt x="284" y="156"/>
                                      <a:pt x="285" y="157"/>
                                      <a:pt x="286" y="157"/>
                                    </a:cubicBezTo>
                                    <a:cubicBezTo>
                                      <a:pt x="287" y="157"/>
                                      <a:pt x="288" y="156"/>
                                      <a:pt x="289" y="156"/>
                                    </a:cubicBezTo>
                                    <a:cubicBezTo>
                                      <a:pt x="290" y="153"/>
                                      <a:pt x="290" y="150"/>
                                      <a:pt x="290" y="147"/>
                                    </a:cubicBezTo>
                                    <a:cubicBezTo>
                                      <a:pt x="290" y="138"/>
                                      <a:pt x="286" y="129"/>
                                      <a:pt x="280" y="123"/>
                                    </a:cubicBezTo>
                                    <a:cubicBezTo>
                                      <a:pt x="274" y="117"/>
                                      <a:pt x="265" y="113"/>
                                      <a:pt x="256" y="113"/>
                                    </a:cubicBezTo>
                                    <a:cubicBezTo>
                                      <a:pt x="246" y="113"/>
                                      <a:pt x="238" y="117"/>
                                      <a:pt x="232" y="123"/>
                                    </a:cubicBezTo>
                                    <a:cubicBezTo>
                                      <a:pt x="225" y="129"/>
                                      <a:pt x="222" y="138"/>
                                      <a:pt x="222" y="147"/>
                                    </a:cubicBezTo>
                                    <a:close/>
                                    <a:moveTo>
                                      <a:pt x="277" y="147"/>
                                    </a:moveTo>
                                    <a:cubicBezTo>
                                      <a:pt x="277" y="149"/>
                                      <a:pt x="277" y="150"/>
                                      <a:pt x="276" y="152"/>
                                    </a:cubicBezTo>
                                    <a:cubicBezTo>
                                      <a:pt x="278" y="152"/>
                                      <a:pt x="280" y="153"/>
                                      <a:pt x="282" y="155"/>
                                    </a:cubicBezTo>
                                    <a:cubicBezTo>
                                      <a:pt x="283" y="152"/>
                                      <a:pt x="283" y="150"/>
                                      <a:pt x="283" y="147"/>
                                    </a:cubicBezTo>
                                    <a:cubicBezTo>
                                      <a:pt x="283" y="140"/>
                                      <a:pt x="280" y="133"/>
                                      <a:pt x="275" y="128"/>
                                    </a:cubicBezTo>
                                    <a:cubicBezTo>
                                      <a:pt x="270" y="123"/>
                                      <a:pt x="263" y="120"/>
                                      <a:pt x="256" y="120"/>
                                    </a:cubicBezTo>
                                    <a:cubicBezTo>
                                      <a:pt x="248" y="120"/>
                                      <a:pt x="242" y="123"/>
                                      <a:pt x="237" y="128"/>
                                    </a:cubicBezTo>
                                    <a:cubicBezTo>
                                      <a:pt x="232" y="133"/>
                                      <a:pt x="229" y="140"/>
                                      <a:pt x="229" y="147"/>
                                    </a:cubicBezTo>
                                    <a:cubicBezTo>
                                      <a:pt x="229" y="150"/>
                                      <a:pt x="229" y="152"/>
                                      <a:pt x="230" y="155"/>
                                    </a:cubicBezTo>
                                    <a:cubicBezTo>
                                      <a:pt x="231" y="153"/>
                                      <a:pt x="233" y="152"/>
                                      <a:pt x="235" y="152"/>
                                    </a:cubicBezTo>
                                    <a:cubicBezTo>
                                      <a:pt x="235" y="150"/>
                                      <a:pt x="235" y="149"/>
                                      <a:pt x="235" y="147"/>
                                    </a:cubicBezTo>
                                    <a:cubicBezTo>
                                      <a:pt x="235" y="135"/>
                                      <a:pt x="244" y="126"/>
                                      <a:pt x="256" y="126"/>
                                    </a:cubicBezTo>
                                    <a:cubicBezTo>
                                      <a:pt x="268" y="126"/>
                                      <a:pt x="277" y="135"/>
                                      <a:pt x="277" y="147"/>
                                    </a:cubicBezTo>
                                    <a:close/>
                                    <a:moveTo>
                                      <a:pt x="269" y="147"/>
                                    </a:moveTo>
                                    <a:cubicBezTo>
                                      <a:pt x="269" y="148"/>
                                      <a:pt x="269" y="148"/>
                                      <a:pt x="269" y="149"/>
                                    </a:cubicBezTo>
                                    <a:cubicBezTo>
                                      <a:pt x="271" y="150"/>
                                      <a:pt x="273" y="150"/>
                                      <a:pt x="275" y="151"/>
                                    </a:cubicBezTo>
                                    <a:cubicBezTo>
                                      <a:pt x="275" y="150"/>
                                      <a:pt x="275" y="148"/>
                                      <a:pt x="275" y="147"/>
                                    </a:cubicBezTo>
                                    <a:cubicBezTo>
                                      <a:pt x="275" y="142"/>
                                      <a:pt x="273" y="137"/>
                                      <a:pt x="270" y="133"/>
                                    </a:cubicBezTo>
                                    <a:cubicBezTo>
                                      <a:pt x="266" y="130"/>
                                      <a:pt x="261" y="128"/>
                                      <a:pt x="256" y="128"/>
                                    </a:cubicBezTo>
                                    <a:cubicBezTo>
                                      <a:pt x="250" y="128"/>
                                      <a:pt x="246" y="130"/>
                                      <a:pt x="242" y="133"/>
                                    </a:cubicBezTo>
                                    <a:cubicBezTo>
                                      <a:pt x="239" y="137"/>
                                      <a:pt x="236" y="142"/>
                                      <a:pt x="236" y="147"/>
                                    </a:cubicBezTo>
                                    <a:cubicBezTo>
                                      <a:pt x="236" y="148"/>
                                      <a:pt x="237" y="150"/>
                                      <a:pt x="237" y="151"/>
                                    </a:cubicBezTo>
                                    <a:cubicBezTo>
                                      <a:pt x="239" y="150"/>
                                      <a:pt x="241" y="150"/>
                                      <a:pt x="242" y="149"/>
                                    </a:cubicBezTo>
                                    <a:cubicBezTo>
                                      <a:pt x="242" y="148"/>
                                      <a:pt x="242" y="148"/>
                                      <a:pt x="242" y="147"/>
                                    </a:cubicBezTo>
                                    <a:cubicBezTo>
                                      <a:pt x="242" y="140"/>
                                      <a:pt x="248" y="134"/>
                                      <a:pt x="256" y="134"/>
                                    </a:cubicBezTo>
                                    <a:cubicBezTo>
                                      <a:pt x="263" y="134"/>
                                      <a:pt x="269" y="140"/>
                                      <a:pt x="269" y="147"/>
                                    </a:cubicBezTo>
                                    <a:close/>
                                    <a:moveTo>
                                      <a:pt x="263" y="147"/>
                                    </a:moveTo>
                                    <a:cubicBezTo>
                                      <a:pt x="263" y="147"/>
                                      <a:pt x="263" y="148"/>
                                      <a:pt x="263" y="148"/>
                                    </a:cubicBezTo>
                                    <a:cubicBezTo>
                                      <a:pt x="264" y="148"/>
                                      <a:pt x="266" y="148"/>
                                      <a:pt x="268" y="149"/>
                                    </a:cubicBezTo>
                                    <a:cubicBezTo>
                                      <a:pt x="268" y="148"/>
                                      <a:pt x="268" y="148"/>
                                      <a:pt x="268" y="147"/>
                                    </a:cubicBezTo>
                                    <a:cubicBezTo>
                                      <a:pt x="268" y="141"/>
                                      <a:pt x="262" y="135"/>
                                      <a:pt x="256" y="135"/>
                                    </a:cubicBezTo>
                                    <a:cubicBezTo>
                                      <a:pt x="249" y="135"/>
                                      <a:pt x="244" y="141"/>
                                      <a:pt x="244" y="147"/>
                                    </a:cubicBezTo>
                                    <a:cubicBezTo>
                                      <a:pt x="244" y="148"/>
                                      <a:pt x="244" y="148"/>
                                      <a:pt x="244" y="149"/>
                                    </a:cubicBezTo>
                                    <a:cubicBezTo>
                                      <a:pt x="246" y="148"/>
                                      <a:pt x="247" y="148"/>
                                      <a:pt x="249" y="148"/>
                                    </a:cubicBezTo>
                                    <a:cubicBezTo>
                                      <a:pt x="249" y="148"/>
                                      <a:pt x="249" y="147"/>
                                      <a:pt x="249" y="147"/>
                                    </a:cubicBezTo>
                                    <a:cubicBezTo>
                                      <a:pt x="249" y="143"/>
                                      <a:pt x="252" y="140"/>
                                      <a:pt x="256" y="140"/>
                                    </a:cubicBezTo>
                                    <a:cubicBezTo>
                                      <a:pt x="260" y="140"/>
                                      <a:pt x="263" y="143"/>
                                      <a:pt x="263" y="147"/>
                                    </a:cubicBezTo>
                                    <a:close/>
                                    <a:moveTo>
                                      <a:pt x="256" y="142"/>
                                    </a:moveTo>
                                    <a:cubicBezTo>
                                      <a:pt x="253" y="142"/>
                                      <a:pt x="251" y="144"/>
                                      <a:pt x="251" y="147"/>
                                    </a:cubicBezTo>
                                    <a:cubicBezTo>
                                      <a:pt x="251" y="147"/>
                                      <a:pt x="251" y="147"/>
                                      <a:pt x="251" y="148"/>
                                    </a:cubicBezTo>
                                    <a:cubicBezTo>
                                      <a:pt x="252" y="147"/>
                                      <a:pt x="254" y="147"/>
                                      <a:pt x="256" y="147"/>
                                    </a:cubicBezTo>
                                    <a:cubicBezTo>
                                      <a:pt x="258" y="147"/>
                                      <a:pt x="259" y="147"/>
                                      <a:pt x="261" y="148"/>
                                    </a:cubicBezTo>
                                    <a:cubicBezTo>
                                      <a:pt x="261" y="147"/>
                                      <a:pt x="261" y="147"/>
                                      <a:pt x="261" y="147"/>
                                    </a:cubicBezTo>
                                    <a:cubicBezTo>
                                      <a:pt x="261" y="144"/>
                                      <a:pt x="259" y="142"/>
                                      <a:pt x="256" y="142"/>
                                    </a:cubicBezTo>
                                    <a:close/>
                                    <a:moveTo>
                                      <a:pt x="222" y="199"/>
                                    </a:moveTo>
                                    <a:cubicBezTo>
                                      <a:pt x="222" y="201"/>
                                      <a:pt x="222" y="204"/>
                                      <a:pt x="223" y="207"/>
                                    </a:cubicBezTo>
                                    <a:cubicBezTo>
                                      <a:pt x="224" y="207"/>
                                      <a:pt x="225" y="208"/>
                                      <a:pt x="225" y="209"/>
                                    </a:cubicBezTo>
                                    <a:cubicBezTo>
                                      <a:pt x="226" y="208"/>
                                      <a:pt x="227" y="207"/>
                                      <a:pt x="228" y="207"/>
                                    </a:cubicBezTo>
                                    <a:cubicBezTo>
                                      <a:pt x="228" y="204"/>
                                      <a:pt x="227" y="201"/>
                                      <a:pt x="227" y="199"/>
                                    </a:cubicBezTo>
                                    <a:cubicBezTo>
                                      <a:pt x="227" y="183"/>
                                      <a:pt x="240" y="170"/>
                                      <a:pt x="256" y="170"/>
                                    </a:cubicBezTo>
                                    <a:cubicBezTo>
                                      <a:pt x="272" y="170"/>
                                      <a:pt x="285" y="183"/>
                                      <a:pt x="285" y="199"/>
                                    </a:cubicBezTo>
                                    <a:cubicBezTo>
                                      <a:pt x="285" y="201"/>
                                      <a:pt x="284" y="204"/>
                                      <a:pt x="283" y="207"/>
                                    </a:cubicBezTo>
                                    <a:cubicBezTo>
                                      <a:pt x="284" y="207"/>
                                      <a:pt x="285" y="208"/>
                                      <a:pt x="286" y="209"/>
                                    </a:cubicBezTo>
                                    <a:cubicBezTo>
                                      <a:pt x="287" y="208"/>
                                      <a:pt x="288" y="208"/>
                                      <a:pt x="289" y="207"/>
                                    </a:cubicBezTo>
                                    <a:cubicBezTo>
                                      <a:pt x="290" y="204"/>
                                      <a:pt x="290" y="201"/>
                                      <a:pt x="290" y="199"/>
                                    </a:cubicBezTo>
                                    <a:cubicBezTo>
                                      <a:pt x="290" y="189"/>
                                      <a:pt x="286" y="181"/>
                                      <a:pt x="280" y="174"/>
                                    </a:cubicBezTo>
                                    <a:cubicBezTo>
                                      <a:pt x="274" y="168"/>
                                      <a:pt x="265" y="164"/>
                                      <a:pt x="256" y="164"/>
                                    </a:cubicBezTo>
                                    <a:cubicBezTo>
                                      <a:pt x="246" y="164"/>
                                      <a:pt x="238" y="168"/>
                                      <a:pt x="232" y="174"/>
                                    </a:cubicBezTo>
                                    <a:cubicBezTo>
                                      <a:pt x="225" y="181"/>
                                      <a:pt x="222" y="189"/>
                                      <a:pt x="222" y="199"/>
                                    </a:cubicBezTo>
                                    <a:close/>
                                    <a:moveTo>
                                      <a:pt x="277" y="199"/>
                                    </a:moveTo>
                                    <a:cubicBezTo>
                                      <a:pt x="277" y="200"/>
                                      <a:pt x="277" y="202"/>
                                      <a:pt x="276" y="203"/>
                                    </a:cubicBezTo>
                                    <a:cubicBezTo>
                                      <a:pt x="278" y="204"/>
                                      <a:pt x="280" y="205"/>
                                      <a:pt x="282" y="206"/>
                                    </a:cubicBezTo>
                                    <a:cubicBezTo>
                                      <a:pt x="283" y="204"/>
                                      <a:pt x="283" y="201"/>
                                      <a:pt x="283" y="199"/>
                                    </a:cubicBezTo>
                                    <a:cubicBezTo>
                                      <a:pt x="283" y="191"/>
                                      <a:pt x="280" y="184"/>
                                      <a:pt x="275" y="179"/>
                                    </a:cubicBezTo>
                                    <a:cubicBezTo>
                                      <a:pt x="270" y="174"/>
                                      <a:pt x="263" y="171"/>
                                      <a:pt x="256" y="171"/>
                                    </a:cubicBezTo>
                                    <a:cubicBezTo>
                                      <a:pt x="248" y="171"/>
                                      <a:pt x="242" y="174"/>
                                      <a:pt x="237" y="179"/>
                                    </a:cubicBezTo>
                                    <a:cubicBezTo>
                                      <a:pt x="232" y="184"/>
                                      <a:pt x="229" y="191"/>
                                      <a:pt x="229" y="199"/>
                                    </a:cubicBezTo>
                                    <a:cubicBezTo>
                                      <a:pt x="229" y="201"/>
                                      <a:pt x="229" y="204"/>
                                      <a:pt x="230" y="206"/>
                                    </a:cubicBezTo>
                                    <a:cubicBezTo>
                                      <a:pt x="231" y="205"/>
                                      <a:pt x="233" y="204"/>
                                      <a:pt x="235" y="203"/>
                                    </a:cubicBezTo>
                                    <a:cubicBezTo>
                                      <a:pt x="235" y="202"/>
                                      <a:pt x="235" y="200"/>
                                      <a:pt x="235" y="199"/>
                                    </a:cubicBezTo>
                                    <a:cubicBezTo>
                                      <a:pt x="235" y="187"/>
                                      <a:pt x="244" y="177"/>
                                      <a:pt x="256" y="177"/>
                                    </a:cubicBezTo>
                                    <a:cubicBezTo>
                                      <a:pt x="268" y="177"/>
                                      <a:pt x="277" y="187"/>
                                      <a:pt x="277" y="199"/>
                                    </a:cubicBezTo>
                                    <a:close/>
                                    <a:moveTo>
                                      <a:pt x="269" y="199"/>
                                    </a:moveTo>
                                    <a:cubicBezTo>
                                      <a:pt x="269" y="199"/>
                                      <a:pt x="269" y="200"/>
                                      <a:pt x="269" y="200"/>
                                    </a:cubicBezTo>
                                    <a:cubicBezTo>
                                      <a:pt x="271" y="201"/>
                                      <a:pt x="273" y="202"/>
                                      <a:pt x="275" y="202"/>
                                    </a:cubicBezTo>
                                    <a:cubicBezTo>
                                      <a:pt x="275" y="201"/>
                                      <a:pt x="275" y="200"/>
                                      <a:pt x="275" y="199"/>
                                    </a:cubicBezTo>
                                    <a:cubicBezTo>
                                      <a:pt x="275" y="193"/>
                                      <a:pt x="273" y="188"/>
                                      <a:pt x="270" y="185"/>
                                    </a:cubicBezTo>
                                    <a:cubicBezTo>
                                      <a:pt x="266" y="181"/>
                                      <a:pt x="261" y="179"/>
                                      <a:pt x="256" y="179"/>
                                    </a:cubicBezTo>
                                    <a:cubicBezTo>
                                      <a:pt x="250" y="179"/>
                                      <a:pt x="246" y="181"/>
                                      <a:pt x="242" y="185"/>
                                    </a:cubicBezTo>
                                    <a:cubicBezTo>
                                      <a:pt x="239" y="188"/>
                                      <a:pt x="236" y="193"/>
                                      <a:pt x="236" y="199"/>
                                    </a:cubicBezTo>
                                    <a:cubicBezTo>
                                      <a:pt x="236" y="200"/>
                                      <a:pt x="237" y="201"/>
                                      <a:pt x="237" y="202"/>
                                    </a:cubicBezTo>
                                    <a:cubicBezTo>
                                      <a:pt x="239" y="202"/>
                                      <a:pt x="241" y="201"/>
                                      <a:pt x="242" y="200"/>
                                    </a:cubicBezTo>
                                    <a:cubicBezTo>
                                      <a:pt x="242" y="200"/>
                                      <a:pt x="242" y="199"/>
                                      <a:pt x="242" y="199"/>
                                    </a:cubicBezTo>
                                    <a:cubicBezTo>
                                      <a:pt x="242" y="191"/>
                                      <a:pt x="248" y="185"/>
                                      <a:pt x="256" y="185"/>
                                    </a:cubicBezTo>
                                    <a:cubicBezTo>
                                      <a:pt x="263" y="185"/>
                                      <a:pt x="269" y="191"/>
                                      <a:pt x="269" y="199"/>
                                    </a:cubicBezTo>
                                    <a:close/>
                                    <a:moveTo>
                                      <a:pt x="263" y="199"/>
                                    </a:moveTo>
                                    <a:cubicBezTo>
                                      <a:pt x="263" y="199"/>
                                      <a:pt x="263" y="199"/>
                                      <a:pt x="263" y="199"/>
                                    </a:cubicBezTo>
                                    <a:cubicBezTo>
                                      <a:pt x="264" y="199"/>
                                      <a:pt x="266" y="200"/>
                                      <a:pt x="268" y="200"/>
                                    </a:cubicBezTo>
                                    <a:cubicBezTo>
                                      <a:pt x="268" y="200"/>
                                      <a:pt x="268" y="199"/>
                                      <a:pt x="268" y="199"/>
                                    </a:cubicBezTo>
                                    <a:cubicBezTo>
                                      <a:pt x="268" y="192"/>
                                      <a:pt x="262" y="187"/>
                                      <a:pt x="256" y="187"/>
                                    </a:cubicBezTo>
                                    <a:cubicBezTo>
                                      <a:pt x="249" y="187"/>
                                      <a:pt x="244" y="192"/>
                                      <a:pt x="244" y="199"/>
                                    </a:cubicBezTo>
                                    <a:cubicBezTo>
                                      <a:pt x="244" y="199"/>
                                      <a:pt x="244" y="200"/>
                                      <a:pt x="244" y="200"/>
                                    </a:cubicBezTo>
                                    <a:cubicBezTo>
                                      <a:pt x="246" y="200"/>
                                      <a:pt x="247" y="199"/>
                                      <a:pt x="249" y="199"/>
                                    </a:cubicBezTo>
                                    <a:cubicBezTo>
                                      <a:pt x="249" y="199"/>
                                      <a:pt x="249" y="199"/>
                                      <a:pt x="249" y="199"/>
                                    </a:cubicBezTo>
                                    <a:cubicBezTo>
                                      <a:pt x="249" y="195"/>
                                      <a:pt x="252" y="192"/>
                                      <a:pt x="256" y="192"/>
                                    </a:cubicBezTo>
                                    <a:cubicBezTo>
                                      <a:pt x="260" y="192"/>
                                      <a:pt x="263" y="195"/>
                                      <a:pt x="263" y="199"/>
                                    </a:cubicBezTo>
                                    <a:close/>
                                    <a:moveTo>
                                      <a:pt x="256" y="193"/>
                                    </a:moveTo>
                                    <a:cubicBezTo>
                                      <a:pt x="253" y="193"/>
                                      <a:pt x="251" y="196"/>
                                      <a:pt x="251" y="199"/>
                                    </a:cubicBezTo>
                                    <a:cubicBezTo>
                                      <a:pt x="251" y="199"/>
                                      <a:pt x="251" y="199"/>
                                      <a:pt x="251" y="199"/>
                                    </a:cubicBezTo>
                                    <a:cubicBezTo>
                                      <a:pt x="252" y="199"/>
                                      <a:pt x="254" y="199"/>
                                      <a:pt x="256" y="199"/>
                                    </a:cubicBezTo>
                                    <a:cubicBezTo>
                                      <a:pt x="258" y="199"/>
                                      <a:pt x="259" y="199"/>
                                      <a:pt x="261" y="199"/>
                                    </a:cubicBezTo>
                                    <a:cubicBezTo>
                                      <a:pt x="261" y="199"/>
                                      <a:pt x="261" y="199"/>
                                      <a:pt x="261" y="199"/>
                                    </a:cubicBezTo>
                                    <a:cubicBezTo>
                                      <a:pt x="261" y="196"/>
                                      <a:pt x="259" y="193"/>
                                      <a:pt x="256" y="193"/>
                                    </a:cubicBezTo>
                                    <a:close/>
                                    <a:moveTo>
                                      <a:pt x="222" y="250"/>
                                    </a:moveTo>
                                    <a:cubicBezTo>
                                      <a:pt x="222" y="253"/>
                                      <a:pt x="222" y="256"/>
                                      <a:pt x="223" y="258"/>
                                    </a:cubicBezTo>
                                    <a:cubicBezTo>
                                      <a:pt x="224" y="259"/>
                                      <a:pt x="225" y="259"/>
                                      <a:pt x="225" y="260"/>
                                    </a:cubicBezTo>
                                    <a:cubicBezTo>
                                      <a:pt x="226" y="259"/>
                                      <a:pt x="227" y="259"/>
                                      <a:pt x="228" y="258"/>
                                    </a:cubicBezTo>
                                    <a:cubicBezTo>
                                      <a:pt x="228" y="256"/>
                                      <a:pt x="227" y="253"/>
                                      <a:pt x="227" y="250"/>
                                    </a:cubicBezTo>
                                    <a:cubicBezTo>
                                      <a:pt x="227" y="234"/>
                                      <a:pt x="240" y="221"/>
                                      <a:pt x="256" y="221"/>
                                    </a:cubicBezTo>
                                    <a:cubicBezTo>
                                      <a:pt x="272" y="221"/>
                                      <a:pt x="285" y="234"/>
                                      <a:pt x="285" y="250"/>
                                    </a:cubicBezTo>
                                    <a:cubicBezTo>
                                      <a:pt x="285" y="253"/>
                                      <a:pt x="284" y="256"/>
                                      <a:pt x="283" y="258"/>
                                    </a:cubicBezTo>
                                    <a:cubicBezTo>
                                      <a:pt x="284" y="259"/>
                                      <a:pt x="285" y="259"/>
                                      <a:pt x="286" y="260"/>
                                    </a:cubicBezTo>
                                    <a:cubicBezTo>
                                      <a:pt x="287" y="260"/>
                                      <a:pt x="288" y="259"/>
                                      <a:pt x="289" y="258"/>
                                    </a:cubicBezTo>
                                    <a:cubicBezTo>
                                      <a:pt x="290" y="256"/>
                                      <a:pt x="290" y="253"/>
                                      <a:pt x="290" y="250"/>
                                    </a:cubicBezTo>
                                    <a:cubicBezTo>
                                      <a:pt x="290" y="240"/>
                                      <a:pt x="286" y="232"/>
                                      <a:pt x="280" y="226"/>
                                    </a:cubicBezTo>
                                    <a:cubicBezTo>
                                      <a:pt x="274" y="220"/>
                                      <a:pt x="265" y="216"/>
                                      <a:pt x="256" y="216"/>
                                    </a:cubicBezTo>
                                    <a:cubicBezTo>
                                      <a:pt x="246" y="216"/>
                                      <a:pt x="238" y="220"/>
                                      <a:pt x="232" y="226"/>
                                    </a:cubicBezTo>
                                    <a:cubicBezTo>
                                      <a:pt x="225" y="232"/>
                                      <a:pt x="222" y="240"/>
                                      <a:pt x="222" y="250"/>
                                    </a:cubicBezTo>
                                    <a:close/>
                                    <a:moveTo>
                                      <a:pt x="277" y="250"/>
                                    </a:moveTo>
                                    <a:cubicBezTo>
                                      <a:pt x="277" y="251"/>
                                      <a:pt x="277" y="253"/>
                                      <a:pt x="276" y="254"/>
                                    </a:cubicBezTo>
                                    <a:cubicBezTo>
                                      <a:pt x="278" y="255"/>
                                      <a:pt x="280" y="256"/>
                                      <a:pt x="282" y="257"/>
                                    </a:cubicBezTo>
                                    <a:cubicBezTo>
                                      <a:pt x="283" y="255"/>
                                      <a:pt x="283" y="252"/>
                                      <a:pt x="283" y="250"/>
                                    </a:cubicBezTo>
                                    <a:cubicBezTo>
                                      <a:pt x="283" y="242"/>
                                      <a:pt x="280" y="236"/>
                                      <a:pt x="275" y="231"/>
                                    </a:cubicBezTo>
                                    <a:cubicBezTo>
                                      <a:pt x="270" y="226"/>
                                      <a:pt x="263" y="223"/>
                                      <a:pt x="256" y="223"/>
                                    </a:cubicBezTo>
                                    <a:cubicBezTo>
                                      <a:pt x="248" y="223"/>
                                      <a:pt x="242" y="226"/>
                                      <a:pt x="237" y="231"/>
                                    </a:cubicBezTo>
                                    <a:cubicBezTo>
                                      <a:pt x="232" y="236"/>
                                      <a:pt x="229" y="242"/>
                                      <a:pt x="229" y="250"/>
                                    </a:cubicBezTo>
                                    <a:cubicBezTo>
                                      <a:pt x="229" y="252"/>
                                      <a:pt x="229" y="255"/>
                                      <a:pt x="230" y="257"/>
                                    </a:cubicBezTo>
                                    <a:cubicBezTo>
                                      <a:pt x="231" y="256"/>
                                      <a:pt x="233" y="255"/>
                                      <a:pt x="235" y="254"/>
                                    </a:cubicBezTo>
                                    <a:cubicBezTo>
                                      <a:pt x="235" y="253"/>
                                      <a:pt x="235" y="251"/>
                                      <a:pt x="235" y="250"/>
                                    </a:cubicBezTo>
                                    <a:cubicBezTo>
                                      <a:pt x="235" y="238"/>
                                      <a:pt x="244" y="229"/>
                                      <a:pt x="256" y="229"/>
                                    </a:cubicBezTo>
                                    <a:cubicBezTo>
                                      <a:pt x="268" y="229"/>
                                      <a:pt x="277" y="238"/>
                                      <a:pt x="277" y="250"/>
                                    </a:cubicBezTo>
                                    <a:close/>
                                    <a:moveTo>
                                      <a:pt x="269" y="250"/>
                                    </a:moveTo>
                                    <a:cubicBezTo>
                                      <a:pt x="269" y="251"/>
                                      <a:pt x="269" y="251"/>
                                      <a:pt x="269" y="252"/>
                                    </a:cubicBezTo>
                                    <a:cubicBezTo>
                                      <a:pt x="271" y="252"/>
                                      <a:pt x="273" y="253"/>
                                      <a:pt x="275" y="254"/>
                                    </a:cubicBezTo>
                                    <a:cubicBezTo>
                                      <a:pt x="275" y="253"/>
                                      <a:pt x="275" y="251"/>
                                      <a:pt x="275" y="250"/>
                                    </a:cubicBezTo>
                                    <a:cubicBezTo>
                                      <a:pt x="275" y="245"/>
                                      <a:pt x="273" y="240"/>
                                      <a:pt x="270" y="236"/>
                                    </a:cubicBezTo>
                                    <a:cubicBezTo>
                                      <a:pt x="266" y="233"/>
                                      <a:pt x="261" y="230"/>
                                      <a:pt x="256" y="230"/>
                                    </a:cubicBezTo>
                                    <a:cubicBezTo>
                                      <a:pt x="250" y="230"/>
                                      <a:pt x="246" y="233"/>
                                      <a:pt x="242" y="236"/>
                                    </a:cubicBezTo>
                                    <a:cubicBezTo>
                                      <a:pt x="239" y="240"/>
                                      <a:pt x="236" y="245"/>
                                      <a:pt x="236" y="250"/>
                                    </a:cubicBezTo>
                                    <a:cubicBezTo>
                                      <a:pt x="236" y="251"/>
                                      <a:pt x="237" y="253"/>
                                      <a:pt x="237" y="254"/>
                                    </a:cubicBezTo>
                                    <a:cubicBezTo>
                                      <a:pt x="239" y="253"/>
                                      <a:pt x="241" y="252"/>
                                      <a:pt x="242" y="252"/>
                                    </a:cubicBezTo>
                                    <a:cubicBezTo>
                                      <a:pt x="242" y="251"/>
                                      <a:pt x="242" y="251"/>
                                      <a:pt x="242" y="250"/>
                                    </a:cubicBezTo>
                                    <a:cubicBezTo>
                                      <a:pt x="242" y="242"/>
                                      <a:pt x="248" y="236"/>
                                      <a:pt x="256" y="236"/>
                                    </a:cubicBezTo>
                                    <a:cubicBezTo>
                                      <a:pt x="263" y="236"/>
                                      <a:pt x="269" y="242"/>
                                      <a:pt x="269" y="250"/>
                                    </a:cubicBezTo>
                                    <a:close/>
                                    <a:moveTo>
                                      <a:pt x="263" y="250"/>
                                    </a:moveTo>
                                    <a:cubicBezTo>
                                      <a:pt x="263" y="250"/>
                                      <a:pt x="263" y="250"/>
                                      <a:pt x="263" y="251"/>
                                    </a:cubicBezTo>
                                    <a:cubicBezTo>
                                      <a:pt x="264" y="251"/>
                                      <a:pt x="266" y="251"/>
                                      <a:pt x="268" y="251"/>
                                    </a:cubicBezTo>
                                    <a:cubicBezTo>
                                      <a:pt x="268" y="251"/>
                                      <a:pt x="268" y="250"/>
                                      <a:pt x="268" y="250"/>
                                    </a:cubicBezTo>
                                    <a:cubicBezTo>
                                      <a:pt x="268" y="243"/>
                                      <a:pt x="262" y="238"/>
                                      <a:pt x="256" y="238"/>
                                    </a:cubicBezTo>
                                    <a:cubicBezTo>
                                      <a:pt x="249" y="238"/>
                                      <a:pt x="244" y="243"/>
                                      <a:pt x="244" y="250"/>
                                    </a:cubicBezTo>
                                    <a:cubicBezTo>
                                      <a:pt x="244" y="250"/>
                                      <a:pt x="244" y="251"/>
                                      <a:pt x="244" y="251"/>
                                    </a:cubicBezTo>
                                    <a:cubicBezTo>
                                      <a:pt x="246" y="251"/>
                                      <a:pt x="247" y="251"/>
                                      <a:pt x="249" y="251"/>
                                    </a:cubicBezTo>
                                    <a:cubicBezTo>
                                      <a:pt x="249" y="250"/>
                                      <a:pt x="249" y="250"/>
                                      <a:pt x="249" y="250"/>
                                    </a:cubicBezTo>
                                    <a:cubicBezTo>
                                      <a:pt x="249" y="246"/>
                                      <a:pt x="252" y="243"/>
                                      <a:pt x="256" y="243"/>
                                    </a:cubicBezTo>
                                    <a:cubicBezTo>
                                      <a:pt x="260" y="243"/>
                                      <a:pt x="263" y="246"/>
                                      <a:pt x="263" y="250"/>
                                    </a:cubicBezTo>
                                    <a:close/>
                                    <a:moveTo>
                                      <a:pt x="256" y="245"/>
                                    </a:moveTo>
                                    <a:cubicBezTo>
                                      <a:pt x="253" y="245"/>
                                      <a:pt x="251" y="247"/>
                                      <a:pt x="251" y="250"/>
                                    </a:cubicBezTo>
                                    <a:cubicBezTo>
                                      <a:pt x="251" y="250"/>
                                      <a:pt x="251" y="250"/>
                                      <a:pt x="251" y="250"/>
                                    </a:cubicBezTo>
                                    <a:cubicBezTo>
                                      <a:pt x="252" y="250"/>
                                      <a:pt x="254" y="250"/>
                                      <a:pt x="256" y="250"/>
                                    </a:cubicBezTo>
                                    <a:cubicBezTo>
                                      <a:pt x="258" y="250"/>
                                      <a:pt x="259" y="250"/>
                                      <a:pt x="261" y="250"/>
                                    </a:cubicBezTo>
                                    <a:cubicBezTo>
                                      <a:pt x="261" y="250"/>
                                      <a:pt x="261" y="250"/>
                                      <a:pt x="261" y="250"/>
                                    </a:cubicBezTo>
                                    <a:cubicBezTo>
                                      <a:pt x="261" y="247"/>
                                      <a:pt x="259" y="245"/>
                                      <a:pt x="256" y="245"/>
                                    </a:cubicBezTo>
                                    <a:close/>
                                    <a:moveTo>
                                      <a:pt x="222" y="301"/>
                                    </a:moveTo>
                                    <a:cubicBezTo>
                                      <a:pt x="222" y="304"/>
                                      <a:pt x="222" y="307"/>
                                      <a:pt x="223" y="310"/>
                                    </a:cubicBezTo>
                                    <a:cubicBezTo>
                                      <a:pt x="224" y="310"/>
                                      <a:pt x="225" y="311"/>
                                      <a:pt x="225" y="311"/>
                                    </a:cubicBezTo>
                                    <a:cubicBezTo>
                                      <a:pt x="226" y="311"/>
                                      <a:pt x="227" y="310"/>
                                      <a:pt x="228" y="310"/>
                                    </a:cubicBezTo>
                                    <a:cubicBezTo>
                                      <a:pt x="228" y="307"/>
                                      <a:pt x="227" y="304"/>
                                      <a:pt x="227" y="301"/>
                                    </a:cubicBezTo>
                                    <a:cubicBezTo>
                                      <a:pt x="227" y="285"/>
                                      <a:pt x="240" y="272"/>
                                      <a:pt x="256" y="272"/>
                                    </a:cubicBezTo>
                                    <a:cubicBezTo>
                                      <a:pt x="272" y="272"/>
                                      <a:pt x="285" y="285"/>
                                      <a:pt x="285" y="301"/>
                                    </a:cubicBezTo>
                                    <a:cubicBezTo>
                                      <a:pt x="285" y="304"/>
                                      <a:pt x="284" y="307"/>
                                      <a:pt x="283" y="310"/>
                                    </a:cubicBezTo>
                                    <a:cubicBezTo>
                                      <a:pt x="284" y="310"/>
                                      <a:pt x="285" y="311"/>
                                      <a:pt x="286" y="312"/>
                                    </a:cubicBezTo>
                                    <a:cubicBezTo>
                                      <a:pt x="287" y="311"/>
                                      <a:pt x="288" y="310"/>
                                      <a:pt x="289" y="310"/>
                                    </a:cubicBezTo>
                                    <a:cubicBezTo>
                                      <a:pt x="290" y="307"/>
                                      <a:pt x="290" y="304"/>
                                      <a:pt x="290" y="301"/>
                                    </a:cubicBezTo>
                                    <a:cubicBezTo>
                                      <a:pt x="290" y="292"/>
                                      <a:pt x="286" y="283"/>
                                      <a:pt x="280" y="277"/>
                                    </a:cubicBezTo>
                                    <a:cubicBezTo>
                                      <a:pt x="274" y="271"/>
                                      <a:pt x="265" y="267"/>
                                      <a:pt x="256" y="267"/>
                                    </a:cubicBezTo>
                                    <a:cubicBezTo>
                                      <a:pt x="246" y="267"/>
                                      <a:pt x="238" y="271"/>
                                      <a:pt x="232" y="277"/>
                                    </a:cubicBezTo>
                                    <a:cubicBezTo>
                                      <a:pt x="225" y="283"/>
                                      <a:pt x="222" y="292"/>
                                      <a:pt x="222" y="301"/>
                                    </a:cubicBezTo>
                                    <a:close/>
                                    <a:moveTo>
                                      <a:pt x="277" y="301"/>
                                    </a:moveTo>
                                    <a:cubicBezTo>
                                      <a:pt x="277" y="303"/>
                                      <a:pt x="277" y="304"/>
                                      <a:pt x="276" y="306"/>
                                    </a:cubicBezTo>
                                    <a:cubicBezTo>
                                      <a:pt x="278" y="307"/>
                                      <a:pt x="280" y="308"/>
                                      <a:pt x="282" y="309"/>
                                    </a:cubicBezTo>
                                    <a:cubicBezTo>
                                      <a:pt x="283" y="306"/>
                                      <a:pt x="283" y="304"/>
                                      <a:pt x="283" y="301"/>
                                    </a:cubicBezTo>
                                    <a:cubicBezTo>
                                      <a:pt x="283" y="294"/>
                                      <a:pt x="280" y="287"/>
                                      <a:pt x="275" y="282"/>
                                    </a:cubicBezTo>
                                    <a:cubicBezTo>
                                      <a:pt x="270" y="277"/>
                                      <a:pt x="263" y="274"/>
                                      <a:pt x="256" y="274"/>
                                    </a:cubicBezTo>
                                    <a:cubicBezTo>
                                      <a:pt x="248" y="274"/>
                                      <a:pt x="242" y="277"/>
                                      <a:pt x="237" y="282"/>
                                    </a:cubicBezTo>
                                    <a:cubicBezTo>
                                      <a:pt x="232" y="287"/>
                                      <a:pt x="229" y="294"/>
                                      <a:pt x="229" y="301"/>
                                    </a:cubicBezTo>
                                    <a:cubicBezTo>
                                      <a:pt x="229" y="304"/>
                                      <a:pt x="229" y="306"/>
                                      <a:pt x="230" y="309"/>
                                    </a:cubicBezTo>
                                    <a:cubicBezTo>
                                      <a:pt x="231" y="308"/>
                                      <a:pt x="233" y="307"/>
                                      <a:pt x="235" y="306"/>
                                    </a:cubicBezTo>
                                    <a:cubicBezTo>
                                      <a:pt x="235" y="304"/>
                                      <a:pt x="235" y="303"/>
                                      <a:pt x="235" y="301"/>
                                    </a:cubicBezTo>
                                    <a:cubicBezTo>
                                      <a:pt x="235" y="290"/>
                                      <a:pt x="244" y="280"/>
                                      <a:pt x="256" y="280"/>
                                    </a:cubicBezTo>
                                    <a:cubicBezTo>
                                      <a:pt x="268" y="280"/>
                                      <a:pt x="277" y="290"/>
                                      <a:pt x="277" y="301"/>
                                    </a:cubicBezTo>
                                    <a:close/>
                                    <a:moveTo>
                                      <a:pt x="269" y="301"/>
                                    </a:moveTo>
                                    <a:cubicBezTo>
                                      <a:pt x="269" y="302"/>
                                      <a:pt x="269" y="303"/>
                                      <a:pt x="269" y="303"/>
                                    </a:cubicBezTo>
                                    <a:cubicBezTo>
                                      <a:pt x="271" y="304"/>
                                      <a:pt x="273" y="304"/>
                                      <a:pt x="275" y="305"/>
                                    </a:cubicBezTo>
                                    <a:cubicBezTo>
                                      <a:pt x="275" y="304"/>
                                      <a:pt x="275" y="303"/>
                                      <a:pt x="275" y="301"/>
                                    </a:cubicBezTo>
                                    <a:cubicBezTo>
                                      <a:pt x="275" y="296"/>
                                      <a:pt x="273" y="291"/>
                                      <a:pt x="270" y="287"/>
                                    </a:cubicBezTo>
                                    <a:cubicBezTo>
                                      <a:pt x="266" y="284"/>
                                      <a:pt x="261" y="282"/>
                                      <a:pt x="256" y="282"/>
                                    </a:cubicBezTo>
                                    <a:cubicBezTo>
                                      <a:pt x="250" y="282"/>
                                      <a:pt x="246" y="284"/>
                                      <a:pt x="242" y="287"/>
                                    </a:cubicBezTo>
                                    <a:cubicBezTo>
                                      <a:pt x="239" y="291"/>
                                      <a:pt x="236" y="296"/>
                                      <a:pt x="236" y="301"/>
                                    </a:cubicBezTo>
                                    <a:cubicBezTo>
                                      <a:pt x="236" y="303"/>
                                      <a:pt x="237" y="304"/>
                                      <a:pt x="237" y="305"/>
                                    </a:cubicBezTo>
                                    <a:cubicBezTo>
                                      <a:pt x="239" y="304"/>
                                      <a:pt x="241" y="304"/>
                                      <a:pt x="242" y="303"/>
                                    </a:cubicBezTo>
                                    <a:cubicBezTo>
                                      <a:pt x="242" y="303"/>
                                      <a:pt x="242" y="302"/>
                                      <a:pt x="242" y="301"/>
                                    </a:cubicBezTo>
                                    <a:cubicBezTo>
                                      <a:pt x="242" y="294"/>
                                      <a:pt x="248" y="288"/>
                                      <a:pt x="256" y="288"/>
                                    </a:cubicBezTo>
                                    <a:cubicBezTo>
                                      <a:pt x="263" y="288"/>
                                      <a:pt x="269" y="294"/>
                                      <a:pt x="269" y="301"/>
                                    </a:cubicBezTo>
                                    <a:close/>
                                    <a:moveTo>
                                      <a:pt x="263" y="301"/>
                                    </a:moveTo>
                                    <a:cubicBezTo>
                                      <a:pt x="263" y="301"/>
                                      <a:pt x="263" y="302"/>
                                      <a:pt x="263" y="302"/>
                                    </a:cubicBezTo>
                                    <a:cubicBezTo>
                                      <a:pt x="264" y="302"/>
                                      <a:pt x="266" y="302"/>
                                      <a:pt x="268" y="303"/>
                                    </a:cubicBezTo>
                                    <a:cubicBezTo>
                                      <a:pt x="268" y="302"/>
                                      <a:pt x="268" y="302"/>
                                      <a:pt x="268" y="301"/>
                                    </a:cubicBezTo>
                                    <a:cubicBezTo>
                                      <a:pt x="268" y="295"/>
                                      <a:pt x="262" y="289"/>
                                      <a:pt x="256" y="289"/>
                                    </a:cubicBezTo>
                                    <a:cubicBezTo>
                                      <a:pt x="249" y="289"/>
                                      <a:pt x="244" y="295"/>
                                      <a:pt x="244" y="301"/>
                                    </a:cubicBezTo>
                                    <a:cubicBezTo>
                                      <a:pt x="244" y="302"/>
                                      <a:pt x="244" y="302"/>
                                      <a:pt x="244" y="303"/>
                                    </a:cubicBezTo>
                                    <a:cubicBezTo>
                                      <a:pt x="246" y="302"/>
                                      <a:pt x="247" y="302"/>
                                      <a:pt x="249" y="302"/>
                                    </a:cubicBezTo>
                                    <a:cubicBezTo>
                                      <a:pt x="249" y="302"/>
                                      <a:pt x="249" y="301"/>
                                      <a:pt x="249" y="301"/>
                                    </a:cubicBezTo>
                                    <a:cubicBezTo>
                                      <a:pt x="249" y="298"/>
                                      <a:pt x="252" y="295"/>
                                      <a:pt x="256" y="295"/>
                                    </a:cubicBezTo>
                                    <a:cubicBezTo>
                                      <a:pt x="260" y="295"/>
                                      <a:pt x="263" y="298"/>
                                      <a:pt x="263" y="301"/>
                                    </a:cubicBezTo>
                                    <a:close/>
                                    <a:moveTo>
                                      <a:pt x="256" y="296"/>
                                    </a:moveTo>
                                    <a:cubicBezTo>
                                      <a:pt x="253" y="296"/>
                                      <a:pt x="251" y="298"/>
                                      <a:pt x="251" y="301"/>
                                    </a:cubicBezTo>
                                    <a:cubicBezTo>
                                      <a:pt x="251" y="301"/>
                                      <a:pt x="251" y="302"/>
                                      <a:pt x="251" y="302"/>
                                    </a:cubicBezTo>
                                    <a:cubicBezTo>
                                      <a:pt x="252" y="302"/>
                                      <a:pt x="254" y="301"/>
                                      <a:pt x="256" y="301"/>
                                    </a:cubicBezTo>
                                    <a:cubicBezTo>
                                      <a:pt x="258" y="301"/>
                                      <a:pt x="259" y="302"/>
                                      <a:pt x="261" y="302"/>
                                    </a:cubicBezTo>
                                    <a:cubicBezTo>
                                      <a:pt x="261" y="302"/>
                                      <a:pt x="261" y="301"/>
                                      <a:pt x="261" y="301"/>
                                    </a:cubicBezTo>
                                    <a:cubicBezTo>
                                      <a:pt x="261" y="298"/>
                                      <a:pt x="259" y="296"/>
                                      <a:pt x="256" y="296"/>
                                    </a:cubicBezTo>
                                    <a:close/>
                                    <a:moveTo>
                                      <a:pt x="222" y="353"/>
                                    </a:moveTo>
                                    <a:cubicBezTo>
                                      <a:pt x="222" y="356"/>
                                      <a:pt x="222" y="358"/>
                                      <a:pt x="223" y="361"/>
                                    </a:cubicBezTo>
                                    <a:cubicBezTo>
                                      <a:pt x="224" y="362"/>
                                      <a:pt x="225" y="362"/>
                                      <a:pt x="225" y="363"/>
                                    </a:cubicBezTo>
                                    <a:cubicBezTo>
                                      <a:pt x="226" y="362"/>
                                      <a:pt x="227" y="362"/>
                                      <a:pt x="228" y="361"/>
                                    </a:cubicBezTo>
                                    <a:cubicBezTo>
                                      <a:pt x="228" y="358"/>
                                      <a:pt x="227" y="356"/>
                                      <a:pt x="227" y="353"/>
                                    </a:cubicBezTo>
                                    <a:cubicBezTo>
                                      <a:pt x="227" y="337"/>
                                      <a:pt x="240" y="324"/>
                                      <a:pt x="256" y="324"/>
                                    </a:cubicBezTo>
                                    <a:cubicBezTo>
                                      <a:pt x="272" y="324"/>
                                      <a:pt x="285" y="337"/>
                                      <a:pt x="285" y="353"/>
                                    </a:cubicBezTo>
                                    <a:cubicBezTo>
                                      <a:pt x="285" y="356"/>
                                      <a:pt x="284" y="358"/>
                                      <a:pt x="283" y="361"/>
                                    </a:cubicBezTo>
                                    <a:cubicBezTo>
                                      <a:pt x="284" y="362"/>
                                      <a:pt x="285" y="362"/>
                                      <a:pt x="286" y="363"/>
                                    </a:cubicBezTo>
                                    <a:cubicBezTo>
                                      <a:pt x="287" y="362"/>
                                      <a:pt x="288" y="362"/>
                                      <a:pt x="289" y="361"/>
                                    </a:cubicBezTo>
                                    <a:cubicBezTo>
                                      <a:pt x="290" y="358"/>
                                      <a:pt x="290" y="356"/>
                                      <a:pt x="290" y="353"/>
                                    </a:cubicBezTo>
                                    <a:cubicBezTo>
                                      <a:pt x="290" y="343"/>
                                      <a:pt x="286" y="335"/>
                                      <a:pt x="280" y="328"/>
                                    </a:cubicBezTo>
                                    <a:cubicBezTo>
                                      <a:pt x="274" y="322"/>
                                      <a:pt x="265" y="318"/>
                                      <a:pt x="256" y="318"/>
                                    </a:cubicBezTo>
                                    <a:cubicBezTo>
                                      <a:pt x="246" y="318"/>
                                      <a:pt x="238" y="322"/>
                                      <a:pt x="232" y="328"/>
                                    </a:cubicBezTo>
                                    <a:cubicBezTo>
                                      <a:pt x="225" y="335"/>
                                      <a:pt x="222" y="343"/>
                                      <a:pt x="222" y="353"/>
                                    </a:cubicBezTo>
                                    <a:close/>
                                    <a:moveTo>
                                      <a:pt x="277" y="353"/>
                                    </a:moveTo>
                                    <a:cubicBezTo>
                                      <a:pt x="277" y="354"/>
                                      <a:pt x="277" y="356"/>
                                      <a:pt x="276" y="357"/>
                                    </a:cubicBezTo>
                                    <a:cubicBezTo>
                                      <a:pt x="278" y="358"/>
                                      <a:pt x="280" y="359"/>
                                      <a:pt x="282" y="360"/>
                                    </a:cubicBezTo>
                                    <a:cubicBezTo>
                                      <a:pt x="283" y="358"/>
                                      <a:pt x="283" y="355"/>
                                      <a:pt x="283" y="353"/>
                                    </a:cubicBezTo>
                                    <a:cubicBezTo>
                                      <a:pt x="283" y="345"/>
                                      <a:pt x="280" y="338"/>
                                      <a:pt x="275" y="333"/>
                                    </a:cubicBezTo>
                                    <a:cubicBezTo>
                                      <a:pt x="270" y="328"/>
                                      <a:pt x="263" y="325"/>
                                      <a:pt x="256" y="325"/>
                                    </a:cubicBezTo>
                                    <a:cubicBezTo>
                                      <a:pt x="248" y="325"/>
                                      <a:pt x="242" y="328"/>
                                      <a:pt x="237" y="333"/>
                                    </a:cubicBezTo>
                                    <a:cubicBezTo>
                                      <a:pt x="232" y="338"/>
                                      <a:pt x="229" y="345"/>
                                      <a:pt x="229" y="353"/>
                                    </a:cubicBezTo>
                                    <a:cubicBezTo>
                                      <a:pt x="229" y="355"/>
                                      <a:pt x="229" y="358"/>
                                      <a:pt x="230" y="360"/>
                                    </a:cubicBezTo>
                                    <a:cubicBezTo>
                                      <a:pt x="231" y="359"/>
                                      <a:pt x="233" y="358"/>
                                      <a:pt x="235" y="357"/>
                                    </a:cubicBezTo>
                                    <a:cubicBezTo>
                                      <a:pt x="235" y="356"/>
                                      <a:pt x="235" y="354"/>
                                      <a:pt x="235" y="353"/>
                                    </a:cubicBezTo>
                                    <a:cubicBezTo>
                                      <a:pt x="235" y="341"/>
                                      <a:pt x="244" y="332"/>
                                      <a:pt x="256" y="332"/>
                                    </a:cubicBezTo>
                                    <a:cubicBezTo>
                                      <a:pt x="268" y="332"/>
                                      <a:pt x="277" y="341"/>
                                      <a:pt x="277" y="353"/>
                                    </a:cubicBezTo>
                                    <a:close/>
                                    <a:moveTo>
                                      <a:pt x="269" y="353"/>
                                    </a:moveTo>
                                    <a:cubicBezTo>
                                      <a:pt x="269" y="353"/>
                                      <a:pt x="269" y="354"/>
                                      <a:pt x="269" y="355"/>
                                    </a:cubicBezTo>
                                    <a:cubicBezTo>
                                      <a:pt x="271" y="355"/>
                                      <a:pt x="273" y="356"/>
                                      <a:pt x="275" y="357"/>
                                    </a:cubicBezTo>
                                    <a:cubicBezTo>
                                      <a:pt x="275" y="355"/>
                                      <a:pt x="275" y="354"/>
                                      <a:pt x="275" y="353"/>
                                    </a:cubicBezTo>
                                    <a:cubicBezTo>
                                      <a:pt x="275" y="347"/>
                                      <a:pt x="273" y="342"/>
                                      <a:pt x="270" y="339"/>
                                    </a:cubicBezTo>
                                    <a:cubicBezTo>
                                      <a:pt x="266" y="335"/>
                                      <a:pt x="261" y="333"/>
                                      <a:pt x="256" y="333"/>
                                    </a:cubicBezTo>
                                    <a:cubicBezTo>
                                      <a:pt x="250" y="333"/>
                                      <a:pt x="246" y="335"/>
                                      <a:pt x="242" y="339"/>
                                    </a:cubicBezTo>
                                    <a:cubicBezTo>
                                      <a:pt x="239" y="342"/>
                                      <a:pt x="236" y="347"/>
                                      <a:pt x="236" y="353"/>
                                    </a:cubicBezTo>
                                    <a:cubicBezTo>
                                      <a:pt x="236" y="354"/>
                                      <a:pt x="237" y="355"/>
                                      <a:pt x="237" y="357"/>
                                    </a:cubicBezTo>
                                    <a:cubicBezTo>
                                      <a:pt x="239" y="356"/>
                                      <a:pt x="241" y="355"/>
                                      <a:pt x="242" y="355"/>
                                    </a:cubicBezTo>
                                    <a:cubicBezTo>
                                      <a:pt x="242" y="354"/>
                                      <a:pt x="242" y="353"/>
                                      <a:pt x="242" y="353"/>
                                    </a:cubicBezTo>
                                    <a:cubicBezTo>
                                      <a:pt x="242" y="345"/>
                                      <a:pt x="248" y="339"/>
                                      <a:pt x="256" y="339"/>
                                    </a:cubicBezTo>
                                    <a:cubicBezTo>
                                      <a:pt x="263" y="339"/>
                                      <a:pt x="269" y="345"/>
                                      <a:pt x="269" y="353"/>
                                    </a:cubicBezTo>
                                    <a:close/>
                                    <a:moveTo>
                                      <a:pt x="263" y="353"/>
                                    </a:moveTo>
                                    <a:cubicBezTo>
                                      <a:pt x="263" y="353"/>
                                      <a:pt x="263" y="353"/>
                                      <a:pt x="263" y="353"/>
                                    </a:cubicBezTo>
                                    <a:cubicBezTo>
                                      <a:pt x="264" y="354"/>
                                      <a:pt x="266" y="354"/>
                                      <a:pt x="268" y="354"/>
                                    </a:cubicBezTo>
                                    <a:cubicBezTo>
                                      <a:pt x="268" y="354"/>
                                      <a:pt x="268" y="353"/>
                                      <a:pt x="268" y="353"/>
                                    </a:cubicBezTo>
                                    <a:cubicBezTo>
                                      <a:pt x="268" y="346"/>
                                      <a:pt x="262" y="341"/>
                                      <a:pt x="256" y="341"/>
                                    </a:cubicBezTo>
                                    <a:cubicBezTo>
                                      <a:pt x="249" y="341"/>
                                      <a:pt x="244" y="346"/>
                                      <a:pt x="244" y="353"/>
                                    </a:cubicBezTo>
                                    <a:cubicBezTo>
                                      <a:pt x="244" y="353"/>
                                      <a:pt x="244" y="354"/>
                                      <a:pt x="244" y="354"/>
                                    </a:cubicBezTo>
                                    <a:cubicBezTo>
                                      <a:pt x="246" y="354"/>
                                      <a:pt x="247" y="354"/>
                                      <a:pt x="249" y="353"/>
                                    </a:cubicBezTo>
                                    <a:cubicBezTo>
                                      <a:pt x="249" y="353"/>
                                      <a:pt x="249" y="353"/>
                                      <a:pt x="249" y="353"/>
                                    </a:cubicBezTo>
                                    <a:cubicBezTo>
                                      <a:pt x="249" y="349"/>
                                      <a:pt x="252" y="346"/>
                                      <a:pt x="256" y="346"/>
                                    </a:cubicBezTo>
                                    <a:cubicBezTo>
                                      <a:pt x="260" y="346"/>
                                      <a:pt x="263" y="349"/>
                                      <a:pt x="263" y="353"/>
                                    </a:cubicBezTo>
                                    <a:close/>
                                    <a:moveTo>
                                      <a:pt x="256" y="348"/>
                                    </a:moveTo>
                                    <a:cubicBezTo>
                                      <a:pt x="253" y="348"/>
                                      <a:pt x="251" y="350"/>
                                      <a:pt x="251" y="353"/>
                                    </a:cubicBezTo>
                                    <a:cubicBezTo>
                                      <a:pt x="251" y="353"/>
                                      <a:pt x="251" y="353"/>
                                      <a:pt x="251" y="353"/>
                                    </a:cubicBezTo>
                                    <a:cubicBezTo>
                                      <a:pt x="252" y="353"/>
                                      <a:pt x="254" y="353"/>
                                      <a:pt x="256" y="353"/>
                                    </a:cubicBezTo>
                                    <a:cubicBezTo>
                                      <a:pt x="258" y="353"/>
                                      <a:pt x="259" y="353"/>
                                      <a:pt x="261" y="353"/>
                                    </a:cubicBezTo>
                                    <a:cubicBezTo>
                                      <a:pt x="261" y="353"/>
                                      <a:pt x="261" y="353"/>
                                      <a:pt x="261" y="353"/>
                                    </a:cubicBezTo>
                                    <a:cubicBezTo>
                                      <a:pt x="261" y="350"/>
                                      <a:pt x="259" y="348"/>
                                      <a:pt x="256" y="348"/>
                                    </a:cubicBezTo>
                                    <a:close/>
                                    <a:moveTo>
                                      <a:pt x="693" y="387"/>
                                    </a:moveTo>
                                    <a:cubicBezTo>
                                      <a:pt x="694" y="385"/>
                                      <a:pt x="695" y="383"/>
                                      <a:pt x="696" y="381"/>
                                    </a:cubicBezTo>
                                    <a:cubicBezTo>
                                      <a:pt x="691" y="378"/>
                                      <a:pt x="686" y="377"/>
                                      <a:pt x="681" y="377"/>
                                    </a:cubicBezTo>
                                    <a:cubicBezTo>
                                      <a:pt x="676" y="377"/>
                                      <a:pt x="671" y="378"/>
                                      <a:pt x="666" y="381"/>
                                    </a:cubicBezTo>
                                    <a:cubicBezTo>
                                      <a:pt x="667" y="383"/>
                                      <a:pt x="668" y="385"/>
                                      <a:pt x="669" y="387"/>
                                    </a:cubicBezTo>
                                    <a:cubicBezTo>
                                      <a:pt x="672" y="384"/>
                                      <a:pt x="676" y="383"/>
                                      <a:pt x="681" y="383"/>
                                    </a:cubicBezTo>
                                    <a:cubicBezTo>
                                      <a:pt x="686" y="383"/>
                                      <a:pt x="690" y="385"/>
                                      <a:pt x="693" y="387"/>
                                    </a:cubicBezTo>
                                    <a:close/>
                                    <a:moveTo>
                                      <a:pt x="697" y="380"/>
                                    </a:moveTo>
                                    <a:cubicBezTo>
                                      <a:pt x="697" y="378"/>
                                      <a:pt x="698" y="377"/>
                                      <a:pt x="699" y="375"/>
                                    </a:cubicBezTo>
                                    <a:cubicBezTo>
                                      <a:pt x="694" y="372"/>
                                      <a:pt x="688" y="370"/>
                                      <a:pt x="681" y="370"/>
                                    </a:cubicBezTo>
                                    <a:cubicBezTo>
                                      <a:pt x="674" y="370"/>
                                      <a:pt x="668" y="372"/>
                                      <a:pt x="663" y="375"/>
                                    </a:cubicBezTo>
                                    <a:cubicBezTo>
                                      <a:pt x="664" y="376"/>
                                      <a:pt x="665" y="378"/>
                                      <a:pt x="666" y="379"/>
                                    </a:cubicBezTo>
                                    <a:cubicBezTo>
                                      <a:pt x="670" y="377"/>
                                      <a:pt x="675" y="375"/>
                                      <a:pt x="681" y="375"/>
                                    </a:cubicBezTo>
                                    <a:cubicBezTo>
                                      <a:pt x="687" y="375"/>
                                      <a:pt x="692" y="377"/>
                                      <a:pt x="697" y="380"/>
                                    </a:cubicBezTo>
                                    <a:close/>
                                    <a:moveTo>
                                      <a:pt x="700" y="374"/>
                                    </a:moveTo>
                                    <a:cubicBezTo>
                                      <a:pt x="701" y="372"/>
                                      <a:pt x="703" y="371"/>
                                      <a:pt x="704" y="369"/>
                                    </a:cubicBezTo>
                                    <a:cubicBezTo>
                                      <a:pt x="697" y="365"/>
                                      <a:pt x="689" y="362"/>
                                      <a:pt x="681" y="362"/>
                                    </a:cubicBezTo>
                                    <a:cubicBezTo>
                                      <a:pt x="672" y="362"/>
                                      <a:pt x="665" y="365"/>
                                      <a:pt x="658" y="369"/>
                                    </a:cubicBezTo>
                                    <a:cubicBezTo>
                                      <a:pt x="659" y="370"/>
                                      <a:pt x="661" y="372"/>
                                      <a:pt x="662" y="374"/>
                                    </a:cubicBezTo>
                                    <a:cubicBezTo>
                                      <a:pt x="667" y="370"/>
                                      <a:pt x="674" y="368"/>
                                      <a:pt x="681" y="368"/>
                                    </a:cubicBezTo>
                                    <a:cubicBezTo>
                                      <a:pt x="688" y="368"/>
                                      <a:pt x="695" y="370"/>
                                      <a:pt x="700" y="374"/>
                                    </a:cubicBezTo>
                                    <a:close/>
                                    <a:moveTo>
                                      <a:pt x="705" y="368"/>
                                    </a:moveTo>
                                    <a:cubicBezTo>
                                      <a:pt x="707" y="367"/>
                                      <a:pt x="708" y="365"/>
                                      <a:pt x="710" y="364"/>
                                    </a:cubicBezTo>
                                    <a:cubicBezTo>
                                      <a:pt x="702" y="358"/>
                                      <a:pt x="692" y="354"/>
                                      <a:pt x="681" y="354"/>
                                    </a:cubicBezTo>
                                    <a:cubicBezTo>
                                      <a:pt x="670" y="354"/>
                                      <a:pt x="660" y="358"/>
                                      <a:pt x="652" y="364"/>
                                    </a:cubicBezTo>
                                    <a:cubicBezTo>
                                      <a:pt x="654" y="365"/>
                                      <a:pt x="655" y="366"/>
                                      <a:pt x="657" y="368"/>
                                    </a:cubicBezTo>
                                    <a:cubicBezTo>
                                      <a:pt x="664" y="363"/>
                                      <a:pt x="672" y="361"/>
                                      <a:pt x="681" y="361"/>
                                    </a:cubicBezTo>
                                    <a:cubicBezTo>
                                      <a:pt x="690" y="361"/>
                                      <a:pt x="698" y="363"/>
                                      <a:pt x="705" y="368"/>
                                    </a:cubicBezTo>
                                    <a:close/>
                                    <a:moveTo>
                                      <a:pt x="690" y="353"/>
                                    </a:moveTo>
                                    <a:cubicBezTo>
                                      <a:pt x="690" y="350"/>
                                      <a:pt x="691" y="348"/>
                                      <a:pt x="691" y="346"/>
                                    </a:cubicBezTo>
                                    <a:cubicBezTo>
                                      <a:pt x="689" y="343"/>
                                      <a:pt x="685" y="341"/>
                                      <a:pt x="681" y="341"/>
                                    </a:cubicBezTo>
                                    <a:cubicBezTo>
                                      <a:pt x="677" y="341"/>
                                      <a:pt x="674" y="342"/>
                                      <a:pt x="671" y="345"/>
                                    </a:cubicBezTo>
                                    <a:cubicBezTo>
                                      <a:pt x="672" y="348"/>
                                      <a:pt x="672" y="350"/>
                                      <a:pt x="672" y="353"/>
                                    </a:cubicBezTo>
                                    <a:cubicBezTo>
                                      <a:pt x="672" y="353"/>
                                      <a:pt x="672" y="353"/>
                                      <a:pt x="672" y="354"/>
                                    </a:cubicBezTo>
                                    <a:cubicBezTo>
                                      <a:pt x="673" y="353"/>
                                      <a:pt x="673" y="353"/>
                                      <a:pt x="674" y="353"/>
                                    </a:cubicBezTo>
                                    <a:cubicBezTo>
                                      <a:pt x="674" y="353"/>
                                      <a:pt x="674" y="353"/>
                                      <a:pt x="674" y="353"/>
                                    </a:cubicBezTo>
                                    <a:cubicBezTo>
                                      <a:pt x="674" y="349"/>
                                      <a:pt x="677" y="346"/>
                                      <a:pt x="681" y="346"/>
                                    </a:cubicBezTo>
                                    <a:cubicBezTo>
                                      <a:pt x="685" y="346"/>
                                      <a:pt x="687" y="349"/>
                                      <a:pt x="687" y="353"/>
                                    </a:cubicBezTo>
                                    <a:cubicBezTo>
                                      <a:pt x="687" y="353"/>
                                      <a:pt x="687" y="353"/>
                                      <a:pt x="687" y="353"/>
                                    </a:cubicBezTo>
                                    <a:cubicBezTo>
                                      <a:pt x="688" y="353"/>
                                      <a:pt x="689" y="354"/>
                                      <a:pt x="691" y="354"/>
                                    </a:cubicBezTo>
                                    <a:cubicBezTo>
                                      <a:pt x="690" y="353"/>
                                      <a:pt x="690" y="353"/>
                                      <a:pt x="690" y="353"/>
                                    </a:cubicBezTo>
                                    <a:close/>
                                    <a:moveTo>
                                      <a:pt x="681" y="348"/>
                                    </a:moveTo>
                                    <a:cubicBezTo>
                                      <a:pt x="678" y="348"/>
                                      <a:pt x="676" y="350"/>
                                      <a:pt x="676" y="353"/>
                                    </a:cubicBezTo>
                                    <a:cubicBezTo>
                                      <a:pt x="676" y="353"/>
                                      <a:pt x="676" y="353"/>
                                      <a:pt x="676" y="353"/>
                                    </a:cubicBezTo>
                                    <a:cubicBezTo>
                                      <a:pt x="677" y="353"/>
                                      <a:pt x="679" y="353"/>
                                      <a:pt x="681" y="353"/>
                                    </a:cubicBezTo>
                                    <a:cubicBezTo>
                                      <a:pt x="683" y="353"/>
                                      <a:pt x="684" y="353"/>
                                      <a:pt x="686" y="353"/>
                                    </a:cubicBezTo>
                                    <a:cubicBezTo>
                                      <a:pt x="686" y="353"/>
                                      <a:pt x="686" y="353"/>
                                      <a:pt x="686" y="353"/>
                                    </a:cubicBezTo>
                                    <a:cubicBezTo>
                                      <a:pt x="686" y="350"/>
                                      <a:pt x="684" y="348"/>
                                      <a:pt x="681" y="348"/>
                                    </a:cubicBezTo>
                                    <a:close/>
                                    <a:moveTo>
                                      <a:pt x="691" y="344"/>
                                    </a:moveTo>
                                    <a:cubicBezTo>
                                      <a:pt x="692" y="342"/>
                                      <a:pt x="692" y="339"/>
                                      <a:pt x="693" y="337"/>
                                    </a:cubicBezTo>
                                    <a:cubicBezTo>
                                      <a:pt x="690" y="335"/>
                                      <a:pt x="685" y="333"/>
                                      <a:pt x="681" y="333"/>
                                    </a:cubicBezTo>
                                    <a:cubicBezTo>
                                      <a:pt x="677" y="333"/>
                                      <a:pt x="673" y="334"/>
                                      <a:pt x="669" y="337"/>
                                    </a:cubicBezTo>
                                    <a:cubicBezTo>
                                      <a:pt x="670" y="339"/>
                                      <a:pt x="671" y="341"/>
                                      <a:pt x="671" y="343"/>
                                    </a:cubicBezTo>
                                    <a:cubicBezTo>
                                      <a:pt x="674" y="341"/>
                                      <a:pt x="677" y="339"/>
                                      <a:pt x="681" y="339"/>
                                    </a:cubicBezTo>
                                    <a:cubicBezTo>
                                      <a:pt x="685" y="339"/>
                                      <a:pt x="689" y="341"/>
                                      <a:pt x="691" y="344"/>
                                    </a:cubicBezTo>
                                    <a:close/>
                                    <a:moveTo>
                                      <a:pt x="693" y="336"/>
                                    </a:moveTo>
                                    <a:cubicBezTo>
                                      <a:pt x="694" y="334"/>
                                      <a:pt x="695" y="332"/>
                                      <a:pt x="696" y="330"/>
                                    </a:cubicBezTo>
                                    <a:cubicBezTo>
                                      <a:pt x="691" y="327"/>
                                      <a:pt x="686" y="325"/>
                                      <a:pt x="681" y="325"/>
                                    </a:cubicBezTo>
                                    <a:cubicBezTo>
                                      <a:pt x="676" y="325"/>
                                      <a:pt x="671" y="327"/>
                                      <a:pt x="666" y="330"/>
                                    </a:cubicBezTo>
                                    <a:cubicBezTo>
                                      <a:pt x="667" y="331"/>
                                      <a:pt x="668" y="333"/>
                                      <a:pt x="669" y="335"/>
                                    </a:cubicBezTo>
                                    <a:cubicBezTo>
                                      <a:pt x="672" y="333"/>
                                      <a:pt x="676" y="332"/>
                                      <a:pt x="681" y="332"/>
                                    </a:cubicBezTo>
                                    <a:cubicBezTo>
                                      <a:pt x="686" y="332"/>
                                      <a:pt x="690" y="333"/>
                                      <a:pt x="693" y="336"/>
                                    </a:cubicBezTo>
                                    <a:close/>
                                    <a:moveTo>
                                      <a:pt x="697" y="329"/>
                                    </a:moveTo>
                                    <a:cubicBezTo>
                                      <a:pt x="697" y="327"/>
                                      <a:pt x="698" y="325"/>
                                      <a:pt x="699" y="324"/>
                                    </a:cubicBezTo>
                                    <a:cubicBezTo>
                                      <a:pt x="694" y="320"/>
                                      <a:pt x="688" y="318"/>
                                      <a:pt x="681" y="318"/>
                                    </a:cubicBezTo>
                                    <a:cubicBezTo>
                                      <a:pt x="674" y="318"/>
                                      <a:pt x="668" y="320"/>
                                      <a:pt x="663" y="324"/>
                                    </a:cubicBezTo>
                                    <a:cubicBezTo>
                                      <a:pt x="664" y="325"/>
                                      <a:pt x="665" y="327"/>
                                      <a:pt x="666" y="328"/>
                                    </a:cubicBezTo>
                                    <a:cubicBezTo>
                                      <a:pt x="670" y="325"/>
                                      <a:pt x="675" y="324"/>
                                      <a:pt x="681" y="324"/>
                                    </a:cubicBezTo>
                                    <a:cubicBezTo>
                                      <a:pt x="687" y="324"/>
                                      <a:pt x="692" y="326"/>
                                      <a:pt x="697" y="329"/>
                                    </a:cubicBezTo>
                                    <a:close/>
                                    <a:moveTo>
                                      <a:pt x="700" y="323"/>
                                    </a:moveTo>
                                    <a:cubicBezTo>
                                      <a:pt x="701" y="321"/>
                                      <a:pt x="703" y="319"/>
                                      <a:pt x="704" y="318"/>
                                    </a:cubicBezTo>
                                    <a:cubicBezTo>
                                      <a:pt x="697" y="313"/>
                                      <a:pt x="689" y="311"/>
                                      <a:pt x="681" y="311"/>
                                    </a:cubicBezTo>
                                    <a:cubicBezTo>
                                      <a:pt x="672" y="311"/>
                                      <a:pt x="665" y="313"/>
                                      <a:pt x="658" y="317"/>
                                    </a:cubicBezTo>
                                    <a:cubicBezTo>
                                      <a:pt x="659" y="319"/>
                                      <a:pt x="661" y="321"/>
                                      <a:pt x="662" y="322"/>
                                    </a:cubicBezTo>
                                    <a:cubicBezTo>
                                      <a:pt x="667" y="319"/>
                                      <a:pt x="674" y="317"/>
                                      <a:pt x="681" y="317"/>
                                    </a:cubicBezTo>
                                    <a:cubicBezTo>
                                      <a:pt x="688" y="317"/>
                                      <a:pt x="695" y="319"/>
                                      <a:pt x="700" y="323"/>
                                    </a:cubicBezTo>
                                    <a:close/>
                                    <a:moveTo>
                                      <a:pt x="705" y="317"/>
                                    </a:moveTo>
                                    <a:cubicBezTo>
                                      <a:pt x="707" y="315"/>
                                      <a:pt x="708" y="314"/>
                                      <a:pt x="710" y="312"/>
                                    </a:cubicBezTo>
                                    <a:cubicBezTo>
                                      <a:pt x="702" y="307"/>
                                      <a:pt x="692" y="303"/>
                                      <a:pt x="681" y="303"/>
                                    </a:cubicBezTo>
                                    <a:cubicBezTo>
                                      <a:pt x="670" y="303"/>
                                      <a:pt x="660" y="306"/>
                                      <a:pt x="652" y="312"/>
                                    </a:cubicBezTo>
                                    <a:cubicBezTo>
                                      <a:pt x="654" y="313"/>
                                      <a:pt x="655" y="315"/>
                                      <a:pt x="657" y="316"/>
                                    </a:cubicBezTo>
                                    <a:cubicBezTo>
                                      <a:pt x="664" y="312"/>
                                      <a:pt x="672" y="309"/>
                                      <a:pt x="681" y="309"/>
                                    </a:cubicBezTo>
                                    <a:cubicBezTo>
                                      <a:pt x="690" y="309"/>
                                      <a:pt x="698" y="312"/>
                                      <a:pt x="705" y="317"/>
                                    </a:cubicBezTo>
                                    <a:close/>
                                    <a:moveTo>
                                      <a:pt x="690" y="301"/>
                                    </a:moveTo>
                                    <a:cubicBezTo>
                                      <a:pt x="690" y="299"/>
                                      <a:pt x="691" y="297"/>
                                      <a:pt x="691" y="295"/>
                                    </a:cubicBezTo>
                                    <a:cubicBezTo>
                                      <a:pt x="689" y="292"/>
                                      <a:pt x="685" y="289"/>
                                      <a:pt x="681" y="289"/>
                                    </a:cubicBezTo>
                                    <a:cubicBezTo>
                                      <a:pt x="677" y="289"/>
                                      <a:pt x="674" y="291"/>
                                      <a:pt x="671" y="294"/>
                                    </a:cubicBezTo>
                                    <a:cubicBezTo>
                                      <a:pt x="672" y="296"/>
                                      <a:pt x="672" y="299"/>
                                      <a:pt x="672" y="301"/>
                                    </a:cubicBezTo>
                                    <a:cubicBezTo>
                                      <a:pt x="672" y="302"/>
                                      <a:pt x="672" y="302"/>
                                      <a:pt x="672" y="302"/>
                                    </a:cubicBezTo>
                                    <a:cubicBezTo>
                                      <a:pt x="673" y="302"/>
                                      <a:pt x="673" y="302"/>
                                      <a:pt x="674" y="302"/>
                                    </a:cubicBezTo>
                                    <a:cubicBezTo>
                                      <a:pt x="674" y="302"/>
                                      <a:pt x="674" y="301"/>
                                      <a:pt x="674" y="301"/>
                                    </a:cubicBezTo>
                                    <a:cubicBezTo>
                                      <a:pt x="674" y="298"/>
                                      <a:pt x="677" y="295"/>
                                      <a:pt x="681" y="295"/>
                                    </a:cubicBezTo>
                                    <a:cubicBezTo>
                                      <a:pt x="685" y="295"/>
                                      <a:pt x="687" y="298"/>
                                      <a:pt x="687" y="301"/>
                                    </a:cubicBezTo>
                                    <a:cubicBezTo>
                                      <a:pt x="687" y="301"/>
                                      <a:pt x="687" y="302"/>
                                      <a:pt x="687" y="302"/>
                                    </a:cubicBezTo>
                                    <a:cubicBezTo>
                                      <a:pt x="688" y="302"/>
                                      <a:pt x="689" y="302"/>
                                      <a:pt x="691" y="302"/>
                                    </a:cubicBezTo>
                                    <a:cubicBezTo>
                                      <a:pt x="690" y="302"/>
                                      <a:pt x="690" y="302"/>
                                      <a:pt x="690" y="301"/>
                                    </a:cubicBezTo>
                                    <a:close/>
                                    <a:moveTo>
                                      <a:pt x="681" y="296"/>
                                    </a:moveTo>
                                    <a:cubicBezTo>
                                      <a:pt x="678" y="296"/>
                                      <a:pt x="676" y="298"/>
                                      <a:pt x="676" y="301"/>
                                    </a:cubicBezTo>
                                    <a:cubicBezTo>
                                      <a:pt x="676" y="301"/>
                                      <a:pt x="676" y="302"/>
                                      <a:pt x="676" y="302"/>
                                    </a:cubicBezTo>
                                    <a:cubicBezTo>
                                      <a:pt x="677" y="302"/>
                                      <a:pt x="679" y="301"/>
                                      <a:pt x="681" y="301"/>
                                    </a:cubicBezTo>
                                    <a:cubicBezTo>
                                      <a:pt x="683" y="301"/>
                                      <a:pt x="684" y="302"/>
                                      <a:pt x="686" y="302"/>
                                    </a:cubicBezTo>
                                    <a:cubicBezTo>
                                      <a:pt x="686" y="302"/>
                                      <a:pt x="686" y="301"/>
                                      <a:pt x="686" y="301"/>
                                    </a:cubicBezTo>
                                    <a:cubicBezTo>
                                      <a:pt x="686" y="298"/>
                                      <a:pt x="684" y="296"/>
                                      <a:pt x="681" y="296"/>
                                    </a:cubicBezTo>
                                    <a:close/>
                                    <a:moveTo>
                                      <a:pt x="691" y="293"/>
                                    </a:moveTo>
                                    <a:cubicBezTo>
                                      <a:pt x="692" y="290"/>
                                      <a:pt x="692" y="288"/>
                                      <a:pt x="693" y="286"/>
                                    </a:cubicBezTo>
                                    <a:cubicBezTo>
                                      <a:pt x="690" y="283"/>
                                      <a:pt x="685" y="282"/>
                                      <a:pt x="681" y="282"/>
                                    </a:cubicBezTo>
                                    <a:cubicBezTo>
                                      <a:pt x="677" y="282"/>
                                      <a:pt x="673" y="283"/>
                                      <a:pt x="669" y="285"/>
                                    </a:cubicBezTo>
                                    <a:cubicBezTo>
                                      <a:pt x="670" y="287"/>
                                      <a:pt x="671" y="290"/>
                                      <a:pt x="671" y="292"/>
                                    </a:cubicBezTo>
                                    <a:cubicBezTo>
                                      <a:pt x="674" y="289"/>
                                      <a:pt x="677" y="288"/>
                                      <a:pt x="681" y="288"/>
                                    </a:cubicBezTo>
                                    <a:cubicBezTo>
                                      <a:pt x="685" y="288"/>
                                      <a:pt x="689" y="290"/>
                                      <a:pt x="691" y="293"/>
                                    </a:cubicBezTo>
                                    <a:close/>
                                    <a:moveTo>
                                      <a:pt x="693" y="284"/>
                                    </a:moveTo>
                                    <a:cubicBezTo>
                                      <a:pt x="694" y="282"/>
                                      <a:pt x="695" y="280"/>
                                      <a:pt x="696" y="279"/>
                                    </a:cubicBezTo>
                                    <a:cubicBezTo>
                                      <a:pt x="691" y="276"/>
                                      <a:pt x="686" y="274"/>
                                      <a:pt x="681" y="274"/>
                                    </a:cubicBezTo>
                                    <a:cubicBezTo>
                                      <a:pt x="676" y="274"/>
                                      <a:pt x="671" y="276"/>
                                      <a:pt x="666" y="278"/>
                                    </a:cubicBezTo>
                                    <a:cubicBezTo>
                                      <a:pt x="667" y="280"/>
                                      <a:pt x="668" y="282"/>
                                      <a:pt x="669" y="284"/>
                                    </a:cubicBezTo>
                                    <a:cubicBezTo>
                                      <a:pt x="672" y="282"/>
                                      <a:pt x="676" y="280"/>
                                      <a:pt x="681" y="280"/>
                                    </a:cubicBezTo>
                                    <a:cubicBezTo>
                                      <a:pt x="686" y="280"/>
                                      <a:pt x="690" y="282"/>
                                      <a:pt x="693" y="284"/>
                                    </a:cubicBezTo>
                                    <a:close/>
                                    <a:moveTo>
                                      <a:pt x="697" y="277"/>
                                    </a:moveTo>
                                    <a:cubicBezTo>
                                      <a:pt x="697" y="276"/>
                                      <a:pt x="698" y="274"/>
                                      <a:pt x="699" y="273"/>
                                    </a:cubicBezTo>
                                    <a:cubicBezTo>
                                      <a:pt x="694" y="269"/>
                                      <a:pt x="688" y="267"/>
                                      <a:pt x="681" y="267"/>
                                    </a:cubicBezTo>
                                    <a:cubicBezTo>
                                      <a:pt x="674" y="267"/>
                                      <a:pt x="668" y="269"/>
                                      <a:pt x="663" y="272"/>
                                    </a:cubicBezTo>
                                    <a:cubicBezTo>
                                      <a:pt x="664" y="274"/>
                                      <a:pt x="665" y="275"/>
                                      <a:pt x="666" y="277"/>
                                    </a:cubicBezTo>
                                    <a:cubicBezTo>
                                      <a:pt x="670" y="274"/>
                                      <a:pt x="675" y="272"/>
                                      <a:pt x="681" y="272"/>
                                    </a:cubicBezTo>
                                    <a:cubicBezTo>
                                      <a:pt x="687" y="272"/>
                                      <a:pt x="692" y="274"/>
                                      <a:pt x="697" y="277"/>
                                    </a:cubicBezTo>
                                    <a:close/>
                                    <a:moveTo>
                                      <a:pt x="700" y="271"/>
                                    </a:moveTo>
                                    <a:cubicBezTo>
                                      <a:pt x="701" y="270"/>
                                      <a:pt x="703" y="268"/>
                                      <a:pt x="704" y="266"/>
                                    </a:cubicBezTo>
                                    <a:cubicBezTo>
                                      <a:pt x="697" y="262"/>
                                      <a:pt x="689" y="259"/>
                                      <a:pt x="681" y="259"/>
                                    </a:cubicBezTo>
                                    <a:cubicBezTo>
                                      <a:pt x="672" y="259"/>
                                      <a:pt x="665" y="262"/>
                                      <a:pt x="658" y="266"/>
                                    </a:cubicBezTo>
                                    <a:cubicBezTo>
                                      <a:pt x="659" y="268"/>
                                      <a:pt x="661" y="269"/>
                                      <a:pt x="662" y="271"/>
                                    </a:cubicBezTo>
                                    <a:cubicBezTo>
                                      <a:pt x="667" y="267"/>
                                      <a:pt x="674" y="265"/>
                                      <a:pt x="681" y="265"/>
                                    </a:cubicBezTo>
                                    <a:cubicBezTo>
                                      <a:pt x="688" y="265"/>
                                      <a:pt x="695" y="268"/>
                                      <a:pt x="700" y="271"/>
                                    </a:cubicBezTo>
                                    <a:close/>
                                    <a:moveTo>
                                      <a:pt x="705" y="265"/>
                                    </a:moveTo>
                                    <a:cubicBezTo>
                                      <a:pt x="707" y="264"/>
                                      <a:pt x="708" y="262"/>
                                      <a:pt x="710" y="261"/>
                                    </a:cubicBezTo>
                                    <a:cubicBezTo>
                                      <a:pt x="702" y="255"/>
                                      <a:pt x="692" y="252"/>
                                      <a:pt x="681" y="252"/>
                                    </a:cubicBezTo>
                                    <a:cubicBezTo>
                                      <a:pt x="670" y="252"/>
                                      <a:pt x="660" y="255"/>
                                      <a:pt x="652" y="261"/>
                                    </a:cubicBezTo>
                                    <a:cubicBezTo>
                                      <a:pt x="654" y="262"/>
                                      <a:pt x="655" y="263"/>
                                      <a:pt x="657" y="265"/>
                                    </a:cubicBezTo>
                                    <a:cubicBezTo>
                                      <a:pt x="664" y="260"/>
                                      <a:pt x="672" y="258"/>
                                      <a:pt x="681" y="258"/>
                                    </a:cubicBezTo>
                                    <a:cubicBezTo>
                                      <a:pt x="690" y="258"/>
                                      <a:pt x="698" y="261"/>
                                      <a:pt x="705" y="265"/>
                                    </a:cubicBezTo>
                                    <a:close/>
                                    <a:moveTo>
                                      <a:pt x="690" y="250"/>
                                    </a:moveTo>
                                    <a:cubicBezTo>
                                      <a:pt x="690" y="248"/>
                                      <a:pt x="691" y="246"/>
                                      <a:pt x="691" y="244"/>
                                    </a:cubicBezTo>
                                    <a:cubicBezTo>
                                      <a:pt x="689" y="240"/>
                                      <a:pt x="685" y="238"/>
                                      <a:pt x="681" y="238"/>
                                    </a:cubicBezTo>
                                    <a:cubicBezTo>
                                      <a:pt x="677" y="238"/>
                                      <a:pt x="674" y="240"/>
                                      <a:pt x="671" y="242"/>
                                    </a:cubicBezTo>
                                    <a:cubicBezTo>
                                      <a:pt x="672" y="245"/>
                                      <a:pt x="672" y="247"/>
                                      <a:pt x="672" y="250"/>
                                    </a:cubicBezTo>
                                    <a:cubicBezTo>
                                      <a:pt x="672" y="250"/>
                                      <a:pt x="672" y="251"/>
                                      <a:pt x="672" y="251"/>
                                    </a:cubicBezTo>
                                    <a:cubicBezTo>
                                      <a:pt x="673" y="251"/>
                                      <a:pt x="673" y="251"/>
                                      <a:pt x="674" y="251"/>
                                    </a:cubicBezTo>
                                    <a:cubicBezTo>
                                      <a:pt x="674" y="250"/>
                                      <a:pt x="674" y="250"/>
                                      <a:pt x="674" y="250"/>
                                    </a:cubicBezTo>
                                    <a:cubicBezTo>
                                      <a:pt x="674" y="246"/>
                                      <a:pt x="677" y="243"/>
                                      <a:pt x="681" y="243"/>
                                    </a:cubicBezTo>
                                    <a:cubicBezTo>
                                      <a:pt x="685" y="243"/>
                                      <a:pt x="687" y="246"/>
                                      <a:pt x="687" y="250"/>
                                    </a:cubicBezTo>
                                    <a:cubicBezTo>
                                      <a:pt x="687" y="250"/>
                                      <a:pt x="687" y="250"/>
                                      <a:pt x="687" y="251"/>
                                    </a:cubicBezTo>
                                    <a:cubicBezTo>
                                      <a:pt x="688" y="251"/>
                                      <a:pt x="689" y="251"/>
                                      <a:pt x="691" y="251"/>
                                    </a:cubicBezTo>
                                    <a:cubicBezTo>
                                      <a:pt x="690" y="251"/>
                                      <a:pt x="690" y="250"/>
                                      <a:pt x="690" y="250"/>
                                    </a:cubicBezTo>
                                    <a:close/>
                                    <a:moveTo>
                                      <a:pt x="681" y="245"/>
                                    </a:moveTo>
                                    <a:cubicBezTo>
                                      <a:pt x="678" y="245"/>
                                      <a:pt x="676" y="247"/>
                                      <a:pt x="676" y="250"/>
                                    </a:cubicBezTo>
                                    <a:cubicBezTo>
                                      <a:pt x="676" y="250"/>
                                      <a:pt x="676" y="250"/>
                                      <a:pt x="676" y="250"/>
                                    </a:cubicBezTo>
                                    <a:cubicBezTo>
                                      <a:pt x="677" y="250"/>
                                      <a:pt x="679" y="250"/>
                                      <a:pt x="681" y="250"/>
                                    </a:cubicBezTo>
                                    <a:cubicBezTo>
                                      <a:pt x="683" y="250"/>
                                      <a:pt x="684" y="250"/>
                                      <a:pt x="686" y="250"/>
                                    </a:cubicBezTo>
                                    <a:cubicBezTo>
                                      <a:pt x="686" y="250"/>
                                      <a:pt x="686" y="250"/>
                                      <a:pt x="686" y="250"/>
                                    </a:cubicBezTo>
                                    <a:cubicBezTo>
                                      <a:pt x="686" y="247"/>
                                      <a:pt x="684" y="245"/>
                                      <a:pt x="681" y="245"/>
                                    </a:cubicBezTo>
                                    <a:close/>
                                    <a:moveTo>
                                      <a:pt x="691" y="241"/>
                                    </a:moveTo>
                                    <a:cubicBezTo>
                                      <a:pt x="692" y="239"/>
                                      <a:pt x="692" y="237"/>
                                      <a:pt x="693" y="235"/>
                                    </a:cubicBezTo>
                                    <a:cubicBezTo>
                                      <a:pt x="690" y="232"/>
                                      <a:pt x="685" y="230"/>
                                      <a:pt x="681" y="230"/>
                                    </a:cubicBezTo>
                                    <a:cubicBezTo>
                                      <a:pt x="677" y="230"/>
                                      <a:pt x="673" y="232"/>
                                      <a:pt x="669" y="234"/>
                                    </a:cubicBezTo>
                                    <a:cubicBezTo>
                                      <a:pt x="670" y="236"/>
                                      <a:pt x="671" y="238"/>
                                      <a:pt x="671" y="240"/>
                                    </a:cubicBezTo>
                                    <a:cubicBezTo>
                                      <a:pt x="674" y="238"/>
                                      <a:pt x="677" y="236"/>
                                      <a:pt x="681" y="236"/>
                                    </a:cubicBezTo>
                                    <a:cubicBezTo>
                                      <a:pt x="685" y="236"/>
                                      <a:pt x="689" y="238"/>
                                      <a:pt x="691" y="241"/>
                                    </a:cubicBezTo>
                                    <a:close/>
                                    <a:moveTo>
                                      <a:pt x="693" y="233"/>
                                    </a:moveTo>
                                    <a:cubicBezTo>
                                      <a:pt x="694" y="231"/>
                                      <a:pt x="695" y="229"/>
                                      <a:pt x="696" y="227"/>
                                    </a:cubicBezTo>
                                    <a:cubicBezTo>
                                      <a:pt x="691" y="224"/>
                                      <a:pt x="686" y="223"/>
                                      <a:pt x="681" y="223"/>
                                    </a:cubicBezTo>
                                    <a:cubicBezTo>
                                      <a:pt x="676" y="223"/>
                                      <a:pt x="671" y="224"/>
                                      <a:pt x="666" y="227"/>
                                    </a:cubicBezTo>
                                    <a:cubicBezTo>
                                      <a:pt x="667" y="229"/>
                                      <a:pt x="668" y="230"/>
                                      <a:pt x="669" y="232"/>
                                    </a:cubicBezTo>
                                    <a:cubicBezTo>
                                      <a:pt x="672" y="230"/>
                                      <a:pt x="676" y="229"/>
                                      <a:pt x="681" y="229"/>
                                    </a:cubicBezTo>
                                    <a:cubicBezTo>
                                      <a:pt x="686" y="229"/>
                                      <a:pt x="690" y="230"/>
                                      <a:pt x="693" y="233"/>
                                    </a:cubicBezTo>
                                    <a:close/>
                                    <a:moveTo>
                                      <a:pt x="697" y="226"/>
                                    </a:moveTo>
                                    <a:cubicBezTo>
                                      <a:pt x="697" y="224"/>
                                      <a:pt x="698" y="223"/>
                                      <a:pt x="699" y="221"/>
                                    </a:cubicBezTo>
                                    <a:cubicBezTo>
                                      <a:pt x="694" y="218"/>
                                      <a:pt x="688" y="216"/>
                                      <a:pt x="681" y="216"/>
                                    </a:cubicBezTo>
                                    <a:cubicBezTo>
                                      <a:pt x="674" y="216"/>
                                      <a:pt x="668" y="218"/>
                                      <a:pt x="663" y="221"/>
                                    </a:cubicBezTo>
                                    <a:cubicBezTo>
                                      <a:pt x="664" y="222"/>
                                      <a:pt x="665" y="224"/>
                                      <a:pt x="666" y="225"/>
                                    </a:cubicBezTo>
                                    <a:cubicBezTo>
                                      <a:pt x="670" y="223"/>
                                      <a:pt x="675" y="221"/>
                                      <a:pt x="681" y="221"/>
                                    </a:cubicBezTo>
                                    <a:cubicBezTo>
                                      <a:pt x="687" y="221"/>
                                      <a:pt x="692" y="223"/>
                                      <a:pt x="697" y="226"/>
                                    </a:cubicBezTo>
                                    <a:close/>
                                    <a:moveTo>
                                      <a:pt x="700" y="220"/>
                                    </a:moveTo>
                                    <a:cubicBezTo>
                                      <a:pt x="701" y="218"/>
                                      <a:pt x="703" y="217"/>
                                      <a:pt x="704" y="215"/>
                                    </a:cubicBezTo>
                                    <a:cubicBezTo>
                                      <a:pt x="697" y="211"/>
                                      <a:pt x="689" y="208"/>
                                      <a:pt x="681" y="208"/>
                                    </a:cubicBezTo>
                                    <a:cubicBezTo>
                                      <a:pt x="672" y="208"/>
                                      <a:pt x="665" y="210"/>
                                      <a:pt x="658" y="215"/>
                                    </a:cubicBezTo>
                                    <a:cubicBezTo>
                                      <a:pt x="659" y="216"/>
                                      <a:pt x="661" y="218"/>
                                      <a:pt x="662" y="219"/>
                                    </a:cubicBezTo>
                                    <a:cubicBezTo>
                                      <a:pt x="667" y="216"/>
                                      <a:pt x="674" y="214"/>
                                      <a:pt x="681" y="214"/>
                                    </a:cubicBezTo>
                                    <a:cubicBezTo>
                                      <a:pt x="688" y="214"/>
                                      <a:pt x="695" y="216"/>
                                      <a:pt x="700" y="220"/>
                                    </a:cubicBezTo>
                                    <a:close/>
                                    <a:moveTo>
                                      <a:pt x="705" y="214"/>
                                    </a:moveTo>
                                    <a:cubicBezTo>
                                      <a:pt x="707" y="212"/>
                                      <a:pt x="708" y="211"/>
                                      <a:pt x="710" y="210"/>
                                    </a:cubicBezTo>
                                    <a:cubicBezTo>
                                      <a:pt x="702" y="204"/>
                                      <a:pt x="692" y="200"/>
                                      <a:pt x="681" y="200"/>
                                    </a:cubicBezTo>
                                    <a:cubicBezTo>
                                      <a:pt x="670" y="200"/>
                                      <a:pt x="660" y="204"/>
                                      <a:pt x="652" y="209"/>
                                    </a:cubicBezTo>
                                    <a:cubicBezTo>
                                      <a:pt x="654" y="211"/>
                                      <a:pt x="655" y="212"/>
                                      <a:pt x="657" y="214"/>
                                    </a:cubicBezTo>
                                    <a:cubicBezTo>
                                      <a:pt x="664" y="209"/>
                                      <a:pt x="672" y="206"/>
                                      <a:pt x="681" y="206"/>
                                    </a:cubicBezTo>
                                    <a:cubicBezTo>
                                      <a:pt x="690" y="206"/>
                                      <a:pt x="698" y="209"/>
                                      <a:pt x="705" y="214"/>
                                    </a:cubicBezTo>
                                    <a:close/>
                                    <a:moveTo>
                                      <a:pt x="690" y="199"/>
                                    </a:moveTo>
                                    <a:cubicBezTo>
                                      <a:pt x="690" y="196"/>
                                      <a:pt x="691" y="194"/>
                                      <a:pt x="691" y="192"/>
                                    </a:cubicBezTo>
                                    <a:cubicBezTo>
                                      <a:pt x="689" y="189"/>
                                      <a:pt x="685" y="187"/>
                                      <a:pt x="681" y="187"/>
                                    </a:cubicBezTo>
                                    <a:cubicBezTo>
                                      <a:pt x="677" y="187"/>
                                      <a:pt x="674" y="188"/>
                                      <a:pt x="671" y="191"/>
                                    </a:cubicBezTo>
                                    <a:cubicBezTo>
                                      <a:pt x="672" y="194"/>
                                      <a:pt x="672" y="196"/>
                                      <a:pt x="672" y="199"/>
                                    </a:cubicBezTo>
                                    <a:cubicBezTo>
                                      <a:pt x="672" y="199"/>
                                      <a:pt x="672" y="199"/>
                                      <a:pt x="672" y="199"/>
                                    </a:cubicBezTo>
                                    <a:cubicBezTo>
                                      <a:pt x="673" y="199"/>
                                      <a:pt x="673" y="199"/>
                                      <a:pt x="674" y="199"/>
                                    </a:cubicBezTo>
                                    <a:cubicBezTo>
                                      <a:pt x="674" y="199"/>
                                      <a:pt x="674" y="199"/>
                                      <a:pt x="674" y="199"/>
                                    </a:cubicBezTo>
                                    <a:cubicBezTo>
                                      <a:pt x="674" y="195"/>
                                      <a:pt x="677" y="192"/>
                                      <a:pt x="681" y="192"/>
                                    </a:cubicBezTo>
                                    <a:cubicBezTo>
                                      <a:pt x="685" y="192"/>
                                      <a:pt x="687" y="195"/>
                                      <a:pt x="687" y="199"/>
                                    </a:cubicBezTo>
                                    <a:cubicBezTo>
                                      <a:pt x="687" y="199"/>
                                      <a:pt x="687" y="199"/>
                                      <a:pt x="687" y="199"/>
                                    </a:cubicBezTo>
                                    <a:cubicBezTo>
                                      <a:pt x="688" y="199"/>
                                      <a:pt x="689" y="199"/>
                                      <a:pt x="691" y="200"/>
                                    </a:cubicBezTo>
                                    <a:cubicBezTo>
                                      <a:pt x="690" y="199"/>
                                      <a:pt x="690" y="199"/>
                                      <a:pt x="690" y="199"/>
                                    </a:cubicBezTo>
                                    <a:close/>
                                    <a:moveTo>
                                      <a:pt x="681" y="193"/>
                                    </a:moveTo>
                                    <a:cubicBezTo>
                                      <a:pt x="678" y="193"/>
                                      <a:pt x="676" y="196"/>
                                      <a:pt x="676" y="199"/>
                                    </a:cubicBezTo>
                                    <a:cubicBezTo>
                                      <a:pt x="676" y="199"/>
                                      <a:pt x="676" y="199"/>
                                      <a:pt x="676" y="199"/>
                                    </a:cubicBezTo>
                                    <a:cubicBezTo>
                                      <a:pt x="677" y="199"/>
                                      <a:pt x="679" y="199"/>
                                      <a:pt x="681" y="199"/>
                                    </a:cubicBezTo>
                                    <a:cubicBezTo>
                                      <a:pt x="683" y="199"/>
                                      <a:pt x="684" y="199"/>
                                      <a:pt x="686" y="199"/>
                                    </a:cubicBezTo>
                                    <a:cubicBezTo>
                                      <a:pt x="686" y="199"/>
                                      <a:pt x="686" y="199"/>
                                      <a:pt x="686" y="199"/>
                                    </a:cubicBezTo>
                                    <a:cubicBezTo>
                                      <a:pt x="686" y="196"/>
                                      <a:pt x="684" y="193"/>
                                      <a:pt x="681" y="193"/>
                                    </a:cubicBezTo>
                                    <a:close/>
                                    <a:moveTo>
                                      <a:pt x="691" y="190"/>
                                    </a:moveTo>
                                    <a:cubicBezTo>
                                      <a:pt x="692" y="188"/>
                                      <a:pt x="692" y="185"/>
                                      <a:pt x="693" y="183"/>
                                    </a:cubicBezTo>
                                    <a:cubicBezTo>
                                      <a:pt x="690" y="181"/>
                                      <a:pt x="685" y="179"/>
                                      <a:pt x="681" y="179"/>
                                    </a:cubicBezTo>
                                    <a:cubicBezTo>
                                      <a:pt x="677" y="179"/>
                                      <a:pt x="673" y="180"/>
                                      <a:pt x="669" y="183"/>
                                    </a:cubicBezTo>
                                    <a:cubicBezTo>
                                      <a:pt x="670" y="185"/>
                                      <a:pt x="671" y="187"/>
                                      <a:pt x="671" y="189"/>
                                    </a:cubicBezTo>
                                    <a:cubicBezTo>
                                      <a:pt x="674" y="187"/>
                                      <a:pt x="677" y="185"/>
                                      <a:pt x="681" y="185"/>
                                    </a:cubicBezTo>
                                    <a:cubicBezTo>
                                      <a:pt x="685" y="185"/>
                                      <a:pt x="689" y="187"/>
                                      <a:pt x="691" y="190"/>
                                    </a:cubicBezTo>
                                    <a:close/>
                                    <a:moveTo>
                                      <a:pt x="693" y="182"/>
                                    </a:moveTo>
                                    <a:cubicBezTo>
                                      <a:pt x="694" y="180"/>
                                      <a:pt x="695" y="178"/>
                                      <a:pt x="696" y="176"/>
                                    </a:cubicBezTo>
                                    <a:cubicBezTo>
                                      <a:pt x="691" y="173"/>
                                      <a:pt x="686" y="171"/>
                                      <a:pt x="681" y="171"/>
                                    </a:cubicBezTo>
                                    <a:cubicBezTo>
                                      <a:pt x="676" y="171"/>
                                      <a:pt x="671" y="173"/>
                                      <a:pt x="666" y="175"/>
                                    </a:cubicBezTo>
                                    <a:cubicBezTo>
                                      <a:pt x="667" y="177"/>
                                      <a:pt x="668" y="179"/>
                                      <a:pt x="669" y="181"/>
                                    </a:cubicBezTo>
                                    <a:cubicBezTo>
                                      <a:pt x="672" y="179"/>
                                      <a:pt x="676" y="177"/>
                                      <a:pt x="681" y="177"/>
                                    </a:cubicBezTo>
                                    <a:cubicBezTo>
                                      <a:pt x="686" y="177"/>
                                      <a:pt x="690" y="179"/>
                                      <a:pt x="693" y="182"/>
                                    </a:cubicBezTo>
                                    <a:close/>
                                    <a:moveTo>
                                      <a:pt x="697" y="174"/>
                                    </a:moveTo>
                                    <a:cubicBezTo>
                                      <a:pt x="697" y="173"/>
                                      <a:pt x="698" y="171"/>
                                      <a:pt x="699" y="170"/>
                                    </a:cubicBezTo>
                                    <a:cubicBezTo>
                                      <a:pt x="694" y="166"/>
                                      <a:pt x="688" y="164"/>
                                      <a:pt x="681" y="164"/>
                                    </a:cubicBezTo>
                                    <a:cubicBezTo>
                                      <a:pt x="674" y="164"/>
                                      <a:pt x="668" y="166"/>
                                      <a:pt x="663" y="169"/>
                                    </a:cubicBezTo>
                                    <a:cubicBezTo>
                                      <a:pt x="664" y="171"/>
                                      <a:pt x="665" y="172"/>
                                      <a:pt x="666" y="174"/>
                                    </a:cubicBezTo>
                                    <a:cubicBezTo>
                                      <a:pt x="670" y="171"/>
                                      <a:pt x="675" y="170"/>
                                      <a:pt x="681" y="170"/>
                                    </a:cubicBezTo>
                                    <a:cubicBezTo>
                                      <a:pt x="687" y="170"/>
                                      <a:pt x="692" y="171"/>
                                      <a:pt x="697" y="174"/>
                                    </a:cubicBezTo>
                                    <a:close/>
                                    <a:moveTo>
                                      <a:pt x="700" y="168"/>
                                    </a:moveTo>
                                    <a:cubicBezTo>
                                      <a:pt x="701" y="167"/>
                                      <a:pt x="703" y="165"/>
                                      <a:pt x="704" y="164"/>
                                    </a:cubicBezTo>
                                    <a:cubicBezTo>
                                      <a:pt x="697" y="159"/>
                                      <a:pt x="689" y="157"/>
                                      <a:pt x="681" y="157"/>
                                    </a:cubicBezTo>
                                    <a:cubicBezTo>
                                      <a:pt x="672" y="157"/>
                                      <a:pt x="665" y="159"/>
                                      <a:pt x="658" y="163"/>
                                    </a:cubicBezTo>
                                    <a:cubicBezTo>
                                      <a:pt x="659" y="165"/>
                                      <a:pt x="661" y="166"/>
                                      <a:pt x="662" y="168"/>
                                    </a:cubicBezTo>
                                    <a:cubicBezTo>
                                      <a:pt x="667" y="165"/>
                                      <a:pt x="674" y="163"/>
                                      <a:pt x="681" y="163"/>
                                    </a:cubicBezTo>
                                    <a:cubicBezTo>
                                      <a:pt x="688" y="163"/>
                                      <a:pt x="695" y="165"/>
                                      <a:pt x="700" y="168"/>
                                    </a:cubicBezTo>
                                    <a:close/>
                                    <a:moveTo>
                                      <a:pt x="705" y="163"/>
                                    </a:moveTo>
                                    <a:cubicBezTo>
                                      <a:pt x="707" y="161"/>
                                      <a:pt x="708" y="160"/>
                                      <a:pt x="710" y="158"/>
                                    </a:cubicBezTo>
                                    <a:cubicBezTo>
                                      <a:pt x="702" y="152"/>
                                      <a:pt x="692" y="149"/>
                                      <a:pt x="681" y="149"/>
                                    </a:cubicBezTo>
                                    <a:cubicBezTo>
                                      <a:pt x="670" y="149"/>
                                      <a:pt x="660" y="152"/>
                                      <a:pt x="652" y="158"/>
                                    </a:cubicBezTo>
                                    <a:cubicBezTo>
                                      <a:pt x="654" y="159"/>
                                      <a:pt x="655" y="161"/>
                                      <a:pt x="657" y="162"/>
                                    </a:cubicBezTo>
                                    <a:cubicBezTo>
                                      <a:pt x="664" y="158"/>
                                      <a:pt x="672" y="155"/>
                                      <a:pt x="681" y="155"/>
                                    </a:cubicBezTo>
                                    <a:cubicBezTo>
                                      <a:pt x="690" y="155"/>
                                      <a:pt x="698" y="158"/>
                                      <a:pt x="705" y="163"/>
                                    </a:cubicBezTo>
                                    <a:close/>
                                    <a:moveTo>
                                      <a:pt x="690" y="147"/>
                                    </a:moveTo>
                                    <a:cubicBezTo>
                                      <a:pt x="690" y="145"/>
                                      <a:pt x="691" y="143"/>
                                      <a:pt x="691" y="141"/>
                                    </a:cubicBezTo>
                                    <a:cubicBezTo>
                                      <a:pt x="689" y="137"/>
                                      <a:pt x="685" y="135"/>
                                      <a:pt x="681" y="135"/>
                                    </a:cubicBezTo>
                                    <a:cubicBezTo>
                                      <a:pt x="677" y="135"/>
                                      <a:pt x="674" y="137"/>
                                      <a:pt x="671" y="140"/>
                                    </a:cubicBezTo>
                                    <a:cubicBezTo>
                                      <a:pt x="672" y="142"/>
                                      <a:pt x="672" y="145"/>
                                      <a:pt x="672" y="147"/>
                                    </a:cubicBezTo>
                                    <a:cubicBezTo>
                                      <a:pt x="672" y="147"/>
                                      <a:pt x="672" y="148"/>
                                      <a:pt x="672" y="148"/>
                                    </a:cubicBezTo>
                                    <a:cubicBezTo>
                                      <a:pt x="673" y="148"/>
                                      <a:pt x="673" y="148"/>
                                      <a:pt x="674" y="148"/>
                                    </a:cubicBezTo>
                                    <a:cubicBezTo>
                                      <a:pt x="674" y="148"/>
                                      <a:pt x="674" y="147"/>
                                      <a:pt x="674" y="147"/>
                                    </a:cubicBezTo>
                                    <a:cubicBezTo>
                                      <a:pt x="674" y="143"/>
                                      <a:pt x="677" y="140"/>
                                      <a:pt x="681" y="140"/>
                                    </a:cubicBezTo>
                                    <a:cubicBezTo>
                                      <a:pt x="685" y="140"/>
                                      <a:pt x="687" y="143"/>
                                      <a:pt x="687" y="147"/>
                                    </a:cubicBezTo>
                                    <a:cubicBezTo>
                                      <a:pt x="687" y="147"/>
                                      <a:pt x="687" y="148"/>
                                      <a:pt x="687" y="148"/>
                                    </a:cubicBezTo>
                                    <a:cubicBezTo>
                                      <a:pt x="688" y="148"/>
                                      <a:pt x="689" y="148"/>
                                      <a:pt x="691" y="148"/>
                                    </a:cubicBezTo>
                                    <a:cubicBezTo>
                                      <a:pt x="690" y="148"/>
                                      <a:pt x="690" y="148"/>
                                      <a:pt x="690" y="147"/>
                                    </a:cubicBezTo>
                                    <a:close/>
                                    <a:moveTo>
                                      <a:pt x="681" y="142"/>
                                    </a:moveTo>
                                    <a:cubicBezTo>
                                      <a:pt x="678" y="142"/>
                                      <a:pt x="676" y="144"/>
                                      <a:pt x="676" y="147"/>
                                    </a:cubicBezTo>
                                    <a:cubicBezTo>
                                      <a:pt x="676" y="147"/>
                                      <a:pt x="676" y="147"/>
                                      <a:pt x="676" y="148"/>
                                    </a:cubicBezTo>
                                    <a:cubicBezTo>
                                      <a:pt x="677" y="147"/>
                                      <a:pt x="679" y="147"/>
                                      <a:pt x="681" y="147"/>
                                    </a:cubicBezTo>
                                    <a:cubicBezTo>
                                      <a:pt x="683" y="147"/>
                                      <a:pt x="684" y="147"/>
                                      <a:pt x="686" y="148"/>
                                    </a:cubicBezTo>
                                    <a:cubicBezTo>
                                      <a:pt x="686" y="147"/>
                                      <a:pt x="686" y="147"/>
                                      <a:pt x="686" y="147"/>
                                    </a:cubicBezTo>
                                    <a:cubicBezTo>
                                      <a:pt x="686" y="144"/>
                                      <a:pt x="684" y="142"/>
                                      <a:pt x="681" y="142"/>
                                    </a:cubicBezTo>
                                    <a:close/>
                                    <a:moveTo>
                                      <a:pt x="691" y="139"/>
                                    </a:moveTo>
                                    <a:cubicBezTo>
                                      <a:pt x="692" y="136"/>
                                      <a:pt x="692" y="134"/>
                                      <a:pt x="693" y="132"/>
                                    </a:cubicBezTo>
                                    <a:cubicBezTo>
                                      <a:pt x="690" y="129"/>
                                      <a:pt x="685" y="128"/>
                                      <a:pt x="681" y="128"/>
                                    </a:cubicBezTo>
                                    <a:cubicBezTo>
                                      <a:pt x="677" y="128"/>
                                      <a:pt x="673" y="129"/>
                                      <a:pt x="669" y="131"/>
                                    </a:cubicBezTo>
                                    <a:cubicBezTo>
                                      <a:pt x="670" y="133"/>
                                      <a:pt x="671" y="135"/>
                                      <a:pt x="671" y="138"/>
                                    </a:cubicBezTo>
                                    <a:cubicBezTo>
                                      <a:pt x="674" y="135"/>
                                      <a:pt x="677" y="134"/>
                                      <a:pt x="681" y="134"/>
                                    </a:cubicBezTo>
                                    <a:cubicBezTo>
                                      <a:pt x="685" y="134"/>
                                      <a:pt x="689" y="136"/>
                                      <a:pt x="691" y="139"/>
                                    </a:cubicBezTo>
                                    <a:close/>
                                    <a:moveTo>
                                      <a:pt x="693" y="130"/>
                                    </a:moveTo>
                                    <a:cubicBezTo>
                                      <a:pt x="694" y="128"/>
                                      <a:pt x="695" y="126"/>
                                      <a:pt x="696" y="124"/>
                                    </a:cubicBezTo>
                                    <a:cubicBezTo>
                                      <a:pt x="691" y="122"/>
                                      <a:pt x="686" y="120"/>
                                      <a:pt x="681" y="120"/>
                                    </a:cubicBezTo>
                                    <a:cubicBezTo>
                                      <a:pt x="676" y="120"/>
                                      <a:pt x="671" y="121"/>
                                      <a:pt x="666" y="124"/>
                                    </a:cubicBezTo>
                                    <a:cubicBezTo>
                                      <a:pt x="667" y="126"/>
                                      <a:pt x="668" y="128"/>
                                      <a:pt x="669" y="130"/>
                                    </a:cubicBezTo>
                                    <a:cubicBezTo>
                                      <a:pt x="672" y="127"/>
                                      <a:pt x="676" y="126"/>
                                      <a:pt x="681" y="126"/>
                                    </a:cubicBezTo>
                                    <a:cubicBezTo>
                                      <a:pt x="686" y="126"/>
                                      <a:pt x="690" y="128"/>
                                      <a:pt x="693" y="130"/>
                                    </a:cubicBezTo>
                                    <a:close/>
                                    <a:moveTo>
                                      <a:pt x="697" y="123"/>
                                    </a:moveTo>
                                    <a:cubicBezTo>
                                      <a:pt x="697" y="121"/>
                                      <a:pt x="698" y="120"/>
                                      <a:pt x="699" y="118"/>
                                    </a:cubicBezTo>
                                    <a:cubicBezTo>
                                      <a:pt x="694" y="115"/>
                                      <a:pt x="688" y="113"/>
                                      <a:pt x="681" y="113"/>
                                    </a:cubicBezTo>
                                    <a:cubicBezTo>
                                      <a:pt x="674" y="113"/>
                                      <a:pt x="668" y="115"/>
                                      <a:pt x="663" y="118"/>
                                    </a:cubicBezTo>
                                    <a:cubicBezTo>
                                      <a:pt x="664" y="119"/>
                                      <a:pt x="665" y="121"/>
                                      <a:pt x="666" y="123"/>
                                    </a:cubicBezTo>
                                    <a:cubicBezTo>
                                      <a:pt x="670" y="120"/>
                                      <a:pt x="675" y="118"/>
                                      <a:pt x="681" y="118"/>
                                    </a:cubicBezTo>
                                    <a:cubicBezTo>
                                      <a:pt x="687" y="118"/>
                                      <a:pt x="692" y="120"/>
                                      <a:pt x="697" y="123"/>
                                    </a:cubicBezTo>
                                    <a:close/>
                                    <a:moveTo>
                                      <a:pt x="700" y="117"/>
                                    </a:moveTo>
                                    <a:cubicBezTo>
                                      <a:pt x="701" y="115"/>
                                      <a:pt x="703" y="114"/>
                                      <a:pt x="704" y="112"/>
                                    </a:cubicBezTo>
                                    <a:cubicBezTo>
                                      <a:pt x="697" y="108"/>
                                      <a:pt x="689" y="105"/>
                                      <a:pt x="681" y="105"/>
                                    </a:cubicBezTo>
                                    <a:cubicBezTo>
                                      <a:pt x="672" y="105"/>
                                      <a:pt x="665" y="108"/>
                                      <a:pt x="658" y="112"/>
                                    </a:cubicBezTo>
                                    <a:cubicBezTo>
                                      <a:pt x="659" y="113"/>
                                      <a:pt x="661" y="115"/>
                                      <a:pt x="662" y="117"/>
                                    </a:cubicBezTo>
                                    <a:cubicBezTo>
                                      <a:pt x="667" y="113"/>
                                      <a:pt x="674" y="111"/>
                                      <a:pt x="681" y="111"/>
                                    </a:cubicBezTo>
                                    <a:cubicBezTo>
                                      <a:pt x="688" y="111"/>
                                      <a:pt x="695" y="113"/>
                                      <a:pt x="700" y="117"/>
                                    </a:cubicBezTo>
                                    <a:close/>
                                    <a:moveTo>
                                      <a:pt x="663" y="96"/>
                                    </a:moveTo>
                                    <a:cubicBezTo>
                                      <a:pt x="663" y="84"/>
                                      <a:pt x="658" y="74"/>
                                      <a:pt x="650" y="66"/>
                                    </a:cubicBezTo>
                                    <a:cubicBezTo>
                                      <a:pt x="643" y="59"/>
                                      <a:pt x="632" y="54"/>
                                      <a:pt x="621" y="54"/>
                                    </a:cubicBezTo>
                                    <a:cubicBezTo>
                                      <a:pt x="609" y="54"/>
                                      <a:pt x="599" y="59"/>
                                      <a:pt x="591" y="66"/>
                                    </a:cubicBezTo>
                                    <a:cubicBezTo>
                                      <a:pt x="584" y="74"/>
                                      <a:pt x="579" y="84"/>
                                      <a:pt x="579" y="96"/>
                                    </a:cubicBezTo>
                                    <a:cubicBezTo>
                                      <a:pt x="579" y="97"/>
                                      <a:pt x="579" y="98"/>
                                      <a:pt x="579" y="100"/>
                                    </a:cubicBezTo>
                                    <a:cubicBezTo>
                                      <a:pt x="581" y="101"/>
                                      <a:pt x="584" y="102"/>
                                      <a:pt x="586" y="103"/>
                                    </a:cubicBezTo>
                                    <a:cubicBezTo>
                                      <a:pt x="585" y="101"/>
                                      <a:pt x="585" y="98"/>
                                      <a:pt x="585" y="96"/>
                                    </a:cubicBezTo>
                                    <a:cubicBezTo>
                                      <a:pt x="585" y="76"/>
                                      <a:pt x="601" y="60"/>
                                      <a:pt x="621" y="60"/>
                                    </a:cubicBezTo>
                                    <a:cubicBezTo>
                                      <a:pt x="641" y="60"/>
                                      <a:pt x="657" y="76"/>
                                      <a:pt x="657" y="96"/>
                                    </a:cubicBezTo>
                                    <a:cubicBezTo>
                                      <a:pt x="657" y="98"/>
                                      <a:pt x="656" y="100"/>
                                      <a:pt x="656" y="102"/>
                                    </a:cubicBezTo>
                                    <a:cubicBezTo>
                                      <a:pt x="658" y="101"/>
                                      <a:pt x="660" y="100"/>
                                      <a:pt x="663" y="99"/>
                                    </a:cubicBezTo>
                                    <a:cubicBezTo>
                                      <a:pt x="663" y="98"/>
                                      <a:pt x="663" y="97"/>
                                      <a:pt x="663" y="96"/>
                                    </a:cubicBezTo>
                                    <a:close/>
                                    <a:moveTo>
                                      <a:pt x="541" y="96"/>
                                    </a:moveTo>
                                    <a:cubicBezTo>
                                      <a:pt x="541" y="84"/>
                                      <a:pt x="536" y="74"/>
                                      <a:pt x="528" y="66"/>
                                    </a:cubicBezTo>
                                    <a:cubicBezTo>
                                      <a:pt x="521" y="59"/>
                                      <a:pt x="510" y="54"/>
                                      <a:pt x="499" y="54"/>
                                    </a:cubicBezTo>
                                    <a:cubicBezTo>
                                      <a:pt x="487" y="54"/>
                                      <a:pt x="477" y="59"/>
                                      <a:pt x="469" y="66"/>
                                    </a:cubicBezTo>
                                    <a:cubicBezTo>
                                      <a:pt x="461" y="74"/>
                                      <a:pt x="457" y="84"/>
                                      <a:pt x="457" y="96"/>
                                    </a:cubicBezTo>
                                    <a:cubicBezTo>
                                      <a:pt x="457" y="97"/>
                                      <a:pt x="457" y="98"/>
                                      <a:pt x="457" y="100"/>
                                    </a:cubicBezTo>
                                    <a:cubicBezTo>
                                      <a:pt x="459" y="101"/>
                                      <a:pt x="461" y="102"/>
                                      <a:pt x="464" y="103"/>
                                    </a:cubicBezTo>
                                    <a:cubicBezTo>
                                      <a:pt x="463" y="101"/>
                                      <a:pt x="463" y="98"/>
                                      <a:pt x="463" y="96"/>
                                    </a:cubicBezTo>
                                    <a:cubicBezTo>
                                      <a:pt x="463" y="76"/>
                                      <a:pt x="479" y="60"/>
                                      <a:pt x="499" y="60"/>
                                    </a:cubicBezTo>
                                    <a:cubicBezTo>
                                      <a:pt x="518" y="60"/>
                                      <a:pt x="534" y="76"/>
                                      <a:pt x="534" y="96"/>
                                    </a:cubicBezTo>
                                    <a:cubicBezTo>
                                      <a:pt x="534" y="98"/>
                                      <a:pt x="534" y="101"/>
                                      <a:pt x="534" y="103"/>
                                    </a:cubicBezTo>
                                    <a:cubicBezTo>
                                      <a:pt x="536" y="102"/>
                                      <a:pt x="538" y="101"/>
                                      <a:pt x="540" y="100"/>
                                    </a:cubicBezTo>
                                    <a:cubicBezTo>
                                      <a:pt x="540" y="98"/>
                                      <a:pt x="541" y="97"/>
                                      <a:pt x="541" y="96"/>
                                    </a:cubicBezTo>
                                    <a:close/>
                                    <a:moveTo>
                                      <a:pt x="420" y="96"/>
                                    </a:moveTo>
                                    <a:cubicBezTo>
                                      <a:pt x="420" y="84"/>
                                      <a:pt x="415" y="74"/>
                                      <a:pt x="407" y="66"/>
                                    </a:cubicBezTo>
                                    <a:cubicBezTo>
                                      <a:pt x="400" y="59"/>
                                      <a:pt x="389" y="54"/>
                                      <a:pt x="378" y="54"/>
                                    </a:cubicBezTo>
                                    <a:cubicBezTo>
                                      <a:pt x="366" y="54"/>
                                      <a:pt x="356" y="59"/>
                                      <a:pt x="348" y="66"/>
                                    </a:cubicBezTo>
                                    <a:cubicBezTo>
                                      <a:pt x="341" y="74"/>
                                      <a:pt x="336" y="84"/>
                                      <a:pt x="336" y="96"/>
                                    </a:cubicBezTo>
                                    <a:cubicBezTo>
                                      <a:pt x="336" y="97"/>
                                      <a:pt x="336" y="98"/>
                                      <a:pt x="336" y="100"/>
                                    </a:cubicBezTo>
                                    <a:cubicBezTo>
                                      <a:pt x="338" y="101"/>
                                      <a:pt x="341" y="102"/>
                                      <a:pt x="343" y="103"/>
                                    </a:cubicBezTo>
                                    <a:cubicBezTo>
                                      <a:pt x="342" y="101"/>
                                      <a:pt x="342" y="98"/>
                                      <a:pt x="342" y="96"/>
                                    </a:cubicBezTo>
                                    <a:cubicBezTo>
                                      <a:pt x="342" y="76"/>
                                      <a:pt x="358" y="60"/>
                                      <a:pt x="378" y="60"/>
                                    </a:cubicBezTo>
                                    <a:cubicBezTo>
                                      <a:pt x="398" y="60"/>
                                      <a:pt x="414" y="76"/>
                                      <a:pt x="414" y="96"/>
                                    </a:cubicBezTo>
                                    <a:cubicBezTo>
                                      <a:pt x="414" y="98"/>
                                      <a:pt x="413" y="100"/>
                                      <a:pt x="413" y="102"/>
                                    </a:cubicBezTo>
                                    <a:cubicBezTo>
                                      <a:pt x="415" y="101"/>
                                      <a:pt x="417" y="100"/>
                                      <a:pt x="420" y="99"/>
                                    </a:cubicBezTo>
                                    <a:cubicBezTo>
                                      <a:pt x="420" y="98"/>
                                      <a:pt x="420" y="97"/>
                                      <a:pt x="420" y="96"/>
                                    </a:cubicBezTo>
                                    <a:close/>
                                    <a:moveTo>
                                      <a:pt x="298" y="96"/>
                                    </a:moveTo>
                                    <a:cubicBezTo>
                                      <a:pt x="298" y="84"/>
                                      <a:pt x="293" y="74"/>
                                      <a:pt x="286" y="66"/>
                                    </a:cubicBezTo>
                                    <a:cubicBezTo>
                                      <a:pt x="278" y="59"/>
                                      <a:pt x="267" y="54"/>
                                      <a:pt x="256" y="54"/>
                                    </a:cubicBezTo>
                                    <a:cubicBezTo>
                                      <a:pt x="244" y="54"/>
                                      <a:pt x="234" y="59"/>
                                      <a:pt x="226" y="66"/>
                                    </a:cubicBezTo>
                                    <a:cubicBezTo>
                                      <a:pt x="219" y="74"/>
                                      <a:pt x="214" y="84"/>
                                      <a:pt x="214" y="96"/>
                                    </a:cubicBezTo>
                                    <a:cubicBezTo>
                                      <a:pt x="214" y="97"/>
                                      <a:pt x="214" y="98"/>
                                      <a:pt x="214" y="100"/>
                                    </a:cubicBezTo>
                                    <a:cubicBezTo>
                                      <a:pt x="216" y="101"/>
                                      <a:pt x="219" y="102"/>
                                      <a:pt x="221" y="103"/>
                                    </a:cubicBezTo>
                                    <a:cubicBezTo>
                                      <a:pt x="220" y="101"/>
                                      <a:pt x="220" y="98"/>
                                      <a:pt x="220" y="96"/>
                                    </a:cubicBezTo>
                                    <a:cubicBezTo>
                                      <a:pt x="220" y="76"/>
                                      <a:pt x="236" y="60"/>
                                      <a:pt x="256" y="60"/>
                                    </a:cubicBezTo>
                                    <a:cubicBezTo>
                                      <a:pt x="276" y="60"/>
                                      <a:pt x="292" y="76"/>
                                      <a:pt x="292" y="96"/>
                                    </a:cubicBezTo>
                                    <a:cubicBezTo>
                                      <a:pt x="292" y="98"/>
                                      <a:pt x="291" y="101"/>
                                      <a:pt x="291" y="103"/>
                                    </a:cubicBezTo>
                                    <a:cubicBezTo>
                                      <a:pt x="293" y="102"/>
                                      <a:pt x="295" y="101"/>
                                      <a:pt x="298" y="100"/>
                                    </a:cubicBezTo>
                                    <a:cubicBezTo>
                                      <a:pt x="298" y="98"/>
                                      <a:pt x="298" y="97"/>
                                      <a:pt x="298" y="96"/>
                                    </a:cubicBezTo>
                                    <a:close/>
                                    <a:moveTo>
                                      <a:pt x="172" y="112"/>
                                    </a:moveTo>
                                    <a:cubicBezTo>
                                      <a:pt x="174" y="113"/>
                                      <a:pt x="175" y="115"/>
                                      <a:pt x="176" y="117"/>
                                    </a:cubicBezTo>
                                    <a:cubicBezTo>
                                      <a:pt x="182" y="113"/>
                                      <a:pt x="188" y="111"/>
                                      <a:pt x="195" y="111"/>
                                    </a:cubicBezTo>
                                    <a:cubicBezTo>
                                      <a:pt x="202" y="111"/>
                                      <a:pt x="209" y="113"/>
                                      <a:pt x="214" y="117"/>
                                    </a:cubicBezTo>
                                    <a:cubicBezTo>
                                      <a:pt x="216" y="115"/>
                                      <a:pt x="217" y="114"/>
                                      <a:pt x="218" y="112"/>
                                    </a:cubicBezTo>
                                    <a:cubicBezTo>
                                      <a:pt x="212" y="108"/>
                                      <a:pt x="204" y="105"/>
                                      <a:pt x="195" y="105"/>
                                    </a:cubicBezTo>
                                    <a:cubicBezTo>
                                      <a:pt x="187" y="105"/>
                                      <a:pt x="179" y="108"/>
                                      <a:pt x="172" y="112"/>
                                    </a:cubicBezTo>
                                    <a:close/>
                                    <a:moveTo>
                                      <a:pt x="177" y="118"/>
                                    </a:moveTo>
                                    <a:cubicBezTo>
                                      <a:pt x="178" y="119"/>
                                      <a:pt x="179" y="121"/>
                                      <a:pt x="180" y="123"/>
                                    </a:cubicBezTo>
                                    <a:cubicBezTo>
                                      <a:pt x="184" y="120"/>
                                      <a:pt x="189" y="118"/>
                                      <a:pt x="195" y="118"/>
                                    </a:cubicBezTo>
                                    <a:cubicBezTo>
                                      <a:pt x="201" y="118"/>
                                      <a:pt x="206" y="120"/>
                                      <a:pt x="211" y="123"/>
                                    </a:cubicBezTo>
                                    <a:cubicBezTo>
                                      <a:pt x="212" y="121"/>
                                      <a:pt x="213" y="120"/>
                                      <a:pt x="214" y="118"/>
                                    </a:cubicBezTo>
                                    <a:cubicBezTo>
                                      <a:pt x="208" y="115"/>
                                      <a:pt x="202" y="113"/>
                                      <a:pt x="195" y="113"/>
                                    </a:cubicBezTo>
                                    <a:cubicBezTo>
                                      <a:pt x="188" y="113"/>
                                      <a:pt x="182" y="115"/>
                                      <a:pt x="177" y="118"/>
                                    </a:cubicBezTo>
                                    <a:close/>
                                    <a:moveTo>
                                      <a:pt x="181" y="124"/>
                                    </a:moveTo>
                                    <a:cubicBezTo>
                                      <a:pt x="182" y="126"/>
                                      <a:pt x="182" y="128"/>
                                      <a:pt x="183" y="130"/>
                                    </a:cubicBezTo>
                                    <a:cubicBezTo>
                                      <a:pt x="187" y="127"/>
                                      <a:pt x="191" y="126"/>
                                      <a:pt x="195" y="126"/>
                                    </a:cubicBezTo>
                                    <a:cubicBezTo>
                                      <a:pt x="200" y="126"/>
                                      <a:pt x="204" y="128"/>
                                      <a:pt x="208" y="130"/>
                                    </a:cubicBezTo>
                                    <a:cubicBezTo>
                                      <a:pt x="208" y="128"/>
                                      <a:pt x="209" y="126"/>
                                      <a:pt x="210" y="124"/>
                                    </a:cubicBezTo>
                                    <a:cubicBezTo>
                                      <a:pt x="206" y="122"/>
                                      <a:pt x="201" y="120"/>
                                      <a:pt x="195" y="120"/>
                                    </a:cubicBezTo>
                                    <a:cubicBezTo>
                                      <a:pt x="190" y="120"/>
                                      <a:pt x="185" y="121"/>
                                      <a:pt x="181" y="124"/>
                                    </a:cubicBezTo>
                                    <a:close/>
                                    <a:moveTo>
                                      <a:pt x="184" y="131"/>
                                    </a:moveTo>
                                    <a:cubicBezTo>
                                      <a:pt x="184" y="133"/>
                                      <a:pt x="185" y="135"/>
                                      <a:pt x="185" y="138"/>
                                    </a:cubicBezTo>
                                    <a:cubicBezTo>
                                      <a:pt x="188" y="135"/>
                                      <a:pt x="191" y="134"/>
                                      <a:pt x="195" y="134"/>
                                    </a:cubicBezTo>
                                    <a:cubicBezTo>
                                      <a:pt x="199" y="134"/>
                                      <a:pt x="203" y="136"/>
                                      <a:pt x="205" y="139"/>
                                    </a:cubicBezTo>
                                    <a:cubicBezTo>
                                      <a:pt x="206" y="136"/>
                                      <a:pt x="206" y="134"/>
                                      <a:pt x="207" y="132"/>
                                    </a:cubicBezTo>
                                    <a:cubicBezTo>
                                      <a:pt x="204" y="129"/>
                                      <a:pt x="200" y="128"/>
                                      <a:pt x="195" y="128"/>
                                    </a:cubicBezTo>
                                    <a:cubicBezTo>
                                      <a:pt x="191" y="128"/>
                                      <a:pt x="187" y="129"/>
                                      <a:pt x="184" y="131"/>
                                    </a:cubicBezTo>
                                    <a:close/>
                                    <a:moveTo>
                                      <a:pt x="205" y="147"/>
                                    </a:moveTo>
                                    <a:cubicBezTo>
                                      <a:pt x="205" y="145"/>
                                      <a:pt x="205" y="143"/>
                                      <a:pt x="205" y="141"/>
                                    </a:cubicBezTo>
                                    <a:cubicBezTo>
                                      <a:pt x="203" y="137"/>
                                      <a:pt x="199" y="135"/>
                                      <a:pt x="195" y="135"/>
                                    </a:cubicBezTo>
                                    <a:cubicBezTo>
                                      <a:pt x="191" y="135"/>
                                      <a:pt x="188" y="137"/>
                                      <a:pt x="186" y="140"/>
                                    </a:cubicBezTo>
                                    <a:cubicBezTo>
                                      <a:pt x="186" y="142"/>
                                      <a:pt x="186" y="145"/>
                                      <a:pt x="186" y="147"/>
                                    </a:cubicBezTo>
                                    <a:cubicBezTo>
                                      <a:pt x="186" y="147"/>
                                      <a:pt x="186" y="148"/>
                                      <a:pt x="186" y="148"/>
                                    </a:cubicBezTo>
                                    <a:cubicBezTo>
                                      <a:pt x="187" y="148"/>
                                      <a:pt x="188" y="148"/>
                                      <a:pt x="188" y="148"/>
                                    </a:cubicBezTo>
                                    <a:cubicBezTo>
                                      <a:pt x="188" y="148"/>
                                      <a:pt x="188" y="147"/>
                                      <a:pt x="188" y="147"/>
                                    </a:cubicBezTo>
                                    <a:cubicBezTo>
                                      <a:pt x="188" y="143"/>
                                      <a:pt x="191" y="140"/>
                                      <a:pt x="195" y="140"/>
                                    </a:cubicBezTo>
                                    <a:cubicBezTo>
                                      <a:pt x="199" y="140"/>
                                      <a:pt x="202" y="143"/>
                                      <a:pt x="202" y="147"/>
                                    </a:cubicBezTo>
                                    <a:cubicBezTo>
                                      <a:pt x="202" y="147"/>
                                      <a:pt x="202" y="148"/>
                                      <a:pt x="202" y="148"/>
                                    </a:cubicBezTo>
                                    <a:cubicBezTo>
                                      <a:pt x="203" y="148"/>
                                      <a:pt x="204" y="148"/>
                                      <a:pt x="205" y="148"/>
                                    </a:cubicBezTo>
                                    <a:cubicBezTo>
                                      <a:pt x="205" y="148"/>
                                      <a:pt x="205" y="148"/>
                                      <a:pt x="205" y="147"/>
                                    </a:cubicBezTo>
                                    <a:close/>
                                    <a:moveTo>
                                      <a:pt x="195" y="142"/>
                                    </a:moveTo>
                                    <a:cubicBezTo>
                                      <a:pt x="192" y="142"/>
                                      <a:pt x="190" y="144"/>
                                      <a:pt x="190" y="147"/>
                                    </a:cubicBezTo>
                                    <a:cubicBezTo>
                                      <a:pt x="190" y="147"/>
                                      <a:pt x="190" y="147"/>
                                      <a:pt x="190" y="148"/>
                                    </a:cubicBezTo>
                                    <a:cubicBezTo>
                                      <a:pt x="192" y="147"/>
                                      <a:pt x="193" y="147"/>
                                      <a:pt x="195" y="147"/>
                                    </a:cubicBezTo>
                                    <a:cubicBezTo>
                                      <a:pt x="197" y="147"/>
                                      <a:pt x="198" y="147"/>
                                      <a:pt x="200" y="148"/>
                                    </a:cubicBezTo>
                                    <a:cubicBezTo>
                                      <a:pt x="200" y="147"/>
                                      <a:pt x="200" y="147"/>
                                      <a:pt x="200" y="147"/>
                                    </a:cubicBezTo>
                                    <a:cubicBezTo>
                                      <a:pt x="200" y="144"/>
                                      <a:pt x="198" y="142"/>
                                      <a:pt x="195" y="142"/>
                                    </a:cubicBezTo>
                                    <a:close/>
                                    <a:moveTo>
                                      <a:pt x="166" y="158"/>
                                    </a:moveTo>
                                    <a:cubicBezTo>
                                      <a:pt x="168" y="159"/>
                                      <a:pt x="170" y="161"/>
                                      <a:pt x="171" y="162"/>
                                    </a:cubicBezTo>
                                    <a:cubicBezTo>
                                      <a:pt x="178" y="158"/>
                                      <a:pt x="186" y="155"/>
                                      <a:pt x="195" y="155"/>
                                    </a:cubicBezTo>
                                    <a:cubicBezTo>
                                      <a:pt x="204" y="155"/>
                                      <a:pt x="212" y="158"/>
                                      <a:pt x="219" y="163"/>
                                    </a:cubicBezTo>
                                    <a:cubicBezTo>
                                      <a:pt x="221" y="161"/>
                                      <a:pt x="222" y="160"/>
                                      <a:pt x="224" y="158"/>
                                    </a:cubicBezTo>
                                    <a:cubicBezTo>
                                      <a:pt x="216" y="152"/>
                                      <a:pt x="206" y="149"/>
                                      <a:pt x="195" y="149"/>
                                    </a:cubicBezTo>
                                    <a:cubicBezTo>
                                      <a:pt x="184" y="149"/>
                                      <a:pt x="174" y="152"/>
                                      <a:pt x="166" y="158"/>
                                    </a:cubicBezTo>
                                    <a:close/>
                                    <a:moveTo>
                                      <a:pt x="172" y="163"/>
                                    </a:moveTo>
                                    <a:cubicBezTo>
                                      <a:pt x="174" y="165"/>
                                      <a:pt x="175" y="166"/>
                                      <a:pt x="176" y="168"/>
                                    </a:cubicBezTo>
                                    <a:cubicBezTo>
                                      <a:pt x="182" y="165"/>
                                      <a:pt x="188" y="163"/>
                                      <a:pt x="195" y="163"/>
                                    </a:cubicBezTo>
                                    <a:cubicBezTo>
                                      <a:pt x="202" y="163"/>
                                      <a:pt x="209" y="165"/>
                                      <a:pt x="214" y="168"/>
                                    </a:cubicBezTo>
                                    <a:cubicBezTo>
                                      <a:pt x="216" y="167"/>
                                      <a:pt x="217" y="165"/>
                                      <a:pt x="218" y="164"/>
                                    </a:cubicBezTo>
                                    <a:cubicBezTo>
                                      <a:pt x="212" y="159"/>
                                      <a:pt x="204" y="157"/>
                                      <a:pt x="195" y="157"/>
                                    </a:cubicBezTo>
                                    <a:cubicBezTo>
                                      <a:pt x="187" y="157"/>
                                      <a:pt x="179" y="159"/>
                                      <a:pt x="172" y="163"/>
                                    </a:cubicBezTo>
                                    <a:close/>
                                    <a:moveTo>
                                      <a:pt x="177" y="169"/>
                                    </a:moveTo>
                                    <a:cubicBezTo>
                                      <a:pt x="178" y="171"/>
                                      <a:pt x="179" y="172"/>
                                      <a:pt x="180" y="174"/>
                                    </a:cubicBezTo>
                                    <a:cubicBezTo>
                                      <a:pt x="184" y="171"/>
                                      <a:pt x="189" y="170"/>
                                      <a:pt x="195" y="170"/>
                                    </a:cubicBezTo>
                                    <a:cubicBezTo>
                                      <a:pt x="201" y="170"/>
                                      <a:pt x="206" y="171"/>
                                      <a:pt x="211" y="174"/>
                                    </a:cubicBezTo>
                                    <a:cubicBezTo>
                                      <a:pt x="212" y="173"/>
                                      <a:pt x="213" y="171"/>
                                      <a:pt x="214" y="170"/>
                                    </a:cubicBezTo>
                                    <a:cubicBezTo>
                                      <a:pt x="208" y="166"/>
                                      <a:pt x="202" y="164"/>
                                      <a:pt x="195" y="164"/>
                                    </a:cubicBezTo>
                                    <a:cubicBezTo>
                                      <a:pt x="188" y="164"/>
                                      <a:pt x="182" y="166"/>
                                      <a:pt x="177" y="169"/>
                                    </a:cubicBezTo>
                                    <a:close/>
                                    <a:moveTo>
                                      <a:pt x="181" y="175"/>
                                    </a:moveTo>
                                    <a:cubicBezTo>
                                      <a:pt x="182" y="177"/>
                                      <a:pt x="182" y="179"/>
                                      <a:pt x="183" y="181"/>
                                    </a:cubicBezTo>
                                    <a:cubicBezTo>
                                      <a:pt x="187" y="179"/>
                                      <a:pt x="191" y="177"/>
                                      <a:pt x="195" y="177"/>
                                    </a:cubicBezTo>
                                    <a:cubicBezTo>
                                      <a:pt x="200" y="177"/>
                                      <a:pt x="204" y="179"/>
                                      <a:pt x="208" y="182"/>
                                    </a:cubicBezTo>
                                    <a:cubicBezTo>
                                      <a:pt x="208" y="180"/>
                                      <a:pt x="209" y="178"/>
                                      <a:pt x="210" y="176"/>
                                    </a:cubicBezTo>
                                    <a:cubicBezTo>
                                      <a:pt x="206" y="173"/>
                                      <a:pt x="201" y="171"/>
                                      <a:pt x="195" y="171"/>
                                    </a:cubicBezTo>
                                    <a:cubicBezTo>
                                      <a:pt x="190" y="171"/>
                                      <a:pt x="185" y="173"/>
                                      <a:pt x="181" y="175"/>
                                    </a:cubicBezTo>
                                    <a:close/>
                                    <a:moveTo>
                                      <a:pt x="184" y="183"/>
                                    </a:moveTo>
                                    <a:cubicBezTo>
                                      <a:pt x="184" y="185"/>
                                      <a:pt x="185" y="187"/>
                                      <a:pt x="185" y="189"/>
                                    </a:cubicBezTo>
                                    <a:cubicBezTo>
                                      <a:pt x="188" y="187"/>
                                      <a:pt x="191" y="185"/>
                                      <a:pt x="195" y="185"/>
                                    </a:cubicBezTo>
                                    <a:cubicBezTo>
                                      <a:pt x="199" y="185"/>
                                      <a:pt x="203" y="187"/>
                                      <a:pt x="205" y="190"/>
                                    </a:cubicBezTo>
                                    <a:cubicBezTo>
                                      <a:pt x="206" y="188"/>
                                      <a:pt x="206" y="185"/>
                                      <a:pt x="207" y="183"/>
                                    </a:cubicBezTo>
                                    <a:cubicBezTo>
                                      <a:pt x="204" y="181"/>
                                      <a:pt x="200" y="179"/>
                                      <a:pt x="195" y="179"/>
                                    </a:cubicBezTo>
                                    <a:cubicBezTo>
                                      <a:pt x="191" y="179"/>
                                      <a:pt x="187" y="180"/>
                                      <a:pt x="184" y="183"/>
                                    </a:cubicBezTo>
                                    <a:close/>
                                    <a:moveTo>
                                      <a:pt x="205" y="199"/>
                                    </a:moveTo>
                                    <a:cubicBezTo>
                                      <a:pt x="205" y="196"/>
                                      <a:pt x="205" y="194"/>
                                      <a:pt x="205" y="192"/>
                                    </a:cubicBezTo>
                                    <a:cubicBezTo>
                                      <a:pt x="203" y="189"/>
                                      <a:pt x="199" y="187"/>
                                      <a:pt x="195" y="187"/>
                                    </a:cubicBezTo>
                                    <a:cubicBezTo>
                                      <a:pt x="191" y="187"/>
                                      <a:pt x="188" y="188"/>
                                      <a:pt x="186" y="191"/>
                                    </a:cubicBezTo>
                                    <a:cubicBezTo>
                                      <a:pt x="186" y="194"/>
                                      <a:pt x="186" y="196"/>
                                      <a:pt x="186" y="199"/>
                                    </a:cubicBezTo>
                                    <a:cubicBezTo>
                                      <a:pt x="186" y="199"/>
                                      <a:pt x="186" y="199"/>
                                      <a:pt x="186" y="199"/>
                                    </a:cubicBezTo>
                                    <a:cubicBezTo>
                                      <a:pt x="187" y="199"/>
                                      <a:pt x="188" y="199"/>
                                      <a:pt x="188" y="199"/>
                                    </a:cubicBezTo>
                                    <a:cubicBezTo>
                                      <a:pt x="188" y="199"/>
                                      <a:pt x="188" y="199"/>
                                      <a:pt x="188" y="199"/>
                                    </a:cubicBezTo>
                                    <a:cubicBezTo>
                                      <a:pt x="188" y="195"/>
                                      <a:pt x="191" y="192"/>
                                      <a:pt x="195" y="192"/>
                                    </a:cubicBezTo>
                                    <a:cubicBezTo>
                                      <a:pt x="199" y="192"/>
                                      <a:pt x="202" y="195"/>
                                      <a:pt x="202" y="199"/>
                                    </a:cubicBezTo>
                                    <a:cubicBezTo>
                                      <a:pt x="202" y="199"/>
                                      <a:pt x="202" y="199"/>
                                      <a:pt x="202" y="199"/>
                                    </a:cubicBezTo>
                                    <a:cubicBezTo>
                                      <a:pt x="203" y="199"/>
                                      <a:pt x="204" y="199"/>
                                      <a:pt x="205" y="200"/>
                                    </a:cubicBezTo>
                                    <a:cubicBezTo>
                                      <a:pt x="205" y="199"/>
                                      <a:pt x="205" y="199"/>
                                      <a:pt x="205" y="199"/>
                                    </a:cubicBezTo>
                                    <a:close/>
                                    <a:moveTo>
                                      <a:pt x="195" y="193"/>
                                    </a:moveTo>
                                    <a:cubicBezTo>
                                      <a:pt x="192" y="193"/>
                                      <a:pt x="190" y="196"/>
                                      <a:pt x="190" y="199"/>
                                    </a:cubicBezTo>
                                    <a:cubicBezTo>
                                      <a:pt x="190" y="199"/>
                                      <a:pt x="190" y="199"/>
                                      <a:pt x="190" y="199"/>
                                    </a:cubicBezTo>
                                    <a:cubicBezTo>
                                      <a:pt x="192" y="199"/>
                                      <a:pt x="193" y="199"/>
                                      <a:pt x="195" y="199"/>
                                    </a:cubicBezTo>
                                    <a:cubicBezTo>
                                      <a:pt x="197" y="199"/>
                                      <a:pt x="198" y="199"/>
                                      <a:pt x="200" y="199"/>
                                    </a:cubicBezTo>
                                    <a:cubicBezTo>
                                      <a:pt x="200" y="199"/>
                                      <a:pt x="200" y="199"/>
                                      <a:pt x="200" y="199"/>
                                    </a:cubicBezTo>
                                    <a:cubicBezTo>
                                      <a:pt x="200" y="196"/>
                                      <a:pt x="198" y="193"/>
                                      <a:pt x="195" y="193"/>
                                    </a:cubicBezTo>
                                    <a:close/>
                                    <a:moveTo>
                                      <a:pt x="166" y="209"/>
                                    </a:moveTo>
                                    <a:cubicBezTo>
                                      <a:pt x="168" y="211"/>
                                      <a:pt x="170" y="212"/>
                                      <a:pt x="171" y="214"/>
                                    </a:cubicBezTo>
                                    <a:cubicBezTo>
                                      <a:pt x="178" y="209"/>
                                      <a:pt x="186" y="206"/>
                                      <a:pt x="195" y="206"/>
                                    </a:cubicBezTo>
                                    <a:cubicBezTo>
                                      <a:pt x="204" y="206"/>
                                      <a:pt x="212" y="209"/>
                                      <a:pt x="219" y="214"/>
                                    </a:cubicBezTo>
                                    <a:cubicBezTo>
                                      <a:pt x="221" y="212"/>
                                      <a:pt x="222" y="211"/>
                                      <a:pt x="224" y="210"/>
                                    </a:cubicBezTo>
                                    <a:cubicBezTo>
                                      <a:pt x="216" y="204"/>
                                      <a:pt x="206" y="200"/>
                                      <a:pt x="195" y="200"/>
                                    </a:cubicBezTo>
                                    <a:cubicBezTo>
                                      <a:pt x="184" y="200"/>
                                      <a:pt x="174" y="204"/>
                                      <a:pt x="166" y="209"/>
                                    </a:cubicBezTo>
                                    <a:close/>
                                    <a:moveTo>
                                      <a:pt x="172" y="215"/>
                                    </a:moveTo>
                                    <a:cubicBezTo>
                                      <a:pt x="174" y="216"/>
                                      <a:pt x="175" y="218"/>
                                      <a:pt x="176" y="219"/>
                                    </a:cubicBezTo>
                                    <a:cubicBezTo>
                                      <a:pt x="182" y="216"/>
                                      <a:pt x="188" y="214"/>
                                      <a:pt x="195" y="214"/>
                                    </a:cubicBezTo>
                                    <a:cubicBezTo>
                                      <a:pt x="202" y="214"/>
                                      <a:pt x="209" y="216"/>
                                      <a:pt x="214" y="220"/>
                                    </a:cubicBezTo>
                                    <a:cubicBezTo>
                                      <a:pt x="216" y="218"/>
                                      <a:pt x="217" y="217"/>
                                      <a:pt x="218" y="215"/>
                                    </a:cubicBezTo>
                                    <a:cubicBezTo>
                                      <a:pt x="212" y="211"/>
                                      <a:pt x="204" y="208"/>
                                      <a:pt x="195" y="208"/>
                                    </a:cubicBezTo>
                                    <a:cubicBezTo>
                                      <a:pt x="187" y="208"/>
                                      <a:pt x="179" y="210"/>
                                      <a:pt x="172" y="215"/>
                                    </a:cubicBezTo>
                                    <a:close/>
                                    <a:moveTo>
                                      <a:pt x="177" y="221"/>
                                    </a:moveTo>
                                    <a:cubicBezTo>
                                      <a:pt x="178" y="222"/>
                                      <a:pt x="179" y="224"/>
                                      <a:pt x="180" y="225"/>
                                    </a:cubicBezTo>
                                    <a:cubicBezTo>
                                      <a:pt x="184" y="223"/>
                                      <a:pt x="189" y="221"/>
                                      <a:pt x="195" y="221"/>
                                    </a:cubicBezTo>
                                    <a:cubicBezTo>
                                      <a:pt x="201" y="221"/>
                                      <a:pt x="206" y="223"/>
                                      <a:pt x="211" y="226"/>
                                    </a:cubicBezTo>
                                    <a:cubicBezTo>
                                      <a:pt x="212" y="224"/>
                                      <a:pt x="213" y="223"/>
                                      <a:pt x="214" y="221"/>
                                    </a:cubicBezTo>
                                    <a:cubicBezTo>
                                      <a:pt x="208" y="218"/>
                                      <a:pt x="202" y="216"/>
                                      <a:pt x="195" y="216"/>
                                    </a:cubicBezTo>
                                    <a:cubicBezTo>
                                      <a:pt x="188" y="216"/>
                                      <a:pt x="182" y="218"/>
                                      <a:pt x="177" y="221"/>
                                    </a:cubicBezTo>
                                    <a:close/>
                                    <a:moveTo>
                                      <a:pt x="181" y="227"/>
                                    </a:moveTo>
                                    <a:cubicBezTo>
                                      <a:pt x="182" y="229"/>
                                      <a:pt x="182" y="231"/>
                                      <a:pt x="183" y="232"/>
                                    </a:cubicBezTo>
                                    <a:cubicBezTo>
                                      <a:pt x="187" y="230"/>
                                      <a:pt x="191" y="229"/>
                                      <a:pt x="195" y="229"/>
                                    </a:cubicBezTo>
                                    <a:cubicBezTo>
                                      <a:pt x="200" y="229"/>
                                      <a:pt x="204" y="230"/>
                                      <a:pt x="208" y="233"/>
                                    </a:cubicBezTo>
                                    <a:cubicBezTo>
                                      <a:pt x="208" y="231"/>
                                      <a:pt x="209" y="229"/>
                                      <a:pt x="210" y="227"/>
                                    </a:cubicBezTo>
                                    <a:cubicBezTo>
                                      <a:pt x="206" y="224"/>
                                      <a:pt x="201" y="223"/>
                                      <a:pt x="195" y="223"/>
                                    </a:cubicBezTo>
                                    <a:cubicBezTo>
                                      <a:pt x="190" y="223"/>
                                      <a:pt x="185" y="224"/>
                                      <a:pt x="181" y="227"/>
                                    </a:cubicBezTo>
                                    <a:close/>
                                    <a:moveTo>
                                      <a:pt x="184" y="234"/>
                                    </a:moveTo>
                                    <a:cubicBezTo>
                                      <a:pt x="184" y="236"/>
                                      <a:pt x="185" y="238"/>
                                      <a:pt x="185" y="240"/>
                                    </a:cubicBezTo>
                                    <a:cubicBezTo>
                                      <a:pt x="188" y="238"/>
                                      <a:pt x="191" y="236"/>
                                      <a:pt x="195" y="236"/>
                                    </a:cubicBezTo>
                                    <a:cubicBezTo>
                                      <a:pt x="199" y="236"/>
                                      <a:pt x="203" y="238"/>
                                      <a:pt x="205" y="241"/>
                                    </a:cubicBezTo>
                                    <a:cubicBezTo>
                                      <a:pt x="206" y="239"/>
                                      <a:pt x="206" y="237"/>
                                      <a:pt x="207" y="235"/>
                                    </a:cubicBezTo>
                                    <a:cubicBezTo>
                                      <a:pt x="204" y="232"/>
                                      <a:pt x="200" y="230"/>
                                      <a:pt x="195" y="230"/>
                                    </a:cubicBezTo>
                                    <a:cubicBezTo>
                                      <a:pt x="191" y="230"/>
                                      <a:pt x="187" y="232"/>
                                      <a:pt x="184" y="234"/>
                                    </a:cubicBezTo>
                                    <a:close/>
                                    <a:moveTo>
                                      <a:pt x="205" y="250"/>
                                    </a:moveTo>
                                    <a:cubicBezTo>
                                      <a:pt x="205" y="248"/>
                                      <a:pt x="205" y="246"/>
                                      <a:pt x="205" y="244"/>
                                    </a:cubicBezTo>
                                    <a:cubicBezTo>
                                      <a:pt x="203" y="240"/>
                                      <a:pt x="199" y="238"/>
                                      <a:pt x="195" y="238"/>
                                    </a:cubicBezTo>
                                    <a:cubicBezTo>
                                      <a:pt x="191" y="238"/>
                                      <a:pt x="188" y="240"/>
                                      <a:pt x="186" y="242"/>
                                    </a:cubicBezTo>
                                    <a:cubicBezTo>
                                      <a:pt x="186" y="245"/>
                                      <a:pt x="186" y="247"/>
                                      <a:pt x="186" y="250"/>
                                    </a:cubicBezTo>
                                    <a:cubicBezTo>
                                      <a:pt x="186" y="250"/>
                                      <a:pt x="186" y="251"/>
                                      <a:pt x="186" y="251"/>
                                    </a:cubicBezTo>
                                    <a:cubicBezTo>
                                      <a:pt x="187" y="251"/>
                                      <a:pt x="188" y="251"/>
                                      <a:pt x="188" y="251"/>
                                    </a:cubicBezTo>
                                    <a:cubicBezTo>
                                      <a:pt x="188" y="250"/>
                                      <a:pt x="188" y="250"/>
                                      <a:pt x="188" y="250"/>
                                    </a:cubicBezTo>
                                    <a:cubicBezTo>
                                      <a:pt x="188" y="246"/>
                                      <a:pt x="191" y="243"/>
                                      <a:pt x="195" y="243"/>
                                    </a:cubicBezTo>
                                    <a:cubicBezTo>
                                      <a:pt x="199" y="243"/>
                                      <a:pt x="202" y="246"/>
                                      <a:pt x="202" y="250"/>
                                    </a:cubicBezTo>
                                    <a:cubicBezTo>
                                      <a:pt x="202" y="250"/>
                                      <a:pt x="202" y="250"/>
                                      <a:pt x="202" y="251"/>
                                    </a:cubicBezTo>
                                    <a:cubicBezTo>
                                      <a:pt x="203" y="251"/>
                                      <a:pt x="204" y="251"/>
                                      <a:pt x="205" y="251"/>
                                    </a:cubicBezTo>
                                    <a:cubicBezTo>
                                      <a:pt x="205" y="251"/>
                                      <a:pt x="205" y="250"/>
                                      <a:pt x="205" y="250"/>
                                    </a:cubicBezTo>
                                    <a:close/>
                                    <a:moveTo>
                                      <a:pt x="195" y="245"/>
                                    </a:moveTo>
                                    <a:cubicBezTo>
                                      <a:pt x="192" y="245"/>
                                      <a:pt x="190" y="247"/>
                                      <a:pt x="190" y="250"/>
                                    </a:cubicBezTo>
                                    <a:cubicBezTo>
                                      <a:pt x="190" y="250"/>
                                      <a:pt x="190" y="250"/>
                                      <a:pt x="190" y="250"/>
                                    </a:cubicBezTo>
                                    <a:cubicBezTo>
                                      <a:pt x="192" y="250"/>
                                      <a:pt x="193" y="250"/>
                                      <a:pt x="195" y="250"/>
                                    </a:cubicBezTo>
                                    <a:cubicBezTo>
                                      <a:pt x="197" y="250"/>
                                      <a:pt x="198" y="250"/>
                                      <a:pt x="200" y="250"/>
                                    </a:cubicBezTo>
                                    <a:cubicBezTo>
                                      <a:pt x="200" y="250"/>
                                      <a:pt x="200" y="250"/>
                                      <a:pt x="200" y="250"/>
                                    </a:cubicBezTo>
                                    <a:cubicBezTo>
                                      <a:pt x="200" y="247"/>
                                      <a:pt x="198" y="245"/>
                                      <a:pt x="195" y="245"/>
                                    </a:cubicBezTo>
                                    <a:close/>
                                    <a:moveTo>
                                      <a:pt x="166" y="261"/>
                                    </a:moveTo>
                                    <a:cubicBezTo>
                                      <a:pt x="168" y="262"/>
                                      <a:pt x="170" y="263"/>
                                      <a:pt x="171" y="265"/>
                                    </a:cubicBezTo>
                                    <a:cubicBezTo>
                                      <a:pt x="178" y="260"/>
                                      <a:pt x="186" y="258"/>
                                      <a:pt x="195" y="258"/>
                                    </a:cubicBezTo>
                                    <a:cubicBezTo>
                                      <a:pt x="204" y="258"/>
                                      <a:pt x="212" y="261"/>
                                      <a:pt x="219" y="265"/>
                                    </a:cubicBezTo>
                                    <a:cubicBezTo>
                                      <a:pt x="221" y="264"/>
                                      <a:pt x="222" y="262"/>
                                      <a:pt x="224" y="261"/>
                                    </a:cubicBezTo>
                                    <a:cubicBezTo>
                                      <a:pt x="216" y="255"/>
                                      <a:pt x="206" y="252"/>
                                      <a:pt x="195" y="252"/>
                                    </a:cubicBezTo>
                                    <a:cubicBezTo>
                                      <a:pt x="184" y="252"/>
                                      <a:pt x="174" y="255"/>
                                      <a:pt x="166" y="261"/>
                                    </a:cubicBezTo>
                                    <a:close/>
                                    <a:moveTo>
                                      <a:pt x="172" y="266"/>
                                    </a:moveTo>
                                    <a:cubicBezTo>
                                      <a:pt x="174" y="268"/>
                                      <a:pt x="175" y="269"/>
                                      <a:pt x="176" y="271"/>
                                    </a:cubicBezTo>
                                    <a:cubicBezTo>
                                      <a:pt x="182" y="267"/>
                                      <a:pt x="188" y="265"/>
                                      <a:pt x="195" y="265"/>
                                    </a:cubicBezTo>
                                    <a:cubicBezTo>
                                      <a:pt x="202" y="265"/>
                                      <a:pt x="209" y="268"/>
                                      <a:pt x="214" y="271"/>
                                    </a:cubicBezTo>
                                    <a:cubicBezTo>
                                      <a:pt x="216" y="270"/>
                                      <a:pt x="217" y="268"/>
                                      <a:pt x="218" y="266"/>
                                    </a:cubicBezTo>
                                    <a:cubicBezTo>
                                      <a:pt x="212" y="262"/>
                                      <a:pt x="204" y="259"/>
                                      <a:pt x="195" y="259"/>
                                    </a:cubicBezTo>
                                    <a:cubicBezTo>
                                      <a:pt x="187" y="259"/>
                                      <a:pt x="179" y="262"/>
                                      <a:pt x="172" y="266"/>
                                    </a:cubicBezTo>
                                    <a:close/>
                                    <a:moveTo>
                                      <a:pt x="177" y="272"/>
                                    </a:moveTo>
                                    <a:cubicBezTo>
                                      <a:pt x="178" y="274"/>
                                      <a:pt x="179" y="275"/>
                                      <a:pt x="180" y="277"/>
                                    </a:cubicBezTo>
                                    <a:cubicBezTo>
                                      <a:pt x="184" y="274"/>
                                      <a:pt x="189" y="272"/>
                                      <a:pt x="195" y="272"/>
                                    </a:cubicBezTo>
                                    <a:cubicBezTo>
                                      <a:pt x="201" y="272"/>
                                      <a:pt x="206" y="274"/>
                                      <a:pt x="211" y="277"/>
                                    </a:cubicBezTo>
                                    <a:cubicBezTo>
                                      <a:pt x="212" y="276"/>
                                      <a:pt x="213" y="274"/>
                                      <a:pt x="214" y="273"/>
                                    </a:cubicBezTo>
                                    <a:cubicBezTo>
                                      <a:pt x="208" y="269"/>
                                      <a:pt x="202" y="267"/>
                                      <a:pt x="195" y="267"/>
                                    </a:cubicBezTo>
                                    <a:cubicBezTo>
                                      <a:pt x="188" y="267"/>
                                      <a:pt x="182" y="269"/>
                                      <a:pt x="177" y="272"/>
                                    </a:cubicBezTo>
                                    <a:close/>
                                    <a:moveTo>
                                      <a:pt x="181" y="278"/>
                                    </a:moveTo>
                                    <a:cubicBezTo>
                                      <a:pt x="182" y="280"/>
                                      <a:pt x="182" y="282"/>
                                      <a:pt x="183" y="284"/>
                                    </a:cubicBezTo>
                                    <a:cubicBezTo>
                                      <a:pt x="187" y="282"/>
                                      <a:pt x="191" y="280"/>
                                      <a:pt x="195" y="280"/>
                                    </a:cubicBezTo>
                                    <a:cubicBezTo>
                                      <a:pt x="200" y="280"/>
                                      <a:pt x="204" y="282"/>
                                      <a:pt x="208" y="284"/>
                                    </a:cubicBezTo>
                                    <a:cubicBezTo>
                                      <a:pt x="208" y="282"/>
                                      <a:pt x="209" y="280"/>
                                      <a:pt x="210" y="279"/>
                                    </a:cubicBezTo>
                                    <a:cubicBezTo>
                                      <a:pt x="206" y="276"/>
                                      <a:pt x="201" y="274"/>
                                      <a:pt x="195" y="274"/>
                                    </a:cubicBezTo>
                                    <a:cubicBezTo>
                                      <a:pt x="190" y="274"/>
                                      <a:pt x="185" y="276"/>
                                      <a:pt x="181" y="278"/>
                                    </a:cubicBezTo>
                                    <a:close/>
                                    <a:moveTo>
                                      <a:pt x="184" y="285"/>
                                    </a:moveTo>
                                    <a:cubicBezTo>
                                      <a:pt x="184" y="287"/>
                                      <a:pt x="185" y="290"/>
                                      <a:pt x="185" y="292"/>
                                    </a:cubicBezTo>
                                    <a:cubicBezTo>
                                      <a:pt x="188" y="289"/>
                                      <a:pt x="191" y="288"/>
                                      <a:pt x="195" y="288"/>
                                    </a:cubicBezTo>
                                    <a:cubicBezTo>
                                      <a:pt x="199" y="288"/>
                                      <a:pt x="203" y="290"/>
                                      <a:pt x="205" y="293"/>
                                    </a:cubicBezTo>
                                    <a:cubicBezTo>
                                      <a:pt x="206" y="290"/>
                                      <a:pt x="206" y="288"/>
                                      <a:pt x="207" y="286"/>
                                    </a:cubicBezTo>
                                    <a:cubicBezTo>
                                      <a:pt x="204" y="283"/>
                                      <a:pt x="200" y="282"/>
                                      <a:pt x="195" y="282"/>
                                    </a:cubicBezTo>
                                    <a:cubicBezTo>
                                      <a:pt x="191" y="282"/>
                                      <a:pt x="187" y="283"/>
                                      <a:pt x="184" y="285"/>
                                    </a:cubicBezTo>
                                    <a:close/>
                                    <a:moveTo>
                                      <a:pt x="205" y="301"/>
                                    </a:moveTo>
                                    <a:cubicBezTo>
                                      <a:pt x="205" y="299"/>
                                      <a:pt x="205" y="297"/>
                                      <a:pt x="205" y="295"/>
                                    </a:cubicBezTo>
                                    <a:cubicBezTo>
                                      <a:pt x="203" y="292"/>
                                      <a:pt x="199" y="289"/>
                                      <a:pt x="195" y="289"/>
                                    </a:cubicBezTo>
                                    <a:cubicBezTo>
                                      <a:pt x="191" y="289"/>
                                      <a:pt x="188" y="291"/>
                                      <a:pt x="186" y="294"/>
                                    </a:cubicBezTo>
                                    <a:cubicBezTo>
                                      <a:pt x="186" y="296"/>
                                      <a:pt x="186" y="299"/>
                                      <a:pt x="186" y="301"/>
                                    </a:cubicBezTo>
                                    <a:cubicBezTo>
                                      <a:pt x="186" y="302"/>
                                      <a:pt x="186" y="302"/>
                                      <a:pt x="186" y="302"/>
                                    </a:cubicBezTo>
                                    <a:cubicBezTo>
                                      <a:pt x="187" y="302"/>
                                      <a:pt x="188" y="302"/>
                                      <a:pt x="188" y="302"/>
                                    </a:cubicBezTo>
                                    <a:cubicBezTo>
                                      <a:pt x="188" y="302"/>
                                      <a:pt x="188" y="301"/>
                                      <a:pt x="188" y="301"/>
                                    </a:cubicBezTo>
                                    <a:cubicBezTo>
                                      <a:pt x="188" y="298"/>
                                      <a:pt x="191" y="295"/>
                                      <a:pt x="195" y="295"/>
                                    </a:cubicBezTo>
                                    <a:cubicBezTo>
                                      <a:pt x="199" y="295"/>
                                      <a:pt x="202" y="298"/>
                                      <a:pt x="202" y="301"/>
                                    </a:cubicBezTo>
                                    <a:cubicBezTo>
                                      <a:pt x="202" y="301"/>
                                      <a:pt x="202" y="302"/>
                                      <a:pt x="202" y="302"/>
                                    </a:cubicBezTo>
                                    <a:cubicBezTo>
                                      <a:pt x="203" y="302"/>
                                      <a:pt x="204" y="302"/>
                                      <a:pt x="205" y="302"/>
                                    </a:cubicBezTo>
                                    <a:cubicBezTo>
                                      <a:pt x="205" y="302"/>
                                      <a:pt x="205" y="302"/>
                                      <a:pt x="205" y="301"/>
                                    </a:cubicBezTo>
                                    <a:close/>
                                    <a:moveTo>
                                      <a:pt x="195" y="296"/>
                                    </a:moveTo>
                                    <a:cubicBezTo>
                                      <a:pt x="192" y="296"/>
                                      <a:pt x="190" y="298"/>
                                      <a:pt x="190" y="301"/>
                                    </a:cubicBezTo>
                                    <a:cubicBezTo>
                                      <a:pt x="190" y="301"/>
                                      <a:pt x="190" y="302"/>
                                      <a:pt x="190" y="302"/>
                                    </a:cubicBezTo>
                                    <a:cubicBezTo>
                                      <a:pt x="192" y="302"/>
                                      <a:pt x="193" y="301"/>
                                      <a:pt x="195" y="301"/>
                                    </a:cubicBezTo>
                                    <a:cubicBezTo>
                                      <a:pt x="197" y="301"/>
                                      <a:pt x="198" y="302"/>
                                      <a:pt x="200" y="302"/>
                                    </a:cubicBezTo>
                                    <a:cubicBezTo>
                                      <a:pt x="200" y="302"/>
                                      <a:pt x="200" y="301"/>
                                      <a:pt x="200" y="301"/>
                                    </a:cubicBezTo>
                                    <a:cubicBezTo>
                                      <a:pt x="200" y="298"/>
                                      <a:pt x="198" y="296"/>
                                      <a:pt x="195" y="296"/>
                                    </a:cubicBezTo>
                                    <a:close/>
                                    <a:moveTo>
                                      <a:pt x="166" y="312"/>
                                    </a:moveTo>
                                    <a:cubicBezTo>
                                      <a:pt x="168" y="313"/>
                                      <a:pt x="170" y="315"/>
                                      <a:pt x="171" y="316"/>
                                    </a:cubicBezTo>
                                    <a:cubicBezTo>
                                      <a:pt x="178" y="312"/>
                                      <a:pt x="186" y="309"/>
                                      <a:pt x="195" y="309"/>
                                    </a:cubicBezTo>
                                    <a:cubicBezTo>
                                      <a:pt x="204" y="309"/>
                                      <a:pt x="212" y="312"/>
                                      <a:pt x="219" y="317"/>
                                    </a:cubicBezTo>
                                    <a:cubicBezTo>
                                      <a:pt x="221" y="315"/>
                                      <a:pt x="222" y="314"/>
                                      <a:pt x="224" y="312"/>
                                    </a:cubicBezTo>
                                    <a:cubicBezTo>
                                      <a:pt x="216" y="307"/>
                                      <a:pt x="206" y="303"/>
                                      <a:pt x="195" y="303"/>
                                    </a:cubicBezTo>
                                    <a:cubicBezTo>
                                      <a:pt x="184" y="303"/>
                                      <a:pt x="174" y="306"/>
                                      <a:pt x="166" y="312"/>
                                    </a:cubicBezTo>
                                    <a:close/>
                                    <a:moveTo>
                                      <a:pt x="172" y="317"/>
                                    </a:moveTo>
                                    <a:cubicBezTo>
                                      <a:pt x="174" y="319"/>
                                      <a:pt x="175" y="321"/>
                                      <a:pt x="176" y="322"/>
                                    </a:cubicBezTo>
                                    <a:cubicBezTo>
                                      <a:pt x="182" y="319"/>
                                      <a:pt x="188" y="317"/>
                                      <a:pt x="195" y="317"/>
                                    </a:cubicBezTo>
                                    <a:cubicBezTo>
                                      <a:pt x="202" y="317"/>
                                      <a:pt x="209" y="319"/>
                                      <a:pt x="214" y="323"/>
                                    </a:cubicBezTo>
                                    <a:cubicBezTo>
                                      <a:pt x="216" y="321"/>
                                      <a:pt x="217" y="319"/>
                                      <a:pt x="218" y="318"/>
                                    </a:cubicBezTo>
                                    <a:cubicBezTo>
                                      <a:pt x="212" y="313"/>
                                      <a:pt x="204" y="311"/>
                                      <a:pt x="195" y="311"/>
                                    </a:cubicBezTo>
                                    <a:cubicBezTo>
                                      <a:pt x="187" y="311"/>
                                      <a:pt x="179" y="313"/>
                                      <a:pt x="172" y="317"/>
                                    </a:cubicBezTo>
                                    <a:close/>
                                    <a:moveTo>
                                      <a:pt x="177" y="324"/>
                                    </a:moveTo>
                                    <a:cubicBezTo>
                                      <a:pt x="178" y="325"/>
                                      <a:pt x="179" y="327"/>
                                      <a:pt x="180" y="328"/>
                                    </a:cubicBezTo>
                                    <a:cubicBezTo>
                                      <a:pt x="184" y="325"/>
                                      <a:pt x="189" y="324"/>
                                      <a:pt x="195" y="324"/>
                                    </a:cubicBezTo>
                                    <a:cubicBezTo>
                                      <a:pt x="201" y="324"/>
                                      <a:pt x="206" y="326"/>
                                      <a:pt x="211" y="329"/>
                                    </a:cubicBezTo>
                                    <a:cubicBezTo>
                                      <a:pt x="212" y="327"/>
                                      <a:pt x="213" y="325"/>
                                      <a:pt x="214" y="324"/>
                                    </a:cubicBezTo>
                                    <a:cubicBezTo>
                                      <a:pt x="208" y="320"/>
                                      <a:pt x="202" y="318"/>
                                      <a:pt x="195" y="318"/>
                                    </a:cubicBezTo>
                                    <a:cubicBezTo>
                                      <a:pt x="188" y="318"/>
                                      <a:pt x="182" y="320"/>
                                      <a:pt x="177" y="324"/>
                                    </a:cubicBezTo>
                                    <a:close/>
                                    <a:moveTo>
                                      <a:pt x="181" y="330"/>
                                    </a:moveTo>
                                    <a:cubicBezTo>
                                      <a:pt x="182" y="331"/>
                                      <a:pt x="182" y="333"/>
                                      <a:pt x="183" y="335"/>
                                    </a:cubicBezTo>
                                    <a:cubicBezTo>
                                      <a:pt x="187" y="333"/>
                                      <a:pt x="191" y="332"/>
                                      <a:pt x="195" y="332"/>
                                    </a:cubicBezTo>
                                    <a:cubicBezTo>
                                      <a:pt x="200" y="332"/>
                                      <a:pt x="204" y="333"/>
                                      <a:pt x="208" y="336"/>
                                    </a:cubicBezTo>
                                    <a:cubicBezTo>
                                      <a:pt x="208" y="334"/>
                                      <a:pt x="209" y="332"/>
                                      <a:pt x="210" y="330"/>
                                    </a:cubicBezTo>
                                    <a:cubicBezTo>
                                      <a:pt x="206" y="327"/>
                                      <a:pt x="201" y="325"/>
                                      <a:pt x="195" y="325"/>
                                    </a:cubicBezTo>
                                    <a:cubicBezTo>
                                      <a:pt x="190" y="325"/>
                                      <a:pt x="185" y="327"/>
                                      <a:pt x="181" y="330"/>
                                    </a:cubicBezTo>
                                    <a:close/>
                                    <a:moveTo>
                                      <a:pt x="184" y="337"/>
                                    </a:moveTo>
                                    <a:cubicBezTo>
                                      <a:pt x="184" y="339"/>
                                      <a:pt x="185" y="341"/>
                                      <a:pt x="185" y="343"/>
                                    </a:cubicBezTo>
                                    <a:cubicBezTo>
                                      <a:pt x="188" y="341"/>
                                      <a:pt x="191" y="339"/>
                                      <a:pt x="195" y="339"/>
                                    </a:cubicBezTo>
                                    <a:cubicBezTo>
                                      <a:pt x="199" y="339"/>
                                      <a:pt x="203" y="341"/>
                                      <a:pt x="205" y="344"/>
                                    </a:cubicBezTo>
                                    <a:cubicBezTo>
                                      <a:pt x="206" y="342"/>
                                      <a:pt x="206" y="339"/>
                                      <a:pt x="207" y="337"/>
                                    </a:cubicBezTo>
                                    <a:cubicBezTo>
                                      <a:pt x="204" y="335"/>
                                      <a:pt x="200" y="333"/>
                                      <a:pt x="195" y="333"/>
                                    </a:cubicBezTo>
                                    <a:cubicBezTo>
                                      <a:pt x="191" y="333"/>
                                      <a:pt x="187" y="334"/>
                                      <a:pt x="184" y="337"/>
                                    </a:cubicBezTo>
                                    <a:close/>
                                    <a:moveTo>
                                      <a:pt x="205" y="353"/>
                                    </a:moveTo>
                                    <a:cubicBezTo>
                                      <a:pt x="205" y="350"/>
                                      <a:pt x="205" y="348"/>
                                      <a:pt x="205" y="346"/>
                                    </a:cubicBezTo>
                                    <a:cubicBezTo>
                                      <a:pt x="203" y="343"/>
                                      <a:pt x="199" y="341"/>
                                      <a:pt x="195" y="341"/>
                                    </a:cubicBezTo>
                                    <a:cubicBezTo>
                                      <a:pt x="191" y="341"/>
                                      <a:pt x="188" y="342"/>
                                      <a:pt x="186" y="345"/>
                                    </a:cubicBezTo>
                                    <a:cubicBezTo>
                                      <a:pt x="186" y="348"/>
                                      <a:pt x="186" y="350"/>
                                      <a:pt x="186" y="353"/>
                                    </a:cubicBezTo>
                                    <a:cubicBezTo>
                                      <a:pt x="186" y="353"/>
                                      <a:pt x="186" y="353"/>
                                      <a:pt x="186" y="354"/>
                                    </a:cubicBezTo>
                                    <a:cubicBezTo>
                                      <a:pt x="187" y="353"/>
                                      <a:pt x="188" y="353"/>
                                      <a:pt x="188" y="353"/>
                                    </a:cubicBezTo>
                                    <a:cubicBezTo>
                                      <a:pt x="188" y="353"/>
                                      <a:pt x="188" y="353"/>
                                      <a:pt x="188" y="353"/>
                                    </a:cubicBezTo>
                                    <a:cubicBezTo>
                                      <a:pt x="188" y="349"/>
                                      <a:pt x="191" y="346"/>
                                      <a:pt x="195" y="346"/>
                                    </a:cubicBezTo>
                                    <a:cubicBezTo>
                                      <a:pt x="199" y="346"/>
                                      <a:pt x="202" y="349"/>
                                      <a:pt x="202" y="353"/>
                                    </a:cubicBezTo>
                                    <a:cubicBezTo>
                                      <a:pt x="202" y="353"/>
                                      <a:pt x="202" y="353"/>
                                      <a:pt x="202" y="353"/>
                                    </a:cubicBezTo>
                                    <a:cubicBezTo>
                                      <a:pt x="203" y="353"/>
                                      <a:pt x="204" y="354"/>
                                      <a:pt x="205" y="354"/>
                                    </a:cubicBezTo>
                                    <a:cubicBezTo>
                                      <a:pt x="205" y="353"/>
                                      <a:pt x="205" y="353"/>
                                      <a:pt x="205" y="353"/>
                                    </a:cubicBezTo>
                                    <a:close/>
                                    <a:moveTo>
                                      <a:pt x="195" y="348"/>
                                    </a:moveTo>
                                    <a:cubicBezTo>
                                      <a:pt x="192" y="348"/>
                                      <a:pt x="190" y="350"/>
                                      <a:pt x="190" y="353"/>
                                    </a:cubicBezTo>
                                    <a:cubicBezTo>
                                      <a:pt x="190" y="353"/>
                                      <a:pt x="190" y="353"/>
                                      <a:pt x="190" y="353"/>
                                    </a:cubicBezTo>
                                    <a:cubicBezTo>
                                      <a:pt x="192" y="353"/>
                                      <a:pt x="193" y="353"/>
                                      <a:pt x="195" y="353"/>
                                    </a:cubicBezTo>
                                    <a:cubicBezTo>
                                      <a:pt x="197" y="353"/>
                                      <a:pt x="198" y="353"/>
                                      <a:pt x="200" y="353"/>
                                    </a:cubicBezTo>
                                    <a:cubicBezTo>
                                      <a:pt x="200" y="353"/>
                                      <a:pt x="200" y="353"/>
                                      <a:pt x="200" y="353"/>
                                    </a:cubicBezTo>
                                    <a:cubicBezTo>
                                      <a:pt x="200" y="350"/>
                                      <a:pt x="198" y="348"/>
                                      <a:pt x="195" y="348"/>
                                    </a:cubicBezTo>
                                    <a:close/>
                                    <a:moveTo>
                                      <a:pt x="166" y="364"/>
                                    </a:moveTo>
                                    <a:cubicBezTo>
                                      <a:pt x="168" y="365"/>
                                      <a:pt x="170" y="366"/>
                                      <a:pt x="171" y="368"/>
                                    </a:cubicBezTo>
                                    <a:cubicBezTo>
                                      <a:pt x="178" y="363"/>
                                      <a:pt x="186" y="361"/>
                                      <a:pt x="195" y="361"/>
                                    </a:cubicBezTo>
                                    <a:cubicBezTo>
                                      <a:pt x="204" y="361"/>
                                      <a:pt x="212" y="363"/>
                                      <a:pt x="219" y="368"/>
                                    </a:cubicBezTo>
                                    <a:cubicBezTo>
                                      <a:pt x="221" y="367"/>
                                      <a:pt x="222" y="365"/>
                                      <a:pt x="224" y="364"/>
                                    </a:cubicBezTo>
                                    <a:cubicBezTo>
                                      <a:pt x="216" y="358"/>
                                      <a:pt x="206" y="354"/>
                                      <a:pt x="195" y="354"/>
                                    </a:cubicBezTo>
                                    <a:cubicBezTo>
                                      <a:pt x="184" y="354"/>
                                      <a:pt x="174" y="358"/>
                                      <a:pt x="166" y="364"/>
                                    </a:cubicBezTo>
                                    <a:close/>
                                    <a:moveTo>
                                      <a:pt x="172" y="369"/>
                                    </a:moveTo>
                                    <a:cubicBezTo>
                                      <a:pt x="174" y="370"/>
                                      <a:pt x="175" y="372"/>
                                      <a:pt x="176" y="374"/>
                                    </a:cubicBezTo>
                                    <a:cubicBezTo>
                                      <a:pt x="182" y="370"/>
                                      <a:pt x="188" y="368"/>
                                      <a:pt x="195" y="368"/>
                                    </a:cubicBezTo>
                                    <a:cubicBezTo>
                                      <a:pt x="202" y="368"/>
                                      <a:pt x="209" y="370"/>
                                      <a:pt x="214" y="374"/>
                                    </a:cubicBezTo>
                                    <a:cubicBezTo>
                                      <a:pt x="216" y="372"/>
                                      <a:pt x="217" y="371"/>
                                      <a:pt x="218" y="369"/>
                                    </a:cubicBezTo>
                                    <a:cubicBezTo>
                                      <a:pt x="212" y="365"/>
                                      <a:pt x="204" y="362"/>
                                      <a:pt x="195" y="362"/>
                                    </a:cubicBezTo>
                                    <a:cubicBezTo>
                                      <a:pt x="187" y="362"/>
                                      <a:pt x="179" y="365"/>
                                      <a:pt x="172" y="369"/>
                                    </a:cubicBezTo>
                                    <a:close/>
                                    <a:moveTo>
                                      <a:pt x="177" y="375"/>
                                    </a:moveTo>
                                    <a:cubicBezTo>
                                      <a:pt x="178" y="376"/>
                                      <a:pt x="179" y="378"/>
                                      <a:pt x="180" y="379"/>
                                    </a:cubicBezTo>
                                    <a:cubicBezTo>
                                      <a:pt x="184" y="377"/>
                                      <a:pt x="189" y="375"/>
                                      <a:pt x="195" y="375"/>
                                    </a:cubicBezTo>
                                    <a:cubicBezTo>
                                      <a:pt x="201" y="375"/>
                                      <a:pt x="206" y="377"/>
                                      <a:pt x="211" y="380"/>
                                    </a:cubicBezTo>
                                    <a:cubicBezTo>
                                      <a:pt x="212" y="378"/>
                                      <a:pt x="213" y="377"/>
                                      <a:pt x="214" y="375"/>
                                    </a:cubicBezTo>
                                    <a:cubicBezTo>
                                      <a:pt x="208" y="372"/>
                                      <a:pt x="202" y="370"/>
                                      <a:pt x="195" y="370"/>
                                    </a:cubicBezTo>
                                    <a:cubicBezTo>
                                      <a:pt x="188" y="370"/>
                                      <a:pt x="182" y="372"/>
                                      <a:pt x="177" y="375"/>
                                    </a:cubicBezTo>
                                    <a:close/>
                                    <a:moveTo>
                                      <a:pt x="181" y="381"/>
                                    </a:moveTo>
                                    <a:cubicBezTo>
                                      <a:pt x="182" y="383"/>
                                      <a:pt x="182" y="385"/>
                                      <a:pt x="183" y="387"/>
                                    </a:cubicBezTo>
                                    <a:cubicBezTo>
                                      <a:pt x="187" y="384"/>
                                      <a:pt x="191" y="383"/>
                                      <a:pt x="195" y="383"/>
                                    </a:cubicBezTo>
                                    <a:cubicBezTo>
                                      <a:pt x="200" y="383"/>
                                      <a:pt x="204" y="385"/>
                                      <a:pt x="208" y="387"/>
                                    </a:cubicBezTo>
                                    <a:cubicBezTo>
                                      <a:pt x="208" y="385"/>
                                      <a:pt x="209" y="383"/>
                                      <a:pt x="210" y="381"/>
                                    </a:cubicBezTo>
                                    <a:cubicBezTo>
                                      <a:pt x="206" y="378"/>
                                      <a:pt x="201" y="377"/>
                                      <a:pt x="195" y="377"/>
                                    </a:cubicBezTo>
                                    <a:cubicBezTo>
                                      <a:pt x="190" y="377"/>
                                      <a:pt x="185" y="378"/>
                                      <a:pt x="181" y="381"/>
                                    </a:cubicBezTo>
                                    <a:close/>
                                    <a:moveTo>
                                      <a:pt x="184" y="388"/>
                                    </a:moveTo>
                                    <a:cubicBezTo>
                                      <a:pt x="184" y="390"/>
                                      <a:pt x="185" y="392"/>
                                      <a:pt x="185" y="395"/>
                                    </a:cubicBezTo>
                                    <a:cubicBezTo>
                                      <a:pt x="188" y="392"/>
                                      <a:pt x="191" y="390"/>
                                      <a:pt x="195" y="390"/>
                                    </a:cubicBezTo>
                                    <a:cubicBezTo>
                                      <a:pt x="199" y="390"/>
                                      <a:pt x="203" y="392"/>
                                      <a:pt x="205" y="395"/>
                                    </a:cubicBezTo>
                                    <a:cubicBezTo>
                                      <a:pt x="206" y="393"/>
                                      <a:pt x="206" y="391"/>
                                      <a:pt x="207" y="389"/>
                                    </a:cubicBezTo>
                                    <a:cubicBezTo>
                                      <a:pt x="204" y="386"/>
                                      <a:pt x="200" y="385"/>
                                      <a:pt x="195" y="385"/>
                                    </a:cubicBezTo>
                                    <a:cubicBezTo>
                                      <a:pt x="191" y="385"/>
                                      <a:pt x="187" y="386"/>
                                      <a:pt x="184" y="388"/>
                                    </a:cubicBezTo>
                                    <a:close/>
                                    <a:moveTo>
                                      <a:pt x="205" y="404"/>
                                    </a:moveTo>
                                    <a:cubicBezTo>
                                      <a:pt x="205" y="402"/>
                                      <a:pt x="205" y="400"/>
                                      <a:pt x="205" y="398"/>
                                    </a:cubicBezTo>
                                    <a:cubicBezTo>
                                      <a:pt x="203" y="394"/>
                                      <a:pt x="199" y="392"/>
                                      <a:pt x="195" y="392"/>
                                    </a:cubicBezTo>
                                    <a:cubicBezTo>
                                      <a:pt x="191" y="392"/>
                                      <a:pt x="188" y="394"/>
                                      <a:pt x="186" y="397"/>
                                    </a:cubicBezTo>
                                    <a:cubicBezTo>
                                      <a:pt x="186" y="399"/>
                                      <a:pt x="186" y="402"/>
                                      <a:pt x="186" y="404"/>
                                    </a:cubicBezTo>
                                    <a:cubicBezTo>
                                      <a:pt x="186" y="404"/>
                                      <a:pt x="186" y="405"/>
                                      <a:pt x="186" y="405"/>
                                    </a:cubicBezTo>
                                    <a:cubicBezTo>
                                      <a:pt x="187" y="405"/>
                                      <a:pt x="188" y="405"/>
                                      <a:pt x="188" y="405"/>
                                    </a:cubicBezTo>
                                    <a:cubicBezTo>
                                      <a:pt x="188" y="404"/>
                                      <a:pt x="188" y="404"/>
                                      <a:pt x="188" y="404"/>
                                    </a:cubicBezTo>
                                    <a:cubicBezTo>
                                      <a:pt x="188" y="400"/>
                                      <a:pt x="191" y="397"/>
                                      <a:pt x="195" y="397"/>
                                    </a:cubicBezTo>
                                    <a:cubicBezTo>
                                      <a:pt x="199" y="397"/>
                                      <a:pt x="202" y="400"/>
                                      <a:pt x="202" y="404"/>
                                    </a:cubicBezTo>
                                    <a:cubicBezTo>
                                      <a:pt x="202" y="404"/>
                                      <a:pt x="202" y="404"/>
                                      <a:pt x="202" y="405"/>
                                    </a:cubicBezTo>
                                    <a:cubicBezTo>
                                      <a:pt x="203" y="405"/>
                                      <a:pt x="204" y="405"/>
                                      <a:pt x="205" y="405"/>
                                    </a:cubicBezTo>
                                    <a:cubicBezTo>
                                      <a:pt x="205" y="405"/>
                                      <a:pt x="205" y="404"/>
                                      <a:pt x="205" y="404"/>
                                    </a:cubicBezTo>
                                    <a:close/>
                                    <a:moveTo>
                                      <a:pt x="195" y="399"/>
                                    </a:moveTo>
                                    <a:cubicBezTo>
                                      <a:pt x="192" y="399"/>
                                      <a:pt x="190" y="401"/>
                                      <a:pt x="190" y="404"/>
                                    </a:cubicBezTo>
                                    <a:cubicBezTo>
                                      <a:pt x="190" y="404"/>
                                      <a:pt x="190" y="404"/>
                                      <a:pt x="190" y="404"/>
                                    </a:cubicBezTo>
                                    <a:cubicBezTo>
                                      <a:pt x="192" y="404"/>
                                      <a:pt x="193" y="404"/>
                                      <a:pt x="195" y="404"/>
                                    </a:cubicBezTo>
                                    <a:cubicBezTo>
                                      <a:pt x="197" y="404"/>
                                      <a:pt x="198" y="404"/>
                                      <a:pt x="200" y="404"/>
                                    </a:cubicBezTo>
                                    <a:cubicBezTo>
                                      <a:pt x="200" y="404"/>
                                      <a:pt x="200" y="404"/>
                                      <a:pt x="200" y="404"/>
                                    </a:cubicBezTo>
                                    <a:cubicBezTo>
                                      <a:pt x="200" y="401"/>
                                      <a:pt x="198" y="399"/>
                                      <a:pt x="195" y="399"/>
                                    </a:cubicBezTo>
                                    <a:close/>
                                    <a:moveTo>
                                      <a:pt x="763" y="353"/>
                                    </a:moveTo>
                                    <a:cubicBezTo>
                                      <a:pt x="763" y="354"/>
                                      <a:pt x="763" y="356"/>
                                      <a:pt x="762" y="357"/>
                                    </a:cubicBezTo>
                                    <a:cubicBezTo>
                                      <a:pt x="764" y="358"/>
                                      <a:pt x="766" y="359"/>
                                      <a:pt x="768" y="360"/>
                                    </a:cubicBezTo>
                                    <a:cubicBezTo>
                                      <a:pt x="769" y="358"/>
                                      <a:pt x="769" y="355"/>
                                      <a:pt x="769" y="353"/>
                                    </a:cubicBezTo>
                                    <a:cubicBezTo>
                                      <a:pt x="769" y="345"/>
                                      <a:pt x="766" y="338"/>
                                      <a:pt x="761" y="333"/>
                                    </a:cubicBezTo>
                                    <a:cubicBezTo>
                                      <a:pt x="756" y="328"/>
                                      <a:pt x="749" y="325"/>
                                      <a:pt x="742" y="325"/>
                                    </a:cubicBezTo>
                                    <a:cubicBezTo>
                                      <a:pt x="734" y="325"/>
                                      <a:pt x="727" y="328"/>
                                      <a:pt x="722" y="333"/>
                                    </a:cubicBezTo>
                                    <a:cubicBezTo>
                                      <a:pt x="718" y="338"/>
                                      <a:pt x="714" y="345"/>
                                      <a:pt x="714" y="353"/>
                                    </a:cubicBezTo>
                                    <a:cubicBezTo>
                                      <a:pt x="714" y="355"/>
                                      <a:pt x="715" y="358"/>
                                      <a:pt x="715" y="360"/>
                                    </a:cubicBezTo>
                                    <a:cubicBezTo>
                                      <a:pt x="717" y="359"/>
                                      <a:pt x="719" y="358"/>
                                      <a:pt x="721" y="357"/>
                                    </a:cubicBezTo>
                                    <a:cubicBezTo>
                                      <a:pt x="721" y="356"/>
                                      <a:pt x="721" y="354"/>
                                      <a:pt x="721" y="353"/>
                                    </a:cubicBezTo>
                                    <a:cubicBezTo>
                                      <a:pt x="721" y="341"/>
                                      <a:pt x="730" y="332"/>
                                      <a:pt x="742" y="332"/>
                                    </a:cubicBezTo>
                                    <a:cubicBezTo>
                                      <a:pt x="753" y="332"/>
                                      <a:pt x="763" y="341"/>
                                      <a:pt x="763" y="353"/>
                                    </a:cubicBezTo>
                                    <a:close/>
                                    <a:moveTo>
                                      <a:pt x="755" y="353"/>
                                    </a:moveTo>
                                    <a:cubicBezTo>
                                      <a:pt x="755" y="353"/>
                                      <a:pt x="755" y="354"/>
                                      <a:pt x="755" y="355"/>
                                    </a:cubicBezTo>
                                    <a:cubicBezTo>
                                      <a:pt x="757" y="355"/>
                                      <a:pt x="759" y="356"/>
                                      <a:pt x="761" y="357"/>
                                    </a:cubicBezTo>
                                    <a:cubicBezTo>
                                      <a:pt x="761" y="355"/>
                                      <a:pt x="761" y="354"/>
                                      <a:pt x="761" y="353"/>
                                    </a:cubicBezTo>
                                    <a:cubicBezTo>
                                      <a:pt x="761" y="347"/>
                                      <a:pt x="759" y="342"/>
                                      <a:pt x="755" y="339"/>
                                    </a:cubicBezTo>
                                    <a:cubicBezTo>
                                      <a:pt x="752" y="335"/>
                                      <a:pt x="747" y="333"/>
                                      <a:pt x="742" y="333"/>
                                    </a:cubicBezTo>
                                    <a:cubicBezTo>
                                      <a:pt x="736" y="333"/>
                                      <a:pt x="731" y="335"/>
                                      <a:pt x="728" y="339"/>
                                    </a:cubicBezTo>
                                    <a:cubicBezTo>
                                      <a:pt x="724" y="342"/>
                                      <a:pt x="722" y="347"/>
                                      <a:pt x="722" y="353"/>
                                    </a:cubicBezTo>
                                    <a:cubicBezTo>
                                      <a:pt x="722" y="354"/>
                                      <a:pt x="722" y="355"/>
                                      <a:pt x="723" y="357"/>
                                    </a:cubicBezTo>
                                    <a:cubicBezTo>
                                      <a:pt x="724" y="356"/>
                                      <a:pt x="726" y="355"/>
                                      <a:pt x="728" y="355"/>
                                    </a:cubicBezTo>
                                    <a:cubicBezTo>
                                      <a:pt x="728" y="354"/>
                                      <a:pt x="728" y="353"/>
                                      <a:pt x="728" y="353"/>
                                    </a:cubicBezTo>
                                    <a:cubicBezTo>
                                      <a:pt x="728" y="345"/>
                                      <a:pt x="734" y="339"/>
                                      <a:pt x="742" y="339"/>
                                    </a:cubicBezTo>
                                    <a:cubicBezTo>
                                      <a:pt x="749" y="339"/>
                                      <a:pt x="755" y="345"/>
                                      <a:pt x="755" y="353"/>
                                    </a:cubicBezTo>
                                    <a:close/>
                                    <a:moveTo>
                                      <a:pt x="748" y="353"/>
                                    </a:moveTo>
                                    <a:cubicBezTo>
                                      <a:pt x="748" y="353"/>
                                      <a:pt x="748" y="353"/>
                                      <a:pt x="748" y="353"/>
                                    </a:cubicBezTo>
                                    <a:cubicBezTo>
                                      <a:pt x="750" y="354"/>
                                      <a:pt x="752" y="354"/>
                                      <a:pt x="754" y="354"/>
                                    </a:cubicBezTo>
                                    <a:cubicBezTo>
                                      <a:pt x="754" y="354"/>
                                      <a:pt x="754" y="353"/>
                                      <a:pt x="754" y="353"/>
                                    </a:cubicBezTo>
                                    <a:cubicBezTo>
                                      <a:pt x="754" y="346"/>
                                      <a:pt x="748" y="341"/>
                                      <a:pt x="742" y="341"/>
                                    </a:cubicBezTo>
                                    <a:cubicBezTo>
                                      <a:pt x="735" y="341"/>
                                      <a:pt x="730" y="346"/>
                                      <a:pt x="730" y="353"/>
                                    </a:cubicBezTo>
                                    <a:cubicBezTo>
                                      <a:pt x="730" y="353"/>
                                      <a:pt x="730" y="354"/>
                                      <a:pt x="730" y="354"/>
                                    </a:cubicBezTo>
                                    <a:cubicBezTo>
                                      <a:pt x="732" y="354"/>
                                      <a:pt x="733" y="354"/>
                                      <a:pt x="735" y="353"/>
                                    </a:cubicBezTo>
                                    <a:cubicBezTo>
                                      <a:pt x="735" y="353"/>
                                      <a:pt x="735" y="353"/>
                                      <a:pt x="735" y="353"/>
                                    </a:cubicBezTo>
                                    <a:cubicBezTo>
                                      <a:pt x="735" y="349"/>
                                      <a:pt x="738" y="346"/>
                                      <a:pt x="742" y="346"/>
                                    </a:cubicBezTo>
                                    <a:cubicBezTo>
                                      <a:pt x="745" y="346"/>
                                      <a:pt x="748" y="349"/>
                                      <a:pt x="748" y="353"/>
                                    </a:cubicBezTo>
                                    <a:close/>
                                    <a:moveTo>
                                      <a:pt x="742" y="348"/>
                                    </a:moveTo>
                                    <a:cubicBezTo>
                                      <a:pt x="739" y="348"/>
                                      <a:pt x="737" y="350"/>
                                      <a:pt x="737" y="353"/>
                                    </a:cubicBezTo>
                                    <a:cubicBezTo>
                                      <a:pt x="737" y="353"/>
                                      <a:pt x="737" y="353"/>
                                      <a:pt x="737" y="353"/>
                                    </a:cubicBezTo>
                                    <a:cubicBezTo>
                                      <a:pt x="738" y="353"/>
                                      <a:pt x="740" y="353"/>
                                      <a:pt x="742" y="353"/>
                                    </a:cubicBezTo>
                                    <a:cubicBezTo>
                                      <a:pt x="743" y="353"/>
                                      <a:pt x="745" y="353"/>
                                      <a:pt x="747" y="353"/>
                                    </a:cubicBezTo>
                                    <a:cubicBezTo>
                                      <a:pt x="747" y="353"/>
                                      <a:pt x="747" y="353"/>
                                      <a:pt x="747" y="353"/>
                                    </a:cubicBezTo>
                                    <a:cubicBezTo>
                                      <a:pt x="747" y="350"/>
                                      <a:pt x="745" y="348"/>
                                      <a:pt x="742" y="348"/>
                                    </a:cubicBezTo>
                                    <a:close/>
                                    <a:moveTo>
                                      <a:pt x="772" y="363"/>
                                    </a:moveTo>
                                    <a:cubicBezTo>
                                      <a:pt x="773" y="362"/>
                                      <a:pt x="774" y="362"/>
                                      <a:pt x="775" y="361"/>
                                    </a:cubicBezTo>
                                    <a:cubicBezTo>
                                      <a:pt x="776" y="358"/>
                                      <a:pt x="776" y="356"/>
                                      <a:pt x="776" y="353"/>
                                    </a:cubicBezTo>
                                    <a:cubicBezTo>
                                      <a:pt x="776" y="343"/>
                                      <a:pt x="772" y="335"/>
                                      <a:pt x="766" y="328"/>
                                    </a:cubicBezTo>
                                    <a:cubicBezTo>
                                      <a:pt x="760" y="322"/>
                                      <a:pt x="751" y="318"/>
                                      <a:pt x="742" y="318"/>
                                    </a:cubicBezTo>
                                    <a:cubicBezTo>
                                      <a:pt x="732" y="318"/>
                                      <a:pt x="724" y="322"/>
                                      <a:pt x="717" y="328"/>
                                    </a:cubicBezTo>
                                    <a:cubicBezTo>
                                      <a:pt x="711" y="335"/>
                                      <a:pt x="707" y="343"/>
                                      <a:pt x="707" y="353"/>
                                    </a:cubicBezTo>
                                    <a:cubicBezTo>
                                      <a:pt x="707" y="356"/>
                                      <a:pt x="708" y="358"/>
                                      <a:pt x="708" y="361"/>
                                    </a:cubicBezTo>
                                    <a:cubicBezTo>
                                      <a:pt x="709" y="362"/>
                                      <a:pt x="710" y="362"/>
                                      <a:pt x="711" y="363"/>
                                    </a:cubicBezTo>
                                    <a:cubicBezTo>
                                      <a:pt x="712" y="362"/>
                                      <a:pt x="713" y="362"/>
                                      <a:pt x="714" y="361"/>
                                    </a:cubicBezTo>
                                    <a:cubicBezTo>
                                      <a:pt x="713" y="358"/>
                                      <a:pt x="713" y="356"/>
                                      <a:pt x="713" y="353"/>
                                    </a:cubicBezTo>
                                    <a:cubicBezTo>
                                      <a:pt x="713" y="337"/>
                                      <a:pt x="726" y="324"/>
                                      <a:pt x="742" y="324"/>
                                    </a:cubicBezTo>
                                    <a:cubicBezTo>
                                      <a:pt x="758" y="324"/>
                                      <a:pt x="770" y="337"/>
                                      <a:pt x="770" y="353"/>
                                    </a:cubicBezTo>
                                    <a:cubicBezTo>
                                      <a:pt x="770" y="356"/>
                                      <a:pt x="770" y="358"/>
                                      <a:pt x="769" y="361"/>
                                    </a:cubicBezTo>
                                    <a:cubicBezTo>
                                      <a:pt x="770" y="362"/>
                                      <a:pt x="771" y="362"/>
                                      <a:pt x="772" y="363"/>
                                    </a:cubicBezTo>
                                    <a:close/>
                                    <a:moveTo>
                                      <a:pt x="763" y="301"/>
                                    </a:moveTo>
                                    <a:cubicBezTo>
                                      <a:pt x="763" y="303"/>
                                      <a:pt x="763" y="304"/>
                                      <a:pt x="762" y="306"/>
                                    </a:cubicBezTo>
                                    <a:cubicBezTo>
                                      <a:pt x="764" y="307"/>
                                      <a:pt x="766" y="308"/>
                                      <a:pt x="768" y="309"/>
                                    </a:cubicBezTo>
                                    <a:cubicBezTo>
                                      <a:pt x="769" y="306"/>
                                      <a:pt x="769" y="304"/>
                                      <a:pt x="769" y="301"/>
                                    </a:cubicBezTo>
                                    <a:cubicBezTo>
                                      <a:pt x="769" y="294"/>
                                      <a:pt x="766" y="287"/>
                                      <a:pt x="761" y="282"/>
                                    </a:cubicBezTo>
                                    <a:cubicBezTo>
                                      <a:pt x="756" y="277"/>
                                      <a:pt x="749" y="274"/>
                                      <a:pt x="742" y="274"/>
                                    </a:cubicBezTo>
                                    <a:cubicBezTo>
                                      <a:pt x="734" y="274"/>
                                      <a:pt x="727" y="277"/>
                                      <a:pt x="722" y="282"/>
                                    </a:cubicBezTo>
                                    <a:cubicBezTo>
                                      <a:pt x="718" y="287"/>
                                      <a:pt x="714" y="294"/>
                                      <a:pt x="714" y="301"/>
                                    </a:cubicBezTo>
                                    <a:cubicBezTo>
                                      <a:pt x="714" y="304"/>
                                      <a:pt x="715" y="306"/>
                                      <a:pt x="715" y="309"/>
                                    </a:cubicBezTo>
                                    <a:cubicBezTo>
                                      <a:pt x="717" y="308"/>
                                      <a:pt x="719" y="307"/>
                                      <a:pt x="721" y="306"/>
                                    </a:cubicBezTo>
                                    <a:cubicBezTo>
                                      <a:pt x="721" y="304"/>
                                      <a:pt x="721" y="303"/>
                                      <a:pt x="721" y="301"/>
                                    </a:cubicBezTo>
                                    <a:cubicBezTo>
                                      <a:pt x="721" y="290"/>
                                      <a:pt x="730" y="280"/>
                                      <a:pt x="742" y="280"/>
                                    </a:cubicBezTo>
                                    <a:cubicBezTo>
                                      <a:pt x="753" y="280"/>
                                      <a:pt x="763" y="290"/>
                                      <a:pt x="763" y="301"/>
                                    </a:cubicBezTo>
                                    <a:close/>
                                    <a:moveTo>
                                      <a:pt x="755" y="301"/>
                                    </a:moveTo>
                                    <a:cubicBezTo>
                                      <a:pt x="755" y="302"/>
                                      <a:pt x="755" y="303"/>
                                      <a:pt x="755" y="303"/>
                                    </a:cubicBezTo>
                                    <a:cubicBezTo>
                                      <a:pt x="757" y="304"/>
                                      <a:pt x="759" y="304"/>
                                      <a:pt x="761" y="305"/>
                                    </a:cubicBezTo>
                                    <a:cubicBezTo>
                                      <a:pt x="761" y="304"/>
                                      <a:pt x="761" y="303"/>
                                      <a:pt x="761" y="301"/>
                                    </a:cubicBezTo>
                                    <a:cubicBezTo>
                                      <a:pt x="761" y="296"/>
                                      <a:pt x="759" y="291"/>
                                      <a:pt x="755" y="287"/>
                                    </a:cubicBezTo>
                                    <a:cubicBezTo>
                                      <a:pt x="752" y="284"/>
                                      <a:pt x="747" y="282"/>
                                      <a:pt x="742" y="282"/>
                                    </a:cubicBezTo>
                                    <a:cubicBezTo>
                                      <a:pt x="736" y="282"/>
                                      <a:pt x="731" y="284"/>
                                      <a:pt x="728" y="287"/>
                                    </a:cubicBezTo>
                                    <a:cubicBezTo>
                                      <a:pt x="724" y="291"/>
                                      <a:pt x="722" y="296"/>
                                      <a:pt x="722" y="301"/>
                                    </a:cubicBezTo>
                                    <a:cubicBezTo>
                                      <a:pt x="722" y="303"/>
                                      <a:pt x="722" y="304"/>
                                      <a:pt x="723" y="305"/>
                                    </a:cubicBezTo>
                                    <a:cubicBezTo>
                                      <a:pt x="724" y="304"/>
                                      <a:pt x="726" y="304"/>
                                      <a:pt x="728" y="303"/>
                                    </a:cubicBezTo>
                                    <a:cubicBezTo>
                                      <a:pt x="728" y="303"/>
                                      <a:pt x="728" y="302"/>
                                      <a:pt x="728" y="301"/>
                                    </a:cubicBezTo>
                                    <a:cubicBezTo>
                                      <a:pt x="728" y="294"/>
                                      <a:pt x="734" y="288"/>
                                      <a:pt x="742" y="288"/>
                                    </a:cubicBezTo>
                                    <a:cubicBezTo>
                                      <a:pt x="749" y="288"/>
                                      <a:pt x="755" y="294"/>
                                      <a:pt x="755" y="301"/>
                                    </a:cubicBezTo>
                                    <a:close/>
                                    <a:moveTo>
                                      <a:pt x="748" y="301"/>
                                    </a:moveTo>
                                    <a:cubicBezTo>
                                      <a:pt x="748" y="301"/>
                                      <a:pt x="748" y="302"/>
                                      <a:pt x="748" y="302"/>
                                    </a:cubicBezTo>
                                    <a:cubicBezTo>
                                      <a:pt x="750" y="302"/>
                                      <a:pt x="752" y="302"/>
                                      <a:pt x="754" y="303"/>
                                    </a:cubicBezTo>
                                    <a:cubicBezTo>
                                      <a:pt x="754" y="302"/>
                                      <a:pt x="754" y="302"/>
                                      <a:pt x="754" y="301"/>
                                    </a:cubicBezTo>
                                    <a:cubicBezTo>
                                      <a:pt x="754" y="295"/>
                                      <a:pt x="748" y="289"/>
                                      <a:pt x="742" y="289"/>
                                    </a:cubicBezTo>
                                    <a:cubicBezTo>
                                      <a:pt x="735" y="289"/>
                                      <a:pt x="730" y="295"/>
                                      <a:pt x="730" y="301"/>
                                    </a:cubicBezTo>
                                    <a:cubicBezTo>
                                      <a:pt x="730" y="302"/>
                                      <a:pt x="730" y="302"/>
                                      <a:pt x="730" y="303"/>
                                    </a:cubicBezTo>
                                    <a:cubicBezTo>
                                      <a:pt x="732" y="302"/>
                                      <a:pt x="733" y="302"/>
                                      <a:pt x="735" y="302"/>
                                    </a:cubicBezTo>
                                    <a:cubicBezTo>
                                      <a:pt x="735" y="302"/>
                                      <a:pt x="735" y="301"/>
                                      <a:pt x="735" y="301"/>
                                    </a:cubicBezTo>
                                    <a:cubicBezTo>
                                      <a:pt x="735" y="298"/>
                                      <a:pt x="738" y="295"/>
                                      <a:pt x="742" y="295"/>
                                    </a:cubicBezTo>
                                    <a:cubicBezTo>
                                      <a:pt x="745" y="295"/>
                                      <a:pt x="748" y="298"/>
                                      <a:pt x="748" y="301"/>
                                    </a:cubicBezTo>
                                    <a:close/>
                                    <a:moveTo>
                                      <a:pt x="742" y="296"/>
                                    </a:moveTo>
                                    <a:cubicBezTo>
                                      <a:pt x="739" y="296"/>
                                      <a:pt x="737" y="298"/>
                                      <a:pt x="737" y="301"/>
                                    </a:cubicBezTo>
                                    <a:cubicBezTo>
                                      <a:pt x="737" y="301"/>
                                      <a:pt x="737" y="302"/>
                                      <a:pt x="737" y="302"/>
                                    </a:cubicBezTo>
                                    <a:cubicBezTo>
                                      <a:pt x="738" y="302"/>
                                      <a:pt x="740" y="301"/>
                                      <a:pt x="742" y="301"/>
                                    </a:cubicBezTo>
                                    <a:cubicBezTo>
                                      <a:pt x="743" y="301"/>
                                      <a:pt x="745" y="302"/>
                                      <a:pt x="747" y="302"/>
                                    </a:cubicBezTo>
                                    <a:cubicBezTo>
                                      <a:pt x="747" y="302"/>
                                      <a:pt x="747" y="301"/>
                                      <a:pt x="747" y="301"/>
                                    </a:cubicBezTo>
                                    <a:cubicBezTo>
                                      <a:pt x="747" y="298"/>
                                      <a:pt x="745" y="296"/>
                                      <a:pt x="742" y="296"/>
                                    </a:cubicBezTo>
                                    <a:close/>
                                    <a:moveTo>
                                      <a:pt x="772" y="312"/>
                                    </a:moveTo>
                                    <a:cubicBezTo>
                                      <a:pt x="773" y="311"/>
                                      <a:pt x="774" y="310"/>
                                      <a:pt x="775" y="310"/>
                                    </a:cubicBezTo>
                                    <a:cubicBezTo>
                                      <a:pt x="776" y="307"/>
                                      <a:pt x="776" y="304"/>
                                      <a:pt x="776" y="301"/>
                                    </a:cubicBezTo>
                                    <a:cubicBezTo>
                                      <a:pt x="776" y="292"/>
                                      <a:pt x="772" y="283"/>
                                      <a:pt x="766" y="277"/>
                                    </a:cubicBezTo>
                                    <a:cubicBezTo>
                                      <a:pt x="760" y="271"/>
                                      <a:pt x="751" y="267"/>
                                      <a:pt x="742" y="267"/>
                                    </a:cubicBezTo>
                                    <a:cubicBezTo>
                                      <a:pt x="732" y="267"/>
                                      <a:pt x="724" y="271"/>
                                      <a:pt x="717" y="277"/>
                                    </a:cubicBezTo>
                                    <a:cubicBezTo>
                                      <a:pt x="711" y="283"/>
                                      <a:pt x="707" y="292"/>
                                      <a:pt x="707" y="301"/>
                                    </a:cubicBezTo>
                                    <a:cubicBezTo>
                                      <a:pt x="707" y="304"/>
                                      <a:pt x="708" y="307"/>
                                      <a:pt x="708" y="310"/>
                                    </a:cubicBezTo>
                                    <a:cubicBezTo>
                                      <a:pt x="709" y="310"/>
                                      <a:pt x="710" y="311"/>
                                      <a:pt x="711" y="311"/>
                                    </a:cubicBezTo>
                                    <a:cubicBezTo>
                                      <a:pt x="712" y="311"/>
                                      <a:pt x="713" y="310"/>
                                      <a:pt x="714" y="310"/>
                                    </a:cubicBezTo>
                                    <a:cubicBezTo>
                                      <a:pt x="713" y="307"/>
                                      <a:pt x="713" y="304"/>
                                      <a:pt x="713" y="301"/>
                                    </a:cubicBezTo>
                                    <a:cubicBezTo>
                                      <a:pt x="713" y="285"/>
                                      <a:pt x="726" y="272"/>
                                      <a:pt x="742" y="272"/>
                                    </a:cubicBezTo>
                                    <a:cubicBezTo>
                                      <a:pt x="758" y="272"/>
                                      <a:pt x="770" y="285"/>
                                      <a:pt x="770" y="301"/>
                                    </a:cubicBezTo>
                                    <a:cubicBezTo>
                                      <a:pt x="770" y="304"/>
                                      <a:pt x="770" y="307"/>
                                      <a:pt x="769" y="310"/>
                                    </a:cubicBezTo>
                                    <a:cubicBezTo>
                                      <a:pt x="770" y="310"/>
                                      <a:pt x="771" y="311"/>
                                      <a:pt x="772" y="312"/>
                                    </a:cubicBezTo>
                                    <a:close/>
                                    <a:moveTo>
                                      <a:pt x="763" y="250"/>
                                    </a:moveTo>
                                    <a:cubicBezTo>
                                      <a:pt x="763" y="251"/>
                                      <a:pt x="763" y="253"/>
                                      <a:pt x="762" y="254"/>
                                    </a:cubicBezTo>
                                    <a:cubicBezTo>
                                      <a:pt x="764" y="255"/>
                                      <a:pt x="766" y="256"/>
                                      <a:pt x="768" y="257"/>
                                    </a:cubicBezTo>
                                    <a:cubicBezTo>
                                      <a:pt x="769" y="255"/>
                                      <a:pt x="769" y="252"/>
                                      <a:pt x="769" y="250"/>
                                    </a:cubicBezTo>
                                    <a:cubicBezTo>
                                      <a:pt x="769" y="242"/>
                                      <a:pt x="766" y="236"/>
                                      <a:pt x="761" y="231"/>
                                    </a:cubicBezTo>
                                    <a:cubicBezTo>
                                      <a:pt x="756" y="226"/>
                                      <a:pt x="749" y="223"/>
                                      <a:pt x="742" y="223"/>
                                    </a:cubicBezTo>
                                    <a:cubicBezTo>
                                      <a:pt x="734" y="223"/>
                                      <a:pt x="727" y="226"/>
                                      <a:pt x="722" y="231"/>
                                    </a:cubicBezTo>
                                    <a:cubicBezTo>
                                      <a:pt x="718" y="236"/>
                                      <a:pt x="714" y="242"/>
                                      <a:pt x="714" y="250"/>
                                    </a:cubicBezTo>
                                    <a:cubicBezTo>
                                      <a:pt x="714" y="252"/>
                                      <a:pt x="715" y="255"/>
                                      <a:pt x="715" y="257"/>
                                    </a:cubicBezTo>
                                    <a:cubicBezTo>
                                      <a:pt x="717" y="256"/>
                                      <a:pt x="719" y="255"/>
                                      <a:pt x="721" y="254"/>
                                    </a:cubicBezTo>
                                    <a:cubicBezTo>
                                      <a:pt x="721" y="253"/>
                                      <a:pt x="721" y="251"/>
                                      <a:pt x="721" y="250"/>
                                    </a:cubicBezTo>
                                    <a:cubicBezTo>
                                      <a:pt x="721" y="238"/>
                                      <a:pt x="730" y="229"/>
                                      <a:pt x="742" y="229"/>
                                    </a:cubicBezTo>
                                    <a:cubicBezTo>
                                      <a:pt x="753" y="229"/>
                                      <a:pt x="763" y="238"/>
                                      <a:pt x="763" y="250"/>
                                    </a:cubicBezTo>
                                    <a:close/>
                                    <a:moveTo>
                                      <a:pt x="755" y="250"/>
                                    </a:moveTo>
                                    <a:cubicBezTo>
                                      <a:pt x="755" y="251"/>
                                      <a:pt x="755" y="251"/>
                                      <a:pt x="755" y="252"/>
                                    </a:cubicBezTo>
                                    <a:cubicBezTo>
                                      <a:pt x="757" y="252"/>
                                      <a:pt x="759" y="253"/>
                                      <a:pt x="761" y="254"/>
                                    </a:cubicBezTo>
                                    <a:cubicBezTo>
                                      <a:pt x="761" y="253"/>
                                      <a:pt x="761" y="251"/>
                                      <a:pt x="761" y="250"/>
                                    </a:cubicBezTo>
                                    <a:cubicBezTo>
                                      <a:pt x="761" y="245"/>
                                      <a:pt x="759" y="240"/>
                                      <a:pt x="755" y="236"/>
                                    </a:cubicBezTo>
                                    <a:cubicBezTo>
                                      <a:pt x="752" y="233"/>
                                      <a:pt x="747" y="230"/>
                                      <a:pt x="742" y="230"/>
                                    </a:cubicBezTo>
                                    <a:cubicBezTo>
                                      <a:pt x="736" y="230"/>
                                      <a:pt x="731" y="233"/>
                                      <a:pt x="728" y="236"/>
                                    </a:cubicBezTo>
                                    <a:cubicBezTo>
                                      <a:pt x="724" y="240"/>
                                      <a:pt x="722" y="245"/>
                                      <a:pt x="722" y="250"/>
                                    </a:cubicBezTo>
                                    <a:cubicBezTo>
                                      <a:pt x="722" y="251"/>
                                      <a:pt x="722" y="253"/>
                                      <a:pt x="723" y="254"/>
                                    </a:cubicBezTo>
                                    <a:cubicBezTo>
                                      <a:pt x="724" y="253"/>
                                      <a:pt x="726" y="252"/>
                                      <a:pt x="728" y="252"/>
                                    </a:cubicBezTo>
                                    <a:cubicBezTo>
                                      <a:pt x="728" y="251"/>
                                      <a:pt x="728" y="251"/>
                                      <a:pt x="728" y="250"/>
                                    </a:cubicBezTo>
                                    <a:cubicBezTo>
                                      <a:pt x="728" y="242"/>
                                      <a:pt x="734" y="236"/>
                                      <a:pt x="742" y="236"/>
                                    </a:cubicBezTo>
                                    <a:cubicBezTo>
                                      <a:pt x="749" y="236"/>
                                      <a:pt x="755" y="242"/>
                                      <a:pt x="755" y="250"/>
                                    </a:cubicBezTo>
                                    <a:close/>
                                    <a:moveTo>
                                      <a:pt x="748" y="250"/>
                                    </a:moveTo>
                                    <a:cubicBezTo>
                                      <a:pt x="748" y="250"/>
                                      <a:pt x="748" y="250"/>
                                      <a:pt x="748" y="251"/>
                                    </a:cubicBezTo>
                                    <a:cubicBezTo>
                                      <a:pt x="750" y="251"/>
                                      <a:pt x="752" y="251"/>
                                      <a:pt x="754" y="251"/>
                                    </a:cubicBezTo>
                                    <a:cubicBezTo>
                                      <a:pt x="754" y="251"/>
                                      <a:pt x="754" y="250"/>
                                      <a:pt x="754" y="250"/>
                                    </a:cubicBezTo>
                                    <a:cubicBezTo>
                                      <a:pt x="754" y="243"/>
                                      <a:pt x="748" y="238"/>
                                      <a:pt x="742" y="238"/>
                                    </a:cubicBezTo>
                                    <a:cubicBezTo>
                                      <a:pt x="735" y="238"/>
                                      <a:pt x="730" y="243"/>
                                      <a:pt x="730" y="250"/>
                                    </a:cubicBezTo>
                                    <a:cubicBezTo>
                                      <a:pt x="730" y="250"/>
                                      <a:pt x="730" y="251"/>
                                      <a:pt x="730" y="251"/>
                                    </a:cubicBezTo>
                                    <a:cubicBezTo>
                                      <a:pt x="732" y="251"/>
                                      <a:pt x="733" y="251"/>
                                      <a:pt x="735" y="251"/>
                                    </a:cubicBezTo>
                                    <a:cubicBezTo>
                                      <a:pt x="735" y="250"/>
                                      <a:pt x="735" y="250"/>
                                      <a:pt x="735" y="250"/>
                                    </a:cubicBezTo>
                                    <a:cubicBezTo>
                                      <a:pt x="735" y="246"/>
                                      <a:pt x="738" y="243"/>
                                      <a:pt x="742" y="243"/>
                                    </a:cubicBezTo>
                                    <a:cubicBezTo>
                                      <a:pt x="745" y="243"/>
                                      <a:pt x="748" y="246"/>
                                      <a:pt x="748" y="250"/>
                                    </a:cubicBezTo>
                                    <a:close/>
                                    <a:moveTo>
                                      <a:pt x="742" y="245"/>
                                    </a:moveTo>
                                    <a:cubicBezTo>
                                      <a:pt x="739" y="245"/>
                                      <a:pt x="737" y="247"/>
                                      <a:pt x="737" y="250"/>
                                    </a:cubicBezTo>
                                    <a:cubicBezTo>
                                      <a:pt x="737" y="250"/>
                                      <a:pt x="737" y="250"/>
                                      <a:pt x="737" y="250"/>
                                    </a:cubicBezTo>
                                    <a:cubicBezTo>
                                      <a:pt x="738" y="250"/>
                                      <a:pt x="740" y="250"/>
                                      <a:pt x="742" y="250"/>
                                    </a:cubicBezTo>
                                    <a:cubicBezTo>
                                      <a:pt x="743" y="250"/>
                                      <a:pt x="745" y="250"/>
                                      <a:pt x="747" y="250"/>
                                    </a:cubicBezTo>
                                    <a:cubicBezTo>
                                      <a:pt x="747" y="250"/>
                                      <a:pt x="747" y="250"/>
                                      <a:pt x="747" y="250"/>
                                    </a:cubicBezTo>
                                    <a:cubicBezTo>
                                      <a:pt x="747" y="247"/>
                                      <a:pt x="745" y="245"/>
                                      <a:pt x="742" y="245"/>
                                    </a:cubicBezTo>
                                    <a:close/>
                                    <a:moveTo>
                                      <a:pt x="772" y="260"/>
                                    </a:moveTo>
                                    <a:cubicBezTo>
                                      <a:pt x="773" y="260"/>
                                      <a:pt x="774" y="259"/>
                                      <a:pt x="775" y="258"/>
                                    </a:cubicBezTo>
                                    <a:cubicBezTo>
                                      <a:pt x="776" y="256"/>
                                      <a:pt x="776" y="253"/>
                                      <a:pt x="776" y="250"/>
                                    </a:cubicBezTo>
                                    <a:cubicBezTo>
                                      <a:pt x="776" y="240"/>
                                      <a:pt x="772" y="232"/>
                                      <a:pt x="766" y="226"/>
                                    </a:cubicBezTo>
                                    <a:cubicBezTo>
                                      <a:pt x="760" y="220"/>
                                      <a:pt x="751" y="216"/>
                                      <a:pt x="742" y="216"/>
                                    </a:cubicBezTo>
                                    <a:cubicBezTo>
                                      <a:pt x="732" y="216"/>
                                      <a:pt x="724" y="220"/>
                                      <a:pt x="717" y="226"/>
                                    </a:cubicBezTo>
                                    <a:cubicBezTo>
                                      <a:pt x="711" y="232"/>
                                      <a:pt x="707" y="240"/>
                                      <a:pt x="707" y="250"/>
                                    </a:cubicBezTo>
                                    <a:cubicBezTo>
                                      <a:pt x="707" y="253"/>
                                      <a:pt x="708" y="256"/>
                                      <a:pt x="708" y="258"/>
                                    </a:cubicBezTo>
                                    <a:cubicBezTo>
                                      <a:pt x="709" y="259"/>
                                      <a:pt x="710" y="259"/>
                                      <a:pt x="711" y="260"/>
                                    </a:cubicBezTo>
                                    <a:cubicBezTo>
                                      <a:pt x="712" y="259"/>
                                      <a:pt x="713" y="259"/>
                                      <a:pt x="714" y="258"/>
                                    </a:cubicBezTo>
                                    <a:cubicBezTo>
                                      <a:pt x="713" y="256"/>
                                      <a:pt x="713" y="253"/>
                                      <a:pt x="713" y="250"/>
                                    </a:cubicBezTo>
                                    <a:cubicBezTo>
                                      <a:pt x="713" y="234"/>
                                      <a:pt x="726" y="221"/>
                                      <a:pt x="742" y="221"/>
                                    </a:cubicBezTo>
                                    <a:cubicBezTo>
                                      <a:pt x="758" y="221"/>
                                      <a:pt x="770" y="234"/>
                                      <a:pt x="770" y="250"/>
                                    </a:cubicBezTo>
                                    <a:cubicBezTo>
                                      <a:pt x="770" y="253"/>
                                      <a:pt x="770" y="256"/>
                                      <a:pt x="769" y="258"/>
                                    </a:cubicBezTo>
                                    <a:cubicBezTo>
                                      <a:pt x="770" y="259"/>
                                      <a:pt x="771" y="259"/>
                                      <a:pt x="772" y="260"/>
                                    </a:cubicBezTo>
                                    <a:close/>
                                    <a:moveTo>
                                      <a:pt x="763" y="199"/>
                                    </a:moveTo>
                                    <a:cubicBezTo>
                                      <a:pt x="763" y="200"/>
                                      <a:pt x="763" y="202"/>
                                      <a:pt x="762" y="203"/>
                                    </a:cubicBezTo>
                                    <a:cubicBezTo>
                                      <a:pt x="764" y="204"/>
                                      <a:pt x="766" y="205"/>
                                      <a:pt x="768" y="206"/>
                                    </a:cubicBezTo>
                                    <a:cubicBezTo>
                                      <a:pt x="769" y="204"/>
                                      <a:pt x="769" y="201"/>
                                      <a:pt x="769" y="199"/>
                                    </a:cubicBezTo>
                                    <a:cubicBezTo>
                                      <a:pt x="769" y="191"/>
                                      <a:pt x="766" y="184"/>
                                      <a:pt x="761" y="179"/>
                                    </a:cubicBezTo>
                                    <a:cubicBezTo>
                                      <a:pt x="756" y="174"/>
                                      <a:pt x="749" y="171"/>
                                      <a:pt x="742" y="171"/>
                                    </a:cubicBezTo>
                                    <a:cubicBezTo>
                                      <a:pt x="734" y="171"/>
                                      <a:pt x="727" y="174"/>
                                      <a:pt x="722" y="179"/>
                                    </a:cubicBezTo>
                                    <a:cubicBezTo>
                                      <a:pt x="718" y="184"/>
                                      <a:pt x="714" y="191"/>
                                      <a:pt x="714" y="199"/>
                                    </a:cubicBezTo>
                                    <a:cubicBezTo>
                                      <a:pt x="714" y="201"/>
                                      <a:pt x="715" y="204"/>
                                      <a:pt x="715" y="206"/>
                                    </a:cubicBezTo>
                                    <a:cubicBezTo>
                                      <a:pt x="717" y="205"/>
                                      <a:pt x="719" y="204"/>
                                      <a:pt x="721" y="203"/>
                                    </a:cubicBezTo>
                                    <a:cubicBezTo>
                                      <a:pt x="721" y="202"/>
                                      <a:pt x="721" y="200"/>
                                      <a:pt x="721" y="199"/>
                                    </a:cubicBezTo>
                                    <a:cubicBezTo>
                                      <a:pt x="721" y="187"/>
                                      <a:pt x="730" y="177"/>
                                      <a:pt x="742" y="177"/>
                                    </a:cubicBezTo>
                                    <a:cubicBezTo>
                                      <a:pt x="753" y="177"/>
                                      <a:pt x="763" y="187"/>
                                      <a:pt x="763" y="199"/>
                                    </a:cubicBezTo>
                                    <a:close/>
                                    <a:moveTo>
                                      <a:pt x="755" y="199"/>
                                    </a:moveTo>
                                    <a:cubicBezTo>
                                      <a:pt x="755" y="199"/>
                                      <a:pt x="755" y="200"/>
                                      <a:pt x="755" y="200"/>
                                    </a:cubicBezTo>
                                    <a:cubicBezTo>
                                      <a:pt x="757" y="201"/>
                                      <a:pt x="759" y="202"/>
                                      <a:pt x="761" y="202"/>
                                    </a:cubicBezTo>
                                    <a:cubicBezTo>
                                      <a:pt x="761" y="201"/>
                                      <a:pt x="761" y="200"/>
                                      <a:pt x="761" y="199"/>
                                    </a:cubicBezTo>
                                    <a:cubicBezTo>
                                      <a:pt x="761" y="193"/>
                                      <a:pt x="759" y="188"/>
                                      <a:pt x="755" y="185"/>
                                    </a:cubicBezTo>
                                    <a:cubicBezTo>
                                      <a:pt x="752" y="181"/>
                                      <a:pt x="747" y="179"/>
                                      <a:pt x="742" y="179"/>
                                    </a:cubicBezTo>
                                    <a:cubicBezTo>
                                      <a:pt x="736" y="179"/>
                                      <a:pt x="731" y="181"/>
                                      <a:pt x="728" y="185"/>
                                    </a:cubicBezTo>
                                    <a:cubicBezTo>
                                      <a:pt x="724" y="188"/>
                                      <a:pt x="722" y="193"/>
                                      <a:pt x="722" y="199"/>
                                    </a:cubicBezTo>
                                    <a:cubicBezTo>
                                      <a:pt x="722" y="200"/>
                                      <a:pt x="722" y="201"/>
                                      <a:pt x="723" y="202"/>
                                    </a:cubicBezTo>
                                    <a:cubicBezTo>
                                      <a:pt x="724" y="202"/>
                                      <a:pt x="726" y="201"/>
                                      <a:pt x="728" y="200"/>
                                    </a:cubicBezTo>
                                    <a:cubicBezTo>
                                      <a:pt x="728" y="200"/>
                                      <a:pt x="728" y="199"/>
                                      <a:pt x="728" y="199"/>
                                    </a:cubicBezTo>
                                    <a:cubicBezTo>
                                      <a:pt x="728" y="191"/>
                                      <a:pt x="734" y="185"/>
                                      <a:pt x="742" y="185"/>
                                    </a:cubicBezTo>
                                    <a:cubicBezTo>
                                      <a:pt x="749" y="185"/>
                                      <a:pt x="755" y="191"/>
                                      <a:pt x="755" y="199"/>
                                    </a:cubicBezTo>
                                    <a:close/>
                                    <a:moveTo>
                                      <a:pt x="748" y="199"/>
                                    </a:moveTo>
                                    <a:cubicBezTo>
                                      <a:pt x="748" y="199"/>
                                      <a:pt x="748" y="199"/>
                                      <a:pt x="748" y="199"/>
                                    </a:cubicBezTo>
                                    <a:cubicBezTo>
                                      <a:pt x="750" y="199"/>
                                      <a:pt x="752" y="200"/>
                                      <a:pt x="754" y="200"/>
                                    </a:cubicBezTo>
                                    <a:cubicBezTo>
                                      <a:pt x="754" y="200"/>
                                      <a:pt x="754" y="199"/>
                                      <a:pt x="754" y="199"/>
                                    </a:cubicBezTo>
                                    <a:cubicBezTo>
                                      <a:pt x="754" y="192"/>
                                      <a:pt x="748" y="187"/>
                                      <a:pt x="742" y="187"/>
                                    </a:cubicBezTo>
                                    <a:cubicBezTo>
                                      <a:pt x="735" y="187"/>
                                      <a:pt x="730" y="192"/>
                                      <a:pt x="730" y="199"/>
                                    </a:cubicBezTo>
                                    <a:cubicBezTo>
                                      <a:pt x="730" y="199"/>
                                      <a:pt x="730" y="200"/>
                                      <a:pt x="730" y="200"/>
                                    </a:cubicBezTo>
                                    <a:cubicBezTo>
                                      <a:pt x="732" y="200"/>
                                      <a:pt x="733" y="199"/>
                                      <a:pt x="735" y="199"/>
                                    </a:cubicBezTo>
                                    <a:cubicBezTo>
                                      <a:pt x="735" y="199"/>
                                      <a:pt x="735" y="199"/>
                                      <a:pt x="735" y="199"/>
                                    </a:cubicBezTo>
                                    <a:cubicBezTo>
                                      <a:pt x="735" y="195"/>
                                      <a:pt x="738" y="192"/>
                                      <a:pt x="742" y="192"/>
                                    </a:cubicBezTo>
                                    <a:cubicBezTo>
                                      <a:pt x="745" y="192"/>
                                      <a:pt x="748" y="195"/>
                                      <a:pt x="748" y="199"/>
                                    </a:cubicBezTo>
                                    <a:close/>
                                    <a:moveTo>
                                      <a:pt x="742" y="193"/>
                                    </a:moveTo>
                                    <a:cubicBezTo>
                                      <a:pt x="739" y="193"/>
                                      <a:pt x="737" y="196"/>
                                      <a:pt x="737" y="199"/>
                                    </a:cubicBezTo>
                                    <a:cubicBezTo>
                                      <a:pt x="737" y="199"/>
                                      <a:pt x="737" y="199"/>
                                      <a:pt x="737" y="199"/>
                                    </a:cubicBezTo>
                                    <a:cubicBezTo>
                                      <a:pt x="738" y="199"/>
                                      <a:pt x="740" y="199"/>
                                      <a:pt x="742" y="199"/>
                                    </a:cubicBezTo>
                                    <a:cubicBezTo>
                                      <a:pt x="743" y="199"/>
                                      <a:pt x="745" y="199"/>
                                      <a:pt x="747" y="199"/>
                                    </a:cubicBezTo>
                                    <a:cubicBezTo>
                                      <a:pt x="747" y="199"/>
                                      <a:pt x="747" y="199"/>
                                      <a:pt x="747" y="199"/>
                                    </a:cubicBezTo>
                                    <a:cubicBezTo>
                                      <a:pt x="747" y="196"/>
                                      <a:pt x="745" y="193"/>
                                      <a:pt x="742" y="193"/>
                                    </a:cubicBezTo>
                                    <a:close/>
                                    <a:moveTo>
                                      <a:pt x="772" y="209"/>
                                    </a:moveTo>
                                    <a:cubicBezTo>
                                      <a:pt x="773" y="208"/>
                                      <a:pt x="774" y="208"/>
                                      <a:pt x="775" y="207"/>
                                    </a:cubicBezTo>
                                    <a:cubicBezTo>
                                      <a:pt x="776" y="204"/>
                                      <a:pt x="776" y="201"/>
                                      <a:pt x="776" y="199"/>
                                    </a:cubicBezTo>
                                    <a:cubicBezTo>
                                      <a:pt x="776" y="189"/>
                                      <a:pt x="772" y="181"/>
                                      <a:pt x="766" y="174"/>
                                    </a:cubicBezTo>
                                    <a:cubicBezTo>
                                      <a:pt x="760" y="168"/>
                                      <a:pt x="751" y="164"/>
                                      <a:pt x="742" y="164"/>
                                    </a:cubicBezTo>
                                    <a:cubicBezTo>
                                      <a:pt x="732" y="164"/>
                                      <a:pt x="724" y="168"/>
                                      <a:pt x="717" y="174"/>
                                    </a:cubicBezTo>
                                    <a:cubicBezTo>
                                      <a:pt x="711" y="181"/>
                                      <a:pt x="707" y="189"/>
                                      <a:pt x="707" y="199"/>
                                    </a:cubicBezTo>
                                    <a:cubicBezTo>
                                      <a:pt x="707" y="201"/>
                                      <a:pt x="708" y="204"/>
                                      <a:pt x="708" y="207"/>
                                    </a:cubicBezTo>
                                    <a:cubicBezTo>
                                      <a:pt x="709" y="207"/>
                                      <a:pt x="710" y="208"/>
                                      <a:pt x="711" y="209"/>
                                    </a:cubicBezTo>
                                    <a:cubicBezTo>
                                      <a:pt x="712" y="208"/>
                                      <a:pt x="713" y="207"/>
                                      <a:pt x="714" y="207"/>
                                    </a:cubicBezTo>
                                    <a:cubicBezTo>
                                      <a:pt x="713" y="204"/>
                                      <a:pt x="713" y="201"/>
                                      <a:pt x="713" y="199"/>
                                    </a:cubicBezTo>
                                    <a:cubicBezTo>
                                      <a:pt x="713" y="183"/>
                                      <a:pt x="726" y="170"/>
                                      <a:pt x="742" y="170"/>
                                    </a:cubicBezTo>
                                    <a:cubicBezTo>
                                      <a:pt x="758" y="170"/>
                                      <a:pt x="770" y="183"/>
                                      <a:pt x="770" y="199"/>
                                    </a:cubicBezTo>
                                    <a:cubicBezTo>
                                      <a:pt x="770" y="201"/>
                                      <a:pt x="770" y="204"/>
                                      <a:pt x="769" y="207"/>
                                    </a:cubicBezTo>
                                    <a:cubicBezTo>
                                      <a:pt x="770" y="207"/>
                                      <a:pt x="771" y="208"/>
                                      <a:pt x="772" y="209"/>
                                    </a:cubicBezTo>
                                    <a:close/>
                                    <a:moveTo>
                                      <a:pt x="763" y="147"/>
                                    </a:moveTo>
                                    <a:cubicBezTo>
                                      <a:pt x="763" y="149"/>
                                      <a:pt x="763" y="150"/>
                                      <a:pt x="762" y="152"/>
                                    </a:cubicBezTo>
                                    <a:cubicBezTo>
                                      <a:pt x="764" y="152"/>
                                      <a:pt x="766" y="153"/>
                                      <a:pt x="768" y="155"/>
                                    </a:cubicBezTo>
                                    <a:cubicBezTo>
                                      <a:pt x="769" y="152"/>
                                      <a:pt x="769" y="150"/>
                                      <a:pt x="769" y="147"/>
                                    </a:cubicBezTo>
                                    <a:cubicBezTo>
                                      <a:pt x="769" y="140"/>
                                      <a:pt x="766" y="133"/>
                                      <a:pt x="761" y="128"/>
                                    </a:cubicBezTo>
                                    <a:cubicBezTo>
                                      <a:pt x="756" y="123"/>
                                      <a:pt x="749" y="120"/>
                                      <a:pt x="742" y="120"/>
                                    </a:cubicBezTo>
                                    <a:cubicBezTo>
                                      <a:pt x="734" y="120"/>
                                      <a:pt x="727" y="123"/>
                                      <a:pt x="722" y="128"/>
                                    </a:cubicBezTo>
                                    <a:cubicBezTo>
                                      <a:pt x="718" y="133"/>
                                      <a:pt x="714" y="140"/>
                                      <a:pt x="714" y="147"/>
                                    </a:cubicBezTo>
                                    <a:cubicBezTo>
                                      <a:pt x="714" y="150"/>
                                      <a:pt x="715" y="152"/>
                                      <a:pt x="715" y="155"/>
                                    </a:cubicBezTo>
                                    <a:cubicBezTo>
                                      <a:pt x="717" y="153"/>
                                      <a:pt x="719" y="152"/>
                                      <a:pt x="721" y="152"/>
                                    </a:cubicBezTo>
                                    <a:cubicBezTo>
                                      <a:pt x="721" y="150"/>
                                      <a:pt x="721" y="149"/>
                                      <a:pt x="721" y="147"/>
                                    </a:cubicBezTo>
                                    <a:cubicBezTo>
                                      <a:pt x="721" y="135"/>
                                      <a:pt x="730" y="126"/>
                                      <a:pt x="742" y="126"/>
                                    </a:cubicBezTo>
                                    <a:cubicBezTo>
                                      <a:pt x="753" y="126"/>
                                      <a:pt x="763" y="135"/>
                                      <a:pt x="763" y="147"/>
                                    </a:cubicBezTo>
                                    <a:close/>
                                    <a:moveTo>
                                      <a:pt x="755" y="147"/>
                                    </a:moveTo>
                                    <a:cubicBezTo>
                                      <a:pt x="755" y="148"/>
                                      <a:pt x="755" y="148"/>
                                      <a:pt x="755" y="149"/>
                                    </a:cubicBezTo>
                                    <a:cubicBezTo>
                                      <a:pt x="757" y="150"/>
                                      <a:pt x="759" y="150"/>
                                      <a:pt x="761" y="151"/>
                                    </a:cubicBezTo>
                                    <a:cubicBezTo>
                                      <a:pt x="761" y="150"/>
                                      <a:pt x="761" y="148"/>
                                      <a:pt x="761" y="147"/>
                                    </a:cubicBezTo>
                                    <a:cubicBezTo>
                                      <a:pt x="761" y="142"/>
                                      <a:pt x="759" y="137"/>
                                      <a:pt x="755" y="133"/>
                                    </a:cubicBezTo>
                                    <a:cubicBezTo>
                                      <a:pt x="752" y="130"/>
                                      <a:pt x="747" y="128"/>
                                      <a:pt x="742" y="128"/>
                                    </a:cubicBezTo>
                                    <a:cubicBezTo>
                                      <a:pt x="736" y="128"/>
                                      <a:pt x="731" y="130"/>
                                      <a:pt x="728" y="133"/>
                                    </a:cubicBezTo>
                                    <a:cubicBezTo>
                                      <a:pt x="724" y="137"/>
                                      <a:pt x="722" y="142"/>
                                      <a:pt x="722" y="147"/>
                                    </a:cubicBezTo>
                                    <a:cubicBezTo>
                                      <a:pt x="722" y="148"/>
                                      <a:pt x="722" y="150"/>
                                      <a:pt x="723" y="151"/>
                                    </a:cubicBezTo>
                                    <a:cubicBezTo>
                                      <a:pt x="724" y="150"/>
                                      <a:pt x="726" y="150"/>
                                      <a:pt x="728" y="149"/>
                                    </a:cubicBezTo>
                                    <a:cubicBezTo>
                                      <a:pt x="728" y="148"/>
                                      <a:pt x="728" y="148"/>
                                      <a:pt x="728" y="147"/>
                                    </a:cubicBezTo>
                                    <a:cubicBezTo>
                                      <a:pt x="728" y="140"/>
                                      <a:pt x="734" y="134"/>
                                      <a:pt x="742" y="134"/>
                                    </a:cubicBezTo>
                                    <a:cubicBezTo>
                                      <a:pt x="749" y="134"/>
                                      <a:pt x="755" y="140"/>
                                      <a:pt x="755" y="147"/>
                                    </a:cubicBezTo>
                                    <a:close/>
                                    <a:moveTo>
                                      <a:pt x="748" y="147"/>
                                    </a:moveTo>
                                    <a:cubicBezTo>
                                      <a:pt x="748" y="147"/>
                                      <a:pt x="748" y="148"/>
                                      <a:pt x="748" y="148"/>
                                    </a:cubicBezTo>
                                    <a:cubicBezTo>
                                      <a:pt x="750" y="148"/>
                                      <a:pt x="752" y="148"/>
                                      <a:pt x="754" y="149"/>
                                    </a:cubicBezTo>
                                    <a:cubicBezTo>
                                      <a:pt x="754" y="148"/>
                                      <a:pt x="754" y="148"/>
                                      <a:pt x="754" y="147"/>
                                    </a:cubicBezTo>
                                    <a:cubicBezTo>
                                      <a:pt x="754" y="141"/>
                                      <a:pt x="748" y="135"/>
                                      <a:pt x="742" y="135"/>
                                    </a:cubicBezTo>
                                    <a:cubicBezTo>
                                      <a:pt x="735" y="135"/>
                                      <a:pt x="730" y="141"/>
                                      <a:pt x="730" y="147"/>
                                    </a:cubicBezTo>
                                    <a:cubicBezTo>
                                      <a:pt x="730" y="148"/>
                                      <a:pt x="730" y="148"/>
                                      <a:pt x="730" y="149"/>
                                    </a:cubicBezTo>
                                    <a:cubicBezTo>
                                      <a:pt x="732" y="148"/>
                                      <a:pt x="733" y="148"/>
                                      <a:pt x="735" y="148"/>
                                    </a:cubicBezTo>
                                    <a:cubicBezTo>
                                      <a:pt x="735" y="148"/>
                                      <a:pt x="735" y="147"/>
                                      <a:pt x="735" y="147"/>
                                    </a:cubicBezTo>
                                    <a:cubicBezTo>
                                      <a:pt x="735" y="143"/>
                                      <a:pt x="738" y="140"/>
                                      <a:pt x="742" y="140"/>
                                    </a:cubicBezTo>
                                    <a:cubicBezTo>
                                      <a:pt x="745" y="140"/>
                                      <a:pt x="748" y="143"/>
                                      <a:pt x="748" y="147"/>
                                    </a:cubicBezTo>
                                    <a:close/>
                                    <a:moveTo>
                                      <a:pt x="742" y="142"/>
                                    </a:moveTo>
                                    <a:cubicBezTo>
                                      <a:pt x="739" y="142"/>
                                      <a:pt x="737" y="144"/>
                                      <a:pt x="737" y="147"/>
                                    </a:cubicBezTo>
                                    <a:cubicBezTo>
                                      <a:pt x="737" y="147"/>
                                      <a:pt x="737" y="147"/>
                                      <a:pt x="737" y="148"/>
                                    </a:cubicBezTo>
                                    <a:cubicBezTo>
                                      <a:pt x="738" y="147"/>
                                      <a:pt x="740" y="147"/>
                                      <a:pt x="742" y="147"/>
                                    </a:cubicBezTo>
                                    <a:cubicBezTo>
                                      <a:pt x="743" y="147"/>
                                      <a:pt x="745" y="147"/>
                                      <a:pt x="747" y="148"/>
                                    </a:cubicBezTo>
                                    <a:cubicBezTo>
                                      <a:pt x="747" y="147"/>
                                      <a:pt x="747" y="147"/>
                                      <a:pt x="747" y="147"/>
                                    </a:cubicBezTo>
                                    <a:cubicBezTo>
                                      <a:pt x="747" y="144"/>
                                      <a:pt x="745" y="142"/>
                                      <a:pt x="742" y="142"/>
                                    </a:cubicBezTo>
                                    <a:close/>
                                    <a:moveTo>
                                      <a:pt x="772" y="157"/>
                                    </a:moveTo>
                                    <a:cubicBezTo>
                                      <a:pt x="773" y="157"/>
                                      <a:pt x="774" y="156"/>
                                      <a:pt x="775" y="156"/>
                                    </a:cubicBezTo>
                                    <a:cubicBezTo>
                                      <a:pt x="776" y="153"/>
                                      <a:pt x="776" y="150"/>
                                      <a:pt x="776" y="147"/>
                                    </a:cubicBezTo>
                                    <a:cubicBezTo>
                                      <a:pt x="776" y="138"/>
                                      <a:pt x="772" y="129"/>
                                      <a:pt x="766" y="123"/>
                                    </a:cubicBezTo>
                                    <a:cubicBezTo>
                                      <a:pt x="760" y="117"/>
                                      <a:pt x="751" y="113"/>
                                      <a:pt x="742" y="113"/>
                                    </a:cubicBezTo>
                                    <a:cubicBezTo>
                                      <a:pt x="732" y="113"/>
                                      <a:pt x="724" y="117"/>
                                      <a:pt x="717" y="123"/>
                                    </a:cubicBezTo>
                                    <a:cubicBezTo>
                                      <a:pt x="711" y="129"/>
                                      <a:pt x="707" y="138"/>
                                      <a:pt x="707" y="147"/>
                                    </a:cubicBezTo>
                                    <a:cubicBezTo>
                                      <a:pt x="707" y="150"/>
                                      <a:pt x="708" y="153"/>
                                      <a:pt x="708" y="155"/>
                                    </a:cubicBezTo>
                                    <a:cubicBezTo>
                                      <a:pt x="709" y="156"/>
                                      <a:pt x="710" y="157"/>
                                      <a:pt x="711" y="157"/>
                                    </a:cubicBezTo>
                                    <a:cubicBezTo>
                                      <a:pt x="712" y="157"/>
                                      <a:pt x="713" y="156"/>
                                      <a:pt x="714" y="155"/>
                                    </a:cubicBezTo>
                                    <a:cubicBezTo>
                                      <a:pt x="713" y="153"/>
                                      <a:pt x="713" y="150"/>
                                      <a:pt x="713" y="147"/>
                                    </a:cubicBezTo>
                                    <a:cubicBezTo>
                                      <a:pt x="713" y="131"/>
                                      <a:pt x="726" y="118"/>
                                      <a:pt x="742" y="118"/>
                                    </a:cubicBezTo>
                                    <a:cubicBezTo>
                                      <a:pt x="758" y="118"/>
                                      <a:pt x="770" y="131"/>
                                      <a:pt x="770" y="147"/>
                                    </a:cubicBezTo>
                                    <a:cubicBezTo>
                                      <a:pt x="770" y="150"/>
                                      <a:pt x="770" y="153"/>
                                      <a:pt x="769" y="155"/>
                                    </a:cubicBezTo>
                                    <a:cubicBezTo>
                                      <a:pt x="770" y="156"/>
                                      <a:pt x="771" y="157"/>
                                      <a:pt x="772" y="157"/>
                                    </a:cubicBezTo>
                                    <a:close/>
                                    <a:moveTo>
                                      <a:pt x="763" y="96"/>
                                    </a:moveTo>
                                    <a:cubicBezTo>
                                      <a:pt x="763" y="97"/>
                                      <a:pt x="763" y="99"/>
                                      <a:pt x="762" y="100"/>
                                    </a:cubicBezTo>
                                    <a:cubicBezTo>
                                      <a:pt x="764" y="101"/>
                                      <a:pt x="766" y="102"/>
                                      <a:pt x="768" y="103"/>
                                    </a:cubicBezTo>
                                    <a:cubicBezTo>
                                      <a:pt x="769" y="101"/>
                                      <a:pt x="769" y="98"/>
                                      <a:pt x="769" y="96"/>
                                    </a:cubicBezTo>
                                    <a:cubicBezTo>
                                      <a:pt x="769" y="88"/>
                                      <a:pt x="766" y="81"/>
                                      <a:pt x="761" y="77"/>
                                    </a:cubicBezTo>
                                    <a:cubicBezTo>
                                      <a:pt x="756" y="72"/>
                                      <a:pt x="749" y="69"/>
                                      <a:pt x="742" y="69"/>
                                    </a:cubicBezTo>
                                    <a:cubicBezTo>
                                      <a:pt x="734" y="69"/>
                                      <a:pt x="727" y="72"/>
                                      <a:pt x="722" y="77"/>
                                    </a:cubicBezTo>
                                    <a:cubicBezTo>
                                      <a:pt x="718" y="81"/>
                                      <a:pt x="714" y="88"/>
                                      <a:pt x="714" y="96"/>
                                    </a:cubicBezTo>
                                    <a:cubicBezTo>
                                      <a:pt x="714" y="98"/>
                                      <a:pt x="715" y="101"/>
                                      <a:pt x="715" y="103"/>
                                    </a:cubicBezTo>
                                    <a:cubicBezTo>
                                      <a:pt x="717" y="102"/>
                                      <a:pt x="719" y="101"/>
                                      <a:pt x="721" y="100"/>
                                    </a:cubicBezTo>
                                    <a:cubicBezTo>
                                      <a:pt x="721" y="99"/>
                                      <a:pt x="721" y="97"/>
                                      <a:pt x="721" y="96"/>
                                    </a:cubicBezTo>
                                    <a:cubicBezTo>
                                      <a:pt x="721" y="84"/>
                                      <a:pt x="730" y="75"/>
                                      <a:pt x="742" y="75"/>
                                    </a:cubicBezTo>
                                    <a:cubicBezTo>
                                      <a:pt x="753" y="75"/>
                                      <a:pt x="763" y="84"/>
                                      <a:pt x="763" y="96"/>
                                    </a:cubicBezTo>
                                    <a:close/>
                                    <a:moveTo>
                                      <a:pt x="755" y="96"/>
                                    </a:moveTo>
                                    <a:cubicBezTo>
                                      <a:pt x="755" y="96"/>
                                      <a:pt x="755" y="97"/>
                                      <a:pt x="755" y="98"/>
                                    </a:cubicBezTo>
                                    <a:cubicBezTo>
                                      <a:pt x="757" y="98"/>
                                      <a:pt x="759" y="99"/>
                                      <a:pt x="761" y="100"/>
                                    </a:cubicBezTo>
                                    <a:cubicBezTo>
                                      <a:pt x="761" y="98"/>
                                      <a:pt x="761" y="97"/>
                                      <a:pt x="761" y="96"/>
                                    </a:cubicBezTo>
                                    <a:cubicBezTo>
                                      <a:pt x="761" y="90"/>
                                      <a:pt x="759" y="86"/>
                                      <a:pt x="755" y="82"/>
                                    </a:cubicBezTo>
                                    <a:cubicBezTo>
                                      <a:pt x="752" y="78"/>
                                      <a:pt x="747" y="76"/>
                                      <a:pt x="742" y="76"/>
                                    </a:cubicBezTo>
                                    <a:cubicBezTo>
                                      <a:pt x="736" y="76"/>
                                      <a:pt x="731" y="78"/>
                                      <a:pt x="728" y="82"/>
                                    </a:cubicBezTo>
                                    <a:cubicBezTo>
                                      <a:pt x="724" y="86"/>
                                      <a:pt x="722" y="90"/>
                                      <a:pt x="722" y="96"/>
                                    </a:cubicBezTo>
                                    <a:cubicBezTo>
                                      <a:pt x="722" y="97"/>
                                      <a:pt x="722" y="98"/>
                                      <a:pt x="723" y="100"/>
                                    </a:cubicBezTo>
                                    <a:cubicBezTo>
                                      <a:pt x="724" y="99"/>
                                      <a:pt x="726" y="98"/>
                                      <a:pt x="728" y="98"/>
                                    </a:cubicBezTo>
                                    <a:cubicBezTo>
                                      <a:pt x="728" y="97"/>
                                      <a:pt x="728" y="96"/>
                                      <a:pt x="728" y="96"/>
                                    </a:cubicBezTo>
                                    <a:cubicBezTo>
                                      <a:pt x="728" y="88"/>
                                      <a:pt x="734" y="82"/>
                                      <a:pt x="742" y="82"/>
                                    </a:cubicBezTo>
                                    <a:cubicBezTo>
                                      <a:pt x="749" y="82"/>
                                      <a:pt x="755" y="88"/>
                                      <a:pt x="755" y="96"/>
                                    </a:cubicBezTo>
                                    <a:close/>
                                    <a:moveTo>
                                      <a:pt x="748" y="96"/>
                                    </a:moveTo>
                                    <a:cubicBezTo>
                                      <a:pt x="748" y="96"/>
                                      <a:pt x="748" y="96"/>
                                      <a:pt x="748" y="96"/>
                                    </a:cubicBezTo>
                                    <a:cubicBezTo>
                                      <a:pt x="750" y="97"/>
                                      <a:pt x="752" y="97"/>
                                      <a:pt x="754" y="97"/>
                                    </a:cubicBezTo>
                                    <a:cubicBezTo>
                                      <a:pt x="754" y="97"/>
                                      <a:pt x="754" y="96"/>
                                      <a:pt x="754" y="96"/>
                                    </a:cubicBezTo>
                                    <a:cubicBezTo>
                                      <a:pt x="754" y="89"/>
                                      <a:pt x="748" y="84"/>
                                      <a:pt x="742" y="84"/>
                                    </a:cubicBezTo>
                                    <a:cubicBezTo>
                                      <a:pt x="735" y="84"/>
                                      <a:pt x="730" y="89"/>
                                      <a:pt x="730" y="96"/>
                                    </a:cubicBezTo>
                                    <a:cubicBezTo>
                                      <a:pt x="730" y="96"/>
                                      <a:pt x="730" y="97"/>
                                      <a:pt x="730" y="97"/>
                                    </a:cubicBezTo>
                                    <a:cubicBezTo>
                                      <a:pt x="732" y="97"/>
                                      <a:pt x="733" y="97"/>
                                      <a:pt x="735" y="96"/>
                                    </a:cubicBezTo>
                                    <a:cubicBezTo>
                                      <a:pt x="735" y="96"/>
                                      <a:pt x="735" y="96"/>
                                      <a:pt x="735" y="96"/>
                                    </a:cubicBezTo>
                                    <a:cubicBezTo>
                                      <a:pt x="735" y="92"/>
                                      <a:pt x="738" y="89"/>
                                      <a:pt x="742" y="89"/>
                                    </a:cubicBezTo>
                                    <a:cubicBezTo>
                                      <a:pt x="745" y="89"/>
                                      <a:pt x="748" y="92"/>
                                      <a:pt x="748" y="96"/>
                                    </a:cubicBezTo>
                                    <a:close/>
                                    <a:moveTo>
                                      <a:pt x="742" y="91"/>
                                    </a:moveTo>
                                    <a:cubicBezTo>
                                      <a:pt x="739" y="91"/>
                                      <a:pt x="737" y="93"/>
                                      <a:pt x="737" y="96"/>
                                    </a:cubicBezTo>
                                    <a:cubicBezTo>
                                      <a:pt x="737" y="96"/>
                                      <a:pt x="737" y="96"/>
                                      <a:pt x="737" y="96"/>
                                    </a:cubicBezTo>
                                    <a:cubicBezTo>
                                      <a:pt x="738" y="96"/>
                                      <a:pt x="740" y="96"/>
                                      <a:pt x="742" y="96"/>
                                    </a:cubicBezTo>
                                    <a:cubicBezTo>
                                      <a:pt x="743" y="96"/>
                                      <a:pt x="745" y="96"/>
                                      <a:pt x="747" y="96"/>
                                    </a:cubicBezTo>
                                    <a:cubicBezTo>
                                      <a:pt x="747" y="96"/>
                                      <a:pt x="747" y="96"/>
                                      <a:pt x="747" y="96"/>
                                    </a:cubicBezTo>
                                    <a:cubicBezTo>
                                      <a:pt x="747" y="93"/>
                                      <a:pt x="745" y="91"/>
                                      <a:pt x="742" y="91"/>
                                    </a:cubicBezTo>
                                    <a:close/>
                                    <a:moveTo>
                                      <a:pt x="772" y="106"/>
                                    </a:moveTo>
                                    <a:cubicBezTo>
                                      <a:pt x="773" y="105"/>
                                      <a:pt x="774" y="105"/>
                                      <a:pt x="775" y="104"/>
                                    </a:cubicBezTo>
                                    <a:cubicBezTo>
                                      <a:pt x="776" y="101"/>
                                      <a:pt x="776" y="99"/>
                                      <a:pt x="776" y="96"/>
                                    </a:cubicBezTo>
                                    <a:cubicBezTo>
                                      <a:pt x="776" y="86"/>
                                      <a:pt x="772" y="78"/>
                                      <a:pt x="766" y="72"/>
                                    </a:cubicBezTo>
                                    <a:cubicBezTo>
                                      <a:pt x="760" y="65"/>
                                      <a:pt x="751" y="62"/>
                                      <a:pt x="742" y="62"/>
                                    </a:cubicBezTo>
                                    <a:cubicBezTo>
                                      <a:pt x="732" y="62"/>
                                      <a:pt x="724" y="65"/>
                                      <a:pt x="717" y="72"/>
                                    </a:cubicBezTo>
                                    <a:cubicBezTo>
                                      <a:pt x="711" y="78"/>
                                      <a:pt x="707" y="86"/>
                                      <a:pt x="707" y="96"/>
                                    </a:cubicBezTo>
                                    <a:cubicBezTo>
                                      <a:pt x="707" y="99"/>
                                      <a:pt x="708" y="101"/>
                                      <a:pt x="708" y="104"/>
                                    </a:cubicBezTo>
                                    <a:cubicBezTo>
                                      <a:pt x="709" y="105"/>
                                      <a:pt x="710" y="105"/>
                                      <a:pt x="711" y="106"/>
                                    </a:cubicBezTo>
                                    <a:cubicBezTo>
                                      <a:pt x="712" y="105"/>
                                      <a:pt x="713" y="105"/>
                                      <a:pt x="714" y="104"/>
                                    </a:cubicBezTo>
                                    <a:cubicBezTo>
                                      <a:pt x="713" y="101"/>
                                      <a:pt x="713" y="99"/>
                                      <a:pt x="713" y="96"/>
                                    </a:cubicBezTo>
                                    <a:cubicBezTo>
                                      <a:pt x="713" y="80"/>
                                      <a:pt x="726" y="67"/>
                                      <a:pt x="742" y="67"/>
                                    </a:cubicBezTo>
                                    <a:cubicBezTo>
                                      <a:pt x="758" y="67"/>
                                      <a:pt x="770" y="80"/>
                                      <a:pt x="770" y="96"/>
                                    </a:cubicBezTo>
                                    <a:cubicBezTo>
                                      <a:pt x="770" y="99"/>
                                      <a:pt x="770" y="101"/>
                                      <a:pt x="769" y="104"/>
                                    </a:cubicBezTo>
                                    <a:cubicBezTo>
                                      <a:pt x="770" y="105"/>
                                      <a:pt x="771" y="105"/>
                                      <a:pt x="772" y="106"/>
                                    </a:cubicBezTo>
                                    <a:close/>
                                    <a:moveTo>
                                      <a:pt x="704" y="61"/>
                                    </a:moveTo>
                                    <a:cubicBezTo>
                                      <a:pt x="697" y="56"/>
                                      <a:pt x="689" y="54"/>
                                      <a:pt x="681" y="54"/>
                                    </a:cubicBezTo>
                                    <a:cubicBezTo>
                                      <a:pt x="672" y="54"/>
                                      <a:pt x="665" y="56"/>
                                      <a:pt x="658" y="61"/>
                                    </a:cubicBezTo>
                                    <a:cubicBezTo>
                                      <a:pt x="659" y="62"/>
                                      <a:pt x="661" y="64"/>
                                      <a:pt x="662" y="65"/>
                                    </a:cubicBezTo>
                                    <a:cubicBezTo>
                                      <a:pt x="667" y="62"/>
                                      <a:pt x="674" y="60"/>
                                      <a:pt x="681" y="60"/>
                                    </a:cubicBezTo>
                                    <a:cubicBezTo>
                                      <a:pt x="688" y="60"/>
                                      <a:pt x="695" y="62"/>
                                      <a:pt x="700" y="66"/>
                                    </a:cubicBezTo>
                                    <a:cubicBezTo>
                                      <a:pt x="701" y="64"/>
                                      <a:pt x="703" y="62"/>
                                      <a:pt x="704" y="61"/>
                                    </a:cubicBezTo>
                                    <a:close/>
                                    <a:moveTo>
                                      <a:pt x="583" y="61"/>
                                    </a:moveTo>
                                    <a:cubicBezTo>
                                      <a:pt x="577" y="56"/>
                                      <a:pt x="569" y="54"/>
                                      <a:pt x="560" y="54"/>
                                    </a:cubicBezTo>
                                    <a:cubicBezTo>
                                      <a:pt x="551" y="54"/>
                                      <a:pt x="543" y="57"/>
                                      <a:pt x="536" y="61"/>
                                    </a:cubicBezTo>
                                    <a:cubicBezTo>
                                      <a:pt x="538" y="63"/>
                                      <a:pt x="539" y="64"/>
                                      <a:pt x="540" y="66"/>
                                    </a:cubicBezTo>
                                    <a:cubicBezTo>
                                      <a:pt x="546" y="62"/>
                                      <a:pt x="553" y="60"/>
                                      <a:pt x="560" y="60"/>
                                    </a:cubicBezTo>
                                    <a:cubicBezTo>
                                      <a:pt x="567" y="60"/>
                                      <a:pt x="574" y="62"/>
                                      <a:pt x="579" y="66"/>
                                    </a:cubicBezTo>
                                    <a:cubicBezTo>
                                      <a:pt x="581" y="64"/>
                                      <a:pt x="582" y="62"/>
                                      <a:pt x="583" y="61"/>
                                    </a:cubicBezTo>
                                    <a:close/>
                                    <a:moveTo>
                                      <a:pt x="461" y="61"/>
                                    </a:moveTo>
                                    <a:cubicBezTo>
                                      <a:pt x="454" y="56"/>
                                      <a:pt x="446" y="54"/>
                                      <a:pt x="438" y="54"/>
                                    </a:cubicBezTo>
                                    <a:cubicBezTo>
                                      <a:pt x="429" y="54"/>
                                      <a:pt x="422" y="56"/>
                                      <a:pt x="415" y="61"/>
                                    </a:cubicBezTo>
                                    <a:cubicBezTo>
                                      <a:pt x="416" y="62"/>
                                      <a:pt x="418" y="64"/>
                                      <a:pt x="419" y="65"/>
                                    </a:cubicBezTo>
                                    <a:cubicBezTo>
                                      <a:pt x="424" y="62"/>
                                      <a:pt x="431" y="60"/>
                                      <a:pt x="438" y="60"/>
                                    </a:cubicBezTo>
                                    <a:cubicBezTo>
                                      <a:pt x="445" y="60"/>
                                      <a:pt x="452" y="62"/>
                                      <a:pt x="457" y="66"/>
                                    </a:cubicBezTo>
                                    <a:cubicBezTo>
                                      <a:pt x="458" y="64"/>
                                      <a:pt x="460" y="62"/>
                                      <a:pt x="461" y="61"/>
                                    </a:cubicBezTo>
                                    <a:close/>
                                    <a:moveTo>
                                      <a:pt x="340" y="61"/>
                                    </a:moveTo>
                                    <a:cubicBezTo>
                                      <a:pt x="334" y="56"/>
                                      <a:pt x="326" y="54"/>
                                      <a:pt x="317" y="54"/>
                                    </a:cubicBezTo>
                                    <a:cubicBezTo>
                                      <a:pt x="308" y="54"/>
                                      <a:pt x="300" y="56"/>
                                      <a:pt x="293" y="61"/>
                                    </a:cubicBezTo>
                                    <a:cubicBezTo>
                                      <a:pt x="295" y="63"/>
                                      <a:pt x="296" y="64"/>
                                      <a:pt x="297" y="66"/>
                                    </a:cubicBezTo>
                                    <a:cubicBezTo>
                                      <a:pt x="303" y="62"/>
                                      <a:pt x="310" y="60"/>
                                      <a:pt x="317" y="60"/>
                                    </a:cubicBezTo>
                                    <a:cubicBezTo>
                                      <a:pt x="324" y="60"/>
                                      <a:pt x="331" y="62"/>
                                      <a:pt x="336" y="66"/>
                                    </a:cubicBezTo>
                                    <a:cubicBezTo>
                                      <a:pt x="338" y="64"/>
                                      <a:pt x="339" y="62"/>
                                      <a:pt x="340" y="61"/>
                                    </a:cubicBezTo>
                                    <a:close/>
                                    <a:moveTo>
                                      <a:pt x="218" y="61"/>
                                    </a:moveTo>
                                    <a:cubicBezTo>
                                      <a:pt x="212" y="56"/>
                                      <a:pt x="204" y="54"/>
                                      <a:pt x="195" y="54"/>
                                    </a:cubicBezTo>
                                    <a:cubicBezTo>
                                      <a:pt x="187" y="54"/>
                                      <a:pt x="179" y="56"/>
                                      <a:pt x="172" y="61"/>
                                    </a:cubicBezTo>
                                    <a:cubicBezTo>
                                      <a:pt x="174" y="62"/>
                                      <a:pt x="175" y="64"/>
                                      <a:pt x="176" y="65"/>
                                    </a:cubicBezTo>
                                    <a:cubicBezTo>
                                      <a:pt x="182" y="62"/>
                                      <a:pt x="188" y="60"/>
                                      <a:pt x="195" y="60"/>
                                    </a:cubicBezTo>
                                    <a:cubicBezTo>
                                      <a:pt x="202" y="60"/>
                                      <a:pt x="209" y="62"/>
                                      <a:pt x="214" y="66"/>
                                    </a:cubicBezTo>
                                    <a:cubicBezTo>
                                      <a:pt x="216" y="64"/>
                                      <a:pt x="217" y="62"/>
                                      <a:pt x="218" y="61"/>
                                    </a:cubicBezTo>
                                    <a:close/>
                                    <a:moveTo>
                                      <a:pt x="101" y="96"/>
                                    </a:moveTo>
                                    <a:cubicBezTo>
                                      <a:pt x="101" y="99"/>
                                      <a:pt x="101" y="101"/>
                                      <a:pt x="102" y="104"/>
                                    </a:cubicBezTo>
                                    <a:cubicBezTo>
                                      <a:pt x="103" y="105"/>
                                      <a:pt x="104" y="105"/>
                                      <a:pt x="105" y="106"/>
                                    </a:cubicBezTo>
                                    <a:cubicBezTo>
                                      <a:pt x="106" y="105"/>
                                      <a:pt x="106" y="105"/>
                                      <a:pt x="107" y="104"/>
                                    </a:cubicBezTo>
                                    <a:cubicBezTo>
                                      <a:pt x="107" y="101"/>
                                      <a:pt x="106" y="99"/>
                                      <a:pt x="106" y="96"/>
                                    </a:cubicBezTo>
                                    <a:cubicBezTo>
                                      <a:pt x="106" y="80"/>
                                      <a:pt x="119" y="67"/>
                                      <a:pt x="135" y="67"/>
                                    </a:cubicBezTo>
                                    <a:cubicBezTo>
                                      <a:pt x="151" y="67"/>
                                      <a:pt x="164" y="80"/>
                                      <a:pt x="164" y="96"/>
                                    </a:cubicBezTo>
                                    <a:cubicBezTo>
                                      <a:pt x="164" y="99"/>
                                      <a:pt x="163" y="101"/>
                                      <a:pt x="163" y="104"/>
                                    </a:cubicBezTo>
                                    <a:cubicBezTo>
                                      <a:pt x="163" y="105"/>
                                      <a:pt x="164" y="105"/>
                                      <a:pt x="165" y="106"/>
                                    </a:cubicBezTo>
                                    <a:cubicBezTo>
                                      <a:pt x="166" y="105"/>
                                      <a:pt x="167" y="104"/>
                                      <a:pt x="168" y="103"/>
                                    </a:cubicBezTo>
                                    <a:cubicBezTo>
                                      <a:pt x="169" y="101"/>
                                      <a:pt x="169" y="98"/>
                                      <a:pt x="169" y="96"/>
                                    </a:cubicBezTo>
                                    <a:cubicBezTo>
                                      <a:pt x="169" y="86"/>
                                      <a:pt x="165" y="78"/>
                                      <a:pt x="159" y="72"/>
                                    </a:cubicBezTo>
                                    <a:cubicBezTo>
                                      <a:pt x="153" y="65"/>
                                      <a:pt x="144" y="62"/>
                                      <a:pt x="135" y="62"/>
                                    </a:cubicBezTo>
                                    <a:cubicBezTo>
                                      <a:pt x="126" y="62"/>
                                      <a:pt x="117" y="65"/>
                                      <a:pt x="111" y="72"/>
                                    </a:cubicBezTo>
                                    <a:cubicBezTo>
                                      <a:pt x="105" y="78"/>
                                      <a:pt x="101" y="86"/>
                                      <a:pt x="101" y="96"/>
                                    </a:cubicBezTo>
                                    <a:close/>
                                    <a:moveTo>
                                      <a:pt x="156" y="96"/>
                                    </a:moveTo>
                                    <a:cubicBezTo>
                                      <a:pt x="156" y="97"/>
                                      <a:pt x="156" y="99"/>
                                      <a:pt x="156" y="100"/>
                                    </a:cubicBezTo>
                                    <a:cubicBezTo>
                                      <a:pt x="158" y="101"/>
                                      <a:pt x="159" y="102"/>
                                      <a:pt x="161" y="103"/>
                                    </a:cubicBezTo>
                                    <a:cubicBezTo>
                                      <a:pt x="162" y="101"/>
                                      <a:pt x="162" y="98"/>
                                      <a:pt x="162" y="96"/>
                                    </a:cubicBezTo>
                                    <a:cubicBezTo>
                                      <a:pt x="162" y="88"/>
                                      <a:pt x="159" y="81"/>
                                      <a:pt x="154" y="77"/>
                                    </a:cubicBezTo>
                                    <a:cubicBezTo>
                                      <a:pt x="149" y="72"/>
                                      <a:pt x="143" y="69"/>
                                      <a:pt x="135" y="69"/>
                                    </a:cubicBezTo>
                                    <a:cubicBezTo>
                                      <a:pt x="128" y="69"/>
                                      <a:pt x="121" y="72"/>
                                      <a:pt x="116" y="77"/>
                                    </a:cubicBezTo>
                                    <a:cubicBezTo>
                                      <a:pt x="111" y="81"/>
                                      <a:pt x="108" y="88"/>
                                      <a:pt x="108" y="96"/>
                                    </a:cubicBezTo>
                                    <a:cubicBezTo>
                                      <a:pt x="108" y="98"/>
                                      <a:pt x="108" y="101"/>
                                      <a:pt x="109" y="103"/>
                                    </a:cubicBezTo>
                                    <a:cubicBezTo>
                                      <a:pt x="111" y="102"/>
                                      <a:pt x="113" y="101"/>
                                      <a:pt x="114" y="100"/>
                                    </a:cubicBezTo>
                                    <a:cubicBezTo>
                                      <a:pt x="114" y="99"/>
                                      <a:pt x="114" y="97"/>
                                      <a:pt x="114" y="96"/>
                                    </a:cubicBezTo>
                                    <a:cubicBezTo>
                                      <a:pt x="114" y="84"/>
                                      <a:pt x="123" y="75"/>
                                      <a:pt x="135" y="75"/>
                                    </a:cubicBezTo>
                                    <a:cubicBezTo>
                                      <a:pt x="147" y="75"/>
                                      <a:pt x="156" y="84"/>
                                      <a:pt x="156" y="96"/>
                                    </a:cubicBezTo>
                                    <a:close/>
                                    <a:moveTo>
                                      <a:pt x="149" y="96"/>
                                    </a:moveTo>
                                    <a:cubicBezTo>
                                      <a:pt x="149" y="96"/>
                                      <a:pt x="149" y="97"/>
                                      <a:pt x="148" y="98"/>
                                    </a:cubicBezTo>
                                    <a:cubicBezTo>
                                      <a:pt x="150" y="98"/>
                                      <a:pt x="152" y="99"/>
                                      <a:pt x="154" y="100"/>
                                    </a:cubicBezTo>
                                    <a:cubicBezTo>
                                      <a:pt x="154" y="98"/>
                                      <a:pt x="155" y="97"/>
                                      <a:pt x="155" y="96"/>
                                    </a:cubicBezTo>
                                    <a:cubicBezTo>
                                      <a:pt x="155" y="90"/>
                                      <a:pt x="152" y="86"/>
                                      <a:pt x="149" y="82"/>
                                    </a:cubicBezTo>
                                    <a:cubicBezTo>
                                      <a:pt x="145" y="78"/>
                                      <a:pt x="140" y="76"/>
                                      <a:pt x="135" y="76"/>
                                    </a:cubicBezTo>
                                    <a:cubicBezTo>
                                      <a:pt x="130" y="76"/>
                                      <a:pt x="125" y="78"/>
                                      <a:pt x="121" y="82"/>
                                    </a:cubicBezTo>
                                    <a:cubicBezTo>
                                      <a:pt x="118" y="86"/>
                                      <a:pt x="116" y="90"/>
                                      <a:pt x="116" y="96"/>
                                    </a:cubicBezTo>
                                    <a:cubicBezTo>
                                      <a:pt x="116" y="97"/>
                                      <a:pt x="116" y="98"/>
                                      <a:pt x="116" y="100"/>
                                    </a:cubicBezTo>
                                    <a:cubicBezTo>
                                      <a:pt x="118" y="99"/>
                                      <a:pt x="120" y="98"/>
                                      <a:pt x="122" y="98"/>
                                    </a:cubicBezTo>
                                    <a:cubicBezTo>
                                      <a:pt x="122" y="97"/>
                                      <a:pt x="121" y="96"/>
                                      <a:pt x="121" y="96"/>
                                    </a:cubicBezTo>
                                    <a:cubicBezTo>
                                      <a:pt x="121" y="88"/>
                                      <a:pt x="128" y="82"/>
                                      <a:pt x="135" y="82"/>
                                    </a:cubicBezTo>
                                    <a:cubicBezTo>
                                      <a:pt x="143" y="82"/>
                                      <a:pt x="149" y="88"/>
                                      <a:pt x="149" y="96"/>
                                    </a:cubicBezTo>
                                    <a:close/>
                                    <a:moveTo>
                                      <a:pt x="142" y="96"/>
                                    </a:moveTo>
                                    <a:cubicBezTo>
                                      <a:pt x="142" y="96"/>
                                      <a:pt x="142" y="96"/>
                                      <a:pt x="142" y="96"/>
                                    </a:cubicBezTo>
                                    <a:cubicBezTo>
                                      <a:pt x="143" y="97"/>
                                      <a:pt x="145" y="97"/>
                                      <a:pt x="147" y="97"/>
                                    </a:cubicBezTo>
                                    <a:cubicBezTo>
                                      <a:pt x="147" y="97"/>
                                      <a:pt x="147" y="96"/>
                                      <a:pt x="147" y="96"/>
                                    </a:cubicBezTo>
                                    <a:cubicBezTo>
                                      <a:pt x="147" y="89"/>
                                      <a:pt x="142" y="84"/>
                                      <a:pt x="135" y="84"/>
                                    </a:cubicBezTo>
                                    <a:cubicBezTo>
                                      <a:pt x="128" y="84"/>
                                      <a:pt x="123" y="89"/>
                                      <a:pt x="123" y="96"/>
                                    </a:cubicBezTo>
                                    <a:cubicBezTo>
                                      <a:pt x="123" y="96"/>
                                      <a:pt x="123" y="97"/>
                                      <a:pt x="123" y="97"/>
                                    </a:cubicBezTo>
                                    <a:cubicBezTo>
                                      <a:pt x="125" y="97"/>
                                      <a:pt x="127" y="97"/>
                                      <a:pt x="128" y="96"/>
                                    </a:cubicBezTo>
                                    <a:cubicBezTo>
                                      <a:pt x="128" y="96"/>
                                      <a:pt x="128" y="96"/>
                                      <a:pt x="128" y="96"/>
                                    </a:cubicBezTo>
                                    <a:cubicBezTo>
                                      <a:pt x="128" y="92"/>
                                      <a:pt x="131" y="89"/>
                                      <a:pt x="135" y="89"/>
                                    </a:cubicBezTo>
                                    <a:cubicBezTo>
                                      <a:pt x="139" y="89"/>
                                      <a:pt x="142" y="92"/>
                                      <a:pt x="142" y="96"/>
                                    </a:cubicBezTo>
                                    <a:close/>
                                    <a:moveTo>
                                      <a:pt x="135" y="91"/>
                                    </a:moveTo>
                                    <a:cubicBezTo>
                                      <a:pt x="132" y="91"/>
                                      <a:pt x="130" y="93"/>
                                      <a:pt x="130" y="96"/>
                                    </a:cubicBezTo>
                                    <a:cubicBezTo>
                                      <a:pt x="130" y="96"/>
                                      <a:pt x="130" y="96"/>
                                      <a:pt x="130" y="96"/>
                                    </a:cubicBezTo>
                                    <a:cubicBezTo>
                                      <a:pt x="132" y="96"/>
                                      <a:pt x="133" y="96"/>
                                      <a:pt x="135" y="96"/>
                                    </a:cubicBezTo>
                                    <a:cubicBezTo>
                                      <a:pt x="137" y="96"/>
                                      <a:pt x="138" y="96"/>
                                      <a:pt x="140" y="96"/>
                                    </a:cubicBezTo>
                                    <a:cubicBezTo>
                                      <a:pt x="140" y="96"/>
                                      <a:pt x="140" y="96"/>
                                      <a:pt x="140" y="96"/>
                                    </a:cubicBezTo>
                                    <a:cubicBezTo>
                                      <a:pt x="140" y="93"/>
                                      <a:pt x="138" y="91"/>
                                      <a:pt x="135" y="91"/>
                                    </a:cubicBezTo>
                                    <a:close/>
                                    <a:moveTo>
                                      <a:pt x="101" y="147"/>
                                    </a:moveTo>
                                    <a:cubicBezTo>
                                      <a:pt x="101" y="150"/>
                                      <a:pt x="101" y="153"/>
                                      <a:pt x="102" y="155"/>
                                    </a:cubicBezTo>
                                    <a:cubicBezTo>
                                      <a:pt x="103" y="156"/>
                                      <a:pt x="104" y="157"/>
                                      <a:pt x="105" y="157"/>
                                    </a:cubicBezTo>
                                    <a:cubicBezTo>
                                      <a:pt x="106" y="157"/>
                                      <a:pt x="106" y="156"/>
                                      <a:pt x="107" y="155"/>
                                    </a:cubicBezTo>
                                    <a:cubicBezTo>
                                      <a:pt x="107" y="153"/>
                                      <a:pt x="106" y="150"/>
                                      <a:pt x="106" y="147"/>
                                    </a:cubicBezTo>
                                    <a:cubicBezTo>
                                      <a:pt x="106" y="131"/>
                                      <a:pt x="119" y="118"/>
                                      <a:pt x="135" y="118"/>
                                    </a:cubicBezTo>
                                    <a:cubicBezTo>
                                      <a:pt x="151" y="118"/>
                                      <a:pt x="164" y="131"/>
                                      <a:pt x="164" y="147"/>
                                    </a:cubicBezTo>
                                    <a:cubicBezTo>
                                      <a:pt x="164" y="150"/>
                                      <a:pt x="163" y="153"/>
                                      <a:pt x="163" y="155"/>
                                    </a:cubicBezTo>
                                    <a:cubicBezTo>
                                      <a:pt x="163" y="156"/>
                                      <a:pt x="164" y="156"/>
                                      <a:pt x="165" y="157"/>
                                    </a:cubicBezTo>
                                    <a:cubicBezTo>
                                      <a:pt x="166" y="156"/>
                                      <a:pt x="167" y="156"/>
                                      <a:pt x="168" y="155"/>
                                    </a:cubicBezTo>
                                    <a:cubicBezTo>
                                      <a:pt x="169" y="152"/>
                                      <a:pt x="169" y="150"/>
                                      <a:pt x="169" y="147"/>
                                    </a:cubicBezTo>
                                    <a:cubicBezTo>
                                      <a:pt x="169" y="138"/>
                                      <a:pt x="165" y="129"/>
                                      <a:pt x="159" y="123"/>
                                    </a:cubicBezTo>
                                    <a:cubicBezTo>
                                      <a:pt x="153" y="117"/>
                                      <a:pt x="144" y="113"/>
                                      <a:pt x="135" y="113"/>
                                    </a:cubicBezTo>
                                    <a:cubicBezTo>
                                      <a:pt x="126" y="113"/>
                                      <a:pt x="117" y="117"/>
                                      <a:pt x="111" y="123"/>
                                    </a:cubicBezTo>
                                    <a:cubicBezTo>
                                      <a:pt x="105" y="129"/>
                                      <a:pt x="101" y="138"/>
                                      <a:pt x="101" y="147"/>
                                    </a:cubicBezTo>
                                    <a:close/>
                                    <a:moveTo>
                                      <a:pt x="156" y="147"/>
                                    </a:moveTo>
                                    <a:cubicBezTo>
                                      <a:pt x="156" y="149"/>
                                      <a:pt x="156" y="150"/>
                                      <a:pt x="156" y="152"/>
                                    </a:cubicBezTo>
                                    <a:cubicBezTo>
                                      <a:pt x="158" y="152"/>
                                      <a:pt x="159" y="153"/>
                                      <a:pt x="161" y="155"/>
                                    </a:cubicBezTo>
                                    <a:cubicBezTo>
                                      <a:pt x="162" y="152"/>
                                      <a:pt x="162" y="150"/>
                                      <a:pt x="162" y="147"/>
                                    </a:cubicBezTo>
                                    <a:cubicBezTo>
                                      <a:pt x="162" y="140"/>
                                      <a:pt x="159" y="133"/>
                                      <a:pt x="154" y="128"/>
                                    </a:cubicBezTo>
                                    <a:cubicBezTo>
                                      <a:pt x="149" y="123"/>
                                      <a:pt x="143" y="120"/>
                                      <a:pt x="135" y="120"/>
                                    </a:cubicBezTo>
                                    <a:cubicBezTo>
                                      <a:pt x="128" y="120"/>
                                      <a:pt x="121" y="123"/>
                                      <a:pt x="116" y="128"/>
                                    </a:cubicBezTo>
                                    <a:cubicBezTo>
                                      <a:pt x="111" y="133"/>
                                      <a:pt x="108" y="140"/>
                                      <a:pt x="108" y="147"/>
                                    </a:cubicBezTo>
                                    <a:cubicBezTo>
                                      <a:pt x="108" y="150"/>
                                      <a:pt x="108" y="152"/>
                                      <a:pt x="109" y="155"/>
                                    </a:cubicBezTo>
                                    <a:cubicBezTo>
                                      <a:pt x="111" y="153"/>
                                      <a:pt x="113" y="152"/>
                                      <a:pt x="114" y="152"/>
                                    </a:cubicBezTo>
                                    <a:cubicBezTo>
                                      <a:pt x="114" y="150"/>
                                      <a:pt x="114" y="149"/>
                                      <a:pt x="114" y="147"/>
                                    </a:cubicBezTo>
                                    <a:cubicBezTo>
                                      <a:pt x="114" y="135"/>
                                      <a:pt x="123" y="126"/>
                                      <a:pt x="135" y="126"/>
                                    </a:cubicBezTo>
                                    <a:cubicBezTo>
                                      <a:pt x="147" y="126"/>
                                      <a:pt x="156" y="135"/>
                                      <a:pt x="156" y="147"/>
                                    </a:cubicBezTo>
                                    <a:close/>
                                    <a:moveTo>
                                      <a:pt x="149" y="147"/>
                                    </a:moveTo>
                                    <a:cubicBezTo>
                                      <a:pt x="149" y="148"/>
                                      <a:pt x="149" y="148"/>
                                      <a:pt x="148" y="149"/>
                                    </a:cubicBezTo>
                                    <a:cubicBezTo>
                                      <a:pt x="150" y="150"/>
                                      <a:pt x="152" y="150"/>
                                      <a:pt x="154" y="151"/>
                                    </a:cubicBezTo>
                                    <a:cubicBezTo>
                                      <a:pt x="154" y="150"/>
                                      <a:pt x="155" y="148"/>
                                      <a:pt x="155" y="147"/>
                                    </a:cubicBezTo>
                                    <a:cubicBezTo>
                                      <a:pt x="155" y="142"/>
                                      <a:pt x="152" y="137"/>
                                      <a:pt x="149" y="133"/>
                                    </a:cubicBezTo>
                                    <a:cubicBezTo>
                                      <a:pt x="145" y="130"/>
                                      <a:pt x="140" y="128"/>
                                      <a:pt x="135" y="128"/>
                                    </a:cubicBezTo>
                                    <a:cubicBezTo>
                                      <a:pt x="130" y="128"/>
                                      <a:pt x="125" y="130"/>
                                      <a:pt x="121" y="133"/>
                                    </a:cubicBezTo>
                                    <a:cubicBezTo>
                                      <a:pt x="118" y="137"/>
                                      <a:pt x="116" y="142"/>
                                      <a:pt x="116" y="147"/>
                                    </a:cubicBezTo>
                                    <a:cubicBezTo>
                                      <a:pt x="116" y="148"/>
                                      <a:pt x="116" y="150"/>
                                      <a:pt x="116" y="151"/>
                                    </a:cubicBezTo>
                                    <a:cubicBezTo>
                                      <a:pt x="118" y="150"/>
                                      <a:pt x="120" y="150"/>
                                      <a:pt x="122" y="149"/>
                                    </a:cubicBezTo>
                                    <a:cubicBezTo>
                                      <a:pt x="122" y="148"/>
                                      <a:pt x="121" y="148"/>
                                      <a:pt x="121" y="147"/>
                                    </a:cubicBezTo>
                                    <a:cubicBezTo>
                                      <a:pt x="121" y="140"/>
                                      <a:pt x="128" y="134"/>
                                      <a:pt x="135" y="134"/>
                                    </a:cubicBezTo>
                                    <a:cubicBezTo>
                                      <a:pt x="143" y="134"/>
                                      <a:pt x="149" y="140"/>
                                      <a:pt x="149" y="147"/>
                                    </a:cubicBezTo>
                                    <a:close/>
                                    <a:moveTo>
                                      <a:pt x="142" y="147"/>
                                    </a:moveTo>
                                    <a:cubicBezTo>
                                      <a:pt x="142" y="147"/>
                                      <a:pt x="142" y="148"/>
                                      <a:pt x="142" y="148"/>
                                    </a:cubicBezTo>
                                    <a:cubicBezTo>
                                      <a:pt x="143" y="148"/>
                                      <a:pt x="145" y="148"/>
                                      <a:pt x="147" y="149"/>
                                    </a:cubicBezTo>
                                    <a:cubicBezTo>
                                      <a:pt x="147" y="148"/>
                                      <a:pt x="147" y="148"/>
                                      <a:pt x="147" y="147"/>
                                    </a:cubicBezTo>
                                    <a:cubicBezTo>
                                      <a:pt x="147" y="141"/>
                                      <a:pt x="142" y="135"/>
                                      <a:pt x="135" y="135"/>
                                    </a:cubicBezTo>
                                    <a:cubicBezTo>
                                      <a:pt x="128" y="135"/>
                                      <a:pt x="123" y="141"/>
                                      <a:pt x="123" y="147"/>
                                    </a:cubicBezTo>
                                    <a:cubicBezTo>
                                      <a:pt x="123" y="148"/>
                                      <a:pt x="123" y="148"/>
                                      <a:pt x="123" y="149"/>
                                    </a:cubicBezTo>
                                    <a:cubicBezTo>
                                      <a:pt x="125" y="148"/>
                                      <a:pt x="127" y="148"/>
                                      <a:pt x="128" y="148"/>
                                    </a:cubicBezTo>
                                    <a:cubicBezTo>
                                      <a:pt x="128" y="148"/>
                                      <a:pt x="128" y="147"/>
                                      <a:pt x="128" y="147"/>
                                    </a:cubicBezTo>
                                    <a:cubicBezTo>
                                      <a:pt x="128" y="143"/>
                                      <a:pt x="131" y="140"/>
                                      <a:pt x="135" y="140"/>
                                    </a:cubicBezTo>
                                    <a:cubicBezTo>
                                      <a:pt x="139" y="140"/>
                                      <a:pt x="142" y="143"/>
                                      <a:pt x="142" y="147"/>
                                    </a:cubicBezTo>
                                    <a:close/>
                                    <a:moveTo>
                                      <a:pt x="135" y="142"/>
                                    </a:moveTo>
                                    <a:cubicBezTo>
                                      <a:pt x="132" y="142"/>
                                      <a:pt x="130" y="144"/>
                                      <a:pt x="130" y="147"/>
                                    </a:cubicBezTo>
                                    <a:cubicBezTo>
                                      <a:pt x="130" y="147"/>
                                      <a:pt x="130" y="147"/>
                                      <a:pt x="130" y="148"/>
                                    </a:cubicBezTo>
                                    <a:cubicBezTo>
                                      <a:pt x="132" y="147"/>
                                      <a:pt x="133" y="147"/>
                                      <a:pt x="135" y="147"/>
                                    </a:cubicBezTo>
                                    <a:cubicBezTo>
                                      <a:pt x="137" y="147"/>
                                      <a:pt x="138" y="147"/>
                                      <a:pt x="140" y="148"/>
                                    </a:cubicBezTo>
                                    <a:cubicBezTo>
                                      <a:pt x="140" y="147"/>
                                      <a:pt x="140" y="147"/>
                                      <a:pt x="140" y="147"/>
                                    </a:cubicBezTo>
                                    <a:cubicBezTo>
                                      <a:pt x="140" y="144"/>
                                      <a:pt x="138" y="142"/>
                                      <a:pt x="135" y="142"/>
                                    </a:cubicBezTo>
                                    <a:close/>
                                    <a:moveTo>
                                      <a:pt x="101" y="199"/>
                                    </a:moveTo>
                                    <a:cubicBezTo>
                                      <a:pt x="101" y="201"/>
                                      <a:pt x="101" y="204"/>
                                      <a:pt x="102" y="207"/>
                                    </a:cubicBezTo>
                                    <a:cubicBezTo>
                                      <a:pt x="103" y="207"/>
                                      <a:pt x="104" y="208"/>
                                      <a:pt x="105" y="209"/>
                                    </a:cubicBezTo>
                                    <a:cubicBezTo>
                                      <a:pt x="106" y="208"/>
                                      <a:pt x="106" y="207"/>
                                      <a:pt x="107" y="207"/>
                                    </a:cubicBezTo>
                                    <a:cubicBezTo>
                                      <a:pt x="107" y="204"/>
                                      <a:pt x="106" y="201"/>
                                      <a:pt x="106" y="199"/>
                                    </a:cubicBezTo>
                                    <a:cubicBezTo>
                                      <a:pt x="106" y="183"/>
                                      <a:pt x="119" y="170"/>
                                      <a:pt x="135" y="170"/>
                                    </a:cubicBezTo>
                                    <a:cubicBezTo>
                                      <a:pt x="151" y="170"/>
                                      <a:pt x="164" y="183"/>
                                      <a:pt x="164" y="199"/>
                                    </a:cubicBezTo>
                                    <a:cubicBezTo>
                                      <a:pt x="164" y="201"/>
                                      <a:pt x="163" y="204"/>
                                      <a:pt x="163" y="207"/>
                                    </a:cubicBezTo>
                                    <a:cubicBezTo>
                                      <a:pt x="163" y="207"/>
                                      <a:pt x="164" y="208"/>
                                      <a:pt x="165" y="208"/>
                                    </a:cubicBezTo>
                                    <a:cubicBezTo>
                                      <a:pt x="166" y="208"/>
                                      <a:pt x="167" y="207"/>
                                      <a:pt x="168" y="206"/>
                                    </a:cubicBezTo>
                                    <a:cubicBezTo>
                                      <a:pt x="169" y="204"/>
                                      <a:pt x="169" y="201"/>
                                      <a:pt x="169" y="199"/>
                                    </a:cubicBezTo>
                                    <a:cubicBezTo>
                                      <a:pt x="169" y="189"/>
                                      <a:pt x="165" y="181"/>
                                      <a:pt x="159" y="174"/>
                                    </a:cubicBezTo>
                                    <a:cubicBezTo>
                                      <a:pt x="153" y="168"/>
                                      <a:pt x="144" y="164"/>
                                      <a:pt x="135" y="164"/>
                                    </a:cubicBezTo>
                                    <a:cubicBezTo>
                                      <a:pt x="126" y="164"/>
                                      <a:pt x="117" y="168"/>
                                      <a:pt x="111" y="174"/>
                                    </a:cubicBezTo>
                                    <a:cubicBezTo>
                                      <a:pt x="105" y="181"/>
                                      <a:pt x="101" y="189"/>
                                      <a:pt x="101" y="199"/>
                                    </a:cubicBezTo>
                                    <a:close/>
                                    <a:moveTo>
                                      <a:pt x="156" y="199"/>
                                    </a:moveTo>
                                    <a:cubicBezTo>
                                      <a:pt x="156" y="200"/>
                                      <a:pt x="156" y="202"/>
                                      <a:pt x="156" y="203"/>
                                    </a:cubicBezTo>
                                    <a:cubicBezTo>
                                      <a:pt x="158" y="204"/>
                                      <a:pt x="159" y="205"/>
                                      <a:pt x="161" y="206"/>
                                    </a:cubicBezTo>
                                    <a:cubicBezTo>
                                      <a:pt x="162" y="204"/>
                                      <a:pt x="162" y="201"/>
                                      <a:pt x="162" y="199"/>
                                    </a:cubicBezTo>
                                    <a:cubicBezTo>
                                      <a:pt x="162" y="191"/>
                                      <a:pt x="159" y="184"/>
                                      <a:pt x="154" y="179"/>
                                    </a:cubicBezTo>
                                    <a:cubicBezTo>
                                      <a:pt x="149" y="174"/>
                                      <a:pt x="143" y="171"/>
                                      <a:pt x="135" y="171"/>
                                    </a:cubicBezTo>
                                    <a:cubicBezTo>
                                      <a:pt x="128" y="171"/>
                                      <a:pt x="121" y="174"/>
                                      <a:pt x="116" y="179"/>
                                    </a:cubicBezTo>
                                    <a:cubicBezTo>
                                      <a:pt x="111" y="184"/>
                                      <a:pt x="108" y="191"/>
                                      <a:pt x="108" y="199"/>
                                    </a:cubicBezTo>
                                    <a:cubicBezTo>
                                      <a:pt x="108" y="201"/>
                                      <a:pt x="108" y="204"/>
                                      <a:pt x="109" y="206"/>
                                    </a:cubicBezTo>
                                    <a:cubicBezTo>
                                      <a:pt x="111" y="205"/>
                                      <a:pt x="113" y="204"/>
                                      <a:pt x="114" y="203"/>
                                    </a:cubicBezTo>
                                    <a:cubicBezTo>
                                      <a:pt x="114" y="202"/>
                                      <a:pt x="114" y="200"/>
                                      <a:pt x="114" y="199"/>
                                    </a:cubicBezTo>
                                    <a:cubicBezTo>
                                      <a:pt x="114" y="187"/>
                                      <a:pt x="123" y="177"/>
                                      <a:pt x="135" y="177"/>
                                    </a:cubicBezTo>
                                    <a:cubicBezTo>
                                      <a:pt x="147" y="177"/>
                                      <a:pt x="156" y="187"/>
                                      <a:pt x="156" y="199"/>
                                    </a:cubicBezTo>
                                    <a:close/>
                                    <a:moveTo>
                                      <a:pt x="149" y="199"/>
                                    </a:moveTo>
                                    <a:cubicBezTo>
                                      <a:pt x="149" y="199"/>
                                      <a:pt x="149" y="200"/>
                                      <a:pt x="148" y="200"/>
                                    </a:cubicBezTo>
                                    <a:cubicBezTo>
                                      <a:pt x="150" y="201"/>
                                      <a:pt x="152" y="202"/>
                                      <a:pt x="154" y="202"/>
                                    </a:cubicBezTo>
                                    <a:cubicBezTo>
                                      <a:pt x="154" y="201"/>
                                      <a:pt x="155" y="200"/>
                                      <a:pt x="155" y="199"/>
                                    </a:cubicBezTo>
                                    <a:cubicBezTo>
                                      <a:pt x="155" y="193"/>
                                      <a:pt x="152" y="188"/>
                                      <a:pt x="149" y="185"/>
                                    </a:cubicBezTo>
                                    <a:cubicBezTo>
                                      <a:pt x="145" y="181"/>
                                      <a:pt x="140" y="179"/>
                                      <a:pt x="135" y="179"/>
                                    </a:cubicBezTo>
                                    <a:cubicBezTo>
                                      <a:pt x="130" y="179"/>
                                      <a:pt x="125" y="181"/>
                                      <a:pt x="121" y="185"/>
                                    </a:cubicBezTo>
                                    <a:cubicBezTo>
                                      <a:pt x="118" y="188"/>
                                      <a:pt x="116" y="193"/>
                                      <a:pt x="116" y="199"/>
                                    </a:cubicBezTo>
                                    <a:cubicBezTo>
                                      <a:pt x="116" y="200"/>
                                      <a:pt x="116" y="201"/>
                                      <a:pt x="116" y="202"/>
                                    </a:cubicBezTo>
                                    <a:cubicBezTo>
                                      <a:pt x="118" y="202"/>
                                      <a:pt x="120" y="201"/>
                                      <a:pt x="122" y="200"/>
                                    </a:cubicBezTo>
                                    <a:cubicBezTo>
                                      <a:pt x="122" y="200"/>
                                      <a:pt x="121" y="199"/>
                                      <a:pt x="121" y="199"/>
                                    </a:cubicBezTo>
                                    <a:cubicBezTo>
                                      <a:pt x="121" y="191"/>
                                      <a:pt x="128" y="185"/>
                                      <a:pt x="135" y="185"/>
                                    </a:cubicBezTo>
                                    <a:cubicBezTo>
                                      <a:pt x="143" y="185"/>
                                      <a:pt x="149" y="191"/>
                                      <a:pt x="149" y="199"/>
                                    </a:cubicBezTo>
                                    <a:close/>
                                    <a:moveTo>
                                      <a:pt x="142" y="199"/>
                                    </a:moveTo>
                                    <a:cubicBezTo>
                                      <a:pt x="142" y="199"/>
                                      <a:pt x="142" y="199"/>
                                      <a:pt x="142" y="199"/>
                                    </a:cubicBezTo>
                                    <a:cubicBezTo>
                                      <a:pt x="143" y="199"/>
                                      <a:pt x="145" y="200"/>
                                      <a:pt x="147" y="200"/>
                                    </a:cubicBezTo>
                                    <a:cubicBezTo>
                                      <a:pt x="147" y="200"/>
                                      <a:pt x="147" y="199"/>
                                      <a:pt x="147" y="199"/>
                                    </a:cubicBezTo>
                                    <a:cubicBezTo>
                                      <a:pt x="147" y="192"/>
                                      <a:pt x="142" y="187"/>
                                      <a:pt x="135" y="187"/>
                                    </a:cubicBezTo>
                                    <a:cubicBezTo>
                                      <a:pt x="128" y="187"/>
                                      <a:pt x="123" y="192"/>
                                      <a:pt x="123" y="199"/>
                                    </a:cubicBezTo>
                                    <a:cubicBezTo>
                                      <a:pt x="123" y="199"/>
                                      <a:pt x="123" y="200"/>
                                      <a:pt x="123" y="200"/>
                                    </a:cubicBezTo>
                                    <a:cubicBezTo>
                                      <a:pt x="125" y="200"/>
                                      <a:pt x="127" y="199"/>
                                      <a:pt x="128" y="199"/>
                                    </a:cubicBezTo>
                                    <a:cubicBezTo>
                                      <a:pt x="128" y="199"/>
                                      <a:pt x="128" y="199"/>
                                      <a:pt x="128" y="199"/>
                                    </a:cubicBezTo>
                                    <a:cubicBezTo>
                                      <a:pt x="128" y="195"/>
                                      <a:pt x="131" y="192"/>
                                      <a:pt x="135" y="192"/>
                                    </a:cubicBezTo>
                                    <a:cubicBezTo>
                                      <a:pt x="139" y="192"/>
                                      <a:pt x="142" y="195"/>
                                      <a:pt x="142" y="199"/>
                                    </a:cubicBezTo>
                                    <a:close/>
                                    <a:moveTo>
                                      <a:pt x="135" y="193"/>
                                    </a:moveTo>
                                    <a:cubicBezTo>
                                      <a:pt x="132" y="193"/>
                                      <a:pt x="130" y="196"/>
                                      <a:pt x="130" y="199"/>
                                    </a:cubicBezTo>
                                    <a:cubicBezTo>
                                      <a:pt x="130" y="199"/>
                                      <a:pt x="130" y="199"/>
                                      <a:pt x="130" y="199"/>
                                    </a:cubicBezTo>
                                    <a:cubicBezTo>
                                      <a:pt x="132" y="199"/>
                                      <a:pt x="133" y="199"/>
                                      <a:pt x="135" y="199"/>
                                    </a:cubicBezTo>
                                    <a:cubicBezTo>
                                      <a:pt x="137" y="199"/>
                                      <a:pt x="138" y="199"/>
                                      <a:pt x="140" y="199"/>
                                    </a:cubicBezTo>
                                    <a:cubicBezTo>
                                      <a:pt x="140" y="199"/>
                                      <a:pt x="140" y="199"/>
                                      <a:pt x="140" y="199"/>
                                    </a:cubicBezTo>
                                    <a:cubicBezTo>
                                      <a:pt x="140" y="196"/>
                                      <a:pt x="138" y="193"/>
                                      <a:pt x="135" y="193"/>
                                    </a:cubicBezTo>
                                    <a:close/>
                                    <a:moveTo>
                                      <a:pt x="101" y="250"/>
                                    </a:moveTo>
                                    <a:cubicBezTo>
                                      <a:pt x="101" y="253"/>
                                      <a:pt x="101" y="256"/>
                                      <a:pt x="102" y="258"/>
                                    </a:cubicBezTo>
                                    <a:cubicBezTo>
                                      <a:pt x="103" y="259"/>
                                      <a:pt x="104" y="259"/>
                                      <a:pt x="105" y="260"/>
                                    </a:cubicBezTo>
                                    <a:cubicBezTo>
                                      <a:pt x="106" y="259"/>
                                      <a:pt x="106" y="259"/>
                                      <a:pt x="107" y="258"/>
                                    </a:cubicBezTo>
                                    <a:cubicBezTo>
                                      <a:pt x="107" y="256"/>
                                      <a:pt x="106" y="253"/>
                                      <a:pt x="106" y="250"/>
                                    </a:cubicBezTo>
                                    <a:cubicBezTo>
                                      <a:pt x="106" y="234"/>
                                      <a:pt x="119" y="221"/>
                                      <a:pt x="135" y="221"/>
                                    </a:cubicBezTo>
                                    <a:cubicBezTo>
                                      <a:pt x="151" y="221"/>
                                      <a:pt x="164" y="234"/>
                                      <a:pt x="164" y="250"/>
                                    </a:cubicBezTo>
                                    <a:cubicBezTo>
                                      <a:pt x="164" y="253"/>
                                      <a:pt x="163" y="256"/>
                                      <a:pt x="163" y="258"/>
                                    </a:cubicBezTo>
                                    <a:cubicBezTo>
                                      <a:pt x="163" y="259"/>
                                      <a:pt x="164" y="259"/>
                                      <a:pt x="165" y="260"/>
                                    </a:cubicBezTo>
                                    <a:cubicBezTo>
                                      <a:pt x="166" y="259"/>
                                      <a:pt x="167" y="258"/>
                                      <a:pt x="168" y="258"/>
                                    </a:cubicBezTo>
                                    <a:cubicBezTo>
                                      <a:pt x="169" y="255"/>
                                      <a:pt x="169" y="253"/>
                                      <a:pt x="169" y="250"/>
                                    </a:cubicBezTo>
                                    <a:cubicBezTo>
                                      <a:pt x="169" y="240"/>
                                      <a:pt x="165" y="232"/>
                                      <a:pt x="159" y="226"/>
                                    </a:cubicBezTo>
                                    <a:cubicBezTo>
                                      <a:pt x="153" y="220"/>
                                      <a:pt x="144" y="216"/>
                                      <a:pt x="135" y="216"/>
                                    </a:cubicBezTo>
                                    <a:cubicBezTo>
                                      <a:pt x="126" y="216"/>
                                      <a:pt x="117" y="220"/>
                                      <a:pt x="111" y="226"/>
                                    </a:cubicBezTo>
                                    <a:cubicBezTo>
                                      <a:pt x="105" y="232"/>
                                      <a:pt x="101" y="240"/>
                                      <a:pt x="101" y="250"/>
                                    </a:cubicBezTo>
                                    <a:close/>
                                    <a:moveTo>
                                      <a:pt x="156" y="250"/>
                                    </a:moveTo>
                                    <a:cubicBezTo>
                                      <a:pt x="156" y="251"/>
                                      <a:pt x="156" y="253"/>
                                      <a:pt x="156" y="254"/>
                                    </a:cubicBezTo>
                                    <a:cubicBezTo>
                                      <a:pt x="158" y="255"/>
                                      <a:pt x="159" y="256"/>
                                      <a:pt x="161" y="257"/>
                                    </a:cubicBezTo>
                                    <a:cubicBezTo>
                                      <a:pt x="162" y="255"/>
                                      <a:pt x="162" y="252"/>
                                      <a:pt x="162" y="250"/>
                                    </a:cubicBezTo>
                                    <a:cubicBezTo>
                                      <a:pt x="162" y="242"/>
                                      <a:pt x="159" y="236"/>
                                      <a:pt x="154" y="231"/>
                                    </a:cubicBezTo>
                                    <a:cubicBezTo>
                                      <a:pt x="149" y="226"/>
                                      <a:pt x="143" y="223"/>
                                      <a:pt x="135" y="223"/>
                                    </a:cubicBezTo>
                                    <a:cubicBezTo>
                                      <a:pt x="128" y="223"/>
                                      <a:pt x="121" y="226"/>
                                      <a:pt x="116" y="231"/>
                                    </a:cubicBezTo>
                                    <a:cubicBezTo>
                                      <a:pt x="111" y="236"/>
                                      <a:pt x="108" y="242"/>
                                      <a:pt x="108" y="250"/>
                                    </a:cubicBezTo>
                                    <a:cubicBezTo>
                                      <a:pt x="108" y="252"/>
                                      <a:pt x="108" y="255"/>
                                      <a:pt x="109" y="257"/>
                                    </a:cubicBezTo>
                                    <a:cubicBezTo>
                                      <a:pt x="111" y="256"/>
                                      <a:pt x="113" y="255"/>
                                      <a:pt x="114" y="254"/>
                                    </a:cubicBezTo>
                                    <a:cubicBezTo>
                                      <a:pt x="114" y="253"/>
                                      <a:pt x="114" y="251"/>
                                      <a:pt x="114" y="250"/>
                                    </a:cubicBezTo>
                                    <a:cubicBezTo>
                                      <a:pt x="114" y="238"/>
                                      <a:pt x="123" y="229"/>
                                      <a:pt x="135" y="229"/>
                                    </a:cubicBezTo>
                                    <a:cubicBezTo>
                                      <a:pt x="147" y="229"/>
                                      <a:pt x="156" y="238"/>
                                      <a:pt x="156" y="250"/>
                                    </a:cubicBezTo>
                                    <a:close/>
                                    <a:moveTo>
                                      <a:pt x="149" y="250"/>
                                    </a:moveTo>
                                    <a:cubicBezTo>
                                      <a:pt x="149" y="251"/>
                                      <a:pt x="149" y="251"/>
                                      <a:pt x="148" y="252"/>
                                    </a:cubicBezTo>
                                    <a:cubicBezTo>
                                      <a:pt x="150" y="252"/>
                                      <a:pt x="152" y="253"/>
                                      <a:pt x="154" y="254"/>
                                    </a:cubicBezTo>
                                    <a:cubicBezTo>
                                      <a:pt x="154" y="253"/>
                                      <a:pt x="155" y="251"/>
                                      <a:pt x="155" y="250"/>
                                    </a:cubicBezTo>
                                    <a:cubicBezTo>
                                      <a:pt x="155" y="245"/>
                                      <a:pt x="152" y="240"/>
                                      <a:pt x="149" y="236"/>
                                    </a:cubicBezTo>
                                    <a:cubicBezTo>
                                      <a:pt x="145" y="233"/>
                                      <a:pt x="140" y="230"/>
                                      <a:pt x="135" y="230"/>
                                    </a:cubicBezTo>
                                    <a:cubicBezTo>
                                      <a:pt x="130" y="230"/>
                                      <a:pt x="125" y="233"/>
                                      <a:pt x="121" y="236"/>
                                    </a:cubicBezTo>
                                    <a:cubicBezTo>
                                      <a:pt x="118" y="240"/>
                                      <a:pt x="116" y="245"/>
                                      <a:pt x="116" y="250"/>
                                    </a:cubicBezTo>
                                    <a:cubicBezTo>
                                      <a:pt x="116" y="251"/>
                                      <a:pt x="116" y="253"/>
                                      <a:pt x="116" y="254"/>
                                    </a:cubicBezTo>
                                    <a:cubicBezTo>
                                      <a:pt x="118" y="253"/>
                                      <a:pt x="120" y="252"/>
                                      <a:pt x="122" y="252"/>
                                    </a:cubicBezTo>
                                    <a:cubicBezTo>
                                      <a:pt x="122" y="251"/>
                                      <a:pt x="121" y="251"/>
                                      <a:pt x="121" y="250"/>
                                    </a:cubicBezTo>
                                    <a:cubicBezTo>
                                      <a:pt x="121" y="242"/>
                                      <a:pt x="128" y="236"/>
                                      <a:pt x="135" y="236"/>
                                    </a:cubicBezTo>
                                    <a:cubicBezTo>
                                      <a:pt x="143" y="236"/>
                                      <a:pt x="149" y="242"/>
                                      <a:pt x="149" y="250"/>
                                    </a:cubicBezTo>
                                    <a:close/>
                                    <a:moveTo>
                                      <a:pt x="142" y="250"/>
                                    </a:moveTo>
                                    <a:cubicBezTo>
                                      <a:pt x="142" y="250"/>
                                      <a:pt x="142" y="250"/>
                                      <a:pt x="142" y="251"/>
                                    </a:cubicBezTo>
                                    <a:cubicBezTo>
                                      <a:pt x="143" y="251"/>
                                      <a:pt x="145" y="251"/>
                                      <a:pt x="147" y="251"/>
                                    </a:cubicBezTo>
                                    <a:cubicBezTo>
                                      <a:pt x="147" y="251"/>
                                      <a:pt x="147" y="250"/>
                                      <a:pt x="147" y="250"/>
                                    </a:cubicBezTo>
                                    <a:cubicBezTo>
                                      <a:pt x="147" y="243"/>
                                      <a:pt x="142" y="238"/>
                                      <a:pt x="135" y="238"/>
                                    </a:cubicBezTo>
                                    <a:cubicBezTo>
                                      <a:pt x="128" y="238"/>
                                      <a:pt x="123" y="243"/>
                                      <a:pt x="123" y="250"/>
                                    </a:cubicBezTo>
                                    <a:cubicBezTo>
                                      <a:pt x="123" y="250"/>
                                      <a:pt x="123" y="251"/>
                                      <a:pt x="123" y="251"/>
                                    </a:cubicBezTo>
                                    <a:cubicBezTo>
                                      <a:pt x="125" y="251"/>
                                      <a:pt x="127" y="251"/>
                                      <a:pt x="128" y="251"/>
                                    </a:cubicBezTo>
                                    <a:cubicBezTo>
                                      <a:pt x="128" y="250"/>
                                      <a:pt x="128" y="250"/>
                                      <a:pt x="128" y="250"/>
                                    </a:cubicBezTo>
                                    <a:cubicBezTo>
                                      <a:pt x="128" y="246"/>
                                      <a:pt x="131" y="243"/>
                                      <a:pt x="135" y="243"/>
                                    </a:cubicBezTo>
                                    <a:cubicBezTo>
                                      <a:pt x="139" y="243"/>
                                      <a:pt x="142" y="246"/>
                                      <a:pt x="142" y="250"/>
                                    </a:cubicBezTo>
                                    <a:close/>
                                    <a:moveTo>
                                      <a:pt x="135" y="245"/>
                                    </a:moveTo>
                                    <a:cubicBezTo>
                                      <a:pt x="132" y="245"/>
                                      <a:pt x="130" y="247"/>
                                      <a:pt x="130" y="250"/>
                                    </a:cubicBezTo>
                                    <a:cubicBezTo>
                                      <a:pt x="130" y="250"/>
                                      <a:pt x="130" y="250"/>
                                      <a:pt x="130" y="250"/>
                                    </a:cubicBezTo>
                                    <a:cubicBezTo>
                                      <a:pt x="132" y="250"/>
                                      <a:pt x="133" y="250"/>
                                      <a:pt x="135" y="250"/>
                                    </a:cubicBezTo>
                                    <a:cubicBezTo>
                                      <a:pt x="137" y="250"/>
                                      <a:pt x="138" y="250"/>
                                      <a:pt x="140" y="250"/>
                                    </a:cubicBezTo>
                                    <a:cubicBezTo>
                                      <a:pt x="140" y="250"/>
                                      <a:pt x="140" y="250"/>
                                      <a:pt x="140" y="250"/>
                                    </a:cubicBezTo>
                                    <a:cubicBezTo>
                                      <a:pt x="140" y="247"/>
                                      <a:pt x="138" y="245"/>
                                      <a:pt x="135" y="245"/>
                                    </a:cubicBezTo>
                                    <a:close/>
                                    <a:moveTo>
                                      <a:pt x="101" y="301"/>
                                    </a:moveTo>
                                    <a:cubicBezTo>
                                      <a:pt x="101" y="304"/>
                                      <a:pt x="101" y="307"/>
                                      <a:pt x="102" y="310"/>
                                    </a:cubicBezTo>
                                    <a:cubicBezTo>
                                      <a:pt x="103" y="310"/>
                                      <a:pt x="104" y="311"/>
                                      <a:pt x="105" y="311"/>
                                    </a:cubicBezTo>
                                    <a:cubicBezTo>
                                      <a:pt x="106" y="311"/>
                                      <a:pt x="106" y="310"/>
                                      <a:pt x="107" y="310"/>
                                    </a:cubicBezTo>
                                    <a:cubicBezTo>
                                      <a:pt x="107" y="307"/>
                                      <a:pt x="106" y="304"/>
                                      <a:pt x="106" y="301"/>
                                    </a:cubicBezTo>
                                    <a:cubicBezTo>
                                      <a:pt x="106" y="285"/>
                                      <a:pt x="119" y="272"/>
                                      <a:pt x="135" y="272"/>
                                    </a:cubicBezTo>
                                    <a:cubicBezTo>
                                      <a:pt x="151" y="272"/>
                                      <a:pt x="164" y="285"/>
                                      <a:pt x="164" y="301"/>
                                    </a:cubicBezTo>
                                    <a:cubicBezTo>
                                      <a:pt x="164" y="304"/>
                                      <a:pt x="163" y="307"/>
                                      <a:pt x="163" y="310"/>
                                    </a:cubicBezTo>
                                    <a:cubicBezTo>
                                      <a:pt x="163" y="310"/>
                                      <a:pt x="164" y="311"/>
                                      <a:pt x="165" y="311"/>
                                    </a:cubicBezTo>
                                    <a:cubicBezTo>
                                      <a:pt x="166" y="310"/>
                                      <a:pt x="167" y="310"/>
                                      <a:pt x="168" y="309"/>
                                    </a:cubicBezTo>
                                    <a:cubicBezTo>
                                      <a:pt x="169" y="306"/>
                                      <a:pt x="169" y="304"/>
                                      <a:pt x="169" y="301"/>
                                    </a:cubicBezTo>
                                    <a:cubicBezTo>
                                      <a:pt x="169" y="292"/>
                                      <a:pt x="165" y="283"/>
                                      <a:pt x="159" y="277"/>
                                    </a:cubicBezTo>
                                    <a:cubicBezTo>
                                      <a:pt x="153" y="271"/>
                                      <a:pt x="144" y="267"/>
                                      <a:pt x="135" y="267"/>
                                    </a:cubicBezTo>
                                    <a:cubicBezTo>
                                      <a:pt x="126" y="267"/>
                                      <a:pt x="117" y="271"/>
                                      <a:pt x="111" y="277"/>
                                    </a:cubicBezTo>
                                    <a:cubicBezTo>
                                      <a:pt x="105" y="283"/>
                                      <a:pt x="101" y="292"/>
                                      <a:pt x="101" y="301"/>
                                    </a:cubicBezTo>
                                    <a:close/>
                                    <a:moveTo>
                                      <a:pt x="156" y="301"/>
                                    </a:moveTo>
                                    <a:cubicBezTo>
                                      <a:pt x="156" y="303"/>
                                      <a:pt x="156" y="304"/>
                                      <a:pt x="156" y="306"/>
                                    </a:cubicBezTo>
                                    <a:cubicBezTo>
                                      <a:pt x="158" y="307"/>
                                      <a:pt x="159" y="308"/>
                                      <a:pt x="161" y="309"/>
                                    </a:cubicBezTo>
                                    <a:cubicBezTo>
                                      <a:pt x="162" y="306"/>
                                      <a:pt x="162" y="304"/>
                                      <a:pt x="162" y="301"/>
                                    </a:cubicBezTo>
                                    <a:cubicBezTo>
                                      <a:pt x="162" y="294"/>
                                      <a:pt x="159" y="287"/>
                                      <a:pt x="154" y="282"/>
                                    </a:cubicBezTo>
                                    <a:cubicBezTo>
                                      <a:pt x="149" y="277"/>
                                      <a:pt x="143" y="274"/>
                                      <a:pt x="135" y="274"/>
                                    </a:cubicBezTo>
                                    <a:cubicBezTo>
                                      <a:pt x="128" y="274"/>
                                      <a:pt x="121" y="277"/>
                                      <a:pt x="116" y="282"/>
                                    </a:cubicBezTo>
                                    <a:cubicBezTo>
                                      <a:pt x="111" y="287"/>
                                      <a:pt x="108" y="294"/>
                                      <a:pt x="108" y="301"/>
                                    </a:cubicBezTo>
                                    <a:cubicBezTo>
                                      <a:pt x="108" y="304"/>
                                      <a:pt x="108" y="306"/>
                                      <a:pt x="109" y="309"/>
                                    </a:cubicBezTo>
                                    <a:cubicBezTo>
                                      <a:pt x="111" y="308"/>
                                      <a:pt x="113" y="307"/>
                                      <a:pt x="114" y="306"/>
                                    </a:cubicBezTo>
                                    <a:cubicBezTo>
                                      <a:pt x="114" y="304"/>
                                      <a:pt x="114" y="303"/>
                                      <a:pt x="114" y="301"/>
                                    </a:cubicBezTo>
                                    <a:cubicBezTo>
                                      <a:pt x="114" y="290"/>
                                      <a:pt x="123" y="280"/>
                                      <a:pt x="135" y="280"/>
                                    </a:cubicBezTo>
                                    <a:cubicBezTo>
                                      <a:pt x="147" y="280"/>
                                      <a:pt x="156" y="290"/>
                                      <a:pt x="156" y="301"/>
                                    </a:cubicBezTo>
                                    <a:close/>
                                    <a:moveTo>
                                      <a:pt x="149" y="301"/>
                                    </a:moveTo>
                                    <a:cubicBezTo>
                                      <a:pt x="149" y="302"/>
                                      <a:pt x="149" y="303"/>
                                      <a:pt x="148" y="303"/>
                                    </a:cubicBezTo>
                                    <a:cubicBezTo>
                                      <a:pt x="150" y="304"/>
                                      <a:pt x="152" y="304"/>
                                      <a:pt x="154" y="305"/>
                                    </a:cubicBezTo>
                                    <a:cubicBezTo>
                                      <a:pt x="154" y="304"/>
                                      <a:pt x="155" y="303"/>
                                      <a:pt x="155" y="301"/>
                                    </a:cubicBezTo>
                                    <a:cubicBezTo>
                                      <a:pt x="155" y="296"/>
                                      <a:pt x="152" y="291"/>
                                      <a:pt x="149" y="287"/>
                                    </a:cubicBezTo>
                                    <a:cubicBezTo>
                                      <a:pt x="145" y="284"/>
                                      <a:pt x="140" y="282"/>
                                      <a:pt x="135" y="282"/>
                                    </a:cubicBezTo>
                                    <a:cubicBezTo>
                                      <a:pt x="130" y="282"/>
                                      <a:pt x="125" y="284"/>
                                      <a:pt x="121" y="287"/>
                                    </a:cubicBezTo>
                                    <a:cubicBezTo>
                                      <a:pt x="118" y="291"/>
                                      <a:pt x="116" y="296"/>
                                      <a:pt x="116" y="301"/>
                                    </a:cubicBezTo>
                                    <a:cubicBezTo>
                                      <a:pt x="116" y="303"/>
                                      <a:pt x="116" y="304"/>
                                      <a:pt x="116" y="305"/>
                                    </a:cubicBezTo>
                                    <a:cubicBezTo>
                                      <a:pt x="118" y="304"/>
                                      <a:pt x="120" y="304"/>
                                      <a:pt x="122" y="303"/>
                                    </a:cubicBezTo>
                                    <a:cubicBezTo>
                                      <a:pt x="122" y="303"/>
                                      <a:pt x="121" y="302"/>
                                      <a:pt x="121" y="301"/>
                                    </a:cubicBezTo>
                                    <a:cubicBezTo>
                                      <a:pt x="121" y="294"/>
                                      <a:pt x="128" y="288"/>
                                      <a:pt x="135" y="288"/>
                                    </a:cubicBezTo>
                                    <a:cubicBezTo>
                                      <a:pt x="143" y="288"/>
                                      <a:pt x="149" y="294"/>
                                      <a:pt x="149" y="301"/>
                                    </a:cubicBezTo>
                                    <a:close/>
                                    <a:moveTo>
                                      <a:pt x="142" y="301"/>
                                    </a:moveTo>
                                    <a:cubicBezTo>
                                      <a:pt x="142" y="301"/>
                                      <a:pt x="142" y="302"/>
                                      <a:pt x="142" y="302"/>
                                    </a:cubicBezTo>
                                    <a:cubicBezTo>
                                      <a:pt x="143" y="302"/>
                                      <a:pt x="145" y="302"/>
                                      <a:pt x="147" y="303"/>
                                    </a:cubicBezTo>
                                    <a:cubicBezTo>
                                      <a:pt x="147" y="302"/>
                                      <a:pt x="147" y="302"/>
                                      <a:pt x="147" y="301"/>
                                    </a:cubicBezTo>
                                    <a:cubicBezTo>
                                      <a:pt x="147" y="295"/>
                                      <a:pt x="142" y="289"/>
                                      <a:pt x="135" y="289"/>
                                    </a:cubicBezTo>
                                    <a:cubicBezTo>
                                      <a:pt x="128" y="289"/>
                                      <a:pt x="123" y="295"/>
                                      <a:pt x="123" y="301"/>
                                    </a:cubicBezTo>
                                    <a:cubicBezTo>
                                      <a:pt x="123" y="302"/>
                                      <a:pt x="123" y="302"/>
                                      <a:pt x="123" y="303"/>
                                    </a:cubicBezTo>
                                    <a:cubicBezTo>
                                      <a:pt x="125" y="302"/>
                                      <a:pt x="127" y="302"/>
                                      <a:pt x="128" y="302"/>
                                    </a:cubicBezTo>
                                    <a:cubicBezTo>
                                      <a:pt x="128" y="302"/>
                                      <a:pt x="128" y="301"/>
                                      <a:pt x="128" y="301"/>
                                    </a:cubicBezTo>
                                    <a:cubicBezTo>
                                      <a:pt x="128" y="298"/>
                                      <a:pt x="131" y="295"/>
                                      <a:pt x="135" y="295"/>
                                    </a:cubicBezTo>
                                    <a:cubicBezTo>
                                      <a:pt x="139" y="295"/>
                                      <a:pt x="142" y="298"/>
                                      <a:pt x="142" y="301"/>
                                    </a:cubicBezTo>
                                    <a:close/>
                                    <a:moveTo>
                                      <a:pt x="135" y="296"/>
                                    </a:moveTo>
                                    <a:cubicBezTo>
                                      <a:pt x="132" y="296"/>
                                      <a:pt x="130" y="298"/>
                                      <a:pt x="130" y="301"/>
                                    </a:cubicBezTo>
                                    <a:cubicBezTo>
                                      <a:pt x="130" y="301"/>
                                      <a:pt x="130" y="302"/>
                                      <a:pt x="130" y="302"/>
                                    </a:cubicBezTo>
                                    <a:cubicBezTo>
                                      <a:pt x="132" y="302"/>
                                      <a:pt x="133" y="301"/>
                                      <a:pt x="135" y="301"/>
                                    </a:cubicBezTo>
                                    <a:cubicBezTo>
                                      <a:pt x="137" y="301"/>
                                      <a:pt x="138" y="302"/>
                                      <a:pt x="140" y="302"/>
                                    </a:cubicBezTo>
                                    <a:cubicBezTo>
                                      <a:pt x="140" y="302"/>
                                      <a:pt x="140" y="301"/>
                                      <a:pt x="140" y="301"/>
                                    </a:cubicBezTo>
                                    <a:cubicBezTo>
                                      <a:pt x="140" y="298"/>
                                      <a:pt x="138" y="296"/>
                                      <a:pt x="135" y="296"/>
                                    </a:cubicBezTo>
                                    <a:close/>
                                    <a:moveTo>
                                      <a:pt x="101" y="353"/>
                                    </a:moveTo>
                                    <a:cubicBezTo>
                                      <a:pt x="101" y="356"/>
                                      <a:pt x="101" y="358"/>
                                      <a:pt x="102" y="361"/>
                                    </a:cubicBezTo>
                                    <a:cubicBezTo>
                                      <a:pt x="103" y="362"/>
                                      <a:pt x="104" y="362"/>
                                      <a:pt x="105" y="363"/>
                                    </a:cubicBezTo>
                                    <a:cubicBezTo>
                                      <a:pt x="106" y="362"/>
                                      <a:pt x="106" y="362"/>
                                      <a:pt x="107" y="361"/>
                                    </a:cubicBezTo>
                                    <a:cubicBezTo>
                                      <a:pt x="107" y="358"/>
                                      <a:pt x="106" y="356"/>
                                      <a:pt x="106" y="353"/>
                                    </a:cubicBezTo>
                                    <a:cubicBezTo>
                                      <a:pt x="106" y="337"/>
                                      <a:pt x="119" y="324"/>
                                      <a:pt x="135" y="324"/>
                                    </a:cubicBezTo>
                                    <a:cubicBezTo>
                                      <a:pt x="151" y="324"/>
                                      <a:pt x="164" y="337"/>
                                      <a:pt x="164" y="353"/>
                                    </a:cubicBezTo>
                                    <a:cubicBezTo>
                                      <a:pt x="164" y="356"/>
                                      <a:pt x="163" y="358"/>
                                      <a:pt x="163" y="361"/>
                                    </a:cubicBezTo>
                                    <a:cubicBezTo>
                                      <a:pt x="163" y="361"/>
                                      <a:pt x="164" y="362"/>
                                      <a:pt x="165" y="363"/>
                                    </a:cubicBezTo>
                                    <a:cubicBezTo>
                                      <a:pt x="166" y="362"/>
                                      <a:pt x="167" y="361"/>
                                      <a:pt x="168" y="360"/>
                                    </a:cubicBezTo>
                                    <a:cubicBezTo>
                                      <a:pt x="169" y="358"/>
                                      <a:pt x="169" y="355"/>
                                      <a:pt x="169" y="353"/>
                                    </a:cubicBezTo>
                                    <a:cubicBezTo>
                                      <a:pt x="169" y="343"/>
                                      <a:pt x="165" y="335"/>
                                      <a:pt x="159" y="328"/>
                                    </a:cubicBezTo>
                                    <a:cubicBezTo>
                                      <a:pt x="153" y="322"/>
                                      <a:pt x="144" y="318"/>
                                      <a:pt x="135" y="318"/>
                                    </a:cubicBezTo>
                                    <a:cubicBezTo>
                                      <a:pt x="126" y="318"/>
                                      <a:pt x="117" y="322"/>
                                      <a:pt x="111" y="328"/>
                                    </a:cubicBezTo>
                                    <a:cubicBezTo>
                                      <a:pt x="105" y="335"/>
                                      <a:pt x="101" y="343"/>
                                      <a:pt x="101" y="353"/>
                                    </a:cubicBezTo>
                                    <a:close/>
                                    <a:moveTo>
                                      <a:pt x="156" y="353"/>
                                    </a:moveTo>
                                    <a:cubicBezTo>
                                      <a:pt x="156" y="354"/>
                                      <a:pt x="156" y="356"/>
                                      <a:pt x="156" y="357"/>
                                    </a:cubicBezTo>
                                    <a:cubicBezTo>
                                      <a:pt x="158" y="358"/>
                                      <a:pt x="159" y="359"/>
                                      <a:pt x="161" y="360"/>
                                    </a:cubicBezTo>
                                    <a:cubicBezTo>
                                      <a:pt x="162" y="358"/>
                                      <a:pt x="162" y="355"/>
                                      <a:pt x="162" y="353"/>
                                    </a:cubicBezTo>
                                    <a:cubicBezTo>
                                      <a:pt x="162" y="345"/>
                                      <a:pt x="159" y="338"/>
                                      <a:pt x="154" y="333"/>
                                    </a:cubicBezTo>
                                    <a:cubicBezTo>
                                      <a:pt x="149" y="328"/>
                                      <a:pt x="143" y="325"/>
                                      <a:pt x="135" y="325"/>
                                    </a:cubicBezTo>
                                    <a:cubicBezTo>
                                      <a:pt x="128" y="325"/>
                                      <a:pt x="121" y="328"/>
                                      <a:pt x="116" y="333"/>
                                    </a:cubicBezTo>
                                    <a:cubicBezTo>
                                      <a:pt x="111" y="338"/>
                                      <a:pt x="108" y="345"/>
                                      <a:pt x="108" y="353"/>
                                    </a:cubicBezTo>
                                    <a:cubicBezTo>
                                      <a:pt x="108" y="355"/>
                                      <a:pt x="108" y="358"/>
                                      <a:pt x="109" y="360"/>
                                    </a:cubicBezTo>
                                    <a:cubicBezTo>
                                      <a:pt x="111" y="359"/>
                                      <a:pt x="113" y="358"/>
                                      <a:pt x="114" y="357"/>
                                    </a:cubicBezTo>
                                    <a:cubicBezTo>
                                      <a:pt x="114" y="356"/>
                                      <a:pt x="114" y="354"/>
                                      <a:pt x="114" y="353"/>
                                    </a:cubicBezTo>
                                    <a:cubicBezTo>
                                      <a:pt x="114" y="341"/>
                                      <a:pt x="123" y="332"/>
                                      <a:pt x="135" y="332"/>
                                    </a:cubicBezTo>
                                    <a:cubicBezTo>
                                      <a:pt x="147" y="332"/>
                                      <a:pt x="156" y="341"/>
                                      <a:pt x="156" y="353"/>
                                    </a:cubicBezTo>
                                    <a:close/>
                                    <a:moveTo>
                                      <a:pt x="149" y="353"/>
                                    </a:moveTo>
                                    <a:cubicBezTo>
                                      <a:pt x="149" y="353"/>
                                      <a:pt x="149" y="354"/>
                                      <a:pt x="148" y="355"/>
                                    </a:cubicBezTo>
                                    <a:cubicBezTo>
                                      <a:pt x="150" y="355"/>
                                      <a:pt x="152" y="356"/>
                                      <a:pt x="154" y="357"/>
                                    </a:cubicBezTo>
                                    <a:cubicBezTo>
                                      <a:pt x="154" y="355"/>
                                      <a:pt x="155" y="354"/>
                                      <a:pt x="155" y="353"/>
                                    </a:cubicBezTo>
                                    <a:cubicBezTo>
                                      <a:pt x="155" y="347"/>
                                      <a:pt x="152" y="342"/>
                                      <a:pt x="149" y="339"/>
                                    </a:cubicBezTo>
                                    <a:cubicBezTo>
                                      <a:pt x="145" y="335"/>
                                      <a:pt x="140" y="333"/>
                                      <a:pt x="135" y="333"/>
                                    </a:cubicBezTo>
                                    <a:cubicBezTo>
                                      <a:pt x="130" y="333"/>
                                      <a:pt x="125" y="335"/>
                                      <a:pt x="121" y="339"/>
                                    </a:cubicBezTo>
                                    <a:cubicBezTo>
                                      <a:pt x="118" y="342"/>
                                      <a:pt x="116" y="347"/>
                                      <a:pt x="116" y="353"/>
                                    </a:cubicBezTo>
                                    <a:cubicBezTo>
                                      <a:pt x="116" y="354"/>
                                      <a:pt x="116" y="355"/>
                                      <a:pt x="116" y="357"/>
                                    </a:cubicBezTo>
                                    <a:cubicBezTo>
                                      <a:pt x="118" y="356"/>
                                      <a:pt x="120" y="355"/>
                                      <a:pt x="122" y="355"/>
                                    </a:cubicBezTo>
                                    <a:cubicBezTo>
                                      <a:pt x="122" y="354"/>
                                      <a:pt x="121" y="353"/>
                                      <a:pt x="121" y="353"/>
                                    </a:cubicBezTo>
                                    <a:cubicBezTo>
                                      <a:pt x="121" y="345"/>
                                      <a:pt x="128" y="339"/>
                                      <a:pt x="135" y="339"/>
                                    </a:cubicBezTo>
                                    <a:cubicBezTo>
                                      <a:pt x="143" y="339"/>
                                      <a:pt x="149" y="345"/>
                                      <a:pt x="149" y="353"/>
                                    </a:cubicBezTo>
                                    <a:close/>
                                    <a:moveTo>
                                      <a:pt x="142" y="353"/>
                                    </a:moveTo>
                                    <a:cubicBezTo>
                                      <a:pt x="142" y="353"/>
                                      <a:pt x="142" y="353"/>
                                      <a:pt x="142" y="353"/>
                                    </a:cubicBezTo>
                                    <a:cubicBezTo>
                                      <a:pt x="143" y="354"/>
                                      <a:pt x="145" y="354"/>
                                      <a:pt x="147" y="354"/>
                                    </a:cubicBezTo>
                                    <a:cubicBezTo>
                                      <a:pt x="147" y="354"/>
                                      <a:pt x="147" y="353"/>
                                      <a:pt x="147" y="353"/>
                                    </a:cubicBezTo>
                                    <a:cubicBezTo>
                                      <a:pt x="147" y="346"/>
                                      <a:pt x="142" y="341"/>
                                      <a:pt x="135" y="341"/>
                                    </a:cubicBezTo>
                                    <a:cubicBezTo>
                                      <a:pt x="128" y="341"/>
                                      <a:pt x="123" y="346"/>
                                      <a:pt x="123" y="353"/>
                                    </a:cubicBezTo>
                                    <a:cubicBezTo>
                                      <a:pt x="123" y="353"/>
                                      <a:pt x="123" y="354"/>
                                      <a:pt x="123" y="354"/>
                                    </a:cubicBezTo>
                                    <a:cubicBezTo>
                                      <a:pt x="125" y="354"/>
                                      <a:pt x="127" y="354"/>
                                      <a:pt x="128" y="353"/>
                                    </a:cubicBezTo>
                                    <a:cubicBezTo>
                                      <a:pt x="128" y="353"/>
                                      <a:pt x="128" y="353"/>
                                      <a:pt x="128" y="353"/>
                                    </a:cubicBezTo>
                                    <a:cubicBezTo>
                                      <a:pt x="128" y="349"/>
                                      <a:pt x="131" y="346"/>
                                      <a:pt x="135" y="346"/>
                                    </a:cubicBezTo>
                                    <a:cubicBezTo>
                                      <a:pt x="139" y="346"/>
                                      <a:pt x="142" y="349"/>
                                      <a:pt x="142" y="353"/>
                                    </a:cubicBezTo>
                                    <a:close/>
                                    <a:moveTo>
                                      <a:pt x="135" y="348"/>
                                    </a:moveTo>
                                    <a:cubicBezTo>
                                      <a:pt x="132" y="348"/>
                                      <a:pt x="130" y="350"/>
                                      <a:pt x="130" y="353"/>
                                    </a:cubicBezTo>
                                    <a:cubicBezTo>
                                      <a:pt x="130" y="353"/>
                                      <a:pt x="130" y="353"/>
                                      <a:pt x="130" y="353"/>
                                    </a:cubicBezTo>
                                    <a:cubicBezTo>
                                      <a:pt x="132" y="353"/>
                                      <a:pt x="133" y="353"/>
                                      <a:pt x="135" y="353"/>
                                    </a:cubicBezTo>
                                    <a:cubicBezTo>
                                      <a:pt x="137" y="353"/>
                                      <a:pt x="138" y="353"/>
                                      <a:pt x="140" y="353"/>
                                    </a:cubicBezTo>
                                    <a:cubicBezTo>
                                      <a:pt x="140" y="353"/>
                                      <a:pt x="140" y="353"/>
                                      <a:pt x="140" y="353"/>
                                    </a:cubicBezTo>
                                    <a:cubicBezTo>
                                      <a:pt x="140" y="350"/>
                                      <a:pt x="138" y="348"/>
                                      <a:pt x="135" y="348"/>
                                    </a:cubicBezTo>
                                    <a:close/>
                                    <a:moveTo>
                                      <a:pt x="101" y="404"/>
                                    </a:moveTo>
                                    <a:cubicBezTo>
                                      <a:pt x="101" y="407"/>
                                      <a:pt x="101" y="410"/>
                                      <a:pt x="102" y="412"/>
                                    </a:cubicBezTo>
                                    <a:cubicBezTo>
                                      <a:pt x="103" y="413"/>
                                      <a:pt x="104" y="414"/>
                                      <a:pt x="105" y="414"/>
                                    </a:cubicBezTo>
                                    <a:cubicBezTo>
                                      <a:pt x="106" y="414"/>
                                      <a:pt x="106" y="413"/>
                                      <a:pt x="107" y="412"/>
                                    </a:cubicBezTo>
                                    <a:cubicBezTo>
                                      <a:pt x="107" y="410"/>
                                      <a:pt x="106" y="407"/>
                                      <a:pt x="106" y="404"/>
                                    </a:cubicBezTo>
                                    <a:cubicBezTo>
                                      <a:pt x="106" y="388"/>
                                      <a:pt x="119" y="375"/>
                                      <a:pt x="135" y="375"/>
                                    </a:cubicBezTo>
                                    <a:cubicBezTo>
                                      <a:pt x="151" y="375"/>
                                      <a:pt x="164" y="388"/>
                                      <a:pt x="164" y="404"/>
                                    </a:cubicBezTo>
                                    <a:cubicBezTo>
                                      <a:pt x="164" y="407"/>
                                      <a:pt x="163" y="410"/>
                                      <a:pt x="163" y="412"/>
                                    </a:cubicBezTo>
                                    <a:cubicBezTo>
                                      <a:pt x="163" y="413"/>
                                      <a:pt x="164" y="413"/>
                                      <a:pt x="165" y="414"/>
                                    </a:cubicBezTo>
                                    <a:cubicBezTo>
                                      <a:pt x="166" y="413"/>
                                      <a:pt x="167" y="412"/>
                                      <a:pt x="168" y="412"/>
                                    </a:cubicBezTo>
                                    <a:cubicBezTo>
                                      <a:pt x="169" y="409"/>
                                      <a:pt x="169" y="407"/>
                                      <a:pt x="169" y="404"/>
                                    </a:cubicBezTo>
                                    <a:cubicBezTo>
                                      <a:pt x="169" y="395"/>
                                      <a:pt x="165" y="386"/>
                                      <a:pt x="159" y="380"/>
                                    </a:cubicBezTo>
                                    <a:cubicBezTo>
                                      <a:pt x="153" y="374"/>
                                      <a:pt x="144" y="370"/>
                                      <a:pt x="135" y="370"/>
                                    </a:cubicBezTo>
                                    <a:cubicBezTo>
                                      <a:pt x="126" y="370"/>
                                      <a:pt x="117" y="374"/>
                                      <a:pt x="111" y="380"/>
                                    </a:cubicBezTo>
                                    <a:cubicBezTo>
                                      <a:pt x="105" y="386"/>
                                      <a:pt x="101" y="395"/>
                                      <a:pt x="101" y="404"/>
                                    </a:cubicBezTo>
                                    <a:close/>
                                    <a:moveTo>
                                      <a:pt x="156" y="404"/>
                                    </a:moveTo>
                                    <a:cubicBezTo>
                                      <a:pt x="156" y="406"/>
                                      <a:pt x="156" y="407"/>
                                      <a:pt x="156" y="409"/>
                                    </a:cubicBezTo>
                                    <a:cubicBezTo>
                                      <a:pt x="158" y="409"/>
                                      <a:pt x="159" y="410"/>
                                      <a:pt x="161" y="411"/>
                                    </a:cubicBezTo>
                                    <a:cubicBezTo>
                                      <a:pt x="162" y="409"/>
                                      <a:pt x="162" y="407"/>
                                      <a:pt x="162" y="404"/>
                                    </a:cubicBezTo>
                                    <a:cubicBezTo>
                                      <a:pt x="162" y="397"/>
                                      <a:pt x="159" y="390"/>
                                      <a:pt x="154" y="385"/>
                                    </a:cubicBezTo>
                                    <a:cubicBezTo>
                                      <a:pt x="149" y="380"/>
                                      <a:pt x="143" y="377"/>
                                      <a:pt x="135" y="377"/>
                                    </a:cubicBezTo>
                                    <a:cubicBezTo>
                                      <a:pt x="128" y="377"/>
                                      <a:pt x="121" y="380"/>
                                      <a:pt x="116" y="385"/>
                                    </a:cubicBezTo>
                                    <a:cubicBezTo>
                                      <a:pt x="111" y="390"/>
                                      <a:pt x="108" y="397"/>
                                      <a:pt x="108" y="404"/>
                                    </a:cubicBezTo>
                                    <a:cubicBezTo>
                                      <a:pt x="108" y="407"/>
                                      <a:pt x="108" y="409"/>
                                      <a:pt x="109" y="411"/>
                                    </a:cubicBezTo>
                                    <a:cubicBezTo>
                                      <a:pt x="111" y="410"/>
                                      <a:pt x="113" y="409"/>
                                      <a:pt x="114" y="409"/>
                                    </a:cubicBezTo>
                                    <a:cubicBezTo>
                                      <a:pt x="114" y="407"/>
                                      <a:pt x="114" y="406"/>
                                      <a:pt x="114" y="404"/>
                                    </a:cubicBezTo>
                                    <a:cubicBezTo>
                                      <a:pt x="114" y="392"/>
                                      <a:pt x="123" y="383"/>
                                      <a:pt x="135" y="383"/>
                                    </a:cubicBezTo>
                                    <a:cubicBezTo>
                                      <a:pt x="147" y="383"/>
                                      <a:pt x="156" y="392"/>
                                      <a:pt x="156" y="404"/>
                                    </a:cubicBezTo>
                                    <a:close/>
                                    <a:moveTo>
                                      <a:pt x="149" y="404"/>
                                    </a:moveTo>
                                    <a:cubicBezTo>
                                      <a:pt x="149" y="405"/>
                                      <a:pt x="149" y="405"/>
                                      <a:pt x="148" y="406"/>
                                    </a:cubicBezTo>
                                    <a:cubicBezTo>
                                      <a:pt x="150" y="407"/>
                                      <a:pt x="152" y="407"/>
                                      <a:pt x="154" y="408"/>
                                    </a:cubicBezTo>
                                    <a:cubicBezTo>
                                      <a:pt x="154" y="407"/>
                                      <a:pt x="155" y="405"/>
                                      <a:pt x="155" y="404"/>
                                    </a:cubicBezTo>
                                    <a:cubicBezTo>
                                      <a:pt x="155" y="399"/>
                                      <a:pt x="152" y="394"/>
                                      <a:pt x="149" y="390"/>
                                    </a:cubicBezTo>
                                    <a:cubicBezTo>
                                      <a:pt x="145" y="387"/>
                                      <a:pt x="140" y="385"/>
                                      <a:pt x="135" y="385"/>
                                    </a:cubicBezTo>
                                    <a:cubicBezTo>
                                      <a:pt x="130" y="385"/>
                                      <a:pt x="125" y="387"/>
                                      <a:pt x="121" y="390"/>
                                    </a:cubicBezTo>
                                    <a:cubicBezTo>
                                      <a:pt x="118" y="394"/>
                                      <a:pt x="116" y="399"/>
                                      <a:pt x="116" y="404"/>
                                    </a:cubicBezTo>
                                    <a:cubicBezTo>
                                      <a:pt x="116" y="405"/>
                                      <a:pt x="116" y="407"/>
                                      <a:pt x="116" y="408"/>
                                    </a:cubicBezTo>
                                    <a:cubicBezTo>
                                      <a:pt x="118" y="407"/>
                                      <a:pt x="120" y="407"/>
                                      <a:pt x="122" y="406"/>
                                    </a:cubicBezTo>
                                    <a:cubicBezTo>
                                      <a:pt x="122" y="405"/>
                                      <a:pt x="121" y="405"/>
                                      <a:pt x="121" y="404"/>
                                    </a:cubicBezTo>
                                    <a:cubicBezTo>
                                      <a:pt x="121" y="397"/>
                                      <a:pt x="128" y="390"/>
                                      <a:pt x="135" y="390"/>
                                    </a:cubicBezTo>
                                    <a:cubicBezTo>
                                      <a:pt x="143" y="390"/>
                                      <a:pt x="149" y="397"/>
                                      <a:pt x="149" y="404"/>
                                    </a:cubicBezTo>
                                    <a:close/>
                                    <a:moveTo>
                                      <a:pt x="142" y="404"/>
                                    </a:moveTo>
                                    <a:cubicBezTo>
                                      <a:pt x="142" y="404"/>
                                      <a:pt x="142" y="404"/>
                                      <a:pt x="142" y="405"/>
                                    </a:cubicBezTo>
                                    <a:cubicBezTo>
                                      <a:pt x="143" y="405"/>
                                      <a:pt x="145" y="405"/>
                                      <a:pt x="147" y="406"/>
                                    </a:cubicBezTo>
                                    <a:cubicBezTo>
                                      <a:pt x="147" y="405"/>
                                      <a:pt x="147" y="405"/>
                                      <a:pt x="147" y="404"/>
                                    </a:cubicBezTo>
                                    <a:cubicBezTo>
                                      <a:pt x="147" y="397"/>
                                      <a:pt x="142" y="392"/>
                                      <a:pt x="135" y="392"/>
                                    </a:cubicBezTo>
                                    <a:cubicBezTo>
                                      <a:pt x="128" y="392"/>
                                      <a:pt x="123" y="397"/>
                                      <a:pt x="123" y="404"/>
                                    </a:cubicBezTo>
                                    <a:cubicBezTo>
                                      <a:pt x="123" y="405"/>
                                      <a:pt x="123" y="405"/>
                                      <a:pt x="123" y="406"/>
                                    </a:cubicBezTo>
                                    <a:cubicBezTo>
                                      <a:pt x="125" y="405"/>
                                      <a:pt x="127" y="405"/>
                                      <a:pt x="128" y="405"/>
                                    </a:cubicBezTo>
                                    <a:cubicBezTo>
                                      <a:pt x="128" y="404"/>
                                      <a:pt x="128" y="404"/>
                                      <a:pt x="128" y="404"/>
                                    </a:cubicBezTo>
                                    <a:cubicBezTo>
                                      <a:pt x="128" y="400"/>
                                      <a:pt x="131" y="397"/>
                                      <a:pt x="135" y="397"/>
                                    </a:cubicBezTo>
                                    <a:cubicBezTo>
                                      <a:pt x="139" y="397"/>
                                      <a:pt x="142" y="400"/>
                                      <a:pt x="142" y="404"/>
                                    </a:cubicBezTo>
                                    <a:close/>
                                    <a:moveTo>
                                      <a:pt x="135" y="399"/>
                                    </a:moveTo>
                                    <a:cubicBezTo>
                                      <a:pt x="132" y="399"/>
                                      <a:pt x="130" y="401"/>
                                      <a:pt x="130" y="404"/>
                                    </a:cubicBezTo>
                                    <a:cubicBezTo>
                                      <a:pt x="130" y="404"/>
                                      <a:pt x="130" y="404"/>
                                      <a:pt x="130" y="404"/>
                                    </a:cubicBezTo>
                                    <a:cubicBezTo>
                                      <a:pt x="132" y="404"/>
                                      <a:pt x="133" y="404"/>
                                      <a:pt x="135" y="404"/>
                                    </a:cubicBezTo>
                                    <a:cubicBezTo>
                                      <a:pt x="137" y="404"/>
                                      <a:pt x="138" y="404"/>
                                      <a:pt x="140" y="404"/>
                                    </a:cubicBezTo>
                                    <a:cubicBezTo>
                                      <a:pt x="140" y="404"/>
                                      <a:pt x="140" y="404"/>
                                      <a:pt x="140" y="404"/>
                                    </a:cubicBezTo>
                                    <a:cubicBezTo>
                                      <a:pt x="140" y="401"/>
                                      <a:pt x="138" y="399"/>
                                      <a:pt x="135" y="399"/>
                                    </a:cubicBezTo>
                                    <a:close/>
                                    <a:moveTo>
                                      <a:pt x="815" y="438"/>
                                    </a:moveTo>
                                    <a:cubicBezTo>
                                      <a:pt x="816" y="436"/>
                                      <a:pt x="817" y="435"/>
                                      <a:pt x="818" y="433"/>
                                    </a:cubicBezTo>
                                    <a:cubicBezTo>
                                      <a:pt x="813" y="430"/>
                                      <a:pt x="808" y="428"/>
                                      <a:pt x="803" y="428"/>
                                    </a:cubicBezTo>
                                    <a:cubicBezTo>
                                      <a:pt x="797" y="428"/>
                                      <a:pt x="792" y="430"/>
                                      <a:pt x="788" y="433"/>
                                    </a:cubicBezTo>
                                    <a:cubicBezTo>
                                      <a:pt x="789" y="435"/>
                                      <a:pt x="789" y="437"/>
                                      <a:pt x="790" y="439"/>
                                    </a:cubicBezTo>
                                    <a:cubicBezTo>
                                      <a:pt x="794" y="436"/>
                                      <a:pt x="798" y="434"/>
                                      <a:pt x="803" y="434"/>
                                    </a:cubicBezTo>
                                    <a:cubicBezTo>
                                      <a:pt x="807" y="434"/>
                                      <a:pt x="812" y="436"/>
                                      <a:pt x="815" y="438"/>
                                    </a:cubicBezTo>
                                    <a:close/>
                                    <a:moveTo>
                                      <a:pt x="818" y="431"/>
                                    </a:moveTo>
                                    <a:cubicBezTo>
                                      <a:pt x="819" y="430"/>
                                      <a:pt x="820" y="428"/>
                                      <a:pt x="821" y="427"/>
                                    </a:cubicBezTo>
                                    <a:cubicBezTo>
                                      <a:pt x="816" y="423"/>
                                      <a:pt x="810" y="421"/>
                                      <a:pt x="803" y="421"/>
                                    </a:cubicBezTo>
                                    <a:cubicBezTo>
                                      <a:pt x="796" y="421"/>
                                      <a:pt x="789" y="423"/>
                                      <a:pt x="784" y="427"/>
                                    </a:cubicBezTo>
                                    <a:cubicBezTo>
                                      <a:pt x="785" y="428"/>
                                      <a:pt x="786" y="430"/>
                                      <a:pt x="787" y="431"/>
                                    </a:cubicBezTo>
                                    <a:cubicBezTo>
                                      <a:pt x="791" y="428"/>
                                      <a:pt x="797" y="427"/>
                                      <a:pt x="803" y="427"/>
                                    </a:cubicBezTo>
                                    <a:cubicBezTo>
                                      <a:pt x="809" y="427"/>
                                      <a:pt x="814" y="428"/>
                                      <a:pt x="818" y="431"/>
                                    </a:cubicBezTo>
                                    <a:close/>
                                    <a:moveTo>
                                      <a:pt x="822" y="425"/>
                                    </a:moveTo>
                                    <a:cubicBezTo>
                                      <a:pt x="823" y="424"/>
                                      <a:pt x="825" y="422"/>
                                      <a:pt x="826" y="421"/>
                                    </a:cubicBezTo>
                                    <a:cubicBezTo>
                                      <a:pt x="819" y="416"/>
                                      <a:pt x="811" y="413"/>
                                      <a:pt x="803" y="413"/>
                                    </a:cubicBezTo>
                                    <a:cubicBezTo>
                                      <a:pt x="794" y="413"/>
                                      <a:pt x="786" y="416"/>
                                      <a:pt x="779" y="421"/>
                                    </a:cubicBezTo>
                                    <a:cubicBezTo>
                                      <a:pt x="781" y="422"/>
                                      <a:pt x="782" y="424"/>
                                      <a:pt x="783" y="425"/>
                                    </a:cubicBezTo>
                                    <a:cubicBezTo>
                                      <a:pt x="789" y="422"/>
                                      <a:pt x="795" y="420"/>
                                      <a:pt x="803" y="420"/>
                                    </a:cubicBezTo>
                                    <a:cubicBezTo>
                                      <a:pt x="810" y="420"/>
                                      <a:pt x="817" y="422"/>
                                      <a:pt x="822" y="425"/>
                                    </a:cubicBezTo>
                                    <a:close/>
                                    <a:moveTo>
                                      <a:pt x="827" y="419"/>
                                    </a:moveTo>
                                    <a:cubicBezTo>
                                      <a:pt x="829" y="418"/>
                                      <a:pt x="830" y="417"/>
                                      <a:pt x="832" y="415"/>
                                    </a:cubicBezTo>
                                    <a:cubicBezTo>
                                      <a:pt x="824" y="409"/>
                                      <a:pt x="814" y="406"/>
                                      <a:pt x="803" y="406"/>
                                    </a:cubicBezTo>
                                    <a:cubicBezTo>
                                      <a:pt x="792" y="406"/>
                                      <a:pt x="782" y="409"/>
                                      <a:pt x="773" y="415"/>
                                    </a:cubicBezTo>
                                    <a:cubicBezTo>
                                      <a:pt x="775" y="417"/>
                                      <a:pt x="777" y="418"/>
                                      <a:pt x="778" y="420"/>
                                    </a:cubicBezTo>
                                    <a:cubicBezTo>
                                      <a:pt x="785" y="415"/>
                                      <a:pt x="794" y="412"/>
                                      <a:pt x="803" y="412"/>
                                    </a:cubicBezTo>
                                    <a:cubicBezTo>
                                      <a:pt x="812" y="412"/>
                                      <a:pt x="820" y="415"/>
                                      <a:pt x="827" y="419"/>
                                    </a:cubicBezTo>
                                    <a:close/>
                                    <a:moveTo>
                                      <a:pt x="812" y="404"/>
                                    </a:moveTo>
                                    <a:cubicBezTo>
                                      <a:pt x="812" y="402"/>
                                      <a:pt x="813" y="400"/>
                                      <a:pt x="813" y="398"/>
                                    </a:cubicBezTo>
                                    <a:cubicBezTo>
                                      <a:pt x="811" y="394"/>
                                      <a:pt x="807" y="392"/>
                                      <a:pt x="803" y="392"/>
                                    </a:cubicBezTo>
                                    <a:cubicBezTo>
                                      <a:pt x="798" y="392"/>
                                      <a:pt x="795" y="394"/>
                                      <a:pt x="793" y="398"/>
                                    </a:cubicBezTo>
                                    <a:cubicBezTo>
                                      <a:pt x="793" y="400"/>
                                      <a:pt x="793" y="402"/>
                                      <a:pt x="793" y="404"/>
                                    </a:cubicBezTo>
                                    <a:cubicBezTo>
                                      <a:pt x="793" y="404"/>
                                      <a:pt x="793" y="405"/>
                                      <a:pt x="793" y="405"/>
                                    </a:cubicBezTo>
                                    <a:cubicBezTo>
                                      <a:pt x="794" y="405"/>
                                      <a:pt x="795" y="405"/>
                                      <a:pt x="796" y="405"/>
                                    </a:cubicBezTo>
                                    <a:cubicBezTo>
                                      <a:pt x="796" y="404"/>
                                      <a:pt x="796" y="404"/>
                                      <a:pt x="796" y="404"/>
                                    </a:cubicBezTo>
                                    <a:cubicBezTo>
                                      <a:pt x="796" y="400"/>
                                      <a:pt x="799" y="397"/>
                                      <a:pt x="803" y="397"/>
                                    </a:cubicBezTo>
                                    <a:cubicBezTo>
                                      <a:pt x="806" y="397"/>
                                      <a:pt x="809" y="400"/>
                                      <a:pt x="809" y="404"/>
                                    </a:cubicBezTo>
                                    <a:cubicBezTo>
                                      <a:pt x="809" y="404"/>
                                      <a:pt x="809" y="404"/>
                                      <a:pt x="809" y="405"/>
                                    </a:cubicBezTo>
                                    <a:cubicBezTo>
                                      <a:pt x="810" y="405"/>
                                      <a:pt x="811" y="405"/>
                                      <a:pt x="812" y="405"/>
                                    </a:cubicBezTo>
                                    <a:cubicBezTo>
                                      <a:pt x="812" y="405"/>
                                      <a:pt x="812" y="404"/>
                                      <a:pt x="812" y="404"/>
                                    </a:cubicBezTo>
                                    <a:close/>
                                    <a:moveTo>
                                      <a:pt x="803" y="399"/>
                                    </a:moveTo>
                                    <a:cubicBezTo>
                                      <a:pt x="800" y="399"/>
                                      <a:pt x="798" y="401"/>
                                      <a:pt x="798" y="404"/>
                                    </a:cubicBezTo>
                                    <a:cubicBezTo>
                                      <a:pt x="798" y="404"/>
                                      <a:pt x="798" y="404"/>
                                      <a:pt x="798" y="404"/>
                                    </a:cubicBezTo>
                                    <a:cubicBezTo>
                                      <a:pt x="799" y="404"/>
                                      <a:pt x="801" y="404"/>
                                      <a:pt x="803" y="404"/>
                                    </a:cubicBezTo>
                                    <a:cubicBezTo>
                                      <a:pt x="804" y="404"/>
                                      <a:pt x="806" y="404"/>
                                      <a:pt x="808" y="404"/>
                                    </a:cubicBezTo>
                                    <a:cubicBezTo>
                                      <a:pt x="808" y="404"/>
                                      <a:pt x="808" y="404"/>
                                      <a:pt x="808" y="404"/>
                                    </a:cubicBezTo>
                                    <a:cubicBezTo>
                                      <a:pt x="808" y="401"/>
                                      <a:pt x="806" y="399"/>
                                      <a:pt x="803" y="399"/>
                                    </a:cubicBezTo>
                                    <a:close/>
                                    <a:moveTo>
                                      <a:pt x="813" y="395"/>
                                    </a:moveTo>
                                    <a:cubicBezTo>
                                      <a:pt x="814" y="393"/>
                                      <a:pt x="814" y="391"/>
                                      <a:pt x="815" y="389"/>
                                    </a:cubicBezTo>
                                    <a:cubicBezTo>
                                      <a:pt x="811" y="386"/>
                                      <a:pt x="807" y="385"/>
                                      <a:pt x="803" y="385"/>
                                    </a:cubicBezTo>
                                    <a:cubicBezTo>
                                      <a:pt x="798" y="385"/>
                                      <a:pt x="794" y="386"/>
                                      <a:pt x="791" y="389"/>
                                    </a:cubicBezTo>
                                    <a:cubicBezTo>
                                      <a:pt x="791" y="391"/>
                                      <a:pt x="792" y="393"/>
                                      <a:pt x="792" y="396"/>
                                    </a:cubicBezTo>
                                    <a:cubicBezTo>
                                      <a:pt x="795" y="392"/>
                                      <a:pt x="798" y="390"/>
                                      <a:pt x="803" y="390"/>
                                    </a:cubicBezTo>
                                    <a:cubicBezTo>
                                      <a:pt x="807" y="390"/>
                                      <a:pt x="811" y="392"/>
                                      <a:pt x="813" y="395"/>
                                    </a:cubicBezTo>
                                    <a:close/>
                                    <a:moveTo>
                                      <a:pt x="815" y="387"/>
                                    </a:moveTo>
                                    <a:cubicBezTo>
                                      <a:pt x="816" y="385"/>
                                      <a:pt x="817" y="383"/>
                                      <a:pt x="818" y="381"/>
                                    </a:cubicBezTo>
                                    <a:cubicBezTo>
                                      <a:pt x="813" y="378"/>
                                      <a:pt x="808" y="377"/>
                                      <a:pt x="803" y="377"/>
                                    </a:cubicBezTo>
                                    <a:cubicBezTo>
                                      <a:pt x="797" y="377"/>
                                      <a:pt x="792" y="379"/>
                                      <a:pt x="788" y="381"/>
                                    </a:cubicBezTo>
                                    <a:cubicBezTo>
                                      <a:pt x="789" y="383"/>
                                      <a:pt x="789" y="385"/>
                                      <a:pt x="790" y="387"/>
                                    </a:cubicBezTo>
                                    <a:cubicBezTo>
                                      <a:pt x="794" y="385"/>
                                      <a:pt x="798" y="383"/>
                                      <a:pt x="803" y="383"/>
                                    </a:cubicBezTo>
                                    <a:cubicBezTo>
                                      <a:pt x="807" y="383"/>
                                      <a:pt x="812" y="385"/>
                                      <a:pt x="815" y="387"/>
                                    </a:cubicBezTo>
                                    <a:close/>
                                    <a:moveTo>
                                      <a:pt x="818" y="380"/>
                                    </a:moveTo>
                                    <a:cubicBezTo>
                                      <a:pt x="819" y="378"/>
                                      <a:pt x="820" y="377"/>
                                      <a:pt x="821" y="375"/>
                                    </a:cubicBezTo>
                                    <a:cubicBezTo>
                                      <a:pt x="816" y="372"/>
                                      <a:pt x="810" y="370"/>
                                      <a:pt x="803" y="370"/>
                                    </a:cubicBezTo>
                                    <a:cubicBezTo>
                                      <a:pt x="796" y="370"/>
                                      <a:pt x="789" y="372"/>
                                      <a:pt x="784" y="375"/>
                                    </a:cubicBezTo>
                                    <a:cubicBezTo>
                                      <a:pt x="785" y="377"/>
                                      <a:pt x="786" y="378"/>
                                      <a:pt x="787" y="380"/>
                                    </a:cubicBezTo>
                                    <a:cubicBezTo>
                                      <a:pt x="791" y="377"/>
                                      <a:pt x="797" y="375"/>
                                      <a:pt x="803" y="375"/>
                                    </a:cubicBezTo>
                                    <a:cubicBezTo>
                                      <a:pt x="809" y="375"/>
                                      <a:pt x="814" y="377"/>
                                      <a:pt x="818" y="380"/>
                                    </a:cubicBezTo>
                                    <a:close/>
                                    <a:moveTo>
                                      <a:pt x="822" y="374"/>
                                    </a:moveTo>
                                    <a:cubicBezTo>
                                      <a:pt x="823" y="372"/>
                                      <a:pt x="825" y="371"/>
                                      <a:pt x="826" y="369"/>
                                    </a:cubicBezTo>
                                    <a:cubicBezTo>
                                      <a:pt x="819" y="365"/>
                                      <a:pt x="811" y="362"/>
                                      <a:pt x="803" y="362"/>
                                    </a:cubicBezTo>
                                    <a:cubicBezTo>
                                      <a:pt x="794" y="362"/>
                                      <a:pt x="786" y="365"/>
                                      <a:pt x="779" y="369"/>
                                    </a:cubicBezTo>
                                    <a:cubicBezTo>
                                      <a:pt x="781" y="371"/>
                                      <a:pt x="782" y="372"/>
                                      <a:pt x="783" y="374"/>
                                    </a:cubicBezTo>
                                    <a:cubicBezTo>
                                      <a:pt x="789" y="370"/>
                                      <a:pt x="795" y="368"/>
                                      <a:pt x="803" y="368"/>
                                    </a:cubicBezTo>
                                    <a:cubicBezTo>
                                      <a:pt x="810" y="368"/>
                                      <a:pt x="817" y="370"/>
                                      <a:pt x="822" y="374"/>
                                    </a:cubicBezTo>
                                    <a:close/>
                                    <a:moveTo>
                                      <a:pt x="827" y="368"/>
                                    </a:moveTo>
                                    <a:cubicBezTo>
                                      <a:pt x="829" y="367"/>
                                      <a:pt x="830" y="365"/>
                                      <a:pt x="832" y="364"/>
                                    </a:cubicBezTo>
                                    <a:cubicBezTo>
                                      <a:pt x="824" y="358"/>
                                      <a:pt x="814" y="354"/>
                                      <a:pt x="803" y="354"/>
                                    </a:cubicBezTo>
                                    <a:cubicBezTo>
                                      <a:pt x="792" y="354"/>
                                      <a:pt x="782" y="358"/>
                                      <a:pt x="773" y="364"/>
                                    </a:cubicBezTo>
                                    <a:cubicBezTo>
                                      <a:pt x="775" y="365"/>
                                      <a:pt x="777" y="367"/>
                                      <a:pt x="778" y="368"/>
                                    </a:cubicBezTo>
                                    <a:cubicBezTo>
                                      <a:pt x="785" y="363"/>
                                      <a:pt x="794" y="361"/>
                                      <a:pt x="803" y="361"/>
                                    </a:cubicBezTo>
                                    <a:cubicBezTo>
                                      <a:pt x="812" y="361"/>
                                      <a:pt x="820" y="363"/>
                                      <a:pt x="827" y="368"/>
                                    </a:cubicBezTo>
                                    <a:close/>
                                    <a:moveTo>
                                      <a:pt x="812" y="353"/>
                                    </a:moveTo>
                                    <a:cubicBezTo>
                                      <a:pt x="812" y="350"/>
                                      <a:pt x="813" y="348"/>
                                      <a:pt x="813" y="346"/>
                                    </a:cubicBezTo>
                                    <a:cubicBezTo>
                                      <a:pt x="811" y="343"/>
                                      <a:pt x="807" y="341"/>
                                      <a:pt x="803" y="341"/>
                                    </a:cubicBezTo>
                                    <a:cubicBezTo>
                                      <a:pt x="798" y="341"/>
                                      <a:pt x="795" y="343"/>
                                      <a:pt x="793" y="346"/>
                                    </a:cubicBezTo>
                                    <a:cubicBezTo>
                                      <a:pt x="793" y="348"/>
                                      <a:pt x="793" y="351"/>
                                      <a:pt x="793" y="353"/>
                                    </a:cubicBezTo>
                                    <a:cubicBezTo>
                                      <a:pt x="793" y="353"/>
                                      <a:pt x="793" y="353"/>
                                      <a:pt x="793" y="354"/>
                                    </a:cubicBezTo>
                                    <a:cubicBezTo>
                                      <a:pt x="794" y="354"/>
                                      <a:pt x="795" y="353"/>
                                      <a:pt x="796" y="353"/>
                                    </a:cubicBezTo>
                                    <a:cubicBezTo>
                                      <a:pt x="796" y="353"/>
                                      <a:pt x="796" y="353"/>
                                      <a:pt x="796" y="353"/>
                                    </a:cubicBezTo>
                                    <a:cubicBezTo>
                                      <a:pt x="796" y="349"/>
                                      <a:pt x="799" y="346"/>
                                      <a:pt x="803" y="346"/>
                                    </a:cubicBezTo>
                                    <a:cubicBezTo>
                                      <a:pt x="806" y="346"/>
                                      <a:pt x="809" y="349"/>
                                      <a:pt x="809" y="353"/>
                                    </a:cubicBezTo>
                                    <a:cubicBezTo>
                                      <a:pt x="809" y="353"/>
                                      <a:pt x="809" y="353"/>
                                      <a:pt x="809" y="353"/>
                                    </a:cubicBezTo>
                                    <a:cubicBezTo>
                                      <a:pt x="810" y="353"/>
                                      <a:pt x="811" y="354"/>
                                      <a:pt x="812" y="354"/>
                                    </a:cubicBezTo>
                                    <a:cubicBezTo>
                                      <a:pt x="812" y="353"/>
                                      <a:pt x="812" y="353"/>
                                      <a:pt x="812" y="353"/>
                                    </a:cubicBezTo>
                                    <a:close/>
                                    <a:moveTo>
                                      <a:pt x="803" y="348"/>
                                    </a:moveTo>
                                    <a:cubicBezTo>
                                      <a:pt x="800" y="348"/>
                                      <a:pt x="798" y="350"/>
                                      <a:pt x="798" y="353"/>
                                    </a:cubicBezTo>
                                    <a:cubicBezTo>
                                      <a:pt x="798" y="353"/>
                                      <a:pt x="798" y="353"/>
                                      <a:pt x="798" y="353"/>
                                    </a:cubicBezTo>
                                    <a:cubicBezTo>
                                      <a:pt x="799" y="353"/>
                                      <a:pt x="801" y="353"/>
                                      <a:pt x="803" y="353"/>
                                    </a:cubicBezTo>
                                    <a:cubicBezTo>
                                      <a:pt x="804" y="353"/>
                                      <a:pt x="806" y="353"/>
                                      <a:pt x="808" y="353"/>
                                    </a:cubicBezTo>
                                    <a:cubicBezTo>
                                      <a:pt x="808" y="353"/>
                                      <a:pt x="808" y="353"/>
                                      <a:pt x="808" y="353"/>
                                    </a:cubicBezTo>
                                    <a:cubicBezTo>
                                      <a:pt x="808" y="350"/>
                                      <a:pt x="806" y="348"/>
                                      <a:pt x="803" y="348"/>
                                    </a:cubicBezTo>
                                    <a:close/>
                                    <a:moveTo>
                                      <a:pt x="813" y="344"/>
                                    </a:moveTo>
                                    <a:cubicBezTo>
                                      <a:pt x="814" y="342"/>
                                      <a:pt x="814" y="339"/>
                                      <a:pt x="815" y="337"/>
                                    </a:cubicBezTo>
                                    <a:cubicBezTo>
                                      <a:pt x="811" y="335"/>
                                      <a:pt x="807" y="333"/>
                                      <a:pt x="803" y="333"/>
                                    </a:cubicBezTo>
                                    <a:cubicBezTo>
                                      <a:pt x="798" y="333"/>
                                      <a:pt x="794" y="335"/>
                                      <a:pt x="791" y="337"/>
                                    </a:cubicBezTo>
                                    <a:cubicBezTo>
                                      <a:pt x="791" y="340"/>
                                      <a:pt x="792" y="342"/>
                                      <a:pt x="792" y="344"/>
                                    </a:cubicBezTo>
                                    <a:cubicBezTo>
                                      <a:pt x="795" y="341"/>
                                      <a:pt x="798" y="339"/>
                                      <a:pt x="803" y="339"/>
                                    </a:cubicBezTo>
                                    <a:cubicBezTo>
                                      <a:pt x="807" y="339"/>
                                      <a:pt x="811" y="341"/>
                                      <a:pt x="813" y="344"/>
                                    </a:cubicBezTo>
                                    <a:close/>
                                    <a:moveTo>
                                      <a:pt x="815" y="336"/>
                                    </a:moveTo>
                                    <a:cubicBezTo>
                                      <a:pt x="816" y="334"/>
                                      <a:pt x="817" y="332"/>
                                      <a:pt x="818" y="330"/>
                                    </a:cubicBezTo>
                                    <a:cubicBezTo>
                                      <a:pt x="813" y="327"/>
                                      <a:pt x="808" y="325"/>
                                      <a:pt x="803" y="325"/>
                                    </a:cubicBezTo>
                                    <a:cubicBezTo>
                                      <a:pt x="797" y="325"/>
                                      <a:pt x="792" y="327"/>
                                      <a:pt x="788" y="330"/>
                                    </a:cubicBezTo>
                                    <a:cubicBezTo>
                                      <a:pt x="789" y="332"/>
                                      <a:pt x="789" y="334"/>
                                      <a:pt x="790" y="336"/>
                                    </a:cubicBezTo>
                                    <a:cubicBezTo>
                                      <a:pt x="794" y="333"/>
                                      <a:pt x="798" y="332"/>
                                      <a:pt x="803" y="332"/>
                                    </a:cubicBezTo>
                                    <a:cubicBezTo>
                                      <a:pt x="807" y="332"/>
                                      <a:pt x="812" y="333"/>
                                      <a:pt x="815" y="336"/>
                                    </a:cubicBezTo>
                                    <a:close/>
                                    <a:moveTo>
                                      <a:pt x="818" y="329"/>
                                    </a:moveTo>
                                    <a:cubicBezTo>
                                      <a:pt x="819" y="327"/>
                                      <a:pt x="820" y="325"/>
                                      <a:pt x="821" y="324"/>
                                    </a:cubicBezTo>
                                    <a:cubicBezTo>
                                      <a:pt x="816" y="320"/>
                                      <a:pt x="810" y="318"/>
                                      <a:pt x="803" y="318"/>
                                    </a:cubicBezTo>
                                    <a:cubicBezTo>
                                      <a:pt x="796" y="318"/>
                                      <a:pt x="789" y="320"/>
                                      <a:pt x="784" y="324"/>
                                    </a:cubicBezTo>
                                    <a:cubicBezTo>
                                      <a:pt x="785" y="325"/>
                                      <a:pt x="786" y="327"/>
                                      <a:pt x="787" y="329"/>
                                    </a:cubicBezTo>
                                    <a:cubicBezTo>
                                      <a:pt x="791" y="326"/>
                                      <a:pt x="797" y="324"/>
                                      <a:pt x="803" y="324"/>
                                    </a:cubicBezTo>
                                    <a:cubicBezTo>
                                      <a:pt x="809" y="324"/>
                                      <a:pt x="814" y="326"/>
                                      <a:pt x="818" y="329"/>
                                    </a:cubicBezTo>
                                    <a:close/>
                                    <a:moveTo>
                                      <a:pt x="822" y="323"/>
                                    </a:moveTo>
                                    <a:cubicBezTo>
                                      <a:pt x="823" y="321"/>
                                      <a:pt x="825" y="319"/>
                                      <a:pt x="826" y="318"/>
                                    </a:cubicBezTo>
                                    <a:cubicBezTo>
                                      <a:pt x="819" y="313"/>
                                      <a:pt x="811" y="311"/>
                                      <a:pt x="803" y="311"/>
                                    </a:cubicBezTo>
                                    <a:cubicBezTo>
                                      <a:pt x="794" y="311"/>
                                      <a:pt x="786" y="313"/>
                                      <a:pt x="779" y="318"/>
                                    </a:cubicBezTo>
                                    <a:cubicBezTo>
                                      <a:pt x="781" y="319"/>
                                      <a:pt x="782" y="321"/>
                                      <a:pt x="783" y="323"/>
                                    </a:cubicBezTo>
                                    <a:cubicBezTo>
                                      <a:pt x="789" y="319"/>
                                      <a:pt x="795" y="317"/>
                                      <a:pt x="803" y="317"/>
                                    </a:cubicBezTo>
                                    <a:cubicBezTo>
                                      <a:pt x="810" y="317"/>
                                      <a:pt x="817" y="319"/>
                                      <a:pt x="822" y="323"/>
                                    </a:cubicBezTo>
                                    <a:close/>
                                    <a:moveTo>
                                      <a:pt x="827" y="317"/>
                                    </a:moveTo>
                                    <a:cubicBezTo>
                                      <a:pt x="829" y="315"/>
                                      <a:pt x="830" y="314"/>
                                      <a:pt x="832" y="312"/>
                                    </a:cubicBezTo>
                                    <a:cubicBezTo>
                                      <a:pt x="824" y="307"/>
                                      <a:pt x="814" y="303"/>
                                      <a:pt x="803" y="303"/>
                                    </a:cubicBezTo>
                                    <a:cubicBezTo>
                                      <a:pt x="792" y="303"/>
                                      <a:pt x="782" y="307"/>
                                      <a:pt x="773" y="313"/>
                                    </a:cubicBezTo>
                                    <a:cubicBezTo>
                                      <a:pt x="775" y="314"/>
                                      <a:pt x="777" y="315"/>
                                      <a:pt x="778" y="317"/>
                                    </a:cubicBezTo>
                                    <a:cubicBezTo>
                                      <a:pt x="785" y="312"/>
                                      <a:pt x="794" y="309"/>
                                      <a:pt x="803" y="309"/>
                                    </a:cubicBezTo>
                                    <a:cubicBezTo>
                                      <a:pt x="812" y="309"/>
                                      <a:pt x="820" y="312"/>
                                      <a:pt x="827" y="317"/>
                                    </a:cubicBezTo>
                                    <a:close/>
                                    <a:moveTo>
                                      <a:pt x="812" y="301"/>
                                    </a:moveTo>
                                    <a:cubicBezTo>
                                      <a:pt x="812" y="299"/>
                                      <a:pt x="813" y="297"/>
                                      <a:pt x="813" y="295"/>
                                    </a:cubicBezTo>
                                    <a:cubicBezTo>
                                      <a:pt x="811" y="292"/>
                                      <a:pt x="807" y="289"/>
                                      <a:pt x="803" y="289"/>
                                    </a:cubicBezTo>
                                    <a:cubicBezTo>
                                      <a:pt x="798" y="289"/>
                                      <a:pt x="795" y="292"/>
                                      <a:pt x="793" y="295"/>
                                    </a:cubicBezTo>
                                    <a:cubicBezTo>
                                      <a:pt x="793" y="297"/>
                                      <a:pt x="793" y="299"/>
                                      <a:pt x="793" y="301"/>
                                    </a:cubicBezTo>
                                    <a:cubicBezTo>
                                      <a:pt x="793" y="302"/>
                                      <a:pt x="793" y="302"/>
                                      <a:pt x="793" y="302"/>
                                    </a:cubicBezTo>
                                    <a:cubicBezTo>
                                      <a:pt x="794" y="302"/>
                                      <a:pt x="795" y="302"/>
                                      <a:pt x="796" y="302"/>
                                    </a:cubicBezTo>
                                    <a:cubicBezTo>
                                      <a:pt x="796" y="302"/>
                                      <a:pt x="796" y="301"/>
                                      <a:pt x="796" y="301"/>
                                    </a:cubicBezTo>
                                    <a:cubicBezTo>
                                      <a:pt x="796" y="298"/>
                                      <a:pt x="799" y="295"/>
                                      <a:pt x="803" y="295"/>
                                    </a:cubicBezTo>
                                    <a:cubicBezTo>
                                      <a:pt x="806" y="295"/>
                                      <a:pt x="809" y="298"/>
                                      <a:pt x="809" y="301"/>
                                    </a:cubicBezTo>
                                    <a:cubicBezTo>
                                      <a:pt x="809" y="301"/>
                                      <a:pt x="809" y="302"/>
                                      <a:pt x="809" y="302"/>
                                    </a:cubicBezTo>
                                    <a:cubicBezTo>
                                      <a:pt x="810" y="302"/>
                                      <a:pt x="811" y="302"/>
                                      <a:pt x="812" y="302"/>
                                    </a:cubicBezTo>
                                    <a:cubicBezTo>
                                      <a:pt x="812" y="302"/>
                                      <a:pt x="812" y="302"/>
                                      <a:pt x="812" y="301"/>
                                    </a:cubicBezTo>
                                    <a:close/>
                                    <a:moveTo>
                                      <a:pt x="803" y="296"/>
                                    </a:moveTo>
                                    <a:cubicBezTo>
                                      <a:pt x="800" y="296"/>
                                      <a:pt x="798" y="298"/>
                                      <a:pt x="798" y="301"/>
                                    </a:cubicBezTo>
                                    <a:cubicBezTo>
                                      <a:pt x="798" y="301"/>
                                      <a:pt x="798" y="302"/>
                                      <a:pt x="798" y="302"/>
                                    </a:cubicBezTo>
                                    <a:cubicBezTo>
                                      <a:pt x="799" y="302"/>
                                      <a:pt x="801" y="301"/>
                                      <a:pt x="803" y="301"/>
                                    </a:cubicBezTo>
                                    <a:cubicBezTo>
                                      <a:pt x="804" y="301"/>
                                      <a:pt x="806" y="302"/>
                                      <a:pt x="808" y="302"/>
                                    </a:cubicBezTo>
                                    <a:cubicBezTo>
                                      <a:pt x="808" y="302"/>
                                      <a:pt x="808" y="301"/>
                                      <a:pt x="808" y="301"/>
                                    </a:cubicBezTo>
                                    <a:cubicBezTo>
                                      <a:pt x="808" y="298"/>
                                      <a:pt x="806" y="296"/>
                                      <a:pt x="803" y="296"/>
                                    </a:cubicBezTo>
                                    <a:close/>
                                    <a:moveTo>
                                      <a:pt x="813" y="293"/>
                                    </a:moveTo>
                                    <a:cubicBezTo>
                                      <a:pt x="814" y="290"/>
                                      <a:pt x="814" y="288"/>
                                      <a:pt x="815" y="286"/>
                                    </a:cubicBezTo>
                                    <a:cubicBezTo>
                                      <a:pt x="811" y="283"/>
                                      <a:pt x="807" y="282"/>
                                      <a:pt x="803" y="282"/>
                                    </a:cubicBezTo>
                                    <a:cubicBezTo>
                                      <a:pt x="798" y="282"/>
                                      <a:pt x="794" y="283"/>
                                      <a:pt x="791" y="286"/>
                                    </a:cubicBezTo>
                                    <a:cubicBezTo>
                                      <a:pt x="791" y="288"/>
                                      <a:pt x="792" y="290"/>
                                      <a:pt x="792" y="293"/>
                                    </a:cubicBezTo>
                                    <a:cubicBezTo>
                                      <a:pt x="795" y="290"/>
                                      <a:pt x="798" y="288"/>
                                      <a:pt x="803" y="288"/>
                                    </a:cubicBezTo>
                                    <a:cubicBezTo>
                                      <a:pt x="807" y="288"/>
                                      <a:pt x="811" y="290"/>
                                      <a:pt x="813" y="293"/>
                                    </a:cubicBezTo>
                                    <a:close/>
                                    <a:moveTo>
                                      <a:pt x="815" y="284"/>
                                    </a:moveTo>
                                    <a:cubicBezTo>
                                      <a:pt x="816" y="282"/>
                                      <a:pt x="817" y="280"/>
                                      <a:pt x="818" y="279"/>
                                    </a:cubicBezTo>
                                    <a:cubicBezTo>
                                      <a:pt x="813" y="276"/>
                                      <a:pt x="808" y="274"/>
                                      <a:pt x="803" y="274"/>
                                    </a:cubicBezTo>
                                    <a:cubicBezTo>
                                      <a:pt x="797" y="274"/>
                                      <a:pt x="792" y="276"/>
                                      <a:pt x="788" y="279"/>
                                    </a:cubicBezTo>
                                    <a:cubicBezTo>
                                      <a:pt x="789" y="281"/>
                                      <a:pt x="789" y="282"/>
                                      <a:pt x="790" y="284"/>
                                    </a:cubicBezTo>
                                    <a:cubicBezTo>
                                      <a:pt x="794" y="282"/>
                                      <a:pt x="798" y="280"/>
                                      <a:pt x="803" y="280"/>
                                    </a:cubicBezTo>
                                    <a:cubicBezTo>
                                      <a:pt x="807" y="280"/>
                                      <a:pt x="812" y="282"/>
                                      <a:pt x="815" y="284"/>
                                    </a:cubicBezTo>
                                    <a:close/>
                                    <a:moveTo>
                                      <a:pt x="818" y="277"/>
                                    </a:moveTo>
                                    <a:cubicBezTo>
                                      <a:pt x="819" y="276"/>
                                      <a:pt x="820" y="274"/>
                                      <a:pt x="821" y="273"/>
                                    </a:cubicBezTo>
                                    <a:cubicBezTo>
                                      <a:pt x="816" y="269"/>
                                      <a:pt x="810" y="267"/>
                                      <a:pt x="803" y="267"/>
                                    </a:cubicBezTo>
                                    <a:cubicBezTo>
                                      <a:pt x="796" y="267"/>
                                      <a:pt x="789" y="269"/>
                                      <a:pt x="784" y="273"/>
                                    </a:cubicBezTo>
                                    <a:cubicBezTo>
                                      <a:pt x="785" y="274"/>
                                      <a:pt x="786" y="276"/>
                                      <a:pt x="787" y="277"/>
                                    </a:cubicBezTo>
                                    <a:cubicBezTo>
                                      <a:pt x="791" y="274"/>
                                      <a:pt x="797" y="272"/>
                                      <a:pt x="803" y="272"/>
                                    </a:cubicBezTo>
                                    <a:cubicBezTo>
                                      <a:pt x="809" y="272"/>
                                      <a:pt x="814" y="274"/>
                                      <a:pt x="818" y="277"/>
                                    </a:cubicBezTo>
                                    <a:close/>
                                    <a:moveTo>
                                      <a:pt x="822" y="271"/>
                                    </a:moveTo>
                                    <a:cubicBezTo>
                                      <a:pt x="823" y="270"/>
                                      <a:pt x="825" y="268"/>
                                      <a:pt x="826" y="266"/>
                                    </a:cubicBezTo>
                                    <a:cubicBezTo>
                                      <a:pt x="819" y="262"/>
                                      <a:pt x="811" y="259"/>
                                      <a:pt x="803" y="259"/>
                                    </a:cubicBezTo>
                                    <a:cubicBezTo>
                                      <a:pt x="794" y="259"/>
                                      <a:pt x="786" y="262"/>
                                      <a:pt x="779" y="267"/>
                                    </a:cubicBezTo>
                                    <a:cubicBezTo>
                                      <a:pt x="781" y="268"/>
                                      <a:pt x="782" y="270"/>
                                      <a:pt x="783" y="271"/>
                                    </a:cubicBezTo>
                                    <a:cubicBezTo>
                                      <a:pt x="789" y="268"/>
                                      <a:pt x="795" y="265"/>
                                      <a:pt x="803" y="265"/>
                                    </a:cubicBezTo>
                                    <a:cubicBezTo>
                                      <a:pt x="810" y="265"/>
                                      <a:pt x="817" y="268"/>
                                      <a:pt x="822" y="271"/>
                                    </a:cubicBezTo>
                                    <a:close/>
                                    <a:moveTo>
                                      <a:pt x="827" y="265"/>
                                    </a:moveTo>
                                    <a:cubicBezTo>
                                      <a:pt x="829" y="264"/>
                                      <a:pt x="830" y="262"/>
                                      <a:pt x="832" y="261"/>
                                    </a:cubicBezTo>
                                    <a:cubicBezTo>
                                      <a:pt x="824" y="255"/>
                                      <a:pt x="814" y="252"/>
                                      <a:pt x="803" y="252"/>
                                    </a:cubicBezTo>
                                    <a:cubicBezTo>
                                      <a:pt x="792" y="252"/>
                                      <a:pt x="782" y="255"/>
                                      <a:pt x="773" y="261"/>
                                    </a:cubicBezTo>
                                    <a:cubicBezTo>
                                      <a:pt x="775" y="262"/>
                                      <a:pt x="777" y="264"/>
                                      <a:pt x="778" y="265"/>
                                    </a:cubicBezTo>
                                    <a:cubicBezTo>
                                      <a:pt x="785" y="261"/>
                                      <a:pt x="794" y="258"/>
                                      <a:pt x="803" y="258"/>
                                    </a:cubicBezTo>
                                    <a:cubicBezTo>
                                      <a:pt x="812" y="258"/>
                                      <a:pt x="820" y="261"/>
                                      <a:pt x="827" y="265"/>
                                    </a:cubicBezTo>
                                    <a:close/>
                                    <a:moveTo>
                                      <a:pt x="812" y="250"/>
                                    </a:moveTo>
                                    <a:cubicBezTo>
                                      <a:pt x="812" y="248"/>
                                      <a:pt x="813" y="246"/>
                                      <a:pt x="813" y="244"/>
                                    </a:cubicBezTo>
                                    <a:cubicBezTo>
                                      <a:pt x="811" y="240"/>
                                      <a:pt x="807" y="238"/>
                                      <a:pt x="803" y="238"/>
                                    </a:cubicBezTo>
                                    <a:cubicBezTo>
                                      <a:pt x="798" y="238"/>
                                      <a:pt x="795" y="240"/>
                                      <a:pt x="793" y="244"/>
                                    </a:cubicBezTo>
                                    <a:cubicBezTo>
                                      <a:pt x="793" y="246"/>
                                      <a:pt x="793" y="248"/>
                                      <a:pt x="793" y="250"/>
                                    </a:cubicBezTo>
                                    <a:cubicBezTo>
                                      <a:pt x="793" y="250"/>
                                      <a:pt x="793" y="251"/>
                                      <a:pt x="793" y="251"/>
                                    </a:cubicBezTo>
                                    <a:cubicBezTo>
                                      <a:pt x="794" y="251"/>
                                      <a:pt x="795" y="251"/>
                                      <a:pt x="796" y="251"/>
                                    </a:cubicBezTo>
                                    <a:cubicBezTo>
                                      <a:pt x="796" y="250"/>
                                      <a:pt x="796" y="250"/>
                                      <a:pt x="796" y="250"/>
                                    </a:cubicBezTo>
                                    <a:cubicBezTo>
                                      <a:pt x="796" y="246"/>
                                      <a:pt x="799" y="243"/>
                                      <a:pt x="803" y="243"/>
                                    </a:cubicBezTo>
                                    <a:cubicBezTo>
                                      <a:pt x="806" y="243"/>
                                      <a:pt x="809" y="246"/>
                                      <a:pt x="809" y="250"/>
                                    </a:cubicBezTo>
                                    <a:cubicBezTo>
                                      <a:pt x="809" y="250"/>
                                      <a:pt x="809" y="250"/>
                                      <a:pt x="809" y="251"/>
                                    </a:cubicBezTo>
                                    <a:cubicBezTo>
                                      <a:pt x="810" y="251"/>
                                      <a:pt x="811" y="251"/>
                                      <a:pt x="812" y="251"/>
                                    </a:cubicBezTo>
                                    <a:cubicBezTo>
                                      <a:pt x="812" y="251"/>
                                      <a:pt x="812" y="250"/>
                                      <a:pt x="812" y="250"/>
                                    </a:cubicBezTo>
                                    <a:close/>
                                    <a:moveTo>
                                      <a:pt x="803" y="245"/>
                                    </a:moveTo>
                                    <a:cubicBezTo>
                                      <a:pt x="800" y="245"/>
                                      <a:pt x="798" y="247"/>
                                      <a:pt x="798" y="250"/>
                                    </a:cubicBezTo>
                                    <a:cubicBezTo>
                                      <a:pt x="798" y="250"/>
                                      <a:pt x="798" y="250"/>
                                      <a:pt x="798" y="250"/>
                                    </a:cubicBezTo>
                                    <a:cubicBezTo>
                                      <a:pt x="799" y="250"/>
                                      <a:pt x="801" y="250"/>
                                      <a:pt x="803" y="250"/>
                                    </a:cubicBezTo>
                                    <a:cubicBezTo>
                                      <a:pt x="804" y="250"/>
                                      <a:pt x="806" y="250"/>
                                      <a:pt x="808" y="250"/>
                                    </a:cubicBezTo>
                                    <a:cubicBezTo>
                                      <a:pt x="808" y="250"/>
                                      <a:pt x="808" y="250"/>
                                      <a:pt x="808" y="250"/>
                                    </a:cubicBezTo>
                                    <a:cubicBezTo>
                                      <a:pt x="808" y="247"/>
                                      <a:pt x="806" y="245"/>
                                      <a:pt x="803" y="245"/>
                                    </a:cubicBezTo>
                                    <a:close/>
                                    <a:moveTo>
                                      <a:pt x="813" y="241"/>
                                    </a:moveTo>
                                    <a:cubicBezTo>
                                      <a:pt x="814" y="239"/>
                                      <a:pt x="814" y="237"/>
                                      <a:pt x="815" y="235"/>
                                    </a:cubicBezTo>
                                    <a:cubicBezTo>
                                      <a:pt x="811" y="232"/>
                                      <a:pt x="807" y="230"/>
                                      <a:pt x="803" y="230"/>
                                    </a:cubicBezTo>
                                    <a:cubicBezTo>
                                      <a:pt x="798" y="230"/>
                                      <a:pt x="794" y="232"/>
                                      <a:pt x="791" y="235"/>
                                    </a:cubicBezTo>
                                    <a:cubicBezTo>
                                      <a:pt x="791" y="237"/>
                                      <a:pt x="792" y="239"/>
                                      <a:pt x="792" y="241"/>
                                    </a:cubicBezTo>
                                    <a:cubicBezTo>
                                      <a:pt x="795" y="238"/>
                                      <a:pt x="798" y="236"/>
                                      <a:pt x="803" y="236"/>
                                    </a:cubicBezTo>
                                    <a:cubicBezTo>
                                      <a:pt x="807" y="236"/>
                                      <a:pt x="811" y="238"/>
                                      <a:pt x="813" y="241"/>
                                    </a:cubicBezTo>
                                    <a:close/>
                                    <a:moveTo>
                                      <a:pt x="815" y="233"/>
                                    </a:moveTo>
                                    <a:cubicBezTo>
                                      <a:pt x="816" y="231"/>
                                      <a:pt x="817" y="229"/>
                                      <a:pt x="818" y="227"/>
                                    </a:cubicBezTo>
                                    <a:cubicBezTo>
                                      <a:pt x="813" y="224"/>
                                      <a:pt x="808" y="223"/>
                                      <a:pt x="803" y="223"/>
                                    </a:cubicBezTo>
                                    <a:cubicBezTo>
                                      <a:pt x="797" y="223"/>
                                      <a:pt x="792" y="224"/>
                                      <a:pt x="788" y="227"/>
                                    </a:cubicBezTo>
                                    <a:cubicBezTo>
                                      <a:pt x="789" y="229"/>
                                      <a:pt x="789" y="231"/>
                                      <a:pt x="790" y="233"/>
                                    </a:cubicBezTo>
                                    <a:cubicBezTo>
                                      <a:pt x="794" y="230"/>
                                      <a:pt x="798" y="229"/>
                                      <a:pt x="803" y="229"/>
                                    </a:cubicBezTo>
                                    <a:cubicBezTo>
                                      <a:pt x="807" y="229"/>
                                      <a:pt x="812" y="230"/>
                                      <a:pt x="815" y="233"/>
                                    </a:cubicBezTo>
                                    <a:close/>
                                    <a:moveTo>
                                      <a:pt x="818" y="226"/>
                                    </a:moveTo>
                                    <a:cubicBezTo>
                                      <a:pt x="819" y="224"/>
                                      <a:pt x="820" y="223"/>
                                      <a:pt x="821" y="221"/>
                                    </a:cubicBezTo>
                                    <a:cubicBezTo>
                                      <a:pt x="816" y="218"/>
                                      <a:pt x="810" y="216"/>
                                      <a:pt x="803" y="216"/>
                                    </a:cubicBezTo>
                                    <a:cubicBezTo>
                                      <a:pt x="796" y="216"/>
                                      <a:pt x="789" y="218"/>
                                      <a:pt x="784" y="221"/>
                                    </a:cubicBezTo>
                                    <a:cubicBezTo>
                                      <a:pt x="785" y="223"/>
                                      <a:pt x="786" y="224"/>
                                      <a:pt x="787" y="226"/>
                                    </a:cubicBezTo>
                                    <a:cubicBezTo>
                                      <a:pt x="791" y="223"/>
                                      <a:pt x="797" y="221"/>
                                      <a:pt x="803" y="221"/>
                                    </a:cubicBezTo>
                                    <a:cubicBezTo>
                                      <a:pt x="809" y="221"/>
                                      <a:pt x="814" y="223"/>
                                      <a:pt x="818" y="226"/>
                                    </a:cubicBezTo>
                                    <a:close/>
                                    <a:moveTo>
                                      <a:pt x="822" y="220"/>
                                    </a:moveTo>
                                    <a:cubicBezTo>
                                      <a:pt x="823" y="218"/>
                                      <a:pt x="825" y="217"/>
                                      <a:pt x="826" y="215"/>
                                    </a:cubicBezTo>
                                    <a:cubicBezTo>
                                      <a:pt x="819" y="211"/>
                                      <a:pt x="811" y="208"/>
                                      <a:pt x="803" y="208"/>
                                    </a:cubicBezTo>
                                    <a:cubicBezTo>
                                      <a:pt x="794" y="208"/>
                                      <a:pt x="786" y="211"/>
                                      <a:pt x="779" y="215"/>
                                    </a:cubicBezTo>
                                    <a:cubicBezTo>
                                      <a:pt x="781" y="217"/>
                                      <a:pt x="782" y="218"/>
                                      <a:pt x="783" y="220"/>
                                    </a:cubicBezTo>
                                    <a:cubicBezTo>
                                      <a:pt x="789" y="216"/>
                                      <a:pt x="795" y="214"/>
                                      <a:pt x="803" y="214"/>
                                    </a:cubicBezTo>
                                    <a:cubicBezTo>
                                      <a:pt x="810" y="214"/>
                                      <a:pt x="817" y="216"/>
                                      <a:pt x="822" y="220"/>
                                    </a:cubicBezTo>
                                    <a:close/>
                                    <a:moveTo>
                                      <a:pt x="827" y="214"/>
                                    </a:moveTo>
                                    <a:cubicBezTo>
                                      <a:pt x="829" y="212"/>
                                      <a:pt x="830" y="211"/>
                                      <a:pt x="832" y="210"/>
                                    </a:cubicBezTo>
                                    <a:cubicBezTo>
                                      <a:pt x="824" y="204"/>
                                      <a:pt x="814" y="200"/>
                                      <a:pt x="803" y="200"/>
                                    </a:cubicBezTo>
                                    <a:cubicBezTo>
                                      <a:pt x="792" y="200"/>
                                      <a:pt x="782" y="204"/>
                                      <a:pt x="773" y="210"/>
                                    </a:cubicBezTo>
                                    <a:cubicBezTo>
                                      <a:pt x="775" y="211"/>
                                      <a:pt x="777" y="213"/>
                                      <a:pt x="778" y="214"/>
                                    </a:cubicBezTo>
                                    <a:cubicBezTo>
                                      <a:pt x="785" y="209"/>
                                      <a:pt x="794" y="206"/>
                                      <a:pt x="803" y="206"/>
                                    </a:cubicBezTo>
                                    <a:cubicBezTo>
                                      <a:pt x="812" y="206"/>
                                      <a:pt x="820" y="209"/>
                                      <a:pt x="827" y="214"/>
                                    </a:cubicBezTo>
                                    <a:close/>
                                    <a:moveTo>
                                      <a:pt x="812" y="199"/>
                                    </a:moveTo>
                                    <a:cubicBezTo>
                                      <a:pt x="812" y="196"/>
                                      <a:pt x="813" y="194"/>
                                      <a:pt x="813" y="192"/>
                                    </a:cubicBezTo>
                                    <a:cubicBezTo>
                                      <a:pt x="811" y="189"/>
                                      <a:pt x="807" y="187"/>
                                      <a:pt x="803" y="187"/>
                                    </a:cubicBezTo>
                                    <a:cubicBezTo>
                                      <a:pt x="798" y="187"/>
                                      <a:pt x="795" y="189"/>
                                      <a:pt x="793" y="192"/>
                                    </a:cubicBezTo>
                                    <a:cubicBezTo>
                                      <a:pt x="793" y="194"/>
                                      <a:pt x="793" y="196"/>
                                      <a:pt x="793" y="199"/>
                                    </a:cubicBezTo>
                                    <a:cubicBezTo>
                                      <a:pt x="793" y="199"/>
                                      <a:pt x="793" y="199"/>
                                      <a:pt x="793" y="200"/>
                                    </a:cubicBezTo>
                                    <a:cubicBezTo>
                                      <a:pt x="794" y="199"/>
                                      <a:pt x="795" y="199"/>
                                      <a:pt x="796" y="199"/>
                                    </a:cubicBezTo>
                                    <a:cubicBezTo>
                                      <a:pt x="796" y="199"/>
                                      <a:pt x="796" y="199"/>
                                      <a:pt x="796" y="199"/>
                                    </a:cubicBezTo>
                                    <a:cubicBezTo>
                                      <a:pt x="796" y="195"/>
                                      <a:pt x="799" y="192"/>
                                      <a:pt x="803" y="192"/>
                                    </a:cubicBezTo>
                                    <a:cubicBezTo>
                                      <a:pt x="806" y="192"/>
                                      <a:pt x="809" y="195"/>
                                      <a:pt x="809" y="199"/>
                                    </a:cubicBezTo>
                                    <a:cubicBezTo>
                                      <a:pt x="809" y="199"/>
                                      <a:pt x="809" y="199"/>
                                      <a:pt x="809" y="199"/>
                                    </a:cubicBezTo>
                                    <a:cubicBezTo>
                                      <a:pt x="810" y="199"/>
                                      <a:pt x="811" y="199"/>
                                      <a:pt x="812" y="200"/>
                                    </a:cubicBezTo>
                                    <a:cubicBezTo>
                                      <a:pt x="812" y="199"/>
                                      <a:pt x="812" y="199"/>
                                      <a:pt x="812" y="199"/>
                                    </a:cubicBezTo>
                                    <a:close/>
                                    <a:moveTo>
                                      <a:pt x="803" y="193"/>
                                    </a:moveTo>
                                    <a:cubicBezTo>
                                      <a:pt x="800" y="193"/>
                                      <a:pt x="798" y="196"/>
                                      <a:pt x="798" y="199"/>
                                    </a:cubicBezTo>
                                    <a:cubicBezTo>
                                      <a:pt x="798" y="199"/>
                                      <a:pt x="798" y="199"/>
                                      <a:pt x="798" y="199"/>
                                    </a:cubicBezTo>
                                    <a:cubicBezTo>
                                      <a:pt x="799" y="199"/>
                                      <a:pt x="801" y="199"/>
                                      <a:pt x="803" y="199"/>
                                    </a:cubicBezTo>
                                    <a:cubicBezTo>
                                      <a:pt x="804" y="199"/>
                                      <a:pt x="806" y="199"/>
                                      <a:pt x="808" y="199"/>
                                    </a:cubicBezTo>
                                    <a:cubicBezTo>
                                      <a:pt x="808" y="199"/>
                                      <a:pt x="808" y="199"/>
                                      <a:pt x="808" y="199"/>
                                    </a:cubicBezTo>
                                    <a:cubicBezTo>
                                      <a:pt x="808" y="196"/>
                                      <a:pt x="806" y="193"/>
                                      <a:pt x="803" y="193"/>
                                    </a:cubicBezTo>
                                    <a:close/>
                                    <a:moveTo>
                                      <a:pt x="813" y="190"/>
                                    </a:moveTo>
                                    <a:cubicBezTo>
                                      <a:pt x="814" y="188"/>
                                      <a:pt x="814" y="185"/>
                                      <a:pt x="815" y="183"/>
                                    </a:cubicBezTo>
                                    <a:cubicBezTo>
                                      <a:pt x="811" y="181"/>
                                      <a:pt x="807" y="179"/>
                                      <a:pt x="803" y="179"/>
                                    </a:cubicBezTo>
                                    <a:cubicBezTo>
                                      <a:pt x="798" y="179"/>
                                      <a:pt x="794" y="181"/>
                                      <a:pt x="791" y="183"/>
                                    </a:cubicBezTo>
                                    <a:cubicBezTo>
                                      <a:pt x="791" y="185"/>
                                      <a:pt x="792" y="188"/>
                                      <a:pt x="792" y="190"/>
                                    </a:cubicBezTo>
                                    <a:cubicBezTo>
                                      <a:pt x="795" y="187"/>
                                      <a:pt x="798" y="185"/>
                                      <a:pt x="803" y="185"/>
                                    </a:cubicBezTo>
                                    <a:cubicBezTo>
                                      <a:pt x="807" y="185"/>
                                      <a:pt x="811" y="187"/>
                                      <a:pt x="813" y="190"/>
                                    </a:cubicBezTo>
                                    <a:close/>
                                    <a:moveTo>
                                      <a:pt x="815" y="182"/>
                                    </a:moveTo>
                                    <a:cubicBezTo>
                                      <a:pt x="816" y="180"/>
                                      <a:pt x="817" y="178"/>
                                      <a:pt x="818" y="176"/>
                                    </a:cubicBezTo>
                                    <a:cubicBezTo>
                                      <a:pt x="813" y="173"/>
                                      <a:pt x="808" y="171"/>
                                      <a:pt x="803" y="171"/>
                                    </a:cubicBezTo>
                                    <a:cubicBezTo>
                                      <a:pt x="797" y="171"/>
                                      <a:pt x="792" y="173"/>
                                      <a:pt x="788" y="176"/>
                                    </a:cubicBezTo>
                                    <a:cubicBezTo>
                                      <a:pt x="789" y="178"/>
                                      <a:pt x="789" y="180"/>
                                      <a:pt x="790" y="182"/>
                                    </a:cubicBezTo>
                                    <a:cubicBezTo>
                                      <a:pt x="794" y="179"/>
                                      <a:pt x="798" y="177"/>
                                      <a:pt x="803" y="177"/>
                                    </a:cubicBezTo>
                                    <a:cubicBezTo>
                                      <a:pt x="807" y="177"/>
                                      <a:pt x="812" y="179"/>
                                      <a:pt x="815" y="182"/>
                                    </a:cubicBezTo>
                                    <a:close/>
                                    <a:moveTo>
                                      <a:pt x="818" y="174"/>
                                    </a:moveTo>
                                    <a:cubicBezTo>
                                      <a:pt x="819" y="173"/>
                                      <a:pt x="820" y="171"/>
                                      <a:pt x="821" y="170"/>
                                    </a:cubicBezTo>
                                    <a:cubicBezTo>
                                      <a:pt x="816" y="166"/>
                                      <a:pt x="810" y="164"/>
                                      <a:pt x="803" y="164"/>
                                    </a:cubicBezTo>
                                    <a:cubicBezTo>
                                      <a:pt x="796" y="164"/>
                                      <a:pt x="789" y="166"/>
                                      <a:pt x="784" y="170"/>
                                    </a:cubicBezTo>
                                    <a:cubicBezTo>
                                      <a:pt x="785" y="171"/>
                                      <a:pt x="786" y="173"/>
                                      <a:pt x="787" y="174"/>
                                    </a:cubicBezTo>
                                    <a:cubicBezTo>
                                      <a:pt x="791" y="171"/>
                                      <a:pt x="797" y="170"/>
                                      <a:pt x="803" y="170"/>
                                    </a:cubicBezTo>
                                    <a:cubicBezTo>
                                      <a:pt x="809" y="170"/>
                                      <a:pt x="814" y="171"/>
                                      <a:pt x="818" y="174"/>
                                    </a:cubicBezTo>
                                    <a:close/>
                                    <a:moveTo>
                                      <a:pt x="822" y="168"/>
                                    </a:moveTo>
                                    <a:cubicBezTo>
                                      <a:pt x="823" y="167"/>
                                      <a:pt x="825" y="165"/>
                                      <a:pt x="826" y="164"/>
                                    </a:cubicBezTo>
                                    <a:cubicBezTo>
                                      <a:pt x="819" y="159"/>
                                      <a:pt x="811" y="157"/>
                                      <a:pt x="803" y="157"/>
                                    </a:cubicBezTo>
                                    <a:cubicBezTo>
                                      <a:pt x="794" y="157"/>
                                      <a:pt x="786" y="159"/>
                                      <a:pt x="779" y="164"/>
                                    </a:cubicBezTo>
                                    <a:cubicBezTo>
                                      <a:pt x="781" y="165"/>
                                      <a:pt x="782" y="167"/>
                                      <a:pt x="783" y="169"/>
                                    </a:cubicBezTo>
                                    <a:cubicBezTo>
                                      <a:pt x="789" y="165"/>
                                      <a:pt x="795" y="163"/>
                                      <a:pt x="803" y="163"/>
                                    </a:cubicBezTo>
                                    <a:cubicBezTo>
                                      <a:pt x="810" y="163"/>
                                      <a:pt x="817" y="165"/>
                                      <a:pt x="822" y="168"/>
                                    </a:cubicBezTo>
                                    <a:close/>
                                    <a:moveTo>
                                      <a:pt x="827" y="163"/>
                                    </a:moveTo>
                                    <a:cubicBezTo>
                                      <a:pt x="829" y="161"/>
                                      <a:pt x="830" y="160"/>
                                      <a:pt x="832" y="158"/>
                                    </a:cubicBezTo>
                                    <a:cubicBezTo>
                                      <a:pt x="824" y="152"/>
                                      <a:pt x="814" y="149"/>
                                      <a:pt x="803" y="149"/>
                                    </a:cubicBezTo>
                                    <a:cubicBezTo>
                                      <a:pt x="792" y="149"/>
                                      <a:pt x="782" y="152"/>
                                      <a:pt x="773" y="158"/>
                                    </a:cubicBezTo>
                                    <a:cubicBezTo>
                                      <a:pt x="775" y="160"/>
                                      <a:pt x="777" y="161"/>
                                      <a:pt x="778" y="163"/>
                                    </a:cubicBezTo>
                                    <a:cubicBezTo>
                                      <a:pt x="785" y="158"/>
                                      <a:pt x="794" y="155"/>
                                      <a:pt x="803" y="155"/>
                                    </a:cubicBezTo>
                                    <a:cubicBezTo>
                                      <a:pt x="812" y="155"/>
                                      <a:pt x="820" y="158"/>
                                      <a:pt x="827" y="163"/>
                                    </a:cubicBezTo>
                                    <a:close/>
                                    <a:moveTo>
                                      <a:pt x="812" y="147"/>
                                    </a:moveTo>
                                    <a:cubicBezTo>
                                      <a:pt x="812" y="145"/>
                                      <a:pt x="813" y="143"/>
                                      <a:pt x="813" y="141"/>
                                    </a:cubicBezTo>
                                    <a:cubicBezTo>
                                      <a:pt x="811" y="137"/>
                                      <a:pt x="807" y="135"/>
                                      <a:pt x="803" y="135"/>
                                    </a:cubicBezTo>
                                    <a:cubicBezTo>
                                      <a:pt x="798" y="135"/>
                                      <a:pt x="795" y="138"/>
                                      <a:pt x="793" y="141"/>
                                    </a:cubicBezTo>
                                    <a:cubicBezTo>
                                      <a:pt x="793" y="143"/>
                                      <a:pt x="793" y="145"/>
                                      <a:pt x="793" y="147"/>
                                    </a:cubicBezTo>
                                    <a:cubicBezTo>
                                      <a:pt x="793" y="148"/>
                                      <a:pt x="793" y="148"/>
                                      <a:pt x="793" y="148"/>
                                    </a:cubicBezTo>
                                    <a:cubicBezTo>
                                      <a:pt x="794" y="148"/>
                                      <a:pt x="795" y="148"/>
                                      <a:pt x="796" y="148"/>
                                    </a:cubicBezTo>
                                    <a:cubicBezTo>
                                      <a:pt x="796" y="148"/>
                                      <a:pt x="796" y="147"/>
                                      <a:pt x="796" y="147"/>
                                    </a:cubicBezTo>
                                    <a:cubicBezTo>
                                      <a:pt x="796" y="143"/>
                                      <a:pt x="799" y="140"/>
                                      <a:pt x="803" y="140"/>
                                    </a:cubicBezTo>
                                    <a:cubicBezTo>
                                      <a:pt x="806" y="140"/>
                                      <a:pt x="809" y="143"/>
                                      <a:pt x="809" y="147"/>
                                    </a:cubicBezTo>
                                    <a:cubicBezTo>
                                      <a:pt x="809" y="147"/>
                                      <a:pt x="809" y="148"/>
                                      <a:pt x="809" y="148"/>
                                    </a:cubicBezTo>
                                    <a:cubicBezTo>
                                      <a:pt x="810" y="148"/>
                                      <a:pt x="811" y="148"/>
                                      <a:pt x="812" y="148"/>
                                    </a:cubicBezTo>
                                    <a:cubicBezTo>
                                      <a:pt x="812" y="148"/>
                                      <a:pt x="812" y="148"/>
                                      <a:pt x="812" y="147"/>
                                    </a:cubicBezTo>
                                    <a:close/>
                                    <a:moveTo>
                                      <a:pt x="803" y="142"/>
                                    </a:moveTo>
                                    <a:cubicBezTo>
                                      <a:pt x="800" y="142"/>
                                      <a:pt x="798" y="144"/>
                                      <a:pt x="798" y="147"/>
                                    </a:cubicBezTo>
                                    <a:cubicBezTo>
                                      <a:pt x="798" y="147"/>
                                      <a:pt x="798" y="147"/>
                                      <a:pt x="798" y="148"/>
                                    </a:cubicBezTo>
                                    <a:cubicBezTo>
                                      <a:pt x="799" y="147"/>
                                      <a:pt x="801" y="147"/>
                                      <a:pt x="803" y="147"/>
                                    </a:cubicBezTo>
                                    <a:cubicBezTo>
                                      <a:pt x="804" y="147"/>
                                      <a:pt x="806" y="147"/>
                                      <a:pt x="808" y="148"/>
                                    </a:cubicBezTo>
                                    <a:cubicBezTo>
                                      <a:pt x="808" y="147"/>
                                      <a:pt x="808" y="147"/>
                                      <a:pt x="808" y="147"/>
                                    </a:cubicBezTo>
                                    <a:cubicBezTo>
                                      <a:pt x="808" y="144"/>
                                      <a:pt x="806" y="142"/>
                                      <a:pt x="803" y="142"/>
                                    </a:cubicBezTo>
                                    <a:close/>
                                    <a:moveTo>
                                      <a:pt x="813" y="139"/>
                                    </a:moveTo>
                                    <a:cubicBezTo>
                                      <a:pt x="814" y="136"/>
                                      <a:pt x="814" y="134"/>
                                      <a:pt x="815" y="132"/>
                                    </a:cubicBezTo>
                                    <a:cubicBezTo>
                                      <a:pt x="811" y="129"/>
                                      <a:pt x="807" y="128"/>
                                      <a:pt x="803" y="128"/>
                                    </a:cubicBezTo>
                                    <a:cubicBezTo>
                                      <a:pt x="798" y="128"/>
                                      <a:pt x="794" y="129"/>
                                      <a:pt x="791" y="132"/>
                                    </a:cubicBezTo>
                                    <a:cubicBezTo>
                                      <a:pt x="791" y="134"/>
                                      <a:pt x="792" y="136"/>
                                      <a:pt x="792" y="139"/>
                                    </a:cubicBezTo>
                                    <a:cubicBezTo>
                                      <a:pt x="795" y="136"/>
                                      <a:pt x="798" y="134"/>
                                      <a:pt x="803" y="134"/>
                                    </a:cubicBezTo>
                                    <a:cubicBezTo>
                                      <a:pt x="807" y="134"/>
                                      <a:pt x="811" y="136"/>
                                      <a:pt x="813" y="139"/>
                                    </a:cubicBezTo>
                                    <a:close/>
                                    <a:moveTo>
                                      <a:pt x="815" y="130"/>
                                    </a:moveTo>
                                    <a:cubicBezTo>
                                      <a:pt x="816" y="128"/>
                                      <a:pt x="817" y="126"/>
                                      <a:pt x="818" y="124"/>
                                    </a:cubicBezTo>
                                    <a:cubicBezTo>
                                      <a:pt x="813" y="122"/>
                                      <a:pt x="808" y="120"/>
                                      <a:pt x="803" y="120"/>
                                    </a:cubicBezTo>
                                    <a:cubicBezTo>
                                      <a:pt x="797" y="120"/>
                                      <a:pt x="792" y="122"/>
                                      <a:pt x="788" y="125"/>
                                    </a:cubicBezTo>
                                    <a:cubicBezTo>
                                      <a:pt x="789" y="126"/>
                                      <a:pt x="789" y="128"/>
                                      <a:pt x="790" y="130"/>
                                    </a:cubicBezTo>
                                    <a:cubicBezTo>
                                      <a:pt x="794" y="128"/>
                                      <a:pt x="798" y="126"/>
                                      <a:pt x="803" y="126"/>
                                    </a:cubicBezTo>
                                    <a:cubicBezTo>
                                      <a:pt x="807" y="126"/>
                                      <a:pt x="812" y="128"/>
                                      <a:pt x="815" y="130"/>
                                    </a:cubicBezTo>
                                    <a:close/>
                                    <a:moveTo>
                                      <a:pt x="818" y="123"/>
                                    </a:moveTo>
                                    <a:cubicBezTo>
                                      <a:pt x="819" y="121"/>
                                      <a:pt x="820" y="120"/>
                                      <a:pt x="821" y="118"/>
                                    </a:cubicBezTo>
                                    <a:cubicBezTo>
                                      <a:pt x="816" y="115"/>
                                      <a:pt x="810" y="113"/>
                                      <a:pt x="803" y="113"/>
                                    </a:cubicBezTo>
                                    <a:cubicBezTo>
                                      <a:pt x="796" y="113"/>
                                      <a:pt x="789" y="115"/>
                                      <a:pt x="784" y="118"/>
                                    </a:cubicBezTo>
                                    <a:cubicBezTo>
                                      <a:pt x="785" y="120"/>
                                      <a:pt x="786" y="121"/>
                                      <a:pt x="787" y="123"/>
                                    </a:cubicBezTo>
                                    <a:cubicBezTo>
                                      <a:pt x="791" y="120"/>
                                      <a:pt x="797" y="118"/>
                                      <a:pt x="803" y="118"/>
                                    </a:cubicBezTo>
                                    <a:cubicBezTo>
                                      <a:pt x="809" y="118"/>
                                      <a:pt x="814" y="120"/>
                                      <a:pt x="818" y="123"/>
                                    </a:cubicBezTo>
                                    <a:close/>
                                    <a:moveTo>
                                      <a:pt x="822" y="117"/>
                                    </a:moveTo>
                                    <a:cubicBezTo>
                                      <a:pt x="823" y="115"/>
                                      <a:pt x="825" y="114"/>
                                      <a:pt x="826" y="112"/>
                                    </a:cubicBezTo>
                                    <a:cubicBezTo>
                                      <a:pt x="819" y="108"/>
                                      <a:pt x="811" y="105"/>
                                      <a:pt x="803" y="105"/>
                                    </a:cubicBezTo>
                                    <a:cubicBezTo>
                                      <a:pt x="794" y="105"/>
                                      <a:pt x="786" y="108"/>
                                      <a:pt x="779" y="112"/>
                                    </a:cubicBezTo>
                                    <a:cubicBezTo>
                                      <a:pt x="781" y="114"/>
                                      <a:pt x="782" y="115"/>
                                      <a:pt x="783" y="117"/>
                                    </a:cubicBezTo>
                                    <a:cubicBezTo>
                                      <a:pt x="789" y="113"/>
                                      <a:pt x="795" y="111"/>
                                      <a:pt x="803" y="111"/>
                                    </a:cubicBezTo>
                                    <a:cubicBezTo>
                                      <a:pt x="810" y="111"/>
                                      <a:pt x="817" y="113"/>
                                      <a:pt x="822" y="117"/>
                                    </a:cubicBezTo>
                                    <a:close/>
                                    <a:moveTo>
                                      <a:pt x="827" y="111"/>
                                    </a:moveTo>
                                    <a:cubicBezTo>
                                      <a:pt x="829" y="110"/>
                                      <a:pt x="830" y="108"/>
                                      <a:pt x="832" y="107"/>
                                    </a:cubicBezTo>
                                    <a:cubicBezTo>
                                      <a:pt x="824" y="101"/>
                                      <a:pt x="814" y="98"/>
                                      <a:pt x="803" y="98"/>
                                    </a:cubicBezTo>
                                    <a:cubicBezTo>
                                      <a:pt x="792" y="98"/>
                                      <a:pt x="782" y="101"/>
                                      <a:pt x="773" y="107"/>
                                    </a:cubicBezTo>
                                    <a:cubicBezTo>
                                      <a:pt x="775" y="108"/>
                                      <a:pt x="777" y="110"/>
                                      <a:pt x="778" y="111"/>
                                    </a:cubicBezTo>
                                    <a:cubicBezTo>
                                      <a:pt x="785" y="106"/>
                                      <a:pt x="794" y="104"/>
                                      <a:pt x="803" y="104"/>
                                    </a:cubicBezTo>
                                    <a:cubicBezTo>
                                      <a:pt x="812" y="104"/>
                                      <a:pt x="820" y="106"/>
                                      <a:pt x="827" y="111"/>
                                    </a:cubicBezTo>
                                    <a:close/>
                                    <a:moveTo>
                                      <a:pt x="812" y="96"/>
                                    </a:moveTo>
                                    <a:cubicBezTo>
                                      <a:pt x="812" y="94"/>
                                      <a:pt x="813" y="91"/>
                                      <a:pt x="813" y="89"/>
                                    </a:cubicBezTo>
                                    <a:cubicBezTo>
                                      <a:pt x="811" y="86"/>
                                      <a:pt x="807" y="84"/>
                                      <a:pt x="803" y="84"/>
                                    </a:cubicBezTo>
                                    <a:cubicBezTo>
                                      <a:pt x="798" y="84"/>
                                      <a:pt x="795" y="86"/>
                                      <a:pt x="793" y="90"/>
                                    </a:cubicBezTo>
                                    <a:cubicBezTo>
                                      <a:pt x="793" y="92"/>
                                      <a:pt x="793" y="94"/>
                                      <a:pt x="793" y="96"/>
                                    </a:cubicBezTo>
                                    <a:cubicBezTo>
                                      <a:pt x="793" y="96"/>
                                      <a:pt x="793" y="97"/>
                                      <a:pt x="793" y="97"/>
                                    </a:cubicBezTo>
                                    <a:cubicBezTo>
                                      <a:pt x="794" y="97"/>
                                      <a:pt x="795" y="97"/>
                                      <a:pt x="796" y="96"/>
                                    </a:cubicBezTo>
                                    <a:cubicBezTo>
                                      <a:pt x="796" y="96"/>
                                      <a:pt x="796" y="96"/>
                                      <a:pt x="796" y="96"/>
                                    </a:cubicBezTo>
                                    <a:cubicBezTo>
                                      <a:pt x="796" y="92"/>
                                      <a:pt x="799" y="89"/>
                                      <a:pt x="803" y="89"/>
                                    </a:cubicBezTo>
                                    <a:cubicBezTo>
                                      <a:pt x="806" y="89"/>
                                      <a:pt x="809" y="92"/>
                                      <a:pt x="809" y="96"/>
                                    </a:cubicBezTo>
                                    <a:cubicBezTo>
                                      <a:pt x="809" y="96"/>
                                      <a:pt x="809" y="96"/>
                                      <a:pt x="809" y="96"/>
                                    </a:cubicBezTo>
                                    <a:cubicBezTo>
                                      <a:pt x="810" y="97"/>
                                      <a:pt x="811" y="97"/>
                                      <a:pt x="812" y="97"/>
                                    </a:cubicBezTo>
                                    <a:cubicBezTo>
                                      <a:pt x="812" y="97"/>
                                      <a:pt x="812" y="96"/>
                                      <a:pt x="812" y="96"/>
                                    </a:cubicBezTo>
                                    <a:close/>
                                    <a:moveTo>
                                      <a:pt x="803" y="91"/>
                                    </a:moveTo>
                                    <a:cubicBezTo>
                                      <a:pt x="800" y="91"/>
                                      <a:pt x="798" y="93"/>
                                      <a:pt x="798" y="96"/>
                                    </a:cubicBezTo>
                                    <a:cubicBezTo>
                                      <a:pt x="798" y="96"/>
                                      <a:pt x="798" y="96"/>
                                      <a:pt x="798" y="96"/>
                                    </a:cubicBezTo>
                                    <a:cubicBezTo>
                                      <a:pt x="799" y="96"/>
                                      <a:pt x="801" y="96"/>
                                      <a:pt x="803" y="96"/>
                                    </a:cubicBezTo>
                                    <a:cubicBezTo>
                                      <a:pt x="804" y="96"/>
                                      <a:pt x="806" y="96"/>
                                      <a:pt x="808" y="96"/>
                                    </a:cubicBezTo>
                                    <a:cubicBezTo>
                                      <a:pt x="808" y="96"/>
                                      <a:pt x="808" y="96"/>
                                      <a:pt x="808" y="96"/>
                                    </a:cubicBezTo>
                                    <a:cubicBezTo>
                                      <a:pt x="808" y="93"/>
                                      <a:pt x="806" y="91"/>
                                      <a:pt x="803" y="91"/>
                                    </a:cubicBezTo>
                                    <a:close/>
                                    <a:moveTo>
                                      <a:pt x="813" y="87"/>
                                    </a:moveTo>
                                    <a:cubicBezTo>
                                      <a:pt x="814" y="85"/>
                                      <a:pt x="814" y="83"/>
                                      <a:pt x="815" y="80"/>
                                    </a:cubicBezTo>
                                    <a:cubicBezTo>
                                      <a:pt x="811" y="78"/>
                                      <a:pt x="807" y="76"/>
                                      <a:pt x="803" y="76"/>
                                    </a:cubicBezTo>
                                    <a:cubicBezTo>
                                      <a:pt x="798" y="76"/>
                                      <a:pt x="794" y="78"/>
                                      <a:pt x="791" y="80"/>
                                    </a:cubicBezTo>
                                    <a:cubicBezTo>
                                      <a:pt x="791" y="83"/>
                                      <a:pt x="792" y="85"/>
                                      <a:pt x="792" y="87"/>
                                    </a:cubicBezTo>
                                    <a:cubicBezTo>
                                      <a:pt x="795" y="84"/>
                                      <a:pt x="798" y="82"/>
                                      <a:pt x="803" y="82"/>
                                    </a:cubicBezTo>
                                    <a:cubicBezTo>
                                      <a:pt x="807" y="82"/>
                                      <a:pt x="811" y="84"/>
                                      <a:pt x="813" y="87"/>
                                    </a:cubicBezTo>
                                    <a:close/>
                                    <a:moveTo>
                                      <a:pt x="815" y="79"/>
                                    </a:moveTo>
                                    <a:cubicBezTo>
                                      <a:pt x="816" y="77"/>
                                      <a:pt x="817" y="75"/>
                                      <a:pt x="818" y="73"/>
                                    </a:cubicBezTo>
                                    <a:cubicBezTo>
                                      <a:pt x="813" y="70"/>
                                      <a:pt x="808" y="69"/>
                                      <a:pt x="803" y="69"/>
                                    </a:cubicBezTo>
                                    <a:cubicBezTo>
                                      <a:pt x="797" y="69"/>
                                      <a:pt x="792" y="70"/>
                                      <a:pt x="788" y="73"/>
                                    </a:cubicBezTo>
                                    <a:cubicBezTo>
                                      <a:pt x="789" y="75"/>
                                      <a:pt x="789" y="77"/>
                                      <a:pt x="790" y="79"/>
                                    </a:cubicBezTo>
                                    <a:cubicBezTo>
                                      <a:pt x="794" y="76"/>
                                      <a:pt x="798" y="75"/>
                                      <a:pt x="803" y="75"/>
                                    </a:cubicBezTo>
                                    <a:cubicBezTo>
                                      <a:pt x="807" y="75"/>
                                      <a:pt x="812" y="76"/>
                                      <a:pt x="815" y="79"/>
                                    </a:cubicBezTo>
                                    <a:close/>
                                    <a:moveTo>
                                      <a:pt x="818" y="72"/>
                                    </a:moveTo>
                                    <a:cubicBezTo>
                                      <a:pt x="819" y="70"/>
                                      <a:pt x="820" y="68"/>
                                      <a:pt x="821" y="67"/>
                                    </a:cubicBezTo>
                                    <a:cubicBezTo>
                                      <a:pt x="816" y="64"/>
                                      <a:pt x="810" y="62"/>
                                      <a:pt x="803" y="62"/>
                                    </a:cubicBezTo>
                                    <a:cubicBezTo>
                                      <a:pt x="796" y="62"/>
                                      <a:pt x="789" y="64"/>
                                      <a:pt x="784" y="67"/>
                                    </a:cubicBezTo>
                                    <a:cubicBezTo>
                                      <a:pt x="785" y="69"/>
                                      <a:pt x="786" y="70"/>
                                      <a:pt x="787" y="72"/>
                                    </a:cubicBezTo>
                                    <a:cubicBezTo>
                                      <a:pt x="791" y="69"/>
                                      <a:pt x="797" y="67"/>
                                      <a:pt x="803" y="67"/>
                                    </a:cubicBezTo>
                                    <a:cubicBezTo>
                                      <a:pt x="809" y="67"/>
                                      <a:pt x="814" y="69"/>
                                      <a:pt x="818" y="72"/>
                                    </a:cubicBezTo>
                                    <a:close/>
                                    <a:moveTo>
                                      <a:pt x="822" y="66"/>
                                    </a:moveTo>
                                    <a:cubicBezTo>
                                      <a:pt x="823" y="64"/>
                                      <a:pt x="825" y="62"/>
                                      <a:pt x="826" y="61"/>
                                    </a:cubicBezTo>
                                    <a:cubicBezTo>
                                      <a:pt x="819" y="56"/>
                                      <a:pt x="811" y="54"/>
                                      <a:pt x="803" y="54"/>
                                    </a:cubicBezTo>
                                    <a:cubicBezTo>
                                      <a:pt x="794" y="54"/>
                                      <a:pt x="786" y="56"/>
                                      <a:pt x="779" y="61"/>
                                    </a:cubicBezTo>
                                    <a:cubicBezTo>
                                      <a:pt x="781" y="63"/>
                                      <a:pt x="782" y="64"/>
                                      <a:pt x="783" y="66"/>
                                    </a:cubicBezTo>
                                    <a:cubicBezTo>
                                      <a:pt x="789" y="62"/>
                                      <a:pt x="795" y="60"/>
                                      <a:pt x="803" y="60"/>
                                    </a:cubicBezTo>
                                    <a:cubicBezTo>
                                      <a:pt x="810" y="60"/>
                                      <a:pt x="817" y="62"/>
                                      <a:pt x="822" y="66"/>
                                    </a:cubicBezTo>
                                    <a:close/>
                                    <a:moveTo>
                                      <a:pt x="700" y="44"/>
                                    </a:moveTo>
                                    <a:cubicBezTo>
                                      <a:pt x="700" y="46"/>
                                      <a:pt x="700" y="47"/>
                                      <a:pt x="700" y="48"/>
                                    </a:cubicBezTo>
                                    <a:cubicBezTo>
                                      <a:pt x="702" y="49"/>
                                      <a:pt x="704" y="50"/>
                                      <a:pt x="707" y="52"/>
                                    </a:cubicBezTo>
                                    <a:cubicBezTo>
                                      <a:pt x="706" y="49"/>
                                      <a:pt x="706" y="47"/>
                                      <a:pt x="706" y="44"/>
                                    </a:cubicBezTo>
                                    <a:cubicBezTo>
                                      <a:pt x="706" y="25"/>
                                      <a:pt x="722" y="9"/>
                                      <a:pt x="742" y="9"/>
                                    </a:cubicBezTo>
                                    <a:cubicBezTo>
                                      <a:pt x="761" y="9"/>
                                      <a:pt x="777" y="25"/>
                                      <a:pt x="777" y="44"/>
                                    </a:cubicBezTo>
                                    <a:cubicBezTo>
                                      <a:pt x="777" y="47"/>
                                      <a:pt x="777" y="49"/>
                                      <a:pt x="777" y="52"/>
                                    </a:cubicBezTo>
                                    <a:cubicBezTo>
                                      <a:pt x="779" y="50"/>
                                      <a:pt x="781" y="49"/>
                                      <a:pt x="783" y="48"/>
                                    </a:cubicBezTo>
                                    <a:cubicBezTo>
                                      <a:pt x="784" y="47"/>
                                      <a:pt x="784" y="46"/>
                                      <a:pt x="784" y="44"/>
                                    </a:cubicBezTo>
                                    <a:cubicBezTo>
                                      <a:pt x="784" y="33"/>
                                      <a:pt x="779" y="22"/>
                                      <a:pt x="771" y="15"/>
                                    </a:cubicBezTo>
                                    <a:cubicBezTo>
                                      <a:pt x="764" y="7"/>
                                      <a:pt x="753" y="2"/>
                                      <a:pt x="742" y="2"/>
                                    </a:cubicBezTo>
                                    <a:cubicBezTo>
                                      <a:pt x="730" y="2"/>
                                      <a:pt x="720" y="7"/>
                                      <a:pt x="712" y="15"/>
                                    </a:cubicBezTo>
                                    <a:cubicBezTo>
                                      <a:pt x="704" y="22"/>
                                      <a:pt x="700" y="33"/>
                                      <a:pt x="700" y="44"/>
                                    </a:cubicBezTo>
                                    <a:close/>
                                    <a:moveTo>
                                      <a:pt x="662" y="14"/>
                                    </a:moveTo>
                                    <a:cubicBezTo>
                                      <a:pt x="667" y="11"/>
                                      <a:pt x="674" y="9"/>
                                      <a:pt x="681" y="9"/>
                                    </a:cubicBezTo>
                                    <a:cubicBezTo>
                                      <a:pt x="688" y="9"/>
                                      <a:pt x="695" y="11"/>
                                      <a:pt x="700" y="14"/>
                                    </a:cubicBezTo>
                                    <a:cubicBezTo>
                                      <a:pt x="701" y="13"/>
                                      <a:pt x="703" y="11"/>
                                      <a:pt x="704" y="10"/>
                                    </a:cubicBezTo>
                                    <a:cubicBezTo>
                                      <a:pt x="697" y="5"/>
                                      <a:pt x="689" y="2"/>
                                      <a:pt x="681" y="2"/>
                                    </a:cubicBezTo>
                                    <a:cubicBezTo>
                                      <a:pt x="672" y="2"/>
                                      <a:pt x="665" y="5"/>
                                      <a:pt x="658" y="9"/>
                                    </a:cubicBezTo>
                                    <a:cubicBezTo>
                                      <a:pt x="659" y="11"/>
                                      <a:pt x="661" y="12"/>
                                      <a:pt x="662" y="14"/>
                                    </a:cubicBezTo>
                                    <a:close/>
                                    <a:moveTo>
                                      <a:pt x="666" y="20"/>
                                    </a:moveTo>
                                    <a:cubicBezTo>
                                      <a:pt x="670" y="17"/>
                                      <a:pt x="675" y="16"/>
                                      <a:pt x="681" y="16"/>
                                    </a:cubicBezTo>
                                    <a:cubicBezTo>
                                      <a:pt x="687" y="16"/>
                                      <a:pt x="692" y="17"/>
                                      <a:pt x="697" y="20"/>
                                    </a:cubicBezTo>
                                    <a:cubicBezTo>
                                      <a:pt x="697" y="19"/>
                                      <a:pt x="698" y="17"/>
                                      <a:pt x="699" y="16"/>
                                    </a:cubicBezTo>
                                    <a:cubicBezTo>
                                      <a:pt x="694" y="12"/>
                                      <a:pt x="688" y="10"/>
                                      <a:pt x="681" y="10"/>
                                    </a:cubicBezTo>
                                    <a:cubicBezTo>
                                      <a:pt x="674" y="10"/>
                                      <a:pt x="668" y="12"/>
                                      <a:pt x="663" y="15"/>
                                    </a:cubicBezTo>
                                    <a:cubicBezTo>
                                      <a:pt x="664" y="17"/>
                                      <a:pt x="665" y="18"/>
                                      <a:pt x="666" y="20"/>
                                    </a:cubicBezTo>
                                    <a:close/>
                                    <a:moveTo>
                                      <a:pt x="669" y="27"/>
                                    </a:moveTo>
                                    <a:cubicBezTo>
                                      <a:pt x="672" y="25"/>
                                      <a:pt x="676" y="23"/>
                                      <a:pt x="681" y="23"/>
                                    </a:cubicBezTo>
                                    <a:cubicBezTo>
                                      <a:pt x="686" y="23"/>
                                      <a:pt x="690" y="25"/>
                                      <a:pt x="693" y="27"/>
                                    </a:cubicBezTo>
                                    <a:cubicBezTo>
                                      <a:pt x="694" y="25"/>
                                      <a:pt x="695" y="24"/>
                                      <a:pt x="696" y="22"/>
                                    </a:cubicBezTo>
                                    <a:cubicBezTo>
                                      <a:pt x="691" y="19"/>
                                      <a:pt x="686" y="17"/>
                                      <a:pt x="681" y="17"/>
                                    </a:cubicBezTo>
                                    <a:cubicBezTo>
                                      <a:pt x="676" y="17"/>
                                      <a:pt x="671" y="19"/>
                                      <a:pt x="666" y="21"/>
                                    </a:cubicBezTo>
                                    <a:cubicBezTo>
                                      <a:pt x="667" y="23"/>
                                      <a:pt x="668" y="25"/>
                                      <a:pt x="669" y="27"/>
                                    </a:cubicBezTo>
                                    <a:close/>
                                    <a:moveTo>
                                      <a:pt x="671" y="35"/>
                                    </a:moveTo>
                                    <a:cubicBezTo>
                                      <a:pt x="674" y="32"/>
                                      <a:pt x="677" y="31"/>
                                      <a:pt x="681" y="31"/>
                                    </a:cubicBezTo>
                                    <a:cubicBezTo>
                                      <a:pt x="685" y="31"/>
                                      <a:pt x="689" y="33"/>
                                      <a:pt x="691" y="36"/>
                                    </a:cubicBezTo>
                                    <a:cubicBezTo>
                                      <a:pt x="692" y="33"/>
                                      <a:pt x="692" y="31"/>
                                      <a:pt x="693" y="29"/>
                                    </a:cubicBezTo>
                                    <a:cubicBezTo>
                                      <a:pt x="690" y="26"/>
                                      <a:pt x="685" y="25"/>
                                      <a:pt x="681" y="25"/>
                                    </a:cubicBezTo>
                                    <a:cubicBezTo>
                                      <a:pt x="677" y="25"/>
                                      <a:pt x="673" y="26"/>
                                      <a:pt x="669" y="28"/>
                                    </a:cubicBezTo>
                                    <a:cubicBezTo>
                                      <a:pt x="670" y="31"/>
                                      <a:pt x="671" y="33"/>
                                      <a:pt x="671" y="35"/>
                                    </a:cubicBezTo>
                                    <a:close/>
                                    <a:moveTo>
                                      <a:pt x="690" y="44"/>
                                    </a:moveTo>
                                    <a:cubicBezTo>
                                      <a:pt x="690" y="42"/>
                                      <a:pt x="691" y="40"/>
                                      <a:pt x="691" y="38"/>
                                    </a:cubicBezTo>
                                    <a:cubicBezTo>
                                      <a:pt x="689" y="35"/>
                                      <a:pt x="685" y="32"/>
                                      <a:pt x="681" y="32"/>
                                    </a:cubicBezTo>
                                    <a:cubicBezTo>
                                      <a:pt x="677" y="32"/>
                                      <a:pt x="674" y="34"/>
                                      <a:pt x="671" y="37"/>
                                    </a:cubicBezTo>
                                    <a:cubicBezTo>
                                      <a:pt x="672" y="39"/>
                                      <a:pt x="672" y="42"/>
                                      <a:pt x="672" y="44"/>
                                    </a:cubicBezTo>
                                    <a:cubicBezTo>
                                      <a:pt x="672" y="45"/>
                                      <a:pt x="672" y="45"/>
                                      <a:pt x="672" y="45"/>
                                    </a:cubicBezTo>
                                    <a:cubicBezTo>
                                      <a:pt x="673" y="45"/>
                                      <a:pt x="673" y="45"/>
                                      <a:pt x="674" y="45"/>
                                    </a:cubicBezTo>
                                    <a:cubicBezTo>
                                      <a:pt x="674" y="45"/>
                                      <a:pt x="674" y="45"/>
                                      <a:pt x="674" y="44"/>
                                    </a:cubicBezTo>
                                    <a:cubicBezTo>
                                      <a:pt x="674" y="41"/>
                                      <a:pt x="677" y="38"/>
                                      <a:pt x="681" y="38"/>
                                    </a:cubicBezTo>
                                    <a:cubicBezTo>
                                      <a:pt x="685" y="38"/>
                                      <a:pt x="687" y="41"/>
                                      <a:pt x="687" y="44"/>
                                    </a:cubicBezTo>
                                    <a:cubicBezTo>
                                      <a:pt x="687" y="45"/>
                                      <a:pt x="687" y="45"/>
                                      <a:pt x="687" y="45"/>
                                    </a:cubicBezTo>
                                    <a:cubicBezTo>
                                      <a:pt x="688" y="45"/>
                                      <a:pt x="689" y="45"/>
                                      <a:pt x="691" y="45"/>
                                    </a:cubicBezTo>
                                    <a:cubicBezTo>
                                      <a:pt x="690" y="45"/>
                                      <a:pt x="690" y="45"/>
                                      <a:pt x="690" y="44"/>
                                    </a:cubicBezTo>
                                    <a:close/>
                                    <a:moveTo>
                                      <a:pt x="681" y="39"/>
                                    </a:moveTo>
                                    <a:cubicBezTo>
                                      <a:pt x="678" y="39"/>
                                      <a:pt x="676" y="42"/>
                                      <a:pt x="676" y="44"/>
                                    </a:cubicBezTo>
                                    <a:cubicBezTo>
                                      <a:pt x="676" y="45"/>
                                      <a:pt x="676" y="45"/>
                                      <a:pt x="676" y="45"/>
                                    </a:cubicBezTo>
                                    <a:cubicBezTo>
                                      <a:pt x="677" y="45"/>
                                      <a:pt x="679" y="45"/>
                                      <a:pt x="681" y="45"/>
                                    </a:cubicBezTo>
                                    <a:cubicBezTo>
                                      <a:pt x="683" y="45"/>
                                      <a:pt x="684" y="45"/>
                                      <a:pt x="686" y="45"/>
                                    </a:cubicBezTo>
                                    <a:cubicBezTo>
                                      <a:pt x="686" y="45"/>
                                      <a:pt x="686" y="45"/>
                                      <a:pt x="686" y="44"/>
                                    </a:cubicBezTo>
                                    <a:cubicBezTo>
                                      <a:pt x="686" y="42"/>
                                      <a:pt x="684" y="39"/>
                                      <a:pt x="681" y="39"/>
                                    </a:cubicBezTo>
                                    <a:close/>
                                    <a:moveTo>
                                      <a:pt x="652" y="55"/>
                                    </a:moveTo>
                                    <a:cubicBezTo>
                                      <a:pt x="654" y="57"/>
                                      <a:pt x="655" y="58"/>
                                      <a:pt x="657" y="59"/>
                                    </a:cubicBezTo>
                                    <a:cubicBezTo>
                                      <a:pt x="664" y="55"/>
                                      <a:pt x="672" y="52"/>
                                      <a:pt x="681" y="52"/>
                                    </a:cubicBezTo>
                                    <a:cubicBezTo>
                                      <a:pt x="690" y="52"/>
                                      <a:pt x="698" y="55"/>
                                      <a:pt x="705" y="60"/>
                                    </a:cubicBezTo>
                                    <a:cubicBezTo>
                                      <a:pt x="707" y="58"/>
                                      <a:pt x="708" y="57"/>
                                      <a:pt x="710" y="56"/>
                                    </a:cubicBezTo>
                                    <a:cubicBezTo>
                                      <a:pt x="702" y="50"/>
                                      <a:pt x="692" y="46"/>
                                      <a:pt x="681" y="46"/>
                                    </a:cubicBezTo>
                                    <a:cubicBezTo>
                                      <a:pt x="670" y="46"/>
                                      <a:pt x="660" y="50"/>
                                      <a:pt x="652" y="55"/>
                                    </a:cubicBezTo>
                                    <a:close/>
                                    <a:moveTo>
                                      <a:pt x="579" y="44"/>
                                    </a:moveTo>
                                    <a:cubicBezTo>
                                      <a:pt x="579" y="46"/>
                                      <a:pt x="579" y="47"/>
                                      <a:pt x="579" y="48"/>
                                    </a:cubicBezTo>
                                    <a:cubicBezTo>
                                      <a:pt x="581" y="49"/>
                                      <a:pt x="584" y="50"/>
                                      <a:pt x="586" y="52"/>
                                    </a:cubicBezTo>
                                    <a:cubicBezTo>
                                      <a:pt x="585" y="49"/>
                                      <a:pt x="585" y="47"/>
                                      <a:pt x="585" y="44"/>
                                    </a:cubicBezTo>
                                    <a:cubicBezTo>
                                      <a:pt x="585" y="25"/>
                                      <a:pt x="601" y="9"/>
                                      <a:pt x="621" y="9"/>
                                    </a:cubicBezTo>
                                    <a:cubicBezTo>
                                      <a:pt x="641" y="9"/>
                                      <a:pt x="657" y="25"/>
                                      <a:pt x="657" y="44"/>
                                    </a:cubicBezTo>
                                    <a:cubicBezTo>
                                      <a:pt x="657" y="47"/>
                                      <a:pt x="656" y="49"/>
                                      <a:pt x="656" y="51"/>
                                    </a:cubicBezTo>
                                    <a:cubicBezTo>
                                      <a:pt x="658" y="50"/>
                                      <a:pt x="660" y="49"/>
                                      <a:pt x="663" y="48"/>
                                    </a:cubicBezTo>
                                    <a:cubicBezTo>
                                      <a:pt x="663" y="47"/>
                                      <a:pt x="663" y="46"/>
                                      <a:pt x="663" y="44"/>
                                    </a:cubicBezTo>
                                    <a:cubicBezTo>
                                      <a:pt x="663" y="33"/>
                                      <a:pt x="658" y="22"/>
                                      <a:pt x="650" y="15"/>
                                    </a:cubicBezTo>
                                    <a:cubicBezTo>
                                      <a:pt x="643" y="7"/>
                                      <a:pt x="632" y="2"/>
                                      <a:pt x="621" y="2"/>
                                    </a:cubicBezTo>
                                    <a:cubicBezTo>
                                      <a:pt x="609" y="2"/>
                                      <a:pt x="599" y="7"/>
                                      <a:pt x="591" y="15"/>
                                    </a:cubicBezTo>
                                    <a:cubicBezTo>
                                      <a:pt x="584" y="22"/>
                                      <a:pt x="579" y="33"/>
                                      <a:pt x="579" y="44"/>
                                    </a:cubicBezTo>
                                    <a:close/>
                                    <a:moveTo>
                                      <a:pt x="540" y="15"/>
                                    </a:moveTo>
                                    <a:cubicBezTo>
                                      <a:pt x="546" y="11"/>
                                      <a:pt x="553" y="9"/>
                                      <a:pt x="560" y="9"/>
                                    </a:cubicBezTo>
                                    <a:cubicBezTo>
                                      <a:pt x="567" y="9"/>
                                      <a:pt x="574" y="11"/>
                                      <a:pt x="579" y="14"/>
                                    </a:cubicBezTo>
                                    <a:cubicBezTo>
                                      <a:pt x="581" y="13"/>
                                      <a:pt x="582" y="11"/>
                                      <a:pt x="583" y="10"/>
                                    </a:cubicBezTo>
                                    <a:cubicBezTo>
                                      <a:pt x="577" y="5"/>
                                      <a:pt x="569" y="2"/>
                                      <a:pt x="560" y="2"/>
                                    </a:cubicBezTo>
                                    <a:cubicBezTo>
                                      <a:pt x="551" y="2"/>
                                      <a:pt x="543" y="5"/>
                                      <a:pt x="536" y="10"/>
                                    </a:cubicBezTo>
                                    <a:cubicBezTo>
                                      <a:pt x="538" y="11"/>
                                      <a:pt x="539" y="13"/>
                                      <a:pt x="540" y="15"/>
                                    </a:cubicBezTo>
                                    <a:close/>
                                    <a:moveTo>
                                      <a:pt x="544" y="20"/>
                                    </a:moveTo>
                                    <a:cubicBezTo>
                                      <a:pt x="549" y="17"/>
                                      <a:pt x="554" y="16"/>
                                      <a:pt x="560" y="16"/>
                                    </a:cubicBezTo>
                                    <a:cubicBezTo>
                                      <a:pt x="566" y="16"/>
                                      <a:pt x="571" y="17"/>
                                      <a:pt x="576" y="20"/>
                                    </a:cubicBezTo>
                                    <a:cubicBezTo>
                                      <a:pt x="577" y="19"/>
                                      <a:pt x="577" y="17"/>
                                      <a:pt x="578" y="16"/>
                                    </a:cubicBezTo>
                                    <a:cubicBezTo>
                                      <a:pt x="573" y="12"/>
                                      <a:pt x="567" y="10"/>
                                      <a:pt x="560" y="10"/>
                                    </a:cubicBezTo>
                                    <a:cubicBezTo>
                                      <a:pt x="553" y="10"/>
                                      <a:pt x="547" y="12"/>
                                      <a:pt x="541" y="16"/>
                                    </a:cubicBezTo>
                                    <a:cubicBezTo>
                                      <a:pt x="542" y="17"/>
                                      <a:pt x="543" y="19"/>
                                      <a:pt x="544" y="20"/>
                                    </a:cubicBezTo>
                                    <a:close/>
                                    <a:moveTo>
                                      <a:pt x="547" y="28"/>
                                    </a:moveTo>
                                    <a:cubicBezTo>
                                      <a:pt x="551" y="25"/>
                                      <a:pt x="555" y="23"/>
                                      <a:pt x="560" y="23"/>
                                    </a:cubicBezTo>
                                    <a:cubicBezTo>
                                      <a:pt x="565" y="23"/>
                                      <a:pt x="569" y="25"/>
                                      <a:pt x="572" y="27"/>
                                    </a:cubicBezTo>
                                    <a:cubicBezTo>
                                      <a:pt x="573" y="25"/>
                                      <a:pt x="574" y="24"/>
                                      <a:pt x="575" y="22"/>
                                    </a:cubicBezTo>
                                    <a:cubicBezTo>
                                      <a:pt x="571" y="19"/>
                                      <a:pt x="565" y="17"/>
                                      <a:pt x="560" y="17"/>
                                    </a:cubicBezTo>
                                    <a:cubicBezTo>
                                      <a:pt x="554" y="17"/>
                                      <a:pt x="549" y="19"/>
                                      <a:pt x="545" y="22"/>
                                    </a:cubicBezTo>
                                    <a:cubicBezTo>
                                      <a:pt x="546" y="24"/>
                                      <a:pt x="546" y="26"/>
                                      <a:pt x="547" y="28"/>
                                    </a:cubicBezTo>
                                    <a:close/>
                                    <a:moveTo>
                                      <a:pt x="549" y="36"/>
                                    </a:moveTo>
                                    <a:cubicBezTo>
                                      <a:pt x="549" y="36"/>
                                      <a:pt x="549" y="36"/>
                                      <a:pt x="549" y="36"/>
                                    </a:cubicBezTo>
                                    <a:cubicBezTo>
                                      <a:pt x="552" y="33"/>
                                      <a:pt x="556" y="31"/>
                                      <a:pt x="560" y="31"/>
                                    </a:cubicBezTo>
                                    <a:cubicBezTo>
                                      <a:pt x="564" y="31"/>
                                      <a:pt x="568" y="33"/>
                                      <a:pt x="570" y="36"/>
                                    </a:cubicBezTo>
                                    <a:cubicBezTo>
                                      <a:pt x="571" y="33"/>
                                      <a:pt x="571" y="31"/>
                                      <a:pt x="572" y="29"/>
                                    </a:cubicBezTo>
                                    <a:cubicBezTo>
                                      <a:pt x="569" y="26"/>
                                      <a:pt x="564" y="25"/>
                                      <a:pt x="560" y="25"/>
                                    </a:cubicBezTo>
                                    <a:cubicBezTo>
                                      <a:pt x="555" y="25"/>
                                      <a:pt x="551" y="27"/>
                                      <a:pt x="548" y="29"/>
                                    </a:cubicBezTo>
                                    <a:cubicBezTo>
                                      <a:pt x="548" y="32"/>
                                      <a:pt x="549" y="34"/>
                                      <a:pt x="549" y="36"/>
                                    </a:cubicBezTo>
                                    <a:close/>
                                    <a:moveTo>
                                      <a:pt x="570" y="44"/>
                                    </a:moveTo>
                                    <a:cubicBezTo>
                                      <a:pt x="570" y="42"/>
                                      <a:pt x="570" y="40"/>
                                      <a:pt x="570" y="38"/>
                                    </a:cubicBezTo>
                                    <a:cubicBezTo>
                                      <a:pt x="568" y="35"/>
                                      <a:pt x="564" y="32"/>
                                      <a:pt x="560" y="32"/>
                                    </a:cubicBezTo>
                                    <a:cubicBezTo>
                                      <a:pt x="555" y="32"/>
                                      <a:pt x="552" y="35"/>
                                      <a:pt x="550" y="39"/>
                                    </a:cubicBezTo>
                                    <a:cubicBezTo>
                                      <a:pt x="549" y="38"/>
                                      <a:pt x="549" y="38"/>
                                      <a:pt x="549" y="37"/>
                                    </a:cubicBezTo>
                                    <a:cubicBezTo>
                                      <a:pt x="550" y="40"/>
                                      <a:pt x="550" y="42"/>
                                      <a:pt x="550" y="44"/>
                                    </a:cubicBezTo>
                                    <a:cubicBezTo>
                                      <a:pt x="550" y="45"/>
                                      <a:pt x="550" y="45"/>
                                      <a:pt x="550" y="46"/>
                                    </a:cubicBezTo>
                                    <a:cubicBezTo>
                                      <a:pt x="551" y="45"/>
                                      <a:pt x="552" y="45"/>
                                      <a:pt x="553" y="45"/>
                                    </a:cubicBezTo>
                                    <a:cubicBezTo>
                                      <a:pt x="553" y="45"/>
                                      <a:pt x="553" y="45"/>
                                      <a:pt x="553" y="44"/>
                                    </a:cubicBezTo>
                                    <a:cubicBezTo>
                                      <a:pt x="553" y="41"/>
                                      <a:pt x="556" y="38"/>
                                      <a:pt x="560" y="38"/>
                                    </a:cubicBezTo>
                                    <a:cubicBezTo>
                                      <a:pt x="564" y="38"/>
                                      <a:pt x="567" y="41"/>
                                      <a:pt x="567" y="44"/>
                                    </a:cubicBezTo>
                                    <a:cubicBezTo>
                                      <a:pt x="567" y="45"/>
                                      <a:pt x="567" y="45"/>
                                      <a:pt x="567" y="45"/>
                                    </a:cubicBezTo>
                                    <a:cubicBezTo>
                                      <a:pt x="568" y="45"/>
                                      <a:pt x="569" y="45"/>
                                      <a:pt x="570" y="45"/>
                                    </a:cubicBezTo>
                                    <a:cubicBezTo>
                                      <a:pt x="570" y="45"/>
                                      <a:pt x="570" y="45"/>
                                      <a:pt x="570" y="44"/>
                                    </a:cubicBezTo>
                                    <a:close/>
                                    <a:moveTo>
                                      <a:pt x="560" y="39"/>
                                    </a:moveTo>
                                    <a:cubicBezTo>
                                      <a:pt x="557" y="39"/>
                                      <a:pt x="555" y="42"/>
                                      <a:pt x="555" y="44"/>
                                    </a:cubicBezTo>
                                    <a:cubicBezTo>
                                      <a:pt x="555" y="45"/>
                                      <a:pt x="555" y="45"/>
                                      <a:pt x="555" y="45"/>
                                    </a:cubicBezTo>
                                    <a:cubicBezTo>
                                      <a:pt x="557" y="45"/>
                                      <a:pt x="558" y="45"/>
                                      <a:pt x="560" y="45"/>
                                    </a:cubicBezTo>
                                    <a:cubicBezTo>
                                      <a:pt x="562" y="45"/>
                                      <a:pt x="563" y="45"/>
                                      <a:pt x="565" y="45"/>
                                    </a:cubicBezTo>
                                    <a:cubicBezTo>
                                      <a:pt x="565" y="45"/>
                                      <a:pt x="565" y="45"/>
                                      <a:pt x="565" y="44"/>
                                    </a:cubicBezTo>
                                    <a:cubicBezTo>
                                      <a:pt x="565" y="42"/>
                                      <a:pt x="563" y="39"/>
                                      <a:pt x="560" y="39"/>
                                    </a:cubicBezTo>
                                    <a:close/>
                                    <a:moveTo>
                                      <a:pt x="531" y="56"/>
                                    </a:moveTo>
                                    <a:cubicBezTo>
                                      <a:pt x="532" y="57"/>
                                      <a:pt x="534" y="58"/>
                                      <a:pt x="535" y="60"/>
                                    </a:cubicBezTo>
                                    <a:cubicBezTo>
                                      <a:pt x="542" y="55"/>
                                      <a:pt x="551" y="52"/>
                                      <a:pt x="560" y="52"/>
                                    </a:cubicBezTo>
                                    <a:cubicBezTo>
                                      <a:pt x="569" y="52"/>
                                      <a:pt x="577" y="55"/>
                                      <a:pt x="584" y="60"/>
                                    </a:cubicBezTo>
                                    <a:cubicBezTo>
                                      <a:pt x="586" y="58"/>
                                      <a:pt x="587" y="57"/>
                                      <a:pt x="589" y="56"/>
                                    </a:cubicBezTo>
                                    <a:cubicBezTo>
                                      <a:pt x="581" y="50"/>
                                      <a:pt x="571" y="46"/>
                                      <a:pt x="560" y="46"/>
                                    </a:cubicBezTo>
                                    <a:cubicBezTo>
                                      <a:pt x="549" y="46"/>
                                      <a:pt x="539" y="50"/>
                                      <a:pt x="531" y="56"/>
                                    </a:cubicBezTo>
                                    <a:close/>
                                    <a:moveTo>
                                      <a:pt x="457" y="44"/>
                                    </a:moveTo>
                                    <a:cubicBezTo>
                                      <a:pt x="457" y="46"/>
                                      <a:pt x="457" y="47"/>
                                      <a:pt x="457" y="48"/>
                                    </a:cubicBezTo>
                                    <a:cubicBezTo>
                                      <a:pt x="459" y="49"/>
                                      <a:pt x="461" y="50"/>
                                      <a:pt x="464" y="52"/>
                                    </a:cubicBezTo>
                                    <a:cubicBezTo>
                                      <a:pt x="463" y="49"/>
                                      <a:pt x="463" y="47"/>
                                      <a:pt x="463" y="44"/>
                                    </a:cubicBezTo>
                                    <a:cubicBezTo>
                                      <a:pt x="463" y="25"/>
                                      <a:pt x="479" y="9"/>
                                      <a:pt x="499" y="9"/>
                                    </a:cubicBezTo>
                                    <a:cubicBezTo>
                                      <a:pt x="518" y="9"/>
                                      <a:pt x="534" y="25"/>
                                      <a:pt x="534" y="44"/>
                                    </a:cubicBezTo>
                                    <a:cubicBezTo>
                                      <a:pt x="534" y="47"/>
                                      <a:pt x="534" y="49"/>
                                      <a:pt x="534" y="52"/>
                                    </a:cubicBezTo>
                                    <a:cubicBezTo>
                                      <a:pt x="536" y="51"/>
                                      <a:pt x="538" y="49"/>
                                      <a:pt x="540" y="48"/>
                                    </a:cubicBezTo>
                                    <a:cubicBezTo>
                                      <a:pt x="540" y="47"/>
                                      <a:pt x="541" y="46"/>
                                      <a:pt x="541" y="44"/>
                                    </a:cubicBezTo>
                                    <a:cubicBezTo>
                                      <a:pt x="541" y="33"/>
                                      <a:pt x="536" y="22"/>
                                      <a:pt x="528" y="15"/>
                                    </a:cubicBezTo>
                                    <a:cubicBezTo>
                                      <a:pt x="521" y="7"/>
                                      <a:pt x="510" y="2"/>
                                      <a:pt x="499" y="2"/>
                                    </a:cubicBezTo>
                                    <a:cubicBezTo>
                                      <a:pt x="487" y="2"/>
                                      <a:pt x="477" y="7"/>
                                      <a:pt x="469" y="15"/>
                                    </a:cubicBezTo>
                                    <a:cubicBezTo>
                                      <a:pt x="461" y="22"/>
                                      <a:pt x="457" y="33"/>
                                      <a:pt x="457" y="44"/>
                                    </a:cubicBezTo>
                                    <a:close/>
                                    <a:moveTo>
                                      <a:pt x="419" y="14"/>
                                    </a:moveTo>
                                    <a:cubicBezTo>
                                      <a:pt x="424" y="11"/>
                                      <a:pt x="431" y="9"/>
                                      <a:pt x="438" y="9"/>
                                    </a:cubicBezTo>
                                    <a:cubicBezTo>
                                      <a:pt x="445" y="9"/>
                                      <a:pt x="452" y="11"/>
                                      <a:pt x="457" y="14"/>
                                    </a:cubicBezTo>
                                    <a:cubicBezTo>
                                      <a:pt x="458" y="13"/>
                                      <a:pt x="460" y="11"/>
                                      <a:pt x="461" y="10"/>
                                    </a:cubicBezTo>
                                    <a:cubicBezTo>
                                      <a:pt x="454" y="5"/>
                                      <a:pt x="446" y="2"/>
                                      <a:pt x="438" y="2"/>
                                    </a:cubicBezTo>
                                    <a:cubicBezTo>
                                      <a:pt x="429" y="2"/>
                                      <a:pt x="422" y="5"/>
                                      <a:pt x="415" y="9"/>
                                    </a:cubicBezTo>
                                    <a:cubicBezTo>
                                      <a:pt x="416" y="11"/>
                                      <a:pt x="418" y="12"/>
                                      <a:pt x="419" y="14"/>
                                    </a:cubicBezTo>
                                    <a:close/>
                                    <a:moveTo>
                                      <a:pt x="423" y="20"/>
                                    </a:moveTo>
                                    <a:cubicBezTo>
                                      <a:pt x="427" y="17"/>
                                      <a:pt x="432" y="16"/>
                                      <a:pt x="438" y="16"/>
                                    </a:cubicBezTo>
                                    <a:cubicBezTo>
                                      <a:pt x="444" y="16"/>
                                      <a:pt x="449" y="17"/>
                                      <a:pt x="453" y="20"/>
                                    </a:cubicBezTo>
                                    <a:cubicBezTo>
                                      <a:pt x="454" y="19"/>
                                      <a:pt x="455" y="17"/>
                                      <a:pt x="456" y="16"/>
                                    </a:cubicBezTo>
                                    <a:cubicBezTo>
                                      <a:pt x="451" y="12"/>
                                      <a:pt x="445" y="10"/>
                                      <a:pt x="438" y="10"/>
                                    </a:cubicBezTo>
                                    <a:cubicBezTo>
                                      <a:pt x="431" y="10"/>
                                      <a:pt x="425" y="12"/>
                                      <a:pt x="420" y="15"/>
                                    </a:cubicBezTo>
                                    <a:cubicBezTo>
                                      <a:pt x="421" y="17"/>
                                      <a:pt x="422" y="18"/>
                                      <a:pt x="423" y="20"/>
                                    </a:cubicBezTo>
                                    <a:close/>
                                    <a:moveTo>
                                      <a:pt x="426" y="27"/>
                                    </a:moveTo>
                                    <a:cubicBezTo>
                                      <a:pt x="429" y="25"/>
                                      <a:pt x="433" y="23"/>
                                      <a:pt x="438" y="23"/>
                                    </a:cubicBezTo>
                                    <a:cubicBezTo>
                                      <a:pt x="442" y="23"/>
                                      <a:pt x="447" y="25"/>
                                      <a:pt x="450" y="27"/>
                                    </a:cubicBezTo>
                                    <a:cubicBezTo>
                                      <a:pt x="451" y="25"/>
                                      <a:pt x="452" y="24"/>
                                      <a:pt x="453" y="22"/>
                                    </a:cubicBezTo>
                                    <a:cubicBezTo>
                                      <a:pt x="448" y="19"/>
                                      <a:pt x="443" y="17"/>
                                      <a:pt x="438" y="17"/>
                                    </a:cubicBezTo>
                                    <a:cubicBezTo>
                                      <a:pt x="433" y="17"/>
                                      <a:pt x="428" y="19"/>
                                      <a:pt x="423" y="21"/>
                                    </a:cubicBezTo>
                                    <a:cubicBezTo>
                                      <a:pt x="424" y="23"/>
                                      <a:pt x="425" y="25"/>
                                      <a:pt x="426" y="27"/>
                                    </a:cubicBezTo>
                                    <a:close/>
                                    <a:moveTo>
                                      <a:pt x="428" y="35"/>
                                    </a:moveTo>
                                    <a:cubicBezTo>
                                      <a:pt x="431" y="32"/>
                                      <a:pt x="434" y="31"/>
                                      <a:pt x="438" y="31"/>
                                    </a:cubicBezTo>
                                    <a:cubicBezTo>
                                      <a:pt x="442" y="31"/>
                                      <a:pt x="446" y="33"/>
                                      <a:pt x="448" y="36"/>
                                    </a:cubicBezTo>
                                    <a:cubicBezTo>
                                      <a:pt x="449" y="33"/>
                                      <a:pt x="449" y="31"/>
                                      <a:pt x="450" y="29"/>
                                    </a:cubicBezTo>
                                    <a:cubicBezTo>
                                      <a:pt x="446" y="26"/>
                                      <a:pt x="442" y="25"/>
                                      <a:pt x="438" y="25"/>
                                    </a:cubicBezTo>
                                    <a:cubicBezTo>
                                      <a:pt x="434" y="25"/>
                                      <a:pt x="430" y="26"/>
                                      <a:pt x="426" y="28"/>
                                    </a:cubicBezTo>
                                    <a:cubicBezTo>
                                      <a:pt x="427" y="31"/>
                                      <a:pt x="428" y="33"/>
                                      <a:pt x="428" y="35"/>
                                    </a:cubicBezTo>
                                    <a:close/>
                                    <a:moveTo>
                                      <a:pt x="447" y="44"/>
                                    </a:moveTo>
                                    <a:cubicBezTo>
                                      <a:pt x="447" y="42"/>
                                      <a:pt x="448" y="40"/>
                                      <a:pt x="448" y="38"/>
                                    </a:cubicBezTo>
                                    <a:cubicBezTo>
                                      <a:pt x="446" y="35"/>
                                      <a:pt x="442" y="32"/>
                                      <a:pt x="438" y="32"/>
                                    </a:cubicBezTo>
                                    <a:cubicBezTo>
                                      <a:pt x="434" y="32"/>
                                      <a:pt x="431" y="34"/>
                                      <a:pt x="428" y="37"/>
                                    </a:cubicBezTo>
                                    <a:cubicBezTo>
                                      <a:pt x="429" y="39"/>
                                      <a:pt x="429" y="42"/>
                                      <a:pt x="429" y="44"/>
                                    </a:cubicBezTo>
                                    <a:cubicBezTo>
                                      <a:pt x="429" y="45"/>
                                      <a:pt x="429" y="45"/>
                                      <a:pt x="429" y="45"/>
                                    </a:cubicBezTo>
                                    <a:cubicBezTo>
                                      <a:pt x="430" y="45"/>
                                      <a:pt x="430" y="45"/>
                                      <a:pt x="431" y="45"/>
                                    </a:cubicBezTo>
                                    <a:cubicBezTo>
                                      <a:pt x="431" y="45"/>
                                      <a:pt x="431" y="45"/>
                                      <a:pt x="431" y="44"/>
                                    </a:cubicBezTo>
                                    <a:cubicBezTo>
                                      <a:pt x="431" y="41"/>
                                      <a:pt x="434" y="38"/>
                                      <a:pt x="438" y="38"/>
                                    </a:cubicBezTo>
                                    <a:cubicBezTo>
                                      <a:pt x="441" y="38"/>
                                      <a:pt x="444" y="41"/>
                                      <a:pt x="444" y="44"/>
                                    </a:cubicBezTo>
                                    <a:cubicBezTo>
                                      <a:pt x="444" y="45"/>
                                      <a:pt x="444" y="45"/>
                                      <a:pt x="444" y="45"/>
                                    </a:cubicBezTo>
                                    <a:cubicBezTo>
                                      <a:pt x="445" y="45"/>
                                      <a:pt x="446" y="45"/>
                                      <a:pt x="447" y="45"/>
                                    </a:cubicBezTo>
                                    <a:cubicBezTo>
                                      <a:pt x="447" y="45"/>
                                      <a:pt x="447" y="45"/>
                                      <a:pt x="447" y="44"/>
                                    </a:cubicBezTo>
                                    <a:close/>
                                    <a:moveTo>
                                      <a:pt x="438" y="39"/>
                                    </a:moveTo>
                                    <a:cubicBezTo>
                                      <a:pt x="435" y="39"/>
                                      <a:pt x="433" y="42"/>
                                      <a:pt x="433" y="44"/>
                                    </a:cubicBezTo>
                                    <a:cubicBezTo>
                                      <a:pt x="433" y="45"/>
                                      <a:pt x="433" y="45"/>
                                      <a:pt x="433" y="45"/>
                                    </a:cubicBezTo>
                                    <a:cubicBezTo>
                                      <a:pt x="434" y="45"/>
                                      <a:pt x="436" y="45"/>
                                      <a:pt x="438" y="45"/>
                                    </a:cubicBezTo>
                                    <a:cubicBezTo>
                                      <a:pt x="439" y="45"/>
                                      <a:pt x="441" y="45"/>
                                      <a:pt x="443" y="45"/>
                                    </a:cubicBezTo>
                                    <a:cubicBezTo>
                                      <a:pt x="443" y="45"/>
                                      <a:pt x="443" y="45"/>
                                      <a:pt x="443" y="44"/>
                                    </a:cubicBezTo>
                                    <a:cubicBezTo>
                                      <a:pt x="443" y="42"/>
                                      <a:pt x="441" y="39"/>
                                      <a:pt x="438" y="39"/>
                                    </a:cubicBezTo>
                                    <a:close/>
                                    <a:moveTo>
                                      <a:pt x="409" y="55"/>
                                    </a:moveTo>
                                    <a:cubicBezTo>
                                      <a:pt x="411" y="57"/>
                                      <a:pt x="412" y="58"/>
                                      <a:pt x="414" y="59"/>
                                    </a:cubicBezTo>
                                    <a:cubicBezTo>
                                      <a:pt x="421" y="55"/>
                                      <a:pt x="429" y="52"/>
                                      <a:pt x="438" y="52"/>
                                    </a:cubicBezTo>
                                    <a:cubicBezTo>
                                      <a:pt x="447" y="52"/>
                                      <a:pt x="455" y="55"/>
                                      <a:pt x="462" y="60"/>
                                    </a:cubicBezTo>
                                    <a:cubicBezTo>
                                      <a:pt x="464" y="58"/>
                                      <a:pt x="465" y="57"/>
                                      <a:pt x="467" y="56"/>
                                    </a:cubicBezTo>
                                    <a:cubicBezTo>
                                      <a:pt x="459" y="50"/>
                                      <a:pt x="449" y="46"/>
                                      <a:pt x="438" y="46"/>
                                    </a:cubicBezTo>
                                    <a:cubicBezTo>
                                      <a:pt x="427" y="46"/>
                                      <a:pt x="417" y="50"/>
                                      <a:pt x="409" y="55"/>
                                    </a:cubicBezTo>
                                    <a:close/>
                                    <a:moveTo>
                                      <a:pt x="336" y="44"/>
                                    </a:moveTo>
                                    <a:cubicBezTo>
                                      <a:pt x="336" y="46"/>
                                      <a:pt x="336" y="47"/>
                                      <a:pt x="336" y="48"/>
                                    </a:cubicBezTo>
                                    <a:cubicBezTo>
                                      <a:pt x="338" y="49"/>
                                      <a:pt x="341" y="50"/>
                                      <a:pt x="343" y="52"/>
                                    </a:cubicBezTo>
                                    <a:cubicBezTo>
                                      <a:pt x="342" y="49"/>
                                      <a:pt x="342" y="47"/>
                                      <a:pt x="342" y="44"/>
                                    </a:cubicBezTo>
                                    <a:cubicBezTo>
                                      <a:pt x="342" y="25"/>
                                      <a:pt x="358" y="9"/>
                                      <a:pt x="378" y="9"/>
                                    </a:cubicBezTo>
                                    <a:cubicBezTo>
                                      <a:pt x="398" y="9"/>
                                      <a:pt x="414" y="25"/>
                                      <a:pt x="414" y="44"/>
                                    </a:cubicBezTo>
                                    <a:cubicBezTo>
                                      <a:pt x="414" y="47"/>
                                      <a:pt x="413" y="49"/>
                                      <a:pt x="413" y="51"/>
                                    </a:cubicBezTo>
                                    <a:cubicBezTo>
                                      <a:pt x="415" y="50"/>
                                      <a:pt x="417" y="49"/>
                                      <a:pt x="420" y="48"/>
                                    </a:cubicBezTo>
                                    <a:cubicBezTo>
                                      <a:pt x="420" y="47"/>
                                      <a:pt x="420" y="46"/>
                                      <a:pt x="420" y="44"/>
                                    </a:cubicBezTo>
                                    <a:cubicBezTo>
                                      <a:pt x="420" y="33"/>
                                      <a:pt x="415" y="22"/>
                                      <a:pt x="407" y="15"/>
                                    </a:cubicBezTo>
                                    <a:cubicBezTo>
                                      <a:pt x="400" y="7"/>
                                      <a:pt x="389" y="2"/>
                                      <a:pt x="378" y="2"/>
                                    </a:cubicBezTo>
                                    <a:cubicBezTo>
                                      <a:pt x="366" y="2"/>
                                      <a:pt x="356" y="7"/>
                                      <a:pt x="348" y="15"/>
                                    </a:cubicBezTo>
                                    <a:cubicBezTo>
                                      <a:pt x="341" y="22"/>
                                      <a:pt x="336" y="33"/>
                                      <a:pt x="336" y="44"/>
                                    </a:cubicBezTo>
                                    <a:close/>
                                    <a:moveTo>
                                      <a:pt x="297" y="14"/>
                                    </a:moveTo>
                                    <a:cubicBezTo>
                                      <a:pt x="303" y="11"/>
                                      <a:pt x="310" y="9"/>
                                      <a:pt x="317" y="9"/>
                                    </a:cubicBezTo>
                                    <a:cubicBezTo>
                                      <a:pt x="324" y="9"/>
                                      <a:pt x="331" y="11"/>
                                      <a:pt x="336" y="14"/>
                                    </a:cubicBezTo>
                                    <a:cubicBezTo>
                                      <a:pt x="338" y="13"/>
                                      <a:pt x="339" y="11"/>
                                      <a:pt x="340" y="10"/>
                                    </a:cubicBezTo>
                                    <a:cubicBezTo>
                                      <a:pt x="334" y="5"/>
                                      <a:pt x="326" y="2"/>
                                      <a:pt x="317" y="2"/>
                                    </a:cubicBezTo>
                                    <a:cubicBezTo>
                                      <a:pt x="308" y="2"/>
                                      <a:pt x="300" y="5"/>
                                      <a:pt x="293" y="10"/>
                                    </a:cubicBezTo>
                                    <a:cubicBezTo>
                                      <a:pt x="295" y="11"/>
                                      <a:pt x="296" y="13"/>
                                      <a:pt x="297" y="14"/>
                                    </a:cubicBezTo>
                                    <a:close/>
                                    <a:moveTo>
                                      <a:pt x="301" y="20"/>
                                    </a:moveTo>
                                    <a:cubicBezTo>
                                      <a:pt x="306" y="17"/>
                                      <a:pt x="311" y="16"/>
                                      <a:pt x="317" y="16"/>
                                    </a:cubicBezTo>
                                    <a:cubicBezTo>
                                      <a:pt x="323" y="16"/>
                                      <a:pt x="328" y="17"/>
                                      <a:pt x="333" y="20"/>
                                    </a:cubicBezTo>
                                    <a:cubicBezTo>
                                      <a:pt x="333" y="19"/>
                                      <a:pt x="334" y="17"/>
                                      <a:pt x="335" y="16"/>
                                    </a:cubicBezTo>
                                    <a:cubicBezTo>
                                      <a:pt x="330" y="12"/>
                                      <a:pt x="324" y="10"/>
                                      <a:pt x="317" y="10"/>
                                    </a:cubicBezTo>
                                    <a:cubicBezTo>
                                      <a:pt x="310" y="10"/>
                                      <a:pt x="304" y="12"/>
                                      <a:pt x="298" y="16"/>
                                    </a:cubicBezTo>
                                    <a:cubicBezTo>
                                      <a:pt x="299" y="17"/>
                                      <a:pt x="300" y="19"/>
                                      <a:pt x="301" y="20"/>
                                    </a:cubicBezTo>
                                    <a:close/>
                                    <a:moveTo>
                                      <a:pt x="304" y="28"/>
                                    </a:moveTo>
                                    <a:cubicBezTo>
                                      <a:pt x="308" y="25"/>
                                      <a:pt x="312" y="23"/>
                                      <a:pt x="317" y="23"/>
                                    </a:cubicBezTo>
                                    <a:cubicBezTo>
                                      <a:pt x="322" y="23"/>
                                      <a:pt x="326" y="25"/>
                                      <a:pt x="329" y="27"/>
                                    </a:cubicBezTo>
                                    <a:cubicBezTo>
                                      <a:pt x="330" y="25"/>
                                      <a:pt x="331" y="24"/>
                                      <a:pt x="332" y="22"/>
                                    </a:cubicBezTo>
                                    <a:cubicBezTo>
                                      <a:pt x="328" y="19"/>
                                      <a:pt x="322" y="17"/>
                                      <a:pt x="317" y="17"/>
                                    </a:cubicBezTo>
                                    <a:cubicBezTo>
                                      <a:pt x="311" y="17"/>
                                      <a:pt x="306" y="19"/>
                                      <a:pt x="302" y="22"/>
                                    </a:cubicBezTo>
                                    <a:cubicBezTo>
                                      <a:pt x="303" y="24"/>
                                      <a:pt x="304" y="26"/>
                                      <a:pt x="304" y="28"/>
                                    </a:cubicBezTo>
                                    <a:close/>
                                    <a:moveTo>
                                      <a:pt x="306" y="36"/>
                                    </a:moveTo>
                                    <a:cubicBezTo>
                                      <a:pt x="309" y="33"/>
                                      <a:pt x="313" y="31"/>
                                      <a:pt x="317" y="31"/>
                                    </a:cubicBezTo>
                                    <a:cubicBezTo>
                                      <a:pt x="321" y="31"/>
                                      <a:pt x="325" y="33"/>
                                      <a:pt x="327" y="36"/>
                                    </a:cubicBezTo>
                                    <a:cubicBezTo>
                                      <a:pt x="328" y="33"/>
                                      <a:pt x="328" y="31"/>
                                      <a:pt x="329" y="29"/>
                                    </a:cubicBezTo>
                                    <a:cubicBezTo>
                                      <a:pt x="326" y="26"/>
                                      <a:pt x="321" y="25"/>
                                      <a:pt x="317" y="25"/>
                                    </a:cubicBezTo>
                                    <a:cubicBezTo>
                                      <a:pt x="312" y="25"/>
                                      <a:pt x="308" y="26"/>
                                      <a:pt x="305" y="29"/>
                                    </a:cubicBezTo>
                                    <a:cubicBezTo>
                                      <a:pt x="305" y="31"/>
                                      <a:pt x="306" y="34"/>
                                      <a:pt x="306" y="36"/>
                                    </a:cubicBezTo>
                                    <a:close/>
                                    <a:moveTo>
                                      <a:pt x="327" y="44"/>
                                    </a:moveTo>
                                    <a:cubicBezTo>
                                      <a:pt x="327" y="42"/>
                                      <a:pt x="327" y="40"/>
                                      <a:pt x="327" y="38"/>
                                    </a:cubicBezTo>
                                    <a:cubicBezTo>
                                      <a:pt x="325" y="35"/>
                                      <a:pt x="321" y="32"/>
                                      <a:pt x="317" y="32"/>
                                    </a:cubicBezTo>
                                    <a:cubicBezTo>
                                      <a:pt x="313" y="32"/>
                                      <a:pt x="309" y="35"/>
                                      <a:pt x="307" y="38"/>
                                    </a:cubicBezTo>
                                    <a:cubicBezTo>
                                      <a:pt x="307" y="40"/>
                                      <a:pt x="307" y="42"/>
                                      <a:pt x="307" y="44"/>
                                    </a:cubicBezTo>
                                    <a:cubicBezTo>
                                      <a:pt x="307" y="45"/>
                                      <a:pt x="307" y="45"/>
                                      <a:pt x="307" y="46"/>
                                    </a:cubicBezTo>
                                    <a:cubicBezTo>
                                      <a:pt x="308" y="45"/>
                                      <a:pt x="309" y="45"/>
                                      <a:pt x="310" y="45"/>
                                    </a:cubicBezTo>
                                    <a:cubicBezTo>
                                      <a:pt x="310" y="45"/>
                                      <a:pt x="310" y="45"/>
                                      <a:pt x="310" y="44"/>
                                    </a:cubicBezTo>
                                    <a:cubicBezTo>
                                      <a:pt x="310" y="41"/>
                                      <a:pt x="313" y="38"/>
                                      <a:pt x="317" y="38"/>
                                    </a:cubicBezTo>
                                    <a:cubicBezTo>
                                      <a:pt x="321" y="38"/>
                                      <a:pt x="324" y="41"/>
                                      <a:pt x="324" y="44"/>
                                    </a:cubicBezTo>
                                    <a:cubicBezTo>
                                      <a:pt x="324" y="45"/>
                                      <a:pt x="324" y="45"/>
                                      <a:pt x="324" y="45"/>
                                    </a:cubicBezTo>
                                    <a:cubicBezTo>
                                      <a:pt x="325" y="45"/>
                                      <a:pt x="326" y="45"/>
                                      <a:pt x="327" y="45"/>
                                    </a:cubicBezTo>
                                    <a:cubicBezTo>
                                      <a:pt x="327" y="45"/>
                                      <a:pt x="327" y="45"/>
                                      <a:pt x="327" y="44"/>
                                    </a:cubicBezTo>
                                    <a:close/>
                                    <a:moveTo>
                                      <a:pt x="317" y="39"/>
                                    </a:moveTo>
                                    <a:cubicBezTo>
                                      <a:pt x="314" y="39"/>
                                      <a:pt x="312" y="42"/>
                                      <a:pt x="312" y="44"/>
                                    </a:cubicBezTo>
                                    <a:cubicBezTo>
                                      <a:pt x="312" y="45"/>
                                      <a:pt x="312" y="45"/>
                                      <a:pt x="312" y="45"/>
                                    </a:cubicBezTo>
                                    <a:cubicBezTo>
                                      <a:pt x="314" y="45"/>
                                      <a:pt x="315" y="45"/>
                                      <a:pt x="317" y="45"/>
                                    </a:cubicBezTo>
                                    <a:cubicBezTo>
                                      <a:pt x="319" y="45"/>
                                      <a:pt x="320" y="45"/>
                                      <a:pt x="322" y="45"/>
                                    </a:cubicBezTo>
                                    <a:cubicBezTo>
                                      <a:pt x="322" y="45"/>
                                      <a:pt x="322" y="45"/>
                                      <a:pt x="322" y="44"/>
                                    </a:cubicBezTo>
                                    <a:cubicBezTo>
                                      <a:pt x="322" y="42"/>
                                      <a:pt x="320" y="39"/>
                                      <a:pt x="317" y="39"/>
                                    </a:cubicBezTo>
                                    <a:close/>
                                    <a:moveTo>
                                      <a:pt x="288" y="56"/>
                                    </a:moveTo>
                                    <a:cubicBezTo>
                                      <a:pt x="289" y="57"/>
                                      <a:pt x="291" y="58"/>
                                      <a:pt x="292" y="60"/>
                                    </a:cubicBezTo>
                                    <a:cubicBezTo>
                                      <a:pt x="299" y="55"/>
                                      <a:pt x="308" y="52"/>
                                      <a:pt x="317" y="52"/>
                                    </a:cubicBezTo>
                                    <a:cubicBezTo>
                                      <a:pt x="326" y="52"/>
                                      <a:pt x="334" y="55"/>
                                      <a:pt x="341" y="60"/>
                                    </a:cubicBezTo>
                                    <a:cubicBezTo>
                                      <a:pt x="343" y="58"/>
                                      <a:pt x="344" y="57"/>
                                      <a:pt x="346" y="56"/>
                                    </a:cubicBezTo>
                                    <a:cubicBezTo>
                                      <a:pt x="338" y="50"/>
                                      <a:pt x="328" y="46"/>
                                      <a:pt x="317" y="46"/>
                                    </a:cubicBezTo>
                                    <a:cubicBezTo>
                                      <a:pt x="306" y="46"/>
                                      <a:pt x="296" y="50"/>
                                      <a:pt x="288" y="56"/>
                                    </a:cubicBezTo>
                                    <a:close/>
                                    <a:moveTo>
                                      <a:pt x="214" y="44"/>
                                    </a:moveTo>
                                    <a:cubicBezTo>
                                      <a:pt x="214" y="46"/>
                                      <a:pt x="214" y="47"/>
                                      <a:pt x="214" y="48"/>
                                    </a:cubicBezTo>
                                    <a:cubicBezTo>
                                      <a:pt x="216" y="49"/>
                                      <a:pt x="219" y="50"/>
                                      <a:pt x="221" y="52"/>
                                    </a:cubicBezTo>
                                    <a:cubicBezTo>
                                      <a:pt x="220" y="49"/>
                                      <a:pt x="220" y="47"/>
                                      <a:pt x="220" y="44"/>
                                    </a:cubicBezTo>
                                    <a:cubicBezTo>
                                      <a:pt x="220" y="25"/>
                                      <a:pt x="236" y="9"/>
                                      <a:pt x="256" y="9"/>
                                    </a:cubicBezTo>
                                    <a:cubicBezTo>
                                      <a:pt x="276" y="9"/>
                                      <a:pt x="292" y="25"/>
                                      <a:pt x="292" y="44"/>
                                    </a:cubicBezTo>
                                    <a:cubicBezTo>
                                      <a:pt x="292" y="47"/>
                                      <a:pt x="291" y="49"/>
                                      <a:pt x="291" y="52"/>
                                    </a:cubicBezTo>
                                    <a:cubicBezTo>
                                      <a:pt x="293" y="50"/>
                                      <a:pt x="295" y="49"/>
                                      <a:pt x="298" y="48"/>
                                    </a:cubicBezTo>
                                    <a:cubicBezTo>
                                      <a:pt x="298" y="47"/>
                                      <a:pt x="298" y="46"/>
                                      <a:pt x="298" y="44"/>
                                    </a:cubicBezTo>
                                    <a:cubicBezTo>
                                      <a:pt x="298" y="33"/>
                                      <a:pt x="293" y="22"/>
                                      <a:pt x="286" y="15"/>
                                    </a:cubicBezTo>
                                    <a:cubicBezTo>
                                      <a:pt x="278" y="7"/>
                                      <a:pt x="267" y="2"/>
                                      <a:pt x="256" y="2"/>
                                    </a:cubicBezTo>
                                    <a:cubicBezTo>
                                      <a:pt x="244" y="2"/>
                                      <a:pt x="234" y="7"/>
                                      <a:pt x="226" y="15"/>
                                    </a:cubicBezTo>
                                    <a:cubicBezTo>
                                      <a:pt x="219" y="22"/>
                                      <a:pt x="214" y="33"/>
                                      <a:pt x="214" y="44"/>
                                    </a:cubicBezTo>
                                    <a:close/>
                                    <a:moveTo>
                                      <a:pt x="176" y="14"/>
                                    </a:moveTo>
                                    <a:cubicBezTo>
                                      <a:pt x="182" y="11"/>
                                      <a:pt x="188" y="9"/>
                                      <a:pt x="195" y="9"/>
                                    </a:cubicBezTo>
                                    <a:cubicBezTo>
                                      <a:pt x="202" y="9"/>
                                      <a:pt x="209" y="11"/>
                                      <a:pt x="214" y="14"/>
                                    </a:cubicBezTo>
                                    <a:cubicBezTo>
                                      <a:pt x="216" y="13"/>
                                      <a:pt x="217" y="11"/>
                                      <a:pt x="218" y="10"/>
                                    </a:cubicBezTo>
                                    <a:cubicBezTo>
                                      <a:pt x="212" y="5"/>
                                      <a:pt x="204" y="2"/>
                                      <a:pt x="195" y="2"/>
                                    </a:cubicBezTo>
                                    <a:cubicBezTo>
                                      <a:pt x="187" y="2"/>
                                      <a:pt x="179" y="5"/>
                                      <a:pt x="172" y="9"/>
                                    </a:cubicBezTo>
                                    <a:cubicBezTo>
                                      <a:pt x="174" y="11"/>
                                      <a:pt x="175" y="12"/>
                                      <a:pt x="176" y="14"/>
                                    </a:cubicBezTo>
                                    <a:close/>
                                    <a:moveTo>
                                      <a:pt x="180" y="20"/>
                                    </a:moveTo>
                                    <a:cubicBezTo>
                                      <a:pt x="184" y="17"/>
                                      <a:pt x="189" y="16"/>
                                      <a:pt x="195" y="16"/>
                                    </a:cubicBezTo>
                                    <a:cubicBezTo>
                                      <a:pt x="201" y="16"/>
                                      <a:pt x="206" y="17"/>
                                      <a:pt x="211" y="20"/>
                                    </a:cubicBezTo>
                                    <a:cubicBezTo>
                                      <a:pt x="212" y="19"/>
                                      <a:pt x="213" y="17"/>
                                      <a:pt x="214" y="16"/>
                                    </a:cubicBezTo>
                                    <a:cubicBezTo>
                                      <a:pt x="208" y="12"/>
                                      <a:pt x="202" y="10"/>
                                      <a:pt x="195" y="10"/>
                                    </a:cubicBezTo>
                                    <a:cubicBezTo>
                                      <a:pt x="188" y="10"/>
                                      <a:pt x="182" y="12"/>
                                      <a:pt x="177" y="15"/>
                                    </a:cubicBezTo>
                                    <a:cubicBezTo>
                                      <a:pt x="178" y="17"/>
                                      <a:pt x="179" y="18"/>
                                      <a:pt x="180" y="20"/>
                                    </a:cubicBezTo>
                                    <a:close/>
                                    <a:moveTo>
                                      <a:pt x="183" y="27"/>
                                    </a:moveTo>
                                    <a:cubicBezTo>
                                      <a:pt x="187" y="25"/>
                                      <a:pt x="191" y="23"/>
                                      <a:pt x="195" y="23"/>
                                    </a:cubicBezTo>
                                    <a:cubicBezTo>
                                      <a:pt x="200" y="23"/>
                                      <a:pt x="204" y="25"/>
                                      <a:pt x="208" y="27"/>
                                    </a:cubicBezTo>
                                    <a:cubicBezTo>
                                      <a:pt x="208" y="25"/>
                                      <a:pt x="209" y="24"/>
                                      <a:pt x="210" y="22"/>
                                    </a:cubicBezTo>
                                    <a:cubicBezTo>
                                      <a:pt x="206" y="19"/>
                                      <a:pt x="201" y="17"/>
                                      <a:pt x="195" y="17"/>
                                    </a:cubicBezTo>
                                    <a:cubicBezTo>
                                      <a:pt x="190" y="17"/>
                                      <a:pt x="185" y="19"/>
                                      <a:pt x="181" y="21"/>
                                    </a:cubicBezTo>
                                    <a:cubicBezTo>
                                      <a:pt x="182" y="23"/>
                                      <a:pt x="182" y="25"/>
                                      <a:pt x="183" y="27"/>
                                    </a:cubicBezTo>
                                    <a:close/>
                                    <a:moveTo>
                                      <a:pt x="185" y="35"/>
                                    </a:moveTo>
                                    <a:cubicBezTo>
                                      <a:pt x="188" y="32"/>
                                      <a:pt x="191" y="31"/>
                                      <a:pt x="195" y="31"/>
                                    </a:cubicBezTo>
                                    <a:cubicBezTo>
                                      <a:pt x="199" y="31"/>
                                      <a:pt x="203" y="33"/>
                                      <a:pt x="205" y="36"/>
                                    </a:cubicBezTo>
                                    <a:cubicBezTo>
                                      <a:pt x="206" y="33"/>
                                      <a:pt x="206" y="31"/>
                                      <a:pt x="207" y="29"/>
                                    </a:cubicBezTo>
                                    <a:cubicBezTo>
                                      <a:pt x="204" y="26"/>
                                      <a:pt x="200" y="25"/>
                                      <a:pt x="195" y="25"/>
                                    </a:cubicBezTo>
                                    <a:cubicBezTo>
                                      <a:pt x="191" y="25"/>
                                      <a:pt x="187" y="26"/>
                                      <a:pt x="184" y="28"/>
                                    </a:cubicBezTo>
                                    <a:cubicBezTo>
                                      <a:pt x="184" y="31"/>
                                      <a:pt x="185" y="33"/>
                                      <a:pt x="185" y="35"/>
                                    </a:cubicBezTo>
                                    <a:close/>
                                    <a:moveTo>
                                      <a:pt x="205" y="44"/>
                                    </a:moveTo>
                                    <a:cubicBezTo>
                                      <a:pt x="205" y="42"/>
                                      <a:pt x="205" y="40"/>
                                      <a:pt x="205" y="38"/>
                                    </a:cubicBezTo>
                                    <a:cubicBezTo>
                                      <a:pt x="203" y="35"/>
                                      <a:pt x="199" y="32"/>
                                      <a:pt x="195" y="32"/>
                                    </a:cubicBezTo>
                                    <a:cubicBezTo>
                                      <a:pt x="191" y="32"/>
                                      <a:pt x="188" y="34"/>
                                      <a:pt x="186" y="37"/>
                                    </a:cubicBezTo>
                                    <a:cubicBezTo>
                                      <a:pt x="186" y="39"/>
                                      <a:pt x="186" y="42"/>
                                      <a:pt x="186" y="44"/>
                                    </a:cubicBezTo>
                                    <a:cubicBezTo>
                                      <a:pt x="186" y="45"/>
                                      <a:pt x="186" y="45"/>
                                      <a:pt x="186" y="45"/>
                                    </a:cubicBezTo>
                                    <a:cubicBezTo>
                                      <a:pt x="187" y="45"/>
                                      <a:pt x="188" y="45"/>
                                      <a:pt x="188" y="45"/>
                                    </a:cubicBezTo>
                                    <a:cubicBezTo>
                                      <a:pt x="188" y="45"/>
                                      <a:pt x="188" y="45"/>
                                      <a:pt x="188" y="44"/>
                                    </a:cubicBezTo>
                                    <a:cubicBezTo>
                                      <a:pt x="188" y="41"/>
                                      <a:pt x="191" y="38"/>
                                      <a:pt x="195" y="38"/>
                                    </a:cubicBezTo>
                                    <a:cubicBezTo>
                                      <a:pt x="199" y="38"/>
                                      <a:pt x="202" y="41"/>
                                      <a:pt x="202" y="44"/>
                                    </a:cubicBezTo>
                                    <a:cubicBezTo>
                                      <a:pt x="202" y="45"/>
                                      <a:pt x="202" y="45"/>
                                      <a:pt x="202" y="45"/>
                                    </a:cubicBezTo>
                                    <a:cubicBezTo>
                                      <a:pt x="203" y="45"/>
                                      <a:pt x="204" y="45"/>
                                      <a:pt x="205" y="45"/>
                                    </a:cubicBezTo>
                                    <a:cubicBezTo>
                                      <a:pt x="205" y="45"/>
                                      <a:pt x="205" y="45"/>
                                      <a:pt x="205" y="44"/>
                                    </a:cubicBezTo>
                                    <a:close/>
                                    <a:moveTo>
                                      <a:pt x="195" y="39"/>
                                    </a:moveTo>
                                    <a:cubicBezTo>
                                      <a:pt x="192" y="39"/>
                                      <a:pt x="190" y="42"/>
                                      <a:pt x="190" y="44"/>
                                    </a:cubicBezTo>
                                    <a:cubicBezTo>
                                      <a:pt x="190" y="45"/>
                                      <a:pt x="190" y="45"/>
                                      <a:pt x="190" y="45"/>
                                    </a:cubicBezTo>
                                    <a:cubicBezTo>
                                      <a:pt x="192" y="45"/>
                                      <a:pt x="193" y="45"/>
                                      <a:pt x="195" y="45"/>
                                    </a:cubicBezTo>
                                    <a:cubicBezTo>
                                      <a:pt x="197" y="45"/>
                                      <a:pt x="198" y="45"/>
                                      <a:pt x="200" y="45"/>
                                    </a:cubicBezTo>
                                    <a:cubicBezTo>
                                      <a:pt x="200" y="45"/>
                                      <a:pt x="200" y="45"/>
                                      <a:pt x="200" y="44"/>
                                    </a:cubicBezTo>
                                    <a:cubicBezTo>
                                      <a:pt x="200" y="42"/>
                                      <a:pt x="198" y="39"/>
                                      <a:pt x="195" y="39"/>
                                    </a:cubicBezTo>
                                    <a:close/>
                                    <a:moveTo>
                                      <a:pt x="166" y="55"/>
                                    </a:moveTo>
                                    <a:cubicBezTo>
                                      <a:pt x="168" y="57"/>
                                      <a:pt x="170" y="58"/>
                                      <a:pt x="171" y="59"/>
                                    </a:cubicBezTo>
                                    <a:cubicBezTo>
                                      <a:pt x="178" y="55"/>
                                      <a:pt x="186" y="52"/>
                                      <a:pt x="195" y="52"/>
                                    </a:cubicBezTo>
                                    <a:cubicBezTo>
                                      <a:pt x="204" y="52"/>
                                      <a:pt x="212" y="55"/>
                                      <a:pt x="219" y="60"/>
                                    </a:cubicBezTo>
                                    <a:cubicBezTo>
                                      <a:pt x="221" y="58"/>
                                      <a:pt x="222" y="57"/>
                                      <a:pt x="224" y="56"/>
                                    </a:cubicBezTo>
                                    <a:cubicBezTo>
                                      <a:pt x="216" y="50"/>
                                      <a:pt x="206" y="46"/>
                                      <a:pt x="195" y="46"/>
                                    </a:cubicBezTo>
                                    <a:cubicBezTo>
                                      <a:pt x="184" y="46"/>
                                      <a:pt x="174" y="50"/>
                                      <a:pt x="166" y="55"/>
                                    </a:cubicBezTo>
                                    <a:close/>
                                    <a:moveTo>
                                      <a:pt x="93" y="44"/>
                                    </a:moveTo>
                                    <a:cubicBezTo>
                                      <a:pt x="93" y="46"/>
                                      <a:pt x="93" y="47"/>
                                      <a:pt x="93" y="48"/>
                                    </a:cubicBezTo>
                                    <a:cubicBezTo>
                                      <a:pt x="96" y="49"/>
                                      <a:pt x="98" y="50"/>
                                      <a:pt x="100" y="52"/>
                                    </a:cubicBezTo>
                                    <a:cubicBezTo>
                                      <a:pt x="99" y="49"/>
                                      <a:pt x="99" y="47"/>
                                      <a:pt x="99" y="44"/>
                                    </a:cubicBezTo>
                                    <a:cubicBezTo>
                                      <a:pt x="99" y="25"/>
                                      <a:pt x="115" y="9"/>
                                      <a:pt x="135" y="9"/>
                                    </a:cubicBezTo>
                                    <a:cubicBezTo>
                                      <a:pt x="155" y="9"/>
                                      <a:pt x="171" y="25"/>
                                      <a:pt x="171" y="44"/>
                                    </a:cubicBezTo>
                                    <a:cubicBezTo>
                                      <a:pt x="171" y="47"/>
                                      <a:pt x="171" y="49"/>
                                      <a:pt x="170" y="51"/>
                                    </a:cubicBezTo>
                                    <a:cubicBezTo>
                                      <a:pt x="172" y="50"/>
                                      <a:pt x="175" y="49"/>
                                      <a:pt x="177" y="48"/>
                                    </a:cubicBezTo>
                                    <a:cubicBezTo>
                                      <a:pt x="177" y="47"/>
                                      <a:pt x="177" y="46"/>
                                      <a:pt x="177" y="44"/>
                                    </a:cubicBezTo>
                                    <a:cubicBezTo>
                                      <a:pt x="177" y="33"/>
                                      <a:pt x="172" y="22"/>
                                      <a:pt x="165" y="15"/>
                                    </a:cubicBezTo>
                                    <a:cubicBezTo>
                                      <a:pt x="157" y="7"/>
                                      <a:pt x="147" y="2"/>
                                      <a:pt x="135" y="2"/>
                                    </a:cubicBezTo>
                                    <a:cubicBezTo>
                                      <a:pt x="123" y="2"/>
                                      <a:pt x="113" y="7"/>
                                      <a:pt x="105" y="15"/>
                                    </a:cubicBezTo>
                                    <a:cubicBezTo>
                                      <a:pt x="98" y="22"/>
                                      <a:pt x="93" y="33"/>
                                      <a:pt x="93" y="44"/>
                                    </a:cubicBezTo>
                                    <a:close/>
                                    <a:moveTo>
                                      <a:pt x="55" y="14"/>
                                    </a:moveTo>
                                    <a:cubicBezTo>
                                      <a:pt x="60" y="11"/>
                                      <a:pt x="67" y="9"/>
                                      <a:pt x="74" y="9"/>
                                    </a:cubicBezTo>
                                    <a:cubicBezTo>
                                      <a:pt x="81" y="9"/>
                                      <a:pt x="88" y="11"/>
                                      <a:pt x="94" y="14"/>
                                    </a:cubicBezTo>
                                    <a:cubicBezTo>
                                      <a:pt x="95" y="13"/>
                                      <a:pt x="96" y="11"/>
                                      <a:pt x="97" y="10"/>
                                    </a:cubicBezTo>
                                    <a:cubicBezTo>
                                      <a:pt x="91" y="5"/>
                                      <a:pt x="83" y="2"/>
                                      <a:pt x="74" y="2"/>
                                    </a:cubicBezTo>
                                    <a:cubicBezTo>
                                      <a:pt x="65" y="2"/>
                                      <a:pt x="57" y="5"/>
                                      <a:pt x="51" y="10"/>
                                    </a:cubicBezTo>
                                    <a:cubicBezTo>
                                      <a:pt x="52" y="11"/>
                                      <a:pt x="53" y="13"/>
                                      <a:pt x="55" y="14"/>
                                    </a:cubicBezTo>
                                    <a:close/>
                                    <a:moveTo>
                                      <a:pt x="58" y="20"/>
                                    </a:moveTo>
                                    <a:cubicBezTo>
                                      <a:pt x="63" y="17"/>
                                      <a:pt x="68" y="16"/>
                                      <a:pt x="74" y="16"/>
                                    </a:cubicBezTo>
                                    <a:cubicBezTo>
                                      <a:pt x="80" y="16"/>
                                      <a:pt x="85" y="17"/>
                                      <a:pt x="90" y="20"/>
                                    </a:cubicBezTo>
                                    <a:cubicBezTo>
                                      <a:pt x="91" y="19"/>
                                      <a:pt x="92" y="17"/>
                                      <a:pt x="93" y="16"/>
                                    </a:cubicBezTo>
                                    <a:cubicBezTo>
                                      <a:pt x="87" y="12"/>
                                      <a:pt x="81" y="10"/>
                                      <a:pt x="74" y="10"/>
                                    </a:cubicBezTo>
                                    <a:cubicBezTo>
                                      <a:pt x="67" y="10"/>
                                      <a:pt x="61" y="12"/>
                                      <a:pt x="55" y="16"/>
                                    </a:cubicBezTo>
                                    <a:cubicBezTo>
                                      <a:pt x="56" y="17"/>
                                      <a:pt x="57" y="19"/>
                                      <a:pt x="58" y="20"/>
                                    </a:cubicBezTo>
                                    <a:close/>
                                    <a:moveTo>
                                      <a:pt x="61" y="28"/>
                                    </a:moveTo>
                                    <a:cubicBezTo>
                                      <a:pt x="65" y="25"/>
                                      <a:pt x="69" y="23"/>
                                      <a:pt x="74" y="23"/>
                                    </a:cubicBezTo>
                                    <a:cubicBezTo>
                                      <a:pt x="79" y="23"/>
                                      <a:pt x="83" y="25"/>
                                      <a:pt x="87" y="27"/>
                                    </a:cubicBezTo>
                                    <a:cubicBezTo>
                                      <a:pt x="87" y="25"/>
                                      <a:pt x="88" y="24"/>
                                      <a:pt x="89" y="22"/>
                                    </a:cubicBezTo>
                                    <a:cubicBezTo>
                                      <a:pt x="85" y="19"/>
                                      <a:pt x="80" y="17"/>
                                      <a:pt x="74" y="17"/>
                                    </a:cubicBezTo>
                                    <a:cubicBezTo>
                                      <a:pt x="69" y="17"/>
                                      <a:pt x="63" y="19"/>
                                      <a:pt x="59" y="22"/>
                                    </a:cubicBezTo>
                                    <a:cubicBezTo>
                                      <a:pt x="60" y="24"/>
                                      <a:pt x="61" y="26"/>
                                      <a:pt x="61" y="28"/>
                                    </a:cubicBezTo>
                                    <a:close/>
                                    <a:moveTo>
                                      <a:pt x="63" y="36"/>
                                    </a:moveTo>
                                    <a:cubicBezTo>
                                      <a:pt x="66" y="33"/>
                                      <a:pt x="70" y="31"/>
                                      <a:pt x="74" y="31"/>
                                    </a:cubicBezTo>
                                    <a:cubicBezTo>
                                      <a:pt x="78" y="31"/>
                                      <a:pt x="82" y="33"/>
                                      <a:pt x="85" y="36"/>
                                    </a:cubicBezTo>
                                    <a:cubicBezTo>
                                      <a:pt x="85" y="33"/>
                                      <a:pt x="85" y="31"/>
                                      <a:pt x="86" y="29"/>
                                    </a:cubicBezTo>
                                    <a:cubicBezTo>
                                      <a:pt x="83" y="26"/>
                                      <a:pt x="79" y="25"/>
                                      <a:pt x="74" y="25"/>
                                    </a:cubicBezTo>
                                    <a:cubicBezTo>
                                      <a:pt x="69" y="25"/>
                                      <a:pt x="65" y="27"/>
                                      <a:pt x="62" y="29"/>
                                    </a:cubicBezTo>
                                    <a:cubicBezTo>
                                      <a:pt x="63" y="31"/>
                                      <a:pt x="63" y="34"/>
                                      <a:pt x="63" y="36"/>
                                    </a:cubicBezTo>
                                    <a:close/>
                                    <a:moveTo>
                                      <a:pt x="84" y="44"/>
                                    </a:moveTo>
                                    <a:cubicBezTo>
                                      <a:pt x="84" y="42"/>
                                      <a:pt x="84" y="40"/>
                                      <a:pt x="84" y="38"/>
                                    </a:cubicBezTo>
                                    <a:cubicBezTo>
                                      <a:pt x="82" y="35"/>
                                      <a:pt x="78" y="32"/>
                                      <a:pt x="74" y="32"/>
                                    </a:cubicBezTo>
                                    <a:cubicBezTo>
                                      <a:pt x="70" y="32"/>
                                      <a:pt x="66" y="35"/>
                                      <a:pt x="64" y="38"/>
                                    </a:cubicBezTo>
                                    <a:cubicBezTo>
                                      <a:pt x="64" y="40"/>
                                      <a:pt x="64" y="42"/>
                                      <a:pt x="64" y="44"/>
                                    </a:cubicBezTo>
                                    <a:cubicBezTo>
                                      <a:pt x="64" y="45"/>
                                      <a:pt x="64" y="45"/>
                                      <a:pt x="64" y="46"/>
                                    </a:cubicBezTo>
                                    <a:cubicBezTo>
                                      <a:pt x="65" y="45"/>
                                      <a:pt x="66" y="45"/>
                                      <a:pt x="68" y="45"/>
                                    </a:cubicBezTo>
                                    <a:cubicBezTo>
                                      <a:pt x="68" y="45"/>
                                      <a:pt x="67" y="45"/>
                                      <a:pt x="67" y="44"/>
                                    </a:cubicBezTo>
                                    <a:cubicBezTo>
                                      <a:pt x="67" y="41"/>
                                      <a:pt x="70" y="38"/>
                                      <a:pt x="74" y="38"/>
                                    </a:cubicBezTo>
                                    <a:cubicBezTo>
                                      <a:pt x="78" y="38"/>
                                      <a:pt x="81" y="41"/>
                                      <a:pt x="81" y="44"/>
                                    </a:cubicBezTo>
                                    <a:cubicBezTo>
                                      <a:pt x="81" y="45"/>
                                      <a:pt x="81" y="45"/>
                                      <a:pt x="81" y="45"/>
                                    </a:cubicBezTo>
                                    <a:cubicBezTo>
                                      <a:pt x="82" y="45"/>
                                      <a:pt x="83" y="45"/>
                                      <a:pt x="84" y="45"/>
                                    </a:cubicBezTo>
                                    <a:cubicBezTo>
                                      <a:pt x="84" y="45"/>
                                      <a:pt x="84" y="45"/>
                                      <a:pt x="84" y="44"/>
                                    </a:cubicBezTo>
                                    <a:close/>
                                    <a:moveTo>
                                      <a:pt x="74" y="39"/>
                                    </a:moveTo>
                                    <a:cubicBezTo>
                                      <a:pt x="71" y="39"/>
                                      <a:pt x="69" y="42"/>
                                      <a:pt x="69" y="44"/>
                                    </a:cubicBezTo>
                                    <a:cubicBezTo>
                                      <a:pt x="69" y="45"/>
                                      <a:pt x="69" y="45"/>
                                      <a:pt x="69" y="45"/>
                                    </a:cubicBezTo>
                                    <a:cubicBezTo>
                                      <a:pt x="71" y="45"/>
                                      <a:pt x="72" y="45"/>
                                      <a:pt x="74" y="45"/>
                                    </a:cubicBezTo>
                                    <a:cubicBezTo>
                                      <a:pt x="76" y="45"/>
                                      <a:pt x="78" y="45"/>
                                      <a:pt x="79" y="45"/>
                                    </a:cubicBezTo>
                                    <a:cubicBezTo>
                                      <a:pt x="79" y="45"/>
                                      <a:pt x="79" y="45"/>
                                      <a:pt x="79" y="44"/>
                                    </a:cubicBezTo>
                                    <a:cubicBezTo>
                                      <a:pt x="79" y="42"/>
                                      <a:pt x="77" y="39"/>
                                      <a:pt x="74" y="39"/>
                                    </a:cubicBezTo>
                                    <a:close/>
                                    <a:moveTo>
                                      <a:pt x="50" y="60"/>
                                    </a:moveTo>
                                    <a:cubicBezTo>
                                      <a:pt x="57" y="55"/>
                                      <a:pt x="65" y="52"/>
                                      <a:pt x="74" y="52"/>
                                    </a:cubicBezTo>
                                    <a:cubicBezTo>
                                      <a:pt x="83" y="52"/>
                                      <a:pt x="92" y="55"/>
                                      <a:pt x="99" y="60"/>
                                    </a:cubicBezTo>
                                    <a:cubicBezTo>
                                      <a:pt x="100" y="58"/>
                                      <a:pt x="102" y="57"/>
                                      <a:pt x="103" y="56"/>
                                    </a:cubicBezTo>
                                    <a:cubicBezTo>
                                      <a:pt x="95" y="50"/>
                                      <a:pt x="85" y="46"/>
                                      <a:pt x="74" y="46"/>
                                    </a:cubicBezTo>
                                    <a:cubicBezTo>
                                      <a:pt x="63" y="46"/>
                                      <a:pt x="53" y="50"/>
                                      <a:pt x="45" y="56"/>
                                    </a:cubicBezTo>
                                    <a:cubicBezTo>
                                      <a:pt x="46" y="57"/>
                                      <a:pt x="48" y="58"/>
                                      <a:pt x="50" y="60"/>
                                    </a:cubicBezTo>
                                    <a:close/>
                                    <a:moveTo>
                                      <a:pt x="55" y="66"/>
                                    </a:moveTo>
                                    <a:cubicBezTo>
                                      <a:pt x="60" y="62"/>
                                      <a:pt x="67" y="60"/>
                                      <a:pt x="74" y="60"/>
                                    </a:cubicBezTo>
                                    <a:cubicBezTo>
                                      <a:pt x="81" y="60"/>
                                      <a:pt x="88" y="62"/>
                                      <a:pt x="94" y="66"/>
                                    </a:cubicBezTo>
                                    <a:cubicBezTo>
                                      <a:pt x="95" y="64"/>
                                      <a:pt x="96" y="62"/>
                                      <a:pt x="97" y="61"/>
                                    </a:cubicBezTo>
                                    <a:cubicBezTo>
                                      <a:pt x="91" y="56"/>
                                      <a:pt x="83" y="54"/>
                                      <a:pt x="74" y="54"/>
                                    </a:cubicBezTo>
                                    <a:cubicBezTo>
                                      <a:pt x="65" y="54"/>
                                      <a:pt x="57" y="57"/>
                                      <a:pt x="51" y="61"/>
                                    </a:cubicBezTo>
                                    <a:cubicBezTo>
                                      <a:pt x="52" y="63"/>
                                      <a:pt x="53" y="64"/>
                                      <a:pt x="55" y="66"/>
                                    </a:cubicBezTo>
                                    <a:close/>
                                    <a:moveTo>
                                      <a:pt x="58" y="72"/>
                                    </a:moveTo>
                                    <a:cubicBezTo>
                                      <a:pt x="63" y="69"/>
                                      <a:pt x="68" y="67"/>
                                      <a:pt x="74" y="67"/>
                                    </a:cubicBezTo>
                                    <a:cubicBezTo>
                                      <a:pt x="80" y="67"/>
                                      <a:pt x="85" y="69"/>
                                      <a:pt x="90" y="72"/>
                                    </a:cubicBezTo>
                                    <a:cubicBezTo>
                                      <a:pt x="91" y="70"/>
                                      <a:pt x="92" y="68"/>
                                      <a:pt x="93" y="67"/>
                                    </a:cubicBezTo>
                                    <a:cubicBezTo>
                                      <a:pt x="87" y="64"/>
                                      <a:pt x="81" y="62"/>
                                      <a:pt x="74" y="62"/>
                                    </a:cubicBezTo>
                                    <a:cubicBezTo>
                                      <a:pt x="67" y="62"/>
                                      <a:pt x="61" y="64"/>
                                      <a:pt x="55" y="67"/>
                                    </a:cubicBezTo>
                                    <a:cubicBezTo>
                                      <a:pt x="56" y="69"/>
                                      <a:pt x="57" y="70"/>
                                      <a:pt x="58" y="72"/>
                                    </a:cubicBezTo>
                                    <a:close/>
                                    <a:moveTo>
                                      <a:pt x="61" y="79"/>
                                    </a:moveTo>
                                    <a:cubicBezTo>
                                      <a:pt x="65" y="76"/>
                                      <a:pt x="69" y="75"/>
                                      <a:pt x="74" y="75"/>
                                    </a:cubicBezTo>
                                    <a:cubicBezTo>
                                      <a:pt x="79" y="75"/>
                                      <a:pt x="83" y="76"/>
                                      <a:pt x="87" y="79"/>
                                    </a:cubicBezTo>
                                    <a:cubicBezTo>
                                      <a:pt x="87" y="77"/>
                                      <a:pt x="88" y="75"/>
                                      <a:pt x="89" y="73"/>
                                    </a:cubicBezTo>
                                    <a:cubicBezTo>
                                      <a:pt x="85" y="70"/>
                                      <a:pt x="80" y="69"/>
                                      <a:pt x="74" y="69"/>
                                    </a:cubicBezTo>
                                    <a:cubicBezTo>
                                      <a:pt x="69" y="69"/>
                                      <a:pt x="63" y="70"/>
                                      <a:pt x="59" y="73"/>
                                    </a:cubicBezTo>
                                    <a:cubicBezTo>
                                      <a:pt x="60" y="75"/>
                                      <a:pt x="61" y="77"/>
                                      <a:pt x="61" y="79"/>
                                    </a:cubicBezTo>
                                    <a:close/>
                                    <a:moveTo>
                                      <a:pt x="63" y="87"/>
                                    </a:moveTo>
                                    <a:cubicBezTo>
                                      <a:pt x="66" y="84"/>
                                      <a:pt x="70" y="82"/>
                                      <a:pt x="74" y="82"/>
                                    </a:cubicBezTo>
                                    <a:cubicBezTo>
                                      <a:pt x="78" y="82"/>
                                      <a:pt x="82" y="84"/>
                                      <a:pt x="85" y="87"/>
                                    </a:cubicBezTo>
                                    <a:cubicBezTo>
                                      <a:pt x="85" y="85"/>
                                      <a:pt x="85" y="83"/>
                                      <a:pt x="86" y="80"/>
                                    </a:cubicBezTo>
                                    <a:cubicBezTo>
                                      <a:pt x="83" y="78"/>
                                      <a:pt x="79" y="76"/>
                                      <a:pt x="74" y="76"/>
                                    </a:cubicBezTo>
                                    <a:cubicBezTo>
                                      <a:pt x="69" y="76"/>
                                      <a:pt x="65" y="78"/>
                                      <a:pt x="62" y="81"/>
                                    </a:cubicBezTo>
                                    <a:cubicBezTo>
                                      <a:pt x="63" y="83"/>
                                      <a:pt x="63" y="85"/>
                                      <a:pt x="63" y="87"/>
                                    </a:cubicBezTo>
                                    <a:close/>
                                    <a:moveTo>
                                      <a:pt x="84" y="96"/>
                                    </a:moveTo>
                                    <a:cubicBezTo>
                                      <a:pt x="84" y="94"/>
                                      <a:pt x="84" y="91"/>
                                      <a:pt x="84" y="89"/>
                                    </a:cubicBezTo>
                                    <a:cubicBezTo>
                                      <a:pt x="82" y="86"/>
                                      <a:pt x="78" y="84"/>
                                      <a:pt x="74" y="84"/>
                                    </a:cubicBezTo>
                                    <a:cubicBezTo>
                                      <a:pt x="70" y="84"/>
                                      <a:pt x="66" y="86"/>
                                      <a:pt x="64" y="90"/>
                                    </a:cubicBezTo>
                                    <a:cubicBezTo>
                                      <a:pt x="64" y="92"/>
                                      <a:pt x="64" y="94"/>
                                      <a:pt x="64" y="96"/>
                                    </a:cubicBezTo>
                                    <a:cubicBezTo>
                                      <a:pt x="64" y="96"/>
                                      <a:pt x="64" y="97"/>
                                      <a:pt x="64" y="97"/>
                                    </a:cubicBezTo>
                                    <a:cubicBezTo>
                                      <a:pt x="65" y="97"/>
                                      <a:pt x="66" y="97"/>
                                      <a:pt x="68" y="96"/>
                                    </a:cubicBezTo>
                                    <a:cubicBezTo>
                                      <a:pt x="68" y="96"/>
                                      <a:pt x="67" y="96"/>
                                      <a:pt x="67" y="96"/>
                                    </a:cubicBezTo>
                                    <a:cubicBezTo>
                                      <a:pt x="67" y="92"/>
                                      <a:pt x="70" y="89"/>
                                      <a:pt x="74" y="89"/>
                                    </a:cubicBezTo>
                                    <a:cubicBezTo>
                                      <a:pt x="78" y="89"/>
                                      <a:pt x="81" y="92"/>
                                      <a:pt x="81" y="96"/>
                                    </a:cubicBezTo>
                                    <a:cubicBezTo>
                                      <a:pt x="81" y="96"/>
                                      <a:pt x="81" y="96"/>
                                      <a:pt x="81" y="96"/>
                                    </a:cubicBezTo>
                                    <a:cubicBezTo>
                                      <a:pt x="82" y="97"/>
                                      <a:pt x="83" y="97"/>
                                      <a:pt x="84" y="97"/>
                                    </a:cubicBezTo>
                                    <a:cubicBezTo>
                                      <a:pt x="84" y="97"/>
                                      <a:pt x="84" y="96"/>
                                      <a:pt x="84" y="96"/>
                                    </a:cubicBezTo>
                                    <a:close/>
                                    <a:moveTo>
                                      <a:pt x="74" y="91"/>
                                    </a:moveTo>
                                    <a:cubicBezTo>
                                      <a:pt x="71" y="91"/>
                                      <a:pt x="69" y="93"/>
                                      <a:pt x="69" y="96"/>
                                    </a:cubicBezTo>
                                    <a:cubicBezTo>
                                      <a:pt x="69" y="96"/>
                                      <a:pt x="69" y="96"/>
                                      <a:pt x="69" y="96"/>
                                    </a:cubicBezTo>
                                    <a:cubicBezTo>
                                      <a:pt x="71" y="96"/>
                                      <a:pt x="72" y="96"/>
                                      <a:pt x="74" y="96"/>
                                    </a:cubicBezTo>
                                    <a:cubicBezTo>
                                      <a:pt x="76" y="96"/>
                                      <a:pt x="78" y="96"/>
                                      <a:pt x="79" y="96"/>
                                    </a:cubicBezTo>
                                    <a:cubicBezTo>
                                      <a:pt x="79" y="96"/>
                                      <a:pt x="79" y="96"/>
                                      <a:pt x="79" y="96"/>
                                    </a:cubicBezTo>
                                    <a:cubicBezTo>
                                      <a:pt x="79" y="93"/>
                                      <a:pt x="77" y="91"/>
                                      <a:pt x="74" y="91"/>
                                    </a:cubicBezTo>
                                    <a:close/>
                                    <a:moveTo>
                                      <a:pt x="50" y="111"/>
                                    </a:moveTo>
                                    <a:cubicBezTo>
                                      <a:pt x="57" y="106"/>
                                      <a:pt x="65" y="104"/>
                                      <a:pt x="74" y="104"/>
                                    </a:cubicBezTo>
                                    <a:cubicBezTo>
                                      <a:pt x="83" y="104"/>
                                      <a:pt x="92" y="106"/>
                                      <a:pt x="99" y="111"/>
                                    </a:cubicBezTo>
                                    <a:cubicBezTo>
                                      <a:pt x="100" y="110"/>
                                      <a:pt x="102" y="108"/>
                                      <a:pt x="103" y="107"/>
                                    </a:cubicBezTo>
                                    <a:cubicBezTo>
                                      <a:pt x="95" y="101"/>
                                      <a:pt x="85" y="98"/>
                                      <a:pt x="74" y="98"/>
                                    </a:cubicBezTo>
                                    <a:cubicBezTo>
                                      <a:pt x="63" y="98"/>
                                      <a:pt x="53" y="101"/>
                                      <a:pt x="45" y="107"/>
                                    </a:cubicBezTo>
                                    <a:cubicBezTo>
                                      <a:pt x="46" y="108"/>
                                      <a:pt x="48" y="110"/>
                                      <a:pt x="50" y="111"/>
                                    </a:cubicBezTo>
                                    <a:close/>
                                    <a:moveTo>
                                      <a:pt x="55" y="117"/>
                                    </a:moveTo>
                                    <a:cubicBezTo>
                                      <a:pt x="60" y="114"/>
                                      <a:pt x="67" y="111"/>
                                      <a:pt x="74" y="111"/>
                                    </a:cubicBezTo>
                                    <a:cubicBezTo>
                                      <a:pt x="81" y="111"/>
                                      <a:pt x="88" y="113"/>
                                      <a:pt x="94" y="117"/>
                                    </a:cubicBezTo>
                                    <a:cubicBezTo>
                                      <a:pt x="95" y="115"/>
                                      <a:pt x="96" y="114"/>
                                      <a:pt x="97" y="112"/>
                                    </a:cubicBezTo>
                                    <a:cubicBezTo>
                                      <a:pt x="91" y="108"/>
                                      <a:pt x="83" y="105"/>
                                      <a:pt x="74" y="105"/>
                                    </a:cubicBezTo>
                                    <a:cubicBezTo>
                                      <a:pt x="65" y="105"/>
                                      <a:pt x="57" y="108"/>
                                      <a:pt x="51" y="112"/>
                                    </a:cubicBezTo>
                                    <a:cubicBezTo>
                                      <a:pt x="52" y="114"/>
                                      <a:pt x="53" y="116"/>
                                      <a:pt x="55" y="117"/>
                                    </a:cubicBezTo>
                                    <a:close/>
                                    <a:moveTo>
                                      <a:pt x="58" y="123"/>
                                    </a:moveTo>
                                    <a:cubicBezTo>
                                      <a:pt x="63" y="120"/>
                                      <a:pt x="68" y="118"/>
                                      <a:pt x="74" y="118"/>
                                    </a:cubicBezTo>
                                    <a:cubicBezTo>
                                      <a:pt x="80" y="118"/>
                                      <a:pt x="85" y="120"/>
                                      <a:pt x="90" y="123"/>
                                    </a:cubicBezTo>
                                    <a:cubicBezTo>
                                      <a:pt x="91" y="121"/>
                                      <a:pt x="92" y="120"/>
                                      <a:pt x="93" y="118"/>
                                    </a:cubicBezTo>
                                    <a:cubicBezTo>
                                      <a:pt x="87" y="115"/>
                                      <a:pt x="81" y="113"/>
                                      <a:pt x="74" y="113"/>
                                    </a:cubicBezTo>
                                    <a:cubicBezTo>
                                      <a:pt x="67" y="113"/>
                                      <a:pt x="61" y="115"/>
                                      <a:pt x="55" y="119"/>
                                    </a:cubicBezTo>
                                    <a:cubicBezTo>
                                      <a:pt x="56" y="120"/>
                                      <a:pt x="57" y="122"/>
                                      <a:pt x="58" y="123"/>
                                    </a:cubicBezTo>
                                    <a:close/>
                                    <a:moveTo>
                                      <a:pt x="61" y="130"/>
                                    </a:moveTo>
                                    <a:cubicBezTo>
                                      <a:pt x="65" y="128"/>
                                      <a:pt x="69" y="126"/>
                                      <a:pt x="74" y="126"/>
                                    </a:cubicBezTo>
                                    <a:cubicBezTo>
                                      <a:pt x="79" y="126"/>
                                      <a:pt x="83" y="128"/>
                                      <a:pt x="87" y="130"/>
                                    </a:cubicBezTo>
                                    <a:cubicBezTo>
                                      <a:pt x="87" y="128"/>
                                      <a:pt x="88" y="126"/>
                                      <a:pt x="89" y="124"/>
                                    </a:cubicBezTo>
                                    <a:cubicBezTo>
                                      <a:pt x="85" y="122"/>
                                      <a:pt x="80" y="120"/>
                                      <a:pt x="74" y="120"/>
                                    </a:cubicBezTo>
                                    <a:cubicBezTo>
                                      <a:pt x="69" y="120"/>
                                      <a:pt x="63" y="122"/>
                                      <a:pt x="59" y="125"/>
                                    </a:cubicBezTo>
                                    <a:cubicBezTo>
                                      <a:pt x="60" y="126"/>
                                      <a:pt x="61" y="128"/>
                                      <a:pt x="61" y="130"/>
                                    </a:cubicBezTo>
                                    <a:close/>
                                    <a:moveTo>
                                      <a:pt x="63" y="139"/>
                                    </a:moveTo>
                                    <a:cubicBezTo>
                                      <a:pt x="66" y="136"/>
                                      <a:pt x="70" y="134"/>
                                      <a:pt x="74" y="134"/>
                                    </a:cubicBezTo>
                                    <a:cubicBezTo>
                                      <a:pt x="78" y="134"/>
                                      <a:pt x="82" y="136"/>
                                      <a:pt x="85" y="139"/>
                                    </a:cubicBezTo>
                                    <a:cubicBezTo>
                                      <a:pt x="85" y="136"/>
                                      <a:pt x="85" y="134"/>
                                      <a:pt x="86" y="132"/>
                                    </a:cubicBezTo>
                                    <a:cubicBezTo>
                                      <a:pt x="83" y="129"/>
                                      <a:pt x="79" y="128"/>
                                      <a:pt x="74" y="128"/>
                                    </a:cubicBezTo>
                                    <a:cubicBezTo>
                                      <a:pt x="69" y="128"/>
                                      <a:pt x="65" y="129"/>
                                      <a:pt x="62" y="132"/>
                                    </a:cubicBezTo>
                                    <a:cubicBezTo>
                                      <a:pt x="63" y="134"/>
                                      <a:pt x="63" y="136"/>
                                      <a:pt x="63" y="139"/>
                                    </a:cubicBezTo>
                                    <a:close/>
                                    <a:moveTo>
                                      <a:pt x="84" y="147"/>
                                    </a:moveTo>
                                    <a:cubicBezTo>
                                      <a:pt x="84" y="145"/>
                                      <a:pt x="84" y="143"/>
                                      <a:pt x="84" y="141"/>
                                    </a:cubicBezTo>
                                    <a:cubicBezTo>
                                      <a:pt x="82" y="137"/>
                                      <a:pt x="78" y="135"/>
                                      <a:pt x="74" y="135"/>
                                    </a:cubicBezTo>
                                    <a:cubicBezTo>
                                      <a:pt x="70" y="135"/>
                                      <a:pt x="66" y="138"/>
                                      <a:pt x="64" y="141"/>
                                    </a:cubicBezTo>
                                    <a:cubicBezTo>
                                      <a:pt x="64" y="143"/>
                                      <a:pt x="64" y="145"/>
                                      <a:pt x="64" y="147"/>
                                    </a:cubicBezTo>
                                    <a:cubicBezTo>
                                      <a:pt x="64" y="148"/>
                                      <a:pt x="64" y="148"/>
                                      <a:pt x="64" y="148"/>
                                    </a:cubicBezTo>
                                    <a:cubicBezTo>
                                      <a:pt x="65" y="148"/>
                                      <a:pt x="66" y="148"/>
                                      <a:pt x="68" y="148"/>
                                    </a:cubicBezTo>
                                    <a:cubicBezTo>
                                      <a:pt x="68" y="148"/>
                                      <a:pt x="67" y="147"/>
                                      <a:pt x="67" y="147"/>
                                    </a:cubicBezTo>
                                    <a:cubicBezTo>
                                      <a:pt x="67" y="143"/>
                                      <a:pt x="70" y="140"/>
                                      <a:pt x="74" y="140"/>
                                    </a:cubicBezTo>
                                    <a:cubicBezTo>
                                      <a:pt x="78" y="140"/>
                                      <a:pt x="81" y="143"/>
                                      <a:pt x="81" y="147"/>
                                    </a:cubicBezTo>
                                    <a:cubicBezTo>
                                      <a:pt x="81" y="147"/>
                                      <a:pt x="81" y="148"/>
                                      <a:pt x="81" y="148"/>
                                    </a:cubicBezTo>
                                    <a:cubicBezTo>
                                      <a:pt x="82" y="148"/>
                                      <a:pt x="83" y="148"/>
                                      <a:pt x="84" y="148"/>
                                    </a:cubicBezTo>
                                    <a:cubicBezTo>
                                      <a:pt x="84" y="148"/>
                                      <a:pt x="84" y="148"/>
                                      <a:pt x="84" y="147"/>
                                    </a:cubicBezTo>
                                    <a:close/>
                                    <a:moveTo>
                                      <a:pt x="74" y="142"/>
                                    </a:moveTo>
                                    <a:cubicBezTo>
                                      <a:pt x="71" y="142"/>
                                      <a:pt x="69" y="144"/>
                                      <a:pt x="69" y="147"/>
                                    </a:cubicBezTo>
                                    <a:cubicBezTo>
                                      <a:pt x="69" y="147"/>
                                      <a:pt x="69" y="147"/>
                                      <a:pt x="69" y="148"/>
                                    </a:cubicBezTo>
                                    <a:cubicBezTo>
                                      <a:pt x="71" y="147"/>
                                      <a:pt x="72" y="147"/>
                                      <a:pt x="74" y="147"/>
                                    </a:cubicBezTo>
                                    <a:cubicBezTo>
                                      <a:pt x="76" y="147"/>
                                      <a:pt x="78" y="147"/>
                                      <a:pt x="79" y="148"/>
                                    </a:cubicBezTo>
                                    <a:cubicBezTo>
                                      <a:pt x="79" y="147"/>
                                      <a:pt x="79" y="147"/>
                                      <a:pt x="79" y="147"/>
                                    </a:cubicBezTo>
                                    <a:cubicBezTo>
                                      <a:pt x="79" y="144"/>
                                      <a:pt x="77" y="142"/>
                                      <a:pt x="74" y="142"/>
                                    </a:cubicBezTo>
                                    <a:close/>
                                    <a:moveTo>
                                      <a:pt x="50" y="163"/>
                                    </a:moveTo>
                                    <a:cubicBezTo>
                                      <a:pt x="57" y="158"/>
                                      <a:pt x="65" y="155"/>
                                      <a:pt x="74" y="155"/>
                                    </a:cubicBezTo>
                                    <a:cubicBezTo>
                                      <a:pt x="83" y="155"/>
                                      <a:pt x="92" y="158"/>
                                      <a:pt x="99" y="163"/>
                                    </a:cubicBezTo>
                                    <a:cubicBezTo>
                                      <a:pt x="100" y="161"/>
                                      <a:pt x="102" y="160"/>
                                      <a:pt x="103" y="158"/>
                                    </a:cubicBezTo>
                                    <a:cubicBezTo>
                                      <a:pt x="95" y="152"/>
                                      <a:pt x="85" y="149"/>
                                      <a:pt x="74" y="149"/>
                                    </a:cubicBezTo>
                                    <a:cubicBezTo>
                                      <a:pt x="63" y="149"/>
                                      <a:pt x="53" y="152"/>
                                      <a:pt x="45" y="158"/>
                                    </a:cubicBezTo>
                                    <a:cubicBezTo>
                                      <a:pt x="46" y="160"/>
                                      <a:pt x="48" y="161"/>
                                      <a:pt x="50" y="163"/>
                                    </a:cubicBezTo>
                                    <a:close/>
                                    <a:moveTo>
                                      <a:pt x="55" y="169"/>
                                    </a:moveTo>
                                    <a:cubicBezTo>
                                      <a:pt x="60" y="165"/>
                                      <a:pt x="67" y="163"/>
                                      <a:pt x="74" y="163"/>
                                    </a:cubicBezTo>
                                    <a:cubicBezTo>
                                      <a:pt x="81" y="163"/>
                                      <a:pt x="88" y="165"/>
                                      <a:pt x="94" y="168"/>
                                    </a:cubicBezTo>
                                    <a:cubicBezTo>
                                      <a:pt x="95" y="167"/>
                                      <a:pt x="96" y="165"/>
                                      <a:pt x="97" y="164"/>
                                    </a:cubicBezTo>
                                    <a:cubicBezTo>
                                      <a:pt x="91" y="159"/>
                                      <a:pt x="83" y="157"/>
                                      <a:pt x="74" y="157"/>
                                    </a:cubicBezTo>
                                    <a:cubicBezTo>
                                      <a:pt x="65" y="157"/>
                                      <a:pt x="57" y="159"/>
                                      <a:pt x="51" y="164"/>
                                    </a:cubicBezTo>
                                    <a:cubicBezTo>
                                      <a:pt x="52" y="165"/>
                                      <a:pt x="53" y="167"/>
                                      <a:pt x="55" y="169"/>
                                    </a:cubicBezTo>
                                    <a:close/>
                                    <a:moveTo>
                                      <a:pt x="58" y="175"/>
                                    </a:moveTo>
                                    <a:cubicBezTo>
                                      <a:pt x="63" y="172"/>
                                      <a:pt x="68" y="170"/>
                                      <a:pt x="74" y="170"/>
                                    </a:cubicBezTo>
                                    <a:cubicBezTo>
                                      <a:pt x="80" y="170"/>
                                      <a:pt x="85" y="171"/>
                                      <a:pt x="90" y="174"/>
                                    </a:cubicBezTo>
                                    <a:cubicBezTo>
                                      <a:pt x="91" y="173"/>
                                      <a:pt x="92" y="171"/>
                                      <a:pt x="93" y="170"/>
                                    </a:cubicBezTo>
                                    <a:cubicBezTo>
                                      <a:pt x="87" y="166"/>
                                      <a:pt x="81" y="164"/>
                                      <a:pt x="74" y="164"/>
                                    </a:cubicBezTo>
                                    <a:cubicBezTo>
                                      <a:pt x="67" y="164"/>
                                      <a:pt x="61" y="166"/>
                                      <a:pt x="55" y="170"/>
                                    </a:cubicBezTo>
                                    <a:cubicBezTo>
                                      <a:pt x="56" y="171"/>
                                      <a:pt x="57" y="173"/>
                                      <a:pt x="58" y="175"/>
                                    </a:cubicBezTo>
                                    <a:close/>
                                    <a:moveTo>
                                      <a:pt x="61" y="182"/>
                                    </a:moveTo>
                                    <a:cubicBezTo>
                                      <a:pt x="65" y="179"/>
                                      <a:pt x="69" y="177"/>
                                      <a:pt x="74" y="177"/>
                                    </a:cubicBezTo>
                                    <a:cubicBezTo>
                                      <a:pt x="79" y="177"/>
                                      <a:pt x="83" y="179"/>
                                      <a:pt x="87" y="182"/>
                                    </a:cubicBezTo>
                                    <a:cubicBezTo>
                                      <a:pt x="87" y="180"/>
                                      <a:pt x="88" y="178"/>
                                      <a:pt x="89" y="176"/>
                                    </a:cubicBezTo>
                                    <a:cubicBezTo>
                                      <a:pt x="85" y="173"/>
                                      <a:pt x="80" y="171"/>
                                      <a:pt x="74" y="171"/>
                                    </a:cubicBezTo>
                                    <a:cubicBezTo>
                                      <a:pt x="69" y="171"/>
                                      <a:pt x="63" y="173"/>
                                      <a:pt x="59" y="176"/>
                                    </a:cubicBezTo>
                                    <a:cubicBezTo>
                                      <a:pt x="60" y="178"/>
                                      <a:pt x="61" y="180"/>
                                      <a:pt x="61" y="182"/>
                                    </a:cubicBezTo>
                                    <a:close/>
                                    <a:moveTo>
                                      <a:pt x="63" y="190"/>
                                    </a:moveTo>
                                    <a:cubicBezTo>
                                      <a:pt x="66" y="187"/>
                                      <a:pt x="70" y="185"/>
                                      <a:pt x="74" y="185"/>
                                    </a:cubicBezTo>
                                    <a:cubicBezTo>
                                      <a:pt x="78" y="185"/>
                                      <a:pt x="82" y="187"/>
                                      <a:pt x="85" y="190"/>
                                    </a:cubicBezTo>
                                    <a:cubicBezTo>
                                      <a:pt x="85" y="188"/>
                                      <a:pt x="85" y="185"/>
                                      <a:pt x="86" y="183"/>
                                    </a:cubicBezTo>
                                    <a:cubicBezTo>
                                      <a:pt x="83" y="181"/>
                                      <a:pt x="79" y="179"/>
                                      <a:pt x="74" y="179"/>
                                    </a:cubicBezTo>
                                    <a:cubicBezTo>
                                      <a:pt x="69" y="179"/>
                                      <a:pt x="65" y="181"/>
                                      <a:pt x="62" y="183"/>
                                    </a:cubicBezTo>
                                    <a:cubicBezTo>
                                      <a:pt x="63" y="186"/>
                                      <a:pt x="63" y="188"/>
                                      <a:pt x="63" y="190"/>
                                    </a:cubicBezTo>
                                    <a:close/>
                                    <a:moveTo>
                                      <a:pt x="84" y="199"/>
                                    </a:moveTo>
                                    <a:cubicBezTo>
                                      <a:pt x="84" y="196"/>
                                      <a:pt x="84" y="194"/>
                                      <a:pt x="84" y="192"/>
                                    </a:cubicBezTo>
                                    <a:cubicBezTo>
                                      <a:pt x="82" y="189"/>
                                      <a:pt x="78" y="187"/>
                                      <a:pt x="74" y="187"/>
                                    </a:cubicBezTo>
                                    <a:cubicBezTo>
                                      <a:pt x="70" y="187"/>
                                      <a:pt x="66" y="189"/>
                                      <a:pt x="64" y="193"/>
                                    </a:cubicBezTo>
                                    <a:cubicBezTo>
                                      <a:pt x="64" y="195"/>
                                      <a:pt x="64" y="196"/>
                                      <a:pt x="64" y="199"/>
                                    </a:cubicBezTo>
                                    <a:cubicBezTo>
                                      <a:pt x="64" y="199"/>
                                      <a:pt x="64" y="199"/>
                                      <a:pt x="64" y="200"/>
                                    </a:cubicBezTo>
                                    <a:cubicBezTo>
                                      <a:pt x="65" y="199"/>
                                      <a:pt x="66" y="199"/>
                                      <a:pt x="68" y="199"/>
                                    </a:cubicBezTo>
                                    <a:cubicBezTo>
                                      <a:pt x="68" y="199"/>
                                      <a:pt x="67" y="199"/>
                                      <a:pt x="67" y="199"/>
                                    </a:cubicBezTo>
                                    <a:cubicBezTo>
                                      <a:pt x="67" y="195"/>
                                      <a:pt x="70" y="192"/>
                                      <a:pt x="74" y="192"/>
                                    </a:cubicBezTo>
                                    <a:cubicBezTo>
                                      <a:pt x="78" y="192"/>
                                      <a:pt x="81" y="195"/>
                                      <a:pt x="81" y="199"/>
                                    </a:cubicBezTo>
                                    <a:cubicBezTo>
                                      <a:pt x="81" y="199"/>
                                      <a:pt x="81" y="199"/>
                                      <a:pt x="81" y="199"/>
                                    </a:cubicBezTo>
                                    <a:cubicBezTo>
                                      <a:pt x="82" y="199"/>
                                      <a:pt x="83" y="199"/>
                                      <a:pt x="84" y="200"/>
                                    </a:cubicBezTo>
                                    <a:cubicBezTo>
                                      <a:pt x="84" y="199"/>
                                      <a:pt x="84" y="199"/>
                                      <a:pt x="84" y="199"/>
                                    </a:cubicBezTo>
                                    <a:close/>
                                    <a:moveTo>
                                      <a:pt x="74" y="193"/>
                                    </a:moveTo>
                                    <a:cubicBezTo>
                                      <a:pt x="71" y="193"/>
                                      <a:pt x="69" y="196"/>
                                      <a:pt x="69" y="199"/>
                                    </a:cubicBezTo>
                                    <a:cubicBezTo>
                                      <a:pt x="69" y="199"/>
                                      <a:pt x="69" y="199"/>
                                      <a:pt x="69" y="199"/>
                                    </a:cubicBezTo>
                                    <a:cubicBezTo>
                                      <a:pt x="71" y="199"/>
                                      <a:pt x="72" y="199"/>
                                      <a:pt x="74" y="199"/>
                                    </a:cubicBezTo>
                                    <a:cubicBezTo>
                                      <a:pt x="76" y="199"/>
                                      <a:pt x="78" y="199"/>
                                      <a:pt x="79" y="199"/>
                                    </a:cubicBezTo>
                                    <a:cubicBezTo>
                                      <a:pt x="79" y="199"/>
                                      <a:pt x="79" y="199"/>
                                      <a:pt x="79" y="199"/>
                                    </a:cubicBezTo>
                                    <a:cubicBezTo>
                                      <a:pt x="79" y="196"/>
                                      <a:pt x="77" y="193"/>
                                      <a:pt x="74" y="193"/>
                                    </a:cubicBezTo>
                                    <a:close/>
                                    <a:moveTo>
                                      <a:pt x="50" y="214"/>
                                    </a:moveTo>
                                    <a:cubicBezTo>
                                      <a:pt x="57" y="209"/>
                                      <a:pt x="65" y="206"/>
                                      <a:pt x="74" y="206"/>
                                    </a:cubicBezTo>
                                    <a:cubicBezTo>
                                      <a:pt x="83" y="206"/>
                                      <a:pt x="92" y="209"/>
                                      <a:pt x="99" y="214"/>
                                    </a:cubicBezTo>
                                    <a:cubicBezTo>
                                      <a:pt x="100" y="212"/>
                                      <a:pt x="102" y="211"/>
                                      <a:pt x="103" y="210"/>
                                    </a:cubicBezTo>
                                    <a:cubicBezTo>
                                      <a:pt x="95" y="204"/>
                                      <a:pt x="85" y="200"/>
                                      <a:pt x="74" y="200"/>
                                    </a:cubicBezTo>
                                    <a:cubicBezTo>
                                      <a:pt x="63" y="200"/>
                                      <a:pt x="53" y="204"/>
                                      <a:pt x="45" y="210"/>
                                    </a:cubicBezTo>
                                    <a:cubicBezTo>
                                      <a:pt x="46" y="211"/>
                                      <a:pt x="48" y="213"/>
                                      <a:pt x="50" y="214"/>
                                    </a:cubicBezTo>
                                    <a:close/>
                                    <a:moveTo>
                                      <a:pt x="55" y="220"/>
                                    </a:moveTo>
                                    <a:cubicBezTo>
                                      <a:pt x="60" y="216"/>
                                      <a:pt x="67" y="214"/>
                                      <a:pt x="74" y="214"/>
                                    </a:cubicBezTo>
                                    <a:cubicBezTo>
                                      <a:pt x="81" y="214"/>
                                      <a:pt x="88" y="216"/>
                                      <a:pt x="94" y="220"/>
                                    </a:cubicBezTo>
                                    <a:cubicBezTo>
                                      <a:pt x="95" y="218"/>
                                      <a:pt x="96" y="217"/>
                                      <a:pt x="97" y="215"/>
                                    </a:cubicBezTo>
                                    <a:cubicBezTo>
                                      <a:pt x="91" y="211"/>
                                      <a:pt x="83" y="208"/>
                                      <a:pt x="74" y="208"/>
                                    </a:cubicBezTo>
                                    <a:cubicBezTo>
                                      <a:pt x="65" y="208"/>
                                      <a:pt x="57" y="211"/>
                                      <a:pt x="51" y="215"/>
                                    </a:cubicBezTo>
                                    <a:cubicBezTo>
                                      <a:pt x="52" y="217"/>
                                      <a:pt x="53" y="218"/>
                                      <a:pt x="55" y="220"/>
                                    </a:cubicBezTo>
                                    <a:close/>
                                    <a:moveTo>
                                      <a:pt x="58" y="226"/>
                                    </a:moveTo>
                                    <a:cubicBezTo>
                                      <a:pt x="63" y="223"/>
                                      <a:pt x="68" y="221"/>
                                      <a:pt x="74" y="221"/>
                                    </a:cubicBezTo>
                                    <a:cubicBezTo>
                                      <a:pt x="80" y="221"/>
                                      <a:pt x="85" y="223"/>
                                      <a:pt x="90" y="226"/>
                                    </a:cubicBezTo>
                                    <a:cubicBezTo>
                                      <a:pt x="91" y="224"/>
                                      <a:pt x="92" y="223"/>
                                      <a:pt x="93" y="221"/>
                                    </a:cubicBezTo>
                                    <a:cubicBezTo>
                                      <a:pt x="87" y="218"/>
                                      <a:pt x="81" y="216"/>
                                      <a:pt x="74" y="216"/>
                                    </a:cubicBezTo>
                                    <a:cubicBezTo>
                                      <a:pt x="67" y="216"/>
                                      <a:pt x="61" y="218"/>
                                      <a:pt x="55" y="221"/>
                                    </a:cubicBezTo>
                                    <a:cubicBezTo>
                                      <a:pt x="56" y="223"/>
                                      <a:pt x="57" y="224"/>
                                      <a:pt x="58" y="226"/>
                                    </a:cubicBezTo>
                                    <a:close/>
                                    <a:moveTo>
                                      <a:pt x="61" y="233"/>
                                    </a:moveTo>
                                    <a:cubicBezTo>
                                      <a:pt x="65" y="230"/>
                                      <a:pt x="69" y="229"/>
                                      <a:pt x="74" y="229"/>
                                    </a:cubicBezTo>
                                    <a:cubicBezTo>
                                      <a:pt x="79" y="229"/>
                                      <a:pt x="83" y="230"/>
                                      <a:pt x="87" y="233"/>
                                    </a:cubicBezTo>
                                    <a:cubicBezTo>
                                      <a:pt x="87" y="231"/>
                                      <a:pt x="88" y="229"/>
                                      <a:pt x="89" y="227"/>
                                    </a:cubicBezTo>
                                    <a:cubicBezTo>
                                      <a:pt x="85" y="224"/>
                                      <a:pt x="80" y="223"/>
                                      <a:pt x="74" y="223"/>
                                    </a:cubicBezTo>
                                    <a:cubicBezTo>
                                      <a:pt x="69" y="223"/>
                                      <a:pt x="63" y="224"/>
                                      <a:pt x="59" y="227"/>
                                    </a:cubicBezTo>
                                    <a:cubicBezTo>
                                      <a:pt x="60" y="229"/>
                                      <a:pt x="61" y="231"/>
                                      <a:pt x="61" y="233"/>
                                    </a:cubicBezTo>
                                    <a:close/>
                                    <a:moveTo>
                                      <a:pt x="63" y="242"/>
                                    </a:moveTo>
                                    <a:cubicBezTo>
                                      <a:pt x="66" y="238"/>
                                      <a:pt x="70" y="236"/>
                                      <a:pt x="74" y="236"/>
                                    </a:cubicBezTo>
                                    <a:cubicBezTo>
                                      <a:pt x="78" y="236"/>
                                      <a:pt x="82" y="238"/>
                                      <a:pt x="85" y="241"/>
                                    </a:cubicBezTo>
                                    <a:cubicBezTo>
                                      <a:pt x="85" y="239"/>
                                      <a:pt x="85" y="237"/>
                                      <a:pt x="86" y="235"/>
                                    </a:cubicBezTo>
                                    <a:cubicBezTo>
                                      <a:pt x="83" y="232"/>
                                      <a:pt x="79" y="230"/>
                                      <a:pt x="74" y="230"/>
                                    </a:cubicBezTo>
                                    <a:cubicBezTo>
                                      <a:pt x="69" y="230"/>
                                      <a:pt x="65" y="232"/>
                                      <a:pt x="62" y="235"/>
                                    </a:cubicBezTo>
                                    <a:cubicBezTo>
                                      <a:pt x="63" y="237"/>
                                      <a:pt x="63" y="239"/>
                                      <a:pt x="63" y="242"/>
                                    </a:cubicBezTo>
                                    <a:close/>
                                    <a:moveTo>
                                      <a:pt x="84" y="250"/>
                                    </a:moveTo>
                                    <a:cubicBezTo>
                                      <a:pt x="84" y="248"/>
                                      <a:pt x="84" y="246"/>
                                      <a:pt x="84" y="244"/>
                                    </a:cubicBezTo>
                                    <a:cubicBezTo>
                                      <a:pt x="82" y="240"/>
                                      <a:pt x="78" y="238"/>
                                      <a:pt x="74" y="238"/>
                                    </a:cubicBezTo>
                                    <a:cubicBezTo>
                                      <a:pt x="70" y="238"/>
                                      <a:pt x="66" y="240"/>
                                      <a:pt x="64" y="244"/>
                                    </a:cubicBezTo>
                                    <a:cubicBezTo>
                                      <a:pt x="64" y="246"/>
                                      <a:pt x="64" y="248"/>
                                      <a:pt x="64" y="250"/>
                                    </a:cubicBezTo>
                                    <a:cubicBezTo>
                                      <a:pt x="64" y="250"/>
                                      <a:pt x="64" y="251"/>
                                      <a:pt x="64" y="251"/>
                                    </a:cubicBezTo>
                                    <a:cubicBezTo>
                                      <a:pt x="65" y="251"/>
                                      <a:pt x="66" y="251"/>
                                      <a:pt x="68" y="251"/>
                                    </a:cubicBezTo>
                                    <a:cubicBezTo>
                                      <a:pt x="68" y="250"/>
                                      <a:pt x="67" y="250"/>
                                      <a:pt x="67" y="250"/>
                                    </a:cubicBezTo>
                                    <a:cubicBezTo>
                                      <a:pt x="67" y="246"/>
                                      <a:pt x="70" y="243"/>
                                      <a:pt x="74" y="243"/>
                                    </a:cubicBezTo>
                                    <a:cubicBezTo>
                                      <a:pt x="78" y="243"/>
                                      <a:pt x="81" y="246"/>
                                      <a:pt x="81" y="250"/>
                                    </a:cubicBezTo>
                                    <a:cubicBezTo>
                                      <a:pt x="81" y="250"/>
                                      <a:pt x="81" y="250"/>
                                      <a:pt x="81" y="251"/>
                                    </a:cubicBezTo>
                                    <a:cubicBezTo>
                                      <a:pt x="82" y="251"/>
                                      <a:pt x="83" y="251"/>
                                      <a:pt x="84" y="251"/>
                                    </a:cubicBezTo>
                                    <a:cubicBezTo>
                                      <a:pt x="84" y="251"/>
                                      <a:pt x="84" y="250"/>
                                      <a:pt x="84" y="250"/>
                                    </a:cubicBezTo>
                                    <a:close/>
                                    <a:moveTo>
                                      <a:pt x="74" y="245"/>
                                    </a:moveTo>
                                    <a:cubicBezTo>
                                      <a:pt x="71" y="245"/>
                                      <a:pt x="69" y="247"/>
                                      <a:pt x="69" y="250"/>
                                    </a:cubicBezTo>
                                    <a:cubicBezTo>
                                      <a:pt x="69" y="250"/>
                                      <a:pt x="69" y="250"/>
                                      <a:pt x="69" y="250"/>
                                    </a:cubicBezTo>
                                    <a:cubicBezTo>
                                      <a:pt x="71" y="250"/>
                                      <a:pt x="72" y="250"/>
                                      <a:pt x="74" y="250"/>
                                    </a:cubicBezTo>
                                    <a:cubicBezTo>
                                      <a:pt x="76" y="250"/>
                                      <a:pt x="78" y="250"/>
                                      <a:pt x="79" y="250"/>
                                    </a:cubicBezTo>
                                    <a:cubicBezTo>
                                      <a:pt x="79" y="250"/>
                                      <a:pt x="79" y="250"/>
                                      <a:pt x="79" y="250"/>
                                    </a:cubicBezTo>
                                    <a:cubicBezTo>
                                      <a:pt x="79" y="247"/>
                                      <a:pt x="77" y="245"/>
                                      <a:pt x="74" y="245"/>
                                    </a:cubicBezTo>
                                    <a:close/>
                                    <a:moveTo>
                                      <a:pt x="50" y="265"/>
                                    </a:moveTo>
                                    <a:cubicBezTo>
                                      <a:pt x="57" y="261"/>
                                      <a:pt x="65" y="258"/>
                                      <a:pt x="74" y="258"/>
                                    </a:cubicBezTo>
                                    <a:cubicBezTo>
                                      <a:pt x="83" y="258"/>
                                      <a:pt x="92" y="261"/>
                                      <a:pt x="99" y="265"/>
                                    </a:cubicBezTo>
                                    <a:cubicBezTo>
                                      <a:pt x="100" y="264"/>
                                      <a:pt x="102" y="262"/>
                                      <a:pt x="103" y="261"/>
                                    </a:cubicBezTo>
                                    <a:cubicBezTo>
                                      <a:pt x="95" y="255"/>
                                      <a:pt x="85" y="252"/>
                                      <a:pt x="74" y="252"/>
                                    </a:cubicBezTo>
                                    <a:cubicBezTo>
                                      <a:pt x="63" y="252"/>
                                      <a:pt x="53" y="255"/>
                                      <a:pt x="45" y="261"/>
                                    </a:cubicBezTo>
                                    <a:cubicBezTo>
                                      <a:pt x="46" y="263"/>
                                      <a:pt x="48" y="264"/>
                                      <a:pt x="50" y="265"/>
                                    </a:cubicBezTo>
                                    <a:close/>
                                    <a:moveTo>
                                      <a:pt x="55" y="271"/>
                                    </a:moveTo>
                                    <a:cubicBezTo>
                                      <a:pt x="60" y="268"/>
                                      <a:pt x="67" y="265"/>
                                      <a:pt x="74" y="265"/>
                                    </a:cubicBezTo>
                                    <a:cubicBezTo>
                                      <a:pt x="81" y="265"/>
                                      <a:pt x="88" y="268"/>
                                      <a:pt x="94" y="271"/>
                                    </a:cubicBezTo>
                                    <a:cubicBezTo>
                                      <a:pt x="95" y="270"/>
                                      <a:pt x="96" y="268"/>
                                      <a:pt x="97" y="266"/>
                                    </a:cubicBezTo>
                                    <a:cubicBezTo>
                                      <a:pt x="91" y="262"/>
                                      <a:pt x="83" y="259"/>
                                      <a:pt x="74" y="259"/>
                                    </a:cubicBezTo>
                                    <a:cubicBezTo>
                                      <a:pt x="65" y="259"/>
                                      <a:pt x="57" y="262"/>
                                      <a:pt x="51" y="267"/>
                                    </a:cubicBezTo>
                                    <a:cubicBezTo>
                                      <a:pt x="52" y="268"/>
                                      <a:pt x="53" y="270"/>
                                      <a:pt x="55" y="271"/>
                                    </a:cubicBezTo>
                                    <a:close/>
                                    <a:moveTo>
                                      <a:pt x="58" y="277"/>
                                    </a:moveTo>
                                    <a:cubicBezTo>
                                      <a:pt x="63" y="274"/>
                                      <a:pt x="68" y="272"/>
                                      <a:pt x="74" y="272"/>
                                    </a:cubicBezTo>
                                    <a:cubicBezTo>
                                      <a:pt x="80" y="272"/>
                                      <a:pt x="85" y="274"/>
                                      <a:pt x="90" y="277"/>
                                    </a:cubicBezTo>
                                    <a:cubicBezTo>
                                      <a:pt x="91" y="276"/>
                                      <a:pt x="92" y="274"/>
                                      <a:pt x="93" y="273"/>
                                    </a:cubicBezTo>
                                    <a:cubicBezTo>
                                      <a:pt x="87" y="269"/>
                                      <a:pt x="81" y="267"/>
                                      <a:pt x="74" y="267"/>
                                    </a:cubicBezTo>
                                    <a:cubicBezTo>
                                      <a:pt x="67" y="267"/>
                                      <a:pt x="61" y="269"/>
                                      <a:pt x="55" y="273"/>
                                    </a:cubicBezTo>
                                    <a:cubicBezTo>
                                      <a:pt x="56" y="274"/>
                                      <a:pt x="57" y="276"/>
                                      <a:pt x="58" y="277"/>
                                    </a:cubicBezTo>
                                    <a:close/>
                                    <a:moveTo>
                                      <a:pt x="61" y="285"/>
                                    </a:moveTo>
                                    <a:cubicBezTo>
                                      <a:pt x="65" y="282"/>
                                      <a:pt x="69" y="280"/>
                                      <a:pt x="74" y="280"/>
                                    </a:cubicBezTo>
                                    <a:cubicBezTo>
                                      <a:pt x="79" y="280"/>
                                      <a:pt x="83" y="282"/>
                                      <a:pt x="87" y="284"/>
                                    </a:cubicBezTo>
                                    <a:cubicBezTo>
                                      <a:pt x="87" y="282"/>
                                      <a:pt x="88" y="280"/>
                                      <a:pt x="89" y="279"/>
                                    </a:cubicBezTo>
                                    <a:cubicBezTo>
                                      <a:pt x="85" y="276"/>
                                      <a:pt x="80" y="274"/>
                                      <a:pt x="74" y="274"/>
                                    </a:cubicBezTo>
                                    <a:cubicBezTo>
                                      <a:pt x="69" y="274"/>
                                      <a:pt x="63" y="276"/>
                                      <a:pt x="59" y="279"/>
                                    </a:cubicBezTo>
                                    <a:cubicBezTo>
                                      <a:pt x="60" y="281"/>
                                      <a:pt x="61" y="283"/>
                                      <a:pt x="61" y="285"/>
                                    </a:cubicBezTo>
                                    <a:close/>
                                    <a:moveTo>
                                      <a:pt x="63" y="293"/>
                                    </a:moveTo>
                                    <a:cubicBezTo>
                                      <a:pt x="66" y="290"/>
                                      <a:pt x="70" y="288"/>
                                      <a:pt x="74" y="288"/>
                                    </a:cubicBezTo>
                                    <a:cubicBezTo>
                                      <a:pt x="78" y="288"/>
                                      <a:pt x="82" y="290"/>
                                      <a:pt x="85" y="293"/>
                                    </a:cubicBezTo>
                                    <a:cubicBezTo>
                                      <a:pt x="85" y="290"/>
                                      <a:pt x="85" y="288"/>
                                      <a:pt x="86" y="286"/>
                                    </a:cubicBezTo>
                                    <a:cubicBezTo>
                                      <a:pt x="83" y="283"/>
                                      <a:pt x="79" y="282"/>
                                      <a:pt x="74" y="282"/>
                                    </a:cubicBezTo>
                                    <a:cubicBezTo>
                                      <a:pt x="69" y="282"/>
                                      <a:pt x="65" y="283"/>
                                      <a:pt x="62" y="286"/>
                                    </a:cubicBezTo>
                                    <a:cubicBezTo>
                                      <a:pt x="63" y="288"/>
                                      <a:pt x="63" y="291"/>
                                      <a:pt x="63" y="293"/>
                                    </a:cubicBezTo>
                                    <a:close/>
                                    <a:moveTo>
                                      <a:pt x="84" y="301"/>
                                    </a:moveTo>
                                    <a:cubicBezTo>
                                      <a:pt x="84" y="299"/>
                                      <a:pt x="84" y="297"/>
                                      <a:pt x="84" y="295"/>
                                    </a:cubicBezTo>
                                    <a:cubicBezTo>
                                      <a:pt x="82" y="292"/>
                                      <a:pt x="78" y="289"/>
                                      <a:pt x="74" y="289"/>
                                    </a:cubicBezTo>
                                    <a:cubicBezTo>
                                      <a:pt x="70" y="289"/>
                                      <a:pt x="66" y="292"/>
                                      <a:pt x="64" y="295"/>
                                    </a:cubicBezTo>
                                    <a:cubicBezTo>
                                      <a:pt x="64" y="297"/>
                                      <a:pt x="64" y="299"/>
                                      <a:pt x="64" y="301"/>
                                    </a:cubicBezTo>
                                    <a:cubicBezTo>
                                      <a:pt x="64" y="302"/>
                                      <a:pt x="64" y="302"/>
                                      <a:pt x="64" y="302"/>
                                    </a:cubicBezTo>
                                    <a:cubicBezTo>
                                      <a:pt x="65" y="302"/>
                                      <a:pt x="66" y="302"/>
                                      <a:pt x="68" y="302"/>
                                    </a:cubicBezTo>
                                    <a:cubicBezTo>
                                      <a:pt x="68" y="302"/>
                                      <a:pt x="67" y="301"/>
                                      <a:pt x="67" y="301"/>
                                    </a:cubicBezTo>
                                    <a:cubicBezTo>
                                      <a:pt x="67" y="298"/>
                                      <a:pt x="70" y="295"/>
                                      <a:pt x="74" y="295"/>
                                    </a:cubicBezTo>
                                    <a:cubicBezTo>
                                      <a:pt x="78" y="295"/>
                                      <a:pt x="81" y="298"/>
                                      <a:pt x="81" y="301"/>
                                    </a:cubicBezTo>
                                    <a:cubicBezTo>
                                      <a:pt x="81" y="301"/>
                                      <a:pt x="81" y="302"/>
                                      <a:pt x="81" y="302"/>
                                    </a:cubicBezTo>
                                    <a:cubicBezTo>
                                      <a:pt x="82" y="302"/>
                                      <a:pt x="83" y="302"/>
                                      <a:pt x="84" y="302"/>
                                    </a:cubicBezTo>
                                    <a:cubicBezTo>
                                      <a:pt x="84" y="302"/>
                                      <a:pt x="84" y="302"/>
                                      <a:pt x="84" y="301"/>
                                    </a:cubicBezTo>
                                    <a:close/>
                                    <a:moveTo>
                                      <a:pt x="74" y="296"/>
                                    </a:moveTo>
                                    <a:cubicBezTo>
                                      <a:pt x="71" y="296"/>
                                      <a:pt x="69" y="298"/>
                                      <a:pt x="69" y="301"/>
                                    </a:cubicBezTo>
                                    <a:cubicBezTo>
                                      <a:pt x="69" y="301"/>
                                      <a:pt x="69" y="302"/>
                                      <a:pt x="69" y="302"/>
                                    </a:cubicBezTo>
                                    <a:cubicBezTo>
                                      <a:pt x="71" y="302"/>
                                      <a:pt x="72" y="301"/>
                                      <a:pt x="74" y="301"/>
                                    </a:cubicBezTo>
                                    <a:cubicBezTo>
                                      <a:pt x="76" y="301"/>
                                      <a:pt x="78" y="302"/>
                                      <a:pt x="79" y="302"/>
                                    </a:cubicBezTo>
                                    <a:cubicBezTo>
                                      <a:pt x="79" y="302"/>
                                      <a:pt x="79" y="301"/>
                                      <a:pt x="79" y="301"/>
                                    </a:cubicBezTo>
                                    <a:cubicBezTo>
                                      <a:pt x="79" y="298"/>
                                      <a:pt x="77" y="296"/>
                                      <a:pt x="74" y="296"/>
                                    </a:cubicBezTo>
                                    <a:close/>
                                    <a:moveTo>
                                      <a:pt x="50" y="317"/>
                                    </a:moveTo>
                                    <a:cubicBezTo>
                                      <a:pt x="57" y="312"/>
                                      <a:pt x="65" y="309"/>
                                      <a:pt x="74" y="309"/>
                                    </a:cubicBezTo>
                                    <a:cubicBezTo>
                                      <a:pt x="83" y="309"/>
                                      <a:pt x="92" y="312"/>
                                      <a:pt x="99" y="317"/>
                                    </a:cubicBezTo>
                                    <a:cubicBezTo>
                                      <a:pt x="100" y="315"/>
                                      <a:pt x="102" y="314"/>
                                      <a:pt x="103" y="312"/>
                                    </a:cubicBezTo>
                                    <a:cubicBezTo>
                                      <a:pt x="95" y="307"/>
                                      <a:pt x="85" y="303"/>
                                      <a:pt x="74" y="303"/>
                                    </a:cubicBezTo>
                                    <a:cubicBezTo>
                                      <a:pt x="63" y="303"/>
                                      <a:pt x="53" y="307"/>
                                      <a:pt x="45" y="313"/>
                                    </a:cubicBezTo>
                                    <a:cubicBezTo>
                                      <a:pt x="46" y="314"/>
                                      <a:pt x="48" y="315"/>
                                      <a:pt x="50" y="317"/>
                                    </a:cubicBezTo>
                                    <a:close/>
                                    <a:moveTo>
                                      <a:pt x="55" y="323"/>
                                    </a:moveTo>
                                    <a:cubicBezTo>
                                      <a:pt x="60" y="319"/>
                                      <a:pt x="67" y="317"/>
                                      <a:pt x="74" y="317"/>
                                    </a:cubicBezTo>
                                    <a:cubicBezTo>
                                      <a:pt x="81" y="317"/>
                                      <a:pt x="88" y="319"/>
                                      <a:pt x="94" y="323"/>
                                    </a:cubicBezTo>
                                    <a:cubicBezTo>
                                      <a:pt x="95" y="321"/>
                                      <a:pt x="96" y="319"/>
                                      <a:pt x="97" y="318"/>
                                    </a:cubicBezTo>
                                    <a:cubicBezTo>
                                      <a:pt x="91" y="313"/>
                                      <a:pt x="83" y="311"/>
                                      <a:pt x="74" y="311"/>
                                    </a:cubicBezTo>
                                    <a:cubicBezTo>
                                      <a:pt x="65" y="311"/>
                                      <a:pt x="57" y="313"/>
                                      <a:pt x="51" y="318"/>
                                    </a:cubicBezTo>
                                    <a:cubicBezTo>
                                      <a:pt x="52" y="319"/>
                                      <a:pt x="53" y="321"/>
                                      <a:pt x="55" y="323"/>
                                    </a:cubicBezTo>
                                    <a:close/>
                                    <a:moveTo>
                                      <a:pt x="58" y="329"/>
                                    </a:moveTo>
                                    <a:cubicBezTo>
                                      <a:pt x="63" y="326"/>
                                      <a:pt x="68" y="324"/>
                                      <a:pt x="74" y="324"/>
                                    </a:cubicBezTo>
                                    <a:cubicBezTo>
                                      <a:pt x="80" y="324"/>
                                      <a:pt x="85" y="326"/>
                                      <a:pt x="90" y="329"/>
                                    </a:cubicBezTo>
                                    <a:cubicBezTo>
                                      <a:pt x="91" y="327"/>
                                      <a:pt x="92" y="325"/>
                                      <a:pt x="93" y="324"/>
                                    </a:cubicBezTo>
                                    <a:cubicBezTo>
                                      <a:pt x="87" y="320"/>
                                      <a:pt x="81" y="318"/>
                                      <a:pt x="74" y="318"/>
                                    </a:cubicBezTo>
                                    <a:cubicBezTo>
                                      <a:pt x="67" y="318"/>
                                      <a:pt x="61" y="320"/>
                                      <a:pt x="55" y="324"/>
                                    </a:cubicBezTo>
                                    <a:cubicBezTo>
                                      <a:pt x="56" y="326"/>
                                      <a:pt x="57" y="327"/>
                                      <a:pt x="58" y="329"/>
                                    </a:cubicBezTo>
                                    <a:close/>
                                    <a:moveTo>
                                      <a:pt x="61" y="336"/>
                                    </a:moveTo>
                                    <a:cubicBezTo>
                                      <a:pt x="65" y="333"/>
                                      <a:pt x="69" y="332"/>
                                      <a:pt x="74" y="332"/>
                                    </a:cubicBezTo>
                                    <a:cubicBezTo>
                                      <a:pt x="79" y="332"/>
                                      <a:pt x="83" y="333"/>
                                      <a:pt x="87" y="336"/>
                                    </a:cubicBezTo>
                                    <a:cubicBezTo>
                                      <a:pt x="87" y="334"/>
                                      <a:pt x="88" y="332"/>
                                      <a:pt x="89" y="330"/>
                                    </a:cubicBezTo>
                                    <a:cubicBezTo>
                                      <a:pt x="85" y="327"/>
                                      <a:pt x="80" y="325"/>
                                      <a:pt x="74" y="325"/>
                                    </a:cubicBezTo>
                                    <a:cubicBezTo>
                                      <a:pt x="69" y="325"/>
                                      <a:pt x="63" y="327"/>
                                      <a:pt x="59" y="330"/>
                                    </a:cubicBezTo>
                                    <a:cubicBezTo>
                                      <a:pt x="60" y="332"/>
                                      <a:pt x="61" y="334"/>
                                      <a:pt x="61" y="336"/>
                                    </a:cubicBezTo>
                                    <a:close/>
                                    <a:moveTo>
                                      <a:pt x="63" y="344"/>
                                    </a:moveTo>
                                    <a:cubicBezTo>
                                      <a:pt x="66" y="341"/>
                                      <a:pt x="70" y="339"/>
                                      <a:pt x="74" y="339"/>
                                    </a:cubicBezTo>
                                    <a:cubicBezTo>
                                      <a:pt x="78" y="339"/>
                                      <a:pt x="82" y="341"/>
                                      <a:pt x="85" y="344"/>
                                    </a:cubicBezTo>
                                    <a:cubicBezTo>
                                      <a:pt x="85" y="342"/>
                                      <a:pt x="85" y="339"/>
                                      <a:pt x="86" y="337"/>
                                    </a:cubicBezTo>
                                    <a:cubicBezTo>
                                      <a:pt x="83" y="335"/>
                                      <a:pt x="79" y="333"/>
                                      <a:pt x="74" y="333"/>
                                    </a:cubicBezTo>
                                    <a:cubicBezTo>
                                      <a:pt x="69" y="333"/>
                                      <a:pt x="65" y="335"/>
                                      <a:pt x="62" y="337"/>
                                    </a:cubicBezTo>
                                    <a:cubicBezTo>
                                      <a:pt x="63" y="340"/>
                                      <a:pt x="63" y="342"/>
                                      <a:pt x="63" y="344"/>
                                    </a:cubicBezTo>
                                    <a:close/>
                                    <a:moveTo>
                                      <a:pt x="84" y="353"/>
                                    </a:moveTo>
                                    <a:cubicBezTo>
                                      <a:pt x="84" y="350"/>
                                      <a:pt x="84" y="348"/>
                                      <a:pt x="84" y="346"/>
                                    </a:cubicBezTo>
                                    <a:cubicBezTo>
                                      <a:pt x="82" y="343"/>
                                      <a:pt x="78" y="341"/>
                                      <a:pt x="74" y="341"/>
                                    </a:cubicBezTo>
                                    <a:cubicBezTo>
                                      <a:pt x="70" y="341"/>
                                      <a:pt x="66" y="343"/>
                                      <a:pt x="64" y="347"/>
                                    </a:cubicBezTo>
                                    <a:cubicBezTo>
                                      <a:pt x="64" y="349"/>
                                      <a:pt x="64" y="351"/>
                                      <a:pt x="64" y="353"/>
                                    </a:cubicBezTo>
                                    <a:cubicBezTo>
                                      <a:pt x="64" y="353"/>
                                      <a:pt x="64" y="353"/>
                                      <a:pt x="64" y="354"/>
                                    </a:cubicBezTo>
                                    <a:cubicBezTo>
                                      <a:pt x="65" y="354"/>
                                      <a:pt x="66" y="353"/>
                                      <a:pt x="68" y="353"/>
                                    </a:cubicBezTo>
                                    <a:cubicBezTo>
                                      <a:pt x="68" y="353"/>
                                      <a:pt x="67" y="353"/>
                                      <a:pt x="67" y="353"/>
                                    </a:cubicBezTo>
                                    <a:cubicBezTo>
                                      <a:pt x="67" y="349"/>
                                      <a:pt x="70" y="346"/>
                                      <a:pt x="74" y="346"/>
                                    </a:cubicBezTo>
                                    <a:cubicBezTo>
                                      <a:pt x="78" y="346"/>
                                      <a:pt x="81" y="349"/>
                                      <a:pt x="81" y="353"/>
                                    </a:cubicBezTo>
                                    <a:cubicBezTo>
                                      <a:pt x="81" y="353"/>
                                      <a:pt x="81" y="353"/>
                                      <a:pt x="81" y="353"/>
                                    </a:cubicBezTo>
                                    <a:cubicBezTo>
                                      <a:pt x="82" y="353"/>
                                      <a:pt x="83" y="354"/>
                                      <a:pt x="84" y="354"/>
                                    </a:cubicBezTo>
                                    <a:cubicBezTo>
                                      <a:pt x="84" y="353"/>
                                      <a:pt x="84" y="353"/>
                                      <a:pt x="84" y="353"/>
                                    </a:cubicBezTo>
                                    <a:close/>
                                    <a:moveTo>
                                      <a:pt x="74" y="348"/>
                                    </a:moveTo>
                                    <a:cubicBezTo>
                                      <a:pt x="71" y="348"/>
                                      <a:pt x="69" y="350"/>
                                      <a:pt x="69" y="353"/>
                                    </a:cubicBezTo>
                                    <a:cubicBezTo>
                                      <a:pt x="69" y="353"/>
                                      <a:pt x="69" y="353"/>
                                      <a:pt x="69" y="353"/>
                                    </a:cubicBezTo>
                                    <a:cubicBezTo>
                                      <a:pt x="71" y="353"/>
                                      <a:pt x="72" y="353"/>
                                      <a:pt x="74" y="353"/>
                                    </a:cubicBezTo>
                                    <a:cubicBezTo>
                                      <a:pt x="76" y="353"/>
                                      <a:pt x="78" y="353"/>
                                      <a:pt x="79" y="353"/>
                                    </a:cubicBezTo>
                                    <a:cubicBezTo>
                                      <a:pt x="79" y="353"/>
                                      <a:pt x="79" y="353"/>
                                      <a:pt x="79" y="353"/>
                                    </a:cubicBezTo>
                                    <a:cubicBezTo>
                                      <a:pt x="79" y="350"/>
                                      <a:pt x="77" y="348"/>
                                      <a:pt x="74" y="348"/>
                                    </a:cubicBezTo>
                                    <a:close/>
                                    <a:moveTo>
                                      <a:pt x="50" y="368"/>
                                    </a:moveTo>
                                    <a:cubicBezTo>
                                      <a:pt x="57" y="363"/>
                                      <a:pt x="65" y="361"/>
                                      <a:pt x="74" y="361"/>
                                    </a:cubicBezTo>
                                    <a:cubicBezTo>
                                      <a:pt x="83" y="361"/>
                                      <a:pt x="92" y="363"/>
                                      <a:pt x="99" y="368"/>
                                    </a:cubicBezTo>
                                    <a:cubicBezTo>
                                      <a:pt x="100" y="367"/>
                                      <a:pt x="102" y="365"/>
                                      <a:pt x="103" y="364"/>
                                    </a:cubicBezTo>
                                    <a:cubicBezTo>
                                      <a:pt x="95" y="358"/>
                                      <a:pt x="85" y="354"/>
                                      <a:pt x="74" y="354"/>
                                    </a:cubicBezTo>
                                    <a:cubicBezTo>
                                      <a:pt x="63" y="354"/>
                                      <a:pt x="53" y="358"/>
                                      <a:pt x="45" y="364"/>
                                    </a:cubicBezTo>
                                    <a:cubicBezTo>
                                      <a:pt x="46" y="365"/>
                                      <a:pt x="48" y="367"/>
                                      <a:pt x="50" y="368"/>
                                    </a:cubicBezTo>
                                    <a:close/>
                                    <a:moveTo>
                                      <a:pt x="55" y="374"/>
                                    </a:moveTo>
                                    <a:cubicBezTo>
                                      <a:pt x="60" y="370"/>
                                      <a:pt x="67" y="368"/>
                                      <a:pt x="74" y="368"/>
                                    </a:cubicBezTo>
                                    <a:cubicBezTo>
                                      <a:pt x="81" y="368"/>
                                      <a:pt x="88" y="370"/>
                                      <a:pt x="94" y="374"/>
                                    </a:cubicBezTo>
                                    <a:cubicBezTo>
                                      <a:pt x="95" y="372"/>
                                      <a:pt x="96" y="371"/>
                                      <a:pt x="97" y="369"/>
                                    </a:cubicBezTo>
                                    <a:cubicBezTo>
                                      <a:pt x="91" y="365"/>
                                      <a:pt x="83" y="362"/>
                                      <a:pt x="74" y="362"/>
                                    </a:cubicBezTo>
                                    <a:cubicBezTo>
                                      <a:pt x="65" y="362"/>
                                      <a:pt x="57" y="365"/>
                                      <a:pt x="51" y="369"/>
                                    </a:cubicBezTo>
                                    <a:cubicBezTo>
                                      <a:pt x="52" y="371"/>
                                      <a:pt x="53" y="372"/>
                                      <a:pt x="55" y="374"/>
                                    </a:cubicBezTo>
                                    <a:close/>
                                    <a:moveTo>
                                      <a:pt x="58" y="380"/>
                                    </a:moveTo>
                                    <a:cubicBezTo>
                                      <a:pt x="63" y="377"/>
                                      <a:pt x="68" y="375"/>
                                      <a:pt x="74" y="375"/>
                                    </a:cubicBezTo>
                                    <a:cubicBezTo>
                                      <a:pt x="80" y="375"/>
                                      <a:pt x="85" y="377"/>
                                      <a:pt x="90" y="380"/>
                                    </a:cubicBezTo>
                                    <a:cubicBezTo>
                                      <a:pt x="91" y="378"/>
                                      <a:pt x="92" y="377"/>
                                      <a:pt x="93" y="375"/>
                                    </a:cubicBezTo>
                                    <a:cubicBezTo>
                                      <a:pt x="87" y="372"/>
                                      <a:pt x="81" y="370"/>
                                      <a:pt x="74" y="370"/>
                                    </a:cubicBezTo>
                                    <a:cubicBezTo>
                                      <a:pt x="67" y="370"/>
                                      <a:pt x="61" y="372"/>
                                      <a:pt x="55" y="375"/>
                                    </a:cubicBezTo>
                                    <a:cubicBezTo>
                                      <a:pt x="56" y="377"/>
                                      <a:pt x="57" y="378"/>
                                      <a:pt x="58" y="380"/>
                                    </a:cubicBezTo>
                                    <a:close/>
                                    <a:moveTo>
                                      <a:pt x="61" y="387"/>
                                    </a:moveTo>
                                    <a:cubicBezTo>
                                      <a:pt x="65" y="385"/>
                                      <a:pt x="69" y="383"/>
                                      <a:pt x="74" y="383"/>
                                    </a:cubicBezTo>
                                    <a:cubicBezTo>
                                      <a:pt x="79" y="383"/>
                                      <a:pt x="83" y="385"/>
                                      <a:pt x="87" y="387"/>
                                    </a:cubicBezTo>
                                    <a:cubicBezTo>
                                      <a:pt x="87" y="385"/>
                                      <a:pt x="88" y="383"/>
                                      <a:pt x="89" y="381"/>
                                    </a:cubicBezTo>
                                    <a:cubicBezTo>
                                      <a:pt x="85" y="378"/>
                                      <a:pt x="80" y="377"/>
                                      <a:pt x="74" y="377"/>
                                    </a:cubicBezTo>
                                    <a:cubicBezTo>
                                      <a:pt x="69" y="377"/>
                                      <a:pt x="63" y="379"/>
                                      <a:pt x="59" y="381"/>
                                    </a:cubicBezTo>
                                    <a:cubicBezTo>
                                      <a:pt x="60" y="383"/>
                                      <a:pt x="61" y="385"/>
                                      <a:pt x="61" y="387"/>
                                    </a:cubicBezTo>
                                    <a:close/>
                                    <a:moveTo>
                                      <a:pt x="63" y="396"/>
                                    </a:moveTo>
                                    <a:cubicBezTo>
                                      <a:pt x="66" y="393"/>
                                      <a:pt x="70" y="390"/>
                                      <a:pt x="74" y="390"/>
                                    </a:cubicBezTo>
                                    <a:cubicBezTo>
                                      <a:pt x="78" y="390"/>
                                      <a:pt x="82" y="392"/>
                                      <a:pt x="85" y="395"/>
                                    </a:cubicBezTo>
                                    <a:cubicBezTo>
                                      <a:pt x="85" y="393"/>
                                      <a:pt x="85" y="391"/>
                                      <a:pt x="86" y="389"/>
                                    </a:cubicBezTo>
                                    <a:cubicBezTo>
                                      <a:pt x="83" y="386"/>
                                      <a:pt x="79" y="385"/>
                                      <a:pt x="74" y="385"/>
                                    </a:cubicBezTo>
                                    <a:cubicBezTo>
                                      <a:pt x="69" y="385"/>
                                      <a:pt x="65" y="386"/>
                                      <a:pt x="62" y="389"/>
                                    </a:cubicBezTo>
                                    <a:cubicBezTo>
                                      <a:pt x="63" y="391"/>
                                      <a:pt x="63" y="393"/>
                                      <a:pt x="63" y="396"/>
                                    </a:cubicBezTo>
                                    <a:close/>
                                    <a:moveTo>
                                      <a:pt x="84" y="404"/>
                                    </a:moveTo>
                                    <a:cubicBezTo>
                                      <a:pt x="84" y="402"/>
                                      <a:pt x="84" y="400"/>
                                      <a:pt x="84" y="398"/>
                                    </a:cubicBezTo>
                                    <a:cubicBezTo>
                                      <a:pt x="82" y="394"/>
                                      <a:pt x="78" y="392"/>
                                      <a:pt x="74" y="392"/>
                                    </a:cubicBezTo>
                                    <a:cubicBezTo>
                                      <a:pt x="70" y="392"/>
                                      <a:pt x="66" y="394"/>
                                      <a:pt x="64" y="398"/>
                                    </a:cubicBezTo>
                                    <a:cubicBezTo>
                                      <a:pt x="64" y="400"/>
                                      <a:pt x="64" y="402"/>
                                      <a:pt x="64" y="404"/>
                                    </a:cubicBezTo>
                                    <a:cubicBezTo>
                                      <a:pt x="64" y="404"/>
                                      <a:pt x="64" y="405"/>
                                      <a:pt x="64" y="405"/>
                                    </a:cubicBezTo>
                                    <a:cubicBezTo>
                                      <a:pt x="65" y="405"/>
                                      <a:pt x="66" y="405"/>
                                      <a:pt x="68" y="405"/>
                                    </a:cubicBezTo>
                                    <a:cubicBezTo>
                                      <a:pt x="68" y="404"/>
                                      <a:pt x="67" y="404"/>
                                      <a:pt x="67" y="404"/>
                                    </a:cubicBezTo>
                                    <a:cubicBezTo>
                                      <a:pt x="67" y="400"/>
                                      <a:pt x="70" y="397"/>
                                      <a:pt x="74" y="397"/>
                                    </a:cubicBezTo>
                                    <a:cubicBezTo>
                                      <a:pt x="78" y="397"/>
                                      <a:pt x="81" y="400"/>
                                      <a:pt x="81" y="404"/>
                                    </a:cubicBezTo>
                                    <a:cubicBezTo>
                                      <a:pt x="81" y="404"/>
                                      <a:pt x="81" y="404"/>
                                      <a:pt x="81" y="405"/>
                                    </a:cubicBezTo>
                                    <a:cubicBezTo>
                                      <a:pt x="82" y="405"/>
                                      <a:pt x="83" y="405"/>
                                      <a:pt x="84" y="405"/>
                                    </a:cubicBezTo>
                                    <a:cubicBezTo>
                                      <a:pt x="84" y="405"/>
                                      <a:pt x="84" y="404"/>
                                      <a:pt x="84" y="404"/>
                                    </a:cubicBezTo>
                                    <a:close/>
                                    <a:moveTo>
                                      <a:pt x="74" y="399"/>
                                    </a:moveTo>
                                    <a:cubicBezTo>
                                      <a:pt x="71" y="399"/>
                                      <a:pt x="69" y="401"/>
                                      <a:pt x="69" y="404"/>
                                    </a:cubicBezTo>
                                    <a:cubicBezTo>
                                      <a:pt x="69" y="404"/>
                                      <a:pt x="69" y="404"/>
                                      <a:pt x="69" y="404"/>
                                    </a:cubicBezTo>
                                    <a:cubicBezTo>
                                      <a:pt x="71" y="404"/>
                                      <a:pt x="72" y="404"/>
                                      <a:pt x="74" y="404"/>
                                    </a:cubicBezTo>
                                    <a:cubicBezTo>
                                      <a:pt x="76" y="404"/>
                                      <a:pt x="78" y="404"/>
                                      <a:pt x="79" y="404"/>
                                    </a:cubicBezTo>
                                    <a:cubicBezTo>
                                      <a:pt x="79" y="404"/>
                                      <a:pt x="79" y="404"/>
                                      <a:pt x="79" y="404"/>
                                    </a:cubicBezTo>
                                    <a:cubicBezTo>
                                      <a:pt x="79" y="401"/>
                                      <a:pt x="77" y="399"/>
                                      <a:pt x="74" y="399"/>
                                    </a:cubicBezTo>
                                    <a:close/>
                                    <a:moveTo>
                                      <a:pt x="50" y="420"/>
                                    </a:moveTo>
                                    <a:cubicBezTo>
                                      <a:pt x="57" y="415"/>
                                      <a:pt x="65" y="412"/>
                                      <a:pt x="74" y="412"/>
                                    </a:cubicBezTo>
                                    <a:cubicBezTo>
                                      <a:pt x="83" y="412"/>
                                      <a:pt x="92" y="415"/>
                                      <a:pt x="99" y="419"/>
                                    </a:cubicBezTo>
                                    <a:cubicBezTo>
                                      <a:pt x="100" y="418"/>
                                      <a:pt x="102" y="417"/>
                                      <a:pt x="103" y="415"/>
                                    </a:cubicBezTo>
                                    <a:cubicBezTo>
                                      <a:pt x="95" y="409"/>
                                      <a:pt x="85" y="406"/>
                                      <a:pt x="74" y="406"/>
                                    </a:cubicBezTo>
                                    <a:cubicBezTo>
                                      <a:pt x="63" y="406"/>
                                      <a:pt x="53" y="409"/>
                                      <a:pt x="45" y="415"/>
                                    </a:cubicBezTo>
                                    <a:cubicBezTo>
                                      <a:pt x="46" y="417"/>
                                      <a:pt x="48" y="418"/>
                                      <a:pt x="50" y="420"/>
                                    </a:cubicBezTo>
                                    <a:close/>
                                    <a:moveTo>
                                      <a:pt x="55" y="426"/>
                                    </a:moveTo>
                                    <a:cubicBezTo>
                                      <a:pt x="60" y="422"/>
                                      <a:pt x="67" y="420"/>
                                      <a:pt x="74" y="420"/>
                                    </a:cubicBezTo>
                                    <a:cubicBezTo>
                                      <a:pt x="81" y="420"/>
                                      <a:pt x="88" y="422"/>
                                      <a:pt x="94" y="425"/>
                                    </a:cubicBezTo>
                                    <a:cubicBezTo>
                                      <a:pt x="95" y="424"/>
                                      <a:pt x="96" y="422"/>
                                      <a:pt x="97" y="421"/>
                                    </a:cubicBezTo>
                                    <a:cubicBezTo>
                                      <a:pt x="91" y="416"/>
                                      <a:pt x="83" y="413"/>
                                      <a:pt x="74" y="413"/>
                                    </a:cubicBezTo>
                                    <a:cubicBezTo>
                                      <a:pt x="65" y="413"/>
                                      <a:pt x="57" y="416"/>
                                      <a:pt x="51" y="421"/>
                                    </a:cubicBezTo>
                                    <a:cubicBezTo>
                                      <a:pt x="52" y="422"/>
                                      <a:pt x="53" y="424"/>
                                      <a:pt x="55" y="426"/>
                                    </a:cubicBezTo>
                                    <a:close/>
                                    <a:moveTo>
                                      <a:pt x="58" y="431"/>
                                    </a:moveTo>
                                    <a:cubicBezTo>
                                      <a:pt x="63" y="428"/>
                                      <a:pt x="68" y="427"/>
                                      <a:pt x="74" y="427"/>
                                    </a:cubicBezTo>
                                    <a:cubicBezTo>
                                      <a:pt x="80" y="427"/>
                                      <a:pt x="85" y="428"/>
                                      <a:pt x="90" y="431"/>
                                    </a:cubicBezTo>
                                    <a:cubicBezTo>
                                      <a:pt x="91" y="430"/>
                                      <a:pt x="92" y="428"/>
                                      <a:pt x="93" y="427"/>
                                    </a:cubicBezTo>
                                    <a:cubicBezTo>
                                      <a:pt x="87" y="423"/>
                                      <a:pt x="81" y="421"/>
                                      <a:pt x="74" y="421"/>
                                    </a:cubicBezTo>
                                    <a:cubicBezTo>
                                      <a:pt x="67" y="421"/>
                                      <a:pt x="61" y="423"/>
                                      <a:pt x="55" y="427"/>
                                    </a:cubicBezTo>
                                    <a:cubicBezTo>
                                      <a:pt x="56" y="428"/>
                                      <a:pt x="57" y="430"/>
                                      <a:pt x="58" y="431"/>
                                    </a:cubicBezTo>
                                    <a:close/>
                                    <a:moveTo>
                                      <a:pt x="61" y="439"/>
                                    </a:moveTo>
                                    <a:cubicBezTo>
                                      <a:pt x="65" y="436"/>
                                      <a:pt x="69" y="434"/>
                                      <a:pt x="74" y="434"/>
                                    </a:cubicBezTo>
                                    <a:cubicBezTo>
                                      <a:pt x="79" y="434"/>
                                      <a:pt x="83" y="436"/>
                                      <a:pt x="87" y="438"/>
                                    </a:cubicBezTo>
                                    <a:cubicBezTo>
                                      <a:pt x="87" y="436"/>
                                      <a:pt x="88" y="435"/>
                                      <a:pt x="89" y="433"/>
                                    </a:cubicBezTo>
                                    <a:cubicBezTo>
                                      <a:pt x="85" y="430"/>
                                      <a:pt x="80" y="428"/>
                                      <a:pt x="74" y="428"/>
                                    </a:cubicBezTo>
                                    <a:cubicBezTo>
                                      <a:pt x="69" y="428"/>
                                      <a:pt x="63" y="430"/>
                                      <a:pt x="59" y="433"/>
                                    </a:cubicBezTo>
                                    <a:cubicBezTo>
                                      <a:pt x="60" y="435"/>
                                      <a:pt x="61" y="437"/>
                                      <a:pt x="61" y="439"/>
                                    </a:cubicBezTo>
                                    <a:close/>
                                    <a:moveTo>
                                      <a:pt x="63" y="447"/>
                                    </a:moveTo>
                                    <a:cubicBezTo>
                                      <a:pt x="66" y="444"/>
                                      <a:pt x="70" y="442"/>
                                      <a:pt x="74" y="442"/>
                                    </a:cubicBezTo>
                                    <a:cubicBezTo>
                                      <a:pt x="78" y="442"/>
                                      <a:pt x="82" y="444"/>
                                      <a:pt x="85" y="447"/>
                                    </a:cubicBezTo>
                                    <a:cubicBezTo>
                                      <a:pt x="85" y="444"/>
                                      <a:pt x="85" y="442"/>
                                      <a:pt x="86" y="440"/>
                                    </a:cubicBezTo>
                                    <a:cubicBezTo>
                                      <a:pt x="83" y="437"/>
                                      <a:pt x="79" y="436"/>
                                      <a:pt x="74" y="436"/>
                                    </a:cubicBezTo>
                                    <a:cubicBezTo>
                                      <a:pt x="69" y="436"/>
                                      <a:pt x="65" y="438"/>
                                      <a:pt x="62" y="440"/>
                                    </a:cubicBezTo>
                                    <a:cubicBezTo>
                                      <a:pt x="63" y="442"/>
                                      <a:pt x="63" y="445"/>
                                      <a:pt x="63" y="447"/>
                                    </a:cubicBezTo>
                                    <a:close/>
                                    <a:moveTo>
                                      <a:pt x="84" y="455"/>
                                    </a:moveTo>
                                    <a:cubicBezTo>
                                      <a:pt x="84" y="453"/>
                                      <a:pt x="84" y="451"/>
                                      <a:pt x="84" y="449"/>
                                    </a:cubicBezTo>
                                    <a:cubicBezTo>
                                      <a:pt x="82" y="446"/>
                                      <a:pt x="78" y="443"/>
                                      <a:pt x="74" y="443"/>
                                    </a:cubicBezTo>
                                    <a:cubicBezTo>
                                      <a:pt x="70" y="443"/>
                                      <a:pt x="66" y="446"/>
                                      <a:pt x="64" y="449"/>
                                    </a:cubicBezTo>
                                    <a:cubicBezTo>
                                      <a:pt x="64" y="451"/>
                                      <a:pt x="64" y="453"/>
                                      <a:pt x="64" y="455"/>
                                    </a:cubicBezTo>
                                    <a:cubicBezTo>
                                      <a:pt x="64" y="456"/>
                                      <a:pt x="64" y="456"/>
                                      <a:pt x="64" y="457"/>
                                    </a:cubicBezTo>
                                    <a:cubicBezTo>
                                      <a:pt x="65" y="456"/>
                                      <a:pt x="66" y="456"/>
                                      <a:pt x="68" y="456"/>
                                    </a:cubicBezTo>
                                    <a:cubicBezTo>
                                      <a:pt x="68" y="456"/>
                                      <a:pt x="67" y="456"/>
                                      <a:pt x="67" y="455"/>
                                    </a:cubicBezTo>
                                    <a:cubicBezTo>
                                      <a:pt x="67" y="452"/>
                                      <a:pt x="70" y="449"/>
                                      <a:pt x="74" y="449"/>
                                    </a:cubicBezTo>
                                    <a:cubicBezTo>
                                      <a:pt x="78" y="449"/>
                                      <a:pt x="81" y="452"/>
                                      <a:pt x="81" y="455"/>
                                    </a:cubicBezTo>
                                    <a:cubicBezTo>
                                      <a:pt x="81" y="456"/>
                                      <a:pt x="81" y="456"/>
                                      <a:pt x="81" y="456"/>
                                    </a:cubicBezTo>
                                    <a:cubicBezTo>
                                      <a:pt x="82" y="456"/>
                                      <a:pt x="83" y="456"/>
                                      <a:pt x="84" y="457"/>
                                    </a:cubicBezTo>
                                    <a:cubicBezTo>
                                      <a:pt x="84" y="456"/>
                                      <a:pt x="84" y="456"/>
                                      <a:pt x="84" y="455"/>
                                    </a:cubicBezTo>
                                    <a:close/>
                                    <a:moveTo>
                                      <a:pt x="74" y="450"/>
                                    </a:moveTo>
                                    <a:cubicBezTo>
                                      <a:pt x="71" y="450"/>
                                      <a:pt x="69" y="453"/>
                                      <a:pt x="69" y="455"/>
                                    </a:cubicBezTo>
                                    <a:cubicBezTo>
                                      <a:pt x="69" y="456"/>
                                      <a:pt x="69" y="456"/>
                                      <a:pt x="69" y="456"/>
                                    </a:cubicBezTo>
                                    <a:cubicBezTo>
                                      <a:pt x="71" y="456"/>
                                      <a:pt x="72" y="456"/>
                                      <a:pt x="74" y="456"/>
                                    </a:cubicBezTo>
                                    <a:cubicBezTo>
                                      <a:pt x="76" y="456"/>
                                      <a:pt x="78" y="456"/>
                                      <a:pt x="79" y="456"/>
                                    </a:cubicBezTo>
                                    <a:cubicBezTo>
                                      <a:pt x="79" y="456"/>
                                      <a:pt x="79" y="456"/>
                                      <a:pt x="79" y="455"/>
                                    </a:cubicBezTo>
                                    <a:cubicBezTo>
                                      <a:pt x="79" y="453"/>
                                      <a:pt x="77" y="450"/>
                                      <a:pt x="74" y="450"/>
                                    </a:cubicBezTo>
                                    <a:close/>
                                    <a:moveTo>
                                      <a:pt x="86" y="491"/>
                                    </a:moveTo>
                                    <a:cubicBezTo>
                                      <a:pt x="83" y="489"/>
                                      <a:pt x="79" y="487"/>
                                      <a:pt x="74" y="487"/>
                                    </a:cubicBezTo>
                                    <a:cubicBezTo>
                                      <a:pt x="69" y="487"/>
                                      <a:pt x="65" y="489"/>
                                      <a:pt x="62" y="492"/>
                                    </a:cubicBezTo>
                                    <a:cubicBezTo>
                                      <a:pt x="63" y="494"/>
                                      <a:pt x="63" y="496"/>
                                      <a:pt x="63" y="498"/>
                                    </a:cubicBezTo>
                                    <a:cubicBezTo>
                                      <a:pt x="66" y="495"/>
                                      <a:pt x="70" y="493"/>
                                      <a:pt x="74" y="493"/>
                                    </a:cubicBezTo>
                                    <a:cubicBezTo>
                                      <a:pt x="78" y="493"/>
                                      <a:pt x="82" y="495"/>
                                      <a:pt x="85" y="498"/>
                                    </a:cubicBezTo>
                                    <a:cubicBezTo>
                                      <a:pt x="85" y="496"/>
                                      <a:pt x="85" y="494"/>
                                      <a:pt x="86" y="491"/>
                                    </a:cubicBezTo>
                                    <a:close/>
                                    <a:moveTo>
                                      <a:pt x="89" y="484"/>
                                    </a:moveTo>
                                    <a:cubicBezTo>
                                      <a:pt x="85" y="481"/>
                                      <a:pt x="80" y="480"/>
                                      <a:pt x="74" y="480"/>
                                    </a:cubicBezTo>
                                    <a:cubicBezTo>
                                      <a:pt x="69" y="480"/>
                                      <a:pt x="63" y="481"/>
                                      <a:pt x="59" y="484"/>
                                    </a:cubicBezTo>
                                    <a:cubicBezTo>
                                      <a:pt x="60" y="486"/>
                                      <a:pt x="61" y="488"/>
                                      <a:pt x="61" y="490"/>
                                    </a:cubicBezTo>
                                    <a:cubicBezTo>
                                      <a:pt x="65" y="487"/>
                                      <a:pt x="69" y="486"/>
                                      <a:pt x="74" y="486"/>
                                    </a:cubicBezTo>
                                    <a:cubicBezTo>
                                      <a:pt x="79" y="486"/>
                                      <a:pt x="83" y="487"/>
                                      <a:pt x="87" y="490"/>
                                    </a:cubicBezTo>
                                    <a:cubicBezTo>
                                      <a:pt x="87" y="488"/>
                                      <a:pt x="88" y="486"/>
                                      <a:pt x="89" y="484"/>
                                    </a:cubicBezTo>
                                    <a:close/>
                                    <a:moveTo>
                                      <a:pt x="93" y="478"/>
                                    </a:moveTo>
                                    <a:cubicBezTo>
                                      <a:pt x="87" y="475"/>
                                      <a:pt x="81" y="473"/>
                                      <a:pt x="74" y="473"/>
                                    </a:cubicBezTo>
                                    <a:cubicBezTo>
                                      <a:pt x="67" y="473"/>
                                      <a:pt x="61" y="475"/>
                                      <a:pt x="55" y="478"/>
                                    </a:cubicBezTo>
                                    <a:cubicBezTo>
                                      <a:pt x="56" y="480"/>
                                      <a:pt x="57" y="481"/>
                                      <a:pt x="58" y="483"/>
                                    </a:cubicBezTo>
                                    <a:cubicBezTo>
                                      <a:pt x="63" y="480"/>
                                      <a:pt x="68" y="478"/>
                                      <a:pt x="74" y="478"/>
                                    </a:cubicBezTo>
                                    <a:cubicBezTo>
                                      <a:pt x="80" y="478"/>
                                      <a:pt x="85" y="480"/>
                                      <a:pt x="90" y="483"/>
                                    </a:cubicBezTo>
                                    <a:cubicBezTo>
                                      <a:pt x="91" y="481"/>
                                      <a:pt x="92" y="480"/>
                                      <a:pt x="93" y="478"/>
                                    </a:cubicBezTo>
                                    <a:close/>
                                    <a:moveTo>
                                      <a:pt x="97" y="472"/>
                                    </a:moveTo>
                                    <a:cubicBezTo>
                                      <a:pt x="91" y="467"/>
                                      <a:pt x="83" y="465"/>
                                      <a:pt x="74" y="465"/>
                                    </a:cubicBezTo>
                                    <a:cubicBezTo>
                                      <a:pt x="65" y="465"/>
                                      <a:pt x="57" y="468"/>
                                      <a:pt x="51" y="472"/>
                                    </a:cubicBezTo>
                                    <a:cubicBezTo>
                                      <a:pt x="52" y="474"/>
                                      <a:pt x="53" y="475"/>
                                      <a:pt x="55" y="477"/>
                                    </a:cubicBezTo>
                                    <a:cubicBezTo>
                                      <a:pt x="60" y="473"/>
                                      <a:pt x="67" y="471"/>
                                      <a:pt x="74" y="471"/>
                                    </a:cubicBezTo>
                                    <a:cubicBezTo>
                                      <a:pt x="81" y="471"/>
                                      <a:pt x="88" y="473"/>
                                      <a:pt x="94" y="477"/>
                                    </a:cubicBezTo>
                                    <a:cubicBezTo>
                                      <a:pt x="95" y="475"/>
                                      <a:pt x="96" y="473"/>
                                      <a:pt x="97" y="472"/>
                                    </a:cubicBezTo>
                                    <a:close/>
                                    <a:moveTo>
                                      <a:pt x="103" y="467"/>
                                    </a:moveTo>
                                    <a:cubicBezTo>
                                      <a:pt x="95" y="461"/>
                                      <a:pt x="85" y="457"/>
                                      <a:pt x="74" y="457"/>
                                    </a:cubicBezTo>
                                    <a:cubicBezTo>
                                      <a:pt x="63" y="457"/>
                                      <a:pt x="53" y="461"/>
                                      <a:pt x="45" y="467"/>
                                    </a:cubicBezTo>
                                    <a:cubicBezTo>
                                      <a:pt x="46" y="468"/>
                                      <a:pt x="48" y="469"/>
                                      <a:pt x="50" y="471"/>
                                    </a:cubicBezTo>
                                    <a:cubicBezTo>
                                      <a:pt x="57" y="466"/>
                                      <a:pt x="65" y="463"/>
                                      <a:pt x="74" y="463"/>
                                    </a:cubicBezTo>
                                    <a:cubicBezTo>
                                      <a:pt x="83" y="463"/>
                                      <a:pt x="92" y="466"/>
                                      <a:pt x="99" y="471"/>
                                    </a:cubicBezTo>
                                    <a:cubicBezTo>
                                      <a:pt x="100" y="469"/>
                                      <a:pt x="102" y="468"/>
                                      <a:pt x="103" y="467"/>
                                    </a:cubicBezTo>
                                    <a:close/>
                                    <a:moveTo>
                                      <a:pt x="140" y="455"/>
                                    </a:moveTo>
                                    <a:cubicBezTo>
                                      <a:pt x="140" y="453"/>
                                      <a:pt x="138" y="450"/>
                                      <a:pt x="135" y="450"/>
                                    </a:cubicBezTo>
                                    <a:cubicBezTo>
                                      <a:pt x="132" y="450"/>
                                      <a:pt x="130" y="453"/>
                                      <a:pt x="130" y="455"/>
                                    </a:cubicBezTo>
                                    <a:cubicBezTo>
                                      <a:pt x="130" y="456"/>
                                      <a:pt x="130" y="456"/>
                                      <a:pt x="130" y="456"/>
                                    </a:cubicBezTo>
                                    <a:cubicBezTo>
                                      <a:pt x="132" y="456"/>
                                      <a:pt x="133" y="456"/>
                                      <a:pt x="135" y="456"/>
                                    </a:cubicBezTo>
                                    <a:cubicBezTo>
                                      <a:pt x="137" y="456"/>
                                      <a:pt x="138" y="456"/>
                                      <a:pt x="140" y="456"/>
                                    </a:cubicBezTo>
                                    <a:cubicBezTo>
                                      <a:pt x="140" y="456"/>
                                      <a:pt x="140" y="456"/>
                                      <a:pt x="140" y="455"/>
                                    </a:cubicBezTo>
                                    <a:close/>
                                    <a:moveTo>
                                      <a:pt x="147" y="455"/>
                                    </a:moveTo>
                                    <a:cubicBezTo>
                                      <a:pt x="147" y="449"/>
                                      <a:pt x="142" y="443"/>
                                      <a:pt x="135" y="443"/>
                                    </a:cubicBezTo>
                                    <a:cubicBezTo>
                                      <a:pt x="128" y="443"/>
                                      <a:pt x="123" y="449"/>
                                      <a:pt x="123" y="455"/>
                                    </a:cubicBezTo>
                                    <a:cubicBezTo>
                                      <a:pt x="123" y="456"/>
                                      <a:pt x="123" y="456"/>
                                      <a:pt x="123" y="457"/>
                                    </a:cubicBezTo>
                                    <a:cubicBezTo>
                                      <a:pt x="125" y="457"/>
                                      <a:pt x="127" y="456"/>
                                      <a:pt x="128" y="456"/>
                                    </a:cubicBezTo>
                                    <a:cubicBezTo>
                                      <a:pt x="128" y="456"/>
                                      <a:pt x="128" y="456"/>
                                      <a:pt x="128" y="455"/>
                                    </a:cubicBezTo>
                                    <a:cubicBezTo>
                                      <a:pt x="128" y="452"/>
                                      <a:pt x="131" y="449"/>
                                      <a:pt x="135" y="449"/>
                                    </a:cubicBezTo>
                                    <a:cubicBezTo>
                                      <a:pt x="139" y="449"/>
                                      <a:pt x="142" y="452"/>
                                      <a:pt x="142" y="455"/>
                                    </a:cubicBezTo>
                                    <a:cubicBezTo>
                                      <a:pt x="142" y="456"/>
                                      <a:pt x="142" y="456"/>
                                      <a:pt x="142" y="456"/>
                                    </a:cubicBezTo>
                                    <a:cubicBezTo>
                                      <a:pt x="143" y="456"/>
                                      <a:pt x="145" y="457"/>
                                      <a:pt x="147" y="457"/>
                                    </a:cubicBezTo>
                                    <a:cubicBezTo>
                                      <a:pt x="147" y="456"/>
                                      <a:pt x="147" y="456"/>
                                      <a:pt x="147" y="455"/>
                                    </a:cubicBezTo>
                                    <a:close/>
                                    <a:moveTo>
                                      <a:pt x="155" y="455"/>
                                    </a:moveTo>
                                    <a:cubicBezTo>
                                      <a:pt x="155" y="450"/>
                                      <a:pt x="152" y="445"/>
                                      <a:pt x="149" y="442"/>
                                    </a:cubicBezTo>
                                    <a:cubicBezTo>
                                      <a:pt x="145" y="438"/>
                                      <a:pt x="140" y="436"/>
                                      <a:pt x="135" y="436"/>
                                    </a:cubicBezTo>
                                    <a:cubicBezTo>
                                      <a:pt x="130" y="436"/>
                                      <a:pt x="125" y="438"/>
                                      <a:pt x="121" y="442"/>
                                    </a:cubicBezTo>
                                    <a:cubicBezTo>
                                      <a:pt x="118" y="445"/>
                                      <a:pt x="116" y="450"/>
                                      <a:pt x="116" y="455"/>
                                    </a:cubicBezTo>
                                    <a:cubicBezTo>
                                      <a:pt x="116" y="457"/>
                                      <a:pt x="116" y="458"/>
                                      <a:pt x="116" y="459"/>
                                    </a:cubicBezTo>
                                    <a:cubicBezTo>
                                      <a:pt x="118" y="459"/>
                                      <a:pt x="120" y="458"/>
                                      <a:pt x="122" y="457"/>
                                    </a:cubicBezTo>
                                    <a:cubicBezTo>
                                      <a:pt x="122" y="457"/>
                                      <a:pt x="121" y="456"/>
                                      <a:pt x="121" y="455"/>
                                    </a:cubicBezTo>
                                    <a:cubicBezTo>
                                      <a:pt x="121" y="448"/>
                                      <a:pt x="128" y="442"/>
                                      <a:pt x="135" y="442"/>
                                    </a:cubicBezTo>
                                    <a:cubicBezTo>
                                      <a:pt x="143" y="442"/>
                                      <a:pt x="149" y="448"/>
                                      <a:pt x="149" y="455"/>
                                    </a:cubicBezTo>
                                    <a:cubicBezTo>
                                      <a:pt x="149" y="456"/>
                                      <a:pt x="149" y="457"/>
                                      <a:pt x="148" y="457"/>
                                    </a:cubicBezTo>
                                    <a:cubicBezTo>
                                      <a:pt x="150" y="458"/>
                                      <a:pt x="152" y="459"/>
                                      <a:pt x="154" y="459"/>
                                    </a:cubicBezTo>
                                    <a:cubicBezTo>
                                      <a:pt x="154" y="458"/>
                                      <a:pt x="155" y="457"/>
                                      <a:pt x="155" y="455"/>
                                    </a:cubicBezTo>
                                    <a:close/>
                                    <a:moveTo>
                                      <a:pt x="162" y="455"/>
                                    </a:moveTo>
                                    <a:cubicBezTo>
                                      <a:pt x="162" y="448"/>
                                      <a:pt x="159" y="441"/>
                                      <a:pt x="154" y="436"/>
                                    </a:cubicBezTo>
                                    <a:cubicBezTo>
                                      <a:pt x="149" y="431"/>
                                      <a:pt x="143" y="428"/>
                                      <a:pt x="135" y="428"/>
                                    </a:cubicBezTo>
                                    <a:cubicBezTo>
                                      <a:pt x="128" y="428"/>
                                      <a:pt x="121" y="431"/>
                                      <a:pt x="116" y="436"/>
                                    </a:cubicBezTo>
                                    <a:cubicBezTo>
                                      <a:pt x="111" y="441"/>
                                      <a:pt x="108" y="448"/>
                                      <a:pt x="108" y="455"/>
                                    </a:cubicBezTo>
                                    <a:cubicBezTo>
                                      <a:pt x="108" y="458"/>
                                      <a:pt x="108" y="460"/>
                                      <a:pt x="109" y="463"/>
                                    </a:cubicBezTo>
                                    <a:cubicBezTo>
                                      <a:pt x="111" y="462"/>
                                      <a:pt x="113" y="461"/>
                                      <a:pt x="114" y="460"/>
                                    </a:cubicBezTo>
                                    <a:cubicBezTo>
                                      <a:pt x="114" y="458"/>
                                      <a:pt x="114" y="457"/>
                                      <a:pt x="114" y="455"/>
                                    </a:cubicBezTo>
                                    <a:cubicBezTo>
                                      <a:pt x="114" y="444"/>
                                      <a:pt x="123" y="434"/>
                                      <a:pt x="135" y="434"/>
                                    </a:cubicBezTo>
                                    <a:cubicBezTo>
                                      <a:pt x="147" y="434"/>
                                      <a:pt x="156" y="444"/>
                                      <a:pt x="156" y="455"/>
                                    </a:cubicBezTo>
                                    <a:cubicBezTo>
                                      <a:pt x="156" y="457"/>
                                      <a:pt x="156" y="458"/>
                                      <a:pt x="156" y="460"/>
                                    </a:cubicBezTo>
                                    <a:cubicBezTo>
                                      <a:pt x="158" y="461"/>
                                      <a:pt x="159" y="462"/>
                                      <a:pt x="161" y="463"/>
                                    </a:cubicBezTo>
                                    <a:cubicBezTo>
                                      <a:pt x="162" y="460"/>
                                      <a:pt x="162" y="458"/>
                                      <a:pt x="162" y="455"/>
                                    </a:cubicBezTo>
                                    <a:close/>
                                    <a:moveTo>
                                      <a:pt x="165" y="465"/>
                                    </a:moveTo>
                                    <a:cubicBezTo>
                                      <a:pt x="166" y="465"/>
                                      <a:pt x="167" y="464"/>
                                      <a:pt x="168" y="463"/>
                                    </a:cubicBezTo>
                                    <a:cubicBezTo>
                                      <a:pt x="169" y="461"/>
                                      <a:pt x="169" y="458"/>
                                      <a:pt x="169" y="455"/>
                                    </a:cubicBezTo>
                                    <a:cubicBezTo>
                                      <a:pt x="169" y="446"/>
                                      <a:pt x="165" y="437"/>
                                      <a:pt x="159" y="431"/>
                                    </a:cubicBezTo>
                                    <a:cubicBezTo>
                                      <a:pt x="153" y="425"/>
                                      <a:pt x="144" y="421"/>
                                      <a:pt x="135" y="421"/>
                                    </a:cubicBezTo>
                                    <a:cubicBezTo>
                                      <a:pt x="126" y="421"/>
                                      <a:pt x="117" y="425"/>
                                      <a:pt x="111" y="431"/>
                                    </a:cubicBezTo>
                                    <a:cubicBezTo>
                                      <a:pt x="105" y="437"/>
                                      <a:pt x="101" y="446"/>
                                      <a:pt x="101" y="455"/>
                                    </a:cubicBezTo>
                                    <a:cubicBezTo>
                                      <a:pt x="101" y="458"/>
                                      <a:pt x="101" y="461"/>
                                      <a:pt x="102" y="464"/>
                                    </a:cubicBezTo>
                                    <a:cubicBezTo>
                                      <a:pt x="103" y="464"/>
                                      <a:pt x="104" y="465"/>
                                      <a:pt x="105" y="466"/>
                                    </a:cubicBezTo>
                                    <a:cubicBezTo>
                                      <a:pt x="106" y="465"/>
                                      <a:pt x="106" y="464"/>
                                      <a:pt x="107" y="464"/>
                                    </a:cubicBezTo>
                                    <a:cubicBezTo>
                                      <a:pt x="107" y="461"/>
                                      <a:pt x="106" y="458"/>
                                      <a:pt x="106" y="455"/>
                                    </a:cubicBezTo>
                                    <a:cubicBezTo>
                                      <a:pt x="106" y="440"/>
                                      <a:pt x="119" y="427"/>
                                      <a:pt x="135" y="427"/>
                                    </a:cubicBezTo>
                                    <a:cubicBezTo>
                                      <a:pt x="151" y="427"/>
                                      <a:pt x="164" y="440"/>
                                      <a:pt x="164" y="455"/>
                                    </a:cubicBezTo>
                                    <a:cubicBezTo>
                                      <a:pt x="164" y="458"/>
                                      <a:pt x="163" y="461"/>
                                      <a:pt x="163" y="464"/>
                                    </a:cubicBezTo>
                                    <a:cubicBezTo>
                                      <a:pt x="163" y="464"/>
                                      <a:pt x="164" y="465"/>
                                      <a:pt x="165" y="465"/>
                                    </a:cubicBezTo>
                                    <a:close/>
                                    <a:moveTo>
                                      <a:pt x="207" y="491"/>
                                    </a:moveTo>
                                    <a:cubicBezTo>
                                      <a:pt x="204" y="489"/>
                                      <a:pt x="200" y="487"/>
                                      <a:pt x="195" y="487"/>
                                    </a:cubicBezTo>
                                    <a:cubicBezTo>
                                      <a:pt x="191" y="487"/>
                                      <a:pt x="187" y="489"/>
                                      <a:pt x="184" y="491"/>
                                    </a:cubicBezTo>
                                    <a:cubicBezTo>
                                      <a:pt x="184" y="493"/>
                                      <a:pt x="185" y="495"/>
                                      <a:pt x="185" y="497"/>
                                    </a:cubicBezTo>
                                    <a:cubicBezTo>
                                      <a:pt x="188" y="495"/>
                                      <a:pt x="191" y="493"/>
                                      <a:pt x="195" y="493"/>
                                    </a:cubicBezTo>
                                    <a:cubicBezTo>
                                      <a:pt x="199" y="493"/>
                                      <a:pt x="203" y="495"/>
                                      <a:pt x="205" y="498"/>
                                    </a:cubicBezTo>
                                    <a:cubicBezTo>
                                      <a:pt x="206" y="496"/>
                                      <a:pt x="206" y="494"/>
                                      <a:pt x="207" y="491"/>
                                    </a:cubicBezTo>
                                    <a:close/>
                                    <a:moveTo>
                                      <a:pt x="210" y="484"/>
                                    </a:moveTo>
                                    <a:cubicBezTo>
                                      <a:pt x="206" y="481"/>
                                      <a:pt x="201" y="480"/>
                                      <a:pt x="195" y="480"/>
                                    </a:cubicBezTo>
                                    <a:cubicBezTo>
                                      <a:pt x="190" y="480"/>
                                      <a:pt x="185" y="481"/>
                                      <a:pt x="181" y="484"/>
                                    </a:cubicBezTo>
                                    <a:cubicBezTo>
                                      <a:pt x="182" y="485"/>
                                      <a:pt x="182" y="487"/>
                                      <a:pt x="183" y="489"/>
                                    </a:cubicBezTo>
                                    <a:cubicBezTo>
                                      <a:pt x="187" y="487"/>
                                      <a:pt x="191" y="486"/>
                                      <a:pt x="195" y="486"/>
                                    </a:cubicBezTo>
                                    <a:cubicBezTo>
                                      <a:pt x="200" y="486"/>
                                      <a:pt x="204" y="487"/>
                                      <a:pt x="208" y="490"/>
                                    </a:cubicBezTo>
                                    <a:cubicBezTo>
                                      <a:pt x="208" y="488"/>
                                      <a:pt x="209" y="486"/>
                                      <a:pt x="210" y="484"/>
                                    </a:cubicBezTo>
                                    <a:close/>
                                    <a:moveTo>
                                      <a:pt x="214" y="478"/>
                                    </a:moveTo>
                                    <a:cubicBezTo>
                                      <a:pt x="208" y="475"/>
                                      <a:pt x="202" y="473"/>
                                      <a:pt x="195" y="473"/>
                                    </a:cubicBezTo>
                                    <a:cubicBezTo>
                                      <a:pt x="188" y="473"/>
                                      <a:pt x="182" y="474"/>
                                      <a:pt x="177" y="478"/>
                                    </a:cubicBezTo>
                                    <a:cubicBezTo>
                                      <a:pt x="178" y="479"/>
                                      <a:pt x="179" y="481"/>
                                      <a:pt x="180" y="482"/>
                                    </a:cubicBezTo>
                                    <a:cubicBezTo>
                                      <a:pt x="184" y="480"/>
                                      <a:pt x="189" y="478"/>
                                      <a:pt x="195" y="478"/>
                                    </a:cubicBezTo>
                                    <a:cubicBezTo>
                                      <a:pt x="201" y="478"/>
                                      <a:pt x="206" y="480"/>
                                      <a:pt x="211" y="483"/>
                                    </a:cubicBezTo>
                                    <a:cubicBezTo>
                                      <a:pt x="212" y="481"/>
                                      <a:pt x="213" y="480"/>
                                      <a:pt x="214" y="478"/>
                                    </a:cubicBezTo>
                                    <a:close/>
                                    <a:moveTo>
                                      <a:pt x="218" y="472"/>
                                    </a:moveTo>
                                    <a:cubicBezTo>
                                      <a:pt x="212" y="467"/>
                                      <a:pt x="204" y="465"/>
                                      <a:pt x="195" y="465"/>
                                    </a:cubicBezTo>
                                    <a:cubicBezTo>
                                      <a:pt x="187" y="465"/>
                                      <a:pt x="179" y="467"/>
                                      <a:pt x="172" y="472"/>
                                    </a:cubicBezTo>
                                    <a:cubicBezTo>
                                      <a:pt x="174" y="473"/>
                                      <a:pt x="175" y="475"/>
                                      <a:pt x="176" y="476"/>
                                    </a:cubicBezTo>
                                    <a:cubicBezTo>
                                      <a:pt x="182" y="473"/>
                                      <a:pt x="188" y="471"/>
                                      <a:pt x="195" y="471"/>
                                    </a:cubicBezTo>
                                    <a:cubicBezTo>
                                      <a:pt x="202" y="471"/>
                                      <a:pt x="209" y="473"/>
                                      <a:pt x="214" y="477"/>
                                    </a:cubicBezTo>
                                    <a:cubicBezTo>
                                      <a:pt x="216" y="475"/>
                                      <a:pt x="217" y="473"/>
                                      <a:pt x="218" y="472"/>
                                    </a:cubicBezTo>
                                    <a:close/>
                                    <a:moveTo>
                                      <a:pt x="224" y="467"/>
                                    </a:moveTo>
                                    <a:cubicBezTo>
                                      <a:pt x="216" y="461"/>
                                      <a:pt x="206" y="457"/>
                                      <a:pt x="195" y="457"/>
                                    </a:cubicBezTo>
                                    <a:cubicBezTo>
                                      <a:pt x="184" y="457"/>
                                      <a:pt x="174" y="461"/>
                                      <a:pt x="166" y="466"/>
                                    </a:cubicBezTo>
                                    <a:cubicBezTo>
                                      <a:pt x="168" y="468"/>
                                      <a:pt x="170" y="469"/>
                                      <a:pt x="171" y="470"/>
                                    </a:cubicBezTo>
                                    <a:cubicBezTo>
                                      <a:pt x="178" y="466"/>
                                      <a:pt x="186" y="463"/>
                                      <a:pt x="195" y="463"/>
                                    </a:cubicBezTo>
                                    <a:cubicBezTo>
                                      <a:pt x="204" y="463"/>
                                      <a:pt x="212" y="466"/>
                                      <a:pt x="219" y="471"/>
                                    </a:cubicBezTo>
                                    <a:cubicBezTo>
                                      <a:pt x="221" y="469"/>
                                      <a:pt x="222" y="468"/>
                                      <a:pt x="224" y="467"/>
                                    </a:cubicBezTo>
                                    <a:close/>
                                    <a:moveTo>
                                      <a:pt x="261" y="455"/>
                                    </a:moveTo>
                                    <a:cubicBezTo>
                                      <a:pt x="261" y="453"/>
                                      <a:pt x="259" y="450"/>
                                      <a:pt x="256" y="450"/>
                                    </a:cubicBezTo>
                                    <a:cubicBezTo>
                                      <a:pt x="253" y="450"/>
                                      <a:pt x="251" y="453"/>
                                      <a:pt x="251" y="455"/>
                                    </a:cubicBezTo>
                                    <a:cubicBezTo>
                                      <a:pt x="251" y="456"/>
                                      <a:pt x="251" y="456"/>
                                      <a:pt x="251" y="456"/>
                                    </a:cubicBezTo>
                                    <a:cubicBezTo>
                                      <a:pt x="252" y="456"/>
                                      <a:pt x="254" y="456"/>
                                      <a:pt x="256" y="456"/>
                                    </a:cubicBezTo>
                                    <a:cubicBezTo>
                                      <a:pt x="258" y="456"/>
                                      <a:pt x="259" y="456"/>
                                      <a:pt x="261" y="456"/>
                                    </a:cubicBezTo>
                                    <a:cubicBezTo>
                                      <a:pt x="261" y="456"/>
                                      <a:pt x="261" y="456"/>
                                      <a:pt x="261" y="455"/>
                                    </a:cubicBezTo>
                                    <a:close/>
                                    <a:moveTo>
                                      <a:pt x="268" y="455"/>
                                    </a:moveTo>
                                    <a:cubicBezTo>
                                      <a:pt x="268" y="449"/>
                                      <a:pt x="262" y="443"/>
                                      <a:pt x="256" y="443"/>
                                    </a:cubicBezTo>
                                    <a:cubicBezTo>
                                      <a:pt x="249" y="443"/>
                                      <a:pt x="244" y="449"/>
                                      <a:pt x="244" y="455"/>
                                    </a:cubicBezTo>
                                    <a:cubicBezTo>
                                      <a:pt x="244" y="456"/>
                                      <a:pt x="244" y="456"/>
                                      <a:pt x="244" y="457"/>
                                    </a:cubicBezTo>
                                    <a:cubicBezTo>
                                      <a:pt x="246" y="457"/>
                                      <a:pt x="247" y="456"/>
                                      <a:pt x="249" y="456"/>
                                    </a:cubicBezTo>
                                    <a:cubicBezTo>
                                      <a:pt x="249" y="456"/>
                                      <a:pt x="249" y="456"/>
                                      <a:pt x="249" y="455"/>
                                    </a:cubicBezTo>
                                    <a:cubicBezTo>
                                      <a:pt x="249" y="452"/>
                                      <a:pt x="252" y="449"/>
                                      <a:pt x="256" y="449"/>
                                    </a:cubicBezTo>
                                    <a:cubicBezTo>
                                      <a:pt x="260" y="449"/>
                                      <a:pt x="263" y="452"/>
                                      <a:pt x="263" y="455"/>
                                    </a:cubicBezTo>
                                    <a:cubicBezTo>
                                      <a:pt x="263" y="456"/>
                                      <a:pt x="263" y="456"/>
                                      <a:pt x="263" y="456"/>
                                    </a:cubicBezTo>
                                    <a:cubicBezTo>
                                      <a:pt x="264" y="456"/>
                                      <a:pt x="266" y="457"/>
                                      <a:pt x="268" y="457"/>
                                    </a:cubicBezTo>
                                    <a:cubicBezTo>
                                      <a:pt x="268" y="456"/>
                                      <a:pt x="268" y="456"/>
                                      <a:pt x="268" y="455"/>
                                    </a:cubicBezTo>
                                    <a:close/>
                                    <a:moveTo>
                                      <a:pt x="275" y="455"/>
                                    </a:moveTo>
                                    <a:cubicBezTo>
                                      <a:pt x="275" y="450"/>
                                      <a:pt x="273" y="445"/>
                                      <a:pt x="270" y="442"/>
                                    </a:cubicBezTo>
                                    <a:cubicBezTo>
                                      <a:pt x="266" y="438"/>
                                      <a:pt x="261" y="436"/>
                                      <a:pt x="256" y="436"/>
                                    </a:cubicBezTo>
                                    <a:cubicBezTo>
                                      <a:pt x="250" y="436"/>
                                      <a:pt x="246" y="438"/>
                                      <a:pt x="242" y="442"/>
                                    </a:cubicBezTo>
                                    <a:cubicBezTo>
                                      <a:pt x="239" y="445"/>
                                      <a:pt x="236" y="450"/>
                                      <a:pt x="236" y="455"/>
                                    </a:cubicBezTo>
                                    <a:cubicBezTo>
                                      <a:pt x="236" y="457"/>
                                      <a:pt x="237" y="458"/>
                                      <a:pt x="237" y="459"/>
                                    </a:cubicBezTo>
                                    <a:cubicBezTo>
                                      <a:pt x="239" y="459"/>
                                      <a:pt x="241" y="458"/>
                                      <a:pt x="242" y="457"/>
                                    </a:cubicBezTo>
                                    <a:cubicBezTo>
                                      <a:pt x="242" y="457"/>
                                      <a:pt x="242" y="456"/>
                                      <a:pt x="242" y="455"/>
                                    </a:cubicBezTo>
                                    <a:cubicBezTo>
                                      <a:pt x="242" y="448"/>
                                      <a:pt x="248" y="442"/>
                                      <a:pt x="256" y="442"/>
                                    </a:cubicBezTo>
                                    <a:cubicBezTo>
                                      <a:pt x="263" y="442"/>
                                      <a:pt x="269" y="448"/>
                                      <a:pt x="269" y="455"/>
                                    </a:cubicBezTo>
                                    <a:cubicBezTo>
                                      <a:pt x="269" y="456"/>
                                      <a:pt x="269" y="457"/>
                                      <a:pt x="269" y="457"/>
                                    </a:cubicBezTo>
                                    <a:cubicBezTo>
                                      <a:pt x="271" y="458"/>
                                      <a:pt x="273" y="459"/>
                                      <a:pt x="275" y="459"/>
                                    </a:cubicBezTo>
                                    <a:cubicBezTo>
                                      <a:pt x="275" y="458"/>
                                      <a:pt x="275" y="457"/>
                                      <a:pt x="275" y="455"/>
                                    </a:cubicBezTo>
                                    <a:close/>
                                    <a:moveTo>
                                      <a:pt x="283" y="455"/>
                                    </a:moveTo>
                                    <a:cubicBezTo>
                                      <a:pt x="283" y="448"/>
                                      <a:pt x="280" y="441"/>
                                      <a:pt x="275" y="436"/>
                                    </a:cubicBezTo>
                                    <a:cubicBezTo>
                                      <a:pt x="270" y="431"/>
                                      <a:pt x="263" y="428"/>
                                      <a:pt x="256" y="428"/>
                                    </a:cubicBezTo>
                                    <a:cubicBezTo>
                                      <a:pt x="248" y="428"/>
                                      <a:pt x="242" y="431"/>
                                      <a:pt x="237" y="436"/>
                                    </a:cubicBezTo>
                                    <a:cubicBezTo>
                                      <a:pt x="232" y="441"/>
                                      <a:pt x="229" y="448"/>
                                      <a:pt x="229" y="455"/>
                                    </a:cubicBezTo>
                                    <a:cubicBezTo>
                                      <a:pt x="229" y="458"/>
                                      <a:pt x="229" y="460"/>
                                      <a:pt x="230" y="463"/>
                                    </a:cubicBezTo>
                                    <a:cubicBezTo>
                                      <a:pt x="231" y="462"/>
                                      <a:pt x="233" y="461"/>
                                      <a:pt x="235" y="460"/>
                                    </a:cubicBezTo>
                                    <a:cubicBezTo>
                                      <a:pt x="235" y="458"/>
                                      <a:pt x="235" y="457"/>
                                      <a:pt x="235" y="455"/>
                                    </a:cubicBezTo>
                                    <a:cubicBezTo>
                                      <a:pt x="235" y="444"/>
                                      <a:pt x="244" y="434"/>
                                      <a:pt x="256" y="434"/>
                                    </a:cubicBezTo>
                                    <a:cubicBezTo>
                                      <a:pt x="268" y="434"/>
                                      <a:pt x="277" y="444"/>
                                      <a:pt x="277" y="455"/>
                                    </a:cubicBezTo>
                                    <a:cubicBezTo>
                                      <a:pt x="277" y="457"/>
                                      <a:pt x="277" y="458"/>
                                      <a:pt x="276" y="460"/>
                                    </a:cubicBezTo>
                                    <a:cubicBezTo>
                                      <a:pt x="278" y="461"/>
                                      <a:pt x="280" y="462"/>
                                      <a:pt x="282" y="463"/>
                                    </a:cubicBezTo>
                                    <a:cubicBezTo>
                                      <a:pt x="283" y="460"/>
                                      <a:pt x="283" y="458"/>
                                      <a:pt x="283" y="455"/>
                                    </a:cubicBezTo>
                                    <a:close/>
                                    <a:moveTo>
                                      <a:pt x="286" y="466"/>
                                    </a:moveTo>
                                    <a:cubicBezTo>
                                      <a:pt x="287" y="465"/>
                                      <a:pt x="288" y="464"/>
                                      <a:pt x="289" y="464"/>
                                    </a:cubicBezTo>
                                    <a:cubicBezTo>
                                      <a:pt x="290" y="461"/>
                                      <a:pt x="290" y="458"/>
                                      <a:pt x="290" y="455"/>
                                    </a:cubicBezTo>
                                    <a:cubicBezTo>
                                      <a:pt x="290" y="446"/>
                                      <a:pt x="286" y="437"/>
                                      <a:pt x="280" y="431"/>
                                    </a:cubicBezTo>
                                    <a:cubicBezTo>
                                      <a:pt x="274" y="425"/>
                                      <a:pt x="265" y="421"/>
                                      <a:pt x="256" y="421"/>
                                    </a:cubicBezTo>
                                    <a:cubicBezTo>
                                      <a:pt x="246" y="421"/>
                                      <a:pt x="238" y="425"/>
                                      <a:pt x="232" y="431"/>
                                    </a:cubicBezTo>
                                    <a:cubicBezTo>
                                      <a:pt x="225" y="437"/>
                                      <a:pt x="222" y="446"/>
                                      <a:pt x="222" y="455"/>
                                    </a:cubicBezTo>
                                    <a:cubicBezTo>
                                      <a:pt x="222" y="458"/>
                                      <a:pt x="222" y="461"/>
                                      <a:pt x="223" y="464"/>
                                    </a:cubicBezTo>
                                    <a:cubicBezTo>
                                      <a:pt x="224" y="464"/>
                                      <a:pt x="225" y="465"/>
                                      <a:pt x="225" y="466"/>
                                    </a:cubicBezTo>
                                    <a:cubicBezTo>
                                      <a:pt x="226" y="465"/>
                                      <a:pt x="227" y="464"/>
                                      <a:pt x="228" y="464"/>
                                    </a:cubicBezTo>
                                    <a:cubicBezTo>
                                      <a:pt x="228" y="461"/>
                                      <a:pt x="227" y="458"/>
                                      <a:pt x="227" y="455"/>
                                    </a:cubicBezTo>
                                    <a:cubicBezTo>
                                      <a:pt x="227" y="440"/>
                                      <a:pt x="240" y="427"/>
                                      <a:pt x="256" y="427"/>
                                    </a:cubicBezTo>
                                    <a:cubicBezTo>
                                      <a:pt x="272" y="427"/>
                                      <a:pt x="285" y="440"/>
                                      <a:pt x="285" y="455"/>
                                    </a:cubicBezTo>
                                    <a:cubicBezTo>
                                      <a:pt x="285" y="458"/>
                                      <a:pt x="284" y="461"/>
                                      <a:pt x="283" y="464"/>
                                    </a:cubicBezTo>
                                    <a:cubicBezTo>
                                      <a:pt x="284" y="464"/>
                                      <a:pt x="285" y="465"/>
                                      <a:pt x="286" y="466"/>
                                    </a:cubicBezTo>
                                    <a:close/>
                                    <a:moveTo>
                                      <a:pt x="329" y="491"/>
                                    </a:moveTo>
                                    <a:cubicBezTo>
                                      <a:pt x="326" y="489"/>
                                      <a:pt x="321" y="487"/>
                                      <a:pt x="317" y="487"/>
                                    </a:cubicBezTo>
                                    <a:cubicBezTo>
                                      <a:pt x="312" y="487"/>
                                      <a:pt x="308" y="489"/>
                                      <a:pt x="305" y="492"/>
                                    </a:cubicBezTo>
                                    <a:cubicBezTo>
                                      <a:pt x="305" y="494"/>
                                      <a:pt x="306" y="496"/>
                                      <a:pt x="306" y="498"/>
                                    </a:cubicBezTo>
                                    <a:cubicBezTo>
                                      <a:pt x="309" y="495"/>
                                      <a:pt x="313" y="493"/>
                                      <a:pt x="317" y="493"/>
                                    </a:cubicBezTo>
                                    <a:cubicBezTo>
                                      <a:pt x="321" y="493"/>
                                      <a:pt x="325" y="495"/>
                                      <a:pt x="327" y="498"/>
                                    </a:cubicBezTo>
                                    <a:cubicBezTo>
                                      <a:pt x="328" y="496"/>
                                      <a:pt x="328" y="494"/>
                                      <a:pt x="329" y="491"/>
                                    </a:cubicBezTo>
                                    <a:close/>
                                    <a:moveTo>
                                      <a:pt x="332" y="484"/>
                                    </a:moveTo>
                                    <a:cubicBezTo>
                                      <a:pt x="328" y="481"/>
                                      <a:pt x="322" y="480"/>
                                      <a:pt x="317" y="480"/>
                                    </a:cubicBezTo>
                                    <a:cubicBezTo>
                                      <a:pt x="311" y="480"/>
                                      <a:pt x="306" y="481"/>
                                      <a:pt x="302" y="484"/>
                                    </a:cubicBezTo>
                                    <a:cubicBezTo>
                                      <a:pt x="303" y="486"/>
                                      <a:pt x="304" y="488"/>
                                      <a:pt x="304" y="490"/>
                                    </a:cubicBezTo>
                                    <a:cubicBezTo>
                                      <a:pt x="308" y="487"/>
                                      <a:pt x="312" y="486"/>
                                      <a:pt x="317" y="486"/>
                                    </a:cubicBezTo>
                                    <a:cubicBezTo>
                                      <a:pt x="322" y="486"/>
                                      <a:pt x="326" y="487"/>
                                      <a:pt x="329" y="490"/>
                                    </a:cubicBezTo>
                                    <a:cubicBezTo>
                                      <a:pt x="330" y="488"/>
                                      <a:pt x="331" y="486"/>
                                      <a:pt x="332" y="484"/>
                                    </a:cubicBezTo>
                                    <a:close/>
                                    <a:moveTo>
                                      <a:pt x="335" y="478"/>
                                    </a:moveTo>
                                    <a:cubicBezTo>
                                      <a:pt x="330" y="475"/>
                                      <a:pt x="324" y="473"/>
                                      <a:pt x="317" y="473"/>
                                    </a:cubicBezTo>
                                    <a:cubicBezTo>
                                      <a:pt x="310" y="473"/>
                                      <a:pt x="304" y="475"/>
                                      <a:pt x="298" y="478"/>
                                    </a:cubicBezTo>
                                    <a:cubicBezTo>
                                      <a:pt x="299" y="480"/>
                                      <a:pt x="300" y="481"/>
                                      <a:pt x="301" y="483"/>
                                    </a:cubicBezTo>
                                    <a:cubicBezTo>
                                      <a:pt x="306" y="480"/>
                                      <a:pt x="311" y="478"/>
                                      <a:pt x="317" y="478"/>
                                    </a:cubicBezTo>
                                    <a:cubicBezTo>
                                      <a:pt x="323" y="478"/>
                                      <a:pt x="328" y="480"/>
                                      <a:pt x="333" y="483"/>
                                    </a:cubicBezTo>
                                    <a:cubicBezTo>
                                      <a:pt x="333" y="481"/>
                                      <a:pt x="334" y="480"/>
                                      <a:pt x="335" y="478"/>
                                    </a:cubicBezTo>
                                    <a:close/>
                                    <a:moveTo>
                                      <a:pt x="340" y="472"/>
                                    </a:moveTo>
                                    <a:cubicBezTo>
                                      <a:pt x="334" y="467"/>
                                      <a:pt x="326" y="465"/>
                                      <a:pt x="317" y="465"/>
                                    </a:cubicBezTo>
                                    <a:cubicBezTo>
                                      <a:pt x="308" y="465"/>
                                      <a:pt x="300" y="468"/>
                                      <a:pt x="293" y="472"/>
                                    </a:cubicBezTo>
                                    <a:cubicBezTo>
                                      <a:pt x="295" y="474"/>
                                      <a:pt x="296" y="475"/>
                                      <a:pt x="297" y="477"/>
                                    </a:cubicBezTo>
                                    <a:cubicBezTo>
                                      <a:pt x="303" y="473"/>
                                      <a:pt x="310" y="471"/>
                                      <a:pt x="317" y="471"/>
                                    </a:cubicBezTo>
                                    <a:cubicBezTo>
                                      <a:pt x="324" y="471"/>
                                      <a:pt x="331" y="473"/>
                                      <a:pt x="336" y="477"/>
                                    </a:cubicBezTo>
                                    <a:cubicBezTo>
                                      <a:pt x="338" y="475"/>
                                      <a:pt x="339" y="473"/>
                                      <a:pt x="340" y="472"/>
                                    </a:cubicBezTo>
                                    <a:close/>
                                    <a:moveTo>
                                      <a:pt x="346" y="467"/>
                                    </a:moveTo>
                                    <a:cubicBezTo>
                                      <a:pt x="338" y="461"/>
                                      <a:pt x="328" y="457"/>
                                      <a:pt x="317" y="457"/>
                                    </a:cubicBezTo>
                                    <a:cubicBezTo>
                                      <a:pt x="306" y="457"/>
                                      <a:pt x="296" y="461"/>
                                      <a:pt x="288" y="467"/>
                                    </a:cubicBezTo>
                                    <a:cubicBezTo>
                                      <a:pt x="289" y="468"/>
                                      <a:pt x="291" y="469"/>
                                      <a:pt x="292" y="471"/>
                                    </a:cubicBezTo>
                                    <a:cubicBezTo>
                                      <a:pt x="299" y="466"/>
                                      <a:pt x="308" y="463"/>
                                      <a:pt x="317" y="463"/>
                                    </a:cubicBezTo>
                                    <a:cubicBezTo>
                                      <a:pt x="326" y="463"/>
                                      <a:pt x="334" y="466"/>
                                      <a:pt x="341" y="471"/>
                                    </a:cubicBezTo>
                                    <a:cubicBezTo>
                                      <a:pt x="343" y="469"/>
                                      <a:pt x="344" y="468"/>
                                      <a:pt x="346" y="467"/>
                                    </a:cubicBezTo>
                                    <a:close/>
                                    <a:moveTo>
                                      <a:pt x="383" y="455"/>
                                    </a:moveTo>
                                    <a:cubicBezTo>
                                      <a:pt x="383" y="453"/>
                                      <a:pt x="381" y="450"/>
                                      <a:pt x="378" y="450"/>
                                    </a:cubicBezTo>
                                    <a:cubicBezTo>
                                      <a:pt x="375" y="450"/>
                                      <a:pt x="373" y="453"/>
                                      <a:pt x="373" y="455"/>
                                    </a:cubicBezTo>
                                    <a:cubicBezTo>
                                      <a:pt x="373" y="456"/>
                                      <a:pt x="373" y="456"/>
                                      <a:pt x="373" y="456"/>
                                    </a:cubicBezTo>
                                    <a:cubicBezTo>
                                      <a:pt x="374" y="456"/>
                                      <a:pt x="376" y="456"/>
                                      <a:pt x="378" y="456"/>
                                    </a:cubicBezTo>
                                    <a:cubicBezTo>
                                      <a:pt x="379" y="456"/>
                                      <a:pt x="381" y="456"/>
                                      <a:pt x="383" y="456"/>
                                    </a:cubicBezTo>
                                    <a:cubicBezTo>
                                      <a:pt x="383" y="456"/>
                                      <a:pt x="383" y="456"/>
                                      <a:pt x="383" y="455"/>
                                    </a:cubicBezTo>
                                    <a:close/>
                                    <a:moveTo>
                                      <a:pt x="390" y="455"/>
                                    </a:moveTo>
                                    <a:cubicBezTo>
                                      <a:pt x="390" y="449"/>
                                      <a:pt x="384" y="443"/>
                                      <a:pt x="378" y="443"/>
                                    </a:cubicBezTo>
                                    <a:cubicBezTo>
                                      <a:pt x="371" y="443"/>
                                      <a:pt x="366" y="449"/>
                                      <a:pt x="366" y="455"/>
                                    </a:cubicBezTo>
                                    <a:cubicBezTo>
                                      <a:pt x="366" y="456"/>
                                      <a:pt x="366" y="456"/>
                                      <a:pt x="366" y="457"/>
                                    </a:cubicBezTo>
                                    <a:cubicBezTo>
                                      <a:pt x="368" y="457"/>
                                      <a:pt x="369" y="456"/>
                                      <a:pt x="371" y="456"/>
                                    </a:cubicBezTo>
                                    <a:cubicBezTo>
                                      <a:pt x="371" y="456"/>
                                      <a:pt x="371" y="456"/>
                                      <a:pt x="371" y="455"/>
                                    </a:cubicBezTo>
                                    <a:cubicBezTo>
                                      <a:pt x="371" y="452"/>
                                      <a:pt x="374" y="449"/>
                                      <a:pt x="378" y="449"/>
                                    </a:cubicBezTo>
                                    <a:cubicBezTo>
                                      <a:pt x="381" y="449"/>
                                      <a:pt x="384" y="452"/>
                                      <a:pt x="384" y="455"/>
                                    </a:cubicBezTo>
                                    <a:cubicBezTo>
                                      <a:pt x="384" y="456"/>
                                      <a:pt x="384" y="456"/>
                                      <a:pt x="384" y="456"/>
                                    </a:cubicBezTo>
                                    <a:cubicBezTo>
                                      <a:pt x="386" y="456"/>
                                      <a:pt x="388" y="457"/>
                                      <a:pt x="390" y="457"/>
                                    </a:cubicBezTo>
                                    <a:cubicBezTo>
                                      <a:pt x="390" y="456"/>
                                      <a:pt x="390" y="456"/>
                                      <a:pt x="390" y="455"/>
                                    </a:cubicBezTo>
                                    <a:close/>
                                    <a:moveTo>
                                      <a:pt x="397" y="455"/>
                                    </a:moveTo>
                                    <a:cubicBezTo>
                                      <a:pt x="397" y="450"/>
                                      <a:pt x="395" y="445"/>
                                      <a:pt x="392" y="442"/>
                                    </a:cubicBezTo>
                                    <a:cubicBezTo>
                                      <a:pt x="388" y="438"/>
                                      <a:pt x="383" y="436"/>
                                      <a:pt x="378" y="436"/>
                                    </a:cubicBezTo>
                                    <a:cubicBezTo>
                                      <a:pt x="372" y="436"/>
                                      <a:pt x="368" y="438"/>
                                      <a:pt x="364" y="442"/>
                                    </a:cubicBezTo>
                                    <a:cubicBezTo>
                                      <a:pt x="360" y="445"/>
                                      <a:pt x="358" y="450"/>
                                      <a:pt x="358" y="455"/>
                                    </a:cubicBezTo>
                                    <a:cubicBezTo>
                                      <a:pt x="358" y="457"/>
                                      <a:pt x="358" y="458"/>
                                      <a:pt x="359" y="459"/>
                                    </a:cubicBezTo>
                                    <a:cubicBezTo>
                                      <a:pt x="361" y="459"/>
                                      <a:pt x="362" y="458"/>
                                      <a:pt x="364" y="457"/>
                                    </a:cubicBezTo>
                                    <a:cubicBezTo>
                                      <a:pt x="364" y="457"/>
                                      <a:pt x="364" y="456"/>
                                      <a:pt x="364" y="455"/>
                                    </a:cubicBezTo>
                                    <a:cubicBezTo>
                                      <a:pt x="364" y="448"/>
                                      <a:pt x="370" y="442"/>
                                      <a:pt x="378" y="442"/>
                                    </a:cubicBezTo>
                                    <a:cubicBezTo>
                                      <a:pt x="385" y="442"/>
                                      <a:pt x="391" y="448"/>
                                      <a:pt x="391" y="455"/>
                                    </a:cubicBezTo>
                                    <a:cubicBezTo>
                                      <a:pt x="391" y="456"/>
                                      <a:pt x="391" y="457"/>
                                      <a:pt x="391" y="457"/>
                                    </a:cubicBezTo>
                                    <a:cubicBezTo>
                                      <a:pt x="393" y="458"/>
                                      <a:pt x="395" y="459"/>
                                      <a:pt x="397" y="459"/>
                                    </a:cubicBezTo>
                                    <a:cubicBezTo>
                                      <a:pt x="397" y="458"/>
                                      <a:pt x="397" y="457"/>
                                      <a:pt x="397" y="455"/>
                                    </a:cubicBezTo>
                                    <a:close/>
                                    <a:moveTo>
                                      <a:pt x="405" y="455"/>
                                    </a:moveTo>
                                    <a:cubicBezTo>
                                      <a:pt x="405" y="448"/>
                                      <a:pt x="402" y="441"/>
                                      <a:pt x="397" y="436"/>
                                    </a:cubicBezTo>
                                    <a:cubicBezTo>
                                      <a:pt x="392" y="431"/>
                                      <a:pt x="385" y="428"/>
                                      <a:pt x="378" y="428"/>
                                    </a:cubicBezTo>
                                    <a:cubicBezTo>
                                      <a:pt x="370" y="428"/>
                                      <a:pt x="363" y="431"/>
                                      <a:pt x="359" y="436"/>
                                    </a:cubicBezTo>
                                    <a:cubicBezTo>
                                      <a:pt x="354" y="441"/>
                                      <a:pt x="351" y="448"/>
                                      <a:pt x="351" y="455"/>
                                    </a:cubicBezTo>
                                    <a:cubicBezTo>
                                      <a:pt x="351" y="458"/>
                                      <a:pt x="351" y="460"/>
                                      <a:pt x="352" y="463"/>
                                    </a:cubicBezTo>
                                    <a:cubicBezTo>
                                      <a:pt x="353" y="462"/>
                                      <a:pt x="355" y="461"/>
                                      <a:pt x="357" y="460"/>
                                    </a:cubicBezTo>
                                    <a:cubicBezTo>
                                      <a:pt x="357" y="458"/>
                                      <a:pt x="357" y="457"/>
                                      <a:pt x="357" y="455"/>
                                    </a:cubicBezTo>
                                    <a:cubicBezTo>
                                      <a:pt x="357" y="444"/>
                                      <a:pt x="366" y="434"/>
                                      <a:pt x="378" y="434"/>
                                    </a:cubicBezTo>
                                    <a:cubicBezTo>
                                      <a:pt x="389" y="434"/>
                                      <a:pt x="399" y="444"/>
                                      <a:pt x="399" y="455"/>
                                    </a:cubicBezTo>
                                    <a:cubicBezTo>
                                      <a:pt x="399" y="457"/>
                                      <a:pt x="399" y="458"/>
                                      <a:pt x="398" y="460"/>
                                    </a:cubicBezTo>
                                    <a:cubicBezTo>
                                      <a:pt x="400" y="461"/>
                                      <a:pt x="402" y="462"/>
                                      <a:pt x="404" y="463"/>
                                    </a:cubicBezTo>
                                    <a:cubicBezTo>
                                      <a:pt x="405" y="460"/>
                                      <a:pt x="405" y="458"/>
                                      <a:pt x="405" y="455"/>
                                    </a:cubicBezTo>
                                    <a:close/>
                                    <a:moveTo>
                                      <a:pt x="408" y="465"/>
                                    </a:moveTo>
                                    <a:cubicBezTo>
                                      <a:pt x="409" y="465"/>
                                      <a:pt x="410" y="464"/>
                                      <a:pt x="411" y="463"/>
                                    </a:cubicBezTo>
                                    <a:cubicBezTo>
                                      <a:pt x="412" y="461"/>
                                      <a:pt x="412" y="458"/>
                                      <a:pt x="412" y="455"/>
                                    </a:cubicBezTo>
                                    <a:cubicBezTo>
                                      <a:pt x="412" y="446"/>
                                      <a:pt x="408" y="437"/>
                                      <a:pt x="402" y="431"/>
                                    </a:cubicBezTo>
                                    <a:cubicBezTo>
                                      <a:pt x="396" y="425"/>
                                      <a:pt x="387" y="421"/>
                                      <a:pt x="378" y="421"/>
                                    </a:cubicBezTo>
                                    <a:cubicBezTo>
                                      <a:pt x="368" y="421"/>
                                      <a:pt x="360" y="425"/>
                                      <a:pt x="354" y="431"/>
                                    </a:cubicBezTo>
                                    <a:cubicBezTo>
                                      <a:pt x="347" y="437"/>
                                      <a:pt x="344" y="446"/>
                                      <a:pt x="344" y="455"/>
                                    </a:cubicBezTo>
                                    <a:cubicBezTo>
                                      <a:pt x="344" y="458"/>
                                      <a:pt x="344" y="461"/>
                                      <a:pt x="345" y="464"/>
                                    </a:cubicBezTo>
                                    <a:cubicBezTo>
                                      <a:pt x="346" y="464"/>
                                      <a:pt x="346" y="465"/>
                                      <a:pt x="347" y="466"/>
                                    </a:cubicBezTo>
                                    <a:cubicBezTo>
                                      <a:pt x="348" y="465"/>
                                      <a:pt x="349" y="464"/>
                                      <a:pt x="350" y="464"/>
                                    </a:cubicBezTo>
                                    <a:cubicBezTo>
                                      <a:pt x="349" y="461"/>
                                      <a:pt x="349" y="458"/>
                                      <a:pt x="349" y="455"/>
                                    </a:cubicBezTo>
                                    <a:cubicBezTo>
                                      <a:pt x="349" y="440"/>
                                      <a:pt x="362" y="427"/>
                                      <a:pt x="378" y="427"/>
                                    </a:cubicBezTo>
                                    <a:cubicBezTo>
                                      <a:pt x="394" y="427"/>
                                      <a:pt x="407" y="440"/>
                                      <a:pt x="407" y="455"/>
                                    </a:cubicBezTo>
                                    <a:cubicBezTo>
                                      <a:pt x="407" y="458"/>
                                      <a:pt x="406" y="461"/>
                                      <a:pt x="405" y="464"/>
                                    </a:cubicBezTo>
                                    <a:cubicBezTo>
                                      <a:pt x="406" y="464"/>
                                      <a:pt x="407" y="465"/>
                                      <a:pt x="408" y="465"/>
                                    </a:cubicBezTo>
                                    <a:close/>
                                    <a:moveTo>
                                      <a:pt x="450" y="491"/>
                                    </a:moveTo>
                                    <a:cubicBezTo>
                                      <a:pt x="446" y="489"/>
                                      <a:pt x="442" y="487"/>
                                      <a:pt x="438" y="487"/>
                                    </a:cubicBezTo>
                                    <a:cubicBezTo>
                                      <a:pt x="434" y="487"/>
                                      <a:pt x="430" y="489"/>
                                      <a:pt x="426" y="491"/>
                                    </a:cubicBezTo>
                                    <a:cubicBezTo>
                                      <a:pt x="427" y="493"/>
                                      <a:pt x="428" y="495"/>
                                      <a:pt x="428" y="497"/>
                                    </a:cubicBezTo>
                                    <a:cubicBezTo>
                                      <a:pt x="431" y="495"/>
                                      <a:pt x="434" y="493"/>
                                      <a:pt x="438" y="493"/>
                                    </a:cubicBezTo>
                                    <a:cubicBezTo>
                                      <a:pt x="442" y="493"/>
                                      <a:pt x="446" y="495"/>
                                      <a:pt x="448" y="498"/>
                                    </a:cubicBezTo>
                                    <a:cubicBezTo>
                                      <a:pt x="449" y="496"/>
                                      <a:pt x="449" y="494"/>
                                      <a:pt x="450" y="491"/>
                                    </a:cubicBezTo>
                                    <a:close/>
                                    <a:moveTo>
                                      <a:pt x="453" y="484"/>
                                    </a:moveTo>
                                    <a:cubicBezTo>
                                      <a:pt x="448" y="481"/>
                                      <a:pt x="443" y="480"/>
                                      <a:pt x="438" y="480"/>
                                    </a:cubicBezTo>
                                    <a:cubicBezTo>
                                      <a:pt x="433" y="480"/>
                                      <a:pt x="428" y="481"/>
                                      <a:pt x="423" y="484"/>
                                    </a:cubicBezTo>
                                    <a:cubicBezTo>
                                      <a:pt x="424" y="485"/>
                                      <a:pt x="425" y="487"/>
                                      <a:pt x="426" y="489"/>
                                    </a:cubicBezTo>
                                    <a:cubicBezTo>
                                      <a:pt x="429" y="487"/>
                                      <a:pt x="433" y="486"/>
                                      <a:pt x="438" y="486"/>
                                    </a:cubicBezTo>
                                    <a:cubicBezTo>
                                      <a:pt x="442" y="486"/>
                                      <a:pt x="447" y="487"/>
                                      <a:pt x="450" y="490"/>
                                    </a:cubicBezTo>
                                    <a:cubicBezTo>
                                      <a:pt x="451" y="488"/>
                                      <a:pt x="452" y="486"/>
                                      <a:pt x="453" y="484"/>
                                    </a:cubicBezTo>
                                    <a:close/>
                                    <a:moveTo>
                                      <a:pt x="456" y="478"/>
                                    </a:moveTo>
                                    <a:cubicBezTo>
                                      <a:pt x="451" y="475"/>
                                      <a:pt x="445" y="473"/>
                                      <a:pt x="438" y="473"/>
                                    </a:cubicBezTo>
                                    <a:cubicBezTo>
                                      <a:pt x="431" y="473"/>
                                      <a:pt x="425" y="474"/>
                                      <a:pt x="420" y="478"/>
                                    </a:cubicBezTo>
                                    <a:cubicBezTo>
                                      <a:pt x="421" y="479"/>
                                      <a:pt x="422" y="481"/>
                                      <a:pt x="423" y="482"/>
                                    </a:cubicBezTo>
                                    <a:cubicBezTo>
                                      <a:pt x="427" y="480"/>
                                      <a:pt x="432" y="478"/>
                                      <a:pt x="438" y="478"/>
                                    </a:cubicBezTo>
                                    <a:cubicBezTo>
                                      <a:pt x="444" y="478"/>
                                      <a:pt x="449" y="480"/>
                                      <a:pt x="453" y="483"/>
                                    </a:cubicBezTo>
                                    <a:cubicBezTo>
                                      <a:pt x="454" y="481"/>
                                      <a:pt x="455" y="480"/>
                                      <a:pt x="456" y="478"/>
                                    </a:cubicBezTo>
                                    <a:close/>
                                    <a:moveTo>
                                      <a:pt x="461" y="472"/>
                                    </a:moveTo>
                                    <a:cubicBezTo>
                                      <a:pt x="454" y="467"/>
                                      <a:pt x="446" y="465"/>
                                      <a:pt x="438" y="465"/>
                                    </a:cubicBezTo>
                                    <a:cubicBezTo>
                                      <a:pt x="429" y="465"/>
                                      <a:pt x="422" y="467"/>
                                      <a:pt x="415" y="472"/>
                                    </a:cubicBezTo>
                                    <a:cubicBezTo>
                                      <a:pt x="416" y="473"/>
                                      <a:pt x="418" y="475"/>
                                      <a:pt x="419" y="476"/>
                                    </a:cubicBezTo>
                                    <a:cubicBezTo>
                                      <a:pt x="424" y="473"/>
                                      <a:pt x="431" y="471"/>
                                      <a:pt x="438" y="471"/>
                                    </a:cubicBezTo>
                                    <a:cubicBezTo>
                                      <a:pt x="445" y="471"/>
                                      <a:pt x="452" y="473"/>
                                      <a:pt x="457" y="477"/>
                                    </a:cubicBezTo>
                                    <a:cubicBezTo>
                                      <a:pt x="458" y="475"/>
                                      <a:pt x="460" y="473"/>
                                      <a:pt x="461" y="472"/>
                                    </a:cubicBezTo>
                                    <a:close/>
                                    <a:moveTo>
                                      <a:pt x="467" y="467"/>
                                    </a:moveTo>
                                    <a:cubicBezTo>
                                      <a:pt x="459" y="461"/>
                                      <a:pt x="449" y="457"/>
                                      <a:pt x="438" y="457"/>
                                    </a:cubicBezTo>
                                    <a:cubicBezTo>
                                      <a:pt x="427" y="457"/>
                                      <a:pt x="417" y="461"/>
                                      <a:pt x="409" y="466"/>
                                    </a:cubicBezTo>
                                    <a:cubicBezTo>
                                      <a:pt x="411" y="468"/>
                                      <a:pt x="412" y="469"/>
                                      <a:pt x="414" y="470"/>
                                    </a:cubicBezTo>
                                    <a:cubicBezTo>
                                      <a:pt x="421" y="466"/>
                                      <a:pt x="429" y="463"/>
                                      <a:pt x="438" y="463"/>
                                    </a:cubicBezTo>
                                    <a:cubicBezTo>
                                      <a:pt x="447" y="463"/>
                                      <a:pt x="455" y="466"/>
                                      <a:pt x="462" y="471"/>
                                    </a:cubicBezTo>
                                    <a:cubicBezTo>
                                      <a:pt x="464" y="469"/>
                                      <a:pt x="465" y="468"/>
                                      <a:pt x="467" y="467"/>
                                    </a:cubicBezTo>
                                    <a:close/>
                                    <a:moveTo>
                                      <a:pt x="504" y="455"/>
                                    </a:moveTo>
                                    <a:cubicBezTo>
                                      <a:pt x="504" y="453"/>
                                      <a:pt x="501" y="450"/>
                                      <a:pt x="499" y="450"/>
                                    </a:cubicBezTo>
                                    <a:cubicBezTo>
                                      <a:pt x="496" y="450"/>
                                      <a:pt x="494" y="453"/>
                                      <a:pt x="494" y="455"/>
                                    </a:cubicBezTo>
                                    <a:cubicBezTo>
                                      <a:pt x="494" y="456"/>
                                      <a:pt x="494" y="456"/>
                                      <a:pt x="494" y="456"/>
                                    </a:cubicBezTo>
                                    <a:cubicBezTo>
                                      <a:pt x="495" y="456"/>
                                      <a:pt x="497" y="456"/>
                                      <a:pt x="499" y="456"/>
                                    </a:cubicBezTo>
                                    <a:cubicBezTo>
                                      <a:pt x="500" y="456"/>
                                      <a:pt x="502" y="456"/>
                                      <a:pt x="504" y="456"/>
                                    </a:cubicBezTo>
                                    <a:cubicBezTo>
                                      <a:pt x="504" y="456"/>
                                      <a:pt x="504" y="456"/>
                                      <a:pt x="504" y="455"/>
                                    </a:cubicBezTo>
                                    <a:close/>
                                    <a:moveTo>
                                      <a:pt x="511" y="455"/>
                                    </a:moveTo>
                                    <a:cubicBezTo>
                                      <a:pt x="511" y="449"/>
                                      <a:pt x="505" y="443"/>
                                      <a:pt x="499" y="443"/>
                                    </a:cubicBezTo>
                                    <a:cubicBezTo>
                                      <a:pt x="492" y="443"/>
                                      <a:pt x="487" y="449"/>
                                      <a:pt x="487" y="455"/>
                                    </a:cubicBezTo>
                                    <a:cubicBezTo>
                                      <a:pt x="487" y="456"/>
                                      <a:pt x="487" y="456"/>
                                      <a:pt x="487" y="457"/>
                                    </a:cubicBezTo>
                                    <a:cubicBezTo>
                                      <a:pt x="489" y="457"/>
                                      <a:pt x="490" y="456"/>
                                      <a:pt x="492" y="456"/>
                                    </a:cubicBezTo>
                                    <a:cubicBezTo>
                                      <a:pt x="492" y="456"/>
                                      <a:pt x="492" y="456"/>
                                      <a:pt x="492" y="455"/>
                                    </a:cubicBezTo>
                                    <a:cubicBezTo>
                                      <a:pt x="492" y="452"/>
                                      <a:pt x="495" y="449"/>
                                      <a:pt x="499" y="449"/>
                                    </a:cubicBezTo>
                                    <a:cubicBezTo>
                                      <a:pt x="502" y="449"/>
                                      <a:pt x="505" y="452"/>
                                      <a:pt x="505" y="455"/>
                                    </a:cubicBezTo>
                                    <a:cubicBezTo>
                                      <a:pt x="505" y="456"/>
                                      <a:pt x="505" y="456"/>
                                      <a:pt x="505" y="456"/>
                                    </a:cubicBezTo>
                                    <a:cubicBezTo>
                                      <a:pt x="507" y="456"/>
                                      <a:pt x="509" y="457"/>
                                      <a:pt x="510" y="457"/>
                                    </a:cubicBezTo>
                                    <a:cubicBezTo>
                                      <a:pt x="511" y="456"/>
                                      <a:pt x="511" y="456"/>
                                      <a:pt x="511" y="455"/>
                                    </a:cubicBezTo>
                                    <a:close/>
                                    <a:moveTo>
                                      <a:pt x="518" y="455"/>
                                    </a:moveTo>
                                    <a:cubicBezTo>
                                      <a:pt x="518" y="450"/>
                                      <a:pt x="516" y="445"/>
                                      <a:pt x="512" y="442"/>
                                    </a:cubicBezTo>
                                    <a:cubicBezTo>
                                      <a:pt x="509" y="438"/>
                                      <a:pt x="504" y="436"/>
                                      <a:pt x="499" y="436"/>
                                    </a:cubicBezTo>
                                    <a:cubicBezTo>
                                      <a:pt x="493" y="436"/>
                                      <a:pt x="488" y="438"/>
                                      <a:pt x="485" y="442"/>
                                    </a:cubicBezTo>
                                    <a:cubicBezTo>
                                      <a:pt x="481" y="445"/>
                                      <a:pt x="479" y="450"/>
                                      <a:pt x="479" y="455"/>
                                    </a:cubicBezTo>
                                    <a:cubicBezTo>
                                      <a:pt x="479" y="457"/>
                                      <a:pt x="479" y="458"/>
                                      <a:pt x="480" y="459"/>
                                    </a:cubicBezTo>
                                    <a:cubicBezTo>
                                      <a:pt x="481" y="459"/>
                                      <a:pt x="483" y="458"/>
                                      <a:pt x="485" y="457"/>
                                    </a:cubicBezTo>
                                    <a:cubicBezTo>
                                      <a:pt x="485" y="457"/>
                                      <a:pt x="485" y="456"/>
                                      <a:pt x="485" y="455"/>
                                    </a:cubicBezTo>
                                    <a:cubicBezTo>
                                      <a:pt x="485" y="448"/>
                                      <a:pt x="491" y="442"/>
                                      <a:pt x="499" y="442"/>
                                    </a:cubicBezTo>
                                    <a:cubicBezTo>
                                      <a:pt x="506" y="442"/>
                                      <a:pt x="512" y="448"/>
                                      <a:pt x="512" y="455"/>
                                    </a:cubicBezTo>
                                    <a:cubicBezTo>
                                      <a:pt x="512" y="456"/>
                                      <a:pt x="512" y="457"/>
                                      <a:pt x="512" y="457"/>
                                    </a:cubicBezTo>
                                    <a:cubicBezTo>
                                      <a:pt x="514" y="458"/>
                                      <a:pt x="516" y="459"/>
                                      <a:pt x="518" y="459"/>
                                    </a:cubicBezTo>
                                    <a:cubicBezTo>
                                      <a:pt x="518" y="458"/>
                                      <a:pt x="518" y="457"/>
                                      <a:pt x="518" y="455"/>
                                    </a:cubicBezTo>
                                    <a:close/>
                                    <a:moveTo>
                                      <a:pt x="526" y="455"/>
                                    </a:moveTo>
                                    <a:cubicBezTo>
                                      <a:pt x="526" y="448"/>
                                      <a:pt x="523" y="441"/>
                                      <a:pt x="518" y="436"/>
                                    </a:cubicBezTo>
                                    <a:cubicBezTo>
                                      <a:pt x="513" y="431"/>
                                      <a:pt x="506" y="428"/>
                                      <a:pt x="499" y="428"/>
                                    </a:cubicBezTo>
                                    <a:cubicBezTo>
                                      <a:pt x="491" y="428"/>
                                      <a:pt x="484" y="431"/>
                                      <a:pt x="479" y="436"/>
                                    </a:cubicBezTo>
                                    <a:cubicBezTo>
                                      <a:pt x="474" y="441"/>
                                      <a:pt x="471" y="448"/>
                                      <a:pt x="471" y="455"/>
                                    </a:cubicBezTo>
                                    <a:cubicBezTo>
                                      <a:pt x="471" y="458"/>
                                      <a:pt x="472" y="460"/>
                                      <a:pt x="472" y="463"/>
                                    </a:cubicBezTo>
                                    <a:cubicBezTo>
                                      <a:pt x="474" y="462"/>
                                      <a:pt x="476" y="461"/>
                                      <a:pt x="478" y="460"/>
                                    </a:cubicBezTo>
                                    <a:cubicBezTo>
                                      <a:pt x="478" y="458"/>
                                      <a:pt x="478" y="457"/>
                                      <a:pt x="478" y="455"/>
                                    </a:cubicBezTo>
                                    <a:cubicBezTo>
                                      <a:pt x="478" y="444"/>
                                      <a:pt x="487" y="434"/>
                                      <a:pt x="499" y="434"/>
                                    </a:cubicBezTo>
                                    <a:cubicBezTo>
                                      <a:pt x="510" y="434"/>
                                      <a:pt x="520" y="444"/>
                                      <a:pt x="520" y="455"/>
                                    </a:cubicBezTo>
                                    <a:cubicBezTo>
                                      <a:pt x="520" y="457"/>
                                      <a:pt x="520" y="458"/>
                                      <a:pt x="519" y="460"/>
                                    </a:cubicBezTo>
                                    <a:cubicBezTo>
                                      <a:pt x="521" y="461"/>
                                      <a:pt x="523" y="462"/>
                                      <a:pt x="525" y="463"/>
                                    </a:cubicBezTo>
                                    <a:cubicBezTo>
                                      <a:pt x="525" y="460"/>
                                      <a:pt x="526" y="458"/>
                                      <a:pt x="526" y="455"/>
                                    </a:cubicBezTo>
                                    <a:close/>
                                    <a:moveTo>
                                      <a:pt x="529" y="466"/>
                                    </a:moveTo>
                                    <a:cubicBezTo>
                                      <a:pt x="530" y="465"/>
                                      <a:pt x="531" y="465"/>
                                      <a:pt x="532" y="464"/>
                                    </a:cubicBezTo>
                                    <a:cubicBezTo>
                                      <a:pt x="532" y="461"/>
                                      <a:pt x="533" y="458"/>
                                      <a:pt x="533" y="455"/>
                                    </a:cubicBezTo>
                                    <a:cubicBezTo>
                                      <a:pt x="533" y="446"/>
                                      <a:pt x="529" y="437"/>
                                      <a:pt x="523" y="431"/>
                                    </a:cubicBezTo>
                                    <a:cubicBezTo>
                                      <a:pt x="517" y="425"/>
                                      <a:pt x="508" y="421"/>
                                      <a:pt x="499" y="421"/>
                                    </a:cubicBezTo>
                                    <a:cubicBezTo>
                                      <a:pt x="489" y="421"/>
                                      <a:pt x="481" y="425"/>
                                      <a:pt x="474" y="431"/>
                                    </a:cubicBezTo>
                                    <a:cubicBezTo>
                                      <a:pt x="468" y="437"/>
                                      <a:pt x="464" y="446"/>
                                      <a:pt x="464" y="455"/>
                                    </a:cubicBezTo>
                                    <a:cubicBezTo>
                                      <a:pt x="464" y="458"/>
                                      <a:pt x="465" y="461"/>
                                      <a:pt x="465" y="464"/>
                                    </a:cubicBezTo>
                                    <a:cubicBezTo>
                                      <a:pt x="466" y="464"/>
                                      <a:pt x="467" y="465"/>
                                      <a:pt x="468" y="466"/>
                                    </a:cubicBezTo>
                                    <a:cubicBezTo>
                                      <a:pt x="469" y="465"/>
                                      <a:pt x="470" y="464"/>
                                      <a:pt x="471" y="464"/>
                                    </a:cubicBezTo>
                                    <a:cubicBezTo>
                                      <a:pt x="470" y="461"/>
                                      <a:pt x="470" y="458"/>
                                      <a:pt x="470" y="455"/>
                                    </a:cubicBezTo>
                                    <a:cubicBezTo>
                                      <a:pt x="470" y="440"/>
                                      <a:pt x="483" y="427"/>
                                      <a:pt x="499" y="427"/>
                                    </a:cubicBezTo>
                                    <a:cubicBezTo>
                                      <a:pt x="515" y="427"/>
                                      <a:pt x="527" y="440"/>
                                      <a:pt x="527" y="455"/>
                                    </a:cubicBezTo>
                                    <a:cubicBezTo>
                                      <a:pt x="527" y="458"/>
                                      <a:pt x="527" y="461"/>
                                      <a:pt x="526" y="464"/>
                                    </a:cubicBezTo>
                                    <a:cubicBezTo>
                                      <a:pt x="527" y="464"/>
                                      <a:pt x="528" y="465"/>
                                      <a:pt x="529" y="466"/>
                                    </a:cubicBezTo>
                                    <a:close/>
                                    <a:moveTo>
                                      <a:pt x="572" y="491"/>
                                    </a:moveTo>
                                    <a:cubicBezTo>
                                      <a:pt x="569" y="489"/>
                                      <a:pt x="564" y="487"/>
                                      <a:pt x="560" y="487"/>
                                    </a:cubicBezTo>
                                    <a:cubicBezTo>
                                      <a:pt x="555" y="487"/>
                                      <a:pt x="551" y="489"/>
                                      <a:pt x="548" y="492"/>
                                    </a:cubicBezTo>
                                    <a:cubicBezTo>
                                      <a:pt x="548" y="494"/>
                                      <a:pt x="549" y="496"/>
                                      <a:pt x="549" y="499"/>
                                    </a:cubicBezTo>
                                    <a:cubicBezTo>
                                      <a:pt x="549" y="499"/>
                                      <a:pt x="549" y="499"/>
                                      <a:pt x="549" y="499"/>
                                    </a:cubicBezTo>
                                    <a:cubicBezTo>
                                      <a:pt x="552" y="495"/>
                                      <a:pt x="556" y="493"/>
                                      <a:pt x="560" y="493"/>
                                    </a:cubicBezTo>
                                    <a:cubicBezTo>
                                      <a:pt x="564" y="493"/>
                                      <a:pt x="568" y="495"/>
                                      <a:pt x="570" y="498"/>
                                    </a:cubicBezTo>
                                    <a:cubicBezTo>
                                      <a:pt x="571" y="496"/>
                                      <a:pt x="571" y="494"/>
                                      <a:pt x="572" y="491"/>
                                    </a:cubicBezTo>
                                    <a:close/>
                                    <a:moveTo>
                                      <a:pt x="575" y="484"/>
                                    </a:moveTo>
                                    <a:cubicBezTo>
                                      <a:pt x="571" y="481"/>
                                      <a:pt x="565" y="480"/>
                                      <a:pt x="560" y="480"/>
                                    </a:cubicBezTo>
                                    <a:cubicBezTo>
                                      <a:pt x="554" y="480"/>
                                      <a:pt x="549" y="481"/>
                                      <a:pt x="545" y="484"/>
                                    </a:cubicBezTo>
                                    <a:cubicBezTo>
                                      <a:pt x="546" y="486"/>
                                      <a:pt x="546" y="488"/>
                                      <a:pt x="547" y="490"/>
                                    </a:cubicBezTo>
                                    <a:cubicBezTo>
                                      <a:pt x="551" y="487"/>
                                      <a:pt x="555" y="486"/>
                                      <a:pt x="560" y="486"/>
                                    </a:cubicBezTo>
                                    <a:cubicBezTo>
                                      <a:pt x="565" y="486"/>
                                      <a:pt x="569" y="487"/>
                                      <a:pt x="572" y="490"/>
                                    </a:cubicBezTo>
                                    <a:cubicBezTo>
                                      <a:pt x="573" y="488"/>
                                      <a:pt x="574" y="486"/>
                                      <a:pt x="575" y="484"/>
                                    </a:cubicBezTo>
                                    <a:close/>
                                    <a:moveTo>
                                      <a:pt x="578" y="478"/>
                                    </a:moveTo>
                                    <a:cubicBezTo>
                                      <a:pt x="573" y="475"/>
                                      <a:pt x="567" y="473"/>
                                      <a:pt x="560" y="473"/>
                                    </a:cubicBezTo>
                                    <a:cubicBezTo>
                                      <a:pt x="553" y="473"/>
                                      <a:pt x="547" y="475"/>
                                      <a:pt x="541" y="478"/>
                                    </a:cubicBezTo>
                                    <a:cubicBezTo>
                                      <a:pt x="542" y="480"/>
                                      <a:pt x="543" y="481"/>
                                      <a:pt x="544" y="483"/>
                                    </a:cubicBezTo>
                                    <a:cubicBezTo>
                                      <a:pt x="549" y="480"/>
                                      <a:pt x="554" y="478"/>
                                      <a:pt x="560" y="478"/>
                                    </a:cubicBezTo>
                                    <a:cubicBezTo>
                                      <a:pt x="566" y="478"/>
                                      <a:pt x="571" y="480"/>
                                      <a:pt x="576" y="483"/>
                                    </a:cubicBezTo>
                                    <a:cubicBezTo>
                                      <a:pt x="577" y="481"/>
                                      <a:pt x="577" y="480"/>
                                      <a:pt x="578" y="478"/>
                                    </a:cubicBezTo>
                                    <a:close/>
                                    <a:moveTo>
                                      <a:pt x="583" y="472"/>
                                    </a:moveTo>
                                    <a:cubicBezTo>
                                      <a:pt x="577" y="467"/>
                                      <a:pt x="569" y="465"/>
                                      <a:pt x="560" y="465"/>
                                    </a:cubicBezTo>
                                    <a:cubicBezTo>
                                      <a:pt x="551" y="465"/>
                                      <a:pt x="543" y="468"/>
                                      <a:pt x="536" y="472"/>
                                    </a:cubicBezTo>
                                    <a:cubicBezTo>
                                      <a:pt x="538" y="474"/>
                                      <a:pt x="539" y="475"/>
                                      <a:pt x="540" y="477"/>
                                    </a:cubicBezTo>
                                    <a:cubicBezTo>
                                      <a:pt x="546" y="473"/>
                                      <a:pt x="553" y="471"/>
                                      <a:pt x="560" y="471"/>
                                    </a:cubicBezTo>
                                    <a:cubicBezTo>
                                      <a:pt x="567" y="471"/>
                                      <a:pt x="574" y="473"/>
                                      <a:pt x="579" y="477"/>
                                    </a:cubicBezTo>
                                    <a:cubicBezTo>
                                      <a:pt x="581" y="475"/>
                                      <a:pt x="582" y="473"/>
                                      <a:pt x="583" y="472"/>
                                    </a:cubicBezTo>
                                    <a:close/>
                                    <a:moveTo>
                                      <a:pt x="589" y="467"/>
                                    </a:moveTo>
                                    <a:cubicBezTo>
                                      <a:pt x="581" y="461"/>
                                      <a:pt x="571" y="457"/>
                                      <a:pt x="560" y="457"/>
                                    </a:cubicBezTo>
                                    <a:cubicBezTo>
                                      <a:pt x="549" y="457"/>
                                      <a:pt x="539" y="461"/>
                                      <a:pt x="531" y="467"/>
                                    </a:cubicBezTo>
                                    <a:cubicBezTo>
                                      <a:pt x="532" y="468"/>
                                      <a:pt x="534" y="470"/>
                                      <a:pt x="535" y="471"/>
                                    </a:cubicBezTo>
                                    <a:cubicBezTo>
                                      <a:pt x="542" y="466"/>
                                      <a:pt x="551" y="463"/>
                                      <a:pt x="560" y="463"/>
                                    </a:cubicBezTo>
                                    <a:cubicBezTo>
                                      <a:pt x="569" y="463"/>
                                      <a:pt x="577" y="466"/>
                                      <a:pt x="584" y="471"/>
                                    </a:cubicBezTo>
                                    <a:cubicBezTo>
                                      <a:pt x="586" y="469"/>
                                      <a:pt x="587" y="468"/>
                                      <a:pt x="589" y="467"/>
                                    </a:cubicBezTo>
                                    <a:close/>
                                    <a:moveTo>
                                      <a:pt x="626" y="455"/>
                                    </a:moveTo>
                                    <a:cubicBezTo>
                                      <a:pt x="626" y="453"/>
                                      <a:pt x="624" y="450"/>
                                      <a:pt x="621" y="450"/>
                                    </a:cubicBezTo>
                                    <a:cubicBezTo>
                                      <a:pt x="618" y="450"/>
                                      <a:pt x="616" y="453"/>
                                      <a:pt x="616" y="455"/>
                                    </a:cubicBezTo>
                                    <a:cubicBezTo>
                                      <a:pt x="616" y="456"/>
                                      <a:pt x="616" y="456"/>
                                      <a:pt x="616" y="456"/>
                                    </a:cubicBezTo>
                                    <a:cubicBezTo>
                                      <a:pt x="617" y="456"/>
                                      <a:pt x="619" y="456"/>
                                      <a:pt x="621" y="456"/>
                                    </a:cubicBezTo>
                                    <a:cubicBezTo>
                                      <a:pt x="623" y="456"/>
                                      <a:pt x="624" y="456"/>
                                      <a:pt x="626" y="456"/>
                                    </a:cubicBezTo>
                                    <a:cubicBezTo>
                                      <a:pt x="626" y="456"/>
                                      <a:pt x="626" y="456"/>
                                      <a:pt x="626" y="455"/>
                                    </a:cubicBezTo>
                                    <a:close/>
                                    <a:moveTo>
                                      <a:pt x="633" y="455"/>
                                    </a:moveTo>
                                    <a:cubicBezTo>
                                      <a:pt x="633" y="449"/>
                                      <a:pt x="627" y="443"/>
                                      <a:pt x="621" y="443"/>
                                    </a:cubicBezTo>
                                    <a:cubicBezTo>
                                      <a:pt x="614" y="443"/>
                                      <a:pt x="609" y="449"/>
                                      <a:pt x="609" y="455"/>
                                    </a:cubicBezTo>
                                    <a:cubicBezTo>
                                      <a:pt x="609" y="456"/>
                                      <a:pt x="609" y="456"/>
                                      <a:pt x="609" y="457"/>
                                    </a:cubicBezTo>
                                    <a:cubicBezTo>
                                      <a:pt x="611" y="457"/>
                                      <a:pt x="612" y="456"/>
                                      <a:pt x="614" y="456"/>
                                    </a:cubicBezTo>
                                    <a:cubicBezTo>
                                      <a:pt x="614" y="456"/>
                                      <a:pt x="614" y="456"/>
                                      <a:pt x="614" y="455"/>
                                    </a:cubicBezTo>
                                    <a:cubicBezTo>
                                      <a:pt x="614" y="452"/>
                                      <a:pt x="617" y="449"/>
                                      <a:pt x="621" y="449"/>
                                    </a:cubicBezTo>
                                    <a:cubicBezTo>
                                      <a:pt x="625" y="449"/>
                                      <a:pt x="628" y="452"/>
                                      <a:pt x="628" y="455"/>
                                    </a:cubicBezTo>
                                    <a:cubicBezTo>
                                      <a:pt x="628" y="456"/>
                                      <a:pt x="627" y="456"/>
                                      <a:pt x="627" y="456"/>
                                    </a:cubicBezTo>
                                    <a:cubicBezTo>
                                      <a:pt x="629" y="456"/>
                                      <a:pt x="631" y="457"/>
                                      <a:pt x="633" y="457"/>
                                    </a:cubicBezTo>
                                    <a:cubicBezTo>
                                      <a:pt x="633" y="456"/>
                                      <a:pt x="633" y="456"/>
                                      <a:pt x="633" y="455"/>
                                    </a:cubicBezTo>
                                    <a:close/>
                                    <a:moveTo>
                                      <a:pt x="640" y="455"/>
                                    </a:moveTo>
                                    <a:cubicBezTo>
                                      <a:pt x="640" y="450"/>
                                      <a:pt x="638" y="445"/>
                                      <a:pt x="635" y="442"/>
                                    </a:cubicBezTo>
                                    <a:cubicBezTo>
                                      <a:pt x="631" y="438"/>
                                      <a:pt x="626" y="436"/>
                                      <a:pt x="621" y="436"/>
                                    </a:cubicBezTo>
                                    <a:cubicBezTo>
                                      <a:pt x="615" y="436"/>
                                      <a:pt x="611" y="438"/>
                                      <a:pt x="607" y="442"/>
                                    </a:cubicBezTo>
                                    <a:cubicBezTo>
                                      <a:pt x="603" y="445"/>
                                      <a:pt x="601" y="450"/>
                                      <a:pt x="601" y="455"/>
                                    </a:cubicBezTo>
                                    <a:cubicBezTo>
                                      <a:pt x="601" y="457"/>
                                      <a:pt x="601" y="458"/>
                                      <a:pt x="602" y="459"/>
                                    </a:cubicBezTo>
                                    <a:cubicBezTo>
                                      <a:pt x="604" y="459"/>
                                      <a:pt x="605" y="458"/>
                                      <a:pt x="607" y="457"/>
                                    </a:cubicBezTo>
                                    <a:cubicBezTo>
                                      <a:pt x="607" y="457"/>
                                      <a:pt x="607" y="456"/>
                                      <a:pt x="607" y="455"/>
                                    </a:cubicBezTo>
                                    <a:cubicBezTo>
                                      <a:pt x="607" y="448"/>
                                      <a:pt x="613" y="442"/>
                                      <a:pt x="621" y="442"/>
                                    </a:cubicBezTo>
                                    <a:cubicBezTo>
                                      <a:pt x="628" y="442"/>
                                      <a:pt x="634" y="448"/>
                                      <a:pt x="634" y="455"/>
                                    </a:cubicBezTo>
                                    <a:cubicBezTo>
                                      <a:pt x="634" y="456"/>
                                      <a:pt x="634" y="457"/>
                                      <a:pt x="634" y="457"/>
                                    </a:cubicBezTo>
                                    <a:cubicBezTo>
                                      <a:pt x="636" y="458"/>
                                      <a:pt x="638" y="459"/>
                                      <a:pt x="640" y="459"/>
                                    </a:cubicBezTo>
                                    <a:cubicBezTo>
                                      <a:pt x="640" y="458"/>
                                      <a:pt x="640" y="457"/>
                                      <a:pt x="640" y="455"/>
                                    </a:cubicBezTo>
                                    <a:close/>
                                    <a:moveTo>
                                      <a:pt x="648" y="455"/>
                                    </a:moveTo>
                                    <a:cubicBezTo>
                                      <a:pt x="648" y="448"/>
                                      <a:pt x="645" y="441"/>
                                      <a:pt x="640" y="436"/>
                                    </a:cubicBezTo>
                                    <a:cubicBezTo>
                                      <a:pt x="635" y="431"/>
                                      <a:pt x="628" y="428"/>
                                      <a:pt x="621" y="428"/>
                                    </a:cubicBezTo>
                                    <a:cubicBezTo>
                                      <a:pt x="613" y="428"/>
                                      <a:pt x="607" y="431"/>
                                      <a:pt x="602" y="436"/>
                                    </a:cubicBezTo>
                                    <a:cubicBezTo>
                                      <a:pt x="597" y="441"/>
                                      <a:pt x="594" y="448"/>
                                      <a:pt x="594" y="455"/>
                                    </a:cubicBezTo>
                                    <a:cubicBezTo>
                                      <a:pt x="594" y="458"/>
                                      <a:pt x="594" y="460"/>
                                      <a:pt x="595" y="463"/>
                                    </a:cubicBezTo>
                                    <a:cubicBezTo>
                                      <a:pt x="596" y="462"/>
                                      <a:pt x="598" y="461"/>
                                      <a:pt x="600" y="460"/>
                                    </a:cubicBezTo>
                                    <a:cubicBezTo>
                                      <a:pt x="600" y="458"/>
                                      <a:pt x="600" y="457"/>
                                      <a:pt x="600" y="455"/>
                                    </a:cubicBezTo>
                                    <a:cubicBezTo>
                                      <a:pt x="600" y="444"/>
                                      <a:pt x="609" y="434"/>
                                      <a:pt x="621" y="434"/>
                                    </a:cubicBezTo>
                                    <a:cubicBezTo>
                                      <a:pt x="632" y="434"/>
                                      <a:pt x="642" y="444"/>
                                      <a:pt x="642" y="455"/>
                                    </a:cubicBezTo>
                                    <a:cubicBezTo>
                                      <a:pt x="642" y="457"/>
                                      <a:pt x="642" y="458"/>
                                      <a:pt x="641" y="460"/>
                                    </a:cubicBezTo>
                                    <a:cubicBezTo>
                                      <a:pt x="643" y="461"/>
                                      <a:pt x="645" y="462"/>
                                      <a:pt x="647" y="463"/>
                                    </a:cubicBezTo>
                                    <a:cubicBezTo>
                                      <a:pt x="648" y="460"/>
                                      <a:pt x="648" y="458"/>
                                      <a:pt x="648" y="455"/>
                                    </a:cubicBezTo>
                                    <a:close/>
                                    <a:moveTo>
                                      <a:pt x="651" y="465"/>
                                    </a:moveTo>
                                    <a:cubicBezTo>
                                      <a:pt x="652" y="465"/>
                                      <a:pt x="653" y="464"/>
                                      <a:pt x="654" y="463"/>
                                    </a:cubicBezTo>
                                    <a:cubicBezTo>
                                      <a:pt x="655" y="461"/>
                                      <a:pt x="655" y="458"/>
                                      <a:pt x="655" y="455"/>
                                    </a:cubicBezTo>
                                    <a:cubicBezTo>
                                      <a:pt x="655" y="446"/>
                                      <a:pt x="651" y="437"/>
                                      <a:pt x="645" y="431"/>
                                    </a:cubicBezTo>
                                    <a:cubicBezTo>
                                      <a:pt x="639" y="425"/>
                                      <a:pt x="630" y="421"/>
                                      <a:pt x="621" y="421"/>
                                    </a:cubicBezTo>
                                    <a:cubicBezTo>
                                      <a:pt x="611" y="421"/>
                                      <a:pt x="603" y="425"/>
                                      <a:pt x="597" y="431"/>
                                    </a:cubicBezTo>
                                    <a:cubicBezTo>
                                      <a:pt x="590" y="437"/>
                                      <a:pt x="587" y="446"/>
                                      <a:pt x="587" y="455"/>
                                    </a:cubicBezTo>
                                    <a:cubicBezTo>
                                      <a:pt x="587" y="458"/>
                                      <a:pt x="587" y="461"/>
                                      <a:pt x="588" y="464"/>
                                    </a:cubicBezTo>
                                    <a:cubicBezTo>
                                      <a:pt x="589" y="464"/>
                                      <a:pt x="589" y="465"/>
                                      <a:pt x="590" y="466"/>
                                    </a:cubicBezTo>
                                    <a:cubicBezTo>
                                      <a:pt x="591" y="465"/>
                                      <a:pt x="592" y="464"/>
                                      <a:pt x="593" y="464"/>
                                    </a:cubicBezTo>
                                    <a:cubicBezTo>
                                      <a:pt x="592" y="461"/>
                                      <a:pt x="592" y="458"/>
                                      <a:pt x="592" y="455"/>
                                    </a:cubicBezTo>
                                    <a:cubicBezTo>
                                      <a:pt x="592" y="440"/>
                                      <a:pt x="605" y="427"/>
                                      <a:pt x="621" y="427"/>
                                    </a:cubicBezTo>
                                    <a:cubicBezTo>
                                      <a:pt x="637" y="427"/>
                                      <a:pt x="650" y="440"/>
                                      <a:pt x="650" y="455"/>
                                    </a:cubicBezTo>
                                    <a:cubicBezTo>
                                      <a:pt x="650" y="458"/>
                                      <a:pt x="649" y="461"/>
                                      <a:pt x="648" y="464"/>
                                    </a:cubicBezTo>
                                    <a:cubicBezTo>
                                      <a:pt x="649" y="464"/>
                                      <a:pt x="650" y="465"/>
                                      <a:pt x="651" y="465"/>
                                    </a:cubicBezTo>
                                    <a:close/>
                                    <a:moveTo>
                                      <a:pt x="693" y="491"/>
                                    </a:moveTo>
                                    <a:cubicBezTo>
                                      <a:pt x="690" y="489"/>
                                      <a:pt x="685" y="487"/>
                                      <a:pt x="681" y="487"/>
                                    </a:cubicBezTo>
                                    <a:cubicBezTo>
                                      <a:pt x="677" y="487"/>
                                      <a:pt x="673" y="489"/>
                                      <a:pt x="669" y="491"/>
                                    </a:cubicBezTo>
                                    <a:cubicBezTo>
                                      <a:pt x="670" y="493"/>
                                      <a:pt x="671" y="495"/>
                                      <a:pt x="671" y="497"/>
                                    </a:cubicBezTo>
                                    <a:cubicBezTo>
                                      <a:pt x="674" y="495"/>
                                      <a:pt x="677" y="493"/>
                                      <a:pt x="681" y="493"/>
                                    </a:cubicBezTo>
                                    <a:cubicBezTo>
                                      <a:pt x="685" y="493"/>
                                      <a:pt x="689" y="495"/>
                                      <a:pt x="691" y="498"/>
                                    </a:cubicBezTo>
                                    <a:cubicBezTo>
                                      <a:pt x="692" y="496"/>
                                      <a:pt x="692" y="494"/>
                                      <a:pt x="693" y="491"/>
                                    </a:cubicBezTo>
                                    <a:close/>
                                    <a:moveTo>
                                      <a:pt x="696" y="484"/>
                                    </a:moveTo>
                                    <a:cubicBezTo>
                                      <a:pt x="691" y="481"/>
                                      <a:pt x="686" y="480"/>
                                      <a:pt x="681" y="480"/>
                                    </a:cubicBezTo>
                                    <a:cubicBezTo>
                                      <a:pt x="676" y="480"/>
                                      <a:pt x="671" y="481"/>
                                      <a:pt x="666" y="484"/>
                                    </a:cubicBezTo>
                                    <a:cubicBezTo>
                                      <a:pt x="667" y="485"/>
                                      <a:pt x="668" y="487"/>
                                      <a:pt x="669" y="489"/>
                                    </a:cubicBezTo>
                                    <a:cubicBezTo>
                                      <a:pt x="672" y="487"/>
                                      <a:pt x="676" y="486"/>
                                      <a:pt x="681" y="486"/>
                                    </a:cubicBezTo>
                                    <a:cubicBezTo>
                                      <a:pt x="686" y="486"/>
                                      <a:pt x="690" y="487"/>
                                      <a:pt x="693" y="490"/>
                                    </a:cubicBezTo>
                                    <a:cubicBezTo>
                                      <a:pt x="694" y="488"/>
                                      <a:pt x="695" y="486"/>
                                      <a:pt x="696" y="484"/>
                                    </a:cubicBezTo>
                                    <a:close/>
                                    <a:moveTo>
                                      <a:pt x="699" y="478"/>
                                    </a:moveTo>
                                    <a:cubicBezTo>
                                      <a:pt x="694" y="475"/>
                                      <a:pt x="688" y="473"/>
                                      <a:pt x="681" y="473"/>
                                    </a:cubicBezTo>
                                    <a:cubicBezTo>
                                      <a:pt x="674" y="473"/>
                                      <a:pt x="668" y="474"/>
                                      <a:pt x="663" y="478"/>
                                    </a:cubicBezTo>
                                    <a:cubicBezTo>
                                      <a:pt x="664" y="479"/>
                                      <a:pt x="665" y="481"/>
                                      <a:pt x="666" y="482"/>
                                    </a:cubicBezTo>
                                    <a:cubicBezTo>
                                      <a:pt x="670" y="480"/>
                                      <a:pt x="675" y="478"/>
                                      <a:pt x="681" y="478"/>
                                    </a:cubicBezTo>
                                    <a:cubicBezTo>
                                      <a:pt x="687" y="478"/>
                                      <a:pt x="692" y="480"/>
                                      <a:pt x="697" y="483"/>
                                    </a:cubicBezTo>
                                    <a:cubicBezTo>
                                      <a:pt x="697" y="481"/>
                                      <a:pt x="698" y="480"/>
                                      <a:pt x="699" y="478"/>
                                    </a:cubicBezTo>
                                    <a:close/>
                                    <a:moveTo>
                                      <a:pt x="704" y="472"/>
                                    </a:moveTo>
                                    <a:cubicBezTo>
                                      <a:pt x="697" y="467"/>
                                      <a:pt x="689" y="465"/>
                                      <a:pt x="681" y="465"/>
                                    </a:cubicBezTo>
                                    <a:cubicBezTo>
                                      <a:pt x="672" y="465"/>
                                      <a:pt x="665" y="467"/>
                                      <a:pt x="658" y="472"/>
                                    </a:cubicBezTo>
                                    <a:cubicBezTo>
                                      <a:pt x="659" y="473"/>
                                      <a:pt x="661" y="475"/>
                                      <a:pt x="662" y="476"/>
                                    </a:cubicBezTo>
                                    <a:cubicBezTo>
                                      <a:pt x="667" y="473"/>
                                      <a:pt x="674" y="471"/>
                                      <a:pt x="681" y="471"/>
                                    </a:cubicBezTo>
                                    <a:cubicBezTo>
                                      <a:pt x="688" y="471"/>
                                      <a:pt x="695" y="473"/>
                                      <a:pt x="700" y="477"/>
                                    </a:cubicBezTo>
                                    <a:cubicBezTo>
                                      <a:pt x="701" y="475"/>
                                      <a:pt x="703" y="473"/>
                                      <a:pt x="704" y="472"/>
                                    </a:cubicBezTo>
                                    <a:close/>
                                    <a:moveTo>
                                      <a:pt x="710" y="467"/>
                                    </a:moveTo>
                                    <a:cubicBezTo>
                                      <a:pt x="702" y="461"/>
                                      <a:pt x="692" y="457"/>
                                      <a:pt x="681" y="457"/>
                                    </a:cubicBezTo>
                                    <a:cubicBezTo>
                                      <a:pt x="670" y="457"/>
                                      <a:pt x="660" y="461"/>
                                      <a:pt x="652" y="466"/>
                                    </a:cubicBezTo>
                                    <a:cubicBezTo>
                                      <a:pt x="654" y="468"/>
                                      <a:pt x="655" y="469"/>
                                      <a:pt x="657" y="470"/>
                                    </a:cubicBezTo>
                                    <a:cubicBezTo>
                                      <a:pt x="664" y="466"/>
                                      <a:pt x="672" y="463"/>
                                      <a:pt x="681" y="463"/>
                                    </a:cubicBezTo>
                                    <a:cubicBezTo>
                                      <a:pt x="690" y="463"/>
                                      <a:pt x="698" y="466"/>
                                      <a:pt x="705" y="471"/>
                                    </a:cubicBezTo>
                                    <a:cubicBezTo>
                                      <a:pt x="707" y="469"/>
                                      <a:pt x="708" y="468"/>
                                      <a:pt x="710" y="467"/>
                                    </a:cubicBezTo>
                                    <a:close/>
                                    <a:moveTo>
                                      <a:pt x="747" y="455"/>
                                    </a:moveTo>
                                    <a:cubicBezTo>
                                      <a:pt x="747" y="453"/>
                                      <a:pt x="745" y="450"/>
                                      <a:pt x="742" y="450"/>
                                    </a:cubicBezTo>
                                    <a:cubicBezTo>
                                      <a:pt x="739" y="450"/>
                                      <a:pt x="737" y="453"/>
                                      <a:pt x="737" y="455"/>
                                    </a:cubicBezTo>
                                    <a:cubicBezTo>
                                      <a:pt x="737" y="456"/>
                                      <a:pt x="737" y="456"/>
                                      <a:pt x="737" y="456"/>
                                    </a:cubicBezTo>
                                    <a:cubicBezTo>
                                      <a:pt x="738" y="456"/>
                                      <a:pt x="740" y="456"/>
                                      <a:pt x="742" y="456"/>
                                    </a:cubicBezTo>
                                    <a:cubicBezTo>
                                      <a:pt x="743" y="456"/>
                                      <a:pt x="745" y="456"/>
                                      <a:pt x="747" y="456"/>
                                    </a:cubicBezTo>
                                    <a:cubicBezTo>
                                      <a:pt x="747" y="456"/>
                                      <a:pt x="747" y="456"/>
                                      <a:pt x="747" y="455"/>
                                    </a:cubicBezTo>
                                    <a:close/>
                                    <a:moveTo>
                                      <a:pt x="754" y="455"/>
                                    </a:moveTo>
                                    <a:cubicBezTo>
                                      <a:pt x="754" y="449"/>
                                      <a:pt x="748" y="443"/>
                                      <a:pt x="742" y="443"/>
                                    </a:cubicBezTo>
                                    <a:cubicBezTo>
                                      <a:pt x="735" y="443"/>
                                      <a:pt x="730" y="449"/>
                                      <a:pt x="730" y="455"/>
                                    </a:cubicBezTo>
                                    <a:cubicBezTo>
                                      <a:pt x="730" y="456"/>
                                      <a:pt x="730" y="456"/>
                                      <a:pt x="730" y="457"/>
                                    </a:cubicBezTo>
                                    <a:cubicBezTo>
                                      <a:pt x="732" y="457"/>
                                      <a:pt x="733" y="456"/>
                                      <a:pt x="735" y="456"/>
                                    </a:cubicBezTo>
                                    <a:cubicBezTo>
                                      <a:pt x="735" y="456"/>
                                      <a:pt x="735" y="456"/>
                                      <a:pt x="735" y="455"/>
                                    </a:cubicBezTo>
                                    <a:cubicBezTo>
                                      <a:pt x="735" y="452"/>
                                      <a:pt x="738" y="449"/>
                                      <a:pt x="742" y="449"/>
                                    </a:cubicBezTo>
                                    <a:cubicBezTo>
                                      <a:pt x="745" y="449"/>
                                      <a:pt x="748" y="452"/>
                                      <a:pt x="748" y="455"/>
                                    </a:cubicBezTo>
                                    <a:cubicBezTo>
                                      <a:pt x="748" y="456"/>
                                      <a:pt x="748" y="456"/>
                                      <a:pt x="748" y="456"/>
                                    </a:cubicBezTo>
                                    <a:cubicBezTo>
                                      <a:pt x="750" y="456"/>
                                      <a:pt x="752" y="457"/>
                                      <a:pt x="754" y="457"/>
                                    </a:cubicBezTo>
                                    <a:cubicBezTo>
                                      <a:pt x="754" y="456"/>
                                      <a:pt x="754" y="456"/>
                                      <a:pt x="754" y="455"/>
                                    </a:cubicBezTo>
                                    <a:close/>
                                    <a:moveTo>
                                      <a:pt x="761" y="455"/>
                                    </a:moveTo>
                                    <a:cubicBezTo>
                                      <a:pt x="761" y="450"/>
                                      <a:pt x="759" y="445"/>
                                      <a:pt x="755" y="442"/>
                                    </a:cubicBezTo>
                                    <a:cubicBezTo>
                                      <a:pt x="752" y="438"/>
                                      <a:pt x="747" y="436"/>
                                      <a:pt x="742" y="436"/>
                                    </a:cubicBezTo>
                                    <a:cubicBezTo>
                                      <a:pt x="736" y="436"/>
                                      <a:pt x="731" y="438"/>
                                      <a:pt x="728" y="442"/>
                                    </a:cubicBezTo>
                                    <a:cubicBezTo>
                                      <a:pt x="724" y="445"/>
                                      <a:pt x="722" y="450"/>
                                      <a:pt x="722" y="455"/>
                                    </a:cubicBezTo>
                                    <a:cubicBezTo>
                                      <a:pt x="722" y="457"/>
                                      <a:pt x="722" y="458"/>
                                      <a:pt x="723" y="459"/>
                                    </a:cubicBezTo>
                                    <a:cubicBezTo>
                                      <a:pt x="724" y="459"/>
                                      <a:pt x="726" y="458"/>
                                      <a:pt x="728" y="457"/>
                                    </a:cubicBezTo>
                                    <a:cubicBezTo>
                                      <a:pt x="728" y="457"/>
                                      <a:pt x="728" y="456"/>
                                      <a:pt x="728" y="455"/>
                                    </a:cubicBezTo>
                                    <a:cubicBezTo>
                                      <a:pt x="728" y="448"/>
                                      <a:pt x="734" y="442"/>
                                      <a:pt x="742" y="442"/>
                                    </a:cubicBezTo>
                                    <a:cubicBezTo>
                                      <a:pt x="749" y="442"/>
                                      <a:pt x="755" y="448"/>
                                      <a:pt x="755" y="455"/>
                                    </a:cubicBezTo>
                                    <a:cubicBezTo>
                                      <a:pt x="755" y="456"/>
                                      <a:pt x="755" y="457"/>
                                      <a:pt x="755" y="457"/>
                                    </a:cubicBezTo>
                                    <a:cubicBezTo>
                                      <a:pt x="757" y="458"/>
                                      <a:pt x="759" y="459"/>
                                      <a:pt x="761" y="459"/>
                                    </a:cubicBezTo>
                                    <a:cubicBezTo>
                                      <a:pt x="761" y="458"/>
                                      <a:pt x="761" y="457"/>
                                      <a:pt x="761" y="455"/>
                                    </a:cubicBezTo>
                                    <a:close/>
                                    <a:moveTo>
                                      <a:pt x="769" y="455"/>
                                    </a:moveTo>
                                    <a:cubicBezTo>
                                      <a:pt x="769" y="448"/>
                                      <a:pt x="766" y="441"/>
                                      <a:pt x="761" y="436"/>
                                    </a:cubicBezTo>
                                    <a:cubicBezTo>
                                      <a:pt x="756" y="431"/>
                                      <a:pt x="749" y="428"/>
                                      <a:pt x="742" y="428"/>
                                    </a:cubicBezTo>
                                    <a:cubicBezTo>
                                      <a:pt x="734" y="428"/>
                                      <a:pt x="727" y="431"/>
                                      <a:pt x="722" y="436"/>
                                    </a:cubicBezTo>
                                    <a:cubicBezTo>
                                      <a:pt x="718" y="441"/>
                                      <a:pt x="714" y="448"/>
                                      <a:pt x="714" y="455"/>
                                    </a:cubicBezTo>
                                    <a:cubicBezTo>
                                      <a:pt x="714" y="458"/>
                                      <a:pt x="715" y="460"/>
                                      <a:pt x="715" y="463"/>
                                    </a:cubicBezTo>
                                    <a:cubicBezTo>
                                      <a:pt x="717" y="462"/>
                                      <a:pt x="719" y="461"/>
                                      <a:pt x="721" y="460"/>
                                    </a:cubicBezTo>
                                    <a:cubicBezTo>
                                      <a:pt x="721" y="458"/>
                                      <a:pt x="721" y="457"/>
                                      <a:pt x="721" y="455"/>
                                    </a:cubicBezTo>
                                    <a:cubicBezTo>
                                      <a:pt x="721" y="444"/>
                                      <a:pt x="730" y="434"/>
                                      <a:pt x="742" y="434"/>
                                    </a:cubicBezTo>
                                    <a:cubicBezTo>
                                      <a:pt x="753" y="434"/>
                                      <a:pt x="763" y="444"/>
                                      <a:pt x="763" y="455"/>
                                    </a:cubicBezTo>
                                    <a:cubicBezTo>
                                      <a:pt x="763" y="457"/>
                                      <a:pt x="763" y="458"/>
                                      <a:pt x="762" y="460"/>
                                    </a:cubicBezTo>
                                    <a:cubicBezTo>
                                      <a:pt x="764" y="461"/>
                                      <a:pt x="766" y="462"/>
                                      <a:pt x="768" y="463"/>
                                    </a:cubicBezTo>
                                    <a:cubicBezTo>
                                      <a:pt x="769" y="460"/>
                                      <a:pt x="769" y="458"/>
                                      <a:pt x="769" y="455"/>
                                    </a:cubicBezTo>
                                    <a:close/>
                                    <a:moveTo>
                                      <a:pt x="772" y="466"/>
                                    </a:moveTo>
                                    <a:cubicBezTo>
                                      <a:pt x="773" y="465"/>
                                      <a:pt x="774" y="464"/>
                                      <a:pt x="775" y="464"/>
                                    </a:cubicBezTo>
                                    <a:cubicBezTo>
                                      <a:pt x="776" y="461"/>
                                      <a:pt x="776" y="458"/>
                                      <a:pt x="776" y="455"/>
                                    </a:cubicBezTo>
                                    <a:cubicBezTo>
                                      <a:pt x="776" y="446"/>
                                      <a:pt x="772" y="437"/>
                                      <a:pt x="766" y="431"/>
                                    </a:cubicBezTo>
                                    <a:cubicBezTo>
                                      <a:pt x="760" y="425"/>
                                      <a:pt x="751" y="421"/>
                                      <a:pt x="742" y="421"/>
                                    </a:cubicBezTo>
                                    <a:cubicBezTo>
                                      <a:pt x="732" y="421"/>
                                      <a:pt x="724" y="425"/>
                                      <a:pt x="717" y="431"/>
                                    </a:cubicBezTo>
                                    <a:cubicBezTo>
                                      <a:pt x="711" y="437"/>
                                      <a:pt x="707" y="446"/>
                                      <a:pt x="707" y="455"/>
                                    </a:cubicBezTo>
                                    <a:cubicBezTo>
                                      <a:pt x="707" y="458"/>
                                      <a:pt x="708" y="461"/>
                                      <a:pt x="708" y="464"/>
                                    </a:cubicBezTo>
                                    <a:cubicBezTo>
                                      <a:pt x="709" y="464"/>
                                      <a:pt x="710" y="465"/>
                                      <a:pt x="711" y="466"/>
                                    </a:cubicBezTo>
                                    <a:cubicBezTo>
                                      <a:pt x="712" y="465"/>
                                      <a:pt x="713" y="464"/>
                                      <a:pt x="714" y="464"/>
                                    </a:cubicBezTo>
                                    <a:cubicBezTo>
                                      <a:pt x="713" y="461"/>
                                      <a:pt x="713" y="458"/>
                                      <a:pt x="713" y="455"/>
                                    </a:cubicBezTo>
                                    <a:cubicBezTo>
                                      <a:pt x="713" y="440"/>
                                      <a:pt x="726" y="427"/>
                                      <a:pt x="742" y="427"/>
                                    </a:cubicBezTo>
                                    <a:cubicBezTo>
                                      <a:pt x="758" y="427"/>
                                      <a:pt x="770" y="440"/>
                                      <a:pt x="770" y="455"/>
                                    </a:cubicBezTo>
                                    <a:cubicBezTo>
                                      <a:pt x="770" y="458"/>
                                      <a:pt x="770" y="461"/>
                                      <a:pt x="769" y="464"/>
                                    </a:cubicBezTo>
                                    <a:cubicBezTo>
                                      <a:pt x="770" y="464"/>
                                      <a:pt x="771" y="465"/>
                                      <a:pt x="772" y="466"/>
                                    </a:cubicBezTo>
                                    <a:close/>
                                    <a:moveTo>
                                      <a:pt x="815" y="491"/>
                                    </a:moveTo>
                                    <a:cubicBezTo>
                                      <a:pt x="811" y="489"/>
                                      <a:pt x="807" y="487"/>
                                      <a:pt x="803" y="487"/>
                                    </a:cubicBezTo>
                                    <a:cubicBezTo>
                                      <a:pt x="798" y="487"/>
                                      <a:pt x="794" y="489"/>
                                      <a:pt x="791" y="492"/>
                                    </a:cubicBezTo>
                                    <a:cubicBezTo>
                                      <a:pt x="791" y="494"/>
                                      <a:pt x="792" y="496"/>
                                      <a:pt x="792" y="498"/>
                                    </a:cubicBezTo>
                                    <a:cubicBezTo>
                                      <a:pt x="795" y="495"/>
                                      <a:pt x="798" y="493"/>
                                      <a:pt x="803" y="493"/>
                                    </a:cubicBezTo>
                                    <a:cubicBezTo>
                                      <a:pt x="807" y="493"/>
                                      <a:pt x="811" y="495"/>
                                      <a:pt x="813" y="498"/>
                                    </a:cubicBezTo>
                                    <a:cubicBezTo>
                                      <a:pt x="814" y="496"/>
                                      <a:pt x="814" y="494"/>
                                      <a:pt x="815" y="491"/>
                                    </a:cubicBezTo>
                                    <a:close/>
                                    <a:moveTo>
                                      <a:pt x="818" y="484"/>
                                    </a:moveTo>
                                    <a:cubicBezTo>
                                      <a:pt x="813" y="481"/>
                                      <a:pt x="808" y="480"/>
                                      <a:pt x="803" y="480"/>
                                    </a:cubicBezTo>
                                    <a:cubicBezTo>
                                      <a:pt x="797" y="480"/>
                                      <a:pt x="792" y="481"/>
                                      <a:pt x="788" y="484"/>
                                    </a:cubicBezTo>
                                    <a:cubicBezTo>
                                      <a:pt x="789" y="486"/>
                                      <a:pt x="789" y="488"/>
                                      <a:pt x="790" y="490"/>
                                    </a:cubicBezTo>
                                    <a:cubicBezTo>
                                      <a:pt x="794" y="487"/>
                                      <a:pt x="798" y="486"/>
                                      <a:pt x="803" y="486"/>
                                    </a:cubicBezTo>
                                    <a:cubicBezTo>
                                      <a:pt x="807" y="486"/>
                                      <a:pt x="812" y="487"/>
                                      <a:pt x="815" y="490"/>
                                    </a:cubicBezTo>
                                    <a:cubicBezTo>
                                      <a:pt x="816" y="488"/>
                                      <a:pt x="817" y="486"/>
                                      <a:pt x="818" y="484"/>
                                    </a:cubicBezTo>
                                    <a:close/>
                                    <a:moveTo>
                                      <a:pt x="821" y="478"/>
                                    </a:moveTo>
                                    <a:cubicBezTo>
                                      <a:pt x="816" y="475"/>
                                      <a:pt x="810" y="473"/>
                                      <a:pt x="803" y="473"/>
                                    </a:cubicBezTo>
                                    <a:cubicBezTo>
                                      <a:pt x="796" y="473"/>
                                      <a:pt x="789" y="475"/>
                                      <a:pt x="784" y="478"/>
                                    </a:cubicBezTo>
                                    <a:cubicBezTo>
                                      <a:pt x="785" y="480"/>
                                      <a:pt x="786" y="481"/>
                                      <a:pt x="787" y="483"/>
                                    </a:cubicBezTo>
                                    <a:cubicBezTo>
                                      <a:pt x="791" y="480"/>
                                      <a:pt x="797" y="478"/>
                                      <a:pt x="803" y="478"/>
                                    </a:cubicBezTo>
                                    <a:cubicBezTo>
                                      <a:pt x="809" y="478"/>
                                      <a:pt x="814" y="480"/>
                                      <a:pt x="818" y="483"/>
                                    </a:cubicBezTo>
                                    <a:cubicBezTo>
                                      <a:pt x="819" y="481"/>
                                      <a:pt x="820" y="480"/>
                                      <a:pt x="821" y="478"/>
                                    </a:cubicBezTo>
                                    <a:close/>
                                    <a:moveTo>
                                      <a:pt x="826" y="472"/>
                                    </a:moveTo>
                                    <a:cubicBezTo>
                                      <a:pt x="819" y="467"/>
                                      <a:pt x="811" y="465"/>
                                      <a:pt x="803" y="465"/>
                                    </a:cubicBezTo>
                                    <a:cubicBezTo>
                                      <a:pt x="794" y="465"/>
                                      <a:pt x="786" y="468"/>
                                      <a:pt x="779" y="472"/>
                                    </a:cubicBezTo>
                                    <a:cubicBezTo>
                                      <a:pt x="781" y="474"/>
                                      <a:pt x="782" y="475"/>
                                      <a:pt x="783" y="477"/>
                                    </a:cubicBezTo>
                                    <a:cubicBezTo>
                                      <a:pt x="789" y="473"/>
                                      <a:pt x="795" y="471"/>
                                      <a:pt x="803" y="471"/>
                                    </a:cubicBezTo>
                                    <a:cubicBezTo>
                                      <a:pt x="810" y="471"/>
                                      <a:pt x="817" y="473"/>
                                      <a:pt x="822" y="477"/>
                                    </a:cubicBezTo>
                                    <a:cubicBezTo>
                                      <a:pt x="823" y="475"/>
                                      <a:pt x="825" y="473"/>
                                      <a:pt x="826" y="472"/>
                                    </a:cubicBezTo>
                                    <a:close/>
                                    <a:moveTo>
                                      <a:pt x="832" y="467"/>
                                    </a:moveTo>
                                    <a:cubicBezTo>
                                      <a:pt x="824" y="461"/>
                                      <a:pt x="814" y="457"/>
                                      <a:pt x="803" y="457"/>
                                    </a:cubicBezTo>
                                    <a:cubicBezTo>
                                      <a:pt x="792" y="457"/>
                                      <a:pt x="782" y="461"/>
                                      <a:pt x="773" y="467"/>
                                    </a:cubicBezTo>
                                    <a:cubicBezTo>
                                      <a:pt x="775" y="468"/>
                                      <a:pt x="777" y="469"/>
                                      <a:pt x="778" y="471"/>
                                    </a:cubicBezTo>
                                    <a:cubicBezTo>
                                      <a:pt x="785" y="466"/>
                                      <a:pt x="794" y="463"/>
                                      <a:pt x="803" y="463"/>
                                    </a:cubicBezTo>
                                    <a:cubicBezTo>
                                      <a:pt x="812" y="463"/>
                                      <a:pt x="820" y="466"/>
                                      <a:pt x="827" y="471"/>
                                    </a:cubicBezTo>
                                    <a:cubicBezTo>
                                      <a:pt x="829" y="469"/>
                                      <a:pt x="830" y="468"/>
                                      <a:pt x="832" y="467"/>
                                    </a:cubicBezTo>
                                    <a:close/>
                                    <a:moveTo>
                                      <a:pt x="869" y="455"/>
                                    </a:moveTo>
                                    <a:cubicBezTo>
                                      <a:pt x="869" y="453"/>
                                      <a:pt x="866" y="450"/>
                                      <a:pt x="864" y="450"/>
                                    </a:cubicBezTo>
                                    <a:cubicBezTo>
                                      <a:pt x="861" y="450"/>
                                      <a:pt x="858" y="453"/>
                                      <a:pt x="858" y="455"/>
                                    </a:cubicBezTo>
                                    <a:cubicBezTo>
                                      <a:pt x="858" y="456"/>
                                      <a:pt x="859" y="456"/>
                                      <a:pt x="859" y="456"/>
                                    </a:cubicBezTo>
                                    <a:cubicBezTo>
                                      <a:pt x="860" y="456"/>
                                      <a:pt x="862" y="456"/>
                                      <a:pt x="864" y="456"/>
                                    </a:cubicBezTo>
                                    <a:cubicBezTo>
                                      <a:pt x="865" y="456"/>
                                      <a:pt x="867" y="456"/>
                                      <a:pt x="869" y="456"/>
                                    </a:cubicBezTo>
                                    <a:cubicBezTo>
                                      <a:pt x="869" y="456"/>
                                      <a:pt x="869" y="456"/>
                                      <a:pt x="869" y="455"/>
                                    </a:cubicBezTo>
                                    <a:close/>
                                    <a:moveTo>
                                      <a:pt x="876" y="455"/>
                                    </a:moveTo>
                                    <a:cubicBezTo>
                                      <a:pt x="876" y="449"/>
                                      <a:pt x="870" y="443"/>
                                      <a:pt x="864" y="443"/>
                                    </a:cubicBezTo>
                                    <a:cubicBezTo>
                                      <a:pt x="857" y="443"/>
                                      <a:pt x="852" y="449"/>
                                      <a:pt x="852" y="455"/>
                                    </a:cubicBezTo>
                                    <a:cubicBezTo>
                                      <a:pt x="852" y="456"/>
                                      <a:pt x="852" y="456"/>
                                      <a:pt x="852" y="457"/>
                                    </a:cubicBezTo>
                                    <a:cubicBezTo>
                                      <a:pt x="853" y="457"/>
                                      <a:pt x="855" y="456"/>
                                      <a:pt x="857" y="456"/>
                                    </a:cubicBezTo>
                                    <a:cubicBezTo>
                                      <a:pt x="857" y="456"/>
                                      <a:pt x="857" y="456"/>
                                      <a:pt x="857" y="455"/>
                                    </a:cubicBezTo>
                                    <a:cubicBezTo>
                                      <a:pt x="857" y="452"/>
                                      <a:pt x="860" y="449"/>
                                      <a:pt x="864" y="449"/>
                                    </a:cubicBezTo>
                                    <a:cubicBezTo>
                                      <a:pt x="867" y="449"/>
                                      <a:pt x="870" y="452"/>
                                      <a:pt x="870" y="455"/>
                                    </a:cubicBezTo>
                                    <a:cubicBezTo>
                                      <a:pt x="870" y="456"/>
                                      <a:pt x="870" y="456"/>
                                      <a:pt x="870" y="456"/>
                                    </a:cubicBezTo>
                                    <a:cubicBezTo>
                                      <a:pt x="872" y="456"/>
                                      <a:pt x="874" y="457"/>
                                      <a:pt x="875" y="457"/>
                                    </a:cubicBezTo>
                                    <a:cubicBezTo>
                                      <a:pt x="876" y="456"/>
                                      <a:pt x="876" y="456"/>
                                      <a:pt x="876" y="455"/>
                                    </a:cubicBezTo>
                                    <a:close/>
                                    <a:moveTo>
                                      <a:pt x="883" y="455"/>
                                    </a:moveTo>
                                    <a:cubicBezTo>
                                      <a:pt x="883" y="450"/>
                                      <a:pt x="881" y="445"/>
                                      <a:pt x="877" y="442"/>
                                    </a:cubicBezTo>
                                    <a:cubicBezTo>
                                      <a:pt x="874" y="438"/>
                                      <a:pt x="869" y="436"/>
                                      <a:pt x="864" y="436"/>
                                    </a:cubicBezTo>
                                    <a:cubicBezTo>
                                      <a:pt x="858" y="436"/>
                                      <a:pt x="853" y="438"/>
                                      <a:pt x="850" y="442"/>
                                    </a:cubicBezTo>
                                    <a:cubicBezTo>
                                      <a:pt x="846" y="445"/>
                                      <a:pt x="844" y="450"/>
                                      <a:pt x="844" y="455"/>
                                    </a:cubicBezTo>
                                    <a:cubicBezTo>
                                      <a:pt x="844" y="457"/>
                                      <a:pt x="844" y="458"/>
                                      <a:pt x="844" y="459"/>
                                    </a:cubicBezTo>
                                    <a:cubicBezTo>
                                      <a:pt x="846" y="459"/>
                                      <a:pt x="848" y="458"/>
                                      <a:pt x="850" y="457"/>
                                    </a:cubicBezTo>
                                    <a:cubicBezTo>
                                      <a:pt x="850" y="457"/>
                                      <a:pt x="850" y="456"/>
                                      <a:pt x="850" y="455"/>
                                    </a:cubicBezTo>
                                    <a:cubicBezTo>
                                      <a:pt x="850" y="448"/>
                                      <a:pt x="856" y="442"/>
                                      <a:pt x="864" y="442"/>
                                    </a:cubicBezTo>
                                    <a:cubicBezTo>
                                      <a:pt x="871" y="442"/>
                                      <a:pt x="877" y="448"/>
                                      <a:pt x="877" y="455"/>
                                    </a:cubicBezTo>
                                    <a:cubicBezTo>
                                      <a:pt x="877" y="456"/>
                                      <a:pt x="877" y="457"/>
                                      <a:pt x="877" y="457"/>
                                    </a:cubicBezTo>
                                    <a:cubicBezTo>
                                      <a:pt x="879" y="458"/>
                                      <a:pt x="881" y="459"/>
                                      <a:pt x="883" y="459"/>
                                    </a:cubicBezTo>
                                    <a:cubicBezTo>
                                      <a:pt x="883" y="458"/>
                                      <a:pt x="883" y="457"/>
                                      <a:pt x="883" y="455"/>
                                    </a:cubicBezTo>
                                    <a:close/>
                                    <a:moveTo>
                                      <a:pt x="891" y="455"/>
                                    </a:moveTo>
                                    <a:cubicBezTo>
                                      <a:pt x="891" y="448"/>
                                      <a:pt x="888" y="441"/>
                                      <a:pt x="883" y="436"/>
                                    </a:cubicBezTo>
                                    <a:cubicBezTo>
                                      <a:pt x="878" y="431"/>
                                      <a:pt x="871" y="428"/>
                                      <a:pt x="864" y="428"/>
                                    </a:cubicBezTo>
                                    <a:cubicBezTo>
                                      <a:pt x="856" y="428"/>
                                      <a:pt x="849" y="431"/>
                                      <a:pt x="844" y="436"/>
                                    </a:cubicBezTo>
                                    <a:cubicBezTo>
                                      <a:pt x="839" y="441"/>
                                      <a:pt x="836" y="448"/>
                                      <a:pt x="836" y="455"/>
                                    </a:cubicBezTo>
                                    <a:cubicBezTo>
                                      <a:pt x="836" y="458"/>
                                      <a:pt x="837" y="460"/>
                                      <a:pt x="837" y="463"/>
                                    </a:cubicBezTo>
                                    <a:cubicBezTo>
                                      <a:pt x="839" y="462"/>
                                      <a:pt x="841" y="461"/>
                                      <a:pt x="843" y="460"/>
                                    </a:cubicBezTo>
                                    <a:cubicBezTo>
                                      <a:pt x="843" y="458"/>
                                      <a:pt x="842" y="457"/>
                                      <a:pt x="842" y="455"/>
                                    </a:cubicBezTo>
                                    <a:cubicBezTo>
                                      <a:pt x="842" y="444"/>
                                      <a:pt x="852" y="434"/>
                                      <a:pt x="864" y="434"/>
                                    </a:cubicBezTo>
                                    <a:cubicBezTo>
                                      <a:pt x="875" y="434"/>
                                      <a:pt x="885" y="444"/>
                                      <a:pt x="885" y="455"/>
                                    </a:cubicBezTo>
                                    <a:cubicBezTo>
                                      <a:pt x="885" y="457"/>
                                      <a:pt x="884" y="458"/>
                                      <a:pt x="884" y="460"/>
                                    </a:cubicBezTo>
                                    <a:cubicBezTo>
                                      <a:pt x="886" y="461"/>
                                      <a:pt x="888" y="462"/>
                                      <a:pt x="890" y="463"/>
                                    </a:cubicBezTo>
                                    <a:cubicBezTo>
                                      <a:pt x="890" y="460"/>
                                      <a:pt x="891" y="458"/>
                                      <a:pt x="891" y="455"/>
                                    </a:cubicBezTo>
                                    <a:close/>
                                    <a:moveTo>
                                      <a:pt x="898" y="455"/>
                                    </a:moveTo>
                                    <a:cubicBezTo>
                                      <a:pt x="898" y="446"/>
                                      <a:pt x="894" y="437"/>
                                      <a:pt x="888" y="431"/>
                                    </a:cubicBezTo>
                                    <a:cubicBezTo>
                                      <a:pt x="882" y="425"/>
                                      <a:pt x="873" y="421"/>
                                      <a:pt x="864" y="421"/>
                                    </a:cubicBezTo>
                                    <a:cubicBezTo>
                                      <a:pt x="854" y="421"/>
                                      <a:pt x="846" y="425"/>
                                      <a:pt x="839" y="431"/>
                                    </a:cubicBezTo>
                                    <a:cubicBezTo>
                                      <a:pt x="833" y="437"/>
                                      <a:pt x="829" y="446"/>
                                      <a:pt x="829" y="455"/>
                                    </a:cubicBezTo>
                                    <a:cubicBezTo>
                                      <a:pt x="829" y="458"/>
                                      <a:pt x="830" y="461"/>
                                      <a:pt x="830" y="464"/>
                                    </a:cubicBezTo>
                                    <a:cubicBezTo>
                                      <a:pt x="831" y="464"/>
                                      <a:pt x="832" y="465"/>
                                      <a:pt x="833" y="466"/>
                                    </a:cubicBezTo>
                                    <a:cubicBezTo>
                                      <a:pt x="834" y="465"/>
                                      <a:pt x="835" y="464"/>
                                      <a:pt x="836" y="464"/>
                                    </a:cubicBezTo>
                                    <a:cubicBezTo>
                                      <a:pt x="835" y="461"/>
                                      <a:pt x="835" y="458"/>
                                      <a:pt x="835" y="455"/>
                                    </a:cubicBezTo>
                                    <a:cubicBezTo>
                                      <a:pt x="835" y="440"/>
                                      <a:pt x="848" y="427"/>
                                      <a:pt x="864" y="427"/>
                                    </a:cubicBezTo>
                                    <a:cubicBezTo>
                                      <a:pt x="879" y="427"/>
                                      <a:pt x="892" y="440"/>
                                      <a:pt x="892" y="455"/>
                                    </a:cubicBezTo>
                                    <a:cubicBezTo>
                                      <a:pt x="892" y="458"/>
                                      <a:pt x="892" y="461"/>
                                      <a:pt x="891" y="464"/>
                                    </a:cubicBezTo>
                                    <a:cubicBezTo>
                                      <a:pt x="892" y="464"/>
                                      <a:pt x="893" y="465"/>
                                      <a:pt x="894" y="465"/>
                                    </a:cubicBezTo>
                                    <a:cubicBezTo>
                                      <a:pt x="895" y="465"/>
                                      <a:pt x="896" y="464"/>
                                      <a:pt x="897" y="463"/>
                                    </a:cubicBezTo>
                                    <a:cubicBezTo>
                                      <a:pt x="897" y="461"/>
                                      <a:pt x="898" y="458"/>
                                      <a:pt x="898" y="455"/>
                                    </a:cubicBezTo>
                                    <a:close/>
                                    <a:moveTo>
                                      <a:pt x="906" y="455"/>
                                    </a:moveTo>
                                    <a:cubicBezTo>
                                      <a:pt x="906" y="444"/>
                                      <a:pt x="901" y="433"/>
                                      <a:pt x="893" y="426"/>
                                    </a:cubicBezTo>
                                    <a:cubicBezTo>
                                      <a:pt x="886" y="418"/>
                                      <a:pt x="875" y="413"/>
                                      <a:pt x="864" y="413"/>
                                    </a:cubicBezTo>
                                    <a:cubicBezTo>
                                      <a:pt x="852" y="413"/>
                                      <a:pt x="842" y="418"/>
                                      <a:pt x="834" y="426"/>
                                    </a:cubicBezTo>
                                    <a:cubicBezTo>
                                      <a:pt x="826" y="433"/>
                                      <a:pt x="822" y="444"/>
                                      <a:pt x="822" y="455"/>
                                    </a:cubicBezTo>
                                    <a:cubicBezTo>
                                      <a:pt x="822" y="457"/>
                                      <a:pt x="822" y="458"/>
                                      <a:pt x="822" y="459"/>
                                    </a:cubicBezTo>
                                    <a:cubicBezTo>
                                      <a:pt x="824" y="460"/>
                                      <a:pt x="826" y="461"/>
                                      <a:pt x="829" y="463"/>
                                    </a:cubicBezTo>
                                    <a:cubicBezTo>
                                      <a:pt x="828" y="460"/>
                                      <a:pt x="828" y="458"/>
                                      <a:pt x="828" y="455"/>
                                    </a:cubicBezTo>
                                    <a:cubicBezTo>
                                      <a:pt x="828" y="436"/>
                                      <a:pt x="844" y="420"/>
                                      <a:pt x="864" y="420"/>
                                    </a:cubicBezTo>
                                    <a:cubicBezTo>
                                      <a:pt x="883" y="420"/>
                                      <a:pt x="899" y="436"/>
                                      <a:pt x="899" y="455"/>
                                    </a:cubicBezTo>
                                    <a:cubicBezTo>
                                      <a:pt x="899" y="458"/>
                                      <a:pt x="899" y="460"/>
                                      <a:pt x="899" y="462"/>
                                    </a:cubicBezTo>
                                    <a:cubicBezTo>
                                      <a:pt x="901" y="461"/>
                                      <a:pt x="903" y="460"/>
                                      <a:pt x="905" y="459"/>
                                    </a:cubicBezTo>
                                    <a:cubicBezTo>
                                      <a:pt x="905" y="458"/>
                                      <a:pt x="906" y="457"/>
                                      <a:pt x="906" y="455"/>
                                    </a:cubicBezTo>
                                    <a:close/>
                                    <a:moveTo>
                                      <a:pt x="929" y="455"/>
                                    </a:moveTo>
                                    <a:cubicBezTo>
                                      <a:pt x="929" y="453"/>
                                      <a:pt x="926" y="450"/>
                                      <a:pt x="924" y="450"/>
                                    </a:cubicBezTo>
                                    <a:cubicBezTo>
                                      <a:pt x="921" y="450"/>
                                      <a:pt x="918" y="453"/>
                                      <a:pt x="918" y="455"/>
                                    </a:cubicBezTo>
                                    <a:cubicBezTo>
                                      <a:pt x="918" y="456"/>
                                      <a:pt x="918" y="456"/>
                                      <a:pt x="919" y="456"/>
                                    </a:cubicBezTo>
                                    <a:cubicBezTo>
                                      <a:pt x="920" y="456"/>
                                      <a:pt x="922" y="456"/>
                                      <a:pt x="924" y="456"/>
                                    </a:cubicBezTo>
                                    <a:cubicBezTo>
                                      <a:pt x="925" y="456"/>
                                      <a:pt x="927" y="456"/>
                                      <a:pt x="929" y="456"/>
                                    </a:cubicBezTo>
                                    <a:cubicBezTo>
                                      <a:pt x="929" y="456"/>
                                      <a:pt x="929" y="456"/>
                                      <a:pt x="929" y="455"/>
                                    </a:cubicBezTo>
                                    <a:close/>
                                    <a:moveTo>
                                      <a:pt x="933" y="455"/>
                                    </a:moveTo>
                                    <a:cubicBezTo>
                                      <a:pt x="933" y="453"/>
                                      <a:pt x="933" y="451"/>
                                      <a:pt x="934" y="449"/>
                                    </a:cubicBezTo>
                                    <a:cubicBezTo>
                                      <a:pt x="932" y="446"/>
                                      <a:pt x="928" y="443"/>
                                      <a:pt x="924" y="443"/>
                                    </a:cubicBezTo>
                                    <a:cubicBezTo>
                                      <a:pt x="920" y="443"/>
                                      <a:pt x="916" y="445"/>
                                      <a:pt x="914" y="448"/>
                                    </a:cubicBezTo>
                                    <a:cubicBezTo>
                                      <a:pt x="915" y="450"/>
                                      <a:pt x="915" y="453"/>
                                      <a:pt x="915" y="455"/>
                                    </a:cubicBezTo>
                                    <a:cubicBezTo>
                                      <a:pt x="915" y="456"/>
                                      <a:pt x="915" y="456"/>
                                      <a:pt x="915" y="456"/>
                                    </a:cubicBezTo>
                                    <a:cubicBezTo>
                                      <a:pt x="915" y="456"/>
                                      <a:pt x="916" y="456"/>
                                      <a:pt x="917" y="456"/>
                                    </a:cubicBezTo>
                                    <a:cubicBezTo>
                                      <a:pt x="917" y="456"/>
                                      <a:pt x="917" y="456"/>
                                      <a:pt x="917" y="455"/>
                                    </a:cubicBezTo>
                                    <a:cubicBezTo>
                                      <a:pt x="917" y="452"/>
                                      <a:pt x="920" y="449"/>
                                      <a:pt x="924" y="449"/>
                                    </a:cubicBezTo>
                                    <a:cubicBezTo>
                                      <a:pt x="927" y="449"/>
                                      <a:pt x="930" y="452"/>
                                      <a:pt x="930" y="455"/>
                                    </a:cubicBezTo>
                                    <a:cubicBezTo>
                                      <a:pt x="930" y="456"/>
                                      <a:pt x="930" y="456"/>
                                      <a:pt x="930" y="456"/>
                                    </a:cubicBezTo>
                                    <a:cubicBezTo>
                                      <a:pt x="931" y="456"/>
                                      <a:pt x="932" y="456"/>
                                      <a:pt x="933" y="457"/>
                                    </a:cubicBezTo>
                                    <a:cubicBezTo>
                                      <a:pt x="933" y="456"/>
                                      <a:pt x="933" y="456"/>
                                      <a:pt x="933" y="455"/>
                                    </a:cubicBezTo>
                                    <a:close/>
                                    <a:moveTo>
                                      <a:pt x="912" y="440"/>
                                    </a:moveTo>
                                    <a:cubicBezTo>
                                      <a:pt x="913" y="442"/>
                                      <a:pt x="913" y="444"/>
                                      <a:pt x="914" y="446"/>
                                    </a:cubicBezTo>
                                    <a:cubicBezTo>
                                      <a:pt x="916" y="443"/>
                                      <a:pt x="920" y="442"/>
                                      <a:pt x="924" y="442"/>
                                    </a:cubicBezTo>
                                    <a:cubicBezTo>
                                      <a:pt x="928" y="442"/>
                                      <a:pt x="931" y="444"/>
                                      <a:pt x="934" y="447"/>
                                    </a:cubicBezTo>
                                    <a:cubicBezTo>
                                      <a:pt x="934" y="444"/>
                                      <a:pt x="935" y="442"/>
                                      <a:pt x="936" y="440"/>
                                    </a:cubicBezTo>
                                    <a:cubicBezTo>
                                      <a:pt x="932" y="437"/>
                                      <a:pt x="928" y="436"/>
                                      <a:pt x="924" y="436"/>
                                    </a:cubicBezTo>
                                    <a:cubicBezTo>
                                      <a:pt x="919" y="436"/>
                                      <a:pt x="915" y="437"/>
                                      <a:pt x="912" y="440"/>
                                    </a:cubicBezTo>
                                    <a:close/>
                                    <a:moveTo>
                                      <a:pt x="864" y="406"/>
                                    </a:moveTo>
                                    <a:cubicBezTo>
                                      <a:pt x="850" y="406"/>
                                      <a:pt x="837" y="411"/>
                                      <a:pt x="828" y="420"/>
                                    </a:cubicBezTo>
                                    <a:cubicBezTo>
                                      <a:pt x="820" y="429"/>
                                      <a:pt x="814" y="442"/>
                                      <a:pt x="814" y="455"/>
                                    </a:cubicBezTo>
                                    <a:cubicBezTo>
                                      <a:pt x="814" y="456"/>
                                      <a:pt x="814" y="456"/>
                                      <a:pt x="814" y="457"/>
                                    </a:cubicBezTo>
                                    <a:cubicBezTo>
                                      <a:pt x="816" y="457"/>
                                      <a:pt x="818" y="458"/>
                                      <a:pt x="820" y="459"/>
                                    </a:cubicBezTo>
                                    <a:cubicBezTo>
                                      <a:pt x="820" y="458"/>
                                      <a:pt x="820" y="457"/>
                                      <a:pt x="820" y="455"/>
                                    </a:cubicBezTo>
                                    <a:cubicBezTo>
                                      <a:pt x="820" y="431"/>
                                      <a:pt x="840" y="412"/>
                                      <a:pt x="864" y="412"/>
                                    </a:cubicBezTo>
                                    <a:cubicBezTo>
                                      <a:pt x="888" y="412"/>
                                      <a:pt x="907" y="431"/>
                                      <a:pt x="907" y="455"/>
                                    </a:cubicBezTo>
                                    <a:cubicBezTo>
                                      <a:pt x="907" y="456"/>
                                      <a:pt x="907" y="457"/>
                                      <a:pt x="907" y="458"/>
                                    </a:cubicBezTo>
                                    <a:cubicBezTo>
                                      <a:pt x="909" y="458"/>
                                      <a:pt x="911" y="457"/>
                                      <a:pt x="913" y="457"/>
                                    </a:cubicBezTo>
                                    <a:cubicBezTo>
                                      <a:pt x="913" y="456"/>
                                      <a:pt x="913" y="456"/>
                                      <a:pt x="913" y="455"/>
                                    </a:cubicBezTo>
                                    <a:cubicBezTo>
                                      <a:pt x="913" y="442"/>
                                      <a:pt x="908" y="429"/>
                                      <a:pt x="899" y="420"/>
                                    </a:cubicBezTo>
                                    <a:cubicBezTo>
                                      <a:pt x="890" y="411"/>
                                      <a:pt x="877" y="406"/>
                                      <a:pt x="864" y="406"/>
                                    </a:cubicBezTo>
                                    <a:close/>
                                    <a:moveTo>
                                      <a:pt x="885" y="404"/>
                                    </a:moveTo>
                                    <a:cubicBezTo>
                                      <a:pt x="885" y="406"/>
                                      <a:pt x="884" y="407"/>
                                      <a:pt x="884" y="409"/>
                                    </a:cubicBezTo>
                                    <a:cubicBezTo>
                                      <a:pt x="886" y="409"/>
                                      <a:pt x="888" y="410"/>
                                      <a:pt x="890" y="411"/>
                                    </a:cubicBezTo>
                                    <a:cubicBezTo>
                                      <a:pt x="890" y="409"/>
                                      <a:pt x="891" y="407"/>
                                      <a:pt x="891" y="404"/>
                                    </a:cubicBezTo>
                                    <a:cubicBezTo>
                                      <a:pt x="891" y="397"/>
                                      <a:pt x="888" y="390"/>
                                      <a:pt x="883" y="385"/>
                                    </a:cubicBezTo>
                                    <a:cubicBezTo>
                                      <a:pt x="878" y="380"/>
                                      <a:pt x="871" y="377"/>
                                      <a:pt x="864" y="377"/>
                                    </a:cubicBezTo>
                                    <a:cubicBezTo>
                                      <a:pt x="856" y="377"/>
                                      <a:pt x="849" y="380"/>
                                      <a:pt x="844" y="385"/>
                                    </a:cubicBezTo>
                                    <a:cubicBezTo>
                                      <a:pt x="839" y="390"/>
                                      <a:pt x="836" y="397"/>
                                      <a:pt x="836" y="404"/>
                                    </a:cubicBezTo>
                                    <a:cubicBezTo>
                                      <a:pt x="836" y="407"/>
                                      <a:pt x="837" y="409"/>
                                      <a:pt x="837" y="411"/>
                                    </a:cubicBezTo>
                                    <a:cubicBezTo>
                                      <a:pt x="839" y="410"/>
                                      <a:pt x="841" y="409"/>
                                      <a:pt x="843" y="409"/>
                                    </a:cubicBezTo>
                                    <a:cubicBezTo>
                                      <a:pt x="843" y="407"/>
                                      <a:pt x="842" y="406"/>
                                      <a:pt x="842" y="404"/>
                                    </a:cubicBezTo>
                                    <a:cubicBezTo>
                                      <a:pt x="842" y="392"/>
                                      <a:pt x="852" y="383"/>
                                      <a:pt x="864" y="383"/>
                                    </a:cubicBezTo>
                                    <a:cubicBezTo>
                                      <a:pt x="875" y="383"/>
                                      <a:pt x="885" y="392"/>
                                      <a:pt x="885" y="404"/>
                                    </a:cubicBezTo>
                                    <a:close/>
                                    <a:moveTo>
                                      <a:pt x="877" y="404"/>
                                    </a:moveTo>
                                    <a:cubicBezTo>
                                      <a:pt x="877" y="405"/>
                                      <a:pt x="877" y="405"/>
                                      <a:pt x="877" y="406"/>
                                    </a:cubicBezTo>
                                    <a:cubicBezTo>
                                      <a:pt x="879" y="407"/>
                                      <a:pt x="881" y="407"/>
                                      <a:pt x="883" y="408"/>
                                    </a:cubicBezTo>
                                    <a:cubicBezTo>
                                      <a:pt x="883" y="407"/>
                                      <a:pt x="883" y="405"/>
                                      <a:pt x="883" y="404"/>
                                    </a:cubicBezTo>
                                    <a:cubicBezTo>
                                      <a:pt x="883" y="399"/>
                                      <a:pt x="881" y="394"/>
                                      <a:pt x="877" y="390"/>
                                    </a:cubicBezTo>
                                    <a:cubicBezTo>
                                      <a:pt x="874" y="387"/>
                                      <a:pt x="869" y="385"/>
                                      <a:pt x="864" y="385"/>
                                    </a:cubicBezTo>
                                    <a:cubicBezTo>
                                      <a:pt x="858" y="385"/>
                                      <a:pt x="853" y="387"/>
                                      <a:pt x="850" y="390"/>
                                    </a:cubicBezTo>
                                    <a:cubicBezTo>
                                      <a:pt x="846" y="394"/>
                                      <a:pt x="844" y="399"/>
                                      <a:pt x="844" y="404"/>
                                    </a:cubicBezTo>
                                    <a:cubicBezTo>
                                      <a:pt x="844" y="405"/>
                                      <a:pt x="844" y="407"/>
                                      <a:pt x="844" y="408"/>
                                    </a:cubicBezTo>
                                    <a:cubicBezTo>
                                      <a:pt x="846" y="407"/>
                                      <a:pt x="848" y="407"/>
                                      <a:pt x="850" y="406"/>
                                    </a:cubicBezTo>
                                    <a:cubicBezTo>
                                      <a:pt x="850" y="405"/>
                                      <a:pt x="850" y="405"/>
                                      <a:pt x="850" y="404"/>
                                    </a:cubicBezTo>
                                    <a:cubicBezTo>
                                      <a:pt x="850" y="397"/>
                                      <a:pt x="856" y="390"/>
                                      <a:pt x="864" y="390"/>
                                    </a:cubicBezTo>
                                    <a:cubicBezTo>
                                      <a:pt x="871" y="390"/>
                                      <a:pt x="877" y="397"/>
                                      <a:pt x="877" y="404"/>
                                    </a:cubicBezTo>
                                    <a:close/>
                                    <a:moveTo>
                                      <a:pt x="870" y="404"/>
                                    </a:moveTo>
                                    <a:cubicBezTo>
                                      <a:pt x="870" y="404"/>
                                      <a:pt x="870" y="404"/>
                                      <a:pt x="870" y="405"/>
                                    </a:cubicBezTo>
                                    <a:cubicBezTo>
                                      <a:pt x="872" y="405"/>
                                      <a:pt x="874" y="405"/>
                                      <a:pt x="875" y="406"/>
                                    </a:cubicBezTo>
                                    <a:cubicBezTo>
                                      <a:pt x="876" y="405"/>
                                      <a:pt x="876" y="405"/>
                                      <a:pt x="876" y="404"/>
                                    </a:cubicBezTo>
                                    <a:cubicBezTo>
                                      <a:pt x="876" y="397"/>
                                      <a:pt x="870" y="392"/>
                                      <a:pt x="864" y="392"/>
                                    </a:cubicBezTo>
                                    <a:cubicBezTo>
                                      <a:pt x="857" y="392"/>
                                      <a:pt x="852" y="397"/>
                                      <a:pt x="852" y="404"/>
                                    </a:cubicBezTo>
                                    <a:cubicBezTo>
                                      <a:pt x="852" y="405"/>
                                      <a:pt x="852" y="405"/>
                                      <a:pt x="852" y="406"/>
                                    </a:cubicBezTo>
                                    <a:cubicBezTo>
                                      <a:pt x="853" y="405"/>
                                      <a:pt x="855" y="405"/>
                                      <a:pt x="857" y="405"/>
                                    </a:cubicBezTo>
                                    <a:cubicBezTo>
                                      <a:pt x="857" y="404"/>
                                      <a:pt x="857" y="404"/>
                                      <a:pt x="857" y="404"/>
                                    </a:cubicBezTo>
                                    <a:cubicBezTo>
                                      <a:pt x="857" y="400"/>
                                      <a:pt x="860" y="397"/>
                                      <a:pt x="864" y="397"/>
                                    </a:cubicBezTo>
                                    <a:cubicBezTo>
                                      <a:pt x="867" y="397"/>
                                      <a:pt x="870" y="400"/>
                                      <a:pt x="870" y="404"/>
                                    </a:cubicBezTo>
                                    <a:close/>
                                    <a:moveTo>
                                      <a:pt x="864" y="399"/>
                                    </a:moveTo>
                                    <a:cubicBezTo>
                                      <a:pt x="861" y="399"/>
                                      <a:pt x="858" y="401"/>
                                      <a:pt x="858" y="404"/>
                                    </a:cubicBezTo>
                                    <a:cubicBezTo>
                                      <a:pt x="858" y="404"/>
                                      <a:pt x="859" y="404"/>
                                      <a:pt x="859" y="404"/>
                                    </a:cubicBezTo>
                                    <a:cubicBezTo>
                                      <a:pt x="860" y="404"/>
                                      <a:pt x="862" y="404"/>
                                      <a:pt x="864" y="404"/>
                                    </a:cubicBezTo>
                                    <a:cubicBezTo>
                                      <a:pt x="865" y="404"/>
                                      <a:pt x="867" y="404"/>
                                      <a:pt x="869" y="404"/>
                                    </a:cubicBezTo>
                                    <a:cubicBezTo>
                                      <a:pt x="869" y="404"/>
                                      <a:pt x="869" y="404"/>
                                      <a:pt x="869" y="404"/>
                                    </a:cubicBezTo>
                                    <a:cubicBezTo>
                                      <a:pt x="869" y="401"/>
                                      <a:pt x="866" y="399"/>
                                      <a:pt x="864" y="399"/>
                                    </a:cubicBezTo>
                                    <a:close/>
                                    <a:moveTo>
                                      <a:pt x="898" y="404"/>
                                    </a:moveTo>
                                    <a:cubicBezTo>
                                      <a:pt x="898" y="395"/>
                                      <a:pt x="894" y="386"/>
                                      <a:pt x="888" y="380"/>
                                    </a:cubicBezTo>
                                    <a:cubicBezTo>
                                      <a:pt x="882" y="374"/>
                                      <a:pt x="873" y="370"/>
                                      <a:pt x="864" y="370"/>
                                    </a:cubicBezTo>
                                    <a:cubicBezTo>
                                      <a:pt x="854" y="370"/>
                                      <a:pt x="846" y="374"/>
                                      <a:pt x="839" y="380"/>
                                    </a:cubicBezTo>
                                    <a:cubicBezTo>
                                      <a:pt x="833" y="386"/>
                                      <a:pt x="829" y="395"/>
                                      <a:pt x="829" y="404"/>
                                    </a:cubicBezTo>
                                    <a:cubicBezTo>
                                      <a:pt x="829" y="407"/>
                                      <a:pt x="830" y="410"/>
                                      <a:pt x="830" y="412"/>
                                    </a:cubicBezTo>
                                    <a:cubicBezTo>
                                      <a:pt x="831" y="413"/>
                                      <a:pt x="832" y="414"/>
                                      <a:pt x="833" y="414"/>
                                    </a:cubicBezTo>
                                    <a:cubicBezTo>
                                      <a:pt x="834" y="414"/>
                                      <a:pt x="835" y="413"/>
                                      <a:pt x="836" y="412"/>
                                    </a:cubicBezTo>
                                    <a:cubicBezTo>
                                      <a:pt x="835" y="410"/>
                                      <a:pt x="835" y="407"/>
                                      <a:pt x="835" y="404"/>
                                    </a:cubicBezTo>
                                    <a:cubicBezTo>
                                      <a:pt x="835" y="388"/>
                                      <a:pt x="848" y="375"/>
                                      <a:pt x="864" y="375"/>
                                    </a:cubicBezTo>
                                    <a:cubicBezTo>
                                      <a:pt x="879" y="375"/>
                                      <a:pt x="892" y="388"/>
                                      <a:pt x="892" y="404"/>
                                    </a:cubicBezTo>
                                    <a:cubicBezTo>
                                      <a:pt x="892" y="407"/>
                                      <a:pt x="892" y="410"/>
                                      <a:pt x="891" y="412"/>
                                    </a:cubicBezTo>
                                    <a:cubicBezTo>
                                      <a:pt x="892" y="413"/>
                                      <a:pt x="893" y="413"/>
                                      <a:pt x="894" y="414"/>
                                    </a:cubicBezTo>
                                    <a:cubicBezTo>
                                      <a:pt x="895" y="413"/>
                                      <a:pt x="896" y="412"/>
                                      <a:pt x="897" y="412"/>
                                    </a:cubicBezTo>
                                    <a:cubicBezTo>
                                      <a:pt x="897" y="409"/>
                                      <a:pt x="898" y="407"/>
                                      <a:pt x="898" y="404"/>
                                    </a:cubicBezTo>
                                    <a:close/>
                                    <a:moveTo>
                                      <a:pt x="906" y="404"/>
                                    </a:moveTo>
                                    <a:cubicBezTo>
                                      <a:pt x="906" y="392"/>
                                      <a:pt x="901" y="382"/>
                                      <a:pt x="893" y="374"/>
                                    </a:cubicBezTo>
                                    <a:cubicBezTo>
                                      <a:pt x="886" y="367"/>
                                      <a:pt x="875" y="362"/>
                                      <a:pt x="864" y="362"/>
                                    </a:cubicBezTo>
                                    <a:cubicBezTo>
                                      <a:pt x="852" y="362"/>
                                      <a:pt x="842" y="367"/>
                                      <a:pt x="834" y="374"/>
                                    </a:cubicBezTo>
                                    <a:cubicBezTo>
                                      <a:pt x="826" y="382"/>
                                      <a:pt x="822" y="392"/>
                                      <a:pt x="822" y="404"/>
                                    </a:cubicBezTo>
                                    <a:cubicBezTo>
                                      <a:pt x="822" y="405"/>
                                      <a:pt x="822" y="407"/>
                                      <a:pt x="822" y="408"/>
                                    </a:cubicBezTo>
                                    <a:cubicBezTo>
                                      <a:pt x="824" y="409"/>
                                      <a:pt x="826" y="410"/>
                                      <a:pt x="829" y="411"/>
                                    </a:cubicBezTo>
                                    <a:cubicBezTo>
                                      <a:pt x="828" y="409"/>
                                      <a:pt x="828" y="406"/>
                                      <a:pt x="828" y="404"/>
                                    </a:cubicBezTo>
                                    <a:cubicBezTo>
                                      <a:pt x="828" y="384"/>
                                      <a:pt x="844" y="368"/>
                                      <a:pt x="864" y="368"/>
                                    </a:cubicBezTo>
                                    <a:cubicBezTo>
                                      <a:pt x="883" y="368"/>
                                      <a:pt x="899" y="384"/>
                                      <a:pt x="899" y="404"/>
                                    </a:cubicBezTo>
                                    <a:cubicBezTo>
                                      <a:pt x="899" y="406"/>
                                      <a:pt x="899" y="408"/>
                                      <a:pt x="899" y="411"/>
                                    </a:cubicBezTo>
                                    <a:cubicBezTo>
                                      <a:pt x="901" y="409"/>
                                      <a:pt x="903" y="408"/>
                                      <a:pt x="905" y="408"/>
                                    </a:cubicBezTo>
                                    <a:cubicBezTo>
                                      <a:pt x="905" y="406"/>
                                      <a:pt x="906" y="405"/>
                                      <a:pt x="906" y="404"/>
                                    </a:cubicBezTo>
                                    <a:close/>
                                    <a:moveTo>
                                      <a:pt x="929" y="404"/>
                                    </a:moveTo>
                                    <a:cubicBezTo>
                                      <a:pt x="929" y="401"/>
                                      <a:pt x="926" y="399"/>
                                      <a:pt x="924" y="399"/>
                                    </a:cubicBezTo>
                                    <a:cubicBezTo>
                                      <a:pt x="921" y="399"/>
                                      <a:pt x="918" y="401"/>
                                      <a:pt x="918" y="404"/>
                                    </a:cubicBezTo>
                                    <a:cubicBezTo>
                                      <a:pt x="918" y="404"/>
                                      <a:pt x="918" y="404"/>
                                      <a:pt x="919" y="404"/>
                                    </a:cubicBezTo>
                                    <a:cubicBezTo>
                                      <a:pt x="920" y="404"/>
                                      <a:pt x="922" y="404"/>
                                      <a:pt x="924" y="404"/>
                                    </a:cubicBezTo>
                                    <a:cubicBezTo>
                                      <a:pt x="925" y="404"/>
                                      <a:pt x="927" y="404"/>
                                      <a:pt x="929" y="404"/>
                                    </a:cubicBezTo>
                                    <a:cubicBezTo>
                                      <a:pt x="929" y="404"/>
                                      <a:pt x="929" y="404"/>
                                      <a:pt x="929" y="404"/>
                                    </a:cubicBezTo>
                                    <a:close/>
                                    <a:moveTo>
                                      <a:pt x="933" y="404"/>
                                    </a:moveTo>
                                    <a:cubicBezTo>
                                      <a:pt x="933" y="402"/>
                                      <a:pt x="933" y="400"/>
                                      <a:pt x="934" y="398"/>
                                    </a:cubicBezTo>
                                    <a:cubicBezTo>
                                      <a:pt x="932" y="394"/>
                                      <a:pt x="928" y="392"/>
                                      <a:pt x="924" y="392"/>
                                    </a:cubicBezTo>
                                    <a:cubicBezTo>
                                      <a:pt x="920" y="392"/>
                                      <a:pt x="916" y="394"/>
                                      <a:pt x="914" y="397"/>
                                    </a:cubicBezTo>
                                    <a:cubicBezTo>
                                      <a:pt x="915" y="399"/>
                                      <a:pt x="915" y="402"/>
                                      <a:pt x="915" y="404"/>
                                    </a:cubicBezTo>
                                    <a:cubicBezTo>
                                      <a:pt x="915" y="404"/>
                                      <a:pt x="915" y="405"/>
                                      <a:pt x="915" y="405"/>
                                    </a:cubicBezTo>
                                    <a:cubicBezTo>
                                      <a:pt x="915" y="405"/>
                                      <a:pt x="916" y="405"/>
                                      <a:pt x="917" y="405"/>
                                    </a:cubicBezTo>
                                    <a:cubicBezTo>
                                      <a:pt x="917" y="404"/>
                                      <a:pt x="917" y="404"/>
                                      <a:pt x="917" y="404"/>
                                    </a:cubicBezTo>
                                    <a:cubicBezTo>
                                      <a:pt x="917" y="400"/>
                                      <a:pt x="920" y="397"/>
                                      <a:pt x="924" y="397"/>
                                    </a:cubicBezTo>
                                    <a:cubicBezTo>
                                      <a:pt x="927" y="397"/>
                                      <a:pt x="930" y="400"/>
                                      <a:pt x="930" y="404"/>
                                    </a:cubicBezTo>
                                    <a:cubicBezTo>
                                      <a:pt x="930" y="404"/>
                                      <a:pt x="930" y="404"/>
                                      <a:pt x="930" y="405"/>
                                    </a:cubicBezTo>
                                    <a:cubicBezTo>
                                      <a:pt x="931" y="405"/>
                                      <a:pt x="932" y="405"/>
                                      <a:pt x="933" y="405"/>
                                    </a:cubicBezTo>
                                    <a:cubicBezTo>
                                      <a:pt x="933" y="405"/>
                                      <a:pt x="933" y="404"/>
                                      <a:pt x="933" y="404"/>
                                    </a:cubicBezTo>
                                    <a:close/>
                                    <a:moveTo>
                                      <a:pt x="912" y="388"/>
                                    </a:moveTo>
                                    <a:cubicBezTo>
                                      <a:pt x="913" y="390"/>
                                      <a:pt x="913" y="392"/>
                                      <a:pt x="914" y="395"/>
                                    </a:cubicBezTo>
                                    <a:cubicBezTo>
                                      <a:pt x="916" y="392"/>
                                      <a:pt x="920" y="390"/>
                                      <a:pt x="924" y="390"/>
                                    </a:cubicBezTo>
                                    <a:cubicBezTo>
                                      <a:pt x="928" y="390"/>
                                      <a:pt x="931" y="392"/>
                                      <a:pt x="934" y="395"/>
                                    </a:cubicBezTo>
                                    <a:cubicBezTo>
                                      <a:pt x="934" y="393"/>
                                      <a:pt x="935" y="391"/>
                                      <a:pt x="936" y="389"/>
                                    </a:cubicBezTo>
                                    <a:cubicBezTo>
                                      <a:pt x="932" y="386"/>
                                      <a:pt x="928" y="385"/>
                                      <a:pt x="924" y="385"/>
                                    </a:cubicBezTo>
                                    <a:cubicBezTo>
                                      <a:pt x="919" y="385"/>
                                      <a:pt x="915" y="386"/>
                                      <a:pt x="912" y="388"/>
                                    </a:cubicBezTo>
                                    <a:close/>
                                    <a:moveTo>
                                      <a:pt x="864" y="354"/>
                                    </a:moveTo>
                                    <a:cubicBezTo>
                                      <a:pt x="850" y="354"/>
                                      <a:pt x="837" y="360"/>
                                      <a:pt x="828" y="369"/>
                                    </a:cubicBezTo>
                                    <a:cubicBezTo>
                                      <a:pt x="820" y="378"/>
                                      <a:pt x="814" y="390"/>
                                      <a:pt x="814" y="404"/>
                                    </a:cubicBezTo>
                                    <a:cubicBezTo>
                                      <a:pt x="814" y="405"/>
                                      <a:pt x="814" y="405"/>
                                      <a:pt x="814" y="405"/>
                                    </a:cubicBezTo>
                                    <a:cubicBezTo>
                                      <a:pt x="816" y="406"/>
                                      <a:pt x="818" y="407"/>
                                      <a:pt x="820" y="407"/>
                                    </a:cubicBezTo>
                                    <a:cubicBezTo>
                                      <a:pt x="820" y="406"/>
                                      <a:pt x="820" y="405"/>
                                      <a:pt x="820" y="404"/>
                                    </a:cubicBezTo>
                                    <a:cubicBezTo>
                                      <a:pt x="820" y="380"/>
                                      <a:pt x="840" y="361"/>
                                      <a:pt x="864" y="361"/>
                                    </a:cubicBezTo>
                                    <a:cubicBezTo>
                                      <a:pt x="888" y="361"/>
                                      <a:pt x="907" y="380"/>
                                      <a:pt x="907" y="404"/>
                                    </a:cubicBezTo>
                                    <a:cubicBezTo>
                                      <a:pt x="907" y="405"/>
                                      <a:pt x="907" y="406"/>
                                      <a:pt x="907" y="407"/>
                                    </a:cubicBezTo>
                                    <a:cubicBezTo>
                                      <a:pt x="909" y="406"/>
                                      <a:pt x="911" y="406"/>
                                      <a:pt x="913" y="405"/>
                                    </a:cubicBezTo>
                                    <a:cubicBezTo>
                                      <a:pt x="913" y="405"/>
                                      <a:pt x="913" y="404"/>
                                      <a:pt x="913" y="404"/>
                                    </a:cubicBezTo>
                                    <a:cubicBezTo>
                                      <a:pt x="913" y="390"/>
                                      <a:pt x="908" y="378"/>
                                      <a:pt x="899" y="369"/>
                                    </a:cubicBezTo>
                                    <a:cubicBezTo>
                                      <a:pt x="890" y="360"/>
                                      <a:pt x="877" y="354"/>
                                      <a:pt x="864" y="354"/>
                                    </a:cubicBezTo>
                                    <a:close/>
                                    <a:moveTo>
                                      <a:pt x="885" y="353"/>
                                    </a:moveTo>
                                    <a:cubicBezTo>
                                      <a:pt x="885" y="354"/>
                                      <a:pt x="884" y="356"/>
                                      <a:pt x="884" y="357"/>
                                    </a:cubicBezTo>
                                    <a:cubicBezTo>
                                      <a:pt x="886" y="358"/>
                                      <a:pt x="888" y="359"/>
                                      <a:pt x="890" y="360"/>
                                    </a:cubicBezTo>
                                    <a:cubicBezTo>
                                      <a:pt x="890" y="358"/>
                                      <a:pt x="891" y="355"/>
                                      <a:pt x="891" y="353"/>
                                    </a:cubicBezTo>
                                    <a:cubicBezTo>
                                      <a:pt x="891" y="345"/>
                                      <a:pt x="888" y="338"/>
                                      <a:pt x="883" y="333"/>
                                    </a:cubicBezTo>
                                    <a:cubicBezTo>
                                      <a:pt x="878" y="328"/>
                                      <a:pt x="871" y="325"/>
                                      <a:pt x="864" y="325"/>
                                    </a:cubicBezTo>
                                    <a:cubicBezTo>
                                      <a:pt x="856" y="325"/>
                                      <a:pt x="849" y="328"/>
                                      <a:pt x="844" y="333"/>
                                    </a:cubicBezTo>
                                    <a:cubicBezTo>
                                      <a:pt x="839" y="338"/>
                                      <a:pt x="836" y="345"/>
                                      <a:pt x="836" y="353"/>
                                    </a:cubicBezTo>
                                    <a:cubicBezTo>
                                      <a:pt x="836" y="355"/>
                                      <a:pt x="837" y="358"/>
                                      <a:pt x="837" y="360"/>
                                    </a:cubicBezTo>
                                    <a:cubicBezTo>
                                      <a:pt x="839" y="359"/>
                                      <a:pt x="841" y="358"/>
                                      <a:pt x="843" y="357"/>
                                    </a:cubicBezTo>
                                    <a:cubicBezTo>
                                      <a:pt x="843" y="356"/>
                                      <a:pt x="842" y="354"/>
                                      <a:pt x="842" y="353"/>
                                    </a:cubicBezTo>
                                    <a:cubicBezTo>
                                      <a:pt x="842" y="341"/>
                                      <a:pt x="852" y="332"/>
                                      <a:pt x="864" y="332"/>
                                    </a:cubicBezTo>
                                    <a:cubicBezTo>
                                      <a:pt x="875" y="332"/>
                                      <a:pt x="885" y="341"/>
                                      <a:pt x="885" y="353"/>
                                    </a:cubicBezTo>
                                    <a:close/>
                                    <a:moveTo>
                                      <a:pt x="877" y="353"/>
                                    </a:moveTo>
                                    <a:cubicBezTo>
                                      <a:pt x="877" y="353"/>
                                      <a:pt x="877" y="354"/>
                                      <a:pt x="877" y="355"/>
                                    </a:cubicBezTo>
                                    <a:cubicBezTo>
                                      <a:pt x="879" y="355"/>
                                      <a:pt x="881" y="356"/>
                                      <a:pt x="883" y="357"/>
                                    </a:cubicBezTo>
                                    <a:cubicBezTo>
                                      <a:pt x="883" y="355"/>
                                      <a:pt x="883" y="354"/>
                                      <a:pt x="883" y="353"/>
                                    </a:cubicBezTo>
                                    <a:cubicBezTo>
                                      <a:pt x="883" y="347"/>
                                      <a:pt x="881" y="342"/>
                                      <a:pt x="877" y="339"/>
                                    </a:cubicBezTo>
                                    <a:cubicBezTo>
                                      <a:pt x="874" y="335"/>
                                      <a:pt x="869" y="333"/>
                                      <a:pt x="864" y="333"/>
                                    </a:cubicBezTo>
                                    <a:cubicBezTo>
                                      <a:pt x="858" y="333"/>
                                      <a:pt x="853" y="335"/>
                                      <a:pt x="850" y="339"/>
                                    </a:cubicBezTo>
                                    <a:cubicBezTo>
                                      <a:pt x="846" y="342"/>
                                      <a:pt x="844" y="347"/>
                                      <a:pt x="844" y="353"/>
                                    </a:cubicBezTo>
                                    <a:cubicBezTo>
                                      <a:pt x="844" y="354"/>
                                      <a:pt x="844" y="355"/>
                                      <a:pt x="844" y="357"/>
                                    </a:cubicBezTo>
                                    <a:cubicBezTo>
                                      <a:pt x="846" y="356"/>
                                      <a:pt x="848" y="355"/>
                                      <a:pt x="850" y="355"/>
                                    </a:cubicBezTo>
                                    <a:cubicBezTo>
                                      <a:pt x="850" y="354"/>
                                      <a:pt x="850" y="353"/>
                                      <a:pt x="850" y="353"/>
                                    </a:cubicBezTo>
                                    <a:cubicBezTo>
                                      <a:pt x="850" y="345"/>
                                      <a:pt x="856" y="339"/>
                                      <a:pt x="864" y="339"/>
                                    </a:cubicBezTo>
                                    <a:cubicBezTo>
                                      <a:pt x="871" y="339"/>
                                      <a:pt x="877" y="345"/>
                                      <a:pt x="877" y="353"/>
                                    </a:cubicBezTo>
                                    <a:close/>
                                    <a:moveTo>
                                      <a:pt x="870" y="353"/>
                                    </a:moveTo>
                                    <a:cubicBezTo>
                                      <a:pt x="870" y="353"/>
                                      <a:pt x="870" y="353"/>
                                      <a:pt x="870" y="353"/>
                                    </a:cubicBezTo>
                                    <a:cubicBezTo>
                                      <a:pt x="872" y="354"/>
                                      <a:pt x="874" y="354"/>
                                      <a:pt x="875" y="354"/>
                                    </a:cubicBezTo>
                                    <a:cubicBezTo>
                                      <a:pt x="876" y="354"/>
                                      <a:pt x="876" y="353"/>
                                      <a:pt x="876" y="353"/>
                                    </a:cubicBezTo>
                                    <a:cubicBezTo>
                                      <a:pt x="876" y="346"/>
                                      <a:pt x="870" y="341"/>
                                      <a:pt x="864" y="341"/>
                                    </a:cubicBezTo>
                                    <a:cubicBezTo>
                                      <a:pt x="857" y="341"/>
                                      <a:pt x="852" y="346"/>
                                      <a:pt x="852" y="353"/>
                                    </a:cubicBezTo>
                                    <a:cubicBezTo>
                                      <a:pt x="852" y="353"/>
                                      <a:pt x="852" y="354"/>
                                      <a:pt x="852" y="354"/>
                                    </a:cubicBezTo>
                                    <a:cubicBezTo>
                                      <a:pt x="853" y="354"/>
                                      <a:pt x="855" y="354"/>
                                      <a:pt x="857" y="353"/>
                                    </a:cubicBezTo>
                                    <a:cubicBezTo>
                                      <a:pt x="857" y="353"/>
                                      <a:pt x="857" y="353"/>
                                      <a:pt x="857" y="353"/>
                                    </a:cubicBezTo>
                                    <a:cubicBezTo>
                                      <a:pt x="857" y="349"/>
                                      <a:pt x="860" y="346"/>
                                      <a:pt x="864" y="346"/>
                                    </a:cubicBezTo>
                                    <a:cubicBezTo>
                                      <a:pt x="867" y="346"/>
                                      <a:pt x="870" y="349"/>
                                      <a:pt x="870" y="353"/>
                                    </a:cubicBezTo>
                                    <a:close/>
                                    <a:moveTo>
                                      <a:pt x="864" y="348"/>
                                    </a:moveTo>
                                    <a:cubicBezTo>
                                      <a:pt x="861" y="348"/>
                                      <a:pt x="858" y="350"/>
                                      <a:pt x="858" y="353"/>
                                    </a:cubicBezTo>
                                    <a:cubicBezTo>
                                      <a:pt x="858" y="353"/>
                                      <a:pt x="859" y="353"/>
                                      <a:pt x="859" y="353"/>
                                    </a:cubicBezTo>
                                    <a:cubicBezTo>
                                      <a:pt x="860" y="353"/>
                                      <a:pt x="862" y="353"/>
                                      <a:pt x="864" y="353"/>
                                    </a:cubicBezTo>
                                    <a:cubicBezTo>
                                      <a:pt x="865" y="353"/>
                                      <a:pt x="867" y="353"/>
                                      <a:pt x="869" y="353"/>
                                    </a:cubicBezTo>
                                    <a:cubicBezTo>
                                      <a:pt x="869" y="353"/>
                                      <a:pt x="869" y="353"/>
                                      <a:pt x="869" y="353"/>
                                    </a:cubicBezTo>
                                    <a:cubicBezTo>
                                      <a:pt x="869" y="350"/>
                                      <a:pt x="866" y="348"/>
                                      <a:pt x="864" y="348"/>
                                    </a:cubicBezTo>
                                    <a:close/>
                                    <a:moveTo>
                                      <a:pt x="898" y="353"/>
                                    </a:moveTo>
                                    <a:cubicBezTo>
                                      <a:pt x="898" y="343"/>
                                      <a:pt x="894" y="335"/>
                                      <a:pt x="888" y="328"/>
                                    </a:cubicBezTo>
                                    <a:cubicBezTo>
                                      <a:pt x="882" y="322"/>
                                      <a:pt x="873" y="318"/>
                                      <a:pt x="864" y="318"/>
                                    </a:cubicBezTo>
                                    <a:cubicBezTo>
                                      <a:pt x="854" y="318"/>
                                      <a:pt x="846" y="322"/>
                                      <a:pt x="839" y="328"/>
                                    </a:cubicBezTo>
                                    <a:cubicBezTo>
                                      <a:pt x="833" y="335"/>
                                      <a:pt x="829" y="343"/>
                                      <a:pt x="829" y="353"/>
                                    </a:cubicBezTo>
                                    <a:cubicBezTo>
                                      <a:pt x="829" y="356"/>
                                      <a:pt x="830" y="358"/>
                                      <a:pt x="830" y="361"/>
                                    </a:cubicBezTo>
                                    <a:cubicBezTo>
                                      <a:pt x="831" y="362"/>
                                      <a:pt x="832" y="362"/>
                                      <a:pt x="833" y="363"/>
                                    </a:cubicBezTo>
                                    <a:cubicBezTo>
                                      <a:pt x="834" y="362"/>
                                      <a:pt x="835" y="362"/>
                                      <a:pt x="836" y="361"/>
                                    </a:cubicBezTo>
                                    <a:cubicBezTo>
                                      <a:pt x="835" y="358"/>
                                      <a:pt x="835" y="356"/>
                                      <a:pt x="835" y="353"/>
                                    </a:cubicBezTo>
                                    <a:cubicBezTo>
                                      <a:pt x="835" y="337"/>
                                      <a:pt x="848" y="324"/>
                                      <a:pt x="864" y="324"/>
                                    </a:cubicBezTo>
                                    <a:cubicBezTo>
                                      <a:pt x="879" y="324"/>
                                      <a:pt x="892" y="337"/>
                                      <a:pt x="892" y="353"/>
                                    </a:cubicBezTo>
                                    <a:cubicBezTo>
                                      <a:pt x="892" y="356"/>
                                      <a:pt x="892" y="358"/>
                                      <a:pt x="891" y="361"/>
                                    </a:cubicBezTo>
                                    <a:cubicBezTo>
                                      <a:pt x="892" y="361"/>
                                      <a:pt x="893" y="362"/>
                                      <a:pt x="894" y="363"/>
                                    </a:cubicBezTo>
                                    <a:cubicBezTo>
                                      <a:pt x="895" y="362"/>
                                      <a:pt x="896" y="361"/>
                                      <a:pt x="897" y="360"/>
                                    </a:cubicBezTo>
                                    <a:cubicBezTo>
                                      <a:pt x="897" y="358"/>
                                      <a:pt x="898" y="355"/>
                                      <a:pt x="898" y="353"/>
                                    </a:cubicBezTo>
                                    <a:close/>
                                    <a:moveTo>
                                      <a:pt x="906" y="353"/>
                                    </a:moveTo>
                                    <a:cubicBezTo>
                                      <a:pt x="906" y="341"/>
                                      <a:pt x="901" y="331"/>
                                      <a:pt x="893" y="323"/>
                                    </a:cubicBezTo>
                                    <a:cubicBezTo>
                                      <a:pt x="886" y="315"/>
                                      <a:pt x="875" y="311"/>
                                      <a:pt x="864" y="311"/>
                                    </a:cubicBezTo>
                                    <a:cubicBezTo>
                                      <a:pt x="852" y="311"/>
                                      <a:pt x="842" y="315"/>
                                      <a:pt x="834" y="323"/>
                                    </a:cubicBezTo>
                                    <a:cubicBezTo>
                                      <a:pt x="826" y="331"/>
                                      <a:pt x="822" y="341"/>
                                      <a:pt x="822" y="353"/>
                                    </a:cubicBezTo>
                                    <a:cubicBezTo>
                                      <a:pt x="822" y="354"/>
                                      <a:pt x="822" y="355"/>
                                      <a:pt x="822" y="357"/>
                                    </a:cubicBezTo>
                                    <a:cubicBezTo>
                                      <a:pt x="824" y="357"/>
                                      <a:pt x="826" y="359"/>
                                      <a:pt x="829" y="360"/>
                                    </a:cubicBezTo>
                                    <a:cubicBezTo>
                                      <a:pt x="828" y="358"/>
                                      <a:pt x="828" y="355"/>
                                      <a:pt x="828" y="353"/>
                                    </a:cubicBezTo>
                                    <a:cubicBezTo>
                                      <a:pt x="828" y="333"/>
                                      <a:pt x="844" y="317"/>
                                      <a:pt x="864" y="317"/>
                                    </a:cubicBezTo>
                                    <a:cubicBezTo>
                                      <a:pt x="883" y="317"/>
                                      <a:pt x="899" y="333"/>
                                      <a:pt x="899" y="353"/>
                                    </a:cubicBezTo>
                                    <a:cubicBezTo>
                                      <a:pt x="899" y="355"/>
                                      <a:pt x="899" y="357"/>
                                      <a:pt x="899" y="359"/>
                                    </a:cubicBezTo>
                                    <a:cubicBezTo>
                                      <a:pt x="901" y="358"/>
                                      <a:pt x="903" y="357"/>
                                      <a:pt x="905" y="356"/>
                                    </a:cubicBezTo>
                                    <a:cubicBezTo>
                                      <a:pt x="905" y="355"/>
                                      <a:pt x="906" y="354"/>
                                      <a:pt x="906" y="353"/>
                                    </a:cubicBezTo>
                                    <a:close/>
                                    <a:moveTo>
                                      <a:pt x="929" y="353"/>
                                    </a:moveTo>
                                    <a:cubicBezTo>
                                      <a:pt x="929" y="350"/>
                                      <a:pt x="926" y="348"/>
                                      <a:pt x="924" y="348"/>
                                    </a:cubicBezTo>
                                    <a:cubicBezTo>
                                      <a:pt x="921" y="348"/>
                                      <a:pt x="918" y="350"/>
                                      <a:pt x="918" y="353"/>
                                    </a:cubicBezTo>
                                    <a:cubicBezTo>
                                      <a:pt x="918" y="353"/>
                                      <a:pt x="918" y="353"/>
                                      <a:pt x="919" y="353"/>
                                    </a:cubicBezTo>
                                    <a:cubicBezTo>
                                      <a:pt x="920" y="353"/>
                                      <a:pt x="922" y="353"/>
                                      <a:pt x="924" y="353"/>
                                    </a:cubicBezTo>
                                    <a:cubicBezTo>
                                      <a:pt x="925" y="353"/>
                                      <a:pt x="927" y="353"/>
                                      <a:pt x="929" y="353"/>
                                    </a:cubicBezTo>
                                    <a:cubicBezTo>
                                      <a:pt x="929" y="353"/>
                                      <a:pt x="929" y="353"/>
                                      <a:pt x="929" y="353"/>
                                    </a:cubicBezTo>
                                    <a:close/>
                                    <a:moveTo>
                                      <a:pt x="933" y="353"/>
                                    </a:moveTo>
                                    <a:cubicBezTo>
                                      <a:pt x="933" y="350"/>
                                      <a:pt x="933" y="348"/>
                                      <a:pt x="934" y="346"/>
                                    </a:cubicBezTo>
                                    <a:cubicBezTo>
                                      <a:pt x="932" y="343"/>
                                      <a:pt x="928" y="341"/>
                                      <a:pt x="924" y="341"/>
                                    </a:cubicBezTo>
                                    <a:cubicBezTo>
                                      <a:pt x="920" y="341"/>
                                      <a:pt x="916" y="342"/>
                                      <a:pt x="914" y="345"/>
                                    </a:cubicBezTo>
                                    <a:cubicBezTo>
                                      <a:pt x="915" y="348"/>
                                      <a:pt x="915" y="350"/>
                                      <a:pt x="915" y="353"/>
                                    </a:cubicBezTo>
                                    <a:cubicBezTo>
                                      <a:pt x="915" y="353"/>
                                      <a:pt x="915" y="353"/>
                                      <a:pt x="915" y="354"/>
                                    </a:cubicBezTo>
                                    <a:cubicBezTo>
                                      <a:pt x="915" y="353"/>
                                      <a:pt x="916" y="353"/>
                                      <a:pt x="917" y="353"/>
                                    </a:cubicBezTo>
                                    <a:cubicBezTo>
                                      <a:pt x="917" y="353"/>
                                      <a:pt x="917" y="353"/>
                                      <a:pt x="917" y="353"/>
                                    </a:cubicBezTo>
                                    <a:cubicBezTo>
                                      <a:pt x="917" y="349"/>
                                      <a:pt x="920" y="346"/>
                                      <a:pt x="924" y="346"/>
                                    </a:cubicBezTo>
                                    <a:cubicBezTo>
                                      <a:pt x="927" y="346"/>
                                      <a:pt x="930" y="349"/>
                                      <a:pt x="930" y="353"/>
                                    </a:cubicBezTo>
                                    <a:cubicBezTo>
                                      <a:pt x="930" y="353"/>
                                      <a:pt x="930" y="353"/>
                                      <a:pt x="930" y="353"/>
                                    </a:cubicBezTo>
                                    <a:cubicBezTo>
                                      <a:pt x="931" y="353"/>
                                      <a:pt x="932" y="354"/>
                                      <a:pt x="933" y="354"/>
                                    </a:cubicBezTo>
                                    <a:cubicBezTo>
                                      <a:pt x="933" y="353"/>
                                      <a:pt x="933" y="353"/>
                                      <a:pt x="933" y="353"/>
                                    </a:cubicBezTo>
                                    <a:close/>
                                    <a:moveTo>
                                      <a:pt x="912" y="337"/>
                                    </a:moveTo>
                                    <a:cubicBezTo>
                                      <a:pt x="913" y="339"/>
                                      <a:pt x="913" y="341"/>
                                      <a:pt x="914" y="343"/>
                                    </a:cubicBezTo>
                                    <a:cubicBezTo>
                                      <a:pt x="916" y="341"/>
                                      <a:pt x="920" y="339"/>
                                      <a:pt x="924" y="339"/>
                                    </a:cubicBezTo>
                                    <a:cubicBezTo>
                                      <a:pt x="928" y="339"/>
                                      <a:pt x="931" y="341"/>
                                      <a:pt x="934" y="344"/>
                                    </a:cubicBezTo>
                                    <a:cubicBezTo>
                                      <a:pt x="934" y="342"/>
                                      <a:pt x="935" y="339"/>
                                      <a:pt x="936" y="337"/>
                                    </a:cubicBezTo>
                                    <a:cubicBezTo>
                                      <a:pt x="932" y="335"/>
                                      <a:pt x="928" y="333"/>
                                      <a:pt x="924" y="333"/>
                                    </a:cubicBezTo>
                                    <a:cubicBezTo>
                                      <a:pt x="919" y="333"/>
                                      <a:pt x="915" y="334"/>
                                      <a:pt x="912" y="337"/>
                                    </a:cubicBezTo>
                                    <a:close/>
                                    <a:moveTo>
                                      <a:pt x="864" y="303"/>
                                    </a:moveTo>
                                    <a:cubicBezTo>
                                      <a:pt x="850" y="303"/>
                                      <a:pt x="837" y="309"/>
                                      <a:pt x="828" y="318"/>
                                    </a:cubicBezTo>
                                    <a:cubicBezTo>
                                      <a:pt x="820" y="327"/>
                                      <a:pt x="814" y="339"/>
                                      <a:pt x="814" y="353"/>
                                    </a:cubicBezTo>
                                    <a:cubicBezTo>
                                      <a:pt x="814" y="353"/>
                                      <a:pt x="814" y="354"/>
                                      <a:pt x="814" y="354"/>
                                    </a:cubicBezTo>
                                    <a:cubicBezTo>
                                      <a:pt x="816" y="355"/>
                                      <a:pt x="818" y="355"/>
                                      <a:pt x="820" y="356"/>
                                    </a:cubicBezTo>
                                    <a:cubicBezTo>
                                      <a:pt x="820" y="355"/>
                                      <a:pt x="820" y="354"/>
                                      <a:pt x="820" y="353"/>
                                    </a:cubicBezTo>
                                    <a:cubicBezTo>
                                      <a:pt x="820" y="329"/>
                                      <a:pt x="840" y="309"/>
                                      <a:pt x="864" y="309"/>
                                    </a:cubicBezTo>
                                    <a:cubicBezTo>
                                      <a:pt x="888" y="309"/>
                                      <a:pt x="907" y="329"/>
                                      <a:pt x="907" y="353"/>
                                    </a:cubicBezTo>
                                    <a:cubicBezTo>
                                      <a:pt x="907" y="354"/>
                                      <a:pt x="907" y="355"/>
                                      <a:pt x="907" y="356"/>
                                    </a:cubicBezTo>
                                    <a:cubicBezTo>
                                      <a:pt x="909" y="355"/>
                                      <a:pt x="911" y="354"/>
                                      <a:pt x="913" y="354"/>
                                    </a:cubicBezTo>
                                    <a:cubicBezTo>
                                      <a:pt x="913" y="353"/>
                                      <a:pt x="913" y="353"/>
                                      <a:pt x="913" y="353"/>
                                    </a:cubicBezTo>
                                    <a:cubicBezTo>
                                      <a:pt x="913" y="339"/>
                                      <a:pt x="908" y="327"/>
                                      <a:pt x="899" y="318"/>
                                    </a:cubicBezTo>
                                    <a:cubicBezTo>
                                      <a:pt x="890" y="309"/>
                                      <a:pt x="877" y="303"/>
                                      <a:pt x="864" y="303"/>
                                    </a:cubicBezTo>
                                    <a:close/>
                                    <a:moveTo>
                                      <a:pt x="885" y="301"/>
                                    </a:moveTo>
                                    <a:cubicBezTo>
                                      <a:pt x="885" y="303"/>
                                      <a:pt x="884" y="304"/>
                                      <a:pt x="884" y="306"/>
                                    </a:cubicBezTo>
                                    <a:cubicBezTo>
                                      <a:pt x="886" y="307"/>
                                      <a:pt x="888" y="308"/>
                                      <a:pt x="890" y="309"/>
                                    </a:cubicBezTo>
                                    <a:cubicBezTo>
                                      <a:pt x="890" y="306"/>
                                      <a:pt x="891" y="304"/>
                                      <a:pt x="891" y="301"/>
                                    </a:cubicBezTo>
                                    <a:cubicBezTo>
                                      <a:pt x="891" y="294"/>
                                      <a:pt x="888" y="287"/>
                                      <a:pt x="883" y="282"/>
                                    </a:cubicBezTo>
                                    <a:cubicBezTo>
                                      <a:pt x="878" y="277"/>
                                      <a:pt x="871" y="274"/>
                                      <a:pt x="864" y="274"/>
                                    </a:cubicBezTo>
                                    <a:cubicBezTo>
                                      <a:pt x="856" y="274"/>
                                      <a:pt x="849" y="277"/>
                                      <a:pt x="844" y="282"/>
                                    </a:cubicBezTo>
                                    <a:cubicBezTo>
                                      <a:pt x="839" y="287"/>
                                      <a:pt x="836" y="294"/>
                                      <a:pt x="836" y="301"/>
                                    </a:cubicBezTo>
                                    <a:cubicBezTo>
                                      <a:pt x="836" y="304"/>
                                      <a:pt x="837" y="306"/>
                                      <a:pt x="837" y="309"/>
                                    </a:cubicBezTo>
                                    <a:cubicBezTo>
                                      <a:pt x="839" y="308"/>
                                      <a:pt x="841" y="307"/>
                                      <a:pt x="843" y="306"/>
                                    </a:cubicBezTo>
                                    <a:cubicBezTo>
                                      <a:pt x="843" y="304"/>
                                      <a:pt x="842" y="303"/>
                                      <a:pt x="842" y="301"/>
                                    </a:cubicBezTo>
                                    <a:cubicBezTo>
                                      <a:pt x="842" y="290"/>
                                      <a:pt x="852" y="280"/>
                                      <a:pt x="864" y="280"/>
                                    </a:cubicBezTo>
                                    <a:cubicBezTo>
                                      <a:pt x="875" y="280"/>
                                      <a:pt x="885" y="290"/>
                                      <a:pt x="885" y="301"/>
                                    </a:cubicBezTo>
                                    <a:close/>
                                    <a:moveTo>
                                      <a:pt x="877" y="301"/>
                                    </a:moveTo>
                                    <a:cubicBezTo>
                                      <a:pt x="877" y="302"/>
                                      <a:pt x="877" y="303"/>
                                      <a:pt x="877" y="303"/>
                                    </a:cubicBezTo>
                                    <a:cubicBezTo>
                                      <a:pt x="879" y="304"/>
                                      <a:pt x="881" y="304"/>
                                      <a:pt x="883" y="305"/>
                                    </a:cubicBezTo>
                                    <a:cubicBezTo>
                                      <a:pt x="883" y="304"/>
                                      <a:pt x="883" y="303"/>
                                      <a:pt x="883" y="301"/>
                                    </a:cubicBezTo>
                                    <a:cubicBezTo>
                                      <a:pt x="883" y="296"/>
                                      <a:pt x="881" y="291"/>
                                      <a:pt x="877" y="287"/>
                                    </a:cubicBezTo>
                                    <a:cubicBezTo>
                                      <a:pt x="874" y="284"/>
                                      <a:pt x="869" y="282"/>
                                      <a:pt x="864" y="282"/>
                                    </a:cubicBezTo>
                                    <a:cubicBezTo>
                                      <a:pt x="858" y="282"/>
                                      <a:pt x="853" y="284"/>
                                      <a:pt x="850" y="287"/>
                                    </a:cubicBezTo>
                                    <a:cubicBezTo>
                                      <a:pt x="846" y="291"/>
                                      <a:pt x="844" y="296"/>
                                      <a:pt x="844" y="301"/>
                                    </a:cubicBezTo>
                                    <a:cubicBezTo>
                                      <a:pt x="844" y="303"/>
                                      <a:pt x="844" y="304"/>
                                      <a:pt x="844" y="305"/>
                                    </a:cubicBezTo>
                                    <a:cubicBezTo>
                                      <a:pt x="846" y="304"/>
                                      <a:pt x="848" y="304"/>
                                      <a:pt x="850" y="303"/>
                                    </a:cubicBezTo>
                                    <a:cubicBezTo>
                                      <a:pt x="850" y="303"/>
                                      <a:pt x="850" y="302"/>
                                      <a:pt x="850" y="301"/>
                                    </a:cubicBezTo>
                                    <a:cubicBezTo>
                                      <a:pt x="850" y="294"/>
                                      <a:pt x="856" y="288"/>
                                      <a:pt x="864" y="288"/>
                                    </a:cubicBezTo>
                                    <a:cubicBezTo>
                                      <a:pt x="871" y="288"/>
                                      <a:pt x="877" y="294"/>
                                      <a:pt x="877" y="301"/>
                                    </a:cubicBezTo>
                                    <a:close/>
                                    <a:moveTo>
                                      <a:pt x="870" y="301"/>
                                    </a:moveTo>
                                    <a:cubicBezTo>
                                      <a:pt x="870" y="301"/>
                                      <a:pt x="870" y="302"/>
                                      <a:pt x="870" y="302"/>
                                    </a:cubicBezTo>
                                    <a:cubicBezTo>
                                      <a:pt x="872" y="302"/>
                                      <a:pt x="874" y="302"/>
                                      <a:pt x="875" y="303"/>
                                    </a:cubicBezTo>
                                    <a:cubicBezTo>
                                      <a:pt x="876" y="302"/>
                                      <a:pt x="876" y="302"/>
                                      <a:pt x="876" y="301"/>
                                    </a:cubicBezTo>
                                    <a:cubicBezTo>
                                      <a:pt x="876" y="295"/>
                                      <a:pt x="870" y="289"/>
                                      <a:pt x="864" y="289"/>
                                    </a:cubicBezTo>
                                    <a:cubicBezTo>
                                      <a:pt x="857" y="289"/>
                                      <a:pt x="852" y="295"/>
                                      <a:pt x="852" y="301"/>
                                    </a:cubicBezTo>
                                    <a:cubicBezTo>
                                      <a:pt x="852" y="302"/>
                                      <a:pt x="852" y="302"/>
                                      <a:pt x="852" y="303"/>
                                    </a:cubicBezTo>
                                    <a:cubicBezTo>
                                      <a:pt x="853" y="302"/>
                                      <a:pt x="855" y="302"/>
                                      <a:pt x="857" y="302"/>
                                    </a:cubicBezTo>
                                    <a:cubicBezTo>
                                      <a:pt x="857" y="302"/>
                                      <a:pt x="857" y="301"/>
                                      <a:pt x="857" y="301"/>
                                    </a:cubicBezTo>
                                    <a:cubicBezTo>
                                      <a:pt x="857" y="298"/>
                                      <a:pt x="860" y="295"/>
                                      <a:pt x="864" y="295"/>
                                    </a:cubicBezTo>
                                    <a:cubicBezTo>
                                      <a:pt x="867" y="295"/>
                                      <a:pt x="870" y="298"/>
                                      <a:pt x="870" y="301"/>
                                    </a:cubicBezTo>
                                    <a:close/>
                                    <a:moveTo>
                                      <a:pt x="864" y="296"/>
                                    </a:moveTo>
                                    <a:cubicBezTo>
                                      <a:pt x="861" y="296"/>
                                      <a:pt x="858" y="298"/>
                                      <a:pt x="858" y="301"/>
                                    </a:cubicBezTo>
                                    <a:cubicBezTo>
                                      <a:pt x="858" y="301"/>
                                      <a:pt x="859" y="302"/>
                                      <a:pt x="859" y="302"/>
                                    </a:cubicBezTo>
                                    <a:cubicBezTo>
                                      <a:pt x="860" y="302"/>
                                      <a:pt x="862" y="301"/>
                                      <a:pt x="864" y="301"/>
                                    </a:cubicBezTo>
                                    <a:cubicBezTo>
                                      <a:pt x="865" y="301"/>
                                      <a:pt x="867" y="302"/>
                                      <a:pt x="869" y="302"/>
                                    </a:cubicBezTo>
                                    <a:cubicBezTo>
                                      <a:pt x="869" y="302"/>
                                      <a:pt x="869" y="301"/>
                                      <a:pt x="869" y="301"/>
                                    </a:cubicBezTo>
                                    <a:cubicBezTo>
                                      <a:pt x="869" y="298"/>
                                      <a:pt x="866" y="296"/>
                                      <a:pt x="864" y="296"/>
                                    </a:cubicBezTo>
                                    <a:close/>
                                    <a:moveTo>
                                      <a:pt x="898" y="301"/>
                                    </a:moveTo>
                                    <a:cubicBezTo>
                                      <a:pt x="898" y="292"/>
                                      <a:pt x="894" y="283"/>
                                      <a:pt x="888" y="277"/>
                                    </a:cubicBezTo>
                                    <a:cubicBezTo>
                                      <a:pt x="882" y="271"/>
                                      <a:pt x="873" y="267"/>
                                      <a:pt x="864" y="267"/>
                                    </a:cubicBezTo>
                                    <a:cubicBezTo>
                                      <a:pt x="854" y="267"/>
                                      <a:pt x="846" y="271"/>
                                      <a:pt x="839" y="277"/>
                                    </a:cubicBezTo>
                                    <a:cubicBezTo>
                                      <a:pt x="833" y="283"/>
                                      <a:pt x="829" y="292"/>
                                      <a:pt x="829" y="301"/>
                                    </a:cubicBezTo>
                                    <a:cubicBezTo>
                                      <a:pt x="829" y="304"/>
                                      <a:pt x="830" y="307"/>
                                      <a:pt x="830" y="310"/>
                                    </a:cubicBezTo>
                                    <a:cubicBezTo>
                                      <a:pt x="831" y="310"/>
                                      <a:pt x="832" y="311"/>
                                      <a:pt x="833" y="311"/>
                                    </a:cubicBezTo>
                                    <a:cubicBezTo>
                                      <a:pt x="834" y="311"/>
                                      <a:pt x="835" y="310"/>
                                      <a:pt x="836" y="310"/>
                                    </a:cubicBezTo>
                                    <a:cubicBezTo>
                                      <a:pt x="835" y="307"/>
                                      <a:pt x="835" y="304"/>
                                      <a:pt x="835" y="301"/>
                                    </a:cubicBezTo>
                                    <a:cubicBezTo>
                                      <a:pt x="835" y="285"/>
                                      <a:pt x="848" y="272"/>
                                      <a:pt x="864" y="272"/>
                                    </a:cubicBezTo>
                                    <a:cubicBezTo>
                                      <a:pt x="879" y="272"/>
                                      <a:pt x="892" y="285"/>
                                      <a:pt x="892" y="301"/>
                                    </a:cubicBezTo>
                                    <a:cubicBezTo>
                                      <a:pt x="892" y="304"/>
                                      <a:pt x="892" y="307"/>
                                      <a:pt x="891" y="310"/>
                                    </a:cubicBezTo>
                                    <a:cubicBezTo>
                                      <a:pt x="892" y="310"/>
                                      <a:pt x="893" y="311"/>
                                      <a:pt x="894" y="311"/>
                                    </a:cubicBezTo>
                                    <a:cubicBezTo>
                                      <a:pt x="895" y="310"/>
                                      <a:pt x="896" y="310"/>
                                      <a:pt x="897" y="309"/>
                                    </a:cubicBezTo>
                                    <a:cubicBezTo>
                                      <a:pt x="897" y="306"/>
                                      <a:pt x="898" y="304"/>
                                      <a:pt x="898" y="301"/>
                                    </a:cubicBezTo>
                                    <a:close/>
                                    <a:moveTo>
                                      <a:pt x="906" y="301"/>
                                    </a:moveTo>
                                    <a:cubicBezTo>
                                      <a:pt x="906" y="290"/>
                                      <a:pt x="901" y="279"/>
                                      <a:pt x="893" y="272"/>
                                    </a:cubicBezTo>
                                    <a:cubicBezTo>
                                      <a:pt x="886" y="264"/>
                                      <a:pt x="875" y="259"/>
                                      <a:pt x="864" y="259"/>
                                    </a:cubicBezTo>
                                    <a:cubicBezTo>
                                      <a:pt x="852" y="259"/>
                                      <a:pt x="842" y="264"/>
                                      <a:pt x="834" y="272"/>
                                    </a:cubicBezTo>
                                    <a:cubicBezTo>
                                      <a:pt x="826" y="279"/>
                                      <a:pt x="822" y="290"/>
                                      <a:pt x="822" y="301"/>
                                    </a:cubicBezTo>
                                    <a:cubicBezTo>
                                      <a:pt x="822" y="303"/>
                                      <a:pt x="822" y="304"/>
                                      <a:pt x="822" y="305"/>
                                    </a:cubicBezTo>
                                    <a:cubicBezTo>
                                      <a:pt x="824" y="306"/>
                                      <a:pt x="826" y="307"/>
                                      <a:pt x="829" y="308"/>
                                    </a:cubicBezTo>
                                    <a:cubicBezTo>
                                      <a:pt x="828" y="306"/>
                                      <a:pt x="828" y="304"/>
                                      <a:pt x="828" y="301"/>
                                    </a:cubicBezTo>
                                    <a:cubicBezTo>
                                      <a:pt x="828" y="282"/>
                                      <a:pt x="844" y="265"/>
                                      <a:pt x="864" y="265"/>
                                    </a:cubicBezTo>
                                    <a:cubicBezTo>
                                      <a:pt x="883" y="265"/>
                                      <a:pt x="899" y="282"/>
                                      <a:pt x="899" y="301"/>
                                    </a:cubicBezTo>
                                    <a:cubicBezTo>
                                      <a:pt x="899" y="304"/>
                                      <a:pt x="899" y="306"/>
                                      <a:pt x="899" y="308"/>
                                    </a:cubicBezTo>
                                    <a:cubicBezTo>
                                      <a:pt x="901" y="307"/>
                                      <a:pt x="903" y="306"/>
                                      <a:pt x="905" y="305"/>
                                    </a:cubicBezTo>
                                    <a:cubicBezTo>
                                      <a:pt x="905" y="304"/>
                                      <a:pt x="906" y="302"/>
                                      <a:pt x="906" y="301"/>
                                    </a:cubicBezTo>
                                    <a:close/>
                                    <a:moveTo>
                                      <a:pt x="929" y="301"/>
                                    </a:moveTo>
                                    <a:cubicBezTo>
                                      <a:pt x="929" y="298"/>
                                      <a:pt x="926" y="296"/>
                                      <a:pt x="924" y="296"/>
                                    </a:cubicBezTo>
                                    <a:cubicBezTo>
                                      <a:pt x="921" y="296"/>
                                      <a:pt x="918" y="298"/>
                                      <a:pt x="918" y="301"/>
                                    </a:cubicBezTo>
                                    <a:cubicBezTo>
                                      <a:pt x="918" y="301"/>
                                      <a:pt x="918" y="302"/>
                                      <a:pt x="919" y="302"/>
                                    </a:cubicBezTo>
                                    <a:cubicBezTo>
                                      <a:pt x="920" y="302"/>
                                      <a:pt x="922" y="301"/>
                                      <a:pt x="924" y="301"/>
                                    </a:cubicBezTo>
                                    <a:cubicBezTo>
                                      <a:pt x="925" y="301"/>
                                      <a:pt x="927" y="302"/>
                                      <a:pt x="929" y="302"/>
                                    </a:cubicBezTo>
                                    <a:cubicBezTo>
                                      <a:pt x="929" y="302"/>
                                      <a:pt x="929" y="301"/>
                                      <a:pt x="929" y="301"/>
                                    </a:cubicBezTo>
                                    <a:close/>
                                    <a:moveTo>
                                      <a:pt x="933" y="301"/>
                                    </a:moveTo>
                                    <a:cubicBezTo>
                                      <a:pt x="933" y="299"/>
                                      <a:pt x="933" y="297"/>
                                      <a:pt x="934" y="295"/>
                                    </a:cubicBezTo>
                                    <a:cubicBezTo>
                                      <a:pt x="932" y="292"/>
                                      <a:pt x="928" y="289"/>
                                      <a:pt x="924" y="289"/>
                                    </a:cubicBezTo>
                                    <a:cubicBezTo>
                                      <a:pt x="920" y="289"/>
                                      <a:pt x="916" y="291"/>
                                      <a:pt x="914" y="294"/>
                                    </a:cubicBezTo>
                                    <a:cubicBezTo>
                                      <a:pt x="915" y="296"/>
                                      <a:pt x="915" y="299"/>
                                      <a:pt x="915" y="301"/>
                                    </a:cubicBezTo>
                                    <a:cubicBezTo>
                                      <a:pt x="915" y="302"/>
                                      <a:pt x="915" y="302"/>
                                      <a:pt x="915" y="302"/>
                                    </a:cubicBezTo>
                                    <a:cubicBezTo>
                                      <a:pt x="915" y="302"/>
                                      <a:pt x="916" y="302"/>
                                      <a:pt x="917" y="302"/>
                                    </a:cubicBezTo>
                                    <a:cubicBezTo>
                                      <a:pt x="917" y="302"/>
                                      <a:pt x="917" y="301"/>
                                      <a:pt x="917" y="301"/>
                                    </a:cubicBezTo>
                                    <a:cubicBezTo>
                                      <a:pt x="917" y="298"/>
                                      <a:pt x="920" y="295"/>
                                      <a:pt x="924" y="295"/>
                                    </a:cubicBezTo>
                                    <a:cubicBezTo>
                                      <a:pt x="927" y="295"/>
                                      <a:pt x="930" y="298"/>
                                      <a:pt x="930" y="301"/>
                                    </a:cubicBezTo>
                                    <a:cubicBezTo>
                                      <a:pt x="930" y="301"/>
                                      <a:pt x="930" y="302"/>
                                      <a:pt x="930" y="302"/>
                                    </a:cubicBezTo>
                                    <a:cubicBezTo>
                                      <a:pt x="931" y="302"/>
                                      <a:pt x="932" y="302"/>
                                      <a:pt x="933" y="302"/>
                                    </a:cubicBezTo>
                                    <a:cubicBezTo>
                                      <a:pt x="933" y="302"/>
                                      <a:pt x="933" y="302"/>
                                      <a:pt x="933" y="301"/>
                                    </a:cubicBezTo>
                                    <a:close/>
                                    <a:moveTo>
                                      <a:pt x="912" y="285"/>
                                    </a:moveTo>
                                    <a:cubicBezTo>
                                      <a:pt x="913" y="287"/>
                                      <a:pt x="913" y="290"/>
                                      <a:pt x="914" y="292"/>
                                    </a:cubicBezTo>
                                    <a:cubicBezTo>
                                      <a:pt x="916" y="289"/>
                                      <a:pt x="920" y="288"/>
                                      <a:pt x="924" y="288"/>
                                    </a:cubicBezTo>
                                    <a:cubicBezTo>
                                      <a:pt x="928" y="288"/>
                                      <a:pt x="931" y="290"/>
                                      <a:pt x="934" y="293"/>
                                    </a:cubicBezTo>
                                    <a:cubicBezTo>
                                      <a:pt x="934" y="290"/>
                                      <a:pt x="935" y="288"/>
                                      <a:pt x="936" y="286"/>
                                    </a:cubicBezTo>
                                    <a:cubicBezTo>
                                      <a:pt x="932" y="283"/>
                                      <a:pt x="928" y="282"/>
                                      <a:pt x="924" y="282"/>
                                    </a:cubicBezTo>
                                    <a:cubicBezTo>
                                      <a:pt x="919" y="282"/>
                                      <a:pt x="915" y="283"/>
                                      <a:pt x="912" y="285"/>
                                    </a:cubicBezTo>
                                    <a:close/>
                                    <a:moveTo>
                                      <a:pt x="864" y="252"/>
                                    </a:moveTo>
                                    <a:cubicBezTo>
                                      <a:pt x="850" y="252"/>
                                      <a:pt x="837" y="257"/>
                                      <a:pt x="828" y="266"/>
                                    </a:cubicBezTo>
                                    <a:cubicBezTo>
                                      <a:pt x="820" y="275"/>
                                      <a:pt x="814" y="288"/>
                                      <a:pt x="814" y="301"/>
                                    </a:cubicBezTo>
                                    <a:cubicBezTo>
                                      <a:pt x="814" y="302"/>
                                      <a:pt x="814" y="302"/>
                                      <a:pt x="814" y="303"/>
                                    </a:cubicBezTo>
                                    <a:cubicBezTo>
                                      <a:pt x="816" y="303"/>
                                      <a:pt x="818" y="304"/>
                                      <a:pt x="820" y="305"/>
                                    </a:cubicBezTo>
                                    <a:cubicBezTo>
                                      <a:pt x="820" y="303"/>
                                      <a:pt x="820" y="302"/>
                                      <a:pt x="820" y="301"/>
                                    </a:cubicBezTo>
                                    <a:cubicBezTo>
                                      <a:pt x="820" y="277"/>
                                      <a:pt x="840" y="258"/>
                                      <a:pt x="864" y="258"/>
                                    </a:cubicBezTo>
                                    <a:cubicBezTo>
                                      <a:pt x="888" y="258"/>
                                      <a:pt x="907" y="277"/>
                                      <a:pt x="907" y="301"/>
                                    </a:cubicBezTo>
                                    <a:cubicBezTo>
                                      <a:pt x="907" y="302"/>
                                      <a:pt x="907" y="303"/>
                                      <a:pt x="907" y="304"/>
                                    </a:cubicBezTo>
                                    <a:cubicBezTo>
                                      <a:pt x="909" y="304"/>
                                      <a:pt x="911" y="303"/>
                                      <a:pt x="913" y="303"/>
                                    </a:cubicBezTo>
                                    <a:cubicBezTo>
                                      <a:pt x="913" y="302"/>
                                      <a:pt x="913" y="302"/>
                                      <a:pt x="913" y="301"/>
                                    </a:cubicBezTo>
                                    <a:cubicBezTo>
                                      <a:pt x="913" y="288"/>
                                      <a:pt x="908" y="275"/>
                                      <a:pt x="899" y="266"/>
                                    </a:cubicBezTo>
                                    <a:cubicBezTo>
                                      <a:pt x="890" y="257"/>
                                      <a:pt x="877" y="252"/>
                                      <a:pt x="864" y="252"/>
                                    </a:cubicBezTo>
                                    <a:close/>
                                    <a:moveTo>
                                      <a:pt x="885" y="250"/>
                                    </a:moveTo>
                                    <a:cubicBezTo>
                                      <a:pt x="885" y="251"/>
                                      <a:pt x="884" y="253"/>
                                      <a:pt x="884" y="254"/>
                                    </a:cubicBezTo>
                                    <a:cubicBezTo>
                                      <a:pt x="886" y="255"/>
                                      <a:pt x="888" y="256"/>
                                      <a:pt x="890" y="257"/>
                                    </a:cubicBezTo>
                                    <a:cubicBezTo>
                                      <a:pt x="890" y="255"/>
                                      <a:pt x="891" y="252"/>
                                      <a:pt x="891" y="250"/>
                                    </a:cubicBezTo>
                                    <a:cubicBezTo>
                                      <a:pt x="891" y="242"/>
                                      <a:pt x="888" y="236"/>
                                      <a:pt x="883" y="231"/>
                                    </a:cubicBezTo>
                                    <a:cubicBezTo>
                                      <a:pt x="878" y="226"/>
                                      <a:pt x="871" y="223"/>
                                      <a:pt x="864" y="223"/>
                                    </a:cubicBezTo>
                                    <a:cubicBezTo>
                                      <a:pt x="856" y="223"/>
                                      <a:pt x="849" y="226"/>
                                      <a:pt x="844" y="231"/>
                                    </a:cubicBezTo>
                                    <a:cubicBezTo>
                                      <a:pt x="839" y="236"/>
                                      <a:pt x="836" y="242"/>
                                      <a:pt x="836" y="250"/>
                                    </a:cubicBezTo>
                                    <a:cubicBezTo>
                                      <a:pt x="836" y="252"/>
                                      <a:pt x="837" y="255"/>
                                      <a:pt x="837" y="257"/>
                                    </a:cubicBezTo>
                                    <a:cubicBezTo>
                                      <a:pt x="839" y="256"/>
                                      <a:pt x="841" y="255"/>
                                      <a:pt x="843" y="254"/>
                                    </a:cubicBezTo>
                                    <a:cubicBezTo>
                                      <a:pt x="843" y="253"/>
                                      <a:pt x="842" y="251"/>
                                      <a:pt x="842" y="250"/>
                                    </a:cubicBezTo>
                                    <a:cubicBezTo>
                                      <a:pt x="842" y="238"/>
                                      <a:pt x="852" y="229"/>
                                      <a:pt x="864" y="229"/>
                                    </a:cubicBezTo>
                                    <a:cubicBezTo>
                                      <a:pt x="875" y="229"/>
                                      <a:pt x="885" y="238"/>
                                      <a:pt x="885" y="250"/>
                                    </a:cubicBezTo>
                                    <a:close/>
                                    <a:moveTo>
                                      <a:pt x="877" y="250"/>
                                    </a:moveTo>
                                    <a:cubicBezTo>
                                      <a:pt x="877" y="251"/>
                                      <a:pt x="877" y="251"/>
                                      <a:pt x="877" y="252"/>
                                    </a:cubicBezTo>
                                    <a:cubicBezTo>
                                      <a:pt x="879" y="252"/>
                                      <a:pt x="881" y="253"/>
                                      <a:pt x="883" y="254"/>
                                    </a:cubicBezTo>
                                    <a:cubicBezTo>
                                      <a:pt x="883" y="253"/>
                                      <a:pt x="883" y="251"/>
                                      <a:pt x="883" y="250"/>
                                    </a:cubicBezTo>
                                    <a:cubicBezTo>
                                      <a:pt x="883" y="245"/>
                                      <a:pt x="881" y="240"/>
                                      <a:pt x="877" y="236"/>
                                    </a:cubicBezTo>
                                    <a:cubicBezTo>
                                      <a:pt x="874" y="233"/>
                                      <a:pt x="869" y="230"/>
                                      <a:pt x="864" y="230"/>
                                    </a:cubicBezTo>
                                    <a:cubicBezTo>
                                      <a:pt x="858" y="230"/>
                                      <a:pt x="853" y="233"/>
                                      <a:pt x="850" y="236"/>
                                    </a:cubicBezTo>
                                    <a:cubicBezTo>
                                      <a:pt x="846" y="240"/>
                                      <a:pt x="844" y="245"/>
                                      <a:pt x="844" y="250"/>
                                    </a:cubicBezTo>
                                    <a:cubicBezTo>
                                      <a:pt x="844" y="251"/>
                                      <a:pt x="844" y="253"/>
                                      <a:pt x="844" y="254"/>
                                    </a:cubicBezTo>
                                    <a:cubicBezTo>
                                      <a:pt x="846" y="253"/>
                                      <a:pt x="848" y="252"/>
                                      <a:pt x="850" y="252"/>
                                    </a:cubicBezTo>
                                    <a:cubicBezTo>
                                      <a:pt x="850" y="251"/>
                                      <a:pt x="850" y="251"/>
                                      <a:pt x="850" y="250"/>
                                    </a:cubicBezTo>
                                    <a:cubicBezTo>
                                      <a:pt x="850" y="242"/>
                                      <a:pt x="856" y="236"/>
                                      <a:pt x="864" y="236"/>
                                    </a:cubicBezTo>
                                    <a:cubicBezTo>
                                      <a:pt x="871" y="236"/>
                                      <a:pt x="877" y="242"/>
                                      <a:pt x="877" y="250"/>
                                    </a:cubicBezTo>
                                    <a:close/>
                                    <a:moveTo>
                                      <a:pt x="870" y="250"/>
                                    </a:moveTo>
                                    <a:cubicBezTo>
                                      <a:pt x="870" y="250"/>
                                      <a:pt x="870" y="250"/>
                                      <a:pt x="870" y="251"/>
                                    </a:cubicBezTo>
                                    <a:cubicBezTo>
                                      <a:pt x="872" y="251"/>
                                      <a:pt x="874" y="251"/>
                                      <a:pt x="875" y="251"/>
                                    </a:cubicBezTo>
                                    <a:cubicBezTo>
                                      <a:pt x="876" y="251"/>
                                      <a:pt x="876" y="250"/>
                                      <a:pt x="876" y="250"/>
                                    </a:cubicBezTo>
                                    <a:cubicBezTo>
                                      <a:pt x="876" y="243"/>
                                      <a:pt x="870" y="238"/>
                                      <a:pt x="864" y="238"/>
                                    </a:cubicBezTo>
                                    <a:cubicBezTo>
                                      <a:pt x="857" y="238"/>
                                      <a:pt x="852" y="243"/>
                                      <a:pt x="852" y="250"/>
                                    </a:cubicBezTo>
                                    <a:cubicBezTo>
                                      <a:pt x="852" y="250"/>
                                      <a:pt x="852" y="251"/>
                                      <a:pt x="852" y="251"/>
                                    </a:cubicBezTo>
                                    <a:cubicBezTo>
                                      <a:pt x="853" y="251"/>
                                      <a:pt x="855" y="251"/>
                                      <a:pt x="857" y="251"/>
                                    </a:cubicBezTo>
                                    <a:cubicBezTo>
                                      <a:pt x="857" y="250"/>
                                      <a:pt x="857" y="250"/>
                                      <a:pt x="857" y="250"/>
                                    </a:cubicBezTo>
                                    <a:cubicBezTo>
                                      <a:pt x="857" y="246"/>
                                      <a:pt x="860" y="243"/>
                                      <a:pt x="864" y="243"/>
                                    </a:cubicBezTo>
                                    <a:cubicBezTo>
                                      <a:pt x="867" y="243"/>
                                      <a:pt x="870" y="246"/>
                                      <a:pt x="870" y="250"/>
                                    </a:cubicBezTo>
                                    <a:close/>
                                    <a:moveTo>
                                      <a:pt x="864" y="245"/>
                                    </a:moveTo>
                                    <a:cubicBezTo>
                                      <a:pt x="861" y="245"/>
                                      <a:pt x="858" y="247"/>
                                      <a:pt x="858" y="250"/>
                                    </a:cubicBezTo>
                                    <a:cubicBezTo>
                                      <a:pt x="858" y="250"/>
                                      <a:pt x="859" y="250"/>
                                      <a:pt x="859" y="250"/>
                                    </a:cubicBezTo>
                                    <a:cubicBezTo>
                                      <a:pt x="860" y="250"/>
                                      <a:pt x="862" y="250"/>
                                      <a:pt x="864" y="250"/>
                                    </a:cubicBezTo>
                                    <a:cubicBezTo>
                                      <a:pt x="865" y="250"/>
                                      <a:pt x="867" y="250"/>
                                      <a:pt x="869" y="250"/>
                                    </a:cubicBezTo>
                                    <a:cubicBezTo>
                                      <a:pt x="869" y="250"/>
                                      <a:pt x="869" y="250"/>
                                      <a:pt x="869" y="250"/>
                                    </a:cubicBezTo>
                                    <a:cubicBezTo>
                                      <a:pt x="869" y="247"/>
                                      <a:pt x="866" y="245"/>
                                      <a:pt x="864" y="245"/>
                                    </a:cubicBezTo>
                                    <a:close/>
                                    <a:moveTo>
                                      <a:pt x="898" y="250"/>
                                    </a:moveTo>
                                    <a:cubicBezTo>
                                      <a:pt x="898" y="240"/>
                                      <a:pt x="894" y="232"/>
                                      <a:pt x="888" y="226"/>
                                    </a:cubicBezTo>
                                    <a:cubicBezTo>
                                      <a:pt x="882" y="220"/>
                                      <a:pt x="873" y="216"/>
                                      <a:pt x="864" y="216"/>
                                    </a:cubicBezTo>
                                    <a:cubicBezTo>
                                      <a:pt x="854" y="216"/>
                                      <a:pt x="846" y="220"/>
                                      <a:pt x="839" y="226"/>
                                    </a:cubicBezTo>
                                    <a:cubicBezTo>
                                      <a:pt x="833" y="232"/>
                                      <a:pt x="829" y="240"/>
                                      <a:pt x="829" y="250"/>
                                    </a:cubicBezTo>
                                    <a:cubicBezTo>
                                      <a:pt x="829" y="253"/>
                                      <a:pt x="830" y="256"/>
                                      <a:pt x="830" y="258"/>
                                    </a:cubicBezTo>
                                    <a:cubicBezTo>
                                      <a:pt x="831" y="259"/>
                                      <a:pt x="832" y="259"/>
                                      <a:pt x="833" y="260"/>
                                    </a:cubicBezTo>
                                    <a:cubicBezTo>
                                      <a:pt x="834" y="259"/>
                                      <a:pt x="835" y="259"/>
                                      <a:pt x="836" y="258"/>
                                    </a:cubicBezTo>
                                    <a:cubicBezTo>
                                      <a:pt x="835" y="256"/>
                                      <a:pt x="835" y="253"/>
                                      <a:pt x="835" y="250"/>
                                    </a:cubicBezTo>
                                    <a:cubicBezTo>
                                      <a:pt x="835" y="234"/>
                                      <a:pt x="848" y="221"/>
                                      <a:pt x="864" y="221"/>
                                    </a:cubicBezTo>
                                    <a:cubicBezTo>
                                      <a:pt x="879" y="221"/>
                                      <a:pt x="892" y="234"/>
                                      <a:pt x="892" y="250"/>
                                    </a:cubicBezTo>
                                    <a:cubicBezTo>
                                      <a:pt x="892" y="253"/>
                                      <a:pt x="892" y="256"/>
                                      <a:pt x="891" y="258"/>
                                    </a:cubicBezTo>
                                    <a:cubicBezTo>
                                      <a:pt x="892" y="259"/>
                                      <a:pt x="893" y="259"/>
                                      <a:pt x="894" y="260"/>
                                    </a:cubicBezTo>
                                    <a:cubicBezTo>
                                      <a:pt x="895" y="259"/>
                                      <a:pt x="896" y="258"/>
                                      <a:pt x="897" y="258"/>
                                    </a:cubicBezTo>
                                    <a:cubicBezTo>
                                      <a:pt x="897" y="255"/>
                                      <a:pt x="898" y="253"/>
                                      <a:pt x="898" y="250"/>
                                    </a:cubicBezTo>
                                    <a:close/>
                                    <a:moveTo>
                                      <a:pt x="906" y="250"/>
                                    </a:moveTo>
                                    <a:cubicBezTo>
                                      <a:pt x="906" y="238"/>
                                      <a:pt x="901" y="228"/>
                                      <a:pt x="893" y="220"/>
                                    </a:cubicBezTo>
                                    <a:cubicBezTo>
                                      <a:pt x="886" y="213"/>
                                      <a:pt x="875" y="208"/>
                                      <a:pt x="864" y="208"/>
                                    </a:cubicBezTo>
                                    <a:cubicBezTo>
                                      <a:pt x="852" y="208"/>
                                      <a:pt x="842" y="213"/>
                                      <a:pt x="834" y="220"/>
                                    </a:cubicBezTo>
                                    <a:cubicBezTo>
                                      <a:pt x="826" y="228"/>
                                      <a:pt x="822" y="238"/>
                                      <a:pt x="822" y="250"/>
                                    </a:cubicBezTo>
                                    <a:cubicBezTo>
                                      <a:pt x="822" y="251"/>
                                      <a:pt x="822" y="253"/>
                                      <a:pt x="822" y="254"/>
                                    </a:cubicBezTo>
                                    <a:cubicBezTo>
                                      <a:pt x="824" y="255"/>
                                      <a:pt x="826" y="256"/>
                                      <a:pt x="829" y="257"/>
                                    </a:cubicBezTo>
                                    <a:cubicBezTo>
                                      <a:pt x="828" y="255"/>
                                      <a:pt x="828" y="252"/>
                                      <a:pt x="828" y="250"/>
                                    </a:cubicBezTo>
                                    <a:cubicBezTo>
                                      <a:pt x="828" y="230"/>
                                      <a:pt x="844" y="214"/>
                                      <a:pt x="864" y="214"/>
                                    </a:cubicBezTo>
                                    <a:cubicBezTo>
                                      <a:pt x="883" y="214"/>
                                      <a:pt x="899" y="230"/>
                                      <a:pt x="899" y="250"/>
                                    </a:cubicBezTo>
                                    <a:cubicBezTo>
                                      <a:pt x="899" y="252"/>
                                      <a:pt x="899" y="254"/>
                                      <a:pt x="899" y="256"/>
                                    </a:cubicBezTo>
                                    <a:cubicBezTo>
                                      <a:pt x="901" y="255"/>
                                      <a:pt x="903" y="254"/>
                                      <a:pt x="905" y="253"/>
                                    </a:cubicBezTo>
                                    <a:cubicBezTo>
                                      <a:pt x="905" y="252"/>
                                      <a:pt x="906" y="251"/>
                                      <a:pt x="906" y="250"/>
                                    </a:cubicBezTo>
                                    <a:close/>
                                    <a:moveTo>
                                      <a:pt x="929" y="250"/>
                                    </a:moveTo>
                                    <a:cubicBezTo>
                                      <a:pt x="929" y="247"/>
                                      <a:pt x="926" y="245"/>
                                      <a:pt x="924" y="245"/>
                                    </a:cubicBezTo>
                                    <a:cubicBezTo>
                                      <a:pt x="921" y="245"/>
                                      <a:pt x="918" y="247"/>
                                      <a:pt x="918" y="250"/>
                                    </a:cubicBezTo>
                                    <a:cubicBezTo>
                                      <a:pt x="918" y="250"/>
                                      <a:pt x="918" y="250"/>
                                      <a:pt x="919" y="250"/>
                                    </a:cubicBezTo>
                                    <a:cubicBezTo>
                                      <a:pt x="920" y="250"/>
                                      <a:pt x="922" y="250"/>
                                      <a:pt x="924" y="250"/>
                                    </a:cubicBezTo>
                                    <a:cubicBezTo>
                                      <a:pt x="925" y="250"/>
                                      <a:pt x="927" y="250"/>
                                      <a:pt x="929" y="250"/>
                                    </a:cubicBezTo>
                                    <a:cubicBezTo>
                                      <a:pt x="929" y="250"/>
                                      <a:pt x="929" y="250"/>
                                      <a:pt x="929" y="250"/>
                                    </a:cubicBezTo>
                                    <a:close/>
                                    <a:moveTo>
                                      <a:pt x="933" y="250"/>
                                    </a:moveTo>
                                    <a:cubicBezTo>
                                      <a:pt x="933" y="248"/>
                                      <a:pt x="933" y="246"/>
                                      <a:pt x="934" y="244"/>
                                    </a:cubicBezTo>
                                    <a:cubicBezTo>
                                      <a:pt x="932" y="240"/>
                                      <a:pt x="928" y="238"/>
                                      <a:pt x="924" y="238"/>
                                    </a:cubicBezTo>
                                    <a:cubicBezTo>
                                      <a:pt x="920" y="238"/>
                                      <a:pt x="916" y="240"/>
                                      <a:pt x="914" y="242"/>
                                    </a:cubicBezTo>
                                    <a:cubicBezTo>
                                      <a:pt x="915" y="245"/>
                                      <a:pt x="915" y="247"/>
                                      <a:pt x="915" y="250"/>
                                    </a:cubicBezTo>
                                    <a:cubicBezTo>
                                      <a:pt x="915" y="250"/>
                                      <a:pt x="915" y="251"/>
                                      <a:pt x="915" y="251"/>
                                    </a:cubicBezTo>
                                    <a:cubicBezTo>
                                      <a:pt x="915" y="251"/>
                                      <a:pt x="916" y="251"/>
                                      <a:pt x="917" y="251"/>
                                    </a:cubicBezTo>
                                    <a:cubicBezTo>
                                      <a:pt x="917" y="250"/>
                                      <a:pt x="917" y="250"/>
                                      <a:pt x="917" y="250"/>
                                    </a:cubicBezTo>
                                    <a:cubicBezTo>
                                      <a:pt x="917" y="246"/>
                                      <a:pt x="920" y="243"/>
                                      <a:pt x="924" y="243"/>
                                    </a:cubicBezTo>
                                    <a:cubicBezTo>
                                      <a:pt x="927" y="243"/>
                                      <a:pt x="930" y="246"/>
                                      <a:pt x="930" y="250"/>
                                    </a:cubicBezTo>
                                    <a:cubicBezTo>
                                      <a:pt x="930" y="250"/>
                                      <a:pt x="930" y="250"/>
                                      <a:pt x="930" y="251"/>
                                    </a:cubicBezTo>
                                    <a:cubicBezTo>
                                      <a:pt x="931" y="251"/>
                                      <a:pt x="932" y="251"/>
                                      <a:pt x="933" y="251"/>
                                    </a:cubicBezTo>
                                    <a:cubicBezTo>
                                      <a:pt x="933" y="251"/>
                                      <a:pt x="933" y="250"/>
                                      <a:pt x="933" y="250"/>
                                    </a:cubicBezTo>
                                    <a:close/>
                                    <a:moveTo>
                                      <a:pt x="912" y="234"/>
                                    </a:moveTo>
                                    <a:cubicBezTo>
                                      <a:pt x="913" y="236"/>
                                      <a:pt x="913" y="238"/>
                                      <a:pt x="914" y="240"/>
                                    </a:cubicBezTo>
                                    <a:cubicBezTo>
                                      <a:pt x="916" y="238"/>
                                      <a:pt x="920" y="236"/>
                                      <a:pt x="924" y="236"/>
                                    </a:cubicBezTo>
                                    <a:cubicBezTo>
                                      <a:pt x="928" y="236"/>
                                      <a:pt x="931" y="238"/>
                                      <a:pt x="934" y="241"/>
                                    </a:cubicBezTo>
                                    <a:cubicBezTo>
                                      <a:pt x="934" y="239"/>
                                      <a:pt x="935" y="237"/>
                                      <a:pt x="936" y="235"/>
                                    </a:cubicBezTo>
                                    <a:cubicBezTo>
                                      <a:pt x="932" y="232"/>
                                      <a:pt x="928" y="230"/>
                                      <a:pt x="924" y="230"/>
                                    </a:cubicBezTo>
                                    <a:cubicBezTo>
                                      <a:pt x="919" y="230"/>
                                      <a:pt x="915" y="232"/>
                                      <a:pt x="912" y="234"/>
                                    </a:cubicBezTo>
                                    <a:close/>
                                    <a:moveTo>
                                      <a:pt x="864" y="200"/>
                                    </a:moveTo>
                                    <a:cubicBezTo>
                                      <a:pt x="850" y="200"/>
                                      <a:pt x="837" y="206"/>
                                      <a:pt x="828" y="215"/>
                                    </a:cubicBezTo>
                                    <a:cubicBezTo>
                                      <a:pt x="820" y="224"/>
                                      <a:pt x="814" y="236"/>
                                      <a:pt x="814" y="250"/>
                                    </a:cubicBezTo>
                                    <a:cubicBezTo>
                                      <a:pt x="814" y="250"/>
                                      <a:pt x="814" y="251"/>
                                      <a:pt x="814" y="251"/>
                                    </a:cubicBezTo>
                                    <a:cubicBezTo>
                                      <a:pt x="816" y="252"/>
                                      <a:pt x="818" y="252"/>
                                      <a:pt x="820" y="253"/>
                                    </a:cubicBezTo>
                                    <a:cubicBezTo>
                                      <a:pt x="820" y="252"/>
                                      <a:pt x="820" y="251"/>
                                      <a:pt x="820" y="250"/>
                                    </a:cubicBezTo>
                                    <a:cubicBezTo>
                                      <a:pt x="820" y="226"/>
                                      <a:pt x="840" y="206"/>
                                      <a:pt x="864" y="206"/>
                                    </a:cubicBezTo>
                                    <a:cubicBezTo>
                                      <a:pt x="888" y="206"/>
                                      <a:pt x="907" y="226"/>
                                      <a:pt x="907" y="250"/>
                                    </a:cubicBezTo>
                                    <a:cubicBezTo>
                                      <a:pt x="907" y="251"/>
                                      <a:pt x="907" y="252"/>
                                      <a:pt x="907" y="253"/>
                                    </a:cubicBezTo>
                                    <a:cubicBezTo>
                                      <a:pt x="909" y="252"/>
                                      <a:pt x="911" y="252"/>
                                      <a:pt x="913" y="251"/>
                                    </a:cubicBezTo>
                                    <a:cubicBezTo>
                                      <a:pt x="913" y="251"/>
                                      <a:pt x="913" y="250"/>
                                      <a:pt x="913" y="250"/>
                                    </a:cubicBezTo>
                                    <a:cubicBezTo>
                                      <a:pt x="913" y="236"/>
                                      <a:pt x="908" y="224"/>
                                      <a:pt x="899" y="215"/>
                                    </a:cubicBezTo>
                                    <a:cubicBezTo>
                                      <a:pt x="890" y="206"/>
                                      <a:pt x="877" y="200"/>
                                      <a:pt x="864" y="200"/>
                                    </a:cubicBezTo>
                                    <a:close/>
                                    <a:moveTo>
                                      <a:pt x="885" y="199"/>
                                    </a:moveTo>
                                    <a:cubicBezTo>
                                      <a:pt x="885" y="200"/>
                                      <a:pt x="884" y="202"/>
                                      <a:pt x="884" y="203"/>
                                    </a:cubicBezTo>
                                    <a:cubicBezTo>
                                      <a:pt x="886" y="204"/>
                                      <a:pt x="888" y="205"/>
                                      <a:pt x="890" y="206"/>
                                    </a:cubicBezTo>
                                    <a:cubicBezTo>
                                      <a:pt x="890" y="204"/>
                                      <a:pt x="891" y="201"/>
                                      <a:pt x="891" y="199"/>
                                    </a:cubicBezTo>
                                    <a:cubicBezTo>
                                      <a:pt x="891" y="191"/>
                                      <a:pt x="888" y="184"/>
                                      <a:pt x="883" y="179"/>
                                    </a:cubicBezTo>
                                    <a:cubicBezTo>
                                      <a:pt x="878" y="174"/>
                                      <a:pt x="871" y="171"/>
                                      <a:pt x="864" y="171"/>
                                    </a:cubicBezTo>
                                    <a:cubicBezTo>
                                      <a:pt x="856" y="171"/>
                                      <a:pt x="849" y="174"/>
                                      <a:pt x="844" y="179"/>
                                    </a:cubicBezTo>
                                    <a:cubicBezTo>
                                      <a:pt x="839" y="184"/>
                                      <a:pt x="836" y="191"/>
                                      <a:pt x="836" y="199"/>
                                    </a:cubicBezTo>
                                    <a:cubicBezTo>
                                      <a:pt x="836" y="201"/>
                                      <a:pt x="837" y="204"/>
                                      <a:pt x="837" y="206"/>
                                    </a:cubicBezTo>
                                    <a:cubicBezTo>
                                      <a:pt x="839" y="205"/>
                                      <a:pt x="841" y="204"/>
                                      <a:pt x="843" y="203"/>
                                    </a:cubicBezTo>
                                    <a:cubicBezTo>
                                      <a:pt x="843" y="202"/>
                                      <a:pt x="842" y="200"/>
                                      <a:pt x="842" y="199"/>
                                    </a:cubicBezTo>
                                    <a:cubicBezTo>
                                      <a:pt x="842" y="187"/>
                                      <a:pt x="852" y="177"/>
                                      <a:pt x="864" y="177"/>
                                    </a:cubicBezTo>
                                    <a:cubicBezTo>
                                      <a:pt x="875" y="177"/>
                                      <a:pt x="885" y="187"/>
                                      <a:pt x="885" y="199"/>
                                    </a:cubicBezTo>
                                    <a:close/>
                                    <a:moveTo>
                                      <a:pt x="877" y="199"/>
                                    </a:moveTo>
                                    <a:cubicBezTo>
                                      <a:pt x="877" y="199"/>
                                      <a:pt x="877" y="200"/>
                                      <a:pt x="877" y="200"/>
                                    </a:cubicBezTo>
                                    <a:cubicBezTo>
                                      <a:pt x="879" y="201"/>
                                      <a:pt x="881" y="202"/>
                                      <a:pt x="883" y="202"/>
                                    </a:cubicBezTo>
                                    <a:cubicBezTo>
                                      <a:pt x="883" y="201"/>
                                      <a:pt x="883" y="200"/>
                                      <a:pt x="883" y="199"/>
                                    </a:cubicBezTo>
                                    <a:cubicBezTo>
                                      <a:pt x="883" y="193"/>
                                      <a:pt x="881" y="188"/>
                                      <a:pt x="877" y="185"/>
                                    </a:cubicBezTo>
                                    <a:cubicBezTo>
                                      <a:pt x="874" y="181"/>
                                      <a:pt x="869" y="179"/>
                                      <a:pt x="864" y="179"/>
                                    </a:cubicBezTo>
                                    <a:cubicBezTo>
                                      <a:pt x="858" y="179"/>
                                      <a:pt x="853" y="181"/>
                                      <a:pt x="850" y="185"/>
                                    </a:cubicBezTo>
                                    <a:cubicBezTo>
                                      <a:pt x="846" y="188"/>
                                      <a:pt x="844" y="193"/>
                                      <a:pt x="844" y="199"/>
                                    </a:cubicBezTo>
                                    <a:cubicBezTo>
                                      <a:pt x="844" y="200"/>
                                      <a:pt x="844" y="201"/>
                                      <a:pt x="844" y="202"/>
                                    </a:cubicBezTo>
                                    <a:cubicBezTo>
                                      <a:pt x="846" y="202"/>
                                      <a:pt x="848" y="201"/>
                                      <a:pt x="850" y="200"/>
                                    </a:cubicBezTo>
                                    <a:cubicBezTo>
                                      <a:pt x="850" y="200"/>
                                      <a:pt x="850" y="199"/>
                                      <a:pt x="850" y="199"/>
                                    </a:cubicBezTo>
                                    <a:cubicBezTo>
                                      <a:pt x="850" y="191"/>
                                      <a:pt x="856" y="185"/>
                                      <a:pt x="864" y="185"/>
                                    </a:cubicBezTo>
                                    <a:cubicBezTo>
                                      <a:pt x="871" y="185"/>
                                      <a:pt x="877" y="191"/>
                                      <a:pt x="877" y="199"/>
                                    </a:cubicBezTo>
                                    <a:close/>
                                    <a:moveTo>
                                      <a:pt x="870" y="199"/>
                                    </a:moveTo>
                                    <a:cubicBezTo>
                                      <a:pt x="870" y="199"/>
                                      <a:pt x="870" y="199"/>
                                      <a:pt x="870" y="199"/>
                                    </a:cubicBezTo>
                                    <a:cubicBezTo>
                                      <a:pt x="872" y="199"/>
                                      <a:pt x="874" y="200"/>
                                      <a:pt x="875" y="200"/>
                                    </a:cubicBezTo>
                                    <a:cubicBezTo>
                                      <a:pt x="876" y="200"/>
                                      <a:pt x="876" y="199"/>
                                      <a:pt x="876" y="199"/>
                                    </a:cubicBezTo>
                                    <a:cubicBezTo>
                                      <a:pt x="876" y="192"/>
                                      <a:pt x="870" y="187"/>
                                      <a:pt x="864" y="187"/>
                                    </a:cubicBezTo>
                                    <a:cubicBezTo>
                                      <a:pt x="857" y="187"/>
                                      <a:pt x="852" y="192"/>
                                      <a:pt x="852" y="199"/>
                                    </a:cubicBezTo>
                                    <a:cubicBezTo>
                                      <a:pt x="852" y="199"/>
                                      <a:pt x="852" y="200"/>
                                      <a:pt x="852" y="200"/>
                                    </a:cubicBezTo>
                                    <a:cubicBezTo>
                                      <a:pt x="853" y="200"/>
                                      <a:pt x="855" y="199"/>
                                      <a:pt x="857" y="199"/>
                                    </a:cubicBezTo>
                                    <a:cubicBezTo>
                                      <a:pt x="857" y="199"/>
                                      <a:pt x="857" y="199"/>
                                      <a:pt x="857" y="199"/>
                                    </a:cubicBezTo>
                                    <a:cubicBezTo>
                                      <a:pt x="857" y="195"/>
                                      <a:pt x="860" y="192"/>
                                      <a:pt x="864" y="192"/>
                                    </a:cubicBezTo>
                                    <a:cubicBezTo>
                                      <a:pt x="867" y="192"/>
                                      <a:pt x="870" y="195"/>
                                      <a:pt x="870" y="199"/>
                                    </a:cubicBezTo>
                                    <a:close/>
                                    <a:moveTo>
                                      <a:pt x="864" y="193"/>
                                    </a:moveTo>
                                    <a:cubicBezTo>
                                      <a:pt x="861" y="193"/>
                                      <a:pt x="858" y="196"/>
                                      <a:pt x="858" y="199"/>
                                    </a:cubicBezTo>
                                    <a:cubicBezTo>
                                      <a:pt x="858" y="199"/>
                                      <a:pt x="859" y="199"/>
                                      <a:pt x="859" y="199"/>
                                    </a:cubicBezTo>
                                    <a:cubicBezTo>
                                      <a:pt x="860" y="199"/>
                                      <a:pt x="862" y="199"/>
                                      <a:pt x="864" y="199"/>
                                    </a:cubicBezTo>
                                    <a:cubicBezTo>
                                      <a:pt x="865" y="199"/>
                                      <a:pt x="867" y="199"/>
                                      <a:pt x="869" y="199"/>
                                    </a:cubicBezTo>
                                    <a:cubicBezTo>
                                      <a:pt x="869" y="199"/>
                                      <a:pt x="869" y="199"/>
                                      <a:pt x="869" y="199"/>
                                    </a:cubicBezTo>
                                    <a:cubicBezTo>
                                      <a:pt x="869" y="196"/>
                                      <a:pt x="866" y="193"/>
                                      <a:pt x="864" y="193"/>
                                    </a:cubicBezTo>
                                    <a:close/>
                                    <a:moveTo>
                                      <a:pt x="898" y="199"/>
                                    </a:moveTo>
                                    <a:cubicBezTo>
                                      <a:pt x="898" y="189"/>
                                      <a:pt x="894" y="181"/>
                                      <a:pt x="888" y="174"/>
                                    </a:cubicBezTo>
                                    <a:cubicBezTo>
                                      <a:pt x="882" y="168"/>
                                      <a:pt x="873" y="164"/>
                                      <a:pt x="864" y="164"/>
                                    </a:cubicBezTo>
                                    <a:cubicBezTo>
                                      <a:pt x="854" y="164"/>
                                      <a:pt x="846" y="168"/>
                                      <a:pt x="839" y="174"/>
                                    </a:cubicBezTo>
                                    <a:cubicBezTo>
                                      <a:pt x="833" y="181"/>
                                      <a:pt x="829" y="189"/>
                                      <a:pt x="829" y="199"/>
                                    </a:cubicBezTo>
                                    <a:cubicBezTo>
                                      <a:pt x="829" y="201"/>
                                      <a:pt x="830" y="204"/>
                                      <a:pt x="830" y="207"/>
                                    </a:cubicBezTo>
                                    <a:cubicBezTo>
                                      <a:pt x="831" y="207"/>
                                      <a:pt x="832" y="208"/>
                                      <a:pt x="833" y="209"/>
                                    </a:cubicBezTo>
                                    <a:cubicBezTo>
                                      <a:pt x="834" y="208"/>
                                      <a:pt x="835" y="207"/>
                                      <a:pt x="836" y="207"/>
                                    </a:cubicBezTo>
                                    <a:cubicBezTo>
                                      <a:pt x="835" y="204"/>
                                      <a:pt x="835" y="201"/>
                                      <a:pt x="835" y="199"/>
                                    </a:cubicBezTo>
                                    <a:cubicBezTo>
                                      <a:pt x="835" y="183"/>
                                      <a:pt x="848" y="170"/>
                                      <a:pt x="864" y="170"/>
                                    </a:cubicBezTo>
                                    <a:cubicBezTo>
                                      <a:pt x="879" y="170"/>
                                      <a:pt x="892" y="183"/>
                                      <a:pt x="892" y="199"/>
                                    </a:cubicBezTo>
                                    <a:cubicBezTo>
                                      <a:pt x="892" y="201"/>
                                      <a:pt x="892" y="204"/>
                                      <a:pt x="891" y="207"/>
                                    </a:cubicBezTo>
                                    <a:cubicBezTo>
                                      <a:pt x="892" y="207"/>
                                      <a:pt x="893" y="208"/>
                                      <a:pt x="894" y="208"/>
                                    </a:cubicBezTo>
                                    <a:cubicBezTo>
                                      <a:pt x="895" y="208"/>
                                      <a:pt x="896" y="207"/>
                                      <a:pt x="897" y="206"/>
                                    </a:cubicBezTo>
                                    <a:cubicBezTo>
                                      <a:pt x="897" y="204"/>
                                      <a:pt x="898" y="201"/>
                                      <a:pt x="898" y="199"/>
                                    </a:cubicBezTo>
                                    <a:close/>
                                    <a:moveTo>
                                      <a:pt x="906" y="199"/>
                                    </a:moveTo>
                                    <a:cubicBezTo>
                                      <a:pt x="906" y="187"/>
                                      <a:pt x="901" y="176"/>
                                      <a:pt x="893" y="169"/>
                                    </a:cubicBezTo>
                                    <a:cubicBezTo>
                                      <a:pt x="886" y="161"/>
                                      <a:pt x="875" y="157"/>
                                      <a:pt x="864" y="157"/>
                                    </a:cubicBezTo>
                                    <a:cubicBezTo>
                                      <a:pt x="852" y="157"/>
                                      <a:pt x="842" y="161"/>
                                      <a:pt x="834" y="169"/>
                                    </a:cubicBezTo>
                                    <a:cubicBezTo>
                                      <a:pt x="826" y="176"/>
                                      <a:pt x="822" y="187"/>
                                      <a:pt x="822" y="199"/>
                                    </a:cubicBezTo>
                                    <a:cubicBezTo>
                                      <a:pt x="822" y="200"/>
                                      <a:pt x="822" y="201"/>
                                      <a:pt x="822" y="202"/>
                                    </a:cubicBezTo>
                                    <a:cubicBezTo>
                                      <a:pt x="824" y="203"/>
                                      <a:pt x="826" y="204"/>
                                      <a:pt x="829" y="206"/>
                                    </a:cubicBezTo>
                                    <a:cubicBezTo>
                                      <a:pt x="828" y="203"/>
                                      <a:pt x="828" y="201"/>
                                      <a:pt x="828" y="199"/>
                                    </a:cubicBezTo>
                                    <a:cubicBezTo>
                                      <a:pt x="828" y="179"/>
                                      <a:pt x="844" y="163"/>
                                      <a:pt x="864" y="163"/>
                                    </a:cubicBezTo>
                                    <a:cubicBezTo>
                                      <a:pt x="883" y="163"/>
                                      <a:pt x="899" y="179"/>
                                      <a:pt x="899" y="199"/>
                                    </a:cubicBezTo>
                                    <a:cubicBezTo>
                                      <a:pt x="899" y="201"/>
                                      <a:pt x="899" y="203"/>
                                      <a:pt x="899" y="205"/>
                                    </a:cubicBezTo>
                                    <a:cubicBezTo>
                                      <a:pt x="901" y="204"/>
                                      <a:pt x="903" y="203"/>
                                      <a:pt x="905" y="202"/>
                                    </a:cubicBezTo>
                                    <a:cubicBezTo>
                                      <a:pt x="905" y="201"/>
                                      <a:pt x="906" y="200"/>
                                      <a:pt x="906" y="199"/>
                                    </a:cubicBezTo>
                                    <a:close/>
                                    <a:moveTo>
                                      <a:pt x="929" y="199"/>
                                    </a:moveTo>
                                    <a:cubicBezTo>
                                      <a:pt x="929" y="196"/>
                                      <a:pt x="926" y="193"/>
                                      <a:pt x="924" y="193"/>
                                    </a:cubicBezTo>
                                    <a:cubicBezTo>
                                      <a:pt x="921" y="193"/>
                                      <a:pt x="918" y="196"/>
                                      <a:pt x="918" y="199"/>
                                    </a:cubicBezTo>
                                    <a:cubicBezTo>
                                      <a:pt x="918" y="199"/>
                                      <a:pt x="918" y="199"/>
                                      <a:pt x="919" y="199"/>
                                    </a:cubicBezTo>
                                    <a:cubicBezTo>
                                      <a:pt x="920" y="199"/>
                                      <a:pt x="922" y="199"/>
                                      <a:pt x="924" y="199"/>
                                    </a:cubicBezTo>
                                    <a:cubicBezTo>
                                      <a:pt x="925" y="199"/>
                                      <a:pt x="927" y="199"/>
                                      <a:pt x="929" y="199"/>
                                    </a:cubicBezTo>
                                    <a:cubicBezTo>
                                      <a:pt x="929" y="199"/>
                                      <a:pt x="929" y="199"/>
                                      <a:pt x="929" y="199"/>
                                    </a:cubicBezTo>
                                    <a:close/>
                                    <a:moveTo>
                                      <a:pt x="933" y="199"/>
                                    </a:moveTo>
                                    <a:cubicBezTo>
                                      <a:pt x="933" y="196"/>
                                      <a:pt x="933" y="194"/>
                                      <a:pt x="934" y="192"/>
                                    </a:cubicBezTo>
                                    <a:cubicBezTo>
                                      <a:pt x="932" y="189"/>
                                      <a:pt x="928" y="187"/>
                                      <a:pt x="924" y="187"/>
                                    </a:cubicBezTo>
                                    <a:cubicBezTo>
                                      <a:pt x="920" y="187"/>
                                      <a:pt x="916" y="188"/>
                                      <a:pt x="914" y="191"/>
                                    </a:cubicBezTo>
                                    <a:cubicBezTo>
                                      <a:pt x="915" y="194"/>
                                      <a:pt x="915" y="196"/>
                                      <a:pt x="915" y="199"/>
                                    </a:cubicBezTo>
                                    <a:cubicBezTo>
                                      <a:pt x="915" y="199"/>
                                      <a:pt x="915" y="199"/>
                                      <a:pt x="915" y="199"/>
                                    </a:cubicBezTo>
                                    <a:cubicBezTo>
                                      <a:pt x="915" y="199"/>
                                      <a:pt x="916" y="199"/>
                                      <a:pt x="917" y="199"/>
                                    </a:cubicBezTo>
                                    <a:cubicBezTo>
                                      <a:pt x="917" y="199"/>
                                      <a:pt x="917" y="199"/>
                                      <a:pt x="917" y="199"/>
                                    </a:cubicBezTo>
                                    <a:cubicBezTo>
                                      <a:pt x="917" y="195"/>
                                      <a:pt x="920" y="192"/>
                                      <a:pt x="924" y="192"/>
                                    </a:cubicBezTo>
                                    <a:cubicBezTo>
                                      <a:pt x="927" y="192"/>
                                      <a:pt x="930" y="195"/>
                                      <a:pt x="930" y="199"/>
                                    </a:cubicBezTo>
                                    <a:cubicBezTo>
                                      <a:pt x="930" y="199"/>
                                      <a:pt x="930" y="199"/>
                                      <a:pt x="930" y="199"/>
                                    </a:cubicBezTo>
                                    <a:cubicBezTo>
                                      <a:pt x="931" y="199"/>
                                      <a:pt x="932" y="199"/>
                                      <a:pt x="933" y="200"/>
                                    </a:cubicBezTo>
                                    <a:cubicBezTo>
                                      <a:pt x="933" y="199"/>
                                      <a:pt x="933" y="199"/>
                                      <a:pt x="933" y="199"/>
                                    </a:cubicBezTo>
                                    <a:close/>
                                    <a:moveTo>
                                      <a:pt x="912" y="183"/>
                                    </a:moveTo>
                                    <a:cubicBezTo>
                                      <a:pt x="913" y="185"/>
                                      <a:pt x="913" y="187"/>
                                      <a:pt x="914" y="189"/>
                                    </a:cubicBezTo>
                                    <a:cubicBezTo>
                                      <a:pt x="916" y="187"/>
                                      <a:pt x="920" y="185"/>
                                      <a:pt x="924" y="185"/>
                                    </a:cubicBezTo>
                                    <a:cubicBezTo>
                                      <a:pt x="928" y="185"/>
                                      <a:pt x="931" y="187"/>
                                      <a:pt x="934" y="190"/>
                                    </a:cubicBezTo>
                                    <a:cubicBezTo>
                                      <a:pt x="934" y="188"/>
                                      <a:pt x="935" y="185"/>
                                      <a:pt x="936" y="183"/>
                                    </a:cubicBezTo>
                                    <a:cubicBezTo>
                                      <a:pt x="932" y="181"/>
                                      <a:pt x="928" y="179"/>
                                      <a:pt x="924" y="179"/>
                                    </a:cubicBezTo>
                                    <a:cubicBezTo>
                                      <a:pt x="919" y="179"/>
                                      <a:pt x="915" y="180"/>
                                      <a:pt x="912" y="183"/>
                                    </a:cubicBezTo>
                                    <a:close/>
                                    <a:moveTo>
                                      <a:pt x="864" y="149"/>
                                    </a:moveTo>
                                    <a:cubicBezTo>
                                      <a:pt x="850" y="149"/>
                                      <a:pt x="837" y="154"/>
                                      <a:pt x="828" y="163"/>
                                    </a:cubicBezTo>
                                    <a:cubicBezTo>
                                      <a:pt x="820" y="172"/>
                                      <a:pt x="814" y="185"/>
                                      <a:pt x="814" y="199"/>
                                    </a:cubicBezTo>
                                    <a:cubicBezTo>
                                      <a:pt x="814" y="199"/>
                                      <a:pt x="814" y="199"/>
                                      <a:pt x="814" y="200"/>
                                    </a:cubicBezTo>
                                    <a:cubicBezTo>
                                      <a:pt x="816" y="200"/>
                                      <a:pt x="818" y="201"/>
                                      <a:pt x="820" y="202"/>
                                    </a:cubicBezTo>
                                    <a:cubicBezTo>
                                      <a:pt x="820" y="201"/>
                                      <a:pt x="820" y="200"/>
                                      <a:pt x="820" y="199"/>
                                    </a:cubicBezTo>
                                    <a:cubicBezTo>
                                      <a:pt x="820" y="175"/>
                                      <a:pt x="840" y="155"/>
                                      <a:pt x="864" y="155"/>
                                    </a:cubicBezTo>
                                    <a:cubicBezTo>
                                      <a:pt x="888" y="155"/>
                                      <a:pt x="907" y="175"/>
                                      <a:pt x="907" y="199"/>
                                    </a:cubicBezTo>
                                    <a:cubicBezTo>
                                      <a:pt x="907" y="200"/>
                                      <a:pt x="907" y="200"/>
                                      <a:pt x="907" y="201"/>
                                    </a:cubicBezTo>
                                    <a:cubicBezTo>
                                      <a:pt x="909" y="201"/>
                                      <a:pt x="911" y="200"/>
                                      <a:pt x="913" y="200"/>
                                    </a:cubicBezTo>
                                    <a:cubicBezTo>
                                      <a:pt x="913" y="199"/>
                                      <a:pt x="913" y="199"/>
                                      <a:pt x="913" y="199"/>
                                    </a:cubicBezTo>
                                    <a:cubicBezTo>
                                      <a:pt x="913" y="185"/>
                                      <a:pt x="908" y="172"/>
                                      <a:pt x="899" y="163"/>
                                    </a:cubicBezTo>
                                    <a:cubicBezTo>
                                      <a:pt x="890" y="154"/>
                                      <a:pt x="877" y="149"/>
                                      <a:pt x="864" y="149"/>
                                    </a:cubicBezTo>
                                    <a:close/>
                                    <a:moveTo>
                                      <a:pt x="885" y="147"/>
                                    </a:moveTo>
                                    <a:cubicBezTo>
                                      <a:pt x="885" y="149"/>
                                      <a:pt x="884" y="150"/>
                                      <a:pt x="884" y="152"/>
                                    </a:cubicBezTo>
                                    <a:cubicBezTo>
                                      <a:pt x="886" y="152"/>
                                      <a:pt x="888" y="153"/>
                                      <a:pt x="890" y="155"/>
                                    </a:cubicBezTo>
                                    <a:cubicBezTo>
                                      <a:pt x="890" y="152"/>
                                      <a:pt x="891" y="150"/>
                                      <a:pt x="891" y="147"/>
                                    </a:cubicBezTo>
                                    <a:cubicBezTo>
                                      <a:pt x="891" y="140"/>
                                      <a:pt x="888" y="133"/>
                                      <a:pt x="883" y="128"/>
                                    </a:cubicBezTo>
                                    <a:cubicBezTo>
                                      <a:pt x="878" y="123"/>
                                      <a:pt x="871" y="120"/>
                                      <a:pt x="864" y="120"/>
                                    </a:cubicBezTo>
                                    <a:cubicBezTo>
                                      <a:pt x="856" y="120"/>
                                      <a:pt x="849" y="123"/>
                                      <a:pt x="844" y="128"/>
                                    </a:cubicBezTo>
                                    <a:cubicBezTo>
                                      <a:pt x="839" y="133"/>
                                      <a:pt x="836" y="140"/>
                                      <a:pt x="836" y="147"/>
                                    </a:cubicBezTo>
                                    <a:cubicBezTo>
                                      <a:pt x="836" y="150"/>
                                      <a:pt x="837" y="152"/>
                                      <a:pt x="837" y="155"/>
                                    </a:cubicBezTo>
                                    <a:cubicBezTo>
                                      <a:pt x="839" y="153"/>
                                      <a:pt x="841" y="152"/>
                                      <a:pt x="843" y="152"/>
                                    </a:cubicBezTo>
                                    <a:cubicBezTo>
                                      <a:pt x="843" y="150"/>
                                      <a:pt x="842" y="149"/>
                                      <a:pt x="842" y="147"/>
                                    </a:cubicBezTo>
                                    <a:cubicBezTo>
                                      <a:pt x="842" y="135"/>
                                      <a:pt x="852" y="126"/>
                                      <a:pt x="864" y="126"/>
                                    </a:cubicBezTo>
                                    <a:cubicBezTo>
                                      <a:pt x="875" y="126"/>
                                      <a:pt x="885" y="135"/>
                                      <a:pt x="885" y="147"/>
                                    </a:cubicBezTo>
                                    <a:close/>
                                    <a:moveTo>
                                      <a:pt x="877" y="147"/>
                                    </a:moveTo>
                                    <a:cubicBezTo>
                                      <a:pt x="877" y="148"/>
                                      <a:pt x="877" y="148"/>
                                      <a:pt x="877" y="149"/>
                                    </a:cubicBezTo>
                                    <a:cubicBezTo>
                                      <a:pt x="879" y="150"/>
                                      <a:pt x="881" y="150"/>
                                      <a:pt x="883" y="151"/>
                                    </a:cubicBezTo>
                                    <a:cubicBezTo>
                                      <a:pt x="883" y="150"/>
                                      <a:pt x="883" y="148"/>
                                      <a:pt x="883" y="147"/>
                                    </a:cubicBezTo>
                                    <a:cubicBezTo>
                                      <a:pt x="883" y="142"/>
                                      <a:pt x="881" y="137"/>
                                      <a:pt x="877" y="133"/>
                                    </a:cubicBezTo>
                                    <a:cubicBezTo>
                                      <a:pt x="874" y="130"/>
                                      <a:pt x="869" y="128"/>
                                      <a:pt x="864" y="128"/>
                                    </a:cubicBezTo>
                                    <a:cubicBezTo>
                                      <a:pt x="858" y="128"/>
                                      <a:pt x="853" y="130"/>
                                      <a:pt x="850" y="133"/>
                                    </a:cubicBezTo>
                                    <a:cubicBezTo>
                                      <a:pt x="846" y="137"/>
                                      <a:pt x="844" y="142"/>
                                      <a:pt x="844" y="147"/>
                                    </a:cubicBezTo>
                                    <a:cubicBezTo>
                                      <a:pt x="844" y="148"/>
                                      <a:pt x="844" y="150"/>
                                      <a:pt x="844" y="151"/>
                                    </a:cubicBezTo>
                                    <a:cubicBezTo>
                                      <a:pt x="846" y="150"/>
                                      <a:pt x="848" y="150"/>
                                      <a:pt x="850" y="149"/>
                                    </a:cubicBezTo>
                                    <a:cubicBezTo>
                                      <a:pt x="850" y="148"/>
                                      <a:pt x="850" y="148"/>
                                      <a:pt x="850" y="147"/>
                                    </a:cubicBezTo>
                                    <a:cubicBezTo>
                                      <a:pt x="850" y="140"/>
                                      <a:pt x="856" y="134"/>
                                      <a:pt x="864" y="134"/>
                                    </a:cubicBezTo>
                                    <a:cubicBezTo>
                                      <a:pt x="871" y="134"/>
                                      <a:pt x="877" y="140"/>
                                      <a:pt x="877" y="147"/>
                                    </a:cubicBezTo>
                                    <a:close/>
                                    <a:moveTo>
                                      <a:pt x="870" y="147"/>
                                    </a:moveTo>
                                    <a:cubicBezTo>
                                      <a:pt x="870" y="147"/>
                                      <a:pt x="870" y="148"/>
                                      <a:pt x="870" y="148"/>
                                    </a:cubicBezTo>
                                    <a:cubicBezTo>
                                      <a:pt x="872" y="148"/>
                                      <a:pt x="874" y="148"/>
                                      <a:pt x="875" y="149"/>
                                    </a:cubicBezTo>
                                    <a:cubicBezTo>
                                      <a:pt x="876" y="148"/>
                                      <a:pt x="876" y="148"/>
                                      <a:pt x="876" y="147"/>
                                    </a:cubicBezTo>
                                    <a:cubicBezTo>
                                      <a:pt x="876" y="141"/>
                                      <a:pt x="870" y="135"/>
                                      <a:pt x="864" y="135"/>
                                    </a:cubicBezTo>
                                    <a:cubicBezTo>
                                      <a:pt x="857" y="135"/>
                                      <a:pt x="852" y="141"/>
                                      <a:pt x="852" y="147"/>
                                    </a:cubicBezTo>
                                    <a:cubicBezTo>
                                      <a:pt x="852" y="148"/>
                                      <a:pt x="852" y="148"/>
                                      <a:pt x="852" y="149"/>
                                    </a:cubicBezTo>
                                    <a:cubicBezTo>
                                      <a:pt x="853" y="148"/>
                                      <a:pt x="855" y="148"/>
                                      <a:pt x="857" y="148"/>
                                    </a:cubicBezTo>
                                    <a:cubicBezTo>
                                      <a:pt x="857" y="148"/>
                                      <a:pt x="857" y="147"/>
                                      <a:pt x="857" y="147"/>
                                    </a:cubicBezTo>
                                    <a:cubicBezTo>
                                      <a:pt x="857" y="143"/>
                                      <a:pt x="860" y="140"/>
                                      <a:pt x="864" y="140"/>
                                    </a:cubicBezTo>
                                    <a:cubicBezTo>
                                      <a:pt x="867" y="140"/>
                                      <a:pt x="870" y="143"/>
                                      <a:pt x="870" y="147"/>
                                    </a:cubicBezTo>
                                    <a:close/>
                                    <a:moveTo>
                                      <a:pt x="864" y="142"/>
                                    </a:moveTo>
                                    <a:cubicBezTo>
                                      <a:pt x="861" y="142"/>
                                      <a:pt x="858" y="144"/>
                                      <a:pt x="858" y="147"/>
                                    </a:cubicBezTo>
                                    <a:cubicBezTo>
                                      <a:pt x="858" y="147"/>
                                      <a:pt x="859" y="147"/>
                                      <a:pt x="859" y="148"/>
                                    </a:cubicBezTo>
                                    <a:cubicBezTo>
                                      <a:pt x="860" y="147"/>
                                      <a:pt x="862" y="147"/>
                                      <a:pt x="864" y="147"/>
                                    </a:cubicBezTo>
                                    <a:cubicBezTo>
                                      <a:pt x="865" y="147"/>
                                      <a:pt x="867" y="147"/>
                                      <a:pt x="869" y="148"/>
                                    </a:cubicBezTo>
                                    <a:cubicBezTo>
                                      <a:pt x="869" y="147"/>
                                      <a:pt x="869" y="147"/>
                                      <a:pt x="869" y="147"/>
                                    </a:cubicBezTo>
                                    <a:cubicBezTo>
                                      <a:pt x="869" y="144"/>
                                      <a:pt x="866" y="142"/>
                                      <a:pt x="864" y="142"/>
                                    </a:cubicBezTo>
                                    <a:close/>
                                    <a:moveTo>
                                      <a:pt x="898" y="147"/>
                                    </a:moveTo>
                                    <a:cubicBezTo>
                                      <a:pt x="898" y="138"/>
                                      <a:pt x="894" y="129"/>
                                      <a:pt x="888" y="123"/>
                                    </a:cubicBezTo>
                                    <a:cubicBezTo>
                                      <a:pt x="882" y="117"/>
                                      <a:pt x="873" y="113"/>
                                      <a:pt x="864" y="113"/>
                                    </a:cubicBezTo>
                                    <a:cubicBezTo>
                                      <a:pt x="854" y="113"/>
                                      <a:pt x="846" y="117"/>
                                      <a:pt x="839" y="123"/>
                                    </a:cubicBezTo>
                                    <a:cubicBezTo>
                                      <a:pt x="833" y="129"/>
                                      <a:pt x="829" y="138"/>
                                      <a:pt x="829" y="147"/>
                                    </a:cubicBezTo>
                                    <a:cubicBezTo>
                                      <a:pt x="829" y="150"/>
                                      <a:pt x="830" y="153"/>
                                      <a:pt x="830" y="155"/>
                                    </a:cubicBezTo>
                                    <a:cubicBezTo>
                                      <a:pt x="831" y="156"/>
                                      <a:pt x="832" y="157"/>
                                      <a:pt x="833" y="157"/>
                                    </a:cubicBezTo>
                                    <a:cubicBezTo>
                                      <a:pt x="834" y="157"/>
                                      <a:pt x="835" y="156"/>
                                      <a:pt x="836" y="155"/>
                                    </a:cubicBezTo>
                                    <a:cubicBezTo>
                                      <a:pt x="835" y="153"/>
                                      <a:pt x="835" y="150"/>
                                      <a:pt x="835" y="147"/>
                                    </a:cubicBezTo>
                                    <a:cubicBezTo>
                                      <a:pt x="835" y="131"/>
                                      <a:pt x="848" y="118"/>
                                      <a:pt x="864" y="118"/>
                                    </a:cubicBezTo>
                                    <a:cubicBezTo>
                                      <a:pt x="879" y="118"/>
                                      <a:pt x="892" y="131"/>
                                      <a:pt x="892" y="147"/>
                                    </a:cubicBezTo>
                                    <a:cubicBezTo>
                                      <a:pt x="892" y="150"/>
                                      <a:pt x="892" y="153"/>
                                      <a:pt x="891" y="155"/>
                                    </a:cubicBezTo>
                                    <a:cubicBezTo>
                                      <a:pt x="892" y="156"/>
                                      <a:pt x="893" y="156"/>
                                      <a:pt x="894" y="157"/>
                                    </a:cubicBezTo>
                                    <a:cubicBezTo>
                                      <a:pt x="895" y="156"/>
                                      <a:pt x="896" y="156"/>
                                      <a:pt x="897" y="155"/>
                                    </a:cubicBezTo>
                                    <a:cubicBezTo>
                                      <a:pt x="897" y="152"/>
                                      <a:pt x="898" y="150"/>
                                      <a:pt x="898" y="147"/>
                                    </a:cubicBezTo>
                                    <a:close/>
                                    <a:moveTo>
                                      <a:pt x="906" y="147"/>
                                    </a:moveTo>
                                    <a:cubicBezTo>
                                      <a:pt x="906" y="136"/>
                                      <a:pt x="901" y="125"/>
                                      <a:pt x="893" y="117"/>
                                    </a:cubicBezTo>
                                    <a:cubicBezTo>
                                      <a:pt x="886" y="110"/>
                                      <a:pt x="875" y="105"/>
                                      <a:pt x="864" y="105"/>
                                    </a:cubicBezTo>
                                    <a:cubicBezTo>
                                      <a:pt x="852" y="105"/>
                                      <a:pt x="842" y="110"/>
                                      <a:pt x="834" y="117"/>
                                    </a:cubicBezTo>
                                    <a:cubicBezTo>
                                      <a:pt x="826" y="125"/>
                                      <a:pt x="822" y="136"/>
                                      <a:pt x="822" y="147"/>
                                    </a:cubicBezTo>
                                    <a:cubicBezTo>
                                      <a:pt x="822" y="148"/>
                                      <a:pt x="822" y="150"/>
                                      <a:pt x="822" y="151"/>
                                    </a:cubicBezTo>
                                    <a:cubicBezTo>
                                      <a:pt x="824" y="152"/>
                                      <a:pt x="826" y="153"/>
                                      <a:pt x="829" y="154"/>
                                    </a:cubicBezTo>
                                    <a:cubicBezTo>
                                      <a:pt x="828" y="152"/>
                                      <a:pt x="828" y="150"/>
                                      <a:pt x="828" y="147"/>
                                    </a:cubicBezTo>
                                    <a:cubicBezTo>
                                      <a:pt x="828" y="127"/>
                                      <a:pt x="844" y="111"/>
                                      <a:pt x="864" y="111"/>
                                    </a:cubicBezTo>
                                    <a:cubicBezTo>
                                      <a:pt x="883" y="111"/>
                                      <a:pt x="899" y="127"/>
                                      <a:pt x="899" y="147"/>
                                    </a:cubicBezTo>
                                    <a:cubicBezTo>
                                      <a:pt x="899" y="149"/>
                                      <a:pt x="899" y="152"/>
                                      <a:pt x="899" y="154"/>
                                    </a:cubicBezTo>
                                    <a:cubicBezTo>
                                      <a:pt x="901" y="153"/>
                                      <a:pt x="903" y="152"/>
                                      <a:pt x="905" y="151"/>
                                    </a:cubicBezTo>
                                    <a:cubicBezTo>
                                      <a:pt x="905" y="150"/>
                                      <a:pt x="906" y="148"/>
                                      <a:pt x="906" y="147"/>
                                    </a:cubicBezTo>
                                    <a:close/>
                                    <a:moveTo>
                                      <a:pt x="929" y="147"/>
                                    </a:moveTo>
                                    <a:cubicBezTo>
                                      <a:pt x="929" y="144"/>
                                      <a:pt x="926" y="142"/>
                                      <a:pt x="924" y="142"/>
                                    </a:cubicBezTo>
                                    <a:cubicBezTo>
                                      <a:pt x="921" y="142"/>
                                      <a:pt x="918" y="144"/>
                                      <a:pt x="918" y="147"/>
                                    </a:cubicBezTo>
                                    <a:cubicBezTo>
                                      <a:pt x="918" y="147"/>
                                      <a:pt x="918" y="147"/>
                                      <a:pt x="919" y="148"/>
                                    </a:cubicBezTo>
                                    <a:cubicBezTo>
                                      <a:pt x="920" y="147"/>
                                      <a:pt x="922" y="147"/>
                                      <a:pt x="924" y="147"/>
                                    </a:cubicBezTo>
                                    <a:cubicBezTo>
                                      <a:pt x="925" y="147"/>
                                      <a:pt x="927" y="147"/>
                                      <a:pt x="929" y="148"/>
                                    </a:cubicBezTo>
                                    <a:cubicBezTo>
                                      <a:pt x="929" y="147"/>
                                      <a:pt x="929" y="147"/>
                                      <a:pt x="929" y="147"/>
                                    </a:cubicBezTo>
                                    <a:close/>
                                    <a:moveTo>
                                      <a:pt x="933" y="147"/>
                                    </a:moveTo>
                                    <a:cubicBezTo>
                                      <a:pt x="933" y="145"/>
                                      <a:pt x="933" y="143"/>
                                      <a:pt x="934" y="141"/>
                                    </a:cubicBezTo>
                                    <a:cubicBezTo>
                                      <a:pt x="932" y="137"/>
                                      <a:pt x="928" y="135"/>
                                      <a:pt x="924" y="135"/>
                                    </a:cubicBezTo>
                                    <a:cubicBezTo>
                                      <a:pt x="920" y="135"/>
                                      <a:pt x="916" y="137"/>
                                      <a:pt x="914" y="140"/>
                                    </a:cubicBezTo>
                                    <a:cubicBezTo>
                                      <a:pt x="915" y="142"/>
                                      <a:pt x="915" y="145"/>
                                      <a:pt x="915" y="147"/>
                                    </a:cubicBezTo>
                                    <a:cubicBezTo>
                                      <a:pt x="915" y="147"/>
                                      <a:pt x="915" y="148"/>
                                      <a:pt x="915" y="148"/>
                                    </a:cubicBezTo>
                                    <a:cubicBezTo>
                                      <a:pt x="915" y="148"/>
                                      <a:pt x="916" y="148"/>
                                      <a:pt x="917" y="148"/>
                                    </a:cubicBezTo>
                                    <a:cubicBezTo>
                                      <a:pt x="917" y="148"/>
                                      <a:pt x="917" y="147"/>
                                      <a:pt x="917" y="147"/>
                                    </a:cubicBezTo>
                                    <a:cubicBezTo>
                                      <a:pt x="917" y="143"/>
                                      <a:pt x="920" y="140"/>
                                      <a:pt x="924" y="140"/>
                                    </a:cubicBezTo>
                                    <a:cubicBezTo>
                                      <a:pt x="927" y="140"/>
                                      <a:pt x="930" y="143"/>
                                      <a:pt x="930" y="147"/>
                                    </a:cubicBezTo>
                                    <a:cubicBezTo>
                                      <a:pt x="930" y="147"/>
                                      <a:pt x="930" y="148"/>
                                      <a:pt x="930" y="148"/>
                                    </a:cubicBezTo>
                                    <a:cubicBezTo>
                                      <a:pt x="931" y="148"/>
                                      <a:pt x="932" y="148"/>
                                      <a:pt x="933" y="148"/>
                                    </a:cubicBezTo>
                                    <a:cubicBezTo>
                                      <a:pt x="933" y="148"/>
                                      <a:pt x="933" y="148"/>
                                      <a:pt x="933" y="147"/>
                                    </a:cubicBezTo>
                                    <a:close/>
                                    <a:moveTo>
                                      <a:pt x="912" y="131"/>
                                    </a:moveTo>
                                    <a:cubicBezTo>
                                      <a:pt x="913" y="133"/>
                                      <a:pt x="913" y="135"/>
                                      <a:pt x="914" y="138"/>
                                    </a:cubicBezTo>
                                    <a:cubicBezTo>
                                      <a:pt x="916" y="135"/>
                                      <a:pt x="920" y="134"/>
                                      <a:pt x="924" y="134"/>
                                    </a:cubicBezTo>
                                    <a:cubicBezTo>
                                      <a:pt x="928" y="134"/>
                                      <a:pt x="931" y="136"/>
                                      <a:pt x="934" y="139"/>
                                    </a:cubicBezTo>
                                    <a:cubicBezTo>
                                      <a:pt x="934" y="136"/>
                                      <a:pt x="935" y="134"/>
                                      <a:pt x="936" y="132"/>
                                    </a:cubicBezTo>
                                    <a:cubicBezTo>
                                      <a:pt x="932" y="129"/>
                                      <a:pt x="928" y="128"/>
                                      <a:pt x="924" y="128"/>
                                    </a:cubicBezTo>
                                    <a:cubicBezTo>
                                      <a:pt x="919" y="128"/>
                                      <a:pt x="915" y="129"/>
                                      <a:pt x="912" y="131"/>
                                    </a:cubicBezTo>
                                    <a:close/>
                                    <a:moveTo>
                                      <a:pt x="864" y="98"/>
                                    </a:moveTo>
                                    <a:cubicBezTo>
                                      <a:pt x="850" y="98"/>
                                      <a:pt x="837" y="103"/>
                                      <a:pt x="828" y="112"/>
                                    </a:cubicBezTo>
                                    <a:cubicBezTo>
                                      <a:pt x="820" y="121"/>
                                      <a:pt x="814" y="133"/>
                                      <a:pt x="814" y="147"/>
                                    </a:cubicBezTo>
                                    <a:cubicBezTo>
                                      <a:pt x="814" y="148"/>
                                      <a:pt x="814" y="148"/>
                                      <a:pt x="814" y="149"/>
                                    </a:cubicBezTo>
                                    <a:cubicBezTo>
                                      <a:pt x="816" y="149"/>
                                      <a:pt x="818" y="150"/>
                                      <a:pt x="820" y="150"/>
                                    </a:cubicBezTo>
                                    <a:cubicBezTo>
                                      <a:pt x="820" y="149"/>
                                      <a:pt x="820" y="148"/>
                                      <a:pt x="820" y="147"/>
                                    </a:cubicBezTo>
                                    <a:cubicBezTo>
                                      <a:pt x="820" y="123"/>
                                      <a:pt x="840" y="104"/>
                                      <a:pt x="864" y="104"/>
                                    </a:cubicBezTo>
                                    <a:cubicBezTo>
                                      <a:pt x="888" y="104"/>
                                      <a:pt x="907" y="123"/>
                                      <a:pt x="907" y="147"/>
                                    </a:cubicBezTo>
                                    <a:cubicBezTo>
                                      <a:pt x="907" y="148"/>
                                      <a:pt x="907" y="149"/>
                                      <a:pt x="907" y="150"/>
                                    </a:cubicBezTo>
                                    <a:cubicBezTo>
                                      <a:pt x="909" y="149"/>
                                      <a:pt x="911" y="149"/>
                                      <a:pt x="913" y="148"/>
                                    </a:cubicBezTo>
                                    <a:cubicBezTo>
                                      <a:pt x="913" y="148"/>
                                      <a:pt x="913" y="148"/>
                                      <a:pt x="913" y="147"/>
                                    </a:cubicBezTo>
                                    <a:cubicBezTo>
                                      <a:pt x="913" y="133"/>
                                      <a:pt x="908" y="121"/>
                                      <a:pt x="899" y="112"/>
                                    </a:cubicBezTo>
                                    <a:cubicBezTo>
                                      <a:pt x="890" y="103"/>
                                      <a:pt x="877" y="98"/>
                                      <a:pt x="864" y="98"/>
                                    </a:cubicBezTo>
                                    <a:close/>
                                    <a:moveTo>
                                      <a:pt x="885" y="96"/>
                                    </a:moveTo>
                                    <a:cubicBezTo>
                                      <a:pt x="885" y="97"/>
                                      <a:pt x="884" y="99"/>
                                      <a:pt x="884" y="100"/>
                                    </a:cubicBezTo>
                                    <a:cubicBezTo>
                                      <a:pt x="886" y="101"/>
                                      <a:pt x="888" y="102"/>
                                      <a:pt x="890" y="103"/>
                                    </a:cubicBezTo>
                                    <a:cubicBezTo>
                                      <a:pt x="890" y="101"/>
                                      <a:pt x="891" y="98"/>
                                      <a:pt x="891" y="96"/>
                                    </a:cubicBezTo>
                                    <a:cubicBezTo>
                                      <a:pt x="891" y="88"/>
                                      <a:pt x="888" y="81"/>
                                      <a:pt x="883" y="77"/>
                                    </a:cubicBezTo>
                                    <a:cubicBezTo>
                                      <a:pt x="878" y="72"/>
                                      <a:pt x="871" y="69"/>
                                      <a:pt x="864" y="69"/>
                                    </a:cubicBezTo>
                                    <a:cubicBezTo>
                                      <a:pt x="856" y="69"/>
                                      <a:pt x="849" y="72"/>
                                      <a:pt x="844" y="77"/>
                                    </a:cubicBezTo>
                                    <a:cubicBezTo>
                                      <a:pt x="839" y="81"/>
                                      <a:pt x="836" y="88"/>
                                      <a:pt x="836" y="96"/>
                                    </a:cubicBezTo>
                                    <a:cubicBezTo>
                                      <a:pt x="836" y="98"/>
                                      <a:pt x="837" y="101"/>
                                      <a:pt x="837" y="103"/>
                                    </a:cubicBezTo>
                                    <a:cubicBezTo>
                                      <a:pt x="839" y="102"/>
                                      <a:pt x="841" y="101"/>
                                      <a:pt x="843" y="100"/>
                                    </a:cubicBezTo>
                                    <a:cubicBezTo>
                                      <a:pt x="843" y="99"/>
                                      <a:pt x="842" y="97"/>
                                      <a:pt x="842" y="96"/>
                                    </a:cubicBezTo>
                                    <a:cubicBezTo>
                                      <a:pt x="842" y="84"/>
                                      <a:pt x="852" y="75"/>
                                      <a:pt x="864" y="75"/>
                                    </a:cubicBezTo>
                                    <a:cubicBezTo>
                                      <a:pt x="875" y="75"/>
                                      <a:pt x="885" y="84"/>
                                      <a:pt x="885" y="96"/>
                                    </a:cubicBezTo>
                                    <a:close/>
                                    <a:moveTo>
                                      <a:pt x="877" y="96"/>
                                    </a:moveTo>
                                    <a:cubicBezTo>
                                      <a:pt x="877" y="96"/>
                                      <a:pt x="877" y="97"/>
                                      <a:pt x="877" y="98"/>
                                    </a:cubicBezTo>
                                    <a:cubicBezTo>
                                      <a:pt x="879" y="98"/>
                                      <a:pt x="881" y="99"/>
                                      <a:pt x="883" y="100"/>
                                    </a:cubicBezTo>
                                    <a:cubicBezTo>
                                      <a:pt x="883" y="98"/>
                                      <a:pt x="883" y="97"/>
                                      <a:pt x="883" y="96"/>
                                    </a:cubicBezTo>
                                    <a:cubicBezTo>
                                      <a:pt x="883" y="90"/>
                                      <a:pt x="881" y="86"/>
                                      <a:pt x="877" y="82"/>
                                    </a:cubicBezTo>
                                    <a:cubicBezTo>
                                      <a:pt x="874" y="78"/>
                                      <a:pt x="869" y="76"/>
                                      <a:pt x="864" y="76"/>
                                    </a:cubicBezTo>
                                    <a:cubicBezTo>
                                      <a:pt x="858" y="76"/>
                                      <a:pt x="853" y="78"/>
                                      <a:pt x="850" y="82"/>
                                    </a:cubicBezTo>
                                    <a:cubicBezTo>
                                      <a:pt x="846" y="86"/>
                                      <a:pt x="844" y="90"/>
                                      <a:pt x="844" y="96"/>
                                    </a:cubicBezTo>
                                    <a:cubicBezTo>
                                      <a:pt x="844" y="97"/>
                                      <a:pt x="844" y="98"/>
                                      <a:pt x="844" y="100"/>
                                    </a:cubicBezTo>
                                    <a:cubicBezTo>
                                      <a:pt x="846" y="99"/>
                                      <a:pt x="848" y="98"/>
                                      <a:pt x="850" y="98"/>
                                    </a:cubicBezTo>
                                    <a:cubicBezTo>
                                      <a:pt x="850" y="97"/>
                                      <a:pt x="850" y="96"/>
                                      <a:pt x="850" y="96"/>
                                    </a:cubicBezTo>
                                    <a:cubicBezTo>
                                      <a:pt x="850" y="88"/>
                                      <a:pt x="856" y="82"/>
                                      <a:pt x="864" y="82"/>
                                    </a:cubicBezTo>
                                    <a:cubicBezTo>
                                      <a:pt x="871" y="82"/>
                                      <a:pt x="877" y="88"/>
                                      <a:pt x="877" y="96"/>
                                    </a:cubicBezTo>
                                    <a:close/>
                                    <a:moveTo>
                                      <a:pt x="870" y="96"/>
                                    </a:moveTo>
                                    <a:cubicBezTo>
                                      <a:pt x="870" y="96"/>
                                      <a:pt x="870" y="96"/>
                                      <a:pt x="870" y="96"/>
                                    </a:cubicBezTo>
                                    <a:cubicBezTo>
                                      <a:pt x="872" y="97"/>
                                      <a:pt x="874" y="97"/>
                                      <a:pt x="875" y="97"/>
                                    </a:cubicBezTo>
                                    <a:cubicBezTo>
                                      <a:pt x="876" y="97"/>
                                      <a:pt x="876" y="96"/>
                                      <a:pt x="876" y="96"/>
                                    </a:cubicBezTo>
                                    <a:cubicBezTo>
                                      <a:pt x="876" y="89"/>
                                      <a:pt x="870" y="84"/>
                                      <a:pt x="864" y="84"/>
                                    </a:cubicBezTo>
                                    <a:cubicBezTo>
                                      <a:pt x="857" y="84"/>
                                      <a:pt x="852" y="89"/>
                                      <a:pt x="852" y="96"/>
                                    </a:cubicBezTo>
                                    <a:cubicBezTo>
                                      <a:pt x="852" y="96"/>
                                      <a:pt x="852" y="97"/>
                                      <a:pt x="852" y="97"/>
                                    </a:cubicBezTo>
                                    <a:cubicBezTo>
                                      <a:pt x="853" y="97"/>
                                      <a:pt x="855" y="97"/>
                                      <a:pt x="857" y="96"/>
                                    </a:cubicBezTo>
                                    <a:cubicBezTo>
                                      <a:pt x="857" y="96"/>
                                      <a:pt x="857" y="96"/>
                                      <a:pt x="857" y="96"/>
                                    </a:cubicBezTo>
                                    <a:cubicBezTo>
                                      <a:pt x="857" y="92"/>
                                      <a:pt x="860" y="89"/>
                                      <a:pt x="864" y="89"/>
                                    </a:cubicBezTo>
                                    <a:cubicBezTo>
                                      <a:pt x="867" y="89"/>
                                      <a:pt x="870" y="92"/>
                                      <a:pt x="870" y="96"/>
                                    </a:cubicBezTo>
                                    <a:close/>
                                    <a:moveTo>
                                      <a:pt x="864" y="91"/>
                                    </a:moveTo>
                                    <a:cubicBezTo>
                                      <a:pt x="861" y="91"/>
                                      <a:pt x="858" y="93"/>
                                      <a:pt x="858" y="96"/>
                                    </a:cubicBezTo>
                                    <a:cubicBezTo>
                                      <a:pt x="858" y="96"/>
                                      <a:pt x="859" y="96"/>
                                      <a:pt x="859" y="96"/>
                                    </a:cubicBezTo>
                                    <a:cubicBezTo>
                                      <a:pt x="860" y="96"/>
                                      <a:pt x="862" y="96"/>
                                      <a:pt x="864" y="96"/>
                                    </a:cubicBezTo>
                                    <a:cubicBezTo>
                                      <a:pt x="865" y="96"/>
                                      <a:pt x="867" y="96"/>
                                      <a:pt x="869" y="96"/>
                                    </a:cubicBezTo>
                                    <a:cubicBezTo>
                                      <a:pt x="869" y="96"/>
                                      <a:pt x="869" y="96"/>
                                      <a:pt x="869" y="96"/>
                                    </a:cubicBezTo>
                                    <a:cubicBezTo>
                                      <a:pt x="869" y="93"/>
                                      <a:pt x="866" y="91"/>
                                      <a:pt x="864" y="91"/>
                                    </a:cubicBezTo>
                                    <a:close/>
                                    <a:moveTo>
                                      <a:pt x="898" y="96"/>
                                    </a:moveTo>
                                    <a:cubicBezTo>
                                      <a:pt x="898" y="86"/>
                                      <a:pt x="894" y="78"/>
                                      <a:pt x="888" y="72"/>
                                    </a:cubicBezTo>
                                    <a:cubicBezTo>
                                      <a:pt x="882" y="65"/>
                                      <a:pt x="873" y="62"/>
                                      <a:pt x="864" y="62"/>
                                    </a:cubicBezTo>
                                    <a:cubicBezTo>
                                      <a:pt x="854" y="62"/>
                                      <a:pt x="846" y="65"/>
                                      <a:pt x="839" y="72"/>
                                    </a:cubicBezTo>
                                    <a:cubicBezTo>
                                      <a:pt x="833" y="78"/>
                                      <a:pt x="829" y="86"/>
                                      <a:pt x="829" y="96"/>
                                    </a:cubicBezTo>
                                    <a:cubicBezTo>
                                      <a:pt x="829" y="99"/>
                                      <a:pt x="830" y="101"/>
                                      <a:pt x="830" y="104"/>
                                    </a:cubicBezTo>
                                    <a:cubicBezTo>
                                      <a:pt x="831" y="105"/>
                                      <a:pt x="832" y="105"/>
                                      <a:pt x="833" y="106"/>
                                    </a:cubicBezTo>
                                    <a:cubicBezTo>
                                      <a:pt x="834" y="105"/>
                                      <a:pt x="835" y="105"/>
                                      <a:pt x="836" y="104"/>
                                    </a:cubicBezTo>
                                    <a:cubicBezTo>
                                      <a:pt x="835" y="101"/>
                                      <a:pt x="835" y="99"/>
                                      <a:pt x="835" y="96"/>
                                    </a:cubicBezTo>
                                    <a:cubicBezTo>
                                      <a:pt x="835" y="80"/>
                                      <a:pt x="848" y="67"/>
                                      <a:pt x="864" y="67"/>
                                    </a:cubicBezTo>
                                    <a:cubicBezTo>
                                      <a:pt x="879" y="67"/>
                                      <a:pt x="892" y="80"/>
                                      <a:pt x="892" y="96"/>
                                    </a:cubicBezTo>
                                    <a:cubicBezTo>
                                      <a:pt x="892" y="99"/>
                                      <a:pt x="892" y="101"/>
                                      <a:pt x="891" y="104"/>
                                    </a:cubicBezTo>
                                    <a:cubicBezTo>
                                      <a:pt x="892" y="105"/>
                                      <a:pt x="893" y="105"/>
                                      <a:pt x="894" y="106"/>
                                    </a:cubicBezTo>
                                    <a:cubicBezTo>
                                      <a:pt x="895" y="105"/>
                                      <a:pt x="896" y="104"/>
                                      <a:pt x="897" y="103"/>
                                    </a:cubicBezTo>
                                    <a:cubicBezTo>
                                      <a:pt x="897" y="101"/>
                                      <a:pt x="898" y="98"/>
                                      <a:pt x="898" y="96"/>
                                    </a:cubicBezTo>
                                    <a:close/>
                                    <a:moveTo>
                                      <a:pt x="906" y="96"/>
                                    </a:moveTo>
                                    <a:cubicBezTo>
                                      <a:pt x="906" y="84"/>
                                      <a:pt x="901" y="74"/>
                                      <a:pt x="893" y="66"/>
                                    </a:cubicBezTo>
                                    <a:cubicBezTo>
                                      <a:pt x="886" y="59"/>
                                      <a:pt x="875" y="54"/>
                                      <a:pt x="864" y="54"/>
                                    </a:cubicBezTo>
                                    <a:cubicBezTo>
                                      <a:pt x="852" y="54"/>
                                      <a:pt x="842" y="59"/>
                                      <a:pt x="834" y="66"/>
                                    </a:cubicBezTo>
                                    <a:cubicBezTo>
                                      <a:pt x="826" y="74"/>
                                      <a:pt x="822" y="84"/>
                                      <a:pt x="822" y="96"/>
                                    </a:cubicBezTo>
                                    <a:cubicBezTo>
                                      <a:pt x="822" y="97"/>
                                      <a:pt x="822" y="98"/>
                                      <a:pt x="822" y="100"/>
                                    </a:cubicBezTo>
                                    <a:cubicBezTo>
                                      <a:pt x="824" y="101"/>
                                      <a:pt x="826" y="102"/>
                                      <a:pt x="829" y="103"/>
                                    </a:cubicBezTo>
                                    <a:cubicBezTo>
                                      <a:pt x="828" y="101"/>
                                      <a:pt x="828" y="98"/>
                                      <a:pt x="828" y="96"/>
                                    </a:cubicBezTo>
                                    <a:cubicBezTo>
                                      <a:pt x="828" y="76"/>
                                      <a:pt x="844" y="60"/>
                                      <a:pt x="864" y="60"/>
                                    </a:cubicBezTo>
                                    <a:cubicBezTo>
                                      <a:pt x="883" y="60"/>
                                      <a:pt x="899" y="76"/>
                                      <a:pt x="899" y="96"/>
                                    </a:cubicBezTo>
                                    <a:cubicBezTo>
                                      <a:pt x="899" y="98"/>
                                      <a:pt x="899" y="100"/>
                                      <a:pt x="899" y="102"/>
                                    </a:cubicBezTo>
                                    <a:cubicBezTo>
                                      <a:pt x="901" y="101"/>
                                      <a:pt x="903" y="100"/>
                                      <a:pt x="905" y="99"/>
                                    </a:cubicBezTo>
                                    <a:cubicBezTo>
                                      <a:pt x="905" y="98"/>
                                      <a:pt x="906" y="97"/>
                                      <a:pt x="906" y="96"/>
                                    </a:cubicBezTo>
                                    <a:close/>
                                    <a:moveTo>
                                      <a:pt x="929" y="96"/>
                                    </a:moveTo>
                                    <a:cubicBezTo>
                                      <a:pt x="929" y="93"/>
                                      <a:pt x="926" y="91"/>
                                      <a:pt x="924" y="91"/>
                                    </a:cubicBezTo>
                                    <a:cubicBezTo>
                                      <a:pt x="921" y="91"/>
                                      <a:pt x="918" y="93"/>
                                      <a:pt x="918" y="96"/>
                                    </a:cubicBezTo>
                                    <a:cubicBezTo>
                                      <a:pt x="918" y="96"/>
                                      <a:pt x="918" y="96"/>
                                      <a:pt x="919" y="96"/>
                                    </a:cubicBezTo>
                                    <a:cubicBezTo>
                                      <a:pt x="920" y="96"/>
                                      <a:pt x="922" y="96"/>
                                      <a:pt x="924" y="96"/>
                                    </a:cubicBezTo>
                                    <a:cubicBezTo>
                                      <a:pt x="925" y="96"/>
                                      <a:pt x="927" y="96"/>
                                      <a:pt x="929" y="96"/>
                                    </a:cubicBezTo>
                                    <a:cubicBezTo>
                                      <a:pt x="929" y="96"/>
                                      <a:pt x="929" y="96"/>
                                      <a:pt x="929" y="96"/>
                                    </a:cubicBezTo>
                                    <a:close/>
                                    <a:moveTo>
                                      <a:pt x="933" y="96"/>
                                    </a:moveTo>
                                    <a:cubicBezTo>
                                      <a:pt x="933" y="94"/>
                                      <a:pt x="933" y="91"/>
                                      <a:pt x="934" y="89"/>
                                    </a:cubicBezTo>
                                    <a:cubicBezTo>
                                      <a:pt x="932" y="86"/>
                                      <a:pt x="928" y="84"/>
                                      <a:pt x="924" y="84"/>
                                    </a:cubicBezTo>
                                    <a:cubicBezTo>
                                      <a:pt x="920" y="84"/>
                                      <a:pt x="916" y="86"/>
                                      <a:pt x="914" y="88"/>
                                    </a:cubicBezTo>
                                    <a:cubicBezTo>
                                      <a:pt x="915" y="91"/>
                                      <a:pt x="915" y="93"/>
                                      <a:pt x="915" y="96"/>
                                    </a:cubicBezTo>
                                    <a:cubicBezTo>
                                      <a:pt x="915" y="96"/>
                                      <a:pt x="915" y="96"/>
                                      <a:pt x="915" y="97"/>
                                    </a:cubicBezTo>
                                    <a:cubicBezTo>
                                      <a:pt x="915" y="97"/>
                                      <a:pt x="916" y="96"/>
                                      <a:pt x="917" y="96"/>
                                    </a:cubicBezTo>
                                    <a:cubicBezTo>
                                      <a:pt x="917" y="96"/>
                                      <a:pt x="917" y="96"/>
                                      <a:pt x="917" y="96"/>
                                    </a:cubicBezTo>
                                    <a:cubicBezTo>
                                      <a:pt x="917" y="92"/>
                                      <a:pt x="920" y="89"/>
                                      <a:pt x="924" y="89"/>
                                    </a:cubicBezTo>
                                    <a:cubicBezTo>
                                      <a:pt x="927" y="89"/>
                                      <a:pt x="930" y="92"/>
                                      <a:pt x="930" y="96"/>
                                    </a:cubicBezTo>
                                    <a:cubicBezTo>
                                      <a:pt x="930" y="96"/>
                                      <a:pt x="930" y="96"/>
                                      <a:pt x="930" y="96"/>
                                    </a:cubicBezTo>
                                    <a:cubicBezTo>
                                      <a:pt x="931" y="97"/>
                                      <a:pt x="932" y="97"/>
                                      <a:pt x="933" y="97"/>
                                    </a:cubicBezTo>
                                    <a:cubicBezTo>
                                      <a:pt x="933" y="97"/>
                                      <a:pt x="933" y="96"/>
                                      <a:pt x="933" y="96"/>
                                    </a:cubicBezTo>
                                    <a:close/>
                                    <a:moveTo>
                                      <a:pt x="912" y="80"/>
                                    </a:moveTo>
                                    <a:cubicBezTo>
                                      <a:pt x="913" y="82"/>
                                      <a:pt x="913" y="84"/>
                                      <a:pt x="914" y="86"/>
                                    </a:cubicBezTo>
                                    <a:cubicBezTo>
                                      <a:pt x="916" y="84"/>
                                      <a:pt x="920" y="82"/>
                                      <a:pt x="924" y="82"/>
                                    </a:cubicBezTo>
                                    <a:cubicBezTo>
                                      <a:pt x="928" y="82"/>
                                      <a:pt x="931" y="84"/>
                                      <a:pt x="934" y="87"/>
                                    </a:cubicBezTo>
                                    <a:cubicBezTo>
                                      <a:pt x="934" y="85"/>
                                      <a:pt x="935" y="83"/>
                                      <a:pt x="936" y="80"/>
                                    </a:cubicBezTo>
                                    <a:cubicBezTo>
                                      <a:pt x="932" y="78"/>
                                      <a:pt x="928" y="76"/>
                                      <a:pt x="924" y="76"/>
                                    </a:cubicBezTo>
                                    <a:cubicBezTo>
                                      <a:pt x="919" y="76"/>
                                      <a:pt x="915" y="78"/>
                                      <a:pt x="912" y="80"/>
                                    </a:cubicBezTo>
                                    <a:close/>
                                    <a:moveTo>
                                      <a:pt x="864" y="46"/>
                                    </a:moveTo>
                                    <a:cubicBezTo>
                                      <a:pt x="850" y="46"/>
                                      <a:pt x="837" y="52"/>
                                      <a:pt x="828" y="61"/>
                                    </a:cubicBezTo>
                                    <a:cubicBezTo>
                                      <a:pt x="820" y="70"/>
                                      <a:pt x="814" y="82"/>
                                      <a:pt x="814" y="96"/>
                                    </a:cubicBezTo>
                                    <a:cubicBezTo>
                                      <a:pt x="814" y="96"/>
                                      <a:pt x="814" y="97"/>
                                      <a:pt x="814" y="97"/>
                                    </a:cubicBezTo>
                                    <a:cubicBezTo>
                                      <a:pt x="816" y="98"/>
                                      <a:pt x="818" y="98"/>
                                      <a:pt x="820" y="99"/>
                                    </a:cubicBezTo>
                                    <a:cubicBezTo>
                                      <a:pt x="820" y="98"/>
                                      <a:pt x="820" y="97"/>
                                      <a:pt x="820" y="96"/>
                                    </a:cubicBezTo>
                                    <a:cubicBezTo>
                                      <a:pt x="820" y="72"/>
                                      <a:pt x="840" y="52"/>
                                      <a:pt x="864" y="52"/>
                                    </a:cubicBezTo>
                                    <a:cubicBezTo>
                                      <a:pt x="888" y="52"/>
                                      <a:pt x="907" y="72"/>
                                      <a:pt x="907" y="96"/>
                                    </a:cubicBezTo>
                                    <a:cubicBezTo>
                                      <a:pt x="907" y="97"/>
                                      <a:pt x="907" y="98"/>
                                      <a:pt x="907" y="99"/>
                                    </a:cubicBezTo>
                                    <a:cubicBezTo>
                                      <a:pt x="909" y="98"/>
                                      <a:pt x="911" y="97"/>
                                      <a:pt x="913" y="97"/>
                                    </a:cubicBezTo>
                                    <a:cubicBezTo>
                                      <a:pt x="913" y="97"/>
                                      <a:pt x="913" y="96"/>
                                      <a:pt x="913" y="96"/>
                                    </a:cubicBezTo>
                                    <a:cubicBezTo>
                                      <a:pt x="913" y="82"/>
                                      <a:pt x="908" y="70"/>
                                      <a:pt x="899" y="61"/>
                                    </a:cubicBezTo>
                                    <a:cubicBezTo>
                                      <a:pt x="890" y="52"/>
                                      <a:pt x="877" y="46"/>
                                      <a:pt x="864" y="46"/>
                                    </a:cubicBezTo>
                                    <a:close/>
                                    <a:moveTo>
                                      <a:pt x="885" y="44"/>
                                    </a:moveTo>
                                    <a:cubicBezTo>
                                      <a:pt x="885" y="46"/>
                                      <a:pt x="884" y="47"/>
                                      <a:pt x="884" y="49"/>
                                    </a:cubicBezTo>
                                    <a:cubicBezTo>
                                      <a:pt x="886" y="50"/>
                                      <a:pt x="888" y="51"/>
                                      <a:pt x="890" y="52"/>
                                    </a:cubicBezTo>
                                    <a:cubicBezTo>
                                      <a:pt x="890" y="49"/>
                                      <a:pt x="891" y="47"/>
                                      <a:pt x="891" y="44"/>
                                    </a:cubicBezTo>
                                    <a:cubicBezTo>
                                      <a:pt x="891" y="37"/>
                                      <a:pt x="888" y="30"/>
                                      <a:pt x="883" y="25"/>
                                    </a:cubicBezTo>
                                    <a:cubicBezTo>
                                      <a:pt x="878" y="20"/>
                                      <a:pt x="871" y="17"/>
                                      <a:pt x="864" y="17"/>
                                    </a:cubicBezTo>
                                    <a:cubicBezTo>
                                      <a:pt x="856" y="17"/>
                                      <a:pt x="849" y="20"/>
                                      <a:pt x="844" y="25"/>
                                    </a:cubicBezTo>
                                    <a:cubicBezTo>
                                      <a:pt x="839" y="30"/>
                                      <a:pt x="836" y="37"/>
                                      <a:pt x="836" y="44"/>
                                    </a:cubicBezTo>
                                    <a:cubicBezTo>
                                      <a:pt x="836" y="47"/>
                                      <a:pt x="837" y="49"/>
                                      <a:pt x="837" y="52"/>
                                    </a:cubicBezTo>
                                    <a:cubicBezTo>
                                      <a:pt x="839" y="51"/>
                                      <a:pt x="841" y="50"/>
                                      <a:pt x="843" y="49"/>
                                    </a:cubicBezTo>
                                    <a:cubicBezTo>
                                      <a:pt x="843" y="47"/>
                                      <a:pt x="842" y="46"/>
                                      <a:pt x="842" y="44"/>
                                    </a:cubicBezTo>
                                    <a:cubicBezTo>
                                      <a:pt x="842" y="33"/>
                                      <a:pt x="852" y="23"/>
                                      <a:pt x="864" y="23"/>
                                    </a:cubicBezTo>
                                    <a:cubicBezTo>
                                      <a:pt x="875" y="23"/>
                                      <a:pt x="885" y="33"/>
                                      <a:pt x="885" y="44"/>
                                    </a:cubicBezTo>
                                    <a:close/>
                                    <a:moveTo>
                                      <a:pt x="877" y="44"/>
                                    </a:moveTo>
                                    <a:cubicBezTo>
                                      <a:pt x="877" y="45"/>
                                      <a:pt x="877" y="46"/>
                                      <a:pt x="877" y="46"/>
                                    </a:cubicBezTo>
                                    <a:cubicBezTo>
                                      <a:pt x="879" y="47"/>
                                      <a:pt x="881" y="48"/>
                                      <a:pt x="883" y="48"/>
                                    </a:cubicBezTo>
                                    <a:cubicBezTo>
                                      <a:pt x="883" y="47"/>
                                      <a:pt x="883" y="46"/>
                                      <a:pt x="883" y="44"/>
                                    </a:cubicBezTo>
                                    <a:cubicBezTo>
                                      <a:pt x="883" y="39"/>
                                      <a:pt x="881" y="34"/>
                                      <a:pt x="877" y="31"/>
                                    </a:cubicBezTo>
                                    <a:cubicBezTo>
                                      <a:pt x="874" y="27"/>
                                      <a:pt x="869" y="25"/>
                                      <a:pt x="864" y="25"/>
                                    </a:cubicBezTo>
                                    <a:cubicBezTo>
                                      <a:pt x="858" y="25"/>
                                      <a:pt x="853" y="27"/>
                                      <a:pt x="850" y="31"/>
                                    </a:cubicBezTo>
                                    <a:cubicBezTo>
                                      <a:pt x="846" y="34"/>
                                      <a:pt x="844" y="39"/>
                                      <a:pt x="844" y="44"/>
                                    </a:cubicBezTo>
                                    <a:cubicBezTo>
                                      <a:pt x="844" y="46"/>
                                      <a:pt x="844" y="47"/>
                                      <a:pt x="844" y="48"/>
                                    </a:cubicBezTo>
                                    <a:cubicBezTo>
                                      <a:pt x="846" y="48"/>
                                      <a:pt x="848" y="47"/>
                                      <a:pt x="850" y="46"/>
                                    </a:cubicBezTo>
                                    <a:cubicBezTo>
                                      <a:pt x="850" y="46"/>
                                      <a:pt x="850" y="45"/>
                                      <a:pt x="850" y="44"/>
                                    </a:cubicBezTo>
                                    <a:cubicBezTo>
                                      <a:pt x="850" y="37"/>
                                      <a:pt x="856" y="31"/>
                                      <a:pt x="864" y="31"/>
                                    </a:cubicBezTo>
                                    <a:cubicBezTo>
                                      <a:pt x="871" y="31"/>
                                      <a:pt x="877" y="37"/>
                                      <a:pt x="877" y="44"/>
                                    </a:cubicBezTo>
                                    <a:close/>
                                    <a:moveTo>
                                      <a:pt x="870" y="44"/>
                                    </a:moveTo>
                                    <a:cubicBezTo>
                                      <a:pt x="870" y="45"/>
                                      <a:pt x="870" y="45"/>
                                      <a:pt x="870" y="45"/>
                                    </a:cubicBezTo>
                                    <a:cubicBezTo>
                                      <a:pt x="872" y="45"/>
                                      <a:pt x="874" y="46"/>
                                      <a:pt x="875" y="46"/>
                                    </a:cubicBezTo>
                                    <a:cubicBezTo>
                                      <a:pt x="876" y="45"/>
                                      <a:pt x="876" y="45"/>
                                      <a:pt x="876" y="44"/>
                                    </a:cubicBezTo>
                                    <a:cubicBezTo>
                                      <a:pt x="876" y="38"/>
                                      <a:pt x="870" y="32"/>
                                      <a:pt x="864" y="32"/>
                                    </a:cubicBezTo>
                                    <a:cubicBezTo>
                                      <a:pt x="857" y="32"/>
                                      <a:pt x="852" y="38"/>
                                      <a:pt x="852" y="44"/>
                                    </a:cubicBezTo>
                                    <a:cubicBezTo>
                                      <a:pt x="852" y="45"/>
                                      <a:pt x="852" y="45"/>
                                      <a:pt x="852" y="46"/>
                                    </a:cubicBezTo>
                                    <a:cubicBezTo>
                                      <a:pt x="853" y="46"/>
                                      <a:pt x="855" y="45"/>
                                      <a:pt x="857" y="45"/>
                                    </a:cubicBezTo>
                                    <a:cubicBezTo>
                                      <a:pt x="857" y="45"/>
                                      <a:pt x="857" y="45"/>
                                      <a:pt x="857" y="44"/>
                                    </a:cubicBezTo>
                                    <a:cubicBezTo>
                                      <a:pt x="857" y="41"/>
                                      <a:pt x="860" y="38"/>
                                      <a:pt x="864" y="38"/>
                                    </a:cubicBezTo>
                                    <a:cubicBezTo>
                                      <a:pt x="867" y="38"/>
                                      <a:pt x="870" y="41"/>
                                      <a:pt x="870" y="44"/>
                                    </a:cubicBezTo>
                                    <a:close/>
                                    <a:moveTo>
                                      <a:pt x="864" y="39"/>
                                    </a:moveTo>
                                    <a:cubicBezTo>
                                      <a:pt x="861" y="39"/>
                                      <a:pt x="858" y="42"/>
                                      <a:pt x="858" y="44"/>
                                    </a:cubicBezTo>
                                    <a:cubicBezTo>
                                      <a:pt x="858" y="45"/>
                                      <a:pt x="859" y="45"/>
                                      <a:pt x="859" y="45"/>
                                    </a:cubicBezTo>
                                    <a:cubicBezTo>
                                      <a:pt x="860" y="45"/>
                                      <a:pt x="862" y="45"/>
                                      <a:pt x="864" y="45"/>
                                    </a:cubicBezTo>
                                    <a:cubicBezTo>
                                      <a:pt x="865" y="45"/>
                                      <a:pt x="867" y="45"/>
                                      <a:pt x="869" y="45"/>
                                    </a:cubicBezTo>
                                    <a:cubicBezTo>
                                      <a:pt x="869" y="45"/>
                                      <a:pt x="869" y="45"/>
                                      <a:pt x="869" y="44"/>
                                    </a:cubicBezTo>
                                    <a:cubicBezTo>
                                      <a:pt x="869" y="42"/>
                                      <a:pt x="866" y="39"/>
                                      <a:pt x="864" y="39"/>
                                    </a:cubicBezTo>
                                    <a:close/>
                                    <a:moveTo>
                                      <a:pt x="898" y="44"/>
                                    </a:moveTo>
                                    <a:cubicBezTo>
                                      <a:pt x="898" y="35"/>
                                      <a:pt x="894" y="26"/>
                                      <a:pt x="888" y="20"/>
                                    </a:cubicBezTo>
                                    <a:cubicBezTo>
                                      <a:pt x="882" y="14"/>
                                      <a:pt x="873" y="10"/>
                                      <a:pt x="864" y="10"/>
                                    </a:cubicBezTo>
                                    <a:cubicBezTo>
                                      <a:pt x="854" y="10"/>
                                      <a:pt x="846" y="14"/>
                                      <a:pt x="839" y="20"/>
                                    </a:cubicBezTo>
                                    <a:cubicBezTo>
                                      <a:pt x="833" y="26"/>
                                      <a:pt x="829" y="35"/>
                                      <a:pt x="829" y="44"/>
                                    </a:cubicBezTo>
                                    <a:cubicBezTo>
                                      <a:pt x="829" y="47"/>
                                      <a:pt x="830" y="50"/>
                                      <a:pt x="830" y="53"/>
                                    </a:cubicBezTo>
                                    <a:cubicBezTo>
                                      <a:pt x="831" y="53"/>
                                      <a:pt x="832" y="54"/>
                                      <a:pt x="833" y="55"/>
                                    </a:cubicBezTo>
                                    <a:cubicBezTo>
                                      <a:pt x="834" y="54"/>
                                      <a:pt x="835" y="53"/>
                                      <a:pt x="836" y="53"/>
                                    </a:cubicBezTo>
                                    <a:cubicBezTo>
                                      <a:pt x="835" y="50"/>
                                      <a:pt x="835" y="47"/>
                                      <a:pt x="835" y="44"/>
                                    </a:cubicBezTo>
                                    <a:cubicBezTo>
                                      <a:pt x="835" y="28"/>
                                      <a:pt x="848" y="16"/>
                                      <a:pt x="864" y="16"/>
                                    </a:cubicBezTo>
                                    <a:cubicBezTo>
                                      <a:pt x="879" y="16"/>
                                      <a:pt x="892" y="28"/>
                                      <a:pt x="892" y="44"/>
                                    </a:cubicBezTo>
                                    <a:cubicBezTo>
                                      <a:pt x="892" y="47"/>
                                      <a:pt x="892" y="50"/>
                                      <a:pt x="891" y="53"/>
                                    </a:cubicBezTo>
                                    <a:cubicBezTo>
                                      <a:pt x="892" y="53"/>
                                      <a:pt x="893" y="54"/>
                                      <a:pt x="894" y="54"/>
                                    </a:cubicBezTo>
                                    <a:cubicBezTo>
                                      <a:pt x="895" y="53"/>
                                      <a:pt x="896" y="53"/>
                                      <a:pt x="897" y="52"/>
                                    </a:cubicBezTo>
                                    <a:cubicBezTo>
                                      <a:pt x="897" y="50"/>
                                      <a:pt x="898" y="47"/>
                                      <a:pt x="898" y="44"/>
                                    </a:cubicBezTo>
                                    <a:close/>
                                    <a:moveTo>
                                      <a:pt x="906" y="44"/>
                                    </a:moveTo>
                                    <a:cubicBezTo>
                                      <a:pt x="906" y="33"/>
                                      <a:pt x="901" y="22"/>
                                      <a:pt x="893" y="15"/>
                                    </a:cubicBezTo>
                                    <a:cubicBezTo>
                                      <a:pt x="886" y="7"/>
                                      <a:pt x="875" y="2"/>
                                      <a:pt x="864" y="2"/>
                                    </a:cubicBezTo>
                                    <a:cubicBezTo>
                                      <a:pt x="852" y="2"/>
                                      <a:pt x="842" y="7"/>
                                      <a:pt x="834" y="15"/>
                                    </a:cubicBezTo>
                                    <a:cubicBezTo>
                                      <a:pt x="826" y="22"/>
                                      <a:pt x="822" y="33"/>
                                      <a:pt x="822" y="44"/>
                                    </a:cubicBezTo>
                                    <a:cubicBezTo>
                                      <a:pt x="822" y="46"/>
                                      <a:pt x="822" y="47"/>
                                      <a:pt x="822" y="48"/>
                                    </a:cubicBezTo>
                                    <a:cubicBezTo>
                                      <a:pt x="824" y="49"/>
                                      <a:pt x="826" y="50"/>
                                      <a:pt x="829" y="52"/>
                                    </a:cubicBezTo>
                                    <a:cubicBezTo>
                                      <a:pt x="828" y="49"/>
                                      <a:pt x="828" y="47"/>
                                      <a:pt x="828" y="44"/>
                                    </a:cubicBezTo>
                                    <a:cubicBezTo>
                                      <a:pt x="828" y="25"/>
                                      <a:pt x="844" y="9"/>
                                      <a:pt x="864" y="9"/>
                                    </a:cubicBezTo>
                                    <a:cubicBezTo>
                                      <a:pt x="883" y="9"/>
                                      <a:pt x="899" y="25"/>
                                      <a:pt x="899" y="44"/>
                                    </a:cubicBezTo>
                                    <a:cubicBezTo>
                                      <a:pt x="899" y="47"/>
                                      <a:pt x="899" y="49"/>
                                      <a:pt x="899" y="51"/>
                                    </a:cubicBezTo>
                                    <a:cubicBezTo>
                                      <a:pt x="901" y="50"/>
                                      <a:pt x="903" y="49"/>
                                      <a:pt x="905" y="48"/>
                                    </a:cubicBezTo>
                                    <a:cubicBezTo>
                                      <a:pt x="905" y="47"/>
                                      <a:pt x="906" y="46"/>
                                      <a:pt x="906" y="44"/>
                                    </a:cubicBezTo>
                                    <a:close/>
                                    <a:moveTo>
                                      <a:pt x="929" y="44"/>
                                    </a:moveTo>
                                    <a:cubicBezTo>
                                      <a:pt x="929" y="42"/>
                                      <a:pt x="926" y="39"/>
                                      <a:pt x="924" y="39"/>
                                    </a:cubicBezTo>
                                    <a:cubicBezTo>
                                      <a:pt x="921" y="39"/>
                                      <a:pt x="918" y="42"/>
                                      <a:pt x="918" y="44"/>
                                    </a:cubicBezTo>
                                    <a:cubicBezTo>
                                      <a:pt x="918" y="45"/>
                                      <a:pt x="918" y="45"/>
                                      <a:pt x="919" y="45"/>
                                    </a:cubicBezTo>
                                    <a:cubicBezTo>
                                      <a:pt x="920" y="45"/>
                                      <a:pt x="922" y="45"/>
                                      <a:pt x="924" y="45"/>
                                    </a:cubicBezTo>
                                    <a:cubicBezTo>
                                      <a:pt x="925" y="45"/>
                                      <a:pt x="927" y="45"/>
                                      <a:pt x="929" y="45"/>
                                    </a:cubicBezTo>
                                    <a:cubicBezTo>
                                      <a:pt x="929" y="45"/>
                                      <a:pt x="929" y="45"/>
                                      <a:pt x="929" y="44"/>
                                    </a:cubicBezTo>
                                    <a:close/>
                                    <a:moveTo>
                                      <a:pt x="933" y="44"/>
                                    </a:moveTo>
                                    <a:cubicBezTo>
                                      <a:pt x="933" y="42"/>
                                      <a:pt x="933" y="40"/>
                                      <a:pt x="934" y="38"/>
                                    </a:cubicBezTo>
                                    <a:cubicBezTo>
                                      <a:pt x="932" y="35"/>
                                      <a:pt x="928" y="32"/>
                                      <a:pt x="924" y="32"/>
                                    </a:cubicBezTo>
                                    <a:cubicBezTo>
                                      <a:pt x="920" y="32"/>
                                      <a:pt x="916" y="34"/>
                                      <a:pt x="914" y="37"/>
                                    </a:cubicBezTo>
                                    <a:cubicBezTo>
                                      <a:pt x="915" y="39"/>
                                      <a:pt x="915" y="42"/>
                                      <a:pt x="915" y="44"/>
                                    </a:cubicBezTo>
                                    <a:cubicBezTo>
                                      <a:pt x="915" y="45"/>
                                      <a:pt x="915" y="45"/>
                                      <a:pt x="915" y="45"/>
                                    </a:cubicBezTo>
                                    <a:cubicBezTo>
                                      <a:pt x="915" y="45"/>
                                      <a:pt x="916" y="45"/>
                                      <a:pt x="917" y="45"/>
                                    </a:cubicBezTo>
                                    <a:cubicBezTo>
                                      <a:pt x="917" y="45"/>
                                      <a:pt x="917" y="45"/>
                                      <a:pt x="917" y="44"/>
                                    </a:cubicBezTo>
                                    <a:cubicBezTo>
                                      <a:pt x="917" y="41"/>
                                      <a:pt x="920" y="38"/>
                                      <a:pt x="924" y="38"/>
                                    </a:cubicBezTo>
                                    <a:cubicBezTo>
                                      <a:pt x="927" y="38"/>
                                      <a:pt x="930" y="41"/>
                                      <a:pt x="930" y="44"/>
                                    </a:cubicBezTo>
                                    <a:cubicBezTo>
                                      <a:pt x="930" y="45"/>
                                      <a:pt x="930" y="45"/>
                                      <a:pt x="930" y="45"/>
                                    </a:cubicBezTo>
                                    <a:cubicBezTo>
                                      <a:pt x="931" y="45"/>
                                      <a:pt x="932" y="45"/>
                                      <a:pt x="933" y="45"/>
                                    </a:cubicBezTo>
                                    <a:cubicBezTo>
                                      <a:pt x="933" y="45"/>
                                      <a:pt x="933" y="45"/>
                                      <a:pt x="933" y="44"/>
                                    </a:cubicBezTo>
                                    <a:close/>
                                    <a:moveTo>
                                      <a:pt x="934" y="36"/>
                                    </a:moveTo>
                                    <a:cubicBezTo>
                                      <a:pt x="934" y="33"/>
                                      <a:pt x="935" y="31"/>
                                      <a:pt x="936" y="29"/>
                                    </a:cubicBezTo>
                                    <a:cubicBezTo>
                                      <a:pt x="932" y="26"/>
                                      <a:pt x="928" y="25"/>
                                      <a:pt x="924" y="25"/>
                                    </a:cubicBezTo>
                                    <a:cubicBezTo>
                                      <a:pt x="919" y="25"/>
                                      <a:pt x="915" y="26"/>
                                      <a:pt x="912" y="28"/>
                                    </a:cubicBezTo>
                                    <a:cubicBezTo>
                                      <a:pt x="913" y="31"/>
                                      <a:pt x="913" y="33"/>
                                      <a:pt x="914" y="35"/>
                                    </a:cubicBezTo>
                                    <a:cubicBezTo>
                                      <a:pt x="916" y="32"/>
                                      <a:pt x="920" y="31"/>
                                      <a:pt x="924" y="31"/>
                                    </a:cubicBezTo>
                                    <a:cubicBezTo>
                                      <a:pt x="928" y="31"/>
                                      <a:pt x="931" y="33"/>
                                      <a:pt x="934" y="36"/>
                                    </a:cubicBezTo>
                                    <a:close/>
                                    <a:moveTo>
                                      <a:pt x="317" y="500"/>
                                    </a:moveTo>
                                    <a:cubicBezTo>
                                      <a:pt x="314" y="500"/>
                                      <a:pt x="312" y="502"/>
                                      <a:pt x="311" y="504"/>
                                    </a:cubicBezTo>
                                    <a:cubicBezTo>
                                      <a:pt x="313" y="504"/>
                                      <a:pt x="313" y="504"/>
                                      <a:pt x="313" y="504"/>
                                    </a:cubicBezTo>
                                    <a:cubicBezTo>
                                      <a:pt x="314" y="503"/>
                                      <a:pt x="315" y="502"/>
                                      <a:pt x="317" y="502"/>
                                    </a:cubicBezTo>
                                    <a:cubicBezTo>
                                      <a:pt x="319" y="502"/>
                                      <a:pt x="320" y="503"/>
                                      <a:pt x="321" y="504"/>
                                    </a:cubicBezTo>
                                    <a:cubicBezTo>
                                      <a:pt x="323" y="504"/>
                                      <a:pt x="323" y="504"/>
                                      <a:pt x="323" y="504"/>
                                    </a:cubicBezTo>
                                    <a:cubicBezTo>
                                      <a:pt x="322" y="502"/>
                                      <a:pt x="320" y="500"/>
                                      <a:pt x="317" y="500"/>
                                    </a:cubicBezTo>
                                    <a:close/>
                                    <a:moveTo>
                                      <a:pt x="621" y="500"/>
                                    </a:moveTo>
                                    <a:cubicBezTo>
                                      <a:pt x="618" y="500"/>
                                      <a:pt x="616" y="502"/>
                                      <a:pt x="615" y="504"/>
                                    </a:cubicBezTo>
                                    <a:cubicBezTo>
                                      <a:pt x="617" y="504"/>
                                      <a:pt x="617" y="504"/>
                                      <a:pt x="617" y="504"/>
                                    </a:cubicBezTo>
                                    <a:cubicBezTo>
                                      <a:pt x="618" y="503"/>
                                      <a:pt x="619" y="502"/>
                                      <a:pt x="621" y="502"/>
                                    </a:cubicBezTo>
                                    <a:cubicBezTo>
                                      <a:pt x="623" y="502"/>
                                      <a:pt x="624" y="503"/>
                                      <a:pt x="625" y="504"/>
                                    </a:cubicBezTo>
                                    <a:cubicBezTo>
                                      <a:pt x="627" y="504"/>
                                      <a:pt x="627" y="504"/>
                                      <a:pt x="627" y="504"/>
                                    </a:cubicBezTo>
                                    <a:cubicBezTo>
                                      <a:pt x="626" y="502"/>
                                      <a:pt x="624" y="500"/>
                                      <a:pt x="621" y="500"/>
                                    </a:cubicBezTo>
                                    <a:close/>
                                    <a:moveTo>
                                      <a:pt x="256" y="478"/>
                                    </a:moveTo>
                                    <a:cubicBezTo>
                                      <a:pt x="241" y="478"/>
                                      <a:pt x="229" y="489"/>
                                      <a:pt x="227" y="504"/>
                                    </a:cubicBezTo>
                                    <a:cubicBezTo>
                                      <a:pt x="229" y="504"/>
                                      <a:pt x="229" y="504"/>
                                      <a:pt x="229" y="504"/>
                                    </a:cubicBezTo>
                                    <a:cubicBezTo>
                                      <a:pt x="229" y="498"/>
                                      <a:pt x="232" y="492"/>
                                      <a:pt x="237" y="488"/>
                                    </a:cubicBezTo>
                                    <a:cubicBezTo>
                                      <a:pt x="242" y="483"/>
                                      <a:pt x="248" y="480"/>
                                      <a:pt x="256" y="480"/>
                                    </a:cubicBezTo>
                                    <a:cubicBezTo>
                                      <a:pt x="263" y="480"/>
                                      <a:pt x="270" y="483"/>
                                      <a:pt x="275" y="488"/>
                                    </a:cubicBezTo>
                                    <a:cubicBezTo>
                                      <a:pt x="279" y="492"/>
                                      <a:pt x="282" y="498"/>
                                      <a:pt x="283" y="504"/>
                                    </a:cubicBezTo>
                                    <a:cubicBezTo>
                                      <a:pt x="285" y="504"/>
                                      <a:pt x="285" y="504"/>
                                      <a:pt x="285" y="504"/>
                                    </a:cubicBezTo>
                                    <a:cubicBezTo>
                                      <a:pt x="283" y="489"/>
                                      <a:pt x="271" y="478"/>
                                      <a:pt x="256" y="478"/>
                                    </a:cubicBezTo>
                                    <a:close/>
                                    <a:moveTo>
                                      <a:pt x="438" y="500"/>
                                    </a:moveTo>
                                    <a:cubicBezTo>
                                      <a:pt x="435" y="500"/>
                                      <a:pt x="433" y="502"/>
                                      <a:pt x="432" y="504"/>
                                    </a:cubicBezTo>
                                    <a:cubicBezTo>
                                      <a:pt x="434" y="504"/>
                                      <a:pt x="434" y="504"/>
                                      <a:pt x="434" y="504"/>
                                    </a:cubicBezTo>
                                    <a:cubicBezTo>
                                      <a:pt x="435" y="503"/>
                                      <a:pt x="436" y="502"/>
                                      <a:pt x="438" y="502"/>
                                    </a:cubicBezTo>
                                    <a:cubicBezTo>
                                      <a:pt x="440" y="502"/>
                                      <a:pt x="441" y="503"/>
                                      <a:pt x="442" y="504"/>
                                    </a:cubicBezTo>
                                    <a:cubicBezTo>
                                      <a:pt x="444" y="504"/>
                                      <a:pt x="444" y="504"/>
                                      <a:pt x="444" y="504"/>
                                    </a:cubicBezTo>
                                    <a:cubicBezTo>
                                      <a:pt x="443" y="502"/>
                                      <a:pt x="440" y="500"/>
                                      <a:pt x="438" y="500"/>
                                    </a:cubicBezTo>
                                    <a:close/>
                                    <a:moveTo>
                                      <a:pt x="499" y="500"/>
                                    </a:moveTo>
                                    <a:cubicBezTo>
                                      <a:pt x="496" y="500"/>
                                      <a:pt x="494" y="502"/>
                                      <a:pt x="493" y="504"/>
                                    </a:cubicBezTo>
                                    <a:cubicBezTo>
                                      <a:pt x="494" y="504"/>
                                      <a:pt x="494" y="504"/>
                                      <a:pt x="494" y="504"/>
                                    </a:cubicBezTo>
                                    <a:cubicBezTo>
                                      <a:pt x="495" y="503"/>
                                      <a:pt x="497" y="502"/>
                                      <a:pt x="499" y="502"/>
                                    </a:cubicBezTo>
                                    <a:cubicBezTo>
                                      <a:pt x="500" y="502"/>
                                      <a:pt x="502" y="503"/>
                                      <a:pt x="503" y="504"/>
                                    </a:cubicBezTo>
                                    <a:cubicBezTo>
                                      <a:pt x="505" y="504"/>
                                      <a:pt x="505" y="504"/>
                                      <a:pt x="505" y="504"/>
                                    </a:cubicBezTo>
                                    <a:cubicBezTo>
                                      <a:pt x="504" y="502"/>
                                      <a:pt x="501" y="500"/>
                                      <a:pt x="499" y="500"/>
                                    </a:cubicBezTo>
                                    <a:close/>
                                    <a:moveTo>
                                      <a:pt x="499" y="486"/>
                                    </a:moveTo>
                                    <a:cubicBezTo>
                                      <a:pt x="488" y="486"/>
                                      <a:pt x="479" y="494"/>
                                      <a:pt x="478" y="504"/>
                                    </a:cubicBezTo>
                                    <a:cubicBezTo>
                                      <a:pt x="479" y="504"/>
                                      <a:pt x="479" y="504"/>
                                      <a:pt x="479" y="504"/>
                                    </a:cubicBezTo>
                                    <a:cubicBezTo>
                                      <a:pt x="480" y="500"/>
                                      <a:pt x="482" y="496"/>
                                      <a:pt x="485" y="493"/>
                                    </a:cubicBezTo>
                                    <a:cubicBezTo>
                                      <a:pt x="488" y="489"/>
                                      <a:pt x="493" y="487"/>
                                      <a:pt x="499" y="487"/>
                                    </a:cubicBezTo>
                                    <a:cubicBezTo>
                                      <a:pt x="504" y="487"/>
                                      <a:pt x="509" y="489"/>
                                      <a:pt x="512" y="493"/>
                                    </a:cubicBezTo>
                                    <a:cubicBezTo>
                                      <a:pt x="515" y="496"/>
                                      <a:pt x="517" y="500"/>
                                      <a:pt x="518" y="504"/>
                                    </a:cubicBezTo>
                                    <a:cubicBezTo>
                                      <a:pt x="519" y="504"/>
                                      <a:pt x="519" y="504"/>
                                      <a:pt x="519" y="504"/>
                                    </a:cubicBezTo>
                                    <a:cubicBezTo>
                                      <a:pt x="518" y="494"/>
                                      <a:pt x="509" y="486"/>
                                      <a:pt x="499" y="486"/>
                                    </a:cubicBezTo>
                                    <a:close/>
                                    <a:moveTo>
                                      <a:pt x="378" y="471"/>
                                    </a:moveTo>
                                    <a:cubicBezTo>
                                      <a:pt x="359" y="471"/>
                                      <a:pt x="344" y="486"/>
                                      <a:pt x="342" y="504"/>
                                    </a:cubicBezTo>
                                    <a:cubicBezTo>
                                      <a:pt x="344" y="504"/>
                                      <a:pt x="344" y="504"/>
                                      <a:pt x="344" y="504"/>
                                    </a:cubicBezTo>
                                    <a:cubicBezTo>
                                      <a:pt x="344" y="496"/>
                                      <a:pt x="348" y="488"/>
                                      <a:pt x="354" y="483"/>
                                    </a:cubicBezTo>
                                    <a:cubicBezTo>
                                      <a:pt x="360" y="476"/>
                                      <a:pt x="368" y="473"/>
                                      <a:pt x="378" y="473"/>
                                    </a:cubicBezTo>
                                    <a:cubicBezTo>
                                      <a:pt x="387" y="473"/>
                                      <a:pt x="396" y="476"/>
                                      <a:pt x="402" y="483"/>
                                    </a:cubicBezTo>
                                    <a:cubicBezTo>
                                      <a:pt x="408" y="488"/>
                                      <a:pt x="411" y="496"/>
                                      <a:pt x="412" y="504"/>
                                    </a:cubicBezTo>
                                    <a:cubicBezTo>
                                      <a:pt x="413" y="504"/>
                                      <a:pt x="413" y="504"/>
                                      <a:pt x="413" y="504"/>
                                    </a:cubicBezTo>
                                    <a:cubicBezTo>
                                      <a:pt x="412" y="486"/>
                                      <a:pt x="397" y="471"/>
                                      <a:pt x="378" y="471"/>
                                    </a:cubicBezTo>
                                    <a:close/>
                                    <a:moveTo>
                                      <a:pt x="378" y="463"/>
                                    </a:moveTo>
                                    <a:cubicBezTo>
                                      <a:pt x="355" y="463"/>
                                      <a:pt x="336" y="481"/>
                                      <a:pt x="334" y="504"/>
                                    </a:cubicBezTo>
                                    <a:cubicBezTo>
                                      <a:pt x="336" y="504"/>
                                      <a:pt x="336" y="504"/>
                                      <a:pt x="336" y="504"/>
                                    </a:cubicBezTo>
                                    <a:cubicBezTo>
                                      <a:pt x="337" y="494"/>
                                      <a:pt x="341" y="484"/>
                                      <a:pt x="348" y="477"/>
                                    </a:cubicBezTo>
                                    <a:cubicBezTo>
                                      <a:pt x="356" y="470"/>
                                      <a:pt x="366" y="465"/>
                                      <a:pt x="378" y="465"/>
                                    </a:cubicBezTo>
                                    <a:cubicBezTo>
                                      <a:pt x="389" y="465"/>
                                      <a:pt x="400" y="470"/>
                                      <a:pt x="407" y="477"/>
                                    </a:cubicBezTo>
                                    <a:cubicBezTo>
                                      <a:pt x="414" y="484"/>
                                      <a:pt x="419" y="494"/>
                                      <a:pt x="420" y="504"/>
                                    </a:cubicBezTo>
                                    <a:cubicBezTo>
                                      <a:pt x="421" y="504"/>
                                      <a:pt x="421" y="504"/>
                                      <a:pt x="421" y="504"/>
                                    </a:cubicBezTo>
                                    <a:cubicBezTo>
                                      <a:pt x="420" y="481"/>
                                      <a:pt x="401" y="463"/>
                                      <a:pt x="378" y="463"/>
                                    </a:cubicBezTo>
                                    <a:close/>
                                    <a:moveTo>
                                      <a:pt x="256" y="471"/>
                                    </a:moveTo>
                                    <a:cubicBezTo>
                                      <a:pt x="237" y="471"/>
                                      <a:pt x="222" y="486"/>
                                      <a:pt x="220" y="504"/>
                                    </a:cubicBezTo>
                                    <a:cubicBezTo>
                                      <a:pt x="222" y="504"/>
                                      <a:pt x="222" y="504"/>
                                      <a:pt x="222" y="504"/>
                                    </a:cubicBezTo>
                                    <a:cubicBezTo>
                                      <a:pt x="222" y="496"/>
                                      <a:pt x="226" y="488"/>
                                      <a:pt x="232" y="483"/>
                                    </a:cubicBezTo>
                                    <a:cubicBezTo>
                                      <a:pt x="238" y="476"/>
                                      <a:pt x="246" y="473"/>
                                      <a:pt x="256" y="473"/>
                                    </a:cubicBezTo>
                                    <a:cubicBezTo>
                                      <a:pt x="265" y="473"/>
                                      <a:pt x="274" y="476"/>
                                      <a:pt x="280" y="483"/>
                                    </a:cubicBezTo>
                                    <a:cubicBezTo>
                                      <a:pt x="286" y="488"/>
                                      <a:pt x="289" y="496"/>
                                      <a:pt x="290" y="504"/>
                                    </a:cubicBezTo>
                                    <a:cubicBezTo>
                                      <a:pt x="292" y="504"/>
                                      <a:pt x="292" y="504"/>
                                      <a:pt x="292" y="504"/>
                                    </a:cubicBezTo>
                                    <a:cubicBezTo>
                                      <a:pt x="290" y="486"/>
                                      <a:pt x="275" y="471"/>
                                      <a:pt x="256" y="471"/>
                                    </a:cubicBezTo>
                                    <a:close/>
                                    <a:moveTo>
                                      <a:pt x="499" y="493"/>
                                    </a:moveTo>
                                    <a:cubicBezTo>
                                      <a:pt x="492" y="493"/>
                                      <a:pt x="487" y="498"/>
                                      <a:pt x="485" y="504"/>
                                    </a:cubicBezTo>
                                    <a:cubicBezTo>
                                      <a:pt x="487" y="504"/>
                                      <a:pt x="487" y="504"/>
                                      <a:pt x="487" y="504"/>
                                    </a:cubicBezTo>
                                    <a:cubicBezTo>
                                      <a:pt x="488" y="499"/>
                                      <a:pt x="493" y="495"/>
                                      <a:pt x="499" y="495"/>
                                    </a:cubicBezTo>
                                    <a:cubicBezTo>
                                      <a:pt x="504" y="495"/>
                                      <a:pt x="509" y="499"/>
                                      <a:pt x="510" y="504"/>
                                    </a:cubicBezTo>
                                    <a:cubicBezTo>
                                      <a:pt x="512" y="504"/>
                                      <a:pt x="512" y="504"/>
                                      <a:pt x="512" y="504"/>
                                    </a:cubicBezTo>
                                    <a:cubicBezTo>
                                      <a:pt x="511" y="498"/>
                                      <a:pt x="505" y="493"/>
                                      <a:pt x="499" y="493"/>
                                    </a:cubicBezTo>
                                    <a:close/>
                                    <a:moveTo>
                                      <a:pt x="864" y="500"/>
                                    </a:moveTo>
                                    <a:cubicBezTo>
                                      <a:pt x="861" y="500"/>
                                      <a:pt x="859" y="502"/>
                                      <a:pt x="858" y="504"/>
                                    </a:cubicBezTo>
                                    <a:cubicBezTo>
                                      <a:pt x="859" y="504"/>
                                      <a:pt x="859" y="504"/>
                                      <a:pt x="859" y="504"/>
                                    </a:cubicBezTo>
                                    <a:cubicBezTo>
                                      <a:pt x="860" y="503"/>
                                      <a:pt x="862" y="502"/>
                                      <a:pt x="864" y="502"/>
                                    </a:cubicBezTo>
                                    <a:cubicBezTo>
                                      <a:pt x="865" y="502"/>
                                      <a:pt x="867" y="503"/>
                                      <a:pt x="868" y="504"/>
                                    </a:cubicBezTo>
                                    <a:cubicBezTo>
                                      <a:pt x="870" y="504"/>
                                      <a:pt x="870" y="504"/>
                                      <a:pt x="870" y="504"/>
                                    </a:cubicBezTo>
                                    <a:cubicBezTo>
                                      <a:pt x="869" y="502"/>
                                      <a:pt x="866" y="500"/>
                                      <a:pt x="864" y="500"/>
                                    </a:cubicBezTo>
                                    <a:close/>
                                    <a:moveTo>
                                      <a:pt x="621" y="493"/>
                                    </a:moveTo>
                                    <a:cubicBezTo>
                                      <a:pt x="614" y="493"/>
                                      <a:pt x="609" y="498"/>
                                      <a:pt x="608" y="504"/>
                                    </a:cubicBezTo>
                                    <a:cubicBezTo>
                                      <a:pt x="609" y="504"/>
                                      <a:pt x="609" y="504"/>
                                      <a:pt x="609" y="504"/>
                                    </a:cubicBezTo>
                                    <a:cubicBezTo>
                                      <a:pt x="610" y="499"/>
                                      <a:pt x="615" y="495"/>
                                      <a:pt x="621" y="495"/>
                                    </a:cubicBezTo>
                                    <a:cubicBezTo>
                                      <a:pt x="626" y="495"/>
                                      <a:pt x="631" y="499"/>
                                      <a:pt x="632" y="504"/>
                                    </a:cubicBezTo>
                                    <a:cubicBezTo>
                                      <a:pt x="634" y="504"/>
                                      <a:pt x="634" y="504"/>
                                      <a:pt x="634" y="504"/>
                                    </a:cubicBezTo>
                                    <a:cubicBezTo>
                                      <a:pt x="633" y="498"/>
                                      <a:pt x="627" y="493"/>
                                      <a:pt x="621" y="493"/>
                                    </a:cubicBezTo>
                                    <a:close/>
                                    <a:moveTo>
                                      <a:pt x="742" y="463"/>
                                    </a:moveTo>
                                    <a:cubicBezTo>
                                      <a:pt x="719" y="463"/>
                                      <a:pt x="700" y="481"/>
                                      <a:pt x="698" y="504"/>
                                    </a:cubicBezTo>
                                    <a:cubicBezTo>
                                      <a:pt x="700" y="504"/>
                                      <a:pt x="700" y="504"/>
                                      <a:pt x="700" y="504"/>
                                    </a:cubicBezTo>
                                    <a:cubicBezTo>
                                      <a:pt x="701" y="494"/>
                                      <a:pt x="705" y="484"/>
                                      <a:pt x="712" y="477"/>
                                    </a:cubicBezTo>
                                    <a:cubicBezTo>
                                      <a:pt x="720" y="470"/>
                                      <a:pt x="730" y="465"/>
                                      <a:pt x="742" y="465"/>
                                    </a:cubicBezTo>
                                    <a:cubicBezTo>
                                      <a:pt x="753" y="465"/>
                                      <a:pt x="764" y="470"/>
                                      <a:pt x="771" y="477"/>
                                    </a:cubicBezTo>
                                    <a:cubicBezTo>
                                      <a:pt x="778" y="484"/>
                                      <a:pt x="783" y="494"/>
                                      <a:pt x="783" y="504"/>
                                    </a:cubicBezTo>
                                    <a:cubicBezTo>
                                      <a:pt x="785" y="504"/>
                                      <a:pt x="785" y="504"/>
                                      <a:pt x="785" y="504"/>
                                    </a:cubicBezTo>
                                    <a:cubicBezTo>
                                      <a:pt x="784" y="481"/>
                                      <a:pt x="765" y="463"/>
                                      <a:pt x="742" y="463"/>
                                    </a:cubicBezTo>
                                    <a:close/>
                                    <a:moveTo>
                                      <a:pt x="864" y="486"/>
                                    </a:moveTo>
                                    <a:cubicBezTo>
                                      <a:pt x="853" y="486"/>
                                      <a:pt x="844" y="494"/>
                                      <a:pt x="843" y="504"/>
                                    </a:cubicBezTo>
                                    <a:cubicBezTo>
                                      <a:pt x="844" y="504"/>
                                      <a:pt x="844" y="504"/>
                                      <a:pt x="844" y="504"/>
                                    </a:cubicBezTo>
                                    <a:cubicBezTo>
                                      <a:pt x="845" y="500"/>
                                      <a:pt x="847" y="496"/>
                                      <a:pt x="850" y="493"/>
                                    </a:cubicBezTo>
                                    <a:cubicBezTo>
                                      <a:pt x="853" y="489"/>
                                      <a:pt x="858" y="487"/>
                                      <a:pt x="864" y="487"/>
                                    </a:cubicBezTo>
                                    <a:cubicBezTo>
                                      <a:pt x="869" y="487"/>
                                      <a:pt x="874" y="489"/>
                                      <a:pt x="877" y="493"/>
                                    </a:cubicBezTo>
                                    <a:cubicBezTo>
                                      <a:pt x="880" y="496"/>
                                      <a:pt x="882" y="500"/>
                                      <a:pt x="883" y="504"/>
                                    </a:cubicBezTo>
                                    <a:cubicBezTo>
                                      <a:pt x="884" y="504"/>
                                      <a:pt x="884" y="504"/>
                                      <a:pt x="884" y="504"/>
                                    </a:cubicBezTo>
                                    <a:cubicBezTo>
                                      <a:pt x="883" y="494"/>
                                      <a:pt x="874" y="486"/>
                                      <a:pt x="864" y="486"/>
                                    </a:cubicBezTo>
                                    <a:close/>
                                    <a:moveTo>
                                      <a:pt x="13" y="471"/>
                                    </a:moveTo>
                                    <a:cubicBezTo>
                                      <a:pt x="9" y="471"/>
                                      <a:pt x="4" y="472"/>
                                      <a:pt x="0" y="473"/>
                                    </a:cubicBezTo>
                                    <a:cubicBezTo>
                                      <a:pt x="0" y="475"/>
                                      <a:pt x="0" y="475"/>
                                      <a:pt x="0" y="475"/>
                                    </a:cubicBezTo>
                                    <a:cubicBezTo>
                                      <a:pt x="4" y="473"/>
                                      <a:pt x="9" y="473"/>
                                      <a:pt x="13" y="473"/>
                                    </a:cubicBezTo>
                                    <a:cubicBezTo>
                                      <a:pt x="22" y="473"/>
                                      <a:pt x="31" y="476"/>
                                      <a:pt x="37" y="483"/>
                                    </a:cubicBezTo>
                                    <a:cubicBezTo>
                                      <a:pt x="43" y="488"/>
                                      <a:pt x="46" y="496"/>
                                      <a:pt x="47" y="504"/>
                                    </a:cubicBezTo>
                                    <a:cubicBezTo>
                                      <a:pt x="49" y="504"/>
                                      <a:pt x="49" y="504"/>
                                      <a:pt x="49" y="504"/>
                                    </a:cubicBezTo>
                                    <a:cubicBezTo>
                                      <a:pt x="47" y="486"/>
                                      <a:pt x="32" y="471"/>
                                      <a:pt x="13" y="471"/>
                                    </a:cubicBezTo>
                                    <a:close/>
                                    <a:moveTo>
                                      <a:pt x="74" y="500"/>
                                    </a:moveTo>
                                    <a:cubicBezTo>
                                      <a:pt x="71" y="500"/>
                                      <a:pt x="69" y="502"/>
                                      <a:pt x="68" y="504"/>
                                    </a:cubicBezTo>
                                    <a:cubicBezTo>
                                      <a:pt x="70" y="504"/>
                                      <a:pt x="70" y="504"/>
                                      <a:pt x="70" y="504"/>
                                    </a:cubicBezTo>
                                    <a:cubicBezTo>
                                      <a:pt x="71" y="503"/>
                                      <a:pt x="72" y="502"/>
                                      <a:pt x="74" y="502"/>
                                    </a:cubicBezTo>
                                    <a:cubicBezTo>
                                      <a:pt x="76" y="502"/>
                                      <a:pt x="77" y="503"/>
                                      <a:pt x="78" y="504"/>
                                    </a:cubicBezTo>
                                    <a:cubicBezTo>
                                      <a:pt x="80" y="504"/>
                                      <a:pt x="80" y="504"/>
                                      <a:pt x="80" y="504"/>
                                    </a:cubicBezTo>
                                    <a:cubicBezTo>
                                      <a:pt x="79" y="502"/>
                                      <a:pt x="77" y="500"/>
                                      <a:pt x="74" y="500"/>
                                    </a:cubicBezTo>
                                    <a:close/>
                                    <a:moveTo>
                                      <a:pt x="13" y="463"/>
                                    </a:moveTo>
                                    <a:cubicBezTo>
                                      <a:pt x="9" y="463"/>
                                      <a:pt x="4" y="464"/>
                                      <a:pt x="0" y="465"/>
                                    </a:cubicBezTo>
                                    <a:cubicBezTo>
                                      <a:pt x="0" y="467"/>
                                      <a:pt x="0" y="467"/>
                                      <a:pt x="0" y="467"/>
                                    </a:cubicBezTo>
                                    <a:cubicBezTo>
                                      <a:pt x="4" y="466"/>
                                      <a:pt x="9" y="465"/>
                                      <a:pt x="13" y="465"/>
                                    </a:cubicBezTo>
                                    <a:cubicBezTo>
                                      <a:pt x="25" y="465"/>
                                      <a:pt x="35" y="470"/>
                                      <a:pt x="43" y="477"/>
                                    </a:cubicBezTo>
                                    <a:cubicBezTo>
                                      <a:pt x="50" y="484"/>
                                      <a:pt x="54" y="494"/>
                                      <a:pt x="55" y="504"/>
                                    </a:cubicBezTo>
                                    <a:cubicBezTo>
                                      <a:pt x="56" y="504"/>
                                      <a:pt x="56" y="504"/>
                                      <a:pt x="56" y="504"/>
                                    </a:cubicBezTo>
                                    <a:cubicBezTo>
                                      <a:pt x="55" y="481"/>
                                      <a:pt x="36" y="463"/>
                                      <a:pt x="13" y="463"/>
                                    </a:cubicBezTo>
                                    <a:close/>
                                    <a:moveTo>
                                      <a:pt x="803" y="500"/>
                                    </a:moveTo>
                                    <a:cubicBezTo>
                                      <a:pt x="800" y="500"/>
                                      <a:pt x="798" y="502"/>
                                      <a:pt x="797" y="504"/>
                                    </a:cubicBezTo>
                                    <a:cubicBezTo>
                                      <a:pt x="799" y="504"/>
                                      <a:pt x="799" y="504"/>
                                      <a:pt x="799" y="504"/>
                                    </a:cubicBezTo>
                                    <a:cubicBezTo>
                                      <a:pt x="799" y="503"/>
                                      <a:pt x="801" y="502"/>
                                      <a:pt x="803" y="502"/>
                                    </a:cubicBezTo>
                                    <a:cubicBezTo>
                                      <a:pt x="804" y="502"/>
                                      <a:pt x="806" y="503"/>
                                      <a:pt x="807" y="504"/>
                                    </a:cubicBezTo>
                                    <a:cubicBezTo>
                                      <a:pt x="809" y="504"/>
                                      <a:pt x="809" y="504"/>
                                      <a:pt x="809" y="504"/>
                                    </a:cubicBezTo>
                                    <a:cubicBezTo>
                                      <a:pt x="808" y="502"/>
                                      <a:pt x="805" y="500"/>
                                      <a:pt x="803" y="500"/>
                                    </a:cubicBezTo>
                                    <a:close/>
                                    <a:moveTo>
                                      <a:pt x="864" y="493"/>
                                    </a:moveTo>
                                    <a:cubicBezTo>
                                      <a:pt x="857" y="493"/>
                                      <a:pt x="852" y="498"/>
                                      <a:pt x="850" y="504"/>
                                    </a:cubicBezTo>
                                    <a:cubicBezTo>
                                      <a:pt x="852" y="504"/>
                                      <a:pt x="852" y="504"/>
                                      <a:pt x="852" y="504"/>
                                    </a:cubicBezTo>
                                    <a:cubicBezTo>
                                      <a:pt x="853" y="499"/>
                                      <a:pt x="858" y="495"/>
                                      <a:pt x="864" y="495"/>
                                    </a:cubicBezTo>
                                    <a:cubicBezTo>
                                      <a:pt x="869" y="495"/>
                                      <a:pt x="874" y="499"/>
                                      <a:pt x="875" y="504"/>
                                    </a:cubicBezTo>
                                    <a:cubicBezTo>
                                      <a:pt x="877" y="504"/>
                                      <a:pt x="877" y="504"/>
                                      <a:pt x="877" y="504"/>
                                    </a:cubicBezTo>
                                    <a:cubicBezTo>
                                      <a:pt x="876" y="498"/>
                                      <a:pt x="870" y="493"/>
                                      <a:pt x="864" y="493"/>
                                    </a:cubicBezTo>
                                    <a:close/>
                                    <a:moveTo>
                                      <a:pt x="924" y="500"/>
                                    </a:moveTo>
                                    <a:cubicBezTo>
                                      <a:pt x="921" y="500"/>
                                      <a:pt x="919" y="502"/>
                                      <a:pt x="918" y="504"/>
                                    </a:cubicBezTo>
                                    <a:cubicBezTo>
                                      <a:pt x="919" y="504"/>
                                      <a:pt x="919" y="504"/>
                                      <a:pt x="919" y="504"/>
                                    </a:cubicBezTo>
                                    <a:cubicBezTo>
                                      <a:pt x="920" y="503"/>
                                      <a:pt x="922" y="502"/>
                                      <a:pt x="924" y="502"/>
                                    </a:cubicBezTo>
                                    <a:cubicBezTo>
                                      <a:pt x="925" y="502"/>
                                      <a:pt x="927" y="503"/>
                                      <a:pt x="928" y="504"/>
                                    </a:cubicBezTo>
                                    <a:cubicBezTo>
                                      <a:pt x="930" y="504"/>
                                      <a:pt x="930" y="504"/>
                                      <a:pt x="930" y="504"/>
                                    </a:cubicBezTo>
                                    <a:cubicBezTo>
                                      <a:pt x="929" y="502"/>
                                      <a:pt x="926" y="500"/>
                                      <a:pt x="924" y="500"/>
                                    </a:cubicBezTo>
                                    <a:close/>
                                    <a:moveTo>
                                      <a:pt x="13" y="493"/>
                                    </a:moveTo>
                                    <a:cubicBezTo>
                                      <a:pt x="7" y="493"/>
                                      <a:pt x="3" y="497"/>
                                      <a:pt x="0" y="501"/>
                                    </a:cubicBezTo>
                                    <a:cubicBezTo>
                                      <a:pt x="0" y="504"/>
                                      <a:pt x="0" y="504"/>
                                      <a:pt x="0" y="504"/>
                                    </a:cubicBezTo>
                                    <a:cubicBezTo>
                                      <a:pt x="1" y="504"/>
                                      <a:pt x="1" y="504"/>
                                      <a:pt x="1" y="504"/>
                                    </a:cubicBezTo>
                                    <a:cubicBezTo>
                                      <a:pt x="3" y="499"/>
                                      <a:pt x="7" y="495"/>
                                      <a:pt x="13" y="495"/>
                                    </a:cubicBezTo>
                                    <a:cubicBezTo>
                                      <a:pt x="19" y="495"/>
                                      <a:pt x="23" y="499"/>
                                      <a:pt x="25" y="504"/>
                                    </a:cubicBezTo>
                                    <a:cubicBezTo>
                                      <a:pt x="26" y="504"/>
                                      <a:pt x="26" y="504"/>
                                      <a:pt x="26" y="504"/>
                                    </a:cubicBezTo>
                                    <a:cubicBezTo>
                                      <a:pt x="25" y="498"/>
                                      <a:pt x="19" y="493"/>
                                      <a:pt x="13" y="493"/>
                                    </a:cubicBezTo>
                                    <a:close/>
                                    <a:moveTo>
                                      <a:pt x="13" y="500"/>
                                    </a:moveTo>
                                    <a:cubicBezTo>
                                      <a:pt x="10" y="500"/>
                                      <a:pt x="8" y="502"/>
                                      <a:pt x="7" y="504"/>
                                    </a:cubicBezTo>
                                    <a:cubicBezTo>
                                      <a:pt x="9" y="504"/>
                                      <a:pt x="9" y="504"/>
                                      <a:pt x="9" y="504"/>
                                    </a:cubicBezTo>
                                    <a:cubicBezTo>
                                      <a:pt x="10" y="503"/>
                                      <a:pt x="11" y="502"/>
                                      <a:pt x="13" y="502"/>
                                    </a:cubicBezTo>
                                    <a:cubicBezTo>
                                      <a:pt x="15" y="502"/>
                                      <a:pt x="16" y="503"/>
                                      <a:pt x="17" y="504"/>
                                    </a:cubicBezTo>
                                    <a:cubicBezTo>
                                      <a:pt x="19" y="504"/>
                                      <a:pt x="19" y="504"/>
                                      <a:pt x="19" y="504"/>
                                    </a:cubicBezTo>
                                    <a:cubicBezTo>
                                      <a:pt x="18" y="502"/>
                                      <a:pt x="16" y="500"/>
                                      <a:pt x="13" y="500"/>
                                    </a:cubicBezTo>
                                    <a:close/>
                                    <a:moveTo>
                                      <a:pt x="864" y="463"/>
                                    </a:moveTo>
                                    <a:cubicBezTo>
                                      <a:pt x="840" y="463"/>
                                      <a:pt x="822" y="481"/>
                                      <a:pt x="820" y="504"/>
                                    </a:cubicBezTo>
                                    <a:cubicBezTo>
                                      <a:pt x="822" y="504"/>
                                      <a:pt x="822" y="504"/>
                                      <a:pt x="822" y="504"/>
                                    </a:cubicBezTo>
                                    <a:cubicBezTo>
                                      <a:pt x="822" y="494"/>
                                      <a:pt x="827" y="484"/>
                                      <a:pt x="834" y="477"/>
                                    </a:cubicBezTo>
                                    <a:cubicBezTo>
                                      <a:pt x="842" y="470"/>
                                      <a:pt x="852" y="465"/>
                                      <a:pt x="864" y="465"/>
                                    </a:cubicBezTo>
                                    <a:cubicBezTo>
                                      <a:pt x="875" y="465"/>
                                      <a:pt x="886" y="470"/>
                                      <a:pt x="893" y="477"/>
                                    </a:cubicBezTo>
                                    <a:cubicBezTo>
                                      <a:pt x="900" y="484"/>
                                      <a:pt x="905" y="494"/>
                                      <a:pt x="905" y="504"/>
                                    </a:cubicBezTo>
                                    <a:cubicBezTo>
                                      <a:pt x="907" y="504"/>
                                      <a:pt x="907" y="504"/>
                                      <a:pt x="907" y="504"/>
                                    </a:cubicBezTo>
                                    <a:cubicBezTo>
                                      <a:pt x="905" y="481"/>
                                      <a:pt x="887" y="463"/>
                                      <a:pt x="864" y="463"/>
                                    </a:cubicBezTo>
                                    <a:close/>
                                    <a:moveTo>
                                      <a:pt x="13" y="486"/>
                                    </a:moveTo>
                                    <a:cubicBezTo>
                                      <a:pt x="8" y="486"/>
                                      <a:pt x="4" y="487"/>
                                      <a:pt x="0" y="490"/>
                                    </a:cubicBezTo>
                                    <a:cubicBezTo>
                                      <a:pt x="0" y="492"/>
                                      <a:pt x="0" y="492"/>
                                      <a:pt x="0" y="492"/>
                                    </a:cubicBezTo>
                                    <a:cubicBezTo>
                                      <a:pt x="4" y="489"/>
                                      <a:pt x="8" y="487"/>
                                      <a:pt x="13" y="487"/>
                                    </a:cubicBezTo>
                                    <a:cubicBezTo>
                                      <a:pt x="18" y="487"/>
                                      <a:pt x="23" y="489"/>
                                      <a:pt x="27" y="493"/>
                                    </a:cubicBezTo>
                                    <a:cubicBezTo>
                                      <a:pt x="30" y="496"/>
                                      <a:pt x="32" y="500"/>
                                      <a:pt x="32" y="504"/>
                                    </a:cubicBezTo>
                                    <a:cubicBezTo>
                                      <a:pt x="34" y="504"/>
                                      <a:pt x="34" y="504"/>
                                      <a:pt x="34" y="504"/>
                                    </a:cubicBezTo>
                                    <a:cubicBezTo>
                                      <a:pt x="32" y="494"/>
                                      <a:pt x="24" y="486"/>
                                      <a:pt x="13" y="486"/>
                                    </a:cubicBezTo>
                                    <a:close/>
                                    <a:moveTo>
                                      <a:pt x="864" y="471"/>
                                    </a:moveTo>
                                    <a:cubicBezTo>
                                      <a:pt x="845" y="471"/>
                                      <a:pt x="829" y="486"/>
                                      <a:pt x="828" y="504"/>
                                    </a:cubicBezTo>
                                    <a:cubicBezTo>
                                      <a:pt x="829" y="504"/>
                                      <a:pt x="829" y="504"/>
                                      <a:pt x="829" y="504"/>
                                    </a:cubicBezTo>
                                    <a:cubicBezTo>
                                      <a:pt x="830" y="496"/>
                                      <a:pt x="834" y="488"/>
                                      <a:pt x="839" y="483"/>
                                    </a:cubicBezTo>
                                    <a:cubicBezTo>
                                      <a:pt x="846" y="476"/>
                                      <a:pt x="854" y="473"/>
                                      <a:pt x="864" y="473"/>
                                    </a:cubicBezTo>
                                    <a:cubicBezTo>
                                      <a:pt x="873" y="473"/>
                                      <a:pt x="882" y="476"/>
                                      <a:pt x="888" y="483"/>
                                    </a:cubicBezTo>
                                    <a:cubicBezTo>
                                      <a:pt x="893" y="488"/>
                                      <a:pt x="897" y="496"/>
                                      <a:pt x="898" y="504"/>
                                    </a:cubicBezTo>
                                    <a:cubicBezTo>
                                      <a:pt x="899" y="504"/>
                                      <a:pt x="899" y="504"/>
                                      <a:pt x="899" y="504"/>
                                    </a:cubicBezTo>
                                    <a:cubicBezTo>
                                      <a:pt x="898" y="486"/>
                                      <a:pt x="882" y="471"/>
                                      <a:pt x="864" y="471"/>
                                    </a:cubicBezTo>
                                    <a:close/>
                                    <a:moveTo>
                                      <a:pt x="13" y="478"/>
                                    </a:moveTo>
                                    <a:cubicBezTo>
                                      <a:pt x="8" y="478"/>
                                      <a:pt x="4" y="479"/>
                                      <a:pt x="0" y="481"/>
                                    </a:cubicBezTo>
                                    <a:cubicBezTo>
                                      <a:pt x="0" y="483"/>
                                      <a:pt x="0" y="483"/>
                                      <a:pt x="0" y="483"/>
                                    </a:cubicBezTo>
                                    <a:cubicBezTo>
                                      <a:pt x="4" y="481"/>
                                      <a:pt x="8" y="480"/>
                                      <a:pt x="13" y="480"/>
                                    </a:cubicBezTo>
                                    <a:cubicBezTo>
                                      <a:pt x="20" y="480"/>
                                      <a:pt x="27" y="483"/>
                                      <a:pt x="32" y="488"/>
                                    </a:cubicBezTo>
                                    <a:cubicBezTo>
                                      <a:pt x="37" y="492"/>
                                      <a:pt x="39" y="498"/>
                                      <a:pt x="40" y="504"/>
                                    </a:cubicBezTo>
                                    <a:cubicBezTo>
                                      <a:pt x="42" y="504"/>
                                      <a:pt x="42" y="504"/>
                                      <a:pt x="42" y="504"/>
                                    </a:cubicBezTo>
                                    <a:cubicBezTo>
                                      <a:pt x="40" y="489"/>
                                      <a:pt x="28" y="478"/>
                                      <a:pt x="13" y="478"/>
                                    </a:cubicBezTo>
                                    <a:close/>
                                    <a:moveTo>
                                      <a:pt x="864" y="478"/>
                                    </a:moveTo>
                                    <a:cubicBezTo>
                                      <a:pt x="849" y="478"/>
                                      <a:pt x="836" y="489"/>
                                      <a:pt x="835" y="504"/>
                                    </a:cubicBezTo>
                                    <a:cubicBezTo>
                                      <a:pt x="837" y="504"/>
                                      <a:pt x="837" y="504"/>
                                      <a:pt x="837" y="504"/>
                                    </a:cubicBezTo>
                                    <a:cubicBezTo>
                                      <a:pt x="837" y="498"/>
                                      <a:pt x="840" y="492"/>
                                      <a:pt x="844" y="488"/>
                                    </a:cubicBezTo>
                                    <a:cubicBezTo>
                                      <a:pt x="849" y="483"/>
                                      <a:pt x="856" y="480"/>
                                      <a:pt x="864" y="480"/>
                                    </a:cubicBezTo>
                                    <a:cubicBezTo>
                                      <a:pt x="871" y="480"/>
                                      <a:pt x="878" y="483"/>
                                      <a:pt x="883" y="488"/>
                                    </a:cubicBezTo>
                                    <a:cubicBezTo>
                                      <a:pt x="887" y="492"/>
                                      <a:pt x="890" y="498"/>
                                      <a:pt x="891" y="504"/>
                                    </a:cubicBezTo>
                                    <a:cubicBezTo>
                                      <a:pt x="892" y="504"/>
                                      <a:pt x="892" y="504"/>
                                      <a:pt x="892" y="504"/>
                                    </a:cubicBezTo>
                                    <a:cubicBezTo>
                                      <a:pt x="891" y="489"/>
                                      <a:pt x="879" y="478"/>
                                      <a:pt x="864" y="478"/>
                                    </a:cubicBezTo>
                                    <a:close/>
                                    <a:moveTo>
                                      <a:pt x="621" y="471"/>
                                    </a:moveTo>
                                    <a:cubicBezTo>
                                      <a:pt x="602" y="471"/>
                                      <a:pt x="587" y="486"/>
                                      <a:pt x="585" y="504"/>
                                    </a:cubicBezTo>
                                    <a:cubicBezTo>
                                      <a:pt x="587" y="504"/>
                                      <a:pt x="587" y="504"/>
                                      <a:pt x="587" y="504"/>
                                    </a:cubicBezTo>
                                    <a:cubicBezTo>
                                      <a:pt x="587" y="496"/>
                                      <a:pt x="591" y="488"/>
                                      <a:pt x="597" y="483"/>
                                    </a:cubicBezTo>
                                    <a:cubicBezTo>
                                      <a:pt x="603" y="476"/>
                                      <a:pt x="611" y="473"/>
                                      <a:pt x="621" y="473"/>
                                    </a:cubicBezTo>
                                    <a:cubicBezTo>
                                      <a:pt x="630" y="473"/>
                                      <a:pt x="639" y="476"/>
                                      <a:pt x="645" y="483"/>
                                    </a:cubicBezTo>
                                    <a:cubicBezTo>
                                      <a:pt x="651" y="488"/>
                                      <a:pt x="654" y="496"/>
                                      <a:pt x="655" y="504"/>
                                    </a:cubicBezTo>
                                    <a:cubicBezTo>
                                      <a:pt x="656" y="504"/>
                                      <a:pt x="656" y="504"/>
                                      <a:pt x="656" y="504"/>
                                    </a:cubicBezTo>
                                    <a:cubicBezTo>
                                      <a:pt x="655" y="486"/>
                                      <a:pt x="640" y="471"/>
                                      <a:pt x="621" y="471"/>
                                    </a:cubicBezTo>
                                    <a:close/>
                                    <a:moveTo>
                                      <a:pt x="621" y="463"/>
                                    </a:moveTo>
                                    <a:cubicBezTo>
                                      <a:pt x="598" y="463"/>
                                      <a:pt x="579" y="481"/>
                                      <a:pt x="577" y="504"/>
                                    </a:cubicBezTo>
                                    <a:cubicBezTo>
                                      <a:pt x="579" y="504"/>
                                      <a:pt x="579" y="504"/>
                                      <a:pt x="579" y="504"/>
                                    </a:cubicBezTo>
                                    <a:cubicBezTo>
                                      <a:pt x="580" y="494"/>
                                      <a:pt x="584" y="484"/>
                                      <a:pt x="591" y="477"/>
                                    </a:cubicBezTo>
                                    <a:cubicBezTo>
                                      <a:pt x="599" y="470"/>
                                      <a:pt x="609" y="465"/>
                                      <a:pt x="621" y="465"/>
                                    </a:cubicBezTo>
                                    <a:cubicBezTo>
                                      <a:pt x="632" y="465"/>
                                      <a:pt x="643" y="470"/>
                                      <a:pt x="650" y="477"/>
                                    </a:cubicBezTo>
                                    <a:cubicBezTo>
                                      <a:pt x="657" y="484"/>
                                      <a:pt x="662" y="494"/>
                                      <a:pt x="663" y="504"/>
                                    </a:cubicBezTo>
                                    <a:cubicBezTo>
                                      <a:pt x="664" y="504"/>
                                      <a:pt x="664" y="504"/>
                                      <a:pt x="664" y="504"/>
                                    </a:cubicBezTo>
                                    <a:cubicBezTo>
                                      <a:pt x="663" y="481"/>
                                      <a:pt x="644" y="463"/>
                                      <a:pt x="621" y="463"/>
                                    </a:cubicBezTo>
                                    <a:close/>
                                    <a:moveTo>
                                      <a:pt x="135" y="471"/>
                                    </a:moveTo>
                                    <a:cubicBezTo>
                                      <a:pt x="116" y="471"/>
                                      <a:pt x="101" y="486"/>
                                      <a:pt x="99" y="504"/>
                                    </a:cubicBezTo>
                                    <a:cubicBezTo>
                                      <a:pt x="101" y="504"/>
                                      <a:pt x="101" y="504"/>
                                      <a:pt x="101" y="504"/>
                                    </a:cubicBezTo>
                                    <a:cubicBezTo>
                                      <a:pt x="102" y="496"/>
                                      <a:pt x="105" y="488"/>
                                      <a:pt x="111" y="483"/>
                                    </a:cubicBezTo>
                                    <a:cubicBezTo>
                                      <a:pt x="117" y="476"/>
                                      <a:pt x="126" y="473"/>
                                      <a:pt x="135" y="473"/>
                                    </a:cubicBezTo>
                                    <a:cubicBezTo>
                                      <a:pt x="144" y="473"/>
                                      <a:pt x="153" y="476"/>
                                      <a:pt x="159" y="483"/>
                                    </a:cubicBezTo>
                                    <a:cubicBezTo>
                                      <a:pt x="165" y="488"/>
                                      <a:pt x="168" y="496"/>
                                      <a:pt x="169" y="504"/>
                                    </a:cubicBezTo>
                                    <a:cubicBezTo>
                                      <a:pt x="171" y="504"/>
                                      <a:pt x="171" y="504"/>
                                      <a:pt x="171" y="504"/>
                                    </a:cubicBezTo>
                                    <a:cubicBezTo>
                                      <a:pt x="169" y="486"/>
                                      <a:pt x="154" y="471"/>
                                      <a:pt x="135" y="471"/>
                                    </a:cubicBezTo>
                                    <a:close/>
                                    <a:moveTo>
                                      <a:pt x="135" y="478"/>
                                    </a:moveTo>
                                    <a:cubicBezTo>
                                      <a:pt x="120" y="478"/>
                                      <a:pt x="108" y="489"/>
                                      <a:pt x="106" y="504"/>
                                    </a:cubicBezTo>
                                    <a:cubicBezTo>
                                      <a:pt x="108" y="504"/>
                                      <a:pt x="108" y="504"/>
                                      <a:pt x="108" y="504"/>
                                    </a:cubicBezTo>
                                    <a:cubicBezTo>
                                      <a:pt x="109" y="498"/>
                                      <a:pt x="111" y="492"/>
                                      <a:pt x="116" y="488"/>
                                    </a:cubicBezTo>
                                    <a:cubicBezTo>
                                      <a:pt x="121" y="483"/>
                                      <a:pt x="128" y="480"/>
                                      <a:pt x="135" y="480"/>
                                    </a:cubicBezTo>
                                    <a:cubicBezTo>
                                      <a:pt x="143" y="480"/>
                                      <a:pt x="149" y="483"/>
                                      <a:pt x="154" y="488"/>
                                    </a:cubicBezTo>
                                    <a:cubicBezTo>
                                      <a:pt x="159" y="492"/>
                                      <a:pt x="161" y="498"/>
                                      <a:pt x="162" y="504"/>
                                    </a:cubicBezTo>
                                    <a:cubicBezTo>
                                      <a:pt x="164" y="504"/>
                                      <a:pt x="164" y="504"/>
                                      <a:pt x="164" y="504"/>
                                    </a:cubicBezTo>
                                    <a:cubicBezTo>
                                      <a:pt x="162" y="489"/>
                                      <a:pt x="150" y="478"/>
                                      <a:pt x="135" y="478"/>
                                    </a:cubicBezTo>
                                    <a:close/>
                                    <a:moveTo>
                                      <a:pt x="681" y="500"/>
                                    </a:moveTo>
                                    <a:cubicBezTo>
                                      <a:pt x="678" y="500"/>
                                      <a:pt x="676" y="502"/>
                                      <a:pt x="675" y="504"/>
                                    </a:cubicBezTo>
                                    <a:cubicBezTo>
                                      <a:pt x="677" y="504"/>
                                      <a:pt x="677" y="504"/>
                                      <a:pt x="677" y="504"/>
                                    </a:cubicBezTo>
                                    <a:cubicBezTo>
                                      <a:pt x="678" y="503"/>
                                      <a:pt x="679" y="502"/>
                                      <a:pt x="681" y="502"/>
                                    </a:cubicBezTo>
                                    <a:cubicBezTo>
                                      <a:pt x="683" y="502"/>
                                      <a:pt x="684" y="503"/>
                                      <a:pt x="685" y="504"/>
                                    </a:cubicBezTo>
                                    <a:cubicBezTo>
                                      <a:pt x="687" y="504"/>
                                      <a:pt x="687" y="504"/>
                                      <a:pt x="687" y="504"/>
                                    </a:cubicBezTo>
                                    <a:cubicBezTo>
                                      <a:pt x="686" y="502"/>
                                      <a:pt x="684" y="500"/>
                                      <a:pt x="681" y="500"/>
                                    </a:cubicBezTo>
                                    <a:close/>
                                    <a:moveTo>
                                      <a:pt x="135" y="463"/>
                                    </a:moveTo>
                                    <a:cubicBezTo>
                                      <a:pt x="112" y="463"/>
                                      <a:pt x="93" y="481"/>
                                      <a:pt x="92" y="504"/>
                                    </a:cubicBezTo>
                                    <a:cubicBezTo>
                                      <a:pt x="93" y="504"/>
                                      <a:pt x="93" y="504"/>
                                      <a:pt x="93" y="504"/>
                                    </a:cubicBezTo>
                                    <a:cubicBezTo>
                                      <a:pt x="94" y="494"/>
                                      <a:pt x="98" y="484"/>
                                      <a:pt x="105" y="477"/>
                                    </a:cubicBezTo>
                                    <a:cubicBezTo>
                                      <a:pt x="113" y="470"/>
                                      <a:pt x="123" y="465"/>
                                      <a:pt x="135" y="465"/>
                                    </a:cubicBezTo>
                                    <a:cubicBezTo>
                                      <a:pt x="147" y="465"/>
                                      <a:pt x="157" y="470"/>
                                      <a:pt x="165" y="477"/>
                                    </a:cubicBezTo>
                                    <a:cubicBezTo>
                                      <a:pt x="172" y="484"/>
                                      <a:pt x="176" y="494"/>
                                      <a:pt x="177" y="504"/>
                                    </a:cubicBezTo>
                                    <a:cubicBezTo>
                                      <a:pt x="178" y="504"/>
                                      <a:pt x="178" y="504"/>
                                      <a:pt x="178" y="504"/>
                                    </a:cubicBezTo>
                                    <a:cubicBezTo>
                                      <a:pt x="177" y="481"/>
                                      <a:pt x="158" y="463"/>
                                      <a:pt x="135" y="463"/>
                                    </a:cubicBezTo>
                                    <a:close/>
                                    <a:moveTo>
                                      <a:pt x="621" y="486"/>
                                    </a:moveTo>
                                    <a:cubicBezTo>
                                      <a:pt x="610" y="486"/>
                                      <a:pt x="601" y="494"/>
                                      <a:pt x="600" y="504"/>
                                    </a:cubicBezTo>
                                    <a:cubicBezTo>
                                      <a:pt x="602" y="504"/>
                                      <a:pt x="602" y="504"/>
                                      <a:pt x="602" y="504"/>
                                    </a:cubicBezTo>
                                    <a:cubicBezTo>
                                      <a:pt x="602" y="500"/>
                                      <a:pt x="604" y="496"/>
                                      <a:pt x="607" y="493"/>
                                    </a:cubicBezTo>
                                    <a:cubicBezTo>
                                      <a:pt x="611" y="489"/>
                                      <a:pt x="615" y="487"/>
                                      <a:pt x="621" y="487"/>
                                    </a:cubicBezTo>
                                    <a:cubicBezTo>
                                      <a:pt x="626" y="487"/>
                                      <a:pt x="631" y="489"/>
                                      <a:pt x="635" y="493"/>
                                    </a:cubicBezTo>
                                    <a:cubicBezTo>
                                      <a:pt x="638" y="496"/>
                                      <a:pt x="639" y="500"/>
                                      <a:pt x="640" y="504"/>
                                    </a:cubicBezTo>
                                    <a:cubicBezTo>
                                      <a:pt x="642" y="504"/>
                                      <a:pt x="642" y="504"/>
                                      <a:pt x="642" y="504"/>
                                    </a:cubicBezTo>
                                    <a:cubicBezTo>
                                      <a:pt x="640" y="494"/>
                                      <a:pt x="632" y="486"/>
                                      <a:pt x="621" y="486"/>
                                    </a:cubicBezTo>
                                    <a:close/>
                                    <a:moveTo>
                                      <a:pt x="621" y="478"/>
                                    </a:moveTo>
                                    <a:cubicBezTo>
                                      <a:pt x="606" y="478"/>
                                      <a:pt x="594" y="489"/>
                                      <a:pt x="592" y="504"/>
                                    </a:cubicBezTo>
                                    <a:cubicBezTo>
                                      <a:pt x="594" y="504"/>
                                      <a:pt x="594" y="504"/>
                                      <a:pt x="594" y="504"/>
                                    </a:cubicBezTo>
                                    <a:cubicBezTo>
                                      <a:pt x="594" y="498"/>
                                      <a:pt x="597" y="492"/>
                                      <a:pt x="602" y="488"/>
                                    </a:cubicBezTo>
                                    <a:cubicBezTo>
                                      <a:pt x="607" y="483"/>
                                      <a:pt x="613" y="480"/>
                                      <a:pt x="621" y="480"/>
                                    </a:cubicBezTo>
                                    <a:cubicBezTo>
                                      <a:pt x="628" y="480"/>
                                      <a:pt x="635" y="483"/>
                                      <a:pt x="640" y="488"/>
                                    </a:cubicBezTo>
                                    <a:cubicBezTo>
                                      <a:pt x="644" y="492"/>
                                      <a:pt x="647" y="498"/>
                                      <a:pt x="648" y="504"/>
                                    </a:cubicBezTo>
                                    <a:cubicBezTo>
                                      <a:pt x="649" y="504"/>
                                      <a:pt x="649" y="504"/>
                                      <a:pt x="649" y="504"/>
                                    </a:cubicBezTo>
                                    <a:cubicBezTo>
                                      <a:pt x="648" y="489"/>
                                      <a:pt x="636" y="478"/>
                                      <a:pt x="621" y="478"/>
                                    </a:cubicBezTo>
                                    <a:close/>
                                    <a:moveTo>
                                      <a:pt x="742" y="471"/>
                                    </a:moveTo>
                                    <a:cubicBezTo>
                                      <a:pt x="723" y="471"/>
                                      <a:pt x="707" y="486"/>
                                      <a:pt x="706" y="504"/>
                                    </a:cubicBezTo>
                                    <a:cubicBezTo>
                                      <a:pt x="708" y="504"/>
                                      <a:pt x="708" y="504"/>
                                      <a:pt x="708" y="504"/>
                                    </a:cubicBezTo>
                                    <a:cubicBezTo>
                                      <a:pt x="708" y="496"/>
                                      <a:pt x="712" y="488"/>
                                      <a:pt x="717" y="483"/>
                                    </a:cubicBezTo>
                                    <a:cubicBezTo>
                                      <a:pt x="724" y="476"/>
                                      <a:pt x="732" y="473"/>
                                      <a:pt x="742" y="473"/>
                                    </a:cubicBezTo>
                                    <a:cubicBezTo>
                                      <a:pt x="751" y="473"/>
                                      <a:pt x="760" y="476"/>
                                      <a:pt x="766" y="483"/>
                                    </a:cubicBezTo>
                                    <a:cubicBezTo>
                                      <a:pt x="771" y="488"/>
                                      <a:pt x="775" y="496"/>
                                      <a:pt x="776" y="504"/>
                                    </a:cubicBezTo>
                                    <a:cubicBezTo>
                                      <a:pt x="777" y="504"/>
                                      <a:pt x="777" y="504"/>
                                      <a:pt x="777" y="504"/>
                                    </a:cubicBezTo>
                                    <a:cubicBezTo>
                                      <a:pt x="776" y="486"/>
                                      <a:pt x="761" y="471"/>
                                      <a:pt x="742" y="471"/>
                                    </a:cubicBezTo>
                                    <a:close/>
                                    <a:moveTo>
                                      <a:pt x="742" y="486"/>
                                    </a:moveTo>
                                    <a:cubicBezTo>
                                      <a:pt x="731" y="486"/>
                                      <a:pt x="722" y="494"/>
                                      <a:pt x="721" y="504"/>
                                    </a:cubicBezTo>
                                    <a:cubicBezTo>
                                      <a:pt x="722" y="504"/>
                                      <a:pt x="722" y="504"/>
                                      <a:pt x="722" y="504"/>
                                    </a:cubicBezTo>
                                    <a:cubicBezTo>
                                      <a:pt x="723" y="500"/>
                                      <a:pt x="725" y="496"/>
                                      <a:pt x="728" y="493"/>
                                    </a:cubicBezTo>
                                    <a:cubicBezTo>
                                      <a:pt x="731" y="489"/>
                                      <a:pt x="736" y="487"/>
                                      <a:pt x="742" y="487"/>
                                    </a:cubicBezTo>
                                    <a:cubicBezTo>
                                      <a:pt x="747" y="487"/>
                                      <a:pt x="752" y="489"/>
                                      <a:pt x="755" y="493"/>
                                    </a:cubicBezTo>
                                    <a:cubicBezTo>
                                      <a:pt x="758" y="496"/>
                                      <a:pt x="760" y="500"/>
                                      <a:pt x="761" y="504"/>
                                    </a:cubicBezTo>
                                    <a:cubicBezTo>
                                      <a:pt x="762" y="504"/>
                                      <a:pt x="762" y="504"/>
                                      <a:pt x="762" y="504"/>
                                    </a:cubicBezTo>
                                    <a:cubicBezTo>
                                      <a:pt x="761" y="494"/>
                                      <a:pt x="752" y="486"/>
                                      <a:pt x="742" y="486"/>
                                    </a:cubicBezTo>
                                    <a:close/>
                                    <a:moveTo>
                                      <a:pt x="135" y="500"/>
                                    </a:moveTo>
                                    <a:cubicBezTo>
                                      <a:pt x="132" y="500"/>
                                      <a:pt x="130" y="502"/>
                                      <a:pt x="129" y="504"/>
                                    </a:cubicBezTo>
                                    <a:cubicBezTo>
                                      <a:pt x="131" y="504"/>
                                      <a:pt x="131" y="504"/>
                                      <a:pt x="131" y="504"/>
                                    </a:cubicBezTo>
                                    <a:cubicBezTo>
                                      <a:pt x="132" y="503"/>
                                      <a:pt x="133" y="502"/>
                                      <a:pt x="135" y="502"/>
                                    </a:cubicBezTo>
                                    <a:cubicBezTo>
                                      <a:pt x="137" y="502"/>
                                      <a:pt x="138" y="503"/>
                                      <a:pt x="139" y="504"/>
                                    </a:cubicBezTo>
                                    <a:cubicBezTo>
                                      <a:pt x="141" y="504"/>
                                      <a:pt x="141" y="504"/>
                                      <a:pt x="141" y="504"/>
                                    </a:cubicBezTo>
                                    <a:cubicBezTo>
                                      <a:pt x="140" y="502"/>
                                      <a:pt x="138" y="500"/>
                                      <a:pt x="135" y="500"/>
                                    </a:cubicBezTo>
                                    <a:close/>
                                    <a:moveTo>
                                      <a:pt x="742" y="478"/>
                                    </a:moveTo>
                                    <a:cubicBezTo>
                                      <a:pt x="727" y="478"/>
                                      <a:pt x="714" y="489"/>
                                      <a:pt x="713" y="504"/>
                                    </a:cubicBezTo>
                                    <a:cubicBezTo>
                                      <a:pt x="715" y="504"/>
                                      <a:pt x="715" y="504"/>
                                      <a:pt x="715" y="504"/>
                                    </a:cubicBezTo>
                                    <a:cubicBezTo>
                                      <a:pt x="715" y="498"/>
                                      <a:pt x="718" y="492"/>
                                      <a:pt x="722" y="488"/>
                                    </a:cubicBezTo>
                                    <a:cubicBezTo>
                                      <a:pt x="727" y="483"/>
                                      <a:pt x="734" y="480"/>
                                      <a:pt x="742" y="480"/>
                                    </a:cubicBezTo>
                                    <a:cubicBezTo>
                                      <a:pt x="749" y="480"/>
                                      <a:pt x="756" y="483"/>
                                      <a:pt x="761" y="488"/>
                                    </a:cubicBezTo>
                                    <a:cubicBezTo>
                                      <a:pt x="765" y="492"/>
                                      <a:pt x="768" y="498"/>
                                      <a:pt x="769" y="504"/>
                                    </a:cubicBezTo>
                                    <a:cubicBezTo>
                                      <a:pt x="770" y="504"/>
                                      <a:pt x="770" y="504"/>
                                      <a:pt x="770" y="504"/>
                                    </a:cubicBezTo>
                                    <a:cubicBezTo>
                                      <a:pt x="769" y="489"/>
                                      <a:pt x="757" y="478"/>
                                      <a:pt x="742" y="478"/>
                                    </a:cubicBezTo>
                                    <a:close/>
                                    <a:moveTo>
                                      <a:pt x="742" y="500"/>
                                    </a:moveTo>
                                    <a:cubicBezTo>
                                      <a:pt x="739" y="500"/>
                                      <a:pt x="737" y="502"/>
                                      <a:pt x="736" y="504"/>
                                    </a:cubicBezTo>
                                    <a:cubicBezTo>
                                      <a:pt x="738" y="504"/>
                                      <a:pt x="738" y="504"/>
                                      <a:pt x="738" y="504"/>
                                    </a:cubicBezTo>
                                    <a:cubicBezTo>
                                      <a:pt x="738" y="503"/>
                                      <a:pt x="740" y="502"/>
                                      <a:pt x="742" y="502"/>
                                    </a:cubicBezTo>
                                    <a:cubicBezTo>
                                      <a:pt x="743" y="502"/>
                                      <a:pt x="745" y="503"/>
                                      <a:pt x="746" y="504"/>
                                    </a:cubicBezTo>
                                    <a:cubicBezTo>
                                      <a:pt x="748" y="504"/>
                                      <a:pt x="748" y="504"/>
                                      <a:pt x="748" y="504"/>
                                    </a:cubicBezTo>
                                    <a:cubicBezTo>
                                      <a:pt x="747" y="502"/>
                                      <a:pt x="744" y="500"/>
                                      <a:pt x="742" y="500"/>
                                    </a:cubicBezTo>
                                    <a:close/>
                                    <a:moveTo>
                                      <a:pt x="135" y="486"/>
                                    </a:moveTo>
                                    <a:cubicBezTo>
                                      <a:pt x="124" y="486"/>
                                      <a:pt x="116" y="494"/>
                                      <a:pt x="114" y="504"/>
                                    </a:cubicBezTo>
                                    <a:cubicBezTo>
                                      <a:pt x="116" y="504"/>
                                      <a:pt x="116" y="504"/>
                                      <a:pt x="116" y="504"/>
                                    </a:cubicBezTo>
                                    <a:cubicBezTo>
                                      <a:pt x="116" y="500"/>
                                      <a:pt x="118" y="496"/>
                                      <a:pt x="121" y="493"/>
                                    </a:cubicBezTo>
                                    <a:cubicBezTo>
                                      <a:pt x="125" y="489"/>
                                      <a:pt x="130" y="487"/>
                                      <a:pt x="135" y="487"/>
                                    </a:cubicBezTo>
                                    <a:cubicBezTo>
                                      <a:pt x="140" y="487"/>
                                      <a:pt x="145" y="489"/>
                                      <a:pt x="149" y="493"/>
                                    </a:cubicBezTo>
                                    <a:cubicBezTo>
                                      <a:pt x="152" y="496"/>
                                      <a:pt x="154" y="500"/>
                                      <a:pt x="154" y="504"/>
                                    </a:cubicBezTo>
                                    <a:cubicBezTo>
                                      <a:pt x="156" y="504"/>
                                      <a:pt x="156" y="504"/>
                                      <a:pt x="156" y="504"/>
                                    </a:cubicBezTo>
                                    <a:cubicBezTo>
                                      <a:pt x="154" y="494"/>
                                      <a:pt x="146" y="486"/>
                                      <a:pt x="135" y="486"/>
                                    </a:cubicBezTo>
                                    <a:close/>
                                    <a:moveTo>
                                      <a:pt x="135" y="493"/>
                                    </a:moveTo>
                                    <a:cubicBezTo>
                                      <a:pt x="129" y="493"/>
                                      <a:pt x="123" y="498"/>
                                      <a:pt x="122" y="504"/>
                                    </a:cubicBezTo>
                                    <a:cubicBezTo>
                                      <a:pt x="123" y="504"/>
                                      <a:pt x="123" y="504"/>
                                      <a:pt x="123" y="504"/>
                                    </a:cubicBezTo>
                                    <a:cubicBezTo>
                                      <a:pt x="125" y="499"/>
                                      <a:pt x="129" y="495"/>
                                      <a:pt x="135" y="495"/>
                                    </a:cubicBezTo>
                                    <a:cubicBezTo>
                                      <a:pt x="141" y="495"/>
                                      <a:pt x="145" y="499"/>
                                      <a:pt x="147" y="504"/>
                                    </a:cubicBezTo>
                                    <a:cubicBezTo>
                                      <a:pt x="148" y="504"/>
                                      <a:pt x="148" y="504"/>
                                      <a:pt x="148" y="504"/>
                                    </a:cubicBezTo>
                                    <a:cubicBezTo>
                                      <a:pt x="147" y="498"/>
                                      <a:pt x="142" y="493"/>
                                      <a:pt x="135" y="493"/>
                                    </a:cubicBezTo>
                                    <a:close/>
                                    <a:moveTo>
                                      <a:pt x="742" y="493"/>
                                    </a:moveTo>
                                    <a:cubicBezTo>
                                      <a:pt x="735" y="493"/>
                                      <a:pt x="730" y="498"/>
                                      <a:pt x="728" y="504"/>
                                    </a:cubicBezTo>
                                    <a:cubicBezTo>
                                      <a:pt x="730" y="504"/>
                                      <a:pt x="730" y="504"/>
                                      <a:pt x="730" y="504"/>
                                    </a:cubicBezTo>
                                    <a:cubicBezTo>
                                      <a:pt x="731" y="499"/>
                                      <a:pt x="736" y="495"/>
                                      <a:pt x="742" y="495"/>
                                    </a:cubicBezTo>
                                    <a:cubicBezTo>
                                      <a:pt x="747" y="495"/>
                                      <a:pt x="752" y="499"/>
                                      <a:pt x="753" y="504"/>
                                    </a:cubicBezTo>
                                    <a:cubicBezTo>
                                      <a:pt x="755" y="504"/>
                                      <a:pt x="755" y="504"/>
                                      <a:pt x="755" y="504"/>
                                    </a:cubicBezTo>
                                    <a:cubicBezTo>
                                      <a:pt x="754" y="498"/>
                                      <a:pt x="748" y="493"/>
                                      <a:pt x="742" y="49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B050"/>
                              </a:solidFill>
                              <a:ln/>
                            </wps:spPr>
                            <wps:style>
                              <a:lnRef idx="0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3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7" name="Rounded Rectangle 97"/>
                            <wps:cNvSpPr/>
                            <wps:spPr>
                              <a:xfrm>
                                <a:off x="276045" y="207034"/>
                                <a:ext cx="2419249" cy="1185545"/>
                              </a:xfrm>
                              <a:prstGeom prst="roundRect">
                                <a:avLst>
                                  <a:gd name="adj" fmla="val 10846"/>
                                </a:avLst>
                              </a:prstGeom>
                              <a:solidFill>
                                <a:srgbClr val="4FFF9F"/>
                              </a:solidFill>
                              <a:ln/>
                            </wps:spPr>
                            <wps:style>
                              <a:lnRef idx="0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3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98" name="Group 98"/>
                          <wpg:cNvGrpSpPr/>
                          <wpg:grpSpPr>
                            <a:xfrm>
                              <a:off x="3200400" y="0"/>
                              <a:ext cx="2971165" cy="1600200"/>
                              <a:chOff x="0" y="0"/>
                              <a:chExt cx="2971676" cy="1600200"/>
                            </a:xfrm>
                            <a:grpFill/>
                          </wpg:grpSpPr>
                          <wps:wsp>
                            <wps:cNvPr id="99" name="Freeform 1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2971676" cy="1600200"/>
                              </a:xfrm>
                              <a:custGeom>
                                <a:avLst/>
                                <a:gdLst>
                                  <a:gd name="T0" fmla="*/ 937 w 937"/>
                                  <a:gd name="T1" fmla="*/ 157 h 504"/>
                                  <a:gd name="T2" fmla="*/ 895 w 937"/>
                                  <a:gd name="T3" fmla="*/ 466 h 504"/>
                                  <a:gd name="T4" fmla="*/ 42 w 937"/>
                                  <a:gd name="T5" fmla="*/ 404 h 504"/>
                                  <a:gd name="T6" fmla="*/ 13 w 937"/>
                                  <a:gd name="T7" fmla="*/ 179 h 504"/>
                                  <a:gd name="T8" fmla="*/ 56 w 937"/>
                                  <a:gd name="T9" fmla="*/ 48 h 504"/>
                                  <a:gd name="T10" fmla="*/ 526 w 937"/>
                                  <a:gd name="T11" fmla="*/ 1 h 504"/>
                                  <a:gd name="T12" fmla="*/ 25 w 937"/>
                                  <a:gd name="T13" fmla="*/ 44 h 504"/>
                                  <a:gd name="T14" fmla="*/ 788 w 937"/>
                                  <a:gd name="T15" fmla="*/ 22 h 504"/>
                                  <a:gd name="T16" fmla="*/ 542 w 937"/>
                                  <a:gd name="T17" fmla="*/ 455 h 504"/>
                                  <a:gd name="T18" fmla="*/ 179 w 937"/>
                                  <a:gd name="T19" fmla="*/ 455 h 504"/>
                                  <a:gd name="T20" fmla="*/ 135 w 937"/>
                                  <a:gd name="T21" fmla="*/ 60 h 504"/>
                                  <a:gd name="T22" fmla="*/ 399 w 937"/>
                                  <a:gd name="T23" fmla="*/ 44 h 504"/>
                                  <a:gd name="T24" fmla="*/ 627 w 937"/>
                                  <a:gd name="T25" fmla="*/ 45 h 504"/>
                                  <a:gd name="T26" fmla="*/ 777 w 937"/>
                                  <a:gd name="T27" fmla="*/ 215 h 504"/>
                                  <a:gd name="T28" fmla="*/ 696 w 937"/>
                                  <a:gd name="T29" fmla="*/ 433 h 504"/>
                                  <a:gd name="T30" fmla="*/ 426 w 937"/>
                                  <a:gd name="T31" fmla="*/ 438 h 504"/>
                                  <a:gd name="T32" fmla="*/ 211 w 937"/>
                                  <a:gd name="T33" fmla="*/ 431 h 504"/>
                                  <a:gd name="T34" fmla="*/ 560 w 937"/>
                                  <a:gd name="T35" fmla="*/ 69 h 504"/>
                                  <a:gd name="T36" fmla="*/ 549 w 937"/>
                                  <a:gd name="T37" fmla="*/ 396 h 504"/>
                                  <a:gd name="T38" fmla="*/ 214 w 937"/>
                                  <a:gd name="T39" fmla="*/ 301 h 504"/>
                                  <a:gd name="T40" fmla="*/ 404 w 937"/>
                                  <a:gd name="T41" fmla="*/ 103 h 504"/>
                                  <a:gd name="T42" fmla="*/ 633 w 937"/>
                                  <a:gd name="T43" fmla="*/ 96 h 504"/>
                                  <a:gd name="T44" fmla="*/ 621 w 937"/>
                                  <a:gd name="T45" fmla="*/ 332 h 504"/>
                                  <a:gd name="T46" fmla="*/ 352 w 937"/>
                                  <a:gd name="T47" fmla="*/ 360 h 504"/>
                                  <a:gd name="T48" fmla="*/ 541 w 937"/>
                                  <a:gd name="T49" fmla="*/ 119 h 504"/>
                                  <a:gd name="T50" fmla="*/ 334 w 937"/>
                                  <a:gd name="T51" fmla="*/ 305 h 504"/>
                                  <a:gd name="T52" fmla="*/ 499 w 937"/>
                                  <a:gd name="T53" fmla="*/ 142 h 504"/>
                                  <a:gd name="T54" fmla="*/ 438 w 937"/>
                                  <a:gd name="T55" fmla="*/ 171 h 504"/>
                                  <a:gd name="T56" fmla="*/ 512 w 937"/>
                                  <a:gd name="T57" fmla="*/ 250 h 504"/>
                                  <a:gd name="T58" fmla="*/ 378 w 937"/>
                                  <a:gd name="T59" fmla="*/ 216 h 504"/>
                                  <a:gd name="T60" fmla="*/ 578 w 937"/>
                                  <a:gd name="T61" fmla="*/ 273 h 504"/>
                                  <a:gd name="T62" fmla="*/ 332 w 937"/>
                                  <a:gd name="T63" fmla="*/ 176 h 504"/>
                                  <a:gd name="T64" fmla="*/ 327 w 937"/>
                                  <a:gd name="T65" fmla="*/ 344 h 504"/>
                                  <a:gd name="T66" fmla="*/ 633 w 937"/>
                                  <a:gd name="T67" fmla="*/ 199 h 504"/>
                                  <a:gd name="T68" fmla="*/ 225 w 937"/>
                                  <a:gd name="T69" fmla="*/ 209 h 504"/>
                                  <a:gd name="T70" fmla="*/ 256 w 937"/>
                                  <a:gd name="T71" fmla="*/ 301 h 504"/>
                                  <a:gd name="T72" fmla="*/ 681 w 937"/>
                                  <a:gd name="T73" fmla="*/ 288 h 504"/>
                                  <a:gd name="T74" fmla="*/ 669 w 937"/>
                                  <a:gd name="T75" fmla="*/ 130 h 504"/>
                                  <a:gd name="T76" fmla="*/ 195 w 937"/>
                                  <a:gd name="T77" fmla="*/ 193 h 504"/>
                                  <a:gd name="T78" fmla="*/ 195 w 937"/>
                                  <a:gd name="T79" fmla="*/ 354 h 504"/>
                                  <a:gd name="T80" fmla="*/ 769 w 937"/>
                                  <a:gd name="T81" fmla="*/ 250 h 504"/>
                                  <a:gd name="T82" fmla="*/ 770 w 937"/>
                                  <a:gd name="T83" fmla="*/ 147 h 504"/>
                                  <a:gd name="T84" fmla="*/ 156 w 937"/>
                                  <a:gd name="T85" fmla="*/ 147 h 504"/>
                                  <a:gd name="T86" fmla="*/ 168 w 937"/>
                                  <a:gd name="T87" fmla="*/ 309 h 504"/>
                                  <a:gd name="T88" fmla="*/ 788 w 937"/>
                                  <a:gd name="T89" fmla="*/ 433 h 504"/>
                                  <a:gd name="T90" fmla="*/ 803 w 937"/>
                                  <a:gd name="T91" fmla="*/ 267 h 504"/>
                                  <a:gd name="T92" fmla="*/ 826 w 937"/>
                                  <a:gd name="T93" fmla="*/ 112 h 504"/>
                                  <a:gd name="T94" fmla="*/ 570 w 937"/>
                                  <a:gd name="T95" fmla="*/ 44 h 504"/>
                                  <a:gd name="T96" fmla="*/ 298 w 937"/>
                                  <a:gd name="T97" fmla="*/ 48 h 504"/>
                                  <a:gd name="T98" fmla="*/ 69 w 937"/>
                                  <a:gd name="T99" fmla="*/ 96 h 504"/>
                                  <a:gd name="T100" fmla="*/ 50 w 937"/>
                                  <a:gd name="T101" fmla="*/ 265 h 504"/>
                                  <a:gd name="T102" fmla="*/ 50 w 937"/>
                                  <a:gd name="T103" fmla="*/ 420 h 504"/>
                                  <a:gd name="T104" fmla="*/ 224 w 937"/>
                                  <a:gd name="T105" fmla="*/ 467 h 504"/>
                                  <a:gd name="T106" fmla="*/ 438 w 937"/>
                                  <a:gd name="T107" fmla="*/ 486 h 504"/>
                                  <a:gd name="T108" fmla="*/ 590 w 937"/>
                                  <a:gd name="T109" fmla="*/ 466 h 504"/>
                                  <a:gd name="T110" fmla="*/ 836 w 937"/>
                                  <a:gd name="T111" fmla="*/ 455 h 504"/>
                                  <a:gd name="T112" fmla="*/ 924 w 937"/>
                                  <a:gd name="T113" fmla="*/ 390 h 504"/>
                                  <a:gd name="T114" fmla="*/ 869 w 937"/>
                                  <a:gd name="T115" fmla="*/ 302 h 504"/>
                                  <a:gd name="T116" fmla="*/ 828 w 937"/>
                                  <a:gd name="T117" fmla="*/ 215 h 504"/>
                                  <a:gd name="T118" fmla="*/ 839 w 937"/>
                                  <a:gd name="T119" fmla="*/ 123 h 504"/>
                                  <a:gd name="T120" fmla="*/ 907 w 937"/>
                                  <a:gd name="T121" fmla="*/ 96 h 504"/>
                                  <a:gd name="T122" fmla="*/ 222 w 937"/>
                                  <a:gd name="T123" fmla="*/ 504 h 504"/>
                                  <a:gd name="T124" fmla="*/ 159 w 937"/>
                                  <a:gd name="T125" fmla="*/ 483 h 5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937" h="504">
                                    <a:moveTo>
                                      <a:pt x="566" y="504"/>
                                    </a:moveTo>
                                    <a:cubicBezTo>
                                      <a:pt x="564" y="504"/>
                                      <a:pt x="564" y="504"/>
                                      <a:pt x="564" y="504"/>
                                    </a:cubicBezTo>
                                    <a:cubicBezTo>
                                      <a:pt x="563" y="503"/>
                                      <a:pt x="562" y="502"/>
                                      <a:pt x="560" y="502"/>
                                    </a:cubicBezTo>
                                    <a:cubicBezTo>
                                      <a:pt x="558" y="502"/>
                                      <a:pt x="557" y="503"/>
                                      <a:pt x="556" y="504"/>
                                    </a:cubicBezTo>
                                    <a:cubicBezTo>
                                      <a:pt x="554" y="504"/>
                                      <a:pt x="554" y="504"/>
                                      <a:pt x="554" y="504"/>
                                    </a:cubicBezTo>
                                    <a:cubicBezTo>
                                      <a:pt x="555" y="502"/>
                                      <a:pt x="557" y="500"/>
                                      <a:pt x="560" y="500"/>
                                    </a:cubicBezTo>
                                    <a:cubicBezTo>
                                      <a:pt x="563" y="500"/>
                                      <a:pt x="565" y="502"/>
                                      <a:pt x="566" y="504"/>
                                    </a:cubicBezTo>
                                    <a:close/>
                                    <a:moveTo>
                                      <a:pt x="499" y="463"/>
                                    </a:moveTo>
                                    <a:cubicBezTo>
                                      <a:pt x="476" y="463"/>
                                      <a:pt x="457" y="481"/>
                                      <a:pt x="455" y="504"/>
                                    </a:cubicBezTo>
                                    <a:cubicBezTo>
                                      <a:pt x="457" y="504"/>
                                      <a:pt x="457" y="504"/>
                                      <a:pt x="457" y="504"/>
                                    </a:cubicBezTo>
                                    <a:cubicBezTo>
                                      <a:pt x="458" y="494"/>
                                      <a:pt x="462" y="484"/>
                                      <a:pt x="469" y="477"/>
                                    </a:cubicBezTo>
                                    <a:cubicBezTo>
                                      <a:pt x="477" y="470"/>
                                      <a:pt x="487" y="465"/>
                                      <a:pt x="499" y="465"/>
                                    </a:cubicBezTo>
                                    <a:cubicBezTo>
                                      <a:pt x="510" y="465"/>
                                      <a:pt x="521" y="470"/>
                                      <a:pt x="528" y="477"/>
                                    </a:cubicBezTo>
                                    <a:cubicBezTo>
                                      <a:pt x="535" y="484"/>
                                      <a:pt x="540" y="494"/>
                                      <a:pt x="540" y="504"/>
                                    </a:cubicBezTo>
                                    <a:cubicBezTo>
                                      <a:pt x="542" y="504"/>
                                      <a:pt x="542" y="504"/>
                                      <a:pt x="542" y="504"/>
                                    </a:cubicBezTo>
                                    <a:cubicBezTo>
                                      <a:pt x="541" y="481"/>
                                      <a:pt x="522" y="463"/>
                                      <a:pt x="499" y="463"/>
                                    </a:cubicBezTo>
                                    <a:close/>
                                    <a:moveTo>
                                      <a:pt x="256" y="493"/>
                                    </a:moveTo>
                                    <a:cubicBezTo>
                                      <a:pt x="249" y="493"/>
                                      <a:pt x="244" y="498"/>
                                      <a:pt x="243" y="504"/>
                                    </a:cubicBezTo>
                                    <a:cubicBezTo>
                                      <a:pt x="244" y="504"/>
                                      <a:pt x="244" y="504"/>
                                      <a:pt x="244" y="504"/>
                                    </a:cubicBezTo>
                                    <a:cubicBezTo>
                                      <a:pt x="246" y="499"/>
                                      <a:pt x="250" y="495"/>
                                      <a:pt x="256" y="495"/>
                                    </a:cubicBezTo>
                                    <a:cubicBezTo>
                                      <a:pt x="262" y="495"/>
                                      <a:pt x="266" y="499"/>
                                      <a:pt x="267" y="504"/>
                                    </a:cubicBezTo>
                                    <a:cubicBezTo>
                                      <a:pt x="269" y="504"/>
                                      <a:pt x="269" y="504"/>
                                      <a:pt x="269" y="504"/>
                                    </a:cubicBezTo>
                                    <a:cubicBezTo>
                                      <a:pt x="268" y="498"/>
                                      <a:pt x="262" y="493"/>
                                      <a:pt x="256" y="493"/>
                                    </a:cubicBezTo>
                                    <a:close/>
                                    <a:moveTo>
                                      <a:pt x="195" y="500"/>
                                    </a:moveTo>
                                    <a:cubicBezTo>
                                      <a:pt x="192" y="500"/>
                                      <a:pt x="190" y="502"/>
                                      <a:pt x="189" y="504"/>
                                    </a:cubicBezTo>
                                    <a:cubicBezTo>
                                      <a:pt x="191" y="504"/>
                                      <a:pt x="191" y="504"/>
                                      <a:pt x="191" y="504"/>
                                    </a:cubicBezTo>
                                    <a:cubicBezTo>
                                      <a:pt x="192" y="503"/>
                                      <a:pt x="193" y="502"/>
                                      <a:pt x="195" y="502"/>
                                    </a:cubicBezTo>
                                    <a:cubicBezTo>
                                      <a:pt x="197" y="502"/>
                                      <a:pt x="198" y="503"/>
                                      <a:pt x="199" y="504"/>
                                    </a:cubicBezTo>
                                    <a:cubicBezTo>
                                      <a:pt x="201" y="504"/>
                                      <a:pt x="201" y="504"/>
                                      <a:pt x="201" y="504"/>
                                    </a:cubicBezTo>
                                    <a:cubicBezTo>
                                      <a:pt x="200" y="502"/>
                                      <a:pt x="198" y="500"/>
                                      <a:pt x="195" y="500"/>
                                    </a:cubicBezTo>
                                    <a:close/>
                                    <a:moveTo>
                                      <a:pt x="499" y="471"/>
                                    </a:moveTo>
                                    <a:cubicBezTo>
                                      <a:pt x="480" y="471"/>
                                      <a:pt x="464" y="486"/>
                                      <a:pt x="463" y="504"/>
                                    </a:cubicBezTo>
                                    <a:cubicBezTo>
                                      <a:pt x="465" y="504"/>
                                      <a:pt x="465" y="504"/>
                                      <a:pt x="465" y="504"/>
                                    </a:cubicBezTo>
                                    <a:cubicBezTo>
                                      <a:pt x="465" y="496"/>
                                      <a:pt x="469" y="488"/>
                                      <a:pt x="474" y="483"/>
                                    </a:cubicBezTo>
                                    <a:cubicBezTo>
                                      <a:pt x="481" y="476"/>
                                      <a:pt x="489" y="473"/>
                                      <a:pt x="499" y="473"/>
                                    </a:cubicBezTo>
                                    <a:cubicBezTo>
                                      <a:pt x="508" y="473"/>
                                      <a:pt x="517" y="476"/>
                                      <a:pt x="523" y="483"/>
                                    </a:cubicBezTo>
                                    <a:cubicBezTo>
                                      <a:pt x="528" y="488"/>
                                      <a:pt x="532" y="496"/>
                                      <a:pt x="533" y="504"/>
                                    </a:cubicBezTo>
                                    <a:cubicBezTo>
                                      <a:pt x="534" y="504"/>
                                      <a:pt x="534" y="504"/>
                                      <a:pt x="534" y="504"/>
                                    </a:cubicBezTo>
                                    <a:cubicBezTo>
                                      <a:pt x="533" y="486"/>
                                      <a:pt x="517" y="471"/>
                                      <a:pt x="499" y="471"/>
                                    </a:cubicBezTo>
                                    <a:close/>
                                    <a:moveTo>
                                      <a:pt x="256" y="500"/>
                                    </a:moveTo>
                                    <a:cubicBezTo>
                                      <a:pt x="253" y="500"/>
                                      <a:pt x="251" y="502"/>
                                      <a:pt x="250" y="504"/>
                                    </a:cubicBezTo>
                                    <a:cubicBezTo>
                                      <a:pt x="252" y="504"/>
                                      <a:pt x="252" y="504"/>
                                      <a:pt x="252" y="504"/>
                                    </a:cubicBezTo>
                                    <a:cubicBezTo>
                                      <a:pt x="253" y="503"/>
                                      <a:pt x="254" y="502"/>
                                      <a:pt x="256" y="502"/>
                                    </a:cubicBezTo>
                                    <a:cubicBezTo>
                                      <a:pt x="258" y="502"/>
                                      <a:pt x="259" y="503"/>
                                      <a:pt x="260" y="504"/>
                                    </a:cubicBezTo>
                                    <a:cubicBezTo>
                                      <a:pt x="262" y="504"/>
                                      <a:pt x="262" y="504"/>
                                      <a:pt x="262" y="504"/>
                                    </a:cubicBezTo>
                                    <a:cubicBezTo>
                                      <a:pt x="261" y="502"/>
                                      <a:pt x="259" y="500"/>
                                      <a:pt x="256" y="500"/>
                                    </a:cubicBezTo>
                                    <a:close/>
                                    <a:moveTo>
                                      <a:pt x="499" y="478"/>
                                    </a:moveTo>
                                    <a:cubicBezTo>
                                      <a:pt x="484" y="478"/>
                                      <a:pt x="471" y="489"/>
                                      <a:pt x="470" y="504"/>
                                    </a:cubicBezTo>
                                    <a:cubicBezTo>
                                      <a:pt x="472" y="504"/>
                                      <a:pt x="472" y="504"/>
                                      <a:pt x="472" y="504"/>
                                    </a:cubicBezTo>
                                    <a:cubicBezTo>
                                      <a:pt x="472" y="498"/>
                                      <a:pt x="475" y="492"/>
                                      <a:pt x="479" y="488"/>
                                    </a:cubicBezTo>
                                    <a:cubicBezTo>
                                      <a:pt x="484" y="483"/>
                                      <a:pt x="491" y="480"/>
                                      <a:pt x="499" y="480"/>
                                    </a:cubicBezTo>
                                    <a:cubicBezTo>
                                      <a:pt x="506" y="480"/>
                                      <a:pt x="513" y="483"/>
                                      <a:pt x="518" y="488"/>
                                    </a:cubicBezTo>
                                    <a:cubicBezTo>
                                      <a:pt x="522" y="492"/>
                                      <a:pt x="525" y="498"/>
                                      <a:pt x="526" y="504"/>
                                    </a:cubicBezTo>
                                    <a:cubicBezTo>
                                      <a:pt x="527" y="504"/>
                                      <a:pt x="527" y="504"/>
                                      <a:pt x="527" y="504"/>
                                    </a:cubicBezTo>
                                    <a:cubicBezTo>
                                      <a:pt x="526" y="489"/>
                                      <a:pt x="514" y="478"/>
                                      <a:pt x="499" y="478"/>
                                    </a:cubicBezTo>
                                    <a:close/>
                                    <a:moveTo>
                                      <a:pt x="256" y="486"/>
                                    </a:moveTo>
                                    <a:cubicBezTo>
                                      <a:pt x="245" y="486"/>
                                      <a:pt x="236" y="494"/>
                                      <a:pt x="235" y="504"/>
                                    </a:cubicBezTo>
                                    <a:cubicBezTo>
                                      <a:pt x="237" y="504"/>
                                      <a:pt x="237" y="504"/>
                                      <a:pt x="237" y="504"/>
                                    </a:cubicBezTo>
                                    <a:cubicBezTo>
                                      <a:pt x="237" y="500"/>
                                      <a:pt x="239" y="496"/>
                                      <a:pt x="242" y="493"/>
                                    </a:cubicBezTo>
                                    <a:cubicBezTo>
                                      <a:pt x="246" y="489"/>
                                      <a:pt x="250" y="487"/>
                                      <a:pt x="256" y="487"/>
                                    </a:cubicBezTo>
                                    <a:cubicBezTo>
                                      <a:pt x="261" y="487"/>
                                      <a:pt x="266" y="489"/>
                                      <a:pt x="270" y="493"/>
                                    </a:cubicBezTo>
                                    <a:cubicBezTo>
                                      <a:pt x="273" y="496"/>
                                      <a:pt x="275" y="500"/>
                                      <a:pt x="275" y="504"/>
                                    </a:cubicBezTo>
                                    <a:cubicBezTo>
                                      <a:pt x="277" y="504"/>
                                      <a:pt x="277" y="504"/>
                                      <a:pt x="277" y="504"/>
                                    </a:cubicBezTo>
                                    <a:cubicBezTo>
                                      <a:pt x="275" y="494"/>
                                      <a:pt x="267" y="486"/>
                                      <a:pt x="256" y="486"/>
                                    </a:cubicBezTo>
                                    <a:close/>
                                    <a:moveTo>
                                      <a:pt x="378" y="486"/>
                                    </a:moveTo>
                                    <a:cubicBezTo>
                                      <a:pt x="367" y="486"/>
                                      <a:pt x="358" y="494"/>
                                      <a:pt x="357" y="504"/>
                                    </a:cubicBezTo>
                                    <a:cubicBezTo>
                                      <a:pt x="359" y="504"/>
                                      <a:pt x="359" y="504"/>
                                      <a:pt x="359" y="504"/>
                                    </a:cubicBezTo>
                                    <a:cubicBezTo>
                                      <a:pt x="359" y="500"/>
                                      <a:pt x="361" y="496"/>
                                      <a:pt x="364" y="493"/>
                                    </a:cubicBezTo>
                                    <a:cubicBezTo>
                                      <a:pt x="368" y="489"/>
                                      <a:pt x="372" y="487"/>
                                      <a:pt x="378" y="487"/>
                                    </a:cubicBezTo>
                                    <a:cubicBezTo>
                                      <a:pt x="383" y="487"/>
                                      <a:pt x="388" y="489"/>
                                      <a:pt x="392" y="493"/>
                                    </a:cubicBezTo>
                                    <a:cubicBezTo>
                                      <a:pt x="394" y="496"/>
                                      <a:pt x="396" y="500"/>
                                      <a:pt x="397" y="504"/>
                                    </a:cubicBezTo>
                                    <a:cubicBezTo>
                                      <a:pt x="399" y="504"/>
                                      <a:pt x="399" y="504"/>
                                      <a:pt x="399" y="504"/>
                                    </a:cubicBezTo>
                                    <a:cubicBezTo>
                                      <a:pt x="397" y="494"/>
                                      <a:pt x="388" y="486"/>
                                      <a:pt x="378" y="486"/>
                                    </a:cubicBezTo>
                                    <a:close/>
                                    <a:moveTo>
                                      <a:pt x="256" y="463"/>
                                    </a:moveTo>
                                    <a:cubicBezTo>
                                      <a:pt x="233" y="463"/>
                                      <a:pt x="214" y="481"/>
                                      <a:pt x="213" y="504"/>
                                    </a:cubicBezTo>
                                    <a:cubicBezTo>
                                      <a:pt x="214" y="504"/>
                                      <a:pt x="214" y="504"/>
                                      <a:pt x="214" y="504"/>
                                    </a:cubicBezTo>
                                    <a:cubicBezTo>
                                      <a:pt x="215" y="494"/>
                                      <a:pt x="219" y="484"/>
                                      <a:pt x="226" y="477"/>
                                    </a:cubicBezTo>
                                    <a:cubicBezTo>
                                      <a:pt x="234" y="470"/>
                                      <a:pt x="244" y="465"/>
                                      <a:pt x="256" y="465"/>
                                    </a:cubicBezTo>
                                    <a:cubicBezTo>
                                      <a:pt x="267" y="465"/>
                                      <a:pt x="278" y="470"/>
                                      <a:pt x="286" y="477"/>
                                    </a:cubicBezTo>
                                    <a:cubicBezTo>
                                      <a:pt x="293" y="484"/>
                                      <a:pt x="297" y="494"/>
                                      <a:pt x="298" y="504"/>
                                    </a:cubicBezTo>
                                    <a:cubicBezTo>
                                      <a:pt x="299" y="504"/>
                                      <a:pt x="299" y="504"/>
                                      <a:pt x="299" y="504"/>
                                    </a:cubicBezTo>
                                    <a:cubicBezTo>
                                      <a:pt x="298" y="481"/>
                                      <a:pt x="279" y="463"/>
                                      <a:pt x="256" y="463"/>
                                    </a:cubicBezTo>
                                    <a:close/>
                                    <a:moveTo>
                                      <a:pt x="378" y="478"/>
                                    </a:moveTo>
                                    <a:cubicBezTo>
                                      <a:pt x="363" y="478"/>
                                      <a:pt x="351" y="489"/>
                                      <a:pt x="349" y="504"/>
                                    </a:cubicBezTo>
                                    <a:cubicBezTo>
                                      <a:pt x="351" y="504"/>
                                      <a:pt x="351" y="504"/>
                                      <a:pt x="351" y="504"/>
                                    </a:cubicBezTo>
                                    <a:cubicBezTo>
                                      <a:pt x="351" y="498"/>
                                      <a:pt x="354" y="492"/>
                                      <a:pt x="359" y="488"/>
                                    </a:cubicBezTo>
                                    <a:cubicBezTo>
                                      <a:pt x="363" y="483"/>
                                      <a:pt x="370" y="480"/>
                                      <a:pt x="378" y="480"/>
                                    </a:cubicBezTo>
                                    <a:cubicBezTo>
                                      <a:pt x="385" y="480"/>
                                      <a:pt x="392" y="483"/>
                                      <a:pt x="397" y="488"/>
                                    </a:cubicBezTo>
                                    <a:cubicBezTo>
                                      <a:pt x="401" y="492"/>
                                      <a:pt x="404" y="498"/>
                                      <a:pt x="405" y="504"/>
                                    </a:cubicBezTo>
                                    <a:cubicBezTo>
                                      <a:pt x="406" y="504"/>
                                      <a:pt x="406" y="504"/>
                                      <a:pt x="406" y="504"/>
                                    </a:cubicBezTo>
                                    <a:cubicBezTo>
                                      <a:pt x="405" y="489"/>
                                      <a:pt x="393" y="478"/>
                                      <a:pt x="378" y="478"/>
                                    </a:cubicBezTo>
                                    <a:close/>
                                    <a:moveTo>
                                      <a:pt x="378" y="493"/>
                                    </a:moveTo>
                                    <a:cubicBezTo>
                                      <a:pt x="371" y="493"/>
                                      <a:pt x="366" y="498"/>
                                      <a:pt x="365" y="504"/>
                                    </a:cubicBezTo>
                                    <a:cubicBezTo>
                                      <a:pt x="366" y="504"/>
                                      <a:pt x="366" y="504"/>
                                      <a:pt x="366" y="504"/>
                                    </a:cubicBezTo>
                                    <a:cubicBezTo>
                                      <a:pt x="367" y="499"/>
                                      <a:pt x="372" y="495"/>
                                      <a:pt x="378" y="495"/>
                                    </a:cubicBezTo>
                                    <a:cubicBezTo>
                                      <a:pt x="383" y="495"/>
                                      <a:pt x="388" y="499"/>
                                      <a:pt x="389" y="504"/>
                                    </a:cubicBezTo>
                                    <a:cubicBezTo>
                                      <a:pt x="391" y="504"/>
                                      <a:pt x="391" y="504"/>
                                      <a:pt x="391" y="504"/>
                                    </a:cubicBezTo>
                                    <a:cubicBezTo>
                                      <a:pt x="390" y="498"/>
                                      <a:pt x="384" y="493"/>
                                      <a:pt x="378" y="493"/>
                                    </a:cubicBezTo>
                                    <a:close/>
                                    <a:moveTo>
                                      <a:pt x="378" y="500"/>
                                    </a:moveTo>
                                    <a:cubicBezTo>
                                      <a:pt x="375" y="500"/>
                                      <a:pt x="373" y="502"/>
                                      <a:pt x="372" y="504"/>
                                    </a:cubicBezTo>
                                    <a:cubicBezTo>
                                      <a:pt x="374" y="504"/>
                                      <a:pt x="374" y="504"/>
                                      <a:pt x="374" y="504"/>
                                    </a:cubicBezTo>
                                    <a:cubicBezTo>
                                      <a:pt x="375" y="503"/>
                                      <a:pt x="376" y="502"/>
                                      <a:pt x="378" y="502"/>
                                    </a:cubicBezTo>
                                    <a:cubicBezTo>
                                      <a:pt x="380" y="502"/>
                                      <a:pt x="381" y="503"/>
                                      <a:pt x="382" y="504"/>
                                    </a:cubicBezTo>
                                    <a:cubicBezTo>
                                      <a:pt x="384" y="504"/>
                                      <a:pt x="384" y="504"/>
                                      <a:pt x="384" y="504"/>
                                    </a:cubicBezTo>
                                    <a:cubicBezTo>
                                      <a:pt x="383" y="502"/>
                                      <a:pt x="380" y="500"/>
                                      <a:pt x="378" y="500"/>
                                    </a:cubicBezTo>
                                    <a:close/>
                                    <a:moveTo>
                                      <a:pt x="935" y="46"/>
                                    </a:moveTo>
                                    <a:cubicBezTo>
                                      <a:pt x="935" y="46"/>
                                      <a:pt x="936" y="46"/>
                                      <a:pt x="937" y="46"/>
                                    </a:cubicBezTo>
                                    <a:cubicBezTo>
                                      <a:pt x="937" y="48"/>
                                      <a:pt x="937" y="48"/>
                                      <a:pt x="937" y="48"/>
                                    </a:cubicBezTo>
                                    <a:cubicBezTo>
                                      <a:pt x="932" y="47"/>
                                      <a:pt x="928" y="46"/>
                                      <a:pt x="924" y="46"/>
                                    </a:cubicBezTo>
                                    <a:cubicBezTo>
                                      <a:pt x="913" y="46"/>
                                      <a:pt x="903" y="50"/>
                                      <a:pt x="895" y="55"/>
                                    </a:cubicBezTo>
                                    <a:cubicBezTo>
                                      <a:pt x="897" y="57"/>
                                      <a:pt x="898" y="58"/>
                                      <a:pt x="900" y="59"/>
                                    </a:cubicBezTo>
                                    <a:cubicBezTo>
                                      <a:pt x="907" y="55"/>
                                      <a:pt x="915" y="52"/>
                                      <a:pt x="924" y="52"/>
                                    </a:cubicBezTo>
                                    <a:cubicBezTo>
                                      <a:pt x="928" y="52"/>
                                      <a:pt x="932" y="53"/>
                                      <a:pt x="937" y="54"/>
                                    </a:cubicBezTo>
                                    <a:cubicBezTo>
                                      <a:pt x="937" y="56"/>
                                      <a:pt x="937" y="56"/>
                                      <a:pt x="937" y="56"/>
                                    </a:cubicBezTo>
                                    <a:cubicBezTo>
                                      <a:pt x="932" y="55"/>
                                      <a:pt x="928" y="54"/>
                                      <a:pt x="924" y="54"/>
                                    </a:cubicBezTo>
                                    <a:cubicBezTo>
                                      <a:pt x="915" y="54"/>
                                      <a:pt x="907" y="56"/>
                                      <a:pt x="901" y="61"/>
                                    </a:cubicBezTo>
                                    <a:cubicBezTo>
                                      <a:pt x="902" y="62"/>
                                      <a:pt x="904" y="64"/>
                                      <a:pt x="905" y="65"/>
                                    </a:cubicBezTo>
                                    <a:cubicBezTo>
                                      <a:pt x="910" y="62"/>
                                      <a:pt x="917" y="60"/>
                                      <a:pt x="924" y="60"/>
                                    </a:cubicBezTo>
                                    <a:cubicBezTo>
                                      <a:pt x="928" y="60"/>
                                      <a:pt x="932" y="61"/>
                                      <a:pt x="937" y="62"/>
                                    </a:cubicBezTo>
                                    <a:cubicBezTo>
                                      <a:pt x="937" y="64"/>
                                      <a:pt x="937" y="64"/>
                                      <a:pt x="937" y="64"/>
                                    </a:cubicBezTo>
                                    <a:cubicBezTo>
                                      <a:pt x="933" y="63"/>
                                      <a:pt x="928" y="62"/>
                                      <a:pt x="924" y="62"/>
                                    </a:cubicBezTo>
                                    <a:cubicBezTo>
                                      <a:pt x="917" y="62"/>
                                      <a:pt x="911" y="63"/>
                                      <a:pt x="906" y="67"/>
                                    </a:cubicBezTo>
                                    <a:cubicBezTo>
                                      <a:pt x="907" y="68"/>
                                      <a:pt x="908" y="70"/>
                                      <a:pt x="909" y="71"/>
                                    </a:cubicBezTo>
                                    <a:cubicBezTo>
                                      <a:pt x="913" y="69"/>
                                      <a:pt x="918" y="67"/>
                                      <a:pt x="924" y="67"/>
                                    </a:cubicBezTo>
                                    <a:cubicBezTo>
                                      <a:pt x="928" y="67"/>
                                      <a:pt x="933" y="68"/>
                                      <a:pt x="937" y="70"/>
                                    </a:cubicBezTo>
                                    <a:cubicBezTo>
                                      <a:pt x="937" y="72"/>
                                      <a:pt x="937" y="72"/>
                                      <a:pt x="937" y="72"/>
                                    </a:cubicBezTo>
                                    <a:cubicBezTo>
                                      <a:pt x="933" y="70"/>
                                      <a:pt x="928" y="69"/>
                                      <a:pt x="924" y="69"/>
                                    </a:cubicBezTo>
                                    <a:cubicBezTo>
                                      <a:pt x="918" y="69"/>
                                      <a:pt x="913" y="70"/>
                                      <a:pt x="909" y="73"/>
                                    </a:cubicBezTo>
                                    <a:cubicBezTo>
                                      <a:pt x="910" y="74"/>
                                      <a:pt x="911" y="76"/>
                                      <a:pt x="912" y="78"/>
                                    </a:cubicBezTo>
                                    <a:cubicBezTo>
                                      <a:pt x="915" y="76"/>
                                      <a:pt x="919" y="75"/>
                                      <a:pt x="924" y="75"/>
                                    </a:cubicBezTo>
                                    <a:cubicBezTo>
                                      <a:pt x="928" y="75"/>
                                      <a:pt x="933" y="76"/>
                                      <a:pt x="936" y="79"/>
                                    </a:cubicBezTo>
                                    <a:cubicBezTo>
                                      <a:pt x="936" y="79"/>
                                      <a:pt x="936" y="78"/>
                                      <a:pt x="937" y="78"/>
                                    </a:cubicBezTo>
                                    <a:cubicBezTo>
                                      <a:pt x="937" y="83"/>
                                      <a:pt x="937" y="83"/>
                                      <a:pt x="937" y="83"/>
                                    </a:cubicBezTo>
                                    <a:cubicBezTo>
                                      <a:pt x="935" y="87"/>
                                      <a:pt x="935" y="91"/>
                                      <a:pt x="935" y="96"/>
                                    </a:cubicBezTo>
                                    <a:cubicBezTo>
                                      <a:pt x="935" y="96"/>
                                      <a:pt x="935" y="97"/>
                                      <a:pt x="935" y="97"/>
                                    </a:cubicBezTo>
                                    <a:cubicBezTo>
                                      <a:pt x="935" y="97"/>
                                      <a:pt x="936" y="98"/>
                                      <a:pt x="937" y="98"/>
                                    </a:cubicBezTo>
                                    <a:cubicBezTo>
                                      <a:pt x="937" y="99"/>
                                      <a:pt x="937" y="99"/>
                                      <a:pt x="937" y="99"/>
                                    </a:cubicBezTo>
                                    <a:cubicBezTo>
                                      <a:pt x="932" y="98"/>
                                      <a:pt x="928" y="98"/>
                                      <a:pt x="924" y="98"/>
                                    </a:cubicBezTo>
                                    <a:cubicBezTo>
                                      <a:pt x="913" y="98"/>
                                      <a:pt x="903" y="101"/>
                                      <a:pt x="895" y="107"/>
                                    </a:cubicBezTo>
                                    <a:cubicBezTo>
                                      <a:pt x="897" y="108"/>
                                      <a:pt x="898" y="109"/>
                                      <a:pt x="900" y="111"/>
                                    </a:cubicBezTo>
                                    <a:cubicBezTo>
                                      <a:pt x="907" y="106"/>
                                      <a:pt x="915" y="104"/>
                                      <a:pt x="924" y="104"/>
                                    </a:cubicBezTo>
                                    <a:cubicBezTo>
                                      <a:pt x="928" y="104"/>
                                      <a:pt x="932" y="104"/>
                                      <a:pt x="937" y="106"/>
                                    </a:cubicBezTo>
                                    <a:cubicBezTo>
                                      <a:pt x="937" y="107"/>
                                      <a:pt x="937" y="107"/>
                                      <a:pt x="937" y="107"/>
                                    </a:cubicBezTo>
                                    <a:cubicBezTo>
                                      <a:pt x="932" y="106"/>
                                      <a:pt x="928" y="105"/>
                                      <a:pt x="924" y="105"/>
                                    </a:cubicBezTo>
                                    <a:cubicBezTo>
                                      <a:pt x="915" y="105"/>
                                      <a:pt x="907" y="108"/>
                                      <a:pt x="901" y="112"/>
                                    </a:cubicBezTo>
                                    <a:cubicBezTo>
                                      <a:pt x="902" y="113"/>
                                      <a:pt x="904" y="115"/>
                                      <a:pt x="905" y="117"/>
                                    </a:cubicBezTo>
                                    <a:cubicBezTo>
                                      <a:pt x="910" y="113"/>
                                      <a:pt x="917" y="111"/>
                                      <a:pt x="924" y="111"/>
                                    </a:cubicBezTo>
                                    <a:cubicBezTo>
                                      <a:pt x="928" y="111"/>
                                      <a:pt x="932" y="112"/>
                                      <a:pt x="937" y="114"/>
                                    </a:cubicBezTo>
                                    <a:cubicBezTo>
                                      <a:pt x="937" y="116"/>
                                      <a:pt x="937" y="116"/>
                                      <a:pt x="937" y="116"/>
                                    </a:cubicBezTo>
                                    <a:cubicBezTo>
                                      <a:pt x="933" y="114"/>
                                      <a:pt x="928" y="113"/>
                                      <a:pt x="924" y="113"/>
                                    </a:cubicBezTo>
                                    <a:cubicBezTo>
                                      <a:pt x="917" y="113"/>
                                      <a:pt x="911" y="115"/>
                                      <a:pt x="906" y="118"/>
                                    </a:cubicBezTo>
                                    <a:cubicBezTo>
                                      <a:pt x="907" y="119"/>
                                      <a:pt x="908" y="121"/>
                                      <a:pt x="909" y="123"/>
                                    </a:cubicBezTo>
                                    <a:cubicBezTo>
                                      <a:pt x="913" y="120"/>
                                      <a:pt x="918" y="118"/>
                                      <a:pt x="924" y="118"/>
                                    </a:cubicBezTo>
                                    <a:cubicBezTo>
                                      <a:pt x="928" y="118"/>
                                      <a:pt x="933" y="120"/>
                                      <a:pt x="937" y="121"/>
                                    </a:cubicBezTo>
                                    <a:cubicBezTo>
                                      <a:pt x="937" y="123"/>
                                      <a:pt x="937" y="123"/>
                                      <a:pt x="937" y="123"/>
                                    </a:cubicBezTo>
                                    <a:cubicBezTo>
                                      <a:pt x="933" y="121"/>
                                      <a:pt x="928" y="120"/>
                                      <a:pt x="924" y="120"/>
                                    </a:cubicBezTo>
                                    <a:cubicBezTo>
                                      <a:pt x="918" y="120"/>
                                      <a:pt x="913" y="121"/>
                                      <a:pt x="909" y="124"/>
                                    </a:cubicBezTo>
                                    <a:cubicBezTo>
                                      <a:pt x="910" y="126"/>
                                      <a:pt x="911" y="128"/>
                                      <a:pt x="912" y="130"/>
                                    </a:cubicBezTo>
                                    <a:cubicBezTo>
                                      <a:pt x="915" y="127"/>
                                      <a:pt x="919" y="126"/>
                                      <a:pt x="924" y="126"/>
                                    </a:cubicBezTo>
                                    <a:cubicBezTo>
                                      <a:pt x="928" y="126"/>
                                      <a:pt x="933" y="128"/>
                                      <a:pt x="936" y="130"/>
                                    </a:cubicBezTo>
                                    <a:cubicBezTo>
                                      <a:pt x="936" y="130"/>
                                      <a:pt x="936" y="130"/>
                                      <a:pt x="937" y="129"/>
                                    </a:cubicBezTo>
                                    <a:cubicBezTo>
                                      <a:pt x="937" y="134"/>
                                      <a:pt x="937" y="134"/>
                                      <a:pt x="937" y="134"/>
                                    </a:cubicBezTo>
                                    <a:cubicBezTo>
                                      <a:pt x="935" y="139"/>
                                      <a:pt x="935" y="143"/>
                                      <a:pt x="935" y="147"/>
                                    </a:cubicBezTo>
                                    <a:cubicBezTo>
                                      <a:pt x="935" y="148"/>
                                      <a:pt x="935" y="148"/>
                                      <a:pt x="935" y="149"/>
                                    </a:cubicBezTo>
                                    <a:cubicBezTo>
                                      <a:pt x="935" y="149"/>
                                      <a:pt x="936" y="149"/>
                                      <a:pt x="937" y="149"/>
                                    </a:cubicBezTo>
                                    <a:cubicBezTo>
                                      <a:pt x="937" y="151"/>
                                      <a:pt x="937" y="151"/>
                                      <a:pt x="937" y="151"/>
                                    </a:cubicBezTo>
                                    <a:cubicBezTo>
                                      <a:pt x="932" y="150"/>
                                      <a:pt x="928" y="149"/>
                                      <a:pt x="924" y="149"/>
                                    </a:cubicBezTo>
                                    <a:cubicBezTo>
                                      <a:pt x="913" y="149"/>
                                      <a:pt x="903" y="152"/>
                                      <a:pt x="895" y="158"/>
                                    </a:cubicBezTo>
                                    <a:cubicBezTo>
                                      <a:pt x="897" y="159"/>
                                      <a:pt x="898" y="161"/>
                                      <a:pt x="900" y="162"/>
                                    </a:cubicBezTo>
                                    <a:cubicBezTo>
                                      <a:pt x="907" y="158"/>
                                      <a:pt x="915" y="155"/>
                                      <a:pt x="924" y="155"/>
                                    </a:cubicBezTo>
                                    <a:cubicBezTo>
                                      <a:pt x="928" y="155"/>
                                      <a:pt x="932" y="156"/>
                                      <a:pt x="937" y="157"/>
                                    </a:cubicBezTo>
                                    <a:cubicBezTo>
                                      <a:pt x="937" y="159"/>
                                      <a:pt x="937" y="159"/>
                                      <a:pt x="937" y="159"/>
                                    </a:cubicBezTo>
                                    <a:cubicBezTo>
                                      <a:pt x="932" y="157"/>
                                      <a:pt x="928" y="157"/>
                                      <a:pt x="924" y="157"/>
                                    </a:cubicBezTo>
                                    <a:cubicBezTo>
                                      <a:pt x="915" y="157"/>
                                      <a:pt x="907" y="159"/>
                                      <a:pt x="901" y="163"/>
                                    </a:cubicBezTo>
                                    <a:cubicBezTo>
                                      <a:pt x="902" y="165"/>
                                      <a:pt x="904" y="166"/>
                                      <a:pt x="905" y="168"/>
                                    </a:cubicBezTo>
                                    <a:cubicBezTo>
                                      <a:pt x="910" y="165"/>
                                      <a:pt x="917" y="163"/>
                                      <a:pt x="924" y="163"/>
                                    </a:cubicBezTo>
                                    <a:cubicBezTo>
                                      <a:pt x="928" y="163"/>
                                      <a:pt x="932" y="164"/>
                                      <a:pt x="937" y="165"/>
                                    </a:cubicBezTo>
                                    <a:cubicBezTo>
                                      <a:pt x="937" y="167"/>
                                      <a:pt x="937" y="167"/>
                                      <a:pt x="937" y="167"/>
                                    </a:cubicBezTo>
                                    <a:cubicBezTo>
                                      <a:pt x="933" y="165"/>
                                      <a:pt x="928" y="164"/>
                                      <a:pt x="924" y="164"/>
                                    </a:cubicBezTo>
                                    <a:cubicBezTo>
                                      <a:pt x="917" y="164"/>
                                      <a:pt x="911" y="166"/>
                                      <a:pt x="906" y="169"/>
                                    </a:cubicBezTo>
                                    <a:cubicBezTo>
                                      <a:pt x="907" y="171"/>
                                      <a:pt x="908" y="172"/>
                                      <a:pt x="909" y="174"/>
                                    </a:cubicBezTo>
                                    <a:cubicBezTo>
                                      <a:pt x="913" y="171"/>
                                      <a:pt x="918" y="170"/>
                                      <a:pt x="924" y="170"/>
                                    </a:cubicBezTo>
                                    <a:cubicBezTo>
                                      <a:pt x="928" y="170"/>
                                      <a:pt x="933" y="171"/>
                                      <a:pt x="937" y="173"/>
                                    </a:cubicBezTo>
                                    <a:cubicBezTo>
                                      <a:pt x="937" y="175"/>
                                      <a:pt x="937" y="175"/>
                                      <a:pt x="937" y="175"/>
                                    </a:cubicBezTo>
                                    <a:cubicBezTo>
                                      <a:pt x="933" y="173"/>
                                      <a:pt x="928" y="171"/>
                                      <a:pt x="924" y="171"/>
                                    </a:cubicBezTo>
                                    <a:cubicBezTo>
                                      <a:pt x="918" y="171"/>
                                      <a:pt x="913" y="173"/>
                                      <a:pt x="909" y="175"/>
                                    </a:cubicBezTo>
                                    <a:cubicBezTo>
                                      <a:pt x="910" y="177"/>
                                      <a:pt x="911" y="179"/>
                                      <a:pt x="912" y="181"/>
                                    </a:cubicBezTo>
                                    <a:cubicBezTo>
                                      <a:pt x="915" y="179"/>
                                      <a:pt x="919" y="177"/>
                                      <a:pt x="924" y="177"/>
                                    </a:cubicBezTo>
                                    <a:cubicBezTo>
                                      <a:pt x="928" y="177"/>
                                      <a:pt x="933" y="179"/>
                                      <a:pt x="936" y="182"/>
                                    </a:cubicBezTo>
                                    <a:cubicBezTo>
                                      <a:pt x="936" y="181"/>
                                      <a:pt x="936" y="181"/>
                                      <a:pt x="937" y="181"/>
                                    </a:cubicBezTo>
                                    <a:cubicBezTo>
                                      <a:pt x="937" y="186"/>
                                      <a:pt x="937" y="186"/>
                                      <a:pt x="937" y="186"/>
                                    </a:cubicBezTo>
                                    <a:cubicBezTo>
                                      <a:pt x="935" y="190"/>
                                      <a:pt x="935" y="194"/>
                                      <a:pt x="935" y="199"/>
                                    </a:cubicBezTo>
                                    <a:cubicBezTo>
                                      <a:pt x="935" y="199"/>
                                      <a:pt x="935" y="199"/>
                                      <a:pt x="935" y="200"/>
                                    </a:cubicBezTo>
                                    <a:cubicBezTo>
                                      <a:pt x="935" y="200"/>
                                      <a:pt x="936" y="200"/>
                                      <a:pt x="937" y="200"/>
                                    </a:cubicBezTo>
                                    <a:cubicBezTo>
                                      <a:pt x="937" y="202"/>
                                      <a:pt x="937" y="202"/>
                                      <a:pt x="937" y="202"/>
                                    </a:cubicBezTo>
                                    <a:cubicBezTo>
                                      <a:pt x="932" y="201"/>
                                      <a:pt x="928" y="200"/>
                                      <a:pt x="924" y="200"/>
                                    </a:cubicBezTo>
                                    <a:cubicBezTo>
                                      <a:pt x="913" y="200"/>
                                      <a:pt x="903" y="204"/>
                                      <a:pt x="895" y="209"/>
                                    </a:cubicBezTo>
                                    <a:cubicBezTo>
                                      <a:pt x="897" y="211"/>
                                      <a:pt x="898" y="212"/>
                                      <a:pt x="900" y="214"/>
                                    </a:cubicBezTo>
                                    <a:cubicBezTo>
                                      <a:pt x="907" y="209"/>
                                      <a:pt x="915" y="206"/>
                                      <a:pt x="924" y="206"/>
                                    </a:cubicBezTo>
                                    <a:cubicBezTo>
                                      <a:pt x="928" y="206"/>
                                      <a:pt x="932" y="207"/>
                                      <a:pt x="937" y="208"/>
                                    </a:cubicBezTo>
                                    <a:cubicBezTo>
                                      <a:pt x="937" y="210"/>
                                      <a:pt x="937" y="210"/>
                                      <a:pt x="937" y="210"/>
                                    </a:cubicBezTo>
                                    <a:cubicBezTo>
                                      <a:pt x="932" y="209"/>
                                      <a:pt x="928" y="208"/>
                                      <a:pt x="924" y="208"/>
                                    </a:cubicBezTo>
                                    <a:cubicBezTo>
                                      <a:pt x="915" y="208"/>
                                      <a:pt x="907" y="210"/>
                                      <a:pt x="901" y="215"/>
                                    </a:cubicBezTo>
                                    <a:cubicBezTo>
                                      <a:pt x="902" y="216"/>
                                      <a:pt x="904" y="218"/>
                                      <a:pt x="905" y="219"/>
                                    </a:cubicBezTo>
                                    <a:cubicBezTo>
                                      <a:pt x="910" y="216"/>
                                      <a:pt x="917" y="214"/>
                                      <a:pt x="924" y="214"/>
                                    </a:cubicBezTo>
                                    <a:cubicBezTo>
                                      <a:pt x="928" y="214"/>
                                      <a:pt x="932" y="215"/>
                                      <a:pt x="937" y="217"/>
                                    </a:cubicBezTo>
                                    <a:cubicBezTo>
                                      <a:pt x="937" y="218"/>
                                      <a:pt x="937" y="218"/>
                                      <a:pt x="937" y="218"/>
                                    </a:cubicBezTo>
                                    <a:cubicBezTo>
                                      <a:pt x="933" y="217"/>
                                      <a:pt x="928" y="216"/>
                                      <a:pt x="924" y="216"/>
                                    </a:cubicBezTo>
                                    <a:cubicBezTo>
                                      <a:pt x="917" y="216"/>
                                      <a:pt x="911" y="218"/>
                                      <a:pt x="906" y="221"/>
                                    </a:cubicBezTo>
                                    <a:cubicBezTo>
                                      <a:pt x="907" y="222"/>
                                      <a:pt x="908" y="224"/>
                                      <a:pt x="909" y="225"/>
                                    </a:cubicBezTo>
                                    <a:cubicBezTo>
                                      <a:pt x="913" y="223"/>
                                      <a:pt x="918" y="221"/>
                                      <a:pt x="924" y="221"/>
                                    </a:cubicBezTo>
                                    <a:cubicBezTo>
                                      <a:pt x="928" y="221"/>
                                      <a:pt x="933" y="222"/>
                                      <a:pt x="937" y="224"/>
                                    </a:cubicBezTo>
                                    <a:cubicBezTo>
                                      <a:pt x="937" y="226"/>
                                      <a:pt x="937" y="226"/>
                                      <a:pt x="937" y="226"/>
                                    </a:cubicBezTo>
                                    <a:cubicBezTo>
                                      <a:pt x="933" y="224"/>
                                      <a:pt x="928" y="223"/>
                                      <a:pt x="924" y="223"/>
                                    </a:cubicBezTo>
                                    <a:cubicBezTo>
                                      <a:pt x="918" y="223"/>
                                      <a:pt x="913" y="224"/>
                                      <a:pt x="909" y="227"/>
                                    </a:cubicBezTo>
                                    <a:cubicBezTo>
                                      <a:pt x="910" y="229"/>
                                      <a:pt x="911" y="231"/>
                                      <a:pt x="912" y="232"/>
                                    </a:cubicBezTo>
                                    <a:cubicBezTo>
                                      <a:pt x="915" y="230"/>
                                      <a:pt x="919" y="229"/>
                                      <a:pt x="924" y="229"/>
                                    </a:cubicBezTo>
                                    <a:cubicBezTo>
                                      <a:pt x="928" y="229"/>
                                      <a:pt x="933" y="230"/>
                                      <a:pt x="936" y="233"/>
                                    </a:cubicBezTo>
                                    <a:cubicBezTo>
                                      <a:pt x="936" y="233"/>
                                      <a:pt x="936" y="232"/>
                                      <a:pt x="937" y="232"/>
                                    </a:cubicBezTo>
                                    <a:cubicBezTo>
                                      <a:pt x="937" y="237"/>
                                      <a:pt x="937" y="237"/>
                                      <a:pt x="937" y="237"/>
                                    </a:cubicBezTo>
                                    <a:cubicBezTo>
                                      <a:pt x="935" y="241"/>
                                      <a:pt x="935" y="246"/>
                                      <a:pt x="935" y="250"/>
                                    </a:cubicBezTo>
                                    <a:cubicBezTo>
                                      <a:pt x="935" y="250"/>
                                      <a:pt x="935" y="251"/>
                                      <a:pt x="935" y="251"/>
                                    </a:cubicBezTo>
                                    <a:cubicBezTo>
                                      <a:pt x="935" y="251"/>
                                      <a:pt x="936" y="252"/>
                                      <a:pt x="937" y="252"/>
                                    </a:cubicBezTo>
                                    <a:cubicBezTo>
                                      <a:pt x="937" y="253"/>
                                      <a:pt x="937" y="253"/>
                                      <a:pt x="937" y="253"/>
                                    </a:cubicBezTo>
                                    <a:cubicBezTo>
                                      <a:pt x="932" y="252"/>
                                      <a:pt x="928" y="252"/>
                                      <a:pt x="924" y="252"/>
                                    </a:cubicBezTo>
                                    <a:cubicBezTo>
                                      <a:pt x="913" y="252"/>
                                      <a:pt x="903" y="255"/>
                                      <a:pt x="895" y="261"/>
                                    </a:cubicBezTo>
                                    <a:cubicBezTo>
                                      <a:pt x="897" y="262"/>
                                      <a:pt x="898" y="263"/>
                                      <a:pt x="900" y="265"/>
                                    </a:cubicBezTo>
                                    <a:cubicBezTo>
                                      <a:pt x="907" y="260"/>
                                      <a:pt x="915" y="258"/>
                                      <a:pt x="924" y="258"/>
                                    </a:cubicBezTo>
                                    <a:cubicBezTo>
                                      <a:pt x="928" y="258"/>
                                      <a:pt x="932" y="258"/>
                                      <a:pt x="937" y="260"/>
                                    </a:cubicBezTo>
                                    <a:cubicBezTo>
                                      <a:pt x="937" y="261"/>
                                      <a:pt x="937" y="261"/>
                                      <a:pt x="937" y="261"/>
                                    </a:cubicBezTo>
                                    <a:cubicBezTo>
                                      <a:pt x="932" y="260"/>
                                      <a:pt x="928" y="259"/>
                                      <a:pt x="924" y="259"/>
                                    </a:cubicBezTo>
                                    <a:cubicBezTo>
                                      <a:pt x="915" y="259"/>
                                      <a:pt x="907" y="262"/>
                                      <a:pt x="901" y="266"/>
                                    </a:cubicBezTo>
                                    <a:cubicBezTo>
                                      <a:pt x="902" y="268"/>
                                      <a:pt x="904" y="269"/>
                                      <a:pt x="905" y="271"/>
                                    </a:cubicBezTo>
                                    <a:cubicBezTo>
                                      <a:pt x="910" y="267"/>
                                      <a:pt x="917" y="265"/>
                                      <a:pt x="924" y="265"/>
                                    </a:cubicBezTo>
                                    <a:cubicBezTo>
                                      <a:pt x="928" y="265"/>
                                      <a:pt x="932" y="266"/>
                                      <a:pt x="937" y="268"/>
                                    </a:cubicBezTo>
                                    <a:cubicBezTo>
                                      <a:pt x="937" y="270"/>
                                      <a:pt x="937" y="270"/>
                                      <a:pt x="937" y="270"/>
                                    </a:cubicBezTo>
                                    <a:cubicBezTo>
                                      <a:pt x="933" y="268"/>
                                      <a:pt x="928" y="267"/>
                                      <a:pt x="924" y="267"/>
                                    </a:cubicBezTo>
                                    <a:cubicBezTo>
                                      <a:pt x="917" y="267"/>
                                      <a:pt x="911" y="269"/>
                                      <a:pt x="906" y="272"/>
                                    </a:cubicBezTo>
                                    <a:cubicBezTo>
                                      <a:pt x="907" y="274"/>
                                      <a:pt x="908" y="275"/>
                                      <a:pt x="909" y="277"/>
                                    </a:cubicBezTo>
                                    <a:cubicBezTo>
                                      <a:pt x="913" y="274"/>
                                      <a:pt x="918" y="272"/>
                                      <a:pt x="924" y="272"/>
                                    </a:cubicBezTo>
                                    <a:cubicBezTo>
                                      <a:pt x="928" y="272"/>
                                      <a:pt x="933" y="274"/>
                                      <a:pt x="937" y="276"/>
                                    </a:cubicBezTo>
                                    <a:cubicBezTo>
                                      <a:pt x="937" y="277"/>
                                      <a:pt x="937" y="277"/>
                                      <a:pt x="937" y="277"/>
                                    </a:cubicBezTo>
                                    <a:cubicBezTo>
                                      <a:pt x="933" y="275"/>
                                      <a:pt x="928" y="274"/>
                                      <a:pt x="924" y="274"/>
                                    </a:cubicBezTo>
                                    <a:cubicBezTo>
                                      <a:pt x="918" y="274"/>
                                      <a:pt x="913" y="276"/>
                                      <a:pt x="909" y="278"/>
                                    </a:cubicBezTo>
                                    <a:cubicBezTo>
                                      <a:pt x="910" y="280"/>
                                      <a:pt x="911" y="282"/>
                                      <a:pt x="912" y="284"/>
                                    </a:cubicBezTo>
                                    <a:cubicBezTo>
                                      <a:pt x="915" y="282"/>
                                      <a:pt x="919" y="280"/>
                                      <a:pt x="924" y="280"/>
                                    </a:cubicBezTo>
                                    <a:cubicBezTo>
                                      <a:pt x="928" y="280"/>
                                      <a:pt x="933" y="282"/>
                                      <a:pt x="936" y="284"/>
                                    </a:cubicBezTo>
                                    <a:cubicBezTo>
                                      <a:pt x="936" y="284"/>
                                      <a:pt x="936" y="284"/>
                                      <a:pt x="937" y="283"/>
                                    </a:cubicBezTo>
                                    <a:cubicBezTo>
                                      <a:pt x="937" y="289"/>
                                      <a:pt x="937" y="289"/>
                                      <a:pt x="937" y="289"/>
                                    </a:cubicBezTo>
                                    <a:cubicBezTo>
                                      <a:pt x="935" y="293"/>
                                      <a:pt x="935" y="297"/>
                                      <a:pt x="935" y="301"/>
                                    </a:cubicBezTo>
                                    <a:cubicBezTo>
                                      <a:pt x="935" y="302"/>
                                      <a:pt x="935" y="302"/>
                                      <a:pt x="935" y="303"/>
                                    </a:cubicBezTo>
                                    <a:cubicBezTo>
                                      <a:pt x="935" y="303"/>
                                      <a:pt x="936" y="303"/>
                                      <a:pt x="937" y="303"/>
                                    </a:cubicBezTo>
                                    <a:cubicBezTo>
                                      <a:pt x="937" y="305"/>
                                      <a:pt x="937" y="305"/>
                                      <a:pt x="937" y="305"/>
                                    </a:cubicBezTo>
                                    <a:cubicBezTo>
                                      <a:pt x="932" y="304"/>
                                      <a:pt x="928" y="303"/>
                                      <a:pt x="924" y="303"/>
                                    </a:cubicBezTo>
                                    <a:cubicBezTo>
                                      <a:pt x="913" y="303"/>
                                      <a:pt x="903" y="306"/>
                                      <a:pt x="895" y="312"/>
                                    </a:cubicBezTo>
                                    <a:cubicBezTo>
                                      <a:pt x="897" y="313"/>
                                      <a:pt x="898" y="315"/>
                                      <a:pt x="900" y="316"/>
                                    </a:cubicBezTo>
                                    <a:cubicBezTo>
                                      <a:pt x="907" y="312"/>
                                      <a:pt x="915" y="309"/>
                                      <a:pt x="924" y="309"/>
                                    </a:cubicBezTo>
                                    <a:cubicBezTo>
                                      <a:pt x="928" y="309"/>
                                      <a:pt x="932" y="310"/>
                                      <a:pt x="937" y="311"/>
                                    </a:cubicBezTo>
                                    <a:cubicBezTo>
                                      <a:pt x="937" y="313"/>
                                      <a:pt x="937" y="313"/>
                                      <a:pt x="937" y="313"/>
                                    </a:cubicBezTo>
                                    <a:cubicBezTo>
                                      <a:pt x="932" y="311"/>
                                      <a:pt x="928" y="311"/>
                                      <a:pt x="924" y="311"/>
                                    </a:cubicBezTo>
                                    <a:cubicBezTo>
                                      <a:pt x="915" y="311"/>
                                      <a:pt x="907" y="313"/>
                                      <a:pt x="901" y="317"/>
                                    </a:cubicBezTo>
                                    <a:cubicBezTo>
                                      <a:pt x="902" y="319"/>
                                      <a:pt x="904" y="321"/>
                                      <a:pt x="905" y="322"/>
                                    </a:cubicBezTo>
                                    <a:cubicBezTo>
                                      <a:pt x="910" y="319"/>
                                      <a:pt x="917" y="317"/>
                                      <a:pt x="924" y="317"/>
                                    </a:cubicBezTo>
                                    <a:cubicBezTo>
                                      <a:pt x="928" y="317"/>
                                      <a:pt x="932" y="318"/>
                                      <a:pt x="937" y="319"/>
                                    </a:cubicBezTo>
                                    <a:cubicBezTo>
                                      <a:pt x="937" y="321"/>
                                      <a:pt x="937" y="321"/>
                                      <a:pt x="937" y="321"/>
                                    </a:cubicBezTo>
                                    <a:cubicBezTo>
                                      <a:pt x="933" y="319"/>
                                      <a:pt x="928" y="318"/>
                                      <a:pt x="924" y="318"/>
                                    </a:cubicBezTo>
                                    <a:cubicBezTo>
                                      <a:pt x="917" y="318"/>
                                      <a:pt x="911" y="320"/>
                                      <a:pt x="906" y="324"/>
                                    </a:cubicBezTo>
                                    <a:cubicBezTo>
                                      <a:pt x="907" y="325"/>
                                      <a:pt x="908" y="327"/>
                                      <a:pt x="909" y="328"/>
                                    </a:cubicBezTo>
                                    <a:cubicBezTo>
                                      <a:pt x="913" y="325"/>
                                      <a:pt x="918" y="324"/>
                                      <a:pt x="924" y="324"/>
                                    </a:cubicBezTo>
                                    <a:cubicBezTo>
                                      <a:pt x="928" y="324"/>
                                      <a:pt x="933" y="325"/>
                                      <a:pt x="937" y="327"/>
                                    </a:cubicBezTo>
                                    <a:cubicBezTo>
                                      <a:pt x="937" y="329"/>
                                      <a:pt x="937" y="329"/>
                                      <a:pt x="937" y="329"/>
                                    </a:cubicBezTo>
                                    <a:cubicBezTo>
                                      <a:pt x="933" y="327"/>
                                      <a:pt x="928" y="325"/>
                                      <a:pt x="924" y="325"/>
                                    </a:cubicBezTo>
                                    <a:cubicBezTo>
                                      <a:pt x="918" y="325"/>
                                      <a:pt x="913" y="327"/>
                                      <a:pt x="909" y="330"/>
                                    </a:cubicBezTo>
                                    <a:cubicBezTo>
                                      <a:pt x="910" y="331"/>
                                      <a:pt x="911" y="333"/>
                                      <a:pt x="912" y="335"/>
                                    </a:cubicBezTo>
                                    <a:cubicBezTo>
                                      <a:pt x="915" y="333"/>
                                      <a:pt x="919" y="332"/>
                                      <a:pt x="924" y="332"/>
                                    </a:cubicBezTo>
                                    <a:cubicBezTo>
                                      <a:pt x="928" y="332"/>
                                      <a:pt x="933" y="333"/>
                                      <a:pt x="936" y="336"/>
                                    </a:cubicBezTo>
                                    <a:cubicBezTo>
                                      <a:pt x="936" y="335"/>
                                      <a:pt x="936" y="335"/>
                                      <a:pt x="937" y="335"/>
                                    </a:cubicBezTo>
                                    <a:cubicBezTo>
                                      <a:pt x="937" y="340"/>
                                      <a:pt x="937" y="340"/>
                                      <a:pt x="937" y="340"/>
                                    </a:cubicBezTo>
                                    <a:cubicBezTo>
                                      <a:pt x="935" y="344"/>
                                      <a:pt x="935" y="348"/>
                                      <a:pt x="935" y="353"/>
                                    </a:cubicBezTo>
                                    <a:cubicBezTo>
                                      <a:pt x="935" y="353"/>
                                      <a:pt x="935" y="354"/>
                                      <a:pt x="935" y="354"/>
                                    </a:cubicBezTo>
                                    <a:cubicBezTo>
                                      <a:pt x="935" y="354"/>
                                      <a:pt x="936" y="354"/>
                                      <a:pt x="937" y="355"/>
                                    </a:cubicBezTo>
                                    <a:cubicBezTo>
                                      <a:pt x="937" y="356"/>
                                      <a:pt x="937" y="356"/>
                                      <a:pt x="937" y="356"/>
                                    </a:cubicBezTo>
                                    <a:cubicBezTo>
                                      <a:pt x="932" y="355"/>
                                      <a:pt x="928" y="354"/>
                                      <a:pt x="924" y="354"/>
                                    </a:cubicBezTo>
                                    <a:cubicBezTo>
                                      <a:pt x="913" y="354"/>
                                      <a:pt x="903" y="358"/>
                                      <a:pt x="895" y="364"/>
                                    </a:cubicBezTo>
                                    <a:cubicBezTo>
                                      <a:pt x="897" y="365"/>
                                      <a:pt x="898" y="366"/>
                                      <a:pt x="900" y="368"/>
                                    </a:cubicBezTo>
                                    <a:cubicBezTo>
                                      <a:pt x="907" y="363"/>
                                      <a:pt x="915" y="361"/>
                                      <a:pt x="924" y="361"/>
                                    </a:cubicBezTo>
                                    <a:cubicBezTo>
                                      <a:pt x="928" y="361"/>
                                      <a:pt x="932" y="361"/>
                                      <a:pt x="937" y="363"/>
                                    </a:cubicBezTo>
                                    <a:cubicBezTo>
                                      <a:pt x="937" y="364"/>
                                      <a:pt x="937" y="364"/>
                                      <a:pt x="937" y="364"/>
                                    </a:cubicBezTo>
                                    <a:cubicBezTo>
                                      <a:pt x="932" y="363"/>
                                      <a:pt x="928" y="362"/>
                                      <a:pt x="924" y="362"/>
                                    </a:cubicBezTo>
                                    <a:cubicBezTo>
                                      <a:pt x="915" y="362"/>
                                      <a:pt x="907" y="365"/>
                                      <a:pt x="901" y="369"/>
                                    </a:cubicBezTo>
                                    <a:cubicBezTo>
                                      <a:pt x="902" y="370"/>
                                      <a:pt x="904" y="372"/>
                                      <a:pt x="905" y="374"/>
                                    </a:cubicBezTo>
                                    <a:cubicBezTo>
                                      <a:pt x="910" y="370"/>
                                      <a:pt x="917" y="368"/>
                                      <a:pt x="924" y="368"/>
                                    </a:cubicBezTo>
                                    <a:cubicBezTo>
                                      <a:pt x="928" y="368"/>
                                      <a:pt x="932" y="369"/>
                                      <a:pt x="937" y="371"/>
                                    </a:cubicBezTo>
                                    <a:cubicBezTo>
                                      <a:pt x="937" y="372"/>
                                      <a:pt x="937" y="372"/>
                                      <a:pt x="937" y="372"/>
                                    </a:cubicBezTo>
                                    <a:cubicBezTo>
                                      <a:pt x="933" y="371"/>
                                      <a:pt x="928" y="370"/>
                                      <a:pt x="924" y="370"/>
                                    </a:cubicBezTo>
                                    <a:cubicBezTo>
                                      <a:pt x="917" y="370"/>
                                      <a:pt x="911" y="372"/>
                                      <a:pt x="906" y="375"/>
                                    </a:cubicBezTo>
                                    <a:cubicBezTo>
                                      <a:pt x="907" y="376"/>
                                      <a:pt x="908" y="378"/>
                                      <a:pt x="909" y="379"/>
                                    </a:cubicBezTo>
                                    <a:cubicBezTo>
                                      <a:pt x="913" y="377"/>
                                      <a:pt x="918" y="375"/>
                                      <a:pt x="924" y="375"/>
                                    </a:cubicBezTo>
                                    <a:cubicBezTo>
                                      <a:pt x="928" y="375"/>
                                      <a:pt x="933" y="376"/>
                                      <a:pt x="937" y="378"/>
                                    </a:cubicBezTo>
                                    <a:cubicBezTo>
                                      <a:pt x="937" y="380"/>
                                      <a:pt x="937" y="380"/>
                                      <a:pt x="937" y="380"/>
                                    </a:cubicBezTo>
                                    <a:cubicBezTo>
                                      <a:pt x="933" y="378"/>
                                      <a:pt x="928" y="377"/>
                                      <a:pt x="924" y="377"/>
                                    </a:cubicBezTo>
                                    <a:cubicBezTo>
                                      <a:pt x="918" y="377"/>
                                      <a:pt x="913" y="378"/>
                                      <a:pt x="909" y="381"/>
                                    </a:cubicBezTo>
                                    <a:cubicBezTo>
                                      <a:pt x="910" y="383"/>
                                      <a:pt x="911" y="385"/>
                                      <a:pt x="912" y="387"/>
                                    </a:cubicBezTo>
                                    <a:cubicBezTo>
                                      <a:pt x="915" y="384"/>
                                      <a:pt x="919" y="383"/>
                                      <a:pt x="924" y="383"/>
                                    </a:cubicBezTo>
                                    <a:cubicBezTo>
                                      <a:pt x="928" y="383"/>
                                      <a:pt x="933" y="385"/>
                                      <a:pt x="936" y="387"/>
                                    </a:cubicBezTo>
                                    <a:cubicBezTo>
                                      <a:pt x="936" y="387"/>
                                      <a:pt x="936" y="386"/>
                                      <a:pt x="937" y="386"/>
                                    </a:cubicBezTo>
                                    <a:cubicBezTo>
                                      <a:pt x="937" y="391"/>
                                      <a:pt x="937" y="391"/>
                                      <a:pt x="937" y="391"/>
                                    </a:cubicBezTo>
                                    <a:cubicBezTo>
                                      <a:pt x="935" y="395"/>
                                      <a:pt x="935" y="400"/>
                                      <a:pt x="935" y="404"/>
                                    </a:cubicBezTo>
                                    <a:cubicBezTo>
                                      <a:pt x="935" y="405"/>
                                      <a:pt x="935" y="405"/>
                                      <a:pt x="935" y="405"/>
                                    </a:cubicBezTo>
                                    <a:cubicBezTo>
                                      <a:pt x="935" y="406"/>
                                      <a:pt x="936" y="406"/>
                                      <a:pt x="937" y="406"/>
                                    </a:cubicBezTo>
                                    <a:cubicBezTo>
                                      <a:pt x="937" y="408"/>
                                      <a:pt x="937" y="408"/>
                                      <a:pt x="937" y="408"/>
                                    </a:cubicBezTo>
                                    <a:cubicBezTo>
                                      <a:pt x="932" y="406"/>
                                      <a:pt x="928" y="406"/>
                                      <a:pt x="924" y="406"/>
                                    </a:cubicBezTo>
                                    <a:cubicBezTo>
                                      <a:pt x="913" y="406"/>
                                      <a:pt x="903" y="409"/>
                                      <a:pt x="895" y="415"/>
                                    </a:cubicBezTo>
                                    <a:cubicBezTo>
                                      <a:pt x="897" y="416"/>
                                      <a:pt x="898" y="418"/>
                                      <a:pt x="900" y="419"/>
                                    </a:cubicBezTo>
                                    <a:cubicBezTo>
                                      <a:pt x="907" y="415"/>
                                      <a:pt x="915" y="412"/>
                                      <a:pt x="924" y="412"/>
                                    </a:cubicBezTo>
                                    <a:cubicBezTo>
                                      <a:pt x="928" y="412"/>
                                      <a:pt x="932" y="413"/>
                                      <a:pt x="937" y="414"/>
                                    </a:cubicBezTo>
                                    <a:cubicBezTo>
                                      <a:pt x="937" y="416"/>
                                      <a:pt x="937" y="416"/>
                                      <a:pt x="937" y="416"/>
                                    </a:cubicBezTo>
                                    <a:cubicBezTo>
                                      <a:pt x="932" y="414"/>
                                      <a:pt x="928" y="413"/>
                                      <a:pt x="924" y="413"/>
                                    </a:cubicBezTo>
                                    <a:cubicBezTo>
                                      <a:pt x="915" y="413"/>
                                      <a:pt x="907" y="416"/>
                                      <a:pt x="901" y="420"/>
                                    </a:cubicBezTo>
                                    <a:cubicBezTo>
                                      <a:pt x="902" y="422"/>
                                      <a:pt x="904" y="423"/>
                                      <a:pt x="905" y="425"/>
                                    </a:cubicBezTo>
                                    <a:cubicBezTo>
                                      <a:pt x="910" y="422"/>
                                      <a:pt x="917" y="420"/>
                                      <a:pt x="924" y="420"/>
                                    </a:cubicBezTo>
                                    <a:cubicBezTo>
                                      <a:pt x="928" y="420"/>
                                      <a:pt x="932" y="421"/>
                                      <a:pt x="937" y="422"/>
                                    </a:cubicBezTo>
                                    <a:cubicBezTo>
                                      <a:pt x="937" y="424"/>
                                      <a:pt x="937" y="424"/>
                                      <a:pt x="937" y="424"/>
                                    </a:cubicBezTo>
                                    <a:cubicBezTo>
                                      <a:pt x="933" y="422"/>
                                      <a:pt x="928" y="421"/>
                                      <a:pt x="924" y="421"/>
                                    </a:cubicBezTo>
                                    <a:cubicBezTo>
                                      <a:pt x="917" y="421"/>
                                      <a:pt x="911" y="423"/>
                                      <a:pt x="906" y="426"/>
                                    </a:cubicBezTo>
                                    <a:cubicBezTo>
                                      <a:pt x="907" y="428"/>
                                      <a:pt x="908" y="429"/>
                                      <a:pt x="909" y="431"/>
                                    </a:cubicBezTo>
                                    <a:cubicBezTo>
                                      <a:pt x="913" y="428"/>
                                      <a:pt x="918" y="427"/>
                                      <a:pt x="924" y="427"/>
                                    </a:cubicBezTo>
                                    <a:cubicBezTo>
                                      <a:pt x="928" y="427"/>
                                      <a:pt x="933" y="428"/>
                                      <a:pt x="937" y="430"/>
                                    </a:cubicBezTo>
                                    <a:cubicBezTo>
                                      <a:pt x="937" y="432"/>
                                      <a:pt x="937" y="432"/>
                                      <a:pt x="937" y="432"/>
                                    </a:cubicBezTo>
                                    <a:cubicBezTo>
                                      <a:pt x="933" y="429"/>
                                      <a:pt x="928" y="428"/>
                                      <a:pt x="924" y="428"/>
                                    </a:cubicBezTo>
                                    <a:cubicBezTo>
                                      <a:pt x="918" y="428"/>
                                      <a:pt x="913" y="430"/>
                                      <a:pt x="909" y="432"/>
                                    </a:cubicBezTo>
                                    <a:cubicBezTo>
                                      <a:pt x="910" y="434"/>
                                      <a:pt x="911" y="436"/>
                                      <a:pt x="912" y="438"/>
                                    </a:cubicBezTo>
                                    <a:cubicBezTo>
                                      <a:pt x="915" y="436"/>
                                      <a:pt x="919" y="434"/>
                                      <a:pt x="924" y="434"/>
                                    </a:cubicBezTo>
                                    <a:cubicBezTo>
                                      <a:pt x="928" y="434"/>
                                      <a:pt x="933" y="436"/>
                                      <a:pt x="936" y="438"/>
                                    </a:cubicBezTo>
                                    <a:cubicBezTo>
                                      <a:pt x="936" y="438"/>
                                      <a:pt x="936" y="438"/>
                                      <a:pt x="937" y="438"/>
                                    </a:cubicBezTo>
                                    <a:cubicBezTo>
                                      <a:pt x="937" y="443"/>
                                      <a:pt x="937" y="443"/>
                                      <a:pt x="937" y="443"/>
                                    </a:cubicBezTo>
                                    <a:cubicBezTo>
                                      <a:pt x="935" y="447"/>
                                      <a:pt x="935" y="451"/>
                                      <a:pt x="935" y="455"/>
                                    </a:cubicBezTo>
                                    <a:cubicBezTo>
                                      <a:pt x="935" y="456"/>
                                      <a:pt x="935" y="456"/>
                                      <a:pt x="935" y="457"/>
                                    </a:cubicBezTo>
                                    <a:cubicBezTo>
                                      <a:pt x="935" y="457"/>
                                      <a:pt x="936" y="457"/>
                                      <a:pt x="937" y="457"/>
                                    </a:cubicBezTo>
                                    <a:cubicBezTo>
                                      <a:pt x="937" y="459"/>
                                      <a:pt x="937" y="459"/>
                                      <a:pt x="937" y="459"/>
                                    </a:cubicBezTo>
                                    <a:cubicBezTo>
                                      <a:pt x="932" y="458"/>
                                      <a:pt x="928" y="457"/>
                                      <a:pt x="924" y="457"/>
                                    </a:cubicBezTo>
                                    <a:cubicBezTo>
                                      <a:pt x="913" y="457"/>
                                      <a:pt x="903" y="461"/>
                                      <a:pt x="895" y="466"/>
                                    </a:cubicBezTo>
                                    <a:cubicBezTo>
                                      <a:pt x="897" y="468"/>
                                      <a:pt x="898" y="469"/>
                                      <a:pt x="900" y="470"/>
                                    </a:cubicBezTo>
                                    <a:cubicBezTo>
                                      <a:pt x="907" y="466"/>
                                      <a:pt x="915" y="463"/>
                                      <a:pt x="924" y="463"/>
                                    </a:cubicBezTo>
                                    <a:cubicBezTo>
                                      <a:pt x="928" y="463"/>
                                      <a:pt x="932" y="464"/>
                                      <a:pt x="937" y="465"/>
                                    </a:cubicBezTo>
                                    <a:cubicBezTo>
                                      <a:pt x="937" y="467"/>
                                      <a:pt x="937" y="467"/>
                                      <a:pt x="937" y="467"/>
                                    </a:cubicBezTo>
                                    <a:cubicBezTo>
                                      <a:pt x="932" y="466"/>
                                      <a:pt x="928" y="465"/>
                                      <a:pt x="924" y="465"/>
                                    </a:cubicBezTo>
                                    <a:cubicBezTo>
                                      <a:pt x="915" y="465"/>
                                      <a:pt x="907" y="467"/>
                                      <a:pt x="901" y="472"/>
                                    </a:cubicBezTo>
                                    <a:cubicBezTo>
                                      <a:pt x="902" y="473"/>
                                      <a:pt x="904" y="475"/>
                                      <a:pt x="905" y="476"/>
                                    </a:cubicBezTo>
                                    <a:cubicBezTo>
                                      <a:pt x="910" y="473"/>
                                      <a:pt x="917" y="471"/>
                                      <a:pt x="924" y="471"/>
                                    </a:cubicBezTo>
                                    <a:cubicBezTo>
                                      <a:pt x="928" y="471"/>
                                      <a:pt x="932" y="472"/>
                                      <a:pt x="937" y="474"/>
                                    </a:cubicBezTo>
                                    <a:cubicBezTo>
                                      <a:pt x="937" y="475"/>
                                      <a:pt x="937" y="475"/>
                                      <a:pt x="937" y="475"/>
                                    </a:cubicBezTo>
                                    <a:cubicBezTo>
                                      <a:pt x="933" y="474"/>
                                      <a:pt x="928" y="473"/>
                                      <a:pt x="924" y="473"/>
                                    </a:cubicBezTo>
                                    <a:cubicBezTo>
                                      <a:pt x="917" y="473"/>
                                      <a:pt x="911" y="474"/>
                                      <a:pt x="906" y="478"/>
                                    </a:cubicBezTo>
                                    <a:cubicBezTo>
                                      <a:pt x="907" y="479"/>
                                      <a:pt x="908" y="481"/>
                                      <a:pt x="909" y="482"/>
                                    </a:cubicBezTo>
                                    <a:cubicBezTo>
                                      <a:pt x="913" y="480"/>
                                      <a:pt x="918" y="478"/>
                                      <a:pt x="924" y="478"/>
                                    </a:cubicBezTo>
                                    <a:cubicBezTo>
                                      <a:pt x="928" y="478"/>
                                      <a:pt x="933" y="479"/>
                                      <a:pt x="937" y="481"/>
                                    </a:cubicBezTo>
                                    <a:cubicBezTo>
                                      <a:pt x="937" y="483"/>
                                      <a:pt x="937" y="483"/>
                                      <a:pt x="937" y="483"/>
                                    </a:cubicBezTo>
                                    <a:cubicBezTo>
                                      <a:pt x="933" y="481"/>
                                      <a:pt x="928" y="480"/>
                                      <a:pt x="924" y="480"/>
                                    </a:cubicBezTo>
                                    <a:cubicBezTo>
                                      <a:pt x="918" y="480"/>
                                      <a:pt x="913" y="481"/>
                                      <a:pt x="909" y="484"/>
                                    </a:cubicBezTo>
                                    <a:cubicBezTo>
                                      <a:pt x="910" y="485"/>
                                      <a:pt x="911" y="487"/>
                                      <a:pt x="912" y="489"/>
                                    </a:cubicBezTo>
                                    <a:cubicBezTo>
                                      <a:pt x="915" y="487"/>
                                      <a:pt x="919" y="486"/>
                                      <a:pt x="924" y="486"/>
                                    </a:cubicBezTo>
                                    <a:cubicBezTo>
                                      <a:pt x="928" y="486"/>
                                      <a:pt x="933" y="487"/>
                                      <a:pt x="936" y="490"/>
                                    </a:cubicBezTo>
                                    <a:cubicBezTo>
                                      <a:pt x="936" y="490"/>
                                      <a:pt x="936" y="489"/>
                                      <a:pt x="937" y="489"/>
                                    </a:cubicBezTo>
                                    <a:cubicBezTo>
                                      <a:pt x="937" y="494"/>
                                      <a:pt x="937" y="494"/>
                                      <a:pt x="937" y="494"/>
                                    </a:cubicBezTo>
                                    <a:cubicBezTo>
                                      <a:pt x="936" y="497"/>
                                      <a:pt x="935" y="501"/>
                                      <a:pt x="935" y="504"/>
                                    </a:cubicBezTo>
                                    <a:cubicBezTo>
                                      <a:pt x="933" y="504"/>
                                      <a:pt x="933" y="504"/>
                                      <a:pt x="933" y="504"/>
                                    </a:cubicBezTo>
                                    <a:cubicBezTo>
                                      <a:pt x="933" y="503"/>
                                      <a:pt x="933" y="502"/>
                                      <a:pt x="934" y="500"/>
                                    </a:cubicBezTo>
                                    <a:cubicBezTo>
                                      <a:pt x="932" y="497"/>
                                      <a:pt x="928" y="495"/>
                                      <a:pt x="924" y="495"/>
                                    </a:cubicBezTo>
                                    <a:cubicBezTo>
                                      <a:pt x="920" y="495"/>
                                      <a:pt x="916" y="497"/>
                                      <a:pt x="914" y="499"/>
                                    </a:cubicBezTo>
                                    <a:cubicBezTo>
                                      <a:pt x="914" y="501"/>
                                      <a:pt x="915" y="502"/>
                                      <a:pt x="915" y="504"/>
                                    </a:cubicBezTo>
                                    <a:cubicBezTo>
                                      <a:pt x="913" y="504"/>
                                      <a:pt x="913" y="504"/>
                                      <a:pt x="913" y="504"/>
                                    </a:cubicBezTo>
                                    <a:cubicBezTo>
                                      <a:pt x="912" y="491"/>
                                      <a:pt x="907" y="480"/>
                                      <a:pt x="899" y="472"/>
                                    </a:cubicBezTo>
                                    <a:cubicBezTo>
                                      <a:pt x="890" y="463"/>
                                      <a:pt x="877" y="457"/>
                                      <a:pt x="864" y="457"/>
                                    </a:cubicBezTo>
                                    <a:cubicBezTo>
                                      <a:pt x="850" y="457"/>
                                      <a:pt x="837" y="463"/>
                                      <a:pt x="828" y="472"/>
                                    </a:cubicBezTo>
                                    <a:cubicBezTo>
                                      <a:pt x="820" y="480"/>
                                      <a:pt x="815" y="491"/>
                                      <a:pt x="814" y="504"/>
                                    </a:cubicBezTo>
                                    <a:cubicBezTo>
                                      <a:pt x="813" y="504"/>
                                      <a:pt x="813" y="504"/>
                                      <a:pt x="813" y="504"/>
                                    </a:cubicBezTo>
                                    <a:cubicBezTo>
                                      <a:pt x="813" y="503"/>
                                      <a:pt x="813" y="502"/>
                                      <a:pt x="813" y="500"/>
                                    </a:cubicBezTo>
                                    <a:cubicBezTo>
                                      <a:pt x="811" y="497"/>
                                      <a:pt x="807" y="495"/>
                                      <a:pt x="803" y="495"/>
                                    </a:cubicBezTo>
                                    <a:cubicBezTo>
                                      <a:pt x="798" y="495"/>
                                      <a:pt x="795" y="497"/>
                                      <a:pt x="793" y="501"/>
                                    </a:cubicBezTo>
                                    <a:cubicBezTo>
                                      <a:pt x="793" y="502"/>
                                      <a:pt x="793" y="503"/>
                                      <a:pt x="793" y="504"/>
                                    </a:cubicBezTo>
                                    <a:cubicBezTo>
                                      <a:pt x="791" y="504"/>
                                      <a:pt x="791" y="504"/>
                                      <a:pt x="791" y="504"/>
                                    </a:cubicBezTo>
                                    <a:cubicBezTo>
                                      <a:pt x="790" y="491"/>
                                      <a:pt x="785" y="480"/>
                                      <a:pt x="777" y="472"/>
                                    </a:cubicBezTo>
                                    <a:cubicBezTo>
                                      <a:pt x="768" y="463"/>
                                      <a:pt x="755" y="457"/>
                                      <a:pt x="742" y="457"/>
                                    </a:cubicBezTo>
                                    <a:cubicBezTo>
                                      <a:pt x="728" y="457"/>
                                      <a:pt x="716" y="463"/>
                                      <a:pt x="707" y="472"/>
                                    </a:cubicBezTo>
                                    <a:cubicBezTo>
                                      <a:pt x="698" y="480"/>
                                      <a:pt x="693" y="491"/>
                                      <a:pt x="692" y="504"/>
                                    </a:cubicBezTo>
                                    <a:cubicBezTo>
                                      <a:pt x="691" y="504"/>
                                      <a:pt x="691" y="504"/>
                                      <a:pt x="691" y="504"/>
                                    </a:cubicBezTo>
                                    <a:cubicBezTo>
                                      <a:pt x="691" y="503"/>
                                      <a:pt x="691" y="502"/>
                                      <a:pt x="691" y="500"/>
                                    </a:cubicBezTo>
                                    <a:cubicBezTo>
                                      <a:pt x="689" y="497"/>
                                      <a:pt x="685" y="495"/>
                                      <a:pt x="681" y="495"/>
                                    </a:cubicBezTo>
                                    <a:cubicBezTo>
                                      <a:pt x="677" y="495"/>
                                      <a:pt x="674" y="497"/>
                                      <a:pt x="671" y="499"/>
                                    </a:cubicBezTo>
                                    <a:cubicBezTo>
                                      <a:pt x="672" y="501"/>
                                      <a:pt x="672" y="502"/>
                                      <a:pt x="672" y="504"/>
                                    </a:cubicBezTo>
                                    <a:cubicBezTo>
                                      <a:pt x="670" y="504"/>
                                      <a:pt x="670" y="504"/>
                                      <a:pt x="670" y="504"/>
                                    </a:cubicBezTo>
                                    <a:cubicBezTo>
                                      <a:pt x="670" y="491"/>
                                      <a:pt x="664" y="480"/>
                                      <a:pt x="656" y="472"/>
                                    </a:cubicBezTo>
                                    <a:cubicBezTo>
                                      <a:pt x="647" y="463"/>
                                      <a:pt x="635" y="457"/>
                                      <a:pt x="621" y="457"/>
                                    </a:cubicBezTo>
                                    <a:cubicBezTo>
                                      <a:pt x="607" y="457"/>
                                      <a:pt x="595" y="463"/>
                                      <a:pt x="586" y="472"/>
                                    </a:cubicBezTo>
                                    <a:cubicBezTo>
                                      <a:pt x="577" y="480"/>
                                      <a:pt x="572" y="491"/>
                                      <a:pt x="571" y="504"/>
                                    </a:cubicBezTo>
                                    <a:cubicBezTo>
                                      <a:pt x="570" y="504"/>
                                      <a:pt x="570" y="504"/>
                                      <a:pt x="570" y="504"/>
                                    </a:cubicBezTo>
                                    <a:cubicBezTo>
                                      <a:pt x="570" y="503"/>
                                      <a:pt x="570" y="502"/>
                                      <a:pt x="570" y="500"/>
                                    </a:cubicBezTo>
                                    <a:cubicBezTo>
                                      <a:pt x="568" y="497"/>
                                      <a:pt x="564" y="495"/>
                                      <a:pt x="560" y="495"/>
                                    </a:cubicBezTo>
                                    <a:cubicBezTo>
                                      <a:pt x="555" y="495"/>
                                      <a:pt x="552" y="497"/>
                                      <a:pt x="550" y="501"/>
                                    </a:cubicBezTo>
                                    <a:cubicBezTo>
                                      <a:pt x="549" y="501"/>
                                      <a:pt x="549" y="500"/>
                                      <a:pt x="549" y="500"/>
                                    </a:cubicBezTo>
                                    <a:cubicBezTo>
                                      <a:pt x="550" y="501"/>
                                      <a:pt x="550" y="503"/>
                                      <a:pt x="550" y="504"/>
                                    </a:cubicBezTo>
                                    <a:cubicBezTo>
                                      <a:pt x="548" y="504"/>
                                      <a:pt x="548" y="504"/>
                                      <a:pt x="548" y="504"/>
                                    </a:cubicBezTo>
                                    <a:cubicBezTo>
                                      <a:pt x="547" y="491"/>
                                      <a:pt x="542" y="480"/>
                                      <a:pt x="534" y="472"/>
                                    </a:cubicBezTo>
                                    <a:cubicBezTo>
                                      <a:pt x="525" y="463"/>
                                      <a:pt x="512" y="457"/>
                                      <a:pt x="499" y="457"/>
                                    </a:cubicBezTo>
                                    <a:cubicBezTo>
                                      <a:pt x="485" y="457"/>
                                      <a:pt x="473" y="463"/>
                                      <a:pt x="464" y="472"/>
                                    </a:cubicBezTo>
                                    <a:cubicBezTo>
                                      <a:pt x="455" y="480"/>
                                      <a:pt x="450" y="491"/>
                                      <a:pt x="449" y="504"/>
                                    </a:cubicBezTo>
                                    <a:cubicBezTo>
                                      <a:pt x="448" y="504"/>
                                      <a:pt x="448" y="504"/>
                                      <a:pt x="448" y="504"/>
                                    </a:cubicBezTo>
                                    <a:cubicBezTo>
                                      <a:pt x="448" y="503"/>
                                      <a:pt x="448" y="502"/>
                                      <a:pt x="448" y="500"/>
                                    </a:cubicBezTo>
                                    <a:cubicBezTo>
                                      <a:pt x="446" y="497"/>
                                      <a:pt x="442" y="495"/>
                                      <a:pt x="438" y="495"/>
                                    </a:cubicBezTo>
                                    <a:cubicBezTo>
                                      <a:pt x="434" y="495"/>
                                      <a:pt x="431" y="497"/>
                                      <a:pt x="428" y="499"/>
                                    </a:cubicBezTo>
                                    <a:cubicBezTo>
                                      <a:pt x="429" y="501"/>
                                      <a:pt x="429" y="502"/>
                                      <a:pt x="429" y="504"/>
                                    </a:cubicBezTo>
                                    <a:cubicBezTo>
                                      <a:pt x="427" y="504"/>
                                      <a:pt x="427" y="504"/>
                                      <a:pt x="427" y="504"/>
                                    </a:cubicBezTo>
                                    <a:cubicBezTo>
                                      <a:pt x="427" y="491"/>
                                      <a:pt x="421" y="480"/>
                                      <a:pt x="413" y="472"/>
                                    </a:cubicBezTo>
                                    <a:cubicBezTo>
                                      <a:pt x="404" y="463"/>
                                      <a:pt x="391" y="457"/>
                                      <a:pt x="378" y="457"/>
                                    </a:cubicBezTo>
                                    <a:cubicBezTo>
                                      <a:pt x="364" y="457"/>
                                      <a:pt x="352" y="463"/>
                                      <a:pt x="343" y="472"/>
                                    </a:cubicBezTo>
                                    <a:cubicBezTo>
                                      <a:pt x="334" y="480"/>
                                      <a:pt x="329" y="491"/>
                                      <a:pt x="328" y="504"/>
                                    </a:cubicBezTo>
                                    <a:cubicBezTo>
                                      <a:pt x="327" y="504"/>
                                      <a:pt x="327" y="504"/>
                                      <a:pt x="327" y="504"/>
                                    </a:cubicBezTo>
                                    <a:cubicBezTo>
                                      <a:pt x="327" y="503"/>
                                      <a:pt x="327" y="502"/>
                                      <a:pt x="327" y="500"/>
                                    </a:cubicBezTo>
                                    <a:cubicBezTo>
                                      <a:pt x="325" y="497"/>
                                      <a:pt x="321" y="495"/>
                                      <a:pt x="317" y="495"/>
                                    </a:cubicBezTo>
                                    <a:cubicBezTo>
                                      <a:pt x="313" y="495"/>
                                      <a:pt x="309" y="497"/>
                                      <a:pt x="307" y="501"/>
                                    </a:cubicBezTo>
                                    <a:cubicBezTo>
                                      <a:pt x="307" y="502"/>
                                      <a:pt x="307" y="503"/>
                                      <a:pt x="307" y="504"/>
                                    </a:cubicBezTo>
                                    <a:cubicBezTo>
                                      <a:pt x="305" y="504"/>
                                      <a:pt x="305" y="504"/>
                                      <a:pt x="305" y="504"/>
                                    </a:cubicBezTo>
                                    <a:cubicBezTo>
                                      <a:pt x="305" y="491"/>
                                      <a:pt x="299" y="480"/>
                                      <a:pt x="291" y="472"/>
                                    </a:cubicBezTo>
                                    <a:cubicBezTo>
                                      <a:pt x="282" y="463"/>
                                      <a:pt x="270" y="457"/>
                                      <a:pt x="256" y="457"/>
                                    </a:cubicBezTo>
                                    <a:cubicBezTo>
                                      <a:pt x="242" y="457"/>
                                      <a:pt x="230" y="463"/>
                                      <a:pt x="221" y="472"/>
                                    </a:cubicBezTo>
                                    <a:cubicBezTo>
                                      <a:pt x="212" y="480"/>
                                      <a:pt x="207" y="491"/>
                                      <a:pt x="206" y="504"/>
                                    </a:cubicBezTo>
                                    <a:cubicBezTo>
                                      <a:pt x="205" y="504"/>
                                      <a:pt x="205" y="504"/>
                                      <a:pt x="205" y="504"/>
                                    </a:cubicBezTo>
                                    <a:cubicBezTo>
                                      <a:pt x="205" y="503"/>
                                      <a:pt x="205" y="502"/>
                                      <a:pt x="205" y="500"/>
                                    </a:cubicBezTo>
                                    <a:cubicBezTo>
                                      <a:pt x="203" y="497"/>
                                      <a:pt x="199" y="495"/>
                                      <a:pt x="195" y="495"/>
                                    </a:cubicBezTo>
                                    <a:cubicBezTo>
                                      <a:pt x="191" y="495"/>
                                      <a:pt x="188" y="497"/>
                                      <a:pt x="186" y="499"/>
                                    </a:cubicBezTo>
                                    <a:cubicBezTo>
                                      <a:pt x="186" y="501"/>
                                      <a:pt x="186" y="502"/>
                                      <a:pt x="186" y="504"/>
                                    </a:cubicBezTo>
                                    <a:cubicBezTo>
                                      <a:pt x="185" y="504"/>
                                      <a:pt x="185" y="504"/>
                                      <a:pt x="185" y="504"/>
                                    </a:cubicBezTo>
                                    <a:cubicBezTo>
                                      <a:pt x="184" y="491"/>
                                      <a:pt x="178" y="480"/>
                                      <a:pt x="170" y="472"/>
                                    </a:cubicBezTo>
                                    <a:cubicBezTo>
                                      <a:pt x="161" y="463"/>
                                      <a:pt x="149" y="457"/>
                                      <a:pt x="135" y="457"/>
                                    </a:cubicBezTo>
                                    <a:cubicBezTo>
                                      <a:pt x="121" y="457"/>
                                      <a:pt x="109" y="463"/>
                                      <a:pt x="100" y="472"/>
                                    </a:cubicBezTo>
                                    <a:cubicBezTo>
                                      <a:pt x="92" y="480"/>
                                      <a:pt x="86" y="491"/>
                                      <a:pt x="86" y="504"/>
                                    </a:cubicBezTo>
                                    <a:cubicBezTo>
                                      <a:pt x="84" y="504"/>
                                      <a:pt x="84" y="504"/>
                                      <a:pt x="84" y="504"/>
                                    </a:cubicBezTo>
                                    <a:cubicBezTo>
                                      <a:pt x="84" y="503"/>
                                      <a:pt x="84" y="502"/>
                                      <a:pt x="84" y="500"/>
                                    </a:cubicBezTo>
                                    <a:cubicBezTo>
                                      <a:pt x="82" y="497"/>
                                      <a:pt x="78" y="495"/>
                                      <a:pt x="74" y="495"/>
                                    </a:cubicBezTo>
                                    <a:cubicBezTo>
                                      <a:pt x="70" y="495"/>
                                      <a:pt x="66" y="497"/>
                                      <a:pt x="64" y="501"/>
                                    </a:cubicBezTo>
                                    <a:cubicBezTo>
                                      <a:pt x="64" y="502"/>
                                      <a:pt x="64" y="503"/>
                                      <a:pt x="64" y="504"/>
                                    </a:cubicBezTo>
                                    <a:cubicBezTo>
                                      <a:pt x="62" y="504"/>
                                      <a:pt x="62" y="504"/>
                                      <a:pt x="62" y="504"/>
                                    </a:cubicBezTo>
                                    <a:cubicBezTo>
                                      <a:pt x="62" y="491"/>
                                      <a:pt x="56" y="480"/>
                                      <a:pt x="48" y="472"/>
                                    </a:cubicBezTo>
                                    <a:cubicBezTo>
                                      <a:pt x="39" y="463"/>
                                      <a:pt x="27" y="457"/>
                                      <a:pt x="13" y="457"/>
                                    </a:cubicBezTo>
                                    <a:cubicBezTo>
                                      <a:pt x="9" y="457"/>
                                      <a:pt x="4" y="458"/>
                                      <a:pt x="0" y="459"/>
                                    </a:cubicBezTo>
                                    <a:cubicBezTo>
                                      <a:pt x="0" y="450"/>
                                      <a:pt x="0" y="450"/>
                                      <a:pt x="0" y="450"/>
                                    </a:cubicBezTo>
                                    <a:cubicBezTo>
                                      <a:pt x="3" y="445"/>
                                      <a:pt x="7" y="442"/>
                                      <a:pt x="13" y="442"/>
                                    </a:cubicBezTo>
                                    <a:cubicBezTo>
                                      <a:pt x="20" y="442"/>
                                      <a:pt x="27" y="448"/>
                                      <a:pt x="27" y="455"/>
                                    </a:cubicBezTo>
                                    <a:cubicBezTo>
                                      <a:pt x="27" y="456"/>
                                      <a:pt x="26" y="457"/>
                                      <a:pt x="26" y="457"/>
                                    </a:cubicBezTo>
                                    <a:cubicBezTo>
                                      <a:pt x="28" y="458"/>
                                      <a:pt x="30" y="459"/>
                                      <a:pt x="32" y="459"/>
                                    </a:cubicBezTo>
                                    <a:cubicBezTo>
                                      <a:pt x="32" y="458"/>
                                      <a:pt x="32" y="457"/>
                                      <a:pt x="32" y="455"/>
                                    </a:cubicBezTo>
                                    <a:cubicBezTo>
                                      <a:pt x="32" y="450"/>
                                      <a:pt x="30" y="445"/>
                                      <a:pt x="27" y="442"/>
                                    </a:cubicBezTo>
                                    <a:cubicBezTo>
                                      <a:pt x="23" y="438"/>
                                      <a:pt x="18" y="436"/>
                                      <a:pt x="13" y="436"/>
                                    </a:cubicBezTo>
                                    <a:cubicBezTo>
                                      <a:pt x="8" y="436"/>
                                      <a:pt x="4" y="438"/>
                                      <a:pt x="0" y="441"/>
                                    </a:cubicBezTo>
                                    <a:cubicBezTo>
                                      <a:pt x="0" y="438"/>
                                      <a:pt x="0" y="438"/>
                                      <a:pt x="0" y="438"/>
                                    </a:cubicBezTo>
                                    <a:cubicBezTo>
                                      <a:pt x="4" y="436"/>
                                      <a:pt x="8" y="434"/>
                                      <a:pt x="13" y="434"/>
                                    </a:cubicBezTo>
                                    <a:cubicBezTo>
                                      <a:pt x="25" y="434"/>
                                      <a:pt x="34" y="444"/>
                                      <a:pt x="34" y="455"/>
                                    </a:cubicBezTo>
                                    <a:cubicBezTo>
                                      <a:pt x="34" y="457"/>
                                      <a:pt x="34" y="458"/>
                                      <a:pt x="34" y="460"/>
                                    </a:cubicBezTo>
                                    <a:cubicBezTo>
                                      <a:pt x="35" y="461"/>
                                      <a:pt x="37" y="462"/>
                                      <a:pt x="39" y="463"/>
                                    </a:cubicBezTo>
                                    <a:cubicBezTo>
                                      <a:pt x="40" y="460"/>
                                      <a:pt x="40" y="458"/>
                                      <a:pt x="40" y="455"/>
                                    </a:cubicBezTo>
                                    <a:cubicBezTo>
                                      <a:pt x="40" y="448"/>
                                      <a:pt x="37" y="441"/>
                                      <a:pt x="32" y="436"/>
                                    </a:cubicBezTo>
                                    <a:cubicBezTo>
                                      <a:pt x="27" y="431"/>
                                      <a:pt x="20" y="428"/>
                                      <a:pt x="13" y="428"/>
                                    </a:cubicBezTo>
                                    <a:cubicBezTo>
                                      <a:pt x="8" y="428"/>
                                      <a:pt x="4" y="429"/>
                                      <a:pt x="0" y="431"/>
                                    </a:cubicBezTo>
                                    <a:cubicBezTo>
                                      <a:pt x="0" y="429"/>
                                      <a:pt x="0" y="429"/>
                                      <a:pt x="0" y="429"/>
                                    </a:cubicBezTo>
                                    <a:cubicBezTo>
                                      <a:pt x="4" y="428"/>
                                      <a:pt x="8" y="427"/>
                                      <a:pt x="13" y="427"/>
                                    </a:cubicBezTo>
                                    <a:cubicBezTo>
                                      <a:pt x="29" y="427"/>
                                      <a:pt x="42" y="440"/>
                                      <a:pt x="42" y="455"/>
                                    </a:cubicBezTo>
                                    <a:cubicBezTo>
                                      <a:pt x="42" y="458"/>
                                      <a:pt x="41" y="461"/>
                                      <a:pt x="41" y="464"/>
                                    </a:cubicBezTo>
                                    <a:cubicBezTo>
                                      <a:pt x="42" y="464"/>
                                      <a:pt x="43" y="465"/>
                                      <a:pt x="44" y="466"/>
                                    </a:cubicBezTo>
                                    <a:cubicBezTo>
                                      <a:pt x="44" y="465"/>
                                      <a:pt x="45" y="465"/>
                                      <a:pt x="46" y="464"/>
                                    </a:cubicBezTo>
                                    <a:cubicBezTo>
                                      <a:pt x="47" y="461"/>
                                      <a:pt x="47" y="458"/>
                                      <a:pt x="47" y="455"/>
                                    </a:cubicBezTo>
                                    <a:cubicBezTo>
                                      <a:pt x="47" y="446"/>
                                      <a:pt x="43" y="437"/>
                                      <a:pt x="37" y="431"/>
                                    </a:cubicBezTo>
                                    <a:cubicBezTo>
                                      <a:pt x="31" y="425"/>
                                      <a:pt x="22" y="421"/>
                                      <a:pt x="13" y="421"/>
                                    </a:cubicBezTo>
                                    <a:cubicBezTo>
                                      <a:pt x="9" y="421"/>
                                      <a:pt x="4" y="422"/>
                                      <a:pt x="0" y="424"/>
                                    </a:cubicBezTo>
                                    <a:cubicBezTo>
                                      <a:pt x="0" y="422"/>
                                      <a:pt x="0" y="422"/>
                                      <a:pt x="0" y="422"/>
                                    </a:cubicBezTo>
                                    <a:cubicBezTo>
                                      <a:pt x="4" y="420"/>
                                      <a:pt x="9" y="420"/>
                                      <a:pt x="13" y="420"/>
                                    </a:cubicBezTo>
                                    <a:cubicBezTo>
                                      <a:pt x="33" y="420"/>
                                      <a:pt x="49" y="436"/>
                                      <a:pt x="49" y="455"/>
                                    </a:cubicBezTo>
                                    <a:cubicBezTo>
                                      <a:pt x="49" y="458"/>
                                      <a:pt x="48" y="460"/>
                                      <a:pt x="48" y="463"/>
                                    </a:cubicBezTo>
                                    <a:cubicBezTo>
                                      <a:pt x="50" y="462"/>
                                      <a:pt x="52" y="460"/>
                                      <a:pt x="55" y="459"/>
                                    </a:cubicBezTo>
                                    <a:cubicBezTo>
                                      <a:pt x="55" y="458"/>
                                      <a:pt x="55" y="457"/>
                                      <a:pt x="55" y="455"/>
                                    </a:cubicBezTo>
                                    <a:cubicBezTo>
                                      <a:pt x="55" y="444"/>
                                      <a:pt x="50" y="433"/>
                                      <a:pt x="43" y="426"/>
                                    </a:cubicBezTo>
                                    <a:cubicBezTo>
                                      <a:pt x="35" y="418"/>
                                      <a:pt x="25" y="413"/>
                                      <a:pt x="13" y="413"/>
                                    </a:cubicBezTo>
                                    <a:cubicBezTo>
                                      <a:pt x="9" y="413"/>
                                      <a:pt x="4" y="414"/>
                                      <a:pt x="0" y="415"/>
                                    </a:cubicBezTo>
                                    <a:cubicBezTo>
                                      <a:pt x="0" y="414"/>
                                      <a:pt x="0" y="414"/>
                                      <a:pt x="0" y="414"/>
                                    </a:cubicBezTo>
                                    <a:cubicBezTo>
                                      <a:pt x="4" y="413"/>
                                      <a:pt x="9" y="412"/>
                                      <a:pt x="13" y="412"/>
                                    </a:cubicBezTo>
                                    <a:cubicBezTo>
                                      <a:pt x="37" y="412"/>
                                      <a:pt x="56" y="431"/>
                                      <a:pt x="56" y="455"/>
                                    </a:cubicBezTo>
                                    <a:cubicBezTo>
                                      <a:pt x="56" y="457"/>
                                      <a:pt x="56" y="458"/>
                                      <a:pt x="56" y="459"/>
                                    </a:cubicBezTo>
                                    <a:cubicBezTo>
                                      <a:pt x="58" y="458"/>
                                      <a:pt x="60" y="457"/>
                                      <a:pt x="63" y="457"/>
                                    </a:cubicBezTo>
                                    <a:cubicBezTo>
                                      <a:pt x="63" y="456"/>
                                      <a:pt x="63" y="456"/>
                                      <a:pt x="63" y="455"/>
                                    </a:cubicBezTo>
                                    <a:cubicBezTo>
                                      <a:pt x="63" y="442"/>
                                      <a:pt x="57" y="429"/>
                                      <a:pt x="48" y="420"/>
                                    </a:cubicBezTo>
                                    <a:cubicBezTo>
                                      <a:pt x="39" y="411"/>
                                      <a:pt x="27" y="406"/>
                                      <a:pt x="13" y="406"/>
                                    </a:cubicBezTo>
                                    <a:cubicBezTo>
                                      <a:pt x="9" y="406"/>
                                      <a:pt x="4" y="406"/>
                                      <a:pt x="0" y="407"/>
                                    </a:cubicBezTo>
                                    <a:cubicBezTo>
                                      <a:pt x="0" y="399"/>
                                      <a:pt x="0" y="399"/>
                                      <a:pt x="0" y="399"/>
                                    </a:cubicBezTo>
                                    <a:cubicBezTo>
                                      <a:pt x="3" y="394"/>
                                      <a:pt x="7" y="390"/>
                                      <a:pt x="13" y="390"/>
                                    </a:cubicBezTo>
                                    <a:cubicBezTo>
                                      <a:pt x="20" y="390"/>
                                      <a:pt x="27" y="397"/>
                                      <a:pt x="27" y="404"/>
                                    </a:cubicBezTo>
                                    <a:cubicBezTo>
                                      <a:pt x="27" y="405"/>
                                      <a:pt x="26" y="405"/>
                                      <a:pt x="26" y="406"/>
                                    </a:cubicBezTo>
                                    <a:cubicBezTo>
                                      <a:pt x="28" y="407"/>
                                      <a:pt x="30" y="407"/>
                                      <a:pt x="32" y="408"/>
                                    </a:cubicBezTo>
                                    <a:cubicBezTo>
                                      <a:pt x="32" y="407"/>
                                      <a:pt x="32" y="405"/>
                                      <a:pt x="32" y="404"/>
                                    </a:cubicBezTo>
                                    <a:cubicBezTo>
                                      <a:pt x="32" y="399"/>
                                      <a:pt x="30" y="394"/>
                                      <a:pt x="27" y="390"/>
                                    </a:cubicBezTo>
                                    <a:cubicBezTo>
                                      <a:pt x="23" y="387"/>
                                      <a:pt x="18" y="385"/>
                                      <a:pt x="13" y="385"/>
                                    </a:cubicBezTo>
                                    <a:cubicBezTo>
                                      <a:pt x="8" y="385"/>
                                      <a:pt x="4" y="386"/>
                                      <a:pt x="0" y="389"/>
                                    </a:cubicBezTo>
                                    <a:cubicBezTo>
                                      <a:pt x="0" y="387"/>
                                      <a:pt x="0" y="387"/>
                                      <a:pt x="0" y="387"/>
                                    </a:cubicBezTo>
                                    <a:cubicBezTo>
                                      <a:pt x="4" y="385"/>
                                      <a:pt x="8" y="383"/>
                                      <a:pt x="13" y="383"/>
                                    </a:cubicBezTo>
                                    <a:cubicBezTo>
                                      <a:pt x="25" y="383"/>
                                      <a:pt x="34" y="392"/>
                                      <a:pt x="34" y="404"/>
                                    </a:cubicBezTo>
                                    <a:cubicBezTo>
                                      <a:pt x="34" y="406"/>
                                      <a:pt x="34" y="407"/>
                                      <a:pt x="34" y="409"/>
                                    </a:cubicBezTo>
                                    <a:cubicBezTo>
                                      <a:pt x="35" y="409"/>
                                      <a:pt x="37" y="410"/>
                                      <a:pt x="39" y="411"/>
                                    </a:cubicBezTo>
                                    <a:cubicBezTo>
                                      <a:pt x="40" y="409"/>
                                      <a:pt x="40" y="407"/>
                                      <a:pt x="40" y="404"/>
                                    </a:cubicBezTo>
                                    <a:cubicBezTo>
                                      <a:pt x="40" y="397"/>
                                      <a:pt x="37" y="390"/>
                                      <a:pt x="32" y="385"/>
                                    </a:cubicBezTo>
                                    <a:cubicBezTo>
                                      <a:pt x="27" y="380"/>
                                      <a:pt x="20" y="377"/>
                                      <a:pt x="13" y="377"/>
                                    </a:cubicBezTo>
                                    <a:cubicBezTo>
                                      <a:pt x="8" y="377"/>
                                      <a:pt x="4" y="378"/>
                                      <a:pt x="0" y="380"/>
                                    </a:cubicBezTo>
                                    <a:cubicBezTo>
                                      <a:pt x="0" y="378"/>
                                      <a:pt x="0" y="378"/>
                                      <a:pt x="0" y="378"/>
                                    </a:cubicBezTo>
                                    <a:cubicBezTo>
                                      <a:pt x="4" y="376"/>
                                      <a:pt x="8" y="375"/>
                                      <a:pt x="13" y="375"/>
                                    </a:cubicBezTo>
                                    <a:cubicBezTo>
                                      <a:pt x="29" y="375"/>
                                      <a:pt x="42" y="388"/>
                                      <a:pt x="42" y="404"/>
                                    </a:cubicBezTo>
                                    <a:cubicBezTo>
                                      <a:pt x="42" y="407"/>
                                      <a:pt x="41" y="410"/>
                                      <a:pt x="41" y="412"/>
                                    </a:cubicBezTo>
                                    <a:cubicBezTo>
                                      <a:pt x="42" y="413"/>
                                      <a:pt x="43" y="414"/>
                                      <a:pt x="44" y="414"/>
                                    </a:cubicBezTo>
                                    <a:cubicBezTo>
                                      <a:pt x="44" y="414"/>
                                      <a:pt x="45" y="413"/>
                                      <a:pt x="46" y="413"/>
                                    </a:cubicBezTo>
                                    <a:cubicBezTo>
                                      <a:pt x="47" y="410"/>
                                      <a:pt x="47" y="407"/>
                                      <a:pt x="47" y="404"/>
                                    </a:cubicBezTo>
                                    <a:cubicBezTo>
                                      <a:pt x="47" y="395"/>
                                      <a:pt x="43" y="386"/>
                                      <a:pt x="37" y="380"/>
                                    </a:cubicBezTo>
                                    <a:cubicBezTo>
                                      <a:pt x="31" y="374"/>
                                      <a:pt x="22" y="370"/>
                                      <a:pt x="13" y="370"/>
                                    </a:cubicBezTo>
                                    <a:cubicBezTo>
                                      <a:pt x="9" y="370"/>
                                      <a:pt x="4" y="371"/>
                                      <a:pt x="0" y="372"/>
                                    </a:cubicBezTo>
                                    <a:cubicBezTo>
                                      <a:pt x="0" y="371"/>
                                      <a:pt x="0" y="371"/>
                                      <a:pt x="0" y="371"/>
                                    </a:cubicBezTo>
                                    <a:cubicBezTo>
                                      <a:pt x="4" y="369"/>
                                      <a:pt x="9" y="368"/>
                                      <a:pt x="13" y="368"/>
                                    </a:cubicBezTo>
                                    <a:cubicBezTo>
                                      <a:pt x="33" y="368"/>
                                      <a:pt x="49" y="384"/>
                                      <a:pt x="49" y="404"/>
                                    </a:cubicBezTo>
                                    <a:cubicBezTo>
                                      <a:pt x="49" y="407"/>
                                      <a:pt x="48" y="409"/>
                                      <a:pt x="48" y="411"/>
                                    </a:cubicBezTo>
                                    <a:cubicBezTo>
                                      <a:pt x="50" y="410"/>
                                      <a:pt x="52" y="409"/>
                                      <a:pt x="55" y="408"/>
                                    </a:cubicBezTo>
                                    <a:cubicBezTo>
                                      <a:pt x="55" y="407"/>
                                      <a:pt x="55" y="405"/>
                                      <a:pt x="55" y="404"/>
                                    </a:cubicBezTo>
                                    <a:cubicBezTo>
                                      <a:pt x="55" y="392"/>
                                      <a:pt x="50" y="382"/>
                                      <a:pt x="43" y="374"/>
                                    </a:cubicBezTo>
                                    <a:cubicBezTo>
                                      <a:pt x="35" y="367"/>
                                      <a:pt x="25" y="362"/>
                                      <a:pt x="13" y="362"/>
                                    </a:cubicBezTo>
                                    <a:cubicBezTo>
                                      <a:pt x="9" y="362"/>
                                      <a:pt x="4" y="363"/>
                                      <a:pt x="0" y="364"/>
                                    </a:cubicBezTo>
                                    <a:cubicBezTo>
                                      <a:pt x="0" y="362"/>
                                      <a:pt x="0" y="362"/>
                                      <a:pt x="0" y="362"/>
                                    </a:cubicBezTo>
                                    <a:cubicBezTo>
                                      <a:pt x="4" y="361"/>
                                      <a:pt x="9" y="361"/>
                                      <a:pt x="13" y="361"/>
                                    </a:cubicBezTo>
                                    <a:cubicBezTo>
                                      <a:pt x="37" y="361"/>
                                      <a:pt x="56" y="380"/>
                                      <a:pt x="56" y="404"/>
                                    </a:cubicBezTo>
                                    <a:cubicBezTo>
                                      <a:pt x="56" y="405"/>
                                      <a:pt x="56" y="406"/>
                                      <a:pt x="56" y="407"/>
                                    </a:cubicBezTo>
                                    <a:cubicBezTo>
                                      <a:pt x="58" y="407"/>
                                      <a:pt x="60" y="406"/>
                                      <a:pt x="63" y="406"/>
                                    </a:cubicBezTo>
                                    <a:cubicBezTo>
                                      <a:pt x="63" y="405"/>
                                      <a:pt x="63" y="405"/>
                                      <a:pt x="63" y="404"/>
                                    </a:cubicBezTo>
                                    <a:cubicBezTo>
                                      <a:pt x="63" y="390"/>
                                      <a:pt x="57" y="378"/>
                                      <a:pt x="48" y="369"/>
                                    </a:cubicBezTo>
                                    <a:cubicBezTo>
                                      <a:pt x="39" y="360"/>
                                      <a:pt x="27" y="354"/>
                                      <a:pt x="13" y="354"/>
                                    </a:cubicBezTo>
                                    <a:cubicBezTo>
                                      <a:pt x="9" y="354"/>
                                      <a:pt x="4" y="355"/>
                                      <a:pt x="0" y="356"/>
                                    </a:cubicBezTo>
                                    <a:cubicBezTo>
                                      <a:pt x="0" y="347"/>
                                      <a:pt x="0" y="347"/>
                                      <a:pt x="0" y="347"/>
                                    </a:cubicBezTo>
                                    <a:cubicBezTo>
                                      <a:pt x="3" y="343"/>
                                      <a:pt x="7" y="339"/>
                                      <a:pt x="13" y="339"/>
                                    </a:cubicBezTo>
                                    <a:cubicBezTo>
                                      <a:pt x="20" y="339"/>
                                      <a:pt x="27" y="345"/>
                                      <a:pt x="27" y="353"/>
                                    </a:cubicBezTo>
                                    <a:cubicBezTo>
                                      <a:pt x="27" y="353"/>
                                      <a:pt x="26" y="354"/>
                                      <a:pt x="26" y="355"/>
                                    </a:cubicBezTo>
                                    <a:cubicBezTo>
                                      <a:pt x="28" y="355"/>
                                      <a:pt x="30" y="356"/>
                                      <a:pt x="32" y="357"/>
                                    </a:cubicBezTo>
                                    <a:cubicBezTo>
                                      <a:pt x="32" y="355"/>
                                      <a:pt x="32" y="354"/>
                                      <a:pt x="32" y="353"/>
                                    </a:cubicBezTo>
                                    <a:cubicBezTo>
                                      <a:pt x="32" y="347"/>
                                      <a:pt x="30" y="342"/>
                                      <a:pt x="27" y="339"/>
                                    </a:cubicBezTo>
                                    <a:cubicBezTo>
                                      <a:pt x="23" y="335"/>
                                      <a:pt x="18" y="333"/>
                                      <a:pt x="13" y="333"/>
                                    </a:cubicBezTo>
                                    <a:cubicBezTo>
                                      <a:pt x="8" y="333"/>
                                      <a:pt x="4" y="335"/>
                                      <a:pt x="0" y="338"/>
                                    </a:cubicBezTo>
                                    <a:cubicBezTo>
                                      <a:pt x="0" y="336"/>
                                      <a:pt x="0" y="336"/>
                                      <a:pt x="0" y="336"/>
                                    </a:cubicBezTo>
                                    <a:cubicBezTo>
                                      <a:pt x="4" y="333"/>
                                      <a:pt x="8" y="332"/>
                                      <a:pt x="13" y="332"/>
                                    </a:cubicBezTo>
                                    <a:cubicBezTo>
                                      <a:pt x="25" y="332"/>
                                      <a:pt x="34" y="341"/>
                                      <a:pt x="34" y="353"/>
                                    </a:cubicBezTo>
                                    <a:cubicBezTo>
                                      <a:pt x="34" y="354"/>
                                      <a:pt x="34" y="356"/>
                                      <a:pt x="34" y="357"/>
                                    </a:cubicBezTo>
                                    <a:cubicBezTo>
                                      <a:pt x="35" y="358"/>
                                      <a:pt x="37" y="359"/>
                                      <a:pt x="39" y="360"/>
                                    </a:cubicBezTo>
                                    <a:cubicBezTo>
                                      <a:pt x="40" y="358"/>
                                      <a:pt x="40" y="355"/>
                                      <a:pt x="40" y="353"/>
                                    </a:cubicBezTo>
                                    <a:cubicBezTo>
                                      <a:pt x="40" y="345"/>
                                      <a:pt x="37" y="338"/>
                                      <a:pt x="32" y="333"/>
                                    </a:cubicBezTo>
                                    <a:cubicBezTo>
                                      <a:pt x="27" y="328"/>
                                      <a:pt x="20" y="325"/>
                                      <a:pt x="13" y="325"/>
                                    </a:cubicBezTo>
                                    <a:cubicBezTo>
                                      <a:pt x="8" y="325"/>
                                      <a:pt x="4" y="327"/>
                                      <a:pt x="0" y="328"/>
                                    </a:cubicBezTo>
                                    <a:cubicBezTo>
                                      <a:pt x="0" y="327"/>
                                      <a:pt x="0" y="327"/>
                                      <a:pt x="0" y="327"/>
                                    </a:cubicBezTo>
                                    <a:cubicBezTo>
                                      <a:pt x="4" y="325"/>
                                      <a:pt x="8" y="324"/>
                                      <a:pt x="13" y="324"/>
                                    </a:cubicBezTo>
                                    <a:cubicBezTo>
                                      <a:pt x="29" y="324"/>
                                      <a:pt x="42" y="337"/>
                                      <a:pt x="42" y="353"/>
                                    </a:cubicBezTo>
                                    <a:cubicBezTo>
                                      <a:pt x="42" y="356"/>
                                      <a:pt x="41" y="358"/>
                                      <a:pt x="41" y="361"/>
                                    </a:cubicBezTo>
                                    <a:cubicBezTo>
                                      <a:pt x="42" y="362"/>
                                      <a:pt x="43" y="362"/>
                                      <a:pt x="44" y="363"/>
                                    </a:cubicBezTo>
                                    <a:cubicBezTo>
                                      <a:pt x="44" y="362"/>
                                      <a:pt x="45" y="362"/>
                                      <a:pt x="46" y="361"/>
                                    </a:cubicBezTo>
                                    <a:cubicBezTo>
                                      <a:pt x="47" y="358"/>
                                      <a:pt x="47" y="356"/>
                                      <a:pt x="47" y="353"/>
                                    </a:cubicBezTo>
                                    <a:cubicBezTo>
                                      <a:pt x="47" y="343"/>
                                      <a:pt x="43" y="335"/>
                                      <a:pt x="37" y="328"/>
                                    </a:cubicBezTo>
                                    <a:cubicBezTo>
                                      <a:pt x="31" y="322"/>
                                      <a:pt x="22" y="318"/>
                                      <a:pt x="13" y="318"/>
                                    </a:cubicBezTo>
                                    <a:cubicBezTo>
                                      <a:pt x="9" y="318"/>
                                      <a:pt x="4" y="319"/>
                                      <a:pt x="0" y="321"/>
                                    </a:cubicBezTo>
                                    <a:cubicBezTo>
                                      <a:pt x="0" y="319"/>
                                      <a:pt x="0" y="319"/>
                                      <a:pt x="0" y="319"/>
                                    </a:cubicBezTo>
                                    <a:cubicBezTo>
                                      <a:pt x="4" y="318"/>
                                      <a:pt x="9" y="317"/>
                                      <a:pt x="13" y="317"/>
                                    </a:cubicBezTo>
                                    <a:cubicBezTo>
                                      <a:pt x="33" y="317"/>
                                      <a:pt x="49" y="333"/>
                                      <a:pt x="49" y="353"/>
                                    </a:cubicBezTo>
                                    <a:cubicBezTo>
                                      <a:pt x="49" y="355"/>
                                      <a:pt x="48" y="358"/>
                                      <a:pt x="48" y="360"/>
                                    </a:cubicBezTo>
                                    <a:cubicBezTo>
                                      <a:pt x="50" y="359"/>
                                      <a:pt x="52" y="358"/>
                                      <a:pt x="55" y="357"/>
                                    </a:cubicBezTo>
                                    <a:cubicBezTo>
                                      <a:pt x="55" y="355"/>
                                      <a:pt x="55" y="354"/>
                                      <a:pt x="55" y="353"/>
                                    </a:cubicBezTo>
                                    <a:cubicBezTo>
                                      <a:pt x="55" y="341"/>
                                      <a:pt x="50" y="331"/>
                                      <a:pt x="43" y="323"/>
                                    </a:cubicBezTo>
                                    <a:cubicBezTo>
                                      <a:pt x="35" y="315"/>
                                      <a:pt x="25" y="311"/>
                                      <a:pt x="13" y="311"/>
                                    </a:cubicBezTo>
                                    <a:cubicBezTo>
                                      <a:pt x="9" y="311"/>
                                      <a:pt x="4" y="311"/>
                                      <a:pt x="0" y="313"/>
                                    </a:cubicBezTo>
                                    <a:cubicBezTo>
                                      <a:pt x="0" y="311"/>
                                      <a:pt x="0" y="311"/>
                                      <a:pt x="0" y="311"/>
                                    </a:cubicBezTo>
                                    <a:cubicBezTo>
                                      <a:pt x="4" y="310"/>
                                      <a:pt x="9" y="309"/>
                                      <a:pt x="13" y="309"/>
                                    </a:cubicBezTo>
                                    <a:cubicBezTo>
                                      <a:pt x="37" y="309"/>
                                      <a:pt x="56" y="329"/>
                                      <a:pt x="56" y="353"/>
                                    </a:cubicBezTo>
                                    <a:cubicBezTo>
                                      <a:pt x="56" y="354"/>
                                      <a:pt x="56" y="355"/>
                                      <a:pt x="56" y="356"/>
                                    </a:cubicBezTo>
                                    <a:cubicBezTo>
                                      <a:pt x="58" y="355"/>
                                      <a:pt x="60" y="355"/>
                                      <a:pt x="63" y="354"/>
                                    </a:cubicBezTo>
                                    <a:cubicBezTo>
                                      <a:pt x="63" y="354"/>
                                      <a:pt x="63" y="353"/>
                                      <a:pt x="63" y="353"/>
                                    </a:cubicBezTo>
                                    <a:cubicBezTo>
                                      <a:pt x="63" y="339"/>
                                      <a:pt x="57" y="327"/>
                                      <a:pt x="48" y="318"/>
                                    </a:cubicBezTo>
                                    <a:cubicBezTo>
                                      <a:pt x="39" y="309"/>
                                      <a:pt x="27" y="303"/>
                                      <a:pt x="13" y="303"/>
                                    </a:cubicBezTo>
                                    <a:cubicBezTo>
                                      <a:pt x="9" y="303"/>
                                      <a:pt x="4" y="304"/>
                                      <a:pt x="0" y="305"/>
                                    </a:cubicBezTo>
                                    <a:cubicBezTo>
                                      <a:pt x="0" y="296"/>
                                      <a:pt x="0" y="296"/>
                                      <a:pt x="0" y="296"/>
                                    </a:cubicBezTo>
                                    <a:cubicBezTo>
                                      <a:pt x="3" y="291"/>
                                      <a:pt x="7" y="288"/>
                                      <a:pt x="13" y="288"/>
                                    </a:cubicBezTo>
                                    <a:cubicBezTo>
                                      <a:pt x="20" y="288"/>
                                      <a:pt x="27" y="294"/>
                                      <a:pt x="27" y="301"/>
                                    </a:cubicBezTo>
                                    <a:cubicBezTo>
                                      <a:pt x="27" y="302"/>
                                      <a:pt x="26" y="303"/>
                                      <a:pt x="26" y="303"/>
                                    </a:cubicBezTo>
                                    <a:cubicBezTo>
                                      <a:pt x="28" y="304"/>
                                      <a:pt x="30" y="304"/>
                                      <a:pt x="32" y="305"/>
                                    </a:cubicBezTo>
                                    <a:cubicBezTo>
                                      <a:pt x="32" y="304"/>
                                      <a:pt x="32" y="303"/>
                                      <a:pt x="32" y="301"/>
                                    </a:cubicBezTo>
                                    <a:cubicBezTo>
                                      <a:pt x="32" y="296"/>
                                      <a:pt x="30" y="291"/>
                                      <a:pt x="27" y="287"/>
                                    </a:cubicBezTo>
                                    <a:cubicBezTo>
                                      <a:pt x="23" y="284"/>
                                      <a:pt x="18" y="282"/>
                                      <a:pt x="13" y="282"/>
                                    </a:cubicBezTo>
                                    <a:cubicBezTo>
                                      <a:pt x="8" y="282"/>
                                      <a:pt x="4" y="284"/>
                                      <a:pt x="0" y="286"/>
                                    </a:cubicBezTo>
                                    <a:cubicBezTo>
                                      <a:pt x="0" y="284"/>
                                      <a:pt x="0" y="284"/>
                                      <a:pt x="0" y="284"/>
                                    </a:cubicBezTo>
                                    <a:cubicBezTo>
                                      <a:pt x="4" y="282"/>
                                      <a:pt x="8" y="280"/>
                                      <a:pt x="13" y="280"/>
                                    </a:cubicBezTo>
                                    <a:cubicBezTo>
                                      <a:pt x="25" y="280"/>
                                      <a:pt x="34" y="290"/>
                                      <a:pt x="34" y="301"/>
                                    </a:cubicBezTo>
                                    <a:cubicBezTo>
                                      <a:pt x="34" y="303"/>
                                      <a:pt x="34" y="304"/>
                                      <a:pt x="34" y="306"/>
                                    </a:cubicBezTo>
                                    <a:cubicBezTo>
                                      <a:pt x="35" y="307"/>
                                      <a:pt x="37" y="308"/>
                                      <a:pt x="39" y="309"/>
                                    </a:cubicBezTo>
                                    <a:cubicBezTo>
                                      <a:pt x="40" y="306"/>
                                      <a:pt x="40" y="304"/>
                                      <a:pt x="40" y="301"/>
                                    </a:cubicBezTo>
                                    <a:cubicBezTo>
                                      <a:pt x="40" y="294"/>
                                      <a:pt x="37" y="287"/>
                                      <a:pt x="32" y="282"/>
                                    </a:cubicBezTo>
                                    <a:cubicBezTo>
                                      <a:pt x="27" y="277"/>
                                      <a:pt x="20" y="274"/>
                                      <a:pt x="13" y="274"/>
                                    </a:cubicBezTo>
                                    <a:cubicBezTo>
                                      <a:pt x="8" y="274"/>
                                      <a:pt x="4" y="275"/>
                                      <a:pt x="0" y="277"/>
                                    </a:cubicBezTo>
                                    <a:cubicBezTo>
                                      <a:pt x="0" y="275"/>
                                      <a:pt x="0" y="275"/>
                                      <a:pt x="0" y="275"/>
                                    </a:cubicBezTo>
                                    <a:cubicBezTo>
                                      <a:pt x="4" y="274"/>
                                      <a:pt x="8" y="272"/>
                                      <a:pt x="13" y="272"/>
                                    </a:cubicBezTo>
                                    <a:cubicBezTo>
                                      <a:pt x="29" y="272"/>
                                      <a:pt x="42" y="285"/>
                                      <a:pt x="42" y="301"/>
                                    </a:cubicBezTo>
                                    <a:cubicBezTo>
                                      <a:pt x="42" y="304"/>
                                      <a:pt x="41" y="307"/>
                                      <a:pt x="41" y="310"/>
                                    </a:cubicBezTo>
                                    <a:cubicBezTo>
                                      <a:pt x="42" y="310"/>
                                      <a:pt x="43" y="311"/>
                                      <a:pt x="44" y="312"/>
                                    </a:cubicBezTo>
                                    <a:cubicBezTo>
                                      <a:pt x="44" y="311"/>
                                      <a:pt x="45" y="310"/>
                                      <a:pt x="46" y="310"/>
                                    </a:cubicBezTo>
                                    <a:cubicBezTo>
                                      <a:pt x="47" y="307"/>
                                      <a:pt x="47" y="304"/>
                                      <a:pt x="47" y="301"/>
                                    </a:cubicBezTo>
                                    <a:cubicBezTo>
                                      <a:pt x="47" y="292"/>
                                      <a:pt x="43" y="283"/>
                                      <a:pt x="37" y="277"/>
                                    </a:cubicBezTo>
                                    <a:cubicBezTo>
                                      <a:pt x="31" y="271"/>
                                      <a:pt x="22" y="267"/>
                                      <a:pt x="13" y="267"/>
                                    </a:cubicBezTo>
                                    <a:cubicBezTo>
                                      <a:pt x="9" y="267"/>
                                      <a:pt x="4" y="268"/>
                                      <a:pt x="0" y="269"/>
                                    </a:cubicBezTo>
                                    <a:cubicBezTo>
                                      <a:pt x="0" y="268"/>
                                      <a:pt x="0" y="268"/>
                                      <a:pt x="0" y="268"/>
                                    </a:cubicBezTo>
                                    <a:cubicBezTo>
                                      <a:pt x="4" y="266"/>
                                      <a:pt x="9" y="265"/>
                                      <a:pt x="13" y="265"/>
                                    </a:cubicBezTo>
                                    <a:cubicBezTo>
                                      <a:pt x="33" y="265"/>
                                      <a:pt x="49" y="282"/>
                                      <a:pt x="49" y="301"/>
                                    </a:cubicBezTo>
                                    <a:cubicBezTo>
                                      <a:pt x="49" y="304"/>
                                      <a:pt x="48" y="306"/>
                                      <a:pt x="48" y="309"/>
                                    </a:cubicBezTo>
                                    <a:cubicBezTo>
                                      <a:pt x="50" y="307"/>
                                      <a:pt x="52" y="306"/>
                                      <a:pt x="55" y="305"/>
                                    </a:cubicBezTo>
                                    <a:cubicBezTo>
                                      <a:pt x="55" y="304"/>
                                      <a:pt x="55" y="303"/>
                                      <a:pt x="55" y="301"/>
                                    </a:cubicBezTo>
                                    <a:cubicBezTo>
                                      <a:pt x="55" y="290"/>
                                      <a:pt x="50" y="279"/>
                                      <a:pt x="43" y="272"/>
                                    </a:cubicBezTo>
                                    <a:cubicBezTo>
                                      <a:pt x="35" y="264"/>
                                      <a:pt x="25" y="259"/>
                                      <a:pt x="13" y="259"/>
                                    </a:cubicBezTo>
                                    <a:cubicBezTo>
                                      <a:pt x="9" y="259"/>
                                      <a:pt x="4" y="260"/>
                                      <a:pt x="0" y="261"/>
                                    </a:cubicBezTo>
                                    <a:cubicBezTo>
                                      <a:pt x="0" y="260"/>
                                      <a:pt x="0" y="260"/>
                                      <a:pt x="0" y="260"/>
                                    </a:cubicBezTo>
                                    <a:cubicBezTo>
                                      <a:pt x="4" y="258"/>
                                      <a:pt x="9" y="258"/>
                                      <a:pt x="13" y="258"/>
                                    </a:cubicBezTo>
                                    <a:cubicBezTo>
                                      <a:pt x="37" y="258"/>
                                      <a:pt x="56" y="277"/>
                                      <a:pt x="56" y="301"/>
                                    </a:cubicBezTo>
                                    <a:cubicBezTo>
                                      <a:pt x="56" y="302"/>
                                      <a:pt x="56" y="304"/>
                                      <a:pt x="56" y="305"/>
                                    </a:cubicBezTo>
                                    <a:cubicBezTo>
                                      <a:pt x="58" y="304"/>
                                      <a:pt x="60" y="303"/>
                                      <a:pt x="63" y="303"/>
                                    </a:cubicBezTo>
                                    <a:cubicBezTo>
                                      <a:pt x="63" y="302"/>
                                      <a:pt x="63" y="302"/>
                                      <a:pt x="63" y="301"/>
                                    </a:cubicBezTo>
                                    <a:cubicBezTo>
                                      <a:pt x="63" y="288"/>
                                      <a:pt x="57" y="275"/>
                                      <a:pt x="48" y="266"/>
                                    </a:cubicBezTo>
                                    <a:cubicBezTo>
                                      <a:pt x="39" y="257"/>
                                      <a:pt x="27" y="252"/>
                                      <a:pt x="13" y="252"/>
                                    </a:cubicBezTo>
                                    <a:cubicBezTo>
                                      <a:pt x="9" y="252"/>
                                      <a:pt x="4" y="252"/>
                                      <a:pt x="0" y="253"/>
                                    </a:cubicBezTo>
                                    <a:cubicBezTo>
                                      <a:pt x="0" y="245"/>
                                      <a:pt x="0" y="245"/>
                                      <a:pt x="0" y="245"/>
                                    </a:cubicBezTo>
                                    <a:cubicBezTo>
                                      <a:pt x="3" y="240"/>
                                      <a:pt x="7" y="236"/>
                                      <a:pt x="13" y="236"/>
                                    </a:cubicBezTo>
                                    <a:cubicBezTo>
                                      <a:pt x="20" y="236"/>
                                      <a:pt x="27" y="242"/>
                                      <a:pt x="27" y="250"/>
                                    </a:cubicBezTo>
                                    <a:cubicBezTo>
                                      <a:pt x="27" y="251"/>
                                      <a:pt x="26" y="251"/>
                                      <a:pt x="26" y="252"/>
                                    </a:cubicBezTo>
                                    <a:cubicBezTo>
                                      <a:pt x="28" y="252"/>
                                      <a:pt x="30" y="253"/>
                                      <a:pt x="32" y="254"/>
                                    </a:cubicBezTo>
                                    <a:cubicBezTo>
                                      <a:pt x="32" y="253"/>
                                      <a:pt x="32" y="251"/>
                                      <a:pt x="32" y="250"/>
                                    </a:cubicBezTo>
                                    <a:cubicBezTo>
                                      <a:pt x="32" y="245"/>
                                      <a:pt x="30" y="240"/>
                                      <a:pt x="27" y="236"/>
                                    </a:cubicBezTo>
                                    <a:cubicBezTo>
                                      <a:pt x="23" y="233"/>
                                      <a:pt x="18" y="230"/>
                                      <a:pt x="13" y="230"/>
                                    </a:cubicBezTo>
                                    <a:cubicBezTo>
                                      <a:pt x="8" y="230"/>
                                      <a:pt x="4" y="232"/>
                                      <a:pt x="0" y="235"/>
                                    </a:cubicBezTo>
                                    <a:cubicBezTo>
                                      <a:pt x="0" y="233"/>
                                      <a:pt x="0" y="233"/>
                                      <a:pt x="0" y="233"/>
                                    </a:cubicBezTo>
                                    <a:cubicBezTo>
                                      <a:pt x="4" y="230"/>
                                      <a:pt x="8" y="229"/>
                                      <a:pt x="13" y="229"/>
                                    </a:cubicBezTo>
                                    <a:cubicBezTo>
                                      <a:pt x="25" y="229"/>
                                      <a:pt x="34" y="238"/>
                                      <a:pt x="34" y="250"/>
                                    </a:cubicBezTo>
                                    <a:cubicBezTo>
                                      <a:pt x="34" y="251"/>
                                      <a:pt x="34" y="253"/>
                                      <a:pt x="34" y="254"/>
                                    </a:cubicBezTo>
                                    <a:cubicBezTo>
                                      <a:pt x="35" y="255"/>
                                      <a:pt x="37" y="256"/>
                                      <a:pt x="39" y="257"/>
                                    </a:cubicBezTo>
                                    <a:cubicBezTo>
                                      <a:pt x="40" y="255"/>
                                      <a:pt x="40" y="252"/>
                                      <a:pt x="40" y="250"/>
                                    </a:cubicBezTo>
                                    <a:cubicBezTo>
                                      <a:pt x="40" y="242"/>
                                      <a:pt x="37" y="236"/>
                                      <a:pt x="32" y="231"/>
                                    </a:cubicBezTo>
                                    <a:cubicBezTo>
                                      <a:pt x="27" y="226"/>
                                      <a:pt x="20" y="223"/>
                                      <a:pt x="13" y="223"/>
                                    </a:cubicBezTo>
                                    <a:cubicBezTo>
                                      <a:pt x="8" y="223"/>
                                      <a:pt x="4" y="224"/>
                                      <a:pt x="0" y="226"/>
                                    </a:cubicBezTo>
                                    <a:cubicBezTo>
                                      <a:pt x="0" y="224"/>
                                      <a:pt x="0" y="224"/>
                                      <a:pt x="0" y="224"/>
                                    </a:cubicBezTo>
                                    <a:cubicBezTo>
                                      <a:pt x="4" y="222"/>
                                      <a:pt x="8" y="221"/>
                                      <a:pt x="13" y="221"/>
                                    </a:cubicBezTo>
                                    <a:cubicBezTo>
                                      <a:pt x="29" y="221"/>
                                      <a:pt x="42" y="234"/>
                                      <a:pt x="42" y="250"/>
                                    </a:cubicBezTo>
                                    <a:cubicBezTo>
                                      <a:pt x="42" y="253"/>
                                      <a:pt x="41" y="256"/>
                                      <a:pt x="41" y="258"/>
                                    </a:cubicBezTo>
                                    <a:cubicBezTo>
                                      <a:pt x="42" y="259"/>
                                      <a:pt x="43" y="259"/>
                                      <a:pt x="44" y="260"/>
                                    </a:cubicBezTo>
                                    <a:cubicBezTo>
                                      <a:pt x="44" y="260"/>
                                      <a:pt x="45" y="259"/>
                                      <a:pt x="46" y="258"/>
                                    </a:cubicBezTo>
                                    <a:cubicBezTo>
                                      <a:pt x="47" y="256"/>
                                      <a:pt x="47" y="253"/>
                                      <a:pt x="47" y="250"/>
                                    </a:cubicBezTo>
                                    <a:cubicBezTo>
                                      <a:pt x="47" y="240"/>
                                      <a:pt x="43" y="232"/>
                                      <a:pt x="37" y="226"/>
                                    </a:cubicBezTo>
                                    <a:cubicBezTo>
                                      <a:pt x="31" y="220"/>
                                      <a:pt x="22" y="216"/>
                                      <a:pt x="13" y="216"/>
                                    </a:cubicBezTo>
                                    <a:cubicBezTo>
                                      <a:pt x="9" y="216"/>
                                      <a:pt x="4" y="217"/>
                                      <a:pt x="0" y="218"/>
                                    </a:cubicBezTo>
                                    <a:cubicBezTo>
                                      <a:pt x="0" y="216"/>
                                      <a:pt x="0" y="216"/>
                                      <a:pt x="0" y="216"/>
                                    </a:cubicBezTo>
                                    <a:cubicBezTo>
                                      <a:pt x="4" y="215"/>
                                      <a:pt x="9" y="214"/>
                                      <a:pt x="13" y="214"/>
                                    </a:cubicBezTo>
                                    <a:cubicBezTo>
                                      <a:pt x="33" y="214"/>
                                      <a:pt x="49" y="230"/>
                                      <a:pt x="49" y="250"/>
                                    </a:cubicBezTo>
                                    <a:cubicBezTo>
                                      <a:pt x="49" y="252"/>
                                      <a:pt x="48" y="255"/>
                                      <a:pt x="48" y="257"/>
                                    </a:cubicBezTo>
                                    <a:cubicBezTo>
                                      <a:pt x="50" y="256"/>
                                      <a:pt x="52" y="255"/>
                                      <a:pt x="55" y="254"/>
                                    </a:cubicBezTo>
                                    <a:cubicBezTo>
                                      <a:pt x="55" y="253"/>
                                      <a:pt x="55" y="251"/>
                                      <a:pt x="55" y="250"/>
                                    </a:cubicBezTo>
                                    <a:cubicBezTo>
                                      <a:pt x="55" y="238"/>
                                      <a:pt x="50" y="228"/>
                                      <a:pt x="43" y="220"/>
                                    </a:cubicBezTo>
                                    <a:cubicBezTo>
                                      <a:pt x="35" y="213"/>
                                      <a:pt x="25" y="208"/>
                                      <a:pt x="13" y="208"/>
                                    </a:cubicBezTo>
                                    <a:cubicBezTo>
                                      <a:pt x="9" y="208"/>
                                      <a:pt x="4" y="209"/>
                                      <a:pt x="0" y="210"/>
                                    </a:cubicBezTo>
                                    <a:cubicBezTo>
                                      <a:pt x="0" y="208"/>
                                      <a:pt x="0" y="208"/>
                                      <a:pt x="0" y="208"/>
                                    </a:cubicBezTo>
                                    <a:cubicBezTo>
                                      <a:pt x="4" y="207"/>
                                      <a:pt x="9" y="206"/>
                                      <a:pt x="13" y="206"/>
                                    </a:cubicBezTo>
                                    <a:cubicBezTo>
                                      <a:pt x="37" y="206"/>
                                      <a:pt x="56" y="226"/>
                                      <a:pt x="56" y="250"/>
                                    </a:cubicBezTo>
                                    <a:cubicBezTo>
                                      <a:pt x="56" y="251"/>
                                      <a:pt x="56" y="252"/>
                                      <a:pt x="56" y="253"/>
                                    </a:cubicBezTo>
                                    <a:cubicBezTo>
                                      <a:pt x="58" y="253"/>
                                      <a:pt x="60" y="252"/>
                                      <a:pt x="63" y="251"/>
                                    </a:cubicBezTo>
                                    <a:cubicBezTo>
                                      <a:pt x="63" y="251"/>
                                      <a:pt x="63" y="250"/>
                                      <a:pt x="63" y="250"/>
                                    </a:cubicBezTo>
                                    <a:cubicBezTo>
                                      <a:pt x="63" y="236"/>
                                      <a:pt x="57" y="224"/>
                                      <a:pt x="48" y="215"/>
                                    </a:cubicBezTo>
                                    <a:cubicBezTo>
                                      <a:pt x="39" y="206"/>
                                      <a:pt x="27" y="200"/>
                                      <a:pt x="13" y="200"/>
                                    </a:cubicBezTo>
                                    <a:cubicBezTo>
                                      <a:pt x="9" y="200"/>
                                      <a:pt x="4" y="201"/>
                                      <a:pt x="0" y="202"/>
                                    </a:cubicBezTo>
                                    <a:cubicBezTo>
                                      <a:pt x="0" y="193"/>
                                      <a:pt x="0" y="193"/>
                                      <a:pt x="0" y="193"/>
                                    </a:cubicBezTo>
                                    <a:cubicBezTo>
                                      <a:pt x="3" y="188"/>
                                      <a:pt x="7" y="185"/>
                                      <a:pt x="13" y="185"/>
                                    </a:cubicBezTo>
                                    <a:cubicBezTo>
                                      <a:pt x="20" y="185"/>
                                      <a:pt x="27" y="191"/>
                                      <a:pt x="27" y="199"/>
                                    </a:cubicBezTo>
                                    <a:cubicBezTo>
                                      <a:pt x="27" y="199"/>
                                      <a:pt x="26" y="200"/>
                                      <a:pt x="26" y="200"/>
                                    </a:cubicBezTo>
                                    <a:cubicBezTo>
                                      <a:pt x="28" y="201"/>
                                      <a:pt x="30" y="202"/>
                                      <a:pt x="32" y="202"/>
                                    </a:cubicBezTo>
                                    <a:cubicBezTo>
                                      <a:pt x="32" y="201"/>
                                      <a:pt x="32" y="200"/>
                                      <a:pt x="32" y="199"/>
                                    </a:cubicBezTo>
                                    <a:cubicBezTo>
                                      <a:pt x="32" y="193"/>
                                      <a:pt x="30" y="188"/>
                                      <a:pt x="27" y="185"/>
                                    </a:cubicBezTo>
                                    <a:cubicBezTo>
                                      <a:pt x="23" y="181"/>
                                      <a:pt x="18" y="179"/>
                                      <a:pt x="13" y="179"/>
                                    </a:cubicBezTo>
                                    <a:cubicBezTo>
                                      <a:pt x="8" y="179"/>
                                      <a:pt x="4" y="181"/>
                                      <a:pt x="0" y="184"/>
                                    </a:cubicBezTo>
                                    <a:cubicBezTo>
                                      <a:pt x="0" y="182"/>
                                      <a:pt x="0" y="182"/>
                                      <a:pt x="0" y="182"/>
                                    </a:cubicBezTo>
                                    <a:cubicBezTo>
                                      <a:pt x="4" y="179"/>
                                      <a:pt x="8" y="177"/>
                                      <a:pt x="13" y="177"/>
                                    </a:cubicBezTo>
                                    <a:cubicBezTo>
                                      <a:pt x="25" y="177"/>
                                      <a:pt x="34" y="187"/>
                                      <a:pt x="34" y="199"/>
                                    </a:cubicBezTo>
                                    <a:cubicBezTo>
                                      <a:pt x="34" y="200"/>
                                      <a:pt x="34" y="202"/>
                                      <a:pt x="34" y="203"/>
                                    </a:cubicBezTo>
                                    <a:cubicBezTo>
                                      <a:pt x="35" y="204"/>
                                      <a:pt x="37" y="205"/>
                                      <a:pt x="39" y="206"/>
                                    </a:cubicBezTo>
                                    <a:cubicBezTo>
                                      <a:pt x="40" y="204"/>
                                      <a:pt x="40" y="201"/>
                                      <a:pt x="40" y="199"/>
                                    </a:cubicBezTo>
                                    <a:cubicBezTo>
                                      <a:pt x="40" y="191"/>
                                      <a:pt x="37" y="184"/>
                                      <a:pt x="32" y="179"/>
                                    </a:cubicBezTo>
                                    <a:cubicBezTo>
                                      <a:pt x="27" y="174"/>
                                      <a:pt x="20" y="171"/>
                                      <a:pt x="13" y="171"/>
                                    </a:cubicBezTo>
                                    <a:cubicBezTo>
                                      <a:pt x="8" y="171"/>
                                      <a:pt x="4" y="172"/>
                                      <a:pt x="0" y="174"/>
                                    </a:cubicBezTo>
                                    <a:cubicBezTo>
                                      <a:pt x="0" y="173"/>
                                      <a:pt x="0" y="173"/>
                                      <a:pt x="0" y="173"/>
                                    </a:cubicBezTo>
                                    <a:cubicBezTo>
                                      <a:pt x="4" y="171"/>
                                      <a:pt x="8" y="170"/>
                                      <a:pt x="13" y="170"/>
                                    </a:cubicBezTo>
                                    <a:cubicBezTo>
                                      <a:pt x="29" y="170"/>
                                      <a:pt x="42" y="183"/>
                                      <a:pt x="42" y="199"/>
                                    </a:cubicBezTo>
                                    <a:cubicBezTo>
                                      <a:pt x="42" y="201"/>
                                      <a:pt x="41" y="204"/>
                                      <a:pt x="41" y="207"/>
                                    </a:cubicBezTo>
                                    <a:cubicBezTo>
                                      <a:pt x="42" y="207"/>
                                      <a:pt x="43" y="208"/>
                                      <a:pt x="44" y="209"/>
                                    </a:cubicBezTo>
                                    <a:cubicBezTo>
                                      <a:pt x="44" y="208"/>
                                      <a:pt x="45" y="208"/>
                                      <a:pt x="46" y="207"/>
                                    </a:cubicBezTo>
                                    <a:cubicBezTo>
                                      <a:pt x="47" y="204"/>
                                      <a:pt x="47" y="201"/>
                                      <a:pt x="47" y="199"/>
                                    </a:cubicBezTo>
                                    <a:cubicBezTo>
                                      <a:pt x="47" y="189"/>
                                      <a:pt x="43" y="181"/>
                                      <a:pt x="37" y="174"/>
                                    </a:cubicBezTo>
                                    <a:cubicBezTo>
                                      <a:pt x="31" y="168"/>
                                      <a:pt x="22" y="164"/>
                                      <a:pt x="13" y="164"/>
                                    </a:cubicBezTo>
                                    <a:cubicBezTo>
                                      <a:pt x="9" y="164"/>
                                      <a:pt x="4" y="165"/>
                                      <a:pt x="0" y="167"/>
                                    </a:cubicBezTo>
                                    <a:cubicBezTo>
                                      <a:pt x="0" y="165"/>
                                      <a:pt x="0" y="165"/>
                                      <a:pt x="0" y="165"/>
                                    </a:cubicBezTo>
                                    <a:cubicBezTo>
                                      <a:pt x="4" y="164"/>
                                      <a:pt x="9" y="163"/>
                                      <a:pt x="13" y="163"/>
                                    </a:cubicBezTo>
                                    <a:cubicBezTo>
                                      <a:pt x="33" y="163"/>
                                      <a:pt x="49" y="179"/>
                                      <a:pt x="49" y="199"/>
                                    </a:cubicBezTo>
                                    <a:cubicBezTo>
                                      <a:pt x="49" y="201"/>
                                      <a:pt x="48" y="204"/>
                                      <a:pt x="48" y="206"/>
                                    </a:cubicBezTo>
                                    <a:cubicBezTo>
                                      <a:pt x="50" y="205"/>
                                      <a:pt x="52" y="204"/>
                                      <a:pt x="55" y="203"/>
                                    </a:cubicBezTo>
                                    <a:cubicBezTo>
                                      <a:pt x="55" y="201"/>
                                      <a:pt x="55" y="200"/>
                                      <a:pt x="55" y="199"/>
                                    </a:cubicBezTo>
                                    <a:cubicBezTo>
                                      <a:pt x="55" y="187"/>
                                      <a:pt x="50" y="176"/>
                                      <a:pt x="43" y="169"/>
                                    </a:cubicBezTo>
                                    <a:cubicBezTo>
                                      <a:pt x="35" y="161"/>
                                      <a:pt x="25" y="157"/>
                                      <a:pt x="13" y="157"/>
                                    </a:cubicBezTo>
                                    <a:cubicBezTo>
                                      <a:pt x="9" y="157"/>
                                      <a:pt x="4" y="157"/>
                                      <a:pt x="0" y="158"/>
                                    </a:cubicBezTo>
                                    <a:cubicBezTo>
                                      <a:pt x="0" y="157"/>
                                      <a:pt x="0" y="157"/>
                                      <a:pt x="0" y="157"/>
                                    </a:cubicBezTo>
                                    <a:cubicBezTo>
                                      <a:pt x="4" y="156"/>
                                      <a:pt x="9" y="155"/>
                                      <a:pt x="13" y="155"/>
                                    </a:cubicBezTo>
                                    <a:cubicBezTo>
                                      <a:pt x="37" y="155"/>
                                      <a:pt x="56" y="175"/>
                                      <a:pt x="56" y="199"/>
                                    </a:cubicBezTo>
                                    <a:cubicBezTo>
                                      <a:pt x="56" y="200"/>
                                      <a:pt x="56" y="201"/>
                                      <a:pt x="56" y="202"/>
                                    </a:cubicBezTo>
                                    <a:cubicBezTo>
                                      <a:pt x="58" y="201"/>
                                      <a:pt x="60" y="201"/>
                                      <a:pt x="63" y="200"/>
                                    </a:cubicBezTo>
                                    <a:cubicBezTo>
                                      <a:pt x="63" y="200"/>
                                      <a:pt x="63" y="199"/>
                                      <a:pt x="63" y="199"/>
                                    </a:cubicBezTo>
                                    <a:cubicBezTo>
                                      <a:pt x="63" y="185"/>
                                      <a:pt x="57" y="172"/>
                                      <a:pt x="48" y="163"/>
                                    </a:cubicBezTo>
                                    <a:cubicBezTo>
                                      <a:pt x="39" y="154"/>
                                      <a:pt x="27" y="149"/>
                                      <a:pt x="13" y="149"/>
                                    </a:cubicBezTo>
                                    <a:cubicBezTo>
                                      <a:pt x="9" y="149"/>
                                      <a:pt x="4" y="149"/>
                                      <a:pt x="0" y="151"/>
                                    </a:cubicBezTo>
                                    <a:cubicBezTo>
                                      <a:pt x="0" y="142"/>
                                      <a:pt x="0" y="142"/>
                                      <a:pt x="0" y="142"/>
                                    </a:cubicBezTo>
                                    <a:cubicBezTo>
                                      <a:pt x="3" y="137"/>
                                      <a:pt x="7" y="134"/>
                                      <a:pt x="13" y="134"/>
                                    </a:cubicBezTo>
                                    <a:cubicBezTo>
                                      <a:pt x="20" y="134"/>
                                      <a:pt x="27" y="140"/>
                                      <a:pt x="27" y="147"/>
                                    </a:cubicBezTo>
                                    <a:cubicBezTo>
                                      <a:pt x="27" y="148"/>
                                      <a:pt x="26" y="148"/>
                                      <a:pt x="26" y="149"/>
                                    </a:cubicBezTo>
                                    <a:cubicBezTo>
                                      <a:pt x="28" y="150"/>
                                      <a:pt x="30" y="150"/>
                                      <a:pt x="32" y="151"/>
                                    </a:cubicBezTo>
                                    <a:cubicBezTo>
                                      <a:pt x="32" y="150"/>
                                      <a:pt x="32" y="148"/>
                                      <a:pt x="32" y="147"/>
                                    </a:cubicBezTo>
                                    <a:cubicBezTo>
                                      <a:pt x="32" y="142"/>
                                      <a:pt x="30" y="137"/>
                                      <a:pt x="27" y="133"/>
                                    </a:cubicBezTo>
                                    <a:cubicBezTo>
                                      <a:pt x="23" y="130"/>
                                      <a:pt x="18" y="128"/>
                                      <a:pt x="13" y="128"/>
                                    </a:cubicBezTo>
                                    <a:cubicBezTo>
                                      <a:pt x="8" y="128"/>
                                      <a:pt x="4" y="129"/>
                                      <a:pt x="0" y="132"/>
                                    </a:cubicBezTo>
                                    <a:cubicBezTo>
                                      <a:pt x="0" y="130"/>
                                      <a:pt x="0" y="130"/>
                                      <a:pt x="0" y="130"/>
                                    </a:cubicBezTo>
                                    <a:cubicBezTo>
                                      <a:pt x="4" y="128"/>
                                      <a:pt x="8" y="126"/>
                                      <a:pt x="13" y="126"/>
                                    </a:cubicBezTo>
                                    <a:cubicBezTo>
                                      <a:pt x="25" y="126"/>
                                      <a:pt x="34" y="135"/>
                                      <a:pt x="34" y="147"/>
                                    </a:cubicBezTo>
                                    <a:cubicBezTo>
                                      <a:pt x="34" y="149"/>
                                      <a:pt x="34" y="150"/>
                                      <a:pt x="34" y="152"/>
                                    </a:cubicBezTo>
                                    <a:cubicBezTo>
                                      <a:pt x="35" y="152"/>
                                      <a:pt x="37" y="153"/>
                                      <a:pt x="39" y="155"/>
                                    </a:cubicBezTo>
                                    <a:cubicBezTo>
                                      <a:pt x="40" y="152"/>
                                      <a:pt x="40" y="150"/>
                                      <a:pt x="40" y="147"/>
                                    </a:cubicBezTo>
                                    <a:cubicBezTo>
                                      <a:pt x="40" y="140"/>
                                      <a:pt x="37" y="133"/>
                                      <a:pt x="32" y="128"/>
                                    </a:cubicBezTo>
                                    <a:cubicBezTo>
                                      <a:pt x="27" y="123"/>
                                      <a:pt x="20" y="120"/>
                                      <a:pt x="13" y="120"/>
                                    </a:cubicBezTo>
                                    <a:cubicBezTo>
                                      <a:pt x="8" y="120"/>
                                      <a:pt x="4" y="121"/>
                                      <a:pt x="0" y="123"/>
                                    </a:cubicBezTo>
                                    <a:cubicBezTo>
                                      <a:pt x="0" y="121"/>
                                      <a:pt x="0" y="121"/>
                                      <a:pt x="0" y="121"/>
                                    </a:cubicBezTo>
                                    <a:cubicBezTo>
                                      <a:pt x="4" y="119"/>
                                      <a:pt x="8" y="118"/>
                                      <a:pt x="13" y="118"/>
                                    </a:cubicBezTo>
                                    <a:cubicBezTo>
                                      <a:pt x="29" y="118"/>
                                      <a:pt x="42" y="131"/>
                                      <a:pt x="42" y="147"/>
                                    </a:cubicBezTo>
                                    <a:cubicBezTo>
                                      <a:pt x="42" y="150"/>
                                      <a:pt x="41" y="153"/>
                                      <a:pt x="41" y="155"/>
                                    </a:cubicBezTo>
                                    <a:cubicBezTo>
                                      <a:pt x="42" y="156"/>
                                      <a:pt x="43" y="157"/>
                                      <a:pt x="44" y="157"/>
                                    </a:cubicBezTo>
                                    <a:cubicBezTo>
                                      <a:pt x="44" y="157"/>
                                      <a:pt x="45" y="156"/>
                                      <a:pt x="46" y="156"/>
                                    </a:cubicBezTo>
                                    <a:cubicBezTo>
                                      <a:pt x="47" y="153"/>
                                      <a:pt x="47" y="150"/>
                                      <a:pt x="47" y="147"/>
                                    </a:cubicBezTo>
                                    <a:cubicBezTo>
                                      <a:pt x="47" y="138"/>
                                      <a:pt x="43" y="129"/>
                                      <a:pt x="37" y="123"/>
                                    </a:cubicBezTo>
                                    <a:cubicBezTo>
                                      <a:pt x="31" y="117"/>
                                      <a:pt x="22" y="113"/>
                                      <a:pt x="13" y="113"/>
                                    </a:cubicBezTo>
                                    <a:cubicBezTo>
                                      <a:pt x="9" y="113"/>
                                      <a:pt x="4" y="114"/>
                                      <a:pt x="0" y="115"/>
                                    </a:cubicBezTo>
                                    <a:cubicBezTo>
                                      <a:pt x="0" y="114"/>
                                      <a:pt x="0" y="114"/>
                                      <a:pt x="0" y="114"/>
                                    </a:cubicBezTo>
                                    <a:cubicBezTo>
                                      <a:pt x="4" y="112"/>
                                      <a:pt x="9" y="111"/>
                                      <a:pt x="13" y="111"/>
                                    </a:cubicBezTo>
                                    <a:cubicBezTo>
                                      <a:pt x="33" y="111"/>
                                      <a:pt x="49" y="127"/>
                                      <a:pt x="49" y="147"/>
                                    </a:cubicBezTo>
                                    <a:cubicBezTo>
                                      <a:pt x="49" y="150"/>
                                      <a:pt x="48" y="152"/>
                                      <a:pt x="48" y="155"/>
                                    </a:cubicBezTo>
                                    <a:cubicBezTo>
                                      <a:pt x="50" y="153"/>
                                      <a:pt x="52" y="152"/>
                                      <a:pt x="55" y="151"/>
                                    </a:cubicBezTo>
                                    <a:cubicBezTo>
                                      <a:pt x="55" y="150"/>
                                      <a:pt x="55" y="149"/>
                                      <a:pt x="55" y="147"/>
                                    </a:cubicBezTo>
                                    <a:cubicBezTo>
                                      <a:pt x="55" y="136"/>
                                      <a:pt x="50" y="125"/>
                                      <a:pt x="43" y="117"/>
                                    </a:cubicBezTo>
                                    <a:cubicBezTo>
                                      <a:pt x="35" y="110"/>
                                      <a:pt x="25" y="105"/>
                                      <a:pt x="13" y="105"/>
                                    </a:cubicBezTo>
                                    <a:cubicBezTo>
                                      <a:pt x="9" y="105"/>
                                      <a:pt x="4" y="106"/>
                                      <a:pt x="0" y="107"/>
                                    </a:cubicBezTo>
                                    <a:cubicBezTo>
                                      <a:pt x="0" y="105"/>
                                      <a:pt x="0" y="105"/>
                                      <a:pt x="0" y="105"/>
                                    </a:cubicBezTo>
                                    <a:cubicBezTo>
                                      <a:pt x="4" y="104"/>
                                      <a:pt x="9" y="104"/>
                                      <a:pt x="13" y="104"/>
                                    </a:cubicBezTo>
                                    <a:cubicBezTo>
                                      <a:pt x="37" y="104"/>
                                      <a:pt x="56" y="123"/>
                                      <a:pt x="56" y="147"/>
                                    </a:cubicBezTo>
                                    <a:cubicBezTo>
                                      <a:pt x="56" y="148"/>
                                      <a:pt x="56" y="149"/>
                                      <a:pt x="56" y="151"/>
                                    </a:cubicBezTo>
                                    <a:cubicBezTo>
                                      <a:pt x="58" y="150"/>
                                      <a:pt x="60" y="149"/>
                                      <a:pt x="63" y="149"/>
                                    </a:cubicBezTo>
                                    <a:cubicBezTo>
                                      <a:pt x="63" y="148"/>
                                      <a:pt x="63" y="148"/>
                                      <a:pt x="63" y="147"/>
                                    </a:cubicBezTo>
                                    <a:cubicBezTo>
                                      <a:pt x="63" y="133"/>
                                      <a:pt x="57" y="121"/>
                                      <a:pt x="48" y="112"/>
                                    </a:cubicBezTo>
                                    <a:cubicBezTo>
                                      <a:pt x="39" y="103"/>
                                      <a:pt x="27" y="98"/>
                                      <a:pt x="13" y="98"/>
                                    </a:cubicBezTo>
                                    <a:cubicBezTo>
                                      <a:pt x="9" y="98"/>
                                      <a:pt x="4" y="98"/>
                                      <a:pt x="0" y="99"/>
                                    </a:cubicBezTo>
                                    <a:cubicBezTo>
                                      <a:pt x="0" y="90"/>
                                      <a:pt x="0" y="90"/>
                                      <a:pt x="0" y="90"/>
                                    </a:cubicBezTo>
                                    <a:cubicBezTo>
                                      <a:pt x="3" y="86"/>
                                      <a:pt x="7" y="82"/>
                                      <a:pt x="13" y="82"/>
                                    </a:cubicBezTo>
                                    <a:cubicBezTo>
                                      <a:pt x="20" y="82"/>
                                      <a:pt x="27" y="88"/>
                                      <a:pt x="27" y="96"/>
                                    </a:cubicBezTo>
                                    <a:cubicBezTo>
                                      <a:pt x="27" y="96"/>
                                      <a:pt x="26" y="97"/>
                                      <a:pt x="26" y="98"/>
                                    </a:cubicBezTo>
                                    <a:cubicBezTo>
                                      <a:pt x="28" y="98"/>
                                      <a:pt x="30" y="99"/>
                                      <a:pt x="32" y="100"/>
                                    </a:cubicBezTo>
                                    <a:cubicBezTo>
                                      <a:pt x="32" y="98"/>
                                      <a:pt x="32" y="97"/>
                                      <a:pt x="32" y="96"/>
                                    </a:cubicBezTo>
                                    <a:cubicBezTo>
                                      <a:pt x="32" y="90"/>
                                      <a:pt x="30" y="86"/>
                                      <a:pt x="27" y="82"/>
                                    </a:cubicBezTo>
                                    <a:cubicBezTo>
                                      <a:pt x="23" y="78"/>
                                      <a:pt x="18" y="76"/>
                                      <a:pt x="13" y="76"/>
                                    </a:cubicBezTo>
                                    <a:cubicBezTo>
                                      <a:pt x="8" y="76"/>
                                      <a:pt x="4" y="78"/>
                                      <a:pt x="0" y="81"/>
                                    </a:cubicBezTo>
                                    <a:cubicBezTo>
                                      <a:pt x="0" y="79"/>
                                      <a:pt x="0" y="79"/>
                                      <a:pt x="0" y="79"/>
                                    </a:cubicBezTo>
                                    <a:cubicBezTo>
                                      <a:pt x="4" y="76"/>
                                      <a:pt x="8" y="75"/>
                                      <a:pt x="13" y="75"/>
                                    </a:cubicBezTo>
                                    <a:cubicBezTo>
                                      <a:pt x="25" y="75"/>
                                      <a:pt x="34" y="84"/>
                                      <a:pt x="34" y="96"/>
                                    </a:cubicBezTo>
                                    <a:cubicBezTo>
                                      <a:pt x="34" y="97"/>
                                      <a:pt x="34" y="99"/>
                                      <a:pt x="34" y="100"/>
                                    </a:cubicBezTo>
                                    <a:cubicBezTo>
                                      <a:pt x="35" y="101"/>
                                      <a:pt x="37" y="102"/>
                                      <a:pt x="39" y="103"/>
                                    </a:cubicBezTo>
                                    <a:cubicBezTo>
                                      <a:pt x="40" y="101"/>
                                      <a:pt x="40" y="98"/>
                                      <a:pt x="40" y="96"/>
                                    </a:cubicBezTo>
                                    <a:cubicBezTo>
                                      <a:pt x="40" y="88"/>
                                      <a:pt x="37" y="81"/>
                                      <a:pt x="32" y="77"/>
                                    </a:cubicBezTo>
                                    <a:cubicBezTo>
                                      <a:pt x="27" y="72"/>
                                      <a:pt x="20" y="69"/>
                                      <a:pt x="13" y="69"/>
                                    </a:cubicBezTo>
                                    <a:cubicBezTo>
                                      <a:pt x="8" y="69"/>
                                      <a:pt x="4" y="70"/>
                                      <a:pt x="0" y="72"/>
                                    </a:cubicBezTo>
                                    <a:cubicBezTo>
                                      <a:pt x="0" y="70"/>
                                      <a:pt x="0" y="70"/>
                                      <a:pt x="0" y="70"/>
                                    </a:cubicBezTo>
                                    <a:cubicBezTo>
                                      <a:pt x="4" y="68"/>
                                      <a:pt x="8" y="67"/>
                                      <a:pt x="13" y="67"/>
                                    </a:cubicBezTo>
                                    <a:cubicBezTo>
                                      <a:pt x="29" y="67"/>
                                      <a:pt x="42" y="80"/>
                                      <a:pt x="42" y="96"/>
                                    </a:cubicBezTo>
                                    <a:cubicBezTo>
                                      <a:pt x="42" y="99"/>
                                      <a:pt x="41" y="101"/>
                                      <a:pt x="41" y="104"/>
                                    </a:cubicBezTo>
                                    <a:cubicBezTo>
                                      <a:pt x="42" y="105"/>
                                      <a:pt x="43" y="105"/>
                                      <a:pt x="44" y="106"/>
                                    </a:cubicBezTo>
                                    <a:cubicBezTo>
                                      <a:pt x="44" y="105"/>
                                      <a:pt x="45" y="105"/>
                                      <a:pt x="46" y="104"/>
                                    </a:cubicBezTo>
                                    <a:cubicBezTo>
                                      <a:pt x="47" y="102"/>
                                      <a:pt x="47" y="99"/>
                                      <a:pt x="47" y="96"/>
                                    </a:cubicBezTo>
                                    <a:cubicBezTo>
                                      <a:pt x="47" y="86"/>
                                      <a:pt x="43" y="78"/>
                                      <a:pt x="37" y="72"/>
                                    </a:cubicBezTo>
                                    <a:cubicBezTo>
                                      <a:pt x="31" y="65"/>
                                      <a:pt x="22" y="62"/>
                                      <a:pt x="13" y="62"/>
                                    </a:cubicBezTo>
                                    <a:cubicBezTo>
                                      <a:pt x="9" y="62"/>
                                      <a:pt x="4" y="62"/>
                                      <a:pt x="0" y="64"/>
                                    </a:cubicBezTo>
                                    <a:cubicBezTo>
                                      <a:pt x="0" y="62"/>
                                      <a:pt x="0" y="62"/>
                                      <a:pt x="0" y="62"/>
                                    </a:cubicBezTo>
                                    <a:cubicBezTo>
                                      <a:pt x="4" y="61"/>
                                      <a:pt x="9" y="60"/>
                                      <a:pt x="13" y="60"/>
                                    </a:cubicBezTo>
                                    <a:cubicBezTo>
                                      <a:pt x="33" y="60"/>
                                      <a:pt x="49" y="76"/>
                                      <a:pt x="49" y="96"/>
                                    </a:cubicBezTo>
                                    <a:cubicBezTo>
                                      <a:pt x="49" y="98"/>
                                      <a:pt x="48" y="101"/>
                                      <a:pt x="48" y="103"/>
                                    </a:cubicBezTo>
                                    <a:cubicBezTo>
                                      <a:pt x="50" y="102"/>
                                      <a:pt x="52" y="101"/>
                                      <a:pt x="55" y="100"/>
                                    </a:cubicBezTo>
                                    <a:cubicBezTo>
                                      <a:pt x="55" y="98"/>
                                      <a:pt x="55" y="97"/>
                                      <a:pt x="55" y="96"/>
                                    </a:cubicBezTo>
                                    <a:cubicBezTo>
                                      <a:pt x="55" y="84"/>
                                      <a:pt x="50" y="74"/>
                                      <a:pt x="43" y="66"/>
                                    </a:cubicBezTo>
                                    <a:cubicBezTo>
                                      <a:pt x="35" y="59"/>
                                      <a:pt x="25" y="54"/>
                                      <a:pt x="13" y="54"/>
                                    </a:cubicBezTo>
                                    <a:cubicBezTo>
                                      <a:pt x="9" y="54"/>
                                      <a:pt x="4" y="54"/>
                                      <a:pt x="0" y="56"/>
                                    </a:cubicBezTo>
                                    <a:cubicBezTo>
                                      <a:pt x="0" y="54"/>
                                      <a:pt x="0" y="54"/>
                                      <a:pt x="0" y="54"/>
                                    </a:cubicBezTo>
                                    <a:cubicBezTo>
                                      <a:pt x="4" y="53"/>
                                      <a:pt x="9" y="52"/>
                                      <a:pt x="13" y="52"/>
                                    </a:cubicBezTo>
                                    <a:cubicBezTo>
                                      <a:pt x="37" y="52"/>
                                      <a:pt x="56" y="72"/>
                                      <a:pt x="56" y="96"/>
                                    </a:cubicBezTo>
                                    <a:cubicBezTo>
                                      <a:pt x="56" y="97"/>
                                      <a:pt x="56" y="98"/>
                                      <a:pt x="56" y="99"/>
                                    </a:cubicBezTo>
                                    <a:cubicBezTo>
                                      <a:pt x="58" y="98"/>
                                      <a:pt x="60" y="98"/>
                                      <a:pt x="63" y="97"/>
                                    </a:cubicBezTo>
                                    <a:cubicBezTo>
                                      <a:pt x="63" y="97"/>
                                      <a:pt x="63" y="96"/>
                                      <a:pt x="63" y="96"/>
                                    </a:cubicBezTo>
                                    <a:cubicBezTo>
                                      <a:pt x="63" y="82"/>
                                      <a:pt x="57" y="70"/>
                                      <a:pt x="48" y="61"/>
                                    </a:cubicBezTo>
                                    <a:cubicBezTo>
                                      <a:pt x="39" y="52"/>
                                      <a:pt x="27" y="46"/>
                                      <a:pt x="13" y="46"/>
                                    </a:cubicBezTo>
                                    <a:cubicBezTo>
                                      <a:pt x="9" y="46"/>
                                      <a:pt x="4" y="47"/>
                                      <a:pt x="0" y="48"/>
                                    </a:cubicBezTo>
                                    <a:cubicBezTo>
                                      <a:pt x="0" y="39"/>
                                      <a:pt x="0" y="39"/>
                                      <a:pt x="0" y="39"/>
                                    </a:cubicBezTo>
                                    <a:cubicBezTo>
                                      <a:pt x="3" y="34"/>
                                      <a:pt x="7" y="31"/>
                                      <a:pt x="13" y="31"/>
                                    </a:cubicBezTo>
                                    <a:cubicBezTo>
                                      <a:pt x="20" y="31"/>
                                      <a:pt x="27" y="37"/>
                                      <a:pt x="27" y="44"/>
                                    </a:cubicBezTo>
                                    <a:cubicBezTo>
                                      <a:pt x="27" y="45"/>
                                      <a:pt x="26" y="46"/>
                                      <a:pt x="26" y="46"/>
                                    </a:cubicBezTo>
                                    <a:cubicBezTo>
                                      <a:pt x="28" y="47"/>
                                      <a:pt x="30" y="48"/>
                                      <a:pt x="32" y="48"/>
                                    </a:cubicBezTo>
                                    <a:cubicBezTo>
                                      <a:pt x="32" y="47"/>
                                      <a:pt x="32" y="46"/>
                                      <a:pt x="32" y="44"/>
                                    </a:cubicBezTo>
                                    <a:cubicBezTo>
                                      <a:pt x="32" y="39"/>
                                      <a:pt x="30" y="34"/>
                                      <a:pt x="27" y="31"/>
                                    </a:cubicBezTo>
                                    <a:cubicBezTo>
                                      <a:pt x="23" y="27"/>
                                      <a:pt x="18" y="25"/>
                                      <a:pt x="13" y="25"/>
                                    </a:cubicBezTo>
                                    <a:cubicBezTo>
                                      <a:pt x="8" y="25"/>
                                      <a:pt x="4" y="27"/>
                                      <a:pt x="0" y="29"/>
                                    </a:cubicBezTo>
                                    <a:cubicBezTo>
                                      <a:pt x="0" y="27"/>
                                      <a:pt x="0" y="27"/>
                                      <a:pt x="0" y="27"/>
                                    </a:cubicBezTo>
                                    <a:cubicBezTo>
                                      <a:pt x="4" y="25"/>
                                      <a:pt x="8" y="23"/>
                                      <a:pt x="13" y="23"/>
                                    </a:cubicBezTo>
                                    <a:cubicBezTo>
                                      <a:pt x="25" y="23"/>
                                      <a:pt x="34" y="33"/>
                                      <a:pt x="34" y="44"/>
                                    </a:cubicBezTo>
                                    <a:cubicBezTo>
                                      <a:pt x="34" y="46"/>
                                      <a:pt x="34" y="47"/>
                                      <a:pt x="34" y="49"/>
                                    </a:cubicBezTo>
                                    <a:cubicBezTo>
                                      <a:pt x="35" y="50"/>
                                      <a:pt x="37" y="51"/>
                                      <a:pt x="39" y="52"/>
                                    </a:cubicBezTo>
                                    <a:cubicBezTo>
                                      <a:pt x="40" y="49"/>
                                      <a:pt x="40" y="47"/>
                                      <a:pt x="40" y="44"/>
                                    </a:cubicBezTo>
                                    <a:cubicBezTo>
                                      <a:pt x="40" y="37"/>
                                      <a:pt x="37" y="30"/>
                                      <a:pt x="32" y="25"/>
                                    </a:cubicBezTo>
                                    <a:cubicBezTo>
                                      <a:pt x="27" y="20"/>
                                      <a:pt x="20" y="17"/>
                                      <a:pt x="13" y="17"/>
                                    </a:cubicBezTo>
                                    <a:cubicBezTo>
                                      <a:pt x="8" y="17"/>
                                      <a:pt x="4" y="18"/>
                                      <a:pt x="0" y="20"/>
                                    </a:cubicBezTo>
                                    <a:cubicBezTo>
                                      <a:pt x="0" y="18"/>
                                      <a:pt x="0" y="18"/>
                                      <a:pt x="0" y="18"/>
                                    </a:cubicBezTo>
                                    <a:cubicBezTo>
                                      <a:pt x="4" y="17"/>
                                      <a:pt x="8" y="16"/>
                                      <a:pt x="13" y="16"/>
                                    </a:cubicBezTo>
                                    <a:cubicBezTo>
                                      <a:pt x="29" y="16"/>
                                      <a:pt x="42" y="28"/>
                                      <a:pt x="42" y="44"/>
                                    </a:cubicBezTo>
                                    <a:cubicBezTo>
                                      <a:pt x="42" y="47"/>
                                      <a:pt x="41" y="50"/>
                                      <a:pt x="41" y="53"/>
                                    </a:cubicBezTo>
                                    <a:cubicBezTo>
                                      <a:pt x="42" y="53"/>
                                      <a:pt x="43" y="54"/>
                                      <a:pt x="44" y="55"/>
                                    </a:cubicBezTo>
                                    <a:cubicBezTo>
                                      <a:pt x="44" y="54"/>
                                      <a:pt x="45" y="54"/>
                                      <a:pt x="46" y="53"/>
                                    </a:cubicBezTo>
                                    <a:cubicBezTo>
                                      <a:pt x="47" y="50"/>
                                      <a:pt x="47" y="47"/>
                                      <a:pt x="47" y="44"/>
                                    </a:cubicBezTo>
                                    <a:cubicBezTo>
                                      <a:pt x="47" y="35"/>
                                      <a:pt x="43" y="26"/>
                                      <a:pt x="37" y="20"/>
                                    </a:cubicBezTo>
                                    <a:cubicBezTo>
                                      <a:pt x="31" y="14"/>
                                      <a:pt x="22" y="10"/>
                                      <a:pt x="13" y="10"/>
                                    </a:cubicBezTo>
                                    <a:cubicBezTo>
                                      <a:pt x="9" y="10"/>
                                      <a:pt x="4" y="11"/>
                                      <a:pt x="0" y="13"/>
                                    </a:cubicBezTo>
                                    <a:cubicBezTo>
                                      <a:pt x="0" y="11"/>
                                      <a:pt x="0" y="11"/>
                                      <a:pt x="0" y="11"/>
                                    </a:cubicBezTo>
                                    <a:cubicBezTo>
                                      <a:pt x="4" y="9"/>
                                      <a:pt x="9" y="9"/>
                                      <a:pt x="13" y="9"/>
                                    </a:cubicBezTo>
                                    <a:cubicBezTo>
                                      <a:pt x="33" y="9"/>
                                      <a:pt x="49" y="25"/>
                                      <a:pt x="49" y="44"/>
                                    </a:cubicBezTo>
                                    <a:cubicBezTo>
                                      <a:pt x="49" y="47"/>
                                      <a:pt x="48" y="49"/>
                                      <a:pt x="48" y="52"/>
                                    </a:cubicBezTo>
                                    <a:cubicBezTo>
                                      <a:pt x="50" y="50"/>
                                      <a:pt x="52" y="49"/>
                                      <a:pt x="55" y="48"/>
                                    </a:cubicBezTo>
                                    <a:cubicBezTo>
                                      <a:pt x="55" y="47"/>
                                      <a:pt x="55" y="46"/>
                                      <a:pt x="55" y="44"/>
                                    </a:cubicBezTo>
                                    <a:cubicBezTo>
                                      <a:pt x="55" y="33"/>
                                      <a:pt x="50" y="22"/>
                                      <a:pt x="43" y="15"/>
                                    </a:cubicBezTo>
                                    <a:cubicBezTo>
                                      <a:pt x="35" y="7"/>
                                      <a:pt x="25" y="2"/>
                                      <a:pt x="13" y="2"/>
                                    </a:cubicBezTo>
                                    <a:cubicBezTo>
                                      <a:pt x="9" y="2"/>
                                      <a:pt x="4" y="3"/>
                                      <a:pt x="0" y="4"/>
                                    </a:cubicBezTo>
                                    <a:cubicBezTo>
                                      <a:pt x="0" y="3"/>
                                      <a:pt x="0" y="3"/>
                                      <a:pt x="0" y="3"/>
                                    </a:cubicBezTo>
                                    <a:cubicBezTo>
                                      <a:pt x="4" y="2"/>
                                      <a:pt x="9" y="1"/>
                                      <a:pt x="13" y="1"/>
                                    </a:cubicBezTo>
                                    <a:cubicBezTo>
                                      <a:pt x="37" y="1"/>
                                      <a:pt x="56" y="20"/>
                                      <a:pt x="56" y="44"/>
                                    </a:cubicBezTo>
                                    <a:cubicBezTo>
                                      <a:pt x="56" y="46"/>
                                      <a:pt x="56" y="47"/>
                                      <a:pt x="56" y="48"/>
                                    </a:cubicBezTo>
                                    <a:cubicBezTo>
                                      <a:pt x="58" y="47"/>
                                      <a:pt x="60" y="46"/>
                                      <a:pt x="63" y="46"/>
                                    </a:cubicBezTo>
                                    <a:cubicBezTo>
                                      <a:pt x="63" y="45"/>
                                      <a:pt x="63" y="45"/>
                                      <a:pt x="63" y="44"/>
                                    </a:cubicBezTo>
                                    <a:cubicBezTo>
                                      <a:pt x="63" y="31"/>
                                      <a:pt x="57" y="18"/>
                                      <a:pt x="48" y="9"/>
                                    </a:cubicBezTo>
                                    <a:cubicBezTo>
                                      <a:pt x="44" y="6"/>
                                      <a:pt x="40" y="2"/>
                                      <a:pt x="35" y="0"/>
                                    </a:cubicBezTo>
                                    <a:cubicBezTo>
                                      <a:pt x="38" y="0"/>
                                      <a:pt x="38" y="0"/>
                                      <a:pt x="38" y="0"/>
                                    </a:cubicBezTo>
                                    <a:cubicBezTo>
                                      <a:pt x="39" y="0"/>
                                      <a:pt x="39" y="0"/>
                                      <a:pt x="39" y="0"/>
                                    </a:cubicBezTo>
                                    <a:cubicBezTo>
                                      <a:pt x="39" y="0"/>
                                      <a:pt x="39" y="0"/>
                                      <a:pt x="39" y="0"/>
                                    </a:cubicBezTo>
                                    <a:cubicBezTo>
                                      <a:pt x="41" y="0"/>
                                      <a:pt x="41" y="0"/>
                                      <a:pt x="41" y="0"/>
                                    </a:cubicBezTo>
                                    <a:cubicBezTo>
                                      <a:pt x="41" y="0"/>
                                      <a:pt x="41" y="1"/>
                                      <a:pt x="41" y="1"/>
                                    </a:cubicBezTo>
                                    <a:cubicBezTo>
                                      <a:pt x="42" y="2"/>
                                      <a:pt x="43" y="3"/>
                                      <a:pt x="44" y="3"/>
                                    </a:cubicBezTo>
                                    <a:cubicBezTo>
                                      <a:pt x="44" y="3"/>
                                      <a:pt x="45" y="2"/>
                                      <a:pt x="46" y="2"/>
                                    </a:cubicBezTo>
                                    <a:cubicBezTo>
                                      <a:pt x="46" y="1"/>
                                      <a:pt x="46" y="1"/>
                                      <a:pt x="46" y="0"/>
                                    </a:cubicBezTo>
                                    <a:cubicBezTo>
                                      <a:pt x="48" y="0"/>
                                      <a:pt x="48" y="0"/>
                                      <a:pt x="48" y="0"/>
                                    </a:cubicBezTo>
                                    <a:cubicBezTo>
                                      <a:pt x="48" y="0"/>
                                      <a:pt x="48" y="0"/>
                                      <a:pt x="48" y="0"/>
                                    </a:cubicBezTo>
                                    <a:cubicBezTo>
                                      <a:pt x="48" y="0"/>
                                      <a:pt x="48" y="0"/>
                                      <a:pt x="49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9" y="1"/>
                                      <a:pt x="47" y="3"/>
                                      <a:pt x="45" y="4"/>
                                    </a:cubicBezTo>
                                    <a:cubicBezTo>
                                      <a:pt x="46" y="6"/>
                                      <a:pt x="48" y="7"/>
                                      <a:pt x="50" y="9"/>
                                    </a:cubicBezTo>
                                    <a:cubicBezTo>
                                      <a:pt x="57" y="4"/>
                                      <a:pt x="65" y="1"/>
                                      <a:pt x="74" y="1"/>
                                    </a:cubicBezTo>
                                    <a:cubicBezTo>
                                      <a:pt x="83" y="1"/>
                                      <a:pt x="92" y="4"/>
                                      <a:pt x="99" y="8"/>
                                    </a:cubicBezTo>
                                    <a:cubicBezTo>
                                      <a:pt x="100" y="7"/>
                                      <a:pt x="102" y="6"/>
                                      <a:pt x="103" y="4"/>
                                    </a:cubicBezTo>
                                    <a:cubicBezTo>
                                      <a:pt x="101" y="3"/>
                                      <a:pt x="99" y="1"/>
                                      <a:pt x="96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2" y="0"/>
                                      <a:pt x="102" y="0"/>
                                      <a:pt x="102" y="0"/>
                                    </a:cubicBezTo>
                                    <a:cubicBezTo>
                                      <a:pt x="102" y="0"/>
                                      <a:pt x="102" y="1"/>
                                      <a:pt x="102" y="1"/>
                                    </a:cubicBezTo>
                                    <a:cubicBezTo>
                                      <a:pt x="103" y="2"/>
                                      <a:pt x="104" y="3"/>
                                      <a:pt x="105" y="3"/>
                                    </a:cubicBezTo>
                                    <a:cubicBezTo>
                                      <a:pt x="106" y="3"/>
                                      <a:pt x="106" y="2"/>
                                      <a:pt x="107" y="1"/>
                                    </a:cubicBezTo>
                                    <a:cubicBezTo>
                                      <a:pt x="107" y="1"/>
                                      <a:pt x="107" y="0"/>
                                      <a:pt x="107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09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09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10" y="0"/>
                                    </a:cubicBezTo>
                                    <a:cubicBezTo>
                                      <a:pt x="113" y="0"/>
                                      <a:pt x="113" y="0"/>
                                      <a:pt x="113" y="0"/>
                                    </a:cubicBezTo>
                                    <a:cubicBezTo>
                                      <a:pt x="108" y="2"/>
                                      <a:pt x="104" y="6"/>
                                      <a:pt x="100" y="9"/>
                                    </a:cubicBezTo>
                                    <a:cubicBezTo>
                                      <a:pt x="91" y="18"/>
                                      <a:pt x="85" y="31"/>
                                      <a:pt x="85" y="44"/>
                                    </a:cubicBezTo>
                                    <a:cubicBezTo>
                                      <a:pt x="85" y="45"/>
                                      <a:pt x="85" y="45"/>
                                      <a:pt x="85" y="46"/>
                                    </a:cubicBezTo>
                                    <a:cubicBezTo>
                                      <a:pt x="88" y="46"/>
                                      <a:pt x="90" y="47"/>
                                      <a:pt x="92" y="48"/>
                                    </a:cubicBezTo>
                                    <a:cubicBezTo>
                                      <a:pt x="92" y="47"/>
                                      <a:pt x="92" y="45"/>
                                      <a:pt x="92" y="44"/>
                                    </a:cubicBezTo>
                                    <a:cubicBezTo>
                                      <a:pt x="92" y="20"/>
                                      <a:pt x="111" y="1"/>
                                      <a:pt x="135" y="1"/>
                                    </a:cubicBezTo>
                                    <a:cubicBezTo>
                                      <a:pt x="159" y="1"/>
                                      <a:pt x="179" y="20"/>
                                      <a:pt x="179" y="44"/>
                                    </a:cubicBezTo>
                                    <a:cubicBezTo>
                                      <a:pt x="179" y="45"/>
                                      <a:pt x="178" y="46"/>
                                      <a:pt x="178" y="47"/>
                                    </a:cubicBezTo>
                                    <a:cubicBezTo>
                                      <a:pt x="180" y="47"/>
                                      <a:pt x="183" y="46"/>
                                      <a:pt x="185" y="46"/>
                                    </a:cubicBezTo>
                                    <a:cubicBezTo>
                                      <a:pt x="185" y="45"/>
                                      <a:pt x="185" y="45"/>
                                      <a:pt x="185" y="44"/>
                                    </a:cubicBezTo>
                                    <a:cubicBezTo>
                                      <a:pt x="185" y="31"/>
                                      <a:pt x="179" y="18"/>
                                      <a:pt x="170" y="9"/>
                                    </a:cubicBezTo>
                                    <a:cubicBezTo>
                                      <a:pt x="166" y="6"/>
                                      <a:pt x="162" y="2"/>
                                      <a:pt x="157" y="0"/>
                                    </a:cubicBezTo>
                                    <a:cubicBezTo>
                                      <a:pt x="160" y="0"/>
                                      <a:pt x="160" y="0"/>
                                      <a:pt x="160" y="0"/>
                                    </a:cubicBezTo>
                                    <a:cubicBezTo>
                                      <a:pt x="161" y="0"/>
                                      <a:pt x="161" y="0"/>
                                      <a:pt x="161" y="0"/>
                                    </a:cubicBezTo>
                                    <a:cubicBezTo>
                                      <a:pt x="161" y="0"/>
                                      <a:pt x="161" y="0"/>
                                      <a:pt x="161" y="0"/>
                                    </a:cubicBezTo>
                                    <a:cubicBezTo>
                                      <a:pt x="163" y="0"/>
                                      <a:pt x="163" y="0"/>
                                      <a:pt x="163" y="0"/>
                                    </a:cubicBezTo>
                                    <a:cubicBezTo>
                                      <a:pt x="163" y="0"/>
                                      <a:pt x="163" y="1"/>
                                      <a:pt x="163" y="1"/>
                                    </a:cubicBezTo>
                                    <a:cubicBezTo>
                                      <a:pt x="163" y="2"/>
                                      <a:pt x="164" y="2"/>
                                      <a:pt x="165" y="3"/>
                                    </a:cubicBezTo>
                                    <a:cubicBezTo>
                                      <a:pt x="166" y="2"/>
                                      <a:pt x="167" y="1"/>
                                      <a:pt x="168" y="1"/>
                                    </a:cubicBezTo>
                                    <a:cubicBezTo>
                                      <a:pt x="168" y="0"/>
                                      <a:pt x="168" y="0"/>
                                      <a:pt x="168" y="0"/>
                                    </a:cubicBezTo>
                                    <a:cubicBezTo>
                                      <a:pt x="173" y="0"/>
                                      <a:pt x="173" y="0"/>
                                      <a:pt x="173" y="0"/>
                                    </a:cubicBezTo>
                                    <a:cubicBezTo>
                                      <a:pt x="171" y="1"/>
                                      <a:pt x="168" y="2"/>
                                      <a:pt x="166" y="4"/>
                                    </a:cubicBezTo>
                                    <a:cubicBezTo>
                                      <a:pt x="168" y="5"/>
                                      <a:pt x="170" y="7"/>
                                      <a:pt x="171" y="8"/>
                                    </a:cubicBezTo>
                                    <a:cubicBezTo>
                                      <a:pt x="178" y="4"/>
                                      <a:pt x="186" y="1"/>
                                      <a:pt x="195" y="1"/>
                                    </a:cubicBezTo>
                                    <a:cubicBezTo>
                                      <a:pt x="204" y="1"/>
                                      <a:pt x="212" y="4"/>
                                      <a:pt x="219" y="8"/>
                                    </a:cubicBezTo>
                                    <a:cubicBezTo>
                                      <a:pt x="221" y="7"/>
                                      <a:pt x="222" y="6"/>
                                      <a:pt x="224" y="4"/>
                                    </a:cubicBezTo>
                                    <a:cubicBezTo>
                                      <a:pt x="222" y="3"/>
                                      <a:pt x="220" y="1"/>
                                      <a:pt x="217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2" y="0"/>
                                      <a:pt x="222" y="0"/>
                                      <a:pt x="222" y="0"/>
                                    </a:cubicBezTo>
                                    <a:cubicBezTo>
                                      <a:pt x="223" y="0"/>
                                      <a:pt x="223" y="1"/>
                                      <a:pt x="223" y="1"/>
                                    </a:cubicBezTo>
                                    <a:cubicBezTo>
                                      <a:pt x="224" y="2"/>
                                      <a:pt x="225" y="3"/>
                                      <a:pt x="225" y="3"/>
                                    </a:cubicBezTo>
                                    <a:cubicBezTo>
                                      <a:pt x="226" y="3"/>
                                      <a:pt x="227" y="2"/>
                                      <a:pt x="228" y="1"/>
                                    </a:cubicBezTo>
                                    <a:cubicBezTo>
                                      <a:pt x="228" y="1"/>
                                      <a:pt x="228" y="0"/>
                                      <a:pt x="228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4" y="0"/>
                                      <a:pt x="234" y="0"/>
                                      <a:pt x="234" y="0"/>
                                    </a:cubicBezTo>
                                    <a:cubicBezTo>
                                      <a:pt x="229" y="2"/>
                                      <a:pt x="225" y="6"/>
                                      <a:pt x="221" y="9"/>
                                    </a:cubicBezTo>
                                    <a:cubicBezTo>
                                      <a:pt x="212" y="18"/>
                                      <a:pt x="206" y="31"/>
                                      <a:pt x="206" y="44"/>
                                    </a:cubicBezTo>
                                    <a:cubicBezTo>
                                      <a:pt x="206" y="45"/>
                                      <a:pt x="206" y="45"/>
                                      <a:pt x="206" y="46"/>
                                    </a:cubicBezTo>
                                    <a:cubicBezTo>
                                      <a:pt x="208" y="46"/>
                                      <a:pt x="210" y="47"/>
                                      <a:pt x="213" y="48"/>
                                    </a:cubicBezTo>
                                    <a:cubicBezTo>
                                      <a:pt x="212" y="47"/>
                                      <a:pt x="212" y="45"/>
                                      <a:pt x="212" y="44"/>
                                    </a:cubicBezTo>
                                    <a:cubicBezTo>
                                      <a:pt x="212" y="20"/>
                                      <a:pt x="232" y="1"/>
                                      <a:pt x="256" y="1"/>
                                    </a:cubicBezTo>
                                    <a:cubicBezTo>
                                      <a:pt x="280" y="1"/>
                                      <a:pt x="299" y="20"/>
                                      <a:pt x="299" y="44"/>
                                    </a:cubicBezTo>
                                    <a:cubicBezTo>
                                      <a:pt x="299" y="46"/>
                                      <a:pt x="299" y="47"/>
                                      <a:pt x="299" y="48"/>
                                    </a:cubicBezTo>
                                    <a:cubicBezTo>
                                      <a:pt x="301" y="47"/>
                                      <a:pt x="303" y="46"/>
                                      <a:pt x="305" y="46"/>
                                    </a:cubicBezTo>
                                    <a:cubicBezTo>
                                      <a:pt x="305" y="45"/>
                                      <a:pt x="306" y="45"/>
                                      <a:pt x="306" y="44"/>
                                    </a:cubicBezTo>
                                    <a:cubicBezTo>
                                      <a:pt x="306" y="31"/>
                                      <a:pt x="300" y="18"/>
                                      <a:pt x="291" y="9"/>
                                    </a:cubicBezTo>
                                    <a:cubicBezTo>
                                      <a:pt x="287" y="6"/>
                                      <a:pt x="283" y="2"/>
                                      <a:pt x="278" y="0"/>
                                    </a:cubicBezTo>
                                    <a:cubicBezTo>
                                      <a:pt x="281" y="0"/>
                                      <a:pt x="281" y="0"/>
                                      <a:pt x="281" y="0"/>
                                    </a:cubicBezTo>
                                    <a:cubicBezTo>
                                      <a:pt x="282" y="0"/>
                                      <a:pt x="282" y="0"/>
                                      <a:pt x="282" y="0"/>
                                    </a:cubicBezTo>
                                    <a:cubicBezTo>
                                      <a:pt x="282" y="0"/>
                                      <a:pt x="282" y="0"/>
                                      <a:pt x="282" y="0"/>
                                    </a:cubicBezTo>
                                    <a:cubicBezTo>
                                      <a:pt x="284" y="0"/>
                                      <a:pt x="284" y="0"/>
                                      <a:pt x="284" y="0"/>
                                    </a:cubicBezTo>
                                    <a:cubicBezTo>
                                      <a:pt x="284" y="0"/>
                                      <a:pt x="284" y="1"/>
                                      <a:pt x="283" y="1"/>
                                    </a:cubicBezTo>
                                    <a:cubicBezTo>
                                      <a:pt x="284" y="2"/>
                                      <a:pt x="285" y="3"/>
                                      <a:pt x="286" y="3"/>
                                    </a:cubicBezTo>
                                    <a:cubicBezTo>
                                      <a:pt x="287" y="3"/>
                                      <a:pt x="288" y="2"/>
                                      <a:pt x="289" y="1"/>
                                    </a:cubicBezTo>
                                    <a:cubicBezTo>
                                      <a:pt x="289" y="1"/>
                                      <a:pt x="289" y="0"/>
                                      <a:pt x="289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5" y="0"/>
                                      <a:pt x="295" y="0"/>
                                      <a:pt x="295" y="0"/>
                                    </a:cubicBezTo>
                                    <a:cubicBezTo>
                                      <a:pt x="292" y="1"/>
                                      <a:pt x="290" y="3"/>
                                      <a:pt x="288" y="4"/>
                                    </a:cubicBezTo>
                                    <a:cubicBezTo>
                                      <a:pt x="289" y="6"/>
                                      <a:pt x="291" y="7"/>
                                      <a:pt x="292" y="8"/>
                                    </a:cubicBezTo>
                                    <a:cubicBezTo>
                                      <a:pt x="299" y="4"/>
                                      <a:pt x="308" y="1"/>
                                      <a:pt x="317" y="1"/>
                                    </a:cubicBezTo>
                                    <a:cubicBezTo>
                                      <a:pt x="326" y="1"/>
                                      <a:pt x="334" y="4"/>
                                      <a:pt x="341" y="8"/>
                                    </a:cubicBezTo>
                                    <a:cubicBezTo>
                                      <a:pt x="343" y="7"/>
                                      <a:pt x="344" y="6"/>
                                      <a:pt x="346" y="4"/>
                                    </a:cubicBezTo>
                                    <a:cubicBezTo>
                                      <a:pt x="344" y="3"/>
                                      <a:pt x="342" y="1"/>
                                      <a:pt x="339" y="0"/>
                                    </a:cubicBezTo>
                                    <a:cubicBezTo>
                                      <a:pt x="342" y="0"/>
                                      <a:pt x="342" y="0"/>
                                      <a:pt x="342" y="0"/>
                                    </a:cubicBezTo>
                                    <a:cubicBezTo>
                                      <a:pt x="343" y="0"/>
                                      <a:pt x="343" y="0"/>
                                      <a:pt x="343" y="0"/>
                                    </a:cubicBezTo>
                                    <a:cubicBezTo>
                                      <a:pt x="343" y="0"/>
                                      <a:pt x="343" y="0"/>
                                      <a:pt x="343" y="0"/>
                                    </a:cubicBezTo>
                                    <a:cubicBezTo>
                                      <a:pt x="344" y="0"/>
                                      <a:pt x="344" y="0"/>
                                      <a:pt x="344" y="0"/>
                                    </a:cubicBezTo>
                                    <a:cubicBezTo>
                                      <a:pt x="344" y="0"/>
                                      <a:pt x="344" y="1"/>
                                      <a:pt x="345" y="1"/>
                                    </a:cubicBezTo>
                                    <a:cubicBezTo>
                                      <a:pt x="346" y="2"/>
                                      <a:pt x="346" y="3"/>
                                      <a:pt x="347" y="3"/>
                                    </a:cubicBezTo>
                                    <a:cubicBezTo>
                                      <a:pt x="348" y="3"/>
                                      <a:pt x="349" y="2"/>
                                      <a:pt x="350" y="1"/>
                                    </a:cubicBezTo>
                                    <a:cubicBezTo>
                                      <a:pt x="350" y="1"/>
                                      <a:pt x="350" y="0"/>
                                      <a:pt x="350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6" y="0"/>
                                      <a:pt x="356" y="0"/>
                                      <a:pt x="356" y="0"/>
                                    </a:cubicBezTo>
                                    <a:cubicBezTo>
                                      <a:pt x="351" y="2"/>
                                      <a:pt x="346" y="6"/>
                                      <a:pt x="343" y="9"/>
                                    </a:cubicBezTo>
                                    <a:cubicBezTo>
                                      <a:pt x="334" y="18"/>
                                      <a:pt x="328" y="31"/>
                                      <a:pt x="328" y="44"/>
                                    </a:cubicBezTo>
                                    <a:cubicBezTo>
                                      <a:pt x="328" y="45"/>
                                      <a:pt x="328" y="45"/>
                                      <a:pt x="328" y="46"/>
                                    </a:cubicBezTo>
                                    <a:cubicBezTo>
                                      <a:pt x="330" y="46"/>
                                      <a:pt x="332" y="47"/>
                                      <a:pt x="334" y="48"/>
                                    </a:cubicBezTo>
                                    <a:cubicBezTo>
                                      <a:pt x="334" y="47"/>
                                      <a:pt x="334" y="45"/>
                                      <a:pt x="334" y="44"/>
                                    </a:cubicBezTo>
                                    <a:cubicBezTo>
                                      <a:pt x="334" y="20"/>
                                      <a:pt x="354" y="1"/>
                                      <a:pt x="378" y="1"/>
                                    </a:cubicBezTo>
                                    <a:cubicBezTo>
                                      <a:pt x="402" y="1"/>
                                      <a:pt x="421" y="20"/>
                                      <a:pt x="421" y="44"/>
                                    </a:cubicBezTo>
                                    <a:cubicBezTo>
                                      <a:pt x="421" y="45"/>
                                      <a:pt x="421" y="46"/>
                                      <a:pt x="421" y="47"/>
                                    </a:cubicBezTo>
                                    <a:cubicBezTo>
                                      <a:pt x="423" y="47"/>
                                      <a:pt x="425" y="46"/>
                                      <a:pt x="427" y="46"/>
                                    </a:cubicBezTo>
                                    <a:cubicBezTo>
                                      <a:pt x="427" y="45"/>
                                      <a:pt x="427" y="45"/>
                                      <a:pt x="427" y="44"/>
                                    </a:cubicBezTo>
                                    <a:cubicBezTo>
                                      <a:pt x="427" y="31"/>
                                      <a:pt x="422" y="18"/>
                                      <a:pt x="413" y="9"/>
                                    </a:cubicBezTo>
                                    <a:cubicBezTo>
                                      <a:pt x="409" y="6"/>
                                      <a:pt x="405" y="2"/>
                                      <a:pt x="400" y="0"/>
                                    </a:cubicBezTo>
                                    <a:cubicBezTo>
                                      <a:pt x="403" y="0"/>
                                      <a:pt x="403" y="0"/>
                                      <a:pt x="403" y="0"/>
                                    </a:cubicBezTo>
                                    <a:cubicBezTo>
                                      <a:pt x="403" y="0"/>
                                      <a:pt x="404" y="0"/>
                                      <a:pt x="404" y="0"/>
                                    </a:cubicBezTo>
                                    <a:cubicBezTo>
                                      <a:pt x="404" y="0"/>
                                      <a:pt x="404" y="0"/>
                                      <a:pt x="404" y="0"/>
                                    </a:cubicBezTo>
                                    <a:cubicBezTo>
                                      <a:pt x="406" y="0"/>
                                      <a:pt x="406" y="0"/>
                                      <a:pt x="406" y="0"/>
                                    </a:cubicBezTo>
                                    <a:cubicBezTo>
                                      <a:pt x="406" y="0"/>
                                      <a:pt x="405" y="1"/>
                                      <a:pt x="405" y="1"/>
                                    </a:cubicBezTo>
                                    <a:cubicBezTo>
                                      <a:pt x="406" y="2"/>
                                      <a:pt x="407" y="2"/>
                                      <a:pt x="408" y="3"/>
                                    </a:cubicBezTo>
                                    <a:cubicBezTo>
                                      <a:pt x="409" y="2"/>
                                      <a:pt x="410" y="1"/>
                                      <a:pt x="411" y="1"/>
                                    </a:cubicBezTo>
                                    <a:cubicBezTo>
                                      <a:pt x="411" y="0"/>
                                      <a:pt x="411" y="0"/>
                                      <a:pt x="411" y="0"/>
                                    </a:cubicBezTo>
                                    <a:cubicBezTo>
                                      <a:pt x="416" y="0"/>
                                      <a:pt x="416" y="0"/>
                                      <a:pt x="416" y="0"/>
                                    </a:cubicBezTo>
                                    <a:cubicBezTo>
                                      <a:pt x="413" y="1"/>
                                      <a:pt x="411" y="2"/>
                                      <a:pt x="409" y="4"/>
                                    </a:cubicBezTo>
                                    <a:cubicBezTo>
                                      <a:pt x="411" y="5"/>
                                      <a:pt x="412" y="7"/>
                                      <a:pt x="414" y="8"/>
                                    </a:cubicBezTo>
                                    <a:cubicBezTo>
                                      <a:pt x="421" y="4"/>
                                      <a:pt x="429" y="1"/>
                                      <a:pt x="438" y="1"/>
                                    </a:cubicBezTo>
                                    <a:cubicBezTo>
                                      <a:pt x="447" y="1"/>
                                      <a:pt x="455" y="4"/>
                                      <a:pt x="462" y="8"/>
                                    </a:cubicBezTo>
                                    <a:cubicBezTo>
                                      <a:pt x="464" y="7"/>
                                      <a:pt x="465" y="6"/>
                                      <a:pt x="467" y="4"/>
                                    </a:cubicBezTo>
                                    <a:cubicBezTo>
                                      <a:pt x="465" y="3"/>
                                      <a:pt x="462" y="1"/>
                                      <a:pt x="460" y="0"/>
                                    </a:cubicBezTo>
                                    <a:cubicBezTo>
                                      <a:pt x="463" y="0"/>
                                      <a:pt x="463" y="0"/>
                                      <a:pt x="463" y="0"/>
                                    </a:cubicBezTo>
                                    <a:cubicBezTo>
                                      <a:pt x="463" y="0"/>
                                      <a:pt x="463" y="0"/>
                                      <a:pt x="464" y="0"/>
                                    </a:cubicBezTo>
                                    <a:cubicBezTo>
                                      <a:pt x="464" y="0"/>
                                      <a:pt x="464" y="0"/>
                                      <a:pt x="464" y="0"/>
                                    </a:cubicBezTo>
                                    <a:cubicBezTo>
                                      <a:pt x="465" y="0"/>
                                      <a:pt x="465" y="0"/>
                                      <a:pt x="465" y="0"/>
                                    </a:cubicBezTo>
                                    <a:cubicBezTo>
                                      <a:pt x="465" y="0"/>
                                      <a:pt x="465" y="1"/>
                                      <a:pt x="465" y="1"/>
                                    </a:cubicBezTo>
                                    <a:cubicBezTo>
                                      <a:pt x="466" y="2"/>
                                      <a:pt x="467" y="3"/>
                                      <a:pt x="468" y="3"/>
                                    </a:cubicBezTo>
                                    <a:cubicBezTo>
                                      <a:pt x="469" y="3"/>
                                      <a:pt x="470" y="2"/>
                                      <a:pt x="471" y="1"/>
                                    </a:cubicBezTo>
                                    <a:cubicBezTo>
                                      <a:pt x="471" y="1"/>
                                      <a:pt x="471" y="0"/>
                                      <a:pt x="471" y="0"/>
                                    </a:cubicBezTo>
                                    <a:cubicBezTo>
                                      <a:pt x="472" y="0"/>
                                      <a:pt x="472" y="0"/>
                                      <a:pt x="472" y="0"/>
                                    </a:cubicBezTo>
                                    <a:cubicBezTo>
                                      <a:pt x="472" y="0"/>
                                      <a:pt x="472" y="0"/>
                                      <a:pt x="472" y="0"/>
                                    </a:cubicBezTo>
                                    <a:cubicBezTo>
                                      <a:pt x="473" y="0"/>
                                      <a:pt x="473" y="0"/>
                                      <a:pt x="473" y="0"/>
                                    </a:cubicBezTo>
                                    <a:cubicBezTo>
                                      <a:pt x="477" y="0"/>
                                      <a:pt x="477" y="0"/>
                                      <a:pt x="477" y="0"/>
                                    </a:cubicBezTo>
                                    <a:cubicBezTo>
                                      <a:pt x="472" y="2"/>
                                      <a:pt x="467" y="6"/>
                                      <a:pt x="464" y="9"/>
                                    </a:cubicBezTo>
                                    <a:cubicBezTo>
                                      <a:pt x="455" y="18"/>
                                      <a:pt x="449" y="31"/>
                                      <a:pt x="449" y="44"/>
                                    </a:cubicBezTo>
                                    <a:cubicBezTo>
                                      <a:pt x="449" y="45"/>
                                      <a:pt x="449" y="45"/>
                                      <a:pt x="449" y="46"/>
                                    </a:cubicBezTo>
                                    <a:cubicBezTo>
                                      <a:pt x="451" y="46"/>
                                      <a:pt x="453" y="47"/>
                                      <a:pt x="455" y="48"/>
                                    </a:cubicBezTo>
                                    <a:cubicBezTo>
                                      <a:pt x="455" y="47"/>
                                      <a:pt x="455" y="45"/>
                                      <a:pt x="455" y="44"/>
                                    </a:cubicBezTo>
                                    <a:cubicBezTo>
                                      <a:pt x="455" y="20"/>
                                      <a:pt x="475" y="1"/>
                                      <a:pt x="499" y="1"/>
                                    </a:cubicBezTo>
                                    <a:cubicBezTo>
                                      <a:pt x="523" y="1"/>
                                      <a:pt x="542" y="20"/>
                                      <a:pt x="542" y="44"/>
                                    </a:cubicBezTo>
                                    <a:cubicBezTo>
                                      <a:pt x="542" y="46"/>
                                      <a:pt x="542" y="47"/>
                                      <a:pt x="542" y="48"/>
                                    </a:cubicBezTo>
                                    <a:cubicBezTo>
                                      <a:pt x="544" y="47"/>
                                      <a:pt x="546" y="46"/>
                                      <a:pt x="548" y="46"/>
                                    </a:cubicBezTo>
                                    <a:cubicBezTo>
                                      <a:pt x="548" y="45"/>
                                      <a:pt x="548" y="45"/>
                                      <a:pt x="548" y="44"/>
                                    </a:cubicBezTo>
                                    <a:cubicBezTo>
                                      <a:pt x="548" y="31"/>
                                      <a:pt x="543" y="18"/>
                                      <a:pt x="534" y="9"/>
                                    </a:cubicBezTo>
                                    <a:cubicBezTo>
                                      <a:pt x="530" y="6"/>
                                      <a:pt x="526" y="2"/>
                                      <a:pt x="521" y="0"/>
                                    </a:cubicBezTo>
                                    <a:cubicBezTo>
                                      <a:pt x="524" y="0"/>
                                      <a:pt x="524" y="0"/>
                                      <a:pt x="524" y="0"/>
                                    </a:cubicBezTo>
                                    <a:cubicBezTo>
                                      <a:pt x="524" y="0"/>
                                      <a:pt x="525" y="0"/>
                                      <a:pt x="525" y="0"/>
                                    </a:cubicBezTo>
                                    <a:cubicBezTo>
                                      <a:pt x="525" y="0"/>
                                      <a:pt x="525" y="0"/>
                                      <a:pt x="525" y="0"/>
                                    </a:cubicBezTo>
                                    <a:cubicBezTo>
                                      <a:pt x="527" y="0"/>
                                      <a:pt x="527" y="0"/>
                                      <a:pt x="527" y="0"/>
                                    </a:cubicBezTo>
                                    <a:cubicBezTo>
                                      <a:pt x="526" y="0"/>
                                      <a:pt x="526" y="1"/>
                                      <a:pt x="526" y="1"/>
                                    </a:cubicBezTo>
                                    <a:cubicBezTo>
                                      <a:pt x="527" y="2"/>
                                      <a:pt x="528" y="3"/>
                                      <a:pt x="529" y="3"/>
                                    </a:cubicBezTo>
                                    <a:cubicBezTo>
                                      <a:pt x="530" y="3"/>
                                      <a:pt x="531" y="2"/>
                                      <a:pt x="532" y="2"/>
                                    </a:cubicBezTo>
                                    <a:cubicBezTo>
                                      <a:pt x="532" y="1"/>
                                      <a:pt x="532" y="1"/>
                                      <a:pt x="532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8" y="0"/>
                                      <a:pt x="538" y="0"/>
                                      <a:pt x="538" y="0"/>
                                    </a:cubicBezTo>
                                    <a:cubicBezTo>
                                      <a:pt x="535" y="1"/>
                                      <a:pt x="533" y="3"/>
                                      <a:pt x="531" y="4"/>
                                    </a:cubicBezTo>
                                    <a:cubicBezTo>
                                      <a:pt x="532" y="6"/>
                                      <a:pt x="534" y="7"/>
                                      <a:pt x="535" y="9"/>
                                    </a:cubicBezTo>
                                    <a:cubicBezTo>
                                      <a:pt x="542" y="4"/>
                                      <a:pt x="551" y="1"/>
                                      <a:pt x="560" y="1"/>
                                    </a:cubicBezTo>
                                    <a:cubicBezTo>
                                      <a:pt x="569" y="1"/>
                                      <a:pt x="577" y="4"/>
                                      <a:pt x="584" y="8"/>
                                    </a:cubicBezTo>
                                    <a:cubicBezTo>
                                      <a:pt x="586" y="7"/>
                                      <a:pt x="587" y="6"/>
                                      <a:pt x="589" y="4"/>
                                    </a:cubicBezTo>
                                    <a:cubicBezTo>
                                      <a:pt x="587" y="3"/>
                                      <a:pt x="585" y="1"/>
                                      <a:pt x="582" y="0"/>
                                    </a:cubicBezTo>
                                    <a:cubicBezTo>
                                      <a:pt x="585" y="0"/>
                                      <a:pt x="585" y="0"/>
                                      <a:pt x="585" y="0"/>
                                    </a:cubicBezTo>
                                    <a:cubicBezTo>
                                      <a:pt x="586" y="0"/>
                                      <a:pt x="586" y="0"/>
                                      <a:pt x="586" y="0"/>
                                    </a:cubicBezTo>
                                    <a:cubicBezTo>
                                      <a:pt x="586" y="0"/>
                                      <a:pt x="586" y="0"/>
                                      <a:pt x="586" y="0"/>
                                    </a:cubicBezTo>
                                    <a:cubicBezTo>
                                      <a:pt x="587" y="0"/>
                                      <a:pt x="587" y="0"/>
                                      <a:pt x="587" y="0"/>
                                    </a:cubicBezTo>
                                    <a:cubicBezTo>
                                      <a:pt x="587" y="0"/>
                                      <a:pt x="588" y="1"/>
                                      <a:pt x="588" y="1"/>
                                    </a:cubicBezTo>
                                    <a:cubicBezTo>
                                      <a:pt x="589" y="2"/>
                                      <a:pt x="589" y="3"/>
                                      <a:pt x="590" y="3"/>
                                    </a:cubicBezTo>
                                    <a:cubicBezTo>
                                      <a:pt x="591" y="3"/>
                                      <a:pt x="592" y="2"/>
                                      <a:pt x="593" y="1"/>
                                    </a:cubicBezTo>
                                    <a:cubicBezTo>
                                      <a:pt x="593" y="1"/>
                                      <a:pt x="593" y="0"/>
                                      <a:pt x="593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9" y="0"/>
                                      <a:pt x="599" y="0"/>
                                      <a:pt x="599" y="0"/>
                                    </a:cubicBezTo>
                                    <a:cubicBezTo>
                                      <a:pt x="594" y="2"/>
                                      <a:pt x="589" y="6"/>
                                      <a:pt x="586" y="9"/>
                                    </a:cubicBezTo>
                                    <a:cubicBezTo>
                                      <a:pt x="577" y="18"/>
                                      <a:pt x="571" y="31"/>
                                      <a:pt x="571" y="44"/>
                                    </a:cubicBezTo>
                                    <a:cubicBezTo>
                                      <a:pt x="571" y="45"/>
                                      <a:pt x="571" y="45"/>
                                      <a:pt x="571" y="46"/>
                                    </a:cubicBezTo>
                                    <a:cubicBezTo>
                                      <a:pt x="573" y="46"/>
                                      <a:pt x="575" y="47"/>
                                      <a:pt x="577" y="48"/>
                                    </a:cubicBezTo>
                                    <a:cubicBezTo>
                                      <a:pt x="577" y="47"/>
                                      <a:pt x="577" y="45"/>
                                      <a:pt x="577" y="44"/>
                                    </a:cubicBezTo>
                                    <a:cubicBezTo>
                                      <a:pt x="577" y="20"/>
                                      <a:pt x="597" y="1"/>
                                      <a:pt x="621" y="1"/>
                                    </a:cubicBezTo>
                                    <a:cubicBezTo>
                                      <a:pt x="645" y="1"/>
                                      <a:pt x="664" y="20"/>
                                      <a:pt x="664" y="44"/>
                                    </a:cubicBezTo>
                                    <a:cubicBezTo>
                                      <a:pt x="664" y="45"/>
                                      <a:pt x="664" y="46"/>
                                      <a:pt x="664" y="47"/>
                                    </a:cubicBezTo>
                                    <a:cubicBezTo>
                                      <a:pt x="666" y="47"/>
                                      <a:pt x="668" y="46"/>
                                      <a:pt x="670" y="46"/>
                                    </a:cubicBezTo>
                                    <a:cubicBezTo>
                                      <a:pt x="670" y="45"/>
                                      <a:pt x="670" y="45"/>
                                      <a:pt x="670" y="44"/>
                                    </a:cubicBezTo>
                                    <a:cubicBezTo>
                                      <a:pt x="670" y="31"/>
                                      <a:pt x="665" y="18"/>
                                      <a:pt x="656" y="9"/>
                                    </a:cubicBezTo>
                                    <a:cubicBezTo>
                                      <a:pt x="652" y="6"/>
                                      <a:pt x="648" y="2"/>
                                      <a:pt x="643" y="0"/>
                                    </a:cubicBezTo>
                                    <a:cubicBezTo>
                                      <a:pt x="646" y="0"/>
                                      <a:pt x="646" y="0"/>
                                      <a:pt x="646" y="0"/>
                                    </a:cubicBezTo>
                                    <a:cubicBezTo>
                                      <a:pt x="647" y="0"/>
                                      <a:pt x="647" y="0"/>
                                      <a:pt x="647" y="0"/>
                                    </a:cubicBezTo>
                                    <a:cubicBezTo>
                                      <a:pt x="647" y="0"/>
                                      <a:pt x="647" y="0"/>
                                      <a:pt x="647" y="0"/>
                                    </a:cubicBezTo>
                                    <a:cubicBezTo>
                                      <a:pt x="649" y="0"/>
                                      <a:pt x="649" y="0"/>
                                      <a:pt x="649" y="0"/>
                                    </a:cubicBezTo>
                                    <a:cubicBezTo>
                                      <a:pt x="649" y="0"/>
                                      <a:pt x="649" y="1"/>
                                      <a:pt x="648" y="1"/>
                                    </a:cubicBezTo>
                                    <a:cubicBezTo>
                                      <a:pt x="649" y="2"/>
                                      <a:pt x="650" y="2"/>
                                      <a:pt x="651" y="3"/>
                                    </a:cubicBezTo>
                                    <a:cubicBezTo>
                                      <a:pt x="652" y="2"/>
                                      <a:pt x="653" y="1"/>
                                      <a:pt x="654" y="1"/>
                                    </a:cubicBezTo>
                                    <a:cubicBezTo>
                                      <a:pt x="654" y="0"/>
                                      <a:pt x="654" y="0"/>
                                      <a:pt x="654" y="0"/>
                                    </a:cubicBezTo>
                                    <a:cubicBezTo>
                                      <a:pt x="659" y="0"/>
                                      <a:pt x="659" y="0"/>
                                      <a:pt x="659" y="0"/>
                                    </a:cubicBezTo>
                                    <a:cubicBezTo>
                                      <a:pt x="656" y="1"/>
                                      <a:pt x="654" y="2"/>
                                      <a:pt x="652" y="4"/>
                                    </a:cubicBezTo>
                                    <a:cubicBezTo>
                                      <a:pt x="654" y="5"/>
                                      <a:pt x="655" y="7"/>
                                      <a:pt x="657" y="8"/>
                                    </a:cubicBezTo>
                                    <a:cubicBezTo>
                                      <a:pt x="664" y="4"/>
                                      <a:pt x="672" y="1"/>
                                      <a:pt x="681" y="1"/>
                                    </a:cubicBezTo>
                                    <a:cubicBezTo>
                                      <a:pt x="690" y="1"/>
                                      <a:pt x="698" y="4"/>
                                      <a:pt x="705" y="8"/>
                                    </a:cubicBezTo>
                                    <a:cubicBezTo>
                                      <a:pt x="707" y="7"/>
                                      <a:pt x="708" y="6"/>
                                      <a:pt x="710" y="4"/>
                                    </a:cubicBezTo>
                                    <a:cubicBezTo>
                                      <a:pt x="708" y="3"/>
                                      <a:pt x="705" y="1"/>
                                      <a:pt x="703" y="0"/>
                                    </a:cubicBezTo>
                                    <a:cubicBezTo>
                                      <a:pt x="706" y="0"/>
                                      <a:pt x="706" y="0"/>
                                      <a:pt x="706" y="0"/>
                                    </a:cubicBezTo>
                                    <a:cubicBezTo>
                                      <a:pt x="706" y="0"/>
                                      <a:pt x="707" y="0"/>
                                      <a:pt x="707" y="0"/>
                                    </a:cubicBezTo>
                                    <a:cubicBezTo>
                                      <a:pt x="707" y="0"/>
                                      <a:pt x="707" y="0"/>
                                      <a:pt x="707" y="0"/>
                                    </a:cubicBezTo>
                                    <a:cubicBezTo>
                                      <a:pt x="708" y="0"/>
                                      <a:pt x="708" y="0"/>
                                      <a:pt x="708" y="0"/>
                                    </a:cubicBezTo>
                                    <a:cubicBezTo>
                                      <a:pt x="708" y="0"/>
                                      <a:pt x="708" y="1"/>
                                      <a:pt x="708" y="1"/>
                                    </a:cubicBezTo>
                                    <a:cubicBezTo>
                                      <a:pt x="709" y="2"/>
                                      <a:pt x="710" y="3"/>
                                      <a:pt x="711" y="3"/>
                                    </a:cubicBezTo>
                                    <a:cubicBezTo>
                                      <a:pt x="712" y="3"/>
                                      <a:pt x="713" y="2"/>
                                      <a:pt x="714" y="1"/>
                                    </a:cubicBezTo>
                                    <a:cubicBezTo>
                                      <a:pt x="714" y="1"/>
                                      <a:pt x="714" y="0"/>
                                      <a:pt x="714" y="0"/>
                                    </a:cubicBezTo>
                                    <a:cubicBezTo>
                                      <a:pt x="715" y="0"/>
                                      <a:pt x="715" y="0"/>
                                      <a:pt x="715" y="0"/>
                                    </a:cubicBezTo>
                                    <a:cubicBezTo>
                                      <a:pt x="715" y="0"/>
                                      <a:pt x="715" y="0"/>
                                      <a:pt x="715" y="0"/>
                                    </a:cubicBezTo>
                                    <a:cubicBezTo>
                                      <a:pt x="716" y="0"/>
                                      <a:pt x="716" y="0"/>
                                      <a:pt x="716" y="0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715" y="2"/>
                                      <a:pt x="710" y="6"/>
                                      <a:pt x="707" y="9"/>
                                    </a:cubicBezTo>
                                    <a:cubicBezTo>
                                      <a:pt x="698" y="18"/>
                                      <a:pt x="692" y="31"/>
                                      <a:pt x="692" y="44"/>
                                    </a:cubicBezTo>
                                    <a:cubicBezTo>
                                      <a:pt x="692" y="45"/>
                                      <a:pt x="692" y="45"/>
                                      <a:pt x="692" y="46"/>
                                    </a:cubicBezTo>
                                    <a:cubicBezTo>
                                      <a:pt x="694" y="46"/>
                                      <a:pt x="696" y="47"/>
                                      <a:pt x="698" y="48"/>
                                    </a:cubicBezTo>
                                    <a:cubicBezTo>
                                      <a:pt x="698" y="47"/>
                                      <a:pt x="698" y="45"/>
                                      <a:pt x="698" y="44"/>
                                    </a:cubicBezTo>
                                    <a:cubicBezTo>
                                      <a:pt x="698" y="20"/>
                                      <a:pt x="718" y="1"/>
                                      <a:pt x="742" y="1"/>
                                    </a:cubicBezTo>
                                    <a:cubicBezTo>
                                      <a:pt x="766" y="1"/>
                                      <a:pt x="785" y="20"/>
                                      <a:pt x="785" y="44"/>
                                    </a:cubicBezTo>
                                    <a:cubicBezTo>
                                      <a:pt x="785" y="46"/>
                                      <a:pt x="785" y="47"/>
                                      <a:pt x="785" y="48"/>
                                    </a:cubicBezTo>
                                    <a:cubicBezTo>
                                      <a:pt x="787" y="47"/>
                                      <a:pt x="789" y="46"/>
                                      <a:pt x="791" y="46"/>
                                    </a:cubicBezTo>
                                    <a:cubicBezTo>
                                      <a:pt x="791" y="45"/>
                                      <a:pt x="791" y="45"/>
                                      <a:pt x="791" y="44"/>
                                    </a:cubicBezTo>
                                    <a:cubicBezTo>
                                      <a:pt x="791" y="31"/>
                                      <a:pt x="786" y="18"/>
                                      <a:pt x="777" y="9"/>
                                    </a:cubicBezTo>
                                    <a:cubicBezTo>
                                      <a:pt x="773" y="6"/>
                                      <a:pt x="769" y="2"/>
                                      <a:pt x="764" y="0"/>
                                    </a:cubicBezTo>
                                    <a:cubicBezTo>
                                      <a:pt x="767" y="0"/>
                                      <a:pt x="767" y="0"/>
                                      <a:pt x="767" y="0"/>
                                    </a:cubicBezTo>
                                    <a:cubicBezTo>
                                      <a:pt x="767" y="0"/>
                                      <a:pt x="768" y="0"/>
                                      <a:pt x="768" y="0"/>
                                    </a:cubicBezTo>
                                    <a:cubicBezTo>
                                      <a:pt x="768" y="0"/>
                                      <a:pt x="768" y="0"/>
                                      <a:pt x="768" y="0"/>
                                    </a:cubicBezTo>
                                    <a:cubicBezTo>
                                      <a:pt x="770" y="0"/>
                                      <a:pt x="770" y="0"/>
                                      <a:pt x="770" y="0"/>
                                    </a:cubicBezTo>
                                    <a:cubicBezTo>
                                      <a:pt x="769" y="0"/>
                                      <a:pt x="769" y="1"/>
                                      <a:pt x="769" y="1"/>
                                    </a:cubicBezTo>
                                    <a:cubicBezTo>
                                      <a:pt x="770" y="2"/>
                                      <a:pt x="771" y="3"/>
                                      <a:pt x="772" y="3"/>
                                    </a:cubicBezTo>
                                    <a:cubicBezTo>
                                      <a:pt x="773" y="3"/>
                                      <a:pt x="774" y="2"/>
                                      <a:pt x="775" y="1"/>
                                    </a:cubicBezTo>
                                    <a:cubicBezTo>
                                      <a:pt x="775" y="1"/>
                                      <a:pt x="775" y="0"/>
                                      <a:pt x="775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81" y="0"/>
                                      <a:pt x="781" y="0"/>
                                      <a:pt x="781" y="0"/>
                                    </a:cubicBezTo>
                                    <a:cubicBezTo>
                                      <a:pt x="778" y="1"/>
                                      <a:pt x="776" y="3"/>
                                      <a:pt x="773" y="4"/>
                                    </a:cubicBezTo>
                                    <a:cubicBezTo>
                                      <a:pt x="775" y="6"/>
                                      <a:pt x="777" y="7"/>
                                      <a:pt x="778" y="8"/>
                                    </a:cubicBezTo>
                                    <a:cubicBezTo>
                                      <a:pt x="785" y="4"/>
                                      <a:pt x="794" y="1"/>
                                      <a:pt x="803" y="1"/>
                                    </a:cubicBezTo>
                                    <a:cubicBezTo>
                                      <a:pt x="812" y="1"/>
                                      <a:pt x="820" y="4"/>
                                      <a:pt x="827" y="8"/>
                                    </a:cubicBezTo>
                                    <a:cubicBezTo>
                                      <a:pt x="829" y="7"/>
                                      <a:pt x="830" y="6"/>
                                      <a:pt x="832" y="4"/>
                                    </a:cubicBezTo>
                                    <a:cubicBezTo>
                                      <a:pt x="830" y="3"/>
                                      <a:pt x="827" y="1"/>
                                      <a:pt x="825" y="0"/>
                                    </a:cubicBezTo>
                                    <a:cubicBezTo>
                                      <a:pt x="828" y="0"/>
                                      <a:pt x="828" y="0"/>
                                      <a:pt x="828" y="0"/>
                                    </a:cubicBezTo>
                                    <a:cubicBezTo>
                                      <a:pt x="828" y="0"/>
                                      <a:pt x="828" y="0"/>
                                      <a:pt x="829" y="0"/>
                                    </a:cubicBezTo>
                                    <a:cubicBezTo>
                                      <a:pt x="829" y="0"/>
                                      <a:pt x="829" y="0"/>
                                      <a:pt x="828" y="0"/>
                                    </a:cubicBezTo>
                                    <a:cubicBezTo>
                                      <a:pt x="830" y="0"/>
                                      <a:pt x="830" y="0"/>
                                      <a:pt x="830" y="0"/>
                                    </a:cubicBezTo>
                                    <a:cubicBezTo>
                                      <a:pt x="830" y="0"/>
                                      <a:pt x="830" y="1"/>
                                      <a:pt x="830" y="1"/>
                                    </a:cubicBezTo>
                                    <a:cubicBezTo>
                                      <a:pt x="831" y="2"/>
                                      <a:pt x="832" y="3"/>
                                      <a:pt x="833" y="3"/>
                                    </a:cubicBezTo>
                                    <a:cubicBezTo>
                                      <a:pt x="834" y="3"/>
                                      <a:pt x="835" y="2"/>
                                      <a:pt x="836" y="1"/>
                                    </a:cubicBezTo>
                                    <a:cubicBezTo>
                                      <a:pt x="836" y="1"/>
                                      <a:pt x="836" y="0"/>
                                      <a:pt x="836" y="0"/>
                                    </a:cubicBezTo>
                                    <a:cubicBezTo>
                                      <a:pt x="837" y="0"/>
                                      <a:pt x="837" y="0"/>
                                      <a:pt x="837" y="0"/>
                                    </a:cubicBezTo>
                                    <a:cubicBezTo>
                                      <a:pt x="837" y="0"/>
                                      <a:pt x="837" y="0"/>
                                      <a:pt x="837" y="0"/>
                                    </a:cubicBezTo>
                                    <a:cubicBezTo>
                                      <a:pt x="838" y="0"/>
                                      <a:pt x="838" y="0"/>
                                      <a:pt x="838" y="0"/>
                                    </a:cubicBezTo>
                                    <a:cubicBezTo>
                                      <a:pt x="841" y="0"/>
                                      <a:pt x="841" y="0"/>
                                      <a:pt x="841" y="0"/>
                                    </a:cubicBezTo>
                                    <a:cubicBezTo>
                                      <a:pt x="837" y="2"/>
                                      <a:pt x="832" y="6"/>
                                      <a:pt x="828" y="9"/>
                                    </a:cubicBezTo>
                                    <a:cubicBezTo>
                                      <a:pt x="820" y="18"/>
                                      <a:pt x="814" y="31"/>
                                      <a:pt x="814" y="44"/>
                                    </a:cubicBezTo>
                                    <a:cubicBezTo>
                                      <a:pt x="814" y="45"/>
                                      <a:pt x="814" y="45"/>
                                      <a:pt x="814" y="46"/>
                                    </a:cubicBezTo>
                                    <a:cubicBezTo>
                                      <a:pt x="816" y="46"/>
                                      <a:pt x="818" y="47"/>
                                      <a:pt x="820" y="48"/>
                                    </a:cubicBezTo>
                                    <a:cubicBezTo>
                                      <a:pt x="820" y="47"/>
                                      <a:pt x="820" y="45"/>
                                      <a:pt x="820" y="44"/>
                                    </a:cubicBezTo>
                                    <a:cubicBezTo>
                                      <a:pt x="820" y="20"/>
                                      <a:pt x="840" y="1"/>
                                      <a:pt x="864" y="1"/>
                                    </a:cubicBezTo>
                                    <a:cubicBezTo>
                                      <a:pt x="888" y="1"/>
                                      <a:pt x="907" y="20"/>
                                      <a:pt x="907" y="44"/>
                                    </a:cubicBezTo>
                                    <a:cubicBezTo>
                                      <a:pt x="907" y="45"/>
                                      <a:pt x="907" y="46"/>
                                      <a:pt x="907" y="47"/>
                                    </a:cubicBezTo>
                                    <a:cubicBezTo>
                                      <a:pt x="909" y="47"/>
                                      <a:pt x="911" y="46"/>
                                      <a:pt x="913" y="46"/>
                                    </a:cubicBezTo>
                                    <a:cubicBezTo>
                                      <a:pt x="913" y="45"/>
                                      <a:pt x="913" y="45"/>
                                      <a:pt x="913" y="44"/>
                                    </a:cubicBezTo>
                                    <a:cubicBezTo>
                                      <a:pt x="913" y="31"/>
                                      <a:pt x="908" y="18"/>
                                      <a:pt x="899" y="9"/>
                                    </a:cubicBezTo>
                                    <a:cubicBezTo>
                                      <a:pt x="895" y="6"/>
                                      <a:pt x="891" y="2"/>
                                      <a:pt x="886" y="0"/>
                                    </a:cubicBezTo>
                                    <a:cubicBezTo>
                                      <a:pt x="889" y="0"/>
                                      <a:pt x="889" y="0"/>
                                      <a:pt x="889" y="0"/>
                                    </a:cubicBezTo>
                                    <a:cubicBezTo>
                                      <a:pt x="889" y="0"/>
                                      <a:pt x="890" y="0"/>
                                      <a:pt x="890" y="0"/>
                                    </a:cubicBezTo>
                                    <a:cubicBezTo>
                                      <a:pt x="890" y="0"/>
                                      <a:pt x="890" y="0"/>
                                      <a:pt x="890" y="0"/>
                                    </a:cubicBezTo>
                                    <a:cubicBezTo>
                                      <a:pt x="891" y="0"/>
                                      <a:pt x="891" y="0"/>
                                      <a:pt x="891" y="0"/>
                                    </a:cubicBezTo>
                                    <a:cubicBezTo>
                                      <a:pt x="891" y="0"/>
                                      <a:pt x="891" y="1"/>
                                      <a:pt x="891" y="1"/>
                                    </a:cubicBezTo>
                                    <a:cubicBezTo>
                                      <a:pt x="892" y="2"/>
                                      <a:pt x="893" y="2"/>
                                      <a:pt x="894" y="3"/>
                                    </a:cubicBezTo>
                                    <a:cubicBezTo>
                                      <a:pt x="895" y="2"/>
                                      <a:pt x="896" y="1"/>
                                      <a:pt x="897" y="1"/>
                                    </a:cubicBezTo>
                                    <a:cubicBezTo>
                                      <a:pt x="897" y="0"/>
                                      <a:pt x="897" y="0"/>
                                      <a:pt x="897" y="0"/>
                                    </a:cubicBezTo>
                                    <a:cubicBezTo>
                                      <a:pt x="901" y="0"/>
                                      <a:pt x="901" y="0"/>
                                      <a:pt x="901" y="0"/>
                                    </a:cubicBezTo>
                                    <a:cubicBezTo>
                                      <a:pt x="899" y="1"/>
                                      <a:pt x="897" y="2"/>
                                      <a:pt x="895" y="4"/>
                                    </a:cubicBezTo>
                                    <a:cubicBezTo>
                                      <a:pt x="897" y="5"/>
                                      <a:pt x="898" y="7"/>
                                      <a:pt x="900" y="8"/>
                                    </a:cubicBezTo>
                                    <a:cubicBezTo>
                                      <a:pt x="907" y="4"/>
                                      <a:pt x="915" y="1"/>
                                      <a:pt x="924" y="1"/>
                                    </a:cubicBezTo>
                                    <a:cubicBezTo>
                                      <a:pt x="928" y="1"/>
                                      <a:pt x="932" y="2"/>
                                      <a:pt x="937" y="3"/>
                                    </a:cubicBezTo>
                                    <a:cubicBezTo>
                                      <a:pt x="937" y="5"/>
                                      <a:pt x="937" y="5"/>
                                      <a:pt x="937" y="5"/>
                                    </a:cubicBezTo>
                                    <a:cubicBezTo>
                                      <a:pt x="932" y="3"/>
                                      <a:pt x="928" y="2"/>
                                      <a:pt x="924" y="2"/>
                                    </a:cubicBezTo>
                                    <a:cubicBezTo>
                                      <a:pt x="915" y="2"/>
                                      <a:pt x="907" y="5"/>
                                      <a:pt x="901" y="9"/>
                                    </a:cubicBezTo>
                                    <a:cubicBezTo>
                                      <a:pt x="902" y="11"/>
                                      <a:pt x="904" y="12"/>
                                      <a:pt x="905" y="14"/>
                                    </a:cubicBezTo>
                                    <a:cubicBezTo>
                                      <a:pt x="910" y="11"/>
                                      <a:pt x="917" y="9"/>
                                      <a:pt x="924" y="9"/>
                                    </a:cubicBezTo>
                                    <a:cubicBezTo>
                                      <a:pt x="928" y="9"/>
                                      <a:pt x="932" y="10"/>
                                      <a:pt x="937" y="11"/>
                                    </a:cubicBezTo>
                                    <a:cubicBezTo>
                                      <a:pt x="937" y="13"/>
                                      <a:pt x="937" y="13"/>
                                      <a:pt x="937" y="13"/>
                                    </a:cubicBezTo>
                                    <a:cubicBezTo>
                                      <a:pt x="933" y="11"/>
                                      <a:pt x="928" y="10"/>
                                      <a:pt x="924" y="10"/>
                                    </a:cubicBezTo>
                                    <a:cubicBezTo>
                                      <a:pt x="917" y="10"/>
                                      <a:pt x="911" y="12"/>
                                      <a:pt x="906" y="15"/>
                                    </a:cubicBezTo>
                                    <a:cubicBezTo>
                                      <a:pt x="907" y="17"/>
                                      <a:pt x="908" y="18"/>
                                      <a:pt x="909" y="20"/>
                                    </a:cubicBezTo>
                                    <a:cubicBezTo>
                                      <a:pt x="913" y="17"/>
                                      <a:pt x="918" y="16"/>
                                      <a:pt x="924" y="16"/>
                                    </a:cubicBezTo>
                                    <a:cubicBezTo>
                                      <a:pt x="928" y="16"/>
                                      <a:pt x="933" y="17"/>
                                      <a:pt x="937" y="19"/>
                                    </a:cubicBezTo>
                                    <a:cubicBezTo>
                                      <a:pt x="937" y="21"/>
                                      <a:pt x="937" y="21"/>
                                      <a:pt x="937" y="21"/>
                                    </a:cubicBezTo>
                                    <a:cubicBezTo>
                                      <a:pt x="933" y="18"/>
                                      <a:pt x="928" y="17"/>
                                      <a:pt x="924" y="17"/>
                                    </a:cubicBezTo>
                                    <a:cubicBezTo>
                                      <a:pt x="918" y="17"/>
                                      <a:pt x="913" y="19"/>
                                      <a:pt x="909" y="21"/>
                                    </a:cubicBezTo>
                                    <a:cubicBezTo>
                                      <a:pt x="910" y="23"/>
                                      <a:pt x="911" y="25"/>
                                      <a:pt x="912" y="27"/>
                                    </a:cubicBezTo>
                                    <a:cubicBezTo>
                                      <a:pt x="915" y="25"/>
                                      <a:pt x="919" y="23"/>
                                      <a:pt x="924" y="23"/>
                                    </a:cubicBezTo>
                                    <a:cubicBezTo>
                                      <a:pt x="928" y="23"/>
                                      <a:pt x="933" y="25"/>
                                      <a:pt x="936" y="27"/>
                                    </a:cubicBezTo>
                                    <a:cubicBezTo>
                                      <a:pt x="936" y="27"/>
                                      <a:pt x="936" y="27"/>
                                      <a:pt x="937" y="27"/>
                                    </a:cubicBezTo>
                                    <a:cubicBezTo>
                                      <a:pt x="937" y="32"/>
                                      <a:pt x="937" y="32"/>
                                      <a:pt x="937" y="32"/>
                                    </a:cubicBezTo>
                                    <a:cubicBezTo>
                                      <a:pt x="935" y="36"/>
                                      <a:pt x="935" y="40"/>
                                      <a:pt x="935" y="44"/>
                                    </a:cubicBezTo>
                                    <a:cubicBezTo>
                                      <a:pt x="935" y="45"/>
                                      <a:pt x="935" y="45"/>
                                      <a:pt x="935" y="46"/>
                                    </a:cubicBezTo>
                                    <a:close/>
                                    <a:moveTo>
                                      <a:pt x="18" y="44"/>
                                    </a:moveTo>
                                    <a:cubicBezTo>
                                      <a:pt x="18" y="42"/>
                                      <a:pt x="16" y="39"/>
                                      <a:pt x="13" y="39"/>
                                    </a:cubicBezTo>
                                    <a:cubicBezTo>
                                      <a:pt x="10" y="39"/>
                                      <a:pt x="8" y="42"/>
                                      <a:pt x="8" y="44"/>
                                    </a:cubicBezTo>
                                    <a:cubicBezTo>
                                      <a:pt x="8" y="45"/>
                                      <a:pt x="8" y="45"/>
                                      <a:pt x="8" y="45"/>
                                    </a:cubicBezTo>
                                    <a:cubicBezTo>
                                      <a:pt x="10" y="45"/>
                                      <a:pt x="11" y="45"/>
                                      <a:pt x="13" y="45"/>
                                    </a:cubicBezTo>
                                    <a:cubicBezTo>
                                      <a:pt x="15" y="45"/>
                                      <a:pt x="16" y="45"/>
                                      <a:pt x="18" y="45"/>
                                    </a:cubicBezTo>
                                    <a:cubicBezTo>
                                      <a:pt x="18" y="45"/>
                                      <a:pt x="18" y="45"/>
                                      <a:pt x="18" y="44"/>
                                    </a:cubicBezTo>
                                    <a:close/>
                                    <a:moveTo>
                                      <a:pt x="25" y="44"/>
                                    </a:moveTo>
                                    <a:cubicBezTo>
                                      <a:pt x="25" y="38"/>
                                      <a:pt x="20" y="32"/>
                                      <a:pt x="13" y="32"/>
                                    </a:cubicBezTo>
                                    <a:cubicBezTo>
                                      <a:pt x="6" y="32"/>
                                      <a:pt x="1" y="38"/>
                                      <a:pt x="1" y="44"/>
                                    </a:cubicBezTo>
                                    <a:cubicBezTo>
                                      <a:pt x="1" y="45"/>
                                      <a:pt x="1" y="45"/>
                                      <a:pt x="1" y="46"/>
                                    </a:cubicBezTo>
                                    <a:cubicBezTo>
                                      <a:pt x="3" y="46"/>
                                      <a:pt x="5" y="45"/>
                                      <a:pt x="6" y="45"/>
                                    </a:cubicBezTo>
                                    <a:cubicBezTo>
                                      <a:pt x="6" y="45"/>
                                      <a:pt x="6" y="45"/>
                                      <a:pt x="6" y="44"/>
                                    </a:cubicBezTo>
                                    <a:cubicBezTo>
                                      <a:pt x="6" y="41"/>
                                      <a:pt x="9" y="38"/>
                                      <a:pt x="13" y="38"/>
                                    </a:cubicBezTo>
                                    <a:cubicBezTo>
                                      <a:pt x="17" y="38"/>
                                      <a:pt x="20" y="41"/>
                                      <a:pt x="20" y="44"/>
                                    </a:cubicBezTo>
                                    <a:cubicBezTo>
                                      <a:pt x="20" y="45"/>
                                      <a:pt x="20" y="45"/>
                                      <a:pt x="20" y="45"/>
                                    </a:cubicBezTo>
                                    <a:cubicBezTo>
                                      <a:pt x="21" y="45"/>
                                      <a:pt x="23" y="46"/>
                                      <a:pt x="25" y="46"/>
                                    </a:cubicBezTo>
                                    <a:cubicBezTo>
                                      <a:pt x="25" y="45"/>
                                      <a:pt x="25" y="45"/>
                                      <a:pt x="25" y="44"/>
                                    </a:cubicBezTo>
                                    <a:close/>
                                    <a:moveTo>
                                      <a:pt x="18" y="96"/>
                                    </a:moveTo>
                                    <a:cubicBezTo>
                                      <a:pt x="18" y="93"/>
                                      <a:pt x="16" y="91"/>
                                      <a:pt x="13" y="91"/>
                                    </a:cubicBezTo>
                                    <a:cubicBezTo>
                                      <a:pt x="10" y="91"/>
                                      <a:pt x="8" y="93"/>
                                      <a:pt x="8" y="96"/>
                                    </a:cubicBezTo>
                                    <a:cubicBezTo>
                                      <a:pt x="8" y="96"/>
                                      <a:pt x="8" y="96"/>
                                      <a:pt x="8" y="96"/>
                                    </a:cubicBezTo>
                                    <a:cubicBezTo>
                                      <a:pt x="10" y="96"/>
                                      <a:pt x="11" y="96"/>
                                      <a:pt x="13" y="96"/>
                                    </a:cubicBezTo>
                                    <a:cubicBezTo>
                                      <a:pt x="15" y="96"/>
                                      <a:pt x="16" y="96"/>
                                      <a:pt x="18" y="96"/>
                                    </a:cubicBezTo>
                                    <a:cubicBezTo>
                                      <a:pt x="18" y="96"/>
                                      <a:pt x="18" y="96"/>
                                      <a:pt x="18" y="96"/>
                                    </a:cubicBezTo>
                                    <a:close/>
                                    <a:moveTo>
                                      <a:pt x="25" y="96"/>
                                    </a:moveTo>
                                    <a:cubicBezTo>
                                      <a:pt x="25" y="89"/>
                                      <a:pt x="20" y="84"/>
                                      <a:pt x="13" y="84"/>
                                    </a:cubicBezTo>
                                    <a:cubicBezTo>
                                      <a:pt x="6" y="84"/>
                                      <a:pt x="1" y="89"/>
                                      <a:pt x="1" y="96"/>
                                    </a:cubicBezTo>
                                    <a:cubicBezTo>
                                      <a:pt x="1" y="96"/>
                                      <a:pt x="1" y="97"/>
                                      <a:pt x="1" y="97"/>
                                    </a:cubicBezTo>
                                    <a:cubicBezTo>
                                      <a:pt x="3" y="97"/>
                                      <a:pt x="5" y="97"/>
                                      <a:pt x="6" y="96"/>
                                    </a:cubicBezTo>
                                    <a:cubicBezTo>
                                      <a:pt x="6" y="96"/>
                                      <a:pt x="6" y="96"/>
                                      <a:pt x="6" y="96"/>
                                    </a:cubicBezTo>
                                    <a:cubicBezTo>
                                      <a:pt x="6" y="92"/>
                                      <a:pt x="9" y="89"/>
                                      <a:pt x="13" y="89"/>
                                    </a:cubicBezTo>
                                    <a:cubicBezTo>
                                      <a:pt x="17" y="89"/>
                                      <a:pt x="20" y="92"/>
                                      <a:pt x="20" y="96"/>
                                    </a:cubicBezTo>
                                    <a:cubicBezTo>
                                      <a:pt x="20" y="96"/>
                                      <a:pt x="20" y="96"/>
                                      <a:pt x="20" y="96"/>
                                    </a:cubicBezTo>
                                    <a:cubicBezTo>
                                      <a:pt x="21" y="97"/>
                                      <a:pt x="23" y="97"/>
                                      <a:pt x="25" y="97"/>
                                    </a:cubicBezTo>
                                    <a:cubicBezTo>
                                      <a:pt x="25" y="97"/>
                                      <a:pt x="25" y="96"/>
                                      <a:pt x="25" y="96"/>
                                    </a:cubicBezTo>
                                    <a:close/>
                                    <a:moveTo>
                                      <a:pt x="18" y="147"/>
                                    </a:moveTo>
                                    <a:cubicBezTo>
                                      <a:pt x="18" y="144"/>
                                      <a:pt x="16" y="142"/>
                                      <a:pt x="13" y="142"/>
                                    </a:cubicBezTo>
                                    <a:cubicBezTo>
                                      <a:pt x="10" y="142"/>
                                      <a:pt x="8" y="144"/>
                                      <a:pt x="8" y="147"/>
                                    </a:cubicBezTo>
                                    <a:cubicBezTo>
                                      <a:pt x="8" y="147"/>
                                      <a:pt x="8" y="147"/>
                                      <a:pt x="8" y="148"/>
                                    </a:cubicBezTo>
                                    <a:cubicBezTo>
                                      <a:pt x="10" y="147"/>
                                      <a:pt x="11" y="147"/>
                                      <a:pt x="13" y="147"/>
                                    </a:cubicBezTo>
                                    <a:cubicBezTo>
                                      <a:pt x="15" y="147"/>
                                      <a:pt x="16" y="147"/>
                                      <a:pt x="18" y="148"/>
                                    </a:cubicBezTo>
                                    <a:cubicBezTo>
                                      <a:pt x="18" y="147"/>
                                      <a:pt x="18" y="147"/>
                                      <a:pt x="18" y="147"/>
                                    </a:cubicBezTo>
                                    <a:close/>
                                    <a:moveTo>
                                      <a:pt x="25" y="147"/>
                                    </a:moveTo>
                                    <a:cubicBezTo>
                                      <a:pt x="25" y="141"/>
                                      <a:pt x="20" y="135"/>
                                      <a:pt x="13" y="135"/>
                                    </a:cubicBezTo>
                                    <a:cubicBezTo>
                                      <a:pt x="6" y="135"/>
                                      <a:pt x="1" y="141"/>
                                      <a:pt x="1" y="147"/>
                                    </a:cubicBezTo>
                                    <a:cubicBezTo>
                                      <a:pt x="1" y="148"/>
                                      <a:pt x="1" y="148"/>
                                      <a:pt x="1" y="149"/>
                                    </a:cubicBezTo>
                                    <a:cubicBezTo>
                                      <a:pt x="3" y="148"/>
                                      <a:pt x="5" y="148"/>
                                      <a:pt x="6" y="148"/>
                                    </a:cubicBezTo>
                                    <a:cubicBezTo>
                                      <a:pt x="6" y="148"/>
                                      <a:pt x="6" y="147"/>
                                      <a:pt x="6" y="147"/>
                                    </a:cubicBezTo>
                                    <a:cubicBezTo>
                                      <a:pt x="6" y="143"/>
                                      <a:pt x="9" y="140"/>
                                      <a:pt x="13" y="140"/>
                                    </a:cubicBezTo>
                                    <a:cubicBezTo>
                                      <a:pt x="17" y="140"/>
                                      <a:pt x="20" y="143"/>
                                      <a:pt x="20" y="147"/>
                                    </a:cubicBezTo>
                                    <a:cubicBezTo>
                                      <a:pt x="20" y="147"/>
                                      <a:pt x="20" y="148"/>
                                      <a:pt x="20" y="148"/>
                                    </a:cubicBezTo>
                                    <a:cubicBezTo>
                                      <a:pt x="21" y="148"/>
                                      <a:pt x="23" y="148"/>
                                      <a:pt x="25" y="149"/>
                                    </a:cubicBezTo>
                                    <a:cubicBezTo>
                                      <a:pt x="25" y="148"/>
                                      <a:pt x="25" y="148"/>
                                      <a:pt x="25" y="147"/>
                                    </a:cubicBezTo>
                                    <a:close/>
                                    <a:moveTo>
                                      <a:pt x="18" y="199"/>
                                    </a:moveTo>
                                    <a:cubicBezTo>
                                      <a:pt x="18" y="196"/>
                                      <a:pt x="16" y="193"/>
                                      <a:pt x="13" y="193"/>
                                    </a:cubicBezTo>
                                    <a:cubicBezTo>
                                      <a:pt x="10" y="193"/>
                                      <a:pt x="8" y="196"/>
                                      <a:pt x="8" y="199"/>
                                    </a:cubicBezTo>
                                    <a:cubicBezTo>
                                      <a:pt x="8" y="199"/>
                                      <a:pt x="8" y="199"/>
                                      <a:pt x="8" y="199"/>
                                    </a:cubicBezTo>
                                    <a:cubicBezTo>
                                      <a:pt x="10" y="199"/>
                                      <a:pt x="11" y="199"/>
                                      <a:pt x="13" y="199"/>
                                    </a:cubicBezTo>
                                    <a:cubicBezTo>
                                      <a:pt x="15" y="199"/>
                                      <a:pt x="16" y="199"/>
                                      <a:pt x="18" y="199"/>
                                    </a:cubicBezTo>
                                    <a:cubicBezTo>
                                      <a:pt x="18" y="199"/>
                                      <a:pt x="18" y="199"/>
                                      <a:pt x="18" y="199"/>
                                    </a:cubicBezTo>
                                    <a:close/>
                                    <a:moveTo>
                                      <a:pt x="25" y="199"/>
                                    </a:moveTo>
                                    <a:cubicBezTo>
                                      <a:pt x="25" y="192"/>
                                      <a:pt x="20" y="187"/>
                                      <a:pt x="13" y="187"/>
                                    </a:cubicBezTo>
                                    <a:cubicBezTo>
                                      <a:pt x="6" y="187"/>
                                      <a:pt x="1" y="192"/>
                                      <a:pt x="1" y="199"/>
                                    </a:cubicBezTo>
                                    <a:cubicBezTo>
                                      <a:pt x="1" y="199"/>
                                      <a:pt x="1" y="200"/>
                                      <a:pt x="1" y="200"/>
                                    </a:cubicBezTo>
                                    <a:cubicBezTo>
                                      <a:pt x="3" y="200"/>
                                      <a:pt x="5" y="199"/>
                                      <a:pt x="6" y="199"/>
                                    </a:cubicBezTo>
                                    <a:cubicBezTo>
                                      <a:pt x="6" y="199"/>
                                      <a:pt x="6" y="199"/>
                                      <a:pt x="6" y="199"/>
                                    </a:cubicBezTo>
                                    <a:cubicBezTo>
                                      <a:pt x="6" y="195"/>
                                      <a:pt x="9" y="192"/>
                                      <a:pt x="13" y="192"/>
                                    </a:cubicBezTo>
                                    <a:cubicBezTo>
                                      <a:pt x="17" y="192"/>
                                      <a:pt x="20" y="195"/>
                                      <a:pt x="20" y="199"/>
                                    </a:cubicBezTo>
                                    <a:cubicBezTo>
                                      <a:pt x="20" y="199"/>
                                      <a:pt x="20" y="199"/>
                                      <a:pt x="20" y="199"/>
                                    </a:cubicBezTo>
                                    <a:cubicBezTo>
                                      <a:pt x="21" y="199"/>
                                      <a:pt x="23" y="200"/>
                                      <a:pt x="25" y="200"/>
                                    </a:cubicBezTo>
                                    <a:cubicBezTo>
                                      <a:pt x="25" y="200"/>
                                      <a:pt x="25" y="199"/>
                                      <a:pt x="25" y="199"/>
                                    </a:cubicBezTo>
                                    <a:close/>
                                    <a:moveTo>
                                      <a:pt x="18" y="250"/>
                                    </a:moveTo>
                                    <a:cubicBezTo>
                                      <a:pt x="18" y="247"/>
                                      <a:pt x="16" y="245"/>
                                      <a:pt x="13" y="245"/>
                                    </a:cubicBezTo>
                                    <a:cubicBezTo>
                                      <a:pt x="10" y="245"/>
                                      <a:pt x="8" y="247"/>
                                      <a:pt x="8" y="250"/>
                                    </a:cubicBezTo>
                                    <a:cubicBezTo>
                                      <a:pt x="8" y="250"/>
                                      <a:pt x="8" y="250"/>
                                      <a:pt x="8" y="250"/>
                                    </a:cubicBezTo>
                                    <a:cubicBezTo>
                                      <a:pt x="10" y="250"/>
                                      <a:pt x="11" y="250"/>
                                      <a:pt x="13" y="250"/>
                                    </a:cubicBezTo>
                                    <a:cubicBezTo>
                                      <a:pt x="15" y="250"/>
                                      <a:pt x="16" y="250"/>
                                      <a:pt x="18" y="250"/>
                                    </a:cubicBezTo>
                                    <a:cubicBezTo>
                                      <a:pt x="18" y="250"/>
                                      <a:pt x="18" y="250"/>
                                      <a:pt x="18" y="250"/>
                                    </a:cubicBezTo>
                                    <a:close/>
                                    <a:moveTo>
                                      <a:pt x="25" y="250"/>
                                    </a:moveTo>
                                    <a:cubicBezTo>
                                      <a:pt x="25" y="243"/>
                                      <a:pt x="20" y="238"/>
                                      <a:pt x="13" y="238"/>
                                    </a:cubicBezTo>
                                    <a:cubicBezTo>
                                      <a:pt x="6" y="238"/>
                                      <a:pt x="1" y="243"/>
                                      <a:pt x="1" y="250"/>
                                    </a:cubicBezTo>
                                    <a:cubicBezTo>
                                      <a:pt x="1" y="250"/>
                                      <a:pt x="1" y="251"/>
                                      <a:pt x="1" y="251"/>
                                    </a:cubicBezTo>
                                    <a:cubicBezTo>
                                      <a:pt x="3" y="251"/>
                                      <a:pt x="5" y="251"/>
                                      <a:pt x="6" y="251"/>
                                    </a:cubicBezTo>
                                    <a:cubicBezTo>
                                      <a:pt x="6" y="250"/>
                                      <a:pt x="6" y="250"/>
                                      <a:pt x="6" y="250"/>
                                    </a:cubicBezTo>
                                    <a:cubicBezTo>
                                      <a:pt x="6" y="246"/>
                                      <a:pt x="9" y="243"/>
                                      <a:pt x="13" y="243"/>
                                    </a:cubicBezTo>
                                    <a:cubicBezTo>
                                      <a:pt x="17" y="243"/>
                                      <a:pt x="20" y="246"/>
                                      <a:pt x="20" y="250"/>
                                    </a:cubicBezTo>
                                    <a:cubicBezTo>
                                      <a:pt x="20" y="250"/>
                                      <a:pt x="20" y="250"/>
                                      <a:pt x="20" y="251"/>
                                    </a:cubicBezTo>
                                    <a:cubicBezTo>
                                      <a:pt x="21" y="251"/>
                                      <a:pt x="23" y="251"/>
                                      <a:pt x="25" y="251"/>
                                    </a:cubicBezTo>
                                    <a:cubicBezTo>
                                      <a:pt x="25" y="251"/>
                                      <a:pt x="25" y="250"/>
                                      <a:pt x="25" y="250"/>
                                    </a:cubicBezTo>
                                    <a:close/>
                                    <a:moveTo>
                                      <a:pt x="18" y="301"/>
                                    </a:moveTo>
                                    <a:cubicBezTo>
                                      <a:pt x="18" y="298"/>
                                      <a:pt x="16" y="296"/>
                                      <a:pt x="13" y="296"/>
                                    </a:cubicBezTo>
                                    <a:cubicBezTo>
                                      <a:pt x="10" y="296"/>
                                      <a:pt x="8" y="298"/>
                                      <a:pt x="8" y="301"/>
                                    </a:cubicBezTo>
                                    <a:cubicBezTo>
                                      <a:pt x="8" y="301"/>
                                      <a:pt x="8" y="302"/>
                                      <a:pt x="8" y="302"/>
                                    </a:cubicBezTo>
                                    <a:cubicBezTo>
                                      <a:pt x="10" y="302"/>
                                      <a:pt x="11" y="301"/>
                                      <a:pt x="13" y="301"/>
                                    </a:cubicBezTo>
                                    <a:cubicBezTo>
                                      <a:pt x="15" y="301"/>
                                      <a:pt x="16" y="302"/>
                                      <a:pt x="18" y="302"/>
                                    </a:cubicBezTo>
                                    <a:cubicBezTo>
                                      <a:pt x="18" y="302"/>
                                      <a:pt x="18" y="301"/>
                                      <a:pt x="18" y="301"/>
                                    </a:cubicBezTo>
                                    <a:close/>
                                    <a:moveTo>
                                      <a:pt x="25" y="301"/>
                                    </a:moveTo>
                                    <a:cubicBezTo>
                                      <a:pt x="25" y="295"/>
                                      <a:pt x="20" y="289"/>
                                      <a:pt x="13" y="289"/>
                                    </a:cubicBezTo>
                                    <a:cubicBezTo>
                                      <a:pt x="6" y="289"/>
                                      <a:pt x="1" y="295"/>
                                      <a:pt x="1" y="301"/>
                                    </a:cubicBezTo>
                                    <a:cubicBezTo>
                                      <a:pt x="1" y="302"/>
                                      <a:pt x="1" y="302"/>
                                      <a:pt x="1" y="303"/>
                                    </a:cubicBezTo>
                                    <a:cubicBezTo>
                                      <a:pt x="3" y="302"/>
                                      <a:pt x="5" y="302"/>
                                      <a:pt x="6" y="302"/>
                                    </a:cubicBezTo>
                                    <a:cubicBezTo>
                                      <a:pt x="6" y="302"/>
                                      <a:pt x="6" y="301"/>
                                      <a:pt x="6" y="301"/>
                                    </a:cubicBezTo>
                                    <a:cubicBezTo>
                                      <a:pt x="6" y="298"/>
                                      <a:pt x="9" y="295"/>
                                      <a:pt x="13" y="295"/>
                                    </a:cubicBezTo>
                                    <a:cubicBezTo>
                                      <a:pt x="17" y="295"/>
                                      <a:pt x="20" y="298"/>
                                      <a:pt x="20" y="301"/>
                                    </a:cubicBezTo>
                                    <a:cubicBezTo>
                                      <a:pt x="20" y="301"/>
                                      <a:pt x="20" y="302"/>
                                      <a:pt x="20" y="302"/>
                                    </a:cubicBezTo>
                                    <a:cubicBezTo>
                                      <a:pt x="21" y="302"/>
                                      <a:pt x="23" y="302"/>
                                      <a:pt x="25" y="303"/>
                                    </a:cubicBezTo>
                                    <a:cubicBezTo>
                                      <a:pt x="25" y="302"/>
                                      <a:pt x="25" y="302"/>
                                      <a:pt x="25" y="301"/>
                                    </a:cubicBezTo>
                                    <a:close/>
                                    <a:moveTo>
                                      <a:pt x="18" y="353"/>
                                    </a:moveTo>
                                    <a:cubicBezTo>
                                      <a:pt x="18" y="350"/>
                                      <a:pt x="16" y="348"/>
                                      <a:pt x="13" y="348"/>
                                    </a:cubicBezTo>
                                    <a:cubicBezTo>
                                      <a:pt x="10" y="348"/>
                                      <a:pt x="8" y="350"/>
                                      <a:pt x="8" y="353"/>
                                    </a:cubicBezTo>
                                    <a:cubicBezTo>
                                      <a:pt x="8" y="353"/>
                                      <a:pt x="8" y="353"/>
                                      <a:pt x="8" y="353"/>
                                    </a:cubicBezTo>
                                    <a:cubicBezTo>
                                      <a:pt x="10" y="353"/>
                                      <a:pt x="11" y="353"/>
                                      <a:pt x="13" y="353"/>
                                    </a:cubicBezTo>
                                    <a:cubicBezTo>
                                      <a:pt x="15" y="353"/>
                                      <a:pt x="16" y="353"/>
                                      <a:pt x="18" y="353"/>
                                    </a:cubicBezTo>
                                    <a:cubicBezTo>
                                      <a:pt x="18" y="353"/>
                                      <a:pt x="18" y="353"/>
                                      <a:pt x="18" y="353"/>
                                    </a:cubicBezTo>
                                    <a:close/>
                                    <a:moveTo>
                                      <a:pt x="25" y="353"/>
                                    </a:moveTo>
                                    <a:cubicBezTo>
                                      <a:pt x="25" y="346"/>
                                      <a:pt x="20" y="341"/>
                                      <a:pt x="13" y="341"/>
                                    </a:cubicBezTo>
                                    <a:cubicBezTo>
                                      <a:pt x="6" y="341"/>
                                      <a:pt x="1" y="346"/>
                                      <a:pt x="1" y="353"/>
                                    </a:cubicBezTo>
                                    <a:cubicBezTo>
                                      <a:pt x="1" y="353"/>
                                      <a:pt x="1" y="354"/>
                                      <a:pt x="1" y="354"/>
                                    </a:cubicBezTo>
                                    <a:cubicBezTo>
                                      <a:pt x="3" y="354"/>
                                      <a:pt x="5" y="354"/>
                                      <a:pt x="6" y="353"/>
                                    </a:cubicBezTo>
                                    <a:cubicBezTo>
                                      <a:pt x="6" y="353"/>
                                      <a:pt x="6" y="353"/>
                                      <a:pt x="6" y="353"/>
                                    </a:cubicBezTo>
                                    <a:cubicBezTo>
                                      <a:pt x="6" y="349"/>
                                      <a:pt x="9" y="346"/>
                                      <a:pt x="13" y="346"/>
                                    </a:cubicBezTo>
                                    <a:cubicBezTo>
                                      <a:pt x="17" y="346"/>
                                      <a:pt x="20" y="349"/>
                                      <a:pt x="20" y="353"/>
                                    </a:cubicBezTo>
                                    <a:cubicBezTo>
                                      <a:pt x="20" y="353"/>
                                      <a:pt x="20" y="353"/>
                                      <a:pt x="20" y="353"/>
                                    </a:cubicBezTo>
                                    <a:cubicBezTo>
                                      <a:pt x="21" y="354"/>
                                      <a:pt x="23" y="354"/>
                                      <a:pt x="25" y="354"/>
                                    </a:cubicBezTo>
                                    <a:cubicBezTo>
                                      <a:pt x="25" y="354"/>
                                      <a:pt x="25" y="353"/>
                                      <a:pt x="25" y="353"/>
                                    </a:cubicBezTo>
                                    <a:close/>
                                    <a:moveTo>
                                      <a:pt x="18" y="404"/>
                                    </a:moveTo>
                                    <a:cubicBezTo>
                                      <a:pt x="18" y="401"/>
                                      <a:pt x="16" y="399"/>
                                      <a:pt x="13" y="399"/>
                                    </a:cubicBezTo>
                                    <a:cubicBezTo>
                                      <a:pt x="10" y="399"/>
                                      <a:pt x="8" y="401"/>
                                      <a:pt x="8" y="404"/>
                                    </a:cubicBezTo>
                                    <a:cubicBezTo>
                                      <a:pt x="8" y="404"/>
                                      <a:pt x="8" y="404"/>
                                      <a:pt x="8" y="404"/>
                                    </a:cubicBezTo>
                                    <a:cubicBezTo>
                                      <a:pt x="10" y="404"/>
                                      <a:pt x="11" y="404"/>
                                      <a:pt x="13" y="404"/>
                                    </a:cubicBezTo>
                                    <a:cubicBezTo>
                                      <a:pt x="15" y="404"/>
                                      <a:pt x="16" y="404"/>
                                      <a:pt x="18" y="404"/>
                                    </a:cubicBezTo>
                                    <a:cubicBezTo>
                                      <a:pt x="18" y="404"/>
                                      <a:pt x="18" y="404"/>
                                      <a:pt x="18" y="404"/>
                                    </a:cubicBezTo>
                                    <a:close/>
                                    <a:moveTo>
                                      <a:pt x="25" y="404"/>
                                    </a:moveTo>
                                    <a:cubicBezTo>
                                      <a:pt x="25" y="397"/>
                                      <a:pt x="20" y="392"/>
                                      <a:pt x="13" y="392"/>
                                    </a:cubicBezTo>
                                    <a:cubicBezTo>
                                      <a:pt x="6" y="392"/>
                                      <a:pt x="1" y="397"/>
                                      <a:pt x="1" y="404"/>
                                    </a:cubicBezTo>
                                    <a:cubicBezTo>
                                      <a:pt x="1" y="405"/>
                                      <a:pt x="1" y="405"/>
                                      <a:pt x="1" y="406"/>
                                    </a:cubicBezTo>
                                    <a:cubicBezTo>
                                      <a:pt x="3" y="405"/>
                                      <a:pt x="5" y="405"/>
                                      <a:pt x="6" y="405"/>
                                    </a:cubicBezTo>
                                    <a:cubicBezTo>
                                      <a:pt x="6" y="404"/>
                                      <a:pt x="6" y="404"/>
                                      <a:pt x="6" y="404"/>
                                    </a:cubicBezTo>
                                    <a:cubicBezTo>
                                      <a:pt x="6" y="400"/>
                                      <a:pt x="9" y="397"/>
                                      <a:pt x="13" y="397"/>
                                    </a:cubicBezTo>
                                    <a:cubicBezTo>
                                      <a:pt x="17" y="397"/>
                                      <a:pt x="20" y="400"/>
                                      <a:pt x="20" y="404"/>
                                    </a:cubicBezTo>
                                    <a:cubicBezTo>
                                      <a:pt x="20" y="404"/>
                                      <a:pt x="20" y="404"/>
                                      <a:pt x="20" y="405"/>
                                    </a:cubicBezTo>
                                    <a:cubicBezTo>
                                      <a:pt x="21" y="405"/>
                                      <a:pt x="23" y="405"/>
                                      <a:pt x="25" y="406"/>
                                    </a:cubicBezTo>
                                    <a:cubicBezTo>
                                      <a:pt x="25" y="405"/>
                                      <a:pt x="25" y="405"/>
                                      <a:pt x="25" y="404"/>
                                    </a:cubicBezTo>
                                    <a:close/>
                                    <a:moveTo>
                                      <a:pt x="18" y="455"/>
                                    </a:moveTo>
                                    <a:cubicBezTo>
                                      <a:pt x="18" y="453"/>
                                      <a:pt x="16" y="450"/>
                                      <a:pt x="13" y="450"/>
                                    </a:cubicBezTo>
                                    <a:cubicBezTo>
                                      <a:pt x="10" y="450"/>
                                      <a:pt x="8" y="453"/>
                                      <a:pt x="8" y="455"/>
                                    </a:cubicBezTo>
                                    <a:cubicBezTo>
                                      <a:pt x="8" y="456"/>
                                      <a:pt x="8" y="456"/>
                                      <a:pt x="8" y="456"/>
                                    </a:cubicBezTo>
                                    <a:cubicBezTo>
                                      <a:pt x="10" y="456"/>
                                      <a:pt x="11" y="456"/>
                                      <a:pt x="13" y="456"/>
                                    </a:cubicBezTo>
                                    <a:cubicBezTo>
                                      <a:pt x="15" y="456"/>
                                      <a:pt x="16" y="456"/>
                                      <a:pt x="18" y="456"/>
                                    </a:cubicBezTo>
                                    <a:cubicBezTo>
                                      <a:pt x="18" y="456"/>
                                      <a:pt x="18" y="456"/>
                                      <a:pt x="18" y="455"/>
                                    </a:cubicBezTo>
                                    <a:close/>
                                    <a:moveTo>
                                      <a:pt x="25" y="455"/>
                                    </a:moveTo>
                                    <a:cubicBezTo>
                                      <a:pt x="25" y="449"/>
                                      <a:pt x="20" y="443"/>
                                      <a:pt x="13" y="443"/>
                                    </a:cubicBezTo>
                                    <a:cubicBezTo>
                                      <a:pt x="6" y="443"/>
                                      <a:pt x="1" y="449"/>
                                      <a:pt x="1" y="455"/>
                                    </a:cubicBezTo>
                                    <a:cubicBezTo>
                                      <a:pt x="1" y="456"/>
                                      <a:pt x="1" y="456"/>
                                      <a:pt x="1" y="457"/>
                                    </a:cubicBezTo>
                                    <a:cubicBezTo>
                                      <a:pt x="3" y="457"/>
                                      <a:pt x="5" y="456"/>
                                      <a:pt x="6" y="456"/>
                                    </a:cubicBezTo>
                                    <a:cubicBezTo>
                                      <a:pt x="6" y="456"/>
                                      <a:pt x="6" y="456"/>
                                      <a:pt x="6" y="455"/>
                                    </a:cubicBezTo>
                                    <a:cubicBezTo>
                                      <a:pt x="6" y="452"/>
                                      <a:pt x="9" y="449"/>
                                      <a:pt x="13" y="449"/>
                                    </a:cubicBezTo>
                                    <a:cubicBezTo>
                                      <a:pt x="17" y="449"/>
                                      <a:pt x="20" y="452"/>
                                      <a:pt x="20" y="455"/>
                                    </a:cubicBezTo>
                                    <a:cubicBezTo>
                                      <a:pt x="20" y="456"/>
                                      <a:pt x="20" y="456"/>
                                      <a:pt x="20" y="456"/>
                                    </a:cubicBezTo>
                                    <a:cubicBezTo>
                                      <a:pt x="21" y="456"/>
                                      <a:pt x="23" y="457"/>
                                      <a:pt x="25" y="457"/>
                                    </a:cubicBezTo>
                                    <a:cubicBezTo>
                                      <a:pt x="25" y="456"/>
                                      <a:pt x="25" y="456"/>
                                      <a:pt x="25" y="455"/>
                                    </a:cubicBezTo>
                                    <a:close/>
                                    <a:moveTo>
                                      <a:pt x="912" y="491"/>
                                    </a:moveTo>
                                    <a:cubicBezTo>
                                      <a:pt x="913" y="493"/>
                                      <a:pt x="913" y="495"/>
                                      <a:pt x="914" y="497"/>
                                    </a:cubicBezTo>
                                    <a:cubicBezTo>
                                      <a:pt x="916" y="495"/>
                                      <a:pt x="920" y="493"/>
                                      <a:pt x="924" y="493"/>
                                    </a:cubicBezTo>
                                    <a:cubicBezTo>
                                      <a:pt x="928" y="493"/>
                                      <a:pt x="931" y="495"/>
                                      <a:pt x="934" y="498"/>
                                    </a:cubicBezTo>
                                    <a:cubicBezTo>
                                      <a:pt x="934" y="496"/>
                                      <a:pt x="935" y="494"/>
                                      <a:pt x="936" y="491"/>
                                    </a:cubicBezTo>
                                    <a:cubicBezTo>
                                      <a:pt x="932" y="489"/>
                                      <a:pt x="928" y="487"/>
                                      <a:pt x="924" y="487"/>
                                    </a:cubicBezTo>
                                    <a:cubicBezTo>
                                      <a:pt x="919" y="487"/>
                                      <a:pt x="915" y="489"/>
                                      <a:pt x="912" y="491"/>
                                    </a:cubicBezTo>
                                    <a:close/>
                                    <a:moveTo>
                                      <a:pt x="783" y="14"/>
                                    </a:moveTo>
                                    <a:cubicBezTo>
                                      <a:pt x="789" y="11"/>
                                      <a:pt x="795" y="9"/>
                                      <a:pt x="803" y="9"/>
                                    </a:cubicBezTo>
                                    <a:cubicBezTo>
                                      <a:pt x="810" y="9"/>
                                      <a:pt x="817" y="11"/>
                                      <a:pt x="822" y="14"/>
                                    </a:cubicBezTo>
                                    <a:cubicBezTo>
                                      <a:pt x="823" y="13"/>
                                      <a:pt x="825" y="11"/>
                                      <a:pt x="826" y="10"/>
                                    </a:cubicBezTo>
                                    <a:cubicBezTo>
                                      <a:pt x="819" y="5"/>
                                      <a:pt x="811" y="2"/>
                                      <a:pt x="803" y="2"/>
                                    </a:cubicBezTo>
                                    <a:cubicBezTo>
                                      <a:pt x="794" y="2"/>
                                      <a:pt x="786" y="5"/>
                                      <a:pt x="779" y="10"/>
                                    </a:cubicBezTo>
                                    <a:cubicBezTo>
                                      <a:pt x="781" y="11"/>
                                      <a:pt x="782" y="13"/>
                                      <a:pt x="783" y="14"/>
                                    </a:cubicBezTo>
                                    <a:close/>
                                    <a:moveTo>
                                      <a:pt x="787" y="20"/>
                                    </a:moveTo>
                                    <a:cubicBezTo>
                                      <a:pt x="791" y="17"/>
                                      <a:pt x="797" y="16"/>
                                      <a:pt x="803" y="16"/>
                                    </a:cubicBezTo>
                                    <a:cubicBezTo>
                                      <a:pt x="809" y="16"/>
                                      <a:pt x="814" y="17"/>
                                      <a:pt x="818" y="20"/>
                                    </a:cubicBezTo>
                                    <a:cubicBezTo>
                                      <a:pt x="819" y="19"/>
                                      <a:pt x="820" y="17"/>
                                      <a:pt x="821" y="16"/>
                                    </a:cubicBezTo>
                                    <a:cubicBezTo>
                                      <a:pt x="816" y="12"/>
                                      <a:pt x="810" y="10"/>
                                      <a:pt x="803" y="10"/>
                                    </a:cubicBezTo>
                                    <a:cubicBezTo>
                                      <a:pt x="796" y="10"/>
                                      <a:pt x="789" y="12"/>
                                      <a:pt x="784" y="16"/>
                                    </a:cubicBezTo>
                                    <a:cubicBezTo>
                                      <a:pt x="785" y="17"/>
                                      <a:pt x="786" y="19"/>
                                      <a:pt x="787" y="20"/>
                                    </a:cubicBezTo>
                                    <a:close/>
                                    <a:moveTo>
                                      <a:pt x="790" y="28"/>
                                    </a:moveTo>
                                    <a:cubicBezTo>
                                      <a:pt x="794" y="25"/>
                                      <a:pt x="798" y="23"/>
                                      <a:pt x="803" y="23"/>
                                    </a:cubicBezTo>
                                    <a:cubicBezTo>
                                      <a:pt x="807" y="23"/>
                                      <a:pt x="812" y="25"/>
                                      <a:pt x="815" y="27"/>
                                    </a:cubicBezTo>
                                    <a:cubicBezTo>
                                      <a:pt x="816" y="25"/>
                                      <a:pt x="817" y="24"/>
                                      <a:pt x="818" y="22"/>
                                    </a:cubicBezTo>
                                    <a:cubicBezTo>
                                      <a:pt x="813" y="19"/>
                                      <a:pt x="808" y="17"/>
                                      <a:pt x="803" y="17"/>
                                    </a:cubicBezTo>
                                    <a:cubicBezTo>
                                      <a:pt x="797" y="17"/>
                                      <a:pt x="792" y="19"/>
                                      <a:pt x="788" y="22"/>
                                    </a:cubicBezTo>
                                    <a:cubicBezTo>
                                      <a:pt x="789" y="24"/>
                                      <a:pt x="789" y="26"/>
                                      <a:pt x="790" y="28"/>
                                    </a:cubicBezTo>
                                    <a:close/>
                                    <a:moveTo>
                                      <a:pt x="792" y="36"/>
                                    </a:moveTo>
                                    <a:cubicBezTo>
                                      <a:pt x="795" y="33"/>
                                      <a:pt x="798" y="31"/>
                                      <a:pt x="803" y="31"/>
                                    </a:cubicBezTo>
                                    <a:cubicBezTo>
                                      <a:pt x="807" y="31"/>
                                      <a:pt x="811" y="33"/>
                                      <a:pt x="813" y="36"/>
                                    </a:cubicBezTo>
                                    <a:cubicBezTo>
                                      <a:pt x="814" y="33"/>
                                      <a:pt x="814" y="31"/>
                                      <a:pt x="815" y="29"/>
                                    </a:cubicBezTo>
                                    <a:cubicBezTo>
                                      <a:pt x="811" y="26"/>
                                      <a:pt x="807" y="25"/>
                                      <a:pt x="803" y="25"/>
                                    </a:cubicBezTo>
                                    <a:cubicBezTo>
                                      <a:pt x="798" y="25"/>
                                      <a:pt x="794" y="26"/>
                                      <a:pt x="791" y="29"/>
                                    </a:cubicBezTo>
                                    <a:cubicBezTo>
                                      <a:pt x="791" y="31"/>
                                      <a:pt x="792" y="34"/>
                                      <a:pt x="792" y="36"/>
                                    </a:cubicBezTo>
                                    <a:close/>
                                    <a:moveTo>
                                      <a:pt x="812" y="44"/>
                                    </a:moveTo>
                                    <a:cubicBezTo>
                                      <a:pt x="812" y="42"/>
                                      <a:pt x="813" y="40"/>
                                      <a:pt x="813" y="38"/>
                                    </a:cubicBezTo>
                                    <a:cubicBezTo>
                                      <a:pt x="811" y="35"/>
                                      <a:pt x="807" y="32"/>
                                      <a:pt x="803" y="32"/>
                                    </a:cubicBezTo>
                                    <a:cubicBezTo>
                                      <a:pt x="798" y="32"/>
                                      <a:pt x="795" y="35"/>
                                      <a:pt x="793" y="38"/>
                                    </a:cubicBezTo>
                                    <a:cubicBezTo>
                                      <a:pt x="793" y="40"/>
                                      <a:pt x="793" y="42"/>
                                      <a:pt x="793" y="44"/>
                                    </a:cubicBezTo>
                                    <a:cubicBezTo>
                                      <a:pt x="793" y="45"/>
                                      <a:pt x="793" y="45"/>
                                      <a:pt x="793" y="46"/>
                                    </a:cubicBezTo>
                                    <a:cubicBezTo>
                                      <a:pt x="794" y="45"/>
                                      <a:pt x="795" y="45"/>
                                      <a:pt x="796" y="45"/>
                                    </a:cubicBezTo>
                                    <a:cubicBezTo>
                                      <a:pt x="796" y="45"/>
                                      <a:pt x="796" y="45"/>
                                      <a:pt x="796" y="44"/>
                                    </a:cubicBezTo>
                                    <a:cubicBezTo>
                                      <a:pt x="796" y="41"/>
                                      <a:pt x="799" y="38"/>
                                      <a:pt x="803" y="38"/>
                                    </a:cubicBezTo>
                                    <a:cubicBezTo>
                                      <a:pt x="806" y="38"/>
                                      <a:pt x="809" y="41"/>
                                      <a:pt x="809" y="44"/>
                                    </a:cubicBezTo>
                                    <a:cubicBezTo>
                                      <a:pt x="809" y="45"/>
                                      <a:pt x="809" y="45"/>
                                      <a:pt x="809" y="45"/>
                                    </a:cubicBezTo>
                                    <a:cubicBezTo>
                                      <a:pt x="810" y="45"/>
                                      <a:pt x="811" y="45"/>
                                      <a:pt x="812" y="45"/>
                                    </a:cubicBezTo>
                                    <a:cubicBezTo>
                                      <a:pt x="812" y="45"/>
                                      <a:pt x="812" y="45"/>
                                      <a:pt x="812" y="44"/>
                                    </a:cubicBezTo>
                                    <a:close/>
                                    <a:moveTo>
                                      <a:pt x="803" y="39"/>
                                    </a:moveTo>
                                    <a:cubicBezTo>
                                      <a:pt x="800" y="39"/>
                                      <a:pt x="798" y="42"/>
                                      <a:pt x="798" y="44"/>
                                    </a:cubicBezTo>
                                    <a:cubicBezTo>
                                      <a:pt x="798" y="45"/>
                                      <a:pt x="798" y="45"/>
                                      <a:pt x="798" y="45"/>
                                    </a:cubicBezTo>
                                    <a:cubicBezTo>
                                      <a:pt x="799" y="45"/>
                                      <a:pt x="801" y="45"/>
                                      <a:pt x="803" y="45"/>
                                    </a:cubicBezTo>
                                    <a:cubicBezTo>
                                      <a:pt x="804" y="45"/>
                                      <a:pt x="806" y="45"/>
                                      <a:pt x="808" y="45"/>
                                    </a:cubicBezTo>
                                    <a:cubicBezTo>
                                      <a:pt x="808" y="45"/>
                                      <a:pt x="808" y="45"/>
                                      <a:pt x="808" y="44"/>
                                    </a:cubicBezTo>
                                    <a:cubicBezTo>
                                      <a:pt x="808" y="42"/>
                                      <a:pt x="806" y="39"/>
                                      <a:pt x="803" y="39"/>
                                    </a:cubicBezTo>
                                    <a:close/>
                                    <a:moveTo>
                                      <a:pt x="773" y="56"/>
                                    </a:moveTo>
                                    <a:cubicBezTo>
                                      <a:pt x="775" y="57"/>
                                      <a:pt x="777" y="58"/>
                                      <a:pt x="778" y="60"/>
                                    </a:cubicBezTo>
                                    <a:cubicBezTo>
                                      <a:pt x="785" y="55"/>
                                      <a:pt x="794" y="52"/>
                                      <a:pt x="803" y="52"/>
                                    </a:cubicBezTo>
                                    <a:cubicBezTo>
                                      <a:pt x="812" y="52"/>
                                      <a:pt x="820" y="55"/>
                                      <a:pt x="827" y="60"/>
                                    </a:cubicBezTo>
                                    <a:cubicBezTo>
                                      <a:pt x="829" y="58"/>
                                      <a:pt x="830" y="57"/>
                                      <a:pt x="832" y="56"/>
                                    </a:cubicBezTo>
                                    <a:cubicBezTo>
                                      <a:pt x="824" y="50"/>
                                      <a:pt x="814" y="46"/>
                                      <a:pt x="803" y="46"/>
                                    </a:cubicBezTo>
                                    <a:cubicBezTo>
                                      <a:pt x="792" y="46"/>
                                      <a:pt x="782" y="50"/>
                                      <a:pt x="773" y="56"/>
                                    </a:cubicBezTo>
                                    <a:close/>
                                    <a:moveTo>
                                      <a:pt x="812" y="455"/>
                                    </a:moveTo>
                                    <a:cubicBezTo>
                                      <a:pt x="812" y="453"/>
                                      <a:pt x="813" y="451"/>
                                      <a:pt x="813" y="449"/>
                                    </a:cubicBezTo>
                                    <a:cubicBezTo>
                                      <a:pt x="811" y="446"/>
                                      <a:pt x="807" y="443"/>
                                      <a:pt x="803" y="443"/>
                                    </a:cubicBezTo>
                                    <a:cubicBezTo>
                                      <a:pt x="798" y="443"/>
                                      <a:pt x="795" y="446"/>
                                      <a:pt x="793" y="449"/>
                                    </a:cubicBezTo>
                                    <a:cubicBezTo>
                                      <a:pt x="793" y="451"/>
                                      <a:pt x="793" y="453"/>
                                      <a:pt x="793" y="455"/>
                                    </a:cubicBezTo>
                                    <a:cubicBezTo>
                                      <a:pt x="793" y="456"/>
                                      <a:pt x="793" y="456"/>
                                      <a:pt x="793" y="457"/>
                                    </a:cubicBezTo>
                                    <a:cubicBezTo>
                                      <a:pt x="794" y="456"/>
                                      <a:pt x="795" y="456"/>
                                      <a:pt x="796" y="456"/>
                                    </a:cubicBezTo>
                                    <a:cubicBezTo>
                                      <a:pt x="796" y="456"/>
                                      <a:pt x="796" y="456"/>
                                      <a:pt x="796" y="455"/>
                                    </a:cubicBezTo>
                                    <a:cubicBezTo>
                                      <a:pt x="796" y="452"/>
                                      <a:pt x="799" y="449"/>
                                      <a:pt x="803" y="449"/>
                                    </a:cubicBezTo>
                                    <a:cubicBezTo>
                                      <a:pt x="806" y="449"/>
                                      <a:pt x="809" y="452"/>
                                      <a:pt x="809" y="455"/>
                                    </a:cubicBezTo>
                                    <a:cubicBezTo>
                                      <a:pt x="809" y="456"/>
                                      <a:pt x="809" y="456"/>
                                      <a:pt x="809" y="456"/>
                                    </a:cubicBezTo>
                                    <a:cubicBezTo>
                                      <a:pt x="810" y="456"/>
                                      <a:pt x="811" y="456"/>
                                      <a:pt x="812" y="457"/>
                                    </a:cubicBezTo>
                                    <a:cubicBezTo>
                                      <a:pt x="812" y="456"/>
                                      <a:pt x="812" y="456"/>
                                      <a:pt x="812" y="455"/>
                                    </a:cubicBezTo>
                                    <a:close/>
                                    <a:moveTo>
                                      <a:pt x="803" y="450"/>
                                    </a:moveTo>
                                    <a:cubicBezTo>
                                      <a:pt x="800" y="450"/>
                                      <a:pt x="798" y="453"/>
                                      <a:pt x="798" y="455"/>
                                    </a:cubicBezTo>
                                    <a:cubicBezTo>
                                      <a:pt x="798" y="456"/>
                                      <a:pt x="798" y="456"/>
                                      <a:pt x="798" y="456"/>
                                    </a:cubicBezTo>
                                    <a:cubicBezTo>
                                      <a:pt x="799" y="456"/>
                                      <a:pt x="801" y="456"/>
                                      <a:pt x="803" y="456"/>
                                    </a:cubicBezTo>
                                    <a:cubicBezTo>
                                      <a:pt x="804" y="456"/>
                                      <a:pt x="806" y="456"/>
                                      <a:pt x="808" y="456"/>
                                    </a:cubicBezTo>
                                    <a:cubicBezTo>
                                      <a:pt x="808" y="456"/>
                                      <a:pt x="808" y="456"/>
                                      <a:pt x="808" y="455"/>
                                    </a:cubicBezTo>
                                    <a:cubicBezTo>
                                      <a:pt x="808" y="453"/>
                                      <a:pt x="806" y="450"/>
                                      <a:pt x="803" y="450"/>
                                    </a:cubicBezTo>
                                    <a:close/>
                                    <a:moveTo>
                                      <a:pt x="813" y="447"/>
                                    </a:moveTo>
                                    <a:cubicBezTo>
                                      <a:pt x="814" y="444"/>
                                      <a:pt x="814" y="442"/>
                                      <a:pt x="815" y="440"/>
                                    </a:cubicBezTo>
                                    <a:cubicBezTo>
                                      <a:pt x="811" y="437"/>
                                      <a:pt x="807" y="436"/>
                                      <a:pt x="803" y="436"/>
                                    </a:cubicBezTo>
                                    <a:cubicBezTo>
                                      <a:pt x="798" y="436"/>
                                      <a:pt x="794" y="437"/>
                                      <a:pt x="791" y="440"/>
                                    </a:cubicBezTo>
                                    <a:cubicBezTo>
                                      <a:pt x="791" y="442"/>
                                      <a:pt x="792" y="445"/>
                                      <a:pt x="792" y="447"/>
                                    </a:cubicBezTo>
                                    <a:cubicBezTo>
                                      <a:pt x="795" y="444"/>
                                      <a:pt x="798" y="442"/>
                                      <a:pt x="803" y="442"/>
                                    </a:cubicBezTo>
                                    <a:cubicBezTo>
                                      <a:pt x="807" y="442"/>
                                      <a:pt x="811" y="444"/>
                                      <a:pt x="813" y="447"/>
                                    </a:cubicBezTo>
                                    <a:close/>
                                    <a:moveTo>
                                      <a:pt x="785" y="455"/>
                                    </a:moveTo>
                                    <a:cubicBezTo>
                                      <a:pt x="785" y="457"/>
                                      <a:pt x="785" y="458"/>
                                      <a:pt x="785" y="459"/>
                                    </a:cubicBezTo>
                                    <a:cubicBezTo>
                                      <a:pt x="787" y="458"/>
                                      <a:pt x="789" y="457"/>
                                      <a:pt x="791" y="457"/>
                                    </a:cubicBezTo>
                                    <a:cubicBezTo>
                                      <a:pt x="791" y="456"/>
                                      <a:pt x="791" y="456"/>
                                      <a:pt x="791" y="455"/>
                                    </a:cubicBezTo>
                                    <a:cubicBezTo>
                                      <a:pt x="791" y="442"/>
                                      <a:pt x="786" y="429"/>
                                      <a:pt x="777" y="420"/>
                                    </a:cubicBezTo>
                                    <a:cubicBezTo>
                                      <a:pt x="768" y="411"/>
                                      <a:pt x="755" y="406"/>
                                      <a:pt x="742" y="406"/>
                                    </a:cubicBezTo>
                                    <a:cubicBezTo>
                                      <a:pt x="728" y="406"/>
                                      <a:pt x="716" y="411"/>
                                      <a:pt x="707" y="420"/>
                                    </a:cubicBezTo>
                                    <a:cubicBezTo>
                                      <a:pt x="698" y="429"/>
                                      <a:pt x="692" y="442"/>
                                      <a:pt x="692" y="455"/>
                                    </a:cubicBezTo>
                                    <a:cubicBezTo>
                                      <a:pt x="692" y="456"/>
                                      <a:pt x="692" y="456"/>
                                      <a:pt x="692" y="457"/>
                                    </a:cubicBezTo>
                                    <a:cubicBezTo>
                                      <a:pt x="694" y="457"/>
                                      <a:pt x="696" y="458"/>
                                      <a:pt x="698" y="459"/>
                                    </a:cubicBezTo>
                                    <a:cubicBezTo>
                                      <a:pt x="698" y="458"/>
                                      <a:pt x="698" y="457"/>
                                      <a:pt x="698" y="455"/>
                                    </a:cubicBezTo>
                                    <a:cubicBezTo>
                                      <a:pt x="698" y="431"/>
                                      <a:pt x="718" y="412"/>
                                      <a:pt x="742" y="412"/>
                                    </a:cubicBezTo>
                                    <a:cubicBezTo>
                                      <a:pt x="766" y="412"/>
                                      <a:pt x="785" y="431"/>
                                      <a:pt x="785" y="455"/>
                                    </a:cubicBezTo>
                                    <a:close/>
                                    <a:moveTo>
                                      <a:pt x="777" y="455"/>
                                    </a:moveTo>
                                    <a:cubicBezTo>
                                      <a:pt x="777" y="458"/>
                                      <a:pt x="777" y="460"/>
                                      <a:pt x="777" y="463"/>
                                    </a:cubicBezTo>
                                    <a:cubicBezTo>
                                      <a:pt x="779" y="461"/>
                                      <a:pt x="781" y="460"/>
                                      <a:pt x="783" y="459"/>
                                    </a:cubicBezTo>
                                    <a:cubicBezTo>
                                      <a:pt x="784" y="458"/>
                                      <a:pt x="784" y="457"/>
                                      <a:pt x="784" y="455"/>
                                    </a:cubicBezTo>
                                    <a:cubicBezTo>
                                      <a:pt x="784" y="444"/>
                                      <a:pt x="779" y="433"/>
                                      <a:pt x="771" y="426"/>
                                    </a:cubicBezTo>
                                    <a:cubicBezTo>
                                      <a:pt x="764" y="418"/>
                                      <a:pt x="753" y="413"/>
                                      <a:pt x="742" y="413"/>
                                    </a:cubicBezTo>
                                    <a:cubicBezTo>
                                      <a:pt x="730" y="413"/>
                                      <a:pt x="720" y="418"/>
                                      <a:pt x="712" y="426"/>
                                    </a:cubicBezTo>
                                    <a:cubicBezTo>
                                      <a:pt x="704" y="433"/>
                                      <a:pt x="700" y="444"/>
                                      <a:pt x="700" y="455"/>
                                    </a:cubicBezTo>
                                    <a:cubicBezTo>
                                      <a:pt x="700" y="457"/>
                                      <a:pt x="700" y="458"/>
                                      <a:pt x="700" y="459"/>
                                    </a:cubicBezTo>
                                    <a:cubicBezTo>
                                      <a:pt x="702" y="460"/>
                                      <a:pt x="704" y="461"/>
                                      <a:pt x="707" y="463"/>
                                    </a:cubicBezTo>
                                    <a:cubicBezTo>
                                      <a:pt x="706" y="460"/>
                                      <a:pt x="706" y="458"/>
                                      <a:pt x="706" y="455"/>
                                    </a:cubicBezTo>
                                    <a:cubicBezTo>
                                      <a:pt x="706" y="436"/>
                                      <a:pt x="722" y="420"/>
                                      <a:pt x="742" y="420"/>
                                    </a:cubicBezTo>
                                    <a:cubicBezTo>
                                      <a:pt x="761" y="420"/>
                                      <a:pt x="777" y="436"/>
                                      <a:pt x="777" y="455"/>
                                    </a:cubicBezTo>
                                    <a:close/>
                                    <a:moveTo>
                                      <a:pt x="690" y="455"/>
                                    </a:moveTo>
                                    <a:cubicBezTo>
                                      <a:pt x="690" y="453"/>
                                      <a:pt x="691" y="451"/>
                                      <a:pt x="691" y="449"/>
                                    </a:cubicBezTo>
                                    <a:cubicBezTo>
                                      <a:pt x="689" y="446"/>
                                      <a:pt x="685" y="443"/>
                                      <a:pt x="681" y="443"/>
                                    </a:cubicBezTo>
                                    <a:cubicBezTo>
                                      <a:pt x="677" y="443"/>
                                      <a:pt x="674" y="445"/>
                                      <a:pt x="671" y="448"/>
                                    </a:cubicBezTo>
                                    <a:cubicBezTo>
                                      <a:pt x="672" y="450"/>
                                      <a:pt x="672" y="453"/>
                                      <a:pt x="672" y="455"/>
                                    </a:cubicBezTo>
                                    <a:cubicBezTo>
                                      <a:pt x="672" y="456"/>
                                      <a:pt x="672" y="456"/>
                                      <a:pt x="672" y="456"/>
                                    </a:cubicBezTo>
                                    <a:cubicBezTo>
                                      <a:pt x="673" y="456"/>
                                      <a:pt x="673" y="456"/>
                                      <a:pt x="674" y="456"/>
                                    </a:cubicBezTo>
                                    <a:cubicBezTo>
                                      <a:pt x="674" y="456"/>
                                      <a:pt x="674" y="456"/>
                                      <a:pt x="674" y="455"/>
                                    </a:cubicBezTo>
                                    <a:cubicBezTo>
                                      <a:pt x="674" y="452"/>
                                      <a:pt x="677" y="449"/>
                                      <a:pt x="681" y="449"/>
                                    </a:cubicBezTo>
                                    <a:cubicBezTo>
                                      <a:pt x="685" y="449"/>
                                      <a:pt x="687" y="452"/>
                                      <a:pt x="687" y="455"/>
                                    </a:cubicBezTo>
                                    <a:cubicBezTo>
                                      <a:pt x="687" y="456"/>
                                      <a:pt x="687" y="456"/>
                                      <a:pt x="687" y="456"/>
                                    </a:cubicBezTo>
                                    <a:cubicBezTo>
                                      <a:pt x="688" y="456"/>
                                      <a:pt x="689" y="456"/>
                                      <a:pt x="691" y="457"/>
                                    </a:cubicBezTo>
                                    <a:cubicBezTo>
                                      <a:pt x="690" y="456"/>
                                      <a:pt x="690" y="456"/>
                                      <a:pt x="690" y="455"/>
                                    </a:cubicBezTo>
                                    <a:close/>
                                    <a:moveTo>
                                      <a:pt x="681" y="450"/>
                                    </a:moveTo>
                                    <a:cubicBezTo>
                                      <a:pt x="678" y="450"/>
                                      <a:pt x="676" y="453"/>
                                      <a:pt x="676" y="455"/>
                                    </a:cubicBezTo>
                                    <a:cubicBezTo>
                                      <a:pt x="676" y="456"/>
                                      <a:pt x="676" y="456"/>
                                      <a:pt x="676" y="456"/>
                                    </a:cubicBezTo>
                                    <a:cubicBezTo>
                                      <a:pt x="677" y="456"/>
                                      <a:pt x="679" y="456"/>
                                      <a:pt x="681" y="456"/>
                                    </a:cubicBezTo>
                                    <a:cubicBezTo>
                                      <a:pt x="683" y="456"/>
                                      <a:pt x="684" y="456"/>
                                      <a:pt x="686" y="456"/>
                                    </a:cubicBezTo>
                                    <a:cubicBezTo>
                                      <a:pt x="686" y="456"/>
                                      <a:pt x="686" y="456"/>
                                      <a:pt x="686" y="455"/>
                                    </a:cubicBezTo>
                                    <a:cubicBezTo>
                                      <a:pt x="686" y="453"/>
                                      <a:pt x="684" y="450"/>
                                      <a:pt x="681" y="450"/>
                                    </a:cubicBezTo>
                                    <a:close/>
                                    <a:moveTo>
                                      <a:pt x="691" y="447"/>
                                    </a:moveTo>
                                    <a:cubicBezTo>
                                      <a:pt x="692" y="444"/>
                                      <a:pt x="692" y="442"/>
                                      <a:pt x="693" y="440"/>
                                    </a:cubicBezTo>
                                    <a:cubicBezTo>
                                      <a:pt x="690" y="437"/>
                                      <a:pt x="685" y="436"/>
                                      <a:pt x="681" y="436"/>
                                    </a:cubicBezTo>
                                    <a:cubicBezTo>
                                      <a:pt x="677" y="436"/>
                                      <a:pt x="673" y="437"/>
                                      <a:pt x="669" y="440"/>
                                    </a:cubicBezTo>
                                    <a:cubicBezTo>
                                      <a:pt x="670" y="442"/>
                                      <a:pt x="671" y="444"/>
                                      <a:pt x="671" y="446"/>
                                    </a:cubicBezTo>
                                    <a:cubicBezTo>
                                      <a:pt x="674" y="443"/>
                                      <a:pt x="677" y="442"/>
                                      <a:pt x="681" y="442"/>
                                    </a:cubicBezTo>
                                    <a:cubicBezTo>
                                      <a:pt x="685" y="442"/>
                                      <a:pt x="689" y="444"/>
                                      <a:pt x="691" y="447"/>
                                    </a:cubicBezTo>
                                    <a:close/>
                                    <a:moveTo>
                                      <a:pt x="664" y="455"/>
                                    </a:moveTo>
                                    <a:cubicBezTo>
                                      <a:pt x="664" y="456"/>
                                      <a:pt x="664" y="457"/>
                                      <a:pt x="664" y="458"/>
                                    </a:cubicBezTo>
                                    <a:cubicBezTo>
                                      <a:pt x="666" y="458"/>
                                      <a:pt x="668" y="457"/>
                                      <a:pt x="670" y="457"/>
                                    </a:cubicBezTo>
                                    <a:cubicBezTo>
                                      <a:pt x="670" y="456"/>
                                      <a:pt x="670" y="456"/>
                                      <a:pt x="670" y="455"/>
                                    </a:cubicBezTo>
                                    <a:cubicBezTo>
                                      <a:pt x="670" y="442"/>
                                      <a:pt x="665" y="429"/>
                                      <a:pt x="656" y="420"/>
                                    </a:cubicBezTo>
                                    <a:cubicBezTo>
                                      <a:pt x="647" y="411"/>
                                      <a:pt x="635" y="406"/>
                                      <a:pt x="621" y="406"/>
                                    </a:cubicBezTo>
                                    <a:cubicBezTo>
                                      <a:pt x="607" y="406"/>
                                      <a:pt x="595" y="411"/>
                                      <a:pt x="586" y="420"/>
                                    </a:cubicBezTo>
                                    <a:cubicBezTo>
                                      <a:pt x="577" y="429"/>
                                      <a:pt x="571" y="442"/>
                                      <a:pt x="571" y="455"/>
                                    </a:cubicBezTo>
                                    <a:cubicBezTo>
                                      <a:pt x="571" y="456"/>
                                      <a:pt x="571" y="456"/>
                                      <a:pt x="571" y="457"/>
                                    </a:cubicBezTo>
                                    <a:cubicBezTo>
                                      <a:pt x="573" y="457"/>
                                      <a:pt x="575" y="458"/>
                                      <a:pt x="577" y="459"/>
                                    </a:cubicBezTo>
                                    <a:cubicBezTo>
                                      <a:pt x="577" y="458"/>
                                      <a:pt x="577" y="457"/>
                                      <a:pt x="577" y="455"/>
                                    </a:cubicBezTo>
                                    <a:cubicBezTo>
                                      <a:pt x="577" y="431"/>
                                      <a:pt x="597" y="412"/>
                                      <a:pt x="621" y="412"/>
                                    </a:cubicBezTo>
                                    <a:cubicBezTo>
                                      <a:pt x="645" y="412"/>
                                      <a:pt x="664" y="431"/>
                                      <a:pt x="664" y="455"/>
                                    </a:cubicBezTo>
                                    <a:close/>
                                    <a:moveTo>
                                      <a:pt x="657" y="455"/>
                                    </a:moveTo>
                                    <a:cubicBezTo>
                                      <a:pt x="657" y="458"/>
                                      <a:pt x="656" y="460"/>
                                      <a:pt x="656" y="462"/>
                                    </a:cubicBezTo>
                                    <a:cubicBezTo>
                                      <a:pt x="658" y="461"/>
                                      <a:pt x="660" y="460"/>
                                      <a:pt x="663" y="459"/>
                                    </a:cubicBezTo>
                                    <a:cubicBezTo>
                                      <a:pt x="663" y="458"/>
                                      <a:pt x="663" y="457"/>
                                      <a:pt x="663" y="455"/>
                                    </a:cubicBezTo>
                                    <a:cubicBezTo>
                                      <a:pt x="663" y="444"/>
                                      <a:pt x="658" y="433"/>
                                      <a:pt x="650" y="426"/>
                                    </a:cubicBezTo>
                                    <a:cubicBezTo>
                                      <a:pt x="643" y="418"/>
                                      <a:pt x="632" y="413"/>
                                      <a:pt x="621" y="413"/>
                                    </a:cubicBezTo>
                                    <a:cubicBezTo>
                                      <a:pt x="609" y="413"/>
                                      <a:pt x="599" y="418"/>
                                      <a:pt x="591" y="426"/>
                                    </a:cubicBezTo>
                                    <a:cubicBezTo>
                                      <a:pt x="584" y="433"/>
                                      <a:pt x="579" y="444"/>
                                      <a:pt x="579" y="455"/>
                                    </a:cubicBezTo>
                                    <a:cubicBezTo>
                                      <a:pt x="579" y="457"/>
                                      <a:pt x="579" y="458"/>
                                      <a:pt x="579" y="459"/>
                                    </a:cubicBezTo>
                                    <a:cubicBezTo>
                                      <a:pt x="581" y="460"/>
                                      <a:pt x="584" y="461"/>
                                      <a:pt x="586" y="463"/>
                                    </a:cubicBezTo>
                                    <a:cubicBezTo>
                                      <a:pt x="585" y="460"/>
                                      <a:pt x="585" y="458"/>
                                      <a:pt x="585" y="455"/>
                                    </a:cubicBezTo>
                                    <a:cubicBezTo>
                                      <a:pt x="585" y="436"/>
                                      <a:pt x="601" y="420"/>
                                      <a:pt x="621" y="420"/>
                                    </a:cubicBezTo>
                                    <a:cubicBezTo>
                                      <a:pt x="641" y="420"/>
                                      <a:pt x="657" y="436"/>
                                      <a:pt x="657" y="455"/>
                                    </a:cubicBezTo>
                                    <a:close/>
                                    <a:moveTo>
                                      <a:pt x="570" y="455"/>
                                    </a:moveTo>
                                    <a:cubicBezTo>
                                      <a:pt x="570" y="453"/>
                                      <a:pt x="570" y="451"/>
                                      <a:pt x="570" y="449"/>
                                    </a:cubicBezTo>
                                    <a:cubicBezTo>
                                      <a:pt x="568" y="446"/>
                                      <a:pt x="564" y="443"/>
                                      <a:pt x="560" y="443"/>
                                    </a:cubicBezTo>
                                    <a:cubicBezTo>
                                      <a:pt x="555" y="443"/>
                                      <a:pt x="552" y="446"/>
                                      <a:pt x="550" y="450"/>
                                    </a:cubicBezTo>
                                    <a:cubicBezTo>
                                      <a:pt x="549" y="449"/>
                                      <a:pt x="549" y="449"/>
                                      <a:pt x="549" y="448"/>
                                    </a:cubicBezTo>
                                    <a:cubicBezTo>
                                      <a:pt x="550" y="451"/>
                                      <a:pt x="550" y="453"/>
                                      <a:pt x="550" y="455"/>
                                    </a:cubicBezTo>
                                    <a:cubicBezTo>
                                      <a:pt x="550" y="456"/>
                                      <a:pt x="550" y="456"/>
                                      <a:pt x="550" y="457"/>
                                    </a:cubicBezTo>
                                    <a:cubicBezTo>
                                      <a:pt x="551" y="456"/>
                                      <a:pt x="552" y="456"/>
                                      <a:pt x="553" y="456"/>
                                    </a:cubicBezTo>
                                    <a:cubicBezTo>
                                      <a:pt x="553" y="456"/>
                                      <a:pt x="553" y="456"/>
                                      <a:pt x="553" y="455"/>
                                    </a:cubicBezTo>
                                    <a:cubicBezTo>
                                      <a:pt x="553" y="452"/>
                                      <a:pt x="556" y="449"/>
                                      <a:pt x="560" y="449"/>
                                    </a:cubicBezTo>
                                    <a:cubicBezTo>
                                      <a:pt x="564" y="449"/>
                                      <a:pt x="567" y="452"/>
                                      <a:pt x="567" y="455"/>
                                    </a:cubicBezTo>
                                    <a:cubicBezTo>
                                      <a:pt x="567" y="456"/>
                                      <a:pt x="567" y="456"/>
                                      <a:pt x="567" y="456"/>
                                    </a:cubicBezTo>
                                    <a:cubicBezTo>
                                      <a:pt x="568" y="456"/>
                                      <a:pt x="569" y="456"/>
                                      <a:pt x="570" y="457"/>
                                    </a:cubicBezTo>
                                    <a:cubicBezTo>
                                      <a:pt x="570" y="456"/>
                                      <a:pt x="570" y="456"/>
                                      <a:pt x="570" y="455"/>
                                    </a:cubicBezTo>
                                    <a:close/>
                                    <a:moveTo>
                                      <a:pt x="560" y="450"/>
                                    </a:moveTo>
                                    <a:cubicBezTo>
                                      <a:pt x="557" y="450"/>
                                      <a:pt x="555" y="453"/>
                                      <a:pt x="555" y="455"/>
                                    </a:cubicBezTo>
                                    <a:cubicBezTo>
                                      <a:pt x="555" y="456"/>
                                      <a:pt x="555" y="456"/>
                                      <a:pt x="555" y="456"/>
                                    </a:cubicBezTo>
                                    <a:cubicBezTo>
                                      <a:pt x="557" y="456"/>
                                      <a:pt x="558" y="456"/>
                                      <a:pt x="560" y="456"/>
                                    </a:cubicBezTo>
                                    <a:cubicBezTo>
                                      <a:pt x="562" y="456"/>
                                      <a:pt x="563" y="456"/>
                                      <a:pt x="565" y="456"/>
                                    </a:cubicBezTo>
                                    <a:cubicBezTo>
                                      <a:pt x="565" y="456"/>
                                      <a:pt x="565" y="456"/>
                                      <a:pt x="565" y="455"/>
                                    </a:cubicBezTo>
                                    <a:cubicBezTo>
                                      <a:pt x="565" y="453"/>
                                      <a:pt x="563" y="450"/>
                                      <a:pt x="560" y="450"/>
                                    </a:cubicBezTo>
                                    <a:close/>
                                    <a:moveTo>
                                      <a:pt x="570" y="447"/>
                                    </a:moveTo>
                                    <a:cubicBezTo>
                                      <a:pt x="571" y="444"/>
                                      <a:pt x="571" y="442"/>
                                      <a:pt x="572" y="440"/>
                                    </a:cubicBezTo>
                                    <a:cubicBezTo>
                                      <a:pt x="569" y="437"/>
                                      <a:pt x="564" y="436"/>
                                      <a:pt x="560" y="436"/>
                                    </a:cubicBezTo>
                                    <a:cubicBezTo>
                                      <a:pt x="555" y="436"/>
                                      <a:pt x="551" y="438"/>
                                      <a:pt x="548" y="440"/>
                                    </a:cubicBezTo>
                                    <a:cubicBezTo>
                                      <a:pt x="548" y="443"/>
                                      <a:pt x="549" y="445"/>
                                      <a:pt x="549" y="447"/>
                                    </a:cubicBezTo>
                                    <a:cubicBezTo>
                                      <a:pt x="549" y="447"/>
                                      <a:pt x="549" y="447"/>
                                      <a:pt x="549" y="447"/>
                                    </a:cubicBezTo>
                                    <a:cubicBezTo>
                                      <a:pt x="552" y="444"/>
                                      <a:pt x="556" y="442"/>
                                      <a:pt x="560" y="442"/>
                                    </a:cubicBezTo>
                                    <a:cubicBezTo>
                                      <a:pt x="564" y="442"/>
                                      <a:pt x="568" y="444"/>
                                      <a:pt x="570" y="447"/>
                                    </a:cubicBezTo>
                                    <a:close/>
                                    <a:moveTo>
                                      <a:pt x="542" y="455"/>
                                    </a:moveTo>
                                    <a:cubicBezTo>
                                      <a:pt x="542" y="457"/>
                                      <a:pt x="542" y="458"/>
                                      <a:pt x="542" y="459"/>
                                    </a:cubicBezTo>
                                    <a:cubicBezTo>
                                      <a:pt x="544" y="458"/>
                                      <a:pt x="546" y="457"/>
                                      <a:pt x="548" y="457"/>
                                    </a:cubicBezTo>
                                    <a:cubicBezTo>
                                      <a:pt x="548" y="456"/>
                                      <a:pt x="548" y="456"/>
                                      <a:pt x="548" y="455"/>
                                    </a:cubicBezTo>
                                    <a:cubicBezTo>
                                      <a:pt x="548" y="442"/>
                                      <a:pt x="543" y="429"/>
                                      <a:pt x="534" y="420"/>
                                    </a:cubicBezTo>
                                    <a:cubicBezTo>
                                      <a:pt x="525" y="411"/>
                                      <a:pt x="512" y="406"/>
                                      <a:pt x="499" y="406"/>
                                    </a:cubicBezTo>
                                    <a:cubicBezTo>
                                      <a:pt x="485" y="406"/>
                                      <a:pt x="473" y="411"/>
                                      <a:pt x="464" y="420"/>
                                    </a:cubicBezTo>
                                    <a:cubicBezTo>
                                      <a:pt x="455" y="429"/>
                                      <a:pt x="449" y="442"/>
                                      <a:pt x="449" y="455"/>
                                    </a:cubicBezTo>
                                    <a:cubicBezTo>
                                      <a:pt x="449" y="456"/>
                                      <a:pt x="449" y="456"/>
                                      <a:pt x="449" y="457"/>
                                    </a:cubicBezTo>
                                    <a:cubicBezTo>
                                      <a:pt x="451" y="457"/>
                                      <a:pt x="453" y="458"/>
                                      <a:pt x="455" y="459"/>
                                    </a:cubicBezTo>
                                    <a:cubicBezTo>
                                      <a:pt x="455" y="458"/>
                                      <a:pt x="455" y="457"/>
                                      <a:pt x="455" y="455"/>
                                    </a:cubicBezTo>
                                    <a:cubicBezTo>
                                      <a:pt x="455" y="431"/>
                                      <a:pt x="475" y="412"/>
                                      <a:pt x="499" y="412"/>
                                    </a:cubicBezTo>
                                    <a:cubicBezTo>
                                      <a:pt x="523" y="412"/>
                                      <a:pt x="542" y="431"/>
                                      <a:pt x="542" y="455"/>
                                    </a:cubicBezTo>
                                    <a:close/>
                                    <a:moveTo>
                                      <a:pt x="534" y="455"/>
                                    </a:moveTo>
                                    <a:cubicBezTo>
                                      <a:pt x="534" y="458"/>
                                      <a:pt x="534" y="460"/>
                                      <a:pt x="534" y="463"/>
                                    </a:cubicBezTo>
                                    <a:cubicBezTo>
                                      <a:pt x="536" y="462"/>
                                      <a:pt x="538" y="460"/>
                                      <a:pt x="540" y="459"/>
                                    </a:cubicBezTo>
                                    <a:cubicBezTo>
                                      <a:pt x="540" y="458"/>
                                      <a:pt x="541" y="457"/>
                                      <a:pt x="541" y="455"/>
                                    </a:cubicBezTo>
                                    <a:cubicBezTo>
                                      <a:pt x="541" y="444"/>
                                      <a:pt x="536" y="433"/>
                                      <a:pt x="528" y="426"/>
                                    </a:cubicBezTo>
                                    <a:cubicBezTo>
                                      <a:pt x="521" y="418"/>
                                      <a:pt x="510" y="413"/>
                                      <a:pt x="499" y="413"/>
                                    </a:cubicBezTo>
                                    <a:cubicBezTo>
                                      <a:pt x="487" y="413"/>
                                      <a:pt x="477" y="418"/>
                                      <a:pt x="469" y="426"/>
                                    </a:cubicBezTo>
                                    <a:cubicBezTo>
                                      <a:pt x="461" y="433"/>
                                      <a:pt x="457" y="444"/>
                                      <a:pt x="457" y="455"/>
                                    </a:cubicBezTo>
                                    <a:cubicBezTo>
                                      <a:pt x="457" y="457"/>
                                      <a:pt x="457" y="458"/>
                                      <a:pt x="457" y="459"/>
                                    </a:cubicBezTo>
                                    <a:cubicBezTo>
                                      <a:pt x="459" y="460"/>
                                      <a:pt x="461" y="461"/>
                                      <a:pt x="464" y="463"/>
                                    </a:cubicBezTo>
                                    <a:cubicBezTo>
                                      <a:pt x="463" y="460"/>
                                      <a:pt x="463" y="458"/>
                                      <a:pt x="463" y="455"/>
                                    </a:cubicBezTo>
                                    <a:cubicBezTo>
                                      <a:pt x="463" y="436"/>
                                      <a:pt x="479" y="420"/>
                                      <a:pt x="499" y="420"/>
                                    </a:cubicBezTo>
                                    <a:cubicBezTo>
                                      <a:pt x="518" y="420"/>
                                      <a:pt x="534" y="436"/>
                                      <a:pt x="534" y="455"/>
                                    </a:cubicBezTo>
                                    <a:close/>
                                    <a:moveTo>
                                      <a:pt x="447" y="455"/>
                                    </a:moveTo>
                                    <a:cubicBezTo>
                                      <a:pt x="447" y="453"/>
                                      <a:pt x="448" y="451"/>
                                      <a:pt x="448" y="449"/>
                                    </a:cubicBezTo>
                                    <a:cubicBezTo>
                                      <a:pt x="446" y="446"/>
                                      <a:pt x="442" y="443"/>
                                      <a:pt x="438" y="443"/>
                                    </a:cubicBezTo>
                                    <a:cubicBezTo>
                                      <a:pt x="434" y="443"/>
                                      <a:pt x="431" y="445"/>
                                      <a:pt x="428" y="448"/>
                                    </a:cubicBezTo>
                                    <a:cubicBezTo>
                                      <a:pt x="429" y="450"/>
                                      <a:pt x="429" y="453"/>
                                      <a:pt x="429" y="455"/>
                                    </a:cubicBezTo>
                                    <a:cubicBezTo>
                                      <a:pt x="429" y="456"/>
                                      <a:pt x="429" y="456"/>
                                      <a:pt x="429" y="456"/>
                                    </a:cubicBezTo>
                                    <a:cubicBezTo>
                                      <a:pt x="430" y="456"/>
                                      <a:pt x="430" y="456"/>
                                      <a:pt x="431" y="456"/>
                                    </a:cubicBezTo>
                                    <a:cubicBezTo>
                                      <a:pt x="431" y="456"/>
                                      <a:pt x="431" y="456"/>
                                      <a:pt x="431" y="455"/>
                                    </a:cubicBezTo>
                                    <a:cubicBezTo>
                                      <a:pt x="431" y="452"/>
                                      <a:pt x="434" y="449"/>
                                      <a:pt x="438" y="449"/>
                                    </a:cubicBezTo>
                                    <a:cubicBezTo>
                                      <a:pt x="441" y="449"/>
                                      <a:pt x="444" y="452"/>
                                      <a:pt x="444" y="455"/>
                                    </a:cubicBezTo>
                                    <a:cubicBezTo>
                                      <a:pt x="444" y="456"/>
                                      <a:pt x="444" y="456"/>
                                      <a:pt x="444" y="456"/>
                                    </a:cubicBezTo>
                                    <a:cubicBezTo>
                                      <a:pt x="445" y="456"/>
                                      <a:pt x="446" y="456"/>
                                      <a:pt x="447" y="457"/>
                                    </a:cubicBezTo>
                                    <a:cubicBezTo>
                                      <a:pt x="447" y="456"/>
                                      <a:pt x="447" y="456"/>
                                      <a:pt x="447" y="455"/>
                                    </a:cubicBezTo>
                                    <a:close/>
                                    <a:moveTo>
                                      <a:pt x="438" y="450"/>
                                    </a:moveTo>
                                    <a:cubicBezTo>
                                      <a:pt x="435" y="450"/>
                                      <a:pt x="433" y="453"/>
                                      <a:pt x="433" y="455"/>
                                    </a:cubicBezTo>
                                    <a:cubicBezTo>
                                      <a:pt x="433" y="456"/>
                                      <a:pt x="433" y="456"/>
                                      <a:pt x="433" y="456"/>
                                    </a:cubicBezTo>
                                    <a:cubicBezTo>
                                      <a:pt x="434" y="456"/>
                                      <a:pt x="436" y="456"/>
                                      <a:pt x="438" y="456"/>
                                    </a:cubicBezTo>
                                    <a:cubicBezTo>
                                      <a:pt x="439" y="456"/>
                                      <a:pt x="441" y="456"/>
                                      <a:pt x="443" y="456"/>
                                    </a:cubicBezTo>
                                    <a:cubicBezTo>
                                      <a:pt x="443" y="456"/>
                                      <a:pt x="443" y="456"/>
                                      <a:pt x="443" y="455"/>
                                    </a:cubicBezTo>
                                    <a:cubicBezTo>
                                      <a:pt x="443" y="453"/>
                                      <a:pt x="441" y="450"/>
                                      <a:pt x="438" y="450"/>
                                    </a:cubicBezTo>
                                    <a:close/>
                                    <a:moveTo>
                                      <a:pt x="448" y="447"/>
                                    </a:moveTo>
                                    <a:cubicBezTo>
                                      <a:pt x="449" y="444"/>
                                      <a:pt x="449" y="442"/>
                                      <a:pt x="450" y="440"/>
                                    </a:cubicBezTo>
                                    <a:cubicBezTo>
                                      <a:pt x="446" y="437"/>
                                      <a:pt x="442" y="436"/>
                                      <a:pt x="438" y="436"/>
                                    </a:cubicBezTo>
                                    <a:cubicBezTo>
                                      <a:pt x="434" y="436"/>
                                      <a:pt x="430" y="437"/>
                                      <a:pt x="426" y="440"/>
                                    </a:cubicBezTo>
                                    <a:cubicBezTo>
                                      <a:pt x="427" y="442"/>
                                      <a:pt x="428" y="444"/>
                                      <a:pt x="428" y="446"/>
                                    </a:cubicBezTo>
                                    <a:cubicBezTo>
                                      <a:pt x="431" y="443"/>
                                      <a:pt x="434" y="442"/>
                                      <a:pt x="438" y="442"/>
                                    </a:cubicBezTo>
                                    <a:cubicBezTo>
                                      <a:pt x="442" y="442"/>
                                      <a:pt x="446" y="444"/>
                                      <a:pt x="448" y="447"/>
                                    </a:cubicBezTo>
                                    <a:close/>
                                    <a:moveTo>
                                      <a:pt x="421" y="455"/>
                                    </a:moveTo>
                                    <a:cubicBezTo>
                                      <a:pt x="421" y="456"/>
                                      <a:pt x="421" y="457"/>
                                      <a:pt x="421" y="458"/>
                                    </a:cubicBezTo>
                                    <a:cubicBezTo>
                                      <a:pt x="423" y="458"/>
                                      <a:pt x="425" y="457"/>
                                      <a:pt x="427" y="457"/>
                                    </a:cubicBezTo>
                                    <a:cubicBezTo>
                                      <a:pt x="427" y="456"/>
                                      <a:pt x="427" y="456"/>
                                      <a:pt x="427" y="455"/>
                                    </a:cubicBezTo>
                                    <a:cubicBezTo>
                                      <a:pt x="427" y="442"/>
                                      <a:pt x="422" y="429"/>
                                      <a:pt x="413" y="420"/>
                                    </a:cubicBezTo>
                                    <a:cubicBezTo>
                                      <a:pt x="404" y="411"/>
                                      <a:pt x="391" y="406"/>
                                      <a:pt x="378" y="406"/>
                                    </a:cubicBezTo>
                                    <a:cubicBezTo>
                                      <a:pt x="364" y="406"/>
                                      <a:pt x="352" y="411"/>
                                      <a:pt x="343" y="420"/>
                                    </a:cubicBezTo>
                                    <a:cubicBezTo>
                                      <a:pt x="334" y="429"/>
                                      <a:pt x="328" y="442"/>
                                      <a:pt x="328" y="455"/>
                                    </a:cubicBezTo>
                                    <a:cubicBezTo>
                                      <a:pt x="328" y="456"/>
                                      <a:pt x="328" y="456"/>
                                      <a:pt x="328" y="457"/>
                                    </a:cubicBezTo>
                                    <a:cubicBezTo>
                                      <a:pt x="330" y="457"/>
                                      <a:pt x="332" y="458"/>
                                      <a:pt x="334" y="459"/>
                                    </a:cubicBezTo>
                                    <a:cubicBezTo>
                                      <a:pt x="334" y="458"/>
                                      <a:pt x="334" y="457"/>
                                      <a:pt x="334" y="455"/>
                                    </a:cubicBezTo>
                                    <a:cubicBezTo>
                                      <a:pt x="334" y="431"/>
                                      <a:pt x="354" y="412"/>
                                      <a:pt x="378" y="412"/>
                                    </a:cubicBezTo>
                                    <a:cubicBezTo>
                                      <a:pt x="402" y="412"/>
                                      <a:pt x="421" y="431"/>
                                      <a:pt x="421" y="455"/>
                                    </a:cubicBezTo>
                                    <a:close/>
                                    <a:moveTo>
                                      <a:pt x="414" y="455"/>
                                    </a:moveTo>
                                    <a:cubicBezTo>
                                      <a:pt x="414" y="458"/>
                                      <a:pt x="413" y="460"/>
                                      <a:pt x="413" y="462"/>
                                    </a:cubicBezTo>
                                    <a:cubicBezTo>
                                      <a:pt x="415" y="461"/>
                                      <a:pt x="417" y="460"/>
                                      <a:pt x="420" y="459"/>
                                    </a:cubicBezTo>
                                    <a:cubicBezTo>
                                      <a:pt x="420" y="458"/>
                                      <a:pt x="420" y="457"/>
                                      <a:pt x="420" y="455"/>
                                    </a:cubicBezTo>
                                    <a:cubicBezTo>
                                      <a:pt x="420" y="444"/>
                                      <a:pt x="415" y="433"/>
                                      <a:pt x="407" y="426"/>
                                    </a:cubicBezTo>
                                    <a:cubicBezTo>
                                      <a:pt x="400" y="418"/>
                                      <a:pt x="389" y="413"/>
                                      <a:pt x="378" y="413"/>
                                    </a:cubicBezTo>
                                    <a:cubicBezTo>
                                      <a:pt x="366" y="413"/>
                                      <a:pt x="356" y="418"/>
                                      <a:pt x="348" y="426"/>
                                    </a:cubicBezTo>
                                    <a:cubicBezTo>
                                      <a:pt x="341" y="433"/>
                                      <a:pt x="336" y="444"/>
                                      <a:pt x="336" y="455"/>
                                    </a:cubicBezTo>
                                    <a:cubicBezTo>
                                      <a:pt x="336" y="457"/>
                                      <a:pt x="336" y="458"/>
                                      <a:pt x="336" y="459"/>
                                    </a:cubicBezTo>
                                    <a:cubicBezTo>
                                      <a:pt x="338" y="460"/>
                                      <a:pt x="341" y="461"/>
                                      <a:pt x="343" y="463"/>
                                    </a:cubicBezTo>
                                    <a:cubicBezTo>
                                      <a:pt x="342" y="460"/>
                                      <a:pt x="342" y="458"/>
                                      <a:pt x="342" y="455"/>
                                    </a:cubicBezTo>
                                    <a:cubicBezTo>
                                      <a:pt x="342" y="436"/>
                                      <a:pt x="358" y="420"/>
                                      <a:pt x="378" y="420"/>
                                    </a:cubicBezTo>
                                    <a:cubicBezTo>
                                      <a:pt x="398" y="420"/>
                                      <a:pt x="414" y="436"/>
                                      <a:pt x="414" y="455"/>
                                    </a:cubicBezTo>
                                    <a:close/>
                                    <a:moveTo>
                                      <a:pt x="327" y="455"/>
                                    </a:moveTo>
                                    <a:cubicBezTo>
                                      <a:pt x="327" y="453"/>
                                      <a:pt x="327" y="451"/>
                                      <a:pt x="327" y="449"/>
                                    </a:cubicBezTo>
                                    <a:cubicBezTo>
                                      <a:pt x="325" y="446"/>
                                      <a:pt x="321" y="443"/>
                                      <a:pt x="317" y="443"/>
                                    </a:cubicBezTo>
                                    <a:cubicBezTo>
                                      <a:pt x="313" y="443"/>
                                      <a:pt x="309" y="446"/>
                                      <a:pt x="307" y="449"/>
                                    </a:cubicBezTo>
                                    <a:cubicBezTo>
                                      <a:pt x="307" y="451"/>
                                      <a:pt x="307" y="453"/>
                                      <a:pt x="307" y="455"/>
                                    </a:cubicBezTo>
                                    <a:cubicBezTo>
                                      <a:pt x="307" y="456"/>
                                      <a:pt x="307" y="456"/>
                                      <a:pt x="307" y="457"/>
                                    </a:cubicBezTo>
                                    <a:cubicBezTo>
                                      <a:pt x="308" y="456"/>
                                      <a:pt x="309" y="456"/>
                                      <a:pt x="310" y="456"/>
                                    </a:cubicBezTo>
                                    <a:cubicBezTo>
                                      <a:pt x="310" y="456"/>
                                      <a:pt x="310" y="456"/>
                                      <a:pt x="310" y="455"/>
                                    </a:cubicBezTo>
                                    <a:cubicBezTo>
                                      <a:pt x="310" y="452"/>
                                      <a:pt x="313" y="449"/>
                                      <a:pt x="317" y="449"/>
                                    </a:cubicBezTo>
                                    <a:cubicBezTo>
                                      <a:pt x="321" y="449"/>
                                      <a:pt x="324" y="452"/>
                                      <a:pt x="324" y="455"/>
                                    </a:cubicBezTo>
                                    <a:cubicBezTo>
                                      <a:pt x="324" y="456"/>
                                      <a:pt x="324" y="456"/>
                                      <a:pt x="324" y="456"/>
                                    </a:cubicBezTo>
                                    <a:cubicBezTo>
                                      <a:pt x="325" y="456"/>
                                      <a:pt x="326" y="456"/>
                                      <a:pt x="327" y="457"/>
                                    </a:cubicBezTo>
                                    <a:cubicBezTo>
                                      <a:pt x="327" y="456"/>
                                      <a:pt x="327" y="456"/>
                                      <a:pt x="327" y="455"/>
                                    </a:cubicBezTo>
                                    <a:close/>
                                    <a:moveTo>
                                      <a:pt x="317" y="450"/>
                                    </a:moveTo>
                                    <a:cubicBezTo>
                                      <a:pt x="314" y="450"/>
                                      <a:pt x="312" y="453"/>
                                      <a:pt x="312" y="455"/>
                                    </a:cubicBezTo>
                                    <a:cubicBezTo>
                                      <a:pt x="312" y="456"/>
                                      <a:pt x="312" y="456"/>
                                      <a:pt x="312" y="456"/>
                                    </a:cubicBezTo>
                                    <a:cubicBezTo>
                                      <a:pt x="314" y="456"/>
                                      <a:pt x="315" y="456"/>
                                      <a:pt x="317" y="456"/>
                                    </a:cubicBezTo>
                                    <a:cubicBezTo>
                                      <a:pt x="319" y="456"/>
                                      <a:pt x="320" y="456"/>
                                      <a:pt x="322" y="456"/>
                                    </a:cubicBezTo>
                                    <a:cubicBezTo>
                                      <a:pt x="322" y="456"/>
                                      <a:pt x="322" y="456"/>
                                      <a:pt x="322" y="455"/>
                                    </a:cubicBezTo>
                                    <a:cubicBezTo>
                                      <a:pt x="322" y="453"/>
                                      <a:pt x="320" y="450"/>
                                      <a:pt x="317" y="450"/>
                                    </a:cubicBezTo>
                                    <a:close/>
                                    <a:moveTo>
                                      <a:pt x="327" y="447"/>
                                    </a:moveTo>
                                    <a:cubicBezTo>
                                      <a:pt x="328" y="444"/>
                                      <a:pt x="328" y="442"/>
                                      <a:pt x="329" y="440"/>
                                    </a:cubicBezTo>
                                    <a:cubicBezTo>
                                      <a:pt x="326" y="437"/>
                                      <a:pt x="321" y="436"/>
                                      <a:pt x="317" y="436"/>
                                    </a:cubicBezTo>
                                    <a:cubicBezTo>
                                      <a:pt x="312" y="436"/>
                                      <a:pt x="308" y="437"/>
                                      <a:pt x="305" y="440"/>
                                    </a:cubicBezTo>
                                    <a:cubicBezTo>
                                      <a:pt x="305" y="442"/>
                                      <a:pt x="306" y="445"/>
                                      <a:pt x="306" y="447"/>
                                    </a:cubicBezTo>
                                    <a:cubicBezTo>
                                      <a:pt x="309" y="444"/>
                                      <a:pt x="313" y="442"/>
                                      <a:pt x="317" y="442"/>
                                    </a:cubicBezTo>
                                    <a:cubicBezTo>
                                      <a:pt x="321" y="442"/>
                                      <a:pt x="325" y="444"/>
                                      <a:pt x="327" y="447"/>
                                    </a:cubicBezTo>
                                    <a:close/>
                                    <a:moveTo>
                                      <a:pt x="299" y="455"/>
                                    </a:moveTo>
                                    <a:cubicBezTo>
                                      <a:pt x="299" y="457"/>
                                      <a:pt x="299" y="458"/>
                                      <a:pt x="299" y="459"/>
                                    </a:cubicBezTo>
                                    <a:cubicBezTo>
                                      <a:pt x="301" y="458"/>
                                      <a:pt x="303" y="457"/>
                                      <a:pt x="305" y="457"/>
                                    </a:cubicBezTo>
                                    <a:cubicBezTo>
                                      <a:pt x="305" y="456"/>
                                      <a:pt x="306" y="456"/>
                                      <a:pt x="306" y="455"/>
                                    </a:cubicBezTo>
                                    <a:cubicBezTo>
                                      <a:pt x="306" y="442"/>
                                      <a:pt x="300" y="429"/>
                                      <a:pt x="291" y="420"/>
                                    </a:cubicBezTo>
                                    <a:cubicBezTo>
                                      <a:pt x="282" y="411"/>
                                      <a:pt x="270" y="406"/>
                                      <a:pt x="256" y="406"/>
                                    </a:cubicBezTo>
                                    <a:cubicBezTo>
                                      <a:pt x="242" y="406"/>
                                      <a:pt x="230" y="411"/>
                                      <a:pt x="221" y="420"/>
                                    </a:cubicBezTo>
                                    <a:cubicBezTo>
                                      <a:pt x="212" y="429"/>
                                      <a:pt x="206" y="442"/>
                                      <a:pt x="206" y="455"/>
                                    </a:cubicBezTo>
                                    <a:cubicBezTo>
                                      <a:pt x="206" y="456"/>
                                      <a:pt x="206" y="456"/>
                                      <a:pt x="206" y="457"/>
                                    </a:cubicBezTo>
                                    <a:cubicBezTo>
                                      <a:pt x="208" y="457"/>
                                      <a:pt x="210" y="458"/>
                                      <a:pt x="213" y="459"/>
                                    </a:cubicBezTo>
                                    <a:cubicBezTo>
                                      <a:pt x="212" y="458"/>
                                      <a:pt x="212" y="457"/>
                                      <a:pt x="212" y="455"/>
                                    </a:cubicBezTo>
                                    <a:cubicBezTo>
                                      <a:pt x="212" y="431"/>
                                      <a:pt x="232" y="412"/>
                                      <a:pt x="256" y="412"/>
                                    </a:cubicBezTo>
                                    <a:cubicBezTo>
                                      <a:pt x="280" y="412"/>
                                      <a:pt x="299" y="431"/>
                                      <a:pt x="299" y="455"/>
                                    </a:cubicBezTo>
                                    <a:close/>
                                    <a:moveTo>
                                      <a:pt x="292" y="455"/>
                                    </a:moveTo>
                                    <a:cubicBezTo>
                                      <a:pt x="292" y="458"/>
                                      <a:pt x="291" y="460"/>
                                      <a:pt x="291" y="463"/>
                                    </a:cubicBezTo>
                                    <a:cubicBezTo>
                                      <a:pt x="293" y="461"/>
                                      <a:pt x="295" y="460"/>
                                      <a:pt x="298" y="459"/>
                                    </a:cubicBezTo>
                                    <a:cubicBezTo>
                                      <a:pt x="298" y="458"/>
                                      <a:pt x="298" y="457"/>
                                      <a:pt x="298" y="455"/>
                                    </a:cubicBezTo>
                                    <a:cubicBezTo>
                                      <a:pt x="298" y="444"/>
                                      <a:pt x="293" y="433"/>
                                      <a:pt x="286" y="426"/>
                                    </a:cubicBezTo>
                                    <a:cubicBezTo>
                                      <a:pt x="278" y="418"/>
                                      <a:pt x="267" y="413"/>
                                      <a:pt x="256" y="413"/>
                                    </a:cubicBezTo>
                                    <a:cubicBezTo>
                                      <a:pt x="244" y="413"/>
                                      <a:pt x="234" y="418"/>
                                      <a:pt x="226" y="426"/>
                                    </a:cubicBezTo>
                                    <a:cubicBezTo>
                                      <a:pt x="219" y="433"/>
                                      <a:pt x="214" y="444"/>
                                      <a:pt x="214" y="455"/>
                                    </a:cubicBezTo>
                                    <a:cubicBezTo>
                                      <a:pt x="214" y="457"/>
                                      <a:pt x="214" y="458"/>
                                      <a:pt x="214" y="459"/>
                                    </a:cubicBezTo>
                                    <a:cubicBezTo>
                                      <a:pt x="216" y="460"/>
                                      <a:pt x="219" y="461"/>
                                      <a:pt x="221" y="463"/>
                                    </a:cubicBezTo>
                                    <a:cubicBezTo>
                                      <a:pt x="220" y="460"/>
                                      <a:pt x="220" y="458"/>
                                      <a:pt x="220" y="455"/>
                                    </a:cubicBezTo>
                                    <a:cubicBezTo>
                                      <a:pt x="220" y="436"/>
                                      <a:pt x="236" y="420"/>
                                      <a:pt x="256" y="420"/>
                                    </a:cubicBezTo>
                                    <a:cubicBezTo>
                                      <a:pt x="276" y="420"/>
                                      <a:pt x="292" y="436"/>
                                      <a:pt x="292" y="455"/>
                                    </a:cubicBezTo>
                                    <a:close/>
                                    <a:moveTo>
                                      <a:pt x="205" y="455"/>
                                    </a:moveTo>
                                    <a:cubicBezTo>
                                      <a:pt x="205" y="453"/>
                                      <a:pt x="205" y="451"/>
                                      <a:pt x="205" y="449"/>
                                    </a:cubicBezTo>
                                    <a:cubicBezTo>
                                      <a:pt x="203" y="446"/>
                                      <a:pt x="199" y="443"/>
                                      <a:pt x="195" y="443"/>
                                    </a:cubicBezTo>
                                    <a:cubicBezTo>
                                      <a:pt x="191" y="443"/>
                                      <a:pt x="188" y="445"/>
                                      <a:pt x="186" y="448"/>
                                    </a:cubicBezTo>
                                    <a:cubicBezTo>
                                      <a:pt x="186" y="450"/>
                                      <a:pt x="186" y="453"/>
                                      <a:pt x="186" y="455"/>
                                    </a:cubicBezTo>
                                    <a:cubicBezTo>
                                      <a:pt x="186" y="456"/>
                                      <a:pt x="186" y="456"/>
                                      <a:pt x="186" y="456"/>
                                    </a:cubicBezTo>
                                    <a:cubicBezTo>
                                      <a:pt x="187" y="456"/>
                                      <a:pt x="188" y="456"/>
                                      <a:pt x="188" y="456"/>
                                    </a:cubicBezTo>
                                    <a:cubicBezTo>
                                      <a:pt x="188" y="456"/>
                                      <a:pt x="188" y="456"/>
                                      <a:pt x="188" y="455"/>
                                    </a:cubicBezTo>
                                    <a:cubicBezTo>
                                      <a:pt x="188" y="452"/>
                                      <a:pt x="191" y="449"/>
                                      <a:pt x="195" y="449"/>
                                    </a:cubicBezTo>
                                    <a:cubicBezTo>
                                      <a:pt x="199" y="449"/>
                                      <a:pt x="202" y="452"/>
                                      <a:pt x="202" y="455"/>
                                    </a:cubicBezTo>
                                    <a:cubicBezTo>
                                      <a:pt x="202" y="456"/>
                                      <a:pt x="202" y="456"/>
                                      <a:pt x="202" y="456"/>
                                    </a:cubicBezTo>
                                    <a:cubicBezTo>
                                      <a:pt x="203" y="456"/>
                                      <a:pt x="204" y="456"/>
                                      <a:pt x="205" y="457"/>
                                    </a:cubicBezTo>
                                    <a:cubicBezTo>
                                      <a:pt x="205" y="456"/>
                                      <a:pt x="205" y="456"/>
                                      <a:pt x="205" y="455"/>
                                    </a:cubicBezTo>
                                    <a:close/>
                                    <a:moveTo>
                                      <a:pt x="195" y="450"/>
                                    </a:moveTo>
                                    <a:cubicBezTo>
                                      <a:pt x="192" y="450"/>
                                      <a:pt x="190" y="453"/>
                                      <a:pt x="190" y="455"/>
                                    </a:cubicBezTo>
                                    <a:cubicBezTo>
                                      <a:pt x="190" y="456"/>
                                      <a:pt x="190" y="456"/>
                                      <a:pt x="190" y="456"/>
                                    </a:cubicBezTo>
                                    <a:cubicBezTo>
                                      <a:pt x="192" y="456"/>
                                      <a:pt x="193" y="456"/>
                                      <a:pt x="195" y="456"/>
                                    </a:cubicBezTo>
                                    <a:cubicBezTo>
                                      <a:pt x="197" y="456"/>
                                      <a:pt x="198" y="456"/>
                                      <a:pt x="200" y="456"/>
                                    </a:cubicBezTo>
                                    <a:cubicBezTo>
                                      <a:pt x="200" y="456"/>
                                      <a:pt x="200" y="456"/>
                                      <a:pt x="200" y="455"/>
                                    </a:cubicBezTo>
                                    <a:cubicBezTo>
                                      <a:pt x="200" y="453"/>
                                      <a:pt x="198" y="450"/>
                                      <a:pt x="195" y="450"/>
                                    </a:cubicBezTo>
                                    <a:close/>
                                    <a:moveTo>
                                      <a:pt x="205" y="447"/>
                                    </a:moveTo>
                                    <a:cubicBezTo>
                                      <a:pt x="206" y="444"/>
                                      <a:pt x="206" y="442"/>
                                      <a:pt x="207" y="440"/>
                                    </a:cubicBezTo>
                                    <a:cubicBezTo>
                                      <a:pt x="204" y="437"/>
                                      <a:pt x="200" y="436"/>
                                      <a:pt x="195" y="436"/>
                                    </a:cubicBezTo>
                                    <a:cubicBezTo>
                                      <a:pt x="191" y="436"/>
                                      <a:pt x="187" y="437"/>
                                      <a:pt x="184" y="440"/>
                                    </a:cubicBezTo>
                                    <a:cubicBezTo>
                                      <a:pt x="184" y="442"/>
                                      <a:pt x="185" y="444"/>
                                      <a:pt x="185" y="446"/>
                                    </a:cubicBezTo>
                                    <a:cubicBezTo>
                                      <a:pt x="188" y="443"/>
                                      <a:pt x="191" y="442"/>
                                      <a:pt x="195" y="442"/>
                                    </a:cubicBezTo>
                                    <a:cubicBezTo>
                                      <a:pt x="199" y="442"/>
                                      <a:pt x="203" y="444"/>
                                      <a:pt x="205" y="447"/>
                                    </a:cubicBezTo>
                                    <a:close/>
                                    <a:moveTo>
                                      <a:pt x="179" y="455"/>
                                    </a:moveTo>
                                    <a:cubicBezTo>
                                      <a:pt x="179" y="456"/>
                                      <a:pt x="178" y="457"/>
                                      <a:pt x="178" y="458"/>
                                    </a:cubicBezTo>
                                    <a:cubicBezTo>
                                      <a:pt x="180" y="458"/>
                                      <a:pt x="183" y="457"/>
                                      <a:pt x="185" y="457"/>
                                    </a:cubicBezTo>
                                    <a:cubicBezTo>
                                      <a:pt x="185" y="456"/>
                                      <a:pt x="185" y="456"/>
                                      <a:pt x="185" y="455"/>
                                    </a:cubicBezTo>
                                    <a:cubicBezTo>
                                      <a:pt x="185" y="442"/>
                                      <a:pt x="179" y="429"/>
                                      <a:pt x="170" y="420"/>
                                    </a:cubicBezTo>
                                    <a:cubicBezTo>
                                      <a:pt x="161" y="411"/>
                                      <a:pt x="149" y="406"/>
                                      <a:pt x="135" y="406"/>
                                    </a:cubicBezTo>
                                    <a:cubicBezTo>
                                      <a:pt x="121" y="406"/>
                                      <a:pt x="109" y="411"/>
                                      <a:pt x="100" y="420"/>
                                    </a:cubicBezTo>
                                    <a:cubicBezTo>
                                      <a:pt x="91" y="429"/>
                                      <a:pt x="85" y="442"/>
                                      <a:pt x="85" y="455"/>
                                    </a:cubicBezTo>
                                    <a:cubicBezTo>
                                      <a:pt x="85" y="456"/>
                                      <a:pt x="85" y="456"/>
                                      <a:pt x="85" y="457"/>
                                    </a:cubicBezTo>
                                    <a:cubicBezTo>
                                      <a:pt x="88" y="457"/>
                                      <a:pt x="90" y="458"/>
                                      <a:pt x="92" y="459"/>
                                    </a:cubicBezTo>
                                    <a:cubicBezTo>
                                      <a:pt x="92" y="458"/>
                                      <a:pt x="92" y="457"/>
                                      <a:pt x="92" y="455"/>
                                    </a:cubicBezTo>
                                    <a:cubicBezTo>
                                      <a:pt x="92" y="431"/>
                                      <a:pt x="111" y="412"/>
                                      <a:pt x="135" y="412"/>
                                    </a:cubicBezTo>
                                    <a:cubicBezTo>
                                      <a:pt x="159" y="412"/>
                                      <a:pt x="179" y="431"/>
                                      <a:pt x="179" y="455"/>
                                    </a:cubicBezTo>
                                    <a:close/>
                                    <a:moveTo>
                                      <a:pt x="171" y="455"/>
                                    </a:moveTo>
                                    <a:cubicBezTo>
                                      <a:pt x="171" y="458"/>
                                      <a:pt x="171" y="460"/>
                                      <a:pt x="170" y="462"/>
                                    </a:cubicBezTo>
                                    <a:cubicBezTo>
                                      <a:pt x="172" y="461"/>
                                      <a:pt x="175" y="460"/>
                                      <a:pt x="177" y="459"/>
                                    </a:cubicBezTo>
                                    <a:cubicBezTo>
                                      <a:pt x="177" y="458"/>
                                      <a:pt x="177" y="457"/>
                                      <a:pt x="177" y="455"/>
                                    </a:cubicBezTo>
                                    <a:cubicBezTo>
                                      <a:pt x="177" y="444"/>
                                      <a:pt x="172" y="433"/>
                                      <a:pt x="165" y="426"/>
                                    </a:cubicBezTo>
                                    <a:cubicBezTo>
                                      <a:pt x="157" y="418"/>
                                      <a:pt x="147" y="413"/>
                                      <a:pt x="135" y="413"/>
                                    </a:cubicBezTo>
                                    <a:cubicBezTo>
                                      <a:pt x="123" y="413"/>
                                      <a:pt x="113" y="418"/>
                                      <a:pt x="105" y="426"/>
                                    </a:cubicBezTo>
                                    <a:cubicBezTo>
                                      <a:pt x="98" y="433"/>
                                      <a:pt x="93" y="444"/>
                                      <a:pt x="93" y="455"/>
                                    </a:cubicBezTo>
                                    <a:cubicBezTo>
                                      <a:pt x="93" y="457"/>
                                      <a:pt x="93" y="458"/>
                                      <a:pt x="93" y="459"/>
                                    </a:cubicBezTo>
                                    <a:cubicBezTo>
                                      <a:pt x="96" y="460"/>
                                      <a:pt x="98" y="461"/>
                                      <a:pt x="100" y="463"/>
                                    </a:cubicBezTo>
                                    <a:cubicBezTo>
                                      <a:pt x="99" y="460"/>
                                      <a:pt x="99" y="458"/>
                                      <a:pt x="99" y="455"/>
                                    </a:cubicBezTo>
                                    <a:cubicBezTo>
                                      <a:pt x="99" y="436"/>
                                      <a:pt x="115" y="420"/>
                                      <a:pt x="135" y="420"/>
                                    </a:cubicBezTo>
                                    <a:cubicBezTo>
                                      <a:pt x="155" y="420"/>
                                      <a:pt x="171" y="436"/>
                                      <a:pt x="171" y="455"/>
                                    </a:cubicBezTo>
                                    <a:close/>
                                    <a:moveTo>
                                      <a:pt x="99" y="404"/>
                                    </a:moveTo>
                                    <a:cubicBezTo>
                                      <a:pt x="99" y="384"/>
                                      <a:pt x="115" y="368"/>
                                      <a:pt x="135" y="368"/>
                                    </a:cubicBezTo>
                                    <a:cubicBezTo>
                                      <a:pt x="155" y="368"/>
                                      <a:pt x="171" y="384"/>
                                      <a:pt x="171" y="404"/>
                                    </a:cubicBezTo>
                                    <a:cubicBezTo>
                                      <a:pt x="171" y="406"/>
                                      <a:pt x="171" y="408"/>
                                      <a:pt x="170" y="411"/>
                                    </a:cubicBezTo>
                                    <a:cubicBezTo>
                                      <a:pt x="172" y="409"/>
                                      <a:pt x="175" y="408"/>
                                      <a:pt x="177" y="408"/>
                                    </a:cubicBezTo>
                                    <a:cubicBezTo>
                                      <a:pt x="177" y="406"/>
                                      <a:pt x="177" y="405"/>
                                      <a:pt x="177" y="404"/>
                                    </a:cubicBezTo>
                                    <a:cubicBezTo>
                                      <a:pt x="177" y="392"/>
                                      <a:pt x="172" y="382"/>
                                      <a:pt x="165" y="374"/>
                                    </a:cubicBezTo>
                                    <a:cubicBezTo>
                                      <a:pt x="157" y="367"/>
                                      <a:pt x="147" y="362"/>
                                      <a:pt x="135" y="362"/>
                                    </a:cubicBezTo>
                                    <a:cubicBezTo>
                                      <a:pt x="123" y="362"/>
                                      <a:pt x="113" y="367"/>
                                      <a:pt x="105" y="374"/>
                                    </a:cubicBezTo>
                                    <a:cubicBezTo>
                                      <a:pt x="98" y="382"/>
                                      <a:pt x="93" y="392"/>
                                      <a:pt x="93" y="404"/>
                                    </a:cubicBezTo>
                                    <a:cubicBezTo>
                                      <a:pt x="93" y="405"/>
                                      <a:pt x="93" y="407"/>
                                      <a:pt x="93" y="408"/>
                                    </a:cubicBezTo>
                                    <a:cubicBezTo>
                                      <a:pt x="96" y="409"/>
                                      <a:pt x="98" y="410"/>
                                      <a:pt x="100" y="411"/>
                                    </a:cubicBezTo>
                                    <a:cubicBezTo>
                                      <a:pt x="99" y="409"/>
                                      <a:pt x="99" y="406"/>
                                      <a:pt x="99" y="404"/>
                                    </a:cubicBezTo>
                                    <a:close/>
                                    <a:moveTo>
                                      <a:pt x="92" y="404"/>
                                    </a:moveTo>
                                    <a:cubicBezTo>
                                      <a:pt x="92" y="380"/>
                                      <a:pt x="111" y="361"/>
                                      <a:pt x="135" y="361"/>
                                    </a:cubicBezTo>
                                    <a:cubicBezTo>
                                      <a:pt x="159" y="361"/>
                                      <a:pt x="179" y="380"/>
                                      <a:pt x="179" y="404"/>
                                    </a:cubicBezTo>
                                    <a:cubicBezTo>
                                      <a:pt x="179" y="405"/>
                                      <a:pt x="178" y="406"/>
                                      <a:pt x="178" y="407"/>
                                    </a:cubicBezTo>
                                    <a:cubicBezTo>
                                      <a:pt x="180" y="406"/>
                                      <a:pt x="183" y="406"/>
                                      <a:pt x="185" y="405"/>
                                    </a:cubicBezTo>
                                    <a:cubicBezTo>
                                      <a:pt x="185" y="405"/>
                                      <a:pt x="185" y="404"/>
                                      <a:pt x="185" y="404"/>
                                    </a:cubicBezTo>
                                    <a:cubicBezTo>
                                      <a:pt x="185" y="390"/>
                                      <a:pt x="179" y="378"/>
                                      <a:pt x="170" y="369"/>
                                    </a:cubicBezTo>
                                    <a:cubicBezTo>
                                      <a:pt x="161" y="360"/>
                                      <a:pt x="149" y="354"/>
                                      <a:pt x="135" y="354"/>
                                    </a:cubicBezTo>
                                    <a:cubicBezTo>
                                      <a:pt x="121" y="354"/>
                                      <a:pt x="109" y="360"/>
                                      <a:pt x="100" y="369"/>
                                    </a:cubicBezTo>
                                    <a:cubicBezTo>
                                      <a:pt x="91" y="378"/>
                                      <a:pt x="85" y="390"/>
                                      <a:pt x="85" y="404"/>
                                    </a:cubicBezTo>
                                    <a:cubicBezTo>
                                      <a:pt x="85" y="405"/>
                                      <a:pt x="85" y="405"/>
                                      <a:pt x="85" y="405"/>
                                    </a:cubicBezTo>
                                    <a:cubicBezTo>
                                      <a:pt x="88" y="406"/>
                                      <a:pt x="90" y="407"/>
                                      <a:pt x="92" y="407"/>
                                    </a:cubicBezTo>
                                    <a:cubicBezTo>
                                      <a:pt x="92" y="406"/>
                                      <a:pt x="92" y="405"/>
                                      <a:pt x="92" y="404"/>
                                    </a:cubicBezTo>
                                    <a:close/>
                                    <a:moveTo>
                                      <a:pt x="99" y="353"/>
                                    </a:moveTo>
                                    <a:cubicBezTo>
                                      <a:pt x="99" y="333"/>
                                      <a:pt x="115" y="317"/>
                                      <a:pt x="135" y="317"/>
                                    </a:cubicBezTo>
                                    <a:cubicBezTo>
                                      <a:pt x="155" y="317"/>
                                      <a:pt x="171" y="333"/>
                                      <a:pt x="171" y="353"/>
                                    </a:cubicBezTo>
                                    <a:cubicBezTo>
                                      <a:pt x="171" y="355"/>
                                      <a:pt x="171" y="357"/>
                                      <a:pt x="170" y="359"/>
                                    </a:cubicBezTo>
                                    <a:cubicBezTo>
                                      <a:pt x="172" y="358"/>
                                      <a:pt x="175" y="357"/>
                                      <a:pt x="177" y="356"/>
                                    </a:cubicBezTo>
                                    <a:cubicBezTo>
                                      <a:pt x="177" y="355"/>
                                      <a:pt x="177" y="354"/>
                                      <a:pt x="177" y="353"/>
                                    </a:cubicBezTo>
                                    <a:cubicBezTo>
                                      <a:pt x="177" y="341"/>
                                      <a:pt x="172" y="331"/>
                                      <a:pt x="165" y="323"/>
                                    </a:cubicBezTo>
                                    <a:cubicBezTo>
                                      <a:pt x="157" y="315"/>
                                      <a:pt x="147" y="311"/>
                                      <a:pt x="135" y="311"/>
                                    </a:cubicBezTo>
                                    <a:cubicBezTo>
                                      <a:pt x="123" y="311"/>
                                      <a:pt x="113" y="315"/>
                                      <a:pt x="105" y="323"/>
                                    </a:cubicBezTo>
                                    <a:cubicBezTo>
                                      <a:pt x="98" y="331"/>
                                      <a:pt x="93" y="341"/>
                                      <a:pt x="93" y="353"/>
                                    </a:cubicBezTo>
                                    <a:cubicBezTo>
                                      <a:pt x="93" y="354"/>
                                      <a:pt x="93" y="355"/>
                                      <a:pt x="93" y="357"/>
                                    </a:cubicBezTo>
                                    <a:cubicBezTo>
                                      <a:pt x="96" y="357"/>
                                      <a:pt x="98" y="359"/>
                                      <a:pt x="100" y="360"/>
                                    </a:cubicBezTo>
                                    <a:cubicBezTo>
                                      <a:pt x="99" y="358"/>
                                      <a:pt x="99" y="355"/>
                                      <a:pt x="99" y="353"/>
                                    </a:cubicBezTo>
                                    <a:close/>
                                    <a:moveTo>
                                      <a:pt x="92" y="353"/>
                                    </a:moveTo>
                                    <a:cubicBezTo>
                                      <a:pt x="92" y="329"/>
                                      <a:pt x="111" y="309"/>
                                      <a:pt x="135" y="309"/>
                                    </a:cubicBezTo>
                                    <a:cubicBezTo>
                                      <a:pt x="159" y="309"/>
                                      <a:pt x="179" y="329"/>
                                      <a:pt x="179" y="353"/>
                                    </a:cubicBezTo>
                                    <a:cubicBezTo>
                                      <a:pt x="179" y="354"/>
                                      <a:pt x="178" y="355"/>
                                      <a:pt x="178" y="356"/>
                                    </a:cubicBezTo>
                                    <a:cubicBezTo>
                                      <a:pt x="180" y="355"/>
                                      <a:pt x="183" y="354"/>
                                      <a:pt x="185" y="354"/>
                                    </a:cubicBezTo>
                                    <a:cubicBezTo>
                                      <a:pt x="185" y="353"/>
                                      <a:pt x="185" y="353"/>
                                      <a:pt x="185" y="353"/>
                                    </a:cubicBezTo>
                                    <a:cubicBezTo>
                                      <a:pt x="185" y="339"/>
                                      <a:pt x="179" y="327"/>
                                      <a:pt x="170" y="318"/>
                                    </a:cubicBezTo>
                                    <a:cubicBezTo>
                                      <a:pt x="161" y="309"/>
                                      <a:pt x="149" y="303"/>
                                      <a:pt x="135" y="303"/>
                                    </a:cubicBezTo>
                                    <a:cubicBezTo>
                                      <a:pt x="121" y="303"/>
                                      <a:pt x="109" y="309"/>
                                      <a:pt x="100" y="318"/>
                                    </a:cubicBezTo>
                                    <a:cubicBezTo>
                                      <a:pt x="91" y="327"/>
                                      <a:pt x="85" y="339"/>
                                      <a:pt x="85" y="353"/>
                                    </a:cubicBezTo>
                                    <a:cubicBezTo>
                                      <a:pt x="85" y="353"/>
                                      <a:pt x="85" y="354"/>
                                      <a:pt x="85" y="354"/>
                                    </a:cubicBezTo>
                                    <a:cubicBezTo>
                                      <a:pt x="88" y="355"/>
                                      <a:pt x="90" y="355"/>
                                      <a:pt x="92" y="356"/>
                                    </a:cubicBezTo>
                                    <a:cubicBezTo>
                                      <a:pt x="92" y="355"/>
                                      <a:pt x="92" y="354"/>
                                      <a:pt x="92" y="353"/>
                                    </a:cubicBezTo>
                                    <a:close/>
                                    <a:moveTo>
                                      <a:pt x="99" y="301"/>
                                    </a:moveTo>
                                    <a:cubicBezTo>
                                      <a:pt x="99" y="282"/>
                                      <a:pt x="115" y="265"/>
                                      <a:pt x="135" y="265"/>
                                    </a:cubicBezTo>
                                    <a:cubicBezTo>
                                      <a:pt x="155" y="265"/>
                                      <a:pt x="171" y="282"/>
                                      <a:pt x="171" y="301"/>
                                    </a:cubicBezTo>
                                    <a:cubicBezTo>
                                      <a:pt x="171" y="304"/>
                                      <a:pt x="171" y="306"/>
                                      <a:pt x="170" y="308"/>
                                    </a:cubicBezTo>
                                    <a:cubicBezTo>
                                      <a:pt x="172" y="307"/>
                                      <a:pt x="175" y="306"/>
                                      <a:pt x="177" y="305"/>
                                    </a:cubicBezTo>
                                    <a:cubicBezTo>
                                      <a:pt x="177" y="304"/>
                                      <a:pt x="177" y="302"/>
                                      <a:pt x="177" y="301"/>
                                    </a:cubicBezTo>
                                    <a:cubicBezTo>
                                      <a:pt x="177" y="290"/>
                                      <a:pt x="172" y="279"/>
                                      <a:pt x="165" y="272"/>
                                    </a:cubicBezTo>
                                    <a:cubicBezTo>
                                      <a:pt x="157" y="264"/>
                                      <a:pt x="147" y="259"/>
                                      <a:pt x="135" y="259"/>
                                    </a:cubicBezTo>
                                    <a:cubicBezTo>
                                      <a:pt x="123" y="259"/>
                                      <a:pt x="113" y="264"/>
                                      <a:pt x="105" y="272"/>
                                    </a:cubicBezTo>
                                    <a:cubicBezTo>
                                      <a:pt x="98" y="279"/>
                                      <a:pt x="93" y="290"/>
                                      <a:pt x="93" y="301"/>
                                    </a:cubicBezTo>
                                    <a:cubicBezTo>
                                      <a:pt x="93" y="303"/>
                                      <a:pt x="93" y="304"/>
                                      <a:pt x="93" y="305"/>
                                    </a:cubicBezTo>
                                    <a:cubicBezTo>
                                      <a:pt x="96" y="306"/>
                                      <a:pt x="98" y="307"/>
                                      <a:pt x="100" y="308"/>
                                    </a:cubicBezTo>
                                    <a:cubicBezTo>
                                      <a:pt x="99" y="306"/>
                                      <a:pt x="99" y="304"/>
                                      <a:pt x="99" y="301"/>
                                    </a:cubicBezTo>
                                    <a:close/>
                                    <a:moveTo>
                                      <a:pt x="92" y="301"/>
                                    </a:moveTo>
                                    <a:cubicBezTo>
                                      <a:pt x="92" y="277"/>
                                      <a:pt x="111" y="258"/>
                                      <a:pt x="135" y="258"/>
                                    </a:cubicBezTo>
                                    <a:cubicBezTo>
                                      <a:pt x="159" y="258"/>
                                      <a:pt x="179" y="277"/>
                                      <a:pt x="179" y="301"/>
                                    </a:cubicBezTo>
                                    <a:cubicBezTo>
                                      <a:pt x="179" y="302"/>
                                      <a:pt x="178" y="303"/>
                                      <a:pt x="178" y="304"/>
                                    </a:cubicBezTo>
                                    <a:cubicBezTo>
                                      <a:pt x="180" y="304"/>
                                      <a:pt x="183" y="303"/>
                                      <a:pt x="185" y="303"/>
                                    </a:cubicBezTo>
                                    <a:cubicBezTo>
                                      <a:pt x="185" y="302"/>
                                      <a:pt x="185" y="302"/>
                                      <a:pt x="185" y="301"/>
                                    </a:cubicBezTo>
                                    <a:cubicBezTo>
                                      <a:pt x="185" y="288"/>
                                      <a:pt x="179" y="275"/>
                                      <a:pt x="170" y="266"/>
                                    </a:cubicBezTo>
                                    <a:cubicBezTo>
                                      <a:pt x="161" y="257"/>
                                      <a:pt x="149" y="252"/>
                                      <a:pt x="135" y="252"/>
                                    </a:cubicBezTo>
                                    <a:cubicBezTo>
                                      <a:pt x="121" y="252"/>
                                      <a:pt x="109" y="257"/>
                                      <a:pt x="100" y="266"/>
                                    </a:cubicBezTo>
                                    <a:cubicBezTo>
                                      <a:pt x="91" y="275"/>
                                      <a:pt x="85" y="288"/>
                                      <a:pt x="85" y="301"/>
                                    </a:cubicBezTo>
                                    <a:cubicBezTo>
                                      <a:pt x="85" y="302"/>
                                      <a:pt x="85" y="302"/>
                                      <a:pt x="85" y="303"/>
                                    </a:cubicBezTo>
                                    <a:cubicBezTo>
                                      <a:pt x="88" y="303"/>
                                      <a:pt x="90" y="304"/>
                                      <a:pt x="92" y="305"/>
                                    </a:cubicBezTo>
                                    <a:cubicBezTo>
                                      <a:pt x="92" y="303"/>
                                      <a:pt x="92" y="302"/>
                                      <a:pt x="92" y="301"/>
                                    </a:cubicBezTo>
                                    <a:close/>
                                    <a:moveTo>
                                      <a:pt x="99" y="250"/>
                                    </a:moveTo>
                                    <a:cubicBezTo>
                                      <a:pt x="99" y="230"/>
                                      <a:pt x="115" y="214"/>
                                      <a:pt x="135" y="214"/>
                                    </a:cubicBezTo>
                                    <a:cubicBezTo>
                                      <a:pt x="155" y="214"/>
                                      <a:pt x="171" y="230"/>
                                      <a:pt x="171" y="250"/>
                                    </a:cubicBezTo>
                                    <a:cubicBezTo>
                                      <a:pt x="171" y="252"/>
                                      <a:pt x="171" y="254"/>
                                      <a:pt x="170" y="256"/>
                                    </a:cubicBezTo>
                                    <a:cubicBezTo>
                                      <a:pt x="172" y="255"/>
                                      <a:pt x="175" y="254"/>
                                      <a:pt x="177" y="253"/>
                                    </a:cubicBezTo>
                                    <a:cubicBezTo>
                                      <a:pt x="177" y="252"/>
                                      <a:pt x="177" y="251"/>
                                      <a:pt x="177" y="250"/>
                                    </a:cubicBezTo>
                                    <a:cubicBezTo>
                                      <a:pt x="177" y="238"/>
                                      <a:pt x="172" y="228"/>
                                      <a:pt x="165" y="220"/>
                                    </a:cubicBezTo>
                                    <a:cubicBezTo>
                                      <a:pt x="157" y="213"/>
                                      <a:pt x="147" y="208"/>
                                      <a:pt x="135" y="208"/>
                                    </a:cubicBezTo>
                                    <a:cubicBezTo>
                                      <a:pt x="123" y="208"/>
                                      <a:pt x="113" y="213"/>
                                      <a:pt x="105" y="220"/>
                                    </a:cubicBezTo>
                                    <a:cubicBezTo>
                                      <a:pt x="98" y="228"/>
                                      <a:pt x="93" y="238"/>
                                      <a:pt x="93" y="250"/>
                                    </a:cubicBezTo>
                                    <a:cubicBezTo>
                                      <a:pt x="93" y="251"/>
                                      <a:pt x="93" y="253"/>
                                      <a:pt x="93" y="254"/>
                                    </a:cubicBezTo>
                                    <a:cubicBezTo>
                                      <a:pt x="96" y="255"/>
                                      <a:pt x="98" y="256"/>
                                      <a:pt x="100" y="257"/>
                                    </a:cubicBezTo>
                                    <a:cubicBezTo>
                                      <a:pt x="99" y="255"/>
                                      <a:pt x="99" y="252"/>
                                      <a:pt x="99" y="250"/>
                                    </a:cubicBezTo>
                                    <a:close/>
                                    <a:moveTo>
                                      <a:pt x="92" y="250"/>
                                    </a:moveTo>
                                    <a:cubicBezTo>
                                      <a:pt x="92" y="226"/>
                                      <a:pt x="111" y="206"/>
                                      <a:pt x="135" y="206"/>
                                    </a:cubicBezTo>
                                    <a:cubicBezTo>
                                      <a:pt x="159" y="206"/>
                                      <a:pt x="179" y="226"/>
                                      <a:pt x="179" y="250"/>
                                    </a:cubicBezTo>
                                    <a:cubicBezTo>
                                      <a:pt x="179" y="251"/>
                                      <a:pt x="178" y="252"/>
                                      <a:pt x="178" y="253"/>
                                    </a:cubicBezTo>
                                    <a:cubicBezTo>
                                      <a:pt x="180" y="252"/>
                                      <a:pt x="183" y="252"/>
                                      <a:pt x="185" y="251"/>
                                    </a:cubicBezTo>
                                    <a:cubicBezTo>
                                      <a:pt x="185" y="251"/>
                                      <a:pt x="185" y="250"/>
                                      <a:pt x="185" y="250"/>
                                    </a:cubicBezTo>
                                    <a:cubicBezTo>
                                      <a:pt x="185" y="236"/>
                                      <a:pt x="179" y="224"/>
                                      <a:pt x="170" y="215"/>
                                    </a:cubicBezTo>
                                    <a:cubicBezTo>
                                      <a:pt x="161" y="206"/>
                                      <a:pt x="149" y="200"/>
                                      <a:pt x="135" y="200"/>
                                    </a:cubicBezTo>
                                    <a:cubicBezTo>
                                      <a:pt x="121" y="200"/>
                                      <a:pt x="109" y="206"/>
                                      <a:pt x="100" y="215"/>
                                    </a:cubicBezTo>
                                    <a:cubicBezTo>
                                      <a:pt x="91" y="224"/>
                                      <a:pt x="85" y="236"/>
                                      <a:pt x="85" y="250"/>
                                    </a:cubicBezTo>
                                    <a:cubicBezTo>
                                      <a:pt x="85" y="250"/>
                                      <a:pt x="85" y="251"/>
                                      <a:pt x="85" y="251"/>
                                    </a:cubicBezTo>
                                    <a:cubicBezTo>
                                      <a:pt x="88" y="252"/>
                                      <a:pt x="90" y="252"/>
                                      <a:pt x="92" y="253"/>
                                    </a:cubicBezTo>
                                    <a:cubicBezTo>
                                      <a:pt x="92" y="252"/>
                                      <a:pt x="92" y="251"/>
                                      <a:pt x="92" y="250"/>
                                    </a:cubicBezTo>
                                    <a:close/>
                                    <a:moveTo>
                                      <a:pt x="99" y="199"/>
                                    </a:moveTo>
                                    <a:cubicBezTo>
                                      <a:pt x="99" y="179"/>
                                      <a:pt x="115" y="163"/>
                                      <a:pt x="135" y="163"/>
                                    </a:cubicBezTo>
                                    <a:cubicBezTo>
                                      <a:pt x="155" y="163"/>
                                      <a:pt x="171" y="179"/>
                                      <a:pt x="171" y="199"/>
                                    </a:cubicBezTo>
                                    <a:cubicBezTo>
                                      <a:pt x="171" y="201"/>
                                      <a:pt x="171" y="203"/>
                                      <a:pt x="170" y="205"/>
                                    </a:cubicBezTo>
                                    <a:cubicBezTo>
                                      <a:pt x="172" y="204"/>
                                      <a:pt x="175" y="203"/>
                                      <a:pt x="177" y="202"/>
                                    </a:cubicBezTo>
                                    <a:cubicBezTo>
                                      <a:pt x="177" y="201"/>
                                      <a:pt x="177" y="200"/>
                                      <a:pt x="177" y="199"/>
                                    </a:cubicBezTo>
                                    <a:cubicBezTo>
                                      <a:pt x="177" y="187"/>
                                      <a:pt x="172" y="176"/>
                                      <a:pt x="165" y="169"/>
                                    </a:cubicBezTo>
                                    <a:cubicBezTo>
                                      <a:pt x="157" y="161"/>
                                      <a:pt x="147" y="157"/>
                                      <a:pt x="135" y="157"/>
                                    </a:cubicBezTo>
                                    <a:cubicBezTo>
                                      <a:pt x="123" y="157"/>
                                      <a:pt x="113" y="161"/>
                                      <a:pt x="105" y="169"/>
                                    </a:cubicBezTo>
                                    <a:cubicBezTo>
                                      <a:pt x="98" y="176"/>
                                      <a:pt x="93" y="187"/>
                                      <a:pt x="93" y="199"/>
                                    </a:cubicBezTo>
                                    <a:cubicBezTo>
                                      <a:pt x="93" y="200"/>
                                      <a:pt x="93" y="201"/>
                                      <a:pt x="93" y="202"/>
                                    </a:cubicBezTo>
                                    <a:cubicBezTo>
                                      <a:pt x="96" y="203"/>
                                      <a:pt x="98" y="204"/>
                                      <a:pt x="100" y="206"/>
                                    </a:cubicBezTo>
                                    <a:cubicBezTo>
                                      <a:pt x="99" y="203"/>
                                      <a:pt x="99" y="201"/>
                                      <a:pt x="99" y="199"/>
                                    </a:cubicBezTo>
                                    <a:close/>
                                    <a:moveTo>
                                      <a:pt x="92" y="199"/>
                                    </a:moveTo>
                                    <a:cubicBezTo>
                                      <a:pt x="92" y="175"/>
                                      <a:pt x="111" y="155"/>
                                      <a:pt x="135" y="155"/>
                                    </a:cubicBezTo>
                                    <a:cubicBezTo>
                                      <a:pt x="159" y="155"/>
                                      <a:pt x="179" y="175"/>
                                      <a:pt x="179" y="199"/>
                                    </a:cubicBezTo>
                                    <a:cubicBezTo>
                                      <a:pt x="179" y="200"/>
                                      <a:pt x="178" y="200"/>
                                      <a:pt x="178" y="201"/>
                                    </a:cubicBezTo>
                                    <a:cubicBezTo>
                                      <a:pt x="180" y="201"/>
                                      <a:pt x="183" y="200"/>
                                      <a:pt x="185" y="200"/>
                                    </a:cubicBezTo>
                                    <a:cubicBezTo>
                                      <a:pt x="185" y="199"/>
                                      <a:pt x="185" y="199"/>
                                      <a:pt x="185" y="199"/>
                                    </a:cubicBezTo>
                                    <a:cubicBezTo>
                                      <a:pt x="185" y="185"/>
                                      <a:pt x="179" y="172"/>
                                      <a:pt x="170" y="163"/>
                                    </a:cubicBezTo>
                                    <a:cubicBezTo>
                                      <a:pt x="161" y="154"/>
                                      <a:pt x="149" y="149"/>
                                      <a:pt x="135" y="149"/>
                                    </a:cubicBezTo>
                                    <a:cubicBezTo>
                                      <a:pt x="121" y="149"/>
                                      <a:pt x="109" y="154"/>
                                      <a:pt x="100" y="163"/>
                                    </a:cubicBezTo>
                                    <a:cubicBezTo>
                                      <a:pt x="91" y="172"/>
                                      <a:pt x="85" y="185"/>
                                      <a:pt x="85" y="199"/>
                                    </a:cubicBezTo>
                                    <a:cubicBezTo>
                                      <a:pt x="85" y="199"/>
                                      <a:pt x="85" y="199"/>
                                      <a:pt x="85" y="200"/>
                                    </a:cubicBezTo>
                                    <a:cubicBezTo>
                                      <a:pt x="88" y="200"/>
                                      <a:pt x="90" y="201"/>
                                      <a:pt x="92" y="202"/>
                                    </a:cubicBezTo>
                                    <a:cubicBezTo>
                                      <a:pt x="92" y="201"/>
                                      <a:pt x="92" y="200"/>
                                      <a:pt x="92" y="199"/>
                                    </a:cubicBezTo>
                                    <a:close/>
                                    <a:moveTo>
                                      <a:pt x="99" y="147"/>
                                    </a:moveTo>
                                    <a:cubicBezTo>
                                      <a:pt x="99" y="127"/>
                                      <a:pt x="115" y="111"/>
                                      <a:pt x="135" y="111"/>
                                    </a:cubicBezTo>
                                    <a:cubicBezTo>
                                      <a:pt x="155" y="111"/>
                                      <a:pt x="171" y="127"/>
                                      <a:pt x="171" y="147"/>
                                    </a:cubicBezTo>
                                    <a:cubicBezTo>
                                      <a:pt x="171" y="149"/>
                                      <a:pt x="171" y="152"/>
                                      <a:pt x="170" y="154"/>
                                    </a:cubicBezTo>
                                    <a:cubicBezTo>
                                      <a:pt x="172" y="153"/>
                                      <a:pt x="175" y="152"/>
                                      <a:pt x="177" y="151"/>
                                    </a:cubicBezTo>
                                    <a:cubicBezTo>
                                      <a:pt x="177" y="150"/>
                                      <a:pt x="177" y="148"/>
                                      <a:pt x="177" y="147"/>
                                    </a:cubicBezTo>
                                    <a:cubicBezTo>
                                      <a:pt x="177" y="136"/>
                                      <a:pt x="172" y="125"/>
                                      <a:pt x="165" y="117"/>
                                    </a:cubicBezTo>
                                    <a:cubicBezTo>
                                      <a:pt x="157" y="110"/>
                                      <a:pt x="147" y="105"/>
                                      <a:pt x="135" y="105"/>
                                    </a:cubicBezTo>
                                    <a:cubicBezTo>
                                      <a:pt x="123" y="105"/>
                                      <a:pt x="113" y="110"/>
                                      <a:pt x="105" y="117"/>
                                    </a:cubicBezTo>
                                    <a:cubicBezTo>
                                      <a:pt x="98" y="125"/>
                                      <a:pt x="93" y="136"/>
                                      <a:pt x="93" y="147"/>
                                    </a:cubicBezTo>
                                    <a:cubicBezTo>
                                      <a:pt x="93" y="148"/>
                                      <a:pt x="93" y="150"/>
                                      <a:pt x="93" y="151"/>
                                    </a:cubicBezTo>
                                    <a:cubicBezTo>
                                      <a:pt x="96" y="152"/>
                                      <a:pt x="98" y="153"/>
                                      <a:pt x="100" y="154"/>
                                    </a:cubicBezTo>
                                    <a:cubicBezTo>
                                      <a:pt x="99" y="152"/>
                                      <a:pt x="99" y="150"/>
                                      <a:pt x="99" y="147"/>
                                    </a:cubicBezTo>
                                    <a:close/>
                                    <a:moveTo>
                                      <a:pt x="92" y="147"/>
                                    </a:moveTo>
                                    <a:cubicBezTo>
                                      <a:pt x="92" y="123"/>
                                      <a:pt x="111" y="104"/>
                                      <a:pt x="135" y="104"/>
                                    </a:cubicBezTo>
                                    <a:cubicBezTo>
                                      <a:pt x="159" y="104"/>
                                      <a:pt x="179" y="123"/>
                                      <a:pt x="179" y="147"/>
                                    </a:cubicBezTo>
                                    <a:cubicBezTo>
                                      <a:pt x="179" y="148"/>
                                      <a:pt x="178" y="149"/>
                                      <a:pt x="178" y="150"/>
                                    </a:cubicBezTo>
                                    <a:cubicBezTo>
                                      <a:pt x="180" y="149"/>
                                      <a:pt x="183" y="149"/>
                                      <a:pt x="185" y="148"/>
                                    </a:cubicBezTo>
                                    <a:cubicBezTo>
                                      <a:pt x="185" y="148"/>
                                      <a:pt x="185" y="148"/>
                                      <a:pt x="185" y="147"/>
                                    </a:cubicBezTo>
                                    <a:cubicBezTo>
                                      <a:pt x="185" y="133"/>
                                      <a:pt x="179" y="121"/>
                                      <a:pt x="170" y="112"/>
                                    </a:cubicBezTo>
                                    <a:cubicBezTo>
                                      <a:pt x="161" y="103"/>
                                      <a:pt x="149" y="98"/>
                                      <a:pt x="135" y="98"/>
                                    </a:cubicBezTo>
                                    <a:cubicBezTo>
                                      <a:pt x="121" y="98"/>
                                      <a:pt x="109" y="103"/>
                                      <a:pt x="100" y="112"/>
                                    </a:cubicBezTo>
                                    <a:cubicBezTo>
                                      <a:pt x="91" y="121"/>
                                      <a:pt x="85" y="133"/>
                                      <a:pt x="85" y="147"/>
                                    </a:cubicBezTo>
                                    <a:cubicBezTo>
                                      <a:pt x="85" y="148"/>
                                      <a:pt x="85" y="148"/>
                                      <a:pt x="85" y="149"/>
                                    </a:cubicBezTo>
                                    <a:cubicBezTo>
                                      <a:pt x="88" y="149"/>
                                      <a:pt x="90" y="150"/>
                                      <a:pt x="92" y="150"/>
                                    </a:cubicBezTo>
                                    <a:cubicBezTo>
                                      <a:pt x="92" y="149"/>
                                      <a:pt x="92" y="148"/>
                                      <a:pt x="92" y="147"/>
                                    </a:cubicBezTo>
                                    <a:close/>
                                    <a:moveTo>
                                      <a:pt x="99" y="96"/>
                                    </a:moveTo>
                                    <a:cubicBezTo>
                                      <a:pt x="99" y="76"/>
                                      <a:pt x="115" y="60"/>
                                      <a:pt x="135" y="60"/>
                                    </a:cubicBezTo>
                                    <a:cubicBezTo>
                                      <a:pt x="155" y="60"/>
                                      <a:pt x="171" y="76"/>
                                      <a:pt x="171" y="96"/>
                                    </a:cubicBezTo>
                                    <a:cubicBezTo>
                                      <a:pt x="171" y="98"/>
                                      <a:pt x="171" y="100"/>
                                      <a:pt x="170" y="102"/>
                                    </a:cubicBezTo>
                                    <a:cubicBezTo>
                                      <a:pt x="172" y="101"/>
                                      <a:pt x="175" y="100"/>
                                      <a:pt x="177" y="99"/>
                                    </a:cubicBezTo>
                                    <a:cubicBezTo>
                                      <a:pt x="177" y="98"/>
                                      <a:pt x="177" y="97"/>
                                      <a:pt x="177" y="96"/>
                                    </a:cubicBezTo>
                                    <a:cubicBezTo>
                                      <a:pt x="177" y="84"/>
                                      <a:pt x="172" y="74"/>
                                      <a:pt x="165" y="66"/>
                                    </a:cubicBezTo>
                                    <a:cubicBezTo>
                                      <a:pt x="157" y="59"/>
                                      <a:pt x="147" y="54"/>
                                      <a:pt x="135" y="54"/>
                                    </a:cubicBezTo>
                                    <a:cubicBezTo>
                                      <a:pt x="123" y="54"/>
                                      <a:pt x="113" y="59"/>
                                      <a:pt x="105" y="66"/>
                                    </a:cubicBezTo>
                                    <a:cubicBezTo>
                                      <a:pt x="98" y="74"/>
                                      <a:pt x="93" y="84"/>
                                      <a:pt x="93" y="96"/>
                                    </a:cubicBezTo>
                                    <a:cubicBezTo>
                                      <a:pt x="93" y="97"/>
                                      <a:pt x="93" y="98"/>
                                      <a:pt x="93" y="100"/>
                                    </a:cubicBezTo>
                                    <a:cubicBezTo>
                                      <a:pt x="96" y="101"/>
                                      <a:pt x="98" y="102"/>
                                      <a:pt x="100" y="103"/>
                                    </a:cubicBezTo>
                                    <a:cubicBezTo>
                                      <a:pt x="99" y="101"/>
                                      <a:pt x="99" y="98"/>
                                      <a:pt x="99" y="96"/>
                                    </a:cubicBezTo>
                                    <a:close/>
                                    <a:moveTo>
                                      <a:pt x="92" y="96"/>
                                    </a:moveTo>
                                    <a:cubicBezTo>
                                      <a:pt x="92" y="72"/>
                                      <a:pt x="111" y="52"/>
                                      <a:pt x="135" y="52"/>
                                    </a:cubicBezTo>
                                    <a:cubicBezTo>
                                      <a:pt x="159" y="52"/>
                                      <a:pt x="179" y="72"/>
                                      <a:pt x="179" y="96"/>
                                    </a:cubicBezTo>
                                    <a:cubicBezTo>
                                      <a:pt x="179" y="97"/>
                                      <a:pt x="178" y="98"/>
                                      <a:pt x="178" y="99"/>
                                    </a:cubicBezTo>
                                    <a:cubicBezTo>
                                      <a:pt x="180" y="98"/>
                                      <a:pt x="183" y="97"/>
                                      <a:pt x="185" y="97"/>
                                    </a:cubicBezTo>
                                    <a:cubicBezTo>
                                      <a:pt x="185" y="97"/>
                                      <a:pt x="185" y="96"/>
                                      <a:pt x="185" y="96"/>
                                    </a:cubicBezTo>
                                    <a:cubicBezTo>
                                      <a:pt x="185" y="82"/>
                                      <a:pt x="179" y="70"/>
                                      <a:pt x="170" y="61"/>
                                    </a:cubicBezTo>
                                    <a:cubicBezTo>
                                      <a:pt x="161" y="52"/>
                                      <a:pt x="149" y="46"/>
                                      <a:pt x="135" y="46"/>
                                    </a:cubicBezTo>
                                    <a:cubicBezTo>
                                      <a:pt x="121" y="46"/>
                                      <a:pt x="109" y="52"/>
                                      <a:pt x="100" y="61"/>
                                    </a:cubicBezTo>
                                    <a:cubicBezTo>
                                      <a:pt x="91" y="70"/>
                                      <a:pt x="85" y="82"/>
                                      <a:pt x="85" y="96"/>
                                    </a:cubicBezTo>
                                    <a:cubicBezTo>
                                      <a:pt x="85" y="96"/>
                                      <a:pt x="85" y="97"/>
                                      <a:pt x="85" y="97"/>
                                    </a:cubicBezTo>
                                    <a:cubicBezTo>
                                      <a:pt x="88" y="98"/>
                                      <a:pt x="90" y="98"/>
                                      <a:pt x="92" y="99"/>
                                    </a:cubicBezTo>
                                    <a:cubicBezTo>
                                      <a:pt x="92" y="98"/>
                                      <a:pt x="92" y="97"/>
                                      <a:pt x="92" y="96"/>
                                    </a:cubicBezTo>
                                    <a:close/>
                                    <a:moveTo>
                                      <a:pt x="164" y="44"/>
                                    </a:moveTo>
                                    <a:cubicBezTo>
                                      <a:pt x="164" y="47"/>
                                      <a:pt x="163" y="50"/>
                                      <a:pt x="163" y="53"/>
                                    </a:cubicBezTo>
                                    <a:cubicBezTo>
                                      <a:pt x="163" y="53"/>
                                      <a:pt x="164" y="54"/>
                                      <a:pt x="165" y="54"/>
                                    </a:cubicBezTo>
                                    <a:cubicBezTo>
                                      <a:pt x="166" y="53"/>
                                      <a:pt x="167" y="53"/>
                                      <a:pt x="168" y="52"/>
                                    </a:cubicBezTo>
                                    <a:cubicBezTo>
                                      <a:pt x="169" y="50"/>
                                      <a:pt x="169" y="47"/>
                                      <a:pt x="169" y="44"/>
                                    </a:cubicBezTo>
                                    <a:cubicBezTo>
                                      <a:pt x="169" y="35"/>
                                      <a:pt x="165" y="26"/>
                                      <a:pt x="159" y="20"/>
                                    </a:cubicBezTo>
                                    <a:cubicBezTo>
                                      <a:pt x="153" y="14"/>
                                      <a:pt x="144" y="10"/>
                                      <a:pt x="135" y="10"/>
                                    </a:cubicBezTo>
                                    <a:cubicBezTo>
                                      <a:pt x="126" y="10"/>
                                      <a:pt x="117" y="14"/>
                                      <a:pt x="111" y="20"/>
                                    </a:cubicBezTo>
                                    <a:cubicBezTo>
                                      <a:pt x="105" y="26"/>
                                      <a:pt x="101" y="35"/>
                                      <a:pt x="101" y="44"/>
                                    </a:cubicBezTo>
                                    <a:cubicBezTo>
                                      <a:pt x="101" y="47"/>
                                      <a:pt x="101" y="50"/>
                                      <a:pt x="102" y="53"/>
                                    </a:cubicBezTo>
                                    <a:cubicBezTo>
                                      <a:pt x="103" y="53"/>
                                      <a:pt x="104" y="54"/>
                                      <a:pt x="105" y="55"/>
                                    </a:cubicBezTo>
                                    <a:cubicBezTo>
                                      <a:pt x="106" y="54"/>
                                      <a:pt x="106" y="53"/>
                                      <a:pt x="107" y="53"/>
                                    </a:cubicBezTo>
                                    <a:cubicBezTo>
                                      <a:pt x="107" y="50"/>
                                      <a:pt x="106" y="47"/>
                                      <a:pt x="106" y="44"/>
                                    </a:cubicBezTo>
                                    <a:cubicBezTo>
                                      <a:pt x="106" y="28"/>
                                      <a:pt x="119" y="16"/>
                                      <a:pt x="135" y="16"/>
                                    </a:cubicBezTo>
                                    <a:cubicBezTo>
                                      <a:pt x="151" y="16"/>
                                      <a:pt x="164" y="28"/>
                                      <a:pt x="164" y="44"/>
                                    </a:cubicBezTo>
                                    <a:close/>
                                    <a:moveTo>
                                      <a:pt x="156" y="44"/>
                                    </a:moveTo>
                                    <a:cubicBezTo>
                                      <a:pt x="156" y="46"/>
                                      <a:pt x="156" y="47"/>
                                      <a:pt x="156" y="49"/>
                                    </a:cubicBezTo>
                                    <a:cubicBezTo>
                                      <a:pt x="158" y="50"/>
                                      <a:pt x="159" y="51"/>
                                      <a:pt x="161" y="52"/>
                                    </a:cubicBezTo>
                                    <a:cubicBezTo>
                                      <a:pt x="162" y="49"/>
                                      <a:pt x="162" y="47"/>
                                      <a:pt x="162" y="44"/>
                                    </a:cubicBezTo>
                                    <a:cubicBezTo>
                                      <a:pt x="162" y="37"/>
                                      <a:pt x="159" y="30"/>
                                      <a:pt x="154" y="25"/>
                                    </a:cubicBezTo>
                                    <a:cubicBezTo>
                                      <a:pt x="149" y="20"/>
                                      <a:pt x="143" y="17"/>
                                      <a:pt x="135" y="17"/>
                                    </a:cubicBezTo>
                                    <a:cubicBezTo>
                                      <a:pt x="128" y="17"/>
                                      <a:pt x="121" y="20"/>
                                      <a:pt x="116" y="25"/>
                                    </a:cubicBezTo>
                                    <a:cubicBezTo>
                                      <a:pt x="111" y="30"/>
                                      <a:pt x="108" y="37"/>
                                      <a:pt x="108" y="44"/>
                                    </a:cubicBezTo>
                                    <a:cubicBezTo>
                                      <a:pt x="108" y="47"/>
                                      <a:pt x="108" y="49"/>
                                      <a:pt x="109" y="52"/>
                                    </a:cubicBezTo>
                                    <a:cubicBezTo>
                                      <a:pt x="111" y="51"/>
                                      <a:pt x="113" y="50"/>
                                      <a:pt x="114" y="49"/>
                                    </a:cubicBezTo>
                                    <a:cubicBezTo>
                                      <a:pt x="114" y="47"/>
                                      <a:pt x="114" y="46"/>
                                      <a:pt x="114" y="44"/>
                                    </a:cubicBezTo>
                                    <a:cubicBezTo>
                                      <a:pt x="114" y="33"/>
                                      <a:pt x="123" y="23"/>
                                      <a:pt x="135" y="23"/>
                                    </a:cubicBezTo>
                                    <a:cubicBezTo>
                                      <a:pt x="147" y="23"/>
                                      <a:pt x="156" y="33"/>
                                      <a:pt x="156" y="44"/>
                                    </a:cubicBezTo>
                                    <a:close/>
                                    <a:moveTo>
                                      <a:pt x="149" y="44"/>
                                    </a:moveTo>
                                    <a:cubicBezTo>
                                      <a:pt x="149" y="45"/>
                                      <a:pt x="149" y="46"/>
                                      <a:pt x="148" y="46"/>
                                    </a:cubicBezTo>
                                    <a:cubicBezTo>
                                      <a:pt x="150" y="47"/>
                                      <a:pt x="152" y="48"/>
                                      <a:pt x="154" y="48"/>
                                    </a:cubicBezTo>
                                    <a:cubicBezTo>
                                      <a:pt x="154" y="47"/>
                                      <a:pt x="155" y="46"/>
                                      <a:pt x="155" y="44"/>
                                    </a:cubicBezTo>
                                    <a:cubicBezTo>
                                      <a:pt x="155" y="39"/>
                                      <a:pt x="152" y="34"/>
                                      <a:pt x="149" y="31"/>
                                    </a:cubicBezTo>
                                    <a:cubicBezTo>
                                      <a:pt x="145" y="27"/>
                                      <a:pt x="140" y="25"/>
                                      <a:pt x="135" y="25"/>
                                    </a:cubicBezTo>
                                    <a:cubicBezTo>
                                      <a:pt x="130" y="25"/>
                                      <a:pt x="125" y="27"/>
                                      <a:pt x="121" y="31"/>
                                    </a:cubicBezTo>
                                    <a:cubicBezTo>
                                      <a:pt x="118" y="34"/>
                                      <a:pt x="116" y="39"/>
                                      <a:pt x="116" y="44"/>
                                    </a:cubicBezTo>
                                    <a:cubicBezTo>
                                      <a:pt x="116" y="46"/>
                                      <a:pt x="116" y="47"/>
                                      <a:pt x="116" y="48"/>
                                    </a:cubicBezTo>
                                    <a:cubicBezTo>
                                      <a:pt x="118" y="48"/>
                                      <a:pt x="120" y="47"/>
                                      <a:pt x="122" y="46"/>
                                    </a:cubicBezTo>
                                    <a:cubicBezTo>
                                      <a:pt x="122" y="46"/>
                                      <a:pt x="121" y="45"/>
                                      <a:pt x="121" y="44"/>
                                    </a:cubicBezTo>
                                    <a:cubicBezTo>
                                      <a:pt x="121" y="37"/>
                                      <a:pt x="128" y="31"/>
                                      <a:pt x="135" y="31"/>
                                    </a:cubicBezTo>
                                    <a:cubicBezTo>
                                      <a:pt x="143" y="31"/>
                                      <a:pt x="149" y="37"/>
                                      <a:pt x="149" y="44"/>
                                    </a:cubicBezTo>
                                    <a:close/>
                                    <a:moveTo>
                                      <a:pt x="142" y="44"/>
                                    </a:moveTo>
                                    <a:cubicBezTo>
                                      <a:pt x="142" y="45"/>
                                      <a:pt x="142" y="45"/>
                                      <a:pt x="142" y="45"/>
                                    </a:cubicBezTo>
                                    <a:cubicBezTo>
                                      <a:pt x="143" y="45"/>
                                      <a:pt x="145" y="46"/>
                                      <a:pt x="147" y="46"/>
                                    </a:cubicBezTo>
                                    <a:cubicBezTo>
                                      <a:pt x="147" y="45"/>
                                      <a:pt x="147" y="45"/>
                                      <a:pt x="147" y="44"/>
                                    </a:cubicBezTo>
                                    <a:cubicBezTo>
                                      <a:pt x="147" y="38"/>
                                      <a:pt x="142" y="32"/>
                                      <a:pt x="135" y="32"/>
                                    </a:cubicBezTo>
                                    <a:cubicBezTo>
                                      <a:pt x="128" y="32"/>
                                      <a:pt x="123" y="38"/>
                                      <a:pt x="123" y="44"/>
                                    </a:cubicBezTo>
                                    <a:cubicBezTo>
                                      <a:pt x="123" y="45"/>
                                      <a:pt x="123" y="45"/>
                                      <a:pt x="123" y="46"/>
                                    </a:cubicBezTo>
                                    <a:cubicBezTo>
                                      <a:pt x="125" y="46"/>
                                      <a:pt x="127" y="45"/>
                                      <a:pt x="128" y="45"/>
                                    </a:cubicBezTo>
                                    <a:cubicBezTo>
                                      <a:pt x="128" y="45"/>
                                      <a:pt x="128" y="45"/>
                                      <a:pt x="128" y="44"/>
                                    </a:cubicBezTo>
                                    <a:cubicBezTo>
                                      <a:pt x="128" y="41"/>
                                      <a:pt x="131" y="38"/>
                                      <a:pt x="135" y="38"/>
                                    </a:cubicBezTo>
                                    <a:cubicBezTo>
                                      <a:pt x="139" y="38"/>
                                      <a:pt x="142" y="41"/>
                                      <a:pt x="142" y="44"/>
                                    </a:cubicBezTo>
                                    <a:close/>
                                    <a:moveTo>
                                      <a:pt x="135" y="39"/>
                                    </a:moveTo>
                                    <a:cubicBezTo>
                                      <a:pt x="132" y="39"/>
                                      <a:pt x="130" y="42"/>
                                      <a:pt x="130" y="44"/>
                                    </a:cubicBezTo>
                                    <a:cubicBezTo>
                                      <a:pt x="130" y="45"/>
                                      <a:pt x="130" y="45"/>
                                      <a:pt x="130" y="45"/>
                                    </a:cubicBezTo>
                                    <a:cubicBezTo>
                                      <a:pt x="132" y="45"/>
                                      <a:pt x="133" y="45"/>
                                      <a:pt x="135" y="45"/>
                                    </a:cubicBezTo>
                                    <a:cubicBezTo>
                                      <a:pt x="137" y="45"/>
                                      <a:pt x="138" y="45"/>
                                      <a:pt x="140" y="45"/>
                                    </a:cubicBezTo>
                                    <a:cubicBezTo>
                                      <a:pt x="140" y="45"/>
                                      <a:pt x="140" y="45"/>
                                      <a:pt x="140" y="44"/>
                                    </a:cubicBezTo>
                                    <a:cubicBezTo>
                                      <a:pt x="140" y="42"/>
                                      <a:pt x="138" y="39"/>
                                      <a:pt x="135" y="39"/>
                                    </a:cubicBezTo>
                                    <a:close/>
                                    <a:moveTo>
                                      <a:pt x="285" y="44"/>
                                    </a:moveTo>
                                    <a:cubicBezTo>
                                      <a:pt x="285" y="47"/>
                                      <a:pt x="284" y="50"/>
                                      <a:pt x="283" y="53"/>
                                    </a:cubicBezTo>
                                    <a:cubicBezTo>
                                      <a:pt x="284" y="53"/>
                                      <a:pt x="285" y="54"/>
                                      <a:pt x="286" y="55"/>
                                    </a:cubicBezTo>
                                    <a:cubicBezTo>
                                      <a:pt x="287" y="54"/>
                                      <a:pt x="288" y="53"/>
                                      <a:pt x="289" y="53"/>
                                    </a:cubicBezTo>
                                    <a:cubicBezTo>
                                      <a:pt x="290" y="50"/>
                                      <a:pt x="290" y="47"/>
                                      <a:pt x="290" y="44"/>
                                    </a:cubicBezTo>
                                    <a:cubicBezTo>
                                      <a:pt x="290" y="35"/>
                                      <a:pt x="286" y="26"/>
                                      <a:pt x="280" y="20"/>
                                    </a:cubicBezTo>
                                    <a:cubicBezTo>
                                      <a:pt x="274" y="14"/>
                                      <a:pt x="265" y="10"/>
                                      <a:pt x="256" y="10"/>
                                    </a:cubicBezTo>
                                    <a:cubicBezTo>
                                      <a:pt x="246" y="10"/>
                                      <a:pt x="238" y="14"/>
                                      <a:pt x="232" y="20"/>
                                    </a:cubicBezTo>
                                    <a:cubicBezTo>
                                      <a:pt x="225" y="26"/>
                                      <a:pt x="222" y="35"/>
                                      <a:pt x="222" y="44"/>
                                    </a:cubicBezTo>
                                    <a:cubicBezTo>
                                      <a:pt x="222" y="47"/>
                                      <a:pt x="222" y="50"/>
                                      <a:pt x="223" y="53"/>
                                    </a:cubicBezTo>
                                    <a:cubicBezTo>
                                      <a:pt x="224" y="53"/>
                                      <a:pt x="225" y="54"/>
                                      <a:pt x="225" y="55"/>
                                    </a:cubicBezTo>
                                    <a:cubicBezTo>
                                      <a:pt x="226" y="54"/>
                                      <a:pt x="227" y="53"/>
                                      <a:pt x="228" y="53"/>
                                    </a:cubicBezTo>
                                    <a:cubicBezTo>
                                      <a:pt x="228" y="50"/>
                                      <a:pt x="227" y="47"/>
                                      <a:pt x="227" y="44"/>
                                    </a:cubicBezTo>
                                    <a:cubicBezTo>
                                      <a:pt x="227" y="28"/>
                                      <a:pt x="240" y="16"/>
                                      <a:pt x="256" y="16"/>
                                    </a:cubicBezTo>
                                    <a:cubicBezTo>
                                      <a:pt x="272" y="16"/>
                                      <a:pt x="285" y="28"/>
                                      <a:pt x="285" y="44"/>
                                    </a:cubicBezTo>
                                    <a:close/>
                                    <a:moveTo>
                                      <a:pt x="277" y="44"/>
                                    </a:moveTo>
                                    <a:cubicBezTo>
                                      <a:pt x="277" y="46"/>
                                      <a:pt x="277" y="47"/>
                                      <a:pt x="276" y="49"/>
                                    </a:cubicBezTo>
                                    <a:cubicBezTo>
                                      <a:pt x="278" y="50"/>
                                      <a:pt x="280" y="51"/>
                                      <a:pt x="282" y="52"/>
                                    </a:cubicBezTo>
                                    <a:cubicBezTo>
                                      <a:pt x="283" y="49"/>
                                      <a:pt x="283" y="47"/>
                                      <a:pt x="283" y="44"/>
                                    </a:cubicBezTo>
                                    <a:cubicBezTo>
                                      <a:pt x="283" y="37"/>
                                      <a:pt x="280" y="30"/>
                                      <a:pt x="275" y="25"/>
                                    </a:cubicBezTo>
                                    <a:cubicBezTo>
                                      <a:pt x="270" y="20"/>
                                      <a:pt x="263" y="17"/>
                                      <a:pt x="256" y="17"/>
                                    </a:cubicBezTo>
                                    <a:cubicBezTo>
                                      <a:pt x="248" y="17"/>
                                      <a:pt x="242" y="20"/>
                                      <a:pt x="237" y="25"/>
                                    </a:cubicBezTo>
                                    <a:cubicBezTo>
                                      <a:pt x="232" y="30"/>
                                      <a:pt x="229" y="37"/>
                                      <a:pt x="229" y="44"/>
                                    </a:cubicBezTo>
                                    <a:cubicBezTo>
                                      <a:pt x="229" y="47"/>
                                      <a:pt x="229" y="49"/>
                                      <a:pt x="230" y="52"/>
                                    </a:cubicBezTo>
                                    <a:cubicBezTo>
                                      <a:pt x="231" y="51"/>
                                      <a:pt x="233" y="50"/>
                                      <a:pt x="235" y="49"/>
                                    </a:cubicBezTo>
                                    <a:cubicBezTo>
                                      <a:pt x="235" y="47"/>
                                      <a:pt x="235" y="46"/>
                                      <a:pt x="235" y="44"/>
                                    </a:cubicBezTo>
                                    <a:cubicBezTo>
                                      <a:pt x="235" y="33"/>
                                      <a:pt x="244" y="23"/>
                                      <a:pt x="256" y="23"/>
                                    </a:cubicBezTo>
                                    <a:cubicBezTo>
                                      <a:pt x="268" y="23"/>
                                      <a:pt x="277" y="33"/>
                                      <a:pt x="277" y="44"/>
                                    </a:cubicBezTo>
                                    <a:close/>
                                    <a:moveTo>
                                      <a:pt x="269" y="44"/>
                                    </a:moveTo>
                                    <a:cubicBezTo>
                                      <a:pt x="269" y="45"/>
                                      <a:pt x="269" y="46"/>
                                      <a:pt x="269" y="46"/>
                                    </a:cubicBezTo>
                                    <a:cubicBezTo>
                                      <a:pt x="271" y="47"/>
                                      <a:pt x="273" y="48"/>
                                      <a:pt x="275" y="48"/>
                                    </a:cubicBezTo>
                                    <a:cubicBezTo>
                                      <a:pt x="275" y="47"/>
                                      <a:pt x="275" y="46"/>
                                      <a:pt x="275" y="44"/>
                                    </a:cubicBezTo>
                                    <a:cubicBezTo>
                                      <a:pt x="275" y="39"/>
                                      <a:pt x="273" y="34"/>
                                      <a:pt x="270" y="31"/>
                                    </a:cubicBezTo>
                                    <a:cubicBezTo>
                                      <a:pt x="266" y="27"/>
                                      <a:pt x="261" y="25"/>
                                      <a:pt x="256" y="25"/>
                                    </a:cubicBezTo>
                                    <a:cubicBezTo>
                                      <a:pt x="250" y="25"/>
                                      <a:pt x="246" y="27"/>
                                      <a:pt x="242" y="31"/>
                                    </a:cubicBezTo>
                                    <a:cubicBezTo>
                                      <a:pt x="239" y="34"/>
                                      <a:pt x="236" y="39"/>
                                      <a:pt x="236" y="44"/>
                                    </a:cubicBezTo>
                                    <a:cubicBezTo>
                                      <a:pt x="236" y="46"/>
                                      <a:pt x="237" y="47"/>
                                      <a:pt x="237" y="48"/>
                                    </a:cubicBezTo>
                                    <a:cubicBezTo>
                                      <a:pt x="239" y="48"/>
                                      <a:pt x="241" y="47"/>
                                      <a:pt x="242" y="46"/>
                                    </a:cubicBezTo>
                                    <a:cubicBezTo>
                                      <a:pt x="242" y="46"/>
                                      <a:pt x="242" y="45"/>
                                      <a:pt x="242" y="44"/>
                                    </a:cubicBezTo>
                                    <a:cubicBezTo>
                                      <a:pt x="242" y="37"/>
                                      <a:pt x="248" y="31"/>
                                      <a:pt x="256" y="31"/>
                                    </a:cubicBezTo>
                                    <a:cubicBezTo>
                                      <a:pt x="263" y="31"/>
                                      <a:pt x="269" y="37"/>
                                      <a:pt x="269" y="44"/>
                                    </a:cubicBezTo>
                                    <a:close/>
                                    <a:moveTo>
                                      <a:pt x="263" y="44"/>
                                    </a:moveTo>
                                    <a:cubicBezTo>
                                      <a:pt x="263" y="45"/>
                                      <a:pt x="263" y="45"/>
                                      <a:pt x="263" y="45"/>
                                    </a:cubicBezTo>
                                    <a:cubicBezTo>
                                      <a:pt x="264" y="45"/>
                                      <a:pt x="266" y="46"/>
                                      <a:pt x="268" y="46"/>
                                    </a:cubicBezTo>
                                    <a:cubicBezTo>
                                      <a:pt x="268" y="45"/>
                                      <a:pt x="268" y="45"/>
                                      <a:pt x="268" y="44"/>
                                    </a:cubicBezTo>
                                    <a:cubicBezTo>
                                      <a:pt x="268" y="38"/>
                                      <a:pt x="262" y="32"/>
                                      <a:pt x="256" y="32"/>
                                    </a:cubicBezTo>
                                    <a:cubicBezTo>
                                      <a:pt x="249" y="32"/>
                                      <a:pt x="244" y="38"/>
                                      <a:pt x="244" y="44"/>
                                    </a:cubicBezTo>
                                    <a:cubicBezTo>
                                      <a:pt x="244" y="45"/>
                                      <a:pt x="244" y="45"/>
                                      <a:pt x="244" y="46"/>
                                    </a:cubicBezTo>
                                    <a:cubicBezTo>
                                      <a:pt x="246" y="46"/>
                                      <a:pt x="247" y="45"/>
                                      <a:pt x="249" y="45"/>
                                    </a:cubicBezTo>
                                    <a:cubicBezTo>
                                      <a:pt x="249" y="45"/>
                                      <a:pt x="249" y="45"/>
                                      <a:pt x="249" y="44"/>
                                    </a:cubicBezTo>
                                    <a:cubicBezTo>
                                      <a:pt x="249" y="41"/>
                                      <a:pt x="252" y="38"/>
                                      <a:pt x="256" y="38"/>
                                    </a:cubicBezTo>
                                    <a:cubicBezTo>
                                      <a:pt x="260" y="38"/>
                                      <a:pt x="263" y="41"/>
                                      <a:pt x="263" y="44"/>
                                    </a:cubicBezTo>
                                    <a:close/>
                                    <a:moveTo>
                                      <a:pt x="256" y="39"/>
                                    </a:moveTo>
                                    <a:cubicBezTo>
                                      <a:pt x="253" y="39"/>
                                      <a:pt x="251" y="42"/>
                                      <a:pt x="251" y="44"/>
                                    </a:cubicBezTo>
                                    <a:cubicBezTo>
                                      <a:pt x="251" y="45"/>
                                      <a:pt x="251" y="45"/>
                                      <a:pt x="251" y="45"/>
                                    </a:cubicBezTo>
                                    <a:cubicBezTo>
                                      <a:pt x="252" y="45"/>
                                      <a:pt x="254" y="45"/>
                                      <a:pt x="256" y="45"/>
                                    </a:cubicBezTo>
                                    <a:cubicBezTo>
                                      <a:pt x="258" y="45"/>
                                      <a:pt x="259" y="45"/>
                                      <a:pt x="261" y="45"/>
                                    </a:cubicBezTo>
                                    <a:cubicBezTo>
                                      <a:pt x="261" y="45"/>
                                      <a:pt x="261" y="45"/>
                                      <a:pt x="261" y="44"/>
                                    </a:cubicBezTo>
                                    <a:cubicBezTo>
                                      <a:pt x="261" y="42"/>
                                      <a:pt x="259" y="39"/>
                                      <a:pt x="256" y="39"/>
                                    </a:cubicBezTo>
                                    <a:close/>
                                    <a:moveTo>
                                      <a:pt x="221" y="61"/>
                                    </a:moveTo>
                                    <a:cubicBezTo>
                                      <a:pt x="212" y="70"/>
                                      <a:pt x="206" y="82"/>
                                      <a:pt x="206" y="96"/>
                                    </a:cubicBezTo>
                                    <a:cubicBezTo>
                                      <a:pt x="206" y="96"/>
                                      <a:pt x="206" y="97"/>
                                      <a:pt x="206" y="97"/>
                                    </a:cubicBezTo>
                                    <a:cubicBezTo>
                                      <a:pt x="208" y="98"/>
                                      <a:pt x="210" y="98"/>
                                      <a:pt x="213" y="99"/>
                                    </a:cubicBezTo>
                                    <a:cubicBezTo>
                                      <a:pt x="212" y="98"/>
                                      <a:pt x="212" y="97"/>
                                      <a:pt x="212" y="96"/>
                                    </a:cubicBezTo>
                                    <a:cubicBezTo>
                                      <a:pt x="212" y="72"/>
                                      <a:pt x="232" y="52"/>
                                      <a:pt x="256" y="52"/>
                                    </a:cubicBezTo>
                                    <a:cubicBezTo>
                                      <a:pt x="280" y="52"/>
                                      <a:pt x="299" y="72"/>
                                      <a:pt x="299" y="96"/>
                                    </a:cubicBezTo>
                                    <a:cubicBezTo>
                                      <a:pt x="299" y="97"/>
                                      <a:pt x="299" y="98"/>
                                      <a:pt x="299" y="99"/>
                                    </a:cubicBezTo>
                                    <a:cubicBezTo>
                                      <a:pt x="301" y="98"/>
                                      <a:pt x="303" y="98"/>
                                      <a:pt x="305" y="97"/>
                                    </a:cubicBezTo>
                                    <a:cubicBezTo>
                                      <a:pt x="305" y="97"/>
                                      <a:pt x="306" y="96"/>
                                      <a:pt x="306" y="96"/>
                                    </a:cubicBezTo>
                                    <a:cubicBezTo>
                                      <a:pt x="306" y="82"/>
                                      <a:pt x="300" y="70"/>
                                      <a:pt x="291" y="61"/>
                                    </a:cubicBezTo>
                                    <a:cubicBezTo>
                                      <a:pt x="282" y="52"/>
                                      <a:pt x="270" y="46"/>
                                      <a:pt x="256" y="46"/>
                                    </a:cubicBezTo>
                                    <a:cubicBezTo>
                                      <a:pt x="242" y="46"/>
                                      <a:pt x="230" y="52"/>
                                      <a:pt x="221" y="61"/>
                                    </a:cubicBezTo>
                                    <a:close/>
                                    <a:moveTo>
                                      <a:pt x="407" y="44"/>
                                    </a:moveTo>
                                    <a:cubicBezTo>
                                      <a:pt x="407" y="47"/>
                                      <a:pt x="406" y="50"/>
                                      <a:pt x="405" y="53"/>
                                    </a:cubicBezTo>
                                    <a:cubicBezTo>
                                      <a:pt x="406" y="53"/>
                                      <a:pt x="407" y="54"/>
                                      <a:pt x="408" y="54"/>
                                    </a:cubicBezTo>
                                    <a:cubicBezTo>
                                      <a:pt x="409" y="53"/>
                                      <a:pt x="410" y="53"/>
                                      <a:pt x="411" y="52"/>
                                    </a:cubicBezTo>
                                    <a:cubicBezTo>
                                      <a:pt x="412" y="50"/>
                                      <a:pt x="412" y="47"/>
                                      <a:pt x="412" y="44"/>
                                    </a:cubicBezTo>
                                    <a:cubicBezTo>
                                      <a:pt x="412" y="35"/>
                                      <a:pt x="408" y="26"/>
                                      <a:pt x="402" y="20"/>
                                    </a:cubicBezTo>
                                    <a:cubicBezTo>
                                      <a:pt x="396" y="14"/>
                                      <a:pt x="387" y="10"/>
                                      <a:pt x="378" y="10"/>
                                    </a:cubicBezTo>
                                    <a:cubicBezTo>
                                      <a:pt x="368" y="10"/>
                                      <a:pt x="360" y="14"/>
                                      <a:pt x="354" y="20"/>
                                    </a:cubicBezTo>
                                    <a:cubicBezTo>
                                      <a:pt x="347" y="26"/>
                                      <a:pt x="344" y="35"/>
                                      <a:pt x="344" y="44"/>
                                    </a:cubicBezTo>
                                    <a:cubicBezTo>
                                      <a:pt x="344" y="47"/>
                                      <a:pt x="344" y="50"/>
                                      <a:pt x="345" y="53"/>
                                    </a:cubicBezTo>
                                    <a:cubicBezTo>
                                      <a:pt x="346" y="53"/>
                                      <a:pt x="346" y="54"/>
                                      <a:pt x="347" y="55"/>
                                    </a:cubicBezTo>
                                    <a:cubicBezTo>
                                      <a:pt x="348" y="54"/>
                                      <a:pt x="349" y="53"/>
                                      <a:pt x="350" y="53"/>
                                    </a:cubicBezTo>
                                    <a:cubicBezTo>
                                      <a:pt x="349" y="50"/>
                                      <a:pt x="349" y="47"/>
                                      <a:pt x="349" y="44"/>
                                    </a:cubicBezTo>
                                    <a:cubicBezTo>
                                      <a:pt x="349" y="28"/>
                                      <a:pt x="362" y="16"/>
                                      <a:pt x="378" y="16"/>
                                    </a:cubicBezTo>
                                    <a:cubicBezTo>
                                      <a:pt x="394" y="16"/>
                                      <a:pt x="407" y="28"/>
                                      <a:pt x="407" y="44"/>
                                    </a:cubicBezTo>
                                    <a:close/>
                                    <a:moveTo>
                                      <a:pt x="399" y="44"/>
                                    </a:moveTo>
                                    <a:cubicBezTo>
                                      <a:pt x="399" y="46"/>
                                      <a:pt x="399" y="47"/>
                                      <a:pt x="398" y="49"/>
                                    </a:cubicBezTo>
                                    <a:cubicBezTo>
                                      <a:pt x="400" y="50"/>
                                      <a:pt x="402" y="51"/>
                                      <a:pt x="404" y="52"/>
                                    </a:cubicBezTo>
                                    <a:cubicBezTo>
                                      <a:pt x="405" y="49"/>
                                      <a:pt x="405" y="47"/>
                                      <a:pt x="405" y="44"/>
                                    </a:cubicBezTo>
                                    <a:cubicBezTo>
                                      <a:pt x="405" y="37"/>
                                      <a:pt x="402" y="30"/>
                                      <a:pt x="397" y="25"/>
                                    </a:cubicBezTo>
                                    <a:cubicBezTo>
                                      <a:pt x="392" y="20"/>
                                      <a:pt x="385" y="17"/>
                                      <a:pt x="378" y="17"/>
                                    </a:cubicBezTo>
                                    <a:cubicBezTo>
                                      <a:pt x="370" y="17"/>
                                      <a:pt x="363" y="20"/>
                                      <a:pt x="359" y="25"/>
                                    </a:cubicBezTo>
                                    <a:cubicBezTo>
                                      <a:pt x="354" y="30"/>
                                      <a:pt x="351" y="37"/>
                                      <a:pt x="351" y="44"/>
                                    </a:cubicBezTo>
                                    <a:cubicBezTo>
                                      <a:pt x="351" y="47"/>
                                      <a:pt x="351" y="49"/>
                                      <a:pt x="352" y="52"/>
                                    </a:cubicBezTo>
                                    <a:cubicBezTo>
                                      <a:pt x="353" y="51"/>
                                      <a:pt x="355" y="50"/>
                                      <a:pt x="357" y="49"/>
                                    </a:cubicBezTo>
                                    <a:cubicBezTo>
                                      <a:pt x="357" y="47"/>
                                      <a:pt x="357" y="46"/>
                                      <a:pt x="357" y="44"/>
                                    </a:cubicBezTo>
                                    <a:cubicBezTo>
                                      <a:pt x="357" y="33"/>
                                      <a:pt x="366" y="23"/>
                                      <a:pt x="378" y="23"/>
                                    </a:cubicBezTo>
                                    <a:cubicBezTo>
                                      <a:pt x="389" y="23"/>
                                      <a:pt x="399" y="33"/>
                                      <a:pt x="399" y="44"/>
                                    </a:cubicBezTo>
                                    <a:close/>
                                    <a:moveTo>
                                      <a:pt x="391" y="44"/>
                                    </a:moveTo>
                                    <a:cubicBezTo>
                                      <a:pt x="391" y="45"/>
                                      <a:pt x="391" y="46"/>
                                      <a:pt x="391" y="46"/>
                                    </a:cubicBezTo>
                                    <a:cubicBezTo>
                                      <a:pt x="393" y="47"/>
                                      <a:pt x="395" y="48"/>
                                      <a:pt x="397" y="48"/>
                                    </a:cubicBezTo>
                                    <a:cubicBezTo>
                                      <a:pt x="397" y="47"/>
                                      <a:pt x="397" y="46"/>
                                      <a:pt x="397" y="44"/>
                                    </a:cubicBezTo>
                                    <a:cubicBezTo>
                                      <a:pt x="397" y="39"/>
                                      <a:pt x="395" y="34"/>
                                      <a:pt x="392" y="31"/>
                                    </a:cubicBezTo>
                                    <a:cubicBezTo>
                                      <a:pt x="388" y="27"/>
                                      <a:pt x="383" y="25"/>
                                      <a:pt x="378" y="25"/>
                                    </a:cubicBezTo>
                                    <a:cubicBezTo>
                                      <a:pt x="372" y="25"/>
                                      <a:pt x="368" y="27"/>
                                      <a:pt x="364" y="31"/>
                                    </a:cubicBezTo>
                                    <a:cubicBezTo>
                                      <a:pt x="360" y="34"/>
                                      <a:pt x="358" y="39"/>
                                      <a:pt x="358" y="44"/>
                                    </a:cubicBezTo>
                                    <a:cubicBezTo>
                                      <a:pt x="358" y="46"/>
                                      <a:pt x="358" y="47"/>
                                      <a:pt x="359" y="48"/>
                                    </a:cubicBezTo>
                                    <a:cubicBezTo>
                                      <a:pt x="361" y="48"/>
                                      <a:pt x="362" y="47"/>
                                      <a:pt x="364" y="46"/>
                                    </a:cubicBezTo>
                                    <a:cubicBezTo>
                                      <a:pt x="364" y="46"/>
                                      <a:pt x="364" y="45"/>
                                      <a:pt x="364" y="44"/>
                                    </a:cubicBezTo>
                                    <a:cubicBezTo>
                                      <a:pt x="364" y="37"/>
                                      <a:pt x="370" y="31"/>
                                      <a:pt x="378" y="31"/>
                                    </a:cubicBezTo>
                                    <a:cubicBezTo>
                                      <a:pt x="385" y="31"/>
                                      <a:pt x="391" y="37"/>
                                      <a:pt x="391" y="44"/>
                                    </a:cubicBezTo>
                                    <a:close/>
                                    <a:moveTo>
                                      <a:pt x="384" y="44"/>
                                    </a:moveTo>
                                    <a:cubicBezTo>
                                      <a:pt x="384" y="45"/>
                                      <a:pt x="384" y="45"/>
                                      <a:pt x="384" y="45"/>
                                    </a:cubicBezTo>
                                    <a:cubicBezTo>
                                      <a:pt x="386" y="45"/>
                                      <a:pt x="388" y="46"/>
                                      <a:pt x="390" y="46"/>
                                    </a:cubicBezTo>
                                    <a:cubicBezTo>
                                      <a:pt x="390" y="45"/>
                                      <a:pt x="390" y="45"/>
                                      <a:pt x="390" y="44"/>
                                    </a:cubicBezTo>
                                    <a:cubicBezTo>
                                      <a:pt x="390" y="38"/>
                                      <a:pt x="384" y="32"/>
                                      <a:pt x="378" y="32"/>
                                    </a:cubicBezTo>
                                    <a:cubicBezTo>
                                      <a:pt x="371" y="32"/>
                                      <a:pt x="366" y="38"/>
                                      <a:pt x="366" y="44"/>
                                    </a:cubicBezTo>
                                    <a:cubicBezTo>
                                      <a:pt x="366" y="45"/>
                                      <a:pt x="366" y="45"/>
                                      <a:pt x="366" y="46"/>
                                    </a:cubicBezTo>
                                    <a:cubicBezTo>
                                      <a:pt x="368" y="46"/>
                                      <a:pt x="369" y="45"/>
                                      <a:pt x="371" y="45"/>
                                    </a:cubicBezTo>
                                    <a:cubicBezTo>
                                      <a:pt x="371" y="45"/>
                                      <a:pt x="371" y="45"/>
                                      <a:pt x="371" y="44"/>
                                    </a:cubicBezTo>
                                    <a:cubicBezTo>
                                      <a:pt x="371" y="41"/>
                                      <a:pt x="374" y="38"/>
                                      <a:pt x="378" y="38"/>
                                    </a:cubicBezTo>
                                    <a:cubicBezTo>
                                      <a:pt x="381" y="38"/>
                                      <a:pt x="384" y="41"/>
                                      <a:pt x="384" y="44"/>
                                    </a:cubicBezTo>
                                    <a:close/>
                                    <a:moveTo>
                                      <a:pt x="378" y="39"/>
                                    </a:moveTo>
                                    <a:cubicBezTo>
                                      <a:pt x="375" y="39"/>
                                      <a:pt x="373" y="42"/>
                                      <a:pt x="373" y="44"/>
                                    </a:cubicBezTo>
                                    <a:cubicBezTo>
                                      <a:pt x="373" y="45"/>
                                      <a:pt x="373" y="45"/>
                                      <a:pt x="373" y="45"/>
                                    </a:cubicBezTo>
                                    <a:cubicBezTo>
                                      <a:pt x="374" y="45"/>
                                      <a:pt x="376" y="45"/>
                                      <a:pt x="378" y="45"/>
                                    </a:cubicBezTo>
                                    <a:cubicBezTo>
                                      <a:pt x="379" y="45"/>
                                      <a:pt x="381" y="45"/>
                                      <a:pt x="383" y="45"/>
                                    </a:cubicBezTo>
                                    <a:cubicBezTo>
                                      <a:pt x="383" y="45"/>
                                      <a:pt x="383" y="45"/>
                                      <a:pt x="383" y="44"/>
                                    </a:cubicBezTo>
                                    <a:cubicBezTo>
                                      <a:pt x="383" y="42"/>
                                      <a:pt x="381" y="39"/>
                                      <a:pt x="378" y="39"/>
                                    </a:cubicBezTo>
                                    <a:close/>
                                    <a:moveTo>
                                      <a:pt x="343" y="61"/>
                                    </a:moveTo>
                                    <a:cubicBezTo>
                                      <a:pt x="334" y="70"/>
                                      <a:pt x="328" y="82"/>
                                      <a:pt x="328" y="96"/>
                                    </a:cubicBezTo>
                                    <a:cubicBezTo>
                                      <a:pt x="328" y="96"/>
                                      <a:pt x="328" y="97"/>
                                      <a:pt x="328" y="97"/>
                                    </a:cubicBezTo>
                                    <a:cubicBezTo>
                                      <a:pt x="330" y="98"/>
                                      <a:pt x="332" y="98"/>
                                      <a:pt x="334" y="99"/>
                                    </a:cubicBezTo>
                                    <a:cubicBezTo>
                                      <a:pt x="334" y="98"/>
                                      <a:pt x="334" y="97"/>
                                      <a:pt x="334" y="96"/>
                                    </a:cubicBezTo>
                                    <a:cubicBezTo>
                                      <a:pt x="334" y="72"/>
                                      <a:pt x="354" y="52"/>
                                      <a:pt x="378" y="52"/>
                                    </a:cubicBezTo>
                                    <a:cubicBezTo>
                                      <a:pt x="402" y="52"/>
                                      <a:pt x="421" y="72"/>
                                      <a:pt x="421" y="96"/>
                                    </a:cubicBezTo>
                                    <a:cubicBezTo>
                                      <a:pt x="421" y="97"/>
                                      <a:pt x="421" y="98"/>
                                      <a:pt x="421" y="99"/>
                                    </a:cubicBezTo>
                                    <a:cubicBezTo>
                                      <a:pt x="423" y="98"/>
                                      <a:pt x="425" y="97"/>
                                      <a:pt x="427" y="97"/>
                                    </a:cubicBezTo>
                                    <a:cubicBezTo>
                                      <a:pt x="427" y="97"/>
                                      <a:pt x="427" y="96"/>
                                      <a:pt x="427" y="96"/>
                                    </a:cubicBezTo>
                                    <a:cubicBezTo>
                                      <a:pt x="427" y="82"/>
                                      <a:pt x="422" y="70"/>
                                      <a:pt x="413" y="61"/>
                                    </a:cubicBezTo>
                                    <a:cubicBezTo>
                                      <a:pt x="404" y="52"/>
                                      <a:pt x="391" y="46"/>
                                      <a:pt x="378" y="46"/>
                                    </a:cubicBezTo>
                                    <a:cubicBezTo>
                                      <a:pt x="364" y="46"/>
                                      <a:pt x="352" y="52"/>
                                      <a:pt x="343" y="61"/>
                                    </a:cubicBezTo>
                                    <a:close/>
                                    <a:moveTo>
                                      <a:pt x="527" y="44"/>
                                    </a:moveTo>
                                    <a:cubicBezTo>
                                      <a:pt x="527" y="47"/>
                                      <a:pt x="527" y="50"/>
                                      <a:pt x="526" y="53"/>
                                    </a:cubicBezTo>
                                    <a:cubicBezTo>
                                      <a:pt x="527" y="53"/>
                                      <a:pt x="528" y="54"/>
                                      <a:pt x="529" y="55"/>
                                    </a:cubicBezTo>
                                    <a:cubicBezTo>
                                      <a:pt x="530" y="54"/>
                                      <a:pt x="531" y="54"/>
                                      <a:pt x="532" y="53"/>
                                    </a:cubicBezTo>
                                    <a:cubicBezTo>
                                      <a:pt x="532" y="50"/>
                                      <a:pt x="533" y="47"/>
                                      <a:pt x="533" y="44"/>
                                    </a:cubicBezTo>
                                    <a:cubicBezTo>
                                      <a:pt x="533" y="35"/>
                                      <a:pt x="529" y="26"/>
                                      <a:pt x="523" y="20"/>
                                    </a:cubicBezTo>
                                    <a:cubicBezTo>
                                      <a:pt x="517" y="14"/>
                                      <a:pt x="508" y="10"/>
                                      <a:pt x="499" y="10"/>
                                    </a:cubicBezTo>
                                    <a:cubicBezTo>
                                      <a:pt x="489" y="10"/>
                                      <a:pt x="481" y="14"/>
                                      <a:pt x="474" y="20"/>
                                    </a:cubicBezTo>
                                    <a:cubicBezTo>
                                      <a:pt x="468" y="26"/>
                                      <a:pt x="464" y="35"/>
                                      <a:pt x="464" y="44"/>
                                    </a:cubicBezTo>
                                    <a:cubicBezTo>
                                      <a:pt x="464" y="47"/>
                                      <a:pt x="465" y="50"/>
                                      <a:pt x="465" y="53"/>
                                    </a:cubicBezTo>
                                    <a:cubicBezTo>
                                      <a:pt x="466" y="53"/>
                                      <a:pt x="467" y="54"/>
                                      <a:pt x="468" y="55"/>
                                    </a:cubicBezTo>
                                    <a:cubicBezTo>
                                      <a:pt x="469" y="54"/>
                                      <a:pt x="470" y="53"/>
                                      <a:pt x="471" y="53"/>
                                    </a:cubicBezTo>
                                    <a:cubicBezTo>
                                      <a:pt x="470" y="50"/>
                                      <a:pt x="470" y="47"/>
                                      <a:pt x="470" y="44"/>
                                    </a:cubicBezTo>
                                    <a:cubicBezTo>
                                      <a:pt x="470" y="28"/>
                                      <a:pt x="483" y="16"/>
                                      <a:pt x="499" y="16"/>
                                    </a:cubicBezTo>
                                    <a:cubicBezTo>
                                      <a:pt x="515" y="16"/>
                                      <a:pt x="527" y="28"/>
                                      <a:pt x="527" y="44"/>
                                    </a:cubicBezTo>
                                    <a:close/>
                                    <a:moveTo>
                                      <a:pt x="520" y="44"/>
                                    </a:moveTo>
                                    <a:cubicBezTo>
                                      <a:pt x="520" y="46"/>
                                      <a:pt x="520" y="47"/>
                                      <a:pt x="519" y="49"/>
                                    </a:cubicBezTo>
                                    <a:cubicBezTo>
                                      <a:pt x="521" y="50"/>
                                      <a:pt x="523" y="51"/>
                                      <a:pt x="525" y="52"/>
                                    </a:cubicBezTo>
                                    <a:cubicBezTo>
                                      <a:pt x="525" y="49"/>
                                      <a:pt x="526" y="47"/>
                                      <a:pt x="526" y="44"/>
                                    </a:cubicBezTo>
                                    <a:cubicBezTo>
                                      <a:pt x="526" y="37"/>
                                      <a:pt x="523" y="30"/>
                                      <a:pt x="518" y="25"/>
                                    </a:cubicBezTo>
                                    <a:cubicBezTo>
                                      <a:pt x="513" y="20"/>
                                      <a:pt x="506" y="17"/>
                                      <a:pt x="499" y="17"/>
                                    </a:cubicBezTo>
                                    <a:cubicBezTo>
                                      <a:pt x="491" y="17"/>
                                      <a:pt x="484" y="20"/>
                                      <a:pt x="479" y="25"/>
                                    </a:cubicBezTo>
                                    <a:cubicBezTo>
                                      <a:pt x="474" y="30"/>
                                      <a:pt x="471" y="37"/>
                                      <a:pt x="471" y="44"/>
                                    </a:cubicBezTo>
                                    <a:cubicBezTo>
                                      <a:pt x="471" y="47"/>
                                      <a:pt x="472" y="49"/>
                                      <a:pt x="472" y="52"/>
                                    </a:cubicBezTo>
                                    <a:cubicBezTo>
                                      <a:pt x="474" y="51"/>
                                      <a:pt x="476" y="50"/>
                                      <a:pt x="478" y="49"/>
                                    </a:cubicBezTo>
                                    <a:cubicBezTo>
                                      <a:pt x="478" y="47"/>
                                      <a:pt x="478" y="46"/>
                                      <a:pt x="478" y="44"/>
                                    </a:cubicBezTo>
                                    <a:cubicBezTo>
                                      <a:pt x="478" y="33"/>
                                      <a:pt x="487" y="23"/>
                                      <a:pt x="499" y="23"/>
                                    </a:cubicBezTo>
                                    <a:cubicBezTo>
                                      <a:pt x="510" y="23"/>
                                      <a:pt x="520" y="33"/>
                                      <a:pt x="520" y="44"/>
                                    </a:cubicBezTo>
                                    <a:close/>
                                    <a:moveTo>
                                      <a:pt x="512" y="44"/>
                                    </a:moveTo>
                                    <a:cubicBezTo>
                                      <a:pt x="512" y="45"/>
                                      <a:pt x="512" y="46"/>
                                      <a:pt x="512" y="46"/>
                                    </a:cubicBezTo>
                                    <a:cubicBezTo>
                                      <a:pt x="514" y="47"/>
                                      <a:pt x="516" y="48"/>
                                      <a:pt x="518" y="48"/>
                                    </a:cubicBezTo>
                                    <a:cubicBezTo>
                                      <a:pt x="518" y="47"/>
                                      <a:pt x="518" y="46"/>
                                      <a:pt x="518" y="44"/>
                                    </a:cubicBezTo>
                                    <a:cubicBezTo>
                                      <a:pt x="518" y="39"/>
                                      <a:pt x="516" y="34"/>
                                      <a:pt x="512" y="31"/>
                                    </a:cubicBezTo>
                                    <a:cubicBezTo>
                                      <a:pt x="509" y="27"/>
                                      <a:pt x="504" y="25"/>
                                      <a:pt x="499" y="25"/>
                                    </a:cubicBezTo>
                                    <a:cubicBezTo>
                                      <a:pt x="493" y="25"/>
                                      <a:pt x="488" y="27"/>
                                      <a:pt x="485" y="31"/>
                                    </a:cubicBezTo>
                                    <a:cubicBezTo>
                                      <a:pt x="481" y="34"/>
                                      <a:pt x="479" y="39"/>
                                      <a:pt x="479" y="44"/>
                                    </a:cubicBezTo>
                                    <a:cubicBezTo>
                                      <a:pt x="479" y="46"/>
                                      <a:pt x="479" y="47"/>
                                      <a:pt x="480" y="48"/>
                                    </a:cubicBezTo>
                                    <a:cubicBezTo>
                                      <a:pt x="481" y="48"/>
                                      <a:pt x="483" y="47"/>
                                      <a:pt x="485" y="46"/>
                                    </a:cubicBezTo>
                                    <a:cubicBezTo>
                                      <a:pt x="485" y="46"/>
                                      <a:pt x="485" y="45"/>
                                      <a:pt x="485" y="44"/>
                                    </a:cubicBezTo>
                                    <a:cubicBezTo>
                                      <a:pt x="485" y="37"/>
                                      <a:pt x="491" y="31"/>
                                      <a:pt x="499" y="31"/>
                                    </a:cubicBezTo>
                                    <a:cubicBezTo>
                                      <a:pt x="506" y="31"/>
                                      <a:pt x="512" y="37"/>
                                      <a:pt x="512" y="44"/>
                                    </a:cubicBezTo>
                                    <a:close/>
                                    <a:moveTo>
                                      <a:pt x="505" y="44"/>
                                    </a:moveTo>
                                    <a:cubicBezTo>
                                      <a:pt x="505" y="45"/>
                                      <a:pt x="505" y="45"/>
                                      <a:pt x="505" y="45"/>
                                    </a:cubicBezTo>
                                    <a:cubicBezTo>
                                      <a:pt x="507" y="45"/>
                                      <a:pt x="509" y="46"/>
                                      <a:pt x="510" y="46"/>
                                    </a:cubicBezTo>
                                    <a:cubicBezTo>
                                      <a:pt x="511" y="45"/>
                                      <a:pt x="511" y="45"/>
                                      <a:pt x="511" y="44"/>
                                    </a:cubicBezTo>
                                    <a:cubicBezTo>
                                      <a:pt x="511" y="38"/>
                                      <a:pt x="505" y="32"/>
                                      <a:pt x="499" y="32"/>
                                    </a:cubicBezTo>
                                    <a:cubicBezTo>
                                      <a:pt x="492" y="32"/>
                                      <a:pt x="487" y="38"/>
                                      <a:pt x="487" y="44"/>
                                    </a:cubicBezTo>
                                    <a:cubicBezTo>
                                      <a:pt x="487" y="45"/>
                                      <a:pt x="487" y="45"/>
                                      <a:pt x="487" y="46"/>
                                    </a:cubicBezTo>
                                    <a:cubicBezTo>
                                      <a:pt x="489" y="46"/>
                                      <a:pt x="490" y="45"/>
                                      <a:pt x="492" y="45"/>
                                    </a:cubicBezTo>
                                    <a:cubicBezTo>
                                      <a:pt x="492" y="45"/>
                                      <a:pt x="492" y="45"/>
                                      <a:pt x="492" y="44"/>
                                    </a:cubicBezTo>
                                    <a:cubicBezTo>
                                      <a:pt x="492" y="41"/>
                                      <a:pt x="495" y="38"/>
                                      <a:pt x="499" y="38"/>
                                    </a:cubicBezTo>
                                    <a:cubicBezTo>
                                      <a:pt x="502" y="38"/>
                                      <a:pt x="505" y="41"/>
                                      <a:pt x="505" y="44"/>
                                    </a:cubicBezTo>
                                    <a:close/>
                                    <a:moveTo>
                                      <a:pt x="499" y="39"/>
                                    </a:moveTo>
                                    <a:cubicBezTo>
                                      <a:pt x="496" y="39"/>
                                      <a:pt x="494" y="42"/>
                                      <a:pt x="494" y="44"/>
                                    </a:cubicBezTo>
                                    <a:cubicBezTo>
                                      <a:pt x="494" y="45"/>
                                      <a:pt x="494" y="45"/>
                                      <a:pt x="494" y="45"/>
                                    </a:cubicBezTo>
                                    <a:cubicBezTo>
                                      <a:pt x="495" y="45"/>
                                      <a:pt x="497" y="45"/>
                                      <a:pt x="499" y="45"/>
                                    </a:cubicBezTo>
                                    <a:cubicBezTo>
                                      <a:pt x="500" y="45"/>
                                      <a:pt x="502" y="45"/>
                                      <a:pt x="504" y="45"/>
                                    </a:cubicBezTo>
                                    <a:cubicBezTo>
                                      <a:pt x="504" y="45"/>
                                      <a:pt x="504" y="45"/>
                                      <a:pt x="504" y="44"/>
                                    </a:cubicBezTo>
                                    <a:cubicBezTo>
                                      <a:pt x="504" y="42"/>
                                      <a:pt x="501" y="39"/>
                                      <a:pt x="499" y="39"/>
                                    </a:cubicBezTo>
                                    <a:close/>
                                    <a:moveTo>
                                      <a:pt x="464" y="61"/>
                                    </a:moveTo>
                                    <a:cubicBezTo>
                                      <a:pt x="455" y="70"/>
                                      <a:pt x="449" y="82"/>
                                      <a:pt x="449" y="96"/>
                                    </a:cubicBezTo>
                                    <a:cubicBezTo>
                                      <a:pt x="449" y="96"/>
                                      <a:pt x="449" y="97"/>
                                      <a:pt x="449" y="97"/>
                                    </a:cubicBezTo>
                                    <a:cubicBezTo>
                                      <a:pt x="451" y="98"/>
                                      <a:pt x="453" y="98"/>
                                      <a:pt x="455" y="99"/>
                                    </a:cubicBezTo>
                                    <a:cubicBezTo>
                                      <a:pt x="455" y="98"/>
                                      <a:pt x="455" y="97"/>
                                      <a:pt x="455" y="96"/>
                                    </a:cubicBezTo>
                                    <a:cubicBezTo>
                                      <a:pt x="455" y="72"/>
                                      <a:pt x="475" y="52"/>
                                      <a:pt x="499" y="52"/>
                                    </a:cubicBezTo>
                                    <a:cubicBezTo>
                                      <a:pt x="523" y="52"/>
                                      <a:pt x="542" y="72"/>
                                      <a:pt x="542" y="96"/>
                                    </a:cubicBezTo>
                                    <a:cubicBezTo>
                                      <a:pt x="542" y="97"/>
                                      <a:pt x="542" y="98"/>
                                      <a:pt x="542" y="99"/>
                                    </a:cubicBezTo>
                                    <a:cubicBezTo>
                                      <a:pt x="544" y="98"/>
                                      <a:pt x="546" y="98"/>
                                      <a:pt x="548" y="97"/>
                                    </a:cubicBezTo>
                                    <a:cubicBezTo>
                                      <a:pt x="548" y="97"/>
                                      <a:pt x="548" y="96"/>
                                      <a:pt x="548" y="96"/>
                                    </a:cubicBezTo>
                                    <a:cubicBezTo>
                                      <a:pt x="548" y="82"/>
                                      <a:pt x="543" y="70"/>
                                      <a:pt x="534" y="61"/>
                                    </a:cubicBezTo>
                                    <a:cubicBezTo>
                                      <a:pt x="525" y="52"/>
                                      <a:pt x="512" y="46"/>
                                      <a:pt x="499" y="46"/>
                                    </a:cubicBezTo>
                                    <a:cubicBezTo>
                                      <a:pt x="485" y="46"/>
                                      <a:pt x="473" y="52"/>
                                      <a:pt x="464" y="61"/>
                                    </a:cubicBezTo>
                                    <a:close/>
                                    <a:moveTo>
                                      <a:pt x="650" y="44"/>
                                    </a:moveTo>
                                    <a:cubicBezTo>
                                      <a:pt x="650" y="47"/>
                                      <a:pt x="649" y="50"/>
                                      <a:pt x="648" y="53"/>
                                    </a:cubicBezTo>
                                    <a:cubicBezTo>
                                      <a:pt x="649" y="53"/>
                                      <a:pt x="650" y="54"/>
                                      <a:pt x="651" y="54"/>
                                    </a:cubicBezTo>
                                    <a:cubicBezTo>
                                      <a:pt x="652" y="53"/>
                                      <a:pt x="653" y="53"/>
                                      <a:pt x="654" y="52"/>
                                    </a:cubicBezTo>
                                    <a:cubicBezTo>
                                      <a:pt x="655" y="50"/>
                                      <a:pt x="655" y="47"/>
                                      <a:pt x="655" y="44"/>
                                    </a:cubicBezTo>
                                    <a:cubicBezTo>
                                      <a:pt x="655" y="35"/>
                                      <a:pt x="651" y="26"/>
                                      <a:pt x="645" y="20"/>
                                    </a:cubicBezTo>
                                    <a:cubicBezTo>
                                      <a:pt x="639" y="14"/>
                                      <a:pt x="630" y="10"/>
                                      <a:pt x="621" y="10"/>
                                    </a:cubicBezTo>
                                    <a:cubicBezTo>
                                      <a:pt x="611" y="10"/>
                                      <a:pt x="603" y="14"/>
                                      <a:pt x="597" y="20"/>
                                    </a:cubicBezTo>
                                    <a:cubicBezTo>
                                      <a:pt x="590" y="26"/>
                                      <a:pt x="587" y="35"/>
                                      <a:pt x="587" y="44"/>
                                    </a:cubicBezTo>
                                    <a:cubicBezTo>
                                      <a:pt x="587" y="47"/>
                                      <a:pt x="587" y="50"/>
                                      <a:pt x="588" y="53"/>
                                    </a:cubicBezTo>
                                    <a:cubicBezTo>
                                      <a:pt x="589" y="53"/>
                                      <a:pt x="589" y="54"/>
                                      <a:pt x="590" y="55"/>
                                    </a:cubicBezTo>
                                    <a:cubicBezTo>
                                      <a:pt x="591" y="54"/>
                                      <a:pt x="592" y="53"/>
                                      <a:pt x="593" y="53"/>
                                    </a:cubicBezTo>
                                    <a:cubicBezTo>
                                      <a:pt x="592" y="50"/>
                                      <a:pt x="592" y="47"/>
                                      <a:pt x="592" y="44"/>
                                    </a:cubicBezTo>
                                    <a:cubicBezTo>
                                      <a:pt x="592" y="28"/>
                                      <a:pt x="605" y="16"/>
                                      <a:pt x="621" y="16"/>
                                    </a:cubicBezTo>
                                    <a:cubicBezTo>
                                      <a:pt x="637" y="16"/>
                                      <a:pt x="650" y="28"/>
                                      <a:pt x="650" y="44"/>
                                    </a:cubicBezTo>
                                    <a:close/>
                                    <a:moveTo>
                                      <a:pt x="642" y="44"/>
                                    </a:moveTo>
                                    <a:cubicBezTo>
                                      <a:pt x="642" y="46"/>
                                      <a:pt x="642" y="47"/>
                                      <a:pt x="641" y="49"/>
                                    </a:cubicBezTo>
                                    <a:cubicBezTo>
                                      <a:pt x="643" y="50"/>
                                      <a:pt x="645" y="51"/>
                                      <a:pt x="647" y="52"/>
                                    </a:cubicBezTo>
                                    <a:cubicBezTo>
                                      <a:pt x="648" y="49"/>
                                      <a:pt x="648" y="47"/>
                                      <a:pt x="648" y="44"/>
                                    </a:cubicBezTo>
                                    <a:cubicBezTo>
                                      <a:pt x="648" y="37"/>
                                      <a:pt x="645" y="30"/>
                                      <a:pt x="640" y="25"/>
                                    </a:cubicBezTo>
                                    <a:cubicBezTo>
                                      <a:pt x="635" y="20"/>
                                      <a:pt x="628" y="17"/>
                                      <a:pt x="621" y="17"/>
                                    </a:cubicBezTo>
                                    <a:cubicBezTo>
                                      <a:pt x="613" y="17"/>
                                      <a:pt x="607" y="20"/>
                                      <a:pt x="602" y="25"/>
                                    </a:cubicBezTo>
                                    <a:cubicBezTo>
                                      <a:pt x="597" y="30"/>
                                      <a:pt x="594" y="37"/>
                                      <a:pt x="594" y="44"/>
                                    </a:cubicBezTo>
                                    <a:cubicBezTo>
                                      <a:pt x="594" y="47"/>
                                      <a:pt x="594" y="49"/>
                                      <a:pt x="595" y="52"/>
                                    </a:cubicBezTo>
                                    <a:cubicBezTo>
                                      <a:pt x="596" y="51"/>
                                      <a:pt x="598" y="50"/>
                                      <a:pt x="600" y="49"/>
                                    </a:cubicBezTo>
                                    <a:cubicBezTo>
                                      <a:pt x="600" y="47"/>
                                      <a:pt x="600" y="46"/>
                                      <a:pt x="600" y="44"/>
                                    </a:cubicBezTo>
                                    <a:cubicBezTo>
                                      <a:pt x="600" y="33"/>
                                      <a:pt x="609" y="23"/>
                                      <a:pt x="621" y="23"/>
                                    </a:cubicBezTo>
                                    <a:cubicBezTo>
                                      <a:pt x="632" y="23"/>
                                      <a:pt x="642" y="33"/>
                                      <a:pt x="642" y="44"/>
                                    </a:cubicBezTo>
                                    <a:close/>
                                    <a:moveTo>
                                      <a:pt x="634" y="44"/>
                                    </a:moveTo>
                                    <a:cubicBezTo>
                                      <a:pt x="634" y="45"/>
                                      <a:pt x="634" y="46"/>
                                      <a:pt x="634" y="46"/>
                                    </a:cubicBezTo>
                                    <a:cubicBezTo>
                                      <a:pt x="636" y="47"/>
                                      <a:pt x="638" y="48"/>
                                      <a:pt x="640" y="48"/>
                                    </a:cubicBezTo>
                                    <a:cubicBezTo>
                                      <a:pt x="640" y="47"/>
                                      <a:pt x="640" y="46"/>
                                      <a:pt x="640" y="44"/>
                                    </a:cubicBezTo>
                                    <a:cubicBezTo>
                                      <a:pt x="640" y="39"/>
                                      <a:pt x="638" y="34"/>
                                      <a:pt x="635" y="31"/>
                                    </a:cubicBezTo>
                                    <a:cubicBezTo>
                                      <a:pt x="631" y="27"/>
                                      <a:pt x="626" y="25"/>
                                      <a:pt x="621" y="25"/>
                                    </a:cubicBezTo>
                                    <a:cubicBezTo>
                                      <a:pt x="615" y="25"/>
                                      <a:pt x="611" y="27"/>
                                      <a:pt x="607" y="31"/>
                                    </a:cubicBezTo>
                                    <a:cubicBezTo>
                                      <a:pt x="603" y="34"/>
                                      <a:pt x="601" y="39"/>
                                      <a:pt x="601" y="44"/>
                                    </a:cubicBezTo>
                                    <a:cubicBezTo>
                                      <a:pt x="601" y="46"/>
                                      <a:pt x="601" y="47"/>
                                      <a:pt x="602" y="48"/>
                                    </a:cubicBezTo>
                                    <a:cubicBezTo>
                                      <a:pt x="604" y="48"/>
                                      <a:pt x="605" y="47"/>
                                      <a:pt x="607" y="46"/>
                                    </a:cubicBezTo>
                                    <a:cubicBezTo>
                                      <a:pt x="607" y="46"/>
                                      <a:pt x="607" y="45"/>
                                      <a:pt x="607" y="44"/>
                                    </a:cubicBezTo>
                                    <a:cubicBezTo>
                                      <a:pt x="607" y="37"/>
                                      <a:pt x="613" y="31"/>
                                      <a:pt x="621" y="31"/>
                                    </a:cubicBezTo>
                                    <a:cubicBezTo>
                                      <a:pt x="628" y="31"/>
                                      <a:pt x="634" y="37"/>
                                      <a:pt x="634" y="44"/>
                                    </a:cubicBezTo>
                                    <a:close/>
                                    <a:moveTo>
                                      <a:pt x="628" y="44"/>
                                    </a:moveTo>
                                    <a:cubicBezTo>
                                      <a:pt x="628" y="45"/>
                                      <a:pt x="627" y="45"/>
                                      <a:pt x="627" y="45"/>
                                    </a:cubicBezTo>
                                    <a:cubicBezTo>
                                      <a:pt x="629" y="45"/>
                                      <a:pt x="631" y="46"/>
                                      <a:pt x="633" y="46"/>
                                    </a:cubicBezTo>
                                    <a:cubicBezTo>
                                      <a:pt x="633" y="45"/>
                                      <a:pt x="633" y="45"/>
                                      <a:pt x="633" y="44"/>
                                    </a:cubicBezTo>
                                    <a:cubicBezTo>
                                      <a:pt x="633" y="38"/>
                                      <a:pt x="627" y="32"/>
                                      <a:pt x="621" y="32"/>
                                    </a:cubicBezTo>
                                    <a:cubicBezTo>
                                      <a:pt x="614" y="32"/>
                                      <a:pt x="609" y="38"/>
                                      <a:pt x="609" y="44"/>
                                    </a:cubicBezTo>
                                    <a:cubicBezTo>
                                      <a:pt x="609" y="45"/>
                                      <a:pt x="609" y="45"/>
                                      <a:pt x="609" y="46"/>
                                    </a:cubicBezTo>
                                    <a:cubicBezTo>
                                      <a:pt x="611" y="46"/>
                                      <a:pt x="612" y="45"/>
                                      <a:pt x="614" y="45"/>
                                    </a:cubicBezTo>
                                    <a:cubicBezTo>
                                      <a:pt x="614" y="45"/>
                                      <a:pt x="614" y="45"/>
                                      <a:pt x="614" y="44"/>
                                    </a:cubicBezTo>
                                    <a:cubicBezTo>
                                      <a:pt x="614" y="41"/>
                                      <a:pt x="617" y="38"/>
                                      <a:pt x="621" y="38"/>
                                    </a:cubicBezTo>
                                    <a:cubicBezTo>
                                      <a:pt x="625" y="38"/>
                                      <a:pt x="628" y="41"/>
                                      <a:pt x="628" y="44"/>
                                    </a:cubicBezTo>
                                    <a:close/>
                                    <a:moveTo>
                                      <a:pt x="621" y="39"/>
                                    </a:moveTo>
                                    <a:cubicBezTo>
                                      <a:pt x="618" y="39"/>
                                      <a:pt x="616" y="42"/>
                                      <a:pt x="616" y="44"/>
                                    </a:cubicBezTo>
                                    <a:cubicBezTo>
                                      <a:pt x="616" y="45"/>
                                      <a:pt x="616" y="45"/>
                                      <a:pt x="616" y="45"/>
                                    </a:cubicBezTo>
                                    <a:cubicBezTo>
                                      <a:pt x="617" y="45"/>
                                      <a:pt x="619" y="45"/>
                                      <a:pt x="621" y="45"/>
                                    </a:cubicBezTo>
                                    <a:cubicBezTo>
                                      <a:pt x="623" y="45"/>
                                      <a:pt x="624" y="45"/>
                                      <a:pt x="626" y="45"/>
                                    </a:cubicBezTo>
                                    <a:cubicBezTo>
                                      <a:pt x="626" y="45"/>
                                      <a:pt x="626" y="45"/>
                                      <a:pt x="626" y="44"/>
                                    </a:cubicBezTo>
                                    <a:cubicBezTo>
                                      <a:pt x="626" y="42"/>
                                      <a:pt x="624" y="39"/>
                                      <a:pt x="621" y="39"/>
                                    </a:cubicBezTo>
                                    <a:close/>
                                    <a:moveTo>
                                      <a:pt x="586" y="61"/>
                                    </a:moveTo>
                                    <a:cubicBezTo>
                                      <a:pt x="577" y="70"/>
                                      <a:pt x="571" y="82"/>
                                      <a:pt x="571" y="96"/>
                                    </a:cubicBezTo>
                                    <a:cubicBezTo>
                                      <a:pt x="571" y="96"/>
                                      <a:pt x="571" y="97"/>
                                      <a:pt x="571" y="97"/>
                                    </a:cubicBezTo>
                                    <a:cubicBezTo>
                                      <a:pt x="573" y="98"/>
                                      <a:pt x="575" y="98"/>
                                      <a:pt x="577" y="99"/>
                                    </a:cubicBezTo>
                                    <a:cubicBezTo>
                                      <a:pt x="577" y="98"/>
                                      <a:pt x="577" y="97"/>
                                      <a:pt x="577" y="96"/>
                                    </a:cubicBezTo>
                                    <a:cubicBezTo>
                                      <a:pt x="577" y="72"/>
                                      <a:pt x="597" y="52"/>
                                      <a:pt x="621" y="52"/>
                                    </a:cubicBezTo>
                                    <a:cubicBezTo>
                                      <a:pt x="645" y="52"/>
                                      <a:pt x="664" y="72"/>
                                      <a:pt x="664" y="96"/>
                                    </a:cubicBezTo>
                                    <a:cubicBezTo>
                                      <a:pt x="664" y="97"/>
                                      <a:pt x="664" y="98"/>
                                      <a:pt x="664" y="99"/>
                                    </a:cubicBezTo>
                                    <a:cubicBezTo>
                                      <a:pt x="666" y="98"/>
                                      <a:pt x="668" y="97"/>
                                      <a:pt x="670" y="97"/>
                                    </a:cubicBezTo>
                                    <a:cubicBezTo>
                                      <a:pt x="670" y="97"/>
                                      <a:pt x="670" y="96"/>
                                      <a:pt x="670" y="96"/>
                                    </a:cubicBezTo>
                                    <a:cubicBezTo>
                                      <a:pt x="670" y="82"/>
                                      <a:pt x="665" y="70"/>
                                      <a:pt x="656" y="61"/>
                                    </a:cubicBezTo>
                                    <a:cubicBezTo>
                                      <a:pt x="647" y="52"/>
                                      <a:pt x="635" y="46"/>
                                      <a:pt x="621" y="46"/>
                                    </a:cubicBezTo>
                                    <a:cubicBezTo>
                                      <a:pt x="607" y="46"/>
                                      <a:pt x="595" y="52"/>
                                      <a:pt x="586" y="61"/>
                                    </a:cubicBezTo>
                                    <a:close/>
                                    <a:moveTo>
                                      <a:pt x="770" y="44"/>
                                    </a:moveTo>
                                    <a:cubicBezTo>
                                      <a:pt x="770" y="47"/>
                                      <a:pt x="770" y="50"/>
                                      <a:pt x="769" y="53"/>
                                    </a:cubicBezTo>
                                    <a:cubicBezTo>
                                      <a:pt x="770" y="53"/>
                                      <a:pt x="771" y="54"/>
                                      <a:pt x="772" y="55"/>
                                    </a:cubicBezTo>
                                    <a:cubicBezTo>
                                      <a:pt x="773" y="54"/>
                                      <a:pt x="774" y="53"/>
                                      <a:pt x="775" y="53"/>
                                    </a:cubicBezTo>
                                    <a:cubicBezTo>
                                      <a:pt x="776" y="50"/>
                                      <a:pt x="776" y="47"/>
                                      <a:pt x="776" y="44"/>
                                    </a:cubicBezTo>
                                    <a:cubicBezTo>
                                      <a:pt x="776" y="35"/>
                                      <a:pt x="772" y="26"/>
                                      <a:pt x="766" y="20"/>
                                    </a:cubicBezTo>
                                    <a:cubicBezTo>
                                      <a:pt x="760" y="14"/>
                                      <a:pt x="751" y="10"/>
                                      <a:pt x="742" y="10"/>
                                    </a:cubicBezTo>
                                    <a:cubicBezTo>
                                      <a:pt x="732" y="10"/>
                                      <a:pt x="724" y="14"/>
                                      <a:pt x="717" y="20"/>
                                    </a:cubicBezTo>
                                    <a:cubicBezTo>
                                      <a:pt x="711" y="26"/>
                                      <a:pt x="707" y="35"/>
                                      <a:pt x="707" y="44"/>
                                    </a:cubicBezTo>
                                    <a:cubicBezTo>
                                      <a:pt x="707" y="47"/>
                                      <a:pt x="708" y="50"/>
                                      <a:pt x="708" y="53"/>
                                    </a:cubicBezTo>
                                    <a:cubicBezTo>
                                      <a:pt x="709" y="53"/>
                                      <a:pt x="710" y="54"/>
                                      <a:pt x="711" y="55"/>
                                    </a:cubicBezTo>
                                    <a:cubicBezTo>
                                      <a:pt x="712" y="54"/>
                                      <a:pt x="713" y="53"/>
                                      <a:pt x="714" y="53"/>
                                    </a:cubicBezTo>
                                    <a:cubicBezTo>
                                      <a:pt x="713" y="50"/>
                                      <a:pt x="713" y="47"/>
                                      <a:pt x="713" y="44"/>
                                    </a:cubicBezTo>
                                    <a:cubicBezTo>
                                      <a:pt x="713" y="28"/>
                                      <a:pt x="726" y="16"/>
                                      <a:pt x="742" y="16"/>
                                    </a:cubicBezTo>
                                    <a:cubicBezTo>
                                      <a:pt x="758" y="16"/>
                                      <a:pt x="770" y="28"/>
                                      <a:pt x="770" y="44"/>
                                    </a:cubicBezTo>
                                    <a:close/>
                                    <a:moveTo>
                                      <a:pt x="763" y="44"/>
                                    </a:moveTo>
                                    <a:cubicBezTo>
                                      <a:pt x="763" y="46"/>
                                      <a:pt x="763" y="47"/>
                                      <a:pt x="762" y="49"/>
                                    </a:cubicBezTo>
                                    <a:cubicBezTo>
                                      <a:pt x="764" y="50"/>
                                      <a:pt x="766" y="51"/>
                                      <a:pt x="768" y="52"/>
                                    </a:cubicBezTo>
                                    <a:cubicBezTo>
                                      <a:pt x="769" y="49"/>
                                      <a:pt x="769" y="47"/>
                                      <a:pt x="769" y="44"/>
                                    </a:cubicBezTo>
                                    <a:cubicBezTo>
                                      <a:pt x="769" y="37"/>
                                      <a:pt x="766" y="30"/>
                                      <a:pt x="761" y="25"/>
                                    </a:cubicBezTo>
                                    <a:cubicBezTo>
                                      <a:pt x="756" y="20"/>
                                      <a:pt x="749" y="17"/>
                                      <a:pt x="742" y="17"/>
                                    </a:cubicBezTo>
                                    <a:cubicBezTo>
                                      <a:pt x="734" y="17"/>
                                      <a:pt x="727" y="20"/>
                                      <a:pt x="722" y="25"/>
                                    </a:cubicBezTo>
                                    <a:cubicBezTo>
                                      <a:pt x="718" y="30"/>
                                      <a:pt x="714" y="37"/>
                                      <a:pt x="714" y="44"/>
                                    </a:cubicBezTo>
                                    <a:cubicBezTo>
                                      <a:pt x="714" y="47"/>
                                      <a:pt x="715" y="49"/>
                                      <a:pt x="715" y="52"/>
                                    </a:cubicBezTo>
                                    <a:cubicBezTo>
                                      <a:pt x="717" y="51"/>
                                      <a:pt x="719" y="50"/>
                                      <a:pt x="721" y="49"/>
                                    </a:cubicBezTo>
                                    <a:cubicBezTo>
                                      <a:pt x="721" y="47"/>
                                      <a:pt x="721" y="46"/>
                                      <a:pt x="721" y="44"/>
                                    </a:cubicBezTo>
                                    <a:cubicBezTo>
                                      <a:pt x="721" y="33"/>
                                      <a:pt x="730" y="23"/>
                                      <a:pt x="742" y="23"/>
                                    </a:cubicBezTo>
                                    <a:cubicBezTo>
                                      <a:pt x="753" y="23"/>
                                      <a:pt x="763" y="33"/>
                                      <a:pt x="763" y="44"/>
                                    </a:cubicBezTo>
                                    <a:close/>
                                    <a:moveTo>
                                      <a:pt x="755" y="44"/>
                                    </a:moveTo>
                                    <a:cubicBezTo>
                                      <a:pt x="755" y="45"/>
                                      <a:pt x="755" y="46"/>
                                      <a:pt x="755" y="46"/>
                                    </a:cubicBezTo>
                                    <a:cubicBezTo>
                                      <a:pt x="757" y="47"/>
                                      <a:pt x="759" y="48"/>
                                      <a:pt x="761" y="48"/>
                                    </a:cubicBezTo>
                                    <a:cubicBezTo>
                                      <a:pt x="761" y="47"/>
                                      <a:pt x="761" y="46"/>
                                      <a:pt x="761" y="44"/>
                                    </a:cubicBezTo>
                                    <a:cubicBezTo>
                                      <a:pt x="761" y="39"/>
                                      <a:pt x="759" y="34"/>
                                      <a:pt x="755" y="31"/>
                                    </a:cubicBezTo>
                                    <a:cubicBezTo>
                                      <a:pt x="752" y="27"/>
                                      <a:pt x="747" y="25"/>
                                      <a:pt x="742" y="25"/>
                                    </a:cubicBezTo>
                                    <a:cubicBezTo>
                                      <a:pt x="736" y="25"/>
                                      <a:pt x="731" y="27"/>
                                      <a:pt x="728" y="31"/>
                                    </a:cubicBezTo>
                                    <a:cubicBezTo>
                                      <a:pt x="724" y="34"/>
                                      <a:pt x="722" y="39"/>
                                      <a:pt x="722" y="44"/>
                                    </a:cubicBezTo>
                                    <a:cubicBezTo>
                                      <a:pt x="722" y="46"/>
                                      <a:pt x="722" y="47"/>
                                      <a:pt x="723" y="48"/>
                                    </a:cubicBezTo>
                                    <a:cubicBezTo>
                                      <a:pt x="724" y="48"/>
                                      <a:pt x="726" y="47"/>
                                      <a:pt x="728" y="46"/>
                                    </a:cubicBezTo>
                                    <a:cubicBezTo>
                                      <a:pt x="728" y="46"/>
                                      <a:pt x="728" y="45"/>
                                      <a:pt x="728" y="44"/>
                                    </a:cubicBezTo>
                                    <a:cubicBezTo>
                                      <a:pt x="728" y="37"/>
                                      <a:pt x="734" y="31"/>
                                      <a:pt x="742" y="31"/>
                                    </a:cubicBezTo>
                                    <a:cubicBezTo>
                                      <a:pt x="749" y="31"/>
                                      <a:pt x="755" y="37"/>
                                      <a:pt x="755" y="44"/>
                                    </a:cubicBezTo>
                                    <a:close/>
                                    <a:moveTo>
                                      <a:pt x="748" y="44"/>
                                    </a:moveTo>
                                    <a:cubicBezTo>
                                      <a:pt x="748" y="45"/>
                                      <a:pt x="748" y="45"/>
                                      <a:pt x="748" y="45"/>
                                    </a:cubicBezTo>
                                    <a:cubicBezTo>
                                      <a:pt x="750" y="45"/>
                                      <a:pt x="752" y="46"/>
                                      <a:pt x="754" y="46"/>
                                    </a:cubicBezTo>
                                    <a:cubicBezTo>
                                      <a:pt x="754" y="45"/>
                                      <a:pt x="754" y="45"/>
                                      <a:pt x="754" y="44"/>
                                    </a:cubicBezTo>
                                    <a:cubicBezTo>
                                      <a:pt x="754" y="38"/>
                                      <a:pt x="748" y="32"/>
                                      <a:pt x="742" y="32"/>
                                    </a:cubicBezTo>
                                    <a:cubicBezTo>
                                      <a:pt x="735" y="32"/>
                                      <a:pt x="730" y="38"/>
                                      <a:pt x="730" y="44"/>
                                    </a:cubicBezTo>
                                    <a:cubicBezTo>
                                      <a:pt x="730" y="45"/>
                                      <a:pt x="730" y="45"/>
                                      <a:pt x="730" y="46"/>
                                    </a:cubicBezTo>
                                    <a:cubicBezTo>
                                      <a:pt x="732" y="46"/>
                                      <a:pt x="733" y="45"/>
                                      <a:pt x="735" y="45"/>
                                    </a:cubicBezTo>
                                    <a:cubicBezTo>
                                      <a:pt x="735" y="45"/>
                                      <a:pt x="735" y="45"/>
                                      <a:pt x="735" y="44"/>
                                    </a:cubicBezTo>
                                    <a:cubicBezTo>
                                      <a:pt x="735" y="41"/>
                                      <a:pt x="738" y="38"/>
                                      <a:pt x="742" y="38"/>
                                    </a:cubicBezTo>
                                    <a:cubicBezTo>
                                      <a:pt x="745" y="38"/>
                                      <a:pt x="748" y="41"/>
                                      <a:pt x="748" y="44"/>
                                    </a:cubicBezTo>
                                    <a:close/>
                                    <a:moveTo>
                                      <a:pt x="742" y="39"/>
                                    </a:moveTo>
                                    <a:cubicBezTo>
                                      <a:pt x="739" y="39"/>
                                      <a:pt x="737" y="42"/>
                                      <a:pt x="737" y="44"/>
                                    </a:cubicBezTo>
                                    <a:cubicBezTo>
                                      <a:pt x="737" y="45"/>
                                      <a:pt x="737" y="45"/>
                                      <a:pt x="737" y="45"/>
                                    </a:cubicBezTo>
                                    <a:cubicBezTo>
                                      <a:pt x="738" y="45"/>
                                      <a:pt x="740" y="45"/>
                                      <a:pt x="742" y="45"/>
                                    </a:cubicBezTo>
                                    <a:cubicBezTo>
                                      <a:pt x="743" y="45"/>
                                      <a:pt x="745" y="45"/>
                                      <a:pt x="747" y="45"/>
                                    </a:cubicBezTo>
                                    <a:cubicBezTo>
                                      <a:pt x="747" y="45"/>
                                      <a:pt x="747" y="45"/>
                                      <a:pt x="747" y="44"/>
                                    </a:cubicBezTo>
                                    <a:cubicBezTo>
                                      <a:pt x="747" y="42"/>
                                      <a:pt x="745" y="39"/>
                                      <a:pt x="742" y="39"/>
                                    </a:cubicBezTo>
                                    <a:close/>
                                    <a:moveTo>
                                      <a:pt x="707" y="61"/>
                                    </a:moveTo>
                                    <a:cubicBezTo>
                                      <a:pt x="698" y="70"/>
                                      <a:pt x="692" y="82"/>
                                      <a:pt x="692" y="96"/>
                                    </a:cubicBezTo>
                                    <a:cubicBezTo>
                                      <a:pt x="692" y="96"/>
                                      <a:pt x="692" y="97"/>
                                      <a:pt x="692" y="97"/>
                                    </a:cubicBezTo>
                                    <a:cubicBezTo>
                                      <a:pt x="694" y="98"/>
                                      <a:pt x="696" y="98"/>
                                      <a:pt x="698" y="99"/>
                                    </a:cubicBezTo>
                                    <a:cubicBezTo>
                                      <a:pt x="698" y="98"/>
                                      <a:pt x="698" y="97"/>
                                      <a:pt x="698" y="96"/>
                                    </a:cubicBezTo>
                                    <a:cubicBezTo>
                                      <a:pt x="698" y="72"/>
                                      <a:pt x="718" y="52"/>
                                      <a:pt x="742" y="52"/>
                                    </a:cubicBezTo>
                                    <a:cubicBezTo>
                                      <a:pt x="766" y="52"/>
                                      <a:pt x="785" y="72"/>
                                      <a:pt x="785" y="96"/>
                                    </a:cubicBezTo>
                                    <a:cubicBezTo>
                                      <a:pt x="785" y="97"/>
                                      <a:pt x="785" y="98"/>
                                      <a:pt x="785" y="99"/>
                                    </a:cubicBezTo>
                                    <a:cubicBezTo>
                                      <a:pt x="787" y="98"/>
                                      <a:pt x="789" y="98"/>
                                      <a:pt x="791" y="97"/>
                                    </a:cubicBezTo>
                                    <a:cubicBezTo>
                                      <a:pt x="791" y="97"/>
                                      <a:pt x="791" y="96"/>
                                      <a:pt x="791" y="96"/>
                                    </a:cubicBezTo>
                                    <a:cubicBezTo>
                                      <a:pt x="791" y="82"/>
                                      <a:pt x="786" y="70"/>
                                      <a:pt x="777" y="61"/>
                                    </a:cubicBezTo>
                                    <a:cubicBezTo>
                                      <a:pt x="768" y="52"/>
                                      <a:pt x="755" y="46"/>
                                      <a:pt x="742" y="46"/>
                                    </a:cubicBezTo>
                                    <a:cubicBezTo>
                                      <a:pt x="728" y="46"/>
                                      <a:pt x="716" y="52"/>
                                      <a:pt x="707" y="61"/>
                                    </a:cubicBezTo>
                                    <a:close/>
                                    <a:moveTo>
                                      <a:pt x="777" y="96"/>
                                    </a:moveTo>
                                    <a:cubicBezTo>
                                      <a:pt x="777" y="98"/>
                                      <a:pt x="777" y="101"/>
                                      <a:pt x="777" y="103"/>
                                    </a:cubicBezTo>
                                    <a:cubicBezTo>
                                      <a:pt x="779" y="102"/>
                                      <a:pt x="781" y="101"/>
                                      <a:pt x="783" y="100"/>
                                    </a:cubicBezTo>
                                    <a:cubicBezTo>
                                      <a:pt x="784" y="98"/>
                                      <a:pt x="784" y="97"/>
                                      <a:pt x="784" y="96"/>
                                    </a:cubicBezTo>
                                    <a:cubicBezTo>
                                      <a:pt x="784" y="84"/>
                                      <a:pt x="779" y="74"/>
                                      <a:pt x="771" y="66"/>
                                    </a:cubicBezTo>
                                    <a:cubicBezTo>
                                      <a:pt x="764" y="59"/>
                                      <a:pt x="753" y="54"/>
                                      <a:pt x="742" y="54"/>
                                    </a:cubicBezTo>
                                    <a:cubicBezTo>
                                      <a:pt x="730" y="54"/>
                                      <a:pt x="720" y="59"/>
                                      <a:pt x="712" y="66"/>
                                    </a:cubicBezTo>
                                    <a:cubicBezTo>
                                      <a:pt x="704" y="74"/>
                                      <a:pt x="700" y="84"/>
                                      <a:pt x="700" y="96"/>
                                    </a:cubicBezTo>
                                    <a:cubicBezTo>
                                      <a:pt x="700" y="97"/>
                                      <a:pt x="700" y="98"/>
                                      <a:pt x="700" y="100"/>
                                    </a:cubicBezTo>
                                    <a:cubicBezTo>
                                      <a:pt x="702" y="101"/>
                                      <a:pt x="704" y="102"/>
                                      <a:pt x="707" y="103"/>
                                    </a:cubicBezTo>
                                    <a:cubicBezTo>
                                      <a:pt x="706" y="101"/>
                                      <a:pt x="706" y="98"/>
                                      <a:pt x="706" y="96"/>
                                    </a:cubicBezTo>
                                    <a:cubicBezTo>
                                      <a:pt x="706" y="76"/>
                                      <a:pt x="722" y="60"/>
                                      <a:pt x="742" y="60"/>
                                    </a:cubicBezTo>
                                    <a:cubicBezTo>
                                      <a:pt x="761" y="60"/>
                                      <a:pt x="777" y="76"/>
                                      <a:pt x="777" y="96"/>
                                    </a:cubicBezTo>
                                    <a:close/>
                                    <a:moveTo>
                                      <a:pt x="785" y="147"/>
                                    </a:moveTo>
                                    <a:cubicBezTo>
                                      <a:pt x="785" y="148"/>
                                      <a:pt x="785" y="149"/>
                                      <a:pt x="785" y="150"/>
                                    </a:cubicBezTo>
                                    <a:cubicBezTo>
                                      <a:pt x="787" y="150"/>
                                      <a:pt x="789" y="149"/>
                                      <a:pt x="791" y="149"/>
                                    </a:cubicBezTo>
                                    <a:cubicBezTo>
                                      <a:pt x="791" y="148"/>
                                      <a:pt x="791" y="148"/>
                                      <a:pt x="791" y="147"/>
                                    </a:cubicBezTo>
                                    <a:cubicBezTo>
                                      <a:pt x="791" y="133"/>
                                      <a:pt x="786" y="121"/>
                                      <a:pt x="777" y="112"/>
                                    </a:cubicBezTo>
                                    <a:cubicBezTo>
                                      <a:pt x="768" y="103"/>
                                      <a:pt x="755" y="98"/>
                                      <a:pt x="742" y="98"/>
                                    </a:cubicBezTo>
                                    <a:cubicBezTo>
                                      <a:pt x="728" y="98"/>
                                      <a:pt x="716" y="103"/>
                                      <a:pt x="707" y="112"/>
                                    </a:cubicBezTo>
                                    <a:cubicBezTo>
                                      <a:pt x="698" y="121"/>
                                      <a:pt x="692" y="133"/>
                                      <a:pt x="692" y="147"/>
                                    </a:cubicBezTo>
                                    <a:cubicBezTo>
                                      <a:pt x="692" y="148"/>
                                      <a:pt x="692" y="148"/>
                                      <a:pt x="692" y="149"/>
                                    </a:cubicBezTo>
                                    <a:cubicBezTo>
                                      <a:pt x="694" y="149"/>
                                      <a:pt x="696" y="150"/>
                                      <a:pt x="698" y="150"/>
                                    </a:cubicBezTo>
                                    <a:cubicBezTo>
                                      <a:pt x="698" y="149"/>
                                      <a:pt x="698" y="148"/>
                                      <a:pt x="698" y="147"/>
                                    </a:cubicBezTo>
                                    <a:cubicBezTo>
                                      <a:pt x="698" y="123"/>
                                      <a:pt x="718" y="104"/>
                                      <a:pt x="742" y="104"/>
                                    </a:cubicBezTo>
                                    <a:cubicBezTo>
                                      <a:pt x="766" y="104"/>
                                      <a:pt x="785" y="123"/>
                                      <a:pt x="785" y="147"/>
                                    </a:cubicBezTo>
                                    <a:close/>
                                    <a:moveTo>
                                      <a:pt x="777" y="147"/>
                                    </a:moveTo>
                                    <a:cubicBezTo>
                                      <a:pt x="777" y="150"/>
                                      <a:pt x="777" y="152"/>
                                      <a:pt x="777" y="154"/>
                                    </a:cubicBezTo>
                                    <a:cubicBezTo>
                                      <a:pt x="779" y="153"/>
                                      <a:pt x="781" y="152"/>
                                      <a:pt x="783" y="151"/>
                                    </a:cubicBezTo>
                                    <a:cubicBezTo>
                                      <a:pt x="784" y="150"/>
                                      <a:pt x="784" y="148"/>
                                      <a:pt x="784" y="147"/>
                                    </a:cubicBezTo>
                                    <a:cubicBezTo>
                                      <a:pt x="784" y="136"/>
                                      <a:pt x="779" y="125"/>
                                      <a:pt x="771" y="117"/>
                                    </a:cubicBezTo>
                                    <a:cubicBezTo>
                                      <a:pt x="764" y="110"/>
                                      <a:pt x="753" y="105"/>
                                      <a:pt x="742" y="105"/>
                                    </a:cubicBezTo>
                                    <a:cubicBezTo>
                                      <a:pt x="730" y="105"/>
                                      <a:pt x="720" y="110"/>
                                      <a:pt x="712" y="117"/>
                                    </a:cubicBezTo>
                                    <a:cubicBezTo>
                                      <a:pt x="704" y="125"/>
                                      <a:pt x="700" y="136"/>
                                      <a:pt x="700" y="147"/>
                                    </a:cubicBezTo>
                                    <a:cubicBezTo>
                                      <a:pt x="700" y="148"/>
                                      <a:pt x="700" y="150"/>
                                      <a:pt x="700" y="151"/>
                                    </a:cubicBezTo>
                                    <a:cubicBezTo>
                                      <a:pt x="702" y="152"/>
                                      <a:pt x="704" y="153"/>
                                      <a:pt x="707" y="154"/>
                                    </a:cubicBezTo>
                                    <a:cubicBezTo>
                                      <a:pt x="706" y="152"/>
                                      <a:pt x="706" y="150"/>
                                      <a:pt x="706" y="147"/>
                                    </a:cubicBezTo>
                                    <a:cubicBezTo>
                                      <a:pt x="706" y="127"/>
                                      <a:pt x="722" y="111"/>
                                      <a:pt x="742" y="111"/>
                                    </a:cubicBezTo>
                                    <a:cubicBezTo>
                                      <a:pt x="761" y="111"/>
                                      <a:pt x="777" y="127"/>
                                      <a:pt x="777" y="147"/>
                                    </a:cubicBezTo>
                                    <a:close/>
                                    <a:moveTo>
                                      <a:pt x="785" y="199"/>
                                    </a:moveTo>
                                    <a:cubicBezTo>
                                      <a:pt x="785" y="200"/>
                                      <a:pt x="785" y="201"/>
                                      <a:pt x="785" y="202"/>
                                    </a:cubicBezTo>
                                    <a:cubicBezTo>
                                      <a:pt x="787" y="201"/>
                                      <a:pt x="789" y="200"/>
                                      <a:pt x="791" y="200"/>
                                    </a:cubicBezTo>
                                    <a:cubicBezTo>
                                      <a:pt x="791" y="200"/>
                                      <a:pt x="791" y="199"/>
                                      <a:pt x="791" y="199"/>
                                    </a:cubicBezTo>
                                    <a:cubicBezTo>
                                      <a:pt x="791" y="185"/>
                                      <a:pt x="786" y="172"/>
                                      <a:pt x="777" y="163"/>
                                    </a:cubicBezTo>
                                    <a:cubicBezTo>
                                      <a:pt x="768" y="154"/>
                                      <a:pt x="755" y="149"/>
                                      <a:pt x="742" y="149"/>
                                    </a:cubicBezTo>
                                    <a:cubicBezTo>
                                      <a:pt x="728" y="149"/>
                                      <a:pt x="716" y="154"/>
                                      <a:pt x="707" y="163"/>
                                    </a:cubicBezTo>
                                    <a:cubicBezTo>
                                      <a:pt x="698" y="172"/>
                                      <a:pt x="692" y="185"/>
                                      <a:pt x="692" y="199"/>
                                    </a:cubicBezTo>
                                    <a:cubicBezTo>
                                      <a:pt x="692" y="199"/>
                                      <a:pt x="692" y="199"/>
                                      <a:pt x="692" y="200"/>
                                    </a:cubicBezTo>
                                    <a:cubicBezTo>
                                      <a:pt x="694" y="200"/>
                                      <a:pt x="696" y="201"/>
                                      <a:pt x="698" y="202"/>
                                    </a:cubicBezTo>
                                    <a:cubicBezTo>
                                      <a:pt x="698" y="201"/>
                                      <a:pt x="698" y="200"/>
                                      <a:pt x="698" y="199"/>
                                    </a:cubicBezTo>
                                    <a:cubicBezTo>
                                      <a:pt x="698" y="175"/>
                                      <a:pt x="718" y="155"/>
                                      <a:pt x="742" y="155"/>
                                    </a:cubicBezTo>
                                    <a:cubicBezTo>
                                      <a:pt x="766" y="155"/>
                                      <a:pt x="785" y="175"/>
                                      <a:pt x="785" y="199"/>
                                    </a:cubicBezTo>
                                    <a:close/>
                                    <a:moveTo>
                                      <a:pt x="777" y="199"/>
                                    </a:moveTo>
                                    <a:cubicBezTo>
                                      <a:pt x="777" y="201"/>
                                      <a:pt x="777" y="203"/>
                                      <a:pt x="777" y="206"/>
                                    </a:cubicBezTo>
                                    <a:cubicBezTo>
                                      <a:pt x="779" y="205"/>
                                      <a:pt x="781" y="203"/>
                                      <a:pt x="783" y="202"/>
                                    </a:cubicBezTo>
                                    <a:cubicBezTo>
                                      <a:pt x="784" y="201"/>
                                      <a:pt x="784" y="200"/>
                                      <a:pt x="784" y="199"/>
                                    </a:cubicBezTo>
                                    <a:cubicBezTo>
                                      <a:pt x="784" y="187"/>
                                      <a:pt x="779" y="176"/>
                                      <a:pt x="771" y="169"/>
                                    </a:cubicBezTo>
                                    <a:cubicBezTo>
                                      <a:pt x="764" y="161"/>
                                      <a:pt x="753" y="157"/>
                                      <a:pt x="742" y="157"/>
                                    </a:cubicBezTo>
                                    <a:cubicBezTo>
                                      <a:pt x="730" y="157"/>
                                      <a:pt x="720" y="161"/>
                                      <a:pt x="712" y="169"/>
                                    </a:cubicBezTo>
                                    <a:cubicBezTo>
                                      <a:pt x="704" y="176"/>
                                      <a:pt x="700" y="187"/>
                                      <a:pt x="700" y="199"/>
                                    </a:cubicBezTo>
                                    <a:cubicBezTo>
                                      <a:pt x="700" y="200"/>
                                      <a:pt x="700" y="201"/>
                                      <a:pt x="700" y="202"/>
                                    </a:cubicBezTo>
                                    <a:cubicBezTo>
                                      <a:pt x="702" y="203"/>
                                      <a:pt x="704" y="204"/>
                                      <a:pt x="707" y="206"/>
                                    </a:cubicBezTo>
                                    <a:cubicBezTo>
                                      <a:pt x="706" y="203"/>
                                      <a:pt x="706" y="201"/>
                                      <a:pt x="706" y="199"/>
                                    </a:cubicBezTo>
                                    <a:cubicBezTo>
                                      <a:pt x="706" y="179"/>
                                      <a:pt x="722" y="163"/>
                                      <a:pt x="742" y="163"/>
                                    </a:cubicBezTo>
                                    <a:cubicBezTo>
                                      <a:pt x="761" y="163"/>
                                      <a:pt x="777" y="179"/>
                                      <a:pt x="777" y="199"/>
                                    </a:cubicBezTo>
                                    <a:close/>
                                    <a:moveTo>
                                      <a:pt x="785" y="250"/>
                                    </a:moveTo>
                                    <a:cubicBezTo>
                                      <a:pt x="785" y="251"/>
                                      <a:pt x="785" y="252"/>
                                      <a:pt x="785" y="253"/>
                                    </a:cubicBezTo>
                                    <a:cubicBezTo>
                                      <a:pt x="787" y="252"/>
                                      <a:pt x="789" y="252"/>
                                      <a:pt x="791" y="251"/>
                                    </a:cubicBezTo>
                                    <a:cubicBezTo>
                                      <a:pt x="791" y="251"/>
                                      <a:pt x="791" y="250"/>
                                      <a:pt x="791" y="250"/>
                                    </a:cubicBezTo>
                                    <a:cubicBezTo>
                                      <a:pt x="791" y="236"/>
                                      <a:pt x="786" y="224"/>
                                      <a:pt x="777" y="215"/>
                                    </a:cubicBezTo>
                                    <a:cubicBezTo>
                                      <a:pt x="768" y="206"/>
                                      <a:pt x="755" y="200"/>
                                      <a:pt x="742" y="200"/>
                                    </a:cubicBezTo>
                                    <a:cubicBezTo>
                                      <a:pt x="728" y="200"/>
                                      <a:pt x="716" y="206"/>
                                      <a:pt x="707" y="215"/>
                                    </a:cubicBezTo>
                                    <a:cubicBezTo>
                                      <a:pt x="698" y="224"/>
                                      <a:pt x="692" y="236"/>
                                      <a:pt x="692" y="250"/>
                                    </a:cubicBezTo>
                                    <a:cubicBezTo>
                                      <a:pt x="692" y="250"/>
                                      <a:pt x="692" y="251"/>
                                      <a:pt x="692" y="251"/>
                                    </a:cubicBezTo>
                                    <a:cubicBezTo>
                                      <a:pt x="694" y="252"/>
                                      <a:pt x="696" y="252"/>
                                      <a:pt x="698" y="253"/>
                                    </a:cubicBezTo>
                                    <a:cubicBezTo>
                                      <a:pt x="698" y="252"/>
                                      <a:pt x="698" y="251"/>
                                      <a:pt x="698" y="250"/>
                                    </a:cubicBezTo>
                                    <a:cubicBezTo>
                                      <a:pt x="698" y="226"/>
                                      <a:pt x="718" y="206"/>
                                      <a:pt x="742" y="206"/>
                                    </a:cubicBezTo>
                                    <a:cubicBezTo>
                                      <a:pt x="766" y="206"/>
                                      <a:pt x="785" y="226"/>
                                      <a:pt x="785" y="250"/>
                                    </a:cubicBezTo>
                                    <a:close/>
                                    <a:moveTo>
                                      <a:pt x="777" y="250"/>
                                    </a:moveTo>
                                    <a:cubicBezTo>
                                      <a:pt x="777" y="252"/>
                                      <a:pt x="777" y="255"/>
                                      <a:pt x="777" y="257"/>
                                    </a:cubicBezTo>
                                    <a:cubicBezTo>
                                      <a:pt x="779" y="256"/>
                                      <a:pt x="781" y="255"/>
                                      <a:pt x="783" y="254"/>
                                    </a:cubicBezTo>
                                    <a:cubicBezTo>
                                      <a:pt x="784" y="253"/>
                                      <a:pt x="784" y="251"/>
                                      <a:pt x="784" y="250"/>
                                    </a:cubicBezTo>
                                    <a:cubicBezTo>
                                      <a:pt x="784" y="238"/>
                                      <a:pt x="779" y="228"/>
                                      <a:pt x="771" y="220"/>
                                    </a:cubicBezTo>
                                    <a:cubicBezTo>
                                      <a:pt x="764" y="213"/>
                                      <a:pt x="753" y="208"/>
                                      <a:pt x="742" y="208"/>
                                    </a:cubicBezTo>
                                    <a:cubicBezTo>
                                      <a:pt x="730" y="208"/>
                                      <a:pt x="720" y="213"/>
                                      <a:pt x="712" y="220"/>
                                    </a:cubicBezTo>
                                    <a:cubicBezTo>
                                      <a:pt x="704" y="228"/>
                                      <a:pt x="700" y="238"/>
                                      <a:pt x="700" y="250"/>
                                    </a:cubicBezTo>
                                    <a:cubicBezTo>
                                      <a:pt x="700" y="251"/>
                                      <a:pt x="700" y="253"/>
                                      <a:pt x="700" y="254"/>
                                    </a:cubicBezTo>
                                    <a:cubicBezTo>
                                      <a:pt x="702" y="255"/>
                                      <a:pt x="704" y="256"/>
                                      <a:pt x="707" y="257"/>
                                    </a:cubicBezTo>
                                    <a:cubicBezTo>
                                      <a:pt x="706" y="255"/>
                                      <a:pt x="706" y="252"/>
                                      <a:pt x="706" y="250"/>
                                    </a:cubicBezTo>
                                    <a:cubicBezTo>
                                      <a:pt x="706" y="230"/>
                                      <a:pt x="722" y="214"/>
                                      <a:pt x="742" y="214"/>
                                    </a:cubicBezTo>
                                    <a:cubicBezTo>
                                      <a:pt x="761" y="214"/>
                                      <a:pt x="777" y="230"/>
                                      <a:pt x="777" y="250"/>
                                    </a:cubicBezTo>
                                    <a:close/>
                                    <a:moveTo>
                                      <a:pt x="785" y="301"/>
                                    </a:moveTo>
                                    <a:cubicBezTo>
                                      <a:pt x="785" y="302"/>
                                      <a:pt x="785" y="304"/>
                                      <a:pt x="785" y="305"/>
                                    </a:cubicBezTo>
                                    <a:cubicBezTo>
                                      <a:pt x="787" y="304"/>
                                      <a:pt x="789" y="303"/>
                                      <a:pt x="791" y="303"/>
                                    </a:cubicBezTo>
                                    <a:cubicBezTo>
                                      <a:pt x="791" y="302"/>
                                      <a:pt x="791" y="302"/>
                                      <a:pt x="791" y="301"/>
                                    </a:cubicBezTo>
                                    <a:cubicBezTo>
                                      <a:pt x="791" y="288"/>
                                      <a:pt x="786" y="275"/>
                                      <a:pt x="777" y="266"/>
                                    </a:cubicBezTo>
                                    <a:cubicBezTo>
                                      <a:pt x="768" y="257"/>
                                      <a:pt x="755" y="252"/>
                                      <a:pt x="742" y="252"/>
                                    </a:cubicBezTo>
                                    <a:cubicBezTo>
                                      <a:pt x="728" y="252"/>
                                      <a:pt x="716" y="257"/>
                                      <a:pt x="707" y="266"/>
                                    </a:cubicBezTo>
                                    <a:cubicBezTo>
                                      <a:pt x="698" y="275"/>
                                      <a:pt x="692" y="288"/>
                                      <a:pt x="692" y="301"/>
                                    </a:cubicBezTo>
                                    <a:cubicBezTo>
                                      <a:pt x="692" y="302"/>
                                      <a:pt x="692" y="302"/>
                                      <a:pt x="692" y="303"/>
                                    </a:cubicBezTo>
                                    <a:cubicBezTo>
                                      <a:pt x="694" y="303"/>
                                      <a:pt x="696" y="304"/>
                                      <a:pt x="698" y="305"/>
                                    </a:cubicBezTo>
                                    <a:cubicBezTo>
                                      <a:pt x="698" y="303"/>
                                      <a:pt x="698" y="302"/>
                                      <a:pt x="698" y="301"/>
                                    </a:cubicBezTo>
                                    <a:cubicBezTo>
                                      <a:pt x="698" y="277"/>
                                      <a:pt x="718" y="258"/>
                                      <a:pt x="742" y="258"/>
                                    </a:cubicBezTo>
                                    <a:cubicBezTo>
                                      <a:pt x="766" y="258"/>
                                      <a:pt x="785" y="277"/>
                                      <a:pt x="785" y="301"/>
                                    </a:cubicBezTo>
                                    <a:close/>
                                    <a:moveTo>
                                      <a:pt x="777" y="301"/>
                                    </a:moveTo>
                                    <a:cubicBezTo>
                                      <a:pt x="777" y="304"/>
                                      <a:pt x="777" y="306"/>
                                      <a:pt x="777" y="309"/>
                                    </a:cubicBezTo>
                                    <a:cubicBezTo>
                                      <a:pt x="779" y="307"/>
                                      <a:pt x="781" y="306"/>
                                      <a:pt x="783" y="305"/>
                                    </a:cubicBezTo>
                                    <a:cubicBezTo>
                                      <a:pt x="784" y="304"/>
                                      <a:pt x="784" y="303"/>
                                      <a:pt x="784" y="301"/>
                                    </a:cubicBezTo>
                                    <a:cubicBezTo>
                                      <a:pt x="784" y="290"/>
                                      <a:pt x="779" y="279"/>
                                      <a:pt x="771" y="272"/>
                                    </a:cubicBezTo>
                                    <a:cubicBezTo>
                                      <a:pt x="764" y="264"/>
                                      <a:pt x="753" y="259"/>
                                      <a:pt x="742" y="259"/>
                                    </a:cubicBezTo>
                                    <a:cubicBezTo>
                                      <a:pt x="730" y="259"/>
                                      <a:pt x="720" y="264"/>
                                      <a:pt x="712" y="272"/>
                                    </a:cubicBezTo>
                                    <a:cubicBezTo>
                                      <a:pt x="704" y="279"/>
                                      <a:pt x="700" y="290"/>
                                      <a:pt x="700" y="301"/>
                                    </a:cubicBezTo>
                                    <a:cubicBezTo>
                                      <a:pt x="700" y="303"/>
                                      <a:pt x="700" y="304"/>
                                      <a:pt x="700" y="305"/>
                                    </a:cubicBezTo>
                                    <a:cubicBezTo>
                                      <a:pt x="702" y="306"/>
                                      <a:pt x="704" y="307"/>
                                      <a:pt x="707" y="308"/>
                                    </a:cubicBezTo>
                                    <a:cubicBezTo>
                                      <a:pt x="706" y="306"/>
                                      <a:pt x="706" y="304"/>
                                      <a:pt x="706" y="301"/>
                                    </a:cubicBezTo>
                                    <a:cubicBezTo>
                                      <a:pt x="706" y="282"/>
                                      <a:pt x="722" y="265"/>
                                      <a:pt x="742" y="265"/>
                                    </a:cubicBezTo>
                                    <a:cubicBezTo>
                                      <a:pt x="761" y="265"/>
                                      <a:pt x="777" y="282"/>
                                      <a:pt x="777" y="301"/>
                                    </a:cubicBezTo>
                                    <a:close/>
                                    <a:moveTo>
                                      <a:pt x="785" y="353"/>
                                    </a:moveTo>
                                    <a:cubicBezTo>
                                      <a:pt x="785" y="354"/>
                                      <a:pt x="785" y="355"/>
                                      <a:pt x="785" y="356"/>
                                    </a:cubicBezTo>
                                    <a:cubicBezTo>
                                      <a:pt x="787" y="355"/>
                                      <a:pt x="789" y="355"/>
                                      <a:pt x="791" y="354"/>
                                    </a:cubicBezTo>
                                    <a:cubicBezTo>
                                      <a:pt x="791" y="354"/>
                                      <a:pt x="791" y="353"/>
                                      <a:pt x="791" y="353"/>
                                    </a:cubicBezTo>
                                    <a:cubicBezTo>
                                      <a:pt x="791" y="339"/>
                                      <a:pt x="786" y="327"/>
                                      <a:pt x="777" y="318"/>
                                    </a:cubicBezTo>
                                    <a:cubicBezTo>
                                      <a:pt x="768" y="309"/>
                                      <a:pt x="755" y="303"/>
                                      <a:pt x="742" y="303"/>
                                    </a:cubicBezTo>
                                    <a:cubicBezTo>
                                      <a:pt x="728" y="303"/>
                                      <a:pt x="716" y="309"/>
                                      <a:pt x="707" y="318"/>
                                    </a:cubicBezTo>
                                    <a:cubicBezTo>
                                      <a:pt x="698" y="327"/>
                                      <a:pt x="692" y="339"/>
                                      <a:pt x="692" y="353"/>
                                    </a:cubicBezTo>
                                    <a:cubicBezTo>
                                      <a:pt x="692" y="353"/>
                                      <a:pt x="692" y="354"/>
                                      <a:pt x="692" y="354"/>
                                    </a:cubicBezTo>
                                    <a:cubicBezTo>
                                      <a:pt x="694" y="355"/>
                                      <a:pt x="696" y="355"/>
                                      <a:pt x="698" y="356"/>
                                    </a:cubicBezTo>
                                    <a:cubicBezTo>
                                      <a:pt x="698" y="355"/>
                                      <a:pt x="698" y="354"/>
                                      <a:pt x="698" y="353"/>
                                    </a:cubicBezTo>
                                    <a:cubicBezTo>
                                      <a:pt x="698" y="329"/>
                                      <a:pt x="718" y="309"/>
                                      <a:pt x="742" y="309"/>
                                    </a:cubicBezTo>
                                    <a:cubicBezTo>
                                      <a:pt x="766" y="309"/>
                                      <a:pt x="785" y="329"/>
                                      <a:pt x="785" y="353"/>
                                    </a:cubicBezTo>
                                    <a:close/>
                                    <a:moveTo>
                                      <a:pt x="777" y="353"/>
                                    </a:moveTo>
                                    <a:cubicBezTo>
                                      <a:pt x="777" y="355"/>
                                      <a:pt x="777" y="358"/>
                                      <a:pt x="777" y="360"/>
                                    </a:cubicBezTo>
                                    <a:cubicBezTo>
                                      <a:pt x="779" y="359"/>
                                      <a:pt x="781" y="358"/>
                                      <a:pt x="783" y="357"/>
                                    </a:cubicBezTo>
                                    <a:cubicBezTo>
                                      <a:pt x="784" y="355"/>
                                      <a:pt x="784" y="354"/>
                                      <a:pt x="784" y="353"/>
                                    </a:cubicBezTo>
                                    <a:cubicBezTo>
                                      <a:pt x="784" y="341"/>
                                      <a:pt x="779" y="331"/>
                                      <a:pt x="771" y="323"/>
                                    </a:cubicBezTo>
                                    <a:cubicBezTo>
                                      <a:pt x="764" y="315"/>
                                      <a:pt x="753" y="311"/>
                                      <a:pt x="742" y="311"/>
                                    </a:cubicBezTo>
                                    <a:cubicBezTo>
                                      <a:pt x="730" y="311"/>
                                      <a:pt x="720" y="315"/>
                                      <a:pt x="712" y="323"/>
                                    </a:cubicBezTo>
                                    <a:cubicBezTo>
                                      <a:pt x="704" y="331"/>
                                      <a:pt x="700" y="341"/>
                                      <a:pt x="700" y="353"/>
                                    </a:cubicBezTo>
                                    <a:cubicBezTo>
                                      <a:pt x="700" y="354"/>
                                      <a:pt x="700" y="355"/>
                                      <a:pt x="700" y="357"/>
                                    </a:cubicBezTo>
                                    <a:cubicBezTo>
                                      <a:pt x="702" y="357"/>
                                      <a:pt x="704" y="359"/>
                                      <a:pt x="707" y="360"/>
                                    </a:cubicBezTo>
                                    <a:cubicBezTo>
                                      <a:pt x="706" y="357"/>
                                      <a:pt x="706" y="355"/>
                                      <a:pt x="706" y="353"/>
                                    </a:cubicBezTo>
                                    <a:cubicBezTo>
                                      <a:pt x="706" y="333"/>
                                      <a:pt x="722" y="317"/>
                                      <a:pt x="742" y="317"/>
                                    </a:cubicBezTo>
                                    <a:cubicBezTo>
                                      <a:pt x="761" y="317"/>
                                      <a:pt x="777" y="333"/>
                                      <a:pt x="777" y="353"/>
                                    </a:cubicBezTo>
                                    <a:close/>
                                    <a:moveTo>
                                      <a:pt x="785" y="404"/>
                                    </a:moveTo>
                                    <a:cubicBezTo>
                                      <a:pt x="785" y="405"/>
                                      <a:pt x="785" y="406"/>
                                      <a:pt x="785" y="407"/>
                                    </a:cubicBezTo>
                                    <a:cubicBezTo>
                                      <a:pt x="787" y="407"/>
                                      <a:pt x="789" y="406"/>
                                      <a:pt x="791" y="406"/>
                                    </a:cubicBezTo>
                                    <a:cubicBezTo>
                                      <a:pt x="791" y="405"/>
                                      <a:pt x="791" y="405"/>
                                      <a:pt x="791" y="404"/>
                                    </a:cubicBezTo>
                                    <a:cubicBezTo>
                                      <a:pt x="791" y="390"/>
                                      <a:pt x="786" y="378"/>
                                      <a:pt x="777" y="369"/>
                                    </a:cubicBezTo>
                                    <a:cubicBezTo>
                                      <a:pt x="768" y="360"/>
                                      <a:pt x="755" y="354"/>
                                      <a:pt x="742" y="354"/>
                                    </a:cubicBezTo>
                                    <a:cubicBezTo>
                                      <a:pt x="728" y="354"/>
                                      <a:pt x="716" y="360"/>
                                      <a:pt x="707" y="369"/>
                                    </a:cubicBezTo>
                                    <a:cubicBezTo>
                                      <a:pt x="698" y="378"/>
                                      <a:pt x="692" y="390"/>
                                      <a:pt x="692" y="404"/>
                                    </a:cubicBezTo>
                                    <a:cubicBezTo>
                                      <a:pt x="692" y="405"/>
                                      <a:pt x="692" y="405"/>
                                      <a:pt x="692" y="405"/>
                                    </a:cubicBezTo>
                                    <a:cubicBezTo>
                                      <a:pt x="694" y="406"/>
                                      <a:pt x="696" y="407"/>
                                      <a:pt x="698" y="407"/>
                                    </a:cubicBezTo>
                                    <a:cubicBezTo>
                                      <a:pt x="698" y="406"/>
                                      <a:pt x="698" y="405"/>
                                      <a:pt x="698" y="404"/>
                                    </a:cubicBezTo>
                                    <a:cubicBezTo>
                                      <a:pt x="698" y="380"/>
                                      <a:pt x="718" y="361"/>
                                      <a:pt x="742" y="361"/>
                                    </a:cubicBezTo>
                                    <a:cubicBezTo>
                                      <a:pt x="766" y="361"/>
                                      <a:pt x="785" y="380"/>
                                      <a:pt x="785" y="404"/>
                                    </a:cubicBezTo>
                                    <a:close/>
                                    <a:moveTo>
                                      <a:pt x="777" y="404"/>
                                    </a:moveTo>
                                    <a:cubicBezTo>
                                      <a:pt x="777" y="407"/>
                                      <a:pt x="777" y="409"/>
                                      <a:pt x="777" y="411"/>
                                    </a:cubicBezTo>
                                    <a:cubicBezTo>
                                      <a:pt x="779" y="410"/>
                                      <a:pt x="781" y="409"/>
                                      <a:pt x="783" y="408"/>
                                    </a:cubicBezTo>
                                    <a:cubicBezTo>
                                      <a:pt x="784" y="407"/>
                                      <a:pt x="784" y="405"/>
                                      <a:pt x="784" y="404"/>
                                    </a:cubicBezTo>
                                    <a:cubicBezTo>
                                      <a:pt x="784" y="392"/>
                                      <a:pt x="779" y="382"/>
                                      <a:pt x="771" y="374"/>
                                    </a:cubicBezTo>
                                    <a:cubicBezTo>
                                      <a:pt x="764" y="367"/>
                                      <a:pt x="753" y="362"/>
                                      <a:pt x="742" y="362"/>
                                    </a:cubicBezTo>
                                    <a:cubicBezTo>
                                      <a:pt x="730" y="362"/>
                                      <a:pt x="720" y="367"/>
                                      <a:pt x="712" y="374"/>
                                    </a:cubicBezTo>
                                    <a:cubicBezTo>
                                      <a:pt x="704" y="382"/>
                                      <a:pt x="700" y="392"/>
                                      <a:pt x="700" y="404"/>
                                    </a:cubicBezTo>
                                    <a:cubicBezTo>
                                      <a:pt x="700" y="405"/>
                                      <a:pt x="700" y="407"/>
                                      <a:pt x="700" y="408"/>
                                    </a:cubicBezTo>
                                    <a:cubicBezTo>
                                      <a:pt x="702" y="409"/>
                                      <a:pt x="704" y="410"/>
                                      <a:pt x="707" y="411"/>
                                    </a:cubicBezTo>
                                    <a:cubicBezTo>
                                      <a:pt x="706" y="409"/>
                                      <a:pt x="706" y="406"/>
                                      <a:pt x="706" y="404"/>
                                    </a:cubicBezTo>
                                    <a:cubicBezTo>
                                      <a:pt x="706" y="384"/>
                                      <a:pt x="722" y="368"/>
                                      <a:pt x="742" y="368"/>
                                    </a:cubicBezTo>
                                    <a:cubicBezTo>
                                      <a:pt x="761" y="368"/>
                                      <a:pt x="777" y="384"/>
                                      <a:pt x="777" y="404"/>
                                    </a:cubicBezTo>
                                    <a:close/>
                                    <a:moveTo>
                                      <a:pt x="770" y="404"/>
                                    </a:moveTo>
                                    <a:cubicBezTo>
                                      <a:pt x="770" y="407"/>
                                      <a:pt x="770" y="410"/>
                                      <a:pt x="769" y="412"/>
                                    </a:cubicBezTo>
                                    <a:cubicBezTo>
                                      <a:pt x="770" y="413"/>
                                      <a:pt x="771" y="414"/>
                                      <a:pt x="772" y="414"/>
                                    </a:cubicBezTo>
                                    <a:cubicBezTo>
                                      <a:pt x="773" y="414"/>
                                      <a:pt x="774" y="413"/>
                                      <a:pt x="775" y="412"/>
                                    </a:cubicBezTo>
                                    <a:cubicBezTo>
                                      <a:pt x="776" y="410"/>
                                      <a:pt x="776" y="407"/>
                                      <a:pt x="776" y="404"/>
                                    </a:cubicBezTo>
                                    <a:cubicBezTo>
                                      <a:pt x="776" y="395"/>
                                      <a:pt x="772" y="386"/>
                                      <a:pt x="766" y="380"/>
                                    </a:cubicBezTo>
                                    <a:cubicBezTo>
                                      <a:pt x="760" y="374"/>
                                      <a:pt x="751" y="370"/>
                                      <a:pt x="742" y="370"/>
                                    </a:cubicBezTo>
                                    <a:cubicBezTo>
                                      <a:pt x="732" y="370"/>
                                      <a:pt x="724" y="374"/>
                                      <a:pt x="717" y="380"/>
                                    </a:cubicBezTo>
                                    <a:cubicBezTo>
                                      <a:pt x="711" y="386"/>
                                      <a:pt x="707" y="395"/>
                                      <a:pt x="707" y="404"/>
                                    </a:cubicBezTo>
                                    <a:cubicBezTo>
                                      <a:pt x="707" y="407"/>
                                      <a:pt x="708" y="410"/>
                                      <a:pt x="708" y="412"/>
                                    </a:cubicBezTo>
                                    <a:cubicBezTo>
                                      <a:pt x="709" y="413"/>
                                      <a:pt x="710" y="414"/>
                                      <a:pt x="711" y="414"/>
                                    </a:cubicBezTo>
                                    <a:cubicBezTo>
                                      <a:pt x="712" y="414"/>
                                      <a:pt x="713" y="413"/>
                                      <a:pt x="714" y="412"/>
                                    </a:cubicBezTo>
                                    <a:cubicBezTo>
                                      <a:pt x="713" y="410"/>
                                      <a:pt x="713" y="407"/>
                                      <a:pt x="713" y="404"/>
                                    </a:cubicBezTo>
                                    <a:cubicBezTo>
                                      <a:pt x="713" y="388"/>
                                      <a:pt x="726" y="375"/>
                                      <a:pt x="742" y="375"/>
                                    </a:cubicBezTo>
                                    <a:cubicBezTo>
                                      <a:pt x="758" y="375"/>
                                      <a:pt x="770" y="388"/>
                                      <a:pt x="770" y="404"/>
                                    </a:cubicBezTo>
                                    <a:close/>
                                    <a:moveTo>
                                      <a:pt x="763" y="404"/>
                                    </a:moveTo>
                                    <a:cubicBezTo>
                                      <a:pt x="763" y="406"/>
                                      <a:pt x="763" y="407"/>
                                      <a:pt x="762" y="409"/>
                                    </a:cubicBezTo>
                                    <a:cubicBezTo>
                                      <a:pt x="764" y="409"/>
                                      <a:pt x="766" y="410"/>
                                      <a:pt x="768" y="411"/>
                                    </a:cubicBezTo>
                                    <a:cubicBezTo>
                                      <a:pt x="769" y="409"/>
                                      <a:pt x="769" y="407"/>
                                      <a:pt x="769" y="404"/>
                                    </a:cubicBezTo>
                                    <a:cubicBezTo>
                                      <a:pt x="769" y="397"/>
                                      <a:pt x="766" y="390"/>
                                      <a:pt x="761" y="385"/>
                                    </a:cubicBezTo>
                                    <a:cubicBezTo>
                                      <a:pt x="756" y="380"/>
                                      <a:pt x="749" y="377"/>
                                      <a:pt x="742" y="377"/>
                                    </a:cubicBezTo>
                                    <a:cubicBezTo>
                                      <a:pt x="734" y="377"/>
                                      <a:pt x="727" y="380"/>
                                      <a:pt x="722" y="385"/>
                                    </a:cubicBezTo>
                                    <a:cubicBezTo>
                                      <a:pt x="718" y="390"/>
                                      <a:pt x="714" y="397"/>
                                      <a:pt x="714" y="404"/>
                                    </a:cubicBezTo>
                                    <a:cubicBezTo>
                                      <a:pt x="714" y="407"/>
                                      <a:pt x="715" y="409"/>
                                      <a:pt x="715" y="411"/>
                                    </a:cubicBezTo>
                                    <a:cubicBezTo>
                                      <a:pt x="717" y="410"/>
                                      <a:pt x="719" y="409"/>
                                      <a:pt x="721" y="409"/>
                                    </a:cubicBezTo>
                                    <a:cubicBezTo>
                                      <a:pt x="721" y="407"/>
                                      <a:pt x="721" y="406"/>
                                      <a:pt x="721" y="404"/>
                                    </a:cubicBezTo>
                                    <a:cubicBezTo>
                                      <a:pt x="721" y="392"/>
                                      <a:pt x="730" y="383"/>
                                      <a:pt x="742" y="383"/>
                                    </a:cubicBezTo>
                                    <a:cubicBezTo>
                                      <a:pt x="753" y="383"/>
                                      <a:pt x="763" y="392"/>
                                      <a:pt x="763" y="404"/>
                                    </a:cubicBezTo>
                                    <a:close/>
                                    <a:moveTo>
                                      <a:pt x="755" y="404"/>
                                    </a:moveTo>
                                    <a:cubicBezTo>
                                      <a:pt x="755" y="405"/>
                                      <a:pt x="755" y="405"/>
                                      <a:pt x="755" y="406"/>
                                    </a:cubicBezTo>
                                    <a:cubicBezTo>
                                      <a:pt x="757" y="407"/>
                                      <a:pt x="759" y="407"/>
                                      <a:pt x="761" y="408"/>
                                    </a:cubicBezTo>
                                    <a:cubicBezTo>
                                      <a:pt x="761" y="407"/>
                                      <a:pt x="761" y="405"/>
                                      <a:pt x="761" y="404"/>
                                    </a:cubicBezTo>
                                    <a:cubicBezTo>
                                      <a:pt x="761" y="399"/>
                                      <a:pt x="759" y="394"/>
                                      <a:pt x="755" y="390"/>
                                    </a:cubicBezTo>
                                    <a:cubicBezTo>
                                      <a:pt x="752" y="387"/>
                                      <a:pt x="747" y="385"/>
                                      <a:pt x="742" y="385"/>
                                    </a:cubicBezTo>
                                    <a:cubicBezTo>
                                      <a:pt x="736" y="385"/>
                                      <a:pt x="731" y="387"/>
                                      <a:pt x="728" y="390"/>
                                    </a:cubicBezTo>
                                    <a:cubicBezTo>
                                      <a:pt x="724" y="394"/>
                                      <a:pt x="722" y="399"/>
                                      <a:pt x="722" y="404"/>
                                    </a:cubicBezTo>
                                    <a:cubicBezTo>
                                      <a:pt x="722" y="405"/>
                                      <a:pt x="722" y="407"/>
                                      <a:pt x="723" y="408"/>
                                    </a:cubicBezTo>
                                    <a:cubicBezTo>
                                      <a:pt x="724" y="407"/>
                                      <a:pt x="726" y="407"/>
                                      <a:pt x="728" y="406"/>
                                    </a:cubicBezTo>
                                    <a:cubicBezTo>
                                      <a:pt x="728" y="405"/>
                                      <a:pt x="728" y="405"/>
                                      <a:pt x="728" y="404"/>
                                    </a:cubicBezTo>
                                    <a:cubicBezTo>
                                      <a:pt x="728" y="397"/>
                                      <a:pt x="734" y="390"/>
                                      <a:pt x="742" y="390"/>
                                    </a:cubicBezTo>
                                    <a:cubicBezTo>
                                      <a:pt x="749" y="390"/>
                                      <a:pt x="755" y="397"/>
                                      <a:pt x="755" y="404"/>
                                    </a:cubicBezTo>
                                    <a:close/>
                                    <a:moveTo>
                                      <a:pt x="748" y="404"/>
                                    </a:moveTo>
                                    <a:cubicBezTo>
                                      <a:pt x="748" y="404"/>
                                      <a:pt x="748" y="404"/>
                                      <a:pt x="748" y="405"/>
                                    </a:cubicBezTo>
                                    <a:cubicBezTo>
                                      <a:pt x="750" y="405"/>
                                      <a:pt x="752" y="405"/>
                                      <a:pt x="754" y="406"/>
                                    </a:cubicBezTo>
                                    <a:cubicBezTo>
                                      <a:pt x="754" y="405"/>
                                      <a:pt x="754" y="405"/>
                                      <a:pt x="754" y="404"/>
                                    </a:cubicBezTo>
                                    <a:cubicBezTo>
                                      <a:pt x="754" y="397"/>
                                      <a:pt x="748" y="392"/>
                                      <a:pt x="742" y="392"/>
                                    </a:cubicBezTo>
                                    <a:cubicBezTo>
                                      <a:pt x="735" y="392"/>
                                      <a:pt x="730" y="397"/>
                                      <a:pt x="730" y="404"/>
                                    </a:cubicBezTo>
                                    <a:cubicBezTo>
                                      <a:pt x="730" y="405"/>
                                      <a:pt x="730" y="405"/>
                                      <a:pt x="730" y="406"/>
                                    </a:cubicBezTo>
                                    <a:cubicBezTo>
                                      <a:pt x="732" y="405"/>
                                      <a:pt x="733" y="405"/>
                                      <a:pt x="735" y="405"/>
                                    </a:cubicBezTo>
                                    <a:cubicBezTo>
                                      <a:pt x="735" y="404"/>
                                      <a:pt x="735" y="404"/>
                                      <a:pt x="735" y="404"/>
                                    </a:cubicBezTo>
                                    <a:cubicBezTo>
                                      <a:pt x="735" y="400"/>
                                      <a:pt x="738" y="397"/>
                                      <a:pt x="742" y="397"/>
                                    </a:cubicBezTo>
                                    <a:cubicBezTo>
                                      <a:pt x="745" y="397"/>
                                      <a:pt x="748" y="400"/>
                                      <a:pt x="748" y="404"/>
                                    </a:cubicBezTo>
                                    <a:close/>
                                    <a:moveTo>
                                      <a:pt x="742" y="399"/>
                                    </a:moveTo>
                                    <a:cubicBezTo>
                                      <a:pt x="739" y="399"/>
                                      <a:pt x="737" y="401"/>
                                      <a:pt x="737" y="404"/>
                                    </a:cubicBezTo>
                                    <a:cubicBezTo>
                                      <a:pt x="737" y="404"/>
                                      <a:pt x="737" y="404"/>
                                      <a:pt x="737" y="404"/>
                                    </a:cubicBezTo>
                                    <a:cubicBezTo>
                                      <a:pt x="738" y="404"/>
                                      <a:pt x="740" y="404"/>
                                      <a:pt x="742" y="404"/>
                                    </a:cubicBezTo>
                                    <a:cubicBezTo>
                                      <a:pt x="743" y="404"/>
                                      <a:pt x="745" y="404"/>
                                      <a:pt x="747" y="404"/>
                                    </a:cubicBezTo>
                                    <a:cubicBezTo>
                                      <a:pt x="747" y="404"/>
                                      <a:pt x="747" y="404"/>
                                      <a:pt x="747" y="404"/>
                                    </a:cubicBezTo>
                                    <a:cubicBezTo>
                                      <a:pt x="747" y="401"/>
                                      <a:pt x="745" y="399"/>
                                      <a:pt x="742" y="399"/>
                                    </a:cubicBezTo>
                                    <a:close/>
                                    <a:moveTo>
                                      <a:pt x="697" y="431"/>
                                    </a:moveTo>
                                    <a:cubicBezTo>
                                      <a:pt x="697" y="430"/>
                                      <a:pt x="698" y="428"/>
                                      <a:pt x="699" y="427"/>
                                    </a:cubicBezTo>
                                    <a:cubicBezTo>
                                      <a:pt x="694" y="423"/>
                                      <a:pt x="688" y="421"/>
                                      <a:pt x="681" y="421"/>
                                    </a:cubicBezTo>
                                    <a:cubicBezTo>
                                      <a:pt x="674" y="421"/>
                                      <a:pt x="668" y="423"/>
                                      <a:pt x="663" y="426"/>
                                    </a:cubicBezTo>
                                    <a:cubicBezTo>
                                      <a:pt x="664" y="428"/>
                                      <a:pt x="665" y="429"/>
                                      <a:pt x="666" y="431"/>
                                    </a:cubicBezTo>
                                    <a:cubicBezTo>
                                      <a:pt x="670" y="428"/>
                                      <a:pt x="675" y="427"/>
                                      <a:pt x="681" y="427"/>
                                    </a:cubicBezTo>
                                    <a:cubicBezTo>
                                      <a:pt x="687" y="427"/>
                                      <a:pt x="692" y="428"/>
                                      <a:pt x="697" y="431"/>
                                    </a:cubicBezTo>
                                    <a:close/>
                                    <a:moveTo>
                                      <a:pt x="681" y="428"/>
                                    </a:moveTo>
                                    <a:cubicBezTo>
                                      <a:pt x="676" y="428"/>
                                      <a:pt x="671" y="430"/>
                                      <a:pt x="666" y="432"/>
                                    </a:cubicBezTo>
                                    <a:cubicBezTo>
                                      <a:pt x="667" y="434"/>
                                      <a:pt x="668" y="436"/>
                                      <a:pt x="669" y="438"/>
                                    </a:cubicBezTo>
                                    <a:cubicBezTo>
                                      <a:pt x="672" y="436"/>
                                      <a:pt x="676" y="434"/>
                                      <a:pt x="681" y="434"/>
                                    </a:cubicBezTo>
                                    <a:cubicBezTo>
                                      <a:pt x="686" y="434"/>
                                      <a:pt x="690" y="436"/>
                                      <a:pt x="693" y="438"/>
                                    </a:cubicBezTo>
                                    <a:cubicBezTo>
                                      <a:pt x="694" y="436"/>
                                      <a:pt x="695" y="435"/>
                                      <a:pt x="696" y="433"/>
                                    </a:cubicBezTo>
                                    <a:cubicBezTo>
                                      <a:pt x="691" y="430"/>
                                      <a:pt x="686" y="428"/>
                                      <a:pt x="681" y="428"/>
                                    </a:cubicBezTo>
                                    <a:close/>
                                    <a:moveTo>
                                      <a:pt x="700" y="425"/>
                                    </a:moveTo>
                                    <a:cubicBezTo>
                                      <a:pt x="701" y="424"/>
                                      <a:pt x="703" y="422"/>
                                      <a:pt x="704" y="421"/>
                                    </a:cubicBezTo>
                                    <a:cubicBezTo>
                                      <a:pt x="697" y="416"/>
                                      <a:pt x="689" y="413"/>
                                      <a:pt x="681" y="413"/>
                                    </a:cubicBezTo>
                                    <a:cubicBezTo>
                                      <a:pt x="672" y="413"/>
                                      <a:pt x="665" y="416"/>
                                      <a:pt x="658" y="420"/>
                                    </a:cubicBezTo>
                                    <a:cubicBezTo>
                                      <a:pt x="659" y="422"/>
                                      <a:pt x="661" y="423"/>
                                      <a:pt x="662" y="425"/>
                                    </a:cubicBezTo>
                                    <a:cubicBezTo>
                                      <a:pt x="667" y="422"/>
                                      <a:pt x="674" y="420"/>
                                      <a:pt x="681" y="420"/>
                                    </a:cubicBezTo>
                                    <a:cubicBezTo>
                                      <a:pt x="688" y="420"/>
                                      <a:pt x="695" y="422"/>
                                      <a:pt x="700" y="425"/>
                                    </a:cubicBezTo>
                                    <a:close/>
                                    <a:moveTo>
                                      <a:pt x="705" y="419"/>
                                    </a:moveTo>
                                    <a:cubicBezTo>
                                      <a:pt x="707" y="418"/>
                                      <a:pt x="708" y="417"/>
                                      <a:pt x="710" y="415"/>
                                    </a:cubicBezTo>
                                    <a:cubicBezTo>
                                      <a:pt x="702" y="409"/>
                                      <a:pt x="692" y="406"/>
                                      <a:pt x="681" y="406"/>
                                    </a:cubicBezTo>
                                    <a:cubicBezTo>
                                      <a:pt x="670" y="406"/>
                                      <a:pt x="660" y="409"/>
                                      <a:pt x="652" y="415"/>
                                    </a:cubicBezTo>
                                    <a:cubicBezTo>
                                      <a:pt x="654" y="416"/>
                                      <a:pt x="655" y="418"/>
                                      <a:pt x="657" y="419"/>
                                    </a:cubicBezTo>
                                    <a:cubicBezTo>
                                      <a:pt x="664" y="415"/>
                                      <a:pt x="672" y="412"/>
                                      <a:pt x="681" y="412"/>
                                    </a:cubicBezTo>
                                    <a:cubicBezTo>
                                      <a:pt x="690" y="412"/>
                                      <a:pt x="698" y="415"/>
                                      <a:pt x="705" y="419"/>
                                    </a:cubicBezTo>
                                    <a:close/>
                                    <a:moveTo>
                                      <a:pt x="650" y="404"/>
                                    </a:moveTo>
                                    <a:cubicBezTo>
                                      <a:pt x="650" y="407"/>
                                      <a:pt x="649" y="410"/>
                                      <a:pt x="648" y="412"/>
                                    </a:cubicBezTo>
                                    <a:cubicBezTo>
                                      <a:pt x="649" y="413"/>
                                      <a:pt x="650" y="413"/>
                                      <a:pt x="651" y="414"/>
                                    </a:cubicBezTo>
                                    <a:cubicBezTo>
                                      <a:pt x="652" y="413"/>
                                      <a:pt x="653" y="412"/>
                                      <a:pt x="654" y="412"/>
                                    </a:cubicBezTo>
                                    <a:cubicBezTo>
                                      <a:pt x="655" y="409"/>
                                      <a:pt x="655" y="407"/>
                                      <a:pt x="655" y="404"/>
                                    </a:cubicBezTo>
                                    <a:cubicBezTo>
                                      <a:pt x="655" y="395"/>
                                      <a:pt x="651" y="386"/>
                                      <a:pt x="645" y="380"/>
                                    </a:cubicBezTo>
                                    <a:cubicBezTo>
                                      <a:pt x="639" y="374"/>
                                      <a:pt x="630" y="370"/>
                                      <a:pt x="621" y="370"/>
                                    </a:cubicBezTo>
                                    <a:cubicBezTo>
                                      <a:pt x="611" y="370"/>
                                      <a:pt x="603" y="374"/>
                                      <a:pt x="597" y="380"/>
                                    </a:cubicBezTo>
                                    <a:cubicBezTo>
                                      <a:pt x="590" y="386"/>
                                      <a:pt x="587" y="395"/>
                                      <a:pt x="587" y="404"/>
                                    </a:cubicBezTo>
                                    <a:cubicBezTo>
                                      <a:pt x="587" y="407"/>
                                      <a:pt x="587" y="410"/>
                                      <a:pt x="588" y="412"/>
                                    </a:cubicBezTo>
                                    <a:cubicBezTo>
                                      <a:pt x="589" y="413"/>
                                      <a:pt x="589" y="414"/>
                                      <a:pt x="590" y="414"/>
                                    </a:cubicBezTo>
                                    <a:cubicBezTo>
                                      <a:pt x="591" y="414"/>
                                      <a:pt x="592" y="413"/>
                                      <a:pt x="593" y="412"/>
                                    </a:cubicBezTo>
                                    <a:cubicBezTo>
                                      <a:pt x="592" y="410"/>
                                      <a:pt x="592" y="407"/>
                                      <a:pt x="592" y="404"/>
                                    </a:cubicBezTo>
                                    <a:cubicBezTo>
                                      <a:pt x="592" y="388"/>
                                      <a:pt x="605" y="375"/>
                                      <a:pt x="621" y="375"/>
                                    </a:cubicBezTo>
                                    <a:cubicBezTo>
                                      <a:pt x="637" y="375"/>
                                      <a:pt x="650" y="388"/>
                                      <a:pt x="650" y="404"/>
                                    </a:cubicBezTo>
                                    <a:close/>
                                    <a:moveTo>
                                      <a:pt x="642" y="404"/>
                                    </a:moveTo>
                                    <a:cubicBezTo>
                                      <a:pt x="642" y="406"/>
                                      <a:pt x="642" y="407"/>
                                      <a:pt x="641" y="409"/>
                                    </a:cubicBezTo>
                                    <a:cubicBezTo>
                                      <a:pt x="643" y="409"/>
                                      <a:pt x="645" y="410"/>
                                      <a:pt x="647" y="411"/>
                                    </a:cubicBezTo>
                                    <a:cubicBezTo>
                                      <a:pt x="648" y="409"/>
                                      <a:pt x="648" y="407"/>
                                      <a:pt x="648" y="404"/>
                                    </a:cubicBezTo>
                                    <a:cubicBezTo>
                                      <a:pt x="648" y="397"/>
                                      <a:pt x="645" y="390"/>
                                      <a:pt x="640" y="385"/>
                                    </a:cubicBezTo>
                                    <a:cubicBezTo>
                                      <a:pt x="635" y="380"/>
                                      <a:pt x="628" y="377"/>
                                      <a:pt x="621" y="377"/>
                                    </a:cubicBezTo>
                                    <a:cubicBezTo>
                                      <a:pt x="613" y="377"/>
                                      <a:pt x="607" y="380"/>
                                      <a:pt x="602" y="385"/>
                                    </a:cubicBezTo>
                                    <a:cubicBezTo>
                                      <a:pt x="597" y="390"/>
                                      <a:pt x="594" y="397"/>
                                      <a:pt x="594" y="404"/>
                                    </a:cubicBezTo>
                                    <a:cubicBezTo>
                                      <a:pt x="594" y="407"/>
                                      <a:pt x="594" y="409"/>
                                      <a:pt x="595" y="411"/>
                                    </a:cubicBezTo>
                                    <a:cubicBezTo>
                                      <a:pt x="596" y="410"/>
                                      <a:pt x="598" y="409"/>
                                      <a:pt x="600" y="409"/>
                                    </a:cubicBezTo>
                                    <a:cubicBezTo>
                                      <a:pt x="600" y="407"/>
                                      <a:pt x="600" y="406"/>
                                      <a:pt x="600" y="404"/>
                                    </a:cubicBezTo>
                                    <a:cubicBezTo>
                                      <a:pt x="600" y="392"/>
                                      <a:pt x="609" y="383"/>
                                      <a:pt x="621" y="383"/>
                                    </a:cubicBezTo>
                                    <a:cubicBezTo>
                                      <a:pt x="632" y="383"/>
                                      <a:pt x="642" y="392"/>
                                      <a:pt x="642" y="404"/>
                                    </a:cubicBezTo>
                                    <a:close/>
                                    <a:moveTo>
                                      <a:pt x="634" y="404"/>
                                    </a:moveTo>
                                    <a:cubicBezTo>
                                      <a:pt x="634" y="405"/>
                                      <a:pt x="634" y="405"/>
                                      <a:pt x="634" y="406"/>
                                    </a:cubicBezTo>
                                    <a:cubicBezTo>
                                      <a:pt x="636" y="407"/>
                                      <a:pt x="638" y="407"/>
                                      <a:pt x="640" y="408"/>
                                    </a:cubicBezTo>
                                    <a:cubicBezTo>
                                      <a:pt x="640" y="407"/>
                                      <a:pt x="640" y="405"/>
                                      <a:pt x="640" y="404"/>
                                    </a:cubicBezTo>
                                    <a:cubicBezTo>
                                      <a:pt x="640" y="399"/>
                                      <a:pt x="638" y="394"/>
                                      <a:pt x="635" y="390"/>
                                    </a:cubicBezTo>
                                    <a:cubicBezTo>
                                      <a:pt x="631" y="387"/>
                                      <a:pt x="626" y="385"/>
                                      <a:pt x="621" y="385"/>
                                    </a:cubicBezTo>
                                    <a:cubicBezTo>
                                      <a:pt x="615" y="385"/>
                                      <a:pt x="611" y="387"/>
                                      <a:pt x="607" y="390"/>
                                    </a:cubicBezTo>
                                    <a:cubicBezTo>
                                      <a:pt x="603" y="394"/>
                                      <a:pt x="601" y="399"/>
                                      <a:pt x="601" y="404"/>
                                    </a:cubicBezTo>
                                    <a:cubicBezTo>
                                      <a:pt x="601" y="405"/>
                                      <a:pt x="601" y="407"/>
                                      <a:pt x="602" y="408"/>
                                    </a:cubicBezTo>
                                    <a:cubicBezTo>
                                      <a:pt x="604" y="407"/>
                                      <a:pt x="605" y="407"/>
                                      <a:pt x="607" y="406"/>
                                    </a:cubicBezTo>
                                    <a:cubicBezTo>
                                      <a:pt x="607" y="405"/>
                                      <a:pt x="607" y="405"/>
                                      <a:pt x="607" y="404"/>
                                    </a:cubicBezTo>
                                    <a:cubicBezTo>
                                      <a:pt x="607" y="397"/>
                                      <a:pt x="613" y="390"/>
                                      <a:pt x="621" y="390"/>
                                    </a:cubicBezTo>
                                    <a:cubicBezTo>
                                      <a:pt x="628" y="390"/>
                                      <a:pt x="634" y="397"/>
                                      <a:pt x="634" y="404"/>
                                    </a:cubicBezTo>
                                    <a:close/>
                                    <a:moveTo>
                                      <a:pt x="628" y="404"/>
                                    </a:moveTo>
                                    <a:cubicBezTo>
                                      <a:pt x="628" y="404"/>
                                      <a:pt x="627" y="404"/>
                                      <a:pt x="627" y="405"/>
                                    </a:cubicBezTo>
                                    <a:cubicBezTo>
                                      <a:pt x="629" y="405"/>
                                      <a:pt x="631" y="405"/>
                                      <a:pt x="633" y="406"/>
                                    </a:cubicBezTo>
                                    <a:cubicBezTo>
                                      <a:pt x="633" y="405"/>
                                      <a:pt x="633" y="405"/>
                                      <a:pt x="633" y="404"/>
                                    </a:cubicBezTo>
                                    <a:cubicBezTo>
                                      <a:pt x="633" y="397"/>
                                      <a:pt x="627" y="392"/>
                                      <a:pt x="621" y="392"/>
                                    </a:cubicBezTo>
                                    <a:cubicBezTo>
                                      <a:pt x="614" y="392"/>
                                      <a:pt x="609" y="397"/>
                                      <a:pt x="609" y="404"/>
                                    </a:cubicBezTo>
                                    <a:cubicBezTo>
                                      <a:pt x="609" y="405"/>
                                      <a:pt x="609" y="405"/>
                                      <a:pt x="609" y="406"/>
                                    </a:cubicBezTo>
                                    <a:cubicBezTo>
                                      <a:pt x="611" y="405"/>
                                      <a:pt x="612" y="405"/>
                                      <a:pt x="614" y="405"/>
                                    </a:cubicBezTo>
                                    <a:cubicBezTo>
                                      <a:pt x="614" y="404"/>
                                      <a:pt x="614" y="404"/>
                                      <a:pt x="614" y="404"/>
                                    </a:cubicBezTo>
                                    <a:cubicBezTo>
                                      <a:pt x="614" y="400"/>
                                      <a:pt x="617" y="397"/>
                                      <a:pt x="621" y="397"/>
                                    </a:cubicBezTo>
                                    <a:cubicBezTo>
                                      <a:pt x="625" y="397"/>
                                      <a:pt x="628" y="400"/>
                                      <a:pt x="628" y="404"/>
                                    </a:cubicBezTo>
                                    <a:close/>
                                    <a:moveTo>
                                      <a:pt x="621" y="399"/>
                                    </a:moveTo>
                                    <a:cubicBezTo>
                                      <a:pt x="618" y="399"/>
                                      <a:pt x="616" y="401"/>
                                      <a:pt x="616" y="404"/>
                                    </a:cubicBezTo>
                                    <a:cubicBezTo>
                                      <a:pt x="616" y="404"/>
                                      <a:pt x="616" y="404"/>
                                      <a:pt x="616" y="404"/>
                                    </a:cubicBezTo>
                                    <a:cubicBezTo>
                                      <a:pt x="617" y="404"/>
                                      <a:pt x="619" y="404"/>
                                      <a:pt x="621" y="404"/>
                                    </a:cubicBezTo>
                                    <a:cubicBezTo>
                                      <a:pt x="623" y="404"/>
                                      <a:pt x="624" y="404"/>
                                      <a:pt x="626" y="404"/>
                                    </a:cubicBezTo>
                                    <a:cubicBezTo>
                                      <a:pt x="626" y="404"/>
                                      <a:pt x="626" y="404"/>
                                      <a:pt x="626" y="404"/>
                                    </a:cubicBezTo>
                                    <a:cubicBezTo>
                                      <a:pt x="626" y="401"/>
                                      <a:pt x="624" y="399"/>
                                      <a:pt x="621" y="399"/>
                                    </a:cubicBezTo>
                                    <a:close/>
                                    <a:moveTo>
                                      <a:pt x="576" y="431"/>
                                    </a:moveTo>
                                    <a:cubicBezTo>
                                      <a:pt x="577" y="430"/>
                                      <a:pt x="577" y="428"/>
                                      <a:pt x="578" y="427"/>
                                    </a:cubicBezTo>
                                    <a:cubicBezTo>
                                      <a:pt x="573" y="423"/>
                                      <a:pt x="567" y="421"/>
                                      <a:pt x="560" y="421"/>
                                    </a:cubicBezTo>
                                    <a:cubicBezTo>
                                      <a:pt x="553" y="421"/>
                                      <a:pt x="547" y="423"/>
                                      <a:pt x="541" y="427"/>
                                    </a:cubicBezTo>
                                    <a:cubicBezTo>
                                      <a:pt x="542" y="428"/>
                                      <a:pt x="543" y="430"/>
                                      <a:pt x="544" y="431"/>
                                    </a:cubicBezTo>
                                    <a:cubicBezTo>
                                      <a:pt x="549" y="428"/>
                                      <a:pt x="554" y="427"/>
                                      <a:pt x="560" y="427"/>
                                    </a:cubicBezTo>
                                    <a:cubicBezTo>
                                      <a:pt x="566" y="427"/>
                                      <a:pt x="571" y="428"/>
                                      <a:pt x="576" y="431"/>
                                    </a:cubicBezTo>
                                    <a:close/>
                                    <a:moveTo>
                                      <a:pt x="560" y="428"/>
                                    </a:moveTo>
                                    <a:cubicBezTo>
                                      <a:pt x="554" y="428"/>
                                      <a:pt x="549" y="430"/>
                                      <a:pt x="545" y="433"/>
                                    </a:cubicBezTo>
                                    <a:cubicBezTo>
                                      <a:pt x="546" y="435"/>
                                      <a:pt x="546" y="437"/>
                                      <a:pt x="547" y="439"/>
                                    </a:cubicBezTo>
                                    <a:cubicBezTo>
                                      <a:pt x="551" y="436"/>
                                      <a:pt x="555" y="434"/>
                                      <a:pt x="560" y="434"/>
                                    </a:cubicBezTo>
                                    <a:cubicBezTo>
                                      <a:pt x="565" y="434"/>
                                      <a:pt x="569" y="436"/>
                                      <a:pt x="572" y="438"/>
                                    </a:cubicBezTo>
                                    <a:cubicBezTo>
                                      <a:pt x="573" y="436"/>
                                      <a:pt x="574" y="435"/>
                                      <a:pt x="575" y="433"/>
                                    </a:cubicBezTo>
                                    <a:cubicBezTo>
                                      <a:pt x="571" y="430"/>
                                      <a:pt x="565" y="428"/>
                                      <a:pt x="560" y="428"/>
                                    </a:cubicBezTo>
                                    <a:close/>
                                    <a:moveTo>
                                      <a:pt x="579" y="425"/>
                                    </a:moveTo>
                                    <a:cubicBezTo>
                                      <a:pt x="581" y="424"/>
                                      <a:pt x="582" y="422"/>
                                      <a:pt x="583" y="421"/>
                                    </a:cubicBezTo>
                                    <a:cubicBezTo>
                                      <a:pt x="577" y="416"/>
                                      <a:pt x="569" y="413"/>
                                      <a:pt x="560" y="413"/>
                                    </a:cubicBezTo>
                                    <a:cubicBezTo>
                                      <a:pt x="551" y="413"/>
                                      <a:pt x="543" y="416"/>
                                      <a:pt x="536" y="421"/>
                                    </a:cubicBezTo>
                                    <a:cubicBezTo>
                                      <a:pt x="538" y="422"/>
                                      <a:pt x="539" y="424"/>
                                      <a:pt x="540" y="426"/>
                                    </a:cubicBezTo>
                                    <a:cubicBezTo>
                                      <a:pt x="546" y="422"/>
                                      <a:pt x="553" y="420"/>
                                      <a:pt x="560" y="420"/>
                                    </a:cubicBezTo>
                                    <a:cubicBezTo>
                                      <a:pt x="567" y="420"/>
                                      <a:pt x="574" y="422"/>
                                      <a:pt x="579" y="425"/>
                                    </a:cubicBezTo>
                                    <a:close/>
                                    <a:moveTo>
                                      <a:pt x="584" y="419"/>
                                    </a:moveTo>
                                    <a:cubicBezTo>
                                      <a:pt x="586" y="418"/>
                                      <a:pt x="587" y="417"/>
                                      <a:pt x="589" y="415"/>
                                    </a:cubicBezTo>
                                    <a:cubicBezTo>
                                      <a:pt x="581" y="409"/>
                                      <a:pt x="571" y="406"/>
                                      <a:pt x="560" y="406"/>
                                    </a:cubicBezTo>
                                    <a:cubicBezTo>
                                      <a:pt x="549" y="406"/>
                                      <a:pt x="539" y="409"/>
                                      <a:pt x="531" y="415"/>
                                    </a:cubicBezTo>
                                    <a:cubicBezTo>
                                      <a:pt x="532" y="417"/>
                                      <a:pt x="534" y="418"/>
                                      <a:pt x="535" y="420"/>
                                    </a:cubicBezTo>
                                    <a:cubicBezTo>
                                      <a:pt x="542" y="415"/>
                                      <a:pt x="551" y="412"/>
                                      <a:pt x="560" y="412"/>
                                    </a:cubicBezTo>
                                    <a:cubicBezTo>
                                      <a:pt x="569" y="412"/>
                                      <a:pt x="577" y="415"/>
                                      <a:pt x="584" y="419"/>
                                    </a:cubicBezTo>
                                    <a:close/>
                                    <a:moveTo>
                                      <a:pt x="527" y="404"/>
                                    </a:moveTo>
                                    <a:cubicBezTo>
                                      <a:pt x="527" y="407"/>
                                      <a:pt x="527" y="410"/>
                                      <a:pt x="526" y="412"/>
                                    </a:cubicBezTo>
                                    <a:cubicBezTo>
                                      <a:pt x="527" y="413"/>
                                      <a:pt x="528" y="414"/>
                                      <a:pt x="529" y="414"/>
                                    </a:cubicBezTo>
                                    <a:cubicBezTo>
                                      <a:pt x="530" y="414"/>
                                      <a:pt x="531" y="413"/>
                                      <a:pt x="532" y="413"/>
                                    </a:cubicBezTo>
                                    <a:cubicBezTo>
                                      <a:pt x="532" y="410"/>
                                      <a:pt x="533" y="407"/>
                                      <a:pt x="533" y="404"/>
                                    </a:cubicBezTo>
                                    <a:cubicBezTo>
                                      <a:pt x="533" y="395"/>
                                      <a:pt x="529" y="386"/>
                                      <a:pt x="523" y="380"/>
                                    </a:cubicBezTo>
                                    <a:cubicBezTo>
                                      <a:pt x="517" y="374"/>
                                      <a:pt x="508" y="370"/>
                                      <a:pt x="499" y="370"/>
                                    </a:cubicBezTo>
                                    <a:cubicBezTo>
                                      <a:pt x="489" y="370"/>
                                      <a:pt x="481" y="374"/>
                                      <a:pt x="474" y="380"/>
                                    </a:cubicBezTo>
                                    <a:cubicBezTo>
                                      <a:pt x="468" y="386"/>
                                      <a:pt x="464" y="395"/>
                                      <a:pt x="464" y="404"/>
                                    </a:cubicBezTo>
                                    <a:cubicBezTo>
                                      <a:pt x="464" y="407"/>
                                      <a:pt x="465" y="410"/>
                                      <a:pt x="465" y="412"/>
                                    </a:cubicBezTo>
                                    <a:cubicBezTo>
                                      <a:pt x="466" y="413"/>
                                      <a:pt x="467" y="414"/>
                                      <a:pt x="468" y="414"/>
                                    </a:cubicBezTo>
                                    <a:cubicBezTo>
                                      <a:pt x="469" y="414"/>
                                      <a:pt x="470" y="413"/>
                                      <a:pt x="471" y="412"/>
                                    </a:cubicBezTo>
                                    <a:cubicBezTo>
                                      <a:pt x="470" y="410"/>
                                      <a:pt x="470" y="407"/>
                                      <a:pt x="470" y="404"/>
                                    </a:cubicBezTo>
                                    <a:cubicBezTo>
                                      <a:pt x="470" y="388"/>
                                      <a:pt x="483" y="375"/>
                                      <a:pt x="499" y="375"/>
                                    </a:cubicBezTo>
                                    <a:cubicBezTo>
                                      <a:pt x="515" y="375"/>
                                      <a:pt x="527" y="388"/>
                                      <a:pt x="527" y="404"/>
                                    </a:cubicBezTo>
                                    <a:close/>
                                    <a:moveTo>
                                      <a:pt x="520" y="404"/>
                                    </a:moveTo>
                                    <a:cubicBezTo>
                                      <a:pt x="520" y="406"/>
                                      <a:pt x="520" y="407"/>
                                      <a:pt x="519" y="409"/>
                                    </a:cubicBezTo>
                                    <a:cubicBezTo>
                                      <a:pt x="521" y="409"/>
                                      <a:pt x="523" y="410"/>
                                      <a:pt x="525" y="411"/>
                                    </a:cubicBezTo>
                                    <a:cubicBezTo>
                                      <a:pt x="525" y="409"/>
                                      <a:pt x="526" y="407"/>
                                      <a:pt x="526" y="404"/>
                                    </a:cubicBezTo>
                                    <a:cubicBezTo>
                                      <a:pt x="526" y="397"/>
                                      <a:pt x="523" y="390"/>
                                      <a:pt x="518" y="385"/>
                                    </a:cubicBezTo>
                                    <a:cubicBezTo>
                                      <a:pt x="513" y="380"/>
                                      <a:pt x="506" y="377"/>
                                      <a:pt x="499" y="377"/>
                                    </a:cubicBezTo>
                                    <a:cubicBezTo>
                                      <a:pt x="491" y="377"/>
                                      <a:pt x="484" y="380"/>
                                      <a:pt x="479" y="385"/>
                                    </a:cubicBezTo>
                                    <a:cubicBezTo>
                                      <a:pt x="474" y="390"/>
                                      <a:pt x="471" y="397"/>
                                      <a:pt x="471" y="404"/>
                                    </a:cubicBezTo>
                                    <a:cubicBezTo>
                                      <a:pt x="471" y="407"/>
                                      <a:pt x="472" y="409"/>
                                      <a:pt x="472" y="411"/>
                                    </a:cubicBezTo>
                                    <a:cubicBezTo>
                                      <a:pt x="474" y="410"/>
                                      <a:pt x="476" y="409"/>
                                      <a:pt x="478" y="409"/>
                                    </a:cubicBezTo>
                                    <a:cubicBezTo>
                                      <a:pt x="478" y="407"/>
                                      <a:pt x="478" y="406"/>
                                      <a:pt x="478" y="404"/>
                                    </a:cubicBezTo>
                                    <a:cubicBezTo>
                                      <a:pt x="478" y="392"/>
                                      <a:pt x="487" y="383"/>
                                      <a:pt x="499" y="383"/>
                                    </a:cubicBezTo>
                                    <a:cubicBezTo>
                                      <a:pt x="510" y="383"/>
                                      <a:pt x="520" y="392"/>
                                      <a:pt x="520" y="404"/>
                                    </a:cubicBezTo>
                                    <a:close/>
                                    <a:moveTo>
                                      <a:pt x="512" y="404"/>
                                    </a:moveTo>
                                    <a:cubicBezTo>
                                      <a:pt x="512" y="405"/>
                                      <a:pt x="512" y="405"/>
                                      <a:pt x="512" y="406"/>
                                    </a:cubicBezTo>
                                    <a:cubicBezTo>
                                      <a:pt x="514" y="407"/>
                                      <a:pt x="516" y="407"/>
                                      <a:pt x="518" y="408"/>
                                    </a:cubicBezTo>
                                    <a:cubicBezTo>
                                      <a:pt x="518" y="407"/>
                                      <a:pt x="518" y="405"/>
                                      <a:pt x="518" y="404"/>
                                    </a:cubicBezTo>
                                    <a:cubicBezTo>
                                      <a:pt x="518" y="399"/>
                                      <a:pt x="516" y="394"/>
                                      <a:pt x="512" y="390"/>
                                    </a:cubicBezTo>
                                    <a:cubicBezTo>
                                      <a:pt x="509" y="387"/>
                                      <a:pt x="504" y="385"/>
                                      <a:pt x="499" y="385"/>
                                    </a:cubicBezTo>
                                    <a:cubicBezTo>
                                      <a:pt x="493" y="385"/>
                                      <a:pt x="488" y="387"/>
                                      <a:pt x="485" y="390"/>
                                    </a:cubicBezTo>
                                    <a:cubicBezTo>
                                      <a:pt x="481" y="394"/>
                                      <a:pt x="479" y="399"/>
                                      <a:pt x="479" y="404"/>
                                    </a:cubicBezTo>
                                    <a:cubicBezTo>
                                      <a:pt x="479" y="405"/>
                                      <a:pt x="479" y="407"/>
                                      <a:pt x="480" y="408"/>
                                    </a:cubicBezTo>
                                    <a:cubicBezTo>
                                      <a:pt x="481" y="407"/>
                                      <a:pt x="483" y="407"/>
                                      <a:pt x="485" y="406"/>
                                    </a:cubicBezTo>
                                    <a:cubicBezTo>
                                      <a:pt x="485" y="405"/>
                                      <a:pt x="485" y="405"/>
                                      <a:pt x="485" y="404"/>
                                    </a:cubicBezTo>
                                    <a:cubicBezTo>
                                      <a:pt x="485" y="397"/>
                                      <a:pt x="491" y="390"/>
                                      <a:pt x="499" y="390"/>
                                    </a:cubicBezTo>
                                    <a:cubicBezTo>
                                      <a:pt x="506" y="390"/>
                                      <a:pt x="512" y="397"/>
                                      <a:pt x="512" y="404"/>
                                    </a:cubicBezTo>
                                    <a:close/>
                                    <a:moveTo>
                                      <a:pt x="505" y="404"/>
                                    </a:moveTo>
                                    <a:cubicBezTo>
                                      <a:pt x="505" y="404"/>
                                      <a:pt x="505" y="404"/>
                                      <a:pt x="505" y="405"/>
                                    </a:cubicBezTo>
                                    <a:cubicBezTo>
                                      <a:pt x="507" y="405"/>
                                      <a:pt x="509" y="405"/>
                                      <a:pt x="510" y="406"/>
                                    </a:cubicBezTo>
                                    <a:cubicBezTo>
                                      <a:pt x="511" y="405"/>
                                      <a:pt x="511" y="405"/>
                                      <a:pt x="511" y="404"/>
                                    </a:cubicBezTo>
                                    <a:cubicBezTo>
                                      <a:pt x="511" y="397"/>
                                      <a:pt x="505" y="392"/>
                                      <a:pt x="499" y="392"/>
                                    </a:cubicBezTo>
                                    <a:cubicBezTo>
                                      <a:pt x="492" y="392"/>
                                      <a:pt x="487" y="397"/>
                                      <a:pt x="487" y="404"/>
                                    </a:cubicBezTo>
                                    <a:cubicBezTo>
                                      <a:pt x="487" y="405"/>
                                      <a:pt x="487" y="405"/>
                                      <a:pt x="487" y="406"/>
                                    </a:cubicBezTo>
                                    <a:cubicBezTo>
                                      <a:pt x="489" y="405"/>
                                      <a:pt x="490" y="405"/>
                                      <a:pt x="492" y="405"/>
                                    </a:cubicBezTo>
                                    <a:cubicBezTo>
                                      <a:pt x="492" y="404"/>
                                      <a:pt x="492" y="404"/>
                                      <a:pt x="492" y="404"/>
                                    </a:cubicBezTo>
                                    <a:cubicBezTo>
                                      <a:pt x="492" y="400"/>
                                      <a:pt x="495" y="397"/>
                                      <a:pt x="499" y="397"/>
                                    </a:cubicBezTo>
                                    <a:cubicBezTo>
                                      <a:pt x="502" y="397"/>
                                      <a:pt x="505" y="400"/>
                                      <a:pt x="505" y="404"/>
                                    </a:cubicBezTo>
                                    <a:close/>
                                    <a:moveTo>
                                      <a:pt x="499" y="399"/>
                                    </a:moveTo>
                                    <a:cubicBezTo>
                                      <a:pt x="496" y="399"/>
                                      <a:pt x="494" y="401"/>
                                      <a:pt x="494" y="404"/>
                                    </a:cubicBezTo>
                                    <a:cubicBezTo>
                                      <a:pt x="494" y="404"/>
                                      <a:pt x="494" y="404"/>
                                      <a:pt x="494" y="404"/>
                                    </a:cubicBezTo>
                                    <a:cubicBezTo>
                                      <a:pt x="495" y="404"/>
                                      <a:pt x="497" y="404"/>
                                      <a:pt x="499" y="404"/>
                                    </a:cubicBezTo>
                                    <a:cubicBezTo>
                                      <a:pt x="500" y="404"/>
                                      <a:pt x="502" y="404"/>
                                      <a:pt x="504" y="404"/>
                                    </a:cubicBezTo>
                                    <a:cubicBezTo>
                                      <a:pt x="504" y="404"/>
                                      <a:pt x="504" y="404"/>
                                      <a:pt x="504" y="404"/>
                                    </a:cubicBezTo>
                                    <a:cubicBezTo>
                                      <a:pt x="504" y="401"/>
                                      <a:pt x="501" y="399"/>
                                      <a:pt x="499" y="399"/>
                                    </a:cubicBezTo>
                                    <a:close/>
                                    <a:moveTo>
                                      <a:pt x="453" y="431"/>
                                    </a:moveTo>
                                    <a:cubicBezTo>
                                      <a:pt x="454" y="430"/>
                                      <a:pt x="455" y="428"/>
                                      <a:pt x="456" y="427"/>
                                    </a:cubicBezTo>
                                    <a:cubicBezTo>
                                      <a:pt x="451" y="423"/>
                                      <a:pt x="445" y="421"/>
                                      <a:pt x="438" y="421"/>
                                    </a:cubicBezTo>
                                    <a:cubicBezTo>
                                      <a:pt x="431" y="421"/>
                                      <a:pt x="425" y="423"/>
                                      <a:pt x="420" y="426"/>
                                    </a:cubicBezTo>
                                    <a:cubicBezTo>
                                      <a:pt x="421" y="428"/>
                                      <a:pt x="422" y="429"/>
                                      <a:pt x="423" y="431"/>
                                    </a:cubicBezTo>
                                    <a:cubicBezTo>
                                      <a:pt x="427" y="428"/>
                                      <a:pt x="432" y="427"/>
                                      <a:pt x="438" y="427"/>
                                    </a:cubicBezTo>
                                    <a:cubicBezTo>
                                      <a:pt x="444" y="427"/>
                                      <a:pt x="449" y="428"/>
                                      <a:pt x="453" y="431"/>
                                    </a:cubicBezTo>
                                    <a:close/>
                                    <a:moveTo>
                                      <a:pt x="438" y="428"/>
                                    </a:moveTo>
                                    <a:cubicBezTo>
                                      <a:pt x="433" y="428"/>
                                      <a:pt x="428" y="430"/>
                                      <a:pt x="423" y="432"/>
                                    </a:cubicBezTo>
                                    <a:cubicBezTo>
                                      <a:pt x="424" y="434"/>
                                      <a:pt x="425" y="436"/>
                                      <a:pt x="426" y="438"/>
                                    </a:cubicBezTo>
                                    <a:cubicBezTo>
                                      <a:pt x="429" y="436"/>
                                      <a:pt x="433" y="434"/>
                                      <a:pt x="438" y="434"/>
                                    </a:cubicBezTo>
                                    <a:cubicBezTo>
                                      <a:pt x="442" y="434"/>
                                      <a:pt x="447" y="436"/>
                                      <a:pt x="450" y="438"/>
                                    </a:cubicBezTo>
                                    <a:cubicBezTo>
                                      <a:pt x="451" y="436"/>
                                      <a:pt x="452" y="435"/>
                                      <a:pt x="453" y="433"/>
                                    </a:cubicBezTo>
                                    <a:cubicBezTo>
                                      <a:pt x="448" y="430"/>
                                      <a:pt x="443" y="428"/>
                                      <a:pt x="438" y="428"/>
                                    </a:cubicBezTo>
                                    <a:close/>
                                    <a:moveTo>
                                      <a:pt x="457" y="425"/>
                                    </a:moveTo>
                                    <a:cubicBezTo>
                                      <a:pt x="458" y="424"/>
                                      <a:pt x="460" y="422"/>
                                      <a:pt x="461" y="421"/>
                                    </a:cubicBezTo>
                                    <a:cubicBezTo>
                                      <a:pt x="454" y="416"/>
                                      <a:pt x="446" y="413"/>
                                      <a:pt x="438" y="413"/>
                                    </a:cubicBezTo>
                                    <a:cubicBezTo>
                                      <a:pt x="429" y="413"/>
                                      <a:pt x="422" y="416"/>
                                      <a:pt x="415" y="420"/>
                                    </a:cubicBezTo>
                                    <a:cubicBezTo>
                                      <a:pt x="416" y="422"/>
                                      <a:pt x="418" y="423"/>
                                      <a:pt x="419" y="425"/>
                                    </a:cubicBezTo>
                                    <a:cubicBezTo>
                                      <a:pt x="424" y="422"/>
                                      <a:pt x="431" y="420"/>
                                      <a:pt x="438" y="420"/>
                                    </a:cubicBezTo>
                                    <a:cubicBezTo>
                                      <a:pt x="445" y="420"/>
                                      <a:pt x="452" y="422"/>
                                      <a:pt x="457" y="425"/>
                                    </a:cubicBezTo>
                                    <a:close/>
                                    <a:moveTo>
                                      <a:pt x="462" y="419"/>
                                    </a:moveTo>
                                    <a:cubicBezTo>
                                      <a:pt x="464" y="418"/>
                                      <a:pt x="465" y="417"/>
                                      <a:pt x="467" y="415"/>
                                    </a:cubicBezTo>
                                    <a:cubicBezTo>
                                      <a:pt x="459" y="409"/>
                                      <a:pt x="449" y="406"/>
                                      <a:pt x="438" y="406"/>
                                    </a:cubicBezTo>
                                    <a:cubicBezTo>
                                      <a:pt x="427" y="406"/>
                                      <a:pt x="417" y="409"/>
                                      <a:pt x="409" y="415"/>
                                    </a:cubicBezTo>
                                    <a:cubicBezTo>
                                      <a:pt x="411" y="416"/>
                                      <a:pt x="412" y="418"/>
                                      <a:pt x="414" y="419"/>
                                    </a:cubicBezTo>
                                    <a:cubicBezTo>
                                      <a:pt x="421" y="415"/>
                                      <a:pt x="429" y="412"/>
                                      <a:pt x="438" y="412"/>
                                    </a:cubicBezTo>
                                    <a:cubicBezTo>
                                      <a:pt x="447" y="412"/>
                                      <a:pt x="455" y="415"/>
                                      <a:pt x="462" y="419"/>
                                    </a:cubicBezTo>
                                    <a:close/>
                                    <a:moveTo>
                                      <a:pt x="407" y="404"/>
                                    </a:moveTo>
                                    <a:cubicBezTo>
                                      <a:pt x="407" y="407"/>
                                      <a:pt x="406" y="410"/>
                                      <a:pt x="405" y="412"/>
                                    </a:cubicBezTo>
                                    <a:cubicBezTo>
                                      <a:pt x="406" y="413"/>
                                      <a:pt x="407" y="413"/>
                                      <a:pt x="408" y="414"/>
                                    </a:cubicBezTo>
                                    <a:cubicBezTo>
                                      <a:pt x="409" y="413"/>
                                      <a:pt x="410" y="412"/>
                                      <a:pt x="411" y="412"/>
                                    </a:cubicBezTo>
                                    <a:cubicBezTo>
                                      <a:pt x="412" y="409"/>
                                      <a:pt x="412" y="407"/>
                                      <a:pt x="412" y="404"/>
                                    </a:cubicBezTo>
                                    <a:cubicBezTo>
                                      <a:pt x="412" y="395"/>
                                      <a:pt x="408" y="386"/>
                                      <a:pt x="402" y="380"/>
                                    </a:cubicBezTo>
                                    <a:cubicBezTo>
                                      <a:pt x="396" y="374"/>
                                      <a:pt x="387" y="370"/>
                                      <a:pt x="378" y="370"/>
                                    </a:cubicBezTo>
                                    <a:cubicBezTo>
                                      <a:pt x="368" y="370"/>
                                      <a:pt x="360" y="374"/>
                                      <a:pt x="354" y="380"/>
                                    </a:cubicBezTo>
                                    <a:cubicBezTo>
                                      <a:pt x="347" y="386"/>
                                      <a:pt x="344" y="395"/>
                                      <a:pt x="344" y="404"/>
                                    </a:cubicBezTo>
                                    <a:cubicBezTo>
                                      <a:pt x="344" y="407"/>
                                      <a:pt x="344" y="410"/>
                                      <a:pt x="345" y="412"/>
                                    </a:cubicBezTo>
                                    <a:cubicBezTo>
                                      <a:pt x="346" y="413"/>
                                      <a:pt x="346" y="414"/>
                                      <a:pt x="347" y="414"/>
                                    </a:cubicBezTo>
                                    <a:cubicBezTo>
                                      <a:pt x="348" y="414"/>
                                      <a:pt x="349" y="413"/>
                                      <a:pt x="350" y="412"/>
                                    </a:cubicBezTo>
                                    <a:cubicBezTo>
                                      <a:pt x="349" y="410"/>
                                      <a:pt x="349" y="407"/>
                                      <a:pt x="349" y="404"/>
                                    </a:cubicBezTo>
                                    <a:cubicBezTo>
                                      <a:pt x="349" y="388"/>
                                      <a:pt x="362" y="375"/>
                                      <a:pt x="378" y="375"/>
                                    </a:cubicBezTo>
                                    <a:cubicBezTo>
                                      <a:pt x="394" y="375"/>
                                      <a:pt x="407" y="388"/>
                                      <a:pt x="407" y="404"/>
                                    </a:cubicBezTo>
                                    <a:close/>
                                    <a:moveTo>
                                      <a:pt x="399" y="404"/>
                                    </a:moveTo>
                                    <a:cubicBezTo>
                                      <a:pt x="399" y="406"/>
                                      <a:pt x="399" y="407"/>
                                      <a:pt x="398" y="409"/>
                                    </a:cubicBezTo>
                                    <a:cubicBezTo>
                                      <a:pt x="400" y="409"/>
                                      <a:pt x="402" y="410"/>
                                      <a:pt x="404" y="411"/>
                                    </a:cubicBezTo>
                                    <a:cubicBezTo>
                                      <a:pt x="405" y="409"/>
                                      <a:pt x="405" y="407"/>
                                      <a:pt x="405" y="404"/>
                                    </a:cubicBezTo>
                                    <a:cubicBezTo>
                                      <a:pt x="405" y="397"/>
                                      <a:pt x="402" y="390"/>
                                      <a:pt x="397" y="385"/>
                                    </a:cubicBezTo>
                                    <a:cubicBezTo>
                                      <a:pt x="392" y="380"/>
                                      <a:pt x="385" y="377"/>
                                      <a:pt x="378" y="377"/>
                                    </a:cubicBezTo>
                                    <a:cubicBezTo>
                                      <a:pt x="370" y="377"/>
                                      <a:pt x="363" y="380"/>
                                      <a:pt x="359" y="385"/>
                                    </a:cubicBezTo>
                                    <a:cubicBezTo>
                                      <a:pt x="354" y="390"/>
                                      <a:pt x="351" y="397"/>
                                      <a:pt x="351" y="404"/>
                                    </a:cubicBezTo>
                                    <a:cubicBezTo>
                                      <a:pt x="351" y="407"/>
                                      <a:pt x="351" y="409"/>
                                      <a:pt x="352" y="411"/>
                                    </a:cubicBezTo>
                                    <a:cubicBezTo>
                                      <a:pt x="353" y="410"/>
                                      <a:pt x="355" y="409"/>
                                      <a:pt x="357" y="409"/>
                                    </a:cubicBezTo>
                                    <a:cubicBezTo>
                                      <a:pt x="357" y="407"/>
                                      <a:pt x="357" y="406"/>
                                      <a:pt x="357" y="404"/>
                                    </a:cubicBezTo>
                                    <a:cubicBezTo>
                                      <a:pt x="357" y="392"/>
                                      <a:pt x="366" y="383"/>
                                      <a:pt x="378" y="383"/>
                                    </a:cubicBezTo>
                                    <a:cubicBezTo>
                                      <a:pt x="389" y="383"/>
                                      <a:pt x="399" y="392"/>
                                      <a:pt x="399" y="404"/>
                                    </a:cubicBezTo>
                                    <a:close/>
                                    <a:moveTo>
                                      <a:pt x="391" y="404"/>
                                    </a:moveTo>
                                    <a:cubicBezTo>
                                      <a:pt x="391" y="405"/>
                                      <a:pt x="391" y="405"/>
                                      <a:pt x="391" y="406"/>
                                    </a:cubicBezTo>
                                    <a:cubicBezTo>
                                      <a:pt x="393" y="407"/>
                                      <a:pt x="395" y="407"/>
                                      <a:pt x="397" y="408"/>
                                    </a:cubicBezTo>
                                    <a:cubicBezTo>
                                      <a:pt x="397" y="407"/>
                                      <a:pt x="397" y="405"/>
                                      <a:pt x="397" y="404"/>
                                    </a:cubicBezTo>
                                    <a:cubicBezTo>
                                      <a:pt x="397" y="399"/>
                                      <a:pt x="395" y="394"/>
                                      <a:pt x="392" y="390"/>
                                    </a:cubicBezTo>
                                    <a:cubicBezTo>
                                      <a:pt x="388" y="387"/>
                                      <a:pt x="383" y="385"/>
                                      <a:pt x="378" y="385"/>
                                    </a:cubicBezTo>
                                    <a:cubicBezTo>
                                      <a:pt x="372" y="385"/>
                                      <a:pt x="368" y="387"/>
                                      <a:pt x="364" y="390"/>
                                    </a:cubicBezTo>
                                    <a:cubicBezTo>
                                      <a:pt x="360" y="394"/>
                                      <a:pt x="358" y="399"/>
                                      <a:pt x="358" y="404"/>
                                    </a:cubicBezTo>
                                    <a:cubicBezTo>
                                      <a:pt x="358" y="405"/>
                                      <a:pt x="358" y="407"/>
                                      <a:pt x="359" y="408"/>
                                    </a:cubicBezTo>
                                    <a:cubicBezTo>
                                      <a:pt x="361" y="407"/>
                                      <a:pt x="362" y="407"/>
                                      <a:pt x="364" y="406"/>
                                    </a:cubicBezTo>
                                    <a:cubicBezTo>
                                      <a:pt x="364" y="405"/>
                                      <a:pt x="364" y="405"/>
                                      <a:pt x="364" y="404"/>
                                    </a:cubicBezTo>
                                    <a:cubicBezTo>
                                      <a:pt x="364" y="397"/>
                                      <a:pt x="370" y="390"/>
                                      <a:pt x="378" y="390"/>
                                    </a:cubicBezTo>
                                    <a:cubicBezTo>
                                      <a:pt x="385" y="390"/>
                                      <a:pt x="391" y="397"/>
                                      <a:pt x="391" y="404"/>
                                    </a:cubicBezTo>
                                    <a:close/>
                                    <a:moveTo>
                                      <a:pt x="384" y="404"/>
                                    </a:moveTo>
                                    <a:cubicBezTo>
                                      <a:pt x="384" y="404"/>
                                      <a:pt x="384" y="404"/>
                                      <a:pt x="384" y="405"/>
                                    </a:cubicBezTo>
                                    <a:cubicBezTo>
                                      <a:pt x="386" y="405"/>
                                      <a:pt x="388" y="405"/>
                                      <a:pt x="390" y="406"/>
                                    </a:cubicBezTo>
                                    <a:cubicBezTo>
                                      <a:pt x="390" y="405"/>
                                      <a:pt x="390" y="405"/>
                                      <a:pt x="390" y="404"/>
                                    </a:cubicBezTo>
                                    <a:cubicBezTo>
                                      <a:pt x="390" y="397"/>
                                      <a:pt x="384" y="392"/>
                                      <a:pt x="378" y="392"/>
                                    </a:cubicBezTo>
                                    <a:cubicBezTo>
                                      <a:pt x="371" y="392"/>
                                      <a:pt x="366" y="397"/>
                                      <a:pt x="366" y="404"/>
                                    </a:cubicBezTo>
                                    <a:cubicBezTo>
                                      <a:pt x="366" y="405"/>
                                      <a:pt x="366" y="405"/>
                                      <a:pt x="366" y="406"/>
                                    </a:cubicBezTo>
                                    <a:cubicBezTo>
                                      <a:pt x="368" y="405"/>
                                      <a:pt x="369" y="405"/>
                                      <a:pt x="371" y="405"/>
                                    </a:cubicBezTo>
                                    <a:cubicBezTo>
                                      <a:pt x="371" y="404"/>
                                      <a:pt x="371" y="404"/>
                                      <a:pt x="371" y="404"/>
                                    </a:cubicBezTo>
                                    <a:cubicBezTo>
                                      <a:pt x="371" y="400"/>
                                      <a:pt x="374" y="397"/>
                                      <a:pt x="378" y="397"/>
                                    </a:cubicBezTo>
                                    <a:cubicBezTo>
                                      <a:pt x="381" y="397"/>
                                      <a:pt x="384" y="400"/>
                                      <a:pt x="384" y="404"/>
                                    </a:cubicBezTo>
                                    <a:close/>
                                    <a:moveTo>
                                      <a:pt x="378" y="399"/>
                                    </a:moveTo>
                                    <a:cubicBezTo>
                                      <a:pt x="375" y="399"/>
                                      <a:pt x="373" y="401"/>
                                      <a:pt x="373" y="404"/>
                                    </a:cubicBezTo>
                                    <a:cubicBezTo>
                                      <a:pt x="373" y="404"/>
                                      <a:pt x="373" y="404"/>
                                      <a:pt x="373" y="404"/>
                                    </a:cubicBezTo>
                                    <a:cubicBezTo>
                                      <a:pt x="374" y="404"/>
                                      <a:pt x="376" y="404"/>
                                      <a:pt x="378" y="404"/>
                                    </a:cubicBezTo>
                                    <a:cubicBezTo>
                                      <a:pt x="379" y="404"/>
                                      <a:pt x="381" y="404"/>
                                      <a:pt x="383" y="404"/>
                                    </a:cubicBezTo>
                                    <a:cubicBezTo>
                                      <a:pt x="383" y="404"/>
                                      <a:pt x="383" y="404"/>
                                      <a:pt x="383" y="404"/>
                                    </a:cubicBezTo>
                                    <a:cubicBezTo>
                                      <a:pt x="383" y="401"/>
                                      <a:pt x="381" y="399"/>
                                      <a:pt x="378" y="399"/>
                                    </a:cubicBezTo>
                                    <a:close/>
                                    <a:moveTo>
                                      <a:pt x="333" y="431"/>
                                    </a:moveTo>
                                    <a:cubicBezTo>
                                      <a:pt x="333" y="430"/>
                                      <a:pt x="334" y="428"/>
                                      <a:pt x="335" y="427"/>
                                    </a:cubicBezTo>
                                    <a:cubicBezTo>
                                      <a:pt x="330" y="423"/>
                                      <a:pt x="324" y="421"/>
                                      <a:pt x="317" y="421"/>
                                    </a:cubicBezTo>
                                    <a:cubicBezTo>
                                      <a:pt x="310" y="421"/>
                                      <a:pt x="304" y="423"/>
                                      <a:pt x="298" y="427"/>
                                    </a:cubicBezTo>
                                    <a:cubicBezTo>
                                      <a:pt x="299" y="428"/>
                                      <a:pt x="300" y="430"/>
                                      <a:pt x="301" y="431"/>
                                    </a:cubicBezTo>
                                    <a:cubicBezTo>
                                      <a:pt x="306" y="428"/>
                                      <a:pt x="311" y="427"/>
                                      <a:pt x="317" y="427"/>
                                    </a:cubicBezTo>
                                    <a:cubicBezTo>
                                      <a:pt x="323" y="427"/>
                                      <a:pt x="328" y="428"/>
                                      <a:pt x="333" y="431"/>
                                    </a:cubicBezTo>
                                    <a:close/>
                                    <a:moveTo>
                                      <a:pt x="317" y="428"/>
                                    </a:moveTo>
                                    <a:cubicBezTo>
                                      <a:pt x="311" y="428"/>
                                      <a:pt x="306" y="430"/>
                                      <a:pt x="302" y="433"/>
                                    </a:cubicBezTo>
                                    <a:cubicBezTo>
                                      <a:pt x="303" y="435"/>
                                      <a:pt x="304" y="437"/>
                                      <a:pt x="304" y="439"/>
                                    </a:cubicBezTo>
                                    <a:cubicBezTo>
                                      <a:pt x="308" y="436"/>
                                      <a:pt x="312" y="434"/>
                                      <a:pt x="317" y="434"/>
                                    </a:cubicBezTo>
                                    <a:cubicBezTo>
                                      <a:pt x="322" y="434"/>
                                      <a:pt x="326" y="436"/>
                                      <a:pt x="329" y="438"/>
                                    </a:cubicBezTo>
                                    <a:cubicBezTo>
                                      <a:pt x="330" y="436"/>
                                      <a:pt x="331" y="435"/>
                                      <a:pt x="332" y="433"/>
                                    </a:cubicBezTo>
                                    <a:cubicBezTo>
                                      <a:pt x="328" y="430"/>
                                      <a:pt x="322" y="428"/>
                                      <a:pt x="317" y="428"/>
                                    </a:cubicBezTo>
                                    <a:close/>
                                    <a:moveTo>
                                      <a:pt x="336" y="425"/>
                                    </a:moveTo>
                                    <a:cubicBezTo>
                                      <a:pt x="338" y="424"/>
                                      <a:pt x="339" y="422"/>
                                      <a:pt x="340" y="421"/>
                                    </a:cubicBezTo>
                                    <a:cubicBezTo>
                                      <a:pt x="334" y="416"/>
                                      <a:pt x="326" y="413"/>
                                      <a:pt x="317" y="413"/>
                                    </a:cubicBezTo>
                                    <a:cubicBezTo>
                                      <a:pt x="308" y="413"/>
                                      <a:pt x="300" y="416"/>
                                      <a:pt x="293" y="421"/>
                                    </a:cubicBezTo>
                                    <a:cubicBezTo>
                                      <a:pt x="295" y="422"/>
                                      <a:pt x="296" y="424"/>
                                      <a:pt x="297" y="425"/>
                                    </a:cubicBezTo>
                                    <a:cubicBezTo>
                                      <a:pt x="303" y="422"/>
                                      <a:pt x="310" y="420"/>
                                      <a:pt x="317" y="420"/>
                                    </a:cubicBezTo>
                                    <a:cubicBezTo>
                                      <a:pt x="324" y="420"/>
                                      <a:pt x="331" y="422"/>
                                      <a:pt x="336" y="425"/>
                                    </a:cubicBezTo>
                                    <a:close/>
                                    <a:moveTo>
                                      <a:pt x="341" y="419"/>
                                    </a:moveTo>
                                    <a:cubicBezTo>
                                      <a:pt x="343" y="418"/>
                                      <a:pt x="344" y="417"/>
                                      <a:pt x="346" y="415"/>
                                    </a:cubicBezTo>
                                    <a:cubicBezTo>
                                      <a:pt x="338" y="409"/>
                                      <a:pt x="328" y="406"/>
                                      <a:pt x="317" y="406"/>
                                    </a:cubicBezTo>
                                    <a:cubicBezTo>
                                      <a:pt x="306" y="406"/>
                                      <a:pt x="296" y="409"/>
                                      <a:pt x="288" y="415"/>
                                    </a:cubicBezTo>
                                    <a:cubicBezTo>
                                      <a:pt x="289" y="417"/>
                                      <a:pt x="291" y="418"/>
                                      <a:pt x="292" y="420"/>
                                    </a:cubicBezTo>
                                    <a:cubicBezTo>
                                      <a:pt x="299" y="415"/>
                                      <a:pt x="308" y="412"/>
                                      <a:pt x="317" y="412"/>
                                    </a:cubicBezTo>
                                    <a:cubicBezTo>
                                      <a:pt x="326" y="412"/>
                                      <a:pt x="334" y="415"/>
                                      <a:pt x="341" y="419"/>
                                    </a:cubicBezTo>
                                    <a:close/>
                                    <a:moveTo>
                                      <a:pt x="285" y="404"/>
                                    </a:moveTo>
                                    <a:cubicBezTo>
                                      <a:pt x="285" y="407"/>
                                      <a:pt x="284" y="410"/>
                                      <a:pt x="283" y="412"/>
                                    </a:cubicBezTo>
                                    <a:cubicBezTo>
                                      <a:pt x="284" y="413"/>
                                      <a:pt x="285" y="414"/>
                                      <a:pt x="286" y="414"/>
                                    </a:cubicBezTo>
                                    <a:cubicBezTo>
                                      <a:pt x="287" y="414"/>
                                      <a:pt x="288" y="413"/>
                                      <a:pt x="289" y="412"/>
                                    </a:cubicBezTo>
                                    <a:cubicBezTo>
                                      <a:pt x="290" y="410"/>
                                      <a:pt x="290" y="407"/>
                                      <a:pt x="290" y="404"/>
                                    </a:cubicBezTo>
                                    <a:cubicBezTo>
                                      <a:pt x="290" y="395"/>
                                      <a:pt x="286" y="386"/>
                                      <a:pt x="280" y="380"/>
                                    </a:cubicBezTo>
                                    <a:cubicBezTo>
                                      <a:pt x="274" y="374"/>
                                      <a:pt x="265" y="370"/>
                                      <a:pt x="256" y="370"/>
                                    </a:cubicBezTo>
                                    <a:cubicBezTo>
                                      <a:pt x="246" y="370"/>
                                      <a:pt x="238" y="374"/>
                                      <a:pt x="232" y="380"/>
                                    </a:cubicBezTo>
                                    <a:cubicBezTo>
                                      <a:pt x="225" y="386"/>
                                      <a:pt x="222" y="395"/>
                                      <a:pt x="222" y="404"/>
                                    </a:cubicBezTo>
                                    <a:cubicBezTo>
                                      <a:pt x="222" y="407"/>
                                      <a:pt x="222" y="410"/>
                                      <a:pt x="223" y="412"/>
                                    </a:cubicBezTo>
                                    <a:cubicBezTo>
                                      <a:pt x="224" y="413"/>
                                      <a:pt x="225" y="414"/>
                                      <a:pt x="225" y="414"/>
                                    </a:cubicBezTo>
                                    <a:cubicBezTo>
                                      <a:pt x="226" y="414"/>
                                      <a:pt x="227" y="413"/>
                                      <a:pt x="228" y="412"/>
                                    </a:cubicBezTo>
                                    <a:cubicBezTo>
                                      <a:pt x="228" y="410"/>
                                      <a:pt x="227" y="407"/>
                                      <a:pt x="227" y="404"/>
                                    </a:cubicBezTo>
                                    <a:cubicBezTo>
                                      <a:pt x="227" y="388"/>
                                      <a:pt x="240" y="375"/>
                                      <a:pt x="256" y="375"/>
                                    </a:cubicBezTo>
                                    <a:cubicBezTo>
                                      <a:pt x="272" y="375"/>
                                      <a:pt x="285" y="388"/>
                                      <a:pt x="285" y="404"/>
                                    </a:cubicBezTo>
                                    <a:close/>
                                    <a:moveTo>
                                      <a:pt x="277" y="404"/>
                                    </a:moveTo>
                                    <a:cubicBezTo>
                                      <a:pt x="277" y="406"/>
                                      <a:pt x="277" y="407"/>
                                      <a:pt x="276" y="409"/>
                                    </a:cubicBezTo>
                                    <a:cubicBezTo>
                                      <a:pt x="278" y="409"/>
                                      <a:pt x="280" y="410"/>
                                      <a:pt x="282" y="411"/>
                                    </a:cubicBezTo>
                                    <a:cubicBezTo>
                                      <a:pt x="283" y="409"/>
                                      <a:pt x="283" y="407"/>
                                      <a:pt x="283" y="404"/>
                                    </a:cubicBezTo>
                                    <a:cubicBezTo>
                                      <a:pt x="283" y="397"/>
                                      <a:pt x="280" y="390"/>
                                      <a:pt x="275" y="385"/>
                                    </a:cubicBezTo>
                                    <a:cubicBezTo>
                                      <a:pt x="270" y="380"/>
                                      <a:pt x="263" y="377"/>
                                      <a:pt x="256" y="377"/>
                                    </a:cubicBezTo>
                                    <a:cubicBezTo>
                                      <a:pt x="248" y="377"/>
                                      <a:pt x="242" y="380"/>
                                      <a:pt x="237" y="385"/>
                                    </a:cubicBezTo>
                                    <a:cubicBezTo>
                                      <a:pt x="232" y="390"/>
                                      <a:pt x="229" y="397"/>
                                      <a:pt x="229" y="404"/>
                                    </a:cubicBezTo>
                                    <a:cubicBezTo>
                                      <a:pt x="229" y="407"/>
                                      <a:pt x="229" y="409"/>
                                      <a:pt x="230" y="411"/>
                                    </a:cubicBezTo>
                                    <a:cubicBezTo>
                                      <a:pt x="231" y="410"/>
                                      <a:pt x="233" y="409"/>
                                      <a:pt x="235" y="409"/>
                                    </a:cubicBezTo>
                                    <a:cubicBezTo>
                                      <a:pt x="235" y="407"/>
                                      <a:pt x="235" y="406"/>
                                      <a:pt x="235" y="404"/>
                                    </a:cubicBezTo>
                                    <a:cubicBezTo>
                                      <a:pt x="235" y="392"/>
                                      <a:pt x="244" y="383"/>
                                      <a:pt x="256" y="383"/>
                                    </a:cubicBezTo>
                                    <a:cubicBezTo>
                                      <a:pt x="268" y="383"/>
                                      <a:pt x="277" y="392"/>
                                      <a:pt x="277" y="404"/>
                                    </a:cubicBezTo>
                                    <a:close/>
                                    <a:moveTo>
                                      <a:pt x="269" y="404"/>
                                    </a:moveTo>
                                    <a:cubicBezTo>
                                      <a:pt x="269" y="405"/>
                                      <a:pt x="269" y="405"/>
                                      <a:pt x="269" y="406"/>
                                    </a:cubicBezTo>
                                    <a:cubicBezTo>
                                      <a:pt x="271" y="407"/>
                                      <a:pt x="273" y="407"/>
                                      <a:pt x="275" y="408"/>
                                    </a:cubicBezTo>
                                    <a:cubicBezTo>
                                      <a:pt x="275" y="407"/>
                                      <a:pt x="275" y="405"/>
                                      <a:pt x="275" y="404"/>
                                    </a:cubicBezTo>
                                    <a:cubicBezTo>
                                      <a:pt x="275" y="399"/>
                                      <a:pt x="273" y="394"/>
                                      <a:pt x="270" y="390"/>
                                    </a:cubicBezTo>
                                    <a:cubicBezTo>
                                      <a:pt x="266" y="387"/>
                                      <a:pt x="261" y="385"/>
                                      <a:pt x="256" y="385"/>
                                    </a:cubicBezTo>
                                    <a:cubicBezTo>
                                      <a:pt x="250" y="385"/>
                                      <a:pt x="246" y="387"/>
                                      <a:pt x="242" y="390"/>
                                    </a:cubicBezTo>
                                    <a:cubicBezTo>
                                      <a:pt x="239" y="394"/>
                                      <a:pt x="236" y="399"/>
                                      <a:pt x="236" y="404"/>
                                    </a:cubicBezTo>
                                    <a:cubicBezTo>
                                      <a:pt x="236" y="405"/>
                                      <a:pt x="237" y="407"/>
                                      <a:pt x="237" y="408"/>
                                    </a:cubicBezTo>
                                    <a:cubicBezTo>
                                      <a:pt x="239" y="407"/>
                                      <a:pt x="241" y="407"/>
                                      <a:pt x="242" y="406"/>
                                    </a:cubicBezTo>
                                    <a:cubicBezTo>
                                      <a:pt x="242" y="405"/>
                                      <a:pt x="242" y="405"/>
                                      <a:pt x="242" y="404"/>
                                    </a:cubicBezTo>
                                    <a:cubicBezTo>
                                      <a:pt x="242" y="397"/>
                                      <a:pt x="248" y="390"/>
                                      <a:pt x="256" y="390"/>
                                    </a:cubicBezTo>
                                    <a:cubicBezTo>
                                      <a:pt x="263" y="390"/>
                                      <a:pt x="269" y="397"/>
                                      <a:pt x="269" y="404"/>
                                    </a:cubicBezTo>
                                    <a:close/>
                                    <a:moveTo>
                                      <a:pt x="263" y="404"/>
                                    </a:moveTo>
                                    <a:cubicBezTo>
                                      <a:pt x="263" y="404"/>
                                      <a:pt x="263" y="404"/>
                                      <a:pt x="263" y="405"/>
                                    </a:cubicBezTo>
                                    <a:cubicBezTo>
                                      <a:pt x="264" y="405"/>
                                      <a:pt x="266" y="405"/>
                                      <a:pt x="268" y="406"/>
                                    </a:cubicBezTo>
                                    <a:cubicBezTo>
                                      <a:pt x="268" y="405"/>
                                      <a:pt x="268" y="405"/>
                                      <a:pt x="268" y="404"/>
                                    </a:cubicBezTo>
                                    <a:cubicBezTo>
                                      <a:pt x="268" y="397"/>
                                      <a:pt x="262" y="392"/>
                                      <a:pt x="256" y="392"/>
                                    </a:cubicBezTo>
                                    <a:cubicBezTo>
                                      <a:pt x="249" y="392"/>
                                      <a:pt x="244" y="397"/>
                                      <a:pt x="244" y="404"/>
                                    </a:cubicBezTo>
                                    <a:cubicBezTo>
                                      <a:pt x="244" y="405"/>
                                      <a:pt x="244" y="405"/>
                                      <a:pt x="244" y="406"/>
                                    </a:cubicBezTo>
                                    <a:cubicBezTo>
                                      <a:pt x="246" y="405"/>
                                      <a:pt x="247" y="405"/>
                                      <a:pt x="249" y="405"/>
                                    </a:cubicBezTo>
                                    <a:cubicBezTo>
                                      <a:pt x="249" y="404"/>
                                      <a:pt x="249" y="404"/>
                                      <a:pt x="249" y="404"/>
                                    </a:cubicBezTo>
                                    <a:cubicBezTo>
                                      <a:pt x="249" y="400"/>
                                      <a:pt x="252" y="397"/>
                                      <a:pt x="256" y="397"/>
                                    </a:cubicBezTo>
                                    <a:cubicBezTo>
                                      <a:pt x="260" y="397"/>
                                      <a:pt x="263" y="400"/>
                                      <a:pt x="263" y="404"/>
                                    </a:cubicBezTo>
                                    <a:close/>
                                    <a:moveTo>
                                      <a:pt x="256" y="399"/>
                                    </a:moveTo>
                                    <a:cubicBezTo>
                                      <a:pt x="253" y="399"/>
                                      <a:pt x="251" y="401"/>
                                      <a:pt x="251" y="404"/>
                                    </a:cubicBezTo>
                                    <a:cubicBezTo>
                                      <a:pt x="251" y="404"/>
                                      <a:pt x="251" y="404"/>
                                      <a:pt x="251" y="404"/>
                                    </a:cubicBezTo>
                                    <a:cubicBezTo>
                                      <a:pt x="252" y="404"/>
                                      <a:pt x="254" y="404"/>
                                      <a:pt x="256" y="404"/>
                                    </a:cubicBezTo>
                                    <a:cubicBezTo>
                                      <a:pt x="258" y="404"/>
                                      <a:pt x="259" y="404"/>
                                      <a:pt x="261" y="404"/>
                                    </a:cubicBezTo>
                                    <a:cubicBezTo>
                                      <a:pt x="261" y="404"/>
                                      <a:pt x="261" y="404"/>
                                      <a:pt x="261" y="404"/>
                                    </a:cubicBezTo>
                                    <a:cubicBezTo>
                                      <a:pt x="261" y="401"/>
                                      <a:pt x="259" y="399"/>
                                      <a:pt x="256" y="399"/>
                                    </a:cubicBezTo>
                                    <a:close/>
                                    <a:moveTo>
                                      <a:pt x="211" y="431"/>
                                    </a:moveTo>
                                    <a:cubicBezTo>
                                      <a:pt x="212" y="430"/>
                                      <a:pt x="213" y="428"/>
                                      <a:pt x="214" y="427"/>
                                    </a:cubicBezTo>
                                    <a:cubicBezTo>
                                      <a:pt x="208" y="423"/>
                                      <a:pt x="202" y="421"/>
                                      <a:pt x="195" y="421"/>
                                    </a:cubicBezTo>
                                    <a:cubicBezTo>
                                      <a:pt x="188" y="421"/>
                                      <a:pt x="182" y="423"/>
                                      <a:pt x="177" y="426"/>
                                    </a:cubicBezTo>
                                    <a:cubicBezTo>
                                      <a:pt x="178" y="428"/>
                                      <a:pt x="179" y="429"/>
                                      <a:pt x="180" y="431"/>
                                    </a:cubicBezTo>
                                    <a:cubicBezTo>
                                      <a:pt x="184" y="428"/>
                                      <a:pt x="189" y="427"/>
                                      <a:pt x="195" y="427"/>
                                    </a:cubicBezTo>
                                    <a:cubicBezTo>
                                      <a:pt x="201" y="427"/>
                                      <a:pt x="206" y="428"/>
                                      <a:pt x="211" y="431"/>
                                    </a:cubicBezTo>
                                    <a:close/>
                                    <a:moveTo>
                                      <a:pt x="195" y="428"/>
                                    </a:moveTo>
                                    <a:cubicBezTo>
                                      <a:pt x="190" y="428"/>
                                      <a:pt x="185" y="430"/>
                                      <a:pt x="181" y="432"/>
                                    </a:cubicBezTo>
                                    <a:cubicBezTo>
                                      <a:pt x="182" y="434"/>
                                      <a:pt x="182" y="436"/>
                                      <a:pt x="183" y="438"/>
                                    </a:cubicBezTo>
                                    <a:cubicBezTo>
                                      <a:pt x="187" y="436"/>
                                      <a:pt x="191" y="434"/>
                                      <a:pt x="195" y="434"/>
                                    </a:cubicBezTo>
                                    <a:cubicBezTo>
                                      <a:pt x="200" y="434"/>
                                      <a:pt x="204" y="436"/>
                                      <a:pt x="208" y="438"/>
                                    </a:cubicBezTo>
                                    <a:cubicBezTo>
                                      <a:pt x="208" y="436"/>
                                      <a:pt x="209" y="435"/>
                                      <a:pt x="210" y="433"/>
                                    </a:cubicBezTo>
                                    <a:cubicBezTo>
                                      <a:pt x="206" y="430"/>
                                      <a:pt x="201" y="428"/>
                                      <a:pt x="195" y="428"/>
                                    </a:cubicBezTo>
                                    <a:close/>
                                    <a:moveTo>
                                      <a:pt x="214" y="425"/>
                                    </a:moveTo>
                                    <a:cubicBezTo>
                                      <a:pt x="216" y="424"/>
                                      <a:pt x="217" y="422"/>
                                      <a:pt x="218" y="421"/>
                                    </a:cubicBezTo>
                                    <a:cubicBezTo>
                                      <a:pt x="212" y="416"/>
                                      <a:pt x="204" y="413"/>
                                      <a:pt x="195" y="413"/>
                                    </a:cubicBezTo>
                                    <a:cubicBezTo>
                                      <a:pt x="187" y="413"/>
                                      <a:pt x="179" y="416"/>
                                      <a:pt x="172" y="420"/>
                                    </a:cubicBezTo>
                                    <a:cubicBezTo>
                                      <a:pt x="174" y="422"/>
                                      <a:pt x="175" y="423"/>
                                      <a:pt x="176" y="425"/>
                                    </a:cubicBezTo>
                                    <a:cubicBezTo>
                                      <a:pt x="182" y="422"/>
                                      <a:pt x="188" y="420"/>
                                      <a:pt x="195" y="420"/>
                                    </a:cubicBezTo>
                                    <a:cubicBezTo>
                                      <a:pt x="202" y="420"/>
                                      <a:pt x="209" y="422"/>
                                      <a:pt x="214" y="425"/>
                                    </a:cubicBezTo>
                                    <a:close/>
                                    <a:moveTo>
                                      <a:pt x="219" y="419"/>
                                    </a:moveTo>
                                    <a:cubicBezTo>
                                      <a:pt x="221" y="418"/>
                                      <a:pt x="222" y="417"/>
                                      <a:pt x="224" y="415"/>
                                    </a:cubicBezTo>
                                    <a:cubicBezTo>
                                      <a:pt x="216" y="409"/>
                                      <a:pt x="206" y="406"/>
                                      <a:pt x="195" y="406"/>
                                    </a:cubicBezTo>
                                    <a:cubicBezTo>
                                      <a:pt x="184" y="406"/>
                                      <a:pt x="174" y="409"/>
                                      <a:pt x="166" y="415"/>
                                    </a:cubicBezTo>
                                    <a:cubicBezTo>
                                      <a:pt x="168" y="416"/>
                                      <a:pt x="170" y="418"/>
                                      <a:pt x="171" y="419"/>
                                    </a:cubicBezTo>
                                    <a:cubicBezTo>
                                      <a:pt x="178" y="415"/>
                                      <a:pt x="186" y="412"/>
                                      <a:pt x="195" y="412"/>
                                    </a:cubicBezTo>
                                    <a:cubicBezTo>
                                      <a:pt x="204" y="412"/>
                                      <a:pt x="212" y="415"/>
                                      <a:pt x="219" y="419"/>
                                    </a:cubicBezTo>
                                    <a:close/>
                                    <a:moveTo>
                                      <a:pt x="181" y="73"/>
                                    </a:moveTo>
                                    <a:cubicBezTo>
                                      <a:pt x="182" y="74"/>
                                      <a:pt x="182" y="76"/>
                                      <a:pt x="183" y="78"/>
                                    </a:cubicBezTo>
                                    <a:cubicBezTo>
                                      <a:pt x="187" y="76"/>
                                      <a:pt x="191" y="75"/>
                                      <a:pt x="195" y="75"/>
                                    </a:cubicBezTo>
                                    <a:cubicBezTo>
                                      <a:pt x="200" y="75"/>
                                      <a:pt x="204" y="76"/>
                                      <a:pt x="208" y="79"/>
                                    </a:cubicBezTo>
                                    <a:cubicBezTo>
                                      <a:pt x="208" y="77"/>
                                      <a:pt x="209" y="75"/>
                                      <a:pt x="210" y="73"/>
                                    </a:cubicBezTo>
                                    <a:cubicBezTo>
                                      <a:pt x="206" y="70"/>
                                      <a:pt x="201" y="69"/>
                                      <a:pt x="195" y="69"/>
                                    </a:cubicBezTo>
                                    <a:cubicBezTo>
                                      <a:pt x="190" y="69"/>
                                      <a:pt x="185" y="70"/>
                                      <a:pt x="181" y="73"/>
                                    </a:cubicBezTo>
                                    <a:close/>
                                    <a:moveTo>
                                      <a:pt x="195" y="67"/>
                                    </a:moveTo>
                                    <a:cubicBezTo>
                                      <a:pt x="201" y="67"/>
                                      <a:pt x="206" y="69"/>
                                      <a:pt x="211" y="72"/>
                                    </a:cubicBezTo>
                                    <a:cubicBezTo>
                                      <a:pt x="212" y="70"/>
                                      <a:pt x="213" y="68"/>
                                      <a:pt x="214" y="67"/>
                                    </a:cubicBezTo>
                                    <a:cubicBezTo>
                                      <a:pt x="208" y="64"/>
                                      <a:pt x="202" y="62"/>
                                      <a:pt x="195" y="62"/>
                                    </a:cubicBezTo>
                                    <a:cubicBezTo>
                                      <a:pt x="188" y="62"/>
                                      <a:pt x="182" y="63"/>
                                      <a:pt x="177" y="67"/>
                                    </a:cubicBezTo>
                                    <a:cubicBezTo>
                                      <a:pt x="178" y="68"/>
                                      <a:pt x="179" y="70"/>
                                      <a:pt x="180" y="71"/>
                                    </a:cubicBezTo>
                                    <a:cubicBezTo>
                                      <a:pt x="184" y="69"/>
                                      <a:pt x="189" y="67"/>
                                      <a:pt x="195" y="67"/>
                                    </a:cubicBezTo>
                                    <a:close/>
                                    <a:moveTo>
                                      <a:pt x="184" y="80"/>
                                    </a:moveTo>
                                    <a:cubicBezTo>
                                      <a:pt x="184" y="82"/>
                                      <a:pt x="185" y="84"/>
                                      <a:pt x="185" y="86"/>
                                    </a:cubicBezTo>
                                    <a:cubicBezTo>
                                      <a:pt x="188" y="84"/>
                                      <a:pt x="191" y="82"/>
                                      <a:pt x="195" y="82"/>
                                    </a:cubicBezTo>
                                    <a:cubicBezTo>
                                      <a:pt x="199" y="82"/>
                                      <a:pt x="203" y="84"/>
                                      <a:pt x="205" y="87"/>
                                    </a:cubicBezTo>
                                    <a:cubicBezTo>
                                      <a:pt x="206" y="85"/>
                                      <a:pt x="206" y="83"/>
                                      <a:pt x="207" y="80"/>
                                    </a:cubicBezTo>
                                    <a:cubicBezTo>
                                      <a:pt x="204" y="78"/>
                                      <a:pt x="200" y="76"/>
                                      <a:pt x="195" y="76"/>
                                    </a:cubicBezTo>
                                    <a:cubicBezTo>
                                      <a:pt x="191" y="76"/>
                                      <a:pt x="187" y="78"/>
                                      <a:pt x="184" y="80"/>
                                    </a:cubicBezTo>
                                    <a:close/>
                                    <a:moveTo>
                                      <a:pt x="205" y="96"/>
                                    </a:moveTo>
                                    <a:cubicBezTo>
                                      <a:pt x="205" y="94"/>
                                      <a:pt x="205" y="91"/>
                                      <a:pt x="205" y="89"/>
                                    </a:cubicBezTo>
                                    <a:cubicBezTo>
                                      <a:pt x="203" y="86"/>
                                      <a:pt x="199" y="84"/>
                                      <a:pt x="195" y="84"/>
                                    </a:cubicBezTo>
                                    <a:cubicBezTo>
                                      <a:pt x="191" y="84"/>
                                      <a:pt x="188" y="86"/>
                                      <a:pt x="186" y="88"/>
                                    </a:cubicBezTo>
                                    <a:cubicBezTo>
                                      <a:pt x="186" y="91"/>
                                      <a:pt x="186" y="93"/>
                                      <a:pt x="186" y="96"/>
                                    </a:cubicBezTo>
                                    <a:cubicBezTo>
                                      <a:pt x="186" y="96"/>
                                      <a:pt x="186" y="96"/>
                                      <a:pt x="186" y="97"/>
                                    </a:cubicBezTo>
                                    <a:cubicBezTo>
                                      <a:pt x="187" y="97"/>
                                      <a:pt x="188" y="96"/>
                                      <a:pt x="188" y="96"/>
                                    </a:cubicBezTo>
                                    <a:cubicBezTo>
                                      <a:pt x="188" y="96"/>
                                      <a:pt x="188" y="96"/>
                                      <a:pt x="188" y="96"/>
                                    </a:cubicBezTo>
                                    <a:cubicBezTo>
                                      <a:pt x="188" y="92"/>
                                      <a:pt x="191" y="89"/>
                                      <a:pt x="195" y="89"/>
                                    </a:cubicBezTo>
                                    <a:cubicBezTo>
                                      <a:pt x="199" y="89"/>
                                      <a:pt x="202" y="92"/>
                                      <a:pt x="202" y="96"/>
                                    </a:cubicBezTo>
                                    <a:cubicBezTo>
                                      <a:pt x="202" y="96"/>
                                      <a:pt x="202" y="96"/>
                                      <a:pt x="202" y="96"/>
                                    </a:cubicBezTo>
                                    <a:cubicBezTo>
                                      <a:pt x="203" y="97"/>
                                      <a:pt x="204" y="97"/>
                                      <a:pt x="205" y="97"/>
                                    </a:cubicBezTo>
                                    <a:cubicBezTo>
                                      <a:pt x="205" y="97"/>
                                      <a:pt x="205" y="96"/>
                                      <a:pt x="205" y="96"/>
                                    </a:cubicBezTo>
                                    <a:close/>
                                    <a:moveTo>
                                      <a:pt x="195" y="91"/>
                                    </a:moveTo>
                                    <a:cubicBezTo>
                                      <a:pt x="192" y="91"/>
                                      <a:pt x="190" y="93"/>
                                      <a:pt x="190" y="96"/>
                                    </a:cubicBezTo>
                                    <a:cubicBezTo>
                                      <a:pt x="190" y="96"/>
                                      <a:pt x="190" y="96"/>
                                      <a:pt x="190" y="96"/>
                                    </a:cubicBezTo>
                                    <a:cubicBezTo>
                                      <a:pt x="192" y="96"/>
                                      <a:pt x="193" y="96"/>
                                      <a:pt x="195" y="96"/>
                                    </a:cubicBezTo>
                                    <a:cubicBezTo>
                                      <a:pt x="197" y="96"/>
                                      <a:pt x="198" y="96"/>
                                      <a:pt x="200" y="96"/>
                                    </a:cubicBezTo>
                                    <a:cubicBezTo>
                                      <a:pt x="200" y="96"/>
                                      <a:pt x="200" y="96"/>
                                      <a:pt x="200" y="96"/>
                                    </a:cubicBezTo>
                                    <a:cubicBezTo>
                                      <a:pt x="200" y="93"/>
                                      <a:pt x="198" y="91"/>
                                      <a:pt x="195" y="91"/>
                                    </a:cubicBezTo>
                                    <a:close/>
                                    <a:moveTo>
                                      <a:pt x="166" y="107"/>
                                    </a:moveTo>
                                    <a:cubicBezTo>
                                      <a:pt x="168" y="108"/>
                                      <a:pt x="170" y="109"/>
                                      <a:pt x="171" y="111"/>
                                    </a:cubicBezTo>
                                    <a:cubicBezTo>
                                      <a:pt x="178" y="106"/>
                                      <a:pt x="186" y="104"/>
                                      <a:pt x="195" y="104"/>
                                    </a:cubicBezTo>
                                    <a:cubicBezTo>
                                      <a:pt x="204" y="104"/>
                                      <a:pt x="212" y="106"/>
                                      <a:pt x="219" y="111"/>
                                    </a:cubicBezTo>
                                    <a:cubicBezTo>
                                      <a:pt x="221" y="110"/>
                                      <a:pt x="222" y="108"/>
                                      <a:pt x="224" y="107"/>
                                    </a:cubicBezTo>
                                    <a:cubicBezTo>
                                      <a:pt x="216" y="101"/>
                                      <a:pt x="206" y="98"/>
                                      <a:pt x="195" y="98"/>
                                    </a:cubicBezTo>
                                    <a:cubicBezTo>
                                      <a:pt x="184" y="98"/>
                                      <a:pt x="174" y="101"/>
                                      <a:pt x="166" y="107"/>
                                    </a:cubicBezTo>
                                    <a:close/>
                                    <a:moveTo>
                                      <a:pt x="302" y="73"/>
                                    </a:moveTo>
                                    <a:cubicBezTo>
                                      <a:pt x="303" y="75"/>
                                      <a:pt x="304" y="77"/>
                                      <a:pt x="304" y="79"/>
                                    </a:cubicBezTo>
                                    <a:cubicBezTo>
                                      <a:pt x="308" y="76"/>
                                      <a:pt x="312" y="75"/>
                                      <a:pt x="317" y="75"/>
                                    </a:cubicBezTo>
                                    <a:cubicBezTo>
                                      <a:pt x="322" y="75"/>
                                      <a:pt x="326" y="76"/>
                                      <a:pt x="329" y="79"/>
                                    </a:cubicBezTo>
                                    <a:cubicBezTo>
                                      <a:pt x="330" y="77"/>
                                      <a:pt x="331" y="75"/>
                                      <a:pt x="332" y="73"/>
                                    </a:cubicBezTo>
                                    <a:cubicBezTo>
                                      <a:pt x="328" y="70"/>
                                      <a:pt x="322" y="69"/>
                                      <a:pt x="317" y="69"/>
                                    </a:cubicBezTo>
                                    <a:cubicBezTo>
                                      <a:pt x="311" y="69"/>
                                      <a:pt x="306" y="70"/>
                                      <a:pt x="302" y="73"/>
                                    </a:cubicBezTo>
                                    <a:close/>
                                    <a:moveTo>
                                      <a:pt x="317" y="67"/>
                                    </a:moveTo>
                                    <a:cubicBezTo>
                                      <a:pt x="323" y="67"/>
                                      <a:pt x="328" y="69"/>
                                      <a:pt x="333" y="72"/>
                                    </a:cubicBezTo>
                                    <a:cubicBezTo>
                                      <a:pt x="333" y="70"/>
                                      <a:pt x="334" y="68"/>
                                      <a:pt x="335" y="67"/>
                                    </a:cubicBezTo>
                                    <a:cubicBezTo>
                                      <a:pt x="330" y="64"/>
                                      <a:pt x="324" y="62"/>
                                      <a:pt x="317" y="62"/>
                                    </a:cubicBezTo>
                                    <a:cubicBezTo>
                                      <a:pt x="310" y="62"/>
                                      <a:pt x="304" y="64"/>
                                      <a:pt x="298" y="67"/>
                                    </a:cubicBezTo>
                                    <a:cubicBezTo>
                                      <a:pt x="299" y="69"/>
                                      <a:pt x="300" y="70"/>
                                      <a:pt x="301" y="72"/>
                                    </a:cubicBezTo>
                                    <a:cubicBezTo>
                                      <a:pt x="306" y="69"/>
                                      <a:pt x="311" y="67"/>
                                      <a:pt x="317" y="67"/>
                                    </a:cubicBezTo>
                                    <a:close/>
                                    <a:moveTo>
                                      <a:pt x="305" y="80"/>
                                    </a:moveTo>
                                    <a:cubicBezTo>
                                      <a:pt x="305" y="83"/>
                                      <a:pt x="306" y="85"/>
                                      <a:pt x="306" y="87"/>
                                    </a:cubicBezTo>
                                    <a:cubicBezTo>
                                      <a:pt x="309" y="84"/>
                                      <a:pt x="313" y="82"/>
                                      <a:pt x="317" y="82"/>
                                    </a:cubicBezTo>
                                    <a:cubicBezTo>
                                      <a:pt x="321" y="82"/>
                                      <a:pt x="325" y="84"/>
                                      <a:pt x="327" y="87"/>
                                    </a:cubicBezTo>
                                    <a:cubicBezTo>
                                      <a:pt x="328" y="85"/>
                                      <a:pt x="328" y="83"/>
                                      <a:pt x="329" y="80"/>
                                    </a:cubicBezTo>
                                    <a:cubicBezTo>
                                      <a:pt x="326" y="78"/>
                                      <a:pt x="321" y="76"/>
                                      <a:pt x="317" y="76"/>
                                    </a:cubicBezTo>
                                    <a:cubicBezTo>
                                      <a:pt x="312" y="76"/>
                                      <a:pt x="308" y="78"/>
                                      <a:pt x="305" y="80"/>
                                    </a:cubicBezTo>
                                    <a:close/>
                                    <a:moveTo>
                                      <a:pt x="327" y="96"/>
                                    </a:moveTo>
                                    <a:cubicBezTo>
                                      <a:pt x="327" y="94"/>
                                      <a:pt x="327" y="91"/>
                                      <a:pt x="327" y="89"/>
                                    </a:cubicBezTo>
                                    <a:cubicBezTo>
                                      <a:pt x="325" y="86"/>
                                      <a:pt x="321" y="84"/>
                                      <a:pt x="317" y="84"/>
                                    </a:cubicBezTo>
                                    <a:cubicBezTo>
                                      <a:pt x="313" y="84"/>
                                      <a:pt x="309" y="86"/>
                                      <a:pt x="307" y="90"/>
                                    </a:cubicBezTo>
                                    <a:cubicBezTo>
                                      <a:pt x="307" y="92"/>
                                      <a:pt x="307" y="94"/>
                                      <a:pt x="307" y="96"/>
                                    </a:cubicBezTo>
                                    <a:cubicBezTo>
                                      <a:pt x="307" y="96"/>
                                      <a:pt x="307" y="97"/>
                                      <a:pt x="307" y="97"/>
                                    </a:cubicBezTo>
                                    <a:cubicBezTo>
                                      <a:pt x="308" y="97"/>
                                      <a:pt x="309" y="97"/>
                                      <a:pt x="310" y="96"/>
                                    </a:cubicBezTo>
                                    <a:cubicBezTo>
                                      <a:pt x="310" y="96"/>
                                      <a:pt x="310" y="96"/>
                                      <a:pt x="310" y="96"/>
                                    </a:cubicBezTo>
                                    <a:cubicBezTo>
                                      <a:pt x="310" y="92"/>
                                      <a:pt x="313" y="89"/>
                                      <a:pt x="317" y="89"/>
                                    </a:cubicBezTo>
                                    <a:cubicBezTo>
                                      <a:pt x="321" y="89"/>
                                      <a:pt x="324" y="92"/>
                                      <a:pt x="324" y="96"/>
                                    </a:cubicBezTo>
                                    <a:cubicBezTo>
                                      <a:pt x="324" y="96"/>
                                      <a:pt x="324" y="96"/>
                                      <a:pt x="324" y="96"/>
                                    </a:cubicBezTo>
                                    <a:cubicBezTo>
                                      <a:pt x="325" y="97"/>
                                      <a:pt x="326" y="97"/>
                                      <a:pt x="327" y="97"/>
                                    </a:cubicBezTo>
                                    <a:cubicBezTo>
                                      <a:pt x="327" y="97"/>
                                      <a:pt x="327" y="96"/>
                                      <a:pt x="327" y="96"/>
                                    </a:cubicBezTo>
                                    <a:close/>
                                    <a:moveTo>
                                      <a:pt x="317" y="91"/>
                                    </a:moveTo>
                                    <a:cubicBezTo>
                                      <a:pt x="314" y="91"/>
                                      <a:pt x="312" y="93"/>
                                      <a:pt x="312" y="96"/>
                                    </a:cubicBezTo>
                                    <a:cubicBezTo>
                                      <a:pt x="312" y="96"/>
                                      <a:pt x="312" y="96"/>
                                      <a:pt x="312" y="96"/>
                                    </a:cubicBezTo>
                                    <a:cubicBezTo>
                                      <a:pt x="314" y="96"/>
                                      <a:pt x="315" y="96"/>
                                      <a:pt x="317" y="96"/>
                                    </a:cubicBezTo>
                                    <a:cubicBezTo>
                                      <a:pt x="319" y="96"/>
                                      <a:pt x="320" y="96"/>
                                      <a:pt x="322" y="96"/>
                                    </a:cubicBezTo>
                                    <a:cubicBezTo>
                                      <a:pt x="322" y="96"/>
                                      <a:pt x="322" y="96"/>
                                      <a:pt x="322" y="96"/>
                                    </a:cubicBezTo>
                                    <a:cubicBezTo>
                                      <a:pt x="322" y="93"/>
                                      <a:pt x="320" y="91"/>
                                      <a:pt x="317" y="91"/>
                                    </a:cubicBezTo>
                                    <a:close/>
                                    <a:moveTo>
                                      <a:pt x="288" y="107"/>
                                    </a:moveTo>
                                    <a:cubicBezTo>
                                      <a:pt x="289" y="108"/>
                                      <a:pt x="291" y="110"/>
                                      <a:pt x="292" y="111"/>
                                    </a:cubicBezTo>
                                    <a:cubicBezTo>
                                      <a:pt x="299" y="106"/>
                                      <a:pt x="308" y="104"/>
                                      <a:pt x="317" y="104"/>
                                    </a:cubicBezTo>
                                    <a:cubicBezTo>
                                      <a:pt x="326" y="104"/>
                                      <a:pt x="334" y="106"/>
                                      <a:pt x="341" y="111"/>
                                    </a:cubicBezTo>
                                    <a:cubicBezTo>
                                      <a:pt x="343" y="110"/>
                                      <a:pt x="344" y="108"/>
                                      <a:pt x="346" y="107"/>
                                    </a:cubicBezTo>
                                    <a:cubicBezTo>
                                      <a:pt x="338" y="101"/>
                                      <a:pt x="328" y="98"/>
                                      <a:pt x="317" y="98"/>
                                    </a:cubicBezTo>
                                    <a:cubicBezTo>
                                      <a:pt x="306" y="98"/>
                                      <a:pt x="296" y="101"/>
                                      <a:pt x="288" y="107"/>
                                    </a:cubicBezTo>
                                    <a:close/>
                                    <a:moveTo>
                                      <a:pt x="423" y="73"/>
                                    </a:moveTo>
                                    <a:cubicBezTo>
                                      <a:pt x="424" y="74"/>
                                      <a:pt x="425" y="76"/>
                                      <a:pt x="426" y="78"/>
                                    </a:cubicBezTo>
                                    <a:cubicBezTo>
                                      <a:pt x="429" y="76"/>
                                      <a:pt x="433" y="75"/>
                                      <a:pt x="438" y="75"/>
                                    </a:cubicBezTo>
                                    <a:cubicBezTo>
                                      <a:pt x="442" y="75"/>
                                      <a:pt x="447" y="76"/>
                                      <a:pt x="450" y="79"/>
                                    </a:cubicBezTo>
                                    <a:cubicBezTo>
                                      <a:pt x="451" y="77"/>
                                      <a:pt x="452" y="75"/>
                                      <a:pt x="453" y="73"/>
                                    </a:cubicBezTo>
                                    <a:cubicBezTo>
                                      <a:pt x="448" y="70"/>
                                      <a:pt x="443" y="69"/>
                                      <a:pt x="438" y="69"/>
                                    </a:cubicBezTo>
                                    <a:cubicBezTo>
                                      <a:pt x="433" y="69"/>
                                      <a:pt x="428" y="70"/>
                                      <a:pt x="423" y="73"/>
                                    </a:cubicBezTo>
                                    <a:close/>
                                    <a:moveTo>
                                      <a:pt x="438" y="67"/>
                                    </a:moveTo>
                                    <a:cubicBezTo>
                                      <a:pt x="444" y="67"/>
                                      <a:pt x="449" y="69"/>
                                      <a:pt x="453" y="72"/>
                                    </a:cubicBezTo>
                                    <a:cubicBezTo>
                                      <a:pt x="454" y="70"/>
                                      <a:pt x="455" y="68"/>
                                      <a:pt x="456" y="67"/>
                                    </a:cubicBezTo>
                                    <a:cubicBezTo>
                                      <a:pt x="451" y="64"/>
                                      <a:pt x="445" y="62"/>
                                      <a:pt x="438" y="62"/>
                                    </a:cubicBezTo>
                                    <a:cubicBezTo>
                                      <a:pt x="431" y="62"/>
                                      <a:pt x="425" y="63"/>
                                      <a:pt x="420" y="67"/>
                                    </a:cubicBezTo>
                                    <a:cubicBezTo>
                                      <a:pt x="421" y="68"/>
                                      <a:pt x="422" y="70"/>
                                      <a:pt x="423" y="71"/>
                                    </a:cubicBezTo>
                                    <a:cubicBezTo>
                                      <a:pt x="427" y="69"/>
                                      <a:pt x="432" y="67"/>
                                      <a:pt x="438" y="67"/>
                                    </a:cubicBezTo>
                                    <a:close/>
                                    <a:moveTo>
                                      <a:pt x="426" y="80"/>
                                    </a:moveTo>
                                    <a:cubicBezTo>
                                      <a:pt x="427" y="82"/>
                                      <a:pt x="428" y="84"/>
                                      <a:pt x="428" y="86"/>
                                    </a:cubicBezTo>
                                    <a:cubicBezTo>
                                      <a:pt x="431" y="84"/>
                                      <a:pt x="434" y="82"/>
                                      <a:pt x="438" y="82"/>
                                    </a:cubicBezTo>
                                    <a:cubicBezTo>
                                      <a:pt x="442" y="82"/>
                                      <a:pt x="446" y="84"/>
                                      <a:pt x="448" y="87"/>
                                    </a:cubicBezTo>
                                    <a:cubicBezTo>
                                      <a:pt x="449" y="85"/>
                                      <a:pt x="449" y="83"/>
                                      <a:pt x="450" y="80"/>
                                    </a:cubicBezTo>
                                    <a:cubicBezTo>
                                      <a:pt x="446" y="78"/>
                                      <a:pt x="442" y="76"/>
                                      <a:pt x="438" y="76"/>
                                    </a:cubicBezTo>
                                    <a:cubicBezTo>
                                      <a:pt x="434" y="76"/>
                                      <a:pt x="430" y="78"/>
                                      <a:pt x="426" y="80"/>
                                    </a:cubicBezTo>
                                    <a:close/>
                                    <a:moveTo>
                                      <a:pt x="447" y="96"/>
                                    </a:moveTo>
                                    <a:cubicBezTo>
                                      <a:pt x="447" y="94"/>
                                      <a:pt x="448" y="91"/>
                                      <a:pt x="448" y="89"/>
                                    </a:cubicBezTo>
                                    <a:cubicBezTo>
                                      <a:pt x="446" y="86"/>
                                      <a:pt x="442" y="84"/>
                                      <a:pt x="438" y="84"/>
                                    </a:cubicBezTo>
                                    <a:cubicBezTo>
                                      <a:pt x="434" y="84"/>
                                      <a:pt x="431" y="86"/>
                                      <a:pt x="428" y="88"/>
                                    </a:cubicBezTo>
                                    <a:cubicBezTo>
                                      <a:pt x="429" y="91"/>
                                      <a:pt x="429" y="93"/>
                                      <a:pt x="429" y="96"/>
                                    </a:cubicBezTo>
                                    <a:cubicBezTo>
                                      <a:pt x="429" y="96"/>
                                      <a:pt x="429" y="96"/>
                                      <a:pt x="429" y="97"/>
                                    </a:cubicBezTo>
                                    <a:cubicBezTo>
                                      <a:pt x="430" y="97"/>
                                      <a:pt x="430" y="96"/>
                                      <a:pt x="431" y="96"/>
                                    </a:cubicBezTo>
                                    <a:cubicBezTo>
                                      <a:pt x="431" y="96"/>
                                      <a:pt x="431" y="96"/>
                                      <a:pt x="431" y="96"/>
                                    </a:cubicBezTo>
                                    <a:cubicBezTo>
                                      <a:pt x="431" y="92"/>
                                      <a:pt x="434" y="89"/>
                                      <a:pt x="438" y="89"/>
                                    </a:cubicBezTo>
                                    <a:cubicBezTo>
                                      <a:pt x="441" y="89"/>
                                      <a:pt x="444" y="92"/>
                                      <a:pt x="444" y="96"/>
                                    </a:cubicBezTo>
                                    <a:cubicBezTo>
                                      <a:pt x="444" y="96"/>
                                      <a:pt x="444" y="96"/>
                                      <a:pt x="444" y="96"/>
                                    </a:cubicBezTo>
                                    <a:cubicBezTo>
                                      <a:pt x="445" y="97"/>
                                      <a:pt x="446" y="97"/>
                                      <a:pt x="447" y="97"/>
                                    </a:cubicBezTo>
                                    <a:cubicBezTo>
                                      <a:pt x="447" y="97"/>
                                      <a:pt x="447" y="96"/>
                                      <a:pt x="447" y="96"/>
                                    </a:cubicBezTo>
                                    <a:close/>
                                    <a:moveTo>
                                      <a:pt x="438" y="91"/>
                                    </a:moveTo>
                                    <a:cubicBezTo>
                                      <a:pt x="435" y="91"/>
                                      <a:pt x="433" y="93"/>
                                      <a:pt x="433" y="96"/>
                                    </a:cubicBezTo>
                                    <a:cubicBezTo>
                                      <a:pt x="433" y="96"/>
                                      <a:pt x="433" y="96"/>
                                      <a:pt x="433" y="96"/>
                                    </a:cubicBezTo>
                                    <a:cubicBezTo>
                                      <a:pt x="434" y="96"/>
                                      <a:pt x="436" y="96"/>
                                      <a:pt x="438" y="96"/>
                                    </a:cubicBezTo>
                                    <a:cubicBezTo>
                                      <a:pt x="439" y="96"/>
                                      <a:pt x="441" y="96"/>
                                      <a:pt x="443" y="96"/>
                                    </a:cubicBezTo>
                                    <a:cubicBezTo>
                                      <a:pt x="443" y="96"/>
                                      <a:pt x="443" y="96"/>
                                      <a:pt x="443" y="96"/>
                                    </a:cubicBezTo>
                                    <a:cubicBezTo>
                                      <a:pt x="443" y="93"/>
                                      <a:pt x="441" y="91"/>
                                      <a:pt x="438" y="91"/>
                                    </a:cubicBezTo>
                                    <a:close/>
                                    <a:moveTo>
                                      <a:pt x="409" y="107"/>
                                    </a:moveTo>
                                    <a:cubicBezTo>
                                      <a:pt x="411" y="108"/>
                                      <a:pt x="412" y="109"/>
                                      <a:pt x="414" y="111"/>
                                    </a:cubicBezTo>
                                    <a:cubicBezTo>
                                      <a:pt x="421" y="106"/>
                                      <a:pt x="429" y="104"/>
                                      <a:pt x="438" y="104"/>
                                    </a:cubicBezTo>
                                    <a:cubicBezTo>
                                      <a:pt x="447" y="104"/>
                                      <a:pt x="455" y="106"/>
                                      <a:pt x="462" y="111"/>
                                    </a:cubicBezTo>
                                    <a:cubicBezTo>
                                      <a:pt x="464" y="110"/>
                                      <a:pt x="465" y="108"/>
                                      <a:pt x="467" y="107"/>
                                    </a:cubicBezTo>
                                    <a:cubicBezTo>
                                      <a:pt x="459" y="101"/>
                                      <a:pt x="449" y="98"/>
                                      <a:pt x="438" y="98"/>
                                    </a:cubicBezTo>
                                    <a:cubicBezTo>
                                      <a:pt x="427" y="98"/>
                                      <a:pt x="417" y="101"/>
                                      <a:pt x="409" y="107"/>
                                    </a:cubicBezTo>
                                    <a:close/>
                                    <a:moveTo>
                                      <a:pt x="545" y="73"/>
                                    </a:moveTo>
                                    <a:cubicBezTo>
                                      <a:pt x="546" y="75"/>
                                      <a:pt x="546" y="77"/>
                                      <a:pt x="547" y="79"/>
                                    </a:cubicBezTo>
                                    <a:cubicBezTo>
                                      <a:pt x="551" y="76"/>
                                      <a:pt x="555" y="75"/>
                                      <a:pt x="560" y="75"/>
                                    </a:cubicBezTo>
                                    <a:cubicBezTo>
                                      <a:pt x="565" y="75"/>
                                      <a:pt x="569" y="76"/>
                                      <a:pt x="572" y="79"/>
                                    </a:cubicBezTo>
                                    <a:cubicBezTo>
                                      <a:pt x="573" y="77"/>
                                      <a:pt x="574" y="75"/>
                                      <a:pt x="575" y="73"/>
                                    </a:cubicBezTo>
                                    <a:cubicBezTo>
                                      <a:pt x="571" y="70"/>
                                      <a:pt x="565" y="69"/>
                                      <a:pt x="560" y="69"/>
                                    </a:cubicBezTo>
                                    <a:cubicBezTo>
                                      <a:pt x="554" y="69"/>
                                      <a:pt x="549" y="70"/>
                                      <a:pt x="545" y="73"/>
                                    </a:cubicBezTo>
                                    <a:close/>
                                    <a:moveTo>
                                      <a:pt x="560" y="67"/>
                                    </a:moveTo>
                                    <a:cubicBezTo>
                                      <a:pt x="566" y="67"/>
                                      <a:pt x="571" y="69"/>
                                      <a:pt x="576" y="72"/>
                                    </a:cubicBezTo>
                                    <a:cubicBezTo>
                                      <a:pt x="577" y="70"/>
                                      <a:pt x="577" y="68"/>
                                      <a:pt x="578" y="67"/>
                                    </a:cubicBezTo>
                                    <a:cubicBezTo>
                                      <a:pt x="573" y="64"/>
                                      <a:pt x="567" y="62"/>
                                      <a:pt x="560" y="62"/>
                                    </a:cubicBezTo>
                                    <a:cubicBezTo>
                                      <a:pt x="553" y="62"/>
                                      <a:pt x="547" y="64"/>
                                      <a:pt x="541" y="67"/>
                                    </a:cubicBezTo>
                                    <a:cubicBezTo>
                                      <a:pt x="542" y="69"/>
                                      <a:pt x="543" y="70"/>
                                      <a:pt x="544" y="72"/>
                                    </a:cubicBezTo>
                                    <a:cubicBezTo>
                                      <a:pt x="549" y="69"/>
                                      <a:pt x="554" y="67"/>
                                      <a:pt x="560" y="67"/>
                                    </a:cubicBezTo>
                                    <a:close/>
                                    <a:moveTo>
                                      <a:pt x="548" y="81"/>
                                    </a:moveTo>
                                    <a:cubicBezTo>
                                      <a:pt x="548" y="83"/>
                                      <a:pt x="549" y="85"/>
                                      <a:pt x="549" y="88"/>
                                    </a:cubicBezTo>
                                    <a:cubicBezTo>
                                      <a:pt x="549" y="88"/>
                                      <a:pt x="549" y="88"/>
                                      <a:pt x="549" y="88"/>
                                    </a:cubicBezTo>
                                    <a:cubicBezTo>
                                      <a:pt x="552" y="84"/>
                                      <a:pt x="556" y="82"/>
                                      <a:pt x="560" y="82"/>
                                    </a:cubicBezTo>
                                    <a:cubicBezTo>
                                      <a:pt x="564" y="82"/>
                                      <a:pt x="568" y="84"/>
                                      <a:pt x="570" y="87"/>
                                    </a:cubicBezTo>
                                    <a:cubicBezTo>
                                      <a:pt x="571" y="85"/>
                                      <a:pt x="571" y="83"/>
                                      <a:pt x="572" y="80"/>
                                    </a:cubicBezTo>
                                    <a:cubicBezTo>
                                      <a:pt x="569" y="78"/>
                                      <a:pt x="564" y="76"/>
                                      <a:pt x="560" y="76"/>
                                    </a:cubicBezTo>
                                    <a:cubicBezTo>
                                      <a:pt x="555" y="76"/>
                                      <a:pt x="551" y="78"/>
                                      <a:pt x="548" y="81"/>
                                    </a:cubicBezTo>
                                    <a:close/>
                                    <a:moveTo>
                                      <a:pt x="570" y="96"/>
                                    </a:moveTo>
                                    <a:cubicBezTo>
                                      <a:pt x="570" y="94"/>
                                      <a:pt x="570" y="91"/>
                                      <a:pt x="570" y="89"/>
                                    </a:cubicBezTo>
                                    <a:cubicBezTo>
                                      <a:pt x="568" y="86"/>
                                      <a:pt x="564" y="84"/>
                                      <a:pt x="560" y="84"/>
                                    </a:cubicBezTo>
                                    <a:cubicBezTo>
                                      <a:pt x="555" y="84"/>
                                      <a:pt x="552" y="86"/>
                                      <a:pt x="550" y="90"/>
                                    </a:cubicBezTo>
                                    <a:cubicBezTo>
                                      <a:pt x="549" y="90"/>
                                      <a:pt x="549" y="89"/>
                                      <a:pt x="549" y="89"/>
                                    </a:cubicBezTo>
                                    <a:cubicBezTo>
                                      <a:pt x="550" y="91"/>
                                      <a:pt x="550" y="93"/>
                                      <a:pt x="550" y="96"/>
                                    </a:cubicBezTo>
                                    <a:cubicBezTo>
                                      <a:pt x="550" y="96"/>
                                      <a:pt x="550" y="97"/>
                                      <a:pt x="550" y="97"/>
                                    </a:cubicBezTo>
                                    <a:cubicBezTo>
                                      <a:pt x="551" y="97"/>
                                      <a:pt x="552" y="97"/>
                                      <a:pt x="553" y="96"/>
                                    </a:cubicBezTo>
                                    <a:cubicBezTo>
                                      <a:pt x="553" y="96"/>
                                      <a:pt x="553" y="96"/>
                                      <a:pt x="553" y="96"/>
                                    </a:cubicBezTo>
                                    <a:cubicBezTo>
                                      <a:pt x="553" y="92"/>
                                      <a:pt x="556" y="89"/>
                                      <a:pt x="560" y="89"/>
                                    </a:cubicBezTo>
                                    <a:cubicBezTo>
                                      <a:pt x="564" y="89"/>
                                      <a:pt x="567" y="92"/>
                                      <a:pt x="567" y="96"/>
                                    </a:cubicBezTo>
                                    <a:cubicBezTo>
                                      <a:pt x="567" y="96"/>
                                      <a:pt x="567" y="96"/>
                                      <a:pt x="567" y="96"/>
                                    </a:cubicBezTo>
                                    <a:cubicBezTo>
                                      <a:pt x="568" y="97"/>
                                      <a:pt x="569" y="97"/>
                                      <a:pt x="570" y="97"/>
                                    </a:cubicBezTo>
                                    <a:cubicBezTo>
                                      <a:pt x="570" y="97"/>
                                      <a:pt x="570" y="96"/>
                                      <a:pt x="570" y="96"/>
                                    </a:cubicBezTo>
                                    <a:close/>
                                    <a:moveTo>
                                      <a:pt x="560" y="91"/>
                                    </a:moveTo>
                                    <a:cubicBezTo>
                                      <a:pt x="557" y="91"/>
                                      <a:pt x="555" y="93"/>
                                      <a:pt x="555" y="96"/>
                                    </a:cubicBezTo>
                                    <a:cubicBezTo>
                                      <a:pt x="555" y="96"/>
                                      <a:pt x="555" y="96"/>
                                      <a:pt x="555" y="96"/>
                                    </a:cubicBezTo>
                                    <a:cubicBezTo>
                                      <a:pt x="557" y="96"/>
                                      <a:pt x="558" y="96"/>
                                      <a:pt x="560" y="96"/>
                                    </a:cubicBezTo>
                                    <a:cubicBezTo>
                                      <a:pt x="562" y="96"/>
                                      <a:pt x="563" y="96"/>
                                      <a:pt x="565" y="96"/>
                                    </a:cubicBezTo>
                                    <a:cubicBezTo>
                                      <a:pt x="565" y="96"/>
                                      <a:pt x="565" y="96"/>
                                      <a:pt x="565" y="96"/>
                                    </a:cubicBezTo>
                                    <a:cubicBezTo>
                                      <a:pt x="565" y="93"/>
                                      <a:pt x="563" y="91"/>
                                      <a:pt x="560" y="91"/>
                                    </a:cubicBezTo>
                                    <a:close/>
                                    <a:moveTo>
                                      <a:pt x="531" y="107"/>
                                    </a:moveTo>
                                    <a:cubicBezTo>
                                      <a:pt x="532" y="108"/>
                                      <a:pt x="534" y="110"/>
                                      <a:pt x="535" y="111"/>
                                    </a:cubicBezTo>
                                    <a:cubicBezTo>
                                      <a:pt x="542" y="107"/>
                                      <a:pt x="551" y="104"/>
                                      <a:pt x="560" y="104"/>
                                    </a:cubicBezTo>
                                    <a:cubicBezTo>
                                      <a:pt x="569" y="104"/>
                                      <a:pt x="577" y="106"/>
                                      <a:pt x="584" y="111"/>
                                    </a:cubicBezTo>
                                    <a:cubicBezTo>
                                      <a:pt x="586" y="110"/>
                                      <a:pt x="587" y="108"/>
                                      <a:pt x="589" y="107"/>
                                    </a:cubicBezTo>
                                    <a:cubicBezTo>
                                      <a:pt x="581" y="101"/>
                                      <a:pt x="571" y="98"/>
                                      <a:pt x="560" y="98"/>
                                    </a:cubicBezTo>
                                    <a:cubicBezTo>
                                      <a:pt x="549" y="98"/>
                                      <a:pt x="539" y="101"/>
                                      <a:pt x="531" y="107"/>
                                    </a:cubicBezTo>
                                    <a:close/>
                                    <a:moveTo>
                                      <a:pt x="666" y="73"/>
                                    </a:moveTo>
                                    <a:cubicBezTo>
                                      <a:pt x="667" y="74"/>
                                      <a:pt x="668" y="76"/>
                                      <a:pt x="669" y="78"/>
                                    </a:cubicBezTo>
                                    <a:cubicBezTo>
                                      <a:pt x="672" y="76"/>
                                      <a:pt x="676" y="75"/>
                                      <a:pt x="681" y="75"/>
                                    </a:cubicBezTo>
                                    <a:cubicBezTo>
                                      <a:pt x="686" y="75"/>
                                      <a:pt x="690" y="76"/>
                                      <a:pt x="693" y="79"/>
                                    </a:cubicBezTo>
                                    <a:cubicBezTo>
                                      <a:pt x="694" y="77"/>
                                      <a:pt x="695" y="75"/>
                                      <a:pt x="696" y="73"/>
                                    </a:cubicBezTo>
                                    <a:cubicBezTo>
                                      <a:pt x="691" y="70"/>
                                      <a:pt x="686" y="69"/>
                                      <a:pt x="681" y="69"/>
                                    </a:cubicBezTo>
                                    <a:cubicBezTo>
                                      <a:pt x="676" y="69"/>
                                      <a:pt x="671" y="70"/>
                                      <a:pt x="666" y="73"/>
                                    </a:cubicBezTo>
                                    <a:close/>
                                    <a:moveTo>
                                      <a:pt x="681" y="67"/>
                                    </a:moveTo>
                                    <a:cubicBezTo>
                                      <a:pt x="687" y="67"/>
                                      <a:pt x="692" y="69"/>
                                      <a:pt x="697" y="72"/>
                                    </a:cubicBezTo>
                                    <a:cubicBezTo>
                                      <a:pt x="697" y="70"/>
                                      <a:pt x="698" y="68"/>
                                      <a:pt x="699" y="67"/>
                                    </a:cubicBezTo>
                                    <a:cubicBezTo>
                                      <a:pt x="694" y="64"/>
                                      <a:pt x="688" y="62"/>
                                      <a:pt x="681" y="62"/>
                                    </a:cubicBezTo>
                                    <a:cubicBezTo>
                                      <a:pt x="674" y="62"/>
                                      <a:pt x="668" y="63"/>
                                      <a:pt x="663" y="67"/>
                                    </a:cubicBezTo>
                                    <a:cubicBezTo>
                                      <a:pt x="664" y="68"/>
                                      <a:pt x="665" y="70"/>
                                      <a:pt x="666" y="71"/>
                                    </a:cubicBezTo>
                                    <a:cubicBezTo>
                                      <a:pt x="670" y="69"/>
                                      <a:pt x="675" y="67"/>
                                      <a:pt x="681" y="67"/>
                                    </a:cubicBezTo>
                                    <a:close/>
                                    <a:moveTo>
                                      <a:pt x="669" y="80"/>
                                    </a:moveTo>
                                    <a:cubicBezTo>
                                      <a:pt x="670" y="82"/>
                                      <a:pt x="671" y="84"/>
                                      <a:pt x="671" y="86"/>
                                    </a:cubicBezTo>
                                    <a:cubicBezTo>
                                      <a:pt x="674" y="84"/>
                                      <a:pt x="677" y="82"/>
                                      <a:pt x="681" y="82"/>
                                    </a:cubicBezTo>
                                    <a:cubicBezTo>
                                      <a:pt x="685" y="82"/>
                                      <a:pt x="689" y="84"/>
                                      <a:pt x="691" y="87"/>
                                    </a:cubicBezTo>
                                    <a:cubicBezTo>
                                      <a:pt x="692" y="85"/>
                                      <a:pt x="692" y="83"/>
                                      <a:pt x="693" y="80"/>
                                    </a:cubicBezTo>
                                    <a:cubicBezTo>
                                      <a:pt x="690" y="78"/>
                                      <a:pt x="685" y="76"/>
                                      <a:pt x="681" y="76"/>
                                    </a:cubicBezTo>
                                    <a:cubicBezTo>
                                      <a:pt x="677" y="76"/>
                                      <a:pt x="673" y="78"/>
                                      <a:pt x="669" y="80"/>
                                    </a:cubicBezTo>
                                    <a:close/>
                                    <a:moveTo>
                                      <a:pt x="690" y="96"/>
                                    </a:moveTo>
                                    <a:cubicBezTo>
                                      <a:pt x="690" y="94"/>
                                      <a:pt x="691" y="91"/>
                                      <a:pt x="691" y="89"/>
                                    </a:cubicBezTo>
                                    <a:cubicBezTo>
                                      <a:pt x="689" y="86"/>
                                      <a:pt x="685" y="84"/>
                                      <a:pt x="681" y="84"/>
                                    </a:cubicBezTo>
                                    <a:cubicBezTo>
                                      <a:pt x="677" y="84"/>
                                      <a:pt x="674" y="86"/>
                                      <a:pt x="671" y="88"/>
                                    </a:cubicBezTo>
                                    <a:cubicBezTo>
                                      <a:pt x="672" y="91"/>
                                      <a:pt x="672" y="93"/>
                                      <a:pt x="672" y="96"/>
                                    </a:cubicBezTo>
                                    <a:cubicBezTo>
                                      <a:pt x="672" y="96"/>
                                      <a:pt x="672" y="96"/>
                                      <a:pt x="672" y="97"/>
                                    </a:cubicBezTo>
                                    <a:cubicBezTo>
                                      <a:pt x="673" y="97"/>
                                      <a:pt x="673" y="96"/>
                                      <a:pt x="674" y="96"/>
                                    </a:cubicBezTo>
                                    <a:cubicBezTo>
                                      <a:pt x="674" y="96"/>
                                      <a:pt x="674" y="96"/>
                                      <a:pt x="674" y="96"/>
                                    </a:cubicBezTo>
                                    <a:cubicBezTo>
                                      <a:pt x="674" y="92"/>
                                      <a:pt x="677" y="89"/>
                                      <a:pt x="681" y="89"/>
                                    </a:cubicBezTo>
                                    <a:cubicBezTo>
                                      <a:pt x="685" y="89"/>
                                      <a:pt x="687" y="92"/>
                                      <a:pt x="687" y="96"/>
                                    </a:cubicBezTo>
                                    <a:cubicBezTo>
                                      <a:pt x="687" y="96"/>
                                      <a:pt x="687" y="96"/>
                                      <a:pt x="687" y="96"/>
                                    </a:cubicBezTo>
                                    <a:cubicBezTo>
                                      <a:pt x="688" y="97"/>
                                      <a:pt x="689" y="97"/>
                                      <a:pt x="691" y="97"/>
                                    </a:cubicBezTo>
                                    <a:cubicBezTo>
                                      <a:pt x="690" y="97"/>
                                      <a:pt x="690" y="96"/>
                                      <a:pt x="690" y="96"/>
                                    </a:cubicBezTo>
                                    <a:close/>
                                    <a:moveTo>
                                      <a:pt x="681" y="91"/>
                                    </a:moveTo>
                                    <a:cubicBezTo>
                                      <a:pt x="678" y="91"/>
                                      <a:pt x="676" y="93"/>
                                      <a:pt x="676" y="96"/>
                                    </a:cubicBezTo>
                                    <a:cubicBezTo>
                                      <a:pt x="676" y="96"/>
                                      <a:pt x="676" y="96"/>
                                      <a:pt x="676" y="96"/>
                                    </a:cubicBezTo>
                                    <a:cubicBezTo>
                                      <a:pt x="677" y="96"/>
                                      <a:pt x="679" y="96"/>
                                      <a:pt x="681" y="96"/>
                                    </a:cubicBezTo>
                                    <a:cubicBezTo>
                                      <a:pt x="683" y="96"/>
                                      <a:pt x="684" y="96"/>
                                      <a:pt x="686" y="96"/>
                                    </a:cubicBezTo>
                                    <a:cubicBezTo>
                                      <a:pt x="686" y="96"/>
                                      <a:pt x="686" y="96"/>
                                      <a:pt x="686" y="96"/>
                                    </a:cubicBezTo>
                                    <a:cubicBezTo>
                                      <a:pt x="686" y="93"/>
                                      <a:pt x="684" y="91"/>
                                      <a:pt x="681" y="91"/>
                                    </a:cubicBezTo>
                                    <a:close/>
                                    <a:moveTo>
                                      <a:pt x="652" y="107"/>
                                    </a:moveTo>
                                    <a:cubicBezTo>
                                      <a:pt x="654" y="108"/>
                                      <a:pt x="655" y="109"/>
                                      <a:pt x="657" y="111"/>
                                    </a:cubicBezTo>
                                    <a:cubicBezTo>
                                      <a:pt x="664" y="106"/>
                                      <a:pt x="672" y="104"/>
                                      <a:pt x="681" y="104"/>
                                    </a:cubicBezTo>
                                    <a:cubicBezTo>
                                      <a:pt x="690" y="104"/>
                                      <a:pt x="698" y="106"/>
                                      <a:pt x="705" y="111"/>
                                    </a:cubicBezTo>
                                    <a:cubicBezTo>
                                      <a:pt x="707" y="110"/>
                                      <a:pt x="708" y="108"/>
                                      <a:pt x="710" y="107"/>
                                    </a:cubicBezTo>
                                    <a:cubicBezTo>
                                      <a:pt x="702" y="101"/>
                                      <a:pt x="692" y="98"/>
                                      <a:pt x="681" y="98"/>
                                    </a:cubicBezTo>
                                    <a:cubicBezTo>
                                      <a:pt x="670" y="98"/>
                                      <a:pt x="660" y="101"/>
                                      <a:pt x="652" y="107"/>
                                    </a:cubicBezTo>
                                    <a:close/>
                                    <a:moveTo>
                                      <a:pt x="690" y="404"/>
                                    </a:moveTo>
                                    <a:cubicBezTo>
                                      <a:pt x="690" y="402"/>
                                      <a:pt x="691" y="400"/>
                                      <a:pt x="691" y="398"/>
                                    </a:cubicBezTo>
                                    <a:cubicBezTo>
                                      <a:pt x="689" y="394"/>
                                      <a:pt x="685" y="392"/>
                                      <a:pt x="681" y="392"/>
                                    </a:cubicBezTo>
                                    <a:cubicBezTo>
                                      <a:pt x="677" y="392"/>
                                      <a:pt x="674" y="394"/>
                                      <a:pt x="671" y="397"/>
                                    </a:cubicBezTo>
                                    <a:cubicBezTo>
                                      <a:pt x="672" y="399"/>
                                      <a:pt x="672" y="402"/>
                                      <a:pt x="672" y="404"/>
                                    </a:cubicBezTo>
                                    <a:cubicBezTo>
                                      <a:pt x="672" y="404"/>
                                      <a:pt x="672" y="405"/>
                                      <a:pt x="672" y="405"/>
                                    </a:cubicBezTo>
                                    <a:cubicBezTo>
                                      <a:pt x="673" y="405"/>
                                      <a:pt x="673" y="405"/>
                                      <a:pt x="674" y="405"/>
                                    </a:cubicBezTo>
                                    <a:cubicBezTo>
                                      <a:pt x="674" y="404"/>
                                      <a:pt x="674" y="404"/>
                                      <a:pt x="674" y="404"/>
                                    </a:cubicBezTo>
                                    <a:cubicBezTo>
                                      <a:pt x="674" y="400"/>
                                      <a:pt x="677" y="397"/>
                                      <a:pt x="681" y="397"/>
                                    </a:cubicBezTo>
                                    <a:cubicBezTo>
                                      <a:pt x="685" y="397"/>
                                      <a:pt x="687" y="400"/>
                                      <a:pt x="687" y="404"/>
                                    </a:cubicBezTo>
                                    <a:cubicBezTo>
                                      <a:pt x="687" y="404"/>
                                      <a:pt x="687" y="404"/>
                                      <a:pt x="687" y="405"/>
                                    </a:cubicBezTo>
                                    <a:cubicBezTo>
                                      <a:pt x="688" y="405"/>
                                      <a:pt x="689" y="405"/>
                                      <a:pt x="691" y="405"/>
                                    </a:cubicBezTo>
                                    <a:cubicBezTo>
                                      <a:pt x="690" y="405"/>
                                      <a:pt x="690" y="404"/>
                                      <a:pt x="690" y="404"/>
                                    </a:cubicBezTo>
                                    <a:close/>
                                    <a:moveTo>
                                      <a:pt x="681" y="399"/>
                                    </a:moveTo>
                                    <a:cubicBezTo>
                                      <a:pt x="678" y="399"/>
                                      <a:pt x="676" y="401"/>
                                      <a:pt x="676" y="404"/>
                                    </a:cubicBezTo>
                                    <a:cubicBezTo>
                                      <a:pt x="676" y="404"/>
                                      <a:pt x="676" y="404"/>
                                      <a:pt x="676" y="404"/>
                                    </a:cubicBezTo>
                                    <a:cubicBezTo>
                                      <a:pt x="677" y="404"/>
                                      <a:pt x="679" y="404"/>
                                      <a:pt x="681" y="404"/>
                                    </a:cubicBezTo>
                                    <a:cubicBezTo>
                                      <a:pt x="683" y="404"/>
                                      <a:pt x="684" y="404"/>
                                      <a:pt x="686" y="404"/>
                                    </a:cubicBezTo>
                                    <a:cubicBezTo>
                                      <a:pt x="686" y="404"/>
                                      <a:pt x="686" y="404"/>
                                      <a:pt x="686" y="404"/>
                                    </a:cubicBezTo>
                                    <a:cubicBezTo>
                                      <a:pt x="686" y="401"/>
                                      <a:pt x="684" y="399"/>
                                      <a:pt x="681" y="399"/>
                                    </a:cubicBezTo>
                                    <a:close/>
                                    <a:moveTo>
                                      <a:pt x="691" y="395"/>
                                    </a:moveTo>
                                    <a:cubicBezTo>
                                      <a:pt x="692" y="393"/>
                                      <a:pt x="692" y="391"/>
                                      <a:pt x="693" y="389"/>
                                    </a:cubicBezTo>
                                    <a:cubicBezTo>
                                      <a:pt x="690" y="386"/>
                                      <a:pt x="685" y="385"/>
                                      <a:pt x="681" y="385"/>
                                    </a:cubicBezTo>
                                    <a:cubicBezTo>
                                      <a:pt x="677" y="385"/>
                                      <a:pt x="673" y="386"/>
                                      <a:pt x="669" y="388"/>
                                    </a:cubicBezTo>
                                    <a:cubicBezTo>
                                      <a:pt x="670" y="390"/>
                                      <a:pt x="671" y="392"/>
                                      <a:pt x="671" y="395"/>
                                    </a:cubicBezTo>
                                    <a:cubicBezTo>
                                      <a:pt x="674" y="392"/>
                                      <a:pt x="677" y="390"/>
                                      <a:pt x="681" y="390"/>
                                    </a:cubicBezTo>
                                    <a:cubicBezTo>
                                      <a:pt x="685" y="390"/>
                                      <a:pt x="689" y="392"/>
                                      <a:pt x="691" y="395"/>
                                    </a:cubicBezTo>
                                    <a:close/>
                                    <a:moveTo>
                                      <a:pt x="664" y="404"/>
                                    </a:moveTo>
                                    <a:cubicBezTo>
                                      <a:pt x="664" y="405"/>
                                      <a:pt x="664" y="406"/>
                                      <a:pt x="664" y="407"/>
                                    </a:cubicBezTo>
                                    <a:cubicBezTo>
                                      <a:pt x="666" y="406"/>
                                      <a:pt x="668" y="406"/>
                                      <a:pt x="670" y="405"/>
                                    </a:cubicBezTo>
                                    <a:cubicBezTo>
                                      <a:pt x="670" y="405"/>
                                      <a:pt x="670" y="404"/>
                                      <a:pt x="670" y="404"/>
                                    </a:cubicBezTo>
                                    <a:cubicBezTo>
                                      <a:pt x="670" y="390"/>
                                      <a:pt x="665" y="378"/>
                                      <a:pt x="656" y="369"/>
                                    </a:cubicBezTo>
                                    <a:cubicBezTo>
                                      <a:pt x="647" y="360"/>
                                      <a:pt x="635" y="354"/>
                                      <a:pt x="621" y="354"/>
                                    </a:cubicBezTo>
                                    <a:cubicBezTo>
                                      <a:pt x="607" y="354"/>
                                      <a:pt x="595" y="360"/>
                                      <a:pt x="586" y="369"/>
                                    </a:cubicBezTo>
                                    <a:cubicBezTo>
                                      <a:pt x="577" y="378"/>
                                      <a:pt x="571" y="390"/>
                                      <a:pt x="571" y="404"/>
                                    </a:cubicBezTo>
                                    <a:cubicBezTo>
                                      <a:pt x="571" y="405"/>
                                      <a:pt x="571" y="405"/>
                                      <a:pt x="571" y="405"/>
                                    </a:cubicBezTo>
                                    <a:cubicBezTo>
                                      <a:pt x="573" y="406"/>
                                      <a:pt x="575" y="407"/>
                                      <a:pt x="577" y="407"/>
                                    </a:cubicBezTo>
                                    <a:cubicBezTo>
                                      <a:pt x="577" y="406"/>
                                      <a:pt x="577" y="405"/>
                                      <a:pt x="577" y="404"/>
                                    </a:cubicBezTo>
                                    <a:cubicBezTo>
                                      <a:pt x="577" y="380"/>
                                      <a:pt x="597" y="361"/>
                                      <a:pt x="621" y="361"/>
                                    </a:cubicBezTo>
                                    <a:cubicBezTo>
                                      <a:pt x="645" y="361"/>
                                      <a:pt x="664" y="380"/>
                                      <a:pt x="664" y="404"/>
                                    </a:cubicBezTo>
                                    <a:close/>
                                    <a:moveTo>
                                      <a:pt x="657" y="404"/>
                                    </a:moveTo>
                                    <a:cubicBezTo>
                                      <a:pt x="657" y="406"/>
                                      <a:pt x="656" y="408"/>
                                      <a:pt x="656" y="411"/>
                                    </a:cubicBezTo>
                                    <a:cubicBezTo>
                                      <a:pt x="658" y="409"/>
                                      <a:pt x="660" y="408"/>
                                      <a:pt x="663" y="408"/>
                                    </a:cubicBezTo>
                                    <a:cubicBezTo>
                                      <a:pt x="663" y="406"/>
                                      <a:pt x="663" y="405"/>
                                      <a:pt x="663" y="404"/>
                                    </a:cubicBezTo>
                                    <a:cubicBezTo>
                                      <a:pt x="663" y="392"/>
                                      <a:pt x="658" y="382"/>
                                      <a:pt x="650" y="374"/>
                                    </a:cubicBezTo>
                                    <a:cubicBezTo>
                                      <a:pt x="643" y="367"/>
                                      <a:pt x="632" y="362"/>
                                      <a:pt x="621" y="362"/>
                                    </a:cubicBezTo>
                                    <a:cubicBezTo>
                                      <a:pt x="609" y="362"/>
                                      <a:pt x="599" y="367"/>
                                      <a:pt x="591" y="374"/>
                                    </a:cubicBezTo>
                                    <a:cubicBezTo>
                                      <a:pt x="584" y="382"/>
                                      <a:pt x="579" y="392"/>
                                      <a:pt x="579" y="404"/>
                                    </a:cubicBezTo>
                                    <a:cubicBezTo>
                                      <a:pt x="579" y="405"/>
                                      <a:pt x="579" y="407"/>
                                      <a:pt x="579" y="408"/>
                                    </a:cubicBezTo>
                                    <a:cubicBezTo>
                                      <a:pt x="581" y="409"/>
                                      <a:pt x="584" y="410"/>
                                      <a:pt x="586" y="411"/>
                                    </a:cubicBezTo>
                                    <a:cubicBezTo>
                                      <a:pt x="585" y="409"/>
                                      <a:pt x="585" y="406"/>
                                      <a:pt x="585" y="404"/>
                                    </a:cubicBezTo>
                                    <a:cubicBezTo>
                                      <a:pt x="585" y="384"/>
                                      <a:pt x="601" y="368"/>
                                      <a:pt x="621" y="368"/>
                                    </a:cubicBezTo>
                                    <a:cubicBezTo>
                                      <a:pt x="641" y="368"/>
                                      <a:pt x="657" y="384"/>
                                      <a:pt x="657" y="404"/>
                                    </a:cubicBezTo>
                                    <a:close/>
                                    <a:moveTo>
                                      <a:pt x="570" y="404"/>
                                    </a:moveTo>
                                    <a:cubicBezTo>
                                      <a:pt x="570" y="402"/>
                                      <a:pt x="570" y="400"/>
                                      <a:pt x="570" y="398"/>
                                    </a:cubicBezTo>
                                    <a:cubicBezTo>
                                      <a:pt x="568" y="394"/>
                                      <a:pt x="564" y="392"/>
                                      <a:pt x="560" y="392"/>
                                    </a:cubicBezTo>
                                    <a:cubicBezTo>
                                      <a:pt x="555" y="392"/>
                                      <a:pt x="552" y="395"/>
                                      <a:pt x="550" y="398"/>
                                    </a:cubicBezTo>
                                    <a:cubicBezTo>
                                      <a:pt x="549" y="398"/>
                                      <a:pt x="549" y="397"/>
                                      <a:pt x="549" y="397"/>
                                    </a:cubicBezTo>
                                    <a:cubicBezTo>
                                      <a:pt x="550" y="399"/>
                                      <a:pt x="550" y="402"/>
                                      <a:pt x="550" y="404"/>
                                    </a:cubicBezTo>
                                    <a:cubicBezTo>
                                      <a:pt x="550" y="404"/>
                                      <a:pt x="550" y="405"/>
                                      <a:pt x="550" y="405"/>
                                    </a:cubicBezTo>
                                    <a:cubicBezTo>
                                      <a:pt x="551" y="405"/>
                                      <a:pt x="552" y="405"/>
                                      <a:pt x="553" y="405"/>
                                    </a:cubicBezTo>
                                    <a:cubicBezTo>
                                      <a:pt x="553" y="404"/>
                                      <a:pt x="553" y="404"/>
                                      <a:pt x="553" y="404"/>
                                    </a:cubicBezTo>
                                    <a:cubicBezTo>
                                      <a:pt x="553" y="400"/>
                                      <a:pt x="556" y="397"/>
                                      <a:pt x="560" y="397"/>
                                    </a:cubicBezTo>
                                    <a:cubicBezTo>
                                      <a:pt x="564" y="397"/>
                                      <a:pt x="567" y="400"/>
                                      <a:pt x="567" y="404"/>
                                    </a:cubicBezTo>
                                    <a:cubicBezTo>
                                      <a:pt x="567" y="404"/>
                                      <a:pt x="567" y="404"/>
                                      <a:pt x="567" y="405"/>
                                    </a:cubicBezTo>
                                    <a:cubicBezTo>
                                      <a:pt x="568" y="405"/>
                                      <a:pt x="569" y="405"/>
                                      <a:pt x="570" y="405"/>
                                    </a:cubicBezTo>
                                    <a:cubicBezTo>
                                      <a:pt x="570" y="405"/>
                                      <a:pt x="570" y="404"/>
                                      <a:pt x="570" y="404"/>
                                    </a:cubicBezTo>
                                    <a:close/>
                                    <a:moveTo>
                                      <a:pt x="560" y="399"/>
                                    </a:moveTo>
                                    <a:cubicBezTo>
                                      <a:pt x="557" y="399"/>
                                      <a:pt x="555" y="401"/>
                                      <a:pt x="555" y="404"/>
                                    </a:cubicBezTo>
                                    <a:cubicBezTo>
                                      <a:pt x="555" y="404"/>
                                      <a:pt x="555" y="404"/>
                                      <a:pt x="555" y="404"/>
                                    </a:cubicBezTo>
                                    <a:cubicBezTo>
                                      <a:pt x="557" y="404"/>
                                      <a:pt x="558" y="404"/>
                                      <a:pt x="560" y="404"/>
                                    </a:cubicBezTo>
                                    <a:cubicBezTo>
                                      <a:pt x="562" y="404"/>
                                      <a:pt x="563" y="404"/>
                                      <a:pt x="565" y="404"/>
                                    </a:cubicBezTo>
                                    <a:cubicBezTo>
                                      <a:pt x="565" y="404"/>
                                      <a:pt x="565" y="404"/>
                                      <a:pt x="565" y="404"/>
                                    </a:cubicBezTo>
                                    <a:cubicBezTo>
                                      <a:pt x="565" y="401"/>
                                      <a:pt x="563" y="399"/>
                                      <a:pt x="560" y="399"/>
                                    </a:cubicBezTo>
                                    <a:close/>
                                    <a:moveTo>
                                      <a:pt x="570" y="395"/>
                                    </a:moveTo>
                                    <a:cubicBezTo>
                                      <a:pt x="571" y="393"/>
                                      <a:pt x="571" y="391"/>
                                      <a:pt x="572" y="389"/>
                                    </a:cubicBezTo>
                                    <a:cubicBezTo>
                                      <a:pt x="569" y="386"/>
                                      <a:pt x="564" y="385"/>
                                      <a:pt x="560" y="385"/>
                                    </a:cubicBezTo>
                                    <a:cubicBezTo>
                                      <a:pt x="555" y="385"/>
                                      <a:pt x="551" y="386"/>
                                      <a:pt x="548" y="389"/>
                                    </a:cubicBezTo>
                                    <a:cubicBezTo>
                                      <a:pt x="548" y="391"/>
                                      <a:pt x="549" y="394"/>
                                      <a:pt x="549" y="396"/>
                                    </a:cubicBezTo>
                                    <a:cubicBezTo>
                                      <a:pt x="549" y="396"/>
                                      <a:pt x="549" y="396"/>
                                      <a:pt x="549" y="396"/>
                                    </a:cubicBezTo>
                                    <a:cubicBezTo>
                                      <a:pt x="552" y="393"/>
                                      <a:pt x="556" y="390"/>
                                      <a:pt x="560" y="390"/>
                                    </a:cubicBezTo>
                                    <a:cubicBezTo>
                                      <a:pt x="564" y="390"/>
                                      <a:pt x="568" y="392"/>
                                      <a:pt x="570" y="395"/>
                                    </a:cubicBezTo>
                                    <a:close/>
                                    <a:moveTo>
                                      <a:pt x="542" y="404"/>
                                    </a:moveTo>
                                    <a:cubicBezTo>
                                      <a:pt x="542" y="405"/>
                                      <a:pt x="542" y="406"/>
                                      <a:pt x="542" y="407"/>
                                    </a:cubicBezTo>
                                    <a:cubicBezTo>
                                      <a:pt x="544" y="407"/>
                                      <a:pt x="546" y="406"/>
                                      <a:pt x="548" y="406"/>
                                    </a:cubicBezTo>
                                    <a:cubicBezTo>
                                      <a:pt x="548" y="405"/>
                                      <a:pt x="548" y="405"/>
                                      <a:pt x="548" y="404"/>
                                    </a:cubicBezTo>
                                    <a:cubicBezTo>
                                      <a:pt x="548" y="390"/>
                                      <a:pt x="543" y="378"/>
                                      <a:pt x="534" y="369"/>
                                    </a:cubicBezTo>
                                    <a:cubicBezTo>
                                      <a:pt x="525" y="360"/>
                                      <a:pt x="512" y="354"/>
                                      <a:pt x="499" y="354"/>
                                    </a:cubicBezTo>
                                    <a:cubicBezTo>
                                      <a:pt x="485" y="354"/>
                                      <a:pt x="473" y="360"/>
                                      <a:pt x="464" y="369"/>
                                    </a:cubicBezTo>
                                    <a:cubicBezTo>
                                      <a:pt x="455" y="378"/>
                                      <a:pt x="449" y="390"/>
                                      <a:pt x="449" y="404"/>
                                    </a:cubicBezTo>
                                    <a:cubicBezTo>
                                      <a:pt x="449" y="405"/>
                                      <a:pt x="449" y="405"/>
                                      <a:pt x="449" y="405"/>
                                    </a:cubicBezTo>
                                    <a:cubicBezTo>
                                      <a:pt x="451" y="406"/>
                                      <a:pt x="453" y="407"/>
                                      <a:pt x="455" y="407"/>
                                    </a:cubicBezTo>
                                    <a:cubicBezTo>
                                      <a:pt x="455" y="406"/>
                                      <a:pt x="455" y="405"/>
                                      <a:pt x="455" y="404"/>
                                    </a:cubicBezTo>
                                    <a:cubicBezTo>
                                      <a:pt x="455" y="380"/>
                                      <a:pt x="475" y="361"/>
                                      <a:pt x="499" y="361"/>
                                    </a:cubicBezTo>
                                    <a:cubicBezTo>
                                      <a:pt x="523" y="361"/>
                                      <a:pt x="542" y="380"/>
                                      <a:pt x="542" y="404"/>
                                    </a:cubicBezTo>
                                    <a:close/>
                                    <a:moveTo>
                                      <a:pt x="534" y="404"/>
                                    </a:moveTo>
                                    <a:cubicBezTo>
                                      <a:pt x="534" y="407"/>
                                      <a:pt x="534" y="409"/>
                                      <a:pt x="534" y="411"/>
                                    </a:cubicBezTo>
                                    <a:cubicBezTo>
                                      <a:pt x="536" y="410"/>
                                      <a:pt x="538" y="409"/>
                                      <a:pt x="540" y="408"/>
                                    </a:cubicBezTo>
                                    <a:cubicBezTo>
                                      <a:pt x="540" y="407"/>
                                      <a:pt x="541" y="405"/>
                                      <a:pt x="541" y="404"/>
                                    </a:cubicBezTo>
                                    <a:cubicBezTo>
                                      <a:pt x="541" y="392"/>
                                      <a:pt x="536" y="382"/>
                                      <a:pt x="528" y="374"/>
                                    </a:cubicBezTo>
                                    <a:cubicBezTo>
                                      <a:pt x="521" y="367"/>
                                      <a:pt x="510" y="362"/>
                                      <a:pt x="499" y="362"/>
                                    </a:cubicBezTo>
                                    <a:cubicBezTo>
                                      <a:pt x="487" y="362"/>
                                      <a:pt x="477" y="367"/>
                                      <a:pt x="469" y="374"/>
                                    </a:cubicBezTo>
                                    <a:cubicBezTo>
                                      <a:pt x="461" y="382"/>
                                      <a:pt x="457" y="392"/>
                                      <a:pt x="457" y="404"/>
                                    </a:cubicBezTo>
                                    <a:cubicBezTo>
                                      <a:pt x="457" y="405"/>
                                      <a:pt x="457" y="407"/>
                                      <a:pt x="457" y="408"/>
                                    </a:cubicBezTo>
                                    <a:cubicBezTo>
                                      <a:pt x="459" y="409"/>
                                      <a:pt x="461" y="410"/>
                                      <a:pt x="464" y="411"/>
                                    </a:cubicBezTo>
                                    <a:cubicBezTo>
                                      <a:pt x="463" y="409"/>
                                      <a:pt x="463" y="406"/>
                                      <a:pt x="463" y="404"/>
                                    </a:cubicBezTo>
                                    <a:cubicBezTo>
                                      <a:pt x="463" y="384"/>
                                      <a:pt x="479" y="368"/>
                                      <a:pt x="499" y="368"/>
                                    </a:cubicBezTo>
                                    <a:cubicBezTo>
                                      <a:pt x="518" y="368"/>
                                      <a:pt x="534" y="384"/>
                                      <a:pt x="534" y="404"/>
                                    </a:cubicBezTo>
                                    <a:close/>
                                    <a:moveTo>
                                      <a:pt x="447" y="404"/>
                                    </a:moveTo>
                                    <a:cubicBezTo>
                                      <a:pt x="447" y="402"/>
                                      <a:pt x="448" y="400"/>
                                      <a:pt x="448" y="398"/>
                                    </a:cubicBezTo>
                                    <a:cubicBezTo>
                                      <a:pt x="446" y="394"/>
                                      <a:pt x="442" y="392"/>
                                      <a:pt x="438" y="392"/>
                                    </a:cubicBezTo>
                                    <a:cubicBezTo>
                                      <a:pt x="434" y="392"/>
                                      <a:pt x="431" y="394"/>
                                      <a:pt x="428" y="397"/>
                                    </a:cubicBezTo>
                                    <a:cubicBezTo>
                                      <a:pt x="429" y="399"/>
                                      <a:pt x="429" y="402"/>
                                      <a:pt x="429" y="404"/>
                                    </a:cubicBezTo>
                                    <a:cubicBezTo>
                                      <a:pt x="429" y="404"/>
                                      <a:pt x="429" y="405"/>
                                      <a:pt x="429" y="405"/>
                                    </a:cubicBezTo>
                                    <a:cubicBezTo>
                                      <a:pt x="430" y="405"/>
                                      <a:pt x="430" y="405"/>
                                      <a:pt x="431" y="405"/>
                                    </a:cubicBezTo>
                                    <a:cubicBezTo>
                                      <a:pt x="431" y="404"/>
                                      <a:pt x="431" y="404"/>
                                      <a:pt x="431" y="404"/>
                                    </a:cubicBezTo>
                                    <a:cubicBezTo>
                                      <a:pt x="431" y="400"/>
                                      <a:pt x="434" y="397"/>
                                      <a:pt x="438" y="397"/>
                                    </a:cubicBezTo>
                                    <a:cubicBezTo>
                                      <a:pt x="441" y="397"/>
                                      <a:pt x="444" y="400"/>
                                      <a:pt x="444" y="404"/>
                                    </a:cubicBezTo>
                                    <a:cubicBezTo>
                                      <a:pt x="444" y="404"/>
                                      <a:pt x="444" y="404"/>
                                      <a:pt x="444" y="405"/>
                                    </a:cubicBezTo>
                                    <a:cubicBezTo>
                                      <a:pt x="445" y="405"/>
                                      <a:pt x="446" y="405"/>
                                      <a:pt x="447" y="405"/>
                                    </a:cubicBezTo>
                                    <a:cubicBezTo>
                                      <a:pt x="447" y="405"/>
                                      <a:pt x="447" y="404"/>
                                      <a:pt x="447" y="404"/>
                                    </a:cubicBezTo>
                                    <a:close/>
                                    <a:moveTo>
                                      <a:pt x="438" y="399"/>
                                    </a:moveTo>
                                    <a:cubicBezTo>
                                      <a:pt x="435" y="399"/>
                                      <a:pt x="433" y="401"/>
                                      <a:pt x="433" y="404"/>
                                    </a:cubicBezTo>
                                    <a:cubicBezTo>
                                      <a:pt x="433" y="404"/>
                                      <a:pt x="433" y="404"/>
                                      <a:pt x="433" y="404"/>
                                    </a:cubicBezTo>
                                    <a:cubicBezTo>
                                      <a:pt x="434" y="404"/>
                                      <a:pt x="436" y="404"/>
                                      <a:pt x="438" y="404"/>
                                    </a:cubicBezTo>
                                    <a:cubicBezTo>
                                      <a:pt x="439" y="404"/>
                                      <a:pt x="441" y="404"/>
                                      <a:pt x="443" y="404"/>
                                    </a:cubicBezTo>
                                    <a:cubicBezTo>
                                      <a:pt x="443" y="404"/>
                                      <a:pt x="443" y="404"/>
                                      <a:pt x="443" y="404"/>
                                    </a:cubicBezTo>
                                    <a:cubicBezTo>
                                      <a:pt x="443" y="401"/>
                                      <a:pt x="441" y="399"/>
                                      <a:pt x="438" y="399"/>
                                    </a:cubicBezTo>
                                    <a:close/>
                                    <a:moveTo>
                                      <a:pt x="448" y="395"/>
                                    </a:moveTo>
                                    <a:cubicBezTo>
                                      <a:pt x="449" y="393"/>
                                      <a:pt x="449" y="391"/>
                                      <a:pt x="450" y="389"/>
                                    </a:cubicBezTo>
                                    <a:cubicBezTo>
                                      <a:pt x="446" y="386"/>
                                      <a:pt x="442" y="385"/>
                                      <a:pt x="438" y="385"/>
                                    </a:cubicBezTo>
                                    <a:cubicBezTo>
                                      <a:pt x="434" y="385"/>
                                      <a:pt x="430" y="386"/>
                                      <a:pt x="426" y="388"/>
                                    </a:cubicBezTo>
                                    <a:cubicBezTo>
                                      <a:pt x="427" y="390"/>
                                      <a:pt x="428" y="392"/>
                                      <a:pt x="428" y="395"/>
                                    </a:cubicBezTo>
                                    <a:cubicBezTo>
                                      <a:pt x="431" y="392"/>
                                      <a:pt x="434" y="390"/>
                                      <a:pt x="438" y="390"/>
                                    </a:cubicBezTo>
                                    <a:cubicBezTo>
                                      <a:pt x="442" y="390"/>
                                      <a:pt x="446" y="392"/>
                                      <a:pt x="448" y="395"/>
                                    </a:cubicBezTo>
                                    <a:close/>
                                    <a:moveTo>
                                      <a:pt x="421" y="404"/>
                                    </a:moveTo>
                                    <a:cubicBezTo>
                                      <a:pt x="421" y="405"/>
                                      <a:pt x="421" y="406"/>
                                      <a:pt x="421" y="407"/>
                                    </a:cubicBezTo>
                                    <a:cubicBezTo>
                                      <a:pt x="423" y="406"/>
                                      <a:pt x="425" y="406"/>
                                      <a:pt x="427" y="405"/>
                                    </a:cubicBezTo>
                                    <a:cubicBezTo>
                                      <a:pt x="427" y="405"/>
                                      <a:pt x="427" y="404"/>
                                      <a:pt x="427" y="404"/>
                                    </a:cubicBezTo>
                                    <a:cubicBezTo>
                                      <a:pt x="427" y="390"/>
                                      <a:pt x="422" y="378"/>
                                      <a:pt x="413" y="369"/>
                                    </a:cubicBezTo>
                                    <a:cubicBezTo>
                                      <a:pt x="404" y="360"/>
                                      <a:pt x="391" y="354"/>
                                      <a:pt x="378" y="354"/>
                                    </a:cubicBezTo>
                                    <a:cubicBezTo>
                                      <a:pt x="364" y="354"/>
                                      <a:pt x="352" y="360"/>
                                      <a:pt x="343" y="369"/>
                                    </a:cubicBezTo>
                                    <a:cubicBezTo>
                                      <a:pt x="334" y="378"/>
                                      <a:pt x="328" y="390"/>
                                      <a:pt x="328" y="404"/>
                                    </a:cubicBezTo>
                                    <a:cubicBezTo>
                                      <a:pt x="328" y="405"/>
                                      <a:pt x="328" y="405"/>
                                      <a:pt x="328" y="405"/>
                                    </a:cubicBezTo>
                                    <a:cubicBezTo>
                                      <a:pt x="330" y="406"/>
                                      <a:pt x="332" y="407"/>
                                      <a:pt x="334" y="407"/>
                                    </a:cubicBezTo>
                                    <a:cubicBezTo>
                                      <a:pt x="334" y="406"/>
                                      <a:pt x="334" y="405"/>
                                      <a:pt x="334" y="404"/>
                                    </a:cubicBezTo>
                                    <a:cubicBezTo>
                                      <a:pt x="334" y="380"/>
                                      <a:pt x="354" y="361"/>
                                      <a:pt x="378" y="361"/>
                                    </a:cubicBezTo>
                                    <a:cubicBezTo>
                                      <a:pt x="402" y="361"/>
                                      <a:pt x="421" y="380"/>
                                      <a:pt x="421" y="404"/>
                                    </a:cubicBezTo>
                                    <a:close/>
                                    <a:moveTo>
                                      <a:pt x="414" y="404"/>
                                    </a:moveTo>
                                    <a:cubicBezTo>
                                      <a:pt x="414" y="406"/>
                                      <a:pt x="413" y="408"/>
                                      <a:pt x="413" y="411"/>
                                    </a:cubicBezTo>
                                    <a:cubicBezTo>
                                      <a:pt x="415" y="409"/>
                                      <a:pt x="417" y="408"/>
                                      <a:pt x="420" y="408"/>
                                    </a:cubicBezTo>
                                    <a:cubicBezTo>
                                      <a:pt x="420" y="406"/>
                                      <a:pt x="420" y="405"/>
                                      <a:pt x="420" y="404"/>
                                    </a:cubicBezTo>
                                    <a:cubicBezTo>
                                      <a:pt x="420" y="392"/>
                                      <a:pt x="415" y="382"/>
                                      <a:pt x="407" y="374"/>
                                    </a:cubicBezTo>
                                    <a:cubicBezTo>
                                      <a:pt x="400" y="367"/>
                                      <a:pt x="389" y="362"/>
                                      <a:pt x="378" y="362"/>
                                    </a:cubicBezTo>
                                    <a:cubicBezTo>
                                      <a:pt x="366" y="362"/>
                                      <a:pt x="356" y="367"/>
                                      <a:pt x="348" y="374"/>
                                    </a:cubicBezTo>
                                    <a:cubicBezTo>
                                      <a:pt x="341" y="382"/>
                                      <a:pt x="336" y="392"/>
                                      <a:pt x="336" y="404"/>
                                    </a:cubicBezTo>
                                    <a:cubicBezTo>
                                      <a:pt x="336" y="405"/>
                                      <a:pt x="336" y="407"/>
                                      <a:pt x="336" y="408"/>
                                    </a:cubicBezTo>
                                    <a:cubicBezTo>
                                      <a:pt x="338" y="409"/>
                                      <a:pt x="341" y="410"/>
                                      <a:pt x="343" y="411"/>
                                    </a:cubicBezTo>
                                    <a:cubicBezTo>
                                      <a:pt x="342" y="409"/>
                                      <a:pt x="342" y="406"/>
                                      <a:pt x="342" y="404"/>
                                    </a:cubicBezTo>
                                    <a:cubicBezTo>
                                      <a:pt x="342" y="384"/>
                                      <a:pt x="358" y="368"/>
                                      <a:pt x="378" y="368"/>
                                    </a:cubicBezTo>
                                    <a:cubicBezTo>
                                      <a:pt x="398" y="368"/>
                                      <a:pt x="414" y="384"/>
                                      <a:pt x="414" y="404"/>
                                    </a:cubicBezTo>
                                    <a:close/>
                                    <a:moveTo>
                                      <a:pt x="327" y="404"/>
                                    </a:moveTo>
                                    <a:cubicBezTo>
                                      <a:pt x="327" y="402"/>
                                      <a:pt x="327" y="400"/>
                                      <a:pt x="327" y="398"/>
                                    </a:cubicBezTo>
                                    <a:cubicBezTo>
                                      <a:pt x="325" y="394"/>
                                      <a:pt x="321" y="392"/>
                                      <a:pt x="317" y="392"/>
                                    </a:cubicBezTo>
                                    <a:cubicBezTo>
                                      <a:pt x="313" y="392"/>
                                      <a:pt x="309" y="394"/>
                                      <a:pt x="307" y="398"/>
                                    </a:cubicBezTo>
                                    <a:cubicBezTo>
                                      <a:pt x="307" y="400"/>
                                      <a:pt x="307" y="402"/>
                                      <a:pt x="307" y="404"/>
                                    </a:cubicBezTo>
                                    <a:cubicBezTo>
                                      <a:pt x="307" y="404"/>
                                      <a:pt x="307" y="405"/>
                                      <a:pt x="307" y="405"/>
                                    </a:cubicBezTo>
                                    <a:cubicBezTo>
                                      <a:pt x="308" y="405"/>
                                      <a:pt x="309" y="405"/>
                                      <a:pt x="310" y="405"/>
                                    </a:cubicBezTo>
                                    <a:cubicBezTo>
                                      <a:pt x="310" y="404"/>
                                      <a:pt x="310" y="404"/>
                                      <a:pt x="310" y="404"/>
                                    </a:cubicBezTo>
                                    <a:cubicBezTo>
                                      <a:pt x="310" y="400"/>
                                      <a:pt x="313" y="397"/>
                                      <a:pt x="317" y="397"/>
                                    </a:cubicBezTo>
                                    <a:cubicBezTo>
                                      <a:pt x="321" y="397"/>
                                      <a:pt x="324" y="400"/>
                                      <a:pt x="324" y="404"/>
                                    </a:cubicBezTo>
                                    <a:cubicBezTo>
                                      <a:pt x="324" y="404"/>
                                      <a:pt x="324" y="404"/>
                                      <a:pt x="324" y="405"/>
                                    </a:cubicBezTo>
                                    <a:cubicBezTo>
                                      <a:pt x="325" y="405"/>
                                      <a:pt x="326" y="405"/>
                                      <a:pt x="327" y="405"/>
                                    </a:cubicBezTo>
                                    <a:cubicBezTo>
                                      <a:pt x="327" y="405"/>
                                      <a:pt x="327" y="404"/>
                                      <a:pt x="327" y="404"/>
                                    </a:cubicBezTo>
                                    <a:close/>
                                    <a:moveTo>
                                      <a:pt x="317" y="399"/>
                                    </a:moveTo>
                                    <a:cubicBezTo>
                                      <a:pt x="314" y="399"/>
                                      <a:pt x="312" y="401"/>
                                      <a:pt x="312" y="404"/>
                                    </a:cubicBezTo>
                                    <a:cubicBezTo>
                                      <a:pt x="312" y="404"/>
                                      <a:pt x="312" y="404"/>
                                      <a:pt x="312" y="404"/>
                                    </a:cubicBezTo>
                                    <a:cubicBezTo>
                                      <a:pt x="314" y="404"/>
                                      <a:pt x="315" y="404"/>
                                      <a:pt x="317" y="404"/>
                                    </a:cubicBezTo>
                                    <a:cubicBezTo>
                                      <a:pt x="319" y="404"/>
                                      <a:pt x="320" y="404"/>
                                      <a:pt x="322" y="404"/>
                                    </a:cubicBezTo>
                                    <a:cubicBezTo>
                                      <a:pt x="322" y="404"/>
                                      <a:pt x="322" y="404"/>
                                      <a:pt x="322" y="404"/>
                                    </a:cubicBezTo>
                                    <a:cubicBezTo>
                                      <a:pt x="322" y="401"/>
                                      <a:pt x="320" y="399"/>
                                      <a:pt x="317" y="399"/>
                                    </a:cubicBezTo>
                                    <a:close/>
                                    <a:moveTo>
                                      <a:pt x="327" y="395"/>
                                    </a:moveTo>
                                    <a:cubicBezTo>
                                      <a:pt x="328" y="393"/>
                                      <a:pt x="328" y="391"/>
                                      <a:pt x="329" y="389"/>
                                    </a:cubicBezTo>
                                    <a:cubicBezTo>
                                      <a:pt x="326" y="386"/>
                                      <a:pt x="321" y="385"/>
                                      <a:pt x="317" y="385"/>
                                    </a:cubicBezTo>
                                    <a:cubicBezTo>
                                      <a:pt x="312" y="385"/>
                                      <a:pt x="308" y="386"/>
                                      <a:pt x="305" y="389"/>
                                    </a:cubicBezTo>
                                    <a:cubicBezTo>
                                      <a:pt x="305" y="391"/>
                                      <a:pt x="306" y="393"/>
                                      <a:pt x="306" y="396"/>
                                    </a:cubicBezTo>
                                    <a:cubicBezTo>
                                      <a:pt x="309" y="392"/>
                                      <a:pt x="313" y="390"/>
                                      <a:pt x="317" y="390"/>
                                    </a:cubicBezTo>
                                    <a:cubicBezTo>
                                      <a:pt x="321" y="390"/>
                                      <a:pt x="325" y="392"/>
                                      <a:pt x="327" y="395"/>
                                    </a:cubicBezTo>
                                    <a:close/>
                                    <a:moveTo>
                                      <a:pt x="299" y="404"/>
                                    </a:moveTo>
                                    <a:cubicBezTo>
                                      <a:pt x="299" y="405"/>
                                      <a:pt x="299" y="406"/>
                                      <a:pt x="299" y="407"/>
                                    </a:cubicBezTo>
                                    <a:cubicBezTo>
                                      <a:pt x="301" y="407"/>
                                      <a:pt x="303" y="406"/>
                                      <a:pt x="305" y="406"/>
                                    </a:cubicBezTo>
                                    <a:cubicBezTo>
                                      <a:pt x="305" y="405"/>
                                      <a:pt x="306" y="405"/>
                                      <a:pt x="306" y="404"/>
                                    </a:cubicBezTo>
                                    <a:cubicBezTo>
                                      <a:pt x="306" y="390"/>
                                      <a:pt x="300" y="378"/>
                                      <a:pt x="291" y="369"/>
                                    </a:cubicBezTo>
                                    <a:cubicBezTo>
                                      <a:pt x="282" y="360"/>
                                      <a:pt x="270" y="354"/>
                                      <a:pt x="256" y="354"/>
                                    </a:cubicBezTo>
                                    <a:cubicBezTo>
                                      <a:pt x="242" y="354"/>
                                      <a:pt x="230" y="360"/>
                                      <a:pt x="221" y="369"/>
                                    </a:cubicBezTo>
                                    <a:cubicBezTo>
                                      <a:pt x="212" y="378"/>
                                      <a:pt x="206" y="390"/>
                                      <a:pt x="206" y="404"/>
                                    </a:cubicBezTo>
                                    <a:cubicBezTo>
                                      <a:pt x="206" y="405"/>
                                      <a:pt x="206" y="405"/>
                                      <a:pt x="206" y="405"/>
                                    </a:cubicBezTo>
                                    <a:cubicBezTo>
                                      <a:pt x="208" y="406"/>
                                      <a:pt x="210" y="407"/>
                                      <a:pt x="213" y="407"/>
                                    </a:cubicBezTo>
                                    <a:cubicBezTo>
                                      <a:pt x="212" y="406"/>
                                      <a:pt x="212" y="405"/>
                                      <a:pt x="212" y="404"/>
                                    </a:cubicBezTo>
                                    <a:cubicBezTo>
                                      <a:pt x="212" y="380"/>
                                      <a:pt x="232" y="361"/>
                                      <a:pt x="256" y="361"/>
                                    </a:cubicBezTo>
                                    <a:cubicBezTo>
                                      <a:pt x="280" y="361"/>
                                      <a:pt x="299" y="380"/>
                                      <a:pt x="299" y="404"/>
                                    </a:cubicBezTo>
                                    <a:close/>
                                    <a:moveTo>
                                      <a:pt x="292" y="404"/>
                                    </a:moveTo>
                                    <a:cubicBezTo>
                                      <a:pt x="292" y="407"/>
                                      <a:pt x="291" y="409"/>
                                      <a:pt x="291" y="411"/>
                                    </a:cubicBezTo>
                                    <a:cubicBezTo>
                                      <a:pt x="293" y="410"/>
                                      <a:pt x="295" y="409"/>
                                      <a:pt x="298" y="408"/>
                                    </a:cubicBezTo>
                                    <a:cubicBezTo>
                                      <a:pt x="298" y="407"/>
                                      <a:pt x="298" y="405"/>
                                      <a:pt x="298" y="404"/>
                                    </a:cubicBezTo>
                                    <a:cubicBezTo>
                                      <a:pt x="298" y="392"/>
                                      <a:pt x="293" y="382"/>
                                      <a:pt x="286" y="374"/>
                                    </a:cubicBezTo>
                                    <a:cubicBezTo>
                                      <a:pt x="278" y="367"/>
                                      <a:pt x="267" y="362"/>
                                      <a:pt x="256" y="362"/>
                                    </a:cubicBezTo>
                                    <a:cubicBezTo>
                                      <a:pt x="244" y="362"/>
                                      <a:pt x="234" y="367"/>
                                      <a:pt x="226" y="374"/>
                                    </a:cubicBezTo>
                                    <a:cubicBezTo>
                                      <a:pt x="219" y="382"/>
                                      <a:pt x="214" y="392"/>
                                      <a:pt x="214" y="404"/>
                                    </a:cubicBezTo>
                                    <a:cubicBezTo>
                                      <a:pt x="214" y="405"/>
                                      <a:pt x="214" y="407"/>
                                      <a:pt x="214" y="408"/>
                                    </a:cubicBezTo>
                                    <a:cubicBezTo>
                                      <a:pt x="216" y="409"/>
                                      <a:pt x="219" y="410"/>
                                      <a:pt x="221" y="411"/>
                                    </a:cubicBezTo>
                                    <a:cubicBezTo>
                                      <a:pt x="220" y="409"/>
                                      <a:pt x="220" y="406"/>
                                      <a:pt x="220" y="404"/>
                                    </a:cubicBezTo>
                                    <a:cubicBezTo>
                                      <a:pt x="220" y="384"/>
                                      <a:pt x="236" y="368"/>
                                      <a:pt x="256" y="368"/>
                                    </a:cubicBezTo>
                                    <a:cubicBezTo>
                                      <a:pt x="276" y="368"/>
                                      <a:pt x="292" y="384"/>
                                      <a:pt x="292" y="404"/>
                                    </a:cubicBezTo>
                                    <a:close/>
                                    <a:moveTo>
                                      <a:pt x="220" y="353"/>
                                    </a:moveTo>
                                    <a:cubicBezTo>
                                      <a:pt x="220" y="333"/>
                                      <a:pt x="236" y="317"/>
                                      <a:pt x="256" y="317"/>
                                    </a:cubicBezTo>
                                    <a:cubicBezTo>
                                      <a:pt x="276" y="317"/>
                                      <a:pt x="292" y="333"/>
                                      <a:pt x="292" y="353"/>
                                    </a:cubicBezTo>
                                    <a:cubicBezTo>
                                      <a:pt x="292" y="355"/>
                                      <a:pt x="291" y="358"/>
                                      <a:pt x="291" y="360"/>
                                    </a:cubicBezTo>
                                    <a:cubicBezTo>
                                      <a:pt x="293" y="359"/>
                                      <a:pt x="295" y="358"/>
                                      <a:pt x="298" y="357"/>
                                    </a:cubicBezTo>
                                    <a:cubicBezTo>
                                      <a:pt x="298" y="355"/>
                                      <a:pt x="298" y="354"/>
                                      <a:pt x="298" y="353"/>
                                    </a:cubicBezTo>
                                    <a:cubicBezTo>
                                      <a:pt x="298" y="341"/>
                                      <a:pt x="293" y="331"/>
                                      <a:pt x="286" y="323"/>
                                    </a:cubicBezTo>
                                    <a:cubicBezTo>
                                      <a:pt x="278" y="315"/>
                                      <a:pt x="267" y="311"/>
                                      <a:pt x="256" y="311"/>
                                    </a:cubicBezTo>
                                    <a:cubicBezTo>
                                      <a:pt x="244" y="311"/>
                                      <a:pt x="234" y="315"/>
                                      <a:pt x="226" y="323"/>
                                    </a:cubicBezTo>
                                    <a:cubicBezTo>
                                      <a:pt x="219" y="331"/>
                                      <a:pt x="214" y="341"/>
                                      <a:pt x="214" y="353"/>
                                    </a:cubicBezTo>
                                    <a:cubicBezTo>
                                      <a:pt x="214" y="354"/>
                                      <a:pt x="214" y="355"/>
                                      <a:pt x="214" y="357"/>
                                    </a:cubicBezTo>
                                    <a:cubicBezTo>
                                      <a:pt x="216" y="357"/>
                                      <a:pt x="219" y="359"/>
                                      <a:pt x="221" y="360"/>
                                    </a:cubicBezTo>
                                    <a:cubicBezTo>
                                      <a:pt x="220" y="357"/>
                                      <a:pt x="220" y="355"/>
                                      <a:pt x="220" y="353"/>
                                    </a:cubicBezTo>
                                    <a:close/>
                                    <a:moveTo>
                                      <a:pt x="212" y="353"/>
                                    </a:moveTo>
                                    <a:cubicBezTo>
                                      <a:pt x="212" y="329"/>
                                      <a:pt x="232" y="309"/>
                                      <a:pt x="256" y="309"/>
                                    </a:cubicBezTo>
                                    <a:cubicBezTo>
                                      <a:pt x="280" y="309"/>
                                      <a:pt x="299" y="329"/>
                                      <a:pt x="299" y="353"/>
                                    </a:cubicBezTo>
                                    <a:cubicBezTo>
                                      <a:pt x="299" y="354"/>
                                      <a:pt x="299" y="355"/>
                                      <a:pt x="299" y="356"/>
                                    </a:cubicBezTo>
                                    <a:cubicBezTo>
                                      <a:pt x="301" y="355"/>
                                      <a:pt x="303" y="355"/>
                                      <a:pt x="305" y="354"/>
                                    </a:cubicBezTo>
                                    <a:cubicBezTo>
                                      <a:pt x="305" y="354"/>
                                      <a:pt x="306" y="353"/>
                                      <a:pt x="306" y="353"/>
                                    </a:cubicBezTo>
                                    <a:cubicBezTo>
                                      <a:pt x="306" y="339"/>
                                      <a:pt x="300" y="327"/>
                                      <a:pt x="291" y="318"/>
                                    </a:cubicBezTo>
                                    <a:cubicBezTo>
                                      <a:pt x="282" y="309"/>
                                      <a:pt x="270" y="303"/>
                                      <a:pt x="256" y="303"/>
                                    </a:cubicBezTo>
                                    <a:cubicBezTo>
                                      <a:pt x="242" y="303"/>
                                      <a:pt x="230" y="309"/>
                                      <a:pt x="221" y="318"/>
                                    </a:cubicBezTo>
                                    <a:cubicBezTo>
                                      <a:pt x="212" y="327"/>
                                      <a:pt x="206" y="339"/>
                                      <a:pt x="206" y="353"/>
                                    </a:cubicBezTo>
                                    <a:cubicBezTo>
                                      <a:pt x="206" y="353"/>
                                      <a:pt x="206" y="354"/>
                                      <a:pt x="206" y="354"/>
                                    </a:cubicBezTo>
                                    <a:cubicBezTo>
                                      <a:pt x="208" y="355"/>
                                      <a:pt x="210" y="355"/>
                                      <a:pt x="213" y="356"/>
                                    </a:cubicBezTo>
                                    <a:cubicBezTo>
                                      <a:pt x="212" y="355"/>
                                      <a:pt x="212" y="354"/>
                                      <a:pt x="212" y="353"/>
                                    </a:cubicBezTo>
                                    <a:close/>
                                    <a:moveTo>
                                      <a:pt x="220" y="301"/>
                                    </a:moveTo>
                                    <a:cubicBezTo>
                                      <a:pt x="220" y="282"/>
                                      <a:pt x="236" y="265"/>
                                      <a:pt x="256" y="265"/>
                                    </a:cubicBezTo>
                                    <a:cubicBezTo>
                                      <a:pt x="276" y="265"/>
                                      <a:pt x="292" y="282"/>
                                      <a:pt x="292" y="301"/>
                                    </a:cubicBezTo>
                                    <a:cubicBezTo>
                                      <a:pt x="292" y="304"/>
                                      <a:pt x="291" y="306"/>
                                      <a:pt x="291" y="309"/>
                                    </a:cubicBezTo>
                                    <a:cubicBezTo>
                                      <a:pt x="293" y="307"/>
                                      <a:pt x="295" y="306"/>
                                      <a:pt x="298" y="305"/>
                                    </a:cubicBezTo>
                                    <a:cubicBezTo>
                                      <a:pt x="298" y="304"/>
                                      <a:pt x="298" y="303"/>
                                      <a:pt x="298" y="301"/>
                                    </a:cubicBezTo>
                                    <a:cubicBezTo>
                                      <a:pt x="298" y="290"/>
                                      <a:pt x="293" y="279"/>
                                      <a:pt x="286" y="272"/>
                                    </a:cubicBezTo>
                                    <a:cubicBezTo>
                                      <a:pt x="278" y="264"/>
                                      <a:pt x="267" y="259"/>
                                      <a:pt x="256" y="259"/>
                                    </a:cubicBezTo>
                                    <a:cubicBezTo>
                                      <a:pt x="244" y="259"/>
                                      <a:pt x="234" y="264"/>
                                      <a:pt x="226" y="272"/>
                                    </a:cubicBezTo>
                                    <a:cubicBezTo>
                                      <a:pt x="219" y="279"/>
                                      <a:pt x="214" y="290"/>
                                      <a:pt x="214" y="301"/>
                                    </a:cubicBezTo>
                                    <a:cubicBezTo>
                                      <a:pt x="214" y="303"/>
                                      <a:pt x="214" y="304"/>
                                      <a:pt x="214" y="305"/>
                                    </a:cubicBezTo>
                                    <a:cubicBezTo>
                                      <a:pt x="216" y="306"/>
                                      <a:pt x="219" y="307"/>
                                      <a:pt x="221" y="308"/>
                                    </a:cubicBezTo>
                                    <a:cubicBezTo>
                                      <a:pt x="220" y="306"/>
                                      <a:pt x="220" y="304"/>
                                      <a:pt x="220" y="301"/>
                                    </a:cubicBezTo>
                                    <a:close/>
                                    <a:moveTo>
                                      <a:pt x="212" y="301"/>
                                    </a:moveTo>
                                    <a:cubicBezTo>
                                      <a:pt x="212" y="277"/>
                                      <a:pt x="232" y="258"/>
                                      <a:pt x="256" y="258"/>
                                    </a:cubicBezTo>
                                    <a:cubicBezTo>
                                      <a:pt x="280" y="258"/>
                                      <a:pt x="299" y="277"/>
                                      <a:pt x="299" y="301"/>
                                    </a:cubicBezTo>
                                    <a:cubicBezTo>
                                      <a:pt x="299" y="302"/>
                                      <a:pt x="299" y="304"/>
                                      <a:pt x="299" y="305"/>
                                    </a:cubicBezTo>
                                    <a:cubicBezTo>
                                      <a:pt x="301" y="304"/>
                                      <a:pt x="303" y="303"/>
                                      <a:pt x="305" y="303"/>
                                    </a:cubicBezTo>
                                    <a:cubicBezTo>
                                      <a:pt x="305" y="302"/>
                                      <a:pt x="306" y="302"/>
                                      <a:pt x="306" y="301"/>
                                    </a:cubicBezTo>
                                    <a:cubicBezTo>
                                      <a:pt x="306" y="288"/>
                                      <a:pt x="300" y="275"/>
                                      <a:pt x="291" y="266"/>
                                    </a:cubicBezTo>
                                    <a:cubicBezTo>
                                      <a:pt x="282" y="257"/>
                                      <a:pt x="270" y="252"/>
                                      <a:pt x="256" y="252"/>
                                    </a:cubicBezTo>
                                    <a:cubicBezTo>
                                      <a:pt x="242" y="252"/>
                                      <a:pt x="230" y="257"/>
                                      <a:pt x="221" y="266"/>
                                    </a:cubicBezTo>
                                    <a:cubicBezTo>
                                      <a:pt x="212" y="275"/>
                                      <a:pt x="206" y="288"/>
                                      <a:pt x="206" y="301"/>
                                    </a:cubicBezTo>
                                    <a:cubicBezTo>
                                      <a:pt x="206" y="302"/>
                                      <a:pt x="206" y="302"/>
                                      <a:pt x="206" y="303"/>
                                    </a:cubicBezTo>
                                    <a:cubicBezTo>
                                      <a:pt x="208" y="303"/>
                                      <a:pt x="210" y="304"/>
                                      <a:pt x="213" y="305"/>
                                    </a:cubicBezTo>
                                    <a:cubicBezTo>
                                      <a:pt x="212" y="303"/>
                                      <a:pt x="212" y="302"/>
                                      <a:pt x="212" y="301"/>
                                    </a:cubicBezTo>
                                    <a:close/>
                                    <a:moveTo>
                                      <a:pt x="220" y="250"/>
                                    </a:moveTo>
                                    <a:cubicBezTo>
                                      <a:pt x="220" y="230"/>
                                      <a:pt x="236" y="214"/>
                                      <a:pt x="256" y="214"/>
                                    </a:cubicBezTo>
                                    <a:cubicBezTo>
                                      <a:pt x="276" y="214"/>
                                      <a:pt x="292" y="230"/>
                                      <a:pt x="292" y="250"/>
                                    </a:cubicBezTo>
                                    <a:cubicBezTo>
                                      <a:pt x="292" y="252"/>
                                      <a:pt x="291" y="255"/>
                                      <a:pt x="291" y="257"/>
                                    </a:cubicBezTo>
                                    <a:cubicBezTo>
                                      <a:pt x="293" y="256"/>
                                      <a:pt x="295" y="255"/>
                                      <a:pt x="298" y="254"/>
                                    </a:cubicBezTo>
                                    <a:cubicBezTo>
                                      <a:pt x="298" y="253"/>
                                      <a:pt x="298" y="251"/>
                                      <a:pt x="298" y="250"/>
                                    </a:cubicBezTo>
                                    <a:cubicBezTo>
                                      <a:pt x="298" y="238"/>
                                      <a:pt x="293" y="228"/>
                                      <a:pt x="286" y="220"/>
                                    </a:cubicBezTo>
                                    <a:cubicBezTo>
                                      <a:pt x="278" y="213"/>
                                      <a:pt x="267" y="208"/>
                                      <a:pt x="256" y="208"/>
                                    </a:cubicBezTo>
                                    <a:cubicBezTo>
                                      <a:pt x="244" y="208"/>
                                      <a:pt x="234" y="213"/>
                                      <a:pt x="226" y="220"/>
                                    </a:cubicBezTo>
                                    <a:cubicBezTo>
                                      <a:pt x="219" y="228"/>
                                      <a:pt x="214" y="238"/>
                                      <a:pt x="214" y="250"/>
                                    </a:cubicBezTo>
                                    <a:cubicBezTo>
                                      <a:pt x="214" y="251"/>
                                      <a:pt x="214" y="253"/>
                                      <a:pt x="214" y="254"/>
                                    </a:cubicBezTo>
                                    <a:cubicBezTo>
                                      <a:pt x="216" y="255"/>
                                      <a:pt x="219" y="256"/>
                                      <a:pt x="221" y="257"/>
                                    </a:cubicBezTo>
                                    <a:cubicBezTo>
                                      <a:pt x="220" y="255"/>
                                      <a:pt x="220" y="252"/>
                                      <a:pt x="220" y="250"/>
                                    </a:cubicBezTo>
                                    <a:close/>
                                    <a:moveTo>
                                      <a:pt x="212" y="250"/>
                                    </a:moveTo>
                                    <a:cubicBezTo>
                                      <a:pt x="212" y="226"/>
                                      <a:pt x="232" y="206"/>
                                      <a:pt x="256" y="206"/>
                                    </a:cubicBezTo>
                                    <a:cubicBezTo>
                                      <a:pt x="280" y="206"/>
                                      <a:pt x="299" y="226"/>
                                      <a:pt x="299" y="250"/>
                                    </a:cubicBezTo>
                                    <a:cubicBezTo>
                                      <a:pt x="299" y="251"/>
                                      <a:pt x="299" y="252"/>
                                      <a:pt x="299" y="253"/>
                                    </a:cubicBezTo>
                                    <a:cubicBezTo>
                                      <a:pt x="301" y="252"/>
                                      <a:pt x="303" y="252"/>
                                      <a:pt x="305" y="251"/>
                                    </a:cubicBezTo>
                                    <a:cubicBezTo>
                                      <a:pt x="305" y="251"/>
                                      <a:pt x="306" y="250"/>
                                      <a:pt x="306" y="250"/>
                                    </a:cubicBezTo>
                                    <a:cubicBezTo>
                                      <a:pt x="306" y="236"/>
                                      <a:pt x="300" y="224"/>
                                      <a:pt x="291" y="215"/>
                                    </a:cubicBezTo>
                                    <a:cubicBezTo>
                                      <a:pt x="282" y="206"/>
                                      <a:pt x="270" y="200"/>
                                      <a:pt x="256" y="200"/>
                                    </a:cubicBezTo>
                                    <a:cubicBezTo>
                                      <a:pt x="242" y="200"/>
                                      <a:pt x="230" y="206"/>
                                      <a:pt x="221" y="215"/>
                                    </a:cubicBezTo>
                                    <a:cubicBezTo>
                                      <a:pt x="212" y="224"/>
                                      <a:pt x="206" y="236"/>
                                      <a:pt x="206" y="250"/>
                                    </a:cubicBezTo>
                                    <a:cubicBezTo>
                                      <a:pt x="206" y="250"/>
                                      <a:pt x="206" y="251"/>
                                      <a:pt x="206" y="251"/>
                                    </a:cubicBezTo>
                                    <a:cubicBezTo>
                                      <a:pt x="208" y="252"/>
                                      <a:pt x="210" y="252"/>
                                      <a:pt x="213" y="253"/>
                                    </a:cubicBezTo>
                                    <a:cubicBezTo>
                                      <a:pt x="212" y="252"/>
                                      <a:pt x="212" y="251"/>
                                      <a:pt x="212" y="250"/>
                                    </a:cubicBezTo>
                                    <a:close/>
                                    <a:moveTo>
                                      <a:pt x="220" y="199"/>
                                    </a:moveTo>
                                    <a:cubicBezTo>
                                      <a:pt x="220" y="179"/>
                                      <a:pt x="236" y="163"/>
                                      <a:pt x="256" y="163"/>
                                    </a:cubicBezTo>
                                    <a:cubicBezTo>
                                      <a:pt x="276" y="163"/>
                                      <a:pt x="292" y="179"/>
                                      <a:pt x="292" y="199"/>
                                    </a:cubicBezTo>
                                    <a:cubicBezTo>
                                      <a:pt x="292" y="201"/>
                                      <a:pt x="291" y="203"/>
                                      <a:pt x="291" y="206"/>
                                    </a:cubicBezTo>
                                    <a:cubicBezTo>
                                      <a:pt x="293" y="205"/>
                                      <a:pt x="295" y="203"/>
                                      <a:pt x="298" y="202"/>
                                    </a:cubicBezTo>
                                    <a:cubicBezTo>
                                      <a:pt x="298" y="201"/>
                                      <a:pt x="298" y="200"/>
                                      <a:pt x="298" y="199"/>
                                    </a:cubicBezTo>
                                    <a:cubicBezTo>
                                      <a:pt x="298" y="187"/>
                                      <a:pt x="293" y="176"/>
                                      <a:pt x="286" y="169"/>
                                    </a:cubicBezTo>
                                    <a:cubicBezTo>
                                      <a:pt x="278" y="161"/>
                                      <a:pt x="267" y="157"/>
                                      <a:pt x="256" y="157"/>
                                    </a:cubicBezTo>
                                    <a:cubicBezTo>
                                      <a:pt x="244" y="157"/>
                                      <a:pt x="234" y="161"/>
                                      <a:pt x="226" y="169"/>
                                    </a:cubicBezTo>
                                    <a:cubicBezTo>
                                      <a:pt x="219" y="176"/>
                                      <a:pt x="214" y="187"/>
                                      <a:pt x="214" y="199"/>
                                    </a:cubicBezTo>
                                    <a:cubicBezTo>
                                      <a:pt x="214" y="200"/>
                                      <a:pt x="214" y="201"/>
                                      <a:pt x="214" y="202"/>
                                    </a:cubicBezTo>
                                    <a:cubicBezTo>
                                      <a:pt x="216" y="203"/>
                                      <a:pt x="219" y="204"/>
                                      <a:pt x="221" y="206"/>
                                    </a:cubicBezTo>
                                    <a:cubicBezTo>
                                      <a:pt x="220" y="203"/>
                                      <a:pt x="220" y="201"/>
                                      <a:pt x="220" y="199"/>
                                    </a:cubicBezTo>
                                    <a:close/>
                                    <a:moveTo>
                                      <a:pt x="212" y="199"/>
                                    </a:moveTo>
                                    <a:cubicBezTo>
                                      <a:pt x="212" y="175"/>
                                      <a:pt x="232" y="155"/>
                                      <a:pt x="256" y="155"/>
                                    </a:cubicBezTo>
                                    <a:cubicBezTo>
                                      <a:pt x="280" y="155"/>
                                      <a:pt x="299" y="175"/>
                                      <a:pt x="299" y="199"/>
                                    </a:cubicBezTo>
                                    <a:cubicBezTo>
                                      <a:pt x="299" y="200"/>
                                      <a:pt x="299" y="201"/>
                                      <a:pt x="299" y="202"/>
                                    </a:cubicBezTo>
                                    <a:cubicBezTo>
                                      <a:pt x="301" y="201"/>
                                      <a:pt x="303" y="200"/>
                                      <a:pt x="305" y="200"/>
                                    </a:cubicBezTo>
                                    <a:cubicBezTo>
                                      <a:pt x="305" y="200"/>
                                      <a:pt x="306" y="199"/>
                                      <a:pt x="306" y="199"/>
                                    </a:cubicBezTo>
                                    <a:cubicBezTo>
                                      <a:pt x="306" y="185"/>
                                      <a:pt x="300" y="172"/>
                                      <a:pt x="291" y="163"/>
                                    </a:cubicBezTo>
                                    <a:cubicBezTo>
                                      <a:pt x="282" y="154"/>
                                      <a:pt x="270" y="149"/>
                                      <a:pt x="256" y="149"/>
                                    </a:cubicBezTo>
                                    <a:cubicBezTo>
                                      <a:pt x="242" y="149"/>
                                      <a:pt x="230" y="154"/>
                                      <a:pt x="221" y="163"/>
                                    </a:cubicBezTo>
                                    <a:cubicBezTo>
                                      <a:pt x="212" y="172"/>
                                      <a:pt x="206" y="185"/>
                                      <a:pt x="206" y="199"/>
                                    </a:cubicBezTo>
                                    <a:cubicBezTo>
                                      <a:pt x="206" y="199"/>
                                      <a:pt x="206" y="199"/>
                                      <a:pt x="206" y="200"/>
                                    </a:cubicBezTo>
                                    <a:cubicBezTo>
                                      <a:pt x="208" y="200"/>
                                      <a:pt x="210" y="201"/>
                                      <a:pt x="213" y="202"/>
                                    </a:cubicBezTo>
                                    <a:cubicBezTo>
                                      <a:pt x="212" y="201"/>
                                      <a:pt x="212" y="200"/>
                                      <a:pt x="212" y="199"/>
                                    </a:cubicBezTo>
                                    <a:close/>
                                    <a:moveTo>
                                      <a:pt x="220" y="147"/>
                                    </a:moveTo>
                                    <a:cubicBezTo>
                                      <a:pt x="220" y="127"/>
                                      <a:pt x="236" y="111"/>
                                      <a:pt x="256" y="111"/>
                                    </a:cubicBezTo>
                                    <a:cubicBezTo>
                                      <a:pt x="276" y="111"/>
                                      <a:pt x="292" y="127"/>
                                      <a:pt x="292" y="147"/>
                                    </a:cubicBezTo>
                                    <a:cubicBezTo>
                                      <a:pt x="292" y="150"/>
                                      <a:pt x="291" y="152"/>
                                      <a:pt x="291" y="154"/>
                                    </a:cubicBezTo>
                                    <a:cubicBezTo>
                                      <a:pt x="293" y="153"/>
                                      <a:pt x="295" y="152"/>
                                      <a:pt x="298" y="151"/>
                                    </a:cubicBezTo>
                                    <a:cubicBezTo>
                                      <a:pt x="298" y="150"/>
                                      <a:pt x="298" y="148"/>
                                      <a:pt x="298" y="147"/>
                                    </a:cubicBezTo>
                                    <a:cubicBezTo>
                                      <a:pt x="298" y="136"/>
                                      <a:pt x="293" y="125"/>
                                      <a:pt x="286" y="117"/>
                                    </a:cubicBezTo>
                                    <a:cubicBezTo>
                                      <a:pt x="278" y="110"/>
                                      <a:pt x="267" y="105"/>
                                      <a:pt x="256" y="105"/>
                                    </a:cubicBezTo>
                                    <a:cubicBezTo>
                                      <a:pt x="244" y="105"/>
                                      <a:pt x="234" y="110"/>
                                      <a:pt x="226" y="117"/>
                                    </a:cubicBezTo>
                                    <a:cubicBezTo>
                                      <a:pt x="219" y="125"/>
                                      <a:pt x="214" y="136"/>
                                      <a:pt x="214" y="147"/>
                                    </a:cubicBezTo>
                                    <a:cubicBezTo>
                                      <a:pt x="214" y="148"/>
                                      <a:pt x="214" y="150"/>
                                      <a:pt x="214" y="151"/>
                                    </a:cubicBezTo>
                                    <a:cubicBezTo>
                                      <a:pt x="216" y="152"/>
                                      <a:pt x="219" y="153"/>
                                      <a:pt x="221" y="154"/>
                                    </a:cubicBezTo>
                                    <a:cubicBezTo>
                                      <a:pt x="220" y="152"/>
                                      <a:pt x="220" y="150"/>
                                      <a:pt x="220" y="147"/>
                                    </a:cubicBezTo>
                                    <a:close/>
                                    <a:moveTo>
                                      <a:pt x="212" y="147"/>
                                    </a:moveTo>
                                    <a:cubicBezTo>
                                      <a:pt x="212" y="123"/>
                                      <a:pt x="232" y="104"/>
                                      <a:pt x="256" y="104"/>
                                    </a:cubicBezTo>
                                    <a:cubicBezTo>
                                      <a:pt x="280" y="104"/>
                                      <a:pt x="299" y="123"/>
                                      <a:pt x="299" y="147"/>
                                    </a:cubicBezTo>
                                    <a:cubicBezTo>
                                      <a:pt x="299" y="148"/>
                                      <a:pt x="299" y="149"/>
                                      <a:pt x="299" y="150"/>
                                    </a:cubicBezTo>
                                    <a:cubicBezTo>
                                      <a:pt x="301" y="150"/>
                                      <a:pt x="303" y="149"/>
                                      <a:pt x="305" y="149"/>
                                    </a:cubicBezTo>
                                    <a:cubicBezTo>
                                      <a:pt x="305" y="148"/>
                                      <a:pt x="306" y="148"/>
                                      <a:pt x="306" y="147"/>
                                    </a:cubicBezTo>
                                    <a:cubicBezTo>
                                      <a:pt x="306" y="133"/>
                                      <a:pt x="300" y="121"/>
                                      <a:pt x="291" y="112"/>
                                    </a:cubicBezTo>
                                    <a:cubicBezTo>
                                      <a:pt x="282" y="103"/>
                                      <a:pt x="270" y="98"/>
                                      <a:pt x="256" y="98"/>
                                    </a:cubicBezTo>
                                    <a:cubicBezTo>
                                      <a:pt x="242" y="98"/>
                                      <a:pt x="230" y="103"/>
                                      <a:pt x="221" y="112"/>
                                    </a:cubicBezTo>
                                    <a:cubicBezTo>
                                      <a:pt x="212" y="121"/>
                                      <a:pt x="206" y="133"/>
                                      <a:pt x="206" y="147"/>
                                    </a:cubicBezTo>
                                    <a:cubicBezTo>
                                      <a:pt x="206" y="148"/>
                                      <a:pt x="206" y="148"/>
                                      <a:pt x="206" y="149"/>
                                    </a:cubicBezTo>
                                    <a:cubicBezTo>
                                      <a:pt x="208" y="149"/>
                                      <a:pt x="210" y="150"/>
                                      <a:pt x="213" y="150"/>
                                    </a:cubicBezTo>
                                    <a:cubicBezTo>
                                      <a:pt x="212" y="149"/>
                                      <a:pt x="212" y="148"/>
                                      <a:pt x="212" y="147"/>
                                    </a:cubicBezTo>
                                    <a:close/>
                                    <a:moveTo>
                                      <a:pt x="285" y="96"/>
                                    </a:moveTo>
                                    <a:cubicBezTo>
                                      <a:pt x="285" y="99"/>
                                      <a:pt x="284" y="101"/>
                                      <a:pt x="283" y="104"/>
                                    </a:cubicBezTo>
                                    <a:cubicBezTo>
                                      <a:pt x="284" y="105"/>
                                      <a:pt x="285" y="105"/>
                                      <a:pt x="286" y="106"/>
                                    </a:cubicBezTo>
                                    <a:cubicBezTo>
                                      <a:pt x="287" y="105"/>
                                      <a:pt x="288" y="105"/>
                                      <a:pt x="289" y="104"/>
                                    </a:cubicBezTo>
                                    <a:cubicBezTo>
                                      <a:pt x="290" y="102"/>
                                      <a:pt x="290" y="99"/>
                                      <a:pt x="290" y="96"/>
                                    </a:cubicBezTo>
                                    <a:cubicBezTo>
                                      <a:pt x="290" y="86"/>
                                      <a:pt x="286" y="78"/>
                                      <a:pt x="280" y="72"/>
                                    </a:cubicBezTo>
                                    <a:cubicBezTo>
                                      <a:pt x="274" y="65"/>
                                      <a:pt x="265" y="62"/>
                                      <a:pt x="256" y="62"/>
                                    </a:cubicBezTo>
                                    <a:cubicBezTo>
                                      <a:pt x="246" y="62"/>
                                      <a:pt x="238" y="65"/>
                                      <a:pt x="232" y="72"/>
                                    </a:cubicBezTo>
                                    <a:cubicBezTo>
                                      <a:pt x="225" y="78"/>
                                      <a:pt x="222" y="86"/>
                                      <a:pt x="222" y="96"/>
                                    </a:cubicBezTo>
                                    <a:cubicBezTo>
                                      <a:pt x="222" y="99"/>
                                      <a:pt x="222" y="101"/>
                                      <a:pt x="223" y="104"/>
                                    </a:cubicBezTo>
                                    <a:cubicBezTo>
                                      <a:pt x="224" y="105"/>
                                      <a:pt x="225" y="105"/>
                                      <a:pt x="225" y="106"/>
                                    </a:cubicBezTo>
                                    <a:cubicBezTo>
                                      <a:pt x="226" y="105"/>
                                      <a:pt x="227" y="105"/>
                                      <a:pt x="228" y="104"/>
                                    </a:cubicBezTo>
                                    <a:cubicBezTo>
                                      <a:pt x="228" y="101"/>
                                      <a:pt x="227" y="99"/>
                                      <a:pt x="227" y="96"/>
                                    </a:cubicBezTo>
                                    <a:cubicBezTo>
                                      <a:pt x="227" y="80"/>
                                      <a:pt x="240" y="67"/>
                                      <a:pt x="256" y="67"/>
                                    </a:cubicBezTo>
                                    <a:cubicBezTo>
                                      <a:pt x="272" y="67"/>
                                      <a:pt x="285" y="80"/>
                                      <a:pt x="285" y="96"/>
                                    </a:cubicBezTo>
                                    <a:close/>
                                    <a:moveTo>
                                      <a:pt x="277" y="96"/>
                                    </a:moveTo>
                                    <a:cubicBezTo>
                                      <a:pt x="277" y="97"/>
                                      <a:pt x="277" y="99"/>
                                      <a:pt x="276" y="100"/>
                                    </a:cubicBezTo>
                                    <a:cubicBezTo>
                                      <a:pt x="278" y="101"/>
                                      <a:pt x="280" y="102"/>
                                      <a:pt x="282" y="103"/>
                                    </a:cubicBezTo>
                                    <a:cubicBezTo>
                                      <a:pt x="283" y="101"/>
                                      <a:pt x="283" y="98"/>
                                      <a:pt x="283" y="96"/>
                                    </a:cubicBezTo>
                                    <a:cubicBezTo>
                                      <a:pt x="283" y="88"/>
                                      <a:pt x="280" y="81"/>
                                      <a:pt x="275" y="77"/>
                                    </a:cubicBezTo>
                                    <a:cubicBezTo>
                                      <a:pt x="270" y="72"/>
                                      <a:pt x="263" y="69"/>
                                      <a:pt x="256" y="69"/>
                                    </a:cubicBezTo>
                                    <a:cubicBezTo>
                                      <a:pt x="248" y="69"/>
                                      <a:pt x="242" y="72"/>
                                      <a:pt x="237" y="77"/>
                                    </a:cubicBezTo>
                                    <a:cubicBezTo>
                                      <a:pt x="232" y="81"/>
                                      <a:pt x="229" y="88"/>
                                      <a:pt x="229" y="96"/>
                                    </a:cubicBezTo>
                                    <a:cubicBezTo>
                                      <a:pt x="229" y="98"/>
                                      <a:pt x="229" y="101"/>
                                      <a:pt x="230" y="103"/>
                                    </a:cubicBezTo>
                                    <a:cubicBezTo>
                                      <a:pt x="231" y="102"/>
                                      <a:pt x="233" y="101"/>
                                      <a:pt x="235" y="100"/>
                                    </a:cubicBezTo>
                                    <a:cubicBezTo>
                                      <a:pt x="235" y="99"/>
                                      <a:pt x="235" y="97"/>
                                      <a:pt x="235" y="96"/>
                                    </a:cubicBezTo>
                                    <a:cubicBezTo>
                                      <a:pt x="235" y="84"/>
                                      <a:pt x="244" y="75"/>
                                      <a:pt x="256" y="75"/>
                                    </a:cubicBezTo>
                                    <a:cubicBezTo>
                                      <a:pt x="268" y="75"/>
                                      <a:pt x="277" y="84"/>
                                      <a:pt x="277" y="96"/>
                                    </a:cubicBezTo>
                                    <a:close/>
                                    <a:moveTo>
                                      <a:pt x="269" y="96"/>
                                    </a:moveTo>
                                    <a:cubicBezTo>
                                      <a:pt x="269" y="96"/>
                                      <a:pt x="269" y="97"/>
                                      <a:pt x="269" y="98"/>
                                    </a:cubicBezTo>
                                    <a:cubicBezTo>
                                      <a:pt x="271" y="98"/>
                                      <a:pt x="273" y="99"/>
                                      <a:pt x="275" y="100"/>
                                    </a:cubicBezTo>
                                    <a:cubicBezTo>
                                      <a:pt x="275" y="98"/>
                                      <a:pt x="275" y="97"/>
                                      <a:pt x="275" y="96"/>
                                    </a:cubicBezTo>
                                    <a:cubicBezTo>
                                      <a:pt x="275" y="90"/>
                                      <a:pt x="273" y="86"/>
                                      <a:pt x="270" y="82"/>
                                    </a:cubicBezTo>
                                    <a:cubicBezTo>
                                      <a:pt x="266" y="78"/>
                                      <a:pt x="261" y="76"/>
                                      <a:pt x="256" y="76"/>
                                    </a:cubicBezTo>
                                    <a:cubicBezTo>
                                      <a:pt x="250" y="76"/>
                                      <a:pt x="246" y="78"/>
                                      <a:pt x="242" y="82"/>
                                    </a:cubicBezTo>
                                    <a:cubicBezTo>
                                      <a:pt x="239" y="86"/>
                                      <a:pt x="236" y="90"/>
                                      <a:pt x="236" y="96"/>
                                    </a:cubicBezTo>
                                    <a:cubicBezTo>
                                      <a:pt x="236" y="97"/>
                                      <a:pt x="237" y="98"/>
                                      <a:pt x="237" y="100"/>
                                    </a:cubicBezTo>
                                    <a:cubicBezTo>
                                      <a:pt x="239" y="99"/>
                                      <a:pt x="241" y="98"/>
                                      <a:pt x="242" y="98"/>
                                    </a:cubicBezTo>
                                    <a:cubicBezTo>
                                      <a:pt x="242" y="97"/>
                                      <a:pt x="242" y="96"/>
                                      <a:pt x="242" y="96"/>
                                    </a:cubicBezTo>
                                    <a:cubicBezTo>
                                      <a:pt x="242" y="88"/>
                                      <a:pt x="248" y="82"/>
                                      <a:pt x="256" y="82"/>
                                    </a:cubicBezTo>
                                    <a:cubicBezTo>
                                      <a:pt x="263" y="82"/>
                                      <a:pt x="269" y="88"/>
                                      <a:pt x="269" y="96"/>
                                    </a:cubicBezTo>
                                    <a:close/>
                                    <a:moveTo>
                                      <a:pt x="263" y="96"/>
                                    </a:moveTo>
                                    <a:cubicBezTo>
                                      <a:pt x="263" y="96"/>
                                      <a:pt x="263" y="96"/>
                                      <a:pt x="263" y="96"/>
                                    </a:cubicBezTo>
                                    <a:cubicBezTo>
                                      <a:pt x="264" y="97"/>
                                      <a:pt x="266" y="97"/>
                                      <a:pt x="268" y="97"/>
                                    </a:cubicBezTo>
                                    <a:cubicBezTo>
                                      <a:pt x="268" y="97"/>
                                      <a:pt x="268" y="96"/>
                                      <a:pt x="268" y="96"/>
                                    </a:cubicBezTo>
                                    <a:cubicBezTo>
                                      <a:pt x="268" y="89"/>
                                      <a:pt x="262" y="84"/>
                                      <a:pt x="256" y="84"/>
                                    </a:cubicBezTo>
                                    <a:cubicBezTo>
                                      <a:pt x="249" y="84"/>
                                      <a:pt x="244" y="89"/>
                                      <a:pt x="244" y="96"/>
                                    </a:cubicBezTo>
                                    <a:cubicBezTo>
                                      <a:pt x="244" y="96"/>
                                      <a:pt x="244" y="97"/>
                                      <a:pt x="244" y="97"/>
                                    </a:cubicBezTo>
                                    <a:cubicBezTo>
                                      <a:pt x="246" y="97"/>
                                      <a:pt x="247" y="97"/>
                                      <a:pt x="249" y="96"/>
                                    </a:cubicBezTo>
                                    <a:cubicBezTo>
                                      <a:pt x="249" y="96"/>
                                      <a:pt x="249" y="96"/>
                                      <a:pt x="249" y="96"/>
                                    </a:cubicBezTo>
                                    <a:cubicBezTo>
                                      <a:pt x="249" y="92"/>
                                      <a:pt x="252" y="89"/>
                                      <a:pt x="256" y="89"/>
                                    </a:cubicBezTo>
                                    <a:cubicBezTo>
                                      <a:pt x="260" y="89"/>
                                      <a:pt x="263" y="92"/>
                                      <a:pt x="263" y="96"/>
                                    </a:cubicBezTo>
                                    <a:close/>
                                    <a:moveTo>
                                      <a:pt x="256" y="91"/>
                                    </a:moveTo>
                                    <a:cubicBezTo>
                                      <a:pt x="253" y="91"/>
                                      <a:pt x="251" y="93"/>
                                      <a:pt x="251" y="96"/>
                                    </a:cubicBezTo>
                                    <a:cubicBezTo>
                                      <a:pt x="251" y="96"/>
                                      <a:pt x="251" y="96"/>
                                      <a:pt x="251" y="96"/>
                                    </a:cubicBezTo>
                                    <a:cubicBezTo>
                                      <a:pt x="252" y="96"/>
                                      <a:pt x="254" y="96"/>
                                      <a:pt x="256" y="96"/>
                                    </a:cubicBezTo>
                                    <a:cubicBezTo>
                                      <a:pt x="258" y="96"/>
                                      <a:pt x="259" y="96"/>
                                      <a:pt x="261" y="96"/>
                                    </a:cubicBezTo>
                                    <a:cubicBezTo>
                                      <a:pt x="261" y="96"/>
                                      <a:pt x="261" y="96"/>
                                      <a:pt x="261" y="96"/>
                                    </a:cubicBezTo>
                                    <a:cubicBezTo>
                                      <a:pt x="261" y="93"/>
                                      <a:pt x="259" y="91"/>
                                      <a:pt x="256" y="91"/>
                                    </a:cubicBezTo>
                                    <a:close/>
                                    <a:moveTo>
                                      <a:pt x="407" y="96"/>
                                    </a:moveTo>
                                    <a:cubicBezTo>
                                      <a:pt x="407" y="99"/>
                                      <a:pt x="406" y="101"/>
                                      <a:pt x="405" y="104"/>
                                    </a:cubicBezTo>
                                    <a:cubicBezTo>
                                      <a:pt x="406" y="105"/>
                                      <a:pt x="407" y="105"/>
                                      <a:pt x="408" y="106"/>
                                    </a:cubicBezTo>
                                    <a:cubicBezTo>
                                      <a:pt x="409" y="105"/>
                                      <a:pt x="410" y="104"/>
                                      <a:pt x="411" y="103"/>
                                    </a:cubicBezTo>
                                    <a:cubicBezTo>
                                      <a:pt x="412" y="101"/>
                                      <a:pt x="412" y="98"/>
                                      <a:pt x="412" y="96"/>
                                    </a:cubicBezTo>
                                    <a:cubicBezTo>
                                      <a:pt x="412" y="86"/>
                                      <a:pt x="408" y="78"/>
                                      <a:pt x="402" y="72"/>
                                    </a:cubicBezTo>
                                    <a:cubicBezTo>
                                      <a:pt x="396" y="65"/>
                                      <a:pt x="387" y="62"/>
                                      <a:pt x="378" y="62"/>
                                    </a:cubicBezTo>
                                    <a:cubicBezTo>
                                      <a:pt x="368" y="62"/>
                                      <a:pt x="360" y="65"/>
                                      <a:pt x="354" y="72"/>
                                    </a:cubicBezTo>
                                    <a:cubicBezTo>
                                      <a:pt x="347" y="78"/>
                                      <a:pt x="344" y="86"/>
                                      <a:pt x="344" y="96"/>
                                    </a:cubicBezTo>
                                    <a:cubicBezTo>
                                      <a:pt x="344" y="99"/>
                                      <a:pt x="344" y="101"/>
                                      <a:pt x="345" y="104"/>
                                    </a:cubicBezTo>
                                    <a:cubicBezTo>
                                      <a:pt x="346" y="105"/>
                                      <a:pt x="346" y="105"/>
                                      <a:pt x="347" y="106"/>
                                    </a:cubicBezTo>
                                    <a:cubicBezTo>
                                      <a:pt x="348" y="105"/>
                                      <a:pt x="349" y="105"/>
                                      <a:pt x="350" y="104"/>
                                    </a:cubicBezTo>
                                    <a:cubicBezTo>
                                      <a:pt x="349" y="101"/>
                                      <a:pt x="349" y="99"/>
                                      <a:pt x="349" y="96"/>
                                    </a:cubicBezTo>
                                    <a:cubicBezTo>
                                      <a:pt x="349" y="80"/>
                                      <a:pt x="362" y="67"/>
                                      <a:pt x="378" y="67"/>
                                    </a:cubicBezTo>
                                    <a:cubicBezTo>
                                      <a:pt x="394" y="67"/>
                                      <a:pt x="407" y="80"/>
                                      <a:pt x="407" y="96"/>
                                    </a:cubicBezTo>
                                    <a:close/>
                                    <a:moveTo>
                                      <a:pt x="399" y="96"/>
                                    </a:moveTo>
                                    <a:cubicBezTo>
                                      <a:pt x="399" y="97"/>
                                      <a:pt x="399" y="99"/>
                                      <a:pt x="398" y="100"/>
                                    </a:cubicBezTo>
                                    <a:cubicBezTo>
                                      <a:pt x="400" y="101"/>
                                      <a:pt x="402" y="102"/>
                                      <a:pt x="404" y="103"/>
                                    </a:cubicBezTo>
                                    <a:cubicBezTo>
                                      <a:pt x="405" y="101"/>
                                      <a:pt x="405" y="98"/>
                                      <a:pt x="405" y="96"/>
                                    </a:cubicBezTo>
                                    <a:cubicBezTo>
                                      <a:pt x="405" y="88"/>
                                      <a:pt x="402" y="81"/>
                                      <a:pt x="397" y="77"/>
                                    </a:cubicBezTo>
                                    <a:cubicBezTo>
                                      <a:pt x="392" y="72"/>
                                      <a:pt x="385" y="69"/>
                                      <a:pt x="378" y="69"/>
                                    </a:cubicBezTo>
                                    <a:cubicBezTo>
                                      <a:pt x="370" y="69"/>
                                      <a:pt x="363" y="72"/>
                                      <a:pt x="359" y="77"/>
                                    </a:cubicBezTo>
                                    <a:cubicBezTo>
                                      <a:pt x="354" y="81"/>
                                      <a:pt x="351" y="88"/>
                                      <a:pt x="351" y="96"/>
                                    </a:cubicBezTo>
                                    <a:cubicBezTo>
                                      <a:pt x="351" y="98"/>
                                      <a:pt x="351" y="101"/>
                                      <a:pt x="352" y="103"/>
                                    </a:cubicBezTo>
                                    <a:cubicBezTo>
                                      <a:pt x="353" y="102"/>
                                      <a:pt x="355" y="101"/>
                                      <a:pt x="357" y="100"/>
                                    </a:cubicBezTo>
                                    <a:cubicBezTo>
                                      <a:pt x="357" y="99"/>
                                      <a:pt x="357" y="97"/>
                                      <a:pt x="357" y="96"/>
                                    </a:cubicBezTo>
                                    <a:cubicBezTo>
                                      <a:pt x="357" y="84"/>
                                      <a:pt x="366" y="75"/>
                                      <a:pt x="378" y="75"/>
                                    </a:cubicBezTo>
                                    <a:cubicBezTo>
                                      <a:pt x="389" y="75"/>
                                      <a:pt x="399" y="84"/>
                                      <a:pt x="399" y="96"/>
                                    </a:cubicBezTo>
                                    <a:close/>
                                    <a:moveTo>
                                      <a:pt x="391" y="96"/>
                                    </a:moveTo>
                                    <a:cubicBezTo>
                                      <a:pt x="391" y="96"/>
                                      <a:pt x="391" y="97"/>
                                      <a:pt x="391" y="98"/>
                                    </a:cubicBezTo>
                                    <a:cubicBezTo>
                                      <a:pt x="393" y="98"/>
                                      <a:pt x="395" y="99"/>
                                      <a:pt x="397" y="100"/>
                                    </a:cubicBezTo>
                                    <a:cubicBezTo>
                                      <a:pt x="397" y="98"/>
                                      <a:pt x="397" y="97"/>
                                      <a:pt x="397" y="96"/>
                                    </a:cubicBezTo>
                                    <a:cubicBezTo>
                                      <a:pt x="397" y="90"/>
                                      <a:pt x="395" y="86"/>
                                      <a:pt x="392" y="82"/>
                                    </a:cubicBezTo>
                                    <a:cubicBezTo>
                                      <a:pt x="388" y="78"/>
                                      <a:pt x="383" y="76"/>
                                      <a:pt x="378" y="76"/>
                                    </a:cubicBezTo>
                                    <a:cubicBezTo>
                                      <a:pt x="372" y="76"/>
                                      <a:pt x="368" y="78"/>
                                      <a:pt x="364" y="82"/>
                                    </a:cubicBezTo>
                                    <a:cubicBezTo>
                                      <a:pt x="360" y="86"/>
                                      <a:pt x="358" y="90"/>
                                      <a:pt x="358" y="96"/>
                                    </a:cubicBezTo>
                                    <a:cubicBezTo>
                                      <a:pt x="358" y="97"/>
                                      <a:pt x="358" y="98"/>
                                      <a:pt x="359" y="100"/>
                                    </a:cubicBezTo>
                                    <a:cubicBezTo>
                                      <a:pt x="361" y="99"/>
                                      <a:pt x="362" y="98"/>
                                      <a:pt x="364" y="98"/>
                                    </a:cubicBezTo>
                                    <a:cubicBezTo>
                                      <a:pt x="364" y="97"/>
                                      <a:pt x="364" y="96"/>
                                      <a:pt x="364" y="96"/>
                                    </a:cubicBezTo>
                                    <a:cubicBezTo>
                                      <a:pt x="364" y="88"/>
                                      <a:pt x="370" y="82"/>
                                      <a:pt x="378" y="82"/>
                                    </a:cubicBezTo>
                                    <a:cubicBezTo>
                                      <a:pt x="385" y="82"/>
                                      <a:pt x="391" y="88"/>
                                      <a:pt x="391" y="96"/>
                                    </a:cubicBezTo>
                                    <a:close/>
                                    <a:moveTo>
                                      <a:pt x="384" y="96"/>
                                    </a:moveTo>
                                    <a:cubicBezTo>
                                      <a:pt x="384" y="96"/>
                                      <a:pt x="384" y="96"/>
                                      <a:pt x="384" y="96"/>
                                    </a:cubicBezTo>
                                    <a:cubicBezTo>
                                      <a:pt x="386" y="97"/>
                                      <a:pt x="388" y="97"/>
                                      <a:pt x="390" y="97"/>
                                    </a:cubicBezTo>
                                    <a:cubicBezTo>
                                      <a:pt x="390" y="97"/>
                                      <a:pt x="390" y="96"/>
                                      <a:pt x="390" y="96"/>
                                    </a:cubicBezTo>
                                    <a:cubicBezTo>
                                      <a:pt x="390" y="89"/>
                                      <a:pt x="384" y="84"/>
                                      <a:pt x="378" y="84"/>
                                    </a:cubicBezTo>
                                    <a:cubicBezTo>
                                      <a:pt x="371" y="84"/>
                                      <a:pt x="366" y="89"/>
                                      <a:pt x="366" y="96"/>
                                    </a:cubicBezTo>
                                    <a:cubicBezTo>
                                      <a:pt x="366" y="96"/>
                                      <a:pt x="366" y="97"/>
                                      <a:pt x="366" y="97"/>
                                    </a:cubicBezTo>
                                    <a:cubicBezTo>
                                      <a:pt x="368" y="97"/>
                                      <a:pt x="369" y="97"/>
                                      <a:pt x="371" y="96"/>
                                    </a:cubicBezTo>
                                    <a:cubicBezTo>
                                      <a:pt x="371" y="96"/>
                                      <a:pt x="371" y="96"/>
                                      <a:pt x="371" y="96"/>
                                    </a:cubicBezTo>
                                    <a:cubicBezTo>
                                      <a:pt x="371" y="92"/>
                                      <a:pt x="374" y="89"/>
                                      <a:pt x="378" y="89"/>
                                    </a:cubicBezTo>
                                    <a:cubicBezTo>
                                      <a:pt x="381" y="89"/>
                                      <a:pt x="384" y="92"/>
                                      <a:pt x="384" y="96"/>
                                    </a:cubicBezTo>
                                    <a:close/>
                                    <a:moveTo>
                                      <a:pt x="378" y="91"/>
                                    </a:moveTo>
                                    <a:cubicBezTo>
                                      <a:pt x="375" y="91"/>
                                      <a:pt x="373" y="93"/>
                                      <a:pt x="373" y="96"/>
                                    </a:cubicBezTo>
                                    <a:cubicBezTo>
                                      <a:pt x="373" y="96"/>
                                      <a:pt x="373" y="96"/>
                                      <a:pt x="373" y="96"/>
                                    </a:cubicBezTo>
                                    <a:cubicBezTo>
                                      <a:pt x="374" y="96"/>
                                      <a:pt x="376" y="96"/>
                                      <a:pt x="378" y="96"/>
                                    </a:cubicBezTo>
                                    <a:cubicBezTo>
                                      <a:pt x="379" y="96"/>
                                      <a:pt x="381" y="96"/>
                                      <a:pt x="383" y="96"/>
                                    </a:cubicBezTo>
                                    <a:cubicBezTo>
                                      <a:pt x="383" y="96"/>
                                      <a:pt x="383" y="96"/>
                                      <a:pt x="383" y="96"/>
                                    </a:cubicBezTo>
                                    <a:cubicBezTo>
                                      <a:pt x="383" y="93"/>
                                      <a:pt x="381" y="91"/>
                                      <a:pt x="378" y="91"/>
                                    </a:cubicBezTo>
                                    <a:close/>
                                    <a:moveTo>
                                      <a:pt x="343" y="112"/>
                                    </a:moveTo>
                                    <a:cubicBezTo>
                                      <a:pt x="334" y="121"/>
                                      <a:pt x="328" y="133"/>
                                      <a:pt x="328" y="147"/>
                                    </a:cubicBezTo>
                                    <a:cubicBezTo>
                                      <a:pt x="328" y="148"/>
                                      <a:pt x="328" y="148"/>
                                      <a:pt x="328" y="149"/>
                                    </a:cubicBezTo>
                                    <a:cubicBezTo>
                                      <a:pt x="330" y="149"/>
                                      <a:pt x="332" y="150"/>
                                      <a:pt x="334" y="150"/>
                                    </a:cubicBezTo>
                                    <a:cubicBezTo>
                                      <a:pt x="334" y="149"/>
                                      <a:pt x="334" y="148"/>
                                      <a:pt x="334" y="147"/>
                                    </a:cubicBezTo>
                                    <a:cubicBezTo>
                                      <a:pt x="334" y="123"/>
                                      <a:pt x="354" y="104"/>
                                      <a:pt x="378" y="104"/>
                                    </a:cubicBezTo>
                                    <a:cubicBezTo>
                                      <a:pt x="402" y="104"/>
                                      <a:pt x="421" y="123"/>
                                      <a:pt x="421" y="147"/>
                                    </a:cubicBezTo>
                                    <a:cubicBezTo>
                                      <a:pt x="421" y="148"/>
                                      <a:pt x="421" y="149"/>
                                      <a:pt x="421" y="150"/>
                                    </a:cubicBezTo>
                                    <a:cubicBezTo>
                                      <a:pt x="423" y="149"/>
                                      <a:pt x="425" y="149"/>
                                      <a:pt x="427" y="148"/>
                                    </a:cubicBezTo>
                                    <a:cubicBezTo>
                                      <a:pt x="427" y="148"/>
                                      <a:pt x="427" y="148"/>
                                      <a:pt x="427" y="147"/>
                                    </a:cubicBezTo>
                                    <a:cubicBezTo>
                                      <a:pt x="427" y="133"/>
                                      <a:pt x="422" y="121"/>
                                      <a:pt x="413" y="112"/>
                                    </a:cubicBezTo>
                                    <a:cubicBezTo>
                                      <a:pt x="404" y="103"/>
                                      <a:pt x="391" y="98"/>
                                      <a:pt x="378" y="98"/>
                                    </a:cubicBezTo>
                                    <a:cubicBezTo>
                                      <a:pt x="364" y="98"/>
                                      <a:pt x="352" y="103"/>
                                      <a:pt x="343" y="112"/>
                                    </a:cubicBezTo>
                                    <a:close/>
                                    <a:moveTo>
                                      <a:pt x="527" y="96"/>
                                    </a:moveTo>
                                    <a:cubicBezTo>
                                      <a:pt x="527" y="99"/>
                                      <a:pt x="527" y="101"/>
                                      <a:pt x="526" y="104"/>
                                    </a:cubicBezTo>
                                    <a:cubicBezTo>
                                      <a:pt x="527" y="105"/>
                                      <a:pt x="528" y="105"/>
                                      <a:pt x="529" y="106"/>
                                    </a:cubicBezTo>
                                    <a:cubicBezTo>
                                      <a:pt x="530" y="106"/>
                                      <a:pt x="531" y="105"/>
                                      <a:pt x="532" y="104"/>
                                    </a:cubicBezTo>
                                    <a:cubicBezTo>
                                      <a:pt x="532" y="102"/>
                                      <a:pt x="533" y="99"/>
                                      <a:pt x="533" y="96"/>
                                    </a:cubicBezTo>
                                    <a:cubicBezTo>
                                      <a:pt x="533" y="86"/>
                                      <a:pt x="529" y="78"/>
                                      <a:pt x="523" y="72"/>
                                    </a:cubicBezTo>
                                    <a:cubicBezTo>
                                      <a:pt x="517" y="65"/>
                                      <a:pt x="508" y="62"/>
                                      <a:pt x="499" y="62"/>
                                    </a:cubicBezTo>
                                    <a:cubicBezTo>
                                      <a:pt x="489" y="62"/>
                                      <a:pt x="481" y="65"/>
                                      <a:pt x="474" y="72"/>
                                    </a:cubicBezTo>
                                    <a:cubicBezTo>
                                      <a:pt x="468" y="78"/>
                                      <a:pt x="464" y="86"/>
                                      <a:pt x="464" y="96"/>
                                    </a:cubicBezTo>
                                    <a:cubicBezTo>
                                      <a:pt x="464" y="99"/>
                                      <a:pt x="465" y="101"/>
                                      <a:pt x="465" y="104"/>
                                    </a:cubicBezTo>
                                    <a:cubicBezTo>
                                      <a:pt x="466" y="105"/>
                                      <a:pt x="467" y="105"/>
                                      <a:pt x="468" y="106"/>
                                    </a:cubicBezTo>
                                    <a:cubicBezTo>
                                      <a:pt x="469" y="105"/>
                                      <a:pt x="470" y="105"/>
                                      <a:pt x="471" y="104"/>
                                    </a:cubicBezTo>
                                    <a:cubicBezTo>
                                      <a:pt x="470" y="101"/>
                                      <a:pt x="470" y="99"/>
                                      <a:pt x="470" y="96"/>
                                    </a:cubicBezTo>
                                    <a:cubicBezTo>
                                      <a:pt x="470" y="80"/>
                                      <a:pt x="483" y="67"/>
                                      <a:pt x="499" y="67"/>
                                    </a:cubicBezTo>
                                    <a:cubicBezTo>
                                      <a:pt x="515" y="67"/>
                                      <a:pt x="527" y="80"/>
                                      <a:pt x="527" y="96"/>
                                    </a:cubicBezTo>
                                    <a:close/>
                                    <a:moveTo>
                                      <a:pt x="520" y="96"/>
                                    </a:moveTo>
                                    <a:cubicBezTo>
                                      <a:pt x="520" y="97"/>
                                      <a:pt x="520" y="99"/>
                                      <a:pt x="519" y="100"/>
                                    </a:cubicBezTo>
                                    <a:cubicBezTo>
                                      <a:pt x="521" y="101"/>
                                      <a:pt x="523" y="102"/>
                                      <a:pt x="525" y="103"/>
                                    </a:cubicBezTo>
                                    <a:cubicBezTo>
                                      <a:pt x="525" y="101"/>
                                      <a:pt x="526" y="98"/>
                                      <a:pt x="526" y="96"/>
                                    </a:cubicBezTo>
                                    <a:cubicBezTo>
                                      <a:pt x="526" y="88"/>
                                      <a:pt x="523" y="81"/>
                                      <a:pt x="518" y="77"/>
                                    </a:cubicBezTo>
                                    <a:cubicBezTo>
                                      <a:pt x="513" y="72"/>
                                      <a:pt x="506" y="69"/>
                                      <a:pt x="499" y="69"/>
                                    </a:cubicBezTo>
                                    <a:cubicBezTo>
                                      <a:pt x="491" y="69"/>
                                      <a:pt x="484" y="72"/>
                                      <a:pt x="479" y="77"/>
                                    </a:cubicBezTo>
                                    <a:cubicBezTo>
                                      <a:pt x="474" y="81"/>
                                      <a:pt x="471" y="88"/>
                                      <a:pt x="471" y="96"/>
                                    </a:cubicBezTo>
                                    <a:cubicBezTo>
                                      <a:pt x="471" y="98"/>
                                      <a:pt x="472" y="101"/>
                                      <a:pt x="472" y="103"/>
                                    </a:cubicBezTo>
                                    <a:cubicBezTo>
                                      <a:pt x="474" y="102"/>
                                      <a:pt x="476" y="101"/>
                                      <a:pt x="478" y="100"/>
                                    </a:cubicBezTo>
                                    <a:cubicBezTo>
                                      <a:pt x="478" y="99"/>
                                      <a:pt x="478" y="97"/>
                                      <a:pt x="478" y="96"/>
                                    </a:cubicBezTo>
                                    <a:cubicBezTo>
                                      <a:pt x="478" y="84"/>
                                      <a:pt x="487" y="75"/>
                                      <a:pt x="499" y="75"/>
                                    </a:cubicBezTo>
                                    <a:cubicBezTo>
                                      <a:pt x="510" y="75"/>
                                      <a:pt x="520" y="84"/>
                                      <a:pt x="520" y="96"/>
                                    </a:cubicBezTo>
                                    <a:close/>
                                    <a:moveTo>
                                      <a:pt x="512" y="96"/>
                                    </a:moveTo>
                                    <a:cubicBezTo>
                                      <a:pt x="512" y="96"/>
                                      <a:pt x="512" y="97"/>
                                      <a:pt x="512" y="98"/>
                                    </a:cubicBezTo>
                                    <a:cubicBezTo>
                                      <a:pt x="514" y="98"/>
                                      <a:pt x="516" y="99"/>
                                      <a:pt x="518" y="100"/>
                                    </a:cubicBezTo>
                                    <a:cubicBezTo>
                                      <a:pt x="518" y="98"/>
                                      <a:pt x="518" y="97"/>
                                      <a:pt x="518" y="96"/>
                                    </a:cubicBezTo>
                                    <a:cubicBezTo>
                                      <a:pt x="518" y="90"/>
                                      <a:pt x="516" y="86"/>
                                      <a:pt x="512" y="82"/>
                                    </a:cubicBezTo>
                                    <a:cubicBezTo>
                                      <a:pt x="509" y="78"/>
                                      <a:pt x="504" y="76"/>
                                      <a:pt x="499" y="76"/>
                                    </a:cubicBezTo>
                                    <a:cubicBezTo>
                                      <a:pt x="493" y="76"/>
                                      <a:pt x="488" y="78"/>
                                      <a:pt x="485" y="82"/>
                                    </a:cubicBezTo>
                                    <a:cubicBezTo>
                                      <a:pt x="481" y="86"/>
                                      <a:pt x="479" y="90"/>
                                      <a:pt x="479" y="96"/>
                                    </a:cubicBezTo>
                                    <a:cubicBezTo>
                                      <a:pt x="479" y="97"/>
                                      <a:pt x="479" y="98"/>
                                      <a:pt x="480" y="100"/>
                                    </a:cubicBezTo>
                                    <a:cubicBezTo>
                                      <a:pt x="481" y="99"/>
                                      <a:pt x="483" y="98"/>
                                      <a:pt x="485" y="98"/>
                                    </a:cubicBezTo>
                                    <a:cubicBezTo>
                                      <a:pt x="485" y="97"/>
                                      <a:pt x="485" y="96"/>
                                      <a:pt x="485" y="96"/>
                                    </a:cubicBezTo>
                                    <a:cubicBezTo>
                                      <a:pt x="485" y="88"/>
                                      <a:pt x="491" y="82"/>
                                      <a:pt x="499" y="82"/>
                                    </a:cubicBezTo>
                                    <a:cubicBezTo>
                                      <a:pt x="506" y="82"/>
                                      <a:pt x="512" y="88"/>
                                      <a:pt x="512" y="96"/>
                                    </a:cubicBezTo>
                                    <a:close/>
                                    <a:moveTo>
                                      <a:pt x="505" y="96"/>
                                    </a:moveTo>
                                    <a:cubicBezTo>
                                      <a:pt x="505" y="96"/>
                                      <a:pt x="505" y="96"/>
                                      <a:pt x="505" y="96"/>
                                    </a:cubicBezTo>
                                    <a:cubicBezTo>
                                      <a:pt x="507" y="97"/>
                                      <a:pt x="509" y="97"/>
                                      <a:pt x="510" y="97"/>
                                    </a:cubicBezTo>
                                    <a:cubicBezTo>
                                      <a:pt x="511" y="97"/>
                                      <a:pt x="511" y="96"/>
                                      <a:pt x="511" y="96"/>
                                    </a:cubicBezTo>
                                    <a:cubicBezTo>
                                      <a:pt x="511" y="89"/>
                                      <a:pt x="505" y="84"/>
                                      <a:pt x="499" y="84"/>
                                    </a:cubicBezTo>
                                    <a:cubicBezTo>
                                      <a:pt x="492" y="84"/>
                                      <a:pt x="487" y="89"/>
                                      <a:pt x="487" y="96"/>
                                    </a:cubicBezTo>
                                    <a:cubicBezTo>
                                      <a:pt x="487" y="96"/>
                                      <a:pt x="487" y="97"/>
                                      <a:pt x="487" y="97"/>
                                    </a:cubicBezTo>
                                    <a:cubicBezTo>
                                      <a:pt x="489" y="97"/>
                                      <a:pt x="490" y="97"/>
                                      <a:pt x="492" y="96"/>
                                    </a:cubicBezTo>
                                    <a:cubicBezTo>
                                      <a:pt x="492" y="96"/>
                                      <a:pt x="492" y="96"/>
                                      <a:pt x="492" y="96"/>
                                    </a:cubicBezTo>
                                    <a:cubicBezTo>
                                      <a:pt x="492" y="92"/>
                                      <a:pt x="495" y="89"/>
                                      <a:pt x="499" y="89"/>
                                    </a:cubicBezTo>
                                    <a:cubicBezTo>
                                      <a:pt x="502" y="89"/>
                                      <a:pt x="505" y="92"/>
                                      <a:pt x="505" y="96"/>
                                    </a:cubicBezTo>
                                    <a:close/>
                                    <a:moveTo>
                                      <a:pt x="499" y="91"/>
                                    </a:moveTo>
                                    <a:cubicBezTo>
                                      <a:pt x="496" y="91"/>
                                      <a:pt x="494" y="93"/>
                                      <a:pt x="494" y="96"/>
                                    </a:cubicBezTo>
                                    <a:cubicBezTo>
                                      <a:pt x="494" y="96"/>
                                      <a:pt x="494" y="96"/>
                                      <a:pt x="494" y="96"/>
                                    </a:cubicBezTo>
                                    <a:cubicBezTo>
                                      <a:pt x="495" y="96"/>
                                      <a:pt x="497" y="96"/>
                                      <a:pt x="499" y="96"/>
                                    </a:cubicBezTo>
                                    <a:cubicBezTo>
                                      <a:pt x="500" y="96"/>
                                      <a:pt x="502" y="96"/>
                                      <a:pt x="504" y="96"/>
                                    </a:cubicBezTo>
                                    <a:cubicBezTo>
                                      <a:pt x="504" y="96"/>
                                      <a:pt x="504" y="96"/>
                                      <a:pt x="504" y="96"/>
                                    </a:cubicBezTo>
                                    <a:cubicBezTo>
                                      <a:pt x="504" y="93"/>
                                      <a:pt x="501" y="91"/>
                                      <a:pt x="499" y="91"/>
                                    </a:cubicBezTo>
                                    <a:close/>
                                    <a:moveTo>
                                      <a:pt x="464" y="112"/>
                                    </a:moveTo>
                                    <a:cubicBezTo>
                                      <a:pt x="455" y="121"/>
                                      <a:pt x="449" y="133"/>
                                      <a:pt x="449" y="147"/>
                                    </a:cubicBezTo>
                                    <a:cubicBezTo>
                                      <a:pt x="449" y="148"/>
                                      <a:pt x="449" y="148"/>
                                      <a:pt x="449" y="149"/>
                                    </a:cubicBezTo>
                                    <a:cubicBezTo>
                                      <a:pt x="451" y="149"/>
                                      <a:pt x="453" y="150"/>
                                      <a:pt x="455" y="150"/>
                                    </a:cubicBezTo>
                                    <a:cubicBezTo>
                                      <a:pt x="455" y="149"/>
                                      <a:pt x="455" y="148"/>
                                      <a:pt x="455" y="147"/>
                                    </a:cubicBezTo>
                                    <a:cubicBezTo>
                                      <a:pt x="455" y="123"/>
                                      <a:pt x="475" y="104"/>
                                      <a:pt x="499" y="104"/>
                                    </a:cubicBezTo>
                                    <a:cubicBezTo>
                                      <a:pt x="523" y="104"/>
                                      <a:pt x="542" y="123"/>
                                      <a:pt x="542" y="147"/>
                                    </a:cubicBezTo>
                                    <a:cubicBezTo>
                                      <a:pt x="542" y="148"/>
                                      <a:pt x="542" y="149"/>
                                      <a:pt x="542" y="151"/>
                                    </a:cubicBezTo>
                                    <a:cubicBezTo>
                                      <a:pt x="544" y="150"/>
                                      <a:pt x="546" y="149"/>
                                      <a:pt x="548" y="149"/>
                                    </a:cubicBezTo>
                                    <a:cubicBezTo>
                                      <a:pt x="548" y="148"/>
                                      <a:pt x="548" y="148"/>
                                      <a:pt x="548" y="147"/>
                                    </a:cubicBezTo>
                                    <a:cubicBezTo>
                                      <a:pt x="548" y="133"/>
                                      <a:pt x="543" y="121"/>
                                      <a:pt x="534" y="112"/>
                                    </a:cubicBezTo>
                                    <a:cubicBezTo>
                                      <a:pt x="525" y="103"/>
                                      <a:pt x="512" y="98"/>
                                      <a:pt x="499" y="98"/>
                                    </a:cubicBezTo>
                                    <a:cubicBezTo>
                                      <a:pt x="485" y="98"/>
                                      <a:pt x="473" y="103"/>
                                      <a:pt x="464" y="112"/>
                                    </a:cubicBezTo>
                                    <a:close/>
                                    <a:moveTo>
                                      <a:pt x="650" y="96"/>
                                    </a:moveTo>
                                    <a:cubicBezTo>
                                      <a:pt x="650" y="99"/>
                                      <a:pt x="649" y="101"/>
                                      <a:pt x="648" y="104"/>
                                    </a:cubicBezTo>
                                    <a:cubicBezTo>
                                      <a:pt x="649" y="105"/>
                                      <a:pt x="650" y="105"/>
                                      <a:pt x="651" y="106"/>
                                    </a:cubicBezTo>
                                    <a:cubicBezTo>
                                      <a:pt x="652" y="105"/>
                                      <a:pt x="653" y="104"/>
                                      <a:pt x="654" y="103"/>
                                    </a:cubicBezTo>
                                    <a:cubicBezTo>
                                      <a:pt x="655" y="101"/>
                                      <a:pt x="655" y="98"/>
                                      <a:pt x="655" y="96"/>
                                    </a:cubicBezTo>
                                    <a:cubicBezTo>
                                      <a:pt x="655" y="86"/>
                                      <a:pt x="651" y="78"/>
                                      <a:pt x="645" y="72"/>
                                    </a:cubicBezTo>
                                    <a:cubicBezTo>
                                      <a:pt x="639" y="65"/>
                                      <a:pt x="630" y="62"/>
                                      <a:pt x="621" y="62"/>
                                    </a:cubicBezTo>
                                    <a:cubicBezTo>
                                      <a:pt x="611" y="62"/>
                                      <a:pt x="603" y="65"/>
                                      <a:pt x="597" y="72"/>
                                    </a:cubicBezTo>
                                    <a:cubicBezTo>
                                      <a:pt x="590" y="78"/>
                                      <a:pt x="587" y="86"/>
                                      <a:pt x="587" y="96"/>
                                    </a:cubicBezTo>
                                    <a:cubicBezTo>
                                      <a:pt x="587" y="99"/>
                                      <a:pt x="587" y="101"/>
                                      <a:pt x="588" y="104"/>
                                    </a:cubicBezTo>
                                    <a:cubicBezTo>
                                      <a:pt x="589" y="105"/>
                                      <a:pt x="589" y="105"/>
                                      <a:pt x="590" y="106"/>
                                    </a:cubicBezTo>
                                    <a:cubicBezTo>
                                      <a:pt x="591" y="105"/>
                                      <a:pt x="592" y="105"/>
                                      <a:pt x="593" y="104"/>
                                    </a:cubicBezTo>
                                    <a:cubicBezTo>
                                      <a:pt x="592" y="101"/>
                                      <a:pt x="592" y="99"/>
                                      <a:pt x="592" y="96"/>
                                    </a:cubicBezTo>
                                    <a:cubicBezTo>
                                      <a:pt x="592" y="80"/>
                                      <a:pt x="605" y="67"/>
                                      <a:pt x="621" y="67"/>
                                    </a:cubicBezTo>
                                    <a:cubicBezTo>
                                      <a:pt x="637" y="67"/>
                                      <a:pt x="650" y="80"/>
                                      <a:pt x="650" y="96"/>
                                    </a:cubicBezTo>
                                    <a:close/>
                                    <a:moveTo>
                                      <a:pt x="642" y="96"/>
                                    </a:moveTo>
                                    <a:cubicBezTo>
                                      <a:pt x="642" y="97"/>
                                      <a:pt x="642" y="99"/>
                                      <a:pt x="641" y="100"/>
                                    </a:cubicBezTo>
                                    <a:cubicBezTo>
                                      <a:pt x="643" y="101"/>
                                      <a:pt x="645" y="102"/>
                                      <a:pt x="647" y="103"/>
                                    </a:cubicBezTo>
                                    <a:cubicBezTo>
                                      <a:pt x="648" y="101"/>
                                      <a:pt x="648" y="98"/>
                                      <a:pt x="648" y="96"/>
                                    </a:cubicBezTo>
                                    <a:cubicBezTo>
                                      <a:pt x="648" y="88"/>
                                      <a:pt x="645" y="81"/>
                                      <a:pt x="640" y="77"/>
                                    </a:cubicBezTo>
                                    <a:cubicBezTo>
                                      <a:pt x="635" y="72"/>
                                      <a:pt x="628" y="69"/>
                                      <a:pt x="621" y="69"/>
                                    </a:cubicBezTo>
                                    <a:cubicBezTo>
                                      <a:pt x="613" y="69"/>
                                      <a:pt x="607" y="72"/>
                                      <a:pt x="602" y="77"/>
                                    </a:cubicBezTo>
                                    <a:cubicBezTo>
                                      <a:pt x="597" y="81"/>
                                      <a:pt x="594" y="88"/>
                                      <a:pt x="594" y="96"/>
                                    </a:cubicBezTo>
                                    <a:cubicBezTo>
                                      <a:pt x="594" y="98"/>
                                      <a:pt x="594" y="101"/>
                                      <a:pt x="595" y="103"/>
                                    </a:cubicBezTo>
                                    <a:cubicBezTo>
                                      <a:pt x="596" y="102"/>
                                      <a:pt x="598" y="101"/>
                                      <a:pt x="600" y="100"/>
                                    </a:cubicBezTo>
                                    <a:cubicBezTo>
                                      <a:pt x="600" y="99"/>
                                      <a:pt x="600" y="97"/>
                                      <a:pt x="600" y="96"/>
                                    </a:cubicBezTo>
                                    <a:cubicBezTo>
                                      <a:pt x="600" y="84"/>
                                      <a:pt x="609" y="75"/>
                                      <a:pt x="621" y="75"/>
                                    </a:cubicBezTo>
                                    <a:cubicBezTo>
                                      <a:pt x="632" y="75"/>
                                      <a:pt x="642" y="84"/>
                                      <a:pt x="642" y="96"/>
                                    </a:cubicBezTo>
                                    <a:close/>
                                    <a:moveTo>
                                      <a:pt x="634" y="96"/>
                                    </a:moveTo>
                                    <a:cubicBezTo>
                                      <a:pt x="634" y="96"/>
                                      <a:pt x="634" y="97"/>
                                      <a:pt x="634" y="98"/>
                                    </a:cubicBezTo>
                                    <a:cubicBezTo>
                                      <a:pt x="636" y="98"/>
                                      <a:pt x="638" y="99"/>
                                      <a:pt x="640" y="100"/>
                                    </a:cubicBezTo>
                                    <a:cubicBezTo>
                                      <a:pt x="640" y="98"/>
                                      <a:pt x="640" y="97"/>
                                      <a:pt x="640" y="96"/>
                                    </a:cubicBezTo>
                                    <a:cubicBezTo>
                                      <a:pt x="640" y="90"/>
                                      <a:pt x="638" y="86"/>
                                      <a:pt x="635" y="82"/>
                                    </a:cubicBezTo>
                                    <a:cubicBezTo>
                                      <a:pt x="631" y="78"/>
                                      <a:pt x="626" y="76"/>
                                      <a:pt x="621" y="76"/>
                                    </a:cubicBezTo>
                                    <a:cubicBezTo>
                                      <a:pt x="615" y="76"/>
                                      <a:pt x="611" y="78"/>
                                      <a:pt x="607" y="82"/>
                                    </a:cubicBezTo>
                                    <a:cubicBezTo>
                                      <a:pt x="603" y="86"/>
                                      <a:pt x="601" y="90"/>
                                      <a:pt x="601" y="96"/>
                                    </a:cubicBezTo>
                                    <a:cubicBezTo>
                                      <a:pt x="601" y="97"/>
                                      <a:pt x="601" y="98"/>
                                      <a:pt x="602" y="100"/>
                                    </a:cubicBezTo>
                                    <a:cubicBezTo>
                                      <a:pt x="604" y="99"/>
                                      <a:pt x="605" y="98"/>
                                      <a:pt x="607" y="98"/>
                                    </a:cubicBezTo>
                                    <a:cubicBezTo>
                                      <a:pt x="607" y="97"/>
                                      <a:pt x="607" y="96"/>
                                      <a:pt x="607" y="96"/>
                                    </a:cubicBezTo>
                                    <a:cubicBezTo>
                                      <a:pt x="607" y="88"/>
                                      <a:pt x="613" y="82"/>
                                      <a:pt x="621" y="82"/>
                                    </a:cubicBezTo>
                                    <a:cubicBezTo>
                                      <a:pt x="628" y="82"/>
                                      <a:pt x="634" y="88"/>
                                      <a:pt x="634" y="96"/>
                                    </a:cubicBezTo>
                                    <a:close/>
                                    <a:moveTo>
                                      <a:pt x="628" y="96"/>
                                    </a:moveTo>
                                    <a:cubicBezTo>
                                      <a:pt x="628" y="96"/>
                                      <a:pt x="627" y="96"/>
                                      <a:pt x="627" y="96"/>
                                    </a:cubicBezTo>
                                    <a:cubicBezTo>
                                      <a:pt x="629" y="97"/>
                                      <a:pt x="631" y="97"/>
                                      <a:pt x="633" y="97"/>
                                    </a:cubicBezTo>
                                    <a:cubicBezTo>
                                      <a:pt x="633" y="97"/>
                                      <a:pt x="633" y="96"/>
                                      <a:pt x="633" y="96"/>
                                    </a:cubicBezTo>
                                    <a:cubicBezTo>
                                      <a:pt x="633" y="89"/>
                                      <a:pt x="627" y="84"/>
                                      <a:pt x="621" y="84"/>
                                    </a:cubicBezTo>
                                    <a:cubicBezTo>
                                      <a:pt x="614" y="84"/>
                                      <a:pt x="609" y="89"/>
                                      <a:pt x="609" y="96"/>
                                    </a:cubicBezTo>
                                    <a:cubicBezTo>
                                      <a:pt x="609" y="96"/>
                                      <a:pt x="609" y="97"/>
                                      <a:pt x="609" y="97"/>
                                    </a:cubicBezTo>
                                    <a:cubicBezTo>
                                      <a:pt x="611" y="97"/>
                                      <a:pt x="612" y="97"/>
                                      <a:pt x="614" y="96"/>
                                    </a:cubicBezTo>
                                    <a:cubicBezTo>
                                      <a:pt x="614" y="96"/>
                                      <a:pt x="614" y="96"/>
                                      <a:pt x="614" y="96"/>
                                    </a:cubicBezTo>
                                    <a:cubicBezTo>
                                      <a:pt x="614" y="92"/>
                                      <a:pt x="617" y="89"/>
                                      <a:pt x="621" y="89"/>
                                    </a:cubicBezTo>
                                    <a:cubicBezTo>
                                      <a:pt x="625" y="89"/>
                                      <a:pt x="628" y="92"/>
                                      <a:pt x="628" y="96"/>
                                    </a:cubicBezTo>
                                    <a:close/>
                                    <a:moveTo>
                                      <a:pt x="621" y="91"/>
                                    </a:moveTo>
                                    <a:cubicBezTo>
                                      <a:pt x="618" y="91"/>
                                      <a:pt x="616" y="93"/>
                                      <a:pt x="616" y="96"/>
                                    </a:cubicBezTo>
                                    <a:cubicBezTo>
                                      <a:pt x="616" y="96"/>
                                      <a:pt x="616" y="96"/>
                                      <a:pt x="616" y="96"/>
                                    </a:cubicBezTo>
                                    <a:cubicBezTo>
                                      <a:pt x="617" y="96"/>
                                      <a:pt x="619" y="96"/>
                                      <a:pt x="621" y="96"/>
                                    </a:cubicBezTo>
                                    <a:cubicBezTo>
                                      <a:pt x="623" y="96"/>
                                      <a:pt x="624" y="96"/>
                                      <a:pt x="626" y="96"/>
                                    </a:cubicBezTo>
                                    <a:cubicBezTo>
                                      <a:pt x="626" y="96"/>
                                      <a:pt x="626" y="96"/>
                                      <a:pt x="626" y="96"/>
                                    </a:cubicBezTo>
                                    <a:cubicBezTo>
                                      <a:pt x="626" y="93"/>
                                      <a:pt x="624" y="91"/>
                                      <a:pt x="621" y="91"/>
                                    </a:cubicBezTo>
                                    <a:close/>
                                    <a:moveTo>
                                      <a:pt x="586" y="112"/>
                                    </a:moveTo>
                                    <a:cubicBezTo>
                                      <a:pt x="577" y="121"/>
                                      <a:pt x="571" y="133"/>
                                      <a:pt x="571" y="147"/>
                                    </a:cubicBezTo>
                                    <a:cubicBezTo>
                                      <a:pt x="571" y="148"/>
                                      <a:pt x="571" y="148"/>
                                      <a:pt x="571" y="149"/>
                                    </a:cubicBezTo>
                                    <a:cubicBezTo>
                                      <a:pt x="573" y="149"/>
                                      <a:pt x="575" y="150"/>
                                      <a:pt x="577" y="150"/>
                                    </a:cubicBezTo>
                                    <a:cubicBezTo>
                                      <a:pt x="577" y="149"/>
                                      <a:pt x="577" y="148"/>
                                      <a:pt x="577" y="147"/>
                                    </a:cubicBezTo>
                                    <a:cubicBezTo>
                                      <a:pt x="577" y="123"/>
                                      <a:pt x="597" y="104"/>
                                      <a:pt x="621" y="104"/>
                                    </a:cubicBezTo>
                                    <a:cubicBezTo>
                                      <a:pt x="645" y="104"/>
                                      <a:pt x="664" y="123"/>
                                      <a:pt x="664" y="147"/>
                                    </a:cubicBezTo>
                                    <a:cubicBezTo>
                                      <a:pt x="664" y="148"/>
                                      <a:pt x="664" y="149"/>
                                      <a:pt x="664" y="150"/>
                                    </a:cubicBezTo>
                                    <a:cubicBezTo>
                                      <a:pt x="666" y="149"/>
                                      <a:pt x="668" y="149"/>
                                      <a:pt x="670" y="148"/>
                                    </a:cubicBezTo>
                                    <a:cubicBezTo>
                                      <a:pt x="670" y="148"/>
                                      <a:pt x="670" y="148"/>
                                      <a:pt x="670" y="147"/>
                                    </a:cubicBezTo>
                                    <a:cubicBezTo>
                                      <a:pt x="670" y="133"/>
                                      <a:pt x="665" y="121"/>
                                      <a:pt x="656" y="112"/>
                                    </a:cubicBezTo>
                                    <a:cubicBezTo>
                                      <a:pt x="647" y="103"/>
                                      <a:pt x="635" y="98"/>
                                      <a:pt x="621" y="98"/>
                                    </a:cubicBezTo>
                                    <a:cubicBezTo>
                                      <a:pt x="607" y="98"/>
                                      <a:pt x="595" y="103"/>
                                      <a:pt x="586" y="112"/>
                                    </a:cubicBezTo>
                                    <a:close/>
                                    <a:moveTo>
                                      <a:pt x="657" y="147"/>
                                    </a:moveTo>
                                    <a:cubicBezTo>
                                      <a:pt x="657" y="149"/>
                                      <a:pt x="656" y="152"/>
                                      <a:pt x="656" y="154"/>
                                    </a:cubicBezTo>
                                    <a:cubicBezTo>
                                      <a:pt x="658" y="153"/>
                                      <a:pt x="660" y="152"/>
                                      <a:pt x="663" y="151"/>
                                    </a:cubicBezTo>
                                    <a:cubicBezTo>
                                      <a:pt x="663" y="150"/>
                                      <a:pt x="663" y="148"/>
                                      <a:pt x="663" y="147"/>
                                    </a:cubicBezTo>
                                    <a:cubicBezTo>
                                      <a:pt x="663" y="136"/>
                                      <a:pt x="658" y="125"/>
                                      <a:pt x="650" y="117"/>
                                    </a:cubicBezTo>
                                    <a:cubicBezTo>
                                      <a:pt x="643" y="110"/>
                                      <a:pt x="632" y="105"/>
                                      <a:pt x="621" y="105"/>
                                    </a:cubicBezTo>
                                    <a:cubicBezTo>
                                      <a:pt x="609" y="105"/>
                                      <a:pt x="599" y="110"/>
                                      <a:pt x="591" y="117"/>
                                    </a:cubicBezTo>
                                    <a:cubicBezTo>
                                      <a:pt x="584" y="125"/>
                                      <a:pt x="579" y="136"/>
                                      <a:pt x="579" y="147"/>
                                    </a:cubicBezTo>
                                    <a:cubicBezTo>
                                      <a:pt x="579" y="148"/>
                                      <a:pt x="579" y="150"/>
                                      <a:pt x="579" y="151"/>
                                    </a:cubicBezTo>
                                    <a:cubicBezTo>
                                      <a:pt x="581" y="152"/>
                                      <a:pt x="584" y="153"/>
                                      <a:pt x="586" y="154"/>
                                    </a:cubicBezTo>
                                    <a:cubicBezTo>
                                      <a:pt x="585" y="152"/>
                                      <a:pt x="585" y="150"/>
                                      <a:pt x="585" y="147"/>
                                    </a:cubicBezTo>
                                    <a:cubicBezTo>
                                      <a:pt x="585" y="127"/>
                                      <a:pt x="601" y="111"/>
                                      <a:pt x="621" y="111"/>
                                    </a:cubicBezTo>
                                    <a:cubicBezTo>
                                      <a:pt x="641" y="111"/>
                                      <a:pt x="657" y="127"/>
                                      <a:pt x="657" y="147"/>
                                    </a:cubicBezTo>
                                    <a:close/>
                                    <a:moveTo>
                                      <a:pt x="664" y="199"/>
                                    </a:moveTo>
                                    <a:cubicBezTo>
                                      <a:pt x="664" y="200"/>
                                      <a:pt x="664" y="200"/>
                                      <a:pt x="664" y="201"/>
                                    </a:cubicBezTo>
                                    <a:cubicBezTo>
                                      <a:pt x="666" y="201"/>
                                      <a:pt x="668" y="200"/>
                                      <a:pt x="670" y="200"/>
                                    </a:cubicBezTo>
                                    <a:cubicBezTo>
                                      <a:pt x="670" y="199"/>
                                      <a:pt x="670" y="199"/>
                                      <a:pt x="670" y="199"/>
                                    </a:cubicBezTo>
                                    <a:cubicBezTo>
                                      <a:pt x="670" y="185"/>
                                      <a:pt x="665" y="172"/>
                                      <a:pt x="656" y="163"/>
                                    </a:cubicBezTo>
                                    <a:cubicBezTo>
                                      <a:pt x="647" y="154"/>
                                      <a:pt x="635" y="149"/>
                                      <a:pt x="621" y="149"/>
                                    </a:cubicBezTo>
                                    <a:cubicBezTo>
                                      <a:pt x="607" y="149"/>
                                      <a:pt x="595" y="154"/>
                                      <a:pt x="586" y="163"/>
                                    </a:cubicBezTo>
                                    <a:cubicBezTo>
                                      <a:pt x="577" y="172"/>
                                      <a:pt x="571" y="185"/>
                                      <a:pt x="571" y="199"/>
                                    </a:cubicBezTo>
                                    <a:cubicBezTo>
                                      <a:pt x="571" y="199"/>
                                      <a:pt x="571" y="199"/>
                                      <a:pt x="571" y="200"/>
                                    </a:cubicBezTo>
                                    <a:cubicBezTo>
                                      <a:pt x="573" y="200"/>
                                      <a:pt x="575" y="201"/>
                                      <a:pt x="577" y="202"/>
                                    </a:cubicBezTo>
                                    <a:cubicBezTo>
                                      <a:pt x="577" y="201"/>
                                      <a:pt x="577" y="200"/>
                                      <a:pt x="577" y="199"/>
                                    </a:cubicBezTo>
                                    <a:cubicBezTo>
                                      <a:pt x="577" y="175"/>
                                      <a:pt x="597" y="155"/>
                                      <a:pt x="621" y="155"/>
                                    </a:cubicBezTo>
                                    <a:cubicBezTo>
                                      <a:pt x="645" y="155"/>
                                      <a:pt x="664" y="175"/>
                                      <a:pt x="664" y="199"/>
                                    </a:cubicBezTo>
                                    <a:close/>
                                    <a:moveTo>
                                      <a:pt x="657" y="199"/>
                                    </a:moveTo>
                                    <a:cubicBezTo>
                                      <a:pt x="657" y="201"/>
                                      <a:pt x="656" y="203"/>
                                      <a:pt x="656" y="205"/>
                                    </a:cubicBezTo>
                                    <a:cubicBezTo>
                                      <a:pt x="658" y="204"/>
                                      <a:pt x="660" y="203"/>
                                      <a:pt x="663" y="202"/>
                                    </a:cubicBezTo>
                                    <a:cubicBezTo>
                                      <a:pt x="663" y="201"/>
                                      <a:pt x="663" y="200"/>
                                      <a:pt x="663" y="199"/>
                                    </a:cubicBezTo>
                                    <a:cubicBezTo>
                                      <a:pt x="663" y="187"/>
                                      <a:pt x="658" y="176"/>
                                      <a:pt x="650" y="169"/>
                                    </a:cubicBezTo>
                                    <a:cubicBezTo>
                                      <a:pt x="643" y="161"/>
                                      <a:pt x="632" y="157"/>
                                      <a:pt x="621" y="157"/>
                                    </a:cubicBezTo>
                                    <a:cubicBezTo>
                                      <a:pt x="609" y="157"/>
                                      <a:pt x="599" y="161"/>
                                      <a:pt x="591" y="169"/>
                                    </a:cubicBezTo>
                                    <a:cubicBezTo>
                                      <a:pt x="584" y="176"/>
                                      <a:pt x="579" y="187"/>
                                      <a:pt x="579" y="199"/>
                                    </a:cubicBezTo>
                                    <a:cubicBezTo>
                                      <a:pt x="579" y="200"/>
                                      <a:pt x="579" y="201"/>
                                      <a:pt x="579" y="202"/>
                                    </a:cubicBezTo>
                                    <a:cubicBezTo>
                                      <a:pt x="581" y="203"/>
                                      <a:pt x="584" y="204"/>
                                      <a:pt x="586" y="206"/>
                                    </a:cubicBezTo>
                                    <a:cubicBezTo>
                                      <a:pt x="585" y="203"/>
                                      <a:pt x="585" y="201"/>
                                      <a:pt x="585" y="199"/>
                                    </a:cubicBezTo>
                                    <a:cubicBezTo>
                                      <a:pt x="585" y="179"/>
                                      <a:pt x="601" y="163"/>
                                      <a:pt x="621" y="163"/>
                                    </a:cubicBezTo>
                                    <a:cubicBezTo>
                                      <a:pt x="641" y="163"/>
                                      <a:pt x="657" y="179"/>
                                      <a:pt x="657" y="199"/>
                                    </a:cubicBezTo>
                                    <a:close/>
                                    <a:moveTo>
                                      <a:pt x="664" y="250"/>
                                    </a:moveTo>
                                    <a:cubicBezTo>
                                      <a:pt x="664" y="251"/>
                                      <a:pt x="664" y="252"/>
                                      <a:pt x="664" y="253"/>
                                    </a:cubicBezTo>
                                    <a:cubicBezTo>
                                      <a:pt x="666" y="252"/>
                                      <a:pt x="668" y="252"/>
                                      <a:pt x="670" y="251"/>
                                    </a:cubicBezTo>
                                    <a:cubicBezTo>
                                      <a:pt x="670" y="251"/>
                                      <a:pt x="670" y="250"/>
                                      <a:pt x="670" y="250"/>
                                    </a:cubicBezTo>
                                    <a:cubicBezTo>
                                      <a:pt x="670" y="236"/>
                                      <a:pt x="665" y="224"/>
                                      <a:pt x="656" y="215"/>
                                    </a:cubicBezTo>
                                    <a:cubicBezTo>
                                      <a:pt x="647" y="206"/>
                                      <a:pt x="635" y="200"/>
                                      <a:pt x="621" y="200"/>
                                    </a:cubicBezTo>
                                    <a:cubicBezTo>
                                      <a:pt x="607" y="200"/>
                                      <a:pt x="595" y="206"/>
                                      <a:pt x="586" y="215"/>
                                    </a:cubicBezTo>
                                    <a:cubicBezTo>
                                      <a:pt x="577" y="224"/>
                                      <a:pt x="571" y="236"/>
                                      <a:pt x="571" y="250"/>
                                    </a:cubicBezTo>
                                    <a:cubicBezTo>
                                      <a:pt x="571" y="250"/>
                                      <a:pt x="571" y="251"/>
                                      <a:pt x="571" y="251"/>
                                    </a:cubicBezTo>
                                    <a:cubicBezTo>
                                      <a:pt x="573" y="252"/>
                                      <a:pt x="575" y="252"/>
                                      <a:pt x="577" y="253"/>
                                    </a:cubicBezTo>
                                    <a:cubicBezTo>
                                      <a:pt x="577" y="252"/>
                                      <a:pt x="577" y="251"/>
                                      <a:pt x="577" y="250"/>
                                    </a:cubicBezTo>
                                    <a:cubicBezTo>
                                      <a:pt x="577" y="226"/>
                                      <a:pt x="597" y="206"/>
                                      <a:pt x="621" y="206"/>
                                    </a:cubicBezTo>
                                    <a:cubicBezTo>
                                      <a:pt x="645" y="206"/>
                                      <a:pt x="664" y="226"/>
                                      <a:pt x="664" y="250"/>
                                    </a:cubicBezTo>
                                    <a:close/>
                                    <a:moveTo>
                                      <a:pt x="657" y="250"/>
                                    </a:moveTo>
                                    <a:cubicBezTo>
                                      <a:pt x="657" y="252"/>
                                      <a:pt x="656" y="254"/>
                                      <a:pt x="656" y="256"/>
                                    </a:cubicBezTo>
                                    <a:cubicBezTo>
                                      <a:pt x="658" y="255"/>
                                      <a:pt x="660" y="254"/>
                                      <a:pt x="663" y="253"/>
                                    </a:cubicBezTo>
                                    <a:cubicBezTo>
                                      <a:pt x="663" y="252"/>
                                      <a:pt x="663" y="251"/>
                                      <a:pt x="663" y="250"/>
                                    </a:cubicBezTo>
                                    <a:cubicBezTo>
                                      <a:pt x="663" y="238"/>
                                      <a:pt x="658" y="228"/>
                                      <a:pt x="650" y="220"/>
                                    </a:cubicBezTo>
                                    <a:cubicBezTo>
                                      <a:pt x="643" y="213"/>
                                      <a:pt x="632" y="208"/>
                                      <a:pt x="621" y="208"/>
                                    </a:cubicBezTo>
                                    <a:cubicBezTo>
                                      <a:pt x="609" y="208"/>
                                      <a:pt x="599" y="213"/>
                                      <a:pt x="591" y="220"/>
                                    </a:cubicBezTo>
                                    <a:cubicBezTo>
                                      <a:pt x="584" y="228"/>
                                      <a:pt x="579" y="238"/>
                                      <a:pt x="579" y="250"/>
                                    </a:cubicBezTo>
                                    <a:cubicBezTo>
                                      <a:pt x="579" y="251"/>
                                      <a:pt x="579" y="253"/>
                                      <a:pt x="579" y="254"/>
                                    </a:cubicBezTo>
                                    <a:cubicBezTo>
                                      <a:pt x="581" y="255"/>
                                      <a:pt x="584" y="256"/>
                                      <a:pt x="586" y="257"/>
                                    </a:cubicBezTo>
                                    <a:cubicBezTo>
                                      <a:pt x="585" y="255"/>
                                      <a:pt x="585" y="252"/>
                                      <a:pt x="585" y="250"/>
                                    </a:cubicBezTo>
                                    <a:cubicBezTo>
                                      <a:pt x="585" y="230"/>
                                      <a:pt x="601" y="214"/>
                                      <a:pt x="621" y="214"/>
                                    </a:cubicBezTo>
                                    <a:cubicBezTo>
                                      <a:pt x="641" y="214"/>
                                      <a:pt x="657" y="230"/>
                                      <a:pt x="657" y="250"/>
                                    </a:cubicBezTo>
                                    <a:close/>
                                    <a:moveTo>
                                      <a:pt x="664" y="301"/>
                                    </a:moveTo>
                                    <a:cubicBezTo>
                                      <a:pt x="664" y="302"/>
                                      <a:pt x="664" y="303"/>
                                      <a:pt x="664" y="304"/>
                                    </a:cubicBezTo>
                                    <a:cubicBezTo>
                                      <a:pt x="666" y="304"/>
                                      <a:pt x="668" y="303"/>
                                      <a:pt x="670" y="303"/>
                                    </a:cubicBezTo>
                                    <a:cubicBezTo>
                                      <a:pt x="670" y="302"/>
                                      <a:pt x="670" y="302"/>
                                      <a:pt x="670" y="301"/>
                                    </a:cubicBezTo>
                                    <a:cubicBezTo>
                                      <a:pt x="670" y="288"/>
                                      <a:pt x="665" y="275"/>
                                      <a:pt x="656" y="266"/>
                                    </a:cubicBezTo>
                                    <a:cubicBezTo>
                                      <a:pt x="647" y="257"/>
                                      <a:pt x="635" y="252"/>
                                      <a:pt x="621" y="252"/>
                                    </a:cubicBezTo>
                                    <a:cubicBezTo>
                                      <a:pt x="607" y="252"/>
                                      <a:pt x="595" y="257"/>
                                      <a:pt x="586" y="266"/>
                                    </a:cubicBezTo>
                                    <a:cubicBezTo>
                                      <a:pt x="577" y="275"/>
                                      <a:pt x="571" y="288"/>
                                      <a:pt x="571" y="301"/>
                                    </a:cubicBezTo>
                                    <a:cubicBezTo>
                                      <a:pt x="571" y="302"/>
                                      <a:pt x="571" y="302"/>
                                      <a:pt x="571" y="303"/>
                                    </a:cubicBezTo>
                                    <a:cubicBezTo>
                                      <a:pt x="573" y="303"/>
                                      <a:pt x="575" y="304"/>
                                      <a:pt x="577" y="305"/>
                                    </a:cubicBezTo>
                                    <a:cubicBezTo>
                                      <a:pt x="577" y="303"/>
                                      <a:pt x="577" y="302"/>
                                      <a:pt x="577" y="301"/>
                                    </a:cubicBezTo>
                                    <a:cubicBezTo>
                                      <a:pt x="577" y="277"/>
                                      <a:pt x="597" y="258"/>
                                      <a:pt x="621" y="258"/>
                                    </a:cubicBezTo>
                                    <a:cubicBezTo>
                                      <a:pt x="645" y="258"/>
                                      <a:pt x="664" y="277"/>
                                      <a:pt x="664" y="301"/>
                                    </a:cubicBezTo>
                                    <a:close/>
                                    <a:moveTo>
                                      <a:pt x="657" y="301"/>
                                    </a:moveTo>
                                    <a:cubicBezTo>
                                      <a:pt x="657" y="304"/>
                                      <a:pt x="656" y="306"/>
                                      <a:pt x="656" y="308"/>
                                    </a:cubicBezTo>
                                    <a:cubicBezTo>
                                      <a:pt x="658" y="307"/>
                                      <a:pt x="660" y="306"/>
                                      <a:pt x="663" y="305"/>
                                    </a:cubicBezTo>
                                    <a:cubicBezTo>
                                      <a:pt x="663" y="304"/>
                                      <a:pt x="663" y="302"/>
                                      <a:pt x="663" y="301"/>
                                    </a:cubicBezTo>
                                    <a:cubicBezTo>
                                      <a:pt x="663" y="290"/>
                                      <a:pt x="658" y="279"/>
                                      <a:pt x="650" y="272"/>
                                    </a:cubicBezTo>
                                    <a:cubicBezTo>
                                      <a:pt x="643" y="264"/>
                                      <a:pt x="632" y="259"/>
                                      <a:pt x="621" y="259"/>
                                    </a:cubicBezTo>
                                    <a:cubicBezTo>
                                      <a:pt x="609" y="259"/>
                                      <a:pt x="599" y="264"/>
                                      <a:pt x="591" y="272"/>
                                    </a:cubicBezTo>
                                    <a:cubicBezTo>
                                      <a:pt x="584" y="279"/>
                                      <a:pt x="579" y="290"/>
                                      <a:pt x="579" y="301"/>
                                    </a:cubicBezTo>
                                    <a:cubicBezTo>
                                      <a:pt x="579" y="303"/>
                                      <a:pt x="579" y="304"/>
                                      <a:pt x="579" y="305"/>
                                    </a:cubicBezTo>
                                    <a:cubicBezTo>
                                      <a:pt x="581" y="306"/>
                                      <a:pt x="584" y="307"/>
                                      <a:pt x="586" y="308"/>
                                    </a:cubicBezTo>
                                    <a:cubicBezTo>
                                      <a:pt x="585" y="306"/>
                                      <a:pt x="585" y="304"/>
                                      <a:pt x="585" y="301"/>
                                    </a:cubicBezTo>
                                    <a:cubicBezTo>
                                      <a:pt x="585" y="282"/>
                                      <a:pt x="601" y="265"/>
                                      <a:pt x="621" y="265"/>
                                    </a:cubicBezTo>
                                    <a:cubicBezTo>
                                      <a:pt x="641" y="265"/>
                                      <a:pt x="657" y="282"/>
                                      <a:pt x="657" y="301"/>
                                    </a:cubicBezTo>
                                    <a:close/>
                                    <a:moveTo>
                                      <a:pt x="664" y="353"/>
                                    </a:moveTo>
                                    <a:cubicBezTo>
                                      <a:pt x="664" y="354"/>
                                      <a:pt x="664" y="355"/>
                                      <a:pt x="664" y="356"/>
                                    </a:cubicBezTo>
                                    <a:cubicBezTo>
                                      <a:pt x="666" y="355"/>
                                      <a:pt x="668" y="354"/>
                                      <a:pt x="670" y="354"/>
                                    </a:cubicBezTo>
                                    <a:cubicBezTo>
                                      <a:pt x="670" y="353"/>
                                      <a:pt x="670" y="353"/>
                                      <a:pt x="670" y="353"/>
                                    </a:cubicBezTo>
                                    <a:cubicBezTo>
                                      <a:pt x="670" y="339"/>
                                      <a:pt x="665" y="327"/>
                                      <a:pt x="656" y="318"/>
                                    </a:cubicBezTo>
                                    <a:cubicBezTo>
                                      <a:pt x="647" y="309"/>
                                      <a:pt x="635" y="303"/>
                                      <a:pt x="621" y="303"/>
                                    </a:cubicBezTo>
                                    <a:cubicBezTo>
                                      <a:pt x="607" y="303"/>
                                      <a:pt x="595" y="309"/>
                                      <a:pt x="586" y="318"/>
                                    </a:cubicBezTo>
                                    <a:cubicBezTo>
                                      <a:pt x="577" y="327"/>
                                      <a:pt x="571" y="339"/>
                                      <a:pt x="571" y="353"/>
                                    </a:cubicBezTo>
                                    <a:cubicBezTo>
                                      <a:pt x="571" y="353"/>
                                      <a:pt x="571" y="354"/>
                                      <a:pt x="571" y="354"/>
                                    </a:cubicBezTo>
                                    <a:cubicBezTo>
                                      <a:pt x="573" y="355"/>
                                      <a:pt x="575" y="355"/>
                                      <a:pt x="577" y="356"/>
                                    </a:cubicBezTo>
                                    <a:cubicBezTo>
                                      <a:pt x="577" y="355"/>
                                      <a:pt x="577" y="354"/>
                                      <a:pt x="577" y="353"/>
                                    </a:cubicBezTo>
                                    <a:cubicBezTo>
                                      <a:pt x="577" y="329"/>
                                      <a:pt x="597" y="309"/>
                                      <a:pt x="621" y="309"/>
                                    </a:cubicBezTo>
                                    <a:cubicBezTo>
                                      <a:pt x="645" y="309"/>
                                      <a:pt x="664" y="329"/>
                                      <a:pt x="664" y="353"/>
                                    </a:cubicBezTo>
                                    <a:close/>
                                    <a:moveTo>
                                      <a:pt x="657" y="353"/>
                                    </a:moveTo>
                                    <a:cubicBezTo>
                                      <a:pt x="657" y="355"/>
                                      <a:pt x="656" y="357"/>
                                      <a:pt x="656" y="359"/>
                                    </a:cubicBezTo>
                                    <a:cubicBezTo>
                                      <a:pt x="658" y="358"/>
                                      <a:pt x="660" y="357"/>
                                      <a:pt x="663" y="356"/>
                                    </a:cubicBezTo>
                                    <a:cubicBezTo>
                                      <a:pt x="663" y="355"/>
                                      <a:pt x="663" y="354"/>
                                      <a:pt x="663" y="353"/>
                                    </a:cubicBezTo>
                                    <a:cubicBezTo>
                                      <a:pt x="663" y="341"/>
                                      <a:pt x="658" y="331"/>
                                      <a:pt x="650" y="323"/>
                                    </a:cubicBezTo>
                                    <a:cubicBezTo>
                                      <a:pt x="643" y="315"/>
                                      <a:pt x="632" y="311"/>
                                      <a:pt x="621" y="311"/>
                                    </a:cubicBezTo>
                                    <a:cubicBezTo>
                                      <a:pt x="609" y="311"/>
                                      <a:pt x="599" y="315"/>
                                      <a:pt x="591" y="323"/>
                                    </a:cubicBezTo>
                                    <a:cubicBezTo>
                                      <a:pt x="584" y="331"/>
                                      <a:pt x="579" y="341"/>
                                      <a:pt x="579" y="353"/>
                                    </a:cubicBezTo>
                                    <a:cubicBezTo>
                                      <a:pt x="579" y="354"/>
                                      <a:pt x="579" y="355"/>
                                      <a:pt x="579" y="357"/>
                                    </a:cubicBezTo>
                                    <a:cubicBezTo>
                                      <a:pt x="581" y="357"/>
                                      <a:pt x="584" y="359"/>
                                      <a:pt x="586" y="360"/>
                                    </a:cubicBezTo>
                                    <a:cubicBezTo>
                                      <a:pt x="585" y="358"/>
                                      <a:pt x="585" y="355"/>
                                      <a:pt x="585" y="353"/>
                                    </a:cubicBezTo>
                                    <a:cubicBezTo>
                                      <a:pt x="585" y="333"/>
                                      <a:pt x="601" y="317"/>
                                      <a:pt x="621" y="317"/>
                                    </a:cubicBezTo>
                                    <a:cubicBezTo>
                                      <a:pt x="641" y="317"/>
                                      <a:pt x="657" y="333"/>
                                      <a:pt x="657" y="353"/>
                                    </a:cubicBezTo>
                                    <a:close/>
                                    <a:moveTo>
                                      <a:pt x="650" y="353"/>
                                    </a:moveTo>
                                    <a:cubicBezTo>
                                      <a:pt x="650" y="356"/>
                                      <a:pt x="649" y="358"/>
                                      <a:pt x="648" y="361"/>
                                    </a:cubicBezTo>
                                    <a:cubicBezTo>
                                      <a:pt x="649" y="361"/>
                                      <a:pt x="650" y="362"/>
                                      <a:pt x="651" y="363"/>
                                    </a:cubicBezTo>
                                    <a:cubicBezTo>
                                      <a:pt x="652" y="362"/>
                                      <a:pt x="653" y="361"/>
                                      <a:pt x="654" y="360"/>
                                    </a:cubicBezTo>
                                    <a:cubicBezTo>
                                      <a:pt x="655" y="358"/>
                                      <a:pt x="655" y="355"/>
                                      <a:pt x="655" y="353"/>
                                    </a:cubicBezTo>
                                    <a:cubicBezTo>
                                      <a:pt x="655" y="343"/>
                                      <a:pt x="651" y="335"/>
                                      <a:pt x="645" y="328"/>
                                    </a:cubicBezTo>
                                    <a:cubicBezTo>
                                      <a:pt x="639" y="322"/>
                                      <a:pt x="630" y="318"/>
                                      <a:pt x="621" y="318"/>
                                    </a:cubicBezTo>
                                    <a:cubicBezTo>
                                      <a:pt x="611" y="318"/>
                                      <a:pt x="603" y="322"/>
                                      <a:pt x="597" y="328"/>
                                    </a:cubicBezTo>
                                    <a:cubicBezTo>
                                      <a:pt x="590" y="335"/>
                                      <a:pt x="587" y="343"/>
                                      <a:pt x="587" y="353"/>
                                    </a:cubicBezTo>
                                    <a:cubicBezTo>
                                      <a:pt x="587" y="356"/>
                                      <a:pt x="587" y="358"/>
                                      <a:pt x="588" y="361"/>
                                    </a:cubicBezTo>
                                    <a:cubicBezTo>
                                      <a:pt x="589" y="362"/>
                                      <a:pt x="589" y="362"/>
                                      <a:pt x="590" y="363"/>
                                    </a:cubicBezTo>
                                    <a:cubicBezTo>
                                      <a:pt x="591" y="362"/>
                                      <a:pt x="592" y="362"/>
                                      <a:pt x="593" y="361"/>
                                    </a:cubicBezTo>
                                    <a:cubicBezTo>
                                      <a:pt x="592" y="358"/>
                                      <a:pt x="592" y="356"/>
                                      <a:pt x="592" y="353"/>
                                    </a:cubicBezTo>
                                    <a:cubicBezTo>
                                      <a:pt x="592" y="337"/>
                                      <a:pt x="605" y="324"/>
                                      <a:pt x="621" y="324"/>
                                    </a:cubicBezTo>
                                    <a:cubicBezTo>
                                      <a:pt x="637" y="324"/>
                                      <a:pt x="650" y="337"/>
                                      <a:pt x="650" y="353"/>
                                    </a:cubicBezTo>
                                    <a:close/>
                                    <a:moveTo>
                                      <a:pt x="642" y="353"/>
                                    </a:moveTo>
                                    <a:cubicBezTo>
                                      <a:pt x="642" y="354"/>
                                      <a:pt x="642" y="356"/>
                                      <a:pt x="641" y="357"/>
                                    </a:cubicBezTo>
                                    <a:cubicBezTo>
                                      <a:pt x="643" y="358"/>
                                      <a:pt x="645" y="359"/>
                                      <a:pt x="647" y="360"/>
                                    </a:cubicBezTo>
                                    <a:cubicBezTo>
                                      <a:pt x="648" y="358"/>
                                      <a:pt x="648" y="355"/>
                                      <a:pt x="648" y="353"/>
                                    </a:cubicBezTo>
                                    <a:cubicBezTo>
                                      <a:pt x="648" y="345"/>
                                      <a:pt x="645" y="338"/>
                                      <a:pt x="640" y="333"/>
                                    </a:cubicBezTo>
                                    <a:cubicBezTo>
                                      <a:pt x="635" y="328"/>
                                      <a:pt x="628" y="325"/>
                                      <a:pt x="621" y="325"/>
                                    </a:cubicBezTo>
                                    <a:cubicBezTo>
                                      <a:pt x="613" y="325"/>
                                      <a:pt x="607" y="328"/>
                                      <a:pt x="602" y="333"/>
                                    </a:cubicBezTo>
                                    <a:cubicBezTo>
                                      <a:pt x="597" y="338"/>
                                      <a:pt x="594" y="345"/>
                                      <a:pt x="594" y="353"/>
                                    </a:cubicBezTo>
                                    <a:cubicBezTo>
                                      <a:pt x="594" y="355"/>
                                      <a:pt x="594" y="358"/>
                                      <a:pt x="595" y="360"/>
                                    </a:cubicBezTo>
                                    <a:cubicBezTo>
                                      <a:pt x="596" y="359"/>
                                      <a:pt x="598" y="358"/>
                                      <a:pt x="600" y="357"/>
                                    </a:cubicBezTo>
                                    <a:cubicBezTo>
                                      <a:pt x="600" y="356"/>
                                      <a:pt x="600" y="354"/>
                                      <a:pt x="600" y="353"/>
                                    </a:cubicBezTo>
                                    <a:cubicBezTo>
                                      <a:pt x="600" y="341"/>
                                      <a:pt x="609" y="332"/>
                                      <a:pt x="621" y="332"/>
                                    </a:cubicBezTo>
                                    <a:cubicBezTo>
                                      <a:pt x="632" y="332"/>
                                      <a:pt x="642" y="341"/>
                                      <a:pt x="642" y="353"/>
                                    </a:cubicBezTo>
                                    <a:close/>
                                    <a:moveTo>
                                      <a:pt x="634" y="353"/>
                                    </a:moveTo>
                                    <a:cubicBezTo>
                                      <a:pt x="634" y="353"/>
                                      <a:pt x="634" y="354"/>
                                      <a:pt x="634" y="355"/>
                                    </a:cubicBezTo>
                                    <a:cubicBezTo>
                                      <a:pt x="636" y="355"/>
                                      <a:pt x="638" y="356"/>
                                      <a:pt x="640" y="357"/>
                                    </a:cubicBezTo>
                                    <a:cubicBezTo>
                                      <a:pt x="640" y="355"/>
                                      <a:pt x="640" y="354"/>
                                      <a:pt x="640" y="353"/>
                                    </a:cubicBezTo>
                                    <a:cubicBezTo>
                                      <a:pt x="640" y="347"/>
                                      <a:pt x="638" y="342"/>
                                      <a:pt x="635" y="339"/>
                                    </a:cubicBezTo>
                                    <a:cubicBezTo>
                                      <a:pt x="631" y="335"/>
                                      <a:pt x="626" y="333"/>
                                      <a:pt x="621" y="333"/>
                                    </a:cubicBezTo>
                                    <a:cubicBezTo>
                                      <a:pt x="615" y="333"/>
                                      <a:pt x="611" y="335"/>
                                      <a:pt x="607" y="339"/>
                                    </a:cubicBezTo>
                                    <a:cubicBezTo>
                                      <a:pt x="603" y="342"/>
                                      <a:pt x="601" y="347"/>
                                      <a:pt x="601" y="353"/>
                                    </a:cubicBezTo>
                                    <a:cubicBezTo>
                                      <a:pt x="601" y="354"/>
                                      <a:pt x="601" y="355"/>
                                      <a:pt x="602" y="357"/>
                                    </a:cubicBezTo>
                                    <a:cubicBezTo>
                                      <a:pt x="604" y="356"/>
                                      <a:pt x="605" y="355"/>
                                      <a:pt x="607" y="355"/>
                                    </a:cubicBezTo>
                                    <a:cubicBezTo>
                                      <a:pt x="607" y="354"/>
                                      <a:pt x="607" y="353"/>
                                      <a:pt x="607" y="353"/>
                                    </a:cubicBezTo>
                                    <a:cubicBezTo>
                                      <a:pt x="607" y="345"/>
                                      <a:pt x="613" y="339"/>
                                      <a:pt x="621" y="339"/>
                                    </a:cubicBezTo>
                                    <a:cubicBezTo>
                                      <a:pt x="628" y="339"/>
                                      <a:pt x="634" y="345"/>
                                      <a:pt x="634" y="353"/>
                                    </a:cubicBezTo>
                                    <a:close/>
                                    <a:moveTo>
                                      <a:pt x="628" y="353"/>
                                    </a:moveTo>
                                    <a:cubicBezTo>
                                      <a:pt x="628" y="353"/>
                                      <a:pt x="627" y="353"/>
                                      <a:pt x="627" y="353"/>
                                    </a:cubicBezTo>
                                    <a:cubicBezTo>
                                      <a:pt x="629" y="354"/>
                                      <a:pt x="631" y="354"/>
                                      <a:pt x="633" y="354"/>
                                    </a:cubicBezTo>
                                    <a:cubicBezTo>
                                      <a:pt x="633" y="354"/>
                                      <a:pt x="633" y="353"/>
                                      <a:pt x="633" y="353"/>
                                    </a:cubicBezTo>
                                    <a:cubicBezTo>
                                      <a:pt x="633" y="346"/>
                                      <a:pt x="627" y="341"/>
                                      <a:pt x="621" y="341"/>
                                    </a:cubicBezTo>
                                    <a:cubicBezTo>
                                      <a:pt x="614" y="341"/>
                                      <a:pt x="609" y="346"/>
                                      <a:pt x="609" y="353"/>
                                    </a:cubicBezTo>
                                    <a:cubicBezTo>
                                      <a:pt x="609" y="353"/>
                                      <a:pt x="609" y="354"/>
                                      <a:pt x="609" y="354"/>
                                    </a:cubicBezTo>
                                    <a:cubicBezTo>
                                      <a:pt x="611" y="354"/>
                                      <a:pt x="612" y="354"/>
                                      <a:pt x="614" y="353"/>
                                    </a:cubicBezTo>
                                    <a:cubicBezTo>
                                      <a:pt x="614" y="353"/>
                                      <a:pt x="614" y="353"/>
                                      <a:pt x="614" y="353"/>
                                    </a:cubicBezTo>
                                    <a:cubicBezTo>
                                      <a:pt x="614" y="349"/>
                                      <a:pt x="617" y="346"/>
                                      <a:pt x="621" y="346"/>
                                    </a:cubicBezTo>
                                    <a:cubicBezTo>
                                      <a:pt x="625" y="346"/>
                                      <a:pt x="628" y="349"/>
                                      <a:pt x="628" y="353"/>
                                    </a:cubicBezTo>
                                    <a:close/>
                                    <a:moveTo>
                                      <a:pt x="621" y="348"/>
                                    </a:moveTo>
                                    <a:cubicBezTo>
                                      <a:pt x="618" y="348"/>
                                      <a:pt x="616" y="350"/>
                                      <a:pt x="616" y="353"/>
                                    </a:cubicBezTo>
                                    <a:cubicBezTo>
                                      <a:pt x="616" y="353"/>
                                      <a:pt x="616" y="353"/>
                                      <a:pt x="616" y="353"/>
                                    </a:cubicBezTo>
                                    <a:cubicBezTo>
                                      <a:pt x="617" y="353"/>
                                      <a:pt x="619" y="353"/>
                                      <a:pt x="621" y="353"/>
                                    </a:cubicBezTo>
                                    <a:cubicBezTo>
                                      <a:pt x="623" y="353"/>
                                      <a:pt x="624" y="353"/>
                                      <a:pt x="626" y="353"/>
                                    </a:cubicBezTo>
                                    <a:cubicBezTo>
                                      <a:pt x="626" y="353"/>
                                      <a:pt x="626" y="353"/>
                                      <a:pt x="626" y="353"/>
                                    </a:cubicBezTo>
                                    <a:cubicBezTo>
                                      <a:pt x="626" y="350"/>
                                      <a:pt x="624" y="348"/>
                                      <a:pt x="621" y="348"/>
                                    </a:cubicBezTo>
                                    <a:close/>
                                    <a:moveTo>
                                      <a:pt x="576" y="380"/>
                                    </a:moveTo>
                                    <a:cubicBezTo>
                                      <a:pt x="577" y="378"/>
                                      <a:pt x="577" y="377"/>
                                      <a:pt x="578" y="375"/>
                                    </a:cubicBezTo>
                                    <a:cubicBezTo>
                                      <a:pt x="573" y="372"/>
                                      <a:pt x="567" y="370"/>
                                      <a:pt x="560" y="370"/>
                                    </a:cubicBezTo>
                                    <a:cubicBezTo>
                                      <a:pt x="553" y="370"/>
                                      <a:pt x="547" y="372"/>
                                      <a:pt x="541" y="375"/>
                                    </a:cubicBezTo>
                                    <a:cubicBezTo>
                                      <a:pt x="542" y="377"/>
                                      <a:pt x="543" y="379"/>
                                      <a:pt x="544" y="380"/>
                                    </a:cubicBezTo>
                                    <a:cubicBezTo>
                                      <a:pt x="549" y="377"/>
                                      <a:pt x="554" y="375"/>
                                      <a:pt x="560" y="375"/>
                                    </a:cubicBezTo>
                                    <a:cubicBezTo>
                                      <a:pt x="566" y="375"/>
                                      <a:pt x="571" y="377"/>
                                      <a:pt x="576" y="380"/>
                                    </a:cubicBezTo>
                                    <a:close/>
                                    <a:moveTo>
                                      <a:pt x="560" y="377"/>
                                    </a:moveTo>
                                    <a:cubicBezTo>
                                      <a:pt x="554" y="377"/>
                                      <a:pt x="549" y="379"/>
                                      <a:pt x="545" y="382"/>
                                    </a:cubicBezTo>
                                    <a:cubicBezTo>
                                      <a:pt x="546" y="383"/>
                                      <a:pt x="546" y="385"/>
                                      <a:pt x="547" y="387"/>
                                    </a:cubicBezTo>
                                    <a:cubicBezTo>
                                      <a:pt x="551" y="385"/>
                                      <a:pt x="555" y="383"/>
                                      <a:pt x="560" y="383"/>
                                    </a:cubicBezTo>
                                    <a:cubicBezTo>
                                      <a:pt x="565" y="383"/>
                                      <a:pt x="569" y="385"/>
                                      <a:pt x="572" y="387"/>
                                    </a:cubicBezTo>
                                    <a:cubicBezTo>
                                      <a:pt x="573" y="385"/>
                                      <a:pt x="574" y="383"/>
                                      <a:pt x="575" y="381"/>
                                    </a:cubicBezTo>
                                    <a:cubicBezTo>
                                      <a:pt x="571" y="378"/>
                                      <a:pt x="565" y="377"/>
                                      <a:pt x="560" y="377"/>
                                    </a:cubicBezTo>
                                    <a:close/>
                                    <a:moveTo>
                                      <a:pt x="579" y="374"/>
                                    </a:moveTo>
                                    <a:cubicBezTo>
                                      <a:pt x="581" y="372"/>
                                      <a:pt x="582" y="371"/>
                                      <a:pt x="583" y="369"/>
                                    </a:cubicBezTo>
                                    <a:cubicBezTo>
                                      <a:pt x="577" y="365"/>
                                      <a:pt x="569" y="362"/>
                                      <a:pt x="560" y="362"/>
                                    </a:cubicBezTo>
                                    <a:cubicBezTo>
                                      <a:pt x="551" y="362"/>
                                      <a:pt x="543" y="365"/>
                                      <a:pt x="536" y="369"/>
                                    </a:cubicBezTo>
                                    <a:cubicBezTo>
                                      <a:pt x="538" y="371"/>
                                      <a:pt x="539" y="373"/>
                                      <a:pt x="540" y="374"/>
                                    </a:cubicBezTo>
                                    <a:cubicBezTo>
                                      <a:pt x="546" y="370"/>
                                      <a:pt x="553" y="368"/>
                                      <a:pt x="560" y="368"/>
                                    </a:cubicBezTo>
                                    <a:cubicBezTo>
                                      <a:pt x="567" y="368"/>
                                      <a:pt x="574" y="370"/>
                                      <a:pt x="579" y="374"/>
                                    </a:cubicBezTo>
                                    <a:close/>
                                    <a:moveTo>
                                      <a:pt x="584" y="368"/>
                                    </a:moveTo>
                                    <a:cubicBezTo>
                                      <a:pt x="586" y="367"/>
                                      <a:pt x="587" y="365"/>
                                      <a:pt x="589" y="364"/>
                                    </a:cubicBezTo>
                                    <a:cubicBezTo>
                                      <a:pt x="581" y="358"/>
                                      <a:pt x="571" y="354"/>
                                      <a:pt x="560" y="354"/>
                                    </a:cubicBezTo>
                                    <a:cubicBezTo>
                                      <a:pt x="549" y="354"/>
                                      <a:pt x="539" y="358"/>
                                      <a:pt x="531" y="364"/>
                                    </a:cubicBezTo>
                                    <a:cubicBezTo>
                                      <a:pt x="532" y="365"/>
                                      <a:pt x="534" y="367"/>
                                      <a:pt x="535" y="368"/>
                                    </a:cubicBezTo>
                                    <a:cubicBezTo>
                                      <a:pt x="542" y="363"/>
                                      <a:pt x="551" y="361"/>
                                      <a:pt x="560" y="361"/>
                                    </a:cubicBezTo>
                                    <a:cubicBezTo>
                                      <a:pt x="569" y="361"/>
                                      <a:pt x="577" y="363"/>
                                      <a:pt x="584" y="368"/>
                                    </a:cubicBezTo>
                                    <a:close/>
                                    <a:moveTo>
                                      <a:pt x="527" y="353"/>
                                    </a:moveTo>
                                    <a:cubicBezTo>
                                      <a:pt x="527" y="356"/>
                                      <a:pt x="527" y="358"/>
                                      <a:pt x="526" y="361"/>
                                    </a:cubicBezTo>
                                    <a:cubicBezTo>
                                      <a:pt x="527" y="362"/>
                                      <a:pt x="528" y="362"/>
                                      <a:pt x="529" y="363"/>
                                    </a:cubicBezTo>
                                    <a:cubicBezTo>
                                      <a:pt x="530" y="362"/>
                                      <a:pt x="531" y="362"/>
                                      <a:pt x="532" y="361"/>
                                    </a:cubicBezTo>
                                    <a:cubicBezTo>
                                      <a:pt x="532" y="359"/>
                                      <a:pt x="533" y="356"/>
                                      <a:pt x="533" y="353"/>
                                    </a:cubicBezTo>
                                    <a:cubicBezTo>
                                      <a:pt x="533" y="343"/>
                                      <a:pt x="529" y="335"/>
                                      <a:pt x="523" y="328"/>
                                    </a:cubicBezTo>
                                    <a:cubicBezTo>
                                      <a:pt x="517" y="322"/>
                                      <a:pt x="508" y="318"/>
                                      <a:pt x="499" y="318"/>
                                    </a:cubicBezTo>
                                    <a:cubicBezTo>
                                      <a:pt x="489" y="318"/>
                                      <a:pt x="481" y="322"/>
                                      <a:pt x="474" y="328"/>
                                    </a:cubicBezTo>
                                    <a:cubicBezTo>
                                      <a:pt x="468" y="335"/>
                                      <a:pt x="464" y="343"/>
                                      <a:pt x="464" y="353"/>
                                    </a:cubicBezTo>
                                    <a:cubicBezTo>
                                      <a:pt x="464" y="356"/>
                                      <a:pt x="465" y="358"/>
                                      <a:pt x="465" y="361"/>
                                    </a:cubicBezTo>
                                    <a:cubicBezTo>
                                      <a:pt x="466" y="362"/>
                                      <a:pt x="467" y="362"/>
                                      <a:pt x="468" y="363"/>
                                    </a:cubicBezTo>
                                    <a:cubicBezTo>
                                      <a:pt x="469" y="362"/>
                                      <a:pt x="470" y="362"/>
                                      <a:pt x="471" y="361"/>
                                    </a:cubicBezTo>
                                    <a:cubicBezTo>
                                      <a:pt x="470" y="358"/>
                                      <a:pt x="470" y="356"/>
                                      <a:pt x="470" y="353"/>
                                    </a:cubicBezTo>
                                    <a:cubicBezTo>
                                      <a:pt x="470" y="337"/>
                                      <a:pt x="483" y="324"/>
                                      <a:pt x="499" y="324"/>
                                    </a:cubicBezTo>
                                    <a:cubicBezTo>
                                      <a:pt x="515" y="324"/>
                                      <a:pt x="527" y="337"/>
                                      <a:pt x="527" y="353"/>
                                    </a:cubicBezTo>
                                    <a:close/>
                                    <a:moveTo>
                                      <a:pt x="520" y="353"/>
                                    </a:moveTo>
                                    <a:cubicBezTo>
                                      <a:pt x="520" y="354"/>
                                      <a:pt x="520" y="356"/>
                                      <a:pt x="519" y="357"/>
                                    </a:cubicBezTo>
                                    <a:cubicBezTo>
                                      <a:pt x="521" y="358"/>
                                      <a:pt x="523" y="359"/>
                                      <a:pt x="525" y="360"/>
                                    </a:cubicBezTo>
                                    <a:cubicBezTo>
                                      <a:pt x="525" y="358"/>
                                      <a:pt x="526" y="355"/>
                                      <a:pt x="526" y="353"/>
                                    </a:cubicBezTo>
                                    <a:cubicBezTo>
                                      <a:pt x="526" y="345"/>
                                      <a:pt x="523" y="338"/>
                                      <a:pt x="518" y="333"/>
                                    </a:cubicBezTo>
                                    <a:cubicBezTo>
                                      <a:pt x="513" y="328"/>
                                      <a:pt x="506" y="325"/>
                                      <a:pt x="499" y="325"/>
                                    </a:cubicBezTo>
                                    <a:cubicBezTo>
                                      <a:pt x="491" y="325"/>
                                      <a:pt x="484" y="328"/>
                                      <a:pt x="479" y="333"/>
                                    </a:cubicBezTo>
                                    <a:cubicBezTo>
                                      <a:pt x="474" y="338"/>
                                      <a:pt x="471" y="345"/>
                                      <a:pt x="471" y="353"/>
                                    </a:cubicBezTo>
                                    <a:cubicBezTo>
                                      <a:pt x="471" y="355"/>
                                      <a:pt x="472" y="358"/>
                                      <a:pt x="472" y="360"/>
                                    </a:cubicBezTo>
                                    <a:cubicBezTo>
                                      <a:pt x="474" y="359"/>
                                      <a:pt x="476" y="358"/>
                                      <a:pt x="478" y="357"/>
                                    </a:cubicBezTo>
                                    <a:cubicBezTo>
                                      <a:pt x="478" y="356"/>
                                      <a:pt x="478" y="354"/>
                                      <a:pt x="478" y="353"/>
                                    </a:cubicBezTo>
                                    <a:cubicBezTo>
                                      <a:pt x="478" y="341"/>
                                      <a:pt x="487" y="332"/>
                                      <a:pt x="499" y="332"/>
                                    </a:cubicBezTo>
                                    <a:cubicBezTo>
                                      <a:pt x="510" y="332"/>
                                      <a:pt x="520" y="341"/>
                                      <a:pt x="520" y="353"/>
                                    </a:cubicBezTo>
                                    <a:close/>
                                    <a:moveTo>
                                      <a:pt x="512" y="353"/>
                                    </a:moveTo>
                                    <a:cubicBezTo>
                                      <a:pt x="512" y="353"/>
                                      <a:pt x="512" y="354"/>
                                      <a:pt x="512" y="355"/>
                                    </a:cubicBezTo>
                                    <a:cubicBezTo>
                                      <a:pt x="514" y="355"/>
                                      <a:pt x="516" y="356"/>
                                      <a:pt x="518" y="357"/>
                                    </a:cubicBezTo>
                                    <a:cubicBezTo>
                                      <a:pt x="518" y="355"/>
                                      <a:pt x="518" y="354"/>
                                      <a:pt x="518" y="353"/>
                                    </a:cubicBezTo>
                                    <a:cubicBezTo>
                                      <a:pt x="518" y="347"/>
                                      <a:pt x="516" y="342"/>
                                      <a:pt x="512" y="339"/>
                                    </a:cubicBezTo>
                                    <a:cubicBezTo>
                                      <a:pt x="509" y="335"/>
                                      <a:pt x="504" y="333"/>
                                      <a:pt x="499" y="333"/>
                                    </a:cubicBezTo>
                                    <a:cubicBezTo>
                                      <a:pt x="493" y="333"/>
                                      <a:pt x="488" y="335"/>
                                      <a:pt x="485" y="339"/>
                                    </a:cubicBezTo>
                                    <a:cubicBezTo>
                                      <a:pt x="481" y="342"/>
                                      <a:pt x="479" y="347"/>
                                      <a:pt x="479" y="353"/>
                                    </a:cubicBezTo>
                                    <a:cubicBezTo>
                                      <a:pt x="479" y="354"/>
                                      <a:pt x="479" y="355"/>
                                      <a:pt x="480" y="357"/>
                                    </a:cubicBezTo>
                                    <a:cubicBezTo>
                                      <a:pt x="481" y="356"/>
                                      <a:pt x="483" y="355"/>
                                      <a:pt x="485" y="355"/>
                                    </a:cubicBezTo>
                                    <a:cubicBezTo>
                                      <a:pt x="485" y="354"/>
                                      <a:pt x="485" y="353"/>
                                      <a:pt x="485" y="353"/>
                                    </a:cubicBezTo>
                                    <a:cubicBezTo>
                                      <a:pt x="485" y="345"/>
                                      <a:pt x="491" y="339"/>
                                      <a:pt x="499" y="339"/>
                                    </a:cubicBezTo>
                                    <a:cubicBezTo>
                                      <a:pt x="506" y="339"/>
                                      <a:pt x="512" y="345"/>
                                      <a:pt x="512" y="353"/>
                                    </a:cubicBezTo>
                                    <a:close/>
                                    <a:moveTo>
                                      <a:pt x="505" y="353"/>
                                    </a:moveTo>
                                    <a:cubicBezTo>
                                      <a:pt x="505" y="353"/>
                                      <a:pt x="505" y="353"/>
                                      <a:pt x="505" y="353"/>
                                    </a:cubicBezTo>
                                    <a:cubicBezTo>
                                      <a:pt x="507" y="354"/>
                                      <a:pt x="509" y="354"/>
                                      <a:pt x="510" y="354"/>
                                    </a:cubicBezTo>
                                    <a:cubicBezTo>
                                      <a:pt x="511" y="354"/>
                                      <a:pt x="511" y="353"/>
                                      <a:pt x="511" y="353"/>
                                    </a:cubicBezTo>
                                    <a:cubicBezTo>
                                      <a:pt x="511" y="346"/>
                                      <a:pt x="505" y="341"/>
                                      <a:pt x="499" y="341"/>
                                    </a:cubicBezTo>
                                    <a:cubicBezTo>
                                      <a:pt x="492" y="341"/>
                                      <a:pt x="487" y="346"/>
                                      <a:pt x="487" y="353"/>
                                    </a:cubicBezTo>
                                    <a:cubicBezTo>
                                      <a:pt x="487" y="353"/>
                                      <a:pt x="487" y="354"/>
                                      <a:pt x="487" y="354"/>
                                    </a:cubicBezTo>
                                    <a:cubicBezTo>
                                      <a:pt x="489" y="354"/>
                                      <a:pt x="490" y="354"/>
                                      <a:pt x="492" y="353"/>
                                    </a:cubicBezTo>
                                    <a:cubicBezTo>
                                      <a:pt x="492" y="353"/>
                                      <a:pt x="492" y="353"/>
                                      <a:pt x="492" y="353"/>
                                    </a:cubicBezTo>
                                    <a:cubicBezTo>
                                      <a:pt x="492" y="349"/>
                                      <a:pt x="495" y="346"/>
                                      <a:pt x="499" y="346"/>
                                    </a:cubicBezTo>
                                    <a:cubicBezTo>
                                      <a:pt x="502" y="346"/>
                                      <a:pt x="505" y="349"/>
                                      <a:pt x="505" y="353"/>
                                    </a:cubicBezTo>
                                    <a:close/>
                                    <a:moveTo>
                                      <a:pt x="499" y="348"/>
                                    </a:moveTo>
                                    <a:cubicBezTo>
                                      <a:pt x="496" y="348"/>
                                      <a:pt x="494" y="350"/>
                                      <a:pt x="494" y="353"/>
                                    </a:cubicBezTo>
                                    <a:cubicBezTo>
                                      <a:pt x="494" y="353"/>
                                      <a:pt x="494" y="353"/>
                                      <a:pt x="494" y="353"/>
                                    </a:cubicBezTo>
                                    <a:cubicBezTo>
                                      <a:pt x="495" y="353"/>
                                      <a:pt x="497" y="353"/>
                                      <a:pt x="499" y="353"/>
                                    </a:cubicBezTo>
                                    <a:cubicBezTo>
                                      <a:pt x="500" y="353"/>
                                      <a:pt x="502" y="353"/>
                                      <a:pt x="504" y="353"/>
                                    </a:cubicBezTo>
                                    <a:cubicBezTo>
                                      <a:pt x="504" y="353"/>
                                      <a:pt x="504" y="353"/>
                                      <a:pt x="504" y="353"/>
                                    </a:cubicBezTo>
                                    <a:cubicBezTo>
                                      <a:pt x="504" y="350"/>
                                      <a:pt x="501" y="348"/>
                                      <a:pt x="499" y="348"/>
                                    </a:cubicBezTo>
                                    <a:close/>
                                    <a:moveTo>
                                      <a:pt x="453" y="380"/>
                                    </a:moveTo>
                                    <a:cubicBezTo>
                                      <a:pt x="454" y="378"/>
                                      <a:pt x="455" y="377"/>
                                      <a:pt x="456" y="375"/>
                                    </a:cubicBezTo>
                                    <a:cubicBezTo>
                                      <a:pt x="451" y="372"/>
                                      <a:pt x="445" y="370"/>
                                      <a:pt x="438" y="370"/>
                                    </a:cubicBezTo>
                                    <a:cubicBezTo>
                                      <a:pt x="431" y="370"/>
                                      <a:pt x="425" y="372"/>
                                      <a:pt x="420" y="375"/>
                                    </a:cubicBezTo>
                                    <a:cubicBezTo>
                                      <a:pt x="421" y="376"/>
                                      <a:pt x="422" y="378"/>
                                      <a:pt x="423" y="379"/>
                                    </a:cubicBezTo>
                                    <a:cubicBezTo>
                                      <a:pt x="427" y="377"/>
                                      <a:pt x="432" y="375"/>
                                      <a:pt x="438" y="375"/>
                                    </a:cubicBezTo>
                                    <a:cubicBezTo>
                                      <a:pt x="444" y="375"/>
                                      <a:pt x="449" y="377"/>
                                      <a:pt x="453" y="380"/>
                                    </a:cubicBezTo>
                                    <a:close/>
                                    <a:moveTo>
                                      <a:pt x="438" y="377"/>
                                    </a:moveTo>
                                    <a:cubicBezTo>
                                      <a:pt x="433" y="377"/>
                                      <a:pt x="428" y="378"/>
                                      <a:pt x="423" y="381"/>
                                    </a:cubicBezTo>
                                    <a:cubicBezTo>
                                      <a:pt x="424" y="383"/>
                                      <a:pt x="425" y="385"/>
                                      <a:pt x="426" y="387"/>
                                    </a:cubicBezTo>
                                    <a:cubicBezTo>
                                      <a:pt x="429" y="384"/>
                                      <a:pt x="433" y="383"/>
                                      <a:pt x="438" y="383"/>
                                    </a:cubicBezTo>
                                    <a:cubicBezTo>
                                      <a:pt x="442" y="383"/>
                                      <a:pt x="447" y="385"/>
                                      <a:pt x="450" y="387"/>
                                    </a:cubicBezTo>
                                    <a:cubicBezTo>
                                      <a:pt x="451" y="385"/>
                                      <a:pt x="452" y="383"/>
                                      <a:pt x="453" y="381"/>
                                    </a:cubicBezTo>
                                    <a:cubicBezTo>
                                      <a:pt x="448" y="378"/>
                                      <a:pt x="443" y="377"/>
                                      <a:pt x="438" y="377"/>
                                    </a:cubicBezTo>
                                    <a:close/>
                                    <a:moveTo>
                                      <a:pt x="457" y="374"/>
                                    </a:moveTo>
                                    <a:cubicBezTo>
                                      <a:pt x="458" y="372"/>
                                      <a:pt x="460" y="371"/>
                                      <a:pt x="461" y="369"/>
                                    </a:cubicBezTo>
                                    <a:cubicBezTo>
                                      <a:pt x="454" y="365"/>
                                      <a:pt x="446" y="362"/>
                                      <a:pt x="438" y="362"/>
                                    </a:cubicBezTo>
                                    <a:cubicBezTo>
                                      <a:pt x="429" y="362"/>
                                      <a:pt x="422" y="365"/>
                                      <a:pt x="415" y="369"/>
                                    </a:cubicBezTo>
                                    <a:cubicBezTo>
                                      <a:pt x="416" y="370"/>
                                      <a:pt x="418" y="372"/>
                                      <a:pt x="419" y="374"/>
                                    </a:cubicBezTo>
                                    <a:cubicBezTo>
                                      <a:pt x="424" y="370"/>
                                      <a:pt x="431" y="368"/>
                                      <a:pt x="438" y="368"/>
                                    </a:cubicBezTo>
                                    <a:cubicBezTo>
                                      <a:pt x="445" y="368"/>
                                      <a:pt x="452" y="370"/>
                                      <a:pt x="457" y="374"/>
                                    </a:cubicBezTo>
                                    <a:close/>
                                    <a:moveTo>
                                      <a:pt x="462" y="368"/>
                                    </a:moveTo>
                                    <a:cubicBezTo>
                                      <a:pt x="464" y="367"/>
                                      <a:pt x="465" y="365"/>
                                      <a:pt x="467" y="364"/>
                                    </a:cubicBezTo>
                                    <a:cubicBezTo>
                                      <a:pt x="459" y="358"/>
                                      <a:pt x="449" y="354"/>
                                      <a:pt x="438" y="354"/>
                                    </a:cubicBezTo>
                                    <a:cubicBezTo>
                                      <a:pt x="427" y="354"/>
                                      <a:pt x="417" y="358"/>
                                      <a:pt x="409" y="364"/>
                                    </a:cubicBezTo>
                                    <a:cubicBezTo>
                                      <a:pt x="411" y="365"/>
                                      <a:pt x="412" y="366"/>
                                      <a:pt x="414" y="368"/>
                                    </a:cubicBezTo>
                                    <a:cubicBezTo>
                                      <a:pt x="421" y="363"/>
                                      <a:pt x="429" y="361"/>
                                      <a:pt x="438" y="361"/>
                                    </a:cubicBezTo>
                                    <a:cubicBezTo>
                                      <a:pt x="447" y="361"/>
                                      <a:pt x="455" y="363"/>
                                      <a:pt x="462" y="368"/>
                                    </a:cubicBezTo>
                                    <a:close/>
                                    <a:moveTo>
                                      <a:pt x="407" y="353"/>
                                    </a:moveTo>
                                    <a:cubicBezTo>
                                      <a:pt x="407" y="356"/>
                                      <a:pt x="406" y="358"/>
                                      <a:pt x="405" y="361"/>
                                    </a:cubicBezTo>
                                    <a:cubicBezTo>
                                      <a:pt x="406" y="361"/>
                                      <a:pt x="407" y="362"/>
                                      <a:pt x="408" y="363"/>
                                    </a:cubicBezTo>
                                    <a:cubicBezTo>
                                      <a:pt x="409" y="362"/>
                                      <a:pt x="410" y="361"/>
                                      <a:pt x="411" y="360"/>
                                    </a:cubicBezTo>
                                    <a:cubicBezTo>
                                      <a:pt x="412" y="358"/>
                                      <a:pt x="412" y="355"/>
                                      <a:pt x="412" y="353"/>
                                    </a:cubicBezTo>
                                    <a:cubicBezTo>
                                      <a:pt x="412" y="343"/>
                                      <a:pt x="408" y="335"/>
                                      <a:pt x="402" y="328"/>
                                    </a:cubicBezTo>
                                    <a:cubicBezTo>
                                      <a:pt x="396" y="322"/>
                                      <a:pt x="387" y="318"/>
                                      <a:pt x="378" y="318"/>
                                    </a:cubicBezTo>
                                    <a:cubicBezTo>
                                      <a:pt x="368" y="318"/>
                                      <a:pt x="360" y="322"/>
                                      <a:pt x="354" y="328"/>
                                    </a:cubicBezTo>
                                    <a:cubicBezTo>
                                      <a:pt x="347" y="335"/>
                                      <a:pt x="344" y="343"/>
                                      <a:pt x="344" y="353"/>
                                    </a:cubicBezTo>
                                    <a:cubicBezTo>
                                      <a:pt x="344" y="356"/>
                                      <a:pt x="344" y="358"/>
                                      <a:pt x="345" y="361"/>
                                    </a:cubicBezTo>
                                    <a:cubicBezTo>
                                      <a:pt x="346" y="362"/>
                                      <a:pt x="346" y="362"/>
                                      <a:pt x="347" y="363"/>
                                    </a:cubicBezTo>
                                    <a:cubicBezTo>
                                      <a:pt x="348" y="362"/>
                                      <a:pt x="349" y="362"/>
                                      <a:pt x="350" y="361"/>
                                    </a:cubicBezTo>
                                    <a:cubicBezTo>
                                      <a:pt x="349" y="358"/>
                                      <a:pt x="349" y="356"/>
                                      <a:pt x="349" y="353"/>
                                    </a:cubicBezTo>
                                    <a:cubicBezTo>
                                      <a:pt x="349" y="337"/>
                                      <a:pt x="362" y="324"/>
                                      <a:pt x="378" y="324"/>
                                    </a:cubicBezTo>
                                    <a:cubicBezTo>
                                      <a:pt x="394" y="324"/>
                                      <a:pt x="407" y="337"/>
                                      <a:pt x="407" y="353"/>
                                    </a:cubicBezTo>
                                    <a:close/>
                                    <a:moveTo>
                                      <a:pt x="399" y="353"/>
                                    </a:moveTo>
                                    <a:cubicBezTo>
                                      <a:pt x="399" y="354"/>
                                      <a:pt x="399" y="356"/>
                                      <a:pt x="398" y="357"/>
                                    </a:cubicBezTo>
                                    <a:cubicBezTo>
                                      <a:pt x="400" y="358"/>
                                      <a:pt x="402" y="359"/>
                                      <a:pt x="404" y="360"/>
                                    </a:cubicBezTo>
                                    <a:cubicBezTo>
                                      <a:pt x="405" y="358"/>
                                      <a:pt x="405" y="355"/>
                                      <a:pt x="405" y="353"/>
                                    </a:cubicBezTo>
                                    <a:cubicBezTo>
                                      <a:pt x="405" y="345"/>
                                      <a:pt x="402" y="338"/>
                                      <a:pt x="397" y="333"/>
                                    </a:cubicBezTo>
                                    <a:cubicBezTo>
                                      <a:pt x="392" y="328"/>
                                      <a:pt x="385" y="325"/>
                                      <a:pt x="378" y="325"/>
                                    </a:cubicBezTo>
                                    <a:cubicBezTo>
                                      <a:pt x="370" y="325"/>
                                      <a:pt x="363" y="328"/>
                                      <a:pt x="359" y="333"/>
                                    </a:cubicBezTo>
                                    <a:cubicBezTo>
                                      <a:pt x="354" y="338"/>
                                      <a:pt x="351" y="345"/>
                                      <a:pt x="351" y="353"/>
                                    </a:cubicBezTo>
                                    <a:cubicBezTo>
                                      <a:pt x="351" y="355"/>
                                      <a:pt x="351" y="358"/>
                                      <a:pt x="352" y="360"/>
                                    </a:cubicBezTo>
                                    <a:cubicBezTo>
                                      <a:pt x="353" y="359"/>
                                      <a:pt x="355" y="358"/>
                                      <a:pt x="357" y="357"/>
                                    </a:cubicBezTo>
                                    <a:cubicBezTo>
                                      <a:pt x="357" y="356"/>
                                      <a:pt x="357" y="354"/>
                                      <a:pt x="357" y="353"/>
                                    </a:cubicBezTo>
                                    <a:cubicBezTo>
                                      <a:pt x="357" y="341"/>
                                      <a:pt x="366" y="332"/>
                                      <a:pt x="378" y="332"/>
                                    </a:cubicBezTo>
                                    <a:cubicBezTo>
                                      <a:pt x="389" y="332"/>
                                      <a:pt x="399" y="341"/>
                                      <a:pt x="399" y="353"/>
                                    </a:cubicBezTo>
                                    <a:close/>
                                    <a:moveTo>
                                      <a:pt x="391" y="353"/>
                                    </a:moveTo>
                                    <a:cubicBezTo>
                                      <a:pt x="391" y="353"/>
                                      <a:pt x="391" y="354"/>
                                      <a:pt x="391" y="355"/>
                                    </a:cubicBezTo>
                                    <a:cubicBezTo>
                                      <a:pt x="393" y="355"/>
                                      <a:pt x="395" y="356"/>
                                      <a:pt x="397" y="357"/>
                                    </a:cubicBezTo>
                                    <a:cubicBezTo>
                                      <a:pt x="397" y="355"/>
                                      <a:pt x="397" y="354"/>
                                      <a:pt x="397" y="353"/>
                                    </a:cubicBezTo>
                                    <a:cubicBezTo>
                                      <a:pt x="397" y="347"/>
                                      <a:pt x="395" y="342"/>
                                      <a:pt x="392" y="339"/>
                                    </a:cubicBezTo>
                                    <a:cubicBezTo>
                                      <a:pt x="388" y="335"/>
                                      <a:pt x="383" y="333"/>
                                      <a:pt x="378" y="333"/>
                                    </a:cubicBezTo>
                                    <a:cubicBezTo>
                                      <a:pt x="372" y="333"/>
                                      <a:pt x="368" y="335"/>
                                      <a:pt x="364" y="339"/>
                                    </a:cubicBezTo>
                                    <a:cubicBezTo>
                                      <a:pt x="360" y="342"/>
                                      <a:pt x="358" y="347"/>
                                      <a:pt x="358" y="353"/>
                                    </a:cubicBezTo>
                                    <a:cubicBezTo>
                                      <a:pt x="358" y="354"/>
                                      <a:pt x="358" y="355"/>
                                      <a:pt x="359" y="357"/>
                                    </a:cubicBezTo>
                                    <a:cubicBezTo>
                                      <a:pt x="361" y="356"/>
                                      <a:pt x="362" y="355"/>
                                      <a:pt x="364" y="355"/>
                                    </a:cubicBezTo>
                                    <a:cubicBezTo>
                                      <a:pt x="364" y="354"/>
                                      <a:pt x="364" y="353"/>
                                      <a:pt x="364" y="353"/>
                                    </a:cubicBezTo>
                                    <a:cubicBezTo>
                                      <a:pt x="364" y="345"/>
                                      <a:pt x="370" y="339"/>
                                      <a:pt x="378" y="339"/>
                                    </a:cubicBezTo>
                                    <a:cubicBezTo>
                                      <a:pt x="385" y="339"/>
                                      <a:pt x="391" y="345"/>
                                      <a:pt x="391" y="353"/>
                                    </a:cubicBezTo>
                                    <a:close/>
                                    <a:moveTo>
                                      <a:pt x="384" y="353"/>
                                    </a:moveTo>
                                    <a:cubicBezTo>
                                      <a:pt x="384" y="353"/>
                                      <a:pt x="384" y="353"/>
                                      <a:pt x="384" y="353"/>
                                    </a:cubicBezTo>
                                    <a:cubicBezTo>
                                      <a:pt x="386" y="354"/>
                                      <a:pt x="388" y="354"/>
                                      <a:pt x="390" y="354"/>
                                    </a:cubicBezTo>
                                    <a:cubicBezTo>
                                      <a:pt x="390" y="354"/>
                                      <a:pt x="390" y="353"/>
                                      <a:pt x="390" y="353"/>
                                    </a:cubicBezTo>
                                    <a:cubicBezTo>
                                      <a:pt x="390" y="346"/>
                                      <a:pt x="384" y="341"/>
                                      <a:pt x="378" y="341"/>
                                    </a:cubicBezTo>
                                    <a:cubicBezTo>
                                      <a:pt x="371" y="341"/>
                                      <a:pt x="366" y="346"/>
                                      <a:pt x="366" y="353"/>
                                    </a:cubicBezTo>
                                    <a:cubicBezTo>
                                      <a:pt x="366" y="353"/>
                                      <a:pt x="366" y="354"/>
                                      <a:pt x="366" y="354"/>
                                    </a:cubicBezTo>
                                    <a:cubicBezTo>
                                      <a:pt x="368" y="354"/>
                                      <a:pt x="369" y="354"/>
                                      <a:pt x="371" y="353"/>
                                    </a:cubicBezTo>
                                    <a:cubicBezTo>
                                      <a:pt x="371" y="353"/>
                                      <a:pt x="371" y="353"/>
                                      <a:pt x="371" y="353"/>
                                    </a:cubicBezTo>
                                    <a:cubicBezTo>
                                      <a:pt x="371" y="349"/>
                                      <a:pt x="374" y="346"/>
                                      <a:pt x="378" y="346"/>
                                    </a:cubicBezTo>
                                    <a:cubicBezTo>
                                      <a:pt x="381" y="346"/>
                                      <a:pt x="384" y="349"/>
                                      <a:pt x="384" y="353"/>
                                    </a:cubicBezTo>
                                    <a:close/>
                                    <a:moveTo>
                                      <a:pt x="378" y="348"/>
                                    </a:moveTo>
                                    <a:cubicBezTo>
                                      <a:pt x="375" y="348"/>
                                      <a:pt x="373" y="350"/>
                                      <a:pt x="373" y="353"/>
                                    </a:cubicBezTo>
                                    <a:cubicBezTo>
                                      <a:pt x="373" y="353"/>
                                      <a:pt x="373" y="353"/>
                                      <a:pt x="373" y="353"/>
                                    </a:cubicBezTo>
                                    <a:cubicBezTo>
                                      <a:pt x="374" y="353"/>
                                      <a:pt x="376" y="353"/>
                                      <a:pt x="378" y="353"/>
                                    </a:cubicBezTo>
                                    <a:cubicBezTo>
                                      <a:pt x="379" y="353"/>
                                      <a:pt x="381" y="353"/>
                                      <a:pt x="383" y="353"/>
                                    </a:cubicBezTo>
                                    <a:cubicBezTo>
                                      <a:pt x="383" y="353"/>
                                      <a:pt x="383" y="353"/>
                                      <a:pt x="383" y="353"/>
                                    </a:cubicBezTo>
                                    <a:cubicBezTo>
                                      <a:pt x="383" y="350"/>
                                      <a:pt x="381" y="348"/>
                                      <a:pt x="378" y="348"/>
                                    </a:cubicBezTo>
                                    <a:close/>
                                    <a:moveTo>
                                      <a:pt x="333" y="380"/>
                                    </a:moveTo>
                                    <a:cubicBezTo>
                                      <a:pt x="333" y="378"/>
                                      <a:pt x="334" y="377"/>
                                      <a:pt x="335" y="375"/>
                                    </a:cubicBezTo>
                                    <a:cubicBezTo>
                                      <a:pt x="330" y="372"/>
                                      <a:pt x="324" y="370"/>
                                      <a:pt x="317" y="370"/>
                                    </a:cubicBezTo>
                                    <a:cubicBezTo>
                                      <a:pt x="310" y="370"/>
                                      <a:pt x="304" y="372"/>
                                      <a:pt x="298" y="375"/>
                                    </a:cubicBezTo>
                                    <a:cubicBezTo>
                                      <a:pt x="299" y="377"/>
                                      <a:pt x="300" y="378"/>
                                      <a:pt x="301" y="380"/>
                                    </a:cubicBezTo>
                                    <a:cubicBezTo>
                                      <a:pt x="306" y="377"/>
                                      <a:pt x="311" y="375"/>
                                      <a:pt x="317" y="375"/>
                                    </a:cubicBezTo>
                                    <a:cubicBezTo>
                                      <a:pt x="323" y="375"/>
                                      <a:pt x="328" y="377"/>
                                      <a:pt x="333" y="380"/>
                                    </a:cubicBezTo>
                                    <a:close/>
                                    <a:moveTo>
                                      <a:pt x="317" y="377"/>
                                    </a:moveTo>
                                    <a:cubicBezTo>
                                      <a:pt x="311" y="377"/>
                                      <a:pt x="306" y="379"/>
                                      <a:pt x="302" y="381"/>
                                    </a:cubicBezTo>
                                    <a:cubicBezTo>
                                      <a:pt x="303" y="383"/>
                                      <a:pt x="304" y="385"/>
                                      <a:pt x="304" y="387"/>
                                    </a:cubicBezTo>
                                    <a:cubicBezTo>
                                      <a:pt x="308" y="385"/>
                                      <a:pt x="312" y="383"/>
                                      <a:pt x="317" y="383"/>
                                    </a:cubicBezTo>
                                    <a:cubicBezTo>
                                      <a:pt x="322" y="383"/>
                                      <a:pt x="326" y="385"/>
                                      <a:pt x="329" y="387"/>
                                    </a:cubicBezTo>
                                    <a:cubicBezTo>
                                      <a:pt x="330" y="385"/>
                                      <a:pt x="331" y="383"/>
                                      <a:pt x="332" y="381"/>
                                    </a:cubicBezTo>
                                    <a:cubicBezTo>
                                      <a:pt x="328" y="378"/>
                                      <a:pt x="322" y="377"/>
                                      <a:pt x="317" y="377"/>
                                    </a:cubicBezTo>
                                    <a:close/>
                                    <a:moveTo>
                                      <a:pt x="336" y="374"/>
                                    </a:moveTo>
                                    <a:cubicBezTo>
                                      <a:pt x="338" y="372"/>
                                      <a:pt x="339" y="371"/>
                                      <a:pt x="340" y="369"/>
                                    </a:cubicBezTo>
                                    <a:cubicBezTo>
                                      <a:pt x="334" y="365"/>
                                      <a:pt x="326" y="362"/>
                                      <a:pt x="317" y="362"/>
                                    </a:cubicBezTo>
                                    <a:cubicBezTo>
                                      <a:pt x="308" y="362"/>
                                      <a:pt x="300" y="365"/>
                                      <a:pt x="293" y="369"/>
                                    </a:cubicBezTo>
                                    <a:cubicBezTo>
                                      <a:pt x="295" y="371"/>
                                      <a:pt x="296" y="372"/>
                                      <a:pt x="297" y="374"/>
                                    </a:cubicBezTo>
                                    <a:cubicBezTo>
                                      <a:pt x="303" y="370"/>
                                      <a:pt x="310" y="368"/>
                                      <a:pt x="317" y="368"/>
                                    </a:cubicBezTo>
                                    <a:cubicBezTo>
                                      <a:pt x="324" y="368"/>
                                      <a:pt x="331" y="370"/>
                                      <a:pt x="336" y="374"/>
                                    </a:cubicBezTo>
                                    <a:close/>
                                    <a:moveTo>
                                      <a:pt x="341" y="368"/>
                                    </a:moveTo>
                                    <a:cubicBezTo>
                                      <a:pt x="343" y="367"/>
                                      <a:pt x="344" y="365"/>
                                      <a:pt x="346" y="364"/>
                                    </a:cubicBezTo>
                                    <a:cubicBezTo>
                                      <a:pt x="338" y="358"/>
                                      <a:pt x="328" y="354"/>
                                      <a:pt x="317" y="354"/>
                                    </a:cubicBezTo>
                                    <a:cubicBezTo>
                                      <a:pt x="306" y="354"/>
                                      <a:pt x="296" y="358"/>
                                      <a:pt x="288" y="364"/>
                                    </a:cubicBezTo>
                                    <a:cubicBezTo>
                                      <a:pt x="289" y="365"/>
                                      <a:pt x="291" y="367"/>
                                      <a:pt x="292" y="368"/>
                                    </a:cubicBezTo>
                                    <a:cubicBezTo>
                                      <a:pt x="299" y="363"/>
                                      <a:pt x="308" y="361"/>
                                      <a:pt x="317" y="361"/>
                                    </a:cubicBezTo>
                                    <a:cubicBezTo>
                                      <a:pt x="326" y="361"/>
                                      <a:pt x="334" y="363"/>
                                      <a:pt x="341" y="368"/>
                                    </a:cubicBezTo>
                                    <a:close/>
                                    <a:moveTo>
                                      <a:pt x="302" y="125"/>
                                    </a:moveTo>
                                    <a:cubicBezTo>
                                      <a:pt x="303" y="126"/>
                                      <a:pt x="304" y="128"/>
                                      <a:pt x="304" y="130"/>
                                    </a:cubicBezTo>
                                    <a:cubicBezTo>
                                      <a:pt x="308" y="128"/>
                                      <a:pt x="312" y="126"/>
                                      <a:pt x="317" y="126"/>
                                    </a:cubicBezTo>
                                    <a:cubicBezTo>
                                      <a:pt x="322" y="126"/>
                                      <a:pt x="326" y="128"/>
                                      <a:pt x="329" y="130"/>
                                    </a:cubicBezTo>
                                    <a:cubicBezTo>
                                      <a:pt x="330" y="128"/>
                                      <a:pt x="331" y="126"/>
                                      <a:pt x="332" y="124"/>
                                    </a:cubicBezTo>
                                    <a:cubicBezTo>
                                      <a:pt x="328" y="122"/>
                                      <a:pt x="322" y="120"/>
                                      <a:pt x="317" y="120"/>
                                    </a:cubicBezTo>
                                    <a:cubicBezTo>
                                      <a:pt x="311" y="120"/>
                                      <a:pt x="306" y="122"/>
                                      <a:pt x="302" y="125"/>
                                    </a:cubicBezTo>
                                    <a:close/>
                                    <a:moveTo>
                                      <a:pt x="317" y="118"/>
                                    </a:moveTo>
                                    <a:cubicBezTo>
                                      <a:pt x="323" y="118"/>
                                      <a:pt x="328" y="120"/>
                                      <a:pt x="333" y="123"/>
                                    </a:cubicBezTo>
                                    <a:cubicBezTo>
                                      <a:pt x="333" y="121"/>
                                      <a:pt x="334" y="120"/>
                                      <a:pt x="335" y="118"/>
                                    </a:cubicBezTo>
                                    <a:cubicBezTo>
                                      <a:pt x="330" y="115"/>
                                      <a:pt x="324" y="113"/>
                                      <a:pt x="317" y="113"/>
                                    </a:cubicBezTo>
                                    <a:cubicBezTo>
                                      <a:pt x="310" y="113"/>
                                      <a:pt x="304" y="115"/>
                                      <a:pt x="298" y="118"/>
                                    </a:cubicBezTo>
                                    <a:cubicBezTo>
                                      <a:pt x="299" y="120"/>
                                      <a:pt x="300" y="121"/>
                                      <a:pt x="301" y="123"/>
                                    </a:cubicBezTo>
                                    <a:cubicBezTo>
                                      <a:pt x="306" y="120"/>
                                      <a:pt x="311" y="118"/>
                                      <a:pt x="317" y="118"/>
                                    </a:cubicBezTo>
                                    <a:close/>
                                    <a:moveTo>
                                      <a:pt x="305" y="132"/>
                                    </a:moveTo>
                                    <a:cubicBezTo>
                                      <a:pt x="305" y="134"/>
                                      <a:pt x="306" y="136"/>
                                      <a:pt x="306" y="139"/>
                                    </a:cubicBezTo>
                                    <a:cubicBezTo>
                                      <a:pt x="309" y="136"/>
                                      <a:pt x="313" y="134"/>
                                      <a:pt x="317" y="134"/>
                                    </a:cubicBezTo>
                                    <a:cubicBezTo>
                                      <a:pt x="321" y="134"/>
                                      <a:pt x="325" y="136"/>
                                      <a:pt x="327" y="139"/>
                                    </a:cubicBezTo>
                                    <a:cubicBezTo>
                                      <a:pt x="328" y="136"/>
                                      <a:pt x="328" y="134"/>
                                      <a:pt x="329" y="132"/>
                                    </a:cubicBezTo>
                                    <a:cubicBezTo>
                                      <a:pt x="326" y="129"/>
                                      <a:pt x="321" y="128"/>
                                      <a:pt x="317" y="128"/>
                                    </a:cubicBezTo>
                                    <a:cubicBezTo>
                                      <a:pt x="312" y="128"/>
                                      <a:pt x="308" y="129"/>
                                      <a:pt x="305" y="132"/>
                                    </a:cubicBezTo>
                                    <a:close/>
                                    <a:moveTo>
                                      <a:pt x="327" y="147"/>
                                    </a:moveTo>
                                    <a:cubicBezTo>
                                      <a:pt x="327" y="145"/>
                                      <a:pt x="327" y="143"/>
                                      <a:pt x="327" y="141"/>
                                    </a:cubicBezTo>
                                    <a:cubicBezTo>
                                      <a:pt x="325" y="137"/>
                                      <a:pt x="321" y="135"/>
                                      <a:pt x="317" y="135"/>
                                    </a:cubicBezTo>
                                    <a:cubicBezTo>
                                      <a:pt x="313" y="135"/>
                                      <a:pt x="309" y="138"/>
                                      <a:pt x="307" y="141"/>
                                    </a:cubicBezTo>
                                    <a:cubicBezTo>
                                      <a:pt x="307" y="143"/>
                                      <a:pt x="307" y="145"/>
                                      <a:pt x="307" y="147"/>
                                    </a:cubicBezTo>
                                    <a:cubicBezTo>
                                      <a:pt x="307" y="148"/>
                                      <a:pt x="307" y="148"/>
                                      <a:pt x="307" y="148"/>
                                    </a:cubicBezTo>
                                    <a:cubicBezTo>
                                      <a:pt x="308" y="148"/>
                                      <a:pt x="309" y="148"/>
                                      <a:pt x="310" y="148"/>
                                    </a:cubicBezTo>
                                    <a:cubicBezTo>
                                      <a:pt x="310" y="148"/>
                                      <a:pt x="310" y="147"/>
                                      <a:pt x="310" y="147"/>
                                    </a:cubicBezTo>
                                    <a:cubicBezTo>
                                      <a:pt x="310" y="143"/>
                                      <a:pt x="313" y="140"/>
                                      <a:pt x="317" y="140"/>
                                    </a:cubicBezTo>
                                    <a:cubicBezTo>
                                      <a:pt x="321" y="140"/>
                                      <a:pt x="324" y="143"/>
                                      <a:pt x="324" y="147"/>
                                    </a:cubicBezTo>
                                    <a:cubicBezTo>
                                      <a:pt x="324" y="147"/>
                                      <a:pt x="324" y="148"/>
                                      <a:pt x="324" y="148"/>
                                    </a:cubicBezTo>
                                    <a:cubicBezTo>
                                      <a:pt x="325" y="148"/>
                                      <a:pt x="326" y="148"/>
                                      <a:pt x="327" y="148"/>
                                    </a:cubicBezTo>
                                    <a:cubicBezTo>
                                      <a:pt x="327" y="148"/>
                                      <a:pt x="327" y="148"/>
                                      <a:pt x="327" y="147"/>
                                    </a:cubicBezTo>
                                    <a:close/>
                                    <a:moveTo>
                                      <a:pt x="317" y="142"/>
                                    </a:moveTo>
                                    <a:cubicBezTo>
                                      <a:pt x="314" y="142"/>
                                      <a:pt x="312" y="144"/>
                                      <a:pt x="312" y="147"/>
                                    </a:cubicBezTo>
                                    <a:cubicBezTo>
                                      <a:pt x="312" y="147"/>
                                      <a:pt x="312" y="147"/>
                                      <a:pt x="312" y="148"/>
                                    </a:cubicBezTo>
                                    <a:cubicBezTo>
                                      <a:pt x="314" y="147"/>
                                      <a:pt x="315" y="147"/>
                                      <a:pt x="317" y="147"/>
                                    </a:cubicBezTo>
                                    <a:cubicBezTo>
                                      <a:pt x="319" y="147"/>
                                      <a:pt x="320" y="147"/>
                                      <a:pt x="322" y="148"/>
                                    </a:cubicBezTo>
                                    <a:cubicBezTo>
                                      <a:pt x="322" y="147"/>
                                      <a:pt x="322" y="147"/>
                                      <a:pt x="322" y="147"/>
                                    </a:cubicBezTo>
                                    <a:cubicBezTo>
                                      <a:pt x="322" y="144"/>
                                      <a:pt x="320" y="142"/>
                                      <a:pt x="317" y="142"/>
                                    </a:cubicBezTo>
                                    <a:close/>
                                    <a:moveTo>
                                      <a:pt x="288" y="158"/>
                                    </a:moveTo>
                                    <a:cubicBezTo>
                                      <a:pt x="289" y="160"/>
                                      <a:pt x="291" y="161"/>
                                      <a:pt x="292" y="163"/>
                                    </a:cubicBezTo>
                                    <a:cubicBezTo>
                                      <a:pt x="299" y="158"/>
                                      <a:pt x="308" y="155"/>
                                      <a:pt x="317" y="155"/>
                                    </a:cubicBezTo>
                                    <a:cubicBezTo>
                                      <a:pt x="326" y="155"/>
                                      <a:pt x="334" y="158"/>
                                      <a:pt x="341" y="163"/>
                                    </a:cubicBezTo>
                                    <a:cubicBezTo>
                                      <a:pt x="343" y="161"/>
                                      <a:pt x="344" y="160"/>
                                      <a:pt x="346" y="158"/>
                                    </a:cubicBezTo>
                                    <a:cubicBezTo>
                                      <a:pt x="338" y="152"/>
                                      <a:pt x="328" y="149"/>
                                      <a:pt x="317" y="149"/>
                                    </a:cubicBezTo>
                                    <a:cubicBezTo>
                                      <a:pt x="306" y="149"/>
                                      <a:pt x="296" y="152"/>
                                      <a:pt x="288" y="158"/>
                                    </a:cubicBezTo>
                                    <a:close/>
                                    <a:moveTo>
                                      <a:pt x="423" y="124"/>
                                    </a:moveTo>
                                    <a:cubicBezTo>
                                      <a:pt x="424" y="126"/>
                                      <a:pt x="425" y="128"/>
                                      <a:pt x="426" y="130"/>
                                    </a:cubicBezTo>
                                    <a:cubicBezTo>
                                      <a:pt x="429" y="127"/>
                                      <a:pt x="433" y="126"/>
                                      <a:pt x="438" y="126"/>
                                    </a:cubicBezTo>
                                    <a:cubicBezTo>
                                      <a:pt x="442" y="126"/>
                                      <a:pt x="447" y="128"/>
                                      <a:pt x="450" y="130"/>
                                    </a:cubicBezTo>
                                    <a:cubicBezTo>
                                      <a:pt x="451" y="128"/>
                                      <a:pt x="452" y="126"/>
                                      <a:pt x="453" y="124"/>
                                    </a:cubicBezTo>
                                    <a:cubicBezTo>
                                      <a:pt x="448" y="122"/>
                                      <a:pt x="443" y="120"/>
                                      <a:pt x="438" y="120"/>
                                    </a:cubicBezTo>
                                    <a:cubicBezTo>
                                      <a:pt x="433" y="120"/>
                                      <a:pt x="428" y="121"/>
                                      <a:pt x="423" y="124"/>
                                    </a:cubicBezTo>
                                    <a:close/>
                                    <a:moveTo>
                                      <a:pt x="438" y="118"/>
                                    </a:moveTo>
                                    <a:cubicBezTo>
                                      <a:pt x="444" y="118"/>
                                      <a:pt x="449" y="120"/>
                                      <a:pt x="453" y="123"/>
                                    </a:cubicBezTo>
                                    <a:cubicBezTo>
                                      <a:pt x="454" y="121"/>
                                      <a:pt x="455" y="120"/>
                                      <a:pt x="456" y="118"/>
                                    </a:cubicBezTo>
                                    <a:cubicBezTo>
                                      <a:pt x="451" y="115"/>
                                      <a:pt x="445" y="113"/>
                                      <a:pt x="438" y="113"/>
                                    </a:cubicBezTo>
                                    <a:cubicBezTo>
                                      <a:pt x="431" y="113"/>
                                      <a:pt x="425" y="115"/>
                                      <a:pt x="420" y="118"/>
                                    </a:cubicBezTo>
                                    <a:cubicBezTo>
                                      <a:pt x="421" y="119"/>
                                      <a:pt x="422" y="121"/>
                                      <a:pt x="423" y="123"/>
                                    </a:cubicBezTo>
                                    <a:cubicBezTo>
                                      <a:pt x="427" y="120"/>
                                      <a:pt x="432" y="118"/>
                                      <a:pt x="438" y="118"/>
                                    </a:cubicBezTo>
                                    <a:close/>
                                    <a:moveTo>
                                      <a:pt x="426" y="131"/>
                                    </a:moveTo>
                                    <a:cubicBezTo>
                                      <a:pt x="427" y="133"/>
                                      <a:pt x="428" y="135"/>
                                      <a:pt x="428" y="138"/>
                                    </a:cubicBezTo>
                                    <a:cubicBezTo>
                                      <a:pt x="431" y="135"/>
                                      <a:pt x="434" y="134"/>
                                      <a:pt x="438" y="134"/>
                                    </a:cubicBezTo>
                                    <a:cubicBezTo>
                                      <a:pt x="442" y="134"/>
                                      <a:pt x="446" y="136"/>
                                      <a:pt x="448" y="139"/>
                                    </a:cubicBezTo>
                                    <a:cubicBezTo>
                                      <a:pt x="449" y="136"/>
                                      <a:pt x="449" y="134"/>
                                      <a:pt x="450" y="132"/>
                                    </a:cubicBezTo>
                                    <a:cubicBezTo>
                                      <a:pt x="446" y="129"/>
                                      <a:pt x="442" y="128"/>
                                      <a:pt x="438" y="128"/>
                                    </a:cubicBezTo>
                                    <a:cubicBezTo>
                                      <a:pt x="434" y="128"/>
                                      <a:pt x="430" y="129"/>
                                      <a:pt x="426" y="131"/>
                                    </a:cubicBezTo>
                                    <a:close/>
                                    <a:moveTo>
                                      <a:pt x="447" y="147"/>
                                    </a:moveTo>
                                    <a:cubicBezTo>
                                      <a:pt x="447" y="145"/>
                                      <a:pt x="448" y="143"/>
                                      <a:pt x="448" y="141"/>
                                    </a:cubicBezTo>
                                    <a:cubicBezTo>
                                      <a:pt x="446" y="137"/>
                                      <a:pt x="442" y="135"/>
                                      <a:pt x="438" y="135"/>
                                    </a:cubicBezTo>
                                    <a:cubicBezTo>
                                      <a:pt x="434" y="135"/>
                                      <a:pt x="431" y="137"/>
                                      <a:pt x="428" y="140"/>
                                    </a:cubicBezTo>
                                    <a:cubicBezTo>
                                      <a:pt x="429" y="142"/>
                                      <a:pt x="429" y="145"/>
                                      <a:pt x="429" y="147"/>
                                    </a:cubicBezTo>
                                    <a:cubicBezTo>
                                      <a:pt x="429" y="147"/>
                                      <a:pt x="429" y="148"/>
                                      <a:pt x="429" y="148"/>
                                    </a:cubicBezTo>
                                    <a:cubicBezTo>
                                      <a:pt x="430" y="148"/>
                                      <a:pt x="430" y="148"/>
                                      <a:pt x="431" y="148"/>
                                    </a:cubicBezTo>
                                    <a:cubicBezTo>
                                      <a:pt x="431" y="148"/>
                                      <a:pt x="431" y="147"/>
                                      <a:pt x="431" y="147"/>
                                    </a:cubicBezTo>
                                    <a:cubicBezTo>
                                      <a:pt x="431" y="143"/>
                                      <a:pt x="434" y="140"/>
                                      <a:pt x="438" y="140"/>
                                    </a:cubicBezTo>
                                    <a:cubicBezTo>
                                      <a:pt x="441" y="140"/>
                                      <a:pt x="444" y="143"/>
                                      <a:pt x="444" y="147"/>
                                    </a:cubicBezTo>
                                    <a:cubicBezTo>
                                      <a:pt x="444" y="147"/>
                                      <a:pt x="444" y="148"/>
                                      <a:pt x="444" y="148"/>
                                    </a:cubicBezTo>
                                    <a:cubicBezTo>
                                      <a:pt x="445" y="148"/>
                                      <a:pt x="446" y="148"/>
                                      <a:pt x="447" y="148"/>
                                    </a:cubicBezTo>
                                    <a:cubicBezTo>
                                      <a:pt x="447" y="148"/>
                                      <a:pt x="447" y="148"/>
                                      <a:pt x="447" y="147"/>
                                    </a:cubicBezTo>
                                    <a:close/>
                                    <a:moveTo>
                                      <a:pt x="438" y="142"/>
                                    </a:moveTo>
                                    <a:cubicBezTo>
                                      <a:pt x="435" y="142"/>
                                      <a:pt x="433" y="144"/>
                                      <a:pt x="433" y="147"/>
                                    </a:cubicBezTo>
                                    <a:cubicBezTo>
                                      <a:pt x="433" y="147"/>
                                      <a:pt x="433" y="147"/>
                                      <a:pt x="433" y="148"/>
                                    </a:cubicBezTo>
                                    <a:cubicBezTo>
                                      <a:pt x="434" y="147"/>
                                      <a:pt x="436" y="147"/>
                                      <a:pt x="438" y="147"/>
                                    </a:cubicBezTo>
                                    <a:cubicBezTo>
                                      <a:pt x="439" y="147"/>
                                      <a:pt x="441" y="147"/>
                                      <a:pt x="443" y="148"/>
                                    </a:cubicBezTo>
                                    <a:cubicBezTo>
                                      <a:pt x="443" y="147"/>
                                      <a:pt x="443" y="147"/>
                                      <a:pt x="443" y="147"/>
                                    </a:cubicBezTo>
                                    <a:cubicBezTo>
                                      <a:pt x="443" y="144"/>
                                      <a:pt x="441" y="142"/>
                                      <a:pt x="438" y="142"/>
                                    </a:cubicBezTo>
                                    <a:close/>
                                    <a:moveTo>
                                      <a:pt x="409" y="158"/>
                                    </a:moveTo>
                                    <a:cubicBezTo>
                                      <a:pt x="411" y="159"/>
                                      <a:pt x="412" y="161"/>
                                      <a:pt x="414" y="162"/>
                                    </a:cubicBezTo>
                                    <a:cubicBezTo>
                                      <a:pt x="421" y="158"/>
                                      <a:pt x="429" y="155"/>
                                      <a:pt x="438" y="155"/>
                                    </a:cubicBezTo>
                                    <a:cubicBezTo>
                                      <a:pt x="447" y="155"/>
                                      <a:pt x="455" y="158"/>
                                      <a:pt x="462" y="163"/>
                                    </a:cubicBezTo>
                                    <a:cubicBezTo>
                                      <a:pt x="464" y="161"/>
                                      <a:pt x="465" y="160"/>
                                      <a:pt x="467" y="158"/>
                                    </a:cubicBezTo>
                                    <a:cubicBezTo>
                                      <a:pt x="459" y="152"/>
                                      <a:pt x="449" y="149"/>
                                      <a:pt x="438" y="149"/>
                                    </a:cubicBezTo>
                                    <a:cubicBezTo>
                                      <a:pt x="427" y="149"/>
                                      <a:pt x="417" y="152"/>
                                      <a:pt x="409" y="158"/>
                                    </a:cubicBezTo>
                                    <a:close/>
                                    <a:moveTo>
                                      <a:pt x="545" y="125"/>
                                    </a:moveTo>
                                    <a:cubicBezTo>
                                      <a:pt x="546" y="127"/>
                                      <a:pt x="546" y="128"/>
                                      <a:pt x="547" y="130"/>
                                    </a:cubicBezTo>
                                    <a:cubicBezTo>
                                      <a:pt x="551" y="128"/>
                                      <a:pt x="555" y="126"/>
                                      <a:pt x="560" y="126"/>
                                    </a:cubicBezTo>
                                    <a:cubicBezTo>
                                      <a:pt x="565" y="126"/>
                                      <a:pt x="569" y="128"/>
                                      <a:pt x="572" y="130"/>
                                    </a:cubicBezTo>
                                    <a:cubicBezTo>
                                      <a:pt x="573" y="128"/>
                                      <a:pt x="574" y="126"/>
                                      <a:pt x="575" y="124"/>
                                    </a:cubicBezTo>
                                    <a:cubicBezTo>
                                      <a:pt x="571" y="122"/>
                                      <a:pt x="565" y="120"/>
                                      <a:pt x="560" y="120"/>
                                    </a:cubicBezTo>
                                    <a:cubicBezTo>
                                      <a:pt x="554" y="120"/>
                                      <a:pt x="549" y="122"/>
                                      <a:pt x="545" y="125"/>
                                    </a:cubicBezTo>
                                    <a:close/>
                                    <a:moveTo>
                                      <a:pt x="560" y="118"/>
                                    </a:moveTo>
                                    <a:cubicBezTo>
                                      <a:pt x="566" y="118"/>
                                      <a:pt x="571" y="120"/>
                                      <a:pt x="576" y="123"/>
                                    </a:cubicBezTo>
                                    <a:cubicBezTo>
                                      <a:pt x="577" y="121"/>
                                      <a:pt x="577" y="120"/>
                                      <a:pt x="578" y="118"/>
                                    </a:cubicBezTo>
                                    <a:cubicBezTo>
                                      <a:pt x="573" y="115"/>
                                      <a:pt x="567" y="113"/>
                                      <a:pt x="560" y="113"/>
                                    </a:cubicBezTo>
                                    <a:cubicBezTo>
                                      <a:pt x="553" y="113"/>
                                      <a:pt x="547" y="115"/>
                                      <a:pt x="541" y="119"/>
                                    </a:cubicBezTo>
                                    <a:cubicBezTo>
                                      <a:pt x="542" y="120"/>
                                      <a:pt x="543" y="122"/>
                                      <a:pt x="544" y="123"/>
                                    </a:cubicBezTo>
                                    <a:cubicBezTo>
                                      <a:pt x="549" y="120"/>
                                      <a:pt x="554" y="118"/>
                                      <a:pt x="560" y="118"/>
                                    </a:cubicBezTo>
                                    <a:close/>
                                    <a:moveTo>
                                      <a:pt x="548" y="132"/>
                                    </a:moveTo>
                                    <a:cubicBezTo>
                                      <a:pt x="548" y="134"/>
                                      <a:pt x="549" y="137"/>
                                      <a:pt x="549" y="139"/>
                                    </a:cubicBezTo>
                                    <a:cubicBezTo>
                                      <a:pt x="549" y="139"/>
                                      <a:pt x="549" y="139"/>
                                      <a:pt x="549" y="139"/>
                                    </a:cubicBezTo>
                                    <a:cubicBezTo>
                                      <a:pt x="552" y="136"/>
                                      <a:pt x="556" y="134"/>
                                      <a:pt x="560" y="134"/>
                                    </a:cubicBezTo>
                                    <a:cubicBezTo>
                                      <a:pt x="564" y="134"/>
                                      <a:pt x="568" y="136"/>
                                      <a:pt x="570" y="139"/>
                                    </a:cubicBezTo>
                                    <a:cubicBezTo>
                                      <a:pt x="571" y="136"/>
                                      <a:pt x="571" y="134"/>
                                      <a:pt x="572" y="132"/>
                                    </a:cubicBezTo>
                                    <a:cubicBezTo>
                                      <a:pt x="569" y="129"/>
                                      <a:pt x="564" y="128"/>
                                      <a:pt x="560" y="128"/>
                                    </a:cubicBezTo>
                                    <a:cubicBezTo>
                                      <a:pt x="555" y="128"/>
                                      <a:pt x="551" y="129"/>
                                      <a:pt x="548" y="132"/>
                                    </a:cubicBezTo>
                                    <a:close/>
                                    <a:moveTo>
                                      <a:pt x="570" y="147"/>
                                    </a:moveTo>
                                    <a:cubicBezTo>
                                      <a:pt x="570" y="145"/>
                                      <a:pt x="570" y="143"/>
                                      <a:pt x="570" y="141"/>
                                    </a:cubicBezTo>
                                    <a:cubicBezTo>
                                      <a:pt x="568" y="137"/>
                                      <a:pt x="564" y="135"/>
                                      <a:pt x="560" y="135"/>
                                    </a:cubicBezTo>
                                    <a:cubicBezTo>
                                      <a:pt x="555" y="135"/>
                                      <a:pt x="552" y="138"/>
                                      <a:pt x="550" y="141"/>
                                    </a:cubicBezTo>
                                    <a:cubicBezTo>
                                      <a:pt x="549" y="141"/>
                                      <a:pt x="549" y="141"/>
                                      <a:pt x="549" y="140"/>
                                    </a:cubicBezTo>
                                    <a:cubicBezTo>
                                      <a:pt x="550" y="142"/>
                                      <a:pt x="550" y="145"/>
                                      <a:pt x="550" y="147"/>
                                    </a:cubicBezTo>
                                    <a:cubicBezTo>
                                      <a:pt x="550" y="148"/>
                                      <a:pt x="550" y="148"/>
                                      <a:pt x="550" y="148"/>
                                    </a:cubicBezTo>
                                    <a:cubicBezTo>
                                      <a:pt x="551" y="148"/>
                                      <a:pt x="552" y="148"/>
                                      <a:pt x="553" y="148"/>
                                    </a:cubicBezTo>
                                    <a:cubicBezTo>
                                      <a:pt x="553" y="148"/>
                                      <a:pt x="553" y="147"/>
                                      <a:pt x="553" y="147"/>
                                    </a:cubicBezTo>
                                    <a:cubicBezTo>
                                      <a:pt x="553" y="143"/>
                                      <a:pt x="556" y="140"/>
                                      <a:pt x="560" y="140"/>
                                    </a:cubicBezTo>
                                    <a:cubicBezTo>
                                      <a:pt x="564" y="140"/>
                                      <a:pt x="567" y="143"/>
                                      <a:pt x="567" y="147"/>
                                    </a:cubicBezTo>
                                    <a:cubicBezTo>
                                      <a:pt x="567" y="147"/>
                                      <a:pt x="567" y="148"/>
                                      <a:pt x="567" y="148"/>
                                    </a:cubicBezTo>
                                    <a:cubicBezTo>
                                      <a:pt x="568" y="148"/>
                                      <a:pt x="569" y="148"/>
                                      <a:pt x="570" y="148"/>
                                    </a:cubicBezTo>
                                    <a:cubicBezTo>
                                      <a:pt x="570" y="148"/>
                                      <a:pt x="570" y="148"/>
                                      <a:pt x="570" y="147"/>
                                    </a:cubicBezTo>
                                    <a:close/>
                                    <a:moveTo>
                                      <a:pt x="560" y="142"/>
                                    </a:moveTo>
                                    <a:cubicBezTo>
                                      <a:pt x="557" y="142"/>
                                      <a:pt x="555" y="144"/>
                                      <a:pt x="555" y="147"/>
                                    </a:cubicBezTo>
                                    <a:cubicBezTo>
                                      <a:pt x="555" y="147"/>
                                      <a:pt x="555" y="147"/>
                                      <a:pt x="555" y="148"/>
                                    </a:cubicBezTo>
                                    <a:cubicBezTo>
                                      <a:pt x="557" y="147"/>
                                      <a:pt x="558" y="147"/>
                                      <a:pt x="560" y="147"/>
                                    </a:cubicBezTo>
                                    <a:cubicBezTo>
                                      <a:pt x="562" y="147"/>
                                      <a:pt x="563" y="147"/>
                                      <a:pt x="565" y="148"/>
                                    </a:cubicBezTo>
                                    <a:cubicBezTo>
                                      <a:pt x="565" y="147"/>
                                      <a:pt x="565" y="147"/>
                                      <a:pt x="565" y="147"/>
                                    </a:cubicBezTo>
                                    <a:cubicBezTo>
                                      <a:pt x="565" y="144"/>
                                      <a:pt x="563" y="142"/>
                                      <a:pt x="560" y="142"/>
                                    </a:cubicBezTo>
                                    <a:close/>
                                    <a:moveTo>
                                      <a:pt x="531" y="159"/>
                                    </a:moveTo>
                                    <a:cubicBezTo>
                                      <a:pt x="532" y="160"/>
                                      <a:pt x="534" y="161"/>
                                      <a:pt x="535" y="163"/>
                                    </a:cubicBezTo>
                                    <a:cubicBezTo>
                                      <a:pt x="542" y="158"/>
                                      <a:pt x="551" y="155"/>
                                      <a:pt x="560" y="155"/>
                                    </a:cubicBezTo>
                                    <a:cubicBezTo>
                                      <a:pt x="569" y="155"/>
                                      <a:pt x="577" y="158"/>
                                      <a:pt x="584" y="163"/>
                                    </a:cubicBezTo>
                                    <a:cubicBezTo>
                                      <a:pt x="586" y="161"/>
                                      <a:pt x="587" y="160"/>
                                      <a:pt x="589" y="158"/>
                                    </a:cubicBezTo>
                                    <a:cubicBezTo>
                                      <a:pt x="581" y="152"/>
                                      <a:pt x="571" y="149"/>
                                      <a:pt x="560" y="149"/>
                                    </a:cubicBezTo>
                                    <a:cubicBezTo>
                                      <a:pt x="549" y="149"/>
                                      <a:pt x="539" y="152"/>
                                      <a:pt x="531" y="159"/>
                                    </a:cubicBezTo>
                                    <a:close/>
                                    <a:moveTo>
                                      <a:pt x="570" y="353"/>
                                    </a:moveTo>
                                    <a:cubicBezTo>
                                      <a:pt x="570" y="350"/>
                                      <a:pt x="570" y="348"/>
                                      <a:pt x="570" y="346"/>
                                    </a:cubicBezTo>
                                    <a:cubicBezTo>
                                      <a:pt x="568" y="343"/>
                                      <a:pt x="564" y="341"/>
                                      <a:pt x="560" y="341"/>
                                    </a:cubicBezTo>
                                    <a:cubicBezTo>
                                      <a:pt x="555" y="341"/>
                                      <a:pt x="552" y="343"/>
                                      <a:pt x="550" y="347"/>
                                    </a:cubicBezTo>
                                    <a:cubicBezTo>
                                      <a:pt x="549" y="346"/>
                                      <a:pt x="549" y="346"/>
                                      <a:pt x="549" y="346"/>
                                    </a:cubicBezTo>
                                    <a:cubicBezTo>
                                      <a:pt x="550" y="348"/>
                                      <a:pt x="550" y="350"/>
                                      <a:pt x="550" y="353"/>
                                    </a:cubicBezTo>
                                    <a:cubicBezTo>
                                      <a:pt x="550" y="353"/>
                                      <a:pt x="550" y="353"/>
                                      <a:pt x="550" y="354"/>
                                    </a:cubicBezTo>
                                    <a:cubicBezTo>
                                      <a:pt x="551" y="354"/>
                                      <a:pt x="552" y="353"/>
                                      <a:pt x="553" y="353"/>
                                    </a:cubicBezTo>
                                    <a:cubicBezTo>
                                      <a:pt x="553" y="353"/>
                                      <a:pt x="553" y="353"/>
                                      <a:pt x="553" y="353"/>
                                    </a:cubicBezTo>
                                    <a:cubicBezTo>
                                      <a:pt x="553" y="349"/>
                                      <a:pt x="556" y="346"/>
                                      <a:pt x="560" y="346"/>
                                    </a:cubicBezTo>
                                    <a:cubicBezTo>
                                      <a:pt x="564" y="346"/>
                                      <a:pt x="567" y="349"/>
                                      <a:pt x="567" y="353"/>
                                    </a:cubicBezTo>
                                    <a:cubicBezTo>
                                      <a:pt x="567" y="353"/>
                                      <a:pt x="567" y="353"/>
                                      <a:pt x="567" y="353"/>
                                    </a:cubicBezTo>
                                    <a:cubicBezTo>
                                      <a:pt x="568" y="353"/>
                                      <a:pt x="569" y="354"/>
                                      <a:pt x="570" y="354"/>
                                    </a:cubicBezTo>
                                    <a:cubicBezTo>
                                      <a:pt x="570" y="353"/>
                                      <a:pt x="570" y="353"/>
                                      <a:pt x="570" y="353"/>
                                    </a:cubicBezTo>
                                    <a:close/>
                                    <a:moveTo>
                                      <a:pt x="560" y="348"/>
                                    </a:moveTo>
                                    <a:cubicBezTo>
                                      <a:pt x="557" y="348"/>
                                      <a:pt x="555" y="350"/>
                                      <a:pt x="555" y="353"/>
                                    </a:cubicBezTo>
                                    <a:cubicBezTo>
                                      <a:pt x="555" y="353"/>
                                      <a:pt x="555" y="353"/>
                                      <a:pt x="555" y="353"/>
                                    </a:cubicBezTo>
                                    <a:cubicBezTo>
                                      <a:pt x="557" y="353"/>
                                      <a:pt x="558" y="353"/>
                                      <a:pt x="560" y="353"/>
                                    </a:cubicBezTo>
                                    <a:cubicBezTo>
                                      <a:pt x="562" y="353"/>
                                      <a:pt x="563" y="353"/>
                                      <a:pt x="565" y="353"/>
                                    </a:cubicBezTo>
                                    <a:cubicBezTo>
                                      <a:pt x="565" y="353"/>
                                      <a:pt x="565" y="353"/>
                                      <a:pt x="565" y="353"/>
                                    </a:cubicBezTo>
                                    <a:cubicBezTo>
                                      <a:pt x="565" y="350"/>
                                      <a:pt x="563" y="348"/>
                                      <a:pt x="560" y="348"/>
                                    </a:cubicBezTo>
                                    <a:close/>
                                    <a:moveTo>
                                      <a:pt x="570" y="344"/>
                                    </a:moveTo>
                                    <a:cubicBezTo>
                                      <a:pt x="571" y="342"/>
                                      <a:pt x="571" y="339"/>
                                      <a:pt x="572" y="337"/>
                                    </a:cubicBezTo>
                                    <a:cubicBezTo>
                                      <a:pt x="569" y="335"/>
                                      <a:pt x="564" y="333"/>
                                      <a:pt x="560" y="333"/>
                                    </a:cubicBezTo>
                                    <a:cubicBezTo>
                                      <a:pt x="555" y="333"/>
                                      <a:pt x="551" y="335"/>
                                      <a:pt x="548" y="338"/>
                                    </a:cubicBezTo>
                                    <a:cubicBezTo>
                                      <a:pt x="548" y="340"/>
                                      <a:pt x="549" y="342"/>
                                      <a:pt x="549" y="345"/>
                                    </a:cubicBezTo>
                                    <a:cubicBezTo>
                                      <a:pt x="549" y="345"/>
                                      <a:pt x="549" y="345"/>
                                      <a:pt x="549" y="344"/>
                                    </a:cubicBezTo>
                                    <a:cubicBezTo>
                                      <a:pt x="552" y="341"/>
                                      <a:pt x="556" y="339"/>
                                      <a:pt x="560" y="339"/>
                                    </a:cubicBezTo>
                                    <a:cubicBezTo>
                                      <a:pt x="564" y="339"/>
                                      <a:pt x="568" y="341"/>
                                      <a:pt x="570" y="344"/>
                                    </a:cubicBezTo>
                                    <a:close/>
                                    <a:moveTo>
                                      <a:pt x="542" y="353"/>
                                    </a:moveTo>
                                    <a:cubicBezTo>
                                      <a:pt x="542" y="354"/>
                                      <a:pt x="542" y="355"/>
                                      <a:pt x="542" y="356"/>
                                    </a:cubicBezTo>
                                    <a:cubicBezTo>
                                      <a:pt x="544" y="355"/>
                                      <a:pt x="546" y="355"/>
                                      <a:pt x="548" y="354"/>
                                    </a:cubicBezTo>
                                    <a:cubicBezTo>
                                      <a:pt x="548" y="354"/>
                                      <a:pt x="548" y="353"/>
                                      <a:pt x="548" y="353"/>
                                    </a:cubicBezTo>
                                    <a:cubicBezTo>
                                      <a:pt x="548" y="339"/>
                                      <a:pt x="543" y="327"/>
                                      <a:pt x="534" y="318"/>
                                    </a:cubicBezTo>
                                    <a:cubicBezTo>
                                      <a:pt x="525" y="309"/>
                                      <a:pt x="512" y="303"/>
                                      <a:pt x="499" y="303"/>
                                    </a:cubicBezTo>
                                    <a:cubicBezTo>
                                      <a:pt x="485" y="303"/>
                                      <a:pt x="473" y="309"/>
                                      <a:pt x="464" y="318"/>
                                    </a:cubicBezTo>
                                    <a:cubicBezTo>
                                      <a:pt x="455" y="327"/>
                                      <a:pt x="449" y="339"/>
                                      <a:pt x="449" y="353"/>
                                    </a:cubicBezTo>
                                    <a:cubicBezTo>
                                      <a:pt x="449" y="353"/>
                                      <a:pt x="449" y="354"/>
                                      <a:pt x="449" y="354"/>
                                    </a:cubicBezTo>
                                    <a:cubicBezTo>
                                      <a:pt x="451" y="355"/>
                                      <a:pt x="453" y="355"/>
                                      <a:pt x="455" y="356"/>
                                    </a:cubicBezTo>
                                    <a:cubicBezTo>
                                      <a:pt x="455" y="355"/>
                                      <a:pt x="455" y="354"/>
                                      <a:pt x="455" y="353"/>
                                    </a:cubicBezTo>
                                    <a:cubicBezTo>
                                      <a:pt x="455" y="329"/>
                                      <a:pt x="475" y="309"/>
                                      <a:pt x="499" y="309"/>
                                    </a:cubicBezTo>
                                    <a:cubicBezTo>
                                      <a:pt x="523" y="309"/>
                                      <a:pt x="542" y="329"/>
                                      <a:pt x="542" y="353"/>
                                    </a:cubicBezTo>
                                    <a:close/>
                                    <a:moveTo>
                                      <a:pt x="534" y="353"/>
                                    </a:moveTo>
                                    <a:cubicBezTo>
                                      <a:pt x="534" y="355"/>
                                      <a:pt x="534" y="358"/>
                                      <a:pt x="534" y="360"/>
                                    </a:cubicBezTo>
                                    <a:cubicBezTo>
                                      <a:pt x="536" y="359"/>
                                      <a:pt x="538" y="358"/>
                                      <a:pt x="540" y="357"/>
                                    </a:cubicBezTo>
                                    <a:cubicBezTo>
                                      <a:pt x="540" y="355"/>
                                      <a:pt x="541" y="354"/>
                                      <a:pt x="541" y="353"/>
                                    </a:cubicBezTo>
                                    <a:cubicBezTo>
                                      <a:pt x="541" y="341"/>
                                      <a:pt x="536" y="331"/>
                                      <a:pt x="528" y="323"/>
                                    </a:cubicBezTo>
                                    <a:cubicBezTo>
                                      <a:pt x="521" y="315"/>
                                      <a:pt x="510" y="311"/>
                                      <a:pt x="499" y="311"/>
                                    </a:cubicBezTo>
                                    <a:cubicBezTo>
                                      <a:pt x="487" y="311"/>
                                      <a:pt x="477" y="315"/>
                                      <a:pt x="469" y="323"/>
                                    </a:cubicBezTo>
                                    <a:cubicBezTo>
                                      <a:pt x="461" y="331"/>
                                      <a:pt x="457" y="341"/>
                                      <a:pt x="457" y="353"/>
                                    </a:cubicBezTo>
                                    <a:cubicBezTo>
                                      <a:pt x="457" y="354"/>
                                      <a:pt x="457" y="355"/>
                                      <a:pt x="457" y="357"/>
                                    </a:cubicBezTo>
                                    <a:cubicBezTo>
                                      <a:pt x="459" y="357"/>
                                      <a:pt x="461" y="359"/>
                                      <a:pt x="464" y="360"/>
                                    </a:cubicBezTo>
                                    <a:cubicBezTo>
                                      <a:pt x="463" y="357"/>
                                      <a:pt x="463" y="355"/>
                                      <a:pt x="463" y="353"/>
                                    </a:cubicBezTo>
                                    <a:cubicBezTo>
                                      <a:pt x="463" y="333"/>
                                      <a:pt x="479" y="317"/>
                                      <a:pt x="499" y="317"/>
                                    </a:cubicBezTo>
                                    <a:cubicBezTo>
                                      <a:pt x="518" y="317"/>
                                      <a:pt x="534" y="333"/>
                                      <a:pt x="534" y="353"/>
                                    </a:cubicBezTo>
                                    <a:close/>
                                    <a:moveTo>
                                      <a:pt x="447" y="353"/>
                                    </a:moveTo>
                                    <a:cubicBezTo>
                                      <a:pt x="447" y="350"/>
                                      <a:pt x="448" y="348"/>
                                      <a:pt x="448" y="346"/>
                                    </a:cubicBezTo>
                                    <a:cubicBezTo>
                                      <a:pt x="446" y="343"/>
                                      <a:pt x="442" y="341"/>
                                      <a:pt x="438" y="341"/>
                                    </a:cubicBezTo>
                                    <a:cubicBezTo>
                                      <a:pt x="434" y="341"/>
                                      <a:pt x="431" y="342"/>
                                      <a:pt x="428" y="345"/>
                                    </a:cubicBezTo>
                                    <a:cubicBezTo>
                                      <a:pt x="429" y="348"/>
                                      <a:pt x="429" y="350"/>
                                      <a:pt x="429" y="353"/>
                                    </a:cubicBezTo>
                                    <a:cubicBezTo>
                                      <a:pt x="429" y="353"/>
                                      <a:pt x="429" y="353"/>
                                      <a:pt x="429" y="354"/>
                                    </a:cubicBezTo>
                                    <a:cubicBezTo>
                                      <a:pt x="430" y="353"/>
                                      <a:pt x="430" y="353"/>
                                      <a:pt x="431" y="353"/>
                                    </a:cubicBezTo>
                                    <a:cubicBezTo>
                                      <a:pt x="431" y="353"/>
                                      <a:pt x="431" y="353"/>
                                      <a:pt x="431" y="353"/>
                                    </a:cubicBezTo>
                                    <a:cubicBezTo>
                                      <a:pt x="431" y="349"/>
                                      <a:pt x="434" y="346"/>
                                      <a:pt x="438" y="346"/>
                                    </a:cubicBezTo>
                                    <a:cubicBezTo>
                                      <a:pt x="441" y="346"/>
                                      <a:pt x="444" y="349"/>
                                      <a:pt x="444" y="353"/>
                                    </a:cubicBezTo>
                                    <a:cubicBezTo>
                                      <a:pt x="444" y="353"/>
                                      <a:pt x="444" y="353"/>
                                      <a:pt x="444" y="353"/>
                                    </a:cubicBezTo>
                                    <a:cubicBezTo>
                                      <a:pt x="445" y="353"/>
                                      <a:pt x="446" y="354"/>
                                      <a:pt x="447" y="354"/>
                                    </a:cubicBezTo>
                                    <a:cubicBezTo>
                                      <a:pt x="447" y="353"/>
                                      <a:pt x="447" y="353"/>
                                      <a:pt x="447" y="353"/>
                                    </a:cubicBezTo>
                                    <a:close/>
                                    <a:moveTo>
                                      <a:pt x="438" y="348"/>
                                    </a:moveTo>
                                    <a:cubicBezTo>
                                      <a:pt x="435" y="348"/>
                                      <a:pt x="433" y="350"/>
                                      <a:pt x="433" y="353"/>
                                    </a:cubicBezTo>
                                    <a:cubicBezTo>
                                      <a:pt x="433" y="353"/>
                                      <a:pt x="433" y="353"/>
                                      <a:pt x="433" y="353"/>
                                    </a:cubicBezTo>
                                    <a:cubicBezTo>
                                      <a:pt x="434" y="353"/>
                                      <a:pt x="436" y="353"/>
                                      <a:pt x="438" y="353"/>
                                    </a:cubicBezTo>
                                    <a:cubicBezTo>
                                      <a:pt x="439" y="353"/>
                                      <a:pt x="441" y="353"/>
                                      <a:pt x="443" y="353"/>
                                    </a:cubicBezTo>
                                    <a:cubicBezTo>
                                      <a:pt x="443" y="353"/>
                                      <a:pt x="443" y="353"/>
                                      <a:pt x="443" y="353"/>
                                    </a:cubicBezTo>
                                    <a:cubicBezTo>
                                      <a:pt x="443" y="350"/>
                                      <a:pt x="441" y="348"/>
                                      <a:pt x="438" y="348"/>
                                    </a:cubicBezTo>
                                    <a:close/>
                                    <a:moveTo>
                                      <a:pt x="448" y="344"/>
                                    </a:moveTo>
                                    <a:cubicBezTo>
                                      <a:pt x="449" y="342"/>
                                      <a:pt x="449" y="339"/>
                                      <a:pt x="450" y="337"/>
                                    </a:cubicBezTo>
                                    <a:cubicBezTo>
                                      <a:pt x="446" y="335"/>
                                      <a:pt x="442" y="333"/>
                                      <a:pt x="438" y="333"/>
                                    </a:cubicBezTo>
                                    <a:cubicBezTo>
                                      <a:pt x="434" y="333"/>
                                      <a:pt x="430" y="334"/>
                                      <a:pt x="426" y="337"/>
                                    </a:cubicBezTo>
                                    <a:cubicBezTo>
                                      <a:pt x="427" y="339"/>
                                      <a:pt x="428" y="341"/>
                                      <a:pt x="428" y="343"/>
                                    </a:cubicBezTo>
                                    <a:cubicBezTo>
                                      <a:pt x="431" y="341"/>
                                      <a:pt x="434" y="339"/>
                                      <a:pt x="438" y="339"/>
                                    </a:cubicBezTo>
                                    <a:cubicBezTo>
                                      <a:pt x="442" y="339"/>
                                      <a:pt x="446" y="341"/>
                                      <a:pt x="448" y="344"/>
                                    </a:cubicBezTo>
                                    <a:close/>
                                    <a:moveTo>
                                      <a:pt x="421" y="353"/>
                                    </a:moveTo>
                                    <a:cubicBezTo>
                                      <a:pt x="421" y="354"/>
                                      <a:pt x="421" y="355"/>
                                      <a:pt x="421" y="356"/>
                                    </a:cubicBezTo>
                                    <a:cubicBezTo>
                                      <a:pt x="423" y="355"/>
                                      <a:pt x="425" y="354"/>
                                      <a:pt x="427" y="354"/>
                                    </a:cubicBezTo>
                                    <a:cubicBezTo>
                                      <a:pt x="427" y="353"/>
                                      <a:pt x="427" y="353"/>
                                      <a:pt x="427" y="353"/>
                                    </a:cubicBezTo>
                                    <a:cubicBezTo>
                                      <a:pt x="427" y="339"/>
                                      <a:pt x="422" y="327"/>
                                      <a:pt x="413" y="318"/>
                                    </a:cubicBezTo>
                                    <a:cubicBezTo>
                                      <a:pt x="404" y="309"/>
                                      <a:pt x="391" y="303"/>
                                      <a:pt x="378" y="303"/>
                                    </a:cubicBezTo>
                                    <a:cubicBezTo>
                                      <a:pt x="364" y="303"/>
                                      <a:pt x="352" y="309"/>
                                      <a:pt x="343" y="318"/>
                                    </a:cubicBezTo>
                                    <a:cubicBezTo>
                                      <a:pt x="334" y="327"/>
                                      <a:pt x="328" y="339"/>
                                      <a:pt x="328" y="353"/>
                                    </a:cubicBezTo>
                                    <a:cubicBezTo>
                                      <a:pt x="328" y="353"/>
                                      <a:pt x="328" y="354"/>
                                      <a:pt x="328" y="354"/>
                                    </a:cubicBezTo>
                                    <a:cubicBezTo>
                                      <a:pt x="330" y="355"/>
                                      <a:pt x="332" y="355"/>
                                      <a:pt x="334" y="356"/>
                                    </a:cubicBezTo>
                                    <a:cubicBezTo>
                                      <a:pt x="334" y="355"/>
                                      <a:pt x="334" y="354"/>
                                      <a:pt x="334" y="353"/>
                                    </a:cubicBezTo>
                                    <a:cubicBezTo>
                                      <a:pt x="334" y="329"/>
                                      <a:pt x="354" y="309"/>
                                      <a:pt x="378" y="309"/>
                                    </a:cubicBezTo>
                                    <a:cubicBezTo>
                                      <a:pt x="402" y="309"/>
                                      <a:pt x="421" y="329"/>
                                      <a:pt x="421" y="353"/>
                                    </a:cubicBezTo>
                                    <a:close/>
                                    <a:moveTo>
                                      <a:pt x="414" y="353"/>
                                    </a:moveTo>
                                    <a:cubicBezTo>
                                      <a:pt x="414" y="355"/>
                                      <a:pt x="413" y="357"/>
                                      <a:pt x="413" y="359"/>
                                    </a:cubicBezTo>
                                    <a:cubicBezTo>
                                      <a:pt x="415" y="358"/>
                                      <a:pt x="417" y="357"/>
                                      <a:pt x="420" y="356"/>
                                    </a:cubicBezTo>
                                    <a:cubicBezTo>
                                      <a:pt x="420" y="355"/>
                                      <a:pt x="420" y="354"/>
                                      <a:pt x="420" y="353"/>
                                    </a:cubicBezTo>
                                    <a:cubicBezTo>
                                      <a:pt x="420" y="341"/>
                                      <a:pt x="415" y="331"/>
                                      <a:pt x="407" y="323"/>
                                    </a:cubicBezTo>
                                    <a:cubicBezTo>
                                      <a:pt x="400" y="315"/>
                                      <a:pt x="389" y="311"/>
                                      <a:pt x="378" y="311"/>
                                    </a:cubicBezTo>
                                    <a:cubicBezTo>
                                      <a:pt x="366" y="311"/>
                                      <a:pt x="356" y="315"/>
                                      <a:pt x="348" y="323"/>
                                    </a:cubicBezTo>
                                    <a:cubicBezTo>
                                      <a:pt x="341" y="331"/>
                                      <a:pt x="336" y="341"/>
                                      <a:pt x="336" y="353"/>
                                    </a:cubicBezTo>
                                    <a:cubicBezTo>
                                      <a:pt x="336" y="354"/>
                                      <a:pt x="336" y="355"/>
                                      <a:pt x="336" y="357"/>
                                    </a:cubicBezTo>
                                    <a:cubicBezTo>
                                      <a:pt x="338" y="357"/>
                                      <a:pt x="341" y="359"/>
                                      <a:pt x="343" y="360"/>
                                    </a:cubicBezTo>
                                    <a:cubicBezTo>
                                      <a:pt x="342" y="357"/>
                                      <a:pt x="342" y="355"/>
                                      <a:pt x="342" y="353"/>
                                    </a:cubicBezTo>
                                    <a:cubicBezTo>
                                      <a:pt x="342" y="333"/>
                                      <a:pt x="358" y="317"/>
                                      <a:pt x="378" y="317"/>
                                    </a:cubicBezTo>
                                    <a:cubicBezTo>
                                      <a:pt x="398" y="317"/>
                                      <a:pt x="414" y="333"/>
                                      <a:pt x="414" y="353"/>
                                    </a:cubicBezTo>
                                    <a:close/>
                                    <a:moveTo>
                                      <a:pt x="342" y="301"/>
                                    </a:moveTo>
                                    <a:cubicBezTo>
                                      <a:pt x="342" y="282"/>
                                      <a:pt x="358" y="265"/>
                                      <a:pt x="378" y="265"/>
                                    </a:cubicBezTo>
                                    <a:cubicBezTo>
                                      <a:pt x="398" y="265"/>
                                      <a:pt x="414" y="282"/>
                                      <a:pt x="414" y="301"/>
                                    </a:cubicBezTo>
                                    <a:cubicBezTo>
                                      <a:pt x="414" y="304"/>
                                      <a:pt x="413" y="306"/>
                                      <a:pt x="413" y="308"/>
                                    </a:cubicBezTo>
                                    <a:cubicBezTo>
                                      <a:pt x="415" y="307"/>
                                      <a:pt x="417" y="306"/>
                                      <a:pt x="420" y="305"/>
                                    </a:cubicBezTo>
                                    <a:cubicBezTo>
                                      <a:pt x="420" y="304"/>
                                      <a:pt x="420" y="302"/>
                                      <a:pt x="420" y="301"/>
                                    </a:cubicBezTo>
                                    <a:cubicBezTo>
                                      <a:pt x="420" y="290"/>
                                      <a:pt x="415" y="279"/>
                                      <a:pt x="407" y="272"/>
                                    </a:cubicBezTo>
                                    <a:cubicBezTo>
                                      <a:pt x="400" y="264"/>
                                      <a:pt x="389" y="259"/>
                                      <a:pt x="378" y="259"/>
                                    </a:cubicBezTo>
                                    <a:cubicBezTo>
                                      <a:pt x="366" y="259"/>
                                      <a:pt x="356" y="264"/>
                                      <a:pt x="348" y="272"/>
                                    </a:cubicBezTo>
                                    <a:cubicBezTo>
                                      <a:pt x="341" y="279"/>
                                      <a:pt x="336" y="290"/>
                                      <a:pt x="336" y="301"/>
                                    </a:cubicBezTo>
                                    <a:cubicBezTo>
                                      <a:pt x="336" y="303"/>
                                      <a:pt x="336" y="304"/>
                                      <a:pt x="336" y="305"/>
                                    </a:cubicBezTo>
                                    <a:cubicBezTo>
                                      <a:pt x="338" y="306"/>
                                      <a:pt x="341" y="307"/>
                                      <a:pt x="343" y="308"/>
                                    </a:cubicBezTo>
                                    <a:cubicBezTo>
                                      <a:pt x="342" y="306"/>
                                      <a:pt x="342" y="304"/>
                                      <a:pt x="342" y="301"/>
                                    </a:cubicBezTo>
                                    <a:close/>
                                    <a:moveTo>
                                      <a:pt x="334" y="301"/>
                                    </a:moveTo>
                                    <a:cubicBezTo>
                                      <a:pt x="334" y="277"/>
                                      <a:pt x="354" y="258"/>
                                      <a:pt x="378" y="258"/>
                                    </a:cubicBezTo>
                                    <a:cubicBezTo>
                                      <a:pt x="402" y="258"/>
                                      <a:pt x="421" y="277"/>
                                      <a:pt x="421" y="301"/>
                                    </a:cubicBezTo>
                                    <a:cubicBezTo>
                                      <a:pt x="421" y="302"/>
                                      <a:pt x="421" y="303"/>
                                      <a:pt x="421" y="304"/>
                                    </a:cubicBezTo>
                                    <a:cubicBezTo>
                                      <a:pt x="423" y="304"/>
                                      <a:pt x="425" y="303"/>
                                      <a:pt x="427" y="303"/>
                                    </a:cubicBezTo>
                                    <a:cubicBezTo>
                                      <a:pt x="427" y="302"/>
                                      <a:pt x="427" y="302"/>
                                      <a:pt x="427" y="301"/>
                                    </a:cubicBezTo>
                                    <a:cubicBezTo>
                                      <a:pt x="427" y="288"/>
                                      <a:pt x="422" y="275"/>
                                      <a:pt x="413" y="266"/>
                                    </a:cubicBezTo>
                                    <a:cubicBezTo>
                                      <a:pt x="404" y="257"/>
                                      <a:pt x="391" y="252"/>
                                      <a:pt x="378" y="252"/>
                                    </a:cubicBezTo>
                                    <a:cubicBezTo>
                                      <a:pt x="364" y="252"/>
                                      <a:pt x="352" y="257"/>
                                      <a:pt x="343" y="266"/>
                                    </a:cubicBezTo>
                                    <a:cubicBezTo>
                                      <a:pt x="334" y="275"/>
                                      <a:pt x="328" y="288"/>
                                      <a:pt x="328" y="301"/>
                                    </a:cubicBezTo>
                                    <a:cubicBezTo>
                                      <a:pt x="328" y="302"/>
                                      <a:pt x="328" y="302"/>
                                      <a:pt x="328" y="303"/>
                                    </a:cubicBezTo>
                                    <a:cubicBezTo>
                                      <a:pt x="330" y="303"/>
                                      <a:pt x="332" y="304"/>
                                      <a:pt x="334" y="305"/>
                                    </a:cubicBezTo>
                                    <a:cubicBezTo>
                                      <a:pt x="334" y="303"/>
                                      <a:pt x="334" y="302"/>
                                      <a:pt x="334" y="301"/>
                                    </a:cubicBezTo>
                                    <a:close/>
                                    <a:moveTo>
                                      <a:pt x="342" y="250"/>
                                    </a:moveTo>
                                    <a:cubicBezTo>
                                      <a:pt x="342" y="230"/>
                                      <a:pt x="358" y="214"/>
                                      <a:pt x="378" y="214"/>
                                    </a:cubicBezTo>
                                    <a:cubicBezTo>
                                      <a:pt x="398" y="214"/>
                                      <a:pt x="414" y="230"/>
                                      <a:pt x="414" y="250"/>
                                    </a:cubicBezTo>
                                    <a:cubicBezTo>
                                      <a:pt x="414" y="252"/>
                                      <a:pt x="413" y="254"/>
                                      <a:pt x="413" y="256"/>
                                    </a:cubicBezTo>
                                    <a:cubicBezTo>
                                      <a:pt x="415" y="255"/>
                                      <a:pt x="417" y="254"/>
                                      <a:pt x="420" y="253"/>
                                    </a:cubicBezTo>
                                    <a:cubicBezTo>
                                      <a:pt x="420" y="252"/>
                                      <a:pt x="420" y="251"/>
                                      <a:pt x="420" y="250"/>
                                    </a:cubicBezTo>
                                    <a:cubicBezTo>
                                      <a:pt x="420" y="238"/>
                                      <a:pt x="415" y="228"/>
                                      <a:pt x="407" y="220"/>
                                    </a:cubicBezTo>
                                    <a:cubicBezTo>
                                      <a:pt x="400" y="213"/>
                                      <a:pt x="389" y="208"/>
                                      <a:pt x="378" y="208"/>
                                    </a:cubicBezTo>
                                    <a:cubicBezTo>
                                      <a:pt x="366" y="208"/>
                                      <a:pt x="356" y="213"/>
                                      <a:pt x="348" y="220"/>
                                    </a:cubicBezTo>
                                    <a:cubicBezTo>
                                      <a:pt x="341" y="228"/>
                                      <a:pt x="336" y="238"/>
                                      <a:pt x="336" y="250"/>
                                    </a:cubicBezTo>
                                    <a:cubicBezTo>
                                      <a:pt x="336" y="251"/>
                                      <a:pt x="336" y="253"/>
                                      <a:pt x="336" y="254"/>
                                    </a:cubicBezTo>
                                    <a:cubicBezTo>
                                      <a:pt x="338" y="255"/>
                                      <a:pt x="341" y="256"/>
                                      <a:pt x="343" y="257"/>
                                    </a:cubicBezTo>
                                    <a:cubicBezTo>
                                      <a:pt x="342" y="255"/>
                                      <a:pt x="342" y="252"/>
                                      <a:pt x="342" y="250"/>
                                    </a:cubicBezTo>
                                    <a:close/>
                                    <a:moveTo>
                                      <a:pt x="334" y="250"/>
                                    </a:moveTo>
                                    <a:cubicBezTo>
                                      <a:pt x="334" y="226"/>
                                      <a:pt x="354" y="206"/>
                                      <a:pt x="378" y="206"/>
                                    </a:cubicBezTo>
                                    <a:cubicBezTo>
                                      <a:pt x="402" y="206"/>
                                      <a:pt x="421" y="226"/>
                                      <a:pt x="421" y="250"/>
                                    </a:cubicBezTo>
                                    <a:cubicBezTo>
                                      <a:pt x="421" y="251"/>
                                      <a:pt x="421" y="252"/>
                                      <a:pt x="421" y="253"/>
                                    </a:cubicBezTo>
                                    <a:cubicBezTo>
                                      <a:pt x="423" y="252"/>
                                      <a:pt x="425" y="252"/>
                                      <a:pt x="427" y="251"/>
                                    </a:cubicBezTo>
                                    <a:cubicBezTo>
                                      <a:pt x="427" y="251"/>
                                      <a:pt x="427" y="250"/>
                                      <a:pt x="427" y="250"/>
                                    </a:cubicBezTo>
                                    <a:cubicBezTo>
                                      <a:pt x="427" y="236"/>
                                      <a:pt x="422" y="224"/>
                                      <a:pt x="413" y="215"/>
                                    </a:cubicBezTo>
                                    <a:cubicBezTo>
                                      <a:pt x="404" y="206"/>
                                      <a:pt x="391" y="200"/>
                                      <a:pt x="378" y="200"/>
                                    </a:cubicBezTo>
                                    <a:cubicBezTo>
                                      <a:pt x="364" y="200"/>
                                      <a:pt x="352" y="206"/>
                                      <a:pt x="343" y="215"/>
                                    </a:cubicBezTo>
                                    <a:cubicBezTo>
                                      <a:pt x="334" y="224"/>
                                      <a:pt x="328" y="236"/>
                                      <a:pt x="328" y="250"/>
                                    </a:cubicBezTo>
                                    <a:cubicBezTo>
                                      <a:pt x="328" y="250"/>
                                      <a:pt x="328" y="251"/>
                                      <a:pt x="328" y="251"/>
                                    </a:cubicBezTo>
                                    <a:cubicBezTo>
                                      <a:pt x="330" y="252"/>
                                      <a:pt x="332" y="252"/>
                                      <a:pt x="334" y="253"/>
                                    </a:cubicBezTo>
                                    <a:cubicBezTo>
                                      <a:pt x="334" y="252"/>
                                      <a:pt x="334" y="251"/>
                                      <a:pt x="334" y="250"/>
                                    </a:cubicBezTo>
                                    <a:close/>
                                    <a:moveTo>
                                      <a:pt x="342" y="199"/>
                                    </a:moveTo>
                                    <a:cubicBezTo>
                                      <a:pt x="342" y="179"/>
                                      <a:pt x="358" y="163"/>
                                      <a:pt x="378" y="163"/>
                                    </a:cubicBezTo>
                                    <a:cubicBezTo>
                                      <a:pt x="398" y="163"/>
                                      <a:pt x="414" y="179"/>
                                      <a:pt x="414" y="199"/>
                                    </a:cubicBezTo>
                                    <a:cubicBezTo>
                                      <a:pt x="414" y="201"/>
                                      <a:pt x="413" y="203"/>
                                      <a:pt x="413" y="205"/>
                                    </a:cubicBezTo>
                                    <a:cubicBezTo>
                                      <a:pt x="415" y="204"/>
                                      <a:pt x="417" y="203"/>
                                      <a:pt x="420" y="202"/>
                                    </a:cubicBezTo>
                                    <a:cubicBezTo>
                                      <a:pt x="420" y="201"/>
                                      <a:pt x="420" y="200"/>
                                      <a:pt x="420" y="199"/>
                                    </a:cubicBezTo>
                                    <a:cubicBezTo>
                                      <a:pt x="420" y="187"/>
                                      <a:pt x="415" y="176"/>
                                      <a:pt x="407" y="169"/>
                                    </a:cubicBezTo>
                                    <a:cubicBezTo>
                                      <a:pt x="400" y="161"/>
                                      <a:pt x="389" y="157"/>
                                      <a:pt x="378" y="157"/>
                                    </a:cubicBezTo>
                                    <a:cubicBezTo>
                                      <a:pt x="366" y="157"/>
                                      <a:pt x="356" y="161"/>
                                      <a:pt x="348" y="169"/>
                                    </a:cubicBezTo>
                                    <a:cubicBezTo>
                                      <a:pt x="341" y="176"/>
                                      <a:pt x="336" y="187"/>
                                      <a:pt x="336" y="199"/>
                                    </a:cubicBezTo>
                                    <a:cubicBezTo>
                                      <a:pt x="336" y="200"/>
                                      <a:pt x="336" y="201"/>
                                      <a:pt x="336" y="202"/>
                                    </a:cubicBezTo>
                                    <a:cubicBezTo>
                                      <a:pt x="338" y="203"/>
                                      <a:pt x="341" y="204"/>
                                      <a:pt x="343" y="206"/>
                                    </a:cubicBezTo>
                                    <a:cubicBezTo>
                                      <a:pt x="342" y="203"/>
                                      <a:pt x="342" y="201"/>
                                      <a:pt x="342" y="199"/>
                                    </a:cubicBezTo>
                                    <a:close/>
                                    <a:moveTo>
                                      <a:pt x="334" y="199"/>
                                    </a:moveTo>
                                    <a:cubicBezTo>
                                      <a:pt x="334" y="175"/>
                                      <a:pt x="354" y="155"/>
                                      <a:pt x="378" y="155"/>
                                    </a:cubicBezTo>
                                    <a:cubicBezTo>
                                      <a:pt x="402" y="155"/>
                                      <a:pt x="421" y="175"/>
                                      <a:pt x="421" y="199"/>
                                    </a:cubicBezTo>
                                    <a:cubicBezTo>
                                      <a:pt x="421" y="200"/>
                                      <a:pt x="421" y="200"/>
                                      <a:pt x="421" y="201"/>
                                    </a:cubicBezTo>
                                    <a:cubicBezTo>
                                      <a:pt x="423" y="201"/>
                                      <a:pt x="425" y="200"/>
                                      <a:pt x="427" y="200"/>
                                    </a:cubicBezTo>
                                    <a:cubicBezTo>
                                      <a:pt x="427" y="199"/>
                                      <a:pt x="427" y="199"/>
                                      <a:pt x="427" y="199"/>
                                    </a:cubicBezTo>
                                    <a:cubicBezTo>
                                      <a:pt x="427" y="185"/>
                                      <a:pt x="422" y="172"/>
                                      <a:pt x="413" y="163"/>
                                    </a:cubicBezTo>
                                    <a:cubicBezTo>
                                      <a:pt x="404" y="154"/>
                                      <a:pt x="391" y="149"/>
                                      <a:pt x="378" y="149"/>
                                    </a:cubicBezTo>
                                    <a:cubicBezTo>
                                      <a:pt x="364" y="149"/>
                                      <a:pt x="352" y="154"/>
                                      <a:pt x="343" y="163"/>
                                    </a:cubicBezTo>
                                    <a:cubicBezTo>
                                      <a:pt x="334" y="172"/>
                                      <a:pt x="328" y="185"/>
                                      <a:pt x="328" y="199"/>
                                    </a:cubicBezTo>
                                    <a:cubicBezTo>
                                      <a:pt x="328" y="199"/>
                                      <a:pt x="328" y="199"/>
                                      <a:pt x="328" y="200"/>
                                    </a:cubicBezTo>
                                    <a:cubicBezTo>
                                      <a:pt x="330" y="200"/>
                                      <a:pt x="332" y="201"/>
                                      <a:pt x="334" y="202"/>
                                    </a:cubicBezTo>
                                    <a:cubicBezTo>
                                      <a:pt x="334" y="201"/>
                                      <a:pt x="334" y="200"/>
                                      <a:pt x="334" y="199"/>
                                    </a:cubicBezTo>
                                    <a:close/>
                                    <a:moveTo>
                                      <a:pt x="407" y="147"/>
                                    </a:moveTo>
                                    <a:cubicBezTo>
                                      <a:pt x="407" y="150"/>
                                      <a:pt x="406" y="153"/>
                                      <a:pt x="405" y="155"/>
                                    </a:cubicBezTo>
                                    <a:cubicBezTo>
                                      <a:pt x="406" y="156"/>
                                      <a:pt x="407" y="156"/>
                                      <a:pt x="408" y="157"/>
                                    </a:cubicBezTo>
                                    <a:cubicBezTo>
                                      <a:pt x="409" y="156"/>
                                      <a:pt x="410" y="156"/>
                                      <a:pt x="411" y="155"/>
                                    </a:cubicBezTo>
                                    <a:cubicBezTo>
                                      <a:pt x="412" y="152"/>
                                      <a:pt x="412" y="150"/>
                                      <a:pt x="412" y="147"/>
                                    </a:cubicBezTo>
                                    <a:cubicBezTo>
                                      <a:pt x="412" y="138"/>
                                      <a:pt x="408" y="129"/>
                                      <a:pt x="402" y="123"/>
                                    </a:cubicBezTo>
                                    <a:cubicBezTo>
                                      <a:pt x="396" y="117"/>
                                      <a:pt x="387" y="113"/>
                                      <a:pt x="378" y="113"/>
                                    </a:cubicBezTo>
                                    <a:cubicBezTo>
                                      <a:pt x="368" y="113"/>
                                      <a:pt x="360" y="117"/>
                                      <a:pt x="354" y="123"/>
                                    </a:cubicBezTo>
                                    <a:cubicBezTo>
                                      <a:pt x="347" y="129"/>
                                      <a:pt x="344" y="138"/>
                                      <a:pt x="344" y="147"/>
                                    </a:cubicBezTo>
                                    <a:cubicBezTo>
                                      <a:pt x="344" y="150"/>
                                      <a:pt x="344" y="153"/>
                                      <a:pt x="345" y="155"/>
                                    </a:cubicBezTo>
                                    <a:cubicBezTo>
                                      <a:pt x="346" y="156"/>
                                      <a:pt x="346" y="157"/>
                                      <a:pt x="347" y="157"/>
                                    </a:cubicBezTo>
                                    <a:cubicBezTo>
                                      <a:pt x="348" y="157"/>
                                      <a:pt x="349" y="156"/>
                                      <a:pt x="350" y="155"/>
                                    </a:cubicBezTo>
                                    <a:cubicBezTo>
                                      <a:pt x="349" y="153"/>
                                      <a:pt x="349" y="150"/>
                                      <a:pt x="349" y="147"/>
                                    </a:cubicBezTo>
                                    <a:cubicBezTo>
                                      <a:pt x="349" y="131"/>
                                      <a:pt x="362" y="118"/>
                                      <a:pt x="378" y="118"/>
                                    </a:cubicBezTo>
                                    <a:cubicBezTo>
                                      <a:pt x="394" y="118"/>
                                      <a:pt x="407" y="131"/>
                                      <a:pt x="407" y="147"/>
                                    </a:cubicBezTo>
                                    <a:close/>
                                    <a:moveTo>
                                      <a:pt x="399" y="147"/>
                                    </a:moveTo>
                                    <a:cubicBezTo>
                                      <a:pt x="399" y="149"/>
                                      <a:pt x="399" y="150"/>
                                      <a:pt x="398" y="152"/>
                                    </a:cubicBezTo>
                                    <a:cubicBezTo>
                                      <a:pt x="400" y="152"/>
                                      <a:pt x="402" y="153"/>
                                      <a:pt x="404" y="155"/>
                                    </a:cubicBezTo>
                                    <a:cubicBezTo>
                                      <a:pt x="405" y="152"/>
                                      <a:pt x="405" y="150"/>
                                      <a:pt x="405" y="147"/>
                                    </a:cubicBezTo>
                                    <a:cubicBezTo>
                                      <a:pt x="405" y="140"/>
                                      <a:pt x="402" y="133"/>
                                      <a:pt x="397" y="128"/>
                                    </a:cubicBezTo>
                                    <a:cubicBezTo>
                                      <a:pt x="392" y="123"/>
                                      <a:pt x="385" y="120"/>
                                      <a:pt x="378" y="120"/>
                                    </a:cubicBezTo>
                                    <a:cubicBezTo>
                                      <a:pt x="370" y="120"/>
                                      <a:pt x="363" y="123"/>
                                      <a:pt x="359" y="128"/>
                                    </a:cubicBezTo>
                                    <a:cubicBezTo>
                                      <a:pt x="354" y="133"/>
                                      <a:pt x="351" y="140"/>
                                      <a:pt x="351" y="147"/>
                                    </a:cubicBezTo>
                                    <a:cubicBezTo>
                                      <a:pt x="351" y="150"/>
                                      <a:pt x="351" y="152"/>
                                      <a:pt x="352" y="155"/>
                                    </a:cubicBezTo>
                                    <a:cubicBezTo>
                                      <a:pt x="353" y="153"/>
                                      <a:pt x="355" y="152"/>
                                      <a:pt x="357" y="152"/>
                                    </a:cubicBezTo>
                                    <a:cubicBezTo>
                                      <a:pt x="357" y="150"/>
                                      <a:pt x="357" y="149"/>
                                      <a:pt x="357" y="147"/>
                                    </a:cubicBezTo>
                                    <a:cubicBezTo>
                                      <a:pt x="357" y="135"/>
                                      <a:pt x="366" y="126"/>
                                      <a:pt x="378" y="126"/>
                                    </a:cubicBezTo>
                                    <a:cubicBezTo>
                                      <a:pt x="389" y="126"/>
                                      <a:pt x="399" y="135"/>
                                      <a:pt x="399" y="147"/>
                                    </a:cubicBezTo>
                                    <a:close/>
                                    <a:moveTo>
                                      <a:pt x="391" y="147"/>
                                    </a:moveTo>
                                    <a:cubicBezTo>
                                      <a:pt x="391" y="148"/>
                                      <a:pt x="391" y="148"/>
                                      <a:pt x="391" y="149"/>
                                    </a:cubicBezTo>
                                    <a:cubicBezTo>
                                      <a:pt x="393" y="150"/>
                                      <a:pt x="395" y="150"/>
                                      <a:pt x="397" y="151"/>
                                    </a:cubicBezTo>
                                    <a:cubicBezTo>
                                      <a:pt x="397" y="150"/>
                                      <a:pt x="397" y="148"/>
                                      <a:pt x="397" y="147"/>
                                    </a:cubicBezTo>
                                    <a:cubicBezTo>
                                      <a:pt x="397" y="142"/>
                                      <a:pt x="395" y="137"/>
                                      <a:pt x="392" y="133"/>
                                    </a:cubicBezTo>
                                    <a:cubicBezTo>
                                      <a:pt x="388" y="130"/>
                                      <a:pt x="383" y="128"/>
                                      <a:pt x="378" y="128"/>
                                    </a:cubicBezTo>
                                    <a:cubicBezTo>
                                      <a:pt x="372" y="128"/>
                                      <a:pt x="368" y="130"/>
                                      <a:pt x="364" y="133"/>
                                    </a:cubicBezTo>
                                    <a:cubicBezTo>
                                      <a:pt x="360" y="137"/>
                                      <a:pt x="358" y="142"/>
                                      <a:pt x="358" y="147"/>
                                    </a:cubicBezTo>
                                    <a:cubicBezTo>
                                      <a:pt x="358" y="148"/>
                                      <a:pt x="358" y="150"/>
                                      <a:pt x="359" y="151"/>
                                    </a:cubicBezTo>
                                    <a:cubicBezTo>
                                      <a:pt x="361" y="150"/>
                                      <a:pt x="362" y="150"/>
                                      <a:pt x="364" y="149"/>
                                    </a:cubicBezTo>
                                    <a:cubicBezTo>
                                      <a:pt x="364" y="148"/>
                                      <a:pt x="364" y="148"/>
                                      <a:pt x="364" y="147"/>
                                    </a:cubicBezTo>
                                    <a:cubicBezTo>
                                      <a:pt x="364" y="140"/>
                                      <a:pt x="370" y="134"/>
                                      <a:pt x="378" y="134"/>
                                    </a:cubicBezTo>
                                    <a:cubicBezTo>
                                      <a:pt x="385" y="134"/>
                                      <a:pt x="391" y="140"/>
                                      <a:pt x="391" y="147"/>
                                    </a:cubicBezTo>
                                    <a:close/>
                                    <a:moveTo>
                                      <a:pt x="384" y="147"/>
                                    </a:moveTo>
                                    <a:cubicBezTo>
                                      <a:pt x="384" y="147"/>
                                      <a:pt x="384" y="148"/>
                                      <a:pt x="384" y="148"/>
                                    </a:cubicBezTo>
                                    <a:cubicBezTo>
                                      <a:pt x="386" y="148"/>
                                      <a:pt x="388" y="148"/>
                                      <a:pt x="390" y="149"/>
                                    </a:cubicBezTo>
                                    <a:cubicBezTo>
                                      <a:pt x="390" y="148"/>
                                      <a:pt x="390" y="148"/>
                                      <a:pt x="390" y="147"/>
                                    </a:cubicBezTo>
                                    <a:cubicBezTo>
                                      <a:pt x="390" y="141"/>
                                      <a:pt x="384" y="135"/>
                                      <a:pt x="378" y="135"/>
                                    </a:cubicBezTo>
                                    <a:cubicBezTo>
                                      <a:pt x="371" y="135"/>
                                      <a:pt x="366" y="141"/>
                                      <a:pt x="366" y="147"/>
                                    </a:cubicBezTo>
                                    <a:cubicBezTo>
                                      <a:pt x="366" y="148"/>
                                      <a:pt x="366" y="148"/>
                                      <a:pt x="366" y="149"/>
                                    </a:cubicBezTo>
                                    <a:cubicBezTo>
                                      <a:pt x="368" y="148"/>
                                      <a:pt x="369" y="148"/>
                                      <a:pt x="371" y="148"/>
                                    </a:cubicBezTo>
                                    <a:cubicBezTo>
                                      <a:pt x="371" y="148"/>
                                      <a:pt x="371" y="147"/>
                                      <a:pt x="371" y="147"/>
                                    </a:cubicBezTo>
                                    <a:cubicBezTo>
                                      <a:pt x="371" y="143"/>
                                      <a:pt x="374" y="140"/>
                                      <a:pt x="378" y="140"/>
                                    </a:cubicBezTo>
                                    <a:cubicBezTo>
                                      <a:pt x="381" y="140"/>
                                      <a:pt x="384" y="143"/>
                                      <a:pt x="384" y="147"/>
                                    </a:cubicBezTo>
                                    <a:close/>
                                    <a:moveTo>
                                      <a:pt x="378" y="142"/>
                                    </a:moveTo>
                                    <a:cubicBezTo>
                                      <a:pt x="375" y="142"/>
                                      <a:pt x="373" y="144"/>
                                      <a:pt x="373" y="147"/>
                                    </a:cubicBezTo>
                                    <a:cubicBezTo>
                                      <a:pt x="373" y="147"/>
                                      <a:pt x="373" y="147"/>
                                      <a:pt x="373" y="148"/>
                                    </a:cubicBezTo>
                                    <a:cubicBezTo>
                                      <a:pt x="374" y="147"/>
                                      <a:pt x="376" y="147"/>
                                      <a:pt x="378" y="147"/>
                                    </a:cubicBezTo>
                                    <a:cubicBezTo>
                                      <a:pt x="379" y="147"/>
                                      <a:pt x="381" y="147"/>
                                      <a:pt x="383" y="148"/>
                                    </a:cubicBezTo>
                                    <a:cubicBezTo>
                                      <a:pt x="383" y="147"/>
                                      <a:pt x="383" y="147"/>
                                      <a:pt x="383" y="147"/>
                                    </a:cubicBezTo>
                                    <a:cubicBezTo>
                                      <a:pt x="383" y="144"/>
                                      <a:pt x="381" y="142"/>
                                      <a:pt x="378" y="142"/>
                                    </a:cubicBezTo>
                                    <a:close/>
                                    <a:moveTo>
                                      <a:pt x="527" y="147"/>
                                    </a:moveTo>
                                    <a:cubicBezTo>
                                      <a:pt x="527" y="150"/>
                                      <a:pt x="527" y="153"/>
                                      <a:pt x="526" y="155"/>
                                    </a:cubicBezTo>
                                    <a:cubicBezTo>
                                      <a:pt x="527" y="156"/>
                                      <a:pt x="528" y="157"/>
                                      <a:pt x="529" y="158"/>
                                    </a:cubicBezTo>
                                    <a:cubicBezTo>
                                      <a:pt x="530" y="157"/>
                                      <a:pt x="531" y="156"/>
                                      <a:pt x="532" y="156"/>
                                    </a:cubicBezTo>
                                    <a:cubicBezTo>
                                      <a:pt x="532" y="153"/>
                                      <a:pt x="533" y="150"/>
                                      <a:pt x="533" y="147"/>
                                    </a:cubicBezTo>
                                    <a:cubicBezTo>
                                      <a:pt x="533" y="138"/>
                                      <a:pt x="529" y="129"/>
                                      <a:pt x="523" y="123"/>
                                    </a:cubicBezTo>
                                    <a:cubicBezTo>
                                      <a:pt x="517" y="117"/>
                                      <a:pt x="508" y="113"/>
                                      <a:pt x="499" y="113"/>
                                    </a:cubicBezTo>
                                    <a:cubicBezTo>
                                      <a:pt x="489" y="113"/>
                                      <a:pt x="481" y="117"/>
                                      <a:pt x="474" y="123"/>
                                    </a:cubicBezTo>
                                    <a:cubicBezTo>
                                      <a:pt x="468" y="129"/>
                                      <a:pt x="464" y="138"/>
                                      <a:pt x="464" y="147"/>
                                    </a:cubicBezTo>
                                    <a:cubicBezTo>
                                      <a:pt x="464" y="150"/>
                                      <a:pt x="465" y="153"/>
                                      <a:pt x="465" y="155"/>
                                    </a:cubicBezTo>
                                    <a:cubicBezTo>
                                      <a:pt x="466" y="156"/>
                                      <a:pt x="467" y="157"/>
                                      <a:pt x="468" y="157"/>
                                    </a:cubicBezTo>
                                    <a:cubicBezTo>
                                      <a:pt x="469" y="157"/>
                                      <a:pt x="470" y="156"/>
                                      <a:pt x="471" y="155"/>
                                    </a:cubicBezTo>
                                    <a:cubicBezTo>
                                      <a:pt x="470" y="153"/>
                                      <a:pt x="470" y="150"/>
                                      <a:pt x="470" y="147"/>
                                    </a:cubicBezTo>
                                    <a:cubicBezTo>
                                      <a:pt x="470" y="131"/>
                                      <a:pt x="483" y="118"/>
                                      <a:pt x="499" y="118"/>
                                    </a:cubicBezTo>
                                    <a:cubicBezTo>
                                      <a:pt x="515" y="118"/>
                                      <a:pt x="527" y="131"/>
                                      <a:pt x="527" y="147"/>
                                    </a:cubicBezTo>
                                    <a:close/>
                                    <a:moveTo>
                                      <a:pt x="520" y="147"/>
                                    </a:moveTo>
                                    <a:cubicBezTo>
                                      <a:pt x="520" y="149"/>
                                      <a:pt x="520" y="150"/>
                                      <a:pt x="519" y="152"/>
                                    </a:cubicBezTo>
                                    <a:cubicBezTo>
                                      <a:pt x="521" y="152"/>
                                      <a:pt x="523" y="153"/>
                                      <a:pt x="525" y="155"/>
                                    </a:cubicBezTo>
                                    <a:cubicBezTo>
                                      <a:pt x="525" y="152"/>
                                      <a:pt x="526" y="150"/>
                                      <a:pt x="526" y="147"/>
                                    </a:cubicBezTo>
                                    <a:cubicBezTo>
                                      <a:pt x="526" y="140"/>
                                      <a:pt x="523" y="133"/>
                                      <a:pt x="518" y="128"/>
                                    </a:cubicBezTo>
                                    <a:cubicBezTo>
                                      <a:pt x="513" y="123"/>
                                      <a:pt x="506" y="120"/>
                                      <a:pt x="499" y="120"/>
                                    </a:cubicBezTo>
                                    <a:cubicBezTo>
                                      <a:pt x="491" y="120"/>
                                      <a:pt x="484" y="123"/>
                                      <a:pt x="479" y="128"/>
                                    </a:cubicBezTo>
                                    <a:cubicBezTo>
                                      <a:pt x="474" y="133"/>
                                      <a:pt x="471" y="140"/>
                                      <a:pt x="471" y="147"/>
                                    </a:cubicBezTo>
                                    <a:cubicBezTo>
                                      <a:pt x="471" y="150"/>
                                      <a:pt x="472" y="152"/>
                                      <a:pt x="472" y="155"/>
                                    </a:cubicBezTo>
                                    <a:cubicBezTo>
                                      <a:pt x="474" y="153"/>
                                      <a:pt x="476" y="152"/>
                                      <a:pt x="478" y="152"/>
                                    </a:cubicBezTo>
                                    <a:cubicBezTo>
                                      <a:pt x="478" y="150"/>
                                      <a:pt x="478" y="149"/>
                                      <a:pt x="478" y="147"/>
                                    </a:cubicBezTo>
                                    <a:cubicBezTo>
                                      <a:pt x="478" y="135"/>
                                      <a:pt x="487" y="126"/>
                                      <a:pt x="499" y="126"/>
                                    </a:cubicBezTo>
                                    <a:cubicBezTo>
                                      <a:pt x="510" y="126"/>
                                      <a:pt x="520" y="135"/>
                                      <a:pt x="520" y="147"/>
                                    </a:cubicBezTo>
                                    <a:close/>
                                    <a:moveTo>
                                      <a:pt x="512" y="147"/>
                                    </a:moveTo>
                                    <a:cubicBezTo>
                                      <a:pt x="512" y="148"/>
                                      <a:pt x="512" y="148"/>
                                      <a:pt x="512" y="149"/>
                                    </a:cubicBezTo>
                                    <a:cubicBezTo>
                                      <a:pt x="514" y="150"/>
                                      <a:pt x="516" y="150"/>
                                      <a:pt x="518" y="151"/>
                                    </a:cubicBezTo>
                                    <a:cubicBezTo>
                                      <a:pt x="518" y="150"/>
                                      <a:pt x="518" y="148"/>
                                      <a:pt x="518" y="147"/>
                                    </a:cubicBezTo>
                                    <a:cubicBezTo>
                                      <a:pt x="518" y="142"/>
                                      <a:pt x="516" y="137"/>
                                      <a:pt x="512" y="133"/>
                                    </a:cubicBezTo>
                                    <a:cubicBezTo>
                                      <a:pt x="509" y="130"/>
                                      <a:pt x="504" y="128"/>
                                      <a:pt x="499" y="128"/>
                                    </a:cubicBezTo>
                                    <a:cubicBezTo>
                                      <a:pt x="493" y="128"/>
                                      <a:pt x="488" y="130"/>
                                      <a:pt x="485" y="133"/>
                                    </a:cubicBezTo>
                                    <a:cubicBezTo>
                                      <a:pt x="481" y="137"/>
                                      <a:pt x="479" y="142"/>
                                      <a:pt x="479" y="147"/>
                                    </a:cubicBezTo>
                                    <a:cubicBezTo>
                                      <a:pt x="479" y="148"/>
                                      <a:pt x="479" y="150"/>
                                      <a:pt x="480" y="151"/>
                                    </a:cubicBezTo>
                                    <a:cubicBezTo>
                                      <a:pt x="481" y="150"/>
                                      <a:pt x="483" y="150"/>
                                      <a:pt x="485" y="149"/>
                                    </a:cubicBezTo>
                                    <a:cubicBezTo>
                                      <a:pt x="485" y="148"/>
                                      <a:pt x="485" y="148"/>
                                      <a:pt x="485" y="147"/>
                                    </a:cubicBezTo>
                                    <a:cubicBezTo>
                                      <a:pt x="485" y="140"/>
                                      <a:pt x="491" y="134"/>
                                      <a:pt x="499" y="134"/>
                                    </a:cubicBezTo>
                                    <a:cubicBezTo>
                                      <a:pt x="506" y="134"/>
                                      <a:pt x="512" y="140"/>
                                      <a:pt x="512" y="147"/>
                                    </a:cubicBezTo>
                                    <a:close/>
                                    <a:moveTo>
                                      <a:pt x="505" y="147"/>
                                    </a:moveTo>
                                    <a:cubicBezTo>
                                      <a:pt x="505" y="147"/>
                                      <a:pt x="505" y="148"/>
                                      <a:pt x="505" y="148"/>
                                    </a:cubicBezTo>
                                    <a:cubicBezTo>
                                      <a:pt x="507" y="148"/>
                                      <a:pt x="509" y="148"/>
                                      <a:pt x="510" y="149"/>
                                    </a:cubicBezTo>
                                    <a:cubicBezTo>
                                      <a:pt x="511" y="148"/>
                                      <a:pt x="511" y="148"/>
                                      <a:pt x="511" y="147"/>
                                    </a:cubicBezTo>
                                    <a:cubicBezTo>
                                      <a:pt x="511" y="141"/>
                                      <a:pt x="505" y="135"/>
                                      <a:pt x="499" y="135"/>
                                    </a:cubicBezTo>
                                    <a:cubicBezTo>
                                      <a:pt x="492" y="135"/>
                                      <a:pt x="487" y="141"/>
                                      <a:pt x="487" y="147"/>
                                    </a:cubicBezTo>
                                    <a:cubicBezTo>
                                      <a:pt x="487" y="148"/>
                                      <a:pt x="487" y="148"/>
                                      <a:pt x="487" y="149"/>
                                    </a:cubicBezTo>
                                    <a:cubicBezTo>
                                      <a:pt x="489" y="148"/>
                                      <a:pt x="490" y="148"/>
                                      <a:pt x="492" y="148"/>
                                    </a:cubicBezTo>
                                    <a:cubicBezTo>
                                      <a:pt x="492" y="148"/>
                                      <a:pt x="492" y="147"/>
                                      <a:pt x="492" y="147"/>
                                    </a:cubicBezTo>
                                    <a:cubicBezTo>
                                      <a:pt x="492" y="143"/>
                                      <a:pt x="495" y="140"/>
                                      <a:pt x="499" y="140"/>
                                    </a:cubicBezTo>
                                    <a:cubicBezTo>
                                      <a:pt x="502" y="140"/>
                                      <a:pt x="505" y="143"/>
                                      <a:pt x="505" y="147"/>
                                    </a:cubicBezTo>
                                    <a:close/>
                                    <a:moveTo>
                                      <a:pt x="499" y="142"/>
                                    </a:moveTo>
                                    <a:cubicBezTo>
                                      <a:pt x="496" y="142"/>
                                      <a:pt x="494" y="144"/>
                                      <a:pt x="494" y="147"/>
                                    </a:cubicBezTo>
                                    <a:cubicBezTo>
                                      <a:pt x="494" y="147"/>
                                      <a:pt x="494" y="147"/>
                                      <a:pt x="494" y="148"/>
                                    </a:cubicBezTo>
                                    <a:cubicBezTo>
                                      <a:pt x="495" y="147"/>
                                      <a:pt x="497" y="147"/>
                                      <a:pt x="499" y="147"/>
                                    </a:cubicBezTo>
                                    <a:cubicBezTo>
                                      <a:pt x="500" y="147"/>
                                      <a:pt x="502" y="147"/>
                                      <a:pt x="504" y="148"/>
                                    </a:cubicBezTo>
                                    <a:cubicBezTo>
                                      <a:pt x="504" y="147"/>
                                      <a:pt x="504" y="147"/>
                                      <a:pt x="504" y="147"/>
                                    </a:cubicBezTo>
                                    <a:cubicBezTo>
                                      <a:pt x="504" y="144"/>
                                      <a:pt x="501" y="142"/>
                                      <a:pt x="499" y="142"/>
                                    </a:cubicBezTo>
                                    <a:close/>
                                    <a:moveTo>
                                      <a:pt x="464" y="163"/>
                                    </a:moveTo>
                                    <a:cubicBezTo>
                                      <a:pt x="455" y="172"/>
                                      <a:pt x="449" y="185"/>
                                      <a:pt x="449" y="199"/>
                                    </a:cubicBezTo>
                                    <a:cubicBezTo>
                                      <a:pt x="449" y="199"/>
                                      <a:pt x="449" y="199"/>
                                      <a:pt x="449" y="200"/>
                                    </a:cubicBezTo>
                                    <a:cubicBezTo>
                                      <a:pt x="451" y="200"/>
                                      <a:pt x="453" y="201"/>
                                      <a:pt x="455" y="202"/>
                                    </a:cubicBezTo>
                                    <a:cubicBezTo>
                                      <a:pt x="455" y="201"/>
                                      <a:pt x="455" y="200"/>
                                      <a:pt x="455" y="199"/>
                                    </a:cubicBezTo>
                                    <a:cubicBezTo>
                                      <a:pt x="455" y="175"/>
                                      <a:pt x="475" y="155"/>
                                      <a:pt x="499" y="155"/>
                                    </a:cubicBezTo>
                                    <a:cubicBezTo>
                                      <a:pt x="523" y="155"/>
                                      <a:pt x="542" y="175"/>
                                      <a:pt x="542" y="199"/>
                                    </a:cubicBezTo>
                                    <a:cubicBezTo>
                                      <a:pt x="542" y="200"/>
                                      <a:pt x="542" y="201"/>
                                      <a:pt x="542" y="202"/>
                                    </a:cubicBezTo>
                                    <a:cubicBezTo>
                                      <a:pt x="544" y="201"/>
                                      <a:pt x="546" y="201"/>
                                      <a:pt x="548" y="200"/>
                                    </a:cubicBezTo>
                                    <a:cubicBezTo>
                                      <a:pt x="548" y="200"/>
                                      <a:pt x="548" y="199"/>
                                      <a:pt x="548" y="199"/>
                                    </a:cubicBezTo>
                                    <a:cubicBezTo>
                                      <a:pt x="548" y="185"/>
                                      <a:pt x="543" y="172"/>
                                      <a:pt x="534" y="163"/>
                                    </a:cubicBezTo>
                                    <a:cubicBezTo>
                                      <a:pt x="525" y="154"/>
                                      <a:pt x="512" y="149"/>
                                      <a:pt x="499" y="149"/>
                                    </a:cubicBezTo>
                                    <a:cubicBezTo>
                                      <a:pt x="485" y="149"/>
                                      <a:pt x="473" y="154"/>
                                      <a:pt x="464" y="163"/>
                                    </a:cubicBezTo>
                                    <a:close/>
                                    <a:moveTo>
                                      <a:pt x="534" y="199"/>
                                    </a:moveTo>
                                    <a:cubicBezTo>
                                      <a:pt x="534" y="201"/>
                                      <a:pt x="534" y="204"/>
                                      <a:pt x="534" y="206"/>
                                    </a:cubicBezTo>
                                    <a:cubicBezTo>
                                      <a:pt x="536" y="205"/>
                                      <a:pt x="538" y="204"/>
                                      <a:pt x="540" y="203"/>
                                    </a:cubicBezTo>
                                    <a:cubicBezTo>
                                      <a:pt x="540" y="201"/>
                                      <a:pt x="541" y="200"/>
                                      <a:pt x="541" y="199"/>
                                    </a:cubicBezTo>
                                    <a:cubicBezTo>
                                      <a:pt x="541" y="187"/>
                                      <a:pt x="536" y="176"/>
                                      <a:pt x="528" y="169"/>
                                    </a:cubicBezTo>
                                    <a:cubicBezTo>
                                      <a:pt x="521" y="161"/>
                                      <a:pt x="510" y="157"/>
                                      <a:pt x="499" y="157"/>
                                    </a:cubicBezTo>
                                    <a:cubicBezTo>
                                      <a:pt x="487" y="157"/>
                                      <a:pt x="477" y="161"/>
                                      <a:pt x="469" y="169"/>
                                    </a:cubicBezTo>
                                    <a:cubicBezTo>
                                      <a:pt x="461" y="176"/>
                                      <a:pt x="457" y="187"/>
                                      <a:pt x="457" y="199"/>
                                    </a:cubicBezTo>
                                    <a:cubicBezTo>
                                      <a:pt x="457" y="200"/>
                                      <a:pt x="457" y="201"/>
                                      <a:pt x="457" y="202"/>
                                    </a:cubicBezTo>
                                    <a:cubicBezTo>
                                      <a:pt x="459" y="203"/>
                                      <a:pt x="461" y="204"/>
                                      <a:pt x="464" y="206"/>
                                    </a:cubicBezTo>
                                    <a:cubicBezTo>
                                      <a:pt x="463" y="203"/>
                                      <a:pt x="463" y="201"/>
                                      <a:pt x="463" y="199"/>
                                    </a:cubicBezTo>
                                    <a:cubicBezTo>
                                      <a:pt x="463" y="179"/>
                                      <a:pt x="479" y="163"/>
                                      <a:pt x="499" y="163"/>
                                    </a:cubicBezTo>
                                    <a:cubicBezTo>
                                      <a:pt x="518" y="163"/>
                                      <a:pt x="534" y="179"/>
                                      <a:pt x="534" y="199"/>
                                    </a:cubicBezTo>
                                    <a:close/>
                                    <a:moveTo>
                                      <a:pt x="542" y="250"/>
                                    </a:moveTo>
                                    <a:cubicBezTo>
                                      <a:pt x="542" y="251"/>
                                      <a:pt x="542" y="252"/>
                                      <a:pt x="542" y="253"/>
                                    </a:cubicBezTo>
                                    <a:cubicBezTo>
                                      <a:pt x="544" y="253"/>
                                      <a:pt x="546" y="252"/>
                                      <a:pt x="548" y="251"/>
                                    </a:cubicBezTo>
                                    <a:cubicBezTo>
                                      <a:pt x="548" y="251"/>
                                      <a:pt x="548" y="250"/>
                                      <a:pt x="548" y="250"/>
                                    </a:cubicBezTo>
                                    <a:cubicBezTo>
                                      <a:pt x="548" y="236"/>
                                      <a:pt x="543" y="224"/>
                                      <a:pt x="534" y="215"/>
                                    </a:cubicBezTo>
                                    <a:cubicBezTo>
                                      <a:pt x="525" y="206"/>
                                      <a:pt x="512" y="200"/>
                                      <a:pt x="499" y="200"/>
                                    </a:cubicBezTo>
                                    <a:cubicBezTo>
                                      <a:pt x="485" y="200"/>
                                      <a:pt x="473" y="206"/>
                                      <a:pt x="464" y="215"/>
                                    </a:cubicBezTo>
                                    <a:cubicBezTo>
                                      <a:pt x="455" y="224"/>
                                      <a:pt x="449" y="236"/>
                                      <a:pt x="449" y="250"/>
                                    </a:cubicBezTo>
                                    <a:cubicBezTo>
                                      <a:pt x="449" y="250"/>
                                      <a:pt x="449" y="251"/>
                                      <a:pt x="449" y="251"/>
                                    </a:cubicBezTo>
                                    <a:cubicBezTo>
                                      <a:pt x="451" y="252"/>
                                      <a:pt x="453" y="252"/>
                                      <a:pt x="455" y="253"/>
                                    </a:cubicBezTo>
                                    <a:cubicBezTo>
                                      <a:pt x="455" y="252"/>
                                      <a:pt x="455" y="251"/>
                                      <a:pt x="455" y="250"/>
                                    </a:cubicBezTo>
                                    <a:cubicBezTo>
                                      <a:pt x="455" y="226"/>
                                      <a:pt x="475" y="206"/>
                                      <a:pt x="499" y="206"/>
                                    </a:cubicBezTo>
                                    <a:cubicBezTo>
                                      <a:pt x="523" y="206"/>
                                      <a:pt x="542" y="226"/>
                                      <a:pt x="542" y="250"/>
                                    </a:cubicBezTo>
                                    <a:close/>
                                    <a:moveTo>
                                      <a:pt x="534" y="250"/>
                                    </a:moveTo>
                                    <a:cubicBezTo>
                                      <a:pt x="534" y="252"/>
                                      <a:pt x="534" y="255"/>
                                      <a:pt x="534" y="257"/>
                                    </a:cubicBezTo>
                                    <a:cubicBezTo>
                                      <a:pt x="536" y="256"/>
                                      <a:pt x="538" y="255"/>
                                      <a:pt x="540" y="254"/>
                                    </a:cubicBezTo>
                                    <a:cubicBezTo>
                                      <a:pt x="540" y="253"/>
                                      <a:pt x="541" y="251"/>
                                      <a:pt x="541" y="250"/>
                                    </a:cubicBezTo>
                                    <a:cubicBezTo>
                                      <a:pt x="541" y="238"/>
                                      <a:pt x="536" y="228"/>
                                      <a:pt x="528" y="220"/>
                                    </a:cubicBezTo>
                                    <a:cubicBezTo>
                                      <a:pt x="521" y="213"/>
                                      <a:pt x="510" y="208"/>
                                      <a:pt x="499" y="208"/>
                                    </a:cubicBezTo>
                                    <a:cubicBezTo>
                                      <a:pt x="487" y="208"/>
                                      <a:pt x="477" y="213"/>
                                      <a:pt x="469" y="220"/>
                                    </a:cubicBezTo>
                                    <a:cubicBezTo>
                                      <a:pt x="461" y="228"/>
                                      <a:pt x="457" y="238"/>
                                      <a:pt x="457" y="250"/>
                                    </a:cubicBezTo>
                                    <a:cubicBezTo>
                                      <a:pt x="457" y="251"/>
                                      <a:pt x="457" y="253"/>
                                      <a:pt x="457" y="254"/>
                                    </a:cubicBezTo>
                                    <a:cubicBezTo>
                                      <a:pt x="459" y="255"/>
                                      <a:pt x="461" y="256"/>
                                      <a:pt x="464" y="257"/>
                                    </a:cubicBezTo>
                                    <a:cubicBezTo>
                                      <a:pt x="463" y="255"/>
                                      <a:pt x="463" y="252"/>
                                      <a:pt x="463" y="250"/>
                                    </a:cubicBezTo>
                                    <a:cubicBezTo>
                                      <a:pt x="463" y="230"/>
                                      <a:pt x="479" y="214"/>
                                      <a:pt x="499" y="214"/>
                                    </a:cubicBezTo>
                                    <a:cubicBezTo>
                                      <a:pt x="518" y="214"/>
                                      <a:pt x="534" y="230"/>
                                      <a:pt x="534" y="250"/>
                                    </a:cubicBezTo>
                                    <a:close/>
                                    <a:moveTo>
                                      <a:pt x="542" y="301"/>
                                    </a:moveTo>
                                    <a:cubicBezTo>
                                      <a:pt x="542" y="302"/>
                                      <a:pt x="542" y="304"/>
                                      <a:pt x="542" y="305"/>
                                    </a:cubicBezTo>
                                    <a:cubicBezTo>
                                      <a:pt x="544" y="304"/>
                                      <a:pt x="546" y="303"/>
                                      <a:pt x="548" y="303"/>
                                    </a:cubicBezTo>
                                    <a:cubicBezTo>
                                      <a:pt x="548" y="302"/>
                                      <a:pt x="548" y="302"/>
                                      <a:pt x="548" y="301"/>
                                    </a:cubicBezTo>
                                    <a:cubicBezTo>
                                      <a:pt x="548" y="288"/>
                                      <a:pt x="543" y="275"/>
                                      <a:pt x="534" y="266"/>
                                    </a:cubicBezTo>
                                    <a:cubicBezTo>
                                      <a:pt x="525" y="257"/>
                                      <a:pt x="512" y="252"/>
                                      <a:pt x="499" y="252"/>
                                    </a:cubicBezTo>
                                    <a:cubicBezTo>
                                      <a:pt x="485" y="252"/>
                                      <a:pt x="473" y="257"/>
                                      <a:pt x="464" y="266"/>
                                    </a:cubicBezTo>
                                    <a:cubicBezTo>
                                      <a:pt x="455" y="275"/>
                                      <a:pt x="449" y="288"/>
                                      <a:pt x="449" y="301"/>
                                    </a:cubicBezTo>
                                    <a:cubicBezTo>
                                      <a:pt x="449" y="302"/>
                                      <a:pt x="449" y="302"/>
                                      <a:pt x="449" y="303"/>
                                    </a:cubicBezTo>
                                    <a:cubicBezTo>
                                      <a:pt x="451" y="303"/>
                                      <a:pt x="453" y="304"/>
                                      <a:pt x="455" y="305"/>
                                    </a:cubicBezTo>
                                    <a:cubicBezTo>
                                      <a:pt x="455" y="303"/>
                                      <a:pt x="455" y="302"/>
                                      <a:pt x="455" y="301"/>
                                    </a:cubicBezTo>
                                    <a:cubicBezTo>
                                      <a:pt x="455" y="277"/>
                                      <a:pt x="475" y="258"/>
                                      <a:pt x="499" y="258"/>
                                    </a:cubicBezTo>
                                    <a:cubicBezTo>
                                      <a:pt x="523" y="258"/>
                                      <a:pt x="542" y="277"/>
                                      <a:pt x="542" y="301"/>
                                    </a:cubicBezTo>
                                    <a:close/>
                                    <a:moveTo>
                                      <a:pt x="534" y="301"/>
                                    </a:moveTo>
                                    <a:cubicBezTo>
                                      <a:pt x="534" y="304"/>
                                      <a:pt x="534" y="306"/>
                                      <a:pt x="534" y="309"/>
                                    </a:cubicBezTo>
                                    <a:cubicBezTo>
                                      <a:pt x="536" y="307"/>
                                      <a:pt x="538" y="306"/>
                                      <a:pt x="540" y="305"/>
                                    </a:cubicBezTo>
                                    <a:cubicBezTo>
                                      <a:pt x="540" y="304"/>
                                      <a:pt x="541" y="303"/>
                                      <a:pt x="541" y="301"/>
                                    </a:cubicBezTo>
                                    <a:cubicBezTo>
                                      <a:pt x="541" y="290"/>
                                      <a:pt x="536" y="279"/>
                                      <a:pt x="528" y="272"/>
                                    </a:cubicBezTo>
                                    <a:cubicBezTo>
                                      <a:pt x="521" y="264"/>
                                      <a:pt x="510" y="259"/>
                                      <a:pt x="499" y="259"/>
                                    </a:cubicBezTo>
                                    <a:cubicBezTo>
                                      <a:pt x="487" y="259"/>
                                      <a:pt x="477" y="264"/>
                                      <a:pt x="469" y="272"/>
                                    </a:cubicBezTo>
                                    <a:cubicBezTo>
                                      <a:pt x="461" y="279"/>
                                      <a:pt x="457" y="290"/>
                                      <a:pt x="457" y="301"/>
                                    </a:cubicBezTo>
                                    <a:cubicBezTo>
                                      <a:pt x="457" y="303"/>
                                      <a:pt x="457" y="304"/>
                                      <a:pt x="457" y="305"/>
                                    </a:cubicBezTo>
                                    <a:cubicBezTo>
                                      <a:pt x="459" y="306"/>
                                      <a:pt x="461" y="307"/>
                                      <a:pt x="464" y="308"/>
                                    </a:cubicBezTo>
                                    <a:cubicBezTo>
                                      <a:pt x="463" y="306"/>
                                      <a:pt x="463" y="304"/>
                                      <a:pt x="463" y="301"/>
                                    </a:cubicBezTo>
                                    <a:cubicBezTo>
                                      <a:pt x="463" y="282"/>
                                      <a:pt x="479" y="265"/>
                                      <a:pt x="499" y="265"/>
                                    </a:cubicBezTo>
                                    <a:cubicBezTo>
                                      <a:pt x="518" y="265"/>
                                      <a:pt x="534" y="282"/>
                                      <a:pt x="534" y="301"/>
                                    </a:cubicBezTo>
                                    <a:close/>
                                    <a:moveTo>
                                      <a:pt x="527" y="301"/>
                                    </a:moveTo>
                                    <a:cubicBezTo>
                                      <a:pt x="527" y="304"/>
                                      <a:pt x="527" y="307"/>
                                      <a:pt x="526" y="310"/>
                                    </a:cubicBezTo>
                                    <a:cubicBezTo>
                                      <a:pt x="527" y="310"/>
                                      <a:pt x="528" y="311"/>
                                      <a:pt x="529" y="312"/>
                                    </a:cubicBezTo>
                                    <a:cubicBezTo>
                                      <a:pt x="530" y="311"/>
                                      <a:pt x="531" y="310"/>
                                      <a:pt x="532" y="310"/>
                                    </a:cubicBezTo>
                                    <a:cubicBezTo>
                                      <a:pt x="532" y="307"/>
                                      <a:pt x="533" y="304"/>
                                      <a:pt x="533" y="301"/>
                                    </a:cubicBezTo>
                                    <a:cubicBezTo>
                                      <a:pt x="533" y="292"/>
                                      <a:pt x="529" y="283"/>
                                      <a:pt x="523" y="277"/>
                                    </a:cubicBezTo>
                                    <a:cubicBezTo>
                                      <a:pt x="517" y="271"/>
                                      <a:pt x="508" y="267"/>
                                      <a:pt x="499" y="267"/>
                                    </a:cubicBezTo>
                                    <a:cubicBezTo>
                                      <a:pt x="489" y="267"/>
                                      <a:pt x="481" y="271"/>
                                      <a:pt x="474" y="277"/>
                                    </a:cubicBezTo>
                                    <a:cubicBezTo>
                                      <a:pt x="468" y="283"/>
                                      <a:pt x="464" y="292"/>
                                      <a:pt x="464" y="301"/>
                                    </a:cubicBezTo>
                                    <a:cubicBezTo>
                                      <a:pt x="464" y="304"/>
                                      <a:pt x="465" y="307"/>
                                      <a:pt x="465" y="310"/>
                                    </a:cubicBezTo>
                                    <a:cubicBezTo>
                                      <a:pt x="466" y="310"/>
                                      <a:pt x="467" y="311"/>
                                      <a:pt x="468" y="311"/>
                                    </a:cubicBezTo>
                                    <a:cubicBezTo>
                                      <a:pt x="469" y="311"/>
                                      <a:pt x="470" y="310"/>
                                      <a:pt x="471" y="310"/>
                                    </a:cubicBezTo>
                                    <a:cubicBezTo>
                                      <a:pt x="470" y="307"/>
                                      <a:pt x="470" y="304"/>
                                      <a:pt x="470" y="301"/>
                                    </a:cubicBezTo>
                                    <a:cubicBezTo>
                                      <a:pt x="470" y="285"/>
                                      <a:pt x="483" y="272"/>
                                      <a:pt x="499" y="272"/>
                                    </a:cubicBezTo>
                                    <a:cubicBezTo>
                                      <a:pt x="515" y="272"/>
                                      <a:pt x="527" y="285"/>
                                      <a:pt x="527" y="301"/>
                                    </a:cubicBezTo>
                                    <a:close/>
                                    <a:moveTo>
                                      <a:pt x="520" y="301"/>
                                    </a:moveTo>
                                    <a:cubicBezTo>
                                      <a:pt x="520" y="303"/>
                                      <a:pt x="520" y="304"/>
                                      <a:pt x="519" y="306"/>
                                    </a:cubicBezTo>
                                    <a:cubicBezTo>
                                      <a:pt x="521" y="307"/>
                                      <a:pt x="523" y="308"/>
                                      <a:pt x="525" y="309"/>
                                    </a:cubicBezTo>
                                    <a:cubicBezTo>
                                      <a:pt x="525" y="306"/>
                                      <a:pt x="526" y="304"/>
                                      <a:pt x="526" y="301"/>
                                    </a:cubicBezTo>
                                    <a:cubicBezTo>
                                      <a:pt x="526" y="294"/>
                                      <a:pt x="523" y="287"/>
                                      <a:pt x="518" y="282"/>
                                    </a:cubicBezTo>
                                    <a:cubicBezTo>
                                      <a:pt x="513" y="277"/>
                                      <a:pt x="506" y="274"/>
                                      <a:pt x="499" y="274"/>
                                    </a:cubicBezTo>
                                    <a:cubicBezTo>
                                      <a:pt x="491" y="274"/>
                                      <a:pt x="484" y="277"/>
                                      <a:pt x="479" y="282"/>
                                    </a:cubicBezTo>
                                    <a:cubicBezTo>
                                      <a:pt x="474" y="287"/>
                                      <a:pt x="471" y="294"/>
                                      <a:pt x="471" y="301"/>
                                    </a:cubicBezTo>
                                    <a:cubicBezTo>
                                      <a:pt x="471" y="304"/>
                                      <a:pt x="472" y="306"/>
                                      <a:pt x="472" y="309"/>
                                    </a:cubicBezTo>
                                    <a:cubicBezTo>
                                      <a:pt x="474" y="308"/>
                                      <a:pt x="476" y="307"/>
                                      <a:pt x="478" y="306"/>
                                    </a:cubicBezTo>
                                    <a:cubicBezTo>
                                      <a:pt x="478" y="304"/>
                                      <a:pt x="478" y="303"/>
                                      <a:pt x="478" y="301"/>
                                    </a:cubicBezTo>
                                    <a:cubicBezTo>
                                      <a:pt x="478" y="290"/>
                                      <a:pt x="487" y="280"/>
                                      <a:pt x="499" y="280"/>
                                    </a:cubicBezTo>
                                    <a:cubicBezTo>
                                      <a:pt x="510" y="280"/>
                                      <a:pt x="520" y="290"/>
                                      <a:pt x="520" y="301"/>
                                    </a:cubicBezTo>
                                    <a:close/>
                                    <a:moveTo>
                                      <a:pt x="512" y="301"/>
                                    </a:moveTo>
                                    <a:cubicBezTo>
                                      <a:pt x="512" y="302"/>
                                      <a:pt x="512" y="303"/>
                                      <a:pt x="512" y="303"/>
                                    </a:cubicBezTo>
                                    <a:cubicBezTo>
                                      <a:pt x="514" y="304"/>
                                      <a:pt x="516" y="304"/>
                                      <a:pt x="518" y="305"/>
                                    </a:cubicBezTo>
                                    <a:cubicBezTo>
                                      <a:pt x="518" y="304"/>
                                      <a:pt x="518" y="303"/>
                                      <a:pt x="518" y="301"/>
                                    </a:cubicBezTo>
                                    <a:cubicBezTo>
                                      <a:pt x="518" y="296"/>
                                      <a:pt x="516" y="291"/>
                                      <a:pt x="512" y="287"/>
                                    </a:cubicBezTo>
                                    <a:cubicBezTo>
                                      <a:pt x="509" y="284"/>
                                      <a:pt x="504" y="282"/>
                                      <a:pt x="499" y="282"/>
                                    </a:cubicBezTo>
                                    <a:cubicBezTo>
                                      <a:pt x="493" y="282"/>
                                      <a:pt x="488" y="284"/>
                                      <a:pt x="485" y="287"/>
                                    </a:cubicBezTo>
                                    <a:cubicBezTo>
                                      <a:pt x="481" y="291"/>
                                      <a:pt x="479" y="296"/>
                                      <a:pt x="479" y="301"/>
                                    </a:cubicBezTo>
                                    <a:cubicBezTo>
                                      <a:pt x="479" y="303"/>
                                      <a:pt x="479" y="304"/>
                                      <a:pt x="480" y="305"/>
                                    </a:cubicBezTo>
                                    <a:cubicBezTo>
                                      <a:pt x="481" y="304"/>
                                      <a:pt x="483" y="304"/>
                                      <a:pt x="485" y="303"/>
                                    </a:cubicBezTo>
                                    <a:cubicBezTo>
                                      <a:pt x="485" y="303"/>
                                      <a:pt x="485" y="302"/>
                                      <a:pt x="485" y="301"/>
                                    </a:cubicBezTo>
                                    <a:cubicBezTo>
                                      <a:pt x="485" y="294"/>
                                      <a:pt x="491" y="288"/>
                                      <a:pt x="499" y="288"/>
                                    </a:cubicBezTo>
                                    <a:cubicBezTo>
                                      <a:pt x="506" y="288"/>
                                      <a:pt x="512" y="294"/>
                                      <a:pt x="512" y="301"/>
                                    </a:cubicBezTo>
                                    <a:close/>
                                    <a:moveTo>
                                      <a:pt x="505" y="301"/>
                                    </a:moveTo>
                                    <a:cubicBezTo>
                                      <a:pt x="505" y="301"/>
                                      <a:pt x="505" y="302"/>
                                      <a:pt x="505" y="302"/>
                                    </a:cubicBezTo>
                                    <a:cubicBezTo>
                                      <a:pt x="507" y="302"/>
                                      <a:pt x="509" y="302"/>
                                      <a:pt x="510" y="303"/>
                                    </a:cubicBezTo>
                                    <a:cubicBezTo>
                                      <a:pt x="511" y="302"/>
                                      <a:pt x="511" y="302"/>
                                      <a:pt x="511" y="301"/>
                                    </a:cubicBezTo>
                                    <a:cubicBezTo>
                                      <a:pt x="511" y="295"/>
                                      <a:pt x="505" y="289"/>
                                      <a:pt x="499" y="289"/>
                                    </a:cubicBezTo>
                                    <a:cubicBezTo>
                                      <a:pt x="492" y="289"/>
                                      <a:pt x="487" y="295"/>
                                      <a:pt x="487" y="301"/>
                                    </a:cubicBezTo>
                                    <a:cubicBezTo>
                                      <a:pt x="487" y="302"/>
                                      <a:pt x="487" y="302"/>
                                      <a:pt x="487" y="303"/>
                                    </a:cubicBezTo>
                                    <a:cubicBezTo>
                                      <a:pt x="489" y="302"/>
                                      <a:pt x="490" y="302"/>
                                      <a:pt x="492" y="302"/>
                                    </a:cubicBezTo>
                                    <a:cubicBezTo>
                                      <a:pt x="492" y="302"/>
                                      <a:pt x="492" y="301"/>
                                      <a:pt x="492" y="301"/>
                                    </a:cubicBezTo>
                                    <a:cubicBezTo>
                                      <a:pt x="492" y="298"/>
                                      <a:pt x="495" y="295"/>
                                      <a:pt x="499" y="295"/>
                                    </a:cubicBezTo>
                                    <a:cubicBezTo>
                                      <a:pt x="502" y="295"/>
                                      <a:pt x="505" y="298"/>
                                      <a:pt x="505" y="301"/>
                                    </a:cubicBezTo>
                                    <a:close/>
                                    <a:moveTo>
                                      <a:pt x="499" y="296"/>
                                    </a:moveTo>
                                    <a:cubicBezTo>
                                      <a:pt x="496" y="296"/>
                                      <a:pt x="494" y="298"/>
                                      <a:pt x="494" y="301"/>
                                    </a:cubicBezTo>
                                    <a:cubicBezTo>
                                      <a:pt x="494" y="301"/>
                                      <a:pt x="494" y="302"/>
                                      <a:pt x="494" y="302"/>
                                    </a:cubicBezTo>
                                    <a:cubicBezTo>
                                      <a:pt x="495" y="302"/>
                                      <a:pt x="497" y="301"/>
                                      <a:pt x="499" y="301"/>
                                    </a:cubicBezTo>
                                    <a:cubicBezTo>
                                      <a:pt x="500" y="301"/>
                                      <a:pt x="502" y="302"/>
                                      <a:pt x="504" y="302"/>
                                    </a:cubicBezTo>
                                    <a:cubicBezTo>
                                      <a:pt x="504" y="302"/>
                                      <a:pt x="504" y="301"/>
                                      <a:pt x="504" y="301"/>
                                    </a:cubicBezTo>
                                    <a:cubicBezTo>
                                      <a:pt x="504" y="298"/>
                                      <a:pt x="501" y="296"/>
                                      <a:pt x="499" y="296"/>
                                    </a:cubicBezTo>
                                    <a:close/>
                                    <a:moveTo>
                                      <a:pt x="453" y="329"/>
                                    </a:moveTo>
                                    <a:cubicBezTo>
                                      <a:pt x="454" y="327"/>
                                      <a:pt x="455" y="325"/>
                                      <a:pt x="456" y="324"/>
                                    </a:cubicBezTo>
                                    <a:cubicBezTo>
                                      <a:pt x="451" y="320"/>
                                      <a:pt x="445" y="318"/>
                                      <a:pt x="438" y="318"/>
                                    </a:cubicBezTo>
                                    <a:cubicBezTo>
                                      <a:pt x="431" y="318"/>
                                      <a:pt x="425" y="320"/>
                                      <a:pt x="420" y="324"/>
                                    </a:cubicBezTo>
                                    <a:cubicBezTo>
                                      <a:pt x="421" y="325"/>
                                      <a:pt x="422" y="327"/>
                                      <a:pt x="423" y="328"/>
                                    </a:cubicBezTo>
                                    <a:cubicBezTo>
                                      <a:pt x="427" y="325"/>
                                      <a:pt x="432" y="324"/>
                                      <a:pt x="438" y="324"/>
                                    </a:cubicBezTo>
                                    <a:cubicBezTo>
                                      <a:pt x="444" y="324"/>
                                      <a:pt x="449" y="326"/>
                                      <a:pt x="453" y="329"/>
                                    </a:cubicBezTo>
                                    <a:close/>
                                    <a:moveTo>
                                      <a:pt x="438" y="325"/>
                                    </a:moveTo>
                                    <a:cubicBezTo>
                                      <a:pt x="433" y="325"/>
                                      <a:pt x="428" y="327"/>
                                      <a:pt x="423" y="330"/>
                                    </a:cubicBezTo>
                                    <a:cubicBezTo>
                                      <a:pt x="424" y="331"/>
                                      <a:pt x="425" y="333"/>
                                      <a:pt x="426" y="335"/>
                                    </a:cubicBezTo>
                                    <a:cubicBezTo>
                                      <a:pt x="429" y="333"/>
                                      <a:pt x="433" y="332"/>
                                      <a:pt x="438" y="332"/>
                                    </a:cubicBezTo>
                                    <a:cubicBezTo>
                                      <a:pt x="442" y="332"/>
                                      <a:pt x="447" y="333"/>
                                      <a:pt x="450" y="336"/>
                                    </a:cubicBezTo>
                                    <a:cubicBezTo>
                                      <a:pt x="451" y="334"/>
                                      <a:pt x="452" y="332"/>
                                      <a:pt x="453" y="330"/>
                                    </a:cubicBezTo>
                                    <a:cubicBezTo>
                                      <a:pt x="448" y="327"/>
                                      <a:pt x="443" y="325"/>
                                      <a:pt x="438" y="325"/>
                                    </a:cubicBezTo>
                                    <a:close/>
                                    <a:moveTo>
                                      <a:pt x="457" y="323"/>
                                    </a:moveTo>
                                    <a:cubicBezTo>
                                      <a:pt x="458" y="321"/>
                                      <a:pt x="460" y="319"/>
                                      <a:pt x="461" y="318"/>
                                    </a:cubicBezTo>
                                    <a:cubicBezTo>
                                      <a:pt x="454" y="313"/>
                                      <a:pt x="446" y="311"/>
                                      <a:pt x="438" y="311"/>
                                    </a:cubicBezTo>
                                    <a:cubicBezTo>
                                      <a:pt x="429" y="311"/>
                                      <a:pt x="422" y="313"/>
                                      <a:pt x="415" y="317"/>
                                    </a:cubicBezTo>
                                    <a:cubicBezTo>
                                      <a:pt x="416" y="319"/>
                                      <a:pt x="418" y="321"/>
                                      <a:pt x="419" y="322"/>
                                    </a:cubicBezTo>
                                    <a:cubicBezTo>
                                      <a:pt x="424" y="319"/>
                                      <a:pt x="431" y="317"/>
                                      <a:pt x="438" y="317"/>
                                    </a:cubicBezTo>
                                    <a:cubicBezTo>
                                      <a:pt x="445" y="317"/>
                                      <a:pt x="452" y="319"/>
                                      <a:pt x="457" y="323"/>
                                    </a:cubicBezTo>
                                    <a:close/>
                                    <a:moveTo>
                                      <a:pt x="462" y="317"/>
                                    </a:moveTo>
                                    <a:cubicBezTo>
                                      <a:pt x="464" y="315"/>
                                      <a:pt x="465" y="314"/>
                                      <a:pt x="467" y="312"/>
                                    </a:cubicBezTo>
                                    <a:cubicBezTo>
                                      <a:pt x="459" y="307"/>
                                      <a:pt x="449" y="303"/>
                                      <a:pt x="438" y="303"/>
                                    </a:cubicBezTo>
                                    <a:cubicBezTo>
                                      <a:pt x="427" y="303"/>
                                      <a:pt x="417" y="306"/>
                                      <a:pt x="409" y="312"/>
                                    </a:cubicBezTo>
                                    <a:cubicBezTo>
                                      <a:pt x="411" y="313"/>
                                      <a:pt x="412" y="315"/>
                                      <a:pt x="414" y="316"/>
                                    </a:cubicBezTo>
                                    <a:cubicBezTo>
                                      <a:pt x="421" y="312"/>
                                      <a:pt x="429" y="309"/>
                                      <a:pt x="438" y="309"/>
                                    </a:cubicBezTo>
                                    <a:cubicBezTo>
                                      <a:pt x="447" y="309"/>
                                      <a:pt x="455" y="312"/>
                                      <a:pt x="462" y="317"/>
                                    </a:cubicBezTo>
                                    <a:close/>
                                    <a:moveTo>
                                      <a:pt x="423" y="175"/>
                                    </a:moveTo>
                                    <a:cubicBezTo>
                                      <a:pt x="424" y="177"/>
                                      <a:pt x="425" y="179"/>
                                      <a:pt x="426" y="181"/>
                                    </a:cubicBezTo>
                                    <a:cubicBezTo>
                                      <a:pt x="429" y="179"/>
                                      <a:pt x="433" y="177"/>
                                      <a:pt x="438" y="177"/>
                                    </a:cubicBezTo>
                                    <a:cubicBezTo>
                                      <a:pt x="442" y="177"/>
                                      <a:pt x="447" y="179"/>
                                      <a:pt x="450" y="182"/>
                                    </a:cubicBezTo>
                                    <a:cubicBezTo>
                                      <a:pt x="451" y="180"/>
                                      <a:pt x="452" y="178"/>
                                      <a:pt x="453" y="176"/>
                                    </a:cubicBezTo>
                                    <a:cubicBezTo>
                                      <a:pt x="448" y="173"/>
                                      <a:pt x="443" y="171"/>
                                      <a:pt x="438" y="171"/>
                                    </a:cubicBezTo>
                                    <a:cubicBezTo>
                                      <a:pt x="433" y="171"/>
                                      <a:pt x="428" y="173"/>
                                      <a:pt x="423" y="175"/>
                                    </a:cubicBezTo>
                                    <a:close/>
                                    <a:moveTo>
                                      <a:pt x="438" y="170"/>
                                    </a:moveTo>
                                    <a:cubicBezTo>
                                      <a:pt x="444" y="170"/>
                                      <a:pt x="449" y="171"/>
                                      <a:pt x="453" y="174"/>
                                    </a:cubicBezTo>
                                    <a:cubicBezTo>
                                      <a:pt x="454" y="173"/>
                                      <a:pt x="455" y="171"/>
                                      <a:pt x="456" y="170"/>
                                    </a:cubicBezTo>
                                    <a:cubicBezTo>
                                      <a:pt x="451" y="166"/>
                                      <a:pt x="445" y="164"/>
                                      <a:pt x="438" y="164"/>
                                    </a:cubicBezTo>
                                    <a:cubicBezTo>
                                      <a:pt x="431" y="164"/>
                                      <a:pt x="425" y="166"/>
                                      <a:pt x="420" y="169"/>
                                    </a:cubicBezTo>
                                    <a:cubicBezTo>
                                      <a:pt x="421" y="171"/>
                                      <a:pt x="422" y="172"/>
                                      <a:pt x="423" y="174"/>
                                    </a:cubicBezTo>
                                    <a:cubicBezTo>
                                      <a:pt x="427" y="171"/>
                                      <a:pt x="432" y="170"/>
                                      <a:pt x="438" y="170"/>
                                    </a:cubicBezTo>
                                    <a:close/>
                                    <a:moveTo>
                                      <a:pt x="426" y="183"/>
                                    </a:moveTo>
                                    <a:cubicBezTo>
                                      <a:pt x="427" y="185"/>
                                      <a:pt x="428" y="187"/>
                                      <a:pt x="428" y="189"/>
                                    </a:cubicBezTo>
                                    <a:cubicBezTo>
                                      <a:pt x="431" y="187"/>
                                      <a:pt x="434" y="185"/>
                                      <a:pt x="438" y="185"/>
                                    </a:cubicBezTo>
                                    <a:cubicBezTo>
                                      <a:pt x="442" y="185"/>
                                      <a:pt x="446" y="187"/>
                                      <a:pt x="448" y="190"/>
                                    </a:cubicBezTo>
                                    <a:cubicBezTo>
                                      <a:pt x="449" y="188"/>
                                      <a:pt x="449" y="185"/>
                                      <a:pt x="450" y="183"/>
                                    </a:cubicBezTo>
                                    <a:cubicBezTo>
                                      <a:pt x="446" y="181"/>
                                      <a:pt x="442" y="179"/>
                                      <a:pt x="438" y="179"/>
                                    </a:cubicBezTo>
                                    <a:cubicBezTo>
                                      <a:pt x="434" y="179"/>
                                      <a:pt x="430" y="180"/>
                                      <a:pt x="426" y="183"/>
                                    </a:cubicBezTo>
                                    <a:close/>
                                    <a:moveTo>
                                      <a:pt x="447" y="199"/>
                                    </a:moveTo>
                                    <a:cubicBezTo>
                                      <a:pt x="447" y="196"/>
                                      <a:pt x="448" y="194"/>
                                      <a:pt x="448" y="192"/>
                                    </a:cubicBezTo>
                                    <a:cubicBezTo>
                                      <a:pt x="446" y="189"/>
                                      <a:pt x="442" y="187"/>
                                      <a:pt x="438" y="187"/>
                                    </a:cubicBezTo>
                                    <a:cubicBezTo>
                                      <a:pt x="434" y="187"/>
                                      <a:pt x="431" y="188"/>
                                      <a:pt x="428" y="191"/>
                                    </a:cubicBezTo>
                                    <a:cubicBezTo>
                                      <a:pt x="429" y="194"/>
                                      <a:pt x="429" y="196"/>
                                      <a:pt x="429" y="199"/>
                                    </a:cubicBezTo>
                                    <a:cubicBezTo>
                                      <a:pt x="429" y="199"/>
                                      <a:pt x="429" y="199"/>
                                      <a:pt x="429" y="199"/>
                                    </a:cubicBezTo>
                                    <a:cubicBezTo>
                                      <a:pt x="430" y="199"/>
                                      <a:pt x="430" y="199"/>
                                      <a:pt x="431" y="199"/>
                                    </a:cubicBezTo>
                                    <a:cubicBezTo>
                                      <a:pt x="431" y="199"/>
                                      <a:pt x="431" y="199"/>
                                      <a:pt x="431" y="199"/>
                                    </a:cubicBezTo>
                                    <a:cubicBezTo>
                                      <a:pt x="431" y="195"/>
                                      <a:pt x="434" y="192"/>
                                      <a:pt x="438" y="192"/>
                                    </a:cubicBezTo>
                                    <a:cubicBezTo>
                                      <a:pt x="441" y="192"/>
                                      <a:pt x="444" y="195"/>
                                      <a:pt x="444" y="199"/>
                                    </a:cubicBezTo>
                                    <a:cubicBezTo>
                                      <a:pt x="444" y="199"/>
                                      <a:pt x="444" y="199"/>
                                      <a:pt x="444" y="199"/>
                                    </a:cubicBezTo>
                                    <a:cubicBezTo>
                                      <a:pt x="445" y="199"/>
                                      <a:pt x="446" y="199"/>
                                      <a:pt x="447" y="200"/>
                                    </a:cubicBezTo>
                                    <a:cubicBezTo>
                                      <a:pt x="447" y="199"/>
                                      <a:pt x="447" y="199"/>
                                      <a:pt x="447" y="199"/>
                                    </a:cubicBezTo>
                                    <a:close/>
                                    <a:moveTo>
                                      <a:pt x="438" y="193"/>
                                    </a:moveTo>
                                    <a:cubicBezTo>
                                      <a:pt x="435" y="193"/>
                                      <a:pt x="433" y="196"/>
                                      <a:pt x="433" y="199"/>
                                    </a:cubicBezTo>
                                    <a:cubicBezTo>
                                      <a:pt x="433" y="199"/>
                                      <a:pt x="433" y="199"/>
                                      <a:pt x="433" y="199"/>
                                    </a:cubicBezTo>
                                    <a:cubicBezTo>
                                      <a:pt x="434" y="199"/>
                                      <a:pt x="436" y="199"/>
                                      <a:pt x="438" y="199"/>
                                    </a:cubicBezTo>
                                    <a:cubicBezTo>
                                      <a:pt x="439" y="199"/>
                                      <a:pt x="441" y="199"/>
                                      <a:pt x="443" y="199"/>
                                    </a:cubicBezTo>
                                    <a:cubicBezTo>
                                      <a:pt x="443" y="199"/>
                                      <a:pt x="443" y="199"/>
                                      <a:pt x="443" y="199"/>
                                    </a:cubicBezTo>
                                    <a:cubicBezTo>
                                      <a:pt x="443" y="196"/>
                                      <a:pt x="441" y="193"/>
                                      <a:pt x="438" y="193"/>
                                    </a:cubicBezTo>
                                    <a:close/>
                                    <a:moveTo>
                                      <a:pt x="409" y="209"/>
                                    </a:moveTo>
                                    <a:cubicBezTo>
                                      <a:pt x="411" y="211"/>
                                      <a:pt x="412" y="212"/>
                                      <a:pt x="414" y="214"/>
                                    </a:cubicBezTo>
                                    <a:cubicBezTo>
                                      <a:pt x="421" y="209"/>
                                      <a:pt x="429" y="206"/>
                                      <a:pt x="438" y="206"/>
                                    </a:cubicBezTo>
                                    <a:cubicBezTo>
                                      <a:pt x="447" y="206"/>
                                      <a:pt x="455" y="209"/>
                                      <a:pt x="462" y="214"/>
                                    </a:cubicBezTo>
                                    <a:cubicBezTo>
                                      <a:pt x="464" y="212"/>
                                      <a:pt x="465" y="211"/>
                                      <a:pt x="467" y="210"/>
                                    </a:cubicBezTo>
                                    <a:cubicBezTo>
                                      <a:pt x="459" y="204"/>
                                      <a:pt x="449" y="200"/>
                                      <a:pt x="438" y="200"/>
                                    </a:cubicBezTo>
                                    <a:cubicBezTo>
                                      <a:pt x="427" y="200"/>
                                      <a:pt x="417" y="204"/>
                                      <a:pt x="409" y="209"/>
                                    </a:cubicBezTo>
                                    <a:close/>
                                    <a:moveTo>
                                      <a:pt x="415" y="215"/>
                                    </a:moveTo>
                                    <a:cubicBezTo>
                                      <a:pt x="416" y="216"/>
                                      <a:pt x="418" y="218"/>
                                      <a:pt x="419" y="219"/>
                                    </a:cubicBezTo>
                                    <a:cubicBezTo>
                                      <a:pt x="424" y="216"/>
                                      <a:pt x="431" y="214"/>
                                      <a:pt x="438" y="214"/>
                                    </a:cubicBezTo>
                                    <a:cubicBezTo>
                                      <a:pt x="445" y="214"/>
                                      <a:pt x="452" y="216"/>
                                      <a:pt x="457" y="220"/>
                                    </a:cubicBezTo>
                                    <a:cubicBezTo>
                                      <a:pt x="458" y="218"/>
                                      <a:pt x="460" y="217"/>
                                      <a:pt x="461" y="215"/>
                                    </a:cubicBezTo>
                                    <a:cubicBezTo>
                                      <a:pt x="454" y="211"/>
                                      <a:pt x="446" y="208"/>
                                      <a:pt x="438" y="208"/>
                                    </a:cubicBezTo>
                                    <a:cubicBezTo>
                                      <a:pt x="429" y="208"/>
                                      <a:pt x="422" y="210"/>
                                      <a:pt x="415" y="215"/>
                                    </a:cubicBezTo>
                                    <a:close/>
                                    <a:moveTo>
                                      <a:pt x="420" y="221"/>
                                    </a:moveTo>
                                    <a:cubicBezTo>
                                      <a:pt x="421" y="222"/>
                                      <a:pt x="422" y="224"/>
                                      <a:pt x="423" y="225"/>
                                    </a:cubicBezTo>
                                    <a:cubicBezTo>
                                      <a:pt x="427" y="223"/>
                                      <a:pt x="432" y="221"/>
                                      <a:pt x="438" y="221"/>
                                    </a:cubicBezTo>
                                    <a:cubicBezTo>
                                      <a:pt x="444" y="221"/>
                                      <a:pt x="449" y="223"/>
                                      <a:pt x="453" y="226"/>
                                    </a:cubicBezTo>
                                    <a:cubicBezTo>
                                      <a:pt x="454" y="224"/>
                                      <a:pt x="455" y="223"/>
                                      <a:pt x="456" y="221"/>
                                    </a:cubicBezTo>
                                    <a:cubicBezTo>
                                      <a:pt x="451" y="218"/>
                                      <a:pt x="445" y="216"/>
                                      <a:pt x="438" y="216"/>
                                    </a:cubicBezTo>
                                    <a:cubicBezTo>
                                      <a:pt x="431" y="216"/>
                                      <a:pt x="425" y="218"/>
                                      <a:pt x="420" y="221"/>
                                    </a:cubicBezTo>
                                    <a:close/>
                                    <a:moveTo>
                                      <a:pt x="423" y="227"/>
                                    </a:moveTo>
                                    <a:cubicBezTo>
                                      <a:pt x="424" y="229"/>
                                      <a:pt x="425" y="231"/>
                                      <a:pt x="426" y="232"/>
                                    </a:cubicBezTo>
                                    <a:cubicBezTo>
                                      <a:pt x="429" y="230"/>
                                      <a:pt x="433" y="229"/>
                                      <a:pt x="438" y="229"/>
                                    </a:cubicBezTo>
                                    <a:cubicBezTo>
                                      <a:pt x="442" y="229"/>
                                      <a:pt x="447" y="230"/>
                                      <a:pt x="450" y="233"/>
                                    </a:cubicBezTo>
                                    <a:cubicBezTo>
                                      <a:pt x="451" y="231"/>
                                      <a:pt x="452" y="229"/>
                                      <a:pt x="453" y="227"/>
                                    </a:cubicBezTo>
                                    <a:cubicBezTo>
                                      <a:pt x="448" y="224"/>
                                      <a:pt x="443" y="223"/>
                                      <a:pt x="438" y="223"/>
                                    </a:cubicBezTo>
                                    <a:cubicBezTo>
                                      <a:pt x="433" y="223"/>
                                      <a:pt x="428" y="224"/>
                                      <a:pt x="423" y="227"/>
                                    </a:cubicBezTo>
                                    <a:close/>
                                    <a:moveTo>
                                      <a:pt x="426" y="234"/>
                                    </a:moveTo>
                                    <a:cubicBezTo>
                                      <a:pt x="427" y="236"/>
                                      <a:pt x="428" y="238"/>
                                      <a:pt x="428" y="240"/>
                                    </a:cubicBezTo>
                                    <a:cubicBezTo>
                                      <a:pt x="431" y="238"/>
                                      <a:pt x="434" y="236"/>
                                      <a:pt x="438" y="236"/>
                                    </a:cubicBezTo>
                                    <a:cubicBezTo>
                                      <a:pt x="442" y="236"/>
                                      <a:pt x="446" y="238"/>
                                      <a:pt x="448" y="241"/>
                                    </a:cubicBezTo>
                                    <a:cubicBezTo>
                                      <a:pt x="449" y="239"/>
                                      <a:pt x="449" y="237"/>
                                      <a:pt x="450" y="235"/>
                                    </a:cubicBezTo>
                                    <a:cubicBezTo>
                                      <a:pt x="446" y="232"/>
                                      <a:pt x="442" y="230"/>
                                      <a:pt x="438" y="230"/>
                                    </a:cubicBezTo>
                                    <a:cubicBezTo>
                                      <a:pt x="434" y="230"/>
                                      <a:pt x="430" y="232"/>
                                      <a:pt x="426" y="234"/>
                                    </a:cubicBezTo>
                                    <a:close/>
                                    <a:moveTo>
                                      <a:pt x="447" y="250"/>
                                    </a:moveTo>
                                    <a:cubicBezTo>
                                      <a:pt x="447" y="248"/>
                                      <a:pt x="448" y="246"/>
                                      <a:pt x="448" y="244"/>
                                    </a:cubicBezTo>
                                    <a:cubicBezTo>
                                      <a:pt x="446" y="240"/>
                                      <a:pt x="442" y="238"/>
                                      <a:pt x="438" y="238"/>
                                    </a:cubicBezTo>
                                    <a:cubicBezTo>
                                      <a:pt x="434" y="238"/>
                                      <a:pt x="431" y="240"/>
                                      <a:pt x="428" y="242"/>
                                    </a:cubicBezTo>
                                    <a:cubicBezTo>
                                      <a:pt x="429" y="245"/>
                                      <a:pt x="429" y="247"/>
                                      <a:pt x="429" y="250"/>
                                    </a:cubicBezTo>
                                    <a:cubicBezTo>
                                      <a:pt x="429" y="250"/>
                                      <a:pt x="429" y="251"/>
                                      <a:pt x="429" y="251"/>
                                    </a:cubicBezTo>
                                    <a:cubicBezTo>
                                      <a:pt x="430" y="251"/>
                                      <a:pt x="430" y="251"/>
                                      <a:pt x="431" y="251"/>
                                    </a:cubicBezTo>
                                    <a:cubicBezTo>
                                      <a:pt x="431" y="250"/>
                                      <a:pt x="431" y="250"/>
                                      <a:pt x="431" y="250"/>
                                    </a:cubicBezTo>
                                    <a:cubicBezTo>
                                      <a:pt x="431" y="246"/>
                                      <a:pt x="434" y="243"/>
                                      <a:pt x="438" y="243"/>
                                    </a:cubicBezTo>
                                    <a:cubicBezTo>
                                      <a:pt x="441" y="243"/>
                                      <a:pt x="444" y="246"/>
                                      <a:pt x="444" y="250"/>
                                    </a:cubicBezTo>
                                    <a:cubicBezTo>
                                      <a:pt x="444" y="250"/>
                                      <a:pt x="444" y="250"/>
                                      <a:pt x="444" y="251"/>
                                    </a:cubicBezTo>
                                    <a:cubicBezTo>
                                      <a:pt x="445" y="251"/>
                                      <a:pt x="446" y="251"/>
                                      <a:pt x="447" y="251"/>
                                    </a:cubicBezTo>
                                    <a:cubicBezTo>
                                      <a:pt x="447" y="251"/>
                                      <a:pt x="447" y="250"/>
                                      <a:pt x="447" y="250"/>
                                    </a:cubicBezTo>
                                    <a:close/>
                                    <a:moveTo>
                                      <a:pt x="438" y="245"/>
                                    </a:moveTo>
                                    <a:cubicBezTo>
                                      <a:pt x="435" y="245"/>
                                      <a:pt x="433" y="247"/>
                                      <a:pt x="433" y="250"/>
                                    </a:cubicBezTo>
                                    <a:cubicBezTo>
                                      <a:pt x="433" y="250"/>
                                      <a:pt x="433" y="250"/>
                                      <a:pt x="433" y="250"/>
                                    </a:cubicBezTo>
                                    <a:cubicBezTo>
                                      <a:pt x="434" y="250"/>
                                      <a:pt x="436" y="250"/>
                                      <a:pt x="438" y="250"/>
                                    </a:cubicBezTo>
                                    <a:cubicBezTo>
                                      <a:pt x="439" y="250"/>
                                      <a:pt x="441" y="250"/>
                                      <a:pt x="443" y="250"/>
                                    </a:cubicBezTo>
                                    <a:cubicBezTo>
                                      <a:pt x="443" y="250"/>
                                      <a:pt x="443" y="250"/>
                                      <a:pt x="443" y="250"/>
                                    </a:cubicBezTo>
                                    <a:cubicBezTo>
                                      <a:pt x="443" y="247"/>
                                      <a:pt x="441" y="245"/>
                                      <a:pt x="438" y="245"/>
                                    </a:cubicBezTo>
                                    <a:close/>
                                    <a:moveTo>
                                      <a:pt x="409" y="261"/>
                                    </a:moveTo>
                                    <a:cubicBezTo>
                                      <a:pt x="411" y="262"/>
                                      <a:pt x="412" y="263"/>
                                      <a:pt x="414" y="265"/>
                                    </a:cubicBezTo>
                                    <a:cubicBezTo>
                                      <a:pt x="421" y="260"/>
                                      <a:pt x="429" y="258"/>
                                      <a:pt x="438" y="258"/>
                                    </a:cubicBezTo>
                                    <a:cubicBezTo>
                                      <a:pt x="447" y="258"/>
                                      <a:pt x="455" y="261"/>
                                      <a:pt x="462" y="265"/>
                                    </a:cubicBezTo>
                                    <a:cubicBezTo>
                                      <a:pt x="464" y="264"/>
                                      <a:pt x="465" y="262"/>
                                      <a:pt x="467" y="261"/>
                                    </a:cubicBezTo>
                                    <a:cubicBezTo>
                                      <a:pt x="459" y="255"/>
                                      <a:pt x="449" y="252"/>
                                      <a:pt x="438" y="252"/>
                                    </a:cubicBezTo>
                                    <a:cubicBezTo>
                                      <a:pt x="427" y="252"/>
                                      <a:pt x="417" y="255"/>
                                      <a:pt x="409" y="261"/>
                                    </a:cubicBezTo>
                                    <a:close/>
                                    <a:moveTo>
                                      <a:pt x="415" y="266"/>
                                    </a:moveTo>
                                    <a:cubicBezTo>
                                      <a:pt x="416" y="268"/>
                                      <a:pt x="418" y="269"/>
                                      <a:pt x="419" y="271"/>
                                    </a:cubicBezTo>
                                    <a:cubicBezTo>
                                      <a:pt x="424" y="267"/>
                                      <a:pt x="431" y="265"/>
                                      <a:pt x="438" y="265"/>
                                    </a:cubicBezTo>
                                    <a:cubicBezTo>
                                      <a:pt x="445" y="265"/>
                                      <a:pt x="452" y="268"/>
                                      <a:pt x="457" y="271"/>
                                    </a:cubicBezTo>
                                    <a:cubicBezTo>
                                      <a:pt x="458" y="270"/>
                                      <a:pt x="460" y="268"/>
                                      <a:pt x="461" y="266"/>
                                    </a:cubicBezTo>
                                    <a:cubicBezTo>
                                      <a:pt x="454" y="262"/>
                                      <a:pt x="446" y="259"/>
                                      <a:pt x="438" y="259"/>
                                    </a:cubicBezTo>
                                    <a:cubicBezTo>
                                      <a:pt x="429" y="259"/>
                                      <a:pt x="422" y="262"/>
                                      <a:pt x="415" y="266"/>
                                    </a:cubicBezTo>
                                    <a:close/>
                                    <a:moveTo>
                                      <a:pt x="420" y="272"/>
                                    </a:moveTo>
                                    <a:cubicBezTo>
                                      <a:pt x="421" y="274"/>
                                      <a:pt x="422" y="275"/>
                                      <a:pt x="423" y="277"/>
                                    </a:cubicBezTo>
                                    <a:cubicBezTo>
                                      <a:pt x="427" y="274"/>
                                      <a:pt x="432" y="272"/>
                                      <a:pt x="438" y="272"/>
                                    </a:cubicBezTo>
                                    <a:cubicBezTo>
                                      <a:pt x="444" y="272"/>
                                      <a:pt x="449" y="274"/>
                                      <a:pt x="453" y="277"/>
                                    </a:cubicBezTo>
                                    <a:cubicBezTo>
                                      <a:pt x="454" y="276"/>
                                      <a:pt x="455" y="274"/>
                                      <a:pt x="456" y="273"/>
                                    </a:cubicBezTo>
                                    <a:cubicBezTo>
                                      <a:pt x="451" y="269"/>
                                      <a:pt x="445" y="267"/>
                                      <a:pt x="438" y="267"/>
                                    </a:cubicBezTo>
                                    <a:cubicBezTo>
                                      <a:pt x="431" y="267"/>
                                      <a:pt x="425" y="269"/>
                                      <a:pt x="420" y="272"/>
                                    </a:cubicBezTo>
                                    <a:close/>
                                    <a:moveTo>
                                      <a:pt x="423" y="278"/>
                                    </a:moveTo>
                                    <a:cubicBezTo>
                                      <a:pt x="424" y="280"/>
                                      <a:pt x="425" y="282"/>
                                      <a:pt x="426" y="284"/>
                                    </a:cubicBezTo>
                                    <a:cubicBezTo>
                                      <a:pt x="429" y="282"/>
                                      <a:pt x="433" y="280"/>
                                      <a:pt x="438" y="280"/>
                                    </a:cubicBezTo>
                                    <a:cubicBezTo>
                                      <a:pt x="442" y="280"/>
                                      <a:pt x="447" y="282"/>
                                      <a:pt x="450" y="284"/>
                                    </a:cubicBezTo>
                                    <a:cubicBezTo>
                                      <a:pt x="451" y="282"/>
                                      <a:pt x="452" y="280"/>
                                      <a:pt x="453" y="279"/>
                                    </a:cubicBezTo>
                                    <a:cubicBezTo>
                                      <a:pt x="448" y="276"/>
                                      <a:pt x="443" y="274"/>
                                      <a:pt x="438" y="274"/>
                                    </a:cubicBezTo>
                                    <a:cubicBezTo>
                                      <a:pt x="433" y="274"/>
                                      <a:pt x="428" y="276"/>
                                      <a:pt x="423" y="278"/>
                                    </a:cubicBezTo>
                                    <a:close/>
                                    <a:moveTo>
                                      <a:pt x="426" y="285"/>
                                    </a:moveTo>
                                    <a:cubicBezTo>
                                      <a:pt x="427" y="287"/>
                                      <a:pt x="428" y="290"/>
                                      <a:pt x="428" y="292"/>
                                    </a:cubicBezTo>
                                    <a:cubicBezTo>
                                      <a:pt x="431" y="289"/>
                                      <a:pt x="434" y="288"/>
                                      <a:pt x="438" y="288"/>
                                    </a:cubicBezTo>
                                    <a:cubicBezTo>
                                      <a:pt x="442" y="288"/>
                                      <a:pt x="446" y="290"/>
                                      <a:pt x="448" y="293"/>
                                    </a:cubicBezTo>
                                    <a:cubicBezTo>
                                      <a:pt x="449" y="290"/>
                                      <a:pt x="449" y="288"/>
                                      <a:pt x="450" y="286"/>
                                    </a:cubicBezTo>
                                    <a:cubicBezTo>
                                      <a:pt x="446" y="283"/>
                                      <a:pt x="442" y="282"/>
                                      <a:pt x="438" y="282"/>
                                    </a:cubicBezTo>
                                    <a:cubicBezTo>
                                      <a:pt x="434" y="282"/>
                                      <a:pt x="430" y="283"/>
                                      <a:pt x="426" y="285"/>
                                    </a:cubicBezTo>
                                    <a:close/>
                                    <a:moveTo>
                                      <a:pt x="447" y="301"/>
                                    </a:moveTo>
                                    <a:cubicBezTo>
                                      <a:pt x="447" y="299"/>
                                      <a:pt x="448" y="297"/>
                                      <a:pt x="448" y="295"/>
                                    </a:cubicBezTo>
                                    <a:cubicBezTo>
                                      <a:pt x="446" y="292"/>
                                      <a:pt x="442" y="289"/>
                                      <a:pt x="438" y="289"/>
                                    </a:cubicBezTo>
                                    <a:cubicBezTo>
                                      <a:pt x="434" y="289"/>
                                      <a:pt x="431" y="291"/>
                                      <a:pt x="428" y="294"/>
                                    </a:cubicBezTo>
                                    <a:cubicBezTo>
                                      <a:pt x="429" y="296"/>
                                      <a:pt x="429" y="299"/>
                                      <a:pt x="429" y="301"/>
                                    </a:cubicBezTo>
                                    <a:cubicBezTo>
                                      <a:pt x="429" y="302"/>
                                      <a:pt x="429" y="302"/>
                                      <a:pt x="429" y="302"/>
                                    </a:cubicBezTo>
                                    <a:cubicBezTo>
                                      <a:pt x="430" y="302"/>
                                      <a:pt x="430" y="302"/>
                                      <a:pt x="431" y="302"/>
                                    </a:cubicBezTo>
                                    <a:cubicBezTo>
                                      <a:pt x="431" y="302"/>
                                      <a:pt x="431" y="301"/>
                                      <a:pt x="431" y="301"/>
                                    </a:cubicBezTo>
                                    <a:cubicBezTo>
                                      <a:pt x="431" y="298"/>
                                      <a:pt x="434" y="295"/>
                                      <a:pt x="438" y="295"/>
                                    </a:cubicBezTo>
                                    <a:cubicBezTo>
                                      <a:pt x="441" y="295"/>
                                      <a:pt x="444" y="298"/>
                                      <a:pt x="444" y="301"/>
                                    </a:cubicBezTo>
                                    <a:cubicBezTo>
                                      <a:pt x="444" y="301"/>
                                      <a:pt x="444" y="302"/>
                                      <a:pt x="444" y="302"/>
                                    </a:cubicBezTo>
                                    <a:cubicBezTo>
                                      <a:pt x="445" y="302"/>
                                      <a:pt x="446" y="302"/>
                                      <a:pt x="447" y="302"/>
                                    </a:cubicBezTo>
                                    <a:cubicBezTo>
                                      <a:pt x="447" y="302"/>
                                      <a:pt x="447" y="302"/>
                                      <a:pt x="447" y="301"/>
                                    </a:cubicBezTo>
                                    <a:close/>
                                    <a:moveTo>
                                      <a:pt x="438" y="296"/>
                                    </a:moveTo>
                                    <a:cubicBezTo>
                                      <a:pt x="435" y="296"/>
                                      <a:pt x="433" y="298"/>
                                      <a:pt x="433" y="301"/>
                                    </a:cubicBezTo>
                                    <a:cubicBezTo>
                                      <a:pt x="433" y="301"/>
                                      <a:pt x="433" y="302"/>
                                      <a:pt x="433" y="302"/>
                                    </a:cubicBezTo>
                                    <a:cubicBezTo>
                                      <a:pt x="434" y="302"/>
                                      <a:pt x="436" y="301"/>
                                      <a:pt x="438" y="301"/>
                                    </a:cubicBezTo>
                                    <a:cubicBezTo>
                                      <a:pt x="439" y="301"/>
                                      <a:pt x="441" y="302"/>
                                      <a:pt x="443" y="302"/>
                                    </a:cubicBezTo>
                                    <a:cubicBezTo>
                                      <a:pt x="443" y="302"/>
                                      <a:pt x="443" y="301"/>
                                      <a:pt x="443" y="301"/>
                                    </a:cubicBezTo>
                                    <a:cubicBezTo>
                                      <a:pt x="443" y="298"/>
                                      <a:pt x="441" y="296"/>
                                      <a:pt x="438" y="296"/>
                                    </a:cubicBezTo>
                                    <a:close/>
                                    <a:moveTo>
                                      <a:pt x="520" y="250"/>
                                    </a:moveTo>
                                    <a:cubicBezTo>
                                      <a:pt x="520" y="251"/>
                                      <a:pt x="520" y="253"/>
                                      <a:pt x="519" y="254"/>
                                    </a:cubicBezTo>
                                    <a:cubicBezTo>
                                      <a:pt x="521" y="255"/>
                                      <a:pt x="523" y="256"/>
                                      <a:pt x="525" y="257"/>
                                    </a:cubicBezTo>
                                    <a:cubicBezTo>
                                      <a:pt x="525" y="255"/>
                                      <a:pt x="526" y="252"/>
                                      <a:pt x="526" y="250"/>
                                    </a:cubicBezTo>
                                    <a:cubicBezTo>
                                      <a:pt x="526" y="242"/>
                                      <a:pt x="523" y="236"/>
                                      <a:pt x="518" y="231"/>
                                    </a:cubicBezTo>
                                    <a:cubicBezTo>
                                      <a:pt x="513" y="226"/>
                                      <a:pt x="506" y="223"/>
                                      <a:pt x="499" y="223"/>
                                    </a:cubicBezTo>
                                    <a:cubicBezTo>
                                      <a:pt x="491" y="223"/>
                                      <a:pt x="484" y="226"/>
                                      <a:pt x="479" y="231"/>
                                    </a:cubicBezTo>
                                    <a:cubicBezTo>
                                      <a:pt x="474" y="236"/>
                                      <a:pt x="471" y="242"/>
                                      <a:pt x="471" y="250"/>
                                    </a:cubicBezTo>
                                    <a:cubicBezTo>
                                      <a:pt x="471" y="252"/>
                                      <a:pt x="472" y="255"/>
                                      <a:pt x="472" y="257"/>
                                    </a:cubicBezTo>
                                    <a:cubicBezTo>
                                      <a:pt x="474" y="256"/>
                                      <a:pt x="476" y="255"/>
                                      <a:pt x="478" y="254"/>
                                    </a:cubicBezTo>
                                    <a:cubicBezTo>
                                      <a:pt x="478" y="253"/>
                                      <a:pt x="478" y="251"/>
                                      <a:pt x="478" y="250"/>
                                    </a:cubicBezTo>
                                    <a:cubicBezTo>
                                      <a:pt x="478" y="238"/>
                                      <a:pt x="487" y="229"/>
                                      <a:pt x="499" y="229"/>
                                    </a:cubicBezTo>
                                    <a:cubicBezTo>
                                      <a:pt x="510" y="229"/>
                                      <a:pt x="520" y="238"/>
                                      <a:pt x="520" y="250"/>
                                    </a:cubicBezTo>
                                    <a:close/>
                                    <a:moveTo>
                                      <a:pt x="512" y="250"/>
                                    </a:moveTo>
                                    <a:cubicBezTo>
                                      <a:pt x="512" y="251"/>
                                      <a:pt x="512" y="251"/>
                                      <a:pt x="512" y="252"/>
                                    </a:cubicBezTo>
                                    <a:cubicBezTo>
                                      <a:pt x="514" y="252"/>
                                      <a:pt x="516" y="253"/>
                                      <a:pt x="518" y="254"/>
                                    </a:cubicBezTo>
                                    <a:cubicBezTo>
                                      <a:pt x="518" y="253"/>
                                      <a:pt x="518" y="251"/>
                                      <a:pt x="518" y="250"/>
                                    </a:cubicBezTo>
                                    <a:cubicBezTo>
                                      <a:pt x="518" y="245"/>
                                      <a:pt x="516" y="240"/>
                                      <a:pt x="512" y="236"/>
                                    </a:cubicBezTo>
                                    <a:cubicBezTo>
                                      <a:pt x="509" y="233"/>
                                      <a:pt x="504" y="230"/>
                                      <a:pt x="499" y="230"/>
                                    </a:cubicBezTo>
                                    <a:cubicBezTo>
                                      <a:pt x="493" y="230"/>
                                      <a:pt x="488" y="233"/>
                                      <a:pt x="485" y="236"/>
                                    </a:cubicBezTo>
                                    <a:cubicBezTo>
                                      <a:pt x="481" y="240"/>
                                      <a:pt x="479" y="245"/>
                                      <a:pt x="479" y="250"/>
                                    </a:cubicBezTo>
                                    <a:cubicBezTo>
                                      <a:pt x="479" y="251"/>
                                      <a:pt x="479" y="253"/>
                                      <a:pt x="480" y="254"/>
                                    </a:cubicBezTo>
                                    <a:cubicBezTo>
                                      <a:pt x="481" y="253"/>
                                      <a:pt x="483" y="252"/>
                                      <a:pt x="485" y="252"/>
                                    </a:cubicBezTo>
                                    <a:cubicBezTo>
                                      <a:pt x="485" y="251"/>
                                      <a:pt x="485" y="251"/>
                                      <a:pt x="485" y="250"/>
                                    </a:cubicBezTo>
                                    <a:cubicBezTo>
                                      <a:pt x="485" y="242"/>
                                      <a:pt x="491" y="236"/>
                                      <a:pt x="499" y="236"/>
                                    </a:cubicBezTo>
                                    <a:cubicBezTo>
                                      <a:pt x="506" y="236"/>
                                      <a:pt x="512" y="242"/>
                                      <a:pt x="512" y="250"/>
                                    </a:cubicBezTo>
                                    <a:close/>
                                    <a:moveTo>
                                      <a:pt x="505" y="250"/>
                                    </a:moveTo>
                                    <a:cubicBezTo>
                                      <a:pt x="505" y="250"/>
                                      <a:pt x="505" y="250"/>
                                      <a:pt x="505" y="251"/>
                                    </a:cubicBezTo>
                                    <a:cubicBezTo>
                                      <a:pt x="507" y="251"/>
                                      <a:pt x="509" y="251"/>
                                      <a:pt x="510" y="251"/>
                                    </a:cubicBezTo>
                                    <a:cubicBezTo>
                                      <a:pt x="511" y="251"/>
                                      <a:pt x="511" y="250"/>
                                      <a:pt x="511" y="250"/>
                                    </a:cubicBezTo>
                                    <a:cubicBezTo>
                                      <a:pt x="511" y="243"/>
                                      <a:pt x="505" y="238"/>
                                      <a:pt x="499" y="238"/>
                                    </a:cubicBezTo>
                                    <a:cubicBezTo>
                                      <a:pt x="492" y="238"/>
                                      <a:pt x="487" y="243"/>
                                      <a:pt x="487" y="250"/>
                                    </a:cubicBezTo>
                                    <a:cubicBezTo>
                                      <a:pt x="487" y="250"/>
                                      <a:pt x="487" y="251"/>
                                      <a:pt x="487" y="251"/>
                                    </a:cubicBezTo>
                                    <a:cubicBezTo>
                                      <a:pt x="489" y="251"/>
                                      <a:pt x="490" y="251"/>
                                      <a:pt x="492" y="251"/>
                                    </a:cubicBezTo>
                                    <a:cubicBezTo>
                                      <a:pt x="492" y="250"/>
                                      <a:pt x="492" y="250"/>
                                      <a:pt x="492" y="250"/>
                                    </a:cubicBezTo>
                                    <a:cubicBezTo>
                                      <a:pt x="492" y="246"/>
                                      <a:pt x="495" y="243"/>
                                      <a:pt x="499" y="243"/>
                                    </a:cubicBezTo>
                                    <a:cubicBezTo>
                                      <a:pt x="502" y="243"/>
                                      <a:pt x="505" y="246"/>
                                      <a:pt x="505" y="250"/>
                                    </a:cubicBezTo>
                                    <a:close/>
                                    <a:moveTo>
                                      <a:pt x="499" y="245"/>
                                    </a:moveTo>
                                    <a:cubicBezTo>
                                      <a:pt x="496" y="245"/>
                                      <a:pt x="494" y="247"/>
                                      <a:pt x="494" y="250"/>
                                    </a:cubicBezTo>
                                    <a:cubicBezTo>
                                      <a:pt x="494" y="250"/>
                                      <a:pt x="494" y="250"/>
                                      <a:pt x="494" y="250"/>
                                    </a:cubicBezTo>
                                    <a:cubicBezTo>
                                      <a:pt x="495" y="250"/>
                                      <a:pt x="497" y="250"/>
                                      <a:pt x="499" y="250"/>
                                    </a:cubicBezTo>
                                    <a:cubicBezTo>
                                      <a:pt x="500" y="250"/>
                                      <a:pt x="502" y="250"/>
                                      <a:pt x="504" y="250"/>
                                    </a:cubicBezTo>
                                    <a:cubicBezTo>
                                      <a:pt x="504" y="250"/>
                                      <a:pt x="504" y="250"/>
                                      <a:pt x="504" y="250"/>
                                    </a:cubicBezTo>
                                    <a:cubicBezTo>
                                      <a:pt x="504" y="247"/>
                                      <a:pt x="501" y="245"/>
                                      <a:pt x="499" y="245"/>
                                    </a:cubicBezTo>
                                    <a:close/>
                                    <a:moveTo>
                                      <a:pt x="529" y="260"/>
                                    </a:moveTo>
                                    <a:cubicBezTo>
                                      <a:pt x="530" y="260"/>
                                      <a:pt x="531" y="259"/>
                                      <a:pt x="532" y="259"/>
                                    </a:cubicBezTo>
                                    <a:cubicBezTo>
                                      <a:pt x="532" y="256"/>
                                      <a:pt x="533" y="253"/>
                                      <a:pt x="533" y="250"/>
                                    </a:cubicBezTo>
                                    <a:cubicBezTo>
                                      <a:pt x="533" y="240"/>
                                      <a:pt x="529" y="232"/>
                                      <a:pt x="523" y="226"/>
                                    </a:cubicBezTo>
                                    <a:cubicBezTo>
                                      <a:pt x="517" y="220"/>
                                      <a:pt x="508" y="216"/>
                                      <a:pt x="499" y="216"/>
                                    </a:cubicBezTo>
                                    <a:cubicBezTo>
                                      <a:pt x="489" y="216"/>
                                      <a:pt x="481" y="220"/>
                                      <a:pt x="474" y="226"/>
                                    </a:cubicBezTo>
                                    <a:cubicBezTo>
                                      <a:pt x="468" y="232"/>
                                      <a:pt x="464" y="240"/>
                                      <a:pt x="464" y="250"/>
                                    </a:cubicBezTo>
                                    <a:cubicBezTo>
                                      <a:pt x="464" y="253"/>
                                      <a:pt x="465" y="256"/>
                                      <a:pt x="465" y="258"/>
                                    </a:cubicBezTo>
                                    <a:cubicBezTo>
                                      <a:pt x="466" y="259"/>
                                      <a:pt x="467" y="259"/>
                                      <a:pt x="468" y="260"/>
                                    </a:cubicBezTo>
                                    <a:cubicBezTo>
                                      <a:pt x="469" y="259"/>
                                      <a:pt x="470" y="259"/>
                                      <a:pt x="471" y="258"/>
                                    </a:cubicBezTo>
                                    <a:cubicBezTo>
                                      <a:pt x="470" y="256"/>
                                      <a:pt x="470" y="253"/>
                                      <a:pt x="470" y="250"/>
                                    </a:cubicBezTo>
                                    <a:cubicBezTo>
                                      <a:pt x="470" y="234"/>
                                      <a:pt x="483" y="221"/>
                                      <a:pt x="499" y="221"/>
                                    </a:cubicBezTo>
                                    <a:cubicBezTo>
                                      <a:pt x="515" y="221"/>
                                      <a:pt x="527" y="234"/>
                                      <a:pt x="527" y="250"/>
                                    </a:cubicBezTo>
                                    <a:cubicBezTo>
                                      <a:pt x="527" y="253"/>
                                      <a:pt x="527" y="256"/>
                                      <a:pt x="526" y="258"/>
                                    </a:cubicBezTo>
                                    <a:cubicBezTo>
                                      <a:pt x="527" y="259"/>
                                      <a:pt x="528" y="260"/>
                                      <a:pt x="529" y="260"/>
                                    </a:cubicBezTo>
                                    <a:close/>
                                    <a:moveTo>
                                      <a:pt x="520" y="199"/>
                                    </a:moveTo>
                                    <a:cubicBezTo>
                                      <a:pt x="520" y="200"/>
                                      <a:pt x="520" y="202"/>
                                      <a:pt x="519" y="203"/>
                                    </a:cubicBezTo>
                                    <a:cubicBezTo>
                                      <a:pt x="521" y="204"/>
                                      <a:pt x="523" y="205"/>
                                      <a:pt x="525" y="206"/>
                                    </a:cubicBezTo>
                                    <a:cubicBezTo>
                                      <a:pt x="525" y="204"/>
                                      <a:pt x="526" y="201"/>
                                      <a:pt x="526" y="199"/>
                                    </a:cubicBezTo>
                                    <a:cubicBezTo>
                                      <a:pt x="526" y="191"/>
                                      <a:pt x="523" y="184"/>
                                      <a:pt x="518" y="179"/>
                                    </a:cubicBezTo>
                                    <a:cubicBezTo>
                                      <a:pt x="513" y="174"/>
                                      <a:pt x="506" y="171"/>
                                      <a:pt x="499" y="171"/>
                                    </a:cubicBezTo>
                                    <a:cubicBezTo>
                                      <a:pt x="491" y="171"/>
                                      <a:pt x="484" y="174"/>
                                      <a:pt x="479" y="179"/>
                                    </a:cubicBezTo>
                                    <a:cubicBezTo>
                                      <a:pt x="474" y="184"/>
                                      <a:pt x="471" y="191"/>
                                      <a:pt x="471" y="199"/>
                                    </a:cubicBezTo>
                                    <a:cubicBezTo>
                                      <a:pt x="471" y="201"/>
                                      <a:pt x="472" y="204"/>
                                      <a:pt x="472" y="206"/>
                                    </a:cubicBezTo>
                                    <a:cubicBezTo>
                                      <a:pt x="474" y="205"/>
                                      <a:pt x="476" y="204"/>
                                      <a:pt x="478" y="203"/>
                                    </a:cubicBezTo>
                                    <a:cubicBezTo>
                                      <a:pt x="478" y="202"/>
                                      <a:pt x="478" y="200"/>
                                      <a:pt x="478" y="199"/>
                                    </a:cubicBezTo>
                                    <a:cubicBezTo>
                                      <a:pt x="478" y="187"/>
                                      <a:pt x="487" y="177"/>
                                      <a:pt x="499" y="177"/>
                                    </a:cubicBezTo>
                                    <a:cubicBezTo>
                                      <a:pt x="510" y="177"/>
                                      <a:pt x="520" y="187"/>
                                      <a:pt x="520" y="199"/>
                                    </a:cubicBezTo>
                                    <a:close/>
                                    <a:moveTo>
                                      <a:pt x="512" y="199"/>
                                    </a:moveTo>
                                    <a:cubicBezTo>
                                      <a:pt x="512" y="199"/>
                                      <a:pt x="512" y="200"/>
                                      <a:pt x="512" y="200"/>
                                    </a:cubicBezTo>
                                    <a:cubicBezTo>
                                      <a:pt x="514" y="201"/>
                                      <a:pt x="516" y="202"/>
                                      <a:pt x="518" y="202"/>
                                    </a:cubicBezTo>
                                    <a:cubicBezTo>
                                      <a:pt x="518" y="201"/>
                                      <a:pt x="518" y="200"/>
                                      <a:pt x="518" y="199"/>
                                    </a:cubicBezTo>
                                    <a:cubicBezTo>
                                      <a:pt x="518" y="193"/>
                                      <a:pt x="516" y="188"/>
                                      <a:pt x="512" y="185"/>
                                    </a:cubicBezTo>
                                    <a:cubicBezTo>
                                      <a:pt x="509" y="181"/>
                                      <a:pt x="504" y="179"/>
                                      <a:pt x="499" y="179"/>
                                    </a:cubicBezTo>
                                    <a:cubicBezTo>
                                      <a:pt x="493" y="179"/>
                                      <a:pt x="488" y="181"/>
                                      <a:pt x="485" y="185"/>
                                    </a:cubicBezTo>
                                    <a:cubicBezTo>
                                      <a:pt x="481" y="188"/>
                                      <a:pt x="479" y="193"/>
                                      <a:pt x="479" y="199"/>
                                    </a:cubicBezTo>
                                    <a:cubicBezTo>
                                      <a:pt x="479" y="200"/>
                                      <a:pt x="479" y="201"/>
                                      <a:pt x="480" y="202"/>
                                    </a:cubicBezTo>
                                    <a:cubicBezTo>
                                      <a:pt x="481" y="202"/>
                                      <a:pt x="483" y="201"/>
                                      <a:pt x="485" y="200"/>
                                    </a:cubicBezTo>
                                    <a:cubicBezTo>
                                      <a:pt x="485" y="200"/>
                                      <a:pt x="485" y="199"/>
                                      <a:pt x="485" y="199"/>
                                    </a:cubicBezTo>
                                    <a:cubicBezTo>
                                      <a:pt x="485" y="191"/>
                                      <a:pt x="491" y="185"/>
                                      <a:pt x="499" y="185"/>
                                    </a:cubicBezTo>
                                    <a:cubicBezTo>
                                      <a:pt x="506" y="185"/>
                                      <a:pt x="512" y="191"/>
                                      <a:pt x="512" y="199"/>
                                    </a:cubicBezTo>
                                    <a:close/>
                                    <a:moveTo>
                                      <a:pt x="505" y="199"/>
                                    </a:moveTo>
                                    <a:cubicBezTo>
                                      <a:pt x="505" y="199"/>
                                      <a:pt x="505" y="199"/>
                                      <a:pt x="505" y="199"/>
                                    </a:cubicBezTo>
                                    <a:cubicBezTo>
                                      <a:pt x="507" y="199"/>
                                      <a:pt x="509" y="200"/>
                                      <a:pt x="510" y="200"/>
                                    </a:cubicBezTo>
                                    <a:cubicBezTo>
                                      <a:pt x="511" y="200"/>
                                      <a:pt x="511" y="199"/>
                                      <a:pt x="511" y="199"/>
                                    </a:cubicBezTo>
                                    <a:cubicBezTo>
                                      <a:pt x="511" y="192"/>
                                      <a:pt x="505" y="187"/>
                                      <a:pt x="499" y="187"/>
                                    </a:cubicBezTo>
                                    <a:cubicBezTo>
                                      <a:pt x="492" y="187"/>
                                      <a:pt x="487" y="192"/>
                                      <a:pt x="487" y="199"/>
                                    </a:cubicBezTo>
                                    <a:cubicBezTo>
                                      <a:pt x="487" y="199"/>
                                      <a:pt x="487" y="200"/>
                                      <a:pt x="487" y="200"/>
                                    </a:cubicBezTo>
                                    <a:cubicBezTo>
                                      <a:pt x="489" y="200"/>
                                      <a:pt x="490" y="199"/>
                                      <a:pt x="492" y="199"/>
                                    </a:cubicBezTo>
                                    <a:cubicBezTo>
                                      <a:pt x="492" y="199"/>
                                      <a:pt x="492" y="199"/>
                                      <a:pt x="492" y="199"/>
                                    </a:cubicBezTo>
                                    <a:cubicBezTo>
                                      <a:pt x="492" y="195"/>
                                      <a:pt x="495" y="192"/>
                                      <a:pt x="499" y="192"/>
                                    </a:cubicBezTo>
                                    <a:cubicBezTo>
                                      <a:pt x="502" y="192"/>
                                      <a:pt x="505" y="195"/>
                                      <a:pt x="505" y="199"/>
                                    </a:cubicBezTo>
                                    <a:close/>
                                    <a:moveTo>
                                      <a:pt x="499" y="193"/>
                                    </a:moveTo>
                                    <a:cubicBezTo>
                                      <a:pt x="496" y="193"/>
                                      <a:pt x="494" y="196"/>
                                      <a:pt x="494" y="199"/>
                                    </a:cubicBezTo>
                                    <a:cubicBezTo>
                                      <a:pt x="494" y="199"/>
                                      <a:pt x="494" y="199"/>
                                      <a:pt x="494" y="199"/>
                                    </a:cubicBezTo>
                                    <a:cubicBezTo>
                                      <a:pt x="495" y="199"/>
                                      <a:pt x="497" y="199"/>
                                      <a:pt x="499" y="199"/>
                                    </a:cubicBezTo>
                                    <a:cubicBezTo>
                                      <a:pt x="500" y="199"/>
                                      <a:pt x="502" y="199"/>
                                      <a:pt x="504" y="199"/>
                                    </a:cubicBezTo>
                                    <a:cubicBezTo>
                                      <a:pt x="504" y="199"/>
                                      <a:pt x="504" y="199"/>
                                      <a:pt x="504" y="199"/>
                                    </a:cubicBezTo>
                                    <a:cubicBezTo>
                                      <a:pt x="504" y="196"/>
                                      <a:pt x="501" y="193"/>
                                      <a:pt x="499" y="193"/>
                                    </a:cubicBezTo>
                                    <a:close/>
                                    <a:moveTo>
                                      <a:pt x="529" y="209"/>
                                    </a:moveTo>
                                    <a:cubicBezTo>
                                      <a:pt x="530" y="208"/>
                                      <a:pt x="531" y="208"/>
                                      <a:pt x="532" y="207"/>
                                    </a:cubicBezTo>
                                    <a:cubicBezTo>
                                      <a:pt x="532" y="204"/>
                                      <a:pt x="533" y="202"/>
                                      <a:pt x="533" y="199"/>
                                    </a:cubicBezTo>
                                    <a:cubicBezTo>
                                      <a:pt x="533" y="189"/>
                                      <a:pt x="529" y="181"/>
                                      <a:pt x="523" y="174"/>
                                    </a:cubicBezTo>
                                    <a:cubicBezTo>
                                      <a:pt x="517" y="168"/>
                                      <a:pt x="508" y="164"/>
                                      <a:pt x="499" y="164"/>
                                    </a:cubicBezTo>
                                    <a:cubicBezTo>
                                      <a:pt x="489" y="164"/>
                                      <a:pt x="481" y="168"/>
                                      <a:pt x="474" y="174"/>
                                    </a:cubicBezTo>
                                    <a:cubicBezTo>
                                      <a:pt x="468" y="181"/>
                                      <a:pt x="464" y="189"/>
                                      <a:pt x="464" y="199"/>
                                    </a:cubicBezTo>
                                    <a:cubicBezTo>
                                      <a:pt x="464" y="201"/>
                                      <a:pt x="465" y="204"/>
                                      <a:pt x="465" y="207"/>
                                    </a:cubicBezTo>
                                    <a:cubicBezTo>
                                      <a:pt x="466" y="207"/>
                                      <a:pt x="467" y="208"/>
                                      <a:pt x="468" y="209"/>
                                    </a:cubicBezTo>
                                    <a:cubicBezTo>
                                      <a:pt x="469" y="208"/>
                                      <a:pt x="470" y="207"/>
                                      <a:pt x="471" y="207"/>
                                    </a:cubicBezTo>
                                    <a:cubicBezTo>
                                      <a:pt x="470" y="204"/>
                                      <a:pt x="470" y="201"/>
                                      <a:pt x="470" y="199"/>
                                    </a:cubicBezTo>
                                    <a:cubicBezTo>
                                      <a:pt x="470" y="183"/>
                                      <a:pt x="483" y="170"/>
                                      <a:pt x="499" y="170"/>
                                    </a:cubicBezTo>
                                    <a:cubicBezTo>
                                      <a:pt x="515" y="170"/>
                                      <a:pt x="527" y="183"/>
                                      <a:pt x="527" y="199"/>
                                    </a:cubicBezTo>
                                    <a:cubicBezTo>
                                      <a:pt x="527" y="201"/>
                                      <a:pt x="527" y="204"/>
                                      <a:pt x="526" y="207"/>
                                    </a:cubicBezTo>
                                    <a:cubicBezTo>
                                      <a:pt x="527" y="207"/>
                                      <a:pt x="528" y="208"/>
                                      <a:pt x="529" y="209"/>
                                    </a:cubicBezTo>
                                    <a:close/>
                                    <a:moveTo>
                                      <a:pt x="461" y="164"/>
                                    </a:moveTo>
                                    <a:cubicBezTo>
                                      <a:pt x="454" y="159"/>
                                      <a:pt x="446" y="157"/>
                                      <a:pt x="438" y="157"/>
                                    </a:cubicBezTo>
                                    <a:cubicBezTo>
                                      <a:pt x="429" y="157"/>
                                      <a:pt x="422" y="159"/>
                                      <a:pt x="415" y="163"/>
                                    </a:cubicBezTo>
                                    <a:cubicBezTo>
                                      <a:pt x="416" y="165"/>
                                      <a:pt x="418" y="166"/>
                                      <a:pt x="419" y="168"/>
                                    </a:cubicBezTo>
                                    <a:cubicBezTo>
                                      <a:pt x="424" y="165"/>
                                      <a:pt x="431" y="163"/>
                                      <a:pt x="438" y="163"/>
                                    </a:cubicBezTo>
                                    <a:cubicBezTo>
                                      <a:pt x="445" y="163"/>
                                      <a:pt x="452" y="165"/>
                                      <a:pt x="457" y="168"/>
                                    </a:cubicBezTo>
                                    <a:cubicBezTo>
                                      <a:pt x="458" y="167"/>
                                      <a:pt x="460" y="165"/>
                                      <a:pt x="461" y="164"/>
                                    </a:cubicBezTo>
                                    <a:close/>
                                    <a:moveTo>
                                      <a:pt x="344" y="199"/>
                                    </a:moveTo>
                                    <a:cubicBezTo>
                                      <a:pt x="344" y="201"/>
                                      <a:pt x="344" y="204"/>
                                      <a:pt x="345" y="207"/>
                                    </a:cubicBezTo>
                                    <a:cubicBezTo>
                                      <a:pt x="346" y="207"/>
                                      <a:pt x="346" y="208"/>
                                      <a:pt x="347" y="209"/>
                                    </a:cubicBezTo>
                                    <a:cubicBezTo>
                                      <a:pt x="348" y="208"/>
                                      <a:pt x="349" y="207"/>
                                      <a:pt x="350" y="207"/>
                                    </a:cubicBezTo>
                                    <a:cubicBezTo>
                                      <a:pt x="349" y="204"/>
                                      <a:pt x="349" y="201"/>
                                      <a:pt x="349" y="199"/>
                                    </a:cubicBezTo>
                                    <a:cubicBezTo>
                                      <a:pt x="349" y="183"/>
                                      <a:pt x="362" y="170"/>
                                      <a:pt x="378" y="170"/>
                                    </a:cubicBezTo>
                                    <a:cubicBezTo>
                                      <a:pt x="394" y="170"/>
                                      <a:pt x="407" y="183"/>
                                      <a:pt x="407" y="199"/>
                                    </a:cubicBezTo>
                                    <a:cubicBezTo>
                                      <a:pt x="407" y="201"/>
                                      <a:pt x="406" y="204"/>
                                      <a:pt x="405" y="207"/>
                                    </a:cubicBezTo>
                                    <a:cubicBezTo>
                                      <a:pt x="406" y="207"/>
                                      <a:pt x="407" y="208"/>
                                      <a:pt x="408" y="208"/>
                                    </a:cubicBezTo>
                                    <a:cubicBezTo>
                                      <a:pt x="409" y="208"/>
                                      <a:pt x="410" y="207"/>
                                      <a:pt x="411" y="206"/>
                                    </a:cubicBezTo>
                                    <a:cubicBezTo>
                                      <a:pt x="412" y="204"/>
                                      <a:pt x="412" y="201"/>
                                      <a:pt x="412" y="199"/>
                                    </a:cubicBezTo>
                                    <a:cubicBezTo>
                                      <a:pt x="412" y="189"/>
                                      <a:pt x="408" y="181"/>
                                      <a:pt x="402" y="174"/>
                                    </a:cubicBezTo>
                                    <a:cubicBezTo>
                                      <a:pt x="396" y="168"/>
                                      <a:pt x="387" y="164"/>
                                      <a:pt x="378" y="164"/>
                                    </a:cubicBezTo>
                                    <a:cubicBezTo>
                                      <a:pt x="368" y="164"/>
                                      <a:pt x="360" y="168"/>
                                      <a:pt x="354" y="174"/>
                                    </a:cubicBezTo>
                                    <a:cubicBezTo>
                                      <a:pt x="347" y="181"/>
                                      <a:pt x="344" y="189"/>
                                      <a:pt x="344" y="199"/>
                                    </a:cubicBezTo>
                                    <a:close/>
                                    <a:moveTo>
                                      <a:pt x="399" y="199"/>
                                    </a:moveTo>
                                    <a:cubicBezTo>
                                      <a:pt x="399" y="200"/>
                                      <a:pt x="399" y="202"/>
                                      <a:pt x="398" y="203"/>
                                    </a:cubicBezTo>
                                    <a:cubicBezTo>
                                      <a:pt x="400" y="204"/>
                                      <a:pt x="402" y="205"/>
                                      <a:pt x="404" y="206"/>
                                    </a:cubicBezTo>
                                    <a:cubicBezTo>
                                      <a:pt x="405" y="204"/>
                                      <a:pt x="405" y="201"/>
                                      <a:pt x="405" y="199"/>
                                    </a:cubicBezTo>
                                    <a:cubicBezTo>
                                      <a:pt x="405" y="191"/>
                                      <a:pt x="402" y="184"/>
                                      <a:pt x="397" y="179"/>
                                    </a:cubicBezTo>
                                    <a:cubicBezTo>
                                      <a:pt x="392" y="174"/>
                                      <a:pt x="385" y="171"/>
                                      <a:pt x="378" y="171"/>
                                    </a:cubicBezTo>
                                    <a:cubicBezTo>
                                      <a:pt x="370" y="171"/>
                                      <a:pt x="363" y="174"/>
                                      <a:pt x="359" y="179"/>
                                    </a:cubicBezTo>
                                    <a:cubicBezTo>
                                      <a:pt x="354" y="184"/>
                                      <a:pt x="351" y="191"/>
                                      <a:pt x="351" y="199"/>
                                    </a:cubicBezTo>
                                    <a:cubicBezTo>
                                      <a:pt x="351" y="201"/>
                                      <a:pt x="351" y="204"/>
                                      <a:pt x="352" y="206"/>
                                    </a:cubicBezTo>
                                    <a:cubicBezTo>
                                      <a:pt x="353" y="205"/>
                                      <a:pt x="355" y="204"/>
                                      <a:pt x="357" y="203"/>
                                    </a:cubicBezTo>
                                    <a:cubicBezTo>
                                      <a:pt x="357" y="202"/>
                                      <a:pt x="357" y="200"/>
                                      <a:pt x="357" y="199"/>
                                    </a:cubicBezTo>
                                    <a:cubicBezTo>
                                      <a:pt x="357" y="187"/>
                                      <a:pt x="366" y="177"/>
                                      <a:pt x="378" y="177"/>
                                    </a:cubicBezTo>
                                    <a:cubicBezTo>
                                      <a:pt x="389" y="177"/>
                                      <a:pt x="399" y="187"/>
                                      <a:pt x="399" y="199"/>
                                    </a:cubicBezTo>
                                    <a:close/>
                                    <a:moveTo>
                                      <a:pt x="391" y="199"/>
                                    </a:moveTo>
                                    <a:cubicBezTo>
                                      <a:pt x="391" y="199"/>
                                      <a:pt x="391" y="200"/>
                                      <a:pt x="391" y="200"/>
                                    </a:cubicBezTo>
                                    <a:cubicBezTo>
                                      <a:pt x="393" y="201"/>
                                      <a:pt x="395" y="202"/>
                                      <a:pt x="397" y="202"/>
                                    </a:cubicBezTo>
                                    <a:cubicBezTo>
                                      <a:pt x="397" y="201"/>
                                      <a:pt x="397" y="200"/>
                                      <a:pt x="397" y="199"/>
                                    </a:cubicBezTo>
                                    <a:cubicBezTo>
                                      <a:pt x="397" y="193"/>
                                      <a:pt x="395" y="188"/>
                                      <a:pt x="392" y="185"/>
                                    </a:cubicBezTo>
                                    <a:cubicBezTo>
                                      <a:pt x="388" y="181"/>
                                      <a:pt x="383" y="179"/>
                                      <a:pt x="378" y="179"/>
                                    </a:cubicBezTo>
                                    <a:cubicBezTo>
                                      <a:pt x="372" y="179"/>
                                      <a:pt x="368" y="181"/>
                                      <a:pt x="364" y="185"/>
                                    </a:cubicBezTo>
                                    <a:cubicBezTo>
                                      <a:pt x="360" y="188"/>
                                      <a:pt x="358" y="193"/>
                                      <a:pt x="358" y="199"/>
                                    </a:cubicBezTo>
                                    <a:cubicBezTo>
                                      <a:pt x="358" y="200"/>
                                      <a:pt x="358" y="201"/>
                                      <a:pt x="359" y="202"/>
                                    </a:cubicBezTo>
                                    <a:cubicBezTo>
                                      <a:pt x="361" y="202"/>
                                      <a:pt x="362" y="201"/>
                                      <a:pt x="364" y="200"/>
                                    </a:cubicBezTo>
                                    <a:cubicBezTo>
                                      <a:pt x="364" y="200"/>
                                      <a:pt x="364" y="199"/>
                                      <a:pt x="364" y="199"/>
                                    </a:cubicBezTo>
                                    <a:cubicBezTo>
                                      <a:pt x="364" y="191"/>
                                      <a:pt x="370" y="185"/>
                                      <a:pt x="378" y="185"/>
                                    </a:cubicBezTo>
                                    <a:cubicBezTo>
                                      <a:pt x="385" y="185"/>
                                      <a:pt x="391" y="191"/>
                                      <a:pt x="391" y="199"/>
                                    </a:cubicBezTo>
                                    <a:close/>
                                    <a:moveTo>
                                      <a:pt x="384" y="199"/>
                                    </a:moveTo>
                                    <a:cubicBezTo>
                                      <a:pt x="384" y="199"/>
                                      <a:pt x="384" y="199"/>
                                      <a:pt x="384" y="199"/>
                                    </a:cubicBezTo>
                                    <a:cubicBezTo>
                                      <a:pt x="386" y="199"/>
                                      <a:pt x="388" y="200"/>
                                      <a:pt x="390" y="200"/>
                                    </a:cubicBezTo>
                                    <a:cubicBezTo>
                                      <a:pt x="390" y="200"/>
                                      <a:pt x="390" y="199"/>
                                      <a:pt x="390" y="199"/>
                                    </a:cubicBezTo>
                                    <a:cubicBezTo>
                                      <a:pt x="390" y="192"/>
                                      <a:pt x="384" y="187"/>
                                      <a:pt x="378" y="187"/>
                                    </a:cubicBezTo>
                                    <a:cubicBezTo>
                                      <a:pt x="371" y="187"/>
                                      <a:pt x="366" y="192"/>
                                      <a:pt x="366" y="199"/>
                                    </a:cubicBezTo>
                                    <a:cubicBezTo>
                                      <a:pt x="366" y="199"/>
                                      <a:pt x="366" y="200"/>
                                      <a:pt x="366" y="200"/>
                                    </a:cubicBezTo>
                                    <a:cubicBezTo>
                                      <a:pt x="368" y="200"/>
                                      <a:pt x="369" y="199"/>
                                      <a:pt x="371" y="199"/>
                                    </a:cubicBezTo>
                                    <a:cubicBezTo>
                                      <a:pt x="371" y="199"/>
                                      <a:pt x="371" y="199"/>
                                      <a:pt x="371" y="199"/>
                                    </a:cubicBezTo>
                                    <a:cubicBezTo>
                                      <a:pt x="371" y="195"/>
                                      <a:pt x="374" y="192"/>
                                      <a:pt x="378" y="192"/>
                                    </a:cubicBezTo>
                                    <a:cubicBezTo>
                                      <a:pt x="381" y="192"/>
                                      <a:pt x="384" y="195"/>
                                      <a:pt x="384" y="199"/>
                                    </a:cubicBezTo>
                                    <a:close/>
                                    <a:moveTo>
                                      <a:pt x="378" y="193"/>
                                    </a:moveTo>
                                    <a:cubicBezTo>
                                      <a:pt x="375" y="193"/>
                                      <a:pt x="373" y="196"/>
                                      <a:pt x="373" y="199"/>
                                    </a:cubicBezTo>
                                    <a:cubicBezTo>
                                      <a:pt x="373" y="199"/>
                                      <a:pt x="373" y="199"/>
                                      <a:pt x="373" y="199"/>
                                    </a:cubicBezTo>
                                    <a:cubicBezTo>
                                      <a:pt x="374" y="199"/>
                                      <a:pt x="376" y="199"/>
                                      <a:pt x="378" y="199"/>
                                    </a:cubicBezTo>
                                    <a:cubicBezTo>
                                      <a:pt x="379" y="199"/>
                                      <a:pt x="381" y="199"/>
                                      <a:pt x="383" y="199"/>
                                    </a:cubicBezTo>
                                    <a:cubicBezTo>
                                      <a:pt x="383" y="199"/>
                                      <a:pt x="383" y="199"/>
                                      <a:pt x="383" y="199"/>
                                    </a:cubicBezTo>
                                    <a:cubicBezTo>
                                      <a:pt x="383" y="196"/>
                                      <a:pt x="381" y="193"/>
                                      <a:pt x="378" y="193"/>
                                    </a:cubicBezTo>
                                    <a:close/>
                                    <a:moveTo>
                                      <a:pt x="344" y="250"/>
                                    </a:moveTo>
                                    <a:cubicBezTo>
                                      <a:pt x="344" y="253"/>
                                      <a:pt x="344" y="256"/>
                                      <a:pt x="345" y="258"/>
                                    </a:cubicBezTo>
                                    <a:cubicBezTo>
                                      <a:pt x="346" y="259"/>
                                      <a:pt x="346" y="259"/>
                                      <a:pt x="347" y="260"/>
                                    </a:cubicBezTo>
                                    <a:cubicBezTo>
                                      <a:pt x="348" y="259"/>
                                      <a:pt x="349" y="259"/>
                                      <a:pt x="350" y="258"/>
                                    </a:cubicBezTo>
                                    <a:cubicBezTo>
                                      <a:pt x="349" y="256"/>
                                      <a:pt x="349" y="253"/>
                                      <a:pt x="349" y="250"/>
                                    </a:cubicBezTo>
                                    <a:cubicBezTo>
                                      <a:pt x="349" y="234"/>
                                      <a:pt x="362" y="221"/>
                                      <a:pt x="378" y="221"/>
                                    </a:cubicBezTo>
                                    <a:cubicBezTo>
                                      <a:pt x="394" y="221"/>
                                      <a:pt x="407" y="234"/>
                                      <a:pt x="407" y="250"/>
                                    </a:cubicBezTo>
                                    <a:cubicBezTo>
                                      <a:pt x="407" y="253"/>
                                      <a:pt x="406" y="256"/>
                                      <a:pt x="405" y="258"/>
                                    </a:cubicBezTo>
                                    <a:cubicBezTo>
                                      <a:pt x="406" y="259"/>
                                      <a:pt x="407" y="259"/>
                                      <a:pt x="408" y="260"/>
                                    </a:cubicBezTo>
                                    <a:cubicBezTo>
                                      <a:pt x="409" y="259"/>
                                      <a:pt x="410" y="258"/>
                                      <a:pt x="411" y="258"/>
                                    </a:cubicBezTo>
                                    <a:cubicBezTo>
                                      <a:pt x="412" y="255"/>
                                      <a:pt x="412" y="253"/>
                                      <a:pt x="412" y="250"/>
                                    </a:cubicBezTo>
                                    <a:cubicBezTo>
                                      <a:pt x="412" y="240"/>
                                      <a:pt x="408" y="232"/>
                                      <a:pt x="402" y="226"/>
                                    </a:cubicBezTo>
                                    <a:cubicBezTo>
                                      <a:pt x="396" y="220"/>
                                      <a:pt x="387" y="216"/>
                                      <a:pt x="378" y="216"/>
                                    </a:cubicBezTo>
                                    <a:cubicBezTo>
                                      <a:pt x="368" y="216"/>
                                      <a:pt x="360" y="220"/>
                                      <a:pt x="354" y="226"/>
                                    </a:cubicBezTo>
                                    <a:cubicBezTo>
                                      <a:pt x="347" y="232"/>
                                      <a:pt x="344" y="240"/>
                                      <a:pt x="344" y="250"/>
                                    </a:cubicBezTo>
                                    <a:close/>
                                    <a:moveTo>
                                      <a:pt x="399" y="250"/>
                                    </a:moveTo>
                                    <a:cubicBezTo>
                                      <a:pt x="399" y="251"/>
                                      <a:pt x="399" y="253"/>
                                      <a:pt x="398" y="254"/>
                                    </a:cubicBezTo>
                                    <a:cubicBezTo>
                                      <a:pt x="400" y="255"/>
                                      <a:pt x="402" y="256"/>
                                      <a:pt x="404" y="257"/>
                                    </a:cubicBezTo>
                                    <a:cubicBezTo>
                                      <a:pt x="405" y="255"/>
                                      <a:pt x="405" y="252"/>
                                      <a:pt x="405" y="250"/>
                                    </a:cubicBezTo>
                                    <a:cubicBezTo>
                                      <a:pt x="405" y="242"/>
                                      <a:pt x="402" y="236"/>
                                      <a:pt x="397" y="231"/>
                                    </a:cubicBezTo>
                                    <a:cubicBezTo>
                                      <a:pt x="392" y="226"/>
                                      <a:pt x="385" y="223"/>
                                      <a:pt x="378" y="223"/>
                                    </a:cubicBezTo>
                                    <a:cubicBezTo>
                                      <a:pt x="370" y="223"/>
                                      <a:pt x="363" y="226"/>
                                      <a:pt x="359" y="231"/>
                                    </a:cubicBezTo>
                                    <a:cubicBezTo>
                                      <a:pt x="354" y="236"/>
                                      <a:pt x="351" y="242"/>
                                      <a:pt x="351" y="250"/>
                                    </a:cubicBezTo>
                                    <a:cubicBezTo>
                                      <a:pt x="351" y="252"/>
                                      <a:pt x="351" y="255"/>
                                      <a:pt x="352" y="257"/>
                                    </a:cubicBezTo>
                                    <a:cubicBezTo>
                                      <a:pt x="353" y="256"/>
                                      <a:pt x="355" y="255"/>
                                      <a:pt x="357" y="254"/>
                                    </a:cubicBezTo>
                                    <a:cubicBezTo>
                                      <a:pt x="357" y="253"/>
                                      <a:pt x="357" y="251"/>
                                      <a:pt x="357" y="250"/>
                                    </a:cubicBezTo>
                                    <a:cubicBezTo>
                                      <a:pt x="357" y="238"/>
                                      <a:pt x="366" y="229"/>
                                      <a:pt x="378" y="229"/>
                                    </a:cubicBezTo>
                                    <a:cubicBezTo>
                                      <a:pt x="389" y="229"/>
                                      <a:pt x="399" y="238"/>
                                      <a:pt x="399" y="250"/>
                                    </a:cubicBezTo>
                                    <a:close/>
                                    <a:moveTo>
                                      <a:pt x="391" y="250"/>
                                    </a:moveTo>
                                    <a:cubicBezTo>
                                      <a:pt x="391" y="251"/>
                                      <a:pt x="391" y="251"/>
                                      <a:pt x="391" y="252"/>
                                    </a:cubicBezTo>
                                    <a:cubicBezTo>
                                      <a:pt x="393" y="252"/>
                                      <a:pt x="395" y="253"/>
                                      <a:pt x="397" y="254"/>
                                    </a:cubicBezTo>
                                    <a:cubicBezTo>
                                      <a:pt x="397" y="253"/>
                                      <a:pt x="397" y="251"/>
                                      <a:pt x="397" y="250"/>
                                    </a:cubicBezTo>
                                    <a:cubicBezTo>
                                      <a:pt x="397" y="245"/>
                                      <a:pt x="395" y="240"/>
                                      <a:pt x="392" y="236"/>
                                    </a:cubicBezTo>
                                    <a:cubicBezTo>
                                      <a:pt x="388" y="233"/>
                                      <a:pt x="383" y="230"/>
                                      <a:pt x="378" y="230"/>
                                    </a:cubicBezTo>
                                    <a:cubicBezTo>
                                      <a:pt x="372" y="230"/>
                                      <a:pt x="368" y="233"/>
                                      <a:pt x="364" y="236"/>
                                    </a:cubicBezTo>
                                    <a:cubicBezTo>
                                      <a:pt x="360" y="240"/>
                                      <a:pt x="358" y="245"/>
                                      <a:pt x="358" y="250"/>
                                    </a:cubicBezTo>
                                    <a:cubicBezTo>
                                      <a:pt x="358" y="251"/>
                                      <a:pt x="358" y="253"/>
                                      <a:pt x="359" y="254"/>
                                    </a:cubicBezTo>
                                    <a:cubicBezTo>
                                      <a:pt x="361" y="253"/>
                                      <a:pt x="362" y="252"/>
                                      <a:pt x="364" y="252"/>
                                    </a:cubicBezTo>
                                    <a:cubicBezTo>
                                      <a:pt x="364" y="251"/>
                                      <a:pt x="364" y="251"/>
                                      <a:pt x="364" y="250"/>
                                    </a:cubicBezTo>
                                    <a:cubicBezTo>
                                      <a:pt x="364" y="242"/>
                                      <a:pt x="370" y="236"/>
                                      <a:pt x="378" y="236"/>
                                    </a:cubicBezTo>
                                    <a:cubicBezTo>
                                      <a:pt x="385" y="236"/>
                                      <a:pt x="391" y="242"/>
                                      <a:pt x="391" y="250"/>
                                    </a:cubicBezTo>
                                    <a:close/>
                                    <a:moveTo>
                                      <a:pt x="384" y="250"/>
                                    </a:moveTo>
                                    <a:cubicBezTo>
                                      <a:pt x="384" y="250"/>
                                      <a:pt x="384" y="250"/>
                                      <a:pt x="384" y="251"/>
                                    </a:cubicBezTo>
                                    <a:cubicBezTo>
                                      <a:pt x="386" y="251"/>
                                      <a:pt x="388" y="251"/>
                                      <a:pt x="390" y="251"/>
                                    </a:cubicBezTo>
                                    <a:cubicBezTo>
                                      <a:pt x="390" y="251"/>
                                      <a:pt x="390" y="250"/>
                                      <a:pt x="390" y="250"/>
                                    </a:cubicBezTo>
                                    <a:cubicBezTo>
                                      <a:pt x="390" y="243"/>
                                      <a:pt x="384" y="238"/>
                                      <a:pt x="378" y="238"/>
                                    </a:cubicBezTo>
                                    <a:cubicBezTo>
                                      <a:pt x="371" y="238"/>
                                      <a:pt x="366" y="243"/>
                                      <a:pt x="366" y="250"/>
                                    </a:cubicBezTo>
                                    <a:cubicBezTo>
                                      <a:pt x="366" y="250"/>
                                      <a:pt x="366" y="251"/>
                                      <a:pt x="366" y="251"/>
                                    </a:cubicBezTo>
                                    <a:cubicBezTo>
                                      <a:pt x="368" y="251"/>
                                      <a:pt x="369" y="251"/>
                                      <a:pt x="371" y="251"/>
                                    </a:cubicBezTo>
                                    <a:cubicBezTo>
                                      <a:pt x="371" y="250"/>
                                      <a:pt x="371" y="250"/>
                                      <a:pt x="371" y="250"/>
                                    </a:cubicBezTo>
                                    <a:cubicBezTo>
                                      <a:pt x="371" y="246"/>
                                      <a:pt x="374" y="243"/>
                                      <a:pt x="378" y="243"/>
                                    </a:cubicBezTo>
                                    <a:cubicBezTo>
                                      <a:pt x="381" y="243"/>
                                      <a:pt x="384" y="246"/>
                                      <a:pt x="384" y="250"/>
                                    </a:cubicBezTo>
                                    <a:close/>
                                    <a:moveTo>
                                      <a:pt x="378" y="245"/>
                                    </a:moveTo>
                                    <a:cubicBezTo>
                                      <a:pt x="375" y="245"/>
                                      <a:pt x="373" y="247"/>
                                      <a:pt x="373" y="250"/>
                                    </a:cubicBezTo>
                                    <a:cubicBezTo>
                                      <a:pt x="373" y="250"/>
                                      <a:pt x="373" y="250"/>
                                      <a:pt x="373" y="250"/>
                                    </a:cubicBezTo>
                                    <a:cubicBezTo>
                                      <a:pt x="374" y="250"/>
                                      <a:pt x="376" y="250"/>
                                      <a:pt x="378" y="250"/>
                                    </a:cubicBezTo>
                                    <a:cubicBezTo>
                                      <a:pt x="379" y="250"/>
                                      <a:pt x="381" y="250"/>
                                      <a:pt x="383" y="250"/>
                                    </a:cubicBezTo>
                                    <a:cubicBezTo>
                                      <a:pt x="383" y="250"/>
                                      <a:pt x="383" y="250"/>
                                      <a:pt x="383" y="250"/>
                                    </a:cubicBezTo>
                                    <a:cubicBezTo>
                                      <a:pt x="383" y="247"/>
                                      <a:pt x="381" y="245"/>
                                      <a:pt x="378" y="245"/>
                                    </a:cubicBezTo>
                                    <a:close/>
                                    <a:moveTo>
                                      <a:pt x="344" y="301"/>
                                    </a:moveTo>
                                    <a:cubicBezTo>
                                      <a:pt x="344" y="304"/>
                                      <a:pt x="344" y="307"/>
                                      <a:pt x="345" y="310"/>
                                    </a:cubicBezTo>
                                    <a:cubicBezTo>
                                      <a:pt x="346" y="310"/>
                                      <a:pt x="346" y="311"/>
                                      <a:pt x="347" y="311"/>
                                    </a:cubicBezTo>
                                    <a:cubicBezTo>
                                      <a:pt x="348" y="311"/>
                                      <a:pt x="349" y="310"/>
                                      <a:pt x="350" y="310"/>
                                    </a:cubicBezTo>
                                    <a:cubicBezTo>
                                      <a:pt x="349" y="307"/>
                                      <a:pt x="349" y="304"/>
                                      <a:pt x="349" y="301"/>
                                    </a:cubicBezTo>
                                    <a:cubicBezTo>
                                      <a:pt x="349" y="285"/>
                                      <a:pt x="362" y="272"/>
                                      <a:pt x="378" y="272"/>
                                    </a:cubicBezTo>
                                    <a:cubicBezTo>
                                      <a:pt x="394" y="272"/>
                                      <a:pt x="407" y="285"/>
                                      <a:pt x="407" y="301"/>
                                    </a:cubicBezTo>
                                    <a:cubicBezTo>
                                      <a:pt x="407" y="304"/>
                                      <a:pt x="406" y="307"/>
                                      <a:pt x="405" y="310"/>
                                    </a:cubicBezTo>
                                    <a:cubicBezTo>
                                      <a:pt x="406" y="310"/>
                                      <a:pt x="407" y="311"/>
                                      <a:pt x="408" y="311"/>
                                    </a:cubicBezTo>
                                    <a:cubicBezTo>
                                      <a:pt x="409" y="310"/>
                                      <a:pt x="410" y="310"/>
                                      <a:pt x="411" y="309"/>
                                    </a:cubicBezTo>
                                    <a:cubicBezTo>
                                      <a:pt x="412" y="306"/>
                                      <a:pt x="412" y="304"/>
                                      <a:pt x="412" y="301"/>
                                    </a:cubicBezTo>
                                    <a:cubicBezTo>
                                      <a:pt x="412" y="292"/>
                                      <a:pt x="408" y="283"/>
                                      <a:pt x="402" y="277"/>
                                    </a:cubicBezTo>
                                    <a:cubicBezTo>
                                      <a:pt x="396" y="271"/>
                                      <a:pt x="387" y="267"/>
                                      <a:pt x="378" y="267"/>
                                    </a:cubicBezTo>
                                    <a:cubicBezTo>
                                      <a:pt x="368" y="267"/>
                                      <a:pt x="360" y="271"/>
                                      <a:pt x="354" y="277"/>
                                    </a:cubicBezTo>
                                    <a:cubicBezTo>
                                      <a:pt x="347" y="283"/>
                                      <a:pt x="344" y="292"/>
                                      <a:pt x="344" y="301"/>
                                    </a:cubicBezTo>
                                    <a:close/>
                                    <a:moveTo>
                                      <a:pt x="399" y="301"/>
                                    </a:moveTo>
                                    <a:cubicBezTo>
                                      <a:pt x="399" y="303"/>
                                      <a:pt x="399" y="304"/>
                                      <a:pt x="398" y="306"/>
                                    </a:cubicBezTo>
                                    <a:cubicBezTo>
                                      <a:pt x="400" y="307"/>
                                      <a:pt x="402" y="308"/>
                                      <a:pt x="404" y="309"/>
                                    </a:cubicBezTo>
                                    <a:cubicBezTo>
                                      <a:pt x="405" y="306"/>
                                      <a:pt x="405" y="304"/>
                                      <a:pt x="405" y="301"/>
                                    </a:cubicBezTo>
                                    <a:cubicBezTo>
                                      <a:pt x="405" y="294"/>
                                      <a:pt x="402" y="287"/>
                                      <a:pt x="397" y="282"/>
                                    </a:cubicBezTo>
                                    <a:cubicBezTo>
                                      <a:pt x="392" y="277"/>
                                      <a:pt x="385" y="274"/>
                                      <a:pt x="378" y="274"/>
                                    </a:cubicBezTo>
                                    <a:cubicBezTo>
                                      <a:pt x="370" y="274"/>
                                      <a:pt x="363" y="277"/>
                                      <a:pt x="359" y="282"/>
                                    </a:cubicBezTo>
                                    <a:cubicBezTo>
                                      <a:pt x="354" y="287"/>
                                      <a:pt x="351" y="294"/>
                                      <a:pt x="351" y="301"/>
                                    </a:cubicBezTo>
                                    <a:cubicBezTo>
                                      <a:pt x="351" y="304"/>
                                      <a:pt x="351" y="306"/>
                                      <a:pt x="352" y="309"/>
                                    </a:cubicBezTo>
                                    <a:cubicBezTo>
                                      <a:pt x="353" y="308"/>
                                      <a:pt x="355" y="307"/>
                                      <a:pt x="357" y="306"/>
                                    </a:cubicBezTo>
                                    <a:cubicBezTo>
                                      <a:pt x="357" y="304"/>
                                      <a:pt x="357" y="303"/>
                                      <a:pt x="357" y="301"/>
                                    </a:cubicBezTo>
                                    <a:cubicBezTo>
                                      <a:pt x="357" y="290"/>
                                      <a:pt x="366" y="280"/>
                                      <a:pt x="378" y="280"/>
                                    </a:cubicBezTo>
                                    <a:cubicBezTo>
                                      <a:pt x="389" y="280"/>
                                      <a:pt x="399" y="290"/>
                                      <a:pt x="399" y="301"/>
                                    </a:cubicBezTo>
                                    <a:close/>
                                    <a:moveTo>
                                      <a:pt x="391" y="301"/>
                                    </a:moveTo>
                                    <a:cubicBezTo>
                                      <a:pt x="391" y="302"/>
                                      <a:pt x="391" y="303"/>
                                      <a:pt x="391" y="303"/>
                                    </a:cubicBezTo>
                                    <a:cubicBezTo>
                                      <a:pt x="393" y="304"/>
                                      <a:pt x="395" y="304"/>
                                      <a:pt x="397" y="305"/>
                                    </a:cubicBezTo>
                                    <a:cubicBezTo>
                                      <a:pt x="397" y="304"/>
                                      <a:pt x="397" y="303"/>
                                      <a:pt x="397" y="301"/>
                                    </a:cubicBezTo>
                                    <a:cubicBezTo>
                                      <a:pt x="397" y="296"/>
                                      <a:pt x="395" y="291"/>
                                      <a:pt x="392" y="287"/>
                                    </a:cubicBezTo>
                                    <a:cubicBezTo>
                                      <a:pt x="388" y="284"/>
                                      <a:pt x="383" y="282"/>
                                      <a:pt x="378" y="282"/>
                                    </a:cubicBezTo>
                                    <a:cubicBezTo>
                                      <a:pt x="372" y="282"/>
                                      <a:pt x="368" y="284"/>
                                      <a:pt x="364" y="287"/>
                                    </a:cubicBezTo>
                                    <a:cubicBezTo>
                                      <a:pt x="360" y="291"/>
                                      <a:pt x="358" y="296"/>
                                      <a:pt x="358" y="301"/>
                                    </a:cubicBezTo>
                                    <a:cubicBezTo>
                                      <a:pt x="358" y="303"/>
                                      <a:pt x="358" y="304"/>
                                      <a:pt x="359" y="305"/>
                                    </a:cubicBezTo>
                                    <a:cubicBezTo>
                                      <a:pt x="361" y="304"/>
                                      <a:pt x="362" y="304"/>
                                      <a:pt x="364" y="303"/>
                                    </a:cubicBezTo>
                                    <a:cubicBezTo>
                                      <a:pt x="364" y="303"/>
                                      <a:pt x="364" y="302"/>
                                      <a:pt x="364" y="301"/>
                                    </a:cubicBezTo>
                                    <a:cubicBezTo>
                                      <a:pt x="364" y="294"/>
                                      <a:pt x="370" y="288"/>
                                      <a:pt x="378" y="288"/>
                                    </a:cubicBezTo>
                                    <a:cubicBezTo>
                                      <a:pt x="385" y="288"/>
                                      <a:pt x="391" y="294"/>
                                      <a:pt x="391" y="301"/>
                                    </a:cubicBezTo>
                                    <a:close/>
                                    <a:moveTo>
                                      <a:pt x="384" y="301"/>
                                    </a:moveTo>
                                    <a:cubicBezTo>
                                      <a:pt x="384" y="301"/>
                                      <a:pt x="384" y="302"/>
                                      <a:pt x="384" y="302"/>
                                    </a:cubicBezTo>
                                    <a:cubicBezTo>
                                      <a:pt x="386" y="302"/>
                                      <a:pt x="388" y="302"/>
                                      <a:pt x="390" y="303"/>
                                    </a:cubicBezTo>
                                    <a:cubicBezTo>
                                      <a:pt x="390" y="302"/>
                                      <a:pt x="390" y="302"/>
                                      <a:pt x="390" y="301"/>
                                    </a:cubicBezTo>
                                    <a:cubicBezTo>
                                      <a:pt x="390" y="295"/>
                                      <a:pt x="384" y="289"/>
                                      <a:pt x="378" y="289"/>
                                    </a:cubicBezTo>
                                    <a:cubicBezTo>
                                      <a:pt x="371" y="289"/>
                                      <a:pt x="366" y="295"/>
                                      <a:pt x="366" y="301"/>
                                    </a:cubicBezTo>
                                    <a:cubicBezTo>
                                      <a:pt x="366" y="302"/>
                                      <a:pt x="366" y="302"/>
                                      <a:pt x="366" y="303"/>
                                    </a:cubicBezTo>
                                    <a:cubicBezTo>
                                      <a:pt x="368" y="302"/>
                                      <a:pt x="369" y="302"/>
                                      <a:pt x="371" y="302"/>
                                    </a:cubicBezTo>
                                    <a:cubicBezTo>
                                      <a:pt x="371" y="302"/>
                                      <a:pt x="371" y="301"/>
                                      <a:pt x="371" y="301"/>
                                    </a:cubicBezTo>
                                    <a:cubicBezTo>
                                      <a:pt x="371" y="298"/>
                                      <a:pt x="374" y="295"/>
                                      <a:pt x="378" y="295"/>
                                    </a:cubicBezTo>
                                    <a:cubicBezTo>
                                      <a:pt x="381" y="295"/>
                                      <a:pt x="384" y="298"/>
                                      <a:pt x="384" y="301"/>
                                    </a:cubicBezTo>
                                    <a:close/>
                                    <a:moveTo>
                                      <a:pt x="378" y="296"/>
                                    </a:moveTo>
                                    <a:cubicBezTo>
                                      <a:pt x="375" y="296"/>
                                      <a:pt x="373" y="298"/>
                                      <a:pt x="373" y="301"/>
                                    </a:cubicBezTo>
                                    <a:cubicBezTo>
                                      <a:pt x="373" y="301"/>
                                      <a:pt x="373" y="302"/>
                                      <a:pt x="373" y="302"/>
                                    </a:cubicBezTo>
                                    <a:cubicBezTo>
                                      <a:pt x="374" y="302"/>
                                      <a:pt x="376" y="301"/>
                                      <a:pt x="378" y="301"/>
                                    </a:cubicBezTo>
                                    <a:cubicBezTo>
                                      <a:pt x="379" y="301"/>
                                      <a:pt x="381" y="302"/>
                                      <a:pt x="383" y="302"/>
                                    </a:cubicBezTo>
                                    <a:cubicBezTo>
                                      <a:pt x="383" y="302"/>
                                      <a:pt x="383" y="301"/>
                                      <a:pt x="383" y="301"/>
                                    </a:cubicBezTo>
                                    <a:cubicBezTo>
                                      <a:pt x="383" y="298"/>
                                      <a:pt x="381" y="296"/>
                                      <a:pt x="378" y="296"/>
                                    </a:cubicBezTo>
                                    <a:close/>
                                    <a:moveTo>
                                      <a:pt x="572" y="336"/>
                                    </a:moveTo>
                                    <a:cubicBezTo>
                                      <a:pt x="573" y="334"/>
                                      <a:pt x="574" y="332"/>
                                      <a:pt x="575" y="330"/>
                                    </a:cubicBezTo>
                                    <a:cubicBezTo>
                                      <a:pt x="571" y="327"/>
                                      <a:pt x="565" y="325"/>
                                      <a:pt x="560" y="325"/>
                                    </a:cubicBezTo>
                                    <a:cubicBezTo>
                                      <a:pt x="554" y="325"/>
                                      <a:pt x="549" y="327"/>
                                      <a:pt x="545" y="330"/>
                                    </a:cubicBezTo>
                                    <a:cubicBezTo>
                                      <a:pt x="546" y="332"/>
                                      <a:pt x="546" y="334"/>
                                      <a:pt x="547" y="336"/>
                                    </a:cubicBezTo>
                                    <a:cubicBezTo>
                                      <a:pt x="551" y="333"/>
                                      <a:pt x="555" y="332"/>
                                      <a:pt x="560" y="332"/>
                                    </a:cubicBezTo>
                                    <a:cubicBezTo>
                                      <a:pt x="565" y="332"/>
                                      <a:pt x="569" y="333"/>
                                      <a:pt x="572" y="336"/>
                                    </a:cubicBezTo>
                                    <a:close/>
                                    <a:moveTo>
                                      <a:pt x="576" y="329"/>
                                    </a:moveTo>
                                    <a:cubicBezTo>
                                      <a:pt x="577" y="327"/>
                                      <a:pt x="577" y="325"/>
                                      <a:pt x="578" y="324"/>
                                    </a:cubicBezTo>
                                    <a:cubicBezTo>
                                      <a:pt x="573" y="320"/>
                                      <a:pt x="567" y="318"/>
                                      <a:pt x="560" y="318"/>
                                    </a:cubicBezTo>
                                    <a:cubicBezTo>
                                      <a:pt x="553" y="318"/>
                                      <a:pt x="547" y="321"/>
                                      <a:pt x="541" y="324"/>
                                    </a:cubicBezTo>
                                    <a:cubicBezTo>
                                      <a:pt x="542" y="326"/>
                                      <a:pt x="543" y="327"/>
                                      <a:pt x="544" y="329"/>
                                    </a:cubicBezTo>
                                    <a:cubicBezTo>
                                      <a:pt x="549" y="326"/>
                                      <a:pt x="554" y="324"/>
                                      <a:pt x="560" y="324"/>
                                    </a:cubicBezTo>
                                    <a:cubicBezTo>
                                      <a:pt x="566" y="324"/>
                                      <a:pt x="571" y="326"/>
                                      <a:pt x="576" y="329"/>
                                    </a:cubicBezTo>
                                    <a:close/>
                                    <a:moveTo>
                                      <a:pt x="579" y="323"/>
                                    </a:moveTo>
                                    <a:cubicBezTo>
                                      <a:pt x="581" y="321"/>
                                      <a:pt x="582" y="319"/>
                                      <a:pt x="583" y="318"/>
                                    </a:cubicBezTo>
                                    <a:cubicBezTo>
                                      <a:pt x="577" y="313"/>
                                      <a:pt x="569" y="311"/>
                                      <a:pt x="560" y="311"/>
                                    </a:cubicBezTo>
                                    <a:cubicBezTo>
                                      <a:pt x="551" y="311"/>
                                      <a:pt x="543" y="313"/>
                                      <a:pt x="536" y="318"/>
                                    </a:cubicBezTo>
                                    <a:cubicBezTo>
                                      <a:pt x="538" y="320"/>
                                      <a:pt x="539" y="321"/>
                                      <a:pt x="540" y="323"/>
                                    </a:cubicBezTo>
                                    <a:cubicBezTo>
                                      <a:pt x="546" y="319"/>
                                      <a:pt x="553" y="317"/>
                                      <a:pt x="560" y="317"/>
                                    </a:cubicBezTo>
                                    <a:cubicBezTo>
                                      <a:pt x="567" y="317"/>
                                      <a:pt x="574" y="319"/>
                                      <a:pt x="579" y="323"/>
                                    </a:cubicBezTo>
                                    <a:close/>
                                    <a:moveTo>
                                      <a:pt x="584" y="317"/>
                                    </a:moveTo>
                                    <a:cubicBezTo>
                                      <a:pt x="586" y="315"/>
                                      <a:pt x="587" y="314"/>
                                      <a:pt x="589" y="312"/>
                                    </a:cubicBezTo>
                                    <a:cubicBezTo>
                                      <a:pt x="581" y="307"/>
                                      <a:pt x="571" y="303"/>
                                      <a:pt x="560" y="303"/>
                                    </a:cubicBezTo>
                                    <a:cubicBezTo>
                                      <a:pt x="549" y="303"/>
                                      <a:pt x="539" y="307"/>
                                      <a:pt x="531" y="313"/>
                                    </a:cubicBezTo>
                                    <a:cubicBezTo>
                                      <a:pt x="532" y="314"/>
                                      <a:pt x="534" y="315"/>
                                      <a:pt x="535" y="317"/>
                                    </a:cubicBezTo>
                                    <a:cubicBezTo>
                                      <a:pt x="542" y="312"/>
                                      <a:pt x="551" y="309"/>
                                      <a:pt x="560" y="309"/>
                                    </a:cubicBezTo>
                                    <a:cubicBezTo>
                                      <a:pt x="569" y="309"/>
                                      <a:pt x="577" y="312"/>
                                      <a:pt x="584" y="317"/>
                                    </a:cubicBezTo>
                                    <a:close/>
                                    <a:moveTo>
                                      <a:pt x="570" y="301"/>
                                    </a:moveTo>
                                    <a:cubicBezTo>
                                      <a:pt x="570" y="299"/>
                                      <a:pt x="570" y="297"/>
                                      <a:pt x="570" y="295"/>
                                    </a:cubicBezTo>
                                    <a:cubicBezTo>
                                      <a:pt x="568" y="292"/>
                                      <a:pt x="564" y="289"/>
                                      <a:pt x="560" y="289"/>
                                    </a:cubicBezTo>
                                    <a:cubicBezTo>
                                      <a:pt x="555" y="289"/>
                                      <a:pt x="552" y="292"/>
                                      <a:pt x="550" y="295"/>
                                    </a:cubicBezTo>
                                    <a:cubicBezTo>
                                      <a:pt x="549" y="295"/>
                                      <a:pt x="549" y="295"/>
                                      <a:pt x="549" y="294"/>
                                    </a:cubicBezTo>
                                    <a:cubicBezTo>
                                      <a:pt x="550" y="297"/>
                                      <a:pt x="550" y="299"/>
                                      <a:pt x="550" y="301"/>
                                    </a:cubicBezTo>
                                    <a:cubicBezTo>
                                      <a:pt x="550" y="302"/>
                                      <a:pt x="550" y="302"/>
                                      <a:pt x="550" y="302"/>
                                    </a:cubicBezTo>
                                    <a:cubicBezTo>
                                      <a:pt x="551" y="302"/>
                                      <a:pt x="552" y="302"/>
                                      <a:pt x="553" y="302"/>
                                    </a:cubicBezTo>
                                    <a:cubicBezTo>
                                      <a:pt x="553" y="302"/>
                                      <a:pt x="553" y="301"/>
                                      <a:pt x="553" y="301"/>
                                    </a:cubicBezTo>
                                    <a:cubicBezTo>
                                      <a:pt x="553" y="298"/>
                                      <a:pt x="556" y="295"/>
                                      <a:pt x="560" y="295"/>
                                    </a:cubicBezTo>
                                    <a:cubicBezTo>
                                      <a:pt x="564" y="295"/>
                                      <a:pt x="567" y="298"/>
                                      <a:pt x="567" y="301"/>
                                    </a:cubicBezTo>
                                    <a:cubicBezTo>
                                      <a:pt x="567" y="301"/>
                                      <a:pt x="567" y="302"/>
                                      <a:pt x="567" y="302"/>
                                    </a:cubicBezTo>
                                    <a:cubicBezTo>
                                      <a:pt x="568" y="302"/>
                                      <a:pt x="569" y="302"/>
                                      <a:pt x="570" y="302"/>
                                    </a:cubicBezTo>
                                    <a:cubicBezTo>
                                      <a:pt x="570" y="302"/>
                                      <a:pt x="570" y="302"/>
                                      <a:pt x="570" y="301"/>
                                    </a:cubicBezTo>
                                    <a:close/>
                                    <a:moveTo>
                                      <a:pt x="560" y="296"/>
                                    </a:moveTo>
                                    <a:cubicBezTo>
                                      <a:pt x="557" y="296"/>
                                      <a:pt x="555" y="298"/>
                                      <a:pt x="555" y="301"/>
                                    </a:cubicBezTo>
                                    <a:cubicBezTo>
                                      <a:pt x="555" y="301"/>
                                      <a:pt x="555" y="302"/>
                                      <a:pt x="555" y="302"/>
                                    </a:cubicBezTo>
                                    <a:cubicBezTo>
                                      <a:pt x="557" y="302"/>
                                      <a:pt x="558" y="301"/>
                                      <a:pt x="560" y="301"/>
                                    </a:cubicBezTo>
                                    <a:cubicBezTo>
                                      <a:pt x="562" y="301"/>
                                      <a:pt x="563" y="302"/>
                                      <a:pt x="565" y="302"/>
                                    </a:cubicBezTo>
                                    <a:cubicBezTo>
                                      <a:pt x="565" y="302"/>
                                      <a:pt x="565" y="301"/>
                                      <a:pt x="565" y="301"/>
                                    </a:cubicBezTo>
                                    <a:cubicBezTo>
                                      <a:pt x="565" y="298"/>
                                      <a:pt x="563" y="296"/>
                                      <a:pt x="560" y="296"/>
                                    </a:cubicBezTo>
                                    <a:close/>
                                    <a:moveTo>
                                      <a:pt x="570" y="293"/>
                                    </a:moveTo>
                                    <a:cubicBezTo>
                                      <a:pt x="571" y="290"/>
                                      <a:pt x="571" y="288"/>
                                      <a:pt x="572" y="286"/>
                                    </a:cubicBezTo>
                                    <a:cubicBezTo>
                                      <a:pt x="569" y="283"/>
                                      <a:pt x="564" y="282"/>
                                      <a:pt x="560" y="282"/>
                                    </a:cubicBezTo>
                                    <a:cubicBezTo>
                                      <a:pt x="555" y="282"/>
                                      <a:pt x="551" y="283"/>
                                      <a:pt x="548" y="286"/>
                                    </a:cubicBezTo>
                                    <a:cubicBezTo>
                                      <a:pt x="548" y="288"/>
                                      <a:pt x="549" y="291"/>
                                      <a:pt x="549" y="293"/>
                                    </a:cubicBezTo>
                                    <a:cubicBezTo>
                                      <a:pt x="549" y="293"/>
                                      <a:pt x="549" y="293"/>
                                      <a:pt x="549" y="293"/>
                                    </a:cubicBezTo>
                                    <a:cubicBezTo>
                                      <a:pt x="552" y="290"/>
                                      <a:pt x="556" y="288"/>
                                      <a:pt x="560" y="288"/>
                                    </a:cubicBezTo>
                                    <a:cubicBezTo>
                                      <a:pt x="564" y="288"/>
                                      <a:pt x="568" y="290"/>
                                      <a:pt x="570" y="293"/>
                                    </a:cubicBezTo>
                                    <a:close/>
                                    <a:moveTo>
                                      <a:pt x="572" y="284"/>
                                    </a:moveTo>
                                    <a:cubicBezTo>
                                      <a:pt x="573" y="282"/>
                                      <a:pt x="574" y="280"/>
                                      <a:pt x="575" y="279"/>
                                    </a:cubicBezTo>
                                    <a:cubicBezTo>
                                      <a:pt x="571" y="276"/>
                                      <a:pt x="565" y="274"/>
                                      <a:pt x="560" y="274"/>
                                    </a:cubicBezTo>
                                    <a:cubicBezTo>
                                      <a:pt x="554" y="274"/>
                                      <a:pt x="549" y="276"/>
                                      <a:pt x="545" y="279"/>
                                    </a:cubicBezTo>
                                    <a:cubicBezTo>
                                      <a:pt x="546" y="281"/>
                                      <a:pt x="546" y="283"/>
                                      <a:pt x="547" y="285"/>
                                    </a:cubicBezTo>
                                    <a:cubicBezTo>
                                      <a:pt x="551" y="282"/>
                                      <a:pt x="555" y="280"/>
                                      <a:pt x="560" y="280"/>
                                    </a:cubicBezTo>
                                    <a:cubicBezTo>
                                      <a:pt x="565" y="280"/>
                                      <a:pt x="569" y="282"/>
                                      <a:pt x="572" y="284"/>
                                    </a:cubicBezTo>
                                    <a:close/>
                                    <a:moveTo>
                                      <a:pt x="576" y="277"/>
                                    </a:moveTo>
                                    <a:cubicBezTo>
                                      <a:pt x="577" y="276"/>
                                      <a:pt x="577" y="274"/>
                                      <a:pt x="578" y="273"/>
                                    </a:cubicBezTo>
                                    <a:cubicBezTo>
                                      <a:pt x="573" y="269"/>
                                      <a:pt x="567" y="267"/>
                                      <a:pt x="560" y="267"/>
                                    </a:cubicBezTo>
                                    <a:cubicBezTo>
                                      <a:pt x="553" y="267"/>
                                      <a:pt x="547" y="269"/>
                                      <a:pt x="541" y="273"/>
                                    </a:cubicBezTo>
                                    <a:cubicBezTo>
                                      <a:pt x="542" y="274"/>
                                      <a:pt x="543" y="276"/>
                                      <a:pt x="544" y="277"/>
                                    </a:cubicBezTo>
                                    <a:cubicBezTo>
                                      <a:pt x="549" y="274"/>
                                      <a:pt x="554" y="272"/>
                                      <a:pt x="560" y="272"/>
                                    </a:cubicBezTo>
                                    <a:cubicBezTo>
                                      <a:pt x="566" y="272"/>
                                      <a:pt x="571" y="274"/>
                                      <a:pt x="576" y="277"/>
                                    </a:cubicBezTo>
                                    <a:close/>
                                    <a:moveTo>
                                      <a:pt x="579" y="271"/>
                                    </a:moveTo>
                                    <a:cubicBezTo>
                                      <a:pt x="581" y="270"/>
                                      <a:pt x="582" y="268"/>
                                      <a:pt x="583" y="266"/>
                                    </a:cubicBezTo>
                                    <a:cubicBezTo>
                                      <a:pt x="577" y="262"/>
                                      <a:pt x="569" y="259"/>
                                      <a:pt x="560" y="259"/>
                                    </a:cubicBezTo>
                                    <a:cubicBezTo>
                                      <a:pt x="551" y="259"/>
                                      <a:pt x="543" y="262"/>
                                      <a:pt x="536" y="267"/>
                                    </a:cubicBezTo>
                                    <a:cubicBezTo>
                                      <a:pt x="538" y="268"/>
                                      <a:pt x="539" y="270"/>
                                      <a:pt x="540" y="271"/>
                                    </a:cubicBezTo>
                                    <a:cubicBezTo>
                                      <a:pt x="546" y="268"/>
                                      <a:pt x="553" y="265"/>
                                      <a:pt x="560" y="265"/>
                                    </a:cubicBezTo>
                                    <a:cubicBezTo>
                                      <a:pt x="567" y="265"/>
                                      <a:pt x="574" y="268"/>
                                      <a:pt x="579" y="271"/>
                                    </a:cubicBezTo>
                                    <a:close/>
                                    <a:moveTo>
                                      <a:pt x="584" y="265"/>
                                    </a:moveTo>
                                    <a:cubicBezTo>
                                      <a:pt x="586" y="264"/>
                                      <a:pt x="587" y="262"/>
                                      <a:pt x="589" y="261"/>
                                    </a:cubicBezTo>
                                    <a:cubicBezTo>
                                      <a:pt x="581" y="255"/>
                                      <a:pt x="571" y="252"/>
                                      <a:pt x="560" y="252"/>
                                    </a:cubicBezTo>
                                    <a:cubicBezTo>
                                      <a:pt x="549" y="252"/>
                                      <a:pt x="539" y="255"/>
                                      <a:pt x="531" y="261"/>
                                    </a:cubicBezTo>
                                    <a:cubicBezTo>
                                      <a:pt x="532" y="263"/>
                                      <a:pt x="534" y="264"/>
                                      <a:pt x="535" y="265"/>
                                    </a:cubicBezTo>
                                    <a:cubicBezTo>
                                      <a:pt x="542" y="261"/>
                                      <a:pt x="551" y="258"/>
                                      <a:pt x="560" y="258"/>
                                    </a:cubicBezTo>
                                    <a:cubicBezTo>
                                      <a:pt x="569" y="258"/>
                                      <a:pt x="577" y="261"/>
                                      <a:pt x="584" y="265"/>
                                    </a:cubicBezTo>
                                    <a:close/>
                                    <a:moveTo>
                                      <a:pt x="570" y="250"/>
                                    </a:moveTo>
                                    <a:cubicBezTo>
                                      <a:pt x="570" y="248"/>
                                      <a:pt x="570" y="246"/>
                                      <a:pt x="570" y="244"/>
                                    </a:cubicBezTo>
                                    <a:cubicBezTo>
                                      <a:pt x="568" y="240"/>
                                      <a:pt x="564" y="238"/>
                                      <a:pt x="560" y="238"/>
                                    </a:cubicBezTo>
                                    <a:cubicBezTo>
                                      <a:pt x="555" y="238"/>
                                      <a:pt x="552" y="240"/>
                                      <a:pt x="550" y="244"/>
                                    </a:cubicBezTo>
                                    <a:cubicBezTo>
                                      <a:pt x="549" y="244"/>
                                      <a:pt x="549" y="243"/>
                                      <a:pt x="549" y="243"/>
                                    </a:cubicBezTo>
                                    <a:cubicBezTo>
                                      <a:pt x="550" y="245"/>
                                      <a:pt x="550" y="248"/>
                                      <a:pt x="550" y="250"/>
                                    </a:cubicBezTo>
                                    <a:cubicBezTo>
                                      <a:pt x="550" y="250"/>
                                      <a:pt x="550" y="251"/>
                                      <a:pt x="550" y="251"/>
                                    </a:cubicBezTo>
                                    <a:cubicBezTo>
                                      <a:pt x="551" y="251"/>
                                      <a:pt x="552" y="251"/>
                                      <a:pt x="553" y="251"/>
                                    </a:cubicBezTo>
                                    <a:cubicBezTo>
                                      <a:pt x="553" y="250"/>
                                      <a:pt x="553" y="250"/>
                                      <a:pt x="553" y="250"/>
                                    </a:cubicBezTo>
                                    <a:cubicBezTo>
                                      <a:pt x="553" y="246"/>
                                      <a:pt x="556" y="243"/>
                                      <a:pt x="560" y="243"/>
                                    </a:cubicBezTo>
                                    <a:cubicBezTo>
                                      <a:pt x="564" y="243"/>
                                      <a:pt x="567" y="246"/>
                                      <a:pt x="567" y="250"/>
                                    </a:cubicBezTo>
                                    <a:cubicBezTo>
                                      <a:pt x="567" y="250"/>
                                      <a:pt x="567" y="250"/>
                                      <a:pt x="567" y="251"/>
                                    </a:cubicBezTo>
                                    <a:cubicBezTo>
                                      <a:pt x="568" y="251"/>
                                      <a:pt x="569" y="251"/>
                                      <a:pt x="570" y="251"/>
                                    </a:cubicBezTo>
                                    <a:cubicBezTo>
                                      <a:pt x="570" y="251"/>
                                      <a:pt x="570" y="250"/>
                                      <a:pt x="570" y="250"/>
                                    </a:cubicBezTo>
                                    <a:close/>
                                    <a:moveTo>
                                      <a:pt x="560" y="245"/>
                                    </a:moveTo>
                                    <a:cubicBezTo>
                                      <a:pt x="557" y="245"/>
                                      <a:pt x="555" y="247"/>
                                      <a:pt x="555" y="250"/>
                                    </a:cubicBezTo>
                                    <a:cubicBezTo>
                                      <a:pt x="555" y="250"/>
                                      <a:pt x="555" y="250"/>
                                      <a:pt x="555" y="250"/>
                                    </a:cubicBezTo>
                                    <a:cubicBezTo>
                                      <a:pt x="557" y="250"/>
                                      <a:pt x="558" y="250"/>
                                      <a:pt x="560" y="250"/>
                                    </a:cubicBezTo>
                                    <a:cubicBezTo>
                                      <a:pt x="562" y="250"/>
                                      <a:pt x="563" y="250"/>
                                      <a:pt x="565" y="250"/>
                                    </a:cubicBezTo>
                                    <a:cubicBezTo>
                                      <a:pt x="565" y="250"/>
                                      <a:pt x="565" y="250"/>
                                      <a:pt x="565" y="250"/>
                                    </a:cubicBezTo>
                                    <a:cubicBezTo>
                                      <a:pt x="565" y="247"/>
                                      <a:pt x="563" y="245"/>
                                      <a:pt x="560" y="245"/>
                                    </a:cubicBezTo>
                                    <a:close/>
                                    <a:moveTo>
                                      <a:pt x="570" y="241"/>
                                    </a:moveTo>
                                    <a:cubicBezTo>
                                      <a:pt x="571" y="239"/>
                                      <a:pt x="571" y="237"/>
                                      <a:pt x="572" y="235"/>
                                    </a:cubicBezTo>
                                    <a:cubicBezTo>
                                      <a:pt x="569" y="232"/>
                                      <a:pt x="564" y="230"/>
                                      <a:pt x="560" y="230"/>
                                    </a:cubicBezTo>
                                    <a:cubicBezTo>
                                      <a:pt x="555" y="230"/>
                                      <a:pt x="551" y="232"/>
                                      <a:pt x="548" y="235"/>
                                    </a:cubicBezTo>
                                    <a:cubicBezTo>
                                      <a:pt x="548" y="237"/>
                                      <a:pt x="549" y="239"/>
                                      <a:pt x="549" y="242"/>
                                    </a:cubicBezTo>
                                    <a:cubicBezTo>
                                      <a:pt x="549" y="242"/>
                                      <a:pt x="549" y="242"/>
                                      <a:pt x="549" y="242"/>
                                    </a:cubicBezTo>
                                    <a:cubicBezTo>
                                      <a:pt x="552" y="238"/>
                                      <a:pt x="556" y="236"/>
                                      <a:pt x="560" y="236"/>
                                    </a:cubicBezTo>
                                    <a:cubicBezTo>
                                      <a:pt x="564" y="236"/>
                                      <a:pt x="568" y="238"/>
                                      <a:pt x="570" y="241"/>
                                    </a:cubicBezTo>
                                    <a:close/>
                                    <a:moveTo>
                                      <a:pt x="572" y="233"/>
                                    </a:moveTo>
                                    <a:cubicBezTo>
                                      <a:pt x="573" y="231"/>
                                      <a:pt x="574" y="229"/>
                                      <a:pt x="575" y="227"/>
                                    </a:cubicBezTo>
                                    <a:cubicBezTo>
                                      <a:pt x="571" y="224"/>
                                      <a:pt x="565" y="223"/>
                                      <a:pt x="560" y="223"/>
                                    </a:cubicBezTo>
                                    <a:cubicBezTo>
                                      <a:pt x="554" y="223"/>
                                      <a:pt x="549" y="224"/>
                                      <a:pt x="545" y="227"/>
                                    </a:cubicBezTo>
                                    <a:cubicBezTo>
                                      <a:pt x="546" y="229"/>
                                      <a:pt x="546" y="231"/>
                                      <a:pt x="547" y="233"/>
                                    </a:cubicBezTo>
                                    <a:cubicBezTo>
                                      <a:pt x="551" y="230"/>
                                      <a:pt x="555" y="229"/>
                                      <a:pt x="560" y="229"/>
                                    </a:cubicBezTo>
                                    <a:cubicBezTo>
                                      <a:pt x="565" y="229"/>
                                      <a:pt x="569" y="230"/>
                                      <a:pt x="572" y="233"/>
                                    </a:cubicBezTo>
                                    <a:close/>
                                    <a:moveTo>
                                      <a:pt x="576" y="226"/>
                                    </a:moveTo>
                                    <a:cubicBezTo>
                                      <a:pt x="577" y="224"/>
                                      <a:pt x="577" y="223"/>
                                      <a:pt x="578" y="221"/>
                                    </a:cubicBezTo>
                                    <a:cubicBezTo>
                                      <a:pt x="573" y="218"/>
                                      <a:pt x="567" y="216"/>
                                      <a:pt x="560" y="216"/>
                                    </a:cubicBezTo>
                                    <a:cubicBezTo>
                                      <a:pt x="553" y="216"/>
                                      <a:pt x="547" y="218"/>
                                      <a:pt x="541" y="221"/>
                                    </a:cubicBezTo>
                                    <a:cubicBezTo>
                                      <a:pt x="542" y="223"/>
                                      <a:pt x="543" y="224"/>
                                      <a:pt x="544" y="226"/>
                                    </a:cubicBezTo>
                                    <a:cubicBezTo>
                                      <a:pt x="549" y="223"/>
                                      <a:pt x="554" y="221"/>
                                      <a:pt x="560" y="221"/>
                                    </a:cubicBezTo>
                                    <a:cubicBezTo>
                                      <a:pt x="566" y="221"/>
                                      <a:pt x="571" y="223"/>
                                      <a:pt x="576" y="226"/>
                                    </a:cubicBezTo>
                                    <a:close/>
                                    <a:moveTo>
                                      <a:pt x="579" y="220"/>
                                    </a:moveTo>
                                    <a:cubicBezTo>
                                      <a:pt x="581" y="218"/>
                                      <a:pt x="582" y="217"/>
                                      <a:pt x="583" y="215"/>
                                    </a:cubicBezTo>
                                    <a:cubicBezTo>
                                      <a:pt x="577" y="211"/>
                                      <a:pt x="569" y="208"/>
                                      <a:pt x="560" y="208"/>
                                    </a:cubicBezTo>
                                    <a:cubicBezTo>
                                      <a:pt x="551" y="208"/>
                                      <a:pt x="543" y="211"/>
                                      <a:pt x="536" y="215"/>
                                    </a:cubicBezTo>
                                    <a:cubicBezTo>
                                      <a:pt x="538" y="217"/>
                                      <a:pt x="539" y="218"/>
                                      <a:pt x="540" y="220"/>
                                    </a:cubicBezTo>
                                    <a:cubicBezTo>
                                      <a:pt x="546" y="216"/>
                                      <a:pt x="553" y="214"/>
                                      <a:pt x="560" y="214"/>
                                    </a:cubicBezTo>
                                    <a:cubicBezTo>
                                      <a:pt x="567" y="214"/>
                                      <a:pt x="574" y="216"/>
                                      <a:pt x="579" y="220"/>
                                    </a:cubicBezTo>
                                    <a:close/>
                                    <a:moveTo>
                                      <a:pt x="584" y="214"/>
                                    </a:moveTo>
                                    <a:cubicBezTo>
                                      <a:pt x="586" y="212"/>
                                      <a:pt x="587" y="211"/>
                                      <a:pt x="589" y="210"/>
                                    </a:cubicBezTo>
                                    <a:cubicBezTo>
                                      <a:pt x="581" y="204"/>
                                      <a:pt x="571" y="200"/>
                                      <a:pt x="560" y="200"/>
                                    </a:cubicBezTo>
                                    <a:cubicBezTo>
                                      <a:pt x="549" y="200"/>
                                      <a:pt x="539" y="204"/>
                                      <a:pt x="531" y="210"/>
                                    </a:cubicBezTo>
                                    <a:cubicBezTo>
                                      <a:pt x="532" y="211"/>
                                      <a:pt x="534" y="213"/>
                                      <a:pt x="535" y="214"/>
                                    </a:cubicBezTo>
                                    <a:cubicBezTo>
                                      <a:pt x="542" y="209"/>
                                      <a:pt x="551" y="206"/>
                                      <a:pt x="560" y="206"/>
                                    </a:cubicBezTo>
                                    <a:cubicBezTo>
                                      <a:pt x="569" y="206"/>
                                      <a:pt x="577" y="209"/>
                                      <a:pt x="584" y="214"/>
                                    </a:cubicBezTo>
                                    <a:close/>
                                    <a:moveTo>
                                      <a:pt x="570" y="199"/>
                                    </a:moveTo>
                                    <a:cubicBezTo>
                                      <a:pt x="570" y="196"/>
                                      <a:pt x="570" y="194"/>
                                      <a:pt x="570" y="192"/>
                                    </a:cubicBezTo>
                                    <a:cubicBezTo>
                                      <a:pt x="568" y="189"/>
                                      <a:pt x="564" y="187"/>
                                      <a:pt x="560" y="187"/>
                                    </a:cubicBezTo>
                                    <a:cubicBezTo>
                                      <a:pt x="555" y="187"/>
                                      <a:pt x="552" y="189"/>
                                      <a:pt x="550" y="193"/>
                                    </a:cubicBezTo>
                                    <a:cubicBezTo>
                                      <a:pt x="549" y="192"/>
                                      <a:pt x="549" y="192"/>
                                      <a:pt x="549" y="192"/>
                                    </a:cubicBezTo>
                                    <a:cubicBezTo>
                                      <a:pt x="550" y="194"/>
                                      <a:pt x="550" y="196"/>
                                      <a:pt x="550" y="199"/>
                                    </a:cubicBezTo>
                                    <a:cubicBezTo>
                                      <a:pt x="550" y="199"/>
                                      <a:pt x="550" y="199"/>
                                      <a:pt x="550" y="200"/>
                                    </a:cubicBezTo>
                                    <a:cubicBezTo>
                                      <a:pt x="551" y="199"/>
                                      <a:pt x="552" y="199"/>
                                      <a:pt x="553" y="199"/>
                                    </a:cubicBezTo>
                                    <a:cubicBezTo>
                                      <a:pt x="553" y="199"/>
                                      <a:pt x="553" y="199"/>
                                      <a:pt x="553" y="199"/>
                                    </a:cubicBezTo>
                                    <a:cubicBezTo>
                                      <a:pt x="553" y="195"/>
                                      <a:pt x="556" y="192"/>
                                      <a:pt x="560" y="192"/>
                                    </a:cubicBezTo>
                                    <a:cubicBezTo>
                                      <a:pt x="564" y="192"/>
                                      <a:pt x="567" y="195"/>
                                      <a:pt x="567" y="199"/>
                                    </a:cubicBezTo>
                                    <a:cubicBezTo>
                                      <a:pt x="567" y="199"/>
                                      <a:pt x="567" y="199"/>
                                      <a:pt x="567" y="199"/>
                                    </a:cubicBezTo>
                                    <a:cubicBezTo>
                                      <a:pt x="568" y="199"/>
                                      <a:pt x="569" y="199"/>
                                      <a:pt x="570" y="200"/>
                                    </a:cubicBezTo>
                                    <a:cubicBezTo>
                                      <a:pt x="570" y="199"/>
                                      <a:pt x="570" y="199"/>
                                      <a:pt x="570" y="199"/>
                                    </a:cubicBezTo>
                                    <a:close/>
                                    <a:moveTo>
                                      <a:pt x="560" y="193"/>
                                    </a:moveTo>
                                    <a:cubicBezTo>
                                      <a:pt x="557" y="193"/>
                                      <a:pt x="555" y="196"/>
                                      <a:pt x="555" y="199"/>
                                    </a:cubicBezTo>
                                    <a:cubicBezTo>
                                      <a:pt x="555" y="199"/>
                                      <a:pt x="555" y="199"/>
                                      <a:pt x="555" y="199"/>
                                    </a:cubicBezTo>
                                    <a:cubicBezTo>
                                      <a:pt x="557" y="199"/>
                                      <a:pt x="558" y="199"/>
                                      <a:pt x="560" y="199"/>
                                    </a:cubicBezTo>
                                    <a:cubicBezTo>
                                      <a:pt x="562" y="199"/>
                                      <a:pt x="563" y="199"/>
                                      <a:pt x="565" y="199"/>
                                    </a:cubicBezTo>
                                    <a:cubicBezTo>
                                      <a:pt x="565" y="199"/>
                                      <a:pt x="565" y="199"/>
                                      <a:pt x="565" y="199"/>
                                    </a:cubicBezTo>
                                    <a:cubicBezTo>
                                      <a:pt x="565" y="196"/>
                                      <a:pt x="563" y="193"/>
                                      <a:pt x="560" y="193"/>
                                    </a:cubicBezTo>
                                    <a:close/>
                                    <a:moveTo>
                                      <a:pt x="570" y="190"/>
                                    </a:moveTo>
                                    <a:cubicBezTo>
                                      <a:pt x="571" y="188"/>
                                      <a:pt x="571" y="185"/>
                                      <a:pt x="572" y="183"/>
                                    </a:cubicBezTo>
                                    <a:cubicBezTo>
                                      <a:pt x="569" y="181"/>
                                      <a:pt x="564" y="179"/>
                                      <a:pt x="560" y="179"/>
                                    </a:cubicBezTo>
                                    <a:cubicBezTo>
                                      <a:pt x="555" y="179"/>
                                      <a:pt x="551" y="181"/>
                                      <a:pt x="548" y="183"/>
                                    </a:cubicBezTo>
                                    <a:cubicBezTo>
                                      <a:pt x="548" y="186"/>
                                      <a:pt x="549" y="188"/>
                                      <a:pt x="549" y="190"/>
                                    </a:cubicBezTo>
                                    <a:cubicBezTo>
                                      <a:pt x="549" y="190"/>
                                      <a:pt x="549" y="190"/>
                                      <a:pt x="549" y="190"/>
                                    </a:cubicBezTo>
                                    <a:cubicBezTo>
                                      <a:pt x="552" y="187"/>
                                      <a:pt x="556" y="185"/>
                                      <a:pt x="560" y="185"/>
                                    </a:cubicBezTo>
                                    <a:cubicBezTo>
                                      <a:pt x="564" y="185"/>
                                      <a:pt x="568" y="187"/>
                                      <a:pt x="570" y="190"/>
                                    </a:cubicBezTo>
                                    <a:close/>
                                    <a:moveTo>
                                      <a:pt x="572" y="182"/>
                                    </a:moveTo>
                                    <a:cubicBezTo>
                                      <a:pt x="573" y="180"/>
                                      <a:pt x="574" y="178"/>
                                      <a:pt x="575" y="176"/>
                                    </a:cubicBezTo>
                                    <a:cubicBezTo>
                                      <a:pt x="571" y="173"/>
                                      <a:pt x="565" y="171"/>
                                      <a:pt x="560" y="171"/>
                                    </a:cubicBezTo>
                                    <a:cubicBezTo>
                                      <a:pt x="554" y="171"/>
                                      <a:pt x="549" y="173"/>
                                      <a:pt x="545" y="176"/>
                                    </a:cubicBezTo>
                                    <a:cubicBezTo>
                                      <a:pt x="546" y="178"/>
                                      <a:pt x="546" y="180"/>
                                      <a:pt x="547" y="182"/>
                                    </a:cubicBezTo>
                                    <a:cubicBezTo>
                                      <a:pt x="551" y="179"/>
                                      <a:pt x="555" y="177"/>
                                      <a:pt x="560" y="177"/>
                                    </a:cubicBezTo>
                                    <a:cubicBezTo>
                                      <a:pt x="565" y="177"/>
                                      <a:pt x="569" y="179"/>
                                      <a:pt x="572" y="182"/>
                                    </a:cubicBezTo>
                                    <a:close/>
                                    <a:moveTo>
                                      <a:pt x="576" y="174"/>
                                    </a:moveTo>
                                    <a:cubicBezTo>
                                      <a:pt x="577" y="173"/>
                                      <a:pt x="577" y="171"/>
                                      <a:pt x="578" y="170"/>
                                    </a:cubicBezTo>
                                    <a:cubicBezTo>
                                      <a:pt x="573" y="166"/>
                                      <a:pt x="567" y="164"/>
                                      <a:pt x="560" y="164"/>
                                    </a:cubicBezTo>
                                    <a:cubicBezTo>
                                      <a:pt x="553" y="164"/>
                                      <a:pt x="547" y="166"/>
                                      <a:pt x="541" y="170"/>
                                    </a:cubicBezTo>
                                    <a:cubicBezTo>
                                      <a:pt x="542" y="171"/>
                                      <a:pt x="543" y="173"/>
                                      <a:pt x="544" y="175"/>
                                    </a:cubicBezTo>
                                    <a:cubicBezTo>
                                      <a:pt x="549" y="172"/>
                                      <a:pt x="554" y="170"/>
                                      <a:pt x="560" y="170"/>
                                    </a:cubicBezTo>
                                    <a:cubicBezTo>
                                      <a:pt x="566" y="170"/>
                                      <a:pt x="571" y="171"/>
                                      <a:pt x="576" y="174"/>
                                    </a:cubicBezTo>
                                    <a:close/>
                                    <a:moveTo>
                                      <a:pt x="579" y="168"/>
                                    </a:moveTo>
                                    <a:cubicBezTo>
                                      <a:pt x="581" y="167"/>
                                      <a:pt x="582" y="165"/>
                                      <a:pt x="583" y="164"/>
                                    </a:cubicBezTo>
                                    <a:cubicBezTo>
                                      <a:pt x="577" y="159"/>
                                      <a:pt x="569" y="157"/>
                                      <a:pt x="560" y="157"/>
                                    </a:cubicBezTo>
                                    <a:cubicBezTo>
                                      <a:pt x="551" y="157"/>
                                      <a:pt x="543" y="159"/>
                                      <a:pt x="536" y="164"/>
                                    </a:cubicBezTo>
                                    <a:cubicBezTo>
                                      <a:pt x="538" y="165"/>
                                      <a:pt x="539" y="167"/>
                                      <a:pt x="540" y="169"/>
                                    </a:cubicBezTo>
                                    <a:cubicBezTo>
                                      <a:pt x="546" y="165"/>
                                      <a:pt x="553" y="163"/>
                                      <a:pt x="560" y="163"/>
                                    </a:cubicBezTo>
                                    <a:cubicBezTo>
                                      <a:pt x="567" y="163"/>
                                      <a:pt x="574" y="165"/>
                                      <a:pt x="579" y="168"/>
                                    </a:cubicBezTo>
                                    <a:close/>
                                    <a:moveTo>
                                      <a:pt x="541" y="147"/>
                                    </a:moveTo>
                                    <a:cubicBezTo>
                                      <a:pt x="541" y="136"/>
                                      <a:pt x="536" y="125"/>
                                      <a:pt x="528" y="117"/>
                                    </a:cubicBezTo>
                                    <a:cubicBezTo>
                                      <a:pt x="521" y="110"/>
                                      <a:pt x="510" y="105"/>
                                      <a:pt x="499" y="105"/>
                                    </a:cubicBezTo>
                                    <a:cubicBezTo>
                                      <a:pt x="487" y="105"/>
                                      <a:pt x="477" y="110"/>
                                      <a:pt x="469" y="117"/>
                                    </a:cubicBezTo>
                                    <a:cubicBezTo>
                                      <a:pt x="461" y="125"/>
                                      <a:pt x="457" y="136"/>
                                      <a:pt x="457" y="147"/>
                                    </a:cubicBezTo>
                                    <a:cubicBezTo>
                                      <a:pt x="457" y="148"/>
                                      <a:pt x="457" y="150"/>
                                      <a:pt x="457" y="151"/>
                                    </a:cubicBezTo>
                                    <a:cubicBezTo>
                                      <a:pt x="459" y="152"/>
                                      <a:pt x="461" y="153"/>
                                      <a:pt x="464" y="154"/>
                                    </a:cubicBezTo>
                                    <a:cubicBezTo>
                                      <a:pt x="463" y="152"/>
                                      <a:pt x="463" y="150"/>
                                      <a:pt x="463" y="147"/>
                                    </a:cubicBezTo>
                                    <a:cubicBezTo>
                                      <a:pt x="463" y="127"/>
                                      <a:pt x="479" y="111"/>
                                      <a:pt x="499" y="111"/>
                                    </a:cubicBezTo>
                                    <a:cubicBezTo>
                                      <a:pt x="518" y="111"/>
                                      <a:pt x="534" y="127"/>
                                      <a:pt x="534" y="147"/>
                                    </a:cubicBezTo>
                                    <a:cubicBezTo>
                                      <a:pt x="534" y="150"/>
                                      <a:pt x="534" y="152"/>
                                      <a:pt x="534" y="155"/>
                                    </a:cubicBezTo>
                                    <a:cubicBezTo>
                                      <a:pt x="536" y="153"/>
                                      <a:pt x="538" y="152"/>
                                      <a:pt x="540" y="151"/>
                                    </a:cubicBezTo>
                                    <a:cubicBezTo>
                                      <a:pt x="540" y="150"/>
                                      <a:pt x="541" y="149"/>
                                      <a:pt x="541" y="147"/>
                                    </a:cubicBezTo>
                                    <a:close/>
                                    <a:moveTo>
                                      <a:pt x="420" y="147"/>
                                    </a:moveTo>
                                    <a:cubicBezTo>
                                      <a:pt x="420" y="136"/>
                                      <a:pt x="415" y="125"/>
                                      <a:pt x="407" y="117"/>
                                    </a:cubicBezTo>
                                    <a:cubicBezTo>
                                      <a:pt x="400" y="110"/>
                                      <a:pt x="389" y="105"/>
                                      <a:pt x="378" y="105"/>
                                    </a:cubicBezTo>
                                    <a:cubicBezTo>
                                      <a:pt x="366" y="105"/>
                                      <a:pt x="356" y="110"/>
                                      <a:pt x="348" y="117"/>
                                    </a:cubicBezTo>
                                    <a:cubicBezTo>
                                      <a:pt x="341" y="125"/>
                                      <a:pt x="336" y="136"/>
                                      <a:pt x="336" y="147"/>
                                    </a:cubicBezTo>
                                    <a:cubicBezTo>
                                      <a:pt x="336" y="148"/>
                                      <a:pt x="336" y="150"/>
                                      <a:pt x="336" y="151"/>
                                    </a:cubicBezTo>
                                    <a:cubicBezTo>
                                      <a:pt x="338" y="152"/>
                                      <a:pt x="341" y="153"/>
                                      <a:pt x="343" y="154"/>
                                    </a:cubicBezTo>
                                    <a:cubicBezTo>
                                      <a:pt x="342" y="152"/>
                                      <a:pt x="342" y="150"/>
                                      <a:pt x="342" y="147"/>
                                    </a:cubicBezTo>
                                    <a:cubicBezTo>
                                      <a:pt x="342" y="127"/>
                                      <a:pt x="358" y="111"/>
                                      <a:pt x="378" y="111"/>
                                    </a:cubicBezTo>
                                    <a:cubicBezTo>
                                      <a:pt x="398" y="111"/>
                                      <a:pt x="414" y="127"/>
                                      <a:pt x="414" y="147"/>
                                    </a:cubicBezTo>
                                    <a:cubicBezTo>
                                      <a:pt x="414" y="149"/>
                                      <a:pt x="413" y="152"/>
                                      <a:pt x="413" y="154"/>
                                    </a:cubicBezTo>
                                    <a:cubicBezTo>
                                      <a:pt x="415" y="153"/>
                                      <a:pt x="417" y="152"/>
                                      <a:pt x="420" y="151"/>
                                    </a:cubicBezTo>
                                    <a:cubicBezTo>
                                      <a:pt x="420" y="150"/>
                                      <a:pt x="420" y="148"/>
                                      <a:pt x="420" y="147"/>
                                    </a:cubicBezTo>
                                    <a:close/>
                                    <a:moveTo>
                                      <a:pt x="293" y="164"/>
                                    </a:moveTo>
                                    <a:cubicBezTo>
                                      <a:pt x="295" y="165"/>
                                      <a:pt x="296" y="167"/>
                                      <a:pt x="297" y="169"/>
                                    </a:cubicBezTo>
                                    <a:cubicBezTo>
                                      <a:pt x="303" y="165"/>
                                      <a:pt x="310" y="163"/>
                                      <a:pt x="317" y="163"/>
                                    </a:cubicBezTo>
                                    <a:cubicBezTo>
                                      <a:pt x="324" y="163"/>
                                      <a:pt x="331" y="165"/>
                                      <a:pt x="336" y="168"/>
                                    </a:cubicBezTo>
                                    <a:cubicBezTo>
                                      <a:pt x="338" y="167"/>
                                      <a:pt x="339" y="165"/>
                                      <a:pt x="340" y="164"/>
                                    </a:cubicBezTo>
                                    <a:cubicBezTo>
                                      <a:pt x="334" y="159"/>
                                      <a:pt x="326" y="157"/>
                                      <a:pt x="317" y="157"/>
                                    </a:cubicBezTo>
                                    <a:cubicBezTo>
                                      <a:pt x="308" y="157"/>
                                      <a:pt x="300" y="159"/>
                                      <a:pt x="293" y="164"/>
                                    </a:cubicBezTo>
                                    <a:close/>
                                    <a:moveTo>
                                      <a:pt x="298" y="170"/>
                                    </a:moveTo>
                                    <a:cubicBezTo>
                                      <a:pt x="299" y="171"/>
                                      <a:pt x="300" y="173"/>
                                      <a:pt x="301" y="174"/>
                                    </a:cubicBezTo>
                                    <a:cubicBezTo>
                                      <a:pt x="306" y="171"/>
                                      <a:pt x="311" y="170"/>
                                      <a:pt x="317" y="170"/>
                                    </a:cubicBezTo>
                                    <a:cubicBezTo>
                                      <a:pt x="323" y="170"/>
                                      <a:pt x="328" y="171"/>
                                      <a:pt x="333" y="174"/>
                                    </a:cubicBezTo>
                                    <a:cubicBezTo>
                                      <a:pt x="333" y="173"/>
                                      <a:pt x="334" y="171"/>
                                      <a:pt x="335" y="170"/>
                                    </a:cubicBezTo>
                                    <a:cubicBezTo>
                                      <a:pt x="330" y="166"/>
                                      <a:pt x="324" y="164"/>
                                      <a:pt x="317" y="164"/>
                                    </a:cubicBezTo>
                                    <a:cubicBezTo>
                                      <a:pt x="310" y="164"/>
                                      <a:pt x="304" y="166"/>
                                      <a:pt x="298" y="170"/>
                                    </a:cubicBezTo>
                                    <a:close/>
                                    <a:moveTo>
                                      <a:pt x="302" y="176"/>
                                    </a:moveTo>
                                    <a:cubicBezTo>
                                      <a:pt x="303" y="178"/>
                                      <a:pt x="304" y="180"/>
                                      <a:pt x="304" y="182"/>
                                    </a:cubicBezTo>
                                    <a:cubicBezTo>
                                      <a:pt x="308" y="179"/>
                                      <a:pt x="312" y="177"/>
                                      <a:pt x="317" y="177"/>
                                    </a:cubicBezTo>
                                    <a:cubicBezTo>
                                      <a:pt x="322" y="177"/>
                                      <a:pt x="326" y="179"/>
                                      <a:pt x="329" y="182"/>
                                    </a:cubicBezTo>
                                    <a:cubicBezTo>
                                      <a:pt x="330" y="180"/>
                                      <a:pt x="331" y="178"/>
                                      <a:pt x="332" y="176"/>
                                    </a:cubicBezTo>
                                    <a:cubicBezTo>
                                      <a:pt x="328" y="173"/>
                                      <a:pt x="322" y="171"/>
                                      <a:pt x="317" y="171"/>
                                    </a:cubicBezTo>
                                    <a:cubicBezTo>
                                      <a:pt x="311" y="171"/>
                                      <a:pt x="306" y="173"/>
                                      <a:pt x="302" y="176"/>
                                    </a:cubicBezTo>
                                    <a:close/>
                                    <a:moveTo>
                                      <a:pt x="305" y="183"/>
                                    </a:moveTo>
                                    <a:cubicBezTo>
                                      <a:pt x="305" y="185"/>
                                      <a:pt x="306" y="188"/>
                                      <a:pt x="306" y="190"/>
                                    </a:cubicBezTo>
                                    <a:cubicBezTo>
                                      <a:pt x="309" y="187"/>
                                      <a:pt x="313" y="185"/>
                                      <a:pt x="317" y="185"/>
                                    </a:cubicBezTo>
                                    <a:cubicBezTo>
                                      <a:pt x="321" y="185"/>
                                      <a:pt x="325" y="187"/>
                                      <a:pt x="327" y="190"/>
                                    </a:cubicBezTo>
                                    <a:cubicBezTo>
                                      <a:pt x="328" y="188"/>
                                      <a:pt x="328" y="185"/>
                                      <a:pt x="329" y="183"/>
                                    </a:cubicBezTo>
                                    <a:cubicBezTo>
                                      <a:pt x="326" y="181"/>
                                      <a:pt x="321" y="179"/>
                                      <a:pt x="317" y="179"/>
                                    </a:cubicBezTo>
                                    <a:cubicBezTo>
                                      <a:pt x="312" y="179"/>
                                      <a:pt x="308" y="181"/>
                                      <a:pt x="305" y="183"/>
                                    </a:cubicBezTo>
                                    <a:close/>
                                    <a:moveTo>
                                      <a:pt x="327" y="199"/>
                                    </a:moveTo>
                                    <a:cubicBezTo>
                                      <a:pt x="327" y="196"/>
                                      <a:pt x="327" y="194"/>
                                      <a:pt x="327" y="192"/>
                                    </a:cubicBezTo>
                                    <a:cubicBezTo>
                                      <a:pt x="325" y="189"/>
                                      <a:pt x="321" y="187"/>
                                      <a:pt x="317" y="187"/>
                                    </a:cubicBezTo>
                                    <a:cubicBezTo>
                                      <a:pt x="313" y="187"/>
                                      <a:pt x="309" y="189"/>
                                      <a:pt x="307" y="192"/>
                                    </a:cubicBezTo>
                                    <a:cubicBezTo>
                                      <a:pt x="307" y="194"/>
                                      <a:pt x="307" y="196"/>
                                      <a:pt x="307" y="199"/>
                                    </a:cubicBezTo>
                                    <a:cubicBezTo>
                                      <a:pt x="307" y="199"/>
                                      <a:pt x="307" y="199"/>
                                      <a:pt x="307" y="200"/>
                                    </a:cubicBezTo>
                                    <a:cubicBezTo>
                                      <a:pt x="308" y="199"/>
                                      <a:pt x="309" y="199"/>
                                      <a:pt x="310" y="199"/>
                                    </a:cubicBezTo>
                                    <a:cubicBezTo>
                                      <a:pt x="310" y="199"/>
                                      <a:pt x="310" y="199"/>
                                      <a:pt x="310" y="199"/>
                                    </a:cubicBezTo>
                                    <a:cubicBezTo>
                                      <a:pt x="310" y="195"/>
                                      <a:pt x="313" y="192"/>
                                      <a:pt x="317" y="192"/>
                                    </a:cubicBezTo>
                                    <a:cubicBezTo>
                                      <a:pt x="321" y="192"/>
                                      <a:pt x="324" y="195"/>
                                      <a:pt x="324" y="199"/>
                                    </a:cubicBezTo>
                                    <a:cubicBezTo>
                                      <a:pt x="324" y="199"/>
                                      <a:pt x="324" y="199"/>
                                      <a:pt x="324" y="199"/>
                                    </a:cubicBezTo>
                                    <a:cubicBezTo>
                                      <a:pt x="325" y="199"/>
                                      <a:pt x="326" y="199"/>
                                      <a:pt x="327" y="200"/>
                                    </a:cubicBezTo>
                                    <a:cubicBezTo>
                                      <a:pt x="327" y="199"/>
                                      <a:pt x="327" y="199"/>
                                      <a:pt x="327" y="199"/>
                                    </a:cubicBezTo>
                                    <a:close/>
                                    <a:moveTo>
                                      <a:pt x="317" y="193"/>
                                    </a:moveTo>
                                    <a:cubicBezTo>
                                      <a:pt x="314" y="193"/>
                                      <a:pt x="312" y="196"/>
                                      <a:pt x="312" y="199"/>
                                    </a:cubicBezTo>
                                    <a:cubicBezTo>
                                      <a:pt x="312" y="199"/>
                                      <a:pt x="312" y="199"/>
                                      <a:pt x="312" y="199"/>
                                    </a:cubicBezTo>
                                    <a:cubicBezTo>
                                      <a:pt x="314" y="199"/>
                                      <a:pt x="315" y="199"/>
                                      <a:pt x="317" y="199"/>
                                    </a:cubicBezTo>
                                    <a:cubicBezTo>
                                      <a:pt x="319" y="199"/>
                                      <a:pt x="320" y="199"/>
                                      <a:pt x="322" y="199"/>
                                    </a:cubicBezTo>
                                    <a:cubicBezTo>
                                      <a:pt x="322" y="199"/>
                                      <a:pt x="322" y="199"/>
                                      <a:pt x="322" y="199"/>
                                    </a:cubicBezTo>
                                    <a:cubicBezTo>
                                      <a:pt x="322" y="196"/>
                                      <a:pt x="320" y="193"/>
                                      <a:pt x="317" y="193"/>
                                    </a:cubicBezTo>
                                    <a:close/>
                                    <a:moveTo>
                                      <a:pt x="288" y="210"/>
                                    </a:moveTo>
                                    <a:cubicBezTo>
                                      <a:pt x="289" y="211"/>
                                      <a:pt x="291" y="213"/>
                                      <a:pt x="292" y="214"/>
                                    </a:cubicBezTo>
                                    <a:cubicBezTo>
                                      <a:pt x="299" y="209"/>
                                      <a:pt x="308" y="206"/>
                                      <a:pt x="317" y="206"/>
                                    </a:cubicBezTo>
                                    <a:cubicBezTo>
                                      <a:pt x="326" y="206"/>
                                      <a:pt x="334" y="209"/>
                                      <a:pt x="341" y="214"/>
                                    </a:cubicBezTo>
                                    <a:cubicBezTo>
                                      <a:pt x="343" y="212"/>
                                      <a:pt x="344" y="211"/>
                                      <a:pt x="346" y="210"/>
                                    </a:cubicBezTo>
                                    <a:cubicBezTo>
                                      <a:pt x="338" y="204"/>
                                      <a:pt x="328" y="200"/>
                                      <a:pt x="317" y="200"/>
                                    </a:cubicBezTo>
                                    <a:cubicBezTo>
                                      <a:pt x="306" y="200"/>
                                      <a:pt x="296" y="204"/>
                                      <a:pt x="288" y="210"/>
                                    </a:cubicBezTo>
                                    <a:close/>
                                    <a:moveTo>
                                      <a:pt x="293" y="215"/>
                                    </a:moveTo>
                                    <a:cubicBezTo>
                                      <a:pt x="295" y="217"/>
                                      <a:pt x="296" y="218"/>
                                      <a:pt x="297" y="220"/>
                                    </a:cubicBezTo>
                                    <a:cubicBezTo>
                                      <a:pt x="303" y="216"/>
                                      <a:pt x="310" y="214"/>
                                      <a:pt x="317" y="214"/>
                                    </a:cubicBezTo>
                                    <a:cubicBezTo>
                                      <a:pt x="324" y="214"/>
                                      <a:pt x="331" y="216"/>
                                      <a:pt x="336" y="220"/>
                                    </a:cubicBezTo>
                                    <a:cubicBezTo>
                                      <a:pt x="338" y="218"/>
                                      <a:pt x="339" y="217"/>
                                      <a:pt x="340" y="215"/>
                                    </a:cubicBezTo>
                                    <a:cubicBezTo>
                                      <a:pt x="334" y="211"/>
                                      <a:pt x="326" y="208"/>
                                      <a:pt x="317" y="208"/>
                                    </a:cubicBezTo>
                                    <a:cubicBezTo>
                                      <a:pt x="308" y="208"/>
                                      <a:pt x="300" y="211"/>
                                      <a:pt x="293" y="215"/>
                                    </a:cubicBezTo>
                                    <a:close/>
                                    <a:moveTo>
                                      <a:pt x="298" y="221"/>
                                    </a:moveTo>
                                    <a:cubicBezTo>
                                      <a:pt x="299" y="223"/>
                                      <a:pt x="300" y="224"/>
                                      <a:pt x="301" y="226"/>
                                    </a:cubicBezTo>
                                    <a:cubicBezTo>
                                      <a:pt x="306" y="223"/>
                                      <a:pt x="311" y="221"/>
                                      <a:pt x="317" y="221"/>
                                    </a:cubicBezTo>
                                    <a:cubicBezTo>
                                      <a:pt x="323" y="221"/>
                                      <a:pt x="328" y="223"/>
                                      <a:pt x="333" y="226"/>
                                    </a:cubicBezTo>
                                    <a:cubicBezTo>
                                      <a:pt x="333" y="224"/>
                                      <a:pt x="334" y="223"/>
                                      <a:pt x="335" y="221"/>
                                    </a:cubicBezTo>
                                    <a:cubicBezTo>
                                      <a:pt x="330" y="218"/>
                                      <a:pt x="324" y="216"/>
                                      <a:pt x="317" y="216"/>
                                    </a:cubicBezTo>
                                    <a:cubicBezTo>
                                      <a:pt x="310" y="216"/>
                                      <a:pt x="304" y="218"/>
                                      <a:pt x="298" y="221"/>
                                    </a:cubicBezTo>
                                    <a:close/>
                                    <a:moveTo>
                                      <a:pt x="302" y="227"/>
                                    </a:moveTo>
                                    <a:cubicBezTo>
                                      <a:pt x="303" y="229"/>
                                      <a:pt x="304" y="231"/>
                                      <a:pt x="304" y="233"/>
                                    </a:cubicBezTo>
                                    <a:cubicBezTo>
                                      <a:pt x="308" y="230"/>
                                      <a:pt x="312" y="229"/>
                                      <a:pt x="317" y="229"/>
                                    </a:cubicBezTo>
                                    <a:cubicBezTo>
                                      <a:pt x="322" y="229"/>
                                      <a:pt x="326" y="230"/>
                                      <a:pt x="329" y="233"/>
                                    </a:cubicBezTo>
                                    <a:cubicBezTo>
                                      <a:pt x="330" y="231"/>
                                      <a:pt x="331" y="229"/>
                                      <a:pt x="332" y="227"/>
                                    </a:cubicBezTo>
                                    <a:cubicBezTo>
                                      <a:pt x="328" y="224"/>
                                      <a:pt x="322" y="223"/>
                                      <a:pt x="317" y="223"/>
                                    </a:cubicBezTo>
                                    <a:cubicBezTo>
                                      <a:pt x="311" y="223"/>
                                      <a:pt x="306" y="224"/>
                                      <a:pt x="302" y="227"/>
                                    </a:cubicBezTo>
                                    <a:close/>
                                    <a:moveTo>
                                      <a:pt x="305" y="235"/>
                                    </a:moveTo>
                                    <a:cubicBezTo>
                                      <a:pt x="305" y="237"/>
                                      <a:pt x="306" y="239"/>
                                      <a:pt x="306" y="241"/>
                                    </a:cubicBezTo>
                                    <a:cubicBezTo>
                                      <a:pt x="309" y="238"/>
                                      <a:pt x="313" y="236"/>
                                      <a:pt x="317" y="236"/>
                                    </a:cubicBezTo>
                                    <a:cubicBezTo>
                                      <a:pt x="321" y="236"/>
                                      <a:pt x="325" y="238"/>
                                      <a:pt x="327" y="241"/>
                                    </a:cubicBezTo>
                                    <a:cubicBezTo>
                                      <a:pt x="328" y="239"/>
                                      <a:pt x="328" y="237"/>
                                      <a:pt x="329" y="235"/>
                                    </a:cubicBezTo>
                                    <a:cubicBezTo>
                                      <a:pt x="326" y="232"/>
                                      <a:pt x="321" y="230"/>
                                      <a:pt x="317" y="230"/>
                                    </a:cubicBezTo>
                                    <a:cubicBezTo>
                                      <a:pt x="312" y="230"/>
                                      <a:pt x="308" y="232"/>
                                      <a:pt x="305" y="235"/>
                                    </a:cubicBezTo>
                                    <a:close/>
                                    <a:moveTo>
                                      <a:pt x="327" y="250"/>
                                    </a:moveTo>
                                    <a:cubicBezTo>
                                      <a:pt x="327" y="248"/>
                                      <a:pt x="327" y="246"/>
                                      <a:pt x="327" y="244"/>
                                    </a:cubicBezTo>
                                    <a:cubicBezTo>
                                      <a:pt x="325" y="240"/>
                                      <a:pt x="321" y="238"/>
                                      <a:pt x="317" y="238"/>
                                    </a:cubicBezTo>
                                    <a:cubicBezTo>
                                      <a:pt x="313" y="238"/>
                                      <a:pt x="309" y="240"/>
                                      <a:pt x="307" y="244"/>
                                    </a:cubicBezTo>
                                    <a:cubicBezTo>
                                      <a:pt x="307" y="246"/>
                                      <a:pt x="307" y="248"/>
                                      <a:pt x="307" y="250"/>
                                    </a:cubicBezTo>
                                    <a:cubicBezTo>
                                      <a:pt x="307" y="250"/>
                                      <a:pt x="307" y="251"/>
                                      <a:pt x="307" y="251"/>
                                    </a:cubicBezTo>
                                    <a:cubicBezTo>
                                      <a:pt x="308" y="251"/>
                                      <a:pt x="309" y="251"/>
                                      <a:pt x="310" y="251"/>
                                    </a:cubicBezTo>
                                    <a:cubicBezTo>
                                      <a:pt x="310" y="250"/>
                                      <a:pt x="310" y="250"/>
                                      <a:pt x="310" y="250"/>
                                    </a:cubicBezTo>
                                    <a:cubicBezTo>
                                      <a:pt x="310" y="246"/>
                                      <a:pt x="313" y="243"/>
                                      <a:pt x="317" y="243"/>
                                    </a:cubicBezTo>
                                    <a:cubicBezTo>
                                      <a:pt x="321" y="243"/>
                                      <a:pt x="324" y="246"/>
                                      <a:pt x="324" y="250"/>
                                    </a:cubicBezTo>
                                    <a:cubicBezTo>
                                      <a:pt x="324" y="250"/>
                                      <a:pt x="324" y="250"/>
                                      <a:pt x="324" y="251"/>
                                    </a:cubicBezTo>
                                    <a:cubicBezTo>
                                      <a:pt x="325" y="251"/>
                                      <a:pt x="326" y="251"/>
                                      <a:pt x="327" y="251"/>
                                    </a:cubicBezTo>
                                    <a:cubicBezTo>
                                      <a:pt x="327" y="251"/>
                                      <a:pt x="327" y="250"/>
                                      <a:pt x="327" y="250"/>
                                    </a:cubicBezTo>
                                    <a:close/>
                                    <a:moveTo>
                                      <a:pt x="317" y="245"/>
                                    </a:moveTo>
                                    <a:cubicBezTo>
                                      <a:pt x="314" y="245"/>
                                      <a:pt x="312" y="247"/>
                                      <a:pt x="312" y="250"/>
                                    </a:cubicBezTo>
                                    <a:cubicBezTo>
                                      <a:pt x="312" y="250"/>
                                      <a:pt x="312" y="250"/>
                                      <a:pt x="312" y="250"/>
                                    </a:cubicBezTo>
                                    <a:cubicBezTo>
                                      <a:pt x="314" y="250"/>
                                      <a:pt x="315" y="250"/>
                                      <a:pt x="317" y="250"/>
                                    </a:cubicBezTo>
                                    <a:cubicBezTo>
                                      <a:pt x="319" y="250"/>
                                      <a:pt x="320" y="250"/>
                                      <a:pt x="322" y="250"/>
                                    </a:cubicBezTo>
                                    <a:cubicBezTo>
                                      <a:pt x="322" y="250"/>
                                      <a:pt x="322" y="250"/>
                                      <a:pt x="322" y="250"/>
                                    </a:cubicBezTo>
                                    <a:cubicBezTo>
                                      <a:pt x="322" y="247"/>
                                      <a:pt x="320" y="245"/>
                                      <a:pt x="317" y="245"/>
                                    </a:cubicBezTo>
                                    <a:close/>
                                    <a:moveTo>
                                      <a:pt x="288" y="261"/>
                                    </a:moveTo>
                                    <a:cubicBezTo>
                                      <a:pt x="289" y="262"/>
                                      <a:pt x="291" y="264"/>
                                      <a:pt x="292" y="265"/>
                                    </a:cubicBezTo>
                                    <a:cubicBezTo>
                                      <a:pt x="299" y="261"/>
                                      <a:pt x="308" y="258"/>
                                      <a:pt x="317" y="258"/>
                                    </a:cubicBezTo>
                                    <a:cubicBezTo>
                                      <a:pt x="326" y="258"/>
                                      <a:pt x="334" y="261"/>
                                      <a:pt x="341" y="265"/>
                                    </a:cubicBezTo>
                                    <a:cubicBezTo>
                                      <a:pt x="343" y="264"/>
                                      <a:pt x="344" y="262"/>
                                      <a:pt x="346" y="261"/>
                                    </a:cubicBezTo>
                                    <a:cubicBezTo>
                                      <a:pt x="338" y="255"/>
                                      <a:pt x="328" y="252"/>
                                      <a:pt x="317" y="252"/>
                                    </a:cubicBezTo>
                                    <a:cubicBezTo>
                                      <a:pt x="306" y="252"/>
                                      <a:pt x="296" y="255"/>
                                      <a:pt x="288" y="261"/>
                                    </a:cubicBezTo>
                                    <a:close/>
                                    <a:moveTo>
                                      <a:pt x="293" y="267"/>
                                    </a:moveTo>
                                    <a:cubicBezTo>
                                      <a:pt x="295" y="268"/>
                                      <a:pt x="296" y="270"/>
                                      <a:pt x="297" y="271"/>
                                    </a:cubicBezTo>
                                    <a:cubicBezTo>
                                      <a:pt x="303" y="268"/>
                                      <a:pt x="310" y="265"/>
                                      <a:pt x="317" y="265"/>
                                    </a:cubicBezTo>
                                    <a:cubicBezTo>
                                      <a:pt x="324" y="265"/>
                                      <a:pt x="331" y="268"/>
                                      <a:pt x="336" y="271"/>
                                    </a:cubicBezTo>
                                    <a:cubicBezTo>
                                      <a:pt x="338" y="270"/>
                                      <a:pt x="339" y="268"/>
                                      <a:pt x="340" y="266"/>
                                    </a:cubicBezTo>
                                    <a:cubicBezTo>
                                      <a:pt x="334" y="262"/>
                                      <a:pt x="326" y="259"/>
                                      <a:pt x="317" y="259"/>
                                    </a:cubicBezTo>
                                    <a:cubicBezTo>
                                      <a:pt x="308" y="259"/>
                                      <a:pt x="300" y="262"/>
                                      <a:pt x="293" y="267"/>
                                    </a:cubicBezTo>
                                    <a:close/>
                                    <a:moveTo>
                                      <a:pt x="298" y="273"/>
                                    </a:moveTo>
                                    <a:cubicBezTo>
                                      <a:pt x="299" y="274"/>
                                      <a:pt x="300" y="276"/>
                                      <a:pt x="301" y="277"/>
                                    </a:cubicBezTo>
                                    <a:cubicBezTo>
                                      <a:pt x="306" y="274"/>
                                      <a:pt x="311" y="272"/>
                                      <a:pt x="317" y="272"/>
                                    </a:cubicBezTo>
                                    <a:cubicBezTo>
                                      <a:pt x="323" y="272"/>
                                      <a:pt x="328" y="274"/>
                                      <a:pt x="333" y="277"/>
                                    </a:cubicBezTo>
                                    <a:cubicBezTo>
                                      <a:pt x="333" y="276"/>
                                      <a:pt x="334" y="274"/>
                                      <a:pt x="335" y="273"/>
                                    </a:cubicBezTo>
                                    <a:cubicBezTo>
                                      <a:pt x="330" y="269"/>
                                      <a:pt x="324" y="267"/>
                                      <a:pt x="317" y="267"/>
                                    </a:cubicBezTo>
                                    <a:cubicBezTo>
                                      <a:pt x="310" y="267"/>
                                      <a:pt x="304" y="269"/>
                                      <a:pt x="298" y="273"/>
                                    </a:cubicBezTo>
                                    <a:close/>
                                    <a:moveTo>
                                      <a:pt x="302" y="279"/>
                                    </a:moveTo>
                                    <a:cubicBezTo>
                                      <a:pt x="303" y="281"/>
                                      <a:pt x="304" y="282"/>
                                      <a:pt x="304" y="284"/>
                                    </a:cubicBezTo>
                                    <a:cubicBezTo>
                                      <a:pt x="308" y="282"/>
                                      <a:pt x="312" y="280"/>
                                      <a:pt x="317" y="280"/>
                                    </a:cubicBezTo>
                                    <a:cubicBezTo>
                                      <a:pt x="322" y="280"/>
                                      <a:pt x="326" y="282"/>
                                      <a:pt x="329" y="284"/>
                                    </a:cubicBezTo>
                                    <a:cubicBezTo>
                                      <a:pt x="330" y="282"/>
                                      <a:pt x="331" y="280"/>
                                      <a:pt x="332" y="279"/>
                                    </a:cubicBezTo>
                                    <a:cubicBezTo>
                                      <a:pt x="328" y="276"/>
                                      <a:pt x="322" y="274"/>
                                      <a:pt x="317" y="274"/>
                                    </a:cubicBezTo>
                                    <a:cubicBezTo>
                                      <a:pt x="311" y="274"/>
                                      <a:pt x="306" y="276"/>
                                      <a:pt x="302" y="279"/>
                                    </a:cubicBezTo>
                                    <a:close/>
                                    <a:moveTo>
                                      <a:pt x="305" y="286"/>
                                    </a:moveTo>
                                    <a:cubicBezTo>
                                      <a:pt x="305" y="288"/>
                                      <a:pt x="306" y="290"/>
                                      <a:pt x="306" y="293"/>
                                    </a:cubicBezTo>
                                    <a:cubicBezTo>
                                      <a:pt x="309" y="290"/>
                                      <a:pt x="313" y="288"/>
                                      <a:pt x="317" y="288"/>
                                    </a:cubicBezTo>
                                    <a:cubicBezTo>
                                      <a:pt x="321" y="288"/>
                                      <a:pt x="325" y="290"/>
                                      <a:pt x="327" y="293"/>
                                    </a:cubicBezTo>
                                    <a:cubicBezTo>
                                      <a:pt x="328" y="290"/>
                                      <a:pt x="328" y="288"/>
                                      <a:pt x="329" y="286"/>
                                    </a:cubicBezTo>
                                    <a:cubicBezTo>
                                      <a:pt x="326" y="283"/>
                                      <a:pt x="321" y="282"/>
                                      <a:pt x="317" y="282"/>
                                    </a:cubicBezTo>
                                    <a:cubicBezTo>
                                      <a:pt x="312" y="282"/>
                                      <a:pt x="308" y="283"/>
                                      <a:pt x="305" y="286"/>
                                    </a:cubicBezTo>
                                    <a:close/>
                                    <a:moveTo>
                                      <a:pt x="327" y="301"/>
                                    </a:moveTo>
                                    <a:cubicBezTo>
                                      <a:pt x="327" y="299"/>
                                      <a:pt x="327" y="297"/>
                                      <a:pt x="327" y="295"/>
                                    </a:cubicBezTo>
                                    <a:cubicBezTo>
                                      <a:pt x="325" y="292"/>
                                      <a:pt x="321" y="289"/>
                                      <a:pt x="317" y="289"/>
                                    </a:cubicBezTo>
                                    <a:cubicBezTo>
                                      <a:pt x="313" y="289"/>
                                      <a:pt x="309" y="292"/>
                                      <a:pt x="307" y="295"/>
                                    </a:cubicBezTo>
                                    <a:cubicBezTo>
                                      <a:pt x="307" y="297"/>
                                      <a:pt x="307" y="299"/>
                                      <a:pt x="307" y="301"/>
                                    </a:cubicBezTo>
                                    <a:cubicBezTo>
                                      <a:pt x="307" y="302"/>
                                      <a:pt x="307" y="302"/>
                                      <a:pt x="307" y="302"/>
                                    </a:cubicBezTo>
                                    <a:cubicBezTo>
                                      <a:pt x="308" y="302"/>
                                      <a:pt x="309" y="302"/>
                                      <a:pt x="310" y="302"/>
                                    </a:cubicBezTo>
                                    <a:cubicBezTo>
                                      <a:pt x="310" y="302"/>
                                      <a:pt x="310" y="301"/>
                                      <a:pt x="310" y="301"/>
                                    </a:cubicBezTo>
                                    <a:cubicBezTo>
                                      <a:pt x="310" y="298"/>
                                      <a:pt x="313" y="295"/>
                                      <a:pt x="317" y="295"/>
                                    </a:cubicBezTo>
                                    <a:cubicBezTo>
                                      <a:pt x="321" y="295"/>
                                      <a:pt x="324" y="298"/>
                                      <a:pt x="324" y="301"/>
                                    </a:cubicBezTo>
                                    <a:cubicBezTo>
                                      <a:pt x="324" y="301"/>
                                      <a:pt x="324" y="302"/>
                                      <a:pt x="324" y="302"/>
                                    </a:cubicBezTo>
                                    <a:cubicBezTo>
                                      <a:pt x="325" y="302"/>
                                      <a:pt x="326" y="302"/>
                                      <a:pt x="327" y="302"/>
                                    </a:cubicBezTo>
                                    <a:cubicBezTo>
                                      <a:pt x="327" y="302"/>
                                      <a:pt x="327" y="302"/>
                                      <a:pt x="327" y="301"/>
                                    </a:cubicBezTo>
                                    <a:close/>
                                    <a:moveTo>
                                      <a:pt x="317" y="296"/>
                                    </a:moveTo>
                                    <a:cubicBezTo>
                                      <a:pt x="314" y="296"/>
                                      <a:pt x="312" y="298"/>
                                      <a:pt x="312" y="301"/>
                                    </a:cubicBezTo>
                                    <a:cubicBezTo>
                                      <a:pt x="312" y="301"/>
                                      <a:pt x="312" y="302"/>
                                      <a:pt x="312" y="302"/>
                                    </a:cubicBezTo>
                                    <a:cubicBezTo>
                                      <a:pt x="314" y="302"/>
                                      <a:pt x="315" y="301"/>
                                      <a:pt x="317" y="301"/>
                                    </a:cubicBezTo>
                                    <a:cubicBezTo>
                                      <a:pt x="319" y="301"/>
                                      <a:pt x="320" y="302"/>
                                      <a:pt x="322" y="302"/>
                                    </a:cubicBezTo>
                                    <a:cubicBezTo>
                                      <a:pt x="322" y="302"/>
                                      <a:pt x="322" y="301"/>
                                      <a:pt x="322" y="301"/>
                                    </a:cubicBezTo>
                                    <a:cubicBezTo>
                                      <a:pt x="322" y="298"/>
                                      <a:pt x="320" y="296"/>
                                      <a:pt x="317" y="296"/>
                                    </a:cubicBezTo>
                                    <a:close/>
                                    <a:moveTo>
                                      <a:pt x="288" y="313"/>
                                    </a:moveTo>
                                    <a:cubicBezTo>
                                      <a:pt x="289" y="314"/>
                                      <a:pt x="291" y="315"/>
                                      <a:pt x="292" y="317"/>
                                    </a:cubicBezTo>
                                    <a:cubicBezTo>
                                      <a:pt x="299" y="312"/>
                                      <a:pt x="308" y="309"/>
                                      <a:pt x="317" y="309"/>
                                    </a:cubicBezTo>
                                    <a:cubicBezTo>
                                      <a:pt x="326" y="309"/>
                                      <a:pt x="334" y="312"/>
                                      <a:pt x="341" y="317"/>
                                    </a:cubicBezTo>
                                    <a:cubicBezTo>
                                      <a:pt x="343" y="315"/>
                                      <a:pt x="344" y="314"/>
                                      <a:pt x="346" y="312"/>
                                    </a:cubicBezTo>
                                    <a:cubicBezTo>
                                      <a:pt x="338" y="307"/>
                                      <a:pt x="328" y="303"/>
                                      <a:pt x="317" y="303"/>
                                    </a:cubicBezTo>
                                    <a:cubicBezTo>
                                      <a:pt x="306" y="303"/>
                                      <a:pt x="296" y="307"/>
                                      <a:pt x="288" y="313"/>
                                    </a:cubicBezTo>
                                    <a:close/>
                                    <a:moveTo>
                                      <a:pt x="293" y="318"/>
                                    </a:moveTo>
                                    <a:cubicBezTo>
                                      <a:pt x="295" y="319"/>
                                      <a:pt x="296" y="321"/>
                                      <a:pt x="297" y="323"/>
                                    </a:cubicBezTo>
                                    <a:cubicBezTo>
                                      <a:pt x="303" y="319"/>
                                      <a:pt x="310" y="317"/>
                                      <a:pt x="317" y="317"/>
                                    </a:cubicBezTo>
                                    <a:cubicBezTo>
                                      <a:pt x="324" y="317"/>
                                      <a:pt x="331" y="319"/>
                                      <a:pt x="336" y="323"/>
                                    </a:cubicBezTo>
                                    <a:cubicBezTo>
                                      <a:pt x="338" y="321"/>
                                      <a:pt x="339" y="319"/>
                                      <a:pt x="340" y="318"/>
                                    </a:cubicBezTo>
                                    <a:cubicBezTo>
                                      <a:pt x="334" y="313"/>
                                      <a:pt x="326" y="311"/>
                                      <a:pt x="317" y="311"/>
                                    </a:cubicBezTo>
                                    <a:cubicBezTo>
                                      <a:pt x="308" y="311"/>
                                      <a:pt x="300" y="313"/>
                                      <a:pt x="293" y="318"/>
                                    </a:cubicBezTo>
                                    <a:close/>
                                    <a:moveTo>
                                      <a:pt x="298" y="324"/>
                                    </a:moveTo>
                                    <a:cubicBezTo>
                                      <a:pt x="299" y="325"/>
                                      <a:pt x="300" y="327"/>
                                      <a:pt x="301" y="329"/>
                                    </a:cubicBezTo>
                                    <a:cubicBezTo>
                                      <a:pt x="306" y="326"/>
                                      <a:pt x="311" y="324"/>
                                      <a:pt x="317" y="324"/>
                                    </a:cubicBezTo>
                                    <a:cubicBezTo>
                                      <a:pt x="323" y="324"/>
                                      <a:pt x="328" y="326"/>
                                      <a:pt x="333" y="329"/>
                                    </a:cubicBezTo>
                                    <a:cubicBezTo>
                                      <a:pt x="333" y="327"/>
                                      <a:pt x="334" y="325"/>
                                      <a:pt x="335" y="324"/>
                                    </a:cubicBezTo>
                                    <a:cubicBezTo>
                                      <a:pt x="330" y="320"/>
                                      <a:pt x="324" y="318"/>
                                      <a:pt x="317" y="318"/>
                                    </a:cubicBezTo>
                                    <a:cubicBezTo>
                                      <a:pt x="310" y="318"/>
                                      <a:pt x="304" y="320"/>
                                      <a:pt x="298" y="324"/>
                                    </a:cubicBezTo>
                                    <a:close/>
                                    <a:moveTo>
                                      <a:pt x="302" y="330"/>
                                    </a:moveTo>
                                    <a:cubicBezTo>
                                      <a:pt x="303" y="332"/>
                                      <a:pt x="304" y="334"/>
                                      <a:pt x="304" y="336"/>
                                    </a:cubicBezTo>
                                    <a:cubicBezTo>
                                      <a:pt x="308" y="333"/>
                                      <a:pt x="312" y="332"/>
                                      <a:pt x="317" y="332"/>
                                    </a:cubicBezTo>
                                    <a:cubicBezTo>
                                      <a:pt x="322" y="332"/>
                                      <a:pt x="326" y="333"/>
                                      <a:pt x="329" y="336"/>
                                    </a:cubicBezTo>
                                    <a:cubicBezTo>
                                      <a:pt x="330" y="334"/>
                                      <a:pt x="331" y="332"/>
                                      <a:pt x="332" y="330"/>
                                    </a:cubicBezTo>
                                    <a:cubicBezTo>
                                      <a:pt x="328" y="327"/>
                                      <a:pt x="322" y="325"/>
                                      <a:pt x="317" y="325"/>
                                    </a:cubicBezTo>
                                    <a:cubicBezTo>
                                      <a:pt x="311" y="325"/>
                                      <a:pt x="306" y="327"/>
                                      <a:pt x="302" y="330"/>
                                    </a:cubicBezTo>
                                    <a:close/>
                                    <a:moveTo>
                                      <a:pt x="305" y="337"/>
                                    </a:moveTo>
                                    <a:cubicBezTo>
                                      <a:pt x="305" y="340"/>
                                      <a:pt x="306" y="342"/>
                                      <a:pt x="306" y="344"/>
                                    </a:cubicBezTo>
                                    <a:cubicBezTo>
                                      <a:pt x="309" y="341"/>
                                      <a:pt x="313" y="339"/>
                                      <a:pt x="317" y="339"/>
                                    </a:cubicBezTo>
                                    <a:cubicBezTo>
                                      <a:pt x="321" y="339"/>
                                      <a:pt x="325" y="341"/>
                                      <a:pt x="327" y="344"/>
                                    </a:cubicBezTo>
                                    <a:cubicBezTo>
                                      <a:pt x="328" y="342"/>
                                      <a:pt x="328" y="339"/>
                                      <a:pt x="329" y="337"/>
                                    </a:cubicBezTo>
                                    <a:cubicBezTo>
                                      <a:pt x="326" y="335"/>
                                      <a:pt x="321" y="333"/>
                                      <a:pt x="317" y="333"/>
                                    </a:cubicBezTo>
                                    <a:cubicBezTo>
                                      <a:pt x="312" y="333"/>
                                      <a:pt x="308" y="335"/>
                                      <a:pt x="305" y="337"/>
                                    </a:cubicBezTo>
                                    <a:close/>
                                    <a:moveTo>
                                      <a:pt x="327" y="353"/>
                                    </a:moveTo>
                                    <a:cubicBezTo>
                                      <a:pt x="327" y="350"/>
                                      <a:pt x="327" y="348"/>
                                      <a:pt x="327" y="346"/>
                                    </a:cubicBezTo>
                                    <a:cubicBezTo>
                                      <a:pt x="325" y="343"/>
                                      <a:pt x="321" y="341"/>
                                      <a:pt x="317" y="341"/>
                                    </a:cubicBezTo>
                                    <a:cubicBezTo>
                                      <a:pt x="313" y="341"/>
                                      <a:pt x="309" y="343"/>
                                      <a:pt x="307" y="346"/>
                                    </a:cubicBezTo>
                                    <a:cubicBezTo>
                                      <a:pt x="307" y="348"/>
                                      <a:pt x="307" y="351"/>
                                      <a:pt x="307" y="353"/>
                                    </a:cubicBezTo>
                                    <a:cubicBezTo>
                                      <a:pt x="307" y="353"/>
                                      <a:pt x="307" y="353"/>
                                      <a:pt x="307" y="354"/>
                                    </a:cubicBezTo>
                                    <a:cubicBezTo>
                                      <a:pt x="308" y="354"/>
                                      <a:pt x="309" y="353"/>
                                      <a:pt x="310" y="353"/>
                                    </a:cubicBezTo>
                                    <a:cubicBezTo>
                                      <a:pt x="310" y="353"/>
                                      <a:pt x="310" y="353"/>
                                      <a:pt x="310" y="353"/>
                                    </a:cubicBezTo>
                                    <a:cubicBezTo>
                                      <a:pt x="310" y="349"/>
                                      <a:pt x="313" y="346"/>
                                      <a:pt x="317" y="346"/>
                                    </a:cubicBezTo>
                                    <a:cubicBezTo>
                                      <a:pt x="321" y="346"/>
                                      <a:pt x="324" y="349"/>
                                      <a:pt x="324" y="353"/>
                                    </a:cubicBezTo>
                                    <a:cubicBezTo>
                                      <a:pt x="324" y="353"/>
                                      <a:pt x="324" y="353"/>
                                      <a:pt x="324" y="353"/>
                                    </a:cubicBezTo>
                                    <a:cubicBezTo>
                                      <a:pt x="325" y="353"/>
                                      <a:pt x="326" y="354"/>
                                      <a:pt x="327" y="354"/>
                                    </a:cubicBezTo>
                                    <a:cubicBezTo>
                                      <a:pt x="327" y="353"/>
                                      <a:pt x="327" y="353"/>
                                      <a:pt x="327" y="353"/>
                                    </a:cubicBezTo>
                                    <a:close/>
                                    <a:moveTo>
                                      <a:pt x="317" y="348"/>
                                    </a:moveTo>
                                    <a:cubicBezTo>
                                      <a:pt x="314" y="348"/>
                                      <a:pt x="312" y="350"/>
                                      <a:pt x="312" y="353"/>
                                    </a:cubicBezTo>
                                    <a:cubicBezTo>
                                      <a:pt x="312" y="353"/>
                                      <a:pt x="312" y="353"/>
                                      <a:pt x="312" y="353"/>
                                    </a:cubicBezTo>
                                    <a:cubicBezTo>
                                      <a:pt x="314" y="353"/>
                                      <a:pt x="315" y="353"/>
                                      <a:pt x="317" y="353"/>
                                    </a:cubicBezTo>
                                    <a:cubicBezTo>
                                      <a:pt x="319" y="353"/>
                                      <a:pt x="320" y="353"/>
                                      <a:pt x="322" y="353"/>
                                    </a:cubicBezTo>
                                    <a:cubicBezTo>
                                      <a:pt x="322" y="353"/>
                                      <a:pt x="322" y="353"/>
                                      <a:pt x="322" y="353"/>
                                    </a:cubicBezTo>
                                    <a:cubicBezTo>
                                      <a:pt x="322" y="350"/>
                                      <a:pt x="320" y="348"/>
                                      <a:pt x="317" y="348"/>
                                    </a:cubicBezTo>
                                    <a:close/>
                                    <a:moveTo>
                                      <a:pt x="642" y="301"/>
                                    </a:moveTo>
                                    <a:cubicBezTo>
                                      <a:pt x="642" y="303"/>
                                      <a:pt x="642" y="304"/>
                                      <a:pt x="641" y="306"/>
                                    </a:cubicBezTo>
                                    <a:cubicBezTo>
                                      <a:pt x="643" y="307"/>
                                      <a:pt x="645" y="308"/>
                                      <a:pt x="647" y="309"/>
                                    </a:cubicBezTo>
                                    <a:cubicBezTo>
                                      <a:pt x="648" y="306"/>
                                      <a:pt x="648" y="304"/>
                                      <a:pt x="648" y="301"/>
                                    </a:cubicBezTo>
                                    <a:cubicBezTo>
                                      <a:pt x="648" y="294"/>
                                      <a:pt x="645" y="287"/>
                                      <a:pt x="640" y="282"/>
                                    </a:cubicBezTo>
                                    <a:cubicBezTo>
                                      <a:pt x="635" y="277"/>
                                      <a:pt x="628" y="274"/>
                                      <a:pt x="621" y="274"/>
                                    </a:cubicBezTo>
                                    <a:cubicBezTo>
                                      <a:pt x="613" y="274"/>
                                      <a:pt x="607" y="277"/>
                                      <a:pt x="602" y="282"/>
                                    </a:cubicBezTo>
                                    <a:cubicBezTo>
                                      <a:pt x="597" y="287"/>
                                      <a:pt x="594" y="294"/>
                                      <a:pt x="594" y="301"/>
                                    </a:cubicBezTo>
                                    <a:cubicBezTo>
                                      <a:pt x="594" y="304"/>
                                      <a:pt x="594" y="306"/>
                                      <a:pt x="595" y="309"/>
                                    </a:cubicBezTo>
                                    <a:cubicBezTo>
                                      <a:pt x="596" y="308"/>
                                      <a:pt x="598" y="307"/>
                                      <a:pt x="600" y="306"/>
                                    </a:cubicBezTo>
                                    <a:cubicBezTo>
                                      <a:pt x="600" y="304"/>
                                      <a:pt x="600" y="303"/>
                                      <a:pt x="600" y="301"/>
                                    </a:cubicBezTo>
                                    <a:cubicBezTo>
                                      <a:pt x="600" y="290"/>
                                      <a:pt x="609" y="280"/>
                                      <a:pt x="621" y="280"/>
                                    </a:cubicBezTo>
                                    <a:cubicBezTo>
                                      <a:pt x="632" y="280"/>
                                      <a:pt x="642" y="290"/>
                                      <a:pt x="642" y="301"/>
                                    </a:cubicBezTo>
                                    <a:close/>
                                    <a:moveTo>
                                      <a:pt x="634" y="301"/>
                                    </a:moveTo>
                                    <a:cubicBezTo>
                                      <a:pt x="634" y="302"/>
                                      <a:pt x="634" y="303"/>
                                      <a:pt x="634" y="303"/>
                                    </a:cubicBezTo>
                                    <a:cubicBezTo>
                                      <a:pt x="636" y="304"/>
                                      <a:pt x="638" y="304"/>
                                      <a:pt x="640" y="305"/>
                                    </a:cubicBezTo>
                                    <a:cubicBezTo>
                                      <a:pt x="640" y="304"/>
                                      <a:pt x="640" y="303"/>
                                      <a:pt x="640" y="301"/>
                                    </a:cubicBezTo>
                                    <a:cubicBezTo>
                                      <a:pt x="640" y="296"/>
                                      <a:pt x="638" y="291"/>
                                      <a:pt x="635" y="287"/>
                                    </a:cubicBezTo>
                                    <a:cubicBezTo>
                                      <a:pt x="631" y="284"/>
                                      <a:pt x="626" y="282"/>
                                      <a:pt x="621" y="282"/>
                                    </a:cubicBezTo>
                                    <a:cubicBezTo>
                                      <a:pt x="615" y="282"/>
                                      <a:pt x="611" y="284"/>
                                      <a:pt x="607" y="287"/>
                                    </a:cubicBezTo>
                                    <a:cubicBezTo>
                                      <a:pt x="603" y="291"/>
                                      <a:pt x="601" y="296"/>
                                      <a:pt x="601" y="301"/>
                                    </a:cubicBezTo>
                                    <a:cubicBezTo>
                                      <a:pt x="601" y="303"/>
                                      <a:pt x="601" y="304"/>
                                      <a:pt x="602" y="305"/>
                                    </a:cubicBezTo>
                                    <a:cubicBezTo>
                                      <a:pt x="604" y="304"/>
                                      <a:pt x="605" y="304"/>
                                      <a:pt x="607" y="303"/>
                                    </a:cubicBezTo>
                                    <a:cubicBezTo>
                                      <a:pt x="607" y="303"/>
                                      <a:pt x="607" y="302"/>
                                      <a:pt x="607" y="301"/>
                                    </a:cubicBezTo>
                                    <a:cubicBezTo>
                                      <a:pt x="607" y="294"/>
                                      <a:pt x="613" y="288"/>
                                      <a:pt x="621" y="288"/>
                                    </a:cubicBezTo>
                                    <a:cubicBezTo>
                                      <a:pt x="628" y="288"/>
                                      <a:pt x="634" y="294"/>
                                      <a:pt x="634" y="301"/>
                                    </a:cubicBezTo>
                                    <a:close/>
                                    <a:moveTo>
                                      <a:pt x="628" y="301"/>
                                    </a:moveTo>
                                    <a:cubicBezTo>
                                      <a:pt x="628" y="301"/>
                                      <a:pt x="627" y="302"/>
                                      <a:pt x="627" y="302"/>
                                    </a:cubicBezTo>
                                    <a:cubicBezTo>
                                      <a:pt x="629" y="302"/>
                                      <a:pt x="631" y="302"/>
                                      <a:pt x="633" y="303"/>
                                    </a:cubicBezTo>
                                    <a:cubicBezTo>
                                      <a:pt x="633" y="302"/>
                                      <a:pt x="633" y="302"/>
                                      <a:pt x="633" y="301"/>
                                    </a:cubicBezTo>
                                    <a:cubicBezTo>
                                      <a:pt x="633" y="295"/>
                                      <a:pt x="627" y="289"/>
                                      <a:pt x="621" y="289"/>
                                    </a:cubicBezTo>
                                    <a:cubicBezTo>
                                      <a:pt x="614" y="289"/>
                                      <a:pt x="609" y="295"/>
                                      <a:pt x="609" y="301"/>
                                    </a:cubicBezTo>
                                    <a:cubicBezTo>
                                      <a:pt x="609" y="302"/>
                                      <a:pt x="609" y="302"/>
                                      <a:pt x="609" y="303"/>
                                    </a:cubicBezTo>
                                    <a:cubicBezTo>
                                      <a:pt x="611" y="302"/>
                                      <a:pt x="612" y="302"/>
                                      <a:pt x="614" y="302"/>
                                    </a:cubicBezTo>
                                    <a:cubicBezTo>
                                      <a:pt x="614" y="302"/>
                                      <a:pt x="614" y="301"/>
                                      <a:pt x="614" y="301"/>
                                    </a:cubicBezTo>
                                    <a:cubicBezTo>
                                      <a:pt x="614" y="298"/>
                                      <a:pt x="617" y="295"/>
                                      <a:pt x="621" y="295"/>
                                    </a:cubicBezTo>
                                    <a:cubicBezTo>
                                      <a:pt x="625" y="295"/>
                                      <a:pt x="628" y="298"/>
                                      <a:pt x="628" y="301"/>
                                    </a:cubicBezTo>
                                    <a:close/>
                                    <a:moveTo>
                                      <a:pt x="621" y="296"/>
                                    </a:moveTo>
                                    <a:cubicBezTo>
                                      <a:pt x="618" y="296"/>
                                      <a:pt x="616" y="298"/>
                                      <a:pt x="616" y="301"/>
                                    </a:cubicBezTo>
                                    <a:cubicBezTo>
                                      <a:pt x="616" y="301"/>
                                      <a:pt x="616" y="302"/>
                                      <a:pt x="616" y="302"/>
                                    </a:cubicBezTo>
                                    <a:cubicBezTo>
                                      <a:pt x="617" y="302"/>
                                      <a:pt x="619" y="301"/>
                                      <a:pt x="621" y="301"/>
                                    </a:cubicBezTo>
                                    <a:cubicBezTo>
                                      <a:pt x="623" y="301"/>
                                      <a:pt x="624" y="302"/>
                                      <a:pt x="626" y="302"/>
                                    </a:cubicBezTo>
                                    <a:cubicBezTo>
                                      <a:pt x="626" y="302"/>
                                      <a:pt x="626" y="301"/>
                                      <a:pt x="626" y="301"/>
                                    </a:cubicBezTo>
                                    <a:cubicBezTo>
                                      <a:pt x="626" y="298"/>
                                      <a:pt x="624" y="296"/>
                                      <a:pt x="621" y="296"/>
                                    </a:cubicBezTo>
                                    <a:close/>
                                    <a:moveTo>
                                      <a:pt x="651" y="311"/>
                                    </a:moveTo>
                                    <a:cubicBezTo>
                                      <a:pt x="652" y="310"/>
                                      <a:pt x="653" y="310"/>
                                      <a:pt x="654" y="309"/>
                                    </a:cubicBezTo>
                                    <a:cubicBezTo>
                                      <a:pt x="655" y="306"/>
                                      <a:pt x="655" y="304"/>
                                      <a:pt x="655" y="301"/>
                                    </a:cubicBezTo>
                                    <a:cubicBezTo>
                                      <a:pt x="655" y="292"/>
                                      <a:pt x="651" y="283"/>
                                      <a:pt x="645" y="277"/>
                                    </a:cubicBezTo>
                                    <a:cubicBezTo>
                                      <a:pt x="639" y="271"/>
                                      <a:pt x="630" y="267"/>
                                      <a:pt x="621" y="267"/>
                                    </a:cubicBezTo>
                                    <a:cubicBezTo>
                                      <a:pt x="611" y="267"/>
                                      <a:pt x="603" y="271"/>
                                      <a:pt x="597" y="277"/>
                                    </a:cubicBezTo>
                                    <a:cubicBezTo>
                                      <a:pt x="590" y="283"/>
                                      <a:pt x="587" y="292"/>
                                      <a:pt x="587" y="301"/>
                                    </a:cubicBezTo>
                                    <a:cubicBezTo>
                                      <a:pt x="587" y="304"/>
                                      <a:pt x="587" y="307"/>
                                      <a:pt x="588" y="310"/>
                                    </a:cubicBezTo>
                                    <a:cubicBezTo>
                                      <a:pt x="589" y="310"/>
                                      <a:pt x="589" y="311"/>
                                      <a:pt x="590" y="311"/>
                                    </a:cubicBezTo>
                                    <a:cubicBezTo>
                                      <a:pt x="591" y="311"/>
                                      <a:pt x="592" y="310"/>
                                      <a:pt x="593" y="310"/>
                                    </a:cubicBezTo>
                                    <a:cubicBezTo>
                                      <a:pt x="592" y="307"/>
                                      <a:pt x="592" y="304"/>
                                      <a:pt x="592" y="301"/>
                                    </a:cubicBezTo>
                                    <a:cubicBezTo>
                                      <a:pt x="592" y="285"/>
                                      <a:pt x="605" y="272"/>
                                      <a:pt x="621" y="272"/>
                                    </a:cubicBezTo>
                                    <a:cubicBezTo>
                                      <a:pt x="637" y="272"/>
                                      <a:pt x="650" y="285"/>
                                      <a:pt x="650" y="301"/>
                                    </a:cubicBezTo>
                                    <a:cubicBezTo>
                                      <a:pt x="650" y="304"/>
                                      <a:pt x="649" y="307"/>
                                      <a:pt x="648" y="310"/>
                                    </a:cubicBezTo>
                                    <a:cubicBezTo>
                                      <a:pt x="649" y="310"/>
                                      <a:pt x="650" y="311"/>
                                      <a:pt x="651" y="311"/>
                                    </a:cubicBezTo>
                                    <a:close/>
                                    <a:moveTo>
                                      <a:pt x="642" y="250"/>
                                    </a:moveTo>
                                    <a:cubicBezTo>
                                      <a:pt x="642" y="251"/>
                                      <a:pt x="642" y="253"/>
                                      <a:pt x="641" y="254"/>
                                    </a:cubicBezTo>
                                    <a:cubicBezTo>
                                      <a:pt x="643" y="255"/>
                                      <a:pt x="645" y="256"/>
                                      <a:pt x="647" y="257"/>
                                    </a:cubicBezTo>
                                    <a:cubicBezTo>
                                      <a:pt x="648" y="255"/>
                                      <a:pt x="648" y="252"/>
                                      <a:pt x="648" y="250"/>
                                    </a:cubicBezTo>
                                    <a:cubicBezTo>
                                      <a:pt x="648" y="242"/>
                                      <a:pt x="645" y="236"/>
                                      <a:pt x="640" y="231"/>
                                    </a:cubicBezTo>
                                    <a:cubicBezTo>
                                      <a:pt x="635" y="226"/>
                                      <a:pt x="628" y="223"/>
                                      <a:pt x="621" y="223"/>
                                    </a:cubicBezTo>
                                    <a:cubicBezTo>
                                      <a:pt x="613" y="223"/>
                                      <a:pt x="607" y="226"/>
                                      <a:pt x="602" y="231"/>
                                    </a:cubicBezTo>
                                    <a:cubicBezTo>
                                      <a:pt x="597" y="236"/>
                                      <a:pt x="594" y="242"/>
                                      <a:pt x="594" y="250"/>
                                    </a:cubicBezTo>
                                    <a:cubicBezTo>
                                      <a:pt x="594" y="252"/>
                                      <a:pt x="594" y="255"/>
                                      <a:pt x="595" y="257"/>
                                    </a:cubicBezTo>
                                    <a:cubicBezTo>
                                      <a:pt x="596" y="256"/>
                                      <a:pt x="598" y="255"/>
                                      <a:pt x="600" y="254"/>
                                    </a:cubicBezTo>
                                    <a:cubicBezTo>
                                      <a:pt x="600" y="253"/>
                                      <a:pt x="600" y="251"/>
                                      <a:pt x="600" y="250"/>
                                    </a:cubicBezTo>
                                    <a:cubicBezTo>
                                      <a:pt x="600" y="238"/>
                                      <a:pt x="609" y="229"/>
                                      <a:pt x="621" y="229"/>
                                    </a:cubicBezTo>
                                    <a:cubicBezTo>
                                      <a:pt x="632" y="229"/>
                                      <a:pt x="642" y="238"/>
                                      <a:pt x="642" y="250"/>
                                    </a:cubicBezTo>
                                    <a:close/>
                                    <a:moveTo>
                                      <a:pt x="634" y="250"/>
                                    </a:moveTo>
                                    <a:cubicBezTo>
                                      <a:pt x="634" y="251"/>
                                      <a:pt x="634" y="251"/>
                                      <a:pt x="634" y="252"/>
                                    </a:cubicBezTo>
                                    <a:cubicBezTo>
                                      <a:pt x="636" y="252"/>
                                      <a:pt x="638" y="253"/>
                                      <a:pt x="640" y="254"/>
                                    </a:cubicBezTo>
                                    <a:cubicBezTo>
                                      <a:pt x="640" y="253"/>
                                      <a:pt x="640" y="251"/>
                                      <a:pt x="640" y="250"/>
                                    </a:cubicBezTo>
                                    <a:cubicBezTo>
                                      <a:pt x="640" y="245"/>
                                      <a:pt x="638" y="240"/>
                                      <a:pt x="635" y="236"/>
                                    </a:cubicBezTo>
                                    <a:cubicBezTo>
                                      <a:pt x="631" y="233"/>
                                      <a:pt x="626" y="230"/>
                                      <a:pt x="621" y="230"/>
                                    </a:cubicBezTo>
                                    <a:cubicBezTo>
                                      <a:pt x="615" y="230"/>
                                      <a:pt x="611" y="233"/>
                                      <a:pt x="607" y="236"/>
                                    </a:cubicBezTo>
                                    <a:cubicBezTo>
                                      <a:pt x="603" y="240"/>
                                      <a:pt x="601" y="245"/>
                                      <a:pt x="601" y="250"/>
                                    </a:cubicBezTo>
                                    <a:cubicBezTo>
                                      <a:pt x="601" y="251"/>
                                      <a:pt x="601" y="253"/>
                                      <a:pt x="602" y="254"/>
                                    </a:cubicBezTo>
                                    <a:cubicBezTo>
                                      <a:pt x="604" y="253"/>
                                      <a:pt x="605" y="252"/>
                                      <a:pt x="607" y="252"/>
                                    </a:cubicBezTo>
                                    <a:cubicBezTo>
                                      <a:pt x="607" y="251"/>
                                      <a:pt x="607" y="251"/>
                                      <a:pt x="607" y="250"/>
                                    </a:cubicBezTo>
                                    <a:cubicBezTo>
                                      <a:pt x="607" y="242"/>
                                      <a:pt x="613" y="236"/>
                                      <a:pt x="621" y="236"/>
                                    </a:cubicBezTo>
                                    <a:cubicBezTo>
                                      <a:pt x="628" y="236"/>
                                      <a:pt x="634" y="242"/>
                                      <a:pt x="634" y="250"/>
                                    </a:cubicBezTo>
                                    <a:close/>
                                    <a:moveTo>
                                      <a:pt x="628" y="250"/>
                                    </a:moveTo>
                                    <a:cubicBezTo>
                                      <a:pt x="628" y="250"/>
                                      <a:pt x="627" y="250"/>
                                      <a:pt x="627" y="251"/>
                                    </a:cubicBezTo>
                                    <a:cubicBezTo>
                                      <a:pt x="629" y="251"/>
                                      <a:pt x="631" y="251"/>
                                      <a:pt x="633" y="251"/>
                                    </a:cubicBezTo>
                                    <a:cubicBezTo>
                                      <a:pt x="633" y="251"/>
                                      <a:pt x="633" y="250"/>
                                      <a:pt x="633" y="250"/>
                                    </a:cubicBezTo>
                                    <a:cubicBezTo>
                                      <a:pt x="633" y="243"/>
                                      <a:pt x="627" y="238"/>
                                      <a:pt x="621" y="238"/>
                                    </a:cubicBezTo>
                                    <a:cubicBezTo>
                                      <a:pt x="614" y="238"/>
                                      <a:pt x="609" y="243"/>
                                      <a:pt x="609" y="250"/>
                                    </a:cubicBezTo>
                                    <a:cubicBezTo>
                                      <a:pt x="609" y="250"/>
                                      <a:pt x="609" y="251"/>
                                      <a:pt x="609" y="251"/>
                                    </a:cubicBezTo>
                                    <a:cubicBezTo>
                                      <a:pt x="611" y="251"/>
                                      <a:pt x="612" y="251"/>
                                      <a:pt x="614" y="251"/>
                                    </a:cubicBezTo>
                                    <a:cubicBezTo>
                                      <a:pt x="614" y="250"/>
                                      <a:pt x="614" y="250"/>
                                      <a:pt x="614" y="250"/>
                                    </a:cubicBezTo>
                                    <a:cubicBezTo>
                                      <a:pt x="614" y="246"/>
                                      <a:pt x="617" y="243"/>
                                      <a:pt x="621" y="243"/>
                                    </a:cubicBezTo>
                                    <a:cubicBezTo>
                                      <a:pt x="625" y="243"/>
                                      <a:pt x="628" y="246"/>
                                      <a:pt x="628" y="250"/>
                                    </a:cubicBezTo>
                                    <a:close/>
                                    <a:moveTo>
                                      <a:pt x="621" y="245"/>
                                    </a:moveTo>
                                    <a:cubicBezTo>
                                      <a:pt x="618" y="245"/>
                                      <a:pt x="616" y="247"/>
                                      <a:pt x="616" y="250"/>
                                    </a:cubicBezTo>
                                    <a:cubicBezTo>
                                      <a:pt x="616" y="250"/>
                                      <a:pt x="616" y="250"/>
                                      <a:pt x="616" y="250"/>
                                    </a:cubicBezTo>
                                    <a:cubicBezTo>
                                      <a:pt x="617" y="250"/>
                                      <a:pt x="619" y="250"/>
                                      <a:pt x="621" y="250"/>
                                    </a:cubicBezTo>
                                    <a:cubicBezTo>
                                      <a:pt x="623" y="250"/>
                                      <a:pt x="624" y="250"/>
                                      <a:pt x="626" y="250"/>
                                    </a:cubicBezTo>
                                    <a:cubicBezTo>
                                      <a:pt x="626" y="250"/>
                                      <a:pt x="626" y="250"/>
                                      <a:pt x="626" y="250"/>
                                    </a:cubicBezTo>
                                    <a:cubicBezTo>
                                      <a:pt x="626" y="247"/>
                                      <a:pt x="624" y="245"/>
                                      <a:pt x="621" y="245"/>
                                    </a:cubicBezTo>
                                    <a:close/>
                                    <a:moveTo>
                                      <a:pt x="651" y="260"/>
                                    </a:moveTo>
                                    <a:cubicBezTo>
                                      <a:pt x="652" y="259"/>
                                      <a:pt x="653" y="258"/>
                                      <a:pt x="654" y="258"/>
                                    </a:cubicBezTo>
                                    <a:cubicBezTo>
                                      <a:pt x="655" y="255"/>
                                      <a:pt x="655" y="253"/>
                                      <a:pt x="655" y="250"/>
                                    </a:cubicBezTo>
                                    <a:cubicBezTo>
                                      <a:pt x="655" y="240"/>
                                      <a:pt x="651" y="232"/>
                                      <a:pt x="645" y="226"/>
                                    </a:cubicBezTo>
                                    <a:cubicBezTo>
                                      <a:pt x="639" y="220"/>
                                      <a:pt x="630" y="216"/>
                                      <a:pt x="621" y="216"/>
                                    </a:cubicBezTo>
                                    <a:cubicBezTo>
                                      <a:pt x="611" y="216"/>
                                      <a:pt x="603" y="220"/>
                                      <a:pt x="597" y="226"/>
                                    </a:cubicBezTo>
                                    <a:cubicBezTo>
                                      <a:pt x="590" y="232"/>
                                      <a:pt x="587" y="240"/>
                                      <a:pt x="587" y="250"/>
                                    </a:cubicBezTo>
                                    <a:cubicBezTo>
                                      <a:pt x="587" y="253"/>
                                      <a:pt x="587" y="256"/>
                                      <a:pt x="588" y="258"/>
                                    </a:cubicBezTo>
                                    <a:cubicBezTo>
                                      <a:pt x="589" y="259"/>
                                      <a:pt x="589" y="259"/>
                                      <a:pt x="590" y="260"/>
                                    </a:cubicBezTo>
                                    <a:cubicBezTo>
                                      <a:pt x="591" y="259"/>
                                      <a:pt x="592" y="259"/>
                                      <a:pt x="593" y="258"/>
                                    </a:cubicBezTo>
                                    <a:cubicBezTo>
                                      <a:pt x="592" y="256"/>
                                      <a:pt x="592" y="253"/>
                                      <a:pt x="592" y="250"/>
                                    </a:cubicBezTo>
                                    <a:cubicBezTo>
                                      <a:pt x="592" y="234"/>
                                      <a:pt x="605" y="221"/>
                                      <a:pt x="621" y="221"/>
                                    </a:cubicBezTo>
                                    <a:cubicBezTo>
                                      <a:pt x="637" y="221"/>
                                      <a:pt x="650" y="234"/>
                                      <a:pt x="650" y="250"/>
                                    </a:cubicBezTo>
                                    <a:cubicBezTo>
                                      <a:pt x="650" y="253"/>
                                      <a:pt x="649" y="256"/>
                                      <a:pt x="648" y="258"/>
                                    </a:cubicBezTo>
                                    <a:cubicBezTo>
                                      <a:pt x="649" y="259"/>
                                      <a:pt x="650" y="259"/>
                                      <a:pt x="651" y="260"/>
                                    </a:cubicBezTo>
                                    <a:close/>
                                    <a:moveTo>
                                      <a:pt x="642" y="199"/>
                                    </a:moveTo>
                                    <a:cubicBezTo>
                                      <a:pt x="642" y="200"/>
                                      <a:pt x="642" y="202"/>
                                      <a:pt x="641" y="203"/>
                                    </a:cubicBezTo>
                                    <a:cubicBezTo>
                                      <a:pt x="643" y="204"/>
                                      <a:pt x="645" y="205"/>
                                      <a:pt x="647" y="206"/>
                                    </a:cubicBezTo>
                                    <a:cubicBezTo>
                                      <a:pt x="648" y="204"/>
                                      <a:pt x="648" y="201"/>
                                      <a:pt x="648" y="199"/>
                                    </a:cubicBezTo>
                                    <a:cubicBezTo>
                                      <a:pt x="648" y="191"/>
                                      <a:pt x="645" y="184"/>
                                      <a:pt x="640" y="179"/>
                                    </a:cubicBezTo>
                                    <a:cubicBezTo>
                                      <a:pt x="635" y="174"/>
                                      <a:pt x="628" y="171"/>
                                      <a:pt x="621" y="171"/>
                                    </a:cubicBezTo>
                                    <a:cubicBezTo>
                                      <a:pt x="613" y="171"/>
                                      <a:pt x="607" y="174"/>
                                      <a:pt x="602" y="179"/>
                                    </a:cubicBezTo>
                                    <a:cubicBezTo>
                                      <a:pt x="597" y="184"/>
                                      <a:pt x="594" y="191"/>
                                      <a:pt x="594" y="199"/>
                                    </a:cubicBezTo>
                                    <a:cubicBezTo>
                                      <a:pt x="594" y="201"/>
                                      <a:pt x="594" y="204"/>
                                      <a:pt x="595" y="206"/>
                                    </a:cubicBezTo>
                                    <a:cubicBezTo>
                                      <a:pt x="596" y="205"/>
                                      <a:pt x="598" y="204"/>
                                      <a:pt x="600" y="203"/>
                                    </a:cubicBezTo>
                                    <a:cubicBezTo>
                                      <a:pt x="600" y="202"/>
                                      <a:pt x="600" y="200"/>
                                      <a:pt x="600" y="199"/>
                                    </a:cubicBezTo>
                                    <a:cubicBezTo>
                                      <a:pt x="600" y="187"/>
                                      <a:pt x="609" y="177"/>
                                      <a:pt x="621" y="177"/>
                                    </a:cubicBezTo>
                                    <a:cubicBezTo>
                                      <a:pt x="632" y="177"/>
                                      <a:pt x="642" y="187"/>
                                      <a:pt x="642" y="199"/>
                                    </a:cubicBezTo>
                                    <a:close/>
                                    <a:moveTo>
                                      <a:pt x="634" y="199"/>
                                    </a:moveTo>
                                    <a:cubicBezTo>
                                      <a:pt x="634" y="199"/>
                                      <a:pt x="634" y="200"/>
                                      <a:pt x="634" y="200"/>
                                    </a:cubicBezTo>
                                    <a:cubicBezTo>
                                      <a:pt x="636" y="201"/>
                                      <a:pt x="638" y="202"/>
                                      <a:pt x="640" y="202"/>
                                    </a:cubicBezTo>
                                    <a:cubicBezTo>
                                      <a:pt x="640" y="201"/>
                                      <a:pt x="640" y="200"/>
                                      <a:pt x="640" y="199"/>
                                    </a:cubicBezTo>
                                    <a:cubicBezTo>
                                      <a:pt x="640" y="193"/>
                                      <a:pt x="638" y="188"/>
                                      <a:pt x="635" y="185"/>
                                    </a:cubicBezTo>
                                    <a:cubicBezTo>
                                      <a:pt x="631" y="181"/>
                                      <a:pt x="626" y="179"/>
                                      <a:pt x="621" y="179"/>
                                    </a:cubicBezTo>
                                    <a:cubicBezTo>
                                      <a:pt x="615" y="179"/>
                                      <a:pt x="611" y="181"/>
                                      <a:pt x="607" y="185"/>
                                    </a:cubicBezTo>
                                    <a:cubicBezTo>
                                      <a:pt x="603" y="188"/>
                                      <a:pt x="601" y="193"/>
                                      <a:pt x="601" y="199"/>
                                    </a:cubicBezTo>
                                    <a:cubicBezTo>
                                      <a:pt x="601" y="200"/>
                                      <a:pt x="601" y="201"/>
                                      <a:pt x="602" y="202"/>
                                    </a:cubicBezTo>
                                    <a:cubicBezTo>
                                      <a:pt x="604" y="202"/>
                                      <a:pt x="605" y="201"/>
                                      <a:pt x="607" y="200"/>
                                    </a:cubicBezTo>
                                    <a:cubicBezTo>
                                      <a:pt x="607" y="200"/>
                                      <a:pt x="607" y="199"/>
                                      <a:pt x="607" y="199"/>
                                    </a:cubicBezTo>
                                    <a:cubicBezTo>
                                      <a:pt x="607" y="191"/>
                                      <a:pt x="613" y="185"/>
                                      <a:pt x="621" y="185"/>
                                    </a:cubicBezTo>
                                    <a:cubicBezTo>
                                      <a:pt x="628" y="185"/>
                                      <a:pt x="634" y="191"/>
                                      <a:pt x="634" y="199"/>
                                    </a:cubicBezTo>
                                    <a:close/>
                                    <a:moveTo>
                                      <a:pt x="628" y="199"/>
                                    </a:moveTo>
                                    <a:cubicBezTo>
                                      <a:pt x="628" y="199"/>
                                      <a:pt x="627" y="199"/>
                                      <a:pt x="627" y="199"/>
                                    </a:cubicBezTo>
                                    <a:cubicBezTo>
                                      <a:pt x="629" y="199"/>
                                      <a:pt x="631" y="200"/>
                                      <a:pt x="633" y="200"/>
                                    </a:cubicBezTo>
                                    <a:cubicBezTo>
                                      <a:pt x="633" y="200"/>
                                      <a:pt x="633" y="199"/>
                                      <a:pt x="633" y="199"/>
                                    </a:cubicBezTo>
                                    <a:cubicBezTo>
                                      <a:pt x="633" y="192"/>
                                      <a:pt x="627" y="187"/>
                                      <a:pt x="621" y="187"/>
                                    </a:cubicBezTo>
                                    <a:cubicBezTo>
                                      <a:pt x="614" y="187"/>
                                      <a:pt x="609" y="192"/>
                                      <a:pt x="609" y="199"/>
                                    </a:cubicBezTo>
                                    <a:cubicBezTo>
                                      <a:pt x="609" y="199"/>
                                      <a:pt x="609" y="200"/>
                                      <a:pt x="609" y="200"/>
                                    </a:cubicBezTo>
                                    <a:cubicBezTo>
                                      <a:pt x="611" y="200"/>
                                      <a:pt x="612" y="199"/>
                                      <a:pt x="614" y="199"/>
                                    </a:cubicBezTo>
                                    <a:cubicBezTo>
                                      <a:pt x="614" y="199"/>
                                      <a:pt x="614" y="199"/>
                                      <a:pt x="614" y="199"/>
                                    </a:cubicBezTo>
                                    <a:cubicBezTo>
                                      <a:pt x="614" y="195"/>
                                      <a:pt x="617" y="192"/>
                                      <a:pt x="621" y="192"/>
                                    </a:cubicBezTo>
                                    <a:cubicBezTo>
                                      <a:pt x="625" y="192"/>
                                      <a:pt x="628" y="195"/>
                                      <a:pt x="628" y="199"/>
                                    </a:cubicBezTo>
                                    <a:close/>
                                    <a:moveTo>
                                      <a:pt x="621" y="193"/>
                                    </a:moveTo>
                                    <a:cubicBezTo>
                                      <a:pt x="618" y="193"/>
                                      <a:pt x="616" y="196"/>
                                      <a:pt x="616" y="199"/>
                                    </a:cubicBezTo>
                                    <a:cubicBezTo>
                                      <a:pt x="616" y="199"/>
                                      <a:pt x="616" y="199"/>
                                      <a:pt x="616" y="199"/>
                                    </a:cubicBezTo>
                                    <a:cubicBezTo>
                                      <a:pt x="617" y="199"/>
                                      <a:pt x="619" y="199"/>
                                      <a:pt x="621" y="199"/>
                                    </a:cubicBezTo>
                                    <a:cubicBezTo>
                                      <a:pt x="623" y="199"/>
                                      <a:pt x="624" y="199"/>
                                      <a:pt x="626" y="199"/>
                                    </a:cubicBezTo>
                                    <a:cubicBezTo>
                                      <a:pt x="626" y="199"/>
                                      <a:pt x="626" y="199"/>
                                      <a:pt x="626" y="199"/>
                                    </a:cubicBezTo>
                                    <a:cubicBezTo>
                                      <a:pt x="626" y="196"/>
                                      <a:pt x="624" y="193"/>
                                      <a:pt x="621" y="193"/>
                                    </a:cubicBezTo>
                                    <a:close/>
                                    <a:moveTo>
                                      <a:pt x="651" y="208"/>
                                    </a:moveTo>
                                    <a:cubicBezTo>
                                      <a:pt x="652" y="208"/>
                                      <a:pt x="653" y="207"/>
                                      <a:pt x="654" y="206"/>
                                    </a:cubicBezTo>
                                    <a:cubicBezTo>
                                      <a:pt x="655" y="204"/>
                                      <a:pt x="655" y="201"/>
                                      <a:pt x="655" y="199"/>
                                    </a:cubicBezTo>
                                    <a:cubicBezTo>
                                      <a:pt x="655" y="189"/>
                                      <a:pt x="651" y="181"/>
                                      <a:pt x="645" y="174"/>
                                    </a:cubicBezTo>
                                    <a:cubicBezTo>
                                      <a:pt x="639" y="168"/>
                                      <a:pt x="630" y="164"/>
                                      <a:pt x="621" y="164"/>
                                    </a:cubicBezTo>
                                    <a:cubicBezTo>
                                      <a:pt x="611" y="164"/>
                                      <a:pt x="603" y="168"/>
                                      <a:pt x="597" y="174"/>
                                    </a:cubicBezTo>
                                    <a:cubicBezTo>
                                      <a:pt x="590" y="181"/>
                                      <a:pt x="587" y="189"/>
                                      <a:pt x="587" y="199"/>
                                    </a:cubicBezTo>
                                    <a:cubicBezTo>
                                      <a:pt x="587" y="201"/>
                                      <a:pt x="587" y="204"/>
                                      <a:pt x="588" y="207"/>
                                    </a:cubicBezTo>
                                    <a:cubicBezTo>
                                      <a:pt x="589" y="207"/>
                                      <a:pt x="589" y="208"/>
                                      <a:pt x="590" y="209"/>
                                    </a:cubicBezTo>
                                    <a:cubicBezTo>
                                      <a:pt x="591" y="208"/>
                                      <a:pt x="592" y="207"/>
                                      <a:pt x="593" y="207"/>
                                    </a:cubicBezTo>
                                    <a:cubicBezTo>
                                      <a:pt x="592" y="204"/>
                                      <a:pt x="592" y="201"/>
                                      <a:pt x="592" y="199"/>
                                    </a:cubicBezTo>
                                    <a:cubicBezTo>
                                      <a:pt x="592" y="183"/>
                                      <a:pt x="605" y="170"/>
                                      <a:pt x="621" y="170"/>
                                    </a:cubicBezTo>
                                    <a:cubicBezTo>
                                      <a:pt x="637" y="170"/>
                                      <a:pt x="650" y="183"/>
                                      <a:pt x="650" y="199"/>
                                    </a:cubicBezTo>
                                    <a:cubicBezTo>
                                      <a:pt x="650" y="201"/>
                                      <a:pt x="649" y="204"/>
                                      <a:pt x="648" y="207"/>
                                    </a:cubicBezTo>
                                    <a:cubicBezTo>
                                      <a:pt x="649" y="207"/>
                                      <a:pt x="650" y="208"/>
                                      <a:pt x="651" y="208"/>
                                    </a:cubicBezTo>
                                    <a:close/>
                                    <a:moveTo>
                                      <a:pt x="642" y="147"/>
                                    </a:moveTo>
                                    <a:cubicBezTo>
                                      <a:pt x="642" y="149"/>
                                      <a:pt x="642" y="150"/>
                                      <a:pt x="641" y="152"/>
                                    </a:cubicBezTo>
                                    <a:cubicBezTo>
                                      <a:pt x="643" y="152"/>
                                      <a:pt x="645" y="153"/>
                                      <a:pt x="647" y="155"/>
                                    </a:cubicBezTo>
                                    <a:cubicBezTo>
                                      <a:pt x="648" y="152"/>
                                      <a:pt x="648" y="150"/>
                                      <a:pt x="648" y="147"/>
                                    </a:cubicBezTo>
                                    <a:cubicBezTo>
                                      <a:pt x="648" y="140"/>
                                      <a:pt x="645" y="133"/>
                                      <a:pt x="640" y="128"/>
                                    </a:cubicBezTo>
                                    <a:cubicBezTo>
                                      <a:pt x="635" y="123"/>
                                      <a:pt x="628" y="120"/>
                                      <a:pt x="621" y="120"/>
                                    </a:cubicBezTo>
                                    <a:cubicBezTo>
                                      <a:pt x="613" y="120"/>
                                      <a:pt x="607" y="123"/>
                                      <a:pt x="602" y="128"/>
                                    </a:cubicBezTo>
                                    <a:cubicBezTo>
                                      <a:pt x="597" y="133"/>
                                      <a:pt x="594" y="140"/>
                                      <a:pt x="594" y="147"/>
                                    </a:cubicBezTo>
                                    <a:cubicBezTo>
                                      <a:pt x="594" y="150"/>
                                      <a:pt x="594" y="152"/>
                                      <a:pt x="595" y="155"/>
                                    </a:cubicBezTo>
                                    <a:cubicBezTo>
                                      <a:pt x="596" y="153"/>
                                      <a:pt x="598" y="152"/>
                                      <a:pt x="600" y="152"/>
                                    </a:cubicBezTo>
                                    <a:cubicBezTo>
                                      <a:pt x="600" y="150"/>
                                      <a:pt x="600" y="149"/>
                                      <a:pt x="600" y="147"/>
                                    </a:cubicBezTo>
                                    <a:cubicBezTo>
                                      <a:pt x="600" y="135"/>
                                      <a:pt x="609" y="126"/>
                                      <a:pt x="621" y="126"/>
                                    </a:cubicBezTo>
                                    <a:cubicBezTo>
                                      <a:pt x="632" y="126"/>
                                      <a:pt x="642" y="135"/>
                                      <a:pt x="642" y="147"/>
                                    </a:cubicBezTo>
                                    <a:close/>
                                    <a:moveTo>
                                      <a:pt x="634" y="147"/>
                                    </a:moveTo>
                                    <a:cubicBezTo>
                                      <a:pt x="634" y="148"/>
                                      <a:pt x="634" y="148"/>
                                      <a:pt x="634" y="149"/>
                                    </a:cubicBezTo>
                                    <a:cubicBezTo>
                                      <a:pt x="636" y="150"/>
                                      <a:pt x="638" y="150"/>
                                      <a:pt x="640" y="151"/>
                                    </a:cubicBezTo>
                                    <a:cubicBezTo>
                                      <a:pt x="640" y="150"/>
                                      <a:pt x="640" y="148"/>
                                      <a:pt x="640" y="147"/>
                                    </a:cubicBezTo>
                                    <a:cubicBezTo>
                                      <a:pt x="640" y="142"/>
                                      <a:pt x="638" y="137"/>
                                      <a:pt x="635" y="133"/>
                                    </a:cubicBezTo>
                                    <a:cubicBezTo>
                                      <a:pt x="631" y="130"/>
                                      <a:pt x="626" y="128"/>
                                      <a:pt x="621" y="128"/>
                                    </a:cubicBezTo>
                                    <a:cubicBezTo>
                                      <a:pt x="615" y="128"/>
                                      <a:pt x="611" y="130"/>
                                      <a:pt x="607" y="133"/>
                                    </a:cubicBezTo>
                                    <a:cubicBezTo>
                                      <a:pt x="603" y="137"/>
                                      <a:pt x="601" y="142"/>
                                      <a:pt x="601" y="147"/>
                                    </a:cubicBezTo>
                                    <a:cubicBezTo>
                                      <a:pt x="601" y="148"/>
                                      <a:pt x="601" y="150"/>
                                      <a:pt x="602" y="151"/>
                                    </a:cubicBezTo>
                                    <a:cubicBezTo>
                                      <a:pt x="604" y="150"/>
                                      <a:pt x="605" y="150"/>
                                      <a:pt x="607" y="149"/>
                                    </a:cubicBezTo>
                                    <a:cubicBezTo>
                                      <a:pt x="607" y="148"/>
                                      <a:pt x="607" y="148"/>
                                      <a:pt x="607" y="147"/>
                                    </a:cubicBezTo>
                                    <a:cubicBezTo>
                                      <a:pt x="607" y="140"/>
                                      <a:pt x="613" y="134"/>
                                      <a:pt x="621" y="134"/>
                                    </a:cubicBezTo>
                                    <a:cubicBezTo>
                                      <a:pt x="628" y="134"/>
                                      <a:pt x="634" y="140"/>
                                      <a:pt x="634" y="147"/>
                                    </a:cubicBezTo>
                                    <a:close/>
                                    <a:moveTo>
                                      <a:pt x="628" y="147"/>
                                    </a:moveTo>
                                    <a:cubicBezTo>
                                      <a:pt x="628" y="147"/>
                                      <a:pt x="627" y="148"/>
                                      <a:pt x="627" y="148"/>
                                    </a:cubicBezTo>
                                    <a:cubicBezTo>
                                      <a:pt x="629" y="148"/>
                                      <a:pt x="631" y="148"/>
                                      <a:pt x="633" y="149"/>
                                    </a:cubicBezTo>
                                    <a:cubicBezTo>
                                      <a:pt x="633" y="148"/>
                                      <a:pt x="633" y="148"/>
                                      <a:pt x="633" y="147"/>
                                    </a:cubicBezTo>
                                    <a:cubicBezTo>
                                      <a:pt x="633" y="141"/>
                                      <a:pt x="627" y="135"/>
                                      <a:pt x="621" y="135"/>
                                    </a:cubicBezTo>
                                    <a:cubicBezTo>
                                      <a:pt x="614" y="135"/>
                                      <a:pt x="609" y="141"/>
                                      <a:pt x="609" y="147"/>
                                    </a:cubicBezTo>
                                    <a:cubicBezTo>
                                      <a:pt x="609" y="148"/>
                                      <a:pt x="609" y="148"/>
                                      <a:pt x="609" y="149"/>
                                    </a:cubicBezTo>
                                    <a:cubicBezTo>
                                      <a:pt x="611" y="148"/>
                                      <a:pt x="612" y="148"/>
                                      <a:pt x="614" y="148"/>
                                    </a:cubicBezTo>
                                    <a:cubicBezTo>
                                      <a:pt x="614" y="148"/>
                                      <a:pt x="614" y="147"/>
                                      <a:pt x="614" y="147"/>
                                    </a:cubicBezTo>
                                    <a:cubicBezTo>
                                      <a:pt x="614" y="143"/>
                                      <a:pt x="617" y="140"/>
                                      <a:pt x="621" y="140"/>
                                    </a:cubicBezTo>
                                    <a:cubicBezTo>
                                      <a:pt x="625" y="140"/>
                                      <a:pt x="628" y="143"/>
                                      <a:pt x="628" y="147"/>
                                    </a:cubicBezTo>
                                    <a:close/>
                                    <a:moveTo>
                                      <a:pt x="621" y="142"/>
                                    </a:moveTo>
                                    <a:cubicBezTo>
                                      <a:pt x="618" y="142"/>
                                      <a:pt x="616" y="144"/>
                                      <a:pt x="616" y="147"/>
                                    </a:cubicBezTo>
                                    <a:cubicBezTo>
                                      <a:pt x="616" y="147"/>
                                      <a:pt x="616" y="147"/>
                                      <a:pt x="616" y="148"/>
                                    </a:cubicBezTo>
                                    <a:cubicBezTo>
                                      <a:pt x="617" y="147"/>
                                      <a:pt x="619" y="147"/>
                                      <a:pt x="621" y="147"/>
                                    </a:cubicBezTo>
                                    <a:cubicBezTo>
                                      <a:pt x="623" y="147"/>
                                      <a:pt x="624" y="147"/>
                                      <a:pt x="626" y="148"/>
                                    </a:cubicBezTo>
                                    <a:cubicBezTo>
                                      <a:pt x="626" y="147"/>
                                      <a:pt x="626" y="147"/>
                                      <a:pt x="626" y="147"/>
                                    </a:cubicBezTo>
                                    <a:cubicBezTo>
                                      <a:pt x="626" y="144"/>
                                      <a:pt x="624" y="142"/>
                                      <a:pt x="621" y="142"/>
                                    </a:cubicBezTo>
                                    <a:close/>
                                    <a:moveTo>
                                      <a:pt x="651" y="157"/>
                                    </a:moveTo>
                                    <a:cubicBezTo>
                                      <a:pt x="652" y="156"/>
                                      <a:pt x="653" y="156"/>
                                      <a:pt x="654" y="155"/>
                                    </a:cubicBezTo>
                                    <a:cubicBezTo>
                                      <a:pt x="655" y="152"/>
                                      <a:pt x="655" y="150"/>
                                      <a:pt x="655" y="147"/>
                                    </a:cubicBezTo>
                                    <a:cubicBezTo>
                                      <a:pt x="655" y="138"/>
                                      <a:pt x="651" y="129"/>
                                      <a:pt x="645" y="123"/>
                                    </a:cubicBezTo>
                                    <a:cubicBezTo>
                                      <a:pt x="639" y="117"/>
                                      <a:pt x="630" y="113"/>
                                      <a:pt x="621" y="113"/>
                                    </a:cubicBezTo>
                                    <a:cubicBezTo>
                                      <a:pt x="611" y="113"/>
                                      <a:pt x="603" y="117"/>
                                      <a:pt x="597" y="123"/>
                                    </a:cubicBezTo>
                                    <a:cubicBezTo>
                                      <a:pt x="590" y="129"/>
                                      <a:pt x="587" y="138"/>
                                      <a:pt x="587" y="147"/>
                                    </a:cubicBezTo>
                                    <a:cubicBezTo>
                                      <a:pt x="587" y="150"/>
                                      <a:pt x="587" y="153"/>
                                      <a:pt x="588" y="155"/>
                                    </a:cubicBezTo>
                                    <a:cubicBezTo>
                                      <a:pt x="589" y="156"/>
                                      <a:pt x="589" y="157"/>
                                      <a:pt x="590" y="157"/>
                                    </a:cubicBezTo>
                                    <a:cubicBezTo>
                                      <a:pt x="591" y="157"/>
                                      <a:pt x="592" y="156"/>
                                      <a:pt x="593" y="155"/>
                                    </a:cubicBezTo>
                                    <a:cubicBezTo>
                                      <a:pt x="592" y="153"/>
                                      <a:pt x="592" y="150"/>
                                      <a:pt x="592" y="147"/>
                                    </a:cubicBezTo>
                                    <a:cubicBezTo>
                                      <a:pt x="592" y="131"/>
                                      <a:pt x="605" y="118"/>
                                      <a:pt x="621" y="118"/>
                                    </a:cubicBezTo>
                                    <a:cubicBezTo>
                                      <a:pt x="637" y="118"/>
                                      <a:pt x="650" y="131"/>
                                      <a:pt x="650" y="147"/>
                                    </a:cubicBezTo>
                                    <a:cubicBezTo>
                                      <a:pt x="650" y="150"/>
                                      <a:pt x="649" y="153"/>
                                      <a:pt x="648" y="155"/>
                                    </a:cubicBezTo>
                                    <a:cubicBezTo>
                                      <a:pt x="649" y="156"/>
                                      <a:pt x="650" y="156"/>
                                      <a:pt x="651" y="157"/>
                                    </a:cubicBezTo>
                                    <a:close/>
                                    <a:moveTo>
                                      <a:pt x="583" y="112"/>
                                    </a:moveTo>
                                    <a:cubicBezTo>
                                      <a:pt x="577" y="108"/>
                                      <a:pt x="569" y="105"/>
                                      <a:pt x="560" y="105"/>
                                    </a:cubicBezTo>
                                    <a:cubicBezTo>
                                      <a:pt x="551" y="105"/>
                                      <a:pt x="543" y="108"/>
                                      <a:pt x="536" y="113"/>
                                    </a:cubicBezTo>
                                    <a:cubicBezTo>
                                      <a:pt x="538" y="114"/>
                                      <a:pt x="539" y="116"/>
                                      <a:pt x="540" y="117"/>
                                    </a:cubicBezTo>
                                    <a:cubicBezTo>
                                      <a:pt x="546" y="114"/>
                                      <a:pt x="553" y="111"/>
                                      <a:pt x="560" y="111"/>
                                    </a:cubicBezTo>
                                    <a:cubicBezTo>
                                      <a:pt x="567" y="111"/>
                                      <a:pt x="574" y="113"/>
                                      <a:pt x="579" y="117"/>
                                    </a:cubicBezTo>
                                    <a:cubicBezTo>
                                      <a:pt x="581" y="115"/>
                                      <a:pt x="582" y="114"/>
                                      <a:pt x="583" y="112"/>
                                    </a:cubicBezTo>
                                    <a:close/>
                                    <a:moveTo>
                                      <a:pt x="461" y="112"/>
                                    </a:moveTo>
                                    <a:cubicBezTo>
                                      <a:pt x="454" y="108"/>
                                      <a:pt x="446" y="105"/>
                                      <a:pt x="438" y="105"/>
                                    </a:cubicBezTo>
                                    <a:cubicBezTo>
                                      <a:pt x="429" y="105"/>
                                      <a:pt x="422" y="108"/>
                                      <a:pt x="415" y="112"/>
                                    </a:cubicBezTo>
                                    <a:cubicBezTo>
                                      <a:pt x="416" y="113"/>
                                      <a:pt x="418" y="115"/>
                                      <a:pt x="419" y="117"/>
                                    </a:cubicBezTo>
                                    <a:cubicBezTo>
                                      <a:pt x="424" y="113"/>
                                      <a:pt x="431" y="111"/>
                                      <a:pt x="438" y="111"/>
                                    </a:cubicBezTo>
                                    <a:cubicBezTo>
                                      <a:pt x="445" y="111"/>
                                      <a:pt x="452" y="113"/>
                                      <a:pt x="457" y="117"/>
                                    </a:cubicBezTo>
                                    <a:cubicBezTo>
                                      <a:pt x="458" y="115"/>
                                      <a:pt x="460" y="114"/>
                                      <a:pt x="461" y="112"/>
                                    </a:cubicBezTo>
                                    <a:close/>
                                    <a:moveTo>
                                      <a:pt x="340" y="112"/>
                                    </a:moveTo>
                                    <a:cubicBezTo>
                                      <a:pt x="334" y="108"/>
                                      <a:pt x="326" y="105"/>
                                      <a:pt x="317" y="105"/>
                                    </a:cubicBezTo>
                                    <a:cubicBezTo>
                                      <a:pt x="308" y="105"/>
                                      <a:pt x="300" y="108"/>
                                      <a:pt x="293" y="112"/>
                                    </a:cubicBezTo>
                                    <a:cubicBezTo>
                                      <a:pt x="295" y="114"/>
                                      <a:pt x="296" y="115"/>
                                      <a:pt x="297" y="117"/>
                                    </a:cubicBezTo>
                                    <a:cubicBezTo>
                                      <a:pt x="303" y="113"/>
                                      <a:pt x="310" y="111"/>
                                      <a:pt x="317" y="111"/>
                                    </a:cubicBezTo>
                                    <a:cubicBezTo>
                                      <a:pt x="324" y="111"/>
                                      <a:pt x="331" y="113"/>
                                      <a:pt x="336" y="117"/>
                                    </a:cubicBezTo>
                                    <a:cubicBezTo>
                                      <a:pt x="338" y="115"/>
                                      <a:pt x="339" y="114"/>
                                      <a:pt x="340" y="112"/>
                                    </a:cubicBezTo>
                                    <a:close/>
                                    <a:moveTo>
                                      <a:pt x="222" y="147"/>
                                    </a:moveTo>
                                    <a:cubicBezTo>
                                      <a:pt x="222" y="150"/>
                                      <a:pt x="222" y="153"/>
                                      <a:pt x="223" y="155"/>
                                    </a:cubicBezTo>
                                    <a:cubicBezTo>
                                      <a:pt x="224" y="156"/>
                                      <a:pt x="225" y="157"/>
                                      <a:pt x="225" y="157"/>
                                    </a:cubicBezTo>
                                    <a:cubicBezTo>
                                      <a:pt x="226" y="157"/>
                                      <a:pt x="227" y="156"/>
                                      <a:pt x="228" y="155"/>
                                    </a:cubicBezTo>
                                    <a:cubicBezTo>
                                      <a:pt x="228" y="153"/>
                                      <a:pt x="227" y="150"/>
                                      <a:pt x="227" y="147"/>
                                    </a:cubicBezTo>
                                    <a:cubicBezTo>
                                      <a:pt x="227" y="131"/>
                                      <a:pt x="240" y="118"/>
                                      <a:pt x="256" y="118"/>
                                    </a:cubicBezTo>
                                    <a:cubicBezTo>
                                      <a:pt x="272" y="118"/>
                                      <a:pt x="285" y="131"/>
                                      <a:pt x="285" y="147"/>
                                    </a:cubicBezTo>
                                    <a:cubicBezTo>
                                      <a:pt x="285" y="150"/>
                                      <a:pt x="284" y="153"/>
                                      <a:pt x="283" y="155"/>
                                    </a:cubicBezTo>
                                    <a:cubicBezTo>
                                      <a:pt x="284" y="156"/>
                                      <a:pt x="285" y="157"/>
                                      <a:pt x="286" y="157"/>
                                    </a:cubicBezTo>
                                    <a:cubicBezTo>
                                      <a:pt x="287" y="157"/>
                                      <a:pt x="288" y="156"/>
                                      <a:pt x="289" y="156"/>
                                    </a:cubicBezTo>
                                    <a:cubicBezTo>
                                      <a:pt x="290" y="153"/>
                                      <a:pt x="290" y="150"/>
                                      <a:pt x="290" y="147"/>
                                    </a:cubicBezTo>
                                    <a:cubicBezTo>
                                      <a:pt x="290" y="138"/>
                                      <a:pt x="286" y="129"/>
                                      <a:pt x="280" y="123"/>
                                    </a:cubicBezTo>
                                    <a:cubicBezTo>
                                      <a:pt x="274" y="117"/>
                                      <a:pt x="265" y="113"/>
                                      <a:pt x="256" y="113"/>
                                    </a:cubicBezTo>
                                    <a:cubicBezTo>
                                      <a:pt x="246" y="113"/>
                                      <a:pt x="238" y="117"/>
                                      <a:pt x="232" y="123"/>
                                    </a:cubicBezTo>
                                    <a:cubicBezTo>
                                      <a:pt x="225" y="129"/>
                                      <a:pt x="222" y="138"/>
                                      <a:pt x="222" y="147"/>
                                    </a:cubicBezTo>
                                    <a:close/>
                                    <a:moveTo>
                                      <a:pt x="277" y="147"/>
                                    </a:moveTo>
                                    <a:cubicBezTo>
                                      <a:pt x="277" y="149"/>
                                      <a:pt x="277" y="150"/>
                                      <a:pt x="276" y="152"/>
                                    </a:cubicBezTo>
                                    <a:cubicBezTo>
                                      <a:pt x="278" y="152"/>
                                      <a:pt x="280" y="153"/>
                                      <a:pt x="282" y="155"/>
                                    </a:cubicBezTo>
                                    <a:cubicBezTo>
                                      <a:pt x="283" y="152"/>
                                      <a:pt x="283" y="150"/>
                                      <a:pt x="283" y="147"/>
                                    </a:cubicBezTo>
                                    <a:cubicBezTo>
                                      <a:pt x="283" y="140"/>
                                      <a:pt x="280" y="133"/>
                                      <a:pt x="275" y="128"/>
                                    </a:cubicBezTo>
                                    <a:cubicBezTo>
                                      <a:pt x="270" y="123"/>
                                      <a:pt x="263" y="120"/>
                                      <a:pt x="256" y="120"/>
                                    </a:cubicBezTo>
                                    <a:cubicBezTo>
                                      <a:pt x="248" y="120"/>
                                      <a:pt x="242" y="123"/>
                                      <a:pt x="237" y="128"/>
                                    </a:cubicBezTo>
                                    <a:cubicBezTo>
                                      <a:pt x="232" y="133"/>
                                      <a:pt x="229" y="140"/>
                                      <a:pt x="229" y="147"/>
                                    </a:cubicBezTo>
                                    <a:cubicBezTo>
                                      <a:pt x="229" y="150"/>
                                      <a:pt x="229" y="152"/>
                                      <a:pt x="230" y="155"/>
                                    </a:cubicBezTo>
                                    <a:cubicBezTo>
                                      <a:pt x="231" y="153"/>
                                      <a:pt x="233" y="152"/>
                                      <a:pt x="235" y="152"/>
                                    </a:cubicBezTo>
                                    <a:cubicBezTo>
                                      <a:pt x="235" y="150"/>
                                      <a:pt x="235" y="149"/>
                                      <a:pt x="235" y="147"/>
                                    </a:cubicBezTo>
                                    <a:cubicBezTo>
                                      <a:pt x="235" y="135"/>
                                      <a:pt x="244" y="126"/>
                                      <a:pt x="256" y="126"/>
                                    </a:cubicBezTo>
                                    <a:cubicBezTo>
                                      <a:pt x="268" y="126"/>
                                      <a:pt x="277" y="135"/>
                                      <a:pt x="277" y="147"/>
                                    </a:cubicBezTo>
                                    <a:close/>
                                    <a:moveTo>
                                      <a:pt x="269" y="147"/>
                                    </a:moveTo>
                                    <a:cubicBezTo>
                                      <a:pt x="269" y="148"/>
                                      <a:pt x="269" y="148"/>
                                      <a:pt x="269" y="149"/>
                                    </a:cubicBezTo>
                                    <a:cubicBezTo>
                                      <a:pt x="271" y="150"/>
                                      <a:pt x="273" y="150"/>
                                      <a:pt x="275" y="151"/>
                                    </a:cubicBezTo>
                                    <a:cubicBezTo>
                                      <a:pt x="275" y="150"/>
                                      <a:pt x="275" y="148"/>
                                      <a:pt x="275" y="147"/>
                                    </a:cubicBezTo>
                                    <a:cubicBezTo>
                                      <a:pt x="275" y="142"/>
                                      <a:pt x="273" y="137"/>
                                      <a:pt x="270" y="133"/>
                                    </a:cubicBezTo>
                                    <a:cubicBezTo>
                                      <a:pt x="266" y="130"/>
                                      <a:pt x="261" y="128"/>
                                      <a:pt x="256" y="128"/>
                                    </a:cubicBezTo>
                                    <a:cubicBezTo>
                                      <a:pt x="250" y="128"/>
                                      <a:pt x="246" y="130"/>
                                      <a:pt x="242" y="133"/>
                                    </a:cubicBezTo>
                                    <a:cubicBezTo>
                                      <a:pt x="239" y="137"/>
                                      <a:pt x="236" y="142"/>
                                      <a:pt x="236" y="147"/>
                                    </a:cubicBezTo>
                                    <a:cubicBezTo>
                                      <a:pt x="236" y="148"/>
                                      <a:pt x="237" y="150"/>
                                      <a:pt x="237" y="151"/>
                                    </a:cubicBezTo>
                                    <a:cubicBezTo>
                                      <a:pt x="239" y="150"/>
                                      <a:pt x="241" y="150"/>
                                      <a:pt x="242" y="149"/>
                                    </a:cubicBezTo>
                                    <a:cubicBezTo>
                                      <a:pt x="242" y="148"/>
                                      <a:pt x="242" y="148"/>
                                      <a:pt x="242" y="147"/>
                                    </a:cubicBezTo>
                                    <a:cubicBezTo>
                                      <a:pt x="242" y="140"/>
                                      <a:pt x="248" y="134"/>
                                      <a:pt x="256" y="134"/>
                                    </a:cubicBezTo>
                                    <a:cubicBezTo>
                                      <a:pt x="263" y="134"/>
                                      <a:pt x="269" y="140"/>
                                      <a:pt x="269" y="147"/>
                                    </a:cubicBezTo>
                                    <a:close/>
                                    <a:moveTo>
                                      <a:pt x="263" y="147"/>
                                    </a:moveTo>
                                    <a:cubicBezTo>
                                      <a:pt x="263" y="147"/>
                                      <a:pt x="263" y="148"/>
                                      <a:pt x="263" y="148"/>
                                    </a:cubicBezTo>
                                    <a:cubicBezTo>
                                      <a:pt x="264" y="148"/>
                                      <a:pt x="266" y="148"/>
                                      <a:pt x="268" y="149"/>
                                    </a:cubicBezTo>
                                    <a:cubicBezTo>
                                      <a:pt x="268" y="148"/>
                                      <a:pt x="268" y="148"/>
                                      <a:pt x="268" y="147"/>
                                    </a:cubicBezTo>
                                    <a:cubicBezTo>
                                      <a:pt x="268" y="141"/>
                                      <a:pt x="262" y="135"/>
                                      <a:pt x="256" y="135"/>
                                    </a:cubicBezTo>
                                    <a:cubicBezTo>
                                      <a:pt x="249" y="135"/>
                                      <a:pt x="244" y="141"/>
                                      <a:pt x="244" y="147"/>
                                    </a:cubicBezTo>
                                    <a:cubicBezTo>
                                      <a:pt x="244" y="148"/>
                                      <a:pt x="244" y="148"/>
                                      <a:pt x="244" y="149"/>
                                    </a:cubicBezTo>
                                    <a:cubicBezTo>
                                      <a:pt x="246" y="148"/>
                                      <a:pt x="247" y="148"/>
                                      <a:pt x="249" y="148"/>
                                    </a:cubicBezTo>
                                    <a:cubicBezTo>
                                      <a:pt x="249" y="148"/>
                                      <a:pt x="249" y="147"/>
                                      <a:pt x="249" y="147"/>
                                    </a:cubicBezTo>
                                    <a:cubicBezTo>
                                      <a:pt x="249" y="143"/>
                                      <a:pt x="252" y="140"/>
                                      <a:pt x="256" y="140"/>
                                    </a:cubicBezTo>
                                    <a:cubicBezTo>
                                      <a:pt x="260" y="140"/>
                                      <a:pt x="263" y="143"/>
                                      <a:pt x="263" y="147"/>
                                    </a:cubicBezTo>
                                    <a:close/>
                                    <a:moveTo>
                                      <a:pt x="256" y="142"/>
                                    </a:moveTo>
                                    <a:cubicBezTo>
                                      <a:pt x="253" y="142"/>
                                      <a:pt x="251" y="144"/>
                                      <a:pt x="251" y="147"/>
                                    </a:cubicBezTo>
                                    <a:cubicBezTo>
                                      <a:pt x="251" y="147"/>
                                      <a:pt x="251" y="147"/>
                                      <a:pt x="251" y="148"/>
                                    </a:cubicBezTo>
                                    <a:cubicBezTo>
                                      <a:pt x="252" y="147"/>
                                      <a:pt x="254" y="147"/>
                                      <a:pt x="256" y="147"/>
                                    </a:cubicBezTo>
                                    <a:cubicBezTo>
                                      <a:pt x="258" y="147"/>
                                      <a:pt x="259" y="147"/>
                                      <a:pt x="261" y="148"/>
                                    </a:cubicBezTo>
                                    <a:cubicBezTo>
                                      <a:pt x="261" y="147"/>
                                      <a:pt x="261" y="147"/>
                                      <a:pt x="261" y="147"/>
                                    </a:cubicBezTo>
                                    <a:cubicBezTo>
                                      <a:pt x="261" y="144"/>
                                      <a:pt x="259" y="142"/>
                                      <a:pt x="256" y="142"/>
                                    </a:cubicBezTo>
                                    <a:close/>
                                    <a:moveTo>
                                      <a:pt x="222" y="199"/>
                                    </a:moveTo>
                                    <a:cubicBezTo>
                                      <a:pt x="222" y="201"/>
                                      <a:pt x="222" y="204"/>
                                      <a:pt x="223" y="207"/>
                                    </a:cubicBezTo>
                                    <a:cubicBezTo>
                                      <a:pt x="224" y="207"/>
                                      <a:pt x="225" y="208"/>
                                      <a:pt x="225" y="209"/>
                                    </a:cubicBezTo>
                                    <a:cubicBezTo>
                                      <a:pt x="226" y="208"/>
                                      <a:pt x="227" y="207"/>
                                      <a:pt x="228" y="207"/>
                                    </a:cubicBezTo>
                                    <a:cubicBezTo>
                                      <a:pt x="228" y="204"/>
                                      <a:pt x="227" y="201"/>
                                      <a:pt x="227" y="199"/>
                                    </a:cubicBezTo>
                                    <a:cubicBezTo>
                                      <a:pt x="227" y="183"/>
                                      <a:pt x="240" y="170"/>
                                      <a:pt x="256" y="170"/>
                                    </a:cubicBezTo>
                                    <a:cubicBezTo>
                                      <a:pt x="272" y="170"/>
                                      <a:pt x="285" y="183"/>
                                      <a:pt x="285" y="199"/>
                                    </a:cubicBezTo>
                                    <a:cubicBezTo>
                                      <a:pt x="285" y="201"/>
                                      <a:pt x="284" y="204"/>
                                      <a:pt x="283" y="207"/>
                                    </a:cubicBezTo>
                                    <a:cubicBezTo>
                                      <a:pt x="284" y="207"/>
                                      <a:pt x="285" y="208"/>
                                      <a:pt x="286" y="209"/>
                                    </a:cubicBezTo>
                                    <a:cubicBezTo>
                                      <a:pt x="287" y="208"/>
                                      <a:pt x="288" y="208"/>
                                      <a:pt x="289" y="207"/>
                                    </a:cubicBezTo>
                                    <a:cubicBezTo>
                                      <a:pt x="290" y="204"/>
                                      <a:pt x="290" y="201"/>
                                      <a:pt x="290" y="199"/>
                                    </a:cubicBezTo>
                                    <a:cubicBezTo>
                                      <a:pt x="290" y="189"/>
                                      <a:pt x="286" y="181"/>
                                      <a:pt x="280" y="174"/>
                                    </a:cubicBezTo>
                                    <a:cubicBezTo>
                                      <a:pt x="274" y="168"/>
                                      <a:pt x="265" y="164"/>
                                      <a:pt x="256" y="164"/>
                                    </a:cubicBezTo>
                                    <a:cubicBezTo>
                                      <a:pt x="246" y="164"/>
                                      <a:pt x="238" y="168"/>
                                      <a:pt x="232" y="174"/>
                                    </a:cubicBezTo>
                                    <a:cubicBezTo>
                                      <a:pt x="225" y="181"/>
                                      <a:pt x="222" y="189"/>
                                      <a:pt x="222" y="199"/>
                                    </a:cubicBezTo>
                                    <a:close/>
                                    <a:moveTo>
                                      <a:pt x="277" y="199"/>
                                    </a:moveTo>
                                    <a:cubicBezTo>
                                      <a:pt x="277" y="200"/>
                                      <a:pt x="277" y="202"/>
                                      <a:pt x="276" y="203"/>
                                    </a:cubicBezTo>
                                    <a:cubicBezTo>
                                      <a:pt x="278" y="204"/>
                                      <a:pt x="280" y="205"/>
                                      <a:pt x="282" y="206"/>
                                    </a:cubicBezTo>
                                    <a:cubicBezTo>
                                      <a:pt x="283" y="204"/>
                                      <a:pt x="283" y="201"/>
                                      <a:pt x="283" y="199"/>
                                    </a:cubicBezTo>
                                    <a:cubicBezTo>
                                      <a:pt x="283" y="191"/>
                                      <a:pt x="280" y="184"/>
                                      <a:pt x="275" y="179"/>
                                    </a:cubicBezTo>
                                    <a:cubicBezTo>
                                      <a:pt x="270" y="174"/>
                                      <a:pt x="263" y="171"/>
                                      <a:pt x="256" y="171"/>
                                    </a:cubicBezTo>
                                    <a:cubicBezTo>
                                      <a:pt x="248" y="171"/>
                                      <a:pt x="242" y="174"/>
                                      <a:pt x="237" y="179"/>
                                    </a:cubicBezTo>
                                    <a:cubicBezTo>
                                      <a:pt x="232" y="184"/>
                                      <a:pt x="229" y="191"/>
                                      <a:pt x="229" y="199"/>
                                    </a:cubicBezTo>
                                    <a:cubicBezTo>
                                      <a:pt x="229" y="201"/>
                                      <a:pt x="229" y="204"/>
                                      <a:pt x="230" y="206"/>
                                    </a:cubicBezTo>
                                    <a:cubicBezTo>
                                      <a:pt x="231" y="205"/>
                                      <a:pt x="233" y="204"/>
                                      <a:pt x="235" y="203"/>
                                    </a:cubicBezTo>
                                    <a:cubicBezTo>
                                      <a:pt x="235" y="202"/>
                                      <a:pt x="235" y="200"/>
                                      <a:pt x="235" y="199"/>
                                    </a:cubicBezTo>
                                    <a:cubicBezTo>
                                      <a:pt x="235" y="187"/>
                                      <a:pt x="244" y="177"/>
                                      <a:pt x="256" y="177"/>
                                    </a:cubicBezTo>
                                    <a:cubicBezTo>
                                      <a:pt x="268" y="177"/>
                                      <a:pt x="277" y="187"/>
                                      <a:pt x="277" y="199"/>
                                    </a:cubicBezTo>
                                    <a:close/>
                                    <a:moveTo>
                                      <a:pt x="269" y="199"/>
                                    </a:moveTo>
                                    <a:cubicBezTo>
                                      <a:pt x="269" y="199"/>
                                      <a:pt x="269" y="200"/>
                                      <a:pt x="269" y="200"/>
                                    </a:cubicBezTo>
                                    <a:cubicBezTo>
                                      <a:pt x="271" y="201"/>
                                      <a:pt x="273" y="202"/>
                                      <a:pt x="275" y="202"/>
                                    </a:cubicBezTo>
                                    <a:cubicBezTo>
                                      <a:pt x="275" y="201"/>
                                      <a:pt x="275" y="200"/>
                                      <a:pt x="275" y="199"/>
                                    </a:cubicBezTo>
                                    <a:cubicBezTo>
                                      <a:pt x="275" y="193"/>
                                      <a:pt x="273" y="188"/>
                                      <a:pt x="270" y="185"/>
                                    </a:cubicBezTo>
                                    <a:cubicBezTo>
                                      <a:pt x="266" y="181"/>
                                      <a:pt x="261" y="179"/>
                                      <a:pt x="256" y="179"/>
                                    </a:cubicBezTo>
                                    <a:cubicBezTo>
                                      <a:pt x="250" y="179"/>
                                      <a:pt x="246" y="181"/>
                                      <a:pt x="242" y="185"/>
                                    </a:cubicBezTo>
                                    <a:cubicBezTo>
                                      <a:pt x="239" y="188"/>
                                      <a:pt x="236" y="193"/>
                                      <a:pt x="236" y="199"/>
                                    </a:cubicBezTo>
                                    <a:cubicBezTo>
                                      <a:pt x="236" y="200"/>
                                      <a:pt x="237" y="201"/>
                                      <a:pt x="237" y="202"/>
                                    </a:cubicBezTo>
                                    <a:cubicBezTo>
                                      <a:pt x="239" y="202"/>
                                      <a:pt x="241" y="201"/>
                                      <a:pt x="242" y="200"/>
                                    </a:cubicBezTo>
                                    <a:cubicBezTo>
                                      <a:pt x="242" y="200"/>
                                      <a:pt x="242" y="199"/>
                                      <a:pt x="242" y="199"/>
                                    </a:cubicBezTo>
                                    <a:cubicBezTo>
                                      <a:pt x="242" y="191"/>
                                      <a:pt x="248" y="185"/>
                                      <a:pt x="256" y="185"/>
                                    </a:cubicBezTo>
                                    <a:cubicBezTo>
                                      <a:pt x="263" y="185"/>
                                      <a:pt x="269" y="191"/>
                                      <a:pt x="269" y="199"/>
                                    </a:cubicBezTo>
                                    <a:close/>
                                    <a:moveTo>
                                      <a:pt x="263" y="199"/>
                                    </a:moveTo>
                                    <a:cubicBezTo>
                                      <a:pt x="263" y="199"/>
                                      <a:pt x="263" y="199"/>
                                      <a:pt x="263" y="199"/>
                                    </a:cubicBezTo>
                                    <a:cubicBezTo>
                                      <a:pt x="264" y="199"/>
                                      <a:pt x="266" y="200"/>
                                      <a:pt x="268" y="200"/>
                                    </a:cubicBezTo>
                                    <a:cubicBezTo>
                                      <a:pt x="268" y="200"/>
                                      <a:pt x="268" y="199"/>
                                      <a:pt x="268" y="199"/>
                                    </a:cubicBezTo>
                                    <a:cubicBezTo>
                                      <a:pt x="268" y="192"/>
                                      <a:pt x="262" y="187"/>
                                      <a:pt x="256" y="187"/>
                                    </a:cubicBezTo>
                                    <a:cubicBezTo>
                                      <a:pt x="249" y="187"/>
                                      <a:pt x="244" y="192"/>
                                      <a:pt x="244" y="199"/>
                                    </a:cubicBezTo>
                                    <a:cubicBezTo>
                                      <a:pt x="244" y="199"/>
                                      <a:pt x="244" y="200"/>
                                      <a:pt x="244" y="200"/>
                                    </a:cubicBezTo>
                                    <a:cubicBezTo>
                                      <a:pt x="246" y="200"/>
                                      <a:pt x="247" y="199"/>
                                      <a:pt x="249" y="199"/>
                                    </a:cubicBezTo>
                                    <a:cubicBezTo>
                                      <a:pt x="249" y="199"/>
                                      <a:pt x="249" y="199"/>
                                      <a:pt x="249" y="199"/>
                                    </a:cubicBezTo>
                                    <a:cubicBezTo>
                                      <a:pt x="249" y="195"/>
                                      <a:pt x="252" y="192"/>
                                      <a:pt x="256" y="192"/>
                                    </a:cubicBezTo>
                                    <a:cubicBezTo>
                                      <a:pt x="260" y="192"/>
                                      <a:pt x="263" y="195"/>
                                      <a:pt x="263" y="199"/>
                                    </a:cubicBezTo>
                                    <a:close/>
                                    <a:moveTo>
                                      <a:pt x="256" y="193"/>
                                    </a:moveTo>
                                    <a:cubicBezTo>
                                      <a:pt x="253" y="193"/>
                                      <a:pt x="251" y="196"/>
                                      <a:pt x="251" y="199"/>
                                    </a:cubicBezTo>
                                    <a:cubicBezTo>
                                      <a:pt x="251" y="199"/>
                                      <a:pt x="251" y="199"/>
                                      <a:pt x="251" y="199"/>
                                    </a:cubicBezTo>
                                    <a:cubicBezTo>
                                      <a:pt x="252" y="199"/>
                                      <a:pt x="254" y="199"/>
                                      <a:pt x="256" y="199"/>
                                    </a:cubicBezTo>
                                    <a:cubicBezTo>
                                      <a:pt x="258" y="199"/>
                                      <a:pt x="259" y="199"/>
                                      <a:pt x="261" y="199"/>
                                    </a:cubicBezTo>
                                    <a:cubicBezTo>
                                      <a:pt x="261" y="199"/>
                                      <a:pt x="261" y="199"/>
                                      <a:pt x="261" y="199"/>
                                    </a:cubicBezTo>
                                    <a:cubicBezTo>
                                      <a:pt x="261" y="196"/>
                                      <a:pt x="259" y="193"/>
                                      <a:pt x="256" y="193"/>
                                    </a:cubicBezTo>
                                    <a:close/>
                                    <a:moveTo>
                                      <a:pt x="222" y="250"/>
                                    </a:moveTo>
                                    <a:cubicBezTo>
                                      <a:pt x="222" y="253"/>
                                      <a:pt x="222" y="256"/>
                                      <a:pt x="223" y="258"/>
                                    </a:cubicBezTo>
                                    <a:cubicBezTo>
                                      <a:pt x="224" y="259"/>
                                      <a:pt x="225" y="259"/>
                                      <a:pt x="225" y="260"/>
                                    </a:cubicBezTo>
                                    <a:cubicBezTo>
                                      <a:pt x="226" y="259"/>
                                      <a:pt x="227" y="259"/>
                                      <a:pt x="228" y="258"/>
                                    </a:cubicBezTo>
                                    <a:cubicBezTo>
                                      <a:pt x="228" y="256"/>
                                      <a:pt x="227" y="253"/>
                                      <a:pt x="227" y="250"/>
                                    </a:cubicBezTo>
                                    <a:cubicBezTo>
                                      <a:pt x="227" y="234"/>
                                      <a:pt x="240" y="221"/>
                                      <a:pt x="256" y="221"/>
                                    </a:cubicBezTo>
                                    <a:cubicBezTo>
                                      <a:pt x="272" y="221"/>
                                      <a:pt x="285" y="234"/>
                                      <a:pt x="285" y="250"/>
                                    </a:cubicBezTo>
                                    <a:cubicBezTo>
                                      <a:pt x="285" y="253"/>
                                      <a:pt x="284" y="256"/>
                                      <a:pt x="283" y="258"/>
                                    </a:cubicBezTo>
                                    <a:cubicBezTo>
                                      <a:pt x="284" y="259"/>
                                      <a:pt x="285" y="259"/>
                                      <a:pt x="286" y="260"/>
                                    </a:cubicBezTo>
                                    <a:cubicBezTo>
                                      <a:pt x="287" y="260"/>
                                      <a:pt x="288" y="259"/>
                                      <a:pt x="289" y="258"/>
                                    </a:cubicBezTo>
                                    <a:cubicBezTo>
                                      <a:pt x="290" y="256"/>
                                      <a:pt x="290" y="253"/>
                                      <a:pt x="290" y="250"/>
                                    </a:cubicBezTo>
                                    <a:cubicBezTo>
                                      <a:pt x="290" y="240"/>
                                      <a:pt x="286" y="232"/>
                                      <a:pt x="280" y="226"/>
                                    </a:cubicBezTo>
                                    <a:cubicBezTo>
                                      <a:pt x="274" y="220"/>
                                      <a:pt x="265" y="216"/>
                                      <a:pt x="256" y="216"/>
                                    </a:cubicBezTo>
                                    <a:cubicBezTo>
                                      <a:pt x="246" y="216"/>
                                      <a:pt x="238" y="220"/>
                                      <a:pt x="232" y="226"/>
                                    </a:cubicBezTo>
                                    <a:cubicBezTo>
                                      <a:pt x="225" y="232"/>
                                      <a:pt x="222" y="240"/>
                                      <a:pt x="222" y="250"/>
                                    </a:cubicBezTo>
                                    <a:close/>
                                    <a:moveTo>
                                      <a:pt x="277" y="250"/>
                                    </a:moveTo>
                                    <a:cubicBezTo>
                                      <a:pt x="277" y="251"/>
                                      <a:pt x="277" y="253"/>
                                      <a:pt x="276" y="254"/>
                                    </a:cubicBezTo>
                                    <a:cubicBezTo>
                                      <a:pt x="278" y="255"/>
                                      <a:pt x="280" y="256"/>
                                      <a:pt x="282" y="257"/>
                                    </a:cubicBezTo>
                                    <a:cubicBezTo>
                                      <a:pt x="283" y="255"/>
                                      <a:pt x="283" y="252"/>
                                      <a:pt x="283" y="250"/>
                                    </a:cubicBezTo>
                                    <a:cubicBezTo>
                                      <a:pt x="283" y="242"/>
                                      <a:pt x="280" y="236"/>
                                      <a:pt x="275" y="231"/>
                                    </a:cubicBezTo>
                                    <a:cubicBezTo>
                                      <a:pt x="270" y="226"/>
                                      <a:pt x="263" y="223"/>
                                      <a:pt x="256" y="223"/>
                                    </a:cubicBezTo>
                                    <a:cubicBezTo>
                                      <a:pt x="248" y="223"/>
                                      <a:pt x="242" y="226"/>
                                      <a:pt x="237" y="231"/>
                                    </a:cubicBezTo>
                                    <a:cubicBezTo>
                                      <a:pt x="232" y="236"/>
                                      <a:pt x="229" y="242"/>
                                      <a:pt x="229" y="250"/>
                                    </a:cubicBezTo>
                                    <a:cubicBezTo>
                                      <a:pt x="229" y="252"/>
                                      <a:pt x="229" y="255"/>
                                      <a:pt x="230" y="257"/>
                                    </a:cubicBezTo>
                                    <a:cubicBezTo>
                                      <a:pt x="231" y="256"/>
                                      <a:pt x="233" y="255"/>
                                      <a:pt x="235" y="254"/>
                                    </a:cubicBezTo>
                                    <a:cubicBezTo>
                                      <a:pt x="235" y="253"/>
                                      <a:pt x="235" y="251"/>
                                      <a:pt x="235" y="250"/>
                                    </a:cubicBezTo>
                                    <a:cubicBezTo>
                                      <a:pt x="235" y="238"/>
                                      <a:pt x="244" y="229"/>
                                      <a:pt x="256" y="229"/>
                                    </a:cubicBezTo>
                                    <a:cubicBezTo>
                                      <a:pt x="268" y="229"/>
                                      <a:pt x="277" y="238"/>
                                      <a:pt x="277" y="250"/>
                                    </a:cubicBezTo>
                                    <a:close/>
                                    <a:moveTo>
                                      <a:pt x="269" y="250"/>
                                    </a:moveTo>
                                    <a:cubicBezTo>
                                      <a:pt x="269" y="251"/>
                                      <a:pt x="269" y="251"/>
                                      <a:pt x="269" y="252"/>
                                    </a:cubicBezTo>
                                    <a:cubicBezTo>
                                      <a:pt x="271" y="252"/>
                                      <a:pt x="273" y="253"/>
                                      <a:pt x="275" y="254"/>
                                    </a:cubicBezTo>
                                    <a:cubicBezTo>
                                      <a:pt x="275" y="253"/>
                                      <a:pt x="275" y="251"/>
                                      <a:pt x="275" y="250"/>
                                    </a:cubicBezTo>
                                    <a:cubicBezTo>
                                      <a:pt x="275" y="245"/>
                                      <a:pt x="273" y="240"/>
                                      <a:pt x="270" y="236"/>
                                    </a:cubicBezTo>
                                    <a:cubicBezTo>
                                      <a:pt x="266" y="233"/>
                                      <a:pt x="261" y="230"/>
                                      <a:pt x="256" y="230"/>
                                    </a:cubicBezTo>
                                    <a:cubicBezTo>
                                      <a:pt x="250" y="230"/>
                                      <a:pt x="246" y="233"/>
                                      <a:pt x="242" y="236"/>
                                    </a:cubicBezTo>
                                    <a:cubicBezTo>
                                      <a:pt x="239" y="240"/>
                                      <a:pt x="236" y="245"/>
                                      <a:pt x="236" y="250"/>
                                    </a:cubicBezTo>
                                    <a:cubicBezTo>
                                      <a:pt x="236" y="251"/>
                                      <a:pt x="237" y="253"/>
                                      <a:pt x="237" y="254"/>
                                    </a:cubicBezTo>
                                    <a:cubicBezTo>
                                      <a:pt x="239" y="253"/>
                                      <a:pt x="241" y="252"/>
                                      <a:pt x="242" y="252"/>
                                    </a:cubicBezTo>
                                    <a:cubicBezTo>
                                      <a:pt x="242" y="251"/>
                                      <a:pt x="242" y="251"/>
                                      <a:pt x="242" y="250"/>
                                    </a:cubicBezTo>
                                    <a:cubicBezTo>
                                      <a:pt x="242" y="242"/>
                                      <a:pt x="248" y="236"/>
                                      <a:pt x="256" y="236"/>
                                    </a:cubicBezTo>
                                    <a:cubicBezTo>
                                      <a:pt x="263" y="236"/>
                                      <a:pt x="269" y="242"/>
                                      <a:pt x="269" y="250"/>
                                    </a:cubicBezTo>
                                    <a:close/>
                                    <a:moveTo>
                                      <a:pt x="263" y="250"/>
                                    </a:moveTo>
                                    <a:cubicBezTo>
                                      <a:pt x="263" y="250"/>
                                      <a:pt x="263" y="250"/>
                                      <a:pt x="263" y="251"/>
                                    </a:cubicBezTo>
                                    <a:cubicBezTo>
                                      <a:pt x="264" y="251"/>
                                      <a:pt x="266" y="251"/>
                                      <a:pt x="268" y="251"/>
                                    </a:cubicBezTo>
                                    <a:cubicBezTo>
                                      <a:pt x="268" y="251"/>
                                      <a:pt x="268" y="250"/>
                                      <a:pt x="268" y="250"/>
                                    </a:cubicBezTo>
                                    <a:cubicBezTo>
                                      <a:pt x="268" y="243"/>
                                      <a:pt x="262" y="238"/>
                                      <a:pt x="256" y="238"/>
                                    </a:cubicBezTo>
                                    <a:cubicBezTo>
                                      <a:pt x="249" y="238"/>
                                      <a:pt x="244" y="243"/>
                                      <a:pt x="244" y="250"/>
                                    </a:cubicBezTo>
                                    <a:cubicBezTo>
                                      <a:pt x="244" y="250"/>
                                      <a:pt x="244" y="251"/>
                                      <a:pt x="244" y="251"/>
                                    </a:cubicBezTo>
                                    <a:cubicBezTo>
                                      <a:pt x="246" y="251"/>
                                      <a:pt x="247" y="251"/>
                                      <a:pt x="249" y="251"/>
                                    </a:cubicBezTo>
                                    <a:cubicBezTo>
                                      <a:pt x="249" y="250"/>
                                      <a:pt x="249" y="250"/>
                                      <a:pt x="249" y="250"/>
                                    </a:cubicBezTo>
                                    <a:cubicBezTo>
                                      <a:pt x="249" y="246"/>
                                      <a:pt x="252" y="243"/>
                                      <a:pt x="256" y="243"/>
                                    </a:cubicBezTo>
                                    <a:cubicBezTo>
                                      <a:pt x="260" y="243"/>
                                      <a:pt x="263" y="246"/>
                                      <a:pt x="263" y="250"/>
                                    </a:cubicBezTo>
                                    <a:close/>
                                    <a:moveTo>
                                      <a:pt x="256" y="245"/>
                                    </a:moveTo>
                                    <a:cubicBezTo>
                                      <a:pt x="253" y="245"/>
                                      <a:pt x="251" y="247"/>
                                      <a:pt x="251" y="250"/>
                                    </a:cubicBezTo>
                                    <a:cubicBezTo>
                                      <a:pt x="251" y="250"/>
                                      <a:pt x="251" y="250"/>
                                      <a:pt x="251" y="250"/>
                                    </a:cubicBezTo>
                                    <a:cubicBezTo>
                                      <a:pt x="252" y="250"/>
                                      <a:pt x="254" y="250"/>
                                      <a:pt x="256" y="250"/>
                                    </a:cubicBezTo>
                                    <a:cubicBezTo>
                                      <a:pt x="258" y="250"/>
                                      <a:pt x="259" y="250"/>
                                      <a:pt x="261" y="250"/>
                                    </a:cubicBezTo>
                                    <a:cubicBezTo>
                                      <a:pt x="261" y="250"/>
                                      <a:pt x="261" y="250"/>
                                      <a:pt x="261" y="250"/>
                                    </a:cubicBezTo>
                                    <a:cubicBezTo>
                                      <a:pt x="261" y="247"/>
                                      <a:pt x="259" y="245"/>
                                      <a:pt x="256" y="245"/>
                                    </a:cubicBezTo>
                                    <a:close/>
                                    <a:moveTo>
                                      <a:pt x="222" y="301"/>
                                    </a:moveTo>
                                    <a:cubicBezTo>
                                      <a:pt x="222" y="304"/>
                                      <a:pt x="222" y="307"/>
                                      <a:pt x="223" y="310"/>
                                    </a:cubicBezTo>
                                    <a:cubicBezTo>
                                      <a:pt x="224" y="310"/>
                                      <a:pt x="225" y="311"/>
                                      <a:pt x="225" y="311"/>
                                    </a:cubicBezTo>
                                    <a:cubicBezTo>
                                      <a:pt x="226" y="311"/>
                                      <a:pt x="227" y="310"/>
                                      <a:pt x="228" y="310"/>
                                    </a:cubicBezTo>
                                    <a:cubicBezTo>
                                      <a:pt x="228" y="307"/>
                                      <a:pt x="227" y="304"/>
                                      <a:pt x="227" y="301"/>
                                    </a:cubicBezTo>
                                    <a:cubicBezTo>
                                      <a:pt x="227" y="285"/>
                                      <a:pt x="240" y="272"/>
                                      <a:pt x="256" y="272"/>
                                    </a:cubicBezTo>
                                    <a:cubicBezTo>
                                      <a:pt x="272" y="272"/>
                                      <a:pt x="285" y="285"/>
                                      <a:pt x="285" y="301"/>
                                    </a:cubicBezTo>
                                    <a:cubicBezTo>
                                      <a:pt x="285" y="304"/>
                                      <a:pt x="284" y="307"/>
                                      <a:pt x="283" y="310"/>
                                    </a:cubicBezTo>
                                    <a:cubicBezTo>
                                      <a:pt x="284" y="310"/>
                                      <a:pt x="285" y="311"/>
                                      <a:pt x="286" y="312"/>
                                    </a:cubicBezTo>
                                    <a:cubicBezTo>
                                      <a:pt x="287" y="311"/>
                                      <a:pt x="288" y="310"/>
                                      <a:pt x="289" y="310"/>
                                    </a:cubicBezTo>
                                    <a:cubicBezTo>
                                      <a:pt x="290" y="307"/>
                                      <a:pt x="290" y="304"/>
                                      <a:pt x="290" y="301"/>
                                    </a:cubicBezTo>
                                    <a:cubicBezTo>
                                      <a:pt x="290" y="292"/>
                                      <a:pt x="286" y="283"/>
                                      <a:pt x="280" y="277"/>
                                    </a:cubicBezTo>
                                    <a:cubicBezTo>
                                      <a:pt x="274" y="271"/>
                                      <a:pt x="265" y="267"/>
                                      <a:pt x="256" y="267"/>
                                    </a:cubicBezTo>
                                    <a:cubicBezTo>
                                      <a:pt x="246" y="267"/>
                                      <a:pt x="238" y="271"/>
                                      <a:pt x="232" y="277"/>
                                    </a:cubicBezTo>
                                    <a:cubicBezTo>
                                      <a:pt x="225" y="283"/>
                                      <a:pt x="222" y="292"/>
                                      <a:pt x="222" y="301"/>
                                    </a:cubicBezTo>
                                    <a:close/>
                                    <a:moveTo>
                                      <a:pt x="277" y="301"/>
                                    </a:moveTo>
                                    <a:cubicBezTo>
                                      <a:pt x="277" y="303"/>
                                      <a:pt x="277" y="304"/>
                                      <a:pt x="276" y="306"/>
                                    </a:cubicBezTo>
                                    <a:cubicBezTo>
                                      <a:pt x="278" y="307"/>
                                      <a:pt x="280" y="308"/>
                                      <a:pt x="282" y="309"/>
                                    </a:cubicBezTo>
                                    <a:cubicBezTo>
                                      <a:pt x="283" y="306"/>
                                      <a:pt x="283" y="304"/>
                                      <a:pt x="283" y="301"/>
                                    </a:cubicBezTo>
                                    <a:cubicBezTo>
                                      <a:pt x="283" y="294"/>
                                      <a:pt x="280" y="287"/>
                                      <a:pt x="275" y="282"/>
                                    </a:cubicBezTo>
                                    <a:cubicBezTo>
                                      <a:pt x="270" y="277"/>
                                      <a:pt x="263" y="274"/>
                                      <a:pt x="256" y="274"/>
                                    </a:cubicBezTo>
                                    <a:cubicBezTo>
                                      <a:pt x="248" y="274"/>
                                      <a:pt x="242" y="277"/>
                                      <a:pt x="237" y="282"/>
                                    </a:cubicBezTo>
                                    <a:cubicBezTo>
                                      <a:pt x="232" y="287"/>
                                      <a:pt x="229" y="294"/>
                                      <a:pt x="229" y="301"/>
                                    </a:cubicBezTo>
                                    <a:cubicBezTo>
                                      <a:pt x="229" y="304"/>
                                      <a:pt x="229" y="306"/>
                                      <a:pt x="230" y="309"/>
                                    </a:cubicBezTo>
                                    <a:cubicBezTo>
                                      <a:pt x="231" y="308"/>
                                      <a:pt x="233" y="307"/>
                                      <a:pt x="235" y="306"/>
                                    </a:cubicBezTo>
                                    <a:cubicBezTo>
                                      <a:pt x="235" y="304"/>
                                      <a:pt x="235" y="303"/>
                                      <a:pt x="235" y="301"/>
                                    </a:cubicBezTo>
                                    <a:cubicBezTo>
                                      <a:pt x="235" y="290"/>
                                      <a:pt x="244" y="280"/>
                                      <a:pt x="256" y="280"/>
                                    </a:cubicBezTo>
                                    <a:cubicBezTo>
                                      <a:pt x="268" y="280"/>
                                      <a:pt x="277" y="290"/>
                                      <a:pt x="277" y="301"/>
                                    </a:cubicBezTo>
                                    <a:close/>
                                    <a:moveTo>
                                      <a:pt x="269" y="301"/>
                                    </a:moveTo>
                                    <a:cubicBezTo>
                                      <a:pt x="269" y="302"/>
                                      <a:pt x="269" y="303"/>
                                      <a:pt x="269" y="303"/>
                                    </a:cubicBezTo>
                                    <a:cubicBezTo>
                                      <a:pt x="271" y="304"/>
                                      <a:pt x="273" y="304"/>
                                      <a:pt x="275" y="305"/>
                                    </a:cubicBezTo>
                                    <a:cubicBezTo>
                                      <a:pt x="275" y="304"/>
                                      <a:pt x="275" y="303"/>
                                      <a:pt x="275" y="301"/>
                                    </a:cubicBezTo>
                                    <a:cubicBezTo>
                                      <a:pt x="275" y="296"/>
                                      <a:pt x="273" y="291"/>
                                      <a:pt x="270" y="287"/>
                                    </a:cubicBezTo>
                                    <a:cubicBezTo>
                                      <a:pt x="266" y="284"/>
                                      <a:pt x="261" y="282"/>
                                      <a:pt x="256" y="282"/>
                                    </a:cubicBezTo>
                                    <a:cubicBezTo>
                                      <a:pt x="250" y="282"/>
                                      <a:pt x="246" y="284"/>
                                      <a:pt x="242" y="287"/>
                                    </a:cubicBezTo>
                                    <a:cubicBezTo>
                                      <a:pt x="239" y="291"/>
                                      <a:pt x="236" y="296"/>
                                      <a:pt x="236" y="301"/>
                                    </a:cubicBezTo>
                                    <a:cubicBezTo>
                                      <a:pt x="236" y="303"/>
                                      <a:pt x="237" y="304"/>
                                      <a:pt x="237" y="305"/>
                                    </a:cubicBezTo>
                                    <a:cubicBezTo>
                                      <a:pt x="239" y="304"/>
                                      <a:pt x="241" y="304"/>
                                      <a:pt x="242" y="303"/>
                                    </a:cubicBezTo>
                                    <a:cubicBezTo>
                                      <a:pt x="242" y="303"/>
                                      <a:pt x="242" y="302"/>
                                      <a:pt x="242" y="301"/>
                                    </a:cubicBezTo>
                                    <a:cubicBezTo>
                                      <a:pt x="242" y="294"/>
                                      <a:pt x="248" y="288"/>
                                      <a:pt x="256" y="288"/>
                                    </a:cubicBezTo>
                                    <a:cubicBezTo>
                                      <a:pt x="263" y="288"/>
                                      <a:pt x="269" y="294"/>
                                      <a:pt x="269" y="301"/>
                                    </a:cubicBezTo>
                                    <a:close/>
                                    <a:moveTo>
                                      <a:pt x="263" y="301"/>
                                    </a:moveTo>
                                    <a:cubicBezTo>
                                      <a:pt x="263" y="301"/>
                                      <a:pt x="263" y="302"/>
                                      <a:pt x="263" y="302"/>
                                    </a:cubicBezTo>
                                    <a:cubicBezTo>
                                      <a:pt x="264" y="302"/>
                                      <a:pt x="266" y="302"/>
                                      <a:pt x="268" y="303"/>
                                    </a:cubicBezTo>
                                    <a:cubicBezTo>
                                      <a:pt x="268" y="302"/>
                                      <a:pt x="268" y="302"/>
                                      <a:pt x="268" y="301"/>
                                    </a:cubicBezTo>
                                    <a:cubicBezTo>
                                      <a:pt x="268" y="295"/>
                                      <a:pt x="262" y="289"/>
                                      <a:pt x="256" y="289"/>
                                    </a:cubicBezTo>
                                    <a:cubicBezTo>
                                      <a:pt x="249" y="289"/>
                                      <a:pt x="244" y="295"/>
                                      <a:pt x="244" y="301"/>
                                    </a:cubicBezTo>
                                    <a:cubicBezTo>
                                      <a:pt x="244" y="302"/>
                                      <a:pt x="244" y="302"/>
                                      <a:pt x="244" y="303"/>
                                    </a:cubicBezTo>
                                    <a:cubicBezTo>
                                      <a:pt x="246" y="302"/>
                                      <a:pt x="247" y="302"/>
                                      <a:pt x="249" y="302"/>
                                    </a:cubicBezTo>
                                    <a:cubicBezTo>
                                      <a:pt x="249" y="302"/>
                                      <a:pt x="249" y="301"/>
                                      <a:pt x="249" y="301"/>
                                    </a:cubicBezTo>
                                    <a:cubicBezTo>
                                      <a:pt x="249" y="298"/>
                                      <a:pt x="252" y="295"/>
                                      <a:pt x="256" y="295"/>
                                    </a:cubicBezTo>
                                    <a:cubicBezTo>
                                      <a:pt x="260" y="295"/>
                                      <a:pt x="263" y="298"/>
                                      <a:pt x="263" y="301"/>
                                    </a:cubicBezTo>
                                    <a:close/>
                                    <a:moveTo>
                                      <a:pt x="256" y="296"/>
                                    </a:moveTo>
                                    <a:cubicBezTo>
                                      <a:pt x="253" y="296"/>
                                      <a:pt x="251" y="298"/>
                                      <a:pt x="251" y="301"/>
                                    </a:cubicBezTo>
                                    <a:cubicBezTo>
                                      <a:pt x="251" y="301"/>
                                      <a:pt x="251" y="302"/>
                                      <a:pt x="251" y="302"/>
                                    </a:cubicBezTo>
                                    <a:cubicBezTo>
                                      <a:pt x="252" y="302"/>
                                      <a:pt x="254" y="301"/>
                                      <a:pt x="256" y="301"/>
                                    </a:cubicBezTo>
                                    <a:cubicBezTo>
                                      <a:pt x="258" y="301"/>
                                      <a:pt x="259" y="302"/>
                                      <a:pt x="261" y="302"/>
                                    </a:cubicBezTo>
                                    <a:cubicBezTo>
                                      <a:pt x="261" y="302"/>
                                      <a:pt x="261" y="301"/>
                                      <a:pt x="261" y="301"/>
                                    </a:cubicBezTo>
                                    <a:cubicBezTo>
                                      <a:pt x="261" y="298"/>
                                      <a:pt x="259" y="296"/>
                                      <a:pt x="256" y="296"/>
                                    </a:cubicBezTo>
                                    <a:close/>
                                    <a:moveTo>
                                      <a:pt x="222" y="353"/>
                                    </a:moveTo>
                                    <a:cubicBezTo>
                                      <a:pt x="222" y="356"/>
                                      <a:pt x="222" y="358"/>
                                      <a:pt x="223" y="361"/>
                                    </a:cubicBezTo>
                                    <a:cubicBezTo>
                                      <a:pt x="224" y="362"/>
                                      <a:pt x="225" y="362"/>
                                      <a:pt x="225" y="363"/>
                                    </a:cubicBezTo>
                                    <a:cubicBezTo>
                                      <a:pt x="226" y="362"/>
                                      <a:pt x="227" y="362"/>
                                      <a:pt x="228" y="361"/>
                                    </a:cubicBezTo>
                                    <a:cubicBezTo>
                                      <a:pt x="228" y="358"/>
                                      <a:pt x="227" y="356"/>
                                      <a:pt x="227" y="353"/>
                                    </a:cubicBezTo>
                                    <a:cubicBezTo>
                                      <a:pt x="227" y="337"/>
                                      <a:pt x="240" y="324"/>
                                      <a:pt x="256" y="324"/>
                                    </a:cubicBezTo>
                                    <a:cubicBezTo>
                                      <a:pt x="272" y="324"/>
                                      <a:pt x="285" y="337"/>
                                      <a:pt x="285" y="353"/>
                                    </a:cubicBezTo>
                                    <a:cubicBezTo>
                                      <a:pt x="285" y="356"/>
                                      <a:pt x="284" y="358"/>
                                      <a:pt x="283" y="361"/>
                                    </a:cubicBezTo>
                                    <a:cubicBezTo>
                                      <a:pt x="284" y="362"/>
                                      <a:pt x="285" y="362"/>
                                      <a:pt x="286" y="363"/>
                                    </a:cubicBezTo>
                                    <a:cubicBezTo>
                                      <a:pt x="287" y="362"/>
                                      <a:pt x="288" y="362"/>
                                      <a:pt x="289" y="361"/>
                                    </a:cubicBezTo>
                                    <a:cubicBezTo>
                                      <a:pt x="290" y="358"/>
                                      <a:pt x="290" y="356"/>
                                      <a:pt x="290" y="353"/>
                                    </a:cubicBezTo>
                                    <a:cubicBezTo>
                                      <a:pt x="290" y="343"/>
                                      <a:pt x="286" y="335"/>
                                      <a:pt x="280" y="328"/>
                                    </a:cubicBezTo>
                                    <a:cubicBezTo>
                                      <a:pt x="274" y="322"/>
                                      <a:pt x="265" y="318"/>
                                      <a:pt x="256" y="318"/>
                                    </a:cubicBezTo>
                                    <a:cubicBezTo>
                                      <a:pt x="246" y="318"/>
                                      <a:pt x="238" y="322"/>
                                      <a:pt x="232" y="328"/>
                                    </a:cubicBezTo>
                                    <a:cubicBezTo>
                                      <a:pt x="225" y="335"/>
                                      <a:pt x="222" y="343"/>
                                      <a:pt x="222" y="353"/>
                                    </a:cubicBezTo>
                                    <a:close/>
                                    <a:moveTo>
                                      <a:pt x="277" y="353"/>
                                    </a:moveTo>
                                    <a:cubicBezTo>
                                      <a:pt x="277" y="354"/>
                                      <a:pt x="277" y="356"/>
                                      <a:pt x="276" y="357"/>
                                    </a:cubicBezTo>
                                    <a:cubicBezTo>
                                      <a:pt x="278" y="358"/>
                                      <a:pt x="280" y="359"/>
                                      <a:pt x="282" y="360"/>
                                    </a:cubicBezTo>
                                    <a:cubicBezTo>
                                      <a:pt x="283" y="358"/>
                                      <a:pt x="283" y="355"/>
                                      <a:pt x="283" y="353"/>
                                    </a:cubicBezTo>
                                    <a:cubicBezTo>
                                      <a:pt x="283" y="345"/>
                                      <a:pt x="280" y="338"/>
                                      <a:pt x="275" y="333"/>
                                    </a:cubicBezTo>
                                    <a:cubicBezTo>
                                      <a:pt x="270" y="328"/>
                                      <a:pt x="263" y="325"/>
                                      <a:pt x="256" y="325"/>
                                    </a:cubicBezTo>
                                    <a:cubicBezTo>
                                      <a:pt x="248" y="325"/>
                                      <a:pt x="242" y="328"/>
                                      <a:pt x="237" y="333"/>
                                    </a:cubicBezTo>
                                    <a:cubicBezTo>
                                      <a:pt x="232" y="338"/>
                                      <a:pt x="229" y="345"/>
                                      <a:pt x="229" y="353"/>
                                    </a:cubicBezTo>
                                    <a:cubicBezTo>
                                      <a:pt x="229" y="355"/>
                                      <a:pt x="229" y="358"/>
                                      <a:pt x="230" y="360"/>
                                    </a:cubicBezTo>
                                    <a:cubicBezTo>
                                      <a:pt x="231" y="359"/>
                                      <a:pt x="233" y="358"/>
                                      <a:pt x="235" y="357"/>
                                    </a:cubicBezTo>
                                    <a:cubicBezTo>
                                      <a:pt x="235" y="356"/>
                                      <a:pt x="235" y="354"/>
                                      <a:pt x="235" y="353"/>
                                    </a:cubicBezTo>
                                    <a:cubicBezTo>
                                      <a:pt x="235" y="341"/>
                                      <a:pt x="244" y="332"/>
                                      <a:pt x="256" y="332"/>
                                    </a:cubicBezTo>
                                    <a:cubicBezTo>
                                      <a:pt x="268" y="332"/>
                                      <a:pt x="277" y="341"/>
                                      <a:pt x="277" y="353"/>
                                    </a:cubicBezTo>
                                    <a:close/>
                                    <a:moveTo>
                                      <a:pt x="269" y="353"/>
                                    </a:moveTo>
                                    <a:cubicBezTo>
                                      <a:pt x="269" y="353"/>
                                      <a:pt x="269" y="354"/>
                                      <a:pt x="269" y="355"/>
                                    </a:cubicBezTo>
                                    <a:cubicBezTo>
                                      <a:pt x="271" y="355"/>
                                      <a:pt x="273" y="356"/>
                                      <a:pt x="275" y="357"/>
                                    </a:cubicBezTo>
                                    <a:cubicBezTo>
                                      <a:pt x="275" y="355"/>
                                      <a:pt x="275" y="354"/>
                                      <a:pt x="275" y="353"/>
                                    </a:cubicBezTo>
                                    <a:cubicBezTo>
                                      <a:pt x="275" y="347"/>
                                      <a:pt x="273" y="342"/>
                                      <a:pt x="270" y="339"/>
                                    </a:cubicBezTo>
                                    <a:cubicBezTo>
                                      <a:pt x="266" y="335"/>
                                      <a:pt x="261" y="333"/>
                                      <a:pt x="256" y="333"/>
                                    </a:cubicBezTo>
                                    <a:cubicBezTo>
                                      <a:pt x="250" y="333"/>
                                      <a:pt x="246" y="335"/>
                                      <a:pt x="242" y="339"/>
                                    </a:cubicBezTo>
                                    <a:cubicBezTo>
                                      <a:pt x="239" y="342"/>
                                      <a:pt x="236" y="347"/>
                                      <a:pt x="236" y="353"/>
                                    </a:cubicBezTo>
                                    <a:cubicBezTo>
                                      <a:pt x="236" y="354"/>
                                      <a:pt x="237" y="355"/>
                                      <a:pt x="237" y="357"/>
                                    </a:cubicBezTo>
                                    <a:cubicBezTo>
                                      <a:pt x="239" y="356"/>
                                      <a:pt x="241" y="355"/>
                                      <a:pt x="242" y="355"/>
                                    </a:cubicBezTo>
                                    <a:cubicBezTo>
                                      <a:pt x="242" y="354"/>
                                      <a:pt x="242" y="353"/>
                                      <a:pt x="242" y="353"/>
                                    </a:cubicBezTo>
                                    <a:cubicBezTo>
                                      <a:pt x="242" y="345"/>
                                      <a:pt x="248" y="339"/>
                                      <a:pt x="256" y="339"/>
                                    </a:cubicBezTo>
                                    <a:cubicBezTo>
                                      <a:pt x="263" y="339"/>
                                      <a:pt x="269" y="345"/>
                                      <a:pt x="269" y="353"/>
                                    </a:cubicBezTo>
                                    <a:close/>
                                    <a:moveTo>
                                      <a:pt x="263" y="353"/>
                                    </a:moveTo>
                                    <a:cubicBezTo>
                                      <a:pt x="263" y="353"/>
                                      <a:pt x="263" y="353"/>
                                      <a:pt x="263" y="353"/>
                                    </a:cubicBezTo>
                                    <a:cubicBezTo>
                                      <a:pt x="264" y="354"/>
                                      <a:pt x="266" y="354"/>
                                      <a:pt x="268" y="354"/>
                                    </a:cubicBezTo>
                                    <a:cubicBezTo>
                                      <a:pt x="268" y="354"/>
                                      <a:pt x="268" y="353"/>
                                      <a:pt x="268" y="353"/>
                                    </a:cubicBezTo>
                                    <a:cubicBezTo>
                                      <a:pt x="268" y="346"/>
                                      <a:pt x="262" y="341"/>
                                      <a:pt x="256" y="341"/>
                                    </a:cubicBezTo>
                                    <a:cubicBezTo>
                                      <a:pt x="249" y="341"/>
                                      <a:pt x="244" y="346"/>
                                      <a:pt x="244" y="353"/>
                                    </a:cubicBezTo>
                                    <a:cubicBezTo>
                                      <a:pt x="244" y="353"/>
                                      <a:pt x="244" y="354"/>
                                      <a:pt x="244" y="354"/>
                                    </a:cubicBezTo>
                                    <a:cubicBezTo>
                                      <a:pt x="246" y="354"/>
                                      <a:pt x="247" y="354"/>
                                      <a:pt x="249" y="353"/>
                                    </a:cubicBezTo>
                                    <a:cubicBezTo>
                                      <a:pt x="249" y="353"/>
                                      <a:pt x="249" y="353"/>
                                      <a:pt x="249" y="353"/>
                                    </a:cubicBezTo>
                                    <a:cubicBezTo>
                                      <a:pt x="249" y="349"/>
                                      <a:pt x="252" y="346"/>
                                      <a:pt x="256" y="346"/>
                                    </a:cubicBezTo>
                                    <a:cubicBezTo>
                                      <a:pt x="260" y="346"/>
                                      <a:pt x="263" y="349"/>
                                      <a:pt x="263" y="353"/>
                                    </a:cubicBezTo>
                                    <a:close/>
                                    <a:moveTo>
                                      <a:pt x="256" y="348"/>
                                    </a:moveTo>
                                    <a:cubicBezTo>
                                      <a:pt x="253" y="348"/>
                                      <a:pt x="251" y="350"/>
                                      <a:pt x="251" y="353"/>
                                    </a:cubicBezTo>
                                    <a:cubicBezTo>
                                      <a:pt x="251" y="353"/>
                                      <a:pt x="251" y="353"/>
                                      <a:pt x="251" y="353"/>
                                    </a:cubicBezTo>
                                    <a:cubicBezTo>
                                      <a:pt x="252" y="353"/>
                                      <a:pt x="254" y="353"/>
                                      <a:pt x="256" y="353"/>
                                    </a:cubicBezTo>
                                    <a:cubicBezTo>
                                      <a:pt x="258" y="353"/>
                                      <a:pt x="259" y="353"/>
                                      <a:pt x="261" y="353"/>
                                    </a:cubicBezTo>
                                    <a:cubicBezTo>
                                      <a:pt x="261" y="353"/>
                                      <a:pt x="261" y="353"/>
                                      <a:pt x="261" y="353"/>
                                    </a:cubicBezTo>
                                    <a:cubicBezTo>
                                      <a:pt x="261" y="350"/>
                                      <a:pt x="259" y="348"/>
                                      <a:pt x="256" y="348"/>
                                    </a:cubicBezTo>
                                    <a:close/>
                                    <a:moveTo>
                                      <a:pt x="693" y="387"/>
                                    </a:moveTo>
                                    <a:cubicBezTo>
                                      <a:pt x="694" y="385"/>
                                      <a:pt x="695" y="383"/>
                                      <a:pt x="696" y="381"/>
                                    </a:cubicBezTo>
                                    <a:cubicBezTo>
                                      <a:pt x="691" y="378"/>
                                      <a:pt x="686" y="377"/>
                                      <a:pt x="681" y="377"/>
                                    </a:cubicBezTo>
                                    <a:cubicBezTo>
                                      <a:pt x="676" y="377"/>
                                      <a:pt x="671" y="378"/>
                                      <a:pt x="666" y="381"/>
                                    </a:cubicBezTo>
                                    <a:cubicBezTo>
                                      <a:pt x="667" y="383"/>
                                      <a:pt x="668" y="385"/>
                                      <a:pt x="669" y="387"/>
                                    </a:cubicBezTo>
                                    <a:cubicBezTo>
                                      <a:pt x="672" y="384"/>
                                      <a:pt x="676" y="383"/>
                                      <a:pt x="681" y="383"/>
                                    </a:cubicBezTo>
                                    <a:cubicBezTo>
                                      <a:pt x="686" y="383"/>
                                      <a:pt x="690" y="385"/>
                                      <a:pt x="693" y="387"/>
                                    </a:cubicBezTo>
                                    <a:close/>
                                    <a:moveTo>
                                      <a:pt x="697" y="380"/>
                                    </a:moveTo>
                                    <a:cubicBezTo>
                                      <a:pt x="697" y="378"/>
                                      <a:pt x="698" y="377"/>
                                      <a:pt x="699" y="375"/>
                                    </a:cubicBezTo>
                                    <a:cubicBezTo>
                                      <a:pt x="694" y="372"/>
                                      <a:pt x="688" y="370"/>
                                      <a:pt x="681" y="370"/>
                                    </a:cubicBezTo>
                                    <a:cubicBezTo>
                                      <a:pt x="674" y="370"/>
                                      <a:pt x="668" y="372"/>
                                      <a:pt x="663" y="375"/>
                                    </a:cubicBezTo>
                                    <a:cubicBezTo>
                                      <a:pt x="664" y="376"/>
                                      <a:pt x="665" y="378"/>
                                      <a:pt x="666" y="379"/>
                                    </a:cubicBezTo>
                                    <a:cubicBezTo>
                                      <a:pt x="670" y="377"/>
                                      <a:pt x="675" y="375"/>
                                      <a:pt x="681" y="375"/>
                                    </a:cubicBezTo>
                                    <a:cubicBezTo>
                                      <a:pt x="687" y="375"/>
                                      <a:pt x="692" y="377"/>
                                      <a:pt x="697" y="380"/>
                                    </a:cubicBezTo>
                                    <a:close/>
                                    <a:moveTo>
                                      <a:pt x="700" y="374"/>
                                    </a:moveTo>
                                    <a:cubicBezTo>
                                      <a:pt x="701" y="372"/>
                                      <a:pt x="703" y="371"/>
                                      <a:pt x="704" y="369"/>
                                    </a:cubicBezTo>
                                    <a:cubicBezTo>
                                      <a:pt x="697" y="365"/>
                                      <a:pt x="689" y="362"/>
                                      <a:pt x="681" y="362"/>
                                    </a:cubicBezTo>
                                    <a:cubicBezTo>
                                      <a:pt x="672" y="362"/>
                                      <a:pt x="665" y="365"/>
                                      <a:pt x="658" y="369"/>
                                    </a:cubicBezTo>
                                    <a:cubicBezTo>
                                      <a:pt x="659" y="370"/>
                                      <a:pt x="661" y="372"/>
                                      <a:pt x="662" y="374"/>
                                    </a:cubicBezTo>
                                    <a:cubicBezTo>
                                      <a:pt x="667" y="370"/>
                                      <a:pt x="674" y="368"/>
                                      <a:pt x="681" y="368"/>
                                    </a:cubicBezTo>
                                    <a:cubicBezTo>
                                      <a:pt x="688" y="368"/>
                                      <a:pt x="695" y="370"/>
                                      <a:pt x="700" y="374"/>
                                    </a:cubicBezTo>
                                    <a:close/>
                                    <a:moveTo>
                                      <a:pt x="705" y="368"/>
                                    </a:moveTo>
                                    <a:cubicBezTo>
                                      <a:pt x="707" y="367"/>
                                      <a:pt x="708" y="365"/>
                                      <a:pt x="710" y="364"/>
                                    </a:cubicBezTo>
                                    <a:cubicBezTo>
                                      <a:pt x="702" y="358"/>
                                      <a:pt x="692" y="354"/>
                                      <a:pt x="681" y="354"/>
                                    </a:cubicBezTo>
                                    <a:cubicBezTo>
                                      <a:pt x="670" y="354"/>
                                      <a:pt x="660" y="358"/>
                                      <a:pt x="652" y="364"/>
                                    </a:cubicBezTo>
                                    <a:cubicBezTo>
                                      <a:pt x="654" y="365"/>
                                      <a:pt x="655" y="366"/>
                                      <a:pt x="657" y="368"/>
                                    </a:cubicBezTo>
                                    <a:cubicBezTo>
                                      <a:pt x="664" y="363"/>
                                      <a:pt x="672" y="361"/>
                                      <a:pt x="681" y="361"/>
                                    </a:cubicBezTo>
                                    <a:cubicBezTo>
                                      <a:pt x="690" y="361"/>
                                      <a:pt x="698" y="363"/>
                                      <a:pt x="705" y="368"/>
                                    </a:cubicBezTo>
                                    <a:close/>
                                    <a:moveTo>
                                      <a:pt x="690" y="353"/>
                                    </a:moveTo>
                                    <a:cubicBezTo>
                                      <a:pt x="690" y="350"/>
                                      <a:pt x="691" y="348"/>
                                      <a:pt x="691" y="346"/>
                                    </a:cubicBezTo>
                                    <a:cubicBezTo>
                                      <a:pt x="689" y="343"/>
                                      <a:pt x="685" y="341"/>
                                      <a:pt x="681" y="341"/>
                                    </a:cubicBezTo>
                                    <a:cubicBezTo>
                                      <a:pt x="677" y="341"/>
                                      <a:pt x="674" y="342"/>
                                      <a:pt x="671" y="345"/>
                                    </a:cubicBezTo>
                                    <a:cubicBezTo>
                                      <a:pt x="672" y="348"/>
                                      <a:pt x="672" y="350"/>
                                      <a:pt x="672" y="353"/>
                                    </a:cubicBezTo>
                                    <a:cubicBezTo>
                                      <a:pt x="672" y="353"/>
                                      <a:pt x="672" y="353"/>
                                      <a:pt x="672" y="354"/>
                                    </a:cubicBezTo>
                                    <a:cubicBezTo>
                                      <a:pt x="673" y="353"/>
                                      <a:pt x="673" y="353"/>
                                      <a:pt x="674" y="353"/>
                                    </a:cubicBezTo>
                                    <a:cubicBezTo>
                                      <a:pt x="674" y="353"/>
                                      <a:pt x="674" y="353"/>
                                      <a:pt x="674" y="353"/>
                                    </a:cubicBezTo>
                                    <a:cubicBezTo>
                                      <a:pt x="674" y="349"/>
                                      <a:pt x="677" y="346"/>
                                      <a:pt x="681" y="346"/>
                                    </a:cubicBezTo>
                                    <a:cubicBezTo>
                                      <a:pt x="685" y="346"/>
                                      <a:pt x="687" y="349"/>
                                      <a:pt x="687" y="353"/>
                                    </a:cubicBezTo>
                                    <a:cubicBezTo>
                                      <a:pt x="687" y="353"/>
                                      <a:pt x="687" y="353"/>
                                      <a:pt x="687" y="353"/>
                                    </a:cubicBezTo>
                                    <a:cubicBezTo>
                                      <a:pt x="688" y="353"/>
                                      <a:pt x="689" y="354"/>
                                      <a:pt x="691" y="354"/>
                                    </a:cubicBezTo>
                                    <a:cubicBezTo>
                                      <a:pt x="690" y="353"/>
                                      <a:pt x="690" y="353"/>
                                      <a:pt x="690" y="353"/>
                                    </a:cubicBezTo>
                                    <a:close/>
                                    <a:moveTo>
                                      <a:pt x="681" y="348"/>
                                    </a:moveTo>
                                    <a:cubicBezTo>
                                      <a:pt x="678" y="348"/>
                                      <a:pt x="676" y="350"/>
                                      <a:pt x="676" y="353"/>
                                    </a:cubicBezTo>
                                    <a:cubicBezTo>
                                      <a:pt x="676" y="353"/>
                                      <a:pt x="676" y="353"/>
                                      <a:pt x="676" y="353"/>
                                    </a:cubicBezTo>
                                    <a:cubicBezTo>
                                      <a:pt x="677" y="353"/>
                                      <a:pt x="679" y="353"/>
                                      <a:pt x="681" y="353"/>
                                    </a:cubicBezTo>
                                    <a:cubicBezTo>
                                      <a:pt x="683" y="353"/>
                                      <a:pt x="684" y="353"/>
                                      <a:pt x="686" y="353"/>
                                    </a:cubicBezTo>
                                    <a:cubicBezTo>
                                      <a:pt x="686" y="353"/>
                                      <a:pt x="686" y="353"/>
                                      <a:pt x="686" y="353"/>
                                    </a:cubicBezTo>
                                    <a:cubicBezTo>
                                      <a:pt x="686" y="350"/>
                                      <a:pt x="684" y="348"/>
                                      <a:pt x="681" y="348"/>
                                    </a:cubicBezTo>
                                    <a:close/>
                                    <a:moveTo>
                                      <a:pt x="691" y="344"/>
                                    </a:moveTo>
                                    <a:cubicBezTo>
                                      <a:pt x="692" y="342"/>
                                      <a:pt x="692" y="339"/>
                                      <a:pt x="693" y="337"/>
                                    </a:cubicBezTo>
                                    <a:cubicBezTo>
                                      <a:pt x="690" y="335"/>
                                      <a:pt x="685" y="333"/>
                                      <a:pt x="681" y="333"/>
                                    </a:cubicBezTo>
                                    <a:cubicBezTo>
                                      <a:pt x="677" y="333"/>
                                      <a:pt x="673" y="334"/>
                                      <a:pt x="669" y="337"/>
                                    </a:cubicBezTo>
                                    <a:cubicBezTo>
                                      <a:pt x="670" y="339"/>
                                      <a:pt x="671" y="341"/>
                                      <a:pt x="671" y="343"/>
                                    </a:cubicBezTo>
                                    <a:cubicBezTo>
                                      <a:pt x="674" y="341"/>
                                      <a:pt x="677" y="339"/>
                                      <a:pt x="681" y="339"/>
                                    </a:cubicBezTo>
                                    <a:cubicBezTo>
                                      <a:pt x="685" y="339"/>
                                      <a:pt x="689" y="341"/>
                                      <a:pt x="691" y="344"/>
                                    </a:cubicBezTo>
                                    <a:close/>
                                    <a:moveTo>
                                      <a:pt x="693" y="336"/>
                                    </a:moveTo>
                                    <a:cubicBezTo>
                                      <a:pt x="694" y="334"/>
                                      <a:pt x="695" y="332"/>
                                      <a:pt x="696" y="330"/>
                                    </a:cubicBezTo>
                                    <a:cubicBezTo>
                                      <a:pt x="691" y="327"/>
                                      <a:pt x="686" y="325"/>
                                      <a:pt x="681" y="325"/>
                                    </a:cubicBezTo>
                                    <a:cubicBezTo>
                                      <a:pt x="676" y="325"/>
                                      <a:pt x="671" y="327"/>
                                      <a:pt x="666" y="330"/>
                                    </a:cubicBezTo>
                                    <a:cubicBezTo>
                                      <a:pt x="667" y="331"/>
                                      <a:pt x="668" y="333"/>
                                      <a:pt x="669" y="335"/>
                                    </a:cubicBezTo>
                                    <a:cubicBezTo>
                                      <a:pt x="672" y="333"/>
                                      <a:pt x="676" y="332"/>
                                      <a:pt x="681" y="332"/>
                                    </a:cubicBezTo>
                                    <a:cubicBezTo>
                                      <a:pt x="686" y="332"/>
                                      <a:pt x="690" y="333"/>
                                      <a:pt x="693" y="336"/>
                                    </a:cubicBezTo>
                                    <a:close/>
                                    <a:moveTo>
                                      <a:pt x="697" y="329"/>
                                    </a:moveTo>
                                    <a:cubicBezTo>
                                      <a:pt x="697" y="327"/>
                                      <a:pt x="698" y="325"/>
                                      <a:pt x="699" y="324"/>
                                    </a:cubicBezTo>
                                    <a:cubicBezTo>
                                      <a:pt x="694" y="320"/>
                                      <a:pt x="688" y="318"/>
                                      <a:pt x="681" y="318"/>
                                    </a:cubicBezTo>
                                    <a:cubicBezTo>
                                      <a:pt x="674" y="318"/>
                                      <a:pt x="668" y="320"/>
                                      <a:pt x="663" y="324"/>
                                    </a:cubicBezTo>
                                    <a:cubicBezTo>
                                      <a:pt x="664" y="325"/>
                                      <a:pt x="665" y="327"/>
                                      <a:pt x="666" y="328"/>
                                    </a:cubicBezTo>
                                    <a:cubicBezTo>
                                      <a:pt x="670" y="325"/>
                                      <a:pt x="675" y="324"/>
                                      <a:pt x="681" y="324"/>
                                    </a:cubicBezTo>
                                    <a:cubicBezTo>
                                      <a:pt x="687" y="324"/>
                                      <a:pt x="692" y="326"/>
                                      <a:pt x="697" y="329"/>
                                    </a:cubicBezTo>
                                    <a:close/>
                                    <a:moveTo>
                                      <a:pt x="700" y="323"/>
                                    </a:moveTo>
                                    <a:cubicBezTo>
                                      <a:pt x="701" y="321"/>
                                      <a:pt x="703" y="319"/>
                                      <a:pt x="704" y="318"/>
                                    </a:cubicBezTo>
                                    <a:cubicBezTo>
                                      <a:pt x="697" y="313"/>
                                      <a:pt x="689" y="311"/>
                                      <a:pt x="681" y="311"/>
                                    </a:cubicBezTo>
                                    <a:cubicBezTo>
                                      <a:pt x="672" y="311"/>
                                      <a:pt x="665" y="313"/>
                                      <a:pt x="658" y="317"/>
                                    </a:cubicBezTo>
                                    <a:cubicBezTo>
                                      <a:pt x="659" y="319"/>
                                      <a:pt x="661" y="321"/>
                                      <a:pt x="662" y="322"/>
                                    </a:cubicBezTo>
                                    <a:cubicBezTo>
                                      <a:pt x="667" y="319"/>
                                      <a:pt x="674" y="317"/>
                                      <a:pt x="681" y="317"/>
                                    </a:cubicBezTo>
                                    <a:cubicBezTo>
                                      <a:pt x="688" y="317"/>
                                      <a:pt x="695" y="319"/>
                                      <a:pt x="700" y="323"/>
                                    </a:cubicBezTo>
                                    <a:close/>
                                    <a:moveTo>
                                      <a:pt x="705" y="317"/>
                                    </a:moveTo>
                                    <a:cubicBezTo>
                                      <a:pt x="707" y="315"/>
                                      <a:pt x="708" y="314"/>
                                      <a:pt x="710" y="312"/>
                                    </a:cubicBezTo>
                                    <a:cubicBezTo>
                                      <a:pt x="702" y="307"/>
                                      <a:pt x="692" y="303"/>
                                      <a:pt x="681" y="303"/>
                                    </a:cubicBezTo>
                                    <a:cubicBezTo>
                                      <a:pt x="670" y="303"/>
                                      <a:pt x="660" y="306"/>
                                      <a:pt x="652" y="312"/>
                                    </a:cubicBezTo>
                                    <a:cubicBezTo>
                                      <a:pt x="654" y="313"/>
                                      <a:pt x="655" y="315"/>
                                      <a:pt x="657" y="316"/>
                                    </a:cubicBezTo>
                                    <a:cubicBezTo>
                                      <a:pt x="664" y="312"/>
                                      <a:pt x="672" y="309"/>
                                      <a:pt x="681" y="309"/>
                                    </a:cubicBezTo>
                                    <a:cubicBezTo>
                                      <a:pt x="690" y="309"/>
                                      <a:pt x="698" y="312"/>
                                      <a:pt x="705" y="317"/>
                                    </a:cubicBezTo>
                                    <a:close/>
                                    <a:moveTo>
                                      <a:pt x="690" y="301"/>
                                    </a:moveTo>
                                    <a:cubicBezTo>
                                      <a:pt x="690" y="299"/>
                                      <a:pt x="691" y="297"/>
                                      <a:pt x="691" y="295"/>
                                    </a:cubicBezTo>
                                    <a:cubicBezTo>
                                      <a:pt x="689" y="292"/>
                                      <a:pt x="685" y="289"/>
                                      <a:pt x="681" y="289"/>
                                    </a:cubicBezTo>
                                    <a:cubicBezTo>
                                      <a:pt x="677" y="289"/>
                                      <a:pt x="674" y="291"/>
                                      <a:pt x="671" y="294"/>
                                    </a:cubicBezTo>
                                    <a:cubicBezTo>
                                      <a:pt x="672" y="296"/>
                                      <a:pt x="672" y="299"/>
                                      <a:pt x="672" y="301"/>
                                    </a:cubicBezTo>
                                    <a:cubicBezTo>
                                      <a:pt x="672" y="302"/>
                                      <a:pt x="672" y="302"/>
                                      <a:pt x="672" y="302"/>
                                    </a:cubicBezTo>
                                    <a:cubicBezTo>
                                      <a:pt x="673" y="302"/>
                                      <a:pt x="673" y="302"/>
                                      <a:pt x="674" y="302"/>
                                    </a:cubicBezTo>
                                    <a:cubicBezTo>
                                      <a:pt x="674" y="302"/>
                                      <a:pt x="674" y="301"/>
                                      <a:pt x="674" y="301"/>
                                    </a:cubicBezTo>
                                    <a:cubicBezTo>
                                      <a:pt x="674" y="298"/>
                                      <a:pt x="677" y="295"/>
                                      <a:pt x="681" y="295"/>
                                    </a:cubicBezTo>
                                    <a:cubicBezTo>
                                      <a:pt x="685" y="295"/>
                                      <a:pt x="687" y="298"/>
                                      <a:pt x="687" y="301"/>
                                    </a:cubicBezTo>
                                    <a:cubicBezTo>
                                      <a:pt x="687" y="301"/>
                                      <a:pt x="687" y="302"/>
                                      <a:pt x="687" y="302"/>
                                    </a:cubicBezTo>
                                    <a:cubicBezTo>
                                      <a:pt x="688" y="302"/>
                                      <a:pt x="689" y="302"/>
                                      <a:pt x="691" y="302"/>
                                    </a:cubicBezTo>
                                    <a:cubicBezTo>
                                      <a:pt x="690" y="302"/>
                                      <a:pt x="690" y="302"/>
                                      <a:pt x="690" y="301"/>
                                    </a:cubicBezTo>
                                    <a:close/>
                                    <a:moveTo>
                                      <a:pt x="681" y="296"/>
                                    </a:moveTo>
                                    <a:cubicBezTo>
                                      <a:pt x="678" y="296"/>
                                      <a:pt x="676" y="298"/>
                                      <a:pt x="676" y="301"/>
                                    </a:cubicBezTo>
                                    <a:cubicBezTo>
                                      <a:pt x="676" y="301"/>
                                      <a:pt x="676" y="302"/>
                                      <a:pt x="676" y="302"/>
                                    </a:cubicBezTo>
                                    <a:cubicBezTo>
                                      <a:pt x="677" y="302"/>
                                      <a:pt x="679" y="301"/>
                                      <a:pt x="681" y="301"/>
                                    </a:cubicBezTo>
                                    <a:cubicBezTo>
                                      <a:pt x="683" y="301"/>
                                      <a:pt x="684" y="302"/>
                                      <a:pt x="686" y="302"/>
                                    </a:cubicBezTo>
                                    <a:cubicBezTo>
                                      <a:pt x="686" y="302"/>
                                      <a:pt x="686" y="301"/>
                                      <a:pt x="686" y="301"/>
                                    </a:cubicBezTo>
                                    <a:cubicBezTo>
                                      <a:pt x="686" y="298"/>
                                      <a:pt x="684" y="296"/>
                                      <a:pt x="681" y="296"/>
                                    </a:cubicBezTo>
                                    <a:close/>
                                    <a:moveTo>
                                      <a:pt x="691" y="293"/>
                                    </a:moveTo>
                                    <a:cubicBezTo>
                                      <a:pt x="692" y="290"/>
                                      <a:pt x="692" y="288"/>
                                      <a:pt x="693" y="286"/>
                                    </a:cubicBezTo>
                                    <a:cubicBezTo>
                                      <a:pt x="690" y="283"/>
                                      <a:pt x="685" y="282"/>
                                      <a:pt x="681" y="282"/>
                                    </a:cubicBezTo>
                                    <a:cubicBezTo>
                                      <a:pt x="677" y="282"/>
                                      <a:pt x="673" y="283"/>
                                      <a:pt x="669" y="285"/>
                                    </a:cubicBezTo>
                                    <a:cubicBezTo>
                                      <a:pt x="670" y="287"/>
                                      <a:pt x="671" y="290"/>
                                      <a:pt x="671" y="292"/>
                                    </a:cubicBezTo>
                                    <a:cubicBezTo>
                                      <a:pt x="674" y="289"/>
                                      <a:pt x="677" y="288"/>
                                      <a:pt x="681" y="288"/>
                                    </a:cubicBezTo>
                                    <a:cubicBezTo>
                                      <a:pt x="685" y="288"/>
                                      <a:pt x="689" y="290"/>
                                      <a:pt x="691" y="293"/>
                                    </a:cubicBezTo>
                                    <a:close/>
                                    <a:moveTo>
                                      <a:pt x="693" y="284"/>
                                    </a:moveTo>
                                    <a:cubicBezTo>
                                      <a:pt x="694" y="282"/>
                                      <a:pt x="695" y="280"/>
                                      <a:pt x="696" y="279"/>
                                    </a:cubicBezTo>
                                    <a:cubicBezTo>
                                      <a:pt x="691" y="276"/>
                                      <a:pt x="686" y="274"/>
                                      <a:pt x="681" y="274"/>
                                    </a:cubicBezTo>
                                    <a:cubicBezTo>
                                      <a:pt x="676" y="274"/>
                                      <a:pt x="671" y="276"/>
                                      <a:pt x="666" y="278"/>
                                    </a:cubicBezTo>
                                    <a:cubicBezTo>
                                      <a:pt x="667" y="280"/>
                                      <a:pt x="668" y="282"/>
                                      <a:pt x="669" y="284"/>
                                    </a:cubicBezTo>
                                    <a:cubicBezTo>
                                      <a:pt x="672" y="282"/>
                                      <a:pt x="676" y="280"/>
                                      <a:pt x="681" y="280"/>
                                    </a:cubicBezTo>
                                    <a:cubicBezTo>
                                      <a:pt x="686" y="280"/>
                                      <a:pt x="690" y="282"/>
                                      <a:pt x="693" y="284"/>
                                    </a:cubicBezTo>
                                    <a:close/>
                                    <a:moveTo>
                                      <a:pt x="697" y="277"/>
                                    </a:moveTo>
                                    <a:cubicBezTo>
                                      <a:pt x="697" y="276"/>
                                      <a:pt x="698" y="274"/>
                                      <a:pt x="699" y="273"/>
                                    </a:cubicBezTo>
                                    <a:cubicBezTo>
                                      <a:pt x="694" y="269"/>
                                      <a:pt x="688" y="267"/>
                                      <a:pt x="681" y="267"/>
                                    </a:cubicBezTo>
                                    <a:cubicBezTo>
                                      <a:pt x="674" y="267"/>
                                      <a:pt x="668" y="269"/>
                                      <a:pt x="663" y="272"/>
                                    </a:cubicBezTo>
                                    <a:cubicBezTo>
                                      <a:pt x="664" y="274"/>
                                      <a:pt x="665" y="275"/>
                                      <a:pt x="666" y="277"/>
                                    </a:cubicBezTo>
                                    <a:cubicBezTo>
                                      <a:pt x="670" y="274"/>
                                      <a:pt x="675" y="272"/>
                                      <a:pt x="681" y="272"/>
                                    </a:cubicBezTo>
                                    <a:cubicBezTo>
                                      <a:pt x="687" y="272"/>
                                      <a:pt x="692" y="274"/>
                                      <a:pt x="697" y="277"/>
                                    </a:cubicBezTo>
                                    <a:close/>
                                    <a:moveTo>
                                      <a:pt x="700" y="271"/>
                                    </a:moveTo>
                                    <a:cubicBezTo>
                                      <a:pt x="701" y="270"/>
                                      <a:pt x="703" y="268"/>
                                      <a:pt x="704" y="266"/>
                                    </a:cubicBezTo>
                                    <a:cubicBezTo>
                                      <a:pt x="697" y="262"/>
                                      <a:pt x="689" y="259"/>
                                      <a:pt x="681" y="259"/>
                                    </a:cubicBezTo>
                                    <a:cubicBezTo>
                                      <a:pt x="672" y="259"/>
                                      <a:pt x="665" y="262"/>
                                      <a:pt x="658" y="266"/>
                                    </a:cubicBezTo>
                                    <a:cubicBezTo>
                                      <a:pt x="659" y="268"/>
                                      <a:pt x="661" y="269"/>
                                      <a:pt x="662" y="271"/>
                                    </a:cubicBezTo>
                                    <a:cubicBezTo>
                                      <a:pt x="667" y="267"/>
                                      <a:pt x="674" y="265"/>
                                      <a:pt x="681" y="265"/>
                                    </a:cubicBezTo>
                                    <a:cubicBezTo>
                                      <a:pt x="688" y="265"/>
                                      <a:pt x="695" y="268"/>
                                      <a:pt x="700" y="271"/>
                                    </a:cubicBezTo>
                                    <a:close/>
                                    <a:moveTo>
                                      <a:pt x="705" y="265"/>
                                    </a:moveTo>
                                    <a:cubicBezTo>
                                      <a:pt x="707" y="264"/>
                                      <a:pt x="708" y="262"/>
                                      <a:pt x="710" y="261"/>
                                    </a:cubicBezTo>
                                    <a:cubicBezTo>
                                      <a:pt x="702" y="255"/>
                                      <a:pt x="692" y="252"/>
                                      <a:pt x="681" y="252"/>
                                    </a:cubicBezTo>
                                    <a:cubicBezTo>
                                      <a:pt x="670" y="252"/>
                                      <a:pt x="660" y="255"/>
                                      <a:pt x="652" y="261"/>
                                    </a:cubicBezTo>
                                    <a:cubicBezTo>
                                      <a:pt x="654" y="262"/>
                                      <a:pt x="655" y="263"/>
                                      <a:pt x="657" y="265"/>
                                    </a:cubicBezTo>
                                    <a:cubicBezTo>
                                      <a:pt x="664" y="260"/>
                                      <a:pt x="672" y="258"/>
                                      <a:pt x="681" y="258"/>
                                    </a:cubicBezTo>
                                    <a:cubicBezTo>
                                      <a:pt x="690" y="258"/>
                                      <a:pt x="698" y="261"/>
                                      <a:pt x="705" y="265"/>
                                    </a:cubicBezTo>
                                    <a:close/>
                                    <a:moveTo>
                                      <a:pt x="690" y="250"/>
                                    </a:moveTo>
                                    <a:cubicBezTo>
                                      <a:pt x="690" y="248"/>
                                      <a:pt x="691" y="246"/>
                                      <a:pt x="691" y="244"/>
                                    </a:cubicBezTo>
                                    <a:cubicBezTo>
                                      <a:pt x="689" y="240"/>
                                      <a:pt x="685" y="238"/>
                                      <a:pt x="681" y="238"/>
                                    </a:cubicBezTo>
                                    <a:cubicBezTo>
                                      <a:pt x="677" y="238"/>
                                      <a:pt x="674" y="240"/>
                                      <a:pt x="671" y="242"/>
                                    </a:cubicBezTo>
                                    <a:cubicBezTo>
                                      <a:pt x="672" y="245"/>
                                      <a:pt x="672" y="247"/>
                                      <a:pt x="672" y="250"/>
                                    </a:cubicBezTo>
                                    <a:cubicBezTo>
                                      <a:pt x="672" y="250"/>
                                      <a:pt x="672" y="251"/>
                                      <a:pt x="672" y="251"/>
                                    </a:cubicBezTo>
                                    <a:cubicBezTo>
                                      <a:pt x="673" y="251"/>
                                      <a:pt x="673" y="251"/>
                                      <a:pt x="674" y="251"/>
                                    </a:cubicBezTo>
                                    <a:cubicBezTo>
                                      <a:pt x="674" y="250"/>
                                      <a:pt x="674" y="250"/>
                                      <a:pt x="674" y="250"/>
                                    </a:cubicBezTo>
                                    <a:cubicBezTo>
                                      <a:pt x="674" y="246"/>
                                      <a:pt x="677" y="243"/>
                                      <a:pt x="681" y="243"/>
                                    </a:cubicBezTo>
                                    <a:cubicBezTo>
                                      <a:pt x="685" y="243"/>
                                      <a:pt x="687" y="246"/>
                                      <a:pt x="687" y="250"/>
                                    </a:cubicBezTo>
                                    <a:cubicBezTo>
                                      <a:pt x="687" y="250"/>
                                      <a:pt x="687" y="250"/>
                                      <a:pt x="687" y="251"/>
                                    </a:cubicBezTo>
                                    <a:cubicBezTo>
                                      <a:pt x="688" y="251"/>
                                      <a:pt x="689" y="251"/>
                                      <a:pt x="691" y="251"/>
                                    </a:cubicBezTo>
                                    <a:cubicBezTo>
                                      <a:pt x="690" y="251"/>
                                      <a:pt x="690" y="250"/>
                                      <a:pt x="690" y="250"/>
                                    </a:cubicBezTo>
                                    <a:close/>
                                    <a:moveTo>
                                      <a:pt x="681" y="245"/>
                                    </a:moveTo>
                                    <a:cubicBezTo>
                                      <a:pt x="678" y="245"/>
                                      <a:pt x="676" y="247"/>
                                      <a:pt x="676" y="250"/>
                                    </a:cubicBezTo>
                                    <a:cubicBezTo>
                                      <a:pt x="676" y="250"/>
                                      <a:pt x="676" y="250"/>
                                      <a:pt x="676" y="250"/>
                                    </a:cubicBezTo>
                                    <a:cubicBezTo>
                                      <a:pt x="677" y="250"/>
                                      <a:pt x="679" y="250"/>
                                      <a:pt x="681" y="250"/>
                                    </a:cubicBezTo>
                                    <a:cubicBezTo>
                                      <a:pt x="683" y="250"/>
                                      <a:pt x="684" y="250"/>
                                      <a:pt x="686" y="250"/>
                                    </a:cubicBezTo>
                                    <a:cubicBezTo>
                                      <a:pt x="686" y="250"/>
                                      <a:pt x="686" y="250"/>
                                      <a:pt x="686" y="250"/>
                                    </a:cubicBezTo>
                                    <a:cubicBezTo>
                                      <a:pt x="686" y="247"/>
                                      <a:pt x="684" y="245"/>
                                      <a:pt x="681" y="245"/>
                                    </a:cubicBezTo>
                                    <a:close/>
                                    <a:moveTo>
                                      <a:pt x="691" y="241"/>
                                    </a:moveTo>
                                    <a:cubicBezTo>
                                      <a:pt x="692" y="239"/>
                                      <a:pt x="692" y="237"/>
                                      <a:pt x="693" y="235"/>
                                    </a:cubicBezTo>
                                    <a:cubicBezTo>
                                      <a:pt x="690" y="232"/>
                                      <a:pt x="685" y="230"/>
                                      <a:pt x="681" y="230"/>
                                    </a:cubicBezTo>
                                    <a:cubicBezTo>
                                      <a:pt x="677" y="230"/>
                                      <a:pt x="673" y="232"/>
                                      <a:pt x="669" y="234"/>
                                    </a:cubicBezTo>
                                    <a:cubicBezTo>
                                      <a:pt x="670" y="236"/>
                                      <a:pt x="671" y="238"/>
                                      <a:pt x="671" y="240"/>
                                    </a:cubicBezTo>
                                    <a:cubicBezTo>
                                      <a:pt x="674" y="238"/>
                                      <a:pt x="677" y="236"/>
                                      <a:pt x="681" y="236"/>
                                    </a:cubicBezTo>
                                    <a:cubicBezTo>
                                      <a:pt x="685" y="236"/>
                                      <a:pt x="689" y="238"/>
                                      <a:pt x="691" y="241"/>
                                    </a:cubicBezTo>
                                    <a:close/>
                                    <a:moveTo>
                                      <a:pt x="693" y="233"/>
                                    </a:moveTo>
                                    <a:cubicBezTo>
                                      <a:pt x="694" y="231"/>
                                      <a:pt x="695" y="229"/>
                                      <a:pt x="696" y="227"/>
                                    </a:cubicBezTo>
                                    <a:cubicBezTo>
                                      <a:pt x="691" y="224"/>
                                      <a:pt x="686" y="223"/>
                                      <a:pt x="681" y="223"/>
                                    </a:cubicBezTo>
                                    <a:cubicBezTo>
                                      <a:pt x="676" y="223"/>
                                      <a:pt x="671" y="224"/>
                                      <a:pt x="666" y="227"/>
                                    </a:cubicBezTo>
                                    <a:cubicBezTo>
                                      <a:pt x="667" y="229"/>
                                      <a:pt x="668" y="230"/>
                                      <a:pt x="669" y="232"/>
                                    </a:cubicBezTo>
                                    <a:cubicBezTo>
                                      <a:pt x="672" y="230"/>
                                      <a:pt x="676" y="229"/>
                                      <a:pt x="681" y="229"/>
                                    </a:cubicBezTo>
                                    <a:cubicBezTo>
                                      <a:pt x="686" y="229"/>
                                      <a:pt x="690" y="230"/>
                                      <a:pt x="693" y="233"/>
                                    </a:cubicBezTo>
                                    <a:close/>
                                    <a:moveTo>
                                      <a:pt x="697" y="226"/>
                                    </a:moveTo>
                                    <a:cubicBezTo>
                                      <a:pt x="697" y="224"/>
                                      <a:pt x="698" y="223"/>
                                      <a:pt x="699" y="221"/>
                                    </a:cubicBezTo>
                                    <a:cubicBezTo>
                                      <a:pt x="694" y="218"/>
                                      <a:pt x="688" y="216"/>
                                      <a:pt x="681" y="216"/>
                                    </a:cubicBezTo>
                                    <a:cubicBezTo>
                                      <a:pt x="674" y="216"/>
                                      <a:pt x="668" y="218"/>
                                      <a:pt x="663" y="221"/>
                                    </a:cubicBezTo>
                                    <a:cubicBezTo>
                                      <a:pt x="664" y="222"/>
                                      <a:pt x="665" y="224"/>
                                      <a:pt x="666" y="225"/>
                                    </a:cubicBezTo>
                                    <a:cubicBezTo>
                                      <a:pt x="670" y="223"/>
                                      <a:pt x="675" y="221"/>
                                      <a:pt x="681" y="221"/>
                                    </a:cubicBezTo>
                                    <a:cubicBezTo>
                                      <a:pt x="687" y="221"/>
                                      <a:pt x="692" y="223"/>
                                      <a:pt x="697" y="226"/>
                                    </a:cubicBezTo>
                                    <a:close/>
                                    <a:moveTo>
                                      <a:pt x="700" y="220"/>
                                    </a:moveTo>
                                    <a:cubicBezTo>
                                      <a:pt x="701" y="218"/>
                                      <a:pt x="703" y="217"/>
                                      <a:pt x="704" y="215"/>
                                    </a:cubicBezTo>
                                    <a:cubicBezTo>
                                      <a:pt x="697" y="211"/>
                                      <a:pt x="689" y="208"/>
                                      <a:pt x="681" y="208"/>
                                    </a:cubicBezTo>
                                    <a:cubicBezTo>
                                      <a:pt x="672" y="208"/>
                                      <a:pt x="665" y="210"/>
                                      <a:pt x="658" y="215"/>
                                    </a:cubicBezTo>
                                    <a:cubicBezTo>
                                      <a:pt x="659" y="216"/>
                                      <a:pt x="661" y="218"/>
                                      <a:pt x="662" y="219"/>
                                    </a:cubicBezTo>
                                    <a:cubicBezTo>
                                      <a:pt x="667" y="216"/>
                                      <a:pt x="674" y="214"/>
                                      <a:pt x="681" y="214"/>
                                    </a:cubicBezTo>
                                    <a:cubicBezTo>
                                      <a:pt x="688" y="214"/>
                                      <a:pt x="695" y="216"/>
                                      <a:pt x="700" y="220"/>
                                    </a:cubicBezTo>
                                    <a:close/>
                                    <a:moveTo>
                                      <a:pt x="705" y="214"/>
                                    </a:moveTo>
                                    <a:cubicBezTo>
                                      <a:pt x="707" y="212"/>
                                      <a:pt x="708" y="211"/>
                                      <a:pt x="710" y="210"/>
                                    </a:cubicBezTo>
                                    <a:cubicBezTo>
                                      <a:pt x="702" y="204"/>
                                      <a:pt x="692" y="200"/>
                                      <a:pt x="681" y="200"/>
                                    </a:cubicBezTo>
                                    <a:cubicBezTo>
                                      <a:pt x="670" y="200"/>
                                      <a:pt x="660" y="204"/>
                                      <a:pt x="652" y="209"/>
                                    </a:cubicBezTo>
                                    <a:cubicBezTo>
                                      <a:pt x="654" y="211"/>
                                      <a:pt x="655" y="212"/>
                                      <a:pt x="657" y="214"/>
                                    </a:cubicBezTo>
                                    <a:cubicBezTo>
                                      <a:pt x="664" y="209"/>
                                      <a:pt x="672" y="206"/>
                                      <a:pt x="681" y="206"/>
                                    </a:cubicBezTo>
                                    <a:cubicBezTo>
                                      <a:pt x="690" y="206"/>
                                      <a:pt x="698" y="209"/>
                                      <a:pt x="705" y="214"/>
                                    </a:cubicBezTo>
                                    <a:close/>
                                    <a:moveTo>
                                      <a:pt x="690" y="199"/>
                                    </a:moveTo>
                                    <a:cubicBezTo>
                                      <a:pt x="690" y="196"/>
                                      <a:pt x="691" y="194"/>
                                      <a:pt x="691" y="192"/>
                                    </a:cubicBezTo>
                                    <a:cubicBezTo>
                                      <a:pt x="689" y="189"/>
                                      <a:pt x="685" y="187"/>
                                      <a:pt x="681" y="187"/>
                                    </a:cubicBezTo>
                                    <a:cubicBezTo>
                                      <a:pt x="677" y="187"/>
                                      <a:pt x="674" y="188"/>
                                      <a:pt x="671" y="191"/>
                                    </a:cubicBezTo>
                                    <a:cubicBezTo>
                                      <a:pt x="672" y="194"/>
                                      <a:pt x="672" y="196"/>
                                      <a:pt x="672" y="199"/>
                                    </a:cubicBezTo>
                                    <a:cubicBezTo>
                                      <a:pt x="672" y="199"/>
                                      <a:pt x="672" y="199"/>
                                      <a:pt x="672" y="199"/>
                                    </a:cubicBezTo>
                                    <a:cubicBezTo>
                                      <a:pt x="673" y="199"/>
                                      <a:pt x="673" y="199"/>
                                      <a:pt x="674" y="199"/>
                                    </a:cubicBezTo>
                                    <a:cubicBezTo>
                                      <a:pt x="674" y="199"/>
                                      <a:pt x="674" y="199"/>
                                      <a:pt x="674" y="199"/>
                                    </a:cubicBezTo>
                                    <a:cubicBezTo>
                                      <a:pt x="674" y="195"/>
                                      <a:pt x="677" y="192"/>
                                      <a:pt x="681" y="192"/>
                                    </a:cubicBezTo>
                                    <a:cubicBezTo>
                                      <a:pt x="685" y="192"/>
                                      <a:pt x="687" y="195"/>
                                      <a:pt x="687" y="199"/>
                                    </a:cubicBezTo>
                                    <a:cubicBezTo>
                                      <a:pt x="687" y="199"/>
                                      <a:pt x="687" y="199"/>
                                      <a:pt x="687" y="199"/>
                                    </a:cubicBezTo>
                                    <a:cubicBezTo>
                                      <a:pt x="688" y="199"/>
                                      <a:pt x="689" y="199"/>
                                      <a:pt x="691" y="200"/>
                                    </a:cubicBezTo>
                                    <a:cubicBezTo>
                                      <a:pt x="690" y="199"/>
                                      <a:pt x="690" y="199"/>
                                      <a:pt x="690" y="199"/>
                                    </a:cubicBezTo>
                                    <a:close/>
                                    <a:moveTo>
                                      <a:pt x="681" y="193"/>
                                    </a:moveTo>
                                    <a:cubicBezTo>
                                      <a:pt x="678" y="193"/>
                                      <a:pt x="676" y="196"/>
                                      <a:pt x="676" y="199"/>
                                    </a:cubicBezTo>
                                    <a:cubicBezTo>
                                      <a:pt x="676" y="199"/>
                                      <a:pt x="676" y="199"/>
                                      <a:pt x="676" y="199"/>
                                    </a:cubicBezTo>
                                    <a:cubicBezTo>
                                      <a:pt x="677" y="199"/>
                                      <a:pt x="679" y="199"/>
                                      <a:pt x="681" y="199"/>
                                    </a:cubicBezTo>
                                    <a:cubicBezTo>
                                      <a:pt x="683" y="199"/>
                                      <a:pt x="684" y="199"/>
                                      <a:pt x="686" y="199"/>
                                    </a:cubicBezTo>
                                    <a:cubicBezTo>
                                      <a:pt x="686" y="199"/>
                                      <a:pt x="686" y="199"/>
                                      <a:pt x="686" y="199"/>
                                    </a:cubicBezTo>
                                    <a:cubicBezTo>
                                      <a:pt x="686" y="196"/>
                                      <a:pt x="684" y="193"/>
                                      <a:pt x="681" y="193"/>
                                    </a:cubicBezTo>
                                    <a:close/>
                                    <a:moveTo>
                                      <a:pt x="691" y="190"/>
                                    </a:moveTo>
                                    <a:cubicBezTo>
                                      <a:pt x="692" y="188"/>
                                      <a:pt x="692" y="185"/>
                                      <a:pt x="693" y="183"/>
                                    </a:cubicBezTo>
                                    <a:cubicBezTo>
                                      <a:pt x="690" y="181"/>
                                      <a:pt x="685" y="179"/>
                                      <a:pt x="681" y="179"/>
                                    </a:cubicBezTo>
                                    <a:cubicBezTo>
                                      <a:pt x="677" y="179"/>
                                      <a:pt x="673" y="180"/>
                                      <a:pt x="669" y="183"/>
                                    </a:cubicBezTo>
                                    <a:cubicBezTo>
                                      <a:pt x="670" y="185"/>
                                      <a:pt x="671" y="187"/>
                                      <a:pt x="671" y="189"/>
                                    </a:cubicBezTo>
                                    <a:cubicBezTo>
                                      <a:pt x="674" y="187"/>
                                      <a:pt x="677" y="185"/>
                                      <a:pt x="681" y="185"/>
                                    </a:cubicBezTo>
                                    <a:cubicBezTo>
                                      <a:pt x="685" y="185"/>
                                      <a:pt x="689" y="187"/>
                                      <a:pt x="691" y="190"/>
                                    </a:cubicBezTo>
                                    <a:close/>
                                    <a:moveTo>
                                      <a:pt x="693" y="182"/>
                                    </a:moveTo>
                                    <a:cubicBezTo>
                                      <a:pt x="694" y="180"/>
                                      <a:pt x="695" y="178"/>
                                      <a:pt x="696" y="176"/>
                                    </a:cubicBezTo>
                                    <a:cubicBezTo>
                                      <a:pt x="691" y="173"/>
                                      <a:pt x="686" y="171"/>
                                      <a:pt x="681" y="171"/>
                                    </a:cubicBezTo>
                                    <a:cubicBezTo>
                                      <a:pt x="676" y="171"/>
                                      <a:pt x="671" y="173"/>
                                      <a:pt x="666" y="175"/>
                                    </a:cubicBezTo>
                                    <a:cubicBezTo>
                                      <a:pt x="667" y="177"/>
                                      <a:pt x="668" y="179"/>
                                      <a:pt x="669" y="181"/>
                                    </a:cubicBezTo>
                                    <a:cubicBezTo>
                                      <a:pt x="672" y="179"/>
                                      <a:pt x="676" y="177"/>
                                      <a:pt x="681" y="177"/>
                                    </a:cubicBezTo>
                                    <a:cubicBezTo>
                                      <a:pt x="686" y="177"/>
                                      <a:pt x="690" y="179"/>
                                      <a:pt x="693" y="182"/>
                                    </a:cubicBezTo>
                                    <a:close/>
                                    <a:moveTo>
                                      <a:pt x="697" y="174"/>
                                    </a:moveTo>
                                    <a:cubicBezTo>
                                      <a:pt x="697" y="173"/>
                                      <a:pt x="698" y="171"/>
                                      <a:pt x="699" y="170"/>
                                    </a:cubicBezTo>
                                    <a:cubicBezTo>
                                      <a:pt x="694" y="166"/>
                                      <a:pt x="688" y="164"/>
                                      <a:pt x="681" y="164"/>
                                    </a:cubicBezTo>
                                    <a:cubicBezTo>
                                      <a:pt x="674" y="164"/>
                                      <a:pt x="668" y="166"/>
                                      <a:pt x="663" y="169"/>
                                    </a:cubicBezTo>
                                    <a:cubicBezTo>
                                      <a:pt x="664" y="171"/>
                                      <a:pt x="665" y="172"/>
                                      <a:pt x="666" y="174"/>
                                    </a:cubicBezTo>
                                    <a:cubicBezTo>
                                      <a:pt x="670" y="171"/>
                                      <a:pt x="675" y="170"/>
                                      <a:pt x="681" y="170"/>
                                    </a:cubicBezTo>
                                    <a:cubicBezTo>
                                      <a:pt x="687" y="170"/>
                                      <a:pt x="692" y="171"/>
                                      <a:pt x="697" y="174"/>
                                    </a:cubicBezTo>
                                    <a:close/>
                                    <a:moveTo>
                                      <a:pt x="700" y="168"/>
                                    </a:moveTo>
                                    <a:cubicBezTo>
                                      <a:pt x="701" y="167"/>
                                      <a:pt x="703" y="165"/>
                                      <a:pt x="704" y="164"/>
                                    </a:cubicBezTo>
                                    <a:cubicBezTo>
                                      <a:pt x="697" y="159"/>
                                      <a:pt x="689" y="157"/>
                                      <a:pt x="681" y="157"/>
                                    </a:cubicBezTo>
                                    <a:cubicBezTo>
                                      <a:pt x="672" y="157"/>
                                      <a:pt x="665" y="159"/>
                                      <a:pt x="658" y="163"/>
                                    </a:cubicBezTo>
                                    <a:cubicBezTo>
                                      <a:pt x="659" y="165"/>
                                      <a:pt x="661" y="166"/>
                                      <a:pt x="662" y="168"/>
                                    </a:cubicBezTo>
                                    <a:cubicBezTo>
                                      <a:pt x="667" y="165"/>
                                      <a:pt x="674" y="163"/>
                                      <a:pt x="681" y="163"/>
                                    </a:cubicBezTo>
                                    <a:cubicBezTo>
                                      <a:pt x="688" y="163"/>
                                      <a:pt x="695" y="165"/>
                                      <a:pt x="700" y="168"/>
                                    </a:cubicBezTo>
                                    <a:close/>
                                    <a:moveTo>
                                      <a:pt x="705" y="163"/>
                                    </a:moveTo>
                                    <a:cubicBezTo>
                                      <a:pt x="707" y="161"/>
                                      <a:pt x="708" y="160"/>
                                      <a:pt x="710" y="158"/>
                                    </a:cubicBezTo>
                                    <a:cubicBezTo>
                                      <a:pt x="702" y="152"/>
                                      <a:pt x="692" y="149"/>
                                      <a:pt x="681" y="149"/>
                                    </a:cubicBezTo>
                                    <a:cubicBezTo>
                                      <a:pt x="670" y="149"/>
                                      <a:pt x="660" y="152"/>
                                      <a:pt x="652" y="158"/>
                                    </a:cubicBezTo>
                                    <a:cubicBezTo>
                                      <a:pt x="654" y="159"/>
                                      <a:pt x="655" y="161"/>
                                      <a:pt x="657" y="162"/>
                                    </a:cubicBezTo>
                                    <a:cubicBezTo>
                                      <a:pt x="664" y="158"/>
                                      <a:pt x="672" y="155"/>
                                      <a:pt x="681" y="155"/>
                                    </a:cubicBezTo>
                                    <a:cubicBezTo>
                                      <a:pt x="690" y="155"/>
                                      <a:pt x="698" y="158"/>
                                      <a:pt x="705" y="163"/>
                                    </a:cubicBezTo>
                                    <a:close/>
                                    <a:moveTo>
                                      <a:pt x="690" y="147"/>
                                    </a:moveTo>
                                    <a:cubicBezTo>
                                      <a:pt x="690" y="145"/>
                                      <a:pt x="691" y="143"/>
                                      <a:pt x="691" y="141"/>
                                    </a:cubicBezTo>
                                    <a:cubicBezTo>
                                      <a:pt x="689" y="137"/>
                                      <a:pt x="685" y="135"/>
                                      <a:pt x="681" y="135"/>
                                    </a:cubicBezTo>
                                    <a:cubicBezTo>
                                      <a:pt x="677" y="135"/>
                                      <a:pt x="674" y="137"/>
                                      <a:pt x="671" y="140"/>
                                    </a:cubicBezTo>
                                    <a:cubicBezTo>
                                      <a:pt x="672" y="142"/>
                                      <a:pt x="672" y="145"/>
                                      <a:pt x="672" y="147"/>
                                    </a:cubicBezTo>
                                    <a:cubicBezTo>
                                      <a:pt x="672" y="147"/>
                                      <a:pt x="672" y="148"/>
                                      <a:pt x="672" y="148"/>
                                    </a:cubicBezTo>
                                    <a:cubicBezTo>
                                      <a:pt x="673" y="148"/>
                                      <a:pt x="673" y="148"/>
                                      <a:pt x="674" y="148"/>
                                    </a:cubicBezTo>
                                    <a:cubicBezTo>
                                      <a:pt x="674" y="148"/>
                                      <a:pt x="674" y="147"/>
                                      <a:pt x="674" y="147"/>
                                    </a:cubicBezTo>
                                    <a:cubicBezTo>
                                      <a:pt x="674" y="143"/>
                                      <a:pt x="677" y="140"/>
                                      <a:pt x="681" y="140"/>
                                    </a:cubicBezTo>
                                    <a:cubicBezTo>
                                      <a:pt x="685" y="140"/>
                                      <a:pt x="687" y="143"/>
                                      <a:pt x="687" y="147"/>
                                    </a:cubicBezTo>
                                    <a:cubicBezTo>
                                      <a:pt x="687" y="147"/>
                                      <a:pt x="687" y="148"/>
                                      <a:pt x="687" y="148"/>
                                    </a:cubicBezTo>
                                    <a:cubicBezTo>
                                      <a:pt x="688" y="148"/>
                                      <a:pt x="689" y="148"/>
                                      <a:pt x="691" y="148"/>
                                    </a:cubicBezTo>
                                    <a:cubicBezTo>
                                      <a:pt x="690" y="148"/>
                                      <a:pt x="690" y="148"/>
                                      <a:pt x="690" y="147"/>
                                    </a:cubicBezTo>
                                    <a:close/>
                                    <a:moveTo>
                                      <a:pt x="681" y="142"/>
                                    </a:moveTo>
                                    <a:cubicBezTo>
                                      <a:pt x="678" y="142"/>
                                      <a:pt x="676" y="144"/>
                                      <a:pt x="676" y="147"/>
                                    </a:cubicBezTo>
                                    <a:cubicBezTo>
                                      <a:pt x="676" y="147"/>
                                      <a:pt x="676" y="147"/>
                                      <a:pt x="676" y="148"/>
                                    </a:cubicBezTo>
                                    <a:cubicBezTo>
                                      <a:pt x="677" y="147"/>
                                      <a:pt x="679" y="147"/>
                                      <a:pt x="681" y="147"/>
                                    </a:cubicBezTo>
                                    <a:cubicBezTo>
                                      <a:pt x="683" y="147"/>
                                      <a:pt x="684" y="147"/>
                                      <a:pt x="686" y="148"/>
                                    </a:cubicBezTo>
                                    <a:cubicBezTo>
                                      <a:pt x="686" y="147"/>
                                      <a:pt x="686" y="147"/>
                                      <a:pt x="686" y="147"/>
                                    </a:cubicBezTo>
                                    <a:cubicBezTo>
                                      <a:pt x="686" y="144"/>
                                      <a:pt x="684" y="142"/>
                                      <a:pt x="681" y="142"/>
                                    </a:cubicBezTo>
                                    <a:close/>
                                    <a:moveTo>
                                      <a:pt x="691" y="139"/>
                                    </a:moveTo>
                                    <a:cubicBezTo>
                                      <a:pt x="692" y="136"/>
                                      <a:pt x="692" y="134"/>
                                      <a:pt x="693" y="132"/>
                                    </a:cubicBezTo>
                                    <a:cubicBezTo>
                                      <a:pt x="690" y="129"/>
                                      <a:pt x="685" y="128"/>
                                      <a:pt x="681" y="128"/>
                                    </a:cubicBezTo>
                                    <a:cubicBezTo>
                                      <a:pt x="677" y="128"/>
                                      <a:pt x="673" y="129"/>
                                      <a:pt x="669" y="131"/>
                                    </a:cubicBezTo>
                                    <a:cubicBezTo>
                                      <a:pt x="670" y="133"/>
                                      <a:pt x="671" y="135"/>
                                      <a:pt x="671" y="138"/>
                                    </a:cubicBezTo>
                                    <a:cubicBezTo>
                                      <a:pt x="674" y="135"/>
                                      <a:pt x="677" y="134"/>
                                      <a:pt x="681" y="134"/>
                                    </a:cubicBezTo>
                                    <a:cubicBezTo>
                                      <a:pt x="685" y="134"/>
                                      <a:pt x="689" y="136"/>
                                      <a:pt x="691" y="139"/>
                                    </a:cubicBezTo>
                                    <a:close/>
                                    <a:moveTo>
                                      <a:pt x="693" y="130"/>
                                    </a:moveTo>
                                    <a:cubicBezTo>
                                      <a:pt x="694" y="128"/>
                                      <a:pt x="695" y="126"/>
                                      <a:pt x="696" y="124"/>
                                    </a:cubicBezTo>
                                    <a:cubicBezTo>
                                      <a:pt x="691" y="122"/>
                                      <a:pt x="686" y="120"/>
                                      <a:pt x="681" y="120"/>
                                    </a:cubicBezTo>
                                    <a:cubicBezTo>
                                      <a:pt x="676" y="120"/>
                                      <a:pt x="671" y="121"/>
                                      <a:pt x="666" y="124"/>
                                    </a:cubicBezTo>
                                    <a:cubicBezTo>
                                      <a:pt x="667" y="126"/>
                                      <a:pt x="668" y="128"/>
                                      <a:pt x="669" y="130"/>
                                    </a:cubicBezTo>
                                    <a:cubicBezTo>
                                      <a:pt x="672" y="127"/>
                                      <a:pt x="676" y="126"/>
                                      <a:pt x="681" y="126"/>
                                    </a:cubicBezTo>
                                    <a:cubicBezTo>
                                      <a:pt x="686" y="126"/>
                                      <a:pt x="690" y="128"/>
                                      <a:pt x="693" y="130"/>
                                    </a:cubicBezTo>
                                    <a:close/>
                                    <a:moveTo>
                                      <a:pt x="697" y="123"/>
                                    </a:moveTo>
                                    <a:cubicBezTo>
                                      <a:pt x="697" y="121"/>
                                      <a:pt x="698" y="120"/>
                                      <a:pt x="699" y="118"/>
                                    </a:cubicBezTo>
                                    <a:cubicBezTo>
                                      <a:pt x="694" y="115"/>
                                      <a:pt x="688" y="113"/>
                                      <a:pt x="681" y="113"/>
                                    </a:cubicBezTo>
                                    <a:cubicBezTo>
                                      <a:pt x="674" y="113"/>
                                      <a:pt x="668" y="115"/>
                                      <a:pt x="663" y="118"/>
                                    </a:cubicBezTo>
                                    <a:cubicBezTo>
                                      <a:pt x="664" y="119"/>
                                      <a:pt x="665" y="121"/>
                                      <a:pt x="666" y="123"/>
                                    </a:cubicBezTo>
                                    <a:cubicBezTo>
                                      <a:pt x="670" y="120"/>
                                      <a:pt x="675" y="118"/>
                                      <a:pt x="681" y="118"/>
                                    </a:cubicBezTo>
                                    <a:cubicBezTo>
                                      <a:pt x="687" y="118"/>
                                      <a:pt x="692" y="120"/>
                                      <a:pt x="697" y="123"/>
                                    </a:cubicBezTo>
                                    <a:close/>
                                    <a:moveTo>
                                      <a:pt x="700" y="117"/>
                                    </a:moveTo>
                                    <a:cubicBezTo>
                                      <a:pt x="701" y="115"/>
                                      <a:pt x="703" y="114"/>
                                      <a:pt x="704" y="112"/>
                                    </a:cubicBezTo>
                                    <a:cubicBezTo>
                                      <a:pt x="697" y="108"/>
                                      <a:pt x="689" y="105"/>
                                      <a:pt x="681" y="105"/>
                                    </a:cubicBezTo>
                                    <a:cubicBezTo>
                                      <a:pt x="672" y="105"/>
                                      <a:pt x="665" y="108"/>
                                      <a:pt x="658" y="112"/>
                                    </a:cubicBezTo>
                                    <a:cubicBezTo>
                                      <a:pt x="659" y="113"/>
                                      <a:pt x="661" y="115"/>
                                      <a:pt x="662" y="117"/>
                                    </a:cubicBezTo>
                                    <a:cubicBezTo>
                                      <a:pt x="667" y="113"/>
                                      <a:pt x="674" y="111"/>
                                      <a:pt x="681" y="111"/>
                                    </a:cubicBezTo>
                                    <a:cubicBezTo>
                                      <a:pt x="688" y="111"/>
                                      <a:pt x="695" y="113"/>
                                      <a:pt x="700" y="117"/>
                                    </a:cubicBezTo>
                                    <a:close/>
                                    <a:moveTo>
                                      <a:pt x="663" y="96"/>
                                    </a:moveTo>
                                    <a:cubicBezTo>
                                      <a:pt x="663" y="84"/>
                                      <a:pt x="658" y="74"/>
                                      <a:pt x="650" y="66"/>
                                    </a:cubicBezTo>
                                    <a:cubicBezTo>
                                      <a:pt x="643" y="59"/>
                                      <a:pt x="632" y="54"/>
                                      <a:pt x="621" y="54"/>
                                    </a:cubicBezTo>
                                    <a:cubicBezTo>
                                      <a:pt x="609" y="54"/>
                                      <a:pt x="599" y="59"/>
                                      <a:pt x="591" y="66"/>
                                    </a:cubicBezTo>
                                    <a:cubicBezTo>
                                      <a:pt x="584" y="74"/>
                                      <a:pt x="579" y="84"/>
                                      <a:pt x="579" y="96"/>
                                    </a:cubicBezTo>
                                    <a:cubicBezTo>
                                      <a:pt x="579" y="97"/>
                                      <a:pt x="579" y="98"/>
                                      <a:pt x="579" y="100"/>
                                    </a:cubicBezTo>
                                    <a:cubicBezTo>
                                      <a:pt x="581" y="101"/>
                                      <a:pt x="584" y="102"/>
                                      <a:pt x="586" y="103"/>
                                    </a:cubicBezTo>
                                    <a:cubicBezTo>
                                      <a:pt x="585" y="101"/>
                                      <a:pt x="585" y="98"/>
                                      <a:pt x="585" y="96"/>
                                    </a:cubicBezTo>
                                    <a:cubicBezTo>
                                      <a:pt x="585" y="76"/>
                                      <a:pt x="601" y="60"/>
                                      <a:pt x="621" y="60"/>
                                    </a:cubicBezTo>
                                    <a:cubicBezTo>
                                      <a:pt x="641" y="60"/>
                                      <a:pt x="657" y="76"/>
                                      <a:pt x="657" y="96"/>
                                    </a:cubicBezTo>
                                    <a:cubicBezTo>
                                      <a:pt x="657" y="98"/>
                                      <a:pt x="656" y="100"/>
                                      <a:pt x="656" y="102"/>
                                    </a:cubicBezTo>
                                    <a:cubicBezTo>
                                      <a:pt x="658" y="101"/>
                                      <a:pt x="660" y="100"/>
                                      <a:pt x="663" y="99"/>
                                    </a:cubicBezTo>
                                    <a:cubicBezTo>
                                      <a:pt x="663" y="98"/>
                                      <a:pt x="663" y="97"/>
                                      <a:pt x="663" y="96"/>
                                    </a:cubicBezTo>
                                    <a:close/>
                                    <a:moveTo>
                                      <a:pt x="541" y="96"/>
                                    </a:moveTo>
                                    <a:cubicBezTo>
                                      <a:pt x="541" y="84"/>
                                      <a:pt x="536" y="74"/>
                                      <a:pt x="528" y="66"/>
                                    </a:cubicBezTo>
                                    <a:cubicBezTo>
                                      <a:pt x="521" y="59"/>
                                      <a:pt x="510" y="54"/>
                                      <a:pt x="499" y="54"/>
                                    </a:cubicBezTo>
                                    <a:cubicBezTo>
                                      <a:pt x="487" y="54"/>
                                      <a:pt x="477" y="59"/>
                                      <a:pt x="469" y="66"/>
                                    </a:cubicBezTo>
                                    <a:cubicBezTo>
                                      <a:pt x="461" y="74"/>
                                      <a:pt x="457" y="84"/>
                                      <a:pt x="457" y="96"/>
                                    </a:cubicBezTo>
                                    <a:cubicBezTo>
                                      <a:pt x="457" y="97"/>
                                      <a:pt x="457" y="98"/>
                                      <a:pt x="457" y="100"/>
                                    </a:cubicBezTo>
                                    <a:cubicBezTo>
                                      <a:pt x="459" y="101"/>
                                      <a:pt x="461" y="102"/>
                                      <a:pt x="464" y="103"/>
                                    </a:cubicBezTo>
                                    <a:cubicBezTo>
                                      <a:pt x="463" y="101"/>
                                      <a:pt x="463" y="98"/>
                                      <a:pt x="463" y="96"/>
                                    </a:cubicBezTo>
                                    <a:cubicBezTo>
                                      <a:pt x="463" y="76"/>
                                      <a:pt x="479" y="60"/>
                                      <a:pt x="499" y="60"/>
                                    </a:cubicBezTo>
                                    <a:cubicBezTo>
                                      <a:pt x="518" y="60"/>
                                      <a:pt x="534" y="76"/>
                                      <a:pt x="534" y="96"/>
                                    </a:cubicBezTo>
                                    <a:cubicBezTo>
                                      <a:pt x="534" y="98"/>
                                      <a:pt x="534" y="101"/>
                                      <a:pt x="534" y="103"/>
                                    </a:cubicBezTo>
                                    <a:cubicBezTo>
                                      <a:pt x="536" y="102"/>
                                      <a:pt x="538" y="101"/>
                                      <a:pt x="540" y="100"/>
                                    </a:cubicBezTo>
                                    <a:cubicBezTo>
                                      <a:pt x="540" y="98"/>
                                      <a:pt x="541" y="97"/>
                                      <a:pt x="541" y="96"/>
                                    </a:cubicBezTo>
                                    <a:close/>
                                    <a:moveTo>
                                      <a:pt x="420" y="96"/>
                                    </a:moveTo>
                                    <a:cubicBezTo>
                                      <a:pt x="420" y="84"/>
                                      <a:pt x="415" y="74"/>
                                      <a:pt x="407" y="66"/>
                                    </a:cubicBezTo>
                                    <a:cubicBezTo>
                                      <a:pt x="400" y="59"/>
                                      <a:pt x="389" y="54"/>
                                      <a:pt x="378" y="54"/>
                                    </a:cubicBezTo>
                                    <a:cubicBezTo>
                                      <a:pt x="366" y="54"/>
                                      <a:pt x="356" y="59"/>
                                      <a:pt x="348" y="66"/>
                                    </a:cubicBezTo>
                                    <a:cubicBezTo>
                                      <a:pt x="341" y="74"/>
                                      <a:pt x="336" y="84"/>
                                      <a:pt x="336" y="96"/>
                                    </a:cubicBezTo>
                                    <a:cubicBezTo>
                                      <a:pt x="336" y="97"/>
                                      <a:pt x="336" y="98"/>
                                      <a:pt x="336" y="100"/>
                                    </a:cubicBezTo>
                                    <a:cubicBezTo>
                                      <a:pt x="338" y="101"/>
                                      <a:pt x="341" y="102"/>
                                      <a:pt x="343" y="103"/>
                                    </a:cubicBezTo>
                                    <a:cubicBezTo>
                                      <a:pt x="342" y="101"/>
                                      <a:pt x="342" y="98"/>
                                      <a:pt x="342" y="96"/>
                                    </a:cubicBezTo>
                                    <a:cubicBezTo>
                                      <a:pt x="342" y="76"/>
                                      <a:pt x="358" y="60"/>
                                      <a:pt x="378" y="60"/>
                                    </a:cubicBezTo>
                                    <a:cubicBezTo>
                                      <a:pt x="398" y="60"/>
                                      <a:pt x="414" y="76"/>
                                      <a:pt x="414" y="96"/>
                                    </a:cubicBezTo>
                                    <a:cubicBezTo>
                                      <a:pt x="414" y="98"/>
                                      <a:pt x="413" y="100"/>
                                      <a:pt x="413" y="102"/>
                                    </a:cubicBezTo>
                                    <a:cubicBezTo>
                                      <a:pt x="415" y="101"/>
                                      <a:pt x="417" y="100"/>
                                      <a:pt x="420" y="99"/>
                                    </a:cubicBezTo>
                                    <a:cubicBezTo>
                                      <a:pt x="420" y="98"/>
                                      <a:pt x="420" y="97"/>
                                      <a:pt x="420" y="96"/>
                                    </a:cubicBezTo>
                                    <a:close/>
                                    <a:moveTo>
                                      <a:pt x="298" y="96"/>
                                    </a:moveTo>
                                    <a:cubicBezTo>
                                      <a:pt x="298" y="84"/>
                                      <a:pt x="293" y="74"/>
                                      <a:pt x="286" y="66"/>
                                    </a:cubicBezTo>
                                    <a:cubicBezTo>
                                      <a:pt x="278" y="59"/>
                                      <a:pt x="267" y="54"/>
                                      <a:pt x="256" y="54"/>
                                    </a:cubicBezTo>
                                    <a:cubicBezTo>
                                      <a:pt x="244" y="54"/>
                                      <a:pt x="234" y="59"/>
                                      <a:pt x="226" y="66"/>
                                    </a:cubicBezTo>
                                    <a:cubicBezTo>
                                      <a:pt x="219" y="74"/>
                                      <a:pt x="214" y="84"/>
                                      <a:pt x="214" y="96"/>
                                    </a:cubicBezTo>
                                    <a:cubicBezTo>
                                      <a:pt x="214" y="97"/>
                                      <a:pt x="214" y="98"/>
                                      <a:pt x="214" y="100"/>
                                    </a:cubicBezTo>
                                    <a:cubicBezTo>
                                      <a:pt x="216" y="101"/>
                                      <a:pt x="219" y="102"/>
                                      <a:pt x="221" y="103"/>
                                    </a:cubicBezTo>
                                    <a:cubicBezTo>
                                      <a:pt x="220" y="101"/>
                                      <a:pt x="220" y="98"/>
                                      <a:pt x="220" y="96"/>
                                    </a:cubicBezTo>
                                    <a:cubicBezTo>
                                      <a:pt x="220" y="76"/>
                                      <a:pt x="236" y="60"/>
                                      <a:pt x="256" y="60"/>
                                    </a:cubicBezTo>
                                    <a:cubicBezTo>
                                      <a:pt x="276" y="60"/>
                                      <a:pt x="292" y="76"/>
                                      <a:pt x="292" y="96"/>
                                    </a:cubicBezTo>
                                    <a:cubicBezTo>
                                      <a:pt x="292" y="98"/>
                                      <a:pt x="291" y="101"/>
                                      <a:pt x="291" y="103"/>
                                    </a:cubicBezTo>
                                    <a:cubicBezTo>
                                      <a:pt x="293" y="102"/>
                                      <a:pt x="295" y="101"/>
                                      <a:pt x="298" y="100"/>
                                    </a:cubicBezTo>
                                    <a:cubicBezTo>
                                      <a:pt x="298" y="98"/>
                                      <a:pt x="298" y="97"/>
                                      <a:pt x="298" y="96"/>
                                    </a:cubicBezTo>
                                    <a:close/>
                                    <a:moveTo>
                                      <a:pt x="172" y="112"/>
                                    </a:moveTo>
                                    <a:cubicBezTo>
                                      <a:pt x="174" y="113"/>
                                      <a:pt x="175" y="115"/>
                                      <a:pt x="176" y="117"/>
                                    </a:cubicBezTo>
                                    <a:cubicBezTo>
                                      <a:pt x="182" y="113"/>
                                      <a:pt x="188" y="111"/>
                                      <a:pt x="195" y="111"/>
                                    </a:cubicBezTo>
                                    <a:cubicBezTo>
                                      <a:pt x="202" y="111"/>
                                      <a:pt x="209" y="113"/>
                                      <a:pt x="214" y="117"/>
                                    </a:cubicBezTo>
                                    <a:cubicBezTo>
                                      <a:pt x="216" y="115"/>
                                      <a:pt x="217" y="114"/>
                                      <a:pt x="218" y="112"/>
                                    </a:cubicBezTo>
                                    <a:cubicBezTo>
                                      <a:pt x="212" y="108"/>
                                      <a:pt x="204" y="105"/>
                                      <a:pt x="195" y="105"/>
                                    </a:cubicBezTo>
                                    <a:cubicBezTo>
                                      <a:pt x="187" y="105"/>
                                      <a:pt x="179" y="108"/>
                                      <a:pt x="172" y="112"/>
                                    </a:cubicBezTo>
                                    <a:close/>
                                    <a:moveTo>
                                      <a:pt x="177" y="118"/>
                                    </a:moveTo>
                                    <a:cubicBezTo>
                                      <a:pt x="178" y="119"/>
                                      <a:pt x="179" y="121"/>
                                      <a:pt x="180" y="123"/>
                                    </a:cubicBezTo>
                                    <a:cubicBezTo>
                                      <a:pt x="184" y="120"/>
                                      <a:pt x="189" y="118"/>
                                      <a:pt x="195" y="118"/>
                                    </a:cubicBezTo>
                                    <a:cubicBezTo>
                                      <a:pt x="201" y="118"/>
                                      <a:pt x="206" y="120"/>
                                      <a:pt x="211" y="123"/>
                                    </a:cubicBezTo>
                                    <a:cubicBezTo>
                                      <a:pt x="212" y="121"/>
                                      <a:pt x="213" y="120"/>
                                      <a:pt x="214" y="118"/>
                                    </a:cubicBezTo>
                                    <a:cubicBezTo>
                                      <a:pt x="208" y="115"/>
                                      <a:pt x="202" y="113"/>
                                      <a:pt x="195" y="113"/>
                                    </a:cubicBezTo>
                                    <a:cubicBezTo>
                                      <a:pt x="188" y="113"/>
                                      <a:pt x="182" y="115"/>
                                      <a:pt x="177" y="118"/>
                                    </a:cubicBezTo>
                                    <a:close/>
                                    <a:moveTo>
                                      <a:pt x="181" y="124"/>
                                    </a:moveTo>
                                    <a:cubicBezTo>
                                      <a:pt x="182" y="126"/>
                                      <a:pt x="182" y="128"/>
                                      <a:pt x="183" y="130"/>
                                    </a:cubicBezTo>
                                    <a:cubicBezTo>
                                      <a:pt x="187" y="127"/>
                                      <a:pt x="191" y="126"/>
                                      <a:pt x="195" y="126"/>
                                    </a:cubicBezTo>
                                    <a:cubicBezTo>
                                      <a:pt x="200" y="126"/>
                                      <a:pt x="204" y="128"/>
                                      <a:pt x="208" y="130"/>
                                    </a:cubicBezTo>
                                    <a:cubicBezTo>
                                      <a:pt x="208" y="128"/>
                                      <a:pt x="209" y="126"/>
                                      <a:pt x="210" y="124"/>
                                    </a:cubicBezTo>
                                    <a:cubicBezTo>
                                      <a:pt x="206" y="122"/>
                                      <a:pt x="201" y="120"/>
                                      <a:pt x="195" y="120"/>
                                    </a:cubicBezTo>
                                    <a:cubicBezTo>
                                      <a:pt x="190" y="120"/>
                                      <a:pt x="185" y="121"/>
                                      <a:pt x="181" y="124"/>
                                    </a:cubicBezTo>
                                    <a:close/>
                                    <a:moveTo>
                                      <a:pt x="184" y="131"/>
                                    </a:moveTo>
                                    <a:cubicBezTo>
                                      <a:pt x="184" y="133"/>
                                      <a:pt x="185" y="135"/>
                                      <a:pt x="185" y="138"/>
                                    </a:cubicBezTo>
                                    <a:cubicBezTo>
                                      <a:pt x="188" y="135"/>
                                      <a:pt x="191" y="134"/>
                                      <a:pt x="195" y="134"/>
                                    </a:cubicBezTo>
                                    <a:cubicBezTo>
                                      <a:pt x="199" y="134"/>
                                      <a:pt x="203" y="136"/>
                                      <a:pt x="205" y="139"/>
                                    </a:cubicBezTo>
                                    <a:cubicBezTo>
                                      <a:pt x="206" y="136"/>
                                      <a:pt x="206" y="134"/>
                                      <a:pt x="207" y="132"/>
                                    </a:cubicBezTo>
                                    <a:cubicBezTo>
                                      <a:pt x="204" y="129"/>
                                      <a:pt x="200" y="128"/>
                                      <a:pt x="195" y="128"/>
                                    </a:cubicBezTo>
                                    <a:cubicBezTo>
                                      <a:pt x="191" y="128"/>
                                      <a:pt x="187" y="129"/>
                                      <a:pt x="184" y="131"/>
                                    </a:cubicBezTo>
                                    <a:close/>
                                    <a:moveTo>
                                      <a:pt x="205" y="147"/>
                                    </a:moveTo>
                                    <a:cubicBezTo>
                                      <a:pt x="205" y="145"/>
                                      <a:pt x="205" y="143"/>
                                      <a:pt x="205" y="141"/>
                                    </a:cubicBezTo>
                                    <a:cubicBezTo>
                                      <a:pt x="203" y="137"/>
                                      <a:pt x="199" y="135"/>
                                      <a:pt x="195" y="135"/>
                                    </a:cubicBezTo>
                                    <a:cubicBezTo>
                                      <a:pt x="191" y="135"/>
                                      <a:pt x="188" y="137"/>
                                      <a:pt x="186" y="140"/>
                                    </a:cubicBezTo>
                                    <a:cubicBezTo>
                                      <a:pt x="186" y="142"/>
                                      <a:pt x="186" y="145"/>
                                      <a:pt x="186" y="147"/>
                                    </a:cubicBezTo>
                                    <a:cubicBezTo>
                                      <a:pt x="186" y="147"/>
                                      <a:pt x="186" y="148"/>
                                      <a:pt x="186" y="148"/>
                                    </a:cubicBezTo>
                                    <a:cubicBezTo>
                                      <a:pt x="187" y="148"/>
                                      <a:pt x="188" y="148"/>
                                      <a:pt x="188" y="148"/>
                                    </a:cubicBezTo>
                                    <a:cubicBezTo>
                                      <a:pt x="188" y="148"/>
                                      <a:pt x="188" y="147"/>
                                      <a:pt x="188" y="147"/>
                                    </a:cubicBezTo>
                                    <a:cubicBezTo>
                                      <a:pt x="188" y="143"/>
                                      <a:pt x="191" y="140"/>
                                      <a:pt x="195" y="140"/>
                                    </a:cubicBezTo>
                                    <a:cubicBezTo>
                                      <a:pt x="199" y="140"/>
                                      <a:pt x="202" y="143"/>
                                      <a:pt x="202" y="147"/>
                                    </a:cubicBezTo>
                                    <a:cubicBezTo>
                                      <a:pt x="202" y="147"/>
                                      <a:pt x="202" y="148"/>
                                      <a:pt x="202" y="148"/>
                                    </a:cubicBezTo>
                                    <a:cubicBezTo>
                                      <a:pt x="203" y="148"/>
                                      <a:pt x="204" y="148"/>
                                      <a:pt x="205" y="148"/>
                                    </a:cubicBezTo>
                                    <a:cubicBezTo>
                                      <a:pt x="205" y="148"/>
                                      <a:pt x="205" y="148"/>
                                      <a:pt x="205" y="147"/>
                                    </a:cubicBezTo>
                                    <a:close/>
                                    <a:moveTo>
                                      <a:pt x="195" y="142"/>
                                    </a:moveTo>
                                    <a:cubicBezTo>
                                      <a:pt x="192" y="142"/>
                                      <a:pt x="190" y="144"/>
                                      <a:pt x="190" y="147"/>
                                    </a:cubicBezTo>
                                    <a:cubicBezTo>
                                      <a:pt x="190" y="147"/>
                                      <a:pt x="190" y="147"/>
                                      <a:pt x="190" y="148"/>
                                    </a:cubicBezTo>
                                    <a:cubicBezTo>
                                      <a:pt x="192" y="147"/>
                                      <a:pt x="193" y="147"/>
                                      <a:pt x="195" y="147"/>
                                    </a:cubicBezTo>
                                    <a:cubicBezTo>
                                      <a:pt x="197" y="147"/>
                                      <a:pt x="198" y="147"/>
                                      <a:pt x="200" y="148"/>
                                    </a:cubicBezTo>
                                    <a:cubicBezTo>
                                      <a:pt x="200" y="147"/>
                                      <a:pt x="200" y="147"/>
                                      <a:pt x="200" y="147"/>
                                    </a:cubicBezTo>
                                    <a:cubicBezTo>
                                      <a:pt x="200" y="144"/>
                                      <a:pt x="198" y="142"/>
                                      <a:pt x="195" y="142"/>
                                    </a:cubicBezTo>
                                    <a:close/>
                                    <a:moveTo>
                                      <a:pt x="166" y="158"/>
                                    </a:moveTo>
                                    <a:cubicBezTo>
                                      <a:pt x="168" y="159"/>
                                      <a:pt x="170" y="161"/>
                                      <a:pt x="171" y="162"/>
                                    </a:cubicBezTo>
                                    <a:cubicBezTo>
                                      <a:pt x="178" y="158"/>
                                      <a:pt x="186" y="155"/>
                                      <a:pt x="195" y="155"/>
                                    </a:cubicBezTo>
                                    <a:cubicBezTo>
                                      <a:pt x="204" y="155"/>
                                      <a:pt x="212" y="158"/>
                                      <a:pt x="219" y="163"/>
                                    </a:cubicBezTo>
                                    <a:cubicBezTo>
                                      <a:pt x="221" y="161"/>
                                      <a:pt x="222" y="160"/>
                                      <a:pt x="224" y="158"/>
                                    </a:cubicBezTo>
                                    <a:cubicBezTo>
                                      <a:pt x="216" y="152"/>
                                      <a:pt x="206" y="149"/>
                                      <a:pt x="195" y="149"/>
                                    </a:cubicBezTo>
                                    <a:cubicBezTo>
                                      <a:pt x="184" y="149"/>
                                      <a:pt x="174" y="152"/>
                                      <a:pt x="166" y="158"/>
                                    </a:cubicBezTo>
                                    <a:close/>
                                    <a:moveTo>
                                      <a:pt x="172" y="163"/>
                                    </a:moveTo>
                                    <a:cubicBezTo>
                                      <a:pt x="174" y="165"/>
                                      <a:pt x="175" y="166"/>
                                      <a:pt x="176" y="168"/>
                                    </a:cubicBezTo>
                                    <a:cubicBezTo>
                                      <a:pt x="182" y="165"/>
                                      <a:pt x="188" y="163"/>
                                      <a:pt x="195" y="163"/>
                                    </a:cubicBezTo>
                                    <a:cubicBezTo>
                                      <a:pt x="202" y="163"/>
                                      <a:pt x="209" y="165"/>
                                      <a:pt x="214" y="168"/>
                                    </a:cubicBezTo>
                                    <a:cubicBezTo>
                                      <a:pt x="216" y="167"/>
                                      <a:pt x="217" y="165"/>
                                      <a:pt x="218" y="164"/>
                                    </a:cubicBezTo>
                                    <a:cubicBezTo>
                                      <a:pt x="212" y="159"/>
                                      <a:pt x="204" y="157"/>
                                      <a:pt x="195" y="157"/>
                                    </a:cubicBezTo>
                                    <a:cubicBezTo>
                                      <a:pt x="187" y="157"/>
                                      <a:pt x="179" y="159"/>
                                      <a:pt x="172" y="163"/>
                                    </a:cubicBezTo>
                                    <a:close/>
                                    <a:moveTo>
                                      <a:pt x="177" y="169"/>
                                    </a:moveTo>
                                    <a:cubicBezTo>
                                      <a:pt x="178" y="171"/>
                                      <a:pt x="179" y="172"/>
                                      <a:pt x="180" y="174"/>
                                    </a:cubicBezTo>
                                    <a:cubicBezTo>
                                      <a:pt x="184" y="171"/>
                                      <a:pt x="189" y="170"/>
                                      <a:pt x="195" y="170"/>
                                    </a:cubicBezTo>
                                    <a:cubicBezTo>
                                      <a:pt x="201" y="170"/>
                                      <a:pt x="206" y="171"/>
                                      <a:pt x="211" y="174"/>
                                    </a:cubicBezTo>
                                    <a:cubicBezTo>
                                      <a:pt x="212" y="173"/>
                                      <a:pt x="213" y="171"/>
                                      <a:pt x="214" y="170"/>
                                    </a:cubicBezTo>
                                    <a:cubicBezTo>
                                      <a:pt x="208" y="166"/>
                                      <a:pt x="202" y="164"/>
                                      <a:pt x="195" y="164"/>
                                    </a:cubicBezTo>
                                    <a:cubicBezTo>
                                      <a:pt x="188" y="164"/>
                                      <a:pt x="182" y="166"/>
                                      <a:pt x="177" y="169"/>
                                    </a:cubicBezTo>
                                    <a:close/>
                                    <a:moveTo>
                                      <a:pt x="181" y="175"/>
                                    </a:moveTo>
                                    <a:cubicBezTo>
                                      <a:pt x="182" y="177"/>
                                      <a:pt x="182" y="179"/>
                                      <a:pt x="183" y="181"/>
                                    </a:cubicBezTo>
                                    <a:cubicBezTo>
                                      <a:pt x="187" y="179"/>
                                      <a:pt x="191" y="177"/>
                                      <a:pt x="195" y="177"/>
                                    </a:cubicBezTo>
                                    <a:cubicBezTo>
                                      <a:pt x="200" y="177"/>
                                      <a:pt x="204" y="179"/>
                                      <a:pt x="208" y="182"/>
                                    </a:cubicBezTo>
                                    <a:cubicBezTo>
                                      <a:pt x="208" y="180"/>
                                      <a:pt x="209" y="178"/>
                                      <a:pt x="210" y="176"/>
                                    </a:cubicBezTo>
                                    <a:cubicBezTo>
                                      <a:pt x="206" y="173"/>
                                      <a:pt x="201" y="171"/>
                                      <a:pt x="195" y="171"/>
                                    </a:cubicBezTo>
                                    <a:cubicBezTo>
                                      <a:pt x="190" y="171"/>
                                      <a:pt x="185" y="173"/>
                                      <a:pt x="181" y="175"/>
                                    </a:cubicBezTo>
                                    <a:close/>
                                    <a:moveTo>
                                      <a:pt x="184" y="183"/>
                                    </a:moveTo>
                                    <a:cubicBezTo>
                                      <a:pt x="184" y="185"/>
                                      <a:pt x="185" y="187"/>
                                      <a:pt x="185" y="189"/>
                                    </a:cubicBezTo>
                                    <a:cubicBezTo>
                                      <a:pt x="188" y="187"/>
                                      <a:pt x="191" y="185"/>
                                      <a:pt x="195" y="185"/>
                                    </a:cubicBezTo>
                                    <a:cubicBezTo>
                                      <a:pt x="199" y="185"/>
                                      <a:pt x="203" y="187"/>
                                      <a:pt x="205" y="190"/>
                                    </a:cubicBezTo>
                                    <a:cubicBezTo>
                                      <a:pt x="206" y="188"/>
                                      <a:pt x="206" y="185"/>
                                      <a:pt x="207" y="183"/>
                                    </a:cubicBezTo>
                                    <a:cubicBezTo>
                                      <a:pt x="204" y="181"/>
                                      <a:pt x="200" y="179"/>
                                      <a:pt x="195" y="179"/>
                                    </a:cubicBezTo>
                                    <a:cubicBezTo>
                                      <a:pt x="191" y="179"/>
                                      <a:pt x="187" y="180"/>
                                      <a:pt x="184" y="183"/>
                                    </a:cubicBezTo>
                                    <a:close/>
                                    <a:moveTo>
                                      <a:pt x="205" y="199"/>
                                    </a:moveTo>
                                    <a:cubicBezTo>
                                      <a:pt x="205" y="196"/>
                                      <a:pt x="205" y="194"/>
                                      <a:pt x="205" y="192"/>
                                    </a:cubicBezTo>
                                    <a:cubicBezTo>
                                      <a:pt x="203" y="189"/>
                                      <a:pt x="199" y="187"/>
                                      <a:pt x="195" y="187"/>
                                    </a:cubicBezTo>
                                    <a:cubicBezTo>
                                      <a:pt x="191" y="187"/>
                                      <a:pt x="188" y="188"/>
                                      <a:pt x="186" y="191"/>
                                    </a:cubicBezTo>
                                    <a:cubicBezTo>
                                      <a:pt x="186" y="194"/>
                                      <a:pt x="186" y="196"/>
                                      <a:pt x="186" y="199"/>
                                    </a:cubicBezTo>
                                    <a:cubicBezTo>
                                      <a:pt x="186" y="199"/>
                                      <a:pt x="186" y="199"/>
                                      <a:pt x="186" y="199"/>
                                    </a:cubicBezTo>
                                    <a:cubicBezTo>
                                      <a:pt x="187" y="199"/>
                                      <a:pt x="188" y="199"/>
                                      <a:pt x="188" y="199"/>
                                    </a:cubicBezTo>
                                    <a:cubicBezTo>
                                      <a:pt x="188" y="199"/>
                                      <a:pt x="188" y="199"/>
                                      <a:pt x="188" y="199"/>
                                    </a:cubicBezTo>
                                    <a:cubicBezTo>
                                      <a:pt x="188" y="195"/>
                                      <a:pt x="191" y="192"/>
                                      <a:pt x="195" y="192"/>
                                    </a:cubicBezTo>
                                    <a:cubicBezTo>
                                      <a:pt x="199" y="192"/>
                                      <a:pt x="202" y="195"/>
                                      <a:pt x="202" y="199"/>
                                    </a:cubicBezTo>
                                    <a:cubicBezTo>
                                      <a:pt x="202" y="199"/>
                                      <a:pt x="202" y="199"/>
                                      <a:pt x="202" y="199"/>
                                    </a:cubicBezTo>
                                    <a:cubicBezTo>
                                      <a:pt x="203" y="199"/>
                                      <a:pt x="204" y="199"/>
                                      <a:pt x="205" y="200"/>
                                    </a:cubicBezTo>
                                    <a:cubicBezTo>
                                      <a:pt x="205" y="199"/>
                                      <a:pt x="205" y="199"/>
                                      <a:pt x="205" y="199"/>
                                    </a:cubicBezTo>
                                    <a:close/>
                                    <a:moveTo>
                                      <a:pt x="195" y="193"/>
                                    </a:moveTo>
                                    <a:cubicBezTo>
                                      <a:pt x="192" y="193"/>
                                      <a:pt x="190" y="196"/>
                                      <a:pt x="190" y="199"/>
                                    </a:cubicBezTo>
                                    <a:cubicBezTo>
                                      <a:pt x="190" y="199"/>
                                      <a:pt x="190" y="199"/>
                                      <a:pt x="190" y="199"/>
                                    </a:cubicBezTo>
                                    <a:cubicBezTo>
                                      <a:pt x="192" y="199"/>
                                      <a:pt x="193" y="199"/>
                                      <a:pt x="195" y="199"/>
                                    </a:cubicBezTo>
                                    <a:cubicBezTo>
                                      <a:pt x="197" y="199"/>
                                      <a:pt x="198" y="199"/>
                                      <a:pt x="200" y="199"/>
                                    </a:cubicBezTo>
                                    <a:cubicBezTo>
                                      <a:pt x="200" y="199"/>
                                      <a:pt x="200" y="199"/>
                                      <a:pt x="200" y="199"/>
                                    </a:cubicBezTo>
                                    <a:cubicBezTo>
                                      <a:pt x="200" y="196"/>
                                      <a:pt x="198" y="193"/>
                                      <a:pt x="195" y="193"/>
                                    </a:cubicBezTo>
                                    <a:close/>
                                    <a:moveTo>
                                      <a:pt x="166" y="209"/>
                                    </a:moveTo>
                                    <a:cubicBezTo>
                                      <a:pt x="168" y="211"/>
                                      <a:pt x="170" y="212"/>
                                      <a:pt x="171" y="214"/>
                                    </a:cubicBezTo>
                                    <a:cubicBezTo>
                                      <a:pt x="178" y="209"/>
                                      <a:pt x="186" y="206"/>
                                      <a:pt x="195" y="206"/>
                                    </a:cubicBezTo>
                                    <a:cubicBezTo>
                                      <a:pt x="204" y="206"/>
                                      <a:pt x="212" y="209"/>
                                      <a:pt x="219" y="214"/>
                                    </a:cubicBezTo>
                                    <a:cubicBezTo>
                                      <a:pt x="221" y="212"/>
                                      <a:pt x="222" y="211"/>
                                      <a:pt x="224" y="210"/>
                                    </a:cubicBezTo>
                                    <a:cubicBezTo>
                                      <a:pt x="216" y="204"/>
                                      <a:pt x="206" y="200"/>
                                      <a:pt x="195" y="200"/>
                                    </a:cubicBezTo>
                                    <a:cubicBezTo>
                                      <a:pt x="184" y="200"/>
                                      <a:pt x="174" y="204"/>
                                      <a:pt x="166" y="209"/>
                                    </a:cubicBezTo>
                                    <a:close/>
                                    <a:moveTo>
                                      <a:pt x="172" y="215"/>
                                    </a:moveTo>
                                    <a:cubicBezTo>
                                      <a:pt x="174" y="216"/>
                                      <a:pt x="175" y="218"/>
                                      <a:pt x="176" y="219"/>
                                    </a:cubicBezTo>
                                    <a:cubicBezTo>
                                      <a:pt x="182" y="216"/>
                                      <a:pt x="188" y="214"/>
                                      <a:pt x="195" y="214"/>
                                    </a:cubicBezTo>
                                    <a:cubicBezTo>
                                      <a:pt x="202" y="214"/>
                                      <a:pt x="209" y="216"/>
                                      <a:pt x="214" y="220"/>
                                    </a:cubicBezTo>
                                    <a:cubicBezTo>
                                      <a:pt x="216" y="218"/>
                                      <a:pt x="217" y="217"/>
                                      <a:pt x="218" y="215"/>
                                    </a:cubicBezTo>
                                    <a:cubicBezTo>
                                      <a:pt x="212" y="211"/>
                                      <a:pt x="204" y="208"/>
                                      <a:pt x="195" y="208"/>
                                    </a:cubicBezTo>
                                    <a:cubicBezTo>
                                      <a:pt x="187" y="208"/>
                                      <a:pt x="179" y="210"/>
                                      <a:pt x="172" y="215"/>
                                    </a:cubicBezTo>
                                    <a:close/>
                                    <a:moveTo>
                                      <a:pt x="177" y="221"/>
                                    </a:moveTo>
                                    <a:cubicBezTo>
                                      <a:pt x="178" y="222"/>
                                      <a:pt x="179" y="224"/>
                                      <a:pt x="180" y="225"/>
                                    </a:cubicBezTo>
                                    <a:cubicBezTo>
                                      <a:pt x="184" y="223"/>
                                      <a:pt x="189" y="221"/>
                                      <a:pt x="195" y="221"/>
                                    </a:cubicBezTo>
                                    <a:cubicBezTo>
                                      <a:pt x="201" y="221"/>
                                      <a:pt x="206" y="223"/>
                                      <a:pt x="211" y="226"/>
                                    </a:cubicBezTo>
                                    <a:cubicBezTo>
                                      <a:pt x="212" y="224"/>
                                      <a:pt x="213" y="223"/>
                                      <a:pt x="214" y="221"/>
                                    </a:cubicBezTo>
                                    <a:cubicBezTo>
                                      <a:pt x="208" y="218"/>
                                      <a:pt x="202" y="216"/>
                                      <a:pt x="195" y="216"/>
                                    </a:cubicBezTo>
                                    <a:cubicBezTo>
                                      <a:pt x="188" y="216"/>
                                      <a:pt x="182" y="218"/>
                                      <a:pt x="177" y="221"/>
                                    </a:cubicBezTo>
                                    <a:close/>
                                    <a:moveTo>
                                      <a:pt x="181" y="227"/>
                                    </a:moveTo>
                                    <a:cubicBezTo>
                                      <a:pt x="182" y="229"/>
                                      <a:pt x="182" y="231"/>
                                      <a:pt x="183" y="232"/>
                                    </a:cubicBezTo>
                                    <a:cubicBezTo>
                                      <a:pt x="187" y="230"/>
                                      <a:pt x="191" y="229"/>
                                      <a:pt x="195" y="229"/>
                                    </a:cubicBezTo>
                                    <a:cubicBezTo>
                                      <a:pt x="200" y="229"/>
                                      <a:pt x="204" y="230"/>
                                      <a:pt x="208" y="233"/>
                                    </a:cubicBezTo>
                                    <a:cubicBezTo>
                                      <a:pt x="208" y="231"/>
                                      <a:pt x="209" y="229"/>
                                      <a:pt x="210" y="227"/>
                                    </a:cubicBezTo>
                                    <a:cubicBezTo>
                                      <a:pt x="206" y="224"/>
                                      <a:pt x="201" y="223"/>
                                      <a:pt x="195" y="223"/>
                                    </a:cubicBezTo>
                                    <a:cubicBezTo>
                                      <a:pt x="190" y="223"/>
                                      <a:pt x="185" y="224"/>
                                      <a:pt x="181" y="227"/>
                                    </a:cubicBezTo>
                                    <a:close/>
                                    <a:moveTo>
                                      <a:pt x="184" y="234"/>
                                    </a:moveTo>
                                    <a:cubicBezTo>
                                      <a:pt x="184" y="236"/>
                                      <a:pt x="185" y="238"/>
                                      <a:pt x="185" y="240"/>
                                    </a:cubicBezTo>
                                    <a:cubicBezTo>
                                      <a:pt x="188" y="238"/>
                                      <a:pt x="191" y="236"/>
                                      <a:pt x="195" y="236"/>
                                    </a:cubicBezTo>
                                    <a:cubicBezTo>
                                      <a:pt x="199" y="236"/>
                                      <a:pt x="203" y="238"/>
                                      <a:pt x="205" y="241"/>
                                    </a:cubicBezTo>
                                    <a:cubicBezTo>
                                      <a:pt x="206" y="239"/>
                                      <a:pt x="206" y="237"/>
                                      <a:pt x="207" y="235"/>
                                    </a:cubicBezTo>
                                    <a:cubicBezTo>
                                      <a:pt x="204" y="232"/>
                                      <a:pt x="200" y="230"/>
                                      <a:pt x="195" y="230"/>
                                    </a:cubicBezTo>
                                    <a:cubicBezTo>
                                      <a:pt x="191" y="230"/>
                                      <a:pt x="187" y="232"/>
                                      <a:pt x="184" y="234"/>
                                    </a:cubicBezTo>
                                    <a:close/>
                                    <a:moveTo>
                                      <a:pt x="205" y="250"/>
                                    </a:moveTo>
                                    <a:cubicBezTo>
                                      <a:pt x="205" y="248"/>
                                      <a:pt x="205" y="246"/>
                                      <a:pt x="205" y="244"/>
                                    </a:cubicBezTo>
                                    <a:cubicBezTo>
                                      <a:pt x="203" y="240"/>
                                      <a:pt x="199" y="238"/>
                                      <a:pt x="195" y="238"/>
                                    </a:cubicBezTo>
                                    <a:cubicBezTo>
                                      <a:pt x="191" y="238"/>
                                      <a:pt x="188" y="240"/>
                                      <a:pt x="186" y="242"/>
                                    </a:cubicBezTo>
                                    <a:cubicBezTo>
                                      <a:pt x="186" y="245"/>
                                      <a:pt x="186" y="247"/>
                                      <a:pt x="186" y="250"/>
                                    </a:cubicBezTo>
                                    <a:cubicBezTo>
                                      <a:pt x="186" y="250"/>
                                      <a:pt x="186" y="251"/>
                                      <a:pt x="186" y="251"/>
                                    </a:cubicBezTo>
                                    <a:cubicBezTo>
                                      <a:pt x="187" y="251"/>
                                      <a:pt x="188" y="251"/>
                                      <a:pt x="188" y="251"/>
                                    </a:cubicBezTo>
                                    <a:cubicBezTo>
                                      <a:pt x="188" y="250"/>
                                      <a:pt x="188" y="250"/>
                                      <a:pt x="188" y="250"/>
                                    </a:cubicBezTo>
                                    <a:cubicBezTo>
                                      <a:pt x="188" y="246"/>
                                      <a:pt x="191" y="243"/>
                                      <a:pt x="195" y="243"/>
                                    </a:cubicBezTo>
                                    <a:cubicBezTo>
                                      <a:pt x="199" y="243"/>
                                      <a:pt x="202" y="246"/>
                                      <a:pt x="202" y="250"/>
                                    </a:cubicBezTo>
                                    <a:cubicBezTo>
                                      <a:pt x="202" y="250"/>
                                      <a:pt x="202" y="250"/>
                                      <a:pt x="202" y="251"/>
                                    </a:cubicBezTo>
                                    <a:cubicBezTo>
                                      <a:pt x="203" y="251"/>
                                      <a:pt x="204" y="251"/>
                                      <a:pt x="205" y="251"/>
                                    </a:cubicBezTo>
                                    <a:cubicBezTo>
                                      <a:pt x="205" y="251"/>
                                      <a:pt x="205" y="250"/>
                                      <a:pt x="205" y="250"/>
                                    </a:cubicBezTo>
                                    <a:close/>
                                    <a:moveTo>
                                      <a:pt x="195" y="245"/>
                                    </a:moveTo>
                                    <a:cubicBezTo>
                                      <a:pt x="192" y="245"/>
                                      <a:pt x="190" y="247"/>
                                      <a:pt x="190" y="250"/>
                                    </a:cubicBezTo>
                                    <a:cubicBezTo>
                                      <a:pt x="190" y="250"/>
                                      <a:pt x="190" y="250"/>
                                      <a:pt x="190" y="250"/>
                                    </a:cubicBezTo>
                                    <a:cubicBezTo>
                                      <a:pt x="192" y="250"/>
                                      <a:pt x="193" y="250"/>
                                      <a:pt x="195" y="250"/>
                                    </a:cubicBezTo>
                                    <a:cubicBezTo>
                                      <a:pt x="197" y="250"/>
                                      <a:pt x="198" y="250"/>
                                      <a:pt x="200" y="250"/>
                                    </a:cubicBezTo>
                                    <a:cubicBezTo>
                                      <a:pt x="200" y="250"/>
                                      <a:pt x="200" y="250"/>
                                      <a:pt x="200" y="250"/>
                                    </a:cubicBezTo>
                                    <a:cubicBezTo>
                                      <a:pt x="200" y="247"/>
                                      <a:pt x="198" y="245"/>
                                      <a:pt x="195" y="245"/>
                                    </a:cubicBezTo>
                                    <a:close/>
                                    <a:moveTo>
                                      <a:pt x="166" y="261"/>
                                    </a:moveTo>
                                    <a:cubicBezTo>
                                      <a:pt x="168" y="262"/>
                                      <a:pt x="170" y="263"/>
                                      <a:pt x="171" y="265"/>
                                    </a:cubicBezTo>
                                    <a:cubicBezTo>
                                      <a:pt x="178" y="260"/>
                                      <a:pt x="186" y="258"/>
                                      <a:pt x="195" y="258"/>
                                    </a:cubicBezTo>
                                    <a:cubicBezTo>
                                      <a:pt x="204" y="258"/>
                                      <a:pt x="212" y="261"/>
                                      <a:pt x="219" y="265"/>
                                    </a:cubicBezTo>
                                    <a:cubicBezTo>
                                      <a:pt x="221" y="264"/>
                                      <a:pt x="222" y="262"/>
                                      <a:pt x="224" y="261"/>
                                    </a:cubicBezTo>
                                    <a:cubicBezTo>
                                      <a:pt x="216" y="255"/>
                                      <a:pt x="206" y="252"/>
                                      <a:pt x="195" y="252"/>
                                    </a:cubicBezTo>
                                    <a:cubicBezTo>
                                      <a:pt x="184" y="252"/>
                                      <a:pt x="174" y="255"/>
                                      <a:pt x="166" y="261"/>
                                    </a:cubicBezTo>
                                    <a:close/>
                                    <a:moveTo>
                                      <a:pt x="172" y="266"/>
                                    </a:moveTo>
                                    <a:cubicBezTo>
                                      <a:pt x="174" y="268"/>
                                      <a:pt x="175" y="269"/>
                                      <a:pt x="176" y="271"/>
                                    </a:cubicBezTo>
                                    <a:cubicBezTo>
                                      <a:pt x="182" y="267"/>
                                      <a:pt x="188" y="265"/>
                                      <a:pt x="195" y="265"/>
                                    </a:cubicBezTo>
                                    <a:cubicBezTo>
                                      <a:pt x="202" y="265"/>
                                      <a:pt x="209" y="268"/>
                                      <a:pt x="214" y="271"/>
                                    </a:cubicBezTo>
                                    <a:cubicBezTo>
                                      <a:pt x="216" y="270"/>
                                      <a:pt x="217" y="268"/>
                                      <a:pt x="218" y="266"/>
                                    </a:cubicBezTo>
                                    <a:cubicBezTo>
                                      <a:pt x="212" y="262"/>
                                      <a:pt x="204" y="259"/>
                                      <a:pt x="195" y="259"/>
                                    </a:cubicBezTo>
                                    <a:cubicBezTo>
                                      <a:pt x="187" y="259"/>
                                      <a:pt x="179" y="262"/>
                                      <a:pt x="172" y="266"/>
                                    </a:cubicBezTo>
                                    <a:close/>
                                    <a:moveTo>
                                      <a:pt x="177" y="272"/>
                                    </a:moveTo>
                                    <a:cubicBezTo>
                                      <a:pt x="178" y="274"/>
                                      <a:pt x="179" y="275"/>
                                      <a:pt x="180" y="277"/>
                                    </a:cubicBezTo>
                                    <a:cubicBezTo>
                                      <a:pt x="184" y="274"/>
                                      <a:pt x="189" y="272"/>
                                      <a:pt x="195" y="272"/>
                                    </a:cubicBezTo>
                                    <a:cubicBezTo>
                                      <a:pt x="201" y="272"/>
                                      <a:pt x="206" y="274"/>
                                      <a:pt x="211" y="277"/>
                                    </a:cubicBezTo>
                                    <a:cubicBezTo>
                                      <a:pt x="212" y="276"/>
                                      <a:pt x="213" y="274"/>
                                      <a:pt x="214" y="273"/>
                                    </a:cubicBezTo>
                                    <a:cubicBezTo>
                                      <a:pt x="208" y="269"/>
                                      <a:pt x="202" y="267"/>
                                      <a:pt x="195" y="267"/>
                                    </a:cubicBezTo>
                                    <a:cubicBezTo>
                                      <a:pt x="188" y="267"/>
                                      <a:pt x="182" y="269"/>
                                      <a:pt x="177" y="272"/>
                                    </a:cubicBezTo>
                                    <a:close/>
                                    <a:moveTo>
                                      <a:pt x="181" y="278"/>
                                    </a:moveTo>
                                    <a:cubicBezTo>
                                      <a:pt x="182" y="280"/>
                                      <a:pt x="182" y="282"/>
                                      <a:pt x="183" y="284"/>
                                    </a:cubicBezTo>
                                    <a:cubicBezTo>
                                      <a:pt x="187" y="282"/>
                                      <a:pt x="191" y="280"/>
                                      <a:pt x="195" y="280"/>
                                    </a:cubicBezTo>
                                    <a:cubicBezTo>
                                      <a:pt x="200" y="280"/>
                                      <a:pt x="204" y="282"/>
                                      <a:pt x="208" y="284"/>
                                    </a:cubicBezTo>
                                    <a:cubicBezTo>
                                      <a:pt x="208" y="282"/>
                                      <a:pt x="209" y="280"/>
                                      <a:pt x="210" y="279"/>
                                    </a:cubicBezTo>
                                    <a:cubicBezTo>
                                      <a:pt x="206" y="276"/>
                                      <a:pt x="201" y="274"/>
                                      <a:pt x="195" y="274"/>
                                    </a:cubicBezTo>
                                    <a:cubicBezTo>
                                      <a:pt x="190" y="274"/>
                                      <a:pt x="185" y="276"/>
                                      <a:pt x="181" y="278"/>
                                    </a:cubicBezTo>
                                    <a:close/>
                                    <a:moveTo>
                                      <a:pt x="184" y="285"/>
                                    </a:moveTo>
                                    <a:cubicBezTo>
                                      <a:pt x="184" y="287"/>
                                      <a:pt x="185" y="290"/>
                                      <a:pt x="185" y="292"/>
                                    </a:cubicBezTo>
                                    <a:cubicBezTo>
                                      <a:pt x="188" y="289"/>
                                      <a:pt x="191" y="288"/>
                                      <a:pt x="195" y="288"/>
                                    </a:cubicBezTo>
                                    <a:cubicBezTo>
                                      <a:pt x="199" y="288"/>
                                      <a:pt x="203" y="290"/>
                                      <a:pt x="205" y="293"/>
                                    </a:cubicBezTo>
                                    <a:cubicBezTo>
                                      <a:pt x="206" y="290"/>
                                      <a:pt x="206" y="288"/>
                                      <a:pt x="207" y="286"/>
                                    </a:cubicBezTo>
                                    <a:cubicBezTo>
                                      <a:pt x="204" y="283"/>
                                      <a:pt x="200" y="282"/>
                                      <a:pt x="195" y="282"/>
                                    </a:cubicBezTo>
                                    <a:cubicBezTo>
                                      <a:pt x="191" y="282"/>
                                      <a:pt x="187" y="283"/>
                                      <a:pt x="184" y="285"/>
                                    </a:cubicBezTo>
                                    <a:close/>
                                    <a:moveTo>
                                      <a:pt x="205" y="301"/>
                                    </a:moveTo>
                                    <a:cubicBezTo>
                                      <a:pt x="205" y="299"/>
                                      <a:pt x="205" y="297"/>
                                      <a:pt x="205" y="295"/>
                                    </a:cubicBezTo>
                                    <a:cubicBezTo>
                                      <a:pt x="203" y="292"/>
                                      <a:pt x="199" y="289"/>
                                      <a:pt x="195" y="289"/>
                                    </a:cubicBezTo>
                                    <a:cubicBezTo>
                                      <a:pt x="191" y="289"/>
                                      <a:pt x="188" y="291"/>
                                      <a:pt x="186" y="294"/>
                                    </a:cubicBezTo>
                                    <a:cubicBezTo>
                                      <a:pt x="186" y="296"/>
                                      <a:pt x="186" y="299"/>
                                      <a:pt x="186" y="301"/>
                                    </a:cubicBezTo>
                                    <a:cubicBezTo>
                                      <a:pt x="186" y="302"/>
                                      <a:pt x="186" y="302"/>
                                      <a:pt x="186" y="302"/>
                                    </a:cubicBezTo>
                                    <a:cubicBezTo>
                                      <a:pt x="187" y="302"/>
                                      <a:pt x="188" y="302"/>
                                      <a:pt x="188" y="302"/>
                                    </a:cubicBezTo>
                                    <a:cubicBezTo>
                                      <a:pt x="188" y="302"/>
                                      <a:pt x="188" y="301"/>
                                      <a:pt x="188" y="301"/>
                                    </a:cubicBezTo>
                                    <a:cubicBezTo>
                                      <a:pt x="188" y="298"/>
                                      <a:pt x="191" y="295"/>
                                      <a:pt x="195" y="295"/>
                                    </a:cubicBezTo>
                                    <a:cubicBezTo>
                                      <a:pt x="199" y="295"/>
                                      <a:pt x="202" y="298"/>
                                      <a:pt x="202" y="301"/>
                                    </a:cubicBezTo>
                                    <a:cubicBezTo>
                                      <a:pt x="202" y="301"/>
                                      <a:pt x="202" y="302"/>
                                      <a:pt x="202" y="302"/>
                                    </a:cubicBezTo>
                                    <a:cubicBezTo>
                                      <a:pt x="203" y="302"/>
                                      <a:pt x="204" y="302"/>
                                      <a:pt x="205" y="302"/>
                                    </a:cubicBezTo>
                                    <a:cubicBezTo>
                                      <a:pt x="205" y="302"/>
                                      <a:pt x="205" y="302"/>
                                      <a:pt x="205" y="301"/>
                                    </a:cubicBezTo>
                                    <a:close/>
                                    <a:moveTo>
                                      <a:pt x="195" y="296"/>
                                    </a:moveTo>
                                    <a:cubicBezTo>
                                      <a:pt x="192" y="296"/>
                                      <a:pt x="190" y="298"/>
                                      <a:pt x="190" y="301"/>
                                    </a:cubicBezTo>
                                    <a:cubicBezTo>
                                      <a:pt x="190" y="301"/>
                                      <a:pt x="190" y="302"/>
                                      <a:pt x="190" y="302"/>
                                    </a:cubicBezTo>
                                    <a:cubicBezTo>
                                      <a:pt x="192" y="302"/>
                                      <a:pt x="193" y="301"/>
                                      <a:pt x="195" y="301"/>
                                    </a:cubicBezTo>
                                    <a:cubicBezTo>
                                      <a:pt x="197" y="301"/>
                                      <a:pt x="198" y="302"/>
                                      <a:pt x="200" y="302"/>
                                    </a:cubicBezTo>
                                    <a:cubicBezTo>
                                      <a:pt x="200" y="302"/>
                                      <a:pt x="200" y="301"/>
                                      <a:pt x="200" y="301"/>
                                    </a:cubicBezTo>
                                    <a:cubicBezTo>
                                      <a:pt x="200" y="298"/>
                                      <a:pt x="198" y="296"/>
                                      <a:pt x="195" y="296"/>
                                    </a:cubicBezTo>
                                    <a:close/>
                                    <a:moveTo>
                                      <a:pt x="166" y="312"/>
                                    </a:moveTo>
                                    <a:cubicBezTo>
                                      <a:pt x="168" y="313"/>
                                      <a:pt x="170" y="315"/>
                                      <a:pt x="171" y="316"/>
                                    </a:cubicBezTo>
                                    <a:cubicBezTo>
                                      <a:pt x="178" y="312"/>
                                      <a:pt x="186" y="309"/>
                                      <a:pt x="195" y="309"/>
                                    </a:cubicBezTo>
                                    <a:cubicBezTo>
                                      <a:pt x="204" y="309"/>
                                      <a:pt x="212" y="312"/>
                                      <a:pt x="219" y="317"/>
                                    </a:cubicBezTo>
                                    <a:cubicBezTo>
                                      <a:pt x="221" y="315"/>
                                      <a:pt x="222" y="314"/>
                                      <a:pt x="224" y="312"/>
                                    </a:cubicBezTo>
                                    <a:cubicBezTo>
                                      <a:pt x="216" y="307"/>
                                      <a:pt x="206" y="303"/>
                                      <a:pt x="195" y="303"/>
                                    </a:cubicBezTo>
                                    <a:cubicBezTo>
                                      <a:pt x="184" y="303"/>
                                      <a:pt x="174" y="306"/>
                                      <a:pt x="166" y="312"/>
                                    </a:cubicBezTo>
                                    <a:close/>
                                    <a:moveTo>
                                      <a:pt x="172" y="317"/>
                                    </a:moveTo>
                                    <a:cubicBezTo>
                                      <a:pt x="174" y="319"/>
                                      <a:pt x="175" y="321"/>
                                      <a:pt x="176" y="322"/>
                                    </a:cubicBezTo>
                                    <a:cubicBezTo>
                                      <a:pt x="182" y="319"/>
                                      <a:pt x="188" y="317"/>
                                      <a:pt x="195" y="317"/>
                                    </a:cubicBezTo>
                                    <a:cubicBezTo>
                                      <a:pt x="202" y="317"/>
                                      <a:pt x="209" y="319"/>
                                      <a:pt x="214" y="323"/>
                                    </a:cubicBezTo>
                                    <a:cubicBezTo>
                                      <a:pt x="216" y="321"/>
                                      <a:pt x="217" y="319"/>
                                      <a:pt x="218" y="318"/>
                                    </a:cubicBezTo>
                                    <a:cubicBezTo>
                                      <a:pt x="212" y="313"/>
                                      <a:pt x="204" y="311"/>
                                      <a:pt x="195" y="311"/>
                                    </a:cubicBezTo>
                                    <a:cubicBezTo>
                                      <a:pt x="187" y="311"/>
                                      <a:pt x="179" y="313"/>
                                      <a:pt x="172" y="317"/>
                                    </a:cubicBezTo>
                                    <a:close/>
                                    <a:moveTo>
                                      <a:pt x="177" y="324"/>
                                    </a:moveTo>
                                    <a:cubicBezTo>
                                      <a:pt x="178" y="325"/>
                                      <a:pt x="179" y="327"/>
                                      <a:pt x="180" y="328"/>
                                    </a:cubicBezTo>
                                    <a:cubicBezTo>
                                      <a:pt x="184" y="325"/>
                                      <a:pt x="189" y="324"/>
                                      <a:pt x="195" y="324"/>
                                    </a:cubicBezTo>
                                    <a:cubicBezTo>
                                      <a:pt x="201" y="324"/>
                                      <a:pt x="206" y="326"/>
                                      <a:pt x="211" y="329"/>
                                    </a:cubicBezTo>
                                    <a:cubicBezTo>
                                      <a:pt x="212" y="327"/>
                                      <a:pt x="213" y="325"/>
                                      <a:pt x="214" y="324"/>
                                    </a:cubicBezTo>
                                    <a:cubicBezTo>
                                      <a:pt x="208" y="320"/>
                                      <a:pt x="202" y="318"/>
                                      <a:pt x="195" y="318"/>
                                    </a:cubicBezTo>
                                    <a:cubicBezTo>
                                      <a:pt x="188" y="318"/>
                                      <a:pt x="182" y="320"/>
                                      <a:pt x="177" y="324"/>
                                    </a:cubicBezTo>
                                    <a:close/>
                                    <a:moveTo>
                                      <a:pt x="181" y="330"/>
                                    </a:moveTo>
                                    <a:cubicBezTo>
                                      <a:pt x="182" y="331"/>
                                      <a:pt x="182" y="333"/>
                                      <a:pt x="183" y="335"/>
                                    </a:cubicBezTo>
                                    <a:cubicBezTo>
                                      <a:pt x="187" y="333"/>
                                      <a:pt x="191" y="332"/>
                                      <a:pt x="195" y="332"/>
                                    </a:cubicBezTo>
                                    <a:cubicBezTo>
                                      <a:pt x="200" y="332"/>
                                      <a:pt x="204" y="333"/>
                                      <a:pt x="208" y="336"/>
                                    </a:cubicBezTo>
                                    <a:cubicBezTo>
                                      <a:pt x="208" y="334"/>
                                      <a:pt x="209" y="332"/>
                                      <a:pt x="210" y="330"/>
                                    </a:cubicBezTo>
                                    <a:cubicBezTo>
                                      <a:pt x="206" y="327"/>
                                      <a:pt x="201" y="325"/>
                                      <a:pt x="195" y="325"/>
                                    </a:cubicBezTo>
                                    <a:cubicBezTo>
                                      <a:pt x="190" y="325"/>
                                      <a:pt x="185" y="327"/>
                                      <a:pt x="181" y="330"/>
                                    </a:cubicBezTo>
                                    <a:close/>
                                    <a:moveTo>
                                      <a:pt x="184" y="337"/>
                                    </a:moveTo>
                                    <a:cubicBezTo>
                                      <a:pt x="184" y="339"/>
                                      <a:pt x="185" y="341"/>
                                      <a:pt x="185" y="343"/>
                                    </a:cubicBezTo>
                                    <a:cubicBezTo>
                                      <a:pt x="188" y="341"/>
                                      <a:pt x="191" y="339"/>
                                      <a:pt x="195" y="339"/>
                                    </a:cubicBezTo>
                                    <a:cubicBezTo>
                                      <a:pt x="199" y="339"/>
                                      <a:pt x="203" y="341"/>
                                      <a:pt x="205" y="344"/>
                                    </a:cubicBezTo>
                                    <a:cubicBezTo>
                                      <a:pt x="206" y="342"/>
                                      <a:pt x="206" y="339"/>
                                      <a:pt x="207" y="337"/>
                                    </a:cubicBezTo>
                                    <a:cubicBezTo>
                                      <a:pt x="204" y="335"/>
                                      <a:pt x="200" y="333"/>
                                      <a:pt x="195" y="333"/>
                                    </a:cubicBezTo>
                                    <a:cubicBezTo>
                                      <a:pt x="191" y="333"/>
                                      <a:pt x="187" y="334"/>
                                      <a:pt x="184" y="337"/>
                                    </a:cubicBezTo>
                                    <a:close/>
                                    <a:moveTo>
                                      <a:pt x="205" y="353"/>
                                    </a:moveTo>
                                    <a:cubicBezTo>
                                      <a:pt x="205" y="350"/>
                                      <a:pt x="205" y="348"/>
                                      <a:pt x="205" y="346"/>
                                    </a:cubicBezTo>
                                    <a:cubicBezTo>
                                      <a:pt x="203" y="343"/>
                                      <a:pt x="199" y="341"/>
                                      <a:pt x="195" y="341"/>
                                    </a:cubicBezTo>
                                    <a:cubicBezTo>
                                      <a:pt x="191" y="341"/>
                                      <a:pt x="188" y="342"/>
                                      <a:pt x="186" y="345"/>
                                    </a:cubicBezTo>
                                    <a:cubicBezTo>
                                      <a:pt x="186" y="348"/>
                                      <a:pt x="186" y="350"/>
                                      <a:pt x="186" y="353"/>
                                    </a:cubicBezTo>
                                    <a:cubicBezTo>
                                      <a:pt x="186" y="353"/>
                                      <a:pt x="186" y="353"/>
                                      <a:pt x="186" y="354"/>
                                    </a:cubicBezTo>
                                    <a:cubicBezTo>
                                      <a:pt x="187" y="353"/>
                                      <a:pt x="188" y="353"/>
                                      <a:pt x="188" y="353"/>
                                    </a:cubicBezTo>
                                    <a:cubicBezTo>
                                      <a:pt x="188" y="353"/>
                                      <a:pt x="188" y="353"/>
                                      <a:pt x="188" y="353"/>
                                    </a:cubicBezTo>
                                    <a:cubicBezTo>
                                      <a:pt x="188" y="349"/>
                                      <a:pt x="191" y="346"/>
                                      <a:pt x="195" y="346"/>
                                    </a:cubicBezTo>
                                    <a:cubicBezTo>
                                      <a:pt x="199" y="346"/>
                                      <a:pt x="202" y="349"/>
                                      <a:pt x="202" y="353"/>
                                    </a:cubicBezTo>
                                    <a:cubicBezTo>
                                      <a:pt x="202" y="353"/>
                                      <a:pt x="202" y="353"/>
                                      <a:pt x="202" y="353"/>
                                    </a:cubicBezTo>
                                    <a:cubicBezTo>
                                      <a:pt x="203" y="353"/>
                                      <a:pt x="204" y="354"/>
                                      <a:pt x="205" y="354"/>
                                    </a:cubicBezTo>
                                    <a:cubicBezTo>
                                      <a:pt x="205" y="353"/>
                                      <a:pt x="205" y="353"/>
                                      <a:pt x="205" y="353"/>
                                    </a:cubicBezTo>
                                    <a:close/>
                                    <a:moveTo>
                                      <a:pt x="195" y="348"/>
                                    </a:moveTo>
                                    <a:cubicBezTo>
                                      <a:pt x="192" y="348"/>
                                      <a:pt x="190" y="350"/>
                                      <a:pt x="190" y="353"/>
                                    </a:cubicBezTo>
                                    <a:cubicBezTo>
                                      <a:pt x="190" y="353"/>
                                      <a:pt x="190" y="353"/>
                                      <a:pt x="190" y="353"/>
                                    </a:cubicBezTo>
                                    <a:cubicBezTo>
                                      <a:pt x="192" y="353"/>
                                      <a:pt x="193" y="353"/>
                                      <a:pt x="195" y="353"/>
                                    </a:cubicBezTo>
                                    <a:cubicBezTo>
                                      <a:pt x="197" y="353"/>
                                      <a:pt x="198" y="353"/>
                                      <a:pt x="200" y="353"/>
                                    </a:cubicBezTo>
                                    <a:cubicBezTo>
                                      <a:pt x="200" y="353"/>
                                      <a:pt x="200" y="353"/>
                                      <a:pt x="200" y="353"/>
                                    </a:cubicBezTo>
                                    <a:cubicBezTo>
                                      <a:pt x="200" y="350"/>
                                      <a:pt x="198" y="348"/>
                                      <a:pt x="195" y="348"/>
                                    </a:cubicBezTo>
                                    <a:close/>
                                    <a:moveTo>
                                      <a:pt x="166" y="364"/>
                                    </a:moveTo>
                                    <a:cubicBezTo>
                                      <a:pt x="168" y="365"/>
                                      <a:pt x="170" y="366"/>
                                      <a:pt x="171" y="368"/>
                                    </a:cubicBezTo>
                                    <a:cubicBezTo>
                                      <a:pt x="178" y="363"/>
                                      <a:pt x="186" y="361"/>
                                      <a:pt x="195" y="361"/>
                                    </a:cubicBezTo>
                                    <a:cubicBezTo>
                                      <a:pt x="204" y="361"/>
                                      <a:pt x="212" y="363"/>
                                      <a:pt x="219" y="368"/>
                                    </a:cubicBezTo>
                                    <a:cubicBezTo>
                                      <a:pt x="221" y="367"/>
                                      <a:pt x="222" y="365"/>
                                      <a:pt x="224" y="364"/>
                                    </a:cubicBezTo>
                                    <a:cubicBezTo>
                                      <a:pt x="216" y="358"/>
                                      <a:pt x="206" y="354"/>
                                      <a:pt x="195" y="354"/>
                                    </a:cubicBezTo>
                                    <a:cubicBezTo>
                                      <a:pt x="184" y="354"/>
                                      <a:pt x="174" y="358"/>
                                      <a:pt x="166" y="364"/>
                                    </a:cubicBezTo>
                                    <a:close/>
                                    <a:moveTo>
                                      <a:pt x="172" y="369"/>
                                    </a:moveTo>
                                    <a:cubicBezTo>
                                      <a:pt x="174" y="370"/>
                                      <a:pt x="175" y="372"/>
                                      <a:pt x="176" y="374"/>
                                    </a:cubicBezTo>
                                    <a:cubicBezTo>
                                      <a:pt x="182" y="370"/>
                                      <a:pt x="188" y="368"/>
                                      <a:pt x="195" y="368"/>
                                    </a:cubicBezTo>
                                    <a:cubicBezTo>
                                      <a:pt x="202" y="368"/>
                                      <a:pt x="209" y="370"/>
                                      <a:pt x="214" y="374"/>
                                    </a:cubicBezTo>
                                    <a:cubicBezTo>
                                      <a:pt x="216" y="372"/>
                                      <a:pt x="217" y="371"/>
                                      <a:pt x="218" y="369"/>
                                    </a:cubicBezTo>
                                    <a:cubicBezTo>
                                      <a:pt x="212" y="365"/>
                                      <a:pt x="204" y="362"/>
                                      <a:pt x="195" y="362"/>
                                    </a:cubicBezTo>
                                    <a:cubicBezTo>
                                      <a:pt x="187" y="362"/>
                                      <a:pt x="179" y="365"/>
                                      <a:pt x="172" y="369"/>
                                    </a:cubicBezTo>
                                    <a:close/>
                                    <a:moveTo>
                                      <a:pt x="177" y="375"/>
                                    </a:moveTo>
                                    <a:cubicBezTo>
                                      <a:pt x="178" y="376"/>
                                      <a:pt x="179" y="378"/>
                                      <a:pt x="180" y="379"/>
                                    </a:cubicBezTo>
                                    <a:cubicBezTo>
                                      <a:pt x="184" y="377"/>
                                      <a:pt x="189" y="375"/>
                                      <a:pt x="195" y="375"/>
                                    </a:cubicBezTo>
                                    <a:cubicBezTo>
                                      <a:pt x="201" y="375"/>
                                      <a:pt x="206" y="377"/>
                                      <a:pt x="211" y="380"/>
                                    </a:cubicBezTo>
                                    <a:cubicBezTo>
                                      <a:pt x="212" y="378"/>
                                      <a:pt x="213" y="377"/>
                                      <a:pt x="214" y="375"/>
                                    </a:cubicBezTo>
                                    <a:cubicBezTo>
                                      <a:pt x="208" y="372"/>
                                      <a:pt x="202" y="370"/>
                                      <a:pt x="195" y="370"/>
                                    </a:cubicBezTo>
                                    <a:cubicBezTo>
                                      <a:pt x="188" y="370"/>
                                      <a:pt x="182" y="372"/>
                                      <a:pt x="177" y="375"/>
                                    </a:cubicBezTo>
                                    <a:close/>
                                    <a:moveTo>
                                      <a:pt x="181" y="381"/>
                                    </a:moveTo>
                                    <a:cubicBezTo>
                                      <a:pt x="182" y="383"/>
                                      <a:pt x="182" y="385"/>
                                      <a:pt x="183" y="387"/>
                                    </a:cubicBezTo>
                                    <a:cubicBezTo>
                                      <a:pt x="187" y="384"/>
                                      <a:pt x="191" y="383"/>
                                      <a:pt x="195" y="383"/>
                                    </a:cubicBezTo>
                                    <a:cubicBezTo>
                                      <a:pt x="200" y="383"/>
                                      <a:pt x="204" y="385"/>
                                      <a:pt x="208" y="387"/>
                                    </a:cubicBezTo>
                                    <a:cubicBezTo>
                                      <a:pt x="208" y="385"/>
                                      <a:pt x="209" y="383"/>
                                      <a:pt x="210" y="381"/>
                                    </a:cubicBezTo>
                                    <a:cubicBezTo>
                                      <a:pt x="206" y="378"/>
                                      <a:pt x="201" y="377"/>
                                      <a:pt x="195" y="377"/>
                                    </a:cubicBezTo>
                                    <a:cubicBezTo>
                                      <a:pt x="190" y="377"/>
                                      <a:pt x="185" y="378"/>
                                      <a:pt x="181" y="381"/>
                                    </a:cubicBezTo>
                                    <a:close/>
                                    <a:moveTo>
                                      <a:pt x="184" y="388"/>
                                    </a:moveTo>
                                    <a:cubicBezTo>
                                      <a:pt x="184" y="390"/>
                                      <a:pt x="185" y="392"/>
                                      <a:pt x="185" y="395"/>
                                    </a:cubicBezTo>
                                    <a:cubicBezTo>
                                      <a:pt x="188" y="392"/>
                                      <a:pt x="191" y="390"/>
                                      <a:pt x="195" y="390"/>
                                    </a:cubicBezTo>
                                    <a:cubicBezTo>
                                      <a:pt x="199" y="390"/>
                                      <a:pt x="203" y="392"/>
                                      <a:pt x="205" y="395"/>
                                    </a:cubicBezTo>
                                    <a:cubicBezTo>
                                      <a:pt x="206" y="393"/>
                                      <a:pt x="206" y="391"/>
                                      <a:pt x="207" y="389"/>
                                    </a:cubicBezTo>
                                    <a:cubicBezTo>
                                      <a:pt x="204" y="386"/>
                                      <a:pt x="200" y="385"/>
                                      <a:pt x="195" y="385"/>
                                    </a:cubicBezTo>
                                    <a:cubicBezTo>
                                      <a:pt x="191" y="385"/>
                                      <a:pt x="187" y="386"/>
                                      <a:pt x="184" y="388"/>
                                    </a:cubicBezTo>
                                    <a:close/>
                                    <a:moveTo>
                                      <a:pt x="205" y="404"/>
                                    </a:moveTo>
                                    <a:cubicBezTo>
                                      <a:pt x="205" y="402"/>
                                      <a:pt x="205" y="400"/>
                                      <a:pt x="205" y="398"/>
                                    </a:cubicBezTo>
                                    <a:cubicBezTo>
                                      <a:pt x="203" y="394"/>
                                      <a:pt x="199" y="392"/>
                                      <a:pt x="195" y="392"/>
                                    </a:cubicBezTo>
                                    <a:cubicBezTo>
                                      <a:pt x="191" y="392"/>
                                      <a:pt x="188" y="394"/>
                                      <a:pt x="186" y="397"/>
                                    </a:cubicBezTo>
                                    <a:cubicBezTo>
                                      <a:pt x="186" y="399"/>
                                      <a:pt x="186" y="402"/>
                                      <a:pt x="186" y="404"/>
                                    </a:cubicBezTo>
                                    <a:cubicBezTo>
                                      <a:pt x="186" y="404"/>
                                      <a:pt x="186" y="405"/>
                                      <a:pt x="186" y="405"/>
                                    </a:cubicBezTo>
                                    <a:cubicBezTo>
                                      <a:pt x="187" y="405"/>
                                      <a:pt x="188" y="405"/>
                                      <a:pt x="188" y="405"/>
                                    </a:cubicBezTo>
                                    <a:cubicBezTo>
                                      <a:pt x="188" y="404"/>
                                      <a:pt x="188" y="404"/>
                                      <a:pt x="188" y="404"/>
                                    </a:cubicBezTo>
                                    <a:cubicBezTo>
                                      <a:pt x="188" y="400"/>
                                      <a:pt x="191" y="397"/>
                                      <a:pt x="195" y="397"/>
                                    </a:cubicBezTo>
                                    <a:cubicBezTo>
                                      <a:pt x="199" y="397"/>
                                      <a:pt x="202" y="400"/>
                                      <a:pt x="202" y="404"/>
                                    </a:cubicBezTo>
                                    <a:cubicBezTo>
                                      <a:pt x="202" y="404"/>
                                      <a:pt x="202" y="404"/>
                                      <a:pt x="202" y="405"/>
                                    </a:cubicBezTo>
                                    <a:cubicBezTo>
                                      <a:pt x="203" y="405"/>
                                      <a:pt x="204" y="405"/>
                                      <a:pt x="205" y="405"/>
                                    </a:cubicBezTo>
                                    <a:cubicBezTo>
                                      <a:pt x="205" y="405"/>
                                      <a:pt x="205" y="404"/>
                                      <a:pt x="205" y="404"/>
                                    </a:cubicBezTo>
                                    <a:close/>
                                    <a:moveTo>
                                      <a:pt x="195" y="399"/>
                                    </a:moveTo>
                                    <a:cubicBezTo>
                                      <a:pt x="192" y="399"/>
                                      <a:pt x="190" y="401"/>
                                      <a:pt x="190" y="404"/>
                                    </a:cubicBezTo>
                                    <a:cubicBezTo>
                                      <a:pt x="190" y="404"/>
                                      <a:pt x="190" y="404"/>
                                      <a:pt x="190" y="404"/>
                                    </a:cubicBezTo>
                                    <a:cubicBezTo>
                                      <a:pt x="192" y="404"/>
                                      <a:pt x="193" y="404"/>
                                      <a:pt x="195" y="404"/>
                                    </a:cubicBezTo>
                                    <a:cubicBezTo>
                                      <a:pt x="197" y="404"/>
                                      <a:pt x="198" y="404"/>
                                      <a:pt x="200" y="404"/>
                                    </a:cubicBezTo>
                                    <a:cubicBezTo>
                                      <a:pt x="200" y="404"/>
                                      <a:pt x="200" y="404"/>
                                      <a:pt x="200" y="404"/>
                                    </a:cubicBezTo>
                                    <a:cubicBezTo>
                                      <a:pt x="200" y="401"/>
                                      <a:pt x="198" y="399"/>
                                      <a:pt x="195" y="399"/>
                                    </a:cubicBezTo>
                                    <a:close/>
                                    <a:moveTo>
                                      <a:pt x="763" y="353"/>
                                    </a:moveTo>
                                    <a:cubicBezTo>
                                      <a:pt x="763" y="354"/>
                                      <a:pt x="763" y="356"/>
                                      <a:pt x="762" y="357"/>
                                    </a:cubicBezTo>
                                    <a:cubicBezTo>
                                      <a:pt x="764" y="358"/>
                                      <a:pt x="766" y="359"/>
                                      <a:pt x="768" y="360"/>
                                    </a:cubicBezTo>
                                    <a:cubicBezTo>
                                      <a:pt x="769" y="358"/>
                                      <a:pt x="769" y="355"/>
                                      <a:pt x="769" y="353"/>
                                    </a:cubicBezTo>
                                    <a:cubicBezTo>
                                      <a:pt x="769" y="345"/>
                                      <a:pt x="766" y="338"/>
                                      <a:pt x="761" y="333"/>
                                    </a:cubicBezTo>
                                    <a:cubicBezTo>
                                      <a:pt x="756" y="328"/>
                                      <a:pt x="749" y="325"/>
                                      <a:pt x="742" y="325"/>
                                    </a:cubicBezTo>
                                    <a:cubicBezTo>
                                      <a:pt x="734" y="325"/>
                                      <a:pt x="727" y="328"/>
                                      <a:pt x="722" y="333"/>
                                    </a:cubicBezTo>
                                    <a:cubicBezTo>
                                      <a:pt x="718" y="338"/>
                                      <a:pt x="714" y="345"/>
                                      <a:pt x="714" y="353"/>
                                    </a:cubicBezTo>
                                    <a:cubicBezTo>
                                      <a:pt x="714" y="355"/>
                                      <a:pt x="715" y="358"/>
                                      <a:pt x="715" y="360"/>
                                    </a:cubicBezTo>
                                    <a:cubicBezTo>
                                      <a:pt x="717" y="359"/>
                                      <a:pt x="719" y="358"/>
                                      <a:pt x="721" y="357"/>
                                    </a:cubicBezTo>
                                    <a:cubicBezTo>
                                      <a:pt x="721" y="356"/>
                                      <a:pt x="721" y="354"/>
                                      <a:pt x="721" y="353"/>
                                    </a:cubicBezTo>
                                    <a:cubicBezTo>
                                      <a:pt x="721" y="341"/>
                                      <a:pt x="730" y="332"/>
                                      <a:pt x="742" y="332"/>
                                    </a:cubicBezTo>
                                    <a:cubicBezTo>
                                      <a:pt x="753" y="332"/>
                                      <a:pt x="763" y="341"/>
                                      <a:pt x="763" y="353"/>
                                    </a:cubicBezTo>
                                    <a:close/>
                                    <a:moveTo>
                                      <a:pt x="755" y="353"/>
                                    </a:moveTo>
                                    <a:cubicBezTo>
                                      <a:pt x="755" y="353"/>
                                      <a:pt x="755" y="354"/>
                                      <a:pt x="755" y="355"/>
                                    </a:cubicBezTo>
                                    <a:cubicBezTo>
                                      <a:pt x="757" y="355"/>
                                      <a:pt x="759" y="356"/>
                                      <a:pt x="761" y="357"/>
                                    </a:cubicBezTo>
                                    <a:cubicBezTo>
                                      <a:pt x="761" y="355"/>
                                      <a:pt x="761" y="354"/>
                                      <a:pt x="761" y="353"/>
                                    </a:cubicBezTo>
                                    <a:cubicBezTo>
                                      <a:pt x="761" y="347"/>
                                      <a:pt x="759" y="342"/>
                                      <a:pt x="755" y="339"/>
                                    </a:cubicBezTo>
                                    <a:cubicBezTo>
                                      <a:pt x="752" y="335"/>
                                      <a:pt x="747" y="333"/>
                                      <a:pt x="742" y="333"/>
                                    </a:cubicBezTo>
                                    <a:cubicBezTo>
                                      <a:pt x="736" y="333"/>
                                      <a:pt x="731" y="335"/>
                                      <a:pt x="728" y="339"/>
                                    </a:cubicBezTo>
                                    <a:cubicBezTo>
                                      <a:pt x="724" y="342"/>
                                      <a:pt x="722" y="347"/>
                                      <a:pt x="722" y="353"/>
                                    </a:cubicBezTo>
                                    <a:cubicBezTo>
                                      <a:pt x="722" y="354"/>
                                      <a:pt x="722" y="355"/>
                                      <a:pt x="723" y="357"/>
                                    </a:cubicBezTo>
                                    <a:cubicBezTo>
                                      <a:pt x="724" y="356"/>
                                      <a:pt x="726" y="355"/>
                                      <a:pt x="728" y="355"/>
                                    </a:cubicBezTo>
                                    <a:cubicBezTo>
                                      <a:pt x="728" y="354"/>
                                      <a:pt x="728" y="353"/>
                                      <a:pt x="728" y="353"/>
                                    </a:cubicBezTo>
                                    <a:cubicBezTo>
                                      <a:pt x="728" y="345"/>
                                      <a:pt x="734" y="339"/>
                                      <a:pt x="742" y="339"/>
                                    </a:cubicBezTo>
                                    <a:cubicBezTo>
                                      <a:pt x="749" y="339"/>
                                      <a:pt x="755" y="345"/>
                                      <a:pt x="755" y="353"/>
                                    </a:cubicBezTo>
                                    <a:close/>
                                    <a:moveTo>
                                      <a:pt x="748" y="353"/>
                                    </a:moveTo>
                                    <a:cubicBezTo>
                                      <a:pt x="748" y="353"/>
                                      <a:pt x="748" y="353"/>
                                      <a:pt x="748" y="353"/>
                                    </a:cubicBezTo>
                                    <a:cubicBezTo>
                                      <a:pt x="750" y="354"/>
                                      <a:pt x="752" y="354"/>
                                      <a:pt x="754" y="354"/>
                                    </a:cubicBezTo>
                                    <a:cubicBezTo>
                                      <a:pt x="754" y="354"/>
                                      <a:pt x="754" y="353"/>
                                      <a:pt x="754" y="353"/>
                                    </a:cubicBezTo>
                                    <a:cubicBezTo>
                                      <a:pt x="754" y="346"/>
                                      <a:pt x="748" y="341"/>
                                      <a:pt x="742" y="341"/>
                                    </a:cubicBezTo>
                                    <a:cubicBezTo>
                                      <a:pt x="735" y="341"/>
                                      <a:pt x="730" y="346"/>
                                      <a:pt x="730" y="353"/>
                                    </a:cubicBezTo>
                                    <a:cubicBezTo>
                                      <a:pt x="730" y="353"/>
                                      <a:pt x="730" y="354"/>
                                      <a:pt x="730" y="354"/>
                                    </a:cubicBezTo>
                                    <a:cubicBezTo>
                                      <a:pt x="732" y="354"/>
                                      <a:pt x="733" y="354"/>
                                      <a:pt x="735" y="353"/>
                                    </a:cubicBezTo>
                                    <a:cubicBezTo>
                                      <a:pt x="735" y="353"/>
                                      <a:pt x="735" y="353"/>
                                      <a:pt x="735" y="353"/>
                                    </a:cubicBezTo>
                                    <a:cubicBezTo>
                                      <a:pt x="735" y="349"/>
                                      <a:pt x="738" y="346"/>
                                      <a:pt x="742" y="346"/>
                                    </a:cubicBezTo>
                                    <a:cubicBezTo>
                                      <a:pt x="745" y="346"/>
                                      <a:pt x="748" y="349"/>
                                      <a:pt x="748" y="353"/>
                                    </a:cubicBezTo>
                                    <a:close/>
                                    <a:moveTo>
                                      <a:pt x="742" y="348"/>
                                    </a:moveTo>
                                    <a:cubicBezTo>
                                      <a:pt x="739" y="348"/>
                                      <a:pt x="737" y="350"/>
                                      <a:pt x="737" y="353"/>
                                    </a:cubicBezTo>
                                    <a:cubicBezTo>
                                      <a:pt x="737" y="353"/>
                                      <a:pt x="737" y="353"/>
                                      <a:pt x="737" y="353"/>
                                    </a:cubicBezTo>
                                    <a:cubicBezTo>
                                      <a:pt x="738" y="353"/>
                                      <a:pt x="740" y="353"/>
                                      <a:pt x="742" y="353"/>
                                    </a:cubicBezTo>
                                    <a:cubicBezTo>
                                      <a:pt x="743" y="353"/>
                                      <a:pt x="745" y="353"/>
                                      <a:pt x="747" y="353"/>
                                    </a:cubicBezTo>
                                    <a:cubicBezTo>
                                      <a:pt x="747" y="353"/>
                                      <a:pt x="747" y="353"/>
                                      <a:pt x="747" y="353"/>
                                    </a:cubicBezTo>
                                    <a:cubicBezTo>
                                      <a:pt x="747" y="350"/>
                                      <a:pt x="745" y="348"/>
                                      <a:pt x="742" y="348"/>
                                    </a:cubicBezTo>
                                    <a:close/>
                                    <a:moveTo>
                                      <a:pt x="772" y="363"/>
                                    </a:moveTo>
                                    <a:cubicBezTo>
                                      <a:pt x="773" y="362"/>
                                      <a:pt x="774" y="362"/>
                                      <a:pt x="775" y="361"/>
                                    </a:cubicBezTo>
                                    <a:cubicBezTo>
                                      <a:pt x="776" y="358"/>
                                      <a:pt x="776" y="356"/>
                                      <a:pt x="776" y="353"/>
                                    </a:cubicBezTo>
                                    <a:cubicBezTo>
                                      <a:pt x="776" y="343"/>
                                      <a:pt x="772" y="335"/>
                                      <a:pt x="766" y="328"/>
                                    </a:cubicBezTo>
                                    <a:cubicBezTo>
                                      <a:pt x="760" y="322"/>
                                      <a:pt x="751" y="318"/>
                                      <a:pt x="742" y="318"/>
                                    </a:cubicBezTo>
                                    <a:cubicBezTo>
                                      <a:pt x="732" y="318"/>
                                      <a:pt x="724" y="322"/>
                                      <a:pt x="717" y="328"/>
                                    </a:cubicBezTo>
                                    <a:cubicBezTo>
                                      <a:pt x="711" y="335"/>
                                      <a:pt x="707" y="343"/>
                                      <a:pt x="707" y="353"/>
                                    </a:cubicBezTo>
                                    <a:cubicBezTo>
                                      <a:pt x="707" y="356"/>
                                      <a:pt x="708" y="358"/>
                                      <a:pt x="708" y="361"/>
                                    </a:cubicBezTo>
                                    <a:cubicBezTo>
                                      <a:pt x="709" y="362"/>
                                      <a:pt x="710" y="362"/>
                                      <a:pt x="711" y="363"/>
                                    </a:cubicBezTo>
                                    <a:cubicBezTo>
                                      <a:pt x="712" y="362"/>
                                      <a:pt x="713" y="362"/>
                                      <a:pt x="714" y="361"/>
                                    </a:cubicBezTo>
                                    <a:cubicBezTo>
                                      <a:pt x="713" y="358"/>
                                      <a:pt x="713" y="356"/>
                                      <a:pt x="713" y="353"/>
                                    </a:cubicBezTo>
                                    <a:cubicBezTo>
                                      <a:pt x="713" y="337"/>
                                      <a:pt x="726" y="324"/>
                                      <a:pt x="742" y="324"/>
                                    </a:cubicBezTo>
                                    <a:cubicBezTo>
                                      <a:pt x="758" y="324"/>
                                      <a:pt x="770" y="337"/>
                                      <a:pt x="770" y="353"/>
                                    </a:cubicBezTo>
                                    <a:cubicBezTo>
                                      <a:pt x="770" y="356"/>
                                      <a:pt x="770" y="358"/>
                                      <a:pt x="769" y="361"/>
                                    </a:cubicBezTo>
                                    <a:cubicBezTo>
                                      <a:pt x="770" y="362"/>
                                      <a:pt x="771" y="362"/>
                                      <a:pt x="772" y="363"/>
                                    </a:cubicBezTo>
                                    <a:close/>
                                    <a:moveTo>
                                      <a:pt x="763" y="301"/>
                                    </a:moveTo>
                                    <a:cubicBezTo>
                                      <a:pt x="763" y="303"/>
                                      <a:pt x="763" y="304"/>
                                      <a:pt x="762" y="306"/>
                                    </a:cubicBezTo>
                                    <a:cubicBezTo>
                                      <a:pt x="764" y="307"/>
                                      <a:pt x="766" y="308"/>
                                      <a:pt x="768" y="309"/>
                                    </a:cubicBezTo>
                                    <a:cubicBezTo>
                                      <a:pt x="769" y="306"/>
                                      <a:pt x="769" y="304"/>
                                      <a:pt x="769" y="301"/>
                                    </a:cubicBezTo>
                                    <a:cubicBezTo>
                                      <a:pt x="769" y="294"/>
                                      <a:pt x="766" y="287"/>
                                      <a:pt x="761" y="282"/>
                                    </a:cubicBezTo>
                                    <a:cubicBezTo>
                                      <a:pt x="756" y="277"/>
                                      <a:pt x="749" y="274"/>
                                      <a:pt x="742" y="274"/>
                                    </a:cubicBezTo>
                                    <a:cubicBezTo>
                                      <a:pt x="734" y="274"/>
                                      <a:pt x="727" y="277"/>
                                      <a:pt x="722" y="282"/>
                                    </a:cubicBezTo>
                                    <a:cubicBezTo>
                                      <a:pt x="718" y="287"/>
                                      <a:pt x="714" y="294"/>
                                      <a:pt x="714" y="301"/>
                                    </a:cubicBezTo>
                                    <a:cubicBezTo>
                                      <a:pt x="714" y="304"/>
                                      <a:pt x="715" y="306"/>
                                      <a:pt x="715" y="309"/>
                                    </a:cubicBezTo>
                                    <a:cubicBezTo>
                                      <a:pt x="717" y="308"/>
                                      <a:pt x="719" y="307"/>
                                      <a:pt x="721" y="306"/>
                                    </a:cubicBezTo>
                                    <a:cubicBezTo>
                                      <a:pt x="721" y="304"/>
                                      <a:pt x="721" y="303"/>
                                      <a:pt x="721" y="301"/>
                                    </a:cubicBezTo>
                                    <a:cubicBezTo>
                                      <a:pt x="721" y="290"/>
                                      <a:pt x="730" y="280"/>
                                      <a:pt x="742" y="280"/>
                                    </a:cubicBezTo>
                                    <a:cubicBezTo>
                                      <a:pt x="753" y="280"/>
                                      <a:pt x="763" y="290"/>
                                      <a:pt x="763" y="301"/>
                                    </a:cubicBezTo>
                                    <a:close/>
                                    <a:moveTo>
                                      <a:pt x="755" y="301"/>
                                    </a:moveTo>
                                    <a:cubicBezTo>
                                      <a:pt x="755" y="302"/>
                                      <a:pt x="755" y="303"/>
                                      <a:pt x="755" y="303"/>
                                    </a:cubicBezTo>
                                    <a:cubicBezTo>
                                      <a:pt x="757" y="304"/>
                                      <a:pt x="759" y="304"/>
                                      <a:pt x="761" y="305"/>
                                    </a:cubicBezTo>
                                    <a:cubicBezTo>
                                      <a:pt x="761" y="304"/>
                                      <a:pt x="761" y="303"/>
                                      <a:pt x="761" y="301"/>
                                    </a:cubicBezTo>
                                    <a:cubicBezTo>
                                      <a:pt x="761" y="296"/>
                                      <a:pt x="759" y="291"/>
                                      <a:pt x="755" y="287"/>
                                    </a:cubicBezTo>
                                    <a:cubicBezTo>
                                      <a:pt x="752" y="284"/>
                                      <a:pt x="747" y="282"/>
                                      <a:pt x="742" y="282"/>
                                    </a:cubicBezTo>
                                    <a:cubicBezTo>
                                      <a:pt x="736" y="282"/>
                                      <a:pt x="731" y="284"/>
                                      <a:pt x="728" y="287"/>
                                    </a:cubicBezTo>
                                    <a:cubicBezTo>
                                      <a:pt x="724" y="291"/>
                                      <a:pt x="722" y="296"/>
                                      <a:pt x="722" y="301"/>
                                    </a:cubicBezTo>
                                    <a:cubicBezTo>
                                      <a:pt x="722" y="303"/>
                                      <a:pt x="722" y="304"/>
                                      <a:pt x="723" y="305"/>
                                    </a:cubicBezTo>
                                    <a:cubicBezTo>
                                      <a:pt x="724" y="304"/>
                                      <a:pt x="726" y="304"/>
                                      <a:pt x="728" y="303"/>
                                    </a:cubicBezTo>
                                    <a:cubicBezTo>
                                      <a:pt x="728" y="303"/>
                                      <a:pt x="728" y="302"/>
                                      <a:pt x="728" y="301"/>
                                    </a:cubicBezTo>
                                    <a:cubicBezTo>
                                      <a:pt x="728" y="294"/>
                                      <a:pt x="734" y="288"/>
                                      <a:pt x="742" y="288"/>
                                    </a:cubicBezTo>
                                    <a:cubicBezTo>
                                      <a:pt x="749" y="288"/>
                                      <a:pt x="755" y="294"/>
                                      <a:pt x="755" y="301"/>
                                    </a:cubicBezTo>
                                    <a:close/>
                                    <a:moveTo>
                                      <a:pt x="748" y="301"/>
                                    </a:moveTo>
                                    <a:cubicBezTo>
                                      <a:pt x="748" y="301"/>
                                      <a:pt x="748" y="302"/>
                                      <a:pt x="748" y="302"/>
                                    </a:cubicBezTo>
                                    <a:cubicBezTo>
                                      <a:pt x="750" y="302"/>
                                      <a:pt x="752" y="302"/>
                                      <a:pt x="754" y="303"/>
                                    </a:cubicBezTo>
                                    <a:cubicBezTo>
                                      <a:pt x="754" y="302"/>
                                      <a:pt x="754" y="302"/>
                                      <a:pt x="754" y="301"/>
                                    </a:cubicBezTo>
                                    <a:cubicBezTo>
                                      <a:pt x="754" y="295"/>
                                      <a:pt x="748" y="289"/>
                                      <a:pt x="742" y="289"/>
                                    </a:cubicBezTo>
                                    <a:cubicBezTo>
                                      <a:pt x="735" y="289"/>
                                      <a:pt x="730" y="295"/>
                                      <a:pt x="730" y="301"/>
                                    </a:cubicBezTo>
                                    <a:cubicBezTo>
                                      <a:pt x="730" y="302"/>
                                      <a:pt x="730" y="302"/>
                                      <a:pt x="730" y="303"/>
                                    </a:cubicBezTo>
                                    <a:cubicBezTo>
                                      <a:pt x="732" y="302"/>
                                      <a:pt x="733" y="302"/>
                                      <a:pt x="735" y="302"/>
                                    </a:cubicBezTo>
                                    <a:cubicBezTo>
                                      <a:pt x="735" y="302"/>
                                      <a:pt x="735" y="301"/>
                                      <a:pt x="735" y="301"/>
                                    </a:cubicBezTo>
                                    <a:cubicBezTo>
                                      <a:pt x="735" y="298"/>
                                      <a:pt x="738" y="295"/>
                                      <a:pt x="742" y="295"/>
                                    </a:cubicBezTo>
                                    <a:cubicBezTo>
                                      <a:pt x="745" y="295"/>
                                      <a:pt x="748" y="298"/>
                                      <a:pt x="748" y="301"/>
                                    </a:cubicBezTo>
                                    <a:close/>
                                    <a:moveTo>
                                      <a:pt x="742" y="296"/>
                                    </a:moveTo>
                                    <a:cubicBezTo>
                                      <a:pt x="739" y="296"/>
                                      <a:pt x="737" y="298"/>
                                      <a:pt x="737" y="301"/>
                                    </a:cubicBezTo>
                                    <a:cubicBezTo>
                                      <a:pt x="737" y="301"/>
                                      <a:pt x="737" y="302"/>
                                      <a:pt x="737" y="302"/>
                                    </a:cubicBezTo>
                                    <a:cubicBezTo>
                                      <a:pt x="738" y="302"/>
                                      <a:pt x="740" y="301"/>
                                      <a:pt x="742" y="301"/>
                                    </a:cubicBezTo>
                                    <a:cubicBezTo>
                                      <a:pt x="743" y="301"/>
                                      <a:pt x="745" y="302"/>
                                      <a:pt x="747" y="302"/>
                                    </a:cubicBezTo>
                                    <a:cubicBezTo>
                                      <a:pt x="747" y="302"/>
                                      <a:pt x="747" y="301"/>
                                      <a:pt x="747" y="301"/>
                                    </a:cubicBezTo>
                                    <a:cubicBezTo>
                                      <a:pt x="747" y="298"/>
                                      <a:pt x="745" y="296"/>
                                      <a:pt x="742" y="296"/>
                                    </a:cubicBezTo>
                                    <a:close/>
                                    <a:moveTo>
                                      <a:pt x="772" y="312"/>
                                    </a:moveTo>
                                    <a:cubicBezTo>
                                      <a:pt x="773" y="311"/>
                                      <a:pt x="774" y="310"/>
                                      <a:pt x="775" y="310"/>
                                    </a:cubicBezTo>
                                    <a:cubicBezTo>
                                      <a:pt x="776" y="307"/>
                                      <a:pt x="776" y="304"/>
                                      <a:pt x="776" y="301"/>
                                    </a:cubicBezTo>
                                    <a:cubicBezTo>
                                      <a:pt x="776" y="292"/>
                                      <a:pt x="772" y="283"/>
                                      <a:pt x="766" y="277"/>
                                    </a:cubicBezTo>
                                    <a:cubicBezTo>
                                      <a:pt x="760" y="271"/>
                                      <a:pt x="751" y="267"/>
                                      <a:pt x="742" y="267"/>
                                    </a:cubicBezTo>
                                    <a:cubicBezTo>
                                      <a:pt x="732" y="267"/>
                                      <a:pt x="724" y="271"/>
                                      <a:pt x="717" y="277"/>
                                    </a:cubicBezTo>
                                    <a:cubicBezTo>
                                      <a:pt x="711" y="283"/>
                                      <a:pt x="707" y="292"/>
                                      <a:pt x="707" y="301"/>
                                    </a:cubicBezTo>
                                    <a:cubicBezTo>
                                      <a:pt x="707" y="304"/>
                                      <a:pt x="708" y="307"/>
                                      <a:pt x="708" y="310"/>
                                    </a:cubicBezTo>
                                    <a:cubicBezTo>
                                      <a:pt x="709" y="310"/>
                                      <a:pt x="710" y="311"/>
                                      <a:pt x="711" y="311"/>
                                    </a:cubicBezTo>
                                    <a:cubicBezTo>
                                      <a:pt x="712" y="311"/>
                                      <a:pt x="713" y="310"/>
                                      <a:pt x="714" y="310"/>
                                    </a:cubicBezTo>
                                    <a:cubicBezTo>
                                      <a:pt x="713" y="307"/>
                                      <a:pt x="713" y="304"/>
                                      <a:pt x="713" y="301"/>
                                    </a:cubicBezTo>
                                    <a:cubicBezTo>
                                      <a:pt x="713" y="285"/>
                                      <a:pt x="726" y="272"/>
                                      <a:pt x="742" y="272"/>
                                    </a:cubicBezTo>
                                    <a:cubicBezTo>
                                      <a:pt x="758" y="272"/>
                                      <a:pt x="770" y="285"/>
                                      <a:pt x="770" y="301"/>
                                    </a:cubicBezTo>
                                    <a:cubicBezTo>
                                      <a:pt x="770" y="304"/>
                                      <a:pt x="770" y="307"/>
                                      <a:pt x="769" y="310"/>
                                    </a:cubicBezTo>
                                    <a:cubicBezTo>
                                      <a:pt x="770" y="310"/>
                                      <a:pt x="771" y="311"/>
                                      <a:pt x="772" y="312"/>
                                    </a:cubicBezTo>
                                    <a:close/>
                                    <a:moveTo>
                                      <a:pt x="763" y="250"/>
                                    </a:moveTo>
                                    <a:cubicBezTo>
                                      <a:pt x="763" y="251"/>
                                      <a:pt x="763" y="253"/>
                                      <a:pt x="762" y="254"/>
                                    </a:cubicBezTo>
                                    <a:cubicBezTo>
                                      <a:pt x="764" y="255"/>
                                      <a:pt x="766" y="256"/>
                                      <a:pt x="768" y="257"/>
                                    </a:cubicBezTo>
                                    <a:cubicBezTo>
                                      <a:pt x="769" y="255"/>
                                      <a:pt x="769" y="252"/>
                                      <a:pt x="769" y="250"/>
                                    </a:cubicBezTo>
                                    <a:cubicBezTo>
                                      <a:pt x="769" y="242"/>
                                      <a:pt x="766" y="236"/>
                                      <a:pt x="761" y="231"/>
                                    </a:cubicBezTo>
                                    <a:cubicBezTo>
                                      <a:pt x="756" y="226"/>
                                      <a:pt x="749" y="223"/>
                                      <a:pt x="742" y="223"/>
                                    </a:cubicBezTo>
                                    <a:cubicBezTo>
                                      <a:pt x="734" y="223"/>
                                      <a:pt x="727" y="226"/>
                                      <a:pt x="722" y="231"/>
                                    </a:cubicBezTo>
                                    <a:cubicBezTo>
                                      <a:pt x="718" y="236"/>
                                      <a:pt x="714" y="242"/>
                                      <a:pt x="714" y="250"/>
                                    </a:cubicBezTo>
                                    <a:cubicBezTo>
                                      <a:pt x="714" y="252"/>
                                      <a:pt x="715" y="255"/>
                                      <a:pt x="715" y="257"/>
                                    </a:cubicBezTo>
                                    <a:cubicBezTo>
                                      <a:pt x="717" y="256"/>
                                      <a:pt x="719" y="255"/>
                                      <a:pt x="721" y="254"/>
                                    </a:cubicBezTo>
                                    <a:cubicBezTo>
                                      <a:pt x="721" y="253"/>
                                      <a:pt x="721" y="251"/>
                                      <a:pt x="721" y="250"/>
                                    </a:cubicBezTo>
                                    <a:cubicBezTo>
                                      <a:pt x="721" y="238"/>
                                      <a:pt x="730" y="229"/>
                                      <a:pt x="742" y="229"/>
                                    </a:cubicBezTo>
                                    <a:cubicBezTo>
                                      <a:pt x="753" y="229"/>
                                      <a:pt x="763" y="238"/>
                                      <a:pt x="763" y="250"/>
                                    </a:cubicBezTo>
                                    <a:close/>
                                    <a:moveTo>
                                      <a:pt x="755" y="250"/>
                                    </a:moveTo>
                                    <a:cubicBezTo>
                                      <a:pt x="755" y="251"/>
                                      <a:pt x="755" y="251"/>
                                      <a:pt x="755" y="252"/>
                                    </a:cubicBezTo>
                                    <a:cubicBezTo>
                                      <a:pt x="757" y="252"/>
                                      <a:pt x="759" y="253"/>
                                      <a:pt x="761" y="254"/>
                                    </a:cubicBezTo>
                                    <a:cubicBezTo>
                                      <a:pt x="761" y="253"/>
                                      <a:pt x="761" y="251"/>
                                      <a:pt x="761" y="250"/>
                                    </a:cubicBezTo>
                                    <a:cubicBezTo>
                                      <a:pt x="761" y="245"/>
                                      <a:pt x="759" y="240"/>
                                      <a:pt x="755" y="236"/>
                                    </a:cubicBezTo>
                                    <a:cubicBezTo>
                                      <a:pt x="752" y="233"/>
                                      <a:pt x="747" y="230"/>
                                      <a:pt x="742" y="230"/>
                                    </a:cubicBezTo>
                                    <a:cubicBezTo>
                                      <a:pt x="736" y="230"/>
                                      <a:pt x="731" y="233"/>
                                      <a:pt x="728" y="236"/>
                                    </a:cubicBezTo>
                                    <a:cubicBezTo>
                                      <a:pt x="724" y="240"/>
                                      <a:pt x="722" y="245"/>
                                      <a:pt x="722" y="250"/>
                                    </a:cubicBezTo>
                                    <a:cubicBezTo>
                                      <a:pt x="722" y="251"/>
                                      <a:pt x="722" y="253"/>
                                      <a:pt x="723" y="254"/>
                                    </a:cubicBezTo>
                                    <a:cubicBezTo>
                                      <a:pt x="724" y="253"/>
                                      <a:pt x="726" y="252"/>
                                      <a:pt x="728" y="252"/>
                                    </a:cubicBezTo>
                                    <a:cubicBezTo>
                                      <a:pt x="728" y="251"/>
                                      <a:pt x="728" y="251"/>
                                      <a:pt x="728" y="250"/>
                                    </a:cubicBezTo>
                                    <a:cubicBezTo>
                                      <a:pt x="728" y="242"/>
                                      <a:pt x="734" y="236"/>
                                      <a:pt x="742" y="236"/>
                                    </a:cubicBezTo>
                                    <a:cubicBezTo>
                                      <a:pt x="749" y="236"/>
                                      <a:pt x="755" y="242"/>
                                      <a:pt x="755" y="250"/>
                                    </a:cubicBezTo>
                                    <a:close/>
                                    <a:moveTo>
                                      <a:pt x="748" y="250"/>
                                    </a:moveTo>
                                    <a:cubicBezTo>
                                      <a:pt x="748" y="250"/>
                                      <a:pt x="748" y="250"/>
                                      <a:pt x="748" y="251"/>
                                    </a:cubicBezTo>
                                    <a:cubicBezTo>
                                      <a:pt x="750" y="251"/>
                                      <a:pt x="752" y="251"/>
                                      <a:pt x="754" y="251"/>
                                    </a:cubicBezTo>
                                    <a:cubicBezTo>
                                      <a:pt x="754" y="251"/>
                                      <a:pt x="754" y="250"/>
                                      <a:pt x="754" y="250"/>
                                    </a:cubicBezTo>
                                    <a:cubicBezTo>
                                      <a:pt x="754" y="243"/>
                                      <a:pt x="748" y="238"/>
                                      <a:pt x="742" y="238"/>
                                    </a:cubicBezTo>
                                    <a:cubicBezTo>
                                      <a:pt x="735" y="238"/>
                                      <a:pt x="730" y="243"/>
                                      <a:pt x="730" y="250"/>
                                    </a:cubicBezTo>
                                    <a:cubicBezTo>
                                      <a:pt x="730" y="250"/>
                                      <a:pt x="730" y="251"/>
                                      <a:pt x="730" y="251"/>
                                    </a:cubicBezTo>
                                    <a:cubicBezTo>
                                      <a:pt x="732" y="251"/>
                                      <a:pt x="733" y="251"/>
                                      <a:pt x="735" y="251"/>
                                    </a:cubicBezTo>
                                    <a:cubicBezTo>
                                      <a:pt x="735" y="250"/>
                                      <a:pt x="735" y="250"/>
                                      <a:pt x="735" y="250"/>
                                    </a:cubicBezTo>
                                    <a:cubicBezTo>
                                      <a:pt x="735" y="246"/>
                                      <a:pt x="738" y="243"/>
                                      <a:pt x="742" y="243"/>
                                    </a:cubicBezTo>
                                    <a:cubicBezTo>
                                      <a:pt x="745" y="243"/>
                                      <a:pt x="748" y="246"/>
                                      <a:pt x="748" y="250"/>
                                    </a:cubicBezTo>
                                    <a:close/>
                                    <a:moveTo>
                                      <a:pt x="742" y="245"/>
                                    </a:moveTo>
                                    <a:cubicBezTo>
                                      <a:pt x="739" y="245"/>
                                      <a:pt x="737" y="247"/>
                                      <a:pt x="737" y="250"/>
                                    </a:cubicBezTo>
                                    <a:cubicBezTo>
                                      <a:pt x="737" y="250"/>
                                      <a:pt x="737" y="250"/>
                                      <a:pt x="737" y="250"/>
                                    </a:cubicBezTo>
                                    <a:cubicBezTo>
                                      <a:pt x="738" y="250"/>
                                      <a:pt x="740" y="250"/>
                                      <a:pt x="742" y="250"/>
                                    </a:cubicBezTo>
                                    <a:cubicBezTo>
                                      <a:pt x="743" y="250"/>
                                      <a:pt x="745" y="250"/>
                                      <a:pt x="747" y="250"/>
                                    </a:cubicBezTo>
                                    <a:cubicBezTo>
                                      <a:pt x="747" y="250"/>
                                      <a:pt x="747" y="250"/>
                                      <a:pt x="747" y="250"/>
                                    </a:cubicBezTo>
                                    <a:cubicBezTo>
                                      <a:pt x="747" y="247"/>
                                      <a:pt x="745" y="245"/>
                                      <a:pt x="742" y="245"/>
                                    </a:cubicBezTo>
                                    <a:close/>
                                    <a:moveTo>
                                      <a:pt x="772" y="260"/>
                                    </a:moveTo>
                                    <a:cubicBezTo>
                                      <a:pt x="773" y="260"/>
                                      <a:pt x="774" y="259"/>
                                      <a:pt x="775" y="258"/>
                                    </a:cubicBezTo>
                                    <a:cubicBezTo>
                                      <a:pt x="776" y="256"/>
                                      <a:pt x="776" y="253"/>
                                      <a:pt x="776" y="250"/>
                                    </a:cubicBezTo>
                                    <a:cubicBezTo>
                                      <a:pt x="776" y="240"/>
                                      <a:pt x="772" y="232"/>
                                      <a:pt x="766" y="226"/>
                                    </a:cubicBezTo>
                                    <a:cubicBezTo>
                                      <a:pt x="760" y="220"/>
                                      <a:pt x="751" y="216"/>
                                      <a:pt x="742" y="216"/>
                                    </a:cubicBezTo>
                                    <a:cubicBezTo>
                                      <a:pt x="732" y="216"/>
                                      <a:pt x="724" y="220"/>
                                      <a:pt x="717" y="226"/>
                                    </a:cubicBezTo>
                                    <a:cubicBezTo>
                                      <a:pt x="711" y="232"/>
                                      <a:pt x="707" y="240"/>
                                      <a:pt x="707" y="250"/>
                                    </a:cubicBezTo>
                                    <a:cubicBezTo>
                                      <a:pt x="707" y="253"/>
                                      <a:pt x="708" y="256"/>
                                      <a:pt x="708" y="258"/>
                                    </a:cubicBezTo>
                                    <a:cubicBezTo>
                                      <a:pt x="709" y="259"/>
                                      <a:pt x="710" y="259"/>
                                      <a:pt x="711" y="260"/>
                                    </a:cubicBezTo>
                                    <a:cubicBezTo>
                                      <a:pt x="712" y="259"/>
                                      <a:pt x="713" y="259"/>
                                      <a:pt x="714" y="258"/>
                                    </a:cubicBezTo>
                                    <a:cubicBezTo>
                                      <a:pt x="713" y="256"/>
                                      <a:pt x="713" y="253"/>
                                      <a:pt x="713" y="250"/>
                                    </a:cubicBezTo>
                                    <a:cubicBezTo>
                                      <a:pt x="713" y="234"/>
                                      <a:pt x="726" y="221"/>
                                      <a:pt x="742" y="221"/>
                                    </a:cubicBezTo>
                                    <a:cubicBezTo>
                                      <a:pt x="758" y="221"/>
                                      <a:pt x="770" y="234"/>
                                      <a:pt x="770" y="250"/>
                                    </a:cubicBezTo>
                                    <a:cubicBezTo>
                                      <a:pt x="770" y="253"/>
                                      <a:pt x="770" y="256"/>
                                      <a:pt x="769" y="258"/>
                                    </a:cubicBezTo>
                                    <a:cubicBezTo>
                                      <a:pt x="770" y="259"/>
                                      <a:pt x="771" y="259"/>
                                      <a:pt x="772" y="260"/>
                                    </a:cubicBezTo>
                                    <a:close/>
                                    <a:moveTo>
                                      <a:pt x="763" y="199"/>
                                    </a:moveTo>
                                    <a:cubicBezTo>
                                      <a:pt x="763" y="200"/>
                                      <a:pt x="763" y="202"/>
                                      <a:pt x="762" y="203"/>
                                    </a:cubicBezTo>
                                    <a:cubicBezTo>
                                      <a:pt x="764" y="204"/>
                                      <a:pt x="766" y="205"/>
                                      <a:pt x="768" y="206"/>
                                    </a:cubicBezTo>
                                    <a:cubicBezTo>
                                      <a:pt x="769" y="204"/>
                                      <a:pt x="769" y="201"/>
                                      <a:pt x="769" y="199"/>
                                    </a:cubicBezTo>
                                    <a:cubicBezTo>
                                      <a:pt x="769" y="191"/>
                                      <a:pt x="766" y="184"/>
                                      <a:pt x="761" y="179"/>
                                    </a:cubicBezTo>
                                    <a:cubicBezTo>
                                      <a:pt x="756" y="174"/>
                                      <a:pt x="749" y="171"/>
                                      <a:pt x="742" y="171"/>
                                    </a:cubicBezTo>
                                    <a:cubicBezTo>
                                      <a:pt x="734" y="171"/>
                                      <a:pt x="727" y="174"/>
                                      <a:pt x="722" y="179"/>
                                    </a:cubicBezTo>
                                    <a:cubicBezTo>
                                      <a:pt x="718" y="184"/>
                                      <a:pt x="714" y="191"/>
                                      <a:pt x="714" y="199"/>
                                    </a:cubicBezTo>
                                    <a:cubicBezTo>
                                      <a:pt x="714" y="201"/>
                                      <a:pt x="715" y="204"/>
                                      <a:pt x="715" y="206"/>
                                    </a:cubicBezTo>
                                    <a:cubicBezTo>
                                      <a:pt x="717" y="205"/>
                                      <a:pt x="719" y="204"/>
                                      <a:pt x="721" y="203"/>
                                    </a:cubicBezTo>
                                    <a:cubicBezTo>
                                      <a:pt x="721" y="202"/>
                                      <a:pt x="721" y="200"/>
                                      <a:pt x="721" y="199"/>
                                    </a:cubicBezTo>
                                    <a:cubicBezTo>
                                      <a:pt x="721" y="187"/>
                                      <a:pt x="730" y="177"/>
                                      <a:pt x="742" y="177"/>
                                    </a:cubicBezTo>
                                    <a:cubicBezTo>
                                      <a:pt x="753" y="177"/>
                                      <a:pt x="763" y="187"/>
                                      <a:pt x="763" y="199"/>
                                    </a:cubicBezTo>
                                    <a:close/>
                                    <a:moveTo>
                                      <a:pt x="755" y="199"/>
                                    </a:moveTo>
                                    <a:cubicBezTo>
                                      <a:pt x="755" y="199"/>
                                      <a:pt x="755" y="200"/>
                                      <a:pt x="755" y="200"/>
                                    </a:cubicBezTo>
                                    <a:cubicBezTo>
                                      <a:pt x="757" y="201"/>
                                      <a:pt x="759" y="202"/>
                                      <a:pt x="761" y="202"/>
                                    </a:cubicBezTo>
                                    <a:cubicBezTo>
                                      <a:pt x="761" y="201"/>
                                      <a:pt x="761" y="200"/>
                                      <a:pt x="761" y="199"/>
                                    </a:cubicBezTo>
                                    <a:cubicBezTo>
                                      <a:pt x="761" y="193"/>
                                      <a:pt x="759" y="188"/>
                                      <a:pt x="755" y="185"/>
                                    </a:cubicBezTo>
                                    <a:cubicBezTo>
                                      <a:pt x="752" y="181"/>
                                      <a:pt x="747" y="179"/>
                                      <a:pt x="742" y="179"/>
                                    </a:cubicBezTo>
                                    <a:cubicBezTo>
                                      <a:pt x="736" y="179"/>
                                      <a:pt x="731" y="181"/>
                                      <a:pt x="728" y="185"/>
                                    </a:cubicBezTo>
                                    <a:cubicBezTo>
                                      <a:pt x="724" y="188"/>
                                      <a:pt x="722" y="193"/>
                                      <a:pt x="722" y="199"/>
                                    </a:cubicBezTo>
                                    <a:cubicBezTo>
                                      <a:pt x="722" y="200"/>
                                      <a:pt x="722" y="201"/>
                                      <a:pt x="723" y="202"/>
                                    </a:cubicBezTo>
                                    <a:cubicBezTo>
                                      <a:pt x="724" y="202"/>
                                      <a:pt x="726" y="201"/>
                                      <a:pt x="728" y="200"/>
                                    </a:cubicBezTo>
                                    <a:cubicBezTo>
                                      <a:pt x="728" y="200"/>
                                      <a:pt x="728" y="199"/>
                                      <a:pt x="728" y="199"/>
                                    </a:cubicBezTo>
                                    <a:cubicBezTo>
                                      <a:pt x="728" y="191"/>
                                      <a:pt x="734" y="185"/>
                                      <a:pt x="742" y="185"/>
                                    </a:cubicBezTo>
                                    <a:cubicBezTo>
                                      <a:pt x="749" y="185"/>
                                      <a:pt x="755" y="191"/>
                                      <a:pt x="755" y="199"/>
                                    </a:cubicBezTo>
                                    <a:close/>
                                    <a:moveTo>
                                      <a:pt x="748" y="199"/>
                                    </a:moveTo>
                                    <a:cubicBezTo>
                                      <a:pt x="748" y="199"/>
                                      <a:pt x="748" y="199"/>
                                      <a:pt x="748" y="199"/>
                                    </a:cubicBezTo>
                                    <a:cubicBezTo>
                                      <a:pt x="750" y="199"/>
                                      <a:pt x="752" y="200"/>
                                      <a:pt x="754" y="200"/>
                                    </a:cubicBezTo>
                                    <a:cubicBezTo>
                                      <a:pt x="754" y="200"/>
                                      <a:pt x="754" y="199"/>
                                      <a:pt x="754" y="199"/>
                                    </a:cubicBezTo>
                                    <a:cubicBezTo>
                                      <a:pt x="754" y="192"/>
                                      <a:pt x="748" y="187"/>
                                      <a:pt x="742" y="187"/>
                                    </a:cubicBezTo>
                                    <a:cubicBezTo>
                                      <a:pt x="735" y="187"/>
                                      <a:pt x="730" y="192"/>
                                      <a:pt x="730" y="199"/>
                                    </a:cubicBezTo>
                                    <a:cubicBezTo>
                                      <a:pt x="730" y="199"/>
                                      <a:pt x="730" y="200"/>
                                      <a:pt x="730" y="200"/>
                                    </a:cubicBezTo>
                                    <a:cubicBezTo>
                                      <a:pt x="732" y="200"/>
                                      <a:pt x="733" y="199"/>
                                      <a:pt x="735" y="199"/>
                                    </a:cubicBezTo>
                                    <a:cubicBezTo>
                                      <a:pt x="735" y="199"/>
                                      <a:pt x="735" y="199"/>
                                      <a:pt x="735" y="199"/>
                                    </a:cubicBezTo>
                                    <a:cubicBezTo>
                                      <a:pt x="735" y="195"/>
                                      <a:pt x="738" y="192"/>
                                      <a:pt x="742" y="192"/>
                                    </a:cubicBezTo>
                                    <a:cubicBezTo>
                                      <a:pt x="745" y="192"/>
                                      <a:pt x="748" y="195"/>
                                      <a:pt x="748" y="199"/>
                                    </a:cubicBezTo>
                                    <a:close/>
                                    <a:moveTo>
                                      <a:pt x="742" y="193"/>
                                    </a:moveTo>
                                    <a:cubicBezTo>
                                      <a:pt x="739" y="193"/>
                                      <a:pt x="737" y="196"/>
                                      <a:pt x="737" y="199"/>
                                    </a:cubicBezTo>
                                    <a:cubicBezTo>
                                      <a:pt x="737" y="199"/>
                                      <a:pt x="737" y="199"/>
                                      <a:pt x="737" y="199"/>
                                    </a:cubicBezTo>
                                    <a:cubicBezTo>
                                      <a:pt x="738" y="199"/>
                                      <a:pt x="740" y="199"/>
                                      <a:pt x="742" y="199"/>
                                    </a:cubicBezTo>
                                    <a:cubicBezTo>
                                      <a:pt x="743" y="199"/>
                                      <a:pt x="745" y="199"/>
                                      <a:pt x="747" y="199"/>
                                    </a:cubicBezTo>
                                    <a:cubicBezTo>
                                      <a:pt x="747" y="199"/>
                                      <a:pt x="747" y="199"/>
                                      <a:pt x="747" y="199"/>
                                    </a:cubicBezTo>
                                    <a:cubicBezTo>
                                      <a:pt x="747" y="196"/>
                                      <a:pt x="745" y="193"/>
                                      <a:pt x="742" y="193"/>
                                    </a:cubicBezTo>
                                    <a:close/>
                                    <a:moveTo>
                                      <a:pt x="772" y="209"/>
                                    </a:moveTo>
                                    <a:cubicBezTo>
                                      <a:pt x="773" y="208"/>
                                      <a:pt x="774" y="208"/>
                                      <a:pt x="775" y="207"/>
                                    </a:cubicBezTo>
                                    <a:cubicBezTo>
                                      <a:pt x="776" y="204"/>
                                      <a:pt x="776" y="201"/>
                                      <a:pt x="776" y="199"/>
                                    </a:cubicBezTo>
                                    <a:cubicBezTo>
                                      <a:pt x="776" y="189"/>
                                      <a:pt x="772" y="181"/>
                                      <a:pt x="766" y="174"/>
                                    </a:cubicBezTo>
                                    <a:cubicBezTo>
                                      <a:pt x="760" y="168"/>
                                      <a:pt x="751" y="164"/>
                                      <a:pt x="742" y="164"/>
                                    </a:cubicBezTo>
                                    <a:cubicBezTo>
                                      <a:pt x="732" y="164"/>
                                      <a:pt x="724" y="168"/>
                                      <a:pt x="717" y="174"/>
                                    </a:cubicBezTo>
                                    <a:cubicBezTo>
                                      <a:pt x="711" y="181"/>
                                      <a:pt x="707" y="189"/>
                                      <a:pt x="707" y="199"/>
                                    </a:cubicBezTo>
                                    <a:cubicBezTo>
                                      <a:pt x="707" y="201"/>
                                      <a:pt x="708" y="204"/>
                                      <a:pt x="708" y="207"/>
                                    </a:cubicBezTo>
                                    <a:cubicBezTo>
                                      <a:pt x="709" y="207"/>
                                      <a:pt x="710" y="208"/>
                                      <a:pt x="711" y="209"/>
                                    </a:cubicBezTo>
                                    <a:cubicBezTo>
                                      <a:pt x="712" y="208"/>
                                      <a:pt x="713" y="207"/>
                                      <a:pt x="714" y="207"/>
                                    </a:cubicBezTo>
                                    <a:cubicBezTo>
                                      <a:pt x="713" y="204"/>
                                      <a:pt x="713" y="201"/>
                                      <a:pt x="713" y="199"/>
                                    </a:cubicBezTo>
                                    <a:cubicBezTo>
                                      <a:pt x="713" y="183"/>
                                      <a:pt x="726" y="170"/>
                                      <a:pt x="742" y="170"/>
                                    </a:cubicBezTo>
                                    <a:cubicBezTo>
                                      <a:pt x="758" y="170"/>
                                      <a:pt x="770" y="183"/>
                                      <a:pt x="770" y="199"/>
                                    </a:cubicBezTo>
                                    <a:cubicBezTo>
                                      <a:pt x="770" y="201"/>
                                      <a:pt x="770" y="204"/>
                                      <a:pt x="769" y="207"/>
                                    </a:cubicBezTo>
                                    <a:cubicBezTo>
                                      <a:pt x="770" y="207"/>
                                      <a:pt x="771" y="208"/>
                                      <a:pt x="772" y="209"/>
                                    </a:cubicBezTo>
                                    <a:close/>
                                    <a:moveTo>
                                      <a:pt x="763" y="147"/>
                                    </a:moveTo>
                                    <a:cubicBezTo>
                                      <a:pt x="763" y="149"/>
                                      <a:pt x="763" y="150"/>
                                      <a:pt x="762" y="152"/>
                                    </a:cubicBezTo>
                                    <a:cubicBezTo>
                                      <a:pt x="764" y="152"/>
                                      <a:pt x="766" y="153"/>
                                      <a:pt x="768" y="155"/>
                                    </a:cubicBezTo>
                                    <a:cubicBezTo>
                                      <a:pt x="769" y="152"/>
                                      <a:pt x="769" y="150"/>
                                      <a:pt x="769" y="147"/>
                                    </a:cubicBezTo>
                                    <a:cubicBezTo>
                                      <a:pt x="769" y="140"/>
                                      <a:pt x="766" y="133"/>
                                      <a:pt x="761" y="128"/>
                                    </a:cubicBezTo>
                                    <a:cubicBezTo>
                                      <a:pt x="756" y="123"/>
                                      <a:pt x="749" y="120"/>
                                      <a:pt x="742" y="120"/>
                                    </a:cubicBezTo>
                                    <a:cubicBezTo>
                                      <a:pt x="734" y="120"/>
                                      <a:pt x="727" y="123"/>
                                      <a:pt x="722" y="128"/>
                                    </a:cubicBezTo>
                                    <a:cubicBezTo>
                                      <a:pt x="718" y="133"/>
                                      <a:pt x="714" y="140"/>
                                      <a:pt x="714" y="147"/>
                                    </a:cubicBezTo>
                                    <a:cubicBezTo>
                                      <a:pt x="714" y="150"/>
                                      <a:pt x="715" y="152"/>
                                      <a:pt x="715" y="155"/>
                                    </a:cubicBezTo>
                                    <a:cubicBezTo>
                                      <a:pt x="717" y="153"/>
                                      <a:pt x="719" y="152"/>
                                      <a:pt x="721" y="152"/>
                                    </a:cubicBezTo>
                                    <a:cubicBezTo>
                                      <a:pt x="721" y="150"/>
                                      <a:pt x="721" y="149"/>
                                      <a:pt x="721" y="147"/>
                                    </a:cubicBezTo>
                                    <a:cubicBezTo>
                                      <a:pt x="721" y="135"/>
                                      <a:pt x="730" y="126"/>
                                      <a:pt x="742" y="126"/>
                                    </a:cubicBezTo>
                                    <a:cubicBezTo>
                                      <a:pt x="753" y="126"/>
                                      <a:pt x="763" y="135"/>
                                      <a:pt x="763" y="147"/>
                                    </a:cubicBezTo>
                                    <a:close/>
                                    <a:moveTo>
                                      <a:pt x="755" y="147"/>
                                    </a:moveTo>
                                    <a:cubicBezTo>
                                      <a:pt x="755" y="148"/>
                                      <a:pt x="755" y="148"/>
                                      <a:pt x="755" y="149"/>
                                    </a:cubicBezTo>
                                    <a:cubicBezTo>
                                      <a:pt x="757" y="150"/>
                                      <a:pt x="759" y="150"/>
                                      <a:pt x="761" y="151"/>
                                    </a:cubicBezTo>
                                    <a:cubicBezTo>
                                      <a:pt x="761" y="150"/>
                                      <a:pt x="761" y="148"/>
                                      <a:pt x="761" y="147"/>
                                    </a:cubicBezTo>
                                    <a:cubicBezTo>
                                      <a:pt x="761" y="142"/>
                                      <a:pt x="759" y="137"/>
                                      <a:pt x="755" y="133"/>
                                    </a:cubicBezTo>
                                    <a:cubicBezTo>
                                      <a:pt x="752" y="130"/>
                                      <a:pt x="747" y="128"/>
                                      <a:pt x="742" y="128"/>
                                    </a:cubicBezTo>
                                    <a:cubicBezTo>
                                      <a:pt x="736" y="128"/>
                                      <a:pt x="731" y="130"/>
                                      <a:pt x="728" y="133"/>
                                    </a:cubicBezTo>
                                    <a:cubicBezTo>
                                      <a:pt x="724" y="137"/>
                                      <a:pt x="722" y="142"/>
                                      <a:pt x="722" y="147"/>
                                    </a:cubicBezTo>
                                    <a:cubicBezTo>
                                      <a:pt x="722" y="148"/>
                                      <a:pt x="722" y="150"/>
                                      <a:pt x="723" y="151"/>
                                    </a:cubicBezTo>
                                    <a:cubicBezTo>
                                      <a:pt x="724" y="150"/>
                                      <a:pt x="726" y="150"/>
                                      <a:pt x="728" y="149"/>
                                    </a:cubicBezTo>
                                    <a:cubicBezTo>
                                      <a:pt x="728" y="148"/>
                                      <a:pt x="728" y="148"/>
                                      <a:pt x="728" y="147"/>
                                    </a:cubicBezTo>
                                    <a:cubicBezTo>
                                      <a:pt x="728" y="140"/>
                                      <a:pt x="734" y="134"/>
                                      <a:pt x="742" y="134"/>
                                    </a:cubicBezTo>
                                    <a:cubicBezTo>
                                      <a:pt x="749" y="134"/>
                                      <a:pt x="755" y="140"/>
                                      <a:pt x="755" y="147"/>
                                    </a:cubicBezTo>
                                    <a:close/>
                                    <a:moveTo>
                                      <a:pt x="748" y="147"/>
                                    </a:moveTo>
                                    <a:cubicBezTo>
                                      <a:pt x="748" y="147"/>
                                      <a:pt x="748" y="148"/>
                                      <a:pt x="748" y="148"/>
                                    </a:cubicBezTo>
                                    <a:cubicBezTo>
                                      <a:pt x="750" y="148"/>
                                      <a:pt x="752" y="148"/>
                                      <a:pt x="754" y="149"/>
                                    </a:cubicBezTo>
                                    <a:cubicBezTo>
                                      <a:pt x="754" y="148"/>
                                      <a:pt x="754" y="148"/>
                                      <a:pt x="754" y="147"/>
                                    </a:cubicBezTo>
                                    <a:cubicBezTo>
                                      <a:pt x="754" y="141"/>
                                      <a:pt x="748" y="135"/>
                                      <a:pt x="742" y="135"/>
                                    </a:cubicBezTo>
                                    <a:cubicBezTo>
                                      <a:pt x="735" y="135"/>
                                      <a:pt x="730" y="141"/>
                                      <a:pt x="730" y="147"/>
                                    </a:cubicBezTo>
                                    <a:cubicBezTo>
                                      <a:pt x="730" y="148"/>
                                      <a:pt x="730" y="148"/>
                                      <a:pt x="730" y="149"/>
                                    </a:cubicBezTo>
                                    <a:cubicBezTo>
                                      <a:pt x="732" y="148"/>
                                      <a:pt x="733" y="148"/>
                                      <a:pt x="735" y="148"/>
                                    </a:cubicBezTo>
                                    <a:cubicBezTo>
                                      <a:pt x="735" y="148"/>
                                      <a:pt x="735" y="147"/>
                                      <a:pt x="735" y="147"/>
                                    </a:cubicBezTo>
                                    <a:cubicBezTo>
                                      <a:pt x="735" y="143"/>
                                      <a:pt x="738" y="140"/>
                                      <a:pt x="742" y="140"/>
                                    </a:cubicBezTo>
                                    <a:cubicBezTo>
                                      <a:pt x="745" y="140"/>
                                      <a:pt x="748" y="143"/>
                                      <a:pt x="748" y="147"/>
                                    </a:cubicBezTo>
                                    <a:close/>
                                    <a:moveTo>
                                      <a:pt x="742" y="142"/>
                                    </a:moveTo>
                                    <a:cubicBezTo>
                                      <a:pt x="739" y="142"/>
                                      <a:pt x="737" y="144"/>
                                      <a:pt x="737" y="147"/>
                                    </a:cubicBezTo>
                                    <a:cubicBezTo>
                                      <a:pt x="737" y="147"/>
                                      <a:pt x="737" y="147"/>
                                      <a:pt x="737" y="148"/>
                                    </a:cubicBezTo>
                                    <a:cubicBezTo>
                                      <a:pt x="738" y="147"/>
                                      <a:pt x="740" y="147"/>
                                      <a:pt x="742" y="147"/>
                                    </a:cubicBezTo>
                                    <a:cubicBezTo>
                                      <a:pt x="743" y="147"/>
                                      <a:pt x="745" y="147"/>
                                      <a:pt x="747" y="148"/>
                                    </a:cubicBezTo>
                                    <a:cubicBezTo>
                                      <a:pt x="747" y="147"/>
                                      <a:pt x="747" y="147"/>
                                      <a:pt x="747" y="147"/>
                                    </a:cubicBezTo>
                                    <a:cubicBezTo>
                                      <a:pt x="747" y="144"/>
                                      <a:pt x="745" y="142"/>
                                      <a:pt x="742" y="142"/>
                                    </a:cubicBezTo>
                                    <a:close/>
                                    <a:moveTo>
                                      <a:pt x="772" y="157"/>
                                    </a:moveTo>
                                    <a:cubicBezTo>
                                      <a:pt x="773" y="157"/>
                                      <a:pt x="774" y="156"/>
                                      <a:pt x="775" y="156"/>
                                    </a:cubicBezTo>
                                    <a:cubicBezTo>
                                      <a:pt x="776" y="153"/>
                                      <a:pt x="776" y="150"/>
                                      <a:pt x="776" y="147"/>
                                    </a:cubicBezTo>
                                    <a:cubicBezTo>
                                      <a:pt x="776" y="138"/>
                                      <a:pt x="772" y="129"/>
                                      <a:pt x="766" y="123"/>
                                    </a:cubicBezTo>
                                    <a:cubicBezTo>
                                      <a:pt x="760" y="117"/>
                                      <a:pt x="751" y="113"/>
                                      <a:pt x="742" y="113"/>
                                    </a:cubicBezTo>
                                    <a:cubicBezTo>
                                      <a:pt x="732" y="113"/>
                                      <a:pt x="724" y="117"/>
                                      <a:pt x="717" y="123"/>
                                    </a:cubicBezTo>
                                    <a:cubicBezTo>
                                      <a:pt x="711" y="129"/>
                                      <a:pt x="707" y="138"/>
                                      <a:pt x="707" y="147"/>
                                    </a:cubicBezTo>
                                    <a:cubicBezTo>
                                      <a:pt x="707" y="150"/>
                                      <a:pt x="708" y="153"/>
                                      <a:pt x="708" y="155"/>
                                    </a:cubicBezTo>
                                    <a:cubicBezTo>
                                      <a:pt x="709" y="156"/>
                                      <a:pt x="710" y="157"/>
                                      <a:pt x="711" y="157"/>
                                    </a:cubicBezTo>
                                    <a:cubicBezTo>
                                      <a:pt x="712" y="157"/>
                                      <a:pt x="713" y="156"/>
                                      <a:pt x="714" y="155"/>
                                    </a:cubicBezTo>
                                    <a:cubicBezTo>
                                      <a:pt x="713" y="153"/>
                                      <a:pt x="713" y="150"/>
                                      <a:pt x="713" y="147"/>
                                    </a:cubicBezTo>
                                    <a:cubicBezTo>
                                      <a:pt x="713" y="131"/>
                                      <a:pt x="726" y="118"/>
                                      <a:pt x="742" y="118"/>
                                    </a:cubicBezTo>
                                    <a:cubicBezTo>
                                      <a:pt x="758" y="118"/>
                                      <a:pt x="770" y="131"/>
                                      <a:pt x="770" y="147"/>
                                    </a:cubicBezTo>
                                    <a:cubicBezTo>
                                      <a:pt x="770" y="150"/>
                                      <a:pt x="770" y="153"/>
                                      <a:pt x="769" y="155"/>
                                    </a:cubicBezTo>
                                    <a:cubicBezTo>
                                      <a:pt x="770" y="156"/>
                                      <a:pt x="771" y="157"/>
                                      <a:pt x="772" y="157"/>
                                    </a:cubicBezTo>
                                    <a:close/>
                                    <a:moveTo>
                                      <a:pt x="763" y="96"/>
                                    </a:moveTo>
                                    <a:cubicBezTo>
                                      <a:pt x="763" y="97"/>
                                      <a:pt x="763" y="99"/>
                                      <a:pt x="762" y="100"/>
                                    </a:cubicBezTo>
                                    <a:cubicBezTo>
                                      <a:pt x="764" y="101"/>
                                      <a:pt x="766" y="102"/>
                                      <a:pt x="768" y="103"/>
                                    </a:cubicBezTo>
                                    <a:cubicBezTo>
                                      <a:pt x="769" y="101"/>
                                      <a:pt x="769" y="98"/>
                                      <a:pt x="769" y="96"/>
                                    </a:cubicBezTo>
                                    <a:cubicBezTo>
                                      <a:pt x="769" y="88"/>
                                      <a:pt x="766" y="81"/>
                                      <a:pt x="761" y="77"/>
                                    </a:cubicBezTo>
                                    <a:cubicBezTo>
                                      <a:pt x="756" y="72"/>
                                      <a:pt x="749" y="69"/>
                                      <a:pt x="742" y="69"/>
                                    </a:cubicBezTo>
                                    <a:cubicBezTo>
                                      <a:pt x="734" y="69"/>
                                      <a:pt x="727" y="72"/>
                                      <a:pt x="722" y="77"/>
                                    </a:cubicBezTo>
                                    <a:cubicBezTo>
                                      <a:pt x="718" y="81"/>
                                      <a:pt x="714" y="88"/>
                                      <a:pt x="714" y="96"/>
                                    </a:cubicBezTo>
                                    <a:cubicBezTo>
                                      <a:pt x="714" y="98"/>
                                      <a:pt x="715" y="101"/>
                                      <a:pt x="715" y="103"/>
                                    </a:cubicBezTo>
                                    <a:cubicBezTo>
                                      <a:pt x="717" y="102"/>
                                      <a:pt x="719" y="101"/>
                                      <a:pt x="721" y="100"/>
                                    </a:cubicBezTo>
                                    <a:cubicBezTo>
                                      <a:pt x="721" y="99"/>
                                      <a:pt x="721" y="97"/>
                                      <a:pt x="721" y="96"/>
                                    </a:cubicBezTo>
                                    <a:cubicBezTo>
                                      <a:pt x="721" y="84"/>
                                      <a:pt x="730" y="75"/>
                                      <a:pt x="742" y="75"/>
                                    </a:cubicBezTo>
                                    <a:cubicBezTo>
                                      <a:pt x="753" y="75"/>
                                      <a:pt x="763" y="84"/>
                                      <a:pt x="763" y="96"/>
                                    </a:cubicBezTo>
                                    <a:close/>
                                    <a:moveTo>
                                      <a:pt x="755" y="96"/>
                                    </a:moveTo>
                                    <a:cubicBezTo>
                                      <a:pt x="755" y="96"/>
                                      <a:pt x="755" y="97"/>
                                      <a:pt x="755" y="98"/>
                                    </a:cubicBezTo>
                                    <a:cubicBezTo>
                                      <a:pt x="757" y="98"/>
                                      <a:pt x="759" y="99"/>
                                      <a:pt x="761" y="100"/>
                                    </a:cubicBezTo>
                                    <a:cubicBezTo>
                                      <a:pt x="761" y="98"/>
                                      <a:pt x="761" y="97"/>
                                      <a:pt x="761" y="96"/>
                                    </a:cubicBezTo>
                                    <a:cubicBezTo>
                                      <a:pt x="761" y="90"/>
                                      <a:pt x="759" y="86"/>
                                      <a:pt x="755" y="82"/>
                                    </a:cubicBezTo>
                                    <a:cubicBezTo>
                                      <a:pt x="752" y="78"/>
                                      <a:pt x="747" y="76"/>
                                      <a:pt x="742" y="76"/>
                                    </a:cubicBezTo>
                                    <a:cubicBezTo>
                                      <a:pt x="736" y="76"/>
                                      <a:pt x="731" y="78"/>
                                      <a:pt x="728" y="82"/>
                                    </a:cubicBezTo>
                                    <a:cubicBezTo>
                                      <a:pt x="724" y="86"/>
                                      <a:pt x="722" y="90"/>
                                      <a:pt x="722" y="96"/>
                                    </a:cubicBezTo>
                                    <a:cubicBezTo>
                                      <a:pt x="722" y="97"/>
                                      <a:pt x="722" y="98"/>
                                      <a:pt x="723" y="100"/>
                                    </a:cubicBezTo>
                                    <a:cubicBezTo>
                                      <a:pt x="724" y="99"/>
                                      <a:pt x="726" y="98"/>
                                      <a:pt x="728" y="98"/>
                                    </a:cubicBezTo>
                                    <a:cubicBezTo>
                                      <a:pt x="728" y="97"/>
                                      <a:pt x="728" y="96"/>
                                      <a:pt x="728" y="96"/>
                                    </a:cubicBezTo>
                                    <a:cubicBezTo>
                                      <a:pt x="728" y="88"/>
                                      <a:pt x="734" y="82"/>
                                      <a:pt x="742" y="82"/>
                                    </a:cubicBezTo>
                                    <a:cubicBezTo>
                                      <a:pt x="749" y="82"/>
                                      <a:pt x="755" y="88"/>
                                      <a:pt x="755" y="96"/>
                                    </a:cubicBezTo>
                                    <a:close/>
                                    <a:moveTo>
                                      <a:pt x="748" y="96"/>
                                    </a:moveTo>
                                    <a:cubicBezTo>
                                      <a:pt x="748" y="96"/>
                                      <a:pt x="748" y="96"/>
                                      <a:pt x="748" y="96"/>
                                    </a:cubicBezTo>
                                    <a:cubicBezTo>
                                      <a:pt x="750" y="97"/>
                                      <a:pt x="752" y="97"/>
                                      <a:pt x="754" y="97"/>
                                    </a:cubicBezTo>
                                    <a:cubicBezTo>
                                      <a:pt x="754" y="97"/>
                                      <a:pt x="754" y="96"/>
                                      <a:pt x="754" y="96"/>
                                    </a:cubicBezTo>
                                    <a:cubicBezTo>
                                      <a:pt x="754" y="89"/>
                                      <a:pt x="748" y="84"/>
                                      <a:pt x="742" y="84"/>
                                    </a:cubicBezTo>
                                    <a:cubicBezTo>
                                      <a:pt x="735" y="84"/>
                                      <a:pt x="730" y="89"/>
                                      <a:pt x="730" y="96"/>
                                    </a:cubicBezTo>
                                    <a:cubicBezTo>
                                      <a:pt x="730" y="96"/>
                                      <a:pt x="730" y="97"/>
                                      <a:pt x="730" y="97"/>
                                    </a:cubicBezTo>
                                    <a:cubicBezTo>
                                      <a:pt x="732" y="97"/>
                                      <a:pt x="733" y="97"/>
                                      <a:pt x="735" y="96"/>
                                    </a:cubicBezTo>
                                    <a:cubicBezTo>
                                      <a:pt x="735" y="96"/>
                                      <a:pt x="735" y="96"/>
                                      <a:pt x="735" y="96"/>
                                    </a:cubicBezTo>
                                    <a:cubicBezTo>
                                      <a:pt x="735" y="92"/>
                                      <a:pt x="738" y="89"/>
                                      <a:pt x="742" y="89"/>
                                    </a:cubicBezTo>
                                    <a:cubicBezTo>
                                      <a:pt x="745" y="89"/>
                                      <a:pt x="748" y="92"/>
                                      <a:pt x="748" y="96"/>
                                    </a:cubicBezTo>
                                    <a:close/>
                                    <a:moveTo>
                                      <a:pt x="742" y="91"/>
                                    </a:moveTo>
                                    <a:cubicBezTo>
                                      <a:pt x="739" y="91"/>
                                      <a:pt x="737" y="93"/>
                                      <a:pt x="737" y="96"/>
                                    </a:cubicBezTo>
                                    <a:cubicBezTo>
                                      <a:pt x="737" y="96"/>
                                      <a:pt x="737" y="96"/>
                                      <a:pt x="737" y="96"/>
                                    </a:cubicBezTo>
                                    <a:cubicBezTo>
                                      <a:pt x="738" y="96"/>
                                      <a:pt x="740" y="96"/>
                                      <a:pt x="742" y="96"/>
                                    </a:cubicBezTo>
                                    <a:cubicBezTo>
                                      <a:pt x="743" y="96"/>
                                      <a:pt x="745" y="96"/>
                                      <a:pt x="747" y="96"/>
                                    </a:cubicBezTo>
                                    <a:cubicBezTo>
                                      <a:pt x="747" y="96"/>
                                      <a:pt x="747" y="96"/>
                                      <a:pt x="747" y="96"/>
                                    </a:cubicBezTo>
                                    <a:cubicBezTo>
                                      <a:pt x="747" y="93"/>
                                      <a:pt x="745" y="91"/>
                                      <a:pt x="742" y="91"/>
                                    </a:cubicBezTo>
                                    <a:close/>
                                    <a:moveTo>
                                      <a:pt x="772" y="106"/>
                                    </a:moveTo>
                                    <a:cubicBezTo>
                                      <a:pt x="773" y="105"/>
                                      <a:pt x="774" y="105"/>
                                      <a:pt x="775" y="104"/>
                                    </a:cubicBezTo>
                                    <a:cubicBezTo>
                                      <a:pt x="776" y="101"/>
                                      <a:pt x="776" y="99"/>
                                      <a:pt x="776" y="96"/>
                                    </a:cubicBezTo>
                                    <a:cubicBezTo>
                                      <a:pt x="776" y="86"/>
                                      <a:pt x="772" y="78"/>
                                      <a:pt x="766" y="72"/>
                                    </a:cubicBezTo>
                                    <a:cubicBezTo>
                                      <a:pt x="760" y="65"/>
                                      <a:pt x="751" y="62"/>
                                      <a:pt x="742" y="62"/>
                                    </a:cubicBezTo>
                                    <a:cubicBezTo>
                                      <a:pt x="732" y="62"/>
                                      <a:pt x="724" y="65"/>
                                      <a:pt x="717" y="72"/>
                                    </a:cubicBezTo>
                                    <a:cubicBezTo>
                                      <a:pt x="711" y="78"/>
                                      <a:pt x="707" y="86"/>
                                      <a:pt x="707" y="96"/>
                                    </a:cubicBezTo>
                                    <a:cubicBezTo>
                                      <a:pt x="707" y="99"/>
                                      <a:pt x="708" y="101"/>
                                      <a:pt x="708" y="104"/>
                                    </a:cubicBezTo>
                                    <a:cubicBezTo>
                                      <a:pt x="709" y="105"/>
                                      <a:pt x="710" y="105"/>
                                      <a:pt x="711" y="106"/>
                                    </a:cubicBezTo>
                                    <a:cubicBezTo>
                                      <a:pt x="712" y="105"/>
                                      <a:pt x="713" y="105"/>
                                      <a:pt x="714" y="104"/>
                                    </a:cubicBezTo>
                                    <a:cubicBezTo>
                                      <a:pt x="713" y="101"/>
                                      <a:pt x="713" y="99"/>
                                      <a:pt x="713" y="96"/>
                                    </a:cubicBezTo>
                                    <a:cubicBezTo>
                                      <a:pt x="713" y="80"/>
                                      <a:pt x="726" y="67"/>
                                      <a:pt x="742" y="67"/>
                                    </a:cubicBezTo>
                                    <a:cubicBezTo>
                                      <a:pt x="758" y="67"/>
                                      <a:pt x="770" y="80"/>
                                      <a:pt x="770" y="96"/>
                                    </a:cubicBezTo>
                                    <a:cubicBezTo>
                                      <a:pt x="770" y="99"/>
                                      <a:pt x="770" y="101"/>
                                      <a:pt x="769" y="104"/>
                                    </a:cubicBezTo>
                                    <a:cubicBezTo>
                                      <a:pt x="770" y="105"/>
                                      <a:pt x="771" y="105"/>
                                      <a:pt x="772" y="106"/>
                                    </a:cubicBezTo>
                                    <a:close/>
                                    <a:moveTo>
                                      <a:pt x="704" y="61"/>
                                    </a:moveTo>
                                    <a:cubicBezTo>
                                      <a:pt x="697" y="56"/>
                                      <a:pt x="689" y="54"/>
                                      <a:pt x="681" y="54"/>
                                    </a:cubicBezTo>
                                    <a:cubicBezTo>
                                      <a:pt x="672" y="54"/>
                                      <a:pt x="665" y="56"/>
                                      <a:pt x="658" y="61"/>
                                    </a:cubicBezTo>
                                    <a:cubicBezTo>
                                      <a:pt x="659" y="62"/>
                                      <a:pt x="661" y="64"/>
                                      <a:pt x="662" y="65"/>
                                    </a:cubicBezTo>
                                    <a:cubicBezTo>
                                      <a:pt x="667" y="62"/>
                                      <a:pt x="674" y="60"/>
                                      <a:pt x="681" y="60"/>
                                    </a:cubicBezTo>
                                    <a:cubicBezTo>
                                      <a:pt x="688" y="60"/>
                                      <a:pt x="695" y="62"/>
                                      <a:pt x="700" y="66"/>
                                    </a:cubicBezTo>
                                    <a:cubicBezTo>
                                      <a:pt x="701" y="64"/>
                                      <a:pt x="703" y="62"/>
                                      <a:pt x="704" y="61"/>
                                    </a:cubicBezTo>
                                    <a:close/>
                                    <a:moveTo>
                                      <a:pt x="583" y="61"/>
                                    </a:moveTo>
                                    <a:cubicBezTo>
                                      <a:pt x="577" y="56"/>
                                      <a:pt x="569" y="54"/>
                                      <a:pt x="560" y="54"/>
                                    </a:cubicBezTo>
                                    <a:cubicBezTo>
                                      <a:pt x="551" y="54"/>
                                      <a:pt x="543" y="57"/>
                                      <a:pt x="536" y="61"/>
                                    </a:cubicBezTo>
                                    <a:cubicBezTo>
                                      <a:pt x="538" y="63"/>
                                      <a:pt x="539" y="64"/>
                                      <a:pt x="540" y="66"/>
                                    </a:cubicBezTo>
                                    <a:cubicBezTo>
                                      <a:pt x="546" y="62"/>
                                      <a:pt x="553" y="60"/>
                                      <a:pt x="560" y="60"/>
                                    </a:cubicBezTo>
                                    <a:cubicBezTo>
                                      <a:pt x="567" y="60"/>
                                      <a:pt x="574" y="62"/>
                                      <a:pt x="579" y="66"/>
                                    </a:cubicBezTo>
                                    <a:cubicBezTo>
                                      <a:pt x="581" y="64"/>
                                      <a:pt x="582" y="62"/>
                                      <a:pt x="583" y="61"/>
                                    </a:cubicBezTo>
                                    <a:close/>
                                    <a:moveTo>
                                      <a:pt x="461" y="61"/>
                                    </a:moveTo>
                                    <a:cubicBezTo>
                                      <a:pt x="454" y="56"/>
                                      <a:pt x="446" y="54"/>
                                      <a:pt x="438" y="54"/>
                                    </a:cubicBezTo>
                                    <a:cubicBezTo>
                                      <a:pt x="429" y="54"/>
                                      <a:pt x="422" y="56"/>
                                      <a:pt x="415" y="61"/>
                                    </a:cubicBezTo>
                                    <a:cubicBezTo>
                                      <a:pt x="416" y="62"/>
                                      <a:pt x="418" y="64"/>
                                      <a:pt x="419" y="65"/>
                                    </a:cubicBezTo>
                                    <a:cubicBezTo>
                                      <a:pt x="424" y="62"/>
                                      <a:pt x="431" y="60"/>
                                      <a:pt x="438" y="60"/>
                                    </a:cubicBezTo>
                                    <a:cubicBezTo>
                                      <a:pt x="445" y="60"/>
                                      <a:pt x="452" y="62"/>
                                      <a:pt x="457" y="66"/>
                                    </a:cubicBezTo>
                                    <a:cubicBezTo>
                                      <a:pt x="458" y="64"/>
                                      <a:pt x="460" y="62"/>
                                      <a:pt x="461" y="61"/>
                                    </a:cubicBezTo>
                                    <a:close/>
                                    <a:moveTo>
                                      <a:pt x="340" y="61"/>
                                    </a:moveTo>
                                    <a:cubicBezTo>
                                      <a:pt x="334" y="56"/>
                                      <a:pt x="326" y="54"/>
                                      <a:pt x="317" y="54"/>
                                    </a:cubicBezTo>
                                    <a:cubicBezTo>
                                      <a:pt x="308" y="54"/>
                                      <a:pt x="300" y="56"/>
                                      <a:pt x="293" y="61"/>
                                    </a:cubicBezTo>
                                    <a:cubicBezTo>
                                      <a:pt x="295" y="63"/>
                                      <a:pt x="296" y="64"/>
                                      <a:pt x="297" y="66"/>
                                    </a:cubicBezTo>
                                    <a:cubicBezTo>
                                      <a:pt x="303" y="62"/>
                                      <a:pt x="310" y="60"/>
                                      <a:pt x="317" y="60"/>
                                    </a:cubicBezTo>
                                    <a:cubicBezTo>
                                      <a:pt x="324" y="60"/>
                                      <a:pt x="331" y="62"/>
                                      <a:pt x="336" y="66"/>
                                    </a:cubicBezTo>
                                    <a:cubicBezTo>
                                      <a:pt x="338" y="64"/>
                                      <a:pt x="339" y="62"/>
                                      <a:pt x="340" y="61"/>
                                    </a:cubicBezTo>
                                    <a:close/>
                                    <a:moveTo>
                                      <a:pt x="218" y="61"/>
                                    </a:moveTo>
                                    <a:cubicBezTo>
                                      <a:pt x="212" y="56"/>
                                      <a:pt x="204" y="54"/>
                                      <a:pt x="195" y="54"/>
                                    </a:cubicBezTo>
                                    <a:cubicBezTo>
                                      <a:pt x="187" y="54"/>
                                      <a:pt x="179" y="56"/>
                                      <a:pt x="172" y="61"/>
                                    </a:cubicBezTo>
                                    <a:cubicBezTo>
                                      <a:pt x="174" y="62"/>
                                      <a:pt x="175" y="64"/>
                                      <a:pt x="176" y="65"/>
                                    </a:cubicBezTo>
                                    <a:cubicBezTo>
                                      <a:pt x="182" y="62"/>
                                      <a:pt x="188" y="60"/>
                                      <a:pt x="195" y="60"/>
                                    </a:cubicBezTo>
                                    <a:cubicBezTo>
                                      <a:pt x="202" y="60"/>
                                      <a:pt x="209" y="62"/>
                                      <a:pt x="214" y="66"/>
                                    </a:cubicBezTo>
                                    <a:cubicBezTo>
                                      <a:pt x="216" y="64"/>
                                      <a:pt x="217" y="62"/>
                                      <a:pt x="218" y="61"/>
                                    </a:cubicBezTo>
                                    <a:close/>
                                    <a:moveTo>
                                      <a:pt x="101" y="96"/>
                                    </a:moveTo>
                                    <a:cubicBezTo>
                                      <a:pt x="101" y="99"/>
                                      <a:pt x="101" y="101"/>
                                      <a:pt x="102" y="104"/>
                                    </a:cubicBezTo>
                                    <a:cubicBezTo>
                                      <a:pt x="103" y="105"/>
                                      <a:pt x="104" y="105"/>
                                      <a:pt x="105" y="106"/>
                                    </a:cubicBezTo>
                                    <a:cubicBezTo>
                                      <a:pt x="106" y="105"/>
                                      <a:pt x="106" y="105"/>
                                      <a:pt x="107" y="104"/>
                                    </a:cubicBezTo>
                                    <a:cubicBezTo>
                                      <a:pt x="107" y="101"/>
                                      <a:pt x="106" y="99"/>
                                      <a:pt x="106" y="96"/>
                                    </a:cubicBezTo>
                                    <a:cubicBezTo>
                                      <a:pt x="106" y="80"/>
                                      <a:pt x="119" y="67"/>
                                      <a:pt x="135" y="67"/>
                                    </a:cubicBezTo>
                                    <a:cubicBezTo>
                                      <a:pt x="151" y="67"/>
                                      <a:pt x="164" y="80"/>
                                      <a:pt x="164" y="96"/>
                                    </a:cubicBezTo>
                                    <a:cubicBezTo>
                                      <a:pt x="164" y="99"/>
                                      <a:pt x="163" y="101"/>
                                      <a:pt x="163" y="104"/>
                                    </a:cubicBezTo>
                                    <a:cubicBezTo>
                                      <a:pt x="163" y="105"/>
                                      <a:pt x="164" y="105"/>
                                      <a:pt x="165" y="106"/>
                                    </a:cubicBezTo>
                                    <a:cubicBezTo>
                                      <a:pt x="166" y="105"/>
                                      <a:pt x="167" y="104"/>
                                      <a:pt x="168" y="103"/>
                                    </a:cubicBezTo>
                                    <a:cubicBezTo>
                                      <a:pt x="169" y="101"/>
                                      <a:pt x="169" y="98"/>
                                      <a:pt x="169" y="96"/>
                                    </a:cubicBezTo>
                                    <a:cubicBezTo>
                                      <a:pt x="169" y="86"/>
                                      <a:pt x="165" y="78"/>
                                      <a:pt x="159" y="72"/>
                                    </a:cubicBezTo>
                                    <a:cubicBezTo>
                                      <a:pt x="153" y="65"/>
                                      <a:pt x="144" y="62"/>
                                      <a:pt x="135" y="62"/>
                                    </a:cubicBezTo>
                                    <a:cubicBezTo>
                                      <a:pt x="126" y="62"/>
                                      <a:pt x="117" y="65"/>
                                      <a:pt x="111" y="72"/>
                                    </a:cubicBezTo>
                                    <a:cubicBezTo>
                                      <a:pt x="105" y="78"/>
                                      <a:pt x="101" y="86"/>
                                      <a:pt x="101" y="96"/>
                                    </a:cubicBezTo>
                                    <a:close/>
                                    <a:moveTo>
                                      <a:pt x="156" y="96"/>
                                    </a:moveTo>
                                    <a:cubicBezTo>
                                      <a:pt x="156" y="97"/>
                                      <a:pt x="156" y="99"/>
                                      <a:pt x="156" y="100"/>
                                    </a:cubicBezTo>
                                    <a:cubicBezTo>
                                      <a:pt x="158" y="101"/>
                                      <a:pt x="159" y="102"/>
                                      <a:pt x="161" y="103"/>
                                    </a:cubicBezTo>
                                    <a:cubicBezTo>
                                      <a:pt x="162" y="101"/>
                                      <a:pt x="162" y="98"/>
                                      <a:pt x="162" y="96"/>
                                    </a:cubicBezTo>
                                    <a:cubicBezTo>
                                      <a:pt x="162" y="88"/>
                                      <a:pt x="159" y="81"/>
                                      <a:pt x="154" y="77"/>
                                    </a:cubicBezTo>
                                    <a:cubicBezTo>
                                      <a:pt x="149" y="72"/>
                                      <a:pt x="143" y="69"/>
                                      <a:pt x="135" y="69"/>
                                    </a:cubicBezTo>
                                    <a:cubicBezTo>
                                      <a:pt x="128" y="69"/>
                                      <a:pt x="121" y="72"/>
                                      <a:pt x="116" y="77"/>
                                    </a:cubicBezTo>
                                    <a:cubicBezTo>
                                      <a:pt x="111" y="81"/>
                                      <a:pt x="108" y="88"/>
                                      <a:pt x="108" y="96"/>
                                    </a:cubicBezTo>
                                    <a:cubicBezTo>
                                      <a:pt x="108" y="98"/>
                                      <a:pt x="108" y="101"/>
                                      <a:pt x="109" y="103"/>
                                    </a:cubicBezTo>
                                    <a:cubicBezTo>
                                      <a:pt x="111" y="102"/>
                                      <a:pt x="113" y="101"/>
                                      <a:pt x="114" y="100"/>
                                    </a:cubicBezTo>
                                    <a:cubicBezTo>
                                      <a:pt x="114" y="99"/>
                                      <a:pt x="114" y="97"/>
                                      <a:pt x="114" y="96"/>
                                    </a:cubicBezTo>
                                    <a:cubicBezTo>
                                      <a:pt x="114" y="84"/>
                                      <a:pt x="123" y="75"/>
                                      <a:pt x="135" y="75"/>
                                    </a:cubicBezTo>
                                    <a:cubicBezTo>
                                      <a:pt x="147" y="75"/>
                                      <a:pt x="156" y="84"/>
                                      <a:pt x="156" y="96"/>
                                    </a:cubicBezTo>
                                    <a:close/>
                                    <a:moveTo>
                                      <a:pt x="149" y="96"/>
                                    </a:moveTo>
                                    <a:cubicBezTo>
                                      <a:pt x="149" y="96"/>
                                      <a:pt x="149" y="97"/>
                                      <a:pt x="148" y="98"/>
                                    </a:cubicBezTo>
                                    <a:cubicBezTo>
                                      <a:pt x="150" y="98"/>
                                      <a:pt x="152" y="99"/>
                                      <a:pt x="154" y="100"/>
                                    </a:cubicBezTo>
                                    <a:cubicBezTo>
                                      <a:pt x="154" y="98"/>
                                      <a:pt x="155" y="97"/>
                                      <a:pt x="155" y="96"/>
                                    </a:cubicBezTo>
                                    <a:cubicBezTo>
                                      <a:pt x="155" y="90"/>
                                      <a:pt x="152" y="86"/>
                                      <a:pt x="149" y="82"/>
                                    </a:cubicBezTo>
                                    <a:cubicBezTo>
                                      <a:pt x="145" y="78"/>
                                      <a:pt x="140" y="76"/>
                                      <a:pt x="135" y="76"/>
                                    </a:cubicBezTo>
                                    <a:cubicBezTo>
                                      <a:pt x="130" y="76"/>
                                      <a:pt x="125" y="78"/>
                                      <a:pt x="121" y="82"/>
                                    </a:cubicBezTo>
                                    <a:cubicBezTo>
                                      <a:pt x="118" y="86"/>
                                      <a:pt x="116" y="90"/>
                                      <a:pt x="116" y="96"/>
                                    </a:cubicBezTo>
                                    <a:cubicBezTo>
                                      <a:pt x="116" y="97"/>
                                      <a:pt x="116" y="98"/>
                                      <a:pt x="116" y="100"/>
                                    </a:cubicBezTo>
                                    <a:cubicBezTo>
                                      <a:pt x="118" y="99"/>
                                      <a:pt x="120" y="98"/>
                                      <a:pt x="122" y="98"/>
                                    </a:cubicBezTo>
                                    <a:cubicBezTo>
                                      <a:pt x="122" y="97"/>
                                      <a:pt x="121" y="96"/>
                                      <a:pt x="121" y="96"/>
                                    </a:cubicBezTo>
                                    <a:cubicBezTo>
                                      <a:pt x="121" y="88"/>
                                      <a:pt x="128" y="82"/>
                                      <a:pt x="135" y="82"/>
                                    </a:cubicBezTo>
                                    <a:cubicBezTo>
                                      <a:pt x="143" y="82"/>
                                      <a:pt x="149" y="88"/>
                                      <a:pt x="149" y="96"/>
                                    </a:cubicBezTo>
                                    <a:close/>
                                    <a:moveTo>
                                      <a:pt x="142" y="96"/>
                                    </a:moveTo>
                                    <a:cubicBezTo>
                                      <a:pt x="142" y="96"/>
                                      <a:pt x="142" y="96"/>
                                      <a:pt x="142" y="96"/>
                                    </a:cubicBezTo>
                                    <a:cubicBezTo>
                                      <a:pt x="143" y="97"/>
                                      <a:pt x="145" y="97"/>
                                      <a:pt x="147" y="97"/>
                                    </a:cubicBezTo>
                                    <a:cubicBezTo>
                                      <a:pt x="147" y="97"/>
                                      <a:pt x="147" y="96"/>
                                      <a:pt x="147" y="96"/>
                                    </a:cubicBezTo>
                                    <a:cubicBezTo>
                                      <a:pt x="147" y="89"/>
                                      <a:pt x="142" y="84"/>
                                      <a:pt x="135" y="84"/>
                                    </a:cubicBezTo>
                                    <a:cubicBezTo>
                                      <a:pt x="128" y="84"/>
                                      <a:pt x="123" y="89"/>
                                      <a:pt x="123" y="96"/>
                                    </a:cubicBezTo>
                                    <a:cubicBezTo>
                                      <a:pt x="123" y="96"/>
                                      <a:pt x="123" y="97"/>
                                      <a:pt x="123" y="97"/>
                                    </a:cubicBezTo>
                                    <a:cubicBezTo>
                                      <a:pt x="125" y="97"/>
                                      <a:pt x="127" y="97"/>
                                      <a:pt x="128" y="96"/>
                                    </a:cubicBezTo>
                                    <a:cubicBezTo>
                                      <a:pt x="128" y="96"/>
                                      <a:pt x="128" y="96"/>
                                      <a:pt x="128" y="96"/>
                                    </a:cubicBezTo>
                                    <a:cubicBezTo>
                                      <a:pt x="128" y="92"/>
                                      <a:pt x="131" y="89"/>
                                      <a:pt x="135" y="89"/>
                                    </a:cubicBezTo>
                                    <a:cubicBezTo>
                                      <a:pt x="139" y="89"/>
                                      <a:pt x="142" y="92"/>
                                      <a:pt x="142" y="96"/>
                                    </a:cubicBezTo>
                                    <a:close/>
                                    <a:moveTo>
                                      <a:pt x="135" y="91"/>
                                    </a:moveTo>
                                    <a:cubicBezTo>
                                      <a:pt x="132" y="91"/>
                                      <a:pt x="130" y="93"/>
                                      <a:pt x="130" y="96"/>
                                    </a:cubicBezTo>
                                    <a:cubicBezTo>
                                      <a:pt x="130" y="96"/>
                                      <a:pt x="130" y="96"/>
                                      <a:pt x="130" y="96"/>
                                    </a:cubicBezTo>
                                    <a:cubicBezTo>
                                      <a:pt x="132" y="96"/>
                                      <a:pt x="133" y="96"/>
                                      <a:pt x="135" y="96"/>
                                    </a:cubicBezTo>
                                    <a:cubicBezTo>
                                      <a:pt x="137" y="96"/>
                                      <a:pt x="138" y="96"/>
                                      <a:pt x="140" y="96"/>
                                    </a:cubicBezTo>
                                    <a:cubicBezTo>
                                      <a:pt x="140" y="96"/>
                                      <a:pt x="140" y="96"/>
                                      <a:pt x="140" y="96"/>
                                    </a:cubicBezTo>
                                    <a:cubicBezTo>
                                      <a:pt x="140" y="93"/>
                                      <a:pt x="138" y="91"/>
                                      <a:pt x="135" y="91"/>
                                    </a:cubicBezTo>
                                    <a:close/>
                                    <a:moveTo>
                                      <a:pt x="101" y="147"/>
                                    </a:moveTo>
                                    <a:cubicBezTo>
                                      <a:pt x="101" y="150"/>
                                      <a:pt x="101" y="153"/>
                                      <a:pt x="102" y="155"/>
                                    </a:cubicBezTo>
                                    <a:cubicBezTo>
                                      <a:pt x="103" y="156"/>
                                      <a:pt x="104" y="157"/>
                                      <a:pt x="105" y="157"/>
                                    </a:cubicBezTo>
                                    <a:cubicBezTo>
                                      <a:pt x="106" y="157"/>
                                      <a:pt x="106" y="156"/>
                                      <a:pt x="107" y="155"/>
                                    </a:cubicBezTo>
                                    <a:cubicBezTo>
                                      <a:pt x="107" y="153"/>
                                      <a:pt x="106" y="150"/>
                                      <a:pt x="106" y="147"/>
                                    </a:cubicBezTo>
                                    <a:cubicBezTo>
                                      <a:pt x="106" y="131"/>
                                      <a:pt x="119" y="118"/>
                                      <a:pt x="135" y="118"/>
                                    </a:cubicBezTo>
                                    <a:cubicBezTo>
                                      <a:pt x="151" y="118"/>
                                      <a:pt x="164" y="131"/>
                                      <a:pt x="164" y="147"/>
                                    </a:cubicBezTo>
                                    <a:cubicBezTo>
                                      <a:pt x="164" y="150"/>
                                      <a:pt x="163" y="153"/>
                                      <a:pt x="163" y="155"/>
                                    </a:cubicBezTo>
                                    <a:cubicBezTo>
                                      <a:pt x="163" y="156"/>
                                      <a:pt x="164" y="156"/>
                                      <a:pt x="165" y="157"/>
                                    </a:cubicBezTo>
                                    <a:cubicBezTo>
                                      <a:pt x="166" y="156"/>
                                      <a:pt x="167" y="156"/>
                                      <a:pt x="168" y="155"/>
                                    </a:cubicBezTo>
                                    <a:cubicBezTo>
                                      <a:pt x="169" y="152"/>
                                      <a:pt x="169" y="150"/>
                                      <a:pt x="169" y="147"/>
                                    </a:cubicBezTo>
                                    <a:cubicBezTo>
                                      <a:pt x="169" y="138"/>
                                      <a:pt x="165" y="129"/>
                                      <a:pt x="159" y="123"/>
                                    </a:cubicBezTo>
                                    <a:cubicBezTo>
                                      <a:pt x="153" y="117"/>
                                      <a:pt x="144" y="113"/>
                                      <a:pt x="135" y="113"/>
                                    </a:cubicBezTo>
                                    <a:cubicBezTo>
                                      <a:pt x="126" y="113"/>
                                      <a:pt x="117" y="117"/>
                                      <a:pt x="111" y="123"/>
                                    </a:cubicBezTo>
                                    <a:cubicBezTo>
                                      <a:pt x="105" y="129"/>
                                      <a:pt x="101" y="138"/>
                                      <a:pt x="101" y="147"/>
                                    </a:cubicBezTo>
                                    <a:close/>
                                    <a:moveTo>
                                      <a:pt x="156" y="147"/>
                                    </a:moveTo>
                                    <a:cubicBezTo>
                                      <a:pt x="156" y="149"/>
                                      <a:pt x="156" y="150"/>
                                      <a:pt x="156" y="152"/>
                                    </a:cubicBezTo>
                                    <a:cubicBezTo>
                                      <a:pt x="158" y="152"/>
                                      <a:pt x="159" y="153"/>
                                      <a:pt x="161" y="155"/>
                                    </a:cubicBezTo>
                                    <a:cubicBezTo>
                                      <a:pt x="162" y="152"/>
                                      <a:pt x="162" y="150"/>
                                      <a:pt x="162" y="147"/>
                                    </a:cubicBezTo>
                                    <a:cubicBezTo>
                                      <a:pt x="162" y="140"/>
                                      <a:pt x="159" y="133"/>
                                      <a:pt x="154" y="128"/>
                                    </a:cubicBezTo>
                                    <a:cubicBezTo>
                                      <a:pt x="149" y="123"/>
                                      <a:pt x="143" y="120"/>
                                      <a:pt x="135" y="120"/>
                                    </a:cubicBezTo>
                                    <a:cubicBezTo>
                                      <a:pt x="128" y="120"/>
                                      <a:pt x="121" y="123"/>
                                      <a:pt x="116" y="128"/>
                                    </a:cubicBezTo>
                                    <a:cubicBezTo>
                                      <a:pt x="111" y="133"/>
                                      <a:pt x="108" y="140"/>
                                      <a:pt x="108" y="147"/>
                                    </a:cubicBezTo>
                                    <a:cubicBezTo>
                                      <a:pt x="108" y="150"/>
                                      <a:pt x="108" y="152"/>
                                      <a:pt x="109" y="155"/>
                                    </a:cubicBezTo>
                                    <a:cubicBezTo>
                                      <a:pt x="111" y="153"/>
                                      <a:pt x="113" y="152"/>
                                      <a:pt x="114" y="152"/>
                                    </a:cubicBezTo>
                                    <a:cubicBezTo>
                                      <a:pt x="114" y="150"/>
                                      <a:pt x="114" y="149"/>
                                      <a:pt x="114" y="147"/>
                                    </a:cubicBezTo>
                                    <a:cubicBezTo>
                                      <a:pt x="114" y="135"/>
                                      <a:pt x="123" y="126"/>
                                      <a:pt x="135" y="126"/>
                                    </a:cubicBezTo>
                                    <a:cubicBezTo>
                                      <a:pt x="147" y="126"/>
                                      <a:pt x="156" y="135"/>
                                      <a:pt x="156" y="147"/>
                                    </a:cubicBezTo>
                                    <a:close/>
                                    <a:moveTo>
                                      <a:pt x="149" y="147"/>
                                    </a:moveTo>
                                    <a:cubicBezTo>
                                      <a:pt x="149" y="148"/>
                                      <a:pt x="149" y="148"/>
                                      <a:pt x="148" y="149"/>
                                    </a:cubicBezTo>
                                    <a:cubicBezTo>
                                      <a:pt x="150" y="150"/>
                                      <a:pt x="152" y="150"/>
                                      <a:pt x="154" y="151"/>
                                    </a:cubicBezTo>
                                    <a:cubicBezTo>
                                      <a:pt x="154" y="150"/>
                                      <a:pt x="155" y="148"/>
                                      <a:pt x="155" y="147"/>
                                    </a:cubicBezTo>
                                    <a:cubicBezTo>
                                      <a:pt x="155" y="142"/>
                                      <a:pt x="152" y="137"/>
                                      <a:pt x="149" y="133"/>
                                    </a:cubicBezTo>
                                    <a:cubicBezTo>
                                      <a:pt x="145" y="130"/>
                                      <a:pt x="140" y="128"/>
                                      <a:pt x="135" y="128"/>
                                    </a:cubicBezTo>
                                    <a:cubicBezTo>
                                      <a:pt x="130" y="128"/>
                                      <a:pt x="125" y="130"/>
                                      <a:pt x="121" y="133"/>
                                    </a:cubicBezTo>
                                    <a:cubicBezTo>
                                      <a:pt x="118" y="137"/>
                                      <a:pt x="116" y="142"/>
                                      <a:pt x="116" y="147"/>
                                    </a:cubicBezTo>
                                    <a:cubicBezTo>
                                      <a:pt x="116" y="148"/>
                                      <a:pt x="116" y="150"/>
                                      <a:pt x="116" y="151"/>
                                    </a:cubicBezTo>
                                    <a:cubicBezTo>
                                      <a:pt x="118" y="150"/>
                                      <a:pt x="120" y="150"/>
                                      <a:pt x="122" y="149"/>
                                    </a:cubicBezTo>
                                    <a:cubicBezTo>
                                      <a:pt x="122" y="148"/>
                                      <a:pt x="121" y="148"/>
                                      <a:pt x="121" y="147"/>
                                    </a:cubicBezTo>
                                    <a:cubicBezTo>
                                      <a:pt x="121" y="140"/>
                                      <a:pt x="128" y="134"/>
                                      <a:pt x="135" y="134"/>
                                    </a:cubicBezTo>
                                    <a:cubicBezTo>
                                      <a:pt x="143" y="134"/>
                                      <a:pt x="149" y="140"/>
                                      <a:pt x="149" y="147"/>
                                    </a:cubicBezTo>
                                    <a:close/>
                                    <a:moveTo>
                                      <a:pt x="142" y="147"/>
                                    </a:moveTo>
                                    <a:cubicBezTo>
                                      <a:pt x="142" y="147"/>
                                      <a:pt x="142" y="148"/>
                                      <a:pt x="142" y="148"/>
                                    </a:cubicBezTo>
                                    <a:cubicBezTo>
                                      <a:pt x="143" y="148"/>
                                      <a:pt x="145" y="148"/>
                                      <a:pt x="147" y="149"/>
                                    </a:cubicBezTo>
                                    <a:cubicBezTo>
                                      <a:pt x="147" y="148"/>
                                      <a:pt x="147" y="148"/>
                                      <a:pt x="147" y="147"/>
                                    </a:cubicBezTo>
                                    <a:cubicBezTo>
                                      <a:pt x="147" y="141"/>
                                      <a:pt x="142" y="135"/>
                                      <a:pt x="135" y="135"/>
                                    </a:cubicBezTo>
                                    <a:cubicBezTo>
                                      <a:pt x="128" y="135"/>
                                      <a:pt x="123" y="141"/>
                                      <a:pt x="123" y="147"/>
                                    </a:cubicBezTo>
                                    <a:cubicBezTo>
                                      <a:pt x="123" y="148"/>
                                      <a:pt x="123" y="148"/>
                                      <a:pt x="123" y="149"/>
                                    </a:cubicBezTo>
                                    <a:cubicBezTo>
                                      <a:pt x="125" y="148"/>
                                      <a:pt x="127" y="148"/>
                                      <a:pt x="128" y="148"/>
                                    </a:cubicBezTo>
                                    <a:cubicBezTo>
                                      <a:pt x="128" y="148"/>
                                      <a:pt x="128" y="147"/>
                                      <a:pt x="128" y="147"/>
                                    </a:cubicBezTo>
                                    <a:cubicBezTo>
                                      <a:pt x="128" y="143"/>
                                      <a:pt x="131" y="140"/>
                                      <a:pt x="135" y="140"/>
                                    </a:cubicBezTo>
                                    <a:cubicBezTo>
                                      <a:pt x="139" y="140"/>
                                      <a:pt x="142" y="143"/>
                                      <a:pt x="142" y="147"/>
                                    </a:cubicBezTo>
                                    <a:close/>
                                    <a:moveTo>
                                      <a:pt x="135" y="142"/>
                                    </a:moveTo>
                                    <a:cubicBezTo>
                                      <a:pt x="132" y="142"/>
                                      <a:pt x="130" y="144"/>
                                      <a:pt x="130" y="147"/>
                                    </a:cubicBezTo>
                                    <a:cubicBezTo>
                                      <a:pt x="130" y="147"/>
                                      <a:pt x="130" y="147"/>
                                      <a:pt x="130" y="148"/>
                                    </a:cubicBezTo>
                                    <a:cubicBezTo>
                                      <a:pt x="132" y="147"/>
                                      <a:pt x="133" y="147"/>
                                      <a:pt x="135" y="147"/>
                                    </a:cubicBezTo>
                                    <a:cubicBezTo>
                                      <a:pt x="137" y="147"/>
                                      <a:pt x="138" y="147"/>
                                      <a:pt x="140" y="148"/>
                                    </a:cubicBezTo>
                                    <a:cubicBezTo>
                                      <a:pt x="140" y="147"/>
                                      <a:pt x="140" y="147"/>
                                      <a:pt x="140" y="147"/>
                                    </a:cubicBezTo>
                                    <a:cubicBezTo>
                                      <a:pt x="140" y="144"/>
                                      <a:pt x="138" y="142"/>
                                      <a:pt x="135" y="142"/>
                                    </a:cubicBezTo>
                                    <a:close/>
                                    <a:moveTo>
                                      <a:pt x="101" y="199"/>
                                    </a:moveTo>
                                    <a:cubicBezTo>
                                      <a:pt x="101" y="201"/>
                                      <a:pt x="101" y="204"/>
                                      <a:pt x="102" y="207"/>
                                    </a:cubicBezTo>
                                    <a:cubicBezTo>
                                      <a:pt x="103" y="207"/>
                                      <a:pt x="104" y="208"/>
                                      <a:pt x="105" y="209"/>
                                    </a:cubicBezTo>
                                    <a:cubicBezTo>
                                      <a:pt x="106" y="208"/>
                                      <a:pt x="106" y="207"/>
                                      <a:pt x="107" y="207"/>
                                    </a:cubicBezTo>
                                    <a:cubicBezTo>
                                      <a:pt x="107" y="204"/>
                                      <a:pt x="106" y="201"/>
                                      <a:pt x="106" y="199"/>
                                    </a:cubicBezTo>
                                    <a:cubicBezTo>
                                      <a:pt x="106" y="183"/>
                                      <a:pt x="119" y="170"/>
                                      <a:pt x="135" y="170"/>
                                    </a:cubicBezTo>
                                    <a:cubicBezTo>
                                      <a:pt x="151" y="170"/>
                                      <a:pt x="164" y="183"/>
                                      <a:pt x="164" y="199"/>
                                    </a:cubicBezTo>
                                    <a:cubicBezTo>
                                      <a:pt x="164" y="201"/>
                                      <a:pt x="163" y="204"/>
                                      <a:pt x="163" y="207"/>
                                    </a:cubicBezTo>
                                    <a:cubicBezTo>
                                      <a:pt x="163" y="207"/>
                                      <a:pt x="164" y="208"/>
                                      <a:pt x="165" y="208"/>
                                    </a:cubicBezTo>
                                    <a:cubicBezTo>
                                      <a:pt x="166" y="208"/>
                                      <a:pt x="167" y="207"/>
                                      <a:pt x="168" y="206"/>
                                    </a:cubicBezTo>
                                    <a:cubicBezTo>
                                      <a:pt x="169" y="204"/>
                                      <a:pt x="169" y="201"/>
                                      <a:pt x="169" y="199"/>
                                    </a:cubicBezTo>
                                    <a:cubicBezTo>
                                      <a:pt x="169" y="189"/>
                                      <a:pt x="165" y="181"/>
                                      <a:pt x="159" y="174"/>
                                    </a:cubicBezTo>
                                    <a:cubicBezTo>
                                      <a:pt x="153" y="168"/>
                                      <a:pt x="144" y="164"/>
                                      <a:pt x="135" y="164"/>
                                    </a:cubicBezTo>
                                    <a:cubicBezTo>
                                      <a:pt x="126" y="164"/>
                                      <a:pt x="117" y="168"/>
                                      <a:pt x="111" y="174"/>
                                    </a:cubicBezTo>
                                    <a:cubicBezTo>
                                      <a:pt x="105" y="181"/>
                                      <a:pt x="101" y="189"/>
                                      <a:pt x="101" y="199"/>
                                    </a:cubicBezTo>
                                    <a:close/>
                                    <a:moveTo>
                                      <a:pt x="156" y="199"/>
                                    </a:moveTo>
                                    <a:cubicBezTo>
                                      <a:pt x="156" y="200"/>
                                      <a:pt x="156" y="202"/>
                                      <a:pt x="156" y="203"/>
                                    </a:cubicBezTo>
                                    <a:cubicBezTo>
                                      <a:pt x="158" y="204"/>
                                      <a:pt x="159" y="205"/>
                                      <a:pt x="161" y="206"/>
                                    </a:cubicBezTo>
                                    <a:cubicBezTo>
                                      <a:pt x="162" y="204"/>
                                      <a:pt x="162" y="201"/>
                                      <a:pt x="162" y="199"/>
                                    </a:cubicBezTo>
                                    <a:cubicBezTo>
                                      <a:pt x="162" y="191"/>
                                      <a:pt x="159" y="184"/>
                                      <a:pt x="154" y="179"/>
                                    </a:cubicBezTo>
                                    <a:cubicBezTo>
                                      <a:pt x="149" y="174"/>
                                      <a:pt x="143" y="171"/>
                                      <a:pt x="135" y="171"/>
                                    </a:cubicBezTo>
                                    <a:cubicBezTo>
                                      <a:pt x="128" y="171"/>
                                      <a:pt x="121" y="174"/>
                                      <a:pt x="116" y="179"/>
                                    </a:cubicBezTo>
                                    <a:cubicBezTo>
                                      <a:pt x="111" y="184"/>
                                      <a:pt x="108" y="191"/>
                                      <a:pt x="108" y="199"/>
                                    </a:cubicBezTo>
                                    <a:cubicBezTo>
                                      <a:pt x="108" y="201"/>
                                      <a:pt x="108" y="204"/>
                                      <a:pt x="109" y="206"/>
                                    </a:cubicBezTo>
                                    <a:cubicBezTo>
                                      <a:pt x="111" y="205"/>
                                      <a:pt x="113" y="204"/>
                                      <a:pt x="114" y="203"/>
                                    </a:cubicBezTo>
                                    <a:cubicBezTo>
                                      <a:pt x="114" y="202"/>
                                      <a:pt x="114" y="200"/>
                                      <a:pt x="114" y="199"/>
                                    </a:cubicBezTo>
                                    <a:cubicBezTo>
                                      <a:pt x="114" y="187"/>
                                      <a:pt x="123" y="177"/>
                                      <a:pt x="135" y="177"/>
                                    </a:cubicBezTo>
                                    <a:cubicBezTo>
                                      <a:pt x="147" y="177"/>
                                      <a:pt x="156" y="187"/>
                                      <a:pt x="156" y="199"/>
                                    </a:cubicBezTo>
                                    <a:close/>
                                    <a:moveTo>
                                      <a:pt x="149" y="199"/>
                                    </a:moveTo>
                                    <a:cubicBezTo>
                                      <a:pt x="149" y="199"/>
                                      <a:pt x="149" y="200"/>
                                      <a:pt x="148" y="200"/>
                                    </a:cubicBezTo>
                                    <a:cubicBezTo>
                                      <a:pt x="150" y="201"/>
                                      <a:pt x="152" y="202"/>
                                      <a:pt x="154" y="202"/>
                                    </a:cubicBezTo>
                                    <a:cubicBezTo>
                                      <a:pt x="154" y="201"/>
                                      <a:pt x="155" y="200"/>
                                      <a:pt x="155" y="199"/>
                                    </a:cubicBezTo>
                                    <a:cubicBezTo>
                                      <a:pt x="155" y="193"/>
                                      <a:pt x="152" y="188"/>
                                      <a:pt x="149" y="185"/>
                                    </a:cubicBezTo>
                                    <a:cubicBezTo>
                                      <a:pt x="145" y="181"/>
                                      <a:pt x="140" y="179"/>
                                      <a:pt x="135" y="179"/>
                                    </a:cubicBezTo>
                                    <a:cubicBezTo>
                                      <a:pt x="130" y="179"/>
                                      <a:pt x="125" y="181"/>
                                      <a:pt x="121" y="185"/>
                                    </a:cubicBezTo>
                                    <a:cubicBezTo>
                                      <a:pt x="118" y="188"/>
                                      <a:pt x="116" y="193"/>
                                      <a:pt x="116" y="199"/>
                                    </a:cubicBezTo>
                                    <a:cubicBezTo>
                                      <a:pt x="116" y="200"/>
                                      <a:pt x="116" y="201"/>
                                      <a:pt x="116" y="202"/>
                                    </a:cubicBezTo>
                                    <a:cubicBezTo>
                                      <a:pt x="118" y="202"/>
                                      <a:pt x="120" y="201"/>
                                      <a:pt x="122" y="200"/>
                                    </a:cubicBezTo>
                                    <a:cubicBezTo>
                                      <a:pt x="122" y="200"/>
                                      <a:pt x="121" y="199"/>
                                      <a:pt x="121" y="199"/>
                                    </a:cubicBezTo>
                                    <a:cubicBezTo>
                                      <a:pt x="121" y="191"/>
                                      <a:pt x="128" y="185"/>
                                      <a:pt x="135" y="185"/>
                                    </a:cubicBezTo>
                                    <a:cubicBezTo>
                                      <a:pt x="143" y="185"/>
                                      <a:pt x="149" y="191"/>
                                      <a:pt x="149" y="199"/>
                                    </a:cubicBezTo>
                                    <a:close/>
                                    <a:moveTo>
                                      <a:pt x="142" y="199"/>
                                    </a:moveTo>
                                    <a:cubicBezTo>
                                      <a:pt x="142" y="199"/>
                                      <a:pt x="142" y="199"/>
                                      <a:pt x="142" y="199"/>
                                    </a:cubicBezTo>
                                    <a:cubicBezTo>
                                      <a:pt x="143" y="199"/>
                                      <a:pt x="145" y="200"/>
                                      <a:pt x="147" y="200"/>
                                    </a:cubicBezTo>
                                    <a:cubicBezTo>
                                      <a:pt x="147" y="200"/>
                                      <a:pt x="147" y="199"/>
                                      <a:pt x="147" y="199"/>
                                    </a:cubicBezTo>
                                    <a:cubicBezTo>
                                      <a:pt x="147" y="192"/>
                                      <a:pt x="142" y="187"/>
                                      <a:pt x="135" y="187"/>
                                    </a:cubicBezTo>
                                    <a:cubicBezTo>
                                      <a:pt x="128" y="187"/>
                                      <a:pt x="123" y="192"/>
                                      <a:pt x="123" y="199"/>
                                    </a:cubicBezTo>
                                    <a:cubicBezTo>
                                      <a:pt x="123" y="199"/>
                                      <a:pt x="123" y="200"/>
                                      <a:pt x="123" y="200"/>
                                    </a:cubicBezTo>
                                    <a:cubicBezTo>
                                      <a:pt x="125" y="200"/>
                                      <a:pt x="127" y="199"/>
                                      <a:pt x="128" y="199"/>
                                    </a:cubicBezTo>
                                    <a:cubicBezTo>
                                      <a:pt x="128" y="199"/>
                                      <a:pt x="128" y="199"/>
                                      <a:pt x="128" y="199"/>
                                    </a:cubicBezTo>
                                    <a:cubicBezTo>
                                      <a:pt x="128" y="195"/>
                                      <a:pt x="131" y="192"/>
                                      <a:pt x="135" y="192"/>
                                    </a:cubicBezTo>
                                    <a:cubicBezTo>
                                      <a:pt x="139" y="192"/>
                                      <a:pt x="142" y="195"/>
                                      <a:pt x="142" y="199"/>
                                    </a:cubicBezTo>
                                    <a:close/>
                                    <a:moveTo>
                                      <a:pt x="135" y="193"/>
                                    </a:moveTo>
                                    <a:cubicBezTo>
                                      <a:pt x="132" y="193"/>
                                      <a:pt x="130" y="196"/>
                                      <a:pt x="130" y="199"/>
                                    </a:cubicBezTo>
                                    <a:cubicBezTo>
                                      <a:pt x="130" y="199"/>
                                      <a:pt x="130" y="199"/>
                                      <a:pt x="130" y="199"/>
                                    </a:cubicBezTo>
                                    <a:cubicBezTo>
                                      <a:pt x="132" y="199"/>
                                      <a:pt x="133" y="199"/>
                                      <a:pt x="135" y="199"/>
                                    </a:cubicBezTo>
                                    <a:cubicBezTo>
                                      <a:pt x="137" y="199"/>
                                      <a:pt x="138" y="199"/>
                                      <a:pt x="140" y="199"/>
                                    </a:cubicBezTo>
                                    <a:cubicBezTo>
                                      <a:pt x="140" y="199"/>
                                      <a:pt x="140" y="199"/>
                                      <a:pt x="140" y="199"/>
                                    </a:cubicBezTo>
                                    <a:cubicBezTo>
                                      <a:pt x="140" y="196"/>
                                      <a:pt x="138" y="193"/>
                                      <a:pt x="135" y="193"/>
                                    </a:cubicBezTo>
                                    <a:close/>
                                    <a:moveTo>
                                      <a:pt x="101" y="250"/>
                                    </a:moveTo>
                                    <a:cubicBezTo>
                                      <a:pt x="101" y="253"/>
                                      <a:pt x="101" y="256"/>
                                      <a:pt x="102" y="258"/>
                                    </a:cubicBezTo>
                                    <a:cubicBezTo>
                                      <a:pt x="103" y="259"/>
                                      <a:pt x="104" y="259"/>
                                      <a:pt x="105" y="260"/>
                                    </a:cubicBezTo>
                                    <a:cubicBezTo>
                                      <a:pt x="106" y="259"/>
                                      <a:pt x="106" y="259"/>
                                      <a:pt x="107" y="258"/>
                                    </a:cubicBezTo>
                                    <a:cubicBezTo>
                                      <a:pt x="107" y="256"/>
                                      <a:pt x="106" y="253"/>
                                      <a:pt x="106" y="250"/>
                                    </a:cubicBezTo>
                                    <a:cubicBezTo>
                                      <a:pt x="106" y="234"/>
                                      <a:pt x="119" y="221"/>
                                      <a:pt x="135" y="221"/>
                                    </a:cubicBezTo>
                                    <a:cubicBezTo>
                                      <a:pt x="151" y="221"/>
                                      <a:pt x="164" y="234"/>
                                      <a:pt x="164" y="250"/>
                                    </a:cubicBezTo>
                                    <a:cubicBezTo>
                                      <a:pt x="164" y="253"/>
                                      <a:pt x="163" y="256"/>
                                      <a:pt x="163" y="258"/>
                                    </a:cubicBezTo>
                                    <a:cubicBezTo>
                                      <a:pt x="163" y="259"/>
                                      <a:pt x="164" y="259"/>
                                      <a:pt x="165" y="260"/>
                                    </a:cubicBezTo>
                                    <a:cubicBezTo>
                                      <a:pt x="166" y="259"/>
                                      <a:pt x="167" y="258"/>
                                      <a:pt x="168" y="258"/>
                                    </a:cubicBezTo>
                                    <a:cubicBezTo>
                                      <a:pt x="169" y="255"/>
                                      <a:pt x="169" y="253"/>
                                      <a:pt x="169" y="250"/>
                                    </a:cubicBezTo>
                                    <a:cubicBezTo>
                                      <a:pt x="169" y="240"/>
                                      <a:pt x="165" y="232"/>
                                      <a:pt x="159" y="226"/>
                                    </a:cubicBezTo>
                                    <a:cubicBezTo>
                                      <a:pt x="153" y="220"/>
                                      <a:pt x="144" y="216"/>
                                      <a:pt x="135" y="216"/>
                                    </a:cubicBezTo>
                                    <a:cubicBezTo>
                                      <a:pt x="126" y="216"/>
                                      <a:pt x="117" y="220"/>
                                      <a:pt x="111" y="226"/>
                                    </a:cubicBezTo>
                                    <a:cubicBezTo>
                                      <a:pt x="105" y="232"/>
                                      <a:pt x="101" y="240"/>
                                      <a:pt x="101" y="250"/>
                                    </a:cubicBezTo>
                                    <a:close/>
                                    <a:moveTo>
                                      <a:pt x="156" y="250"/>
                                    </a:moveTo>
                                    <a:cubicBezTo>
                                      <a:pt x="156" y="251"/>
                                      <a:pt x="156" y="253"/>
                                      <a:pt x="156" y="254"/>
                                    </a:cubicBezTo>
                                    <a:cubicBezTo>
                                      <a:pt x="158" y="255"/>
                                      <a:pt x="159" y="256"/>
                                      <a:pt x="161" y="257"/>
                                    </a:cubicBezTo>
                                    <a:cubicBezTo>
                                      <a:pt x="162" y="255"/>
                                      <a:pt x="162" y="252"/>
                                      <a:pt x="162" y="250"/>
                                    </a:cubicBezTo>
                                    <a:cubicBezTo>
                                      <a:pt x="162" y="242"/>
                                      <a:pt x="159" y="236"/>
                                      <a:pt x="154" y="231"/>
                                    </a:cubicBezTo>
                                    <a:cubicBezTo>
                                      <a:pt x="149" y="226"/>
                                      <a:pt x="143" y="223"/>
                                      <a:pt x="135" y="223"/>
                                    </a:cubicBezTo>
                                    <a:cubicBezTo>
                                      <a:pt x="128" y="223"/>
                                      <a:pt x="121" y="226"/>
                                      <a:pt x="116" y="231"/>
                                    </a:cubicBezTo>
                                    <a:cubicBezTo>
                                      <a:pt x="111" y="236"/>
                                      <a:pt x="108" y="242"/>
                                      <a:pt x="108" y="250"/>
                                    </a:cubicBezTo>
                                    <a:cubicBezTo>
                                      <a:pt x="108" y="252"/>
                                      <a:pt x="108" y="255"/>
                                      <a:pt x="109" y="257"/>
                                    </a:cubicBezTo>
                                    <a:cubicBezTo>
                                      <a:pt x="111" y="256"/>
                                      <a:pt x="113" y="255"/>
                                      <a:pt x="114" y="254"/>
                                    </a:cubicBezTo>
                                    <a:cubicBezTo>
                                      <a:pt x="114" y="253"/>
                                      <a:pt x="114" y="251"/>
                                      <a:pt x="114" y="250"/>
                                    </a:cubicBezTo>
                                    <a:cubicBezTo>
                                      <a:pt x="114" y="238"/>
                                      <a:pt x="123" y="229"/>
                                      <a:pt x="135" y="229"/>
                                    </a:cubicBezTo>
                                    <a:cubicBezTo>
                                      <a:pt x="147" y="229"/>
                                      <a:pt x="156" y="238"/>
                                      <a:pt x="156" y="250"/>
                                    </a:cubicBezTo>
                                    <a:close/>
                                    <a:moveTo>
                                      <a:pt x="149" y="250"/>
                                    </a:moveTo>
                                    <a:cubicBezTo>
                                      <a:pt x="149" y="251"/>
                                      <a:pt x="149" y="251"/>
                                      <a:pt x="148" y="252"/>
                                    </a:cubicBezTo>
                                    <a:cubicBezTo>
                                      <a:pt x="150" y="252"/>
                                      <a:pt x="152" y="253"/>
                                      <a:pt x="154" y="254"/>
                                    </a:cubicBezTo>
                                    <a:cubicBezTo>
                                      <a:pt x="154" y="253"/>
                                      <a:pt x="155" y="251"/>
                                      <a:pt x="155" y="250"/>
                                    </a:cubicBezTo>
                                    <a:cubicBezTo>
                                      <a:pt x="155" y="245"/>
                                      <a:pt x="152" y="240"/>
                                      <a:pt x="149" y="236"/>
                                    </a:cubicBezTo>
                                    <a:cubicBezTo>
                                      <a:pt x="145" y="233"/>
                                      <a:pt x="140" y="230"/>
                                      <a:pt x="135" y="230"/>
                                    </a:cubicBezTo>
                                    <a:cubicBezTo>
                                      <a:pt x="130" y="230"/>
                                      <a:pt x="125" y="233"/>
                                      <a:pt x="121" y="236"/>
                                    </a:cubicBezTo>
                                    <a:cubicBezTo>
                                      <a:pt x="118" y="240"/>
                                      <a:pt x="116" y="245"/>
                                      <a:pt x="116" y="250"/>
                                    </a:cubicBezTo>
                                    <a:cubicBezTo>
                                      <a:pt x="116" y="251"/>
                                      <a:pt x="116" y="253"/>
                                      <a:pt x="116" y="254"/>
                                    </a:cubicBezTo>
                                    <a:cubicBezTo>
                                      <a:pt x="118" y="253"/>
                                      <a:pt x="120" y="252"/>
                                      <a:pt x="122" y="252"/>
                                    </a:cubicBezTo>
                                    <a:cubicBezTo>
                                      <a:pt x="122" y="251"/>
                                      <a:pt x="121" y="251"/>
                                      <a:pt x="121" y="250"/>
                                    </a:cubicBezTo>
                                    <a:cubicBezTo>
                                      <a:pt x="121" y="242"/>
                                      <a:pt x="128" y="236"/>
                                      <a:pt x="135" y="236"/>
                                    </a:cubicBezTo>
                                    <a:cubicBezTo>
                                      <a:pt x="143" y="236"/>
                                      <a:pt x="149" y="242"/>
                                      <a:pt x="149" y="250"/>
                                    </a:cubicBezTo>
                                    <a:close/>
                                    <a:moveTo>
                                      <a:pt x="142" y="250"/>
                                    </a:moveTo>
                                    <a:cubicBezTo>
                                      <a:pt x="142" y="250"/>
                                      <a:pt x="142" y="250"/>
                                      <a:pt x="142" y="251"/>
                                    </a:cubicBezTo>
                                    <a:cubicBezTo>
                                      <a:pt x="143" y="251"/>
                                      <a:pt x="145" y="251"/>
                                      <a:pt x="147" y="251"/>
                                    </a:cubicBezTo>
                                    <a:cubicBezTo>
                                      <a:pt x="147" y="251"/>
                                      <a:pt x="147" y="250"/>
                                      <a:pt x="147" y="250"/>
                                    </a:cubicBezTo>
                                    <a:cubicBezTo>
                                      <a:pt x="147" y="243"/>
                                      <a:pt x="142" y="238"/>
                                      <a:pt x="135" y="238"/>
                                    </a:cubicBezTo>
                                    <a:cubicBezTo>
                                      <a:pt x="128" y="238"/>
                                      <a:pt x="123" y="243"/>
                                      <a:pt x="123" y="250"/>
                                    </a:cubicBezTo>
                                    <a:cubicBezTo>
                                      <a:pt x="123" y="250"/>
                                      <a:pt x="123" y="251"/>
                                      <a:pt x="123" y="251"/>
                                    </a:cubicBezTo>
                                    <a:cubicBezTo>
                                      <a:pt x="125" y="251"/>
                                      <a:pt x="127" y="251"/>
                                      <a:pt x="128" y="251"/>
                                    </a:cubicBezTo>
                                    <a:cubicBezTo>
                                      <a:pt x="128" y="250"/>
                                      <a:pt x="128" y="250"/>
                                      <a:pt x="128" y="250"/>
                                    </a:cubicBezTo>
                                    <a:cubicBezTo>
                                      <a:pt x="128" y="246"/>
                                      <a:pt x="131" y="243"/>
                                      <a:pt x="135" y="243"/>
                                    </a:cubicBezTo>
                                    <a:cubicBezTo>
                                      <a:pt x="139" y="243"/>
                                      <a:pt x="142" y="246"/>
                                      <a:pt x="142" y="250"/>
                                    </a:cubicBezTo>
                                    <a:close/>
                                    <a:moveTo>
                                      <a:pt x="135" y="245"/>
                                    </a:moveTo>
                                    <a:cubicBezTo>
                                      <a:pt x="132" y="245"/>
                                      <a:pt x="130" y="247"/>
                                      <a:pt x="130" y="250"/>
                                    </a:cubicBezTo>
                                    <a:cubicBezTo>
                                      <a:pt x="130" y="250"/>
                                      <a:pt x="130" y="250"/>
                                      <a:pt x="130" y="250"/>
                                    </a:cubicBezTo>
                                    <a:cubicBezTo>
                                      <a:pt x="132" y="250"/>
                                      <a:pt x="133" y="250"/>
                                      <a:pt x="135" y="250"/>
                                    </a:cubicBezTo>
                                    <a:cubicBezTo>
                                      <a:pt x="137" y="250"/>
                                      <a:pt x="138" y="250"/>
                                      <a:pt x="140" y="250"/>
                                    </a:cubicBezTo>
                                    <a:cubicBezTo>
                                      <a:pt x="140" y="250"/>
                                      <a:pt x="140" y="250"/>
                                      <a:pt x="140" y="250"/>
                                    </a:cubicBezTo>
                                    <a:cubicBezTo>
                                      <a:pt x="140" y="247"/>
                                      <a:pt x="138" y="245"/>
                                      <a:pt x="135" y="245"/>
                                    </a:cubicBezTo>
                                    <a:close/>
                                    <a:moveTo>
                                      <a:pt x="101" y="301"/>
                                    </a:moveTo>
                                    <a:cubicBezTo>
                                      <a:pt x="101" y="304"/>
                                      <a:pt x="101" y="307"/>
                                      <a:pt x="102" y="310"/>
                                    </a:cubicBezTo>
                                    <a:cubicBezTo>
                                      <a:pt x="103" y="310"/>
                                      <a:pt x="104" y="311"/>
                                      <a:pt x="105" y="311"/>
                                    </a:cubicBezTo>
                                    <a:cubicBezTo>
                                      <a:pt x="106" y="311"/>
                                      <a:pt x="106" y="310"/>
                                      <a:pt x="107" y="310"/>
                                    </a:cubicBezTo>
                                    <a:cubicBezTo>
                                      <a:pt x="107" y="307"/>
                                      <a:pt x="106" y="304"/>
                                      <a:pt x="106" y="301"/>
                                    </a:cubicBezTo>
                                    <a:cubicBezTo>
                                      <a:pt x="106" y="285"/>
                                      <a:pt x="119" y="272"/>
                                      <a:pt x="135" y="272"/>
                                    </a:cubicBezTo>
                                    <a:cubicBezTo>
                                      <a:pt x="151" y="272"/>
                                      <a:pt x="164" y="285"/>
                                      <a:pt x="164" y="301"/>
                                    </a:cubicBezTo>
                                    <a:cubicBezTo>
                                      <a:pt x="164" y="304"/>
                                      <a:pt x="163" y="307"/>
                                      <a:pt x="163" y="310"/>
                                    </a:cubicBezTo>
                                    <a:cubicBezTo>
                                      <a:pt x="163" y="310"/>
                                      <a:pt x="164" y="311"/>
                                      <a:pt x="165" y="311"/>
                                    </a:cubicBezTo>
                                    <a:cubicBezTo>
                                      <a:pt x="166" y="310"/>
                                      <a:pt x="167" y="310"/>
                                      <a:pt x="168" y="309"/>
                                    </a:cubicBezTo>
                                    <a:cubicBezTo>
                                      <a:pt x="169" y="306"/>
                                      <a:pt x="169" y="304"/>
                                      <a:pt x="169" y="301"/>
                                    </a:cubicBezTo>
                                    <a:cubicBezTo>
                                      <a:pt x="169" y="292"/>
                                      <a:pt x="165" y="283"/>
                                      <a:pt x="159" y="277"/>
                                    </a:cubicBezTo>
                                    <a:cubicBezTo>
                                      <a:pt x="153" y="271"/>
                                      <a:pt x="144" y="267"/>
                                      <a:pt x="135" y="267"/>
                                    </a:cubicBezTo>
                                    <a:cubicBezTo>
                                      <a:pt x="126" y="267"/>
                                      <a:pt x="117" y="271"/>
                                      <a:pt x="111" y="277"/>
                                    </a:cubicBezTo>
                                    <a:cubicBezTo>
                                      <a:pt x="105" y="283"/>
                                      <a:pt x="101" y="292"/>
                                      <a:pt x="101" y="301"/>
                                    </a:cubicBezTo>
                                    <a:close/>
                                    <a:moveTo>
                                      <a:pt x="156" y="301"/>
                                    </a:moveTo>
                                    <a:cubicBezTo>
                                      <a:pt x="156" y="303"/>
                                      <a:pt x="156" y="304"/>
                                      <a:pt x="156" y="306"/>
                                    </a:cubicBezTo>
                                    <a:cubicBezTo>
                                      <a:pt x="158" y="307"/>
                                      <a:pt x="159" y="308"/>
                                      <a:pt x="161" y="309"/>
                                    </a:cubicBezTo>
                                    <a:cubicBezTo>
                                      <a:pt x="162" y="306"/>
                                      <a:pt x="162" y="304"/>
                                      <a:pt x="162" y="301"/>
                                    </a:cubicBezTo>
                                    <a:cubicBezTo>
                                      <a:pt x="162" y="294"/>
                                      <a:pt x="159" y="287"/>
                                      <a:pt x="154" y="282"/>
                                    </a:cubicBezTo>
                                    <a:cubicBezTo>
                                      <a:pt x="149" y="277"/>
                                      <a:pt x="143" y="274"/>
                                      <a:pt x="135" y="274"/>
                                    </a:cubicBezTo>
                                    <a:cubicBezTo>
                                      <a:pt x="128" y="274"/>
                                      <a:pt x="121" y="277"/>
                                      <a:pt x="116" y="282"/>
                                    </a:cubicBezTo>
                                    <a:cubicBezTo>
                                      <a:pt x="111" y="287"/>
                                      <a:pt x="108" y="294"/>
                                      <a:pt x="108" y="301"/>
                                    </a:cubicBezTo>
                                    <a:cubicBezTo>
                                      <a:pt x="108" y="304"/>
                                      <a:pt x="108" y="306"/>
                                      <a:pt x="109" y="309"/>
                                    </a:cubicBezTo>
                                    <a:cubicBezTo>
                                      <a:pt x="111" y="308"/>
                                      <a:pt x="113" y="307"/>
                                      <a:pt x="114" y="306"/>
                                    </a:cubicBezTo>
                                    <a:cubicBezTo>
                                      <a:pt x="114" y="304"/>
                                      <a:pt x="114" y="303"/>
                                      <a:pt x="114" y="301"/>
                                    </a:cubicBezTo>
                                    <a:cubicBezTo>
                                      <a:pt x="114" y="290"/>
                                      <a:pt x="123" y="280"/>
                                      <a:pt x="135" y="280"/>
                                    </a:cubicBezTo>
                                    <a:cubicBezTo>
                                      <a:pt x="147" y="280"/>
                                      <a:pt x="156" y="290"/>
                                      <a:pt x="156" y="301"/>
                                    </a:cubicBezTo>
                                    <a:close/>
                                    <a:moveTo>
                                      <a:pt x="149" y="301"/>
                                    </a:moveTo>
                                    <a:cubicBezTo>
                                      <a:pt x="149" y="302"/>
                                      <a:pt x="149" y="303"/>
                                      <a:pt x="148" y="303"/>
                                    </a:cubicBezTo>
                                    <a:cubicBezTo>
                                      <a:pt x="150" y="304"/>
                                      <a:pt x="152" y="304"/>
                                      <a:pt x="154" y="305"/>
                                    </a:cubicBezTo>
                                    <a:cubicBezTo>
                                      <a:pt x="154" y="304"/>
                                      <a:pt x="155" y="303"/>
                                      <a:pt x="155" y="301"/>
                                    </a:cubicBezTo>
                                    <a:cubicBezTo>
                                      <a:pt x="155" y="296"/>
                                      <a:pt x="152" y="291"/>
                                      <a:pt x="149" y="287"/>
                                    </a:cubicBezTo>
                                    <a:cubicBezTo>
                                      <a:pt x="145" y="284"/>
                                      <a:pt x="140" y="282"/>
                                      <a:pt x="135" y="282"/>
                                    </a:cubicBezTo>
                                    <a:cubicBezTo>
                                      <a:pt x="130" y="282"/>
                                      <a:pt x="125" y="284"/>
                                      <a:pt x="121" y="287"/>
                                    </a:cubicBezTo>
                                    <a:cubicBezTo>
                                      <a:pt x="118" y="291"/>
                                      <a:pt x="116" y="296"/>
                                      <a:pt x="116" y="301"/>
                                    </a:cubicBezTo>
                                    <a:cubicBezTo>
                                      <a:pt x="116" y="303"/>
                                      <a:pt x="116" y="304"/>
                                      <a:pt x="116" y="305"/>
                                    </a:cubicBezTo>
                                    <a:cubicBezTo>
                                      <a:pt x="118" y="304"/>
                                      <a:pt x="120" y="304"/>
                                      <a:pt x="122" y="303"/>
                                    </a:cubicBezTo>
                                    <a:cubicBezTo>
                                      <a:pt x="122" y="303"/>
                                      <a:pt x="121" y="302"/>
                                      <a:pt x="121" y="301"/>
                                    </a:cubicBezTo>
                                    <a:cubicBezTo>
                                      <a:pt x="121" y="294"/>
                                      <a:pt x="128" y="288"/>
                                      <a:pt x="135" y="288"/>
                                    </a:cubicBezTo>
                                    <a:cubicBezTo>
                                      <a:pt x="143" y="288"/>
                                      <a:pt x="149" y="294"/>
                                      <a:pt x="149" y="301"/>
                                    </a:cubicBezTo>
                                    <a:close/>
                                    <a:moveTo>
                                      <a:pt x="142" y="301"/>
                                    </a:moveTo>
                                    <a:cubicBezTo>
                                      <a:pt x="142" y="301"/>
                                      <a:pt x="142" y="302"/>
                                      <a:pt x="142" y="302"/>
                                    </a:cubicBezTo>
                                    <a:cubicBezTo>
                                      <a:pt x="143" y="302"/>
                                      <a:pt x="145" y="302"/>
                                      <a:pt x="147" y="303"/>
                                    </a:cubicBezTo>
                                    <a:cubicBezTo>
                                      <a:pt x="147" y="302"/>
                                      <a:pt x="147" y="302"/>
                                      <a:pt x="147" y="301"/>
                                    </a:cubicBezTo>
                                    <a:cubicBezTo>
                                      <a:pt x="147" y="295"/>
                                      <a:pt x="142" y="289"/>
                                      <a:pt x="135" y="289"/>
                                    </a:cubicBezTo>
                                    <a:cubicBezTo>
                                      <a:pt x="128" y="289"/>
                                      <a:pt x="123" y="295"/>
                                      <a:pt x="123" y="301"/>
                                    </a:cubicBezTo>
                                    <a:cubicBezTo>
                                      <a:pt x="123" y="302"/>
                                      <a:pt x="123" y="302"/>
                                      <a:pt x="123" y="303"/>
                                    </a:cubicBezTo>
                                    <a:cubicBezTo>
                                      <a:pt x="125" y="302"/>
                                      <a:pt x="127" y="302"/>
                                      <a:pt x="128" y="302"/>
                                    </a:cubicBezTo>
                                    <a:cubicBezTo>
                                      <a:pt x="128" y="302"/>
                                      <a:pt x="128" y="301"/>
                                      <a:pt x="128" y="301"/>
                                    </a:cubicBezTo>
                                    <a:cubicBezTo>
                                      <a:pt x="128" y="298"/>
                                      <a:pt x="131" y="295"/>
                                      <a:pt x="135" y="295"/>
                                    </a:cubicBezTo>
                                    <a:cubicBezTo>
                                      <a:pt x="139" y="295"/>
                                      <a:pt x="142" y="298"/>
                                      <a:pt x="142" y="301"/>
                                    </a:cubicBezTo>
                                    <a:close/>
                                    <a:moveTo>
                                      <a:pt x="135" y="296"/>
                                    </a:moveTo>
                                    <a:cubicBezTo>
                                      <a:pt x="132" y="296"/>
                                      <a:pt x="130" y="298"/>
                                      <a:pt x="130" y="301"/>
                                    </a:cubicBezTo>
                                    <a:cubicBezTo>
                                      <a:pt x="130" y="301"/>
                                      <a:pt x="130" y="302"/>
                                      <a:pt x="130" y="302"/>
                                    </a:cubicBezTo>
                                    <a:cubicBezTo>
                                      <a:pt x="132" y="302"/>
                                      <a:pt x="133" y="301"/>
                                      <a:pt x="135" y="301"/>
                                    </a:cubicBezTo>
                                    <a:cubicBezTo>
                                      <a:pt x="137" y="301"/>
                                      <a:pt x="138" y="302"/>
                                      <a:pt x="140" y="302"/>
                                    </a:cubicBezTo>
                                    <a:cubicBezTo>
                                      <a:pt x="140" y="302"/>
                                      <a:pt x="140" y="301"/>
                                      <a:pt x="140" y="301"/>
                                    </a:cubicBezTo>
                                    <a:cubicBezTo>
                                      <a:pt x="140" y="298"/>
                                      <a:pt x="138" y="296"/>
                                      <a:pt x="135" y="296"/>
                                    </a:cubicBezTo>
                                    <a:close/>
                                    <a:moveTo>
                                      <a:pt x="101" y="353"/>
                                    </a:moveTo>
                                    <a:cubicBezTo>
                                      <a:pt x="101" y="356"/>
                                      <a:pt x="101" y="358"/>
                                      <a:pt x="102" y="361"/>
                                    </a:cubicBezTo>
                                    <a:cubicBezTo>
                                      <a:pt x="103" y="362"/>
                                      <a:pt x="104" y="362"/>
                                      <a:pt x="105" y="363"/>
                                    </a:cubicBezTo>
                                    <a:cubicBezTo>
                                      <a:pt x="106" y="362"/>
                                      <a:pt x="106" y="362"/>
                                      <a:pt x="107" y="361"/>
                                    </a:cubicBezTo>
                                    <a:cubicBezTo>
                                      <a:pt x="107" y="358"/>
                                      <a:pt x="106" y="356"/>
                                      <a:pt x="106" y="353"/>
                                    </a:cubicBezTo>
                                    <a:cubicBezTo>
                                      <a:pt x="106" y="337"/>
                                      <a:pt x="119" y="324"/>
                                      <a:pt x="135" y="324"/>
                                    </a:cubicBezTo>
                                    <a:cubicBezTo>
                                      <a:pt x="151" y="324"/>
                                      <a:pt x="164" y="337"/>
                                      <a:pt x="164" y="353"/>
                                    </a:cubicBezTo>
                                    <a:cubicBezTo>
                                      <a:pt x="164" y="356"/>
                                      <a:pt x="163" y="358"/>
                                      <a:pt x="163" y="361"/>
                                    </a:cubicBezTo>
                                    <a:cubicBezTo>
                                      <a:pt x="163" y="361"/>
                                      <a:pt x="164" y="362"/>
                                      <a:pt x="165" y="363"/>
                                    </a:cubicBezTo>
                                    <a:cubicBezTo>
                                      <a:pt x="166" y="362"/>
                                      <a:pt x="167" y="361"/>
                                      <a:pt x="168" y="360"/>
                                    </a:cubicBezTo>
                                    <a:cubicBezTo>
                                      <a:pt x="169" y="358"/>
                                      <a:pt x="169" y="355"/>
                                      <a:pt x="169" y="353"/>
                                    </a:cubicBezTo>
                                    <a:cubicBezTo>
                                      <a:pt x="169" y="343"/>
                                      <a:pt x="165" y="335"/>
                                      <a:pt x="159" y="328"/>
                                    </a:cubicBezTo>
                                    <a:cubicBezTo>
                                      <a:pt x="153" y="322"/>
                                      <a:pt x="144" y="318"/>
                                      <a:pt x="135" y="318"/>
                                    </a:cubicBezTo>
                                    <a:cubicBezTo>
                                      <a:pt x="126" y="318"/>
                                      <a:pt x="117" y="322"/>
                                      <a:pt x="111" y="328"/>
                                    </a:cubicBezTo>
                                    <a:cubicBezTo>
                                      <a:pt x="105" y="335"/>
                                      <a:pt x="101" y="343"/>
                                      <a:pt x="101" y="353"/>
                                    </a:cubicBezTo>
                                    <a:close/>
                                    <a:moveTo>
                                      <a:pt x="156" y="353"/>
                                    </a:moveTo>
                                    <a:cubicBezTo>
                                      <a:pt x="156" y="354"/>
                                      <a:pt x="156" y="356"/>
                                      <a:pt x="156" y="357"/>
                                    </a:cubicBezTo>
                                    <a:cubicBezTo>
                                      <a:pt x="158" y="358"/>
                                      <a:pt x="159" y="359"/>
                                      <a:pt x="161" y="360"/>
                                    </a:cubicBezTo>
                                    <a:cubicBezTo>
                                      <a:pt x="162" y="358"/>
                                      <a:pt x="162" y="355"/>
                                      <a:pt x="162" y="353"/>
                                    </a:cubicBezTo>
                                    <a:cubicBezTo>
                                      <a:pt x="162" y="345"/>
                                      <a:pt x="159" y="338"/>
                                      <a:pt x="154" y="333"/>
                                    </a:cubicBezTo>
                                    <a:cubicBezTo>
                                      <a:pt x="149" y="328"/>
                                      <a:pt x="143" y="325"/>
                                      <a:pt x="135" y="325"/>
                                    </a:cubicBezTo>
                                    <a:cubicBezTo>
                                      <a:pt x="128" y="325"/>
                                      <a:pt x="121" y="328"/>
                                      <a:pt x="116" y="333"/>
                                    </a:cubicBezTo>
                                    <a:cubicBezTo>
                                      <a:pt x="111" y="338"/>
                                      <a:pt x="108" y="345"/>
                                      <a:pt x="108" y="353"/>
                                    </a:cubicBezTo>
                                    <a:cubicBezTo>
                                      <a:pt x="108" y="355"/>
                                      <a:pt x="108" y="358"/>
                                      <a:pt x="109" y="360"/>
                                    </a:cubicBezTo>
                                    <a:cubicBezTo>
                                      <a:pt x="111" y="359"/>
                                      <a:pt x="113" y="358"/>
                                      <a:pt x="114" y="357"/>
                                    </a:cubicBezTo>
                                    <a:cubicBezTo>
                                      <a:pt x="114" y="356"/>
                                      <a:pt x="114" y="354"/>
                                      <a:pt x="114" y="353"/>
                                    </a:cubicBezTo>
                                    <a:cubicBezTo>
                                      <a:pt x="114" y="341"/>
                                      <a:pt x="123" y="332"/>
                                      <a:pt x="135" y="332"/>
                                    </a:cubicBezTo>
                                    <a:cubicBezTo>
                                      <a:pt x="147" y="332"/>
                                      <a:pt x="156" y="341"/>
                                      <a:pt x="156" y="353"/>
                                    </a:cubicBezTo>
                                    <a:close/>
                                    <a:moveTo>
                                      <a:pt x="149" y="353"/>
                                    </a:moveTo>
                                    <a:cubicBezTo>
                                      <a:pt x="149" y="353"/>
                                      <a:pt x="149" y="354"/>
                                      <a:pt x="148" y="355"/>
                                    </a:cubicBezTo>
                                    <a:cubicBezTo>
                                      <a:pt x="150" y="355"/>
                                      <a:pt x="152" y="356"/>
                                      <a:pt x="154" y="357"/>
                                    </a:cubicBezTo>
                                    <a:cubicBezTo>
                                      <a:pt x="154" y="355"/>
                                      <a:pt x="155" y="354"/>
                                      <a:pt x="155" y="353"/>
                                    </a:cubicBezTo>
                                    <a:cubicBezTo>
                                      <a:pt x="155" y="347"/>
                                      <a:pt x="152" y="342"/>
                                      <a:pt x="149" y="339"/>
                                    </a:cubicBezTo>
                                    <a:cubicBezTo>
                                      <a:pt x="145" y="335"/>
                                      <a:pt x="140" y="333"/>
                                      <a:pt x="135" y="333"/>
                                    </a:cubicBezTo>
                                    <a:cubicBezTo>
                                      <a:pt x="130" y="333"/>
                                      <a:pt x="125" y="335"/>
                                      <a:pt x="121" y="339"/>
                                    </a:cubicBezTo>
                                    <a:cubicBezTo>
                                      <a:pt x="118" y="342"/>
                                      <a:pt x="116" y="347"/>
                                      <a:pt x="116" y="353"/>
                                    </a:cubicBezTo>
                                    <a:cubicBezTo>
                                      <a:pt x="116" y="354"/>
                                      <a:pt x="116" y="355"/>
                                      <a:pt x="116" y="357"/>
                                    </a:cubicBezTo>
                                    <a:cubicBezTo>
                                      <a:pt x="118" y="356"/>
                                      <a:pt x="120" y="355"/>
                                      <a:pt x="122" y="355"/>
                                    </a:cubicBezTo>
                                    <a:cubicBezTo>
                                      <a:pt x="122" y="354"/>
                                      <a:pt x="121" y="353"/>
                                      <a:pt x="121" y="353"/>
                                    </a:cubicBezTo>
                                    <a:cubicBezTo>
                                      <a:pt x="121" y="345"/>
                                      <a:pt x="128" y="339"/>
                                      <a:pt x="135" y="339"/>
                                    </a:cubicBezTo>
                                    <a:cubicBezTo>
                                      <a:pt x="143" y="339"/>
                                      <a:pt x="149" y="345"/>
                                      <a:pt x="149" y="353"/>
                                    </a:cubicBezTo>
                                    <a:close/>
                                    <a:moveTo>
                                      <a:pt x="142" y="353"/>
                                    </a:moveTo>
                                    <a:cubicBezTo>
                                      <a:pt x="142" y="353"/>
                                      <a:pt x="142" y="353"/>
                                      <a:pt x="142" y="353"/>
                                    </a:cubicBezTo>
                                    <a:cubicBezTo>
                                      <a:pt x="143" y="354"/>
                                      <a:pt x="145" y="354"/>
                                      <a:pt x="147" y="354"/>
                                    </a:cubicBezTo>
                                    <a:cubicBezTo>
                                      <a:pt x="147" y="354"/>
                                      <a:pt x="147" y="353"/>
                                      <a:pt x="147" y="353"/>
                                    </a:cubicBezTo>
                                    <a:cubicBezTo>
                                      <a:pt x="147" y="346"/>
                                      <a:pt x="142" y="341"/>
                                      <a:pt x="135" y="341"/>
                                    </a:cubicBezTo>
                                    <a:cubicBezTo>
                                      <a:pt x="128" y="341"/>
                                      <a:pt x="123" y="346"/>
                                      <a:pt x="123" y="353"/>
                                    </a:cubicBezTo>
                                    <a:cubicBezTo>
                                      <a:pt x="123" y="353"/>
                                      <a:pt x="123" y="354"/>
                                      <a:pt x="123" y="354"/>
                                    </a:cubicBezTo>
                                    <a:cubicBezTo>
                                      <a:pt x="125" y="354"/>
                                      <a:pt x="127" y="354"/>
                                      <a:pt x="128" y="353"/>
                                    </a:cubicBezTo>
                                    <a:cubicBezTo>
                                      <a:pt x="128" y="353"/>
                                      <a:pt x="128" y="353"/>
                                      <a:pt x="128" y="353"/>
                                    </a:cubicBezTo>
                                    <a:cubicBezTo>
                                      <a:pt x="128" y="349"/>
                                      <a:pt x="131" y="346"/>
                                      <a:pt x="135" y="346"/>
                                    </a:cubicBezTo>
                                    <a:cubicBezTo>
                                      <a:pt x="139" y="346"/>
                                      <a:pt x="142" y="349"/>
                                      <a:pt x="142" y="353"/>
                                    </a:cubicBezTo>
                                    <a:close/>
                                    <a:moveTo>
                                      <a:pt x="135" y="348"/>
                                    </a:moveTo>
                                    <a:cubicBezTo>
                                      <a:pt x="132" y="348"/>
                                      <a:pt x="130" y="350"/>
                                      <a:pt x="130" y="353"/>
                                    </a:cubicBezTo>
                                    <a:cubicBezTo>
                                      <a:pt x="130" y="353"/>
                                      <a:pt x="130" y="353"/>
                                      <a:pt x="130" y="353"/>
                                    </a:cubicBezTo>
                                    <a:cubicBezTo>
                                      <a:pt x="132" y="353"/>
                                      <a:pt x="133" y="353"/>
                                      <a:pt x="135" y="353"/>
                                    </a:cubicBezTo>
                                    <a:cubicBezTo>
                                      <a:pt x="137" y="353"/>
                                      <a:pt x="138" y="353"/>
                                      <a:pt x="140" y="353"/>
                                    </a:cubicBezTo>
                                    <a:cubicBezTo>
                                      <a:pt x="140" y="353"/>
                                      <a:pt x="140" y="353"/>
                                      <a:pt x="140" y="353"/>
                                    </a:cubicBezTo>
                                    <a:cubicBezTo>
                                      <a:pt x="140" y="350"/>
                                      <a:pt x="138" y="348"/>
                                      <a:pt x="135" y="348"/>
                                    </a:cubicBezTo>
                                    <a:close/>
                                    <a:moveTo>
                                      <a:pt x="101" y="404"/>
                                    </a:moveTo>
                                    <a:cubicBezTo>
                                      <a:pt x="101" y="407"/>
                                      <a:pt x="101" y="410"/>
                                      <a:pt x="102" y="412"/>
                                    </a:cubicBezTo>
                                    <a:cubicBezTo>
                                      <a:pt x="103" y="413"/>
                                      <a:pt x="104" y="414"/>
                                      <a:pt x="105" y="414"/>
                                    </a:cubicBezTo>
                                    <a:cubicBezTo>
                                      <a:pt x="106" y="414"/>
                                      <a:pt x="106" y="413"/>
                                      <a:pt x="107" y="412"/>
                                    </a:cubicBezTo>
                                    <a:cubicBezTo>
                                      <a:pt x="107" y="410"/>
                                      <a:pt x="106" y="407"/>
                                      <a:pt x="106" y="404"/>
                                    </a:cubicBezTo>
                                    <a:cubicBezTo>
                                      <a:pt x="106" y="388"/>
                                      <a:pt x="119" y="375"/>
                                      <a:pt x="135" y="375"/>
                                    </a:cubicBezTo>
                                    <a:cubicBezTo>
                                      <a:pt x="151" y="375"/>
                                      <a:pt x="164" y="388"/>
                                      <a:pt x="164" y="404"/>
                                    </a:cubicBezTo>
                                    <a:cubicBezTo>
                                      <a:pt x="164" y="407"/>
                                      <a:pt x="163" y="410"/>
                                      <a:pt x="163" y="412"/>
                                    </a:cubicBezTo>
                                    <a:cubicBezTo>
                                      <a:pt x="163" y="413"/>
                                      <a:pt x="164" y="413"/>
                                      <a:pt x="165" y="414"/>
                                    </a:cubicBezTo>
                                    <a:cubicBezTo>
                                      <a:pt x="166" y="413"/>
                                      <a:pt x="167" y="412"/>
                                      <a:pt x="168" y="412"/>
                                    </a:cubicBezTo>
                                    <a:cubicBezTo>
                                      <a:pt x="169" y="409"/>
                                      <a:pt x="169" y="407"/>
                                      <a:pt x="169" y="404"/>
                                    </a:cubicBezTo>
                                    <a:cubicBezTo>
                                      <a:pt x="169" y="395"/>
                                      <a:pt x="165" y="386"/>
                                      <a:pt x="159" y="380"/>
                                    </a:cubicBezTo>
                                    <a:cubicBezTo>
                                      <a:pt x="153" y="374"/>
                                      <a:pt x="144" y="370"/>
                                      <a:pt x="135" y="370"/>
                                    </a:cubicBezTo>
                                    <a:cubicBezTo>
                                      <a:pt x="126" y="370"/>
                                      <a:pt x="117" y="374"/>
                                      <a:pt x="111" y="380"/>
                                    </a:cubicBezTo>
                                    <a:cubicBezTo>
                                      <a:pt x="105" y="386"/>
                                      <a:pt x="101" y="395"/>
                                      <a:pt x="101" y="404"/>
                                    </a:cubicBezTo>
                                    <a:close/>
                                    <a:moveTo>
                                      <a:pt x="156" y="404"/>
                                    </a:moveTo>
                                    <a:cubicBezTo>
                                      <a:pt x="156" y="406"/>
                                      <a:pt x="156" y="407"/>
                                      <a:pt x="156" y="409"/>
                                    </a:cubicBezTo>
                                    <a:cubicBezTo>
                                      <a:pt x="158" y="409"/>
                                      <a:pt x="159" y="410"/>
                                      <a:pt x="161" y="411"/>
                                    </a:cubicBezTo>
                                    <a:cubicBezTo>
                                      <a:pt x="162" y="409"/>
                                      <a:pt x="162" y="407"/>
                                      <a:pt x="162" y="404"/>
                                    </a:cubicBezTo>
                                    <a:cubicBezTo>
                                      <a:pt x="162" y="397"/>
                                      <a:pt x="159" y="390"/>
                                      <a:pt x="154" y="385"/>
                                    </a:cubicBezTo>
                                    <a:cubicBezTo>
                                      <a:pt x="149" y="380"/>
                                      <a:pt x="143" y="377"/>
                                      <a:pt x="135" y="377"/>
                                    </a:cubicBezTo>
                                    <a:cubicBezTo>
                                      <a:pt x="128" y="377"/>
                                      <a:pt x="121" y="380"/>
                                      <a:pt x="116" y="385"/>
                                    </a:cubicBezTo>
                                    <a:cubicBezTo>
                                      <a:pt x="111" y="390"/>
                                      <a:pt x="108" y="397"/>
                                      <a:pt x="108" y="404"/>
                                    </a:cubicBezTo>
                                    <a:cubicBezTo>
                                      <a:pt x="108" y="407"/>
                                      <a:pt x="108" y="409"/>
                                      <a:pt x="109" y="411"/>
                                    </a:cubicBezTo>
                                    <a:cubicBezTo>
                                      <a:pt x="111" y="410"/>
                                      <a:pt x="113" y="409"/>
                                      <a:pt x="114" y="409"/>
                                    </a:cubicBezTo>
                                    <a:cubicBezTo>
                                      <a:pt x="114" y="407"/>
                                      <a:pt x="114" y="406"/>
                                      <a:pt x="114" y="404"/>
                                    </a:cubicBezTo>
                                    <a:cubicBezTo>
                                      <a:pt x="114" y="392"/>
                                      <a:pt x="123" y="383"/>
                                      <a:pt x="135" y="383"/>
                                    </a:cubicBezTo>
                                    <a:cubicBezTo>
                                      <a:pt x="147" y="383"/>
                                      <a:pt x="156" y="392"/>
                                      <a:pt x="156" y="404"/>
                                    </a:cubicBezTo>
                                    <a:close/>
                                    <a:moveTo>
                                      <a:pt x="149" y="404"/>
                                    </a:moveTo>
                                    <a:cubicBezTo>
                                      <a:pt x="149" y="405"/>
                                      <a:pt x="149" y="405"/>
                                      <a:pt x="148" y="406"/>
                                    </a:cubicBezTo>
                                    <a:cubicBezTo>
                                      <a:pt x="150" y="407"/>
                                      <a:pt x="152" y="407"/>
                                      <a:pt x="154" y="408"/>
                                    </a:cubicBezTo>
                                    <a:cubicBezTo>
                                      <a:pt x="154" y="407"/>
                                      <a:pt x="155" y="405"/>
                                      <a:pt x="155" y="404"/>
                                    </a:cubicBezTo>
                                    <a:cubicBezTo>
                                      <a:pt x="155" y="399"/>
                                      <a:pt x="152" y="394"/>
                                      <a:pt x="149" y="390"/>
                                    </a:cubicBezTo>
                                    <a:cubicBezTo>
                                      <a:pt x="145" y="387"/>
                                      <a:pt x="140" y="385"/>
                                      <a:pt x="135" y="385"/>
                                    </a:cubicBezTo>
                                    <a:cubicBezTo>
                                      <a:pt x="130" y="385"/>
                                      <a:pt x="125" y="387"/>
                                      <a:pt x="121" y="390"/>
                                    </a:cubicBezTo>
                                    <a:cubicBezTo>
                                      <a:pt x="118" y="394"/>
                                      <a:pt x="116" y="399"/>
                                      <a:pt x="116" y="404"/>
                                    </a:cubicBezTo>
                                    <a:cubicBezTo>
                                      <a:pt x="116" y="405"/>
                                      <a:pt x="116" y="407"/>
                                      <a:pt x="116" y="408"/>
                                    </a:cubicBezTo>
                                    <a:cubicBezTo>
                                      <a:pt x="118" y="407"/>
                                      <a:pt x="120" y="407"/>
                                      <a:pt x="122" y="406"/>
                                    </a:cubicBezTo>
                                    <a:cubicBezTo>
                                      <a:pt x="122" y="405"/>
                                      <a:pt x="121" y="405"/>
                                      <a:pt x="121" y="404"/>
                                    </a:cubicBezTo>
                                    <a:cubicBezTo>
                                      <a:pt x="121" y="397"/>
                                      <a:pt x="128" y="390"/>
                                      <a:pt x="135" y="390"/>
                                    </a:cubicBezTo>
                                    <a:cubicBezTo>
                                      <a:pt x="143" y="390"/>
                                      <a:pt x="149" y="397"/>
                                      <a:pt x="149" y="404"/>
                                    </a:cubicBezTo>
                                    <a:close/>
                                    <a:moveTo>
                                      <a:pt x="142" y="404"/>
                                    </a:moveTo>
                                    <a:cubicBezTo>
                                      <a:pt x="142" y="404"/>
                                      <a:pt x="142" y="404"/>
                                      <a:pt x="142" y="405"/>
                                    </a:cubicBezTo>
                                    <a:cubicBezTo>
                                      <a:pt x="143" y="405"/>
                                      <a:pt x="145" y="405"/>
                                      <a:pt x="147" y="406"/>
                                    </a:cubicBezTo>
                                    <a:cubicBezTo>
                                      <a:pt x="147" y="405"/>
                                      <a:pt x="147" y="405"/>
                                      <a:pt x="147" y="404"/>
                                    </a:cubicBezTo>
                                    <a:cubicBezTo>
                                      <a:pt x="147" y="397"/>
                                      <a:pt x="142" y="392"/>
                                      <a:pt x="135" y="392"/>
                                    </a:cubicBezTo>
                                    <a:cubicBezTo>
                                      <a:pt x="128" y="392"/>
                                      <a:pt x="123" y="397"/>
                                      <a:pt x="123" y="404"/>
                                    </a:cubicBezTo>
                                    <a:cubicBezTo>
                                      <a:pt x="123" y="405"/>
                                      <a:pt x="123" y="405"/>
                                      <a:pt x="123" y="406"/>
                                    </a:cubicBezTo>
                                    <a:cubicBezTo>
                                      <a:pt x="125" y="405"/>
                                      <a:pt x="127" y="405"/>
                                      <a:pt x="128" y="405"/>
                                    </a:cubicBezTo>
                                    <a:cubicBezTo>
                                      <a:pt x="128" y="404"/>
                                      <a:pt x="128" y="404"/>
                                      <a:pt x="128" y="404"/>
                                    </a:cubicBezTo>
                                    <a:cubicBezTo>
                                      <a:pt x="128" y="400"/>
                                      <a:pt x="131" y="397"/>
                                      <a:pt x="135" y="397"/>
                                    </a:cubicBezTo>
                                    <a:cubicBezTo>
                                      <a:pt x="139" y="397"/>
                                      <a:pt x="142" y="400"/>
                                      <a:pt x="142" y="404"/>
                                    </a:cubicBezTo>
                                    <a:close/>
                                    <a:moveTo>
                                      <a:pt x="135" y="399"/>
                                    </a:moveTo>
                                    <a:cubicBezTo>
                                      <a:pt x="132" y="399"/>
                                      <a:pt x="130" y="401"/>
                                      <a:pt x="130" y="404"/>
                                    </a:cubicBezTo>
                                    <a:cubicBezTo>
                                      <a:pt x="130" y="404"/>
                                      <a:pt x="130" y="404"/>
                                      <a:pt x="130" y="404"/>
                                    </a:cubicBezTo>
                                    <a:cubicBezTo>
                                      <a:pt x="132" y="404"/>
                                      <a:pt x="133" y="404"/>
                                      <a:pt x="135" y="404"/>
                                    </a:cubicBezTo>
                                    <a:cubicBezTo>
                                      <a:pt x="137" y="404"/>
                                      <a:pt x="138" y="404"/>
                                      <a:pt x="140" y="404"/>
                                    </a:cubicBezTo>
                                    <a:cubicBezTo>
                                      <a:pt x="140" y="404"/>
                                      <a:pt x="140" y="404"/>
                                      <a:pt x="140" y="404"/>
                                    </a:cubicBezTo>
                                    <a:cubicBezTo>
                                      <a:pt x="140" y="401"/>
                                      <a:pt x="138" y="399"/>
                                      <a:pt x="135" y="399"/>
                                    </a:cubicBezTo>
                                    <a:close/>
                                    <a:moveTo>
                                      <a:pt x="815" y="438"/>
                                    </a:moveTo>
                                    <a:cubicBezTo>
                                      <a:pt x="816" y="436"/>
                                      <a:pt x="817" y="435"/>
                                      <a:pt x="818" y="433"/>
                                    </a:cubicBezTo>
                                    <a:cubicBezTo>
                                      <a:pt x="813" y="430"/>
                                      <a:pt x="808" y="428"/>
                                      <a:pt x="803" y="428"/>
                                    </a:cubicBezTo>
                                    <a:cubicBezTo>
                                      <a:pt x="797" y="428"/>
                                      <a:pt x="792" y="430"/>
                                      <a:pt x="788" y="433"/>
                                    </a:cubicBezTo>
                                    <a:cubicBezTo>
                                      <a:pt x="789" y="435"/>
                                      <a:pt x="789" y="437"/>
                                      <a:pt x="790" y="439"/>
                                    </a:cubicBezTo>
                                    <a:cubicBezTo>
                                      <a:pt x="794" y="436"/>
                                      <a:pt x="798" y="434"/>
                                      <a:pt x="803" y="434"/>
                                    </a:cubicBezTo>
                                    <a:cubicBezTo>
                                      <a:pt x="807" y="434"/>
                                      <a:pt x="812" y="436"/>
                                      <a:pt x="815" y="438"/>
                                    </a:cubicBezTo>
                                    <a:close/>
                                    <a:moveTo>
                                      <a:pt x="818" y="431"/>
                                    </a:moveTo>
                                    <a:cubicBezTo>
                                      <a:pt x="819" y="430"/>
                                      <a:pt x="820" y="428"/>
                                      <a:pt x="821" y="427"/>
                                    </a:cubicBezTo>
                                    <a:cubicBezTo>
                                      <a:pt x="816" y="423"/>
                                      <a:pt x="810" y="421"/>
                                      <a:pt x="803" y="421"/>
                                    </a:cubicBezTo>
                                    <a:cubicBezTo>
                                      <a:pt x="796" y="421"/>
                                      <a:pt x="789" y="423"/>
                                      <a:pt x="784" y="427"/>
                                    </a:cubicBezTo>
                                    <a:cubicBezTo>
                                      <a:pt x="785" y="428"/>
                                      <a:pt x="786" y="430"/>
                                      <a:pt x="787" y="431"/>
                                    </a:cubicBezTo>
                                    <a:cubicBezTo>
                                      <a:pt x="791" y="428"/>
                                      <a:pt x="797" y="427"/>
                                      <a:pt x="803" y="427"/>
                                    </a:cubicBezTo>
                                    <a:cubicBezTo>
                                      <a:pt x="809" y="427"/>
                                      <a:pt x="814" y="428"/>
                                      <a:pt x="818" y="431"/>
                                    </a:cubicBezTo>
                                    <a:close/>
                                    <a:moveTo>
                                      <a:pt x="822" y="425"/>
                                    </a:moveTo>
                                    <a:cubicBezTo>
                                      <a:pt x="823" y="424"/>
                                      <a:pt x="825" y="422"/>
                                      <a:pt x="826" y="421"/>
                                    </a:cubicBezTo>
                                    <a:cubicBezTo>
                                      <a:pt x="819" y="416"/>
                                      <a:pt x="811" y="413"/>
                                      <a:pt x="803" y="413"/>
                                    </a:cubicBezTo>
                                    <a:cubicBezTo>
                                      <a:pt x="794" y="413"/>
                                      <a:pt x="786" y="416"/>
                                      <a:pt x="779" y="421"/>
                                    </a:cubicBezTo>
                                    <a:cubicBezTo>
                                      <a:pt x="781" y="422"/>
                                      <a:pt x="782" y="424"/>
                                      <a:pt x="783" y="425"/>
                                    </a:cubicBezTo>
                                    <a:cubicBezTo>
                                      <a:pt x="789" y="422"/>
                                      <a:pt x="795" y="420"/>
                                      <a:pt x="803" y="420"/>
                                    </a:cubicBezTo>
                                    <a:cubicBezTo>
                                      <a:pt x="810" y="420"/>
                                      <a:pt x="817" y="422"/>
                                      <a:pt x="822" y="425"/>
                                    </a:cubicBezTo>
                                    <a:close/>
                                    <a:moveTo>
                                      <a:pt x="827" y="419"/>
                                    </a:moveTo>
                                    <a:cubicBezTo>
                                      <a:pt x="829" y="418"/>
                                      <a:pt x="830" y="417"/>
                                      <a:pt x="832" y="415"/>
                                    </a:cubicBezTo>
                                    <a:cubicBezTo>
                                      <a:pt x="824" y="409"/>
                                      <a:pt x="814" y="406"/>
                                      <a:pt x="803" y="406"/>
                                    </a:cubicBezTo>
                                    <a:cubicBezTo>
                                      <a:pt x="792" y="406"/>
                                      <a:pt x="782" y="409"/>
                                      <a:pt x="773" y="415"/>
                                    </a:cubicBezTo>
                                    <a:cubicBezTo>
                                      <a:pt x="775" y="417"/>
                                      <a:pt x="777" y="418"/>
                                      <a:pt x="778" y="420"/>
                                    </a:cubicBezTo>
                                    <a:cubicBezTo>
                                      <a:pt x="785" y="415"/>
                                      <a:pt x="794" y="412"/>
                                      <a:pt x="803" y="412"/>
                                    </a:cubicBezTo>
                                    <a:cubicBezTo>
                                      <a:pt x="812" y="412"/>
                                      <a:pt x="820" y="415"/>
                                      <a:pt x="827" y="419"/>
                                    </a:cubicBezTo>
                                    <a:close/>
                                    <a:moveTo>
                                      <a:pt x="812" y="404"/>
                                    </a:moveTo>
                                    <a:cubicBezTo>
                                      <a:pt x="812" y="402"/>
                                      <a:pt x="813" y="400"/>
                                      <a:pt x="813" y="398"/>
                                    </a:cubicBezTo>
                                    <a:cubicBezTo>
                                      <a:pt x="811" y="394"/>
                                      <a:pt x="807" y="392"/>
                                      <a:pt x="803" y="392"/>
                                    </a:cubicBezTo>
                                    <a:cubicBezTo>
                                      <a:pt x="798" y="392"/>
                                      <a:pt x="795" y="394"/>
                                      <a:pt x="793" y="398"/>
                                    </a:cubicBezTo>
                                    <a:cubicBezTo>
                                      <a:pt x="793" y="400"/>
                                      <a:pt x="793" y="402"/>
                                      <a:pt x="793" y="404"/>
                                    </a:cubicBezTo>
                                    <a:cubicBezTo>
                                      <a:pt x="793" y="404"/>
                                      <a:pt x="793" y="405"/>
                                      <a:pt x="793" y="405"/>
                                    </a:cubicBezTo>
                                    <a:cubicBezTo>
                                      <a:pt x="794" y="405"/>
                                      <a:pt x="795" y="405"/>
                                      <a:pt x="796" y="405"/>
                                    </a:cubicBezTo>
                                    <a:cubicBezTo>
                                      <a:pt x="796" y="404"/>
                                      <a:pt x="796" y="404"/>
                                      <a:pt x="796" y="404"/>
                                    </a:cubicBezTo>
                                    <a:cubicBezTo>
                                      <a:pt x="796" y="400"/>
                                      <a:pt x="799" y="397"/>
                                      <a:pt x="803" y="397"/>
                                    </a:cubicBezTo>
                                    <a:cubicBezTo>
                                      <a:pt x="806" y="397"/>
                                      <a:pt x="809" y="400"/>
                                      <a:pt x="809" y="404"/>
                                    </a:cubicBezTo>
                                    <a:cubicBezTo>
                                      <a:pt x="809" y="404"/>
                                      <a:pt x="809" y="404"/>
                                      <a:pt x="809" y="405"/>
                                    </a:cubicBezTo>
                                    <a:cubicBezTo>
                                      <a:pt x="810" y="405"/>
                                      <a:pt x="811" y="405"/>
                                      <a:pt x="812" y="405"/>
                                    </a:cubicBezTo>
                                    <a:cubicBezTo>
                                      <a:pt x="812" y="405"/>
                                      <a:pt x="812" y="404"/>
                                      <a:pt x="812" y="404"/>
                                    </a:cubicBezTo>
                                    <a:close/>
                                    <a:moveTo>
                                      <a:pt x="803" y="399"/>
                                    </a:moveTo>
                                    <a:cubicBezTo>
                                      <a:pt x="800" y="399"/>
                                      <a:pt x="798" y="401"/>
                                      <a:pt x="798" y="404"/>
                                    </a:cubicBezTo>
                                    <a:cubicBezTo>
                                      <a:pt x="798" y="404"/>
                                      <a:pt x="798" y="404"/>
                                      <a:pt x="798" y="404"/>
                                    </a:cubicBezTo>
                                    <a:cubicBezTo>
                                      <a:pt x="799" y="404"/>
                                      <a:pt x="801" y="404"/>
                                      <a:pt x="803" y="404"/>
                                    </a:cubicBezTo>
                                    <a:cubicBezTo>
                                      <a:pt x="804" y="404"/>
                                      <a:pt x="806" y="404"/>
                                      <a:pt x="808" y="404"/>
                                    </a:cubicBezTo>
                                    <a:cubicBezTo>
                                      <a:pt x="808" y="404"/>
                                      <a:pt x="808" y="404"/>
                                      <a:pt x="808" y="404"/>
                                    </a:cubicBezTo>
                                    <a:cubicBezTo>
                                      <a:pt x="808" y="401"/>
                                      <a:pt x="806" y="399"/>
                                      <a:pt x="803" y="399"/>
                                    </a:cubicBezTo>
                                    <a:close/>
                                    <a:moveTo>
                                      <a:pt x="813" y="395"/>
                                    </a:moveTo>
                                    <a:cubicBezTo>
                                      <a:pt x="814" y="393"/>
                                      <a:pt x="814" y="391"/>
                                      <a:pt x="815" y="389"/>
                                    </a:cubicBezTo>
                                    <a:cubicBezTo>
                                      <a:pt x="811" y="386"/>
                                      <a:pt x="807" y="385"/>
                                      <a:pt x="803" y="385"/>
                                    </a:cubicBezTo>
                                    <a:cubicBezTo>
                                      <a:pt x="798" y="385"/>
                                      <a:pt x="794" y="386"/>
                                      <a:pt x="791" y="389"/>
                                    </a:cubicBezTo>
                                    <a:cubicBezTo>
                                      <a:pt x="791" y="391"/>
                                      <a:pt x="792" y="393"/>
                                      <a:pt x="792" y="396"/>
                                    </a:cubicBezTo>
                                    <a:cubicBezTo>
                                      <a:pt x="795" y="392"/>
                                      <a:pt x="798" y="390"/>
                                      <a:pt x="803" y="390"/>
                                    </a:cubicBezTo>
                                    <a:cubicBezTo>
                                      <a:pt x="807" y="390"/>
                                      <a:pt x="811" y="392"/>
                                      <a:pt x="813" y="395"/>
                                    </a:cubicBezTo>
                                    <a:close/>
                                    <a:moveTo>
                                      <a:pt x="815" y="387"/>
                                    </a:moveTo>
                                    <a:cubicBezTo>
                                      <a:pt x="816" y="385"/>
                                      <a:pt x="817" y="383"/>
                                      <a:pt x="818" y="381"/>
                                    </a:cubicBezTo>
                                    <a:cubicBezTo>
                                      <a:pt x="813" y="378"/>
                                      <a:pt x="808" y="377"/>
                                      <a:pt x="803" y="377"/>
                                    </a:cubicBezTo>
                                    <a:cubicBezTo>
                                      <a:pt x="797" y="377"/>
                                      <a:pt x="792" y="379"/>
                                      <a:pt x="788" y="381"/>
                                    </a:cubicBezTo>
                                    <a:cubicBezTo>
                                      <a:pt x="789" y="383"/>
                                      <a:pt x="789" y="385"/>
                                      <a:pt x="790" y="387"/>
                                    </a:cubicBezTo>
                                    <a:cubicBezTo>
                                      <a:pt x="794" y="385"/>
                                      <a:pt x="798" y="383"/>
                                      <a:pt x="803" y="383"/>
                                    </a:cubicBezTo>
                                    <a:cubicBezTo>
                                      <a:pt x="807" y="383"/>
                                      <a:pt x="812" y="385"/>
                                      <a:pt x="815" y="387"/>
                                    </a:cubicBezTo>
                                    <a:close/>
                                    <a:moveTo>
                                      <a:pt x="818" y="380"/>
                                    </a:moveTo>
                                    <a:cubicBezTo>
                                      <a:pt x="819" y="378"/>
                                      <a:pt x="820" y="377"/>
                                      <a:pt x="821" y="375"/>
                                    </a:cubicBezTo>
                                    <a:cubicBezTo>
                                      <a:pt x="816" y="372"/>
                                      <a:pt x="810" y="370"/>
                                      <a:pt x="803" y="370"/>
                                    </a:cubicBezTo>
                                    <a:cubicBezTo>
                                      <a:pt x="796" y="370"/>
                                      <a:pt x="789" y="372"/>
                                      <a:pt x="784" y="375"/>
                                    </a:cubicBezTo>
                                    <a:cubicBezTo>
                                      <a:pt x="785" y="377"/>
                                      <a:pt x="786" y="378"/>
                                      <a:pt x="787" y="380"/>
                                    </a:cubicBezTo>
                                    <a:cubicBezTo>
                                      <a:pt x="791" y="377"/>
                                      <a:pt x="797" y="375"/>
                                      <a:pt x="803" y="375"/>
                                    </a:cubicBezTo>
                                    <a:cubicBezTo>
                                      <a:pt x="809" y="375"/>
                                      <a:pt x="814" y="377"/>
                                      <a:pt x="818" y="380"/>
                                    </a:cubicBezTo>
                                    <a:close/>
                                    <a:moveTo>
                                      <a:pt x="822" y="374"/>
                                    </a:moveTo>
                                    <a:cubicBezTo>
                                      <a:pt x="823" y="372"/>
                                      <a:pt x="825" y="371"/>
                                      <a:pt x="826" y="369"/>
                                    </a:cubicBezTo>
                                    <a:cubicBezTo>
                                      <a:pt x="819" y="365"/>
                                      <a:pt x="811" y="362"/>
                                      <a:pt x="803" y="362"/>
                                    </a:cubicBezTo>
                                    <a:cubicBezTo>
                                      <a:pt x="794" y="362"/>
                                      <a:pt x="786" y="365"/>
                                      <a:pt x="779" y="369"/>
                                    </a:cubicBezTo>
                                    <a:cubicBezTo>
                                      <a:pt x="781" y="371"/>
                                      <a:pt x="782" y="372"/>
                                      <a:pt x="783" y="374"/>
                                    </a:cubicBezTo>
                                    <a:cubicBezTo>
                                      <a:pt x="789" y="370"/>
                                      <a:pt x="795" y="368"/>
                                      <a:pt x="803" y="368"/>
                                    </a:cubicBezTo>
                                    <a:cubicBezTo>
                                      <a:pt x="810" y="368"/>
                                      <a:pt x="817" y="370"/>
                                      <a:pt x="822" y="374"/>
                                    </a:cubicBezTo>
                                    <a:close/>
                                    <a:moveTo>
                                      <a:pt x="827" y="368"/>
                                    </a:moveTo>
                                    <a:cubicBezTo>
                                      <a:pt x="829" y="367"/>
                                      <a:pt x="830" y="365"/>
                                      <a:pt x="832" y="364"/>
                                    </a:cubicBezTo>
                                    <a:cubicBezTo>
                                      <a:pt x="824" y="358"/>
                                      <a:pt x="814" y="354"/>
                                      <a:pt x="803" y="354"/>
                                    </a:cubicBezTo>
                                    <a:cubicBezTo>
                                      <a:pt x="792" y="354"/>
                                      <a:pt x="782" y="358"/>
                                      <a:pt x="773" y="364"/>
                                    </a:cubicBezTo>
                                    <a:cubicBezTo>
                                      <a:pt x="775" y="365"/>
                                      <a:pt x="777" y="367"/>
                                      <a:pt x="778" y="368"/>
                                    </a:cubicBezTo>
                                    <a:cubicBezTo>
                                      <a:pt x="785" y="363"/>
                                      <a:pt x="794" y="361"/>
                                      <a:pt x="803" y="361"/>
                                    </a:cubicBezTo>
                                    <a:cubicBezTo>
                                      <a:pt x="812" y="361"/>
                                      <a:pt x="820" y="363"/>
                                      <a:pt x="827" y="368"/>
                                    </a:cubicBezTo>
                                    <a:close/>
                                    <a:moveTo>
                                      <a:pt x="812" y="353"/>
                                    </a:moveTo>
                                    <a:cubicBezTo>
                                      <a:pt x="812" y="350"/>
                                      <a:pt x="813" y="348"/>
                                      <a:pt x="813" y="346"/>
                                    </a:cubicBezTo>
                                    <a:cubicBezTo>
                                      <a:pt x="811" y="343"/>
                                      <a:pt x="807" y="341"/>
                                      <a:pt x="803" y="341"/>
                                    </a:cubicBezTo>
                                    <a:cubicBezTo>
                                      <a:pt x="798" y="341"/>
                                      <a:pt x="795" y="343"/>
                                      <a:pt x="793" y="346"/>
                                    </a:cubicBezTo>
                                    <a:cubicBezTo>
                                      <a:pt x="793" y="348"/>
                                      <a:pt x="793" y="351"/>
                                      <a:pt x="793" y="353"/>
                                    </a:cubicBezTo>
                                    <a:cubicBezTo>
                                      <a:pt x="793" y="353"/>
                                      <a:pt x="793" y="353"/>
                                      <a:pt x="793" y="354"/>
                                    </a:cubicBezTo>
                                    <a:cubicBezTo>
                                      <a:pt x="794" y="354"/>
                                      <a:pt x="795" y="353"/>
                                      <a:pt x="796" y="353"/>
                                    </a:cubicBezTo>
                                    <a:cubicBezTo>
                                      <a:pt x="796" y="353"/>
                                      <a:pt x="796" y="353"/>
                                      <a:pt x="796" y="353"/>
                                    </a:cubicBezTo>
                                    <a:cubicBezTo>
                                      <a:pt x="796" y="349"/>
                                      <a:pt x="799" y="346"/>
                                      <a:pt x="803" y="346"/>
                                    </a:cubicBezTo>
                                    <a:cubicBezTo>
                                      <a:pt x="806" y="346"/>
                                      <a:pt x="809" y="349"/>
                                      <a:pt x="809" y="353"/>
                                    </a:cubicBezTo>
                                    <a:cubicBezTo>
                                      <a:pt x="809" y="353"/>
                                      <a:pt x="809" y="353"/>
                                      <a:pt x="809" y="353"/>
                                    </a:cubicBezTo>
                                    <a:cubicBezTo>
                                      <a:pt x="810" y="353"/>
                                      <a:pt x="811" y="354"/>
                                      <a:pt x="812" y="354"/>
                                    </a:cubicBezTo>
                                    <a:cubicBezTo>
                                      <a:pt x="812" y="353"/>
                                      <a:pt x="812" y="353"/>
                                      <a:pt x="812" y="353"/>
                                    </a:cubicBezTo>
                                    <a:close/>
                                    <a:moveTo>
                                      <a:pt x="803" y="348"/>
                                    </a:moveTo>
                                    <a:cubicBezTo>
                                      <a:pt x="800" y="348"/>
                                      <a:pt x="798" y="350"/>
                                      <a:pt x="798" y="353"/>
                                    </a:cubicBezTo>
                                    <a:cubicBezTo>
                                      <a:pt x="798" y="353"/>
                                      <a:pt x="798" y="353"/>
                                      <a:pt x="798" y="353"/>
                                    </a:cubicBezTo>
                                    <a:cubicBezTo>
                                      <a:pt x="799" y="353"/>
                                      <a:pt x="801" y="353"/>
                                      <a:pt x="803" y="353"/>
                                    </a:cubicBezTo>
                                    <a:cubicBezTo>
                                      <a:pt x="804" y="353"/>
                                      <a:pt x="806" y="353"/>
                                      <a:pt x="808" y="353"/>
                                    </a:cubicBezTo>
                                    <a:cubicBezTo>
                                      <a:pt x="808" y="353"/>
                                      <a:pt x="808" y="353"/>
                                      <a:pt x="808" y="353"/>
                                    </a:cubicBezTo>
                                    <a:cubicBezTo>
                                      <a:pt x="808" y="350"/>
                                      <a:pt x="806" y="348"/>
                                      <a:pt x="803" y="348"/>
                                    </a:cubicBezTo>
                                    <a:close/>
                                    <a:moveTo>
                                      <a:pt x="813" y="344"/>
                                    </a:moveTo>
                                    <a:cubicBezTo>
                                      <a:pt x="814" y="342"/>
                                      <a:pt x="814" y="339"/>
                                      <a:pt x="815" y="337"/>
                                    </a:cubicBezTo>
                                    <a:cubicBezTo>
                                      <a:pt x="811" y="335"/>
                                      <a:pt x="807" y="333"/>
                                      <a:pt x="803" y="333"/>
                                    </a:cubicBezTo>
                                    <a:cubicBezTo>
                                      <a:pt x="798" y="333"/>
                                      <a:pt x="794" y="335"/>
                                      <a:pt x="791" y="337"/>
                                    </a:cubicBezTo>
                                    <a:cubicBezTo>
                                      <a:pt x="791" y="340"/>
                                      <a:pt x="792" y="342"/>
                                      <a:pt x="792" y="344"/>
                                    </a:cubicBezTo>
                                    <a:cubicBezTo>
                                      <a:pt x="795" y="341"/>
                                      <a:pt x="798" y="339"/>
                                      <a:pt x="803" y="339"/>
                                    </a:cubicBezTo>
                                    <a:cubicBezTo>
                                      <a:pt x="807" y="339"/>
                                      <a:pt x="811" y="341"/>
                                      <a:pt x="813" y="344"/>
                                    </a:cubicBezTo>
                                    <a:close/>
                                    <a:moveTo>
                                      <a:pt x="815" y="336"/>
                                    </a:moveTo>
                                    <a:cubicBezTo>
                                      <a:pt x="816" y="334"/>
                                      <a:pt x="817" y="332"/>
                                      <a:pt x="818" y="330"/>
                                    </a:cubicBezTo>
                                    <a:cubicBezTo>
                                      <a:pt x="813" y="327"/>
                                      <a:pt x="808" y="325"/>
                                      <a:pt x="803" y="325"/>
                                    </a:cubicBezTo>
                                    <a:cubicBezTo>
                                      <a:pt x="797" y="325"/>
                                      <a:pt x="792" y="327"/>
                                      <a:pt x="788" y="330"/>
                                    </a:cubicBezTo>
                                    <a:cubicBezTo>
                                      <a:pt x="789" y="332"/>
                                      <a:pt x="789" y="334"/>
                                      <a:pt x="790" y="336"/>
                                    </a:cubicBezTo>
                                    <a:cubicBezTo>
                                      <a:pt x="794" y="333"/>
                                      <a:pt x="798" y="332"/>
                                      <a:pt x="803" y="332"/>
                                    </a:cubicBezTo>
                                    <a:cubicBezTo>
                                      <a:pt x="807" y="332"/>
                                      <a:pt x="812" y="333"/>
                                      <a:pt x="815" y="336"/>
                                    </a:cubicBezTo>
                                    <a:close/>
                                    <a:moveTo>
                                      <a:pt x="818" y="329"/>
                                    </a:moveTo>
                                    <a:cubicBezTo>
                                      <a:pt x="819" y="327"/>
                                      <a:pt x="820" y="325"/>
                                      <a:pt x="821" y="324"/>
                                    </a:cubicBezTo>
                                    <a:cubicBezTo>
                                      <a:pt x="816" y="320"/>
                                      <a:pt x="810" y="318"/>
                                      <a:pt x="803" y="318"/>
                                    </a:cubicBezTo>
                                    <a:cubicBezTo>
                                      <a:pt x="796" y="318"/>
                                      <a:pt x="789" y="320"/>
                                      <a:pt x="784" y="324"/>
                                    </a:cubicBezTo>
                                    <a:cubicBezTo>
                                      <a:pt x="785" y="325"/>
                                      <a:pt x="786" y="327"/>
                                      <a:pt x="787" y="329"/>
                                    </a:cubicBezTo>
                                    <a:cubicBezTo>
                                      <a:pt x="791" y="326"/>
                                      <a:pt x="797" y="324"/>
                                      <a:pt x="803" y="324"/>
                                    </a:cubicBezTo>
                                    <a:cubicBezTo>
                                      <a:pt x="809" y="324"/>
                                      <a:pt x="814" y="326"/>
                                      <a:pt x="818" y="329"/>
                                    </a:cubicBezTo>
                                    <a:close/>
                                    <a:moveTo>
                                      <a:pt x="822" y="323"/>
                                    </a:moveTo>
                                    <a:cubicBezTo>
                                      <a:pt x="823" y="321"/>
                                      <a:pt x="825" y="319"/>
                                      <a:pt x="826" y="318"/>
                                    </a:cubicBezTo>
                                    <a:cubicBezTo>
                                      <a:pt x="819" y="313"/>
                                      <a:pt x="811" y="311"/>
                                      <a:pt x="803" y="311"/>
                                    </a:cubicBezTo>
                                    <a:cubicBezTo>
                                      <a:pt x="794" y="311"/>
                                      <a:pt x="786" y="313"/>
                                      <a:pt x="779" y="318"/>
                                    </a:cubicBezTo>
                                    <a:cubicBezTo>
                                      <a:pt x="781" y="319"/>
                                      <a:pt x="782" y="321"/>
                                      <a:pt x="783" y="323"/>
                                    </a:cubicBezTo>
                                    <a:cubicBezTo>
                                      <a:pt x="789" y="319"/>
                                      <a:pt x="795" y="317"/>
                                      <a:pt x="803" y="317"/>
                                    </a:cubicBezTo>
                                    <a:cubicBezTo>
                                      <a:pt x="810" y="317"/>
                                      <a:pt x="817" y="319"/>
                                      <a:pt x="822" y="323"/>
                                    </a:cubicBezTo>
                                    <a:close/>
                                    <a:moveTo>
                                      <a:pt x="827" y="317"/>
                                    </a:moveTo>
                                    <a:cubicBezTo>
                                      <a:pt x="829" y="315"/>
                                      <a:pt x="830" y="314"/>
                                      <a:pt x="832" y="312"/>
                                    </a:cubicBezTo>
                                    <a:cubicBezTo>
                                      <a:pt x="824" y="307"/>
                                      <a:pt x="814" y="303"/>
                                      <a:pt x="803" y="303"/>
                                    </a:cubicBezTo>
                                    <a:cubicBezTo>
                                      <a:pt x="792" y="303"/>
                                      <a:pt x="782" y="307"/>
                                      <a:pt x="773" y="313"/>
                                    </a:cubicBezTo>
                                    <a:cubicBezTo>
                                      <a:pt x="775" y="314"/>
                                      <a:pt x="777" y="315"/>
                                      <a:pt x="778" y="317"/>
                                    </a:cubicBezTo>
                                    <a:cubicBezTo>
                                      <a:pt x="785" y="312"/>
                                      <a:pt x="794" y="309"/>
                                      <a:pt x="803" y="309"/>
                                    </a:cubicBezTo>
                                    <a:cubicBezTo>
                                      <a:pt x="812" y="309"/>
                                      <a:pt x="820" y="312"/>
                                      <a:pt x="827" y="317"/>
                                    </a:cubicBezTo>
                                    <a:close/>
                                    <a:moveTo>
                                      <a:pt x="812" y="301"/>
                                    </a:moveTo>
                                    <a:cubicBezTo>
                                      <a:pt x="812" y="299"/>
                                      <a:pt x="813" y="297"/>
                                      <a:pt x="813" y="295"/>
                                    </a:cubicBezTo>
                                    <a:cubicBezTo>
                                      <a:pt x="811" y="292"/>
                                      <a:pt x="807" y="289"/>
                                      <a:pt x="803" y="289"/>
                                    </a:cubicBezTo>
                                    <a:cubicBezTo>
                                      <a:pt x="798" y="289"/>
                                      <a:pt x="795" y="292"/>
                                      <a:pt x="793" y="295"/>
                                    </a:cubicBezTo>
                                    <a:cubicBezTo>
                                      <a:pt x="793" y="297"/>
                                      <a:pt x="793" y="299"/>
                                      <a:pt x="793" y="301"/>
                                    </a:cubicBezTo>
                                    <a:cubicBezTo>
                                      <a:pt x="793" y="302"/>
                                      <a:pt x="793" y="302"/>
                                      <a:pt x="793" y="302"/>
                                    </a:cubicBezTo>
                                    <a:cubicBezTo>
                                      <a:pt x="794" y="302"/>
                                      <a:pt x="795" y="302"/>
                                      <a:pt x="796" y="302"/>
                                    </a:cubicBezTo>
                                    <a:cubicBezTo>
                                      <a:pt x="796" y="302"/>
                                      <a:pt x="796" y="301"/>
                                      <a:pt x="796" y="301"/>
                                    </a:cubicBezTo>
                                    <a:cubicBezTo>
                                      <a:pt x="796" y="298"/>
                                      <a:pt x="799" y="295"/>
                                      <a:pt x="803" y="295"/>
                                    </a:cubicBezTo>
                                    <a:cubicBezTo>
                                      <a:pt x="806" y="295"/>
                                      <a:pt x="809" y="298"/>
                                      <a:pt x="809" y="301"/>
                                    </a:cubicBezTo>
                                    <a:cubicBezTo>
                                      <a:pt x="809" y="301"/>
                                      <a:pt x="809" y="302"/>
                                      <a:pt x="809" y="302"/>
                                    </a:cubicBezTo>
                                    <a:cubicBezTo>
                                      <a:pt x="810" y="302"/>
                                      <a:pt x="811" y="302"/>
                                      <a:pt x="812" y="302"/>
                                    </a:cubicBezTo>
                                    <a:cubicBezTo>
                                      <a:pt x="812" y="302"/>
                                      <a:pt x="812" y="302"/>
                                      <a:pt x="812" y="301"/>
                                    </a:cubicBezTo>
                                    <a:close/>
                                    <a:moveTo>
                                      <a:pt x="803" y="296"/>
                                    </a:moveTo>
                                    <a:cubicBezTo>
                                      <a:pt x="800" y="296"/>
                                      <a:pt x="798" y="298"/>
                                      <a:pt x="798" y="301"/>
                                    </a:cubicBezTo>
                                    <a:cubicBezTo>
                                      <a:pt x="798" y="301"/>
                                      <a:pt x="798" y="302"/>
                                      <a:pt x="798" y="302"/>
                                    </a:cubicBezTo>
                                    <a:cubicBezTo>
                                      <a:pt x="799" y="302"/>
                                      <a:pt x="801" y="301"/>
                                      <a:pt x="803" y="301"/>
                                    </a:cubicBezTo>
                                    <a:cubicBezTo>
                                      <a:pt x="804" y="301"/>
                                      <a:pt x="806" y="302"/>
                                      <a:pt x="808" y="302"/>
                                    </a:cubicBezTo>
                                    <a:cubicBezTo>
                                      <a:pt x="808" y="302"/>
                                      <a:pt x="808" y="301"/>
                                      <a:pt x="808" y="301"/>
                                    </a:cubicBezTo>
                                    <a:cubicBezTo>
                                      <a:pt x="808" y="298"/>
                                      <a:pt x="806" y="296"/>
                                      <a:pt x="803" y="296"/>
                                    </a:cubicBezTo>
                                    <a:close/>
                                    <a:moveTo>
                                      <a:pt x="813" y="293"/>
                                    </a:moveTo>
                                    <a:cubicBezTo>
                                      <a:pt x="814" y="290"/>
                                      <a:pt x="814" y="288"/>
                                      <a:pt x="815" y="286"/>
                                    </a:cubicBezTo>
                                    <a:cubicBezTo>
                                      <a:pt x="811" y="283"/>
                                      <a:pt x="807" y="282"/>
                                      <a:pt x="803" y="282"/>
                                    </a:cubicBezTo>
                                    <a:cubicBezTo>
                                      <a:pt x="798" y="282"/>
                                      <a:pt x="794" y="283"/>
                                      <a:pt x="791" y="286"/>
                                    </a:cubicBezTo>
                                    <a:cubicBezTo>
                                      <a:pt x="791" y="288"/>
                                      <a:pt x="792" y="290"/>
                                      <a:pt x="792" y="293"/>
                                    </a:cubicBezTo>
                                    <a:cubicBezTo>
                                      <a:pt x="795" y="290"/>
                                      <a:pt x="798" y="288"/>
                                      <a:pt x="803" y="288"/>
                                    </a:cubicBezTo>
                                    <a:cubicBezTo>
                                      <a:pt x="807" y="288"/>
                                      <a:pt x="811" y="290"/>
                                      <a:pt x="813" y="293"/>
                                    </a:cubicBezTo>
                                    <a:close/>
                                    <a:moveTo>
                                      <a:pt x="815" y="284"/>
                                    </a:moveTo>
                                    <a:cubicBezTo>
                                      <a:pt x="816" y="282"/>
                                      <a:pt x="817" y="280"/>
                                      <a:pt x="818" y="279"/>
                                    </a:cubicBezTo>
                                    <a:cubicBezTo>
                                      <a:pt x="813" y="276"/>
                                      <a:pt x="808" y="274"/>
                                      <a:pt x="803" y="274"/>
                                    </a:cubicBezTo>
                                    <a:cubicBezTo>
                                      <a:pt x="797" y="274"/>
                                      <a:pt x="792" y="276"/>
                                      <a:pt x="788" y="279"/>
                                    </a:cubicBezTo>
                                    <a:cubicBezTo>
                                      <a:pt x="789" y="281"/>
                                      <a:pt x="789" y="282"/>
                                      <a:pt x="790" y="284"/>
                                    </a:cubicBezTo>
                                    <a:cubicBezTo>
                                      <a:pt x="794" y="282"/>
                                      <a:pt x="798" y="280"/>
                                      <a:pt x="803" y="280"/>
                                    </a:cubicBezTo>
                                    <a:cubicBezTo>
                                      <a:pt x="807" y="280"/>
                                      <a:pt x="812" y="282"/>
                                      <a:pt x="815" y="284"/>
                                    </a:cubicBezTo>
                                    <a:close/>
                                    <a:moveTo>
                                      <a:pt x="818" y="277"/>
                                    </a:moveTo>
                                    <a:cubicBezTo>
                                      <a:pt x="819" y="276"/>
                                      <a:pt x="820" y="274"/>
                                      <a:pt x="821" y="273"/>
                                    </a:cubicBezTo>
                                    <a:cubicBezTo>
                                      <a:pt x="816" y="269"/>
                                      <a:pt x="810" y="267"/>
                                      <a:pt x="803" y="267"/>
                                    </a:cubicBezTo>
                                    <a:cubicBezTo>
                                      <a:pt x="796" y="267"/>
                                      <a:pt x="789" y="269"/>
                                      <a:pt x="784" y="273"/>
                                    </a:cubicBezTo>
                                    <a:cubicBezTo>
                                      <a:pt x="785" y="274"/>
                                      <a:pt x="786" y="276"/>
                                      <a:pt x="787" y="277"/>
                                    </a:cubicBezTo>
                                    <a:cubicBezTo>
                                      <a:pt x="791" y="274"/>
                                      <a:pt x="797" y="272"/>
                                      <a:pt x="803" y="272"/>
                                    </a:cubicBezTo>
                                    <a:cubicBezTo>
                                      <a:pt x="809" y="272"/>
                                      <a:pt x="814" y="274"/>
                                      <a:pt x="818" y="277"/>
                                    </a:cubicBezTo>
                                    <a:close/>
                                    <a:moveTo>
                                      <a:pt x="822" y="271"/>
                                    </a:moveTo>
                                    <a:cubicBezTo>
                                      <a:pt x="823" y="270"/>
                                      <a:pt x="825" y="268"/>
                                      <a:pt x="826" y="266"/>
                                    </a:cubicBezTo>
                                    <a:cubicBezTo>
                                      <a:pt x="819" y="262"/>
                                      <a:pt x="811" y="259"/>
                                      <a:pt x="803" y="259"/>
                                    </a:cubicBezTo>
                                    <a:cubicBezTo>
                                      <a:pt x="794" y="259"/>
                                      <a:pt x="786" y="262"/>
                                      <a:pt x="779" y="267"/>
                                    </a:cubicBezTo>
                                    <a:cubicBezTo>
                                      <a:pt x="781" y="268"/>
                                      <a:pt x="782" y="270"/>
                                      <a:pt x="783" y="271"/>
                                    </a:cubicBezTo>
                                    <a:cubicBezTo>
                                      <a:pt x="789" y="268"/>
                                      <a:pt x="795" y="265"/>
                                      <a:pt x="803" y="265"/>
                                    </a:cubicBezTo>
                                    <a:cubicBezTo>
                                      <a:pt x="810" y="265"/>
                                      <a:pt x="817" y="268"/>
                                      <a:pt x="822" y="271"/>
                                    </a:cubicBezTo>
                                    <a:close/>
                                    <a:moveTo>
                                      <a:pt x="827" y="265"/>
                                    </a:moveTo>
                                    <a:cubicBezTo>
                                      <a:pt x="829" y="264"/>
                                      <a:pt x="830" y="262"/>
                                      <a:pt x="832" y="261"/>
                                    </a:cubicBezTo>
                                    <a:cubicBezTo>
                                      <a:pt x="824" y="255"/>
                                      <a:pt x="814" y="252"/>
                                      <a:pt x="803" y="252"/>
                                    </a:cubicBezTo>
                                    <a:cubicBezTo>
                                      <a:pt x="792" y="252"/>
                                      <a:pt x="782" y="255"/>
                                      <a:pt x="773" y="261"/>
                                    </a:cubicBezTo>
                                    <a:cubicBezTo>
                                      <a:pt x="775" y="262"/>
                                      <a:pt x="777" y="264"/>
                                      <a:pt x="778" y="265"/>
                                    </a:cubicBezTo>
                                    <a:cubicBezTo>
                                      <a:pt x="785" y="261"/>
                                      <a:pt x="794" y="258"/>
                                      <a:pt x="803" y="258"/>
                                    </a:cubicBezTo>
                                    <a:cubicBezTo>
                                      <a:pt x="812" y="258"/>
                                      <a:pt x="820" y="261"/>
                                      <a:pt x="827" y="265"/>
                                    </a:cubicBezTo>
                                    <a:close/>
                                    <a:moveTo>
                                      <a:pt x="812" y="250"/>
                                    </a:moveTo>
                                    <a:cubicBezTo>
                                      <a:pt x="812" y="248"/>
                                      <a:pt x="813" y="246"/>
                                      <a:pt x="813" y="244"/>
                                    </a:cubicBezTo>
                                    <a:cubicBezTo>
                                      <a:pt x="811" y="240"/>
                                      <a:pt x="807" y="238"/>
                                      <a:pt x="803" y="238"/>
                                    </a:cubicBezTo>
                                    <a:cubicBezTo>
                                      <a:pt x="798" y="238"/>
                                      <a:pt x="795" y="240"/>
                                      <a:pt x="793" y="244"/>
                                    </a:cubicBezTo>
                                    <a:cubicBezTo>
                                      <a:pt x="793" y="246"/>
                                      <a:pt x="793" y="248"/>
                                      <a:pt x="793" y="250"/>
                                    </a:cubicBezTo>
                                    <a:cubicBezTo>
                                      <a:pt x="793" y="250"/>
                                      <a:pt x="793" y="251"/>
                                      <a:pt x="793" y="251"/>
                                    </a:cubicBezTo>
                                    <a:cubicBezTo>
                                      <a:pt x="794" y="251"/>
                                      <a:pt x="795" y="251"/>
                                      <a:pt x="796" y="251"/>
                                    </a:cubicBezTo>
                                    <a:cubicBezTo>
                                      <a:pt x="796" y="250"/>
                                      <a:pt x="796" y="250"/>
                                      <a:pt x="796" y="250"/>
                                    </a:cubicBezTo>
                                    <a:cubicBezTo>
                                      <a:pt x="796" y="246"/>
                                      <a:pt x="799" y="243"/>
                                      <a:pt x="803" y="243"/>
                                    </a:cubicBezTo>
                                    <a:cubicBezTo>
                                      <a:pt x="806" y="243"/>
                                      <a:pt x="809" y="246"/>
                                      <a:pt x="809" y="250"/>
                                    </a:cubicBezTo>
                                    <a:cubicBezTo>
                                      <a:pt x="809" y="250"/>
                                      <a:pt x="809" y="250"/>
                                      <a:pt x="809" y="251"/>
                                    </a:cubicBezTo>
                                    <a:cubicBezTo>
                                      <a:pt x="810" y="251"/>
                                      <a:pt x="811" y="251"/>
                                      <a:pt x="812" y="251"/>
                                    </a:cubicBezTo>
                                    <a:cubicBezTo>
                                      <a:pt x="812" y="251"/>
                                      <a:pt x="812" y="250"/>
                                      <a:pt x="812" y="250"/>
                                    </a:cubicBezTo>
                                    <a:close/>
                                    <a:moveTo>
                                      <a:pt x="803" y="245"/>
                                    </a:moveTo>
                                    <a:cubicBezTo>
                                      <a:pt x="800" y="245"/>
                                      <a:pt x="798" y="247"/>
                                      <a:pt x="798" y="250"/>
                                    </a:cubicBezTo>
                                    <a:cubicBezTo>
                                      <a:pt x="798" y="250"/>
                                      <a:pt x="798" y="250"/>
                                      <a:pt x="798" y="250"/>
                                    </a:cubicBezTo>
                                    <a:cubicBezTo>
                                      <a:pt x="799" y="250"/>
                                      <a:pt x="801" y="250"/>
                                      <a:pt x="803" y="250"/>
                                    </a:cubicBezTo>
                                    <a:cubicBezTo>
                                      <a:pt x="804" y="250"/>
                                      <a:pt x="806" y="250"/>
                                      <a:pt x="808" y="250"/>
                                    </a:cubicBezTo>
                                    <a:cubicBezTo>
                                      <a:pt x="808" y="250"/>
                                      <a:pt x="808" y="250"/>
                                      <a:pt x="808" y="250"/>
                                    </a:cubicBezTo>
                                    <a:cubicBezTo>
                                      <a:pt x="808" y="247"/>
                                      <a:pt x="806" y="245"/>
                                      <a:pt x="803" y="245"/>
                                    </a:cubicBezTo>
                                    <a:close/>
                                    <a:moveTo>
                                      <a:pt x="813" y="241"/>
                                    </a:moveTo>
                                    <a:cubicBezTo>
                                      <a:pt x="814" y="239"/>
                                      <a:pt x="814" y="237"/>
                                      <a:pt x="815" y="235"/>
                                    </a:cubicBezTo>
                                    <a:cubicBezTo>
                                      <a:pt x="811" y="232"/>
                                      <a:pt x="807" y="230"/>
                                      <a:pt x="803" y="230"/>
                                    </a:cubicBezTo>
                                    <a:cubicBezTo>
                                      <a:pt x="798" y="230"/>
                                      <a:pt x="794" y="232"/>
                                      <a:pt x="791" y="235"/>
                                    </a:cubicBezTo>
                                    <a:cubicBezTo>
                                      <a:pt x="791" y="237"/>
                                      <a:pt x="792" y="239"/>
                                      <a:pt x="792" y="241"/>
                                    </a:cubicBezTo>
                                    <a:cubicBezTo>
                                      <a:pt x="795" y="238"/>
                                      <a:pt x="798" y="236"/>
                                      <a:pt x="803" y="236"/>
                                    </a:cubicBezTo>
                                    <a:cubicBezTo>
                                      <a:pt x="807" y="236"/>
                                      <a:pt x="811" y="238"/>
                                      <a:pt x="813" y="241"/>
                                    </a:cubicBezTo>
                                    <a:close/>
                                    <a:moveTo>
                                      <a:pt x="815" y="233"/>
                                    </a:moveTo>
                                    <a:cubicBezTo>
                                      <a:pt x="816" y="231"/>
                                      <a:pt x="817" y="229"/>
                                      <a:pt x="818" y="227"/>
                                    </a:cubicBezTo>
                                    <a:cubicBezTo>
                                      <a:pt x="813" y="224"/>
                                      <a:pt x="808" y="223"/>
                                      <a:pt x="803" y="223"/>
                                    </a:cubicBezTo>
                                    <a:cubicBezTo>
                                      <a:pt x="797" y="223"/>
                                      <a:pt x="792" y="224"/>
                                      <a:pt x="788" y="227"/>
                                    </a:cubicBezTo>
                                    <a:cubicBezTo>
                                      <a:pt x="789" y="229"/>
                                      <a:pt x="789" y="231"/>
                                      <a:pt x="790" y="233"/>
                                    </a:cubicBezTo>
                                    <a:cubicBezTo>
                                      <a:pt x="794" y="230"/>
                                      <a:pt x="798" y="229"/>
                                      <a:pt x="803" y="229"/>
                                    </a:cubicBezTo>
                                    <a:cubicBezTo>
                                      <a:pt x="807" y="229"/>
                                      <a:pt x="812" y="230"/>
                                      <a:pt x="815" y="233"/>
                                    </a:cubicBezTo>
                                    <a:close/>
                                    <a:moveTo>
                                      <a:pt x="818" y="226"/>
                                    </a:moveTo>
                                    <a:cubicBezTo>
                                      <a:pt x="819" y="224"/>
                                      <a:pt x="820" y="223"/>
                                      <a:pt x="821" y="221"/>
                                    </a:cubicBezTo>
                                    <a:cubicBezTo>
                                      <a:pt x="816" y="218"/>
                                      <a:pt x="810" y="216"/>
                                      <a:pt x="803" y="216"/>
                                    </a:cubicBezTo>
                                    <a:cubicBezTo>
                                      <a:pt x="796" y="216"/>
                                      <a:pt x="789" y="218"/>
                                      <a:pt x="784" y="221"/>
                                    </a:cubicBezTo>
                                    <a:cubicBezTo>
                                      <a:pt x="785" y="223"/>
                                      <a:pt x="786" y="224"/>
                                      <a:pt x="787" y="226"/>
                                    </a:cubicBezTo>
                                    <a:cubicBezTo>
                                      <a:pt x="791" y="223"/>
                                      <a:pt x="797" y="221"/>
                                      <a:pt x="803" y="221"/>
                                    </a:cubicBezTo>
                                    <a:cubicBezTo>
                                      <a:pt x="809" y="221"/>
                                      <a:pt x="814" y="223"/>
                                      <a:pt x="818" y="226"/>
                                    </a:cubicBezTo>
                                    <a:close/>
                                    <a:moveTo>
                                      <a:pt x="822" y="220"/>
                                    </a:moveTo>
                                    <a:cubicBezTo>
                                      <a:pt x="823" y="218"/>
                                      <a:pt x="825" y="217"/>
                                      <a:pt x="826" y="215"/>
                                    </a:cubicBezTo>
                                    <a:cubicBezTo>
                                      <a:pt x="819" y="211"/>
                                      <a:pt x="811" y="208"/>
                                      <a:pt x="803" y="208"/>
                                    </a:cubicBezTo>
                                    <a:cubicBezTo>
                                      <a:pt x="794" y="208"/>
                                      <a:pt x="786" y="211"/>
                                      <a:pt x="779" y="215"/>
                                    </a:cubicBezTo>
                                    <a:cubicBezTo>
                                      <a:pt x="781" y="217"/>
                                      <a:pt x="782" y="218"/>
                                      <a:pt x="783" y="220"/>
                                    </a:cubicBezTo>
                                    <a:cubicBezTo>
                                      <a:pt x="789" y="216"/>
                                      <a:pt x="795" y="214"/>
                                      <a:pt x="803" y="214"/>
                                    </a:cubicBezTo>
                                    <a:cubicBezTo>
                                      <a:pt x="810" y="214"/>
                                      <a:pt x="817" y="216"/>
                                      <a:pt x="822" y="220"/>
                                    </a:cubicBezTo>
                                    <a:close/>
                                    <a:moveTo>
                                      <a:pt x="827" y="214"/>
                                    </a:moveTo>
                                    <a:cubicBezTo>
                                      <a:pt x="829" y="212"/>
                                      <a:pt x="830" y="211"/>
                                      <a:pt x="832" y="210"/>
                                    </a:cubicBezTo>
                                    <a:cubicBezTo>
                                      <a:pt x="824" y="204"/>
                                      <a:pt x="814" y="200"/>
                                      <a:pt x="803" y="200"/>
                                    </a:cubicBezTo>
                                    <a:cubicBezTo>
                                      <a:pt x="792" y="200"/>
                                      <a:pt x="782" y="204"/>
                                      <a:pt x="773" y="210"/>
                                    </a:cubicBezTo>
                                    <a:cubicBezTo>
                                      <a:pt x="775" y="211"/>
                                      <a:pt x="777" y="213"/>
                                      <a:pt x="778" y="214"/>
                                    </a:cubicBezTo>
                                    <a:cubicBezTo>
                                      <a:pt x="785" y="209"/>
                                      <a:pt x="794" y="206"/>
                                      <a:pt x="803" y="206"/>
                                    </a:cubicBezTo>
                                    <a:cubicBezTo>
                                      <a:pt x="812" y="206"/>
                                      <a:pt x="820" y="209"/>
                                      <a:pt x="827" y="214"/>
                                    </a:cubicBezTo>
                                    <a:close/>
                                    <a:moveTo>
                                      <a:pt x="812" y="199"/>
                                    </a:moveTo>
                                    <a:cubicBezTo>
                                      <a:pt x="812" y="196"/>
                                      <a:pt x="813" y="194"/>
                                      <a:pt x="813" y="192"/>
                                    </a:cubicBezTo>
                                    <a:cubicBezTo>
                                      <a:pt x="811" y="189"/>
                                      <a:pt x="807" y="187"/>
                                      <a:pt x="803" y="187"/>
                                    </a:cubicBezTo>
                                    <a:cubicBezTo>
                                      <a:pt x="798" y="187"/>
                                      <a:pt x="795" y="189"/>
                                      <a:pt x="793" y="192"/>
                                    </a:cubicBezTo>
                                    <a:cubicBezTo>
                                      <a:pt x="793" y="194"/>
                                      <a:pt x="793" y="196"/>
                                      <a:pt x="793" y="199"/>
                                    </a:cubicBezTo>
                                    <a:cubicBezTo>
                                      <a:pt x="793" y="199"/>
                                      <a:pt x="793" y="199"/>
                                      <a:pt x="793" y="200"/>
                                    </a:cubicBezTo>
                                    <a:cubicBezTo>
                                      <a:pt x="794" y="199"/>
                                      <a:pt x="795" y="199"/>
                                      <a:pt x="796" y="199"/>
                                    </a:cubicBezTo>
                                    <a:cubicBezTo>
                                      <a:pt x="796" y="199"/>
                                      <a:pt x="796" y="199"/>
                                      <a:pt x="796" y="199"/>
                                    </a:cubicBezTo>
                                    <a:cubicBezTo>
                                      <a:pt x="796" y="195"/>
                                      <a:pt x="799" y="192"/>
                                      <a:pt x="803" y="192"/>
                                    </a:cubicBezTo>
                                    <a:cubicBezTo>
                                      <a:pt x="806" y="192"/>
                                      <a:pt x="809" y="195"/>
                                      <a:pt x="809" y="199"/>
                                    </a:cubicBezTo>
                                    <a:cubicBezTo>
                                      <a:pt x="809" y="199"/>
                                      <a:pt x="809" y="199"/>
                                      <a:pt x="809" y="199"/>
                                    </a:cubicBezTo>
                                    <a:cubicBezTo>
                                      <a:pt x="810" y="199"/>
                                      <a:pt x="811" y="199"/>
                                      <a:pt x="812" y="200"/>
                                    </a:cubicBezTo>
                                    <a:cubicBezTo>
                                      <a:pt x="812" y="199"/>
                                      <a:pt x="812" y="199"/>
                                      <a:pt x="812" y="199"/>
                                    </a:cubicBezTo>
                                    <a:close/>
                                    <a:moveTo>
                                      <a:pt x="803" y="193"/>
                                    </a:moveTo>
                                    <a:cubicBezTo>
                                      <a:pt x="800" y="193"/>
                                      <a:pt x="798" y="196"/>
                                      <a:pt x="798" y="199"/>
                                    </a:cubicBezTo>
                                    <a:cubicBezTo>
                                      <a:pt x="798" y="199"/>
                                      <a:pt x="798" y="199"/>
                                      <a:pt x="798" y="199"/>
                                    </a:cubicBezTo>
                                    <a:cubicBezTo>
                                      <a:pt x="799" y="199"/>
                                      <a:pt x="801" y="199"/>
                                      <a:pt x="803" y="199"/>
                                    </a:cubicBezTo>
                                    <a:cubicBezTo>
                                      <a:pt x="804" y="199"/>
                                      <a:pt x="806" y="199"/>
                                      <a:pt x="808" y="199"/>
                                    </a:cubicBezTo>
                                    <a:cubicBezTo>
                                      <a:pt x="808" y="199"/>
                                      <a:pt x="808" y="199"/>
                                      <a:pt x="808" y="199"/>
                                    </a:cubicBezTo>
                                    <a:cubicBezTo>
                                      <a:pt x="808" y="196"/>
                                      <a:pt x="806" y="193"/>
                                      <a:pt x="803" y="193"/>
                                    </a:cubicBezTo>
                                    <a:close/>
                                    <a:moveTo>
                                      <a:pt x="813" y="190"/>
                                    </a:moveTo>
                                    <a:cubicBezTo>
                                      <a:pt x="814" y="188"/>
                                      <a:pt x="814" y="185"/>
                                      <a:pt x="815" y="183"/>
                                    </a:cubicBezTo>
                                    <a:cubicBezTo>
                                      <a:pt x="811" y="181"/>
                                      <a:pt x="807" y="179"/>
                                      <a:pt x="803" y="179"/>
                                    </a:cubicBezTo>
                                    <a:cubicBezTo>
                                      <a:pt x="798" y="179"/>
                                      <a:pt x="794" y="181"/>
                                      <a:pt x="791" y="183"/>
                                    </a:cubicBezTo>
                                    <a:cubicBezTo>
                                      <a:pt x="791" y="185"/>
                                      <a:pt x="792" y="188"/>
                                      <a:pt x="792" y="190"/>
                                    </a:cubicBezTo>
                                    <a:cubicBezTo>
                                      <a:pt x="795" y="187"/>
                                      <a:pt x="798" y="185"/>
                                      <a:pt x="803" y="185"/>
                                    </a:cubicBezTo>
                                    <a:cubicBezTo>
                                      <a:pt x="807" y="185"/>
                                      <a:pt x="811" y="187"/>
                                      <a:pt x="813" y="190"/>
                                    </a:cubicBezTo>
                                    <a:close/>
                                    <a:moveTo>
                                      <a:pt x="815" y="182"/>
                                    </a:moveTo>
                                    <a:cubicBezTo>
                                      <a:pt x="816" y="180"/>
                                      <a:pt x="817" y="178"/>
                                      <a:pt x="818" y="176"/>
                                    </a:cubicBezTo>
                                    <a:cubicBezTo>
                                      <a:pt x="813" y="173"/>
                                      <a:pt x="808" y="171"/>
                                      <a:pt x="803" y="171"/>
                                    </a:cubicBezTo>
                                    <a:cubicBezTo>
                                      <a:pt x="797" y="171"/>
                                      <a:pt x="792" y="173"/>
                                      <a:pt x="788" y="176"/>
                                    </a:cubicBezTo>
                                    <a:cubicBezTo>
                                      <a:pt x="789" y="178"/>
                                      <a:pt x="789" y="180"/>
                                      <a:pt x="790" y="182"/>
                                    </a:cubicBezTo>
                                    <a:cubicBezTo>
                                      <a:pt x="794" y="179"/>
                                      <a:pt x="798" y="177"/>
                                      <a:pt x="803" y="177"/>
                                    </a:cubicBezTo>
                                    <a:cubicBezTo>
                                      <a:pt x="807" y="177"/>
                                      <a:pt x="812" y="179"/>
                                      <a:pt x="815" y="182"/>
                                    </a:cubicBezTo>
                                    <a:close/>
                                    <a:moveTo>
                                      <a:pt x="818" y="174"/>
                                    </a:moveTo>
                                    <a:cubicBezTo>
                                      <a:pt x="819" y="173"/>
                                      <a:pt x="820" y="171"/>
                                      <a:pt x="821" y="170"/>
                                    </a:cubicBezTo>
                                    <a:cubicBezTo>
                                      <a:pt x="816" y="166"/>
                                      <a:pt x="810" y="164"/>
                                      <a:pt x="803" y="164"/>
                                    </a:cubicBezTo>
                                    <a:cubicBezTo>
                                      <a:pt x="796" y="164"/>
                                      <a:pt x="789" y="166"/>
                                      <a:pt x="784" y="170"/>
                                    </a:cubicBezTo>
                                    <a:cubicBezTo>
                                      <a:pt x="785" y="171"/>
                                      <a:pt x="786" y="173"/>
                                      <a:pt x="787" y="174"/>
                                    </a:cubicBezTo>
                                    <a:cubicBezTo>
                                      <a:pt x="791" y="171"/>
                                      <a:pt x="797" y="170"/>
                                      <a:pt x="803" y="170"/>
                                    </a:cubicBezTo>
                                    <a:cubicBezTo>
                                      <a:pt x="809" y="170"/>
                                      <a:pt x="814" y="171"/>
                                      <a:pt x="818" y="174"/>
                                    </a:cubicBezTo>
                                    <a:close/>
                                    <a:moveTo>
                                      <a:pt x="822" y="168"/>
                                    </a:moveTo>
                                    <a:cubicBezTo>
                                      <a:pt x="823" y="167"/>
                                      <a:pt x="825" y="165"/>
                                      <a:pt x="826" y="164"/>
                                    </a:cubicBezTo>
                                    <a:cubicBezTo>
                                      <a:pt x="819" y="159"/>
                                      <a:pt x="811" y="157"/>
                                      <a:pt x="803" y="157"/>
                                    </a:cubicBezTo>
                                    <a:cubicBezTo>
                                      <a:pt x="794" y="157"/>
                                      <a:pt x="786" y="159"/>
                                      <a:pt x="779" y="164"/>
                                    </a:cubicBezTo>
                                    <a:cubicBezTo>
                                      <a:pt x="781" y="165"/>
                                      <a:pt x="782" y="167"/>
                                      <a:pt x="783" y="169"/>
                                    </a:cubicBezTo>
                                    <a:cubicBezTo>
                                      <a:pt x="789" y="165"/>
                                      <a:pt x="795" y="163"/>
                                      <a:pt x="803" y="163"/>
                                    </a:cubicBezTo>
                                    <a:cubicBezTo>
                                      <a:pt x="810" y="163"/>
                                      <a:pt x="817" y="165"/>
                                      <a:pt x="822" y="168"/>
                                    </a:cubicBezTo>
                                    <a:close/>
                                    <a:moveTo>
                                      <a:pt x="827" y="163"/>
                                    </a:moveTo>
                                    <a:cubicBezTo>
                                      <a:pt x="829" y="161"/>
                                      <a:pt x="830" y="160"/>
                                      <a:pt x="832" y="158"/>
                                    </a:cubicBezTo>
                                    <a:cubicBezTo>
                                      <a:pt x="824" y="152"/>
                                      <a:pt x="814" y="149"/>
                                      <a:pt x="803" y="149"/>
                                    </a:cubicBezTo>
                                    <a:cubicBezTo>
                                      <a:pt x="792" y="149"/>
                                      <a:pt x="782" y="152"/>
                                      <a:pt x="773" y="158"/>
                                    </a:cubicBezTo>
                                    <a:cubicBezTo>
                                      <a:pt x="775" y="160"/>
                                      <a:pt x="777" y="161"/>
                                      <a:pt x="778" y="163"/>
                                    </a:cubicBezTo>
                                    <a:cubicBezTo>
                                      <a:pt x="785" y="158"/>
                                      <a:pt x="794" y="155"/>
                                      <a:pt x="803" y="155"/>
                                    </a:cubicBezTo>
                                    <a:cubicBezTo>
                                      <a:pt x="812" y="155"/>
                                      <a:pt x="820" y="158"/>
                                      <a:pt x="827" y="163"/>
                                    </a:cubicBezTo>
                                    <a:close/>
                                    <a:moveTo>
                                      <a:pt x="812" y="147"/>
                                    </a:moveTo>
                                    <a:cubicBezTo>
                                      <a:pt x="812" y="145"/>
                                      <a:pt x="813" y="143"/>
                                      <a:pt x="813" y="141"/>
                                    </a:cubicBezTo>
                                    <a:cubicBezTo>
                                      <a:pt x="811" y="137"/>
                                      <a:pt x="807" y="135"/>
                                      <a:pt x="803" y="135"/>
                                    </a:cubicBezTo>
                                    <a:cubicBezTo>
                                      <a:pt x="798" y="135"/>
                                      <a:pt x="795" y="138"/>
                                      <a:pt x="793" y="141"/>
                                    </a:cubicBezTo>
                                    <a:cubicBezTo>
                                      <a:pt x="793" y="143"/>
                                      <a:pt x="793" y="145"/>
                                      <a:pt x="793" y="147"/>
                                    </a:cubicBezTo>
                                    <a:cubicBezTo>
                                      <a:pt x="793" y="148"/>
                                      <a:pt x="793" y="148"/>
                                      <a:pt x="793" y="148"/>
                                    </a:cubicBezTo>
                                    <a:cubicBezTo>
                                      <a:pt x="794" y="148"/>
                                      <a:pt x="795" y="148"/>
                                      <a:pt x="796" y="148"/>
                                    </a:cubicBezTo>
                                    <a:cubicBezTo>
                                      <a:pt x="796" y="148"/>
                                      <a:pt x="796" y="147"/>
                                      <a:pt x="796" y="147"/>
                                    </a:cubicBezTo>
                                    <a:cubicBezTo>
                                      <a:pt x="796" y="143"/>
                                      <a:pt x="799" y="140"/>
                                      <a:pt x="803" y="140"/>
                                    </a:cubicBezTo>
                                    <a:cubicBezTo>
                                      <a:pt x="806" y="140"/>
                                      <a:pt x="809" y="143"/>
                                      <a:pt x="809" y="147"/>
                                    </a:cubicBezTo>
                                    <a:cubicBezTo>
                                      <a:pt x="809" y="147"/>
                                      <a:pt x="809" y="148"/>
                                      <a:pt x="809" y="148"/>
                                    </a:cubicBezTo>
                                    <a:cubicBezTo>
                                      <a:pt x="810" y="148"/>
                                      <a:pt x="811" y="148"/>
                                      <a:pt x="812" y="148"/>
                                    </a:cubicBezTo>
                                    <a:cubicBezTo>
                                      <a:pt x="812" y="148"/>
                                      <a:pt x="812" y="148"/>
                                      <a:pt x="812" y="147"/>
                                    </a:cubicBezTo>
                                    <a:close/>
                                    <a:moveTo>
                                      <a:pt x="803" y="142"/>
                                    </a:moveTo>
                                    <a:cubicBezTo>
                                      <a:pt x="800" y="142"/>
                                      <a:pt x="798" y="144"/>
                                      <a:pt x="798" y="147"/>
                                    </a:cubicBezTo>
                                    <a:cubicBezTo>
                                      <a:pt x="798" y="147"/>
                                      <a:pt x="798" y="147"/>
                                      <a:pt x="798" y="148"/>
                                    </a:cubicBezTo>
                                    <a:cubicBezTo>
                                      <a:pt x="799" y="147"/>
                                      <a:pt x="801" y="147"/>
                                      <a:pt x="803" y="147"/>
                                    </a:cubicBezTo>
                                    <a:cubicBezTo>
                                      <a:pt x="804" y="147"/>
                                      <a:pt x="806" y="147"/>
                                      <a:pt x="808" y="148"/>
                                    </a:cubicBezTo>
                                    <a:cubicBezTo>
                                      <a:pt x="808" y="147"/>
                                      <a:pt x="808" y="147"/>
                                      <a:pt x="808" y="147"/>
                                    </a:cubicBezTo>
                                    <a:cubicBezTo>
                                      <a:pt x="808" y="144"/>
                                      <a:pt x="806" y="142"/>
                                      <a:pt x="803" y="142"/>
                                    </a:cubicBezTo>
                                    <a:close/>
                                    <a:moveTo>
                                      <a:pt x="813" y="139"/>
                                    </a:moveTo>
                                    <a:cubicBezTo>
                                      <a:pt x="814" y="136"/>
                                      <a:pt x="814" y="134"/>
                                      <a:pt x="815" y="132"/>
                                    </a:cubicBezTo>
                                    <a:cubicBezTo>
                                      <a:pt x="811" y="129"/>
                                      <a:pt x="807" y="128"/>
                                      <a:pt x="803" y="128"/>
                                    </a:cubicBezTo>
                                    <a:cubicBezTo>
                                      <a:pt x="798" y="128"/>
                                      <a:pt x="794" y="129"/>
                                      <a:pt x="791" y="132"/>
                                    </a:cubicBezTo>
                                    <a:cubicBezTo>
                                      <a:pt x="791" y="134"/>
                                      <a:pt x="792" y="136"/>
                                      <a:pt x="792" y="139"/>
                                    </a:cubicBezTo>
                                    <a:cubicBezTo>
                                      <a:pt x="795" y="136"/>
                                      <a:pt x="798" y="134"/>
                                      <a:pt x="803" y="134"/>
                                    </a:cubicBezTo>
                                    <a:cubicBezTo>
                                      <a:pt x="807" y="134"/>
                                      <a:pt x="811" y="136"/>
                                      <a:pt x="813" y="139"/>
                                    </a:cubicBezTo>
                                    <a:close/>
                                    <a:moveTo>
                                      <a:pt x="815" y="130"/>
                                    </a:moveTo>
                                    <a:cubicBezTo>
                                      <a:pt x="816" y="128"/>
                                      <a:pt x="817" y="126"/>
                                      <a:pt x="818" y="124"/>
                                    </a:cubicBezTo>
                                    <a:cubicBezTo>
                                      <a:pt x="813" y="122"/>
                                      <a:pt x="808" y="120"/>
                                      <a:pt x="803" y="120"/>
                                    </a:cubicBezTo>
                                    <a:cubicBezTo>
                                      <a:pt x="797" y="120"/>
                                      <a:pt x="792" y="122"/>
                                      <a:pt x="788" y="125"/>
                                    </a:cubicBezTo>
                                    <a:cubicBezTo>
                                      <a:pt x="789" y="126"/>
                                      <a:pt x="789" y="128"/>
                                      <a:pt x="790" y="130"/>
                                    </a:cubicBezTo>
                                    <a:cubicBezTo>
                                      <a:pt x="794" y="128"/>
                                      <a:pt x="798" y="126"/>
                                      <a:pt x="803" y="126"/>
                                    </a:cubicBezTo>
                                    <a:cubicBezTo>
                                      <a:pt x="807" y="126"/>
                                      <a:pt x="812" y="128"/>
                                      <a:pt x="815" y="130"/>
                                    </a:cubicBezTo>
                                    <a:close/>
                                    <a:moveTo>
                                      <a:pt x="818" y="123"/>
                                    </a:moveTo>
                                    <a:cubicBezTo>
                                      <a:pt x="819" y="121"/>
                                      <a:pt x="820" y="120"/>
                                      <a:pt x="821" y="118"/>
                                    </a:cubicBezTo>
                                    <a:cubicBezTo>
                                      <a:pt x="816" y="115"/>
                                      <a:pt x="810" y="113"/>
                                      <a:pt x="803" y="113"/>
                                    </a:cubicBezTo>
                                    <a:cubicBezTo>
                                      <a:pt x="796" y="113"/>
                                      <a:pt x="789" y="115"/>
                                      <a:pt x="784" y="118"/>
                                    </a:cubicBezTo>
                                    <a:cubicBezTo>
                                      <a:pt x="785" y="120"/>
                                      <a:pt x="786" y="121"/>
                                      <a:pt x="787" y="123"/>
                                    </a:cubicBezTo>
                                    <a:cubicBezTo>
                                      <a:pt x="791" y="120"/>
                                      <a:pt x="797" y="118"/>
                                      <a:pt x="803" y="118"/>
                                    </a:cubicBezTo>
                                    <a:cubicBezTo>
                                      <a:pt x="809" y="118"/>
                                      <a:pt x="814" y="120"/>
                                      <a:pt x="818" y="123"/>
                                    </a:cubicBezTo>
                                    <a:close/>
                                    <a:moveTo>
                                      <a:pt x="822" y="117"/>
                                    </a:moveTo>
                                    <a:cubicBezTo>
                                      <a:pt x="823" y="115"/>
                                      <a:pt x="825" y="114"/>
                                      <a:pt x="826" y="112"/>
                                    </a:cubicBezTo>
                                    <a:cubicBezTo>
                                      <a:pt x="819" y="108"/>
                                      <a:pt x="811" y="105"/>
                                      <a:pt x="803" y="105"/>
                                    </a:cubicBezTo>
                                    <a:cubicBezTo>
                                      <a:pt x="794" y="105"/>
                                      <a:pt x="786" y="108"/>
                                      <a:pt x="779" y="112"/>
                                    </a:cubicBezTo>
                                    <a:cubicBezTo>
                                      <a:pt x="781" y="114"/>
                                      <a:pt x="782" y="115"/>
                                      <a:pt x="783" y="117"/>
                                    </a:cubicBezTo>
                                    <a:cubicBezTo>
                                      <a:pt x="789" y="113"/>
                                      <a:pt x="795" y="111"/>
                                      <a:pt x="803" y="111"/>
                                    </a:cubicBezTo>
                                    <a:cubicBezTo>
                                      <a:pt x="810" y="111"/>
                                      <a:pt x="817" y="113"/>
                                      <a:pt x="822" y="117"/>
                                    </a:cubicBezTo>
                                    <a:close/>
                                    <a:moveTo>
                                      <a:pt x="827" y="111"/>
                                    </a:moveTo>
                                    <a:cubicBezTo>
                                      <a:pt x="829" y="110"/>
                                      <a:pt x="830" y="108"/>
                                      <a:pt x="832" y="107"/>
                                    </a:cubicBezTo>
                                    <a:cubicBezTo>
                                      <a:pt x="824" y="101"/>
                                      <a:pt x="814" y="98"/>
                                      <a:pt x="803" y="98"/>
                                    </a:cubicBezTo>
                                    <a:cubicBezTo>
                                      <a:pt x="792" y="98"/>
                                      <a:pt x="782" y="101"/>
                                      <a:pt x="773" y="107"/>
                                    </a:cubicBezTo>
                                    <a:cubicBezTo>
                                      <a:pt x="775" y="108"/>
                                      <a:pt x="777" y="110"/>
                                      <a:pt x="778" y="111"/>
                                    </a:cubicBezTo>
                                    <a:cubicBezTo>
                                      <a:pt x="785" y="106"/>
                                      <a:pt x="794" y="104"/>
                                      <a:pt x="803" y="104"/>
                                    </a:cubicBezTo>
                                    <a:cubicBezTo>
                                      <a:pt x="812" y="104"/>
                                      <a:pt x="820" y="106"/>
                                      <a:pt x="827" y="111"/>
                                    </a:cubicBezTo>
                                    <a:close/>
                                    <a:moveTo>
                                      <a:pt x="812" y="96"/>
                                    </a:moveTo>
                                    <a:cubicBezTo>
                                      <a:pt x="812" y="94"/>
                                      <a:pt x="813" y="91"/>
                                      <a:pt x="813" y="89"/>
                                    </a:cubicBezTo>
                                    <a:cubicBezTo>
                                      <a:pt x="811" y="86"/>
                                      <a:pt x="807" y="84"/>
                                      <a:pt x="803" y="84"/>
                                    </a:cubicBezTo>
                                    <a:cubicBezTo>
                                      <a:pt x="798" y="84"/>
                                      <a:pt x="795" y="86"/>
                                      <a:pt x="793" y="90"/>
                                    </a:cubicBezTo>
                                    <a:cubicBezTo>
                                      <a:pt x="793" y="92"/>
                                      <a:pt x="793" y="94"/>
                                      <a:pt x="793" y="96"/>
                                    </a:cubicBezTo>
                                    <a:cubicBezTo>
                                      <a:pt x="793" y="96"/>
                                      <a:pt x="793" y="97"/>
                                      <a:pt x="793" y="97"/>
                                    </a:cubicBezTo>
                                    <a:cubicBezTo>
                                      <a:pt x="794" y="97"/>
                                      <a:pt x="795" y="97"/>
                                      <a:pt x="796" y="96"/>
                                    </a:cubicBezTo>
                                    <a:cubicBezTo>
                                      <a:pt x="796" y="96"/>
                                      <a:pt x="796" y="96"/>
                                      <a:pt x="796" y="96"/>
                                    </a:cubicBezTo>
                                    <a:cubicBezTo>
                                      <a:pt x="796" y="92"/>
                                      <a:pt x="799" y="89"/>
                                      <a:pt x="803" y="89"/>
                                    </a:cubicBezTo>
                                    <a:cubicBezTo>
                                      <a:pt x="806" y="89"/>
                                      <a:pt x="809" y="92"/>
                                      <a:pt x="809" y="96"/>
                                    </a:cubicBezTo>
                                    <a:cubicBezTo>
                                      <a:pt x="809" y="96"/>
                                      <a:pt x="809" y="96"/>
                                      <a:pt x="809" y="96"/>
                                    </a:cubicBezTo>
                                    <a:cubicBezTo>
                                      <a:pt x="810" y="97"/>
                                      <a:pt x="811" y="97"/>
                                      <a:pt x="812" y="97"/>
                                    </a:cubicBezTo>
                                    <a:cubicBezTo>
                                      <a:pt x="812" y="97"/>
                                      <a:pt x="812" y="96"/>
                                      <a:pt x="812" y="96"/>
                                    </a:cubicBezTo>
                                    <a:close/>
                                    <a:moveTo>
                                      <a:pt x="803" y="91"/>
                                    </a:moveTo>
                                    <a:cubicBezTo>
                                      <a:pt x="800" y="91"/>
                                      <a:pt x="798" y="93"/>
                                      <a:pt x="798" y="96"/>
                                    </a:cubicBezTo>
                                    <a:cubicBezTo>
                                      <a:pt x="798" y="96"/>
                                      <a:pt x="798" y="96"/>
                                      <a:pt x="798" y="96"/>
                                    </a:cubicBezTo>
                                    <a:cubicBezTo>
                                      <a:pt x="799" y="96"/>
                                      <a:pt x="801" y="96"/>
                                      <a:pt x="803" y="96"/>
                                    </a:cubicBezTo>
                                    <a:cubicBezTo>
                                      <a:pt x="804" y="96"/>
                                      <a:pt x="806" y="96"/>
                                      <a:pt x="808" y="96"/>
                                    </a:cubicBezTo>
                                    <a:cubicBezTo>
                                      <a:pt x="808" y="96"/>
                                      <a:pt x="808" y="96"/>
                                      <a:pt x="808" y="96"/>
                                    </a:cubicBezTo>
                                    <a:cubicBezTo>
                                      <a:pt x="808" y="93"/>
                                      <a:pt x="806" y="91"/>
                                      <a:pt x="803" y="91"/>
                                    </a:cubicBezTo>
                                    <a:close/>
                                    <a:moveTo>
                                      <a:pt x="813" y="87"/>
                                    </a:moveTo>
                                    <a:cubicBezTo>
                                      <a:pt x="814" y="85"/>
                                      <a:pt x="814" y="83"/>
                                      <a:pt x="815" y="80"/>
                                    </a:cubicBezTo>
                                    <a:cubicBezTo>
                                      <a:pt x="811" y="78"/>
                                      <a:pt x="807" y="76"/>
                                      <a:pt x="803" y="76"/>
                                    </a:cubicBezTo>
                                    <a:cubicBezTo>
                                      <a:pt x="798" y="76"/>
                                      <a:pt x="794" y="78"/>
                                      <a:pt x="791" y="80"/>
                                    </a:cubicBezTo>
                                    <a:cubicBezTo>
                                      <a:pt x="791" y="83"/>
                                      <a:pt x="792" y="85"/>
                                      <a:pt x="792" y="87"/>
                                    </a:cubicBezTo>
                                    <a:cubicBezTo>
                                      <a:pt x="795" y="84"/>
                                      <a:pt x="798" y="82"/>
                                      <a:pt x="803" y="82"/>
                                    </a:cubicBezTo>
                                    <a:cubicBezTo>
                                      <a:pt x="807" y="82"/>
                                      <a:pt x="811" y="84"/>
                                      <a:pt x="813" y="87"/>
                                    </a:cubicBezTo>
                                    <a:close/>
                                    <a:moveTo>
                                      <a:pt x="815" y="79"/>
                                    </a:moveTo>
                                    <a:cubicBezTo>
                                      <a:pt x="816" y="77"/>
                                      <a:pt x="817" y="75"/>
                                      <a:pt x="818" y="73"/>
                                    </a:cubicBezTo>
                                    <a:cubicBezTo>
                                      <a:pt x="813" y="70"/>
                                      <a:pt x="808" y="69"/>
                                      <a:pt x="803" y="69"/>
                                    </a:cubicBezTo>
                                    <a:cubicBezTo>
                                      <a:pt x="797" y="69"/>
                                      <a:pt x="792" y="70"/>
                                      <a:pt x="788" y="73"/>
                                    </a:cubicBezTo>
                                    <a:cubicBezTo>
                                      <a:pt x="789" y="75"/>
                                      <a:pt x="789" y="77"/>
                                      <a:pt x="790" y="79"/>
                                    </a:cubicBezTo>
                                    <a:cubicBezTo>
                                      <a:pt x="794" y="76"/>
                                      <a:pt x="798" y="75"/>
                                      <a:pt x="803" y="75"/>
                                    </a:cubicBezTo>
                                    <a:cubicBezTo>
                                      <a:pt x="807" y="75"/>
                                      <a:pt x="812" y="76"/>
                                      <a:pt x="815" y="79"/>
                                    </a:cubicBezTo>
                                    <a:close/>
                                    <a:moveTo>
                                      <a:pt x="818" y="72"/>
                                    </a:moveTo>
                                    <a:cubicBezTo>
                                      <a:pt x="819" y="70"/>
                                      <a:pt x="820" y="68"/>
                                      <a:pt x="821" y="67"/>
                                    </a:cubicBezTo>
                                    <a:cubicBezTo>
                                      <a:pt x="816" y="64"/>
                                      <a:pt x="810" y="62"/>
                                      <a:pt x="803" y="62"/>
                                    </a:cubicBezTo>
                                    <a:cubicBezTo>
                                      <a:pt x="796" y="62"/>
                                      <a:pt x="789" y="64"/>
                                      <a:pt x="784" y="67"/>
                                    </a:cubicBezTo>
                                    <a:cubicBezTo>
                                      <a:pt x="785" y="69"/>
                                      <a:pt x="786" y="70"/>
                                      <a:pt x="787" y="72"/>
                                    </a:cubicBezTo>
                                    <a:cubicBezTo>
                                      <a:pt x="791" y="69"/>
                                      <a:pt x="797" y="67"/>
                                      <a:pt x="803" y="67"/>
                                    </a:cubicBezTo>
                                    <a:cubicBezTo>
                                      <a:pt x="809" y="67"/>
                                      <a:pt x="814" y="69"/>
                                      <a:pt x="818" y="72"/>
                                    </a:cubicBezTo>
                                    <a:close/>
                                    <a:moveTo>
                                      <a:pt x="822" y="66"/>
                                    </a:moveTo>
                                    <a:cubicBezTo>
                                      <a:pt x="823" y="64"/>
                                      <a:pt x="825" y="62"/>
                                      <a:pt x="826" y="61"/>
                                    </a:cubicBezTo>
                                    <a:cubicBezTo>
                                      <a:pt x="819" y="56"/>
                                      <a:pt x="811" y="54"/>
                                      <a:pt x="803" y="54"/>
                                    </a:cubicBezTo>
                                    <a:cubicBezTo>
                                      <a:pt x="794" y="54"/>
                                      <a:pt x="786" y="56"/>
                                      <a:pt x="779" y="61"/>
                                    </a:cubicBezTo>
                                    <a:cubicBezTo>
                                      <a:pt x="781" y="63"/>
                                      <a:pt x="782" y="64"/>
                                      <a:pt x="783" y="66"/>
                                    </a:cubicBezTo>
                                    <a:cubicBezTo>
                                      <a:pt x="789" y="62"/>
                                      <a:pt x="795" y="60"/>
                                      <a:pt x="803" y="60"/>
                                    </a:cubicBezTo>
                                    <a:cubicBezTo>
                                      <a:pt x="810" y="60"/>
                                      <a:pt x="817" y="62"/>
                                      <a:pt x="822" y="66"/>
                                    </a:cubicBezTo>
                                    <a:close/>
                                    <a:moveTo>
                                      <a:pt x="700" y="44"/>
                                    </a:moveTo>
                                    <a:cubicBezTo>
                                      <a:pt x="700" y="46"/>
                                      <a:pt x="700" y="47"/>
                                      <a:pt x="700" y="48"/>
                                    </a:cubicBezTo>
                                    <a:cubicBezTo>
                                      <a:pt x="702" y="49"/>
                                      <a:pt x="704" y="50"/>
                                      <a:pt x="707" y="52"/>
                                    </a:cubicBezTo>
                                    <a:cubicBezTo>
                                      <a:pt x="706" y="49"/>
                                      <a:pt x="706" y="47"/>
                                      <a:pt x="706" y="44"/>
                                    </a:cubicBezTo>
                                    <a:cubicBezTo>
                                      <a:pt x="706" y="25"/>
                                      <a:pt x="722" y="9"/>
                                      <a:pt x="742" y="9"/>
                                    </a:cubicBezTo>
                                    <a:cubicBezTo>
                                      <a:pt x="761" y="9"/>
                                      <a:pt x="777" y="25"/>
                                      <a:pt x="777" y="44"/>
                                    </a:cubicBezTo>
                                    <a:cubicBezTo>
                                      <a:pt x="777" y="47"/>
                                      <a:pt x="777" y="49"/>
                                      <a:pt x="777" y="52"/>
                                    </a:cubicBezTo>
                                    <a:cubicBezTo>
                                      <a:pt x="779" y="50"/>
                                      <a:pt x="781" y="49"/>
                                      <a:pt x="783" y="48"/>
                                    </a:cubicBezTo>
                                    <a:cubicBezTo>
                                      <a:pt x="784" y="47"/>
                                      <a:pt x="784" y="46"/>
                                      <a:pt x="784" y="44"/>
                                    </a:cubicBezTo>
                                    <a:cubicBezTo>
                                      <a:pt x="784" y="33"/>
                                      <a:pt x="779" y="22"/>
                                      <a:pt x="771" y="15"/>
                                    </a:cubicBezTo>
                                    <a:cubicBezTo>
                                      <a:pt x="764" y="7"/>
                                      <a:pt x="753" y="2"/>
                                      <a:pt x="742" y="2"/>
                                    </a:cubicBezTo>
                                    <a:cubicBezTo>
                                      <a:pt x="730" y="2"/>
                                      <a:pt x="720" y="7"/>
                                      <a:pt x="712" y="15"/>
                                    </a:cubicBezTo>
                                    <a:cubicBezTo>
                                      <a:pt x="704" y="22"/>
                                      <a:pt x="700" y="33"/>
                                      <a:pt x="700" y="44"/>
                                    </a:cubicBezTo>
                                    <a:close/>
                                    <a:moveTo>
                                      <a:pt x="662" y="14"/>
                                    </a:moveTo>
                                    <a:cubicBezTo>
                                      <a:pt x="667" y="11"/>
                                      <a:pt x="674" y="9"/>
                                      <a:pt x="681" y="9"/>
                                    </a:cubicBezTo>
                                    <a:cubicBezTo>
                                      <a:pt x="688" y="9"/>
                                      <a:pt x="695" y="11"/>
                                      <a:pt x="700" y="14"/>
                                    </a:cubicBezTo>
                                    <a:cubicBezTo>
                                      <a:pt x="701" y="13"/>
                                      <a:pt x="703" y="11"/>
                                      <a:pt x="704" y="10"/>
                                    </a:cubicBezTo>
                                    <a:cubicBezTo>
                                      <a:pt x="697" y="5"/>
                                      <a:pt x="689" y="2"/>
                                      <a:pt x="681" y="2"/>
                                    </a:cubicBezTo>
                                    <a:cubicBezTo>
                                      <a:pt x="672" y="2"/>
                                      <a:pt x="665" y="5"/>
                                      <a:pt x="658" y="9"/>
                                    </a:cubicBezTo>
                                    <a:cubicBezTo>
                                      <a:pt x="659" y="11"/>
                                      <a:pt x="661" y="12"/>
                                      <a:pt x="662" y="14"/>
                                    </a:cubicBezTo>
                                    <a:close/>
                                    <a:moveTo>
                                      <a:pt x="666" y="20"/>
                                    </a:moveTo>
                                    <a:cubicBezTo>
                                      <a:pt x="670" y="17"/>
                                      <a:pt x="675" y="16"/>
                                      <a:pt x="681" y="16"/>
                                    </a:cubicBezTo>
                                    <a:cubicBezTo>
                                      <a:pt x="687" y="16"/>
                                      <a:pt x="692" y="17"/>
                                      <a:pt x="697" y="20"/>
                                    </a:cubicBezTo>
                                    <a:cubicBezTo>
                                      <a:pt x="697" y="19"/>
                                      <a:pt x="698" y="17"/>
                                      <a:pt x="699" y="16"/>
                                    </a:cubicBezTo>
                                    <a:cubicBezTo>
                                      <a:pt x="694" y="12"/>
                                      <a:pt x="688" y="10"/>
                                      <a:pt x="681" y="10"/>
                                    </a:cubicBezTo>
                                    <a:cubicBezTo>
                                      <a:pt x="674" y="10"/>
                                      <a:pt x="668" y="12"/>
                                      <a:pt x="663" y="15"/>
                                    </a:cubicBezTo>
                                    <a:cubicBezTo>
                                      <a:pt x="664" y="17"/>
                                      <a:pt x="665" y="18"/>
                                      <a:pt x="666" y="20"/>
                                    </a:cubicBezTo>
                                    <a:close/>
                                    <a:moveTo>
                                      <a:pt x="669" y="27"/>
                                    </a:moveTo>
                                    <a:cubicBezTo>
                                      <a:pt x="672" y="25"/>
                                      <a:pt x="676" y="23"/>
                                      <a:pt x="681" y="23"/>
                                    </a:cubicBezTo>
                                    <a:cubicBezTo>
                                      <a:pt x="686" y="23"/>
                                      <a:pt x="690" y="25"/>
                                      <a:pt x="693" y="27"/>
                                    </a:cubicBezTo>
                                    <a:cubicBezTo>
                                      <a:pt x="694" y="25"/>
                                      <a:pt x="695" y="24"/>
                                      <a:pt x="696" y="22"/>
                                    </a:cubicBezTo>
                                    <a:cubicBezTo>
                                      <a:pt x="691" y="19"/>
                                      <a:pt x="686" y="17"/>
                                      <a:pt x="681" y="17"/>
                                    </a:cubicBezTo>
                                    <a:cubicBezTo>
                                      <a:pt x="676" y="17"/>
                                      <a:pt x="671" y="19"/>
                                      <a:pt x="666" y="21"/>
                                    </a:cubicBezTo>
                                    <a:cubicBezTo>
                                      <a:pt x="667" y="23"/>
                                      <a:pt x="668" y="25"/>
                                      <a:pt x="669" y="27"/>
                                    </a:cubicBezTo>
                                    <a:close/>
                                    <a:moveTo>
                                      <a:pt x="671" y="35"/>
                                    </a:moveTo>
                                    <a:cubicBezTo>
                                      <a:pt x="674" y="32"/>
                                      <a:pt x="677" y="31"/>
                                      <a:pt x="681" y="31"/>
                                    </a:cubicBezTo>
                                    <a:cubicBezTo>
                                      <a:pt x="685" y="31"/>
                                      <a:pt x="689" y="33"/>
                                      <a:pt x="691" y="36"/>
                                    </a:cubicBezTo>
                                    <a:cubicBezTo>
                                      <a:pt x="692" y="33"/>
                                      <a:pt x="692" y="31"/>
                                      <a:pt x="693" y="29"/>
                                    </a:cubicBezTo>
                                    <a:cubicBezTo>
                                      <a:pt x="690" y="26"/>
                                      <a:pt x="685" y="25"/>
                                      <a:pt x="681" y="25"/>
                                    </a:cubicBezTo>
                                    <a:cubicBezTo>
                                      <a:pt x="677" y="25"/>
                                      <a:pt x="673" y="26"/>
                                      <a:pt x="669" y="28"/>
                                    </a:cubicBezTo>
                                    <a:cubicBezTo>
                                      <a:pt x="670" y="31"/>
                                      <a:pt x="671" y="33"/>
                                      <a:pt x="671" y="35"/>
                                    </a:cubicBezTo>
                                    <a:close/>
                                    <a:moveTo>
                                      <a:pt x="690" y="44"/>
                                    </a:moveTo>
                                    <a:cubicBezTo>
                                      <a:pt x="690" y="42"/>
                                      <a:pt x="691" y="40"/>
                                      <a:pt x="691" y="38"/>
                                    </a:cubicBezTo>
                                    <a:cubicBezTo>
                                      <a:pt x="689" y="35"/>
                                      <a:pt x="685" y="32"/>
                                      <a:pt x="681" y="32"/>
                                    </a:cubicBezTo>
                                    <a:cubicBezTo>
                                      <a:pt x="677" y="32"/>
                                      <a:pt x="674" y="34"/>
                                      <a:pt x="671" y="37"/>
                                    </a:cubicBezTo>
                                    <a:cubicBezTo>
                                      <a:pt x="672" y="39"/>
                                      <a:pt x="672" y="42"/>
                                      <a:pt x="672" y="44"/>
                                    </a:cubicBezTo>
                                    <a:cubicBezTo>
                                      <a:pt x="672" y="45"/>
                                      <a:pt x="672" y="45"/>
                                      <a:pt x="672" y="45"/>
                                    </a:cubicBezTo>
                                    <a:cubicBezTo>
                                      <a:pt x="673" y="45"/>
                                      <a:pt x="673" y="45"/>
                                      <a:pt x="674" y="45"/>
                                    </a:cubicBezTo>
                                    <a:cubicBezTo>
                                      <a:pt x="674" y="45"/>
                                      <a:pt x="674" y="45"/>
                                      <a:pt x="674" y="44"/>
                                    </a:cubicBezTo>
                                    <a:cubicBezTo>
                                      <a:pt x="674" y="41"/>
                                      <a:pt x="677" y="38"/>
                                      <a:pt x="681" y="38"/>
                                    </a:cubicBezTo>
                                    <a:cubicBezTo>
                                      <a:pt x="685" y="38"/>
                                      <a:pt x="687" y="41"/>
                                      <a:pt x="687" y="44"/>
                                    </a:cubicBezTo>
                                    <a:cubicBezTo>
                                      <a:pt x="687" y="45"/>
                                      <a:pt x="687" y="45"/>
                                      <a:pt x="687" y="45"/>
                                    </a:cubicBezTo>
                                    <a:cubicBezTo>
                                      <a:pt x="688" y="45"/>
                                      <a:pt x="689" y="45"/>
                                      <a:pt x="691" y="45"/>
                                    </a:cubicBezTo>
                                    <a:cubicBezTo>
                                      <a:pt x="690" y="45"/>
                                      <a:pt x="690" y="45"/>
                                      <a:pt x="690" y="44"/>
                                    </a:cubicBezTo>
                                    <a:close/>
                                    <a:moveTo>
                                      <a:pt x="681" y="39"/>
                                    </a:moveTo>
                                    <a:cubicBezTo>
                                      <a:pt x="678" y="39"/>
                                      <a:pt x="676" y="42"/>
                                      <a:pt x="676" y="44"/>
                                    </a:cubicBezTo>
                                    <a:cubicBezTo>
                                      <a:pt x="676" y="45"/>
                                      <a:pt x="676" y="45"/>
                                      <a:pt x="676" y="45"/>
                                    </a:cubicBezTo>
                                    <a:cubicBezTo>
                                      <a:pt x="677" y="45"/>
                                      <a:pt x="679" y="45"/>
                                      <a:pt x="681" y="45"/>
                                    </a:cubicBezTo>
                                    <a:cubicBezTo>
                                      <a:pt x="683" y="45"/>
                                      <a:pt x="684" y="45"/>
                                      <a:pt x="686" y="45"/>
                                    </a:cubicBezTo>
                                    <a:cubicBezTo>
                                      <a:pt x="686" y="45"/>
                                      <a:pt x="686" y="45"/>
                                      <a:pt x="686" y="44"/>
                                    </a:cubicBezTo>
                                    <a:cubicBezTo>
                                      <a:pt x="686" y="42"/>
                                      <a:pt x="684" y="39"/>
                                      <a:pt x="681" y="39"/>
                                    </a:cubicBezTo>
                                    <a:close/>
                                    <a:moveTo>
                                      <a:pt x="652" y="55"/>
                                    </a:moveTo>
                                    <a:cubicBezTo>
                                      <a:pt x="654" y="57"/>
                                      <a:pt x="655" y="58"/>
                                      <a:pt x="657" y="59"/>
                                    </a:cubicBezTo>
                                    <a:cubicBezTo>
                                      <a:pt x="664" y="55"/>
                                      <a:pt x="672" y="52"/>
                                      <a:pt x="681" y="52"/>
                                    </a:cubicBezTo>
                                    <a:cubicBezTo>
                                      <a:pt x="690" y="52"/>
                                      <a:pt x="698" y="55"/>
                                      <a:pt x="705" y="60"/>
                                    </a:cubicBezTo>
                                    <a:cubicBezTo>
                                      <a:pt x="707" y="58"/>
                                      <a:pt x="708" y="57"/>
                                      <a:pt x="710" y="56"/>
                                    </a:cubicBezTo>
                                    <a:cubicBezTo>
                                      <a:pt x="702" y="50"/>
                                      <a:pt x="692" y="46"/>
                                      <a:pt x="681" y="46"/>
                                    </a:cubicBezTo>
                                    <a:cubicBezTo>
                                      <a:pt x="670" y="46"/>
                                      <a:pt x="660" y="50"/>
                                      <a:pt x="652" y="55"/>
                                    </a:cubicBezTo>
                                    <a:close/>
                                    <a:moveTo>
                                      <a:pt x="579" y="44"/>
                                    </a:moveTo>
                                    <a:cubicBezTo>
                                      <a:pt x="579" y="46"/>
                                      <a:pt x="579" y="47"/>
                                      <a:pt x="579" y="48"/>
                                    </a:cubicBezTo>
                                    <a:cubicBezTo>
                                      <a:pt x="581" y="49"/>
                                      <a:pt x="584" y="50"/>
                                      <a:pt x="586" y="52"/>
                                    </a:cubicBezTo>
                                    <a:cubicBezTo>
                                      <a:pt x="585" y="49"/>
                                      <a:pt x="585" y="47"/>
                                      <a:pt x="585" y="44"/>
                                    </a:cubicBezTo>
                                    <a:cubicBezTo>
                                      <a:pt x="585" y="25"/>
                                      <a:pt x="601" y="9"/>
                                      <a:pt x="621" y="9"/>
                                    </a:cubicBezTo>
                                    <a:cubicBezTo>
                                      <a:pt x="641" y="9"/>
                                      <a:pt x="657" y="25"/>
                                      <a:pt x="657" y="44"/>
                                    </a:cubicBezTo>
                                    <a:cubicBezTo>
                                      <a:pt x="657" y="47"/>
                                      <a:pt x="656" y="49"/>
                                      <a:pt x="656" y="51"/>
                                    </a:cubicBezTo>
                                    <a:cubicBezTo>
                                      <a:pt x="658" y="50"/>
                                      <a:pt x="660" y="49"/>
                                      <a:pt x="663" y="48"/>
                                    </a:cubicBezTo>
                                    <a:cubicBezTo>
                                      <a:pt x="663" y="47"/>
                                      <a:pt x="663" y="46"/>
                                      <a:pt x="663" y="44"/>
                                    </a:cubicBezTo>
                                    <a:cubicBezTo>
                                      <a:pt x="663" y="33"/>
                                      <a:pt x="658" y="22"/>
                                      <a:pt x="650" y="15"/>
                                    </a:cubicBezTo>
                                    <a:cubicBezTo>
                                      <a:pt x="643" y="7"/>
                                      <a:pt x="632" y="2"/>
                                      <a:pt x="621" y="2"/>
                                    </a:cubicBezTo>
                                    <a:cubicBezTo>
                                      <a:pt x="609" y="2"/>
                                      <a:pt x="599" y="7"/>
                                      <a:pt x="591" y="15"/>
                                    </a:cubicBezTo>
                                    <a:cubicBezTo>
                                      <a:pt x="584" y="22"/>
                                      <a:pt x="579" y="33"/>
                                      <a:pt x="579" y="44"/>
                                    </a:cubicBezTo>
                                    <a:close/>
                                    <a:moveTo>
                                      <a:pt x="540" y="15"/>
                                    </a:moveTo>
                                    <a:cubicBezTo>
                                      <a:pt x="546" y="11"/>
                                      <a:pt x="553" y="9"/>
                                      <a:pt x="560" y="9"/>
                                    </a:cubicBezTo>
                                    <a:cubicBezTo>
                                      <a:pt x="567" y="9"/>
                                      <a:pt x="574" y="11"/>
                                      <a:pt x="579" y="14"/>
                                    </a:cubicBezTo>
                                    <a:cubicBezTo>
                                      <a:pt x="581" y="13"/>
                                      <a:pt x="582" y="11"/>
                                      <a:pt x="583" y="10"/>
                                    </a:cubicBezTo>
                                    <a:cubicBezTo>
                                      <a:pt x="577" y="5"/>
                                      <a:pt x="569" y="2"/>
                                      <a:pt x="560" y="2"/>
                                    </a:cubicBezTo>
                                    <a:cubicBezTo>
                                      <a:pt x="551" y="2"/>
                                      <a:pt x="543" y="5"/>
                                      <a:pt x="536" y="10"/>
                                    </a:cubicBezTo>
                                    <a:cubicBezTo>
                                      <a:pt x="538" y="11"/>
                                      <a:pt x="539" y="13"/>
                                      <a:pt x="540" y="15"/>
                                    </a:cubicBezTo>
                                    <a:close/>
                                    <a:moveTo>
                                      <a:pt x="544" y="20"/>
                                    </a:moveTo>
                                    <a:cubicBezTo>
                                      <a:pt x="549" y="17"/>
                                      <a:pt x="554" y="16"/>
                                      <a:pt x="560" y="16"/>
                                    </a:cubicBezTo>
                                    <a:cubicBezTo>
                                      <a:pt x="566" y="16"/>
                                      <a:pt x="571" y="17"/>
                                      <a:pt x="576" y="20"/>
                                    </a:cubicBezTo>
                                    <a:cubicBezTo>
                                      <a:pt x="577" y="19"/>
                                      <a:pt x="577" y="17"/>
                                      <a:pt x="578" y="16"/>
                                    </a:cubicBezTo>
                                    <a:cubicBezTo>
                                      <a:pt x="573" y="12"/>
                                      <a:pt x="567" y="10"/>
                                      <a:pt x="560" y="10"/>
                                    </a:cubicBezTo>
                                    <a:cubicBezTo>
                                      <a:pt x="553" y="10"/>
                                      <a:pt x="547" y="12"/>
                                      <a:pt x="541" y="16"/>
                                    </a:cubicBezTo>
                                    <a:cubicBezTo>
                                      <a:pt x="542" y="17"/>
                                      <a:pt x="543" y="19"/>
                                      <a:pt x="544" y="20"/>
                                    </a:cubicBezTo>
                                    <a:close/>
                                    <a:moveTo>
                                      <a:pt x="547" y="28"/>
                                    </a:moveTo>
                                    <a:cubicBezTo>
                                      <a:pt x="551" y="25"/>
                                      <a:pt x="555" y="23"/>
                                      <a:pt x="560" y="23"/>
                                    </a:cubicBezTo>
                                    <a:cubicBezTo>
                                      <a:pt x="565" y="23"/>
                                      <a:pt x="569" y="25"/>
                                      <a:pt x="572" y="27"/>
                                    </a:cubicBezTo>
                                    <a:cubicBezTo>
                                      <a:pt x="573" y="25"/>
                                      <a:pt x="574" y="24"/>
                                      <a:pt x="575" y="22"/>
                                    </a:cubicBezTo>
                                    <a:cubicBezTo>
                                      <a:pt x="571" y="19"/>
                                      <a:pt x="565" y="17"/>
                                      <a:pt x="560" y="17"/>
                                    </a:cubicBezTo>
                                    <a:cubicBezTo>
                                      <a:pt x="554" y="17"/>
                                      <a:pt x="549" y="19"/>
                                      <a:pt x="545" y="22"/>
                                    </a:cubicBezTo>
                                    <a:cubicBezTo>
                                      <a:pt x="546" y="24"/>
                                      <a:pt x="546" y="26"/>
                                      <a:pt x="547" y="28"/>
                                    </a:cubicBezTo>
                                    <a:close/>
                                    <a:moveTo>
                                      <a:pt x="549" y="36"/>
                                    </a:moveTo>
                                    <a:cubicBezTo>
                                      <a:pt x="549" y="36"/>
                                      <a:pt x="549" y="36"/>
                                      <a:pt x="549" y="36"/>
                                    </a:cubicBezTo>
                                    <a:cubicBezTo>
                                      <a:pt x="552" y="33"/>
                                      <a:pt x="556" y="31"/>
                                      <a:pt x="560" y="31"/>
                                    </a:cubicBezTo>
                                    <a:cubicBezTo>
                                      <a:pt x="564" y="31"/>
                                      <a:pt x="568" y="33"/>
                                      <a:pt x="570" y="36"/>
                                    </a:cubicBezTo>
                                    <a:cubicBezTo>
                                      <a:pt x="571" y="33"/>
                                      <a:pt x="571" y="31"/>
                                      <a:pt x="572" y="29"/>
                                    </a:cubicBezTo>
                                    <a:cubicBezTo>
                                      <a:pt x="569" y="26"/>
                                      <a:pt x="564" y="25"/>
                                      <a:pt x="560" y="25"/>
                                    </a:cubicBezTo>
                                    <a:cubicBezTo>
                                      <a:pt x="555" y="25"/>
                                      <a:pt x="551" y="27"/>
                                      <a:pt x="548" y="29"/>
                                    </a:cubicBezTo>
                                    <a:cubicBezTo>
                                      <a:pt x="548" y="32"/>
                                      <a:pt x="549" y="34"/>
                                      <a:pt x="549" y="36"/>
                                    </a:cubicBezTo>
                                    <a:close/>
                                    <a:moveTo>
                                      <a:pt x="570" y="44"/>
                                    </a:moveTo>
                                    <a:cubicBezTo>
                                      <a:pt x="570" y="42"/>
                                      <a:pt x="570" y="40"/>
                                      <a:pt x="570" y="38"/>
                                    </a:cubicBezTo>
                                    <a:cubicBezTo>
                                      <a:pt x="568" y="35"/>
                                      <a:pt x="564" y="32"/>
                                      <a:pt x="560" y="32"/>
                                    </a:cubicBezTo>
                                    <a:cubicBezTo>
                                      <a:pt x="555" y="32"/>
                                      <a:pt x="552" y="35"/>
                                      <a:pt x="550" y="39"/>
                                    </a:cubicBezTo>
                                    <a:cubicBezTo>
                                      <a:pt x="549" y="38"/>
                                      <a:pt x="549" y="38"/>
                                      <a:pt x="549" y="37"/>
                                    </a:cubicBezTo>
                                    <a:cubicBezTo>
                                      <a:pt x="550" y="40"/>
                                      <a:pt x="550" y="42"/>
                                      <a:pt x="550" y="44"/>
                                    </a:cubicBezTo>
                                    <a:cubicBezTo>
                                      <a:pt x="550" y="45"/>
                                      <a:pt x="550" y="45"/>
                                      <a:pt x="550" y="46"/>
                                    </a:cubicBezTo>
                                    <a:cubicBezTo>
                                      <a:pt x="551" y="45"/>
                                      <a:pt x="552" y="45"/>
                                      <a:pt x="553" y="45"/>
                                    </a:cubicBezTo>
                                    <a:cubicBezTo>
                                      <a:pt x="553" y="45"/>
                                      <a:pt x="553" y="45"/>
                                      <a:pt x="553" y="44"/>
                                    </a:cubicBezTo>
                                    <a:cubicBezTo>
                                      <a:pt x="553" y="41"/>
                                      <a:pt x="556" y="38"/>
                                      <a:pt x="560" y="38"/>
                                    </a:cubicBezTo>
                                    <a:cubicBezTo>
                                      <a:pt x="564" y="38"/>
                                      <a:pt x="567" y="41"/>
                                      <a:pt x="567" y="44"/>
                                    </a:cubicBezTo>
                                    <a:cubicBezTo>
                                      <a:pt x="567" y="45"/>
                                      <a:pt x="567" y="45"/>
                                      <a:pt x="567" y="45"/>
                                    </a:cubicBezTo>
                                    <a:cubicBezTo>
                                      <a:pt x="568" y="45"/>
                                      <a:pt x="569" y="45"/>
                                      <a:pt x="570" y="45"/>
                                    </a:cubicBezTo>
                                    <a:cubicBezTo>
                                      <a:pt x="570" y="45"/>
                                      <a:pt x="570" y="45"/>
                                      <a:pt x="570" y="44"/>
                                    </a:cubicBezTo>
                                    <a:close/>
                                    <a:moveTo>
                                      <a:pt x="560" y="39"/>
                                    </a:moveTo>
                                    <a:cubicBezTo>
                                      <a:pt x="557" y="39"/>
                                      <a:pt x="555" y="42"/>
                                      <a:pt x="555" y="44"/>
                                    </a:cubicBezTo>
                                    <a:cubicBezTo>
                                      <a:pt x="555" y="45"/>
                                      <a:pt x="555" y="45"/>
                                      <a:pt x="555" y="45"/>
                                    </a:cubicBezTo>
                                    <a:cubicBezTo>
                                      <a:pt x="557" y="45"/>
                                      <a:pt x="558" y="45"/>
                                      <a:pt x="560" y="45"/>
                                    </a:cubicBezTo>
                                    <a:cubicBezTo>
                                      <a:pt x="562" y="45"/>
                                      <a:pt x="563" y="45"/>
                                      <a:pt x="565" y="45"/>
                                    </a:cubicBezTo>
                                    <a:cubicBezTo>
                                      <a:pt x="565" y="45"/>
                                      <a:pt x="565" y="45"/>
                                      <a:pt x="565" y="44"/>
                                    </a:cubicBezTo>
                                    <a:cubicBezTo>
                                      <a:pt x="565" y="42"/>
                                      <a:pt x="563" y="39"/>
                                      <a:pt x="560" y="39"/>
                                    </a:cubicBezTo>
                                    <a:close/>
                                    <a:moveTo>
                                      <a:pt x="531" y="56"/>
                                    </a:moveTo>
                                    <a:cubicBezTo>
                                      <a:pt x="532" y="57"/>
                                      <a:pt x="534" y="58"/>
                                      <a:pt x="535" y="60"/>
                                    </a:cubicBezTo>
                                    <a:cubicBezTo>
                                      <a:pt x="542" y="55"/>
                                      <a:pt x="551" y="52"/>
                                      <a:pt x="560" y="52"/>
                                    </a:cubicBezTo>
                                    <a:cubicBezTo>
                                      <a:pt x="569" y="52"/>
                                      <a:pt x="577" y="55"/>
                                      <a:pt x="584" y="60"/>
                                    </a:cubicBezTo>
                                    <a:cubicBezTo>
                                      <a:pt x="586" y="58"/>
                                      <a:pt x="587" y="57"/>
                                      <a:pt x="589" y="56"/>
                                    </a:cubicBezTo>
                                    <a:cubicBezTo>
                                      <a:pt x="581" y="50"/>
                                      <a:pt x="571" y="46"/>
                                      <a:pt x="560" y="46"/>
                                    </a:cubicBezTo>
                                    <a:cubicBezTo>
                                      <a:pt x="549" y="46"/>
                                      <a:pt x="539" y="50"/>
                                      <a:pt x="531" y="56"/>
                                    </a:cubicBezTo>
                                    <a:close/>
                                    <a:moveTo>
                                      <a:pt x="457" y="44"/>
                                    </a:moveTo>
                                    <a:cubicBezTo>
                                      <a:pt x="457" y="46"/>
                                      <a:pt x="457" y="47"/>
                                      <a:pt x="457" y="48"/>
                                    </a:cubicBezTo>
                                    <a:cubicBezTo>
                                      <a:pt x="459" y="49"/>
                                      <a:pt x="461" y="50"/>
                                      <a:pt x="464" y="52"/>
                                    </a:cubicBezTo>
                                    <a:cubicBezTo>
                                      <a:pt x="463" y="49"/>
                                      <a:pt x="463" y="47"/>
                                      <a:pt x="463" y="44"/>
                                    </a:cubicBezTo>
                                    <a:cubicBezTo>
                                      <a:pt x="463" y="25"/>
                                      <a:pt x="479" y="9"/>
                                      <a:pt x="499" y="9"/>
                                    </a:cubicBezTo>
                                    <a:cubicBezTo>
                                      <a:pt x="518" y="9"/>
                                      <a:pt x="534" y="25"/>
                                      <a:pt x="534" y="44"/>
                                    </a:cubicBezTo>
                                    <a:cubicBezTo>
                                      <a:pt x="534" y="47"/>
                                      <a:pt x="534" y="49"/>
                                      <a:pt x="534" y="52"/>
                                    </a:cubicBezTo>
                                    <a:cubicBezTo>
                                      <a:pt x="536" y="51"/>
                                      <a:pt x="538" y="49"/>
                                      <a:pt x="540" y="48"/>
                                    </a:cubicBezTo>
                                    <a:cubicBezTo>
                                      <a:pt x="540" y="47"/>
                                      <a:pt x="541" y="46"/>
                                      <a:pt x="541" y="44"/>
                                    </a:cubicBezTo>
                                    <a:cubicBezTo>
                                      <a:pt x="541" y="33"/>
                                      <a:pt x="536" y="22"/>
                                      <a:pt x="528" y="15"/>
                                    </a:cubicBezTo>
                                    <a:cubicBezTo>
                                      <a:pt x="521" y="7"/>
                                      <a:pt x="510" y="2"/>
                                      <a:pt x="499" y="2"/>
                                    </a:cubicBezTo>
                                    <a:cubicBezTo>
                                      <a:pt x="487" y="2"/>
                                      <a:pt x="477" y="7"/>
                                      <a:pt x="469" y="15"/>
                                    </a:cubicBezTo>
                                    <a:cubicBezTo>
                                      <a:pt x="461" y="22"/>
                                      <a:pt x="457" y="33"/>
                                      <a:pt x="457" y="44"/>
                                    </a:cubicBezTo>
                                    <a:close/>
                                    <a:moveTo>
                                      <a:pt x="419" y="14"/>
                                    </a:moveTo>
                                    <a:cubicBezTo>
                                      <a:pt x="424" y="11"/>
                                      <a:pt x="431" y="9"/>
                                      <a:pt x="438" y="9"/>
                                    </a:cubicBezTo>
                                    <a:cubicBezTo>
                                      <a:pt x="445" y="9"/>
                                      <a:pt x="452" y="11"/>
                                      <a:pt x="457" y="14"/>
                                    </a:cubicBezTo>
                                    <a:cubicBezTo>
                                      <a:pt x="458" y="13"/>
                                      <a:pt x="460" y="11"/>
                                      <a:pt x="461" y="10"/>
                                    </a:cubicBezTo>
                                    <a:cubicBezTo>
                                      <a:pt x="454" y="5"/>
                                      <a:pt x="446" y="2"/>
                                      <a:pt x="438" y="2"/>
                                    </a:cubicBezTo>
                                    <a:cubicBezTo>
                                      <a:pt x="429" y="2"/>
                                      <a:pt x="422" y="5"/>
                                      <a:pt x="415" y="9"/>
                                    </a:cubicBezTo>
                                    <a:cubicBezTo>
                                      <a:pt x="416" y="11"/>
                                      <a:pt x="418" y="12"/>
                                      <a:pt x="419" y="14"/>
                                    </a:cubicBezTo>
                                    <a:close/>
                                    <a:moveTo>
                                      <a:pt x="423" y="20"/>
                                    </a:moveTo>
                                    <a:cubicBezTo>
                                      <a:pt x="427" y="17"/>
                                      <a:pt x="432" y="16"/>
                                      <a:pt x="438" y="16"/>
                                    </a:cubicBezTo>
                                    <a:cubicBezTo>
                                      <a:pt x="444" y="16"/>
                                      <a:pt x="449" y="17"/>
                                      <a:pt x="453" y="20"/>
                                    </a:cubicBezTo>
                                    <a:cubicBezTo>
                                      <a:pt x="454" y="19"/>
                                      <a:pt x="455" y="17"/>
                                      <a:pt x="456" y="16"/>
                                    </a:cubicBezTo>
                                    <a:cubicBezTo>
                                      <a:pt x="451" y="12"/>
                                      <a:pt x="445" y="10"/>
                                      <a:pt x="438" y="10"/>
                                    </a:cubicBezTo>
                                    <a:cubicBezTo>
                                      <a:pt x="431" y="10"/>
                                      <a:pt x="425" y="12"/>
                                      <a:pt x="420" y="15"/>
                                    </a:cubicBezTo>
                                    <a:cubicBezTo>
                                      <a:pt x="421" y="17"/>
                                      <a:pt x="422" y="18"/>
                                      <a:pt x="423" y="20"/>
                                    </a:cubicBezTo>
                                    <a:close/>
                                    <a:moveTo>
                                      <a:pt x="426" y="27"/>
                                    </a:moveTo>
                                    <a:cubicBezTo>
                                      <a:pt x="429" y="25"/>
                                      <a:pt x="433" y="23"/>
                                      <a:pt x="438" y="23"/>
                                    </a:cubicBezTo>
                                    <a:cubicBezTo>
                                      <a:pt x="442" y="23"/>
                                      <a:pt x="447" y="25"/>
                                      <a:pt x="450" y="27"/>
                                    </a:cubicBezTo>
                                    <a:cubicBezTo>
                                      <a:pt x="451" y="25"/>
                                      <a:pt x="452" y="24"/>
                                      <a:pt x="453" y="22"/>
                                    </a:cubicBezTo>
                                    <a:cubicBezTo>
                                      <a:pt x="448" y="19"/>
                                      <a:pt x="443" y="17"/>
                                      <a:pt x="438" y="17"/>
                                    </a:cubicBezTo>
                                    <a:cubicBezTo>
                                      <a:pt x="433" y="17"/>
                                      <a:pt x="428" y="19"/>
                                      <a:pt x="423" y="21"/>
                                    </a:cubicBezTo>
                                    <a:cubicBezTo>
                                      <a:pt x="424" y="23"/>
                                      <a:pt x="425" y="25"/>
                                      <a:pt x="426" y="27"/>
                                    </a:cubicBezTo>
                                    <a:close/>
                                    <a:moveTo>
                                      <a:pt x="428" y="35"/>
                                    </a:moveTo>
                                    <a:cubicBezTo>
                                      <a:pt x="431" y="32"/>
                                      <a:pt x="434" y="31"/>
                                      <a:pt x="438" y="31"/>
                                    </a:cubicBezTo>
                                    <a:cubicBezTo>
                                      <a:pt x="442" y="31"/>
                                      <a:pt x="446" y="33"/>
                                      <a:pt x="448" y="36"/>
                                    </a:cubicBezTo>
                                    <a:cubicBezTo>
                                      <a:pt x="449" y="33"/>
                                      <a:pt x="449" y="31"/>
                                      <a:pt x="450" y="29"/>
                                    </a:cubicBezTo>
                                    <a:cubicBezTo>
                                      <a:pt x="446" y="26"/>
                                      <a:pt x="442" y="25"/>
                                      <a:pt x="438" y="25"/>
                                    </a:cubicBezTo>
                                    <a:cubicBezTo>
                                      <a:pt x="434" y="25"/>
                                      <a:pt x="430" y="26"/>
                                      <a:pt x="426" y="28"/>
                                    </a:cubicBezTo>
                                    <a:cubicBezTo>
                                      <a:pt x="427" y="31"/>
                                      <a:pt x="428" y="33"/>
                                      <a:pt x="428" y="35"/>
                                    </a:cubicBezTo>
                                    <a:close/>
                                    <a:moveTo>
                                      <a:pt x="447" y="44"/>
                                    </a:moveTo>
                                    <a:cubicBezTo>
                                      <a:pt x="447" y="42"/>
                                      <a:pt x="448" y="40"/>
                                      <a:pt x="448" y="38"/>
                                    </a:cubicBezTo>
                                    <a:cubicBezTo>
                                      <a:pt x="446" y="35"/>
                                      <a:pt x="442" y="32"/>
                                      <a:pt x="438" y="32"/>
                                    </a:cubicBezTo>
                                    <a:cubicBezTo>
                                      <a:pt x="434" y="32"/>
                                      <a:pt x="431" y="34"/>
                                      <a:pt x="428" y="37"/>
                                    </a:cubicBezTo>
                                    <a:cubicBezTo>
                                      <a:pt x="429" y="39"/>
                                      <a:pt x="429" y="42"/>
                                      <a:pt x="429" y="44"/>
                                    </a:cubicBezTo>
                                    <a:cubicBezTo>
                                      <a:pt x="429" y="45"/>
                                      <a:pt x="429" y="45"/>
                                      <a:pt x="429" y="45"/>
                                    </a:cubicBezTo>
                                    <a:cubicBezTo>
                                      <a:pt x="430" y="45"/>
                                      <a:pt x="430" y="45"/>
                                      <a:pt x="431" y="45"/>
                                    </a:cubicBezTo>
                                    <a:cubicBezTo>
                                      <a:pt x="431" y="45"/>
                                      <a:pt x="431" y="45"/>
                                      <a:pt x="431" y="44"/>
                                    </a:cubicBezTo>
                                    <a:cubicBezTo>
                                      <a:pt x="431" y="41"/>
                                      <a:pt x="434" y="38"/>
                                      <a:pt x="438" y="38"/>
                                    </a:cubicBezTo>
                                    <a:cubicBezTo>
                                      <a:pt x="441" y="38"/>
                                      <a:pt x="444" y="41"/>
                                      <a:pt x="444" y="44"/>
                                    </a:cubicBezTo>
                                    <a:cubicBezTo>
                                      <a:pt x="444" y="45"/>
                                      <a:pt x="444" y="45"/>
                                      <a:pt x="444" y="45"/>
                                    </a:cubicBezTo>
                                    <a:cubicBezTo>
                                      <a:pt x="445" y="45"/>
                                      <a:pt x="446" y="45"/>
                                      <a:pt x="447" y="45"/>
                                    </a:cubicBezTo>
                                    <a:cubicBezTo>
                                      <a:pt x="447" y="45"/>
                                      <a:pt x="447" y="45"/>
                                      <a:pt x="447" y="44"/>
                                    </a:cubicBezTo>
                                    <a:close/>
                                    <a:moveTo>
                                      <a:pt x="438" y="39"/>
                                    </a:moveTo>
                                    <a:cubicBezTo>
                                      <a:pt x="435" y="39"/>
                                      <a:pt x="433" y="42"/>
                                      <a:pt x="433" y="44"/>
                                    </a:cubicBezTo>
                                    <a:cubicBezTo>
                                      <a:pt x="433" y="45"/>
                                      <a:pt x="433" y="45"/>
                                      <a:pt x="433" y="45"/>
                                    </a:cubicBezTo>
                                    <a:cubicBezTo>
                                      <a:pt x="434" y="45"/>
                                      <a:pt x="436" y="45"/>
                                      <a:pt x="438" y="45"/>
                                    </a:cubicBezTo>
                                    <a:cubicBezTo>
                                      <a:pt x="439" y="45"/>
                                      <a:pt x="441" y="45"/>
                                      <a:pt x="443" y="45"/>
                                    </a:cubicBezTo>
                                    <a:cubicBezTo>
                                      <a:pt x="443" y="45"/>
                                      <a:pt x="443" y="45"/>
                                      <a:pt x="443" y="44"/>
                                    </a:cubicBezTo>
                                    <a:cubicBezTo>
                                      <a:pt x="443" y="42"/>
                                      <a:pt x="441" y="39"/>
                                      <a:pt x="438" y="39"/>
                                    </a:cubicBezTo>
                                    <a:close/>
                                    <a:moveTo>
                                      <a:pt x="409" y="55"/>
                                    </a:moveTo>
                                    <a:cubicBezTo>
                                      <a:pt x="411" y="57"/>
                                      <a:pt x="412" y="58"/>
                                      <a:pt x="414" y="59"/>
                                    </a:cubicBezTo>
                                    <a:cubicBezTo>
                                      <a:pt x="421" y="55"/>
                                      <a:pt x="429" y="52"/>
                                      <a:pt x="438" y="52"/>
                                    </a:cubicBezTo>
                                    <a:cubicBezTo>
                                      <a:pt x="447" y="52"/>
                                      <a:pt x="455" y="55"/>
                                      <a:pt x="462" y="60"/>
                                    </a:cubicBezTo>
                                    <a:cubicBezTo>
                                      <a:pt x="464" y="58"/>
                                      <a:pt x="465" y="57"/>
                                      <a:pt x="467" y="56"/>
                                    </a:cubicBezTo>
                                    <a:cubicBezTo>
                                      <a:pt x="459" y="50"/>
                                      <a:pt x="449" y="46"/>
                                      <a:pt x="438" y="46"/>
                                    </a:cubicBezTo>
                                    <a:cubicBezTo>
                                      <a:pt x="427" y="46"/>
                                      <a:pt x="417" y="50"/>
                                      <a:pt x="409" y="55"/>
                                    </a:cubicBezTo>
                                    <a:close/>
                                    <a:moveTo>
                                      <a:pt x="336" y="44"/>
                                    </a:moveTo>
                                    <a:cubicBezTo>
                                      <a:pt x="336" y="46"/>
                                      <a:pt x="336" y="47"/>
                                      <a:pt x="336" y="48"/>
                                    </a:cubicBezTo>
                                    <a:cubicBezTo>
                                      <a:pt x="338" y="49"/>
                                      <a:pt x="341" y="50"/>
                                      <a:pt x="343" y="52"/>
                                    </a:cubicBezTo>
                                    <a:cubicBezTo>
                                      <a:pt x="342" y="49"/>
                                      <a:pt x="342" y="47"/>
                                      <a:pt x="342" y="44"/>
                                    </a:cubicBezTo>
                                    <a:cubicBezTo>
                                      <a:pt x="342" y="25"/>
                                      <a:pt x="358" y="9"/>
                                      <a:pt x="378" y="9"/>
                                    </a:cubicBezTo>
                                    <a:cubicBezTo>
                                      <a:pt x="398" y="9"/>
                                      <a:pt x="414" y="25"/>
                                      <a:pt x="414" y="44"/>
                                    </a:cubicBezTo>
                                    <a:cubicBezTo>
                                      <a:pt x="414" y="47"/>
                                      <a:pt x="413" y="49"/>
                                      <a:pt x="413" y="51"/>
                                    </a:cubicBezTo>
                                    <a:cubicBezTo>
                                      <a:pt x="415" y="50"/>
                                      <a:pt x="417" y="49"/>
                                      <a:pt x="420" y="48"/>
                                    </a:cubicBezTo>
                                    <a:cubicBezTo>
                                      <a:pt x="420" y="47"/>
                                      <a:pt x="420" y="46"/>
                                      <a:pt x="420" y="44"/>
                                    </a:cubicBezTo>
                                    <a:cubicBezTo>
                                      <a:pt x="420" y="33"/>
                                      <a:pt x="415" y="22"/>
                                      <a:pt x="407" y="15"/>
                                    </a:cubicBezTo>
                                    <a:cubicBezTo>
                                      <a:pt x="400" y="7"/>
                                      <a:pt x="389" y="2"/>
                                      <a:pt x="378" y="2"/>
                                    </a:cubicBezTo>
                                    <a:cubicBezTo>
                                      <a:pt x="366" y="2"/>
                                      <a:pt x="356" y="7"/>
                                      <a:pt x="348" y="15"/>
                                    </a:cubicBezTo>
                                    <a:cubicBezTo>
                                      <a:pt x="341" y="22"/>
                                      <a:pt x="336" y="33"/>
                                      <a:pt x="336" y="44"/>
                                    </a:cubicBezTo>
                                    <a:close/>
                                    <a:moveTo>
                                      <a:pt x="297" y="14"/>
                                    </a:moveTo>
                                    <a:cubicBezTo>
                                      <a:pt x="303" y="11"/>
                                      <a:pt x="310" y="9"/>
                                      <a:pt x="317" y="9"/>
                                    </a:cubicBezTo>
                                    <a:cubicBezTo>
                                      <a:pt x="324" y="9"/>
                                      <a:pt x="331" y="11"/>
                                      <a:pt x="336" y="14"/>
                                    </a:cubicBezTo>
                                    <a:cubicBezTo>
                                      <a:pt x="338" y="13"/>
                                      <a:pt x="339" y="11"/>
                                      <a:pt x="340" y="10"/>
                                    </a:cubicBezTo>
                                    <a:cubicBezTo>
                                      <a:pt x="334" y="5"/>
                                      <a:pt x="326" y="2"/>
                                      <a:pt x="317" y="2"/>
                                    </a:cubicBezTo>
                                    <a:cubicBezTo>
                                      <a:pt x="308" y="2"/>
                                      <a:pt x="300" y="5"/>
                                      <a:pt x="293" y="10"/>
                                    </a:cubicBezTo>
                                    <a:cubicBezTo>
                                      <a:pt x="295" y="11"/>
                                      <a:pt x="296" y="13"/>
                                      <a:pt x="297" y="14"/>
                                    </a:cubicBezTo>
                                    <a:close/>
                                    <a:moveTo>
                                      <a:pt x="301" y="20"/>
                                    </a:moveTo>
                                    <a:cubicBezTo>
                                      <a:pt x="306" y="17"/>
                                      <a:pt x="311" y="16"/>
                                      <a:pt x="317" y="16"/>
                                    </a:cubicBezTo>
                                    <a:cubicBezTo>
                                      <a:pt x="323" y="16"/>
                                      <a:pt x="328" y="17"/>
                                      <a:pt x="333" y="20"/>
                                    </a:cubicBezTo>
                                    <a:cubicBezTo>
                                      <a:pt x="333" y="19"/>
                                      <a:pt x="334" y="17"/>
                                      <a:pt x="335" y="16"/>
                                    </a:cubicBezTo>
                                    <a:cubicBezTo>
                                      <a:pt x="330" y="12"/>
                                      <a:pt x="324" y="10"/>
                                      <a:pt x="317" y="10"/>
                                    </a:cubicBezTo>
                                    <a:cubicBezTo>
                                      <a:pt x="310" y="10"/>
                                      <a:pt x="304" y="12"/>
                                      <a:pt x="298" y="16"/>
                                    </a:cubicBezTo>
                                    <a:cubicBezTo>
                                      <a:pt x="299" y="17"/>
                                      <a:pt x="300" y="19"/>
                                      <a:pt x="301" y="20"/>
                                    </a:cubicBezTo>
                                    <a:close/>
                                    <a:moveTo>
                                      <a:pt x="304" y="28"/>
                                    </a:moveTo>
                                    <a:cubicBezTo>
                                      <a:pt x="308" y="25"/>
                                      <a:pt x="312" y="23"/>
                                      <a:pt x="317" y="23"/>
                                    </a:cubicBezTo>
                                    <a:cubicBezTo>
                                      <a:pt x="322" y="23"/>
                                      <a:pt x="326" y="25"/>
                                      <a:pt x="329" y="27"/>
                                    </a:cubicBezTo>
                                    <a:cubicBezTo>
                                      <a:pt x="330" y="25"/>
                                      <a:pt x="331" y="24"/>
                                      <a:pt x="332" y="22"/>
                                    </a:cubicBezTo>
                                    <a:cubicBezTo>
                                      <a:pt x="328" y="19"/>
                                      <a:pt x="322" y="17"/>
                                      <a:pt x="317" y="17"/>
                                    </a:cubicBezTo>
                                    <a:cubicBezTo>
                                      <a:pt x="311" y="17"/>
                                      <a:pt x="306" y="19"/>
                                      <a:pt x="302" y="22"/>
                                    </a:cubicBezTo>
                                    <a:cubicBezTo>
                                      <a:pt x="303" y="24"/>
                                      <a:pt x="304" y="26"/>
                                      <a:pt x="304" y="28"/>
                                    </a:cubicBezTo>
                                    <a:close/>
                                    <a:moveTo>
                                      <a:pt x="306" y="36"/>
                                    </a:moveTo>
                                    <a:cubicBezTo>
                                      <a:pt x="309" y="33"/>
                                      <a:pt x="313" y="31"/>
                                      <a:pt x="317" y="31"/>
                                    </a:cubicBezTo>
                                    <a:cubicBezTo>
                                      <a:pt x="321" y="31"/>
                                      <a:pt x="325" y="33"/>
                                      <a:pt x="327" y="36"/>
                                    </a:cubicBezTo>
                                    <a:cubicBezTo>
                                      <a:pt x="328" y="33"/>
                                      <a:pt x="328" y="31"/>
                                      <a:pt x="329" y="29"/>
                                    </a:cubicBezTo>
                                    <a:cubicBezTo>
                                      <a:pt x="326" y="26"/>
                                      <a:pt x="321" y="25"/>
                                      <a:pt x="317" y="25"/>
                                    </a:cubicBezTo>
                                    <a:cubicBezTo>
                                      <a:pt x="312" y="25"/>
                                      <a:pt x="308" y="26"/>
                                      <a:pt x="305" y="29"/>
                                    </a:cubicBezTo>
                                    <a:cubicBezTo>
                                      <a:pt x="305" y="31"/>
                                      <a:pt x="306" y="34"/>
                                      <a:pt x="306" y="36"/>
                                    </a:cubicBezTo>
                                    <a:close/>
                                    <a:moveTo>
                                      <a:pt x="327" y="44"/>
                                    </a:moveTo>
                                    <a:cubicBezTo>
                                      <a:pt x="327" y="42"/>
                                      <a:pt x="327" y="40"/>
                                      <a:pt x="327" y="38"/>
                                    </a:cubicBezTo>
                                    <a:cubicBezTo>
                                      <a:pt x="325" y="35"/>
                                      <a:pt x="321" y="32"/>
                                      <a:pt x="317" y="32"/>
                                    </a:cubicBezTo>
                                    <a:cubicBezTo>
                                      <a:pt x="313" y="32"/>
                                      <a:pt x="309" y="35"/>
                                      <a:pt x="307" y="38"/>
                                    </a:cubicBezTo>
                                    <a:cubicBezTo>
                                      <a:pt x="307" y="40"/>
                                      <a:pt x="307" y="42"/>
                                      <a:pt x="307" y="44"/>
                                    </a:cubicBezTo>
                                    <a:cubicBezTo>
                                      <a:pt x="307" y="45"/>
                                      <a:pt x="307" y="45"/>
                                      <a:pt x="307" y="46"/>
                                    </a:cubicBezTo>
                                    <a:cubicBezTo>
                                      <a:pt x="308" y="45"/>
                                      <a:pt x="309" y="45"/>
                                      <a:pt x="310" y="45"/>
                                    </a:cubicBezTo>
                                    <a:cubicBezTo>
                                      <a:pt x="310" y="45"/>
                                      <a:pt x="310" y="45"/>
                                      <a:pt x="310" y="44"/>
                                    </a:cubicBezTo>
                                    <a:cubicBezTo>
                                      <a:pt x="310" y="41"/>
                                      <a:pt x="313" y="38"/>
                                      <a:pt x="317" y="38"/>
                                    </a:cubicBezTo>
                                    <a:cubicBezTo>
                                      <a:pt x="321" y="38"/>
                                      <a:pt x="324" y="41"/>
                                      <a:pt x="324" y="44"/>
                                    </a:cubicBezTo>
                                    <a:cubicBezTo>
                                      <a:pt x="324" y="45"/>
                                      <a:pt x="324" y="45"/>
                                      <a:pt x="324" y="45"/>
                                    </a:cubicBezTo>
                                    <a:cubicBezTo>
                                      <a:pt x="325" y="45"/>
                                      <a:pt x="326" y="45"/>
                                      <a:pt x="327" y="45"/>
                                    </a:cubicBezTo>
                                    <a:cubicBezTo>
                                      <a:pt x="327" y="45"/>
                                      <a:pt x="327" y="45"/>
                                      <a:pt x="327" y="44"/>
                                    </a:cubicBezTo>
                                    <a:close/>
                                    <a:moveTo>
                                      <a:pt x="317" y="39"/>
                                    </a:moveTo>
                                    <a:cubicBezTo>
                                      <a:pt x="314" y="39"/>
                                      <a:pt x="312" y="42"/>
                                      <a:pt x="312" y="44"/>
                                    </a:cubicBezTo>
                                    <a:cubicBezTo>
                                      <a:pt x="312" y="45"/>
                                      <a:pt x="312" y="45"/>
                                      <a:pt x="312" y="45"/>
                                    </a:cubicBezTo>
                                    <a:cubicBezTo>
                                      <a:pt x="314" y="45"/>
                                      <a:pt x="315" y="45"/>
                                      <a:pt x="317" y="45"/>
                                    </a:cubicBezTo>
                                    <a:cubicBezTo>
                                      <a:pt x="319" y="45"/>
                                      <a:pt x="320" y="45"/>
                                      <a:pt x="322" y="45"/>
                                    </a:cubicBezTo>
                                    <a:cubicBezTo>
                                      <a:pt x="322" y="45"/>
                                      <a:pt x="322" y="45"/>
                                      <a:pt x="322" y="44"/>
                                    </a:cubicBezTo>
                                    <a:cubicBezTo>
                                      <a:pt x="322" y="42"/>
                                      <a:pt x="320" y="39"/>
                                      <a:pt x="317" y="39"/>
                                    </a:cubicBezTo>
                                    <a:close/>
                                    <a:moveTo>
                                      <a:pt x="288" y="56"/>
                                    </a:moveTo>
                                    <a:cubicBezTo>
                                      <a:pt x="289" y="57"/>
                                      <a:pt x="291" y="58"/>
                                      <a:pt x="292" y="60"/>
                                    </a:cubicBezTo>
                                    <a:cubicBezTo>
                                      <a:pt x="299" y="55"/>
                                      <a:pt x="308" y="52"/>
                                      <a:pt x="317" y="52"/>
                                    </a:cubicBezTo>
                                    <a:cubicBezTo>
                                      <a:pt x="326" y="52"/>
                                      <a:pt x="334" y="55"/>
                                      <a:pt x="341" y="60"/>
                                    </a:cubicBezTo>
                                    <a:cubicBezTo>
                                      <a:pt x="343" y="58"/>
                                      <a:pt x="344" y="57"/>
                                      <a:pt x="346" y="56"/>
                                    </a:cubicBezTo>
                                    <a:cubicBezTo>
                                      <a:pt x="338" y="50"/>
                                      <a:pt x="328" y="46"/>
                                      <a:pt x="317" y="46"/>
                                    </a:cubicBezTo>
                                    <a:cubicBezTo>
                                      <a:pt x="306" y="46"/>
                                      <a:pt x="296" y="50"/>
                                      <a:pt x="288" y="56"/>
                                    </a:cubicBezTo>
                                    <a:close/>
                                    <a:moveTo>
                                      <a:pt x="214" y="44"/>
                                    </a:moveTo>
                                    <a:cubicBezTo>
                                      <a:pt x="214" y="46"/>
                                      <a:pt x="214" y="47"/>
                                      <a:pt x="214" y="48"/>
                                    </a:cubicBezTo>
                                    <a:cubicBezTo>
                                      <a:pt x="216" y="49"/>
                                      <a:pt x="219" y="50"/>
                                      <a:pt x="221" y="52"/>
                                    </a:cubicBezTo>
                                    <a:cubicBezTo>
                                      <a:pt x="220" y="49"/>
                                      <a:pt x="220" y="47"/>
                                      <a:pt x="220" y="44"/>
                                    </a:cubicBezTo>
                                    <a:cubicBezTo>
                                      <a:pt x="220" y="25"/>
                                      <a:pt x="236" y="9"/>
                                      <a:pt x="256" y="9"/>
                                    </a:cubicBezTo>
                                    <a:cubicBezTo>
                                      <a:pt x="276" y="9"/>
                                      <a:pt x="292" y="25"/>
                                      <a:pt x="292" y="44"/>
                                    </a:cubicBezTo>
                                    <a:cubicBezTo>
                                      <a:pt x="292" y="47"/>
                                      <a:pt x="291" y="49"/>
                                      <a:pt x="291" y="52"/>
                                    </a:cubicBezTo>
                                    <a:cubicBezTo>
                                      <a:pt x="293" y="50"/>
                                      <a:pt x="295" y="49"/>
                                      <a:pt x="298" y="48"/>
                                    </a:cubicBezTo>
                                    <a:cubicBezTo>
                                      <a:pt x="298" y="47"/>
                                      <a:pt x="298" y="46"/>
                                      <a:pt x="298" y="44"/>
                                    </a:cubicBezTo>
                                    <a:cubicBezTo>
                                      <a:pt x="298" y="33"/>
                                      <a:pt x="293" y="22"/>
                                      <a:pt x="286" y="15"/>
                                    </a:cubicBezTo>
                                    <a:cubicBezTo>
                                      <a:pt x="278" y="7"/>
                                      <a:pt x="267" y="2"/>
                                      <a:pt x="256" y="2"/>
                                    </a:cubicBezTo>
                                    <a:cubicBezTo>
                                      <a:pt x="244" y="2"/>
                                      <a:pt x="234" y="7"/>
                                      <a:pt x="226" y="15"/>
                                    </a:cubicBezTo>
                                    <a:cubicBezTo>
                                      <a:pt x="219" y="22"/>
                                      <a:pt x="214" y="33"/>
                                      <a:pt x="214" y="44"/>
                                    </a:cubicBezTo>
                                    <a:close/>
                                    <a:moveTo>
                                      <a:pt x="176" y="14"/>
                                    </a:moveTo>
                                    <a:cubicBezTo>
                                      <a:pt x="182" y="11"/>
                                      <a:pt x="188" y="9"/>
                                      <a:pt x="195" y="9"/>
                                    </a:cubicBezTo>
                                    <a:cubicBezTo>
                                      <a:pt x="202" y="9"/>
                                      <a:pt x="209" y="11"/>
                                      <a:pt x="214" y="14"/>
                                    </a:cubicBezTo>
                                    <a:cubicBezTo>
                                      <a:pt x="216" y="13"/>
                                      <a:pt x="217" y="11"/>
                                      <a:pt x="218" y="10"/>
                                    </a:cubicBezTo>
                                    <a:cubicBezTo>
                                      <a:pt x="212" y="5"/>
                                      <a:pt x="204" y="2"/>
                                      <a:pt x="195" y="2"/>
                                    </a:cubicBezTo>
                                    <a:cubicBezTo>
                                      <a:pt x="187" y="2"/>
                                      <a:pt x="179" y="5"/>
                                      <a:pt x="172" y="9"/>
                                    </a:cubicBezTo>
                                    <a:cubicBezTo>
                                      <a:pt x="174" y="11"/>
                                      <a:pt x="175" y="12"/>
                                      <a:pt x="176" y="14"/>
                                    </a:cubicBezTo>
                                    <a:close/>
                                    <a:moveTo>
                                      <a:pt x="180" y="20"/>
                                    </a:moveTo>
                                    <a:cubicBezTo>
                                      <a:pt x="184" y="17"/>
                                      <a:pt x="189" y="16"/>
                                      <a:pt x="195" y="16"/>
                                    </a:cubicBezTo>
                                    <a:cubicBezTo>
                                      <a:pt x="201" y="16"/>
                                      <a:pt x="206" y="17"/>
                                      <a:pt x="211" y="20"/>
                                    </a:cubicBezTo>
                                    <a:cubicBezTo>
                                      <a:pt x="212" y="19"/>
                                      <a:pt x="213" y="17"/>
                                      <a:pt x="214" y="16"/>
                                    </a:cubicBezTo>
                                    <a:cubicBezTo>
                                      <a:pt x="208" y="12"/>
                                      <a:pt x="202" y="10"/>
                                      <a:pt x="195" y="10"/>
                                    </a:cubicBezTo>
                                    <a:cubicBezTo>
                                      <a:pt x="188" y="10"/>
                                      <a:pt x="182" y="12"/>
                                      <a:pt x="177" y="15"/>
                                    </a:cubicBezTo>
                                    <a:cubicBezTo>
                                      <a:pt x="178" y="17"/>
                                      <a:pt x="179" y="18"/>
                                      <a:pt x="180" y="20"/>
                                    </a:cubicBezTo>
                                    <a:close/>
                                    <a:moveTo>
                                      <a:pt x="183" y="27"/>
                                    </a:moveTo>
                                    <a:cubicBezTo>
                                      <a:pt x="187" y="25"/>
                                      <a:pt x="191" y="23"/>
                                      <a:pt x="195" y="23"/>
                                    </a:cubicBezTo>
                                    <a:cubicBezTo>
                                      <a:pt x="200" y="23"/>
                                      <a:pt x="204" y="25"/>
                                      <a:pt x="208" y="27"/>
                                    </a:cubicBezTo>
                                    <a:cubicBezTo>
                                      <a:pt x="208" y="25"/>
                                      <a:pt x="209" y="24"/>
                                      <a:pt x="210" y="22"/>
                                    </a:cubicBezTo>
                                    <a:cubicBezTo>
                                      <a:pt x="206" y="19"/>
                                      <a:pt x="201" y="17"/>
                                      <a:pt x="195" y="17"/>
                                    </a:cubicBezTo>
                                    <a:cubicBezTo>
                                      <a:pt x="190" y="17"/>
                                      <a:pt x="185" y="19"/>
                                      <a:pt x="181" y="21"/>
                                    </a:cubicBezTo>
                                    <a:cubicBezTo>
                                      <a:pt x="182" y="23"/>
                                      <a:pt x="182" y="25"/>
                                      <a:pt x="183" y="27"/>
                                    </a:cubicBezTo>
                                    <a:close/>
                                    <a:moveTo>
                                      <a:pt x="185" y="35"/>
                                    </a:moveTo>
                                    <a:cubicBezTo>
                                      <a:pt x="188" y="32"/>
                                      <a:pt x="191" y="31"/>
                                      <a:pt x="195" y="31"/>
                                    </a:cubicBezTo>
                                    <a:cubicBezTo>
                                      <a:pt x="199" y="31"/>
                                      <a:pt x="203" y="33"/>
                                      <a:pt x="205" y="36"/>
                                    </a:cubicBezTo>
                                    <a:cubicBezTo>
                                      <a:pt x="206" y="33"/>
                                      <a:pt x="206" y="31"/>
                                      <a:pt x="207" y="29"/>
                                    </a:cubicBezTo>
                                    <a:cubicBezTo>
                                      <a:pt x="204" y="26"/>
                                      <a:pt x="200" y="25"/>
                                      <a:pt x="195" y="25"/>
                                    </a:cubicBezTo>
                                    <a:cubicBezTo>
                                      <a:pt x="191" y="25"/>
                                      <a:pt x="187" y="26"/>
                                      <a:pt x="184" y="28"/>
                                    </a:cubicBezTo>
                                    <a:cubicBezTo>
                                      <a:pt x="184" y="31"/>
                                      <a:pt x="185" y="33"/>
                                      <a:pt x="185" y="35"/>
                                    </a:cubicBezTo>
                                    <a:close/>
                                    <a:moveTo>
                                      <a:pt x="205" y="44"/>
                                    </a:moveTo>
                                    <a:cubicBezTo>
                                      <a:pt x="205" y="42"/>
                                      <a:pt x="205" y="40"/>
                                      <a:pt x="205" y="38"/>
                                    </a:cubicBezTo>
                                    <a:cubicBezTo>
                                      <a:pt x="203" y="35"/>
                                      <a:pt x="199" y="32"/>
                                      <a:pt x="195" y="32"/>
                                    </a:cubicBezTo>
                                    <a:cubicBezTo>
                                      <a:pt x="191" y="32"/>
                                      <a:pt x="188" y="34"/>
                                      <a:pt x="186" y="37"/>
                                    </a:cubicBezTo>
                                    <a:cubicBezTo>
                                      <a:pt x="186" y="39"/>
                                      <a:pt x="186" y="42"/>
                                      <a:pt x="186" y="44"/>
                                    </a:cubicBezTo>
                                    <a:cubicBezTo>
                                      <a:pt x="186" y="45"/>
                                      <a:pt x="186" y="45"/>
                                      <a:pt x="186" y="45"/>
                                    </a:cubicBezTo>
                                    <a:cubicBezTo>
                                      <a:pt x="187" y="45"/>
                                      <a:pt x="188" y="45"/>
                                      <a:pt x="188" y="45"/>
                                    </a:cubicBezTo>
                                    <a:cubicBezTo>
                                      <a:pt x="188" y="45"/>
                                      <a:pt x="188" y="45"/>
                                      <a:pt x="188" y="44"/>
                                    </a:cubicBezTo>
                                    <a:cubicBezTo>
                                      <a:pt x="188" y="41"/>
                                      <a:pt x="191" y="38"/>
                                      <a:pt x="195" y="38"/>
                                    </a:cubicBezTo>
                                    <a:cubicBezTo>
                                      <a:pt x="199" y="38"/>
                                      <a:pt x="202" y="41"/>
                                      <a:pt x="202" y="44"/>
                                    </a:cubicBezTo>
                                    <a:cubicBezTo>
                                      <a:pt x="202" y="45"/>
                                      <a:pt x="202" y="45"/>
                                      <a:pt x="202" y="45"/>
                                    </a:cubicBezTo>
                                    <a:cubicBezTo>
                                      <a:pt x="203" y="45"/>
                                      <a:pt x="204" y="45"/>
                                      <a:pt x="205" y="45"/>
                                    </a:cubicBezTo>
                                    <a:cubicBezTo>
                                      <a:pt x="205" y="45"/>
                                      <a:pt x="205" y="45"/>
                                      <a:pt x="205" y="44"/>
                                    </a:cubicBezTo>
                                    <a:close/>
                                    <a:moveTo>
                                      <a:pt x="195" y="39"/>
                                    </a:moveTo>
                                    <a:cubicBezTo>
                                      <a:pt x="192" y="39"/>
                                      <a:pt x="190" y="42"/>
                                      <a:pt x="190" y="44"/>
                                    </a:cubicBezTo>
                                    <a:cubicBezTo>
                                      <a:pt x="190" y="45"/>
                                      <a:pt x="190" y="45"/>
                                      <a:pt x="190" y="45"/>
                                    </a:cubicBezTo>
                                    <a:cubicBezTo>
                                      <a:pt x="192" y="45"/>
                                      <a:pt x="193" y="45"/>
                                      <a:pt x="195" y="45"/>
                                    </a:cubicBezTo>
                                    <a:cubicBezTo>
                                      <a:pt x="197" y="45"/>
                                      <a:pt x="198" y="45"/>
                                      <a:pt x="200" y="45"/>
                                    </a:cubicBezTo>
                                    <a:cubicBezTo>
                                      <a:pt x="200" y="45"/>
                                      <a:pt x="200" y="45"/>
                                      <a:pt x="200" y="44"/>
                                    </a:cubicBezTo>
                                    <a:cubicBezTo>
                                      <a:pt x="200" y="42"/>
                                      <a:pt x="198" y="39"/>
                                      <a:pt x="195" y="39"/>
                                    </a:cubicBezTo>
                                    <a:close/>
                                    <a:moveTo>
                                      <a:pt x="166" y="55"/>
                                    </a:moveTo>
                                    <a:cubicBezTo>
                                      <a:pt x="168" y="57"/>
                                      <a:pt x="170" y="58"/>
                                      <a:pt x="171" y="59"/>
                                    </a:cubicBezTo>
                                    <a:cubicBezTo>
                                      <a:pt x="178" y="55"/>
                                      <a:pt x="186" y="52"/>
                                      <a:pt x="195" y="52"/>
                                    </a:cubicBezTo>
                                    <a:cubicBezTo>
                                      <a:pt x="204" y="52"/>
                                      <a:pt x="212" y="55"/>
                                      <a:pt x="219" y="60"/>
                                    </a:cubicBezTo>
                                    <a:cubicBezTo>
                                      <a:pt x="221" y="58"/>
                                      <a:pt x="222" y="57"/>
                                      <a:pt x="224" y="56"/>
                                    </a:cubicBezTo>
                                    <a:cubicBezTo>
                                      <a:pt x="216" y="50"/>
                                      <a:pt x="206" y="46"/>
                                      <a:pt x="195" y="46"/>
                                    </a:cubicBezTo>
                                    <a:cubicBezTo>
                                      <a:pt x="184" y="46"/>
                                      <a:pt x="174" y="50"/>
                                      <a:pt x="166" y="55"/>
                                    </a:cubicBezTo>
                                    <a:close/>
                                    <a:moveTo>
                                      <a:pt x="93" y="44"/>
                                    </a:moveTo>
                                    <a:cubicBezTo>
                                      <a:pt x="93" y="46"/>
                                      <a:pt x="93" y="47"/>
                                      <a:pt x="93" y="48"/>
                                    </a:cubicBezTo>
                                    <a:cubicBezTo>
                                      <a:pt x="96" y="49"/>
                                      <a:pt x="98" y="50"/>
                                      <a:pt x="100" y="52"/>
                                    </a:cubicBezTo>
                                    <a:cubicBezTo>
                                      <a:pt x="99" y="49"/>
                                      <a:pt x="99" y="47"/>
                                      <a:pt x="99" y="44"/>
                                    </a:cubicBezTo>
                                    <a:cubicBezTo>
                                      <a:pt x="99" y="25"/>
                                      <a:pt x="115" y="9"/>
                                      <a:pt x="135" y="9"/>
                                    </a:cubicBezTo>
                                    <a:cubicBezTo>
                                      <a:pt x="155" y="9"/>
                                      <a:pt x="171" y="25"/>
                                      <a:pt x="171" y="44"/>
                                    </a:cubicBezTo>
                                    <a:cubicBezTo>
                                      <a:pt x="171" y="47"/>
                                      <a:pt x="171" y="49"/>
                                      <a:pt x="170" y="51"/>
                                    </a:cubicBezTo>
                                    <a:cubicBezTo>
                                      <a:pt x="172" y="50"/>
                                      <a:pt x="175" y="49"/>
                                      <a:pt x="177" y="48"/>
                                    </a:cubicBezTo>
                                    <a:cubicBezTo>
                                      <a:pt x="177" y="47"/>
                                      <a:pt x="177" y="46"/>
                                      <a:pt x="177" y="44"/>
                                    </a:cubicBezTo>
                                    <a:cubicBezTo>
                                      <a:pt x="177" y="33"/>
                                      <a:pt x="172" y="22"/>
                                      <a:pt x="165" y="15"/>
                                    </a:cubicBezTo>
                                    <a:cubicBezTo>
                                      <a:pt x="157" y="7"/>
                                      <a:pt x="147" y="2"/>
                                      <a:pt x="135" y="2"/>
                                    </a:cubicBezTo>
                                    <a:cubicBezTo>
                                      <a:pt x="123" y="2"/>
                                      <a:pt x="113" y="7"/>
                                      <a:pt x="105" y="15"/>
                                    </a:cubicBezTo>
                                    <a:cubicBezTo>
                                      <a:pt x="98" y="22"/>
                                      <a:pt x="93" y="33"/>
                                      <a:pt x="93" y="44"/>
                                    </a:cubicBezTo>
                                    <a:close/>
                                    <a:moveTo>
                                      <a:pt x="55" y="14"/>
                                    </a:moveTo>
                                    <a:cubicBezTo>
                                      <a:pt x="60" y="11"/>
                                      <a:pt x="67" y="9"/>
                                      <a:pt x="74" y="9"/>
                                    </a:cubicBezTo>
                                    <a:cubicBezTo>
                                      <a:pt x="81" y="9"/>
                                      <a:pt x="88" y="11"/>
                                      <a:pt x="94" y="14"/>
                                    </a:cubicBezTo>
                                    <a:cubicBezTo>
                                      <a:pt x="95" y="13"/>
                                      <a:pt x="96" y="11"/>
                                      <a:pt x="97" y="10"/>
                                    </a:cubicBezTo>
                                    <a:cubicBezTo>
                                      <a:pt x="91" y="5"/>
                                      <a:pt x="83" y="2"/>
                                      <a:pt x="74" y="2"/>
                                    </a:cubicBezTo>
                                    <a:cubicBezTo>
                                      <a:pt x="65" y="2"/>
                                      <a:pt x="57" y="5"/>
                                      <a:pt x="51" y="10"/>
                                    </a:cubicBezTo>
                                    <a:cubicBezTo>
                                      <a:pt x="52" y="11"/>
                                      <a:pt x="53" y="13"/>
                                      <a:pt x="55" y="14"/>
                                    </a:cubicBezTo>
                                    <a:close/>
                                    <a:moveTo>
                                      <a:pt x="58" y="20"/>
                                    </a:moveTo>
                                    <a:cubicBezTo>
                                      <a:pt x="63" y="17"/>
                                      <a:pt x="68" y="16"/>
                                      <a:pt x="74" y="16"/>
                                    </a:cubicBezTo>
                                    <a:cubicBezTo>
                                      <a:pt x="80" y="16"/>
                                      <a:pt x="85" y="17"/>
                                      <a:pt x="90" y="20"/>
                                    </a:cubicBezTo>
                                    <a:cubicBezTo>
                                      <a:pt x="91" y="19"/>
                                      <a:pt x="92" y="17"/>
                                      <a:pt x="93" y="16"/>
                                    </a:cubicBezTo>
                                    <a:cubicBezTo>
                                      <a:pt x="87" y="12"/>
                                      <a:pt x="81" y="10"/>
                                      <a:pt x="74" y="10"/>
                                    </a:cubicBezTo>
                                    <a:cubicBezTo>
                                      <a:pt x="67" y="10"/>
                                      <a:pt x="61" y="12"/>
                                      <a:pt x="55" y="16"/>
                                    </a:cubicBezTo>
                                    <a:cubicBezTo>
                                      <a:pt x="56" y="17"/>
                                      <a:pt x="57" y="19"/>
                                      <a:pt x="58" y="20"/>
                                    </a:cubicBezTo>
                                    <a:close/>
                                    <a:moveTo>
                                      <a:pt x="61" y="28"/>
                                    </a:moveTo>
                                    <a:cubicBezTo>
                                      <a:pt x="65" y="25"/>
                                      <a:pt x="69" y="23"/>
                                      <a:pt x="74" y="23"/>
                                    </a:cubicBezTo>
                                    <a:cubicBezTo>
                                      <a:pt x="79" y="23"/>
                                      <a:pt x="83" y="25"/>
                                      <a:pt x="87" y="27"/>
                                    </a:cubicBezTo>
                                    <a:cubicBezTo>
                                      <a:pt x="87" y="25"/>
                                      <a:pt x="88" y="24"/>
                                      <a:pt x="89" y="22"/>
                                    </a:cubicBezTo>
                                    <a:cubicBezTo>
                                      <a:pt x="85" y="19"/>
                                      <a:pt x="80" y="17"/>
                                      <a:pt x="74" y="17"/>
                                    </a:cubicBezTo>
                                    <a:cubicBezTo>
                                      <a:pt x="69" y="17"/>
                                      <a:pt x="63" y="19"/>
                                      <a:pt x="59" y="22"/>
                                    </a:cubicBezTo>
                                    <a:cubicBezTo>
                                      <a:pt x="60" y="24"/>
                                      <a:pt x="61" y="26"/>
                                      <a:pt x="61" y="28"/>
                                    </a:cubicBezTo>
                                    <a:close/>
                                    <a:moveTo>
                                      <a:pt x="63" y="36"/>
                                    </a:moveTo>
                                    <a:cubicBezTo>
                                      <a:pt x="66" y="33"/>
                                      <a:pt x="70" y="31"/>
                                      <a:pt x="74" y="31"/>
                                    </a:cubicBezTo>
                                    <a:cubicBezTo>
                                      <a:pt x="78" y="31"/>
                                      <a:pt x="82" y="33"/>
                                      <a:pt x="85" y="36"/>
                                    </a:cubicBezTo>
                                    <a:cubicBezTo>
                                      <a:pt x="85" y="33"/>
                                      <a:pt x="85" y="31"/>
                                      <a:pt x="86" y="29"/>
                                    </a:cubicBezTo>
                                    <a:cubicBezTo>
                                      <a:pt x="83" y="26"/>
                                      <a:pt x="79" y="25"/>
                                      <a:pt x="74" y="25"/>
                                    </a:cubicBezTo>
                                    <a:cubicBezTo>
                                      <a:pt x="69" y="25"/>
                                      <a:pt x="65" y="27"/>
                                      <a:pt x="62" y="29"/>
                                    </a:cubicBezTo>
                                    <a:cubicBezTo>
                                      <a:pt x="63" y="31"/>
                                      <a:pt x="63" y="34"/>
                                      <a:pt x="63" y="36"/>
                                    </a:cubicBezTo>
                                    <a:close/>
                                    <a:moveTo>
                                      <a:pt x="84" y="44"/>
                                    </a:moveTo>
                                    <a:cubicBezTo>
                                      <a:pt x="84" y="42"/>
                                      <a:pt x="84" y="40"/>
                                      <a:pt x="84" y="38"/>
                                    </a:cubicBezTo>
                                    <a:cubicBezTo>
                                      <a:pt x="82" y="35"/>
                                      <a:pt x="78" y="32"/>
                                      <a:pt x="74" y="32"/>
                                    </a:cubicBezTo>
                                    <a:cubicBezTo>
                                      <a:pt x="70" y="32"/>
                                      <a:pt x="66" y="35"/>
                                      <a:pt x="64" y="38"/>
                                    </a:cubicBezTo>
                                    <a:cubicBezTo>
                                      <a:pt x="64" y="40"/>
                                      <a:pt x="64" y="42"/>
                                      <a:pt x="64" y="44"/>
                                    </a:cubicBezTo>
                                    <a:cubicBezTo>
                                      <a:pt x="64" y="45"/>
                                      <a:pt x="64" y="45"/>
                                      <a:pt x="64" y="46"/>
                                    </a:cubicBezTo>
                                    <a:cubicBezTo>
                                      <a:pt x="65" y="45"/>
                                      <a:pt x="66" y="45"/>
                                      <a:pt x="68" y="45"/>
                                    </a:cubicBezTo>
                                    <a:cubicBezTo>
                                      <a:pt x="68" y="45"/>
                                      <a:pt x="67" y="45"/>
                                      <a:pt x="67" y="44"/>
                                    </a:cubicBezTo>
                                    <a:cubicBezTo>
                                      <a:pt x="67" y="41"/>
                                      <a:pt x="70" y="38"/>
                                      <a:pt x="74" y="38"/>
                                    </a:cubicBezTo>
                                    <a:cubicBezTo>
                                      <a:pt x="78" y="38"/>
                                      <a:pt x="81" y="41"/>
                                      <a:pt x="81" y="44"/>
                                    </a:cubicBezTo>
                                    <a:cubicBezTo>
                                      <a:pt x="81" y="45"/>
                                      <a:pt x="81" y="45"/>
                                      <a:pt x="81" y="45"/>
                                    </a:cubicBezTo>
                                    <a:cubicBezTo>
                                      <a:pt x="82" y="45"/>
                                      <a:pt x="83" y="45"/>
                                      <a:pt x="84" y="45"/>
                                    </a:cubicBezTo>
                                    <a:cubicBezTo>
                                      <a:pt x="84" y="45"/>
                                      <a:pt x="84" y="45"/>
                                      <a:pt x="84" y="44"/>
                                    </a:cubicBezTo>
                                    <a:close/>
                                    <a:moveTo>
                                      <a:pt x="74" y="39"/>
                                    </a:moveTo>
                                    <a:cubicBezTo>
                                      <a:pt x="71" y="39"/>
                                      <a:pt x="69" y="42"/>
                                      <a:pt x="69" y="44"/>
                                    </a:cubicBezTo>
                                    <a:cubicBezTo>
                                      <a:pt x="69" y="45"/>
                                      <a:pt x="69" y="45"/>
                                      <a:pt x="69" y="45"/>
                                    </a:cubicBezTo>
                                    <a:cubicBezTo>
                                      <a:pt x="71" y="45"/>
                                      <a:pt x="72" y="45"/>
                                      <a:pt x="74" y="45"/>
                                    </a:cubicBezTo>
                                    <a:cubicBezTo>
                                      <a:pt x="76" y="45"/>
                                      <a:pt x="78" y="45"/>
                                      <a:pt x="79" y="45"/>
                                    </a:cubicBezTo>
                                    <a:cubicBezTo>
                                      <a:pt x="79" y="45"/>
                                      <a:pt x="79" y="45"/>
                                      <a:pt x="79" y="44"/>
                                    </a:cubicBezTo>
                                    <a:cubicBezTo>
                                      <a:pt x="79" y="42"/>
                                      <a:pt x="77" y="39"/>
                                      <a:pt x="74" y="39"/>
                                    </a:cubicBezTo>
                                    <a:close/>
                                    <a:moveTo>
                                      <a:pt x="50" y="60"/>
                                    </a:moveTo>
                                    <a:cubicBezTo>
                                      <a:pt x="57" y="55"/>
                                      <a:pt x="65" y="52"/>
                                      <a:pt x="74" y="52"/>
                                    </a:cubicBezTo>
                                    <a:cubicBezTo>
                                      <a:pt x="83" y="52"/>
                                      <a:pt x="92" y="55"/>
                                      <a:pt x="99" y="60"/>
                                    </a:cubicBezTo>
                                    <a:cubicBezTo>
                                      <a:pt x="100" y="58"/>
                                      <a:pt x="102" y="57"/>
                                      <a:pt x="103" y="56"/>
                                    </a:cubicBezTo>
                                    <a:cubicBezTo>
                                      <a:pt x="95" y="50"/>
                                      <a:pt x="85" y="46"/>
                                      <a:pt x="74" y="46"/>
                                    </a:cubicBezTo>
                                    <a:cubicBezTo>
                                      <a:pt x="63" y="46"/>
                                      <a:pt x="53" y="50"/>
                                      <a:pt x="45" y="56"/>
                                    </a:cubicBezTo>
                                    <a:cubicBezTo>
                                      <a:pt x="46" y="57"/>
                                      <a:pt x="48" y="58"/>
                                      <a:pt x="50" y="60"/>
                                    </a:cubicBezTo>
                                    <a:close/>
                                    <a:moveTo>
                                      <a:pt x="55" y="66"/>
                                    </a:moveTo>
                                    <a:cubicBezTo>
                                      <a:pt x="60" y="62"/>
                                      <a:pt x="67" y="60"/>
                                      <a:pt x="74" y="60"/>
                                    </a:cubicBezTo>
                                    <a:cubicBezTo>
                                      <a:pt x="81" y="60"/>
                                      <a:pt x="88" y="62"/>
                                      <a:pt x="94" y="66"/>
                                    </a:cubicBezTo>
                                    <a:cubicBezTo>
                                      <a:pt x="95" y="64"/>
                                      <a:pt x="96" y="62"/>
                                      <a:pt x="97" y="61"/>
                                    </a:cubicBezTo>
                                    <a:cubicBezTo>
                                      <a:pt x="91" y="56"/>
                                      <a:pt x="83" y="54"/>
                                      <a:pt x="74" y="54"/>
                                    </a:cubicBezTo>
                                    <a:cubicBezTo>
                                      <a:pt x="65" y="54"/>
                                      <a:pt x="57" y="57"/>
                                      <a:pt x="51" y="61"/>
                                    </a:cubicBezTo>
                                    <a:cubicBezTo>
                                      <a:pt x="52" y="63"/>
                                      <a:pt x="53" y="64"/>
                                      <a:pt x="55" y="66"/>
                                    </a:cubicBezTo>
                                    <a:close/>
                                    <a:moveTo>
                                      <a:pt x="58" y="72"/>
                                    </a:moveTo>
                                    <a:cubicBezTo>
                                      <a:pt x="63" y="69"/>
                                      <a:pt x="68" y="67"/>
                                      <a:pt x="74" y="67"/>
                                    </a:cubicBezTo>
                                    <a:cubicBezTo>
                                      <a:pt x="80" y="67"/>
                                      <a:pt x="85" y="69"/>
                                      <a:pt x="90" y="72"/>
                                    </a:cubicBezTo>
                                    <a:cubicBezTo>
                                      <a:pt x="91" y="70"/>
                                      <a:pt x="92" y="68"/>
                                      <a:pt x="93" y="67"/>
                                    </a:cubicBezTo>
                                    <a:cubicBezTo>
                                      <a:pt x="87" y="64"/>
                                      <a:pt x="81" y="62"/>
                                      <a:pt x="74" y="62"/>
                                    </a:cubicBezTo>
                                    <a:cubicBezTo>
                                      <a:pt x="67" y="62"/>
                                      <a:pt x="61" y="64"/>
                                      <a:pt x="55" y="67"/>
                                    </a:cubicBezTo>
                                    <a:cubicBezTo>
                                      <a:pt x="56" y="69"/>
                                      <a:pt x="57" y="70"/>
                                      <a:pt x="58" y="72"/>
                                    </a:cubicBezTo>
                                    <a:close/>
                                    <a:moveTo>
                                      <a:pt x="61" y="79"/>
                                    </a:moveTo>
                                    <a:cubicBezTo>
                                      <a:pt x="65" y="76"/>
                                      <a:pt x="69" y="75"/>
                                      <a:pt x="74" y="75"/>
                                    </a:cubicBezTo>
                                    <a:cubicBezTo>
                                      <a:pt x="79" y="75"/>
                                      <a:pt x="83" y="76"/>
                                      <a:pt x="87" y="79"/>
                                    </a:cubicBezTo>
                                    <a:cubicBezTo>
                                      <a:pt x="87" y="77"/>
                                      <a:pt x="88" y="75"/>
                                      <a:pt x="89" y="73"/>
                                    </a:cubicBezTo>
                                    <a:cubicBezTo>
                                      <a:pt x="85" y="70"/>
                                      <a:pt x="80" y="69"/>
                                      <a:pt x="74" y="69"/>
                                    </a:cubicBezTo>
                                    <a:cubicBezTo>
                                      <a:pt x="69" y="69"/>
                                      <a:pt x="63" y="70"/>
                                      <a:pt x="59" y="73"/>
                                    </a:cubicBezTo>
                                    <a:cubicBezTo>
                                      <a:pt x="60" y="75"/>
                                      <a:pt x="61" y="77"/>
                                      <a:pt x="61" y="79"/>
                                    </a:cubicBezTo>
                                    <a:close/>
                                    <a:moveTo>
                                      <a:pt x="63" y="87"/>
                                    </a:moveTo>
                                    <a:cubicBezTo>
                                      <a:pt x="66" y="84"/>
                                      <a:pt x="70" y="82"/>
                                      <a:pt x="74" y="82"/>
                                    </a:cubicBezTo>
                                    <a:cubicBezTo>
                                      <a:pt x="78" y="82"/>
                                      <a:pt x="82" y="84"/>
                                      <a:pt x="85" y="87"/>
                                    </a:cubicBezTo>
                                    <a:cubicBezTo>
                                      <a:pt x="85" y="85"/>
                                      <a:pt x="85" y="83"/>
                                      <a:pt x="86" y="80"/>
                                    </a:cubicBezTo>
                                    <a:cubicBezTo>
                                      <a:pt x="83" y="78"/>
                                      <a:pt x="79" y="76"/>
                                      <a:pt x="74" y="76"/>
                                    </a:cubicBezTo>
                                    <a:cubicBezTo>
                                      <a:pt x="69" y="76"/>
                                      <a:pt x="65" y="78"/>
                                      <a:pt x="62" y="81"/>
                                    </a:cubicBezTo>
                                    <a:cubicBezTo>
                                      <a:pt x="63" y="83"/>
                                      <a:pt x="63" y="85"/>
                                      <a:pt x="63" y="87"/>
                                    </a:cubicBezTo>
                                    <a:close/>
                                    <a:moveTo>
                                      <a:pt x="84" y="96"/>
                                    </a:moveTo>
                                    <a:cubicBezTo>
                                      <a:pt x="84" y="94"/>
                                      <a:pt x="84" y="91"/>
                                      <a:pt x="84" y="89"/>
                                    </a:cubicBezTo>
                                    <a:cubicBezTo>
                                      <a:pt x="82" y="86"/>
                                      <a:pt x="78" y="84"/>
                                      <a:pt x="74" y="84"/>
                                    </a:cubicBezTo>
                                    <a:cubicBezTo>
                                      <a:pt x="70" y="84"/>
                                      <a:pt x="66" y="86"/>
                                      <a:pt x="64" y="90"/>
                                    </a:cubicBezTo>
                                    <a:cubicBezTo>
                                      <a:pt x="64" y="92"/>
                                      <a:pt x="64" y="94"/>
                                      <a:pt x="64" y="96"/>
                                    </a:cubicBezTo>
                                    <a:cubicBezTo>
                                      <a:pt x="64" y="96"/>
                                      <a:pt x="64" y="97"/>
                                      <a:pt x="64" y="97"/>
                                    </a:cubicBezTo>
                                    <a:cubicBezTo>
                                      <a:pt x="65" y="97"/>
                                      <a:pt x="66" y="97"/>
                                      <a:pt x="68" y="96"/>
                                    </a:cubicBezTo>
                                    <a:cubicBezTo>
                                      <a:pt x="68" y="96"/>
                                      <a:pt x="67" y="96"/>
                                      <a:pt x="67" y="96"/>
                                    </a:cubicBezTo>
                                    <a:cubicBezTo>
                                      <a:pt x="67" y="92"/>
                                      <a:pt x="70" y="89"/>
                                      <a:pt x="74" y="89"/>
                                    </a:cubicBezTo>
                                    <a:cubicBezTo>
                                      <a:pt x="78" y="89"/>
                                      <a:pt x="81" y="92"/>
                                      <a:pt x="81" y="96"/>
                                    </a:cubicBezTo>
                                    <a:cubicBezTo>
                                      <a:pt x="81" y="96"/>
                                      <a:pt x="81" y="96"/>
                                      <a:pt x="81" y="96"/>
                                    </a:cubicBezTo>
                                    <a:cubicBezTo>
                                      <a:pt x="82" y="97"/>
                                      <a:pt x="83" y="97"/>
                                      <a:pt x="84" y="97"/>
                                    </a:cubicBezTo>
                                    <a:cubicBezTo>
                                      <a:pt x="84" y="97"/>
                                      <a:pt x="84" y="96"/>
                                      <a:pt x="84" y="96"/>
                                    </a:cubicBezTo>
                                    <a:close/>
                                    <a:moveTo>
                                      <a:pt x="74" y="91"/>
                                    </a:moveTo>
                                    <a:cubicBezTo>
                                      <a:pt x="71" y="91"/>
                                      <a:pt x="69" y="93"/>
                                      <a:pt x="69" y="96"/>
                                    </a:cubicBezTo>
                                    <a:cubicBezTo>
                                      <a:pt x="69" y="96"/>
                                      <a:pt x="69" y="96"/>
                                      <a:pt x="69" y="96"/>
                                    </a:cubicBezTo>
                                    <a:cubicBezTo>
                                      <a:pt x="71" y="96"/>
                                      <a:pt x="72" y="96"/>
                                      <a:pt x="74" y="96"/>
                                    </a:cubicBezTo>
                                    <a:cubicBezTo>
                                      <a:pt x="76" y="96"/>
                                      <a:pt x="78" y="96"/>
                                      <a:pt x="79" y="96"/>
                                    </a:cubicBezTo>
                                    <a:cubicBezTo>
                                      <a:pt x="79" y="96"/>
                                      <a:pt x="79" y="96"/>
                                      <a:pt x="79" y="96"/>
                                    </a:cubicBezTo>
                                    <a:cubicBezTo>
                                      <a:pt x="79" y="93"/>
                                      <a:pt x="77" y="91"/>
                                      <a:pt x="74" y="91"/>
                                    </a:cubicBezTo>
                                    <a:close/>
                                    <a:moveTo>
                                      <a:pt x="50" y="111"/>
                                    </a:moveTo>
                                    <a:cubicBezTo>
                                      <a:pt x="57" y="106"/>
                                      <a:pt x="65" y="104"/>
                                      <a:pt x="74" y="104"/>
                                    </a:cubicBezTo>
                                    <a:cubicBezTo>
                                      <a:pt x="83" y="104"/>
                                      <a:pt x="92" y="106"/>
                                      <a:pt x="99" y="111"/>
                                    </a:cubicBezTo>
                                    <a:cubicBezTo>
                                      <a:pt x="100" y="110"/>
                                      <a:pt x="102" y="108"/>
                                      <a:pt x="103" y="107"/>
                                    </a:cubicBezTo>
                                    <a:cubicBezTo>
                                      <a:pt x="95" y="101"/>
                                      <a:pt x="85" y="98"/>
                                      <a:pt x="74" y="98"/>
                                    </a:cubicBezTo>
                                    <a:cubicBezTo>
                                      <a:pt x="63" y="98"/>
                                      <a:pt x="53" y="101"/>
                                      <a:pt x="45" y="107"/>
                                    </a:cubicBezTo>
                                    <a:cubicBezTo>
                                      <a:pt x="46" y="108"/>
                                      <a:pt x="48" y="110"/>
                                      <a:pt x="50" y="111"/>
                                    </a:cubicBezTo>
                                    <a:close/>
                                    <a:moveTo>
                                      <a:pt x="55" y="117"/>
                                    </a:moveTo>
                                    <a:cubicBezTo>
                                      <a:pt x="60" y="114"/>
                                      <a:pt x="67" y="111"/>
                                      <a:pt x="74" y="111"/>
                                    </a:cubicBezTo>
                                    <a:cubicBezTo>
                                      <a:pt x="81" y="111"/>
                                      <a:pt x="88" y="113"/>
                                      <a:pt x="94" y="117"/>
                                    </a:cubicBezTo>
                                    <a:cubicBezTo>
                                      <a:pt x="95" y="115"/>
                                      <a:pt x="96" y="114"/>
                                      <a:pt x="97" y="112"/>
                                    </a:cubicBezTo>
                                    <a:cubicBezTo>
                                      <a:pt x="91" y="108"/>
                                      <a:pt x="83" y="105"/>
                                      <a:pt x="74" y="105"/>
                                    </a:cubicBezTo>
                                    <a:cubicBezTo>
                                      <a:pt x="65" y="105"/>
                                      <a:pt x="57" y="108"/>
                                      <a:pt x="51" y="112"/>
                                    </a:cubicBezTo>
                                    <a:cubicBezTo>
                                      <a:pt x="52" y="114"/>
                                      <a:pt x="53" y="116"/>
                                      <a:pt x="55" y="117"/>
                                    </a:cubicBezTo>
                                    <a:close/>
                                    <a:moveTo>
                                      <a:pt x="58" y="123"/>
                                    </a:moveTo>
                                    <a:cubicBezTo>
                                      <a:pt x="63" y="120"/>
                                      <a:pt x="68" y="118"/>
                                      <a:pt x="74" y="118"/>
                                    </a:cubicBezTo>
                                    <a:cubicBezTo>
                                      <a:pt x="80" y="118"/>
                                      <a:pt x="85" y="120"/>
                                      <a:pt x="90" y="123"/>
                                    </a:cubicBezTo>
                                    <a:cubicBezTo>
                                      <a:pt x="91" y="121"/>
                                      <a:pt x="92" y="120"/>
                                      <a:pt x="93" y="118"/>
                                    </a:cubicBezTo>
                                    <a:cubicBezTo>
                                      <a:pt x="87" y="115"/>
                                      <a:pt x="81" y="113"/>
                                      <a:pt x="74" y="113"/>
                                    </a:cubicBezTo>
                                    <a:cubicBezTo>
                                      <a:pt x="67" y="113"/>
                                      <a:pt x="61" y="115"/>
                                      <a:pt x="55" y="119"/>
                                    </a:cubicBezTo>
                                    <a:cubicBezTo>
                                      <a:pt x="56" y="120"/>
                                      <a:pt x="57" y="122"/>
                                      <a:pt x="58" y="123"/>
                                    </a:cubicBezTo>
                                    <a:close/>
                                    <a:moveTo>
                                      <a:pt x="61" y="130"/>
                                    </a:moveTo>
                                    <a:cubicBezTo>
                                      <a:pt x="65" y="128"/>
                                      <a:pt x="69" y="126"/>
                                      <a:pt x="74" y="126"/>
                                    </a:cubicBezTo>
                                    <a:cubicBezTo>
                                      <a:pt x="79" y="126"/>
                                      <a:pt x="83" y="128"/>
                                      <a:pt x="87" y="130"/>
                                    </a:cubicBezTo>
                                    <a:cubicBezTo>
                                      <a:pt x="87" y="128"/>
                                      <a:pt x="88" y="126"/>
                                      <a:pt x="89" y="124"/>
                                    </a:cubicBezTo>
                                    <a:cubicBezTo>
                                      <a:pt x="85" y="122"/>
                                      <a:pt x="80" y="120"/>
                                      <a:pt x="74" y="120"/>
                                    </a:cubicBezTo>
                                    <a:cubicBezTo>
                                      <a:pt x="69" y="120"/>
                                      <a:pt x="63" y="122"/>
                                      <a:pt x="59" y="125"/>
                                    </a:cubicBezTo>
                                    <a:cubicBezTo>
                                      <a:pt x="60" y="126"/>
                                      <a:pt x="61" y="128"/>
                                      <a:pt x="61" y="130"/>
                                    </a:cubicBezTo>
                                    <a:close/>
                                    <a:moveTo>
                                      <a:pt x="63" y="139"/>
                                    </a:moveTo>
                                    <a:cubicBezTo>
                                      <a:pt x="66" y="136"/>
                                      <a:pt x="70" y="134"/>
                                      <a:pt x="74" y="134"/>
                                    </a:cubicBezTo>
                                    <a:cubicBezTo>
                                      <a:pt x="78" y="134"/>
                                      <a:pt x="82" y="136"/>
                                      <a:pt x="85" y="139"/>
                                    </a:cubicBezTo>
                                    <a:cubicBezTo>
                                      <a:pt x="85" y="136"/>
                                      <a:pt x="85" y="134"/>
                                      <a:pt x="86" y="132"/>
                                    </a:cubicBezTo>
                                    <a:cubicBezTo>
                                      <a:pt x="83" y="129"/>
                                      <a:pt x="79" y="128"/>
                                      <a:pt x="74" y="128"/>
                                    </a:cubicBezTo>
                                    <a:cubicBezTo>
                                      <a:pt x="69" y="128"/>
                                      <a:pt x="65" y="129"/>
                                      <a:pt x="62" y="132"/>
                                    </a:cubicBezTo>
                                    <a:cubicBezTo>
                                      <a:pt x="63" y="134"/>
                                      <a:pt x="63" y="136"/>
                                      <a:pt x="63" y="139"/>
                                    </a:cubicBezTo>
                                    <a:close/>
                                    <a:moveTo>
                                      <a:pt x="84" y="147"/>
                                    </a:moveTo>
                                    <a:cubicBezTo>
                                      <a:pt x="84" y="145"/>
                                      <a:pt x="84" y="143"/>
                                      <a:pt x="84" y="141"/>
                                    </a:cubicBezTo>
                                    <a:cubicBezTo>
                                      <a:pt x="82" y="137"/>
                                      <a:pt x="78" y="135"/>
                                      <a:pt x="74" y="135"/>
                                    </a:cubicBezTo>
                                    <a:cubicBezTo>
                                      <a:pt x="70" y="135"/>
                                      <a:pt x="66" y="138"/>
                                      <a:pt x="64" y="141"/>
                                    </a:cubicBezTo>
                                    <a:cubicBezTo>
                                      <a:pt x="64" y="143"/>
                                      <a:pt x="64" y="145"/>
                                      <a:pt x="64" y="147"/>
                                    </a:cubicBezTo>
                                    <a:cubicBezTo>
                                      <a:pt x="64" y="148"/>
                                      <a:pt x="64" y="148"/>
                                      <a:pt x="64" y="148"/>
                                    </a:cubicBezTo>
                                    <a:cubicBezTo>
                                      <a:pt x="65" y="148"/>
                                      <a:pt x="66" y="148"/>
                                      <a:pt x="68" y="148"/>
                                    </a:cubicBezTo>
                                    <a:cubicBezTo>
                                      <a:pt x="68" y="148"/>
                                      <a:pt x="67" y="147"/>
                                      <a:pt x="67" y="147"/>
                                    </a:cubicBezTo>
                                    <a:cubicBezTo>
                                      <a:pt x="67" y="143"/>
                                      <a:pt x="70" y="140"/>
                                      <a:pt x="74" y="140"/>
                                    </a:cubicBezTo>
                                    <a:cubicBezTo>
                                      <a:pt x="78" y="140"/>
                                      <a:pt x="81" y="143"/>
                                      <a:pt x="81" y="147"/>
                                    </a:cubicBezTo>
                                    <a:cubicBezTo>
                                      <a:pt x="81" y="147"/>
                                      <a:pt x="81" y="148"/>
                                      <a:pt x="81" y="148"/>
                                    </a:cubicBezTo>
                                    <a:cubicBezTo>
                                      <a:pt x="82" y="148"/>
                                      <a:pt x="83" y="148"/>
                                      <a:pt x="84" y="148"/>
                                    </a:cubicBezTo>
                                    <a:cubicBezTo>
                                      <a:pt x="84" y="148"/>
                                      <a:pt x="84" y="148"/>
                                      <a:pt x="84" y="147"/>
                                    </a:cubicBezTo>
                                    <a:close/>
                                    <a:moveTo>
                                      <a:pt x="74" y="142"/>
                                    </a:moveTo>
                                    <a:cubicBezTo>
                                      <a:pt x="71" y="142"/>
                                      <a:pt x="69" y="144"/>
                                      <a:pt x="69" y="147"/>
                                    </a:cubicBezTo>
                                    <a:cubicBezTo>
                                      <a:pt x="69" y="147"/>
                                      <a:pt x="69" y="147"/>
                                      <a:pt x="69" y="148"/>
                                    </a:cubicBezTo>
                                    <a:cubicBezTo>
                                      <a:pt x="71" y="147"/>
                                      <a:pt x="72" y="147"/>
                                      <a:pt x="74" y="147"/>
                                    </a:cubicBezTo>
                                    <a:cubicBezTo>
                                      <a:pt x="76" y="147"/>
                                      <a:pt x="78" y="147"/>
                                      <a:pt x="79" y="148"/>
                                    </a:cubicBezTo>
                                    <a:cubicBezTo>
                                      <a:pt x="79" y="147"/>
                                      <a:pt x="79" y="147"/>
                                      <a:pt x="79" y="147"/>
                                    </a:cubicBezTo>
                                    <a:cubicBezTo>
                                      <a:pt x="79" y="144"/>
                                      <a:pt x="77" y="142"/>
                                      <a:pt x="74" y="142"/>
                                    </a:cubicBezTo>
                                    <a:close/>
                                    <a:moveTo>
                                      <a:pt x="50" y="163"/>
                                    </a:moveTo>
                                    <a:cubicBezTo>
                                      <a:pt x="57" y="158"/>
                                      <a:pt x="65" y="155"/>
                                      <a:pt x="74" y="155"/>
                                    </a:cubicBezTo>
                                    <a:cubicBezTo>
                                      <a:pt x="83" y="155"/>
                                      <a:pt x="92" y="158"/>
                                      <a:pt x="99" y="163"/>
                                    </a:cubicBezTo>
                                    <a:cubicBezTo>
                                      <a:pt x="100" y="161"/>
                                      <a:pt x="102" y="160"/>
                                      <a:pt x="103" y="158"/>
                                    </a:cubicBezTo>
                                    <a:cubicBezTo>
                                      <a:pt x="95" y="152"/>
                                      <a:pt x="85" y="149"/>
                                      <a:pt x="74" y="149"/>
                                    </a:cubicBezTo>
                                    <a:cubicBezTo>
                                      <a:pt x="63" y="149"/>
                                      <a:pt x="53" y="152"/>
                                      <a:pt x="45" y="158"/>
                                    </a:cubicBezTo>
                                    <a:cubicBezTo>
                                      <a:pt x="46" y="160"/>
                                      <a:pt x="48" y="161"/>
                                      <a:pt x="50" y="163"/>
                                    </a:cubicBezTo>
                                    <a:close/>
                                    <a:moveTo>
                                      <a:pt x="55" y="169"/>
                                    </a:moveTo>
                                    <a:cubicBezTo>
                                      <a:pt x="60" y="165"/>
                                      <a:pt x="67" y="163"/>
                                      <a:pt x="74" y="163"/>
                                    </a:cubicBezTo>
                                    <a:cubicBezTo>
                                      <a:pt x="81" y="163"/>
                                      <a:pt x="88" y="165"/>
                                      <a:pt x="94" y="168"/>
                                    </a:cubicBezTo>
                                    <a:cubicBezTo>
                                      <a:pt x="95" y="167"/>
                                      <a:pt x="96" y="165"/>
                                      <a:pt x="97" y="164"/>
                                    </a:cubicBezTo>
                                    <a:cubicBezTo>
                                      <a:pt x="91" y="159"/>
                                      <a:pt x="83" y="157"/>
                                      <a:pt x="74" y="157"/>
                                    </a:cubicBezTo>
                                    <a:cubicBezTo>
                                      <a:pt x="65" y="157"/>
                                      <a:pt x="57" y="159"/>
                                      <a:pt x="51" y="164"/>
                                    </a:cubicBezTo>
                                    <a:cubicBezTo>
                                      <a:pt x="52" y="165"/>
                                      <a:pt x="53" y="167"/>
                                      <a:pt x="55" y="169"/>
                                    </a:cubicBezTo>
                                    <a:close/>
                                    <a:moveTo>
                                      <a:pt x="58" y="175"/>
                                    </a:moveTo>
                                    <a:cubicBezTo>
                                      <a:pt x="63" y="172"/>
                                      <a:pt x="68" y="170"/>
                                      <a:pt x="74" y="170"/>
                                    </a:cubicBezTo>
                                    <a:cubicBezTo>
                                      <a:pt x="80" y="170"/>
                                      <a:pt x="85" y="171"/>
                                      <a:pt x="90" y="174"/>
                                    </a:cubicBezTo>
                                    <a:cubicBezTo>
                                      <a:pt x="91" y="173"/>
                                      <a:pt x="92" y="171"/>
                                      <a:pt x="93" y="170"/>
                                    </a:cubicBezTo>
                                    <a:cubicBezTo>
                                      <a:pt x="87" y="166"/>
                                      <a:pt x="81" y="164"/>
                                      <a:pt x="74" y="164"/>
                                    </a:cubicBezTo>
                                    <a:cubicBezTo>
                                      <a:pt x="67" y="164"/>
                                      <a:pt x="61" y="166"/>
                                      <a:pt x="55" y="170"/>
                                    </a:cubicBezTo>
                                    <a:cubicBezTo>
                                      <a:pt x="56" y="171"/>
                                      <a:pt x="57" y="173"/>
                                      <a:pt x="58" y="175"/>
                                    </a:cubicBezTo>
                                    <a:close/>
                                    <a:moveTo>
                                      <a:pt x="61" y="182"/>
                                    </a:moveTo>
                                    <a:cubicBezTo>
                                      <a:pt x="65" y="179"/>
                                      <a:pt x="69" y="177"/>
                                      <a:pt x="74" y="177"/>
                                    </a:cubicBezTo>
                                    <a:cubicBezTo>
                                      <a:pt x="79" y="177"/>
                                      <a:pt x="83" y="179"/>
                                      <a:pt x="87" y="182"/>
                                    </a:cubicBezTo>
                                    <a:cubicBezTo>
                                      <a:pt x="87" y="180"/>
                                      <a:pt x="88" y="178"/>
                                      <a:pt x="89" y="176"/>
                                    </a:cubicBezTo>
                                    <a:cubicBezTo>
                                      <a:pt x="85" y="173"/>
                                      <a:pt x="80" y="171"/>
                                      <a:pt x="74" y="171"/>
                                    </a:cubicBezTo>
                                    <a:cubicBezTo>
                                      <a:pt x="69" y="171"/>
                                      <a:pt x="63" y="173"/>
                                      <a:pt x="59" y="176"/>
                                    </a:cubicBezTo>
                                    <a:cubicBezTo>
                                      <a:pt x="60" y="178"/>
                                      <a:pt x="61" y="180"/>
                                      <a:pt x="61" y="182"/>
                                    </a:cubicBezTo>
                                    <a:close/>
                                    <a:moveTo>
                                      <a:pt x="63" y="190"/>
                                    </a:moveTo>
                                    <a:cubicBezTo>
                                      <a:pt x="66" y="187"/>
                                      <a:pt x="70" y="185"/>
                                      <a:pt x="74" y="185"/>
                                    </a:cubicBezTo>
                                    <a:cubicBezTo>
                                      <a:pt x="78" y="185"/>
                                      <a:pt x="82" y="187"/>
                                      <a:pt x="85" y="190"/>
                                    </a:cubicBezTo>
                                    <a:cubicBezTo>
                                      <a:pt x="85" y="188"/>
                                      <a:pt x="85" y="185"/>
                                      <a:pt x="86" y="183"/>
                                    </a:cubicBezTo>
                                    <a:cubicBezTo>
                                      <a:pt x="83" y="181"/>
                                      <a:pt x="79" y="179"/>
                                      <a:pt x="74" y="179"/>
                                    </a:cubicBezTo>
                                    <a:cubicBezTo>
                                      <a:pt x="69" y="179"/>
                                      <a:pt x="65" y="181"/>
                                      <a:pt x="62" y="183"/>
                                    </a:cubicBezTo>
                                    <a:cubicBezTo>
                                      <a:pt x="63" y="186"/>
                                      <a:pt x="63" y="188"/>
                                      <a:pt x="63" y="190"/>
                                    </a:cubicBezTo>
                                    <a:close/>
                                    <a:moveTo>
                                      <a:pt x="84" y="199"/>
                                    </a:moveTo>
                                    <a:cubicBezTo>
                                      <a:pt x="84" y="196"/>
                                      <a:pt x="84" y="194"/>
                                      <a:pt x="84" y="192"/>
                                    </a:cubicBezTo>
                                    <a:cubicBezTo>
                                      <a:pt x="82" y="189"/>
                                      <a:pt x="78" y="187"/>
                                      <a:pt x="74" y="187"/>
                                    </a:cubicBezTo>
                                    <a:cubicBezTo>
                                      <a:pt x="70" y="187"/>
                                      <a:pt x="66" y="189"/>
                                      <a:pt x="64" y="193"/>
                                    </a:cubicBezTo>
                                    <a:cubicBezTo>
                                      <a:pt x="64" y="195"/>
                                      <a:pt x="64" y="196"/>
                                      <a:pt x="64" y="199"/>
                                    </a:cubicBezTo>
                                    <a:cubicBezTo>
                                      <a:pt x="64" y="199"/>
                                      <a:pt x="64" y="199"/>
                                      <a:pt x="64" y="200"/>
                                    </a:cubicBezTo>
                                    <a:cubicBezTo>
                                      <a:pt x="65" y="199"/>
                                      <a:pt x="66" y="199"/>
                                      <a:pt x="68" y="199"/>
                                    </a:cubicBezTo>
                                    <a:cubicBezTo>
                                      <a:pt x="68" y="199"/>
                                      <a:pt x="67" y="199"/>
                                      <a:pt x="67" y="199"/>
                                    </a:cubicBezTo>
                                    <a:cubicBezTo>
                                      <a:pt x="67" y="195"/>
                                      <a:pt x="70" y="192"/>
                                      <a:pt x="74" y="192"/>
                                    </a:cubicBezTo>
                                    <a:cubicBezTo>
                                      <a:pt x="78" y="192"/>
                                      <a:pt x="81" y="195"/>
                                      <a:pt x="81" y="199"/>
                                    </a:cubicBezTo>
                                    <a:cubicBezTo>
                                      <a:pt x="81" y="199"/>
                                      <a:pt x="81" y="199"/>
                                      <a:pt x="81" y="199"/>
                                    </a:cubicBezTo>
                                    <a:cubicBezTo>
                                      <a:pt x="82" y="199"/>
                                      <a:pt x="83" y="199"/>
                                      <a:pt x="84" y="200"/>
                                    </a:cubicBezTo>
                                    <a:cubicBezTo>
                                      <a:pt x="84" y="199"/>
                                      <a:pt x="84" y="199"/>
                                      <a:pt x="84" y="199"/>
                                    </a:cubicBezTo>
                                    <a:close/>
                                    <a:moveTo>
                                      <a:pt x="74" y="193"/>
                                    </a:moveTo>
                                    <a:cubicBezTo>
                                      <a:pt x="71" y="193"/>
                                      <a:pt x="69" y="196"/>
                                      <a:pt x="69" y="199"/>
                                    </a:cubicBezTo>
                                    <a:cubicBezTo>
                                      <a:pt x="69" y="199"/>
                                      <a:pt x="69" y="199"/>
                                      <a:pt x="69" y="199"/>
                                    </a:cubicBezTo>
                                    <a:cubicBezTo>
                                      <a:pt x="71" y="199"/>
                                      <a:pt x="72" y="199"/>
                                      <a:pt x="74" y="199"/>
                                    </a:cubicBezTo>
                                    <a:cubicBezTo>
                                      <a:pt x="76" y="199"/>
                                      <a:pt x="78" y="199"/>
                                      <a:pt x="79" y="199"/>
                                    </a:cubicBezTo>
                                    <a:cubicBezTo>
                                      <a:pt x="79" y="199"/>
                                      <a:pt x="79" y="199"/>
                                      <a:pt x="79" y="199"/>
                                    </a:cubicBezTo>
                                    <a:cubicBezTo>
                                      <a:pt x="79" y="196"/>
                                      <a:pt x="77" y="193"/>
                                      <a:pt x="74" y="193"/>
                                    </a:cubicBezTo>
                                    <a:close/>
                                    <a:moveTo>
                                      <a:pt x="50" y="214"/>
                                    </a:moveTo>
                                    <a:cubicBezTo>
                                      <a:pt x="57" y="209"/>
                                      <a:pt x="65" y="206"/>
                                      <a:pt x="74" y="206"/>
                                    </a:cubicBezTo>
                                    <a:cubicBezTo>
                                      <a:pt x="83" y="206"/>
                                      <a:pt x="92" y="209"/>
                                      <a:pt x="99" y="214"/>
                                    </a:cubicBezTo>
                                    <a:cubicBezTo>
                                      <a:pt x="100" y="212"/>
                                      <a:pt x="102" y="211"/>
                                      <a:pt x="103" y="210"/>
                                    </a:cubicBezTo>
                                    <a:cubicBezTo>
                                      <a:pt x="95" y="204"/>
                                      <a:pt x="85" y="200"/>
                                      <a:pt x="74" y="200"/>
                                    </a:cubicBezTo>
                                    <a:cubicBezTo>
                                      <a:pt x="63" y="200"/>
                                      <a:pt x="53" y="204"/>
                                      <a:pt x="45" y="210"/>
                                    </a:cubicBezTo>
                                    <a:cubicBezTo>
                                      <a:pt x="46" y="211"/>
                                      <a:pt x="48" y="213"/>
                                      <a:pt x="50" y="214"/>
                                    </a:cubicBezTo>
                                    <a:close/>
                                    <a:moveTo>
                                      <a:pt x="55" y="220"/>
                                    </a:moveTo>
                                    <a:cubicBezTo>
                                      <a:pt x="60" y="216"/>
                                      <a:pt x="67" y="214"/>
                                      <a:pt x="74" y="214"/>
                                    </a:cubicBezTo>
                                    <a:cubicBezTo>
                                      <a:pt x="81" y="214"/>
                                      <a:pt x="88" y="216"/>
                                      <a:pt x="94" y="220"/>
                                    </a:cubicBezTo>
                                    <a:cubicBezTo>
                                      <a:pt x="95" y="218"/>
                                      <a:pt x="96" y="217"/>
                                      <a:pt x="97" y="215"/>
                                    </a:cubicBezTo>
                                    <a:cubicBezTo>
                                      <a:pt x="91" y="211"/>
                                      <a:pt x="83" y="208"/>
                                      <a:pt x="74" y="208"/>
                                    </a:cubicBezTo>
                                    <a:cubicBezTo>
                                      <a:pt x="65" y="208"/>
                                      <a:pt x="57" y="211"/>
                                      <a:pt x="51" y="215"/>
                                    </a:cubicBezTo>
                                    <a:cubicBezTo>
                                      <a:pt x="52" y="217"/>
                                      <a:pt x="53" y="218"/>
                                      <a:pt x="55" y="220"/>
                                    </a:cubicBezTo>
                                    <a:close/>
                                    <a:moveTo>
                                      <a:pt x="58" y="226"/>
                                    </a:moveTo>
                                    <a:cubicBezTo>
                                      <a:pt x="63" y="223"/>
                                      <a:pt x="68" y="221"/>
                                      <a:pt x="74" y="221"/>
                                    </a:cubicBezTo>
                                    <a:cubicBezTo>
                                      <a:pt x="80" y="221"/>
                                      <a:pt x="85" y="223"/>
                                      <a:pt x="90" y="226"/>
                                    </a:cubicBezTo>
                                    <a:cubicBezTo>
                                      <a:pt x="91" y="224"/>
                                      <a:pt x="92" y="223"/>
                                      <a:pt x="93" y="221"/>
                                    </a:cubicBezTo>
                                    <a:cubicBezTo>
                                      <a:pt x="87" y="218"/>
                                      <a:pt x="81" y="216"/>
                                      <a:pt x="74" y="216"/>
                                    </a:cubicBezTo>
                                    <a:cubicBezTo>
                                      <a:pt x="67" y="216"/>
                                      <a:pt x="61" y="218"/>
                                      <a:pt x="55" y="221"/>
                                    </a:cubicBezTo>
                                    <a:cubicBezTo>
                                      <a:pt x="56" y="223"/>
                                      <a:pt x="57" y="224"/>
                                      <a:pt x="58" y="226"/>
                                    </a:cubicBezTo>
                                    <a:close/>
                                    <a:moveTo>
                                      <a:pt x="61" y="233"/>
                                    </a:moveTo>
                                    <a:cubicBezTo>
                                      <a:pt x="65" y="230"/>
                                      <a:pt x="69" y="229"/>
                                      <a:pt x="74" y="229"/>
                                    </a:cubicBezTo>
                                    <a:cubicBezTo>
                                      <a:pt x="79" y="229"/>
                                      <a:pt x="83" y="230"/>
                                      <a:pt x="87" y="233"/>
                                    </a:cubicBezTo>
                                    <a:cubicBezTo>
                                      <a:pt x="87" y="231"/>
                                      <a:pt x="88" y="229"/>
                                      <a:pt x="89" y="227"/>
                                    </a:cubicBezTo>
                                    <a:cubicBezTo>
                                      <a:pt x="85" y="224"/>
                                      <a:pt x="80" y="223"/>
                                      <a:pt x="74" y="223"/>
                                    </a:cubicBezTo>
                                    <a:cubicBezTo>
                                      <a:pt x="69" y="223"/>
                                      <a:pt x="63" y="224"/>
                                      <a:pt x="59" y="227"/>
                                    </a:cubicBezTo>
                                    <a:cubicBezTo>
                                      <a:pt x="60" y="229"/>
                                      <a:pt x="61" y="231"/>
                                      <a:pt x="61" y="233"/>
                                    </a:cubicBezTo>
                                    <a:close/>
                                    <a:moveTo>
                                      <a:pt x="63" y="242"/>
                                    </a:moveTo>
                                    <a:cubicBezTo>
                                      <a:pt x="66" y="238"/>
                                      <a:pt x="70" y="236"/>
                                      <a:pt x="74" y="236"/>
                                    </a:cubicBezTo>
                                    <a:cubicBezTo>
                                      <a:pt x="78" y="236"/>
                                      <a:pt x="82" y="238"/>
                                      <a:pt x="85" y="241"/>
                                    </a:cubicBezTo>
                                    <a:cubicBezTo>
                                      <a:pt x="85" y="239"/>
                                      <a:pt x="85" y="237"/>
                                      <a:pt x="86" y="235"/>
                                    </a:cubicBezTo>
                                    <a:cubicBezTo>
                                      <a:pt x="83" y="232"/>
                                      <a:pt x="79" y="230"/>
                                      <a:pt x="74" y="230"/>
                                    </a:cubicBezTo>
                                    <a:cubicBezTo>
                                      <a:pt x="69" y="230"/>
                                      <a:pt x="65" y="232"/>
                                      <a:pt x="62" y="235"/>
                                    </a:cubicBezTo>
                                    <a:cubicBezTo>
                                      <a:pt x="63" y="237"/>
                                      <a:pt x="63" y="239"/>
                                      <a:pt x="63" y="242"/>
                                    </a:cubicBezTo>
                                    <a:close/>
                                    <a:moveTo>
                                      <a:pt x="84" y="250"/>
                                    </a:moveTo>
                                    <a:cubicBezTo>
                                      <a:pt x="84" y="248"/>
                                      <a:pt x="84" y="246"/>
                                      <a:pt x="84" y="244"/>
                                    </a:cubicBezTo>
                                    <a:cubicBezTo>
                                      <a:pt x="82" y="240"/>
                                      <a:pt x="78" y="238"/>
                                      <a:pt x="74" y="238"/>
                                    </a:cubicBezTo>
                                    <a:cubicBezTo>
                                      <a:pt x="70" y="238"/>
                                      <a:pt x="66" y="240"/>
                                      <a:pt x="64" y="244"/>
                                    </a:cubicBezTo>
                                    <a:cubicBezTo>
                                      <a:pt x="64" y="246"/>
                                      <a:pt x="64" y="248"/>
                                      <a:pt x="64" y="250"/>
                                    </a:cubicBezTo>
                                    <a:cubicBezTo>
                                      <a:pt x="64" y="250"/>
                                      <a:pt x="64" y="251"/>
                                      <a:pt x="64" y="251"/>
                                    </a:cubicBezTo>
                                    <a:cubicBezTo>
                                      <a:pt x="65" y="251"/>
                                      <a:pt x="66" y="251"/>
                                      <a:pt x="68" y="251"/>
                                    </a:cubicBezTo>
                                    <a:cubicBezTo>
                                      <a:pt x="68" y="250"/>
                                      <a:pt x="67" y="250"/>
                                      <a:pt x="67" y="250"/>
                                    </a:cubicBezTo>
                                    <a:cubicBezTo>
                                      <a:pt x="67" y="246"/>
                                      <a:pt x="70" y="243"/>
                                      <a:pt x="74" y="243"/>
                                    </a:cubicBezTo>
                                    <a:cubicBezTo>
                                      <a:pt x="78" y="243"/>
                                      <a:pt x="81" y="246"/>
                                      <a:pt x="81" y="250"/>
                                    </a:cubicBezTo>
                                    <a:cubicBezTo>
                                      <a:pt x="81" y="250"/>
                                      <a:pt x="81" y="250"/>
                                      <a:pt x="81" y="251"/>
                                    </a:cubicBezTo>
                                    <a:cubicBezTo>
                                      <a:pt x="82" y="251"/>
                                      <a:pt x="83" y="251"/>
                                      <a:pt x="84" y="251"/>
                                    </a:cubicBezTo>
                                    <a:cubicBezTo>
                                      <a:pt x="84" y="251"/>
                                      <a:pt x="84" y="250"/>
                                      <a:pt x="84" y="250"/>
                                    </a:cubicBezTo>
                                    <a:close/>
                                    <a:moveTo>
                                      <a:pt x="74" y="245"/>
                                    </a:moveTo>
                                    <a:cubicBezTo>
                                      <a:pt x="71" y="245"/>
                                      <a:pt x="69" y="247"/>
                                      <a:pt x="69" y="250"/>
                                    </a:cubicBezTo>
                                    <a:cubicBezTo>
                                      <a:pt x="69" y="250"/>
                                      <a:pt x="69" y="250"/>
                                      <a:pt x="69" y="250"/>
                                    </a:cubicBezTo>
                                    <a:cubicBezTo>
                                      <a:pt x="71" y="250"/>
                                      <a:pt x="72" y="250"/>
                                      <a:pt x="74" y="250"/>
                                    </a:cubicBezTo>
                                    <a:cubicBezTo>
                                      <a:pt x="76" y="250"/>
                                      <a:pt x="78" y="250"/>
                                      <a:pt x="79" y="250"/>
                                    </a:cubicBezTo>
                                    <a:cubicBezTo>
                                      <a:pt x="79" y="250"/>
                                      <a:pt x="79" y="250"/>
                                      <a:pt x="79" y="250"/>
                                    </a:cubicBezTo>
                                    <a:cubicBezTo>
                                      <a:pt x="79" y="247"/>
                                      <a:pt x="77" y="245"/>
                                      <a:pt x="74" y="245"/>
                                    </a:cubicBezTo>
                                    <a:close/>
                                    <a:moveTo>
                                      <a:pt x="50" y="265"/>
                                    </a:moveTo>
                                    <a:cubicBezTo>
                                      <a:pt x="57" y="261"/>
                                      <a:pt x="65" y="258"/>
                                      <a:pt x="74" y="258"/>
                                    </a:cubicBezTo>
                                    <a:cubicBezTo>
                                      <a:pt x="83" y="258"/>
                                      <a:pt x="92" y="261"/>
                                      <a:pt x="99" y="265"/>
                                    </a:cubicBezTo>
                                    <a:cubicBezTo>
                                      <a:pt x="100" y="264"/>
                                      <a:pt x="102" y="262"/>
                                      <a:pt x="103" y="261"/>
                                    </a:cubicBezTo>
                                    <a:cubicBezTo>
                                      <a:pt x="95" y="255"/>
                                      <a:pt x="85" y="252"/>
                                      <a:pt x="74" y="252"/>
                                    </a:cubicBezTo>
                                    <a:cubicBezTo>
                                      <a:pt x="63" y="252"/>
                                      <a:pt x="53" y="255"/>
                                      <a:pt x="45" y="261"/>
                                    </a:cubicBezTo>
                                    <a:cubicBezTo>
                                      <a:pt x="46" y="263"/>
                                      <a:pt x="48" y="264"/>
                                      <a:pt x="50" y="265"/>
                                    </a:cubicBezTo>
                                    <a:close/>
                                    <a:moveTo>
                                      <a:pt x="55" y="271"/>
                                    </a:moveTo>
                                    <a:cubicBezTo>
                                      <a:pt x="60" y="268"/>
                                      <a:pt x="67" y="265"/>
                                      <a:pt x="74" y="265"/>
                                    </a:cubicBezTo>
                                    <a:cubicBezTo>
                                      <a:pt x="81" y="265"/>
                                      <a:pt x="88" y="268"/>
                                      <a:pt x="94" y="271"/>
                                    </a:cubicBezTo>
                                    <a:cubicBezTo>
                                      <a:pt x="95" y="270"/>
                                      <a:pt x="96" y="268"/>
                                      <a:pt x="97" y="266"/>
                                    </a:cubicBezTo>
                                    <a:cubicBezTo>
                                      <a:pt x="91" y="262"/>
                                      <a:pt x="83" y="259"/>
                                      <a:pt x="74" y="259"/>
                                    </a:cubicBezTo>
                                    <a:cubicBezTo>
                                      <a:pt x="65" y="259"/>
                                      <a:pt x="57" y="262"/>
                                      <a:pt x="51" y="267"/>
                                    </a:cubicBezTo>
                                    <a:cubicBezTo>
                                      <a:pt x="52" y="268"/>
                                      <a:pt x="53" y="270"/>
                                      <a:pt x="55" y="271"/>
                                    </a:cubicBezTo>
                                    <a:close/>
                                    <a:moveTo>
                                      <a:pt x="58" y="277"/>
                                    </a:moveTo>
                                    <a:cubicBezTo>
                                      <a:pt x="63" y="274"/>
                                      <a:pt x="68" y="272"/>
                                      <a:pt x="74" y="272"/>
                                    </a:cubicBezTo>
                                    <a:cubicBezTo>
                                      <a:pt x="80" y="272"/>
                                      <a:pt x="85" y="274"/>
                                      <a:pt x="90" y="277"/>
                                    </a:cubicBezTo>
                                    <a:cubicBezTo>
                                      <a:pt x="91" y="276"/>
                                      <a:pt x="92" y="274"/>
                                      <a:pt x="93" y="273"/>
                                    </a:cubicBezTo>
                                    <a:cubicBezTo>
                                      <a:pt x="87" y="269"/>
                                      <a:pt x="81" y="267"/>
                                      <a:pt x="74" y="267"/>
                                    </a:cubicBezTo>
                                    <a:cubicBezTo>
                                      <a:pt x="67" y="267"/>
                                      <a:pt x="61" y="269"/>
                                      <a:pt x="55" y="273"/>
                                    </a:cubicBezTo>
                                    <a:cubicBezTo>
                                      <a:pt x="56" y="274"/>
                                      <a:pt x="57" y="276"/>
                                      <a:pt x="58" y="277"/>
                                    </a:cubicBezTo>
                                    <a:close/>
                                    <a:moveTo>
                                      <a:pt x="61" y="285"/>
                                    </a:moveTo>
                                    <a:cubicBezTo>
                                      <a:pt x="65" y="282"/>
                                      <a:pt x="69" y="280"/>
                                      <a:pt x="74" y="280"/>
                                    </a:cubicBezTo>
                                    <a:cubicBezTo>
                                      <a:pt x="79" y="280"/>
                                      <a:pt x="83" y="282"/>
                                      <a:pt x="87" y="284"/>
                                    </a:cubicBezTo>
                                    <a:cubicBezTo>
                                      <a:pt x="87" y="282"/>
                                      <a:pt x="88" y="280"/>
                                      <a:pt x="89" y="279"/>
                                    </a:cubicBezTo>
                                    <a:cubicBezTo>
                                      <a:pt x="85" y="276"/>
                                      <a:pt x="80" y="274"/>
                                      <a:pt x="74" y="274"/>
                                    </a:cubicBezTo>
                                    <a:cubicBezTo>
                                      <a:pt x="69" y="274"/>
                                      <a:pt x="63" y="276"/>
                                      <a:pt x="59" y="279"/>
                                    </a:cubicBezTo>
                                    <a:cubicBezTo>
                                      <a:pt x="60" y="281"/>
                                      <a:pt x="61" y="283"/>
                                      <a:pt x="61" y="285"/>
                                    </a:cubicBezTo>
                                    <a:close/>
                                    <a:moveTo>
                                      <a:pt x="63" y="293"/>
                                    </a:moveTo>
                                    <a:cubicBezTo>
                                      <a:pt x="66" y="290"/>
                                      <a:pt x="70" y="288"/>
                                      <a:pt x="74" y="288"/>
                                    </a:cubicBezTo>
                                    <a:cubicBezTo>
                                      <a:pt x="78" y="288"/>
                                      <a:pt x="82" y="290"/>
                                      <a:pt x="85" y="293"/>
                                    </a:cubicBezTo>
                                    <a:cubicBezTo>
                                      <a:pt x="85" y="290"/>
                                      <a:pt x="85" y="288"/>
                                      <a:pt x="86" y="286"/>
                                    </a:cubicBezTo>
                                    <a:cubicBezTo>
                                      <a:pt x="83" y="283"/>
                                      <a:pt x="79" y="282"/>
                                      <a:pt x="74" y="282"/>
                                    </a:cubicBezTo>
                                    <a:cubicBezTo>
                                      <a:pt x="69" y="282"/>
                                      <a:pt x="65" y="283"/>
                                      <a:pt x="62" y="286"/>
                                    </a:cubicBezTo>
                                    <a:cubicBezTo>
                                      <a:pt x="63" y="288"/>
                                      <a:pt x="63" y="291"/>
                                      <a:pt x="63" y="293"/>
                                    </a:cubicBezTo>
                                    <a:close/>
                                    <a:moveTo>
                                      <a:pt x="84" y="301"/>
                                    </a:moveTo>
                                    <a:cubicBezTo>
                                      <a:pt x="84" y="299"/>
                                      <a:pt x="84" y="297"/>
                                      <a:pt x="84" y="295"/>
                                    </a:cubicBezTo>
                                    <a:cubicBezTo>
                                      <a:pt x="82" y="292"/>
                                      <a:pt x="78" y="289"/>
                                      <a:pt x="74" y="289"/>
                                    </a:cubicBezTo>
                                    <a:cubicBezTo>
                                      <a:pt x="70" y="289"/>
                                      <a:pt x="66" y="292"/>
                                      <a:pt x="64" y="295"/>
                                    </a:cubicBezTo>
                                    <a:cubicBezTo>
                                      <a:pt x="64" y="297"/>
                                      <a:pt x="64" y="299"/>
                                      <a:pt x="64" y="301"/>
                                    </a:cubicBezTo>
                                    <a:cubicBezTo>
                                      <a:pt x="64" y="302"/>
                                      <a:pt x="64" y="302"/>
                                      <a:pt x="64" y="302"/>
                                    </a:cubicBezTo>
                                    <a:cubicBezTo>
                                      <a:pt x="65" y="302"/>
                                      <a:pt x="66" y="302"/>
                                      <a:pt x="68" y="302"/>
                                    </a:cubicBezTo>
                                    <a:cubicBezTo>
                                      <a:pt x="68" y="302"/>
                                      <a:pt x="67" y="301"/>
                                      <a:pt x="67" y="301"/>
                                    </a:cubicBezTo>
                                    <a:cubicBezTo>
                                      <a:pt x="67" y="298"/>
                                      <a:pt x="70" y="295"/>
                                      <a:pt x="74" y="295"/>
                                    </a:cubicBezTo>
                                    <a:cubicBezTo>
                                      <a:pt x="78" y="295"/>
                                      <a:pt x="81" y="298"/>
                                      <a:pt x="81" y="301"/>
                                    </a:cubicBezTo>
                                    <a:cubicBezTo>
                                      <a:pt x="81" y="301"/>
                                      <a:pt x="81" y="302"/>
                                      <a:pt x="81" y="302"/>
                                    </a:cubicBezTo>
                                    <a:cubicBezTo>
                                      <a:pt x="82" y="302"/>
                                      <a:pt x="83" y="302"/>
                                      <a:pt x="84" y="302"/>
                                    </a:cubicBezTo>
                                    <a:cubicBezTo>
                                      <a:pt x="84" y="302"/>
                                      <a:pt x="84" y="302"/>
                                      <a:pt x="84" y="301"/>
                                    </a:cubicBezTo>
                                    <a:close/>
                                    <a:moveTo>
                                      <a:pt x="74" y="296"/>
                                    </a:moveTo>
                                    <a:cubicBezTo>
                                      <a:pt x="71" y="296"/>
                                      <a:pt x="69" y="298"/>
                                      <a:pt x="69" y="301"/>
                                    </a:cubicBezTo>
                                    <a:cubicBezTo>
                                      <a:pt x="69" y="301"/>
                                      <a:pt x="69" y="302"/>
                                      <a:pt x="69" y="302"/>
                                    </a:cubicBezTo>
                                    <a:cubicBezTo>
                                      <a:pt x="71" y="302"/>
                                      <a:pt x="72" y="301"/>
                                      <a:pt x="74" y="301"/>
                                    </a:cubicBezTo>
                                    <a:cubicBezTo>
                                      <a:pt x="76" y="301"/>
                                      <a:pt x="78" y="302"/>
                                      <a:pt x="79" y="302"/>
                                    </a:cubicBezTo>
                                    <a:cubicBezTo>
                                      <a:pt x="79" y="302"/>
                                      <a:pt x="79" y="301"/>
                                      <a:pt x="79" y="301"/>
                                    </a:cubicBezTo>
                                    <a:cubicBezTo>
                                      <a:pt x="79" y="298"/>
                                      <a:pt x="77" y="296"/>
                                      <a:pt x="74" y="296"/>
                                    </a:cubicBezTo>
                                    <a:close/>
                                    <a:moveTo>
                                      <a:pt x="50" y="317"/>
                                    </a:moveTo>
                                    <a:cubicBezTo>
                                      <a:pt x="57" y="312"/>
                                      <a:pt x="65" y="309"/>
                                      <a:pt x="74" y="309"/>
                                    </a:cubicBezTo>
                                    <a:cubicBezTo>
                                      <a:pt x="83" y="309"/>
                                      <a:pt x="92" y="312"/>
                                      <a:pt x="99" y="317"/>
                                    </a:cubicBezTo>
                                    <a:cubicBezTo>
                                      <a:pt x="100" y="315"/>
                                      <a:pt x="102" y="314"/>
                                      <a:pt x="103" y="312"/>
                                    </a:cubicBezTo>
                                    <a:cubicBezTo>
                                      <a:pt x="95" y="307"/>
                                      <a:pt x="85" y="303"/>
                                      <a:pt x="74" y="303"/>
                                    </a:cubicBezTo>
                                    <a:cubicBezTo>
                                      <a:pt x="63" y="303"/>
                                      <a:pt x="53" y="307"/>
                                      <a:pt x="45" y="313"/>
                                    </a:cubicBezTo>
                                    <a:cubicBezTo>
                                      <a:pt x="46" y="314"/>
                                      <a:pt x="48" y="315"/>
                                      <a:pt x="50" y="317"/>
                                    </a:cubicBezTo>
                                    <a:close/>
                                    <a:moveTo>
                                      <a:pt x="55" y="323"/>
                                    </a:moveTo>
                                    <a:cubicBezTo>
                                      <a:pt x="60" y="319"/>
                                      <a:pt x="67" y="317"/>
                                      <a:pt x="74" y="317"/>
                                    </a:cubicBezTo>
                                    <a:cubicBezTo>
                                      <a:pt x="81" y="317"/>
                                      <a:pt x="88" y="319"/>
                                      <a:pt x="94" y="323"/>
                                    </a:cubicBezTo>
                                    <a:cubicBezTo>
                                      <a:pt x="95" y="321"/>
                                      <a:pt x="96" y="319"/>
                                      <a:pt x="97" y="318"/>
                                    </a:cubicBezTo>
                                    <a:cubicBezTo>
                                      <a:pt x="91" y="313"/>
                                      <a:pt x="83" y="311"/>
                                      <a:pt x="74" y="311"/>
                                    </a:cubicBezTo>
                                    <a:cubicBezTo>
                                      <a:pt x="65" y="311"/>
                                      <a:pt x="57" y="313"/>
                                      <a:pt x="51" y="318"/>
                                    </a:cubicBezTo>
                                    <a:cubicBezTo>
                                      <a:pt x="52" y="319"/>
                                      <a:pt x="53" y="321"/>
                                      <a:pt x="55" y="323"/>
                                    </a:cubicBezTo>
                                    <a:close/>
                                    <a:moveTo>
                                      <a:pt x="58" y="329"/>
                                    </a:moveTo>
                                    <a:cubicBezTo>
                                      <a:pt x="63" y="326"/>
                                      <a:pt x="68" y="324"/>
                                      <a:pt x="74" y="324"/>
                                    </a:cubicBezTo>
                                    <a:cubicBezTo>
                                      <a:pt x="80" y="324"/>
                                      <a:pt x="85" y="326"/>
                                      <a:pt x="90" y="329"/>
                                    </a:cubicBezTo>
                                    <a:cubicBezTo>
                                      <a:pt x="91" y="327"/>
                                      <a:pt x="92" y="325"/>
                                      <a:pt x="93" y="324"/>
                                    </a:cubicBezTo>
                                    <a:cubicBezTo>
                                      <a:pt x="87" y="320"/>
                                      <a:pt x="81" y="318"/>
                                      <a:pt x="74" y="318"/>
                                    </a:cubicBezTo>
                                    <a:cubicBezTo>
                                      <a:pt x="67" y="318"/>
                                      <a:pt x="61" y="320"/>
                                      <a:pt x="55" y="324"/>
                                    </a:cubicBezTo>
                                    <a:cubicBezTo>
                                      <a:pt x="56" y="326"/>
                                      <a:pt x="57" y="327"/>
                                      <a:pt x="58" y="329"/>
                                    </a:cubicBezTo>
                                    <a:close/>
                                    <a:moveTo>
                                      <a:pt x="61" y="336"/>
                                    </a:moveTo>
                                    <a:cubicBezTo>
                                      <a:pt x="65" y="333"/>
                                      <a:pt x="69" y="332"/>
                                      <a:pt x="74" y="332"/>
                                    </a:cubicBezTo>
                                    <a:cubicBezTo>
                                      <a:pt x="79" y="332"/>
                                      <a:pt x="83" y="333"/>
                                      <a:pt x="87" y="336"/>
                                    </a:cubicBezTo>
                                    <a:cubicBezTo>
                                      <a:pt x="87" y="334"/>
                                      <a:pt x="88" y="332"/>
                                      <a:pt x="89" y="330"/>
                                    </a:cubicBezTo>
                                    <a:cubicBezTo>
                                      <a:pt x="85" y="327"/>
                                      <a:pt x="80" y="325"/>
                                      <a:pt x="74" y="325"/>
                                    </a:cubicBezTo>
                                    <a:cubicBezTo>
                                      <a:pt x="69" y="325"/>
                                      <a:pt x="63" y="327"/>
                                      <a:pt x="59" y="330"/>
                                    </a:cubicBezTo>
                                    <a:cubicBezTo>
                                      <a:pt x="60" y="332"/>
                                      <a:pt x="61" y="334"/>
                                      <a:pt x="61" y="336"/>
                                    </a:cubicBezTo>
                                    <a:close/>
                                    <a:moveTo>
                                      <a:pt x="63" y="344"/>
                                    </a:moveTo>
                                    <a:cubicBezTo>
                                      <a:pt x="66" y="341"/>
                                      <a:pt x="70" y="339"/>
                                      <a:pt x="74" y="339"/>
                                    </a:cubicBezTo>
                                    <a:cubicBezTo>
                                      <a:pt x="78" y="339"/>
                                      <a:pt x="82" y="341"/>
                                      <a:pt x="85" y="344"/>
                                    </a:cubicBezTo>
                                    <a:cubicBezTo>
                                      <a:pt x="85" y="342"/>
                                      <a:pt x="85" y="339"/>
                                      <a:pt x="86" y="337"/>
                                    </a:cubicBezTo>
                                    <a:cubicBezTo>
                                      <a:pt x="83" y="335"/>
                                      <a:pt x="79" y="333"/>
                                      <a:pt x="74" y="333"/>
                                    </a:cubicBezTo>
                                    <a:cubicBezTo>
                                      <a:pt x="69" y="333"/>
                                      <a:pt x="65" y="335"/>
                                      <a:pt x="62" y="337"/>
                                    </a:cubicBezTo>
                                    <a:cubicBezTo>
                                      <a:pt x="63" y="340"/>
                                      <a:pt x="63" y="342"/>
                                      <a:pt x="63" y="344"/>
                                    </a:cubicBezTo>
                                    <a:close/>
                                    <a:moveTo>
                                      <a:pt x="84" y="353"/>
                                    </a:moveTo>
                                    <a:cubicBezTo>
                                      <a:pt x="84" y="350"/>
                                      <a:pt x="84" y="348"/>
                                      <a:pt x="84" y="346"/>
                                    </a:cubicBezTo>
                                    <a:cubicBezTo>
                                      <a:pt x="82" y="343"/>
                                      <a:pt x="78" y="341"/>
                                      <a:pt x="74" y="341"/>
                                    </a:cubicBezTo>
                                    <a:cubicBezTo>
                                      <a:pt x="70" y="341"/>
                                      <a:pt x="66" y="343"/>
                                      <a:pt x="64" y="347"/>
                                    </a:cubicBezTo>
                                    <a:cubicBezTo>
                                      <a:pt x="64" y="349"/>
                                      <a:pt x="64" y="351"/>
                                      <a:pt x="64" y="353"/>
                                    </a:cubicBezTo>
                                    <a:cubicBezTo>
                                      <a:pt x="64" y="353"/>
                                      <a:pt x="64" y="353"/>
                                      <a:pt x="64" y="354"/>
                                    </a:cubicBezTo>
                                    <a:cubicBezTo>
                                      <a:pt x="65" y="354"/>
                                      <a:pt x="66" y="353"/>
                                      <a:pt x="68" y="353"/>
                                    </a:cubicBezTo>
                                    <a:cubicBezTo>
                                      <a:pt x="68" y="353"/>
                                      <a:pt x="67" y="353"/>
                                      <a:pt x="67" y="353"/>
                                    </a:cubicBezTo>
                                    <a:cubicBezTo>
                                      <a:pt x="67" y="349"/>
                                      <a:pt x="70" y="346"/>
                                      <a:pt x="74" y="346"/>
                                    </a:cubicBezTo>
                                    <a:cubicBezTo>
                                      <a:pt x="78" y="346"/>
                                      <a:pt x="81" y="349"/>
                                      <a:pt x="81" y="353"/>
                                    </a:cubicBezTo>
                                    <a:cubicBezTo>
                                      <a:pt x="81" y="353"/>
                                      <a:pt x="81" y="353"/>
                                      <a:pt x="81" y="353"/>
                                    </a:cubicBezTo>
                                    <a:cubicBezTo>
                                      <a:pt x="82" y="353"/>
                                      <a:pt x="83" y="354"/>
                                      <a:pt x="84" y="354"/>
                                    </a:cubicBezTo>
                                    <a:cubicBezTo>
                                      <a:pt x="84" y="353"/>
                                      <a:pt x="84" y="353"/>
                                      <a:pt x="84" y="353"/>
                                    </a:cubicBezTo>
                                    <a:close/>
                                    <a:moveTo>
                                      <a:pt x="74" y="348"/>
                                    </a:moveTo>
                                    <a:cubicBezTo>
                                      <a:pt x="71" y="348"/>
                                      <a:pt x="69" y="350"/>
                                      <a:pt x="69" y="353"/>
                                    </a:cubicBezTo>
                                    <a:cubicBezTo>
                                      <a:pt x="69" y="353"/>
                                      <a:pt x="69" y="353"/>
                                      <a:pt x="69" y="353"/>
                                    </a:cubicBezTo>
                                    <a:cubicBezTo>
                                      <a:pt x="71" y="353"/>
                                      <a:pt x="72" y="353"/>
                                      <a:pt x="74" y="353"/>
                                    </a:cubicBezTo>
                                    <a:cubicBezTo>
                                      <a:pt x="76" y="353"/>
                                      <a:pt x="78" y="353"/>
                                      <a:pt x="79" y="353"/>
                                    </a:cubicBezTo>
                                    <a:cubicBezTo>
                                      <a:pt x="79" y="353"/>
                                      <a:pt x="79" y="353"/>
                                      <a:pt x="79" y="353"/>
                                    </a:cubicBezTo>
                                    <a:cubicBezTo>
                                      <a:pt x="79" y="350"/>
                                      <a:pt x="77" y="348"/>
                                      <a:pt x="74" y="348"/>
                                    </a:cubicBezTo>
                                    <a:close/>
                                    <a:moveTo>
                                      <a:pt x="50" y="368"/>
                                    </a:moveTo>
                                    <a:cubicBezTo>
                                      <a:pt x="57" y="363"/>
                                      <a:pt x="65" y="361"/>
                                      <a:pt x="74" y="361"/>
                                    </a:cubicBezTo>
                                    <a:cubicBezTo>
                                      <a:pt x="83" y="361"/>
                                      <a:pt x="92" y="363"/>
                                      <a:pt x="99" y="368"/>
                                    </a:cubicBezTo>
                                    <a:cubicBezTo>
                                      <a:pt x="100" y="367"/>
                                      <a:pt x="102" y="365"/>
                                      <a:pt x="103" y="364"/>
                                    </a:cubicBezTo>
                                    <a:cubicBezTo>
                                      <a:pt x="95" y="358"/>
                                      <a:pt x="85" y="354"/>
                                      <a:pt x="74" y="354"/>
                                    </a:cubicBezTo>
                                    <a:cubicBezTo>
                                      <a:pt x="63" y="354"/>
                                      <a:pt x="53" y="358"/>
                                      <a:pt x="45" y="364"/>
                                    </a:cubicBezTo>
                                    <a:cubicBezTo>
                                      <a:pt x="46" y="365"/>
                                      <a:pt x="48" y="367"/>
                                      <a:pt x="50" y="368"/>
                                    </a:cubicBezTo>
                                    <a:close/>
                                    <a:moveTo>
                                      <a:pt x="55" y="374"/>
                                    </a:moveTo>
                                    <a:cubicBezTo>
                                      <a:pt x="60" y="370"/>
                                      <a:pt x="67" y="368"/>
                                      <a:pt x="74" y="368"/>
                                    </a:cubicBezTo>
                                    <a:cubicBezTo>
                                      <a:pt x="81" y="368"/>
                                      <a:pt x="88" y="370"/>
                                      <a:pt x="94" y="374"/>
                                    </a:cubicBezTo>
                                    <a:cubicBezTo>
                                      <a:pt x="95" y="372"/>
                                      <a:pt x="96" y="371"/>
                                      <a:pt x="97" y="369"/>
                                    </a:cubicBezTo>
                                    <a:cubicBezTo>
                                      <a:pt x="91" y="365"/>
                                      <a:pt x="83" y="362"/>
                                      <a:pt x="74" y="362"/>
                                    </a:cubicBezTo>
                                    <a:cubicBezTo>
                                      <a:pt x="65" y="362"/>
                                      <a:pt x="57" y="365"/>
                                      <a:pt x="51" y="369"/>
                                    </a:cubicBezTo>
                                    <a:cubicBezTo>
                                      <a:pt x="52" y="371"/>
                                      <a:pt x="53" y="372"/>
                                      <a:pt x="55" y="374"/>
                                    </a:cubicBezTo>
                                    <a:close/>
                                    <a:moveTo>
                                      <a:pt x="58" y="380"/>
                                    </a:moveTo>
                                    <a:cubicBezTo>
                                      <a:pt x="63" y="377"/>
                                      <a:pt x="68" y="375"/>
                                      <a:pt x="74" y="375"/>
                                    </a:cubicBezTo>
                                    <a:cubicBezTo>
                                      <a:pt x="80" y="375"/>
                                      <a:pt x="85" y="377"/>
                                      <a:pt x="90" y="380"/>
                                    </a:cubicBezTo>
                                    <a:cubicBezTo>
                                      <a:pt x="91" y="378"/>
                                      <a:pt x="92" y="377"/>
                                      <a:pt x="93" y="375"/>
                                    </a:cubicBezTo>
                                    <a:cubicBezTo>
                                      <a:pt x="87" y="372"/>
                                      <a:pt x="81" y="370"/>
                                      <a:pt x="74" y="370"/>
                                    </a:cubicBezTo>
                                    <a:cubicBezTo>
                                      <a:pt x="67" y="370"/>
                                      <a:pt x="61" y="372"/>
                                      <a:pt x="55" y="375"/>
                                    </a:cubicBezTo>
                                    <a:cubicBezTo>
                                      <a:pt x="56" y="377"/>
                                      <a:pt x="57" y="378"/>
                                      <a:pt x="58" y="380"/>
                                    </a:cubicBezTo>
                                    <a:close/>
                                    <a:moveTo>
                                      <a:pt x="61" y="387"/>
                                    </a:moveTo>
                                    <a:cubicBezTo>
                                      <a:pt x="65" y="385"/>
                                      <a:pt x="69" y="383"/>
                                      <a:pt x="74" y="383"/>
                                    </a:cubicBezTo>
                                    <a:cubicBezTo>
                                      <a:pt x="79" y="383"/>
                                      <a:pt x="83" y="385"/>
                                      <a:pt x="87" y="387"/>
                                    </a:cubicBezTo>
                                    <a:cubicBezTo>
                                      <a:pt x="87" y="385"/>
                                      <a:pt x="88" y="383"/>
                                      <a:pt x="89" y="381"/>
                                    </a:cubicBezTo>
                                    <a:cubicBezTo>
                                      <a:pt x="85" y="378"/>
                                      <a:pt x="80" y="377"/>
                                      <a:pt x="74" y="377"/>
                                    </a:cubicBezTo>
                                    <a:cubicBezTo>
                                      <a:pt x="69" y="377"/>
                                      <a:pt x="63" y="379"/>
                                      <a:pt x="59" y="381"/>
                                    </a:cubicBezTo>
                                    <a:cubicBezTo>
                                      <a:pt x="60" y="383"/>
                                      <a:pt x="61" y="385"/>
                                      <a:pt x="61" y="387"/>
                                    </a:cubicBezTo>
                                    <a:close/>
                                    <a:moveTo>
                                      <a:pt x="63" y="396"/>
                                    </a:moveTo>
                                    <a:cubicBezTo>
                                      <a:pt x="66" y="393"/>
                                      <a:pt x="70" y="390"/>
                                      <a:pt x="74" y="390"/>
                                    </a:cubicBezTo>
                                    <a:cubicBezTo>
                                      <a:pt x="78" y="390"/>
                                      <a:pt x="82" y="392"/>
                                      <a:pt x="85" y="395"/>
                                    </a:cubicBezTo>
                                    <a:cubicBezTo>
                                      <a:pt x="85" y="393"/>
                                      <a:pt x="85" y="391"/>
                                      <a:pt x="86" y="389"/>
                                    </a:cubicBezTo>
                                    <a:cubicBezTo>
                                      <a:pt x="83" y="386"/>
                                      <a:pt x="79" y="385"/>
                                      <a:pt x="74" y="385"/>
                                    </a:cubicBezTo>
                                    <a:cubicBezTo>
                                      <a:pt x="69" y="385"/>
                                      <a:pt x="65" y="386"/>
                                      <a:pt x="62" y="389"/>
                                    </a:cubicBezTo>
                                    <a:cubicBezTo>
                                      <a:pt x="63" y="391"/>
                                      <a:pt x="63" y="393"/>
                                      <a:pt x="63" y="396"/>
                                    </a:cubicBezTo>
                                    <a:close/>
                                    <a:moveTo>
                                      <a:pt x="84" y="404"/>
                                    </a:moveTo>
                                    <a:cubicBezTo>
                                      <a:pt x="84" y="402"/>
                                      <a:pt x="84" y="400"/>
                                      <a:pt x="84" y="398"/>
                                    </a:cubicBezTo>
                                    <a:cubicBezTo>
                                      <a:pt x="82" y="394"/>
                                      <a:pt x="78" y="392"/>
                                      <a:pt x="74" y="392"/>
                                    </a:cubicBezTo>
                                    <a:cubicBezTo>
                                      <a:pt x="70" y="392"/>
                                      <a:pt x="66" y="394"/>
                                      <a:pt x="64" y="398"/>
                                    </a:cubicBezTo>
                                    <a:cubicBezTo>
                                      <a:pt x="64" y="400"/>
                                      <a:pt x="64" y="402"/>
                                      <a:pt x="64" y="404"/>
                                    </a:cubicBezTo>
                                    <a:cubicBezTo>
                                      <a:pt x="64" y="404"/>
                                      <a:pt x="64" y="405"/>
                                      <a:pt x="64" y="405"/>
                                    </a:cubicBezTo>
                                    <a:cubicBezTo>
                                      <a:pt x="65" y="405"/>
                                      <a:pt x="66" y="405"/>
                                      <a:pt x="68" y="405"/>
                                    </a:cubicBezTo>
                                    <a:cubicBezTo>
                                      <a:pt x="68" y="404"/>
                                      <a:pt x="67" y="404"/>
                                      <a:pt x="67" y="404"/>
                                    </a:cubicBezTo>
                                    <a:cubicBezTo>
                                      <a:pt x="67" y="400"/>
                                      <a:pt x="70" y="397"/>
                                      <a:pt x="74" y="397"/>
                                    </a:cubicBezTo>
                                    <a:cubicBezTo>
                                      <a:pt x="78" y="397"/>
                                      <a:pt x="81" y="400"/>
                                      <a:pt x="81" y="404"/>
                                    </a:cubicBezTo>
                                    <a:cubicBezTo>
                                      <a:pt x="81" y="404"/>
                                      <a:pt x="81" y="404"/>
                                      <a:pt x="81" y="405"/>
                                    </a:cubicBezTo>
                                    <a:cubicBezTo>
                                      <a:pt x="82" y="405"/>
                                      <a:pt x="83" y="405"/>
                                      <a:pt x="84" y="405"/>
                                    </a:cubicBezTo>
                                    <a:cubicBezTo>
                                      <a:pt x="84" y="405"/>
                                      <a:pt x="84" y="404"/>
                                      <a:pt x="84" y="404"/>
                                    </a:cubicBezTo>
                                    <a:close/>
                                    <a:moveTo>
                                      <a:pt x="74" y="399"/>
                                    </a:moveTo>
                                    <a:cubicBezTo>
                                      <a:pt x="71" y="399"/>
                                      <a:pt x="69" y="401"/>
                                      <a:pt x="69" y="404"/>
                                    </a:cubicBezTo>
                                    <a:cubicBezTo>
                                      <a:pt x="69" y="404"/>
                                      <a:pt x="69" y="404"/>
                                      <a:pt x="69" y="404"/>
                                    </a:cubicBezTo>
                                    <a:cubicBezTo>
                                      <a:pt x="71" y="404"/>
                                      <a:pt x="72" y="404"/>
                                      <a:pt x="74" y="404"/>
                                    </a:cubicBezTo>
                                    <a:cubicBezTo>
                                      <a:pt x="76" y="404"/>
                                      <a:pt x="78" y="404"/>
                                      <a:pt x="79" y="404"/>
                                    </a:cubicBezTo>
                                    <a:cubicBezTo>
                                      <a:pt x="79" y="404"/>
                                      <a:pt x="79" y="404"/>
                                      <a:pt x="79" y="404"/>
                                    </a:cubicBezTo>
                                    <a:cubicBezTo>
                                      <a:pt x="79" y="401"/>
                                      <a:pt x="77" y="399"/>
                                      <a:pt x="74" y="399"/>
                                    </a:cubicBezTo>
                                    <a:close/>
                                    <a:moveTo>
                                      <a:pt x="50" y="420"/>
                                    </a:moveTo>
                                    <a:cubicBezTo>
                                      <a:pt x="57" y="415"/>
                                      <a:pt x="65" y="412"/>
                                      <a:pt x="74" y="412"/>
                                    </a:cubicBezTo>
                                    <a:cubicBezTo>
                                      <a:pt x="83" y="412"/>
                                      <a:pt x="92" y="415"/>
                                      <a:pt x="99" y="419"/>
                                    </a:cubicBezTo>
                                    <a:cubicBezTo>
                                      <a:pt x="100" y="418"/>
                                      <a:pt x="102" y="417"/>
                                      <a:pt x="103" y="415"/>
                                    </a:cubicBezTo>
                                    <a:cubicBezTo>
                                      <a:pt x="95" y="409"/>
                                      <a:pt x="85" y="406"/>
                                      <a:pt x="74" y="406"/>
                                    </a:cubicBezTo>
                                    <a:cubicBezTo>
                                      <a:pt x="63" y="406"/>
                                      <a:pt x="53" y="409"/>
                                      <a:pt x="45" y="415"/>
                                    </a:cubicBezTo>
                                    <a:cubicBezTo>
                                      <a:pt x="46" y="417"/>
                                      <a:pt x="48" y="418"/>
                                      <a:pt x="50" y="420"/>
                                    </a:cubicBezTo>
                                    <a:close/>
                                    <a:moveTo>
                                      <a:pt x="55" y="426"/>
                                    </a:moveTo>
                                    <a:cubicBezTo>
                                      <a:pt x="60" y="422"/>
                                      <a:pt x="67" y="420"/>
                                      <a:pt x="74" y="420"/>
                                    </a:cubicBezTo>
                                    <a:cubicBezTo>
                                      <a:pt x="81" y="420"/>
                                      <a:pt x="88" y="422"/>
                                      <a:pt x="94" y="425"/>
                                    </a:cubicBezTo>
                                    <a:cubicBezTo>
                                      <a:pt x="95" y="424"/>
                                      <a:pt x="96" y="422"/>
                                      <a:pt x="97" y="421"/>
                                    </a:cubicBezTo>
                                    <a:cubicBezTo>
                                      <a:pt x="91" y="416"/>
                                      <a:pt x="83" y="413"/>
                                      <a:pt x="74" y="413"/>
                                    </a:cubicBezTo>
                                    <a:cubicBezTo>
                                      <a:pt x="65" y="413"/>
                                      <a:pt x="57" y="416"/>
                                      <a:pt x="51" y="421"/>
                                    </a:cubicBezTo>
                                    <a:cubicBezTo>
                                      <a:pt x="52" y="422"/>
                                      <a:pt x="53" y="424"/>
                                      <a:pt x="55" y="426"/>
                                    </a:cubicBezTo>
                                    <a:close/>
                                    <a:moveTo>
                                      <a:pt x="58" y="431"/>
                                    </a:moveTo>
                                    <a:cubicBezTo>
                                      <a:pt x="63" y="428"/>
                                      <a:pt x="68" y="427"/>
                                      <a:pt x="74" y="427"/>
                                    </a:cubicBezTo>
                                    <a:cubicBezTo>
                                      <a:pt x="80" y="427"/>
                                      <a:pt x="85" y="428"/>
                                      <a:pt x="90" y="431"/>
                                    </a:cubicBezTo>
                                    <a:cubicBezTo>
                                      <a:pt x="91" y="430"/>
                                      <a:pt x="92" y="428"/>
                                      <a:pt x="93" y="427"/>
                                    </a:cubicBezTo>
                                    <a:cubicBezTo>
                                      <a:pt x="87" y="423"/>
                                      <a:pt x="81" y="421"/>
                                      <a:pt x="74" y="421"/>
                                    </a:cubicBezTo>
                                    <a:cubicBezTo>
                                      <a:pt x="67" y="421"/>
                                      <a:pt x="61" y="423"/>
                                      <a:pt x="55" y="427"/>
                                    </a:cubicBezTo>
                                    <a:cubicBezTo>
                                      <a:pt x="56" y="428"/>
                                      <a:pt x="57" y="430"/>
                                      <a:pt x="58" y="431"/>
                                    </a:cubicBezTo>
                                    <a:close/>
                                    <a:moveTo>
                                      <a:pt x="61" y="439"/>
                                    </a:moveTo>
                                    <a:cubicBezTo>
                                      <a:pt x="65" y="436"/>
                                      <a:pt x="69" y="434"/>
                                      <a:pt x="74" y="434"/>
                                    </a:cubicBezTo>
                                    <a:cubicBezTo>
                                      <a:pt x="79" y="434"/>
                                      <a:pt x="83" y="436"/>
                                      <a:pt x="87" y="438"/>
                                    </a:cubicBezTo>
                                    <a:cubicBezTo>
                                      <a:pt x="87" y="436"/>
                                      <a:pt x="88" y="435"/>
                                      <a:pt x="89" y="433"/>
                                    </a:cubicBezTo>
                                    <a:cubicBezTo>
                                      <a:pt x="85" y="430"/>
                                      <a:pt x="80" y="428"/>
                                      <a:pt x="74" y="428"/>
                                    </a:cubicBezTo>
                                    <a:cubicBezTo>
                                      <a:pt x="69" y="428"/>
                                      <a:pt x="63" y="430"/>
                                      <a:pt x="59" y="433"/>
                                    </a:cubicBezTo>
                                    <a:cubicBezTo>
                                      <a:pt x="60" y="435"/>
                                      <a:pt x="61" y="437"/>
                                      <a:pt x="61" y="439"/>
                                    </a:cubicBezTo>
                                    <a:close/>
                                    <a:moveTo>
                                      <a:pt x="63" y="447"/>
                                    </a:moveTo>
                                    <a:cubicBezTo>
                                      <a:pt x="66" y="444"/>
                                      <a:pt x="70" y="442"/>
                                      <a:pt x="74" y="442"/>
                                    </a:cubicBezTo>
                                    <a:cubicBezTo>
                                      <a:pt x="78" y="442"/>
                                      <a:pt x="82" y="444"/>
                                      <a:pt x="85" y="447"/>
                                    </a:cubicBezTo>
                                    <a:cubicBezTo>
                                      <a:pt x="85" y="444"/>
                                      <a:pt x="85" y="442"/>
                                      <a:pt x="86" y="440"/>
                                    </a:cubicBezTo>
                                    <a:cubicBezTo>
                                      <a:pt x="83" y="437"/>
                                      <a:pt x="79" y="436"/>
                                      <a:pt x="74" y="436"/>
                                    </a:cubicBezTo>
                                    <a:cubicBezTo>
                                      <a:pt x="69" y="436"/>
                                      <a:pt x="65" y="438"/>
                                      <a:pt x="62" y="440"/>
                                    </a:cubicBezTo>
                                    <a:cubicBezTo>
                                      <a:pt x="63" y="442"/>
                                      <a:pt x="63" y="445"/>
                                      <a:pt x="63" y="447"/>
                                    </a:cubicBezTo>
                                    <a:close/>
                                    <a:moveTo>
                                      <a:pt x="84" y="455"/>
                                    </a:moveTo>
                                    <a:cubicBezTo>
                                      <a:pt x="84" y="453"/>
                                      <a:pt x="84" y="451"/>
                                      <a:pt x="84" y="449"/>
                                    </a:cubicBezTo>
                                    <a:cubicBezTo>
                                      <a:pt x="82" y="446"/>
                                      <a:pt x="78" y="443"/>
                                      <a:pt x="74" y="443"/>
                                    </a:cubicBezTo>
                                    <a:cubicBezTo>
                                      <a:pt x="70" y="443"/>
                                      <a:pt x="66" y="446"/>
                                      <a:pt x="64" y="449"/>
                                    </a:cubicBezTo>
                                    <a:cubicBezTo>
                                      <a:pt x="64" y="451"/>
                                      <a:pt x="64" y="453"/>
                                      <a:pt x="64" y="455"/>
                                    </a:cubicBezTo>
                                    <a:cubicBezTo>
                                      <a:pt x="64" y="456"/>
                                      <a:pt x="64" y="456"/>
                                      <a:pt x="64" y="457"/>
                                    </a:cubicBezTo>
                                    <a:cubicBezTo>
                                      <a:pt x="65" y="456"/>
                                      <a:pt x="66" y="456"/>
                                      <a:pt x="68" y="456"/>
                                    </a:cubicBezTo>
                                    <a:cubicBezTo>
                                      <a:pt x="68" y="456"/>
                                      <a:pt x="67" y="456"/>
                                      <a:pt x="67" y="455"/>
                                    </a:cubicBezTo>
                                    <a:cubicBezTo>
                                      <a:pt x="67" y="452"/>
                                      <a:pt x="70" y="449"/>
                                      <a:pt x="74" y="449"/>
                                    </a:cubicBezTo>
                                    <a:cubicBezTo>
                                      <a:pt x="78" y="449"/>
                                      <a:pt x="81" y="452"/>
                                      <a:pt x="81" y="455"/>
                                    </a:cubicBezTo>
                                    <a:cubicBezTo>
                                      <a:pt x="81" y="456"/>
                                      <a:pt x="81" y="456"/>
                                      <a:pt x="81" y="456"/>
                                    </a:cubicBezTo>
                                    <a:cubicBezTo>
                                      <a:pt x="82" y="456"/>
                                      <a:pt x="83" y="456"/>
                                      <a:pt x="84" y="457"/>
                                    </a:cubicBezTo>
                                    <a:cubicBezTo>
                                      <a:pt x="84" y="456"/>
                                      <a:pt x="84" y="456"/>
                                      <a:pt x="84" y="455"/>
                                    </a:cubicBezTo>
                                    <a:close/>
                                    <a:moveTo>
                                      <a:pt x="74" y="450"/>
                                    </a:moveTo>
                                    <a:cubicBezTo>
                                      <a:pt x="71" y="450"/>
                                      <a:pt x="69" y="453"/>
                                      <a:pt x="69" y="455"/>
                                    </a:cubicBezTo>
                                    <a:cubicBezTo>
                                      <a:pt x="69" y="456"/>
                                      <a:pt x="69" y="456"/>
                                      <a:pt x="69" y="456"/>
                                    </a:cubicBezTo>
                                    <a:cubicBezTo>
                                      <a:pt x="71" y="456"/>
                                      <a:pt x="72" y="456"/>
                                      <a:pt x="74" y="456"/>
                                    </a:cubicBezTo>
                                    <a:cubicBezTo>
                                      <a:pt x="76" y="456"/>
                                      <a:pt x="78" y="456"/>
                                      <a:pt x="79" y="456"/>
                                    </a:cubicBezTo>
                                    <a:cubicBezTo>
                                      <a:pt x="79" y="456"/>
                                      <a:pt x="79" y="456"/>
                                      <a:pt x="79" y="455"/>
                                    </a:cubicBezTo>
                                    <a:cubicBezTo>
                                      <a:pt x="79" y="453"/>
                                      <a:pt x="77" y="450"/>
                                      <a:pt x="74" y="450"/>
                                    </a:cubicBezTo>
                                    <a:close/>
                                    <a:moveTo>
                                      <a:pt x="86" y="491"/>
                                    </a:moveTo>
                                    <a:cubicBezTo>
                                      <a:pt x="83" y="489"/>
                                      <a:pt x="79" y="487"/>
                                      <a:pt x="74" y="487"/>
                                    </a:cubicBezTo>
                                    <a:cubicBezTo>
                                      <a:pt x="69" y="487"/>
                                      <a:pt x="65" y="489"/>
                                      <a:pt x="62" y="492"/>
                                    </a:cubicBezTo>
                                    <a:cubicBezTo>
                                      <a:pt x="63" y="494"/>
                                      <a:pt x="63" y="496"/>
                                      <a:pt x="63" y="498"/>
                                    </a:cubicBezTo>
                                    <a:cubicBezTo>
                                      <a:pt x="66" y="495"/>
                                      <a:pt x="70" y="493"/>
                                      <a:pt x="74" y="493"/>
                                    </a:cubicBezTo>
                                    <a:cubicBezTo>
                                      <a:pt x="78" y="493"/>
                                      <a:pt x="82" y="495"/>
                                      <a:pt x="85" y="498"/>
                                    </a:cubicBezTo>
                                    <a:cubicBezTo>
                                      <a:pt x="85" y="496"/>
                                      <a:pt x="85" y="494"/>
                                      <a:pt x="86" y="491"/>
                                    </a:cubicBezTo>
                                    <a:close/>
                                    <a:moveTo>
                                      <a:pt x="89" y="484"/>
                                    </a:moveTo>
                                    <a:cubicBezTo>
                                      <a:pt x="85" y="481"/>
                                      <a:pt x="80" y="480"/>
                                      <a:pt x="74" y="480"/>
                                    </a:cubicBezTo>
                                    <a:cubicBezTo>
                                      <a:pt x="69" y="480"/>
                                      <a:pt x="63" y="481"/>
                                      <a:pt x="59" y="484"/>
                                    </a:cubicBezTo>
                                    <a:cubicBezTo>
                                      <a:pt x="60" y="486"/>
                                      <a:pt x="61" y="488"/>
                                      <a:pt x="61" y="490"/>
                                    </a:cubicBezTo>
                                    <a:cubicBezTo>
                                      <a:pt x="65" y="487"/>
                                      <a:pt x="69" y="486"/>
                                      <a:pt x="74" y="486"/>
                                    </a:cubicBezTo>
                                    <a:cubicBezTo>
                                      <a:pt x="79" y="486"/>
                                      <a:pt x="83" y="487"/>
                                      <a:pt x="87" y="490"/>
                                    </a:cubicBezTo>
                                    <a:cubicBezTo>
                                      <a:pt x="87" y="488"/>
                                      <a:pt x="88" y="486"/>
                                      <a:pt x="89" y="484"/>
                                    </a:cubicBezTo>
                                    <a:close/>
                                    <a:moveTo>
                                      <a:pt x="93" y="478"/>
                                    </a:moveTo>
                                    <a:cubicBezTo>
                                      <a:pt x="87" y="475"/>
                                      <a:pt x="81" y="473"/>
                                      <a:pt x="74" y="473"/>
                                    </a:cubicBezTo>
                                    <a:cubicBezTo>
                                      <a:pt x="67" y="473"/>
                                      <a:pt x="61" y="475"/>
                                      <a:pt x="55" y="478"/>
                                    </a:cubicBezTo>
                                    <a:cubicBezTo>
                                      <a:pt x="56" y="480"/>
                                      <a:pt x="57" y="481"/>
                                      <a:pt x="58" y="483"/>
                                    </a:cubicBezTo>
                                    <a:cubicBezTo>
                                      <a:pt x="63" y="480"/>
                                      <a:pt x="68" y="478"/>
                                      <a:pt x="74" y="478"/>
                                    </a:cubicBezTo>
                                    <a:cubicBezTo>
                                      <a:pt x="80" y="478"/>
                                      <a:pt x="85" y="480"/>
                                      <a:pt x="90" y="483"/>
                                    </a:cubicBezTo>
                                    <a:cubicBezTo>
                                      <a:pt x="91" y="481"/>
                                      <a:pt x="92" y="480"/>
                                      <a:pt x="93" y="478"/>
                                    </a:cubicBezTo>
                                    <a:close/>
                                    <a:moveTo>
                                      <a:pt x="97" y="472"/>
                                    </a:moveTo>
                                    <a:cubicBezTo>
                                      <a:pt x="91" y="467"/>
                                      <a:pt x="83" y="465"/>
                                      <a:pt x="74" y="465"/>
                                    </a:cubicBezTo>
                                    <a:cubicBezTo>
                                      <a:pt x="65" y="465"/>
                                      <a:pt x="57" y="468"/>
                                      <a:pt x="51" y="472"/>
                                    </a:cubicBezTo>
                                    <a:cubicBezTo>
                                      <a:pt x="52" y="474"/>
                                      <a:pt x="53" y="475"/>
                                      <a:pt x="55" y="477"/>
                                    </a:cubicBezTo>
                                    <a:cubicBezTo>
                                      <a:pt x="60" y="473"/>
                                      <a:pt x="67" y="471"/>
                                      <a:pt x="74" y="471"/>
                                    </a:cubicBezTo>
                                    <a:cubicBezTo>
                                      <a:pt x="81" y="471"/>
                                      <a:pt x="88" y="473"/>
                                      <a:pt x="94" y="477"/>
                                    </a:cubicBezTo>
                                    <a:cubicBezTo>
                                      <a:pt x="95" y="475"/>
                                      <a:pt x="96" y="473"/>
                                      <a:pt x="97" y="472"/>
                                    </a:cubicBezTo>
                                    <a:close/>
                                    <a:moveTo>
                                      <a:pt x="103" y="467"/>
                                    </a:moveTo>
                                    <a:cubicBezTo>
                                      <a:pt x="95" y="461"/>
                                      <a:pt x="85" y="457"/>
                                      <a:pt x="74" y="457"/>
                                    </a:cubicBezTo>
                                    <a:cubicBezTo>
                                      <a:pt x="63" y="457"/>
                                      <a:pt x="53" y="461"/>
                                      <a:pt x="45" y="467"/>
                                    </a:cubicBezTo>
                                    <a:cubicBezTo>
                                      <a:pt x="46" y="468"/>
                                      <a:pt x="48" y="469"/>
                                      <a:pt x="50" y="471"/>
                                    </a:cubicBezTo>
                                    <a:cubicBezTo>
                                      <a:pt x="57" y="466"/>
                                      <a:pt x="65" y="463"/>
                                      <a:pt x="74" y="463"/>
                                    </a:cubicBezTo>
                                    <a:cubicBezTo>
                                      <a:pt x="83" y="463"/>
                                      <a:pt x="92" y="466"/>
                                      <a:pt x="99" y="471"/>
                                    </a:cubicBezTo>
                                    <a:cubicBezTo>
                                      <a:pt x="100" y="469"/>
                                      <a:pt x="102" y="468"/>
                                      <a:pt x="103" y="467"/>
                                    </a:cubicBezTo>
                                    <a:close/>
                                    <a:moveTo>
                                      <a:pt x="140" y="455"/>
                                    </a:moveTo>
                                    <a:cubicBezTo>
                                      <a:pt x="140" y="453"/>
                                      <a:pt x="138" y="450"/>
                                      <a:pt x="135" y="450"/>
                                    </a:cubicBezTo>
                                    <a:cubicBezTo>
                                      <a:pt x="132" y="450"/>
                                      <a:pt x="130" y="453"/>
                                      <a:pt x="130" y="455"/>
                                    </a:cubicBezTo>
                                    <a:cubicBezTo>
                                      <a:pt x="130" y="456"/>
                                      <a:pt x="130" y="456"/>
                                      <a:pt x="130" y="456"/>
                                    </a:cubicBezTo>
                                    <a:cubicBezTo>
                                      <a:pt x="132" y="456"/>
                                      <a:pt x="133" y="456"/>
                                      <a:pt x="135" y="456"/>
                                    </a:cubicBezTo>
                                    <a:cubicBezTo>
                                      <a:pt x="137" y="456"/>
                                      <a:pt x="138" y="456"/>
                                      <a:pt x="140" y="456"/>
                                    </a:cubicBezTo>
                                    <a:cubicBezTo>
                                      <a:pt x="140" y="456"/>
                                      <a:pt x="140" y="456"/>
                                      <a:pt x="140" y="455"/>
                                    </a:cubicBezTo>
                                    <a:close/>
                                    <a:moveTo>
                                      <a:pt x="147" y="455"/>
                                    </a:moveTo>
                                    <a:cubicBezTo>
                                      <a:pt x="147" y="449"/>
                                      <a:pt x="142" y="443"/>
                                      <a:pt x="135" y="443"/>
                                    </a:cubicBezTo>
                                    <a:cubicBezTo>
                                      <a:pt x="128" y="443"/>
                                      <a:pt x="123" y="449"/>
                                      <a:pt x="123" y="455"/>
                                    </a:cubicBezTo>
                                    <a:cubicBezTo>
                                      <a:pt x="123" y="456"/>
                                      <a:pt x="123" y="456"/>
                                      <a:pt x="123" y="457"/>
                                    </a:cubicBezTo>
                                    <a:cubicBezTo>
                                      <a:pt x="125" y="457"/>
                                      <a:pt x="127" y="456"/>
                                      <a:pt x="128" y="456"/>
                                    </a:cubicBezTo>
                                    <a:cubicBezTo>
                                      <a:pt x="128" y="456"/>
                                      <a:pt x="128" y="456"/>
                                      <a:pt x="128" y="455"/>
                                    </a:cubicBezTo>
                                    <a:cubicBezTo>
                                      <a:pt x="128" y="452"/>
                                      <a:pt x="131" y="449"/>
                                      <a:pt x="135" y="449"/>
                                    </a:cubicBezTo>
                                    <a:cubicBezTo>
                                      <a:pt x="139" y="449"/>
                                      <a:pt x="142" y="452"/>
                                      <a:pt x="142" y="455"/>
                                    </a:cubicBezTo>
                                    <a:cubicBezTo>
                                      <a:pt x="142" y="456"/>
                                      <a:pt x="142" y="456"/>
                                      <a:pt x="142" y="456"/>
                                    </a:cubicBezTo>
                                    <a:cubicBezTo>
                                      <a:pt x="143" y="456"/>
                                      <a:pt x="145" y="457"/>
                                      <a:pt x="147" y="457"/>
                                    </a:cubicBezTo>
                                    <a:cubicBezTo>
                                      <a:pt x="147" y="456"/>
                                      <a:pt x="147" y="456"/>
                                      <a:pt x="147" y="455"/>
                                    </a:cubicBezTo>
                                    <a:close/>
                                    <a:moveTo>
                                      <a:pt x="155" y="455"/>
                                    </a:moveTo>
                                    <a:cubicBezTo>
                                      <a:pt x="155" y="450"/>
                                      <a:pt x="152" y="445"/>
                                      <a:pt x="149" y="442"/>
                                    </a:cubicBezTo>
                                    <a:cubicBezTo>
                                      <a:pt x="145" y="438"/>
                                      <a:pt x="140" y="436"/>
                                      <a:pt x="135" y="436"/>
                                    </a:cubicBezTo>
                                    <a:cubicBezTo>
                                      <a:pt x="130" y="436"/>
                                      <a:pt x="125" y="438"/>
                                      <a:pt x="121" y="442"/>
                                    </a:cubicBezTo>
                                    <a:cubicBezTo>
                                      <a:pt x="118" y="445"/>
                                      <a:pt x="116" y="450"/>
                                      <a:pt x="116" y="455"/>
                                    </a:cubicBezTo>
                                    <a:cubicBezTo>
                                      <a:pt x="116" y="457"/>
                                      <a:pt x="116" y="458"/>
                                      <a:pt x="116" y="459"/>
                                    </a:cubicBezTo>
                                    <a:cubicBezTo>
                                      <a:pt x="118" y="459"/>
                                      <a:pt x="120" y="458"/>
                                      <a:pt x="122" y="457"/>
                                    </a:cubicBezTo>
                                    <a:cubicBezTo>
                                      <a:pt x="122" y="457"/>
                                      <a:pt x="121" y="456"/>
                                      <a:pt x="121" y="455"/>
                                    </a:cubicBezTo>
                                    <a:cubicBezTo>
                                      <a:pt x="121" y="448"/>
                                      <a:pt x="128" y="442"/>
                                      <a:pt x="135" y="442"/>
                                    </a:cubicBezTo>
                                    <a:cubicBezTo>
                                      <a:pt x="143" y="442"/>
                                      <a:pt x="149" y="448"/>
                                      <a:pt x="149" y="455"/>
                                    </a:cubicBezTo>
                                    <a:cubicBezTo>
                                      <a:pt x="149" y="456"/>
                                      <a:pt x="149" y="457"/>
                                      <a:pt x="148" y="457"/>
                                    </a:cubicBezTo>
                                    <a:cubicBezTo>
                                      <a:pt x="150" y="458"/>
                                      <a:pt x="152" y="459"/>
                                      <a:pt x="154" y="459"/>
                                    </a:cubicBezTo>
                                    <a:cubicBezTo>
                                      <a:pt x="154" y="458"/>
                                      <a:pt x="155" y="457"/>
                                      <a:pt x="155" y="455"/>
                                    </a:cubicBezTo>
                                    <a:close/>
                                    <a:moveTo>
                                      <a:pt x="162" y="455"/>
                                    </a:moveTo>
                                    <a:cubicBezTo>
                                      <a:pt x="162" y="448"/>
                                      <a:pt x="159" y="441"/>
                                      <a:pt x="154" y="436"/>
                                    </a:cubicBezTo>
                                    <a:cubicBezTo>
                                      <a:pt x="149" y="431"/>
                                      <a:pt x="143" y="428"/>
                                      <a:pt x="135" y="428"/>
                                    </a:cubicBezTo>
                                    <a:cubicBezTo>
                                      <a:pt x="128" y="428"/>
                                      <a:pt x="121" y="431"/>
                                      <a:pt x="116" y="436"/>
                                    </a:cubicBezTo>
                                    <a:cubicBezTo>
                                      <a:pt x="111" y="441"/>
                                      <a:pt x="108" y="448"/>
                                      <a:pt x="108" y="455"/>
                                    </a:cubicBezTo>
                                    <a:cubicBezTo>
                                      <a:pt x="108" y="458"/>
                                      <a:pt x="108" y="460"/>
                                      <a:pt x="109" y="463"/>
                                    </a:cubicBezTo>
                                    <a:cubicBezTo>
                                      <a:pt x="111" y="462"/>
                                      <a:pt x="113" y="461"/>
                                      <a:pt x="114" y="460"/>
                                    </a:cubicBezTo>
                                    <a:cubicBezTo>
                                      <a:pt x="114" y="458"/>
                                      <a:pt x="114" y="457"/>
                                      <a:pt x="114" y="455"/>
                                    </a:cubicBezTo>
                                    <a:cubicBezTo>
                                      <a:pt x="114" y="444"/>
                                      <a:pt x="123" y="434"/>
                                      <a:pt x="135" y="434"/>
                                    </a:cubicBezTo>
                                    <a:cubicBezTo>
                                      <a:pt x="147" y="434"/>
                                      <a:pt x="156" y="444"/>
                                      <a:pt x="156" y="455"/>
                                    </a:cubicBezTo>
                                    <a:cubicBezTo>
                                      <a:pt x="156" y="457"/>
                                      <a:pt x="156" y="458"/>
                                      <a:pt x="156" y="460"/>
                                    </a:cubicBezTo>
                                    <a:cubicBezTo>
                                      <a:pt x="158" y="461"/>
                                      <a:pt x="159" y="462"/>
                                      <a:pt x="161" y="463"/>
                                    </a:cubicBezTo>
                                    <a:cubicBezTo>
                                      <a:pt x="162" y="460"/>
                                      <a:pt x="162" y="458"/>
                                      <a:pt x="162" y="455"/>
                                    </a:cubicBezTo>
                                    <a:close/>
                                    <a:moveTo>
                                      <a:pt x="165" y="465"/>
                                    </a:moveTo>
                                    <a:cubicBezTo>
                                      <a:pt x="166" y="465"/>
                                      <a:pt x="167" y="464"/>
                                      <a:pt x="168" y="463"/>
                                    </a:cubicBezTo>
                                    <a:cubicBezTo>
                                      <a:pt x="169" y="461"/>
                                      <a:pt x="169" y="458"/>
                                      <a:pt x="169" y="455"/>
                                    </a:cubicBezTo>
                                    <a:cubicBezTo>
                                      <a:pt x="169" y="446"/>
                                      <a:pt x="165" y="437"/>
                                      <a:pt x="159" y="431"/>
                                    </a:cubicBezTo>
                                    <a:cubicBezTo>
                                      <a:pt x="153" y="425"/>
                                      <a:pt x="144" y="421"/>
                                      <a:pt x="135" y="421"/>
                                    </a:cubicBezTo>
                                    <a:cubicBezTo>
                                      <a:pt x="126" y="421"/>
                                      <a:pt x="117" y="425"/>
                                      <a:pt x="111" y="431"/>
                                    </a:cubicBezTo>
                                    <a:cubicBezTo>
                                      <a:pt x="105" y="437"/>
                                      <a:pt x="101" y="446"/>
                                      <a:pt x="101" y="455"/>
                                    </a:cubicBezTo>
                                    <a:cubicBezTo>
                                      <a:pt x="101" y="458"/>
                                      <a:pt x="101" y="461"/>
                                      <a:pt x="102" y="464"/>
                                    </a:cubicBezTo>
                                    <a:cubicBezTo>
                                      <a:pt x="103" y="464"/>
                                      <a:pt x="104" y="465"/>
                                      <a:pt x="105" y="466"/>
                                    </a:cubicBezTo>
                                    <a:cubicBezTo>
                                      <a:pt x="106" y="465"/>
                                      <a:pt x="106" y="464"/>
                                      <a:pt x="107" y="464"/>
                                    </a:cubicBezTo>
                                    <a:cubicBezTo>
                                      <a:pt x="107" y="461"/>
                                      <a:pt x="106" y="458"/>
                                      <a:pt x="106" y="455"/>
                                    </a:cubicBezTo>
                                    <a:cubicBezTo>
                                      <a:pt x="106" y="440"/>
                                      <a:pt x="119" y="427"/>
                                      <a:pt x="135" y="427"/>
                                    </a:cubicBezTo>
                                    <a:cubicBezTo>
                                      <a:pt x="151" y="427"/>
                                      <a:pt x="164" y="440"/>
                                      <a:pt x="164" y="455"/>
                                    </a:cubicBezTo>
                                    <a:cubicBezTo>
                                      <a:pt x="164" y="458"/>
                                      <a:pt x="163" y="461"/>
                                      <a:pt x="163" y="464"/>
                                    </a:cubicBezTo>
                                    <a:cubicBezTo>
                                      <a:pt x="163" y="464"/>
                                      <a:pt x="164" y="465"/>
                                      <a:pt x="165" y="465"/>
                                    </a:cubicBezTo>
                                    <a:close/>
                                    <a:moveTo>
                                      <a:pt x="207" y="491"/>
                                    </a:moveTo>
                                    <a:cubicBezTo>
                                      <a:pt x="204" y="489"/>
                                      <a:pt x="200" y="487"/>
                                      <a:pt x="195" y="487"/>
                                    </a:cubicBezTo>
                                    <a:cubicBezTo>
                                      <a:pt x="191" y="487"/>
                                      <a:pt x="187" y="489"/>
                                      <a:pt x="184" y="491"/>
                                    </a:cubicBezTo>
                                    <a:cubicBezTo>
                                      <a:pt x="184" y="493"/>
                                      <a:pt x="185" y="495"/>
                                      <a:pt x="185" y="497"/>
                                    </a:cubicBezTo>
                                    <a:cubicBezTo>
                                      <a:pt x="188" y="495"/>
                                      <a:pt x="191" y="493"/>
                                      <a:pt x="195" y="493"/>
                                    </a:cubicBezTo>
                                    <a:cubicBezTo>
                                      <a:pt x="199" y="493"/>
                                      <a:pt x="203" y="495"/>
                                      <a:pt x="205" y="498"/>
                                    </a:cubicBezTo>
                                    <a:cubicBezTo>
                                      <a:pt x="206" y="496"/>
                                      <a:pt x="206" y="494"/>
                                      <a:pt x="207" y="491"/>
                                    </a:cubicBezTo>
                                    <a:close/>
                                    <a:moveTo>
                                      <a:pt x="210" y="484"/>
                                    </a:moveTo>
                                    <a:cubicBezTo>
                                      <a:pt x="206" y="481"/>
                                      <a:pt x="201" y="480"/>
                                      <a:pt x="195" y="480"/>
                                    </a:cubicBezTo>
                                    <a:cubicBezTo>
                                      <a:pt x="190" y="480"/>
                                      <a:pt x="185" y="481"/>
                                      <a:pt x="181" y="484"/>
                                    </a:cubicBezTo>
                                    <a:cubicBezTo>
                                      <a:pt x="182" y="485"/>
                                      <a:pt x="182" y="487"/>
                                      <a:pt x="183" y="489"/>
                                    </a:cubicBezTo>
                                    <a:cubicBezTo>
                                      <a:pt x="187" y="487"/>
                                      <a:pt x="191" y="486"/>
                                      <a:pt x="195" y="486"/>
                                    </a:cubicBezTo>
                                    <a:cubicBezTo>
                                      <a:pt x="200" y="486"/>
                                      <a:pt x="204" y="487"/>
                                      <a:pt x="208" y="490"/>
                                    </a:cubicBezTo>
                                    <a:cubicBezTo>
                                      <a:pt x="208" y="488"/>
                                      <a:pt x="209" y="486"/>
                                      <a:pt x="210" y="484"/>
                                    </a:cubicBezTo>
                                    <a:close/>
                                    <a:moveTo>
                                      <a:pt x="214" y="478"/>
                                    </a:moveTo>
                                    <a:cubicBezTo>
                                      <a:pt x="208" y="475"/>
                                      <a:pt x="202" y="473"/>
                                      <a:pt x="195" y="473"/>
                                    </a:cubicBezTo>
                                    <a:cubicBezTo>
                                      <a:pt x="188" y="473"/>
                                      <a:pt x="182" y="474"/>
                                      <a:pt x="177" y="478"/>
                                    </a:cubicBezTo>
                                    <a:cubicBezTo>
                                      <a:pt x="178" y="479"/>
                                      <a:pt x="179" y="481"/>
                                      <a:pt x="180" y="482"/>
                                    </a:cubicBezTo>
                                    <a:cubicBezTo>
                                      <a:pt x="184" y="480"/>
                                      <a:pt x="189" y="478"/>
                                      <a:pt x="195" y="478"/>
                                    </a:cubicBezTo>
                                    <a:cubicBezTo>
                                      <a:pt x="201" y="478"/>
                                      <a:pt x="206" y="480"/>
                                      <a:pt x="211" y="483"/>
                                    </a:cubicBezTo>
                                    <a:cubicBezTo>
                                      <a:pt x="212" y="481"/>
                                      <a:pt x="213" y="480"/>
                                      <a:pt x="214" y="478"/>
                                    </a:cubicBezTo>
                                    <a:close/>
                                    <a:moveTo>
                                      <a:pt x="218" y="472"/>
                                    </a:moveTo>
                                    <a:cubicBezTo>
                                      <a:pt x="212" y="467"/>
                                      <a:pt x="204" y="465"/>
                                      <a:pt x="195" y="465"/>
                                    </a:cubicBezTo>
                                    <a:cubicBezTo>
                                      <a:pt x="187" y="465"/>
                                      <a:pt x="179" y="467"/>
                                      <a:pt x="172" y="472"/>
                                    </a:cubicBezTo>
                                    <a:cubicBezTo>
                                      <a:pt x="174" y="473"/>
                                      <a:pt x="175" y="475"/>
                                      <a:pt x="176" y="476"/>
                                    </a:cubicBezTo>
                                    <a:cubicBezTo>
                                      <a:pt x="182" y="473"/>
                                      <a:pt x="188" y="471"/>
                                      <a:pt x="195" y="471"/>
                                    </a:cubicBezTo>
                                    <a:cubicBezTo>
                                      <a:pt x="202" y="471"/>
                                      <a:pt x="209" y="473"/>
                                      <a:pt x="214" y="477"/>
                                    </a:cubicBezTo>
                                    <a:cubicBezTo>
                                      <a:pt x="216" y="475"/>
                                      <a:pt x="217" y="473"/>
                                      <a:pt x="218" y="472"/>
                                    </a:cubicBezTo>
                                    <a:close/>
                                    <a:moveTo>
                                      <a:pt x="224" y="467"/>
                                    </a:moveTo>
                                    <a:cubicBezTo>
                                      <a:pt x="216" y="461"/>
                                      <a:pt x="206" y="457"/>
                                      <a:pt x="195" y="457"/>
                                    </a:cubicBezTo>
                                    <a:cubicBezTo>
                                      <a:pt x="184" y="457"/>
                                      <a:pt x="174" y="461"/>
                                      <a:pt x="166" y="466"/>
                                    </a:cubicBezTo>
                                    <a:cubicBezTo>
                                      <a:pt x="168" y="468"/>
                                      <a:pt x="170" y="469"/>
                                      <a:pt x="171" y="470"/>
                                    </a:cubicBezTo>
                                    <a:cubicBezTo>
                                      <a:pt x="178" y="466"/>
                                      <a:pt x="186" y="463"/>
                                      <a:pt x="195" y="463"/>
                                    </a:cubicBezTo>
                                    <a:cubicBezTo>
                                      <a:pt x="204" y="463"/>
                                      <a:pt x="212" y="466"/>
                                      <a:pt x="219" y="471"/>
                                    </a:cubicBezTo>
                                    <a:cubicBezTo>
                                      <a:pt x="221" y="469"/>
                                      <a:pt x="222" y="468"/>
                                      <a:pt x="224" y="467"/>
                                    </a:cubicBezTo>
                                    <a:close/>
                                    <a:moveTo>
                                      <a:pt x="261" y="455"/>
                                    </a:moveTo>
                                    <a:cubicBezTo>
                                      <a:pt x="261" y="453"/>
                                      <a:pt x="259" y="450"/>
                                      <a:pt x="256" y="450"/>
                                    </a:cubicBezTo>
                                    <a:cubicBezTo>
                                      <a:pt x="253" y="450"/>
                                      <a:pt x="251" y="453"/>
                                      <a:pt x="251" y="455"/>
                                    </a:cubicBezTo>
                                    <a:cubicBezTo>
                                      <a:pt x="251" y="456"/>
                                      <a:pt x="251" y="456"/>
                                      <a:pt x="251" y="456"/>
                                    </a:cubicBezTo>
                                    <a:cubicBezTo>
                                      <a:pt x="252" y="456"/>
                                      <a:pt x="254" y="456"/>
                                      <a:pt x="256" y="456"/>
                                    </a:cubicBezTo>
                                    <a:cubicBezTo>
                                      <a:pt x="258" y="456"/>
                                      <a:pt x="259" y="456"/>
                                      <a:pt x="261" y="456"/>
                                    </a:cubicBezTo>
                                    <a:cubicBezTo>
                                      <a:pt x="261" y="456"/>
                                      <a:pt x="261" y="456"/>
                                      <a:pt x="261" y="455"/>
                                    </a:cubicBezTo>
                                    <a:close/>
                                    <a:moveTo>
                                      <a:pt x="268" y="455"/>
                                    </a:moveTo>
                                    <a:cubicBezTo>
                                      <a:pt x="268" y="449"/>
                                      <a:pt x="262" y="443"/>
                                      <a:pt x="256" y="443"/>
                                    </a:cubicBezTo>
                                    <a:cubicBezTo>
                                      <a:pt x="249" y="443"/>
                                      <a:pt x="244" y="449"/>
                                      <a:pt x="244" y="455"/>
                                    </a:cubicBezTo>
                                    <a:cubicBezTo>
                                      <a:pt x="244" y="456"/>
                                      <a:pt x="244" y="456"/>
                                      <a:pt x="244" y="457"/>
                                    </a:cubicBezTo>
                                    <a:cubicBezTo>
                                      <a:pt x="246" y="457"/>
                                      <a:pt x="247" y="456"/>
                                      <a:pt x="249" y="456"/>
                                    </a:cubicBezTo>
                                    <a:cubicBezTo>
                                      <a:pt x="249" y="456"/>
                                      <a:pt x="249" y="456"/>
                                      <a:pt x="249" y="455"/>
                                    </a:cubicBezTo>
                                    <a:cubicBezTo>
                                      <a:pt x="249" y="452"/>
                                      <a:pt x="252" y="449"/>
                                      <a:pt x="256" y="449"/>
                                    </a:cubicBezTo>
                                    <a:cubicBezTo>
                                      <a:pt x="260" y="449"/>
                                      <a:pt x="263" y="452"/>
                                      <a:pt x="263" y="455"/>
                                    </a:cubicBezTo>
                                    <a:cubicBezTo>
                                      <a:pt x="263" y="456"/>
                                      <a:pt x="263" y="456"/>
                                      <a:pt x="263" y="456"/>
                                    </a:cubicBezTo>
                                    <a:cubicBezTo>
                                      <a:pt x="264" y="456"/>
                                      <a:pt x="266" y="457"/>
                                      <a:pt x="268" y="457"/>
                                    </a:cubicBezTo>
                                    <a:cubicBezTo>
                                      <a:pt x="268" y="456"/>
                                      <a:pt x="268" y="456"/>
                                      <a:pt x="268" y="455"/>
                                    </a:cubicBezTo>
                                    <a:close/>
                                    <a:moveTo>
                                      <a:pt x="275" y="455"/>
                                    </a:moveTo>
                                    <a:cubicBezTo>
                                      <a:pt x="275" y="450"/>
                                      <a:pt x="273" y="445"/>
                                      <a:pt x="270" y="442"/>
                                    </a:cubicBezTo>
                                    <a:cubicBezTo>
                                      <a:pt x="266" y="438"/>
                                      <a:pt x="261" y="436"/>
                                      <a:pt x="256" y="436"/>
                                    </a:cubicBezTo>
                                    <a:cubicBezTo>
                                      <a:pt x="250" y="436"/>
                                      <a:pt x="246" y="438"/>
                                      <a:pt x="242" y="442"/>
                                    </a:cubicBezTo>
                                    <a:cubicBezTo>
                                      <a:pt x="239" y="445"/>
                                      <a:pt x="236" y="450"/>
                                      <a:pt x="236" y="455"/>
                                    </a:cubicBezTo>
                                    <a:cubicBezTo>
                                      <a:pt x="236" y="457"/>
                                      <a:pt x="237" y="458"/>
                                      <a:pt x="237" y="459"/>
                                    </a:cubicBezTo>
                                    <a:cubicBezTo>
                                      <a:pt x="239" y="459"/>
                                      <a:pt x="241" y="458"/>
                                      <a:pt x="242" y="457"/>
                                    </a:cubicBezTo>
                                    <a:cubicBezTo>
                                      <a:pt x="242" y="457"/>
                                      <a:pt x="242" y="456"/>
                                      <a:pt x="242" y="455"/>
                                    </a:cubicBezTo>
                                    <a:cubicBezTo>
                                      <a:pt x="242" y="448"/>
                                      <a:pt x="248" y="442"/>
                                      <a:pt x="256" y="442"/>
                                    </a:cubicBezTo>
                                    <a:cubicBezTo>
                                      <a:pt x="263" y="442"/>
                                      <a:pt x="269" y="448"/>
                                      <a:pt x="269" y="455"/>
                                    </a:cubicBezTo>
                                    <a:cubicBezTo>
                                      <a:pt x="269" y="456"/>
                                      <a:pt x="269" y="457"/>
                                      <a:pt x="269" y="457"/>
                                    </a:cubicBezTo>
                                    <a:cubicBezTo>
                                      <a:pt x="271" y="458"/>
                                      <a:pt x="273" y="459"/>
                                      <a:pt x="275" y="459"/>
                                    </a:cubicBezTo>
                                    <a:cubicBezTo>
                                      <a:pt x="275" y="458"/>
                                      <a:pt x="275" y="457"/>
                                      <a:pt x="275" y="455"/>
                                    </a:cubicBezTo>
                                    <a:close/>
                                    <a:moveTo>
                                      <a:pt x="283" y="455"/>
                                    </a:moveTo>
                                    <a:cubicBezTo>
                                      <a:pt x="283" y="448"/>
                                      <a:pt x="280" y="441"/>
                                      <a:pt x="275" y="436"/>
                                    </a:cubicBezTo>
                                    <a:cubicBezTo>
                                      <a:pt x="270" y="431"/>
                                      <a:pt x="263" y="428"/>
                                      <a:pt x="256" y="428"/>
                                    </a:cubicBezTo>
                                    <a:cubicBezTo>
                                      <a:pt x="248" y="428"/>
                                      <a:pt x="242" y="431"/>
                                      <a:pt x="237" y="436"/>
                                    </a:cubicBezTo>
                                    <a:cubicBezTo>
                                      <a:pt x="232" y="441"/>
                                      <a:pt x="229" y="448"/>
                                      <a:pt x="229" y="455"/>
                                    </a:cubicBezTo>
                                    <a:cubicBezTo>
                                      <a:pt x="229" y="458"/>
                                      <a:pt x="229" y="460"/>
                                      <a:pt x="230" y="463"/>
                                    </a:cubicBezTo>
                                    <a:cubicBezTo>
                                      <a:pt x="231" y="462"/>
                                      <a:pt x="233" y="461"/>
                                      <a:pt x="235" y="460"/>
                                    </a:cubicBezTo>
                                    <a:cubicBezTo>
                                      <a:pt x="235" y="458"/>
                                      <a:pt x="235" y="457"/>
                                      <a:pt x="235" y="455"/>
                                    </a:cubicBezTo>
                                    <a:cubicBezTo>
                                      <a:pt x="235" y="444"/>
                                      <a:pt x="244" y="434"/>
                                      <a:pt x="256" y="434"/>
                                    </a:cubicBezTo>
                                    <a:cubicBezTo>
                                      <a:pt x="268" y="434"/>
                                      <a:pt x="277" y="444"/>
                                      <a:pt x="277" y="455"/>
                                    </a:cubicBezTo>
                                    <a:cubicBezTo>
                                      <a:pt x="277" y="457"/>
                                      <a:pt x="277" y="458"/>
                                      <a:pt x="276" y="460"/>
                                    </a:cubicBezTo>
                                    <a:cubicBezTo>
                                      <a:pt x="278" y="461"/>
                                      <a:pt x="280" y="462"/>
                                      <a:pt x="282" y="463"/>
                                    </a:cubicBezTo>
                                    <a:cubicBezTo>
                                      <a:pt x="283" y="460"/>
                                      <a:pt x="283" y="458"/>
                                      <a:pt x="283" y="455"/>
                                    </a:cubicBezTo>
                                    <a:close/>
                                    <a:moveTo>
                                      <a:pt x="286" y="466"/>
                                    </a:moveTo>
                                    <a:cubicBezTo>
                                      <a:pt x="287" y="465"/>
                                      <a:pt x="288" y="464"/>
                                      <a:pt x="289" y="464"/>
                                    </a:cubicBezTo>
                                    <a:cubicBezTo>
                                      <a:pt x="290" y="461"/>
                                      <a:pt x="290" y="458"/>
                                      <a:pt x="290" y="455"/>
                                    </a:cubicBezTo>
                                    <a:cubicBezTo>
                                      <a:pt x="290" y="446"/>
                                      <a:pt x="286" y="437"/>
                                      <a:pt x="280" y="431"/>
                                    </a:cubicBezTo>
                                    <a:cubicBezTo>
                                      <a:pt x="274" y="425"/>
                                      <a:pt x="265" y="421"/>
                                      <a:pt x="256" y="421"/>
                                    </a:cubicBezTo>
                                    <a:cubicBezTo>
                                      <a:pt x="246" y="421"/>
                                      <a:pt x="238" y="425"/>
                                      <a:pt x="232" y="431"/>
                                    </a:cubicBezTo>
                                    <a:cubicBezTo>
                                      <a:pt x="225" y="437"/>
                                      <a:pt x="222" y="446"/>
                                      <a:pt x="222" y="455"/>
                                    </a:cubicBezTo>
                                    <a:cubicBezTo>
                                      <a:pt x="222" y="458"/>
                                      <a:pt x="222" y="461"/>
                                      <a:pt x="223" y="464"/>
                                    </a:cubicBezTo>
                                    <a:cubicBezTo>
                                      <a:pt x="224" y="464"/>
                                      <a:pt x="225" y="465"/>
                                      <a:pt x="225" y="466"/>
                                    </a:cubicBezTo>
                                    <a:cubicBezTo>
                                      <a:pt x="226" y="465"/>
                                      <a:pt x="227" y="464"/>
                                      <a:pt x="228" y="464"/>
                                    </a:cubicBezTo>
                                    <a:cubicBezTo>
                                      <a:pt x="228" y="461"/>
                                      <a:pt x="227" y="458"/>
                                      <a:pt x="227" y="455"/>
                                    </a:cubicBezTo>
                                    <a:cubicBezTo>
                                      <a:pt x="227" y="440"/>
                                      <a:pt x="240" y="427"/>
                                      <a:pt x="256" y="427"/>
                                    </a:cubicBezTo>
                                    <a:cubicBezTo>
                                      <a:pt x="272" y="427"/>
                                      <a:pt x="285" y="440"/>
                                      <a:pt x="285" y="455"/>
                                    </a:cubicBezTo>
                                    <a:cubicBezTo>
                                      <a:pt x="285" y="458"/>
                                      <a:pt x="284" y="461"/>
                                      <a:pt x="283" y="464"/>
                                    </a:cubicBezTo>
                                    <a:cubicBezTo>
                                      <a:pt x="284" y="464"/>
                                      <a:pt x="285" y="465"/>
                                      <a:pt x="286" y="466"/>
                                    </a:cubicBezTo>
                                    <a:close/>
                                    <a:moveTo>
                                      <a:pt x="329" y="491"/>
                                    </a:moveTo>
                                    <a:cubicBezTo>
                                      <a:pt x="326" y="489"/>
                                      <a:pt x="321" y="487"/>
                                      <a:pt x="317" y="487"/>
                                    </a:cubicBezTo>
                                    <a:cubicBezTo>
                                      <a:pt x="312" y="487"/>
                                      <a:pt x="308" y="489"/>
                                      <a:pt x="305" y="492"/>
                                    </a:cubicBezTo>
                                    <a:cubicBezTo>
                                      <a:pt x="305" y="494"/>
                                      <a:pt x="306" y="496"/>
                                      <a:pt x="306" y="498"/>
                                    </a:cubicBezTo>
                                    <a:cubicBezTo>
                                      <a:pt x="309" y="495"/>
                                      <a:pt x="313" y="493"/>
                                      <a:pt x="317" y="493"/>
                                    </a:cubicBezTo>
                                    <a:cubicBezTo>
                                      <a:pt x="321" y="493"/>
                                      <a:pt x="325" y="495"/>
                                      <a:pt x="327" y="498"/>
                                    </a:cubicBezTo>
                                    <a:cubicBezTo>
                                      <a:pt x="328" y="496"/>
                                      <a:pt x="328" y="494"/>
                                      <a:pt x="329" y="491"/>
                                    </a:cubicBezTo>
                                    <a:close/>
                                    <a:moveTo>
                                      <a:pt x="332" y="484"/>
                                    </a:moveTo>
                                    <a:cubicBezTo>
                                      <a:pt x="328" y="481"/>
                                      <a:pt x="322" y="480"/>
                                      <a:pt x="317" y="480"/>
                                    </a:cubicBezTo>
                                    <a:cubicBezTo>
                                      <a:pt x="311" y="480"/>
                                      <a:pt x="306" y="481"/>
                                      <a:pt x="302" y="484"/>
                                    </a:cubicBezTo>
                                    <a:cubicBezTo>
                                      <a:pt x="303" y="486"/>
                                      <a:pt x="304" y="488"/>
                                      <a:pt x="304" y="490"/>
                                    </a:cubicBezTo>
                                    <a:cubicBezTo>
                                      <a:pt x="308" y="487"/>
                                      <a:pt x="312" y="486"/>
                                      <a:pt x="317" y="486"/>
                                    </a:cubicBezTo>
                                    <a:cubicBezTo>
                                      <a:pt x="322" y="486"/>
                                      <a:pt x="326" y="487"/>
                                      <a:pt x="329" y="490"/>
                                    </a:cubicBezTo>
                                    <a:cubicBezTo>
                                      <a:pt x="330" y="488"/>
                                      <a:pt x="331" y="486"/>
                                      <a:pt x="332" y="484"/>
                                    </a:cubicBezTo>
                                    <a:close/>
                                    <a:moveTo>
                                      <a:pt x="335" y="478"/>
                                    </a:moveTo>
                                    <a:cubicBezTo>
                                      <a:pt x="330" y="475"/>
                                      <a:pt x="324" y="473"/>
                                      <a:pt x="317" y="473"/>
                                    </a:cubicBezTo>
                                    <a:cubicBezTo>
                                      <a:pt x="310" y="473"/>
                                      <a:pt x="304" y="475"/>
                                      <a:pt x="298" y="478"/>
                                    </a:cubicBezTo>
                                    <a:cubicBezTo>
                                      <a:pt x="299" y="480"/>
                                      <a:pt x="300" y="481"/>
                                      <a:pt x="301" y="483"/>
                                    </a:cubicBezTo>
                                    <a:cubicBezTo>
                                      <a:pt x="306" y="480"/>
                                      <a:pt x="311" y="478"/>
                                      <a:pt x="317" y="478"/>
                                    </a:cubicBezTo>
                                    <a:cubicBezTo>
                                      <a:pt x="323" y="478"/>
                                      <a:pt x="328" y="480"/>
                                      <a:pt x="333" y="483"/>
                                    </a:cubicBezTo>
                                    <a:cubicBezTo>
                                      <a:pt x="333" y="481"/>
                                      <a:pt x="334" y="480"/>
                                      <a:pt x="335" y="478"/>
                                    </a:cubicBezTo>
                                    <a:close/>
                                    <a:moveTo>
                                      <a:pt x="340" y="472"/>
                                    </a:moveTo>
                                    <a:cubicBezTo>
                                      <a:pt x="334" y="467"/>
                                      <a:pt x="326" y="465"/>
                                      <a:pt x="317" y="465"/>
                                    </a:cubicBezTo>
                                    <a:cubicBezTo>
                                      <a:pt x="308" y="465"/>
                                      <a:pt x="300" y="468"/>
                                      <a:pt x="293" y="472"/>
                                    </a:cubicBezTo>
                                    <a:cubicBezTo>
                                      <a:pt x="295" y="474"/>
                                      <a:pt x="296" y="475"/>
                                      <a:pt x="297" y="477"/>
                                    </a:cubicBezTo>
                                    <a:cubicBezTo>
                                      <a:pt x="303" y="473"/>
                                      <a:pt x="310" y="471"/>
                                      <a:pt x="317" y="471"/>
                                    </a:cubicBezTo>
                                    <a:cubicBezTo>
                                      <a:pt x="324" y="471"/>
                                      <a:pt x="331" y="473"/>
                                      <a:pt x="336" y="477"/>
                                    </a:cubicBezTo>
                                    <a:cubicBezTo>
                                      <a:pt x="338" y="475"/>
                                      <a:pt x="339" y="473"/>
                                      <a:pt x="340" y="472"/>
                                    </a:cubicBezTo>
                                    <a:close/>
                                    <a:moveTo>
                                      <a:pt x="346" y="467"/>
                                    </a:moveTo>
                                    <a:cubicBezTo>
                                      <a:pt x="338" y="461"/>
                                      <a:pt x="328" y="457"/>
                                      <a:pt x="317" y="457"/>
                                    </a:cubicBezTo>
                                    <a:cubicBezTo>
                                      <a:pt x="306" y="457"/>
                                      <a:pt x="296" y="461"/>
                                      <a:pt x="288" y="467"/>
                                    </a:cubicBezTo>
                                    <a:cubicBezTo>
                                      <a:pt x="289" y="468"/>
                                      <a:pt x="291" y="469"/>
                                      <a:pt x="292" y="471"/>
                                    </a:cubicBezTo>
                                    <a:cubicBezTo>
                                      <a:pt x="299" y="466"/>
                                      <a:pt x="308" y="463"/>
                                      <a:pt x="317" y="463"/>
                                    </a:cubicBezTo>
                                    <a:cubicBezTo>
                                      <a:pt x="326" y="463"/>
                                      <a:pt x="334" y="466"/>
                                      <a:pt x="341" y="471"/>
                                    </a:cubicBezTo>
                                    <a:cubicBezTo>
                                      <a:pt x="343" y="469"/>
                                      <a:pt x="344" y="468"/>
                                      <a:pt x="346" y="467"/>
                                    </a:cubicBezTo>
                                    <a:close/>
                                    <a:moveTo>
                                      <a:pt x="383" y="455"/>
                                    </a:moveTo>
                                    <a:cubicBezTo>
                                      <a:pt x="383" y="453"/>
                                      <a:pt x="381" y="450"/>
                                      <a:pt x="378" y="450"/>
                                    </a:cubicBezTo>
                                    <a:cubicBezTo>
                                      <a:pt x="375" y="450"/>
                                      <a:pt x="373" y="453"/>
                                      <a:pt x="373" y="455"/>
                                    </a:cubicBezTo>
                                    <a:cubicBezTo>
                                      <a:pt x="373" y="456"/>
                                      <a:pt x="373" y="456"/>
                                      <a:pt x="373" y="456"/>
                                    </a:cubicBezTo>
                                    <a:cubicBezTo>
                                      <a:pt x="374" y="456"/>
                                      <a:pt x="376" y="456"/>
                                      <a:pt x="378" y="456"/>
                                    </a:cubicBezTo>
                                    <a:cubicBezTo>
                                      <a:pt x="379" y="456"/>
                                      <a:pt x="381" y="456"/>
                                      <a:pt x="383" y="456"/>
                                    </a:cubicBezTo>
                                    <a:cubicBezTo>
                                      <a:pt x="383" y="456"/>
                                      <a:pt x="383" y="456"/>
                                      <a:pt x="383" y="455"/>
                                    </a:cubicBezTo>
                                    <a:close/>
                                    <a:moveTo>
                                      <a:pt x="390" y="455"/>
                                    </a:moveTo>
                                    <a:cubicBezTo>
                                      <a:pt x="390" y="449"/>
                                      <a:pt x="384" y="443"/>
                                      <a:pt x="378" y="443"/>
                                    </a:cubicBezTo>
                                    <a:cubicBezTo>
                                      <a:pt x="371" y="443"/>
                                      <a:pt x="366" y="449"/>
                                      <a:pt x="366" y="455"/>
                                    </a:cubicBezTo>
                                    <a:cubicBezTo>
                                      <a:pt x="366" y="456"/>
                                      <a:pt x="366" y="456"/>
                                      <a:pt x="366" y="457"/>
                                    </a:cubicBezTo>
                                    <a:cubicBezTo>
                                      <a:pt x="368" y="457"/>
                                      <a:pt x="369" y="456"/>
                                      <a:pt x="371" y="456"/>
                                    </a:cubicBezTo>
                                    <a:cubicBezTo>
                                      <a:pt x="371" y="456"/>
                                      <a:pt x="371" y="456"/>
                                      <a:pt x="371" y="455"/>
                                    </a:cubicBezTo>
                                    <a:cubicBezTo>
                                      <a:pt x="371" y="452"/>
                                      <a:pt x="374" y="449"/>
                                      <a:pt x="378" y="449"/>
                                    </a:cubicBezTo>
                                    <a:cubicBezTo>
                                      <a:pt x="381" y="449"/>
                                      <a:pt x="384" y="452"/>
                                      <a:pt x="384" y="455"/>
                                    </a:cubicBezTo>
                                    <a:cubicBezTo>
                                      <a:pt x="384" y="456"/>
                                      <a:pt x="384" y="456"/>
                                      <a:pt x="384" y="456"/>
                                    </a:cubicBezTo>
                                    <a:cubicBezTo>
                                      <a:pt x="386" y="456"/>
                                      <a:pt x="388" y="457"/>
                                      <a:pt x="390" y="457"/>
                                    </a:cubicBezTo>
                                    <a:cubicBezTo>
                                      <a:pt x="390" y="456"/>
                                      <a:pt x="390" y="456"/>
                                      <a:pt x="390" y="455"/>
                                    </a:cubicBezTo>
                                    <a:close/>
                                    <a:moveTo>
                                      <a:pt x="397" y="455"/>
                                    </a:moveTo>
                                    <a:cubicBezTo>
                                      <a:pt x="397" y="450"/>
                                      <a:pt x="395" y="445"/>
                                      <a:pt x="392" y="442"/>
                                    </a:cubicBezTo>
                                    <a:cubicBezTo>
                                      <a:pt x="388" y="438"/>
                                      <a:pt x="383" y="436"/>
                                      <a:pt x="378" y="436"/>
                                    </a:cubicBezTo>
                                    <a:cubicBezTo>
                                      <a:pt x="372" y="436"/>
                                      <a:pt x="368" y="438"/>
                                      <a:pt x="364" y="442"/>
                                    </a:cubicBezTo>
                                    <a:cubicBezTo>
                                      <a:pt x="360" y="445"/>
                                      <a:pt x="358" y="450"/>
                                      <a:pt x="358" y="455"/>
                                    </a:cubicBezTo>
                                    <a:cubicBezTo>
                                      <a:pt x="358" y="457"/>
                                      <a:pt x="358" y="458"/>
                                      <a:pt x="359" y="459"/>
                                    </a:cubicBezTo>
                                    <a:cubicBezTo>
                                      <a:pt x="361" y="459"/>
                                      <a:pt x="362" y="458"/>
                                      <a:pt x="364" y="457"/>
                                    </a:cubicBezTo>
                                    <a:cubicBezTo>
                                      <a:pt x="364" y="457"/>
                                      <a:pt x="364" y="456"/>
                                      <a:pt x="364" y="455"/>
                                    </a:cubicBezTo>
                                    <a:cubicBezTo>
                                      <a:pt x="364" y="448"/>
                                      <a:pt x="370" y="442"/>
                                      <a:pt x="378" y="442"/>
                                    </a:cubicBezTo>
                                    <a:cubicBezTo>
                                      <a:pt x="385" y="442"/>
                                      <a:pt x="391" y="448"/>
                                      <a:pt x="391" y="455"/>
                                    </a:cubicBezTo>
                                    <a:cubicBezTo>
                                      <a:pt x="391" y="456"/>
                                      <a:pt x="391" y="457"/>
                                      <a:pt x="391" y="457"/>
                                    </a:cubicBezTo>
                                    <a:cubicBezTo>
                                      <a:pt x="393" y="458"/>
                                      <a:pt x="395" y="459"/>
                                      <a:pt x="397" y="459"/>
                                    </a:cubicBezTo>
                                    <a:cubicBezTo>
                                      <a:pt x="397" y="458"/>
                                      <a:pt x="397" y="457"/>
                                      <a:pt x="397" y="455"/>
                                    </a:cubicBezTo>
                                    <a:close/>
                                    <a:moveTo>
                                      <a:pt x="405" y="455"/>
                                    </a:moveTo>
                                    <a:cubicBezTo>
                                      <a:pt x="405" y="448"/>
                                      <a:pt x="402" y="441"/>
                                      <a:pt x="397" y="436"/>
                                    </a:cubicBezTo>
                                    <a:cubicBezTo>
                                      <a:pt x="392" y="431"/>
                                      <a:pt x="385" y="428"/>
                                      <a:pt x="378" y="428"/>
                                    </a:cubicBezTo>
                                    <a:cubicBezTo>
                                      <a:pt x="370" y="428"/>
                                      <a:pt x="363" y="431"/>
                                      <a:pt x="359" y="436"/>
                                    </a:cubicBezTo>
                                    <a:cubicBezTo>
                                      <a:pt x="354" y="441"/>
                                      <a:pt x="351" y="448"/>
                                      <a:pt x="351" y="455"/>
                                    </a:cubicBezTo>
                                    <a:cubicBezTo>
                                      <a:pt x="351" y="458"/>
                                      <a:pt x="351" y="460"/>
                                      <a:pt x="352" y="463"/>
                                    </a:cubicBezTo>
                                    <a:cubicBezTo>
                                      <a:pt x="353" y="462"/>
                                      <a:pt x="355" y="461"/>
                                      <a:pt x="357" y="460"/>
                                    </a:cubicBezTo>
                                    <a:cubicBezTo>
                                      <a:pt x="357" y="458"/>
                                      <a:pt x="357" y="457"/>
                                      <a:pt x="357" y="455"/>
                                    </a:cubicBezTo>
                                    <a:cubicBezTo>
                                      <a:pt x="357" y="444"/>
                                      <a:pt x="366" y="434"/>
                                      <a:pt x="378" y="434"/>
                                    </a:cubicBezTo>
                                    <a:cubicBezTo>
                                      <a:pt x="389" y="434"/>
                                      <a:pt x="399" y="444"/>
                                      <a:pt x="399" y="455"/>
                                    </a:cubicBezTo>
                                    <a:cubicBezTo>
                                      <a:pt x="399" y="457"/>
                                      <a:pt x="399" y="458"/>
                                      <a:pt x="398" y="460"/>
                                    </a:cubicBezTo>
                                    <a:cubicBezTo>
                                      <a:pt x="400" y="461"/>
                                      <a:pt x="402" y="462"/>
                                      <a:pt x="404" y="463"/>
                                    </a:cubicBezTo>
                                    <a:cubicBezTo>
                                      <a:pt x="405" y="460"/>
                                      <a:pt x="405" y="458"/>
                                      <a:pt x="405" y="455"/>
                                    </a:cubicBezTo>
                                    <a:close/>
                                    <a:moveTo>
                                      <a:pt x="408" y="465"/>
                                    </a:moveTo>
                                    <a:cubicBezTo>
                                      <a:pt x="409" y="465"/>
                                      <a:pt x="410" y="464"/>
                                      <a:pt x="411" y="463"/>
                                    </a:cubicBezTo>
                                    <a:cubicBezTo>
                                      <a:pt x="412" y="461"/>
                                      <a:pt x="412" y="458"/>
                                      <a:pt x="412" y="455"/>
                                    </a:cubicBezTo>
                                    <a:cubicBezTo>
                                      <a:pt x="412" y="446"/>
                                      <a:pt x="408" y="437"/>
                                      <a:pt x="402" y="431"/>
                                    </a:cubicBezTo>
                                    <a:cubicBezTo>
                                      <a:pt x="396" y="425"/>
                                      <a:pt x="387" y="421"/>
                                      <a:pt x="378" y="421"/>
                                    </a:cubicBezTo>
                                    <a:cubicBezTo>
                                      <a:pt x="368" y="421"/>
                                      <a:pt x="360" y="425"/>
                                      <a:pt x="354" y="431"/>
                                    </a:cubicBezTo>
                                    <a:cubicBezTo>
                                      <a:pt x="347" y="437"/>
                                      <a:pt x="344" y="446"/>
                                      <a:pt x="344" y="455"/>
                                    </a:cubicBezTo>
                                    <a:cubicBezTo>
                                      <a:pt x="344" y="458"/>
                                      <a:pt x="344" y="461"/>
                                      <a:pt x="345" y="464"/>
                                    </a:cubicBezTo>
                                    <a:cubicBezTo>
                                      <a:pt x="346" y="464"/>
                                      <a:pt x="346" y="465"/>
                                      <a:pt x="347" y="466"/>
                                    </a:cubicBezTo>
                                    <a:cubicBezTo>
                                      <a:pt x="348" y="465"/>
                                      <a:pt x="349" y="464"/>
                                      <a:pt x="350" y="464"/>
                                    </a:cubicBezTo>
                                    <a:cubicBezTo>
                                      <a:pt x="349" y="461"/>
                                      <a:pt x="349" y="458"/>
                                      <a:pt x="349" y="455"/>
                                    </a:cubicBezTo>
                                    <a:cubicBezTo>
                                      <a:pt x="349" y="440"/>
                                      <a:pt x="362" y="427"/>
                                      <a:pt x="378" y="427"/>
                                    </a:cubicBezTo>
                                    <a:cubicBezTo>
                                      <a:pt x="394" y="427"/>
                                      <a:pt x="407" y="440"/>
                                      <a:pt x="407" y="455"/>
                                    </a:cubicBezTo>
                                    <a:cubicBezTo>
                                      <a:pt x="407" y="458"/>
                                      <a:pt x="406" y="461"/>
                                      <a:pt x="405" y="464"/>
                                    </a:cubicBezTo>
                                    <a:cubicBezTo>
                                      <a:pt x="406" y="464"/>
                                      <a:pt x="407" y="465"/>
                                      <a:pt x="408" y="465"/>
                                    </a:cubicBezTo>
                                    <a:close/>
                                    <a:moveTo>
                                      <a:pt x="450" y="491"/>
                                    </a:moveTo>
                                    <a:cubicBezTo>
                                      <a:pt x="446" y="489"/>
                                      <a:pt x="442" y="487"/>
                                      <a:pt x="438" y="487"/>
                                    </a:cubicBezTo>
                                    <a:cubicBezTo>
                                      <a:pt x="434" y="487"/>
                                      <a:pt x="430" y="489"/>
                                      <a:pt x="426" y="491"/>
                                    </a:cubicBezTo>
                                    <a:cubicBezTo>
                                      <a:pt x="427" y="493"/>
                                      <a:pt x="428" y="495"/>
                                      <a:pt x="428" y="497"/>
                                    </a:cubicBezTo>
                                    <a:cubicBezTo>
                                      <a:pt x="431" y="495"/>
                                      <a:pt x="434" y="493"/>
                                      <a:pt x="438" y="493"/>
                                    </a:cubicBezTo>
                                    <a:cubicBezTo>
                                      <a:pt x="442" y="493"/>
                                      <a:pt x="446" y="495"/>
                                      <a:pt x="448" y="498"/>
                                    </a:cubicBezTo>
                                    <a:cubicBezTo>
                                      <a:pt x="449" y="496"/>
                                      <a:pt x="449" y="494"/>
                                      <a:pt x="450" y="491"/>
                                    </a:cubicBezTo>
                                    <a:close/>
                                    <a:moveTo>
                                      <a:pt x="453" y="484"/>
                                    </a:moveTo>
                                    <a:cubicBezTo>
                                      <a:pt x="448" y="481"/>
                                      <a:pt x="443" y="480"/>
                                      <a:pt x="438" y="480"/>
                                    </a:cubicBezTo>
                                    <a:cubicBezTo>
                                      <a:pt x="433" y="480"/>
                                      <a:pt x="428" y="481"/>
                                      <a:pt x="423" y="484"/>
                                    </a:cubicBezTo>
                                    <a:cubicBezTo>
                                      <a:pt x="424" y="485"/>
                                      <a:pt x="425" y="487"/>
                                      <a:pt x="426" y="489"/>
                                    </a:cubicBezTo>
                                    <a:cubicBezTo>
                                      <a:pt x="429" y="487"/>
                                      <a:pt x="433" y="486"/>
                                      <a:pt x="438" y="486"/>
                                    </a:cubicBezTo>
                                    <a:cubicBezTo>
                                      <a:pt x="442" y="486"/>
                                      <a:pt x="447" y="487"/>
                                      <a:pt x="450" y="490"/>
                                    </a:cubicBezTo>
                                    <a:cubicBezTo>
                                      <a:pt x="451" y="488"/>
                                      <a:pt x="452" y="486"/>
                                      <a:pt x="453" y="484"/>
                                    </a:cubicBezTo>
                                    <a:close/>
                                    <a:moveTo>
                                      <a:pt x="456" y="478"/>
                                    </a:moveTo>
                                    <a:cubicBezTo>
                                      <a:pt x="451" y="475"/>
                                      <a:pt x="445" y="473"/>
                                      <a:pt x="438" y="473"/>
                                    </a:cubicBezTo>
                                    <a:cubicBezTo>
                                      <a:pt x="431" y="473"/>
                                      <a:pt x="425" y="474"/>
                                      <a:pt x="420" y="478"/>
                                    </a:cubicBezTo>
                                    <a:cubicBezTo>
                                      <a:pt x="421" y="479"/>
                                      <a:pt x="422" y="481"/>
                                      <a:pt x="423" y="482"/>
                                    </a:cubicBezTo>
                                    <a:cubicBezTo>
                                      <a:pt x="427" y="480"/>
                                      <a:pt x="432" y="478"/>
                                      <a:pt x="438" y="478"/>
                                    </a:cubicBezTo>
                                    <a:cubicBezTo>
                                      <a:pt x="444" y="478"/>
                                      <a:pt x="449" y="480"/>
                                      <a:pt x="453" y="483"/>
                                    </a:cubicBezTo>
                                    <a:cubicBezTo>
                                      <a:pt x="454" y="481"/>
                                      <a:pt x="455" y="480"/>
                                      <a:pt x="456" y="478"/>
                                    </a:cubicBezTo>
                                    <a:close/>
                                    <a:moveTo>
                                      <a:pt x="461" y="472"/>
                                    </a:moveTo>
                                    <a:cubicBezTo>
                                      <a:pt x="454" y="467"/>
                                      <a:pt x="446" y="465"/>
                                      <a:pt x="438" y="465"/>
                                    </a:cubicBezTo>
                                    <a:cubicBezTo>
                                      <a:pt x="429" y="465"/>
                                      <a:pt x="422" y="467"/>
                                      <a:pt x="415" y="472"/>
                                    </a:cubicBezTo>
                                    <a:cubicBezTo>
                                      <a:pt x="416" y="473"/>
                                      <a:pt x="418" y="475"/>
                                      <a:pt x="419" y="476"/>
                                    </a:cubicBezTo>
                                    <a:cubicBezTo>
                                      <a:pt x="424" y="473"/>
                                      <a:pt x="431" y="471"/>
                                      <a:pt x="438" y="471"/>
                                    </a:cubicBezTo>
                                    <a:cubicBezTo>
                                      <a:pt x="445" y="471"/>
                                      <a:pt x="452" y="473"/>
                                      <a:pt x="457" y="477"/>
                                    </a:cubicBezTo>
                                    <a:cubicBezTo>
                                      <a:pt x="458" y="475"/>
                                      <a:pt x="460" y="473"/>
                                      <a:pt x="461" y="472"/>
                                    </a:cubicBezTo>
                                    <a:close/>
                                    <a:moveTo>
                                      <a:pt x="467" y="467"/>
                                    </a:moveTo>
                                    <a:cubicBezTo>
                                      <a:pt x="459" y="461"/>
                                      <a:pt x="449" y="457"/>
                                      <a:pt x="438" y="457"/>
                                    </a:cubicBezTo>
                                    <a:cubicBezTo>
                                      <a:pt x="427" y="457"/>
                                      <a:pt x="417" y="461"/>
                                      <a:pt x="409" y="466"/>
                                    </a:cubicBezTo>
                                    <a:cubicBezTo>
                                      <a:pt x="411" y="468"/>
                                      <a:pt x="412" y="469"/>
                                      <a:pt x="414" y="470"/>
                                    </a:cubicBezTo>
                                    <a:cubicBezTo>
                                      <a:pt x="421" y="466"/>
                                      <a:pt x="429" y="463"/>
                                      <a:pt x="438" y="463"/>
                                    </a:cubicBezTo>
                                    <a:cubicBezTo>
                                      <a:pt x="447" y="463"/>
                                      <a:pt x="455" y="466"/>
                                      <a:pt x="462" y="471"/>
                                    </a:cubicBezTo>
                                    <a:cubicBezTo>
                                      <a:pt x="464" y="469"/>
                                      <a:pt x="465" y="468"/>
                                      <a:pt x="467" y="467"/>
                                    </a:cubicBezTo>
                                    <a:close/>
                                    <a:moveTo>
                                      <a:pt x="504" y="455"/>
                                    </a:moveTo>
                                    <a:cubicBezTo>
                                      <a:pt x="504" y="453"/>
                                      <a:pt x="501" y="450"/>
                                      <a:pt x="499" y="450"/>
                                    </a:cubicBezTo>
                                    <a:cubicBezTo>
                                      <a:pt x="496" y="450"/>
                                      <a:pt x="494" y="453"/>
                                      <a:pt x="494" y="455"/>
                                    </a:cubicBezTo>
                                    <a:cubicBezTo>
                                      <a:pt x="494" y="456"/>
                                      <a:pt x="494" y="456"/>
                                      <a:pt x="494" y="456"/>
                                    </a:cubicBezTo>
                                    <a:cubicBezTo>
                                      <a:pt x="495" y="456"/>
                                      <a:pt x="497" y="456"/>
                                      <a:pt x="499" y="456"/>
                                    </a:cubicBezTo>
                                    <a:cubicBezTo>
                                      <a:pt x="500" y="456"/>
                                      <a:pt x="502" y="456"/>
                                      <a:pt x="504" y="456"/>
                                    </a:cubicBezTo>
                                    <a:cubicBezTo>
                                      <a:pt x="504" y="456"/>
                                      <a:pt x="504" y="456"/>
                                      <a:pt x="504" y="455"/>
                                    </a:cubicBezTo>
                                    <a:close/>
                                    <a:moveTo>
                                      <a:pt x="511" y="455"/>
                                    </a:moveTo>
                                    <a:cubicBezTo>
                                      <a:pt x="511" y="449"/>
                                      <a:pt x="505" y="443"/>
                                      <a:pt x="499" y="443"/>
                                    </a:cubicBezTo>
                                    <a:cubicBezTo>
                                      <a:pt x="492" y="443"/>
                                      <a:pt x="487" y="449"/>
                                      <a:pt x="487" y="455"/>
                                    </a:cubicBezTo>
                                    <a:cubicBezTo>
                                      <a:pt x="487" y="456"/>
                                      <a:pt x="487" y="456"/>
                                      <a:pt x="487" y="457"/>
                                    </a:cubicBezTo>
                                    <a:cubicBezTo>
                                      <a:pt x="489" y="457"/>
                                      <a:pt x="490" y="456"/>
                                      <a:pt x="492" y="456"/>
                                    </a:cubicBezTo>
                                    <a:cubicBezTo>
                                      <a:pt x="492" y="456"/>
                                      <a:pt x="492" y="456"/>
                                      <a:pt x="492" y="455"/>
                                    </a:cubicBezTo>
                                    <a:cubicBezTo>
                                      <a:pt x="492" y="452"/>
                                      <a:pt x="495" y="449"/>
                                      <a:pt x="499" y="449"/>
                                    </a:cubicBezTo>
                                    <a:cubicBezTo>
                                      <a:pt x="502" y="449"/>
                                      <a:pt x="505" y="452"/>
                                      <a:pt x="505" y="455"/>
                                    </a:cubicBezTo>
                                    <a:cubicBezTo>
                                      <a:pt x="505" y="456"/>
                                      <a:pt x="505" y="456"/>
                                      <a:pt x="505" y="456"/>
                                    </a:cubicBezTo>
                                    <a:cubicBezTo>
                                      <a:pt x="507" y="456"/>
                                      <a:pt x="509" y="457"/>
                                      <a:pt x="510" y="457"/>
                                    </a:cubicBezTo>
                                    <a:cubicBezTo>
                                      <a:pt x="511" y="456"/>
                                      <a:pt x="511" y="456"/>
                                      <a:pt x="511" y="455"/>
                                    </a:cubicBezTo>
                                    <a:close/>
                                    <a:moveTo>
                                      <a:pt x="518" y="455"/>
                                    </a:moveTo>
                                    <a:cubicBezTo>
                                      <a:pt x="518" y="450"/>
                                      <a:pt x="516" y="445"/>
                                      <a:pt x="512" y="442"/>
                                    </a:cubicBezTo>
                                    <a:cubicBezTo>
                                      <a:pt x="509" y="438"/>
                                      <a:pt x="504" y="436"/>
                                      <a:pt x="499" y="436"/>
                                    </a:cubicBezTo>
                                    <a:cubicBezTo>
                                      <a:pt x="493" y="436"/>
                                      <a:pt x="488" y="438"/>
                                      <a:pt x="485" y="442"/>
                                    </a:cubicBezTo>
                                    <a:cubicBezTo>
                                      <a:pt x="481" y="445"/>
                                      <a:pt x="479" y="450"/>
                                      <a:pt x="479" y="455"/>
                                    </a:cubicBezTo>
                                    <a:cubicBezTo>
                                      <a:pt x="479" y="457"/>
                                      <a:pt x="479" y="458"/>
                                      <a:pt x="480" y="459"/>
                                    </a:cubicBezTo>
                                    <a:cubicBezTo>
                                      <a:pt x="481" y="459"/>
                                      <a:pt x="483" y="458"/>
                                      <a:pt x="485" y="457"/>
                                    </a:cubicBezTo>
                                    <a:cubicBezTo>
                                      <a:pt x="485" y="457"/>
                                      <a:pt x="485" y="456"/>
                                      <a:pt x="485" y="455"/>
                                    </a:cubicBezTo>
                                    <a:cubicBezTo>
                                      <a:pt x="485" y="448"/>
                                      <a:pt x="491" y="442"/>
                                      <a:pt x="499" y="442"/>
                                    </a:cubicBezTo>
                                    <a:cubicBezTo>
                                      <a:pt x="506" y="442"/>
                                      <a:pt x="512" y="448"/>
                                      <a:pt x="512" y="455"/>
                                    </a:cubicBezTo>
                                    <a:cubicBezTo>
                                      <a:pt x="512" y="456"/>
                                      <a:pt x="512" y="457"/>
                                      <a:pt x="512" y="457"/>
                                    </a:cubicBezTo>
                                    <a:cubicBezTo>
                                      <a:pt x="514" y="458"/>
                                      <a:pt x="516" y="459"/>
                                      <a:pt x="518" y="459"/>
                                    </a:cubicBezTo>
                                    <a:cubicBezTo>
                                      <a:pt x="518" y="458"/>
                                      <a:pt x="518" y="457"/>
                                      <a:pt x="518" y="455"/>
                                    </a:cubicBezTo>
                                    <a:close/>
                                    <a:moveTo>
                                      <a:pt x="526" y="455"/>
                                    </a:moveTo>
                                    <a:cubicBezTo>
                                      <a:pt x="526" y="448"/>
                                      <a:pt x="523" y="441"/>
                                      <a:pt x="518" y="436"/>
                                    </a:cubicBezTo>
                                    <a:cubicBezTo>
                                      <a:pt x="513" y="431"/>
                                      <a:pt x="506" y="428"/>
                                      <a:pt x="499" y="428"/>
                                    </a:cubicBezTo>
                                    <a:cubicBezTo>
                                      <a:pt x="491" y="428"/>
                                      <a:pt x="484" y="431"/>
                                      <a:pt x="479" y="436"/>
                                    </a:cubicBezTo>
                                    <a:cubicBezTo>
                                      <a:pt x="474" y="441"/>
                                      <a:pt x="471" y="448"/>
                                      <a:pt x="471" y="455"/>
                                    </a:cubicBezTo>
                                    <a:cubicBezTo>
                                      <a:pt x="471" y="458"/>
                                      <a:pt x="472" y="460"/>
                                      <a:pt x="472" y="463"/>
                                    </a:cubicBezTo>
                                    <a:cubicBezTo>
                                      <a:pt x="474" y="462"/>
                                      <a:pt x="476" y="461"/>
                                      <a:pt x="478" y="460"/>
                                    </a:cubicBezTo>
                                    <a:cubicBezTo>
                                      <a:pt x="478" y="458"/>
                                      <a:pt x="478" y="457"/>
                                      <a:pt x="478" y="455"/>
                                    </a:cubicBezTo>
                                    <a:cubicBezTo>
                                      <a:pt x="478" y="444"/>
                                      <a:pt x="487" y="434"/>
                                      <a:pt x="499" y="434"/>
                                    </a:cubicBezTo>
                                    <a:cubicBezTo>
                                      <a:pt x="510" y="434"/>
                                      <a:pt x="520" y="444"/>
                                      <a:pt x="520" y="455"/>
                                    </a:cubicBezTo>
                                    <a:cubicBezTo>
                                      <a:pt x="520" y="457"/>
                                      <a:pt x="520" y="458"/>
                                      <a:pt x="519" y="460"/>
                                    </a:cubicBezTo>
                                    <a:cubicBezTo>
                                      <a:pt x="521" y="461"/>
                                      <a:pt x="523" y="462"/>
                                      <a:pt x="525" y="463"/>
                                    </a:cubicBezTo>
                                    <a:cubicBezTo>
                                      <a:pt x="525" y="460"/>
                                      <a:pt x="526" y="458"/>
                                      <a:pt x="526" y="455"/>
                                    </a:cubicBezTo>
                                    <a:close/>
                                    <a:moveTo>
                                      <a:pt x="529" y="466"/>
                                    </a:moveTo>
                                    <a:cubicBezTo>
                                      <a:pt x="530" y="465"/>
                                      <a:pt x="531" y="465"/>
                                      <a:pt x="532" y="464"/>
                                    </a:cubicBezTo>
                                    <a:cubicBezTo>
                                      <a:pt x="532" y="461"/>
                                      <a:pt x="533" y="458"/>
                                      <a:pt x="533" y="455"/>
                                    </a:cubicBezTo>
                                    <a:cubicBezTo>
                                      <a:pt x="533" y="446"/>
                                      <a:pt x="529" y="437"/>
                                      <a:pt x="523" y="431"/>
                                    </a:cubicBezTo>
                                    <a:cubicBezTo>
                                      <a:pt x="517" y="425"/>
                                      <a:pt x="508" y="421"/>
                                      <a:pt x="499" y="421"/>
                                    </a:cubicBezTo>
                                    <a:cubicBezTo>
                                      <a:pt x="489" y="421"/>
                                      <a:pt x="481" y="425"/>
                                      <a:pt x="474" y="431"/>
                                    </a:cubicBezTo>
                                    <a:cubicBezTo>
                                      <a:pt x="468" y="437"/>
                                      <a:pt x="464" y="446"/>
                                      <a:pt x="464" y="455"/>
                                    </a:cubicBezTo>
                                    <a:cubicBezTo>
                                      <a:pt x="464" y="458"/>
                                      <a:pt x="465" y="461"/>
                                      <a:pt x="465" y="464"/>
                                    </a:cubicBezTo>
                                    <a:cubicBezTo>
                                      <a:pt x="466" y="464"/>
                                      <a:pt x="467" y="465"/>
                                      <a:pt x="468" y="466"/>
                                    </a:cubicBezTo>
                                    <a:cubicBezTo>
                                      <a:pt x="469" y="465"/>
                                      <a:pt x="470" y="464"/>
                                      <a:pt x="471" y="464"/>
                                    </a:cubicBezTo>
                                    <a:cubicBezTo>
                                      <a:pt x="470" y="461"/>
                                      <a:pt x="470" y="458"/>
                                      <a:pt x="470" y="455"/>
                                    </a:cubicBezTo>
                                    <a:cubicBezTo>
                                      <a:pt x="470" y="440"/>
                                      <a:pt x="483" y="427"/>
                                      <a:pt x="499" y="427"/>
                                    </a:cubicBezTo>
                                    <a:cubicBezTo>
                                      <a:pt x="515" y="427"/>
                                      <a:pt x="527" y="440"/>
                                      <a:pt x="527" y="455"/>
                                    </a:cubicBezTo>
                                    <a:cubicBezTo>
                                      <a:pt x="527" y="458"/>
                                      <a:pt x="527" y="461"/>
                                      <a:pt x="526" y="464"/>
                                    </a:cubicBezTo>
                                    <a:cubicBezTo>
                                      <a:pt x="527" y="464"/>
                                      <a:pt x="528" y="465"/>
                                      <a:pt x="529" y="466"/>
                                    </a:cubicBezTo>
                                    <a:close/>
                                    <a:moveTo>
                                      <a:pt x="572" y="491"/>
                                    </a:moveTo>
                                    <a:cubicBezTo>
                                      <a:pt x="569" y="489"/>
                                      <a:pt x="564" y="487"/>
                                      <a:pt x="560" y="487"/>
                                    </a:cubicBezTo>
                                    <a:cubicBezTo>
                                      <a:pt x="555" y="487"/>
                                      <a:pt x="551" y="489"/>
                                      <a:pt x="548" y="492"/>
                                    </a:cubicBezTo>
                                    <a:cubicBezTo>
                                      <a:pt x="548" y="494"/>
                                      <a:pt x="549" y="496"/>
                                      <a:pt x="549" y="499"/>
                                    </a:cubicBezTo>
                                    <a:cubicBezTo>
                                      <a:pt x="549" y="499"/>
                                      <a:pt x="549" y="499"/>
                                      <a:pt x="549" y="499"/>
                                    </a:cubicBezTo>
                                    <a:cubicBezTo>
                                      <a:pt x="552" y="495"/>
                                      <a:pt x="556" y="493"/>
                                      <a:pt x="560" y="493"/>
                                    </a:cubicBezTo>
                                    <a:cubicBezTo>
                                      <a:pt x="564" y="493"/>
                                      <a:pt x="568" y="495"/>
                                      <a:pt x="570" y="498"/>
                                    </a:cubicBezTo>
                                    <a:cubicBezTo>
                                      <a:pt x="571" y="496"/>
                                      <a:pt x="571" y="494"/>
                                      <a:pt x="572" y="491"/>
                                    </a:cubicBezTo>
                                    <a:close/>
                                    <a:moveTo>
                                      <a:pt x="575" y="484"/>
                                    </a:moveTo>
                                    <a:cubicBezTo>
                                      <a:pt x="571" y="481"/>
                                      <a:pt x="565" y="480"/>
                                      <a:pt x="560" y="480"/>
                                    </a:cubicBezTo>
                                    <a:cubicBezTo>
                                      <a:pt x="554" y="480"/>
                                      <a:pt x="549" y="481"/>
                                      <a:pt x="545" y="484"/>
                                    </a:cubicBezTo>
                                    <a:cubicBezTo>
                                      <a:pt x="546" y="486"/>
                                      <a:pt x="546" y="488"/>
                                      <a:pt x="547" y="490"/>
                                    </a:cubicBezTo>
                                    <a:cubicBezTo>
                                      <a:pt x="551" y="487"/>
                                      <a:pt x="555" y="486"/>
                                      <a:pt x="560" y="486"/>
                                    </a:cubicBezTo>
                                    <a:cubicBezTo>
                                      <a:pt x="565" y="486"/>
                                      <a:pt x="569" y="487"/>
                                      <a:pt x="572" y="490"/>
                                    </a:cubicBezTo>
                                    <a:cubicBezTo>
                                      <a:pt x="573" y="488"/>
                                      <a:pt x="574" y="486"/>
                                      <a:pt x="575" y="484"/>
                                    </a:cubicBezTo>
                                    <a:close/>
                                    <a:moveTo>
                                      <a:pt x="578" y="478"/>
                                    </a:moveTo>
                                    <a:cubicBezTo>
                                      <a:pt x="573" y="475"/>
                                      <a:pt x="567" y="473"/>
                                      <a:pt x="560" y="473"/>
                                    </a:cubicBezTo>
                                    <a:cubicBezTo>
                                      <a:pt x="553" y="473"/>
                                      <a:pt x="547" y="475"/>
                                      <a:pt x="541" y="478"/>
                                    </a:cubicBezTo>
                                    <a:cubicBezTo>
                                      <a:pt x="542" y="480"/>
                                      <a:pt x="543" y="481"/>
                                      <a:pt x="544" y="483"/>
                                    </a:cubicBezTo>
                                    <a:cubicBezTo>
                                      <a:pt x="549" y="480"/>
                                      <a:pt x="554" y="478"/>
                                      <a:pt x="560" y="478"/>
                                    </a:cubicBezTo>
                                    <a:cubicBezTo>
                                      <a:pt x="566" y="478"/>
                                      <a:pt x="571" y="480"/>
                                      <a:pt x="576" y="483"/>
                                    </a:cubicBezTo>
                                    <a:cubicBezTo>
                                      <a:pt x="577" y="481"/>
                                      <a:pt x="577" y="480"/>
                                      <a:pt x="578" y="478"/>
                                    </a:cubicBezTo>
                                    <a:close/>
                                    <a:moveTo>
                                      <a:pt x="583" y="472"/>
                                    </a:moveTo>
                                    <a:cubicBezTo>
                                      <a:pt x="577" y="467"/>
                                      <a:pt x="569" y="465"/>
                                      <a:pt x="560" y="465"/>
                                    </a:cubicBezTo>
                                    <a:cubicBezTo>
                                      <a:pt x="551" y="465"/>
                                      <a:pt x="543" y="468"/>
                                      <a:pt x="536" y="472"/>
                                    </a:cubicBezTo>
                                    <a:cubicBezTo>
                                      <a:pt x="538" y="474"/>
                                      <a:pt x="539" y="475"/>
                                      <a:pt x="540" y="477"/>
                                    </a:cubicBezTo>
                                    <a:cubicBezTo>
                                      <a:pt x="546" y="473"/>
                                      <a:pt x="553" y="471"/>
                                      <a:pt x="560" y="471"/>
                                    </a:cubicBezTo>
                                    <a:cubicBezTo>
                                      <a:pt x="567" y="471"/>
                                      <a:pt x="574" y="473"/>
                                      <a:pt x="579" y="477"/>
                                    </a:cubicBezTo>
                                    <a:cubicBezTo>
                                      <a:pt x="581" y="475"/>
                                      <a:pt x="582" y="473"/>
                                      <a:pt x="583" y="472"/>
                                    </a:cubicBezTo>
                                    <a:close/>
                                    <a:moveTo>
                                      <a:pt x="589" y="467"/>
                                    </a:moveTo>
                                    <a:cubicBezTo>
                                      <a:pt x="581" y="461"/>
                                      <a:pt x="571" y="457"/>
                                      <a:pt x="560" y="457"/>
                                    </a:cubicBezTo>
                                    <a:cubicBezTo>
                                      <a:pt x="549" y="457"/>
                                      <a:pt x="539" y="461"/>
                                      <a:pt x="531" y="467"/>
                                    </a:cubicBezTo>
                                    <a:cubicBezTo>
                                      <a:pt x="532" y="468"/>
                                      <a:pt x="534" y="470"/>
                                      <a:pt x="535" y="471"/>
                                    </a:cubicBezTo>
                                    <a:cubicBezTo>
                                      <a:pt x="542" y="466"/>
                                      <a:pt x="551" y="463"/>
                                      <a:pt x="560" y="463"/>
                                    </a:cubicBezTo>
                                    <a:cubicBezTo>
                                      <a:pt x="569" y="463"/>
                                      <a:pt x="577" y="466"/>
                                      <a:pt x="584" y="471"/>
                                    </a:cubicBezTo>
                                    <a:cubicBezTo>
                                      <a:pt x="586" y="469"/>
                                      <a:pt x="587" y="468"/>
                                      <a:pt x="589" y="467"/>
                                    </a:cubicBezTo>
                                    <a:close/>
                                    <a:moveTo>
                                      <a:pt x="626" y="455"/>
                                    </a:moveTo>
                                    <a:cubicBezTo>
                                      <a:pt x="626" y="453"/>
                                      <a:pt x="624" y="450"/>
                                      <a:pt x="621" y="450"/>
                                    </a:cubicBezTo>
                                    <a:cubicBezTo>
                                      <a:pt x="618" y="450"/>
                                      <a:pt x="616" y="453"/>
                                      <a:pt x="616" y="455"/>
                                    </a:cubicBezTo>
                                    <a:cubicBezTo>
                                      <a:pt x="616" y="456"/>
                                      <a:pt x="616" y="456"/>
                                      <a:pt x="616" y="456"/>
                                    </a:cubicBezTo>
                                    <a:cubicBezTo>
                                      <a:pt x="617" y="456"/>
                                      <a:pt x="619" y="456"/>
                                      <a:pt x="621" y="456"/>
                                    </a:cubicBezTo>
                                    <a:cubicBezTo>
                                      <a:pt x="623" y="456"/>
                                      <a:pt x="624" y="456"/>
                                      <a:pt x="626" y="456"/>
                                    </a:cubicBezTo>
                                    <a:cubicBezTo>
                                      <a:pt x="626" y="456"/>
                                      <a:pt x="626" y="456"/>
                                      <a:pt x="626" y="455"/>
                                    </a:cubicBezTo>
                                    <a:close/>
                                    <a:moveTo>
                                      <a:pt x="633" y="455"/>
                                    </a:moveTo>
                                    <a:cubicBezTo>
                                      <a:pt x="633" y="449"/>
                                      <a:pt x="627" y="443"/>
                                      <a:pt x="621" y="443"/>
                                    </a:cubicBezTo>
                                    <a:cubicBezTo>
                                      <a:pt x="614" y="443"/>
                                      <a:pt x="609" y="449"/>
                                      <a:pt x="609" y="455"/>
                                    </a:cubicBezTo>
                                    <a:cubicBezTo>
                                      <a:pt x="609" y="456"/>
                                      <a:pt x="609" y="456"/>
                                      <a:pt x="609" y="457"/>
                                    </a:cubicBezTo>
                                    <a:cubicBezTo>
                                      <a:pt x="611" y="457"/>
                                      <a:pt x="612" y="456"/>
                                      <a:pt x="614" y="456"/>
                                    </a:cubicBezTo>
                                    <a:cubicBezTo>
                                      <a:pt x="614" y="456"/>
                                      <a:pt x="614" y="456"/>
                                      <a:pt x="614" y="455"/>
                                    </a:cubicBezTo>
                                    <a:cubicBezTo>
                                      <a:pt x="614" y="452"/>
                                      <a:pt x="617" y="449"/>
                                      <a:pt x="621" y="449"/>
                                    </a:cubicBezTo>
                                    <a:cubicBezTo>
                                      <a:pt x="625" y="449"/>
                                      <a:pt x="628" y="452"/>
                                      <a:pt x="628" y="455"/>
                                    </a:cubicBezTo>
                                    <a:cubicBezTo>
                                      <a:pt x="628" y="456"/>
                                      <a:pt x="627" y="456"/>
                                      <a:pt x="627" y="456"/>
                                    </a:cubicBezTo>
                                    <a:cubicBezTo>
                                      <a:pt x="629" y="456"/>
                                      <a:pt x="631" y="457"/>
                                      <a:pt x="633" y="457"/>
                                    </a:cubicBezTo>
                                    <a:cubicBezTo>
                                      <a:pt x="633" y="456"/>
                                      <a:pt x="633" y="456"/>
                                      <a:pt x="633" y="455"/>
                                    </a:cubicBezTo>
                                    <a:close/>
                                    <a:moveTo>
                                      <a:pt x="640" y="455"/>
                                    </a:moveTo>
                                    <a:cubicBezTo>
                                      <a:pt x="640" y="450"/>
                                      <a:pt x="638" y="445"/>
                                      <a:pt x="635" y="442"/>
                                    </a:cubicBezTo>
                                    <a:cubicBezTo>
                                      <a:pt x="631" y="438"/>
                                      <a:pt x="626" y="436"/>
                                      <a:pt x="621" y="436"/>
                                    </a:cubicBezTo>
                                    <a:cubicBezTo>
                                      <a:pt x="615" y="436"/>
                                      <a:pt x="611" y="438"/>
                                      <a:pt x="607" y="442"/>
                                    </a:cubicBezTo>
                                    <a:cubicBezTo>
                                      <a:pt x="603" y="445"/>
                                      <a:pt x="601" y="450"/>
                                      <a:pt x="601" y="455"/>
                                    </a:cubicBezTo>
                                    <a:cubicBezTo>
                                      <a:pt x="601" y="457"/>
                                      <a:pt x="601" y="458"/>
                                      <a:pt x="602" y="459"/>
                                    </a:cubicBezTo>
                                    <a:cubicBezTo>
                                      <a:pt x="604" y="459"/>
                                      <a:pt x="605" y="458"/>
                                      <a:pt x="607" y="457"/>
                                    </a:cubicBezTo>
                                    <a:cubicBezTo>
                                      <a:pt x="607" y="457"/>
                                      <a:pt x="607" y="456"/>
                                      <a:pt x="607" y="455"/>
                                    </a:cubicBezTo>
                                    <a:cubicBezTo>
                                      <a:pt x="607" y="448"/>
                                      <a:pt x="613" y="442"/>
                                      <a:pt x="621" y="442"/>
                                    </a:cubicBezTo>
                                    <a:cubicBezTo>
                                      <a:pt x="628" y="442"/>
                                      <a:pt x="634" y="448"/>
                                      <a:pt x="634" y="455"/>
                                    </a:cubicBezTo>
                                    <a:cubicBezTo>
                                      <a:pt x="634" y="456"/>
                                      <a:pt x="634" y="457"/>
                                      <a:pt x="634" y="457"/>
                                    </a:cubicBezTo>
                                    <a:cubicBezTo>
                                      <a:pt x="636" y="458"/>
                                      <a:pt x="638" y="459"/>
                                      <a:pt x="640" y="459"/>
                                    </a:cubicBezTo>
                                    <a:cubicBezTo>
                                      <a:pt x="640" y="458"/>
                                      <a:pt x="640" y="457"/>
                                      <a:pt x="640" y="455"/>
                                    </a:cubicBezTo>
                                    <a:close/>
                                    <a:moveTo>
                                      <a:pt x="648" y="455"/>
                                    </a:moveTo>
                                    <a:cubicBezTo>
                                      <a:pt x="648" y="448"/>
                                      <a:pt x="645" y="441"/>
                                      <a:pt x="640" y="436"/>
                                    </a:cubicBezTo>
                                    <a:cubicBezTo>
                                      <a:pt x="635" y="431"/>
                                      <a:pt x="628" y="428"/>
                                      <a:pt x="621" y="428"/>
                                    </a:cubicBezTo>
                                    <a:cubicBezTo>
                                      <a:pt x="613" y="428"/>
                                      <a:pt x="607" y="431"/>
                                      <a:pt x="602" y="436"/>
                                    </a:cubicBezTo>
                                    <a:cubicBezTo>
                                      <a:pt x="597" y="441"/>
                                      <a:pt x="594" y="448"/>
                                      <a:pt x="594" y="455"/>
                                    </a:cubicBezTo>
                                    <a:cubicBezTo>
                                      <a:pt x="594" y="458"/>
                                      <a:pt x="594" y="460"/>
                                      <a:pt x="595" y="463"/>
                                    </a:cubicBezTo>
                                    <a:cubicBezTo>
                                      <a:pt x="596" y="462"/>
                                      <a:pt x="598" y="461"/>
                                      <a:pt x="600" y="460"/>
                                    </a:cubicBezTo>
                                    <a:cubicBezTo>
                                      <a:pt x="600" y="458"/>
                                      <a:pt x="600" y="457"/>
                                      <a:pt x="600" y="455"/>
                                    </a:cubicBezTo>
                                    <a:cubicBezTo>
                                      <a:pt x="600" y="444"/>
                                      <a:pt x="609" y="434"/>
                                      <a:pt x="621" y="434"/>
                                    </a:cubicBezTo>
                                    <a:cubicBezTo>
                                      <a:pt x="632" y="434"/>
                                      <a:pt x="642" y="444"/>
                                      <a:pt x="642" y="455"/>
                                    </a:cubicBezTo>
                                    <a:cubicBezTo>
                                      <a:pt x="642" y="457"/>
                                      <a:pt x="642" y="458"/>
                                      <a:pt x="641" y="460"/>
                                    </a:cubicBezTo>
                                    <a:cubicBezTo>
                                      <a:pt x="643" y="461"/>
                                      <a:pt x="645" y="462"/>
                                      <a:pt x="647" y="463"/>
                                    </a:cubicBezTo>
                                    <a:cubicBezTo>
                                      <a:pt x="648" y="460"/>
                                      <a:pt x="648" y="458"/>
                                      <a:pt x="648" y="455"/>
                                    </a:cubicBezTo>
                                    <a:close/>
                                    <a:moveTo>
                                      <a:pt x="651" y="465"/>
                                    </a:moveTo>
                                    <a:cubicBezTo>
                                      <a:pt x="652" y="465"/>
                                      <a:pt x="653" y="464"/>
                                      <a:pt x="654" y="463"/>
                                    </a:cubicBezTo>
                                    <a:cubicBezTo>
                                      <a:pt x="655" y="461"/>
                                      <a:pt x="655" y="458"/>
                                      <a:pt x="655" y="455"/>
                                    </a:cubicBezTo>
                                    <a:cubicBezTo>
                                      <a:pt x="655" y="446"/>
                                      <a:pt x="651" y="437"/>
                                      <a:pt x="645" y="431"/>
                                    </a:cubicBezTo>
                                    <a:cubicBezTo>
                                      <a:pt x="639" y="425"/>
                                      <a:pt x="630" y="421"/>
                                      <a:pt x="621" y="421"/>
                                    </a:cubicBezTo>
                                    <a:cubicBezTo>
                                      <a:pt x="611" y="421"/>
                                      <a:pt x="603" y="425"/>
                                      <a:pt x="597" y="431"/>
                                    </a:cubicBezTo>
                                    <a:cubicBezTo>
                                      <a:pt x="590" y="437"/>
                                      <a:pt x="587" y="446"/>
                                      <a:pt x="587" y="455"/>
                                    </a:cubicBezTo>
                                    <a:cubicBezTo>
                                      <a:pt x="587" y="458"/>
                                      <a:pt x="587" y="461"/>
                                      <a:pt x="588" y="464"/>
                                    </a:cubicBezTo>
                                    <a:cubicBezTo>
                                      <a:pt x="589" y="464"/>
                                      <a:pt x="589" y="465"/>
                                      <a:pt x="590" y="466"/>
                                    </a:cubicBezTo>
                                    <a:cubicBezTo>
                                      <a:pt x="591" y="465"/>
                                      <a:pt x="592" y="464"/>
                                      <a:pt x="593" y="464"/>
                                    </a:cubicBezTo>
                                    <a:cubicBezTo>
                                      <a:pt x="592" y="461"/>
                                      <a:pt x="592" y="458"/>
                                      <a:pt x="592" y="455"/>
                                    </a:cubicBezTo>
                                    <a:cubicBezTo>
                                      <a:pt x="592" y="440"/>
                                      <a:pt x="605" y="427"/>
                                      <a:pt x="621" y="427"/>
                                    </a:cubicBezTo>
                                    <a:cubicBezTo>
                                      <a:pt x="637" y="427"/>
                                      <a:pt x="650" y="440"/>
                                      <a:pt x="650" y="455"/>
                                    </a:cubicBezTo>
                                    <a:cubicBezTo>
                                      <a:pt x="650" y="458"/>
                                      <a:pt x="649" y="461"/>
                                      <a:pt x="648" y="464"/>
                                    </a:cubicBezTo>
                                    <a:cubicBezTo>
                                      <a:pt x="649" y="464"/>
                                      <a:pt x="650" y="465"/>
                                      <a:pt x="651" y="465"/>
                                    </a:cubicBezTo>
                                    <a:close/>
                                    <a:moveTo>
                                      <a:pt x="693" y="491"/>
                                    </a:moveTo>
                                    <a:cubicBezTo>
                                      <a:pt x="690" y="489"/>
                                      <a:pt x="685" y="487"/>
                                      <a:pt x="681" y="487"/>
                                    </a:cubicBezTo>
                                    <a:cubicBezTo>
                                      <a:pt x="677" y="487"/>
                                      <a:pt x="673" y="489"/>
                                      <a:pt x="669" y="491"/>
                                    </a:cubicBezTo>
                                    <a:cubicBezTo>
                                      <a:pt x="670" y="493"/>
                                      <a:pt x="671" y="495"/>
                                      <a:pt x="671" y="497"/>
                                    </a:cubicBezTo>
                                    <a:cubicBezTo>
                                      <a:pt x="674" y="495"/>
                                      <a:pt x="677" y="493"/>
                                      <a:pt x="681" y="493"/>
                                    </a:cubicBezTo>
                                    <a:cubicBezTo>
                                      <a:pt x="685" y="493"/>
                                      <a:pt x="689" y="495"/>
                                      <a:pt x="691" y="498"/>
                                    </a:cubicBezTo>
                                    <a:cubicBezTo>
                                      <a:pt x="692" y="496"/>
                                      <a:pt x="692" y="494"/>
                                      <a:pt x="693" y="491"/>
                                    </a:cubicBezTo>
                                    <a:close/>
                                    <a:moveTo>
                                      <a:pt x="696" y="484"/>
                                    </a:moveTo>
                                    <a:cubicBezTo>
                                      <a:pt x="691" y="481"/>
                                      <a:pt x="686" y="480"/>
                                      <a:pt x="681" y="480"/>
                                    </a:cubicBezTo>
                                    <a:cubicBezTo>
                                      <a:pt x="676" y="480"/>
                                      <a:pt x="671" y="481"/>
                                      <a:pt x="666" y="484"/>
                                    </a:cubicBezTo>
                                    <a:cubicBezTo>
                                      <a:pt x="667" y="485"/>
                                      <a:pt x="668" y="487"/>
                                      <a:pt x="669" y="489"/>
                                    </a:cubicBezTo>
                                    <a:cubicBezTo>
                                      <a:pt x="672" y="487"/>
                                      <a:pt x="676" y="486"/>
                                      <a:pt x="681" y="486"/>
                                    </a:cubicBezTo>
                                    <a:cubicBezTo>
                                      <a:pt x="686" y="486"/>
                                      <a:pt x="690" y="487"/>
                                      <a:pt x="693" y="490"/>
                                    </a:cubicBezTo>
                                    <a:cubicBezTo>
                                      <a:pt x="694" y="488"/>
                                      <a:pt x="695" y="486"/>
                                      <a:pt x="696" y="484"/>
                                    </a:cubicBezTo>
                                    <a:close/>
                                    <a:moveTo>
                                      <a:pt x="699" y="478"/>
                                    </a:moveTo>
                                    <a:cubicBezTo>
                                      <a:pt x="694" y="475"/>
                                      <a:pt x="688" y="473"/>
                                      <a:pt x="681" y="473"/>
                                    </a:cubicBezTo>
                                    <a:cubicBezTo>
                                      <a:pt x="674" y="473"/>
                                      <a:pt x="668" y="474"/>
                                      <a:pt x="663" y="478"/>
                                    </a:cubicBezTo>
                                    <a:cubicBezTo>
                                      <a:pt x="664" y="479"/>
                                      <a:pt x="665" y="481"/>
                                      <a:pt x="666" y="482"/>
                                    </a:cubicBezTo>
                                    <a:cubicBezTo>
                                      <a:pt x="670" y="480"/>
                                      <a:pt x="675" y="478"/>
                                      <a:pt x="681" y="478"/>
                                    </a:cubicBezTo>
                                    <a:cubicBezTo>
                                      <a:pt x="687" y="478"/>
                                      <a:pt x="692" y="480"/>
                                      <a:pt x="697" y="483"/>
                                    </a:cubicBezTo>
                                    <a:cubicBezTo>
                                      <a:pt x="697" y="481"/>
                                      <a:pt x="698" y="480"/>
                                      <a:pt x="699" y="478"/>
                                    </a:cubicBezTo>
                                    <a:close/>
                                    <a:moveTo>
                                      <a:pt x="704" y="472"/>
                                    </a:moveTo>
                                    <a:cubicBezTo>
                                      <a:pt x="697" y="467"/>
                                      <a:pt x="689" y="465"/>
                                      <a:pt x="681" y="465"/>
                                    </a:cubicBezTo>
                                    <a:cubicBezTo>
                                      <a:pt x="672" y="465"/>
                                      <a:pt x="665" y="467"/>
                                      <a:pt x="658" y="472"/>
                                    </a:cubicBezTo>
                                    <a:cubicBezTo>
                                      <a:pt x="659" y="473"/>
                                      <a:pt x="661" y="475"/>
                                      <a:pt x="662" y="476"/>
                                    </a:cubicBezTo>
                                    <a:cubicBezTo>
                                      <a:pt x="667" y="473"/>
                                      <a:pt x="674" y="471"/>
                                      <a:pt x="681" y="471"/>
                                    </a:cubicBezTo>
                                    <a:cubicBezTo>
                                      <a:pt x="688" y="471"/>
                                      <a:pt x="695" y="473"/>
                                      <a:pt x="700" y="477"/>
                                    </a:cubicBezTo>
                                    <a:cubicBezTo>
                                      <a:pt x="701" y="475"/>
                                      <a:pt x="703" y="473"/>
                                      <a:pt x="704" y="472"/>
                                    </a:cubicBezTo>
                                    <a:close/>
                                    <a:moveTo>
                                      <a:pt x="710" y="467"/>
                                    </a:moveTo>
                                    <a:cubicBezTo>
                                      <a:pt x="702" y="461"/>
                                      <a:pt x="692" y="457"/>
                                      <a:pt x="681" y="457"/>
                                    </a:cubicBezTo>
                                    <a:cubicBezTo>
                                      <a:pt x="670" y="457"/>
                                      <a:pt x="660" y="461"/>
                                      <a:pt x="652" y="466"/>
                                    </a:cubicBezTo>
                                    <a:cubicBezTo>
                                      <a:pt x="654" y="468"/>
                                      <a:pt x="655" y="469"/>
                                      <a:pt x="657" y="470"/>
                                    </a:cubicBezTo>
                                    <a:cubicBezTo>
                                      <a:pt x="664" y="466"/>
                                      <a:pt x="672" y="463"/>
                                      <a:pt x="681" y="463"/>
                                    </a:cubicBezTo>
                                    <a:cubicBezTo>
                                      <a:pt x="690" y="463"/>
                                      <a:pt x="698" y="466"/>
                                      <a:pt x="705" y="471"/>
                                    </a:cubicBezTo>
                                    <a:cubicBezTo>
                                      <a:pt x="707" y="469"/>
                                      <a:pt x="708" y="468"/>
                                      <a:pt x="710" y="467"/>
                                    </a:cubicBezTo>
                                    <a:close/>
                                    <a:moveTo>
                                      <a:pt x="747" y="455"/>
                                    </a:moveTo>
                                    <a:cubicBezTo>
                                      <a:pt x="747" y="453"/>
                                      <a:pt x="745" y="450"/>
                                      <a:pt x="742" y="450"/>
                                    </a:cubicBezTo>
                                    <a:cubicBezTo>
                                      <a:pt x="739" y="450"/>
                                      <a:pt x="737" y="453"/>
                                      <a:pt x="737" y="455"/>
                                    </a:cubicBezTo>
                                    <a:cubicBezTo>
                                      <a:pt x="737" y="456"/>
                                      <a:pt x="737" y="456"/>
                                      <a:pt x="737" y="456"/>
                                    </a:cubicBezTo>
                                    <a:cubicBezTo>
                                      <a:pt x="738" y="456"/>
                                      <a:pt x="740" y="456"/>
                                      <a:pt x="742" y="456"/>
                                    </a:cubicBezTo>
                                    <a:cubicBezTo>
                                      <a:pt x="743" y="456"/>
                                      <a:pt x="745" y="456"/>
                                      <a:pt x="747" y="456"/>
                                    </a:cubicBezTo>
                                    <a:cubicBezTo>
                                      <a:pt x="747" y="456"/>
                                      <a:pt x="747" y="456"/>
                                      <a:pt x="747" y="455"/>
                                    </a:cubicBezTo>
                                    <a:close/>
                                    <a:moveTo>
                                      <a:pt x="754" y="455"/>
                                    </a:moveTo>
                                    <a:cubicBezTo>
                                      <a:pt x="754" y="449"/>
                                      <a:pt x="748" y="443"/>
                                      <a:pt x="742" y="443"/>
                                    </a:cubicBezTo>
                                    <a:cubicBezTo>
                                      <a:pt x="735" y="443"/>
                                      <a:pt x="730" y="449"/>
                                      <a:pt x="730" y="455"/>
                                    </a:cubicBezTo>
                                    <a:cubicBezTo>
                                      <a:pt x="730" y="456"/>
                                      <a:pt x="730" y="456"/>
                                      <a:pt x="730" y="457"/>
                                    </a:cubicBezTo>
                                    <a:cubicBezTo>
                                      <a:pt x="732" y="457"/>
                                      <a:pt x="733" y="456"/>
                                      <a:pt x="735" y="456"/>
                                    </a:cubicBezTo>
                                    <a:cubicBezTo>
                                      <a:pt x="735" y="456"/>
                                      <a:pt x="735" y="456"/>
                                      <a:pt x="735" y="455"/>
                                    </a:cubicBezTo>
                                    <a:cubicBezTo>
                                      <a:pt x="735" y="452"/>
                                      <a:pt x="738" y="449"/>
                                      <a:pt x="742" y="449"/>
                                    </a:cubicBezTo>
                                    <a:cubicBezTo>
                                      <a:pt x="745" y="449"/>
                                      <a:pt x="748" y="452"/>
                                      <a:pt x="748" y="455"/>
                                    </a:cubicBezTo>
                                    <a:cubicBezTo>
                                      <a:pt x="748" y="456"/>
                                      <a:pt x="748" y="456"/>
                                      <a:pt x="748" y="456"/>
                                    </a:cubicBezTo>
                                    <a:cubicBezTo>
                                      <a:pt x="750" y="456"/>
                                      <a:pt x="752" y="457"/>
                                      <a:pt x="754" y="457"/>
                                    </a:cubicBezTo>
                                    <a:cubicBezTo>
                                      <a:pt x="754" y="456"/>
                                      <a:pt x="754" y="456"/>
                                      <a:pt x="754" y="455"/>
                                    </a:cubicBezTo>
                                    <a:close/>
                                    <a:moveTo>
                                      <a:pt x="761" y="455"/>
                                    </a:moveTo>
                                    <a:cubicBezTo>
                                      <a:pt x="761" y="450"/>
                                      <a:pt x="759" y="445"/>
                                      <a:pt x="755" y="442"/>
                                    </a:cubicBezTo>
                                    <a:cubicBezTo>
                                      <a:pt x="752" y="438"/>
                                      <a:pt x="747" y="436"/>
                                      <a:pt x="742" y="436"/>
                                    </a:cubicBezTo>
                                    <a:cubicBezTo>
                                      <a:pt x="736" y="436"/>
                                      <a:pt x="731" y="438"/>
                                      <a:pt x="728" y="442"/>
                                    </a:cubicBezTo>
                                    <a:cubicBezTo>
                                      <a:pt x="724" y="445"/>
                                      <a:pt x="722" y="450"/>
                                      <a:pt x="722" y="455"/>
                                    </a:cubicBezTo>
                                    <a:cubicBezTo>
                                      <a:pt x="722" y="457"/>
                                      <a:pt x="722" y="458"/>
                                      <a:pt x="723" y="459"/>
                                    </a:cubicBezTo>
                                    <a:cubicBezTo>
                                      <a:pt x="724" y="459"/>
                                      <a:pt x="726" y="458"/>
                                      <a:pt x="728" y="457"/>
                                    </a:cubicBezTo>
                                    <a:cubicBezTo>
                                      <a:pt x="728" y="457"/>
                                      <a:pt x="728" y="456"/>
                                      <a:pt x="728" y="455"/>
                                    </a:cubicBezTo>
                                    <a:cubicBezTo>
                                      <a:pt x="728" y="448"/>
                                      <a:pt x="734" y="442"/>
                                      <a:pt x="742" y="442"/>
                                    </a:cubicBezTo>
                                    <a:cubicBezTo>
                                      <a:pt x="749" y="442"/>
                                      <a:pt x="755" y="448"/>
                                      <a:pt x="755" y="455"/>
                                    </a:cubicBezTo>
                                    <a:cubicBezTo>
                                      <a:pt x="755" y="456"/>
                                      <a:pt x="755" y="457"/>
                                      <a:pt x="755" y="457"/>
                                    </a:cubicBezTo>
                                    <a:cubicBezTo>
                                      <a:pt x="757" y="458"/>
                                      <a:pt x="759" y="459"/>
                                      <a:pt x="761" y="459"/>
                                    </a:cubicBezTo>
                                    <a:cubicBezTo>
                                      <a:pt x="761" y="458"/>
                                      <a:pt x="761" y="457"/>
                                      <a:pt x="761" y="455"/>
                                    </a:cubicBezTo>
                                    <a:close/>
                                    <a:moveTo>
                                      <a:pt x="769" y="455"/>
                                    </a:moveTo>
                                    <a:cubicBezTo>
                                      <a:pt x="769" y="448"/>
                                      <a:pt x="766" y="441"/>
                                      <a:pt x="761" y="436"/>
                                    </a:cubicBezTo>
                                    <a:cubicBezTo>
                                      <a:pt x="756" y="431"/>
                                      <a:pt x="749" y="428"/>
                                      <a:pt x="742" y="428"/>
                                    </a:cubicBezTo>
                                    <a:cubicBezTo>
                                      <a:pt x="734" y="428"/>
                                      <a:pt x="727" y="431"/>
                                      <a:pt x="722" y="436"/>
                                    </a:cubicBezTo>
                                    <a:cubicBezTo>
                                      <a:pt x="718" y="441"/>
                                      <a:pt x="714" y="448"/>
                                      <a:pt x="714" y="455"/>
                                    </a:cubicBezTo>
                                    <a:cubicBezTo>
                                      <a:pt x="714" y="458"/>
                                      <a:pt x="715" y="460"/>
                                      <a:pt x="715" y="463"/>
                                    </a:cubicBezTo>
                                    <a:cubicBezTo>
                                      <a:pt x="717" y="462"/>
                                      <a:pt x="719" y="461"/>
                                      <a:pt x="721" y="460"/>
                                    </a:cubicBezTo>
                                    <a:cubicBezTo>
                                      <a:pt x="721" y="458"/>
                                      <a:pt x="721" y="457"/>
                                      <a:pt x="721" y="455"/>
                                    </a:cubicBezTo>
                                    <a:cubicBezTo>
                                      <a:pt x="721" y="444"/>
                                      <a:pt x="730" y="434"/>
                                      <a:pt x="742" y="434"/>
                                    </a:cubicBezTo>
                                    <a:cubicBezTo>
                                      <a:pt x="753" y="434"/>
                                      <a:pt x="763" y="444"/>
                                      <a:pt x="763" y="455"/>
                                    </a:cubicBezTo>
                                    <a:cubicBezTo>
                                      <a:pt x="763" y="457"/>
                                      <a:pt x="763" y="458"/>
                                      <a:pt x="762" y="460"/>
                                    </a:cubicBezTo>
                                    <a:cubicBezTo>
                                      <a:pt x="764" y="461"/>
                                      <a:pt x="766" y="462"/>
                                      <a:pt x="768" y="463"/>
                                    </a:cubicBezTo>
                                    <a:cubicBezTo>
                                      <a:pt x="769" y="460"/>
                                      <a:pt x="769" y="458"/>
                                      <a:pt x="769" y="455"/>
                                    </a:cubicBezTo>
                                    <a:close/>
                                    <a:moveTo>
                                      <a:pt x="772" y="466"/>
                                    </a:moveTo>
                                    <a:cubicBezTo>
                                      <a:pt x="773" y="465"/>
                                      <a:pt x="774" y="464"/>
                                      <a:pt x="775" y="464"/>
                                    </a:cubicBezTo>
                                    <a:cubicBezTo>
                                      <a:pt x="776" y="461"/>
                                      <a:pt x="776" y="458"/>
                                      <a:pt x="776" y="455"/>
                                    </a:cubicBezTo>
                                    <a:cubicBezTo>
                                      <a:pt x="776" y="446"/>
                                      <a:pt x="772" y="437"/>
                                      <a:pt x="766" y="431"/>
                                    </a:cubicBezTo>
                                    <a:cubicBezTo>
                                      <a:pt x="760" y="425"/>
                                      <a:pt x="751" y="421"/>
                                      <a:pt x="742" y="421"/>
                                    </a:cubicBezTo>
                                    <a:cubicBezTo>
                                      <a:pt x="732" y="421"/>
                                      <a:pt x="724" y="425"/>
                                      <a:pt x="717" y="431"/>
                                    </a:cubicBezTo>
                                    <a:cubicBezTo>
                                      <a:pt x="711" y="437"/>
                                      <a:pt x="707" y="446"/>
                                      <a:pt x="707" y="455"/>
                                    </a:cubicBezTo>
                                    <a:cubicBezTo>
                                      <a:pt x="707" y="458"/>
                                      <a:pt x="708" y="461"/>
                                      <a:pt x="708" y="464"/>
                                    </a:cubicBezTo>
                                    <a:cubicBezTo>
                                      <a:pt x="709" y="464"/>
                                      <a:pt x="710" y="465"/>
                                      <a:pt x="711" y="466"/>
                                    </a:cubicBezTo>
                                    <a:cubicBezTo>
                                      <a:pt x="712" y="465"/>
                                      <a:pt x="713" y="464"/>
                                      <a:pt x="714" y="464"/>
                                    </a:cubicBezTo>
                                    <a:cubicBezTo>
                                      <a:pt x="713" y="461"/>
                                      <a:pt x="713" y="458"/>
                                      <a:pt x="713" y="455"/>
                                    </a:cubicBezTo>
                                    <a:cubicBezTo>
                                      <a:pt x="713" y="440"/>
                                      <a:pt x="726" y="427"/>
                                      <a:pt x="742" y="427"/>
                                    </a:cubicBezTo>
                                    <a:cubicBezTo>
                                      <a:pt x="758" y="427"/>
                                      <a:pt x="770" y="440"/>
                                      <a:pt x="770" y="455"/>
                                    </a:cubicBezTo>
                                    <a:cubicBezTo>
                                      <a:pt x="770" y="458"/>
                                      <a:pt x="770" y="461"/>
                                      <a:pt x="769" y="464"/>
                                    </a:cubicBezTo>
                                    <a:cubicBezTo>
                                      <a:pt x="770" y="464"/>
                                      <a:pt x="771" y="465"/>
                                      <a:pt x="772" y="466"/>
                                    </a:cubicBezTo>
                                    <a:close/>
                                    <a:moveTo>
                                      <a:pt x="815" y="491"/>
                                    </a:moveTo>
                                    <a:cubicBezTo>
                                      <a:pt x="811" y="489"/>
                                      <a:pt x="807" y="487"/>
                                      <a:pt x="803" y="487"/>
                                    </a:cubicBezTo>
                                    <a:cubicBezTo>
                                      <a:pt x="798" y="487"/>
                                      <a:pt x="794" y="489"/>
                                      <a:pt x="791" y="492"/>
                                    </a:cubicBezTo>
                                    <a:cubicBezTo>
                                      <a:pt x="791" y="494"/>
                                      <a:pt x="792" y="496"/>
                                      <a:pt x="792" y="498"/>
                                    </a:cubicBezTo>
                                    <a:cubicBezTo>
                                      <a:pt x="795" y="495"/>
                                      <a:pt x="798" y="493"/>
                                      <a:pt x="803" y="493"/>
                                    </a:cubicBezTo>
                                    <a:cubicBezTo>
                                      <a:pt x="807" y="493"/>
                                      <a:pt x="811" y="495"/>
                                      <a:pt x="813" y="498"/>
                                    </a:cubicBezTo>
                                    <a:cubicBezTo>
                                      <a:pt x="814" y="496"/>
                                      <a:pt x="814" y="494"/>
                                      <a:pt x="815" y="491"/>
                                    </a:cubicBezTo>
                                    <a:close/>
                                    <a:moveTo>
                                      <a:pt x="818" y="484"/>
                                    </a:moveTo>
                                    <a:cubicBezTo>
                                      <a:pt x="813" y="481"/>
                                      <a:pt x="808" y="480"/>
                                      <a:pt x="803" y="480"/>
                                    </a:cubicBezTo>
                                    <a:cubicBezTo>
                                      <a:pt x="797" y="480"/>
                                      <a:pt x="792" y="481"/>
                                      <a:pt x="788" y="484"/>
                                    </a:cubicBezTo>
                                    <a:cubicBezTo>
                                      <a:pt x="789" y="486"/>
                                      <a:pt x="789" y="488"/>
                                      <a:pt x="790" y="490"/>
                                    </a:cubicBezTo>
                                    <a:cubicBezTo>
                                      <a:pt x="794" y="487"/>
                                      <a:pt x="798" y="486"/>
                                      <a:pt x="803" y="486"/>
                                    </a:cubicBezTo>
                                    <a:cubicBezTo>
                                      <a:pt x="807" y="486"/>
                                      <a:pt x="812" y="487"/>
                                      <a:pt x="815" y="490"/>
                                    </a:cubicBezTo>
                                    <a:cubicBezTo>
                                      <a:pt x="816" y="488"/>
                                      <a:pt x="817" y="486"/>
                                      <a:pt x="818" y="484"/>
                                    </a:cubicBezTo>
                                    <a:close/>
                                    <a:moveTo>
                                      <a:pt x="821" y="478"/>
                                    </a:moveTo>
                                    <a:cubicBezTo>
                                      <a:pt x="816" y="475"/>
                                      <a:pt x="810" y="473"/>
                                      <a:pt x="803" y="473"/>
                                    </a:cubicBezTo>
                                    <a:cubicBezTo>
                                      <a:pt x="796" y="473"/>
                                      <a:pt x="789" y="475"/>
                                      <a:pt x="784" y="478"/>
                                    </a:cubicBezTo>
                                    <a:cubicBezTo>
                                      <a:pt x="785" y="480"/>
                                      <a:pt x="786" y="481"/>
                                      <a:pt x="787" y="483"/>
                                    </a:cubicBezTo>
                                    <a:cubicBezTo>
                                      <a:pt x="791" y="480"/>
                                      <a:pt x="797" y="478"/>
                                      <a:pt x="803" y="478"/>
                                    </a:cubicBezTo>
                                    <a:cubicBezTo>
                                      <a:pt x="809" y="478"/>
                                      <a:pt x="814" y="480"/>
                                      <a:pt x="818" y="483"/>
                                    </a:cubicBezTo>
                                    <a:cubicBezTo>
                                      <a:pt x="819" y="481"/>
                                      <a:pt x="820" y="480"/>
                                      <a:pt x="821" y="478"/>
                                    </a:cubicBezTo>
                                    <a:close/>
                                    <a:moveTo>
                                      <a:pt x="826" y="472"/>
                                    </a:moveTo>
                                    <a:cubicBezTo>
                                      <a:pt x="819" y="467"/>
                                      <a:pt x="811" y="465"/>
                                      <a:pt x="803" y="465"/>
                                    </a:cubicBezTo>
                                    <a:cubicBezTo>
                                      <a:pt x="794" y="465"/>
                                      <a:pt x="786" y="468"/>
                                      <a:pt x="779" y="472"/>
                                    </a:cubicBezTo>
                                    <a:cubicBezTo>
                                      <a:pt x="781" y="474"/>
                                      <a:pt x="782" y="475"/>
                                      <a:pt x="783" y="477"/>
                                    </a:cubicBezTo>
                                    <a:cubicBezTo>
                                      <a:pt x="789" y="473"/>
                                      <a:pt x="795" y="471"/>
                                      <a:pt x="803" y="471"/>
                                    </a:cubicBezTo>
                                    <a:cubicBezTo>
                                      <a:pt x="810" y="471"/>
                                      <a:pt x="817" y="473"/>
                                      <a:pt x="822" y="477"/>
                                    </a:cubicBezTo>
                                    <a:cubicBezTo>
                                      <a:pt x="823" y="475"/>
                                      <a:pt x="825" y="473"/>
                                      <a:pt x="826" y="472"/>
                                    </a:cubicBezTo>
                                    <a:close/>
                                    <a:moveTo>
                                      <a:pt x="832" y="467"/>
                                    </a:moveTo>
                                    <a:cubicBezTo>
                                      <a:pt x="824" y="461"/>
                                      <a:pt x="814" y="457"/>
                                      <a:pt x="803" y="457"/>
                                    </a:cubicBezTo>
                                    <a:cubicBezTo>
                                      <a:pt x="792" y="457"/>
                                      <a:pt x="782" y="461"/>
                                      <a:pt x="773" y="467"/>
                                    </a:cubicBezTo>
                                    <a:cubicBezTo>
                                      <a:pt x="775" y="468"/>
                                      <a:pt x="777" y="469"/>
                                      <a:pt x="778" y="471"/>
                                    </a:cubicBezTo>
                                    <a:cubicBezTo>
                                      <a:pt x="785" y="466"/>
                                      <a:pt x="794" y="463"/>
                                      <a:pt x="803" y="463"/>
                                    </a:cubicBezTo>
                                    <a:cubicBezTo>
                                      <a:pt x="812" y="463"/>
                                      <a:pt x="820" y="466"/>
                                      <a:pt x="827" y="471"/>
                                    </a:cubicBezTo>
                                    <a:cubicBezTo>
                                      <a:pt x="829" y="469"/>
                                      <a:pt x="830" y="468"/>
                                      <a:pt x="832" y="467"/>
                                    </a:cubicBezTo>
                                    <a:close/>
                                    <a:moveTo>
                                      <a:pt x="869" y="455"/>
                                    </a:moveTo>
                                    <a:cubicBezTo>
                                      <a:pt x="869" y="453"/>
                                      <a:pt x="866" y="450"/>
                                      <a:pt x="864" y="450"/>
                                    </a:cubicBezTo>
                                    <a:cubicBezTo>
                                      <a:pt x="861" y="450"/>
                                      <a:pt x="858" y="453"/>
                                      <a:pt x="858" y="455"/>
                                    </a:cubicBezTo>
                                    <a:cubicBezTo>
                                      <a:pt x="858" y="456"/>
                                      <a:pt x="859" y="456"/>
                                      <a:pt x="859" y="456"/>
                                    </a:cubicBezTo>
                                    <a:cubicBezTo>
                                      <a:pt x="860" y="456"/>
                                      <a:pt x="862" y="456"/>
                                      <a:pt x="864" y="456"/>
                                    </a:cubicBezTo>
                                    <a:cubicBezTo>
                                      <a:pt x="865" y="456"/>
                                      <a:pt x="867" y="456"/>
                                      <a:pt x="869" y="456"/>
                                    </a:cubicBezTo>
                                    <a:cubicBezTo>
                                      <a:pt x="869" y="456"/>
                                      <a:pt x="869" y="456"/>
                                      <a:pt x="869" y="455"/>
                                    </a:cubicBezTo>
                                    <a:close/>
                                    <a:moveTo>
                                      <a:pt x="876" y="455"/>
                                    </a:moveTo>
                                    <a:cubicBezTo>
                                      <a:pt x="876" y="449"/>
                                      <a:pt x="870" y="443"/>
                                      <a:pt x="864" y="443"/>
                                    </a:cubicBezTo>
                                    <a:cubicBezTo>
                                      <a:pt x="857" y="443"/>
                                      <a:pt x="852" y="449"/>
                                      <a:pt x="852" y="455"/>
                                    </a:cubicBezTo>
                                    <a:cubicBezTo>
                                      <a:pt x="852" y="456"/>
                                      <a:pt x="852" y="456"/>
                                      <a:pt x="852" y="457"/>
                                    </a:cubicBezTo>
                                    <a:cubicBezTo>
                                      <a:pt x="853" y="457"/>
                                      <a:pt x="855" y="456"/>
                                      <a:pt x="857" y="456"/>
                                    </a:cubicBezTo>
                                    <a:cubicBezTo>
                                      <a:pt x="857" y="456"/>
                                      <a:pt x="857" y="456"/>
                                      <a:pt x="857" y="455"/>
                                    </a:cubicBezTo>
                                    <a:cubicBezTo>
                                      <a:pt x="857" y="452"/>
                                      <a:pt x="860" y="449"/>
                                      <a:pt x="864" y="449"/>
                                    </a:cubicBezTo>
                                    <a:cubicBezTo>
                                      <a:pt x="867" y="449"/>
                                      <a:pt x="870" y="452"/>
                                      <a:pt x="870" y="455"/>
                                    </a:cubicBezTo>
                                    <a:cubicBezTo>
                                      <a:pt x="870" y="456"/>
                                      <a:pt x="870" y="456"/>
                                      <a:pt x="870" y="456"/>
                                    </a:cubicBezTo>
                                    <a:cubicBezTo>
                                      <a:pt x="872" y="456"/>
                                      <a:pt x="874" y="457"/>
                                      <a:pt x="875" y="457"/>
                                    </a:cubicBezTo>
                                    <a:cubicBezTo>
                                      <a:pt x="876" y="456"/>
                                      <a:pt x="876" y="456"/>
                                      <a:pt x="876" y="455"/>
                                    </a:cubicBezTo>
                                    <a:close/>
                                    <a:moveTo>
                                      <a:pt x="883" y="455"/>
                                    </a:moveTo>
                                    <a:cubicBezTo>
                                      <a:pt x="883" y="450"/>
                                      <a:pt x="881" y="445"/>
                                      <a:pt x="877" y="442"/>
                                    </a:cubicBezTo>
                                    <a:cubicBezTo>
                                      <a:pt x="874" y="438"/>
                                      <a:pt x="869" y="436"/>
                                      <a:pt x="864" y="436"/>
                                    </a:cubicBezTo>
                                    <a:cubicBezTo>
                                      <a:pt x="858" y="436"/>
                                      <a:pt x="853" y="438"/>
                                      <a:pt x="850" y="442"/>
                                    </a:cubicBezTo>
                                    <a:cubicBezTo>
                                      <a:pt x="846" y="445"/>
                                      <a:pt x="844" y="450"/>
                                      <a:pt x="844" y="455"/>
                                    </a:cubicBezTo>
                                    <a:cubicBezTo>
                                      <a:pt x="844" y="457"/>
                                      <a:pt x="844" y="458"/>
                                      <a:pt x="844" y="459"/>
                                    </a:cubicBezTo>
                                    <a:cubicBezTo>
                                      <a:pt x="846" y="459"/>
                                      <a:pt x="848" y="458"/>
                                      <a:pt x="850" y="457"/>
                                    </a:cubicBezTo>
                                    <a:cubicBezTo>
                                      <a:pt x="850" y="457"/>
                                      <a:pt x="850" y="456"/>
                                      <a:pt x="850" y="455"/>
                                    </a:cubicBezTo>
                                    <a:cubicBezTo>
                                      <a:pt x="850" y="448"/>
                                      <a:pt x="856" y="442"/>
                                      <a:pt x="864" y="442"/>
                                    </a:cubicBezTo>
                                    <a:cubicBezTo>
                                      <a:pt x="871" y="442"/>
                                      <a:pt x="877" y="448"/>
                                      <a:pt x="877" y="455"/>
                                    </a:cubicBezTo>
                                    <a:cubicBezTo>
                                      <a:pt x="877" y="456"/>
                                      <a:pt x="877" y="457"/>
                                      <a:pt x="877" y="457"/>
                                    </a:cubicBezTo>
                                    <a:cubicBezTo>
                                      <a:pt x="879" y="458"/>
                                      <a:pt x="881" y="459"/>
                                      <a:pt x="883" y="459"/>
                                    </a:cubicBezTo>
                                    <a:cubicBezTo>
                                      <a:pt x="883" y="458"/>
                                      <a:pt x="883" y="457"/>
                                      <a:pt x="883" y="455"/>
                                    </a:cubicBezTo>
                                    <a:close/>
                                    <a:moveTo>
                                      <a:pt x="891" y="455"/>
                                    </a:moveTo>
                                    <a:cubicBezTo>
                                      <a:pt x="891" y="448"/>
                                      <a:pt x="888" y="441"/>
                                      <a:pt x="883" y="436"/>
                                    </a:cubicBezTo>
                                    <a:cubicBezTo>
                                      <a:pt x="878" y="431"/>
                                      <a:pt x="871" y="428"/>
                                      <a:pt x="864" y="428"/>
                                    </a:cubicBezTo>
                                    <a:cubicBezTo>
                                      <a:pt x="856" y="428"/>
                                      <a:pt x="849" y="431"/>
                                      <a:pt x="844" y="436"/>
                                    </a:cubicBezTo>
                                    <a:cubicBezTo>
                                      <a:pt x="839" y="441"/>
                                      <a:pt x="836" y="448"/>
                                      <a:pt x="836" y="455"/>
                                    </a:cubicBezTo>
                                    <a:cubicBezTo>
                                      <a:pt x="836" y="458"/>
                                      <a:pt x="837" y="460"/>
                                      <a:pt x="837" y="463"/>
                                    </a:cubicBezTo>
                                    <a:cubicBezTo>
                                      <a:pt x="839" y="462"/>
                                      <a:pt x="841" y="461"/>
                                      <a:pt x="843" y="460"/>
                                    </a:cubicBezTo>
                                    <a:cubicBezTo>
                                      <a:pt x="843" y="458"/>
                                      <a:pt x="842" y="457"/>
                                      <a:pt x="842" y="455"/>
                                    </a:cubicBezTo>
                                    <a:cubicBezTo>
                                      <a:pt x="842" y="444"/>
                                      <a:pt x="852" y="434"/>
                                      <a:pt x="864" y="434"/>
                                    </a:cubicBezTo>
                                    <a:cubicBezTo>
                                      <a:pt x="875" y="434"/>
                                      <a:pt x="885" y="444"/>
                                      <a:pt x="885" y="455"/>
                                    </a:cubicBezTo>
                                    <a:cubicBezTo>
                                      <a:pt x="885" y="457"/>
                                      <a:pt x="884" y="458"/>
                                      <a:pt x="884" y="460"/>
                                    </a:cubicBezTo>
                                    <a:cubicBezTo>
                                      <a:pt x="886" y="461"/>
                                      <a:pt x="888" y="462"/>
                                      <a:pt x="890" y="463"/>
                                    </a:cubicBezTo>
                                    <a:cubicBezTo>
                                      <a:pt x="890" y="460"/>
                                      <a:pt x="891" y="458"/>
                                      <a:pt x="891" y="455"/>
                                    </a:cubicBezTo>
                                    <a:close/>
                                    <a:moveTo>
                                      <a:pt x="898" y="455"/>
                                    </a:moveTo>
                                    <a:cubicBezTo>
                                      <a:pt x="898" y="446"/>
                                      <a:pt x="894" y="437"/>
                                      <a:pt x="888" y="431"/>
                                    </a:cubicBezTo>
                                    <a:cubicBezTo>
                                      <a:pt x="882" y="425"/>
                                      <a:pt x="873" y="421"/>
                                      <a:pt x="864" y="421"/>
                                    </a:cubicBezTo>
                                    <a:cubicBezTo>
                                      <a:pt x="854" y="421"/>
                                      <a:pt x="846" y="425"/>
                                      <a:pt x="839" y="431"/>
                                    </a:cubicBezTo>
                                    <a:cubicBezTo>
                                      <a:pt x="833" y="437"/>
                                      <a:pt x="829" y="446"/>
                                      <a:pt x="829" y="455"/>
                                    </a:cubicBezTo>
                                    <a:cubicBezTo>
                                      <a:pt x="829" y="458"/>
                                      <a:pt x="830" y="461"/>
                                      <a:pt x="830" y="464"/>
                                    </a:cubicBezTo>
                                    <a:cubicBezTo>
                                      <a:pt x="831" y="464"/>
                                      <a:pt x="832" y="465"/>
                                      <a:pt x="833" y="466"/>
                                    </a:cubicBezTo>
                                    <a:cubicBezTo>
                                      <a:pt x="834" y="465"/>
                                      <a:pt x="835" y="464"/>
                                      <a:pt x="836" y="464"/>
                                    </a:cubicBezTo>
                                    <a:cubicBezTo>
                                      <a:pt x="835" y="461"/>
                                      <a:pt x="835" y="458"/>
                                      <a:pt x="835" y="455"/>
                                    </a:cubicBezTo>
                                    <a:cubicBezTo>
                                      <a:pt x="835" y="440"/>
                                      <a:pt x="848" y="427"/>
                                      <a:pt x="864" y="427"/>
                                    </a:cubicBezTo>
                                    <a:cubicBezTo>
                                      <a:pt x="879" y="427"/>
                                      <a:pt x="892" y="440"/>
                                      <a:pt x="892" y="455"/>
                                    </a:cubicBezTo>
                                    <a:cubicBezTo>
                                      <a:pt x="892" y="458"/>
                                      <a:pt x="892" y="461"/>
                                      <a:pt x="891" y="464"/>
                                    </a:cubicBezTo>
                                    <a:cubicBezTo>
                                      <a:pt x="892" y="464"/>
                                      <a:pt x="893" y="465"/>
                                      <a:pt x="894" y="465"/>
                                    </a:cubicBezTo>
                                    <a:cubicBezTo>
                                      <a:pt x="895" y="465"/>
                                      <a:pt x="896" y="464"/>
                                      <a:pt x="897" y="463"/>
                                    </a:cubicBezTo>
                                    <a:cubicBezTo>
                                      <a:pt x="897" y="461"/>
                                      <a:pt x="898" y="458"/>
                                      <a:pt x="898" y="455"/>
                                    </a:cubicBezTo>
                                    <a:close/>
                                    <a:moveTo>
                                      <a:pt x="906" y="455"/>
                                    </a:moveTo>
                                    <a:cubicBezTo>
                                      <a:pt x="906" y="444"/>
                                      <a:pt x="901" y="433"/>
                                      <a:pt x="893" y="426"/>
                                    </a:cubicBezTo>
                                    <a:cubicBezTo>
                                      <a:pt x="886" y="418"/>
                                      <a:pt x="875" y="413"/>
                                      <a:pt x="864" y="413"/>
                                    </a:cubicBezTo>
                                    <a:cubicBezTo>
                                      <a:pt x="852" y="413"/>
                                      <a:pt x="842" y="418"/>
                                      <a:pt x="834" y="426"/>
                                    </a:cubicBezTo>
                                    <a:cubicBezTo>
                                      <a:pt x="826" y="433"/>
                                      <a:pt x="822" y="444"/>
                                      <a:pt x="822" y="455"/>
                                    </a:cubicBezTo>
                                    <a:cubicBezTo>
                                      <a:pt x="822" y="457"/>
                                      <a:pt x="822" y="458"/>
                                      <a:pt x="822" y="459"/>
                                    </a:cubicBezTo>
                                    <a:cubicBezTo>
                                      <a:pt x="824" y="460"/>
                                      <a:pt x="826" y="461"/>
                                      <a:pt x="829" y="463"/>
                                    </a:cubicBezTo>
                                    <a:cubicBezTo>
                                      <a:pt x="828" y="460"/>
                                      <a:pt x="828" y="458"/>
                                      <a:pt x="828" y="455"/>
                                    </a:cubicBezTo>
                                    <a:cubicBezTo>
                                      <a:pt x="828" y="436"/>
                                      <a:pt x="844" y="420"/>
                                      <a:pt x="864" y="420"/>
                                    </a:cubicBezTo>
                                    <a:cubicBezTo>
                                      <a:pt x="883" y="420"/>
                                      <a:pt x="899" y="436"/>
                                      <a:pt x="899" y="455"/>
                                    </a:cubicBezTo>
                                    <a:cubicBezTo>
                                      <a:pt x="899" y="458"/>
                                      <a:pt x="899" y="460"/>
                                      <a:pt x="899" y="462"/>
                                    </a:cubicBezTo>
                                    <a:cubicBezTo>
                                      <a:pt x="901" y="461"/>
                                      <a:pt x="903" y="460"/>
                                      <a:pt x="905" y="459"/>
                                    </a:cubicBezTo>
                                    <a:cubicBezTo>
                                      <a:pt x="905" y="458"/>
                                      <a:pt x="906" y="457"/>
                                      <a:pt x="906" y="455"/>
                                    </a:cubicBezTo>
                                    <a:close/>
                                    <a:moveTo>
                                      <a:pt x="929" y="455"/>
                                    </a:moveTo>
                                    <a:cubicBezTo>
                                      <a:pt x="929" y="453"/>
                                      <a:pt x="926" y="450"/>
                                      <a:pt x="924" y="450"/>
                                    </a:cubicBezTo>
                                    <a:cubicBezTo>
                                      <a:pt x="921" y="450"/>
                                      <a:pt x="918" y="453"/>
                                      <a:pt x="918" y="455"/>
                                    </a:cubicBezTo>
                                    <a:cubicBezTo>
                                      <a:pt x="918" y="456"/>
                                      <a:pt x="918" y="456"/>
                                      <a:pt x="919" y="456"/>
                                    </a:cubicBezTo>
                                    <a:cubicBezTo>
                                      <a:pt x="920" y="456"/>
                                      <a:pt x="922" y="456"/>
                                      <a:pt x="924" y="456"/>
                                    </a:cubicBezTo>
                                    <a:cubicBezTo>
                                      <a:pt x="925" y="456"/>
                                      <a:pt x="927" y="456"/>
                                      <a:pt x="929" y="456"/>
                                    </a:cubicBezTo>
                                    <a:cubicBezTo>
                                      <a:pt x="929" y="456"/>
                                      <a:pt x="929" y="456"/>
                                      <a:pt x="929" y="455"/>
                                    </a:cubicBezTo>
                                    <a:close/>
                                    <a:moveTo>
                                      <a:pt x="933" y="455"/>
                                    </a:moveTo>
                                    <a:cubicBezTo>
                                      <a:pt x="933" y="453"/>
                                      <a:pt x="933" y="451"/>
                                      <a:pt x="934" y="449"/>
                                    </a:cubicBezTo>
                                    <a:cubicBezTo>
                                      <a:pt x="932" y="446"/>
                                      <a:pt x="928" y="443"/>
                                      <a:pt x="924" y="443"/>
                                    </a:cubicBezTo>
                                    <a:cubicBezTo>
                                      <a:pt x="920" y="443"/>
                                      <a:pt x="916" y="445"/>
                                      <a:pt x="914" y="448"/>
                                    </a:cubicBezTo>
                                    <a:cubicBezTo>
                                      <a:pt x="915" y="450"/>
                                      <a:pt x="915" y="453"/>
                                      <a:pt x="915" y="455"/>
                                    </a:cubicBezTo>
                                    <a:cubicBezTo>
                                      <a:pt x="915" y="456"/>
                                      <a:pt x="915" y="456"/>
                                      <a:pt x="915" y="456"/>
                                    </a:cubicBezTo>
                                    <a:cubicBezTo>
                                      <a:pt x="915" y="456"/>
                                      <a:pt x="916" y="456"/>
                                      <a:pt x="917" y="456"/>
                                    </a:cubicBezTo>
                                    <a:cubicBezTo>
                                      <a:pt x="917" y="456"/>
                                      <a:pt x="917" y="456"/>
                                      <a:pt x="917" y="455"/>
                                    </a:cubicBezTo>
                                    <a:cubicBezTo>
                                      <a:pt x="917" y="452"/>
                                      <a:pt x="920" y="449"/>
                                      <a:pt x="924" y="449"/>
                                    </a:cubicBezTo>
                                    <a:cubicBezTo>
                                      <a:pt x="927" y="449"/>
                                      <a:pt x="930" y="452"/>
                                      <a:pt x="930" y="455"/>
                                    </a:cubicBezTo>
                                    <a:cubicBezTo>
                                      <a:pt x="930" y="456"/>
                                      <a:pt x="930" y="456"/>
                                      <a:pt x="930" y="456"/>
                                    </a:cubicBezTo>
                                    <a:cubicBezTo>
                                      <a:pt x="931" y="456"/>
                                      <a:pt x="932" y="456"/>
                                      <a:pt x="933" y="457"/>
                                    </a:cubicBezTo>
                                    <a:cubicBezTo>
                                      <a:pt x="933" y="456"/>
                                      <a:pt x="933" y="456"/>
                                      <a:pt x="933" y="455"/>
                                    </a:cubicBezTo>
                                    <a:close/>
                                    <a:moveTo>
                                      <a:pt x="912" y="440"/>
                                    </a:moveTo>
                                    <a:cubicBezTo>
                                      <a:pt x="913" y="442"/>
                                      <a:pt x="913" y="444"/>
                                      <a:pt x="914" y="446"/>
                                    </a:cubicBezTo>
                                    <a:cubicBezTo>
                                      <a:pt x="916" y="443"/>
                                      <a:pt x="920" y="442"/>
                                      <a:pt x="924" y="442"/>
                                    </a:cubicBezTo>
                                    <a:cubicBezTo>
                                      <a:pt x="928" y="442"/>
                                      <a:pt x="931" y="444"/>
                                      <a:pt x="934" y="447"/>
                                    </a:cubicBezTo>
                                    <a:cubicBezTo>
                                      <a:pt x="934" y="444"/>
                                      <a:pt x="935" y="442"/>
                                      <a:pt x="936" y="440"/>
                                    </a:cubicBezTo>
                                    <a:cubicBezTo>
                                      <a:pt x="932" y="437"/>
                                      <a:pt x="928" y="436"/>
                                      <a:pt x="924" y="436"/>
                                    </a:cubicBezTo>
                                    <a:cubicBezTo>
                                      <a:pt x="919" y="436"/>
                                      <a:pt x="915" y="437"/>
                                      <a:pt x="912" y="440"/>
                                    </a:cubicBezTo>
                                    <a:close/>
                                    <a:moveTo>
                                      <a:pt x="864" y="406"/>
                                    </a:moveTo>
                                    <a:cubicBezTo>
                                      <a:pt x="850" y="406"/>
                                      <a:pt x="837" y="411"/>
                                      <a:pt x="828" y="420"/>
                                    </a:cubicBezTo>
                                    <a:cubicBezTo>
                                      <a:pt x="820" y="429"/>
                                      <a:pt x="814" y="442"/>
                                      <a:pt x="814" y="455"/>
                                    </a:cubicBezTo>
                                    <a:cubicBezTo>
                                      <a:pt x="814" y="456"/>
                                      <a:pt x="814" y="456"/>
                                      <a:pt x="814" y="457"/>
                                    </a:cubicBezTo>
                                    <a:cubicBezTo>
                                      <a:pt x="816" y="457"/>
                                      <a:pt x="818" y="458"/>
                                      <a:pt x="820" y="459"/>
                                    </a:cubicBezTo>
                                    <a:cubicBezTo>
                                      <a:pt x="820" y="458"/>
                                      <a:pt x="820" y="457"/>
                                      <a:pt x="820" y="455"/>
                                    </a:cubicBezTo>
                                    <a:cubicBezTo>
                                      <a:pt x="820" y="431"/>
                                      <a:pt x="840" y="412"/>
                                      <a:pt x="864" y="412"/>
                                    </a:cubicBezTo>
                                    <a:cubicBezTo>
                                      <a:pt x="888" y="412"/>
                                      <a:pt x="907" y="431"/>
                                      <a:pt x="907" y="455"/>
                                    </a:cubicBezTo>
                                    <a:cubicBezTo>
                                      <a:pt x="907" y="456"/>
                                      <a:pt x="907" y="457"/>
                                      <a:pt x="907" y="458"/>
                                    </a:cubicBezTo>
                                    <a:cubicBezTo>
                                      <a:pt x="909" y="458"/>
                                      <a:pt x="911" y="457"/>
                                      <a:pt x="913" y="457"/>
                                    </a:cubicBezTo>
                                    <a:cubicBezTo>
                                      <a:pt x="913" y="456"/>
                                      <a:pt x="913" y="456"/>
                                      <a:pt x="913" y="455"/>
                                    </a:cubicBezTo>
                                    <a:cubicBezTo>
                                      <a:pt x="913" y="442"/>
                                      <a:pt x="908" y="429"/>
                                      <a:pt x="899" y="420"/>
                                    </a:cubicBezTo>
                                    <a:cubicBezTo>
                                      <a:pt x="890" y="411"/>
                                      <a:pt x="877" y="406"/>
                                      <a:pt x="864" y="406"/>
                                    </a:cubicBezTo>
                                    <a:close/>
                                    <a:moveTo>
                                      <a:pt x="885" y="404"/>
                                    </a:moveTo>
                                    <a:cubicBezTo>
                                      <a:pt x="885" y="406"/>
                                      <a:pt x="884" y="407"/>
                                      <a:pt x="884" y="409"/>
                                    </a:cubicBezTo>
                                    <a:cubicBezTo>
                                      <a:pt x="886" y="409"/>
                                      <a:pt x="888" y="410"/>
                                      <a:pt x="890" y="411"/>
                                    </a:cubicBezTo>
                                    <a:cubicBezTo>
                                      <a:pt x="890" y="409"/>
                                      <a:pt x="891" y="407"/>
                                      <a:pt x="891" y="404"/>
                                    </a:cubicBezTo>
                                    <a:cubicBezTo>
                                      <a:pt x="891" y="397"/>
                                      <a:pt x="888" y="390"/>
                                      <a:pt x="883" y="385"/>
                                    </a:cubicBezTo>
                                    <a:cubicBezTo>
                                      <a:pt x="878" y="380"/>
                                      <a:pt x="871" y="377"/>
                                      <a:pt x="864" y="377"/>
                                    </a:cubicBezTo>
                                    <a:cubicBezTo>
                                      <a:pt x="856" y="377"/>
                                      <a:pt x="849" y="380"/>
                                      <a:pt x="844" y="385"/>
                                    </a:cubicBezTo>
                                    <a:cubicBezTo>
                                      <a:pt x="839" y="390"/>
                                      <a:pt x="836" y="397"/>
                                      <a:pt x="836" y="404"/>
                                    </a:cubicBezTo>
                                    <a:cubicBezTo>
                                      <a:pt x="836" y="407"/>
                                      <a:pt x="837" y="409"/>
                                      <a:pt x="837" y="411"/>
                                    </a:cubicBezTo>
                                    <a:cubicBezTo>
                                      <a:pt x="839" y="410"/>
                                      <a:pt x="841" y="409"/>
                                      <a:pt x="843" y="409"/>
                                    </a:cubicBezTo>
                                    <a:cubicBezTo>
                                      <a:pt x="843" y="407"/>
                                      <a:pt x="842" y="406"/>
                                      <a:pt x="842" y="404"/>
                                    </a:cubicBezTo>
                                    <a:cubicBezTo>
                                      <a:pt x="842" y="392"/>
                                      <a:pt x="852" y="383"/>
                                      <a:pt x="864" y="383"/>
                                    </a:cubicBezTo>
                                    <a:cubicBezTo>
                                      <a:pt x="875" y="383"/>
                                      <a:pt x="885" y="392"/>
                                      <a:pt x="885" y="404"/>
                                    </a:cubicBezTo>
                                    <a:close/>
                                    <a:moveTo>
                                      <a:pt x="877" y="404"/>
                                    </a:moveTo>
                                    <a:cubicBezTo>
                                      <a:pt x="877" y="405"/>
                                      <a:pt x="877" y="405"/>
                                      <a:pt x="877" y="406"/>
                                    </a:cubicBezTo>
                                    <a:cubicBezTo>
                                      <a:pt x="879" y="407"/>
                                      <a:pt x="881" y="407"/>
                                      <a:pt x="883" y="408"/>
                                    </a:cubicBezTo>
                                    <a:cubicBezTo>
                                      <a:pt x="883" y="407"/>
                                      <a:pt x="883" y="405"/>
                                      <a:pt x="883" y="404"/>
                                    </a:cubicBezTo>
                                    <a:cubicBezTo>
                                      <a:pt x="883" y="399"/>
                                      <a:pt x="881" y="394"/>
                                      <a:pt x="877" y="390"/>
                                    </a:cubicBezTo>
                                    <a:cubicBezTo>
                                      <a:pt x="874" y="387"/>
                                      <a:pt x="869" y="385"/>
                                      <a:pt x="864" y="385"/>
                                    </a:cubicBezTo>
                                    <a:cubicBezTo>
                                      <a:pt x="858" y="385"/>
                                      <a:pt x="853" y="387"/>
                                      <a:pt x="850" y="390"/>
                                    </a:cubicBezTo>
                                    <a:cubicBezTo>
                                      <a:pt x="846" y="394"/>
                                      <a:pt x="844" y="399"/>
                                      <a:pt x="844" y="404"/>
                                    </a:cubicBezTo>
                                    <a:cubicBezTo>
                                      <a:pt x="844" y="405"/>
                                      <a:pt x="844" y="407"/>
                                      <a:pt x="844" y="408"/>
                                    </a:cubicBezTo>
                                    <a:cubicBezTo>
                                      <a:pt x="846" y="407"/>
                                      <a:pt x="848" y="407"/>
                                      <a:pt x="850" y="406"/>
                                    </a:cubicBezTo>
                                    <a:cubicBezTo>
                                      <a:pt x="850" y="405"/>
                                      <a:pt x="850" y="405"/>
                                      <a:pt x="850" y="404"/>
                                    </a:cubicBezTo>
                                    <a:cubicBezTo>
                                      <a:pt x="850" y="397"/>
                                      <a:pt x="856" y="390"/>
                                      <a:pt x="864" y="390"/>
                                    </a:cubicBezTo>
                                    <a:cubicBezTo>
                                      <a:pt x="871" y="390"/>
                                      <a:pt x="877" y="397"/>
                                      <a:pt x="877" y="404"/>
                                    </a:cubicBezTo>
                                    <a:close/>
                                    <a:moveTo>
                                      <a:pt x="870" y="404"/>
                                    </a:moveTo>
                                    <a:cubicBezTo>
                                      <a:pt x="870" y="404"/>
                                      <a:pt x="870" y="404"/>
                                      <a:pt x="870" y="405"/>
                                    </a:cubicBezTo>
                                    <a:cubicBezTo>
                                      <a:pt x="872" y="405"/>
                                      <a:pt x="874" y="405"/>
                                      <a:pt x="875" y="406"/>
                                    </a:cubicBezTo>
                                    <a:cubicBezTo>
                                      <a:pt x="876" y="405"/>
                                      <a:pt x="876" y="405"/>
                                      <a:pt x="876" y="404"/>
                                    </a:cubicBezTo>
                                    <a:cubicBezTo>
                                      <a:pt x="876" y="397"/>
                                      <a:pt x="870" y="392"/>
                                      <a:pt x="864" y="392"/>
                                    </a:cubicBezTo>
                                    <a:cubicBezTo>
                                      <a:pt x="857" y="392"/>
                                      <a:pt x="852" y="397"/>
                                      <a:pt x="852" y="404"/>
                                    </a:cubicBezTo>
                                    <a:cubicBezTo>
                                      <a:pt x="852" y="405"/>
                                      <a:pt x="852" y="405"/>
                                      <a:pt x="852" y="406"/>
                                    </a:cubicBezTo>
                                    <a:cubicBezTo>
                                      <a:pt x="853" y="405"/>
                                      <a:pt x="855" y="405"/>
                                      <a:pt x="857" y="405"/>
                                    </a:cubicBezTo>
                                    <a:cubicBezTo>
                                      <a:pt x="857" y="404"/>
                                      <a:pt x="857" y="404"/>
                                      <a:pt x="857" y="404"/>
                                    </a:cubicBezTo>
                                    <a:cubicBezTo>
                                      <a:pt x="857" y="400"/>
                                      <a:pt x="860" y="397"/>
                                      <a:pt x="864" y="397"/>
                                    </a:cubicBezTo>
                                    <a:cubicBezTo>
                                      <a:pt x="867" y="397"/>
                                      <a:pt x="870" y="400"/>
                                      <a:pt x="870" y="404"/>
                                    </a:cubicBezTo>
                                    <a:close/>
                                    <a:moveTo>
                                      <a:pt x="864" y="399"/>
                                    </a:moveTo>
                                    <a:cubicBezTo>
                                      <a:pt x="861" y="399"/>
                                      <a:pt x="858" y="401"/>
                                      <a:pt x="858" y="404"/>
                                    </a:cubicBezTo>
                                    <a:cubicBezTo>
                                      <a:pt x="858" y="404"/>
                                      <a:pt x="859" y="404"/>
                                      <a:pt x="859" y="404"/>
                                    </a:cubicBezTo>
                                    <a:cubicBezTo>
                                      <a:pt x="860" y="404"/>
                                      <a:pt x="862" y="404"/>
                                      <a:pt x="864" y="404"/>
                                    </a:cubicBezTo>
                                    <a:cubicBezTo>
                                      <a:pt x="865" y="404"/>
                                      <a:pt x="867" y="404"/>
                                      <a:pt x="869" y="404"/>
                                    </a:cubicBezTo>
                                    <a:cubicBezTo>
                                      <a:pt x="869" y="404"/>
                                      <a:pt x="869" y="404"/>
                                      <a:pt x="869" y="404"/>
                                    </a:cubicBezTo>
                                    <a:cubicBezTo>
                                      <a:pt x="869" y="401"/>
                                      <a:pt x="866" y="399"/>
                                      <a:pt x="864" y="399"/>
                                    </a:cubicBezTo>
                                    <a:close/>
                                    <a:moveTo>
                                      <a:pt x="898" y="404"/>
                                    </a:moveTo>
                                    <a:cubicBezTo>
                                      <a:pt x="898" y="395"/>
                                      <a:pt x="894" y="386"/>
                                      <a:pt x="888" y="380"/>
                                    </a:cubicBezTo>
                                    <a:cubicBezTo>
                                      <a:pt x="882" y="374"/>
                                      <a:pt x="873" y="370"/>
                                      <a:pt x="864" y="370"/>
                                    </a:cubicBezTo>
                                    <a:cubicBezTo>
                                      <a:pt x="854" y="370"/>
                                      <a:pt x="846" y="374"/>
                                      <a:pt x="839" y="380"/>
                                    </a:cubicBezTo>
                                    <a:cubicBezTo>
                                      <a:pt x="833" y="386"/>
                                      <a:pt x="829" y="395"/>
                                      <a:pt x="829" y="404"/>
                                    </a:cubicBezTo>
                                    <a:cubicBezTo>
                                      <a:pt x="829" y="407"/>
                                      <a:pt x="830" y="410"/>
                                      <a:pt x="830" y="412"/>
                                    </a:cubicBezTo>
                                    <a:cubicBezTo>
                                      <a:pt x="831" y="413"/>
                                      <a:pt x="832" y="414"/>
                                      <a:pt x="833" y="414"/>
                                    </a:cubicBezTo>
                                    <a:cubicBezTo>
                                      <a:pt x="834" y="414"/>
                                      <a:pt x="835" y="413"/>
                                      <a:pt x="836" y="412"/>
                                    </a:cubicBezTo>
                                    <a:cubicBezTo>
                                      <a:pt x="835" y="410"/>
                                      <a:pt x="835" y="407"/>
                                      <a:pt x="835" y="404"/>
                                    </a:cubicBezTo>
                                    <a:cubicBezTo>
                                      <a:pt x="835" y="388"/>
                                      <a:pt x="848" y="375"/>
                                      <a:pt x="864" y="375"/>
                                    </a:cubicBezTo>
                                    <a:cubicBezTo>
                                      <a:pt x="879" y="375"/>
                                      <a:pt x="892" y="388"/>
                                      <a:pt x="892" y="404"/>
                                    </a:cubicBezTo>
                                    <a:cubicBezTo>
                                      <a:pt x="892" y="407"/>
                                      <a:pt x="892" y="410"/>
                                      <a:pt x="891" y="412"/>
                                    </a:cubicBezTo>
                                    <a:cubicBezTo>
                                      <a:pt x="892" y="413"/>
                                      <a:pt x="893" y="413"/>
                                      <a:pt x="894" y="414"/>
                                    </a:cubicBezTo>
                                    <a:cubicBezTo>
                                      <a:pt x="895" y="413"/>
                                      <a:pt x="896" y="412"/>
                                      <a:pt x="897" y="412"/>
                                    </a:cubicBezTo>
                                    <a:cubicBezTo>
                                      <a:pt x="897" y="409"/>
                                      <a:pt x="898" y="407"/>
                                      <a:pt x="898" y="404"/>
                                    </a:cubicBezTo>
                                    <a:close/>
                                    <a:moveTo>
                                      <a:pt x="906" y="404"/>
                                    </a:moveTo>
                                    <a:cubicBezTo>
                                      <a:pt x="906" y="392"/>
                                      <a:pt x="901" y="382"/>
                                      <a:pt x="893" y="374"/>
                                    </a:cubicBezTo>
                                    <a:cubicBezTo>
                                      <a:pt x="886" y="367"/>
                                      <a:pt x="875" y="362"/>
                                      <a:pt x="864" y="362"/>
                                    </a:cubicBezTo>
                                    <a:cubicBezTo>
                                      <a:pt x="852" y="362"/>
                                      <a:pt x="842" y="367"/>
                                      <a:pt x="834" y="374"/>
                                    </a:cubicBezTo>
                                    <a:cubicBezTo>
                                      <a:pt x="826" y="382"/>
                                      <a:pt x="822" y="392"/>
                                      <a:pt x="822" y="404"/>
                                    </a:cubicBezTo>
                                    <a:cubicBezTo>
                                      <a:pt x="822" y="405"/>
                                      <a:pt x="822" y="407"/>
                                      <a:pt x="822" y="408"/>
                                    </a:cubicBezTo>
                                    <a:cubicBezTo>
                                      <a:pt x="824" y="409"/>
                                      <a:pt x="826" y="410"/>
                                      <a:pt x="829" y="411"/>
                                    </a:cubicBezTo>
                                    <a:cubicBezTo>
                                      <a:pt x="828" y="409"/>
                                      <a:pt x="828" y="406"/>
                                      <a:pt x="828" y="404"/>
                                    </a:cubicBezTo>
                                    <a:cubicBezTo>
                                      <a:pt x="828" y="384"/>
                                      <a:pt x="844" y="368"/>
                                      <a:pt x="864" y="368"/>
                                    </a:cubicBezTo>
                                    <a:cubicBezTo>
                                      <a:pt x="883" y="368"/>
                                      <a:pt x="899" y="384"/>
                                      <a:pt x="899" y="404"/>
                                    </a:cubicBezTo>
                                    <a:cubicBezTo>
                                      <a:pt x="899" y="406"/>
                                      <a:pt x="899" y="408"/>
                                      <a:pt x="899" y="411"/>
                                    </a:cubicBezTo>
                                    <a:cubicBezTo>
                                      <a:pt x="901" y="409"/>
                                      <a:pt x="903" y="408"/>
                                      <a:pt x="905" y="408"/>
                                    </a:cubicBezTo>
                                    <a:cubicBezTo>
                                      <a:pt x="905" y="406"/>
                                      <a:pt x="906" y="405"/>
                                      <a:pt x="906" y="404"/>
                                    </a:cubicBezTo>
                                    <a:close/>
                                    <a:moveTo>
                                      <a:pt x="929" y="404"/>
                                    </a:moveTo>
                                    <a:cubicBezTo>
                                      <a:pt x="929" y="401"/>
                                      <a:pt x="926" y="399"/>
                                      <a:pt x="924" y="399"/>
                                    </a:cubicBezTo>
                                    <a:cubicBezTo>
                                      <a:pt x="921" y="399"/>
                                      <a:pt x="918" y="401"/>
                                      <a:pt x="918" y="404"/>
                                    </a:cubicBezTo>
                                    <a:cubicBezTo>
                                      <a:pt x="918" y="404"/>
                                      <a:pt x="918" y="404"/>
                                      <a:pt x="919" y="404"/>
                                    </a:cubicBezTo>
                                    <a:cubicBezTo>
                                      <a:pt x="920" y="404"/>
                                      <a:pt x="922" y="404"/>
                                      <a:pt x="924" y="404"/>
                                    </a:cubicBezTo>
                                    <a:cubicBezTo>
                                      <a:pt x="925" y="404"/>
                                      <a:pt x="927" y="404"/>
                                      <a:pt x="929" y="404"/>
                                    </a:cubicBezTo>
                                    <a:cubicBezTo>
                                      <a:pt x="929" y="404"/>
                                      <a:pt x="929" y="404"/>
                                      <a:pt x="929" y="404"/>
                                    </a:cubicBezTo>
                                    <a:close/>
                                    <a:moveTo>
                                      <a:pt x="933" y="404"/>
                                    </a:moveTo>
                                    <a:cubicBezTo>
                                      <a:pt x="933" y="402"/>
                                      <a:pt x="933" y="400"/>
                                      <a:pt x="934" y="398"/>
                                    </a:cubicBezTo>
                                    <a:cubicBezTo>
                                      <a:pt x="932" y="394"/>
                                      <a:pt x="928" y="392"/>
                                      <a:pt x="924" y="392"/>
                                    </a:cubicBezTo>
                                    <a:cubicBezTo>
                                      <a:pt x="920" y="392"/>
                                      <a:pt x="916" y="394"/>
                                      <a:pt x="914" y="397"/>
                                    </a:cubicBezTo>
                                    <a:cubicBezTo>
                                      <a:pt x="915" y="399"/>
                                      <a:pt x="915" y="402"/>
                                      <a:pt x="915" y="404"/>
                                    </a:cubicBezTo>
                                    <a:cubicBezTo>
                                      <a:pt x="915" y="404"/>
                                      <a:pt x="915" y="405"/>
                                      <a:pt x="915" y="405"/>
                                    </a:cubicBezTo>
                                    <a:cubicBezTo>
                                      <a:pt x="915" y="405"/>
                                      <a:pt x="916" y="405"/>
                                      <a:pt x="917" y="405"/>
                                    </a:cubicBezTo>
                                    <a:cubicBezTo>
                                      <a:pt x="917" y="404"/>
                                      <a:pt x="917" y="404"/>
                                      <a:pt x="917" y="404"/>
                                    </a:cubicBezTo>
                                    <a:cubicBezTo>
                                      <a:pt x="917" y="400"/>
                                      <a:pt x="920" y="397"/>
                                      <a:pt x="924" y="397"/>
                                    </a:cubicBezTo>
                                    <a:cubicBezTo>
                                      <a:pt x="927" y="397"/>
                                      <a:pt x="930" y="400"/>
                                      <a:pt x="930" y="404"/>
                                    </a:cubicBezTo>
                                    <a:cubicBezTo>
                                      <a:pt x="930" y="404"/>
                                      <a:pt x="930" y="404"/>
                                      <a:pt x="930" y="405"/>
                                    </a:cubicBezTo>
                                    <a:cubicBezTo>
                                      <a:pt x="931" y="405"/>
                                      <a:pt x="932" y="405"/>
                                      <a:pt x="933" y="405"/>
                                    </a:cubicBezTo>
                                    <a:cubicBezTo>
                                      <a:pt x="933" y="405"/>
                                      <a:pt x="933" y="404"/>
                                      <a:pt x="933" y="404"/>
                                    </a:cubicBezTo>
                                    <a:close/>
                                    <a:moveTo>
                                      <a:pt x="912" y="388"/>
                                    </a:moveTo>
                                    <a:cubicBezTo>
                                      <a:pt x="913" y="390"/>
                                      <a:pt x="913" y="392"/>
                                      <a:pt x="914" y="395"/>
                                    </a:cubicBezTo>
                                    <a:cubicBezTo>
                                      <a:pt x="916" y="392"/>
                                      <a:pt x="920" y="390"/>
                                      <a:pt x="924" y="390"/>
                                    </a:cubicBezTo>
                                    <a:cubicBezTo>
                                      <a:pt x="928" y="390"/>
                                      <a:pt x="931" y="392"/>
                                      <a:pt x="934" y="395"/>
                                    </a:cubicBezTo>
                                    <a:cubicBezTo>
                                      <a:pt x="934" y="393"/>
                                      <a:pt x="935" y="391"/>
                                      <a:pt x="936" y="389"/>
                                    </a:cubicBezTo>
                                    <a:cubicBezTo>
                                      <a:pt x="932" y="386"/>
                                      <a:pt x="928" y="385"/>
                                      <a:pt x="924" y="385"/>
                                    </a:cubicBezTo>
                                    <a:cubicBezTo>
                                      <a:pt x="919" y="385"/>
                                      <a:pt x="915" y="386"/>
                                      <a:pt x="912" y="388"/>
                                    </a:cubicBezTo>
                                    <a:close/>
                                    <a:moveTo>
                                      <a:pt x="864" y="354"/>
                                    </a:moveTo>
                                    <a:cubicBezTo>
                                      <a:pt x="850" y="354"/>
                                      <a:pt x="837" y="360"/>
                                      <a:pt x="828" y="369"/>
                                    </a:cubicBezTo>
                                    <a:cubicBezTo>
                                      <a:pt x="820" y="378"/>
                                      <a:pt x="814" y="390"/>
                                      <a:pt x="814" y="404"/>
                                    </a:cubicBezTo>
                                    <a:cubicBezTo>
                                      <a:pt x="814" y="405"/>
                                      <a:pt x="814" y="405"/>
                                      <a:pt x="814" y="405"/>
                                    </a:cubicBezTo>
                                    <a:cubicBezTo>
                                      <a:pt x="816" y="406"/>
                                      <a:pt x="818" y="407"/>
                                      <a:pt x="820" y="407"/>
                                    </a:cubicBezTo>
                                    <a:cubicBezTo>
                                      <a:pt x="820" y="406"/>
                                      <a:pt x="820" y="405"/>
                                      <a:pt x="820" y="404"/>
                                    </a:cubicBezTo>
                                    <a:cubicBezTo>
                                      <a:pt x="820" y="380"/>
                                      <a:pt x="840" y="361"/>
                                      <a:pt x="864" y="361"/>
                                    </a:cubicBezTo>
                                    <a:cubicBezTo>
                                      <a:pt x="888" y="361"/>
                                      <a:pt x="907" y="380"/>
                                      <a:pt x="907" y="404"/>
                                    </a:cubicBezTo>
                                    <a:cubicBezTo>
                                      <a:pt x="907" y="405"/>
                                      <a:pt x="907" y="406"/>
                                      <a:pt x="907" y="407"/>
                                    </a:cubicBezTo>
                                    <a:cubicBezTo>
                                      <a:pt x="909" y="406"/>
                                      <a:pt x="911" y="406"/>
                                      <a:pt x="913" y="405"/>
                                    </a:cubicBezTo>
                                    <a:cubicBezTo>
                                      <a:pt x="913" y="405"/>
                                      <a:pt x="913" y="404"/>
                                      <a:pt x="913" y="404"/>
                                    </a:cubicBezTo>
                                    <a:cubicBezTo>
                                      <a:pt x="913" y="390"/>
                                      <a:pt x="908" y="378"/>
                                      <a:pt x="899" y="369"/>
                                    </a:cubicBezTo>
                                    <a:cubicBezTo>
                                      <a:pt x="890" y="360"/>
                                      <a:pt x="877" y="354"/>
                                      <a:pt x="864" y="354"/>
                                    </a:cubicBezTo>
                                    <a:close/>
                                    <a:moveTo>
                                      <a:pt x="885" y="353"/>
                                    </a:moveTo>
                                    <a:cubicBezTo>
                                      <a:pt x="885" y="354"/>
                                      <a:pt x="884" y="356"/>
                                      <a:pt x="884" y="357"/>
                                    </a:cubicBezTo>
                                    <a:cubicBezTo>
                                      <a:pt x="886" y="358"/>
                                      <a:pt x="888" y="359"/>
                                      <a:pt x="890" y="360"/>
                                    </a:cubicBezTo>
                                    <a:cubicBezTo>
                                      <a:pt x="890" y="358"/>
                                      <a:pt x="891" y="355"/>
                                      <a:pt x="891" y="353"/>
                                    </a:cubicBezTo>
                                    <a:cubicBezTo>
                                      <a:pt x="891" y="345"/>
                                      <a:pt x="888" y="338"/>
                                      <a:pt x="883" y="333"/>
                                    </a:cubicBezTo>
                                    <a:cubicBezTo>
                                      <a:pt x="878" y="328"/>
                                      <a:pt x="871" y="325"/>
                                      <a:pt x="864" y="325"/>
                                    </a:cubicBezTo>
                                    <a:cubicBezTo>
                                      <a:pt x="856" y="325"/>
                                      <a:pt x="849" y="328"/>
                                      <a:pt x="844" y="333"/>
                                    </a:cubicBezTo>
                                    <a:cubicBezTo>
                                      <a:pt x="839" y="338"/>
                                      <a:pt x="836" y="345"/>
                                      <a:pt x="836" y="353"/>
                                    </a:cubicBezTo>
                                    <a:cubicBezTo>
                                      <a:pt x="836" y="355"/>
                                      <a:pt x="837" y="358"/>
                                      <a:pt x="837" y="360"/>
                                    </a:cubicBezTo>
                                    <a:cubicBezTo>
                                      <a:pt x="839" y="359"/>
                                      <a:pt x="841" y="358"/>
                                      <a:pt x="843" y="357"/>
                                    </a:cubicBezTo>
                                    <a:cubicBezTo>
                                      <a:pt x="843" y="356"/>
                                      <a:pt x="842" y="354"/>
                                      <a:pt x="842" y="353"/>
                                    </a:cubicBezTo>
                                    <a:cubicBezTo>
                                      <a:pt x="842" y="341"/>
                                      <a:pt x="852" y="332"/>
                                      <a:pt x="864" y="332"/>
                                    </a:cubicBezTo>
                                    <a:cubicBezTo>
                                      <a:pt x="875" y="332"/>
                                      <a:pt x="885" y="341"/>
                                      <a:pt x="885" y="353"/>
                                    </a:cubicBezTo>
                                    <a:close/>
                                    <a:moveTo>
                                      <a:pt x="877" y="353"/>
                                    </a:moveTo>
                                    <a:cubicBezTo>
                                      <a:pt x="877" y="353"/>
                                      <a:pt x="877" y="354"/>
                                      <a:pt x="877" y="355"/>
                                    </a:cubicBezTo>
                                    <a:cubicBezTo>
                                      <a:pt x="879" y="355"/>
                                      <a:pt x="881" y="356"/>
                                      <a:pt x="883" y="357"/>
                                    </a:cubicBezTo>
                                    <a:cubicBezTo>
                                      <a:pt x="883" y="355"/>
                                      <a:pt x="883" y="354"/>
                                      <a:pt x="883" y="353"/>
                                    </a:cubicBezTo>
                                    <a:cubicBezTo>
                                      <a:pt x="883" y="347"/>
                                      <a:pt x="881" y="342"/>
                                      <a:pt x="877" y="339"/>
                                    </a:cubicBezTo>
                                    <a:cubicBezTo>
                                      <a:pt x="874" y="335"/>
                                      <a:pt x="869" y="333"/>
                                      <a:pt x="864" y="333"/>
                                    </a:cubicBezTo>
                                    <a:cubicBezTo>
                                      <a:pt x="858" y="333"/>
                                      <a:pt x="853" y="335"/>
                                      <a:pt x="850" y="339"/>
                                    </a:cubicBezTo>
                                    <a:cubicBezTo>
                                      <a:pt x="846" y="342"/>
                                      <a:pt x="844" y="347"/>
                                      <a:pt x="844" y="353"/>
                                    </a:cubicBezTo>
                                    <a:cubicBezTo>
                                      <a:pt x="844" y="354"/>
                                      <a:pt x="844" y="355"/>
                                      <a:pt x="844" y="357"/>
                                    </a:cubicBezTo>
                                    <a:cubicBezTo>
                                      <a:pt x="846" y="356"/>
                                      <a:pt x="848" y="355"/>
                                      <a:pt x="850" y="355"/>
                                    </a:cubicBezTo>
                                    <a:cubicBezTo>
                                      <a:pt x="850" y="354"/>
                                      <a:pt x="850" y="353"/>
                                      <a:pt x="850" y="353"/>
                                    </a:cubicBezTo>
                                    <a:cubicBezTo>
                                      <a:pt x="850" y="345"/>
                                      <a:pt x="856" y="339"/>
                                      <a:pt x="864" y="339"/>
                                    </a:cubicBezTo>
                                    <a:cubicBezTo>
                                      <a:pt x="871" y="339"/>
                                      <a:pt x="877" y="345"/>
                                      <a:pt x="877" y="353"/>
                                    </a:cubicBezTo>
                                    <a:close/>
                                    <a:moveTo>
                                      <a:pt x="870" y="353"/>
                                    </a:moveTo>
                                    <a:cubicBezTo>
                                      <a:pt x="870" y="353"/>
                                      <a:pt x="870" y="353"/>
                                      <a:pt x="870" y="353"/>
                                    </a:cubicBezTo>
                                    <a:cubicBezTo>
                                      <a:pt x="872" y="354"/>
                                      <a:pt x="874" y="354"/>
                                      <a:pt x="875" y="354"/>
                                    </a:cubicBezTo>
                                    <a:cubicBezTo>
                                      <a:pt x="876" y="354"/>
                                      <a:pt x="876" y="353"/>
                                      <a:pt x="876" y="353"/>
                                    </a:cubicBezTo>
                                    <a:cubicBezTo>
                                      <a:pt x="876" y="346"/>
                                      <a:pt x="870" y="341"/>
                                      <a:pt x="864" y="341"/>
                                    </a:cubicBezTo>
                                    <a:cubicBezTo>
                                      <a:pt x="857" y="341"/>
                                      <a:pt x="852" y="346"/>
                                      <a:pt x="852" y="353"/>
                                    </a:cubicBezTo>
                                    <a:cubicBezTo>
                                      <a:pt x="852" y="353"/>
                                      <a:pt x="852" y="354"/>
                                      <a:pt x="852" y="354"/>
                                    </a:cubicBezTo>
                                    <a:cubicBezTo>
                                      <a:pt x="853" y="354"/>
                                      <a:pt x="855" y="354"/>
                                      <a:pt x="857" y="353"/>
                                    </a:cubicBezTo>
                                    <a:cubicBezTo>
                                      <a:pt x="857" y="353"/>
                                      <a:pt x="857" y="353"/>
                                      <a:pt x="857" y="353"/>
                                    </a:cubicBezTo>
                                    <a:cubicBezTo>
                                      <a:pt x="857" y="349"/>
                                      <a:pt x="860" y="346"/>
                                      <a:pt x="864" y="346"/>
                                    </a:cubicBezTo>
                                    <a:cubicBezTo>
                                      <a:pt x="867" y="346"/>
                                      <a:pt x="870" y="349"/>
                                      <a:pt x="870" y="353"/>
                                    </a:cubicBezTo>
                                    <a:close/>
                                    <a:moveTo>
                                      <a:pt x="864" y="348"/>
                                    </a:moveTo>
                                    <a:cubicBezTo>
                                      <a:pt x="861" y="348"/>
                                      <a:pt x="858" y="350"/>
                                      <a:pt x="858" y="353"/>
                                    </a:cubicBezTo>
                                    <a:cubicBezTo>
                                      <a:pt x="858" y="353"/>
                                      <a:pt x="859" y="353"/>
                                      <a:pt x="859" y="353"/>
                                    </a:cubicBezTo>
                                    <a:cubicBezTo>
                                      <a:pt x="860" y="353"/>
                                      <a:pt x="862" y="353"/>
                                      <a:pt x="864" y="353"/>
                                    </a:cubicBezTo>
                                    <a:cubicBezTo>
                                      <a:pt x="865" y="353"/>
                                      <a:pt x="867" y="353"/>
                                      <a:pt x="869" y="353"/>
                                    </a:cubicBezTo>
                                    <a:cubicBezTo>
                                      <a:pt x="869" y="353"/>
                                      <a:pt x="869" y="353"/>
                                      <a:pt x="869" y="353"/>
                                    </a:cubicBezTo>
                                    <a:cubicBezTo>
                                      <a:pt x="869" y="350"/>
                                      <a:pt x="866" y="348"/>
                                      <a:pt x="864" y="348"/>
                                    </a:cubicBezTo>
                                    <a:close/>
                                    <a:moveTo>
                                      <a:pt x="898" y="353"/>
                                    </a:moveTo>
                                    <a:cubicBezTo>
                                      <a:pt x="898" y="343"/>
                                      <a:pt x="894" y="335"/>
                                      <a:pt x="888" y="328"/>
                                    </a:cubicBezTo>
                                    <a:cubicBezTo>
                                      <a:pt x="882" y="322"/>
                                      <a:pt x="873" y="318"/>
                                      <a:pt x="864" y="318"/>
                                    </a:cubicBezTo>
                                    <a:cubicBezTo>
                                      <a:pt x="854" y="318"/>
                                      <a:pt x="846" y="322"/>
                                      <a:pt x="839" y="328"/>
                                    </a:cubicBezTo>
                                    <a:cubicBezTo>
                                      <a:pt x="833" y="335"/>
                                      <a:pt x="829" y="343"/>
                                      <a:pt x="829" y="353"/>
                                    </a:cubicBezTo>
                                    <a:cubicBezTo>
                                      <a:pt x="829" y="356"/>
                                      <a:pt x="830" y="358"/>
                                      <a:pt x="830" y="361"/>
                                    </a:cubicBezTo>
                                    <a:cubicBezTo>
                                      <a:pt x="831" y="362"/>
                                      <a:pt x="832" y="362"/>
                                      <a:pt x="833" y="363"/>
                                    </a:cubicBezTo>
                                    <a:cubicBezTo>
                                      <a:pt x="834" y="362"/>
                                      <a:pt x="835" y="362"/>
                                      <a:pt x="836" y="361"/>
                                    </a:cubicBezTo>
                                    <a:cubicBezTo>
                                      <a:pt x="835" y="358"/>
                                      <a:pt x="835" y="356"/>
                                      <a:pt x="835" y="353"/>
                                    </a:cubicBezTo>
                                    <a:cubicBezTo>
                                      <a:pt x="835" y="337"/>
                                      <a:pt x="848" y="324"/>
                                      <a:pt x="864" y="324"/>
                                    </a:cubicBezTo>
                                    <a:cubicBezTo>
                                      <a:pt x="879" y="324"/>
                                      <a:pt x="892" y="337"/>
                                      <a:pt x="892" y="353"/>
                                    </a:cubicBezTo>
                                    <a:cubicBezTo>
                                      <a:pt x="892" y="356"/>
                                      <a:pt x="892" y="358"/>
                                      <a:pt x="891" y="361"/>
                                    </a:cubicBezTo>
                                    <a:cubicBezTo>
                                      <a:pt x="892" y="361"/>
                                      <a:pt x="893" y="362"/>
                                      <a:pt x="894" y="363"/>
                                    </a:cubicBezTo>
                                    <a:cubicBezTo>
                                      <a:pt x="895" y="362"/>
                                      <a:pt x="896" y="361"/>
                                      <a:pt x="897" y="360"/>
                                    </a:cubicBezTo>
                                    <a:cubicBezTo>
                                      <a:pt x="897" y="358"/>
                                      <a:pt x="898" y="355"/>
                                      <a:pt x="898" y="353"/>
                                    </a:cubicBezTo>
                                    <a:close/>
                                    <a:moveTo>
                                      <a:pt x="906" y="353"/>
                                    </a:moveTo>
                                    <a:cubicBezTo>
                                      <a:pt x="906" y="341"/>
                                      <a:pt x="901" y="331"/>
                                      <a:pt x="893" y="323"/>
                                    </a:cubicBezTo>
                                    <a:cubicBezTo>
                                      <a:pt x="886" y="315"/>
                                      <a:pt x="875" y="311"/>
                                      <a:pt x="864" y="311"/>
                                    </a:cubicBezTo>
                                    <a:cubicBezTo>
                                      <a:pt x="852" y="311"/>
                                      <a:pt x="842" y="315"/>
                                      <a:pt x="834" y="323"/>
                                    </a:cubicBezTo>
                                    <a:cubicBezTo>
                                      <a:pt x="826" y="331"/>
                                      <a:pt x="822" y="341"/>
                                      <a:pt x="822" y="353"/>
                                    </a:cubicBezTo>
                                    <a:cubicBezTo>
                                      <a:pt x="822" y="354"/>
                                      <a:pt x="822" y="355"/>
                                      <a:pt x="822" y="357"/>
                                    </a:cubicBezTo>
                                    <a:cubicBezTo>
                                      <a:pt x="824" y="357"/>
                                      <a:pt x="826" y="359"/>
                                      <a:pt x="829" y="360"/>
                                    </a:cubicBezTo>
                                    <a:cubicBezTo>
                                      <a:pt x="828" y="358"/>
                                      <a:pt x="828" y="355"/>
                                      <a:pt x="828" y="353"/>
                                    </a:cubicBezTo>
                                    <a:cubicBezTo>
                                      <a:pt x="828" y="333"/>
                                      <a:pt x="844" y="317"/>
                                      <a:pt x="864" y="317"/>
                                    </a:cubicBezTo>
                                    <a:cubicBezTo>
                                      <a:pt x="883" y="317"/>
                                      <a:pt x="899" y="333"/>
                                      <a:pt x="899" y="353"/>
                                    </a:cubicBezTo>
                                    <a:cubicBezTo>
                                      <a:pt x="899" y="355"/>
                                      <a:pt x="899" y="357"/>
                                      <a:pt x="899" y="359"/>
                                    </a:cubicBezTo>
                                    <a:cubicBezTo>
                                      <a:pt x="901" y="358"/>
                                      <a:pt x="903" y="357"/>
                                      <a:pt x="905" y="356"/>
                                    </a:cubicBezTo>
                                    <a:cubicBezTo>
                                      <a:pt x="905" y="355"/>
                                      <a:pt x="906" y="354"/>
                                      <a:pt x="906" y="353"/>
                                    </a:cubicBezTo>
                                    <a:close/>
                                    <a:moveTo>
                                      <a:pt x="929" y="353"/>
                                    </a:moveTo>
                                    <a:cubicBezTo>
                                      <a:pt x="929" y="350"/>
                                      <a:pt x="926" y="348"/>
                                      <a:pt x="924" y="348"/>
                                    </a:cubicBezTo>
                                    <a:cubicBezTo>
                                      <a:pt x="921" y="348"/>
                                      <a:pt x="918" y="350"/>
                                      <a:pt x="918" y="353"/>
                                    </a:cubicBezTo>
                                    <a:cubicBezTo>
                                      <a:pt x="918" y="353"/>
                                      <a:pt x="918" y="353"/>
                                      <a:pt x="919" y="353"/>
                                    </a:cubicBezTo>
                                    <a:cubicBezTo>
                                      <a:pt x="920" y="353"/>
                                      <a:pt x="922" y="353"/>
                                      <a:pt x="924" y="353"/>
                                    </a:cubicBezTo>
                                    <a:cubicBezTo>
                                      <a:pt x="925" y="353"/>
                                      <a:pt x="927" y="353"/>
                                      <a:pt x="929" y="353"/>
                                    </a:cubicBezTo>
                                    <a:cubicBezTo>
                                      <a:pt x="929" y="353"/>
                                      <a:pt x="929" y="353"/>
                                      <a:pt x="929" y="353"/>
                                    </a:cubicBezTo>
                                    <a:close/>
                                    <a:moveTo>
                                      <a:pt x="933" y="353"/>
                                    </a:moveTo>
                                    <a:cubicBezTo>
                                      <a:pt x="933" y="350"/>
                                      <a:pt x="933" y="348"/>
                                      <a:pt x="934" y="346"/>
                                    </a:cubicBezTo>
                                    <a:cubicBezTo>
                                      <a:pt x="932" y="343"/>
                                      <a:pt x="928" y="341"/>
                                      <a:pt x="924" y="341"/>
                                    </a:cubicBezTo>
                                    <a:cubicBezTo>
                                      <a:pt x="920" y="341"/>
                                      <a:pt x="916" y="342"/>
                                      <a:pt x="914" y="345"/>
                                    </a:cubicBezTo>
                                    <a:cubicBezTo>
                                      <a:pt x="915" y="348"/>
                                      <a:pt x="915" y="350"/>
                                      <a:pt x="915" y="353"/>
                                    </a:cubicBezTo>
                                    <a:cubicBezTo>
                                      <a:pt x="915" y="353"/>
                                      <a:pt x="915" y="353"/>
                                      <a:pt x="915" y="354"/>
                                    </a:cubicBezTo>
                                    <a:cubicBezTo>
                                      <a:pt x="915" y="353"/>
                                      <a:pt x="916" y="353"/>
                                      <a:pt x="917" y="353"/>
                                    </a:cubicBezTo>
                                    <a:cubicBezTo>
                                      <a:pt x="917" y="353"/>
                                      <a:pt x="917" y="353"/>
                                      <a:pt x="917" y="353"/>
                                    </a:cubicBezTo>
                                    <a:cubicBezTo>
                                      <a:pt x="917" y="349"/>
                                      <a:pt x="920" y="346"/>
                                      <a:pt x="924" y="346"/>
                                    </a:cubicBezTo>
                                    <a:cubicBezTo>
                                      <a:pt x="927" y="346"/>
                                      <a:pt x="930" y="349"/>
                                      <a:pt x="930" y="353"/>
                                    </a:cubicBezTo>
                                    <a:cubicBezTo>
                                      <a:pt x="930" y="353"/>
                                      <a:pt x="930" y="353"/>
                                      <a:pt x="930" y="353"/>
                                    </a:cubicBezTo>
                                    <a:cubicBezTo>
                                      <a:pt x="931" y="353"/>
                                      <a:pt x="932" y="354"/>
                                      <a:pt x="933" y="354"/>
                                    </a:cubicBezTo>
                                    <a:cubicBezTo>
                                      <a:pt x="933" y="353"/>
                                      <a:pt x="933" y="353"/>
                                      <a:pt x="933" y="353"/>
                                    </a:cubicBezTo>
                                    <a:close/>
                                    <a:moveTo>
                                      <a:pt x="912" y="337"/>
                                    </a:moveTo>
                                    <a:cubicBezTo>
                                      <a:pt x="913" y="339"/>
                                      <a:pt x="913" y="341"/>
                                      <a:pt x="914" y="343"/>
                                    </a:cubicBezTo>
                                    <a:cubicBezTo>
                                      <a:pt x="916" y="341"/>
                                      <a:pt x="920" y="339"/>
                                      <a:pt x="924" y="339"/>
                                    </a:cubicBezTo>
                                    <a:cubicBezTo>
                                      <a:pt x="928" y="339"/>
                                      <a:pt x="931" y="341"/>
                                      <a:pt x="934" y="344"/>
                                    </a:cubicBezTo>
                                    <a:cubicBezTo>
                                      <a:pt x="934" y="342"/>
                                      <a:pt x="935" y="339"/>
                                      <a:pt x="936" y="337"/>
                                    </a:cubicBezTo>
                                    <a:cubicBezTo>
                                      <a:pt x="932" y="335"/>
                                      <a:pt x="928" y="333"/>
                                      <a:pt x="924" y="333"/>
                                    </a:cubicBezTo>
                                    <a:cubicBezTo>
                                      <a:pt x="919" y="333"/>
                                      <a:pt x="915" y="334"/>
                                      <a:pt x="912" y="337"/>
                                    </a:cubicBezTo>
                                    <a:close/>
                                    <a:moveTo>
                                      <a:pt x="864" y="303"/>
                                    </a:moveTo>
                                    <a:cubicBezTo>
                                      <a:pt x="850" y="303"/>
                                      <a:pt x="837" y="309"/>
                                      <a:pt x="828" y="318"/>
                                    </a:cubicBezTo>
                                    <a:cubicBezTo>
                                      <a:pt x="820" y="327"/>
                                      <a:pt x="814" y="339"/>
                                      <a:pt x="814" y="353"/>
                                    </a:cubicBezTo>
                                    <a:cubicBezTo>
                                      <a:pt x="814" y="353"/>
                                      <a:pt x="814" y="354"/>
                                      <a:pt x="814" y="354"/>
                                    </a:cubicBezTo>
                                    <a:cubicBezTo>
                                      <a:pt x="816" y="355"/>
                                      <a:pt x="818" y="355"/>
                                      <a:pt x="820" y="356"/>
                                    </a:cubicBezTo>
                                    <a:cubicBezTo>
                                      <a:pt x="820" y="355"/>
                                      <a:pt x="820" y="354"/>
                                      <a:pt x="820" y="353"/>
                                    </a:cubicBezTo>
                                    <a:cubicBezTo>
                                      <a:pt x="820" y="329"/>
                                      <a:pt x="840" y="309"/>
                                      <a:pt x="864" y="309"/>
                                    </a:cubicBezTo>
                                    <a:cubicBezTo>
                                      <a:pt x="888" y="309"/>
                                      <a:pt x="907" y="329"/>
                                      <a:pt x="907" y="353"/>
                                    </a:cubicBezTo>
                                    <a:cubicBezTo>
                                      <a:pt x="907" y="354"/>
                                      <a:pt x="907" y="355"/>
                                      <a:pt x="907" y="356"/>
                                    </a:cubicBezTo>
                                    <a:cubicBezTo>
                                      <a:pt x="909" y="355"/>
                                      <a:pt x="911" y="354"/>
                                      <a:pt x="913" y="354"/>
                                    </a:cubicBezTo>
                                    <a:cubicBezTo>
                                      <a:pt x="913" y="353"/>
                                      <a:pt x="913" y="353"/>
                                      <a:pt x="913" y="353"/>
                                    </a:cubicBezTo>
                                    <a:cubicBezTo>
                                      <a:pt x="913" y="339"/>
                                      <a:pt x="908" y="327"/>
                                      <a:pt x="899" y="318"/>
                                    </a:cubicBezTo>
                                    <a:cubicBezTo>
                                      <a:pt x="890" y="309"/>
                                      <a:pt x="877" y="303"/>
                                      <a:pt x="864" y="303"/>
                                    </a:cubicBezTo>
                                    <a:close/>
                                    <a:moveTo>
                                      <a:pt x="885" y="301"/>
                                    </a:moveTo>
                                    <a:cubicBezTo>
                                      <a:pt x="885" y="303"/>
                                      <a:pt x="884" y="304"/>
                                      <a:pt x="884" y="306"/>
                                    </a:cubicBezTo>
                                    <a:cubicBezTo>
                                      <a:pt x="886" y="307"/>
                                      <a:pt x="888" y="308"/>
                                      <a:pt x="890" y="309"/>
                                    </a:cubicBezTo>
                                    <a:cubicBezTo>
                                      <a:pt x="890" y="306"/>
                                      <a:pt x="891" y="304"/>
                                      <a:pt x="891" y="301"/>
                                    </a:cubicBezTo>
                                    <a:cubicBezTo>
                                      <a:pt x="891" y="294"/>
                                      <a:pt x="888" y="287"/>
                                      <a:pt x="883" y="282"/>
                                    </a:cubicBezTo>
                                    <a:cubicBezTo>
                                      <a:pt x="878" y="277"/>
                                      <a:pt x="871" y="274"/>
                                      <a:pt x="864" y="274"/>
                                    </a:cubicBezTo>
                                    <a:cubicBezTo>
                                      <a:pt x="856" y="274"/>
                                      <a:pt x="849" y="277"/>
                                      <a:pt x="844" y="282"/>
                                    </a:cubicBezTo>
                                    <a:cubicBezTo>
                                      <a:pt x="839" y="287"/>
                                      <a:pt x="836" y="294"/>
                                      <a:pt x="836" y="301"/>
                                    </a:cubicBezTo>
                                    <a:cubicBezTo>
                                      <a:pt x="836" y="304"/>
                                      <a:pt x="837" y="306"/>
                                      <a:pt x="837" y="309"/>
                                    </a:cubicBezTo>
                                    <a:cubicBezTo>
                                      <a:pt x="839" y="308"/>
                                      <a:pt x="841" y="307"/>
                                      <a:pt x="843" y="306"/>
                                    </a:cubicBezTo>
                                    <a:cubicBezTo>
                                      <a:pt x="843" y="304"/>
                                      <a:pt x="842" y="303"/>
                                      <a:pt x="842" y="301"/>
                                    </a:cubicBezTo>
                                    <a:cubicBezTo>
                                      <a:pt x="842" y="290"/>
                                      <a:pt x="852" y="280"/>
                                      <a:pt x="864" y="280"/>
                                    </a:cubicBezTo>
                                    <a:cubicBezTo>
                                      <a:pt x="875" y="280"/>
                                      <a:pt x="885" y="290"/>
                                      <a:pt x="885" y="301"/>
                                    </a:cubicBezTo>
                                    <a:close/>
                                    <a:moveTo>
                                      <a:pt x="877" y="301"/>
                                    </a:moveTo>
                                    <a:cubicBezTo>
                                      <a:pt x="877" y="302"/>
                                      <a:pt x="877" y="303"/>
                                      <a:pt x="877" y="303"/>
                                    </a:cubicBezTo>
                                    <a:cubicBezTo>
                                      <a:pt x="879" y="304"/>
                                      <a:pt x="881" y="304"/>
                                      <a:pt x="883" y="305"/>
                                    </a:cubicBezTo>
                                    <a:cubicBezTo>
                                      <a:pt x="883" y="304"/>
                                      <a:pt x="883" y="303"/>
                                      <a:pt x="883" y="301"/>
                                    </a:cubicBezTo>
                                    <a:cubicBezTo>
                                      <a:pt x="883" y="296"/>
                                      <a:pt x="881" y="291"/>
                                      <a:pt x="877" y="287"/>
                                    </a:cubicBezTo>
                                    <a:cubicBezTo>
                                      <a:pt x="874" y="284"/>
                                      <a:pt x="869" y="282"/>
                                      <a:pt x="864" y="282"/>
                                    </a:cubicBezTo>
                                    <a:cubicBezTo>
                                      <a:pt x="858" y="282"/>
                                      <a:pt x="853" y="284"/>
                                      <a:pt x="850" y="287"/>
                                    </a:cubicBezTo>
                                    <a:cubicBezTo>
                                      <a:pt x="846" y="291"/>
                                      <a:pt x="844" y="296"/>
                                      <a:pt x="844" y="301"/>
                                    </a:cubicBezTo>
                                    <a:cubicBezTo>
                                      <a:pt x="844" y="303"/>
                                      <a:pt x="844" y="304"/>
                                      <a:pt x="844" y="305"/>
                                    </a:cubicBezTo>
                                    <a:cubicBezTo>
                                      <a:pt x="846" y="304"/>
                                      <a:pt x="848" y="304"/>
                                      <a:pt x="850" y="303"/>
                                    </a:cubicBezTo>
                                    <a:cubicBezTo>
                                      <a:pt x="850" y="303"/>
                                      <a:pt x="850" y="302"/>
                                      <a:pt x="850" y="301"/>
                                    </a:cubicBezTo>
                                    <a:cubicBezTo>
                                      <a:pt x="850" y="294"/>
                                      <a:pt x="856" y="288"/>
                                      <a:pt x="864" y="288"/>
                                    </a:cubicBezTo>
                                    <a:cubicBezTo>
                                      <a:pt x="871" y="288"/>
                                      <a:pt x="877" y="294"/>
                                      <a:pt x="877" y="301"/>
                                    </a:cubicBezTo>
                                    <a:close/>
                                    <a:moveTo>
                                      <a:pt x="870" y="301"/>
                                    </a:moveTo>
                                    <a:cubicBezTo>
                                      <a:pt x="870" y="301"/>
                                      <a:pt x="870" y="302"/>
                                      <a:pt x="870" y="302"/>
                                    </a:cubicBezTo>
                                    <a:cubicBezTo>
                                      <a:pt x="872" y="302"/>
                                      <a:pt x="874" y="302"/>
                                      <a:pt x="875" y="303"/>
                                    </a:cubicBezTo>
                                    <a:cubicBezTo>
                                      <a:pt x="876" y="302"/>
                                      <a:pt x="876" y="302"/>
                                      <a:pt x="876" y="301"/>
                                    </a:cubicBezTo>
                                    <a:cubicBezTo>
                                      <a:pt x="876" y="295"/>
                                      <a:pt x="870" y="289"/>
                                      <a:pt x="864" y="289"/>
                                    </a:cubicBezTo>
                                    <a:cubicBezTo>
                                      <a:pt x="857" y="289"/>
                                      <a:pt x="852" y="295"/>
                                      <a:pt x="852" y="301"/>
                                    </a:cubicBezTo>
                                    <a:cubicBezTo>
                                      <a:pt x="852" y="302"/>
                                      <a:pt x="852" y="302"/>
                                      <a:pt x="852" y="303"/>
                                    </a:cubicBezTo>
                                    <a:cubicBezTo>
                                      <a:pt x="853" y="302"/>
                                      <a:pt x="855" y="302"/>
                                      <a:pt x="857" y="302"/>
                                    </a:cubicBezTo>
                                    <a:cubicBezTo>
                                      <a:pt x="857" y="302"/>
                                      <a:pt x="857" y="301"/>
                                      <a:pt x="857" y="301"/>
                                    </a:cubicBezTo>
                                    <a:cubicBezTo>
                                      <a:pt x="857" y="298"/>
                                      <a:pt x="860" y="295"/>
                                      <a:pt x="864" y="295"/>
                                    </a:cubicBezTo>
                                    <a:cubicBezTo>
                                      <a:pt x="867" y="295"/>
                                      <a:pt x="870" y="298"/>
                                      <a:pt x="870" y="301"/>
                                    </a:cubicBezTo>
                                    <a:close/>
                                    <a:moveTo>
                                      <a:pt x="864" y="296"/>
                                    </a:moveTo>
                                    <a:cubicBezTo>
                                      <a:pt x="861" y="296"/>
                                      <a:pt x="858" y="298"/>
                                      <a:pt x="858" y="301"/>
                                    </a:cubicBezTo>
                                    <a:cubicBezTo>
                                      <a:pt x="858" y="301"/>
                                      <a:pt x="859" y="302"/>
                                      <a:pt x="859" y="302"/>
                                    </a:cubicBezTo>
                                    <a:cubicBezTo>
                                      <a:pt x="860" y="302"/>
                                      <a:pt x="862" y="301"/>
                                      <a:pt x="864" y="301"/>
                                    </a:cubicBezTo>
                                    <a:cubicBezTo>
                                      <a:pt x="865" y="301"/>
                                      <a:pt x="867" y="302"/>
                                      <a:pt x="869" y="302"/>
                                    </a:cubicBezTo>
                                    <a:cubicBezTo>
                                      <a:pt x="869" y="302"/>
                                      <a:pt x="869" y="301"/>
                                      <a:pt x="869" y="301"/>
                                    </a:cubicBezTo>
                                    <a:cubicBezTo>
                                      <a:pt x="869" y="298"/>
                                      <a:pt x="866" y="296"/>
                                      <a:pt x="864" y="296"/>
                                    </a:cubicBezTo>
                                    <a:close/>
                                    <a:moveTo>
                                      <a:pt x="898" y="301"/>
                                    </a:moveTo>
                                    <a:cubicBezTo>
                                      <a:pt x="898" y="292"/>
                                      <a:pt x="894" y="283"/>
                                      <a:pt x="888" y="277"/>
                                    </a:cubicBezTo>
                                    <a:cubicBezTo>
                                      <a:pt x="882" y="271"/>
                                      <a:pt x="873" y="267"/>
                                      <a:pt x="864" y="267"/>
                                    </a:cubicBezTo>
                                    <a:cubicBezTo>
                                      <a:pt x="854" y="267"/>
                                      <a:pt x="846" y="271"/>
                                      <a:pt x="839" y="277"/>
                                    </a:cubicBezTo>
                                    <a:cubicBezTo>
                                      <a:pt x="833" y="283"/>
                                      <a:pt x="829" y="292"/>
                                      <a:pt x="829" y="301"/>
                                    </a:cubicBezTo>
                                    <a:cubicBezTo>
                                      <a:pt x="829" y="304"/>
                                      <a:pt x="830" y="307"/>
                                      <a:pt x="830" y="310"/>
                                    </a:cubicBezTo>
                                    <a:cubicBezTo>
                                      <a:pt x="831" y="310"/>
                                      <a:pt x="832" y="311"/>
                                      <a:pt x="833" y="311"/>
                                    </a:cubicBezTo>
                                    <a:cubicBezTo>
                                      <a:pt x="834" y="311"/>
                                      <a:pt x="835" y="310"/>
                                      <a:pt x="836" y="310"/>
                                    </a:cubicBezTo>
                                    <a:cubicBezTo>
                                      <a:pt x="835" y="307"/>
                                      <a:pt x="835" y="304"/>
                                      <a:pt x="835" y="301"/>
                                    </a:cubicBezTo>
                                    <a:cubicBezTo>
                                      <a:pt x="835" y="285"/>
                                      <a:pt x="848" y="272"/>
                                      <a:pt x="864" y="272"/>
                                    </a:cubicBezTo>
                                    <a:cubicBezTo>
                                      <a:pt x="879" y="272"/>
                                      <a:pt x="892" y="285"/>
                                      <a:pt x="892" y="301"/>
                                    </a:cubicBezTo>
                                    <a:cubicBezTo>
                                      <a:pt x="892" y="304"/>
                                      <a:pt x="892" y="307"/>
                                      <a:pt x="891" y="310"/>
                                    </a:cubicBezTo>
                                    <a:cubicBezTo>
                                      <a:pt x="892" y="310"/>
                                      <a:pt x="893" y="311"/>
                                      <a:pt x="894" y="311"/>
                                    </a:cubicBezTo>
                                    <a:cubicBezTo>
                                      <a:pt x="895" y="310"/>
                                      <a:pt x="896" y="310"/>
                                      <a:pt x="897" y="309"/>
                                    </a:cubicBezTo>
                                    <a:cubicBezTo>
                                      <a:pt x="897" y="306"/>
                                      <a:pt x="898" y="304"/>
                                      <a:pt x="898" y="301"/>
                                    </a:cubicBezTo>
                                    <a:close/>
                                    <a:moveTo>
                                      <a:pt x="906" y="301"/>
                                    </a:moveTo>
                                    <a:cubicBezTo>
                                      <a:pt x="906" y="290"/>
                                      <a:pt x="901" y="279"/>
                                      <a:pt x="893" y="272"/>
                                    </a:cubicBezTo>
                                    <a:cubicBezTo>
                                      <a:pt x="886" y="264"/>
                                      <a:pt x="875" y="259"/>
                                      <a:pt x="864" y="259"/>
                                    </a:cubicBezTo>
                                    <a:cubicBezTo>
                                      <a:pt x="852" y="259"/>
                                      <a:pt x="842" y="264"/>
                                      <a:pt x="834" y="272"/>
                                    </a:cubicBezTo>
                                    <a:cubicBezTo>
                                      <a:pt x="826" y="279"/>
                                      <a:pt x="822" y="290"/>
                                      <a:pt x="822" y="301"/>
                                    </a:cubicBezTo>
                                    <a:cubicBezTo>
                                      <a:pt x="822" y="303"/>
                                      <a:pt x="822" y="304"/>
                                      <a:pt x="822" y="305"/>
                                    </a:cubicBezTo>
                                    <a:cubicBezTo>
                                      <a:pt x="824" y="306"/>
                                      <a:pt x="826" y="307"/>
                                      <a:pt x="829" y="308"/>
                                    </a:cubicBezTo>
                                    <a:cubicBezTo>
                                      <a:pt x="828" y="306"/>
                                      <a:pt x="828" y="304"/>
                                      <a:pt x="828" y="301"/>
                                    </a:cubicBezTo>
                                    <a:cubicBezTo>
                                      <a:pt x="828" y="282"/>
                                      <a:pt x="844" y="265"/>
                                      <a:pt x="864" y="265"/>
                                    </a:cubicBezTo>
                                    <a:cubicBezTo>
                                      <a:pt x="883" y="265"/>
                                      <a:pt x="899" y="282"/>
                                      <a:pt x="899" y="301"/>
                                    </a:cubicBezTo>
                                    <a:cubicBezTo>
                                      <a:pt x="899" y="304"/>
                                      <a:pt x="899" y="306"/>
                                      <a:pt x="899" y="308"/>
                                    </a:cubicBezTo>
                                    <a:cubicBezTo>
                                      <a:pt x="901" y="307"/>
                                      <a:pt x="903" y="306"/>
                                      <a:pt x="905" y="305"/>
                                    </a:cubicBezTo>
                                    <a:cubicBezTo>
                                      <a:pt x="905" y="304"/>
                                      <a:pt x="906" y="302"/>
                                      <a:pt x="906" y="301"/>
                                    </a:cubicBezTo>
                                    <a:close/>
                                    <a:moveTo>
                                      <a:pt x="929" y="301"/>
                                    </a:moveTo>
                                    <a:cubicBezTo>
                                      <a:pt x="929" y="298"/>
                                      <a:pt x="926" y="296"/>
                                      <a:pt x="924" y="296"/>
                                    </a:cubicBezTo>
                                    <a:cubicBezTo>
                                      <a:pt x="921" y="296"/>
                                      <a:pt x="918" y="298"/>
                                      <a:pt x="918" y="301"/>
                                    </a:cubicBezTo>
                                    <a:cubicBezTo>
                                      <a:pt x="918" y="301"/>
                                      <a:pt x="918" y="302"/>
                                      <a:pt x="919" y="302"/>
                                    </a:cubicBezTo>
                                    <a:cubicBezTo>
                                      <a:pt x="920" y="302"/>
                                      <a:pt x="922" y="301"/>
                                      <a:pt x="924" y="301"/>
                                    </a:cubicBezTo>
                                    <a:cubicBezTo>
                                      <a:pt x="925" y="301"/>
                                      <a:pt x="927" y="302"/>
                                      <a:pt x="929" y="302"/>
                                    </a:cubicBezTo>
                                    <a:cubicBezTo>
                                      <a:pt x="929" y="302"/>
                                      <a:pt x="929" y="301"/>
                                      <a:pt x="929" y="301"/>
                                    </a:cubicBezTo>
                                    <a:close/>
                                    <a:moveTo>
                                      <a:pt x="933" y="301"/>
                                    </a:moveTo>
                                    <a:cubicBezTo>
                                      <a:pt x="933" y="299"/>
                                      <a:pt x="933" y="297"/>
                                      <a:pt x="934" y="295"/>
                                    </a:cubicBezTo>
                                    <a:cubicBezTo>
                                      <a:pt x="932" y="292"/>
                                      <a:pt x="928" y="289"/>
                                      <a:pt x="924" y="289"/>
                                    </a:cubicBezTo>
                                    <a:cubicBezTo>
                                      <a:pt x="920" y="289"/>
                                      <a:pt x="916" y="291"/>
                                      <a:pt x="914" y="294"/>
                                    </a:cubicBezTo>
                                    <a:cubicBezTo>
                                      <a:pt x="915" y="296"/>
                                      <a:pt x="915" y="299"/>
                                      <a:pt x="915" y="301"/>
                                    </a:cubicBezTo>
                                    <a:cubicBezTo>
                                      <a:pt x="915" y="302"/>
                                      <a:pt x="915" y="302"/>
                                      <a:pt x="915" y="302"/>
                                    </a:cubicBezTo>
                                    <a:cubicBezTo>
                                      <a:pt x="915" y="302"/>
                                      <a:pt x="916" y="302"/>
                                      <a:pt x="917" y="302"/>
                                    </a:cubicBezTo>
                                    <a:cubicBezTo>
                                      <a:pt x="917" y="302"/>
                                      <a:pt x="917" y="301"/>
                                      <a:pt x="917" y="301"/>
                                    </a:cubicBezTo>
                                    <a:cubicBezTo>
                                      <a:pt x="917" y="298"/>
                                      <a:pt x="920" y="295"/>
                                      <a:pt x="924" y="295"/>
                                    </a:cubicBezTo>
                                    <a:cubicBezTo>
                                      <a:pt x="927" y="295"/>
                                      <a:pt x="930" y="298"/>
                                      <a:pt x="930" y="301"/>
                                    </a:cubicBezTo>
                                    <a:cubicBezTo>
                                      <a:pt x="930" y="301"/>
                                      <a:pt x="930" y="302"/>
                                      <a:pt x="930" y="302"/>
                                    </a:cubicBezTo>
                                    <a:cubicBezTo>
                                      <a:pt x="931" y="302"/>
                                      <a:pt x="932" y="302"/>
                                      <a:pt x="933" y="302"/>
                                    </a:cubicBezTo>
                                    <a:cubicBezTo>
                                      <a:pt x="933" y="302"/>
                                      <a:pt x="933" y="302"/>
                                      <a:pt x="933" y="301"/>
                                    </a:cubicBezTo>
                                    <a:close/>
                                    <a:moveTo>
                                      <a:pt x="912" y="285"/>
                                    </a:moveTo>
                                    <a:cubicBezTo>
                                      <a:pt x="913" y="287"/>
                                      <a:pt x="913" y="290"/>
                                      <a:pt x="914" y="292"/>
                                    </a:cubicBezTo>
                                    <a:cubicBezTo>
                                      <a:pt x="916" y="289"/>
                                      <a:pt x="920" y="288"/>
                                      <a:pt x="924" y="288"/>
                                    </a:cubicBezTo>
                                    <a:cubicBezTo>
                                      <a:pt x="928" y="288"/>
                                      <a:pt x="931" y="290"/>
                                      <a:pt x="934" y="293"/>
                                    </a:cubicBezTo>
                                    <a:cubicBezTo>
                                      <a:pt x="934" y="290"/>
                                      <a:pt x="935" y="288"/>
                                      <a:pt x="936" y="286"/>
                                    </a:cubicBezTo>
                                    <a:cubicBezTo>
                                      <a:pt x="932" y="283"/>
                                      <a:pt x="928" y="282"/>
                                      <a:pt x="924" y="282"/>
                                    </a:cubicBezTo>
                                    <a:cubicBezTo>
                                      <a:pt x="919" y="282"/>
                                      <a:pt x="915" y="283"/>
                                      <a:pt x="912" y="285"/>
                                    </a:cubicBezTo>
                                    <a:close/>
                                    <a:moveTo>
                                      <a:pt x="864" y="252"/>
                                    </a:moveTo>
                                    <a:cubicBezTo>
                                      <a:pt x="850" y="252"/>
                                      <a:pt x="837" y="257"/>
                                      <a:pt x="828" y="266"/>
                                    </a:cubicBezTo>
                                    <a:cubicBezTo>
                                      <a:pt x="820" y="275"/>
                                      <a:pt x="814" y="288"/>
                                      <a:pt x="814" y="301"/>
                                    </a:cubicBezTo>
                                    <a:cubicBezTo>
                                      <a:pt x="814" y="302"/>
                                      <a:pt x="814" y="302"/>
                                      <a:pt x="814" y="303"/>
                                    </a:cubicBezTo>
                                    <a:cubicBezTo>
                                      <a:pt x="816" y="303"/>
                                      <a:pt x="818" y="304"/>
                                      <a:pt x="820" y="305"/>
                                    </a:cubicBezTo>
                                    <a:cubicBezTo>
                                      <a:pt x="820" y="303"/>
                                      <a:pt x="820" y="302"/>
                                      <a:pt x="820" y="301"/>
                                    </a:cubicBezTo>
                                    <a:cubicBezTo>
                                      <a:pt x="820" y="277"/>
                                      <a:pt x="840" y="258"/>
                                      <a:pt x="864" y="258"/>
                                    </a:cubicBezTo>
                                    <a:cubicBezTo>
                                      <a:pt x="888" y="258"/>
                                      <a:pt x="907" y="277"/>
                                      <a:pt x="907" y="301"/>
                                    </a:cubicBezTo>
                                    <a:cubicBezTo>
                                      <a:pt x="907" y="302"/>
                                      <a:pt x="907" y="303"/>
                                      <a:pt x="907" y="304"/>
                                    </a:cubicBezTo>
                                    <a:cubicBezTo>
                                      <a:pt x="909" y="304"/>
                                      <a:pt x="911" y="303"/>
                                      <a:pt x="913" y="303"/>
                                    </a:cubicBezTo>
                                    <a:cubicBezTo>
                                      <a:pt x="913" y="302"/>
                                      <a:pt x="913" y="302"/>
                                      <a:pt x="913" y="301"/>
                                    </a:cubicBezTo>
                                    <a:cubicBezTo>
                                      <a:pt x="913" y="288"/>
                                      <a:pt x="908" y="275"/>
                                      <a:pt x="899" y="266"/>
                                    </a:cubicBezTo>
                                    <a:cubicBezTo>
                                      <a:pt x="890" y="257"/>
                                      <a:pt x="877" y="252"/>
                                      <a:pt x="864" y="252"/>
                                    </a:cubicBezTo>
                                    <a:close/>
                                    <a:moveTo>
                                      <a:pt x="885" y="250"/>
                                    </a:moveTo>
                                    <a:cubicBezTo>
                                      <a:pt x="885" y="251"/>
                                      <a:pt x="884" y="253"/>
                                      <a:pt x="884" y="254"/>
                                    </a:cubicBezTo>
                                    <a:cubicBezTo>
                                      <a:pt x="886" y="255"/>
                                      <a:pt x="888" y="256"/>
                                      <a:pt x="890" y="257"/>
                                    </a:cubicBezTo>
                                    <a:cubicBezTo>
                                      <a:pt x="890" y="255"/>
                                      <a:pt x="891" y="252"/>
                                      <a:pt x="891" y="250"/>
                                    </a:cubicBezTo>
                                    <a:cubicBezTo>
                                      <a:pt x="891" y="242"/>
                                      <a:pt x="888" y="236"/>
                                      <a:pt x="883" y="231"/>
                                    </a:cubicBezTo>
                                    <a:cubicBezTo>
                                      <a:pt x="878" y="226"/>
                                      <a:pt x="871" y="223"/>
                                      <a:pt x="864" y="223"/>
                                    </a:cubicBezTo>
                                    <a:cubicBezTo>
                                      <a:pt x="856" y="223"/>
                                      <a:pt x="849" y="226"/>
                                      <a:pt x="844" y="231"/>
                                    </a:cubicBezTo>
                                    <a:cubicBezTo>
                                      <a:pt x="839" y="236"/>
                                      <a:pt x="836" y="242"/>
                                      <a:pt x="836" y="250"/>
                                    </a:cubicBezTo>
                                    <a:cubicBezTo>
                                      <a:pt x="836" y="252"/>
                                      <a:pt x="837" y="255"/>
                                      <a:pt x="837" y="257"/>
                                    </a:cubicBezTo>
                                    <a:cubicBezTo>
                                      <a:pt x="839" y="256"/>
                                      <a:pt x="841" y="255"/>
                                      <a:pt x="843" y="254"/>
                                    </a:cubicBezTo>
                                    <a:cubicBezTo>
                                      <a:pt x="843" y="253"/>
                                      <a:pt x="842" y="251"/>
                                      <a:pt x="842" y="250"/>
                                    </a:cubicBezTo>
                                    <a:cubicBezTo>
                                      <a:pt x="842" y="238"/>
                                      <a:pt x="852" y="229"/>
                                      <a:pt x="864" y="229"/>
                                    </a:cubicBezTo>
                                    <a:cubicBezTo>
                                      <a:pt x="875" y="229"/>
                                      <a:pt x="885" y="238"/>
                                      <a:pt x="885" y="250"/>
                                    </a:cubicBezTo>
                                    <a:close/>
                                    <a:moveTo>
                                      <a:pt x="877" y="250"/>
                                    </a:moveTo>
                                    <a:cubicBezTo>
                                      <a:pt x="877" y="251"/>
                                      <a:pt x="877" y="251"/>
                                      <a:pt x="877" y="252"/>
                                    </a:cubicBezTo>
                                    <a:cubicBezTo>
                                      <a:pt x="879" y="252"/>
                                      <a:pt x="881" y="253"/>
                                      <a:pt x="883" y="254"/>
                                    </a:cubicBezTo>
                                    <a:cubicBezTo>
                                      <a:pt x="883" y="253"/>
                                      <a:pt x="883" y="251"/>
                                      <a:pt x="883" y="250"/>
                                    </a:cubicBezTo>
                                    <a:cubicBezTo>
                                      <a:pt x="883" y="245"/>
                                      <a:pt x="881" y="240"/>
                                      <a:pt x="877" y="236"/>
                                    </a:cubicBezTo>
                                    <a:cubicBezTo>
                                      <a:pt x="874" y="233"/>
                                      <a:pt x="869" y="230"/>
                                      <a:pt x="864" y="230"/>
                                    </a:cubicBezTo>
                                    <a:cubicBezTo>
                                      <a:pt x="858" y="230"/>
                                      <a:pt x="853" y="233"/>
                                      <a:pt x="850" y="236"/>
                                    </a:cubicBezTo>
                                    <a:cubicBezTo>
                                      <a:pt x="846" y="240"/>
                                      <a:pt x="844" y="245"/>
                                      <a:pt x="844" y="250"/>
                                    </a:cubicBezTo>
                                    <a:cubicBezTo>
                                      <a:pt x="844" y="251"/>
                                      <a:pt x="844" y="253"/>
                                      <a:pt x="844" y="254"/>
                                    </a:cubicBezTo>
                                    <a:cubicBezTo>
                                      <a:pt x="846" y="253"/>
                                      <a:pt x="848" y="252"/>
                                      <a:pt x="850" y="252"/>
                                    </a:cubicBezTo>
                                    <a:cubicBezTo>
                                      <a:pt x="850" y="251"/>
                                      <a:pt x="850" y="251"/>
                                      <a:pt x="850" y="250"/>
                                    </a:cubicBezTo>
                                    <a:cubicBezTo>
                                      <a:pt x="850" y="242"/>
                                      <a:pt x="856" y="236"/>
                                      <a:pt x="864" y="236"/>
                                    </a:cubicBezTo>
                                    <a:cubicBezTo>
                                      <a:pt x="871" y="236"/>
                                      <a:pt x="877" y="242"/>
                                      <a:pt x="877" y="250"/>
                                    </a:cubicBezTo>
                                    <a:close/>
                                    <a:moveTo>
                                      <a:pt x="870" y="250"/>
                                    </a:moveTo>
                                    <a:cubicBezTo>
                                      <a:pt x="870" y="250"/>
                                      <a:pt x="870" y="250"/>
                                      <a:pt x="870" y="251"/>
                                    </a:cubicBezTo>
                                    <a:cubicBezTo>
                                      <a:pt x="872" y="251"/>
                                      <a:pt x="874" y="251"/>
                                      <a:pt x="875" y="251"/>
                                    </a:cubicBezTo>
                                    <a:cubicBezTo>
                                      <a:pt x="876" y="251"/>
                                      <a:pt x="876" y="250"/>
                                      <a:pt x="876" y="250"/>
                                    </a:cubicBezTo>
                                    <a:cubicBezTo>
                                      <a:pt x="876" y="243"/>
                                      <a:pt x="870" y="238"/>
                                      <a:pt x="864" y="238"/>
                                    </a:cubicBezTo>
                                    <a:cubicBezTo>
                                      <a:pt x="857" y="238"/>
                                      <a:pt x="852" y="243"/>
                                      <a:pt x="852" y="250"/>
                                    </a:cubicBezTo>
                                    <a:cubicBezTo>
                                      <a:pt x="852" y="250"/>
                                      <a:pt x="852" y="251"/>
                                      <a:pt x="852" y="251"/>
                                    </a:cubicBezTo>
                                    <a:cubicBezTo>
                                      <a:pt x="853" y="251"/>
                                      <a:pt x="855" y="251"/>
                                      <a:pt x="857" y="251"/>
                                    </a:cubicBezTo>
                                    <a:cubicBezTo>
                                      <a:pt x="857" y="250"/>
                                      <a:pt x="857" y="250"/>
                                      <a:pt x="857" y="250"/>
                                    </a:cubicBezTo>
                                    <a:cubicBezTo>
                                      <a:pt x="857" y="246"/>
                                      <a:pt x="860" y="243"/>
                                      <a:pt x="864" y="243"/>
                                    </a:cubicBezTo>
                                    <a:cubicBezTo>
                                      <a:pt x="867" y="243"/>
                                      <a:pt x="870" y="246"/>
                                      <a:pt x="870" y="250"/>
                                    </a:cubicBezTo>
                                    <a:close/>
                                    <a:moveTo>
                                      <a:pt x="864" y="245"/>
                                    </a:moveTo>
                                    <a:cubicBezTo>
                                      <a:pt x="861" y="245"/>
                                      <a:pt x="858" y="247"/>
                                      <a:pt x="858" y="250"/>
                                    </a:cubicBezTo>
                                    <a:cubicBezTo>
                                      <a:pt x="858" y="250"/>
                                      <a:pt x="859" y="250"/>
                                      <a:pt x="859" y="250"/>
                                    </a:cubicBezTo>
                                    <a:cubicBezTo>
                                      <a:pt x="860" y="250"/>
                                      <a:pt x="862" y="250"/>
                                      <a:pt x="864" y="250"/>
                                    </a:cubicBezTo>
                                    <a:cubicBezTo>
                                      <a:pt x="865" y="250"/>
                                      <a:pt x="867" y="250"/>
                                      <a:pt x="869" y="250"/>
                                    </a:cubicBezTo>
                                    <a:cubicBezTo>
                                      <a:pt x="869" y="250"/>
                                      <a:pt x="869" y="250"/>
                                      <a:pt x="869" y="250"/>
                                    </a:cubicBezTo>
                                    <a:cubicBezTo>
                                      <a:pt x="869" y="247"/>
                                      <a:pt x="866" y="245"/>
                                      <a:pt x="864" y="245"/>
                                    </a:cubicBezTo>
                                    <a:close/>
                                    <a:moveTo>
                                      <a:pt x="898" y="250"/>
                                    </a:moveTo>
                                    <a:cubicBezTo>
                                      <a:pt x="898" y="240"/>
                                      <a:pt x="894" y="232"/>
                                      <a:pt x="888" y="226"/>
                                    </a:cubicBezTo>
                                    <a:cubicBezTo>
                                      <a:pt x="882" y="220"/>
                                      <a:pt x="873" y="216"/>
                                      <a:pt x="864" y="216"/>
                                    </a:cubicBezTo>
                                    <a:cubicBezTo>
                                      <a:pt x="854" y="216"/>
                                      <a:pt x="846" y="220"/>
                                      <a:pt x="839" y="226"/>
                                    </a:cubicBezTo>
                                    <a:cubicBezTo>
                                      <a:pt x="833" y="232"/>
                                      <a:pt x="829" y="240"/>
                                      <a:pt x="829" y="250"/>
                                    </a:cubicBezTo>
                                    <a:cubicBezTo>
                                      <a:pt x="829" y="253"/>
                                      <a:pt x="830" y="256"/>
                                      <a:pt x="830" y="258"/>
                                    </a:cubicBezTo>
                                    <a:cubicBezTo>
                                      <a:pt x="831" y="259"/>
                                      <a:pt x="832" y="259"/>
                                      <a:pt x="833" y="260"/>
                                    </a:cubicBezTo>
                                    <a:cubicBezTo>
                                      <a:pt x="834" y="259"/>
                                      <a:pt x="835" y="259"/>
                                      <a:pt x="836" y="258"/>
                                    </a:cubicBezTo>
                                    <a:cubicBezTo>
                                      <a:pt x="835" y="256"/>
                                      <a:pt x="835" y="253"/>
                                      <a:pt x="835" y="250"/>
                                    </a:cubicBezTo>
                                    <a:cubicBezTo>
                                      <a:pt x="835" y="234"/>
                                      <a:pt x="848" y="221"/>
                                      <a:pt x="864" y="221"/>
                                    </a:cubicBezTo>
                                    <a:cubicBezTo>
                                      <a:pt x="879" y="221"/>
                                      <a:pt x="892" y="234"/>
                                      <a:pt x="892" y="250"/>
                                    </a:cubicBezTo>
                                    <a:cubicBezTo>
                                      <a:pt x="892" y="253"/>
                                      <a:pt x="892" y="256"/>
                                      <a:pt x="891" y="258"/>
                                    </a:cubicBezTo>
                                    <a:cubicBezTo>
                                      <a:pt x="892" y="259"/>
                                      <a:pt x="893" y="259"/>
                                      <a:pt x="894" y="260"/>
                                    </a:cubicBezTo>
                                    <a:cubicBezTo>
                                      <a:pt x="895" y="259"/>
                                      <a:pt x="896" y="258"/>
                                      <a:pt x="897" y="258"/>
                                    </a:cubicBezTo>
                                    <a:cubicBezTo>
                                      <a:pt x="897" y="255"/>
                                      <a:pt x="898" y="253"/>
                                      <a:pt x="898" y="250"/>
                                    </a:cubicBezTo>
                                    <a:close/>
                                    <a:moveTo>
                                      <a:pt x="906" y="250"/>
                                    </a:moveTo>
                                    <a:cubicBezTo>
                                      <a:pt x="906" y="238"/>
                                      <a:pt x="901" y="228"/>
                                      <a:pt x="893" y="220"/>
                                    </a:cubicBezTo>
                                    <a:cubicBezTo>
                                      <a:pt x="886" y="213"/>
                                      <a:pt x="875" y="208"/>
                                      <a:pt x="864" y="208"/>
                                    </a:cubicBezTo>
                                    <a:cubicBezTo>
                                      <a:pt x="852" y="208"/>
                                      <a:pt x="842" y="213"/>
                                      <a:pt x="834" y="220"/>
                                    </a:cubicBezTo>
                                    <a:cubicBezTo>
                                      <a:pt x="826" y="228"/>
                                      <a:pt x="822" y="238"/>
                                      <a:pt x="822" y="250"/>
                                    </a:cubicBezTo>
                                    <a:cubicBezTo>
                                      <a:pt x="822" y="251"/>
                                      <a:pt x="822" y="253"/>
                                      <a:pt x="822" y="254"/>
                                    </a:cubicBezTo>
                                    <a:cubicBezTo>
                                      <a:pt x="824" y="255"/>
                                      <a:pt x="826" y="256"/>
                                      <a:pt x="829" y="257"/>
                                    </a:cubicBezTo>
                                    <a:cubicBezTo>
                                      <a:pt x="828" y="255"/>
                                      <a:pt x="828" y="252"/>
                                      <a:pt x="828" y="250"/>
                                    </a:cubicBezTo>
                                    <a:cubicBezTo>
                                      <a:pt x="828" y="230"/>
                                      <a:pt x="844" y="214"/>
                                      <a:pt x="864" y="214"/>
                                    </a:cubicBezTo>
                                    <a:cubicBezTo>
                                      <a:pt x="883" y="214"/>
                                      <a:pt x="899" y="230"/>
                                      <a:pt x="899" y="250"/>
                                    </a:cubicBezTo>
                                    <a:cubicBezTo>
                                      <a:pt x="899" y="252"/>
                                      <a:pt x="899" y="254"/>
                                      <a:pt x="899" y="256"/>
                                    </a:cubicBezTo>
                                    <a:cubicBezTo>
                                      <a:pt x="901" y="255"/>
                                      <a:pt x="903" y="254"/>
                                      <a:pt x="905" y="253"/>
                                    </a:cubicBezTo>
                                    <a:cubicBezTo>
                                      <a:pt x="905" y="252"/>
                                      <a:pt x="906" y="251"/>
                                      <a:pt x="906" y="250"/>
                                    </a:cubicBezTo>
                                    <a:close/>
                                    <a:moveTo>
                                      <a:pt x="929" y="250"/>
                                    </a:moveTo>
                                    <a:cubicBezTo>
                                      <a:pt x="929" y="247"/>
                                      <a:pt x="926" y="245"/>
                                      <a:pt x="924" y="245"/>
                                    </a:cubicBezTo>
                                    <a:cubicBezTo>
                                      <a:pt x="921" y="245"/>
                                      <a:pt x="918" y="247"/>
                                      <a:pt x="918" y="250"/>
                                    </a:cubicBezTo>
                                    <a:cubicBezTo>
                                      <a:pt x="918" y="250"/>
                                      <a:pt x="918" y="250"/>
                                      <a:pt x="919" y="250"/>
                                    </a:cubicBezTo>
                                    <a:cubicBezTo>
                                      <a:pt x="920" y="250"/>
                                      <a:pt x="922" y="250"/>
                                      <a:pt x="924" y="250"/>
                                    </a:cubicBezTo>
                                    <a:cubicBezTo>
                                      <a:pt x="925" y="250"/>
                                      <a:pt x="927" y="250"/>
                                      <a:pt x="929" y="250"/>
                                    </a:cubicBezTo>
                                    <a:cubicBezTo>
                                      <a:pt x="929" y="250"/>
                                      <a:pt x="929" y="250"/>
                                      <a:pt x="929" y="250"/>
                                    </a:cubicBezTo>
                                    <a:close/>
                                    <a:moveTo>
                                      <a:pt x="933" y="250"/>
                                    </a:moveTo>
                                    <a:cubicBezTo>
                                      <a:pt x="933" y="248"/>
                                      <a:pt x="933" y="246"/>
                                      <a:pt x="934" y="244"/>
                                    </a:cubicBezTo>
                                    <a:cubicBezTo>
                                      <a:pt x="932" y="240"/>
                                      <a:pt x="928" y="238"/>
                                      <a:pt x="924" y="238"/>
                                    </a:cubicBezTo>
                                    <a:cubicBezTo>
                                      <a:pt x="920" y="238"/>
                                      <a:pt x="916" y="240"/>
                                      <a:pt x="914" y="242"/>
                                    </a:cubicBezTo>
                                    <a:cubicBezTo>
                                      <a:pt x="915" y="245"/>
                                      <a:pt x="915" y="247"/>
                                      <a:pt x="915" y="250"/>
                                    </a:cubicBezTo>
                                    <a:cubicBezTo>
                                      <a:pt x="915" y="250"/>
                                      <a:pt x="915" y="251"/>
                                      <a:pt x="915" y="251"/>
                                    </a:cubicBezTo>
                                    <a:cubicBezTo>
                                      <a:pt x="915" y="251"/>
                                      <a:pt x="916" y="251"/>
                                      <a:pt x="917" y="251"/>
                                    </a:cubicBezTo>
                                    <a:cubicBezTo>
                                      <a:pt x="917" y="250"/>
                                      <a:pt x="917" y="250"/>
                                      <a:pt x="917" y="250"/>
                                    </a:cubicBezTo>
                                    <a:cubicBezTo>
                                      <a:pt x="917" y="246"/>
                                      <a:pt x="920" y="243"/>
                                      <a:pt x="924" y="243"/>
                                    </a:cubicBezTo>
                                    <a:cubicBezTo>
                                      <a:pt x="927" y="243"/>
                                      <a:pt x="930" y="246"/>
                                      <a:pt x="930" y="250"/>
                                    </a:cubicBezTo>
                                    <a:cubicBezTo>
                                      <a:pt x="930" y="250"/>
                                      <a:pt x="930" y="250"/>
                                      <a:pt x="930" y="251"/>
                                    </a:cubicBezTo>
                                    <a:cubicBezTo>
                                      <a:pt x="931" y="251"/>
                                      <a:pt x="932" y="251"/>
                                      <a:pt x="933" y="251"/>
                                    </a:cubicBezTo>
                                    <a:cubicBezTo>
                                      <a:pt x="933" y="251"/>
                                      <a:pt x="933" y="250"/>
                                      <a:pt x="933" y="250"/>
                                    </a:cubicBezTo>
                                    <a:close/>
                                    <a:moveTo>
                                      <a:pt x="912" y="234"/>
                                    </a:moveTo>
                                    <a:cubicBezTo>
                                      <a:pt x="913" y="236"/>
                                      <a:pt x="913" y="238"/>
                                      <a:pt x="914" y="240"/>
                                    </a:cubicBezTo>
                                    <a:cubicBezTo>
                                      <a:pt x="916" y="238"/>
                                      <a:pt x="920" y="236"/>
                                      <a:pt x="924" y="236"/>
                                    </a:cubicBezTo>
                                    <a:cubicBezTo>
                                      <a:pt x="928" y="236"/>
                                      <a:pt x="931" y="238"/>
                                      <a:pt x="934" y="241"/>
                                    </a:cubicBezTo>
                                    <a:cubicBezTo>
                                      <a:pt x="934" y="239"/>
                                      <a:pt x="935" y="237"/>
                                      <a:pt x="936" y="235"/>
                                    </a:cubicBezTo>
                                    <a:cubicBezTo>
                                      <a:pt x="932" y="232"/>
                                      <a:pt x="928" y="230"/>
                                      <a:pt x="924" y="230"/>
                                    </a:cubicBezTo>
                                    <a:cubicBezTo>
                                      <a:pt x="919" y="230"/>
                                      <a:pt x="915" y="232"/>
                                      <a:pt x="912" y="234"/>
                                    </a:cubicBezTo>
                                    <a:close/>
                                    <a:moveTo>
                                      <a:pt x="864" y="200"/>
                                    </a:moveTo>
                                    <a:cubicBezTo>
                                      <a:pt x="850" y="200"/>
                                      <a:pt x="837" y="206"/>
                                      <a:pt x="828" y="215"/>
                                    </a:cubicBezTo>
                                    <a:cubicBezTo>
                                      <a:pt x="820" y="224"/>
                                      <a:pt x="814" y="236"/>
                                      <a:pt x="814" y="250"/>
                                    </a:cubicBezTo>
                                    <a:cubicBezTo>
                                      <a:pt x="814" y="250"/>
                                      <a:pt x="814" y="251"/>
                                      <a:pt x="814" y="251"/>
                                    </a:cubicBezTo>
                                    <a:cubicBezTo>
                                      <a:pt x="816" y="252"/>
                                      <a:pt x="818" y="252"/>
                                      <a:pt x="820" y="253"/>
                                    </a:cubicBezTo>
                                    <a:cubicBezTo>
                                      <a:pt x="820" y="252"/>
                                      <a:pt x="820" y="251"/>
                                      <a:pt x="820" y="250"/>
                                    </a:cubicBezTo>
                                    <a:cubicBezTo>
                                      <a:pt x="820" y="226"/>
                                      <a:pt x="840" y="206"/>
                                      <a:pt x="864" y="206"/>
                                    </a:cubicBezTo>
                                    <a:cubicBezTo>
                                      <a:pt x="888" y="206"/>
                                      <a:pt x="907" y="226"/>
                                      <a:pt x="907" y="250"/>
                                    </a:cubicBezTo>
                                    <a:cubicBezTo>
                                      <a:pt x="907" y="251"/>
                                      <a:pt x="907" y="252"/>
                                      <a:pt x="907" y="253"/>
                                    </a:cubicBezTo>
                                    <a:cubicBezTo>
                                      <a:pt x="909" y="252"/>
                                      <a:pt x="911" y="252"/>
                                      <a:pt x="913" y="251"/>
                                    </a:cubicBezTo>
                                    <a:cubicBezTo>
                                      <a:pt x="913" y="251"/>
                                      <a:pt x="913" y="250"/>
                                      <a:pt x="913" y="250"/>
                                    </a:cubicBezTo>
                                    <a:cubicBezTo>
                                      <a:pt x="913" y="236"/>
                                      <a:pt x="908" y="224"/>
                                      <a:pt x="899" y="215"/>
                                    </a:cubicBezTo>
                                    <a:cubicBezTo>
                                      <a:pt x="890" y="206"/>
                                      <a:pt x="877" y="200"/>
                                      <a:pt x="864" y="200"/>
                                    </a:cubicBezTo>
                                    <a:close/>
                                    <a:moveTo>
                                      <a:pt x="885" y="199"/>
                                    </a:moveTo>
                                    <a:cubicBezTo>
                                      <a:pt x="885" y="200"/>
                                      <a:pt x="884" y="202"/>
                                      <a:pt x="884" y="203"/>
                                    </a:cubicBezTo>
                                    <a:cubicBezTo>
                                      <a:pt x="886" y="204"/>
                                      <a:pt x="888" y="205"/>
                                      <a:pt x="890" y="206"/>
                                    </a:cubicBezTo>
                                    <a:cubicBezTo>
                                      <a:pt x="890" y="204"/>
                                      <a:pt x="891" y="201"/>
                                      <a:pt x="891" y="199"/>
                                    </a:cubicBezTo>
                                    <a:cubicBezTo>
                                      <a:pt x="891" y="191"/>
                                      <a:pt x="888" y="184"/>
                                      <a:pt x="883" y="179"/>
                                    </a:cubicBezTo>
                                    <a:cubicBezTo>
                                      <a:pt x="878" y="174"/>
                                      <a:pt x="871" y="171"/>
                                      <a:pt x="864" y="171"/>
                                    </a:cubicBezTo>
                                    <a:cubicBezTo>
                                      <a:pt x="856" y="171"/>
                                      <a:pt x="849" y="174"/>
                                      <a:pt x="844" y="179"/>
                                    </a:cubicBezTo>
                                    <a:cubicBezTo>
                                      <a:pt x="839" y="184"/>
                                      <a:pt x="836" y="191"/>
                                      <a:pt x="836" y="199"/>
                                    </a:cubicBezTo>
                                    <a:cubicBezTo>
                                      <a:pt x="836" y="201"/>
                                      <a:pt x="837" y="204"/>
                                      <a:pt x="837" y="206"/>
                                    </a:cubicBezTo>
                                    <a:cubicBezTo>
                                      <a:pt x="839" y="205"/>
                                      <a:pt x="841" y="204"/>
                                      <a:pt x="843" y="203"/>
                                    </a:cubicBezTo>
                                    <a:cubicBezTo>
                                      <a:pt x="843" y="202"/>
                                      <a:pt x="842" y="200"/>
                                      <a:pt x="842" y="199"/>
                                    </a:cubicBezTo>
                                    <a:cubicBezTo>
                                      <a:pt x="842" y="187"/>
                                      <a:pt x="852" y="177"/>
                                      <a:pt x="864" y="177"/>
                                    </a:cubicBezTo>
                                    <a:cubicBezTo>
                                      <a:pt x="875" y="177"/>
                                      <a:pt x="885" y="187"/>
                                      <a:pt x="885" y="199"/>
                                    </a:cubicBezTo>
                                    <a:close/>
                                    <a:moveTo>
                                      <a:pt x="877" y="199"/>
                                    </a:moveTo>
                                    <a:cubicBezTo>
                                      <a:pt x="877" y="199"/>
                                      <a:pt x="877" y="200"/>
                                      <a:pt x="877" y="200"/>
                                    </a:cubicBezTo>
                                    <a:cubicBezTo>
                                      <a:pt x="879" y="201"/>
                                      <a:pt x="881" y="202"/>
                                      <a:pt x="883" y="202"/>
                                    </a:cubicBezTo>
                                    <a:cubicBezTo>
                                      <a:pt x="883" y="201"/>
                                      <a:pt x="883" y="200"/>
                                      <a:pt x="883" y="199"/>
                                    </a:cubicBezTo>
                                    <a:cubicBezTo>
                                      <a:pt x="883" y="193"/>
                                      <a:pt x="881" y="188"/>
                                      <a:pt x="877" y="185"/>
                                    </a:cubicBezTo>
                                    <a:cubicBezTo>
                                      <a:pt x="874" y="181"/>
                                      <a:pt x="869" y="179"/>
                                      <a:pt x="864" y="179"/>
                                    </a:cubicBezTo>
                                    <a:cubicBezTo>
                                      <a:pt x="858" y="179"/>
                                      <a:pt x="853" y="181"/>
                                      <a:pt x="850" y="185"/>
                                    </a:cubicBezTo>
                                    <a:cubicBezTo>
                                      <a:pt x="846" y="188"/>
                                      <a:pt x="844" y="193"/>
                                      <a:pt x="844" y="199"/>
                                    </a:cubicBezTo>
                                    <a:cubicBezTo>
                                      <a:pt x="844" y="200"/>
                                      <a:pt x="844" y="201"/>
                                      <a:pt x="844" y="202"/>
                                    </a:cubicBezTo>
                                    <a:cubicBezTo>
                                      <a:pt x="846" y="202"/>
                                      <a:pt x="848" y="201"/>
                                      <a:pt x="850" y="200"/>
                                    </a:cubicBezTo>
                                    <a:cubicBezTo>
                                      <a:pt x="850" y="200"/>
                                      <a:pt x="850" y="199"/>
                                      <a:pt x="850" y="199"/>
                                    </a:cubicBezTo>
                                    <a:cubicBezTo>
                                      <a:pt x="850" y="191"/>
                                      <a:pt x="856" y="185"/>
                                      <a:pt x="864" y="185"/>
                                    </a:cubicBezTo>
                                    <a:cubicBezTo>
                                      <a:pt x="871" y="185"/>
                                      <a:pt x="877" y="191"/>
                                      <a:pt x="877" y="199"/>
                                    </a:cubicBezTo>
                                    <a:close/>
                                    <a:moveTo>
                                      <a:pt x="870" y="199"/>
                                    </a:moveTo>
                                    <a:cubicBezTo>
                                      <a:pt x="870" y="199"/>
                                      <a:pt x="870" y="199"/>
                                      <a:pt x="870" y="199"/>
                                    </a:cubicBezTo>
                                    <a:cubicBezTo>
                                      <a:pt x="872" y="199"/>
                                      <a:pt x="874" y="200"/>
                                      <a:pt x="875" y="200"/>
                                    </a:cubicBezTo>
                                    <a:cubicBezTo>
                                      <a:pt x="876" y="200"/>
                                      <a:pt x="876" y="199"/>
                                      <a:pt x="876" y="199"/>
                                    </a:cubicBezTo>
                                    <a:cubicBezTo>
                                      <a:pt x="876" y="192"/>
                                      <a:pt x="870" y="187"/>
                                      <a:pt x="864" y="187"/>
                                    </a:cubicBezTo>
                                    <a:cubicBezTo>
                                      <a:pt x="857" y="187"/>
                                      <a:pt x="852" y="192"/>
                                      <a:pt x="852" y="199"/>
                                    </a:cubicBezTo>
                                    <a:cubicBezTo>
                                      <a:pt x="852" y="199"/>
                                      <a:pt x="852" y="200"/>
                                      <a:pt x="852" y="200"/>
                                    </a:cubicBezTo>
                                    <a:cubicBezTo>
                                      <a:pt x="853" y="200"/>
                                      <a:pt x="855" y="199"/>
                                      <a:pt x="857" y="199"/>
                                    </a:cubicBezTo>
                                    <a:cubicBezTo>
                                      <a:pt x="857" y="199"/>
                                      <a:pt x="857" y="199"/>
                                      <a:pt x="857" y="199"/>
                                    </a:cubicBezTo>
                                    <a:cubicBezTo>
                                      <a:pt x="857" y="195"/>
                                      <a:pt x="860" y="192"/>
                                      <a:pt x="864" y="192"/>
                                    </a:cubicBezTo>
                                    <a:cubicBezTo>
                                      <a:pt x="867" y="192"/>
                                      <a:pt x="870" y="195"/>
                                      <a:pt x="870" y="199"/>
                                    </a:cubicBezTo>
                                    <a:close/>
                                    <a:moveTo>
                                      <a:pt x="864" y="193"/>
                                    </a:moveTo>
                                    <a:cubicBezTo>
                                      <a:pt x="861" y="193"/>
                                      <a:pt x="858" y="196"/>
                                      <a:pt x="858" y="199"/>
                                    </a:cubicBezTo>
                                    <a:cubicBezTo>
                                      <a:pt x="858" y="199"/>
                                      <a:pt x="859" y="199"/>
                                      <a:pt x="859" y="199"/>
                                    </a:cubicBezTo>
                                    <a:cubicBezTo>
                                      <a:pt x="860" y="199"/>
                                      <a:pt x="862" y="199"/>
                                      <a:pt x="864" y="199"/>
                                    </a:cubicBezTo>
                                    <a:cubicBezTo>
                                      <a:pt x="865" y="199"/>
                                      <a:pt x="867" y="199"/>
                                      <a:pt x="869" y="199"/>
                                    </a:cubicBezTo>
                                    <a:cubicBezTo>
                                      <a:pt x="869" y="199"/>
                                      <a:pt x="869" y="199"/>
                                      <a:pt x="869" y="199"/>
                                    </a:cubicBezTo>
                                    <a:cubicBezTo>
                                      <a:pt x="869" y="196"/>
                                      <a:pt x="866" y="193"/>
                                      <a:pt x="864" y="193"/>
                                    </a:cubicBezTo>
                                    <a:close/>
                                    <a:moveTo>
                                      <a:pt x="898" y="199"/>
                                    </a:moveTo>
                                    <a:cubicBezTo>
                                      <a:pt x="898" y="189"/>
                                      <a:pt x="894" y="181"/>
                                      <a:pt x="888" y="174"/>
                                    </a:cubicBezTo>
                                    <a:cubicBezTo>
                                      <a:pt x="882" y="168"/>
                                      <a:pt x="873" y="164"/>
                                      <a:pt x="864" y="164"/>
                                    </a:cubicBezTo>
                                    <a:cubicBezTo>
                                      <a:pt x="854" y="164"/>
                                      <a:pt x="846" y="168"/>
                                      <a:pt x="839" y="174"/>
                                    </a:cubicBezTo>
                                    <a:cubicBezTo>
                                      <a:pt x="833" y="181"/>
                                      <a:pt x="829" y="189"/>
                                      <a:pt x="829" y="199"/>
                                    </a:cubicBezTo>
                                    <a:cubicBezTo>
                                      <a:pt x="829" y="201"/>
                                      <a:pt x="830" y="204"/>
                                      <a:pt x="830" y="207"/>
                                    </a:cubicBezTo>
                                    <a:cubicBezTo>
                                      <a:pt x="831" y="207"/>
                                      <a:pt x="832" y="208"/>
                                      <a:pt x="833" y="209"/>
                                    </a:cubicBezTo>
                                    <a:cubicBezTo>
                                      <a:pt x="834" y="208"/>
                                      <a:pt x="835" y="207"/>
                                      <a:pt x="836" y="207"/>
                                    </a:cubicBezTo>
                                    <a:cubicBezTo>
                                      <a:pt x="835" y="204"/>
                                      <a:pt x="835" y="201"/>
                                      <a:pt x="835" y="199"/>
                                    </a:cubicBezTo>
                                    <a:cubicBezTo>
                                      <a:pt x="835" y="183"/>
                                      <a:pt x="848" y="170"/>
                                      <a:pt x="864" y="170"/>
                                    </a:cubicBezTo>
                                    <a:cubicBezTo>
                                      <a:pt x="879" y="170"/>
                                      <a:pt x="892" y="183"/>
                                      <a:pt x="892" y="199"/>
                                    </a:cubicBezTo>
                                    <a:cubicBezTo>
                                      <a:pt x="892" y="201"/>
                                      <a:pt x="892" y="204"/>
                                      <a:pt x="891" y="207"/>
                                    </a:cubicBezTo>
                                    <a:cubicBezTo>
                                      <a:pt x="892" y="207"/>
                                      <a:pt x="893" y="208"/>
                                      <a:pt x="894" y="208"/>
                                    </a:cubicBezTo>
                                    <a:cubicBezTo>
                                      <a:pt x="895" y="208"/>
                                      <a:pt x="896" y="207"/>
                                      <a:pt x="897" y="206"/>
                                    </a:cubicBezTo>
                                    <a:cubicBezTo>
                                      <a:pt x="897" y="204"/>
                                      <a:pt x="898" y="201"/>
                                      <a:pt x="898" y="199"/>
                                    </a:cubicBezTo>
                                    <a:close/>
                                    <a:moveTo>
                                      <a:pt x="906" y="199"/>
                                    </a:moveTo>
                                    <a:cubicBezTo>
                                      <a:pt x="906" y="187"/>
                                      <a:pt x="901" y="176"/>
                                      <a:pt x="893" y="169"/>
                                    </a:cubicBezTo>
                                    <a:cubicBezTo>
                                      <a:pt x="886" y="161"/>
                                      <a:pt x="875" y="157"/>
                                      <a:pt x="864" y="157"/>
                                    </a:cubicBezTo>
                                    <a:cubicBezTo>
                                      <a:pt x="852" y="157"/>
                                      <a:pt x="842" y="161"/>
                                      <a:pt x="834" y="169"/>
                                    </a:cubicBezTo>
                                    <a:cubicBezTo>
                                      <a:pt x="826" y="176"/>
                                      <a:pt x="822" y="187"/>
                                      <a:pt x="822" y="199"/>
                                    </a:cubicBezTo>
                                    <a:cubicBezTo>
                                      <a:pt x="822" y="200"/>
                                      <a:pt x="822" y="201"/>
                                      <a:pt x="822" y="202"/>
                                    </a:cubicBezTo>
                                    <a:cubicBezTo>
                                      <a:pt x="824" y="203"/>
                                      <a:pt x="826" y="204"/>
                                      <a:pt x="829" y="206"/>
                                    </a:cubicBezTo>
                                    <a:cubicBezTo>
                                      <a:pt x="828" y="203"/>
                                      <a:pt x="828" y="201"/>
                                      <a:pt x="828" y="199"/>
                                    </a:cubicBezTo>
                                    <a:cubicBezTo>
                                      <a:pt x="828" y="179"/>
                                      <a:pt x="844" y="163"/>
                                      <a:pt x="864" y="163"/>
                                    </a:cubicBezTo>
                                    <a:cubicBezTo>
                                      <a:pt x="883" y="163"/>
                                      <a:pt x="899" y="179"/>
                                      <a:pt x="899" y="199"/>
                                    </a:cubicBezTo>
                                    <a:cubicBezTo>
                                      <a:pt x="899" y="201"/>
                                      <a:pt x="899" y="203"/>
                                      <a:pt x="899" y="205"/>
                                    </a:cubicBezTo>
                                    <a:cubicBezTo>
                                      <a:pt x="901" y="204"/>
                                      <a:pt x="903" y="203"/>
                                      <a:pt x="905" y="202"/>
                                    </a:cubicBezTo>
                                    <a:cubicBezTo>
                                      <a:pt x="905" y="201"/>
                                      <a:pt x="906" y="200"/>
                                      <a:pt x="906" y="199"/>
                                    </a:cubicBezTo>
                                    <a:close/>
                                    <a:moveTo>
                                      <a:pt x="929" y="199"/>
                                    </a:moveTo>
                                    <a:cubicBezTo>
                                      <a:pt x="929" y="196"/>
                                      <a:pt x="926" y="193"/>
                                      <a:pt x="924" y="193"/>
                                    </a:cubicBezTo>
                                    <a:cubicBezTo>
                                      <a:pt x="921" y="193"/>
                                      <a:pt x="918" y="196"/>
                                      <a:pt x="918" y="199"/>
                                    </a:cubicBezTo>
                                    <a:cubicBezTo>
                                      <a:pt x="918" y="199"/>
                                      <a:pt x="918" y="199"/>
                                      <a:pt x="919" y="199"/>
                                    </a:cubicBezTo>
                                    <a:cubicBezTo>
                                      <a:pt x="920" y="199"/>
                                      <a:pt x="922" y="199"/>
                                      <a:pt x="924" y="199"/>
                                    </a:cubicBezTo>
                                    <a:cubicBezTo>
                                      <a:pt x="925" y="199"/>
                                      <a:pt x="927" y="199"/>
                                      <a:pt x="929" y="199"/>
                                    </a:cubicBezTo>
                                    <a:cubicBezTo>
                                      <a:pt x="929" y="199"/>
                                      <a:pt x="929" y="199"/>
                                      <a:pt x="929" y="199"/>
                                    </a:cubicBezTo>
                                    <a:close/>
                                    <a:moveTo>
                                      <a:pt x="933" y="199"/>
                                    </a:moveTo>
                                    <a:cubicBezTo>
                                      <a:pt x="933" y="196"/>
                                      <a:pt x="933" y="194"/>
                                      <a:pt x="934" y="192"/>
                                    </a:cubicBezTo>
                                    <a:cubicBezTo>
                                      <a:pt x="932" y="189"/>
                                      <a:pt x="928" y="187"/>
                                      <a:pt x="924" y="187"/>
                                    </a:cubicBezTo>
                                    <a:cubicBezTo>
                                      <a:pt x="920" y="187"/>
                                      <a:pt x="916" y="188"/>
                                      <a:pt x="914" y="191"/>
                                    </a:cubicBezTo>
                                    <a:cubicBezTo>
                                      <a:pt x="915" y="194"/>
                                      <a:pt x="915" y="196"/>
                                      <a:pt x="915" y="199"/>
                                    </a:cubicBezTo>
                                    <a:cubicBezTo>
                                      <a:pt x="915" y="199"/>
                                      <a:pt x="915" y="199"/>
                                      <a:pt x="915" y="199"/>
                                    </a:cubicBezTo>
                                    <a:cubicBezTo>
                                      <a:pt x="915" y="199"/>
                                      <a:pt x="916" y="199"/>
                                      <a:pt x="917" y="199"/>
                                    </a:cubicBezTo>
                                    <a:cubicBezTo>
                                      <a:pt x="917" y="199"/>
                                      <a:pt x="917" y="199"/>
                                      <a:pt x="917" y="199"/>
                                    </a:cubicBezTo>
                                    <a:cubicBezTo>
                                      <a:pt x="917" y="195"/>
                                      <a:pt x="920" y="192"/>
                                      <a:pt x="924" y="192"/>
                                    </a:cubicBezTo>
                                    <a:cubicBezTo>
                                      <a:pt x="927" y="192"/>
                                      <a:pt x="930" y="195"/>
                                      <a:pt x="930" y="199"/>
                                    </a:cubicBezTo>
                                    <a:cubicBezTo>
                                      <a:pt x="930" y="199"/>
                                      <a:pt x="930" y="199"/>
                                      <a:pt x="930" y="199"/>
                                    </a:cubicBezTo>
                                    <a:cubicBezTo>
                                      <a:pt x="931" y="199"/>
                                      <a:pt x="932" y="199"/>
                                      <a:pt x="933" y="200"/>
                                    </a:cubicBezTo>
                                    <a:cubicBezTo>
                                      <a:pt x="933" y="199"/>
                                      <a:pt x="933" y="199"/>
                                      <a:pt x="933" y="199"/>
                                    </a:cubicBezTo>
                                    <a:close/>
                                    <a:moveTo>
                                      <a:pt x="912" y="183"/>
                                    </a:moveTo>
                                    <a:cubicBezTo>
                                      <a:pt x="913" y="185"/>
                                      <a:pt x="913" y="187"/>
                                      <a:pt x="914" y="189"/>
                                    </a:cubicBezTo>
                                    <a:cubicBezTo>
                                      <a:pt x="916" y="187"/>
                                      <a:pt x="920" y="185"/>
                                      <a:pt x="924" y="185"/>
                                    </a:cubicBezTo>
                                    <a:cubicBezTo>
                                      <a:pt x="928" y="185"/>
                                      <a:pt x="931" y="187"/>
                                      <a:pt x="934" y="190"/>
                                    </a:cubicBezTo>
                                    <a:cubicBezTo>
                                      <a:pt x="934" y="188"/>
                                      <a:pt x="935" y="185"/>
                                      <a:pt x="936" y="183"/>
                                    </a:cubicBezTo>
                                    <a:cubicBezTo>
                                      <a:pt x="932" y="181"/>
                                      <a:pt x="928" y="179"/>
                                      <a:pt x="924" y="179"/>
                                    </a:cubicBezTo>
                                    <a:cubicBezTo>
                                      <a:pt x="919" y="179"/>
                                      <a:pt x="915" y="180"/>
                                      <a:pt x="912" y="183"/>
                                    </a:cubicBezTo>
                                    <a:close/>
                                    <a:moveTo>
                                      <a:pt x="864" y="149"/>
                                    </a:moveTo>
                                    <a:cubicBezTo>
                                      <a:pt x="850" y="149"/>
                                      <a:pt x="837" y="154"/>
                                      <a:pt x="828" y="163"/>
                                    </a:cubicBezTo>
                                    <a:cubicBezTo>
                                      <a:pt x="820" y="172"/>
                                      <a:pt x="814" y="185"/>
                                      <a:pt x="814" y="199"/>
                                    </a:cubicBezTo>
                                    <a:cubicBezTo>
                                      <a:pt x="814" y="199"/>
                                      <a:pt x="814" y="199"/>
                                      <a:pt x="814" y="200"/>
                                    </a:cubicBezTo>
                                    <a:cubicBezTo>
                                      <a:pt x="816" y="200"/>
                                      <a:pt x="818" y="201"/>
                                      <a:pt x="820" y="202"/>
                                    </a:cubicBezTo>
                                    <a:cubicBezTo>
                                      <a:pt x="820" y="201"/>
                                      <a:pt x="820" y="200"/>
                                      <a:pt x="820" y="199"/>
                                    </a:cubicBezTo>
                                    <a:cubicBezTo>
                                      <a:pt x="820" y="175"/>
                                      <a:pt x="840" y="155"/>
                                      <a:pt x="864" y="155"/>
                                    </a:cubicBezTo>
                                    <a:cubicBezTo>
                                      <a:pt x="888" y="155"/>
                                      <a:pt x="907" y="175"/>
                                      <a:pt x="907" y="199"/>
                                    </a:cubicBezTo>
                                    <a:cubicBezTo>
                                      <a:pt x="907" y="200"/>
                                      <a:pt x="907" y="200"/>
                                      <a:pt x="907" y="201"/>
                                    </a:cubicBezTo>
                                    <a:cubicBezTo>
                                      <a:pt x="909" y="201"/>
                                      <a:pt x="911" y="200"/>
                                      <a:pt x="913" y="200"/>
                                    </a:cubicBezTo>
                                    <a:cubicBezTo>
                                      <a:pt x="913" y="199"/>
                                      <a:pt x="913" y="199"/>
                                      <a:pt x="913" y="199"/>
                                    </a:cubicBezTo>
                                    <a:cubicBezTo>
                                      <a:pt x="913" y="185"/>
                                      <a:pt x="908" y="172"/>
                                      <a:pt x="899" y="163"/>
                                    </a:cubicBezTo>
                                    <a:cubicBezTo>
                                      <a:pt x="890" y="154"/>
                                      <a:pt x="877" y="149"/>
                                      <a:pt x="864" y="149"/>
                                    </a:cubicBezTo>
                                    <a:close/>
                                    <a:moveTo>
                                      <a:pt x="885" y="147"/>
                                    </a:moveTo>
                                    <a:cubicBezTo>
                                      <a:pt x="885" y="149"/>
                                      <a:pt x="884" y="150"/>
                                      <a:pt x="884" y="152"/>
                                    </a:cubicBezTo>
                                    <a:cubicBezTo>
                                      <a:pt x="886" y="152"/>
                                      <a:pt x="888" y="153"/>
                                      <a:pt x="890" y="155"/>
                                    </a:cubicBezTo>
                                    <a:cubicBezTo>
                                      <a:pt x="890" y="152"/>
                                      <a:pt x="891" y="150"/>
                                      <a:pt x="891" y="147"/>
                                    </a:cubicBezTo>
                                    <a:cubicBezTo>
                                      <a:pt x="891" y="140"/>
                                      <a:pt x="888" y="133"/>
                                      <a:pt x="883" y="128"/>
                                    </a:cubicBezTo>
                                    <a:cubicBezTo>
                                      <a:pt x="878" y="123"/>
                                      <a:pt x="871" y="120"/>
                                      <a:pt x="864" y="120"/>
                                    </a:cubicBezTo>
                                    <a:cubicBezTo>
                                      <a:pt x="856" y="120"/>
                                      <a:pt x="849" y="123"/>
                                      <a:pt x="844" y="128"/>
                                    </a:cubicBezTo>
                                    <a:cubicBezTo>
                                      <a:pt x="839" y="133"/>
                                      <a:pt x="836" y="140"/>
                                      <a:pt x="836" y="147"/>
                                    </a:cubicBezTo>
                                    <a:cubicBezTo>
                                      <a:pt x="836" y="150"/>
                                      <a:pt x="837" y="152"/>
                                      <a:pt x="837" y="155"/>
                                    </a:cubicBezTo>
                                    <a:cubicBezTo>
                                      <a:pt x="839" y="153"/>
                                      <a:pt x="841" y="152"/>
                                      <a:pt x="843" y="152"/>
                                    </a:cubicBezTo>
                                    <a:cubicBezTo>
                                      <a:pt x="843" y="150"/>
                                      <a:pt x="842" y="149"/>
                                      <a:pt x="842" y="147"/>
                                    </a:cubicBezTo>
                                    <a:cubicBezTo>
                                      <a:pt x="842" y="135"/>
                                      <a:pt x="852" y="126"/>
                                      <a:pt x="864" y="126"/>
                                    </a:cubicBezTo>
                                    <a:cubicBezTo>
                                      <a:pt x="875" y="126"/>
                                      <a:pt x="885" y="135"/>
                                      <a:pt x="885" y="147"/>
                                    </a:cubicBezTo>
                                    <a:close/>
                                    <a:moveTo>
                                      <a:pt x="877" y="147"/>
                                    </a:moveTo>
                                    <a:cubicBezTo>
                                      <a:pt x="877" y="148"/>
                                      <a:pt x="877" y="148"/>
                                      <a:pt x="877" y="149"/>
                                    </a:cubicBezTo>
                                    <a:cubicBezTo>
                                      <a:pt x="879" y="150"/>
                                      <a:pt x="881" y="150"/>
                                      <a:pt x="883" y="151"/>
                                    </a:cubicBezTo>
                                    <a:cubicBezTo>
                                      <a:pt x="883" y="150"/>
                                      <a:pt x="883" y="148"/>
                                      <a:pt x="883" y="147"/>
                                    </a:cubicBezTo>
                                    <a:cubicBezTo>
                                      <a:pt x="883" y="142"/>
                                      <a:pt x="881" y="137"/>
                                      <a:pt x="877" y="133"/>
                                    </a:cubicBezTo>
                                    <a:cubicBezTo>
                                      <a:pt x="874" y="130"/>
                                      <a:pt x="869" y="128"/>
                                      <a:pt x="864" y="128"/>
                                    </a:cubicBezTo>
                                    <a:cubicBezTo>
                                      <a:pt x="858" y="128"/>
                                      <a:pt x="853" y="130"/>
                                      <a:pt x="850" y="133"/>
                                    </a:cubicBezTo>
                                    <a:cubicBezTo>
                                      <a:pt x="846" y="137"/>
                                      <a:pt x="844" y="142"/>
                                      <a:pt x="844" y="147"/>
                                    </a:cubicBezTo>
                                    <a:cubicBezTo>
                                      <a:pt x="844" y="148"/>
                                      <a:pt x="844" y="150"/>
                                      <a:pt x="844" y="151"/>
                                    </a:cubicBezTo>
                                    <a:cubicBezTo>
                                      <a:pt x="846" y="150"/>
                                      <a:pt x="848" y="150"/>
                                      <a:pt x="850" y="149"/>
                                    </a:cubicBezTo>
                                    <a:cubicBezTo>
                                      <a:pt x="850" y="148"/>
                                      <a:pt x="850" y="148"/>
                                      <a:pt x="850" y="147"/>
                                    </a:cubicBezTo>
                                    <a:cubicBezTo>
                                      <a:pt x="850" y="140"/>
                                      <a:pt x="856" y="134"/>
                                      <a:pt x="864" y="134"/>
                                    </a:cubicBezTo>
                                    <a:cubicBezTo>
                                      <a:pt x="871" y="134"/>
                                      <a:pt x="877" y="140"/>
                                      <a:pt x="877" y="147"/>
                                    </a:cubicBezTo>
                                    <a:close/>
                                    <a:moveTo>
                                      <a:pt x="870" y="147"/>
                                    </a:moveTo>
                                    <a:cubicBezTo>
                                      <a:pt x="870" y="147"/>
                                      <a:pt x="870" y="148"/>
                                      <a:pt x="870" y="148"/>
                                    </a:cubicBezTo>
                                    <a:cubicBezTo>
                                      <a:pt x="872" y="148"/>
                                      <a:pt x="874" y="148"/>
                                      <a:pt x="875" y="149"/>
                                    </a:cubicBezTo>
                                    <a:cubicBezTo>
                                      <a:pt x="876" y="148"/>
                                      <a:pt x="876" y="148"/>
                                      <a:pt x="876" y="147"/>
                                    </a:cubicBezTo>
                                    <a:cubicBezTo>
                                      <a:pt x="876" y="141"/>
                                      <a:pt x="870" y="135"/>
                                      <a:pt x="864" y="135"/>
                                    </a:cubicBezTo>
                                    <a:cubicBezTo>
                                      <a:pt x="857" y="135"/>
                                      <a:pt x="852" y="141"/>
                                      <a:pt x="852" y="147"/>
                                    </a:cubicBezTo>
                                    <a:cubicBezTo>
                                      <a:pt x="852" y="148"/>
                                      <a:pt x="852" y="148"/>
                                      <a:pt x="852" y="149"/>
                                    </a:cubicBezTo>
                                    <a:cubicBezTo>
                                      <a:pt x="853" y="148"/>
                                      <a:pt x="855" y="148"/>
                                      <a:pt x="857" y="148"/>
                                    </a:cubicBezTo>
                                    <a:cubicBezTo>
                                      <a:pt x="857" y="148"/>
                                      <a:pt x="857" y="147"/>
                                      <a:pt x="857" y="147"/>
                                    </a:cubicBezTo>
                                    <a:cubicBezTo>
                                      <a:pt x="857" y="143"/>
                                      <a:pt x="860" y="140"/>
                                      <a:pt x="864" y="140"/>
                                    </a:cubicBezTo>
                                    <a:cubicBezTo>
                                      <a:pt x="867" y="140"/>
                                      <a:pt x="870" y="143"/>
                                      <a:pt x="870" y="147"/>
                                    </a:cubicBezTo>
                                    <a:close/>
                                    <a:moveTo>
                                      <a:pt x="864" y="142"/>
                                    </a:moveTo>
                                    <a:cubicBezTo>
                                      <a:pt x="861" y="142"/>
                                      <a:pt x="858" y="144"/>
                                      <a:pt x="858" y="147"/>
                                    </a:cubicBezTo>
                                    <a:cubicBezTo>
                                      <a:pt x="858" y="147"/>
                                      <a:pt x="859" y="147"/>
                                      <a:pt x="859" y="148"/>
                                    </a:cubicBezTo>
                                    <a:cubicBezTo>
                                      <a:pt x="860" y="147"/>
                                      <a:pt x="862" y="147"/>
                                      <a:pt x="864" y="147"/>
                                    </a:cubicBezTo>
                                    <a:cubicBezTo>
                                      <a:pt x="865" y="147"/>
                                      <a:pt x="867" y="147"/>
                                      <a:pt x="869" y="148"/>
                                    </a:cubicBezTo>
                                    <a:cubicBezTo>
                                      <a:pt x="869" y="147"/>
                                      <a:pt x="869" y="147"/>
                                      <a:pt x="869" y="147"/>
                                    </a:cubicBezTo>
                                    <a:cubicBezTo>
                                      <a:pt x="869" y="144"/>
                                      <a:pt x="866" y="142"/>
                                      <a:pt x="864" y="142"/>
                                    </a:cubicBezTo>
                                    <a:close/>
                                    <a:moveTo>
                                      <a:pt x="898" y="147"/>
                                    </a:moveTo>
                                    <a:cubicBezTo>
                                      <a:pt x="898" y="138"/>
                                      <a:pt x="894" y="129"/>
                                      <a:pt x="888" y="123"/>
                                    </a:cubicBezTo>
                                    <a:cubicBezTo>
                                      <a:pt x="882" y="117"/>
                                      <a:pt x="873" y="113"/>
                                      <a:pt x="864" y="113"/>
                                    </a:cubicBezTo>
                                    <a:cubicBezTo>
                                      <a:pt x="854" y="113"/>
                                      <a:pt x="846" y="117"/>
                                      <a:pt x="839" y="123"/>
                                    </a:cubicBezTo>
                                    <a:cubicBezTo>
                                      <a:pt x="833" y="129"/>
                                      <a:pt x="829" y="138"/>
                                      <a:pt x="829" y="147"/>
                                    </a:cubicBezTo>
                                    <a:cubicBezTo>
                                      <a:pt x="829" y="150"/>
                                      <a:pt x="830" y="153"/>
                                      <a:pt x="830" y="155"/>
                                    </a:cubicBezTo>
                                    <a:cubicBezTo>
                                      <a:pt x="831" y="156"/>
                                      <a:pt x="832" y="157"/>
                                      <a:pt x="833" y="157"/>
                                    </a:cubicBezTo>
                                    <a:cubicBezTo>
                                      <a:pt x="834" y="157"/>
                                      <a:pt x="835" y="156"/>
                                      <a:pt x="836" y="155"/>
                                    </a:cubicBezTo>
                                    <a:cubicBezTo>
                                      <a:pt x="835" y="153"/>
                                      <a:pt x="835" y="150"/>
                                      <a:pt x="835" y="147"/>
                                    </a:cubicBezTo>
                                    <a:cubicBezTo>
                                      <a:pt x="835" y="131"/>
                                      <a:pt x="848" y="118"/>
                                      <a:pt x="864" y="118"/>
                                    </a:cubicBezTo>
                                    <a:cubicBezTo>
                                      <a:pt x="879" y="118"/>
                                      <a:pt x="892" y="131"/>
                                      <a:pt x="892" y="147"/>
                                    </a:cubicBezTo>
                                    <a:cubicBezTo>
                                      <a:pt x="892" y="150"/>
                                      <a:pt x="892" y="153"/>
                                      <a:pt x="891" y="155"/>
                                    </a:cubicBezTo>
                                    <a:cubicBezTo>
                                      <a:pt x="892" y="156"/>
                                      <a:pt x="893" y="156"/>
                                      <a:pt x="894" y="157"/>
                                    </a:cubicBezTo>
                                    <a:cubicBezTo>
                                      <a:pt x="895" y="156"/>
                                      <a:pt x="896" y="156"/>
                                      <a:pt x="897" y="155"/>
                                    </a:cubicBezTo>
                                    <a:cubicBezTo>
                                      <a:pt x="897" y="152"/>
                                      <a:pt x="898" y="150"/>
                                      <a:pt x="898" y="147"/>
                                    </a:cubicBezTo>
                                    <a:close/>
                                    <a:moveTo>
                                      <a:pt x="906" y="147"/>
                                    </a:moveTo>
                                    <a:cubicBezTo>
                                      <a:pt x="906" y="136"/>
                                      <a:pt x="901" y="125"/>
                                      <a:pt x="893" y="117"/>
                                    </a:cubicBezTo>
                                    <a:cubicBezTo>
                                      <a:pt x="886" y="110"/>
                                      <a:pt x="875" y="105"/>
                                      <a:pt x="864" y="105"/>
                                    </a:cubicBezTo>
                                    <a:cubicBezTo>
                                      <a:pt x="852" y="105"/>
                                      <a:pt x="842" y="110"/>
                                      <a:pt x="834" y="117"/>
                                    </a:cubicBezTo>
                                    <a:cubicBezTo>
                                      <a:pt x="826" y="125"/>
                                      <a:pt x="822" y="136"/>
                                      <a:pt x="822" y="147"/>
                                    </a:cubicBezTo>
                                    <a:cubicBezTo>
                                      <a:pt x="822" y="148"/>
                                      <a:pt x="822" y="150"/>
                                      <a:pt x="822" y="151"/>
                                    </a:cubicBezTo>
                                    <a:cubicBezTo>
                                      <a:pt x="824" y="152"/>
                                      <a:pt x="826" y="153"/>
                                      <a:pt x="829" y="154"/>
                                    </a:cubicBezTo>
                                    <a:cubicBezTo>
                                      <a:pt x="828" y="152"/>
                                      <a:pt x="828" y="150"/>
                                      <a:pt x="828" y="147"/>
                                    </a:cubicBezTo>
                                    <a:cubicBezTo>
                                      <a:pt x="828" y="127"/>
                                      <a:pt x="844" y="111"/>
                                      <a:pt x="864" y="111"/>
                                    </a:cubicBezTo>
                                    <a:cubicBezTo>
                                      <a:pt x="883" y="111"/>
                                      <a:pt x="899" y="127"/>
                                      <a:pt x="899" y="147"/>
                                    </a:cubicBezTo>
                                    <a:cubicBezTo>
                                      <a:pt x="899" y="149"/>
                                      <a:pt x="899" y="152"/>
                                      <a:pt x="899" y="154"/>
                                    </a:cubicBezTo>
                                    <a:cubicBezTo>
                                      <a:pt x="901" y="153"/>
                                      <a:pt x="903" y="152"/>
                                      <a:pt x="905" y="151"/>
                                    </a:cubicBezTo>
                                    <a:cubicBezTo>
                                      <a:pt x="905" y="150"/>
                                      <a:pt x="906" y="148"/>
                                      <a:pt x="906" y="147"/>
                                    </a:cubicBezTo>
                                    <a:close/>
                                    <a:moveTo>
                                      <a:pt x="929" y="147"/>
                                    </a:moveTo>
                                    <a:cubicBezTo>
                                      <a:pt x="929" y="144"/>
                                      <a:pt x="926" y="142"/>
                                      <a:pt x="924" y="142"/>
                                    </a:cubicBezTo>
                                    <a:cubicBezTo>
                                      <a:pt x="921" y="142"/>
                                      <a:pt x="918" y="144"/>
                                      <a:pt x="918" y="147"/>
                                    </a:cubicBezTo>
                                    <a:cubicBezTo>
                                      <a:pt x="918" y="147"/>
                                      <a:pt x="918" y="147"/>
                                      <a:pt x="919" y="148"/>
                                    </a:cubicBezTo>
                                    <a:cubicBezTo>
                                      <a:pt x="920" y="147"/>
                                      <a:pt x="922" y="147"/>
                                      <a:pt x="924" y="147"/>
                                    </a:cubicBezTo>
                                    <a:cubicBezTo>
                                      <a:pt x="925" y="147"/>
                                      <a:pt x="927" y="147"/>
                                      <a:pt x="929" y="148"/>
                                    </a:cubicBezTo>
                                    <a:cubicBezTo>
                                      <a:pt x="929" y="147"/>
                                      <a:pt x="929" y="147"/>
                                      <a:pt x="929" y="147"/>
                                    </a:cubicBezTo>
                                    <a:close/>
                                    <a:moveTo>
                                      <a:pt x="933" y="147"/>
                                    </a:moveTo>
                                    <a:cubicBezTo>
                                      <a:pt x="933" y="145"/>
                                      <a:pt x="933" y="143"/>
                                      <a:pt x="934" y="141"/>
                                    </a:cubicBezTo>
                                    <a:cubicBezTo>
                                      <a:pt x="932" y="137"/>
                                      <a:pt x="928" y="135"/>
                                      <a:pt x="924" y="135"/>
                                    </a:cubicBezTo>
                                    <a:cubicBezTo>
                                      <a:pt x="920" y="135"/>
                                      <a:pt x="916" y="137"/>
                                      <a:pt x="914" y="140"/>
                                    </a:cubicBezTo>
                                    <a:cubicBezTo>
                                      <a:pt x="915" y="142"/>
                                      <a:pt x="915" y="145"/>
                                      <a:pt x="915" y="147"/>
                                    </a:cubicBezTo>
                                    <a:cubicBezTo>
                                      <a:pt x="915" y="147"/>
                                      <a:pt x="915" y="148"/>
                                      <a:pt x="915" y="148"/>
                                    </a:cubicBezTo>
                                    <a:cubicBezTo>
                                      <a:pt x="915" y="148"/>
                                      <a:pt x="916" y="148"/>
                                      <a:pt x="917" y="148"/>
                                    </a:cubicBezTo>
                                    <a:cubicBezTo>
                                      <a:pt x="917" y="148"/>
                                      <a:pt x="917" y="147"/>
                                      <a:pt x="917" y="147"/>
                                    </a:cubicBezTo>
                                    <a:cubicBezTo>
                                      <a:pt x="917" y="143"/>
                                      <a:pt x="920" y="140"/>
                                      <a:pt x="924" y="140"/>
                                    </a:cubicBezTo>
                                    <a:cubicBezTo>
                                      <a:pt x="927" y="140"/>
                                      <a:pt x="930" y="143"/>
                                      <a:pt x="930" y="147"/>
                                    </a:cubicBezTo>
                                    <a:cubicBezTo>
                                      <a:pt x="930" y="147"/>
                                      <a:pt x="930" y="148"/>
                                      <a:pt x="930" y="148"/>
                                    </a:cubicBezTo>
                                    <a:cubicBezTo>
                                      <a:pt x="931" y="148"/>
                                      <a:pt x="932" y="148"/>
                                      <a:pt x="933" y="148"/>
                                    </a:cubicBezTo>
                                    <a:cubicBezTo>
                                      <a:pt x="933" y="148"/>
                                      <a:pt x="933" y="148"/>
                                      <a:pt x="933" y="147"/>
                                    </a:cubicBezTo>
                                    <a:close/>
                                    <a:moveTo>
                                      <a:pt x="912" y="131"/>
                                    </a:moveTo>
                                    <a:cubicBezTo>
                                      <a:pt x="913" y="133"/>
                                      <a:pt x="913" y="135"/>
                                      <a:pt x="914" y="138"/>
                                    </a:cubicBezTo>
                                    <a:cubicBezTo>
                                      <a:pt x="916" y="135"/>
                                      <a:pt x="920" y="134"/>
                                      <a:pt x="924" y="134"/>
                                    </a:cubicBezTo>
                                    <a:cubicBezTo>
                                      <a:pt x="928" y="134"/>
                                      <a:pt x="931" y="136"/>
                                      <a:pt x="934" y="139"/>
                                    </a:cubicBezTo>
                                    <a:cubicBezTo>
                                      <a:pt x="934" y="136"/>
                                      <a:pt x="935" y="134"/>
                                      <a:pt x="936" y="132"/>
                                    </a:cubicBezTo>
                                    <a:cubicBezTo>
                                      <a:pt x="932" y="129"/>
                                      <a:pt x="928" y="128"/>
                                      <a:pt x="924" y="128"/>
                                    </a:cubicBezTo>
                                    <a:cubicBezTo>
                                      <a:pt x="919" y="128"/>
                                      <a:pt x="915" y="129"/>
                                      <a:pt x="912" y="131"/>
                                    </a:cubicBezTo>
                                    <a:close/>
                                    <a:moveTo>
                                      <a:pt x="864" y="98"/>
                                    </a:moveTo>
                                    <a:cubicBezTo>
                                      <a:pt x="850" y="98"/>
                                      <a:pt x="837" y="103"/>
                                      <a:pt x="828" y="112"/>
                                    </a:cubicBezTo>
                                    <a:cubicBezTo>
                                      <a:pt x="820" y="121"/>
                                      <a:pt x="814" y="133"/>
                                      <a:pt x="814" y="147"/>
                                    </a:cubicBezTo>
                                    <a:cubicBezTo>
                                      <a:pt x="814" y="148"/>
                                      <a:pt x="814" y="148"/>
                                      <a:pt x="814" y="149"/>
                                    </a:cubicBezTo>
                                    <a:cubicBezTo>
                                      <a:pt x="816" y="149"/>
                                      <a:pt x="818" y="150"/>
                                      <a:pt x="820" y="150"/>
                                    </a:cubicBezTo>
                                    <a:cubicBezTo>
                                      <a:pt x="820" y="149"/>
                                      <a:pt x="820" y="148"/>
                                      <a:pt x="820" y="147"/>
                                    </a:cubicBezTo>
                                    <a:cubicBezTo>
                                      <a:pt x="820" y="123"/>
                                      <a:pt x="840" y="104"/>
                                      <a:pt x="864" y="104"/>
                                    </a:cubicBezTo>
                                    <a:cubicBezTo>
                                      <a:pt x="888" y="104"/>
                                      <a:pt x="907" y="123"/>
                                      <a:pt x="907" y="147"/>
                                    </a:cubicBezTo>
                                    <a:cubicBezTo>
                                      <a:pt x="907" y="148"/>
                                      <a:pt x="907" y="149"/>
                                      <a:pt x="907" y="150"/>
                                    </a:cubicBezTo>
                                    <a:cubicBezTo>
                                      <a:pt x="909" y="149"/>
                                      <a:pt x="911" y="149"/>
                                      <a:pt x="913" y="148"/>
                                    </a:cubicBezTo>
                                    <a:cubicBezTo>
                                      <a:pt x="913" y="148"/>
                                      <a:pt x="913" y="148"/>
                                      <a:pt x="913" y="147"/>
                                    </a:cubicBezTo>
                                    <a:cubicBezTo>
                                      <a:pt x="913" y="133"/>
                                      <a:pt x="908" y="121"/>
                                      <a:pt x="899" y="112"/>
                                    </a:cubicBezTo>
                                    <a:cubicBezTo>
                                      <a:pt x="890" y="103"/>
                                      <a:pt x="877" y="98"/>
                                      <a:pt x="864" y="98"/>
                                    </a:cubicBezTo>
                                    <a:close/>
                                    <a:moveTo>
                                      <a:pt x="885" y="96"/>
                                    </a:moveTo>
                                    <a:cubicBezTo>
                                      <a:pt x="885" y="97"/>
                                      <a:pt x="884" y="99"/>
                                      <a:pt x="884" y="100"/>
                                    </a:cubicBezTo>
                                    <a:cubicBezTo>
                                      <a:pt x="886" y="101"/>
                                      <a:pt x="888" y="102"/>
                                      <a:pt x="890" y="103"/>
                                    </a:cubicBezTo>
                                    <a:cubicBezTo>
                                      <a:pt x="890" y="101"/>
                                      <a:pt x="891" y="98"/>
                                      <a:pt x="891" y="96"/>
                                    </a:cubicBezTo>
                                    <a:cubicBezTo>
                                      <a:pt x="891" y="88"/>
                                      <a:pt x="888" y="81"/>
                                      <a:pt x="883" y="77"/>
                                    </a:cubicBezTo>
                                    <a:cubicBezTo>
                                      <a:pt x="878" y="72"/>
                                      <a:pt x="871" y="69"/>
                                      <a:pt x="864" y="69"/>
                                    </a:cubicBezTo>
                                    <a:cubicBezTo>
                                      <a:pt x="856" y="69"/>
                                      <a:pt x="849" y="72"/>
                                      <a:pt x="844" y="77"/>
                                    </a:cubicBezTo>
                                    <a:cubicBezTo>
                                      <a:pt x="839" y="81"/>
                                      <a:pt x="836" y="88"/>
                                      <a:pt x="836" y="96"/>
                                    </a:cubicBezTo>
                                    <a:cubicBezTo>
                                      <a:pt x="836" y="98"/>
                                      <a:pt x="837" y="101"/>
                                      <a:pt x="837" y="103"/>
                                    </a:cubicBezTo>
                                    <a:cubicBezTo>
                                      <a:pt x="839" y="102"/>
                                      <a:pt x="841" y="101"/>
                                      <a:pt x="843" y="100"/>
                                    </a:cubicBezTo>
                                    <a:cubicBezTo>
                                      <a:pt x="843" y="99"/>
                                      <a:pt x="842" y="97"/>
                                      <a:pt x="842" y="96"/>
                                    </a:cubicBezTo>
                                    <a:cubicBezTo>
                                      <a:pt x="842" y="84"/>
                                      <a:pt x="852" y="75"/>
                                      <a:pt x="864" y="75"/>
                                    </a:cubicBezTo>
                                    <a:cubicBezTo>
                                      <a:pt x="875" y="75"/>
                                      <a:pt x="885" y="84"/>
                                      <a:pt x="885" y="96"/>
                                    </a:cubicBezTo>
                                    <a:close/>
                                    <a:moveTo>
                                      <a:pt x="877" y="96"/>
                                    </a:moveTo>
                                    <a:cubicBezTo>
                                      <a:pt x="877" y="96"/>
                                      <a:pt x="877" y="97"/>
                                      <a:pt x="877" y="98"/>
                                    </a:cubicBezTo>
                                    <a:cubicBezTo>
                                      <a:pt x="879" y="98"/>
                                      <a:pt x="881" y="99"/>
                                      <a:pt x="883" y="100"/>
                                    </a:cubicBezTo>
                                    <a:cubicBezTo>
                                      <a:pt x="883" y="98"/>
                                      <a:pt x="883" y="97"/>
                                      <a:pt x="883" y="96"/>
                                    </a:cubicBezTo>
                                    <a:cubicBezTo>
                                      <a:pt x="883" y="90"/>
                                      <a:pt x="881" y="86"/>
                                      <a:pt x="877" y="82"/>
                                    </a:cubicBezTo>
                                    <a:cubicBezTo>
                                      <a:pt x="874" y="78"/>
                                      <a:pt x="869" y="76"/>
                                      <a:pt x="864" y="76"/>
                                    </a:cubicBezTo>
                                    <a:cubicBezTo>
                                      <a:pt x="858" y="76"/>
                                      <a:pt x="853" y="78"/>
                                      <a:pt x="850" y="82"/>
                                    </a:cubicBezTo>
                                    <a:cubicBezTo>
                                      <a:pt x="846" y="86"/>
                                      <a:pt x="844" y="90"/>
                                      <a:pt x="844" y="96"/>
                                    </a:cubicBezTo>
                                    <a:cubicBezTo>
                                      <a:pt x="844" y="97"/>
                                      <a:pt x="844" y="98"/>
                                      <a:pt x="844" y="100"/>
                                    </a:cubicBezTo>
                                    <a:cubicBezTo>
                                      <a:pt x="846" y="99"/>
                                      <a:pt x="848" y="98"/>
                                      <a:pt x="850" y="98"/>
                                    </a:cubicBezTo>
                                    <a:cubicBezTo>
                                      <a:pt x="850" y="97"/>
                                      <a:pt x="850" y="96"/>
                                      <a:pt x="850" y="96"/>
                                    </a:cubicBezTo>
                                    <a:cubicBezTo>
                                      <a:pt x="850" y="88"/>
                                      <a:pt x="856" y="82"/>
                                      <a:pt x="864" y="82"/>
                                    </a:cubicBezTo>
                                    <a:cubicBezTo>
                                      <a:pt x="871" y="82"/>
                                      <a:pt x="877" y="88"/>
                                      <a:pt x="877" y="96"/>
                                    </a:cubicBezTo>
                                    <a:close/>
                                    <a:moveTo>
                                      <a:pt x="870" y="96"/>
                                    </a:moveTo>
                                    <a:cubicBezTo>
                                      <a:pt x="870" y="96"/>
                                      <a:pt x="870" y="96"/>
                                      <a:pt x="870" y="96"/>
                                    </a:cubicBezTo>
                                    <a:cubicBezTo>
                                      <a:pt x="872" y="97"/>
                                      <a:pt x="874" y="97"/>
                                      <a:pt x="875" y="97"/>
                                    </a:cubicBezTo>
                                    <a:cubicBezTo>
                                      <a:pt x="876" y="97"/>
                                      <a:pt x="876" y="96"/>
                                      <a:pt x="876" y="96"/>
                                    </a:cubicBezTo>
                                    <a:cubicBezTo>
                                      <a:pt x="876" y="89"/>
                                      <a:pt x="870" y="84"/>
                                      <a:pt x="864" y="84"/>
                                    </a:cubicBezTo>
                                    <a:cubicBezTo>
                                      <a:pt x="857" y="84"/>
                                      <a:pt x="852" y="89"/>
                                      <a:pt x="852" y="96"/>
                                    </a:cubicBezTo>
                                    <a:cubicBezTo>
                                      <a:pt x="852" y="96"/>
                                      <a:pt x="852" y="97"/>
                                      <a:pt x="852" y="97"/>
                                    </a:cubicBezTo>
                                    <a:cubicBezTo>
                                      <a:pt x="853" y="97"/>
                                      <a:pt x="855" y="97"/>
                                      <a:pt x="857" y="96"/>
                                    </a:cubicBezTo>
                                    <a:cubicBezTo>
                                      <a:pt x="857" y="96"/>
                                      <a:pt x="857" y="96"/>
                                      <a:pt x="857" y="96"/>
                                    </a:cubicBezTo>
                                    <a:cubicBezTo>
                                      <a:pt x="857" y="92"/>
                                      <a:pt x="860" y="89"/>
                                      <a:pt x="864" y="89"/>
                                    </a:cubicBezTo>
                                    <a:cubicBezTo>
                                      <a:pt x="867" y="89"/>
                                      <a:pt x="870" y="92"/>
                                      <a:pt x="870" y="96"/>
                                    </a:cubicBezTo>
                                    <a:close/>
                                    <a:moveTo>
                                      <a:pt x="864" y="91"/>
                                    </a:moveTo>
                                    <a:cubicBezTo>
                                      <a:pt x="861" y="91"/>
                                      <a:pt x="858" y="93"/>
                                      <a:pt x="858" y="96"/>
                                    </a:cubicBezTo>
                                    <a:cubicBezTo>
                                      <a:pt x="858" y="96"/>
                                      <a:pt x="859" y="96"/>
                                      <a:pt x="859" y="96"/>
                                    </a:cubicBezTo>
                                    <a:cubicBezTo>
                                      <a:pt x="860" y="96"/>
                                      <a:pt x="862" y="96"/>
                                      <a:pt x="864" y="96"/>
                                    </a:cubicBezTo>
                                    <a:cubicBezTo>
                                      <a:pt x="865" y="96"/>
                                      <a:pt x="867" y="96"/>
                                      <a:pt x="869" y="96"/>
                                    </a:cubicBezTo>
                                    <a:cubicBezTo>
                                      <a:pt x="869" y="96"/>
                                      <a:pt x="869" y="96"/>
                                      <a:pt x="869" y="96"/>
                                    </a:cubicBezTo>
                                    <a:cubicBezTo>
                                      <a:pt x="869" y="93"/>
                                      <a:pt x="866" y="91"/>
                                      <a:pt x="864" y="91"/>
                                    </a:cubicBezTo>
                                    <a:close/>
                                    <a:moveTo>
                                      <a:pt x="898" y="96"/>
                                    </a:moveTo>
                                    <a:cubicBezTo>
                                      <a:pt x="898" y="86"/>
                                      <a:pt x="894" y="78"/>
                                      <a:pt x="888" y="72"/>
                                    </a:cubicBezTo>
                                    <a:cubicBezTo>
                                      <a:pt x="882" y="65"/>
                                      <a:pt x="873" y="62"/>
                                      <a:pt x="864" y="62"/>
                                    </a:cubicBezTo>
                                    <a:cubicBezTo>
                                      <a:pt x="854" y="62"/>
                                      <a:pt x="846" y="65"/>
                                      <a:pt x="839" y="72"/>
                                    </a:cubicBezTo>
                                    <a:cubicBezTo>
                                      <a:pt x="833" y="78"/>
                                      <a:pt x="829" y="86"/>
                                      <a:pt x="829" y="96"/>
                                    </a:cubicBezTo>
                                    <a:cubicBezTo>
                                      <a:pt x="829" y="99"/>
                                      <a:pt x="830" y="101"/>
                                      <a:pt x="830" y="104"/>
                                    </a:cubicBezTo>
                                    <a:cubicBezTo>
                                      <a:pt x="831" y="105"/>
                                      <a:pt x="832" y="105"/>
                                      <a:pt x="833" y="106"/>
                                    </a:cubicBezTo>
                                    <a:cubicBezTo>
                                      <a:pt x="834" y="105"/>
                                      <a:pt x="835" y="105"/>
                                      <a:pt x="836" y="104"/>
                                    </a:cubicBezTo>
                                    <a:cubicBezTo>
                                      <a:pt x="835" y="101"/>
                                      <a:pt x="835" y="99"/>
                                      <a:pt x="835" y="96"/>
                                    </a:cubicBezTo>
                                    <a:cubicBezTo>
                                      <a:pt x="835" y="80"/>
                                      <a:pt x="848" y="67"/>
                                      <a:pt x="864" y="67"/>
                                    </a:cubicBezTo>
                                    <a:cubicBezTo>
                                      <a:pt x="879" y="67"/>
                                      <a:pt x="892" y="80"/>
                                      <a:pt x="892" y="96"/>
                                    </a:cubicBezTo>
                                    <a:cubicBezTo>
                                      <a:pt x="892" y="99"/>
                                      <a:pt x="892" y="101"/>
                                      <a:pt x="891" y="104"/>
                                    </a:cubicBezTo>
                                    <a:cubicBezTo>
                                      <a:pt x="892" y="105"/>
                                      <a:pt x="893" y="105"/>
                                      <a:pt x="894" y="106"/>
                                    </a:cubicBezTo>
                                    <a:cubicBezTo>
                                      <a:pt x="895" y="105"/>
                                      <a:pt x="896" y="104"/>
                                      <a:pt x="897" y="103"/>
                                    </a:cubicBezTo>
                                    <a:cubicBezTo>
                                      <a:pt x="897" y="101"/>
                                      <a:pt x="898" y="98"/>
                                      <a:pt x="898" y="96"/>
                                    </a:cubicBezTo>
                                    <a:close/>
                                    <a:moveTo>
                                      <a:pt x="906" y="96"/>
                                    </a:moveTo>
                                    <a:cubicBezTo>
                                      <a:pt x="906" y="84"/>
                                      <a:pt x="901" y="74"/>
                                      <a:pt x="893" y="66"/>
                                    </a:cubicBezTo>
                                    <a:cubicBezTo>
                                      <a:pt x="886" y="59"/>
                                      <a:pt x="875" y="54"/>
                                      <a:pt x="864" y="54"/>
                                    </a:cubicBezTo>
                                    <a:cubicBezTo>
                                      <a:pt x="852" y="54"/>
                                      <a:pt x="842" y="59"/>
                                      <a:pt x="834" y="66"/>
                                    </a:cubicBezTo>
                                    <a:cubicBezTo>
                                      <a:pt x="826" y="74"/>
                                      <a:pt x="822" y="84"/>
                                      <a:pt x="822" y="96"/>
                                    </a:cubicBezTo>
                                    <a:cubicBezTo>
                                      <a:pt x="822" y="97"/>
                                      <a:pt x="822" y="98"/>
                                      <a:pt x="822" y="100"/>
                                    </a:cubicBezTo>
                                    <a:cubicBezTo>
                                      <a:pt x="824" y="101"/>
                                      <a:pt x="826" y="102"/>
                                      <a:pt x="829" y="103"/>
                                    </a:cubicBezTo>
                                    <a:cubicBezTo>
                                      <a:pt x="828" y="101"/>
                                      <a:pt x="828" y="98"/>
                                      <a:pt x="828" y="96"/>
                                    </a:cubicBezTo>
                                    <a:cubicBezTo>
                                      <a:pt x="828" y="76"/>
                                      <a:pt x="844" y="60"/>
                                      <a:pt x="864" y="60"/>
                                    </a:cubicBezTo>
                                    <a:cubicBezTo>
                                      <a:pt x="883" y="60"/>
                                      <a:pt x="899" y="76"/>
                                      <a:pt x="899" y="96"/>
                                    </a:cubicBezTo>
                                    <a:cubicBezTo>
                                      <a:pt x="899" y="98"/>
                                      <a:pt x="899" y="100"/>
                                      <a:pt x="899" y="102"/>
                                    </a:cubicBezTo>
                                    <a:cubicBezTo>
                                      <a:pt x="901" y="101"/>
                                      <a:pt x="903" y="100"/>
                                      <a:pt x="905" y="99"/>
                                    </a:cubicBezTo>
                                    <a:cubicBezTo>
                                      <a:pt x="905" y="98"/>
                                      <a:pt x="906" y="97"/>
                                      <a:pt x="906" y="96"/>
                                    </a:cubicBezTo>
                                    <a:close/>
                                    <a:moveTo>
                                      <a:pt x="929" y="96"/>
                                    </a:moveTo>
                                    <a:cubicBezTo>
                                      <a:pt x="929" y="93"/>
                                      <a:pt x="926" y="91"/>
                                      <a:pt x="924" y="91"/>
                                    </a:cubicBezTo>
                                    <a:cubicBezTo>
                                      <a:pt x="921" y="91"/>
                                      <a:pt x="918" y="93"/>
                                      <a:pt x="918" y="96"/>
                                    </a:cubicBezTo>
                                    <a:cubicBezTo>
                                      <a:pt x="918" y="96"/>
                                      <a:pt x="918" y="96"/>
                                      <a:pt x="919" y="96"/>
                                    </a:cubicBezTo>
                                    <a:cubicBezTo>
                                      <a:pt x="920" y="96"/>
                                      <a:pt x="922" y="96"/>
                                      <a:pt x="924" y="96"/>
                                    </a:cubicBezTo>
                                    <a:cubicBezTo>
                                      <a:pt x="925" y="96"/>
                                      <a:pt x="927" y="96"/>
                                      <a:pt x="929" y="96"/>
                                    </a:cubicBezTo>
                                    <a:cubicBezTo>
                                      <a:pt x="929" y="96"/>
                                      <a:pt x="929" y="96"/>
                                      <a:pt x="929" y="96"/>
                                    </a:cubicBezTo>
                                    <a:close/>
                                    <a:moveTo>
                                      <a:pt x="933" y="96"/>
                                    </a:moveTo>
                                    <a:cubicBezTo>
                                      <a:pt x="933" y="94"/>
                                      <a:pt x="933" y="91"/>
                                      <a:pt x="934" y="89"/>
                                    </a:cubicBezTo>
                                    <a:cubicBezTo>
                                      <a:pt x="932" y="86"/>
                                      <a:pt x="928" y="84"/>
                                      <a:pt x="924" y="84"/>
                                    </a:cubicBezTo>
                                    <a:cubicBezTo>
                                      <a:pt x="920" y="84"/>
                                      <a:pt x="916" y="86"/>
                                      <a:pt x="914" y="88"/>
                                    </a:cubicBezTo>
                                    <a:cubicBezTo>
                                      <a:pt x="915" y="91"/>
                                      <a:pt x="915" y="93"/>
                                      <a:pt x="915" y="96"/>
                                    </a:cubicBezTo>
                                    <a:cubicBezTo>
                                      <a:pt x="915" y="96"/>
                                      <a:pt x="915" y="96"/>
                                      <a:pt x="915" y="97"/>
                                    </a:cubicBezTo>
                                    <a:cubicBezTo>
                                      <a:pt x="915" y="97"/>
                                      <a:pt x="916" y="96"/>
                                      <a:pt x="917" y="96"/>
                                    </a:cubicBezTo>
                                    <a:cubicBezTo>
                                      <a:pt x="917" y="96"/>
                                      <a:pt x="917" y="96"/>
                                      <a:pt x="917" y="96"/>
                                    </a:cubicBezTo>
                                    <a:cubicBezTo>
                                      <a:pt x="917" y="92"/>
                                      <a:pt x="920" y="89"/>
                                      <a:pt x="924" y="89"/>
                                    </a:cubicBezTo>
                                    <a:cubicBezTo>
                                      <a:pt x="927" y="89"/>
                                      <a:pt x="930" y="92"/>
                                      <a:pt x="930" y="96"/>
                                    </a:cubicBezTo>
                                    <a:cubicBezTo>
                                      <a:pt x="930" y="96"/>
                                      <a:pt x="930" y="96"/>
                                      <a:pt x="930" y="96"/>
                                    </a:cubicBezTo>
                                    <a:cubicBezTo>
                                      <a:pt x="931" y="97"/>
                                      <a:pt x="932" y="97"/>
                                      <a:pt x="933" y="97"/>
                                    </a:cubicBezTo>
                                    <a:cubicBezTo>
                                      <a:pt x="933" y="97"/>
                                      <a:pt x="933" y="96"/>
                                      <a:pt x="933" y="96"/>
                                    </a:cubicBezTo>
                                    <a:close/>
                                    <a:moveTo>
                                      <a:pt x="912" y="80"/>
                                    </a:moveTo>
                                    <a:cubicBezTo>
                                      <a:pt x="913" y="82"/>
                                      <a:pt x="913" y="84"/>
                                      <a:pt x="914" y="86"/>
                                    </a:cubicBezTo>
                                    <a:cubicBezTo>
                                      <a:pt x="916" y="84"/>
                                      <a:pt x="920" y="82"/>
                                      <a:pt x="924" y="82"/>
                                    </a:cubicBezTo>
                                    <a:cubicBezTo>
                                      <a:pt x="928" y="82"/>
                                      <a:pt x="931" y="84"/>
                                      <a:pt x="934" y="87"/>
                                    </a:cubicBezTo>
                                    <a:cubicBezTo>
                                      <a:pt x="934" y="85"/>
                                      <a:pt x="935" y="83"/>
                                      <a:pt x="936" y="80"/>
                                    </a:cubicBezTo>
                                    <a:cubicBezTo>
                                      <a:pt x="932" y="78"/>
                                      <a:pt x="928" y="76"/>
                                      <a:pt x="924" y="76"/>
                                    </a:cubicBezTo>
                                    <a:cubicBezTo>
                                      <a:pt x="919" y="76"/>
                                      <a:pt x="915" y="78"/>
                                      <a:pt x="912" y="80"/>
                                    </a:cubicBezTo>
                                    <a:close/>
                                    <a:moveTo>
                                      <a:pt x="864" y="46"/>
                                    </a:moveTo>
                                    <a:cubicBezTo>
                                      <a:pt x="850" y="46"/>
                                      <a:pt x="837" y="52"/>
                                      <a:pt x="828" y="61"/>
                                    </a:cubicBezTo>
                                    <a:cubicBezTo>
                                      <a:pt x="820" y="70"/>
                                      <a:pt x="814" y="82"/>
                                      <a:pt x="814" y="96"/>
                                    </a:cubicBezTo>
                                    <a:cubicBezTo>
                                      <a:pt x="814" y="96"/>
                                      <a:pt x="814" y="97"/>
                                      <a:pt x="814" y="97"/>
                                    </a:cubicBezTo>
                                    <a:cubicBezTo>
                                      <a:pt x="816" y="98"/>
                                      <a:pt x="818" y="98"/>
                                      <a:pt x="820" y="99"/>
                                    </a:cubicBezTo>
                                    <a:cubicBezTo>
                                      <a:pt x="820" y="98"/>
                                      <a:pt x="820" y="97"/>
                                      <a:pt x="820" y="96"/>
                                    </a:cubicBezTo>
                                    <a:cubicBezTo>
                                      <a:pt x="820" y="72"/>
                                      <a:pt x="840" y="52"/>
                                      <a:pt x="864" y="52"/>
                                    </a:cubicBezTo>
                                    <a:cubicBezTo>
                                      <a:pt x="888" y="52"/>
                                      <a:pt x="907" y="72"/>
                                      <a:pt x="907" y="96"/>
                                    </a:cubicBezTo>
                                    <a:cubicBezTo>
                                      <a:pt x="907" y="97"/>
                                      <a:pt x="907" y="98"/>
                                      <a:pt x="907" y="99"/>
                                    </a:cubicBezTo>
                                    <a:cubicBezTo>
                                      <a:pt x="909" y="98"/>
                                      <a:pt x="911" y="97"/>
                                      <a:pt x="913" y="97"/>
                                    </a:cubicBezTo>
                                    <a:cubicBezTo>
                                      <a:pt x="913" y="97"/>
                                      <a:pt x="913" y="96"/>
                                      <a:pt x="913" y="96"/>
                                    </a:cubicBezTo>
                                    <a:cubicBezTo>
                                      <a:pt x="913" y="82"/>
                                      <a:pt x="908" y="70"/>
                                      <a:pt x="899" y="61"/>
                                    </a:cubicBezTo>
                                    <a:cubicBezTo>
                                      <a:pt x="890" y="52"/>
                                      <a:pt x="877" y="46"/>
                                      <a:pt x="864" y="46"/>
                                    </a:cubicBezTo>
                                    <a:close/>
                                    <a:moveTo>
                                      <a:pt x="885" y="44"/>
                                    </a:moveTo>
                                    <a:cubicBezTo>
                                      <a:pt x="885" y="46"/>
                                      <a:pt x="884" y="47"/>
                                      <a:pt x="884" y="49"/>
                                    </a:cubicBezTo>
                                    <a:cubicBezTo>
                                      <a:pt x="886" y="50"/>
                                      <a:pt x="888" y="51"/>
                                      <a:pt x="890" y="52"/>
                                    </a:cubicBezTo>
                                    <a:cubicBezTo>
                                      <a:pt x="890" y="49"/>
                                      <a:pt x="891" y="47"/>
                                      <a:pt x="891" y="44"/>
                                    </a:cubicBezTo>
                                    <a:cubicBezTo>
                                      <a:pt x="891" y="37"/>
                                      <a:pt x="888" y="30"/>
                                      <a:pt x="883" y="25"/>
                                    </a:cubicBezTo>
                                    <a:cubicBezTo>
                                      <a:pt x="878" y="20"/>
                                      <a:pt x="871" y="17"/>
                                      <a:pt x="864" y="17"/>
                                    </a:cubicBezTo>
                                    <a:cubicBezTo>
                                      <a:pt x="856" y="17"/>
                                      <a:pt x="849" y="20"/>
                                      <a:pt x="844" y="25"/>
                                    </a:cubicBezTo>
                                    <a:cubicBezTo>
                                      <a:pt x="839" y="30"/>
                                      <a:pt x="836" y="37"/>
                                      <a:pt x="836" y="44"/>
                                    </a:cubicBezTo>
                                    <a:cubicBezTo>
                                      <a:pt x="836" y="47"/>
                                      <a:pt x="837" y="49"/>
                                      <a:pt x="837" y="52"/>
                                    </a:cubicBezTo>
                                    <a:cubicBezTo>
                                      <a:pt x="839" y="51"/>
                                      <a:pt x="841" y="50"/>
                                      <a:pt x="843" y="49"/>
                                    </a:cubicBezTo>
                                    <a:cubicBezTo>
                                      <a:pt x="843" y="47"/>
                                      <a:pt x="842" y="46"/>
                                      <a:pt x="842" y="44"/>
                                    </a:cubicBezTo>
                                    <a:cubicBezTo>
                                      <a:pt x="842" y="33"/>
                                      <a:pt x="852" y="23"/>
                                      <a:pt x="864" y="23"/>
                                    </a:cubicBezTo>
                                    <a:cubicBezTo>
                                      <a:pt x="875" y="23"/>
                                      <a:pt x="885" y="33"/>
                                      <a:pt x="885" y="44"/>
                                    </a:cubicBezTo>
                                    <a:close/>
                                    <a:moveTo>
                                      <a:pt x="877" y="44"/>
                                    </a:moveTo>
                                    <a:cubicBezTo>
                                      <a:pt x="877" y="45"/>
                                      <a:pt x="877" y="46"/>
                                      <a:pt x="877" y="46"/>
                                    </a:cubicBezTo>
                                    <a:cubicBezTo>
                                      <a:pt x="879" y="47"/>
                                      <a:pt x="881" y="48"/>
                                      <a:pt x="883" y="48"/>
                                    </a:cubicBezTo>
                                    <a:cubicBezTo>
                                      <a:pt x="883" y="47"/>
                                      <a:pt x="883" y="46"/>
                                      <a:pt x="883" y="44"/>
                                    </a:cubicBezTo>
                                    <a:cubicBezTo>
                                      <a:pt x="883" y="39"/>
                                      <a:pt x="881" y="34"/>
                                      <a:pt x="877" y="31"/>
                                    </a:cubicBezTo>
                                    <a:cubicBezTo>
                                      <a:pt x="874" y="27"/>
                                      <a:pt x="869" y="25"/>
                                      <a:pt x="864" y="25"/>
                                    </a:cubicBezTo>
                                    <a:cubicBezTo>
                                      <a:pt x="858" y="25"/>
                                      <a:pt x="853" y="27"/>
                                      <a:pt x="850" y="31"/>
                                    </a:cubicBezTo>
                                    <a:cubicBezTo>
                                      <a:pt x="846" y="34"/>
                                      <a:pt x="844" y="39"/>
                                      <a:pt x="844" y="44"/>
                                    </a:cubicBezTo>
                                    <a:cubicBezTo>
                                      <a:pt x="844" y="46"/>
                                      <a:pt x="844" y="47"/>
                                      <a:pt x="844" y="48"/>
                                    </a:cubicBezTo>
                                    <a:cubicBezTo>
                                      <a:pt x="846" y="48"/>
                                      <a:pt x="848" y="47"/>
                                      <a:pt x="850" y="46"/>
                                    </a:cubicBezTo>
                                    <a:cubicBezTo>
                                      <a:pt x="850" y="46"/>
                                      <a:pt x="850" y="45"/>
                                      <a:pt x="850" y="44"/>
                                    </a:cubicBezTo>
                                    <a:cubicBezTo>
                                      <a:pt x="850" y="37"/>
                                      <a:pt x="856" y="31"/>
                                      <a:pt x="864" y="31"/>
                                    </a:cubicBezTo>
                                    <a:cubicBezTo>
                                      <a:pt x="871" y="31"/>
                                      <a:pt x="877" y="37"/>
                                      <a:pt x="877" y="44"/>
                                    </a:cubicBezTo>
                                    <a:close/>
                                    <a:moveTo>
                                      <a:pt x="870" y="44"/>
                                    </a:moveTo>
                                    <a:cubicBezTo>
                                      <a:pt x="870" y="45"/>
                                      <a:pt x="870" y="45"/>
                                      <a:pt x="870" y="45"/>
                                    </a:cubicBezTo>
                                    <a:cubicBezTo>
                                      <a:pt x="872" y="45"/>
                                      <a:pt x="874" y="46"/>
                                      <a:pt x="875" y="46"/>
                                    </a:cubicBezTo>
                                    <a:cubicBezTo>
                                      <a:pt x="876" y="45"/>
                                      <a:pt x="876" y="45"/>
                                      <a:pt x="876" y="44"/>
                                    </a:cubicBezTo>
                                    <a:cubicBezTo>
                                      <a:pt x="876" y="38"/>
                                      <a:pt x="870" y="32"/>
                                      <a:pt x="864" y="32"/>
                                    </a:cubicBezTo>
                                    <a:cubicBezTo>
                                      <a:pt x="857" y="32"/>
                                      <a:pt x="852" y="38"/>
                                      <a:pt x="852" y="44"/>
                                    </a:cubicBezTo>
                                    <a:cubicBezTo>
                                      <a:pt x="852" y="45"/>
                                      <a:pt x="852" y="45"/>
                                      <a:pt x="852" y="46"/>
                                    </a:cubicBezTo>
                                    <a:cubicBezTo>
                                      <a:pt x="853" y="46"/>
                                      <a:pt x="855" y="45"/>
                                      <a:pt x="857" y="45"/>
                                    </a:cubicBezTo>
                                    <a:cubicBezTo>
                                      <a:pt x="857" y="45"/>
                                      <a:pt x="857" y="45"/>
                                      <a:pt x="857" y="44"/>
                                    </a:cubicBezTo>
                                    <a:cubicBezTo>
                                      <a:pt x="857" y="41"/>
                                      <a:pt x="860" y="38"/>
                                      <a:pt x="864" y="38"/>
                                    </a:cubicBezTo>
                                    <a:cubicBezTo>
                                      <a:pt x="867" y="38"/>
                                      <a:pt x="870" y="41"/>
                                      <a:pt x="870" y="44"/>
                                    </a:cubicBezTo>
                                    <a:close/>
                                    <a:moveTo>
                                      <a:pt x="864" y="39"/>
                                    </a:moveTo>
                                    <a:cubicBezTo>
                                      <a:pt x="861" y="39"/>
                                      <a:pt x="858" y="42"/>
                                      <a:pt x="858" y="44"/>
                                    </a:cubicBezTo>
                                    <a:cubicBezTo>
                                      <a:pt x="858" y="45"/>
                                      <a:pt x="859" y="45"/>
                                      <a:pt x="859" y="45"/>
                                    </a:cubicBezTo>
                                    <a:cubicBezTo>
                                      <a:pt x="860" y="45"/>
                                      <a:pt x="862" y="45"/>
                                      <a:pt x="864" y="45"/>
                                    </a:cubicBezTo>
                                    <a:cubicBezTo>
                                      <a:pt x="865" y="45"/>
                                      <a:pt x="867" y="45"/>
                                      <a:pt x="869" y="45"/>
                                    </a:cubicBezTo>
                                    <a:cubicBezTo>
                                      <a:pt x="869" y="45"/>
                                      <a:pt x="869" y="45"/>
                                      <a:pt x="869" y="44"/>
                                    </a:cubicBezTo>
                                    <a:cubicBezTo>
                                      <a:pt x="869" y="42"/>
                                      <a:pt x="866" y="39"/>
                                      <a:pt x="864" y="39"/>
                                    </a:cubicBezTo>
                                    <a:close/>
                                    <a:moveTo>
                                      <a:pt x="898" y="44"/>
                                    </a:moveTo>
                                    <a:cubicBezTo>
                                      <a:pt x="898" y="35"/>
                                      <a:pt x="894" y="26"/>
                                      <a:pt x="888" y="20"/>
                                    </a:cubicBezTo>
                                    <a:cubicBezTo>
                                      <a:pt x="882" y="14"/>
                                      <a:pt x="873" y="10"/>
                                      <a:pt x="864" y="10"/>
                                    </a:cubicBezTo>
                                    <a:cubicBezTo>
                                      <a:pt x="854" y="10"/>
                                      <a:pt x="846" y="14"/>
                                      <a:pt x="839" y="20"/>
                                    </a:cubicBezTo>
                                    <a:cubicBezTo>
                                      <a:pt x="833" y="26"/>
                                      <a:pt x="829" y="35"/>
                                      <a:pt x="829" y="44"/>
                                    </a:cubicBezTo>
                                    <a:cubicBezTo>
                                      <a:pt x="829" y="47"/>
                                      <a:pt x="830" y="50"/>
                                      <a:pt x="830" y="53"/>
                                    </a:cubicBezTo>
                                    <a:cubicBezTo>
                                      <a:pt x="831" y="53"/>
                                      <a:pt x="832" y="54"/>
                                      <a:pt x="833" y="55"/>
                                    </a:cubicBezTo>
                                    <a:cubicBezTo>
                                      <a:pt x="834" y="54"/>
                                      <a:pt x="835" y="53"/>
                                      <a:pt x="836" y="53"/>
                                    </a:cubicBezTo>
                                    <a:cubicBezTo>
                                      <a:pt x="835" y="50"/>
                                      <a:pt x="835" y="47"/>
                                      <a:pt x="835" y="44"/>
                                    </a:cubicBezTo>
                                    <a:cubicBezTo>
                                      <a:pt x="835" y="28"/>
                                      <a:pt x="848" y="16"/>
                                      <a:pt x="864" y="16"/>
                                    </a:cubicBezTo>
                                    <a:cubicBezTo>
                                      <a:pt x="879" y="16"/>
                                      <a:pt x="892" y="28"/>
                                      <a:pt x="892" y="44"/>
                                    </a:cubicBezTo>
                                    <a:cubicBezTo>
                                      <a:pt x="892" y="47"/>
                                      <a:pt x="892" y="50"/>
                                      <a:pt x="891" y="53"/>
                                    </a:cubicBezTo>
                                    <a:cubicBezTo>
                                      <a:pt x="892" y="53"/>
                                      <a:pt x="893" y="54"/>
                                      <a:pt x="894" y="54"/>
                                    </a:cubicBezTo>
                                    <a:cubicBezTo>
                                      <a:pt x="895" y="53"/>
                                      <a:pt x="896" y="53"/>
                                      <a:pt x="897" y="52"/>
                                    </a:cubicBezTo>
                                    <a:cubicBezTo>
                                      <a:pt x="897" y="50"/>
                                      <a:pt x="898" y="47"/>
                                      <a:pt x="898" y="44"/>
                                    </a:cubicBezTo>
                                    <a:close/>
                                    <a:moveTo>
                                      <a:pt x="906" y="44"/>
                                    </a:moveTo>
                                    <a:cubicBezTo>
                                      <a:pt x="906" y="33"/>
                                      <a:pt x="901" y="22"/>
                                      <a:pt x="893" y="15"/>
                                    </a:cubicBezTo>
                                    <a:cubicBezTo>
                                      <a:pt x="886" y="7"/>
                                      <a:pt x="875" y="2"/>
                                      <a:pt x="864" y="2"/>
                                    </a:cubicBezTo>
                                    <a:cubicBezTo>
                                      <a:pt x="852" y="2"/>
                                      <a:pt x="842" y="7"/>
                                      <a:pt x="834" y="15"/>
                                    </a:cubicBezTo>
                                    <a:cubicBezTo>
                                      <a:pt x="826" y="22"/>
                                      <a:pt x="822" y="33"/>
                                      <a:pt x="822" y="44"/>
                                    </a:cubicBezTo>
                                    <a:cubicBezTo>
                                      <a:pt x="822" y="46"/>
                                      <a:pt x="822" y="47"/>
                                      <a:pt x="822" y="48"/>
                                    </a:cubicBezTo>
                                    <a:cubicBezTo>
                                      <a:pt x="824" y="49"/>
                                      <a:pt x="826" y="50"/>
                                      <a:pt x="829" y="52"/>
                                    </a:cubicBezTo>
                                    <a:cubicBezTo>
                                      <a:pt x="828" y="49"/>
                                      <a:pt x="828" y="47"/>
                                      <a:pt x="828" y="44"/>
                                    </a:cubicBezTo>
                                    <a:cubicBezTo>
                                      <a:pt x="828" y="25"/>
                                      <a:pt x="844" y="9"/>
                                      <a:pt x="864" y="9"/>
                                    </a:cubicBezTo>
                                    <a:cubicBezTo>
                                      <a:pt x="883" y="9"/>
                                      <a:pt x="899" y="25"/>
                                      <a:pt x="899" y="44"/>
                                    </a:cubicBezTo>
                                    <a:cubicBezTo>
                                      <a:pt x="899" y="47"/>
                                      <a:pt x="899" y="49"/>
                                      <a:pt x="899" y="51"/>
                                    </a:cubicBezTo>
                                    <a:cubicBezTo>
                                      <a:pt x="901" y="50"/>
                                      <a:pt x="903" y="49"/>
                                      <a:pt x="905" y="48"/>
                                    </a:cubicBezTo>
                                    <a:cubicBezTo>
                                      <a:pt x="905" y="47"/>
                                      <a:pt x="906" y="46"/>
                                      <a:pt x="906" y="44"/>
                                    </a:cubicBezTo>
                                    <a:close/>
                                    <a:moveTo>
                                      <a:pt x="929" y="44"/>
                                    </a:moveTo>
                                    <a:cubicBezTo>
                                      <a:pt x="929" y="42"/>
                                      <a:pt x="926" y="39"/>
                                      <a:pt x="924" y="39"/>
                                    </a:cubicBezTo>
                                    <a:cubicBezTo>
                                      <a:pt x="921" y="39"/>
                                      <a:pt x="918" y="42"/>
                                      <a:pt x="918" y="44"/>
                                    </a:cubicBezTo>
                                    <a:cubicBezTo>
                                      <a:pt x="918" y="45"/>
                                      <a:pt x="918" y="45"/>
                                      <a:pt x="919" y="45"/>
                                    </a:cubicBezTo>
                                    <a:cubicBezTo>
                                      <a:pt x="920" y="45"/>
                                      <a:pt x="922" y="45"/>
                                      <a:pt x="924" y="45"/>
                                    </a:cubicBezTo>
                                    <a:cubicBezTo>
                                      <a:pt x="925" y="45"/>
                                      <a:pt x="927" y="45"/>
                                      <a:pt x="929" y="45"/>
                                    </a:cubicBezTo>
                                    <a:cubicBezTo>
                                      <a:pt x="929" y="45"/>
                                      <a:pt x="929" y="45"/>
                                      <a:pt x="929" y="44"/>
                                    </a:cubicBezTo>
                                    <a:close/>
                                    <a:moveTo>
                                      <a:pt x="933" y="44"/>
                                    </a:moveTo>
                                    <a:cubicBezTo>
                                      <a:pt x="933" y="42"/>
                                      <a:pt x="933" y="40"/>
                                      <a:pt x="934" y="38"/>
                                    </a:cubicBezTo>
                                    <a:cubicBezTo>
                                      <a:pt x="932" y="35"/>
                                      <a:pt x="928" y="32"/>
                                      <a:pt x="924" y="32"/>
                                    </a:cubicBezTo>
                                    <a:cubicBezTo>
                                      <a:pt x="920" y="32"/>
                                      <a:pt x="916" y="34"/>
                                      <a:pt x="914" y="37"/>
                                    </a:cubicBezTo>
                                    <a:cubicBezTo>
                                      <a:pt x="915" y="39"/>
                                      <a:pt x="915" y="42"/>
                                      <a:pt x="915" y="44"/>
                                    </a:cubicBezTo>
                                    <a:cubicBezTo>
                                      <a:pt x="915" y="45"/>
                                      <a:pt x="915" y="45"/>
                                      <a:pt x="915" y="45"/>
                                    </a:cubicBezTo>
                                    <a:cubicBezTo>
                                      <a:pt x="915" y="45"/>
                                      <a:pt x="916" y="45"/>
                                      <a:pt x="917" y="45"/>
                                    </a:cubicBezTo>
                                    <a:cubicBezTo>
                                      <a:pt x="917" y="45"/>
                                      <a:pt x="917" y="45"/>
                                      <a:pt x="917" y="44"/>
                                    </a:cubicBezTo>
                                    <a:cubicBezTo>
                                      <a:pt x="917" y="41"/>
                                      <a:pt x="920" y="38"/>
                                      <a:pt x="924" y="38"/>
                                    </a:cubicBezTo>
                                    <a:cubicBezTo>
                                      <a:pt x="927" y="38"/>
                                      <a:pt x="930" y="41"/>
                                      <a:pt x="930" y="44"/>
                                    </a:cubicBezTo>
                                    <a:cubicBezTo>
                                      <a:pt x="930" y="45"/>
                                      <a:pt x="930" y="45"/>
                                      <a:pt x="930" y="45"/>
                                    </a:cubicBezTo>
                                    <a:cubicBezTo>
                                      <a:pt x="931" y="45"/>
                                      <a:pt x="932" y="45"/>
                                      <a:pt x="933" y="45"/>
                                    </a:cubicBezTo>
                                    <a:cubicBezTo>
                                      <a:pt x="933" y="45"/>
                                      <a:pt x="933" y="45"/>
                                      <a:pt x="933" y="44"/>
                                    </a:cubicBezTo>
                                    <a:close/>
                                    <a:moveTo>
                                      <a:pt x="934" y="36"/>
                                    </a:moveTo>
                                    <a:cubicBezTo>
                                      <a:pt x="934" y="33"/>
                                      <a:pt x="935" y="31"/>
                                      <a:pt x="936" y="29"/>
                                    </a:cubicBezTo>
                                    <a:cubicBezTo>
                                      <a:pt x="932" y="26"/>
                                      <a:pt x="928" y="25"/>
                                      <a:pt x="924" y="25"/>
                                    </a:cubicBezTo>
                                    <a:cubicBezTo>
                                      <a:pt x="919" y="25"/>
                                      <a:pt x="915" y="26"/>
                                      <a:pt x="912" y="28"/>
                                    </a:cubicBezTo>
                                    <a:cubicBezTo>
                                      <a:pt x="913" y="31"/>
                                      <a:pt x="913" y="33"/>
                                      <a:pt x="914" y="35"/>
                                    </a:cubicBezTo>
                                    <a:cubicBezTo>
                                      <a:pt x="916" y="32"/>
                                      <a:pt x="920" y="31"/>
                                      <a:pt x="924" y="31"/>
                                    </a:cubicBezTo>
                                    <a:cubicBezTo>
                                      <a:pt x="928" y="31"/>
                                      <a:pt x="931" y="33"/>
                                      <a:pt x="934" y="36"/>
                                    </a:cubicBezTo>
                                    <a:close/>
                                    <a:moveTo>
                                      <a:pt x="317" y="500"/>
                                    </a:moveTo>
                                    <a:cubicBezTo>
                                      <a:pt x="314" y="500"/>
                                      <a:pt x="312" y="502"/>
                                      <a:pt x="311" y="504"/>
                                    </a:cubicBezTo>
                                    <a:cubicBezTo>
                                      <a:pt x="313" y="504"/>
                                      <a:pt x="313" y="504"/>
                                      <a:pt x="313" y="504"/>
                                    </a:cubicBezTo>
                                    <a:cubicBezTo>
                                      <a:pt x="314" y="503"/>
                                      <a:pt x="315" y="502"/>
                                      <a:pt x="317" y="502"/>
                                    </a:cubicBezTo>
                                    <a:cubicBezTo>
                                      <a:pt x="319" y="502"/>
                                      <a:pt x="320" y="503"/>
                                      <a:pt x="321" y="504"/>
                                    </a:cubicBezTo>
                                    <a:cubicBezTo>
                                      <a:pt x="323" y="504"/>
                                      <a:pt x="323" y="504"/>
                                      <a:pt x="323" y="504"/>
                                    </a:cubicBezTo>
                                    <a:cubicBezTo>
                                      <a:pt x="322" y="502"/>
                                      <a:pt x="320" y="500"/>
                                      <a:pt x="317" y="500"/>
                                    </a:cubicBezTo>
                                    <a:close/>
                                    <a:moveTo>
                                      <a:pt x="621" y="500"/>
                                    </a:moveTo>
                                    <a:cubicBezTo>
                                      <a:pt x="618" y="500"/>
                                      <a:pt x="616" y="502"/>
                                      <a:pt x="615" y="504"/>
                                    </a:cubicBezTo>
                                    <a:cubicBezTo>
                                      <a:pt x="617" y="504"/>
                                      <a:pt x="617" y="504"/>
                                      <a:pt x="617" y="504"/>
                                    </a:cubicBezTo>
                                    <a:cubicBezTo>
                                      <a:pt x="618" y="503"/>
                                      <a:pt x="619" y="502"/>
                                      <a:pt x="621" y="502"/>
                                    </a:cubicBezTo>
                                    <a:cubicBezTo>
                                      <a:pt x="623" y="502"/>
                                      <a:pt x="624" y="503"/>
                                      <a:pt x="625" y="504"/>
                                    </a:cubicBezTo>
                                    <a:cubicBezTo>
                                      <a:pt x="627" y="504"/>
                                      <a:pt x="627" y="504"/>
                                      <a:pt x="627" y="504"/>
                                    </a:cubicBezTo>
                                    <a:cubicBezTo>
                                      <a:pt x="626" y="502"/>
                                      <a:pt x="624" y="500"/>
                                      <a:pt x="621" y="500"/>
                                    </a:cubicBezTo>
                                    <a:close/>
                                    <a:moveTo>
                                      <a:pt x="256" y="478"/>
                                    </a:moveTo>
                                    <a:cubicBezTo>
                                      <a:pt x="241" y="478"/>
                                      <a:pt x="229" y="489"/>
                                      <a:pt x="227" y="504"/>
                                    </a:cubicBezTo>
                                    <a:cubicBezTo>
                                      <a:pt x="229" y="504"/>
                                      <a:pt x="229" y="504"/>
                                      <a:pt x="229" y="504"/>
                                    </a:cubicBezTo>
                                    <a:cubicBezTo>
                                      <a:pt x="229" y="498"/>
                                      <a:pt x="232" y="492"/>
                                      <a:pt x="237" y="488"/>
                                    </a:cubicBezTo>
                                    <a:cubicBezTo>
                                      <a:pt x="242" y="483"/>
                                      <a:pt x="248" y="480"/>
                                      <a:pt x="256" y="480"/>
                                    </a:cubicBezTo>
                                    <a:cubicBezTo>
                                      <a:pt x="263" y="480"/>
                                      <a:pt x="270" y="483"/>
                                      <a:pt x="275" y="488"/>
                                    </a:cubicBezTo>
                                    <a:cubicBezTo>
                                      <a:pt x="279" y="492"/>
                                      <a:pt x="282" y="498"/>
                                      <a:pt x="283" y="504"/>
                                    </a:cubicBezTo>
                                    <a:cubicBezTo>
                                      <a:pt x="285" y="504"/>
                                      <a:pt x="285" y="504"/>
                                      <a:pt x="285" y="504"/>
                                    </a:cubicBezTo>
                                    <a:cubicBezTo>
                                      <a:pt x="283" y="489"/>
                                      <a:pt x="271" y="478"/>
                                      <a:pt x="256" y="478"/>
                                    </a:cubicBezTo>
                                    <a:close/>
                                    <a:moveTo>
                                      <a:pt x="438" y="500"/>
                                    </a:moveTo>
                                    <a:cubicBezTo>
                                      <a:pt x="435" y="500"/>
                                      <a:pt x="433" y="502"/>
                                      <a:pt x="432" y="504"/>
                                    </a:cubicBezTo>
                                    <a:cubicBezTo>
                                      <a:pt x="434" y="504"/>
                                      <a:pt x="434" y="504"/>
                                      <a:pt x="434" y="504"/>
                                    </a:cubicBezTo>
                                    <a:cubicBezTo>
                                      <a:pt x="435" y="503"/>
                                      <a:pt x="436" y="502"/>
                                      <a:pt x="438" y="502"/>
                                    </a:cubicBezTo>
                                    <a:cubicBezTo>
                                      <a:pt x="440" y="502"/>
                                      <a:pt x="441" y="503"/>
                                      <a:pt x="442" y="504"/>
                                    </a:cubicBezTo>
                                    <a:cubicBezTo>
                                      <a:pt x="444" y="504"/>
                                      <a:pt x="444" y="504"/>
                                      <a:pt x="444" y="504"/>
                                    </a:cubicBezTo>
                                    <a:cubicBezTo>
                                      <a:pt x="443" y="502"/>
                                      <a:pt x="440" y="500"/>
                                      <a:pt x="438" y="500"/>
                                    </a:cubicBezTo>
                                    <a:close/>
                                    <a:moveTo>
                                      <a:pt x="499" y="500"/>
                                    </a:moveTo>
                                    <a:cubicBezTo>
                                      <a:pt x="496" y="500"/>
                                      <a:pt x="494" y="502"/>
                                      <a:pt x="493" y="504"/>
                                    </a:cubicBezTo>
                                    <a:cubicBezTo>
                                      <a:pt x="494" y="504"/>
                                      <a:pt x="494" y="504"/>
                                      <a:pt x="494" y="504"/>
                                    </a:cubicBezTo>
                                    <a:cubicBezTo>
                                      <a:pt x="495" y="503"/>
                                      <a:pt x="497" y="502"/>
                                      <a:pt x="499" y="502"/>
                                    </a:cubicBezTo>
                                    <a:cubicBezTo>
                                      <a:pt x="500" y="502"/>
                                      <a:pt x="502" y="503"/>
                                      <a:pt x="503" y="504"/>
                                    </a:cubicBezTo>
                                    <a:cubicBezTo>
                                      <a:pt x="505" y="504"/>
                                      <a:pt x="505" y="504"/>
                                      <a:pt x="505" y="504"/>
                                    </a:cubicBezTo>
                                    <a:cubicBezTo>
                                      <a:pt x="504" y="502"/>
                                      <a:pt x="501" y="500"/>
                                      <a:pt x="499" y="500"/>
                                    </a:cubicBezTo>
                                    <a:close/>
                                    <a:moveTo>
                                      <a:pt x="499" y="486"/>
                                    </a:moveTo>
                                    <a:cubicBezTo>
                                      <a:pt x="488" y="486"/>
                                      <a:pt x="479" y="494"/>
                                      <a:pt x="478" y="504"/>
                                    </a:cubicBezTo>
                                    <a:cubicBezTo>
                                      <a:pt x="479" y="504"/>
                                      <a:pt x="479" y="504"/>
                                      <a:pt x="479" y="504"/>
                                    </a:cubicBezTo>
                                    <a:cubicBezTo>
                                      <a:pt x="480" y="500"/>
                                      <a:pt x="482" y="496"/>
                                      <a:pt x="485" y="493"/>
                                    </a:cubicBezTo>
                                    <a:cubicBezTo>
                                      <a:pt x="488" y="489"/>
                                      <a:pt x="493" y="487"/>
                                      <a:pt x="499" y="487"/>
                                    </a:cubicBezTo>
                                    <a:cubicBezTo>
                                      <a:pt x="504" y="487"/>
                                      <a:pt x="509" y="489"/>
                                      <a:pt x="512" y="493"/>
                                    </a:cubicBezTo>
                                    <a:cubicBezTo>
                                      <a:pt x="515" y="496"/>
                                      <a:pt x="517" y="500"/>
                                      <a:pt x="518" y="504"/>
                                    </a:cubicBezTo>
                                    <a:cubicBezTo>
                                      <a:pt x="519" y="504"/>
                                      <a:pt x="519" y="504"/>
                                      <a:pt x="519" y="504"/>
                                    </a:cubicBezTo>
                                    <a:cubicBezTo>
                                      <a:pt x="518" y="494"/>
                                      <a:pt x="509" y="486"/>
                                      <a:pt x="499" y="486"/>
                                    </a:cubicBezTo>
                                    <a:close/>
                                    <a:moveTo>
                                      <a:pt x="378" y="471"/>
                                    </a:moveTo>
                                    <a:cubicBezTo>
                                      <a:pt x="359" y="471"/>
                                      <a:pt x="344" y="486"/>
                                      <a:pt x="342" y="504"/>
                                    </a:cubicBezTo>
                                    <a:cubicBezTo>
                                      <a:pt x="344" y="504"/>
                                      <a:pt x="344" y="504"/>
                                      <a:pt x="344" y="504"/>
                                    </a:cubicBezTo>
                                    <a:cubicBezTo>
                                      <a:pt x="344" y="496"/>
                                      <a:pt x="348" y="488"/>
                                      <a:pt x="354" y="483"/>
                                    </a:cubicBezTo>
                                    <a:cubicBezTo>
                                      <a:pt x="360" y="476"/>
                                      <a:pt x="368" y="473"/>
                                      <a:pt x="378" y="473"/>
                                    </a:cubicBezTo>
                                    <a:cubicBezTo>
                                      <a:pt x="387" y="473"/>
                                      <a:pt x="396" y="476"/>
                                      <a:pt x="402" y="483"/>
                                    </a:cubicBezTo>
                                    <a:cubicBezTo>
                                      <a:pt x="408" y="488"/>
                                      <a:pt x="411" y="496"/>
                                      <a:pt x="412" y="504"/>
                                    </a:cubicBezTo>
                                    <a:cubicBezTo>
                                      <a:pt x="413" y="504"/>
                                      <a:pt x="413" y="504"/>
                                      <a:pt x="413" y="504"/>
                                    </a:cubicBezTo>
                                    <a:cubicBezTo>
                                      <a:pt x="412" y="486"/>
                                      <a:pt x="397" y="471"/>
                                      <a:pt x="378" y="471"/>
                                    </a:cubicBezTo>
                                    <a:close/>
                                    <a:moveTo>
                                      <a:pt x="378" y="463"/>
                                    </a:moveTo>
                                    <a:cubicBezTo>
                                      <a:pt x="355" y="463"/>
                                      <a:pt x="336" y="481"/>
                                      <a:pt x="334" y="504"/>
                                    </a:cubicBezTo>
                                    <a:cubicBezTo>
                                      <a:pt x="336" y="504"/>
                                      <a:pt x="336" y="504"/>
                                      <a:pt x="336" y="504"/>
                                    </a:cubicBezTo>
                                    <a:cubicBezTo>
                                      <a:pt x="337" y="494"/>
                                      <a:pt x="341" y="484"/>
                                      <a:pt x="348" y="477"/>
                                    </a:cubicBezTo>
                                    <a:cubicBezTo>
                                      <a:pt x="356" y="470"/>
                                      <a:pt x="366" y="465"/>
                                      <a:pt x="378" y="465"/>
                                    </a:cubicBezTo>
                                    <a:cubicBezTo>
                                      <a:pt x="389" y="465"/>
                                      <a:pt x="400" y="470"/>
                                      <a:pt x="407" y="477"/>
                                    </a:cubicBezTo>
                                    <a:cubicBezTo>
                                      <a:pt x="414" y="484"/>
                                      <a:pt x="419" y="494"/>
                                      <a:pt x="420" y="504"/>
                                    </a:cubicBezTo>
                                    <a:cubicBezTo>
                                      <a:pt x="421" y="504"/>
                                      <a:pt x="421" y="504"/>
                                      <a:pt x="421" y="504"/>
                                    </a:cubicBezTo>
                                    <a:cubicBezTo>
                                      <a:pt x="420" y="481"/>
                                      <a:pt x="401" y="463"/>
                                      <a:pt x="378" y="463"/>
                                    </a:cubicBezTo>
                                    <a:close/>
                                    <a:moveTo>
                                      <a:pt x="256" y="471"/>
                                    </a:moveTo>
                                    <a:cubicBezTo>
                                      <a:pt x="237" y="471"/>
                                      <a:pt x="222" y="486"/>
                                      <a:pt x="220" y="504"/>
                                    </a:cubicBezTo>
                                    <a:cubicBezTo>
                                      <a:pt x="222" y="504"/>
                                      <a:pt x="222" y="504"/>
                                      <a:pt x="222" y="504"/>
                                    </a:cubicBezTo>
                                    <a:cubicBezTo>
                                      <a:pt x="222" y="496"/>
                                      <a:pt x="226" y="488"/>
                                      <a:pt x="232" y="483"/>
                                    </a:cubicBezTo>
                                    <a:cubicBezTo>
                                      <a:pt x="238" y="476"/>
                                      <a:pt x="246" y="473"/>
                                      <a:pt x="256" y="473"/>
                                    </a:cubicBezTo>
                                    <a:cubicBezTo>
                                      <a:pt x="265" y="473"/>
                                      <a:pt x="274" y="476"/>
                                      <a:pt x="280" y="483"/>
                                    </a:cubicBezTo>
                                    <a:cubicBezTo>
                                      <a:pt x="286" y="488"/>
                                      <a:pt x="289" y="496"/>
                                      <a:pt x="290" y="504"/>
                                    </a:cubicBezTo>
                                    <a:cubicBezTo>
                                      <a:pt x="292" y="504"/>
                                      <a:pt x="292" y="504"/>
                                      <a:pt x="292" y="504"/>
                                    </a:cubicBezTo>
                                    <a:cubicBezTo>
                                      <a:pt x="290" y="486"/>
                                      <a:pt x="275" y="471"/>
                                      <a:pt x="256" y="471"/>
                                    </a:cubicBezTo>
                                    <a:close/>
                                    <a:moveTo>
                                      <a:pt x="499" y="493"/>
                                    </a:moveTo>
                                    <a:cubicBezTo>
                                      <a:pt x="492" y="493"/>
                                      <a:pt x="487" y="498"/>
                                      <a:pt x="485" y="504"/>
                                    </a:cubicBezTo>
                                    <a:cubicBezTo>
                                      <a:pt x="487" y="504"/>
                                      <a:pt x="487" y="504"/>
                                      <a:pt x="487" y="504"/>
                                    </a:cubicBezTo>
                                    <a:cubicBezTo>
                                      <a:pt x="488" y="499"/>
                                      <a:pt x="493" y="495"/>
                                      <a:pt x="499" y="495"/>
                                    </a:cubicBezTo>
                                    <a:cubicBezTo>
                                      <a:pt x="504" y="495"/>
                                      <a:pt x="509" y="499"/>
                                      <a:pt x="510" y="504"/>
                                    </a:cubicBezTo>
                                    <a:cubicBezTo>
                                      <a:pt x="512" y="504"/>
                                      <a:pt x="512" y="504"/>
                                      <a:pt x="512" y="504"/>
                                    </a:cubicBezTo>
                                    <a:cubicBezTo>
                                      <a:pt x="511" y="498"/>
                                      <a:pt x="505" y="493"/>
                                      <a:pt x="499" y="493"/>
                                    </a:cubicBezTo>
                                    <a:close/>
                                    <a:moveTo>
                                      <a:pt x="864" y="500"/>
                                    </a:moveTo>
                                    <a:cubicBezTo>
                                      <a:pt x="861" y="500"/>
                                      <a:pt x="859" y="502"/>
                                      <a:pt x="858" y="504"/>
                                    </a:cubicBezTo>
                                    <a:cubicBezTo>
                                      <a:pt x="859" y="504"/>
                                      <a:pt x="859" y="504"/>
                                      <a:pt x="859" y="504"/>
                                    </a:cubicBezTo>
                                    <a:cubicBezTo>
                                      <a:pt x="860" y="503"/>
                                      <a:pt x="862" y="502"/>
                                      <a:pt x="864" y="502"/>
                                    </a:cubicBezTo>
                                    <a:cubicBezTo>
                                      <a:pt x="865" y="502"/>
                                      <a:pt x="867" y="503"/>
                                      <a:pt x="868" y="504"/>
                                    </a:cubicBezTo>
                                    <a:cubicBezTo>
                                      <a:pt x="870" y="504"/>
                                      <a:pt x="870" y="504"/>
                                      <a:pt x="870" y="504"/>
                                    </a:cubicBezTo>
                                    <a:cubicBezTo>
                                      <a:pt x="869" y="502"/>
                                      <a:pt x="866" y="500"/>
                                      <a:pt x="864" y="500"/>
                                    </a:cubicBezTo>
                                    <a:close/>
                                    <a:moveTo>
                                      <a:pt x="621" y="493"/>
                                    </a:moveTo>
                                    <a:cubicBezTo>
                                      <a:pt x="614" y="493"/>
                                      <a:pt x="609" y="498"/>
                                      <a:pt x="608" y="504"/>
                                    </a:cubicBezTo>
                                    <a:cubicBezTo>
                                      <a:pt x="609" y="504"/>
                                      <a:pt x="609" y="504"/>
                                      <a:pt x="609" y="504"/>
                                    </a:cubicBezTo>
                                    <a:cubicBezTo>
                                      <a:pt x="610" y="499"/>
                                      <a:pt x="615" y="495"/>
                                      <a:pt x="621" y="495"/>
                                    </a:cubicBezTo>
                                    <a:cubicBezTo>
                                      <a:pt x="626" y="495"/>
                                      <a:pt x="631" y="499"/>
                                      <a:pt x="632" y="504"/>
                                    </a:cubicBezTo>
                                    <a:cubicBezTo>
                                      <a:pt x="634" y="504"/>
                                      <a:pt x="634" y="504"/>
                                      <a:pt x="634" y="504"/>
                                    </a:cubicBezTo>
                                    <a:cubicBezTo>
                                      <a:pt x="633" y="498"/>
                                      <a:pt x="627" y="493"/>
                                      <a:pt x="621" y="493"/>
                                    </a:cubicBezTo>
                                    <a:close/>
                                    <a:moveTo>
                                      <a:pt x="742" y="463"/>
                                    </a:moveTo>
                                    <a:cubicBezTo>
                                      <a:pt x="719" y="463"/>
                                      <a:pt x="700" y="481"/>
                                      <a:pt x="698" y="504"/>
                                    </a:cubicBezTo>
                                    <a:cubicBezTo>
                                      <a:pt x="700" y="504"/>
                                      <a:pt x="700" y="504"/>
                                      <a:pt x="700" y="504"/>
                                    </a:cubicBezTo>
                                    <a:cubicBezTo>
                                      <a:pt x="701" y="494"/>
                                      <a:pt x="705" y="484"/>
                                      <a:pt x="712" y="477"/>
                                    </a:cubicBezTo>
                                    <a:cubicBezTo>
                                      <a:pt x="720" y="470"/>
                                      <a:pt x="730" y="465"/>
                                      <a:pt x="742" y="465"/>
                                    </a:cubicBezTo>
                                    <a:cubicBezTo>
                                      <a:pt x="753" y="465"/>
                                      <a:pt x="764" y="470"/>
                                      <a:pt x="771" y="477"/>
                                    </a:cubicBezTo>
                                    <a:cubicBezTo>
                                      <a:pt x="778" y="484"/>
                                      <a:pt x="783" y="494"/>
                                      <a:pt x="783" y="504"/>
                                    </a:cubicBezTo>
                                    <a:cubicBezTo>
                                      <a:pt x="785" y="504"/>
                                      <a:pt x="785" y="504"/>
                                      <a:pt x="785" y="504"/>
                                    </a:cubicBezTo>
                                    <a:cubicBezTo>
                                      <a:pt x="784" y="481"/>
                                      <a:pt x="765" y="463"/>
                                      <a:pt x="742" y="463"/>
                                    </a:cubicBezTo>
                                    <a:close/>
                                    <a:moveTo>
                                      <a:pt x="864" y="486"/>
                                    </a:moveTo>
                                    <a:cubicBezTo>
                                      <a:pt x="853" y="486"/>
                                      <a:pt x="844" y="494"/>
                                      <a:pt x="843" y="504"/>
                                    </a:cubicBezTo>
                                    <a:cubicBezTo>
                                      <a:pt x="844" y="504"/>
                                      <a:pt x="844" y="504"/>
                                      <a:pt x="844" y="504"/>
                                    </a:cubicBezTo>
                                    <a:cubicBezTo>
                                      <a:pt x="845" y="500"/>
                                      <a:pt x="847" y="496"/>
                                      <a:pt x="850" y="493"/>
                                    </a:cubicBezTo>
                                    <a:cubicBezTo>
                                      <a:pt x="853" y="489"/>
                                      <a:pt x="858" y="487"/>
                                      <a:pt x="864" y="487"/>
                                    </a:cubicBezTo>
                                    <a:cubicBezTo>
                                      <a:pt x="869" y="487"/>
                                      <a:pt x="874" y="489"/>
                                      <a:pt x="877" y="493"/>
                                    </a:cubicBezTo>
                                    <a:cubicBezTo>
                                      <a:pt x="880" y="496"/>
                                      <a:pt x="882" y="500"/>
                                      <a:pt x="883" y="504"/>
                                    </a:cubicBezTo>
                                    <a:cubicBezTo>
                                      <a:pt x="884" y="504"/>
                                      <a:pt x="884" y="504"/>
                                      <a:pt x="884" y="504"/>
                                    </a:cubicBezTo>
                                    <a:cubicBezTo>
                                      <a:pt x="883" y="494"/>
                                      <a:pt x="874" y="486"/>
                                      <a:pt x="864" y="486"/>
                                    </a:cubicBezTo>
                                    <a:close/>
                                    <a:moveTo>
                                      <a:pt x="13" y="471"/>
                                    </a:moveTo>
                                    <a:cubicBezTo>
                                      <a:pt x="9" y="471"/>
                                      <a:pt x="4" y="472"/>
                                      <a:pt x="0" y="473"/>
                                    </a:cubicBezTo>
                                    <a:cubicBezTo>
                                      <a:pt x="0" y="475"/>
                                      <a:pt x="0" y="475"/>
                                      <a:pt x="0" y="475"/>
                                    </a:cubicBezTo>
                                    <a:cubicBezTo>
                                      <a:pt x="4" y="473"/>
                                      <a:pt x="9" y="473"/>
                                      <a:pt x="13" y="473"/>
                                    </a:cubicBezTo>
                                    <a:cubicBezTo>
                                      <a:pt x="22" y="473"/>
                                      <a:pt x="31" y="476"/>
                                      <a:pt x="37" y="483"/>
                                    </a:cubicBezTo>
                                    <a:cubicBezTo>
                                      <a:pt x="43" y="488"/>
                                      <a:pt x="46" y="496"/>
                                      <a:pt x="47" y="504"/>
                                    </a:cubicBezTo>
                                    <a:cubicBezTo>
                                      <a:pt x="49" y="504"/>
                                      <a:pt x="49" y="504"/>
                                      <a:pt x="49" y="504"/>
                                    </a:cubicBezTo>
                                    <a:cubicBezTo>
                                      <a:pt x="47" y="486"/>
                                      <a:pt x="32" y="471"/>
                                      <a:pt x="13" y="471"/>
                                    </a:cubicBezTo>
                                    <a:close/>
                                    <a:moveTo>
                                      <a:pt x="74" y="500"/>
                                    </a:moveTo>
                                    <a:cubicBezTo>
                                      <a:pt x="71" y="500"/>
                                      <a:pt x="69" y="502"/>
                                      <a:pt x="68" y="504"/>
                                    </a:cubicBezTo>
                                    <a:cubicBezTo>
                                      <a:pt x="70" y="504"/>
                                      <a:pt x="70" y="504"/>
                                      <a:pt x="70" y="504"/>
                                    </a:cubicBezTo>
                                    <a:cubicBezTo>
                                      <a:pt x="71" y="503"/>
                                      <a:pt x="72" y="502"/>
                                      <a:pt x="74" y="502"/>
                                    </a:cubicBezTo>
                                    <a:cubicBezTo>
                                      <a:pt x="76" y="502"/>
                                      <a:pt x="77" y="503"/>
                                      <a:pt x="78" y="504"/>
                                    </a:cubicBezTo>
                                    <a:cubicBezTo>
                                      <a:pt x="80" y="504"/>
                                      <a:pt x="80" y="504"/>
                                      <a:pt x="80" y="504"/>
                                    </a:cubicBezTo>
                                    <a:cubicBezTo>
                                      <a:pt x="79" y="502"/>
                                      <a:pt x="77" y="500"/>
                                      <a:pt x="74" y="500"/>
                                    </a:cubicBezTo>
                                    <a:close/>
                                    <a:moveTo>
                                      <a:pt x="13" y="463"/>
                                    </a:moveTo>
                                    <a:cubicBezTo>
                                      <a:pt x="9" y="463"/>
                                      <a:pt x="4" y="464"/>
                                      <a:pt x="0" y="465"/>
                                    </a:cubicBezTo>
                                    <a:cubicBezTo>
                                      <a:pt x="0" y="467"/>
                                      <a:pt x="0" y="467"/>
                                      <a:pt x="0" y="467"/>
                                    </a:cubicBezTo>
                                    <a:cubicBezTo>
                                      <a:pt x="4" y="466"/>
                                      <a:pt x="9" y="465"/>
                                      <a:pt x="13" y="465"/>
                                    </a:cubicBezTo>
                                    <a:cubicBezTo>
                                      <a:pt x="25" y="465"/>
                                      <a:pt x="35" y="470"/>
                                      <a:pt x="43" y="477"/>
                                    </a:cubicBezTo>
                                    <a:cubicBezTo>
                                      <a:pt x="50" y="484"/>
                                      <a:pt x="54" y="494"/>
                                      <a:pt x="55" y="504"/>
                                    </a:cubicBezTo>
                                    <a:cubicBezTo>
                                      <a:pt x="56" y="504"/>
                                      <a:pt x="56" y="504"/>
                                      <a:pt x="56" y="504"/>
                                    </a:cubicBezTo>
                                    <a:cubicBezTo>
                                      <a:pt x="55" y="481"/>
                                      <a:pt x="36" y="463"/>
                                      <a:pt x="13" y="463"/>
                                    </a:cubicBezTo>
                                    <a:close/>
                                    <a:moveTo>
                                      <a:pt x="803" y="500"/>
                                    </a:moveTo>
                                    <a:cubicBezTo>
                                      <a:pt x="800" y="500"/>
                                      <a:pt x="798" y="502"/>
                                      <a:pt x="797" y="504"/>
                                    </a:cubicBezTo>
                                    <a:cubicBezTo>
                                      <a:pt x="799" y="504"/>
                                      <a:pt x="799" y="504"/>
                                      <a:pt x="799" y="504"/>
                                    </a:cubicBezTo>
                                    <a:cubicBezTo>
                                      <a:pt x="799" y="503"/>
                                      <a:pt x="801" y="502"/>
                                      <a:pt x="803" y="502"/>
                                    </a:cubicBezTo>
                                    <a:cubicBezTo>
                                      <a:pt x="804" y="502"/>
                                      <a:pt x="806" y="503"/>
                                      <a:pt x="807" y="504"/>
                                    </a:cubicBezTo>
                                    <a:cubicBezTo>
                                      <a:pt x="809" y="504"/>
                                      <a:pt x="809" y="504"/>
                                      <a:pt x="809" y="504"/>
                                    </a:cubicBezTo>
                                    <a:cubicBezTo>
                                      <a:pt x="808" y="502"/>
                                      <a:pt x="805" y="500"/>
                                      <a:pt x="803" y="500"/>
                                    </a:cubicBezTo>
                                    <a:close/>
                                    <a:moveTo>
                                      <a:pt x="864" y="493"/>
                                    </a:moveTo>
                                    <a:cubicBezTo>
                                      <a:pt x="857" y="493"/>
                                      <a:pt x="852" y="498"/>
                                      <a:pt x="850" y="504"/>
                                    </a:cubicBezTo>
                                    <a:cubicBezTo>
                                      <a:pt x="852" y="504"/>
                                      <a:pt x="852" y="504"/>
                                      <a:pt x="852" y="504"/>
                                    </a:cubicBezTo>
                                    <a:cubicBezTo>
                                      <a:pt x="853" y="499"/>
                                      <a:pt x="858" y="495"/>
                                      <a:pt x="864" y="495"/>
                                    </a:cubicBezTo>
                                    <a:cubicBezTo>
                                      <a:pt x="869" y="495"/>
                                      <a:pt x="874" y="499"/>
                                      <a:pt x="875" y="504"/>
                                    </a:cubicBezTo>
                                    <a:cubicBezTo>
                                      <a:pt x="877" y="504"/>
                                      <a:pt x="877" y="504"/>
                                      <a:pt x="877" y="504"/>
                                    </a:cubicBezTo>
                                    <a:cubicBezTo>
                                      <a:pt x="876" y="498"/>
                                      <a:pt x="870" y="493"/>
                                      <a:pt x="864" y="493"/>
                                    </a:cubicBezTo>
                                    <a:close/>
                                    <a:moveTo>
                                      <a:pt x="924" y="500"/>
                                    </a:moveTo>
                                    <a:cubicBezTo>
                                      <a:pt x="921" y="500"/>
                                      <a:pt x="919" y="502"/>
                                      <a:pt x="918" y="504"/>
                                    </a:cubicBezTo>
                                    <a:cubicBezTo>
                                      <a:pt x="919" y="504"/>
                                      <a:pt x="919" y="504"/>
                                      <a:pt x="919" y="504"/>
                                    </a:cubicBezTo>
                                    <a:cubicBezTo>
                                      <a:pt x="920" y="503"/>
                                      <a:pt x="922" y="502"/>
                                      <a:pt x="924" y="502"/>
                                    </a:cubicBezTo>
                                    <a:cubicBezTo>
                                      <a:pt x="925" y="502"/>
                                      <a:pt x="927" y="503"/>
                                      <a:pt x="928" y="504"/>
                                    </a:cubicBezTo>
                                    <a:cubicBezTo>
                                      <a:pt x="930" y="504"/>
                                      <a:pt x="930" y="504"/>
                                      <a:pt x="930" y="504"/>
                                    </a:cubicBezTo>
                                    <a:cubicBezTo>
                                      <a:pt x="929" y="502"/>
                                      <a:pt x="926" y="500"/>
                                      <a:pt x="924" y="500"/>
                                    </a:cubicBezTo>
                                    <a:close/>
                                    <a:moveTo>
                                      <a:pt x="13" y="493"/>
                                    </a:moveTo>
                                    <a:cubicBezTo>
                                      <a:pt x="7" y="493"/>
                                      <a:pt x="3" y="497"/>
                                      <a:pt x="0" y="501"/>
                                    </a:cubicBezTo>
                                    <a:cubicBezTo>
                                      <a:pt x="0" y="504"/>
                                      <a:pt x="0" y="504"/>
                                      <a:pt x="0" y="504"/>
                                    </a:cubicBezTo>
                                    <a:cubicBezTo>
                                      <a:pt x="1" y="504"/>
                                      <a:pt x="1" y="504"/>
                                      <a:pt x="1" y="504"/>
                                    </a:cubicBezTo>
                                    <a:cubicBezTo>
                                      <a:pt x="3" y="499"/>
                                      <a:pt x="7" y="495"/>
                                      <a:pt x="13" y="495"/>
                                    </a:cubicBezTo>
                                    <a:cubicBezTo>
                                      <a:pt x="19" y="495"/>
                                      <a:pt x="23" y="499"/>
                                      <a:pt x="25" y="504"/>
                                    </a:cubicBezTo>
                                    <a:cubicBezTo>
                                      <a:pt x="26" y="504"/>
                                      <a:pt x="26" y="504"/>
                                      <a:pt x="26" y="504"/>
                                    </a:cubicBezTo>
                                    <a:cubicBezTo>
                                      <a:pt x="25" y="498"/>
                                      <a:pt x="19" y="493"/>
                                      <a:pt x="13" y="493"/>
                                    </a:cubicBezTo>
                                    <a:close/>
                                    <a:moveTo>
                                      <a:pt x="13" y="500"/>
                                    </a:moveTo>
                                    <a:cubicBezTo>
                                      <a:pt x="10" y="500"/>
                                      <a:pt x="8" y="502"/>
                                      <a:pt x="7" y="504"/>
                                    </a:cubicBezTo>
                                    <a:cubicBezTo>
                                      <a:pt x="9" y="504"/>
                                      <a:pt x="9" y="504"/>
                                      <a:pt x="9" y="504"/>
                                    </a:cubicBezTo>
                                    <a:cubicBezTo>
                                      <a:pt x="10" y="503"/>
                                      <a:pt x="11" y="502"/>
                                      <a:pt x="13" y="502"/>
                                    </a:cubicBezTo>
                                    <a:cubicBezTo>
                                      <a:pt x="15" y="502"/>
                                      <a:pt x="16" y="503"/>
                                      <a:pt x="17" y="504"/>
                                    </a:cubicBezTo>
                                    <a:cubicBezTo>
                                      <a:pt x="19" y="504"/>
                                      <a:pt x="19" y="504"/>
                                      <a:pt x="19" y="504"/>
                                    </a:cubicBezTo>
                                    <a:cubicBezTo>
                                      <a:pt x="18" y="502"/>
                                      <a:pt x="16" y="500"/>
                                      <a:pt x="13" y="500"/>
                                    </a:cubicBezTo>
                                    <a:close/>
                                    <a:moveTo>
                                      <a:pt x="864" y="463"/>
                                    </a:moveTo>
                                    <a:cubicBezTo>
                                      <a:pt x="840" y="463"/>
                                      <a:pt x="822" y="481"/>
                                      <a:pt x="820" y="504"/>
                                    </a:cubicBezTo>
                                    <a:cubicBezTo>
                                      <a:pt x="822" y="504"/>
                                      <a:pt x="822" y="504"/>
                                      <a:pt x="822" y="504"/>
                                    </a:cubicBezTo>
                                    <a:cubicBezTo>
                                      <a:pt x="822" y="494"/>
                                      <a:pt x="827" y="484"/>
                                      <a:pt x="834" y="477"/>
                                    </a:cubicBezTo>
                                    <a:cubicBezTo>
                                      <a:pt x="842" y="470"/>
                                      <a:pt x="852" y="465"/>
                                      <a:pt x="864" y="465"/>
                                    </a:cubicBezTo>
                                    <a:cubicBezTo>
                                      <a:pt x="875" y="465"/>
                                      <a:pt x="886" y="470"/>
                                      <a:pt x="893" y="477"/>
                                    </a:cubicBezTo>
                                    <a:cubicBezTo>
                                      <a:pt x="900" y="484"/>
                                      <a:pt x="905" y="494"/>
                                      <a:pt x="905" y="504"/>
                                    </a:cubicBezTo>
                                    <a:cubicBezTo>
                                      <a:pt x="907" y="504"/>
                                      <a:pt x="907" y="504"/>
                                      <a:pt x="907" y="504"/>
                                    </a:cubicBezTo>
                                    <a:cubicBezTo>
                                      <a:pt x="905" y="481"/>
                                      <a:pt x="887" y="463"/>
                                      <a:pt x="864" y="463"/>
                                    </a:cubicBezTo>
                                    <a:close/>
                                    <a:moveTo>
                                      <a:pt x="13" y="486"/>
                                    </a:moveTo>
                                    <a:cubicBezTo>
                                      <a:pt x="8" y="486"/>
                                      <a:pt x="4" y="487"/>
                                      <a:pt x="0" y="490"/>
                                    </a:cubicBezTo>
                                    <a:cubicBezTo>
                                      <a:pt x="0" y="492"/>
                                      <a:pt x="0" y="492"/>
                                      <a:pt x="0" y="492"/>
                                    </a:cubicBezTo>
                                    <a:cubicBezTo>
                                      <a:pt x="4" y="489"/>
                                      <a:pt x="8" y="487"/>
                                      <a:pt x="13" y="487"/>
                                    </a:cubicBezTo>
                                    <a:cubicBezTo>
                                      <a:pt x="18" y="487"/>
                                      <a:pt x="23" y="489"/>
                                      <a:pt x="27" y="493"/>
                                    </a:cubicBezTo>
                                    <a:cubicBezTo>
                                      <a:pt x="30" y="496"/>
                                      <a:pt x="32" y="500"/>
                                      <a:pt x="32" y="504"/>
                                    </a:cubicBezTo>
                                    <a:cubicBezTo>
                                      <a:pt x="34" y="504"/>
                                      <a:pt x="34" y="504"/>
                                      <a:pt x="34" y="504"/>
                                    </a:cubicBezTo>
                                    <a:cubicBezTo>
                                      <a:pt x="32" y="494"/>
                                      <a:pt x="24" y="486"/>
                                      <a:pt x="13" y="486"/>
                                    </a:cubicBezTo>
                                    <a:close/>
                                    <a:moveTo>
                                      <a:pt x="864" y="471"/>
                                    </a:moveTo>
                                    <a:cubicBezTo>
                                      <a:pt x="845" y="471"/>
                                      <a:pt x="829" y="486"/>
                                      <a:pt x="828" y="504"/>
                                    </a:cubicBezTo>
                                    <a:cubicBezTo>
                                      <a:pt x="829" y="504"/>
                                      <a:pt x="829" y="504"/>
                                      <a:pt x="829" y="504"/>
                                    </a:cubicBezTo>
                                    <a:cubicBezTo>
                                      <a:pt x="830" y="496"/>
                                      <a:pt x="834" y="488"/>
                                      <a:pt x="839" y="483"/>
                                    </a:cubicBezTo>
                                    <a:cubicBezTo>
                                      <a:pt x="846" y="476"/>
                                      <a:pt x="854" y="473"/>
                                      <a:pt x="864" y="473"/>
                                    </a:cubicBezTo>
                                    <a:cubicBezTo>
                                      <a:pt x="873" y="473"/>
                                      <a:pt x="882" y="476"/>
                                      <a:pt x="888" y="483"/>
                                    </a:cubicBezTo>
                                    <a:cubicBezTo>
                                      <a:pt x="893" y="488"/>
                                      <a:pt x="897" y="496"/>
                                      <a:pt x="898" y="504"/>
                                    </a:cubicBezTo>
                                    <a:cubicBezTo>
                                      <a:pt x="899" y="504"/>
                                      <a:pt x="899" y="504"/>
                                      <a:pt x="899" y="504"/>
                                    </a:cubicBezTo>
                                    <a:cubicBezTo>
                                      <a:pt x="898" y="486"/>
                                      <a:pt x="882" y="471"/>
                                      <a:pt x="864" y="471"/>
                                    </a:cubicBezTo>
                                    <a:close/>
                                    <a:moveTo>
                                      <a:pt x="13" y="478"/>
                                    </a:moveTo>
                                    <a:cubicBezTo>
                                      <a:pt x="8" y="478"/>
                                      <a:pt x="4" y="479"/>
                                      <a:pt x="0" y="481"/>
                                    </a:cubicBezTo>
                                    <a:cubicBezTo>
                                      <a:pt x="0" y="483"/>
                                      <a:pt x="0" y="483"/>
                                      <a:pt x="0" y="483"/>
                                    </a:cubicBezTo>
                                    <a:cubicBezTo>
                                      <a:pt x="4" y="481"/>
                                      <a:pt x="8" y="480"/>
                                      <a:pt x="13" y="480"/>
                                    </a:cubicBezTo>
                                    <a:cubicBezTo>
                                      <a:pt x="20" y="480"/>
                                      <a:pt x="27" y="483"/>
                                      <a:pt x="32" y="488"/>
                                    </a:cubicBezTo>
                                    <a:cubicBezTo>
                                      <a:pt x="37" y="492"/>
                                      <a:pt x="39" y="498"/>
                                      <a:pt x="40" y="504"/>
                                    </a:cubicBezTo>
                                    <a:cubicBezTo>
                                      <a:pt x="42" y="504"/>
                                      <a:pt x="42" y="504"/>
                                      <a:pt x="42" y="504"/>
                                    </a:cubicBezTo>
                                    <a:cubicBezTo>
                                      <a:pt x="40" y="489"/>
                                      <a:pt x="28" y="478"/>
                                      <a:pt x="13" y="478"/>
                                    </a:cubicBezTo>
                                    <a:close/>
                                    <a:moveTo>
                                      <a:pt x="864" y="478"/>
                                    </a:moveTo>
                                    <a:cubicBezTo>
                                      <a:pt x="849" y="478"/>
                                      <a:pt x="836" y="489"/>
                                      <a:pt x="835" y="504"/>
                                    </a:cubicBezTo>
                                    <a:cubicBezTo>
                                      <a:pt x="837" y="504"/>
                                      <a:pt x="837" y="504"/>
                                      <a:pt x="837" y="504"/>
                                    </a:cubicBezTo>
                                    <a:cubicBezTo>
                                      <a:pt x="837" y="498"/>
                                      <a:pt x="840" y="492"/>
                                      <a:pt x="844" y="488"/>
                                    </a:cubicBezTo>
                                    <a:cubicBezTo>
                                      <a:pt x="849" y="483"/>
                                      <a:pt x="856" y="480"/>
                                      <a:pt x="864" y="480"/>
                                    </a:cubicBezTo>
                                    <a:cubicBezTo>
                                      <a:pt x="871" y="480"/>
                                      <a:pt x="878" y="483"/>
                                      <a:pt x="883" y="488"/>
                                    </a:cubicBezTo>
                                    <a:cubicBezTo>
                                      <a:pt x="887" y="492"/>
                                      <a:pt x="890" y="498"/>
                                      <a:pt x="891" y="504"/>
                                    </a:cubicBezTo>
                                    <a:cubicBezTo>
                                      <a:pt x="892" y="504"/>
                                      <a:pt x="892" y="504"/>
                                      <a:pt x="892" y="504"/>
                                    </a:cubicBezTo>
                                    <a:cubicBezTo>
                                      <a:pt x="891" y="489"/>
                                      <a:pt x="879" y="478"/>
                                      <a:pt x="864" y="478"/>
                                    </a:cubicBezTo>
                                    <a:close/>
                                    <a:moveTo>
                                      <a:pt x="621" y="471"/>
                                    </a:moveTo>
                                    <a:cubicBezTo>
                                      <a:pt x="602" y="471"/>
                                      <a:pt x="587" y="486"/>
                                      <a:pt x="585" y="504"/>
                                    </a:cubicBezTo>
                                    <a:cubicBezTo>
                                      <a:pt x="587" y="504"/>
                                      <a:pt x="587" y="504"/>
                                      <a:pt x="587" y="504"/>
                                    </a:cubicBezTo>
                                    <a:cubicBezTo>
                                      <a:pt x="587" y="496"/>
                                      <a:pt x="591" y="488"/>
                                      <a:pt x="597" y="483"/>
                                    </a:cubicBezTo>
                                    <a:cubicBezTo>
                                      <a:pt x="603" y="476"/>
                                      <a:pt x="611" y="473"/>
                                      <a:pt x="621" y="473"/>
                                    </a:cubicBezTo>
                                    <a:cubicBezTo>
                                      <a:pt x="630" y="473"/>
                                      <a:pt x="639" y="476"/>
                                      <a:pt x="645" y="483"/>
                                    </a:cubicBezTo>
                                    <a:cubicBezTo>
                                      <a:pt x="651" y="488"/>
                                      <a:pt x="654" y="496"/>
                                      <a:pt x="655" y="504"/>
                                    </a:cubicBezTo>
                                    <a:cubicBezTo>
                                      <a:pt x="656" y="504"/>
                                      <a:pt x="656" y="504"/>
                                      <a:pt x="656" y="504"/>
                                    </a:cubicBezTo>
                                    <a:cubicBezTo>
                                      <a:pt x="655" y="486"/>
                                      <a:pt x="640" y="471"/>
                                      <a:pt x="621" y="471"/>
                                    </a:cubicBezTo>
                                    <a:close/>
                                    <a:moveTo>
                                      <a:pt x="621" y="463"/>
                                    </a:moveTo>
                                    <a:cubicBezTo>
                                      <a:pt x="598" y="463"/>
                                      <a:pt x="579" y="481"/>
                                      <a:pt x="577" y="504"/>
                                    </a:cubicBezTo>
                                    <a:cubicBezTo>
                                      <a:pt x="579" y="504"/>
                                      <a:pt x="579" y="504"/>
                                      <a:pt x="579" y="504"/>
                                    </a:cubicBezTo>
                                    <a:cubicBezTo>
                                      <a:pt x="580" y="494"/>
                                      <a:pt x="584" y="484"/>
                                      <a:pt x="591" y="477"/>
                                    </a:cubicBezTo>
                                    <a:cubicBezTo>
                                      <a:pt x="599" y="470"/>
                                      <a:pt x="609" y="465"/>
                                      <a:pt x="621" y="465"/>
                                    </a:cubicBezTo>
                                    <a:cubicBezTo>
                                      <a:pt x="632" y="465"/>
                                      <a:pt x="643" y="470"/>
                                      <a:pt x="650" y="477"/>
                                    </a:cubicBezTo>
                                    <a:cubicBezTo>
                                      <a:pt x="657" y="484"/>
                                      <a:pt x="662" y="494"/>
                                      <a:pt x="663" y="504"/>
                                    </a:cubicBezTo>
                                    <a:cubicBezTo>
                                      <a:pt x="664" y="504"/>
                                      <a:pt x="664" y="504"/>
                                      <a:pt x="664" y="504"/>
                                    </a:cubicBezTo>
                                    <a:cubicBezTo>
                                      <a:pt x="663" y="481"/>
                                      <a:pt x="644" y="463"/>
                                      <a:pt x="621" y="463"/>
                                    </a:cubicBezTo>
                                    <a:close/>
                                    <a:moveTo>
                                      <a:pt x="135" y="471"/>
                                    </a:moveTo>
                                    <a:cubicBezTo>
                                      <a:pt x="116" y="471"/>
                                      <a:pt x="101" y="486"/>
                                      <a:pt x="99" y="504"/>
                                    </a:cubicBezTo>
                                    <a:cubicBezTo>
                                      <a:pt x="101" y="504"/>
                                      <a:pt x="101" y="504"/>
                                      <a:pt x="101" y="504"/>
                                    </a:cubicBezTo>
                                    <a:cubicBezTo>
                                      <a:pt x="102" y="496"/>
                                      <a:pt x="105" y="488"/>
                                      <a:pt x="111" y="483"/>
                                    </a:cubicBezTo>
                                    <a:cubicBezTo>
                                      <a:pt x="117" y="476"/>
                                      <a:pt x="126" y="473"/>
                                      <a:pt x="135" y="473"/>
                                    </a:cubicBezTo>
                                    <a:cubicBezTo>
                                      <a:pt x="144" y="473"/>
                                      <a:pt x="153" y="476"/>
                                      <a:pt x="159" y="483"/>
                                    </a:cubicBezTo>
                                    <a:cubicBezTo>
                                      <a:pt x="165" y="488"/>
                                      <a:pt x="168" y="496"/>
                                      <a:pt x="169" y="504"/>
                                    </a:cubicBezTo>
                                    <a:cubicBezTo>
                                      <a:pt x="171" y="504"/>
                                      <a:pt x="171" y="504"/>
                                      <a:pt x="171" y="504"/>
                                    </a:cubicBezTo>
                                    <a:cubicBezTo>
                                      <a:pt x="169" y="486"/>
                                      <a:pt x="154" y="471"/>
                                      <a:pt x="135" y="471"/>
                                    </a:cubicBezTo>
                                    <a:close/>
                                    <a:moveTo>
                                      <a:pt x="135" y="478"/>
                                    </a:moveTo>
                                    <a:cubicBezTo>
                                      <a:pt x="120" y="478"/>
                                      <a:pt x="108" y="489"/>
                                      <a:pt x="106" y="504"/>
                                    </a:cubicBezTo>
                                    <a:cubicBezTo>
                                      <a:pt x="108" y="504"/>
                                      <a:pt x="108" y="504"/>
                                      <a:pt x="108" y="504"/>
                                    </a:cubicBezTo>
                                    <a:cubicBezTo>
                                      <a:pt x="109" y="498"/>
                                      <a:pt x="111" y="492"/>
                                      <a:pt x="116" y="488"/>
                                    </a:cubicBezTo>
                                    <a:cubicBezTo>
                                      <a:pt x="121" y="483"/>
                                      <a:pt x="128" y="480"/>
                                      <a:pt x="135" y="480"/>
                                    </a:cubicBezTo>
                                    <a:cubicBezTo>
                                      <a:pt x="143" y="480"/>
                                      <a:pt x="149" y="483"/>
                                      <a:pt x="154" y="488"/>
                                    </a:cubicBezTo>
                                    <a:cubicBezTo>
                                      <a:pt x="159" y="492"/>
                                      <a:pt x="161" y="498"/>
                                      <a:pt x="162" y="504"/>
                                    </a:cubicBezTo>
                                    <a:cubicBezTo>
                                      <a:pt x="164" y="504"/>
                                      <a:pt x="164" y="504"/>
                                      <a:pt x="164" y="504"/>
                                    </a:cubicBezTo>
                                    <a:cubicBezTo>
                                      <a:pt x="162" y="489"/>
                                      <a:pt x="150" y="478"/>
                                      <a:pt x="135" y="478"/>
                                    </a:cubicBezTo>
                                    <a:close/>
                                    <a:moveTo>
                                      <a:pt x="681" y="500"/>
                                    </a:moveTo>
                                    <a:cubicBezTo>
                                      <a:pt x="678" y="500"/>
                                      <a:pt x="676" y="502"/>
                                      <a:pt x="675" y="504"/>
                                    </a:cubicBezTo>
                                    <a:cubicBezTo>
                                      <a:pt x="677" y="504"/>
                                      <a:pt x="677" y="504"/>
                                      <a:pt x="677" y="504"/>
                                    </a:cubicBezTo>
                                    <a:cubicBezTo>
                                      <a:pt x="678" y="503"/>
                                      <a:pt x="679" y="502"/>
                                      <a:pt x="681" y="502"/>
                                    </a:cubicBezTo>
                                    <a:cubicBezTo>
                                      <a:pt x="683" y="502"/>
                                      <a:pt x="684" y="503"/>
                                      <a:pt x="685" y="504"/>
                                    </a:cubicBezTo>
                                    <a:cubicBezTo>
                                      <a:pt x="687" y="504"/>
                                      <a:pt x="687" y="504"/>
                                      <a:pt x="687" y="504"/>
                                    </a:cubicBezTo>
                                    <a:cubicBezTo>
                                      <a:pt x="686" y="502"/>
                                      <a:pt x="684" y="500"/>
                                      <a:pt x="681" y="500"/>
                                    </a:cubicBezTo>
                                    <a:close/>
                                    <a:moveTo>
                                      <a:pt x="135" y="463"/>
                                    </a:moveTo>
                                    <a:cubicBezTo>
                                      <a:pt x="112" y="463"/>
                                      <a:pt x="93" y="481"/>
                                      <a:pt x="92" y="504"/>
                                    </a:cubicBezTo>
                                    <a:cubicBezTo>
                                      <a:pt x="93" y="504"/>
                                      <a:pt x="93" y="504"/>
                                      <a:pt x="93" y="504"/>
                                    </a:cubicBezTo>
                                    <a:cubicBezTo>
                                      <a:pt x="94" y="494"/>
                                      <a:pt x="98" y="484"/>
                                      <a:pt x="105" y="477"/>
                                    </a:cubicBezTo>
                                    <a:cubicBezTo>
                                      <a:pt x="113" y="470"/>
                                      <a:pt x="123" y="465"/>
                                      <a:pt x="135" y="465"/>
                                    </a:cubicBezTo>
                                    <a:cubicBezTo>
                                      <a:pt x="147" y="465"/>
                                      <a:pt x="157" y="470"/>
                                      <a:pt x="165" y="477"/>
                                    </a:cubicBezTo>
                                    <a:cubicBezTo>
                                      <a:pt x="172" y="484"/>
                                      <a:pt x="176" y="494"/>
                                      <a:pt x="177" y="504"/>
                                    </a:cubicBezTo>
                                    <a:cubicBezTo>
                                      <a:pt x="178" y="504"/>
                                      <a:pt x="178" y="504"/>
                                      <a:pt x="178" y="504"/>
                                    </a:cubicBezTo>
                                    <a:cubicBezTo>
                                      <a:pt x="177" y="481"/>
                                      <a:pt x="158" y="463"/>
                                      <a:pt x="135" y="463"/>
                                    </a:cubicBezTo>
                                    <a:close/>
                                    <a:moveTo>
                                      <a:pt x="621" y="486"/>
                                    </a:moveTo>
                                    <a:cubicBezTo>
                                      <a:pt x="610" y="486"/>
                                      <a:pt x="601" y="494"/>
                                      <a:pt x="600" y="504"/>
                                    </a:cubicBezTo>
                                    <a:cubicBezTo>
                                      <a:pt x="602" y="504"/>
                                      <a:pt x="602" y="504"/>
                                      <a:pt x="602" y="504"/>
                                    </a:cubicBezTo>
                                    <a:cubicBezTo>
                                      <a:pt x="602" y="500"/>
                                      <a:pt x="604" y="496"/>
                                      <a:pt x="607" y="493"/>
                                    </a:cubicBezTo>
                                    <a:cubicBezTo>
                                      <a:pt x="611" y="489"/>
                                      <a:pt x="615" y="487"/>
                                      <a:pt x="621" y="487"/>
                                    </a:cubicBezTo>
                                    <a:cubicBezTo>
                                      <a:pt x="626" y="487"/>
                                      <a:pt x="631" y="489"/>
                                      <a:pt x="635" y="493"/>
                                    </a:cubicBezTo>
                                    <a:cubicBezTo>
                                      <a:pt x="638" y="496"/>
                                      <a:pt x="639" y="500"/>
                                      <a:pt x="640" y="504"/>
                                    </a:cubicBezTo>
                                    <a:cubicBezTo>
                                      <a:pt x="642" y="504"/>
                                      <a:pt x="642" y="504"/>
                                      <a:pt x="642" y="504"/>
                                    </a:cubicBezTo>
                                    <a:cubicBezTo>
                                      <a:pt x="640" y="494"/>
                                      <a:pt x="632" y="486"/>
                                      <a:pt x="621" y="486"/>
                                    </a:cubicBezTo>
                                    <a:close/>
                                    <a:moveTo>
                                      <a:pt x="621" y="478"/>
                                    </a:moveTo>
                                    <a:cubicBezTo>
                                      <a:pt x="606" y="478"/>
                                      <a:pt x="594" y="489"/>
                                      <a:pt x="592" y="504"/>
                                    </a:cubicBezTo>
                                    <a:cubicBezTo>
                                      <a:pt x="594" y="504"/>
                                      <a:pt x="594" y="504"/>
                                      <a:pt x="594" y="504"/>
                                    </a:cubicBezTo>
                                    <a:cubicBezTo>
                                      <a:pt x="594" y="498"/>
                                      <a:pt x="597" y="492"/>
                                      <a:pt x="602" y="488"/>
                                    </a:cubicBezTo>
                                    <a:cubicBezTo>
                                      <a:pt x="607" y="483"/>
                                      <a:pt x="613" y="480"/>
                                      <a:pt x="621" y="480"/>
                                    </a:cubicBezTo>
                                    <a:cubicBezTo>
                                      <a:pt x="628" y="480"/>
                                      <a:pt x="635" y="483"/>
                                      <a:pt x="640" y="488"/>
                                    </a:cubicBezTo>
                                    <a:cubicBezTo>
                                      <a:pt x="644" y="492"/>
                                      <a:pt x="647" y="498"/>
                                      <a:pt x="648" y="504"/>
                                    </a:cubicBezTo>
                                    <a:cubicBezTo>
                                      <a:pt x="649" y="504"/>
                                      <a:pt x="649" y="504"/>
                                      <a:pt x="649" y="504"/>
                                    </a:cubicBezTo>
                                    <a:cubicBezTo>
                                      <a:pt x="648" y="489"/>
                                      <a:pt x="636" y="478"/>
                                      <a:pt x="621" y="478"/>
                                    </a:cubicBezTo>
                                    <a:close/>
                                    <a:moveTo>
                                      <a:pt x="742" y="471"/>
                                    </a:moveTo>
                                    <a:cubicBezTo>
                                      <a:pt x="723" y="471"/>
                                      <a:pt x="707" y="486"/>
                                      <a:pt x="706" y="504"/>
                                    </a:cubicBezTo>
                                    <a:cubicBezTo>
                                      <a:pt x="708" y="504"/>
                                      <a:pt x="708" y="504"/>
                                      <a:pt x="708" y="504"/>
                                    </a:cubicBezTo>
                                    <a:cubicBezTo>
                                      <a:pt x="708" y="496"/>
                                      <a:pt x="712" y="488"/>
                                      <a:pt x="717" y="483"/>
                                    </a:cubicBezTo>
                                    <a:cubicBezTo>
                                      <a:pt x="724" y="476"/>
                                      <a:pt x="732" y="473"/>
                                      <a:pt x="742" y="473"/>
                                    </a:cubicBezTo>
                                    <a:cubicBezTo>
                                      <a:pt x="751" y="473"/>
                                      <a:pt x="760" y="476"/>
                                      <a:pt x="766" y="483"/>
                                    </a:cubicBezTo>
                                    <a:cubicBezTo>
                                      <a:pt x="771" y="488"/>
                                      <a:pt x="775" y="496"/>
                                      <a:pt x="776" y="504"/>
                                    </a:cubicBezTo>
                                    <a:cubicBezTo>
                                      <a:pt x="777" y="504"/>
                                      <a:pt x="777" y="504"/>
                                      <a:pt x="777" y="504"/>
                                    </a:cubicBezTo>
                                    <a:cubicBezTo>
                                      <a:pt x="776" y="486"/>
                                      <a:pt x="761" y="471"/>
                                      <a:pt x="742" y="471"/>
                                    </a:cubicBezTo>
                                    <a:close/>
                                    <a:moveTo>
                                      <a:pt x="742" y="486"/>
                                    </a:moveTo>
                                    <a:cubicBezTo>
                                      <a:pt x="731" y="486"/>
                                      <a:pt x="722" y="494"/>
                                      <a:pt x="721" y="504"/>
                                    </a:cubicBezTo>
                                    <a:cubicBezTo>
                                      <a:pt x="722" y="504"/>
                                      <a:pt x="722" y="504"/>
                                      <a:pt x="722" y="504"/>
                                    </a:cubicBezTo>
                                    <a:cubicBezTo>
                                      <a:pt x="723" y="500"/>
                                      <a:pt x="725" y="496"/>
                                      <a:pt x="728" y="493"/>
                                    </a:cubicBezTo>
                                    <a:cubicBezTo>
                                      <a:pt x="731" y="489"/>
                                      <a:pt x="736" y="487"/>
                                      <a:pt x="742" y="487"/>
                                    </a:cubicBezTo>
                                    <a:cubicBezTo>
                                      <a:pt x="747" y="487"/>
                                      <a:pt x="752" y="489"/>
                                      <a:pt x="755" y="493"/>
                                    </a:cubicBezTo>
                                    <a:cubicBezTo>
                                      <a:pt x="758" y="496"/>
                                      <a:pt x="760" y="500"/>
                                      <a:pt x="761" y="504"/>
                                    </a:cubicBezTo>
                                    <a:cubicBezTo>
                                      <a:pt x="762" y="504"/>
                                      <a:pt x="762" y="504"/>
                                      <a:pt x="762" y="504"/>
                                    </a:cubicBezTo>
                                    <a:cubicBezTo>
                                      <a:pt x="761" y="494"/>
                                      <a:pt x="752" y="486"/>
                                      <a:pt x="742" y="486"/>
                                    </a:cubicBezTo>
                                    <a:close/>
                                    <a:moveTo>
                                      <a:pt x="135" y="500"/>
                                    </a:moveTo>
                                    <a:cubicBezTo>
                                      <a:pt x="132" y="500"/>
                                      <a:pt x="130" y="502"/>
                                      <a:pt x="129" y="504"/>
                                    </a:cubicBezTo>
                                    <a:cubicBezTo>
                                      <a:pt x="131" y="504"/>
                                      <a:pt x="131" y="504"/>
                                      <a:pt x="131" y="504"/>
                                    </a:cubicBezTo>
                                    <a:cubicBezTo>
                                      <a:pt x="132" y="503"/>
                                      <a:pt x="133" y="502"/>
                                      <a:pt x="135" y="502"/>
                                    </a:cubicBezTo>
                                    <a:cubicBezTo>
                                      <a:pt x="137" y="502"/>
                                      <a:pt x="138" y="503"/>
                                      <a:pt x="139" y="504"/>
                                    </a:cubicBezTo>
                                    <a:cubicBezTo>
                                      <a:pt x="141" y="504"/>
                                      <a:pt x="141" y="504"/>
                                      <a:pt x="141" y="504"/>
                                    </a:cubicBezTo>
                                    <a:cubicBezTo>
                                      <a:pt x="140" y="502"/>
                                      <a:pt x="138" y="500"/>
                                      <a:pt x="135" y="500"/>
                                    </a:cubicBezTo>
                                    <a:close/>
                                    <a:moveTo>
                                      <a:pt x="742" y="478"/>
                                    </a:moveTo>
                                    <a:cubicBezTo>
                                      <a:pt x="727" y="478"/>
                                      <a:pt x="714" y="489"/>
                                      <a:pt x="713" y="504"/>
                                    </a:cubicBezTo>
                                    <a:cubicBezTo>
                                      <a:pt x="715" y="504"/>
                                      <a:pt x="715" y="504"/>
                                      <a:pt x="715" y="504"/>
                                    </a:cubicBezTo>
                                    <a:cubicBezTo>
                                      <a:pt x="715" y="498"/>
                                      <a:pt x="718" y="492"/>
                                      <a:pt x="722" y="488"/>
                                    </a:cubicBezTo>
                                    <a:cubicBezTo>
                                      <a:pt x="727" y="483"/>
                                      <a:pt x="734" y="480"/>
                                      <a:pt x="742" y="480"/>
                                    </a:cubicBezTo>
                                    <a:cubicBezTo>
                                      <a:pt x="749" y="480"/>
                                      <a:pt x="756" y="483"/>
                                      <a:pt x="761" y="488"/>
                                    </a:cubicBezTo>
                                    <a:cubicBezTo>
                                      <a:pt x="765" y="492"/>
                                      <a:pt x="768" y="498"/>
                                      <a:pt x="769" y="504"/>
                                    </a:cubicBezTo>
                                    <a:cubicBezTo>
                                      <a:pt x="770" y="504"/>
                                      <a:pt x="770" y="504"/>
                                      <a:pt x="770" y="504"/>
                                    </a:cubicBezTo>
                                    <a:cubicBezTo>
                                      <a:pt x="769" y="489"/>
                                      <a:pt x="757" y="478"/>
                                      <a:pt x="742" y="478"/>
                                    </a:cubicBezTo>
                                    <a:close/>
                                    <a:moveTo>
                                      <a:pt x="742" y="500"/>
                                    </a:moveTo>
                                    <a:cubicBezTo>
                                      <a:pt x="739" y="500"/>
                                      <a:pt x="737" y="502"/>
                                      <a:pt x="736" y="504"/>
                                    </a:cubicBezTo>
                                    <a:cubicBezTo>
                                      <a:pt x="738" y="504"/>
                                      <a:pt x="738" y="504"/>
                                      <a:pt x="738" y="504"/>
                                    </a:cubicBezTo>
                                    <a:cubicBezTo>
                                      <a:pt x="738" y="503"/>
                                      <a:pt x="740" y="502"/>
                                      <a:pt x="742" y="502"/>
                                    </a:cubicBezTo>
                                    <a:cubicBezTo>
                                      <a:pt x="743" y="502"/>
                                      <a:pt x="745" y="503"/>
                                      <a:pt x="746" y="504"/>
                                    </a:cubicBezTo>
                                    <a:cubicBezTo>
                                      <a:pt x="748" y="504"/>
                                      <a:pt x="748" y="504"/>
                                      <a:pt x="748" y="504"/>
                                    </a:cubicBezTo>
                                    <a:cubicBezTo>
                                      <a:pt x="747" y="502"/>
                                      <a:pt x="744" y="500"/>
                                      <a:pt x="742" y="500"/>
                                    </a:cubicBezTo>
                                    <a:close/>
                                    <a:moveTo>
                                      <a:pt x="135" y="486"/>
                                    </a:moveTo>
                                    <a:cubicBezTo>
                                      <a:pt x="124" y="486"/>
                                      <a:pt x="116" y="494"/>
                                      <a:pt x="114" y="504"/>
                                    </a:cubicBezTo>
                                    <a:cubicBezTo>
                                      <a:pt x="116" y="504"/>
                                      <a:pt x="116" y="504"/>
                                      <a:pt x="116" y="504"/>
                                    </a:cubicBezTo>
                                    <a:cubicBezTo>
                                      <a:pt x="116" y="500"/>
                                      <a:pt x="118" y="496"/>
                                      <a:pt x="121" y="493"/>
                                    </a:cubicBezTo>
                                    <a:cubicBezTo>
                                      <a:pt x="125" y="489"/>
                                      <a:pt x="130" y="487"/>
                                      <a:pt x="135" y="487"/>
                                    </a:cubicBezTo>
                                    <a:cubicBezTo>
                                      <a:pt x="140" y="487"/>
                                      <a:pt x="145" y="489"/>
                                      <a:pt x="149" y="493"/>
                                    </a:cubicBezTo>
                                    <a:cubicBezTo>
                                      <a:pt x="152" y="496"/>
                                      <a:pt x="154" y="500"/>
                                      <a:pt x="154" y="504"/>
                                    </a:cubicBezTo>
                                    <a:cubicBezTo>
                                      <a:pt x="156" y="504"/>
                                      <a:pt x="156" y="504"/>
                                      <a:pt x="156" y="504"/>
                                    </a:cubicBezTo>
                                    <a:cubicBezTo>
                                      <a:pt x="154" y="494"/>
                                      <a:pt x="146" y="486"/>
                                      <a:pt x="135" y="486"/>
                                    </a:cubicBezTo>
                                    <a:close/>
                                    <a:moveTo>
                                      <a:pt x="135" y="493"/>
                                    </a:moveTo>
                                    <a:cubicBezTo>
                                      <a:pt x="129" y="493"/>
                                      <a:pt x="123" y="498"/>
                                      <a:pt x="122" y="504"/>
                                    </a:cubicBezTo>
                                    <a:cubicBezTo>
                                      <a:pt x="123" y="504"/>
                                      <a:pt x="123" y="504"/>
                                      <a:pt x="123" y="504"/>
                                    </a:cubicBezTo>
                                    <a:cubicBezTo>
                                      <a:pt x="125" y="499"/>
                                      <a:pt x="129" y="495"/>
                                      <a:pt x="135" y="495"/>
                                    </a:cubicBezTo>
                                    <a:cubicBezTo>
                                      <a:pt x="141" y="495"/>
                                      <a:pt x="145" y="499"/>
                                      <a:pt x="147" y="504"/>
                                    </a:cubicBezTo>
                                    <a:cubicBezTo>
                                      <a:pt x="148" y="504"/>
                                      <a:pt x="148" y="504"/>
                                      <a:pt x="148" y="504"/>
                                    </a:cubicBezTo>
                                    <a:cubicBezTo>
                                      <a:pt x="147" y="498"/>
                                      <a:pt x="142" y="493"/>
                                      <a:pt x="135" y="493"/>
                                    </a:cubicBezTo>
                                    <a:close/>
                                    <a:moveTo>
                                      <a:pt x="742" y="493"/>
                                    </a:moveTo>
                                    <a:cubicBezTo>
                                      <a:pt x="735" y="493"/>
                                      <a:pt x="730" y="498"/>
                                      <a:pt x="728" y="504"/>
                                    </a:cubicBezTo>
                                    <a:cubicBezTo>
                                      <a:pt x="730" y="504"/>
                                      <a:pt x="730" y="504"/>
                                      <a:pt x="730" y="504"/>
                                    </a:cubicBezTo>
                                    <a:cubicBezTo>
                                      <a:pt x="731" y="499"/>
                                      <a:pt x="736" y="495"/>
                                      <a:pt x="742" y="495"/>
                                    </a:cubicBezTo>
                                    <a:cubicBezTo>
                                      <a:pt x="747" y="495"/>
                                      <a:pt x="752" y="499"/>
                                      <a:pt x="753" y="504"/>
                                    </a:cubicBezTo>
                                    <a:cubicBezTo>
                                      <a:pt x="755" y="504"/>
                                      <a:pt x="755" y="504"/>
                                      <a:pt x="755" y="504"/>
                                    </a:cubicBezTo>
                                    <a:cubicBezTo>
                                      <a:pt x="754" y="498"/>
                                      <a:pt x="748" y="493"/>
                                      <a:pt x="742" y="49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B050"/>
                              </a:solidFill>
                              <a:ln/>
                            </wps:spPr>
                            <wps:style>
                              <a:lnRef idx="0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3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0" name="Rounded Rectangle 100"/>
                            <wps:cNvSpPr/>
                            <wps:spPr>
                              <a:xfrm>
                                <a:off x="276045" y="207034"/>
                                <a:ext cx="2419249" cy="1185545"/>
                              </a:xfrm>
                              <a:prstGeom prst="roundRect">
                                <a:avLst>
                                  <a:gd name="adj" fmla="val 10846"/>
                                </a:avLst>
                              </a:prstGeom>
                              <a:solidFill>
                                <a:srgbClr val="4FFF9F"/>
                              </a:solidFill>
                              <a:ln/>
                            </wps:spPr>
                            <wps:style>
                              <a:lnRef idx="0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3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9C600C" id="Group 4" o:spid="_x0000_s1026" alt="Place card backing graphics of fireworks and abstract design on solid color" style="position:absolute;margin-left:0;margin-top:0;width:487.45pt;height:706.3pt;z-index:-251657216;mso-position-horizontal:center;mso-position-horizontal-relative:page;mso-position-vertical:center;mso-position-vertical-relative:page;mso-width-relative:margin;mso-height-relative:margin" coordsize="61912,89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">
                <v:group id="Group 79" o:spid="_x0000_s1027" style="position:absolute;left:190;top:18764;width:29712;height:16002" coordsize="29711,16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eform 5" o:spid="_x0000_s1028" style="position:absolute;width:29711;height:16002;visibility:visible;mso-wrap-style:square;v-text-anchor:top" coordsize="936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thp8MA&#10;AADaAAAADwAAAGRycy9kb3ducmV2LnhtbESPS2vDMBCE74H8B7GB3hI5fYTgRAnGUFooBJzHfbE2&#10;tom1ciTVdv99VQj0OMzMN8x2P5pW9OR8Y1nBcpGAIC6tbrhScD69z9cgfEDW2FomBT/kYb+bTraY&#10;ajtwQf0xVCJC2KeooA6hS6X0ZU0G/cJ2xNG7WmcwROkqqR0OEW5a+ZwkK2mw4bhQY0d5TeXt+G0U&#10;HJaJ5fXgult+L7Kv8nx5+XhtlXqajdkGRKAx/Icf7U+t4A3+rsQb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thp8MAAADaAAAADwAAAAAAAAAAAAAAAACYAgAAZHJzL2Rv&#10;d25yZXYueG1sUEsFBgAAAAAEAAQA9QAAAIgDAAAAAA==&#10;" path="m863,330c786,202,745,112,729,75v3,9,7,23,12,41c744,123,746,131,749,139v2,,4,1,5,2c757,144,757,148,754,151v13,34,32,79,60,138c816,289,819,290,821,292v3,3,3,7,,10c818,305,813,305,810,302v-3,-3,-2,-8,1,-11c811,291,811,291,811,291,792,250,777,216,766,188v14,40,34,90,59,152c828,339,831,339,833,342v3,3,3,7,,10c830,355,825,355,822,352v-3,-3,-2,-8,1,-11c823,341,823,341,823,341,789,260,766,198,750,153v-2,1,-5,,-6,-2c756,205,777,280,808,378v3,-1,5,,7,2c818,383,818,387,815,390v-3,3,-8,3,-10,c802,387,802,382,805,379v,,,,1,c768,265,747,181,735,127v6,36,16,85,30,142c767,268,769,269,771,271v3,3,3,8,,10c768,284,763,284,760,281v-3,-3,-3,-8,,-11c761,270,762,270,762,269,745,201,735,144,728,107v-1,,-3,,-4,-1c724,132,726,167,730,209v1,2,1,5,1,7c731,216,731,216,731,217v1,9,2,18,4,28c736,259,739,274,741,289v2,,3,1,5,2c748,294,748,299,745,301v-1,1,-1,1,-2,2c747,333,753,367,760,403v2,,5,1,6,3c769,409,769,413,766,416v-3,3,-8,3,-11,c753,413,753,408,756,405v,,1,,1,-1c750,367,745,334,740,303v-2,,-4,-1,-5,-2c732,298,732,293,735,291v1,-1,2,-2,3,-2c735,274,733,259,732,245v-2,-10,-3,-19,-4,-28c728,217,728,216,728,216v,-2,,-5,-1,-7c722,162,720,126,720,102v-1,-2,-1,-3,,-5c720,92,720,87,720,83v-3,22,-6,56,-7,101c715,185,717,185,718,187v3,3,3,7,,10c715,199,711,200,709,198v,31,,68,3,112c713,310,715,311,716,312v3,3,3,8,,11c713,325,708,325,705,322v-2,-3,-2,-8,1,-10c707,311,708,310,709,310v-3,-46,-4,-84,-3,-116c705,193,705,190,706,189v,-31,2,-56,3,-74c698,166,683,253,668,382v1,,2,1,3,2c674,387,674,390,672,393v,,,1,,1c673,399,649,481,643,504v16,,16,,16,c665,473,679,446,684,449v7,3,-9,20,-21,55c726,504,726,504,726,504v13,-40,48,-91,57,-82c792,431,755,445,730,504v54,,54,,54,c805,480,838,457,842,466v3,8,-22,9,-53,38c936,504,936,504,936,504v,-285,,-285,,-285c881,175,826,134,786,104v31,25,71,58,118,99c907,200,912,201,914,204v3,3,3,7,,10c911,217,906,217,903,214v-2,-3,-2,-6,-1,-9c848,159,803,121,771,96v-2,1,-6,2,-8,c900,239,900,239,900,239v3,-2,7,-2,9,1c912,243,912,248,909,251v-3,2,-8,2,-11,-1c896,248,896,244,898,241,775,112,775,112,775,112v,3,,6,-2,8c772,120,771,121,770,121v38,52,93,127,151,200c924,319,928,320,930,322v3,3,3,8,,11c927,336,922,335,919,332v-2,-2,-2,-6,,-9c860,250,804,174,767,122v-2,-1,-3,-1,-5,-3c760,117,760,115,760,112,751,99,744,88,737,79v15,26,43,72,85,132c825,210,828,211,830,213v3,3,3,8,,10c827,226,822,226,819,223v-3,-3,-2,-7,,-10c777,153,750,107,735,81v18,41,59,128,130,248c868,328,871,329,873,331v3,3,3,7,,10c870,344,865,344,862,341v-3,-3,-2,-8,1,-11c863,330,863,330,863,330xm707,328v2,-1,7,,8,2c716,334,692,402,692,402v,,14,-71,15,-74xm708,439v6,-37,33,-74,39,-70c754,373,727,392,708,439xm771,486v6,-41,65,-117,75,-106c856,391,804,406,771,486xm743,8v,,,,1,c742,10,741,13,740,15r3,-7xm730,2v,-2,,-2,,-2c730,,730,,730,r,2xm747,v1,,1,,1,c747,,747,1,747,1v,,,-1,,-1xm739,25c742,17,746,9,751,v2,,2,,2,l739,25xm770,38c798,28,836,14,882,v52,,52,,52,c934,1,933,2,933,3v-24,3,-48,7,-71,12c861,15,861,14,861,14v-3,-3,-8,-3,-11,c849,15,848,17,848,19v-9,1,-17,3,-25,5c803,29,785,34,770,38v,,,,,xm844,v28,,28,,28,c831,13,796,25,770,35v,-1,,-1,,-2c790,24,816,12,844,xm762,109v,,-1,-1,-1,-2c762,109,762,109,762,109v,,,,,xm746,25c763,1,763,1,763,1v1,,2,-1,3,-1c768,,768,,768,v-8,9,-16,18,-22,25xm765,108c742,78,742,78,742,78v28,29,28,29,28,29c768,107,766,107,765,108xm752,71v13,7,30,16,52,27c804,100,804,101,805,102v3,3,6,3,9,2c846,121,887,144,936,172v,43,,43,,43c875,167,815,122,774,91v,,,-1,,-2c806,109,851,138,905,174v-1,3,,6,2,8c909,185,914,185,917,182v3,-3,3,-7,,-10c915,169,910,169,907,171v,,,1,,1c837,125,783,90,752,71xm737,68v6,5,14,11,23,19c759,89,760,91,761,93l737,68xm757,79v-1,-1,-2,-2,-3,-3c757,78,761,80,765,83v-1,,-1,,-2,c761,82,759,80,757,79xm936,16v-18,3,-36,6,-53,8c875,25,866,25,858,26v1,,1,-1,2,-2c862,23,863,21,862,18,885,13,910,9,934,6v,,1,1,1,2c935,8,936,8,936,8r,8xm770,77v,,,1,1,1c777,81,783,84,790,88,783,84,776,81,770,77xm883,124v53,22,53,22,53,22c936,148,936,148,936,148v-19,-8,-36,-16,-53,-24xm753,66v183,54,183,54,183,54c936,143,936,143,936,143,817,93,817,93,817,93v,,,-1,-1,-1c814,90,811,89,809,90,767,73,767,73,767,73v-5,-3,-9,-5,-14,-7xm818,98v32,14,71,32,118,53c936,169,936,169,936,169,888,141,848,119,816,102v1,-1,2,-2,2,-4xm805,93v-1,-1,-1,-1,-1,-1c804,92,805,92,805,93v,,,,,xm772,v12,,12,,12,c764,17,746,32,735,42,743,32,756,18,772,xm52,54c33,69,15,82,,95,,92,,92,,92,15,80,32,67,52,54xm,55c13,37,28,19,43,,63,,63,,63,,39,24,18,46,,67l,55xm14,67c9,71,4,75,,80,,72,,72,,72,19,51,42,26,68,,92,,92,,92,,64,22,38,45,14,67xm11,34c19,23,29,11,38,v,,,,,c29,11,20,23,11,34xm99,v23,,23,,23,c109,9,97,19,84,28,50,49,22,69,,86v,,,,,c5,80,11,75,17,69,27,61,37,52,49,43,48,42,48,42,48,42,64,28,81,14,99,xm111,13c117,9,123,4,129,v8,,8,,8,c128,4,119,9,111,13xm16,161v-6,,-11,,-16,c,161,,161,,161v5,,10,,16,xm642,504v4,-20,18,-89,22,-108c663,396,661,395,660,394v-2,-3,-2,-7,1,-10c662,383,663,382,665,382,681,241,698,150,709,101v-9,32,-21,79,-31,135c679,236,680,237,681,237v3,3,3,8,,11c678,251,673,250,670,247v-2,-3,-2,-7,1,-10c672,236,674,235,676,235,686,174,700,122,710,90v-18,43,-49,128,-86,258c625,348,625,349,626,349v3,3,2,8,-1,11c622,363,618,362,615,359v-3,-3,-3,-7,,-10c617,348,619,347,621,347,659,214,691,129,708,86v-1,,-1,,-1,-1c688,119,656,182,617,284v,,1,,1,1c621,288,621,293,618,295v-3,3,-8,3,-11,c604,292,605,287,608,284v1,-1,4,-2,6,-1c637,224,658,177,674,142v-24,46,-55,109,-86,185c588,327,589,328,590,328v2,3,2,8,-1,11c586,342,582,341,579,338v-3,-3,-3,-7,,-10c581,327,583,326,585,326,626,226,666,150,692,104,662,150,615,224,564,314v,30,,67,,67c564,381,561,351,559,323v-3,6,-7,12,-10,17c549,341,550,341,550,341v3,3,2,8,-1,11c547,354,544,354,541,353v4,20,6,42,4,51c542,361,516,312,526,309v5,-1,9,14,13,32c539,341,539,341,539,341v2,-2,5,-3,8,-2c551,332,554,325,558,318v-1,-22,-3,-43,-3,-44c556,271,562,271,563,274v1,2,1,16,1,34c624,204,678,120,704,80v,-1,,-1,,-2c684,103,648,151,598,233v,1,1,1,1,1c602,237,602,242,599,245v-3,3,-8,2,-11,-1c585,241,586,237,588,234v2,-2,5,-2,7,-2c636,165,668,120,689,93v-8,9,-18,20,-29,32c660,127,659,128,658,130v-1,1,-3,1,-4,2c629,159,600,194,568,233v1,2,,5,-2,7c564,242,562,242,560,242v-20,26,-41,53,-63,81c498,323,498,324,498,324v2,2,2,6,1,8c507,356,515,388,512,398v-2,-22,-13,-45,-21,-62c490,336,488,335,487,334v-2,-3,-3,-6,-1,-9c481,314,479,307,482,305v4,,8,6,13,17c495,322,495,322,495,322v21,-29,42,-56,62,-81c557,241,556,240,556,240v-3,-3,-3,-8,,-11c558,227,562,227,565,228v34,-42,61,-74,83,-98c648,130,647,130,647,129v-3,-3,-2,-7,1,-10c650,117,654,116,656,118,677,95,694,78,706,67v-6,4,-14,10,-24,18c682,87,682,89,680,91v-2,2,-5,2,-8,2c642,117,597,158,532,224v2,3,1,7,-1,10c528,236,523,236,520,233v-3,-3,-3,-7,,-10c523,220,527,220,529,222,594,156,639,115,670,91v,,-1,,-1,c668,90,668,88,667,87v-27,16,-62,38,-105,68c562,156,562,156,561,157v-1,1,-3,2,-4,2c524,182,488,210,449,242v1,3,,6,-2,8c444,253,439,253,437,250v-3,-3,-3,-8,,-10c440,237,444,237,447,239v38,-31,74,-58,106,-81c552,158,551,157,550,156v-2,-3,-2,-7,1,-10c554,144,558,143,560,146v39,-28,70,-47,95,-61c605,107,531,141,443,187v1,2,,5,-2,7c438,197,433,197,430,194v-2,-3,-2,-8,1,-11c434,180,438,181,441,184v,,,,1,c527,140,599,106,649,85v-1,-1,-2,-1,-3,-2c646,83,645,82,645,82,598,97,537,118,485,137v,2,-1,5,-3,7c480,146,475,146,472,143v-2,-2,-2,-5,-1,-8c434,147,434,147,434,147v,2,-1,4,-3,6c428,156,424,155,421,152v-3,-3,-3,-7,,-10c424,139,429,139,432,142v,1,,1,1,2c644,78,644,78,644,78v,-1,,-3,1,-4c397,128,397,128,397,128v,2,-1,4,-3,5c391,136,387,136,384,133v-3,-3,-3,-8,,-11c387,119,392,120,395,123v,,1,1,1,2c676,64,676,64,676,64,508,89,508,89,508,89v,2,-1,4,-2,5c503,97,498,97,495,94v-3,-3,-2,-8,,-10c498,81,503,81,506,84v1,1,1,2,1,2c661,63,661,63,661,63v,,,,,c660,62,660,62,659,61,536,69,536,69,536,69v,,,,-1,c533,72,528,72,525,69,373,79,373,79,373,79v,1,-1,3,-2,4c368,86,363,86,360,83v-3,-3,-2,-8,1,-11c364,70,368,70,371,73v1,1,1,2,2,3c475,69,475,69,475,69v,,,,,c472,66,472,62,475,59v3,-3,8,-3,11,c487,60,487,61,487,62v37,-2,37,-2,37,-2c524,60,525,59,525,58v3,-2,8,-2,11,1c536,59,536,60,537,60,659,56,659,56,659,56v,,,-1,1,-2c634,53,634,53,634,53v-1,1,-1,1,-1,1c630,57,625,57,622,54v,-1,,-1,,-1c414,44,414,44,414,44v-1,2,-2,3,-3,4c408,51,404,51,401,48v-3,-3,-3,-8,,-11c404,34,409,35,412,38v1,1,1,2,2,3c621,50,621,50,621,50v-1,-1,,-1,,-2c467,34,467,34,467,34v,1,-1,2,-2,3c462,40,458,40,455,37v-3,-3,-3,-8,,-11c458,24,463,24,466,27v1,1,2,3,2,4c622,45,622,45,622,45v,-1,,-1,1,-2c623,43,624,42,625,42,473,19,473,19,473,19v-1,1,-1,2,-2,3c468,25,463,25,460,22v-2,-3,-2,-8,1,-11c461,11,461,11,462,10,424,4,424,4,424,4v,1,-1,2,-1,3c420,9,415,9,412,6,410,4,410,2,410,,145,,145,,145,,124,10,105,21,86,32,54,57,25,80,,100v,4,,4,,4c48,75,119,39,221,v2,4,2,4,2,4c119,43,48,80,,109v,15,,15,,15c83,87,214,32,334,2v1,4,1,4,1,4c214,36,82,91,,129v,10,,10,,10c160,90,160,90,160,90v1,4,1,4,1,4c,143,,143,,143v,3,,3,,3c324,77,324,77,324,77v1,4,1,4,1,4c,150,,150,,150v,6,,6,,6c256,130,256,130,256,130v1,4,1,4,1,4c147,145,147,145,147,145v51,-4,111,-8,178,-12c325,137,325,137,325,137,200,145,102,152,34,157v4,1,8,1,12,1c46,161,46,161,46,161v74,,181,1,322,8c368,173,368,173,368,173,194,165,72,164,,165v,3,,3,,3c51,172,124,177,213,187v,3,,3,,3c124,181,51,176,,172v,3,,3,,3c92,188,246,212,383,241v,4,,4,,4c256,218,115,196,21,182v53,10,125,25,209,43c229,229,229,229,229,229,134,208,54,192,,182v,9,,9,,9c247,271,247,271,247,271v-1,4,-1,4,-1,4c,195,,195,,195v,6,,6,,6c7,204,7,204,7,204v-2,3,-2,3,-2,3c,205,,205,,205v,,,,,c77,243,200,302,323,354v-1,3,-1,3,-1,3c199,306,77,248,,210v,5,,5,,5c35,235,81,260,139,289v-1,4,-1,4,-1,4c81,264,35,239,,219v,8,,8,,8c57,269,144,329,263,399v-2,3,-2,3,-2,3c144,333,57,274,,232v,13,,13,,13c39,279,95,325,178,386v-3,3,-3,3,-3,3c125,352,83,320,50,293v44,39,101,87,173,145c220,441,220,441,220,441,122,362,51,300,4,256v-2,1,-2,1,-2,1c1,256,1,255,,254v,8,,8,,8c49,318,123,396,227,494v-3,3,-3,3,-3,3c122,401,49,323,,268v,3,,3,,3c28,306,64,348,107,394v-3,3,-3,3,-3,3c63,352,28,311,,277v,28,,28,,28c7,316,14,328,22,339v2,3,4,6,6,8c28,348,28,348,28,348v7,10,14,20,22,31c63,396,76,415,91,433v-1,1,-1,1,-1,1c107,456,125,479,145,504v52,,52,,52,c196,502,195,501,196,499v3,-4,14,-1,29,5c245,504,245,504,245,504v-1,-2,-2,-3,-1,-5c247,495,259,498,273,504v64,,64,,64,c294,465,237,441,246,429v10,-9,68,38,100,75c404,504,404,504,404,504,378,476,345,458,351,451v7,-5,40,27,58,53c591,504,591,504,591,504v,-7,,-12,,-13c592,489,598,489,599,492v,1,,5,,12l642,504xm650,312v2,-3,7,-2,8,2c659,319,634,431,634,431v,,15,-115,16,-119xm294,359v9,-8,82,76,88,100c375,438,285,368,294,359xm381,391v10,-6,55,68,54,87c420,435,372,398,381,391xm381,344v13,-8,69,100,69,128c430,409,370,354,381,344xm464,443c449,379,393,320,405,311v14,-7,62,105,59,132xm511,433v-6,-43,-43,-86,-34,-91c488,339,515,415,511,433xm543,492v-1,-32,-20,-68,-13,-71c538,420,545,477,543,492xm583,451v,,-4,-103,-4,-107c580,342,586,342,587,345v2,5,-4,106,-4,106xm599,477v,,2,-116,2,-121c602,353,608,354,609,357v2,6,-10,120,-10,120xm,20c4,14,8,7,12,,33,,33,,33,,21,14,10,29,,42l,20xm837,v-2,,-3,1,-4,2c834,1,835,,837,xm768,17c775,12,782,6,789,v4,,4,,4,c793,,793,,793,v-9,6,-17,12,-25,17xm752,34c764,25,778,15,794,5v1,,1,1,1,1c795,6,795,6,795,6,779,17,764,26,752,34xm756,35v-1,1,-2,1,-2,2c754,36,755,36,756,35v,,,,,xm748,49c770,42,806,34,852,29,808,37,771,44,748,49xm,c7,,7,,7,,5,4,2,8,,13l,xm28,504c18,476,8,451,,427,,366,,366,,366v18,33,39,70,66,113c69,477,69,477,69,477,41,431,18,392,,358,,313,,313,,313v6,9,12,18,19,28c21,344,23,347,25,350v,,,,,c32,360,39,370,47,381v26,36,56,77,93,123l28,504xm936,27v,22,,22,,22c867,42,816,43,782,45,809,40,845,34,884,27v16,,33,-1,52,xm765,29c775,23,786,16,799,8v2,,4,,6,-2c806,5,807,4,807,2v2,-1,3,-1,5,-2c829,,829,,829,,805,11,784,21,766,30v,,-1,-1,-1,-1xm854,26v-20,2,-39,5,-54,7c808,31,816,29,824,27v8,-1,16,-3,24,-5c849,23,849,23,850,24v1,1,2,2,4,2xm736,8v-1,4,-1,4,-1,4c736,8,736,8,736,8v,,,,,xm742,143v-3,-13,-6,-24,-8,-34c737,119,740,129,744,140v,,,,,1c743,141,742,142,742,143xm722,v1,,1,,1,c723,14,723,14,723,14l722,xm724,92v,1,,1,,1c723,91,723,89,723,87v1,2,1,3,1,5xm715,v2,,2,,2,c719,21,719,21,719,21l715,xm713,18c707,,707,,707,v2,,2,,2,l713,18xm714,9c712,,712,,712,v,,,,,l714,9xm685,v,,,,,c688,5,688,5,688,5l685,xm711,185v-1,,-2,,-2,c710,137,713,105,716,86v,,,,1,-1c714,107,711,141,711,185xm697,42c609,,609,,609,v19,,19,,19,c638,5,638,5,638,5v,1,1,2,1,2c641,9,643,10,645,10r52,32xm707,25c692,,692,,692,v3,,3,,3,l707,25xm906,24v10,-2,20,-3,30,-5c936,24,936,24,936,24v-10,,-20,,-30,xm691,18c676,,676,,676,v2,,2,,2,c692,18,692,18,692,18v,,,,-1,xm483,133v-1,,-1,-1,-2,-1c552,110,552,110,552,110v-23,8,-47,16,-68,24c483,134,483,134,483,133xm741,58v34,1,112,6,195,18c936,117,936,117,936,117,756,64,756,64,756,64,904,94,904,94,904,94v,2,,4,2,5c909,102,913,102,916,100v3,-3,3,-8,1,-11c914,86,909,86,906,89v-1,,-1,1,-2,2l741,58xm687,68v-8,4,-18,8,-29,13c659,79,659,78,659,77v10,-3,20,-6,28,-9xm24,504c,504,,504,,504,,438,,438,,438v7,21,15,43,24,66xm936,52v,21,,21,,21c847,60,764,56,735,54v3,,8,-1,13,-2c778,47,839,42,936,52xm681,19c657,,657,,657,v3,,3,,3,l681,19xm667,v5,,5,,5,c688,18,688,18,688,18v-1,,-1,,-1,1l667,xm538,66v,-1,,-1,,-1c576,63,576,63,576,63r-38,3xm488,65v35,-2,35,-2,35,-2c523,64,523,66,523,66v-37,3,-37,3,-37,3c487,68,488,66,488,65xm664,41c470,,470,,470,v39,,39,,39,l664,41xm473,16v,-1,-1,-3,-1,-4c611,37,611,37,611,37l473,16xm650,7v9,6,9,6,9,6c650,8,650,8,650,8v,-1,,-1,,-1xm652,2v,-1,,-2,-1,-2c652,,652,,652,v28,22,28,22,28,22l652,2xm673,55v10,,10,,10,c673,56,673,56,673,56v,-1,,-1,,-1xm563,v27,,27,,27,c590,1,591,3,592,4v3,3,7,4,10,1c602,5,602,4,603,4v73,33,73,33,73,33c676,37,675,37,675,38l563,xm642,40c425,1,425,1,425,1v,-1,,-1,,-1c456,,456,,456,l642,40xm709,73v,,-1,,-1,c709,73,709,73,709,73v,,,,,xm694,69v-5,3,-11,6,-18,9c676,78,675,78,674,78v7,-3,14,-6,19,-9c693,69,693,69,694,69xm680,80v,,,,,c681,79,682,78,684,78v-2,,-3,1,-4,2xm689,59v-17,3,-17,3,-17,3c673,61,673,61,673,60r16,-1xm710,22c700,,700,,700,v2,,2,,2,l710,22xm673,41c521,,521,,521,v32,,32,,32,c673,40,673,40,673,40v,,,,,1xm633,44v,,,,,-1c674,50,674,50,674,50,635,46,635,46,635,46v,-1,-1,-2,-2,-2xm691,43v-4,-1,-4,-1,-4,-1c687,42,687,41,687,41r4,2xm562,148c607,116,643,95,669,81v-1,1,-1,1,-1,2c641,99,605,121,563,151v,-1,,-2,-1,-3xm658,74v-1,,-1,-1,-1,-1c656,72,656,72,655,72v28,-6,28,-6,28,-6c677,67,671,69,665,72r-7,2xm638,v-1,,-1,,-1,c638,,638,,638,v,,,,,xe" fillcolor="red" stroked="f">
                    <v:shadow on="t" color="black" opacity="41287f" offset="0,1.5pt"/>
                    <v:path arrowok="t" o:connecttype="custom" o:connectlocs="2618815,1079500;2333126,403225;2368044,923925;2310906,688975;2241071,990600;2485494,1339850;2422007,304800;2434705,387350;2739440,1047750;2348998,47625;2444228,120650;2444228,104775;2428356,342900;2879110,546100;2729917,76200;2390264,209550;2552155,292100;0,212725;266643,88900;50789,511175;1980777,1104900;2139493,450850;1717308,1120775;1901419,777875;1625253,1263650;2082355,374650;1780794,498475;1364958,615950;1336389,450850;1571289,298450;1177673,231775;2009346,171450;1444316,82550;1301472,0;511066,298450;146019,511175;0,577850;441231,917575;6349,815975;158716,1203325;1114187,1431925;1209417,1241425;1723657,1562100;2656907,0;2393438,117475;219028,1514475;2428356,92075;2336301,25400;2298209,295275;2266466,28575;2028391,22225;2196631,57150;2910853,282575;2333126,171450;1828409,200025;1501454,50800;1787143,0;2247420,231775;2136318,190500;2015694,146050;2168062,209550" o:connectangles="0,0,0,0,0,0,0,0,0,0,0,0,0,0,0,0,0,0,0,0,0,0,0,0,0,0,0,0,0,0,0,0,0,0,0,0,0,0,0,0,0,0,0,0,0,0,0,0,0,0,0,0,0,0,0,0,0,0,0,0,0"/>
                    <o:lock v:ext="edit" verticies="t"/>
                  </v:shape>
                  <v:roundrect id="Rounded Rectangle 7" o:spid="_x0000_s1029" style="position:absolute;left:2760;top:2070;width:24187;height:11855;visibility:visible;mso-wrap-style:square;v-text-anchor:middle" arcsize="710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6dJcUA&#10;AADaAAAADwAAAGRycy9kb3ducmV2LnhtbESPT2vCQBTE74V+h+UJXkrdVLCR6CpFKBTUg38uvT2y&#10;zySafRuz20389q5Q8DjMzG+Y+bI3tQjUusqygo9RAoI4t7riQsHx8P0+BeE8ssbaMim4kYPl4vVl&#10;jpm2He8o7H0hIoRdhgpK75tMSpeXZNCNbEMcvZNtDfoo20LqFrsIN7UcJ8mnNFhxXCixoVVJ+WX/&#10;ZxRM17vb+Xe83YS3/tiFsMbTJL0qNRz0XzMQnnr/DP+3f7SCFB5X4g2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Lp0lxQAAANoAAAAPAAAAAAAAAAAAAAAAAJgCAABkcnMv&#10;ZG93bnJldi54bWxQSwUGAAAAAAQABAD1AAAAigMAAAAA&#10;" fillcolor="#ff4f4f" stroked="f">
                    <v:shadow on="t" color="black" opacity="41287f" offset="0,1.5pt"/>
                  </v:roundrect>
                </v:group>
                <v:group id="Group 80" o:spid="_x0000_s1030" style="position:absolute;left:32194;top:18764;width:29712;height:16002" coordsize="29716,16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9" o:spid="_x0000_s1031" style="position:absolute;width:29716;height:16002;visibility:visible;mso-wrap-style:square;v-text-anchor:top" coordsize="936,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KWKMEA&#10;AADbAAAADwAAAGRycy9kb3ducmV2LnhtbESPQYvCMBCF7wv+hzCCtzXVgyzVKKIonly268Hj0Ixt&#10;sZmUJNr6753Dwt5meG/e+2a1GVyrnhRi49nAbJqBIi69bbgycPk9fH6BignZYuuZDLwowmY9+lhh&#10;bn3PP/QsUqUkhGOOBuqUulzrWNbkME59RyzazQeHSdZQaRuwl3DX6nmWLbTDhqWhxo52NZX34uEM&#10;fO+pOO17Dheihz/76zFsD0djJuNhuwSVaEj/5r/rkxV8oZdfZAC9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ylijBAAAA2wAAAA8AAAAAAAAAAAAAAAAAmAIAAGRycy9kb3du&#10;cmV2LnhtbFBLBQYAAAAABAAEAPUAAACGAwAAAAA=&#10;" path="m150,81c140,,140,,140,v7,,7,,7,c148,32,149,59,150,81xm157,v-7,,-7,,-7,c152,37,153,69,154,91l157,xm117,v10,35,10,35,10,35c118,,118,,118,r-1,xm113,v-4,,-4,,-4,c133,66,133,66,133,66l113,xm156,166v-1,-1,-1,-3,-1,-4c154,205,156,297,174,445v-4,,-4,,-4,c160,365,155,302,153,254v1,63,4,149,15,250c215,504,215,504,215,504,176,330,161,217,156,166xm150,203v-6,66,-13,175,-16,301c164,504,164,504,164,504,150,372,149,267,150,203xm159,44v2,1,2,1,2,1c163,31,165,16,167,v-6,,-6,,-6,l159,44xm183,c172,,172,,172,,162,88,162,88,162,88,167,65,174,36,183,xm121,156c,232,,232,,232v,16,,16,,16l121,156xm97,196v-1,1,-2,2,-3,3c94,199,94,199,94,199,66,228,33,264,,300v,31,,31,,31c53,257,98,200,124,167v-8,8,-17,18,-27,29xm59,163c,180,,180,,180v,3,,3,,3l59,163xm85,152c,172,,172,,172v,5,,5,,5l85,152xm,162v,6,,6,,6c99,145,99,145,99,145l,162xm,228v,,,,,c4,226,4,226,4,226l,228xm,211v,11,,11,,11c113,156,113,156,113,156l,211xm103,184v5,-6,10,-12,15,-17c,269,,269,,269v,20,,20,,20l103,184xm,252v,12,,12,,12c110,169,110,169,110,169l,252xm4,289c,294,,294,,294v,1,,1,,1c1,293,3,291,4,289xm203,30v3,2,3,2,3,2c193,55,182,76,174,94,187,70,205,36,226,v-7,,-7,,-7,c213,10,208,21,203,30xm187,91c207,68,235,36,270,,255,,255,,255,,228,35,204,67,186,91r1,xm87,417v-2,-1,-2,-1,-2,-1c99,342,110,287,120,246v-2,,-2,,-2,c127,206,137,175,144,155,127,188,93,265,46,431v-4,-1,-4,-1,-4,-1c77,310,103,237,122,193v-2,-1,-2,-1,-2,-1c122,188,124,183,126,179,97,225,50,306,,420v,84,,84,,84c72,504,72,504,72,504v5,-30,10,-59,15,-87xm246,c231,,231,,231,,209,37,190,71,177,96,193,72,216,38,246,xm293,c275,,275,,275,,241,35,213,66,193,90,207,76,224,60,244,43,259,29,275,14,293,xm274,20v1,1,1,1,1,1c265,29,255,38,246,45v-8,7,-15,14,-22,20c246,48,274,28,307,8v4,-3,8,-6,11,-8c298,,298,,298,v-8,7,-16,13,-24,20xm329,v-7,3,-13,7,-20,11c272,40,238,67,211,89,248,65,305,34,388,l329,xm187,c173,51,165,90,160,112,169,89,185,48,203,l187,xm278,31c231,62,197,92,177,112,199,94,235,64,278,31xm251,v,,,,,c247,4,244,9,240,13,244,9,247,4,251,xm920,v,,,,,c915,,915,,915,v4,1,4,1,4,1c919,1,919,,920,xm918,3c910,,910,,910,v-4,,-4,,-4,c910,1,914,3,918,5v,,,-1,,-2xm925,8v4,2,7,4,11,5c936,,936,,936,v-9,,-9,,-9,c927,,927,,927,v2,2,2,6,,8c927,8,926,8,925,8xm901,c881,,881,,881,v16,9,35,20,55,32c936,16,936,16,936,16,924,10,912,5,901,xm746,v-1,,-1,,-1,c744,7,744,16,744,26v,-1,1,-1,1,-1c745,16,746,8,746,xm397,c277,48,211,91,179,115v-5,4,-9,8,-12,11c208,105,344,40,479,l397,xm642,v-2,,-2,,-2,c640,,640,1,640,1v1,,2,-1,2,-1xm215,v-8,,-8,,-8,c198,24,189,47,181,67,190,47,202,24,215,xm131,164v,,,1,,1c109,194,75,246,33,332v-3,-2,-3,-2,-3,-2c57,275,81,234,100,204,74,237,39,283,,338v,73,,73,,73c54,290,104,206,131,164xm,187v25,-9,25,-9,25,-9c,187,,187,,187xm76,504v55,,55,,55,c134,345,145,214,150,160v-8,36,-20,112,-26,243c120,403,120,403,120,403v5,-100,13,-168,20,-211c124,258,97,372,76,504xm433,434v-2,-3,-5,-5,-7,-7c402,431,378,438,362,442v2,2,3,4,5,6c378,442,409,435,433,434xm133,c122,,122,,122,v21,80,21,80,21,80c140,67,140,67,140,67v3,-1,3,-1,3,-1l133,xm372,324c334,295,302,271,276,249v26,23,56,50,92,80c368,328,368,328,368,328v,-2,1,-3,4,-4xm94,34c74,,74,,74,,73,,73,,73,l94,34xm131,100c68,,68,,68,,55,,55,,55,r76,100xm111,24v20,49,20,49,20,49c106,,106,,106,,98,,98,,98,v11,25,11,25,11,25l111,24xm130,89c113,54,113,54,113,54v3,-1,3,-1,3,-1c125,71,125,71,125,71,95,,95,,95,,78,,78,,78,r52,89xm860,v8,5,16,10,25,16c885,16,885,16,885,16v2,-2,5,-2,7,c894,18,894,21,892,23v-2,2,-5,2,-7,c883,22,883,20,884,18,874,11,865,5,856,,845,,845,,845,v28,21,60,46,91,72c936,34,936,34,936,34,914,21,894,10,876,l860,xm425,152v-1,4,-1,4,-1,4c324,145,245,140,200,137v1,1,3,1,5,1c272,148,397,166,519,189,501,172,476,150,480,147v4,-4,30,23,45,44c535,193,545,194,555,196,543,181,531,169,535,166v4,-2,16,15,25,31c563,198,567,199,571,200,556,170,532,146,534,138,361,131,249,132,195,134v45,2,125,7,230,18xm500,294c482,282,454,272,431,264v23,10,46,20,69,30xm936,484v,20,,20,,20c876,504,876,504,876,504v-14,-9,-28,-17,-34,-20c852,489,863,496,873,504v-110,,-110,,-110,c762,503,761,503,760,502v1,1,2,1,2,2c719,504,719,504,719,504v-5,-9,-12,-17,-18,-22c706,487,711,496,715,504v-52,,-52,,-52,c661,489,659,471,659,471v,,,18,,33c649,504,649,504,649,504v,-2,-1,-3,-1,-3c648,501,648,502,648,504v-50,,-50,,-50,c600,497,602,490,606,486v-3,3,-8,10,-12,18c512,504,512,504,512,504v3,-2,6,-3,10,-3c519,500,514,501,510,504v-38,,-38,,-38,c482,496,493,489,503,487v-8,,-24,7,-39,17c430,504,430,504,430,504v10,-6,21,-10,31,-10c453,493,437,497,421,504v-32,,-32,,-32,c407,491,430,478,449,480v-15,-7,-51,9,-74,24c281,504,281,504,281,504,224,362,192,264,174,204v19,44,53,113,117,215c294,418,294,418,294,418,208,278,175,201,163,164v10,26,28,68,57,121c223,284,223,284,223,284,195,232,178,190,167,165v14,25,39,68,81,129c249,296,251,299,253,301v,,,,,1c259,311,266,320,273,330v23,32,49,67,81,107c348,439,344,441,345,443v,2,5,1,13,c360,445,362,447,364,450v-1,1,-2,2,-1,2c363,453,364,454,367,453v4,6,8,11,13,16c359,474,341,482,342,487v1,5,20,-4,42,-12c388,480,393,485,397,490v3,-2,3,-2,3,-2c396,483,392,478,388,474v16,-6,33,-10,47,-6c425,462,404,464,384,468v-5,-5,-9,-10,-13,-15c389,449,431,431,459,436v-5,-2,-13,-3,-22,-2c437,433,437,433,437,433v-2,-2,-4,-4,-6,-6c443,425,455,425,465,426v-8,-3,-22,-3,-37,-2c424,420,420,416,416,413v14,-2,61,-20,90,-15c487,390,422,402,413,410,403,400,392,390,383,380v11,-1,25,-2,39,-3c425,380,428,382,431,385v3,-3,3,-3,3,-3c431,380,429,379,427,377v15,,31,,44,4c472,382,473,382,475,382v6,2,12,5,17,9c490,388,486,385,482,383v15,1,42,,62,11c532,381,478,374,471,379v-14,-5,-32,-7,-51,-8c415,367,410,363,404,358v25,-2,57,-3,76,9c471,355,428,352,398,353v-10,-8,-18,-15,-27,-22c374,332,378,332,384,333v2,1,4,3,7,5c393,335,393,335,393,335v-1,-1,-2,-2,-3,-2c404,333,423,332,443,334v9,5,17,10,25,15c470,346,470,346,470,346v-6,-3,-12,-7,-18,-11c467,338,481,342,494,349,484,338,461,331,437,326v-5,-3,-9,-5,-14,-8c439,319,456,321,473,327v,,,,,c472,332,480,333,491,335v1,,1,,1,c492,335,492,335,492,335v13,3,31,7,44,18c527,339,486,320,475,324v-19,-9,-47,-15,-69,-17c293,237,219,182,182,154v32,20,90,54,174,95c358,246,358,246,358,246,273,204,216,170,184,151v58,28,190,93,327,152c512,304,513,306,515,307v-1,-1,-2,-2,-3,-4c516,305,519,306,523,308v,9,31,7,47,24c564,321,533,300,525,305v-6,-3,-12,-5,-18,-8c478,268,396,238,394,247v,,,,1,c328,217,268,188,225,167v10,4,10,4,10,4c237,168,237,168,237,168,187,146,187,146,187,146v268,87,268,87,268,87c456,230,456,230,456,230,177,139,177,139,177,139v41,7,136,24,263,52c441,188,441,188,441,188,364,171,298,158,250,148v71,11,174,27,273,46c530,200,534,206,536,209v-1,-3,-4,-8,-8,-14c538,197,548,199,558,201v4,6,8,13,11,21c569,218,566,210,562,202v3,,7,1,11,2c575,208,577,213,578,217v,-3,-1,-7,-3,-13c577,205,578,205,580,205v,-3,,-3,,-3c578,201,576,201,574,200v-8,-22,-26,-54,-35,-61c546,139,552,139,559,140v9,15,23,37,28,59c588,189,577,158,566,137v,-1,,-1,,-1c566,136,566,136,566,136v-6,-12,-13,-21,-16,-20c547,119,551,126,557,136,432,130,338,129,272,129v,-3,,-3,,-3c269,126,265,126,261,126v63,-5,152,-12,267,-19c527,104,527,104,527,104v-61,3,-116,7,-162,10c465,104,465,104,465,104v-1,-3,-1,-3,-1,-3c212,126,212,126,212,126v-7,,-13,1,-19,1c527,56,527,56,527,56v-1,-4,-1,-4,-1,-4c195,123,195,123,195,123,377,68,377,68,377,68v-1,-3,-1,-3,-1,-3c175,125,175,125,175,125,225,101,360,38,491,v47,,47,,47,c538,1,539,1,539,2v2,2,6,2,8,1c548,2,548,1,548,v56,,56,,56,c588,7,571,16,554,25v,,,,,-1c552,22,548,22,546,24v-2,2,-2,5,,8c548,34,551,34,553,32v2,-2,2,-4,2,-5c574,17,592,8,608,v22,,22,,22,c630,1,630,4,631,5v1,1,1,1,2,1c610,23,585,42,558,64v-2,-2,-5,-2,-7,c549,66,548,70,550,72v2,2,6,2,8,c560,70,560,68,559,66,587,43,613,23,636,7v1,,2,-1,3,-2c639,5,640,4,640,4v2,-2,4,-3,6,-4c669,,669,,669,,654,14,637,31,616,52v-2,-2,-4,-1,-6,c608,54,608,58,610,60v2,2,5,2,7,c619,58,619,55,618,53,639,32,657,14,673,v16,,16,,16,c676,15,660,33,642,56v-2,-1,-5,-1,-7,1c633,59,633,62,635,64v,1,1,1,1,1c624,80,612,96,599,113v,,,,,c598,113,597,114,597,115v-1,3,-3,5,-5,8c590,122,588,122,587,124v-3,2,-3,5,-1,7c588,133,592,133,594,131v2,-2,2,-5,,-7c594,124,594,124,594,124v1,-2,3,-4,4,-6c601,128,615,150,617,171v3,-10,-9,-49,-16,-57c614,97,626,81,638,66v2,,3,,4,-1c644,63,644,61,644,59,662,37,679,17,694,v7,,7,,7,c690,16,678,35,663,59v-1,,-3,,-5,1c656,62,656,66,658,68v2,2,5,2,8,c668,66,668,63,666,60v,,-1,,-1,c680,36,693,16,704,v5,,5,,5,c692,26,672,60,650,98v,-3,-1,-5,-1,-5c649,91,645,91,644,93v,1,1,6,1,13c641,113,637,120,633,128v-2,-8,-5,-13,-7,-13c623,116,625,124,629,135v,,,,,c627,134,625,135,624,136v-3,2,-3,5,-1,8c625,146,629,146,631,144v,,,-1,,-1c634,153,637,164,638,175v1,-8,-1,-29,-5,-44c637,124,641,116,645,109v2,20,5,51,5,51c650,160,650,120,650,102,673,62,694,27,712,v3,,3,,3,c698,32,677,74,656,126v-2,,-3,,-4,1c650,129,650,132,652,134v2,3,5,3,7,1c661,133,661,129,659,127v,,-1,,-1,-1c679,75,700,32,717,v,,,,,c706,24,692,55,676,95v-1,,-3,,-4,1c670,98,670,101,672,104v2,2,5,2,7,c681,102,681,99,679,96v,,,,-1,c694,56,708,24,720,v7,,7,,7,c714,33,699,80,682,141v-2,,-3,,-4,1c677,143,677,143,676,144v-1,,-2,,-3,1c673,148,672,220,672,220v,,6,-53,6,-70c680,151,683,151,685,150v2,-2,2,-6,,-8c685,142,684,141,684,141,701,80,717,33,729,v4,,4,,4,c729,18,724,38,720,61v-1,,-2,,-3,1c715,64,715,68,717,70v2,2,5,2,7,c726,68,726,65,724,63v,-1,-1,-1,-2,-2c726,39,731,18,735,v2,,2,,2,c730,37,721,91,713,165v-1,,-2,1,-3,2c708,169,708,172,710,174v,1,1,1,1,1c707,195,698,241,698,241v,,15,-49,19,-66c717,174,717,174,717,174v2,-1,2,-4,1,-6c718,168,718,168,718,168v,-1,-1,-1,-1,-1c717,166,716,166,715,166,723,91,732,37,739,v4,,4,,4,c742,8,742,17,742,28v-1,1,-1,3,,4c742,54,742,82,744,114v-1,1,-2,1,-2,1c740,117,740,121,741,123v2,2,6,2,8,c751,121,751,118,749,116v-1,-1,-2,-2,-3,-2c744,83,744,56,744,35v2,1,4,1,6,-1c752,32,752,29,750,27v,-1,-2,-2,-3,-2c747,16,748,7,748,v5,,5,,5,c754,12,755,26,757,42v,2,1,4,1,6c758,48,758,48,758,48v,6,1,13,2,20c761,78,763,88,765,99v-1,1,-2,1,-2,1c761,102,760,106,762,108v1,1,3,1,4,2c769,131,773,155,778,181v,,,1,-1,1c775,184,775,187,777,189v,1,1,1,1,1c767,203,749,234,749,252v15,-49,44,-60,38,-66c787,186,787,185,786,185v,-1,,-2,-1,-3c784,181,782,181,781,181v-5,-26,-10,-50,-13,-72c769,109,769,109,770,108v2,-2,2,-5,,-7c769,100,768,99,767,99,765,88,764,78,762,68v-1,-7,-1,-14,-2,-20c760,48,760,48,760,47v,-1,-1,-3,-1,-5c758,27,757,12,756,v7,,7,,7,c768,23,774,52,782,85v,1,-1,1,-1,1c779,88,778,91,780,94v2,2,6,2,8,c790,92,790,89,788,86v-1,-1,-2,-1,-4,-1c776,52,770,23,765,v1,,1,,1,c775,38,790,92,813,163v,,-1,,-1,1c811,165,810,168,811,170v-13,14,-29,40,-31,56c801,176,833,167,827,160v-1,-2,-4,,-9,3c817,162,816,162,815,162,792,93,778,39,769,2v1,1,3,1,5,1c785,35,801,79,825,136v,,,,,c823,138,823,142,825,144v2,2,5,2,7,c834,142,834,139,832,137v-1,-2,-3,-2,-5,-2c809,92,795,56,784,27v9,21,19,45,33,74c817,101,816,101,816,101v-2,2,-2,5,,7c818,110,821,111,823,109v3,-2,3,-6,1,-8c822,100,820,99,819,100,799,58,786,25,776,1v1,,1,-1,1,-1c783,,783,,783,v16,32,39,76,70,129c853,129,853,129,853,129v-2,2,-2,5,,7c855,138,858,138,860,136v3,-1,3,-5,1,-7c859,127,857,127,855,128,824,75,801,32,785,v7,,7,,7,c801,13,811,28,823,45v-2,2,-3,5,-1,7c824,55,828,55,830,53v2,-2,2,-6,,-8c829,44,826,43,824,44,813,28,803,13,794,v5,,5,,5,c825,35,858,80,893,124v-1,1,-1,4,1,6c896,132,899,133,901,131v2,-2,2,-6,,-8c900,121,897,121,895,122,860,79,827,35,802,v13,,13,,13,c878,65,878,65,878,65v-1,2,-1,5,1,7c881,74,884,74,886,72v2,-2,2,-5,,-7c885,63,882,62,880,64,818,,818,,818,v16,,16,,16,c849,12,865,25,882,40v-1,2,-1,4,,6c884,48,888,48,890,46v2,-2,2,-5,,-7c888,37,885,36,883,38,867,24,852,11,838,v3,,3,,3,c871,22,904,48,936,74v,367,,367,,367c920,433,874,423,855,429v43,,70,15,81,18c936,477,936,477,936,477,921,466,885,449,868,449v37,10,58,28,68,35xm525,256v-4,-18,-66,-73,-75,-65c443,200,499,221,525,256xm493,275v-7,-14,-69,-49,-74,-40c414,243,465,250,493,275xm516,270v-6,-13,-62,-43,-67,-35c445,243,491,248,516,270xm550,287v-4,-14,-55,-52,-61,-45c483,249,528,261,550,287xm560,252v-2,-12,-38,-52,-44,-48c511,210,546,227,560,252xm633,312v-2,2,5,4,7,7c640,316,636,309,633,312xm637,230v1,-9,-4,-45,-8,-44c624,187,636,210,637,230xm616,193v3,-11,-14,-59,-21,-57c589,139,613,166,616,193xm560,354v-1,6,24,,39,7c593,355,562,347,560,354xm552,343v-7,-11,-34,-23,-51,-28c481,294,412,271,409,276v-11,-3,-18,-4,-19,-2c390,281,471,297,487,318v-4,-7,-16,-16,-30,-23c473,301,489,307,499,315v-7,-2,-13,-3,-13,-1c486,320,540,327,552,343xm553,367v-8,-5,-41,-3,-40,4c514,377,536,364,553,367xm522,454v3,5,22,-25,40,-28c550,424,519,449,522,454xm525,431v-16,-7,-73,7,-72,13c455,451,498,426,525,431xm553,468v-14,,-55,29,-51,34c507,507,532,472,553,468xm586,438v-12,,-46,26,-42,31c548,473,569,442,586,438xm604,404v-4,-21,-44,-15,-38,-3c570,410,589,380,604,404xm613,304v,-20,-30,-52,-36,-46c569,266,600,277,613,304xm634,428v-13,1,-20,20,-17,22c619,452,621,431,634,428xm642,361v,,-4,-13,-7,-12c635,349,633,351,633,351v-3,3,9,10,9,10xm662,204v,,4,-63,2,-66c664,136,660,136,659,137v,3,3,67,3,67xm668,364v-1,,-3,,-4,c661,364,664,378,664,378v,,6,-12,4,-14xm669,292v,,4,-59,3,-62c671,228,667,228,667,230v,2,2,62,2,62xm671,404v,,6,13,9,11c681,415,683,412,683,412v2,-3,-12,-8,-12,-8xm693,488v1,-3,-19,-34,-19,-34c674,454,688,488,691,490v,,2,-1,2,-2xm694,192v,,16,-70,15,-74c709,116,705,115,704,117v-1,3,-10,75,-10,75xm854,399v49,-12,81,5,81,-2c934,388,874,388,854,399xm839,379v37,-3,55,13,57,8c897,380,855,373,839,379xm894,326v-1,-7,-51,-1,-66,11c868,321,894,333,894,326xm871,365v36,-9,56,4,57,-2c929,357,885,356,871,365xm847,323v46,-25,81,-16,79,-24c924,291,864,307,847,323xm819,330v42,-35,80,-32,77,-40c892,282,833,310,819,330xm792,323v28,-31,57,-32,54,-38c842,279,800,306,792,323xm890,244v-5,-8,-75,26,-91,48c849,252,895,253,890,244xm781,336v29,-31,57,-32,54,-37c831,293,790,320,781,336xm799,290v49,-47,98,-51,92,-59c885,223,814,264,799,290xm778,252v25,-33,49,-32,46,-39c821,207,786,234,778,252xm775,376v32,-30,60,-28,57,-35c829,334,786,358,775,376xm728,348v21,-27,42,-28,39,-33c765,310,734,333,728,348xm740,197v12,-30,29,-41,25,-44c761,150,744,174,740,197xm730,174v,,15,-43,15,-45c744,127,741,126,740,127v-1,2,-10,47,-10,47xm718,308v22,-26,40,-23,38,-29c755,273,725,293,718,308xm708,251v7,-31,22,-46,17,-48c722,201,708,227,708,251xm705,350v,,16,-7,15,-10c720,340,718,338,718,337v-3,-1,-13,13,-13,13xm738,501v,-4,-20,-29,-35,-37c717,475,732,502,736,503v1,,2,-1,2,-2xm711,448v32,5,23,32,31,27c747,470,734,449,711,448xm760,394v2,-3,-15,-22,-32,1c750,374,755,397,760,394xm806,455v3,-5,-26,-28,-61,-15c785,432,803,460,806,455xm769,468v25,9,34,37,39,35c812,500,795,475,769,468xm793,472v26,4,40,29,44,26c841,494,820,473,793,472xm893,417v,-7,-52,-11,-70,-2c866,407,892,423,893,417xm846,465v40,9,56,33,59,27c908,486,864,464,846,465xm370,373c296,300,244,243,209,202v28,37,69,85,119,140c325,344,325,344,325,344,261,275,213,215,185,177v-2,2,-2,2,-2,2c179,174,176,170,173,166v16,28,41,73,78,126c252,294,254,297,256,299v,,,1,,1c262,309,269,318,276,328v12,16,24,33,37,50c313,378,313,378,313,378v14,18,28,37,44,58c373,431,399,426,423,424,407,409,392,395,378,381v-15,1,-25,2,-26,-2c352,376,359,374,370,373xm218,129v,,,,,c226,129,235,129,245,129v-10,,-18,,-27,xm392,353c322,296,271,250,234,215v-1,2,-1,2,-1,2c220,206,208,194,197,184v35,40,92,104,178,188c386,371,400,371,414,371v-5,-4,-10,-8,-15,-12c381,361,367,362,366,359v,-3,11,-5,26,-6xm398,306c280,232,205,176,172,150v9,9,21,22,37,37c242,217,295,261,377,323v11,-2,30,-1,51,2c424,322,420,320,416,317v-28,-1,-49,1,-50,-5c365,307,379,305,398,306xm51,c41,,41,,41,v78,90,78,90,78,90l51,xm160,178v7,56,23,165,58,326c277,504,277,504,277,504,215,350,183,247,167,189v8,42,23,102,47,169c210,359,210,359,210,359,184,285,169,219,160,178xm,92v,1,,1,,1c19,98,19,98,19,98l,92xm90,123c,105,,105,,105v,5,,5,,5l90,123xm,96v,6,,6,,6c90,119,90,119,90,119l,96xm,66v,8,,8,,8c103,112,103,112,103,112l,66xm104,118v,-1,,-1,,-1c105,117,105,117,105,117,,77,,77,,77,,88,,88,,88r104,30xm114,139c,148,,148,,148v,10,,10,,10l114,139xm,191v,7,,7,,7c100,155,100,155,100,155l,191xm51,180c,202,,202,,202v,5,,5,,5c51,182,51,182,51,182r,-2xm15,c13,,13,,13,,51,36,51,36,51,36l15,xm122,99c37,,37,,37,,23,,23,,23,r99,99xm,127v,13,,13,,13c120,134,120,134,120,134l,127xm,114v,7,,7,,7c62,125,62,125,62,125,41,123,41,123,41,123v,-3,,-3,,-3l,114xm8,c,,,,,,,11,,11,,11v122,95,122,95,122,95l8,xm120,110c,21,,21,,21,,36,,36,,36r120,74xm,15v,1,,1,,1c29,38,29,38,29,38l,15xm,43v,2,,2,,2c50,73,50,73,50,73l,43xm72,94c6,62,6,62,6,62,7,58,7,58,7,58,89,99,89,99,89,99,,49,,49,,49,,62,,62,,62l72,94xe" fillcolor="red" stroked="f">
                    <v:shadow on="t" color="black" opacity="41287f" offset="0,1.5pt"/>
                    <v:path arrowok="t" o:connecttype="custom" o:connectlocs="358760,0;511154,0;307962,618618;0,719617;0,931083;374634,776428;873089,0;1044531,0;2920878,0;2971676,50499;682597,0;415908,1590731;422257,0;336536,0;2809758,72593;1698554,523931;2419249,1590731;1498537,1590731;530203,520775;1231849,1496045;1377893,1205673;1238198,1051019;577826,486057;593700,460807;1841423,647024;1158827,359808;1917620,0;2019216,22093;1901746,356652;2225582,0;1996992,426089;2092238,400839;2133511,694367;2254156,527088;2352577,388214;2419249,340871;2412899,151498;2476397,713304;2612916,344027;2635140,167279;2793883,201998;2971676,1527607;2009691,984738;1546160,1003676;1755702,1477108;2038265,1139393;2130336,1275110;2628790,1063644;2825632,770116;2349402,621774;2238282,1104675;2441473,1477108;549252,523931;1244548,1114143;1263597,965801;285738,388214;0,277747;41273,0;0,359808;158743,230404" o:connectangles="0,0,0,0,0,0,0,0,0,0,0,0,0,0,0,0,0,0,0,0,0,0,0,0,0,0,0,0,0,0,0,0,0,0,0,0,0,0,0,0,0,0,0,0,0,0,0,0,0,0,0,0,0,0,0,0,0,0,0,0"/>
                    <o:lock v:ext="edit" verticies="t"/>
                  </v:shape>
                  <v:roundrect id="Rounded Rectangle 12" o:spid="_x0000_s1032" style="position:absolute;left:2760;top:2156;width:24192;height:11856;visibility:visible;mso-wrap-style:square;v-text-anchor:middle" arcsize="710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zJWMMA&#10;AADbAAAADwAAAGRycy9kb3ducmV2LnhtbERPS2vCQBC+F/wPywi9FN0YaJXoKlIQBNuDj4u3ITsm&#10;0exsml038d93CwVv8/E9Z7HqTS0Cta6yrGAyTkAQ51ZXXCg4HTejGQjnkTXWlknBgxysloOXBWba&#10;dryncPCFiCHsMlRQet9kUrq8JINubBviyF1sa9BH2BZSt9jFcFPLNEk+pMGKY0OJDX2WlN8Od6Ng&#10;tts/ruf0+yu89acuhB1e3qc/Sr0O+/UchKfeP8X/7q2O81P4+yUe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zJWMMAAADbAAAADwAAAAAAAAAAAAAAAACYAgAAZHJzL2Rv&#10;d25yZXYueG1sUEsFBgAAAAAEAAQA9QAAAIgDAAAAAA==&#10;" fillcolor="#ff4f4f" stroked="f">
                    <v:shadow on="t" color="black" opacity="41287f" offset="0,1.5pt"/>
                  </v:roundrect>
                </v:group>
                <v:group id="Group 86" o:spid="_x0000_s1033" style="position:absolute;left:190;top:37147;width:61716;height:16002" coordsize="61715,16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group id="Group 81" o:spid="_x0000_s1034" style="position:absolute;width:29711;height:16002" coordsize="29716,16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  <v:shape id="Freeform 13" o:spid="_x0000_s1035" style="position:absolute;width:29716;height:16002;visibility:visible;mso-wrap-style:square;v-text-anchor:top" coordsize="937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yTUMEA&#10;AADbAAAADwAAAGRycy9kb3ducmV2LnhtbERP22rCQBB9F/yHZYS+mU19EJtmlSIIKsV6+4AhOyap&#10;2dmYXU3y926h4NscznXSRWcq8aDGlZYVvEcxCOLM6pJzBefTajwD4TyyxsoyKejJwWI+HKSYaNvy&#10;gR5Hn4sQwi5BBYX3dSKlywoy6CJbEwfuYhuDPsAml7rBNoSbSk7ieCoNlhwaCqxpWVB2Pd6NguVl&#10;d//4+c5/b9uu126zn/n9NVPqbdR9fYLw1PmX+N+91mH+FP5+CQfI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Mk1DBAAAA2wAAAA8AAAAAAAAAAAAAAAAAmAIAAGRycy9kb3du&#10;cmV2LnhtbFBLBQYAAAAABAAEAPUAAACGAwAAAAA=&#10;" path="m566,504v-2,,-2,,-2,c563,503,562,502,560,502v-2,,-3,1,-4,2c554,504,554,504,554,504v1,-2,3,-4,6,-4c563,500,565,502,566,504xm499,463v-23,,-42,18,-44,41c457,504,457,504,457,504v1,-10,5,-20,12,-27c477,470,487,465,499,465v11,,22,5,29,12c535,484,540,494,540,504v2,,2,,2,c541,481,522,463,499,463xm256,493v-7,,-12,5,-13,11c244,504,244,504,244,504v2,-5,6,-9,12,-9c262,495,266,499,267,504v2,,2,,2,c268,498,262,493,256,493xm195,500v-3,,-5,2,-6,4c191,504,191,504,191,504v1,-1,2,-2,4,-2c197,502,198,503,199,504v2,,2,,2,c200,502,198,500,195,500xm499,471v-19,,-35,15,-36,33c465,504,465,504,465,504v,-8,4,-16,9,-21c481,476,489,473,499,473v9,,18,3,24,10c528,488,532,496,533,504v1,,1,,1,c533,486,517,471,499,471xm256,500v-3,,-5,2,-6,4c252,504,252,504,252,504v1,-1,2,-2,4,-2c258,502,259,503,260,504v2,,2,,2,c261,502,259,500,256,500xm499,478v-15,,-28,11,-29,26c472,504,472,504,472,504v,-6,3,-12,7,-16c484,483,491,480,499,480v7,,14,3,19,8c522,492,525,498,526,504v1,,1,,1,c526,489,514,478,499,478xm256,486v-11,,-20,8,-21,18c237,504,237,504,237,504v,-4,2,-8,5,-11c246,489,250,487,256,487v5,,10,2,14,6c273,496,275,500,275,504v2,,2,,2,c275,494,267,486,256,486xm378,486v-11,,-20,8,-21,18c359,504,359,504,359,504v,-4,2,-8,5,-11c368,489,372,487,378,487v5,,10,2,14,6c394,496,396,500,397,504v2,,2,,2,c397,494,388,486,378,486xm256,463v-23,,-42,18,-43,41c214,504,214,504,214,504v1,-10,5,-20,12,-27c234,470,244,465,256,465v11,,22,5,30,12c293,484,297,494,298,504v1,,1,,1,c298,481,279,463,256,463xm378,478v-15,,-27,11,-29,26c351,504,351,504,351,504v,-6,3,-12,8,-16c363,483,370,480,378,480v7,,14,3,19,8c401,492,404,498,405,504v1,,1,,1,c405,489,393,478,378,478xm378,493v-7,,-12,5,-13,11c366,504,366,504,366,504v1,-5,6,-9,12,-9c383,495,388,499,389,504v2,,2,,2,c390,498,384,493,378,493xm378,500v-3,,-5,2,-6,4c374,504,374,504,374,504v1,-1,2,-2,4,-2c380,502,381,503,382,504v2,,2,,2,c383,502,380,500,378,500xm935,46v,,1,,2,c937,48,937,48,937,48v-5,-1,-9,-2,-13,-2c913,46,903,50,895,55v2,2,3,3,5,4c907,55,915,52,924,52v4,,8,1,13,2c937,56,937,56,937,56v-5,-1,-9,-2,-13,-2c915,54,907,56,901,61v1,1,3,3,4,4c910,62,917,60,924,60v4,,8,1,13,2c937,64,937,64,937,64v-4,-1,-9,-2,-13,-2c917,62,911,63,906,67v1,1,2,3,3,4c913,69,918,67,924,67v4,,9,1,13,3c937,72,937,72,937,72v-4,-2,-9,-3,-13,-3c918,69,913,70,909,73v1,1,2,3,3,5c915,76,919,75,924,75v4,,9,1,12,4c936,79,936,78,937,78v,5,,5,,5c935,87,935,91,935,96v,,,1,,1c935,97,936,98,937,98v,1,,1,,1c932,98,928,98,924,98v-11,,-21,3,-29,9c897,108,898,109,900,111v7,-5,15,-7,24,-7c928,104,932,104,937,106v,1,,1,,1c932,106,928,105,924,105v-9,,-17,3,-23,7c902,113,904,115,905,117v5,-4,12,-6,19,-6c928,111,932,112,937,114v,2,,2,,2c933,114,928,113,924,113v-7,,-13,2,-18,5c907,119,908,121,909,123v4,-3,9,-5,15,-5c928,118,933,120,937,121v,2,,2,,2c933,121,928,120,924,120v-6,,-11,1,-15,4c910,126,911,128,912,130v3,-3,7,-4,12,-4c928,126,933,128,936,130v,,,,1,-1c937,134,937,134,937,134v-2,5,-2,9,-2,13c935,148,935,148,935,149v,,1,,2,c937,151,937,151,937,151v-5,-1,-9,-2,-13,-2c913,149,903,152,895,158v2,1,3,3,5,4c907,158,915,155,924,155v4,,8,1,13,2c937,159,937,159,937,159v-5,-2,-9,-2,-13,-2c915,157,907,159,901,163v1,2,3,3,4,5c910,165,917,163,924,163v4,,8,1,13,2c937,167,937,167,937,167v-4,-2,-9,-3,-13,-3c917,164,911,166,906,169v1,2,2,3,3,5c913,171,918,170,924,170v4,,9,1,13,3c937,175,937,175,937,175v-4,-2,-9,-4,-13,-4c918,171,913,173,909,175v1,2,2,4,3,6c915,179,919,177,924,177v4,,9,2,12,5c936,181,936,181,937,181v,5,,5,,5c935,190,935,194,935,199v,,,,,1c935,200,936,200,937,200v,2,,2,,2c932,201,928,200,924,200v-11,,-21,4,-29,9c897,211,898,212,900,214v7,-5,15,-8,24,-8c928,206,932,207,937,208v,2,,2,,2c932,209,928,208,924,208v-9,,-17,2,-23,7c902,216,904,218,905,219v5,-3,12,-5,19,-5c928,214,932,215,937,217v,1,,1,,1c933,217,928,216,924,216v-7,,-13,2,-18,5c907,222,908,224,909,225v4,-2,9,-4,15,-4c928,221,933,222,937,224v,2,,2,,2c933,224,928,223,924,223v-6,,-11,1,-15,4c910,229,911,231,912,232v3,-2,7,-3,12,-3c928,229,933,230,936,233v,,,-1,1,-1c937,237,937,237,937,237v-2,4,-2,9,-2,13c935,250,935,251,935,251v,,1,1,2,1c937,253,937,253,937,253v-5,-1,-9,-1,-13,-1c913,252,903,255,895,261v2,1,3,2,5,4c907,260,915,258,924,258v4,,8,,13,2c937,261,937,261,937,261v-5,-1,-9,-2,-13,-2c915,259,907,262,901,266v1,2,3,3,4,5c910,267,917,265,924,265v4,,8,1,13,3c937,270,937,270,937,270v-4,-2,-9,-3,-13,-3c917,267,911,269,906,272v1,2,2,3,3,5c913,274,918,272,924,272v4,,9,2,13,4c937,277,937,277,937,277v-4,-2,-9,-3,-13,-3c918,274,913,276,909,278v1,2,2,4,3,6c915,282,919,280,924,280v4,,9,2,12,4c936,284,936,284,937,283v,6,,6,,6c935,293,935,297,935,301v,1,,1,,2c935,303,936,303,937,303v,2,,2,,2c932,304,928,303,924,303v-11,,-21,3,-29,9c897,313,898,315,900,316v7,-4,15,-7,24,-7c928,309,932,310,937,311v,2,,2,,2c932,311,928,311,924,311v-9,,-17,2,-23,6c902,319,904,321,905,322v5,-3,12,-5,19,-5c928,317,932,318,937,319v,2,,2,,2c933,319,928,318,924,318v-7,,-13,2,-18,6c907,325,908,327,909,328v4,-3,9,-4,15,-4c928,324,933,325,937,327v,2,,2,,2c933,327,928,325,924,325v-6,,-11,2,-15,5c910,331,911,333,912,335v3,-2,7,-3,12,-3c928,332,933,333,936,336v,-1,,-1,1,-1c937,340,937,340,937,340v-2,4,-2,8,-2,13c935,353,935,354,935,354v,,1,,2,1c937,356,937,356,937,356v-5,-1,-9,-2,-13,-2c913,354,903,358,895,364v2,1,3,2,5,4c907,363,915,361,924,361v4,,8,,13,2c937,364,937,364,937,364v-5,-1,-9,-2,-13,-2c915,362,907,365,901,369v1,1,3,3,4,5c910,370,917,368,924,368v4,,8,1,13,3c937,372,937,372,937,372v-4,-1,-9,-2,-13,-2c917,370,911,372,906,375v1,1,2,3,3,4c913,377,918,375,924,375v4,,9,1,13,3c937,380,937,380,937,380v-4,-2,-9,-3,-13,-3c918,377,913,378,909,381v1,2,2,4,3,6c915,384,919,383,924,383v4,,9,2,12,4c936,387,936,386,937,386v,5,,5,,5c935,395,935,400,935,404v,1,,1,,1c935,406,936,406,937,406v,2,,2,,2c932,406,928,406,924,406v-11,,-21,3,-29,9c897,416,898,418,900,419v7,-4,15,-7,24,-7c928,412,932,413,937,414v,2,,2,,2c932,414,928,413,924,413v-9,,-17,3,-23,7c902,422,904,423,905,425v5,-3,12,-5,19,-5c928,420,932,421,937,422v,2,,2,,2c933,422,928,421,924,421v-7,,-13,2,-18,5c907,428,908,429,909,431v4,-3,9,-4,15,-4c928,427,933,428,937,430v,2,,2,,2c933,429,928,428,924,428v-6,,-11,2,-15,4c910,434,911,436,912,438v3,-2,7,-4,12,-4c928,434,933,436,936,438v,,,,1,c937,443,937,443,937,443v-2,4,-2,8,-2,12c935,456,935,456,935,457v,,1,,2,c937,459,937,459,937,459v-5,-1,-9,-2,-13,-2c913,457,903,461,895,466v2,2,3,3,5,4c907,466,915,463,924,463v4,,8,1,13,2c937,467,937,467,937,467v-5,-1,-9,-2,-13,-2c915,465,907,467,901,472v1,1,3,3,4,4c910,473,917,471,924,471v4,,8,1,13,3c937,475,937,475,937,475v-4,-1,-9,-2,-13,-2c917,473,911,474,906,478v1,1,2,3,3,4c913,480,918,478,924,478v4,,9,1,13,3c937,483,937,483,937,483v-4,-2,-9,-3,-13,-3c918,480,913,481,909,484v1,1,2,3,3,5c915,487,919,486,924,486v4,,9,1,12,4c936,490,936,489,937,489v,5,,5,,5c936,497,935,501,935,504v-2,,-2,,-2,c933,503,933,502,934,500v-2,-3,-6,-5,-10,-5c920,495,916,497,914,499v,2,1,3,1,5c913,504,913,504,913,504v-1,-13,-6,-24,-14,-32c890,463,877,457,864,457v-14,,-27,6,-36,15c820,480,815,491,814,504v-1,,-1,,-1,c813,503,813,502,813,500v-2,-3,-6,-5,-10,-5c798,495,795,497,793,501v,1,,2,,3c791,504,791,504,791,504v-1,-13,-6,-24,-14,-32c768,463,755,457,742,457v-14,,-26,6,-35,15c698,480,693,491,692,504v-1,,-1,,-1,c691,503,691,502,691,500v-2,-3,-6,-5,-10,-5c677,495,674,497,671,499v1,2,1,3,1,5c670,504,670,504,670,504v,-13,-6,-24,-14,-32c647,463,635,457,621,457v-14,,-26,6,-35,15c577,480,572,491,571,504v-1,,-1,,-1,c570,503,570,502,570,500v-2,-3,-6,-5,-10,-5c555,495,552,497,550,501v-1,,-1,-1,-1,-1c550,501,550,503,550,504v-2,,-2,,-2,c547,491,542,480,534,472v-9,-9,-22,-15,-35,-15c485,457,473,463,464,472v-9,8,-14,19,-15,32c448,504,448,504,448,504v,-1,,-2,,-4c446,497,442,495,438,495v-4,,-7,2,-10,4c429,501,429,502,429,504v-2,,-2,,-2,c427,491,421,480,413,472v-9,-9,-22,-15,-35,-15c364,457,352,463,343,472v-9,8,-14,19,-15,32c327,504,327,504,327,504v,-1,,-2,,-4c325,497,321,495,317,495v-4,,-8,2,-10,6c307,502,307,503,307,504v-2,,-2,,-2,c305,491,299,480,291,472v-9,-9,-21,-15,-35,-15c242,457,230,463,221,472v-9,8,-14,19,-15,32c205,504,205,504,205,504v,-1,,-2,,-4c203,497,199,495,195,495v-4,,-7,2,-9,4c186,501,186,502,186,504v-1,,-1,,-1,c184,491,178,480,170,472v-9,-9,-21,-15,-35,-15c121,457,109,463,100,472v-8,8,-14,19,-14,32c84,504,84,504,84,504v,-1,,-2,,-4c82,497,78,495,74,495v-4,,-8,2,-10,6c64,502,64,503,64,504v-2,,-2,,-2,c62,491,56,480,48,472,39,463,27,457,13,457v-4,,-9,1,-13,2c,450,,450,,450v3,-5,7,-8,13,-8c20,442,27,448,27,455v,1,-1,2,-1,2c28,458,30,459,32,459v,-1,,-2,,-4c32,450,30,445,27,442v-4,-4,-9,-6,-14,-6c8,436,4,438,,441v,-3,,-3,,-3c4,436,8,434,13,434v12,,21,10,21,21c34,457,34,458,34,460v1,1,3,2,5,3c40,460,40,458,40,455v,-7,-3,-14,-8,-19c27,431,20,428,13,428v-5,,-9,1,-13,3c,429,,429,,429v4,-1,8,-2,13,-2c29,427,42,440,42,455v,3,-1,6,-1,9c42,464,43,465,44,466v,-1,1,-1,2,-2c47,461,47,458,47,455v,-9,-4,-18,-10,-24c31,425,22,421,13,421v-4,,-9,1,-13,3c,422,,422,,422v4,-2,9,-2,13,-2c33,420,49,436,49,455v,3,-1,5,-1,8c50,462,52,460,55,459v,-1,,-2,,-4c55,444,50,433,43,426,35,418,25,413,13,413v-4,,-9,1,-13,2c,414,,414,,414v4,-1,9,-2,13,-2c37,412,56,431,56,455v,2,,3,,4c58,458,60,457,63,457v,-1,,-1,,-2c63,442,57,429,48,420,39,411,27,406,13,406v-4,,-9,,-13,1c,399,,399,,399v3,-5,7,-9,13,-9c20,390,27,397,27,404v,1,-1,1,-1,2c28,407,30,407,32,408v,-1,,-3,,-4c32,399,30,394,27,390v-4,-3,-9,-5,-14,-5c8,385,4,386,,389v,-2,,-2,,-2c4,385,8,383,13,383v12,,21,9,21,21c34,406,34,407,34,409v1,,3,1,5,2c40,409,40,407,40,404v,-7,-3,-14,-8,-19c27,380,20,377,13,377v-5,,-9,1,-13,3c,378,,378,,378v4,-2,8,-3,13,-3c29,375,42,388,42,404v,3,-1,6,-1,8c42,413,43,414,44,414v,,1,-1,2,-1c47,410,47,407,47,404v,-9,-4,-18,-10,-24c31,374,22,370,13,370v-4,,-9,1,-13,2c,371,,371,,371v4,-2,9,-3,13,-3c33,368,49,384,49,404v,3,-1,5,-1,7c50,410,52,409,55,408v,-1,,-3,,-4c55,392,50,382,43,374,35,367,25,362,13,362v-4,,-9,1,-13,2c,362,,362,,362v4,-1,9,-1,13,-1c37,361,56,380,56,404v,1,,2,,3c58,407,60,406,63,406v,-1,,-1,,-2c63,390,57,378,48,369,39,360,27,354,13,354v-4,,-9,1,-13,2c,347,,347,,347v3,-4,7,-8,13,-8c20,339,27,345,27,353v,,-1,1,-1,2c28,355,30,356,32,357v,-2,,-3,,-4c32,347,30,342,27,339v-4,-4,-9,-6,-14,-6c8,333,4,335,,338v,-2,,-2,,-2c4,333,8,332,13,332v12,,21,9,21,21c34,354,34,356,34,357v1,1,3,2,5,3c40,358,40,355,40,353v,-8,-3,-15,-8,-20c27,328,20,325,13,325v-5,,-9,2,-13,3c,327,,327,,327v4,-2,8,-3,13,-3c29,324,42,337,42,353v,3,-1,5,-1,8c42,362,43,362,44,363v,-1,1,-1,2,-2c47,358,47,356,47,353v,-10,-4,-18,-10,-25c31,322,22,318,13,318v-4,,-9,1,-13,3c,319,,319,,319v4,-1,9,-2,13,-2c33,317,49,333,49,353v,2,-1,5,-1,7c50,359,52,358,55,357v,-2,,-3,,-4c55,341,50,331,43,323,35,315,25,311,13,311v-4,,-9,,-13,2c,311,,311,,311v4,-1,9,-2,13,-2c37,309,56,329,56,353v,1,,2,,3c58,355,60,355,63,354v,,,-1,,-1c63,339,57,327,48,318,39,309,27,303,13,303v-4,,-9,1,-13,2c,296,,296,,296v3,-5,7,-8,13,-8c20,288,27,294,27,301v,1,-1,2,-1,2c28,304,30,304,32,305v,-1,,-2,,-4c32,296,30,291,27,287v-4,-3,-9,-5,-14,-5c8,282,4,284,,286v,-2,,-2,,-2c4,282,8,280,13,280v12,,21,10,21,21c34,303,34,304,34,306v1,1,3,2,5,3c40,306,40,304,40,301v,-7,-3,-14,-8,-19c27,277,20,274,13,274v-5,,-9,1,-13,3c,275,,275,,275v4,-1,8,-3,13,-3c29,272,42,285,42,301v,3,-1,6,-1,9c42,310,43,311,44,312v,-1,1,-2,2,-2c47,307,47,304,47,301v,-9,-4,-18,-10,-24c31,271,22,267,13,267v-4,,-9,1,-13,2c,268,,268,,268v4,-2,9,-3,13,-3c33,265,49,282,49,301v,3,-1,5,-1,8c50,307,52,306,55,305v,-1,,-2,,-4c55,290,50,279,43,272,35,264,25,259,13,259v-4,,-9,1,-13,2c,260,,260,,260v4,-2,9,-2,13,-2c37,258,56,277,56,301v,1,,3,,4c58,304,60,303,63,303v,-1,,-1,,-2c63,288,57,275,48,266,39,257,27,252,13,252v-4,,-9,,-13,1c,245,,245,,245v3,-5,7,-9,13,-9c20,236,27,242,27,250v,1,-1,1,-1,2c28,252,30,253,32,254v,-1,,-3,,-4c32,245,30,240,27,236v-4,-3,-9,-6,-14,-6c8,230,4,232,,235v,-2,,-2,,-2c4,230,8,229,13,229v12,,21,9,21,21c34,251,34,253,34,254v1,1,3,2,5,3c40,255,40,252,40,250v,-8,-3,-14,-8,-19c27,226,20,223,13,223v-5,,-9,1,-13,3c,224,,224,,224v4,-2,8,-3,13,-3c29,221,42,234,42,250v,3,-1,6,-1,8c42,259,43,259,44,260v,,1,-1,2,-2c47,256,47,253,47,250v,-10,-4,-18,-10,-24c31,220,22,216,13,216v-4,,-9,1,-13,2c,216,,216,,216v4,-1,9,-2,13,-2c33,214,49,230,49,250v,2,-1,5,-1,7c50,256,52,255,55,254v,-1,,-3,,-4c55,238,50,228,43,220,35,213,25,208,13,208v-4,,-9,1,-13,2c,208,,208,,208v4,-1,9,-2,13,-2c37,206,56,226,56,250v,1,,2,,3c58,253,60,252,63,251v,,,-1,,-1c63,236,57,224,48,215,39,206,27,200,13,200v-4,,-9,1,-13,2c,193,,193,,193v3,-5,7,-8,13,-8c20,185,27,191,27,199v,,-1,1,-1,1c28,201,30,202,32,202v,-1,,-2,,-3c32,193,30,188,27,185v-4,-4,-9,-6,-14,-6c8,179,4,181,,184v,-2,,-2,,-2c4,179,8,177,13,177v12,,21,10,21,22c34,200,34,202,34,203v1,1,3,2,5,3c40,204,40,201,40,199v,-8,-3,-15,-8,-20c27,174,20,171,13,171v-5,,-9,1,-13,3c,173,,173,,173v4,-2,8,-3,13,-3c29,170,42,183,42,199v,2,-1,5,-1,8c42,207,43,208,44,209v,-1,1,-1,2,-2c47,204,47,201,47,199v,-10,-4,-18,-10,-25c31,168,22,164,13,164v-4,,-9,1,-13,3c,165,,165,,165v4,-1,9,-2,13,-2c33,163,49,179,49,199v,2,-1,5,-1,7c50,205,52,204,55,203v,-2,,-3,,-4c55,187,50,176,43,169,35,161,25,157,13,157v-4,,-9,,-13,1c,157,,157,,157v4,-1,9,-2,13,-2c37,155,56,175,56,199v,1,,2,,3c58,201,60,201,63,200v,,,-1,,-1c63,185,57,172,48,163,39,154,27,149,13,149v-4,,-9,,-13,2c,142,,142,,142v3,-5,7,-8,13,-8c20,134,27,140,27,147v,1,-1,1,-1,2c28,150,30,150,32,151v,-1,,-3,,-4c32,142,30,137,27,133v-4,-3,-9,-5,-14,-5c8,128,4,129,,132v,-2,,-2,,-2c4,128,8,126,13,126v12,,21,9,21,21c34,149,34,150,34,152v1,,3,1,5,3c40,152,40,150,40,147v,-7,-3,-14,-8,-19c27,123,20,120,13,120v-5,,-9,1,-13,3c,121,,121,,121v4,-2,8,-3,13,-3c29,118,42,131,42,147v,3,-1,6,-1,8c42,156,43,157,44,157v,,1,-1,2,-1c47,153,47,150,47,147v,-9,-4,-18,-10,-24c31,117,22,113,13,113v-4,,-9,1,-13,2c,114,,114,,114v4,-2,9,-3,13,-3c33,111,49,127,49,147v,3,-1,5,-1,8c50,153,52,152,55,151v,-1,,-2,,-4c55,136,50,125,43,117,35,110,25,105,13,105v-4,,-9,1,-13,2c,105,,105,,105v4,-1,9,-1,13,-1c37,104,56,123,56,147v,1,,2,,4c58,150,60,149,63,149v,-1,,-1,,-2c63,133,57,121,48,112,39,103,27,98,13,98,9,98,4,98,,99,,90,,90,,90,3,86,7,82,13,82v7,,14,6,14,14c27,96,26,97,26,98v2,,4,1,6,2c32,98,32,97,32,96,32,90,30,86,27,82,23,78,18,76,13,76,8,76,4,78,,81,,79,,79,,79,4,76,8,75,13,75v12,,21,9,21,21c34,97,34,99,34,100v1,1,3,2,5,3c40,101,40,98,40,96,40,88,37,81,32,77,27,72,20,69,13,69,8,69,4,70,,72,,70,,70,,70,4,68,8,67,13,67v16,,29,13,29,29c42,99,41,101,41,104v1,1,2,1,3,2c44,105,45,105,46,104v1,-2,1,-5,1,-8c47,86,43,78,37,72,31,65,22,62,13,62,9,62,4,62,,64,,62,,62,,62,4,61,9,60,13,60v20,,36,16,36,36c49,98,48,101,48,103v2,-1,4,-2,7,-3c55,98,55,97,55,96,55,84,50,74,43,66,35,59,25,54,13,54,9,54,4,54,,56,,54,,54,,54,4,53,9,52,13,52v24,,43,20,43,44c56,97,56,98,56,99v2,-1,4,-1,7,-2c63,97,63,96,63,96,63,82,57,70,48,61,39,52,27,46,13,46,9,46,4,47,,48,,39,,39,,39,3,34,7,31,13,31v7,,14,6,14,13c27,45,26,46,26,46v2,1,4,2,6,2c32,47,32,46,32,44,32,39,30,34,27,31,23,27,18,25,13,25,8,25,4,27,,29,,27,,27,,27,4,25,8,23,13,23v12,,21,10,21,21c34,46,34,47,34,49v1,1,3,2,5,3c40,49,40,47,40,44,40,37,37,30,32,25,27,20,20,17,13,17,8,17,4,18,,20,,18,,18,,18,4,17,8,16,13,16v16,,29,12,29,28c42,47,41,50,41,53v1,,2,1,3,2c44,54,45,54,46,53v1,-3,1,-6,1,-9c47,35,43,26,37,20,31,14,22,10,13,10,9,10,4,11,,13,,11,,11,,11,4,9,9,9,13,9v20,,36,16,36,35c49,47,48,49,48,52v2,-2,4,-3,7,-4c55,47,55,46,55,44,55,33,50,22,43,15,35,7,25,2,13,2,9,2,4,3,,4,,3,,3,,3,4,2,9,1,13,1v24,,43,19,43,43c56,46,56,47,56,48v2,-1,4,-2,7,-2c63,45,63,45,63,44,63,31,57,18,48,9,44,6,40,2,35,v3,,3,,3,c39,,39,,39,v,,,,,c41,,41,,41,v,,,1,,1c42,2,43,3,44,3v,,1,-1,2,-1c46,1,46,1,46,v2,,2,,2,c48,,48,,48,v,,,,1,c52,,52,,52,,49,1,47,3,45,4v1,2,3,3,5,5c57,4,65,1,74,1v9,,18,3,25,7c100,7,102,6,103,4,101,3,99,1,96,v4,,4,,4,c100,,100,,100,v,,,,,c102,,102,,102,v,,,1,,1c103,2,104,3,105,3v1,,1,-1,2,-2c107,1,107,,107,v2,,2,,2,c109,,109,,109,v,,,,1,c113,,113,,113,v-5,2,-9,6,-13,9c91,18,85,31,85,44v,1,,1,,2c88,46,90,47,92,48v,-1,,-3,,-4c92,20,111,1,135,1v24,,44,19,44,43c179,45,178,46,178,47v2,,5,-1,7,-1c185,45,185,45,185,44,185,31,179,18,170,9,166,6,162,2,157,v3,,3,,3,c161,,161,,161,v,,,,,c163,,163,,163,v,,,1,,1c163,2,164,2,165,3v1,-1,2,-2,3,-2c168,,168,,168,v5,,5,,5,c171,1,168,2,166,4v2,1,4,3,5,4c178,4,186,1,195,1v9,,17,3,24,7c221,7,222,6,224,4,222,3,220,1,217,v4,,4,,4,c221,,221,,221,v,,,,,c222,,222,,222,v1,,1,1,1,1c224,2,225,3,225,3v1,,2,-1,3,-2c228,1,228,,228,v2,,2,,2,c230,,230,,230,v,,,,,c234,,234,,234,v-5,2,-9,6,-13,9c212,18,206,31,206,44v,1,,1,,2c208,46,210,47,213,48v-1,-1,-1,-3,-1,-4c212,20,232,1,256,1v24,,43,19,43,43c299,46,299,47,299,48v2,-1,4,-2,6,-2c305,45,306,45,306,44,306,31,300,18,291,9,287,6,283,2,278,v3,,3,,3,c282,,282,,282,v,,,,,c284,,284,,284,v,,,1,-1,1c284,2,285,3,286,3v1,,2,-1,3,-2c289,1,289,,289,v2,,2,,2,c291,,291,,291,v,,,,,c295,,295,,295,v-3,1,-5,3,-7,4c289,6,291,7,292,8v7,-4,16,-7,25,-7c326,1,334,4,341,8v2,-1,3,-2,5,-4c344,3,342,1,339,v3,,3,,3,c343,,343,,343,v,,,,,c344,,344,,344,v,,,1,1,1c346,2,346,3,347,3v1,,2,-1,3,-2c350,1,350,,350,v2,,2,,2,c352,,352,,352,v,,,,,c356,,356,,356,v-5,2,-10,6,-13,9c334,18,328,31,328,44v,1,,1,,2c330,46,332,47,334,48v,-1,,-3,,-4c334,20,354,1,378,1v24,,43,19,43,43c421,45,421,46,421,47v2,,4,-1,6,-1c427,45,427,45,427,44,427,31,422,18,413,9,409,6,405,2,400,v3,,3,,3,c403,,404,,404,v,,,,,c406,,406,,406,v,,-1,1,-1,1c406,2,407,2,408,3v1,-1,2,-2,3,-2c411,,411,,411,v5,,5,,5,c413,1,411,2,409,4v2,1,3,3,5,4c421,4,429,1,438,1v9,,17,3,24,7c464,7,465,6,467,4,465,3,462,1,460,v3,,3,,3,c463,,463,,464,v,,,,,c465,,465,,465,v,,,1,,1c466,2,467,3,468,3v1,,2,-1,3,-2c471,1,471,,471,v1,,1,,1,c472,,472,,472,v1,,1,,1,c477,,477,,477,v-5,2,-10,6,-13,9c455,18,449,31,449,44v,1,,1,,2c451,46,453,47,455,48v,-1,,-3,,-4c455,20,475,1,499,1v24,,43,19,43,43c542,46,542,47,542,48v2,-1,4,-2,6,-2c548,45,548,45,548,44,548,31,543,18,534,9,530,6,526,2,521,v3,,3,,3,c524,,525,,525,v,,,,,c527,,527,,527,v-1,,-1,1,-1,1c527,2,528,3,529,3v1,,2,-1,3,-1c532,1,532,1,532,v2,,2,,2,c534,,534,,534,v,,,,,c538,,538,,538,v-3,1,-5,3,-7,4c532,6,534,7,535,9v7,-5,16,-8,25,-8c569,1,577,4,584,8v2,-1,3,-2,5,-4c587,3,585,1,582,v3,,3,,3,c586,,586,,586,v,,,,,c587,,587,,587,v,,1,1,1,1c589,2,589,3,590,3v1,,2,-1,3,-2c593,1,593,,593,v2,,2,,2,c595,,595,,595,v,,,,,c599,,599,,599,v-5,2,-10,6,-13,9c577,18,571,31,571,44v,1,,1,,2c573,46,575,47,577,48v,-1,,-3,,-4c577,20,597,1,621,1v24,,43,19,43,43c664,45,664,46,664,47v2,,4,-1,6,-1c670,45,670,45,670,44,670,31,665,18,656,9,652,6,648,2,643,v3,,3,,3,c647,,647,,647,v,,,,,c649,,649,,649,v,,,1,-1,1c649,2,650,2,651,3v1,-1,2,-2,3,-2c654,,654,,654,v5,,5,,5,c656,1,654,2,652,4v2,1,3,3,5,4c664,4,672,1,681,1v9,,17,3,24,7c707,7,708,6,710,4,708,3,705,1,703,v3,,3,,3,c706,,707,,707,v,,,,,c708,,708,,708,v,,,1,,1c709,2,710,3,711,3v1,,2,-1,3,-2c714,1,714,,714,v1,,1,,1,c715,,715,,715,v1,,1,,1,c720,,720,,720,v-5,2,-10,6,-13,9c698,18,692,31,692,44v,1,,1,,2c694,46,696,47,698,48v,-1,,-3,,-4c698,20,718,1,742,1v24,,43,19,43,43c785,46,785,47,785,48v2,-1,4,-2,6,-2c791,45,791,45,791,44,791,31,786,18,777,9,773,6,769,2,764,v3,,3,,3,c767,,768,,768,v,,,,,c770,,770,,770,v-1,,-1,1,-1,1c770,2,771,3,772,3v1,,2,-1,3,-2c775,1,775,,775,v2,,2,,2,c777,,777,,777,v,,,,,c781,,781,,781,v-3,1,-5,3,-8,4c775,6,777,7,778,8v7,-4,16,-7,25,-7c812,1,820,4,827,8v2,-1,3,-2,5,-4c830,3,827,1,825,v3,,3,,3,c828,,828,,829,v,,,,-1,c830,,830,,830,v,,,1,,1c831,2,832,3,833,3v1,,2,-1,3,-2c836,1,836,,836,v1,,1,,1,c837,,837,,837,v1,,1,,1,c841,,841,,841,v-4,2,-9,6,-13,9c820,18,814,31,814,44v,1,,1,,2c816,46,818,47,820,48v,-1,,-3,,-4c820,20,840,1,864,1v24,,43,19,43,43c907,45,907,46,907,47v2,,4,-1,6,-1c913,45,913,45,913,44,913,31,908,18,899,9,895,6,891,2,886,v3,,3,,3,c889,,890,,890,v,,,,,c891,,891,,891,v,,,1,,1c892,2,893,2,894,3v1,-1,2,-2,3,-2c897,,897,,897,v4,,4,,4,c899,1,897,2,895,4v2,1,3,3,5,4c907,4,915,1,924,1v4,,8,1,13,2c937,5,937,5,937,5,932,3,928,2,924,2v-9,,-17,3,-23,7c902,11,904,12,905,14v5,-3,12,-5,19,-5c928,9,932,10,937,11v,2,,2,,2c933,11,928,10,924,10v-7,,-13,2,-18,5c907,17,908,18,909,20v4,-3,9,-4,15,-4c928,16,933,17,937,19v,2,,2,,2c933,18,928,17,924,17v-6,,-11,2,-15,4c910,23,911,25,912,27v3,-2,7,-4,12,-4c928,23,933,25,936,27v,,,,1,c937,32,937,32,937,32v-2,4,-2,8,-2,12c935,45,935,45,935,46xm18,44v,-2,-2,-5,-5,-5c10,39,8,42,8,44v,1,,1,,1c10,45,11,45,13,45v2,,3,,5,c18,45,18,45,18,44xm25,44c25,38,20,32,13,32,6,32,1,38,1,44v,1,,1,,2c3,46,5,45,6,45v,,,,,-1c6,41,9,38,13,38v4,,7,3,7,6c20,45,20,45,20,45v1,,3,1,5,1c25,45,25,45,25,44xm18,96v,-3,-2,-5,-5,-5c10,91,8,93,8,96v,,,,,c10,96,11,96,13,96v2,,3,,5,c18,96,18,96,18,96xm25,96c25,89,20,84,13,84,6,84,1,89,1,96v,,,1,,1c3,97,5,97,6,96v,,,,,c6,92,9,89,13,89v4,,7,3,7,7c20,96,20,96,20,96v1,1,3,1,5,1c25,97,25,96,25,96xm18,147v,-3,-2,-5,-5,-5c10,142,8,144,8,147v,,,,,1c10,147,11,147,13,147v2,,3,,5,1c18,147,18,147,18,147xm25,147v,-6,-5,-12,-12,-12c6,135,1,141,1,147v,1,,1,,2c3,148,5,148,6,148v,,,-1,,-1c6,143,9,140,13,140v4,,7,3,7,7c20,147,20,148,20,148v1,,3,,5,1c25,148,25,148,25,147xm18,199v,-3,-2,-6,-5,-6c10,193,8,196,8,199v,,,,,c10,199,11,199,13,199v2,,3,,5,c18,199,18,199,18,199xm25,199v,-7,-5,-12,-12,-12c6,187,1,192,1,199v,,,1,,1c3,200,5,199,6,199v,,,,,c6,195,9,192,13,192v4,,7,3,7,7c20,199,20,199,20,199v1,,3,1,5,1c25,200,25,199,25,199xm18,250v,-3,-2,-5,-5,-5c10,245,8,247,8,250v,,,,,c10,250,11,250,13,250v2,,3,,5,c18,250,18,250,18,250xm25,250v,-7,-5,-12,-12,-12c6,238,1,243,1,250v,,,1,,1c3,251,5,251,6,251v,-1,,-1,,-1c6,246,9,243,13,243v4,,7,3,7,7c20,250,20,250,20,251v1,,3,,5,c25,251,25,250,25,250xm18,301v,-3,-2,-5,-5,-5c10,296,8,298,8,301v,,,1,,1c10,302,11,301,13,301v2,,3,1,5,1c18,302,18,301,18,301xm25,301v,-6,-5,-12,-12,-12c6,289,1,295,1,301v,1,,1,,2c3,302,5,302,6,302v,,,-1,,-1c6,298,9,295,13,295v4,,7,3,7,6c20,301,20,302,20,302v1,,3,,5,1c25,302,25,302,25,301xm18,353v,-3,-2,-5,-5,-5c10,348,8,350,8,353v,,,,,c10,353,11,353,13,353v2,,3,,5,c18,353,18,353,18,353xm25,353v,-7,-5,-12,-12,-12c6,341,1,346,1,353v,,,1,,1c3,354,5,354,6,353v,,,,,c6,349,9,346,13,346v4,,7,3,7,7c20,353,20,353,20,353v1,1,3,1,5,1c25,354,25,353,25,353xm18,404v,-3,-2,-5,-5,-5c10,399,8,401,8,404v,,,,,c10,404,11,404,13,404v2,,3,,5,c18,404,18,404,18,404xm25,404v,-7,-5,-12,-12,-12c6,392,1,397,1,404v,1,,1,,2c3,405,5,405,6,405v,-1,,-1,,-1c6,400,9,397,13,397v4,,7,3,7,7c20,404,20,404,20,405v1,,3,,5,1c25,405,25,405,25,404xm18,455v,-2,-2,-5,-5,-5c10,450,8,453,8,455v,1,,1,,1c10,456,11,456,13,456v2,,3,,5,c18,456,18,456,18,455xm25,455v,-6,-5,-12,-12,-12c6,443,1,449,1,455v,1,,1,,2c3,457,5,456,6,456v,,,,,-1c6,452,9,449,13,449v4,,7,3,7,6c20,456,20,456,20,456v1,,3,1,5,1c25,456,25,456,25,455xm912,491v1,2,1,4,2,6c916,495,920,493,924,493v4,,7,2,10,5c934,496,935,494,936,491v-4,-2,-8,-4,-12,-4c919,487,915,489,912,491xm783,14v6,-3,12,-5,20,-5c810,9,817,11,822,14v1,-1,3,-3,4,-4c819,5,811,2,803,2v-9,,-17,3,-24,8c781,11,782,13,783,14xm787,20v4,-3,10,-4,16,-4c809,16,814,17,818,20v1,-1,2,-3,3,-4c816,12,810,10,803,10v-7,,-14,2,-19,6c785,17,786,19,787,20xm790,28v4,-3,8,-5,13,-5c807,23,812,25,815,27v1,-2,2,-3,3,-5c813,19,808,17,803,17v-6,,-11,2,-15,5c789,24,789,26,790,28xm792,36v3,-3,6,-5,11,-5c807,31,811,33,813,36v1,-3,1,-5,2,-7c811,26,807,25,803,25v-5,,-9,1,-12,4c791,31,792,34,792,36xm812,44v,-2,1,-4,1,-6c811,35,807,32,803,32v-5,,-8,3,-10,6c793,40,793,42,793,44v,1,,1,,2c794,45,795,45,796,45v,,,,,-1c796,41,799,38,803,38v3,,6,3,6,6c809,45,809,45,809,45v1,,2,,3,c812,45,812,45,812,44xm803,39v-3,,-5,3,-5,5c798,45,798,45,798,45v1,,3,,5,c804,45,806,45,808,45v,,,,,-1c808,42,806,39,803,39xm773,56v2,1,4,2,5,4c785,55,794,52,803,52v9,,17,3,24,8c829,58,830,57,832,56,824,50,814,46,803,46v-11,,-21,4,-30,10xm812,455v,-2,1,-4,1,-6c811,446,807,443,803,443v-5,,-8,3,-10,6c793,451,793,453,793,455v,1,,1,,2c794,456,795,456,796,456v,,,,,-1c796,452,799,449,803,449v3,,6,3,6,6c809,456,809,456,809,456v1,,2,,3,1c812,456,812,456,812,455xm803,450v-3,,-5,3,-5,5c798,456,798,456,798,456v1,,3,,5,c804,456,806,456,808,456v,,,,,-1c808,453,806,450,803,450xm813,447v1,-3,1,-5,2,-7c811,437,807,436,803,436v-5,,-9,1,-12,4c791,442,792,445,792,447v3,-3,6,-5,11,-5c807,442,811,444,813,447xm785,455v,2,,3,,4c787,458,789,457,791,457v,-1,,-1,,-2c791,442,786,429,777,420v-9,-9,-22,-14,-35,-14c728,406,716,411,707,420v-9,9,-15,22,-15,35c692,456,692,456,692,457v2,,4,1,6,2c698,458,698,457,698,455v,-24,20,-43,44,-43c766,412,785,431,785,455xm777,455v,3,,5,,8c779,461,781,460,783,459v1,-1,1,-2,1,-4c784,444,779,433,771,426v-7,-8,-18,-13,-29,-13c730,413,720,418,712,426v-8,7,-12,18,-12,29c700,457,700,458,700,459v2,1,4,2,7,4c706,460,706,458,706,455v,-19,16,-35,36,-35c761,420,777,436,777,455xm690,455v,-2,1,-4,1,-6c689,446,685,443,681,443v-4,,-7,2,-10,5c672,450,672,453,672,455v,1,,1,,1c673,456,673,456,674,456v,,,,,-1c674,452,677,449,681,449v4,,6,3,6,6c687,456,687,456,687,456v1,,2,,4,1c690,456,690,456,690,455xm681,450v-3,,-5,3,-5,5c676,456,676,456,676,456v1,,3,,5,c683,456,684,456,686,456v,,,,,-1c686,453,684,450,681,450xm691,447v1,-3,1,-5,2,-7c690,437,685,436,681,436v-4,,-8,1,-12,4c670,442,671,444,671,446v3,-3,6,-4,10,-4c685,442,689,444,691,447xm664,455v,1,,2,,3c666,458,668,457,670,457v,-1,,-1,,-2c670,442,665,429,656,420v-9,-9,-21,-14,-35,-14c607,406,595,411,586,420v-9,9,-15,22,-15,35c571,456,571,456,571,457v2,,4,1,6,2c577,458,577,457,577,455v,-24,20,-43,44,-43c645,412,664,431,664,455xm657,455v,3,-1,5,-1,7c658,461,660,460,663,459v,-1,,-2,,-4c663,444,658,433,650,426v-7,-8,-18,-13,-29,-13c609,413,599,418,591,426v-7,7,-12,18,-12,29c579,457,579,458,579,459v2,1,5,2,7,4c585,460,585,458,585,455v,-19,16,-35,36,-35c641,420,657,436,657,455xm570,455v,-2,,-4,,-6c568,446,564,443,560,443v-5,,-8,3,-10,7c549,449,549,449,549,448v1,3,1,5,1,7c550,456,550,456,550,457v1,-1,2,-1,3,-1c553,456,553,456,553,455v,-3,3,-6,7,-6c564,449,567,452,567,455v,1,,1,,1c568,456,569,456,570,457v,-1,,-1,,-2xm560,450v-3,,-5,3,-5,5c555,456,555,456,555,456v2,,3,,5,c562,456,563,456,565,456v,,,,,-1c565,453,563,450,560,450xm570,447v1,-3,1,-5,2,-7c569,437,564,436,560,436v-5,,-9,2,-12,4c548,443,549,445,549,447v,,,,,c552,444,556,442,560,442v4,,8,2,10,5xm542,455v,2,,3,,4c544,458,546,457,548,457v,-1,,-1,,-2c548,442,543,429,534,420v-9,-9,-22,-14,-35,-14c485,406,473,411,464,420v-9,9,-15,22,-15,35c449,456,449,456,449,457v2,,4,1,6,2c455,458,455,457,455,455v,-24,20,-43,44,-43c523,412,542,431,542,455xm534,455v,3,,5,,8c536,462,538,460,540,459v,-1,1,-2,1,-4c541,444,536,433,528,426v-7,-8,-18,-13,-29,-13c487,413,477,418,469,426v-8,7,-12,18,-12,29c457,457,457,458,457,459v2,1,4,2,7,4c463,460,463,458,463,455v,-19,16,-35,36,-35c518,420,534,436,534,455xm447,455v,-2,1,-4,1,-6c446,446,442,443,438,443v-4,,-7,2,-10,5c429,450,429,453,429,455v,1,,1,,1c430,456,430,456,431,456v,,,,,-1c431,452,434,449,438,449v3,,6,3,6,6c444,456,444,456,444,456v1,,2,,3,1c447,456,447,456,447,455xm438,450v-3,,-5,3,-5,5c433,456,433,456,433,456v1,,3,,5,c439,456,441,456,443,456v,,,,,-1c443,453,441,450,438,450xm448,447v1,-3,1,-5,2,-7c446,437,442,436,438,436v-4,,-8,1,-12,4c427,442,428,444,428,446v3,-3,6,-4,10,-4c442,442,446,444,448,447xm421,455v,1,,2,,3c423,458,425,457,427,457v,-1,,-1,,-2c427,442,422,429,413,420v-9,-9,-22,-14,-35,-14c364,406,352,411,343,420v-9,9,-15,22,-15,35c328,456,328,456,328,457v2,,4,1,6,2c334,458,334,457,334,455v,-24,20,-43,44,-43c402,412,421,431,421,455xm414,455v,3,-1,5,-1,7c415,461,417,460,420,459v,-1,,-2,,-4c420,444,415,433,407,426v-7,-8,-18,-13,-29,-13c366,413,356,418,348,426v-7,7,-12,18,-12,29c336,457,336,458,336,459v2,1,5,2,7,4c342,460,342,458,342,455v,-19,16,-35,36,-35c398,420,414,436,414,455xm327,455v,-2,,-4,,-6c325,446,321,443,317,443v-4,,-8,3,-10,6c307,451,307,453,307,455v,1,,1,,2c308,456,309,456,310,456v,,,,,-1c310,452,313,449,317,449v4,,7,3,7,6c324,456,324,456,324,456v1,,2,,3,1c327,456,327,456,327,455xm317,450v-3,,-5,3,-5,5c312,456,312,456,312,456v2,,3,,5,c319,456,320,456,322,456v,,,,,-1c322,453,320,450,317,450xm327,447v1,-3,1,-5,2,-7c326,437,321,436,317,436v-5,,-9,1,-12,4c305,442,306,445,306,447v3,-3,7,-5,11,-5c321,442,325,444,327,447xm299,455v,2,,3,,4c301,458,303,457,305,457v,-1,1,-1,1,-2c306,442,300,429,291,420v-9,-9,-21,-14,-35,-14c242,406,230,411,221,420v-9,9,-15,22,-15,35c206,456,206,456,206,457v2,,4,1,7,2c212,458,212,457,212,455v,-24,20,-43,44,-43c280,412,299,431,299,455xm292,455v,3,-1,5,-1,8c293,461,295,460,298,459v,-1,,-2,,-4c298,444,293,433,286,426v-8,-8,-19,-13,-30,-13c244,413,234,418,226,426v-7,7,-12,18,-12,29c214,457,214,458,214,459v2,1,5,2,7,4c220,460,220,458,220,455v,-19,16,-35,36,-35c276,420,292,436,292,455xm205,455v,-2,,-4,,-6c203,446,199,443,195,443v-4,,-7,2,-9,5c186,450,186,453,186,455v,1,,1,,1c187,456,188,456,188,456v,,,,,-1c188,452,191,449,195,449v4,,7,3,7,6c202,456,202,456,202,456v1,,2,,3,1c205,456,205,456,205,455xm195,450v-3,,-5,3,-5,5c190,456,190,456,190,456v2,,3,,5,c197,456,198,456,200,456v,,,,,-1c200,453,198,450,195,450xm205,447v1,-3,1,-5,2,-7c204,437,200,436,195,436v-4,,-8,1,-11,4c184,442,185,444,185,446v3,-3,6,-4,10,-4c199,442,203,444,205,447xm179,455v,1,-1,2,-1,3c180,458,183,457,185,457v,-1,,-1,,-2c185,442,179,429,170,420v-9,-9,-21,-14,-35,-14c121,406,109,411,100,420v-9,9,-15,22,-15,35c85,456,85,456,85,457v3,,5,1,7,2c92,458,92,457,92,455v,-24,19,-43,43,-43c159,412,179,431,179,455xm171,455v,3,,5,-1,7c172,461,175,460,177,459v,-1,,-2,,-4c177,444,172,433,165,426v-8,-8,-18,-13,-30,-13c123,413,113,418,105,426v-7,7,-12,18,-12,29c93,457,93,458,93,459v3,1,5,2,7,4c99,460,99,458,99,455v,-19,16,-35,36,-35c155,420,171,436,171,455xm99,404v,-20,16,-36,36,-36c155,368,171,384,171,404v,2,,4,-1,7c172,409,175,408,177,408v,-2,,-3,,-4c177,392,172,382,165,374v-8,-7,-18,-12,-30,-12c123,362,113,367,105,374v-7,8,-12,18,-12,30c93,405,93,407,93,408v3,1,5,2,7,3c99,409,99,406,99,404xm92,404v,-24,19,-43,43,-43c159,361,179,380,179,404v,1,-1,2,-1,3c180,406,183,406,185,405v,,,-1,,-1c185,390,179,378,170,369v-9,-9,-21,-15,-35,-15c121,354,109,360,100,369v-9,9,-15,21,-15,35c85,405,85,405,85,405v3,1,5,2,7,2c92,406,92,405,92,404xm99,353v,-20,16,-36,36,-36c155,317,171,333,171,353v,2,,4,-1,6c172,358,175,357,177,356v,-1,,-2,,-3c177,341,172,331,165,323v-8,-8,-18,-12,-30,-12c123,311,113,315,105,323v-7,8,-12,18,-12,30c93,354,93,355,93,357v3,,5,2,7,3c99,358,99,355,99,353xm92,353v,-24,19,-44,43,-44c159,309,179,329,179,353v,1,-1,2,-1,3c180,355,183,354,185,354v,-1,,-1,,-1c185,339,179,327,170,318v-9,-9,-21,-15,-35,-15c121,303,109,309,100,318v-9,9,-15,21,-15,35c85,353,85,354,85,354v3,1,5,1,7,2c92,355,92,354,92,353xm99,301v,-19,16,-36,36,-36c155,265,171,282,171,301v,3,,5,-1,7c172,307,175,306,177,305v,-1,,-3,,-4c177,290,172,279,165,272v-8,-8,-18,-13,-30,-13c123,259,113,264,105,272v-7,7,-12,18,-12,29c93,303,93,304,93,305v3,1,5,2,7,3c99,306,99,304,99,301xm92,301v,-24,19,-43,43,-43c159,258,179,277,179,301v,1,-1,2,-1,3c180,304,183,303,185,303v,-1,,-1,,-2c185,288,179,275,170,266v-9,-9,-21,-14,-35,-14c121,252,109,257,100,266v-9,9,-15,22,-15,35c85,302,85,302,85,303v3,,5,1,7,2c92,303,92,302,92,301xm99,250v,-20,16,-36,36,-36c155,214,171,230,171,250v,2,,4,-1,6c172,255,175,254,177,253v,-1,,-2,,-3c177,238,172,228,165,220v-8,-7,-18,-12,-30,-12c123,208,113,213,105,220v-7,8,-12,18,-12,30c93,251,93,253,93,254v3,1,5,2,7,3c99,255,99,252,99,250xm92,250v,-24,19,-44,43,-44c159,206,179,226,179,250v,1,-1,2,-1,3c180,252,183,252,185,251v,,,-1,,-1c185,236,179,224,170,215v-9,-9,-21,-15,-35,-15c121,200,109,206,100,215v-9,9,-15,21,-15,35c85,250,85,251,85,251v3,1,5,1,7,2c92,252,92,251,92,250xm99,199v,-20,16,-36,36,-36c155,163,171,179,171,199v,2,,4,-1,6c172,204,175,203,177,202v,-1,,-2,,-3c177,187,172,176,165,169v-8,-8,-18,-12,-30,-12c123,157,113,161,105,169v-7,7,-12,18,-12,30c93,200,93,201,93,202v3,1,5,2,7,4c99,203,99,201,99,199xm92,199v,-24,19,-44,43,-44c159,155,179,175,179,199v,1,-1,1,-1,2c180,201,183,200,185,200v,-1,,-1,,-1c185,185,179,172,170,163v-9,-9,-21,-14,-35,-14c121,149,109,154,100,163v-9,9,-15,22,-15,36c85,199,85,199,85,200v3,,5,1,7,2c92,201,92,200,92,199xm99,147v,-20,16,-36,36,-36c155,111,171,127,171,147v,2,,5,-1,7c172,153,175,152,177,151v,-1,,-3,,-4c177,136,172,125,165,117v-8,-7,-18,-12,-30,-12c123,105,113,110,105,117v-7,8,-12,19,-12,30c93,148,93,150,93,151v3,1,5,2,7,3c99,152,99,150,99,147xm92,147v,-24,19,-43,43,-43c159,104,179,123,179,147v,1,-1,2,-1,3c180,149,183,149,185,148v,,,,,-1c185,133,179,121,170,112,161,103,149,98,135,98v-14,,-26,5,-35,14c91,121,85,133,85,147v,1,,1,,2c88,149,90,150,92,150v,-1,,-2,,-3xm99,96v,-20,16,-36,36,-36c155,60,171,76,171,96v,2,,4,-1,6c172,101,175,100,177,99v,-1,,-2,,-3c177,84,172,74,165,66,157,59,147,54,135,54v-12,,-22,5,-30,12c98,74,93,84,93,96v,1,,2,,4c96,101,98,102,100,103v-1,-2,-1,-5,-1,-7xm92,96v,-24,19,-44,43,-44c159,52,179,72,179,96v,1,-1,2,-1,3c180,98,183,97,185,97v,,,-1,,-1c185,82,179,70,170,61,161,52,149,46,135,46v-14,,-26,6,-35,15c91,70,85,82,85,96v,,,1,,1c88,98,90,98,92,99v,-1,,-2,,-3xm164,44v,3,-1,6,-1,9c163,53,164,54,165,54v1,-1,2,-1,3,-2c169,50,169,47,169,44v,-9,-4,-18,-10,-24c153,14,144,10,135,10v-9,,-18,4,-24,10c105,26,101,35,101,44v,3,,6,1,9c103,53,104,54,105,55v1,-1,1,-2,2,-2c107,50,106,47,106,44v,-16,13,-28,29,-28c151,16,164,28,164,44xm156,44v,2,,3,,5c158,50,159,51,161,52v1,-3,1,-5,1,-8c162,37,159,30,154,25v-5,-5,-11,-8,-19,-8c128,17,121,20,116,25v-5,5,-8,12,-8,19c108,47,108,49,109,52v2,-1,4,-2,5,-3c114,47,114,46,114,44v,-11,9,-21,21,-21c147,23,156,33,156,44xm149,44v,1,,2,-1,2c150,47,152,48,154,48v,-1,1,-2,1,-4c155,39,152,34,149,31v-4,-4,-9,-6,-14,-6c130,25,125,27,121,31v-3,3,-5,8,-5,13c116,46,116,47,116,48v2,,4,-1,6,-2c122,46,121,45,121,44v,-7,7,-13,14,-13c143,31,149,37,149,44xm142,44v,1,,1,,1c143,45,145,46,147,46v,-1,,-1,,-2c147,38,142,32,135,32v-7,,-12,6,-12,12c123,45,123,45,123,46v2,,4,-1,5,-1c128,45,128,45,128,44v,-3,3,-6,7,-6c139,38,142,41,142,44xm135,39v-3,,-5,3,-5,5c130,45,130,45,130,45v2,,3,,5,c137,45,138,45,140,45v,,,,,-1c140,42,138,39,135,39xm285,44v,3,-1,6,-2,9c284,53,285,54,286,55v1,-1,2,-2,3,-2c290,50,290,47,290,44v,-9,-4,-18,-10,-24c274,14,265,10,256,10v-10,,-18,4,-24,10c225,26,222,35,222,44v,3,,6,1,9c224,53,225,54,225,55v1,-1,2,-2,3,-2c228,50,227,47,227,44v,-16,13,-28,29,-28c272,16,285,28,285,44xm277,44v,2,,3,-1,5c278,50,280,51,282,52v1,-3,1,-5,1,-8c283,37,280,30,275,25v-5,-5,-12,-8,-19,-8c248,17,242,20,237,25v-5,5,-8,12,-8,19c229,47,229,49,230,52v1,-1,3,-2,5,-3c235,47,235,46,235,44v,-11,9,-21,21,-21c268,23,277,33,277,44xm269,44v,1,,2,,2c271,47,273,48,275,48v,-1,,-2,,-4c275,39,273,34,270,31v-4,-4,-9,-6,-14,-6c250,25,246,27,242,31v-3,3,-6,8,-6,13c236,46,237,47,237,48v2,,4,-1,5,-2c242,46,242,45,242,44v,-7,6,-13,14,-13c263,31,269,37,269,44xm263,44v,1,,1,,1c264,45,266,46,268,46v,-1,,-1,,-2c268,38,262,32,256,32v-7,,-12,6,-12,12c244,45,244,45,244,46v2,,3,-1,5,-1c249,45,249,45,249,44v,-3,3,-6,7,-6c260,38,263,41,263,44xm256,39v-3,,-5,3,-5,5c251,45,251,45,251,45v1,,3,,5,c258,45,259,45,261,45v,,,,,-1c261,42,259,39,256,39xm221,61v-9,9,-15,21,-15,35c206,96,206,97,206,97v2,1,4,1,7,2c212,98,212,97,212,96v,-24,20,-44,44,-44c280,52,299,72,299,96v,1,,2,,3c301,98,303,98,305,97v,,1,-1,1,-1c306,82,300,70,291,61,282,52,270,46,256,46v-14,,-26,6,-35,15xm407,44v,3,-1,6,-2,9c406,53,407,54,408,54v1,-1,2,-1,3,-2c412,50,412,47,412,44v,-9,-4,-18,-10,-24c396,14,387,10,378,10v-10,,-18,4,-24,10c347,26,344,35,344,44v,3,,6,1,9c346,53,346,54,347,55v1,-1,2,-2,3,-2c349,50,349,47,349,44v,-16,13,-28,29,-28c394,16,407,28,407,44xm399,44v,2,,3,-1,5c400,50,402,51,404,52v1,-3,1,-5,1,-8c405,37,402,30,397,25v-5,-5,-12,-8,-19,-8c370,17,363,20,359,25v-5,5,-8,12,-8,19c351,47,351,49,352,52v1,-1,3,-2,5,-3c357,47,357,46,357,44v,-11,9,-21,21,-21c389,23,399,33,399,44xm391,44v,1,,2,,2c393,47,395,48,397,48v,-1,,-2,,-4c397,39,395,34,392,31v-4,-4,-9,-6,-14,-6c372,25,368,27,364,31v-4,3,-6,8,-6,13c358,46,358,47,359,48v2,,3,-1,5,-2c364,46,364,45,364,44v,-7,6,-13,14,-13c385,31,391,37,391,44xm384,44v,1,,1,,1c386,45,388,46,390,46v,-1,,-1,,-2c390,38,384,32,378,32v-7,,-12,6,-12,12c366,45,366,45,366,46v2,,3,-1,5,-1c371,45,371,45,371,44v,-3,3,-6,7,-6c381,38,384,41,384,44xm378,39v-3,,-5,3,-5,5c373,45,373,45,373,45v1,,3,,5,c379,45,381,45,383,45v,,,,,-1c383,42,381,39,378,39xm343,61v-9,9,-15,21,-15,35c328,96,328,97,328,97v2,1,4,1,6,2c334,98,334,97,334,96v,-24,20,-44,44,-44c402,52,421,72,421,96v,1,,2,,3c423,98,425,97,427,97v,,,-1,,-1c427,82,422,70,413,61,404,52,391,46,378,46v-14,,-26,6,-35,15xm527,44v,3,,6,-1,9c527,53,528,54,529,55v1,-1,2,-1,3,-2c532,50,533,47,533,44v,-9,-4,-18,-10,-24c517,14,508,10,499,10v-10,,-18,4,-25,10c468,26,464,35,464,44v,3,1,6,1,9c466,53,467,54,468,55v1,-1,2,-2,3,-2c470,50,470,47,470,44v,-16,13,-28,29,-28c515,16,527,28,527,44xm520,44v,2,,3,-1,5c521,50,523,51,525,52v,-3,1,-5,1,-8c526,37,523,30,518,25v-5,-5,-12,-8,-19,-8c491,17,484,20,479,25v-5,5,-8,12,-8,19c471,47,472,49,472,52v2,-1,4,-2,6,-3c478,47,478,46,478,44v,-11,9,-21,21,-21c510,23,520,33,520,44xm512,44v,1,,2,,2c514,47,516,48,518,48v,-1,,-2,,-4c518,39,516,34,512,31v-3,-4,-8,-6,-13,-6c493,25,488,27,485,31v-4,3,-6,8,-6,13c479,46,479,47,480,48v1,,3,-1,5,-2c485,46,485,45,485,44v,-7,6,-13,14,-13c506,31,512,37,512,44xm505,44v,1,,1,,1c507,45,509,46,510,46v1,-1,1,-1,1,-2c511,38,505,32,499,32v-7,,-12,6,-12,12c487,45,487,45,487,46v2,,3,-1,5,-1c492,45,492,45,492,44v,-3,3,-6,7,-6c502,38,505,41,505,44xm499,39v-3,,-5,3,-5,5c494,45,494,45,494,45v1,,3,,5,c500,45,502,45,504,45v,,,,,-1c504,42,501,39,499,39xm464,61v-9,9,-15,21,-15,35c449,96,449,97,449,97v2,1,4,1,6,2c455,98,455,97,455,96v,-24,20,-44,44,-44c523,52,542,72,542,96v,1,,2,,3c544,98,546,98,548,97v,,,-1,,-1c548,82,543,70,534,61,525,52,512,46,499,46v-14,,-26,6,-35,15xm650,44v,3,-1,6,-2,9c649,53,650,54,651,54v1,-1,2,-1,3,-2c655,50,655,47,655,44v,-9,-4,-18,-10,-24c639,14,630,10,621,10v-10,,-18,4,-24,10c590,26,587,35,587,44v,3,,6,1,9c589,53,589,54,590,55v1,-1,2,-2,3,-2c592,50,592,47,592,44v,-16,13,-28,29,-28c637,16,650,28,650,44xm642,44v,2,,3,-1,5c643,50,645,51,647,52v1,-3,1,-5,1,-8c648,37,645,30,640,25v-5,-5,-12,-8,-19,-8c613,17,607,20,602,25v-5,5,-8,12,-8,19c594,47,594,49,595,52v1,-1,3,-2,5,-3c600,47,600,46,600,44v,-11,9,-21,21,-21c632,23,642,33,642,44xm634,44v,1,,2,,2c636,47,638,48,640,48v,-1,,-2,,-4c640,39,638,34,635,31v-4,-4,-9,-6,-14,-6c615,25,611,27,607,31v-4,3,-6,8,-6,13c601,46,601,47,602,48v2,,3,-1,5,-2c607,46,607,45,607,44v,-7,6,-13,14,-13c628,31,634,37,634,44xm628,44v,1,-1,1,-1,1c629,45,631,46,633,46v,-1,,-1,,-2c633,38,627,32,621,32v-7,,-12,6,-12,12c609,45,609,45,609,46v2,,3,-1,5,-1c614,45,614,45,614,44v,-3,3,-6,7,-6c625,38,628,41,628,44xm621,39v-3,,-5,3,-5,5c616,45,616,45,616,45v1,,3,,5,c623,45,624,45,626,45v,,,,,-1c626,42,624,39,621,39xm586,61v-9,9,-15,21,-15,35c571,96,571,97,571,97v2,1,4,1,6,2c577,98,577,97,577,96v,-24,20,-44,44,-44c645,52,664,72,664,96v,1,,2,,3c666,98,668,97,670,97v,,,-1,,-1c670,82,665,70,656,61,647,52,635,46,621,46v-14,,-26,6,-35,15xm770,44v,3,,6,-1,9c770,53,771,54,772,55v1,-1,2,-2,3,-2c776,50,776,47,776,44v,-9,-4,-18,-10,-24c760,14,751,10,742,10v-10,,-18,4,-25,10c711,26,707,35,707,44v,3,1,6,1,9c709,53,710,54,711,55v1,-1,2,-2,3,-2c713,50,713,47,713,44v,-16,13,-28,29,-28c758,16,770,28,770,44xm763,44v,2,,3,-1,5c764,50,766,51,768,52v1,-3,1,-5,1,-8c769,37,766,30,761,25v-5,-5,-12,-8,-19,-8c734,17,727,20,722,25v-4,5,-8,12,-8,19c714,47,715,49,715,52v2,-1,4,-2,6,-3c721,47,721,46,721,44v,-11,9,-21,21,-21c753,23,763,33,763,44xm755,44v,1,,2,,2c757,47,759,48,761,48v,-1,,-2,,-4c761,39,759,34,755,31v-3,-4,-8,-6,-13,-6c736,25,731,27,728,31v-4,3,-6,8,-6,13c722,46,722,47,723,48v1,,3,-1,5,-2c728,46,728,45,728,44v,-7,6,-13,14,-13c749,31,755,37,755,44xm748,44v,1,,1,,1c750,45,752,46,754,46v,-1,,-1,,-2c754,38,748,32,742,32v-7,,-12,6,-12,12c730,45,730,45,730,46v2,,3,-1,5,-1c735,45,735,45,735,44v,-3,3,-6,7,-6c745,38,748,41,748,44xm742,39v-3,,-5,3,-5,5c737,45,737,45,737,45v1,,3,,5,c743,45,745,45,747,45v,,,,,-1c747,42,745,39,742,39xm707,61v-9,9,-15,21,-15,35c692,96,692,97,692,97v2,1,4,1,6,2c698,98,698,97,698,96v,-24,20,-44,44,-44c766,52,785,72,785,96v,1,,2,,3c787,98,789,98,791,97v,,,-1,,-1c791,82,786,70,777,61,768,52,755,46,742,46v-14,,-26,6,-35,15xm777,96v,2,,5,,7c779,102,781,101,783,100v1,-2,1,-3,1,-4c784,84,779,74,771,66,764,59,753,54,742,54v-12,,-22,5,-30,12c704,74,700,84,700,96v,1,,2,,4c702,101,704,102,707,103v-1,-2,-1,-5,-1,-7c706,76,722,60,742,60v19,,35,16,35,36xm785,147v,1,,2,,3c787,150,789,149,791,149v,-1,,-1,,-2c791,133,786,121,777,112,768,103,755,98,742,98v-14,,-26,5,-35,14c698,121,692,133,692,147v,1,,1,,2c694,149,696,150,698,150v,-1,,-2,,-3c698,123,718,104,742,104v24,,43,19,43,43xm777,147v,3,,5,,7c779,153,781,152,783,151v1,-1,1,-3,1,-4c784,136,779,125,771,117v-7,-7,-18,-12,-29,-12c730,105,720,110,712,117v-8,8,-12,19,-12,30c700,148,700,150,700,151v2,1,4,2,7,3c706,152,706,150,706,147v,-20,16,-36,36,-36c761,111,777,127,777,147xm785,199v,1,,2,,3c787,201,789,200,791,200v,,,-1,,-1c791,185,786,172,777,163v-9,-9,-22,-14,-35,-14c728,149,716,154,707,163v-9,9,-15,22,-15,36c692,199,692,199,692,200v2,,4,1,6,2c698,201,698,200,698,199v,-24,20,-44,44,-44c766,155,785,175,785,199xm777,199v,2,,4,,7c779,205,781,203,783,202v1,-1,1,-2,1,-3c784,187,779,176,771,169v-7,-8,-18,-12,-29,-12c730,157,720,161,712,169v-8,7,-12,18,-12,30c700,200,700,201,700,202v2,1,4,2,7,4c706,203,706,201,706,199v,-20,16,-36,36,-36c761,163,777,179,777,199xm785,250v,1,,2,,3c787,252,789,252,791,251v,,,-1,,-1c791,236,786,224,777,215v-9,-9,-22,-15,-35,-15c728,200,716,206,707,215v-9,9,-15,21,-15,35c692,250,692,251,692,251v2,1,4,1,6,2c698,252,698,251,698,250v,-24,20,-44,44,-44c766,206,785,226,785,250xm777,250v,2,,5,,7c779,256,781,255,783,254v1,-1,1,-3,1,-4c784,238,779,228,771,220v-7,-7,-18,-12,-29,-12c730,208,720,213,712,220v-8,8,-12,18,-12,30c700,251,700,253,700,254v2,1,4,2,7,3c706,255,706,252,706,250v,-20,16,-36,36,-36c761,214,777,230,777,250xm785,301v,1,,3,,4c787,304,789,303,791,303v,-1,,-1,,-2c791,288,786,275,777,266v-9,-9,-22,-14,-35,-14c728,252,716,257,707,266v-9,9,-15,22,-15,35c692,302,692,302,692,303v2,,4,1,6,2c698,303,698,302,698,301v,-24,20,-43,44,-43c766,258,785,277,785,301xm777,301v,3,,5,,8c779,307,781,306,783,305v1,-1,1,-2,1,-4c784,290,779,279,771,272v-7,-8,-18,-13,-29,-13c730,259,720,264,712,272v-8,7,-12,18,-12,29c700,303,700,304,700,305v2,1,4,2,7,3c706,306,706,304,706,301v,-19,16,-36,36,-36c761,265,777,282,777,301xm785,353v,1,,2,,3c787,355,789,355,791,354v,,,-1,,-1c791,339,786,327,777,318v-9,-9,-22,-15,-35,-15c728,303,716,309,707,318v-9,9,-15,21,-15,35c692,353,692,354,692,354v2,1,4,1,6,2c698,355,698,354,698,353v,-24,20,-44,44,-44c766,309,785,329,785,353xm777,353v,2,,5,,7c779,359,781,358,783,357v1,-2,1,-3,1,-4c784,341,779,331,771,323v-7,-8,-18,-12,-29,-12c730,311,720,315,712,323v-8,8,-12,18,-12,30c700,354,700,355,700,357v2,,4,2,7,3c706,357,706,355,706,353v,-20,16,-36,36,-36c761,317,777,333,777,353xm785,404v,1,,2,,3c787,407,789,406,791,406v,-1,,-1,,-2c791,390,786,378,777,369v-9,-9,-22,-15,-35,-15c728,354,716,360,707,369v-9,9,-15,21,-15,35c692,405,692,405,692,405v2,1,4,2,6,2c698,406,698,405,698,404v,-24,20,-43,44,-43c766,361,785,380,785,404xm777,404v,3,,5,,7c779,410,781,409,783,408v1,-1,1,-3,1,-4c784,392,779,382,771,374v-7,-7,-18,-12,-29,-12c730,362,720,367,712,374v-8,8,-12,18,-12,30c700,405,700,407,700,408v2,1,4,2,7,3c706,409,706,406,706,404v,-20,16,-36,36,-36c761,368,777,384,777,404xm770,404v,3,,6,-1,8c770,413,771,414,772,414v1,,2,-1,3,-2c776,410,776,407,776,404v,-9,-4,-18,-10,-24c760,374,751,370,742,370v-10,,-18,4,-25,10c711,386,707,395,707,404v,3,1,6,1,8c709,413,710,414,711,414v1,,2,-1,3,-2c713,410,713,407,713,404v,-16,13,-29,29,-29c758,375,770,388,770,404xm763,404v,2,,3,-1,5c764,409,766,410,768,411v1,-2,1,-4,1,-7c769,397,766,390,761,385v-5,-5,-12,-8,-19,-8c734,377,727,380,722,385v-4,5,-8,12,-8,19c714,407,715,409,715,411v2,-1,4,-2,6,-2c721,407,721,406,721,404v,-12,9,-21,21,-21c753,383,763,392,763,404xm755,404v,1,,1,,2c757,407,759,407,761,408v,-1,,-3,,-4c761,399,759,394,755,390v-3,-3,-8,-5,-13,-5c736,385,731,387,728,390v-4,4,-6,9,-6,14c722,405,722,407,723,408v1,-1,3,-1,5,-2c728,405,728,405,728,404v,-7,6,-14,14,-14c749,390,755,397,755,404xm748,404v,,,,,1c750,405,752,405,754,406v,-1,,-1,,-2c754,397,748,392,742,392v-7,,-12,5,-12,12c730,405,730,405,730,406v2,-1,3,-1,5,-1c735,404,735,404,735,404v,-4,3,-7,7,-7c745,397,748,400,748,404xm742,399v-3,,-5,2,-5,5c737,404,737,404,737,404v1,,3,,5,c743,404,745,404,747,404v,,,,,c747,401,745,399,742,399xm697,431v,-1,1,-3,2,-4c694,423,688,421,681,421v-7,,-13,2,-18,5c664,428,665,429,666,431v4,-3,9,-4,15,-4c687,427,692,428,697,431xm681,428v-5,,-10,2,-15,4c667,434,668,436,669,438v3,-2,7,-4,12,-4c686,434,690,436,693,438v1,-2,2,-3,3,-5c691,430,686,428,681,428xm700,425v1,-1,3,-3,4,-4c697,416,689,413,681,413v-9,,-16,3,-23,7c659,422,661,423,662,425v5,-3,12,-5,19,-5c688,420,695,422,700,425xm705,419v2,-1,3,-2,5,-4c702,409,692,406,681,406v-11,,-21,3,-29,9c654,416,655,418,657,419v7,-4,15,-7,24,-7c690,412,698,415,705,419xm650,404v,3,-1,6,-2,8c649,413,650,413,651,414v1,-1,2,-2,3,-2c655,409,655,407,655,404v,-9,-4,-18,-10,-24c639,374,630,370,621,370v-10,,-18,4,-24,10c590,386,587,395,587,404v,3,,6,1,8c589,413,589,414,590,414v1,,2,-1,3,-2c592,410,592,407,592,404v,-16,13,-29,29,-29c637,375,650,388,650,404xm642,404v,2,,3,-1,5c643,409,645,410,647,411v1,-2,1,-4,1,-7c648,397,645,390,640,385v-5,-5,-12,-8,-19,-8c613,377,607,380,602,385v-5,5,-8,12,-8,19c594,407,594,409,595,411v1,-1,3,-2,5,-2c600,407,600,406,600,404v,-12,9,-21,21,-21c632,383,642,392,642,404xm634,404v,1,,1,,2c636,407,638,407,640,408v,-1,,-3,,-4c640,399,638,394,635,390v-4,-3,-9,-5,-14,-5c615,385,611,387,607,390v-4,4,-6,9,-6,14c601,405,601,407,602,408v2,-1,3,-1,5,-2c607,405,607,405,607,404v,-7,6,-14,14,-14c628,390,634,397,634,404xm628,404v,,-1,,-1,1c629,405,631,405,633,406v,-1,,-1,,-2c633,397,627,392,621,392v-7,,-12,5,-12,12c609,405,609,405,609,406v2,-1,3,-1,5,-1c614,404,614,404,614,404v,-4,3,-7,7,-7c625,397,628,400,628,404xm621,399v-3,,-5,2,-5,5c616,404,616,404,616,404v1,,3,,5,c623,404,624,404,626,404v,,,,,c626,401,624,399,621,399xm576,431v1,-1,1,-3,2,-4c573,423,567,421,560,421v-7,,-13,2,-19,6c542,428,543,430,544,431v5,-3,10,-4,16,-4c566,427,571,428,576,431xm560,428v-6,,-11,2,-15,5c546,435,546,437,547,439v4,-3,8,-5,13,-5c565,434,569,436,572,438v1,-2,2,-3,3,-5c571,430,565,428,560,428xm579,425v2,-1,3,-3,4,-4c577,416,569,413,560,413v-9,,-17,3,-24,8c538,422,539,424,540,426v6,-4,13,-6,20,-6c567,420,574,422,579,425xm584,419v2,-1,3,-2,5,-4c581,409,571,406,560,406v-11,,-21,3,-29,9c532,417,534,418,535,420v7,-5,16,-8,25,-8c569,412,577,415,584,419xm527,404v,3,,6,-1,8c527,413,528,414,529,414v1,,2,-1,3,-1c532,410,533,407,533,404v,-9,-4,-18,-10,-24c517,374,508,370,499,370v-10,,-18,4,-25,10c468,386,464,395,464,404v,3,1,6,1,8c466,413,467,414,468,414v1,,2,-1,3,-2c470,410,470,407,470,404v,-16,13,-29,29,-29c515,375,527,388,527,404xm520,404v,2,,3,-1,5c521,409,523,410,525,411v,-2,1,-4,1,-7c526,397,523,390,518,385v-5,-5,-12,-8,-19,-8c491,377,484,380,479,385v-5,5,-8,12,-8,19c471,407,472,409,472,411v2,-1,4,-2,6,-2c478,407,478,406,478,404v,-12,9,-21,21,-21c510,383,520,392,520,404xm512,404v,1,,1,,2c514,407,516,407,518,408v,-1,,-3,,-4c518,399,516,394,512,390v-3,-3,-8,-5,-13,-5c493,385,488,387,485,390v-4,4,-6,9,-6,14c479,405,479,407,480,408v1,-1,3,-1,5,-2c485,405,485,405,485,404v,-7,6,-14,14,-14c506,390,512,397,512,404xm505,404v,,,,,1c507,405,509,405,510,406v1,-1,1,-1,1,-2c511,397,505,392,499,392v-7,,-12,5,-12,12c487,405,487,405,487,406v2,-1,3,-1,5,-1c492,404,492,404,492,404v,-4,3,-7,7,-7c502,397,505,400,505,404xm499,399v-3,,-5,2,-5,5c494,404,494,404,494,404v1,,3,,5,c500,404,502,404,504,404v,,,,,c504,401,501,399,499,399xm453,431v1,-1,2,-3,3,-4c451,423,445,421,438,421v-7,,-13,2,-18,5c421,428,422,429,423,431v4,-3,9,-4,15,-4c444,427,449,428,453,431xm438,428v-5,,-10,2,-15,4c424,434,425,436,426,438v3,-2,7,-4,12,-4c442,434,447,436,450,438v1,-2,2,-3,3,-5c448,430,443,428,438,428xm457,425v1,-1,3,-3,4,-4c454,416,446,413,438,413v-9,,-16,3,-23,7c416,422,418,423,419,425v5,-3,12,-5,19,-5c445,420,452,422,457,425xm462,419v2,-1,3,-2,5,-4c459,409,449,406,438,406v-11,,-21,3,-29,9c411,416,412,418,414,419v7,-4,15,-7,24,-7c447,412,455,415,462,419xm407,404v,3,-1,6,-2,8c406,413,407,413,408,414v1,-1,2,-2,3,-2c412,409,412,407,412,404v,-9,-4,-18,-10,-24c396,374,387,370,378,370v-10,,-18,4,-24,10c347,386,344,395,344,404v,3,,6,1,8c346,413,346,414,347,414v1,,2,-1,3,-2c349,410,349,407,349,404v,-16,13,-29,29,-29c394,375,407,388,407,404xm399,404v,2,,3,-1,5c400,409,402,410,404,411v1,-2,1,-4,1,-7c405,397,402,390,397,385v-5,-5,-12,-8,-19,-8c370,377,363,380,359,385v-5,5,-8,12,-8,19c351,407,351,409,352,411v1,-1,3,-2,5,-2c357,407,357,406,357,404v,-12,9,-21,21,-21c389,383,399,392,399,404xm391,404v,1,,1,,2c393,407,395,407,397,408v,-1,,-3,,-4c397,399,395,394,392,390v-4,-3,-9,-5,-14,-5c372,385,368,387,364,390v-4,4,-6,9,-6,14c358,405,358,407,359,408v2,-1,3,-1,5,-2c364,405,364,405,364,404v,-7,6,-14,14,-14c385,390,391,397,391,404xm384,404v,,,,,1c386,405,388,405,390,406v,-1,,-1,,-2c390,397,384,392,378,392v-7,,-12,5,-12,12c366,405,366,405,366,406v2,-1,3,-1,5,-1c371,404,371,404,371,404v,-4,3,-7,7,-7c381,397,384,400,384,404xm378,399v-3,,-5,2,-5,5c373,404,373,404,373,404v1,,3,,5,c379,404,381,404,383,404v,,,,,c383,401,381,399,378,399xm333,431v,-1,1,-3,2,-4c330,423,324,421,317,421v-7,,-13,2,-19,6c299,428,300,430,301,431v5,-3,10,-4,16,-4c323,427,328,428,333,431xm317,428v-6,,-11,2,-15,5c303,435,304,437,304,439v4,-3,8,-5,13,-5c322,434,326,436,329,438v1,-2,2,-3,3,-5c328,430,322,428,317,428xm336,425v2,-1,3,-3,4,-4c334,416,326,413,317,413v-9,,-17,3,-24,8c295,422,296,424,297,425v6,-3,13,-5,20,-5c324,420,331,422,336,425xm341,419v2,-1,3,-2,5,-4c338,409,328,406,317,406v-11,,-21,3,-29,9c289,417,291,418,292,420v7,-5,16,-8,25,-8c326,412,334,415,341,419xm285,404v,3,-1,6,-2,8c284,413,285,414,286,414v1,,2,-1,3,-2c290,410,290,407,290,404v,-9,-4,-18,-10,-24c274,374,265,370,256,370v-10,,-18,4,-24,10c225,386,222,395,222,404v,3,,6,1,8c224,413,225,414,225,414v1,,2,-1,3,-2c228,410,227,407,227,404v,-16,13,-29,29,-29c272,375,285,388,285,404xm277,404v,2,,3,-1,5c278,409,280,410,282,411v1,-2,1,-4,1,-7c283,397,280,390,275,385v-5,-5,-12,-8,-19,-8c248,377,242,380,237,385v-5,5,-8,12,-8,19c229,407,229,409,230,411v1,-1,3,-2,5,-2c235,407,235,406,235,404v,-12,9,-21,21,-21c268,383,277,392,277,404xm269,404v,1,,1,,2c271,407,273,407,275,408v,-1,,-3,,-4c275,399,273,394,270,390v-4,-3,-9,-5,-14,-5c250,385,246,387,242,390v-3,4,-6,9,-6,14c236,405,237,407,237,408v2,-1,4,-1,5,-2c242,405,242,405,242,404v,-7,6,-14,14,-14c263,390,269,397,269,404xm263,404v,,,,,1c264,405,266,405,268,406v,-1,,-1,,-2c268,397,262,392,256,392v-7,,-12,5,-12,12c244,405,244,405,244,406v2,-1,3,-1,5,-1c249,404,249,404,249,404v,-4,3,-7,7,-7c260,397,263,400,263,404xm256,399v-3,,-5,2,-5,5c251,404,251,404,251,404v1,,3,,5,c258,404,259,404,261,404v,,,,,c261,401,259,399,256,399xm211,431v1,-1,2,-3,3,-4c208,423,202,421,195,421v-7,,-13,2,-18,5c178,428,179,429,180,431v4,-3,9,-4,15,-4c201,427,206,428,211,431xm195,428v-5,,-10,2,-14,4c182,434,182,436,183,438v4,-2,8,-4,12,-4c200,434,204,436,208,438v,-2,1,-3,2,-5c206,430,201,428,195,428xm214,425v2,-1,3,-3,4,-4c212,416,204,413,195,413v-8,,-16,3,-23,7c174,422,175,423,176,425v6,-3,12,-5,19,-5c202,420,209,422,214,425xm219,419v2,-1,3,-2,5,-4c216,409,206,406,195,406v-11,,-21,3,-29,9c168,416,170,418,171,419v7,-4,15,-7,24,-7c204,412,212,415,219,419xm181,73v1,1,1,3,2,5c187,76,191,75,195,75v5,,9,1,13,4c208,77,209,75,210,73v-4,-3,-9,-4,-15,-4c190,69,185,70,181,73xm195,67v6,,11,2,16,5c212,70,213,68,214,67v-6,-3,-12,-5,-19,-5c188,62,182,63,177,67v1,1,2,3,3,4c184,69,189,67,195,67xm184,80v,2,1,4,1,6c188,84,191,82,195,82v4,,8,2,10,5c206,85,206,83,207,80v-3,-2,-7,-4,-12,-4c191,76,187,78,184,80xm205,96v,-2,,-5,,-7c203,86,199,84,195,84v-4,,-7,2,-9,4c186,91,186,93,186,96v,,,,,1c187,97,188,96,188,96v,,,,,c188,92,191,89,195,89v4,,7,3,7,7c202,96,202,96,202,96v1,1,2,1,3,1c205,97,205,96,205,96xm195,91v-3,,-5,2,-5,5c190,96,190,96,190,96v2,,3,,5,c197,96,198,96,200,96v,,,,,c200,93,198,91,195,91xm166,107v2,1,4,2,5,4c178,106,186,104,195,104v9,,17,2,24,7c221,110,222,108,224,107v-8,-6,-18,-9,-29,-9c184,98,174,101,166,107xm302,73v1,2,2,4,2,6c308,76,312,75,317,75v5,,9,1,12,4c330,77,331,75,332,73v-4,-3,-10,-4,-15,-4c311,69,306,70,302,73xm317,67v6,,11,2,16,5c333,70,334,68,335,67v-5,-3,-11,-5,-18,-5c310,62,304,64,298,67v1,2,2,3,3,5c306,69,311,67,317,67xm305,80v,3,1,5,1,7c309,84,313,82,317,82v4,,8,2,10,5c328,85,328,83,329,80v-3,-2,-8,-4,-12,-4c312,76,308,78,305,80xm327,96v,-2,,-5,,-7c325,86,321,84,317,84v-4,,-8,2,-10,6c307,92,307,94,307,96v,,,1,,1c308,97,309,97,310,96v,,,,,c310,92,313,89,317,89v4,,7,3,7,7c324,96,324,96,324,96v1,1,2,1,3,1c327,97,327,96,327,96xm317,91v-3,,-5,2,-5,5c312,96,312,96,312,96v2,,3,,5,c319,96,320,96,322,96v,,,,,c322,93,320,91,317,91xm288,107v1,1,3,3,4,4c299,106,308,104,317,104v9,,17,2,24,7c343,110,344,108,346,107v-8,-6,-18,-9,-29,-9c306,98,296,101,288,107xm423,73v1,1,2,3,3,5c429,76,433,75,438,75v4,,9,1,12,4c451,77,452,75,453,73v-5,-3,-10,-4,-15,-4c433,69,428,70,423,73xm438,67v6,,11,2,15,5c454,70,455,68,456,67v-5,-3,-11,-5,-18,-5c431,62,425,63,420,67v1,1,2,3,3,4c427,69,432,67,438,67xm426,80v1,2,2,4,2,6c431,84,434,82,438,82v4,,8,2,10,5c449,85,449,83,450,80v-4,-2,-8,-4,-12,-4c434,76,430,78,426,80xm447,96v,-2,1,-5,1,-7c446,86,442,84,438,84v-4,,-7,2,-10,4c429,91,429,93,429,96v,,,,,1c430,97,430,96,431,96v,,,,,c431,92,434,89,438,89v3,,6,3,6,7c444,96,444,96,444,96v1,1,2,1,3,1c447,97,447,96,447,96xm438,91v-3,,-5,2,-5,5c433,96,433,96,433,96v1,,3,,5,c439,96,441,96,443,96v,,,,,c443,93,441,91,438,91xm409,107v2,1,3,2,5,4c421,106,429,104,438,104v9,,17,2,24,7c464,110,465,108,467,107v-8,-6,-18,-9,-29,-9c427,98,417,101,409,107xm545,73v1,2,1,4,2,6c551,76,555,75,560,75v5,,9,1,12,4c573,77,574,75,575,73v-4,-3,-10,-4,-15,-4c554,69,549,70,545,73xm560,67v6,,11,2,16,5c577,70,577,68,578,67v-5,-3,-11,-5,-18,-5c553,62,547,64,541,67v1,2,2,3,3,5c549,69,554,67,560,67xm548,81v,2,1,4,1,7c549,88,549,88,549,88v3,-4,7,-6,11,-6c564,82,568,84,570,87v1,-2,1,-4,2,-7c569,78,564,76,560,76v-5,,-9,2,-12,5xm570,96v,-2,,-5,,-7c568,86,564,84,560,84v-5,,-8,2,-10,6c549,90,549,89,549,89v1,2,1,4,1,7c550,96,550,97,550,97v1,,2,,3,-1c553,96,553,96,553,96v,-4,3,-7,7,-7c564,89,567,92,567,96v,,,,,c568,97,569,97,570,97v,,,-1,,-1xm560,91v-3,,-5,2,-5,5c555,96,555,96,555,96v2,,3,,5,c562,96,563,96,565,96v,,,,,c565,93,563,91,560,91xm531,107v1,1,3,3,4,4c542,107,551,104,560,104v9,,17,2,24,7c586,110,587,108,589,107v-8,-6,-18,-9,-29,-9c549,98,539,101,531,107xm666,73v1,1,2,3,3,5c672,76,676,75,681,75v5,,9,1,12,4c694,77,695,75,696,73v-5,-3,-10,-4,-15,-4c676,69,671,70,666,73xm681,67v6,,11,2,16,5c697,70,698,68,699,67v-5,-3,-11,-5,-18,-5c674,62,668,63,663,67v1,1,2,3,3,4c670,69,675,67,681,67xm669,80v1,2,2,4,2,6c674,84,677,82,681,82v4,,8,2,10,5c692,85,692,83,693,80v-3,-2,-8,-4,-12,-4c677,76,673,78,669,80xm690,96v,-2,1,-5,1,-7c689,86,685,84,681,84v-4,,-7,2,-10,4c672,91,672,93,672,96v,,,,,1c673,97,673,96,674,96v,,,,,c674,92,677,89,681,89v4,,6,3,6,7c687,96,687,96,687,96v1,1,2,1,4,1c690,97,690,96,690,96xm681,91v-3,,-5,2,-5,5c676,96,676,96,676,96v1,,3,,5,c683,96,684,96,686,96v,,,,,c686,93,684,91,681,91xm652,107v2,1,3,2,5,4c664,106,672,104,681,104v9,,17,2,24,7c707,110,708,108,710,107v-8,-6,-18,-9,-29,-9c670,98,660,101,652,107xm690,404v,-2,1,-4,1,-6c689,394,685,392,681,392v-4,,-7,2,-10,5c672,399,672,402,672,404v,,,1,,1c673,405,673,405,674,405v,-1,,-1,,-1c674,400,677,397,681,397v4,,6,3,6,7c687,404,687,404,687,405v1,,2,,4,c690,405,690,404,690,404xm681,399v-3,,-5,2,-5,5c676,404,676,404,676,404v1,,3,,5,c683,404,684,404,686,404v,,,,,c686,401,684,399,681,399xm691,395v1,-2,1,-4,2,-6c690,386,685,385,681,385v-4,,-8,1,-12,3c670,390,671,392,671,395v3,-3,6,-5,10,-5c685,390,689,392,691,395xm664,404v,1,,2,,3c666,406,668,406,670,405v,,,-1,,-1c670,390,665,378,656,369v-9,-9,-21,-15,-35,-15c607,354,595,360,586,369v-9,9,-15,21,-15,35c571,405,571,405,571,405v2,1,4,2,6,2c577,406,577,405,577,404v,-24,20,-43,44,-43c645,361,664,380,664,404xm657,404v,2,-1,4,-1,7c658,409,660,408,663,408v,-2,,-3,,-4c663,392,658,382,650,374v-7,-7,-18,-12,-29,-12c609,362,599,367,591,374v-7,8,-12,18,-12,30c579,405,579,407,579,408v2,1,5,2,7,3c585,409,585,406,585,404v,-20,16,-36,36,-36c641,368,657,384,657,404xm570,404v,-2,,-4,,-6c568,394,564,392,560,392v-5,,-8,3,-10,6c549,398,549,397,549,397v1,2,1,5,1,7c550,404,550,405,550,405v1,,2,,3,c553,404,553,404,553,404v,-4,3,-7,7,-7c564,397,567,400,567,404v,,,,,1c568,405,569,405,570,405v,,,-1,,-1xm560,399v-3,,-5,2,-5,5c555,404,555,404,555,404v2,,3,,5,c562,404,563,404,565,404v,,,,,c565,401,563,399,560,399xm570,395v1,-2,1,-4,2,-6c569,386,564,385,560,385v-5,,-9,1,-12,4c548,391,549,394,549,396v,,,,,c552,393,556,390,560,390v4,,8,2,10,5xm542,404v,1,,2,,3c544,407,546,406,548,406v,-1,,-1,,-2c548,390,543,378,534,369v-9,-9,-22,-15,-35,-15c485,354,473,360,464,369v-9,9,-15,21,-15,35c449,405,449,405,449,405v2,1,4,2,6,2c455,406,455,405,455,404v,-24,20,-43,44,-43c523,361,542,380,542,404xm534,404v,3,,5,,7c536,410,538,409,540,408v,-1,1,-3,1,-4c541,392,536,382,528,374v-7,-7,-18,-12,-29,-12c487,362,477,367,469,374v-8,8,-12,18,-12,30c457,405,457,407,457,408v2,1,4,2,7,3c463,409,463,406,463,404v,-20,16,-36,36,-36c518,368,534,384,534,404xm447,404v,-2,1,-4,1,-6c446,394,442,392,438,392v-4,,-7,2,-10,5c429,399,429,402,429,404v,,,1,,1c430,405,430,405,431,405v,-1,,-1,,-1c431,400,434,397,438,397v3,,6,3,6,7c444,404,444,404,444,405v1,,2,,3,c447,405,447,404,447,404xm438,399v-3,,-5,2,-5,5c433,404,433,404,433,404v1,,3,,5,c439,404,441,404,443,404v,,,,,c443,401,441,399,438,399xm448,395v1,-2,1,-4,2,-6c446,386,442,385,438,385v-4,,-8,1,-12,3c427,390,428,392,428,395v3,-3,6,-5,10,-5c442,390,446,392,448,395xm421,404v,1,,2,,3c423,406,425,406,427,405v,,,-1,,-1c427,390,422,378,413,369v-9,-9,-22,-15,-35,-15c364,354,352,360,343,369v-9,9,-15,21,-15,35c328,405,328,405,328,405v2,1,4,2,6,2c334,406,334,405,334,404v,-24,20,-43,44,-43c402,361,421,380,421,404xm414,404v,2,-1,4,-1,7c415,409,417,408,420,408v,-2,,-3,,-4c420,392,415,382,407,374v-7,-7,-18,-12,-29,-12c366,362,356,367,348,374v-7,8,-12,18,-12,30c336,405,336,407,336,408v2,1,5,2,7,3c342,409,342,406,342,404v,-20,16,-36,36,-36c398,368,414,384,414,404xm327,404v,-2,,-4,,-6c325,394,321,392,317,392v-4,,-8,2,-10,6c307,400,307,402,307,404v,,,1,,1c308,405,309,405,310,405v,-1,,-1,,-1c310,400,313,397,317,397v4,,7,3,7,7c324,404,324,404,324,405v1,,2,,3,c327,405,327,404,327,404xm317,399v-3,,-5,2,-5,5c312,404,312,404,312,404v2,,3,,5,c319,404,320,404,322,404v,,,,,c322,401,320,399,317,399xm327,395v1,-2,1,-4,2,-6c326,386,321,385,317,385v-5,,-9,1,-12,4c305,391,306,393,306,396v3,-4,7,-6,11,-6c321,390,325,392,327,395xm299,404v,1,,2,,3c301,407,303,406,305,406v,-1,1,-1,1,-2c306,390,300,378,291,369v-9,-9,-21,-15,-35,-15c242,354,230,360,221,369v-9,9,-15,21,-15,35c206,405,206,405,206,405v2,1,4,2,7,2c212,406,212,405,212,404v,-24,20,-43,44,-43c280,361,299,380,299,404xm292,404v,3,-1,5,-1,7c293,410,295,409,298,408v,-1,,-3,,-4c298,392,293,382,286,374v-8,-7,-19,-12,-30,-12c244,362,234,367,226,374v-7,8,-12,18,-12,30c214,405,214,407,214,408v2,1,5,2,7,3c220,409,220,406,220,404v,-20,16,-36,36,-36c276,368,292,384,292,404xm220,353v,-20,16,-36,36,-36c276,317,292,333,292,353v,2,-1,5,-1,7c293,359,295,358,298,357v,-2,,-3,,-4c298,341,293,331,286,323v-8,-8,-19,-12,-30,-12c244,311,234,315,226,323v-7,8,-12,18,-12,30c214,354,214,355,214,357v2,,5,2,7,3c220,357,220,355,220,353xm212,353v,-24,20,-44,44,-44c280,309,299,329,299,353v,1,,2,,3c301,355,303,355,305,354v,,1,-1,1,-1c306,339,300,327,291,318v-9,-9,-21,-15,-35,-15c242,303,230,309,221,318v-9,9,-15,21,-15,35c206,353,206,354,206,354v2,1,4,1,7,2c212,355,212,354,212,353xm220,301v,-19,16,-36,36,-36c276,265,292,282,292,301v,3,-1,5,-1,8c293,307,295,306,298,305v,-1,,-2,,-4c298,290,293,279,286,272v-8,-8,-19,-13,-30,-13c244,259,234,264,226,272v-7,7,-12,18,-12,29c214,303,214,304,214,305v2,1,5,2,7,3c220,306,220,304,220,301xm212,301v,-24,20,-43,44,-43c280,258,299,277,299,301v,1,,3,,4c301,304,303,303,305,303v,-1,1,-1,1,-2c306,288,300,275,291,266v-9,-9,-21,-14,-35,-14c242,252,230,257,221,266v-9,9,-15,22,-15,35c206,302,206,302,206,303v2,,4,1,7,2c212,303,212,302,212,301xm220,250v,-20,16,-36,36,-36c276,214,292,230,292,250v,2,-1,5,-1,7c293,256,295,255,298,254v,-1,,-3,,-4c298,238,293,228,286,220v-8,-7,-19,-12,-30,-12c244,208,234,213,226,220v-7,8,-12,18,-12,30c214,251,214,253,214,254v2,1,5,2,7,3c220,255,220,252,220,250xm212,250v,-24,20,-44,44,-44c280,206,299,226,299,250v,1,,2,,3c301,252,303,252,305,251v,,1,-1,1,-1c306,236,300,224,291,215v-9,-9,-21,-15,-35,-15c242,200,230,206,221,215v-9,9,-15,21,-15,35c206,250,206,251,206,251v2,1,4,1,7,2c212,252,212,251,212,250xm220,199v,-20,16,-36,36,-36c276,163,292,179,292,199v,2,-1,4,-1,7c293,205,295,203,298,202v,-1,,-2,,-3c298,187,293,176,286,169v-8,-8,-19,-12,-30,-12c244,157,234,161,226,169v-7,7,-12,18,-12,30c214,200,214,201,214,202v2,1,5,2,7,4c220,203,220,201,220,199xm212,199v,-24,20,-44,44,-44c280,155,299,175,299,199v,1,,2,,3c301,201,303,200,305,200v,,1,-1,1,-1c306,185,300,172,291,163v-9,-9,-21,-14,-35,-14c242,149,230,154,221,163v-9,9,-15,22,-15,36c206,199,206,199,206,200v2,,4,1,7,2c212,201,212,200,212,199xm220,147v,-20,16,-36,36,-36c276,111,292,127,292,147v,3,-1,5,-1,7c293,153,295,152,298,151v,-1,,-3,,-4c298,136,293,125,286,117v-8,-7,-19,-12,-30,-12c244,105,234,110,226,117v-7,8,-12,19,-12,30c214,148,214,150,214,151v2,1,5,2,7,3c220,152,220,150,220,147xm212,147v,-24,20,-43,44,-43c280,104,299,123,299,147v,1,,2,,3c301,150,303,149,305,149v,-1,1,-1,1,-2c306,133,300,121,291,112,282,103,270,98,256,98v-14,,-26,5,-35,14c212,121,206,133,206,147v,1,,1,,2c208,149,210,150,213,150v-1,-1,-1,-2,-1,-3xm285,96v,3,-1,5,-2,8c284,105,285,105,286,106v1,-1,2,-1,3,-2c290,102,290,99,290,96v,-10,-4,-18,-10,-24c274,65,265,62,256,62v-10,,-18,3,-24,10c225,78,222,86,222,96v,3,,5,1,8c224,105,225,105,225,106v1,-1,2,-1,3,-2c228,101,227,99,227,96v,-16,13,-29,29,-29c272,67,285,80,285,96xm277,96v,1,,3,-1,4c278,101,280,102,282,103v1,-2,1,-5,1,-7c283,88,280,81,275,77v-5,-5,-12,-8,-19,-8c248,69,242,72,237,77v-5,4,-8,11,-8,19c229,98,229,101,230,103v1,-1,3,-2,5,-3c235,99,235,97,235,96v,-12,9,-21,21,-21c268,75,277,84,277,96xm269,96v,,,1,,2c271,98,273,99,275,100v,-2,,-3,,-4c275,90,273,86,270,82v-4,-4,-9,-6,-14,-6c250,76,246,78,242,82v-3,4,-6,8,-6,14c236,97,237,98,237,100v2,-1,4,-2,5,-2c242,97,242,96,242,96v,-8,6,-14,14,-14c263,82,269,88,269,96xm263,96v,,,,,c264,97,266,97,268,97v,,,-1,,-1c268,89,262,84,256,84v-7,,-12,5,-12,12c244,96,244,97,244,97v2,,3,,5,-1c249,96,249,96,249,96v,-4,3,-7,7,-7c260,89,263,92,263,96xm256,91v-3,,-5,2,-5,5c251,96,251,96,251,96v1,,3,,5,c258,96,259,96,261,96v,,,,,c261,93,259,91,256,91xm407,96v,3,-1,5,-2,8c406,105,407,105,408,106v1,-1,2,-2,3,-3c412,101,412,98,412,96v,-10,-4,-18,-10,-24c396,65,387,62,378,62v-10,,-18,3,-24,10c347,78,344,86,344,96v,3,,5,1,8c346,105,346,105,347,106v1,-1,2,-1,3,-2c349,101,349,99,349,96v,-16,13,-29,29,-29c394,67,407,80,407,96xm399,96v,1,,3,-1,4c400,101,402,102,404,103v1,-2,1,-5,1,-7c405,88,402,81,397,77v-5,-5,-12,-8,-19,-8c370,69,363,72,359,77v-5,4,-8,11,-8,19c351,98,351,101,352,103v1,-1,3,-2,5,-3c357,99,357,97,357,96v,-12,9,-21,21,-21c389,75,399,84,399,96xm391,96v,,,1,,2c393,98,395,99,397,100v,-2,,-3,,-4c397,90,395,86,392,82v-4,-4,-9,-6,-14,-6c372,76,368,78,364,82v-4,4,-6,8,-6,14c358,97,358,98,359,100v2,-1,3,-2,5,-2c364,97,364,96,364,96v,-8,6,-14,14,-14c385,82,391,88,391,96xm384,96v,,,,,c386,97,388,97,390,97v,,,-1,,-1c390,89,384,84,378,84v-7,,-12,5,-12,12c366,96,366,97,366,97v2,,3,,5,-1c371,96,371,96,371,96v,-4,3,-7,7,-7c381,89,384,92,384,96xm378,91v-3,,-5,2,-5,5c373,96,373,96,373,96v1,,3,,5,c379,96,381,96,383,96v,,,,,c383,93,381,91,378,91xm343,112v-9,9,-15,21,-15,35c328,148,328,148,328,149v2,,4,1,6,1c334,149,334,148,334,147v,-24,20,-43,44,-43c402,104,421,123,421,147v,1,,2,,3c423,149,425,149,427,148v,,,,,-1c427,133,422,121,413,112,404,103,391,98,378,98v-14,,-26,5,-35,14xm527,96v,3,,5,-1,8c527,105,528,105,529,106v1,,2,-1,3,-2c532,102,533,99,533,96v,-10,-4,-18,-10,-24c517,65,508,62,499,62v-10,,-18,3,-25,10c468,78,464,86,464,96v,3,1,5,1,8c466,105,467,105,468,106v1,-1,2,-1,3,-2c470,101,470,99,470,96v,-16,13,-29,29,-29c515,67,527,80,527,96xm520,96v,1,,3,-1,4c521,101,523,102,525,103v,-2,1,-5,1,-7c526,88,523,81,518,77v-5,-5,-12,-8,-19,-8c491,69,484,72,479,77v-5,4,-8,11,-8,19c471,98,472,101,472,103v2,-1,4,-2,6,-3c478,99,478,97,478,96v,-12,9,-21,21,-21c510,75,520,84,520,96xm512,96v,,,1,,2c514,98,516,99,518,100v,-2,,-3,,-4c518,90,516,86,512,82v-3,-4,-8,-6,-13,-6c493,76,488,78,485,82v-4,4,-6,8,-6,14c479,97,479,98,480,100v1,-1,3,-2,5,-2c485,97,485,96,485,96v,-8,6,-14,14,-14c506,82,512,88,512,96xm505,96v,,,,,c507,97,509,97,510,97v1,,1,-1,1,-1c511,89,505,84,499,84v-7,,-12,5,-12,12c487,96,487,97,487,97v2,,3,,5,-1c492,96,492,96,492,96v,-4,3,-7,7,-7c502,89,505,92,505,96xm499,91v-3,,-5,2,-5,5c494,96,494,96,494,96v1,,3,,5,c500,96,502,96,504,96v,,,,,c504,93,501,91,499,91xm464,112v-9,9,-15,21,-15,35c449,148,449,148,449,149v2,,4,1,6,1c455,149,455,148,455,147v,-24,20,-43,44,-43c523,104,542,123,542,147v,1,,2,,4c544,150,546,149,548,149v,-1,,-1,,-2c548,133,543,121,534,112,525,103,512,98,499,98v-14,,-26,5,-35,14xm650,96v,3,-1,5,-2,8c649,105,650,105,651,106v1,-1,2,-2,3,-3c655,101,655,98,655,96v,-10,-4,-18,-10,-24c639,65,630,62,621,62v-10,,-18,3,-24,10c590,78,587,86,587,96v,3,,5,1,8c589,105,589,105,590,106v1,-1,2,-1,3,-2c592,101,592,99,592,96v,-16,13,-29,29,-29c637,67,650,80,650,96xm642,96v,1,,3,-1,4c643,101,645,102,647,103v1,-2,1,-5,1,-7c648,88,645,81,640,77v-5,-5,-12,-8,-19,-8c613,69,607,72,602,77v-5,4,-8,11,-8,19c594,98,594,101,595,103v1,-1,3,-2,5,-3c600,99,600,97,600,96v,-12,9,-21,21,-21c632,75,642,84,642,96xm634,96v,,,1,,2c636,98,638,99,640,100v,-2,,-3,,-4c640,90,638,86,635,82v-4,-4,-9,-6,-14,-6c615,76,611,78,607,82v-4,4,-6,8,-6,14c601,97,601,98,602,100v2,-1,3,-2,5,-2c607,97,607,96,607,96v,-8,6,-14,14,-14c628,82,634,88,634,96xm628,96v,,-1,,-1,c629,97,631,97,633,97v,,,-1,,-1c633,89,627,84,621,84v-7,,-12,5,-12,12c609,96,609,97,609,97v2,,3,,5,-1c614,96,614,96,614,96v,-4,3,-7,7,-7c625,89,628,92,628,96xm621,91v-3,,-5,2,-5,5c616,96,616,96,616,96v1,,3,,5,c623,96,624,96,626,96v,,,,,c626,93,624,91,621,91xm586,112v-9,9,-15,21,-15,35c571,148,571,148,571,149v2,,4,1,6,1c577,149,577,148,577,147v,-24,20,-43,44,-43c645,104,664,123,664,147v,1,,2,,3c666,149,668,149,670,148v,,,,,-1c670,133,665,121,656,112,647,103,635,98,621,98v-14,,-26,5,-35,14xm657,147v,2,-1,5,-1,7c658,153,660,152,663,151v,-1,,-3,,-4c663,136,658,125,650,117v-7,-7,-18,-12,-29,-12c609,105,599,110,591,117v-7,8,-12,19,-12,30c579,148,579,150,579,151v2,1,5,2,7,3c585,152,585,150,585,147v,-20,16,-36,36,-36c641,111,657,127,657,147xm664,199v,1,,1,,2c666,201,668,200,670,200v,-1,,-1,,-1c670,185,665,172,656,163v-9,-9,-21,-14,-35,-14c607,149,595,154,586,163v-9,9,-15,22,-15,36c571,199,571,199,571,200v2,,4,1,6,2c577,201,577,200,577,199v,-24,20,-44,44,-44c645,155,664,175,664,199xm657,199v,2,-1,4,-1,6c658,204,660,203,663,202v,-1,,-2,,-3c663,187,658,176,650,169v-7,-8,-18,-12,-29,-12c609,157,599,161,591,169v-7,7,-12,18,-12,30c579,200,579,201,579,202v2,1,5,2,7,4c585,203,585,201,585,199v,-20,16,-36,36,-36c641,163,657,179,657,199xm664,250v,1,,2,,3c666,252,668,252,670,251v,,,-1,,-1c670,236,665,224,656,215v-9,-9,-21,-15,-35,-15c607,200,595,206,586,215v-9,9,-15,21,-15,35c571,250,571,251,571,251v2,1,4,1,6,2c577,252,577,251,577,250v,-24,20,-44,44,-44c645,206,664,226,664,250xm657,250v,2,-1,4,-1,6c658,255,660,254,663,253v,-1,,-2,,-3c663,238,658,228,650,220v-7,-7,-18,-12,-29,-12c609,208,599,213,591,220v-7,8,-12,18,-12,30c579,251,579,253,579,254v2,1,5,2,7,3c585,255,585,252,585,250v,-20,16,-36,36,-36c641,214,657,230,657,250xm664,301v,1,,2,,3c666,304,668,303,670,303v,-1,,-1,,-2c670,288,665,275,656,266v-9,-9,-21,-14,-35,-14c607,252,595,257,586,266v-9,9,-15,22,-15,35c571,302,571,302,571,303v2,,4,1,6,2c577,303,577,302,577,301v,-24,20,-43,44,-43c645,258,664,277,664,301xm657,301v,3,-1,5,-1,7c658,307,660,306,663,305v,-1,,-3,,-4c663,290,658,279,650,272v-7,-8,-18,-13,-29,-13c609,259,599,264,591,272v-7,7,-12,18,-12,29c579,303,579,304,579,305v2,1,5,2,7,3c585,306,585,304,585,301v,-19,16,-36,36,-36c641,265,657,282,657,301xm664,353v,1,,2,,3c666,355,668,354,670,354v,-1,,-1,,-1c670,339,665,327,656,318v-9,-9,-21,-15,-35,-15c607,303,595,309,586,318v-9,9,-15,21,-15,35c571,353,571,354,571,354v2,1,4,1,6,2c577,355,577,354,577,353v,-24,20,-44,44,-44c645,309,664,329,664,353xm657,353v,2,-1,4,-1,6c658,358,660,357,663,356v,-1,,-2,,-3c663,341,658,331,650,323v-7,-8,-18,-12,-29,-12c609,311,599,315,591,323v-7,8,-12,18,-12,30c579,354,579,355,579,357v2,,5,2,7,3c585,358,585,355,585,353v,-20,16,-36,36,-36c641,317,657,333,657,353xm650,353v,3,-1,5,-2,8c649,361,650,362,651,363v1,-1,2,-2,3,-3c655,358,655,355,655,353v,-10,-4,-18,-10,-25c639,322,630,318,621,318v-10,,-18,4,-24,10c590,335,587,343,587,353v,3,,5,1,8c589,362,589,362,590,363v1,-1,2,-1,3,-2c592,358,592,356,592,353v,-16,13,-29,29,-29c637,324,650,337,650,353xm642,353v,1,,3,-1,4c643,358,645,359,647,360v1,-2,1,-5,1,-7c648,345,645,338,640,333v-5,-5,-12,-8,-19,-8c613,325,607,328,602,333v-5,5,-8,12,-8,20c594,355,594,358,595,360v1,-1,3,-2,5,-3c600,356,600,354,600,353v,-12,9,-21,21,-21c632,332,642,341,642,353xm634,353v,,,1,,2c636,355,638,356,640,357v,-2,,-3,,-4c640,347,638,342,635,339v-4,-4,-9,-6,-14,-6c615,333,611,335,607,339v-4,3,-6,8,-6,14c601,354,601,355,602,357v2,-1,3,-2,5,-2c607,354,607,353,607,353v,-8,6,-14,14,-14c628,339,634,345,634,353xm628,353v,,-1,,-1,c629,354,631,354,633,354v,,,-1,,-1c633,346,627,341,621,341v-7,,-12,5,-12,12c609,353,609,354,609,354v2,,3,,5,-1c614,353,614,353,614,353v,-4,3,-7,7,-7c625,346,628,349,628,353xm621,348v-3,,-5,2,-5,5c616,353,616,353,616,353v1,,3,,5,c623,353,624,353,626,353v,,,,,c626,350,624,348,621,348xm576,380v1,-2,1,-3,2,-5c573,372,567,370,560,370v-7,,-13,2,-19,5c542,377,543,379,544,380v5,-3,10,-5,16,-5c566,375,571,377,576,380xm560,377v-6,,-11,2,-15,5c546,383,546,385,547,387v4,-2,8,-4,13,-4c565,383,569,385,572,387v1,-2,2,-4,3,-6c571,378,565,377,560,377xm579,374v2,-2,3,-3,4,-5c577,365,569,362,560,362v-9,,-17,3,-24,7c538,371,539,373,540,374v6,-4,13,-6,20,-6c567,368,574,370,579,374xm584,368v2,-1,3,-3,5,-4c581,358,571,354,560,354v-11,,-21,4,-29,10c532,365,534,367,535,368v7,-5,16,-7,25,-7c569,361,577,363,584,368xm527,353v,3,,5,-1,8c527,362,528,362,529,363v1,-1,2,-1,3,-2c532,359,533,356,533,353v,-10,-4,-18,-10,-25c517,322,508,318,499,318v-10,,-18,4,-25,10c468,335,464,343,464,353v,3,1,5,1,8c466,362,467,362,468,363v1,-1,2,-1,3,-2c470,358,470,356,470,353v,-16,13,-29,29,-29c515,324,527,337,527,353xm520,353v,1,,3,-1,4c521,358,523,359,525,360v,-2,1,-5,1,-7c526,345,523,338,518,333v-5,-5,-12,-8,-19,-8c491,325,484,328,479,333v-5,5,-8,12,-8,20c471,355,472,358,472,360v2,-1,4,-2,6,-3c478,356,478,354,478,353v,-12,9,-21,21,-21c510,332,520,341,520,353xm512,353v,,,1,,2c514,355,516,356,518,357v,-2,,-3,,-4c518,347,516,342,512,339v-3,-4,-8,-6,-13,-6c493,333,488,335,485,339v-4,3,-6,8,-6,14c479,354,479,355,480,357v1,-1,3,-2,5,-2c485,354,485,353,485,353v,-8,6,-14,14,-14c506,339,512,345,512,353xm505,353v,,,,,c507,354,509,354,510,354v1,,1,-1,1,-1c511,346,505,341,499,341v-7,,-12,5,-12,12c487,353,487,354,487,354v2,,3,,5,-1c492,353,492,353,492,353v,-4,3,-7,7,-7c502,346,505,349,505,353xm499,348v-3,,-5,2,-5,5c494,353,494,353,494,353v1,,3,,5,c500,353,502,353,504,353v,,,,,c504,350,501,348,499,348xm453,380v1,-2,2,-3,3,-5c451,372,445,370,438,370v-7,,-13,2,-18,5c421,376,422,378,423,379v4,-2,9,-4,15,-4c444,375,449,377,453,380xm438,377v-5,,-10,1,-15,4c424,383,425,385,426,387v3,-3,7,-4,12,-4c442,383,447,385,450,387v1,-2,2,-4,3,-6c448,378,443,377,438,377xm457,374v1,-2,3,-3,4,-5c454,365,446,362,438,362v-9,,-16,3,-23,7c416,370,418,372,419,374v5,-4,12,-6,19,-6c445,368,452,370,457,374xm462,368v2,-1,3,-3,5,-4c459,358,449,354,438,354v-11,,-21,4,-29,10c411,365,412,366,414,368v7,-5,15,-7,24,-7c447,361,455,363,462,368xm407,353v,3,-1,5,-2,8c406,361,407,362,408,363v1,-1,2,-2,3,-3c412,358,412,355,412,353v,-10,-4,-18,-10,-25c396,322,387,318,378,318v-10,,-18,4,-24,10c347,335,344,343,344,353v,3,,5,1,8c346,362,346,362,347,363v1,-1,2,-1,3,-2c349,358,349,356,349,353v,-16,13,-29,29,-29c394,324,407,337,407,353xm399,353v,1,,3,-1,4c400,358,402,359,404,360v1,-2,1,-5,1,-7c405,345,402,338,397,333v-5,-5,-12,-8,-19,-8c370,325,363,328,359,333v-5,5,-8,12,-8,20c351,355,351,358,352,360v1,-1,3,-2,5,-3c357,356,357,354,357,353v,-12,9,-21,21,-21c389,332,399,341,399,353xm391,353v,,,1,,2c393,355,395,356,397,357v,-2,,-3,,-4c397,347,395,342,392,339v-4,-4,-9,-6,-14,-6c372,333,368,335,364,339v-4,3,-6,8,-6,14c358,354,358,355,359,357v2,-1,3,-2,5,-2c364,354,364,353,364,353v,-8,6,-14,14,-14c385,339,391,345,391,353xm384,353v,,,,,c386,354,388,354,390,354v,,,-1,,-1c390,346,384,341,378,341v-7,,-12,5,-12,12c366,353,366,354,366,354v2,,3,,5,-1c371,353,371,353,371,353v,-4,3,-7,7,-7c381,346,384,349,384,353xm378,348v-3,,-5,2,-5,5c373,353,373,353,373,353v1,,3,,5,c379,353,381,353,383,353v,,,,,c383,350,381,348,378,348xm333,380v,-2,1,-3,2,-5c330,372,324,370,317,370v-7,,-13,2,-19,5c299,377,300,378,301,380v5,-3,10,-5,16,-5c323,375,328,377,333,380xm317,377v-6,,-11,2,-15,4c303,383,304,385,304,387v4,-2,8,-4,13,-4c322,383,326,385,329,387v1,-2,2,-4,3,-6c328,378,322,377,317,377xm336,374v2,-2,3,-3,4,-5c334,365,326,362,317,362v-9,,-17,3,-24,7c295,371,296,372,297,374v6,-4,13,-6,20,-6c324,368,331,370,336,374xm341,368v2,-1,3,-3,5,-4c338,358,328,354,317,354v-11,,-21,4,-29,10c289,365,291,367,292,368v7,-5,16,-7,25,-7c326,361,334,363,341,368xm302,125v1,1,2,3,2,5c308,128,312,126,317,126v5,,9,2,12,4c330,128,331,126,332,124v-4,-2,-10,-4,-15,-4c311,120,306,122,302,125xm317,118v6,,11,2,16,5c333,121,334,120,335,118v-5,-3,-11,-5,-18,-5c310,113,304,115,298,118v1,2,2,3,3,5c306,120,311,118,317,118xm305,132v,2,1,4,1,7c309,136,313,134,317,134v4,,8,2,10,5c328,136,328,134,329,132v-3,-3,-8,-4,-12,-4c312,128,308,129,305,132xm327,147v,-2,,-4,,-6c325,137,321,135,317,135v-4,,-8,3,-10,6c307,143,307,145,307,147v,1,,1,,1c308,148,309,148,310,148v,,,-1,,-1c310,143,313,140,317,140v4,,7,3,7,7c324,147,324,148,324,148v1,,2,,3,c327,148,327,148,327,147xm317,142v-3,,-5,2,-5,5c312,147,312,147,312,148v2,-1,3,-1,5,-1c319,147,320,147,322,148v,-1,,-1,,-1c322,144,320,142,317,142xm288,158v1,2,3,3,4,5c299,158,308,155,317,155v9,,17,3,24,8c343,161,344,160,346,158v-8,-6,-18,-9,-29,-9c306,149,296,152,288,158xm423,124v1,2,2,4,3,6c429,127,433,126,438,126v4,,9,2,12,4c451,128,452,126,453,124v-5,-2,-10,-4,-15,-4c433,120,428,121,423,124xm438,118v6,,11,2,15,5c454,121,455,120,456,118v-5,-3,-11,-5,-18,-5c431,113,425,115,420,118v1,1,2,3,3,5c427,120,432,118,438,118xm426,131v1,2,2,4,2,7c431,135,434,134,438,134v4,,8,2,10,5c449,136,449,134,450,132v-4,-3,-8,-4,-12,-4c434,128,430,129,426,131xm447,147v,-2,1,-4,1,-6c446,137,442,135,438,135v-4,,-7,2,-10,5c429,142,429,145,429,147v,,,1,,1c430,148,430,148,431,148v,,,-1,,-1c431,143,434,140,438,140v3,,6,3,6,7c444,147,444,148,444,148v1,,2,,3,c447,148,447,148,447,147xm438,142v-3,,-5,2,-5,5c433,147,433,147,433,148v1,-1,3,-1,5,-1c439,147,441,147,443,148v,-1,,-1,,-1c443,144,441,142,438,142xm409,158v2,1,3,3,5,4c421,158,429,155,438,155v9,,17,3,24,8c464,161,465,160,467,158v-8,-6,-18,-9,-29,-9c427,149,417,152,409,158xm545,125v1,2,1,3,2,5c551,128,555,126,560,126v5,,9,2,12,4c573,128,574,126,575,124v-4,-2,-10,-4,-15,-4c554,120,549,122,545,125xm560,118v6,,11,2,16,5c577,121,577,120,578,118v-5,-3,-11,-5,-18,-5c553,113,547,115,541,119v1,1,2,3,3,4c549,120,554,118,560,118xm548,132v,2,1,5,1,7c549,139,549,139,549,139v3,-3,7,-5,11,-5c564,134,568,136,570,139v1,-3,1,-5,2,-7c569,129,564,128,560,128v-5,,-9,1,-12,4xm570,147v,-2,,-4,,-6c568,137,564,135,560,135v-5,,-8,3,-10,6c549,141,549,141,549,140v1,2,1,5,1,7c550,148,550,148,550,148v1,,2,,3,c553,148,553,147,553,147v,-4,3,-7,7,-7c564,140,567,143,567,147v,,,1,,1c568,148,569,148,570,148v,,,,,-1xm560,142v-3,,-5,2,-5,5c555,147,555,147,555,148v2,-1,3,-1,5,-1c562,147,563,147,565,148v,-1,,-1,,-1c565,144,563,142,560,142xm531,159v1,1,3,2,4,4c542,158,551,155,560,155v9,,17,3,24,8c586,161,587,160,589,158v-8,-6,-18,-9,-29,-9c549,149,539,152,531,159xm570,353v,-3,,-5,,-7c568,343,564,341,560,341v-5,,-8,2,-10,6c549,346,549,346,549,346v1,2,1,4,1,7c550,353,550,353,550,354v1,,2,-1,3,-1c553,353,553,353,553,353v,-4,3,-7,7,-7c564,346,567,349,567,353v,,,,,c568,353,569,354,570,354v,-1,,-1,,-1xm560,348v-3,,-5,2,-5,5c555,353,555,353,555,353v2,,3,,5,c562,353,563,353,565,353v,,,,,c565,350,563,348,560,348xm570,344v1,-2,1,-5,2,-7c569,335,564,333,560,333v-5,,-9,2,-12,5c548,340,549,342,549,345v,,,,,-1c552,341,556,339,560,339v4,,8,2,10,5xm542,353v,1,,2,,3c544,355,546,355,548,354v,,,-1,,-1c548,339,543,327,534,318v-9,-9,-22,-15,-35,-15c485,303,473,309,464,318v-9,9,-15,21,-15,35c449,353,449,354,449,354v2,1,4,1,6,2c455,355,455,354,455,353v,-24,20,-44,44,-44c523,309,542,329,542,353xm534,353v,2,,5,,7c536,359,538,358,540,357v,-2,1,-3,1,-4c541,341,536,331,528,323v-7,-8,-18,-12,-29,-12c487,311,477,315,469,323v-8,8,-12,18,-12,30c457,354,457,355,457,357v2,,4,2,7,3c463,357,463,355,463,353v,-20,16,-36,36,-36c518,317,534,333,534,353xm447,353v,-3,1,-5,1,-7c446,343,442,341,438,341v-4,,-7,1,-10,4c429,348,429,350,429,353v,,,,,1c430,353,430,353,431,353v,,,,,c431,349,434,346,438,346v3,,6,3,6,7c444,353,444,353,444,353v1,,2,1,3,1c447,353,447,353,447,353xm438,348v-3,,-5,2,-5,5c433,353,433,353,433,353v1,,3,,5,c439,353,441,353,443,353v,,,,,c443,350,441,348,438,348xm448,344v1,-2,1,-5,2,-7c446,335,442,333,438,333v-4,,-8,1,-12,4c427,339,428,341,428,343v3,-2,6,-4,10,-4c442,339,446,341,448,344xm421,353v,1,,2,,3c423,355,425,354,427,354v,-1,,-1,,-1c427,339,422,327,413,318v-9,-9,-22,-15,-35,-15c364,303,352,309,343,318v-9,9,-15,21,-15,35c328,353,328,354,328,354v2,1,4,1,6,2c334,355,334,354,334,353v,-24,20,-44,44,-44c402,309,421,329,421,353xm414,353v,2,-1,4,-1,6c415,358,417,357,420,356v,-1,,-2,,-3c420,341,415,331,407,323v-7,-8,-18,-12,-29,-12c366,311,356,315,348,323v-7,8,-12,18,-12,30c336,354,336,355,336,357v2,,5,2,7,3c342,357,342,355,342,353v,-20,16,-36,36,-36c398,317,414,333,414,353xm342,301v,-19,16,-36,36,-36c398,265,414,282,414,301v,3,-1,5,-1,7c415,307,417,306,420,305v,-1,,-3,,-4c420,290,415,279,407,272v-7,-8,-18,-13,-29,-13c366,259,356,264,348,272v-7,7,-12,18,-12,29c336,303,336,304,336,305v2,1,5,2,7,3c342,306,342,304,342,301xm334,301v,-24,20,-43,44,-43c402,258,421,277,421,301v,1,,2,,3c423,304,425,303,427,303v,-1,,-1,,-2c427,288,422,275,413,266v-9,-9,-22,-14,-35,-14c364,252,352,257,343,266v-9,9,-15,22,-15,35c328,302,328,302,328,303v2,,4,1,6,2c334,303,334,302,334,301xm342,250v,-20,16,-36,36,-36c398,214,414,230,414,250v,2,-1,4,-1,6c415,255,417,254,420,253v,-1,,-2,,-3c420,238,415,228,407,220v-7,-7,-18,-12,-29,-12c366,208,356,213,348,220v-7,8,-12,18,-12,30c336,251,336,253,336,254v2,1,5,2,7,3c342,255,342,252,342,250xm334,250v,-24,20,-44,44,-44c402,206,421,226,421,250v,1,,2,,3c423,252,425,252,427,251v,,,-1,,-1c427,236,422,224,413,215v-9,-9,-22,-15,-35,-15c364,200,352,206,343,215v-9,9,-15,21,-15,35c328,250,328,251,328,251v2,1,4,1,6,2c334,252,334,251,334,250xm342,199v,-20,16,-36,36,-36c398,163,414,179,414,199v,2,-1,4,-1,6c415,204,417,203,420,202v,-1,,-2,,-3c420,187,415,176,407,169v-7,-8,-18,-12,-29,-12c366,157,356,161,348,169v-7,7,-12,18,-12,30c336,200,336,201,336,202v2,1,5,2,7,4c342,203,342,201,342,199xm334,199v,-24,20,-44,44,-44c402,155,421,175,421,199v,1,,1,,2c423,201,425,200,427,200v,-1,,-1,,-1c427,185,422,172,413,163v-9,-9,-22,-14,-35,-14c364,149,352,154,343,163v-9,9,-15,22,-15,36c328,199,328,199,328,200v2,,4,1,6,2c334,201,334,200,334,199xm407,147v,3,-1,6,-2,8c406,156,407,156,408,157v1,-1,2,-1,3,-2c412,152,412,150,412,147v,-9,-4,-18,-10,-24c396,117,387,113,378,113v-10,,-18,4,-24,10c347,129,344,138,344,147v,3,,6,1,8c346,156,346,157,347,157v1,,2,-1,3,-2c349,153,349,150,349,147v,-16,13,-29,29,-29c394,118,407,131,407,147xm399,147v,2,,3,-1,5c400,152,402,153,404,155v1,-3,1,-5,1,-8c405,140,402,133,397,128v-5,-5,-12,-8,-19,-8c370,120,363,123,359,128v-5,5,-8,12,-8,19c351,150,351,152,352,155v1,-2,3,-3,5,-3c357,150,357,149,357,147v,-12,9,-21,21,-21c389,126,399,135,399,147xm391,147v,1,,1,,2c393,150,395,150,397,151v,-1,,-3,,-4c397,142,395,137,392,133v-4,-3,-9,-5,-14,-5c372,128,368,130,364,133v-4,4,-6,9,-6,14c358,148,358,150,359,151v2,-1,3,-1,5,-2c364,148,364,148,364,147v,-7,6,-13,14,-13c385,134,391,140,391,147xm384,147v,,,1,,1c386,148,388,148,390,149v,-1,,-1,,-2c390,141,384,135,378,135v-7,,-12,6,-12,12c366,148,366,148,366,149v2,-1,3,-1,5,-1c371,148,371,147,371,147v,-4,3,-7,7,-7c381,140,384,143,384,147xm378,142v-3,,-5,2,-5,5c373,147,373,147,373,148v1,-1,3,-1,5,-1c379,147,381,147,383,148v,-1,,-1,,-1c383,144,381,142,378,142xm527,147v,3,,6,-1,8c527,156,528,157,529,158v1,-1,2,-2,3,-2c532,153,533,150,533,147v,-9,-4,-18,-10,-24c517,117,508,113,499,113v-10,,-18,4,-25,10c468,129,464,138,464,147v,3,1,6,1,8c466,156,467,157,468,157v1,,2,-1,3,-2c470,153,470,150,470,147v,-16,13,-29,29,-29c515,118,527,131,527,147xm520,147v,2,,3,-1,5c521,152,523,153,525,155v,-3,1,-5,1,-8c526,140,523,133,518,128v-5,-5,-12,-8,-19,-8c491,120,484,123,479,128v-5,5,-8,12,-8,19c471,150,472,152,472,155v2,-2,4,-3,6,-3c478,150,478,149,478,147v,-12,9,-21,21,-21c510,126,520,135,520,147xm512,147v,1,,1,,2c514,150,516,150,518,151v,-1,,-3,,-4c518,142,516,137,512,133v-3,-3,-8,-5,-13,-5c493,128,488,130,485,133v-4,4,-6,9,-6,14c479,148,479,150,480,151v1,-1,3,-1,5,-2c485,148,485,148,485,147v,-7,6,-13,14,-13c506,134,512,140,512,147xm505,147v,,,1,,1c507,148,509,148,510,149v1,-1,1,-1,1,-2c511,141,505,135,499,135v-7,,-12,6,-12,12c487,148,487,148,487,149v2,-1,3,-1,5,-1c492,148,492,147,492,147v,-4,3,-7,7,-7c502,140,505,143,505,147xm499,142v-3,,-5,2,-5,5c494,147,494,147,494,148v1,-1,3,-1,5,-1c500,147,502,147,504,148v,-1,,-1,,-1c504,144,501,142,499,142xm464,163v-9,9,-15,22,-15,36c449,199,449,199,449,200v2,,4,1,6,2c455,201,455,200,455,199v,-24,20,-44,44,-44c523,155,542,175,542,199v,1,,2,,3c544,201,546,201,548,200v,,,-1,,-1c548,185,543,172,534,163v-9,-9,-22,-14,-35,-14c485,149,473,154,464,163xm534,199v,2,,5,,7c536,205,538,204,540,203v,-2,1,-3,1,-4c541,187,536,176,528,169v-7,-8,-18,-12,-29,-12c487,157,477,161,469,169v-8,7,-12,18,-12,30c457,200,457,201,457,202v2,1,4,2,7,4c463,203,463,201,463,199v,-20,16,-36,36,-36c518,163,534,179,534,199xm542,250v,1,,2,,3c544,253,546,252,548,251v,,,-1,,-1c548,236,543,224,534,215v-9,-9,-22,-15,-35,-15c485,200,473,206,464,215v-9,9,-15,21,-15,35c449,250,449,251,449,251v2,1,4,1,6,2c455,252,455,251,455,250v,-24,20,-44,44,-44c523,206,542,226,542,250xm534,250v,2,,5,,7c536,256,538,255,540,254v,-1,1,-3,1,-4c541,238,536,228,528,220v-7,-7,-18,-12,-29,-12c487,208,477,213,469,220v-8,8,-12,18,-12,30c457,251,457,253,457,254v2,1,4,2,7,3c463,255,463,252,463,250v,-20,16,-36,36,-36c518,214,534,230,534,250xm542,301v,1,,3,,4c544,304,546,303,548,303v,-1,,-1,,-2c548,288,543,275,534,266v-9,-9,-22,-14,-35,-14c485,252,473,257,464,266v-9,9,-15,22,-15,35c449,302,449,302,449,303v2,,4,1,6,2c455,303,455,302,455,301v,-24,20,-43,44,-43c523,258,542,277,542,301xm534,301v,3,,5,,8c536,307,538,306,540,305v,-1,1,-2,1,-4c541,290,536,279,528,272v-7,-8,-18,-13,-29,-13c487,259,477,264,469,272v-8,7,-12,18,-12,29c457,303,457,304,457,305v2,1,4,2,7,3c463,306,463,304,463,301v,-19,16,-36,36,-36c518,265,534,282,534,301xm527,301v,3,,6,-1,9c527,310,528,311,529,312v1,-1,2,-2,3,-2c532,307,533,304,533,301v,-9,-4,-18,-10,-24c517,271,508,267,499,267v-10,,-18,4,-25,10c468,283,464,292,464,301v,3,1,6,1,9c466,310,467,311,468,311v1,,2,-1,3,-1c470,307,470,304,470,301v,-16,13,-29,29,-29c515,272,527,285,527,301xm520,301v,2,,3,-1,5c521,307,523,308,525,309v,-3,1,-5,1,-8c526,294,523,287,518,282v-5,-5,-12,-8,-19,-8c491,274,484,277,479,282v-5,5,-8,12,-8,19c471,304,472,306,472,309v2,-1,4,-2,6,-3c478,304,478,303,478,301v,-11,9,-21,21,-21c510,280,520,290,520,301xm512,301v,1,,2,,2c514,304,516,304,518,305v,-1,,-2,,-4c518,296,516,291,512,287v-3,-3,-8,-5,-13,-5c493,282,488,284,485,287v-4,4,-6,9,-6,14c479,303,479,304,480,305v1,-1,3,-1,5,-2c485,303,485,302,485,301v,-7,6,-13,14,-13c506,288,512,294,512,301xm505,301v,,,1,,1c507,302,509,302,510,303v1,-1,1,-1,1,-2c511,295,505,289,499,289v-7,,-12,6,-12,12c487,302,487,302,487,303v2,-1,3,-1,5,-1c492,302,492,301,492,301v,-3,3,-6,7,-6c502,295,505,298,505,301xm499,296v-3,,-5,2,-5,5c494,301,494,302,494,302v1,,3,-1,5,-1c500,301,502,302,504,302v,,,-1,,-1c504,298,501,296,499,296xm453,329v1,-2,2,-4,3,-5c451,320,445,318,438,318v-7,,-13,2,-18,6c421,325,422,327,423,328v4,-3,9,-4,15,-4c444,324,449,326,453,329xm438,325v-5,,-10,2,-15,5c424,331,425,333,426,335v3,-2,7,-3,12,-3c442,332,447,333,450,336v1,-2,2,-4,3,-6c448,327,443,325,438,325xm457,323v1,-2,3,-4,4,-5c454,313,446,311,438,311v-9,,-16,2,-23,6c416,319,418,321,419,322v5,-3,12,-5,19,-5c445,317,452,319,457,323xm462,317v2,-2,3,-3,5,-5c459,307,449,303,438,303v-11,,-21,3,-29,9c411,313,412,315,414,316v7,-4,15,-7,24,-7c447,309,455,312,462,317xm423,175v1,2,2,4,3,6c429,179,433,177,438,177v4,,9,2,12,5c451,180,452,178,453,176v-5,-3,-10,-5,-15,-5c433,171,428,173,423,175xm438,170v6,,11,1,15,4c454,173,455,171,456,170v-5,-4,-11,-6,-18,-6c431,164,425,166,420,169v1,2,2,3,3,5c427,171,432,170,438,170xm426,183v1,2,2,4,2,6c431,187,434,185,438,185v4,,8,2,10,5c449,188,449,185,450,183v-4,-2,-8,-4,-12,-4c434,179,430,180,426,183xm447,199v,-3,1,-5,1,-7c446,189,442,187,438,187v-4,,-7,1,-10,4c429,194,429,196,429,199v,,,,,c430,199,430,199,431,199v,,,,,c431,195,434,192,438,192v3,,6,3,6,7c444,199,444,199,444,199v1,,2,,3,1c447,199,447,199,447,199xm438,193v-3,,-5,3,-5,6c433,199,433,199,433,199v1,,3,,5,c439,199,441,199,443,199v,,,,,c443,196,441,193,438,193xm409,209v2,2,3,3,5,5c421,209,429,206,438,206v9,,17,3,24,8c464,212,465,211,467,210v-8,-6,-18,-10,-29,-10c427,200,417,204,409,209xm415,215v1,1,3,3,4,4c424,216,431,214,438,214v7,,14,2,19,6c458,218,460,217,461,215v-7,-4,-15,-7,-23,-7c429,208,422,210,415,215xm420,221v1,1,2,3,3,4c427,223,432,221,438,221v6,,11,2,15,5c454,224,455,223,456,221v-5,-3,-11,-5,-18,-5c431,216,425,218,420,221xm423,227v1,2,2,4,3,5c429,230,433,229,438,229v4,,9,1,12,4c451,231,452,229,453,227v-5,-3,-10,-4,-15,-4c433,223,428,224,423,227xm426,234v1,2,2,4,2,6c431,238,434,236,438,236v4,,8,2,10,5c449,239,449,237,450,235v-4,-3,-8,-5,-12,-5c434,230,430,232,426,234xm447,250v,-2,1,-4,1,-6c446,240,442,238,438,238v-4,,-7,2,-10,4c429,245,429,247,429,250v,,,1,,1c430,251,430,251,431,251v,-1,,-1,,-1c431,246,434,243,438,243v3,,6,3,6,7c444,250,444,250,444,251v1,,2,,3,c447,251,447,250,447,250xm438,245v-3,,-5,2,-5,5c433,250,433,250,433,250v1,,3,,5,c439,250,441,250,443,250v,,,,,c443,247,441,245,438,245xm409,261v2,1,3,2,5,4c421,260,429,258,438,258v9,,17,3,24,7c464,264,465,262,467,261v-8,-6,-18,-9,-29,-9c427,252,417,255,409,261xm415,266v1,2,3,3,4,5c424,267,431,265,438,265v7,,14,3,19,6c458,270,460,268,461,266v-7,-4,-15,-7,-23,-7c429,259,422,262,415,266xm420,272v1,2,2,3,3,5c427,274,432,272,438,272v6,,11,2,15,5c454,276,455,274,456,273v-5,-4,-11,-6,-18,-6c431,267,425,269,420,272xm423,278v1,2,2,4,3,6c429,282,433,280,438,280v4,,9,2,12,4c451,282,452,280,453,279v-5,-3,-10,-5,-15,-5c433,274,428,276,423,278xm426,285v1,2,2,5,2,7c431,289,434,288,438,288v4,,8,2,10,5c449,290,449,288,450,286v-4,-3,-8,-4,-12,-4c434,282,430,283,426,285xm447,301v,-2,1,-4,1,-6c446,292,442,289,438,289v-4,,-7,2,-10,5c429,296,429,299,429,301v,1,,1,,1c430,302,430,302,431,302v,,,-1,,-1c431,298,434,295,438,295v3,,6,3,6,6c444,301,444,302,444,302v1,,2,,3,c447,302,447,302,447,301xm438,296v-3,,-5,2,-5,5c433,301,433,302,433,302v1,,3,-1,5,-1c439,301,441,302,443,302v,,,-1,,-1c443,298,441,296,438,296xm520,250v,1,,3,-1,4c521,255,523,256,525,257v,-2,1,-5,1,-7c526,242,523,236,518,231v-5,-5,-12,-8,-19,-8c491,223,484,226,479,231v-5,5,-8,11,-8,19c471,252,472,255,472,257v2,-1,4,-2,6,-3c478,253,478,251,478,250v,-12,9,-21,21,-21c510,229,520,238,520,250xm512,250v,1,,1,,2c514,252,516,253,518,254v,-1,,-3,,-4c518,245,516,240,512,236v-3,-3,-8,-6,-13,-6c493,230,488,233,485,236v-4,4,-6,9,-6,14c479,251,479,253,480,254v1,-1,3,-2,5,-2c485,251,485,251,485,250v,-8,6,-14,14,-14c506,236,512,242,512,250xm505,250v,,,,,1c507,251,509,251,510,251v1,,1,-1,1,-1c511,243,505,238,499,238v-7,,-12,5,-12,12c487,250,487,251,487,251v2,,3,,5,c492,250,492,250,492,250v,-4,3,-7,7,-7c502,243,505,246,505,250xm499,245v-3,,-5,2,-5,5c494,250,494,250,494,250v1,,3,,5,c500,250,502,250,504,250v,,,,,c504,247,501,245,499,245xm529,260v1,,2,-1,3,-1c532,256,533,253,533,250v,-10,-4,-18,-10,-24c517,220,508,216,499,216v-10,,-18,4,-25,10c468,232,464,240,464,250v,3,1,6,1,8c466,259,467,259,468,260v1,-1,2,-1,3,-2c470,256,470,253,470,250v,-16,13,-29,29,-29c515,221,527,234,527,250v,3,,6,-1,8c527,259,528,260,529,260xm520,199v,1,,3,-1,4c521,204,523,205,525,206v,-2,1,-5,1,-7c526,191,523,184,518,179v-5,-5,-12,-8,-19,-8c491,171,484,174,479,179v-5,5,-8,12,-8,20c471,201,472,204,472,206v2,-1,4,-2,6,-3c478,202,478,200,478,199v,-12,9,-22,21,-22c510,177,520,187,520,199xm512,199v,,,1,,1c514,201,516,202,518,202v,-1,,-2,,-3c518,193,516,188,512,185v-3,-4,-8,-6,-13,-6c493,179,488,181,485,185v-4,3,-6,8,-6,14c479,200,479,201,480,202v1,,3,-1,5,-2c485,200,485,199,485,199v,-8,6,-14,14,-14c506,185,512,191,512,199xm505,199v,,,,,c507,199,509,200,510,200v1,,1,-1,1,-1c511,192,505,187,499,187v-7,,-12,5,-12,12c487,199,487,200,487,200v2,,3,-1,5,-1c492,199,492,199,492,199v,-4,3,-7,7,-7c502,192,505,195,505,199xm499,193v-3,,-5,3,-5,6c494,199,494,199,494,199v1,,3,,5,c500,199,502,199,504,199v,,,,,c504,196,501,193,499,193xm529,209v1,-1,2,-1,3,-2c532,204,533,202,533,199v,-10,-4,-18,-10,-25c517,168,508,164,499,164v-10,,-18,4,-25,10c468,181,464,189,464,199v,2,1,5,1,8c466,207,467,208,468,209v1,-1,2,-2,3,-2c470,204,470,201,470,199v,-16,13,-29,29,-29c515,170,527,183,527,199v,2,,5,-1,8c527,207,528,208,529,209xm461,164v-7,-5,-15,-7,-23,-7c429,157,422,159,415,163v1,2,3,3,4,5c424,165,431,163,438,163v7,,14,2,19,5c458,167,460,165,461,164xm344,199v,2,,5,1,8c346,207,346,208,347,209v1,-1,2,-2,3,-2c349,204,349,201,349,199v,-16,13,-29,29,-29c394,170,407,183,407,199v,2,-1,5,-2,8c406,207,407,208,408,208v1,,2,-1,3,-2c412,204,412,201,412,199v,-10,-4,-18,-10,-25c396,168,387,164,378,164v-10,,-18,4,-24,10c347,181,344,189,344,199xm399,199v,1,,3,-1,4c400,204,402,205,404,206v1,-2,1,-5,1,-7c405,191,402,184,397,179v-5,-5,-12,-8,-19,-8c370,171,363,174,359,179v-5,5,-8,12,-8,20c351,201,351,204,352,206v1,-1,3,-2,5,-3c357,202,357,200,357,199v,-12,9,-22,21,-22c389,177,399,187,399,199xm391,199v,,,1,,1c393,201,395,202,397,202v,-1,,-2,,-3c397,193,395,188,392,185v-4,-4,-9,-6,-14,-6c372,179,368,181,364,185v-4,3,-6,8,-6,14c358,200,358,201,359,202v2,,3,-1,5,-2c364,200,364,199,364,199v,-8,6,-14,14,-14c385,185,391,191,391,199xm384,199v,,,,,c386,199,388,200,390,200v,,,-1,,-1c390,192,384,187,378,187v-7,,-12,5,-12,12c366,199,366,200,366,200v2,,3,-1,5,-1c371,199,371,199,371,199v,-4,3,-7,7,-7c381,192,384,195,384,199xm378,193v-3,,-5,3,-5,6c373,199,373,199,373,199v1,,3,,5,c379,199,381,199,383,199v,,,,,c383,196,381,193,378,193xm344,250v,3,,6,1,8c346,259,346,259,347,260v1,-1,2,-1,3,-2c349,256,349,253,349,250v,-16,13,-29,29,-29c394,221,407,234,407,250v,3,-1,6,-2,8c406,259,407,259,408,260v1,-1,2,-2,3,-2c412,255,412,253,412,250v,-10,-4,-18,-10,-24c396,220,387,216,378,216v-10,,-18,4,-24,10c347,232,344,240,344,250xm399,250v,1,,3,-1,4c400,255,402,256,404,257v1,-2,1,-5,1,-7c405,242,402,236,397,231v-5,-5,-12,-8,-19,-8c370,223,363,226,359,231v-5,5,-8,11,-8,19c351,252,351,255,352,257v1,-1,3,-2,5,-3c357,253,357,251,357,250v,-12,9,-21,21,-21c389,229,399,238,399,250xm391,250v,1,,1,,2c393,252,395,253,397,254v,-1,,-3,,-4c397,245,395,240,392,236v-4,-3,-9,-6,-14,-6c372,230,368,233,364,236v-4,4,-6,9,-6,14c358,251,358,253,359,254v2,-1,3,-2,5,-2c364,251,364,251,364,250v,-8,6,-14,14,-14c385,236,391,242,391,250xm384,250v,,,,,1c386,251,388,251,390,251v,,,-1,,-1c390,243,384,238,378,238v-7,,-12,5,-12,12c366,250,366,251,366,251v2,,3,,5,c371,250,371,250,371,250v,-4,3,-7,7,-7c381,243,384,246,384,250xm378,245v-3,,-5,2,-5,5c373,250,373,250,373,250v1,,3,,5,c379,250,381,250,383,250v,,,,,c383,247,381,245,378,245xm344,301v,3,,6,1,9c346,310,346,311,347,311v1,,2,-1,3,-1c349,307,349,304,349,301v,-16,13,-29,29,-29c394,272,407,285,407,301v,3,-1,6,-2,9c406,310,407,311,408,311v1,-1,2,-1,3,-2c412,306,412,304,412,301v,-9,-4,-18,-10,-24c396,271,387,267,378,267v-10,,-18,4,-24,10c347,283,344,292,344,301xm399,301v,2,,3,-1,5c400,307,402,308,404,309v1,-3,1,-5,1,-8c405,294,402,287,397,282v-5,-5,-12,-8,-19,-8c370,274,363,277,359,282v-5,5,-8,12,-8,19c351,304,351,306,352,309v1,-1,3,-2,5,-3c357,304,357,303,357,301v,-11,9,-21,21,-21c389,280,399,290,399,301xm391,301v,1,,2,,2c393,304,395,304,397,305v,-1,,-2,,-4c397,296,395,291,392,287v-4,-3,-9,-5,-14,-5c372,282,368,284,364,287v-4,4,-6,9,-6,14c358,303,358,304,359,305v2,-1,3,-1,5,-2c364,303,364,302,364,301v,-7,6,-13,14,-13c385,288,391,294,391,301xm384,301v,,,1,,1c386,302,388,302,390,303v,-1,,-1,,-2c390,295,384,289,378,289v-7,,-12,6,-12,12c366,302,366,302,366,303v2,-1,3,-1,5,-1c371,302,371,301,371,301v,-3,3,-6,7,-6c381,295,384,298,384,301xm378,296v-3,,-5,2,-5,5c373,301,373,302,373,302v1,,3,-1,5,-1c379,301,381,302,383,302v,,,-1,,-1c383,298,381,296,378,296xm572,336v1,-2,2,-4,3,-6c571,327,565,325,560,325v-6,,-11,2,-15,5c546,332,546,334,547,336v4,-3,8,-4,13,-4c565,332,569,333,572,336xm576,329v1,-2,1,-4,2,-5c573,320,567,318,560,318v-7,,-13,3,-19,6c542,326,543,327,544,329v5,-3,10,-5,16,-5c566,324,571,326,576,329xm579,323v2,-2,3,-4,4,-5c577,313,569,311,560,311v-9,,-17,2,-24,7c538,320,539,321,540,323v6,-4,13,-6,20,-6c567,317,574,319,579,323xm584,317v2,-2,3,-3,5,-5c581,307,571,303,560,303v-11,,-21,4,-29,10c532,314,534,315,535,317v7,-5,16,-8,25,-8c569,309,577,312,584,317xm570,301v,-2,,-4,,-6c568,292,564,289,560,289v-5,,-8,3,-10,6c549,295,549,295,549,294v1,3,1,5,1,7c550,302,550,302,550,302v1,,2,,3,c553,302,553,301,553,301v,-3,3,-6,7,-6c564,295,567,298,567,301v,,,1,,1c568,302,569,302,570,302v,,,,,-1xm560,296v-3,,-5,2,-5,5c555,301,555,302,555,302v2,,3,-1,5,-1c562,301,563,302,565,302v,,,-1,,-1c565,298,563,296,560,296xm570,293v1,-3,1,-5,2,-7c569,283,564,282,560,282v-5,,-9,1,-12,4c548,288,549,291,549,293v,,,,,c552,290,556,288,560,288v4,,8,2,10,5xm572,284v1,-2,2,-4,3,-5c571,276,565,274,560,274v-6,,-11,2,-15,5c546,281,546,283,547,285v4,-3,8,-5,13,-5c565,280,569,282,572,284xm576,277v1,-1,1,-3,2,-4c573,269,567,267,560,267v-7,,-13,2,-19,6c542,274,543,276,544,277v5,-3,10,-5,16,-5c566,272,571,274,576,277xm579,271v2,-1,3,-3,4,-5c577,262,569,259,560,259v-9,,-17,3,-24,8c538,268,539,270,540,271v6,-3,13,-6,20,-6c567,265,574,268,579,271xm584,265v2,-1,3,-3,5,-4c581,255,571,252,560,252v-11,,-21,3,-29,9c532,263,534,264,535,265v7,-4,16,-7,25,-7c569,258,577,261,584,265xm570,250v,-2,,-4,,-6c568,240,564,238,560,238v-5,,-8,2,-10,6c549,244,549,243,549,243v1,2,1,5,1,7c550,250,550,251,550,251v1,,2,,3,c553,250,553,250,553,250v,-4,3,-7,7,-7c564,243,567,246,567,250v,,,,,1c568,251,569,251,570,251v,,,-1,,-1xm560,245v-3,,-5,2,-5,5c555,250,555,250,555,250v2,,3,,5,c562,250,563,250,565,250v,,,,,c565,247,563,245,560,245xm570,241v1,-2,1,-4,2,-6c569,232,564,230,560,230v-5,,-9,2,-12,5c548,237,549,239,549,242v,,,,,c552,238,556,236,560,236v4,,8,2,10,5xm572,233v1,-2,2,-4,3,-6c571,224,565,223,560,223v-6,,-11,1,-15,4c546,229,546,231,547,233v4,-3,8,-4,13,-4c565,229,569,230,572,233xm576,226v1,-2,1,-3,2,-5c573,218,567,216,560,216v-7,,-13,2,-19,5c542,223,543,224,544,226v5,-3,10,-5,16,-5c566,221,571,223,576,226xm579,220v2,-2,3,-3,4,-5c577,211,569,208,560,208v-9,,-17,3,-24,7c538,217,539,218,540,220v6,-4,13,-6,20,-6c567,214,574,216,579,220xm584,214v2,-2,3,-3,5,-4c581,204,571,200,560,200v-11,,-21,4,-29,10c532,211,534,213,535,214v7,-5,16,-8,25,-8c569,206,577,209,584,214xm570,199v,-3,,-5,,-7c568,189,564,187,560,187v-5,,-8,2,-10,6c549,192,549,192,549,192v1,2,1,4,1,7c550,199,550,199,550,200v1,-1,2,-1,3,-1c553,199,553,199,553,199v,-4,3,-7,7,-7c564,192,567,195,567,199v,,,,,c568,199,569,199,570,200v,-1,,-1,,-1xm560,193v-3,,-5,3,-5,6c555,199,555,199,555,199v2,,3,,5,c562,199,563,199,565,199v,,,,,c565,196,563,193,560,193xm570,190v1,-2,1,-5,2,-7c569,181,564,179,560,179v-5,,-9,2,-12,4c548,186,549,188,549,190v,,,,,c552,187,556,185,560,185v4,,8,2,10,5xm572,182v1,-2,2,-4,3,-6c571,173,565,171,560,171v-6,,-11,2,-15,5c546,178,546,180,547,182v4,-3,8,-5,13,-5c565,177,569,179,572,182xm576,174v1,-1,1,-3,2,-4c573,166,567,164,560,164v-7,,-13,2,-19,6c542,171,543,173,544,175v5,-3,10,-5,16,-5c566,170,571,171,576,174xm579,168v2,-1,3,-3,4,-4c577,159,569,157,560,157v-9,,-17,2,-24,7c538,165,539,167,540,169v6,-4,13,-6,20,-6c567,163,574,165,579,168xm541,147v,-11,-5,-22,-13,-30c521,110,510,105,499,105v-12,,-22,5,-30,12c461,125,457,136,457,147v,1,,3,,4c459,152,461,153,464,154v-1,-2,-1,-4,-1,-7c463,127,479,111,499,111v19,,35,16,35,36c534,150,534,152,534,155v2,-2,4,-3,6,-4c540,150,541,149,541,147xm420,147v,-11,-5,-22,-13,-30c400,110,389,105,378,105v-12,,-22,5,-30,12c341,125,336,136,336,147v,1,,3,,4c338,152,341,153,343,154v-1,-2,-1,-4,-1,-7c342,127,358,111,378,111v20,,36,16,36,36c414,149,413,152,413,154v2,-1,4,-2,7,-3c420,150,420,148,420,147xm293,164v2,1,3,3,4,5c303,165,310,163,317,163v7,,14,2,19,5c338,167,339,165,340,164v-6,-5,-14,-7,-23,-7c308,157,300,159,293,164xm298,170v1,1,2,3,3,4c306,171,311,170,317,170v6,,11,1,16,4c333,173,334,171,335,170v-5,-4,-11,-6,-18,-6c310,164,304,166,298,170xm302,176v1,2,2,4,2,6c308,179,312,177,317,177v5,,9,2,12,5c330,180,331,178,332,176v-4,-3,-10,-5,-15,-5c311,171,306,173,302,176xm305,183v,2,1,5,1,7c309,187,313,185,317,185v4,,8,2,10,5c328,188,328,185,329,183v-3,-2,-8,-4,-12,-4c312,179,308,181,305,183xm327,199v,-3,,-5,,-7c325,189,321,187,317,187v-4,,-8,2,-10,5c307,194,307,196,307,199v,,,,,1c308,199,309,199,310,199v,,,,,c310,195,313,192,317,192v4,,7,3,7,7c324,199,324,199,324,199v1,,2,,3,1c327,199,327,199,327,199xm317,193v-3,,-5,3,-5,6c312,199,312,199,312,199v2,,3,,5,c319,199,320,199,322,199v,,,,,c322,196,320,193,317,193xm288,210v1,1,3,3,4,4c299,209,308,206,317,206v9,,17,3,24,8c343,212,344,211,346,210v-8,-6,-18,-10,-29,-10c306,200,296,204,288,210xm293,215v2,2,3,3,4,5c303,216,310,214,317,214v7,,14,2,19,6c338,218,339,217,340,215v-6,-4,-14,-7,-23,-7c308,208,300,211,293,215xm298,221v1,2,2,3,3,5c306,223,311,221,317,221v6,,11,2,16,5c333,224,334,223,335,221v-5,-3,-11,-5,-18,-5c310,216,304,218,298,221xm302,227v1,2,2,4,2,6c308,230,312,229,317,229v5,,9,1,12,4c330,231,331,229,332,227v-4,-3,-10,-4,-15,-4c311,223,306,224,302,227xm305,235v,2,1,4,1,6c309,238,313,236,317,236v4,,8,2,10,5c328,239,328,237,329,235v-3,-3,-8,-5,-12,-5c312,230,308,232,305,235xm327,250v,-2,,-4,,-6c325,240,321,238,317,238v-4,,-8,2,-10,6c307,246,307,248,307,250v,,,1,,1c308,251,309,251,310,251v,-1,,-1,,-1c310,246,313,243,317,243v4,,7,3,7,7c324,250,324,250,324,251v1,,2,,3,c327,251,327,250,327,250xm317,245v-3,,-5,2,-5,5c312,250,312,250,312,250v2,,3,,5,c319,250,320,250,322,250v,,,,,c322,247,320,245,317,245xm288,261v1,1,3,3,4,4c299,261,308,258,317,258v9,,17,3,24,7c343,264,344,262,346,261v-8,-6,-18,-9,-29,-9c306,252,296,255,288,261xm293,267v2,1,3,3,4,4c303,268,310,265,317,265v7,,14,3,19,6c338,270,339,268,340,266v-6,-4,-14,-7,-23,-7c308,259,300,262,293,267xm298,273v1,1,2,3,3,4c306,274,311,272,317,272v6,,11,2,16,5c333,276,334,274,335,273v-5,-4,-11,-6,-18,-6c310,267,304,269,298,273xm302,279v1,2,2,3,2,5c308,282,312,280,317,280v5,,9,2,12,4c330,282,331,280,332,279v-4,-3,-10,-5,-15,-5c311,274,306,276,302,279xm305,286v,2,1,4,1,7c309,290,313,288,317,288v4,,8,2,10,5c328,290,328,288,329,286v-3,-3,-8,-4,-12,-4c312,282,308,283,305,286xm327,301v,-2,,-4,,-6c325,292,321,289,317,289v-4,,-8,3,-10,6c307,297,307,299,307,301v,1,,1,,1c308,302,309,302,310,302v,,,-1,,-1c310,298,313,295,317,295v4,,7,3,7,6c324,301,324,302,324,302v1,,2,,3,c327,302,327,302,327,301xm317,296v-3,,-5,2,-5,5c312,301,312,302,312,302v2,,3,-1,5,-1c319,301,320,302,322,302v,,,-1,,-1c322,298,320,296,317,296xm288,313v1,1,3,2,4,4c299,312,308,309,317,309v9,,17,3,24,8c343,315,344,314,346,312v-8,-5,-18,-9,-29,-9c306,303,296,307,288,313xm293,318v2,1,3,3,4,5c303,319,310,317,317,317v7,,14,2,19,6c338,321,339,319,340,318v-6,-5,-14,-7,-23,-7c308,311,300,313,293,318xm298,324v1,1,2,3,3,5c306,326,311,324,317,324v6,,11,2,16,5c333,327,334,325,335,324v-5,-4,-11,-6,-18,-6c310,318,304,320,298,324xm302,330v1,2,2,4,2,6c308,333,312,332,317,332v5,,9,1,12,4c330,334,331,332,332,330v-4,-3,-10,-5,-15,-5c311,325,306,327,302,330xm305,337v,3,1,5,1,7c309,341,313,339,317,339v4,,8,2,10,5c328,342,328,339,329,337v-3,-2,-8,-4,-12,-4c312,333,308,335,305,337xm327,353v,-3,,-5,,-7c325,343,321,341,317,341v-4,,-8,2,-10,5c307,348,307,351,307,353v,,,,,1c308,354,309,353,310,353v,,,,,c310,349,313,346,317,346v4,,7,3,7,7c324,353,324,353,324,353v1,,2,1,3,1c327,353,327,353,327,353xm317,348v-3,,-5,2,-5,5c312,353,312,353,312,353v2,,3,,5,c319,353,320,353,322,353v,,,,,c322,350,320,348,317,348xm642,301v,2,,3,-1,5c643,307,645,308,647,309v1,-3,1,-5,1,-8c648,294,645,287,640,282v-5,-5,-12,-8,-19,-8c613,274,607,277,602,282v-5,5,-8,12,-8,19c594,304,594,306,595,309v1,-1,3,-2,5,-3c600,304,600,303,600,301v,-11,9,-21,21,-21c632,280,642,290,642,301xm634,301v,1,,2,,2c636,304,638,304,640,305v,-1,,-2,,-4c640,296,638,291,635,287v-4,-3,-9,-5,-14,-5c615,282,611,284,607,287v-4,4,-6,9,-6,14c601,303,601,304,602,305v2,-1,3,-1,5,-2c607,303,607,302,607,301v,-7,6,-13,14,-13c628,288,634,294,634,301xm628,301v,,-1,1,-1,1c629,302,631,302,633,303v,-1,,-1,,-2c633,295,627,289,621,289v-7,,-12,6,-12,12c609,302,609,302,609,303v2,-1,3,-1,5,-1c614,302,614,301,614,301v,-3,3,-6,7,-6c625,295,628,298,628,301xm621,296v-3,,-5,2,-5,5c616,301,616,302,616,302v1,,3,-1,5,-1c623,301,624,302,626,302v,,,-1,,-1c626,298,624,296,621,296xm651,311v1,-1,2,-1,3,-2c655,306,655,304,655,301v,-9,-4,-18,-10,-24c639,271,630,267,621,267v-10,,-18,4,-24,10c590,283,587,292,587,301v,3,,6,1,9c589,310,589,311,590,311v1,,2,-1,3,-1c592,307,592,304,592,301v,-16,13,-29,29,-29c637,272,650,285,650,301v,3,-1,6,-2,9c649,310,650,311,651,311xm642,250v,1,,3,-1,4c643,255,645,256,647,257v1,-2,1,-5,1,-7c648,242,645,236,640,231v-5,-5,-12,-8,-19,-8c613,223,607,226,602,231v-5,5,-8,11,-8,19c594,252,594,255,595,257v1,-1,3,-2,5,-3c600,253,600,251,600,250v,-12,9,-21,21,-21c632,229,642,238,642,250xm634,250v,1,,1,,2c636,252,638,253,640,254v,-1,,-3,,-4c640,245,638,240,635,236v-4,-3,-9,-6,-14,-6c615,230,611,233,607,236v-4,4,-6,9,-6,14c601,251,601,253,602,254v2,-1,3,-2,5,-2c607,251,607,251,607,250v,-8,6,-14,14,-14c628,236,634,242,634,250xm628,250v,,-1,,-1,1c629,251,631,251,633,251v,,,-1,,-1c633,243,627,238,621,238v-7,,-12,5,-12,12c609,250,609,251,609,251v2,,3,,5,c614,250,614,250,614,250v,-4,3,-7,7,-7c625,243,628,246,628,250xm621,245v-3,,-5,2,-5,5c616,250,616,250,616,250v1,,3,,5,c623,250,624,250,626,250v,,,,,c626,247,624,245,621,245xm651,260v1,-1,2,-2,3,-2c655,255,655,253,655,250v,-10,-4,-18,-10,-24c639,220,630,216,621,216v-10,,-18,4,-24,10c590,232,587,240,587,250v,3,,6,1,8c589,259,589,259,590,260v1,-1,2,-1,3,-2c592,256,592,253,592,250v,-16,13,-29,29,-29c637,221,650,234,650,250v,3,-1,6,-2,8c649,259,650,259,651,260xm642,199v,1,,3,-1,4c643,204,645,205,647,206v1,-2,1,-5,1,-7c648,191,645,184,640,179v-5,-5,-12,-8,-19,-8c613,171,607,174,602,179v-5,5,-8,12,-8,20c594,201,594,204,595,206v1,-1,3,-2,5,-3c600,202,600,200,600,199v,-12,9,-22,21,-22c632,177,642,187,642,199xm634,199v,,,1,,1c636,201,638,202,640,202v,-1,,-2,,-3c640,193,638,188,635,185v-4,-4,-9,-6,-14,-6c615,179,611,181,607,185v-4,3,-6,8,-6,14c601,200,601,201,602,202v2,,3,-1,5,-2c607,200,607,199,607,199v,-8,6,-14,14,-14c628,185,634,191,634,199xm628,199v,,-1,,-1,c629,199,631,200,633,200v,,,-1,,-1c633,192,627,187,621,187v-7,,-12,5,-12,12c609,199,609,200,609,200v2,,3,-1,5,-1c614,199,614,199,614,199v,-4,3,-7,7,-7c625,192,628,195,628,199xm621,193v-3,,-5,3,-5,6c616,199,616,199,616,199v1,,3,,5,c623,199,624,199,626,199v,,,,,c626,196,624,193,621,193xm651,208v1,,2,-1,3,-2c655,204,655,201,655,199v,-10,-4,-18,-10,-25c639,168,630,164,621,164v-10,,-18,4,-24,10c590,181,587,189,587,199v,2,,5,1,8c589,207,589,208,590,209v1,-1,2,-2,3,-2c592,204,592,201,592,199v,-16,13,-29,29,-29c637,170,650,183,650,199v,2,-1,5,-2,8c649,207,650,208,651,208xm642,147v,2,,3,-1,5c643,152,645,153,647,155v1,-3,1,-5,1,-8c648,140,645,133,640,128v-5,-5,-12,-8,-19,-8c613,120,607,123,602,128v-5,5,-8,12,-8,19c594,150,594,152,595,155v1,-2,3,-3,5,-3c600,150,600,149,600,147v,-12,9,-21,21,-21c632,126,642,135,642,147xm634,147v,1,,1,,2c636,150,638,150,640,151v,-1,,-3,,-4c640,142,638,137,635,133v-4,-3,-9,-5,-14,-5c615,128,611,130,607,133v-4,4,-6,9,-6,14c601,148,601,150,602,151v2,-1,3,-1,5,-2c607,148,607,148,607,147v,-7,6,-13,14,-13c628,134,634,140,634,147xm628,147v,,-1,1,-1,1c629,148,631,148,633,149v,-1,,-1,,-2c633,141,627,135,621,135v-7,,-12,6,-12,12c609,148,609,148,609,149v2,-1,3,-1,5,-1c614,148,614,147,614,147v,-4,3,-7,7,-7c625,140,628,143,628,147xm621,142v-3,,-5,2,-5,5c616,147,616,147,616,148v1,-1,3,-1,5,-1c623,147,624,147,626,148v,-1,,-1,,-1c626,144,624,142,621,142xm651,157v1,-1,2,-1,3,-2c655,152,655,150,655,147v,-9,-4,-18,-10,-24c639,117,630,113,621,113v-10,,-18,4,-24,10c590,129,587,138,587,147v,3,,6,1,8c589,156,589,157,590,157v1,,2,-1,3,-2c592,153,592,150,592,147v,-16,13,-29,29,-29c637,118,650,131,650,147v,3,-1,6,-2,8c649,156,650,156,651,157xm583,112v-6,-4,-14,-7,-23,-7c551,105,543,108,536,113v2,1,3,3,4,4c546,114,553,111,560,111v7,,14,2,19,6c581,115,582,114,583,112xm461,112v-7,-4,-15,-7,-23,-7c429,105,422,108,415,112v1,1,3,3,4,5c424,113,431,111,438,111v7,,14,2,19,6c458,115,460,114,461,112xm340,112v-6,-4,-14,-7,-23,-7c308,105,300,108,293,112v2,2,3,3,4,5c303,113,310,111,317,111v7,,14,2,19,6c338,115,339,114,340,112xm222,147v,3,,6,1,8c224,156,225,157,225,157v1,,2,-1,3,-2c228,153,227,150,227,147v,-16,13,-29,29,-29c272,118,285,131,285,147v,3,-1,6,-2,8c284,156,285,157,286,157v1,,2,-1,3,-1c290,153,290,150,290,147v,-9,-4,-18,-10,-24c274,117,265,113,256,113v-10,,-18,4,-24,10c225,129,222,138,222,147xm277,147v,2,,3,-1,5c278,152,280,153,282,155v1,-3,1,-5,1,-8c283,140,280,133,275,128v-5,-5,-12,-8,-19,-8c248,120,242,123,237,128v-5,5,-8,12,-8,19c229,150,229,152,230,155v1,-2,3,-3,5,-3c235,150,235,149,235,147v,-12,9,-21,21,-21c268,126,277,135,277,147xm269,147v,1,,1,,2c271,150,273,150,275,151v,-1,,-3,,-4c275,142,273,137,270,133v-4,-3,-9,-5,-14,-5c250,128,246,130,242,133v-3,4,-6,9,-6,14c236,148,237,150,237,151v2,-1,4,-1,5,-2c242,148,242,148,242,147v,-7,6,-13,14,-13c263,134,269,140,269,147xm263,147v,,,1,,1c264,148,266,148,268,149v,-1,,-1,,-2c268,141,262,135,256,135v-7,,-12,6,-12,12c244,148,244,148,244,149v2,-1,3,-1,5,-1c249,148,249,147,249,147v,-4,3,-7,7,-7c260,140,263,143,263,147xm256,142v-3,,-5,2,-5,5c251,147,251,147,251,148v1,-1,3,-1,5,-1c258,147,259,147,261,148v,-1,,-1,,-1c261,144,259,142,256,142xm222,199v,2,,5,1,8c224,207,225,208,225,209v1,-1,2,-2,3,-2c228,204,227,201,227,199v,-16,13,-29,29,-29c272,170,285,183,285,199v,2,-1,5,-2,8c284,207,285,208,286,209v1,-1,2,-1,3,-2c290,204,290,201,290,199v,-10,-4,-18,-10,-25c274,168,265,164,256,164v-10,,-18,4,-24,10c225,181,222,189,222,199xm277,199v,1,,3,-1,4c278,204,280,205,282,206v1,-2,1,-5,1,-7c283,191,280,184,275,179v-5,-5,-12,-8,-19,-8c248,171,242,174,237,179v-5,5,-8,12,-8,20c229,201,229,204,230,206v1,-1,3,-2,5,-3c235,202,235,200,235,199v,-12,9,-22,21,-22c268,177,277,187,277,199xm269,199v,,,1,,1c271,201,273,202,275,202v,-1,,-2,,-3c275,193,273,188,270,185v-4,-4,-9,-6,-14,-6c250,179,246,181,242,185v-3,3,-6,8,-6,14c236,200,237,201,237,202v2,,4,-1,5,-2c242,200,242,199,242,199v,-8,6,-14,14,-14c263,185,269,191,269,199xm263,199v,,,,,c264,199,266,200,268,200v,,,-1,,-1c268,192,262,187,256,187v-7,,-12,5,-12,12c244,199,244,200,244,200v2,,3,-1,5,-1c249,199,249,199,249,199v,-4,3,-7,7,-7c260,192,263,195,263,199xm256,193v-3,,-5,3,-5,6c251,199,251,199,251,199v1,,3,,5,c258,199,259,199,261,199v,,,,,c261,196,259,193,256,193xm222,250v,3,,6,1,8c224,259,225,259,225,260v1,-1,2,-1,3,-2c228,256,227,253,227,250v,-16,13,-29,29,-29c272,221,285,234,285,250v,3,-1,6,-2,8c284,259,285,259,286,260v1,,2,-1,3,-2c290,256,290,253,290,250v,-10,-4,-18,-10,-24c274,220,265,216,256,216v-10,,-18,4,-24,10c225,232,222,240,222,250xm277,250v,1,,3,-1,4c278,255,280,256,282,257v1,-2,1,-5,1,-7c283,242,280,236,275,231v-5,-5,-12,-8,-19,-8c248,223,242,226,237,231v-5,5,-8,11,-8,19c229,252,229,255,230,257v1,-1,3,-2,5,-3c235,253,235,251,235,250v,-12,9,-21,21,-21c268,229,277,238,277,250xm269,250v,1,,1,,2c271,252,273,253,275,254v,-1,,-3,,-4c275,245,273,240,270,236v-4,-3,-9,-6,-14,-6c250,230,246,233,242,236v-3,4,-6,9,-6,14c236,251,237,253,237,254v2,-1,4,-2,5,-2c242,251,242,251,242,250v,-8,6,-14,14,-14c263,236,269,242,269,250xm263,250v,,,,,1c264,251,266,251,268,251v,,,-1,,-1c268,243,262,238,256,238v-7,,-12,5,-12,12c244,250,244,251,244,251v2,,3,,5,c249,250,249,250,249,250v,-4,3,-7,7,-7c260,243,263,246,263,250xm256,245v-3,,-5,2,-5,5c251,250,251,250,251,250v1,,3,,5,c258,250,259,250,261,250v,,,,,c261,247,259,245,256,245xm222,301v,3,,6,1,9c224,310,225,311,225,311v1,,2,-1,3,-1c228,307,227,304,227,301v,-16,13,-29,29,-29c272,272,285,285,285,301v,3,-1,6,-2,9c284,310,285,311,286,312v1,-1,2,-2,3,-2c290,307,290,304,290,301v,-9,-4,-18,-10,-24c274,271,265,267,256,267v-10,,-18,4,-24,10c225,283,222,292,222,301xm277,301v,2,,3,-1,5c278,307,280,308,282,309v1,-3,1,-5,1,-8c283,294,280,287,275,282v-5,-5,-12,-8,-19,-8c248,274,242,277,237,282v-5,5,-8,12,-8,19c229,304,229,306,230,309v1,-1,3,-2,5,-3c235,304,235,303,235,301v,-11,9,-21,21,-21c268,280,277,290,277,301xm269,301v,1,,2,,2c271,304,273,304,275,305v,-1,,-2,,-4c275,296,273,291,270,287v-4,-3,-9,-5,-14,-5c250,282,246,284,242,287v-3,4,-6,9,-6,14c236,303,237,304,237,305v2,-1,4,-1,5,-2c242,303,242,302,242,301v,-7,6,-13,14,-13c263,288,269,294,269,301xm263,301v,,,1,,1c264,302,266,302,268,303v,-1,,-1,,-2c268,295,262,289,256,289v-7,,-12,6,-12,12c244,302,244,302,244,303v2,-1,3,-1,5,-1c249,302,249,301,249,301v,-3,3,-6,7,-6c260,295,263,298,263,301xm256,296v-3,,-5,2,-5,5c251,301,251,302,251,302v1,,3,-1,5,-1c258,301,259,302,261,302v,,,-1,,-1c261,298,259,296,256,296xm222,353v,3,,5,1,8c224,362,225,362,225,363v1,-1,2,-1,3,-2c228,358,227,356,227,353v,-16,13,-29,29,-29c272,324,285,337,285,353v,3,-1,5,-2,8c284,362,285,362,286,363v1,-1,2,-1,3,-2c290,358,290,356,290,353v,-10,-4,-18,-10,-25c274,322,265,318,256,318v-10,,-18,4,-24,10c225,335,222,343,222,353xm277,353v,1,,3,-1,4c278,358,280,359,282,360v1,-2,1,-5,1,-7c283,345,280,338,275,333v-5,-5,-12,-8,-19,-8c248,325,242,328,237,333v-5,5,-8,12,-8,20c229,355,229,358,230,360v1,-1,3,-2,5,-3c235,356,235,354,235,353v,-12,9,-21,21,-21c268,332,277,341,277,353xm269,353v,,,1,,2c271,355,273,356,275,357v,-2,,-3,,-4c275,347,273,342,270,339v-4,-4,-9,-6,-14,-6c250,333,246,335,242,339v-3,3,-6,8,-6,14c236,354,237,355,237,357v2,-1,4,-2,5,-2c242,354,242,353,242,353v,-8,6,-14,14,-14c263,339,269,345,269,353xm263,353v,,,,,c264,354,266,354,268,354v,,,-1,,-1c268,346,262,341,256,341v-7,,-12,5,-12,12c244,353,244,354,244,354v2,,3,,5,-1c249,353,249,353,249,353v,-4,3,-7,7,-7c260,346,263,349,263,353xm256,348v-3,,-5,2,-5,5c251,353,251,353,251,353v1,,3,,5,c258,353,259,353,261,353v,,,,,c261,350,259,348,256,348xm693,387v1,-2,2,-4,3,-6c691,378,686,377,681,377v-5,,-10,1,-15,4c667,383,668,385,669,387v3,-3,7,-4,12,-4c686,383,690,385,693,387xm697,380v,-2,1,-3,2,-5c694,372,688,370,681,370v-7,,-13,2,-18,5c664,376,665,378,666,379v4,-2,9,-4,15,-4c687,375,692,377,697,380xm700,374v1,-2,3,-3,4,-5c697,365,689,362,681,362v-9,,-16,3,-23,7c659,370,661,372,662,374v5,-4,12,-6,19,-6c688,368,695,370,700,374xm705,368v2,-1,3,-3,5,-4c702,358,692,354,681,354v-11,,-21,4,-29,10c654,365,655,366,657,368v7,-5,15,-7,24,-7c690,361,698,363,705,368xm690,353v,-3,1,-5,1,-7c689,343,685,341,681,341v-4,,-7,1,-10,4c672,348,672,350,672,353v,,,,,1c673,353,673,353,674,353v,,,,,c674,349,677,346,681,346v4,,6,3,6,7c687,353,687,353,687,353v1,,2,1,4,1c690,353,690,353,690,353xm681,348v-3,,-5,2,-5,5c676,353,676,353,676,353v1,,3,,5,c683,353,684,353,686,353v,,,,,c686,350,684,348,681,348xm691,344v1,-2,1,-5,2,-7c690,335,685,333,681,333v-4,,-8,1,-12,4c670,339,671,341,671,343v3,-2,6,-4,10,-4c685,339,689,341,691,344xm693,336v1,-2,2,-4,3,-6c691,327,686,325,681,325v-5,,-10,2,-15,5c667,331,668,333,669,335v3,-2,7,-3,12,-3c686,332,690,333,693,336xm697,329v,-2,1,-4,2,-5c694,320,688,318,681,318v-7,,-13,2,-18,6c664,325,665,327,666,328v4,-3,9,-4,15,-4c687,324,692,326,697,329xm700,323v1,-2,3,-4,4,-5c697,313,689,311,681,311v-9,,-16,2,-23,6c659,319,661,321,662,322v5,-3,12,-5,19,-5c688,317,695,319,700,323xm705,317v2,-2,3,-3,5,-5c702,307,692,303,681,303v-11,,-21,3,-29,9c654,313,655,315,657,316v7,-4,15,-7,24,-7c690,309,698,312,705,317xm690,301v,-2,1,-4,1,-6c689,292,685,289,681,289v-4,,-7,2,-10,5c672,296,672,299,672,301v,1,,1,,1c673,302,673,302,674,302v,,,-1,,-1c674,298,677,295,681,295v4,,6,3,6,6c687,301,687,302,687,302v1,,2,,4,c690,302,690,302,690,301xm681,296v-3,,-5,2,-5,5c676,301,676,302,676,302v1,,3,-1,5,-1c683,301,684,302,686,302v,,,-1,,-1c686,298,684,296,681,296xm691,293v1,-3,1,-5,2,-7c690,283,685,282,681,282v-4,,-8,1,-12,3c670,287,671,290,671,292v3,-3,6,-4,10,-4c685,288,689,290,691,293xm693,284v1,-2,2,-4,3,-5c691,276,686,274,681,274v-5,,-10,2,-15,4c667,280,668,282,669,284v3,-2,7,-4,12,-4c686,280,690,282,693,284xm697,277v,-1,1,-3,2,-4c694,269,688,267,681,267v-7,,-13,2,-18,5c664,274,665,275,666,277v4,-3,9,-5,15,-5c687,272,692,274,697,277xm700,271v1,-1,3,-3,4,-5c697,262,689,259,681,259v-9,,-16,3,-23,7c659,268,661,269,662,271v5,-4,12,-6,19,-6c688,265,695,268,700,271xm705,265v2,-1,3,-3,5,-4c702,255,692,252,681,252v-11,,-21,3,-29,9c654,262,655,263,657,265v7,-5,15,-7,24,-7c690,258,698,261,705,265xm690,250v,-2,1,-4,1,-6c689,240,685,238,681,238v-4,,-7,2,-10,4c672,245,672,247,672,250v,,,1,,1c673,251,673,251,674,251v,-1,,-1,,-1c674,246,677,243,681,243v4,,6,3,6,7c687,250,687,250,687,251v1,,2,,4,c690,251,690,250,690,250xm681,245v-3,,-5,2,-5,5c676,250,676,250,676,250v1,,3,,5,c683,250,684,250,686,250v,,,,,c686,247,684,245,681,245xm691,241v1,-2,1,-4,2,-6c690,232,685,230,681,230v-4,,-8,2,-12,4c670,236,671,238,671,240v3,-2,6,-4,10,-4c685,236,689,238,691,241xm693,233v1,-2,2,-4,3,-6c691,224,686,223,681,223v-5,,-10,1,-15,4c667,229,668,230,669,232v3,-2,7,-3,12,-3c686,229,690,230,693,233xm697,226v,-2,1,-3,2,-5c694,218,688,216,681,216v-7,,-13,2,-18,5c664,222,665,224,666,225v4,-2,9,-4,15,-4c687,221,692,223,697,226xm700,220v1,-2,3,-3,4,-5c697,211,689,208,681,208v-9,,-16,2,-23,7c659,216,661,218,662,219v5,-3,12,-5,19,-5c688,214,695,216,700,220xm705,214v2,-2,3,-3,5,-4c702,204,692,200,681,200v-11,,-21,4,-29,9c654,211,655,212,657,214v7,-5,15,-8,24,-8c690,206,698,209,705,214xm690,199v,-3,1,-5,1,-7c689,189,685,187,681,187v-4,,-7,1,-10,4c672,194,672,196,672,199v,,,,,c673,199,673,199,674,199v,,,,,c674,195,677,192,681,192v4,,6,3,6,7c687,199,687,199,687,199v1,,2,,4,1c690,199,690,199,690,199xm681,193v-3,,-5,3,-5,6c676,199,676,199,676,199v1,,3,,5,c683,199,684,199,686,199v,,,,,c686,196,684,193,681,193xm691,190v1,-2,1,-5,2,-7c690,181,685,179,681,179v-4,,-8,1,-12,4c670,185,671,187,671,189v3,-2,6,-4,10,-4c685,185,689,187,691,190xm693,182v1,-2,2,-4,3,-6c691,173,686,171,681,171v-5,,-10,2,-15,4c667,177,668,179,669,181v3,-2,7,-4,12,-4c686,177,690,179,693,182xm697,174v,-1,1,-3,2,-4c694,166,688,164,681,164v-7,,-13,2,-18,5c664,171,665,172,666,174v4,-3,9,-4,15,-4c687,170,692,171,697,174xm700,168v1,-1,3,-3,4,-4c697,159,689,157,681,157v-9,,-16,2,-23,6c659,165,661,166,662,168v5,-3,12,-5,19,-5c688,163,695,165,700,168xm705,163v2,-2,3,-3,5,-5c702,152,692,149,681,149v-11,,-21,3,-29,9c654,159,655,161,657,162v7,-4,15,-7,24,-7c690,155,698,158,705,163xm690,147v,-2,1,-4,1,-6c689,137,685,135,681,135v-4,,-7,2,-10,5c672,142,672,145,672,147v,,,1,,1c673,148,673,148,674,148v,,,-1,,-1c674,143,677,140,681,140v4,,6,3,6,7c687,147,687,148,687,148v1,,2,,4,c690,148,690,148,690,147xm681,142v-3,,-5,2,-5,5c676,147,676,147,676,148v1,-1,3,-1,5,-1c683,147,684,147,686,148v,-1,,-1,,-1c686,144,684,142,681,142xm691,139v1,-3,1,-5,2,-7c690,129,685,128,681,128v-4,,-8,1,-12,3c670,133,671,135,671,138v3,-3,6,-4,10,-4c685,134,689,136,691,139xm693,130v1,-2,2,-4,3,-6c691,122,686,120,681,120v-5,,-10,1,-15,4c667,126,668,128,669,130v3,-3,7,-4,12,-4c686,126,690,128,693,130xm697,123v,-2,1,-3,2,-5c694,115,688,113,681,113v-7,,-13,2,-18,5c664,119,665,121,666,123v4,-3,9,-5,15,-5c687,118,692,120,697,123xm700,117v1,-2,3,-3,4,-5c697,108,689,105,681,105v-9,,-16,3,-23,7c659,113,661,115,662,117v5,-4,12,-6,19,-6c688,111,695,113,700,117xm663,96v,-12,-5,-22,-13,-30c643,59,632,54,621,54v-12,,-22,5,-30,12c584,74,579,84,579,96v,1,,2,,4c581,101,584,102,586,103v-1,-2,-1,-5,-1,-7c585,76,601,60,621,60v20,,36,16,36,36c657,98,656,100,656,102v2,-1,4,-2,7,-3c663,98,663,97,663,96xm541,96v,-12,-5,-22,-13,-30c521,59,510,54,499,54v-12,,-22,5,-30,12c461,74,457,84,457,96v,1,,2,,4c459,101,461,102,464,103v-1,-2,-1,-5,-1,-7c463,76,479,60,499,60v19,,35,16,35,36c534,98,534,101,534,103v2,-1,4,-2,6,-3c540,98,541,97,541,96xm420,96v,-12,-5,-22,-13,-30c400,59,389,54,378,54v-12,,-22,5,-30,12c341,74,336,84,336,96v,1,,2,,4c338,101,341,102,343,103v-1,-2,-1,-5,-1,-7c342,76,358,60,378,60v20,,36,16,36,36c414,98,413,100,413,102v2,-1,4,-2,7,-3c420,98,420,97,420,96xm298,96v,-12,-5,-22,-12,-30c278,59,267,54,256,54v-12,,-22,5,-30,12c219,74,214,84,214,96v,1,,2,,4c216,101,219,102,221,103v-1,-2,-1,-5,-1,-7c220,76,236,60,256,60v20,,36,16,36,36c292,98,291,101,291,103v2,-1,4,-2,7,-3c298,98,298,97,298,96xm172,112v2,1,3,3,4,5c182,113,188,111,195,111v7,,14,2,19,6c216,115,217,114,218,112v-6,-4,-14,-7,-23,-7c187,105,179,108,172,112xm177,118v1,1,2,3,3,5c184,120,189,118,195,118v6,,11,2,16,5c212,121,213,120,214,118v-6,-3,-12,-5,-19,-5c188,113,182,115,177,118xm181,124v1,2,1,4,2,6c187,127,191,126,195,126v5,,9,2,13,4c208,128,209,126,210,124v-4,-2,-9,-4,-15,-4c190,120,185,121,181,124xm184,131v,2,1,4,1,7c188,135,191,134,195,134v4,,8,2,10,5c206,136,206,134,207,132v-3,-3,-7,-4,-12,-4c191,128,187,129,184,131xm205,147v,-2,,-4,,-6c203,137,199,135,195,135v-4,,-7,2,-9,5c186,142,186,145,186,147v,,,1,,1c187,148,188,148,188,148v,,,-1,,-1c188,143,191,140,195,140v4,,7,3,7,7c202,147,202,148,202,148v1,,2,,3,c205,148,205,148,205,147xm195,142v-3,,-5,2,-5,5c190,147,190,147,190,148v2,-1,3,-1,5,-1c197,147,198,147,200,148v,-1,,-1,,-1c200,144,198,142,195,142xm166,158v2,1,4,3,5,4c178,158,186,155,195,155v9,,17,3,24,8c221,161,222,160,224,158v-8,-6,-18,-9,-29,-9c184,149,174,152,166,158xm172,163v2,2,3,3,4,5c182,165,188,163,195,163v7,,14,2,19,5c216,167,217,165,218,164v-6,-5,-14,-7,-23,-7c187,157,179,159,172,163xm177,169v1,2,2,3,3,5c184,171,189,170,195,170v6,,11,1,16,4c212,173,213,171,214,170v-6,-4,-12,-6,-19,-6c188,164,182,166,177,169xm181,175v1,2,1,4,2,6c187,179,191,177,195,177v5,,9,2,13,5c208,180,209,178,210,176v-4,-3,-9,-5,-15,-5c190,171,185,173,181,175xm184,183v,2,1,4,1,6c188,187,191,185,195,185v4,,8,2,10,5c206,188,206,185,207,183v-3,-2,-7,-4,-12,-4c191,179,187,180,184,183xm205,199v,-3,,-5,,-7c203,189,199,187,195,187v-4,,-7,1,-9,4c186,194,186,196,186,199v,,,,,c187,199,188,199,188,199v,,,,,c188,195,191,192,195,192v4,,7,3,7,7c202,199,202,199,202,199v1,,2,,3,1c205,199,205,199,205,199xm195,193v-3,,-5,3,-5,6c190,199,190,199,190,199v2,,3,,5,c197,199,198,199,200,199v,,,,,c200,196,198,193,195,193xm166,209v2,2,4,3,5,5c178,209,186,206,195,206v9,,17,3,24,8c221,212,222,211,224,210v-8,-6,-18,-10,-29,-10c184,200,174,204,166,209xm172,215v2,1,3,3,4,4c182,216,188,214,195,214v7,,14,2,19,6c216,218,217,217,218,215v-6,-4,-14,-7,-23,-7c187,208,179,210,172,215xm177,221v1,1,2,3,3,4c184,223,189,221,195,221v6,,11,2,16,5c212,224,213,223,214,221v-6,-3,-12,-5,-19,-5c188,216,182,218,177,221xm181,227v1,2,1,4,2,5c187,230,191,229,195,229v5,,9,1,13,4c208,231,209,229,210,227v-4,-3,-9,-4,-15,-4c190,223,185,224,181,227xm184,234v,2,1,4,1,6c188,238,191,236,195,236v4,,8,2,10,5c206,239,206,237,207,235v-3,-3,-7,-5,-12,-5c191,230,187,232,184,234xm205,250v,-2,,-4,,-6c203,240,199,238,195,238v-4,,-7,2,-9,4c186,245,186,247,186,250v,,,1,,1c187,251,188,251,188,251v,-1,,-1,,-1c188,246,191,243,195,243v4,,7,3,7,7c202,250,202,250,202,251v1,,2,,3,c205,251,205,250,205,250xm195,245v-3,,-5,2,-5,5c190,250,190,250,190,250v2,,3,,5,c197,250,198,250,200,250v,,,,,c200,247,198,245,195,245xm166,261v2,1,4,2,5,4c178,260,186,258,195,258v9,,17,3,24,7c221,264,222,262,224,261v-8,-6,-18,-9,-29,-9c184,252,174,255,166,261xm172,266v2,2,3,3,4,5c182,267,188,265,195,265v7,,14,3,19,6c216,270,217,268,218,266v-6,-4,-14,-7,-23,-7c187,259,179,262,172,266xm177,272v1,2,2,3,3,5c184,274,189,272,195,272v6,,11,2,16,5c212,276,213,274,214,273v-6,-4,-12,-6,-19,-6c188,267,182,269,177,272xm181,278v1,2,1,4,2,6c187,282,191,280,195,280v5,,9,2,13,4c208,282,209,280,210,279v-4,-3,-9,-5,-15,-5c190,274,185,276,181,278xm184,285v,2,1,5,1,7c188,289,191,288,195,288v4,,8,2,10,5c206,290,206,288,207,286v-3,-3,-7,-4,-12,-4c191,282,187,283,184,285xm205,301v,-2,,-4,,-6c203,292,199,289,195,289v-4,,-7,2,-9,5c186,296,186,299,186,301v,1,,1,,1c187,302,188,302,188,302v,,,-1,,-1c188,298,191,295,195,295v4,,7,3,7,6c202,301,202,302,202,302v1,,2,,3,c205,302,205,302,205,301xm195,296v-3,,-5,2,-5,5c190,301,190,302,190,302v2,,3,-1,5,-1c197,301,198,302,200,302v,,,-1,,-1c200,298,198,296,195,296xm166,312v2,1,4,3,5,4c178,312,186,309,195,309v9,,17,3,24,8c221,315,222,314,224,312v-8,-5,-18,-9,-29,-9c184,303,174,306,166,312xm172,317v2,2,3,4,4,5c182,319,188,317,195,317v7,,14,2,19,6c216,321,217,319,218,318v-6,-5,-14,-7,-23,-7c187,311,179,313,172,317xm177,324v1,1,2,3,3,4c184,325,189,324,195,324v6,,11,2,16,5c212,327,213,325,214,324v-6,-4,-12,-6,-19,-6c188,318,182,320,177,324xm181,330v1,1,1,3,2,5c187,333,191,332,195,332v5,,9,1,13,4c208,334,209,332,210,330v-4,-3,-9,-5,-15,-5c190,325,185,327,181,330xm184,337v,2,1,4,1,6c188,341,191,339,195,339v4,,8,2,10,5c206,342,206,339,207,337v-3,-2,-7,-4,-12,-4c191,333,187,334,184,337xm205,353v,-3,,-5,,-7c203,343,199,341,195,341v-4,,-7,1,-9,4c186,348,186,350,186,353v,,,,,1c187,353,188,353,188,353v,,,,,c188,349,191,346,195,346v4,,7,3,7,7c202,353,202,353,202,353v1,,2,1,3,1c205,353,205,353,205,353xm195,348v-3,,-5,2,-5,5c190,353,190,353,190,353v2,,3,,5,c197,353,198,353,200,353v,,,,,c200,350,198,348,195,348xm166,364v2,1,4,2,5,4c178,363,186,361,195,361v9,,17,2,24,7c221,367,222,365,224,364v-8,-6,-18,-10,-29,-10c184,354,174,358,166,364xm172,369v2,1,3,3,4,5c182,370,188,368,195,368v7,,14,2,19,6c216,372,217,371,218,369v-6,-4,-14,-7,-23,-7c187,362,179,365,172,369xm177,375v1,1,2,3,3,4c184,377,189,375,195,375v6,,11,2,16,5c212,378,213,377,214,375v-6,-3,-12,-5,-19,-5c188,370,182,372,177,375xm181,381v1,2,1,4,2,6c187,384,191,383,195,383v5,,9,2,13,4c208,385,209,383,210,381v-4,-3,-9,-4,-15,-4c190,377,185,378,181,381xm184,388v,2,1,4,1,7c188,392,191,390,195,390v4,,8,2,10,5c206,393,206,391,207,389v-3,-3,-7,-4,-12,-4c191,385,187,386,184,388xm205,404v,-2,,-4,,-6c203,394,199,392,195,392v-4,,-7,2,-9,5c186,399,186,402,186,404v,,,1,,1c187,405,188,405,188,405v,-1,,-1,,-1c188,400,191,397,195,397v4,,7,3,7,7c202,404,202,404,202,405v1,,2,,3,c205,405,205,404,205,404xm195,399v-3,,-5,2,-5,5c190,404,190,404,190,404v2,,3,,5,c197,404,198,404,200,404v,,,,,c200,401,198,399,195,399xm763,353v,1,,3,-1,4c764,358,766,359,768,360v1,-2,1,-5,1,-7c769,345,766,338,761,333v-5,-5,-12,-8,-19,-8c734,325,727,328,722,333v-4,5,-8,12,-8,20c714,355,715,358,715,360v2,-1,4,-2,6,-3c721,356,721,354,721,353v,-12,9,-21,21,-21c753,332,763,341,763,353xm755,353v,,,1,,2c757,355,759,356,761,357v,-2,,-3,,-4c761,347,759,342,755,339v-3,-4,-8,-6,-13,-6c736,333,731,335,728,339v-4,3,-6,8,-6,14c722,354,722,355,723,357v1,-1,3,-2,5,-2c728,354,728,353,728,353v,-8,6,-14,14,-14c749,339,755,345,755,353xm748,353v,,,,,c750,354,752,354,754,354v,,,-1,,-1c754,346,748,341,742,341v-7,,-12,5,-12,12c730,353,730,354,730,354v2,,3,,5,-1c735,353,735,353,735,353v,-4,3,-7,7,-7c745,346,748,349,748,353xm742,348v-3,,-5,2,-5,5c737,353,737,353,737,353v1,,3,,5,c743,353,745,353,747,353v,,,,,c747,350,745,348,742,348xm772,363v1,-1,2,-1,3,-2c776,358,776,356,776,353v,-10,-4,-18,-10,-25c760,322,751,318,742,318v-10,,-18,4,-25,10c711,335,707,343,707,353v,3,1,5,1,8c709,362,710,362,711,363v1,-1,2,-1,3,-2c713,358,713,356,713,353v,-16,13,-29,29,-29c758,324,770,337,770,353v,3,,5,-1,8c770,362,771,362,772,363xm763,301v,2,,3,-1,5c764,307,766,308,768,309v1,-3,1,-5,1,-8c769,294,766,287,761,282v-5,-5,-12,-8,-19,-8c734,274,727,277,722,282v-4,5,-8,12,-8,19c714,304,715,306,715,309v2,-1,4,-2,6,-3c721,304,721,303,721,301v,-11,9,-21,21,-21c753,280,763,290,763,301xm755,301v,1,,2,,2c757,304,759,304,761,305v,-1,,-2,,-4c761,296,759,291,755,287v-3,-3,-8,-5,-13,-5c736,282,731,284,728,287v-4,4,-6,9,-6,14c722,303,722,304,723,305v1,-1,3,-1,5,-2c728,303,728,302,728,301v,-7,6,-13,14,-13c749,288,755,294,755,301xm748,301v,,,1,,1c750,302,752,302,754,303v,-1,,-1,,-2c754,295,748,289,742,289v-7,,-12,6,-12,12c730,302,730,302,730,303v2,-1,3,-1,5,-1c735,302,735,301,735,301v,-3,3,-6,7,-6c745,295,748,298,748,301xm742,296v-3,,-5,2,-5,5c737,301,737,302,737,302v1,,3,-1,5,-1c743,301,745,302,747,302v,,,-1,,-1c747,298,745,296,742,296xm772,312v1,-1,2,-2,3,-2c776,307,776,304,776,301v,-9,-4,-18,-10,-24c760,271,751,267,742,267v-10,,-18,4,-25,10c711,283,707,292,707,301v,3,1,6,1,9c709,310,710,311,711,311v1,,2,-1,3,-1c713,307,713,304,713,301v,-16,13,-29,29,-29c758,272,770,285,770,301v,3,,6,-1,9c770,310,771,311,772,312xm763,250v,1,,3,-1,4c764,255,766,256,768,257v1,-2,1,-5,1,-7c769,242,766,236,761,231v-5,-5,-12,-8,-19,-8c734,223,727,226,722,231v-4,5,-8,11,-8,19c714,252,715,255,715,257v2,-1,4,-2,6,-3c721,253,721,251,721,250v,-12,9,-21,21,-21c753,229,763,238,763,250xm755,250v,1,,1,,2c757,252,759,253,761,254v,-1,,-3,,-4c761,245,759,240,755,236v-3,-3,-8,-6,-13,-6c736,230,731,233,728,236v-4,4,-6,9,-6,14c722,251,722,253,723,254v1,-1,3,-2,5,-2c728,251,728,251,728,250v,-8,6,-14,14,-14c749,236,755,242,755,250xm748,250v,,,,,1c750,251,752,251,754,251v,,,-1,,-1c754,243,748,238,742,238v-7,,-12,5,-12,12c730,250,730,251,730,251v2,,3,,5,c735,250,735,250,735,250v,-4,3,-7,7,-7c745,243,748,246,748,250xm742,245v-3,,-5,2,-5,5c737,250,737,250,737,250v1,,3,,5,c743,250,745,250,747,250v,,,,,c747,247,745,245,742,245xm772,260v1,,2,-1,3,-2c776,256,776,253,776,250v,-10,-4,-18,-10,-24c760,220,751,216,742,216v-10,,-18,4,-25,10c711,232,707,240,707,250v,3,1,6,1,8c709,259,710,259,711,260v1,-1,2,-1,3,-2c713,256,713,253,713,250v,-16,13,-29,29,-29c758,221,770,234,770,250v,3,,6,-1,8c770,259,771,259,772,260xm763,199v,1,,3,-1,4c764,204,766,205,768,206v1,-2,1,-5,1,-7c769,191,766,184,761,179v-5,-5,-12,-8,-19,-8c734,171,727,174,722,179v-4,5,-8,12,-8,20c714,201,715,204,715,206v2,-1,4,-2,6,-3c721,202,721,200,721,199v,-12,9,-22,21,-22c753,177,763,187,763,199xm755,199v,,,1,,1c757,201,759,202,761,202v,-1,,-2,,-3c761,193,759,188,755,185v-3,-4,-8,-6,-13,-6c736,179,731,181,728,185v-4,3,-6,8,-6,14c722,200,722,201,723,202v1,,3,-1,5,-2c728,200,728,199,728,199v,-8,6,-14,14,-14c749,185,755,191,755,199xm748,199v,,,,,c750,199,752,200,754,200v,,,-1,,-1c754,192,748,187,742,187v-7,,-12,5,-12,12c730,199,730,200,730,200v2,,3,-1,5,-1c735,199,735,199,735,199v,-4,3,-7,7,-7c745,192,748,195,748,199xm742,193v-3,,-5,3,-5,6c737,199,737,199,737,199v1,,3,,5,c743,199,745,199,747,199v,,,,,c747,196,745,193,742,193xm772,209v1,-1,2,-1,3,-2c776,204,776,201,776,199v,-10,-4,-18,-10,-25c760,168,751,164,742,164v-10,,-18,4,-25,10c711,181,707,189,707,199v,2,1,5,1,8c709,207,710,208,711,209v1,-1,2,-2,3,-2c713,204,713,201,713,199v,-16,13,-29,29,-29c758,170,770,183,770,199v,2,,5,-1,8c770,207,771,208,772,209xm763,147v,2,,3,-1,5c764,152,766,153,768,155v1,-3,1,-5,1,-8c769,140,766,133,761,128v-5,-5,-12,-8,-19,-8c734,120,727,123,722,128v-4,5,-8,12,-8,19c714,150,715,152,715,155v2,-2,4,-3,6,-3c721,150,721,149,721,147v,-12,9,-21,21,-21c753,126,763,135,763,147xm755,147v,1,,1,,2c757,150,759,150,761,151v,-1,,-3,,-4c761,142,759,137,755,133v-3,-3,-8,-5,-13,-5c736,128,731,130,728,133v-4,4,-6,9,-6,14c722,148,722,150,723,151v1,-1,3,-1,5,-2c728,148,728,148,728,147v,-7,6,-13,14,-13c749,134,755,140,755,147xm748,147v,,,1,,1c750,148,752,148,754,149v,-1,,-1,,-2c754,141,748,135,742,135v-7,,-12,6,-12,12c730,148,730,148,730,149v2,-1,3,-1,5,-1c735,148,735,147,735,147v,-4,3,-7,7,-7c745,140,748,143,748,147xm742,142v-3,,-5,2,-5,5c737,147,737,147,737,148v1,-1,3,-1,5,-1c743,147,745,147,747,148v,-1,,-1,,-1c747,144,745,142,742,142xm772,157v1,,2,-1,3,-1c776,153,776,150,776,147v,-9,-4,-18,-10,-24c760,117,751,113,742,113v-10,,-18,4,-25,10c711,129,707,138,707,147v,3,1,6,1,8c709,156,710,157,711,157v1,,2,-1,3,-2c713,153,713,150,713,147v,-16,13,-29,29,-29c758,118,770,131,770,147v,3,,6,-1,8c770,156,771,157,772,157xm763,96v,1,,3,-1,4c764,101,766,102,768,103v1,-2,1,-5,1,-7c769,88,766,81,761,77v-5,-5,-12,-8,-19,-8c734,69,727,72,722,77v-4,4,-8,11,-8,19c714,98,715,101,715,103v2,-1,4,-2,6,-3c721,99,721,97,721,96v,-12,9,-21,21,-21c753,75,763,84,763,96xm755,96v,,,1,,2c757,98,759,99,761,100v,-2,,-3,,-4c761,90,759,86,755,82v-3,-4,-8,-6,-13,-6c736,76,731,78,728,82v-4,4,-6,8,-6,14c722,97,722,98,723,100v1,-1,3,-2,5,-2c728,97,728,96,728,96v,-8,6,-14,14,-14c749,82,755,88,755,96xm748,96v,,,,,c750,97,752,97,754,97v,,,-1,,-1c754,89,748,84,742,84v-7,,-12,5,-12,12c730,96,730,97,730,97v2,,3,,5,-1c735,96,735,96,735,96v,-4,3,-7,7,-7c745,89,748,92,748,96xm742,91v-3,,-5,2,-5,5c737,96,737,96,737,96v1,,3,,5,c743,96,745,96,747,96v,,,,,c747,93,745,91,742,91xm772,106v1,-1,2,-1,3,-2c776,101,776,99,776,96v,-10,-4,-18,-10,-24c760,65,751,62,742,62v-10,,-18,3,-25,10c711,78,707,86,707,96v,3,1,5,1,8c709,105,710,105,711,106v1,-1,2,-1,3,-2c713,101,713,99,713,96v,-16,13,-29,29,-29c758,67,770,80,770,96v,3,,5,-1,8c770,105,771,105,772,106xm704,61v-7,-5,-15,-7,-23,-7c672,54,665,56,658,61v1,1,3,3,4,4c667,62,674,60,681,60v7,,14,2,19,6c701,64,703,62,704,61xm583,61v-6,-5,-14,-7,-23,-7c551,54,543,57,536,61v2,2,3,3,4,5c546,62,553,60,560,60v7,,14,2,19,6c581,64,582,62,583,61xm461,61v-7,-5,-15,-7,-23,-7c429,54,422,56,415,61v1,1,3,3,4,4c424,62,431,60,438,60v7,,14,2,19,6c458,64,460,62,461,61xm340,61v-6,-5,-14,-7,-23,-7c308,54,300,56,293,61v2,2,3,3,4,5c303,62,310,60,317,60v7,,14,2,19,6c338,64,339,62,340,61xm218,61v-6,-5,-14,-7,-23,-7c187,54,179,56,172,61v2,1,3,3,4,4c182,62,188,60,195,60v7,,14,2,19,6c216,64,217,62,218,61xm101,96v,3,,5,1,8c103,105,104,105,105,106v1,-1,1,-1,2,-2c107,101,106,99,106,96v,-16,13,-29,29,-29c151,67,164,80,164,96v,3,-1,5,-1,8c163,105,164,105,165,106v1,-1,2,-2,3,-3c169,101,169,98,169,96v,-10,-4,-18,-10,-24c153,65,144,62,135,62v-9,,-18,3,-24,10c105,78,101,86,101,96xm156,96v,1,,3,,4c158,101,159,102,161,103v1,-2,1,-5,1,-7c162,88,159,81,154,77v-5,-5,-11,-8,-19,-8c128,69,121,72,116,77v-5,4,-8,11,-8,19c108,98,108,101,109,103v2,-1,4,-2,5,-3c114,99,114,97,114,96v,-12,9,-21,21,-21c147,75,156,84,156,96xm149,96v,,,1,-1,2c150,98,152,99,154,100v,-2,1,-3,1,-4c155,90,152,86,149,82v-4,-4,-9,-6,-14,-6c130,76,125,78,121,82v-3,4,-5,8,-5,14c116,97,116,98,116,100v2,-1,4,-2,6,-2c122,97,121,96,121,96v,-8,7,-14,14,-14c143,82,149,88,149,96xm142,96v,,,,,c143,97,145,97,147,97v,,,-1,,-1c147,89,142,84,135,84v-7,,-12,5,-12,12c123,96,123,97,123,97v2,,4,,5,-1c128,96,128,96,128,96v,-4,3,-7,7,-7c139,89,142,92,142,96xm135,91v-3,,-5,2,-5,5c130,96,130,96,130,96v2,,3,,5,c137,96,138,96,140,96v,,,,,c140,93,138,91,135,91xm101,147v,3,,6,1,8c103,156,104,157,105,157v1,,1,-1,2,-2c107,153,106,150,106,147v,-16,13,-29,29,-29c151,118,164,131,164,147v,3,-1,6,-1,8c163,156,164,156,165,157v1,-1,2,-1,3,-2c169,152,169,150,169,147v,-9,-4,-18,-10,-24c153,117,144,113,135,113v-9,,-18,4,-24,10c105,129,101,138,101,147xm156,147v,2,,3,,5c158,152,159,153,161,155v1,-3,1,-5,1,-8c162,140,159,133,154,128v-5,-5,-11,-8,-19,-8c128,120,121,123,116,128v-5,5,-8,12,-8,19c108,150,108,152,109,155v2,-2,4,-3,5,-3c114,150,114,149,114,147v,-12,9,-21,21,-21c147,126,156,135,156,147xm149,147v,1,,1,-1,2c150,150,152,150,154,151v,-1,1,-3,1,-4c155,142,152,137,149,133v-4,-3,-9,-5,-14,-5c130,128,125,130,121,133v-3,4,-5,9,-5,14c116,148,116,150,116,151v2,-1,4,-1,6,-2c122,148,121,148,121,147v,-7,7,-13,14,-13c143,134,149,140,149,147xm142,147v,,,1,,1c143,148,145,148,147,149v,-1,,-1,,-2c147,141,142,135,135,135v-7,,-12,6,-12,12c123,148,123,148,123,149v2,-1,4,-1,5,-1c128,148,128,147,128,147v,-4,3,-7,7,-7c139,140,142,143,142,147xm135,142v-3,,-5,2,-5,5c130,147,130,147,130,148v2,-1,3,-1,5,-1c137,147,138,147,140,148v,-1,,-1,,-1c140,144,138,142,135,142xm101,199v,2,,5,1,8c103,207,104,208,105,209v1,-1,1,-2,2,-2c107,204,106,201,106,199v,-16,13,-29,29,-29c151,170,164,183,164,199v,2,-1,5,-1,8c163,207,164,208,165,208v1,,2,-1,3,-2c169,204,169,201,169,199v,-10,-4,-18,-10,-25c153,168,144,164,135,164v-9,,-18,4,-24,10c105,181,101,189,101,199xm156,199v,1,,3,,4c158,204,159,205,161,206v1,-2,1,-5,1,-7c162,191,159,184,154,179v-5,-5,-11,-8,-19,-8c128,171,121,174,116,179v-5,5,-8,12,-8,20c108,201,108,204,109,206v2,-1,4,-2,5,-3c114,202,114,200,114,199v,-12,9,-22,21,-22c147,177,156,187,156,199xm149,199v,,,1,-1,1c150,201,152,202,154,202v,-1,1,-2,1,-3c155,193,152,188,149,185v-4,-4,-9,-6,-14,-6c130,179,125,181,121,185v-3,3,-5,8,-5,14c116,200,116,201,116,202v2,,4,-1,6,-2c122,200,121,199,121,199v,-8,7,-14,14,-14c143,185,149,191,149,199xm142,199v,,,,,c143,199,145,200,147,200v,,,-1,,-1c147,192,142,187,135,187v-7,,-12,5,-12,12c123,199,123,200,123,200v2,,4,-1,5,-1c128,199,128,199,128,199v,-4,3,-7,7,-7c139,192,142,195,142,199xm135,193v-3,,-5,3,-5,6c130,199,130,199,130,199v2,,3,,5,c137,199,138,199,140,199v,,,,,c140,196,138,193,135,193xm101,250v,3,,6,1,8c103,259,104,259,105,260v1,-1,1,-1,2,-2c107,256,106,253,106,250v,-16,13,-29,29,-29c151,221,164,234,164,250v,3,-1,6,-1,8c163,259,164,259,165,260v1,-1,2,-2,3,-2c169,255,169,253,169,250v,-10,-4,-18,-10,-24c153,220,144,216,135,216v-9,,-18,4,-24,10c105,232,101,240,101,250xm156,250v,1,,3,,4c158,255,159,256,161,257v1,-2,1,-5,1,-7c162,242,159,236,154,231v-5,-5,-11,-8,-19,-8c128,223,121,226,116,231v-5,5,-8,11,-8,19c108,252,108,255,109,257v2,-1,4,-2,5,-3c114,253,114,251,114,250v,-12,9,-21,21,-21c147,229,156,238,156,250xm149,250v,1,,1,-1,2c150,252,152,253,154,254v,-1,1,-3,1,-4c155,245,152,240,149,236v-4,-3,-9,-6,-14,-6c130,230,125,233,121,236v-3,4,-5,9,-5,14c116,251,116,253,116,254v2,-1,4,-2,6,-2c122,251,121,251,121,250v,-8,7,-14,14,-14c143,236,149,242,149,250xm142,250v,,,,,1c143,251,145,251,147,251v,,,-1,,-1c147,243,142,238,135,238v-7,,-12,5,-12,12c123,250,123,251,123,251v2,,4,,5,c128,250,128,250,128,250v,-4,3,-7,7,-7c139,243,142,246,142,250xm135,245v-3,,-5,2,-5,5c130,250,130,250,130,250v2,,3,,5,c137,250,138,250,140,250v,,,,,c140,247,138,245,135,245xm101,301v,3,,6,1,9c103,310,104,311,105,311v1,,1,-1,2,-1c107,307,106,304,106,301v,-16,13,-29,29,-29c151,272,164,285,164,301v,3,-1,6,-1,9c163,310,164,311,165,311v1,-1,2,-1,3,-2c169,306,169,304,169,301v,-9,-4,-18,-10,-24c153,271,144,267,135,267v-9,,-18,4,-24,10c105,283,101,292,101,301xm156,301v,2,,3,,5c158,307,159,308,161,309v1,-3,1,-5,1,-8c162,294,159,287,154,282v-5,-5,-11,-8,-19,-8c128,274,121,277,116,282v-5,5,-8,12,-8,19c108,304,108,306,109,309v2,-1,4,-2,5,-3c114,304,114,303,114,301v,-11,9,-21,21,-21c147,280,156,290,156,301xm149,301v,1,,2,-1,2c150,304,152,304,154,305v,-1,1,-2,1,-4c155,296,152,291,149,287v-4,-3,-9,-5,-14,-5c130,282,125,284,121,287v-3,4,-5,9,-5,14c116,303,116,304,116,305v2,-1,4,-1,6,-2c122,303,121,302,121,301v,-7,7,-13,14,-13c143,288,149,294,149,301xm142,301v,,,1,,1c143,302,145,302,147,303v,-1,,-1,,-2c147,295,142,289,135,289v-7,,-12,6,-12,12c123,302,123,302,123,303v2,-1,4,-1,5,-1c128,302,128,301,128,301v,-3,3,-6,7,-6c139,295,142,298,142,301xm135,296v-3,,-5,2,-5,5c130,301,130,302,130,302v2,,3,-1,5,-1c137,301,138,302,140,302v,,,-1,,-1c140,298,138,296,135,296xm101,353v,3,,5,1,8c103,362,104,362,105,363v1,-1,1,-1,2,-2c107,358,106,356,106,353v,-16,13,-29,29,-29c151,324,164,337,164,353v,3,-1,5,-1,8c163,361,164,362,165,363v1,-1,2,-2,3,-3c169,358,169,355,169,353v,-10,-4,-18,-10,-25c153,322,144,318,135,318v-9,,-18,4,-24,10c105,335,101,343,101,353xm156,353v,1,,3,,4c158,358,159,359,161,360v1,-2,1,-5,1,-7c162,345,159,338,154,333v-5,-5,-11,-8,-19,-8c128,325,121,328,116,333v-5,5,-8,12,-8,20c108,355,108,358,109,360v2,-1,4,-2,5,-3c114,356,114,354,114,353v,-12,9,-21,21,-21c147,332,156,341,156,353xm149,353v,,,1,-1,2c150,355,152,356,154,357v,-2,1,-3,1,-4c155,347,152,342,149,339v-4,-4,-9,-6,-14,-6c130,333,125,335,121,339v-3,3,-5,8,-5,14c116,354,116,355,116,357v2,-1,4,-2,6,-2c122,354,121,353,121,353v,-8,7,-14,14,-14c143,339,149,345,149,353xm142,353v,,,,,c143,354,145,354,147,354v,,,-1,,-1c147,346,142,341,135,341v-7,,-12,5,-12,12c123,353,123,354,123,354v2,,4,,5,-1c128,353,128,353,128,353v,-4,3,-7,7,-7c139,346,142,349,142,353xm135,348v-3,,-5,2,-5,5c130,353,130,353,130,353v2,,3,,5,c137,353,138,353,140,353v,,,,,c140,350,138,348,135,348xm101,404v,3,,6,1,8c103,413,104,414,105,414v1,,1,-1,2,-2c107,410,106,407,106,404v,-16,13,-29,29,-29c151,375,164,388,164,404v,3,-1,6,-1,8c163,413,164,413,165,414v1,-1,2,-2,3,-2c169,409,169,407,169,404v,-9,-4,-18,-10,-24c153,374,144,370,135,370v-9,,-18,4,-24,10c105,386,101,395,101,404xm156,404v,2,,3,,5c158,409,159,410,161,411v1,-2,1,-4,1,-7c162,397,159,390,154,385v-5,-5,-11,-8,-19,-8c128,377,121,380,116,385v-5,5,-8,12,-8,19c108,407,108,409,109,411v2,-1,4,-2,5,-2c114,407,114,406,114,404v,-12,9,-21,21,-21c147,383,156,392,156,404xm149,404v,1,,1,-1,2c150,407,152,407,154,408v,-1,1,-3,1,-4c155,399,152,394,149,390v-4,-3,-9,-5,-14,-5c130,385,125,387,121,390v-3,4,-5,9,-5,14c116,405,116,407,116,408v2,-1,4,-1,6,-2c122,405,121,405,121,404v,-7,7,-14,14,-14c143,390,149,397,149,404xm142,404v,,,,,1c143,405,145,405,147,406v,-1,,-1,,-2c147,397,142,392,135,392v-7,,-12,5,-12,12c123,405,123,405,123,406v2,-1,4,-1,5,-1c128,404,128,404,128,404v,-4,3,-7,7,-7c139,397,142,400,142,404xm135,399v-3,,-5,2,-5,5c130,404,130,404,130,404v2,,3,,5,c137,404,138,404,140,404v,,,,,c140,401,138,399,135,399xm815,438v1,-2,2,-3,3,-5c813,430,808,428,803,428v-6,,-11,2,-15,5c789,435,789,437,790,439v4,-3,8,-5,13,-5c807,434,812,436,815,438xm818,431v1,-1,2,-3,3,-4c816,423,810,421,803,421v-7,,-14,2,-19,6c785,428,786,430,787,431v4,-3,10,-4,16,-4c809,427,814,428,818,431xm822,425v1,-1,3,-3,4,-4c819,416,811,413,803,413v-9,,-17,3,-24,8c781,422,782,424,783,425v6,-3,12,-5,20,-5c810,420,817,422,822,425xm827,419v2,-1,3,-2,5,-4c824,409,814,406,803,406v-11,,-21,3,-30,9c775,417,777,418,778,420v7,-5,16,-8,25,-8c812,412,820,415,827,419xm812,404v,-2,1,-4,1,-6c811,394,807,392,803,392v-5,,-8,2,-10,6c793,400,793,402,793,404v,,,1,,1c794,405,795,405,796,405v,-1,,-1,,-1c796,400,799,397,803,397v3,,6,3,6,7c809,404,809,404,809,405v1,,2,,3,c812,405,812,404,812,404xm803,399v-3,,-5,2,-5,5c798,404,798,404,798,404v1,,3,,5,c804,404,806,404,808,404v,,,,,c808,401,806,399,803,399xm813,395v1,-2,1,-4,2,-6c811,386,807,385,803,385v-5,,-9,1,-12,4c791,391,792,393,792,396v3,-4,6,-6,11,-6c807,390,811,392,813,395xm815,387v1,-2,2,-4,3,-6c813,378,808,377,803,377v-6,,-11,2,-15,4c789,383,789,385,790,387v4,-2,8,-4,13,-4c807,383,812,385,815,387xm818,380v1,-2,2,-3,3,-5c816,372,810,370,803,370v-7,,-14,2,-19,5c785,377,786,378,787,380v4,-3,10,-5,16,-5c809,375,814,377,818,380xm822,374v1,-2,3,-3,4,-5c819,365,811,362,803,362v-9,,-17,3,-24,7c781,371,782,372,783,374v6,-4,12,-6,20,-6c810,368,817,370,822,374xm827,368v2,-1,3,-3,5,-4c824,358,814,354,803,354v-11,,-21,4,-30,10c775,365,777,367,778,368v7,-5,16,-7,25,-7c812,361,820,363,827,368xm812,353v,-3,1,-5,1,-7c811,343,807,341,803,341v-5,,-8,2,-10,5c793,348,793,351,793,353v,,,,,1c794,354,795,353,796,353v,,,,,c796,349,799,346,803,346v3,,6,3,6,7c809,353,809,353,809,353v1,,2,1,3,1c812,353,812,353,812,353xm803,348v-3,,-5,2,-5,5c798,353,798,353,798,353v1,,3,,5,c804,353,806,353,808,353v,,,,,c808,350,806,348,803,348xm813,344v1,-2,1,-5,2,-7c811,335,807,333,803,333v-5,,-9,2,-12,4c791,340,792,342,792,344v3,-3,6,-5,11,-5c807,339,811,341,813,344xm815,336v1,-2,2,-4,3,-6c813,327,808,325,803,325v-6,,-11,2,-15,5c789,332,789,334,790,336v4,-3,8,-4,13,-4c807,332,812,333,815,336xm818,329v1,-2,2,-4,3,-5c816,320,810,318,803,318v-7,,-14,2,-19,6c785,325,786,327,787,329v4,-3,10,-5,16,-5c809,324,814,326,818,329xm822,323v1,-2,3,-4,4,-5c819,313,811,311,803,311v-9,,-17,2,-24,7c781,319,782,321,783,323v6,-4,12,-6,20,-6c810,317,817,319,822,323xm827,317v2,-2,3,-3,5,-5c824,307,814,303,803,303v-11,,-21,4,-30,10c775,314,777,315,778,317v7,-5,16,-8,25,-8c812,309,820,312,827,317xm812,301v,-2,1,-4,1,-6c811,292,807,289,803,289v-5,,-8,3,-10,6c793,297,793,299,793,301v,1,,1,,1c794,302,795,302,796,302v,,,-1,,-1c796,298,799,295,803,295v3,,6,3,6,6c809,301,809,302,809,302v1,,2,,3,c812,302,812,302,812,301xm803,296v-3,,-5,2,-5,5c798,301,798,302,798,302v1,,3,-1,5,-1c804,301,806,302,808,302v,,,-1,,-1c808,298,806,296,803,296xm813,293v1,-3,1,-5,2,-7c811,283,807,282,803,282v-5,,-9,1,-12,4c791,288,792,290,792,293v3,-3,6,-5,11,-5c807,288,811,290,813,293xm815,284v1,-2,2,-4,3,-5c813,276,808,274,803,274v-6,,-11,2,-15,5c789,281,789,282,790,284v4,-2,8,-4,13,-4c807,280,812,282,815,284xm818,277v1,-1,2,-3,3,-4c816,269,810,267,803,267v-7,,-14,2,-19,6c785,274,786,276,787,277v4,-3,10,-5,16,-5c809,272,814,274,818,277xm822,271v1,-1,3,-3,4,-5c819,262,811,259,803,259v-9,,-17,3,-24,8c781,268,782,270,783,271v6,-3,12,-6,20,-6c810,265,817,268,822,271xm827,265v2,-1,3,-3,5,-4c824,255,814,252,803,252v-11,,-21,3,-30,9c775,262,777,264,778,265v7,-4,16,-7,25,-7c812,258,820,261,827,265xm812,250v,-2,1,-4,1,-6c811,240,807,238,803,238v-5,,-8,2,-10,6c793,246,793,248,793,250v,,,1,,1c794,251,795,251,796,251v,-1,,-1,,-1c796,246,799,243,803,243v3,,6,3,6,7c809,250,809,250,809,251v1,,2,,3,c812,251,812,250,812,250xm803,245v-3,,-5,2,-5,5c798,250,798,250,798,250v1,,3,,5,c804,250,806,250,808,250v,,,,,c808,247,806,245,803,245xm813,241v1,-2,1,-4,2,-6c811,232,807,230,803,230v-5,,-9,2,-12,5c791,237,792,239,792,241v3,-3,6,-5,11,-5c807,236,811,238,813,241xm815,233v1,-2,2,-4,3,-6c813,224,808,223,803,223v-6,,-11,1,-15,4c789,229,789,231,790,233v4,-3,8,-4,13,-4c807,229,812,230,815,233xm818,226v1,-2,2,-3,3,-5c816,218,810,216,803,216v-7,,-14,2,-19,5c785,223,786,224,787,226v4,-3,10,-5,16,-5c809,221,814,223,818,226xm822,220v1,-2,3,-3,4,-5c819,211,811,208,803,208v-9,,-17,3,-24,7c781,217,782,218,783,220v6,-4,12,-6,20,-6c810,214,817,216,822,220xm827,214v2,-2,3,-3,5,-4c824,204,814,200,803,200v-11,,-21,4,-30,10c775,211,777,213,778,214v7,-5,16,-8,25,-8c812,206,820,209,827,214xm812,199v,-3,1,-5,1,-7c811,189,807,187,803,187v-5,,-8,2,-10,5c793,194,793,196,793,199v,,,,,1c794,199,795,199,796,199v,,,,,c796,195,799,192,803,192v3,,6,3,6,7c809,199,809,199,809,199v1,,2,,3,1c812,199,812,199,812,199xm803,193v-3,,-5,3,-5,6c798,199,798,199,798,199v1,,3,,5,c804,199,806,199,808,199v,,,,,c808,196,806,193,803,193xm813,190v1,-2,1,-5,2,-7c811,181,807,179,803,179v-5,,-9,2,-12,4c791,185,792,188,792,190v3,-3,6,-5,11,-5c807,185,811,187,813,190xm815,182v1,-2,2,-4,3,-6c813,173,808,171,803,171v-6,,-11,2,-15,5c789,178,789,180,790,182v4,-3,8,-5,13,-5c807,177,812,179,815,182xm818,174v1,-1,2,-3,3,-4c816,166,810,164,803,164v-7,,-14,2,-19,6c785,171,786,173,787,174v4,-3,10,-4,16,-4c809,170,814,171,818,174xm822,168v1,-1,3,-3,4,-4c819,159,811,157,803,157v-9,,-17,2,-24,7c781,165,782,167,783,169v6,-4,12,-6,20,-6c810,163,817,165,822,168xm827,163v2,-2,3,-3,5,-5c824,152,814,149,803,149v-11,,-21,3,-30,9c775,160,777,161,778,163v7,-5,16,-8,25,-8c812,155,820,158,827,163xm812,147v,-2,1,-4,1,-6c811,137,807,135,803,135v-5,,-8,3,-10,6c793,143,793,145,793,147v,1,,1,,1c794,148,795,148,796,148v,,,-1,,-1c796,143,799,140,803,140v3,,6,3,6,7c809,147,809,148,809,148v1,,2,,3,c812,148,812,148,812,147xm803,142v-3,,-5,2,-5,5c798,147,798,147,798,148v1,-1,3,-1,5,-1c804,147,806,147,808,148v,-1,,-1,,-1c808,144,806,142,803,142xm813,139v1,-3,1,-5,2,-7c811,129,807,128,803,128v-5,,-9,1,-12,4c791,134,792,136,792,139v3,-3,6,-5,11,-5c807,134,811,136,813,139xm815,130v1,-2,2,-4,3,-6c813,122,808,120,803,120v-6,,-11,2,-15,5c789,126,789,128,790,130v4,-2,8,-4,13,-4c807,126,812,128,815,130xm818,123v1,-2,2,-3,3,-5c816,115,810,113,803,113v-7,,-14,2,-19,5c785,120,786,121,787,123v4,-3,10,-5,16,-5c809,118,814,120,818,123xm822,117v1,-2,3,-3,4,-5c819,108,811,105,803,105v-9,,-17,3,-24,7c781,114,782,115,783,117v6,-4,12,-6,20,-6c810,111,817,113,822,117xm827,111v2,-1,3,-3,5,-4c824,101,814,98,803,98v-11,,-21,3,-30,9c775,108,777,110,778,111v7,-5,16,-7,25,-7c812,104,820,106,827,111xm812,96v,-2,1,-5,1,-7c811,86,807,84,803,84v-5,,-8,2,-10,6c793,92,793,94,793,96v,,,1,,1c794,97,795,97,796,96v,,,,,c796,92,799,89,803,89v3,,6,3,6,7c809,96,809,96,809,96v1,1,2,1,3,1c812,97,812,96,812,96xm803,91v-3,,-5,2,-5,5c798,96,798,96,798,96v1,,3,,5,c804,96,806,96,808,96v,,,,,c808,93,806,91,803,91xm813,87v1,-2,1,-4,2,-7c811,78,807,76,803,76v-5,,-9,2,-12,4c791,83,792,85,792,87v3,-3,6,-5,11,-5c807,82,811,84,813,87xm815,79v1,-2,2,-4,3,-6c813,70,808,69,803,69v-6,,-11,1,-15,4c789,75,789,77,790,79v4,-3,8,-4,13,-4c807,75,812,76,815,79xm818,72v1,-2,2,-4,3,-5c816,64,810,62,803,62v-7,,-14,2,-19,5c785,69,786,70,787,72v4,-3,10,-5,16,-5c809,67,814,69,818,72xm822,66v1,-2,3,-4,4,-5c819,56,811,54,803,54v-9,,-17,2,-24,7c781,63,782,64,783,66v6,-4,12,-6,20,-6c810,60,817,62,822,66xm700,44v,2,,3,,4c702,49,704,50,707,52v-1,-3,-1,-5,-1,-8c706,25,722,9,742,9v19,,35,16,35,35c777,47,777,49,777,52v2,-2,4,-3,6,-4c784,47,784,46,784,44v,-11,-5,-22,-13,-29c764,7,753,2,742,2v-12,,-22,5,-30,13c704,22,700,33,700,44xm662,14v5,-3,12,-5,19,-5c688,9,695,11,700,14v1,-1,3,-3,4,-4c697,5,689,2,681,2v-9,,-16,3,-23,7c659,11,661,12,662,14xm666,20v4,-3,9,-4,15,-4c687,16,692,17,697,20v,-1,1,-3,2,-4c694,12,688,10,681,10v-7,,-13,2,-18,5c664,17,665,18,666,20xm669,27v3,-2,7,-4,12,-4c686,23,690,25,693,27v1,-2,2,-3,3,-5c691,19,686,17,681,17v-5,,-10,2,-15,4c667,23,668,25,669,27xm671,35v3,-3,6,-4,10,-4c685,31,689,33,691,36v1,-3,1,-5,2,-7c690,26,685,25,681,25v-4,,-8,1,-12,3c670,31,671,33,671,35xm690,44v,-2,1,-4,1,-6c689,35,685,32,681,32v-4,,-7,2,-10,5c672,39,672,42,672,44v,1,,1,,1c673,45,673,45,674,45v,,,,,-1c674,41,677,38,681,38v4,,6,3,6,6c687,45,687,45,687,45v1,,2,,4,c690,45,690,45,690,44xm681,39v-3,,-5,3,-5,5c676,45,676,45,676,45v1,,3,,5,c683,45,684,45,686,45v,,,,,-1c686,42,684,39,681,39xm652,55v2,2,3,3,5,4c664,55,672,52,681,52v9,,17,3,24,8c707,58,708,57,710,56,702,50,692,46,681,46v-11,,-21,4,-29,9xm579,44v,2,,3,,4c581,49,584,50,586,52v-1,-3,-1,-5,-1,-8c585,25,601,9,621,9v20,,36,16,36,35c657,47,656,49,656,51v2,-1,4,-2,7,-3c663,47,663,46,663,44v,-11,-5,-22,-13,-29c643,7,632,2,621,2v-12,,-22,5,-30,13c584,22,579,33,579,44xm540,15v6,-4,13,-6,20,-6c567,9,574,11,579,14v2,-1,3,-3,4,-4c577,5,569,2,560,2v-9,,-17,3,-24,8c538,11,539,13,540,15xm544,20v5,-3,10,-4,16,-4c566,16,571,17,576,20v1,-1,1,-3,2,-4c573,12,567,10,560,10v-7,,-13,2,-19,6c542,17,543,19,544,20xm547,28v4,-3,8,-5,13,-5c565,23,569,25,572,27v1,-2,2,-3,3,-5c571,19,565,17,560,17v-6,,-11,2,-15,5c546,24,546,26,547,28xm549,36v,,,,,c552,33,556,31,560,31v4,,8,2,10,5c571,33,571,31,572,29v-3,-3,-8,-4,-12,-4c555,25,551,27,548,29v,3,1,5,1,7xm570,44v,-2,,-4,,-6c568,35,564,32,560,32v-5,,-8,3,-10,7c549,38,549,38,549,37v1,3,1,5,1,7c550,45,550,45,550,46v1,-1,2,-1,3,-1c553,45,553,45,553,44v,-3,3,-6,7,-6c564,38,567,41,567,44v,1,,1,,1c568,45,569,45,570,45v,,,,,-1xm560,39v-3,,-5,3,-5,5c555,45,555,45,555,45v2,,3,,5,c562,45,563,45,565,45v,,,,,-1c565,42,563,39,560,39xm531,56v1,1,3,2,4,4c542,55,551,52,560,52v9,,17,3,24,8c586,58,587,57,589,56,581,50,571,46,560,46v-11,,-21,4,-29,10xm457,44v,2,,3,,4c459,49,461,50,464,52v-1,-3,-1,-5,-1,-8c463,25,479,9,499,9v19,,35,16,35,35c534,47,534,49,534,52v2,-1,4,-3,6,-4c540,47,541,46,541,44v,-11,-5,-22,-13,-29c521,7,510,2,499,2v-12,,-22,5,-30,13c461,22,457,33,457,44xm419,14v5,-3,12,-5,19,-5c445,9,452,11,457,14v1,-1,3,-3,4,-4c454,5,446,2,438,2v-9,,-16,3,-23,7c416,11,418,12,419,14xm423,20v4,-3,9,-4,15,-4c444,16,449,17,453,20v1,-1,2,-3,3,-4c451,12,445,10,438,10v-7,,-13,2,-18,5c421,17,422,18,423,20xm426,27v3,-2,7,-4,12,-4c442,23,447,25,450,27v1,-2,2,-3,3,-5c448,19,443,17,438,17v-5,,-10,2,-15,4c424,23,425,25,426,27xm428,35v3,-3,6,-4,10,-4c442,31,446,33,448,36v1,-3,1,-5,2,-7c446,26,442,25,438,25v-4,,-8,1,-12,3c427,31,428,33,428,35xm447,44v,-2,1,-4,1,-6c446,35,442,32,438,32v-4,,-7,2,-10,5c429,39,429,42,429,44v,1,,1,,1c430,45,430,45,431,45v,,,,,-1c431,41,434,38,438,38v3,,6,3,6,6c444,45,444,45,444,45v1,,2,,3,c447,45,447,45,447,44xm438,39v-3,,-5,3,-5,5c433,45,433,45,433,45v1,,3,,5,c439,45,441,45,443,45v,,,,,-1c443,42,441,39,438,39xm409,55v2,2,3,3,5,4c421,55,429,52,438,52v9,,17,3,24,8c464,58,465,57,467,56,459,50,449,46,438,46v-11,,-21,4,-29,9xm336,44v,2,,3,,4c338,49,341,50,343,52v-1,-3,-1,-5,-1,-8c342,25,358,9,378,9v20,,36,16,36,35c414,47,413,49,413,51v2,-1,4,-2,7,-3c420,47,420,46,420,44v,-11,-5,-22,-13,-29c400,7,389,2,378,2v-12,,-22,5,-30,13c341,22,336,33,336,44xm297,14v6,-3,13,-5,20,-5c324,9,331,11,336,14v2,-1,3,-3,4,-4c334,5,326,2,317,2v-9,,-17,3,-24,8c295,11,296,13,297,14xm301,20v5,-3,10,-4,16,-4c323,16,328,17,333,20v,-1,1,-3,2,-4c330,12,324,10,317,10v-7,,-13,2,-19,6c299,17,300,19,301,20xm304,28v4,-3,8,-5,13,-5c322,23,326,25,329,27v1,-2,2,-3,3,-5c328,19,322,17,317,17v-6,,-11,2,-15,5c303,24,304,26,304,28xm306,36v3,-3,7,-5,11,-5c321,31,325,33,327,36v1,-3,1,-5,2,-7c326,26,321,25,317,25v-5,,-9,1,-12,4c305,31,306,34,306,36xm327,44v,-2,,-4,,-6c325,35,321,32,317,32v-4,,-8,3,-10,6c307,40,307,42,307,44v,1,,1,,2c308,45,309,45,310,45v,,,,,-1c310,41,313,38,317,38v4,,7,3,7,6c324,45,324,45,324,45v1,,2,,3,c327,45,327,45,327,44xm317,39v-3,,-5,3,-5,5c312,45,312,45,312,45v2,,3,,5,c319,45,320,45,322,45v,,,,,-1c322,42,320,39,317,39xm288,56v1,1,3,2,4,4c299,55,308,52,317,52v9,,17,3,24,8c343,58,344,57,346,56,338,50,328,46,317,46v-11,,-21,4,-29,10xm214,44v,2,,3,,4c216,49,219,50,221,52v-1,-3,-1,-5,-1,-8c220,25,236,9,256,9v20,,36,16,36,35c292,47,291,49,291,52v2,-2,4,-3,7,-4c298,47,298,46,298,44v,-11,-5,-22,-12,-29c278,7,267,2,256,2v-12,,-22,5,-30,13c219,22,214,33,214,44xm176,14v6,-3,12,-5,19,-5c202,9,209,11,214,14v2,-1,3,-3,4,-4c212,5,204,2,195,2v-8,,-16,3,-23,7c174,11,175,12,176,14xm180,20v4,-3,9,-4,15,-4c201,16,206,17,211,20v1,-1,2,-3,3,-4c208,12,202,10,195,10v-7,,-13,2,-18,5c178,17,179,18,180,20xm183,27v4,-2,8,-4,12,-4c200,23,204,25,208,27v,-2,1,-3,2,-5c206,19,201,17,195,17v-5,,-10,2,-14,4c182,23,182,25,183,27xm185,35v3,-3,6,-4,10,-4c199,31,203,33,205,36v1,-3,1,-5,2,-7c204,26,200,25,195,25v-4,,-8,1,-11,3c184,31,185,33,185,35xm205,44v,-2,,-4,,-6c203,35,199,32,195,32v-4,,-7,2,-9,5c186,39,186,42,186,44v,1,,1,,1c187,45,188,45,188,45v,,,,,-1c188,41,191,38,195,38v4,,7,3,7,6c202,45,202,45,202,45v1,,2,,3,c205,45,205,45,205,44xm195,39v-3,,-5,3,-5,5c190,45,190,45,190,45v2,,3,,5,c197,45,198,45,200,45v,,,,,-1c200,42,198,39,195,39xm166,55v2,2,4,3,5,4c178,55,186,52,195,52v9,,17,3,24,8c221,58,222,57,224,56,216,50,206,46,195,46v-11,,-21,4,-29,9xm93,44v,2,,3,,4c96,49,98,50,100,52,99,49,99,47,99,44,99,25,115,9,135,9v20,,36,16,36,35c171,47,171,49,170,51v2,-1,5,-2,7,-3c177,47,177,46,177,44v,-11,-5,-22,-12,-29c157,7,147,2,135,2v-12,,-22,5,-30,13c98,22,93,33,93,44xm55,14c60,11,67,9,74,9v7,,14,2,20,5c95,13,96,11,97,10,91,5,83,2,74,2,65,2,57,5,51,10v1,1,2,3,4,4xm58,20v5,-3,10,-4,16,-4c80,16,85,17,90,20v1,-1,2,-3,3,-4c87,12,81,10,74,10v-7,,-13,2,-19,6c56,17,57,19,58,20xm61,28v4,-3,8,-5,13,-5c79,23,83,25,87,27v,-2,1,-3,2,-5c85,19,80,17,74,17v-5,,-11,2,-15,5c60,24,61,26,61,28xm63,36v3,-3,7,-5,11,-5c78,31,82,33,85,36v,-3,,-5,1,-7c83,26,79,25,74,25v-5,,-9,2,-12,4c63,31,63,34,63,36xm84,44v,-2,,-4,,-6c82,35,78,32,74,32v-4,,-8,3,-10,6c64,40,64,42,64,44v,1,,1,,2c65,45,66,45,68,45v,,-1,,-1,-1c67,41,70,38,74,38v4,,7,3,7,6c81,45,81,45,81,45v1,,2,,3,c84,45,84,45,84,44xm74,39v-3,,-5,3,-5,5c69,45,69,45,69,45v2,,3,,5,c76,45,78,45,79,45v,,,,,-1c79,42,77,39,74,39xm50,60v7,-5,15,-8,24,-8c83,52,92,55,99,60v1,-2,3,-3,4,-4c95,50,85,46,74,46,63,46,53,50,45,56v1,1,3,2,5,4xm55,66v5,-4,12,-6,19,-6c81,60,88,62,94,66v1,-2,2,-4,3,-5c91,56,83,54,74,54v-9,,-17,3,-23,7c52,63,53,64,55,66xm58,72v5,-3,10,-5,16,-5c80,67,85,69,90,72v1,-2,2,-4,3,-5c87,64,81,62,74,62v-7,,-13,2,-19,5c56,69,57,70,58,72xm61,79v4,-3,8,-4,13,-4c79,75,83,76,87,79v,-2,1,-4,2,-6c85,70,80,69,74,69v-5,,-11,1,-15,4c60,75,61,77,61,79xm63,87v3,-3,7,-5,11,-5c78,82,82,84,85,87v,-2,,-4,1,-7c83,78,79,76,74,76v-5,,-9,2,-12,5c63,83,63,85,63,87xm84,96v,-2,,-5,,-7c82,86,78,84,74,84v-4,,-8,2,-10,6c64,92,64,94,64,96v,,,1,,1c65,97,66,97,68,96v,,-1,,-1,c67,92,70,89,74,89v4,,7,3,7,7c81,96,81,96,81,96v1,1,2,1,3,1c84,97,84,96,84,96xm74,91v-3,,-5,2,-5,5c69,96,69,96,69,96v2,,3,,5,c76,96,78,96,79,96v,,,,,c79,93,77,91,74,91xm50,111v7,-5,15,-7,24,-7c83,104,92,106,99,111v1,-1,3,-3,4,-4c95,101,85,98,74,98v-11,,-21,3,-29,9c46,108,48,110,50,111xm55,117v5,-3,12,-6,19,-6c81,111,88,113,94,117v1,-2,2,-3,3,-5c91,108,83,105,74,105v-9,,-17,3,-23,7c52,114,53,116,55,117xm58,123v5,-3,10,-5,16,-5c80,118,85,120,90,123v1,-2,2,-3,3,-5c87,115,81,113,74,113v-7,,-13,2,-19,6c56,120,57,122,58,123xm61,130v4,-2,8,-4,13,-4c79,126,83,128,87,130v,-2,1,-4,2,-6c85,122,80,120,74,120v-5,,-11,2,-15,5c60,126,61,128,61,130xm63,139v3,-3,7,-5,11,-5c78,134,82,136,85,139v,-3,,-5,1,-7c83,129,79,128,74,128v-5,,-9,1,-12,4c63,134,63,136,63,139xm84,147v,-2,,-4,,-6c82,137,78,135,74,135v-4,,-8,3,-10,6c64,143,64,145,64,147v,1,,1,,1c65,148,66,148,68,148v,,-1,-1,-1,-1c67,143,70,140,74,140v4,,7,3,7,7c81,147,81,148,81,148v1,,2,,3,c84,148,84,148,84,147xm74,142v-3,,-5,2,-5,5c69,147,69,147,69,148v2,-1,3,-1,5,-1c76,147,78,147,79,148v,-1,,-1,,-1c79,144,77,142,74,142xm50,163v7,-5,15,-8,24,-8c83,155,92,158,99,163v1,-2,3,-3,4,-5c95,152,85,149,74,149v-11,,-21,3,-29,9c46,160,48,161,50,163xm55,169v5,-4,12,-6,19,-6c81,163,88,165,94,168v1,-1,2,-3,3,-4c91,159,83,157,74,157v-9,,-17,2,-23,7c52,165,53,167,55,169xm58,175v5,-3,10,-5,16,-5c80,170,85,171,90,174v1,-1,2,-3,3,-4c87,166,81,164,74,164v-7,,-13,2,-19,6c56,171,57,173,58,175xm61,182v4,-3,8,-5,13,-5c79,177,83,179,87,182v,-2,1,-4,2,-6c85,173,80,171,74,171v-5,,-11,2,-15,5c60,178,61,180,61,182xm63,190v3,-3,7,-5,11,-5c78,185,82,187,85,190v,-2,,-5,1,-7c83,181,79,179,74,179v-5,,-9,2,-12,4c63,186,63,188,63,190xm84,199v,-3,,-5,,-7c82,189,78,187,74,187v-4,,-8,2,-10,6c64,195,64,196,64,199v,,,,,1c65,199,66,199,68,199v,,-1,,-1,c67,195,70,192,74,192v4,,7,3,7,7c81,199,81,199,81,199v1,,2,,3,1c84,199,84,199,84,199xm74,193v-3,,-5,3,-5,6c69,199,69,199,69,199v2,,3,,5,c76,199,78,199,79,199v,,,,,c79,196,77,193,74,193xm50,214v7,-5,15,-8,24,-8c83,206,92,209,99,214v1,-2,3,-3,4,-4c95,204,85,200,74,200v-11,,-21,4,-29,10c46,211,48,213,50,214xm55,220v5,-4,12,-6,19,-6c81,214,88,216,94,220v1,-2,2,-3,3,-5c91,211,83,208,74,208v-9,,-17,3,-23,7c52,217,53,218,55,220xm58,226v5,-3,10,-5,16,-5c80,221,85,223,90,226v1,-2,2,-3,3,-5c87,218,81,216,74,216v-7,,-13,2,-19,5c56,223,57,224,58,226xm61,233v4,-3,8,-4,13,-4c79,229,83,230,87,233v,-2,1,-4,2,-6c85,224,80,223,74,223v-5,,-11,1,-15,4c60,229,61,231,61,233xm63,242v3,-4,7,-6,11,-6c78,236,82,238,85,241v,-2,,-4,1,-6c83,232,79,230,74,230v-5,,-9,2,-12,5c63,237,63,239,63,242xm84,250v,-2,,-4,,-6c82,240,78,238,74,238v-4,,-8,2,-10,6c64,246,64,248,64,250v,,,1,,1c65,251,66,251,68,251v,-1,-1,-1,-1,-1c67,246,70,243,74,243v4,,7,3,7,7c81,250,81,250,81,251v1,,2,,3,c84,251,84,250,84,250xm74,245v-3,,-5,2,-5,5c69,250,69,250,69,250v2,,3,,5,c76,250,78,250,79,250v,,,,,c79,247,77,245,74,245xm50,265v7,-4,15,-7,24,-7c83,258,92,261,99,265v1,-1,3,-3,4,-4c95,255,85,252,74,252v-11,,-21,3,-29,9c46,263,48,264,50,265xm55,271v5,-3,12,-6,19,-6c81,265,88,268,94,271v1,-1,2,-3,3,-5c91,262,83,259,74,259v-9,,-17,3,-23,8c52,268,53,270,55,271xm58,277v5,-3,10,-5,16,-5c80,272,85,274,90,277v1,-1,2,-3,3,-4c87,269,81,267,74,267v-7,,-13,2,-19,6c56,274,57,276,58,277xm61,285v4,-3,8,-5,13,-5c79,280,83,282,87,284v,-2,1,-4,2,-5c85,276,80,274,74,274v-5,,-11,2,-15,5c60,281,61,283,61,285xm63,293v3,-3,7,-5,11,-5c78,288,82,290,85,293v,-3,,-5,1,-7c83,283,79,282,74,282v-5,,-9,1,-12,4c63,288,63,291,63,293xm84,301v,-2,,-4,,-6c82,292,78,289,74,289v-4,,-8,3,-10,6c64,297,64,299,64,301v,1,,1,,1c65,302,66,302,68,302v,,-1,-1,-1,-1c67,298,70,295,74,295v4,,7,3,7,6c81,301,81,302,81,302v1,,2,,3,c84,302,84,302,84,301xm74,296v-3,,-5,2,-5,5c69,301,69,302,69,302v2,,3,-1,5,-1c76,301,78,302,79,302v,,,-1,,-1c79,298,77,296,74,296xm50,317v7,-5,15,-8,24,-8c83,309,92,312,99,317v1,-2,3,-3,4,-5c95,307,85,303,74,303v-11,,-21,4,-29,10c46,314,48,315,50,317xm55,323v5,-4,12,-6,19,-6c81,317,88,319,94,323v1,-2,2,-4,3,-5c91,313,83,311,74,311v-9,,-17,2,-23,7c52,319,53,321,55,323xm58,329v5,-3,10,-5,16,-5c80,324,85,326,90,329v1,-2,2,-4,3,-5c87,320,81,318,74,318v-7,,-13,2,-19,6c56,326,57,327,58,329xm61,336v4,-3,8,-4,13,-4c79,332,83,333,87,336v,-2,1,-4,2,-6c85,327,80,325,74,325v-5,,-11,2,-15,5c60,332,61,334,61,336xm63,344v3,-3,7,-5,11,-5c78,339,82,341,85,344v,-2,,-5,1,-7c83,335,79,333,74,333v-5,,-9,2,-12,4c63,340,63,342,63,344xm84,353v,-3,,-5,,-7c82,343,78,341,74,341v-4,,-8,2,-10,6c64,349,64,351,64,353v,,,,,1c65,354,66,353,68,353v,,-1,,-1,c67,349,70,346,74,346v4,,7,3,7,7c81,353,81,353,81,353v1,,2,1,3,1c84,353,84,353,84,353xm74,348v-3,,-5,2,-5,5c69,353,69,353,69,353v2,,3,,5,c76,353,78,353,79,353v,,,,,c79,350,77,348,74,348xm50,368v7,-5,15,-7,24,-7c83,361,92,363,99,368v1,-1,3,-3,4,-4c95,358,85,354,74,354v-11,,-21,4,-29,10c46,365,48,367,50,368xm55,374v5,-4,12,-6,19,-6c81,368,88,370,94,374v1,-2,2,-3,3,-5c91,365,83,362,74,362v-9,,-17,3,-23,7c52,371,53,372,55,374xm58,380v5,-3,10,-5,16,-5c80,375,85,377,90,380v1,-2,2,-3,3,-5c87,372,81,370,74,370v-7,,-13,2,-19,5c56,377,57,378,58,380xm61,387v4,-2,8,-4,13,-4c79,383,83,385,87,387v,-2,1,-4,2,-6c85,378,80,377,74,377v-5,,-11,2,-15,4c60,383,61,385,61,387xm63,396v3,-3,7,-6,11,-6c78,390,82,392,85,395v,-2,,-4,1,-6c83,386,79,385,74,385v-5,,-9,1,-12,4c63,391,63,393,63,396xm84,404v,-2,,-4,,-6c82,394,78,392,74,392v-4,,-8,2,-10,6c64,400,64,402,64,404v,,,1,,1c65,405,66,405,68,405v,-1,-1,-1,-1,-1c67,400,70,397,74,397v4,,7,3,7,7c81,404,81,404,81,405v1,,2,,3,c84,405,84,404,84,404xm74,399v-3,,-5,2,-5,5c69,404,69,404,69,404v2,,3,,5,c76,404,78,404,79,404v,,,,,c79,401,77,399,74,399xm50,420v7,-5,15,-8,24,-8c83,412,92,415,99,419v1,-1,3,-2,4,-4c95,409,85,406,74,406v-11,,-21,3,-29,9c46,417,48,418,50,420xm55,426v5,-4,12,-6,19,-6c81,420,88,422,94,425v1,-1,2,-3,3,-4c91,416,83,413,74,413v-9,,-17,3,-23,8c52,422,53,424,55,426xm58,431v5,-3,10,-4,16,-4c80,427,85,428,90,431v1,-1,2,-3,3,-4c87,423,81,421,74,421v-7,,-13,2,-19,6c56,428,57,430,58,431xm61,439v4,-3,8,-5,13,-5c79,434,83,436,87,438v,-2,1,-3,2,-5c85,430,80,428,74,428v-5,,-11,2,-15,5c60,435,61,437,61,439xm63,447v3,-3,7,-5,11,-5c78,442,82,444,85,447v,-3,,-5,1,-7c83,437,79,436,74,436v-5,,-9,2,-12,4c63,442,63,445,63,447xm84,455v,-2,,-4,,-6c82,446,78,443,74,443v-4,,-8,3,-10,6c64,451,64,453,64,455v,1,,1,,2c65,456,66,456,68,456v,,-1,,-1,-1c67,452,70,449,74,449v4,,7,3,7,6c81,456,81,456,81,456v1,,2,,3,1c84,456,84,456,84,455xm74,450v-3,,-5,3,-5,5c69,456,69,456,69,456v2,,3,,5,c76,456,78,456,79,456v,,,,,-1c79,453,77,450,74,450xm86,491v-3,-2,-7,-4,-12,-4c69,487,65,489,62,492v1,2,1,4,1,6c66,495,70,493,74,493v4,,8,2,11,5c85,496,85,494,86,491xm89,484v-4,-3,-9,-4,-15,-4c69,480,63,481,59,484v1,2,2,4,2,6c65,487,69,486,74,486v5,,9,1,13,4c87,488,88,486,89,484xm93,478v-6,-3,-12,-5,-19,-5c67,473,61,475,55,478v1,2,2,3,3,5c63,480,68,478,74,478v6,,11,2,16,5c91,481,92,480,93,478xm97,472v-6,-5,-14,-7,-23,-7c65,465,57,468,51,472v1,2,2,3,4,5c60,473,67,471,74,471v7,,14,2,20,6c95,475,96,473,97,472xm103,467c95,461,85,457,74,457v-11,,-21,4,-29,10c46,468,48,469,50,471v7,-5,15,-8,24,-8c83,463,92,466,99,471v1,-2,3,-3,4,-4xm140,455v,-2,-2,-5,-5,-5c132,450,130,453,130,455v,1,,1,,1c132,456,133,456,135,456v2,,3,,5,c140,456,140,456,140,455xm147,455v,-6,-5,-12,-12,-12c128,443,123,449,123,455v,1,,1,,2c125,457,127,456,128,456v,,,,,-1c128,452,131,449,135,449v4,,7,3,7,6c142,456,142,456,142,456v1,,3,1,5,1c147,456,147,456,147,455xm155,455v,-5,-3,-10,-6,-13c145,438,140,436,135,436v-5,,-10,2,-14,6c118,445,116,450,116,455v,2,,3,,4c118,459,120,458,122,457v,,-1,-1,-1,-2c121,448,128,442,135,442v8,,14,6,14,13c149,456,149,457,148,457v2,1,4,2,6,2c154,458,155,457,155,455xm162,455v,-7,-3,-14,-8,-19c149,431,143,428,135,428v-7,,-14,3,-19,8c111,441,108,448,108,455v,3,,5,1,8c111,462,113,461,114,460v,-2,,-3,,-5c114,444,123,434,135,434v12,,21,10,21,21c156,457,156,458,156,460v2,1,3,2,5,3c162,460,162,458,162,455xm165,465v1,,2,-1,3,-2c169,461,169,458,169,455v,-9,-4,-18,-10,-24c153,425,144,421,135,421v-9,,-18,4,-24,10c105,437,101,446,101,455v,3,,6,1,9c103,464,104,465,105,466v1,-1,1,-2,2,-2c107,461,106,458,106,455v,-15,13,-28,29,-28c151,427,164,440,164,455v,3,-1,6,-1,9c163,464,164,465,165,465xm207,491v-3,-2,-7,-4,-12,-4c191,487,187,489,184,491v,2,1,4,1,6c188,495,191,493,195,493v4,,8,2,10,5c206,496,206,494,207,491xm210,484v-4,-3,-9,-4,-15,-4c190,480,185,481,181,484v1,1,1,3,2,5c187,487,191,486,195,486v5,,9,1,13,4c208,488,209,486,210,484xm214,478v-6,-3,-12,-5,-19,-5c188,473,182,474,177,478v1,1,2,3,3,4c184,480,189,478,195,478v6,,11,2,16,5c212,481,213,480,214,478xm218,472v-6,-5,-14,-7,-23,-7c187,465,179,467,172,472v2,1,3,3,4,4c182,473,188,471,195,471v7,,14,2,19,6c216,475,217,473,218,472xm224,467v-8,-6,-18,-10,-29,-10c184,457,174,461,166,466v2,2,4,3,5,4c178,466,186,463,195,463v9,,17,3,24,8c221,469,222,468,224,467xm261,455v,-2,-2,-5,-5,-5c253,450,251,453,251,455v,1,,1,,1c252,456,254,456,256,456v2,,3,,5,c261,456,261,456,261,455xm268,455v,-6,-6,-12,-12,-12c249,443,244,449,244,455v,1,,1,,2c246,457,247,456,249,456v,,,,,-1c249,452,252,449,256,449v4,,7,3,7,6c263,456,263,456,263,456v1,,3,1,5,1c268,456,268,456,268,455xm275,455v,-5,-2,-10,-5,-13c266,438,261,436,256,436v-6,,-10,2,-14,6c239,445,236,450,236,455v,2,1,3,1,4c239,459,241,458,242,457v,,,-1,,-2c242,448,248,442,256,442v7,,13,6,13,13c269,456,269,457,269,457v2,1,4,2,6,2c275,458,275,457,275,455xm283,455v,-7,-3,-14,-8,-19c270,431,263,428,256,428v-8,,-14,3,-19,8c232,441,229,448,229,455v,3,,5,1,8c231,462,233,461,235,460v,-2,,-3,,-5c235,444,244,434,256,434v12,,21,10,21,21c277,457,277,458,276,460v2,1,4,2,6,3c283,460,283,458,283,455xm286,466v1,-1,2,-2,3,-2c290,461,290,458,290,455v,-9,-4,-18,-10,-24c274,425,265,421,256,421v-10,,-18,4,-24,10c225,437,222,446,222,455v,3,,6,1,9c224,464,225,465,225,466v1,-1,2,-2,3,-2c228,461,227,458,227,455v,-15,13,-28,29,-28c272,427,285,440,285,455v,3,-1,6,-2,9c284,464,285,465,286,466xm329,491v-3,-2,-8,-4,-12,-4c312,487,308,489,305,492v,2,1,4,1,6c309,495,313,493,317,493v4,,8,2,10,5c328,496,328,494,329,491xm332,484v-4,-3,-10,-4,-15,-4c311,480,306,481,302,484v1,2,2,4,2,6c308,487,312,486,317,486v5,,9,1,12,4c330,488,331,486,332,484xm335,478v-5,-3,-11,-5,-18,-5c310,473,304,475,298,478v1,2,2,3,3,5c306,480,311,478,317,478v6,,11,2,16,5c333,481,334,480,335,478xm340,472v-6,-5,-14,-7,-23,-7c308,465,300,468,293,472v2,2,3,3,4,5c303,473,310,471,317,471v7,,14,2,19,6c338,475,339,473,340,472xm346,467v-8,-6,-18,-10,-29,-10c306,457,296,461,288,467v1,1,3,2,4,4c299,466,308,463,317,463v9,,17,3,24,8c343,469,344,468,346,467xm383,455v,-2,-2,-5,-5,-5c375,450,373,453,373,455v,1,,1,,1c374,456,376,456,378,456v1,,3,,5,c383,456,383,456,383,455xm390,455v,-6,-6,-12,-12,-12c371,443,366,449,366,455v,1,,1,,2c368,457,369,456,371,456v,,,,,-1c371,452,374,449,378,449v3,,6,3,6,6c384,456,384,456,384,456v2,,4,1,6,1c390,456,390,456,390,455xm397,455v,-5,-2,-10,-5,-13c388,438,383,436,378,436v-6,,-10,2,-14,6c360,445,358,450,358,455v,2,,3,1,4c361,459,362,458,364,457v,,,-1,,-2c364,448,370,442,378,442v7,,13,6,13,13c391,456,391,457,391,457v2,1,4,2,6,2c397,458,397,457,397,455xm405,455v,-7,-3,-14,-8,-19c392,431,385,428,378,428v-8,,-15,3,-19,8c354,441,351,448,351,455v,3,,5,1,8c353,462,355,461,357,460v,-2,,-3,,-5c357,444,366,434,378,434v11,,21,10,21,21c399,457,399,458,398,460v2,1,4,2,6,3c405,460,405,458,405,455xm408,465v1,,2,-1,3,-2c412,461,412,458,412,455v,-9,-4,-18,-10,-24c396,425,387,421,378,421v-10,,-18,4,-24,10c347,437,344,446,344,455v,3,,6,1,9c346,464,346,465,347,466v1,-1,2,-2,3,-2c349,461,349,458,349,455v,-15,13,-28,29,-28c394,427,407,440,407,455v,3,-1,6,-2,9c406,464,407,465,408,465xm450,491v-4,-2,-8,-4,-12,-4c434,487,430,489,426,491v1,2,2,4,2,6c431,495,434,493,438,493v4,,8,2,10,5c449,496,449,494,450,491xm453,484v-5,-3,-10,-4,-15,-4c433,480,428,481,423,484v1,1,2,3,3,5c429,487,433,486,438,486v4,,9,1,12,4c451,488,452,486,453,484xm456,478v-5,-3,-11,-5,-18,-5c431,473,425,474,420,478v1,1,2,3,3,4c427,480,432,478,438,478v6,,11,2,15,5c454,481,455,480,456,478xm461,472v-7,-5,-15,-7,-23,-7c429,465,422,467,415,472v1,1,3,3,4,4c424,473,431,471,438,471v7,,14,2,19,6c458,475,460,473,461,472xm467,467v-8,-6,-18,-10,-29,-10c427,457,417,461,409,466v2,2,3,3,5,4c421,466,429,463,438,463v9,,17,3,24,8c464,469,465,468,467,467xm504,455v,-2,-3,-5,-5,-5c496,450,494,453,494,455v,1,,1,,1c495,456,497,456,499,456v1,,3,,5,c504,456,504,456,504,455xm511,455v,-6,-6,-12,-12,-12c492,443,487,449,487,455v,1,,1,,2c489,457,490,456,492,456v,,,,,-1c492,452,495,449,499,449v3,,6,3,6,6c505,456,505,456,505,456v2,,4,1,5,1c511,456,511,456,511,455xm518,455v,-5,-2,-10,-6,-13c509,438,504,436,499,436v-6,,-11,2,-14,6c481,445,479,450,479,455v,2,,3,1,4c481,459,483,458,485,457v,,,-1,,-2c485,448,491,442,499,442v7,,13,6,13,13c512,456,512,457,512,457v2,1,4,2,6,2c518,458,518,457,518,455xm526,455v,-7,-3,-14,-8,-19c513,431,506,428,499,428v-8,,-15,3,-20,8c474,441,471,448,471,455v,3,1,5,1,8c474,462,476,461,478,460v,-2,,-3,,-5c478,444,487,434,499,434v11,,21,10,21,21c520,457,520,458,519,460v2,1,4,2,6,3c525,460,526,458,526,455xm529,466v1,-1,2,-1,3,-2c532,461,533,458,533,455v,-9,-4,-18,-10,-24c517,425,508,421,499,421v-10,,-18,4,-25,10c468,437,464,446,464,455v,3,1,6,1,9c466,464,467,465,468,466v1,-1,2,-2,3,-2c470,461,470,458,470,455v,-15,13,-28,29,-28c515,427,527,440,527,455v,3,,6,-1,9c527,464,528,465,529,466xm572,491v-3,-2,-8,-4,-12,-4c555,487,551,489,548,492v,2,1,4,1,7c549,499,549,499,549,499v3,-4,7,-6,11,-6c564,493,568,495,570,498v1,-2,1,-4,2,-7xm575,484v-4,-3,-10,-4,-15,-4c554,480,549,481,545,484v1,2,1,4,2,6c551,487,555,486,560,486v5,,9,1,12,4c573,488,574,486,575,484xm578,478v-5,-3,-11,-5,-18,-5c553,473,547,475,541,478v1,2,2,3,3,5c549,480,554,478,560,478v6,,11,2,16,5c577,481,577,480,578,478xm583,472v-6,-5,-14,-7,-23,-7c551,465,543,468,536,472v2,2,3,3,4,5c546,473,553,471,560,471v7,,14,2,19,6c581,475,582,473,583,472xm589,467v-8,-6,-18,-10,-29,-10c549,457,539,461,531,467v1,1,3,3,4,4c542,466,551,463,560,463v9,,17,3,24,8c586,469,587,468,589,467xm626,455v,-2,-2,-5,-5,-5c618,450,616,453,616,455v,1,,1,,1c617,456,619,456,621,456v2,,3,,5,c626,456,626,456,626,455xm633,455v,-6,-6,-12,-12,-12c614,443,609,449,609,455v,1,,1,,2c611,457,612,456,614,456v,,,,,-1c614,452,617,449,621,449v4,,7,3,7,6c628,456,627,456,627,456v2,,4,1,6,1c633,456,633,456,633,455xm640,455v,-5,-2,-10,-5,-13c631,438,626,436,621,436v-6,,-10,2,-14,6c603,445,601,450,601,455v,2,,3,1,4c604,459,605,458,607,457v,,,-1,,-2c607,448,613,442,621,442v7,,13,6,13,13c634,456,634,457,634,457v2,1,4,2,6,2c640,458,640,457,640,455xm648,455v,-7,-3,-14,-8,-19c635,431,628,428,621,428v-8,,-14,3,-19,8c597,441,594,448,594,455v,3,,5,1,8c596,462,598,461,600,460v,-2,,-3,,-5c600,444,609,434,621,434v11,,21,10,21,21c642,457,642,458,641,460v2,1,4,2,6,3c648,460,648,458,648,455xm651,465v1,,2,-1,3,-2c655,461,655,458,655,455v,-9,-4,-18,-10,-24c639,425,630,421,621,421v-10,,-18,4,-24,10c590,437,587,446,587,455v,3,,6,1,9c589,464,589,465,590,466v1,-1,2,-2,3,-2c592,461,592,458,592,455v,-15,13,-28,29,-28c637,427,650,440,650,455v,3,-1,6,-2,9c649,464,650,465,651,465xm693,491v-3,-2,-8,-4,-12,-4c677,487,673,489,669,491v1,2,2,4,2,6c674,495,677,493,681,493v4,,8,2,10,5c692,496,692,494,693,491xm696,484v-5,-3,-10,-4,-15,-4c676,480,671,481,666,484v1,1,2,3,3,5c672,487,676,486,681,486v5,,9,1,12,4c694,488,695,486,696,484xm699,478v-5,-3,-11,-5,-18,-5c674,473,668,474,663,478v1,1,2,3,3,4c670,480,675,478,681,478v6,,11,2,16,5c697,481,698,480,699,478xm704,472v-7,-5,-15,-7,-23,-7c672,465,665,467,658,472v1,1,3,3,4,4c667,473,674,471,681,471v7,,14,2,19,6c701,475,703,473,704,472xm710,467v-8,-6,-18,-10,-29,-10c670,457,660,461,652,466v2,2,3,3,5,4c664,466,672,463,681,463v9,,17,3,24,8c707,469,708,468,710,467xm747,455v,-2,-2,-5,-5,-5c739,450,737,453,737,455v,1,,1,,1c738,456,740,456,742,456v1,,3,,5,c747,456,747,456,747,455xm754,455v,-6,-6,-12,-12,-12c735,443,730,449,730,455v,1,,1,,2c732,457,733,456,735,456v,,,,,-1c735,452,738,449,742,449v3,,6,3,6,6c748,456,748,456,748,456v2,,4,1,6,1c754,456,754,456,754,455xm761,455v,-5,-2,-10,-6,-13c752,438,747,436,742,436v-6,,-11,2,-14,6c724,445,722,450,722,455v,2,,3,1,4c724,459,726,458,728,457v,,,-1,,-2c728,448,734,442,742,442v7,,13,6,13,13c755,456,755,457,755,457v2,1,4,2,6,2c761,458,761,457,761,455xm769,455v,-7,-3,-14,-8,-19c756,431,749,428,742,428v-8,,-15,3,-20,8c718,441,714,448,714,455v,3,1,5,1,8c717,462,719,461,721,460v,-2,,-3,,-5c721,444,730,434,742,434v11,,21,10,21,21c763,457,763,458,762,460v2,1,4,2,6,3c769,460,769,458,769,455xm772,466v1,-1,2,-2,3,-2c776,461,776,458,776,455v,-9,-4,-18,-10,-24c760,425,751,421,742,421v-10,,-18,4,-25,10c711,437,707,446,707,455v,3,1,6,1,9c709,464,710,465,711,466v1,-1,2,-2,3,-2c713,461,713,458,713,455v,-15,13,-28,29,-28c758,427,770,440,770,455v,3,,6,-1,9c770,464,771,465,772,466xm815,491v-4,-2,-8,-4,-12,-4c798,487,794,489,791,492v,2,1,4,1,6c795,495,798,493,803,493v4,,8,2,10,5c814,496,814,494,815,491xm818,484v-5,-3,-10,-4,-15,-4c797,480,792,481,788,484v1,2,1,4,2,6c794,487,798,486,803,486v4,,9,1,12,4c816,488,817,486,818,484xm821,478v-5,-3,-11,-5,-18,-5c796,473,789,475,784,478v1,2,2,3,3,5c791,480,797,478,803,478v6,,11,2,15,5c819,481,820,480,821,478xm826,472v-7,-5,-15,-7,-23,-7c794,465,786,468,779,472v2,2,3,3,4,5c789,473,795,471,803,471v7,,14,2,19,6c823,475,825,473,826,472xm832,467v-8,-6,-18,-10,-29,-10c792,457,782,461,773,467v2,1,4,2,5,4c785,466,794,463,803,463v9,,17,3,24,8c829,469,830,468,832,467xm869,455v,-2,-3,-5,-5,-5c861,450,858,453,858,455v,1,1,1,1,1c860,456,862,456,864,456v1,,3,,5,c869,456,869,456,869,455xm876,455v,-6,-6,-12,-12,-12c857,443,852,449,852,455v,1,,1,,2c853,457,855,456,857,456v,,,,,-1c857,452,860,449,864,449v3,,6,3,6,6c870,456,870,456,870,456v2,,4,1,5,1c876,456,876,456,876,455xm883,455v,-5,-2,-10,-6,-13c874,438,869,436,864,436v-6,,-11,2,-14,6c846,445,844,450,844,455v,2,,3,,4c846,459,848,458,850,457v,,,-1,,-2c850,448,856,442,864,442v7,,13,6,13,13c877,456,877,457,877,457v2,1,4,2,6,2c883,458,883,457,883,455xm891,455v,-7,-3,-14,-8,-19c878,431,871,428,864,428v-8,,-15,3,-20,8c839,441,836,448,836,455v,3,1,5,1,8c839,462,841,461,843,460v,-2,-1,-3,-1,-5c842,444,852,434,864,434v11,,21,10,21,21c885,457,884,458,884,460v2,1,4,2,6,3c890,460,891,458,891,455xm898,455v,-9,-4,-18,-10,-24c882,425,873,421,864,421v-10,,-18,4,-25,10c833,437,829,446,829,455v,3,1,6,1,9c831,464,832,465,833,466v1,-1,2,-2,3,-2c835,461,835,458,835,455v,-15,13,-28,29,-28c879,427,892,440,892,455v,3,,6,-1,9c892,464,893,465,894,465v1,,2,-1,3,-2c897,461,898,458,898,455xm906,455v,-11,-5,-22,-13,-29c886,418,875,413,864,413v-12,,-22,5,-30,13c826,433,822,444,822,455v,2,,3,,4c824,460,826,461,829,463v-1,-3,-1,-5,-1,-8c828,436,844,420,864,420v19,,35,16,35,35c899,458,899,460,899,462v2,-1,4,-2,6,-3c905,458,906,457,906,455xm929,455v,-2,-3,-5,-5,-5c921,450,918,453,918,455v,1,,1,1,1c920,456,922,456,924,456v1,,3,,5,c929,456,929,456,929,455xm933,455v,-2,,-4,1,-6c932,446,928,443,924,443v-4,,-8,2,-10,5c915,450,915,453,915,455v,1,,1,,1c915,456,916,456,917,456v,,,,,-1c917,452,920,449,924,449v3,,6,3,6,6c930,456,930,456,930,456v1,,2,,3,1c933,456,933,456,933,455xm912,440v1,2,1,4,2,6c916,443,920,442,924,442v4,,7,2,10,5c934,444,935,442,936,440v-4,-3,-8,-4,-12,-4c919,436,915,437,912,440xm864,406v-14,,-27,5,-36,14c820,429,814,442,814,455v,1,,1,,2c816,457,818,458,820,459v,-1,,-2,,-4c820,431,840,412,864,412v24,,43,19,43,43c907,456,907,457,907,458v2,,4,-1,6,-1c913,456,913,456,913,455v,-13,-5,-26,-14,-35c890,411,877,406,864,406xm885,404v,2,-1,3,-1,5c886,409,888,410,890,411v,-2,1,-4,1,-7c891,397,888,390,883,385v-5,-5,-12,-8,-19,-8c856,377,849,380,844,385v-5,5,-8,12,-8,19c836,407,837,409,837,411v2,-1,4,-2,6,-2c843,407,842,406,842,404v,-12,10,-21,22,-21c875,383,885,392,885,404xm877,404v,1,,1,,2c879,407,881,407,883,408v,-1,,-3,,-4c883,399,881,394,877,390v-3,-3,-8,-5,-13,-5c858,385,853,387,850,390v-4,4,-6,9,-6,14c844,405,844,407,844,408v2,-1,4,-1,6,-2c850,405,850,405,850,404v,-7,6,-14,14,-14c871,390,877,397,877,404xm870,404v,,,,,1c872,405,874,405,875,406v1,-1,1,-1,1,-2c876,397,870,392,864,392v-7,,-12,5,-12,12c852,405,852,405,852,406v1,-1,3,-1,5,-1c857,404,857,404,857,404v,-4,3,-7,7,-7c867,397,870,400,870,404xm864,399v-3,,-6,2,-6,5c858,404,859,404,859,404v1,,3,,5,c865,404,867,404,869,404v,,,,,c869,401,866,399,864,399xm898,404v,-9,-4,-18,-10,-24c882,374,873,370,864,370v-10,,-18,4,-25,10c833,386,829,395,829,404v,3,1,6,1,8c831,413,832,414,833,414v1,,2,-1,3,-2c835,410,835,407,835,404v,-16,13,-29,29,-29c879,375,892,388,892,404v,3,,6,-1,8c892,413,893,413,894,414v1,-1,2,-2,3,-2c897,409,898,407,898,404xm906,404v,-12,-5,-22,-13,-30c886,367,875,362,864,362v-12,,-22,5,-30,12c826,382,822,392,822,404v,1,,3,,4c824,409,826,410,829,411v-1,-2,-1,-5,-1,-7c828,384,844,368,864,368v19,,35,16,35,36c899,406,899,408,899,411v2,-2,4,-3,6,-3c905,406,906,405,906,404xm929,404v,-3,-3,-5,-5,-5c921,399,918,401,918,404v,,,,1,c920,404,922,404,924,404v1,,3,,5,c929,404,929,404,929,404xm933,404v,-2,,-4,1,-6c932,394,928,392,924,392v-4,,-8,2,-10,5c915,399,915,402,915,404v,,,1,,1c915,405,916,405,917,405v,-1,,-1,,-1c917,400,920,397,924,397v3,,6,3,6,7c930,404,930,404,930,405v1,,2,,3,c933,405,933,404,933,404xm912,388v1,2,1,4,2,7c916,392,920,390,924,390v4,,7,2,10,5c934,393,935,391,936,389v-4,-3,-8,-4,-12,-4c919,385,915,386,912,388xm864,354v-14,,-27,6,-36,15c820,378,814,390,814,404v,1,,1,,1c816,406,818,407,820,407v,-1,,-2,,-3c820,380,840,361,864,361v24,,43,19,43,43c907,405,907,406,907,407v2,-1,4,-1,6,-2c913,405,913,404,913,404v,-14,-5,-26,-14,-35c890,360,877,354,864,354xm885,353v,1,-1,3,-1,4c886,358,888,359,890,360v,-2,1,-5,1,-7c891,345,888,338,883,333v-5,-5,-12,-8,-19,-8c856,325,849,328,844,333v-5,5,-8,12,-8,20c836,355,837,358,837,360v2,-1,4,-2,6,-3c843,356,842,354,842,353v,-12,10,-21,22,-21c875,332,885,341,885,353xm877,353v,,,1,,2c879,355,881,356,883,357v,-2,,-3,,-4c883,347,881,342,877,339v-3,-4,-8,-6,-13,-6c858,333,853,335,850,339v-4,3,-6,8,-6,14c844,354,844,355,844,357v2,-1,4,-2,6,-2c850,354,850,353,850,353v,-8,6,-14,14,-14c871,339,877,345,877,353xm870,353v,,,,,c872,354,874,354,875,354v1,,1,-1,1,-1c876,346,870,341,864,341v-7,,-12,5,-12,12c852,353,852,354,852,354v1,,3,,5,-1c857,353,857,353,857,353v,-4,3,-7,7,-7c867,346,870,349,870,353xm864,348v-3,,-6,2,-6,5c858,353,859,353,859,353v1,,3,,5,c865,353,867,353,869,353v,,,,,c869,350,866,348,864,348xm898,353v,-10,-4,-18,-10,-25c882,322,873,318,864,318v-10,,-18,4,-25,10c833,335,829,343,829,353v,3,1,5,1,8c831,362,832,362,833,363v1,-1,2,-1,3,-2c835,358,835,356,835,353v,-16,13,-29,29,-29c879,324,892,337,892,353v,3,,5,-1,8c892,361,893,362,894,363v1,-1,2,-2,3,-3c897,358,898,355,898,353xm906,353v,-12,-5,-22,-13,-30c886,315,875,311,864,311v-12,,-22,4,-30,12c826,331,822,341,822,353v,1,,2,,4c824,357,826,359,829,360v-1,-2,-1,-5,-1,-7c828,333,844,317,864,317v19,,35,16,35,36c899,355,899,357,899,359v2,-1,4,-2,6,-3c905,355,906,354,906,353xm929,353v,-3,-3,-5,-5,-5c921,348,918,350,918,353v,,,,1,c920,353,922,353,924,353v1,,3,,5,c929,353,929,353,929,353xm933,353v,-3,,-5,1,-7c932,343,928,341,924,341v-4,,-8,1,-10,4c915,348,915,350,915,353v,,,,,1c915,353,916,353,917,353v,,,,,c917,349,920,346,924,346v3,,6,3,6,7c930,353,930,353,930,353v1,,2,1,3,1c933,353,933,353,933,353xm912,337v1,2,1,4,2,6c916,341,920,339,924,339v4,,7,2,10,5c934,342,935,339,936,337v-4,-2,-8,-4,-12,-4c919,333,915,334,912,337xm864,303v-14,,-27,6,-36,15c820,327,814,339,814,353v,,,1,,1c816,355,818,355,820,356v,-1,,-2,,-3c820,329,840,309,864,309v24,,43,20,43,44c907,354,907,355,907,356v2,-1,4,-2,6,-2c913,353,913,353,913,353v,-14,-5,-26,-14,-35c890,309,877,303,864,303xm885,301v,2,-1,3,-1,5c886,307,888,308,890,309v,-3,1,-5,1,-8c891,294,888,287,883,282v-5,-5,-12,-8,-19,-8c856,274,849,277,844,282v-5,5,-8,12,-8,19c836,304,837,306,837,309v2,-1,4,-2,6,-3c843,304,842,303,842,301v,-11,10,-21,22,-21c875,280,885,290,885,301xm877,301v,1,,2,,2c879,304,881,304,883,305v,-1,,-2,,-4c883,296,881,291,877,287v-3,-3,-8,-5,-13,-5c858,282,853,284,850,287v-4,4,-6,9,-6,14c844,303,844,304,844,305v2,-1,4,-1,6,-2c850,303,850,302,850,301v,-7,6,-13,14,-13c871,288,877,294,877,301xm870,301v,,,1,,1c872,302,874,302,875,303v1,-1,1,-1,1,-2c876,295,870,289,864,289v-7,,-12,6,-12,12c852,302,852,302,852,303v1,-1,3,-1,5,-1c857,302,857,301,857,301v,-3,3,-6,7,-6c867,295,870,298,870,301xm864,296v-3,,-6,2,-6,5c858,301,859,302,859,302v1,,3,-1,5,-1c865,301,867,302,869,302v,,,-1,,-1c869,298,866,296,864,296xm898,301v,-9,-4,-18,-10,-24c882,271,873,267,864,267v-10,,-18,4,-25,10c833,283,829,292,829,301v,3,1,6,1,9c831,310,832,311,833,311v1,,2,-1,3,-1c835,307,835,304,835,301v,-16,13,-29,29,-29c879,272,892,285,892,301v,3,,6,-1,9c892,310,893,311,894,311v1,-1,2,-1,3,-2c897,306,898,304,898,301xm906,301v,-11,-5,-22,-13,-29c886,264,875,259,864,259v-12,,-22,5,-30,13c826,279,822,290,822,301v,2,,3,,4c824,306,826,307,829,308v-1,-2,-1,-4,-1,-7c828,282,844,265,864,265v19,,35,17,35,36c899,304,899,306,899,308v2,-1,4,-2,6,-3c905,304,906,302,906,301xm929,301v,-3,-3,-5,-5,-5c921,296,918,298,918,301v,,,1,1,1c920,302,922,301,924,301v1,,3,1,5,1c929,302,929,301,929,301xm933,301v,-2,,-4,1,-6c932,292,928,289,924,289v-4,,-8,2,-10,5c915,296,915,299,915,301v,1,,1,,1c915,302,916,302,917,302v,,,-1,,-1c917,298,920,295,924,295v3,,6,3,6,6c930,301,930,302,930,302v1,,2,,3,c933,302,933,302,933,301xm912,285v1,2,1,5,2,7c916,289,920,288,924,288v4,,7,2,10,5c934,290,935,288,936,286v-4,-3,-8,-4,-12,-4c919,282,915,283,912,285xm864,252v-14,,-27,5,-36,14c820,275,814,288,814,301v,1,,1,,2c816,303,818,304,820,305v,-2,,-3,,-4c820,277,840,258,864,258v24,,43,19,43,43c907,302,907,303,907,304v2,,4,-1,6,-1c913,302,913,302,913,301v,-13,-5,-26,-14,-35c890,257,877,252,864,252xm885,250v,1,-1,3,-1,4c886,255,888,256,890,257v,-2,1,-5,1,-7c891,242,888,236,883,231v-5,-5,-12,-8,-19,-8c856,223,849,226,844,231v-5,5,-8,11,-8,19c836,252,837,255,837,257v2,-1,4,-2,6,-3c843,253,842,251,842,250v,-12,10,-21,22,-21c875,229,885,238,885,250xm877,250v,1,,1,,2c879,252,881,253,883,254v,-1,,-3,,-4c883,245,881,240,877,236v-3,-3,-8,-6,-13,-6c858,230,853,233,850,236v-4,4,-6,9,-6,14c844,251,844,253,844,254v2,-1,4,-2,6,-2c850,251,850,251,850,250v,-8,6,-14,14,-14c871,236,877,242,877,250xm870,250v,,,,,1c872,251,874,251,875,251v1,,1,-1,1,-1c876,243,870,238,864,238v-7,,-12,5,-12,12c852,250,852,251,852,251v1,,3,,5,c857,250,857,250,857,250v,-4,3,-7,7,-7c867,243,870,246,870,250xm864,245v-3,,-6,2,-6,5c858,250,859,250,859,250v1,,3,,5,c865,250,867,250,869,250v,,,,,c869,247,866,245,864,245xm898,250v,-10,-4,-18,-10,-24c882,220,873,216,864,216v-10,,-18,4,-25,10c833,232,829,240,829,250v,3,1,6,1,8c831,259,832,259,833,260v1,-1,2,-1,3,-2c835,256,835,253,835,250v,-16,13,-29,29,-29c879,221,892,234,892,250v,3,,6,-1,8c892,259,893,259,894,260v1,-1,2,-2,3,-2c897,255,898,253,898,250xm906,250v,-12,-5,-22,-13,-30c886,213,875,208,864,208v-12,,-22,5,-30,12c826,228,822,238,822,250v,1,,3,,4c824,255,826,256,829,257v-1,-2,-1,-5,-1,-7c828,230,844,214,864,214v19,,35,16,35,36c899,252,899,254,899,256v2,-1,4,-2,6,-3c905,252,906,251,906,250xm929,250v,-3,-3,-5,-5,-5c921,245,918,247,918,250v,,,,1,c920,250,922,250,924,250v1,,3,,5,c929,250,929,250,929,250xm933,250v,-2,,-4,1,-6c932,240,928,238,924,238v-4,,-8,2,-10,4c915,245,915,247,915,250v,,,1,,1c915,251,916,251,917,251v,-1,,-1,,-1c917,246,920,243,924,243v3,,6,3,6,7c930,250,930,250,930,251v1,,2,,3,c933,251,933,250,933,250xm912,234v1,2,1,4,2,6c916,238,920,236,924,236v4,,7,2,10,5c934,239,935,237,936,235v-4,-3,-8,-5,-12,-5c919,230,915,232,912,234xm864,200v-14,,-27,6,-36,15c820,224,814,236,814,250v,,,1,,1c816,252,818,252,820,253v,-1,,-2,,-3c820,226,840,206,864,206v24,,43,20,43,44c907,251,907,252,907,253v2,-1,4,-1,6,-2c913,251,913,250,913,250v,-14,-5,-26,-14,-35c890,206,877,200,864,200xm885,199v,1,-1,3,-1,4c886,204,888,205,890,206v,-2,1,-5,1,-7c891,191,888,184,883,179v-5,-5,-12,-8,-19,-8c856,171,849,174,844,179v-5,5,-8,12,-8,20c836,201,837,204,837,206v2,-1,4,-2,6,-3c843,202,842,200,842,199v,-12,10,-22,22,-22c875,177,885,187,885,199xm877,199v,,,1,,1c879,201,881,202,883,202v,-1,,-2,,-3c883,193,881,188,877,185v-3,-4,-8,-6,-13,-6c858,179,853,181,850,185v-4,3,-6,8,-6,14c844,200,844,201,844,202v2,,4,-1,6,-2c850,200,850,199,850,199v,-8,6,-14,14,-14c871,185,877,191,877,199xm870,199v,,,,,c872,199,874,200,875,200v1,,1,-1,1,-1c876,192,870,187,864,187v-7,,-12,5,-12,12c852,199,852,200,852,200v1,,3,-1,5,-1c857,199,857,199,857,199v,-4,3,-7,7,-7c867,192,870,195,870,199xm864,193v-3,,-6,3,-6,6c858,199,859,199,859,199v1,,3,,5,c865,199,867,199,869,199v,,,,,c869,196,866,193,864,193xm898,199v,-10,-4,-18,-10,-25c882,168,873,164,864,164v-10,,-18,4,-25,10c833,181,829,189,829,199v,2,1,5,1,8c831,207,832,208,833,209v1,-1,2,-2,3,-2c835,204,835,201,835,199v,-16,13,-29,29,-29c879,170,892,183,892,199v,2,,5,-1,8c892,207,893,208,894,208v1,,2,-1,3,-2c897,204,898,201,898,199xm906,199v,-12,-5,-23,-13,-30c886,161,875,157,864,157v-12,,-22,4,-30,12c826,176,822,187,822,199v,1,,2,,3c824,203,826,204,829,206v-1,-3,-1,-5,-1,-7c828,179,844,163,864,163v19,,35,16,35,36c899,201,899,203,899,205v2,-1,4,-2,6,-3c905,201,906,200,906,199xm929,199v,-3,-3,-6,-5,-6c921,193,918,196,918,199v,,,,1,c920,199,922,199,924,199v1,,3,,5,c929,199,929,199,929,199xm933,199v,-3,,-5,1,-7c932,189,928,187,924,187v-4,,-8,1,-10,4c915,194,915,196,915,199v,,,,,c915,199,916,199,917,199v,,,,,c917,195,920,192,924,192v3,,6,3,6,7c930,199,930,199,930,199v1,,2,,3,1c933,199,933,199,933,199xm912,183v1,2,1,4,2,6c916,187,920,185,924,185v4,,7,2,10,5c934,188,935,185,936,183v-4,-2,-8,-4,-12,-4c919,179,915,180,912,183xm864,149v-14,,-27,5,-36,14c820,172,814,185,814,199v,,,,,1c816,200,818,201,820,202v,-1,,-2,,-3c820,175,840,155,864,155v24,,43,20,43,44c907,200,907,200,907,201v2,,4,-1,6,-1c913,199,913,199,913,199v,-14,-5,-27,-14,-36c890,154,877,149,864,149xm885,147v,2,-1,3,-1,5c886,152,888,153,890,155v,-3,1,-5,1,-8c891,140,888,133,883,128v-5,-5,-12,-8,-19,-8c856,120,849,123,844,128v-5,5,-8,12,-8,19c836,150,837,152,837,155v2,-2,4,-3,6,-3c843,150,842,149,842,147v,-12,10,-21,22,-21c875,126,885,135,885,147xm877,147v,1,,1,,2c879,150,881,150,883,151v,-1,,-3,,-4c883,142,881,137,877,133v-3,-3,-8,-5,-13,-5c858,128,853,130,850,133v-4,4,-6,9,-6,14c844,148,844,150,844,151v2,-1,4,-1,6,-2c850,148,850,148,850,147v,-7,6,-13,14,-13c871,134,877,140,877,147xm870,147v,,,1,,1c872,148,874,148,875,149v1,-1,1,-1,1,-2c876,141,870,135,864,135v-7,,-12,6,-12,12c852,148,852,148,852,149v1,-1,3,-1,5,-1c857,148,857,147,857,147v,-4,3,-7,7,-7c867,140,870,143,870,147xm864,142v-3,,-6,2,-6,5c858,147,859,147,859,148v1,-1,3,-1,5,-1c865,147,867,147,869,148v,-1,,-1,,-1c869,144,866,142,864,142xm898,147v,-9,-4,-18,-10,-24c882,117,873,113,864,113v-10,,-18,4,-25,10c833,129,829,138,829,147v,3,1,6,1,8c831,156,832,157,833,157v1,,2,-1,3,-2c835,153,835,150,835,147v,-16,13,-29,29,-29c879,118,892,131,892,147v,3,,6,-1,8c892,156,893,156,894,157v1,-1,2,-1,3,-2c897,152,898,150,898,147xm906,147v,-11,-5,-22,-13,-30c886,110,875,105,864,105v-12,,-22,5,-30,12c826,125,822,136,822,147v,1,,3,,4c824,152,826,153,829,154v-1,-2,-1,-4,-1,-7c828,127,844,111,864,111v19,,35,16,35,36c899,149,899,152,899,154v2,-1,4,-2,6,-3c905,150,906,148,906,147xm929,147v,-3,-3,-5,-5,-5c921,142,918,144,918,147v,,,,1,1c920,147,922,147,924,147v1,,3,,5,1c929,147,929,147,929,147xm933,147v,-2,,-4,1,-6c932,137,928,135,924,135v-4,,-8,2,-10,5c915,142,915,145,915,147v,,,1,,1c915,148,916,148,917,148v,,,-1,,-1c917,143,920,140,924,140v3,,6,3,6,7c930,147,930,148,930,148v1,,2,,3,c933,148,933,148,933,147xm912,131v1,2,1,4,2,7c916,135,920,134,924,134v4,,7,2,10,5c934,136,935,134,936,132v-4,-3,-8,-4,-12,-4c919,128,915,129,912,131xm864,98v-14,,-27,5,-36,14c820,121,814,133,814,147v,1,,1,,2c816,149,818,150,820,150v,-1,,-2,,-3c820,123,840,104,864,104v24,,43,19,43,43c907,148,907,149,907,150v2,-1,4,-1,6,-2c913,148,913,148,913,147v,-14,-5,-26,-14,-35c890,103,877,98,864,98xm885,96v,1,-1,3,-1,4c886,101,888,102,890,103v,-2,1,-5,1,-7c891,88,888,81,883,77v-5,-5,-12,-8,-19,-8c856,69,849,72,844,77v-5,4,-8,11,-8,19c836,98,837,101,837,103v2,-1,4,-2,6,-3c843,99,842,97,842,96v,-12,10,-21,22,-21c875,75,885,84,885,96xm877,96v,,,1,,2c879,98,881,99,883,100v,-2,,-3,,-4c883,90,881,86,877,82v-3,-4,-8,-6,-13,-6c858,76,853,78,850,82v-4,4,-6,8,-6,14c844,97,844,98,844,100v2,-1,4,-2,6,-2c850,97,850,96,850,96v,-8,6,-14,14,-14c871,82,877,88,877,96xm870,96v,,,,,c872,97,874,97,875,97v1,,1,-1,1,-1c876,89,870,84,864,84v-7,,-12,5,-12,12c852,96,852,97,852,97v1,,3,,5,-1c857,96,857,96,857,96v,-4,3,-7,7,-7c867,89,870,92,870,96xm864,91v-3,,-6,2,-6,5c858,96,859,96,859,96v1,,3,,5,c865,96,867,96,869,96v,,,,,c869,93,866,91,864,91xm898,96v,-10,-4,-18,-10,-24c882,65,873,62,864,62v-10,,-18,3,-25,10c833,78,829,86,829,96v,3,1,5,1,8c831,105,832,105,833,106v1,-1,2,-1,3,-2c835,101,835,99,835,96v,-16,13,-29,29,-29c879,67,892,80,892,96v,3,,5,-1,8c892,105,893,105,894,106v1,-1,2,-2,3,-3c897,101,898,98,898,96xm906,96v,-12,-5,-22,-13,-30c886,59,875,54,864,54v-12,,-22,5,-30,12c826,74,822,84,822,96v,1,,2,,4c824,101,826,102,829,103v-1,-2,-1,-5,-1,-7c828,76,844,60,864,60v19,,35,16,35,36c899,98,899,100,899,102v2,-1,4,-2,6,-3c905,98,906,97,906,96xm929,96v,-3,-3,-5,-5,-5c921,91,918,93,918,96v,,,,1,c920,96,922,96,924,96v1,,3,,5,c929,96,929,96,929,96xm933,96v,-2,,-5,1,-7c932,86,928,84,924,84v-4,,-8,2,-10,4c915,91,915,93,915,96v,,,,,1c915,97,916,96,917,96v,,,,,c917,92,920,89,924,89v3,,6,3,6,7c930,96,930,96,930,96v1,1,2,1,3,1c933,97,933,96,933,96xm912,80v1,2,1,4,2,6c916,84,920,82,924,82v4,,7,2,10,5c934,85,935,83,936,80v-4,-2,-8,-4,-12,-4c919,76,915,78,912,80xm864,46v-14,,-27,6,-36,15c820,70,814,82,814,96v,,,1,,1c816,98,818,98,820,99v,-1,,-2,,-3c820,72,840,52,864,52v24,,43,20,43,44c907,97,907,98,907,99v2,-1,4,-2,6,-2c913,97,913,96,913,96v,-14,-5,-26,-14,-35c890,52,877,46,864,46xm885,44v,2,-1,3,-1,5c886,50,888,51,890,52v,-3,1,-5,1,-8c891,37,888,30,883,25v-5,-5,-12,-8,-19,-8c856,17,849,20,844,25v-5,5,-8,12,-8,19c836,47,837,49,837,52v2,-1,4,-2,6,-3c843,47,842,46,842,44v,-11,10,-21,22,-21c875,23,885,33,885,44xm877,44v,1,,2,,2c879,47,881,48,883,48v,-1,,-2,,-4c883,39,881,34,877,31v-3,-4,-8,-6,-13,-6c858,25,853,27,850,31v-4,3,-6,8,-6,13c844,46,844,47,844,48v2,,4,-1,6,-2c850,46,850,45,850,44v,-7,6,-13,14,-13c871,31,877,37,877,44xm870,44v,1,,1,,1c872,45,874,46,875,46v1,-1,1,-1,1,-2c876,38,870,32,864,32v-7,,-12,6,-12,12c852,45,852,45,852,46v1,,3,-1,5,-1c857,45,857,45,857,44v,-3,3,-6,7,-6c867,38,870,41,870,44xm864,39v-3,,-6,3,-6,5c858,45,859,45,859,45v1,,3,,5,c865,45,867,45,869,45v,,,,,-1c869,42,866,39,864,39xm898,44v,-9,-4,-18,-10,-24c882,14,873,10,864,10v-10,,-18,4,-25,10c833,26,829,35,829,44v,3,1,6,1,9c831,53,832,54,833,55v1,-1,2,-2,3,-2c835,50,835,47,835,44v,-16,13,-28,29,-28c879,16,892,28,892,44v,3,,6,-1,9c892,53,893,54,894,54v1,-1,2,-1,3,-2c897,50,898,47,898,44xm906,44v,-11,-5,-22,-13,-29c886,7,875,2,864,2v-12,,-22,5,-30,13c826,22,822,33,822,44v,2,,3,,4c824,49,826,50,829,52v-1,-3,-1,-5,-1,-8c828,25,844,9,864,9v19,,35,16,35,35c899,47,899,49,899,51v2,-1,4,-2,6,-3c905,47,906,46,906,44xm929,44v,-2,-3,-5,-5,-5c921,39,918,42,918,44v,1,,1,1,1c920,45,922,45,924,45v1,,3,,5,c929,45,929,45,929,44xm933,44v,-2,,-4,1,-6c932,35,928,32,924,32v-4,,-8,2,-10,5c915,39,915,42,915,44v,1,,1,,1c915,45,916,45,917,45v,,,,,-1c917,41,920,38,924,38v3,,6,3,6,6c930,45,930,45,930,45v1,,2,,3,c933,45,933,45,933,44xm934,36v,-3,1,-5,2,-7c932,26,928,25,924,25v-5,,-9,1,-12,3c913,31,913,33,914,35v2,-3,6,-4,10,-4c928,31,931,33,934,36xm317,500v-3,,-5,2,-6,4c313,504,313,504,313,504v1,-1,2,-2,4,-2c319,502,320,503,321,504v2,,2,,2,c322,502,320,500,317,500xm621,500v-3,,-5,2,-6,4c617,504,617,504,617,504v1,-1,2,-2,4,-2c623,502,624,503,625,504v2,,2,,2,c626,502,624,500,621,500xm256,478v-15,,-27,11,-29,26c229,504,229,504,229,504v,-6,3,-12,8,-16c242,483,248,480,256,480v7,,14,3,19,8c279,492,282,498,283,504v2,,2,,2,c283,489,271,478,256,478xm438,500v-3,,-5,2,-6,4c434,504,434,504,434,504v1,-1,2,-2,4,-2c440,502,441,503,442,504v2,,2,,2,c443,502,440,500,438,500xm499,500v-3,,-5,2,-6,4c494,504,494,504,494,504v1,-1,3,-2,5,-2c500,502,502,503,503,504v2,,2,,2,c504,502,501,500,499,500xm499,486v-11,,-20,8,-21,18c479,504,479,504,479,504v1,-4,3,-8,6,-11c488,489,493,487,499,487v5,,10,2,13,6c515,496,517,500,518,504v1,,1,,1,c518,494,509,486,499,486xm378,471v-19,,-34,15,-36,33c344,504,344,504,344,504v,-8,4,-16,10,-21c360,476,368,473,378,473v9,,18,3,24,10c408,488,411,496,412,504v1,,1,,1,c412,486,397,471,378,471xm378,463v-23,,-42,18,-44,41c336,504,336,504,336,504v1,-10,5,-20,12,-27c356,470,366,465,378,465v11,,22,5,29,12c414,484,419,494,420,504v1,,1,,1,c420,481,401,463,378,463xm256,471v-19,,-34,15,-36,33c222,504,222,504,222,504v,-8,4,-16,10,-21c238,476,246,473,256,473v9,,18,3,24,10c286,488,289,496,290,504v2,,2,,2,c290,486,275,471,256,471xm499,493v-7,,-12,5,-14,11c487,504,487,504,487,504v1,-5,6,-9,12,-9c504,495,509,499,510,504v2,,2,,2,c511,498,505,493,499,493xm864,500v-3,,-5,2,-6,4c859,504,859,504,859,504v1,-1,3,-2,5,-2c865,502,867,503,868,504v2,,2,,2,c869,502,866,500,864,500xm621,493v-7,,-12,5,-13,11c609,504,609,504,609,504v1,-5,6,-9,12,-9c626,495,631,499,632,504v2,,2,,2,c633,498,627,493,621,493xm742,463v-23,,-42,18,-44,41c700,504,700,504,700,504v1,-10,5,-20,12,-27c720,470,730,465,742,465v11,,22,5,29,12c778,484,783,494,783,504v2,,2,,2,c784,481,765,463,742,463xm864,486v-11,,-20,8,-21,18c844,504,844,504,844,504v1,-4,3,-8,6,-11c853,489,858,487,864,487v5,,10,2,13,6c880,496,882,500,883,504v1,,1,,1,c883,494,874,486,864,486xm13,471v-4,,-9,1,-13,2c,475,,475,,475v4,-2,9,-2,13,-2c22,473,31,476,37,483v6,5,9,13,10,21c49,504,49,504,49,504,47,486,32,471,13,471xm74,500v-3,,-5,2,-6,4c70,504,70,504,70,504v1,-1,2,-2,4,-2c76,502,77,503,78,504v2,,2,,2,c79,502,77,500,74,500xm13,463v-4,,-9,1,-13,2c,467,,467,,467v4,-1,9,-2,13,-2c25,465,35,470,43,477v7,7,11,17,12,27c56,504,56,504,56,504,55,481,36,463,13,463xm803,500v-3,,-5,2,-6,4c799,504,799,504,799,504v,-1,2,-2,4,-2c804,502,806,503,807,504v2,,2,,2,c808,502,805,500,803,500xm864,493v-7,,-12,5,-14,11c852,504,852,504,852,504v1,-5,6,-9,12,-9c869,495,874,499,875,504v2,,2,,2,c876,498,870,493,864,493xm924,500v-3,,-5,2,-6,4c919,504,919,504,919,504v1,-1,3,-2,5,-2c925,502,927,503,928,504v2,,2,,2,c929,502,926,500,924,500xm13,493v-6,,-10,4,-13,8c,504,,504,,504v1,,1,,1,c3,499,7,495,13,495v6,,10,4,12,9c26,504,26,504,26,504,25,498,19,493,13,493xm13,500v-3,,-5,2,-6,4c9,504,9,504,9,504v1,-1,2,-2,4,-2c15,502,16,503,17,504v2,,2,,2,c18,502,16,500,13,500xm864,463v-24,,-42,18,-44,41c822,504,822,504,822,504v,-10,5,-20,12,-27c842,470,852,465,864,465v11,,22,5,29,12c900,484,905,494,905,504v2,,2,,2,c905,481,887,463,864,463xm13,486v-5,,-9,1,-13,4c,492,,492,,492v4,-3,8,-5,13,-5c18,487,23,489,27,493v3,3,5,7,5,11c34,504,34,504,34,504,32,494,24,486,13,486xm864,471v-19,,-35,15,-36,33c829,504,829,504,829,504v1,-8,5,-16,10,-21c846,476,854,473,864,473v9,,18,3,24,10c893,488,897,496,898,504v1,,1,,1,c898,486,882,471,864,471xm13,478v-5,,-9,1,-13,3c,483,,483,,483v4,-2,8,-3,13,-3c20,480,27,483,32,488v5,4,7,10,8,16c42,504,42,504,42,504,40,489,28,478,13,478xm864,478v-15,,-28,11,-29,26c837,504,837,504,837,504v,-6,3,-12,7,-16c849,483,856,480,864,480v7,,14,3,19,8c887,492,890,498,891,504v1,,1,,1,c891,489,879,478,864,478xm621,471v-19,,-34,15,-36,33c587,504,587,504,587,504v,-8,4,-16,10,-21c603,476,611,473,621,473v9,,18,3,24,10c651,488,654,496,655,504v1,,1,,1,c655,486,640,471,621,471xm621,463v-23,,-42,18,-44,41c579,504,579,504,579,504v1,-10,5,-20,12,-27c599,470,609,465,621,465v11,,22,5,29,12c657,484,662,494,663,504v1,,1,,1,c663,481,644,463,621,463xm135,471v-19,,-34,15,-36,33c101,504,101,504,101,504v1,-8,4,-16,10,-21c117,476,126,473,135,473v9,,18,3,24,10c165,488,168,496,169,504v2,,2,,2,c169,486,154,471,135,471xm135,478v-15,,-27,11,-29,26c108,504,108,504,108,504v1,-6,3,-12,8,-16c121,483,128,480,135,480v8,,14,3,19,8c159,492,161,498,162,504v2,,2,,2,c162,489,150,478,135,478xm681,500v-3,,-5,2,-6,4c677,504,677,504,677,504v1,-1,2,-2,4,-2c683,502,684,503,685,504v2,,2,,2,c686,502,684,500,681,500xm135,463v-23,,-42,18,-43,41c93,504,93,504,93,504v1,-10,5,-20,12,-27c113,470,123,465,135,465v12,,22,5,30,12c172,484,176,494,177,504v1,,1,,1,c177,481,158,463,135,463xm621,486v-11,,-20,8,-21,18c602,504,602,504,602,504v,-4,2,-8,5,-11c611,489,615,487,621,487v5,,10,2,14,6c638,496,639,500,640,504v2,,2,,2,c640,494,632,486,621,486xm621,478v-15,,-27,11,-29,26c594,504,594,504,594,504v,-6,3,-12,8,-16c607,483,613,480,621,480v7,,14,3,19,8c644,492,647,498,648,504v1,,1,,1,c648,489,636,478,621,478xm742,471v-19,,-35,15,-36,33c708,504,708,504,708,504v,-8,4,-16,9,-21c724,476,732,473,742,473v9,,18,3,24,10c771,488,775,496,776,504v1,,1,,1,c776,486,761,471,742,471xm742,486v-11,,-20,8,-21,18c722,504,722,504,722,504v1,-4,3,-8,6,-11c731,489,736,487,742,487v5,,10,2,13,6c758,496,760,500,761,504v1,,1,,1,c761,494,752,486,742,486xm135,500v-3,,-5,2,-6,4c131,504,131,504,131,504v1,-1,2,-2,4,-2c137,502,138,503,139,504v2,,2,,2,c140,502,138,500,135,500xm742,478v-15,,-28,11,-29,26c715,504,715,504,715,504v,-6,3,-12,7,-16c727,483,734,480,742,480v7,,14,3,19,8c765,492,768,498,769,504v1,,1,,1,c769,489,757,478,742,478xm742,500v-3,,-5,2,-6,4c738,504,738,504,738,504v,-1,2,-2,4,-2c743,502,745,503,746,504v2,,2,,2,c747,502,744,500,742,500xm135,486v-11,,-19,8,-21,18c116,504,116,504,116,504v,-4,2,-8,5,-11c125,489,130,487,135,487v5,,10,2,14,6c152,496,154,500,154,504v2,,2,,2,c154,494,146,486,135,486xm135,493v-6,,-12,5,-13,11c123,504,123,504,123,504v2,-5,6,-9,12,-9c141,495,145,499,147,504v1,,1,,1,c147,498,142,493,135,493xm742,493v-7,,-12,5,-14,11c730,504,730,504,730,504v1,-5,6,-9,12,-9c747,495,752,499,753,504v2,,2,,2,c754,498,748,493,742,493xe" fillcolor="#0070c0" stroked="f">
                      <v:shadow on="t" color="black" opacity="41287f" offset="0,1.5pt"/>
                      <v:path arrowok="t" o:connecttype="custom" o:connectlocs="2971676,498475;2838474,1479550;133202,1282700;41229,568325;177603,152400;1668198,3175;79287,139700;2499126,69850;1718942,1444625;567695,1444625;428150,190500;1265420,139700;1988517,142875;2464239,682625;2207350,1374775;1351050,1390650;669182,1368425;1776028,219075;1741142,1257300;678697,955675;1281278,327025;2007546,304800;1969489,1054100;1116361,1143000;1715770,377825;1059274,968375;1582568,450850;1389108,542925;1623797,793750;1198819,685800;1833115,866775;1052931,558800;1037074,1092200;2007546,631825;713583,663575;811899,955675;2159777,914400;2121720,412750;618438,612775;618438,1123950;2438867,793750;2442039,466725;494751,466725;532809,981075;2499126,1374775;2546698,847725;2619642,355600;1807743,139700;945101,152400;218832,304800;158574,841375;158574,1333500;710411,1482725;1389108,1543050;1871173,1479550;2651357,1444625;2930447,1238250;2756015,958850;2625985,682625;2660871,390525;2876532,304800;704068,1600200;504265,1533525" o:connectangles="0,0,0,0,0,0,0,0,0,0,0,0,0,0,0,0,0,0,0,0,0,0,0,0,0,0,0,0,0,0,0,0,0,0,0,0,0,0,0,0,0,0,0,0,0,0,0,0,0,0,0,0,0,0,0,0,0,0,0,0,0,0,0"/>
                      <o:lock v:ext="edit" verticies="t"/>
                    </v:shape>
                    <v:roundrect id="Rounded Rectangle 17" o:spid="_x0000_s1036" style="position:absolute;left:2760;top:2070;width:24192;height:11855;visibility:visible;mso-wrap-style:square;v-text-anchor:middle" arcsize="710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CcBMAA&#10;AADbAAAADwAAAGRycy9kb3ducmV2LnhtbERPTYvCMBC9L/gfwgh7W9MV0dI1yios6tGqB29DMzZl&#10;m0lpsm333xtB8DaP9znL9WBr0VHrK8cKPicJCOLC6YpLBefTz0cKwgdkjbVjUvBPHtar0dsSM+16&#10;PlKXh1LEEPYZKjAhNJmUvjBk0U9cQxy5m2sthgjbUuoW+xhuazlNkrm0WHFsMNjQ1lDxm/9ZBb3Z&#10;Hnynb3mvd8MsXfjL5ppelHofD99fIAIN4SV+uvc6zl/A45d4gFzd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3CcBMAAAADbAAAADwAAAAAAAAAAAAAAAACYAgAAZHJzL2Rvd25y&#10;ZXYueG1sUEsFBgAAAAAEAAQA9QAAAIUDAAAAAA==&#10;" fillcolor="#008df6" stroked="f">
                      <v:shadow on="t" color="black" opacity="41287f" offset="0,1.5pt"/>
                    </v:roundrect>
                  </v:group>
                  <v:group id="Group 84" o:spid="_x0000_s1037" style="position:absolute;left:32004;width:29711;height:16002" coordsize="29716,16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  <v:shape id="Freeform 13" o:spid="_x0000_s1038" style="position:absolute;width:29716;height:16002;visibility:visible;mso-wrap-style:square;v-text-anchor:top" coordsize="937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KovL8A&#10;AADbAAAADwAAAGRycy9kb3ducmV2LnhtbERP24rCMBB9X/Afwgi+rakii1ajiCCoiPcPGJqxrTaT&#10;2kStf78RBN/mcK4zmtSmEA+qXG5ZQacdgSBOrM45VXA6zn/7IJxH1lhYJgUvcjAZN35GGGv75D09&#10;Dj4VIYRdjAoy78tYSpdkZNC1bUkcuLOtDPoAq1TqCp8h3BSyG0V/0mDOoSHDkmYZJdfD3SiYnTf3&#10;wXadXm6r+qXdctf3u2uiVKtZT4cgPNX+K/64FzrM78H7l3CAHP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Eqi8vwAAANsAAAAPAAAAAAAAAAAAAAAAAJgCAABkcnMvZG93bnJl&#10;di54bWxQSwUGAAAAAAQABAD1AAAAhAMAAAAA&#10;" path="m566,504v-2,,-2,,-2,c563,503,562,502,560,502v-2,,-3,1,-4,2c554,504,554,504,554,504v1,-2,3,-4,6,-4c563,500,565,502,566,504xm499,463v-23,,-42,18,-44,41c457,504,457,504,457,504v1,-10,5,-20,12,-27c477,470,487,465,499,465v11,,22,5,29,12c535,484,540,494,540,504v2,,2,,2,c541,481,522,463,499,463xm256,493v-7,,-12,5,-13,11c244,504,244,504,244,504v2,-5,6,-9,12,-9c262,495,266,499,267,504v2,,2,,2,c268,498,262,493,256,493xm195,500v-3,,-5,2,-6,4c191,504,191,504,191,504v1,-1,2,-2,4,-2c197,502,198,503,199,504v2,,2,,2,c200,502,198,500,195,500xm499,471v-19,,-35,15,-36,33c465,504,465,504,465,504v,-8,4,-16,9,-21c481,476,489,473,499,473v9,,18,3,24,10c528,488,532,496,533,504v1,,1,,1,c533,486,517,471,499,471xm256,500v-3,,-5,2,-6,4c252,504,252,504,252,504v1,-1,2,-2,4,-2c258,502,259,503,260,504v2,,2,,2,c261,502,259,500,256,500xm499,478v-15,,-28,11,-29,26c472,504,472,504,472,504v,-6,3,-12,7,-16c484,483,491,480,499,480v7,,14,3,19,8c522,492,525,498,526,504v1,,1,,1,c526,489,514,478,499,478xm256,486v-11,,-20,8,-21,18c237,504,237,504,237,504v,-4,2,-8,5,-11c246,489,250,487,256,487v5,,10,2,14,6c273,496,275,500,275,504v2,,2,,2,c275,494,267,486,256,486xm378,486v-11,,-20,8,-21,18c359,504,359,504,359,504v,-4,2,-8,5,-11c368,489,372,487,378,487v5,,10,2,14,6c394,496,396,500,397,504v2,,2,,2,c397,494,388,486,378,486xm256,463v-23,,-42,18,-43,41c214,504,214,504,214,504v1,-10,5,-20,12,-27c234,470,244,465,256,465v11,,22,5,30,12c293,484,297,494,298,504v1,,1,,1,c298,481,279,463,256,463xm378,478v-15,,-27,11,-29,26c351,504,351,504,351,504v,-6,3,-12,8,-16c363,483,370,480,378,480v7,,14,3,19,8c401,492,404,498,405,504v1,,1,,1,c405,489,393,478,378,478xm378,493v-7,,-12,5,-13,11c366,504,366,504,366,504v1,-5,6,-9,12,-9c383,495,388,499,389,504v2,,2,,2,c390,498,384,493,378,493xm378,500v-3,,-5,2,-6,4c374,504,374,504,374,504v1,-1,2,-2,4,-2c380,502,381,503,382,504v2,,2,,2,c383,502,380,500,378,500xm935,46v,,1,,2,c937,48,937,48,937,48v-5,-1,-9,-2,-13,-2c913,46,903,50,895,55v2,2,3,3,5,4c907,55,915,52,924,52v4,,8,1,13,2c937,56,937,56,937,56v-5,-1,-9,-2,-13,-2c915,54,907,56,901,61v1,1,3,3,4,4c910,62,917,60,924,60v4,,8,1,13,2c937,64,937,64,937,64v-4,-1,-9,-2,-13,-2c917,62,911,63,906,67v1,1,2,3,3,4c913,69,918,67,924,67v4,,9,1,13,3c937,72,937,72,937,72v-4,-2,-9,-3,-13,-3c918,69,913,70,909,73v1,1,2,3,3,5c915,76,919,75,924,75v4,,9,1,12,4c936,79,936,78,937,78v,5,,5,,5c935,87,935,91,935,96v,,,1,,1c935,97,936,98,937,98v,1,,1,,1c932,98,928,98,924,98v-11,,-21,3,-29,9c897,108,898,109,900,111v7,-5,15,-7,24,-7c928,104,932,104,937,106v,1,,1,,1c932,106,928,105,924,105v-9,,-17,3,-23,7c902,113,904,115,905,117v5,-4,12,-6,19,-6c928,111,932,112,937,114v,2,,2,,2c933,114,928,113,924,113v-7,,-13,2,-18,5c907,119,908,121,909,123v4,-3,9,-5,15,-5c928,118,933,120,937,121v,2,,2,,2c933,121,928,120,924,120v-6,,-11,1,-15,4c910,126,911,128,912,130v3,-3,7,-4,12,-4c928,126,933,128,936,130v,,,,1,-1c937,134,937,134,937,134v-2,5,-2,9,-2,13c935,148,935,148,935,149v,,1,,2,c937,151,937,151,937,151v-5,-1,-9,-2,-13,-2c913,149,903,152,895,158v2,1,3,3,5,4c907,158,915,155,924,155v4,,8,1,13,2c937,159,937,159,937,159v-5,-2,-9,-2,-13,-2c915,157,907,159,901,163v1,2,3,3,4,5c910,165,917,163,924,163v4,,8,1,13,2c937,167,937,167,937,167v-4,-2,-9,-3,-13,-3c917,164,911,166,906,169v1,2,2,3,3,5c913,171,918,170,924,170v4,,9,1,13,3c937,175,937,175,937,175v-4,-2,-9,-4,-13,-4c918,171,913,173,909,175v1,2,2,4,3,6c915,179,919,177,924,177v4,,9,2,12,5c936,181,936,181,937,181v,5,,5,,5c935,190,935,194,935,199v,,,,,1c935,200,936,200,937,200v,2,,2,,2c932,201,928,200,924,200v-11,,-21,4,-29,9c897,211,898,212,900,214v7,-5,15,-8,24,-8c928,206,932,207,937,208v,2,,2,,2c932,209,928,208,924,208v-9,,-17,2,-23,7c902,216,904,218,905,219v5,-3,12,-5,19,-5c928,214,932,215,937,217v,1,,1,,1c933,217,928,216,924,216v-7,,-13,2,-18,5c907,222,908,224,909,225v4,-2,9,-4,15,-4c928,221,933,222,937,224v,2,,2,,2c933,224,928,223,924,223v-6,,-11,1,-15,4c910,229,911,231,912,232v3,-2,7,-3,12,-3c928,229,933,230,936,233v,,,-1,1,-1c937,237,937,237,937,237v-2,4,-2,9,-2,13c935,250,935,251,935,251v,,1,1,2,1c937,253,937,253,937,253v-5,-1,-9,-1,-13,-1c913,252,903,255,895,261v2,1,3,2,5,4c907,260,915,258,924,258v4,,8,,13,2c937,261,937,261,937,261v-5,-1,-9,-2,-13,-2c915,259,907,262,901,266v1,2,3,3,4,5c910,267,917,265,924,265v4,,8,1,13,3c937,270,937,270,937,270v-4,-2,-9,-3,-13,-3c917,267,911,269,906,272v1,2,2,3,3,5c913,274,918,272,924,272v4,,9,2,13,4c937,277,937,277,937,277v-4,-2,-9,-3,-13,-3c918,274,913,276,909,278v1,2,2,4,3,6c915,282,919,280,924,280v4,,9,2,12,4c936,284,936,284,937,283v,6,,6,,6c935,293,935,297,935,301v,1,,1,,2c935,303,936,303,937,303v,2,,2,,2c932,304,928,303,924,303v-11,,-21,3,-29,9c897,313,898,315,900,316v7,-4,15,-7,24,-7c928,309,932,310,937,311v,2,,2,,2c932,311,928,311,924,311v-9,,-17,2,-23,6c902,319,904,321,905,322v5,-3,12,-5,19,-5c928,317,932,318,937,319v,2,,2,,2c933,319,928,318,924,318v-7,,-13,2,-18,6c907,325,908,327,909,328v4,-3,9,-4,15,-4c928,324,933,325,937,327v,2,,2,,2c933,327,928,325,924,325v-6,,-11,2,-15,5c910,331,911,333,912,335v3,-2,7,-3,12,-3c928,332,933,333,936,336v,-1,,-1,1,-1c937,340,937,340,937,340v-2,4,-2,8,-2,13c935,353,935,354,935,354v,,1,,2,1c937,356,937,356,937,356v-5,-1,-9,-2,-13,-2c913,354,903,358,895,364v2,1,3,2,5,4c907,363,915,361,924,361v4,,8,,13,2c937,364,937,364,937,364v-5,-1,-9,-2,-13,-2c915,362,907,365,901,369v1,1,3,3,4,5c910,370,917,368,924,368v4,,8,1,13,3c937,372,937,372,937,372v-4,-1,-9,-2,-13,-2c917,370,911,372,906,375v1,1,2,3,3,4c913,377,918,375,924,375v4,,9,1,13,3c937,380,937,380,937,380v-4,-2,-9,-3,-13,-3c918,377,913,378,909,381v1,2,2,4,3,6c915,384,919,383,924,383v4,,9,2,12,4c936,387,936,386,937,386v,5,,5,,5c935,395,935,400,935,404v,1,,1,,1c935,406,936,406,937,406v,2,,2,,2c932,406,928,406,924,406v-11,,-21,3,-29,9c897,416,898,418,900,419v7,-4,15,-7,24,-7c928,412,932,413,937,414v,2,,2,,2c932,414,928,413,924,413v-9,,-17,3,-23,7c902,422,904,423,905,425v5,-3,12,-5,19,-5c928,420,932,421,937,422v,2,,2,,2c933,422,928,421,924,421v-7,,-13,2,-18,5c907,428,908,429,909,431v4,-3,9,-4,15,-4c928,427,933,428,937,430v,2,,2,,2c933,429,928,428,924,428v-6,,-11,2,-15,4c910,434,911,436,912,438v3,-2,7,-4,12,-4c928,434,933,436,936,438v,,,,1,c937,443,937,443,937,443v-2,4,-2,8,-2,12c935,456,935,456,935,457v,,1,,2,c937,459,937,459,937,459v-5,-1,-9,-2,-13,-2c913,457,903,461,895,466v2,2,3,3,5,4c907,466,915,463,924,463v4,,8,1,13,2c937,467,937,467,937,467v-5,-1,-9,-2,-13,-2c915,465,907,467,901,472v1,1,3,3,4,4c910,473,917,471,924,471v4,,8,1,13,3c937,475,937,475,937,475v-4,-1,-9,-2,-13,-2c917,473,911,474,906,478v1,1,2,3,3,4c913,480,918,478,924,478v4,,9,1,13,3c937,483,937,483,937,483v-4,-2,-9,-3,-13,-3c918,480,913,481,909,484v1,1,2,3,3,5c915,487,919,486,924,486v4,,9,1,12,4c936,490,936,489,937,489v,5,,5,,5c936,497,935,501,935,504v-2,,-2,,-2,c933,503,933,502,934,500v-2,-3,-6,-5,-10,-5c920,495,916,497,914,499v,2,1,3,1,5c913,504,913,504,913,504v-1,-13,-6,-24,-14,-32c890,463,877,457,864,457v-14,,-27,6,-36,15c820,480,815,491,814,504v-1,,-1,,-1,c813,503,813,502,813,500v-2,-3,-6,-5,-10,-5c798,495,795,497,793,501v,1,,2,,3c791,504,791,504,791,504v-1,-13,-6,-24,-14,-32c768,463,755,457,742,457v-14,,-26,6,-35,15c698,480,693,491,692,504v-1,,-1,,-1,c691,503,691,502,691,500v-2,-3,-6,-5,-10,-5c677,495,674,497,671,499v1,2,1,3,1,5c670,504,670,504,670,504v,-13,-6,-24,-14,-32c647,463,635,457,621,457v-14,,-26,6,-35,15c577,480,572,491,571,504v-1,,-1,,-1,c570,503,570,502,570,500v-2,-3,-6,-5,-10,-5c555,495,552,497,550,501v-1,,-1,-1,-1,-1c550,501,550,503,550,504v-2,,-2,,-2,c547,491,542,480,534,472v-9,-9,-22,-15,-35,-15c485,457,473,463,464,472v-9,8,-14,19,-15,32c448,504,448,504,448,504v,-1,,-2,,-4c446,497,442,495,438,495v-4,,-7,2,-10,4c429,501,429,502,429,504v-2,,-2,,-2,c427,491,421,480,413,472v-9,-9,-22,-15,-35,-15c364,457,352,463,343,472v-9,8,-14,19,-15,32c327,504,327,504,327,504v,-1,,-2,,-4c325,497,321,495,317,495v-4,,-8,2,-10,6c307,502,307,503,307,504v-2,,-2,,-2,c305,491,299,480,291,472v-9,-9,-21,-15,-35,-15c242,457,230,463,221,472v-9,8,-14,19,-15,32c205,504,205,504,205,504v,-1,,-2,,-4c203,497,199,495,195,495v-4,,-7,2,-9,4c186,501,186,502,186,504v-1,,-1,,-1,c184,491,178,480,170,472v-9,-9,-21,-15,-35,-15c121,457,109,463,100,472v-8,8,-14,19,-14,32c84,504,84,504,84,504v,-1,,-2,,-4c82,497,78,495,74,495v-4,,-8,2,-10,6c64,502,64,503,64,504v-2,,-2,,-2,c62,491,56,480,48,472,39,463,27,457,13,457v-4,,-9,1,-13,2c,450,,450,,450v3,-5,7,-8,13,-8c20,442,27,448,27,455v,1,-1,2,-1,2c28,458,30,459,32,459v,-1,,-2,,-4c32,450,30,445,27,442v-4,-4,-9,-6,-14,-6c8,436,4,438,,441v,-3,,-3,,-3c4,436,8,434,13,434v12,,21,10,21,21c34,457,34,458,34,460v1,1,3,2,5,3c40,460,40,458,40,455v,-7,-3,-14,-8,-19c27,431,20,428,13,428v-5,,-9,1,-13,3c,429,,429,,429v4,-1,8,-2,13,-2c29,427,42,440,42,455v,3,-1,6,-1,9c42,464,43,465,44,466v,-1,1,-1,2,-2c47,461,47,458,47,455v,-9,-4,-18,-10,-24c31,425,22,421,13,421v-4,,-9,1,-13,3c,422,,422,,422v4,-2,9,-2,13,-2c33,420,49,436,49,455v,3,-1,5,-1,8c50,462,52,460,55,459v,-1,,-2,,-4c55,444,50,433,43,426,35,418,25,413,13,413v-4,,-9,1,-13,2c,414,,414,,414v4,-1,9,-2,13,-2c37,412,56,431,56,455v,2,,3,,4c58,458,60,457,63,457v,-1,,-1,,-2c63,442,57,429,48,420,39,411,27,406,13,406v-4,,-9,,-13,1c,399,,399,,399v3,-5,7,-9,13,-9c20,390,27,397,27,404v,1,-1,1,-1,2c28,407,30,407,32,408v,-1,,-3,,-4c32,399,30,394,27,390v-4,-3,-9,-5,-14,-5c8,385,4,386,,389v,-2,,-2,,-2c4,385,8,383,13,383v12,,21,9,21,21c34,406,34,407,34,409v1,,3,1,5,2c40,409,40,407,40,404v,-7,-3,-14,-8,-19c27,380,20,377,13,377v-5,,-9,1,-13,3c,378,,378,,378v4,-2,8,-3,13,-3c29,375,42,388,42,404v,3,-1,6,-1,8c42,413,43,414,44,414v,,1,-1,2,-1c47,410,47,407,47,404v,-9,-4,-18,-10,-24c31,374,22,370,13,370v-4,,-9,1,-13,2c,371,,371,,371v4,-2,9,-3,13,-3c33,368,49,384,49,404v,3,-1,5,-1,7c50,410,52,409,55,408v,-1,,-3,,-4c55,392,50,382,43,374,35,367,25,362,13,362v-4,,-9,1,-13,2c,362,,362,,362v4,-1,9,-1,13,-1c37,361,56,380,56,404v,1,,2,,3c58,407,60,406,63,406v,-1,,-1,,-2c63,390,57,378,48,369,39,360,27,354,13,354v-4,,-9,1,-13,2c,347,,347,,347v3,-4,7,-8,13,-8c20,339,27,345,27,353v,,-1,1,-1,2c28,355,30,356,32,357v,-2,,-3,,-4c32,347,30,342,27,339v-4,-4,-9,-6,-14,-6c8,333,4,335,,338v,-2,,-2,,-2c4,333,8,332,13,332v12,,21,9,21,21c34,354,34,356,34,357v1,1,3,2,5,3c40,358,40,355,40,353v,-8,-3,-15,-8,-20c27,328,20,325,13,325v-5,,-9,2,-13,3c,327,,327,,327v4,-2,8,-3,13,-3c29,324,42,337,42,353v,3,-1,5,-1,8c42,362,43,362,44,363v,-1,1,-1,2,-2c47,358,47,356,47,353v,-10,-4,-18,-10,-25c31,322,22,318,13,318v-4,,-9,1,-13,3c,319,,319,,319v4,-1,9,-2,13,-2c33,317,49,333,49,353v,2,-1,5,-1,7c50,359,52,358,55,357v,-2,,-3,,-4c55,341,50,331,43,323,35,315,25,311,13,311v-4,,-9,,-13,2c,311,,311,,311v4,-1,9,-2,13,-2c37,309,56,329,56,353v,1,,2,,3c58,355,60,355,63,354v,,,-1,,-1c63,339,57,327,48,318,39,309,27,303,13,303v-4,,-9,1,-13,2c,296,,296,,296v3,-5,7,-8,13,-8c20,288,27,294,27,301v,1,-1,2,-1,2c28,304,30,304,32,305v,-1,,-2,,-4c32,296,30,291,27,287v-4,-3,-9,-5,-14,-5c8,282,4,284,,286v,-2,,-2,,-2c4,282,8,280,13,280v12,,21,10,21,21c34,303,34,304,34,306v1,1,3,2,5,3c40,306,40,304,40,301v,-7,-3,-14,-8,-19c27,277,20,274,13,274v-5,,-9,1,-13,3c,275,,275,,275v4,-1,8,-3,13,-3c29,272,42,285,42,301v,3,-1,6,-1,9c42,310,43,311,44,312v,-1,1,-2,2,-2c47,307,47,304,47,301v,-9,-4,-18,-10,-24c31,271,22,267,13,267v-4,,-9,1,-13,2c,268,,268,,268v4,-2,9,-3,13,-3c33,265,49,282,49,301v,3,-1,5,-1,8c50,307,52,306,55,305v,-1,,-2,,-4c55,290,50,279,43,272,35,264,25,259,13,259v-4,,-9,1,-13,2c,260,,260,,260v4,-2,9,-2,13,-2c37,258,56,277,56,301v,1,,3,,4c58,304,60,303,63,303v,-1,,-1,,-2c63,288,57,275,48,266,39,257,27,252,13,252v-4,,-9,,-13,1c,245,,245,,245v3,-5,7,-9,13,-9c20,236,27,242,27,250v,1,-1,1,-1,2c28,252,30,253,32,254v,-1,,-3,,-4c32,245,30,240,27,236v-4,-3,-9,-6,-14,-6c8,230,4,232,,235v,-2,,-2,,-2c4,230,8,229,13,229v12,,21,9,21,21c34,251,34,253,34,254v1,1,3,2,5,3c40,255,40,252,40,250v,-8,-3,-14,-8,-19c27,226,20,223,13,223v-5,,-9,1,-13,3c,224,,224,,224v4,-2,8,-3,13,-3c29,221,42,234,42,250v,3,-1,6,-1,8c42,259,43,259,44,260v,,1,-1,2,-2c47,256,47,253,47,250v,-10,-4,-18,-10,-24c31,220,22,216,13,216v-4,,-9,1,-13,2c,216,,216,,216v4,-1,9,-2,13,-2c33,214,49,230,49,250v,2,-1,5,-1,7c50,256,52,255,55,254v,-1,,-3,,-4c55,238,50,228,43,220,35,213,25,208,13,208v-4,,-9,1,-13,2c,208,,208,,208v4,-1,9,-2,13,-2c37,206,56,226,56,250v,1,,2,,3c58,253,60,252,63,251v,,,-1,,-1c63,236,57,224,48,215,39,206,27,200,13,200v-4,,-9,1,-13,2c,193,,193,,193v3,-5,7,-8,13,-8c20,185,27,191,27,199v,,-1,1,-1,1c28,201,30,202,32,202v,-1,,-2,,-3c32,193,30,188,27,185v-4,-4,-9,-6,-14,-6c8,179,4,181,,184v,-2,,-2,,-2c4,179,8,177,13,177v12,,21,10,21,22c34,200,34,202,34,203v1,1,3,2,5,3c40,204,40,201,40,199v,-8,-3,-15,-8,-20c27,174,20,171,13,171v-5,,-9,1,-13,3c,173,,173,,173v4,-2,8,-3,13,-3c29,170,42,183,42,199v,2,-1,5,-1,8c42,207,43,208,44,209v,-1,1,-1,2,-2c47,204,47,201,47,199v,-10,-4,-18,-10,-25c31,168,22,164,13,164v-4,,-9,1,-13,3c,165,,165,,165v4,-1,9,-2,13,-2c33,163,49,179,49,199v,2,-1,5,-1,7c50,205,52,204,55,203v,-2,,-3,,-4c55,187,50,176,43,169,35,161,25,157,13,157v-4,,-9,,-13,1c,157,,157,,157v4,-1,9,-2,13,-2c37,155,56,175,56,199v,1,,2,,3c58,201,60,201,63,200v,,,-1,,-1c63,185,57,172,48,163,39,154,27,149,13,149v-4,,-9,,-13,2c,142,,142,,142v3,-5,7,-8,13,-8c20,134,27,140,27,147v,1,-1,1,-1,2c28,150,30,150,32,151v,-1,,-3,,-4c32,142,30,137,27,133v-4,-3,-9,-5,-14,-5c8,128,4,129,,132v,-2,,-2,,-2c4,128,8,126,13,126v12,,21,9,21,21c34,149,34,150,34,152v1,,3,1,5,3c40,152,40,150,40,147v,-7,-3,-14,-8,-19c27,123,20,120,13,120v-5,,-9,1,-13,3c,121,,121,,121v4,-2,8,-3,13,-3c29,118,42,131,42,147v,3,-1,6,-1,8c42,156,43,157,44,157v,,1,-1,2,-1c47,153,47,150,47,147v,-9,-4,-18,-10,-24c31,117,22,113,13,113v-4,,-9,1,-13,2c,114,,114,,114v4,-2,9,-3,13,-3c33,111,49,127,49,147v,3,-1,5,-1,8c50,153,52,152,55,151v,-1,,-2,,-4c55,136,50,125,43,117,35,110,25,105,13,105v-4,,-9,1,-13,2c,105,,105,,105v4,-1,9,-1,13,-1c37,104,56,123,56,147v,1,,2,,4c58,150,60,149,63,149v,-1,,-1,,-2c63,133,57,121,48,112,39,103,27,98,13,98,9,98,4,98,,99,,90,,90,,90,3,86,7,82,13,82v7,,14,6,14,14c27,96,26,97,26,98v2,,4,1,6,2c32,98,32,97,32,96,32,90,30,86,27,82,23,78,18,76,13,76,8,76,4,78,,81,,79,,79,,79,4,76,8,75,13,75v12,,21,9,21,21c34,97,34,99,34,100v1,1,3,2,5,3c40,101,40,98,40,96,40,88,37,81,32,77,27,72,20,69,13,69,8,69,4,70,,72,,70,,70,,70,4,68,8,67,13,67v16,,29,13,29,29c42,99,41,101,41,104v1,1,2,1,3,2c44,105,45,105,46,104v1,-2,1,-5,1,-8c47,86,43,78,37,72,31,65,22,62,13,62,9,62,4,62,,64,,62,,62,,62,4,61,9,60,13,60v20,,36,16,36,36c49,98,48,101,48,103v2,-1,4,-2,7,-3c55,98,55,97,55,96,55,84,50,74,43,66,35,59,25,54,13,54,9,54,4,54,,56,,54,,54,,54,4,53,9,52,13,52v24,,43,20,43,44c56,97,56,98,56,99v2,-1,4,-1,7,-2c63,97,63,96,63,96,63,82,57,70,48,61,39,52,27,46,13,46,9,46,4,47,,48,,39,,39,,39,3,34,7,31,13,31v7,,14,6,14,13c27,45,26,46,26,46v2,1,4,2,6,2c32,47,32,46,32,44,32,39,30,34,27,31,23,27,18,25,13,25,8,25,4,27,,29,,27,,27,,27,4,25,8,23,13,23v12,,21,10,21,21c34,46,34,47,34,49v1,1,3,2,5,3c40,49,40,47,40,44,40,37,37,30,32,25,27,20,20,17,13,17,8,17,4,18,,20,,18,,18,,18,4,17,8,16,13,16v16,,29,12,29,28c42,47,41,50,41,53v1,,2,1,3,2c44,54,45,54,46,53v1,-3,1,-6,1,-9c47,35,43,26,37,20,31,14,22,10,13,10,9,10,4,11,,13,,11,,11,,11,4,9,9,9,13,9v20,,36,16,36,35c49,47,48,49,48,52v2,-2,4,-3,7,-4c55,47,55,46,55,44,55,33,50,22,43,15,35,7,25,2,13,2,9,2,4,3,,4,,3,,3,,3,4,2,9,1,13,1v24,,43,19,43,43c56,46,56,47,56,48v2,-1,4,-2,7,-2c63,45,63,45,63,44,63,31,57,18,48,9,44,6,40,2,35,v3,,3,,3,c39,,39,,39,v,,,,,c41,,41,,41,v,,,1,,1c42,2,43,3,44,3v,,1,-1,2,-1c46,1,46,1,46,v2,,2,,2,c48,,48,,48,v,,,,1,c52,,52,,52,,49,1,47,3,45,4v1,2,3,3,5,5c57,4,65,1,74,1v9,,18,3,25,7c100,7,102,6,103,4,101,3,99,1,96,v4,,4,,4,c100,,100,,100,v,,,,,c102,,102,,102,v,,,1,,1c103,2,104,3,105,3v1,,1,-1,2,-2c107,1,107,,107,v2,,2,,2,c109,,109,,109,v,,,,1,c113,,113,,113,v-5,2,-9,6,-13,9c91,18,85,31,85,44v,1,,1,,2c88,46,90,47,92,48v,-1,,-3,,-4c92,20,111,1,135,1v24,,44,19,44,43c179,45,178,46,178,47v2,,5,-1,7,-1c185,45,185,45,185,44,185,31,179,18,170,9,166,6,162,2,157,v3,,3,,3,c161,,161,,161,v,,,,,c163,,163,,163,v,,,1,,1c163,2,164,2,165,3v1,-1,2,-2,3,-2c168,,168,,168,v5,,5,,5,c171,1,168,2,166,4v2,1,4,3,5,4c178,4,186,1,195,1v9,,17,3,24,7c221,7,222,6,224,4,222,3,220,1,217,v4,,4,,4,c221,,221,,221,v,,,,,c222,,222,,222,v1,,1,1,1,1c224,2,225,3,225,3v1,,2,-1,3,-2c228,1,228,,228,v2,,2,,2,c230,,230,,230,v,,,,,c234,,234,,234,v-5,2,-9,6,-13,9c212,18,206,31,206,44v,1,,1,,2c208,46,210,47,213,48v-1,-1,-1,-3,-1,-4c212,20,232,1,256,1v24,,43,19,43,43c299,46,299,47,299,48v2,-1,4,-2,6,-2c305,45,306,45,306,44,306,31,300,18,291,9,287,6,283,2,278,v3,,3,,3,c282,,282,,282,v,,,,,c284,,284,,284,v,,,1,-1,1c284,2,285,3,286,3v1,,2,-1,3,-2c289,1,289,,289,v2,,2,,2,c291,,291,,291,v,,,,,c295,,295,,295,v-3,1,-5,3,-7,4c289,6,291,7,292,8v7,-4,16,-7,25,-7c326,1,334,4,341,8v2,-1,3,-2,5,-4c344,3,342,1,339,v3,,3,,3,c343,,343,,343,v,,,,,c344,,344,,344,v,,,1,1,1c346,2,346,3,347,3v1,,2,-1,3,-2c350,1,350,,350,v2,,2,,2,c352,,352,,352,v,,,,,c356,,356,,356,v-5,2,-10,6,-13,9c334,18,328,31,328,44v,1,,1,,2c330,46,332,47,334,48v,-1,,-3,,-4c334,20,354,1,378,1v24,,43,19,43,43c421,45,421,46,421,47v2,,4,-1,6,-1c427,45,427,45,427,44,427,31,422,18,413,9,409,6,405,2,400,v3,,3,,3,c403,,404,,404,v,,,,,c406,,406,,406,v,,-1,1,-1,1c406,2,407,2,408,3v1,-1,2,-2,3,-2c411,,411,,411,v5,,5,,5,c413,1,411,2,409,4v2,1,3,3,5,4c421,4,429,1,438,1v9,,17,3,24,7c464,7,465,6,467,4,465,3,462,1,460,v3,,3,,3,c463,,463,,464,v,,,,,c465,,465,,465,v,,,1,,1c466,2,467,3,468,3v1,,2,-1,3,-2c471,1,471,,471,v1,,1,,1,c472,,472,,472,v1,,1,,1,c477,,477,,477,v-5,2,-10,6,-13,9c455,18,449,31,449,44v,1,,1,,2c451,46,453,47,455,48v,-1,,-3,,-4c455,20,475,1,499,1v24,,43,19,43,43c542,46,542,47,542,48v2,-1,4,-2,6,-2c548,45,548,45,548,44,548,31,543,18,534,9,530,6,526,2,521,v3,,3,,3,c524,,525,,525,v,,,,,c527,,527,,527,v-1,,-1,1,-1,1c527,2,528,3,529,3v1,,2,-1,3,-1c532,1,532,1,532,v2,,2,,2,c534,,534,,534,v,,,,,c538,,538,,538,v-3,1,-5,3,-7,4c532,6,534,7,535,9v7,-5,16,-8,25,-8c569,1,577,4,584,8v2,-1,3,-2,5,-4c587,3,585,1,582,v3,,3,,3,c586,,586,,586,v,,,,,c587,,587,,587,v,,1,1,1,1c589,2,589,3,590,3v1,,2,-1,3,-2c593,1,593,,593,v2,,2,,2,c595,,595,,595,v,,,,,c599,,599,,599,v-5,2,-10,6,-13,9c577,18,571,31,571,44v,1,,1,,2c573,46,575,47,577,48v,-1,,-3,,-4c577,20,597,1,621,1v24,,43,19,43,43c664,45,664,46,664,47v2,,4,-1,6,-1c670,45,670,45,670,44,670,31,665,18,656,9,652,6,648,2,643,v3,,3,,3,c647,,647,,647,v,,,,,c649,,649,,649,v,,,1,-1,1c649,2,650,2,651,3v1,-1,2,-2,3,-2c654,,654,,654,v5,,5,,5,c656,1,654,2,652,4v2,1,3,3,5,4c664,4,672,1,681,1v9,,17,3,24,7c707,7,708,6,710,4,708,3,705,1,703,v3,,3,,3,c706,,707,,707,v,,,,,c708,,708,,708,v,,,1,,1c709,2,710,3,711,3v1,,2,-1,3,-2c714,1,714,,714,v1,,1,,1,c715,,715,,715,v1,,1,,1,c720,,720,,720,v-5,2,-10,6,-13,9c698,18,692,31,692,44v,1,,1,,2c694,46,696,47,698,48v,-1,,-3,,-4c698,20,718,1,742,1v24,,43,19,43,43c785,46,785,47,785,48v2,-1,4,-2,6,-2c791,45,791,45,791,44,791,31,786,18,777,9,773,6,769,2,764,v3,,3,,3,c767,,768,,768,v,,,,,c770,,770,,770,v-1,,-1,1,-1,1c770,2,771,3,772,3v1,,2,-1,3,-2c775,1,775,,775,v2,,2,,2,c777,,777,,777,v,,,,,c781,,781,,781,v-3,1,-5,3,-8,4c775,6,777,7,778,8v7,-4,16,-7,25,-7c812,1,820,4,827,8v2,-1,3,-2,5,-4c830,3,827,1,825,v3,,3,,3,c828,,828,,829,v,,,,-1,c830,,830,,830,v,,,1,,1c831,2,832,3,833,3v1,,2,-1,3,-2c836,1,836,,836,v1,,1,,1,c837,,837,,837,v1,,1,,1,c841,,841,,841,v-4,2,-9,6,-13,9c820,18,814,31,814,44v,1,,1,,2c816,46,818,47,820,48v,-1,,-3,,-4c820,20,840,1,864,1v24,,43,19,43,43c907,45,907,46,907,47v2,,4,-1,6,-1c913,45,913,45,913,44,913,31,908,18,899,9,895,6,891,2,886,v3,,3,,3,c889,,890,,890,v,,,,,c891,,891,,891,v,,,1,,1c892,2,893,2,894,3v1,-1,2,-2,3,-2c897,,897,,897,v4,,4,,4,c899,1,897,2,895,4v2,1,3,3,5,4c907,4,915,1,924,1v4,,8,1,13,2c937,5,937,5,937,5,932,3,928,2,924,2v-9,,-17,3,-23,7c902,11,904,12,905,14v5,-3,12,-5,19,-5c928,9,932,10,937,11v,2,,2,,2c933,11,928,10,924,10v-7,,-13,2,-18,5c907,17,908,18,909,20v4,-3,9,-4,15,-4c928,16,933,17,937,19v,2,,2,,2c933,18,928,17,924,17v-6,,-11,2,-15,4c910,23,911,25,912,27v3,-2,7,-4,12,-4c928,23,933,25,936,27v,,,,1,c937,32,937,32,937,32v-2,4,-2,8,-2,12c935,45,935,45,935,46xm18,44v,-2,-2,-5,-5,-5c10,39,8,42,8,44v,1,,1,,1c10,45,11,45,13,45v2,,3,,5,c18,45,18,45,18,44xm25,44c25,38,20,32,13,32,6,32,1,38,1,44v,1,,1,,2c3,46,5,45,6,45v,,,,,-1c6,41,9,38,13,38v4,,7,3,7,6c20,45,20,45,20,45v1,,3,1,5,1c25,45,25,45,25,44xm18,96v,-3,-2,-5,-5,-5c10,91,8,93,8,96v,,,,,c10,96,11,96,13,96v2,,3,,5,c18,96,18,96,18,96xm25,96c25,89,20,84,13,84,6,84,1,89,1,96v,,,1,,1c3,97,5,97,6,96v,,,,,c6,92,9,89,13,89v4,,7,3,7,7c20,96,20,96,20,96v1,1,3,1,5,1c25,97,25,96,25,96xm18,147v,-3,-2,-5,-5,-5c10,142,8,144,8,147v,,,,,1c10,147,11,147,13,147v2,,3,,5,1c18,147,18,147,18,147xm25,147v,-6,-5,-12,-12,-12c6,135,1,141,1,147v,1,,1,,2c3,148,5,148,6,148v,,,-1,,-1c6,143,9,140,13,140v4,,7,3,7,7c20,147,20,148,20,148v1,,3,,5,1c25,148,25,148,25,147xm18,199v,-3,-2,-6,-5,-6c10,193,8,196,8,199v,,,,,c10,199,11,199,13,199v2,,3,,5,c18,199,18,199,18,199xm25,199v,-7,-5,-12,-12,-12c6,187,1,192,1,199v,,,1,,1c3,200,5,199,6,199v,,,,,c6,195,9,192,13,192v4,,7,3,7,7c20,199,20,199,20,199v1,,3,1,5,1c25,200,25,199,25,199xm18,250v,-3,-2,-5,-5,-5c10,245,8,247,8,250v,,,,,c10,250,11,250,13,250v2,,3,,5,c18,250,18,250,18,250xm25,250v,-7,-5,-12,-12,-12c6,238,1,243,1,250v,,,1,,1c3,251,5,251,6,251v,-1,,-1,,-1c6,246,9,243,13,243v4,,7,3,7,7c20,250,20,250,20,251v1,,3,,5,c25,251,25,250,25,250xm18,301v,-3,-2,-5,-5,-5c10,296,8,298,8,301v,,,1,,1c10,302,11,301,13,301v2,,3,1,5,1c18,302,18,301,18,301xm25,301v,-6,-5,-12,-12,-12c6,289,1,295,1,301v,1,,1,,2c3,302,5,302,6,302v,,,-1,,-1c6,298,9,295,13,295v4,,7,3,7,6c20,301,20,302,20,302v1,,3,,5,1c25,302,25,302,25,301xm18,353v,-3,-2,-5,-5,-5c10,348,8,350,8,353v,,,,,c10,353,11,353,13,353v2,,3,,5,c18,353,18,353,18,353xm25,353v,-7,-5,-12,-12,-12c6,341,1,346,1,353v,,,1,,1c3,354,5,354,6,353v,,,,,c6,349,9,346,13,346v4,,7,3,7,7c20,353,20,353,20,353v1,1,3,1,5,1c25,354,25,353,25,353xm18,404v,-3,-2,-5,-5,-5c10,399,8,401,8,404v,,,,,c10,404,11,404,13,404v2,,3,,5,c18,404,18,404,18,404xm25,404v,-7,-5,-12,-12,-12c6,392,1,397,1,404v,1,,1,,2c3,405,5,405,6,405v,-1,,-1,,-1c6,400,9,397,13,397v4,,7,3,7,7c20,404,20,404,20,405v1,,3,,5,1c25,405,25,405,25,404xm18,455v,-2,-2,-5,-5,-5c10,450,8,453,8,455v,1,,1,,1c10,456,11,456,13,456v2,,3,,5,c18,456,18,456,18,455xm25,455v,-6,-5,-12,-12,-12c6,443,1,449,1,455v,1,,1,,2c3,457,5,456,6,456v,,,,,-1c6,452,9,449,13,449v4,,7,3,7,6c20,456,20,456,20,456v1,,3,1,5,1c25,456,25,456,25,455xm912,491v1,2,1,4,2,6c916,495,920,493,924,493v4,,7,2,10,5c934,496,935,494,936,491v-4,-2,-8,-4,-12,-4c919,487,915,489,912,491xm783,14v6,-3,12,-5,20,-5c810,9,817,11,822,14v1,-1,3,-3,4,-4c819,5,811,2,803,2v-9,,-17,3,-24,8c781,11,782,13,783,14xm787,20v4,-3,10,-4,16,-4c809,16,814,17,818,20v1,-1,2,-3,3,-4c816,12,810,10,803,10v-7,,-14,2,-19,6c785,17,786,19,787,20xm790,28v4,-3,8,-5,13,-5c807,23,812,25,815,27v1,-2,2,-3,3,-5c813,19,808,17,803,17v-6,,-11,2,-15,5c789,24,789,26,790,28xm792,36v3,-3,6,-5,11,-5c807,31,811,33,813,36v1,-3,1,-5,2,-7c811,26,807,25,803,25v-5,,-9,1,-12,4c791,31,792,34,792,36xm812,44v,-2,1,-4,1,-6c811,35,807,32,803,32v-5,,-8,3,-10,6c793,40,793,42,793,44v,1,,1,,2c794,45,795,45,796,45v,,,,,-1c796,41,799,38,803,38v3,,6,3,6,6c809,45,809,45,809,45v1,,2,,3,c812,45,812,45,812,44xm803,39v-3,,-5,3,-5,5c798,45,798,45,798,45v1,,3,,5,c804,45,806,45,808,45v,,,,,-1c808,42,806,39,803,39xm773,56v2,1,4,2,5,4c785,55,794,52,803,52v9,,17,3,24,8c829,58,830,57,832,56,824,50,814,46,803,46v-11,,-21,4,-30,10xm812,455v,-2,1,-4,1,-6c811,446,807,443,803,443v-5,,-8,3,-10,6c793,451,793,453,793,455v,1,,1,,2c794,456,795,456,796,456v,,,,,-1c796,452,799,449,803,449v3,,6,3,6,6c809,456,809,456,809,456v1,,2,,3,1c812,456,812,456,812,455xm803,450v-3,,-5,3,-5,5c798,456,798,456,798,456v1,,3,,5,c804,456,806,456,808,456v,,,,,-1c808,453,806,450,803,450xm813,447v1,-3,1,-5,2,-7c811,437,807,436,803,436v-5,,-9,1,-12,4c791,442,792,445,792,447v3,-3,6,-5,11,-5c807,442,811,444,813,447xm785,455v,2,,3,,4c787,458,789,457,791,457v,-1,,-1,,-2c791,442,786,429,777,420v-9,-9,-22,-14,-35,-14c728,406,716,411,707,420v-9,9,-15,22,-15,35c692,456,692,456,692,457v2,,4,1,6,2c698,458,698,457,698,455v,-24,20,-43,44,-43c766,412,785,431,785,455xm777,455v,3,,5,,8c779,461,781,460,783,459v1,-1,1,-2,1,-4c784,444,779,433,771,426v-7,-8,-18,-13,-29,-13c730,413,720,418,712,426v-8,7,-12,18,-12,29c700,457,700,458,700,459v2,1,4,2,7,4c706,460,706,458,706,455v,-19,16,-35,36,-35c761,420,777,436,777,455xm690,455v,-2,1,-4,1,-6c689,446,685,443,681,443v-4,,-7,2,-10,5c672,450,672,453,672,455v,1,,1,,1c673,456,673,456,674,456v,,,,,-1c674,452,677,449,681,449v4,,6,3,6,6c687,456,687,456,687,456v1,,2,,4,1c690,456,690,456,690,455xm681,450v-3,,-5,3,-5,5c676,456,676,456,676,456v1,,3,,5,c683,456,684,456,686,456v,,,,,-1c686,453,684,450,681,450xm691,447v1,-3,1,-5,2,-7c690,437,685,436,681,436v-4,,-8,1,-12,4c670,442,671,444,671,446v3,-3,6,-4,10,-4c685,442,689,444,691,447xm664,455v,1,,2,,3c666,458,668,457,670,457v,-1,,-1,,-2c670,442,665,429,656,420v-9,-9,-21,-14,-35,-14c607,406,595,411,586,420v-9,9,-15,22,-15,35c571,456,571,456,571,457v2,,4,1,6,2c577,458,577,457,577,455v,-24,20,-43,44,-43c645,412,664,431,664,455xm657,455v,3,-1,5,-1,7c658,461,660,460,663,459v,-1,,-2,,-4c663,444,658,433,650,426v-7,-8,-18,-13,-29,-13c609,413,599,418,591,426v-7,7,-12,18,-12,29c579,457,579,458,579,459v2,1,5,2,7,4c585,460,585,458,585,455v,-19,16,-35,36,-35c641,420,657,436,657,455xm570,455v,-2,,-4,,-6c568,446,564,443,560,443v-5,,-8,3,-10,7c549,449,549,449,549,448v1,3,1,5,1,7c550,456,550,456,550,457v1,-1,2,-1,3,-1c553,456,553,456,553,455v,-3,3,-6,7,-6c564,449,567,452,567,455v,1,,1,,1c568,456,569,456,570,457v,-1,,-1,,-2xm560,450v-3,,-5,3,-5,5c555,456,555,456,555,456v2,,3,,5,c562,456,563,456,565,456v,,,,,-1c565,453,563,450,560,450xm570,447v1,-3,1,-5,2,-7c569,437,564,436,560,436v-5,,-9,2,-12,4c548,443,549,445,549,447v,,,,,c552,444,556,442,560,442v4,,8,2,10,5xm542,455v,2,,3,,4c544,458,546,457,548,457v,-1,,-1,,-2c548,442,543,429,534,420v-9,-9,-22,-14,-35,-14c485,406,473,411,464,420v-9,9,-15,22,-15,35c449,456,449,456,449,457v2,,4,1,6,2c455,458,455,457,455,455v,-24,20,-43,44,-43c523,412,542,431,542,455xm534,455v,3,,5,,8c536,462,538,460,540,459v,-1,1,-2,1,-4c541,444,536,433,528,426v-7,-8,-18,-13,-29,-13c487,413,477,418,469,426v-8,7,-12,18,-12,29c457,457,457,458,457,459v2,1,4,2,7,4c463,460,463,458,463,455v,-19,16,-35,36,-35c518,420,534,436,534,455xm447,455v,-2,1,-4,1,-6c446,446,442,443,438,443v-4,,-7,2,-10,5c429,450,429,453,429,455v,1,,1,,1c430,456,430,456,431,456v,,,,,-1c431,452,434,449,438,449v3,,6,3,6,6c444,456,444,456,444,456v1,,2,,3,1c447,456,447,456,447,455xm438,450v-3,,-5,3,-5,5c433,456,433,456,433,456v1,,3,,5,c439,456,441,456,443,456v,,,,,-1c443,453,441,450,438,450xm448,447v1,-3,1,-5,2,-7c446,437,442,436,438,436v-4,,-8,1,-12,4c427,442,428,444,428,446v3,-3,6,-4,10,-4c442,442,446,444,448,447xm421,455v,1,,2,,3c423,458,425,457,427,457v,-1,,-1,,-2c427,442,422,429,413,420v-9,-9,-22,-14,-35,-14c364,406,352,411,343,420v-9,9,-15,22,-15,35c328,456,328,456,328,457v2,,4,1,6,2c334,458,334,457,334,455v,-24,20,-43,44,-43c402,412,421,431,421,455xm414,455v,3,-1,5,-1,7c415,461,417,460,420,459v,-1,,-2,,-4c420,444,415,433,407,426v-7,-8,-18,-13,-29,-13c366,413,356,418,348,426v-7,7,-12,18,-12,29c336,457,336,458,336,459v2,1,5,2,7,4c342,460,342,458,342,455v,-19,16,-35,36,-35c398,420,414,436,414,455xm327,455v,-2,,-4,,-6c325,446,321,443,317,443v-4,,-8,3,-10,6c307,451,307,453,307,455v,1,,1,,2c308,456,309,456,310,456v,,,,,-1c310,452,313,449,317,449v4,,7,3,7,6c324,456,324,456,324,456v1,,2,,3,1c327,456,327,456,327,455xm317,450v-3,,-5,3,-5,5c312,456,312,456,312,456v2,,3,,5,c319,456,320,456,322,456v,,,,,-1c322,453,320,450,317,450xm327,447v1,-3,1,-5,2,-7c326,437,321,436,317,436v-5,,-9,1,-12,4c305,442,306,445,306,447v3,-3,7,-5,11,-5c321,442,325,444,327,447xm299,455v,2,,3,,4c301,458,303,457,305,457v,-1,1,-1,1,-2c306,442,300,429,291,420v-9,-9,-21,-14,-35,-14c242,406,230,411,221,420v-9,9,-15,22,-15,35c206,456,206,456,206,457v2,,4,1,7,2c212,458,212,457,212,455v,-24,20,-43,44,-43c280,412,299,431,299,455xm292,455v,3,-1,5,-1,8c293,461,295,460,298,459v,-1,,-2,,-4c298,444,293,433,286,426v-8,-8,-19,-13,-30,-13c244,413,234,418,226,426v-7,7,-12,18,-12,29c214,457,214,458,214,459v2,1,5,2,7,4c220,460,220,458,220,455v,-19,16,-35,36,-35c276,420,292,436,292,455xm205,455v,-2,,-4,,-6c203,446,199,443,195,443v-4,,-7,2,-9,5c186,450,186,453,186,455v,1,,1,,1c187,456,188,456,188,456v,,,,,-1c188,452,191,449,195,449v4,,7,3,7,6c202,456,202,456,202,456v1,,2,,3,1c205,456,205,456,205,455xm195,450v-3,,-5,3,-5,5c190,456,190,456,190,456v2,,3,,5,c197,456,198,456,200,456v,,,,,-1c200,453,198,450,195,450xm205,447v1,-3,1,-5,2,-7c204,437,200,436,195,436v-4,,-8,1,-11,4c184,442,185,444,185,446v3,-3,6,-4,10,-4c199,442,203,444,205,447xm179,455v,1,-1,2,-1,3c180,458,183,457,185,457v,-1,,-1,,-2c185,442,179,429,170,420v-9,-9,-21,-14,-35,-14c121,406,109,411,100,420v-9,9,-15,22,-15,35c85,456,85,456,85,457v3,,5,1,7,2c92,458,92,457,92,455v,-24,19,-43,43,-43c159,412,179,431,179,455xm171,455v,3,,5,-1,7c172,461,175,460,177,459v,-1,,-2,,-4c177,444,172,433,165,426v-8,-8,-18,-13,-30,-13c123,413,113,418,105,426v-7,7,-12,18,-12,29c93,457,93,458,93,459v3,1,5,2,7,4c99,460,99,458,99,455v,-19,16,-35,36,-35c155,420,171,436,171,455xm99,404v,-20,16,-36,36,-36c155,368,171,384,171,404v,2,,4,-1,7c172,409,175,408,177,408v,-2,,-3,,-4c177,392,172,382,165,374v-8,-7,-18,-12,-30,-12c123,362,113,367,105,374v-7,8,-12,18,-12,30c93,405,93,407,93,408v3,1,5,2,7,3c99,409,99,406,99,404xm92,404v,-24,19,-43,43,-43c159,361,179,380,179,404v,1,-1,2,-1,3c180,406,183,406,185,405v,,,-1,,-1c185,390,179,378,170,369v-9,-9,-21,-15,-35,-15c121,354,109,360,100,369v-9,9,-15,21,-15,35c85,405,85,405,85,405v3,1,5,2,7,2c92,406,92,405,92,404xm99,353v,-20,16,-36,36,-36c155,317,171,333,171,353v,2,,4,-1,6c172,358,175,357,177,356v,-1,,-2,,-3c177,341,172,331,165,323v-8,-8,-18,-12,-30,-12c123,311,113,315,105,323v-7,8,-12,18,-12,30c93,354,93,355,93,357v3,,5,2,7,3c99,358,99,355,99,353xm92,353v,-24,19,-44,43,-44c159,309,179,329,179,353v,1,-1,2,-1,3c180,355,183,354,185,354v,-1,,-1,,-1c185,339,179,327,170,318v-9,-9,-21,-15,-35,-15c121,303,109,309,100,318v-9,9,-15,21,-15,35c85,353,85,354,85,354v3,1,5,1,7,2c92,355,92,354,92,353xm99,301v,-19,16,-36,36,-36c155,265,171,282,171,301v,3,,5,-1,7c172,307,175,306,177,305v,-1,,-3,,-4c177,290,172,279,165,272v-8,-8,-18,-13,-30,-13c123,259,113,264,105,272v-7,7,-12,18,-12,29c93,303,93,304,93,305v3,1,5,2,7,3c99,306,99,304,99,301xm92,301v,-24,19,-43,43,-43c159,258,179,277,179,301v,1,-1,2,-1,3c180,304,183,303,185,303v,-1,,-1,,-2c185,288,179,275,170,266v-9,-9,-21,-14,-35,-14c121,252,109,257,100,266v-9,9,-15,22,-15,35c85,302,85,302,85,303v3,,5,1,7,2c92,303,92,302,92,301xm99,250v,-20,16,-36,36,-36c155,214,171,230,171,250v,2,,4,-1,6c172,255,175,254,177,253v,-1,,-2,,-3c177,238,172,228,165,220v-8,-7,-18,-12,-30,-12c123,208,113,213,105,220v-7,8,-12,18,-12,30c93,251,93,253,93,254v3,1,5,2,7,3c99,255,99,252,99,250xm92,250v,-24,19,-44,43,-44c159,206,179,226,179,250v,1,-1,2,-1,3c180,252,183,252,185,251v,,,-1,,-1c185,236,179,224,170,215v-9,-9,-21,-15,-35,-15c121,200,109,206,100,215v-9,9,-15,21,-15,35c85,250,85,251,85,251v3,1,5,1,7,2c92,252,92,251,92,250xm99,199v,-20,16,-36,36,-36c155,163,171,179,171,199v,2,,4,-1,6c172,204,175,203,177,202v,-1,,-2,,-3c177,187,172,176,165,169v-8,-8,-18,-12,-30,-12c123,157,113,161,105,169v-7,7,-12,18,-12,30c93,200,93,201,93,202v3,1,5,2,7,4c99,203,99,201,99,199xm92,199v,-24,19,-44,43,-44c159,155,179,175,179,199v,1,-1,1,-1,2c180,201,183,200,185,200v,-1,,-1,,-1c185,185,179,172,170,163v-9,-9,-21,-14,-35,-14c121,149,109,154,100,163v-9,9,-15,22,-15,36c85,199,85,199,85,200v3,,5,1,7,2c92,201,92,200,92,199xm99,147v,-20,16,-36,36,-36c155,111,171,127,171,147v,2,,5,-1,7c172,153,175,152,177,151v,-1,,-3,,-4c177,136,172,125,165,117v-8,-7,-18,-12,-30,-12c123,105,113,110,105,117v-7,8,-12,19,-12,30c93,148,93,150,93,151v3,1,5,2,7,3c99,152,99,150,99,147xm92,147v,-24,19,-43,43,-43c159,104,179,123,179,147v,1,-1,2,-1,3c180,149,183,149,185,148v,,,,,-1c185,133,179,121,170,112,161,103,149,98,135,98v-14,,-26,5,-35,14c91,121,85,133,85,147v,1,,1,,2c88,149,90,150,92,150v,-1,,-2,,-3xm99,96v,-20,16,-36,36,-36c155,60,171,76,171,96v,2,,4,-1,6c172,101,175,100,177,99v,-1,,-2,,-3c177,84,172,74,165,66,157,59,147,54,135,54v-12,,-22,5,-30,12c98,74,93,84,93,96v,1,,2,,4c96,101,98,102,100,103v-1,-2,-1,-5,-1,-7xm92,96v,-24,19,-44,43,-44c159,52,179,72,179,96v,1,-1,2,-1,3c180,98,183,97,185,97v,,,-1,,-1c185,82,179,70,170,61,161,52,149,46,135,46v-14,,-26,6,-35,15c91,70,85,82,85,96v,,,1,,1c88,98,90,98,92,99v,-1,,-2,,-3xm164,44v,3,-1,6,-1,9c163,53,164,54,165,54v1,-1,2,-1,3,-2c169,50,169,47,169,44v,-9,-4,-18,-10,-24c153,14,144,10,135,10v-9,,-18,4,-24,10c105,26,101,35,101,44v,3,,6,1,9c103,53,104,54,105,55v1,-1,1,-2,2,-2c107,50,106,47,106,44v,-16,13,-28,29,-28c151,16,164,28,164,44xm156,44v,2,,3,,5c158,50,159,51,161,52v1,-3,1,-5,1,-8c162,37,159,30,154,25v-5,-5,-11,-8,-19,-8c128,17,121,20,116,25v-5,5,-8,12,-8,19c108,47,108,49,109,52v2,-1,4,-2,5,-3c114,47,114,46,114,44v,-11,9,-21,21,-21c147,23,156,33,156,44xm149,44v,1,,2,-1,2c150,47,152,48,154,48v,-1,1,-2,1,-4c155,39,152,34,149,31v-4,-4,-9,-6,-14,-6c130,25,125,27,121,31v-3,3,-5,8,-5,13c116,46,116,47,116,48v2,,4,-1,6,-2c122,46,121,45,121,44v,-7,7,-13,14,-13c143,31,149,37,149,44xm142,44v,1,,1,,1c143,45,145,46,147,46v,-1,,-1,,-2c147,38,142,32,135,32v-7,,-12,6,-12,12c123,45,123,45,123,46v2,,4,-1,5,-1c128,45,128,45,128,44v,-3,3,-6,7,-6c139,38,142,41,142,44xm135,39v-3,,-5,3,-5,5c130,45,130,45,130,45v2,,3,,5,c137,45,138,45,140,45v,,,,,-1c140,42,138,39,135,39xm285,44v,3,-1,6,-2,9c284,53,285,54,286,55v1,-1,2,-2,3,-2c290,50,290,47,290,44v,-9,-4,-18,-10,-24c274,14,265,10,256,10v-10,,-18,4,-24,10c225,26,222,35,222,44v,3,,6,1,9c224,53,225,54,225,55v1,-1,2,-2,3,-2c228,50,227,47,227,44v,-16,13,-28,29,-28c272,16,285,28,285,44xm277,44v,2,,3,-1,5c278,50,280,51,282,52v1,-3,1,-5,1,-8c283,37,280,30,275,25v-5,-5,-12,-8,-19,-8c248,17,242,20,237,25v-5,5,-8,12,-8,19c229,47,229,49,230,52v1,-1,3,-2,5,-3c235,47,235,46,235,44v,-11,9,-21,21,-21c268,23,277,33,277,44xm269,44v,1,,2,,2c271,47,273,48,275,48v,-1,,-2,,-4c275,39,273,34,270,31v-4,-4,-9,-6,-14,-6c250,25,246,27,242,31v-3,3,-6,8,-6,13c236,46,237,47,237,48v2,,4,-1,5,-2c242,46,242,45,242,44v,-7,6,-13,14,-13c263,31,269,37,269,44xm263,44v,1,,1,,1c264,45,266,46,268,46v,-1,,-1,,-2c268,38,262,32,256,32v-7,,-12,6,-12,12c244,45,244,45,244,46v2,,3,-1,5,-1c249,45,249,45,249,44v,-3,3,-6,7,-6c260,38,263,41,263,44xm256,39v-3,,-5,3,-5,5c251,45,251,45,251,45v1,,3,,5,c258,45,259,45,261,45v,,,,,-1c261,42,259,39,256,39xm221,61v-9,9,-15,21,-15,35c206,96,206,97,206,97v2,1,4,1,7,2c212,98,212,97,212,96v,-24,20,-44,44,-44c280,52,299,72,299,96v,1,,2,,3c301,98,303,98,305,97v,,1,-1,1,-1c306,82,300,70,291,61,282,52,270,46,256,46v-14,,-26,6,-35,15xm407,44v,3,-1,6,-2,9c406,53,407,54,408,54v1,-1,2,-1,3,-2c412,50,412,47,412,44v,-9,-4,-18,-10,-24c396,14,387,10,378,10v-10,,-18,4,-24,10c347,26,344,35,344,44v,3,,6,1,9c346,53,346,54,347,55v1,-1,2,-2,3,-2c349,50,349,47,349,44v,-16,13,-28,29,-28c394,16,407,28,407,44xm399,44v,2,,3,-1,5c400,50,402,51,404,52v1,-3,1,-5,1,-8c405,37,402,30,397,25v-5,-5,-12,-8,-19,-8c370,17,363,20,359,25v-5,5,-8,12,-8,19c351,47,351,49,352,52v1,-1,3,-2,5,-3c357,47,357,46,357,44v,-11,9,-21,21,-21c389,23,399,33,399,44xm391,44v,1,,2,,2c393,47,395,48,397,48v,-1,,-2,,-4c397,39,395,34,392,31v-4,-4,-9,-6,-14,-6c372,25,368,27,364,31v-4,3,-6,8,-6,13c358,46,358,47,359,48v2,,3,-1,5,-2c364,46,364,45,364,44v,-7,6,-13,14,-13c385,31,391,37,391,44xm384,44v,1,,1,,1c386,45,388,46,390,46v,-1,,-1,,-2c390,38,384,32,378,32v-7,,-12,6,-12,12c366,45,366,45,366,46v2,,3,-1,5,-1c371,45,371,45,371,44v,-3,3,-6,7,-6c381,38,384,41,384,44xm378,39v-3,,-5,3,-5,5c373,45,373,45,373,45v1,,3,,5,c379,45,381,45,383,45v,,,,,-1c383,42,381,39,378,39xm343,61v-9,9,-15,21,-15,35c328,96,328,97,328,97v2,1,4,1,6,2c334,98,334,97,334,96v,-24,20,-44,44,-44c402,52,421,72,421,96v,1,,2,,3c423,98,425,97,427,97v,,,-1,,-1c427,82,422,70,413,61,404,52,391,46,378,46v-14,,-26,6,-35,15xm527,44v,3,,6,-1,9c527,53,528,54,529,55v1,-1,2,-1,3,-2c532,50,533,47,533,44v,-9,-4,-18,-10,-24c517,14,508,10,499,10v-10,,-18,4,-25,10c468,26,464,35,464,44v,3,1,6,1,9c466,53,467,54,468,55v1,-1,2,-2,3,-2c470,50,470,47,470,44v,-16,13,-28,29,-28c515,16,527,28,527,44xm520,44v,2,,3,-1,5c521,50,523,51,525,52v,-3,1,-5,1,-8c526,37,523,30,518,25v-5,-5,-12,-8,-19,-8c491,17,484,20,479,25v-5,5,-8,12,-8,19c471,47,472,49,472,52v2,-1,4,-2,6,-3c478,47,478,46,478,44v,-11,9,-21,21,-21c510,23,520,33,520,44xm512,44v,1,,2,,2c514,47,516,48,518,48v,-1,,-2,,-4c518,39,516,34,512,31v-3,-4,-8,-6,-13,-6c493,25,488,27,485,31v-4,3,-6,8,-6,13c479,46,479,47,480,48v1,,3,-1,5,-2c485,46,485,45,485,44v,-7,6,-13,14,-13c506,31,512,37,512,44xm505,44v,1,,1,,1c507,45,509,46,510,46v1,-1,1,-1,1,-2c511,38,505,32,499,32v-7,,-12,6,-12,12c487,45,487,45,487,46v2,,3,-1,5,-1c492,45,492,45,492,44v,-3,3,-6,7,-6c502,38,505,41,505,44xm499,39v-3,,-5,3,-5,5c494,45,494,45,494,45v1,,3,,5,c500,45,502,45,504,45v,,,,,-1c504,42,501,39,499,39xm464,61v-9,9,-15,21,-15,35c449,96,449,97,449,97v2,1,4,1,6,2c455,98,455,97,455,96v,-24,20,-44,44,-44c523,52,542,72,542,96v,1,,2,,3c544,98,546,98,548,97v,,,-1,,-1c548,82,543,70,534,61,525,52,512,46,499,46v-14,,-26,6,-35,15xm650,44v,3,-1,6,-2,9c649,53,650,54,651,54v1,-1,2,-1,3,-2c655,50,655,47,655,44v,-9,-4,-18,-10,-24c639,14,630,10,621,10v-10,,-18,4,-24,10c590,26,587,35,587,44v,3,,6,1,9c589,53,589,54,590,55v1,-1,2,-2,3,-2c592,50,592,47,592,44v,-16,13,-28,29,-28c637,16,650,28,650,44xm642,44v,2,,3,-1,5c643,50,645,51,647,52v1,-3,1,-5,1,-8c648,37,645,30,640,25v-5,-5,-12,-8,-19,-8c613,17,607,20,602,25v-5,5,-8,12,-8,19c594,47,594,49,595,52v1,-1,3,-2,5,-3c600,47,600,46,600,44v,-11,9,-21,21,-21c632,23,642,33,642,44xm634,44v,1,,2,,2c636,47,638,48,640,48v,-1,,-2,,-4c640,39,638,34,635,31v-4,-4,-9,-6,-14,-6c615,25,611,27,607,31v-4,3,-6,8,-6,13c601,46,601,47,602,48v2,,3,-1,5,-2c607,46,607,45,607,44v,-7,6,-13,14,-13c628,31,634,37,634,44xm628,44v,1,-1,1,-1,1c629,45,631,46,633,46v,-1,,-1,,-2c633,38,627,32,621,32v-7,,-12,6,-12,12c609,45,609,45,609,46v2,,3,-1,5,-1c614,45,614,45,614,44v,-3,3,-6,7,-6c625,38,628,41,628,44xm621,39v-3,,-5,3,-5,5c616,45,616,45,616,45v1,,3,,5,c623,45,624,45,626,45v,,,,,-1c626,42,624,39,621,39xm586,61v-9,9,-15,21,-15,35c571,96,571,97,571,97v2,1,4,1,6,2c577,98,577,97,577,96v,-24,20,-44,44,-44c645,52,664,72,664,96v,1,,2,,3c666,98,668,97,670,97v,,,-1,,-1c670,82,665,70,656,61,647,52,635,46,621,46v-14,,-26,6,-35,15xm770,44v,3,,6,-1,9c770,53,771,54,772,55v1,-1,2,-2,3,-2c776,50,776,47,776,44v,-9,-4,-18,-10,-24c760,14,751,10,742,10v-10,,-18,4,-25,10c711,26,707,35,707,44v,3,1,6,1,9c709,53,710,54,711,55v1,-1,2,-2,3,-2c713,50,713,47,713,44v,-16,13,-28,29,-28c758,16,770,28,770,44xm763,44v,2,,3,-1,5c764,50,766,51,768,52v1,-3,1,-5,1,-8c769,37,766,30,761,25v-5,-5,-12,-8,-19,-8c734,17,727,20,722,25v-4,5,-8,12,-8,19c714,47,715,49,715,52v2,-1,4,-2,6,-3c721,47,721,46,721,44v,-11,9,-21,21,-21c753,23,763,33,763,44xm755,44v,1,,2,,2c757,47,759,48,761,48v,-1,,-2,,-4c761,39,759,34,755,31v-3,-4,-8,-6,-13,-6c736,25,731,27,728,31v-4,3,-6,8,-6,13c722,46,722,47,723,48v1,,3,-1,5,-2c728,46,728,45,728,44v,-7,6,-13,14,-13c749,31,755,37,755,44xm748,44v,1,,1,,1c750,45,752,46,754,46v,-1,,-1,,-2c754,38,748,32,742,32v-7,,-12,6,-12,12c730,45,730,45,730,46v2,,3,-1,5,-1c735,45,735,45,735,44v,-3,3,-6,7,-6c745,38,748,41,748,44xm742,39v-3,,-5,3,-5,5c737,45,737,45,737,45v1,,3,,5,c743,45,745,45,747,45v,,,,,-1c747,42,745,39,742,39xm707,61v-9,9,-15,21,-15,35c692,96,692,97,692,97v2,1,4,1,6,2c698,98,698,97,698,96v,-24,20,-44,44,-44c766,52,785,72,785,96v,1,,2,,3c787,98,789,98,791,97v,,,-1,,-1c791,82,786,70,777,61,768,52,755,46,742,46v-14,,-26,6,-35,15xm777,96v,2,,5,,7c779,102,781,101,783,100v1,-2,1,-3,1,-4c784,84,779,74,771,66,764,59,753,54,742,54v-12,,-22,5,-30,12c704,74,700,84,700,96v,1,,2,,4c702,101,704,102,707,103v-1,-2,-1,-5,-1,-7c706,76,722,60,742,60v19,,35,16,35,36xm785,147v,1,,2,,3c787,150,789,149,791,149v,-1,,-1,,-2c791,133,786,121,777,112,768,103,755,98,742,98v-14,,-26,5,-35,14c698,121,692,133,692,147v,1,,1,,2c694,149,696,150,698,150v,-1,,-2,,-3c698,123,718,104,742,104v24,,43,19,43,43xm777,147v,3,,5,,7c779,153,781,152,783,151v1,-1,1,-3,1,-4c784,136,779,125,771,117v-7,-7,-18,-12,-29,-12c730,105,720,110,712,117v-8,8,-12,19,-12,30c700,148,700,150,700,151v2,1,4,2,7,3c706,152,706,150,706,147v,-20,16,-36,36,-36c761,111,777,127,777,147xm785,199v,1,,2,,3c787,201,789,200,791,200v,,,-1,,-1c791,185,786,172,777,163v-9,-9,-22,-14,-35,-14c728,149,716,154,707,163v-9,9,-15,22,-15,36c692,199,692,199,692,200v2,,4,1,6,2c698,201,698,200,698,199v,-24,20,-44,44,-44c766,155,785,175,785,199xm777,199v,2,,4,,7c779,205,781,203,783,202v1,-1,1,-2,1,-3c784,187,779,176,771,169v-7,-8,-18,-12,-29,-12c730,157,720,161,712,169v-8,7,-12,18,-12,30c700,200,700,201,700,202v2,1,4,2,7,4c706,203,706,201,706,199v,-20,16,-36,36,-36c761,163,777,179,777,199xm785,250v,1,,2,,3c787,252,789,252,791,251v,,,-1,,-1c791,236,786,224,777,215v-9,-9,-22,-15,-35,-15c728,200,716,206,707,215v-9,9,-15,21,-15,35c692,250,692,251,692,251v2,1,4,1,6,2c698,252,698,251,698,250v,-24,20,-44,44,-44c766,206,785,226,785,250xm777,250v,2,,5,,7c779,256,781,255,783,254v1,-1,1,-3,1,-4c784,238,779,228,771,220v-7,-7,-18,-12,-29,-12c730,208,720,213,712,220v-8,8,-12,18,-12,30c700,251,700,253,700,254v2,1,4,2,7,3c706,255,706,252,706,250v,-20,16,-36,36,-36c761,214,777,230,777,250xm785,301v,1,,3,,4c787,304,789,303,791,303v,-1,,-1,,-2c791,288,786,275,777,266v-9,-9,-22,-14,-35,-14c728,252,716,257,707,266v-9,9,-15,22,-15,35c692,302,692,302,692,303v2,,4,1,6,2c698,303,698,302,698,301v,-24,20,-43,44,-43c766,258,785,277,785,301xm777,301v,3,,5,,8c779,307,781,306,783,305v1,-1,1,-2,1,-4c784,290,779,279,771,272v-7,-8,-18,-13,-29,-13c730,259,720,264,712,272v-8,7,-12,18,-12,29c700,303,700,304,700,305v2,1,4,2,7,3c706,306,706,304,706,301v,-19,16,-36,36,-36c761,265,777,282,777,301xm785,353v,1,,2,,3c787,355,789,355,791,354v,,,-1,,-1c791,339,786,327,777,318v-9,-9,-22,-15,-35,-15c728,303,716,309,707,318v-9,9,-15,21,-15,35c692,353,692,354,692,354v2,1,4,1,6,2c698,355,698,354,698,353v,-24,20,-44,44,-44c766,309,785,329,785,353xm777,353v,2,,5,,7c779,359,781,358,783,357v1,-2,1,-3,1,-4c784,341,779,331,771,323v-7,-8,-18,-12,-29,-12c730,311,720,315,712,323v-8,8,-12,18,-12,30c700,354,700,355,700,357v2,,4,2,7,3c706,357,706,355,706,353v,-20,16,-36,36,-36c761,317,777,333,777,353xm785,404v,1,,2,,3c787,407,789,406,791,406v,-1,,-1,,-2c791,390,786,378,777,369v-9,-9,-22,-15,-35,-15c728,354,716,360,707,369v-9,9,-15,21,-15,35c692,405,692,405,692,405v2,1,4,2,6,2c698,406,698,405,698,404v,-24,20,-43,44,-43c766,361,785,380,785,404xm777,404v,3,,5,,7c779,410,781,409,783,408v1,-1,1,-3,1,-4c784,392,779,382,771,374v-7,-7,-18,-12,-29,-12c730,362,720,367,712,374v-8,8,-12,18,-12,30c700,405,700,407,700,408v2,1,4,2,7,3c706,409,706,406,706,404v,-20,16,-36,36,-36c761,368,777,384,777,404xm770,404v,3,,6,-1,8c770,413,771,414,772,414v1,,2,-1,3,-2c776,410,776,407,776,404v,-9,-4,-18,-10,-24c760,374,751,370,742,370v-10,,-18,4,-25,10c711,386,707,395,707,404v,3,1,6,1,8c709,413,710,414,711,414v1,,2,-1,3,-2c713,410,713,407,713,404v,-16,13,-29,29,-29c758,375,770,388,770,404xm763,404v,2,,3,-1,5c764,409,766,410,768,411v1,-2,1,-4,1,-7c769,397,766,390,761,385v-5,-5,-12,-8,-19,-8c734,377,727,380,722,385v-4,5,-8,12,-8,19c714,407,715,409,715,411v2,-1,4,-2,6,-2c721,407,721,406,721,404v,-12,9,-21,21,-21c753,383,763,392,763,404xm755,404v,1,,1,,2c757,407,759,407,761,408v,-1,,-3,,-4c761,399,759,394,755,390v-3,-3,-8,-5,-13,-5c736,385,731,387,728,390v-4,4,-6,9,-6,14c722,405,722,407,723,408v1,-1,3,-1,5,-2c728,405,728,405,728,404v,-7,6,-14,14,-14c749,390,755,397,755,404xm748,404v,,,,,1c750,405,752,405,754,406v,-1,,-1,,-2c754,397,748,392,742,392v-7,,-12,5,-12,12c730,405,730,405,730,406v2,-1,3,-1,5,-1c735,404,735,404,735,404v,-4,3,-7,7,-7c745,397,748,400,748,404xm742,399v-3,,-5,2,-5,5c737,404,737,404,737,404v1,,3,,5,c743,404,745,404,747,404v,,,,,c747,401,745,399,742,399xm697,431v,-1,1,-3,2,-4c694,423,688,421,681,421v-7,,-13,2,-18,5c664,428,665,429,666,431v4,-3,9,-4,15,-4c687,427,692,428,697,431xm681,428v-5,,-10,2,-15,4c667,434,668,436,669,438v3,-2,7,-4,12,-4c686,434,690,436,693,438v1,-2,2,-3,3,-5c691,430,686,428,681,428xm700,425v1,-1,3,-3,4,-4c697,416,689,413,681,413v-9,,-16,3,-23,7c659,422,661,423,662,425v5,-3,12,-5,19,-5c688,420,695,422,700,425xm705,419v2,-1,3,-2,5,-4c702,409,692,406,681,406v-11,,-21,3,-29,9c654,416,655,418,657,419v7,-4,15,-7,24,-7c690,412,698,415,705,419xm650,404v,3,-1,6,-2,8c649,413,650,413,651,414v1,-1,2,-2,3,-2c655,409,655,407,655,404v,-9,-4,-18,-10,-24c639,374,630,370,621,370v-10,,-18,4,-24,10c590,386,587,395,587,404v,3,,6,1,8c589,413,589,414,590,414v1,,2,-1,3,-2c592,410,592,407,592,404v,-16,13,-29,29,-29c637,375,650,388,650,404xm642,404v,2,,3,-1,5c643,409,645,410,647,411v1,-2,1,-4,1,-7c648,397,645,390,640,385v-5,-5,-12,-8,-19,-8c613,377,607,380,602,385v-5,5,-8,12,-8,19c594,407,594,409,595,411v1,-1,3,-2,5,-2c600,407,600,406,600,404v,-12,9,-21,21,-21c632,383,642,392,642,404xm634,404v,1,,1,,2c636,407,638,407,640,408v,-1,,-3,,-4c640,399,638,394,635,390v-4,-3,-9,-5,-14,-5c615,385,611,387,607,390v-4,4,-6,9,-6,14c601,405,601,407,602,408v2,-1,3,-1,5,-2c607,405,607,405,607,404v,-7,6,-14,14,-14c628,390,634,397,634,404xm628,404v,,-1,,-1,1c629,405,631,405,633,406v,-1,,-1,,-2c633,397,627,392,621,392v-7,,-12,5,-12,12c609,405,609,405,609,406v2,-1,3,-1,5,-1c614,404,614,404,614,404v,-4,3,-7,7,-7c625,397,628,400,628,404xm621,399v-3,,-5,2,-5,5c616,404,616,404,616,404v1,,3,,5,c623,404,624,404,626,404v,,,,,c626,401,624,399,621,399xm576,431v1,-1,1,-3,2,-4c573,423,567,421,560,421v-7,,-13,2,-19,6c542,428,543,430,544,431v5,-3,10,-4,16,-4c566,427,571,428,576,431xm560,428v-6,,-11,2,-15,5c546,435,546,437,547,439v4,-3,8,-5,13,-5c565,434,569,436,572,438v1,-2,2,-3,3,-5c571,430,565,428,560,428xm579,425v2,-1,3,-3,4,-4c577,416,569,413,560,413v-9,,-17,3,-24,8c538,422,539,424,540,426v6,-4,13,-6,20,-6c567,420,574,422,579,425xm584,419v2,-1,3,-2,5,-4c581,409,571,406,560,406v-11,,-21,3,-29,9c532,417,534,418,535,420v7,-5,16,-8,25,-8c569,412,577,415,584,419xm527,404v,3,,6,-1,8c527,413,528,414,529,414v1,,2,-1,3,-1c532,410,533,407,533,404v,-9,-4,-18,-10,-24c517,374,508,370,499,370v-10,,-18,4,-25,10c468,386,464,395,464,404v,3,1,6,1,8c466,413,467,414,468,414v1,,2,-1,3,-2c470,410,470,407,470,404v,-16,13,-29,29,-29c515,375,527,388,527,404xm520,404v,2,,3,-1,5c521,409,523,410,525,411v,-2,1,-4,1,-7c526,397,523,390,518,385v-5,-5,-12,-8,-19,-8c491,377,484,380,479,385v-5,5,-8,12,-8,19c471,407,472,409,472,411v2,-1,4,-2,6,-2c478,407,478,406,478,404v,-12,9,-21,21,-21c510,383,520,392,520,404xm512,404v,1,,1,,2c514,407,516,407,518,408v,-1,,-3,,-4c518,399,516,394,512,390v-3,-3,-8,-5,-13,-5c493,385,488,387,485,390v-4,4,-6,9,-6,14c479,405,479,407,480,408v1,-1,3,-1,5,-2c485,405,485,405,485,404v,-7,6,-14,14,-14c506,390,512,397,512,404xm505,404v,,,,,1c507,405,509,405,510,406v1,-1,1,-1,1,-2c511,397,505,392,499,392v-7,,-12,5,-12,12c487,405,487,405,487,406v2,-1,3,-1,5,-1c492,404,492,404,492,404v,-4,3,-7,7,-7c502,397,505,400,505,404xm499,399v-3,,-5,2,-5,5c494,404,494,404,494,404v1,,3,,5,c500,404,502,404,504,404v,,,,,c504,401,501,399,499,399xm453,431v1,-1,2,-3,3,-4c451,423,445,421,438,421v-7,,-13,2,-18,5c421,428,422,429,423,431v4,-3,9,-4,15,-4c444,427,449,428,453,431xm438,428v-5,,-10,2,-15,4c424,434,425,436,426,438v3,-2,7,-4,12,-4c442,434,447,436,450,438v1,-2,2,-3,3,-5c448,430,443,428,438,428xm457,425v1,-1,3,-3,4,-4c454,416,446,413,438,413v-9,,-16,3,-23,7c416,422,418,423,419,425v5,-3,12,-5,19,-5c445,420,452,422,457,425xm462,419v2,-1,3,-2,5,-4c459,409,449,406,438,406v-11,,-21,3,-29,9c411,416,412,418,414,419v7,-4,15,-7,24,-7c447,412,455,415,462,419xm407,404v,3,-1,6,-2,8c406,413,407,413,408,414v1,-1,2,-2,3,-2c412,409,412,407,412,404v,-9,-4,-18,-10,-24c396,374,387,370,378,370v-10,,-18,4,-24,10c347,386,344,395,344,404v,3,,6,1,8c346,413,346,414,347,414v1,,2,-1,3,-2c349,410,349,407,349,404v,-16,13,-29,29,-29c394,375,407,388,407,404xm399,404v,2,,3,-1,5c400,409,402,410,404,411v1,-2,1,-4,1,-7c405,397,402,390,397,385v-5,-5,-12,-8,-19,-8c370,377,363,380,359,385v-5,5,-8,12,-8,19c351,407,351,409,352,411v1,-1,3,-2,5,-2c357,407,357,406,357,404v,-12,9,-21,21,-21c389,383,399,392,399,404xm391,404v,1,,1,,2c393,407,395,407,397,408v,-1,,-3,,-4c397,399,395,394,392,390v-4,-3,-9,-5,-14,-5c372,385,368,387,364,390v-4,4,-6,9,-6,14c358,405,358,407,359,408v2,-1,3,-1,5,-2c364,405,364,405,364,404v,-7,6,-14,14,-14c385,390,391,397,391,404xm384,404v,,,,,1c386,405,388,405,390,406v,-1,,-1,,-2c390,397,384,392,378,392v-7,,-12,5,-12,12c366,405,366,405,366,406v2,-1,3,-1,5,-1c371,404,371,404,371,404v,-4,3,-7,7,-7c381,397,384,400,384,404xm378,399v-3,,-5,2,-5,5c373,404,373,404,373,404v1,,3,,5,c379,404,381,404,383,404v,,,,,c383,401,381,399,378,399xm333,431v,-1,1,-3,2,-4c330,423,324,421,317,421v-7,,-13,2,-19,6c299,428,300,430,301,431v5,-3,10,-4,16,-4c323,427,328,428,333,431xm317,428v-6,,-11,2,-15,5c303,435,304,437,304,439v4,-3,8,-5,13,-5c322,434,326,436,329,438v1,-2,2,-3,3,-5c328,430,322,428,317,428xm336,425v2,-1,3,-3,4,-4c334,416,326,413,317,413v-9,,-17,3,-24,8c295,422,296,424,297,425v6,-3,13,-5,20,-5c324,420,331,422,336,425xm341,419v2,-1,3,-2,5,-4c338,409,328,406,317,406v-11,,-21,3,-29,9c289,417,291,418,292,420v7,-5,16,-8,25,-8c326,412,334,415,341,419xm285,404v,3,-1,6,-2,8c284,413,285,414,286,414v1,,2,-1,3,-2c290,410,290,407,290,404v,-9,-4,-18,-10,-24c274,374,265,370,256,370v-10,,-18,4,-24,10c225,386,222,395,222,404v,3,,6,1,8c224,413,225,414,225,414v1,,2,-1,3,-2c228,410,227,407,227,404v,-16,13,-29,29,-29c272,375,285,388,285,404xm277,404v,2,,3,-1,5c278,409,280,410,282,411v1,-2,1,-4,1,-7c283,397,280,390,275,385v-5,-5,-12,-8,-19,-8c248,377,242,380,237,385v-5,5,-8,12,-8,19c229,407,229,409,230,411v1,-1,3,-2,5,-2c235,407,235,406,235,404v,-12,9,-21,21,-21c268,383,277,392,277,404xm269,404v,1,,1,,2c271,407,273,407,275,408v,-1,,-3,,-4c275,399,273,394,270,390v-4,-3,-9,-5,-14,-5c250,385,246,387,242,390v-3,4,-6,9,-6,14c236,405,237,407,237,408v2,-1,4,-1,5,-2c242,405,242,405,242,404v,-7,6,-14,14,-14c263,390,269,397,269,404xm263,404v,,,,,1c264,405,266,405,268,406v,-1,,-1,,-2c268,397,262,392,256,392v-7,,-12,5,-12,12c244,405,244,405,244,406v2,-1,3,-1,5,-1c249,404,249,404,249,404v,-4,3,-7,7,-7c260,397,263,400,263,404xm256,399v-3,,-5,2,-5,5c251,404,251,404,251,404v1,,3,,5,c258,404,259,404,261,404v,,,,,c261,401,259,399,256,399xm211,431v1,-1,2,-3,3,-4c208,423,202,421,195,421v-7,,-13,2,-18,5c178,428,179,429,180,431v4,-3,9,-4,15,-4c201,427,206,428,211,431xm195,428v-5,,-10,2,-14,4c182,434,182,436,183,438v4,-2,8,-4,12,-4c200,434,204,436,208,438v,-2,1,-3,2,-5c206,430,201,428,195,428xm214,425v2,-1,3,-3,4,-4c212,416,204,413,195,413v-8,,-16,3,-23,7c174,422,175,423,176,425v6,-3,12,-5,19,-5c202,420,209,422,214,425xm219,419v2,-1,3,-2,5,-4c216,409,206,406,195,406v-11,,-21,3,-29,9c168,416,170,418,171,419v7,-4,15,-7,24,-7c204,412,212,415,219,419xm181,73v1,1,1,3,2,5c187,76,191,75,195,75v5,,9,1,13,4c208,77,209,75,210,73v-4,-3,-9,-4,-15,-4c190,69,185,70,181,73xm195,67v6,,11,2,16,5c212,70,213,68,214,67v-6,-3,-12,-5,-19,-5c188,62,182,63,177,67v1,1,2,3,3,4c184,69,189,67,195,67xm184,80v,2,1,4,1,6c188,84,191,82,195,82v4,,8,2,10,5c206,85,206,83,207,80v-3,-2,-7,-4,-12,-4c191,76,187,78,184,80xm205,96v,-2,,-5,,-7c203,86,199,84,195,84v-4,,-7,2,-9,4c186,91,186,93,186,96v,,,,,1c187,97,188,96,188,96v,,,,,c188,92,191,89,195,89v4,,7,3,7,7c202,96,202,96,202,96v1,1,2,1,3,1c205,97,205,96,205,96xm195,91v-3,,-5,2,-5,5c190,96,190,96,190,96v2,,3,,5,c197,96,198,96,200,96v,,,,,c200,93,198,91,195,91xm166,107v2,1,4,2,5,4c178,106,186,104,195,104v9,,17,2,24,7c221,110,222,108,224,107v-8,-6,-18,-9,-29,-9c184,98,174,101,166,107xm302,73v1,2,2,4,2,6c308,76,312,75,317,75v5,,9,1,12,4c330,77,331,75,332,73v-4,-3,-10,-4,-15,-4c311,69,306,70,302,73xm317,67v6,,11,2,16,5c333,70,334,68,335,67v-5,-3,-11,-5,-18,-5c310,62,304,64,298,67v1,2,2,3,3,5c306,69,311,67,317,67xm305,80v,3,1,5,1,7c309,84,313,82,317,82v4,,8,2,10,5c328,85,328,83,329,80v-3,-2,-8,-4,-12,-4c312,76,308,78,305,80xm327,96v,-2,,-5,,-7c325,86,321,84,317,84v-4,,-8,2,-10,6c307,92,307,94,307,96v,,,1,,1c308,97,309,97,310,96v,,,,,c310,92,313,89,317,89v4,,7,3,7,7c324,96,324,96,324,96v1,1,2,1,3,1c327,97,327,96,327,96xm317,91v-3,,-5,2,-5,5c312,96,312,96,312,96v2,,3,,5,c319,96,320,96,322,96v,,,,,c322,93,320,91,317,91xm288,107v1,1,3,3,4,4c299,106,308,104,317,104v9,,17,2,24,7c343,110,344,108,346,107v-8,-6,-18,-9,-29,-9c306,98,296,101,288,107xm423,73v1,1,2,3,3,5c429,76,433,75,438,75v4,,9,1,12,4c451,77,452,75,453,73v-5,-3,-10,-4,-15,-4c433,69,428,70,423,73xm438,67v6,,11,2,15,5c454,70,455,68,456,67v-5,-3,-11,-5,-18,-5c431,62,425,63,420,67v1,1,2,3,3,4c427,69,432,67,438,67xm426,80v1,2,2,4,2,6c431,84,434,82,438,82v4,,8,2,10,5c449,85,449,83,450,80v-4,-2,-8,-4,-12,-4c434,76,430,78,426,80xm447,96v,-2,1,-5,1,-7c446,86,442,84,438,84v-4,,-7,2,-10,4c429,91,429,93,429,96v,,,,,1c430,97,430,96,431,96v,,,,,c431,92,434,89,438,89v3,,6,3,6,7c444,96,444,96,444,96v1,1,2,1,3,1c447,97,447,96,447,96xm438,91v-3,,-5,2,-5,5c433,96,433,96,433,96v1,,3,,5,c439,96,441,96,443,96v,,,,,c443,93,441,91,438,91xm409,107v2,1,3,2,5,4c421,106,429,104,438,104v9,,17,2,24,7c464,110,465,108,467,107v-8,-6,-18,-9,-29,-9c427,98,417,101,409,107xm545,73v1,2,1,4,2,6c551,76,555,75,560,75v5,,9,1,12,4c573,77,574,75,575,73v-4,-3,-10,-4,-15,-4c554,69,549,70,545,73xm560,67v6,,11,2,16,5c577,70,577,68,578,67v-5,-3,-11,-5,-18,-5c553,62,547,64,541,67v1,2,2,3,3,5c549,69,554,67,560,67xm548,81v,2,1,4,1,7c549,88,549,88,549,88v3,-4,7,-6,11,-6c564,82,568,84,570,87v1,-2,1,-4,2,-7c569,78,564,76,560,76v-5,,-9,2,-12,5xm570,96v,-2,,-5,,-7c568,86,564,84,560,84v-5,,-8,2,-10,6c549,90,549,89,549,89v1,2,1,4,1,7c550,96,550,97,550,97v1,,2,,3,-1c553,96,553,96,553,96v,-4,3,-7,7,-7c564,89,567,92,567,96v,,,,,c568,97,569,97,570,97v,,,-1,,-1xm560,91v-3,,-5,2,-5,5c555,96,555,96,555,96v2,,3,,5,c562,96,563,96,565,96v,,,,,c565,93,563,91,560,91xm531,107v1,1,3,3,4,4c542,107,551,104,560,104v9,,17,2,24,7c586,110,587,108,589,107v-8,-6,-18,-9,-29,-9c549,98,539,101,531,107xm666,73v1,1,2,3,3,5c672,76,676,75,681,75v5,,9,1,12,4c694,77,695,75,696,73v-5,-3,-10,-4,-15,-4c676,69,671,70,666,73xm681,67v6,,11,2,16,5c697,70,698,68,699,67v-5,-3,-11,-5,-18,-5c674,62,668,63,663,67v1,1,2,3,3,4c670,69,675,67,681,67xm669,80v1,2,2,4,2,6c674,84,677,82,681,82v4,,8,2,10,5c692,85,692,83,693,80v-3,-2,-8,-4,-12,-4c677,76,673,78,669,80xm690,96v,-2,1,-5,1,-7c689,86,685,84,681,84v-4,,-7,2,-10,4c672,91,672,93,672,96v,,,,,1c673,97,673,96,674,96v,,,,,c674,92,677,89,681,89v4,,6,3,6,7c687,96,687,96,687,96v1,1,2,1,4,1c690,97,690,96,690,96xm681,91v-3,,-5,2,-5,5c676,96,676,96,676,96v1,,3,,5,c683,96,684,96,686,96v,,,,,c686,93,684,91,681,91xm652,107v2,1,3,2,5,4c664,106,672,104,681,104v9,,17,2,24,7c707,110,708,108,710,107v-8,-6,-18,-9,-29,-9c670,98,660,101,652,107xm690,404v,-2,1,-4,1,-6c689,394,685,392,681,392v-4,,-7,2,-10,5c672,399,672,402,672,404v,,,1,,1c673,405,673,405,674,405v,-1,,-1,,-1c674,400,677,397,681,397v4,,6,3,6,7c687,404,687,404,687,405v1,,2,,4,c690,405,690,404,690,404xm681,399v-3,,-5,2,-5,5c676,404,676,404,676,404v1,,3,,5,c683,404,684,404,686,404v,,,,,c686,401,684,399,681,399xm691,395v1,-2,1,-4,2,-6c690,386,685,385,681,385v-4,,-8,1,-12,3c670,390,671,392,671,395v3,-3,6,-5,10,-5c685,390,689,392,691,395xm664,404v,1,,2,,3c666,406,668,406,670,405v,,,-1,,-1c670,390,665,378,656,369v-9,-9,-21,-15,-35,-15c607,354,595,360,586,369v-9,9,-15,21,-15,35c571,405,571,405,571,405v2,1,4,2,6,2c577,406,577,405,577,404v,-24,20,-43,44,-43c645,361,664,380,664,404xm657,404v,2,-1,4,-1,7c658,409,660,408,663,408v,-2,,-3,,-4c663,392,658,382,650,374v-7,-7,-18,-12,-29,-12c609,362,599,367,591,374v-7,8,-12,18,-12,30c579,405,579,407,579,408v2,1,5,2,7,3c585,409,585,406,585,404v,-20,16,-36,36,-36c641,368,657,384,657,404xm570,404v,-2,,-4,,-6c568,394,564,392,560,392v-5,,-8,3,-10,6c549,398,549,397,549,397v1,2,1,5,1,7c550,404,550,405,550,405v1,,2,,3,c553,404,553,404,553,404v,-4,3,-7,7,-7c564,397,567,400,567,404v,,,,,1c568,405,569,405,570,405v,,,-1,,-1xm560,399v-3,,-5,2,-5,5c555,404,555,404,555,404v2,,3,,5,c562,404,563,404,565,404v,,,,,c565,401,563,399,560,399xm570,395v1,-2,1,-4,2,-6c569,386,564,385,560,385v-5,,-9,1,-12,4c548,391,549,394,549,396v,,,,,c552,393,556,390,560,390v4,,8,2,10,5xm542,404v,1,,2,,3c544,407,546,406,548,406v,-1,,-1,,-2c548,390,543,378,534,369v-9,-9,-22,-15,-35,-15c485,354,473,360,464,369v-9,9,-15,21,-15,35c449,405,449,405,449,405v2,1,4,2,6,2c455,406,455,405,455,404v,-24,20,-43,44,-43c523,361,542,380,542,404xm534,404v,3,,5,,7c536,410,538,409,540,408v,-1,1,-3,1,-4c541,392,536,382,528,374v-7,-7,-18,-12,-29,-12c487,362,477,367,469,374v-8,8,-12,18,-12,30c457,405,457,407,457,408v2,1,4,2,7,3c463,409,463,406,463,404v,-20,16,-36,36,-36c518,368,534,384,534,404xm447,404v,-2,1,-4,1,-6c446,394,442,392,438,392v-4,,-7,2,-10,5c429,399,429,402,429,404v,,,1,,1c430,405,430,405,431,405v,-1,,-1,,-1c431,400,434,397,438,397v3,,6,3,6,7c444,404,444,404,444,405v1,,2,,3,c447,405,447,404,447,404xm438,399v-3,,-5,2,-5,5c433,404,433,404,433,404v1,,3,,5,c439,404,441,404,443,404v,,,,,c443,401,441,399,438,399xm448,395v1,-2,1,-4,2,-6c446,386,442,385,438,385v-4,,-8,1,-12,3c427,390,428,392,428,395v3,-3,6,-5,10,-5c442,390,446,392,448,395xm421,404v,1,,2,,3c423,406,425,406,427,405v,,,-1,,-1c427,390,422,378,413,369v-9,-9,-22,-15,-35,-15c364,354,352,360,343,369v-9,9,-15,21,-15,35c328,405,328,405,328,405v2,1,4,2,6,2c334,406,334,405,334,404v,-24,20,-43,44,-43c402,361,421,380,421,404xm414,404v,2,-1,4,-1,7c415,409,417,408,420,408v,-2,,-3,,-4c420,392,415,382,407,374v-7,-7,-18,-12,-29,-12c366,362,356,367,348,374v-7,8,-12,18,-12,30c336,405,336,407,336,408v2,1,5,2,7,3c342,409,342,406,342,404v,-20,16,-36,36,-36c398,368,414,384,414,404xm327,404v,-2,,-4,,-6c325,394,321,392,317,392v-4,,-8,2,-10,6c307,400,307,402,307,404v,,,1,,1c308,405,309,405,310,405v,-1,,-1,,-1c310,400,313,397,317,397v4,,7,3,7,7c324,404,324,404,324,405v1,,2,,3,c327,405,327,404,327,404xm317,399v-3,,-5,2,-5,5c312,404,312,404,312,404v2,,3,,5,c319,404,320,404,322,404v,,,,,c322,401,320,399,317,399xm327,395v1,-2,1,-4,2,-6c326,386,321,385,317,385v-5,,-9,1,-12,4c305,391,306,393,306,396v3,-4,7,-6,11,-6c321,390,325,392,327,395xm299,404v,1,,2,,3c301,407,303,406,305,406v,-1,1,-1,1,-2c306,390,300,378,291,369v-9,-9,-21,-15,-35,-15c242,354,230,360,221,369v-9,9,-15,21,-15,35c206,405,206,405,206,405v2,1,4,2,7,2c212,406,212,405,212,404v,-24,20,-43,44,-43c280,361,299,380,299,404xm292,404v,3,-1,5,-1,7c293,410,295,409,298,408v,-1,,-3,,-4c298,392,293,382,286,374v-8,-7,-19,-12,-30,-12c244,362,234,367,226,374v-7,8,-12,18,-12,30c214,405,214,407,214,408v2,1,5,2,7,3c220,409,220,406,220,404v,-20,16,-36,36,-36c276,368,292,384,292,404xm220,353v,-20,16,-36,36,-36c276,317,292,333,292,353v,2,-1,5,-1,7c293,359,295,358,298,357v,-2,,-3,,-4c298,341,293,331,286,323v-8,-8,-19,-12,-30,-12c244,311,234,315,226,323v-7,8,-12,18,-12,30c214,354,214,355,214,357v2,,5,2,7,3c220,357,220,355,220,353xm212,353v,-24,20,-44,44,-44c280,309,299,329,299,353v,1,,2,,3c301,355,303,355,305,354v,,1,-1,1,-1c306,339,300,327,291,318v-9,-9,-21,-15,-35,-15c242,303,230,309,221,318v-9,9,-15,21,-15,35c206,353,206,354,206,354v2,1,4,1,7,2c212,355,212,354,212,353xm220,301v,-19,16,-36,36,-36c276,265,292,282,292,301v,3,-1,5,-1,8c293,307,295,306,298,305v,-1,,-2,,-4c298,290,293,279,286,272v-8,-8,-19,-13,-30,-13c244,259,234,264,226,272v-7,7,-12,18,-12,29c214,303,214,304,214,305v2,1,5,2,7,3c220,306,220,304,220,301xm212,301v,-24,20,-43,44,-43c280,258,299,277,299,301v,1,,3,,4c301,304,303,303,305,303v,-1,1,-1,1,-2c306,288,300,275,291,266v-9,-9,-21,-14,-35,-14c242,252,230,257,221,266v-9,9,-15,22,-15,35c206,302,206,302,206,303v2,,4,1,7,2c212,303,212,302,212,301xm220,250v,-20,16,-36,36,-36c276,214,292,230,292,250v,2,-1,5,-1,7c293,256,295,255,298,254v,-1,,-3,,-4c298,238,293,228,286,220v-8,-7,-19,-12,-30,-12c244,208,234,213,226,220v-7,8,-12,18,-12,30c214,251,214,253,214,254v2,1,5,2,7,3c220,255,220,252,220,250xm212,250v,-24,20,-44,44,-44c280,206,299,226,299,250v,1,,2,,3c301,252,303,252,305,251v,,1,-1,1,-1c306,236,300,224,291,215v-9,-9,-21,-15,-35,-15c242,200,230,206,221,215v-9,9,-15,21,-15,35c206,250,206,251,206,251v2,1,4,1,7,2c212,252,212,251,212,250xm220,199v,-20,16,-36,36,-36c276,163,292,179,292,199v,2,-1,4,-1,7c293,205,295,203,298,202v,-1,,-2,,-3c298,187,293,176,286,169v-8,-8,-19,-12,-30,-12c244,157,234,161,226,169v-7,7,-12,18,-12,30c214,200,214,201,214,202v2,1,5,2,7,4c220,203,220,201,220,199xm212,199v,-24,20,-44,44,-44c280,155,299,175,299,199v,1,,2,,3c301,201,303,200,305,200v,,1,-1,1,-1c306,185,300,172,291,163v-9,-9,-21,-14,-35,-14c242,149,230,154,221,163v-9,9,-15,22,-15,36c206,199,206,199,206,200v2,,4,1,7,2c212,201,212,200,212,199xm220,147v,-20,16,-36,36,-36c276,111,292,127,292,147v,3,-1,5,-1,7c293,153,295,152,298,151v,-1,,-3,,-4c298,136,293,125,286,117v-8,-7,-19,-12,-30,-12c244,105,234,110,226,117v-7,8,-12,19,-12,30c214,148,214,150,214,151v2,1,5,2,7,3c220,152,220,150,220,147xm212,147v,-24,20,-43,44,-43c280,104,299,123,299,147v,1,,2,,3c301,150,303,149,305,149v,-1,1,-1,1,-2c306,133,300,121,291,112,282,103,270,98,256,98v-14,,-26,5,-35,14c212,121,206,133,206,147v,1,,1,,2c208,149,210,150,213,150v-1,-1,-1,-2,-1,-3xm285,96v,3,-1,5,-2,8c284,105,285,105,286,106v1,-1,2,-1,3,-2c290,102,290,99,290,96v,-10,-4,-18,-10,-24c274,65,265,62,256,62v-10,,-18,3,-24,10c225,78,222,86,222,96v,3,,5,1,8c224,105,225,105,225,106v1,-1,2,-1,3,-2c228,101,227,99,227,96v,-16,13,-29,29,-29c272,67,285,80,285,96xm277,96v,1,,3,-1,4c278,101,280,102,282,103v1,-2,1,-5,1,-7c283,88,280,81,275,77v-5,-5,-12,-8,-19,-8c248,69,242,72,237,77v-5,4,-8,11,-8,19c229,98,229,101,230,103v1,-1,3,-2,5,-3c235,99,235,97,235,96v,-12,9,-21,21,-21c268,75,277,84,277,96xm269,96v,,,1,,2c271,98,273,99,275,100v,-2,,-3,,-4c275,90,273,86,270,82v-4,-4,-9,-6,-14,-6c250,76,246,78,242,82v-3,4,-6,8,-6,14c236,97,237,98,237,100v2,-1,4,-2,5,-2c242,97,242,96,242,96v,-8,6,-14,14,-14c263,82,269,88,269,96xm263,96v,,,,,c264,97,266,97,268,97v,,,-1,,-1c268,89,262,84,256,84v-7,,-12,5,-12,12c244,96,244,97,244,97v2,,3,,5,-1c249,96,249,96,249,96v,-4,3,-7,7,-7c260,89,263,92,263,96xm256,91v-3,,-5,2,-5,5c251,96,251,96,251,96v1,,3,,5,c258,96,259,96,261,96v,,,,,c261,93,259,91,256,91xm407,96v,3,-1,5,-2,8c406,105,407,105,408,106v1,-1,2,-2,3,-3c412,101,412,98,412,96v,-10,-4,-18,-10,-24c396,65,387,62,378,62v-10,,-18,3,-24,10c347,78,344,86,344,96v,3,,5,1,8c346,105,346,105,347,106v1,-1,2,-1,3,-2c349,101,349,99,349,96v,-16,13,-29,29,-29c394,67,407,80,407,96xm399,96v,1,,3,-1,4c400,101,402,102,404,103v1,-2,1,-5,1,-7c405,88,402,81,397,77v-5,-5,-12,-8,-19,-8c370,69,363,72,359,77v-5,4,-8,11,-8,19c351,98,351,101,352,103v1,-1,3,-2,5,-3c357,99,357,97,357,96v,-12,9,-21,21,-21c389,75,399,84,399,96xm391,96v,,,1,,2c393,98,395,99,397,100v,-2,,-3,,-4c397,90,395,86,392,82v-4,-4,-9,-6,-14,-6c372,76,368,78,364,82v-4,4,-6,8,-6,14c358,97,358,98,359,100v2,-1,3,-2,5,-2c364,97,364,96,364,96v,-8,6,-14,14,-14c385,82,391,88,391,96xm384,96v,,,,,c386,97,388,97,390,97v,,,-1,,-1c390,89,384,84,378,84v-7,,-12,5,-12,12c366,96,366,97,366,97v2,,3,,5,-1c371,96,371,96,371,96v,-4,3,-7,7,-7c381,89,384,92,384,96xm378,91v-3,,-5,2,-5,5c373,96,373,96,373,96v1,,3,,5,c379,96,381,96,383,96v,,,,,c383,93,381,91,378,91xm343,112v-9,9,-15,21,-15,35c328,148,328,148,328,149v2,,4,1,6,1c334,149,334,148,334,147v,-24,20,-43,44,-43c402,104,421,123,421,147v,1,,2,,3c423,149,425,149,427,148v,,,,,-1c427,133,422,121,413,112,404,103,391,98,378,98v-14,,-26,5,-35,14xm527,96v,3,,5,-1,8c527,105,528,105,529,106v1,,2,-1,3,-2c532,102,533,99,533,96v,-10,-4,-18,-10,-24c517,65,508,62,499,62v-10,,-18,3,-25,10c468,78,464,86,464,96v,3,1,5,1,8c466,105,467,105,468,106v1,-1,2,-1,3,-2c470,101,470,99,470,96v,-16,13,-29,29,-29c515,67,527,80,527,96xm520,96v,1,,3,-1,4c521,101,523,102,525,103v,-2,1,-5,1,-7c526,88,523,81,518,77v-5,-5,-12,-8,-19,-8c491,69,484,72,479,77v-5,4,-8,11,-8,19c471,98,472,101,472,103v2,-1,4,-2,6,-3c478,99,478,97,478,96v,-12,9,-21,21,-21c510,75,520,84,520,96xm512,96v,,,1,,2c514,98,516,99,518,100v,-2,,-3,,-4c518,90,516,86,512,82v-3,-4,-8,-6,-13,-6c493,76,488,78,485,82v-4,4,-6,8,-6,14c479,97,479,98,480,100v1,-1,3,-2,5,-2c485,97,485,96,485,96v,-8,6,-14,14,-14c506,82,512,88,512,96xm505,96v,,,,,c507,97,509,97,510,97v1,,1,-1,1,-1c511,89,505,84,499,84v-7,,-12,5,-12,12c487,96,487,97,487,97v2,,3,,5,-1c492,96,492,96,492,96v,-4,3,-7,7,-7c502,89,505,92,505,96xm499,91v-3,,-5,2,-5,5c494,96,494,96,494,96v1,,3,,5,c500,96,502,96,504,96v,,,,,c504,93,501,91,499,91xm464,112v-9,9,-15,21,-15,35c449,148,449,148,449,149v2,,4,1,6,1c455,149,455,148,455,147v,-24,20,-43,44,-43c523,104,542,123,542,147v,1,,2,,4c544,150,546,149,548,149v,-1,,-1,,-2c548,133,543,121,534,112,525,103,512,98,499,98v-14,,-26,5,-35,14xm650,96v,3,-1,5,-2,8c649,105,650,105,651,106v1,-1,2,-2,3,-3c655,101,655,98,655,96v,-10,-4,-18,-10,-24c639,65,630,62,621,62v-10,,-18,3,-24,10c590,78,587,86,587,96v,3,,5,1,8c589,105,589,105,590,106v1,-1,2,-1,3,-2c592,101,592,99,592,96v,-16,13,-29,29,-29c637,67,650,80,650,96xm642,96v,1,,3,-1,4c643,101,645,102,647,103v1,-2,1,-5,1,-7c648,88,645,81,640,77v-5,-5,-12,-8,-19,-8c613,69,607,72,602,77v-5,4,-8,11,-8,19c594,98,594,101,595,103v1,-1,3,-2,5,-3c600,99,600,97,600,96v,-12,9,-21,21,-21c632,75,642,84,642,96xm634,96v,,,1,,2c636,98,638,99,640,100v,-2,,-3,,-4c640,90,638,86,635,82v-4,-4,-9,-6,-14,-6c615,76,611,78,607,82v-4,4,-6,8,-6,14c601,97,601,98,602,100v2,-1,3,-2,5,-2c607,97,607,96,607,96v,-8,6,-14,14,-14c628,82,634,88,634,96xm628,96v,,-1,,-1,c629,97,631,97,633,97v,,,-1,,-1c633,89,627,84,621,84v-7,,-12,5,-12,12c609,96,609,97,609,97v2,,3,,5,-1c614,96,614,96,614,96v,-4,3,-7,7,-7c625,89,628,92,628,96xm621,91v-3,,-5,2,-5,5c616,96,616,96,616,96v1,,3,,5,c623,96,624,96,626,96v,,,,,c626,93,624,91,621,91xm586,112v-9,9,-15,21,-15,35c571,148,571,148,571,149v2,,4,1,6,1c577,149,577,148,577,147v,-24,20,-43,44,-43c645,104,664,123,664,147v,1,,2,,3c666,149,668,149,670,148v,,,,,-1c670,133,665,121,656,112,647,103,635,98,621,98v-14,,-26,5,-35,14xm657,147v,2,-1,5,-1,7c658,153,660,152,663,151v,-1,,-3,,-4c663,136,658,125,650,117v-7,-7,-18,-12,-29,-12c609,105,599,110,591,117v-7,8,-12,19,-12,30c579,148,579,150,579,151v2,1,5,2,7,3c585,152,585,150,585,147v,-20,16,-36,36,-36c641,111,657,127,657,147xm664,199v,1,,1,,2c666,201,668,200,670,200v,-1,,-1,,-1c670,185,665,172,656,163v-9,-9,-21,-14,-35,-14c607,149,595,154,586,163v-9,9,-15,22,-15,36c571,199,571,199,571,200v2,,4,1,6,2c577,201,577,200,577,199v,-24,20,-44,44,-44c645,155,664,175,664,199xm657,199v,2,-1,4,-1,6c658,204,660,203,663,202v,-1,,-2,,-3c663,187,658,176,650,169v-7,-8,-18,-12,-29,-12c609,157,599,161,591,169v-7,7,-12,18,-12,30c579,200,579,201,579,202v2,1,5,2,7,4c585,203,585,201,585,199v,-20,16,-36,36,-36c641,163,657,179,657,199xm664,250v,1,,2,,3c666,252,668,252,670,251v,,,-1,,-1c670,236,665,224,656,215v-9,-9,-21,-15,-35,-15c607,200,595,206,586,215v-9,9,-15,21,-15,35c571,250,571,251,571,251v2,1,4,1,6,2c577,252,577,251,577,250v,-24,20,-44,44,-44c645,206,664,226,664,250xm657,250v,2,-1,4,-1,6c658,255,660,254,663,253v,-1,,-2,,-3c663,238,658,228,650,220v-7,-7,-18,-12,-29,-12c609,208,599,213,591,220v-7,8,-12,18,-12,30c579,251,579,253,579,254v2,1,5,2,7,3c585,255,585,252,585,250v,-20,16,-36,36,-36c641,214,657,230,657,250xm664,301v,1,,2,,3c666,304,668,303,670,303v,-1,,-1,,-2c670,288,665,275,656,266v-9,-9,-21,-14,-35,-14c607,252,595,257,586,266v-9,9,-15,22,-15,35c571,302,571,302,571,303v2,,4,1,6,2c577,303,577,302,577,301v,-24,20,-43,44,-43c645,258,664,277,664,301xm657,301v,3,-1,5,-1,7c658,307,660,306,663,305v,-1,,-3,,-4c663,290,658,279,650,272v-7,-8,-18,-13,-29,-13c609,259,599,264,591,272v-7,7,-12,18,-12,29c579,303,579,304,579,305v2,1,5,2,7,3c585,306,585,304,585,301v,-19,16,-36,36,-36c641,265,657,282,657,301xm664,353v,1,,2,,3c666,355,668,354,670,354v,-1,,-1,,-1c670,339,665,327,656,318v-9,-9,-21,-15,-35,-15c607,303,595,309,586,318v-9,9,-15,21,-15,35c571,353,571,354,571,354v2,1,4,1,6,2c577,355,577,354,577,353v,-24,20,-44,44,-44c645,309,664,329,664,353xm657,353v,2,-1,4,-1,6c658,358,660,357,663,356v,-1,,-2,,-3c663,341,658,331,650,323v-7,-8,-18,-12,-29,-12c609,311,599,315,591,323v-7,8,-12,18,-12,30c579,354,579,355,579,357v2,,5,2,7,3c585,358,585,355,585,353v,-20,16,-36,36,-36c641,317,657,333,657,353xm650,353v,3,-1,5,-2,8c649,361,650,362,651,363v1,-1,2,-2,3,-3c655,358,655,355,655,353v,-10,-4,-18,-10,-25c639,322,630,318,621,318v-10,,-18,4,-24,10c590,335,587,343,587,353v,3,,5,1,8c589,362,589,362,590,363v1,-1,2,-1,3,-2c592,358,592,356,592,353v,-16,13,-29,29,-29c637,324,650,337,650,353xm642,353v,1,,3,-1,4c643,358,645,359,647,360v1,-2,1,-5,1,-7c648,345,645,338,640,333v-5,-5,-12,-8,-19,-8c613,325,607,328,602,333v-5,5,-8,12,-8,20c594,355,594,358,595,360v1,-1,3,-2,5,-3c600,356,600,354,600,353v,-12,9,-21,21,-21c632,332,642,341,642,353xm634,353v,,,1,,2c636,355,638,356,640,357v,-2,,-3,,-4c640,347,638,342,635,339v-4,-4,-9,-6,-14,-6c615,333,611,335,607,339v-4,3,-6,8,-6,14c601,354,601,355,602,357v2,-1,3,-2,5,-2c607,354,607,353,607,353v,-8,6,-14,14,-14c628,339,634,345,634,353xm628,353v,,-1,,-1,c629,354,631,354,633,354v,,,-1,,-1c633,346,627,341,621,341v-7,,-12,5,-12,12c609,353,609,354,609,354v2,,3,,5,-1c614,353,614,353,614,353v,-4,3,-7,7,-7c625,346,628,349,628,353xm621,348v-3,,-5,2,-5,5c616,353,616,353,616,353v1,,3,,5,c623,353,624,353,626,353v,,,,,c626,350,624,348,621,348xm576,380v1,-2,1,-3,2,-5c573,372,567,370,560,370v-7,,-13,2,-19,5c542,377,543,379,544,380v5,-3,10,-5,16,-5c566,375,571,377,576,380xm560,377v-6,,-11,2,-15,5c546,383,546,385,547,387v4,-2,8,-4,13,-4c565,383,569,385,572,387v1,-2,2,-4,3,-6c571,378,565,377,560,377xm579,374v2,-2,3,-3,4,-5c577,365,569,362,560,362v-9,,-17,3,-24,7c538,371,539,373,540,374v6,-4,13,-6,20,-6c567,368,574,370,579,374xm584,368v2,-1,3,-3,5,-4c581,358,571,354,560,354v-11,,-21,4,-29,10c532,365,534,367,535,368v7,-5,16,-7,25,-7c569,361,577,363,584,368xm527,353v,3,,5,-1,8c527,362,528,362,529,363v1,-1,2,-1,3,-2c532,359,533,356,533,353v,-10,-4,-18,-10,-25c517,322,508,318,499,318v-10,,-18,4,-25,10c468,335,464,343,464,353v,3,1,5,1,8c466,362,467,362,468,363v1,-1,2,-1,3,-2c470,358,470,356,470,353v,-16,13,-29,29,-29c515,324,527,337,527,353xm520,353v,1,,3,-1,4c521,358,523,359,525,360v,-2,1,-5,1,-7c526,345,523,338,518,333v-5,-5,-12,-8,-19,-8c491,325,484,328,479,333v-5,5,-8,12,-8,20c471,355,472,358,472,360v2,-1,4,-2,6,-3c478,356,478,354,478,353v,-12,9,-21,21,-21c510,332,520,341,520,353xm512,353v,,,1,,2c514,355,516,356,518,357v,-2,,-3,,-4c518,347,516,342,512,339v-3,-4,-8,-6,-13,-6c493,333,488,335,485,339v-4,3,-6,8,-6,14c479,354,479,355,480,357v1,-1,3,-2,5,-2c485,354,485,353,485,353v,-8,6,-14,14,-14c506,339,512,345,512,353xm505,353v,,,,,c507,354,509,354,510,354v1,,1,-1,1,-1c511,346,505,341,499,341v-7,,-12,5,-12,12c487,353,487,354,487,354v2,,3,,5,-1c492,353,492,353,492,353v,-4,3,-7,7,-7c502,346,505,349,505,353xm499,348v-3,,-5,2,-5,5c494,353,494,353,494,353v1,,3,,5,c500,353,502,353,504,353v,,,,,c504,350,501,348,499,348xm453,380v1,-2,2,-3,3,-5c451,372,445,370,438,370v-7,,-13,2,-18,5c421,376,422,378,423,379v4,-2,9,-4,15,-4c444,375,449,377,453,380xm438,377v-5,,-10,1,-15,4c424,383,425,385,426,387v3,-3,7,-4,12,-4c442,383,447,385,450,387v1,-2,2,-4,3,-6c448,378,443,377,438,377xm457,374v1,-2,3,-3,4,-5c454,365,446,362,438,362v-9,,-16,3,-23,7c416,370,418,372,419,374v5,-4,12,-6,19,-6c445,368,452,370,457,374xm462,368v2,-1,3,-3,5,-4c459,358,449,354,438,354v-11,,-21,4,-29,10c411,365,412,366,414,368v7,-5,15,-7,24,-7c447,361,455,363,462,368xm407,353v,3,-1,5,-2,8c406,361,407,362,408,363v1,-1,2,-2,3,-3c412,358,412,355,412,353v,-10,-4,-18,-10,-25c396,322,387,318,378,318v-10,,-18,4,-24,10c347,335,344,343,344,353v,3,,5,1,8c346,362,346,362,347,363v1,-1,2,-1,3,-2c349,358,349,356,349,353v,-16,13,-29,29,-29c394,324,407,337,407,353xm399,353v,1,,3,-1,4c400,358,402,359,404,360v1,-2,1,-5,1,-7c405,345,402,338,397,333v-5,-5,-12,-8,-19,-8c370,325,363,328,359,333v-5,5,-8,12,-8,20c351,355,351,358,352,360v1,-1,3,-2,5,-3c357,356,357,354,357,353v,-12,9,-21,21,-21c389,332,399,341,399,353xm391,353v,,,1,,2c393,355,395,356,397,357v,-2,,-3,,-4c397,347,395,342,392,339v-4,-4,-9,-6,-14,-6c372,333,368,335,364,339v-4,3,-6,8,-6,14c358,354,358,355,359,357v2,-1,3,-2,5,-2c364,354,364,353,364,353v,-8,6,-14,14,-14c385,339,391,345,391,353xm384,353v,,,,,c386,354,388,354,390,354v,,,-1,,-1c390,346,384,341,378,341v-7,,-12,5,-12,12c366,353,366,354,366,354v2,,3,,5,-1c371,353,371,353,371,353v,-4,3,-7,7,-7c381,346,384,349,384,353xm378,348v-3,,-5,2,-5,5c373,353,373,353,373,353v1,,3,,5,c379,353,381,353,383,353v,,,,,c383,350,381,348,378,348xm333,380v,-2,1,-3,2,-5c330,372,324,370,317,370v-7,,-13,2,-19,5c299,377,300,378,301,380v5,-3,10,-5,16,-5c323,375,328,377,333,380xm317,377v-6,,-11,2,-15,4c303,383,304,385,304,387v4,-2,8,-4,13,-4c322,383,326,385,329,387v1,-2,2,-4,3,-6c328,378,322,377,317,377xm336,374v2,-2,3,-3,4,-5c334,365,326,362,317,362v-9,,-17,3,-24,7c295,371,296,372,297,374v6,-4,13,-6,20,-6c324,368,331,370,336,374xm341,368v2,-1,3,-3,5,-4c338,358,328,354,317,354v-11,,-21,4,-29,10c289,365,291,367,292,368v7,-5,16,-7,25,-7c326,361,334,363,341,368xm302,125v1,1,2,3,2,5c308,128,312,126,317,126v5,,9,2,12,4c330,128,331,126,332,124v-4,-2,-10,-4,-15,-4c311,120,306,122,302,125xm317,118v6,,11,2,16,5c333,121,334,120,335,118v-5,-3,-11,-5,-18,-5c310,113,304,115,298,118v1,2,2,3,3,5c306,120,311,118,317,118xm305,132v,2,1,4,1,7c309,136,313,134,317,134v4,,8,2,10,5c328,136,328,134,329,132v-3,-3,-8,-4,-12,-4c312,128,308,129,305,132xm327,147v,-2,,-4,,-6c325,137,321,135,317,135v-4,,-8,3,-10,6c307,143,307,145,307,147v,1,,1,,1c308,148,309,148,310,148v,,,-1,,-1c310,143,313,140,317,140v4,,7,3,7,7c324,147,324,148,324,148v1,,2,,3,c327,148,327,148,327,147xm317,142v-3,,-5,2,-5,5c312,147,312,147,312,148v2,-1,3,-1,5,-1c319,147,320,147,322,148v,-1,,-1,,-1c322,144,320,142,317,142xm288,158v1,2,3,3,4,5c299,158,308,155,317,155v9,,17,3,24,8c343,161,344,160,346,158v-8,-6,-18,-9,-29,-9c306,149,296,152,288,158xm423,124v1,2,2,4,3,6c429,127,433,126,438,126v4,,9,2,12,4c451,128,452,126,453,124v-5,-2,-10,-4,-15,-4c433,120,428,121,423,124xm438,118v6,,11,2,15,5c454,121,455,120,456,118v-5,-3,-11,-5,-18,-5c431,113,425,115,420,118v1,1,2,3,3,5c427,120,432,118,438,118xm426,131v1,2,2,4,2,7c431,135,434,134,438,134v4,,8,2,10,5c449,136,449,134,450,132v-4,-3,-8,-4,-12,-4c434,128,430,129,426,131xm447,147v,-2,1,-4,1,-6c446,137,442,135,438,135v-4,,-7,2,-10,5c429,142,429,145,429,147v,,,1,,1c430,148,430,148,431,148v,,,-1,,-1c431,143,434,140,438,140v3,,6,3,6,7c444,147,444,148,444,148v1,,2,,3,c447,148,447,148,447,147xm438,142v-3,,-5,2,-5,5c433,147,433,147,433,148v1,-1,3,-1,5,-1c439,147,441,147,443,148v,-1,,-1,,-1c443,144,441,142,438,142xm409,158v2,1,3,3,5,4c421,158,429,155,438,155v9,,17,3,24,8c464,161,465,160,467,158v-8,-6,-18,-9,-29,-9c427,149,417,152,409,158xm545,125v1,2,1,3,2,5c551,128,555,126,560,126v5,,9,2,12,4c573,128,574,126,575,124v-4,-2,-10,-4,-15,-4c554,120,549,122,545,125xm560,118v6,,11,2,16,5c577,121,577,120,578,118v-5,-3,-11,-5,-18,-5c553,113,547,115,541,119v1,1,2,3,3,4c549,120,554,118,560,118xm548,132v,2,1,5,1,7c549,139,549,139,549,139v3,-3,7,-5,11,-5c564,134,568,136,570,139v1,-3,1,-5,2,-7c569,129,564,128,560,128v-5,,-9,1,-12,4xm570,147v,-2,,-4,,-6c568,137,564,135,560,135v-5,,-8,3,-10,6c549,141,549,141,549,140v1,2,1,5,1,7c550,148,550,148,550,148v1,,2,,3,c553,148,553,147,553,147v,-4,3,-7,7,-7c564,140,567,143,567,147v,,,1,,1c568,148,569,148,570,148v,,,,,-1xm560,142v-3,,-5,2,-5,5c555,147,555,147,555,148v2,-1,3,-1,5,-1c562,147,563,147,565,148v,-1,,-1,,-1c565,144,563,142,560,142xm531,159v1,1,3,2,4,4c542,158,551,155,560,155v9,,17,3,24,8c586,161,587,160,589,158v-8,-6,-18,-9,-29,-9c549,149,539,152,531,159xm570,353v,-3,,-5,,-7c568,343,564,341,560,341v-5,,-8,2,-10,6c549,346,549,346,549,346v1,2,1,4,1,7c550,353,550,353,550,354v1,,2,-1,3,-1c553,353,553,353,553,353v,-4,3,-7,7,-7c564,346,567,349,567,353v,,,,,c568,353,569,354,570,354v,-1,,-1,,-1xm560,348v-3,,-5,2,-5,5c555,353,555,353,555,353v2,,3,,5,c562,353,563,353,565,353v,,,,,c565,350,563,348,560,348xm570,344v1,-2,1,-5,2,-7c569,335,564,333,560,333v-5,,-9,2,-12,5c548,340,549,342,549,345v,,,,,-1c552,341,556,339,560,339v4,,8,2,10,5xm542,353v,1,,2,,3c544,355,546,355,548,354v,,,-1,,-1c548,339,543,327,534,318v-9,-9,-22,-15,-35,-15c485,303,473,309,464,318v-9,9,-15,21,-15,35c449,353,449,354,449,354v2,1,4,1,6,2c455,355,455,354,455,353v,-24,20,-44,44,-44c523,309,542,329,542,353xm534,353v,2,,5,,7c536,359,538,358,540,357v,-2,1,-3,1,-4c541,341,536,331,528,323v-7,-8,-18,-12,-29,-12c487,311,477,315,469,323v-8,8,-12,18,-12,30c457,354,457,355,457,357v2,,4,2,7,3c463,357,463,355,463,353v,-20,16,-36,36,-36c518,317,534,333,534,353xm447,353v,-3,1,-5,1,-7c446,343,442,341,438,341v-4,,-7,1,-10,4c429,348,429,350,429,353v,,,,,1c430,353,430,353,431,353v,,,,,c431,349,434,346,438,346v3,,6,3,6,7c444,353,444,353,444,353v1,,2,1,3,1c447,353,447,353,447,353xm438,348v-3,,-5,2,-5,5c433,353,433,353,433,353v1,,3,,5,c439,353,441,353,443,353v,,,,,c443,350,441,348,438,348xm448,344v1,-2,1,-5,2,-7c446,335,442,333,438,333v-4,,-8,1,-12,4c427,339,428,341,428,343v3,-2,6,-4,10,-4c442,339,446,341,448,344xm421,353v,1,,2,,3c423,355,425,354,427,354v,-1,,-1,,-1c427,339,422,327,413,318v-9,-9,-22,-15,-35,-15c364,303,352,309,343,318v-9,9,-15,21,-15,35c328,353,328,354,328,354v2,1,4,1,6,2c334,355,334,354,334,353v,-24,20,-44,44,-44c402,309,421,329,421,353xm414,353v,2,-1,4,-1,6c415,358,417,357,420,356v,-1,,-2,,-3c420,341,415,331,407,323v-7,-8,-18,-12,-29,-12c366,311,356,315,348,323v-7,8,-12,18,-12,30c336,354,336,355,336,357v2,,5,2,7,3c342,357,342,355,342,353v,-20,16,-36,36,-36c398,317,414,333,414,353xm342,301v,-19,16,-36,36,-36c398,265,414,282,414,301v,3,-1,5,-1,7c415,307,417,306,420,305v,-1,,-3,,-4c420,290,415,279,407,272v-7,-8,-18,-13,-29,-13c366,259,356,264,348,272v-7,7,-12,18,-12,29c336,303,336,304,336,305v2,1,5,2,7,3c342,306,342,304,342,301xm334,301v,-24,20,-43,44,-43c402,258,421,277,421,301v,1,,2,,3c423,304,425,303,427,303v,-1,,-1,,-2c427,288,422,275,413,266v-9,-9,-22,-14,-35,-14c364,252,352,257,343,266v-9,9,-15,22,-15,35c328,302,328,302,328,303v2,,4,1,6,2c334,303,334,302,334,301xm342,250v,-20,16,-36,36,-36c398,214,414,230,414,250v,2,-1,4,-1,6c415,255,417,254,420,253v,-1,,-2,,-3c420,238,415,228,407,220v-7,-7,-18,-12,-29,-12c366,208,356,213,348,220v-7,8,-12,18,-12,30c336,251,336,253,336,254v2,1,5,2,7,3c342,255,342,252,342,250xm334,250v,-24,20,-44,44,-44c402,206,421,226,421,250v,1,,2,,3c423,252,425,252,427,251v,,,-1,,-1c427,236,422,224,413,215v-9,-9,-22,-15,-35,-15c364,200,352,206,343,215v-9,9,-15,21,-15,35c328,250,328,251,328,251v2,1,4,1,6,2c334,252,334,251,334,250xm342,199v,-20,16,-36,36,-36c398,163,414,179,414,199v,2,-1,4,-1,6c415,204,417,203,420,202v,-1,,-2,,-3c420,187,415,176,407,169v-7,-8,-18,-12,-29,-12c366,157,356,161,348,169v-7,7,-12,18,-12,30c336,200,336,201,336,202v2,1,5,2,7,4c342,203,342,201,342,199xm334,199v,-24,20,-44,44,-44c402,155,421,175,421,199v,1,,1,,2c423,201,425,200,427,200v,-1,,-1,,-1c427,185,422,172,413,163v-9,-9,-22,-14,-35,-14c364,149,352,154,343,163v-9,9,-15,22,-15,36c328,199,328,199,328,200v2,,4,1,6,2c334,201,334,200,334,199xm407,147v,3,-1,6,-2,8c406,156,407,156,408,157v1,-1,2,-1,3,-2c412,152,412,150,412,147v,-9,-4,-18,-10,-24c396,117,387,113,378,113v-10,,-18,4,-24,10c347,129,344,138,344,147v,3,,6,1,8c346,156,346,157,347,157v1,,2,-1,3,-2c349,153,349,150,349,147v,-16,13,-29,29,-29c394,118,407,131,407,147xm399,147v,2,,3,-1,5c400,152,402,153,404,155v1,-3,1,-5,1,-8c405,140,402,133,397,128v-5,-5,-12,-8,-19,-8c370,120,363,123,359,128v-5,5,-8,12,-8,19c351,150,351,152,352,155v1,-2,3,-3,5,-3c357,150,357,149,357,147v,-12,9,-21,21,-21c389,126,399,135,399,147xm391,147v,1,,1,,2c393,150,395,150,397,151v,-1,,-3,,-4c397,142,395,137,392,133v-4,-3,-9,-5,-14,-5c372,128,368,130,364,133v-4,4,-6,9,-6,14c358,148,358,150,359,151v2,-1,3,-1,5,-2c364,148,364,148,364,147v,-7,6,-13,14,-13c385,134,391,140,391,147xm384,147v,,,1,,1c386,148,388,148,390,149v,-1,,-1,,-2c390,141,384,135,378,135v-7,,-12,6,-12,12c366,148,366,148,366,149v2,-1,3,-1,5,-1c371,148,371,147,371,147v,-4,3,-7,7,-7c381,140,384,143,384,147xm378,142v-3,,-5,2,-5,5c373,147,373,147,373,148v1,-1,3,-1,5,-1c379,147,381,147,383,148v,-1,,-1,,-1c383,144,381,142,378,142xm527,147v,3,,6,-1,8c527,156,528,157,529,158v1,-1,2,-2,3,-2c532,153,533,150,533,147v,-9,-4,-18,-10,-24c517,117,508,113,499,113v-10,,-18,4,-25,10c468,129,464,138,464,147v,3,1,6,1,8c466,156,467,157,468,157v1,,2,-1,3,-2c470,153,470,150,470,147v,-16,13,-29,29,-29c515,118,527,131,527,147xm520,147v,2,,3,-1,5c521,152,523,153,525,155v,-3,1,-5,1,-8c526,140,523,133,518,128v-5,-5,-12,-8,-19,-8c491,120,484,123,479,128v-5,5,-8,12,-8,19c471,150,472,152,472,155v2,-2,4,-3,6,-3c478,150,478,149,478,147v,-12,9,-21,21,-21c510,126,520,135,520,147xm512,147v,1,,1,,2c514,150,516,150,518,151v,-1,,-3,,-4c518,142,516,137,512,133v-3,-3,-8,-5,-13,-5c493,128,488,130,485,133v-4,4,-6,9,-6,14c479,148,479,150,480,151v1,-1,3,-1,5,-2c485,148,485,148,485,147v,-7,6,-13,14,-13c506,134,512,140,512,147xm505,147v,,,1,,1c507,148,509,148,510,149v1,-1,1,-1,1,-2c511,141,505,135,499,135v-7,,-12,6,-12,12c487,148,487,148,487,149v2,-1,3,-1,5,-1c492,148,492,147,492,147v,-4,3,-7,7,-7c502,140,505,143,505,147xm499,142v-3,,-5,2,-5,5c494,147,494,147,494,148v1,-1,3,-1,5,-1c500,147,502,147,504,148v,-1,,-1,,-1c504,144,501,142,499,142xm464,163v-9,9,-15,22,-15,36c449,199,449,199,449,200v2,,4,1,6,2c455,201,455,200,455,199v,-24,20,-44,44,-44c523,155,542,175,542,199v,1,,2,,3c544,201,546,201,548,200v,,,-1,,-1c548,185,543,172,534,163v-9,-9,-22,-14,-35,-14c485,149,473,154,464,163xm534,199v,2,,5,,7c536,205,538,204,540,203v,-2,1,-3,1,-4c541,187,536,176,528,169v-7,-8,-18,-12,-29,-12c487,157,477,161,469,169v-8,7,-12,18,-12,30c457,200,457,201,457,202v2,1,4,2,7,4c463,203,463,201,463,199v,-20,16,-36,36,-36c518,163,534,179,534,199xm542,250v,1,,2,,3c544,253,546,252,548,251v,,,-1,,-1c548,236,543,224,534,215v-9,-9,-22,-15,-35,-15c485,200,473,206,464,215v-9,9,-15,21,-15,35c449,250,449,251,449,251v2,1,4,1,6,2c455,252,455,251,455,250v,-24,20,-44,44,-44c523,206,542,226,542,250xm534,250v,2,,5,,7c536,256,538,255,540,254v,-1,1,-3,1,-4c541,238,536,228,528,220v-7,-7,-18,-12,-29,-12c487,208,477,213,469,220v-8,8,-12,18,-12,30c457,251,457,253,457,254v2,1,4,2,7,3c463,255,463,252,463,250v,-20,16,-36,36,-36c518,214,534,230,534,250xm542,301v,1,,3,,4c544,304,546,303,548,303v,-1,,-1,,-2c548,288,543,275,534,266v-9,-9,-22,-14,-35,-14c485,252,473,257,464,266v-9,9,-15,22,-15,35c449,302,449,302,449,303v2,,4,1,6,2c455,303,455,302,455,301v,-24,20,-43,44,-43c523,258,542,277,542,301xm534,301v,3,,5,,8c536,307,538,306,540,305v,-1,1,-2,1,-4c541,290,536,279,528,272v-7,-8,-18,-13,-29,-13c487,259,477,264,469,272v-8,7,-12,18,-12,29c457,303,457,304,457,305v2,1,4,2,7,3c463,306,463,304,463,301v,-19,16,-36,36,-36c518,265,534,282,534,301xm527,301v,3,,6,-1,9c527,310,528,311,529,312v1,-1,2,-2,3,-2c532,307,533,304,533,301v,-9,-4,-18,-10,-24c517,271,508,267,499,267v-10,,-18,4,-25,10c468,283,464,292,464,301v,3,1,6,1,9c466,310,467,311,468,311v1,,2,-1,3,-1c470,307,470,304,470,301v,-16,13,-29,29,-29c515,272,527,285,527,301xm520,301v,2,,3,-1,5c521,307,523,308,525,309v,-3,1,-5,1,-8c526,294,523,287,518,282v-5,-5,-12,-8,-19,-8c491,274,484,277,479,282v-5,5,-8,12,-8,19c471,304,472,306,472,309v2,-1,4,-2,6,-3c478,304,478,303,478,301v,-11,9,-21,21,-21c510,280,520,290,520,301xm512,301v,1,,2,,2c514,304,516,304,518,305v,-1,,-2,,-4c518,296,516,291,512,287v-3,-3,-8,-5,-13,-5c493,282,488,284,485,287v-4,4,-6,9,-6,14c479,303,479,304,480,305v1,-1,3,-1,5,-2c485,303,485,302,485,301v,-7,6,-13,14,-13c506,288,512,294,512,301xm505,301v,,,1,,1c507,302,509,302,510,303v1,-1,1,-1,1,-2c511,295,505,289,499,289v-7,,-12,6,-12,12c487,302,487,302,487,303v2,-1,3,-1,5,-1c492,302,492,301,492,301v,-3,3,-6,7,-6c502,295,505,298,505,301xm499,296v-3,,-5,2,-5,5c494,301,494,302,494,302v1,,3,-1,5,-1c500,301,502,302,504,302v,,,-1,,-1c504,298,501,296,499,296xm453,329v1,-2,2,-4,3,-5c451,320,445,318,438,318v-7,,-13,2,-18,6c421,325,422,327,423,328v4,-3,9,-4,15,-4c444,324,449,326,453,329xm438,325v-5,,-10,2,-15,5c424,331,425,333,426,335v3,-2,7,-3,12,-3c442,332,447,333,450,336v1,-2,2,-4,3,-6c448,327,443,325,438,325xm457,323v1,-2,3,-4,4,-5c454,313,446,311,438,311v-9,,-16,2,-23,6c416,319,418,321,419,322v5,-3,12,-5,19,-5c445,317,452,319,457,323xm462,317v2,-2,3,-3,5,-5c459,307,449,303,438,303v-11,,-21,3,-29,9c411,313,412,315,414,316v7,-4,15,-7,24,-7c447,309,455,312,462,317xm423,175v1,2,2,4,3,6c429,179,433,177,438,177v4,,9,2,12,5c451,180,452,178,453,176v-5,-3,-10,-5,-15,-5c433,171,428,173,423,175xm438,170v6,,11,1,15,4c454,173,455,171,456,170v-5,-4,-11,-6,-18,-6c431,164,425,166,420,169v1,2,2,3,3,5c427,171,432,170,438,170xm426,183v1,2,2,4,2,6c431,187,434,185,438,185v4,,8,2,10,5c449,188,449,185,450,183v-4,-2,-8,-4,-12,-4c434,179,430,180,426,183xm447,199v,-3,1,-5,1,-7c446,189,442,187,438,187v-4,,-7,1,-10,4c429,194,429,196,429,199v,,,,,c430,199,430,199,431,199v,,,,,c431,195,434,192,438,192v3,,6,3,6,7c444,199,444,199,444,199v1,,2,,3,1c447,199,447,199,447,199xm438,193v-3,,-5,3,-5,6c433,199,433,199,433,199v1,,3,,5,c439,199,441,199,443,199v,,,,,c443,196,441,193,438,193xm409,209v2,2,3,3,5,5c421,209,429,206,438,206v9,,17,3,24,8c464,212,465,211,467,210v-8,-6,-18,-10,-29,-10c427,200,417,204,409,209xm415,215v1,1,3,3,4,4c424,216,431,214,438,214v7,,14,2,19,6c458,218,460,217,461,215v-7,-4,-15,-7,-23,-7c429,208,422,210,415,215xm420,221v1,1,2,3,3,4c427,223,432,221,438,221v6,,11,2,15,5c454,224,455,223,456,221v-5,-3,-11,-5,-18,-5c431,216,425,218,420,221xm423,227v1,2,2,4,3,5c429,230,433,229,438,229v4,,9,1,12,4c451,231,452,229,453,227v-5,-3,-10,-4,-15,-4c433,223,428,224,423,227xm426,234v1,2,2,4,2,6c431,238,434,236,438,236v4,,8,2,10,5c449,239,449,237,450,235v-4,-3,-8,-5,-12,-5c434,230,430,232,426,234xm447,250v,-2,1,-4,1,-6c446,240,442,238,438,238v-4,,-7,2,-10,4c429,245,429,247,429,250v,,,1,,1c430,251,430,251,431,251v,-1,,-1,,-1c431,246,434,243,438,243v3,,6,3,6,7c444,250,444,250,444,251v1,,2,,3,c447,251,447,250,447,250xm438,245v-3,,-5,2,-5,5c433,250,433,250,433,250v1,,3,,5,c439,250,441,250,443,250v,,,,,c443,247,441,245,438,245xm409,261v2,1,3,2,5,4c421,260,429,258,438,258v9,,17,3,24,7c464,264,465,262,467,261v-8,-6,-18,-9,-29,-9c427,252,417,255,409,261xm415,266v1,2,3,3,4,5c424,267,431,265,438,265v7,,14,3,19,6c458,270,460,268,461,266v-7,-4,-15,-7,-23,-7c429,259,422,262,415,266xm420,272v1,2,2,3,3,5c427,274,432,272,438,272v6,,11,2,15,5c454,276,455,274,456,273v-5,-4,-11,-6,-18,-6c431,267,425,269,420,272xm423,278v1,2,2,4,3,6c429,282,433,280,438,280v4,,9,2,12,4c451,282,452,280,453,279v-5,-3,-10,-5,-15,-5c433,274,428,276,423,278xm426,285v1,2,2,5,2,7c431,289,434,288,438,288v4,,8,2,10,5c449,290,449,288,450,286v-4,-3,-8,-4,-12,-4c434,282,430,283,426,285xm447,301v,-2,1,-4,1,-6c446,292,442,289,438,289v-4,,-7,2,-10,5c429,296,429,299,429,301v,1,,1,,1c430,302,430,302,431,302v,,,-1,,-1c431,298,434,295,438,295v3,,6,3,6,6c444,301,444,302,444,302v1,,2,,3,c447,302,447,302,447,301xm438,296v-3,,-5,2,-5,5c433,301,433,302,433,302v1,,3,-1,5,-1c439,301,441,302,443,302v,,,-1,,-1c443,298,441,296,438,296xm520,250v,1,,3,-1,4c521,255,523,256,525,257v,-2,1,-5,1,-7c526,242,523,236,518,231v-5,-5,-12,-8,-19,-8c491,223,484,226,479,231v-5,5,-8,11,-8,19c471,252,472,255,472,257v2,-1,4,-2,6,-3c478,253,478,251,478,250v,-12,9,-21,21,-21c510,229,520,238,520,250xm512,250v,1,,1,,2c514,252,516,253,518,254v,-1,,-3,,-4c518,245,516,240,512,236v-3,-3,-8,-6,-13,-6c493,230,488,233,485,236v-4,4,-6,9,-6,14c479,251,479,253,480,254v1,-1,3,-2,5,-2c485,251,485,251,485,250v,-8,6,-14,14,-14c506,236,512,242,512,250xm505,250v,,,,,1c507,251,509,251,510,251v1,,1,-1,1,-1c511,243,505,238,499,238v-7,,-12,5,-12,12c487,250,487,251,487,251v2,,3,,5,c492,250,492,250,492,250v,-4,3,-7,7,-7c502,243,505,246,505,250xm499,245v-3,,-5,2,-5,5c494,250,494,250,494,250v1,,3,,5,c500,250,502,250,504,250v,,,,,c504,247,501,245,499,245xm529,260v1,,2,-1,3,-1c532,256,533,253,533,250v,-10,-4,-18,-10,-24c517,220,508,216,499,216v-10,,-18,4,-25,10c468,232,464,240,464,250v,3,1,6,1,8c466,259,467,259,468,260v1,-1,2,-1,3,-2c470,256,470,253,470,250v,-16,13,-29,29,-29c515,221,527,234,527,250v,3,,6,-1,8c527,259,528,260,529,260xm520,199v,1,,3,-1,4c521,204,523,205,525,206v,-2,1,-5,1,-7c526,191,523,184,518,179v-5,-5,-12,-8,-19,-8c491,171,484,174,479,179v-5,5,-8,12,-8,20c471,201,472,204,472,206v2,-1,4,-2,6,-3c478,202,478,200,478,199v,-12,9,-22,21,-22c510,177,520,187,520,199xm512,199v,,,1,,1c514,201,516,202,518,202v,-1,,-2,,-3c518,193,516,188,512,185v-3,-4,-8,-6,-13,-6c493,179,488,181,485,185v-4,3,-6,8,-6,14c479,200,479,201,480,202v1,,3,-1,5,-2c485,200,485,199,485,199v,-8,6,-14,14,-14c506,185,512,191,512,199xm505,199v,,,,,c507,199,509,200,510,200v1,,1,-1,1,-1c511,192,505,187,499,187v-7,,-12,5,-12,12c487,199,487,200,487,200v2,,3,-1,5,-1c492,199,492,199,492,199v,-4,3,-7,7,-7c502,192,505,195,505,199xm499,193v-3,,-5,3,-5,6c494,199,494,199,494,199v1,,3,,5,c500,199,502,199,504,199v,,,,,c504,196,501,193,499,193xm529,209v1,-1,2,-1,3,-2c532,204,533,202,533,199v,-10,-4,-18,-10,-25c517,168,508,164,499,164v-10,,-18,4,-25,10c468,181,464,189,464,199v,2,1,5,1,8c466,207,467,208,468,209v1,-1,2,-2,3,-2c470,204,470,201,470,199v,-16,13,-29,29,-29c515,170,527,183,527,199v,2,,5,-1,8c527,207,528,208,529,209xm461,164v-7,-5,-15,-7,-23,-7c429,157,422,159,415,163v1,2,3,3,4,5c424,165,431,163,438,163v7,,14,2,19,5c458,167,460,165,461,164xm344,199v,2,,5,1,8c346,207,346,208,347,209v1,-1,2,-2,3,-2c349,204,349,201,349,199v,-16,13,-29,29,-29c394,170,407,183,407,199v,2,-1,5,-2,8c406,207,407,208,408,208v1,,2,-1,3,-2c412,204,412,201,412,199v,-10,-4,-18,-10,-25c396,168,387,164,378,164v-10,,-18,4,-24,10c347,181,344,189,344,199xm399,199v,1,,3,-1,4c400,204,402,205,404,206v1,-2,1,-5,1,-7c405,191,402,184,397,179v-5,-5,-12,-8,-19,-8c370,171,363,174,359,179v-5,5,-8,12,-8,20c351,201,351,204,352,206v1,-1,3,-2,5,-3c357,202,357,200,357,199v,-12,9,-22,21,-22c389,177,399,187,399,199xm391,199v,,,1,,1c393,201,395,202,397,202v,-1,,-2,,-3c397,193,395,188,392,185v-4,-4,-9,-6,-14,-6c372,179,368,181,364,185v-4,3,-6,8,-6,14c358,200,358,201,359,202v2,,3,-1,5,-2c364,200,364,199,364,199v,-8,6,-14,14,-14c385,185,391,191,391,199xm384,199v,,,,,c386,199,388,200,390,200v,,,-1,,-1c390,192,384,187,378,187v-7,,-12,5,-12,12c366,199,366,200,366,200v2,,3,-1,5,-1c371,199,371,199,371,199v,-4,3,-7,7,-7c381,192,384,195,384,199xm378,193v-3,,-5,3,-5,6c373,199,373,199,373,199v1,,3,,5,c379,199,381,199,383,199v,,,,,c383,196,381,193,378,193xm344,250v,3,,6,1,8c346,259,346,259,347,260v1,-1,2,-1,3,-2c349,256,349,253,349,250v,-16,13,-29,29,-29c394,221,407,234,407,250v,3,-1,6,-2,8c406,259,407,259,408,260v1,-1,2,-2,3,-2c412,255,412,253,412,250v,-10,-4,-18,-10,-24c396,220,387,216,378,216v-10,,-18,4,-24,10c347,232,344,240,344,250xm399,250v,1,,3,-1,4c400,255,402,256,404,257v1,-2,1,-5,1,-7c405,242,402,236,397,231v-5,-5,-12,-8,-19,-8c370,223,363,226,359,231v-5,5,-8,11,-8,19c351,252,351,255,352,257v1,-1,3,-2,5,-3c357,253,357,251,357,250v,-12,9,-21,21,-21c389,229,399,238,399,250xm391,250v,1,,1,,2c393,252,395,253,397,254v,-1,,-3,,-4c397,245,395,240,392,236v-4,-3,-9,-6,-14,-6c372,230,368,233,364,236v-4,4,-6,9,-6,14c358,251,358,253,359,254v2,-1,3,-2,5,-2c364,251,364,251,364,250v,-8,6,-14,14,-14c385,236,391,242,391,250xm384,250v,,,,,1c386,251,388,251,390,251v,,,-1,,-1c390,243,384,238,378,238v-7,,-12,5,-12,12c366,250,366,251,366,251v2,,3,,5,c371,250,371,250,371,250v,-4,3,-7,7,-7c381,243,384,246,384,250xm378,245v-3,,-5,2,-5,5c373,250,373,250,373,250v1,,3,,5,c379,250,381,250,383,250v,,,,,c383,247,381,245,378,245xm344,301v,3,,6,1,9c346,310,346,311,347,311v1,,2,-1,3,-1c349,307,349,304,349,301v,-16,13,-29,29,-29c394,272,407,285,407,301v,3,-1,6,-2,9c406,310,407,311,408,311v1,-1,2,-1,3,-2c412,306,412,304,412,301v,-9,-4,-18,-10,-24c396,271,387,267,378,267v-10,,-18,4,-24,10c347,283,344,292,344,301xm399,301v,2,,3,-1,5c400,307,402,308,404,309v1,-3,1,-5,1,-8c405,294,402,287,397,282v-5,-5,-12,-8,-19,-8c370,274,363,277,359,282v-5,5,-8,12,-8,19c351,304,351,306,352,309v1,-1,3,-2,5,-3c357,304,357,303,357,301v,-11,9,-21,21,-21c389,280,399,290,399,301xm391,301v,1,,2,,2c393,304,395,304,397,305v,-1,,-2,,-4c397,296,395,291,392,287v-4,-3,-9,-5,-14,-5c372,282,368,284,364,287v-4,4,-6,9,-6,14c358,303,358,304,359,305v2,-1,3,-1,5,-2c364,303,364,302,364,301v,-7,6,-13,14,-13c385,288,391,294,391,301xm384,301v,,,1,,1c386,302,388,302,390,303v,-1,,-1,,-2c390,295,384,289,378,289v-7,,-12,6,-12,12c366,302,366,302,366,303v2,-1,3,-1,5,-1c371,302,371,301,371,301v,-3,3,-6,7,-6c381,295,384,298,384,301xm378,296v-3,,-5,2,-5,5c373,301,373,302,373,302v1,,3,-1,5,-1c379,301,381,302,383,302v,,,-1,,-1c383,298,381,296,378,296xm572,336v1,-2,2,-4,3,-6c571,327,565,325,560,325v-6,,-11,2,-15,5c546,332,546,334,547,336v4,-3,8,-4,13,-4c565,332,569,333,572,336xm576,329v1,-2,1,-4,2,-5c573,320,567,318,560,318v-7,,-13,3,-19,6c542,326,543,327,544,329v5,-3,10,-5,16,-5c566,324,571,326,576,329xm579,323v2,-2,3,-4,4,-5c577,313,569,311,560,311v-9,,-17,2,-24,7c538,320,539,321,540,323v6,-4,13,-6,20,-6c567,317,574,319,579,323xm584,317v2,-2,3,-3,5,-5c581,307,571,303,560,303v-11,,-21,4,-29,10c532,314,534,315,535,317v7,-5,16,-8,25,-8c569,309,577,312,584,317xm570,301v,-2,,-4,,-6c568,292,564,289,560,289v-5,,-8,3,-10,6c549,295,549,295,549,294v1,3,1,5,1,7c550,302,550,302,550,302v1,,2,,3,c553,302,553,301,553,301v,-3,3,-6,7,-6c564,295,567,298,567,301v,,,1,,1c568,302,569,302,570,302v,,,,,-1xm560,296v-3,,-5,2,-5,5c555,301,555,302,555,302v2,,3,-1,5,-1c562,301,563,302,565,302v,,,-1,,-1c565,298,563,296,560,296xm570,293v1,-3,1,-5,2,-7c569,283,564,282,560,282v-5,,-9,1,-12,4c548,288,549,291,549,293v,,,,,c552,290,556,288,560,288v4,,8,2,10,5xm572,284v1,-2,2,-4,3,-5c571,276,565,274,560,274v-6,,-11,2,-15,5c546,281,546,283,547,285v4,-3,8,-5,13,-5c565,280,569,282,572,284xm576,277v1,-1,1,-3,2,-4c573,269,567,267,560,267v-7,,-13,2,-19,6c542,274,543,276,544,277v5,-3,10,-5,16,-5c566,272,571,274,576,277xm579,271v2,-1,3,-3,4,-5c577,262,569,259,560,259v-9,,-17,3,-24,8c538,268,539,270,540,271v6,-3,13,-6,20,-6c567,265,574,268,579,271xm584,265v2,-1,3,-3,5,-4c581,255,571,252,560,252v-11,,-21,3,-29,9c532,263,534,264,535,265v7,-4,16,-7,25,-7c569,258,577,261,584,265xm570,250v,-2,,-4,,-6c568,240,564,238,560,238v-5,,-8,2,-10,6c549,244,549,243,549,243v1,2,1,5,1,7c550,250,550,251,550,251v1,,2,,3,c553,250,553,250,553,250v,-4,3,-7,7,-7c564,243,567,246,567,250v,,,,,1c568,251,569,251,570,251v,,,-1,,-1xm560,245v-3,,-5,2,-5,5c555,250,555,250,555,250v2,,3,,5,c562,250,563,250,565,250v,,,,,c565,247,563,245,560,245xm570,241v1,-2,1,-4,2,-6c569,232,564,230,560,230v-5,,-9,2,-12,5c548,237,549,239,549,242v,,,,,c552,238,556,236,560,236v4,,8,2,10,5xm572,233v1,-2,2,-4,3,-6c571,224,565,223,560,223v-6,,-11,1,-15,4c546,229,546,231,547,233v4,-3,8,-4,13,-4c565,229,569,230,572,233xm576,226v1,-2,1,-3,2,-5c573,218,567,216,560,216v-7,,-13,2,-19,5c542,223,543,224,544,226v5,-3,10,-5,16,-5c566,221,571,223,576,226xm579,220v2,-2,3,-3,4,-5c577,211,569,208,560,208v-9,,-17,3,-24,7c538,217,539,218,540,220v6,-4,13,-6,20,-6c567,214,574,216,579,220xm584,214v2,-2,3,-3,5,-4c581,204,571,200,560,200v-11,,-21,4,-29,10c532,211,534,213,535,214v7,-5,16,-8,25,-8c569,206,577,209,584,214xm570,199v,-3,,-5,,-7c568,189,564,187,560,187v-5,,-8,2,-10,6c549,192,549,192,549,192v1,2,1,4,1,7c550,199,550,199,550,200v1,-1,2,-1,3,-1c553,199,553,199,553,199v,-4,3,-7,7,-7c564,192,567,195,567,199v,,,,,c568,199,569,199,570,200v,-1,,-1,,-1xm560,193v-3,,-5,3,-5,6c555,199,555,199,555,199v2,,3,,5,c562,199,563,199,565,199v,,,,,c565,196,563,193,560,193xm570,190v1,-2,1,-5,2,-7c569,181,564,179,560,179v-5,,-9,2,-12,4c548,186,549,188,549,190v,,,,,c552,187,556,185,560,185v4,,8,2,10,5xm572,182v1,-2,2,-4,3,-6c571,173,565,171,560,171v-6,,-11,2,-15,5c546,178,546,180,547,182v4,-3,8,-5,13,-5c565,177,569,179,572,182xm576,174v1,-1,1,-3,2,-4c573,166,567,164,560,164v-7,,-13,2,-19,6c542,171,543,173,544,175v5,-3,10,-5,16,-5c566,170,571,171,576,174xm579,168v2,-1,3,-3,4,-4c577,159,569,157,560,157v-9,,-17,2,-24,7c538,165,539,167,540,169v6,-4,13,-6,20,-6c567,163,574,165,579,168xm541,147v,-11,-5,-22,-13,-30c521,110,510,105,499,105v-12,,-22,5,-30,12c461,125,457,136,457,147v,1,,3,,4c459,152,461,153,464,154v-1,-2,-1,-4,-1,-7c463,127,479,111,499,111v19,,35,16,35,36c534,150,534,152,534,155v2,-2,4,-3,6,-4c540,150,541,149,541,147xm420,147v,-11,-5,-22,-13,-30c400,110,389,105,378,105v-12,,-22,5,-30,12c341,125,336,136,336,147v,1,,3,,4c338,152,341,153,343,154v-1,-2,-1,-4,-1,-7c342,127,358,111,378,111v20,,36,16,36,36c414,149,413,152,413,154v2,-1,4,-2,7,-3c420,150,420,148,420,147xm293,164v2,1,3,3,4,5c303,165,310,163,317,163v7,,14,2,19,5c338,167,339,165,340,164v-6,-5,-14,-7,-23,-7c308,157,300,159,293,164xm298,170v1,1,2,3,3,4c306,171,311,170,317,170v6,,11,1,16,4c333,173,334,171,335,170v-5,-4,-11,-6,-18,-6c310,164,304,166,298,170xm302,176v1,2,2,4,2,6c308,179,312,177,317,177v5,,9,2,12,5c330,180,331,178,332,176v-4,-3,-10,-5,-15,-5c311,171,306,173,302,176xm305,183v,2,1,5,1,7c309,187,313,185,317,185v4,,8,2,10,5c328,188,328,185,329,183v-3,-2,-8,-4,-12,-4c312,179,308,181,305,183xm327,199v,-3,,-5,,-7c325,189,321,187,317,187v-4,,-8,2,-10,5c307,194,307,196,307,199v,,,,,1c308,199,309,199,310,199v,,,,,c310,195,313,192,317,192v4,,7,3,7,7c324,199,324,199,324,199v1,,2,,3,1c327,199,327,199,327,199xm317,193v-3,,-5,3,-5,6c312,199,312,199,312,199v2,,3,,5,c319,199,320,199,322,199v,,,,,c322,196,320,193,317,193xm288,210v1,1,3,3,4,4c299,209,308,206,317,206v9,,17,3,24,8c343,212,344,211,346,210v-8,-6,-18,-10,-29,-10c306,200,296,204,288,210xm293,215v2,2,3,3,4,5c303,216,310,214,317,214v7,,14,2,19,6c338,218,339,217,340,215v-6,-4,-14,-7,-23,-7c308,208,300,211,293,215xm298,221v1,2,2,3,3,5c306,223,311,221,317,221v6,,11,2,16,5c333,224,334,223,335,221v-5,-3,-11,-5,-18,-5c310,216,304,218,298,221xm302,227v1,2,2,4,2,6c308,230,312,229,317,229v5,,9,1,12,4c330,231,331,229,332,227v-4,-3,-10,-4,-15,-4c311,223,306,224,302,227xm305,235v,2,1,4,1,6c309,238,313,236,317,236v4,,8,2,10,5c328,239,328,237,329,235v-3,-3,-8,-5,-12,-5c312,230,308,232,305,235xm327,250v,-2,,-4,,-6c325,240,321,238,317,238v-4,,-8,2,-10,6c307,246,307,248,307,250v,,,1,,1c308,251,309,251,310,251v,-1,,-1,,-1c310,246,313,243,317,243v4,,7,3,7,7c324,250,324,250,324,251v1,,2,,3,c327,251,327,250,327,250xm317,245v-3,,-5,2,-5,5c312,250,312,250,312,250v2,,3,,5,c319,250,320,250,322,250v,,,,,c322,247,320,245,317,245xm288,261v1,1,3,3,4,4c299,261,308,258,317,258v9,,17,3,24,7c343,264,344,262,346,261v-8,-6,-18,-9,-29,-9c306,252,296,255,288,261xm293,267v2,1,3,3,4,4c303,268,310,265,317,265v7,,14,3,19,6c338,270,339,268,340,266v-6,-4,-14,-7,-23,-7c308,259,300,262,293,267xm298,273v1,1,2,3,3,4c306,274,311,272,317,272v6,,11,2,16,5c333,276,334,274,335,273v-5,-4,-11,-6,-18,-6c310,267,304,269,298,273xm302,279v1,2,2,3,2,5c308,282,312,280,317,280v5,,9,2,12,4c330,282,331,280,332,279v-4,-3,-10,-5,-15,-5c311,274,306,276,302,279xm305,286v,2,1,4,1,7c309,290,313,288,317,288v4,,8,2,10,5c328,290,328,288,329,286v-3,-3,-8,-4,-12,-4c312,282,308,283,305,286xm327,301v,-2,,-4,,-6c325,292,321,289,317,289v-4,,-8,3,-10,6c307,297,307,299,307,301v,1,,1,,1c308,302,309,302,310,302v,,,-1,,-1c310,298,313,295,317,295v4,,7,3,7,6c324,301,324,302,324,302v1,,2,,3,c327,302,327,302,327,301xm317,296v-3,,-5,2,-5,5c312,301,312,302,312,302v2,,3,-1,5,-1c319,301,320,302,322,302v,,,-1,,-1c322,298,320,296,317,296xm288,313v1,1,3,2,4,4c299,312,308,309,317,309v9,,17,3,24,8c343,315,344,314,346,312v-8,-5,-18,-9,-29,-9c306,303,296,307,288,313xm293,318v2,1,3,3,4,5c303,319,310,317,317,317v7,,14,2,19,6c338,321,339,319,340,318v-6,-5,-14,-7,-23,-7c308,311,300,313,293,318xm298,324v1,1,2,3,3,5c306,326,311,324,317,324v6,,11,2,16,5c333,327,334,325,335,324v-5,-4,-11,-6,-18,-6c310,318,304,320,298,324xm302,330v1,2,2,4,2,6c308,333,312,332,317,332v5,,9,1,12,4c330,334,331,332,332,330v-4,-3,-10,-5,-15,-5c311,325,306,327,302,330xm305,337v,3,1,5,1,7c309,341,313,339,317,339v4,,8,2,10,5c328,342,328,339,329,337v-3,-2,-8,-4,-12,-4c312,333,308,335,305,337xm327,353v,-3,,-5,,-7c325,343,321,341,317,341v-4,,-8,2,-10,5c307,348,307,351,307,353v,,,,,1c308,354,309,353,310,353v,,,,,c310,349,313,346,317,346v4,,7,3,7,7c324,353,324,353,324,353v1,,2,1,3,1c327,353,327,353,327,353xm317,348v-3,,-5,2,-5,5c312,353,312,353,312,353v2,,3,,5,c319,353,320,353,322,353v,,,,,c322,350,320,348,317,348xm642,301v,2,,3,-1,5c643,307,645,308,647,309v1,-3,1,-5,1,-8c648,294,645,287,640,282v-5,-5,-12,-8,-19,-8c613,274,607,277,602,282v-5,5,-8,12,-8,19c594,304,594,306,595,309v1,-1,3,-2,5,-3c600,304,600,303,600,301v,-11,9,-21,21,-21c632,280,642,290,642,301xm634,301v,1,,2,,2c636,304,638,304,640,305v,-1,,-2,,-4c640,296,638,291,635,287v-4,-3,-9,-5,-14,-5c615,282,611,284,607,287v-4,4,-6,9,-6,14c601,303,601,304,602,305v2,-1,3,-1,5,-2c607,303,607,302,607,301v,-7,6,-13,14,-13c628,288,634,294,634,301xm628,301v,,-1,1,-1,1c629,302,631,302,633,303v,-1,,-1,,-2c633,295,627,289,621,289v-7,,-12,6,-12,12c609,302,609,302,609,303v2,-1,3,-1,5,-1c614,302,614,301,614,301v,-3,3,-6,7,-6c625,295,628,298,628,301xm621,296v-3,,-5,2,-5,5c616,301,616,302,616,302v1,,3,-1,5,-1c623,301,624,302,626,302v,,,-1,,-1c626,298,624,296,621,296xm651,311v1,-1,2,-1,3,-2c655,306,655,304,655,301v,-9,-4,-18,-10,-24c639,271,630,267,621,267v-10,,-18,4,-24,10c590,283,587,292,587,301v,3,,6,1,9c589,310,589,311,590,311v1,,2,-1,3,-1c592,307,592,304,592,301v,-16,13,-29,29,-29c637,272,650,285,650,301v,3,-1,6,-2,9c649,310,650,311,651,311xm642,250v,1,,3,-1,4c643,255,645,256,647,257v1,-2,1,-5,1,-7c648,242,645,236,640,231v-5,-5,-12,-8,-19,-8c613,223,607,226,602,231v-5,5,-8,11,-8,19c594,252,594,255,595,257v1,-1,3,-2,5,-3c600,253,600,251,600,250v,-12,9,-21,21,-21c632,229,642,238,642,250xm634,250v,1,,1,,2c636,252,638,253,640,254v,-1,,-3,,-4c640,245,638,240,635,236v-4,-3,-9,-6,-14,-6c615,230,611,233,607,236v-4,4,-6,9,-6,14c601,251,601,253,602,254v2,-1,3,-2,5,-2c607,251,607,251,607,250v,-8,6,-14,14,-14c628,236,634,242,634,250xm628,250v,,-1,,-1,1c629,251,631,251,633,251v,,,-1,,-1c633,243,627,238,621,238v-7,,-12,5,-12,12c609,250,609,251,609,251v2,,3,,5,c614,250,614,250,614,250v,-4,3,-7,7,-7c625,243,628,246,628,250xm621,245v-3,,-5,2,-5,5c616,250,616,250,616,250v1,,3,,5,c623,250,624,250,626,250v,,,,,c626,247,624,245,621,245xm651,260v1,-1,2,-2,3,-2c655,255,655,253,655,250v,-10,-4,-18,-10,-24c639,220,630,216,621,216v-10,,-18,4,-24,10c590,232,587,240,587,250v,3,,6,1,8c589,259,589,259,590,260v1,-1,2,-1,3,-2c592,256,592,253,592,250v,-16,13,-29,29,-29c637,221,650,234,650,250v,3,-1,6,-2,8c649,259,650,259,651,260xm642,199v,1,,3,-1,4c643,204,645,205,647,206v1,-2,1,-5,1,-7c648,191,645,184,640,179v-5,-5,-12,-8,-19,-8c613,171,607,174,602,179v-5,5,-8,12,-8,20c594,201,594,204,595,206v1,-1,3,-2,5,-3c600,202,600,200,600,199v,-12,9,-22,21,-22c632,177,642,187,642,199xm634,199v,,,1,,1c636,201,638,202,640,202v,-1,,-2,,-3c640,193,638,188,635,185v-4,-4,-9,-6,-14,-6c615,179,611,181,607,185v-4,3,-6,8,-6,14c601,200,601,201,602,202v2,,3,-1,5,-2c607,200,607,199,607,199v,-8,6,-14,14,-14c628,185,634,191,634,199xm628,199v,,-1,,-1,c629,199,631,200,633,200v,,,-1,,-1c633,192,627,187,621,187v-7,,-12,5,-12,12c609,199,609,200,609,200v2,,3,-1,5,-1c614,199,614,199,614,199v,-4,3,-7,7,-7c625,192,628,195,628,199xm621,193v-3,,-5,3,-5,6c616,199,616,199,616,199v1,,3,,5,c623,199,624,199,626,199v,,,,,c626,196,624,193,621,193xm651,208v1,,2,-1,3,-2c655,204,655,201,655,199v,-10,-4,-18,-10,-25c639,168,630,164,621,164v-10,,-18,4,-24,10c590,181,587,189,587,199v,2,,5,1,8c589,207,589,208,590,209v1,-1,2,-2,3,-2c592,204,592,201,592,199v,-16,13,-29,29,-29c637,170,650,183,650,199v,2,-1,5,-2,8c649,207,650,208,651,208xm642,147v,2,,3,-1,5c643,152,645,153,647,155v1,-3,1,-5,1,-8c648,140,645,133,640,128v-5,-5,-12,-8,-19,-8c613,120,607,123,602,128v-5,5,-8,12,-8,19c594,150,594,152,595,155v1,-2,3,-3,5,-3c600,150,600,149,600,147v,-12,9,-21,21,-21c632,126,642,135,642,147xm634,147v,1,,1,,2c636,150,638,150,640,151v,-1,,-3,,-4c640,142,638,137,635,133v-4,-3,-9,-5,-14,-5c615,128,611,130,607,133v-4,4,-6,9,-6,14c601,148,601,150,602,151v2,-1,3,-1,5,-2c607,148,607,148,607,147v,-7,6,-13,14,-13c628,134,634,140,634,147xm628,147v,,-1,1,-1,1c629,148,631,148,633,149v,-1,,-1,,-2c633,141,627,135,621,135v-7,,-12,6,-12,12c609,148,609,148,609,149v2,-1,3,-1,5,-1c614,148,614,147,614,147v,-4,3,-7,7,-7c625,140,628,143,628,147xm621,142v-3,,-5,2,-5,5c616,147,616,147,616,148v1,-1,3,-1,5,-1c623,147,624,147,626,148v,-1,,-1,,-1c626,144,624,142,621,142xm651,157v1,-1,2,-1,3,-2c655,152,655,150,655,147v,-9,-4,-18,-10,-24c639,117,630,113,621,113v-10,,-18,4,-24,10c590,129,587,138,587,147v,3,,6,1,8c589,156,589,157,590,157v1,,2,-1,3,-2c592,153,592,150,592,147v,-16,13,-29,29,-29c637,118,650,131,650,147v,3,-1,6,-2,8c649,156,650,156,651,157xm583,112v-6,-4,-14,-7,-23,-7c551,105,543,108,536,113v2,1,3,3,4,4c546,114,553,111,560,111v7,,14,2,19,6c581,115,582,114,583,112xm461,112v-7,-4,-15,-7,-23,-7c429,105,422,108,415,112v1,1,3,3,4,5c424,113,431,111,438,111v7,,14,2,19,6c458,115,460,114,461,112xm340,112v-6,-4,-14,-7,-23,-7c308,105,300,108,293,112v2,2,3,3,4,5c303,113,310,111,317,111v7,,14,2,19,6c338,115,339,114,340,112xm222,147v,3,,6,1,8c224,156,225,157,225,157v1,,2,-1,3,-2c228,153,227,150,227,147v,-16,13,-29,29,-29c272,118,285,131,285,147v,3,-1,6,-2,8c284,156,285,157,286,157v1,,2,-1,3,-1c290,153,290,150,290,147v,-9,-4,-18,-10,-24c274,117,265,113,256,113v-10,,-18,4,-24,10c225,129,222,138,222,147xm277,147v,2,,3,-1,5c278,152,280,153,282,155v1,-3,1,-5,1,-8c283,140,280,133,275,128v-5,-5,-12,-8,-19,-8c248,120,242,123,237,128v-5,5,-8,12,-8,19c229,150,229,152,230,155v1,-2,3,-3,5,-3c235,150,235,149,235,147v,-12,9,-21,21,-21c268,126,277,135,277,147xm269,147v,1,,1,,2c271,150,273,150,275,151v,-1,,-3,,-4c275,142,273,137,270,133v-4,-3,-9,-5,-14,-5c250,128,246,130,242,133v-3,4,-6,9,-6,14c236,148,237,150,237,151v2,-1,4,-1,5,-2c242,148,242,148,242,147v,-7,6,-13,14,-13c263,134,269,140,269,147xm263,147v,,,1,,1c264,148,266,148,268,149v,-1,,-1,,-2c268,141,262,135,256,135v-7,,-12,6,-12,12c244,148,244,148,244,149v2,-1,3,-1,5,-1c249,148,249,147,249,147v,-4,3,-7,7,-7c260,140,263,143,263,147xm256,142v-3,,-5,2,-5,5c251,147,251,147,251,148v1,-1,3,-1,5,-1c258,147,259,147,261,148v,-1,,-1,,-1c261,144,259,142,256,142xm222,199v,2,,5,1,8c224,207,225,208,225,209v1,-1,2,-2,3,-2c228,204,227,201,227,199v,-16,13,-29,29,-29c272,170,285,183,285,199v,2,-1,5,-2,8c284,207,285,208,286,209v1,-1,2,-1,3,-2c290,204,290,201,290,199v,-10,-4,-18,-10,-25c274,168,265,164,256,164v-10,,-18,4,-24,10c225,181,222,189,222,199xm277,199v,1,,3,-1,4c278,204,280,205,282,206v1,-2,1,-5,1,-7c283,191,280,184,275,179v-5,-5,-12,-8,-19,-8c248,171,242,174,237,179v-5,5,-8,12,-8,20c229,201,229,204,230,206v1,-1,3,-2,5,-3c235,202,235,200,235,199v,-12,9,-22,21,-22c268,177,277,187,277,199xm269,199v,,,1,,1c271,201,273,202,275,202v,-1,,-2,,-3c275,193,273,188,270,185v-4,-4,-9,-6,-14,-6c250,179,246,181,242,185v-3,3,-6,8,-6,14c236,200,237,201,237,202v2,,4,-1,5,-2c242,200,242,199,242,199v,-8,6,-14,14,-14c263,185,269,191,269,199xm263,199v,,,,,c264,199,266,200,268,200v,,,-1,,-1c268,192,262,187,256,187v-7,,-12,5,-12,12c244,199,244,200,244,200v2,,3,-1,5,-1c249,199,249,199,249,199v,-4,3,-7,7,-7c260,192,263,195,263,199xm256,193v-3,,-5,3,-5,6c251,199,251,199,251,199v1,,3,,5,c258,199,259,199,261,199v,,,,,c261,196,259,193,256,193xm222,250v,3,,6,1,8c224,259,225,259,225,260v1,-1,2,-1,3,-2c228,256,227,253,227,250v,-16,13,-29,29,-29c272,221,285,234,285,250v,3,-1,6,-2,8c284,259,285,259,286,260v1,,2,-1,3,-2c290,256,290,253,290,250v,-10,-4,-18,-10,-24c274,220,265,216,256,216v-10,,-18,4,-24,10c225,232,222,240,222,250xm277,250v,1,,3,-1,4c278,255,280,256,282,257v1,-2,1,-5,1,-7c283,242,280,236,275,231v-5,-5,-12,-8,-19,-8c248,223,242,226,237,231v-5,5,-8,11,-8,19c229,252,229,255,230,257v1,-1,3,-2,5,-3c235,253,235,251,235,250v,-12,9,-21,21,-21c268,229,277,238,277,250xm269,250v,1,,1,,2c271,252,273,253,275,254v,-1,,-3,,-4c275,245,273,240,270,236v-4,-3,-9,-6,-14,-6c250,230,246,233,242,236v-3,4,-6,9,-6,14c236,251,237,253,237,254v2,-1,4,-2,5,-2c242,251,242,251,242,250v,-8,6,-14,14,-14c263,236,269,242,269,250xm263,250v,,,,,1c264,251,266,251,268,251v,,,-1,,-1c268,243,262,238,256,238v-7,,-12,5,-12,12c244,250,244,251,244,251v2,,3,,5,c249,250,249,250,249,250v,-4,3,-7,7,-7c260,243,263,246,263,250xm256,245v-3,,-5,2,-5,5c251,250,251,250,251,250v1,,3,,5,c258,250,259,250,261,250v,,,,,c261,247,259,245,256,245xm222,301v,3,,6,1,9c224,310,225,311,225,311v1,,2,-1,3,-1c228,307,227,304,227,301v,-16,13,-29,29,-29c272,272,285,285,285,301v,3,-1,6,-2,9c284,310,285,311,286,312v1,-1,2,-2,3,-2c290,307,290,304,290,301v,-9,-4,-18,-10,-24c274,271,265,267,256,267v-10,,-18,4,-24,10c225,283,222,292,222,301xm277,301v,2,,3,-1,5c278,307,280,308,282,309v1,-3,1,-5,1,-8c283,294,280,287,275,282v-5,-5,-12,-8,-19,-8c248,274,242,277,237,282v-5,5,-8,12,-8,19c229,304,229,306,230,309v1,-1,3,-2,5,-3c235,304,235,303,235,301v,-11,9,-21,21,-21c268,280,277,290,277,301xm269,301v,1,,2,,2c271,304,273,304,275,305v,-1,,-2,,-4c275,296,273,291,270,287v-4,-3,-9,-5,-14,-5c250,282,246,284,242,287v-3,4,-6,9,-6,14c236,303,237,304,237,305v2,-1,4,-1,5,-2c242,303,242,302,242,301v,-7,6,-13,14,-13c263,288,269,294,269,301xm263,301v,,,1,,1c264,302,266,302,268,303v,-1,,-1,,-2c268,295,262,289,256,289v-7,,-12,6,-12,12c244,302,244,302,244,303v2,-1,3,-1,5,-1c249,302,249,301,249,301v,-3,3,-6,7,-6c260,295,263,298,263,301xm256,296v-3,,-5,2,-5,5c251,301,251,302,251,302v1,,3,-1,5,-1c258,301,259,302,261,302v,,,-1,,-1c261,298,259,296,256,296xm222,353v,3,,5,1,8c224,362,225,362,225,363v1,-1,2,-1,3,-2c228,358,227,356,227,353v,-16,13,-29,29,-29c272,324,285,337,285,353v,3,-1,5,-2,8c284,362,285,362,286,363v1,-1,2,-1,3,-2c290,358,290,356,290,353v,-10,-4,-18,-10,-25c274,322,265,318,256,318v-10,,-18,4,-24,10c225,335,222,343,222,353xm277,353v,1,,3,-1,4c278,358,280,359,282,360v1,-2,1,-5,1,-7c283,345,280,338,275,333v-5,-5,-12,-8,-19,-8c248,325,242,328,237,333v-5,5,-8,12,-8,20c229,355,229,358,230,360v1,-1,3,-2,5,-3c235,356,235,354,235,353v,-12,9,-21,21,-21c268,332,277,341,277,353xm269,353v,,,1,,2c271,355,273,356,275,357v,-2,,-3,,-4c275,347,273,342,270,339v-4,-4,-9,-6,-14,-6c250,333,246,335,242,339v-3,3,-6,8,-6,14c236,354,237,355,237,357v2,-1,4,-2,5,-2c242,354,242,353,242,353v,-8,6,-14,14,-14c263,339,269,345,269,353xm263,353v,,,,,c264,354,266,354,268,354v,,,-1,,-1c268,346,262,341,256,341v-7,,-12,5,-12,12c244,353,244,354,244,354v2,,3,,5,-1c249,353,249,353,249,353v,-4,3,-7,7,-7c260,346,263,349,263,353xm256,348v-3,,-5,2,-5,5c251,353,251,353,251,353v1,,3,,5,c258,353,259,353,261,353v,,,,,c261,350,259,348,256,348xm693,387v1,-2,2,-4,3,-6c691,378,686,377,681,377v-5,,-10,1,-15,4c667,383,668,385,669,387v3,-3,7,-4,12,-4c686,383,690,385,693,387xm697,380v,-2,1,-3,2,-5c694,372,688,370,681,370v-7,,-13,2,-18,5c664,376,665,378,666,379v4,-2,9,-4,15,-4c687,375,692,377,697,380xm700,374v1,-2,3,-3,4,-5c697,365,689,362,681,362v-9,,-16,3,-23,7c659,370,661,372,662,374v5,-4,12,-6,19,-6c688,368,695,370,700,374xm705,368v2,-1,3,-3,5,-4c702,358,692,354,681,354v-11,,-21,4,-29,10c654,365,655,366,657,368v7,-5,15,-7,24,-7c690,361,698,363,705,368xm690,353v,-3,1,-5,1,-7c689,343,685,341,681,341v-4,,-7,1,-10,4c672,348,672,350,672,353v,,,,,1c673,353,673,353,674,353v,,,,,c674,349,677,346,681,346v4,,6,3,6,7c687,353,687,353,687,353v1,,2,1,4,1c690,353,690,353,690,353xm681,348v-3,,-5,2,-5,5c676,353,676,353,676,353v1,,3,,5,c683,353,684,353,686,353v,,,,,c686,350,684,348,681,348xm691,344v1,-2,1,-5,2,-7c690,335,685,333,681,333v-4,,-8,1,-12,4c670,339,671,341,671,343v3,-2,6,-4,10,-4c685,339,689,341,691,344xm693,336v1,-2,2,-4,3,-6c691,327,686,325,681,325v-5,,-10,2,-15,5c667,331,668,333,669,335v3,-2,7,-3,12,-3c686,332,690,333,693,336xm697,329v,-2,1,-4,2,-5c694,320,688,318,681,318v-7,,-13,2,-18,6c664,325,665,327,666,328v4,-3,9,-4,15,-4c687,324,692,326,697,329xm700,323v1,-2,3,-4,4,-5c697,313,689,311,681,311v-9,,-16,2,-23,6c659,319,661,321,662,322v5,-3,12,-5,19,-5c688,317,695,319,700,323xm705,317v2,-2,3,-3,5,-5c702,307,692,303,681,303v-11,,-21,3,-29,9c654,313,655,315,657,316v7,-4,15,-7,24,-7c690,309,698,312,705,317xm690,301v,-2,1,-4,1,-6c689,292,685,289,681,289v-4,,-7,2,-10,5c672,296,672,299,672,301v,1,,1,,1c673,302,673,302,674,302v,,,-1,,-1c674,298,677,295,681,295v4,,6,3,6,6c687,301,687,302,687,302v1,,2,,4,c690,302,690,302,690,301xm681,296v-3,,-5,2,-5,5c676,301,676,302,676,302v1,,3,-1,5,-1c683,301,684,302,686,302v,,,-1,,-1c686,298,684,296,681,296xm691,293v1,-3,1,-5,2,-7c690,283,685,282,681,282v-4,,-8,1,-12,3c670,287,671,290,671,292v3,-3,6,-4,10,-4c685,288,689,290,691,293xm693,284v1,-2,2,-4,3,-5c691,276,686,274,681,274v-5,,-10,2,-15,4c667,280,668,282,669,284v3,-2,7,-4,12,-4c686,280,690,282,693,284xm697,277v,-1,1,-3,2,-4c694,269,688,267,681,267v-7,,-13,2,-18,5c664,274,665,275,666,277v4,-3,9,-5,15,-5c687,272,692,274,697,277xm700,271v1,-1,3,-3,4,-5c697,262,689,259,681,259v-9,,-16,3,-23,7c659,268,661,269,662,271v5,-4,12,-6,19,-6c688,265,695,268,700,271xm705,265v2,-1,3,-3,5,-4c702,255,692,252,681,252v-11,,-21,3,-29,9c654,262,655,263,657,265v7,-5,15,-7,24,-7c690,258,698,261,705,265xm690,250v,-2,1,-4,1,-6c689,240,685,238,681,238v-4,,-7,2,-10,4c672,245,672,247,672,250v,,,1,,1c673,251,673,251,674,251v,-1,,-1,,-1c674,246,677,243,681,243v4,,6,3,6,7c687,250,687,250,687,251v1,,2,,4,c690,251,690,250,690,250xm681,245v-3,,-5,2,-5,5c676,250,676,250,676,250v1,,3,,5,c683,250,684,250,686,250v,,,,,c686,247,684,245,681,245xm691,241v1,-2,1,-4,2,-6c690,232,685,230,681,230v-4,,-8,2,-12,4c670,236,671,238,671,240v3,-2,6,-4,10,-4c685,236,689,238,691,241xm693,233v1,-2,2,-4,3,-6c691,224,686,223,681,223v-5,,-10,1,-15,4c667,229,668,230,669,232v3,-2,7,-3,12,-3c686,229,690,230,693,233xm697,226v,-2,1,-3,2,-5c694,218,688,216,681,216v-7,,-13,2,-18,5c664,222,665,224,666,225v4,-2,9,-4,15,-4c687,221,692,223,697,226xm700,220v1,-2,3,-3,4,-5c697,211,689,208,681,208v-9,,-16,2,-23,7c659,216,661,218,662,219v5,-3,12,-5,19,-5c688,214,695,216,700,220xm705,214v2,-2,3,-3,5,-4c702,204,692,200,681,200v-11,,-21,4,-29,9c654,211,655,212,657,214v7,-5,15,-8,24,-8c690,206,698,209,705,214xm690,199v,-3,1,-5,1,-7c689,189,685,187,681,187v-4,,-7,1,-10,4c672,194,672,196,672,199v,,,,,c673,199,673,199,674,199v,,,,,c674,195,677,192,681,192v4,,6,3,6,7c687,199,687,199,687,199v1,,2,,4,1c690,199,690,199,690,199xm681,193v-3,,-5,3,-5,6c676,199,676,199,676,199v1,,3,,5,c683,199,684,199,686,199v,,,,,c686,196,684,193,681,193xm691,190v1,-2,1,-5,2,-7c690,181,685,179,681,179v-4,,-8,1,-12,4c670,185,671,187,671,189v3,-2,6,-4,10,-4c685,185,689,187,691,190xm693,182v1,-2,2,-4,3,-6c691,173,686,171,681,171v-5,,-10,2,-15,4c667,177,668,179,669,181v3,-2,7,-4,12,-4c686,177,690,179,693,182xm697,174v,-1,1,-3,2,-4c694,166,688,164,681,164v-7,,-13,2,-18,5c664,171,665,172,666,174v4,-3,9,-4,15,-4c687,170,692,171,697,174xm700,168v1,-1,3,-3,4,-4c697,159,689,157,681,157v-9,,-16,2,-23,6c659,165,661,166,662,168v5,-3,12,-5,19,-5c688,163,695,165,700,168xm705,163v2,-2,3,-3,5,-5c702,152,692,149,681,149v-11,,-21,3,-29,9c654,159,655,161,657,162v7,-4,15,-7,24,-7c690,155,698,158,705,163xm690,147v,-2,1,-4,1,-6c689,137,685,135,681,135v-4,,-7,2,-10,5c672,142,672,145,672,147v,,,1,,1c673,148,673,148,674,148v,,,-1,,-1c674,143,677,140,681,140v4,,6,3,6,7c687,147,687,148,687,148v1,,2,,4,c690,148,690,148,690,147xm681,142v-3,,-5,2,-5,5c676,147,676,147,676,148v1,-1,3,-1,5,-1c683,147,684,147,686,148v,-1,,-1,,-1c686,144,684,142,681,142xm691,139v1,-3,1,-5,2,-7c690,129,685,128,681,128v-4,,-8,1,-12,3c670,133,671,135,671,138v3,-3,6,-4,10,-4c685,134,689,136,691,139xm693,130v1,-2,2,-4,3,-6c691,122,686,120,681,120v-5,,-10,1,-15,4c667,126,668,128,669,130v3,-3,7,-4,12,-4c686,126,690,128,693,130xm697,123v,-2,1,-3,2,-5c694,115,688,113,681,113v-7,,-13,2,-18,5c664,119,665,121,666,123v4,-3,9,-5,15,-5c687,118,692,120,697,123xm700,117v1,-2,3,-3,4,-5c697,108,689,105,681,105v-9,,-16,3,-23,7c659,113,661,115,662,117v5,-4,12,-6,19,-6c688,111,695,113,700,117xm663,96v,-12,-5,-22,-13,-30c643,59,632,54,621,54v-12,,-22,5,-30,12c584,74,579,84,579,96v,1,,2,,4c581,101,584,102,586,103v-1,-2,-1,-5,-1,-7c585,76,601,60,621,60v20,,36,16,36,36c657,98,656,100,656,102v2,-1,4,-2,7,-3c663,98,663,97,663,96xm541,96v,-12,-5,-22,-13,-30c521,59,510,54,499,54v-12,,-22,5,-30,12c461,74,457,84,457,96v,1,,2,,4c459,101,461,102,464,103v-1,-2,-1,-5,-1,-7c463,76,479,60,499,60v19,,35,16,35,36c534,98,534,101,534,103v2,-1,4,-2,6,-3c540,98,541,97,541,96xm420,96v,-12,-5,-22,-13,-30c400,59,389,54,378,54v-12,,-22,5,-30,12c341,74,336,84,336,96v,1,,2,,4c338,101,341,102,343,103v-1,-2,-1,-5,-1,-7c342,76,358,60,378,60v20,,36,16,36,36c414,98,413,100,413,102v2,-1,4,-2,7,-3c420,98,420,97,420,96xm298,96v,-12,-5,-22,-12,-30c278,59,267,54,256,54v-12,,-22,5,-30,12c219,74,214,84,214,96v,1,,2,,4c216,101,219,102,221,103v-1,-2,-1,-5,-1,-7c220,76,236,60,256,60v20,,36,16,36,36c292,98,291,101,291,103v2,-1,4,-2,7,-3c298,98,298,97,298,96xm172,112v2,1,3,3,4,5c182,113,188,111,195,111v7,,14,2,19,6c216,115,217,114,218,112v-6,-4,-14,-7,-23,-7c187,105,179,108,172,112xm177,118v1,1,2,3,3,5c184,120,189,118,195,118v6,,11,2,16,5c212,121,213,120,214,118v-6,-3,-12,-5,-19,-5c188,113,182,115,177,118xm181,124v1,2,1,4,2,6c187,127,191,126,195,126v5,,9,2,13,4c208,128,209,126,210,124v-4,-2,-9,-4,-15,-4c190,120,185,121,181,124xm184,131v,2,1,4,1,7c188,135,191,134,195,134v4,,8,2,10,5c206,136,206,134,207,132v-3,-3,-7,-4,-12,-4c191,128,187,129,184,131xm205,147v,-2,,-4,,-6c203,137,199,135,195,135v-4,,-7,2,-9,5c186,142,186,145,186,147v,,,1,,1c187,148,188,148,188,148v,,,-1,,-1c188,143,191,140,195,140v4,,7,3,7,7c202,147,202,148,202,148v1,,2,,3,c205,148,205,148,205,147xm195,142v-3,,-5,2,-5,5c190,147,190,147,190,148v2,-1,3,-1,5,-1c197,147,198,147,200,148v,-1,,-1,,-1c200,144,198,142,195,142xm166,158v2,1,4,3,5,4c178,158,186,155,195,155v9,,17,3,24,8c221,161,222,160,224,158v-8,-6,-18,-9,-29,-9c184,149,174,152,166,158xm172,163v2,2,3,3,4,5c182,165,188,163,195,163v7,,14,2,19,5c216,167,217,165,218,164v-6,-5,-14,-7,-23,-7c187,157,179,159,172,163xm177,169v1,2,2,3,3,5c184,171,189,170,195,170v6,,11,1,16,4c212,173,213,171,214,170v-6,-4,-12,-6,-19,-6c188,164,182,166,177,169xm181,175v1,2,1,4,2,6c187,179,191,177,195,177v5,,9,2,13,5c208,180,209,178,210,176v-4,-3,-9,-5,-15,-5c190,171,185,173,181,175xm184,183v,2,1,4,1,6c188,187,191,185,195,185v4,,8,2,10,5c206,188,206,185,207,183v-3,-2,-7,-4,-12,-4c191,179,187,180,184,183xm205,199v,-3,,-5,,-7c203,189,199,187,195,187v-4,,-7,1,-9,4c186,194,186,196,186,199v,,,,,c187,199,188,199,188,199v,,,,,c188,195,191,192,195,192v4,,7,3,7,7c202,199,202,199,202,199v1,,2,,3,1c205,199,205,199,205,199xm195,193v-3,,-5,3,-5,6c190,199,190,199,190,199v2,,3,,5,c197,199,198,199,200,199v,,,,,c200,196,198,193,195,193xm166,209v2,2,4,3,5,5c178,209,186,206,195,206v9,,17,3,24,8c221,212,222,211,224,210v-8,-6,-18,-10,-29,-10c184,200,174,204,166,209xm172,215v2,1,3,3,4,4c182,216,188,214,195,214v7,,14,2,19,6c216,218,217,217,218,215v-6,-4,-14,-7,-23,-7c187,208,179,210,172,215xm177,221v1,1,2,3,3,4c184,223,189,221,195,221v6,,11,2,16,5c212,224,213,223,214,221v-6,-3,-12,-5,-19,-5c188,216,182,218,177,221xm181,227v1,2,1,4,2,5c187,230,191,229,195,229v5,,9,1,13,4c208,231,209,229,210,227v-4,-3,-9,-4,-15,-4c190,223,185,224,181,227xm184,234v,2,1,4,1,6c188,238,191,236,195,236v4,,8,2,10,5c206,239,206,237,207,235v-3,-3,-7,-5,-12,-5c191,230,187,232,184,234xm205,250v,-2,,-4,,-6c203,240,199,238,195,238v-4,,-7,2,-9,4c186,245,186,247,186,250v,,,1,,1c187,251,188,251,188,251v,-1,,-1,,-1c188,246,191,243,195,243v4,,7,3,7,7c202,250,202,250,202,251v1,,2,,3,c205,251,205,250,205,250xm195,245v-3,,-5,2,-5,5c190,250,190,250,190,250v2,,3,,5,c197,250,198,250,200,250v,,,,,c200,247,198,245,195,245xm166,261v2,1,4,2,5,4c178,260,186,258,195,258v9,,17,3,24,7c221,264,222,262,224,261v-8,-6,-18,-9,-29,-9c184,252,174,255,166,261xm172,266v2,2,3,3,4,5c182,267,188,265,195,265v7,,14,3,19,6c216,270,217,268,218,266v-6,-4,-14,-7,-23,-7c187,259,179,262,172,266xm177,272v1,2,2,3,3,5c184,274,189,272,195,272v6,,11,2,16,5c212,276,213,274,214,273v-6,-4,-12,-6,-19,-6c188,267,182,269,177,272xm181,278v1,2,1,4,2,6c187,282,191,280,195,280v5,,9,2,13,4c208,282,209,280,210,279v-4,-3,-9,-5,-15,-5c190,274,185,276,181,278xm184,285v,2,1,5,1,7c188,289,191,288,195,288v4,,8,2,10,5c206,290,206,288,207,286v-3,-3,-7,-4,-12,-4c191,282,187,283,184,285xm205,301v,-2,,-4,,-6c203,292,199,289,195,289v-4,,-7,2,-9,5c186,296,186,299,186,301v,1,,1,,1c187,302,188,302,188,302v,,,-1,,-1c188,298,191,295,195,295v4,,7,3,7,6c202,301,202,302,202,302v1,,2,,3,c205,302,205,302,205,301xm195,296v-3,,-5,2,-5,5c190,301,190,302,190,302v2,,3,-1,5,-1c197,301,198,302,200,302v,,,-1,,-1c200,298,198,296,195,296xm166,312v2,1,4,3,5,4c178,312,186,309,195,309v9,,17,3,24,8c221,315,222,314,224,312v-8,-5,-18,-9,-29,-9c184,303,174,306,166,312xm172,317v2,2,3,4,4,5c182,319,188,317,195,317v7,,14,2,19,6c216,321,217,319,218,318v-6,-5,-14,-7,-23,-7c187,311,179,313,172,317xm177,324v1,1,2,3,3,4c184,325,189,324,195,324v6,,11,2,16,5c212,327,213,325,214,324v-6,-4,-12,-6,-19,-6c188,318,182,320,177,324xm181,330v1,1,1,3,2,5c187,333,191,332,195,332v5,,9,1,13,4c208,334,209,332,210,330v-4,-3,-9,-5,-15,-5c190,325,185,327,181,330xm184,337v,2,1,4,1,6c188,341,191,339,195,339v4,,8,2,10,5c206,342,206,339,207,337v-3,-2,-7,-4,-12,-4c191,333,187,334,184,337xm205,353v,-3,,-5,,-7c203,343,199,341,195,341v-4,,-7,1,-9,4c186,348,186,350,186,353v,,,,,1c187,353,188,353,188,353v,,,,,c188,349,191,346,195,346v4,,7,3,7,7c202,353,202,353,202,353v1,,2,1,3,1c205,353,205,353,205,353xm195,348v-3,,-5,2,-5,5c190,353,190,353,190,353v2,,3,,5,c197,353,198,353,200,353v,,,,,c200,350,198,348,195,348xm166,364v2,1,4,2,5,4c178,363,186,361,195,361v9,,17,2,24,7c221,367,222,365,224,364v-8,-6,-18,-10,-29,-10c184,354,174,358,166,364xm172,369v2,1,3,3,4,5c182,370,188,368,195,368v7,,14,2,19,6c216,372,217,371,218,369v-6,-4,-14,-7,-23,-7c187,362,179,365,172,369xm177,375v1,1,2,3,3,4c184,377,189,375,195,375v6,,11,2,16,5c212,378,213,377,214,375v-6,-3,-12,-5,-19,-5c188,370,182,372,177,375xm181,381v1,2,1,4,2,6c187,384,191,383,195,383v5,,9,2,13,4c208,385,209,383,210,381v-4,-3,-9,-4,-15,-4c190,377,185,378,181,381xm184,388v,2,1,4,1,7c188,392,191,390,195,390v4,,8,2,10,5c206,393,206,391,207,389v-3,-3,-7,-4,-12,-4c191,385,187,386,184,388xm205,404v,-2,,-4,,-6c203,394,199,392,195,392v-4,,-7,2,-9,5c186,399,186,402,186,404v,,,1,,1c187,405,188,405,188,405v,-1,,-1,,-1c188,400,191,397,195,397v4,,7,3,7,7c202,404,202,404,202,405v1,,2,,3,c205,405,205,404,205,404xm195,399v-3,,-5,2,-5,5c190,404,190,404,190,404v2,,3,,5,c197,404,198,404,200,404v,,,,,c200,401,198,399,195,399xm763,353v,1,,3,-1,4c764,358,766,359,768,360v1,-2,1,-5,1,-7c769,345,766,338,761,333v-5,-5,-12,-8,-19,-8c734,325,727,328,722,333v-4,5,-8,12,-8,20c714,355,715,358,715,360v2,-1,4,-2,6,-3c721,356,721,354,721,353v,-12,9,-21,21,-21c753,332,763,341,763,353xm755,353v,,,1,,2c757,355,759,356,761,357v,-2,,-3,,-4c761,347,759,342,755,339v-3,-4,-8,-6,-13,-6c736,333,731,335,728,339v-4,3,-6,8,-6,14c722,354,722,355,723,357v1,-1,3,-2,5,-2c728,354,728,353,728,353v,-8,6,-14,14,-14c749,339,755,345,755,353xm748,353v,,,,,c750,354,752,354,754,354v,,,-1,,-1c754,346,748,341,742,341v-7,,-12,5,-12,12c730,353,730,354,730,354v2,,3,,5,-1c735,353,735,353,735,353v,-4,3,-7,7,-7c745,346,748,349,748,353xm742,348v-3,,-5,2,-5,5c737,353,737,353,737,353v1,,3,,5,c743,353,745,353,747,353v,,,,,c747,350,745,348,742,348xm772,363v1,-1,2,-1,3,-2c776,358,776,356,776,353v,-10,-4,-18,-10,-25c760,322,751,318,742,318v-10,,-18,4,-25,10c711,335,707,343,707,353v,3,1,5,1,8c709,362,710,362,711,363v1,-1,2,-1,3,-2c713,358,713,356,713,353v,-16,13,-29,29,-29c758,324,770,337,770,353v,3,,5,-1,8c770,362,771,362,772,363xm763,301v,2,,3,-1,5c764,307,766,308,768,309v1,-3,1,-5,1,-8c769,294,766,287,761,282v-5,-5,-12,-8,-19,-8c734,274,727,277,722,282v-4,5,-8,12,-8,19c714,304,715,306,715,309v2,-1,4,-2,6,-3c721,304,721,303,721,301v,-11,9,-21,21,-21c753,280,763,290,763,301xm755,301v,1,,2,,2c757,304,759,304,761,305v,-1,,-2,,-4c761,296,759,291,755,287v-3,-3,-8,-5,-13,-5c736,282,731,284,728,287v-4,4,-6,9,-6,14c722,303,722,304,723,305v1,-1,3,-1,5,-2c728,303,728,302,728,301v,-7,6,-13,14,-13c749,288,755,294,755,301xm748,301v,,,1,,1c750,302,752,302,754,303v,-1,,-1,,-2c754,295,748,289,742,289v-7,,-12,6,-12,12c730,302,730,302,730,303v2,-1,3,-1,5,-1c735,302,735,301,735,301v,-3,3,-6,7,-6c745,295,748,298,748,301xm742,296v-3,,-5,2,-5,5c737,301,737,302,737,302v1,,3,-1,5,-1c743,301,745,302,747,302v,,,-1,,-1c747,298,745,296,742,296xm772,312v1,-1,2,-2,3,-2c776,307,776,304,776,301v,-9,-4,-18,-10,-24c760,271,751,267,742,267v-10,,-18,4,-25,10c711,283,707,292,707,301v,3,1,6,1,9c709,310,710,311,711,311v1,,2,-1,3,-1c713,307,713,304,713,301v,-16,13,-29,29,-29c758,272,770,285,770,301v,3,,6,-1,9c770,310,771,311,772,312xm763,250v,1,,3,-1,4c764,255,766,256,768,257v1,-2,1,-5,1,-7c769,242,766,236,761,231v-5,-5,-12,-8,-19,-8c734,223,727,226,722,231v-4,5,-8,11,-8,19c714,252,715,255,715,257v2,-1,4,-2,6,-3c721,253,721,251,721,250v,-12,9,-21,21,-21c753,229,763,238,763,250xm755,250v,1,,1,,2c757,252,759,253,761,254v,-1,,-3,,-4c761,245,759,240,755,236v-3,-3,-8,-6,-13,-6c736,230,731,233,728,236v-4,4,-6,9,-6,14c722,251,722,253,723,254v1,-1,3,-2,5,-2c728,251,728,251,728,250v,-8,6,-14,14,-14c749,236,755,242,755,250xm748,250v,,,,,1c750,251,752,251,754,251v,,,-1,,-1c754,243,748,238,742,238v-7,,-12,5,-12,12c730,250,730,251,730,251v2,,3,,5,c735,250,735,250,735,250v,-4,3,-7,7,-7c745,243,748,246,748,250xm742,245v-3,,-5,2,-5,5c737,250,737,250,737,250v1,,3,,5,c743,250,745,250,747,250v,,,,,c747,247,745,245,742,245xm772,260v1,,2,-1,3,-2c776,256,776,253,776,250v,-10,-4,-18,-10,-24c760,220,751,216,742,216v-10,,-18,4,-25,10c711,232,707,240,707,250v,3,1,6,1,8c709,259,710,259,711,260v1,-1,2,-1,3,-2c713,256,713,253,713,250v,-16,13,-29,29,-29c758,221,770,234,770,250v,3,,6,-1,8c770,259,771,259,772,260xm763,199v,1,,3,-1,4c764,204,766,205,768,206v1,-2,1,-5,1,-7c769,191,766,184,761,179v-5,-5,-12,-8,-19,-8c734,171,727,174,722,179v-4,5,-8,12,-8,20c714,201,715,204,715,206v2,-1,4,-2,6,-3c721,202,721,200,721,199v,-12,9,-22,21,-22c753,177,763,187,763,199xm755,199v,,,1,,1c757,201,759,202,761,202v,-1,,-2,,-3c761,193,759,188,755,185v-3,-4,-8,-6,-13,-6c736,179,731,181,728,185v-4,3,-6,8,-6,14c722,200,722,201,723,202v1,,3,-1,5,-2c728,200,728,199,728,199v,-8,6,-14,14,-14c749,185,755,191,755,199xm748,199v,,,,,c750,199,752,200,754,200v,,,-1,,-1c754,192,748,187,742,187v-7,,-12,5,-12,12c730,199,730,200,730,200v2,,3,-1,5,-1c735,199,735,199,735,199v,-4,3,-7,7,-7c745,192,748,195,748,199xm742,193v-3,,-5,3,-5,6c737,199,737,199,737,199v1,,3,,5,c743,199,745,199,747,199v,,,,,c747,196,745,193,742,193xm772,209v1,-1,2,-1,3,-2c776,204,776,201,776,199v,-10,-4,-18,-10,-25c760,168,751,164,742,164v-10,,-18,4,-25,10c711,181,707,189,707,199v,2,1,5,1,8c709,207,710,208,711,209v1,-1,2,-2,3,-2c713,204,713,201,713,199v,-16,13,-29,29,-29c758,170,770,183,770,199v,2,,5,-1,8c770,207,771,208,772,209xm763,147v,2,,3,-1,5c764,152,766,153,768,155v1,-3,1,-5,1,-8c769,140,766,133,761,128v-5,-5,-12,-8,-19,-8c734,120,727,123,722,128v-4,5,-8,12,-8,19c714,150,715,152,715,155v2,-2,4,-3,6,-3c721,150,721,149,721,147v,-12,9,-21,21,-21c753,126,763,135,763,147xm755,147v,1,,1,,2c757,150,759,150,761,151v,-1,,-3,,-4c761,142,759,137,755,133v-3,-3,-8,-5,-13,-5c736,128,731,130,728,133v-4,4,-6,9,-6,14c722,148,722,150,723,151v1,-1,3,-1,5,-2c728,148,728,148,728,147v,-7,6,-13,14,-13c749,134,755,140,755,147xm748,147v,,,1,,1c750,148,752,148,754,149v,-1,,-1,,-2c754,141,748,135,742,135v-7,,-12,6,-12,12c730,148,730,148,730,149v2,-1,3,-1,5,-1c735,148,735,147,735,147v,-4,3,-7,7,-7c745,140,748,143,748,147xm742,142v-3,,-5,2,-5,5c737,147,737,147,737,148v1,-1,3,-1,5,-1c743,147,745,147,747,148v,-1,,-1,,-1c747,144,745,142,742,142xm772,157v1,,2,-1,3,-1c776,153,776,150,776,147v,-9,-4,-18,-10,-24c760,117,751,113,742,113v-10,,-18,4,-25,10c711,129,707,138,707,147v,3,1,6,1,8c709,156,710,157,711,157v1,,2,-1,3,-2c713,153,713,150,713,147v,-16,13,-29,29,-29c758,118,770,131,770,147v,3,,6,-1,8c770,156,771,157,772,157xm763,96v,1,,3,-1,4c764,101,766,102,768,103v1,-2,1,-5,1,-7c769,88,766,81,761,77v-5,-5,-12,-8,-19,-8c734,69,727,72,722,77v-4,4,-8,11,-8,19c714,98,715,101,715,103v2,-1,4,-2,6,-3c721,99,721,97,721,96v,-12,9,-21,21,-21c753,75,763,84,763,96xm755,96v,,,1,,2c757,98,759,99,761,100v,-2,,-3,,-4c761,90,759,86,755,82v-3,-4,-8,-6,-13,-6c736,76,731,78,728,82v-4,4,-6,8,-6,14c722,97,722,98,723,100v1,-1,3,-2,5,-2c728,97,728,96,728,96v,-8,6,-14,14,-14c749,82,755,88,755,96xm748,96v,,,,,c750,97,752,97,754,97v,,,-1,,-1c754,89,748,84,742,84v-7,,-12,5,-12,12c730,96,730,97,730,97v2,,3,,5,-1c735,96,735,96,735,96v,-4,3,-7,7,-7c745,89,748,92,748,96xm742,91v-3,,-5,2,-5,5c737,96,737,96,737,96v1,,3,,5,c743,96,745,96,747,96v,,,,,c747,93,745,91,742,91xm772,106v1,-1,2,-1,3,-2c776,101,776,99,776,96v,-10,-4,-18,-10,-24c760,65,751,62,742,62v-10,,-18,3,-25,10c711,78,707,86,707,96v,3,1,5,1,8c709,105,710,105,711,106v1,-1,2,-1,3,-2c713,101,713,99,713,96v,-16,13,-29,29,-29c758,67,770,80,770,96v,3,,5,-1,8c770,105,771,105,772,106xm704,61v-7,-5,-15,-7,-23,-7c672,54,665,56,658,61v1,1,3,3,4,4c667,62,674,60,681,60v7,,14,2,19,6c701,64,703,62,704,61xm583,61v-6,-5,-14,-7,-23,-7c551,54,543,57,536,61v2,2,3,3,4,5c546,62,553,60,560,60v7,,14,2,19,6c581,64,582,62,583,61xm461,61v-7,-5,-15,-7,-23,-7c429,54,422,56,415,61v1,1,3,3,4,4c424,62,431,60,438,60v7,,14,2,19,6c458,64,460,62,461,61xm340,61v-6,-5,-14,-7,-23,-7c308,54,300,56,293,61v2,2,3,3,4,5c303,62,310,60,317,60v7,,14,2,19,6c338,64,339,62,340,61xm218,61v-6,-5,-14,-7,-23,-7c187,54,179,56,172,61v2,1,3,3,4,4c182,62,188,60,195,60v7,,14,2,19,6c216,64,217,62,218,61xm101,96v,3,,5,1,8c103,105,104,105,105,106v1,-1,1,-1,2,-2c107,101,106,99,106,96v,-16,13,-29,29,-29c151,67,164,80,164,96v,3,-1,5,-1,8c163,105,164,105,165,106v1,-1,2,-2,3,-3c169,101,169,98,169,96v,-10,-4,-18,-10,-24c153,65,144,62,135,62v-9,,-18,3,-24,10c105,78,101,86,101,96xm156,96v,1,,3,,4c158,101,159,102,161,103v1,-2,1,-5,1,-7c162,88,159,81,154,77v-5,-5,-11,-8,-19,-8c128,69,121,72,116,77v-5,4,-8,11,-8,19c108,98,108,101,109,103v2,-1,4,-2,5,-3c114,99,114,97,114,96v,-12,9,-21,21,-21c147,75,156,84,156,96xm149,96v,,,1,-1,2c150,98,152,99,154,100v,-2,1,-3,1,-4c155,90,152,86,149,82v-4,-4,-9,-6,-14,-6c130,76,125,78,121,82v-3,4,-5,8,-5,14c116,97,116,98,116,100v2,-1,4,-2,6,-2c122,97,121,96,121,96v,-8,7,-14,14,-14c143,82,149,88,149,96xm142,96v,,,,,c143,97,145,97,147,97v,,,-1,,-1c147,89,142,84,135,84v-7,,-12,5,-12,12c123,96,123,97,123,97v2,,4,,5,-1c128,96,128,96,128,96v,-4,3,-7,7,-7c139,89,142,92,142,96xm135,91v-3,,-5,2,-5,5c130,96,130,96,130,96v2,,3,,5,c137,96,138,96,140,96v,,,,,c140,93,138,91,135,91xm101,147v,3,,6,1,8c103,156,104,157,105,157v1,,1,-1,2,-2c107,153,106,150,106,147v,-16,13,-29,29,-29c151,118,164,131,164,147v,3,-1,6,-1,8c163,156,164,156,165,157v1,-1,2,-1,3,-2c169,152,169,150,169,147v,-9,-4,-18,-10,-24c153,117,144,113,135,113v-9,,-18,4,-24,10c105,129,101,138,101,147xm156,147v,2,,3,,5c158,152,159,153,161,155v1,-3,1,-5,1,-8c162,140,159,133,154,128v-5,-5,-11,-8,-19,-8c128,120,121,123,116,128v-5,5,-8,12,-8,19c108,150,108,152,109,155v2,-2,4,-3,5,-3c114,150,114,149,114,147v,-12,9,-21,21,-21c147,126,156,135,156,147xm149,147v,1,,1,-1,2c150,150,152,150,154,151v,-1,1,-3,1,-4c155,142,152,137,149,133v-4,-3,-9,-5,-14,-5c130,128,125,130,121,133v-3,4,-5,9,-5,14c116,148,116,150,116,151v2,-1,4,-1,6,-2c122,148,121,148,121,147v,-7,7,-13,14,-13c143,134,149,140,149,147xm142,147v,,,1,,1c143,148,145,148,147,149v,-1,,-1,,-2c147,141,142,135,135,135v-7,,-12,6,-12,12c123,148,123,148,123,149v2,-1,4,-1,5,-1c128,148,128,147,128,147v,-4,3,-7,7,-7c139,140,142,143,142,147xm135,142v-3,,-5,2,-5,5c130,147,130,147,130,148v2,-1,3,-1,5,-1c137,147,138,147,140,148v,-1,,-1,,-1c140,144,138,142,135,142xm101,199v,2,,5,1,8c103,207,104,208,105,209v1,-1,1,-2,2,-2c107,204,106,201,106,199v,-16,13,-29,29,-29c151,170,164,183,164,199v,2,-1,5,-1,8c163,207,164,208,165,208v1,,2,-1,3,-2c169,204,169,201,169,199v,-10,-4,-18,-10,-25c153,168,144,164,135,164v-9,,-18,4,-24,10c105,181,101,189,101,199xm156,199v,1,,3,,4c158,204,159,205,161,206v1,-2,1,-5,1,-7c162,191,159,184,154,179v-5,-5,-11,-8,-19,-8c128,171,121,174,116,179v-5,5,-8,12,-8,20c108,201,108,204,109,206v2,-1,4,-2,5,-3c114,202,114,200,114,199v,-12,9,-22,21,-22c147,177,156,187,156,199xm149,199v,,,1,-1,1c150,201,152,202,154,202v,-1,1,-2,1,-3c155,193,152,188,149,185v-4,-4,-9,-6,-14,-6c130,179,125,181,121,185v-3,3,-5,8,-5,14c116,200,116,201,116,202v2,,4,-1,6,-2c122,200,121,199,121,199v,-8,7,-14,14,-14c143,185,149,191,149,199xm142,199v,,,,,c143,199,145,200,147,200v,,,-1,,-1c147,192,142,187,135,187v-7,,-12,5,-12,12c123,199,123,200,123,200v2,,4,-1,5,-1c128,199,128,199,128,199v,-4,3,-7,7,-7c139,192,142,195,142,199xm135,193v-3,,-5,3,-5,6c130,199,130,199,130,199v2,,3,,5,c137,199,138,199,140,199v,,,,,c140,196,138,193,135,193xm101,250v,3,,6,1,8c103,259,104,259,105,260v1,-1,1,-1,2,-2c107,256,106,253,106,250v,-16,13,-29,29,-29c151,221,164,234,164,250v,3,-1,6,-1,8c163,259,164,259,165,260v1,-1,2,-2,3,-2c169,255,169,253,169,250v,-10,-4,-18,-10,-24c153,220,144,216,135,216v-9,,-18,4,-24,10c105,232,101,240,101,250xm156,250v,1,,3,,4c158,255,159,256,161,257v1,-2,1,-5,1,-7c162,242,159,236,154,231v-5,-5,-11,-8,-19,-8c128,223,121,226,116,231v-5,5,-8,11,-8,19c108,252,108,255,109,257v2,-1,4,-2,5,-3c114,253,114,251,114,250v,-12,9,-21,21,-21c147,229,156,238,156,250xm149,250v,1,,1,-1,2c150,252,152,253,154,254v,-1,1,-3,1,-4c155,245,152,240,149,236v-4,-3,-9,-6,-14,-6c130,230,125,233,121,236v-3,4,-5,9,-5,14c116,251,116,253,116,254v2,-1,4,-2,6,-2c122,251,121,251,121,250v,-8,7,-14,14,-14c143,236,149,242,149,250xm142,250v,,,,,1c143,251,145,251,147,251v,,,-1,,-1c147,243,142,238,135,238v-7,,-12,5,-12,12c123,250,123,251,123,251v2,,4,,5,c128,250,128,250,128,250v,-4,3,-7,7,-7c139,243,142,246,142,250xm135,245v-3,,-5,2,-5,5c130,250,130,250,130,250v2,,3,,5,c137,250,138,250,140,250v,,,,,c140,247,138,245,135,245xm101,301v,3,,6,1,9c103,310,104,311,105,311v1,,1,-1,2,-1c107,307,106,304,106,301v,-16,13,-29,29,-29c151,272,164,285,164,301v,3,-1,6,-1,9c163,310,164,311,165,311v1,-1,2,-1,3,-2c169,306,169,304,169,301v,-9,-4,-18,-10,-24c153,271,144,267,135,267v-9,,-18,4,-24,10c105,283,101,292,101,301xm156,301v,2,,3,,5c158,307,159,308,161,309v1,-3,1,-5,1,-8c162,294,159,287,154,282v-5,-5,-11,-8,-19,-8c128,274,121,277,116,282v-5,5,-8,12,-8,19c108,304,108,306,109,309v2,-1,4,-2,5,-3c114,304,114,303,114,301v,-11,9,-21,21,-21c147,280,156,290,156,301xm149,301v,1,,2,-1,2c150,304,152,304,154,305v,-1,1,-2,1,-4c155,296,152,291,149,287v-4,-3,-9,-5,-14,-5c130,282,125,284,121,287v-3,4,-5,9,-5,14c116,303,116,304,116,305v2,-1,4,-1,6,-2c122,303,121,302,121,301v,-7,7,-13,14,-13c143,288,149,294,149,301xm142,301v,,,1,,1c143,302,145,302,147,303v,-1,,-1,,-2c147,295,142,289,135,289v-7,,-12,6,-12,12c123,302,123,302,123,303v2,-1,4,-1,5,-1c128,302,128,301,128,301v,-3,3,-6,7,-6c139,295,142,298,142,301xm135,296v-3,,-5,2,-5,5c130,301,130,302,130,302v2,,3,-1,5,-1c137,301,138,302,140,302v,,,-1,,-1c140,298,138,296,135,296xm101,353v,3,,5,1,8c103,362,104,362,105,363v1,-1,1,-1,2,-2c107,358,106,356,106,353v,-16,13,-29,29,-29c151,324,164,337,164,353v,3,-1,5,-1,8c163,361,164,362,165,363v1,-1,2,-2,3,-3c169,358,169,355,169,353v,-10,-4,-18,-10,-25c153,322,144,318,135,318v-9,,-18,4,-24,10c105,335,101,343,101,353xm156,353v,1,,3,,4c158,358,159,359,161,360v1,-2,1,-5,1,-7c162,345,159,338,154,333v-5,-5,-11,-8,-19,-8c128,325,121,328,116,333v-5,5,-8,12,-8,20c108,355,108,358,109,360v2,-1,4,-2,5,-3c114,356,114,354,114,353v,-12,9,-21,21,-21c147,332,156,341,156,353xm149,353v,,,1,-1,2c150,355,152,356,154,357v,-2,1,-3,1,-4c155,347,152,342,149,339v-4,-4,-9,-6,-14,-6c130,333,125,335,121,339v-3,3,-5,8,-5,14c116,354,116,355,116,357v2,-1,4,-2,6,-2c122,354,121,353,121,353v,-8,7,-14,14,-14c143,339,149,345,149,353xm142,353v,,,,,c143,354,145,354,147,354v,,,-1,,-1c147,346,142,341,135,341v-7,,-12,5,-12,12c123,353,123,354,123,354v2,,4,,5,-1c128,353,128,353,128,353v,-4,3,-7,7,-7c139,346,142,349,142,353xm135,348v-3,,-5,2,-5,5c130,353,130,353,130,353v2,,3,,5,c137,353,138,353,140,353v,,,,,c140,350,138,348,135,348xm101,404v,3,,6,1,8c103,413,104,414,105,414v1,,1,-1,2,-2c107,410,106,407,106,404v,-16,13,-29,29,-29c151,375,164,388,164,404v,3,-1,6,-1,8c163,413,164,413,165,414v1,-1,2,-2,3,-2c169,409,169,407,169,404v,-9,-4,-18,-10,-24c153,374,144,370,135,370v-9,,-18,4,-24,10c105,386,101,395,101,404xm156,404v,2,,3,,5c158,409,159,410,161,411v1,-2,1,-4,1,-7c162,397,159,390,154,385v-5,-5,-11,-8,-19,-8c128,377,121,380,116,385v-5,5,-8,12,-8,19c108,407,108,409,109,411v2,-1,4,-2,5,-2c114,407,114,406,114,404v,-12,9,-21,21,-21c147,383,156,392,156,404xm149,404v,1,,1,-1,2c150,407,152,407,154,408v,-1,1,-3,1,-4c155,399,152,394,149,390v-4,-3,-9,-5,-14,-5c130,385,125,387,121,390v-3,4,-5,9,-5,14c116,405,116,407,116,408v2,-1,4,-1,6,-2c122,405,121,405,121,404v,-7,7,-14,14,-14c143,390,149,397,149,404xm142,404v,,,,,1c143,405,145,405,147,406v,-1,,-1,,-2c147,397,142,392,135,392v-7,,-12,5,-12,12c123,405,123,405,123,406v2,-1,4,-1,5,-1c128,404,128,404,128,404v,-4,3,-7,7,-7c139,397,142,400,142,404xm135,399v-3,,-5,2,-5,5c130,404,130,404,130,404v2,,3,,5,c137,404,138,404,140,404v,,,,,c140,401,138,399,135,399xm815,438v1,-2,2,-3,3,-5c813,430,808,428,803,428v-6,,-11,2,-15,5c789,435,789,437,790,439v4,-3,8,-5,13,-5c807,434,812,436,815,438xm818,431v1,-1,2,-3,3,-4c816,423,810,421,803,421v-7,,-14,2,-19,6c785,428,786,430,787,431v4,-3,10,-4,16,-4c809,427,814,428,818,431xm822,425v1,-1,3,-3,4,-4c819,416,811,413,803,413v-9,,-17,3,-24,8c781,422,782,424,783,425v6,-3,12,-5,20,-5c810,420,817,422,822,425xm827,419v2,-1,3,-2,5,-4c824,409,814,406,803,406v-11,,-21,3,-30,9c775,417,777,418,778,420v7,-5,16,-8,25,-8c812,412,820,415,827,419xm812,404v,-2,1,-4,1,-6c811,394,807,392,803,392v-5,,-8,2,-10,6c793,400,793,402,793,404v,,,1,,1c794,405,795,405,796,405v,-1,,-1,,-1c796,400,799,397,803,397v3,,6,3,6,7c809,404,809,404,809,405v1,,2,,3,c812,405,812,404,812,404xm803,399v-3,,-5,2,-5,5c798,404,798,404,798,404v1,,3,,5,c804,404,806,404,808,404v,,,,,c808,401,806,399,803,399xm813,395v1,-2,1,-4,2,-6c811,386,807,385,803,385v-5,,-9,1,-12,4c791,391,792,393,792,396v3,-4,6,-6,11,-6c807,390,811,392,813,395xm815,387v1,-2,2,-4,3,-6c813,378,808,377,803,377v-6,,-11,2,-15,4c789,383,789,385,790,387v4,-2,8,-4,13,-4c807,383,812,385,815,387xm818,380v1,-2,2,-3,3,-5c816,372,810,370,803,370v-7,,-14,2,-19,5c785,377,786,378,787,380v4,-3,10,-5,16,-5c809,375,814,377,818,380xm822,374v1,-2,3,-3,4,-5c819,365,811,362,803,362v-9,,-17,3,-24,7c781,371,782,372,783,374v6,-4,12,-6,20,-6c810,368,817,370,822,374xm827,368v2,-1,3,-3,5,-4c824,358,814,354,803,354v-11,,-21,4,-30,10c775,365,777,367,778,368v7,-5,16,-7,25,-7c812,361,820,363,827,368xm812,353v,-3,1,-5,1,-7c811,343,807,341,803,341v-5,,-8,2,-10,5c793,348,793,351,793,353v,,,,,1c794,354,795,353,796,353v,,,,,c796,349,799,346,803,346v3,,6,3,6,7c809,353,809,353,809,353v1,,2,1,3,1c812,353,812,353,812,353xm803,348v-3,,-5,2,-5,5c798,353,798,353,798,353v1,,3,,5,c804,353,806,353,808,353v,,,,,c808,350,806,348,803,348xm813,344v1,-2,1,-5,2,-7c811,335,807,333,803,333v-5,,-9,2,-12,4c791,340,792,342,792,344v3,-3,6,-5,11,-5c807,339,811,341,813,344xm815,336v1,-2,2,-4,3,-6c813,327,808,325,803,325v-6,,-11,2,-15,5c789,332,789,334,790,336v4,-3,8,-4,13,-4c807,332,812,333,815,336xm818,329v1,-2,2,-4,3,-5c816,320,810,318,803,318v-7,,-14,2,-19,6c785,325,786,327,787,329v4,-3,10,-5,16,-5c809,324,814,326,818,329xm822,323v1,-2,3,-4,4,-5c819,313,811,311,803,311v-9,,-17,2,-24,7c781,319,782,321,783,323v6,-4,12,-6,20,-6c810,317,817,319,822,323xm827,317v2,-2,3,-3,5,-5c824,307,814,303,803,303v-11,,-21,4,-30,10c775,314,777,315,778,317v7,-5,16,-8,25,-8c812,309,820,312,827,317xm812,301v,-2,1,-4,1,-6c811,292,807,289,803,289v-5,,-8,3,-10,6c793,297,793,299,793,301v,1,,1,,1c794,302,795,302,796,302v,,,-1,,-1c796,298,799,295,803,295v3,,6,3,6,6c809,301,809,302,809,302v1,,2,,3,c812,302,812,302,812,301xm803,296v-3,,-5,2,-5,5c798,301,798,302,798,302v1,,3,-1,5,-1c804,301,806,302,808,302v,,,-1,,-1c808,298,806,296,803,296xm813,293v1,-3,1,-5,2,-7c811,283,807,282,803,282v-5,,-9,1,-12,4c791,288,792,290,792,293v3,-3,6,-5,11,-5c807,288,811,290,813,293xm815,284v1,-2,2,-4,3,-5c813,276,808,274,803,274v-6,,-11,2,-15,5c789,281,789,282,790,284v4,-2,8,-4,13,-4c807,280,812,282,815,284xm818,277v1,-1,2,-3,3,-4c816,269,810,267,803,267v-7,,-14,2,-19,6c785,274,786,276,787,277v4,-3,10,-5,16,-5c809,272,814,274,818,277xm822,271v1,-1,3,-3,4,-5c819,262,811,259,803,259v-9,,-17,3,-24,8c781,268,782,270,783,271v6,-3,12,-6,20,-6c810,265,817,268,822,271xm827,265v2,-1,3,-3,5,-4c824,255,814,252,803,252v-11,,-21,3,-30,9c775,262,777,264,778,265v7,-4,16,-7,25,-7c812,258,820,261,827,265xm812,250v,-2,1,-4,1,-6c811,240,807,238,803,238v-5,,-8,2,-10,6c793,246,793,248,793,250v,,,1,,1c794,251,795,251,796,251v,-1,,-1,,-1c796,246,799,243,803,243v3,,6,3,6,7c809,250,809,250,809,251v1,,2,,3,c812,251,812,250,812,250xm803,245v-3,,-5,2,-5,5c798,250,798,250,798,250v1,,3,,5,c804,250,806,250,808,250v,,,,,c808,247,806,245,803,245xm813,241v1,-2,1,-4,2,-6c811,232,807,230,803,230v-5,,-9,2,-12,5c791,237,792,239,792,241v3,-3,6,-5,11,-5c807,236,811,238,813,241xm815,233v1,-2,2,-4,3,-6c813,224,808,223,803,223v-6,,-11,1,-15,4c789,229,789,231,790,233v4,-3,8,-4,13,-4c807,229,812,230,815,233xm818,226v1,-2,2,-3,3,-5c816,218,810,216,803,216v-7,,-14,2,-19,5c785,223,786,224,787,226v4,-3,10,-5,16,-5c809,221,814,223,818,226xm822,220v1,-2,3,-3,4,-5c819,211,811,208,803,208v-9,,-17,3,-24,7c781,217,782,218,783,220v6,-4,12,-6,20,-6c810,214,817,216,822,220xm827,214v2,-2,3,-3,5,-4c824,204,814,200,803,200v-11,,-21,4,-30,10c775,211,777,213,778,214v7,-5,16,-8,25,-8c812,206,820,209,827,214xm812,199v,-3,1,-5,1,-7c811,189,807,187,803,187v-5,,-8,2,-10,5c793,194,793,196,793,199v,,,,,1c794,199,795,199,796,199v,,,,,c796,195,799,192,803,192v3,,6,3,6,7c809,199,809,199,809,199v1,,2,,3,1c812,199,812,199,812,199xm803,193v-3,,-5,3,-5,6c798,199,798,199,798,199v1,,3,,5,c804,199,806,199,808,199v,,,,,c808,196,806,193,803,193xm813,190v1,-2,1,-5,2,-7c811,181,807,179,803,179v-5,,-9,2,-12,4c791,185,792,188,792,190v3,-3,6,-5,11,-5c807,185,811,187,813,190xm815,182v1,-2,2,-4,3,-6c813,173,808,171,803,171v-6,,-11,2,-15,5c789,178,789,180,790,182v4,-3,8,-5,13,-5c807,177,812,179,815,182xm818,174v1,-1,2,-3,3,-4c816,166,810,164,803,164v-7,,-14,2,-19,6c785,171,786,173,787,174v4,-3,10,-4,16,-4c809,170,814,171,818,174xm822,168v1,-1,3,-3,4,-4c819,159,811,157,803,157v-9,,-17,2,-24,7c781,165,782,167,783,169v6,-4,12,-6,20,-6c810,163,817,165,822,168xm827,163v2,-2,3,-3,5,-5c824,152,814,149,803,149v-11,,-21,3,-30,9c775,160,777,161,778,163v7,-5,16,-8,25,-8c812,155,820,158,827,163xm812,147v,-2,1,-4,1,-6c811,137,807,135,803,135v-5,,-8,3,-10,6c793,143,793,145,793,147v,1,,1,,1c794,148,795,148,796,148v,,,-1,,-1c796,143,799,140,803,140v3,,6,3,6,7c809,147,809,148,809,148v1,,2,,3,c812,148,812,148,812,147xm803,142v-3,,-5,2,-5,5c798,147,798,147,798,148v1,-1,3,-1,5,-1c804,147,806,147,808,148v,-1,,-1,,-1c808,144,806,142,803,142xm813,139v1,-3,1,-5,2,-7c811,129,807,128,803,128v-5,,-9,1,-12,4c791,134,792,136,792,139v3,-3,6,-5,11,-5c807,134,811,136,813,139xm815,130v1,-2,2,-4,3,-6c813,122,808,120,803,120v-6,,-11,2,-15,5c789,126,789,128,790,130v4,-2,8,-4,13,-4c807,126,812,128,815,130xm818,123v1,-2,2,-3,3,-5c816,115,810,113,803,113v-7,,-14,2,-19,5c785,120,786,121,787,123v4,-3,10,-5,16,-5c809,118,814,120,818,123xm822,117v1,-2,3,-3,4,-5c819,108,811,105,803,105v-9,,-17,3,-24,7c781,114,782,115,783,117v6,-4,12,-6,20,-6c810,111,817,113,822,117xm827,111v2,-1,3,-3,5,-4c824,101,814,98,803,98v-11,,-21,3,-30,9c775,108,777,110,778,111v7,-5,16,-7,25,-7c812,104,820,106,827,111xm812,96v,-2,1,-5,1,-7c811,86,807,84,803,84v-5,,-8,2,-10,6c793,92,793,94,793,96v,,,1,,1c794,97,795,97,796,96v,,,,,c796,92,799,89,803,89v3,,6,3,6,7c809,96,809,96,809,96v1,1,2,1,3,1c812,97,812,96,812,96xm803,91v-3,,-5,2,-5,5c798,96,798,96,798,96v1,,3,,5,c804,96,806,96,808,96v,,,,,c808,93,806,91,803,91xm813,87v1,-2,1,-4,2,-7c811,78,807,76,803,76v-5,,-9,2,-12,4c791,83,792,85,792,87v3,-3,6,-5,11,-5c807,82,811,84,813,87xm815,79v1,-2,2,-4,3,-6c813,70,808,69,803,69v-6,,-11,1,-15,4c789,75,789,77,790,79v4,-3,8,-4,13,-4c807,75,812,76,815,79xm818,72v1,-2,2,-4,3,-5c816,64,810,62,803,62v-7,,-14,2,-19,5c785,69,786,70,787,72v4,-3,10,-5,16,-5c809,67,814,69,818,72xm822,66v1,-2,3,-4,4,-5c819,56,811,54,803,54v-9,,-17,2,-24,7c781,63,782,64,783,66v6,-4,12,-6,20,-6c810,60,817,62,822,66xm700,44v,2,,3,,4c702,49,704,50,707,52v-1,-3,-1,-5,-1,-8c706,25,722,9,742,9v19,,35,16,35,35c777,47,777,49,777,52v2,-2,4,-3,6,-4c784,47,784,46,784,44v,-11,-5,-22,-13,-29c764,7,753,2,742,2v-12,,-22,5,-30,13c704,22,700,33,700,44xm662,14v5,-3,12,-5,19,-5c688,9,695,11,700,14v1,-1,3,-3,4,-4c697,5,689,2,681,2v-9,,-16,3,-23,7c659,11,661,12,662,14xm666,20v4,-3,9,-4,15,-4c687,16,692,17,697,20v,-1,1,-3,2,-4c694,12,688,10,681,10v-7,,-13,2,-18,5c664,17,665,18,666,20xm669,27v3,-2,7,-4,12,-4c686,23,690,25,693,27v1,-2,2,-3,3,-5c691,19,686,17,681,17v-5,,-10,2,-15,4c667,23,668,25,669,27xm671,35v3,-3,6,-4,10,-4c685,31,689,33,691,36v1,-3,1,-5,2,-7c690,26,685,25,681,25v-4,,-8,1,-12,3c670,31,671,33,671,35xm690,44v,-2,1,-4,1,-6c689,35,685,32,681,32v-4,,-7,2,-10,5c672,39,672,42,672,44v,1,,1,,1c673,45,673,45,674,45v,,,,,-1c674,41,677,38,681,38v4,,6,3,6,6c687,45,687,45,687,45v1,,2,,4,c690,45,690,45,690,44xm681,39v-3,,-5,3,-5,5c676,45,676,45,676,45v1,,3,,5,c683,45,684,45,686,45v,,,,,-1c686,42,684,39,681,39xm652,55v2,2,3,3,5,4c664,55,672,52,681,52v9,,17,3,24,8c707,58,708,57,710,56,702,50,692,46,681,46v-11,,-21,4,-29,9xm579,44v,2,,3,,4c581,49,584,50,586,52v-1,-3,-1,-5,-1,-8c585,25,601,9,621,9v20,,36,16,36,35c657,47,656,49,656,51v2,-1,4,-2,7,-3c663,47,663,46,663,44v,-11,-5,-22,-13,-29c643,7,632,2,621,2v-12,,-22,5,-30,13c584,22,579,33,579,44xm540,15v6,-4,13,-6,20,-6c567,9,574,11,579,14v2,-1,3,-3,4,-4c577,5,569,2,560,2v-9,,-17,3,-24,8c538,11,539,13,540,15xm544,20v5,-3,10,-4,16,-4c566,16,571,17,576,20v1,-1,1,-3,2,-4c573,12,567,10,560,10v-7,,-13,2,-19,6c542,17,543,19,544,20xm547,28v4,-3,8,-5,13,-5c565,23,569,25,572,27v1,-2,2,-3,3,-5c571,19,565,17,560,17v-6,,-11,2,-15,5c546,24,546,26,547,28xm549,36v,,,,,c552,33,556,31,560,31v4,,8,2,10,5c571,33,571,31,572,29v-3,-3,-8,-4,-12,-4c555,25,551,27,548,29v,3,1,5,1,7xm570,44v,-2,,-4,,-6c568,35,564,32,560,32v-5,,-8,3,-10,7c549,38,549,38,549,37v1,3,1,5,1,7c550,45,550,45,550,46v1,-1,2,-1,3,-1c553,45,553,45,553,44v,-3,3,-6,7,-6c564,38,567,41,567,44v,1,,1,,1c568,45,569,45,570,45v,,,,,-1xm560,39v-3,,-5,3,-5,5c555,45,555,45,555,45v2,,3,,5,c562,45,563,45,565,45v,,,,,-1c565,42,563,39,560,39xm531,56v1,1,3,2,4,4c542,55,551,52,560,52v9,,17,3,24,8c586,58,587,57,589,56,581,50,571,46,560,46v-11,,-21,4,-29,10xm457,44v,2,,3,,4c459,49,461,50,464,52v-1,-3,-1,-5,-1,-8c463,25,479,9,499,9v19,,35,16,35,35c534,47,534,49,534,52v2,-1,4,-3,6,-4c540,47,541,46,541,44v,-11,-5,-22,-13,-29c521,7,510,2,499,2v-12,,-22,5,-30,13c461,22,457,33,457,44xm419,14v5,-3,12,-5,19,-5c445,9,452,11,457,14v1,-1,3,-3,4,-4c454,5,446,2,438,2v-9,,-16,3,-23,7c416,11,418,12,419,14xm423,20v4,-3,9,-4,15,-4c444,16,449,17,453,20v1,-1,2,-3,3,-4c451,12,445,10,438,10v-7,,-13,2,-18,5c421,17,422,18,423,20xm426,27v3,-2,7,-4,12,-4c442,23,447,25,450,27v1,-2,2,-3,3,-5c448,19,443,17,438,17v-5,,-10,2,-15,4c424,23,425,25,426,27xm428,35v3,-3,6,-4,10,-4c442,31,446,33,448,36v1,-3,1,-5,2,-7c446,26,442,25,438,25v-4,,-8,1,-12,3c427,31,428,33,428,35xm447,44v,-2,1,-4,1,-6c446,35,442,32,438,32v-4,,-7,2,-10,5c429,39,429,42,429,44v,1,,1,,1c430,45,430,45,431,45v,,,,,-1c431,41,434,38,438,38v3,,6,3,6,6c444,45,444,45,444,45v1,,2,,3,c447,45,447,45,447,44xm438,39v-3,,-5,3,-5,5c433,45,433,45,433,45v1,,3,,5,c439,45,441,45,443,45v,,,,,-1c443,42,441,39,438,39xm409,55v2,2,3,3,5,4c421,55,429,52,438,52v9,,17,3,24,8c464,58,465,57,467,56,459,50,449,46,438,46v-11,,-21,4,-29,9xm336,44v,2,,3,,4c338,49,341,50,343,52v-1,-3,-1,-5,-1,-8c342,25,358,9,378,9v20,,36,16,36,35c414,47,413,49,413,51v2,-1,4,-2,7,-3c420,47,420,46,420,44v,-11,-5,-22,-13,-29c400,7,389,2,378,2v-12,,-22,5,-30,13c341,22,336,33,336,44xm297,14v6,-3,13,-5,20,-5c324,9,331,11,336,14v2,-1,3,-3,4,-4c334,5,326,2,317,2v-9,,-17,3,-24,8c295,11,296,13,297,14xm301,20v5,-3,10,-4,16,-4c323,16,328,17,333,20v,-1,1,-3,2,-4c330,12,324,10,317,10v-7,,-13,2,-19,6c299,17,300,19,301,20xm304,28v4,-3,8,-5,13,-5c322,23,326,25,329,27v1,-2,2,-3,3,-5c328,19,322,17,317,17v-6,,-11,2,-15,5c303,24,304,26,304,28xm306,36v3,-3,7,-5,11,-5c321,31,325,33,327,36v1,-3,1,-5,2,-7c326,26,321,25,317,25v-5,,-9,1,-12,4c305,31,306,34,306,36xm327,44v,-2,,-4,,-6c325,35,321,32,317,32v-4,,-8,3,-10,6c307,40,307,42,307,44v,1,,1,,2c308,45,309,45,310,45v,,,,,-1c310,41,313,38,317,38v4,,7,3,7,6c324,45,324,45,324,45v1,,2,,3,c327,45,327,45,327,44xm317,39v-3,,-5,3,-5,5c312,45,312,45,312,45v2,,3,,5,c319,45,320,45,322,45v,,,,,-1c322,42,320,39,317,39xm288,56v1,1,3,2,4,4c299,55,308,52,317,52v9,,17,3,24,8c343,58,344,57,346,56,338,50,328,46,317,46v-11,,-21,4,-29,10xm214,44v,2,,3,,4c216,49,219,50,221,52v-1,-3,-1,-5,-1,-8c220,25,236,9,256,9v20,,36,16,36,35c292,47,291,49,291,52v2,-2,4,-3,7,-4c298,47,298,46,298,44v,-11,-5,-22,-12,-29c278,7,267,2,256,2v-12,,-22,5,-30,13c219,22,214,33,214,44xm176,14v6,-3,12,-5,19,-5c202,9,209,11,214,14v2,-1,3,-3,4,-4c212,5,204,2,195,2v-8,,-16,3,-23,7c174,11,175,12,176,14xm180,20v4,-3,9,-4,15,-4c201,16,206,17,211,20v1,-1,2,-3,3,-4c208,12,202,10,195,10v-7,,-13,2,-18,5c178,17,179,18,180,20xm183,27v4,-2,8,-4,12,-4c200,23,204,25,208,27v,-2,1,-3,2,-5c206,19,201,17,195,17v-5,,-10,2,-14,4c182,23,182,25,183,27xm185,35v3,-3,6,-4,10,-4c199,31,203,33,205,36v1,-3,1,-5,2,-7c204,26,200,25,195,25v-4,,-8,1,-11,3c184,31,185,33,185,35xm205,44v,-2,,-4,,-6c203,35,199,32,195,32v-4,,-7,2,-9,5c186,39,186,42,186,44v,1,,1,,1c187,45,188,45,188,45v,,,,,-1c188,41,191,38,195,38v4,,7,3,7,6c202,45,202,45,202,45v1,,2,,3,c205,45,205,45,205,44xm195,39v-3,,-5,3,-5,5c190,45,190,45,190,45v2,,3,,5,c197,45,198,45,200,45v,,,,,-1c200,42,198,39,195,39xm166,55v2,2,4,3,5,4c178,55,186,52,195,52v9,,17,3,24,8c221,58,222,57,224,56,216,50,206,46,195,46v-11,,-21,4,-29,9xm93,44v,2,,3,,4c96,49,98,50,100,52,99,49,99,47,99,44,99,25,115,9,135,9v20,,36,16,36,35c171,47,171,49,170,51v2,-1,5,-2,7,-3c177,47,177,46,177,44v,-11,-5,-22,-12,-29c157,7,147,2,135,2v-12,,-22,5,-30,13c98,22,93,33,93,44xm55,14c60,11,67,9,74,9v7,,14,2,20,5c95,13,96,11,97,10,91,5,83,2,74,2,65,2,57,5,51,10v1,1,2,3,4,4xm58,20v5,-3,10,-4,16,-4c80,16,85,17,90,20v1,-1,2,-3,3,-4c87,12,81,10,74,10v-7,,-13,2,-19,6c56,17,57,19,58,20xm61,28v4,-3,8,-5,13,-5c79,23,83,25,87,27v,-2,1,-3,2,-5c85,19,80,17,74,17v-5,,-11,2,-15,5c60,24,61,26,61,28xm63,36v3,-3,7,-5,11,-5c78,31,82,33,85,36v,-3,,-5,1,-7c83,26,79,25,74,25v-5,,-9,2,-12,4c63,31,63,34,63,36xm84,44v,-2,,-4,,-6c82,35,78,32,74,32v-4,,-8,3,-10,6c64,40,64,42,64,44v,1,,1,,2c65,45,66,45,68,45v,,-1,,-1,-1c67,41,70,38,74,38v4,,7,3,7,6c81,45,81,45,81,45v1,,2,,3,c84,45,84,45,84,44xm74,39v-3,,-5,3,-5,5c69,45,69,45,69,45v2,,3,,5,c76,45,78,45,79,45v,,,,,-1c79,42,77,39,74,39xm50,60v7,-5,15,-8,24,-8c83,52,92,55,99,60v1,-2,3,-3,4,-4c95,50,85,46,74,46,63,46,53,50,45,56v1,1,3,2,5,4xm55,66v5,-4,12,-6,19,-6c81,60,88,62,94,66v1,-2,2,-4,3,-5c91,56,83,54,74,54v-9,,-17,3,-23,7c52,63,53,64,55,66xm58,72v5,-3,10,-5,16,-5c80,67,85,69,90,72v1,-2,2,-4,3,-5c87,64,81,62,74,62v-7,,-13,2,-19,5c56,69,57,70,58,72xm61,79v4,-3,8,-4,13,-4c79,75,83,76,87,79v,-2,1,-4,2,-6c85,70,80,69,74,69v-5,,-11,1,-15,4c60,75,61,77,61,79xm63,87v3,-3,7,-5,11,-5c78,82,82,84,85,87v,-2,,-4,1,-7c83,78,79,76,74,76v-5,,-9,2,-12,5c63,83,63,85,63,87xm84,96v,-2,,-5,,-7c82,86,78,84,74,84v-4,,-8,2,-10,6c64,92,64,94,64,96v,,,1,,1c65,97,66,97,68,96v,,-1,,-1,c67,92,70,89,74,89v4,,7,3,7,7c81,96,81,96,81,96v1,1,2,1,3,1c84,97,84,96,84,96xm74,91v-3,,-5,2,-5,5c69,96,69,96,69,96v2,,3,,5,c76,96,78,96,79,96v,,,,,c79,93,77,91,74,91xm50,111v7,-5,15,-7,24,-7c83,104,92,106,99,111v1,-1,3,-3,4,-4c95,101,85,98,74,98v-11,,-21,3,-29,9c46,108,48,110,50,111xm55,117v5,-3,12,-6,19,-6c81,111,88,113,94,117v1,-2,2,-3,3,-5c91,108,83,105,74,105v-9,,-17,3,-23,7c52,114,53,116,55,117xm58,123v5,-3,10,-5,16,-5c80,118,85,120,90,123v1,-2,2,-3,3,-5c87,115,81,113,74,113v-7,,-13,2,-19,6c56,120,57,122,58,123xm61,130v4,-2,8,-4,13,-4c79,126,83,128,87,130v,-2,1,-4,2,-6c85,122,80,120,74,120v-5,,-11,2,-15,5c60,126,61,128,61,130xm63,139v3,-3,7,-5,11,-5c78,134,82,136,85,139v,-3,,-5,1,-7c83,129,79,128,74,128v-5,,-9,1,-12,4c63,134,63,136,63,139xm84,147v,-2,,-4,,-6c82,137,78,135,74,135v-4,,-8,3,-10,6c64,143,64,145,64,147v,1,,1,,1c65,148,66,148,68,148v,,-1,-1,-1,-1c67,143,70,140,74,140v4,,7,3,7,7c81,147,81,148,81,148v1,,2,,3,c84,148,84,148,84,147xm74,142v-3,,-5,2,-5,5c69,147,69,147,69,148v2,-1,3,-1,5,-1c76,147,78,147,79,148v,-1,,-1,,-1c79,144,77,142,74,142xm50,163v7,-5,15,-8,24,-8c83,155,92,158,99,163v1,-2,3,-3,4,-5c95,152,85,149,74,149v-11,,-21,3,-29,9c46,160,48,161,50,163xm55,169v5,-4,12,-6,19,-6c81,163,88,165,94,168v1,-1,2,-3,3,-4c91,159,83,157,74,157v-9,,-17,2,-23,7c52,165,53,167,55,169xm58,175v5,-3,10,-5,16,-5c80,170,85,171,90,174v1,-1,2,-3,3,-4c87,166,81,164,74,164v-7,,-13,2,-19,6c56,171,57,173,58,175xm61,182v4,-3,8,-5,13,-5c79,177,83,179,87,182v,-2,1,-4,2,-6c85,173,80,171,74,171v-5,,-11,2,-15,5c60,178,61,180,61,182xm63,190v3,-3,7,-5,11,-5c78,185,82,187,85,190v,-2,,-5,1,-7c83,181,79,179,74,179v-5,,-9,2,-12,4c63,186,63,188,63,190xm84,199v,-3,,-5,,-7c82,189,78,187,74,187v-4,,-8,2,-10,6c64,195,64,196,64,199v,,,,,1c65,199,66,199,68,199v,,-1,,-1,c67,195,70,192,74,192v4,,7,3,7,7c81,199,81,199,81,199v1,,2,,3,1c84,199,84,199,84,199xm74,193v-3,,-5,3,-5,6c69,199,69,199,69,199v2,,3,,5,c76,199,78,199,79,199v,,,,,c79,196,77,193,74,193xm50,214v7,-5,15,-8,24,-8c83,206,92,209,99,214v1,-2,3,-3,4,-4c95,204,85,200,74,200v-11,,-21,4,-29,10c46,211,48,213,50,214xm55,220v5,-4,12,-6,19,-6c81,214,88,216,94,220v1,-2,2,-3,3,-5c91,211,83,208,74,208v-9,,-17,3,-23,7c52,217,53,218,55,220xm58,226v5,-3,10,-5,16,-5c80,221,85,223,90,226v1,-2,2,-3,3,-5c87,218,81,216,74,216v-7,,-13,2,-19,5c56,223,57,224,58,226xm61,233v4,-3,8,-4,13,-4c79,229,83,230,87,233v,-2,1,-4,2,-6c85,224,80,223,74,223v-5,,-11,1,-15,4c60,229,61,231,61,233xm63,242v3,-4,7,-6,11,-6c78,236,82,238,85,241v,-2,,-4,1,-6c83,232,79,230,74,230v-5,,-9,2,-12,5c63,237,63,239,63,242xm84,250v,-2,,-4,,-6c82,240,78,238,74,238v-4,,-8,2,-10,6c64,246,64,248,64,250v,,,1,,1c65,251,66,251,68,251v,-1,-1,-1,-1,-1c67,246,70,243,74,243v4,,7,3,7,7c81,250,81,250,81,251v1,,2,,3,c84,251,84,250,84,250xm74,245v-3,,-5,2,-5,5c69,250,69,250,69,250v2,,3,,5,c76,250,78,250,79,250v,,,,,c79,247,77,245,74,245xm50,265v7,-4,15,-7,24,-7c83,258,92,261,99,265v1,-1,3,-3,4,-4c95,255,85,252,74,252v-11,,-21,3,-29,9c46,263,48,264,50,265xm55,271v5,-3,12,-6,19,-6c81,265,88,268,94,271v1,-1,2,-3,3,-5c91,262,83,259,74,259v-9,,-17,3,-23,8c52,268,53,270,55,271xm58,277v5,-3,10,-5,16,-5c80,272,85,274,90,277v1,-1,2,-3,3,-4c87,269,81,267,74,267v-7,,-13,2,-19,6c56,274,57,276,58,277xm61,285v4,-3,8,-5,13,-5c79,280,83,282,87,284v,-2,1,-4,2,-5c85,276,80,274,74,274v-5,,-11,2,-15,5c60,281,61,283,61,285xm63,293v3,-3,7,-5,11,-5c78,288,82,290,85,293v,-3,,-5,1,-7c83,283,79,282,74,282v-5,,-9,1,-12,4c63,288,63,291,63,293xm84,301v,-2,,-4,,-6c82,292,78,289,74,289v-4,,-8,3,-10,6c64,297,64,299,64,301v,1,,1,,1c65,302,66,302,68,302v,,-1,-1,-1,-1c67,298,70,295,74,295v4,,7,3,7,6c81,301,81,302,81,302v1,,2,,3,c84,302,84,302,84,301xm74,296v-3,,-5,2,-5,5c69,301,69,302,69,302v2,,3,-1,5,-1c76,301,78,302,79,302v,,,-1,,-1c79,298,77,296,74,296xm50,317v7,-5,15,-8,24,-8c83,309,92,312,99,317v1,-2,3,-3,4,-5c95,307,85,303,74,303v-11,,-21,4,-29,10c46,314,48,315,50,317xm55,323v5,-4,12,-6,19,-6c81,317,88,319,94,323v1,-2,2,-4,3,-5c91,313,83,311,74,311v-9,,-17,2,-23,7c52,319,53,321,55,323xm58,329v5,-3,10,-5,16,-5c80,324,85,326,90,329v1,-2,2,-4,3,-5c87,320,81,318,74,318v-7,,-13,2,-19,6c56,326,57,327,58,329xm61,336v4,-3,8,-4,13,-4c79,332,83,333,87,336v,-2,1,-4,2,-6c85,327,80,325,74,325v-5,,-11,2,-15,5c60,332,61,334,61,336xm63,344v3,-3,7,-5,11,-5c78,339,82,341,85,344v,-2,,-5,1,-7c83,335,79,333,74,333v-5,,-9,2,-12,4c63,340,63,342,63,344xm84,353v,-3,,-5,,-7c82,343,78,341,74,341v-4,,-8,2,-10,6c64,349,64,351,64,353v,,,,,1c65,354,66,353,68,353v,,-1,,-1,c67,349,70,346,74,346v4,,7,3,7,7c81,353,81,353,81,353v1,,2,1,3,1c84,353,84,353,84,353xm74,348v-3,,-5,2,-5,5c69,353,69,353,69,353v2,,3,,5,c76,353,78,353,79,353v,,,,,c79,350,77,348,74,348xm50,368v7,-5,15,-7,24,-7c83,361,92,363,99,368v1,-1,3,-3,4,-4c95,358,85,354,74,354v-11,,-21,4,-29,10c46,365,48,367,50,368xm55,374v5,-4,12,-6,19,-6c81,368,88,370,94,374v1,-2,2,-3,3,-5c91,365,83,362,74,362v-9,,-17,3,-23,7c52,371,53,372,55,374xm58,380v5,-3,10,-5,16,-5c80,375,85,377,90,380v1,-2,2,-3,3,-5c87,372,81,370,74,370v-7,,-13,2,-19,5c56,377,57,378,58,380xm61,387v4,-2,8,-4,13,-4c79,383,83,385,87,387v,-2,1,-4,2,-6c85,378,80,377,74,377v-5,,-11,2,-15,4c60,383,61,385,61,387xm63,396v3,-3,7,-6,11,-6c78,390,82,392,85,395v,-2,,-4,1,-6c83,386,79,385,74,385v-5,,-9,1,-12,4c63,391,63,393,63,396xm84,404v,-2,,-4,,-6c82,394,78,392,74,392v-4,,-8,2,-10,6c64,400,64,402,64,404v,,,1,,1c65,405,66,405,68,405v,-1,-1,-1,-1,-1c67,400,70,397,74,397v4,,7,3,7,7c81,404,81,404,81,405v1,,2,,3,c84,405,84,404,84,404xm74,399v-3,,-5,2,-5,5c69,404,69,404,69,404v2,,3,,5,c76,404,78,404,79,404v,,,,,c79,401,77,399,74,399xm50,420v7,-5,15,-8,24,-8c83,412,92,415,99,419v1,-1,3,-2,4,-4c95,409,85,406,74,406v-11,,-21,3,-29,9c46,417,48,418,50,420xm55,426v5,-4,12,-6,19,-6c81,420,88,422,94,425v1,-1,2,-3,3,-4c91,416,83,413,74,413v-9,,-17,3,-23,8c52,422,53,424,55,426xm58,431v5,-3,10,-4,16,-4c80,427,85,428,90,431v1,-1,2,-3,3,-4c87,423,81,421,74,421v-7,,-13,2,-19,6c56,428,57,430,58,431xm61,439v4,-3,8,-5,13,-5c79,434,83,436,87,438v,-2,1,-3,2,-5c85,430,80,428,74,428v-5,,-11,2,-15,5c60,435,61,437,61,439xm63,447v3,-3,7,-5,11,-5c78,442,82,444,85,447v,-3,,-5,1,-7c83,437,79,436,74,436v-5,,-9,2,-12,4c63,442,63,445,63,447xm84,455v,-2,,-4,,-6c82,446,78,443,74,443v-4,,-8,3,-10,6c64,451,64,453,64,455v,1,,1,,2c65,456,66,456,68,456v,,-1,,-1,-1c67,452,70,449,74,449v4,,7,3,7,6c81,456,81,456,81,456v1,,2,,3,1c84,456,84,456,84,455xm74,450v-3,,-5,3,-5,5c69,456,69,456,69,456v2,,3,,5,c76,456,78,456,79,456v,,,,,-1c79,453,77,450,74,450xm86,491v-3,-2,-7,-4,-12,-4c69,487,65,489,62,492v1,2,1,4,1,6c66,495,70,493,74,493v4,,8,2,11,5c85,496,85,494,86,491xm89,484v-4,-3,-9,-4,-15,-4c69,480,63,481,59,484v1,2,2,4,2,6c65,487,69,486,74,486v5,,9,1,13,4c87,488,88,486,89,484xm93,478v-6,-3,-12,-5,-19,-5c67,473,61,475,55,478v1,2,2,3,3,5c63,480,68,478,74,478v6,,11,2,16,5c91,481,92,480,93,478xm97,472v-6,-5,-14,-7,-23,-7c65,465,57,468,51,472v1,2,2,3,4,5c60,473,67,471,74,471v7,,14,2,20,6c95,475,96,473,97,472xm103,467c95,461,85,457,74,457v-11,,-21,4,-29,10c46,468,48,469,50,471v7,-5,15,-8,24,-8c83,463,92,466,99,471v1,-2,3,-3,4,-4xm140,455v,-2,-2,-5,-5,-5c132,450,130,453,130,455v,1,,1,,1c132,456,133,456,135,456v2,,3,,5,c140,456,140,456,140,455xm147,455v,-6,-5,-12,-12,-12c128,443,123,449,123,455v,1,,1,,2c125,457,127,456,128,456v,,,,,-1c128,452,131,449,135,449v4,,7,3,7,6c142,456,142,456,142,456v1,,3,1,5,1c147,456,147,456,147,455xm155,455v,-5,-3,-10,-6,-13c145,438,140,436,135,436v-5,,-10,2,-14,6c118,445,116,450,116,455v,2,,3,,4c118,459,120,458,122,457v,,-1,-1,-1,-2c121,448,128,442,135,442v8,,14,6,14,13c149,456,149,457,148,457v2,1,4,2,6,2c154,458,155,457,155,455xm162,455v,-7,-3,-14,-8,-19c149,431,143,428,135,428v-7,,-14,3,-19,8c111,441,108,448,108,455v,3,,5,1,8c111,462,113,461,114,460v,-2,,-3,,-5c114,444,123,434,135,434v12,,21,10,21,21c156,457,156,458,156,460v2,1,3,2,5,3c162,460,162,458,162,455xm165,465v1,,2,-1,3,-2c169,461,169,458,169,455v,-9,-4,-18,-10,-24c153,425,144,421,135,421v-9,,-18,4,-24,10c105,437,101,446,101,455v,3,,6,1,9c103,464,104,465,105,466v1,-1,1,-2,2,-2c107,461,106,458,106,455v,-15,13,-28,29,-28c151,427,164,440,164,455v,3,-1,6,-1,9c163,464,164,465,165,465xm207,491v-3,-2,-7,-4,-12,-4c191,487,187,489,184,491v,2,1,4,1,6c188,495,191,493,195,493v4,,8,2,10,5c206,496,206,494,207,491xm210,484v-4,-3,-9,-4,-15,-4c190,480,185,481,181,484v1,1,1,3,2,5c187,487,191,486,195,486v5,,9,1,13,4c208,488,209,486,210,484xm214,478v-6,-3,-12,-5,-19,-5c188,473,182,474,177,478v1,1,2,3,3,4c184,480,189,478,195,478v6,,11,2,16,5c212,481,213,480,214,478xm218,472v-6,-5,-14,-7,-23,-7c187,465,179,467,172,472v2,1,3,3,4,4c182,473,188,471,195,471v7,,14,2,19,6c216,475,217,473,218,472xm224,467v-8,-6,-18,-10,-29,-10c184,457,174,461,166,466v2,2,4,3,5,4c178,466,186,463,195,463v9,,17,3,24,8c221,469,222,468,224,467xm261,455v,-2,-2,-5,-5,-5c253,450,251,453,251,455v,1,,1,,1c252,456,254,456,256,456v2,,3,,5,c261,456,261,456,261,455xm268,455v,-6,-6,-12,-12,-12c249,443,244,449,244,455v,1,,1,,2c246,457,247,456,249,456v,,,,,-1c249,452,252,449,256,449v4,,7,3,7,6c263,456,263,456,263,456v1,,3,1,5,1c268,456,268,456,268,455xm275,455v,-5,-2,-10,-5,-13c266,438,261,436,256,436v-6,,-10,2,-14,6c239,445,236,450,236,455v,2,1,3,1,4c239,459,241,458,242,457v,,,-1,,-2c242,448,248,442,256,442v7,,13,6,13,13c269,456,269,457,269,457v2,1,4,2,6,2c275,458,275,457,275,455xm283,455v,-7,-3,-14,-8,-19c270,431,263,428,256,428v-8,,-14,3,-19,8c232,441,229,448,229,455v,3,,5,1,8c231,462,233,461,235,460v,-2,,-3,,-5c235,444,244,434,256,434v12,,21,10,21,21c277,457,277,458,276,460v2,1,4,2,6,3c283,460,283,458,283,455xm286,466v1,-1,2,-2,3,-2c290,461,290,458,290,455v,-9,-4,-18,-10,-24c274,425,265,421,256,421v-10,,-18,4,-24,10c225,437,222,446,222,455v,3,,6,1,9c224,464,225,465,225,466v1,-1,2,-2,3,-2c228,461,227,458,227,455v,-15,13,-28,29,-28c272,427,285,440,285,455v,3,-1,6,-2,9c284,464,285,465,286,466xm329,491v-3,-2,-8,-4,-12,-4c312,487,308,489,305,492v,2,1,4,1,6c309,495,313,493,317,493v4,,8,2,10,5c328,496,328,494,329,491xm332,484v-4,-3,-10,-4,-15,-4c311,480,306,481,302,484v1,2,2,4,2,6c308,487,312,486,317,486v5,,9,1,12,4c330,488,331,486,332,484xm335,478v-5,-3,-11,-5,-18,-5c310,473,304,475,298,478v1,2,2,3,3,5c306,480,311,478,317,478v6,,11,2,16,5c333,481,334,480,335,478xm340,472v-6,-5,-14,-7,-23,-7c308,465,300,468,293,472v2,2,3,3,4,5c303,473,310,471,317,471v7,,14,2,19,6c338,475,339,473,340,472xm346,467v-8,-6,-18,-10,-29,-10c306,457,296,461,288,467v1,1,3,2,4,4c299,466,308,463,317,463v9,,17,3,24,8c343,469,344,468,346,467xm383,455v,-2,-2,-5,-5,-5c375,450,373,453,373,455v,1,,1,,1c374,456,376,456,378,456v1,,3,,5,c383,456,383,456,383,455xm390,455v,-6,-6,-12,-12,-12c371,443,366,449,366,455v,1,,1,,2c368,457,369,456,371,456v,,,,,-1c371,452,374,449,378,449v3,,6,3,6,6c384,456,384,456,384,456v2,,4,1,6,1c390,456,390,456,390,455xm397,455v,-5,-2,-10,-5,-13c388,438,383,436,378,436v-6,,-10,2,-14,6c360,445,358,450,358,455v,2,,3,1,4c361,459,362,458,364,457v,,,-1,,-2c364,448,370,442,378,442v7,,13,6,13,13c391,456,391,457,391,457v2,1,4,2,6,2c397,458,397,457,397,455xm405,455v,-7,-3,-14,-8,-19c392,431,385,428,378,428v-8,,-15,3,-19,8c354,441,351,448,351,455v,3,,5,1,8c353,462,355,461,357,460v,-2,,-3,,-5c357,444,366,434,378,434v11,,21,10,21,21c399,457,399,458,398,460v2,1,4,2,6,3c405,460,405,458,405,455xm408,465v1,,2,-1,3,-2c412,461,412,458,412,455v,-9,-4,-18,-10,-24c396,425,387,421,378,421v-10,,-18,4,-24,10c347,437,344,446,344,455v,3,,6,1,9c346,464,346,465,347,466v1,-1,2,-2,3,-2c349,461,349,458,349,455v,-15,13,-28,29,-28c394,427,407,440,407,455v,3,-1,6,-2,9c406,464,407,465,408,465xm450,491v-4,-2,-8,-4,-12,-4c434,487,430,489,426,491v1,2,2,4,2,6c431,495,434,493,438,493v4,,8,2,10,5c449,496,449,494,450,491xm453,484v-5,-3,-10,-4,-15,-4c433,480,428,481,423,484v1,1,2,3,3,5c429,487,433,486,438,486v4,,9,1,12,4c451,488,452,486,453,484xm456,478v-5,-3,-11,-5,-18,-5c431,473,425,474,420,478v1,1,2,3,3,4c427,480,432,478,438,478v6,,11,2,15,5c454,481,455,480,456,478xm461,472v-7,-5,-15,-7,-23,-7c429,465,422,467,415,472v1,1,3,3,4,4c424,473,431,471,438,471v7,,14,2,19,6c458,475,460,473,461,472xm467,467v-8,-6,-18,-10,-29,-10c427,457,417,461,409,466v2,2,3,3,5,4c421,466,429,463,438,463v9,,17,3,24,8c464,469,465,468,467,467xm504,455v,-2,-3,-5,-5,-5c496,450,494,453,494,455v,1,,1,,1c495,456,497,456,499,456v1,,3,,5,c504,456,504,456,504,455xm511,455v,-6,-6,-12,-12,-12c492,443,487,449,487,455v,1,,1,,2c489,457,490,456,492,456v,,,,,-1c492,452,495,449,499,449v3,,6,3,6,6c505,456,505,456,505,456v2,,4,1,5,1c511,456,511,456,511,455xm518,455v,-5,-2,-10,-6,-13c509,438,504,436,499,436v-6,,-11,2,-14,6c481,445,479,450,479,455v,2,,3,1,4c481,459,483,458,485,457v,,,-1,,-2c485,448,491,442,499,442v7,,13,6,13,13c512,456,512,457,512,457v2,1,4,2,6,2c518,458,518,457,518,455xm526,455v,-7,-3,-14,-8,-19c513,431,506,428,499,428v-8,,-15,3,-20,8c474,441,471,448,471,455v,3,1,5,1,8c474,462,476,461,478,460v,-2,,-3,,-5c478,444,487,434,499,434v11,,21,10,21,21c520,457,520,458,519,460v2,1,4,2,6,3c525,460,526,458,526,455xm529,466v1,-1,2,-1,3,-2c532,461,533,458,533,455v,-9,-4,-18,-10,-24c517,425,508,421,499,421v-10,,-18,4,-25,10c468,437,464,446,464,455v,3,1,6,1,9c466,464,467,465,468,466v1,-1,2,-2,3,-2c470,461,470,458,470,455v,-15,13,-28,29,-28c515,427,527,440,527,455v,3,,6,-1,9c527,464,528,465,529,466xm572,491v-3,-2,-8,-4,-12,-4c555,487,551,489,548,492v,2,1,4,1,7c549,499,549,499,549,499v3,-4,7,-6,11,-6c564,493,568,495,570,498v1,-2,1,-4,2,-7xm575,484v-4,-3,-10,-4,-15,-4c554,480,549,481,545,484v1,2,1,4,2,6c551,487,555,486,560,486v5,,9,1,12,4c573,488,574,486,575,484xm578,478v-5,-3,-11,-5,-18,-5c553,473,547,475,541,478v1,2,2,3,3,5c549,480,554,478,560,478v6,,11,2,16,5c577,481,577,480,578,478xm583,472v-6,-5,-14,-7,-23,-7c551,465,543,468,536,472v2,2,3,3,4,5c546,473,553,471,560,471v7,,14,2,19,6c581,475,582,473,583,472xm589,467v-8,-6,-18,-10,-29,-10c549,457,539,461,531,467v1,1,3,3,4,4c542,466,551,463,560,463v9,,17,3,24,8c586,469,587,468,589,467xm626,455v,-2,-2,-5,-5,-5c618,450,616,453,616,455v,1,,1,,1c617,456,619,456,621,456v2,,3,,5,c626,456,626,456,626,455xm633,455v,-6,-6,-12,-12,-12c614,443,609,449,609,455v,1,,1,,2c611,457,612,456,614,456v,,,,,-1c614,452,617,449,621,449v4,,7,3,7,6c628,456,627,456,627,456v2,,4,1,6,1c633,456,633,456,633,455xm640,455v,-5,-2,-10,-5,-13c631,438,626,436,621,436v-6,,-10,2,-14,6c603,445,601,450,601,455v,2,,3,1,4c604,459,605,458,607,457v,,,-1,,-2c607,448,613,442,621,442v7,,13,6,13,13c634,456,634,457,634,457v2,1,4,2,6,2c640,458,640,457,640,455xm648,455v,-7,-3,-14,-8,-19c635,431,628,428,621,428v-8,,-14,3,-19,8c597,441,594,448,594,455v,3,,5,1,8c596,462,598,461,600,460v,-2,,-3,,-5c600,444,609,434,621,434v11,,21,10,21,21c642,457,642,458,641,460v2,1,4,2,6,3c648,460,648,458,648,455xm651,465v1,,2,-1,3,-2c655,461,655,458,655,455v,-9,-4,-18,-10,-24c639,425,630,421,621,421v-10,,-18,4,-24,10c590,437,587,446,587,455v,3,,6,1,9c589,464,589,465,590,466v1,-1,2,-2,3,-2c592,461,592,458,592,455v,-15,13,-28,29,-28c637,427,650,440,650,455v,3,-1,6,-2,9c649,464,650,465,651,465xm693,491v-3,-2,-8,-4,-12,-4c677,487,673,489,669,491v1,2,2,4,2,6c674,495,677,493,681,493v4,,8,2,10,5c692,496,692,494,693,491xm696,484v-5,-3,-10,-4,-15,-4c676,480,671,481,666,484v1,1,2,3,3,5c672,487,676,486,681,486v5,,9,1,12,4c694,488,695,486,696,484xm699,478v-5,-3,-11,-5,-18,-5c674,473,668,474,663,478v1,1,2,3,3,4c670,480,675,478,681,478v6,,11,2,16,5c697,481,698,480,699,478xm704,472v-7,-5,-15,-7,-23,-7c672,465,665,467,658,472v1,1,3,3,4,4c667,473,674,471,681,471v7,,14,2,19,6c701,475,703,473,704,472xm710,467v-8,-6,-18,-10,-29,-10c670,457,660,461,652,466v2,2,3,3,5,4c664,466,672,463,681,463v9,,17,3,24,8c707,469,708,468,710,467xm747,455v,-2,-2,-5,-5,-5c739,450,737,453,737,455v,1,,1,,1c738,456,740,456,742,456v1,,3,,5,c747,456,747,456,747,455xm754,455v,-6,-6,-12,-12,-12c735,443,730,449,730,455v,1,,1,,2c732,457,733,456,735,456v,,,,,-1c735,452,738,449,742,449v3,,6,3,6,6c748,456,748,456,748,456v2,,4,1,6,1c754,456,754,456,754,455xm761,455v,-5,-2,-10,-6,-13c752,438,747,436,742,436v-6,,-11,2,-14,6c724,445,722,450,722,455v,2,,3,1,4c724,459,726,458,728,457v,,,-1,,-2c728,448,734,442,742,442v7,,13,6,13,13c755,456,755,457,755,457v2,1,4,2,6,2c761,458,761,457,761,455xm769,455v,-7,-3,-14,-8,-19c756,431,749,428,742,428v-8,,-15,3,-20,8c718,441,714,448,714,455v,3,1,5,1,8c717,462,719,461,721,460v,-2,,-3,,-5c721,444,730,434,742,434v11,,21,10,21,21c763,457,763,458,762,460v2,1,4,2,6,3c769,460,769,458,769,455xm772,466v1,-1,2,-2,3,-2c776,461,776,458,776,455v,-9,-4,-18,-10,-24c760,425,751,421,742,421v-10,,-18,4,-25,10c711,437,707,446,707,455v,3,1,6,1,9c709,464,710,465,711,466v1,-1,2,-2,3,-2c713,461,713,458,713,455v,-15,13,-28,29,-28c758,427,770,440,770,455v,3,,6,-1,9c770,464,771,465,772,466xm815,491v-4,-2,-8,-4,-12,-4c798,487,794,489,791,492v,2,1,4,1,6c795,495,798,493,803,493v4,,8,2,10,5c814,496,814,494,815,491xm818,484v-5,-3,-10,-4,-15,-4c797,480,792,481,788,484v1,2,1,4,2,6c794,487,798,486,803,486v4,,9,1,12,4c816,488,817,486,818,484xm821,478v-5,-3,-11,-5,-18,-5c796,473,789,475,784,478v1,2,2,3,3,5c791,480,797,478,803,478v6,,11,2,15,5c819,481,820,480,821,478xm826,472v-7,-5,-15,-7,-23,-7c794,465,786,468,779,472v2,2,3,3,4,5c789,473,795,471,803,471v7,,14,2,19,6c823,475,825,473,826,472xm832,467v-8,-6,-18,-10,-29,-10c792,457,782,461,773,467v2,1,4,2,5,4c785,466,794,463,803,463v9,,17,3,24,8c829,469,830,468,832,467xm869,455v,-2,-3,-5,-5,-5c861,450,858,453,858,455v,1,1,1,1,1c860,456,862,456,864,456v1,,3,,5,c869,456,869,456,869,455xm876,455v,-6,-6,-12,-12,-12c857,443,852,449,852,455v,1,,1,,2c853,457,855,456,857,456v,,,,,-1c857,452,860,449,864,449v3,,6,3,6,6c870,456,870,456,870,456v2,,4,1,5,1c876,456,876,456,876,455xm883,455v,-5,-2,-10,-6,-13c874,438,869,436,864,436v-6,,-11,2,-14,6c846,445,844,450,844,455v,2,,3,,4c846,459,848,458,850,457v,,,-1,,-2c850,448,856,442,864,442v7,,13,6,13,13c877,456,877,457,877,457v2,1,4,2,6,2c883,458,883,457,883,455xm891,455v,-7,-3,-14,-8,-19c878,431,871,428,864,428v-8,,-15,3,-20,8c839,441,836,448,836,455v,3,1,5,1,8c839,462,841,461,843,460v,-2,-1,-3,-1,-5c842,444,852,434,864,434v11,,21,10,21,21c885,457,884,458,884,460v2,1,4,2,6,3c890,460,891,458,891,455xm898,455v,-9,-4,-18,-10,-24c882,425,873,421,864,421v-10,,-18,4,-25,10c833,437,829,446,829,455v,3,1,6,1,9c831,464,832,465,833,466v1,-1,2,-2,3,-2c835,461,835,458,835,455v,-15,13,-28,29,-28c879,427,892,440,892,455v,3,,6,-1,9c892,464,893,465,894,465v1,,2,-1,3,-2c897,461,898,458,898,455xm906,455v,-11,-5,-22,-13,-29c886,418,875,413,864,413v-12,,-22,5,-30,13c826,433,822,444,822,455v,2,,3,,4c824,460,826,461,829,463v-1,-3,-1,-5,-1,-8c828,436,844,420,864,420v19,,35,16,35,35c899,458,899,460,899,462v2,-1,4,-2,6,-3c905,458,906,457,906,455xm929,455v,-2,-3,-5,-5,-5c921,450,918,453,918,455v,1,,1,1,1c920,456,922,456,924,456v1,,3,,5,c929,456,929,456,929,455xm933,455v,-2,,-4,1,-6c932,446,928,443,924,443v-4,,-8,2,-10,5c915,450,915,453,915,455v,1,,1,,1c915,456,916,456,917,456v,,,,,-1c917,452,920,449,924,449v3,,6,3,6,6c930,456,930,456,930,456v1,,2,,3,1c933,456,933,456,933,455xm912,440v1,2,1,4,2,6c916,443,920,442,924,442v4,,7,2,10,5c934,444,935,442,936,440v-4,-3,-8,-4,-12,-4c919,436,915,437,912,440xm864,406v-14,,-27,5,-36,14c820,429,814,442,814,455v,1,,1,,2c816,457,818,458,820,459v,-1,,-2,,-4c820,431,840,412,864,412v24,,43,19,43,43c907,456,907,457,907,458v2,,4,-1,6,-1c913,456,913,456,913,455v,-13,-5,-26,-14,-35c890,411,877,406,864,406xm885,404v,2,-1,3,-1,5c886,409,888,410,890,411v,-2,1,-4,1,-7c891,397,888,390,883,385v-5,-5,-12,-8,-19,-8c856,377,849,380,844,385v-5,5,-8,12,-8,19c836,407,837,409,837,411v2,-1,4,-2,6,-2c843,407,842,406,842,404v,-12,10,-21,22,-21c875,383,885,392,885,404xm877,404v,1,,1,,2c879,407,881,407,883,408v,-1,,-3,,-4c883,399,881,394,877,390v-3,-3,-8,-5,-13,-5c858,385,853,387,850,390v-4,4,-6,9,-6,14c844,405,844,407,844,408v2,-1,4,-1,6,-2c850,405,850,405,850,404v,-7,6,-14,14,-14c871,390,877,397,877,404xm870,404v,,,,,1c872,405,874,405,875,406v1,-1,1,-1,1,-2c876,397,870,392,864,392v-7,,-12,5,-12,12c852,405,852,405,852,406v1,-1,3,-1,5,-1c857,404,857,404,857,404v,-4,3,-7,7,-7c867,397,870,400,870,404xm864,399v-3,,-6,2,-6,5c858,404,859,404,859,404v1,,3,,5,c865,404,867,404,869,404v,,,,,c869,401,866,399,864,399xm898,404v,-9,-4,-18,-10,-24c882,374,873,370,864,370v-10,,-18,4,-25,10c833,386,829,395,829,404v,3,1,6,1,8c831,413,832,414,833,414v1,,2,-1,3,-2c835,410,835,407,835,404v,-16,13,-29,29,-29c879,375,892,388,892,404v,3,,6,-1,8c892,413,893,413,894,414v1,-1,2,-2,3,-2c897,409,898,407,898,404xm906,404v,-12,-5,-22,-13,-30c886,367,875,362,864,362v-12,,-22,5,-30,12c826,382,822,392,822,404v,1,,3,,4c824,409,826,410,829,411v-1,-2,-1,-5,-1,-7c828,384,844,368,864,368v19,,35,16,35,36c899,406,899,408,899,411v2,-2,4,-3,6,-3c905,406,906,405,906,404xm929,404v,-3,-3,-5,-5,-5c921,399,918,401,918,404v,,,,1,c920,404,922,404,924,404v1,,3,,5,c929,404,929,404,929,404xm933,404v,-2,,-4,1,-6c932,394,928,392,924,392v-4,,-8,2,-10,5c915,399,915,402,915,404v,,,1,,1c915,405,916,405,917,405v,-1,,-1,,-1c917,400,920,397,924,397v3,,6,3,6,7c930,404,930,404,930,405v1,,2,,3,c933,405,933,404,933,404xm912,388v1,2,1,4,2,7c916,392,920,390,924,390v4,,7,2,10,5c934,393,935,391,936,389v-4,-3,-8,-4,-12,-4c919,385,915,386,912,388xm864,354v-14,,-27,6,-36,15c820,378,814,390,814,404v,1,,1,,1c816,406,818,407,820,407v,-1,,-2,,-3c820,380,840,361,864,361v24,,43,19,43,43c907,405,907,406,907,407v2,-1,4,-1,6,-2c913,405,913,404,913,404v,-14,-5,-26,-14,-35c890,360,877,354,864,354xm885,353v,1,-1,3,-1,4c886,358,888,359,890,360v,-2,1,-5,1,-7c891,345,888,338,883,333v-5,-5,-12,-8,-19,-8c856,325,849,328,844,333v-5,5,-8,12,-8,20c836,355,837,358,837,360v2,-1,4,-2,6,-3c843,356,842,354,842,353v,-12,10,-21,22,-21c875,332,885,341,885,353xm877,353v,,,1,,2c879,355,881,356,883,357v,-2,,-3,,-4c883,347,881,342,877,339v-3,-4,-8,-6,-13,-6c858,333,853,335,850,339v-4,3,-6,8,-6,14c844,354,844,355,844,357v2,-1,4,-2,6,-2c850,354,850,353,850,353v,-8,6,-14,14,-14c871,339,877,345,877,353xm870,353v,,,,,c872,354,874,354,875,354v1,,1,-1,1,-1c876,346,870,341,864,341v-7,,-12,5,-12,12c852,353,852,354,852,354v1,,3,,5,-1c857,353,857,353,857,353v,-4,3,-7,7,-7c867,346,870,349,870,353xm864,348v-3,,-6,2,-6,5c858,353,859,353,859,353v1,,3,,5,c865,353,867,353,869,353v,,,,,c869,350,866,348,864,348xm898,353v,-10,-4,-18,-10,-25c882,322,873,318,864,318v-10,,-18,4,-25,10c833,335,829,343,829,353v,3,1,5,1,8c831,362,832,362,833,363v1,-1,2,-1,3,-2c835,358,835,356,835,353v,-16,13,-29,29,-29c879,324,892,337,892,353v,3,,5,-1,8c892,361,893,362,894,363v1,-1,2,-2,3,-3c897,358,898,355,898,353xm906,353v,-12,-5,-22,-13,-30c886,315,875,311,864,311v-12,,-22,4,-30,12c826,331,822,341,822,353v,1,,2,,4c824,357,826,359,829,360v-1,-2,-1,-5,-1,-7c828,333,844,317,864,317v19,,35,16,35,36c899,355,899,357,899,359v2,-1,4,-2,6,-3c905,355,906,354,906,353xm929,353v,-3,-3,-5,-5,-5c921,348,918,350,918,353v,,,,1,c920,353,922,353,924,353v1,,3,,5,c929,353,929,353,929,353xm933,353v,-3,,-5,1,-7c932,343,928,341,924,341v-4,,-8,1,-10,4c915,348,915,350,915,353v,,,,,1c915,353,916,353,917,353v,,,,,c917,349,920,346,924,346v3,,6,3,6,7c930,353,930,353,930,353v1,,2,1,3,1c933,353,933,353,933,353xm912,337v1,2,1,4,2,6c916,341,920,339,924,339v4,,7,2,10,5c934,342,935,339,936,337v-4,-2,-8,-4,-12,-4c919,333,915,334,912,337xm864,303v-14,,-27,6,-36,15c820,327,814,339,814,353v,,,1,,1c816,355,818,355,820,356v,-1,,-2,,-3c820,329,840,309,864,309v24,,43,20,43,44c907,354,907,355,907,356v2,-1,4,-2,6,-2c913,353,913,353,913,353v,-14,-5,-26,-14,-35c890,309,877,303,864,303xm885,301v,2,-1,3,-1,5c886,307,888,308,890,309v,-3,1,-5,1,-8c891,294,888,287,883,282v-5,-5,-12,-8,-19,-8c856,274,849,277,844,282v-5,5,-8,12,-8,19c836,304,837,306,837,309v2,-1,4,-2,6,-3c843,304,842,303,842,301v,-11,10,-21,22,-21c875,280,885,290,885,301xm877,301v,1,,2,,2c879,304,881,304,883,305v,-1,,-2,,-4c883,296,881,291,877,287v-3,-3,-8,-5,-13,-5c858,282,853,284,850,287v-4,4,-6,9,-6,14c844,303,844,304,844,305v2,-1,4,-1,6,-2c850,303,850,302,850,301v,-7,6,-13,14,-13c871,288,877,294,877,301xm870,301v,,,1,,1c872,302,874,302,875,303v1,-1,1,-1,1,-2c876,295,870,289,864,289v-7,,-12,6,-12,12c852,302,852,302,852,303v1,-1,3,-1,5,-1c857,302,857,301,857,301v,-3,3,-6,7,-6c867,295,870,298,870,301xm864,296v-3,,-6,2,-6,5c858,301,859,302,859,302v1,,3,-1,5,-1c865,301,867,302,869,302v,,,-1,,-1c869,298,866,296,864,296xm898,301v,-9,-4,-18,-10,-24c882,271,873,267,864,267v-10,,-18,4,-25,10c833,283,829,292,829,301v,3,1,6,1,9c831,310,832,311,833,311v1,,2,-1,3,-1c835,307,835,304,835,301v,-16,13,-29,29,-29c879,272,892,285,892,301v,3,,6,-1,9c892,310,893,311,894,311v1,-1,2,-1,3,-2c897,306,898,304,898,301xm906,301v,-11,-5,-22,-13,-29c886,264,875,259,864,259v-12,,-22,5,-30,13c826,279,822,290,822,301v,2,,3,,4c824,306,826,307,829,308v-1,-2,-1,-4,-1,-7c828,282,844,265,864,265v19,,35,17,35,36c899,304,899,306,899,308v2,-1,4,-2,6,-3c905,304,906,302,906,301xm929,301v,-3,-3,-5,-5,-5c921,296,918,298,918,301v,,,1,1,1c920,302,922,301,924,301v1,,3,1,5,1c929,302,929,301,929,301xm933,301v,-2,,-4,1,-6c932,292,928,289,924,289v-4,,-8,2,-10,5c915,296,915,299,915,301v,1,,1,,1c915,302,916,302,917,302v,,,-1,,-1c917,298,920,295,924,295v3,,6,3,6,6c930,301,930,302,930,302v1,,2,,3,c933,302,933,302,933,301xm912,285v1,2,1,5,2,7c916,289,920,288,924,288v4,,7,2,10,5c934,290,935,288,936,286v-4,-3,-8,-4,-12,-4c919,282,915,283,912,285xm864,252v-14,,-27,5,-36,14c820,275,814,288,814,301v,1,,1,,2c816,303,818,304,820,305v,-2,,-3,,-4c820,277,840,258,864,258v24,,43,19,43,43c907,302,907,303,907,304v2,,4,-1,6,-1c913,302,913,302,913,301v,-13,-5,-26,-14,-35c890,257,877,252,864,252xm885,250v,1,-1,3,-1,4c886,255,888,256,890,257v,-2,1,-5,1,-7c891,242,888,236,883,231v-5,-5,-12,-8,-19,-8c856,223,849,226,844,231v-5,5,-8,11,-8,19c836,252,837,255,837,257v2,-1,4,-2,6,-3c843,253,842,251,842,250v,-12,10,-21,22,-21c875,229,885,238,885,250xm877,250v,1,,1,,2c879,252,881,253,883,254v,-1,,-3,,-4c883,245,881,240,877,236v-3,-3,-8,-6,-13,-6c858,230,853,233,850,236v-4,4,-6,9,-6,14c844,251,844,253,844,254v2,-1,4,-2,6,-2c850,251,850,251,850,250v,-8,6,-14,14,-14c871,236,877,242,877,250xm870,250v,,,,,1c872,251,874,251,875,251v1,,1,-1,1,-1c876,243,870,238,864,238v-7,,-12,5,-12,12c852,250,852,251,852,251v1,,3,,5,c857,250,857,250,857,250v,-4,3,-7,7,-7c867,243,870,246,870,250xm864,245v-3,,-6,2,-6,5c858,250,859,250,859,250v1,,3,,5,c865,250,867,250,869,250v,,,,,c869,247,866,245,864,245xm898,250v,-10,-4,-18,-10,-24c882,220,873,216,864,216v-10,,-18,4,-25,10c833,232,829,240,829,250v,3,1,6,1,8c831,259,832,259,833,260v1,-1,2,-1,3,-2c835,256,835,253,835,250v,-16,13,-29,29,-29c879,221,892,234,892,250v,3,,6,-1,8c892,259,893,259,894,260v1,-1,2,-2,3,-2c897,255,898,253,898,250xm906,250v,-12,-5,-22,-13,-30c886,213,875,208,864,208v-12,,-22,5,-30,12c826,228,822,238,822,250v,1,,3,,4c824,255,826,256,829,257v-1,-2,-1,-5,-1,-7c828,230,844,214,864,214v19,,35,16,35,36c899,252,899,254,899,256v2,-1,4,-2,6,-3c905,252,906,251,906,250xm929,250v,-3,-3,-5,-5,-5c921,245,918,247,918,250v,,,,1,c920,250,922,250,924,250v1,,3,,5,c929,250,929,250,929,250xm933,250v,-2,,-4,1,-6c932,240,928,238,924,238v-4,,-8,2,-10,4c915,245,915,247,915,250v,,,1,,1c915,251,916,251,917,251v,-1,,-1,,-1c917,246,920,243,924,243v3,,6,3,6,7c930,250,930,250,930,251v1,,2,,3,c933,251,933,250,933,250xm912,234v1,2,1,4,2,6c916,238,920,236,924,236v4,,7,2,10,5c934,239,935,237,936,235v-4,-3,-8,-5,-12,-5c919,230,915,232,912,234xm864,200v-14,,-27,6,-36,15c820,224,814,236,814,250v,,,1,,1c816,252,818,252,820,253v,-1,,-2,,-3c820,226,840,206,864,206v24,,43,20,43,44c907,251,907,252,907,253v2,-1,4,-1,6,-2c913,251,913,250,913,250v,-14,-5,-26,-14,-35c890,206,877,200,864,200xm885,199v,1,-1,3,-1,4c886,204,888,205,890,206v,-2,1,-5,1,-7c891,191,888,184,883,179v-5,-5,-12,-8,-19,-8c856,171,849,174,844,179v-5,5,-8,12,-8,20c836,201,837,204,837,206v2,-1,4,-2,6,-3c843,202,842,200,842,199v,-12,10,-22,22,-22c875,177,885,187,885,199xm877,199v,,,1,,1c879,201,881,202,883,202v,-1,,-2,,-3c883,193,881,188,877,185v-3,-4,-8,-6,-13,-6c858,179,853,181,850,185v-4,3,-6,8,-6,14c844,200,844,201,844,202v2,,4,-1,6,-2c850,200,850,199,850,199v,-8,6,-14,14,-14c871,185,877,191,877,199xm870,199v,,,,,c872,199,874,200,875,200v1,,1,-1,1,-1c876,192,870,187,864,187v-7,,-12,5,-12,12c852,199,852,200,852,200v1,,3,-1,5,-1c857,199,857,199,857,199v,-4,3,-7,7,-7c867,192,870,195,870,199xm864,193v-3,,-6,3,-6,6c858,199,859,199,859,199v1,,3,,5,c865,199,867,199,869,199v,,,,,c869,196,866,193,864,193xm898,199v,-10,-4,-18,-10,-25c882,168,873,164,864,164v-10,,-18,4,-25,10c833,181,829,189,829,199v,2,1,5,1,8c831,207,832,208,833,209v1,-1,2,-2,3,-2c835,204,835,201,835,199v,-16,13,-29,29,-29c879,170,892,183,892,199v,2,,5,-1,8c892,207,893,208,894,208v1,,2,-1,3,-2c897,204,898,201,898,199xm906,199v,-12,-5,-23,-13,-30c886,161,875,157,864,157v-12,,-22,4,-30,12c826,176,822,187,822,199v,1,,2,,3c824,203,826,204,829,206v-1,-3,-1,-5,-1,-7c828,179,844,163,864,163v19,,35,16,35,36c899,201,899,203,899,205v2,-1,4,-2,6,-3c905,201,906,200,906,199xm929,199v,-3,-3,-6,-5,-6c921,193,918,196,918,199v,,,,1,c920,199,922,199,924,199v1,,3,,5,c929,199,929,199,929,199xm933,199v,-3,,-5,1,-7c932,189,928,187,924,187v-4,,-8,1,-10,4c915,194,915,196,915,199v,,,,,c915,199,916,199,917,199v,,,,,c917,195,920,192,924,192v3,,6,3,6,7c930,199,930,199,930,199v1,,2,,3,1c933,199,933,199,933,199xm912,183v1,2,1,4,2,6c916,187,920,185,924,185v4,,7,2,10,5c934,188,935,185,936,183v-4,-2,-8,-4,-12,-4c919,179,915,180,912,183xm864,149v-14,,-27,5,-36,14c820,172,814,185,814,199v,,,,,1c816,200,818,201,820,202v,-1,,-2,,-3c820,175,840,155,864,155v24,,43,20,43,44c907,200,907,200,907,201v2,,4,-1,6,-1c913,199,913,199,913,199v,-14,-5,-27,-14,-36c890,154,877,149,864,149xm885,147v,2,-1,3,-1,5c886,152,888,153,890,155v,-3,1,-5,1,-8c891,140,888,133,883,128v-5,-5,-12,-8,-19,-8c856,120,849,123,844,128v-5,5,-8,12,-8,19c836,150,837,152,837,155v2,-2,4,-3,6,-3c843,150,842,149,842,147v,-12,10,-21,22,-21c875,126,885,135,885,147xm877,147v,1,,1,,2c879,150,881,150,883,151v,-1,,-3,,-4c883,142,881,137,877,133v-3,-3,-8,-5,-13,-5c858,128,853,130,850,133v-4,4,-6,9,-6,14c844,148,844,150,844,151v2,-1,4,-1,6,-2c850,148,850,148,850,147v,-7,6,-13,14,-13c871,134,877,140,877,147xm870,147v,,,1,,1c872,148,874,148,875,149v1,-1,1,-1,1,-2c876,141,870,135,864,135v-7,,-12,6,-12,12c852,148,852,148,852,149v1,-1,3,-1,5,-1c857,148,857,147,857,147v,-4,3,-7,7,-7c867,140,870,143,870,147xm864,142v-3,,-6,2,-6,5c858,147,859,147,859,148v1,-1,3,-1,5,-1c865,147,867,147,869,148v,-1,,-1,,-1c869,144,866,142,864,142xm898,147v,-9,-4,-18,-10,-24c882,117,873,113,864,113v-10,,-18,4,-25,10c833,129,829,138,829,147v,3,1,6,1,8c831,156,832,157,833,157v1,,2,-1,3,-2c835,153,835,150,835,147v,-16,13,-29,29,-29c879,118,892,131,892,147v,3,,6,-1,8c892,156,893,156,894,157v1,-1,2,-1,3,-2c897,152,898,150,898,147xm906,147v,-11,-5,-22,-13,-30c886,110,875,105,864,105v-12,,-22,5,-30,12c826,125,822,136,822,147v,1,,3,,4c824,152,826,153,829,154v-1,-2,-1,-4,-1,-7c828,127,844,111,864,111v19,,35,16,35,36c899,149,899,152,899,154v2,-1,4,-2,6,-3c905,150,906,148,906,147xm929,147v,-3,-3,-5,-5,-5c921,142,918,144,918,147v,,,,1,1c920,147,922,147,924,147v1,,3,,5,1c929,147,929,147,929,147xm933,147v,-2,,-4,1,-6c932,137,928,135,924,135v-4,,-8,2,-10,5c915,142,915,145,915,147v,,,1,,1c915,148,916,148,917,148v,,,-1,,-1c917,143,920,140,924,140v3,,6,3,6,7c930,147,930,148,930,148v1,,2,,3,c933,148,933,148,933,147xm912,131v1,2,1,4,2,7c916,135,920,134,924,134v4,,7,2,10,5c934,136,935,134,936,132v-4,-3,-8,-4,-12,-4c919,128,915,129,912,131xm864,98v-14,,-27,5,-36,14c820,121,814,133,814,147v,1,,1,,2c816,149,818,150,820,150v,-1,,-2,,-3c820,123,840,104,864,104v24,,43,19,43,43c907,148,907,149,907,150v2,-1,4,-1,6,-2c913,148,913,148,913,147v,-14,-5,-26,-14,-35c890,103,877,98,864,98xm885,96v,1,-1,3,-1,4c886,101,888,102,890,103v,-2,1,-5,1,-7c891,88,888,81,883,77v-5,-5,-12,-8,-19,-8c856,69,849,72,844,77v-5,4,-8,11,-8,19c836,98,837,101,837,103v2,-1,4,-2,6,-3c843,99,842,97,842,96v,-12,10,-21,22,-21c875,75,885,84,885,96xm877,96v,,,1,,2c879,98,881,99,883,100v,-2,,-3,,-4c883,90,881,86,877,82v-3,-4,-8,-6,-13,-6c858,76,853,78,850,82v-4,4,-6,8,-6,14c844,97,844,98,844,100v2,-1,4,-2,6,-2c850,97,850,96,850,96v,-8,6,-14,14,-14c871,82,877,88,877,96xm870,96v,,,,,c872,97,874,97,875,97v1,,1,-1,1,-1c876,89,870,84,864,84v-7,,-12,5,-12,12c852,96,852,97,852,97v1,,3,,5,-1c857,96,857,96,857,96v,-4,3,-7,7,-7c867,89,870,92,870,96xm864,91v-3,,-6,2,-6,5c858,96,859,96,859,96v1,,3,,5,c865,96,867,96,869,96v,,,,,c869,93,866,91,864,91xm898,96v,-10,-4,-18,-10,-24c882,65,873,62,864,62v-10,,-18,3,-25,10c833,78,829,86,829,96v,3,1,5,1,8c831,105,832,105,833,106v1,-1,2,-1,3,-2c835,101,835,99,835,96v,-16,13,-29,29,-29c879,67,892,80,892,96v,3,,5,-1,8c892,105,893,105,894,106v1,-1,2,-2,3,-3c897,101,898,98,898,96xm906,96v,-12,-5,-22,-13,-30c886,59,875,54,864,54v-12,,-22,5,-30,12c826,74,822,84,822,96v,1,,2,,4c824,101,826,102,829,103v-1,-2,-1,-5,-1,-7c828,76,844,60,864,60v19,,35,16,35,36c899,98,899,100,899,102v2,-1,4,-2,6,-3c905,98,906,97,906,96xm929,96v,-3,-3,-5,-5,-5c921,91,918,93,918,96v,,,,1,c920,96,922,96,924,96v1,,3,,5,c929,96,929,96,929,96xm933,96v,-2,,-5,1,-7c932,86,928,84,924,84v-4,,-8,2,-10,4c915,91,915,93,915,96v,,,,,1c915,97,916,96,917,96v,,,,,c917,92,920,89,924,89v3,,6,3,6,7c930,96,930,96,930,96v1,1,2,1,3,1c933,97,933,96,933,96xm912,80v1,2,1,4,2,6c916,84,920,82,924,82v4,,7,2,10,5c934,85,935,83,936,80v-4,-2,-8,-4,-12,-4c919,76,915,78,912,80xm864,46v-14,,-27,6,-36,15c820,70,814,82,814,96v,,,1,,1c816,98,818,98,820,99v,-1,,-2,,-3c820,72,840,52,864,52v24,,43,20,43,44c907,97,907,98,907,99v2,-1,4,-2,6,-2c913,97,913,96,913,96v,-14,-5,-26,-14,-35c890,52,877,46,864,46xm885,44v,2,-1,3,-1,5c886,50,888,51,890,52v,-3,1,-5,1,-8c891,37,888,30,883,25v-5,-5,-12,-8,-19,-8c856,17,849,20,844,25v-5,5,-8,12,-8,19c836,47,837,49,837,52v2,-1,4,-2,6,-3c843,47,842,46,842,44v,-11,10,-21,22,-21c875,23,885,33,885,44xm877,44v,1,,2,,2c879,47,881,48,883,48v,-1,,-2,,-4c883,39,881,34,877,31v-3,-4,-8,-6,-13,-6c858,25,853,27,850,31v-4,3,-6,8,-6,13c844,46,844,47,844,48v2,,4,-1,6,-2c850,46,850,45,850,44v,-7,6,-13,14,-13c871,31,877,37,877,44xm870,44v,1,,1,,1c872,45,874,46,875,46v1,-1,1,-1,1,-2c876,38,870,32,864,32v-7,,-12,6,-12,12c852,45,852,45,852,46v1,,3,-1,5,-1c857,45,857,45,857,44v,-3,3,-6,7,-6c867,38,870,41,870,44xm864,39v-3,,-6,3,-6,5c858,45,859,45,859,45v1,,3,,5,c865,45,867,45,869,45v,,,,,-1c869,42,866,39,864,39xm898,44v,-9,-4,-18,-10,-24c882,14,873,10,864,10v-10,,-18,4,-25,10c833,26,829,35,829,44v,3,1,6,1,9c831,53,832,54,833,55v1,-1,2,-2,3,-2c835,50,835,47,835,44v,-16,13,-28,29,-28c879,16,892,28,892,44v,3,,6,-1,9c892,53,893,54,894,54v1,-1,2,-1,3,-2c897,50,898,47,898,44xm906,44v,-11,-5,-22,-13,-29c886,7,875,2,864,2v-12,,-22,5,-30,13c826,22,822,33,822,44v,2,,3,,4c824,49,826,50,829,52v-1,-3,-1,-5,-1,-8c828,25,844,9,864,9v19,,35,16,35,35c899,47,899,49,899,51v2,-1,4,-2,6,-3c905,47,906,46,906,44xm929,44v,-2,-3,-5,-5,-5c921,39,918,42,918,44v,1,,1,1,1c920,45,922,45,924,45v1,,3,,5,c929,45,929,45,929,44xm933,44v,-2,,-4,1,-6c932,35,928,32,924,32v-4,,-8,2,-10,5c915,39,915,42,915,44v,1,,1,,1c915,45,916,45,917,45v,,,,,-1c917,41,920,38,924,38v3,,6,3,6,6c930,45,930,45,930,45v1,,2,,3,c933,45,933,45,933,44xm934,36v,-3,1,-5,2,-7c932,26,928,25,924,25v-5,,-9,1,-12,3c913,31,913,33,914,35v2,-3,6,-4,10,-4c928,31,931,33,934,36xm317,500v-3,,-5,2,-6,4c313,504,313,504,313,504v1,-1,2,-2,4,-2c319,502,320,503,321,504v2,,2,,2,c322,502,320,500,317,500xm621,500v-3,,-5,2,-6,4c617,504,617,504,617,504v1,-1,2,-2,4,-2c623,502,624,503,625,504v2,,2,,2,c626,502,624,500,621,500xm256,478v-15,,-27,11,-29,26c229,504,229,504,229,504v,-6,3,-12,8,-16c242,483,248,480,256,480v7,,14,3,19,8c279,492,282,498,283,504v2,,2,,2,c283,489,271,478,256,478xm438,500v-3,,-5,2,-6,4c434,504,434,504,434,504v1,-1,2,-2,4,-2c440,502,441,503,442,504v2,,2,,2,c443,502,440,500,438,500xm499,500v-3,,-5,2,-6,4c494,504,494,504,494,504v1,-1,3,-2,5,-2c500,502,502,503,503,504v2,,2,,2,c504,502,501,500,499,500xm499,486v-11,,-20,8,-21,18c479,504,479,504,479,504v1,-4,3,-8,6,-11c488,489,493,487,499,487v5,,10,2,13,6c515,496,517,500,518,504v1,,1,,1,c518,494,509,486,499,486xm378,471v-19,,-34,15,-36,33c344,504,344,504,344,504v,-8,4,-16,10,-21c360,476,368,473,378,473v9,,18,3,24,10c408,488,411,496,412,504v1,,1,,1,c412,486,397,471,378,471xm378,463v-23,,-42,18,-44,41c336,504,336,504,336,504v1,-10,5,-20,12,-27c356,470,366,465,378,465v11,,22,5,29,12c414,484,419,494,420,504v1,,1,,1,c420,481,401,463,378,463xm256,471v-19,,-34,15,-36,33c222,504,222,504,222,504v,-8,4,-16,10,-21c238,476,246,473,256,473v9,,18,3,24,10c286,488,289,496,290,504v2,,2,,2,c290,486,275,471,256,471xm499,493v-7,,-12,5,-14,11c487,504,487,504,487,504v1,-5,6,-9,12,-9c504,495,509,499,510,504v2,,2,,2,c511,498,505,493,499,493xm864,500v-3,,-5,2,-6,4c859,504,859,504,859,504v1,-1,3,-2,5,-2c865,502,867,503,868,504v2,,2,,2,c869,502,866,500,864,500xm621,493v-7,,-12,5,-13,11c609,504,609,504,609,504v1,-5,6,-9,12,-9c626,495,631,499,632,504v2,,2,,2,c633,498,627,493,621,493xm742,463v-23,,-42,18,-44,41c700,504,700,504,700,504v1,-10,5,-20,12,-27c720,470,730,465,742,465v11,,22,5,29,12c778,484,783,494,783,504v2,,2,,2,c784,481,765,463,742,463xm864,486v-11,,-20,8,-21,18c844,504,844,504,844,504v1,-4,3,-8,6,-11c853,489,858,487,864,487v5,,10,2,13,6c880,496,882,500,883,504v1,,1,,1,c883,494,874,486,864,486xm13,471v-4,,-9,1,-13,2c,475,,475,,475v4,-2,9,-2,13,-2c22,473,31,476,37,483v6,5,9,13,10,21c49,504,49,504,49,504,47,486,32,471,13,471xm74,500v-3,,-5,2,-6,4c70,504,70,504,70,504v1,-1,2,-2,4,-2c76,502,77,503,78,504v2,,2,,2,c79,502,77,500,74,500xm13,463v-4,,-9,1,-13,2c,467,,467,,467v4,-1,9,-2,13,-2c25,465,35,470,43,477v7,7,11,17,12,27c56,504,56,504,56,504,55,481,36,463,13,463xm803,500v-3,,-5,2,-6,4c799,504,799,504,799,504v,-1,2,-2,4,-2c804,502,806,503,807,504v2,,2,,2,c808,502,805,500,803,500xm864,493v-7,,-12,5,-14,11c852,504,852,504,852,504v1,-5,6,-9,12,-9c869,495,874,499,875,504v2,,2,,2,c876,498,870,493,864,493xm924,500v-3,,-5,2,-6,4c919,504,919,504,919,504v1,-1,3,-2,5,-2c925,502,927,503,928,504v2,,2,,2,c929,502,926,500,924,500xm13,493v-6,,-10,4,-13,8c,504,,504,,504v1,,1,,1,c3,499,7,495,13,495v6,,10,4,12,9c26,504,26,504,26,504,25,498,19,493,13,493xm13,500v-3,,-5,2,-6,4c9,504,9,504,9,504v1,-1,2,-2,4,-2c15,502,16,503,17,504v2,,2,,2,c18,502,16,500,13,500xm864,463v-24,,-42,18,-44,41c822,504,822,504,822,504v,-10,5,-20,12,-27c842,470,852,465,864,465v11,,22,5,29,12c900,484,905,494,905,504v2,,2,,2,c905,481,887,463,864,463xm13,486v-5,,-9,1,-13,4c,492,,492,,492v4,-3,8,-5,13,-5c18,487,23,489,27,493v3,3,5,7,5,11c34,504,34,504,34,504,32,494,24,486,13,486xm864,471v-19,,-35,15,-36,33c829,504,829,504,829,504v1,-8,5,-16,10,-21c846,476,854,473,864,473v9,,18,3,24,10c893,488,897,496,898,504v1,,1,,1,c898,486,882,471,864,471xm13,478v-5,,-9,1,-13,3c,483,,483,,483v4,-2,8,-3,13,-3c20,480,27,483,32,488v5,4,7,10,8,16c42,504,42,504,42,504,40,489,28,478,13,478xm864,478v-15,,-28,11,-29,26c837,504,837,504,837,504v,-6,3,-12,7,-16c849,483,856,480,864,480v7,,14,3,19,8c887,492,890,498,891,504v1,,1,,1,c891,489,879,478,864,478xm621,471v-19,,-34,15,-36,33c587,504,587,504,587,504v,-8,4,-16,10,-21c603,476,611,473,621,473v9,,18,3,24,10c651,488,654,496,655,504v1,,1,,1,c655,486,640,471,621,471xm621,463v-23,,-42,18,-44,41c579,504,579,504,579,504v1,-10,5,-20,12,-27c599,470,609,465,621,465v11,,22,5,29,12c657,484,662,494,663,504v1,,1,,1,c663,481,644,463,621,463xm135,471v-19,,-34,15,-36,33c101,504,101,504,101,504v1,-8,4,-16,10,-21c117,476,126,473,135,473v9,,18,3,24,10c165,488,168,496,169,504v2,,2,,2,c169,486,154,471,135,471xm135,478v-15,,-27,11,-29,26c108,504,108,504,108,504v1,-6,3,-12,8,-16c121,483,128,480,135,480v8,,14,3,19,8c159,492,161,498,162,504v2,,2,,2,c162,489,150,478,135,478xm681,500v-3,,-5,2,-6,4c677,504,677,504,677,504v1,-1,2,-2,4,-2c683,502,684,503,685,504v2,,2,,2,c686,502,684,500,681,500xm135,463v-23,,-42,18,-43,41c93,504,93,504,93,504v1,-10,5,-20,12,-27c113,470,123,465,135,465v12,,22,5,30,12c172,484,176,494,177,504v1,,1,,1,c177,481,158,463,135,463xm621,486v-11,,-20,8,-21,18c602,504,602,504,602,504v,-4,2,-8,5,-11c611,489,615,487,621,487v5,,10,2,14,6c638,496,639,500,640,504v2,,2,,2,c640,494,632,486,621,486xm621,478v-15,,-27,11,-29,26c594,504,594,504,594,504v,-6,3,-12,8,-16c607,483,613,480,621,480v7,,14,3,19,8c644,492,647,498,648,504v1,,1,,1,c648,489,636,478,621,478xm742,471v-19,,-35,15,-36,33c708,504,708,504,708,504v,-8,4,-16,9,-21c724,476,732,473,742,473v9,,18,3,24,10c771,488,775,496,776,504v1,,1,,1,c776,486,761,471,742,471xm742,486v-11,,-20,8,-21,18c722,504,722,504,722,504v1,-4,3,-8,6,-11c731,489,736,487,742,487v5,,10,2,13,6c758,496,760,500,761,504v1,,1,,1,c761,494,752,486,742,486xm135,500v-3,,-5,2,-6,4c131,504,131,504,131,504v1,-1,2,-2,4,-2c137,502,138,503,139,504v2,,2,,2,c140,502,138,500,135,500xm742,478v-15,,-28,11,-29,26c715,504,715,504,715,504v,-6,3,-12,7,-16c727,483,734,480,742,480v7,,14,3,19,8c765,492,768,498,769,504v1,,1,,1,c769,489,757,478,742,478xm742,500v-3,,-5,2,-6,4c738,504,738,504,738,504v,-1,2,-2,4,-2c743,502,745,503,746,504v2,,2,,2,c747,502,744,500,742,500xm135,486v-11,,-19,8,-21,18c116,504,116,504,116,504v,-4,2,-8,5,-11c125,489,130,487,135,487v5,,10,2,14,6c152,496,154,500,154,504v2,,2,,2,c154,494,146,486,135,486xm135,493v-6,,-12,5,-13,11c123,504,123,504,123,504v2,-5,6,-9,12,-9c141,495,145,499,147,504v1,,1,,1,c147,498,142,493,135,493xm742,493v-7,,-12,5,-14,11c730,504,730,504,730,504v1,-5,6,-9,12,-9c747,495,752,499,753,504v2,,2,,2,c754,498,748,493,742,493xe" fillcolor="#0070c0" stroked="f">
                      <v:shadow on="t" color="black" opacity="41287f" offset="0,1.5pt"/>
                      <v:path arrowok="t" o:connecttype="custom" o:connectlocs="2971676,498475;2838474,1479550;133202,1282700;41229,568325;177603,152400;1668198,3175;79287,139700;2499126,69850;1718942,1444625;567695,1444625;428150,190500;1265420,139700;1988517,142875;2464239,682625;2207350,1374775;1351050,1390650;669182,1368425;1776028,219075;1741142,1257300;678697,955675;1281278,327025;2007546,304800;1969489,1054100;1116361,1143000;1715770,377825;1059274,968375;1582568,450850;1389108,542925;1623797,793750;1198819,685800;1833115,866775;1052931,558800;1037074,1092200;2007546,631825;713583,663575;811899,955675;2159777,914400;2121720,412750;618438,612775;618438,1123950;2438867,793750;2442039,466725;494751,466725;532809,981075;2499126,1374775;2546698,847725;2619642,355600;1807743,139700;945101,152400;218832,304800;158574,841375;158574,1333500;710411,1482725;1389108,1543050;1871173,1479550;2651357,1444625;2930447,1238250;2756015,958850;2625985,682625;2660871,390525;2876532,304800;704068,1600200;504265,1533525" o:connectangles="0,0,0,0,0,0,0,0,0,0,0,0,0,0,0,0,0,0,0,0,0,0,0,0,0,0,0,0,0,0,0,0,0,0,0,0,0,0,0,0,0,0,0,0,0,0,0,0,0,0,0,0,0,0,0,0,0,0,0,0,0,0,0"/>
                      <o:lock v:ext="edit" verticies="t"/>
                    </v:shape>
                    <v:roundrect id="Rounded Rectangle 18" o:spid="_x0000_s1039" style="position:absolute;left:2760;top:2070;width:24192;height:11855;visibility:visible;mso-wrap-style:square;v-text-anchor:middle" arcsize="710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8IdsMA&#10;AADbAAAADwAAAGRycy9kb3ducmV2LnhtbESPQW/CMAyF75P2HyJP2m2kTGhUHQExJMR2pIzDblZj&#10;mmqNUzWh7f79fEDiZus9v/d5tZl8qwbqYxPYwHyWgSKugm24NvB92r/koGJCttgGJgN/FGGzfnxY&#10;YWHDyEcaylQrCeFYoAGXUldoHStHHuMsdMSiXULvMcna19r2OEq4b/Vrlr1pjw1Lg8OOdo6q3/Lq&#10;DYxu9xUHeylHe5gW+TKeP37yszHPT9P2HVSiKd3Nt+tPK/gCK7/IAHr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8IdsMAAADbAAAADwAAAAAAAAAAAAAAAACYAgAAZHJzL2Rv&#10;d25yZXYueG1sUEsFBgAAAAAEAAQA9QAAAIgDAAAAAA==&#10;" fillcolor="#008df6" stroked="f">
                      <v:shadow on="t" color="black" opacity="41287f" offset="0,1.5pt"/>
                    </v:roundrect>
                  </v:group>
                </v:group>
                <v:group id="Group 77" o:spid="_x0000_s1040" style="position:absolute;left:32194;width:29718;height:16002" coordsize="29716,16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13" o:spid="_x0000_s1041" style="position:absolute;width:29716;height:16002;visibility:visible;mso-wrap-style:square;v-text-anchor:top" coordsize="937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NGN8UA&#10;AADbAAAADwAAAGRycy9kb3ducmV2LnhtbESPT2sCMRTE70K/Q3iF3tysFkRWsyItQgsFW6sHb4/N&#10;2z+6eQmbdF399KZQ6HGYmd8wy9VgWtFT5xvLCiZJCoK4sLrhSsH+ezOeg/ABWWNrmRRcycMqfxgt&#10;MdP2wl/U70IlIoR9hgrqEFwmpS9qMugT64ijV9rOYIiyq6Tu8BLhppXTNJ1Jgw3HhRodvdRUnHc/&#10;RsFnvy3lnN3H7Lo9nIbXw/tR3pxST4/DegEi0BD+w3/tN63geQK/X+IPk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o0Y3xQAAANsAAAAPAAAAAAAAAAAAAAAAAJgCAABkcnMv&#10;ZG93bnJldi54bWxQSwUGAAAAAAQABAD1AAAAigMAAAAA&#10;" path="m566,504v-2,,-2,,-2,c563,503,562,502,560,502v-2,,-3,1,-4,2c554,504,554,504,554,504v1,-2,3,-4,6,-4c563,500,565,502,566,504xm499,463v-23,,-42,18,-44,41c457,504,457,504,457,504v1,-10,5,-20,12,-27c477,470,487,465,499,465v11,,22,5,29,12c535,484,540,494,540,504v2,,2,,2,c541,481,522,463,499,463xm256,493v-7,,-12,5,-13,11c244,504,244,504,244,504v2,-5,6,-9,12,-9c262,495,266,499,267,504v2,,2,,2,c268,498,262,493,256,493xm195,500v-3,,-5,2,-6,4c191,504,191,504,191,504v1,-1,2,-2,4,-2c197,502,198,503,199,504v2,,2,,2,c200,502,198,500,195,500xm499,471v-19,,-35,15,-36,33c465,504,465,504,465,504v,-8,4,-16,9,-21c481,476,489,473,499,473v9,,18,3,24,10c528,488,532,496,533,504v1,,1,,1,c533,486,517,471,499,471xm256,500v-3,,-5,2,-6,4c252,504,252,504,252,504v1,-1,2,-2,4,-2c258,502,259,503,260,504v2,,2,,2,c261,502,259,500,256,500xm499,478v-15,,-28,11,-29,26c472,504,472,504,472,504v,-6,3,-12,7,-16c484,483,491,480,499,480v7,,14,3,19,8c522,492,525,498,526,504v1,,1,,1,c526,489,514,478,499,478xm256,486v-11,,-20,8,-21,18c237,504,237,504,237,504v,-4,2,-8,5,-11c246,489,250,487,256,487v5,,10,2,14,6c273,496,275,500,275,504v2,,2,,2,c275,494,267,486,256,486xm378,486v-11,,-20,8,-21,18c359,504,359,504,359,504v,-4,2,-8,5,-11c368,489,372,487,378,487v5,,10,2,14,6c394,496,396,500,397,504v2,,2,,2,c397,494,388,486,378,486xm256,463v-23,,-42,18,-43,41c214,504,214,504,214,504v1,-10,5,-20,12,-27c234,470,244,465,256,465v11,,22,5,30,12c293,484,297,494,298,504v1,,1,,1,c298,481,279,463,256,463xm378,478v-15,,-27,11,-29,26c351,504,351,504,351,504v,-6,3,-12,8,-16c363,483,370,480,378,480v7,,14,3,19,8c401,492,404,498,405,504v1,,1,,1,c405,489,393,478,378,478xm378,493v-7,,-12,5,-13,11c366,504,366,504,366,504v1,-5,6,-9,12,-9c383,495,388,499,389,504v2,,2,,2,c390,498,384,493,378,493xm378,500v-3,,-5,2,-6,4c374,504,374,504,374,504v1,-1,2,-2,4,-2c380,502,381,503,382,504v2,,2,,2,c383,502,380,500,378,500xm935,46v,,1,,2,c937,48,937,48,937,48v-5,-1,-9,-2,-13,-2c913,46,903,50,895,55v2,2,3,3,5,4c907,55,915,52,924,52v4,,8,1,13,2c937,56,937,56,937,56v-5,-1,-9,-2,-13,-2c915,54,907,56,901,61v1,1,3,3,4,4c910,62,917,60,924,60v4,,8,1,13,2c937,64,937,64,937,64v-4,-1,-9,-2,-13,-2c917,62,911,63,906,67v1,1,2,3,3,4c913,69,918,67,924,67v4,,9,1,13,3c937,72,937,72,937,72v-4,-2,-9,-3,-13,-3c918,69,913,70,909,73v1,1,2,3,3,5c915,76,919,75,924,75v4,,9,1,12,4c936,79,936,78,937,78v,5,,5,,5c935,87,935,91,935,96v,,,1,,1c935,97,936,98,937,98v,1,,1,,1c932,98,928,98,924,98v-11,,-21,3,-29,9c897,108,898,109,900,111v7,-5,15,-7,24,-7c928,104,932,104,937,106v,1,,1,,1c932,106,928,105,924,105v-9,,-17,3,-23,7c902,113,904,115,905,117v5,-4,12,-6,19,-6c928,111,932,112,937,114v,2,,2,,2c933,114,928,113,924,113v-7,,-13,2,-18,5c907,119,908,121,909,123v4,-3,9,-5,15,-5c928,118,933,120,937,121v,2,,2,,2c933,121,928,120,924,120v-6,,-11,1,-15,4c910,126,911,128,912,130v3,-3,7,-4,12,-4c928,126,933,128,936,130v,,,,1,-1c937,134,937,134,937,134v-2,5,-2,9,-2,13c935,148,935,148,935,149v,,1,,2,c937,151,937,151,937,151v-5,-1,-9,-2,-13,-2c913,149,903,152,895,158v2,1,3,3,5,4c907,158,915,155,924,155v4,,8,1,13,2c937,159,937,159,937,159v-5,-2,-9,-2,-13,-2c915,157,907,159,901,163v1,2,3,3,4,5c910,165,917,163,924,163v4,,8,1,13,2c937,167,937,167,937,167v-4,-2,-9,-3,-13,-3c917,164,911,166,906,169v1,2,2,3,3,5c913,171,918,170,924,170v4,,9,1,13,3c937,175,937,175,937,175v-4,-2,-9,-4,-13,-4c918,171,913,173,909,175v1,2,2,4,3,6c915,179,919,177,924,177v4,,9,2,12,5c936,181,936,181,937,181v,5,,5,,5c935,190,935,194,935,199v,,,,,1c935,200,936,200,937,200v,2,,2,,2c932,201,928,200,924,200v-11,,-21,4,-29,9c897,211,898,212,900,214v7,-5,15,-8,24,-8c928,206,932,207,937,208v,2,,2,,2c932,209,928,208,924,208v-9,,-17,2,-23,7c902,216,904,218,905,219v5,-3,12,-5,19,-5c928,214,932,215,937,217v,1,,1,,1c933,217,928,216,924,216v-7,,-13,2,-18,5c907,222,908,224,909,225v4,-2,9,-4,15,-4c928,221,933,222,937,224v,2,,2,,2c933,224,928,223,924,223v-6,,-11,1,-15,4c910,229,911,231,912,232v3,-2,7,-3,12,-3c928,229,933,230,936,233v,,,-1,1,-1c937,237,937,237,937,237v-2,4,-2,9,-2,13c935,250,935,251,935,251v,,1,1,2,1c937,253,937,253,937,253v-5,-1,-9,-1,-13,-1c913,252,903,255,895,261v2,1,3,2,5,4c907,260,915,258,924,258v4,,8,,13,2c937,261,937,261,937,261v-5,-1,-9,-2,-13,-2c915,259,907,262,901,266v1,2,3,3,4,5c910,267,917,265,924,265v4,,8,1,13,3c937,270,937,270,937,270v-4,-2,-9,-3,-13,-3c917,267,911,269,906,272v1,2,2,3,3,5c913,274,918,272,924,272v4,,9,2,13,4c937,277,937,277,937,277v-4,-2,-9,-3,-13,-3c918,274,913,276,909,278v1,2,2,4,3,6c915,282,919,280,924,280v4,,9,2,12,4c936,284,936,284,937,283v,6,,6,,6c935,293,935,297,935,301v,1,,1,,2c935,303,936,303,937,303v,2,,2,,2c932,304,928,303,924,303v-11,,-21,3,-29,9c897,313,898,315,900,316v7,-4,15,-7,24,-7c928,309,932,310,937,311v,2,,2,,2c932,311,928,311,924,311v-9,,-17,2,-23,6c902,319,904,321,905,322v5,-3,12,-5,19,-5c928,317,932,318,937,319v,2,,2,,2c933,319,928,318,924,318v-7,,-13,2,-18,6c907,325,908,327,909,328v4,-3,9,-4,15,-4c928,324,933,325,937,327v,2,,2,,2c933,327,928,325,924,325v-6,,-11,2,-15,5c910,331,911,333,912,335v3,-2,7,-3,12,-3c928,332,933,333,936,336v,-1,,-1,1,-1c937,340,937,340,937,340v-2,4,-2,8,-2,13c935,353,935,354,935,354v,,1,,2,1c937,356,937,356,937,356v-5,-1,-9,-2,-13,-2c913,354,903,358,895,364v2,1,3,2,5,4c907,363,915,361,924,361v4,,8,,13,2c937,364,937,364,937,364v-5,-1,-9,-2,-13,-2c915,362,907,365,901,369v1,1,3,3,4,5c910,370,917,368,924,368v4,,8,1,13,3c937,372,937,372,937,372v-4,-1,-9,-2,-13,-2c917,370,911,372,906,375v1,1,2,3,3,4c913,377,918,375,924,375v4,,9,1,13,3c937,380,937,380,937,380v-4,-2,-9,-3,-13,-3c918,377,913,378,909,381v1,2,2,4,3,6c915,384,919,383,924,383v4,,9,2,12,4c936,387,936,386,937,386v,5,,5,,5c935,395,935,400,935,404v,1,,1,,1c935,406,936,406,937,406v,2,,2,,2c932,406,928,406,924,406v-11,,-21,3,-29,9c897,416,898,418,900,419v7,-4,15,-7,24,-7c928,412,932,413,937,414v,2,,2,,2c932,414,928,413,924,413v-9,,-17,3,-23,7c902,422,904,423,905,425v5,-3,12,-5,19,-5c928,420,932,421,937,422v,2,,2,,2c933,422,928,421,924,421v-7,,-13,2,-18,5c907,428,908,429,909,431v4,-3,9,-4,15,-4c928,427,933,428,937,430v,2,,2,,2c933,429,928,428,924,428v-6,,-11,2,-15,4c910,434,911,436,912,438v3,-2,7,-4,12,-4c928,434,933,436,936,438v,,,,1,c937,443,937,443,937,443v-2,4,-2,8,-2,12c935,456,935,456,935,457v,,1,,2,c937,459,937,459,937,459v-5,-1,-9,-2,-13,-2c913,457,903,461,895,466v2,2,3,3,5,4c907,466,915,463,924,463v4,,8,1,13,2c937,467,937,467,937,467v-5,-1,-9,-2,-13,-2c915,465,907,467,901,472v1,1,3,3,4,4c910,473,917,471,924,471v4,,8,1,13,3c937,475,937,475,937,475v-4,-1,-9,-2,-13,-2c917,473,911,474,906,478v1,1,2,3,3,4c913,480,918,478,924,478v4,,9,1,13,3c937,483,937,483,937,483v-4,-2,-9,-3,-13,-3c918,480,913,481,909,484v1,1,2,3,3,5c915,487,919,486,924,486v4,,9,1,12,4c936,490,936,489,937,489v,5,,5,,5c936,497,935,501,935,504v-2,,-2,,-2,c933,503,933,502,934,500v-2,-3,-6,-5,-10,-5c920,495,916,497,914,499v,2,1,3,1,5c913,504,913,504,913,504v-1,-13,-6,-24,-14,-32c890,463,877,457,864,457v-14,,-27,6,-36,15c820,480,815,491,814,504v-1,,-1,,-1,c813,503,813,502,813,500v-2,-3,-6,-5,-10,-5c798,495,795,497,793,501v,1,,2,,3c791,504,791,504,791,504v-1,-13,-6,-24,-14,-32c768,463,755,457,742,457v-14,,-26,6,-35,15c698,480,693,491,692,504v-1,,-1,,-1,c691,503,691,502,691,500v-2,-3,-6,-5,-10,-5c677,495,674,497,671,499v1,2,1,3,1,5c670,504,670,504,670,504v,-13,-6,-24,-14,-32c647,463,635,457,621,457v-14,,-26,6,-35,15c577,480,572,491,571,504v-1,,-1,,-1,c570,503,570,502,570,500v-2,-3,-6,-5,-10,-5c555,495,552,497,550,501v-1,,-1,-1,-1,-1c550,501,550,503,550,504v-2,,-2,,-2,c547,491,542,480,534,472v-9,-9,-22,-15,-35,-15c485,457,473,463,464,472v-9,8,-14,19,-15,32c448,504,448,504,448,504v,-1,,-2,,-4c446,497,442,495,438,495v-4,,-7,2,-10,4c429,501,429,502,429,504v-2,,-2,,-2,c427,491,421,480,413,472v-9,-9,-22,-15,-35,-15c364,457,352,463,343,472v-9,8,-14,19,-15,32c327,504,327,504,327,504v,-1,,-2,,-4c325,497,321,495,317,495v-4,,-8,2,-10,6c307,502,307,503,307,504v-2,,-2,,-2,c305,491,299,480,291,472v-9,-9,-21,-15,-35,-15c242,457,230,463,221,472v-9,8,-14,19,-15,32c205,504,205,504,205,504v,-1,,-2,,-4c203,497,199,495,195,495v-4,,-7,2,-9,4c186,501,186,502,186,504v-1,,-1,,-1,c184,491,178,480,170,472v-9,-9,-21,-15,-35,-15c121,457,109,463,100,472v-8,8,-14,19,-14,32c84,504,84,504,84,504v,-1,,-2,,-4c82,497,78,495,74,495v-4,,-8,2,-10,6c64,502,64,503,64,504v-2,,-2,,-2,c62,491,56,480,48,472,39,463,27,457,13,457v-4,,-9,1,-13,2c,450,,450,,450v3,-5,7,-8,13,-8c20,442,27,448,27,455v,1,-1,2,-1,2c28,458,30,459,32,459v,-1,,-2,,-4c32,450,30,445,27,442v-4,-4,-9,-6,-14,-6c8,436,4,438,,441v,-3,,-3,,-3c4,436,8,434,13,434v12,,21,10,21,21c34,457,34,458,34,460v1,1,3,2,5,3c40,460,40,458,40,455v,-7,-3,-14,-8,-19c27,431,20,428,13,428v-5,,-9,1,-13,3c,429,,429,,429v4,-1,8,-2,13,-2c29,427,42,440,42,455v,3,-1,6,-1,9c42,464,43,465,44,466v,-1,1,-1,2,-2c47,461,47,458,47,455v,-9,-4,-18,-10,-24c31,425,22,421,13,421v-4,,-9,1,-13,3c,422,,422,,422v4,-2,9,-2,13,-2c33,420,49,436,49,455v,3,-1,5,-1,8c50,462,52,460,55,459v,-1,,-2,,-4c55,444,50,433,43,426,35,418,25,413,13,413v-4,,-9,1,-13,2c,414,,414,,414v4,-1,9,-2,13,-2c37,412,56,431,56,455v,2,,3,,4c58,458,60,457,63,457v,-1,,-1,,-2c63,442,57,429,48,420,39,411,27,406,13,406v-4,,-9,,-13,1c,399,,399,,399v3,-5,7,-9,13,-9c20,390,27,397,27,404v,1,-1,1,-1,2c28,407,30,407,32,408v,-1,,-3,,-4c32,399,30,394,27,390v-4,-3,-9,-5,-14,-5c8,385,4,386,,389v,-2,,-2,,-2c4,385,8,383,13,383v12,,21,9,21,21c34,406,34,407,34,409v1,,3,1,5,2c40,409,40,407,40,404v,-7,-3,-14,-8,-19c27,380,20,377,13,377v-5,,-9,1,-13,3c,378,,378,,378v4,-2,8,-3,13,-3c29,375,42,388,42,404v,3,-1,6,-1,8c42,413,43,414,44,414v,,1,-1,2,-1c47,410,47,407,47,404v,-9,-4,-18,-10,-24c31,374,22,370,13,370v-4,,-9,1,-13,2c,371,,371,,371v4,-2,9,-3,13,-3c33,368,49,384,49,404v,3,-1,5,-1,7c50,410,52,409,55,408v,-1,,-3,,-4c55,392,50,382,43,374,35,367,25,362,13,362v-4,,-9,1,-13,2c,362,,362,,362v4,-1,9,-1,13,-1c37,361,56,380,56,404v,1,,2,,3c58,407,60,406,63,406v,-1,,-1,,-2c63,390,57,378,48,369,39,360,27,354,13,354v-4,,-9,1,-13,2c,347,,347,,347v3,-4,7,-8,13,-8c20,339,27,345,27,353v,,-1,1,-1,2c28,355,30,356,32,357v,-2,,-3,,-4c32,347,30,342,27,339v-4,-4,-9,-6,-14,-6c8,333,4,335,,338v,-2,,-2,,-2c4,333,8,332,13,332v12,,21,9,21,21c34,354,34,356,34,357v1,1,3,2,5,3c40,358,40,355,40,353v,-8,-3,-15,-8,-20c27,328,20,325,13,325v-5,,-9,2,-13,3c,327,,327,,327v4,-2,8,-3,13,-3c29,324,42,337,42,353v,3,-1,5,-1,8c42,362,43,362,44,363v,-1,1,-1,2,-2c47,358,47,356,47,353v,-10,-4,-18,-10,-25c31,322,22,318,13,318v-4,,-9,1,-13,3c,319,,319,,319v4,-1,9,-2,13,-2c33,317,49,333,49,353v,2,-1,5,-1,7c50,359,52,358,55,357v,-2,,-3,,-4c55,341,50,331,43,323,35,315,25,311,13,311v-4,,-9,,-13,2c,311,,311,,311v4,-1,9,-2,13,-2c37,309,56,329,56,353v,1,,2,,3c58,355,60,355,63,354v,,,-1,,-1c63,339,57,327,48,318,39,309,27,303,13,303v-4,,-9,1,-13,2c,296,,296,,296v3,-5,7,-8,13,-8c20,288,27,294,27,301v,1,-1,2,-1,2c28,304,30,304,32,305v,-1,,-2,,-4c32,296,30,291,27,287v-4,-3,-9,-5,-14,-5c8,282,4,284,,286v,-2,,-2,,-2c4,282,8,280,13,280v12,,21,10,21,21c34,303,34,304,34,306v1,1,3,2,5,3c40,306,40,304,40,301v,-7,-3,-14,-8,-19c27,277,20,274,13,274v-5,,-9,1,-13,3c,275,,275,,275v4,-1,8,-3,13,-3c29,272,42,285,42,301v,3,-1,6,-1,9c42,310,43,311,44,312v,-1,1,-2,2,-2c47,307,47,304,47,301v,-9,-4,-18,-10,-24c31,271,22,267,13,267v-4,,-9,1,-13,2c,268,,268,,268v4,-2,9,-3,13,-3c33,265,49,282,49,301v,3,-1,5,-1,8c50,307,52,306,55,305v,-1,,-2,,-4c55,290,50,279,43,272,35,264,25,259,13,259v-4,,-9,1,-13,2c,260,,260,,260v4,-2,9,-2,13,-2c37,258,56,277,56,301v,1,,3,,4c58,304,60,303,63,303v,-1,,-1,,-2c63,288,57,275,48,266,39,257,27,252,13,252v-4,,-9,,-13,1c,245,,245,,245v3,-5,7,-9,13,-9c20,236,27,242,27,250v,1,-1,1,-1,2c28,252,30,253,32,254v,-1,,-3,,-4c32,245,30,240,27,236v-4,-3,-9,-6,-14,-6c8,230,4,232,,235v,-2,,-2,,-2c4,230,8,229,13,229v12,,21,9,21,21c34,251,34,253,34,254v1,1,3,2,5,3c40,255,40,252,40,250v,-8,-3,-14,-8,-19c27,226,20,223,13,223v-5,,-9,1,-13,3c,224,,224,,224v4,-2,8,-3,13,-3c29,221,42,234,42,250v,3,-1,6,-1,8c42,259,43,259,44,260v,,1,-1,2,-2c47,256,47,253,47,250v,-10,-4,-18,-10,-24c31,220,22,216,13,216v-4,,-9,1,-13,2c,216,,216,,216v4,-1,9,-2,13,-2c33,214,49,230,49,250v,2,-1,5,-1,7c50,256,52,255,55,254v,-1,,-3,,-4c55,238,50,228,43,220,35,213,25,208,13,208v-4,,-9,1,-13,2c,208,,208,,208v4,-1,9,-2,13,-2c37,206,56,226,56,250v,1,,2,,3c58,253,60,252,63,251v,,,-1,,-1c63,236,57,224,48,215,39,206,27,200,13,200v-4,,-9,1,-13,2c,193,,193,,193v3,-5,7,-8,13,-8c20,185,27,191,27,199v,,-1,1,-1,1c28,201,30,202,32,202v,-1,,-2,,-3c32,193,30,188,27,185v-4,-4,-9,-6,-14,-6c8,179,4,181,,184v,-2,,-2,,-2c4,179,8,177,13,177v12,,21,10,21,22c34,200,34,202,34,203v1,1,3,2,5,3c40,204,40,201,40,199v,-8,-3,-15,-8,-20c27,174,20,171,13,171v-5,,-9,1,-13,3c,173,,173,,173v4,-2,8,-3,13,-3c29,170,42,183,42,199v,2,-1,5,-1,8c42,207,43,208,44,209v,-1,1,-1,2,-2c47,204,47,201,47,199v,-10,-4,-18,-10,-25c31,168,22,164,13,164v-4,,-9,1,-13,3c,165,,165,,165v4,-1,9,-2,13,-2c33,163,49,179,49,199v,2,-1,5,-1,7c50,205,52,204,55,203v,-2,,-3,,-4c55,187,50,176,43,169,35,161,25,157,13,157v-4,,-9,,-13,1c,157,,157,,157v4,-1,9,-2,13,-2c37,155,56,175,56,199v,1,,2,,3c58,201,60,201,63,200v,,,-1,,-1c63,185,57,172,48,163,39,154,27,149,13,149v-4,,-9,,-13,2c,142,,142,,142v3,-5,7,-8,13,-8c20,134,27,140,27,147v,1,-1,1,-1,2c28,150,30,150,32,151v,-1,,-3,,-4c32,142,30,137,27,133v-4,-3,-9,-5,-14,-5c8,128,4,129,,132v,-2,,-2,,-2c4,128,8,126,13,126v12,,21,9,21,21c34,149,34,150,34,152v1,,3,1,5,3c40,152,40,150,40,147v,-7,-3,-14,-8,-19c27,123,20,120,13,120v-5,,-9,1,-13,3c,121,,121,,121v4,-2,8,-3,13,-3c29,118,42,131,42,147v,3,-1,6,-1,8c42,156,43,157,44,157v,,1,-1,2,-1c47,153,47,150,47,147v,-9,-4,-18,-10,-24c31,117,22,113,13,113v-4,,-9,1,-13,2c,114,,114,,114v4,-2,9,-3,13,-3c33,111,49,127,49,147v,3,-1,5,-1,8c50,153,52,152,55,151v,-1,,-2,,-4c55,136,50,125,43,117,35,110,25,105,13,105v-4,,-9,1,-13,2c,105,,105,,105v4,-1,9,-1,13,-1c37,104,56,123,56,147v,1,,2,,4c58,150,60,149,63,149v,-1,,-1,,-2c63,133,57,121,48,112,39,103,27,98,13,98,9,98,4,98,,99,,90,,90,,90,3,86,7,82,13,82v7,,14,6,14,14c27,96,26,97,26,98v2,,4,1,6,2c32,98,32,97,32,96,32,90,30,86,27,82,23,78,18,76,13,76,8,76,4,78,,81,,79,,79,,79,4,76,8,75,13,75v12,,21,9,21,21c34,97,34,99,34,100v1,1,3,2,5,3c40,101,40,98,40,96,40,88,37,81,32,77,27,72,20,69,13,69,8,69,4,70,,72,,70,,70,,70,4,68,8,67,13,67v16,,29,13,29,29c42,99,41,101,41,104v1,1,2,1,3,2c44,105,45,105,46,104v1,-2,1,-5,1,-8c47,86,43,78,37,72,31,65,22,62,13,62,9,62,4,62,,64,,62,,62,,62,4,61,9,60,13,60v20,,36,16,36,36c49,98,48,101,48,103v2,-1,4,-2,7,-3c55,98,55,97,55,96,55,84,50,74,43,66,35,59,25,54,13,54,9,54,4,54,,56,,54,,54,,54,4,53,9,52,13,52v24,,43,20,43,44c56,97,56,98,56,99v2,-1,4,-1,7,-2c63,97,63,96,63,96,63,82,57,70,48,61,39,52,27,46,13,46,9,46,4,47,,48,,39,,39,,39,3,34,7,31,13,31v7,,14,6,14,13c27,45,26,46,26,46v2,1,4,2,6,2c32,47,32,46,32,44,32,39,30,34,27,31,23,27,18,25,13,25,8,25,4,27,,29,,27,,27,,27,4,25,8,23,13,23v12,,21,10,21,21c34,46,34,47,34,49v1,1,3,2,5,3c40,49,40,47,40,44,40,37,37,30,32,25,27,20,20,17,13,17,8,17,4,18,,20,,18,,18,,18,4,17,8,16,13,16v16,,29,12,29,28c42,47,41,50,41,53v1,,2,1,3,2c44,54,45,54,46,53v1,-3,1,-6,1,-9c47,35,43,26,37,20,31,14,22,10,13,10,9,10,4,11,,13,,11,,11,,11,4,9,9,9,13,9v20,,36,16,36,35c49,47,48,49,48,52v2,-2,4,-3,7,-4c55,47,55,46,55,44,55,33,50,22,43,15,35,7,25,2,13,2,9,2,4,3,,4,,3,,3,,3,4,2,9,1,13,1v24,,43,19,43,43c56,46,56,47,56,48v2,-1,4,-2,7,-2c63,45,63,45,63,44,63,31,57,18,48,9,44,6,40,2,35,v3,,3,,3,c39,,39,,39,v,,,,,c41,,41,,41,v,,,1,,1c42,2,43,3,44,3v,,1,-1,2,-1c46,1,46,1,46,v2,,2,,2,c48,,48,,48,v,,,,1,c52,,52,,52,,49,1,47,3,45,4v1,2,3,3,5,5c57,4,65,1,74,1v9,,18,3,25,7c100,7,102,6,103,4,101,3,99,1,96,v4,,4,,4,c100,,100,,100,v,,,,,c102,,102,,102,v,,,1,,1c103,2,104,3,105,3v1,,1,-1,2,-2c107,1,107,,107,v2,,2,,2,c109,,109,,109,v,,,,1,c113,,113,,113,v-5,2,-9,6,-13,9c91,18,85,31,85,44v,1,,1,,2c88,46,90,47,92,48v,-1,,-3,,-4c92,20,111,1,135,1v24,,44,19,44,43c179,45,178,46,178,47v2,,5,-1,7,-1c185,45,185,45,185,44,185,31,179,18,170,9,166,6,162,2,157,v3,,3,,3,c161,,161,,161,v,,,,,c163,,163,,163,v,,,1,,1c163,2,164,2,165,3v1,-1,2,-2,3,-2c168,,168,,168,v5,,5,,5,c171,1,168,2,166,4v2,1,4,3,5,4c178,4,186,1,195,1v9,,17,3,24,7c221,7,222,6,224,4,222,3,220,1,217,v4,,4,,4,c221,,221,,221,v,,,,,c222,,222,,222,v1,,1,1,1,1c224,2,225,3,225,3v1,,2,-1,3,-2c228,1,228,,228,v2,,2,,2,c230,,230,,230,v,,,,,c234,,234,,234,v-5,2,-9,6,-13,9c212,18,206,31,206,44v,1,,1,,2c208,46,210,47,213,48v-1,-1,-1,-3,-1,-4c212,20,232,1,256,1v24,,43,19,43,43c299,46,299,47,299,48v2,-1,4,-2,6,-2c305,45,306,45,306,44,306,31,300,18,291,9,287,6,283,2,278,v3,,3,,3,c282,,282,,282,v,,,,,c284,,284,,284,v,,,1,-1,1c284,2,285,3,286,3v1,,2,-1,3,-2c289,1,289,,289,v2,,2,,2,c291,,291,,291,v,,,,,c295,,295,,295,v-3,1,-5,3,-7,4c289,6,291,7,292,8v7,-4,16,-7,25,-7c326,1,334,4,341,8v2,-1,3,-2,5,-4c344,3,342,1,339,v3,,3,,3,c343,,343,,343,v,,,,,c344,,344,,344,v,,,1,1,1c346,2,346,3,347,3v1,,2,-1,3,-2c350,1,350,,350,v2,,2,,2,c352,,352,,352,v,,,,,c356,,356,,356,v-5,2,-10,6,-13,9c334,18,328,31,328,44v,1,,1,,2c330,46,332,47,334,48v,-1,,-3,,-4c334,20,354,1,378,1v24,,43,19,43,43c421,45,421,46,421,47v2,,4,-1,6,-1c427,45,427,45,427,44,427,31,422,18,413,9,409,6,405,2,400,v3,,3,,3,c403,,404,,404,v,,,,,c406,,406,,406,v,,-1,1,-1,1c406,2,407,2,408,3v1,-1,2,-2,3,-2c411,,411,,411,v5,,5,,5,c413,1,411,2,409,4v2,1,3,3,5,4c421,4,429,1,438,1v9,,17,3,24,7c464,7,465,6,467,4,465,3,462,1,460,v3,,3,,3,c463,,463,,464,v,,,,,c465,,465,,465,v,,,1,,1c466,2,467,3,468,3v1,,2,-1,3,-2c471,1,471,,471,v1,,1,,1,c472,,472,,472,v1,,1,,1,c477,,477,,477,v-5,2,-10,6,-13,9c455,18,449,31,449,44v,1,,1,,2c451,46,453,47,455,48v,-1,,-3,,-4c455,20,475,1,499,1v24,,43,19,43,43c542,46,542,47,542,48v2,-1,4,-2,6,-2c548,45,548,45,548,44,548,31,543,18,534,9,530,6,526,2,521,v3,,3,,3,c524,,525,,525,v,,,,,c527,,527,,527,v-1,,-1,1,-1,1c527,2,528,3,529,3v1,,2,-1,3,-1c532,1,532,1,532,v2,,2,,2,c534,,534,,534,v,,,,,c538,,538,,538,v-3,1,-5,3,-7,4c532,6,534,7,535,9v7,-5,16,-8,25,-8c569,1,577,4,584,8v2,-1,3,-2,5,-4c587,3,585,1,582,v3,,3,,3,c586,,586,,586,v,,,,,c587,,587,,587,v,,1,1,1,1c589,2,589,3,590,3v1,,2,-1,3,-2c593,1,593,,593,v2,,2,,2,c595,,595,,595,v,,,,,c599,,599,,599,v-5,2,-10,6,-13,9c577,18,571,31,571,44v,1,,1,,2c573,46,575,47,577,48v,-1,,-3,,-4c577,20,597,1,621,1v24,,43,19,43,43c664,45,664,46,664,47v2,,4,-1,6,-1c670,45,670,45,670,44,670,31,665,18,656,9,652,6,648,2,643,v3,,3,,3,c647,,647,,647,v,,,,,c649,,649,,649,v,,,1,-1,1c649,2,650,2,651,3v1,-1,2,-2,3,-2c654,,654,,654,v5,,5,,5,c656,1,654,2,652,4v2,1,3,3,5,4c664,4,672,1,681,1v9,,17,3,24,7c707,7,708,6,710,4,708,3,705,1,703,v3,,3,,3,c706,,707,,707,v,,,,,c708,,708,,708,v,,,1,,1c709,2,710,3,711,3v1,,2,-1,3,-2c714,1,714,,714,v1,,1,,1,c715,,715,,715,v1,,1,,1,c720,,720,,720,v-5,2,-10,6,-13,9c698,18,692,31,692,44v,1,,1,,2c694,46,696,47,698,48v,-1,,-3,,-4c698,20,718,1,742,1v24,,43,19,43,43c785,46,785,47,785,48v2,-1,4,-2,6,-2c791,45,791,45,791,44,791,31,786,18,777,9,773,6,769,2,764,v3,,3,,3,c767,,768,,768,v,,,,,c770,,770,,770,v-1,,-1,1,-1,1c770,2,771,3,772,3v1,,2,-1,3,-2c775,1,775,,775,v2,,2,,2,c777,,777,,777,v,,,,,c781,,781,,781,v-3,1,-5,3,-8,4c775,6,777,7,778,8v7,-4,16,-7,25,-7c812,1,820,4,827,8v2,-1,3,-2,5,-4c830,3,827,1,825,v3,,3,,3,c828,,828,,829,v,,,,-1,c830,,830,,830,v,,,1,,1c831,2,832,3,833,3v1,,2,-1,3,-2c836,1,836,,836,v1,,1,,1,c837,,837,,837,v1,,1,,1,c841,,841,,841,v-4,2,-9,6,-13,9c820,18,814,31,814,44v,1,,1,,2c816,46,818,47,820,48v,-1,,-3,,-4c820,20,840,1,864,1v24,,43,19,43,43c907,45,907,46,907,47v2,,4,-1,6,-1c913,45,913,45,913,44,913,31,908,18,899,9,895,6,891,2,886,v3,,3,,3,c889,,890,,890,v,,,,,c891,,891,,891,v,,,1,,1c892,2,893,2,894,3v1,-1,2,-2,3,-2c897,,897,,897,v4,,4,,4,c899,1,897,2,895,4v2,1,3,3,5,4c907,4,915,1,924,1v4,,8,1,13,2c937,5,937,5,937,5,932,3,928,2,924,2v-9,,-17,3,-23,7c902,11,904,12,905,14v5,-3,12,-5,19,-5c928,9,932,10,937,11v,2,,2,,2c933,11,928,10,924,10v-7,,-13,2,-18,5c907,17,908,18,909,20v4,-3,9,-4,15,-4c928,16,933,17,937,19v,2,,2,,2c933,18,928,17,924,17v-6,,-11,2,-15,4c910,23,911,25,912,27v3,-2,7,-4,12,-4c928,23,933,25,936,27v,,,,1,c937,32,937,32,937,32v-2,4,-2,8,-2,12c935,45,935,45,935,46xm18,44v,-2,-2,-5,-5,-5c10,39,8,42,8,44v,1,,1,,1c10,45,11,45,13,45v2,,3,,5,c18,45,18,45,18,44xm25,44c25,38,20,32,13,32,6,32,1,38,1,44v,1,,1,,2c3,46,5,45,6,45v,,,,,-1c6,41,9,38,13,38v4,,7,3,7,6c20,45,20,45,20,45v1,,3,1,5,1c25,45,25,45,25,44xm18,96v,-3,-2,-5,-5,-5c10,91,8,93,8,96v,,,,,c10,96,11,96,13,96v2,,3,,5,c18,96,18,96,18,96xm25,96c25,89,20,84,13,84,6,84,1,89,1,96v,,,1,,1c3,97,5,97,6,96v,,,,,c6,92,9,89,13,89v4,,7,3,7,7c20,96,20,96,20,96v1,1,3,1,5,1c25,97,25,96,25,96xm18,147v,-3,-2,-5,-5,-5c10,142,8,144,8,147v,,,,,1c10,147,11,147,13,147v2,,3,,5,1c18,147,18,147,18,147xm25,147v,-6,-5,-12,-12,-12c6,135,1,141,1,147v,1,,1,,2c3,148,5,148,6,148v,,,-1,,-1c6,143,9,140,13,140v4,,7,3,7,7c20,147,20,148,20,148v1,,3,,5,1c25,148,25,148,25,147xm18,199v,-3,-2,-6,-5,-6c10,193,8,196,8,199v,,,,,c10,199,11,199,13,199v2,,3,,5,c18,199,18,199,18,199xm25,199v,-7,-5,-12,-12,-12c6,187,1,192,1,199v,,,1,,1c3,200,5,199,6,199v,,,,,c6,195,9,192,13,192v4,,7,3,7,7c20,199,20,199,20,199v1,,3,1,5,1c25,200,25,199,25,199xm18,250v,-3,-2,-5,-5,-5c10,245,8,247,8,250v,,,,,c10,250,11,250,13,250v2,,3,,5,c18,250,18,250,18,250xm25,250v,-7,-5,-12,-12,-12c6,238,1,243,1,250v,,,1,,1c3,251,5,251,6,251v,-1,,-1,,-1c6,246,9,243,13,243v4,,7,3,7,7c20,250,20,250,20,251v1,,3,,5,c25,251,25,250,25,250xm18,301v,-3,-2,-5,-5,-5c10,296,8,298,8,301v,,,1,,1c10,302,11,301,13,301v2,,3,1,5,1c18,302,18,301,18,301xm25,301v,-6,-5,-12,-12,-12c6,289,1,295,1,301v,1,,1,,2c3,302,5,302,6,302v,,,-1,,-1c6,298,9,295,13,295v4,,7,3,7,6c20,301,20,302,20,302v1,,3,,5,1c25,302,25,302,25,301xm18,353v,-3,-2,-5,-5,-5c10,348,8,350,8,353v,,,,,c10,353,11,353,13,353v2,,3,,5,c18,353,18,353,18,353xm25,353v,-7,-5,-12,-12,-12c6,341,1,346,1,353v,,,1,,1c3,354,5,354,6,353v,,,,,c6,349,9,346,13,346v4,,7,3,7,7c20,353,20,353,20,353v1,1,3,1,5,1c25,354,25,353,25,353xm18,404v,-3,-2,-5,-5,-5c10,399,8,401,8,404v,,,,,c10,404,11,404,13,404v2,,3,,5,c18,404,18,404,18,404xm25,404v,-7,-5,-12,-12,-12c6,392,1,397,1,404v,1,,1,,2c3,405,5,405,6,405v,-1,,-1,,-1c6,400,9,397,13,397v4,,7,3,7,7c20,404,20,404,20,405v1,,3,,5,1c25,405,25,405,25,404xm18,455v,-2,-2,-5,-5,-5c10,450,8,453,8,455v,1,,1,,1c10,456,11,456,13,456v2,,3,,5,c18,456,18,456,18,455xm25,455v,-6,-5,-12,-12,-12c6,443,1,449,1,455v,1,,1,,2c3,457,5,456,6,456v,,,,,-1c6,452,9,449,13,449v4,,7,3,7,6c20,456,20,456,20,456v1,,3,1,5,1c25,456,25,456,25,455xm912,491v1,2,1,4,2,6c916,495,920,493,924,493v4,,7,2,10,5c934,496,935,494,936,491v-4,-2,-8,-4,-12,-4c919,487,915,489,912,491xm783,14v6,-3,12,-5,20,-5c810,9,817,11,822,14v1,-1,3,-3,4,-4c819,5,811,2,803,2v-9,,-17,3,-24,8c781,11,782,13,783,14xm787,20v4,-3,10,-4,16,-4c809,16,814,17,818,20v1,-1,2,-3,3,-4c816,12,810,10,803,10v-7,,-14,2,-19,6c785,17,786,19,787,20xm790,28v4,-3,8,-5,13,-5c807,23,812,25,815,27v1,-2,2,-3,3,-5c813,19,808,17,803,17v-6,,-11,2,-15,5c789,24,789,26,790,28xm792,36v3,-3,6,-5,11,-5c807,31,811,33,813,36v1,-3,1,-5,2,-7c811,26,807,25,803,25v-5,,-9,1,-12,4c791,31,792,34,792,36xm812,44v,-2,1,-4,1,-6c811,35,807,32,803,32v-5,,-8,3,-10,6c793,40,793,42,793,44v,1,,1,,2c794,45,795,45,796,45v,,,,,-1c796,41,799,38,803,38v3,,6,3,6,6c809,45,809,45,809,45v1,,2,,3,c812,45,812,45,812,44xm803,39v-3,,-5,3,-5,5c798,45,798,45,798,45v1,,3,,5,c804,45,806,45,808,45v,,,,,-1c808,42,806,39,803,39xm773,56v2,1,4,2,5,4c785,55,794,52,803,52v9,,17,3,24,8c829,58,830,57,832,56,824,50,814,46,803,46v-11,,-21,4,-30,10xm812,455v,-2,1,-4,1,-6c811,446,807,443,803,443v-5,,-8,3,-10,6c793,451,793,453,793,455v,1,,1,,2c794,456,795,456,796,456v,,,,,-1c796,452,799,449,803,449v3,,6,3,6,6c809,456,809,456,809,456v1,,2,,3,1c812,456,812,456,812,455xm803,450v-3,,-5,3,-5,5c798,456,798,456,798,456v1,,3,,5,c804,456,806,456,808,456v,,,,,-1c808,453,806,450,803,450xm813,447v1,-3,1,-5,2,-7c811,437,807,436,803,436v-5,,-9,1,-12,4c791,442,792,445,792,447v3,-3,6,-5,11,-5c807,442,811,444,813,447xm785,455v,2,,3,,4c787,458,789,457,791,457v,-1,,-1,,-2c791,442,786,429,777,420v-9,-9,-22,-14,-35,-14c728,406,716,411,707,420v-9,9,-15,22,-15,35c692,456,692,456,692,457v2,,4,1,6,2c698,458,698,457,698,455v,-24,20,-43,44,-43c766,412,785,431,785,455xm777,455v,3,,5,,8c779,461,781,460,783,459v1,-1,1,-2,1,-4c784,444,779,433,771,426v-7,-8,-18,-13,-29,-13c730,413,720,418,712,426v-8,7,-12,18,-12,29c700,457,700,458,700,459v2,1,4,2,7,4c706,460,706,458,706,455v,-19,16,-35,36,-35c761,420,777,436,777,455xm690,455v,-2,1,-4,1,-6c689,446,685,443,681,443v-4,,-7,2,-10,5c672,450,672,453,672,455v,1,,1,,1c673,456,673,456,674,456v,,,,,-1c674,452,677,449,681,449v4,,6,3,6,6c687,456,687,456,687,456v1,,2,,4,1c690,456,690,456,690,455xm681,450v-3,,-5,3,-5,5c676,456,676,456,676,456v1,,3,,5,c683,456,684,456,686,456v,,,,,-1c686,453,684,450,681,450xm691,447v1,-3,1,-5,2,-7c690,437,685,436,681,436v-4,,-8,1,-12,4c670,442,671,444,671,446v3,-3,6,-4,10,-4c685,442,689,444,691,447xm664,455v,1,,2,,3c666,458,668,457,670,457v,-1,,-1,,-2c670,442,665,429,656,420v-9,-9,-21,-14,-35,-14c607,406,595,411,586,420v-9,9,-15,22,-15,35c571,456,571,456,571,457v2,,4,1,6,2c577,458,577,457,577,455v,-24,20,-43,44,-43c645,412,664,431,664,455xm657,455v,3,-1,5,-1,7c658,461,660,460,663,459v,-1,,-2,,-4c663,444,658,433,650,426v-7,-8,-18,-13,-29,-13c609,413,599,418,591,426v-7,7,-12,18,-12,29c579,457,579,458,579,459v2,1,5,2,7,4c585,460,585,458,585,455v,-19,16,-35,36,-35c641,420,657,436,657,455xm570,455v,-2,,-4,,-6c568,446,564,443,560,443v-5,,-8,3,-10,7c549,449,549,449,549,448v1,3,1,5,1,7c550,456,550,456,550,457v1,-1,2,-1,3,-1c553,456,553,456,553,455v,-3,3,-6,7,-6c564,449,567,452,567,455v,1,,1,,1c568,456,569,456,570,457v,-1,,-1,,-2xm560,450v-3,,-5,3,-5,5c555,456,555,456,555,456v2,,3,,5,c562,456,563,456,565,456v,,,,,-1c565,453,563,450,560,450xm570,447v1,-3,1,-5,2,-7c569,437,564,436,560,436v-5,,-9,2,-12,4c548,443,549,445,549,447v,,,,,c552,444,556,442,560,442v4,,8,2,10,5xm542,455v,2,,3,,4c544,458,546,457,548,457v,-1,,-1,,-2c548,442,543,429,534,420v-9,-9,-22,-14,-35,-14c485,406,473,411,464,420v-9,9,-15,22,-15,35c449,456,449,456,449,457v2,,4,1,6,2c455,458,455,457,455,455v,-24,20,-43,44,-43c523,412,542,431,542,455xm534,455v,3,,5,,8c536,462,538,460,540,459v,-1,1,-2,1,-4c541,444,536,433,528,426v-7,-8,-18,-13,-29,-13c487,413,477,418,469,426v-8,7,-12,18,-12,29c457,457,457,458,457,459v2,1,4,2,7,4c463,460,463,458,463,455v,-19,16,-35,36,-35c518,420,534,436,534,455xm447,455v,-2,1,-4,1,-6c446,446,442,443,438,443v-4,,-7,2,-10,5c429,450,429,453,429,455v,1,,1,,1c430,456,430,456,431,456v,,,,,-1c431,452,434,449,438,449v3,,6,3,6,6c444,456,444,456,444,456v1,,2,,3,1c447,456,447,456,447,455xm438,450v-3,,-5,3,-5,5c433,456,433,456,433,456v1,,3,,5,c439,456,441,456,443,456v,,,,,-1c443,453,441,450,438,450xm448,447v1,-3,1,-5,2,-7c446,437,442,436,438,436v-4,,-8,1,-12,4c427,442,428,444,428,446v3,-3,6,-4,10,-4c442,442,446,444,448,447xm421,455v,1,,2,,3c423,458,425,457,427,457v,-1,,-1,,-2c427,442,422,429,413,420v-9,-9,-22,-14,-35,-14c364,406,352,411,343,420v-9,9,-15,22,-15,35c328,456,328,456,328,457v2,,4,1,6,2c334,458,334,457,334,455v,-24,20,-43,44,-43c402,412,421,431,421,455xm414,455v,3,-1,5,-1,7c415,461,417,460,420,459v,-1,,-2,,-4c420,444,415,433,407,426v-7,-8,-18,-13,-29,-13c366,413,356,418,348,426v-7,7,-12,18,-12,29c336,457,336,458,336,459v2,1,5,2,7,4c342,460,342,458,342,455v,-19,16,-35,36,-35c398,420,414,436,414,455xm327,455v,-2,,-4,,-6c325,446,321,443,317,443v-4,,-8,3,-10,6c307,451,307,453,307,455v,1,,1,,2c308,456,309,456,310,456v,,,,,-1c310,452,313,449,317,449v4,,7,3,7,6c324,456,324,456,324,456v1,,2,,3,1c327,456,327,456,327,455xm317,450v-3,,-5,3,-5,5c312,456,312,456,312,456v2,,3,,5,c319,456,320,456,322,456v,,,,,-1c322,453,320,450,317,450xm327,447v1,-3,1,-5,2,-7c326,437,321,436,317,436v-5,,-9,1,-12,4c305,442,306,445,306,447v3,-3,7,-5,11,-5c321,442,325,444,327,447xm299,455v,2,,3,,4c301,458,303,457,305,457v,-1,1,-1,1,-2c306,442,300,429,291,420v-9,-9,-21,-14,-35,-14c242,406,230,411,221,420v-9,9,-15,22,-15,35c206,456,206,456,206,457v2,,4,1,7,2c212,458,212,457,212,455v,-24,20,-43,44,-43c280,412,299,431,299,455xm292,455v,3,-1,5,-1,8c293,461,295,460,298,459v,-1,,-2,,-4c298,444,293,433,286,426v-8,-8,-19,-13,-30,-13c244,413,234,418,226,426v-7,7,-12,18,-12,29c214,457,214,458,214,459v2,1,5,2,7,4c220,460,220,458,220,455v,-19,16,-35,36,-35c276,420,292,436,292,455xm205,455v,-2,,-4,,-6c203,446,199,443,195,443v-4,,-7,2,-9,5c186,450,186,453,186,455v,1,,1,,1c187,456,188,456,188,456v,,,,,-1c188,452,191,449,195,449v4,,7,3,7,6c202,456,202,456,202,456v1,,2,,3,1c205,456,205,456,205,455xm195,450v-3,,-5,3,-5,5c190,456,190,456,190,456v2,,3,,5,c197,456,198,456,200,456v,,,,,-1c200,453,198,450,195,450xm205,447v1,-3,1,-5,2,-7c204,437,200,436,195,436v-4,,-8,1,-11,4c184,442,185,444,185,446v3,-3,6,-4,10,-4c199,442,203,444,205,447xm179,455v,1,-1,2,-1,3c180,458,183,457,185,457v,-1,,-1,,-2c185,442,179,429,170,420v-9,-9,-21,-14,-35,-14c121,406,109,411,100,420v-9,9,-15,22,-15,35c85,456,85,456,85,457v3,,5,1,7,2c92,458,92,457,92,455v,-24,19,-43,43,-43c159,412,179,431,179,455xm171,455v,3,,5,-1,7c172,461,175,460,177,459v,-1,,-2,,-4c177,444,172,433,165,426v-8,-8,-18,-13,-30,-13c123,413,113,418,105,426v-7,7,-12,18,-12,29c93,457,93,458,93,459v3,1,5,2,7,4c99,460,99,458,99,455v,-19,16,-35,36,-35c155,420,171,436,171,455xm99,404v,-20,16,-36,36,-36c155,368,171,384,171,404v,2,,4,-1,7c172,409,175,408,177,408v,-2,,-3,,-4c177,392,172,382,165,374v-8,-7,-18,-12,-30,-12c123,362,113,367,105,374v-7,8,-12,18,-12,30c93,405,93,407,93,408v3,1,5,2,7,3c99,409,99,406,99,404xm92,404v,-24,19,-43,43,-43c159,361,179,380,179,404v,1,-1,2,-1,3c180,406,183,406,185,405v,,,-1,,-1c185,390,179,378,170,369v-9,-9,-21,-15,-35,-15c121,354,109,360,100,369v-9,9,-15,21,-15,35c85,405,85,405,85,405v3,1,5,2,7,2c92,406,92,405,92,404xm99,353v,-20,16,-36,36,-36c155,317,171,333,171,353v,2,,4,-1,6c172,358,175,357,177,356v,-1,,-2,,-3c177,341,172,331,165,323v-8,-8,-18,-12,-30,-12c123,311,113,315,105,323v-7,8,-12,18,-12,30c93,354,93,355,93,357v3,,5,2,7,3c99,358,99,355,99,353xm92,353v,-24,19,-44,43,-44c159,309,179,329,179,353v,1,-1,2,-1,3c180,355,183,354,185,354v,-1,,-1,,-1c185,339,179,327,170,318v-9,-9,-21,-15,-35,-15c121,303,109,309,100,318v-9,9,-15,21,-15,35c85,353,85,354,85,354v3,1,5,1,7,2c92,355,92,354,92,353xm99,301v,-19,16,-36,36,-36c155,265,171,282,171,301v,3,,5,-1,7c172,307,175,306,177,305v,-1,,-3,,-4c177,290,172,279,165,272v-8,-8,-18,-13,-30,-13c123,259,113,264,105,272v-7,7,-12,18,-12,29c93,303,93,304,93,305v3,1,5,2,7,3c99,306,99,304,99,301xm92,301v,-24,19,-43,43,-43c159,258,179,277,179,301v,1,-1,2,-1,3c180,304,183,303,185,303v,-1,,-1,,-2c185,288,179,275,170,266v-9,-9,-21,-14,-35,-14c121,252,109,257,100,266v-9,9,-15,22,-15,35c85,302,85,302,85,303v3,,5,1,7,2c92,303,92,302,92,301xm99,250v,-20,16,-36,36,-36c155,214,171,230,171,250v,2,,4,-1,6c172,255,175,254,177,253v,-1,,-2,,-3c177,238,172,228,165,220v-8,-7,-18,-12,-30,-12c123,208,113,213,105,220v-7,8,-12,18,-12,30c93,251,93,253,93,254v3,1,5,2,7,3c99,255,99,252,99,250xm92,250v,-24,19,-44,43,-44c159,206,179,226,179,250v,1,-1,2,-1,3c180,252,183,252,185,251v,,,-1,,-1c185,236,179,224,170,215v-9,-9,-21,-15,-35,-15c121,200,109,206,100,215v-9,9,-15,21,-15,35c85,250,85,251,85,251v3,1,5,1,7,2c92,252,92,251,92,250xm99,199v,-20,16,-36,36,-36c155,163,171,179,171,199v,2,,4,-1,6c172,204,175,203,177,202v,-1,,-2,,-3c177,187,172,176,165,169v-8,-8,-18,-12,-30,-12c123,157,113,161,105,169v-7,7,-12,18,-12,30c93,200,93,201,93,202v3,1,5,2,7,4c99,203,99,201,99,199xm92,199v,-24,19,-44,43,-44c159,155,179,175,179,199v,1,-1,1,-1,2c180,201,183,200,185,200v,-1,,-1,,-1c185,185,179,172,170,163v-9,-9,-21,-14,-35,-14c121,149,109,154,100,163v-9,9,-15,22,-15,36c85,199,85,199,85,200v3,,5,1,7,2c92,201,92,200,92,199xm99,147v,-20,16,-36,36,-36c155,111,171,127,171,147v,2,,5,-1,7c172,153,175,152,177,151v,-1,,-3,,-4c177,136,172,125,165,117v-8,-7,-18,-12,-30,-12c123,105,113,110,105,117v-7,8,-12,19,-12,30c93,148,93,150,93,151v3,1,5,2,7,3c99,152,99,150,99,147xm92,147v,-24,19,-43,43,-43c159,104,179,123,179,147v,1,-1,2,-1,3c180,149,183,149,185,148v,,,,,-1c185,133,179,121,170,112,161,103,149,98,135,98v-14,,-26,5,-35,14c91,121,85,133,85,147v,1,,1,,2c88,149,90,150,92,150v,-1,,-2,,-3xm99,96v,-20,16,-36,36,-36c155,60,171,76,171,96v,2,,4,-1,6c172,101,175,100,177,99v,-1,,-2,,-3c177,84,172,74,165,66,157,59,147,54,135,54v-12,,-22,5,-30,12c98,74,93,84,93,96v,1,,2,,4c96,101,98,102,100,103v-1,-2,-1,-5,-1,-7xm92,96v,-24,19,-44,43,-44c159,52,179,72,179,96v,1,-1,2,-1,3c180,98,183,97,185,97v,,,-1,,-1c185,82,179,70,170,61,161,52,149,46,135,46v-14,,-26,6,-35,15c91,70,85,82,85,96v,,,1,,1c88,98,90,98,92,99v,-1,,-2,,-3xm164,44v,3,-1,6,-1,9c163,53,164,54,165,54v1,-1,2,-1,3,-2c169,50,169,47,169,44v,-9,-4,-18,-10,-24c153,14,144,10,135,10v-9,,-18,4,-24,10c105,26,101,35,101,44v,3,,6,1,9c103,53,104,54,105,55v1,-1,1,-2,2,-2c107,50,106,47,106,44v,-16,13,-28,29,-28c151,16,164,28,164,44xm156,44v,2,,3,,5c158,50,159,51,161,52v1,-3,1,-5,1,-8c162,37,159,30,154,25v-5,-5,-11,-8,-19,-8c128,17,121,20,116,25v-5,5,-8,12,-8,19c108,47,108,49,109,52v2,-1,4,-2,5,-3c114,47,114,46,114,44v,-11,9,-21,21,-21c147,23,156,33,156,44xm149,44v,1,,2,-1,2c150,47,152,48,154,48v,-1,1,-2,1,-4c155,39,152,34,149,31v-4,-4,-9,-6,-14,-6c130,25,125,27,121,31v-3,3,-5,8,-5,13c116,46,116,47,116,48v2,,4,-1,6,-2c122,46,121,45,121,44v,-7,7,-13,14,-13c143,31,149,37,149,44xm142,44v,1,,1,,1c143,45,145,46,147,46v,-1,,-1,,-2c147,38,142,32,135,32v-7,,-12,6,-12,12c123,45,123,45,123,46v2,,4,-1,5,-1c128,45,128,45,128,44v,-3,3,-6,7,-6c139,38,142,41,142,44xm135,39v-3,,-5,3,-5,5c130,45,130,45,130,45v2,,3,,5,c137,45,138,45,140,45v,,,,,-1c140,42,138,39,135,39xm285,44v,3,-1,6,-2,9c284,53,285,54,286,55v1,-1,2,-2,3,-2c290,50,290,47,290,44v,-9,-4,-18,-10,-24c274,14,265,10,256,10v-10,,-18,4,-24,10c225,26,222,35,222,44v,3,,6,1,9c224,53,225,54,225,55v1,-1,2,-2,3,-2c228,50,227,47,227,44v,-16,13,-28,29,-28c272,16,285,28,285,44xm277,44v,2,,3,-1,5c278,50,280,51,282,52v1,-3,1,-5,1,-8c283,37,280,30,275,25v-5,-5,-12,-8,-19,-8c248,17,242,20,237,25v-5,5,-8,12,-8,19c229,47,229,49,230,52v1,-1,3,-2,5,-3c235,47,235,46,235,44v,-11,9,-21,21,-21c268,23,277,33,277,44xm269,44v,1,,2,,2c271,47,273,48,275,48v,-1,,-2,,-4c275,39,273,34,270,31v-4,-4,-9,-6,-14,-6c250,25,246,27,242,31v-3,3,-6,8,-6,13c236,46,237,47,237,48v2,,4,-1,5,-2c242,46,242,45,242,44v,-7,6,-13,14,-13c263,31,269,37,269,44xm263,44v,1,,1,,1c264,45,266,46,268,46v,-1,,-1,,-2c268,38,262,32,256,32v-7,,-12,6,-12,12c244,45,244,45,244,46v2,,3,-1,5,-1c249,45,249,45,249,44v,-3,3,-6,7,-6c260,38,263,41,263,44xm256,39v-3,,-5,3,-5,5c251,45,251,45,251,45v1,,3,,5,c258,45,259,45,261,45v,,,,,-1c261,42,259,39,256,39xm221,61v-9,9,-15,21,-15,35c206,96,206,97,206,97v2,1,4,1,7,2c212,98,212,97,212,96v,-24,20,-44,44,-44c280,52,299,72,299,96v,1,,2,,3c301,98,303,98,305,97v,,1,-1,1,-1c306,82,300,70,291,61,282,52,270,46,256,46v-14,,-26,6,-35,15xm407,44v,3,-1,6,-2,9c406,53,407,54,408,54v1,-1,2,-1,3,-2c412,50,412,47,412,44v,-9,-4,-18,-10,-24c396,14,387,10,378,10v-10,,-18,4,-24,10c347,26,344,35,344,44v,3,,6,1,9c346,53,346,54,347,55v1,-1,2,-2,3,-2c349,50,349,47,349,44v,-16,13,-28,29,-28c394,16,407,28,407,44xm399,44v,2,,3,-1,5c400,50,402,51,404,52v1,-3,1,-5,1,-8c405,37,402,30,397,25v-5,-5,-12,-8,-19,-8c370,17,363,20,359,25v-5,5,-8,12,-8,19c351,47,351,49,352,52v1,-1,3,-2,5,-3c357,47,357,46,357,44v,-11,9,-21,21,-21c389,23,399,33,399,44xm391,44v,1,,2,,2c393,47,395,48,397,48v,-1,,-2,,-4c397,39,395,34,392,31v-4,-4,-9,-6,-14,-6c372,25,368,27,364,31v-4,3,-6,8,-6,13c358,46,358,47,359,48v2,,3,-1,5,-2c364,46,364,45,364,44v,-7,6,-13,14,-13c385,31,391,37,391,44xm384,44v,1,,1,,1c386,45,388,46,390,46v,-1,,-1,,-2c390,38,384,32,378,32v-7,,-12,6,-12,12c366,45,366,45,366,46v2,,3,-1,5,-1c371,45,371,45,371,44v,-3,3,-6,7,-6c381,38,384,41,384,44xm378,39v-3,,-5,3,-5,5c373,45,373,45,373,45v1,,3,,5,c379,45,381,45,383,45v,,,,,-1c383,42,381,39,378,39xm343,61v-9,9,-15,21,-15,35c328,96,328,97,328,97v2,1,4,1,6,2c334,98,334,97,334,96v,-24,20,-44,44,-44c402,52,421,72,421,96v,1,,2,,3c423,98,425,97,427,97v,,,-1,,-1c427,82,422,70,413,61,404,52,391,46,378,46v-14,,-26,6,-35,15xm527,44v,3,,6,-1,9c527,53,528,54,529,55v1,-1,2,-1,3,-2c532,50,533,47,533,44v,-9,-4,-18,-10,-24c517,14,508,10,499,10v-10,,-18,4,-25,10c468,26,464,35,464,44v,3,1,6,1,9c466,53,467,54,468,55v1,-1,2,-2,3,-2c470,50,470,47,470,44v,-16,13,-28,29,-28c515,16,527,28,527,44xm520,44v,2,,3,-1,5c521,50,523,51,525,52v,-3,1,-5,1,-8c526,37,523,30,518,25v-5,-5,-12,-8,-19,-8c491,17,484,20,479,25v-5,5,-8,12,-8,19c471,47,472,49,472,52v2,-1,4,-2,6,-3c478,47,478,46,478,44v,-11,9,-21,21,-21c510,23,520,33,520,44xm512,44v,1,,2,,2c514,47,516,48,518,48v,-1,,-2,,-4c518,39,516,34,512,31v-3,-4,-8,-6,-13,-6c493,25,488,27,485,31v-4,3,-6,8,-6,13c479,46,479,47,480,48v1,,3,-1,5,-2c485,46,485,45,485,44v,-7,6,-13,14,-13c506,31,512,37,512,44xm505,44v,1,,1,,1c507,45,509,46,510,46v1,-1,1,-1,1,-2c511,38,505,32,499,32v-7,,-12,6,-12,12c487,45,487,45,487,46v2,,3,-1,5,-1c492,45,492,45,492,44v,-3,3,-6,7,-6c502,38,505,41,505,44xm499,39v-3,,-5,3,-5,5c494,45,494,45,494,45v1,,3,,5,c500,45,502,45,504,45v,,,,,-1c504,42,501,39,499,39xm464,61v-9,9,-15,21,-15,35c449,96,449,97,449,97v2,1,4,1,6,2c455,98,455,97,455,96v,-24,20,-44,44,-44c523,52,542,72,542,96v,1,,2,,3c544,98,546,98,548,97v,,,-1,,-1c548,82,543,70,534,61,525,52,512,46,499,46v-14,,-26,6,-35,15xm650,44v,3,-1,6,-2,9c649,53,650,54,651,54v1,-1,2,-1,3,-2c655,50,655,47,655,44v,-9,-4,-18,-10,-24c639,14,630,10,621,10v-10,,-18,4,-24,10c590,26,587,35,587,44v,3,,6,1,9c589,53,589,54,590,55v1,-1,2,-2,3,-2c592,50,592,47,592,44v,-16,13,-28,29,-28c637,16,650,28,650,44xm642,44v,2,,3,-1,5c643,50,645,51,647,52v1,-3,1,-5,1,-8c648,37,645,30,640,25v-5,-5,-12,-8,-19,-8c613,17,607,20,602,25v-5,5,-8,12,-8,19c594,47,594,49,595,52v1,-1,3,-2,5,-3c600,47,600,46,600,44v,-11,9,-21,21,-21c632,23,642,33,642,44xm634,44v,1,,2,,2c636,47,638,48,640,48v,-1,,-2,,-4c640,39,638,34,635,31v-4,-4,-9,-6,-14,-6c615,25,611,27,607,31v-4,3,-6,8,-6,13c601,46,601,47,602,48v2,,3,-1,5,-2c607,46,607,45,607,44v,-7,6,-13,14,-13c628,31,634,37,634,44xm628,44v,1,-1,1,-1,1c629,45,631,46,633,46v,-1,,-1,,-2c633,38,627,32,621,32v-7,,-12,6,-12,12c609,45,609,45,609,46v2,,3,-1,5,-1c614,45,614,45,614,44v,-3,3,-6,7,-6c625,38,628,41,628,44xm621,39v-3,,-5,3,-5,5c616,45,616,45,616,45v1,,3,,5,c623,45,624,45,626,45v,,,,,-1c626,42,624,39,621,39xm586,61v-9,9,-15,21,-15,35c571,96,571,97,571,97v2,1,4,1,6,2c577,98,577,97,577,96v,-24,20,-44,44,-44c645,52,664,72,664,96v,1,,2,,3c666,98,668,97,670,97v,,,-1,,-1c670,82,665,70,656,61,647,52,635,46,621,46v-14,,-26,6,-35,15xm770,44v,3,,6,-1,9c770,53,771,54,772,55v1,-1,2,-2,3,-2c776,50,776,47,776,44v,-9,-4,-18,-10,-24c760,14,751,10,742,10v-10,,-18,4,-25,10c711,26,707,35,707,44v,3,1,6,1,9c709,53,710,54,711,55v1,-1,2,-2,3,-2c713,50,713,47,713,44v,-16,13,-28,29,-28c758,16,770,28,770,44xm763,44v,2,,3,-1,5c764,50,766,51,768,52v1,-3,1,-5,1,-8c769,37,766,30,761,25v-5,-5,-12,-8,-19,-8c734,17,727,20,722,25v-4,5,-8,12,-8,19c714,47,715,49,715,52v2,-1,4,-2,6,-3c721,47,721,46,721,44v,-11,9,-21,21,-21c753,23,763,33,763,44xm755,44v,1,,2,,2c757,47,759,48,761,48v,-1,,-2,,-4c761,39,759,34,755,31v-3,-4,-8,-6,-13,-6c736,25,731,27,728,31v-4,3,-6,8,-6,13c722,46,722,47,723,48v1,,3,-1,5,-2c728,46,728,45,728,44v,-7,6,-13,14,-13c749,31,755,37,755,44xm748,44v,1,,1,,1c750,45,752,46,754,46v,-1,,-1,,-2c754,38,748,32,742,32v-7,,-12,6,-12,12c730,45,730,45,730,46v2,,3,-1,5,-1c735,45,735,45,735,44v,-3,3,-6,7,-6c745,38,748,41,748,44xm742,39v-3,,-5,3,-5,5c737,45,737,45,737,45v1,,3,,5,c743,45,745,45,747,45v,,,,,-1c747,42,745,39,742,39xm707,61v-9,9,-15,21,-15,35c692,96,692,97,692,97v2,1,4,1,6,2c698,98,698,97,698,96v,-24,20,-44,44,-44c766,52,785,72,785,96v,1,,2,,3c787,98,789,98,791,97v,,,-1,,-1c791,82,786,70,777,61,768,52,755,46,742,46v-14,,-26,6,-35,15xm777,96v,2,,5,,7c779,102,781,101,783,100v1,-2,1,-3,1,-4c784,84,779,74,771,66,764,59,753,54,742,54v-12,,-22,5,-30,12c704,74,700,84,700,96v,1,,2,,4c702,101,704,102,707,103v-1,-2,-1,-5,-1,-7c706,76,722,60,742,60v19,,35,16,35,36xm785,147v,1,,2,,3c787,150,789,149,791,149v,-1,,-1,,-2c791,133,786,121,777,112,768,103,755,98,742,98v-14,,-26,5,-35,14c698,121,692,133,692,147v,1,,1,,2c694,149,696,150,698,150v,-1,,-2,,-3c698,123,718,104,742,104v24,,43,19,43,43xm777,147v,3,,5,,7c779,153,781,152,783,151v1,-1,1,-3,1,-4c784,136,779,125,771,117v-7,-7,-18,-12,-29,-12c730,105,720,110,712,117v-8,8,-12,19,-12,30c700,148,700,150,700,151v2,1,4,2,7,3c706,152,706,150,706,147v,-20,16,-36,36,-36c761,111,777,127,777,147xm785,199v,1,,2,,3c787,201,789,200,791,200v,,,-1,,-1c791,185,786,172,777,163v-9,-9,-22,-14,-35,-14c728,149,716,154,707,163v-9,9,-15,22,-15,36c692,199,692,199,692,200v2,,4,1,6,2c698,201,698,200,698,199v,-24,20,-44,44,-44c766,155,785,175,785,199xm777,199v,2,,4,,7c779,205,781,203,783,202v1,-1,1,-2,1,-3c784,187,779,176,771,169v-7,-8,-18,-12,-29,-12c730,157,720,161,712,169v-8,7,-12,18,-12,30c700,200,700,201,700,202v2,1,4,2,7,4c706,203,706,201,706,199v,-20,16,-36,36,-36c761,163,777,179,777,199xm785,250v,1,,2,,3c787,252,789,252,791,251v,,,-1,,-1c791,236,786,224,777,215v-9,-9,-22,-15,-35,-15c728,200,716,206,707,215v-9,9,-15,21,-15,35c692,250,692,251,692,251v2,1,4,1,6,2c698,252,698,251,698,250v,-24,20,-44,44,-44c766,206,785,226,785,250xm777,250v,2,,5,,7c779,256,781,255,783,254v1,-1,1,-3,1,-4c784,238,779,228,771,220v-7,-7,-18,-12,-29,-12c730,208,720,213,712,220v-8,8,-12,18,-12,30c700,251,700,253,700,254v2,1,4,2,7,3c706,255,706,252,706,250v,-20,16,-36,36,-36c761,214,777,230,777,250xm785,301v,1,,3,,4c787,304,789,303,791,303v,-1,,-1,,-2c791,288,786,275,777,266v-9,-9,-22,-14,-35,-14c728,252,716,257,707,266v-9,9,-15,22,-15,35c692,302,692,302,692,303v2,,4,1,6,2c698,303,698,302,698,301v,-24,20,-43,44,-43c766,258,785,277,785,301xm777,301v,3,,5,,8c779,307,781,306,783,305v1,-1,1,-2,1,-4c784,290,779,279,771,272v-7,-8,-18,-13,-29,-13c730,259,720,264,712,272v-8,7,-12,18,-12,29c700,303,700,304,700,305v2,1,4,2,7,3c706,306,706,304,706,301v,-19,16,-36,36,-36c761,265,777,282,777,301xm785,353v,1,,2,,3c787,355,789,355,791,354v,,,-1,,-1c791,339,786,327,777,318v-9,-9,-22,-15,-35,-15c728,303,716,309,707,318v-9,9,-15,21,-15,35c692,353,692,354,692,354v2,1,4,1,6,2c698,355,698,354,698,353v,-24,20,-44,44,-44c766,309,785,329,785,353xm777,353v,2,,5,,7c779,359,781,358,783,357v1,-2,1,-3,1,-4c784,341,779,331,771,323v-7,-8,-18,-12,-29,-12c730,311,720,315,712,323v-8,8,-12,18,-12,30c700,354,700,355,700,357v2,,4,2,7,3c706,357,706,355,706,353v,-20,16,-36,36,-36c761,317,777,333,777,353xm785,404v,1,,2,,3c787,407,789,406,791,406v,-1,,-1,,-2c791,390,786,378,777,369v-9,-9,-22,-15,-35,-15c728,354,716,360,707,369v-9,9,-15,21,-15,35c692,405,692,405,692,405v2,1,4,2,6,2c698,406,698,405,698,404v,-24,20,-43,44,-43c766,361,785,380,785,404xm777,404v,3,,5,,7c779,410,781,409,783,408v1,-1,1,-3,1,-4c784,392,779,382,771,374v-7,-7,-18,-12,-29,-12c730,362,720,367,712,374v-8,8,-12,18,-12,30c700,405,700,407,700,408v2,1,4,2,7,3c706,409,706,406,706,404v,-20,16,-36,36,-36c761,368,777,384,777,404xm770,404v,3,,6,-1,8c770,413,771,414,772,414v1,,2,-1,3,-2c776,410,776,407,776,404v,-9,-4,-18,-10,-24c760,374,751,370,742,370v-10,,-18,4,-25,10c711,386,707,395,707,404v,3,1,6,1,8c709,413,710,414,711,414v1,,2,-1,3,-2c713,410,713,407,713,404v,-16,13,-29,29,-29c758,375,770,388,770,404xm763,404v,2,,3,-1,5c764,409,766,410,768,411v1,-2,1,-4,1,-7c769,397,766,390,761,385v-5,-5,-12,-8,-19,-8c734,377,727,380,722,385v-4,5,-8,12,-8,19c714,407,715,409,715,411v2,-1,4,-2,6,-2c721,407,721,406,721,404v,-12,9,-21,21,-21c753,383,763,392,763,404xm755,404v,1,,1,,2c757,407,759,407,761,408v,-1,,-3,,-4c761,399,759,394,755,390v-3,-3,-8,-5,-13,-5c736,385,731,387,728,390v-4,4,-6,9,-6,14c722,405,722,407,723,408v1,-1,3,-1,5,-2c728,405,728,405,728,404v,-7,6,-14,14,-14c749,390,755,397,755,404xm748,404v,,,,,1c750,405,752,405,754,406v,-1,,-1,,-2c754,397,748,392,742,392v-7,,-12,5,-12,12c730,405,730,405,730,406v2,-1,3,-1,5,-1c735,404,735,404,735,404v,-4,3,-7,7,-7c745,397,748,400,748,404xm742,399v-3,,-5,2,-5,5c737,404,737,404,737,404v1,,3,,5,c743,404,745,404,747,404v,,,,,c747,401,745,399,742,399xm697,431v,-1,1,-3,2,-4c694,423,688,421,681,421v-7,,-13,2,-18,5c664,428,665,429,666,431v4,-3,9,-4,15,-4c687,427,692,428,697,431xm681,428v-5,,-10,2,-15,4c667,434,668,436,669,438v3,-2,7,-4,12,-4c686,434,690,436,693,438v1,-2,2,-3,3,-5c691,430,686,428,681,428xm700,425v1,-1,3,-3,4,-4c697,416,689,413,681,413v-9,,-16,3,-23,7c659,422,661,423,662,425v5,-3,12,-5,19,-5c688,420,695,422,700,425xm705,419v2,-1,3,-2,5,-4c702,409,692,406,681,406v-11,,-21,3,-29,9c654,416,655,418,657,419v7,-4,15,-7,24,-7c690,412,698,415,705,419xm650,404v,3,-1,6,-2,8c649,413,650,413,651,414v1,-1,2,-2,3,-2c655,409,655,407,655,404v,-9,-4,-18,-10,-24c639,374,630,370,621,370v-10,,-18,4,-24,10c590,386,587,395,587,404v,3,,6,1,8c589,413,589,414,590,414v1,,2,-1,3,-2c592,410,592,407,592,404v,-16,13,-29,29,-29c637,375,650,388,650,404xm642,404v,2,,3,-1,5c643,409,645,410,647,411v1,-2,1,-4,1,-7c648,397,645,390,640,385v-5,-5,-12,-8,-19,-8c613,377,607,380,602,385v-5,5,-8,12,-8,19c594,407,594,409,595,411v1,-1,3,-2,5,-2c600,407,600,406,600,404v,-12,9,-21,21,-21c632,383,642,392,642,404xm634,404v,1,,1,,2c636,407,638,407,640,408v,-1,,-3,,-4c640,399,638,394,635,390v-4,-3,-9,-5,-14,-5c615,385,611,387,607,390v-4,4,-6,9,-6,14c601,405,601,407,602,408v2,-1,3,-1,5,-2c607,405,607,405,607,404v,-7,6,-14,14,-14c628,390,634,397,634,404xm628,404v,,-1,,-1,1c629,405,631,405,633,406v,-1,,-1,,-2c633,397,627,392,621,392v-7,,-12,5,-12,12c609,405,609,405,609,406v2,-1,3,-1,5,-1c614,404,614,404,614,404v,-4,3,-7,7,-7c625,397,628,400,628,404xm621,399v-3,,-5,2,-5,5c616,404,616,404,616,404v1,,3,,5,c623,404,624,404,626,404v,,,,,c626,401,624,399,621,399xm576,431v1,-1,1,-3,2,-4c573,423,567,421,560,421v-7,,-13,2,-19,6c542,428,543,430,544,431v5,-3,10,-4,16,-4c566,427,571,428,576,431xm560,428v-6,,-11,2,-15,5c546,435,546,437,547,439v4,-3,8,-5,13,-5c565,434,569,436,572,438v1,-2,2,-3,3,-5c571,430,565,428,560,428xm579,425v2,-1,3,-3,4,-4c577,416,569,413,560,413v-9,,-17,3,-24,8c538,422,539,424,540,426v6,-4,13,-6,20,-6c567,420,574,422,579,425xm584,419v2,-1,3,-2,5,-4c581,409,571,406,560,406v-11,,-21,3,-29,9c532,417,534,418,535,420v7,-5,16,-8,25,-8c569,412,577,415,584,419xm527,404v,3,,6,-1,8c527,413,528,414,529,414v1,,2,-1,3,-1c532,410,533,407,533,404v,-9,-4,-18,-10,-24c517,374,508,370,499,370v-10,,-18,4,-25,10c468,386,464,395,464,404v,3,1,6,1,8c466,413,467,414,468,414v1,,2,-1,3,-2c470,410,470,407,470,404v,-16,13,-29,29,-29c515,375,527,388,527,404xm520,404v,2,,3,-1,5c521,409,523,410,525,411v,-2,1,-4,1,-7c526,397,523,390,518,385v-5,-5,-12,-8,-19,-8c491,377,484,380,479,385v-5,5,-8,12,-8,19c471,407,472,409,472,411v2,-1,4,-2,6,-2c478,407,478,406,478,404v,-12,9,-21,21,-21c510,383,520,392,520,404xm512,404v,1,,1,,2c514,407,516,407,518,408v,-1,,-3,,-4c518,399,516,394,512,390v-3,-3,-8,-5,-13,-5c493,385,488,387,485,390v-4,4,-6,9,-6,14c479,405,479,407,480,408v1,-1,3,-1,5,-2c485,405,485,405,485,404v,-7,6,-14,14,-14c506,390,512,397,512,404xm505,404v,,,,,1c507,405,509,405,510,406v1,-1,1,-1,1,-2c511,397,505,392,499,392v-7,,-12,5,-12,12c487,405,487,405,487,406v2,-1,3,-1,5,-1c492,404,492,404,492,404v,-4,3,-7,7,-7c502,397,505,400,505,404xm499,399v-3,,-5,2,-5,5c494,404,494,404,494,404v1,,3,,5,c500,404,502,404,504,404v,,,,,c504,401,501,399,499,399xm453,431v1,-1,2,-3,3,-4c451,423,445,421,438,421v-7,,-13,2,-18,5c421,428,422,429,423,431v4,-3,9,-4,15,-4c444,427,449,428,453,431xm438,428v-5,,-10,2,-15,4c424,434,425,436,426,438v3,-2,7,-4,12,-4c442,434,447,436,450,438v1,-2,2,-3,3,-5c448,430,443,428,438,428xm457,425v1,-1,3,-3,4,-4c454,416,446,413,438,413v-9,,-16,3,-23,7c416,422,418,423,419,425v5,-3,12,-5,19,-5c445,420,452,422,457,425xm462,419v2,-1,3,-2,5,-4c459,409,449,406,438,406v-11,,-21,3,-29,9c411,416,412,418,414,419v7,-4,15,-7,24,-7c447,412,455,415,462,419xm407,404v,3,-1,6,-2,8c406,413,407,413,408,414v1,-1,2,-2,3,-2c412,409,412,407,412,404v,-9,-4,-18,-10,-24c396,374,387,370,378,370v-10,,-18,4,-24,10c347,386,344,395,344,404v,3,,6,1,8c346,413,346,414,347,414v1,,2,-1,3,-2c349,410,349,407,349,404v,-16,13,-29,29,-29c394,375,407,388,407,404xm399,404v,2,,3,-1,5c400,409,402,410,404,411v1,-2,1,-4,1,-7c405,397,402,390,397,385v-5,-5,-12,-8,-19,-8c370,377,363,380,359,385v-5,5,-8,12,-8,19c351,407,351,409,352,411v1,-1,3,-2,5,-2c357,407,357,406,357,404v,-12,9,-21,21,-21c389,383,399,392,399,404xm391,404v,1,,1,,2c393,407,395,407,397,408v,-1,,-3,,-4c397,399,395,394,392,390v-4,-3,-9,-5,-14,-5c372,385,368,387,364,390v-4,4,-6,9,-6,14c358,405,358,407,359,408v2,-1,3,-1,5,-2c364,405,364,405,364,404v,-7,6,-14,14,-14c385,390,391,397,391,404xm384,404v,,,,,1c386,405,388,405,390,406v,-1,,-1,,-2c390,397,384,392,378,392v-7,,-12,5,-12,12c366,405,366,405,366,406v2,-1,3,-1,5,-1c371,404,371,404,371,404v,-4,3,-7,7,-7c381,397,384,400,384,404xm378,399v-3,,-5,2,-5,5c373,404,373,404,373,404v1,,3,,5,c379,404,381,404,383,404v,,,,,c383,401,381,399,378,399xm333,431v,-1,1,-3,2,-4c330,423,324,421,317,421v-7,,-13,2,-19,6c299,428,300,430,301,431v5,-3,10,-4,16,-4c323,427,328,428,333,431xm317,428v-6,,-11,2,-15,5c303,435,304,437,304,439v4,-3,8,-5,13,-5c322,434,326,436,329,438v1,-2,2,-3,3,-5c328,430,322,428,317,428xm336,425v2,-1,3,-3,4,-4c334,416,326,413,317,413v-9,,-17,3,-24,8c295,422,296,424,297,425v6,-3,13,-5,20,-5c324,420,331,422,336,425xm341,419v2,-1,3,-2,5,-4c338,409,328,406,317,406v-11,,-21,3,-29,9c289,417,291,418,292,420v7,-5,16,-8,25,-8c326,412,334,415,341,419xm285,404v,3,-1,6,-2,8c284,413,285,414,286,414v1,,2,-1,3,-2c290,410,290,407,290,404v,-9,-4,-18,-10,-24c274,374,265,370,256,370v-10,,-18,4,-24,10c225,386,222,395,222,404v,3,,6,1,8c224,413,225,414,225,414v1,,2,-1,3,-2c228,410,227,407,227,404v,-16,13,-29,29,-29c272,375,285,388,285,404xm277,404v,2,,3,-1,5c278,409,280,410,282,411v1,-2,1,-4,1,-7c283,397,280,390,275,385v-5,-5,-12,-8,-19,-8c248,377,242,380,237,385v-5,5,-8,12,-8,19c229,407,229,409,230,411v1,-1,3,-2,5,-2c235,407,235,406,235,404v,-12,9,-21,21,-21c268,383,277,392,277,404xm269,404v,1,,1,,2c271,407,273,407,275,408v,-1,,-3,,-4c275,399,273,394,270,390v-4,-3,-9,-5,-14,-5c250,385,246,387,242,390v-3,4,-6,9,-6,14c236,405,237,407,237,408v2,-1,4,-1,5,-2c242,405,242,405,242,404v,-7,6,-14,14,-14c263,390,269,397,269,404xm263,404v,,,,,1c264,405,266,405,268,406v,-1,,-1,,-2c268,397,262,392,256,392v-7,,-12,5,-12,12c244,405,244,405,244,406v2,-1,3,-1,5,-1c249,404,249,404,249,404v,-4,3,-7,7,-7c260,397,263,400,263,404xm256,399v-3,,-5,2,-5,5c251,404,251,404,251,404v1,,3,,5,c258,404,259,404,261,404v,,,,,c261,401,259,399,256,399xm211,431v1,-1,2,-3,3,-4c208,423,202,421,195,421v-7,,-13,2,-18,5c178,428,179,429,180,431v4,-3,9,-4,15,-4c201,427,206,428,211,431xm195,428v-5,,-10,2,-14,4c182,434,182,436,183,438v4,-2,8,-4,12,-4c200,434,204,436,208,438v,-2,1,-3,2,-5c206,430,201,428,195,428xm214,425v2,-1,3,-3,4,-4c212,416,204,413,195,413v-8,,-16,3,-23,7c174,422,175,423,176,425v6,-3,12,-5,19,-5c202,420,209,422,214,425xm219,419v2,-1,3,-2,5,-4c216,409,206,406,195,406v-11,,-21,3,-29,9c168,416,170,418,171,419v7,-4,15,-7,24,-7c204,412,212,415,219,419xm181,73v1,1,1,3,2,5c187,76,191,75,195,75v5,,9,1,13,4c208,77,209,75,210,73v-4,-3,-9,-4,-15,-4c190,69,185,70,181,73xm195,67v6,,11,2,16,5c212,70,213,68,214,67v-6,-3,-12,-5,-19,-5c188,62,182,63,177,67v1,1,2,3,3,4c184,69,189,67,195,67xm184,80v,2,1,4,1,6c188,84,191,82,195,82v4,,8,2,10,5c206,85,206,83,207,80v-3,-2,-7,-4,-12,-4c191,76,187,78,184,80xm205,96v,-2,,-5,,-7c203,86,199,84,195,84v-4,,-7,2,-9,4c186,91,186,93,186,96v,,,,,1c187,97,188,96,188,96v,,,,,c188,92,191,89,195,89v4,,7,3,7,7c202,96,202,96,202,96v1,1,2,1,3,1c205,97,205,96,205,96xm195,91v-3,,-5,2,-5,5c190,96,190,96,190,96v2,,3,,5,c197,96,198,96,200,96v,,,,,c200,93,198,91,195,91xm166,107v2,1,4,2,5,4c178,106,186,104,195,104v9,,17,2,24,7c221,110,222,108,224,107v-8,-6,-18,-9,-29,-9c184,98,174,101,166,107xm302,73v1,2,2,4,2,6c308,76,312,75,317,75v5,,9,1,12,4c330,77,331,75,332,73v-4,-3,-10,-4,-15,-4c311,69,306,70,302,73xm317,67v6,,11,2,16,5c333,70,334,68,335,67v-5,-3,-11,-5,-18,-5c310,62,304,64,298,67v1,2,2,3,3,5c306,69,311,67,317,67xm305,80v,3,1,5,1,7c309,84,313,82,317,82v4,,8,2,10,5c328,85,328,83,329,80v-3,-2,-8,-4,-12,-4c312,76,308,78,305,80xm327,96v,-2,,-5,,-7c325,86,321,84,317,84v-4,,-8,2,-10,6c307,92,307,94,307,96v,,,1,,1c308,97,309,97,310,96v,,,,,c310,92,313,89,317,89v4,,7,3,7,7c324,96,324,96,324,96v1,1,2,1,3,1c327,97,327,96,327,96xm317,91v-3,,-5,2,-5,5c312,96,312,96,312,96v2,,3,,5,c319,96,320,96,322,96v,,,,,c322,93,320,91,317,91xm288,107v1,1,3,3,4,4c299,106,308,104,317,104v9,,17,2,24,7c343,110,344,108,346,107v-8,-6,-18,-9,-29,-9c306,98,296,101,288,107xm423,73v1,1,2,3,3,5c429,76,433,75,438,75v4,,9,1,12,4c451,77,452,75,453,73v-5,-3,-10,-4,-15,-4c433,69,428,70,423,73xm438,67v6,,11,2,15,5c454,70,455,68,456,67v-5,-3,-11,-5,-18,-5c431,62,425,63,420,67v1,1,2,3,3,4c427,69,432,67,438,67xm426,80v1,2,2,4,2,6c431,84,434,82,438,82v4,,8,2,10,5c449,85,449,83,450,80v-4,-2,-8,-4,-12,-4c434,76,430,78,426,80xm447,96v,-2,1,-5,1,-7c446,86,442,84,438,84v-4,,-7,2,-10,4c429,91,429,93,429,96v,,,,,1c430,97,430,96,431,96v,,,,,c431,92,434,89,438,89v3,,6,3,6,7c444,96,444,96,444,96v1,1,2,1,3,1c447,97,447,96,447,96xm438,91v-3,,-5,2,-5,5c433,96,433,96,433,96v1,,3,,5,c439,96,441,96,443,96v,,,,,c443,93,441,91,438,91xm409,107v2,1,3,2,5,4c421,106,429,104,438,104v9,,17,2,24,7c464,110,465,108,467,107v-8,-6,-18,-9,-29,-9c427,98,417,101,409,107xm545,73v1,2,1,4,2,6c551,76,555,75,560,75v5,,9,1,12,4c573,77,574,75,575,73v-4,-3,-10,-4,-15,-4c554,69,549,70,545,73xm560,67v6,,11,2,16,5c577,70,577,68,578,67v-5,-3,-11,-5,-18,-5c553,62,547,64,541,67v1,2,2,3,3,5c549,69,554,67,560,67xm548,81v,2,1,4,1,7c549,88,549,88,549,88v3,-4,7,-6,11,-6c564,82,568,84,570,87v1,-2,1,-4,2,-7c569,78,564,76,560,76v-5,,-9,2,-12,5xm570,96v,-2,,-5,,-7c568,86,564,84,560,84v-5,,-8,2,-10,6c549,90,549,89,549,89v1,2,1,4,1,7c550,96,550,97,550,97v1,,2,,3,-1c553,96,553,96,553,96v,-4,3,-7,7,-7c564,89,567,92,567,96v,,,,,c568,97,569,97,570,97v,,,-1,,-1xm560,91v-3,,-5,2,-5,5c555,96,555,96,555,96v2,,3,,5,c562,96,563,96,565,96v,,,,,c565,93,563,91,560,91xm531,107v1,1,3,3,4,4c542,107,551,104,560,104v9,,17,2,24,7c586,110,587,108,589,107v-8,-6,-18,-9,-29,-9c549,98,539,101,531,107xm666,73v1,1,2,3,3,5c672,76,676,75,681,75v5,,9,1,12,4c694,77,695,75,696,73v-5,-3,-10,-4,-15,-4c676,69,671,70,666,73xm681,67v6,,11,2,16,5c697,70,698,68,699,67v-5,-3,-11,-5,-18,-5c674,62,668,63,663,67v1,1,2,3,3,4c670,69,675,67,681,67xm669,80v1,2,2,4,2,6c674,84,677,82,681,82v4,,8,2,10,5c692,85,692,83,693,80v-3,-2,-8,-4,-12,-4c677,76,673,78,669,80xm690,96v,-2,1,-5,1,-7c689,86,685,84,681,84v-4,,-7,2,-10,4c672,91,672,93,672,96v,,,,,1c673,97,673,96,674,96v,,,,,c674,92,677,89,681,89v4,,6,3,6,7c687,96,687,96,687,96v1,1,2,1,4,1c690,97,690,96,690,96xm681,91v-3,,-5,2,-5,5c676,96,676,96,676,96v1,,3,,5,c683,96,684,96,686,96v,,,,,c686,93,684,91,681,91xm652,107v2,1,3,2,5,4c664,106,672,104,681,104v9,,17,2,24,7c707,110,708,108,710,107v-8,-6,-18,-9,-29,-9c670,98,660,101,652,107xm690,404v,-2,1,-4,1,-6c689,394,685,392,681,392v-4,,-7,2,-10,5c672,399,672,402,672,404v,,,1,,1c673,405,673,405,674,405v,-1,,-1,,-1c674,400,677,397,681,397v4,,6,3,6,7c687,404,687,404,687,405v1,,2,,4,c690,405,690,404,690,404xm681,399v-3,,-5,2,-5,5c676,404,676,404,676,404v1,,3,,5,c683,404,684,404,686,404v,,,,,c686,401,684,399,681,399xm691,395v1,-2,1,-4,2,-6c690,386,685,385,681,385v-4,,-8,1,-12,3c670,390,671,392,671,395v3,-3,6,-5,10,-5c685,390,689,392,691,395xm664,404v,1,,2,,3c666,406,668,406,670,405v,,,-1,,-1c670,390,665,378,656,369v-9,-9,-21,-15,-35,-15c607,354,595,360,586,369v-9,9,-15,21,-15,35c571,405,571,405,571,405v2,1,4,2,6,2c577,406,577,405,577,404v,-24,20,-43,44,-43c645,361,664,380,664,404xm657,404v,2,-1,4,-1,7c658,409,660,408,663,408v,-2,,-3,,-4c663,392,658,382,650,374v-7,-7,-18,-12,-29,-12c609,362,599,367,591,374v-7,8,-12,18,-12,30c579,405,579,407,579,408v2,1,5,2,7,3c585,409,585,406,585,404v,-20,16,-36,36,-36c641,368,657,384,657,404xm570,404v,-2,,-4,,-6c568,394,564,392,560,392v-5,,-8,3,-10,6c549,398,549,397,549,397v1,2,1,5,1,7c550,404,550,405,550,405v1,,2,,3,c553,404,553,404,553,404v,-4,3,-7,7,-7c564,397,567,400,567,404v,,,,,1c568,405,569,405,570,405v,,,-1,,-1xm560,399v-3,,-5,2,-5,5c555,404,555,404,555,404v2,,3,,5,c562,404,563,404,565,404v,,,,,c565,401,563,399,560,399xm570,395v1,-2,1,-4,2,-6c569,386,564,385,560,385v-5,,-9,1,-12,4c548,391,549,394,549,396v,,,,,c552,393,556,390,560,390v4,,8,2,10,5xm542,404v,1,,2,,3c544,407,546,406,548,406v,-1,,-1,,-2c548,390,543,378,534,369v-9,-9,-22,-15,-35,-15c485,354,473,360,464,369v-9,9,-15,21,-15,35c449,405,449,405,449,405v2,1,4,2,6,2c455,406,455,405,455,404v,-24,20,-43,44,-43c523,361,542,380,542,404xm534,404v,3,,5,,7c536,410,538,409,540,408v,-1,1,-3,1,-4c541,392,536,382,528,374v-7,-7,-18,-12,-29,-12c487,362,477,367,469,374v-8,8,-12,18,-12,30c457,405,457,407,457,408v2,1,4,2,7,3c463,409,463,406,463,404v,-20,16,-36,36,-36c518,368,534,384,534,404xm447,404v,-2,1,-4,1,-6c446,394,442,392,438,392v-4,,-7,2,-10,5c429,399,429,402,429,404v,,,1,,1c430,405,430,405,431,405v,-1,,-1,,-1c431,400,434,397,438,397v3,,6,3,6,7c444,404,444,404,444,405v1,,2,,3,c447,405,447,404,447,404xm438,399v-3,,-5,2,-5,5c433,404,433,404,433,404v1,,3,,5,c439,404,441,404,443,404v,,,,,c443,401,441,399,438,399xm448,395v1,-2,1,-4,2,-6c446,386,442,385,438,385v-4,,-8,1,-12,3c427,390,428,392,428,395v3,-3,6,-5,10,-5c442,390,446,392,448,395xm421,404v,1,,2,,3c423,406,425,406,427,405v,,,-1,,-1c427,390,422,378,413,369v-9,-9,-22,-15,-35,-15c364,354,352,360,343,369v-9,9,-15,21,-15,35c328,405,328,405,328,405v2,1,4,2,6,2c334,406,334,405,334,404v,-24,20,-43,44,-43c402,361,421,380,421,404xm414,404v,2,-1,4,-1,7c415,409,417,408,420,408v,-2,,-3,,-4c420,392,415,382,407,374v-7,-7,-18,-12,-29,-12c366,362,356,367,348,374v-7,8,-12,18,-12,30c336,405,336,407,336,408v2,1,5,2,7,3c342,409,342,406,342,404v,-20,16,-36,36,-36c398,368,414,384,414,404xm327,404v,-2,,-4,,-6c325,394,321,392,317,392v-4,,-8,2,-10,6c307,400,307,402,307,404v,,,1,,1c308,405,309,405,310,405v,-1,,-1,,-1c310,400,313,397,317,397v4,,7,3,7,7c324,404,324,404,324,405v1,,2,,3,c327,405,327,404,327,404xm317,399v-3,,-5,2,-5,5c312,404,312,404,312,404v2,,3,,5,c319,404,320,404,322,404v,,,,,c322,401,320,399,317,399xm327,395v1,-2,1,-4,2,-6c326,386,321,385,317,385v-5,,-9,1,-12,4c305,391,306,393,306,396v3,-4,7,-6,11,-6c321,390,325,392,327,395xm299,404v,1,,2,,3c301,407,303,406,305,406v,-1,1,-1,1,-2c306,390,300,378,291,369v-9,-9,-21,-15,-35,-15c242,354,230,360,221,369v-9,9,-15,21,-15,35c206,405,206,405,206,405v2,1,4,2,7,2c212,406,212,405,212,404v,-24,20,-43,44,-43c280,361,299,380,299,404xm292,404v,3,-1,5,-1,7c293,410,295,409,298,408v,-1,,-3,,-4c298,392,293,382,286,374v-8,-7,-19,-12,-30,-12c244,362,234,367,226,374v-7,8,-12,18,-12,30c214,405,214,407,214,408v2,1,5,2,7,3c220,409,220,406,220,404v,-20,16,-36,36,-36c276,368,292,384,292,404xm220,353v,-20,16,-36,36,-36c276,317,292,333,292,353v,2,-1,5,-1,7c293,359,295,358,298,357v,-2,,-3,,-4c298,341,293,331,286,323v-8,-8,-19,-12,-30,-12c244,311,234,315,226,323v-7,8,-12,18,-12,30c214,354,214,355,214,357v2,,5,2,7,3c220,357,220,355,220,353xm212,353v,-24,20,-44,44,-44c280,309,299,329,299,353v,1,,2,,3c301,355,303,355,305,354v,,1,-1,1,-1c306,339,300,327,291,318v-9,-9,-21,-15,-35,-15c242,303,230,309,221,318v-9,9,-15,21,-15,35c206,353,206,354,206,354v2,1,4,1,7,2c212,355,212,354,212,353xm220,301v,-19,16,-36,36,-36c276,265,292,282,292,301v,3,-1,5,-1,8c293,307,295,306,298,305v,-1,,-2,,-4c298,290,293,279,286,272v-8,-8,-19,-13,-30,-13c244,259,234,264,226,272v-7,7,-12,18,-12,29c214,303,214,304,214,305v2,1,5,2,7,3c220,306,220,304,220,301xm212,301v,-24,20,-43,44,-43c280,258,299,277,299,301v,1,,3,,4c301,304,303,303,305,303v,-1,1,-1,1,-2c306,288,300,275,291,266v-9,-9,-21,-14,-35,-14c242,252,230,257,221,266v-9,9,-15,22,-15,35c206,302,206,302,206,303v2,,4,1,7,2c212,303,212,302,212,301xm220,250v,-20,16,-36,36,-36c276,214,292,230,292,250v,2,-1,5,-1,7c293,256,295,255,298,254v,-1,,-3,,-4c298,238,293,228,286,220v-8,-7,-19,-12,-30,-12c244,208,234,213,226,220v-7,8,-12,18,-12,30c214,251,214,253,214,254v2,1,5,2,7,3c220,255,220,252,220,250xm212,250v,-24,20,-44,44,-44c280,206,299,226,299,250v,1,,2,,3c301,252,303,252,305,251v,,1,-1,1,-1c306,236,300,224,291,215v-9,-9,-21,-15,-35,-15c242,200,230,206,221,215v-9,9,-15,21,-15,35c206,250,206,251,206,251v2,1,4,1,7,2c212,252,212,251,212,250xm220,199v,-20,16,-36,36,-36c276,163,292,179,292,199v,2,-1,4,-1,7c293,205,295,203,298,202v,-1,,-2,,-3c298,187,293,176,286,169v-8,-8,-19,-12,-30,-12c244,157,234,161,226,169v-7,7,-12,18,-12,30c214,200,214,201,214,202v2,1,5,2,7,4c220,203,220,201,220,199xm212,199v,-24,20,-44,44,-44c280,155,299,175,299,199v,1,,2,,3c301,201,303,200,305,200v,,1,-1,1,-1c306,185,300,172,291,163v-9,-9,-21,-14,-35,-14c242,149,230,154,221,163v-9,9,-15,22,-15,36c206,199,206,199,206,200v2,,4,1,7,2c212,201,212,200,212,199xm220,147v,-20,16,-36,36,-36c276,111,292,127,292,147v,3,-1,5,-1,7c293,153,295,152,298,151v,-1,,-3,,-4c298,136,293,125,286,117v-8,-7,-19,-12,-30,-12c244,105,234,110,226,117v-7,8,-12,19,-12,30c214,148,214,150,214,151v2,1,5,2,7,3c220,152,220,150,220,147xm212,147v,-24,20,-43,44,-43c280,104,299,123,299,147v,1,,2,,3c301,150,303,149,305,149v,-1,1,-1,1,-2c306,133,300,121,291,112,282,103,270,98,256,98v-14,,-26,5,-35,14c212,121,206,133,206,147v,1,,1,,2c208,149,210,150,213,150v-1,-1,-1,-2,-1,-3xm285,96v,3,-1,5,-2,8c284,105,285,105,286,106v1,-1,2,-1,3,-2c290,102,290,99,290,96v,-10,-4,-18,-10,-24c274,65,265,62,256,62v-10,,-18,3,-24,10c225,78,222,86,222,96v,3,,5,1,8c224,105,225,105,225,106v1,-1,2,-1,3,-2c228,101,227,99,227,96v,-16,13,-29,29,-29c272,67,285,80,285,96xm277,96v,1,,3,-1,4c278,101,280,102,282,103v1,-2,1,-5,1,-7c283,88,280,81,275,77v-5,-5,-12,-8,-19,-8c248,69,242,72,237,77v-5,4,-8,11,-8,19c229,98,229,101,230,103v1,-1,3,-2,5,-3c235,99,235,97,235,96v,-12,9,-21,21,-21c268,75,277,84,277,96xm269,96v,,,1,,2c271,98,273,99,275,100v,-2,,-3,,-4c275,90,273,86,270,82v-4,-4,-9,-6,-14,-6c250,76,246,78,242,82v-3,4,-6,8,-6,14c236,97,237,98,237,100v2,-1,4,-2,5,-2c242,97,242,96,242,96v,-8,6,-14,14,-14c263,82,269,88,269,96xm263,96v,,,,,c264,97,266,97,268,97v,,,-1,,-1c268,89,262,84,256,84v-7,,-12,5,-12,12c244,96,244,97,244,97v2,,3,,5,-1c249,96,249,96,249,96v,-4,3,-7,7,-7c260,89,263,92,263,96xm256,91v-3,,-5,2,-5,5c251,96,251,96,251,96v1,,3,,5,c258,96,259,96,261,96v,,,,,c261,93,259,91,256,91xm407,96v,3,-1,5,-2,8c406,105,407,105,408,106v1,-1,2,-2,3,-3c412,101,412,98,412,96v,-10,-4,-18,-10,-24c396,65,387,62,378,62v-10,,-18,3,-24,10c347,78,344,86,344,96v,3,,5,1,8c346,105,346,105,347,106v1,-1,2,-1,3,-2c349,101,349,99,349,96v,-16,13,-29,29,-29c394,67,407,80,407,96xm399,96v,1,,3,-1,4c400,101,402,102,404,103v1,-2,1,-5,1,-7c405,88,402,81,397,77v-5,-5,-12,-8,-19,-8c370,69,363,72,359,77v-5,4,-8,11,-8,19c351,98,351,101,352,103v1,-1,3,-2,5,-3c357,99,357,97,357,96v,-12,9,-21,21,-21c389,75,399,84,399,96xm391,96v,,,1,,2c393,98,395,99,397,100v,-2,,-3,,-4c397,90,395,86,392,82v-4,-4,-9,-6,-14,-6c372,76,368,78,364,82v-4,4,-6,8,-6,14c358,97,358,98,359,100v2,-1,3,-2,5,-2c364,97,364,96,364,96v,-8,6,-14,14,-14c385,82,391,88,391,96xm384,96v,,,,,c386,97,388,97,390,97v,,,-1,,-1c390,89,384,84,378,84v-7,,-12,5,-12,12c366,96,366,97,366,97v2,,3,,5,-1c371,96,371,96,371,96v,-4,3,-7,7,-7c381,89,384,92,384,96xm378,91v-3,,-5,2,-5,5c373,96,373,96,373,96v1,,3,,5,c379,96,381,96,383,96v,,,,,c383,93,381,91,378,91xm343,112v-9,9,-15,21,-15,35c328,148,328,148,328,149v2,,4,1,6,1c334,149,334,148,334,147v,-24,20,-43,44,-43c402,104,421,123,421,147v,1,,2,,3c423,149,425,149,427,148v,,,,,-1c427,133,422,121,413,112,404,103,391,98,378,98v-14,,-26,5,-35,14xm527,96v,3,,5,-1,8c527,105,528,105,529,106v1,,2,-1,3,-2c532,102,533,99,533,96v,-10,-4,-18,-10,-24c517,65,508,62,499,62v-10,,-18,3,-25,10c468,78,464,86,464,96v,3,1,5,1,8c466,105,467,105,468,106v1,-1,2,-1,3,-2c470,101,470,99,470,96v,-16,13,-29,29,-29c515,67,527,80,527,96xm520,96v,1,,3,-1,4c521,101,523,102,525,103v,-2,1,-5,1,-7c526,88,523,81,518,77v-5,-5,-12,-8,-19,-8c491,69,484,72,479,77v-5,4,-8,11,-8,19c471,98,472,101,472,103v2,-1,4,-2,6,-3c478,99,478,97,478,96v,-12,9,-21,21,-21c510,75,520,84,520,96xm512,96v,,,1,,2c514,98,516,99,518,100v,-2,,-3,,-4c518,90,516,86,512,82v-3,-4,-8,-6,-13,-6c493,76,488,78,485,82v-4,4,-6,8,-6,14c479,97,479,98,480,100v1,-1,3,-2,5,-2c485,97,485,96,485,96v,-8,6,-14,14,-14c506,82,512,88,512,96xm505,96v,,,,,c507,97,509,97,510,97v1,,1,-1,1,-1c511,89,505,84,499,84v-7,,-12,5,-12,12c487,96,487,97,487,97v2,,3,,5,-1c492,96,492,96,492,96v,-4,3,-7,7,-7c502,89,505,92,505,96xm499,91v-3,,-5,2,-5,5c494,96,494,96,494,96v1,,3,,5,c500,96,502,96,504,96v,,,,,c504,93,501,91,499,91xm464,112v-9,9,-15,21,-15,35c449,148,449,148,449,149v2,,4,1,6,1c455,149,455,148,455,147v,-24,20,-43,44,-43c523,104,542,123,542,147v,1,,2,,4c544,150,546,149,548,149v,-1,,-1,,-2c548,133,543,121,534,112,525,103,512,98,499,98v-14,,-26,5,-35,14xm650,96v,3,-1,5,-2,8c649,105,650,105,651,106v1,-1,2,-2,3,-3c655,101,655,98,655,96v,-10,-4,-18,-10,-24c639,65,630,62,621,62v-10,,-18,3,-24,10c590,78,587,86,587,96v,3,,5,1,8c589,105,589,105,590,106v1,-1,2,-1,3,-2c592,101,592,99,592,96v,-16,13,-29,29,-29c637,67,650,80,650,96xm642,96v,1,,3,-1,4c643,101,645,102,647,103v1,-2,1,-5,1,-7c648,88,645,81,640,77v-5,-5,-12,-8,-19,-8c613,69,607,72,602,77v-5,4,-8,11,-8,19c594,98,594,101,595,103v1,-1,3,-2,5,-3c600,99,600,97,600,96v,-12,9,-21,21,-21c632,75,642,84,642,96xm634,96v,,,1,,2c636,98,638,99,640,100v,-2,,-3,,-4c640,90,638,86,635,82v-4,-4,-9,-6,-14,-6c615,76,611,78,607,82v-4,4,-6,8,-6,14c601,97,601,98,602,100v2,-1,3,-2,5,-2c607,97,607,96,607,96v,-8,6,-14,14,-14c628,82,634,88,634,96xm628,96v,,-1,,-1,c629,97,631,97,633,97v,,,-1,,-1c633,89,627,84,621,84v-7,,-12,5,-12,12c609,96,609,97,609,97v2,,3,,5,-1c614,96,614,96,614,96v,-4,3,-7,7,-7c625,89,628,92,628,96xm621,91v-3,,-5,2,-5,5c616,96,616,96,616,96v1,,3,,5,c623,96,624,96,626,96v,,,,,c626,93,624,91,621,91xm586,112v-9,9,-15,21,-15,35c571,148,571,148,571,149v2,,4,1,6,1c577,149,577,148,577,147v,-24,20,-43,44,-43c645,104,664,123,664,147v,1,,2,,3c666,149,668,149,670,148v,,,,,-1c670,133,665,121,656,112,647,103,635,98,621,98v-14,,-26,5,-35,14xm657,147v,2,-1,5,-1,7c658,153,660,152,663,151v,-1,,-3,,-4c663,136,658,125,650,117v-7,-7,-18,-12,-29,-12c609,105,599,110,591,117v-7,8,-12,19,-12,30c579,148,579,150,579,151v2,1,5,2,7,3c585,152,585,150,585,147v,-20,16,-36,36,-36c641,111,657,127,657,147xm664,199v,1,,1,,2c666,201,668,200,670,200v,-1,,-1,,-1c670,185,665,172,656,163v-9,-9,-21,-14,-35,-14c607,149,595,154,586,163v-9,9,-15,22,-15,36c571,199,571,199,571,200v2,,4,1,6,2c577,201,577,200,577,199v,-24,20,-44,44,-44c645,155,664,175,664,199xm657,199v,2,-1,4,-1,6c658,204,660,203,663,202v,-1,,-2,,-3c663,187,658,176,650,169v-7,-8,-18,-12,-29,-12c609,157,599,161,591,169v-7,7,-12,18,-12,30c579,200,579,201,579,202v2,1,5,2,7,4c585,203,585,201,585,199v,-20,16,-36,36,-36c641,163,657,179,657,199xm664,250v,1,,2,,3c666,252,668,252,670,251v,,,-1,,-1c670,236,665,224,656,215v-9,-9,-21,-15,-35,-15c607,200,595,206,586,215v-9,9,-15,21,-15,35c571,250,571,251,571,251v2,1,4,1,6,2c577,252,577,251,577,250v,-24,20,-44,44,-44c645,206,664,226,664,250xm657,250v,2,-1,4,-1,6c658,255,660,254,663,253v,-1,,-2,,-3c663,238,658,228,650,220v-7,-7,-18,-12,-29,-12c609,208,599,213,591,220v-7,8,-12,18,-12,30c579,251,579,253,579,254v2,1,5,2,7,3c585,255,585,252,585,250v,-20,16,-36,36,-36c641,214,657,230,657,250xm664,301v,1,,2,,3c666,304,668,303,670,303v,-1,,-1,,-2c670,288,665,275,656,266v-9,-9,-21,-14,-35,-14c607,252,595,257,586,266v-9,9,-15,22,-15,35c571,302,571,302,571,303v2,,4,1,6,2c577,303,577,302,577,301v,-24,20,-43,44,-43c645,258,664,277,664,301xm657,301v,3,-1,5,-1,7c658,307,660,306,663,305v,-1,,-3,,-4c663,290,658,279,650,272v-7,-8,-18,-13,-29,-13c609,259,599,264,591,272v-7,7,-12,18,-12,29c579,303,579,304,579,305v2,1,5,2,7,3c585,306,585,304,585,301v,-19,16,-36,36,-36c641,265,657,282,657,301xm664,353v,1,,2,,3c666,355,668,354,670,354v,-1,,-1,,-1c670,339,665,327,656,318v-9,-9,-21,-15,-35,-15c607,303,595,309,586,318v-9,9,-15,21,-15,35c571,353,571,354,571,354v2,1,4,1,6,2c577,355,577,354,577,353v,-24,20,-44,44,-44c645,309,664,329,664,353xm657,353v,2,-1,4,-1,6c658,358,660,357,663,356v,-1,,-2,,-3c663,341,658,331,650,323v-7,-8,-18,-12,-29,-12c609,311,599,315,591,323v-7,8,-12,18,-12,30c579,354,579,355,579,357v2,,5,2,7,3c585,358,585,355,585,353v,-20,16,-36,36,-36c641,317,657,333,657,353xm650,353v,3,-1,5,-2,8c649,361,650,362,651,363v1,-1,2,-2,3,-3c655,358,655,355,655,353v,-10,-4,-18,-10,-25c639,322,630,318,621,318v-10,,-18,4,-24,10c590,335,587,343,587,353v,3,,5,1,8c589,362,589,362,590,363v1,-1,2,-1,3,-2c592,358,592,356,592,353v,-16,13,-29,29,-29c637,324,650,337,650,353xm642,353v,1,,3,-1,4c643,358,645,359,647,360v1,-2,1,-5,1,-7c648,345,645,338,640,333v-5,-5,-12,-8,-19,-8c613,325,607,328,602,333v-5,5,-8,12,-8,20c594,355,594,358,595,360v1,-1,3,-2,5,-3c600,356,600,354,600,353v,-12,9,-21,21,-21c632,332,642,341,642,353xm634,353v,,,1,,2c636,355,638,356,640,357v,-2,,-3,,-4c640,347,638,342,635,339v-4,-4,-9,-6,-14,-6c615,333,611,335,607,339v-4,3,-6,8,-6,14c601,354,601,355,602,357v2,-1,3,-2,5,-2c607,354,607,353,607,353v,-8,6,-14,14,-14c628,339,634,345,634,353xm628,353v,,-1,,-1,c629,354,631,354,633,354v,,,-1,,-1c633,346,627,341,621,341v-7,,-12,5,-12,12c609,353,609,354,609,354v2,,3,,5,-1c614,353,614,353,614,353v,-4,3,-7,7,-7c625,346,628,349,628,353xm621,348v-3,,-5,2,-5,5c616,353,616,353,616,353v1,,3,,5,c623,353,624,353,626,353v,,,,,c626,350,624,348,621,348xm576,380v1,-2,1,-3,2,-5c573,372,567,370,560,370v-7,,-13,2,-19,5c542,377,543,379,544,380v5,-3,10,-5,16,-5c566,375,571,377,576,380xm560,377v-6,,-11,2,-15,5c546,383,546,385,547,387v4,-2,8,-4,13,-4c565,383,569,385,572,387v1,-2,2,-4,3,-6c571,378,565,377,560,377xm579,374v2,-2,3,-3,4,-5c577,365,569,362,560,362v-9,,-17,3,-24,7c538,371,539,373,540,374v6,-4,13,-6,20,-6c567,368,574,370,579,374xm584,368v2,-1,3,-3,5,-4c581,358,571,354,560,354v-11,,-21,4,-29,10c532,365,534,367,535,368v7,-5,16,-7,25,-7c569,361,577,363,584,368xm527,353v,3,,5,-1,8c527,362,528,362,529,363v1,-1,2,-1,3,-2c532,359,533,356,533,353v,-10,-4,-18,-10,-25c517,322,508,318,499,318v-10,,-18,4,-25,10c468,335,464,343,464,353v,3,1,5,1,8c466,362,467,362,468,363v1,-1,2,-1,3,-2c470,358,470,356,470,353v,-16,13,-29,29,-29c515,324,527,337,527,353xm520,353v,1,,3,-1,4c521,358,523,359,525,360v,-2,1,-5,1,-7c526,345,523,338,518,333v-5,-5,-12,-8,-19,-8c491,325,484,328,479,333v-5,5,-8,12,-8,20c471,355,472,358,472,360v2,-1,4,-2,6,-3c478,356,478,354,478,353v,-12,9,-21,21,-21c510,332,520,341,520,353xm512,353v,,,1,,2c514,355,516,356,518,357v,-2,,-3,,-4c518,347,516,342,512,339v-3,-4,-8,-6,-13,-6c493,333,488,335,485,339v-4,3,-6,8,-6,14c479,354,479,355,480,357v1,-1,3,-2,5,-2c485,354,485,353,485,353v,-8,6,-14,14,-14c506,339,512,345,512,353xm505,353v,,,,,c507,354,509,354,510,354v1,,1,-1,1,-1c511,346,505,341,499,341v-7,,-12,5,-12,12c487,353,487,354,487,354v2,,3,,5,-1c492,353,492,353,492,353v,-4,3,-7,7,-7c502,346,505,349,505,353xm499,348v-3,,-5,2,-5,5c494,353,494,353,494,353v1,,3,,5,c500,353,502,353,504,353v,,,,,c504,350,501,348,499,348xm453,380v1,-2,2,-3,3,-5c451,372,445,370,438,370v-7,,-13,2,-18,5c421,376,422,378,423,379v4,-2,9,-4,15,-4c444,375,449,377,453,380xm438,377v-5,,-10,1,-15,4c424,383,425,385,426,387v3,-3,7,-4,12,-4c442,383,447,385,450,387v1,-2,2,-4,3,-6c448,378,443,377,438,377xm457,374v1,-2,3,-3,4,-5c454,365,446,362,438,362v-9,,-16,3,-23,7c416,370,418,372,419,374v5,-4,12,-6,19,-6c445,368,452,370,457,374xm462,368v2,-1,3,-3,5,-4c459,358,449,354,438,354v-11,,-21,4,-29,10c411,365,412,366,414,368v7,-5,15,-7,24,-7c447,361,455,363,462,368xm407,353v,3,-1,5,-2,8c406,361,407,362,408,363v1,-1,2,-2,3,-3c412,358,412,355,412,353v,-10,-4,-18,-10,-25c396,322,387,318,378,318v-10,,-18,4,-24,10c347,335,344,343,344,353v,3,,5,1,8c346,362,346,362,347,363v1,-1,2,-1,3,-2c349,358,349,356,349,353v,-16,13,-29,29,-29c394,324,407,337,407,353xm399,353v,1,,3,-1,4c400,358,402,359,404,360v1,-2,1,-5,1,-7c405,345,402,338,397,333v-5,-5,-12,-8,-19,-8c370,325,363,328,359,333v-5,5,-8,12,-8,20c351,355,351,358,352,360v1,-1,3,-2,5,-3c357,356,357,354,357,353v,-12,9,-21,21,-21c389,332,399,341,399,353xm391,353v,,,1,,2c393,355,395,356,397,357v,-2,,-3,,-4c397,347,395,342,392,339v-4,-4,-9,-6,-14,-6c372,333,368,335,364,339v-4,3,-6,8,-6,14c358,354,358,355,359,357v2,-1,3,-2,5,-2c364,354,364,353,364,353v,-8,6,-14,14,-14c385,339,391,345,391,353xm384,353v,,,,,c386,354,388,354,390,354v,,,-1,,-1c390,346,384,341,378,341v-7,,-12,5,-12,12c366,353,366,354,366,354v2,,3,,5,-1c371,353,371,353,371,353v,-4,3,-7,7,-7c381,346,384,349,384,353xm378,348v-3,,-5,2,-5,5c373,353,373,353,373,353v1,,3,,5,c379,353,381,353,383,353v,,,,,c383,350,381,348,378,348xm333,380v,-2,1,-3,2,-5c330,372,324,370,317,370v-7,,-13,2,-19,5c299,377,300,378,301,380v5,-3,10,-5,16,-5c323,375,328,377,333,380xm317,377v-6,,-11,2,-15,4c303,383,304,385,304,387v4,-2,8,-4,13,-4c322,383,326,385,329,387v1,-2,2,-4,3,-6c328,378,322,377,317,377xm336,374v2,-2,3,-3,4,-5c334,365,326,362,317,362v-9,,-17,3,-24,7c295,371,296,372,297,374v6,-4,13,-6,20,-6c324,368,331,370,336,374xm341,368v2,-1,3,-3,5,-4c338,358,328,354,317,354v-11,,-21,4,-29,10c289,365,291,367,292,368v7,-5,16,-7,25,-7c326,361,334,363,341,368xm302,125v1,1,2,3,2,5c308,128,312,126,317,126v5,,9,2,12,4c330,128,331,126,332,124v-4,-2,-10,-4,-15,-4c311,120,306,122,302,125xm317,118v6,,11,2,16,5c333,121,334,120,335,118v-5,-3,-11,-5,-18,-5c310,113,304,115,298,118v1,2,2,3,3,5c306,120,311,118,317,118xm305,132v,2,1,4,1,7c309,136,313,134,317,134v4,,8,2,10,5c328,136,328,134,329,132v-3,-3,-8,-4,-12,-4c312,128,308,129,305,132xm327,147v,-2,,-4,,-6c325,137,321,135,317,135v-4,,-8,3,-10,6c307,143,307,145,307,147v,1,,1,,1c308,148,309,148,310,148v,,,-1,,-1c310,143,313,140,317,140v4,,7,3,7,7c324,147,324,148,324,148v1,,2,,3,c327,148,327,148,327,147xm317,142v-3,,-5,2,-5,5c312,147,312,147,312,148v2,-1,3,-1,5,-1c319,147,320,147,322,148v,-1,,-1,,-1c322,144,320,142,317,142xm288,158v1,2,3,3,4,5c299,158,308,155,317,155v9,,17,3,24,8c343,161,344,160,346,158v-8,-6,-18,-9,-29,-9c306,149,296,152,288,158xm423,124v1,2,2,4,3,6c429,127,433,126,438,126v4,,9,2,12,4c451,128,452,126,453,124v-5,-2,-10,-4,-15,-4c433,120,428,121,423,124xm438,118v6,,11,2,15,5c454,121,455,120,456,118v-5,-3,-11,-5,-18,-5c431,113,425,115,420,118v1,1,2,3,3,5c427,120,432,118,438,118xm426,131v1,2,2,4,2,7c431,135,434,134,438,134v4,,8,2,10,5c449,136,449,134,450,132v-4,-3,-8,-4,-12,-4c434,128,430,129,426,131xm447,147v,-2,1,-4,1,-6c446,137,442,135,438,135v-4,,-7,2,-10,5c429,142,429,145,429,147v,,,1,,1c430,148,430,148,431,148v,,,-1,,-1c431,143,434,140,438,140v3,,6,3,6,7c444,147,444,148,444,148v1,,2,,3,c447,148,447,148,447,147xm438,142v-3,,-5,2,-5,5c433,147,433,147,433,148v1,-1,3,-1,5,-1c439,147,441,147,443,148v,-1,,-1,,-1c443,144,441,142,438,142xm409,158v2,1,3,3,5,4c421,158,429,155,438,155v9,,17,3,24,8c464,161,465,160,467,158v-8,-6,-18,-9,-29,-9c427,149,417,152,409,158xm545,125v1,2,1,3,2,5c551,128,555,126,560,126v5,,9,2,12,4c573,128,574,126,575,124v-4,-2,-10,-4,-15,-4c554,120,549,122,545,125xm560,118v6,,11,2,16,5c577,121,577,120,578,118v-5,-3,-11,-5,-18,-5c553,113,547,115,541,119v1,1,2,3,3,4c549,120,554,118,560,118xm548,132v,2,1,5,1,7c549,139,549,139,549,139v3,-3,7,-5,11,-5c564,134,568,136,570,139v1,-3,1,-5,2,-7c569,129,564,128,560,128v-5,,-9,1,-12,4xm570,147v,-2,,-4,,-6c568,137,564,135,560,135v-5,,-8,3,-10,6c549,141,549,141,549,140v1,2,1,5,1,7c550,148,550,148,550,148v1,,2,,3,c553,148,553,147,553,147v,-4,3,-7,7,-7c564,140,567,143,567,147v,,,1,,1c568,148,569,148,570,148v,,,,,-1xm560,142v-3,,-5,2,-5,5c555,147,555,147,555,148v2,-1,3,-1,5,-1c562,147,563,147,565,148v,-1,,-1,,-1c565,144,563,142,560,142xm531,159v1,1,3,2,4,4c542,158,551,155,560,155v9,,17,3,24,8c586,161,587,160,589,158v-8,-6,-18,-9,-29,-9c549,149,539,152,531,159xm570,353v,-3,,-5,,-7c568,343,564,341,560,341v-5,,-8,2,-10,6c549,346,549,346,549,346v1,2,1,4,1,7c550,353,550,353,550,354v1,,2,-1,3,-1c553,353,553,353,553,353v,-4,3,-7,7,-7c564,346,567,349,567,353v,,,,,c568,353,569,354,570,354v,-1,,-1,,-1xm560,348v-3,,-5,2,-5,5c555,353,555,353,555,353v2,,3,,5,c562,353,563,353,565,353v,,,,,c565,350,563,348,560,348xm570,344v1,-2,1,-5,2,-7c569,335,564,333,560,333v-5,,-9,2,-12,5c548,340,549,342,549,345v,,,,,-1c552,341,556,339,560,339v4,,8,2,10,5xm542,353v,1,,2,,3c544,355,546,355,548,354v,,,-1,,-1c548,339,543,327,534,318v-9,-9,-22,-15,-35,-15c485,303,473,309,464,318v-9,9,-15,21,-15,35c449,353,449,354,449,354v2,1,4,1,6,2c455,355,455,354,455,353v,-24,20,-44,44,-44c523,309,542,329,542,353xm534,353v,2,,5,,7c536,359,538,358,540,357v,-2,1,-3,1,-4c541,341,536,331,528,323v-7,-8,-18,-12,-29,-12c487,311,477,315,469,323v-8,8,-12,18,-12,30c457,354,457,355,457,357v2,,4,2,7,3c463,357,463,355,463,353v,-20,16,-36,36,-36c518,317,534,333,534,353xm447,353v,-3,1,-5,1,-7c446,343,442,341,438,341v-4,,-7,1,-10,4c429,348,429,350,429,353v,,,,,1c430,353,430,353,431,353v,,,,,c431,349,434,346,438,346v3,,6,3,6,7c444,353,444,353,444,353v1,,2,1,3,1c447,353,447,353,447,353xm438,348v-3,,-5,2,-5,5c433,353,433,353,433,353v1,,3,,5,c439,353,441,353,443,353v,,,,,c443,350,441,348,438,348xm448,344v1,-2,1,-5,2,-7c446,335,442,333,438,333v-4,,-8,1,-12,4c427,339,428,341,428,343v3,-2,6,-4,10,-4c442,339,446,341,448,344xm421,353v,1,,2,,3c423,355,425,354,427,354v,-1,,-1,,-1c427,339,422,327,413,318v-9,-9,-22,-15,-35,-15c364,303,352,309,343,318v-9,9,-15,21,-15,35c328,353,328,354,328,354v2,1,4,1,6,2c334,355,334,354,334,353v,-24,20,-44,44,-44c402,309,421,329,421,353xm414,353v,2,-1,4,-1,6c415,358,417,357,420,356v,-1,,-2,,-3c420,341,415,331,407,323v-7,-8,-18,-12,-29,-12c366,311,356,315,348,323v-7,8,-12,18,-12,30c336,354,336,355,336,357v2,,5,2,7,3c342,357,342,355,342,353v,-20,16,-36,36,-36c398,317,414,333,414,353xm342,301v,-19,16,-36,36,-36c398,265,414,282,414,301v,3,-1,5,-1,7c415,307,417,306,420,305v,-1,,-3,,-4c420,290,415,279,407,272v-7,-8,-18,-13,-29,-13c366,259,356,264,348,272v-7,7,-12,18,-12,29c336,303,336,304,336,305v2,1,5,2,7,3c342,306,342,304,342,301xm334,301v,-24,20,-43,44,-43c402,258,421,277,421,301v,1,,2,,3c423,304,425,303,427,303v,-1,,-1,,-2c427,288,422,275,413,266v-9,-9,-22,-14,-35,-14c364,252,352,257,343,266v-9,9,-15,22,-15,35c328,302,328,302,328,303v2,,4,1,6,2c334,303,334,302,334,301xm342,250v,-20,16,-36,36,-36c398,214,414,230,414,250v,2,-1,4,-1,6c415,255,417,254,420,253v,-1,,-2,,-3c420,238,415,228,407,220v-7,-7,-18,-12,-29,-12c366,208,356,213,348,220v-7,8,-12,18,-12,30c336,251,336,253,336,254v2,1,5,2,7,3c342,255,342,252,342,250xm334,250v,-24,20,-44,44,-44c402,206,421,226,421,250v,1,,2,,3c423,252,425,252,427,251v,,,-1,,-1c427,236,422,224,413,215v-9,-9,-22,-15,-35,-15c364,200,352,206,343,215v-9,9,-15,21,-15,35c328,250,328,251,328,251v2,1,4,1,6,2c334,252,334,251,334,250xm342,199v,-20,16,-36,36,-36c398,163,414,179,414,199v,2,-1,4,-1,6c415,204,417,203,420,202v,-1,,-2,,-3c420,187,415,176,407,169v-7,-8,-18,-12,-29,-12c366,157,356,161,348,169v-7,7,-12,18,-12,30c336,200,336,201,336,202v2,1,5,2,7,4c342,203,342,201,342,199xm334,199v,-24,20,-44,44,-44c402,155,421,175,421,199v,1,,1,,2c423,201,425,200,427,200v,-1,,-1,,-1c427,185,422,172,413,163v-9,-9,-22,-14,-35,-14c364,149,352,154,343,163v-9,9,-15,22,-15,36c328,199,328,199,328,200v2,,4,1,6,2c334,201,334,200,334,199xm407,147v,3,-1,6,-2,8c406,156,407,156,408,157v1,-1,2,-1,3,-2c412,152,412,150,412,147v,-9,-4,-18,-10,-24c396,117,387,113,378,113v-10,,-18,4,-24,10c347,129,344,138,344,147v,3,,6,1,8c346,156,346,157,347,157v1,,2,-1,3,-2c349,153,349,150,349,147v,-16,13,-29,29,-29c394,118,407,131,407,147xm399,147v,2,,3,-1,5c400,152,402,153,404,155v1,-3,1,-5,1,-8c405,140,402,133,397,128v-5,-5,-12,-8,-19,-8c370,120,363,123,359,128v-5,5,-8,12,-8,19c351,150,351,152,352,155v1,-2,3,-3,5,-3c357,150,357,149,357,147v,-12,9,-21,21,-21c389,126,399,135,399,147xm391,147v,1,,1,,2c393,150,395,150,397,151v,-1,,-3,,-4c397,142,395,137,392,133v-4,-3,-9,-5,-14,-5c372,128,368,130,364,133v-4,4,-6,9,-6,14c358,148,358,150,359,151v2,-1,3,-1,5,-2c364,148,364,148,364,147v,-7,6,-13,14,-13c385,134,391,140,391,147xm384,147v,,,1,,1c386,148,388,148,390,149v,-1,,-1,,-2c390,141,384,135,378,135v-7,,-12,6,-12,12c366,148,366,148,366,149v2,-1,3,-1,5,-1c371,148,371,147,371,147v,-4,3,-7,7,-7c381,140,384,143,384,147xm378,142v-3,,-5,2,-5,5c373,147,373,147,373,148v1,-1,3,-1,5,-1c379,147,381,147,383,148v,-1,,-1,,-1c383,144,381,142,378,142xm527,147v,3,,6,-1,8c527,156,528,157,529,158v1,-1,2,-2,3,-2c532,153,533,150,533,147v,-9,-4,-18,-10,-24c517,117,508,113,499,113v-10,,-18,4,-25,10c468,129,464,138,464,147v,3,1,6,1,8c466,156,467,157,468,157v1,,2,-1,3,-2c470,153,470,150,470,147v,-16,13,-29,29,-29c515,118,527,131,527,147xm520,147v,2,,3,-1,5c521,152,523,153,525,155v,-3,1,-5,1,-8c526,140,523,133,518,128v-5,-5,-12,-8,-19,-8c491,120,484,123,479,128v-5,5,-8,12,-8,19c471,150,472,152,472,155v2,-2,4,-3,6,-3c478,150,478,149,478,147v,-12,9,-21,21,-21c510,126,520,135,520,147xm512,147v,1,,1,,2c514,150,516,150,518,151v,-1,,-3,,-4c518,142,516,137,512,133v-3,-3,-8,-5,-13,-5c493,128,488,130,485,133v-4,4,-6,9,-6,14c479,148,479,150,480,151v1,-1,3,-1,5,-2c485,148,485,148,485,147v,-7,6,-13,14,-13c506,134,512,140,512,147xm505,147v,,,1,,1c507,148,509,148,510,149v1,-1,1,-1,1,-2c511,141,505,135,499,135v-7,,-12,6,-12,12c487,148,487,148,487,149v2,-1,3,-1,5,-1c492,148,492,147,492,147v,-4,3,-7,7,-7c502,140,505,143,505,147xm499,142v-3,,-5,2,-5,5c494,147,494,147,494,148v1,-1,3,-1,5,-1c500,147,502,147,504,148v,-1,,-1,,-1c504,144,501,142,499,142xm464,163v-9,9,-15,22,-15,36c449,199,449,199,449,200v2,,4,1,6,2c455,201,455,200,455,199v,-24,20,-44,44,-44c523,155,542,175,542,199v,1,,2,,3c544,201,546,201,548,200v,,,-1,,-1c548,185,543,172,534,163v-9,-9,-22,-14,-35,-14c485,149,473,154,464,163xm534,199v,2,,5,,7c536,205,538,204,540,203v,-2,1,-3,1,-4c541,187,536,176,528,169v-7,-8,-18,-12,-29,-12c487,157,477,161,469,169v-8,7,-12,18,-12,30c457,200,457,201,457,202v2,1,4,2,7,4c463,203,463,201,463,199v,-20,16,-36,36,-36c518,163,534,179,534,199xm542,250v,1,,2,,3c544,253,546,252,548,251v,,,-1,,-1c548,236,543,224,534,215v-9,-9,-22,-15,-35,-15c485,200,473,206,464,215v-9,9,-15,21,-15,35c449,250,449,251,449,251v2,1,4,1,6,2c455,252,455,251,455,250v,-24,20,-44,44,-44c523,206,542,226,542,250xm534,250v,2,,5,,7c536,256,538,255,540,254v,-1,1,-3,1,-4c541,238,536,228,528,220v-7,-7,-18,-12,-29,-12c487,208,477,213,469,220v-8,8,-12,18,-12,30c457,251,457,253,457,254v2,1,4,2,7,3c463,255,463,252,463,250v,-20,16,-36,36,-36c518,214,534,230,534,250xm542,301v,1,,3,,4c544,304,546,303,548,303v,-1,,-1,,-2c548,288,543,275,534,266v-9,-9,-22,-14,-35,-14c485,252,473,257,464,266v-9,9,-15,22,-15,35c449,302,449,302,449,303v2,,4,1,6,2c455,303,455,302,455,301v,-24,20,-43,44,-43c523,258,542,277,542,301xm534,301v,3,,5,,8c536,307,538,306,540,305v,-1,1,-2,1,-4c541,290,536,279,528,272v-7,-8,-18,-13,-29,-13c487,259,477,264,469,272v-8,7,-12,18,-12,29c457,303,457,304,457,305v2,1,4,2,7,3c463,306,463,304,463,301v,-19,16,-36,36,-36c518,265,534,282,534,301xm527,301v,3,,6,-1,9c527,310,528,311,529,312v1,-1,2,-2,3,-2c532,307,533,304,533,301v,-9,-4,-18,-10,-24c517,271,508,267,499,267v-10,,-18,4,-25,10c468,283,464,292,464,301v,3,1,6,1,9c466,310,467,311,468,311v1,,2,-1,3,-1c470,307,470,304,470,301v,-16,13,-29,29,-29c515,272,527,285,527,301xm520,301v,2,,3,-1,5c521,307,523,308,525,309v,-3,1,-5,1,-8c526,294,523,287,518,282v-5,-5,-12,-8,-19,-8c491,274,484,277,479,282v-5,5,-8,12,-8,19c471,304,472,306,472,309v2,-1,4,-2,6,-3c478,304,478,303,478,301v,-11,9,-21,21,-21c510,280,520,290,520,301xm512,301v,1,,2,,2c514,304,516,304,518,305v,-1,,-2,,-4c518,296,516,291,512,287v-3,-3,-8,-5,-13,-5c493,282,488,284,485,287v-4,4,-6,9,-6,14c479,303,479,304,480,305v1,-1,3,-1,5,-2c485,303,485,302,485,301v,-7,6,-13,14,-13c506,288,512,294,512,301xm505,301v,,,1,,1c507,302,509,302,510,303v1,-1,1,-1,1,-2c511,295,505,289,499,289v-7,,-12,6,-12,12c487,302,487,302,487,303v2,-1,3,-1,5,-1c492,302,492,301,492,301v,-3,3,-6,7,-6c502,295,505,298,505,301xm499,296v-3,,-5,2,-5,5c494,301,494,302,494,302v1,,3,-1,5,-1c500,301,502,302,504,302v,,,-1,,-1c504,298,501,296,499,296xm453,329v1,-2,2,-4,3,-5c451,320,445,318,438,318v-7,,-13,2,-18,6c421,325,422,327,423,328v4,-3,9,-4,15,-4c444,324,449,326,453,329xm438,325v-5,,-10,2,-15,5c424,331,425,333,426,335v3,-2,7,-3,12,-3c442,332,447,333,450,336v1,-2,2,-4,3,-6c448,327,443,325,438,325xm457,323v1,-2,3,-4,4,-5c454,313,446,311,438,311v-9,,-16,2,-23,6c416,319,418,321,419,322v5,-3,12,-5,19,-5c445,317,452,319,457,323xm462,317v2,-2,3,-3,5,-5c459,307,449,303,438,303v-11,,-21,3,-29,9c411,313,412,315,414,316v7,-4,15,-7,24,-7c447,309,455,312,462,317xm423,175v1,2,2,4,3,6c429,179,433,177,438,177v4,,9,2,12,5c451,180,452,178,453,176v-5,-3,-10,-5,-15,-5c433,171,428,173,423,175xm438,170v6,,11,1,15,4c454,173,455,171,456,170v-5,-4,-11,-6,-18,-6c431,164,425,166,420,169v1,2,2,3,3,5c427,171,432,170,438,170xm426,183v1,2,2,4,2,6c431,187,434,185,438,185v4,,8,2,10,5c449,188,449,185,450,183v-4,-2,-8,-4,-12,-4c434,179,430,180,426,183xm447,199v,-3,1,-5,1,-7c446,189,442,187,438,187v-4,,-7,1,-10,4c429,194,429,196,429,199v,,,,,c430,199,430,199,431,199v,,,,,c431,195,434,192,438,192v3,,6,3,6,7c444,199,444,199,444,199v1,,2,,3,1c447,199,447,199,447,199xm438,193v-3,,-5,3,-5,6c433,199,433,199,433,199v1,,3,,5,c439,199,441,199,443,199v,,,,,c443,196,441,193,438,193xm409,209v2,2,3,3,5,5c421,209,429,206,438,206v9,,17,3,24,8c464,212,465,211,467,210v-8,-6,-18,-10,-29,-10c427,200,417,204,409,209xm415,215v1,1,3,3,4,4c424,216,431,214,438,214v7,,14,2,19,6c458,218,460,217,461,215v-7,-4,-15,-7,-23,-7c429,208,422,210,415,215xm420,221v1,1,2,3,3,4c427,223,432,221,438,221v6,,11,2,15,5c454,224,455,223,456,221v-5,-3,-11,-5,-18,-5c431,216,425,218,420,221xm423,227v1,2,2,4,3,5c429,230,433,229,438,229v4,,9,1,12,4c451,231,452,229,453,227v-5,-3,-10,-4,-15,-4c433,223,428,224,423,227xm426,234v1,2,2,4,2,6c431,238,434,236,438,236v4,,8,2,10,5c449,239,449,237,450,235v-4,-3,-8,-5,-12,-5c434,230,430,232,426,234xm447,250v,-2,1,-4,1,-6c446,240,442,238,438,238v-4,,-7,2,-10,4c429,245,429,247,429,250v,,,1,,1c430,251,430,251,431,251v,-1,,-1,,-1c431,246,434,243,438,243v3,,6,3,6,7c444,250,444,250,444,251v1,,2,,3,c447,251,447,250,447,250xm438,245v-3,,-5,2,-5,5c433,250,433,250,433,250v1,,3,,5,c439,250,441,250,443,250v,,,,,c443,247,441,245,438,245xm409,261v2,1,3,2,5,4c421,260,429,258,438,258v9,,17,3,24,7c464,264,465,262,467,261v-8,-6,-18,-9,-29,-9c427,252,417,255,409,261xm415,266v1,2,3,3,4,5c424,267,431,265,438,265v7,,14,3,19,6c458,270,460,268,461,266v-7,-4,-15,-7,-23,-7c429,259,422,262,415,266xm420,272v1,2,2,3,3,5c427,274,432,272,438,272v6,,11,2,15,5c454,276,455,274,456,273v-5,-4,-11,-6,-18,-6c431,267,425,269,420,272xm423,278v1,2,2,4,3,6c429,282,433,280,438,280v4,,9,2,12,4c451,282,452,280,453,279v-5,-3,-10,-5,-15,-5c433,274,428,276,423,278xm426,285v1,2,2,5,2,7c431,289,434,288,438,288v4,,8,2,10,5c449,290,449,288,450,286v-4,-3,-8,-4,-12,-4c434,282,430,283,426,285xm447,301v,-2,1,-4,1,-6c446,292,442,289,438,289v-4,,-7,2,-10,5c429,296,429,299,429,301v,1,,1,,1c430,302,430,302,431,302v,,,-1,,-1c431,298,434,295,438,295v3,,6,3,6,6c444,301,444,302,444,302v1,,2,,3,c447,302,447,302,447,301xm438,296v-3,,-5,2,-5,5c433,301,433,302,433,302v1,,3,-1,5,-1c439,301,441,302,443,302v,,,-1,,-1c443,298,441,296,438,296xm520,250v,1,,3,-1,4c521,255,523,256,525,257v,-2,1,-5,1,-7c526,242,523,236,518,231v-5,-5,-12,-8,-19,-8c491,223,484,226,479,231v-5,5,-8,11,-8,19c471,252,472,255,472,257v2,-1,4,-2,6,-3c478,253,478,251,478,250v,-12,9,-21,21,-21c510,229,520,238,520,250xm512,250v,1,,1,,2c514,252,516,253,518,254v,-1,,-3,,-4c518,245,516,240,512,236v-3,-3,-8,-6,-13,-6c493,230,488,233,485,236v-4,4,-6,9,-6,14c479,251,479,253,480,254v1,-1,3,-2,5,-2c485,251,485,251,485,250v,-8,6,-14,14,-14c506,236,512,242,512,250xm505,250v,,,,,1c507,251,509,251,510,251v1,,1,-1,1,-1c511,243,505,238,499,238v-7,,-12,5,-12,12c487,250,487,251,487,251v2,,3,,5,c492,250,492,250,492,250v,-4,3,-7,7,-7c502,243,505,246,505,250xm499,245v-3,,-5,2,-5,5c494,250,494,250,494,250v1,,3,,5,c500,250,502,250,504,250v,,,,,c504,247,501,245,499,245xm529,260v1,,2,-1,3,-1c532,256,533,253,533,250v,-10,-4,-18,-10,-24c517,220,508,216,499,216v-10,,-18,4,-25,10c468,232,464,240,464,250v,3,1,6,1,8c466,259,467,259,468,260v1,-1,2,-1,3,-2c470,256,470,253,470,250v,-16,13,-29,29,-29c515,221,527,234,527,250v,3,,6,-1,8c527,259,528,260,529,260xm520,199v,1,,3,-1,4c521,204,523,205,525,206v,-2,1,-5,1,-7c526,191,523,184,518,179v-5,-5,-12,-8,-19,-8c491,171,484,174,479,179v-5,5,-8,12,-8,20c471,201,472,204,472,206v2,-1,4,-2,6,-3c478,202,478,200,478,199v,-12,9,-22,21,-22c510,177,520,187,520,199xm512,199v,,,1,,1c514,201,516,202,518,202v,-1,,-2,,-3c518,193,516,188,512,185v-3,-4,-8,-6,-13,-6c493,179,488,181,485,185v-4,3,-6,8,-6,14c479,200,479,201,480,202v1,,3,-1,5,-2c485,200,485,199,485,199v,-8,6,-14,14,-14c506,185,512,191,512,199xm505,199v,,,,,c507,199,509,200,510,200v1,,1,-1,1,-1c511,192,505,187,499,187v-7,,-12,5,-12,12c487,199,487,200,487,200v2,,3,-1,5,-1c492,199,492,199,492,199v,-4,3,-7,7,-7c502,192,505,195,505,199xm499,193v-3,,-5,3,-5,6c494,199,494,199,494,199v1,,3,,5,c500,199,502,199,504,199v,,,,,c504,196,501,193,499,193xm529,209v1,-1,2,-1,3,-2c532,204,533,202,533,199v,-10,-4,-18,-10,-25c517,168,508,164,499,164v-10,,-18,4,-25,10c468,181,464,189,464,199v,2,1,5,1,8c466,207,467,208,468,209v1,-1,2,-2,3,-2c470,204,470,201,470,199v,-16,13,-29,29,-29c515,170,527,183,527,199v,2,,5,-1,8c527,207,528,208,529,209xm461,164v-7,-5,-15,-7,-23,-7c429,157,422,159,415,163v1,2,3,3,4,5c424,165,431,163,438,163v7,,14,2,19,5c458,167,460,165,461,164xm344,199v,2,,5,1,8c346,207,346,208,347,209v1,-1,2,-2,3,-2c349,204,349,201,349,199v,-16,13,-29,29,-29c394,170,407,183,407,199v,2,-1,5,-2,8c406,207,407,208,408,208v1,,2,-1,3,-2c412,204,412,201,412,199v,-10,-4,-18,-10,-25c396,168,387,164,378,164v-10,,-18,4,-24,10c347,181,344,189,344,199xm399,199v,1,,3,-1,4c400,204,402,205,404,206v1,-2,1,-5,1,-7c405,191,402,184,397,179v-5,-5,-12,-8,-19,-8c370,171,363,174,359,179v-5,5,-8,12,-8,20c351,201,351,204,352,206v1,-1,3,-2,5,-3c357,202,357,200,357,199v,-12,9,-22,21,-22c389,177,399,187,399,199xm391,199v,,,1,,1c393,201,395,202,397,202v,-1,,-2,,-3c397,193,395,188,392,185v-4,-4,-9,-6,-14,-6c372,179,368,181,364,185v-4,3,-6,8,-6,14c358,200,358,201,359,202v2,,3,-1,5,-2c364,200,364,199,364,199v,-8,6,-14,14,-14c385,185,391,191,391,199xm384,199v,,,,,c386,199,388,200,390,200v,,,-1,,-1c390,192,384,187,378,187v-7,,-12,5,-12,12c366,199,366,200,366,200v2,,3,-1,5,-1c371,199,371,199,371,199v,-4,3,-7,7,-7c381,192,384,195,384,199xm378,193v-3,,-5,3,-5,6c373,199,373,199,373,199v1,,3,,5,c379,199,381,199,383,199v,,,,,c383,196,381,193,378,193xm344,250v,3,,6,1,8c346,259,346,259,347,260v1,-1,2,-1,3,-2c349,256,349,253,349,250v,-16,13,-29,29,-29c394,221,407,234,407,250v,3,-1,6,-2,8c406,259,407,259,408,260v1,-1,2,-2,3,-2c412,255,412,253,412,250v,-10,-4,-18,-10,-24c396,220,387,216,378,216v-10,,-18,4,-24,10c347,232,344,240,344,250xm399,250v,1,,3,-1,4c400,255,402,256,404,257v1,-2,1,-5,1,-7c405,242,402,236,397,231v-5,-5,-12,-8,-19,-8c370,223,363,226,359,231v-5,5,-8,11,-8,19c351,252,351,255,352,257v1,-1,3,-2,5,-3c357,253,357,251,357,250v,-12,9,-21,21,-21c389,229,399,238,399,250xm391,250v,1,,1,,2c393,252,395,253,397,254v,-1,,-3,,-4c397,245,395,240,392,236v-4,-3,-9,-6,-14,-6c372,230,368,233,364,236v-4,4,-6,9,-6,14c358,251,358,253,359,254v2,-1,3,-2,5,-2c364,251,364,251,364,250v,-8,6,-14,14,-14c385,236,391,242,391,250xm384,250v,,,,,1c386,251,388,251,390,251v,,,-1,,-1c390,243,384,238,378,238v-7,,-12,5,-12,12c366,250,366,251,366,251v2,,3,,5,c371,250,371,250,371,250v,-4,3,-7,7,-7c381,243,384,246,384,250xm378,245v-3,,-5,2,-5,5c373,250,373,250,373,250v1,,3,,5,c379,250,381,250,383,250v,,,,,c383,247,381,245,378,245xm344,301v,3,,6,1,9c346,310,346,311,347,311v1,,2,-1,3,-1c349,307,349,304,349,301v,-16,13,-29,29,-29c394,272,407,285,407,301v,3,-1,6,-2,9c406,310,407,311,408,311v1,-1,2,-1,3,-2c412,306,412,304,412,301v,-9,-4,-18,-10,-24c396,271,387,267,378,267v-10,,-18,4,-24,10c347,283,344,292,344,301xm399,301v,2,,3,-1,5c400,307,402,308,404,309v1,-3,1,-5,1,-8c405,294,402,287,397,282v-5,-5,-12,-8,-19,-8c370,274,363,277,359,282v-5,5,-8,12,-8,19c351,304,351,306,352,309v1,-1,3,-2,5,-3c357,304,357,303,357,301v,-11,9,-21,21,-21c389,280,399,290,399,301xm391,301v,1,,2,,2c393,304,395,304,397,305v,-1,,-2,,-4c397,296,395,291,392,287v-4,-3,-9,-5,-14,-5c372,282,368,284,364,287v-4,4,-6,9,-6,14c358,303,358,304,359,305v2,-1,3,-1,5,-2c364,303,364,302,364,301v,-7,6,-13,14,-13c385,288,391,294,391,301xm384,301v,,,1,,1c386,302,388,302,390,303v,-1,,-1,,-2c390,295,384,289,378,289v-7,,-12,6,-12,12c366,302,366,302,366,303v2,-1,3,-1,5,-1c371,302,371,301,371,301v,-3,3,-6,7,-6c381,295,384,298,384,301xm378,296v-3,,-5,2,-5,5c373,301,373,302,373,302v1,,3,-1,5,-1c379,301,381,302,383,302v,,,-1,,-1c383,298,381,296,378,296xm572,336v1,-2,2,-4,3,-6c571,327,565,325,560,325v-6,,-11,2,-15,5c546,332,546,334,547,336v4,-3,8,-4,13,-4c565,332,569,333,572,336xm576,329v1,-2,1,-4,2,-5c573,320,567,318,560,318v-7,,-13,3,-19,6c542,326,543,327,544,329v5,-3,10,-5,16,-5c566,324,571,326,576,329xm579,323v2,-2,3,-4,4,-5c577,313,569,311,560,311v-9,,-17,2,-24,7c538,320,539,321,540,323v6,-4,13,-6,20,-6c567,317,574,319,579,323xm584,317v2,-2,3,-3,5,-5c581,307,571,303,560,303v-11,,-21,4,-29,10c532,314,534,315,535,317v7,-5,16,-8,25,-8c569,309,577,312,584,317xm570,301v,-2,,-4,,-6c568,292,564,289,560,289v-5,,-8,3,-10,6c549,295,549,295,549,294v1,3,1,5,1,7c550,302,550,302,550,302v1,,2,,3,c553,302,553,301,553,301v,-3,3,-6,7,-6c564,295,567,298,567,301v,,,1,,1c568,302,569,302,570,302v,,,,,-1xm560,296v-3,,-5,2,-5,5c555,301,555,302,555,302v2,,3,-1,5,-1c562,301,563,302,565,302v,,,-1,,-1c565,298,563,296,560,296xm570,293v1,-3,1,-5,2,-7c569,283,564,282,560,282v-5,,-9,1,-12,4c548,288,549,291,549,293v,,,,,c552,290,556,288,560,288v4,,8,2,10,5xm572,284v1,-2,2,-4,3,-5c571,276,565,274,560,274v-6,,-11,2,-15,5c546,281,546,283,547,285v4,-3,8,-5,13,-5c565,280,569,282,572,284xm576,277v1,-1,1,-3,2,-4c573,269,567,267,560,267v-7,,-13,2,-19,6c542,274,543,276,544,277v5,-3,10,-5,16,-5c566,272,571,274,576,277xm579,271v2,-1,3,-3,4,-5c577,262,569,259,560,259v-9,,-17,3,-24,8c538,268,539,270,540,271v6,-3,13,-6,20,-6c567,265,574,268,579,271xm584,265v2,-1,3,-3,5,-4c581,255,571,252,560,252v-11,,-21,3,-29,9c532,263,534,264,535,265v7,-4,16,-7,25,-7c569,258,577,261,584,265xm570,250v,-2,,-4,,-6c568,240,564,238,560,238v-5,,-8,2,-10,6c549,244,549,243,549,243v1,2,1,5,1,7c550,250,550,251,550,251v1,,2,,3,c553,250,553,250,553,250v,-4,3,-7,7,-7c564,243,567,246,567,250v,,,,,1c568,251,569,251,570,251v,,,-1,,-1xm560,245v-3,,-5,2,-5,5c555,250,555,250,555,250v2,,3,,5,c562,250,563,250,565,250v,,,,,c565,247,563,245,560,245xm570,241v1,-2,1,-4,2,-6c569,232,564,230,560,230v-5,,-9,2,-12,5c548,237,549,239,549,242v,,,,,c552,238,556,236,560,236v4,,8,2,10,5xm572,233v1,-2,2,-4,3,-6c571,224,565,223,560,223v-6,,-11,1,-15,4c546,229,546,231,547,233v4,-3,8,-4,13,-4c565,229,569,230,572,233xm576,226v1,-2,1,-3,2,-5c573,218,567,216,560,216v-7,,-13,2,-19,5c542,223,543,224,544,226v5,-3,10,-5,16,-5c566,221,571,223,576,226xm579,220v2,-2,3,-3,4,-5c577,211,569,208,560,208v-9,,-17,3,-24,7c538,217,539,218,540,220v6,-4,13,-6,20,-6c567,214,574,216,579,220xm584,214v2,-2,3,-3,5,-4c581,204,571,200,560,200v-11,,-21,4,-29,10c532,211,534,213,535,214v7,-5,16,-8,25,-8c569,206,577,209,584,214xm570,199v,-3,,-5,,-7c568,189,564,187,560,187v-5,,-8,2,-10,6c549,192,549,192,549,192v1,2,1,4,1,7c550,199,550,199,550,200v1,-1,2,-1,3,-1c553,199,553,199,553,199v,-4,3,-7,7,-7c564,192,567,195,567,199v,,,,,c568,199,569,199,570,200v,-1,,-1,,-1xm560,193v-3,,-5,3,-5,6c555,199,555,199,555,199v2,,3,,5,c562,199,563,199,565,199v,,,,,c565,196,563,193,560,193xm570,190v1,-2,1,-5,2,-7c569,181,564,179,560,179v-5,,-9,2,-12,4c548,186,549,188,549,190v,,,,,c552,187,556,185,560,185v4,,8,2,10,5xm572,182v1,-2,2,-4,3,-6c571,173,565,171,560,171v-6,,-11,2,-15,5c546,178,546,180,547,182v4,-3,8,-5,13,-5c565,177,569,179,572,182xm576,174v1,-1,1,-3,2,-4c573,166,567,164,560,164v-7,,-13,2,-19,6c542,171,543,173,544,175v5,-3,10,-5,16,-5c566,170,571,171,576,174xm579,168v2,-1,3,-3,4,-4c577,159,569,157,560,157v-9,,-17,2,-24,7c538,165,539,167,540,169v6,-4,13,-6,20,-6c567,163,574,165,579,168xm541,147v,-11,-5,-22,-13,-30c521,110,510,105,499,105v-12,,-22,5,-30,12c461,125,457,136,457,147v,1,,3,,4c459,152,461,153,464,154v-1,-2,-1,-4,-1,-7c463,127,479,111,499,111v19,,35,16,35,36c534,150,534,152,534,155v2,-2,4,-3,6,-4c540,150,541,149,541,147xm420,147v,-11,-5,-22,-13,-30c400,110,389,105,378,105v-12,,-22,5,-30,12c341,125,336,136,336,147v,1,,3,,4c338,152,341,153,343,154v-1,-2,-1,-4,-1,-7c342,127,358,111,378,111v20,,36,16,36,36c414,149,413,152,413,154v2,-1,4,-2,7,-3c420,150,420,148,420,147xm293,164v2,1,3,3,4,5c303,165,310,163,317,163v7,,14,2,19,5c338,167,339,165,340,164v-6,-5,-14,-7,-23,-7c308,157,300,159,293,164xm298,170v1,1,2,3,3,4c306,171,311,170,317,170v6,,11,1,16,4c333,173,334,171,335,170v-5,-4,-11,-6,-18,-6c310,164,304,166,298,170xm302,176v1,2,2,4,2,6c308,179,312,177,317,177v5,,9,2,12,5c330,180,331,178,332,176v-4,-3,-10,-5,-15,-5c311,171,306,173,302,176xm305,183v,2,1,5,1,7c309,187,313,185,317,185v4,,8,2,10,5c328,188,328,185,329,183v-3,-2,-8,-4,-12,-4c312,179,308,181,305,183xm327,199v,-3,,-5,,-7c325,189,321,187,317,187v-4,,-8,2,-10,5c307,194,307,196,307,199v,,,,,1c308,199,309,199,310,199v,,,,,c310,195,313,192,317,192v4,,7,3,7,7c324,199,324,199,324,199v1,,2,,3,1c327,199,327,199,327,199xm317,193v-3,,-5,3,-5,6c312,199,312,199,312,199v2,,3,,5,c319,199,320,199,322,199v,,,,,c322,196,320,193,317,193xm288,210v1,1,3,3,4,4c299,209,308,206,317,206v9,,17,3,24,8c343,212,344,211,346,210v-8,-6,-18,-10,-29,-10c306,200,296,204,288,210xm293,215v2,2,3,3,4,5c303,216,310,214,317,214v7,,14,2,19,6c338,218,339,217,340,215v-6,-4,-14,-7,-23,-7c308,208,300,211,293,215xm298,221v1,2,2,3,3,5c306,223,311,221,317,221v6,,11,2,16,5c333,224,334,223,335,221v-5,-3,-11,-5,-18,-5c310,216,304,218,298,221xm302,227v1,2,2,4,2,6c308,230,312,229,317,229v5,,9,1,12,4c330,231,331,229,332,227v-4,-3,-10,-4,-15,-4c311,223,306,224,302,227xm305,235v,2,1,4,1,6c309,238,313,236,317,236v4,,8,2,10,5c328,239,328,237,329,235v-3,-3,-8,-5,-12,-5c312,230,308,232,305,235xm327,250v,-2,,-4,,-6c325,240,321,238,317,238v-4,,-8,2,-10,6c307,246,307,248,307,250v,,,1,,1c308,251,309,251,310,251v,-1,,-1,,-1c310,246,313,243,317,243v4,,7,3,7,7c324,250,324,250,324,251v1,,2,,3,c327,251,327,250,327,250xm317,245v-3,,-5,2,-5,5c312,250,312,250,312,250v2,,3,,5,c319,250,320,250,322,250v,,,,,c322,247,320,245,317,245xm288,261v1,1,3,3,4,4c299,261,308,258,317,258v9,,17,3,24,7c343,264,344,262,346,261v-8,-6,-18,-9,-29,-9c306,252,296,255,288,261xm293,267v2,1,3,3,4,4c303,268,310,265,317,265v7,,14,3,19,6c338,270,339,268,340,266v-6,-4,-14,-7,-23,-7c308,259,300,262,293,267xm298,273v1,1,2,3,3,4c306,274,311,272,317,272v6,,11,2,16,5c333,276,334,274,335,273v-5,-4,-11,-6,-18,-6c310,267,304,269,298,273xm302,279v1,2,2,3,2,5c308,282,312,280,317,280v5,,9,2,12,4c330,282,331,280,332,279v-4,-3,-10,-5,-15,-5c311,274,306,276,302,279xm305,286v,2,1,4,1,7c309,290,313,288,317,288v4,,8,2,10,5c328,290,328,288,329,286v-3,-3,-8,-4,-12,-4c312,282,308,283,305,286xm327,301v,-2,,-4,,-6c325,292,321,289,317,289v-4,,-8,3,-10,6c307,297,307,299,307,301v,1,,1,,1c308,302,309,302,310,302v,,,-1,,-1c310,298,313,295,317,295v4,,7,3,7,6c324,301,324,302,324,302v1,,2,,3,c327,302,327,302,327,301xm317,296v-3,,-5,2,-5,5c312,301,312,302,312,302v2,,3,-1,5,-1c319,301,320,302,322,302v,,,-1,,-1c322,298,320,296,317,296xm288,313v1,1,3,2,4,4c299,312,308,309,317,309v9,,17,3,24,8c343,315,344,314,346,312v-8,-5,-18,-9,-29,-9c306,303,296,307,288,313xm293,318v2,1,3,3,4,5c303,319,310,317,317,317v7,,14,2,19,6c338,321,339,319,340,318v-6,-5,-14,-7,-23,-7c308,311,300,313,293,318xm298,324v1,1,2,3,3,5c306,326,311,324,317,324v6,,11,2,16,5c333,327,334,325,335,324v-5,-4,-11,-6,-18,-6c310,318,304,320,298,324xm302,330v1,2,2,4,2,6c308,333,312,332,317,332v5,,9,1,12,4c330,334,331,332,332,330v-4,-3,-10,-5,-15,-5c311,325,306,327,302,330xm305,337v,3,1,5,1,7c309,341,313,339,317,339v4,,8,2,10,5c328,342,328,339,329,337v-3,-2,-8,-4,-12,-4c312,333,308,335,305,337xm327,353v,-3,,-5,,-7c325,343,321,341,317,341v-4,,-8,2,-10,5c307,348,307,351,307,353v,,,,,1c308,354,309,353,310,353v,,,,,c310,349,313,346,317,346v4,,7,3,7,7c324,353,324,353,324,353v1,,2,1,3,1c327,353,327,353,327,353xm317,348v-3,,-5,2,-5,5c312,353,312,353,312,353v2,,3,,5,c319,353,320,353,322,353v,,,,,c322,350,320,348,317,348xm642,301v,2,,3,-1,5c643,307,645,308,647,309v1,-3,1,-5,1,-8c648,294,645,287,640,282v-5,-5,-12,-8,-19,-8c613,274,607,277,602,282v-5,5,-8,12,-8,19c594,304,594,306,595,309v1,-1,3,-2,5,-3c600,304,600,303,600,301v,-11,9,-21,21,-21c632,280,642,290,642,301xm634,301v,1,,2,,2c636,304,638,304,640,305v,-1,,-2,,-4c640,296,638,291,635,287v-4,-3,-9,-5,-14,-5c615,282,611,284,607,287v-4,4,-6,9,-6,14c601,303,601,304,602,305v2,-1,3,-1,5,-2c607,303,607,302,607,301v,-7,6,-13,14,-13c628,288,634,294,634,301xm628,301v,,-1,1,-1,1c629,302,631,302,633,303v,-1,,-1,,-2c633,295,627,289,621,289v-7,,-12,6,-12,12c609,302,609,302,609,303v2,-1,3,-1,5,-1c614,302,614,301,614,301v,-3,3,-6,7,-6c625,295,628,298,628,301xm621,296v-3,,-5,2,-5,5c616,301,616,302,616,302v1,,3,-1,5,-1c623,301,624,302,626,302v,,,-1,,-1c626,298,624,296,621,296xm651,311v1,-1,2,-1,3,-2c655,306,655,304,655,301v,-9,-4,-18,-10,-24c639,271,630,267,621,267v-10,,-18,4,-24,10c590,283,587,292,587,301v,3,,6,1,9c589,310,589,311,590,311v1,,2,-1,3,-1c592,307,592,304,592,301v,-16,13,-29,29,-29c637,272,650,285,650,301v,3,-1,6,-2,9c649,310,650,311,651,311xm642,250v,1,,3,-1,4c643,255,645,256,647,257v1,-2,1,-5,1,-7c648,242,645,236,640,231v-5,-5,-12,-8,-19,-8c613,223,607,226,602,231v-5,5,-8,11,-8,19c594,252,594,255,595,257v1,-1,3,-2,5,-3c600,253,600,251,600,250v,-12,9,-21,21,-21c632,229,642,238,642,250xm634,250v,1,,1,,2c636,252,638,253,640,254v,-1,,-3,,-4c640,245,638,240,635,236v-4,-3,-9,-6,-14,-6c615,230,611,233,607,236v-4,4,-6,9,-6,14c601,251,601,253,602,254v2,-1,3,-2,5,-2c607,251,607,251,607,250v,-8,6,-14,14,-14c628,236,634,242,634,250xm628,250v,,-1,,-1,1c629,251,631,251,633,251v,,,-1,,-1c633,243,627,238,621,238v-7,,-12,5,-12,12c609,250,609,251,609,251v2,,3,,5,c614,250,614,250,614,250v,-4,3,-7,7,-7c625,243,628,246,628,250xm621,245v-3,,-5,2,-5,5c616,250,616,250,616,250v1,,3,,5,c623,250,624,250,626,250v,,,,,c626,247,624,245,621,245xm651,260v1,-1,2,-2,3,-2c655,255,655,253,655,250v,-10,-4,-18,-10,-24c639,220,630,216,621,216v-10,,-18,4,-24,10c590,232,587,240,587,250v,3,,6,1,8c589,259,589,259,590,260v1,-1,2,-1,3,-2c592,256,592,253,592,250v,-16,13,-29,29,-29c637,221,650,234,650,250v,3,-1,6,-2,8c649,259,650,259,651,260xm642,199v,1,,3,-1,4c643,204,645,205,647,206v1,-2,1,-5,1,-7c648,191,645,184,640,179v-5,-5,-12,-8,-19,-8c613,171,607,174,602,179v-5,5,-8,12,-8,20c594,201,594,204,595,206v1,-1,3,-2,5,-3c600,202,600,200,600,199v,-12,9,-22,21,-22c632,177,642,187,642,199xm634,199v,,,1,,1c636,201,638,202,640,202v,-1,,-2,,-3c640,193,638,188,635,185v-4,-4,-9,-6,-14,-6c615,179,611,181,607,185v-4,3,-6,8,-6,14c601,200,601,201,602,202v2,,3,-1,5,-2c607,200,607,199,607,199v,-8,6,-14,14,-14c628,185,634,191,634,199xm628,199v,,-1,,-1,c629,199,631,200,633,200v,,,-1,,-1c633,192,627,187,621,187v-7,,-12,5,-12,12c609,199,609,200,609,200v2,,3,-1,5,-1c614,199,614,199,614,199v,-4,3,-7,7,-7c625,192,628,195,628,199xm621,193v-3,,-5,3,-5,6c616,199,616,199,616,199v1,,3,,5,c623,199,624,199,626,199v,,,,,c626,196,624,193,621,193xm651,208v1,,2,-1,3,-2c655,204,655,201,655,199v,-10,-4,-18,-10,-25c639,168,630,164,621,164v-10,,-18,4,-24,10c590,181,587,189,587,199v,2,,5,1,8c589,207,589,208,590,209v1,-1,2,-2,3,-2c592,204,592,201,592,199v,-16,13,-29,29,-29c637,170,650,183,650,199v,2,-1,5,-2,8c649,207,650,208,651,208xm642,147v,2,,3,-1,5c643,152,645,153,647,155v1,-3,1,-5,1,-8c648,140,645,133,640,128v-5,-5,-12,-8,-19,-8c613,120,607,123,602,128v-5,5,-8,12,-8,19c594,150,594,152,595,155v1,-2,3,-3,5,-3c600,150,600,149,600,147v,-12,9,-21,21,-21c632,126,642,135,642,147xm634,147v,1,,1,,2c636,150,638,150,640,151v,-1,,-3,,-4c640,142,638,137,635,133v-4,-3,-9,-5,-14,-5c615,128,611,130,607,133v-4,4,-6,9,-6,14c601,148,601,150,602,151v2,-1,3,-1,5,-2c607,148,607,148,607,147v,-7,6,-13,14,-13c628,134,634,140,634,147xm628,147v,,-1,1,-1,1c629,148,631,148,633,149v,-1,,-1,,-2c633,141,627,135,621,135v-7,,-12,6,-12,12c609,148,609,148,609,149v2,-1,3,-1,5,-1c614,148,614,147,614,147v,-4,3,-7,7,-7c625,140,628,143,628,147xm621,142v-3,,-5,2,-5,5c616,147,616,147,616,148v1,-1,3,-1,5,-1c623,147,624,147,626,148v,-1,,-1,,-1c626,144,624,142,621,142xm651,157v1,-1,2,-1,3,-2c655,152,655,150,655,147v,-9,-4,-18,-10,-24c639,117,630,113,621,113v-10,,-18,4,-24,10c590,129,587,138,587,147v,3,,6,1,8c589,156,589,157,590,157v1,,2,-1,3,-2c592,153,592,150,592,147v,-16,13,-29,29,-29c637,118,650,131,650,147v,3,-1,6,-2,8c649,156,650,156,651,157xm583,112v-6,-4,-14,-7,-23,-7c551,105,543,108,536,113v2,1,3,3,4,4c546,114,553,111,560,111v7,,14,2,19,6c581,115,582,114,583,112xm461,112v-7,-4,-15,-7,-23,-7c429,105,422,108,415,112v1,1,3,3,4,5c424,113,431,111,438,111v7,,14,2,19,6c458,115,460,114,461,112xm340,112v-6,-4,-14,-7,-23,-7c308,105,300,108,293,112v2,2,3,3,4,5c303,113,310,111,317,111v7,,14,2,19,6c338,115,339,114,340,112xm222,147v,3,,6,1,8c224,156,225,157,225,157v1,,2,-1,3,-2c228,153,227,150,227,147v,-16,13,-29,29,-29c272,118,285,131,285,147v,3,-1,6,-2,8c284,156,285,157,286,157v1,,2,-1,3,-1c290,153,290,150,290,147v,-9,-4,-18,-10,-24c274,117,265,113,256,113v-10,,-18,4,-24,10c225,129,222,138,222,147xm277,147v,2,,3,-1,5c278,152,280,153,282,155v1,-3,1,-5,1,-8c283,140,280,133,275,128v-5,-5,-12,-8,-19,-8c248,120,242,123,237,128v-5,5,-8,12,-8,19c229,150,229,152,230,155v1,-2,3,-3,5,-3c235,150,235,149,235,147v,-12,9,-21,21,-21c268,126,277,135,277,147xm269,147v,1,,1,,2c271,150,273,150,275,151v,-1,,-3,,-4c275,142,273,137,270,133v-4,-3,-9,-5,-14,-5c250,128,246,130,242,133v-3,4,-6,9,-6,14c236,148,237,150,237,151v2,-1,4,-1,5,-2c242,148,242,148,242,147v,-7,6,-13,14,-13c263,134,269,140,269,147xm263,147v,,,1,,1c264,148,266,148,268,149v,-1,,-1,,-2c268,141,262,135,256,135v-7,,-12,6,-12,12c244,148,244,148,244,149v2,-1,3,-1,5,-1c249,148,249,147,249,147v,-4,3,-7,7,-7c260,140,263,143,263,147xm256,142v-3,,-5,2,-5,5c251,147,251,147,251,148v1,-1,3,-1,5,-1c258,147,259,147,261,148v,-1,,-1,,-1c261,144,259,142,256,142xm222,199v,2,,5,1,8c224,207,225,208,225,209v1,-1,2,-2,3,-2c228,204,227,201,227,199v,-16,13,-29,29,-29c272,170,285,183,285,199v,2,-1,5,-2,8c284,207,285,208,286,209v1,-1,2,-1,3,-2c290,204,290,201,290,199v,-10,-4,-18,-10,-25c274,168,265,164,256,164v-10,,-18,4,-24,10c225,181,222,189,222,199xm277,199v,1,,3,-1,4c278,204,280,205,282,206v1,-2,1,-5,1,-7c283,191,280,184,275,179v-5,-5,-12,-8,-19,-8c248,171,242,174,237,179v-5,5,-8,12,-8,20c229,201,229,204,230,206v1,-1,3,-2,5,-3c235,202,235,200,235,199v,-12,9,-22,21,-22c268,177,277,187,277,199xm269,199v,,,1,,1c271,201,273,202,275,202v,-1,,-2,,-3c275,193,273,188,270,185v-4,-4,-9,-6,-14,-6c250,179,246,181,242,185v-3,3,-6,8,-6,14c236,200,237,201,237,202v2,,4,-1,5,-2c242,200,242,199,242,199v,-8,6,-14,14,-14c263,185,269,191,269,199xm263,199v,,,,,c264,199,266,200,268,200v,,,-1,,-1c268,192,262,187,256,187v-7,,-12,5,-12,12c244,199,244,200,244,200v2,,3,-1,5,-1c249,199,249,199,249,199v,-4,3,-7,7,-7c260,192,263,195,263,199xm256,193v-3,,-5,3,-5,6c251,199,251,199,251,199v1,,3,,5,c258,199,259,199,261,199v,,,,,c261,196,259,193,256,193xm222,250v,3,,6,1,8c224,259,225,259,225,260v1,-1,2,-1,3,-2c228,256,227,253,227,250v,-16,13,-29,29,-29c272,221,285,234,285,250v,3,-1,6,-2,8c284,259,285,259,286,260v1,,2,-1,3,-2c290,256,290,253,290,250v,-10,-4,-18,-10,-24c274,220,265,216,256,216v-10,,-18,4,-24,10c225,232,222,240,222,250xm277,250v,1,,3,-1,4c278,255,280,256,282,257v1,-2,1,-5,1,-7c283,242,280,236,275,231v-5,-5,-12,-8,-19,-8c248,223,242,226,237,231v-5,5,-8,11,-8,19c229,252,229,255,230,257v1,-1,3,-2,5,-3c235,253,235,251,235,250v,-12,9,-21,21,-21c268,229,277,238,277,250xm269,250v,1,,1,,2c271,252,273,253,275,254v,-1,,-3,,-4c275,245,273,240,270,236v-4,-3,-9,-6,-14,-6c250,230,246,233,242,236v-3,4,-6,9,-6,14c236,251,237,253,237,254v2,-1,4,-2,5,-2c242,251,242,251,242,250v,-8,6,-14,14,-14c263,236,269,242,269,250xm263,250v,,,,,1c264,251,266,251,268,251v,,,-1,,-1c268,243,262,238,256,238v-7,,-12,5,-12,12c244,250,244,251,244,251v2,,3,,5,c249,250,249,250,249,250v,-4,3,-7,7,-7c260,243,263,246,263,250xm256,245v-3,,-5,2,-5,5c251,250,251,250,251,250v1,,3,,5,c258,250,259,250,261,250v,,,,,c261,247,259,245,256,245xm222,301v,3,,6,1,9c224,310,225,311,225,311v1,,2,-1,3,-1c228,307,227,304,227,301v,-16,13,-29,29,-29c272,272,285,285,285,301v,3,-1,6,-2,9c284,310,285,311,286,312v1,-1,2,-2,3,-2c290,307,290,304,290,301v,-9,-4,-18,-10,-24c274,271,265,267,256,267v-10,,-18,4,-24,10c225,283,222,292,222,301xm277,301v,2,,3,-1,5c278,307,280,308,282,309v1,-3,1,-5,1,-8c283,294,280,287,275,282v-5,-5,-12,-8,-19,-8c248,274,242,277,237,282v-5,5,-8,12,-8,19c229,304,229,306,230,309v1,-1,3,-2,5,-3c235,304,235,303,235,301v,-11,9,-21,21,-21c268,280,277,290,277,301xm269,301v,1,,2,,2c271,304,273,304,275,305v,-1,,-2,,-4c275,296,273,291,270,287v-4,-3,-9,-5,-14,-5c250,282,246,284,242,287v-3,4,-6,9,-6,14c236,303,237,304,237,305v2,-1,4,-1,5,-2c242,303,242,302,242,301v,-7,6,-13,14,-13c263,288,269,294,269,301xm263,301v,,,1,,1c264,302,266,302,268,303v,-1,,-1,,-2c268,295,262,289,256,289v-7,,-12,6,-12,12c244,302,244,302,244,303v2,-1,3,-1,5,-1c249,302,249,301,249,301v,-3,3,-6,7,-6c260,295,263,298,263,301xm256,296v-3,,-5,2,-5,5c251,301,251,302,251,302v1,,3,-1,5,-1c258,301,259,302,261,302v,,,-1,,-1c261,298,259,296,256,296xm222,353v,3,,5,1,8c224,362,225,362,225,363v1,-1,2,-1,3,-2c228,358,227,356,227,353v,-16,13,-29,29,-29c272,324,285,337,285,353v,3,-1,5,-2,8c284,362,285,362,286,363v1,-1,2,-1,3,-2c290,358,290,356,290,353v,-10,-4,-18,-10,-25c274,322,265,318,256,318v-10,,-18,4,-24,10c225,335,222,343,222,353xm277,353v,1,,3,-1,4c278,358,280,359,282,360v1,-2,1,-5,1,-7c283,345,280,338,275,333v-5,-5,-12,-8,-19,-8c248,325,242,328,237,333v-5,5,-8,12,-8,20c229,355,229,358,230,360v1,-1,3,-2,5,-3c235,356,235,354,235,353v,-12,9,-21,21,-21c268,332,277,341,277,353xm269,353v,,,1,,2c271,355,273,356,275,357v,-2,,-3,,-4c275,347,273,342,270,339v-4,-4,-9,-6,-14,-6c250,333,246,335,242,339v-3,3,-6,8,-6,14c236,354,237,355,237,357v2,-1,4,-2,5,-2c242,354,242,353,242,353v,-8,6,-14,14,-14c263,339,269,345,269,353xm263,353v,,,,,c264,354,266,354,268,354v,,,-1,,-1c268,346,262,341,256,341v-7,,-12,5,-12,12c244,353,244,354,244,354v2,,3,,5,-1c249,353,249,353,249,353v,-4,3,-7,7,-7c260,346,263,349,263,353xm256,348v-3,,-5,2,-5,5c251,353,251,353,251,353v1,,3,,5,c258,353,259,353,261,353v,,,,,c261,350,259,348,256,348xm693,387v1,-2,2,-4,3,-6c691,378,686,377,681,377v-5,,-10,1,-15,4c667,383,668,385,669,387v3,-3,7,-4,12,-4c686,383,690,385,693,387xm697,380v,-2,1,-3,2,-5c694,372,688,370,681,370v-7,,-13,2,-18,5c664,376,665,378,666,379v4,-2,9,-4,15,-4c687,375,692,377,697,380xm700,374v1,-2,3,-3,4,-5c697,365,689,362,681,362v-9,,-16,3,-23,7c659,370,661,372,662,374v5,-4,12,-6,19,-6c688,368,695,370,700,374xm705,368v2,-1,3,-3,5,-4c702,358,692,354,681,354v-11,,-21,4,-29,10c654,365,655,366,657,368v7,-5,15,-7,24,-7c690,361,698,363,705,368xm690,353v,-3,1,-5,1,-7c689,343,685,341,681,341v-4,,-7,1,-10,4c672,348,672,350,672,353v,,,,,1c673,353,673,353,674,353v,,,,,c674,349,677,346,681,346v4,,6,3,6,7c687,353,687,353,687,353v1,,2,1,4,1c690,353,690,353,690,353xm681,348v-3,,-5,2,-5,5c676,353,676,353,676,353v1,,3,,5,c683,353,684,353,686,353v,,,,,c686,350,684,348,681,348xm691,344v1,-2,1,-5,2,-7c690,335,685,333,681,333v-4,,-8,1,-12,4c670,339,671,341,671,343v3,-2,6,-4,10,-4c685,339,689,341,691,344xm693,336v1,-2,2,-4,3,-6c691,327,686,325,681,325v-5,,-10,2,-15,5c667,331,668,333,669,335v3,-2,7,-3,12,-3c686,332,690,333,693,336xm697,329v,-2,1,-4,2,-5c694,320,688,318,681,318v-7,,-13,2,-18,6c664,325,665,327,666,328v4,-3,9,-4,15,-4c687,324,692,326,697,329xm700,323v1,-2,3,-4,4,-5c697,313,689,311,681,311v-9,,-16,2,-23,6c659,319,661,321,662,322v5,-3,12,-5,19,-5c688,317,695,319,700,323xm705,317v2,-2,3,-3,5,-5c702,307,692,303,681,303v-11,,-21,3,-29,9c654,313,655,315,657,316v7,-4,15,-7,24,-7c690,309,698,312,705,317xm690,301v,-2,1,-4,1,-6c689,292,685,289,681,289v-4,,-7,2,-10,5c672,296,672,299,672,301v,1,,1,,1c673,302,673,302,674,302v,,,-1,,-1c674,298,677,295,681,295v4,,6,3,6,6c687,301,687,302,687,302v1,,2,,4,c690,302,690,302,690,301xm681,296v-3,,-5,2,-5,5c676,301,676,302,676,302v1,,3,-1,5,-1c683,301,684,302,686,302v,,,-1,,-1c686,298,684,296,681,296xm691,293v1,-3,1,-5,2,-7c690,283,685,282,681,282v-4,,-8,1,-12,3c670,287,671,290,671,292v3,-3,6,-4,10,-4c685,288,689,290,691,293xm693,284v1,-2,2,-4,3,-5c691,276,686,274,681,274v-5,,-10,2,-15,4c667,280,668,282,669,284v3,-2,7,-4,12,-4c686,280,690,282,693,284xm697,277v,-1,1,-3,2,-4c694,269,688,267,681,267v-7,,-13,2,-18,5c664,274,665,275,666,277v4,-3,9,-5,15,-5c687,272,692,274,697,277xm700,271v1,-1,3,-3,4,-5c697,262,689,259,681,259v-9,,-16,3,-23,7c659,268,661,269,662,271v5,-4,12,-6,19,-6c688,265,695,268,700,271xm705,265v2,-1,3,-3,5,-4c702,255,692,252,681,252v-11,,-21,3,-29,9c654,262,655,263,657,265v7,-5,15,-7,24,-7c690,258,698,261,705,265xm690,250v,-2,1,-4,1,-6c689,240,685,238,681,238v-4,,-7,2,-10,4c672,245,672,247,672,250v,,,1,,1c673,251,673,251,674,251v,-1,,-1,,-1c674,246,677,243,681,243v4,,6,3,6,7c687,250,687,250,687,251v1,,2,,4,c690,251,690,250,690,250xm681,245v-3,,-5,2,-5,5c676,250,676,250,676,250v1,,3,,5,c683,250,684,250,686,250v,,,,,c686,247,684,245,681,245xm691,241v1,-2,1,-4,2,-6c690,232,685,230,681,230v-4,,-8,2,-12,4c670,236,671,238,671,240v3,-2,6,-4,10,-4c685,236,689,238,691,241xm693,233v1,-2,2,-4,3,-6c691,224,686,223,681,223v-5,,-10,1,-15,4c667,229,668,230,669,232v3,-2,7,-3,12,-3c686,229,690,230,693,233xm697,226v,-2,1,-3,2,-5c694,218,688,216,681,216v-7,,-13,2,-18,5c664,222,665,224,666,225v4,-2,9,-4,15,-4c687,221,692,223,697,226xm700,220v1,-2,3,-3,4,-5c697,211,689,208,681,208v-9,,-16,2,-23,7c659,216,661,218,662,219v5,-3,12,-5,19,-5c688,214,695,216,700,220xm705,214v2,-2,3,-3,5,-4c702,204,692,200,681,200v-11,,-21,4,-29,9c654,211,655,212,657,214v7,-5,15,-8,24,-8c690,206,698,209,705,214xm690,199v,-3,1,-5,1,-7c689,189,685,187,681,187v-4,,-7,1,-10,4c672,194,672,196,672,199v,,,,,c673,199,673,199,674,199v,,,,,c674,195,677,192,681,192v4,,6,3,6,7c687,199,687,199,687,199v1,,2,,4,1c690,199,690,199,690,199xm681,193v-3,,-5,3,-5,6c676,199,676,199,676,199v1,,3,,5,c683,199,684,199,686,199v,,,,,c686,196,684,193,681,193xm691,190v1,-2,1,-5,2,-7c690,181,685,179,681,179v-4,,-8,1,-12,4c670,185,671,187,671,189v3,-2,6,-4,10,-4c685,185,689,187,691,190xm693,182v1,-2,2,-4,3,-6c691,173,686,171,681,171v-5,,-10,2,-15,4c667,177,668,179,669,181v3,-2,7,-4,12,-4c686,177,690,179,693,182xm697,174v,-1,1,-3,2,-4c694,166,688,164,681,164v-7,,-13,2,-18,5c664,171,665,172,666,174v4,-3,9,-4,15,-4c687,170,692,171,697,174xm700,168v1,-1,3,-3,4,-4c697,159,689,157,681,157v-9,,-16,2,-23,6c659,165,661,166,662,168v5,-3,12,-5,19,-5c688,163,695,165,700,168xm705,163v2,-2,3,-3,5,-5c702,152,692,149,681,149v-11,,-21,3,-29,9c654,159,655,161,657,162v7,-4,15,-7,24,-7c690,155,698,158,705,163xm690,147v,-2,1,-4,1,-6c689,137,685,135,681,135v-4,,-7,2,-10,5c672,142,672,145,672,147v,,,1,,1c673,148,673,148,674,148v,,,-1,,-1c674,143,677,140,681,140v4,,6,3,6,7c687,147,687,148,687,148v1,,2,,4,c690,148,690,148,690,147xm681,142v-3,,-5,2,-5,5c676,147,676,147,676,148v1,-1,3,-1,5,-1c683,147,684,147,686,148v,-1,,-1,,-1c686,144,684,142,681,142xm691,139v1,-3,1,-5,2,-7c690,129,685,128,681,128v-4,,-8,1,-12,3c670,133,671,135,671,138v3,-3,6,-4,10,-4c685,134,689,136,691,139xm693,130v1,-2,2,-4,3,-6c691,122,686,120,681,120v-5,,-10,1,-15,4c667,126,668,128,669,130v3,-3,7,-4,12,-4c686,126,690,128,693,130xm697,123v,-2,1,-3,2,-5c694,115,688,113,681,113v-7,,-13,2,-18,5c664,119,665,121,666,123v4,-3,9,-5,15,-5c687,118,692,120,697,123xm700,117v1,-2,3,-3,4,-5c697,108,689,105,681,105v-9,,-16,3,-23,7c659,113,661,115,662,117v5,-4,12,-6,19,-6c688,111,695,113,700,117xm663,96v,-12,-5,-22,-13,-30c643,59,632,54,621,54v-12,,-22,5,-30,12c584,74,579,84,579,96v,1,,2,,4c581,101,584,102,586,103v-1,-2,-1,-5,-1,-7c585,76,601,60,621,60v20,,36,16,36,36c657,98,656,100,656,102v2,-1,4,-2,7,-3c663,98,663,97,663,96xm541,96v,-12,-5,-22,-13,-30c521,59,510,54,499,54v-12,,-22,5,-30,12c461,74,457,84,457,96v,1,,2,,4c459,101,461,102,464,103v-1,-2,-1,-5,-1,-7c463,76,479,60,499,60v19,,35,16,35,36c534,98,534,101,534,103v2,-1,4,-2,6,-3c540,98,541,97,541,96xm420,96v,-12,-5,-22,-13,-30c400,59,389,54,378,54v-12,,-22,5,-30,12c341,74,336,84,336,96v,1,,2,,4c338,101,341,102,343,103v-1,-2,-1,-5,-1,-7c342,76,358,60,378,60v20,,36,16,36,36c414,98,413,100,413,102v2,-1,4,-2,7,-3c420,98,420,97,420,96xm298,96v,-12,-5,-22,-12,-30c278,59,267,54,256,54v-12,,-22,5,-30,12c219,74,214,84,214,96v,1,,2,,4c216,101,219,102,221,103v-1,-2,-1,-5,-1,-7c220,76,236,60,256,60v20,,36,16,36,36c292,98,291,101,291,103v2,-1,4,-2,7,-3c298,98,298,97,298,96xm172,112v2,1,3,3,4,5c182,113,188,111,195,111v7,,14,2,19,6c216,115,217,114,218,112v-6,-4,-14,-7,-23,-7c187,105,179,108,172,112xm177,118v1,1,2,3,3,5c184,120,189,118,195,118v6,,11,2,16,5c212,121,213,120,214,118v-6,-3,-12,-5,-19,-5c188,113,182,115,177,118xm181,124v1,2,1,4,2,6c187,127,191,126,195,126v5,,9,2,13,4c208,128,209,126,210,124v-4,-2,-9,-4,-15,-4c190,120,185,121,181,124xm184,131v,2,1,4,1,7c188,135,191,134,195,134v4,,8,2,10,5c206,136,206,134,207,132v-3,-3,-7,-4,-12,-4c191,128,187,129,184,131xm205,147v,-2,,-4,,-6c203,137,199,135,195,135v-4,,-7,2,-9,5c186,142,186,145,186,147v,,,1,,1c187,148,188,148,188,148v,,,-1,,-1c188,143,191,140,195,140v4,,7,3,7,7c202,147,202,148,202,148v1,,2,,3,c205,148,205,148,205,147xm195,142v-3,,-5,2,-5,5c190,147,190,147,190,148v2,-1,3,-1,5,-1c197,147,198,147,200,148v,-1,,-1,,-1c200,144,198,142,195,142xm166,158v2,1,4,3,5,4c178,158,186,155,195,155v9,,17,3,24,8c221,161,222,160,224,158v-8,-6,-18,-9,-29,-9c184,149,174,152,166,158xm172,163v2,2,3,3,4,5c182,165,188,163,195,163v7,,14,2,19,5c216,167,217,165,218,164v-6,-5,-14,-7,-23,-7c187,157,179,159,172,163xm177,169v1,2,2,3,3,5c184,171,189,170,195,170v6,,11,1,16,4c212,173,213,171,214,170v-6,-4,-12,-6,-19,-6c188,164,182,166,177,169xm181,175v1,2,1,4,2,6c187,179,191,177,195,177v5,,9,2,13,5c208,180,209,178,210,176v-4,-3,-9,-5,-15,-5c190,171,185,173,181,175xm184,183v,2,1,4,1,6c188,187,191,185,195,185v4,,8,2,10,5c206,188,206,185,207,183v-3,-2,-7,-4,-12,-4c191,179,187,180,184,183xm205,199v,-3,,-5,,-7c203,189,199,187,195,187v-4,,-7,1,-9,4c186,194,186,196,186,199v,,,,,c187,199,188,199,188,199v,,,,,c188,195,191,192,195,192v4,,7,3,7,7c202,199,202,199,202,199v1,,2,,3,1c205,199,205,199,205,199xm195,193v-3,,-5,3,-5,6c190,199,190,199,190,199v2,,3,,5,c197,199,198,199,200,199v,,,,,c200,196,198,193,195,193xm166,209v2,2,4,3,5,5c178,209,186,206,195,206v9,,17,3,24,8c221,212,222,211,224,210v-8,-6,-18,-10,-29,-10c184,200,174,204,166,209xm172,215v2,1,3,3,4,4c182,216,188,214,195,214v7,,14,2,19,6c216,218,217,217,218,215v-6,-4,-14,-7,-23,-7c187,208,179,210,172,215xm177,221v1,1,2,3,3,4c184,223,189,221,195,221v6,,11,2,16,5c212,224,213,223,214,221v-6,-3,-12,-5,-19,-5c188,216,182,218,177,221xm181,227v1,2,1,4,2,5c187,230,191,229,195,229v5,,9,1,13,4c208,231,209,229,210,227v-4,-3,-9,-4,-15,-4c190,223,185,224,181,227xm184,234v,2,1,4,1,6c188,238,191,236,195,236v4,,8,2,10,5c206,239,206,237,207,235v-3,-3,-7,-5,-12,-5c191,230,187,232,184,234xm205,250v,-2,,-4,,-6c203,240,199,238,195,238v-4,,-7,2,-9,4c186,245,186,247,186,250v,,,1,,1c187,251,188,251,188,251v,-1,,-1,,-1c188,246,191,243,195,243v4,,7,3,7,7c202,250,202,250,202,251v1,,2,,3,c205,251,205,250,205,250xm195,245v-3,,-5,2,-5,5c190,250,190,250,190,250v2,,3,,5,c197,250,198,250,200,250v,,,,,c200,247,198,245,195,245xm166,261v2,1,4,2,5,4c178,260,186,258,195,258v9,,17,3,24,7c221,264,222,262,224,261v-8,-6,-18,-9,-29,-9c184,252,174,255,166,261xm172,266v2,2,3,3,4,5c182,267,188,265,195,265v7,,14,3,19,6c216,270,217,268,218,266v-6,-4,-14,-7,-23,-7c187,259,179,262,172,266xm177,272v1,2,2,3,3,5c184,274,189,272,195,272v6,,11,2,16,5c212,276,213,274,214,273v-6,-4,-12,-6,-19,-6c188,267,182,269,177,272xm181,278v1,2,1,4,2,6c187,282,191,280,195,280v5,,9,2,13,4c208,282,209,280,210,279v-4,-3,-9,-5,-15,-5c190,274,185,276,181,278xm184,285v,2,1,5,1,7c188,289,191,288,195,288v4,,8,2,10,5c206,290,206,288,207,286v-3,-3,-7,-4,-12,-4c191,282,187,283,184,285xm205,301v,-2,,-4,,-6c203,292,199,289,195,289v-4,,-7,2,-9,5c186,296,186,299,186,301v,1,,1,,1c187,302,188,302,188,302v,,,-1,,-1c188,298,191,295,195,295v4,,7,3,7,6c202,301,202,302,202,302v1,,2,,3,c205,302,205,302,205,301xm195,296v-3,,-5,2,-5,5c190,301,190,302,190,302v2,,3,-1,5,-1c197,301,198,302,200,302v,,,-1,,-1c200,298,198,296,195,296xm166,312v2,1,4,3,5,4c178,312,186,309,195,309v9,,17,3,24,8c221,315,222,314,224,312v-8,-5,-18,-9,-29,-9c184,303,174,306,166,312xm172,317v2,2,3,4,4,5c182,319,188,317,195,317v7,,14,2,19,6c216,321,217,319,218,318v-6,-5,-14,-7,-23,-7c187,311,179,313,172,317xm177,324v1,1,2,3,3,4c184,325,189,324,195,324v6,,11,2,16,5c212,327,213,325,214,324v-6,-4,-12,-6,-19,-6c188,318,182,320,177,324xm181,330v1,1,1,3,2,5c187,333,191,332,195,332v5,,9,1,13,4c208,334,209,332,210,330v-4,-3,-9,-5,-15,-5c190,325,185,327,181,330xm184,337v,2,1,4,1,6c188,341,191,339,195,339v4,,8,2,10,5c206,342,206,339,207,337v-3,-2,-7,-4,-12,-4c191,333,187,334,184,337xm205,353v,-3,,-5,,-7c203,343,199,341,195,341v-4,,-7,1,-9,4c186,348,186,350,186,353v,,,,,1c187,353,188,353,188,353v,,,,,c188,349,191,346,195,346v4,,7,3,7,7c202,353,202,353,202,353v1,,2,1,3,1c205,353,205,353,205,353xm195,348v-3,,-5,2,-5,5c190,353,190,353,190,353v2,,3,,5,c197,353,198,353,200,353v,,,,,c200,350,198,348,195,348xm166,364v2,1,4,2,5,4c178,363,186,361,195,361v9,,17,2,24,7c221,367,222,365,224,364v-8,-6,-18,-10,-29,-10c184,354,174,358,166,364xm172,369v2,1,3,3,4,5c182,370,188,368,195,368v7,,14,2,19,6c216,372,217,371,218,369v-6,-4,-14,-7,-23,-7c187,362,179,365,172,369xm177,375v1,1,2,3,3,4c184,377,189,375,195,375v6,,11,2,16,5c212,378,213,377,214,375v-6,-3,-12,-5,-19,-5c188,370,182,372,177,375xm181,381v1,2,1,4,2,6c187,384,191,383,195,383v5,,9,2,13,4c208,385,209,383,210,381v-4,-3,-9,-4,-15,-4c190,377,185,378,181,381xm184,388v,2,1,4,1,7c188,392,191,390,195,390v4,,8,2,10,5c206,393,206,391,207,389v-3,-3,-7,-4,-12,-4c191,385,187,386,184,388xm205,404v,-2,,-4,,-6c203,394,199,392,195,392v-4,,-7,2,-9,5c186,399,186,402,186,404v,,,1,,1c187,405,188,405,188,405v,-1,,-1,,-1c188,400,191,397,195,397v4,,7,3,7,7c202,404,202,404,202,405v1,,2,,3,c205,405,205,404,205,404xm195,399v-3,,-5,2,-5,5c190,404,190,404,190,404v2,,3,,5,c197,404,198,404,200,404v,,,,,c200,401,198,399,195,399xm763,353v,1,,3,-1,4c764,358,766,359,768,360v1,-2,1,-5,1,-7c769,345,766,338,761,333v-5,-5,-12,-8,-19,-8c734,325,727,328,722,333v-4,5,-8,12,-8,20c714,355,715,358,715,360v2,-1,4,-2,6,-3c721,356,721,354,721,353v,-12,9,-21,21,-21c753,332,763,341,763,353xm755,353v,,,1,,2c757,355,759,356,761,357v,-2,,-3,,-4c761,347,759,342,755,339v-3,-4,-8,-6,-13,-6c736,333,731,335,728,339v-4,3,-6,8,-6,14c722,354,722,355,723,357v1,-1,3,-2,5,-2c728,354,728,353,728,353v,-8,6,-14,14,-14c749,339,755,345,755,353xm748,353v,,,,,c750,354,752,354,754,354v,,,-1,,-1c754,346,748,341,742,341v-7,,-12,5,-12,12c730,353,730,354,730,354v2,,3,,5,-1c735,353,735,353,735,353v,-4,3,-7,7,-7c745,346,748,349,748,353xm742,348v-3,,-5,2,-5,5c737,353,737,353,737,353v1,,3,,5,c743,353,745,353,747,353v,,,,,c747,350,745,348,742,348xm772,363v1,-1,2,-1,3,-2c776,358,776,356,776,353v,-10,-4,-18,-10,-25c760,322,751,318,742,318v-10,,-18,4,-25,10c711,335,707,343,707,353v,3,1,5,1,8c709,362,710,362,711,363v1,-1,2,-1,3,-2c713,358,713,356,713,353v,-16,13,-29,29,-29c758,324,770,337,770,353v,3,,5,-1,8c770,362,771,362,772,363xm763,301v,2,,3,-1,5c764,307,766,308,768,309v1,-3,1,-5,1,-8c769,294,766,287,761,282v-5,-5,-12,-8,-19,-8c734,274,727,277,722,282v-4,5,-8,12,-8,19c714,304,715,306,715,309v2,-1,4,-2,6,-3c721,304,721,303,721,301v,-11,9,-21,21,-21c753,280,763,290,763,301xm755,301v,1,,2,,2c757,304,759,304,761,305v,-1,,-2,,-4c761,296,759,291,755,287v-3,-3,-8,-5,-13,-5c736,282,731,284,728,287v-4,4,-6,9,-6,14c722,303,722,304,723,305v1,-1,3,-1,5,-2c728,303,728,302,728,301v,-7,6,-13,14,-13c749,288,755,294,755,301xm748,301v,,,1,,1c750,302,752,302,754,303v,-1,,-1,,-2c754,295,748,289,742,289v-7,,-12,6,-12,12c730,302,730,302,730,303v2,-1,3,-1,5,-1c735,302,735,301,735,301v,-3,3,-6,7,-6c745,295,748,298,748,301xm742,296v-3,,-5,2,-5,5c737,301,737,302,737,302v1,,3,-1,5,-1c743,301,745,302,747,302v,,,-1,,-1c747,298,745,296,742,296xm772,312v1,-1,2,-2,3,-2c776,307,776,304,776,301v,-9,-4,-18,-10,-24c760,271,751,267,742,267v-10,,-18,4,-25,10c711,283,707,292,707,301v,3,1,6,1,9c709,310,710,311,711,311v1,,2,-1,3,-1c713,307,713,304,713,301v,-16,13,-29,29,-29c758,272,770,285,770,301v,3,,6,-1,9c770,310,771,311,772,312xm763,250v,1,,3,-1,4c764,255,766,256,768,257v1,-2,1,-5,1,-7c769,242,766,236,761,231v-5,-5,-12,-8,-19,-8c734,223,727,226,722,231v-4,5,-8,11,-8,19c714,252,715,255,715,257v2,-1,4,-2,6,-3c721,253,721,251,721,250v,-12,9,-21,21,-21c753,229,763,238,763,250xm755,250v,1,,1,,2c757,252,759,253,761,254v,-1,,-3,,-4c761,245,759,240,755,236v-3,-3,-8,-6,-13,-6c736,230,731,233,728,236v-4,4,-6,9,-6,14c722,251,722,253,723,254v1,-1,3,-2,5,-2c728,251,728,251,728,250v,-8,6,-14,14,-14c749,236,755,242,755,250xm748,250v,,,,,1c750,251,752,251,754,251v,,,-1,,-1c754,243,748,238,742,238v-7,,-12,5,-12,12c730,250,730,251,730,251v2,,3,,5,c735,250,735,250,735,250v,-4,3,-7,7,-7c745,243,748,246,748,250xm742,245v-3,,-5,2,-5,5c737,250,737,250,737,250v1,,3,,5,c743,250,745,250,747,250v,,,,,c747,247,745,245,742,245xm772,260v1,,2,-1,3,-2c776,256,776,253,776,250v,-10,-4,-18,-10,-24c760,220,751,216,742,216v-10,,-18,4,-25,10c711,232,707,240,707,250v,3,1,6,1,8c709,259,710,259,711,260v1,-1,2,-1,3,-2c713,256,713,253,713,250v,-16,13,-29,29,-29c758,221,770,234,770,250v,3,,6,-1,8c770,259,771,259,772,260xm763,199v,1,,3,-1,4c764,204,766,205,768,206v1,-2,1,-5,1,-7c769,191,766,184,761,179v-5,-5,-12,-8,-19,-8c734,171,727,174,722,179v-4,5,-8,12,-8,20c714,201,715,204,715,206v2,-1,4,-2,6,-3c721,202,721,200,721,199v,-12,9,-22,21,-22c753,177,763,187,763,199xm755,199v,,,1,,1c757,201,759,202,761,202v,-1,,-2,,-3c761,193,759,188,755,185v-3,-4,-8,-6,-13,-6c736,179,731,181,728,185v-4,3,-6,8,-6,14c722,200,722,201,723,202v1,,3,-1,5,-2c728,200,728,199,728,199v,-8,6,-14,14,-14c749,185,755,191,755,199xm748,199v,,,,,c750,199,752,200,754,200v,,,-1,,-1c754,192,748,187,742,187v-7,,-12,5,-12,12c730,199,730,200,730,200v2,,3,-1,5,-1c735,199,735,199,735,199v,-4,3,-7,7,-7c745,192,748,195,748,199xm742,193v-3,,-5,3,-5,6c737,199,737,199,737,199v1,,3,,5,c743,199,745,199,747,199v,,,,,c747,196,745,193,742,193xm772,209v1,-1,2,-1,3,-2c776,204,776,201,776,199v,-10,-4,-18,-10,-25c760,168,751,164,742,164v-10,,-18,4,-25,10c711,181,707,189,707,199v,2,1,5,1,8c709,207,710,208,711,209v1,-1,2,-2,3,-2c713,204,713,201,713,199v,-16,13,-29,29,-29c758,170,770,183,770,199v,2,,5,-1,8c770,207,771,208,772,209xm763,147v,2,,3,-1,5c764,152,766,153,768,155v1,-3,1,-5,1,-8c769,140,766,133,761,128v-5,-5,-12,-8,-19,-8c734,120,727,123,722,128v-4,5,-8,12,-8,19c714,150,715,152,715,155v2,-2,4,-3,6,-3c721,150,721,149,721,147v,-12,9,-21,21,-21c753,126,763,135,763,147xm755,147v,1,,1,,2c757,150,759,150,761,151v,-1,,-3,,-4c761,142,759,137,755,133v-3,-3,-8,-5,-13,-5c736,128,731,130,728,133v-4,4,-6,9,-6,14c722,148,722,150,723,151v1,-1,3,-1,5,-2c728,148,728,148,728,147v,-7,6,-13,14,-13c749,134,755,140,755,147xm748,147v,,,1,,1c750,148,752,148,754,149v,-1,,-1,,-2c754,141,748,135,742,135v-7,,-12,6,-12,12c730,148,730,148,730,149v2,-1,3,-1,5,-1c735,148,735,147,735,147v,-4,3,-7,7,-7c745,140,748,143,748,147xm742,142v-3,,-5,2,-5,5c737,147,737,147,737,148v1,-1,3,-1,5,-1c743,147,745,147,747,148v,-1,,-1,,-1c747,144,745,142,742,142xm772,157v1,,2,-1,3,-1c776,153,776,150,776,147v,-9,-4,-18,-10,-24c760,117,751,113,742,113v-10,,-18,4,-25,10c711,129,707,138,707,147v,3,1,6,1,8c709,156,710,157,711,157v1,,2,-1,3,-2c713,153,713,150,713,147v,-16,13,-29,29,-29c758,118,770,131,770,147v,3,,6,-1,8c770,156,771,157,772,157xm763,96v,1,,3,-1,4c764,101,766,102,768,103v1,-2,1,-5,1,-7c769,88,766,81,761,77v-5,-5,-12,-8,-19,-8c734,69,727,72,722,77v-4,4,-8,11,-8,19c714,98,715,101,715,103v2,-1,4,-2,6,-3c721,99,721,97,721,96v,-12,9,-21,21,-21c753,75,763,84,763,96xm755,96v,,,1,,2c757,98,759,99,761,100v,-2,,-3,,-4c761,90,759,86,755,82v-3,-4,-8,-6,-13,-6c736,76,731,78,728,82v-4,4,-6,8,-6,14c722,97,722,98,723,100v1,-1,3,-2,5,-2c728,97,728,96,728,96v,-8,6,-14,14,-14c749,82,755,88,755,96xm748,96v,,,,,c750,97,752,97,754,97v,,,-1,,-1c754,89,748,84,742,84v-7,,-12,5,-12,12c730,96,730,97,730,97v2,,3,,5,-1c735,96,735,96,735,96v,-4,3,-7,7,-7c745,89,748,92,748,96xm742,91v-3,,-5,2,-5,5c737,96,737,96,737,96v1,,3,,5,c743,96,745,96,747,96v,,,,,c747,93,745,91,742,91xm772,106v1,-1,2,-1,3,-2c776,101,776,99,776,96v,-10,-4,-18,-10,-24c760,65,751,62,742,62v-10,,-18,3,-25,10c711,78,707,86,707,96v,3,1,5,1,8c709,105,710,105,711,106v1,-1,2,-1,3,-2c713,101,713,99,713,96v,-16,13,-29,29,-29c758,67,770,80,770,96v,3,,5,-1,8c770,105,771,105,772,106xm704,61v-7,-5,-15,-7,-23,-7c672,54,665,56,658,61v1,1,3,3,4,4c667,62,674,60,681,60v7,,14,2,19,6c701,64,703,62,704,61xm583,61v-6,-5,-14,-7,-23,-7c551,54,543,57,536,61v2,2,3,3,4,5c546,62,553,60,560,60v7,,14,2,19,6c581,64,582,62,583,61xm461,61v-7,-5,-15,-7,-23,-7c429,54,422,56,415,61v1,1,3,3,4,4c424,62,431,60,438,60v7,,14,2,19,6c458,64,460,62,461,61xm340,61v-6,-5,-14,-7,-23,-7c308,54,300,56,293,61v2,2,3,3,4,5c303,62,310,60,317,60v7,,14,2,19,6c338,64,339,62,340,61xm218,61v-6,-5,-14,-7,-23,-7c187,54,179,56,172,61v2,1,3,3,4,4c182,62,188,60,195,60v7,,14,2,19,6c216,64,217,62,218,61xm101,96v,3,,5,1,8c103,105,104,105,105,106v1,-1,1,-1,2,-2c107,101,106,99,106,96v,-16,13,-29,29,-29c151,67,164,80,164,96v,3,-1,5,-1,8c163,105,164,105,165,106v1,-1,2,-2,3,-3c169,101,169,98,169,96v,-10,-4,-18,-10,-24c153,65,144,62,135,62v-9,,-18,3,-24,10c105,78,101,86,101,96xm156,96v,1,,3,,4c158,101,159,102,161,103v1,-2,1,-5,1,-7c162,88,159,81,154,77v-5,-5,-11,-8,-19,-8c128,69,121,72,116,77v-5,4,-8,11,-8,19c108,98,108,101,109,103v2,-1,4,-2,5,-3c114,99,114,97,114,96v,-12,9,-21,21,-21c147,75,156,84,156,96xm149,96v,,,1,-1,2c150,98,152,99,154,100v,-2,1,-3,1,-4c155,90,152,86,149,82v-4,-4,-9,-6,-14,-6c130,76,125,78,121,82v-3,4,-5,8,-5,14c116,97,116,98,116,100v2,-1,4,-2,6,-2c122,97,121,96,121,96v,-8,7,-14,14,-14c143,82,149,88,149,96xm142,96v,,,,,c143,97,145,97,147,97v,,,-1,,-1c147,89,142,84,135,84v-7,,-12,5,-12,12c123,96,123,97,123,97v2,,4,,5,-1c128,96,128,96,128,96v,-4,3,-7,7,-7c139,89,142,92,142,96xm135,91v-3,,-5,2,-5,5c130,96,130,96,130,96v2,,3,,5,c137,96,138,96,140,96v,,,,,c140,93,138,91,135,91xm101,147v,3,,6,1,8c103,156,104,157,105,157v1,,1,-1,2,-2c107,153,106,150,106,147v,-16,13,-29,29,-29c151,118,164,131,164,147v,3,-1,6,-1,8c163,156,164,156,165,157v1,-1,2,-1,3,-2c169,152,169,150,169,147v,-9,-4,-18,-10,-24c153,117,144,113,135,113v-9,,-18,4,-24,10c105,129,101,138,101,147xm156,147v,2,,3,,5c158,152,159,153,161,155v1,-3,1,-5,1,-8c162,140,159,133,154,128v-5,-5,-11,-8,-19,-8c128,120,121,123,116,128v-5,5,-8,12,-8,19c108,150,108,152,109,155v2,-2,4,-3,5,-3c114,150,114,149,114,147v,-12,9,-21,21,-21c147,126,156,135,156,147xm149,147v,1,,1,-1,2c150,150,152,150,154,151v,-1,1,-3,1,-4c155,142,152,137,149,133v-4,-3,-9,-5,-14,-5c130,128,125,130,121,133v-3,4,-5,9,-5,14c116,148,116,150,116,151v2,-1,4,-1,6,-2c122,148,121,148,121,147v,-7,7,-13,14,-13c143,134,149,140,149,147xm142,147v,,,1,,1c143,148,145,148,147,149v,-1,,-1,,-2c147,141,142,135,135,135v-7,,-12,6,-12,12c123,148,123,148,123,149v2,-1,4,-1,5,-1c128,148,128,147,128,147v,-4,3,-7,7,-7c139,140,142,143,142,147xm135,142v-3,,-5,2,-5,5c130,147,130,147,130,148v2,-1,3,-1,5,-1c137,147,138,147,140,148v,-1,,-1,,-1c140,144,138,142,135,142xm101,199v,2,,5,1,8c103,207,104,208,105,209v1,-1,1,-2,2,-2c107,204,106,201,106,199v,-16,13,-29,29,-29c151,170,164,183,164,199v,2,-1,5,-1,8c163,207,164,208,165,208v1,,2,-1,3,-2c169,204,169,201,169,199v,-10,-4,-18,-10,-25c153,168,144,164,135,164v-9,,-18,4,-24,10c105,181,101,189,101,199xm156,199v,1,,3,,4c158,204,159,205,161,206v1,-2,1,-5,1,-7c162,191,159,184,154,179v-5,-5,-11,-8,-19,-8c128,171,121,174,116,179v-5,5,-8,12,-8,20c108,201,108,204,109,206v2,-1,4,-2,5,-3c114,202,114,200,114,199v,-12,9,-22,21,-22c147,177,156,187,156,199xm149,199v,,,1,-1,1c150,201,152,202,154,202v,-1,1,-2,1,-3c155,193,152,188,149,185v-4,-4,-9,-6,-14,-6c130,179,125,181,121,185v-3,3,-5,8,-5,14c116,200,116,201,116,202v2,,4,-1,6,-2c122,200,121,199,121,199v,-8,7,-14,14,-14c143,185,149,191,149,199xm142,199v,,,,,c143,199,145,200,147,200v,,,-1,,-1c147,192,142,187,135,187v-7,,-12,5,-12,12c123,199,123,200,123,200v2,,4,-1,5,-1c128,199,128,199,128,199v,-4,3,-7,7,-7c139,192,142,195,142,199xm135,193v-3,,-5,3,-5,6c130,199,130,199,130,199v2,,3,,5,c137,199,138,199,140,199v,,,,,c140,196,138,193,135,193xm101,250v,3,,6,1,8c103,259,104,259,105,260v1,-1,1,-1,2,-2c107,256,106,253,106,250v,-16,13,-29,29,-29c151,221,164,234,164,250v,3,-1,6,-1,8c163,259,164,259,165,260v1,-1,2,-2,3,-2c169,255,169,253,169,250v,-10,-4,-18,-10,-24c153,220,144,216,135,216v-9,,-18,4,-24,10c105,232,101,240,101,250xm156,250v,1,,3,,4c158,255,159,256,161,257v1,-2,1,-5,1,-7c162,242,159,236,154,231v-5,-5,-11,-8,-19,-8c128,223,121,226,116,231v-5,5,-8,11,-8,19c108,252,108,255,109,257v2,-1,4,-2,5,-3c114,253,114,251,114,250v,-12,9,-21,21,-21c147,229,156,238,156,250xm149,250v,1,,1,-1,2c150,252,152,253,154,254v,-1,1,-3,1,-4c155,245,152,240,149,236v-4,-3,-9,-6,-14,-6c130,230,125,233,121,236v-3,4,-5,9,-5,14c116,251,116,253,116,254v2,-1,4,-2,6,-2c122,251,121,251,121,250v,-8,7,-14,14,-14c143,236,149,242,149,250xm142,250v,,,,,1c143,251,145,251,147,251v,,,-1,,-1c147,243,142,238,135,238v-7,,-12,5,-12,12c123,250,123,251,123,251v2,,4,,5,c128,250,128,250,128,250v,-4,3,-7,7,-7c139,243,142,246,142,250xm135,245v-3,,-5,2,-5,5c130,250,130,250,130,250v2,,3,,5,c137,250,138,250,140,250v,,,,,c140,247,138,245,135,245xm101,301v,3,,6,1,9c103,310,104,311,105,311v1,,1,-1,2,-1c107,307,106,304,106,301v,-16,13,-29,29,-29c151,272,164,285,164,301v,3,-1,6,-1,9c163,310,164,311,165,311v1,-1,2,-1,3,-2c169,306,169,304,169,301v,-9,-4,-18,-10,-24c153,271,144,267,135,267v-9,,-18,4,-24,10c105,283,101,292,101,301xm156,301v,2,,3,,5c158,307,159,308,161,309v1,-3,1,-5,1,-8c162,294,159,287,154,282v-5,-5,-11,-8,-19,-8c128,274,121,277,116,282v-5,5,-8,12,-8,19c108,304,108,306,109,309v2,-1,4,-2,5,-3c114,304,114,303,114,301v,-11,9,-21,21,-21c147,280,156,290,156,301xm149,301v,1,,2,-1,2c150,304,152,304,154,305v,-1,1,-2,1,-4c155,296,152,291,149,287v-4,-3,-9,-5,-14,-5c130,282,125,284,121,287v-3,4,-5,9,-5,14c116,303,116,304,116,305v2,-1,4,-1,6,-2c122,303,121,302,121,301v,-7,7,-13,14,-13c143,288,149,294,149,301xm142,301v,,,1,,1c143,302,145,302,147,303v,-1,,-1,,-2c147,295,142,289,135,289v-7,,-12,6,-12,12c123,302,123,302,123,303v2,-1,4,-1,5,-1c128,302,128,301,128,301v,-3,3,-6,7,-6c139,295,142,298,142,301xm135,296v-3,,-5,2,-5,5c130,301,130,302,130,302v2,,3,-1,5,-1c137,301,138,302,140,302v,,,-1,,-1c140,298,138,296,135,296xm101,353v,3,,5,1,8c103,362,104,362,105,363v1,-1,1,-1,2,-2c107,358,106,356,106,353v,-16,13,-29,29,-29c151,324,164,337,164,353v,3,-1,5,-1,8c163,361,164,362,165,363v1,-1,2,-2,3,-3c169,358,169,355,169,353v,-10,-4,-18,-10,-25c153,322,144,318,135,318v-9,,-18,4,-24,10c105,335,101,343,101,353xm156,353v,1,,3,,4c158,358,159,359,161,360v1,-2,1,-5,1,-7c162,345,159,338,154,333v-5,-5,-11,-8,-19,-8c128,325,121,328,116,333v-5,5,-8,12,-8,20c108,355,108,358,109,360v2,-1,4,-2,5,-3c114,356,114,354,114,353v,-12,9,-21,21,-21c147,332,156,341,156,353xm149,353v,,,1,-1,2c150,355,152,356,154,357v,-2,1,-3,1,-4c155,347,152,342,149,339v-4,-4,-9,-6,-14,-6c130,333,125,335,121,339v-3,3,-5,8,-5,14c116,354,116,355,116,357v2,-1,4,-2,6,-2c122,354,121,353,121,353v,-8,7,-14,14,-14c143,339,149,345,149,353xm142,353v,,,,,c143,354,145,354,147,354v,,,-1,,-1c147,346,142,341,135,341v-7,,-12,5,-12,12c123,353,123,354,123,354v2,,4,,5,-1c128,353,128,353,128,353v,-4,3,-7,7,-7c139,346,142,349,142,353xm135,348v-3,,-5,2,-5,5c130,353,130,353,130,353v2,,3,,5,c137,353,138,353,140,353v,,,,,c140,350,138,348,135,348xm101,404v,3,,6,1,8c103,413,104,414,105,414v1,,1,-1,2,-2c107,410,106,407,106,404v,-16,13,-29,29,-29c151,375,164,388,164,404v,3,-1,6,-1,8c163,413,164,413,165,414v1,-1,2,-2,3,-2c169,409,169,407,169,404v,-9,-4,-18,-10,-24c153,374,144,370,135,370v-9,,-18,4,-24,10c105,386,101,395,101,404xm156,404v,2,,3,,5c158,409,159,410,161,411v1,-2,1,-4,1,-7c162,397,159,390,154,385v-5,-5,-11,-8,-19,-8c128,377,121,380,116,385v-5,5,-8,12,-8,19c108,407,108,409,109,411v2,-1,4,-2,5,-2c114,407,114,406,114,404v,-12,9,-21,21,-21c147,383,156,392,156,404xm149,404v,1,,1,-1,2c150,407,152,407,154,408v,-1,1,-3,1,-4c155,399,152,394,149,390v-4,-3,-9,-5,-14,-5c130,385,125,387,121,390v-3,4,-5,9,-5,14c116,405,116,407,116,408v2,-1,4,-1,6,-2c122,405,121,405,121,404v,-7,7,-14,14,-14c143,390,149,397,149,404xm142,404v,,,,,1c143,405,145,405,147,406v,-1,,-1,,-2c147,397,142,392,135,392v-7,,-12,5,-12,12c123,405,123,405,123,406v2,-1,4,-1,5,-1c128,404,128,404,128,404v,-4,3,-7,7,-7c139,397,142,400,142,404xm135,399v-3,,-5,2,-5,5c130,404,130,404,130,404v2,,3,,5,c137,404,138,404,140,404v,,,,,c140,401,138,399,135,399xm815,438v1,-2,2,-3,3,-5c813,430,808,428,803,428v-6,,-11,2,-15,5c789,435,789,437,790,439v4,-3,8,-5,13,-5c807,434,812,436,815,438xm818,431v1,-1,2,-3,3,-4c816,423,810,421,803,421v-7,,-14,2,-19,6c785,428,786,430,787,431v4,-3,10,-4,16,-4c809,427,814,428,818,431xm822,425v1,-1,3,-3,4,-4c819,416,811,413,803,413v-9,,-17,3,-24,8c781,422,782,424,783,425v6,-3,12,-5,20,-5c810,420,817,422,822,425xm827,419v2,-1,3,-2,5,-4c824,409,814,406,803,406v-11,,-21,3,-30,9c775,417,777,418,778,420v7,-5,16,-8,25,-8c812,412,820,415,827,419xm812,404v,-2,1,-4,1,-6c811,394,807,392,803,392v-5,,-8,2,-10,6c793,400,793,402,793,404v,,,1,,1c794,405,795,405,796,405v,-1,,-1,,-1c796,400,799,397,803,397v3,,6,3,6,7c809,404,809,404,809,405v1,,2,,3,c812,405,812,404,812,404xm803,399v-3,,-5,2,-5,5c798,404,798,404,798,404v1,,3,,5,c804,404,806,404,808,404v,,,,,c808,401,806,399,803,399xm813,395v1,-2,1,-4,2,-6c811,386,807,385,803,385v-5,,-9,1,-12,4c791,391,792,393,792,396v3,-4,6,-6,11,-6c807,390,811,392,813,395xm815,387v1,-2,2,-4,3,-6c813,378,808,377,803,377v-6,,-11,2,-15,4c789,383,789,385,790,387v4,-2,8,-4,13,-4c807,383,812,385,815,387xm818,380v1,-2,2,-3,3,-5c816,372,810,370,803,370v-7,,-14,2,-19,5c785,377,786,378,787,380v4,-3,10,-5,16,-5c809,375,814,377,818,380xm822,374v1,-2,3,-3,4,-5c819,365,811,362,803,362v-9,,-17,3,-24,7c781,371,782,372,783,374v6,-4,12,-6,20,-6c810,368,817,370,822,374xm827,368v2,-1,3,-3,5,-4c824,358,814,354,803,354v-11,,-21,4,-30,10c775,365,777,367,778,368v7,-5,16,-7,25,-7c812,361,820,363,827,368xm812,353v,-3,1,-5,1,-7c811,343,807,341,803,341v-5,,-8,2,-10,5c793,348,793,351,793,353v,,,,,1c794,354,795,353,796,353v,,,,,c796,349,799,346,803,346v3,,6,3,6,7c809,353,809,353,809,353v1,,2,1,3,1c812,353,812,353,812,353xm803,348v-3,,-5,2,-5,5c798,353,798,353,798,353v1,,3,,5,c804,353,806,353,808,353v,,,,,c808,350,806,348,803,348xm813,344v1,-2,1,-5,2,-7c811,335,807,333,803,333v-5,,-9,2,-12,4c791,340,792,342,792,344v3,-3,6,-5,11,-5c807,339,811,341,813,344xm815,336v1,-2,2,-4,3,-6c813,327,808,325,803,325v-6,,-11,2,-15,5c789,332,789,334,790,336v4,-3,8,-4,13,-4c807,332,812,333,815,336xm818,329v1,-2,2,-4,3,-5c816,320,810,318,803,318v-7,,-14,2,-19,6c785,325,786,327,787,329v4,-3,10,-5,16,-5c809,324,814,326,818,329xm822,323v1,-2,3,-4,4,-5c819,313,811,311,803,311v-9,,-17,2,-24,7c781,319,782,321,783,323v6,-4,12,-6,20,-6c810,317,817,319,822,323xm827,317v2,-2,3,-3,5,-5c824,307,814,303,803,303v-11,,-21,4,-30,10c775,314,777,315,778,317v7,-5,16,-8,25,-8c812,309,820,312,827,317xm812,301v,-2,1,-4,1,-6c811,292,807,289,803,289v-5,,-8,3,-10,6c793,297,793,299,793,301v,1,,1,,1c794,302,795,302,796,302v,,,-1,,-1c796,298,799,295,803,295v3,,6,3,6,6c809,301,809,302,809,302v1,,2,,3,c812,302,812,302,812,301xm803,296v-3,,-5,2,-5,5c798,301,798,302,798,302v1,,3,-1,5,-1c804,301,806,302,808,302v,,,-1,,-1c808,298,806,296,803,296xm813,293v1,-3,1,-5,2,-7c811,283,807,282,803,282v-5,,-9,1,-12,4c791,288,792,290,792,293v3,-3,6,-5,11,-5c807,288,811,290,813,293xm815,284v1,-2,2,-4,3,-5c813,276,808,274,803,274v-6,,-11,2,-15,5c789,281,789,282,790,284v4,-2,8,-4,13,-4c807,280,812,282,815,284xm818,277v1,-1,2,-3,3,-4c816,269,810,267,803,267v-7,,-14,2,-19,6c785,274,786,276,787,277v4,-3,10,-5,16,-5c809,272,814,274,818,277xm822,271v1,-1,3,-3,4,-5c819,262,811,259,803,259v-9,,-17,3,-24,8c781,268,782,270,783,271v6,-3,12,-6,20,-6c810,265,817,268,822,271xm827,265v2,-1,3,-3,5,-4c824,255,814,252,803,252v-11,,-21,3,-30,9c775,262,777,264,778,265v7,-4,16,-7,25,-7c812,258,820,261,827,265xm812,250v,-2,1,-4,1,-6c811,240,807,238,803,238v-5,,-8,2,-10,6c793,246,793,248,793,250v,,,1,,1c794,251,795,251,796,251v,-1,,-1,,-1c796,246,799,243,803,243v3,,6,3,6,7c809,250,809,250,809,251v1,,2,,3,c812,251,812,250,812,250xm803,245v-3,,-5,2,-5,5c798,250,798,250,798,250v1,,3,,5,c804,250,806,250,808,250v,,,,,c808,247,806,245,803,245xm813,241v1,-2,1,-4,2,-6c811,232,807,230,803,230v-5,,-9,2,-12,5c791,237,792,239,792,241v3,-3,6,-5,11,-5c807,236,811,238,813,241xm815,233v1,-2,2,-4,3,-6c813,224,808,223,803,223v-6,,-11,1,-15,4c789,229,789,231,790,233v4,-3,8,-4,13,-4c807,229,812,230,815,233xm818,226v1,-2,2,-3,3,-5c816,218,810,216,803,216v-7,,-14,2,-19,5c785,223,786,224,787,226v4,-3,10,-5,16,-5c809,221,814,223,818,226xm822,220v1,-2,3,-3,4,-5c819,211,811,208,803,208v-9,,-17,3,-24,7c781,217,782,218,783,220v6,-4,12,-6,20,-6c810,214,817,216,822,220xm827,214v2,-2,3,-3,5,-4c824,204,814,200,803,200v-11,,-21,4,-30,10c775,211,777,213,778,214v7,-5,16,-8,25,-8c812,206,820,209,827,214xm812,199v,-3,1,-5,1,-7c811,189,807,187,803,187v-5,,-8,2,-10,5c793,194,793,196,793,199v,,,,,1c794,199,795,199,796,199v,,,,,c796,195,799,192,803,192v3,,6,3,6,7c809,199,809,199,809,199v1,,2,,3,1c812,199,812,199,812,199xm803,193v-3,,-5,3,-5,6c798,199,798,199,798,199v1,,3,,5,c804,199,806,199,808,199v,,,,,c808,196,806,193,803,193xm813,190v1,-2,1,-5,2,-7c811,181,807,179,803,179v-5,,-9,2,-12,4c791,185,792,188,792,190v3,-3,6,-5,11,-5c807,185,811,187,813,190xm815,182v1,-2,2,-4,3,-6c813,173,808,171,803,171v-6,,-11,2,-15,5c789,178,789,180,790,182v4,-3,8,-5,13,-5c807,177,812,179,815,182xm818,174v1,-1,2,-3,3,-4c816,166,810,164,803,164v-7,,-14,2,-19,6c785,171,786,173,787,174v4,-3,10,-4,16,-4c809,170,814,171,818,174xm822,168v1,-1,3,-3,4,-4c819,159,811,157,803,157v-9,,-17,2,-24,7c781,165,782,167,783,169v6,-4,12,-6,20,-6c810,163,817,165,822,168xm827,163v2,-2,3,-3,5,-5c824,152,814,149,803,149v-11,,-21,3,-30,9c775,160,777,161,778,163v7,-5,16,-8,25,-8c812,155,820,158,827,163xm812,147v,-2,1,-4,1,-6c811,137,807,135,803,135v-5,,-8,3,-10,6c793,143,793,145,793,147v,1,,1,,1c794,148,795,148,796,148v,,,-1,,-1c796,143,799,140,803,140v3,,6,3,6,7c809,147,809,148,809,148v1,,2,,3,c812,148,812,148,812,147xm803,142v-3,,-5,2,-5,5c798,147,798,147,798,148v1,-1,3,-1,5,-1c804,147,806,147,808,148v,-1,,-1,,-1c808,144,806,142,803,142xm813,139v1,-3,1,-5,2,-7c811,129,807,128,803,128v-5,,-9,1,-12,4c791,134,792,136,792,139v3,-3,6,-5,11,-5c807,134,811,136,813,139xm815,130v1,-2,2,-4,3,-6c813,122,808,120,803,120v-6,,-11,2,-15,5c789,126,789,128,790,130v4,-2,8,-4,13,-4c807,126,812,128,815,130xm818,123v1,-2,2,-3,3,-5c816,115,810,113,803,113v-7,,-14,2,-19,5c785,120,786,121,787,123v4,-3,10,-5,16,-5c809,118,814,120,818,123xm822,117v1,-2,3,-3,4,-5c819,108,811,105,803,105v-9,,-17,3,-24,7c781,114,782,115,783,117v6,-4,12,-6,20,-6c810,111,817,113,822,117xm827,111v2,-1,3,-3,5,-4c824,101,814,98,803,98v-11,,-21,3,-30,9c775,108,777,110,778,111v7,-5,16,-7,25,-7c812,104,820,106,827,111xm812,96v,-2,1,-5,1,-7c811,86,807,84,803,84v-5,,-8,2,-10,6c793,92,793,94,793,96v,,,1,,1c794,97,795,97,796,96v,,,,,c796,92,799,89,803,89v3,,6,3,6,7c809,96,809,96,809,96v1,1,2,1,3,1c812,97,812,96,812,96xm803,91v-3,,-5,2,-5,5c798,96,798,96,798,96v1,,3,,5,c804,96,806,96,808,96v,,,,,c808,93,806,91,803,91xm813,87v1,-2,1,-4,2,-7c811,78,807,76,803,76v-5,,-9,2,-12,4c791,83,792,85,792,87v3,-3,6,-5,11,-5c807,82,811,84,813,87xm815,79v1,-2,2,-4,3,-6c813,70,808,69,803,69v-6,,-11,1,-15,4c789,75,789,77,790,79v4,-3,8,-4,13,-4c807,75,812,76,815,79xm818,72v1,-2,2,-4,3,-5c816,64,810,62,803,62v-7,,-14,2,-19,5c785,69,786,70,787,72v4,-3,10,-5,16,-5c809,67,814,69,818,72xm822,66v1,-2,3,-4,4,-5c819,56,811,54,803,54v-9,,-17,2,-24,7c781,63,782,64,783,66v6,-4,12,-6,20,-6c810,60,817,62,822,66xm700,44v,2,,3,,4c702,49,704,50,707,52v-1,-3,-1,-5,-1,-8c706,25,722,9,742,9v19,,35,16,35,35c777,47,777,49,777,52v2,-2,4,-3,6,-4c784,47,784,46,784,44v,-11,-5,-22,-13,-29c764,7,753,2,742,2v-12,,-22,5,-30,13c704,22,700,33,700,44xm662,14v5,-3,12,-5,19,-5c688,9,695,11,700,14v1,-1,3,-3,4,-4c697,5,689,2,681,2v-9,,-16,3,-23,7c659,11,661,12,662,14xm666,20v4,-3,9,-4,15,-4c687,16,692,17,697,20v,-1,1,-3,2,-4c694,12,688,10,681,10v-7,,-13,2,-18,5c664,17,665,18,666,20xm669,27v3,-2,7,-4,12,-4c686,23,690,25,693,27v1,-2,2,-3,3,-5c691,19,686,17,681,17v-5,,-10,2,-15,4c667,23,668,25,669,27xm671,35v3,-3,6,-4,10,-4c685,31,689,33,691,36v1,-3,1,-5,2,-7c690,26,685,25,681,25v-4,,-8,1,-12,3c670,31,671,33,671,35xm690,44v,-2,1,-4,1,-6c689,35,685,32,681,32v-4,,-7,2,-10,5c672,39,672,42,672,44v,1,,1,,1c673,45,673,45,674,45v,,,,,-1c674,41,677,38,681,38v4,,6,3,6,6c687,45,687,45,687,45v1,,2,,4,c690,45,690,45,690,44xm681,39v-3,,-5,3,-5,5c676,45,676,45,676,45v1,,3,,5,c683,45,684,45,686,45v,,,,,-1c686,42,684,39,681,39xm652,55v2,2,3,3,5,4c664,55,672,52,681,52v9,,17,3,24,8c707,58,708,57,710,56,702,50,692,46,681,46v-11,,-21,4,-29,9xm579,44v,2,,3,,4c581,49,584,50,586,52v-1,-3,-1,-5,-1,-8c585,25,601,9,621,9v20,,36,16,36,35c657,47,656,49,656,51v2,-1,4,-2,7,-3c663,47,663,46,663,44v,-11,-5,-22,-13,-29c643,7,632,2,621,2v-12,,-22,5,-30,13c584,22,579,33,579,44xm540,15v6,-4,13,-6,20,-6c567,9,574,11,579,14v2,-1,3,-3,4,-4c577,5,569,2,560,2v-9,,-17,3,-24,8c538,11,539,13,540,15xm544,20v5,-3,10,-4,16,-4c566,16,571,17,576,20v1,-1,1,-3,2,-4c573,12,567,10,560,10v-7,,-13,2,-19,6c542,17,543,19,544,20xm547,28v4,-3,8,-5,13,-5c565,23,569,25,572,27v1,-2,2,-3,3,-5c571,19,565,17,560,17v-6,,-11,2,-15,5c546,24,546,26,547,28xm549,36v,,,,,c552,33,556,31,560,31v4,,8,2,10,5c571,33,571,31,572,29v-3,-3,-8,-4,-12,-4c555,25,551,27,548,29v,3,1,5,1,7xm570,44v,-2,,-4,,-6c568,35,564,32,560,32v-5,,-8,3,-10,7c549,38,549,38,549,37v1,3,1,5,1,7c550,45,550,45,550,46v1,-1,2,-1,3,-1c553,45,553,45,553,44v,-3,3,-6,7,-6c564,38,567,41,567,44v,1,,1,,1c568,45,569,45,570,45v,,,,,-1xm560,39v-3,,-5,3,-5,5c555,45,555,45,555,45v2,,3,,5,c562,45,563,45,565,45v,,,,,-1c565,42,563,39,560,39xm531,56v1,1,3,2,4,4c542,55,551,52,560,52v9,,17,3,24,8c586,58,587,57,589,56,581,50,571,46,560,46v-11,,-21,4,-29,10xm457,44v,2,,3,,4c459,49,461,50,464,52v-1,-3,-1,-5,-1,-8c463,25,479,9,499,9v19,,35,16,35,35c534,47,534,49,534,52v2,-1,4,-3,6,-4c540,47,541,46,541,44v,-11,-5,-22,-13,-29c521,7,510,2,499,2v-12,,-22,5,-30,13c461,22,457,33,457,44xm419,14v5,-3,12,-5,19,-5c445,9,452,11,457,14v1,-1,3,-3,4,-4c454,5,446,2,438,2v-9,,-16,3,-23,7c416,11,418,12,419,14xm423,20v4,-3,9,-4,15,-4c444,16,449,17,453,20v1,-1,2,-3,3,-4c451,12,445,10,438,10v-7,,-13,2,-18,5c421,17,422,18,423,20xm426,27v3,-2,7,-4,12,-4c442,23,447,25,450,27v1,-2,2,-3,3,-5c448,19,443,17,438,17v-5,,-10,2,-15,4c424,23,425,25,426,27xm428,35v3,-3,6,-4,10,-4c442,31,446,33,448,36v1,-3,1,-5,2,-7c446,26,442,25,438,25v-4,,-8,1,-12,3c427,31,428,33,428,35xm447,44v,-2,1,-4,1,-6c446,35,442,32,438,32v-4,,-7,2,-10,5c429,39,429,42,429,44v,1,,1,,1c430,45,430,45,431,45v,,,,,-1c431,41,434,38,438,38v3,,6,3,6,6c444,45,444,45,444,45v1,,2,,3,c447,45,447,45,447,44xm438,39v-3,,-5,3,-5,5c433,45,433,45,433,45v1,,3,,5,c439,45,441,45,443,45v,,,,,-1c443,42,441,39,438,39xm409,55v2,2,3,3,5,4c421,55,429,52,438,52v9,,17,3,24,8c464,58,465,57,467,56,459,50,449,46,438,46v-11,,-21,4,-29,9xm336,44v,2,,3,,4c338,49,341,50,343,52v-1,-3,-1,-5,-1,-8c342,25,358,9,378,9v20,,36,16,36,35c414,47,413,49,413,51v2,-1,4,-2,7,-3c420,47,420,46,420,44v,-11,-5,-22,-13,-29c400,7,389,2,378,2v-12,,-22,5,-30,13c341,22,336,33,336,44xm297,14v6,-3,13,-5,20,-5c324,9,331,11,336,14v2,-1,3,-3,4,-4c334,5,326,2,317,2v-9,,-17,3,-24,8c295,11,296,13,297,14xm301,20v5,-3,10,-4,16,-4c323,16,328,17,333,20v,-1,1,-3,2,-4c330,12,324,10,317,10v-7,,-13,2,-19,6c299,17,300,19,301,20xm304,28v4,-3,8,-5,13,-5c322,23,326,25,329,27v1,-2,2,-3,3,-5c328,19,322,17,317,17v-6,,-11,2,-15,5c303,24,304,26,304,28xm306,36v3,-3,7,-5,11,-5c321,31,325,33,327,36v1,-3,1,-5,2,-7c326,26,321,25,317,25v-5,,-9,1,-12,4c305,31,306,34,306,36xm327,44v,-2,,-4,,-6c325,35,321,32,317,32v-4,,-8,3,-10,6c307,40,307,42,307,44v,1,,1,,2c308,45,309,45,310,45v,,,,,-1c310,41,313,38,317,38v4,,7,3,7,6c324,45,324,45,324,45v1,,2,,3,c327,45,327,45,327,44xm317,39v-3,,-5,3,-5,5c312,45,312,45,312,45v2,,3,,5,c319,45,320,45,322,45v,,,,,-1c322,42,320,39,317,39xm288,56v1,1,3,2,4,4c299,55,308,52,317,52v9,,17,3,24,8c343,58,344,57,346,56,338,50,328,46,317,46v-11,,-21,4,-29,10xm214,44v,2,,3,,4c216,49,219,50,221,52v-1,-3,-1,-5,-1,-8c220,25,236,9,256,9v20,,36,16,36,35c292,47,291,49,291,52v2,-2,4,-3,7,-4c298,47,298,46,298,44v,-11,-5,-22,-12,-29c278,7,267,2,256,2v-12,,-22,5,-30,13c219,22,214,33,214,44xm176,14v6,-3,12,-5,19,-5c202,9,209,11,214,14v2,-1,3,-3,4,-4c212,5,204,2,195,2v-8,,-16,3,-23,7c174,11,175,12,176,14xm180,20v4,-3,9,-4,15,-4c201,16,206,17,211,20v1,-1,2,-3,3,-4c208,12,202,10,195,10v-7,,-13,2,-18,5c178,17,179,18,180,20xm183,27v4,-2,8,-4,12,-4c200,23,204,25,208,27v,-2,1,-3,2,-5c206,19,201,17,195,17v-5,,-10,2,-14,4c182,23,182,25,183,27xm185,35v3,-3,6,-4,10,-4c199,31,203,33,205,36v1,-3,1,-5,2,-7c204,26,200,25,195,25v-4,,-8,1,-11,3c184,31,185,33,185,35xm205,44v,-2,,-4,,-6c203,35,199,32,195,32v-4,,-7,2,-9,5c186,39,186,42,186,44v,1,,1,,1c187,45,188,45,188,45v,,,,,-1c188,41,191,38,195,38v4,,7,3,7,6c202,45,202,45,202,45v1,,2,,3,c205,45,205,45,205,44xm195,39v-3,,-5,3,-5,5c190,45,190,45,190,45v2,,3,,5,c197,45,198,45,200,45v,,,,,-1c200,42,198,39,195,39xm166,55v2,2,4,3,5,4c178,55,186,52,195,52v9,,17,3,24,8c221,58,222,57,224,56,216,50,206,46,195,46v-11,,-21,4,-29,9xm93,44v,2,,3,,4c96,49,98,50,100,52,99,49,99,47,99,44,99,25,115,9,135,9v20,,36,16,36,35c171,47,171,49,170,51v2,-1,5,-2,7,-3c177,47,177,46,177,44v,-11,-5,-22,-12,-29c157,7,147,2,135,2v-12,,-22,5,-30,13c98,22,93,33,93,44xm55,14c60,11,67,9,74,9v7,,14,2,20,5c95,13,96,11,97,10,91,5,83,2,74,2,65,2,57,5,51,10v1,1,2,3,4,4xm58,20v5,-3,10,-4,16,-4c80,16,85,17,90,20v1,-1,2,-3,3,-4c87,12,81,10,74,10v-7,,-13,2,-19,6c56,17,57,19,58,20xm61,28v4,-3,8,-5,13,-5c79,23,83,25,87,27v,-2,1,-3,2,-5c85,19,80,17,74,17v-5,,-11,2,-15,5c60,24,61,26,61,28xm63,36v3,-3,7,-5,11,-5c78,31,82,33,85,36v,-3,,-5,1,-7c83,26,79,25,74,25v-5,,-9,2,-12,4c63,31,63,34,63,36xm84,44v,-2,,-4,,-6c82,35,78,32,74,32v-4,,-8,3,-10,6c64,40,64,42,64,44v,1,,1,,2c65,45,66,45,68,45v,,-1,,-1,-1c67,41,70,38,74,38v4,,7,3,7,6c81,45,81,45,81,45v1,,2,,3,c84,45,84,45,84,44xm74,39v-3,,-5,3,-5,5c69,45,69,45,69,45v2,,3,,5,c76,45,78,45,79,45v,,,,,-1c79,42,77,39,74,39xm50,60v7,-5,15,-8,24,-8c83,52,92,55,99,60v1,-2,3,-3,4,-4c95,50,85,46,74,46,63,46,53,50,45,56v1,1,3,2,5,4xm55,66v5,-4,12,-6,19,-6c81,60,88,62,94,66v1,-2,2,-4,3,-5c91,56,83,54,74,54v-9,,-17,3,-23,7c52,63,53,64,55,66xm58,72v5,-3,10,-5,16,-5c80,67,85,69,90,72v1,-2,2,-4,3,-5c87,64,81,62,74,62v-7,,-13,2,-19,5c56,69,57,70,58,72xm61,79v4,-3,8,-4,13,-4c79,75,83,76,87,79v,-2,1,-4,2,-6c85,70,80,69,74,69v-5,,-11,1,-15,4c60,75,61,77,61,79xm63,87v3,-3,7,-5,11,-5c78,82,82,84,85,87v,-2,,-4,1,-7c83,78,79,76,74,76v-5,,-9,2,-12,5c63,83,63,85,63,87xm84,96v,-2,,-5,,-7c82,86,78,84,74,84v-4,,-8,2,-10,6c64,92,64,94,64,96v,,,1,,1c65,97,66,97,68,96v,,-1,,-1,c67,92,70,89,74,89v4,,7,3,7,7c81,96,81,96,81,96v1,1,2,1,3,1c84,97,84,96,84,96xm74,91v-3,,-5,2,-5,5c69,96,69,96,69,96v2,,3,,5,c76,96,78,96,79,96v,,,,,c79,93,77,91,74,91xm50,111v7,-5,15,-7,24,-7c83,104,92,106,99,111v1,-1,3,-3,4,-4c95,101,85,98,74,98v-11,,-21,3,-29,9c46,108,48,110,50,111xm55,117v5,-3,12,-6,19,-6c81,111,88,113,94,117v1,-2,2,-3,3,-5c91,108,83,105,74,105v-9,,-17,3,-23,7c52,114,53,116,55,117xm58,123v5,-3,10,-5,16,-5c80,118,85,120,90,123v1,-2,2,-3,3,-5c87,115,81,113,74,113v-7,,-13,2,-19,6c56,120,57,122,58,123xm61,130v4,-2,8,-4,13,-4c79,126,83,128,87,130v,-2,1,-4,2,-6c85,122,80,120,74,120v-5,,-11,2,-15,5c60,126,61,128,61,130xm63,139v3,-3,7,-5,11,-5c78,134,82,136,85,139v,-3,,-5,1,-7c83,129,79,128,74,128v-5,,-9,1,-12,4c63,134,63,136,63,139xm84,147v,-2,,-4,,-6c82,137,78,135,74,135v-4,,-8,3,-10,6c64,143,64,145,64,147v,1,,1,,1c65,148,66,148,68,148v,,-1,-1,-1,-1c67,143,70,140,74,140v4,,7,3,7,7c81,147,81,148,81,148v1,,2,,3,c84,148,84,148,84,147xm74,142v-3,,-5,2,-5,5c69,147,69,147,69,148v2,-1,3,-1,5,-1c76,147,78,147,79,148v,-1,,-1,,-1c79,144,77,142,74,142xm50,163v7,-5,15,-8,24,-8c83,155,92,158,99,163v1,-2,3,-3,4,-5c95,152,85,149,74,149v-11,,-21,3,-29,9c46,160,48,161,50,163xm55,169v5,-4,12,-6,19,-6c81,163,88,165,94,168v1,-1,2,-3,3,-4c91,159,83,157,74,157v-9,,-17,2,-23,7c52,165,53,167,55,169xm58,175v5,-3,10,-5,16,-5c80,170,85,171,90,174v1,-1,2,-3,3,-4c87,166,81,164,74,164v-7,,-13,2,-19,6c56,171,57,173,58,175xm61,182v4,-3,8,-5,13,-5c79,177,83,179,87,182v,-2,1,-4,2,-6c85,173,80,171,74,171v-5,,-11,2,-15,5c60,178,61,180,61,182xm63,190v3,-3,7,-5,11,-5c78,185,82,187,85,190v,-2,,-5,1,-7c83,181,79,179,74,179v-5,,-9,2,-12,4c63,186,63,188,63,190xm84,199v,-3,,-5,,-7c82,189,78,187,74,187v-4,,-8,2,-10,6c64,195,64,196,64,199v,,,,,1c65,199,66,199,68,199v,,-1,,-1,c67,195,70,192,74,192v4,,7,3,7,7c81,199,81,199,81,199v1,,2,,3,1c84,199,84,199,84,199xm74,193v-3,,-5,3,-5,6c69,199,69,199,69,199v2,,3,,5,c76,199,78,199,79,199v,,,,,c79,196,77,193,74,193xm50,214v7,-5,15,-8,24,-8c83,206,92,209,99,214v1,-2,3,-3,4,-4c95,204,85,200,74,200v-11,,-21,4,-29,10c46,211,48,213,50,214xm55,220v5,-4,12,-6,19,-6c81,214,88,216,94,220v1,-2,2,-3,3,-5c91,211,83,208,74,208v-9,,-17,3,-23,7c52,217,53,218,55,220xm58,226v5,-3,10,-5,16,-5c80,221,85,223,90,226v1,-2,2,-3,3,-5c87,218,81,216,74,216v-7,,-13,2,-19,5c56,223,57,224,58,226xm61,233v4,-3,8,-4,13,-4c79,229,83,230,87,233v,-2,1,-4,2,-6c85,224,80,223,74,223v-5,,-11,1,-15,4c60,229,61,231,61,233xm63,242v3,-4,7,-6,11,-6c78,236,82,238,85,241v,-2,,-4,1,-6c83,232,79,230,74,230v-5,,-9,2,-12,5c63,237,63,239,63,242xm84,250v,-2,,-4,,-6c82,240,78,238,74,238v-4,,-8,2,-10,6c64,246,64,248,64,250v,,,1,,1c65,251,66,251,68,251v,-1,-1,-1,-1,-1c67,246,70,243,74,243v4,,7,3,7,7c81,250,81,250,81,251v1,,2,,3,c84,251,84,250,84,250xm74,245v-3,,-5,2,-5,5c69,250,69,250,69,250v2,,3,,5,c76,250,78,250,79,250v,,,,,c79,247,77,245,74,245xm50,265v7,-4,15,-7,24,-7c83,258,92,261,99,265v1,-1,3,-3,4,-4c95,255,85,252,74,252v-11,,-21,3,-29,9c46,263,48,264,50,265xm55,271v5,-3,12,-6,19,-6c81,265,88,268,94,271v1,-1,2,-3,3,-5c91,262,83,259,74,259v-9,,-17,3,-23,8c52,268,53,270,55,271xm58,277v5,-3,10,-5,16,-5c80,272,85,274,90,277v1,-1,2,-3,3,-4c87,269,81,267,74,267v-7,,-13,2,-19,6c56,274,57,276,58,277xm61,285v4,-3,8,-5,13,-5c79,280,83,282,87,284v,-2,1,-4,2,-5c85,276,80,274,74,274v-5,,-11,2,-15,5c60,281,61,283,61,285xm63,293v3,-3,7,-5,11,-5c78,288,82,290,85,293v,-3,,-5,1,-7c83,283,79,282,74,282v-5,,-9,1,-12,4c63,288,63,291,63,293xm84,301v,-2,,-4,,-6c82,292,78,289,74,289v-4,,-8,3,-10,6c64,297,64,299,64,301v,1,,1,,1c65,302,66,302,68,302v,,-1,-1,-1,-1c67,298,70,295,74,295v4,,7,3,7,6c81,301,81,302,81,302v1,,2,,3,c84,302,84,302,84,301xm74,296v-3,,-5,2,-5,5c69,301,69,302,69,302v2,,3,-1,5,-1c76,301,78,302,79,302v,,,-1,,-1c79,298,77,296,74,296xm50,317v7,-5,15,-8,24,-8c83,309,92,312,99,317v1,-2,3,-3,4,-5c95,307,85,303,74,303v-11,,-21,4,-29,10c46,314,48,315,50,317xm55,323v5,-4,12,-6,19,-6c81,317,88,319,94,323v1,-2,2,-4,3,-5c91,313,83,311,74,311v-9,,-17,2,-23,7c52,319,53,321,55,323xm58,329v5,-3,10,-5,16,-5c80,324,85,326,90,329v1,-2,2,-4,3,-5c87,320,81,318,74,318v-7,,-13,2,-19,6c56,326,57,327,58,329xm61,336v4,-3,8,-4,13,-4c79,332,83,333,87,336v,-2,1,-4,2,-6c85,327,80,325,74,325v-5,,-11,2,-15,5c60,332,61,334,61,336xm63,344v3,-3,7,-5,11,-5c78,339,82,341,85,344v,-2,,-5,1,-7c83,335,79,333,74,333v-5,,-9,2,-12,4c63,340,63,342,63,344xm84,353v,-3,,-5,,-7c82,343,78,341,74,341v-4,,-8,2,-10,6c64,349,64,351,64,353v,,,,,1c65,354,66,353,68,353v,,-1,,-1,c67,349,70,346,74,346v4,,7,3,7,7c81,353,81,353,81,353v1,,2,1,3,1c84,353,84,353,84,353xm74,348v-3,,-5,2,-5,5c69,353,69,353,69,353v2,,3,,5,c76,353,78,353,79,353v,,,,,c79,350,77,348,74,348xm50,368v7,-5,15,-7,24,-7c83,361,92,363,99,368v1,-1,3,-3,4,-4c95,358,85,354,74,354v-11,,-21,4,-29,10c46,365,48,367,50,368xm55,374v5,-4,12,-6,19,-6c81,368,88,370,94,374v1,-2,2,-3,3,-5c91,365,83,362,74,362v-9,,-17,3,-23,7c52,371,53,372,55,374xm58,380v5,-3,10,-5,16,-5c80,375,85,377,90,380v1,-2,2,-3,3,-5c87,372,81,370,74,370v-7,,-13,2,-19,5c56,377,57,378,58,380xm61,387v4,-2,8,-4,13,-4c79,383,83,385,87,387v,-2,1,-4,2,-6c85,378,80,377,74,377v-5,,-11,2,-15,4c60,383,61,385,61,387xm63,396v3,-3,7,-6,11,-6c78,390,82,392,85,395v,-2,,-4,1,-6c83,386,79,385,74,385v-5,,-9,1,-12,4c63,391,63,393,63,396xm84,404v,-2,,-4,,-6c82,394,78,392,74,392v-4,,-8,2,-10,6c64,400,64,402,64,404v,,,1,,1c65,405,66,405,68,405v,-1,-1,-1,-1,-1c67,400,70,397,74,397v4,,7,3,7,7c81,404,81,404,81,405v1,,2,,3,c84,405,84,404,84,404xm74,399v-3,,-5,2,-5,5c69,404,69,404,69,404v2,,3,,5,c76,404,78,404,79,404v,,,,,c79,401,77,399,74,399xm50,420v7,-5,15,-8,24,-8c83,412,92,415,99,419v1,-1,3,-2,4,-4c95,409,85,406,74,406v-11,,-21,3,-29,9c46,417,48,418,50,420xm55,426v5,-4,12,-6,19,-6c81,420,88,422,94,425v1,-1,2,-3,3,-4c91,416,83,413,74,413v-9,,-17,3,-23,8c52,422,53,424,55,426xm58,431v5,-3,10,-4,16,-4c80,427,85,428,90,431v1,-1,2,-3,3,-4c87,423,81,421,74,421v-7,,-13,2,-19,6c56,428,57,430,58,431xm61,439v4,-3,8,-5,13,-5c79,434,83,436,87,438v,-2,1,-3,2,-5c85,430,80,428,74,428v-5,,-11,2,-15,5c60,435,61,437,61,439xm63,447v3,-3,7,-5,11,-5c78,442,82,444,85,447v,-3,,-5,1,-7c83,437,79,436,74,436v-5,,-9,2,-12,4c63,442,63,445,63,447xm84,455v,-2,,-4,,-6c82,446,78,443,74,443v-4,,-8,3,-10,6c64,451,64,453,64,455v,1,,1,,2c65,456,66,456,68,456v,,-1,,-1,-1c67,452,70,449,74,449v4,,7,3,7,6c81,456,81,456,81,456v1,,2,,3,1c84,456,84,456,84,455xm74,450v-3,,-5,3,-5,5c69,456,69,456,69,456v2,,3,,5,c76,456,78,456,79,456v,,,,,-1c79,453,77,450,74,450xm86,491v-3,-2,-7,-4,-12,-4c69,487,65,489,62,492v1,2,1,4,1,6c66,495,70,493,74,493v4,,8,2,11,5c85,496,85,494,86,491xm89,484v-4,-3,-9,-4,-15,-4c69,480,63,481,59,484v1,2,2,4,2,6c65,487,69,486,74,486v5,,9,1,13,4c87,488,88,486,89,484xm93,478v-6,-3,-12,-5,-19,-5c67,473,61,475,55,478v1,2,2,3,3,5c63,480,68,478,74,478v6,,11,2,16,5c91,481,92,480,93,478xm97,472v-6,-5,-14,-7,-23,-7c65,465,57,468,51,472v1,2,2,3,4,5c60,473,67,471,74,471v7,,14,2,20,6c95,475,96,473,97,472xm103,467c95,461,85,457,74,457v-11,,-21,4,-29,10c46,468,48,469,50,471v7,-5,15,-8,24,-8c83,463,92,466,99,471v1,-2,3,-3,4,-4xm140,455v,-2,-2,-5,-5,-5c132,450,130,453,130,455v,1,,1,,1c132,456,133,456,135,456v2,,3,,5,c140,456,140,456,140,455xm147,455v,-6,-5,-12,-12,-12c128,443,123,449,123,455v,1,,1,,2c125,457,127,456,128,456v,,,,,-1c128,452,131,449,135,449v4,,7,3,7,6c142,456,142,456,142,456v1,,3,1,5,1c147,456,147,456,147,455xm155,455v,-5,-3,-10,-6,-13c145,438,140,436,135,436v-5,,-10,2,-14,6c118,445,116,450,116,455v,2,,3,,4c118,459,120,458,122,457v,,-1,-1,-1,-2c121,448,128,442,135,442v8,,14,6,14,13c149,456,149,457,148,457v2,1,4,2,6,2c154,458,155,457,155,455xm162,455v,-7,-3,-14,-8,-19c149,431,143,428,135,428v-7,,-14,3,-19,8c111,441,108,448,108,455v,3,,5,1,8c111,462,113,461,114,460v,-2,,-3,,-5c114,444,123,434,135,434v12,,21,10,21,21c156,457,156,458,156,460v2,1,3,2,5,3c162,460,162,458,162,455xm165,465v1,,2,-1,3,-2c169,461,169,458,169,455v,-9,-4,-18,-10,-24c153,425,144,421,135,421v-9,,-18,4,-24,10c105,437,101,446,101,455v,3,,6,1,9c103,464,104,465,105,466v1,-1,1,-2,2,-2c107,461,106,458,106,455v,-15,13,-28,29,-28c151,427,164,440,164,455v,3,-1,6,-1,9c163,464,164,465,165,465xm207,491v-3,-2,-7,-4,-12,-4c191,487,187,489,184,491v,2,1,4,1,6c188,495,191,493,195,493v4,,8,2,10,5c206,496,206,494,207,491xm210,484v-4,-3,-9,-4,-15,-4c190,480,185,481,181,484v1,1,1,3,2,5c187,487,191,486,195,486v5,,9,1,13,4c208,488,209,486,210,484xm214,478v-6,-3,-12,-5,-19,-5c188,473,182,474,177,478v1,1,2,3,3,4c184,480,189,478,195,478v6,,11,2,16,5c212,481,213,480,214,478xm218,472v-6,-5,-14,-7,-23,-7c187,465,179,467,172,472v2,1,3,3,4,4c182,473,188,471,195,471v7,,14,2,19,6c216,475,217,473,218,472xm224,467v-8,-6,-18,-10,-29,-10c184,457,174,461,166,466v2,2,4,3,5,4c178,466,186,463,195,463v9,,17,3,24,8c221,469,222,468,224,467xm261,455v,-2,-2,-5,-5,-5c253,450,251,453,251,455v,1,,1,,1c252,456,254,456,256,456v2,,3,,5,c261,456,261,456,261,455xm268,455v,-6,-6,-12,-12,-12c249,443,244,449,244,455v,1,,1,,2c246,457,247,456,249,456v,,,,,-1c249,452,252,449,256,449v4,,7,3,7,6c263,456,263,456,263,456v1,,3,1,5,1c268,456,268,456,268,455xm275,455v,-5,-2,-10,-5,-13c266,438,261,436,256,436v-6,,-10,2,-14,6c239,445,236,450,236,455v,2,1,3,1,4c239,459,241,458,242,457v,,,-1,,-2c242,448,248,442,256,442v7,,13,6,13,13c269,456,269,457,269,457v2,1,4,2,6,2c275,458,275,457,275,455xm283,455v,-7,-3,-14,-8,-19c270,431,263,428,256,428v-8,,-14,3,-19,8c232,441,229,448,229,455v,3,,5,1,8c231,462,233,461,235,460v,-2,,-3,,-5c235,444,244,434,256,434v12,,21,10,21,21c277,457,277,458,276,460v2,1,4,2,6,3c283,460,283,458,283,455xm286,466v1,-1,2,-2,3,-2c290,461,290,458,290,455v,-9,-4,-18,-10,-24c274,425,265,421,256,421v-10,,-18,4,-24,10c225,437,222,446,222,455v,3,,6,1,9c224,464,225,465,225,466v1,-1,2,-2,3,-2c228,461,227,458,227,455v,-15,13,-28,29,-28c272,427,285,440,285,455v,3,-1,6,-2,9c284,464,285,465,286,466xm329,491v-3,-2,-8,-4,-12,-4c312,487,308,489,305,492v,2,1,4,1,6c309,495,313,493,317,493v4,,8,2,10,5c328,496,328,494,329,491xm332,484v-4,-3,-10,-4,-15,-4c311,480,306,481,302,484v1,2,2,4,2,6c308,487,312,486,317,486v5,,9,1,12,4c330,488,331,486,332,484xm335,478v-5,-3,-11,-5,-18,-5c310,473,304,475,298,478v1,2,2,3,3,5c306,480,311,478,317,478v6,,11,2,16,5c333,481,334,480,335,478xm340,472v-6,-5,-14,-7,-23,-7c308,465,300,468,293,472v2,2,3,3,4,5c303,473,310,471,317,471v7,,14,2,19,6c338,475,339,473,340,472xm346,467v-8,-6,-18,-10,-29,-10c306,457,296,461,288,467v1,1,3,2,4,4c299,466,308,463,317,463v9,,17,3,24,8c343,469,344,468,346,467xm383,455v,-2,-2,-5,-5,-5c375,450,373,453,373,455v,1,,1,,1c374,456,376,456,378,456v1,,3,,5,c383,456,383,456,383,455xm390,455v,-6,-6,-12,-12,-12c371,443,366,449,366,455v,1,,1,,2c368,457,369,456,371,456v,,,,,-1c371,452,374,449,378,449v3,,6,3,6,6c384,456,384,456,384,456v2,,4,1,6,1c390,456,390,456,390,455xm397,455v,-5,-2,-10,-5,-13c388,438,383,436,378,436v-6,,-10,2,-14,6c360,445,358,450,358,455v,2,,3,1,4c361,459,362,458,364,457v,,,-1,,-2c364,448,370,442,378,442v7,,13,6,13,13c391,456,391,457,391,457v2,1,4,2,6,2c397,458,397,457,397,455xm405,455v,-7,-3,-14,-8,-19c392,431,385,428,378,428v-8,,-15,3,-19,8c354,441,351,448,351,455v,3,,5,1,8c353,462,355,461,357,460v,-2,,-3,,-5c357,444,366,434,378,434v11,,21,10,21,21c399,457,399,458,398,460v2,1,4,2,6,3c405,460,405,458,405,455xm408,465v1,,2,-1,3,-2c412,461,412,458,412,455v,-9,-4,-18,-10,-24c396,425,387,421,378,421v-10,,-18,4,-24,10c347,437,344,446,344,455v,3,,6,1,9c346,464,346,465,347,466v1,-1,2,-2,3,-2c349,461,349,458,349,455v,-15,13,-28,29,-28c394,427,407,440,407,455v,3,-1,6,-2,9c406,464,407,465,408,465xm450,491v-4,-2,-8,-4,-12,-4c434,487,430,489,426,491v1,2,2,4,2,6c431,495,434,493,438,493v4,,8,2,10,5c449,496,449,494,450,491xm453,484v-5,-3,-10,-4,-15,-4c433,480,428,481,423,484v1,1,2,3,3,5c429,487,433,486,438,486v4,,9,1,12,4c451,488,452,486,453,484xm456,478v-5,-3,-11,-5,-18,-5c431,473,425,474,420,478v1,1,2,3,3,4c427,480,432,478,438,478v6,,11,2,15,5c454,481,455,480,456,478xm461,472v-7,-5,-15,-7,-23,-7c429,465,422,467,415,472v1,1,3,3,4,4c424,473,431,471,438,471v7,,14,2,19,6c458,475,460,473,461,472xm467,467v-8,-6,-18,-10,-29,-10c427,457,417,461,409,466v2,2,3,3,5,4c421,466,429,463,438,463v9,,17,3,24,8c464,469,465,468,467,467xm504,455v,-2,-3,-5,-5,-5c496,450,494,453,494,455v,1,,1,,1c495,456,497,456,499,456v1,,3,,5,c504,456,504,456,504,455xm511,455v,-6,-6,-12,-12,-12c492,443,487,449,487,455v,1,,1,,2c489,457,490,456,492,456v,,,,,-1c492,452,495,449,499,449v3,,6,3,6,6c505,456,505,456,505,456v2,,4,1,5,1c511,456,511,456,511,455xm518,455v,-5,-2,-10,-6,-13c509,438,504,436,499,436v-6,,-11,2,-14,6c481,445,479,450,479,455v,2,,3,1,4c481,459,483,458,485,457v,,,-1,,-2c485,448,491,442,499,442v7,,13,6,13,13c512,456,512,457,512,457v2,1,4,2,6,2c518,458,518,457,518,455xm526,455v,-7,-3,-14,-8,-19c513,431,506,428,499,428v-8,,-15,3,-20,8c474,441,471,448,471,455v,3,1,5,1,8c474,462,476,461,478,460v,-2,,-3,,-5c478,444,487,434,499,434v11,,21,10,21,21c520,457,520,458,519,460v2,1,4,2,6,3c525,460,526,458,526,455xm529,466v1,-1,2,-1,3,-2c532,461,533,458,533,455v,-9,-4,-18,-10,-24c517,425,508,421,499,421v-10,,-18,4,-25,10c468,437,464,446,464,455v,3,1,6,1,9c466,464,467,465,468,466v1,-1,2,-2,3,-2c470,461,470,458,470,455v,-15,13,-28,29,-28c515,427,527,440,527,455v,3,,6,-1,9c527,464,528,465,529,466xm572,491v-3,-2,-8,-4,-12,-4c555,487,551,489,548,492v,2,1,4,1,7c549,499,549,499,549,499v3,-4,7,-6,11,-6c564,493,568,495,570,498v1,-2,1,-4,2,-7xm575,484v-4,-3,-10,-4,-15,-4c554,480,549,481,545,484v1,2,1,4,2,6c551,487,555,486,560,486v5,,9,1,12,4c573,488,574,486,575,484xm578,478v-5,-3,-11,-5,-18,-5c553,473,547,475,541,478v1,2,2,3,3,5c549,480,554,478,560,478v6,,11,2,16,5c577,481,577,480,578,478xm583,472v-6,-5,-14,-7,-23,-7c551,465,543,468,536,472v2,2,3,3,4,5c546,473,553,471,560,471v7,,14,2,19,6c581,475,582,473,583,472xm589,467v-8,-6,-18,-10,-29,-10c549,457,539,461,531,467v1,1,3,3,4,4c542,466,551,463,560,463v9,,17,3,24,8c586,469,587,468,589,467xm626,455v,-2,-2,-5,-5,-5c618,450,616,453,616,455v,1,,1,,1c617,456,619,456,621,456v2,,3,,5,c626,456,626,456,626,455xm633,455v,-6,-6,-12,-12,-12c614,443,609,449,609,455v,1,,1,,2c611,457,612,456,614,456v,,,,,-1c614,452,617,449,621,449v4,,7,3,7,6c628,456,627,456,627,456v2,,4,1,6,1c633,456,633,456,633,455xm640,455v,-5,-2,-10,-5,-13c631,438,626,436,621,436v-6,,-10,2,-14,6c603,445,601,450,601,455v,2,,3,1,4c604,459,605,458,607,457v,,,-1,,-2c607,448,613,442,621,442v7,,13,6,13,13c634,456,634,457,634,457v2,1,4,2,6,2c640,458,640,457,640,455xm648,455v,-7,-3,-14,-8,-19c635,431,628,428,621,428v-8,,-14,3,-19,8c597,441,594,448,594,455v,3,,5,1,8c596,462,598,461,600,460v,-2,,-3,,-5c600,444,609,434,621,434v11,,21,10,21,21c642,457,642,458,641,460v2,1,4,2,6,3c648,460,648,458,648,455xm651,465v1,,2,-1,3,-2c655,461,655,458,655,455v,-9,-4,-18,-10,-24c639,425,630,421,621,421v-10,,-18,4,-24,10c590,437,587,446,587,455v,3,,6,1,9c589,464,589,465,590,466v1,-1,2,-2,3,-2c592,461,592,458,592,455v,-15,13,-28,29,-28c637,427,650,440,650,455v,3,-1,6,-2,9c649,464,650,465,651,465xm693,491v-3,-2,-8,-4,-12,-4c677,487,673,489,669,491v1,2,2,4,2,6c674,495,677,493,681,493v4,,8,2,10,5c692,496,692,494,693,491xm696,484v-5,-3,-10,-4,-15,-4c676,480,671,481,666,484v1,1,2,3,3,5c672,487,676,486,681,486v5,,9,1,12,4c694,488,695,486,696,484xm699,478v-5,-3,-11,-5,-18,-5c674,473,668,474,663,478v1,1,2,3,3,4c670,480,675,478,681,478v6,,11,2,16,5c697,481,698,480,699,478xm704,472v-7,-5,-15,-7,-23,-7c672,465,665,467,658,472v1,1,3,3,4,4c667,473,674,471,681,471v7,,14,2,19,6c701,475,703,473,704,472xm710,467v-8,-6,-18,-10,-29,-10c670,457,660,461,652,466v2,2,3,3,5,4c664,466,672,463,681,463v9,,17,3,24,8c707,469,708,468,710,467xm747,455v,-2,-2,-5,-5,-5c739,450,737,453,737,455v,1,,1,,1c738,456,740,456,742,456v1,,3,,5,c747,456,747,456,747,455xm754,455v,-6,-6,-12,-12,-12c735,443,730,449,730,455v,1,,1,,2c732,457,733,456,735,456v,,,,,-1c735,452,738,449,742,449v3,,6,3,6,6c748,456,748,456,748,456v2,,4,1,6,1c754,456,754,456,754,455xm761,455v,-5,-2,-10,-6,-13c752,438,747,436,742,436v-6,,-11,2,-14,6c724,445,722,450,722,455v,2,,3,1,4c724,459,726,458,728,457v,,,-1,,-2c728,448,734,442,742,442v7,,13,6,13,13c755,456,755,457,755,457v2,1,4,2,6,2c761,458,761,457,761,455xm769,455v,-7,-3,-14,-8,-19c756,431,749,428,742,428v-8,,-15,3,-20,8c718,441,714,448,714,455v,3,1,5,1,8c717,462,719,461,721,460v,-2,,-3,,-5c721,444,730,434,742,434v11,,21,10,21,21c763,457,763,458,762,460v2,1,4,2,6,3c769,460,769,458,769,455xm772,466v1,-1,2,-2,3,-2c776,461,776,458,776,455v,-9,-4,-18,-10,-24c760,425,751,421,742,421v-10,,-18,4,-25,10c711,437,707,446,707,455v,3,1,6,1,9c709,464,710,465,711,466v1,-1,2,-2,3,-2c713,461,713,458,713,455v,-15,13,-28,29,-28c758,427,770,440,770,455v,3,,6,-1,9c770,464,771,465,772,466xm815,491v-4,-2,-8,-4,-12,-4c798,487,794,489,791,492v,2,1,4,1,6c795,495,798,493,803,493v4,,8,2,10,5c814,496,814,494,815,491xm818,484v-5,-3,-10,-4,-15,-4c797,480,792,481,788,484v1,2,1,4,2,6c794,487,798,486,803,486v4,,9,1,12,4c816,488,817,486,818,484xm821,478v-5,-3,-11,-5,-18,-5c796,473,789,475,784,478v1,2,2,3,3,5c791,480,797,478,803,478v6,,11,2,15,5c819,481,820,480,821,478xm826,472v-7,-5,-15,-7,-23,-7c794,465,786,468,779,472v2,2,3,3,4,5c789,473,795,471,803,471v7,,14,2,19,6c823,475,825,473,826,472xm832,467v-8,-6,-18,-10,-29,-10c792,457,782,461,773,467v2,1,4,2,5,4c785,466,794,463,803,463v9,,17,3,24,8c829,469,830,468,832,467xm869,455v,-2,-3,-5,-5,-5c861,450,858,453,858,455v,1,1,1,1,1c860,456,862,456,864,456v1,,3,,5,c869,456,869,456,869,455xm876,455v,-6,-6,-12,-12,-12c857,443,852,449,852,455v,1,,1,,2c853,457,855,456,857,456v,,,,,-1c857,452,860,449,864,449v3,,6,3,6,6c870,456,870,456,870,456v2,,4,1,5,1c876,456,876,456,876,455xm883,455v,-5,-2,-10,-6,-13c874,438,869,436,864,436v-6,,-11,2,-14,6c846,445,844,450,844,455v,2,,3,,4c846,459,848,458,850,457v,,,-1,,-2c850,448,856,442,864,442v7,,13,6,13,13c877,456,877,457,877,457v2,1,4,2,6,2c883,458,883,457,883,455xm891,455v,-7,-3,-14,-8,-19c878,431,871,428,864,428v-8,,-15,3,-20,8c839,441,836,448,836,455v,3,1,5,1,8c839,462,841,461,843,460v,-2,-1,-3,-1,-5c842,444,852,434,864,434v11,,21,10,21,21c885,457,884,458,884,460v2,1,4,2,6,3c890,460,891,458,891,455xm898,455v,-9,-4,-18,-10,-24c882,425,873,421,864,421v-10,,-18,4,-25,10c833,437,829,446,829,455v,3,1,6,1,9c831,464,832,465,833,466v1,-1,2,-2,3,-2c835,461,835,458,835,455v,-15,13,-28,29,-28c879,427,892,440,892,455v,3,,6,-1,9c892,464,893,465,894,465v1,,2,-1,3,-2c897,461,898,458,898,455xm906,455v,-11,-5,-22,-13,-29c886,418,875,413,864,413v-12,,-22,5,-30,13c826,433,822,444,822,455v,2,,3,,4c824,460,826,461,829,463v-1,-3,-1,-5,-1,-8c828,436,844,420,864,420v19,,35,16,35,35c899,458,899,460,899,462v2,-1,4,-2,6,-3c905,458,906,457,906,455xm929,455v,-2,-3,-5,-5,-5c921,450,918,453,918,455v,1,,1,1,1c920,456,922,456,924,456v1,,3,,5,c929,456,929,456,929,455xm933,455v,-2,,-4,1,-6c932,446,928,443,924,443v-4,,-8,2,-10,5c915,450,915,453,915,455v,1,,1,,1c915,456,916,456,917,456v,,,,,-1c917,452,920,449,924,449v3,,6,3,6,6c930,456,930,456,930,456v1,,2,,3,1c933,456,933,456,933,455xm912,440v1,2,1,4,2,6c916,443,920,442,924,442v4,,7,2,10,5c934,444,935,442,936,440v-4,-3,-8,-4,-12,-4c919,436,915,437,912,440xm864,406v-14,,-27,5,-36,14c820,429,814,442,814,455v,1,,1,,2c816,457,818,458,820,459v,-1,,-2,,-4c820,431,840,412,864,412v24,,43,19,43,43c907,456,907,457,907,458v2,,4,-1,6,-1c913,456,913,456,913,455v,-13,-5,-26,-14,-35c890,411,877,406,864,406xm885,404v,2,-1,3,-1,5c886,409,888,410,890,411v,-2,1,-4,1,-7c891,397,888,390,883,385v-5,-5,-12,-8,-19,-8c856,377,849,380,844,385v-5,5,-8,12,-8,19c836,407,837,409,837,411v2,-1,4,-2,6,-2c843,407,842,406,842,404v,-12,10,-21,22,-21c875,383,885,392,885,404xm877,404v,1,,1,,2c879,407,881,407,883,408v,-1,,-3,,-4c883,399,881,394,877,390v-3,-3,-8,-5,-13,-5c858,385,853,387,850,390v-4,4,-6,9,-6,14c844,405,844,407,844,408v2,-1,4,-1,6,-2c850,405,850,405,850,404v,-7,6,-14,14,-14c871,390,877,397,877,404xm870,404v,,,,,1c872,405,874,405,875,406v1,-1,1,-1,1,-2c876,397,870,392,864,392v-7,,-12,5,-12,12c852,405,852,405,852,406v1,-1,3,-1,5,-1c857,404,857,404,857,404v,-4,3,-7,7,-7c867,397,870,400,870,404xm864,399v-3,,-6,2,-6,5c858,404,859,404,859,404v1,,3,,5,c865,404,867,404,869,404v,,,,,c869,401,866,399,864,399xm898,404v,-9,-4,-18,-10,-24c882,374,873,370,864,370v-10,,-18,4,-25,10c833,386,829,395,829,404v,3,1,6,1,8c831,413,832,414,833,414v1,,2,-1,3,-2c835,410,835,407,835,404v,-16,13,-29,29,-29c879,375,892,388,892,404v,3,,6,-1,8c892,413,893,413,894,414v1,-1,2,-2,3,-2c897,409,898,407,898,404xm906,404v,-12,-5,-22,-13,-30c886,367,875,362,864,362v-12,,-22,5,-30,12c826,382,822,392,822,404v,1,,3,,4c824,409,826,410,829,411v-1,-2,-1,-5,-1,-7c828,384,844,368,864,368v19,,35,16,35,36c899,406,899,408,899,411v2,-2,4,-3,6,-3c905,406,906,405,906,404xm929,404v,-3,-3,-5,-5,-5c921,399,918,401,918,404v,,,,1,c920,404,922,404,924,404v1,,3,,5,c929,404,929,404,929,404xm933,404v,-2,,-4,1,-6c932,394,928,392,924,392v-4,,-8,2,-10,5c915,399,915,402,915,404v,,,1,,1c915,405,916,405,917,405v,-1,,-1,,-1c917,400,920,397,924,397v3,,6,3,6,7c930,404,930,404,930,405v1,,2,,3,c933,405,933,404,933,404xm912,388v1,2,1,4,2,7c916,392,920,390,924,390v4,,7,2,10,5c934,393,935,391,936,389v-4,-3,-8,-4,-12,-4c919,385,915,386,912,388xm864,354v-14,,-27,6,-36,15c820,378,814,390,814,404v,1,,1,,1c816,406,818,407,820,407v,-1,,-2,,-3c820,380,840,361,864,361v24,,43,19,43,43c907,405,907,406,907,407v2,-1,4,-1,6,-2c913,405,913,404,913,404v,-14,-5,-26,-14,-35c890,360,877,354,864,354xm885,353v,1,-1,3,-1,4c886,358,888,359,890,360v,-2,1,-5,1,-7c891,345,888,338,883,333v-5,-5,-12,-8,-19,-8c856,325,849,328,844,333v-5,5,-8,12,-8,20c836,355,837,358,837,360v2,-1,4,-2,6,-3c843,356,842,354,842,353v,-12,10,-21,22,-21c875,332,885,341,885,353xm877,353v,,,1,,2c879,355,881,356,883,357v,-2,,-3,,-4c883,347,881,342,877,339v-3,-4,-8,-6,-13,-6c858,333,853,335,850,339v-4,3,-6,8,-6,14c844,354,844,355,844,357v2,-1,4,-2,6,-2c850,354,850,353,850,353v,-8,6,-14,14,-14c871,339,877,345,877,353xm870,353v,,,,,c872,354,874,354,875,354v1,,1,-1,1,-1c876,346,870,341,864,341v-7,,-12,5,-12,12c852,353,852,354,852,354v1,,3,,5,-1c857,353,857,353,857,353v,-4,3,-7,7,-7c867,346,870,349,870,353xm864,348v-3,,-6,2,-6,5c858,353,859,353,859,353v1,,3,,5,c865,353,867,353,869,353v,,,,,c869,350,866,348,864,348xm898,353v,-10,-4,-18,-10,-25c882,322,873,318,864,318v-10,,-18,4,-25,10c833,335,829,343,829,353v,3,1,5,1,8c831,362,832,362,833,363v1,-1,2,-1,3,-2c835,358,835,356,835,353v,-16,13,-29,29,-29c879,324,892,337,892,353v,3,,5,-1,8c892,361,893,362,894,363v1,-1,2,-2,3,-3c897,358,898,355,898,353xm906,353v,-12,-5,-22,-13,-30c886,315,875,311,864,311v-12,,-22,4,-30,12c826,331,822,341,822,353v,1,,2,,4c824,357,826,359,829,360v-1,-2,-1,-5,-1,-7c828,333,844,317,864,317v19,,35,16,35,36c899,355,899,357,899,359v2,-1,4,-2,6,-3c905,355,906,354,906,353xm929,353v,-3,-3,-5,-5,-5c921,348,918,350,918,353v,,,,1,c920,353,922,353,924,353v1,,3,,5,c929,353,929,353,929,353xm933,353v,-3,,-5,1,-7c932,343,928,341,924,341v-4,,-8,1,-10,4c915,348,915,350,915,353v,,,,,1c915,353,916,353,917,353v,,,,,c917,349,920,346,924,346v3,,6,3,6,7c930,353,930,353,930,353v1,,2,1,3,1c933,353,933,353,933,353xm912,337v1,2,1,4,2,6c916,341,920,339,924,339v4,,7,2,10,5c934,342,935,339,936,337v-4,-2,-8,-4,-12,-4c919,333,915,334,912,337xm864,303v-14,,-27,6,-36,15c820,327,814,339,814,353v,,,1,,1c816,355,818,355,820,356v,-1,,-2,,-3c820,329,840,309,864,309v24,,43,20,43,44c907,354,907,355,907,356v2,-1,4,-2,6,-2c913,353,913,353,913,353v,-14,-5,-26,-14,-35c890,309,877,303,864,303xm885,301v,2,-1,3,-1,5c886,307,888,308,890,309v,-3,1,-5,1,-8c891,294,888,287,883,282v-5,-5,-12,-8,-19,-8c856,274,849,277,844,282v-5,5,-8,12,-8,19c836,304,837,306,837,309v2,-1,4,-2,6,-3c843,304,842,303,842,301v,-11,10,-21,22,-21c875,280,885,290,885,301xm877,301v,1,,2,,2c879,304,881,304,883,305v,-1,,-2,,-4c883,296,881,291,877,287v-3,-3,-8,-5,-13,-5c858,282,853,284,850,287v-4,4,-6,9,-6,14c844,303,844,304,844,305v2,-1,4,-1,6,-2c850,303,850,302,850,301v,-7,6,-13,14,-13c871,288,877,294,877,301xm870,301v,,,1,,1c872,302,874,302,875,303v1,-1,1,-1,1,-2c876,295,870,289,864,289v-7,,-12,6,-12,12c852,302,852,302,852,303v1,-1,3,-1,5,-1c857,302,857,301,857,301v,-3,3,-6,7,-6c867,295,870,298,870,301xm864,296v-3,,-6,2,-6,5c858,301,859,302,859,302v1,,3,-1,5,-1c865,301,867,302,869,302v,,,-1,,-1c869,298,866,296,864,296xm898,301v,-9,-4,-18,-10,-24c882,271,873,267,864,267v-10,,-18,4,-25,10c833,283,829,292,829,301v,3,1,6,1,9c831,310,832,311,833,311v1,,2,-1,3,-1c835,307,835,304,835,301v,-16,13,-29,29,-29c879,272,892,285,892,301v,3,,6,-1,9c892,310,893,311,894,311v1,-1,2,-1,3,-2c897,306,898,304,898,301xm906,301v,-11,-5,-22,-13,-29c886,264,875,259,864,259v-12,,-22,5,-30,13c826,279,822,290,822,301v,2,,3,,4c824,306,826,307,829,308v-1,-2,-1,-4,-1,-7c828,282,844,265,864,265v19,,35,17,35,36c899,304,899,306,899,308v2,-1,4,-2,6,-3c905,304,906,302,906,301xm929,301v,-3,-3,-5,-5,-5c921,296,918,298,918,301v,,,1,1,1c920,302,922,301,924,301v1,,3,1,5,1c929,302,929,301,929,301xm933,301v,-2,,-4,1,-6c932,292,928,289,924,289v-4,,-8,2,-10,5c915,296,915,299,915,301v,1,,1,,1c915,302,916,302,917,302v,,,-1,,-1c917,298,920,295,924,295v3,,6,3,6,6c930,301,930,302,930,302v1,,2,,3,c933,302,933,302,933,301xm912,285v1,2,1,5,2,7c916,289,920,288,924,288v4,,7,2,10,5c934,290,935,288,936,286v-4,-3,-8,-4,-12,-4c919,282,915,283,912,285xm864,252v-14,,-27,5,-36,14c820,275,814,288,814,301v,1,,1,,2c816,303,818,304,820,305v,-2,,-3,,-4c820,277,840,258,864,258v24,,43,19,43,43c907,302,907,303,907,304v2,,4,-1,6,-1c913,302,913,302,913,301v,-13,-5,-26,-14,-35c890,257,877,252,864,252xm885,250v,1,-1,3,-1,4c886,255,888,256,890,257v,-2,1,-5,1,-7c891,242,888,236,883,231v-5,-5,-12,-8,-19,-8c856,223,849,226,844,231v-5,5,-8,11,-8,19c836,252,837,255,837,257v2,-1,4,-2,6,-3c843,253,842,251,842,250v,-12,10,-21,22,-21c875,229,885,238,885,250xm877,250v,1,,1,,2c879,252,881,253,883,254v,-1,,-3,,-4c883,245,881,240,877,236v-3,-3,-8,-6,-13,-6c858,230,853,233,850,236v-4,4,-6,9,-6,14c844,251,844,253,844,254v2,-1,4,-2,6,-2c850,251,850,251,850,250v,-8,6,-14,14,-14c871,236,877,242,877,250xm870,250v,,,,,1c872,251,874,251,875,251v1,,1,-1,1,-1c876,243,870,238,864,238v-7,,-12,5,-12,12c852,250,852,251,852,251v1,,3,,5,c857,250,857,250,857,250v,-4,3,-7,7,-7c867,243,870,246,870,250xm864,245v-3,,-6,2,-6,5c858,250,859,250,859,250v1,,3,,5,c865,250,867,250,869,250v,,,,,c869,247,866,245,864,245xm898,250v,-10,-4,-18,-10,-24c882,220,873,216,864,216v-10,,-18,4,-25,10c833,232,829,240,829,250v,3,1,6,1,8c831,259,832,259,833,260v1,-1,2,-1,3,-2c835,256,835,253,835,250v,-16,13,-29,29,-29c879,221,892,234,892,250v,3,,6,-1,8c892,259,893,259,894,260v1,-1,2,-2,3,-2c897,255,898,253,898,250xm906,250v,-12,-5,-22,-13,-30c886,213,875,208,864,208v-12,,-22,5,-30,12c826,228,822,238,822,250v,1,,3,,4c824,255,826,256,829,257v-1,-2,-1,-5,-1,-7c828,230,844,214,864,214v19,,35,16,35,36c899,252,899,254,899,256v2,-1,4,-2,6,-3c905,252,906,251,906,250xm929,250v,-3,-3,-5,-5,-5c921,245,918,247,918,250v,,,,1,c920,250,922,250,924,250v1,,3,,5,c929,250,929,250,929,250xm933,250v,-2,,-4,1,-6c932,240,928,238,924,238v-4,,-8,2,-10,4c915,245,915,247,915,250v,,,1,,1c915,251,916,251,917,251v,-1,,-1,,-1c917,246,920,243,924,243v3,,6,3,6,7c930,250,930,250,930,251v1,,2,,3,c933,251,933,250,933,250xm912,234v1,2,1,4,2,6c916,238,920,236,924,236v4,,7,2,10,5c934,239,935,237,936,235v-4,-3,-8,-5,-12,-5c919,230,915,232,912,234xm864,200v-14,,-27,6,-36,15c820,224,814,236,814,250v,,,1,,1c816,252,818,252,820,253v,-1,,-2,,-3c820,226,840,206,864,206v24,,43,20,43,44c907,251,907,252,907,253v2,-1,4,-1,6,-2c913,251,913,250,913,250v,-14,-5,-26,-14,-35c890,206,877,200,864,200xm885,199v,1,-1,3,-1,4c886,204,888,205,890,206v,-2,1,-5,1,-7c891,191,888,184,883,179v-5,-5,-12,-8,-19,-8c856,171,849,174,844,179v-5,5,-8,12,-8,20c836,201,837,204,837,206v2,-1,4,-2,6,-3c843,202,842,200,842,199v,-12,10,-22,22,-22c875,177,885,187,885,199xm877,199v,,,1,,1c879,201,881,202,883,202v,-1,,-2,,-3c883,193,881,188,877,185v-3,-4,-8,-6,-13,-6c858,179,853,181,850,185v-4,3,-6,8,-6,14c844,200,844,201,844,202v2,,4,-1,6,-2c850,200,850,199,850,199v,-8,6,-14,14,-14c871,185,877,191,877,199xm870,199v,,,,,c872,199,874,200,875,200v1,,1,-1,1,-1c876,192,870,187,864,187v-7,,-12,5,-12,12c852,199,852,200,852,200v1,,3,-1,5,-1c857,199,857,199,857,199v,-4,3,-7,7,-7c867,192,870,195,870,199xm864,193v-3,,-6,3,-6,6c858,199,859,199,859,199v1,,3,,5,c865,199,867,199,869,199v,,,,,c869,196,866,193,864,193xm898,199v,-10,-4,-18,-10,-25c882,168,873,164,864,164v-10,,-18,4,-25,10c833,181,829,189,829,199v,2,1,5,1,8c831,207,832,208,833,209v1,-1,2,-2,3,-2c835,204,835,201,835,199v,-16,13,-29,29,-29c879,170,892,183,892,199v,2,,5,-1,8c892,207,893,208,894,208v1,,2,-1,3,-2c897,204,898,201,898,199xm906,199v,-12,-5,-23,-13,-30c886,161,875,157,864,157v-12,,-22,4,-30,12c826,176,822,187,822,199v,1,,2,,3c824,203,826,204,829,206v-1,-3,-1,-5,-1,-7c828,179,844,163,864,163v19,,35,16,35,36c899,201,899,203,899,205v2,-1,4,-2,6,-3c905,201,906,200,906,199xm929,199v,-3,-3,-6,-5,-6c921,193,918,196,918,199v,,,,1,c920,199,922,199,924,199v1,,3,,5,c929,199,929,199,929,199xm933,199v,-3,,-5,1,-7c932,189,928,187,924,187v-4,,-8,1,-10,4c915,194,915,196,915,199v,,,,,c915,199,916,199,917,199v,,,,,c917,195,920,192,924,192v3,,6,3,6,7c930,199,930,199,930,199v1,,2,,3,1c933,199,933,199,933,199xm912,183v1,2,1,4,2,6c916,187,920,185,924,185v4,,7,2,10,5c934,188,935,185,936,183v-4,-2,-8,-4,-12,-4c919,179,915,180,912,183xm864,149v-14,,-27,5,-36,14c820,172,814,185,814,199v,,,,,1c816,200,818,201,820,202v,-1,,-2,,-3c820,175,840,155,864,155v24,,43,20,43,44c907,200,907,200,907,201v2,,4,-1,6,-1c913,199,913,199,913,199v,-14,-5,-27,-14,-36c890,154,877,149,864,149xm885,147v,2,-1,3,-1,5c886,152,888,153,890,155v,-3,1,-5,1,-8c891,140,888,133,883,128v-5,-5,-12,-8,-19,-8c856,120,849,123,844,128v-5,5,-8,12,-8,19c836,150,837,152,837,155v2,-2,4,-3,6,-3c843,150,842,149,842,147v,-12,10,-21,22,-21c875,126,885,135,885,147xm877,147v,1,,1,,2c879,150,881,150,883,151v,-1,,-3,,-4c883,142,881,137,877,133v-3,-3,-8,-5,-13,-5c858,128,853,130,850,133v-4,4,-6,9,-6,14c844,148,844,150,844,151v2,-1,4,-1,6,-2c850,148,850,148,850,147v,-7,6,-13,14,-13c871,134,877,140,877,147xm870,147v,,,1,,1c872,148,874,148,875,149v1,-1,1,-1,1,-2c876,141,870,135,864,135v-7,,-12,6,-12,12c852,148,852,148,852,149v1,-1,3,-1,5,-1c857,148,857,147,857,147v,-4,3,-7,7,-7c867,140,870,143,870,147xm864,142v-3,,-6,2,-6,5c858,147,859,147,859,148v1,-1,3,-1,5,-1c865,147,867,147,869,148v,-1,,-1,,-1c869,144,866,142,864,142xm898,147v,-9,-4,-18,-10,-24c882,117,873,113,864,113v-10,,-18,4,-25,10c833,129,829,138,829,147v,3,1,6,1,8c831,156,832,157,833,157v1,,2,-1,3,-2c835,153,835,150,835,147v,-16,13,-29,29,-29c879,118,892,131,892,147v,3,,6,-1,8c892,156,893,156,894,157v1,-1,2,-1,3,-2c897,152,898,150,898,147xm906,147v,-11,-5,-22,-13,-30c886,110,875,105,864,105v-12,,-22,5,-30,12c826,125,822,136,822,147v,1,,3,,4c824,152,826,153,829,154v-1,-2,-1,-4,-1,-7c828,127,844,111,864,111v19,,35,16,35,36c899,149,899,152,899,154v2,-1,4,-2,6,-3c905,150,906,148,906,147xm929,147v,-3,-3,-5,-5,-5c921,142,918,144,918,147v,,,,1,1c920,147,922,147,924,147v1,,3,,5,1c929,147,929,147,929,147xm933,147v,-2,,-4,1,-6c932,137,928,135,924,135v-4,,-8,2,-10,5c915,142,915,145,915,147v,,,1,,1c915,148,916,148,917,148v,,,-1,,-1c917,143,920,140,924,140v3,,6,3,6,7c930,147,930,148,930,148v1,,2,,3,c933,148,933,148,933,147xm912,131v1,2,1,4,2,7c916,135,920,134,924,134v4,,7,2,10,5c934,136,935,134,936,132v-4,-3,-8,-4,-12,-4c919,128,915,129,912,131xm864,98v-14,,-27,5,-36,14c820,121,814,133,814,147v,1,,1,,2c816,149,818,150,820,150v,-1,,-2,,-3c820,123,840,104,864,104v24,,43,19,43,43c907,148,907,149,907,150v2,-1,4,-1,6,-2c913,148,913,148,913,147v,-14,-5,-26,-14,-35c890,103,877,98,864,98xm885,96v,1,-1,3,-1,4c886,101,888,102,890,103v,-2,1,-5,1,-7c891,88,888,81,883,77v-5,-5,-12,-8,-19,-8c856,69,849,72,844,77v-5,4,-8,11,-8,19c836,98,837,101,837,103v2,-1,4,-2,6,-3c843,99,842,97,842,96v,-12,10,-21,22,-21c875,75,885,84,885,96xm877,96v,,,1,,2c879,98,881,99,883,100v,-2,,-3,,-4c883,90,881,86,877,82v-3,-4,-8,-6,-13,-6c858,76,853,78,850,82v-4,4,-6,8,-6,14c844,97,844,98,844,100v2,-1,4,-2,6,-2c850,97,850,96,850,96v,-8,6,-14,14,-14c871,82,877,88,877,96xm870,96v,,,,,c872,97,874,97,875,97v1,,1,-1,1,-1c876,89,870,84,864,84v-7,,-12,5,-12,12c852,96,852,97,852,97v1,,3,,5,-1c857,96,857,96,857,96v,-4,3,-7,7,-7c867,89,870,92,870,96xm864,91v-3,,-6,2,-6,5c858,96,859,96,859,96v1,,3,,5,c865,96,867,96,869,96v,,,,,c869,93,866,91,864,91xm898,96v,-10,-4,-18,-10,-24c882,65,873,62,864,62v-10,,-18,3,-25,10c833,78,829,86,829,96v,3,1,5,1,8c831,105,832,105,833,106v1,-1,2,-1,3,-2c835,101,835,99,835,96v,-16,13,-29,29,-29c879,67,892,80,892,96v,3,,5,-1,8c892,105,893,105,894,106v1,-1,2,-2,3,-3c897,101,898,98,898,96xm906,96v,-12,-5,-22,-13,-30c886,59,875,54,864,54v-12,,-22,5,-30,12c826,74,822,84,822,96v,1,,2,,4c824,101,826,102,829,103v-1,-2,-1,-5,-1,-7c828,76,844,60,864,60v19,,35,16,35,36c899,98,899,100,899,102v2,-1,4,-2,6,-3c905,98,906,97,906,96xm929,96v,-3,-3,-5,-5,-5c921,91,918,93,918,96v,,,,1,c920,96,922,96,924,96v1,,3,,5,c929,96,929,96,929,96xm933,96v,-2,,-5,1,-7c932,86,928,84,924,84v-4,,-8,2,-10,4c915,91,915,93,915,96v,,,,,1c915,97,916,96,917,96v,,,,,c917,92,920,89,924,89v3,,6,3,6,7c930,96,930,96,930,96v1,1,2,1,3,1c933,97,933,96,933,96xm912,80v1,2,1,4,2,6c916,84,920,82,924,82v4,,7,2,10,5c934,85,935,83,936,80v-4,-2,-8,-4,-12,-4c919,76,915,78,912,80xm864,46v-14,,-27,6,-36,15c820,70,814,82,814,96v,,,1,,1c816,98,818,98,820,99v,-1,,-2,,-3c820,72,840,52,864,52v24,,43,20,43,44c907,97,907,98,907,99v2,-1,4,-2,6,-2c913,97,913,96,913,96v,-14,-5,-26,-14,-35c890,52,877,46,864,46xm885,44v,2,-1,3,-1,5c886,50,888,51,890,52v,-3,1,-5,1,-8c891,37,888,30,883,25v-5,-5,-12,-8,-19,-8c856,17,849,20,844,25v-5,5,-8,12,-8,19c836,47,837,49,837,52v2,-1,4,-2,6,-3c843,47,842,46,842,44v,-11,10,-21,22,-21c875,23,885,33,885,44xm877,44v,1,,2,,2c879,47,881,48,883,48v,-1,,-2,,-4c883,39,881,34,877,31v-3,-4,-8,-6,-13,-6c858,25,853,27,850,31v-4,3,-6,8,-6,13c844,46,844,47,844,48v2,,4,-1,6,-2c850,46,850,45,850,44v,-7,6,-13,14,-13c871,31,877,37,877,44xm870,44v,1,,1,,1c872,45,874,46,875,46v1,-1,1,-1,1,-2c876,38,870,32,864,32v-7,,-12,6,-12,12c852,45,852,45,852,46v1,,3,-1,5,-1c857,45,857,45,857,44v,-3,3,-6,7,-6c867,38,870,41,870,44xm864,39v-3,,-6,3,-6,5c858,45,859,45,859,45v1,,3,,5,c865,45,867,45,869,45v,,,,,-1c869,42,866,39,864,39xm898,44v,-9,-4,-18,-10,-24c882,14,873,10,864,10v-10,,-18,4,-25,10c833,26,829,35,829,44v,3,1,6,1,9c831,53,832,54,833,55v1,-1,2,-2,3,-2c835,50,835,47,835,44v,-16,13,-28,29,-28c879,16,892,28,892,44v,3,,6,-1,9c892,53,893,54,894,54v1,-1,2,-1,3,-2c897,50,898,47,898,44xm906,44v,-11,-5,-22,-13,-29c886,7,875,2,864,2v-12,,-22,5,-30,13c826,22,822,33,822,44v,2,,3,,4c824,49,826,50,829,52v-1,-3,-1,-5,-1,-8c828,25,844,9,864,9v19,,35,16,35,35c899,47,899,49,899,51v2,-1,4,-2,6,-3c905,47,906,46,906,44xm929,44v,-2,-3,-5,-5,-5c921,39,918,42,918,44v,1,,1,1,1c920,45,922,45,924,45v1,,3,,5,c929,45,929,45,929,44xm933,44v,-2,,-4,1,-6c932,35,928,32,924,32v-4,,-8,2,-10,5c915,39,915,42,915,44v,1,,1,,1c915,45,916,45,917,45v,,,,,-1c917,41,920,38,924,38v3,,6,3,6,6c930,45,930,45,930,45v1,,2,,3,c933,45,933,45,933,44xm934,36v,-3,1,-5,2,-7c932,26,928,25,924,25v-5,,-9,1,-12,3c913,31,913,33,914,35v2,-3,6,-4,10,-4c928,31,931,33,934,36xm317,500v-3,,-5,2,-6,4c313,504,313,504,313,504v1,-1,2,-2,4,-2c319,502,320,503,321,504v2,,2,,2,c322,502,320,500,317,500xm621,500v-3,,-5,2,-6,4c617,504,617,504,617,504v1,-1,2,-2,4,-2c623,502,624,503,625,504v2,,2,,2,c626,502,624,500,621,500xm256,478v-15,,-27,11,-29,26c229,504,229,504,229,504v,-6,3,-12,8,-16c242,483,248,480,256,480v7,,14,3,19,8c279,492,282,498,283,504v2,,2,,2,c283,489,271,478,256,478xm438,500v-3,,-5,2,-6,4c434,504,434,504,434,504v1,-1,2,-2,4,-2c440,502,441,503,442,504v2,,2,,2,c443,502,440,500,438,500xm499,500v-3,,-5,2,-6,4c494,504,494,504,494,504v1,-1,3,-2,5,-2c500,502,502,503,503,504v2,,2,,2,c504,502,501,500,499,500xm499,486v-11,,-20,8,-21,18c479,504,479,504,479,504v1,-4,3,-8,6,-11c488,489,493,487,499,487v5,,10,2,13,6c515,496,517,500,518,504v1,,1,,1,c518,494,509,486,499,486xm378,471v-19,,-34,15,-36,33c344,504,344,504,344,504v,-8,4,-16,10,-21c360,476,368,473,378,473v9,,18,3,24,10c408,488,411,496,412,504v1,,1,,1,c412,486,397,471,378,471xm378,463v-23,,-42,18,-44,41c336,504,336,504,336,504v1,-10,5,-20,12,-27c356,470,366,465,378,465v11,,22,5,29,12c414,484,419,494,420,504v1,,1,,1,c420,481,401,463,378,463xm256,471v-19,,-34,15,-36,33c222,504,222,504,222,504v,-8,4,-16,10,-21c238,476,246,473,256,473v9,,18,3,24,10c286,488,289,496,290,504v2,,2,,2,c290,486,275,471,256,471xm499,493v-7,,-12,5,-14,11c487,504,487,504,487,504v1,-5,6,-9,12,-9c504,495,509,499,510,504v2,,2,,2,c511,498,505,493,499,493xm864,500v-3,,-5,2,-6,4c859,504,859,504,859,504v1,-1,3,-2,5,-2c865,502,867,503,868,504v2,,2,,2,c869,502,866,500,864,500xm621,493v-7,,-12,5,-13,11c609,504,609,504,609,504v1,-5,6,-9,12,-9c626,495,631,499,632,504v2,,2,,2,c633,498,627,493,621,493xm742,463v-23,,-42,18,-44,41c700,504,700,504,700,504v1,-10,5,-20,12,-27c720,470,730,465,742,465v11,,22,5,29,12c778,484,783,494,783,504v2,,2,,2,c784,481,765,463,742,463xm864,486v-11,,-20,8,-21,18c844,504,844,504,844,504v1,-4,3,-8,6,-11c853,489,858,487,864,487v5,,10,2,13,6c880,496,882,500,883,504v1,,1,,1,c883,494,874,486,864,486xm13,471v-4,,-9,1,-13,2c,475,,475,,475v4,-2,9,-2,13,-2c22,473,31,476,37,483v6,5,9,13,10,21c49,504,49,504,49,504,47,486,32,471,13,471xm74,500v-3,,-5,2,-6,4c70,504,70,504,70,504v1,-1,2,-2,4,-2c76,502,77,503,78,504v2,,2,,2,c79,502,77,500,74,500xm13,463v-4,,-9,1,-13,2c,467,,467,,467v4,-1,9,-2,13,-2c25,465,35,470,43,477v7,7,11,17,12,27c56,504,56,504,56,504,55,481,36,463,13,463xm803,500v-3,,-5,2,-6,4c799,504,799,504,799,504v,-1,2,-2,4,-2c804,502,806,503,807,504v2,,2,,2,c808,502,805,500,803,500xm864,493v-7,,-12,5,-14,11c852,504,852,504,852,504v1,-5,6,-9,12,-9c869,495,874,499,875,504v2,,2,,2,c876,498,870,493,864,493xm924,500v-3,,-5,2,-6,4c919,504,919,504,919,504v1,-1,3,-2,5,-2c925,502,927,503,928,504v2,,2,,2,c929,502,926,500,924,500xm13,493v-6,,-10,4,-13,8c,504,,504,,504v1,,1,,1,c3,499,7,495,13,495v6,,10,4,12,9c26,504,26,504,26,504,25,498,19,493,13,493xm13,500v-3,,-5,2,-6,4c9,504,9,504,9,504v1,-1,2,-2,4,-2c15,502,16,503,17,504v2,,2,,2,c18,502,16,500,13,500xm864,463v-24,,-42,18,-44,41c822,504,822,504,822,504v,-10,5,-20,12,-27c842,470,852,465,864,465v11,,22,5,29,12c900,484,905,494,905,504v2,,2,,2,c905,481,887,463,864,463xm13,486v-5,,-9,1,-13,4c,492,,492,,492v4,-3,8,-5,13,-5c18,487,23,489,27,493v3,3,5,7,5,11c34,504,34,504,34,504,32,494,24,486,13,486xm864,471v-19,,-35,15,-36,33c829,504,829,504,829,504v1,-8,5,-16,10,-21c846,476,854,473,864,473v9,,18,3,24,10c893,488,897,496,898,504v1,,1,,1,c898,486,882,471,864,471xm13,478v-5,,-9,1,-13,3c,483,,483,,483v4,-2,8,-3,13,-3c20,480,27,483,32,488v5,4,7,10,8,16c42,504,42,504,42,504,40,489,28,478,13,478xm864,478v-15,,-28,11,-29,26c837,504,837,504,837,504v,-6,3,-12,7,-16c849,483,856,480,864,480v7,,14,3,19,8c887,492,890,498,891,504v1,,1,,1,c891,489,879,478,864,478xm621,471v-19,,-34,15,-36,33c587,504,587,504,587,504v,-8,4,-16,10,-21c603,476,611,473,621,473v9,,18,3,24,10c651,488,654,496,655,504v1,,1,,1,c655,486,640,471,621,471xm621,463v-23,,-42,18,-44,41c579,504,579,504,579,504v1,-10,5,-20,12,-27c599,470,609,465,621,465v11,,22,5,29,12c657,484,662,494,663,504v1,,1,,1,c663,481,644,463,621,463xm135,471v-19,,-34,15,-36,33c101,504,101,504,101,504v1,-8,4,-16,10,-21c117,476,126,473,135,473v9,,18,3,24,10c165,488,168,496,169,504v2,,2,,2,c169,486,154,471,135,471xm135,478v-15,,-27,11,-29,26c108,504,108,504,108,504v1,-6,3,-12,8,-16c121,483,128,480,135,480v8,,14,3,19,8c159,492,161,498,162,504v2,,2,,2,c162,489,150,478,135,478xm681,500v-3,,-5,2,-6,4c677,504,677,504,677,504v1,-1,2,-2,4,-2c683,502,684,503,685,504v2,,2,,2,c686,502,684,500,681,500xm135,463v-23,,-42,18,-43,41c93,504,93,504,93,504v1,-10,5,-20,12,-27c113,470,123,465,135,465v12,,22,5,30,12c172,484,176,494,177,504v1,,1,,1,c177,481,158,463,135,463xm621,486v-11,,-20,8,-21,18c602,504,602,504,602,504v,-4,2,-8,5,-11c611,489,615,487,621,487v5,,10,2,14,6c638,496,639,500,640,504v2,,2,,2,c640,494,632,486,621,486xm621,478v-15,,-27,11,-29,26c594,504,594,504,594,504v,-6,3,-12,8,-16c607,483,613,480,621,480v7,,14,3,19,8c644,492,647,498,648,504v1,,1,,1,c648,489,636,478,621,478xm742,471v-19,,-35,15,-36,33c708,504,708,504,708,504v,-8,4,-16,9,-21c724,476,732,473,742,473v9,,18,3,24,10c771,488,775,496,776,504v1,,1,,1,c776,486,761,471,742,471xm742,486v-11,,-20,8,-21,18c722,504,722,504,722,504v1,-4,3,-8,6,-11c731,489,736,487,742,487v5,,10,2,13,6c758,496,760,500,761,504v1,,1,,1,c761,494,752,486,742,486xm135,500v-3,,-5,2,-6,4c131,504,131,504,131,504v1,-1,2,-2,4,-2c137,502,138,503,139,504v2,,2,,2,c140,502,138,500,135,500xm742,478v-15,,-28,11,-29,26c715,504,715,504,715,504v,-6,3,-12,7,-16c727,483,734,480,742,480v7,,14,3,19,8c765,492,768,498,769,504v1,,1,,1,c769,489,757,478,742,478xm742,500v-3,,-5,2,-6,4c738,504,738,504,738,504v,-1,2,-2,4,-2c743,502,745,503,746,504v2,,2,,2,c747,502,744,500,742,500xm135,486v-11,,-19,8,-21,18c116,504,116,504,116,504v,-4,2,-8,5,-11c125,489,130,487,135,487v5,,10,2,14,6c152,496,154,500,154,504v2,,2,,2,c154,494,146,486,135,486xm135,493v-6,,-12,5,-13,11c123,504,123,504,123,504v2,-5,6,-9,12,-9c141,495,145,499,147,504v1,,1,,1,c147,498,142,493,135,493xm742,493v-7,,-12,5,-14,11c730,504,730,504,730,504v1,-5,6,-9,12,-9c747,495,752,499,753,504v2,,2,,2,c754,498,748,493,742,493xe" fillcolor="#ffc000" stroked="f">
                    <v:shadow on="t" color="black" opacity="41287f" offset="0,1.5pt"/>
                    <v:path arrowok="t" o:connecttype="custom" o:connectlocs="2971676,498475;2838474,1479550;133202,1282700;41229,568325;177603,152400;1668198,3175;79287,139700;2499126,69850;1718942,1444625;567695,1444625;428150,190500;1265420,139700;1988517,142875;2464239,682625;2207350,1374775;1351050,1390650;669182,1368425;1776028,219075;1741142,1257300;678697,955675;1281278,327025;2007546,304800;1969489,1054100;1116361,1143000;1715770,377825;1059274,968375;1582568,450850;1389108,542925;1623797,793750;1198819,685800;1833115,866775;1052931,558800;1037074,1092200;2007546,631825;713583,663575;811899,955675;2159777,914400;2121720,412750;618438,612775;618438,1123950;2438867,793750;2442039,466725;494751,466725;532809,981075;2499126,1374775;2546698,847725;2619642,355600;1807743,139700;945101,152400;218832,304800;158574,841375;158574,1333500;710411,1482725;1389108,1543050;1871173,1479550;2651357,1444625;2930447,1238250;2756015,958850;2625985,682625;2660871,390525;2876532,304800;704068,1600200;504265,1533525" o:connectangles="0,0,0,0,0,0,0,0,0,0,0,0,0,0,0,0,0,0,0,0,0,0,0,0,0,0,0,0,0,0,0,0,0,0,0,0,0,0,0,0,0,0,0,0,0,0,0,0,0,0,0,0,0,0,0,0,0,0,0,0,0,0,0"/>
                    <o:lock v:ext="edit" verticies="t"/>
                  </v:shape>
                  <v:roundrect id="Rounded Rectangle 66" o:spid="_x0000_s1042" style="position:absolute;left:2760;top:2070;width:24187;height:11855;visibility:visible;mso-wrap-style:square;v-text-anchor:middle" arcsize="710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i0CcMA&#10;AADbAAAADwAAAGRycy9kb3ducmV2LnhtbESPQWvCQBSE70L/w/IKvemmlYaSukoRSnM1BvH4yD6z&#10;sdm3Mbsmqb++KxR6HGbmG2a1mWwrBup941jB8yIBQVw53XCtoNx/zt9A+ICssXVMCn7Iw2b9MFth&#10;pt3IOxqKUIsIYZ+hAhNCl0npK0MW/cJ1xNE7ud5iiLKvpe5xjHDbypckSaXFhuOCwY62hqrv4moV&#10;3LptvZxenfmi6/Iylk1+PlyOSj09Th/vIAJN4T/81861gjSF+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/i0CcMAAADbAAAADwAAAAAAAAAAAAAAAACYAgAAZHJzL2Rv&#10;d25yZXYueG1sUEsFBgAAAAAEAAQA9QAAAIgDAAAAAA==&#10;" fillcolor="#ffe181" stroked="f">
                    <v:shadow on="t" color="black" opacity="41287f" offset="0,1.5pt"/>
                  </v:roundrect>
                </v:group>
                <v:group id="Group 78" o:spid="_x0000_s1043" style="position:absolute;width:29718;height:16002" coordsize="29711,16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13" o:spid="_x0000_s1044" style="position:absolute;width:29711;height:16002;visibility:visible;mso-wrap-style:square;v-text-anchor:top" coordsize="937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fKssYA&#10;AADbAAAADwAAAGRycy9kb3ducmV2LnhtbESPS2vDMBCE74X+B7GF3hq5JZjgWAkhpdBAIWkeh9wW&#10;a/1IrJWwVMfpr68ChRyHmfmGyeeDaUVPnW8sK3gdJSCIC6sbrhTsdx8vExA+IGtsLZOCK3mYzx4f&#10;csy0vfA39dtQiQhhn6GCOgSXSemLmgz6kXXE0SttZzBE2VVSd3iJcNPKtyRJpcGG40KNjpY1Feft&#10;j1Gw6delnLD7Sq/rw2l4P6yO8tcp9fw0LKYgAg3hHv5vf2oF6RhuX+IP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fKssYAAADbAAAADwAAAAAAAAAAAAAAAACYAgAAZHJz&#10;L2Rvd25yZXYueG1sUEsFBgAAAAAEAAQA9QAAAIsDAAAAAA==&#10;" path="m566,504v-2,,-2,,-2,c563,503,562,502,560,502v-2,,-3,1,-4,2c554,504,554,504,554,504v1,-2,3,-4,6,-4c563,500,565,502,566,504xm499,463v-23,,-42,18,-44,41c457,504,457,504,457,504v1,-10,5,-20,12,-27c477,470,487,465,499,465v11,,22,5,29,12c535,484,540,494,540,504v2,,2,,2,c541,481,522,463,499,463xm256,493v-7,,-12,5,-13,11c244,504,244,504,244,504v2,-5,6,-9,12,-9c262,495,266,499,267,504v2,,2,,2,c268,498,262,493,256,493xm195,500v-3,,-5,2,-6,4c191,504,191,504,191,504v1,-1,2,-2,4,-2c197,502,198,503,199,504v2,,2,,2,c200,502,198,500,195,500xm499,471v-19,,-35,15,-36,33c465,504,465,504,465,504v,-8,4,-16,9,-21c481,476,489,473,499,473v9,,18,3,24,10c528,488,532,496,533,504v1,,1,,1,c533,486,517,471,499,471xm256,500v-3,,-5,2,-6,4c252,504,252,504,252,504v1,-1,2,-2,4,-2c258,502,259,503,260,504v2,,2,,2,c261,502,259,500,256,500xm499,478v-15,,-28,11,-29,26c472,504,472,504,472,504v,-6,3,-12,7,-16c484,483,491,480,499,480v7,,14,3,19,8c522,492,525,498,526,504v1,,1,,1,c526,489,514,478,499,478xm256,486v-11,,-20,8,-21,18c237,504,237,504,237,504v,-4,2,-8,5,-11c246,489,250,487,256,487v5,,10,2,14,6c273,496,275,500,275,504v2,,2,,2,c275,494,267,486,256,486xm378,486v-11,,-20,8,-21,18c359,504,359,504,359,504v,-4,2,-8,5,-11c368,489,372,487,378,487v5,,10,2,14,6c394,496,396,500,397,504v2,,2,,2,c397,494,388,486,378,486xm256,463v-23,,-42,18,-43,41c214,504,214,504,214,504v1,-10,5,-20,12,-27c234,470,244,465,256,465v11,,22,5,30,12c293,484,297,494,298,504v1,,1,,1,c298,481,279,463,256,463xm378,478v-15,,-27,11,-29,26c351,504,351,504,351,504v,-6,3,-12,8,-16c363,483,370,480,378,480v7,,14,3,19,8c401,492,404,498,405,504v1,,1,,1,c405,489,393,478,378,478xm378,493v-7,,-12,5,-13,11c366,504,366,504,366,504v1,-5,6,-9,12,-9c383,495,388,499,389,504v2,,2,,2,c390,498,384,493,378,493xm378,500v-3,,-5,2,-6,4c374,504,374,504,374,504v1,-1,2,-2,4,-2c380,502,381,503,382,504v2,,2,,2,c383,502,380,500,378,500xm935,46v,,1,,2,c937,48,937,48,937,48v-5,-1,-9,-2,-13,-2c913,46,903,50,895,55v2,2,3,3,5,4c907,55,915,52,924,52v4,,8,1,13,2c937,56,937,56,937,56v-5,-1,-9,-2,-13,-2c915,54,907,56,901,61v1,1,3,3,4,4c910,62,917,60,924,60v4,,8,1,13,2c937,64,937,64,937,64v-4,-1,-9,-2,-13,-2c917,62,911,63,906,67v1,1,2,3,3,4c913,69,918,67,924,67v4,,9,1,13,3c937,72,937,72,937,72v-4,-2,-9,-3,-13,-3c918,69,913,70,909,73v1,1,2,3,3,5c915,76,919,75,924,75v4,,9,1,12,4c936,79,936,78,937,78v,5,,5,,5c935,87,935,91,935,96v,,,1,,1c935,97,936,98,937,98v,1,,1,,1c932,98,928,98,924,98v-11,,-21,3,-29,9c897,108,898,109,900,111v7,-5,15,-7,24,-7c928,104,932,104,937,106v,1,,1,,1c932,106,928,105,924,105v-9,,-17,3,-23,7c902,113,904,115,905,117v5,-4,12,-6,19,-6c928,111,932,112,937,114v,2,,2,,2c933,114,928,113,924,113v-7,,-13,2,-18,5c907,119,908,121,909,123v4,-3,9,-5,15,-5c928,118,933,120,937,121v,2,,2,,2c933,121,928,120,924,120v-6,,-11,1,-15,4c910,126,911,128,912,130v3,-3,7,-4,12,-4c928,126,933,128,936,130v,,,,1,-1c937,134,937,134,937,134v-2,5,-2,9,-2,13c935,148,935,148,935,149v,,1,,2,c937,151,937,151,937,151v-5,-1,-9,-2,-13,-2c913,149,903,152,895,158v2,1,3,3,5,4c907,158,915,155,924,155v4,,8,1,13,2c937,159,937,159,937,159v-5,-2,-9,-2,-13,-2c915,157,907,159,901,163v1,2,3,3,4,5c910,165,917,163,924,163v4,,8,1,13,2c937,167,937,167,937,167v-4,-2,-9,-3,-13,-3c917,164,911,166,906,169v1,2,2,3,3,5c913,171,918,170,924,170v4,,9,1,13,3c937,175,937,175,937,175v-4,-2,-9,-4,-13,-4c918,171,913,173,909,175v1,2,2,4,3,6c915,179,919,177,924,177v4,,9,2,12,5c936,181,936,181,937,181v,5,,5,,5c935,190,935,194,935,199v,,,,,1c935,200,936,200,937,200v,2,,2,,2c932,201,928,200,924,200v-11,,-21,4,-29,9c897,211,898,212,900,214v7,-5,15,-8,24,-8c928,206,932,207,937,208v,2,,2,,2c932,209,928,208,924,208v-9,,-17,2,-23,7c902,216,904,218,905,219v5,-3,12,-5,19,-5c928,214,932,215,937,217v,1,,1,,1c933,217,928,216,924,216v-7,,-13,2,-18,5c907,222,908,224,909,225v4,-2,9,-4,15,-4c928,221,933,222,937,224v,2,,2,,2c933,224,928,223,924,223v-6,,-11,1,-15,4c910,229,911,231,912,232v3,-2,7,-3,12,-3c928,229,933,230,936,233v,,,-1,1,-1c937,237,937,237,937,237v-2,4,-2,9,-2,13c935,250,935,251,935,251v,,1,1,2,1c937,253,937,253,937,253v-5,-1,-9,-1,-13,-1c913,252,903,255,895,261v2,1,3,2,5,4c907,260,915,258,924,258v4,,8,,13,2c937,261,937,261,937,261v-5,-1,-9,-2,-13,-2c915,259,907,262,901,266v1,2,3,3,4,5c910,267,917,265,924,265v4,,8,1,13,3c937,270,937,270,937,270v-4,-2,-9,-3,-13,-3c917,267,911,269,906,272v1,2,2,3,3,5c913,274,918,272,924,272v4,,9,2,13,4c937,277,937,277,937,277v-4,-2,-9,-3,-13,-3c918,274,913,276,909,278v1,2,2,4,3,6c915,282,919,280,924,280v4,,9,2,12,4c936,284,936,284,937,283v,6,,6,,6c935,293,935,297,935,301v,1,,1,,2c935,303,936,303,937,303v,2,,2,,2c932,304,928,303,924,303v-11,,-21,3,-29,9c897,313,898,315,900,316v7,-4,15,-7,24,-7c928,309,932,310,937,311v,2,,2,,2c932,311,928,311,924,311v-9,,-17,2,-23,6c902,319,904,321,905,322v5,-3,12,-5,19,-5c928,317,932,318,937,319v,2,,2,,2c933,319,928,318,924,318v-7,,-13,2,-18,6c907,325,908,327,909,328v4,-3,9,-4,15,-4c928,324,933,325,937,327v,2,,2,,2c933,327,928,325,924,325v-6,,-11,2,-15,5c910,331,911,333,912,335v3,-2,7,-3,12,-3c928,332,933,333,936,336v,-1,,-1,1,-1c937,340,937,340,937,340v-2,4,-2,8,-2,13c935,353,935,354,935,354v,,1,,2,1c937,356,937,356,937,356v-5,-1,-9,-2,-13,-2c913,354,903,358,895,364v2,1,3,2,5,4c907,363,915,361,924,361v4,,8,,13,2c937,364,937,364,937,364v-5,-1,-9,-2,-13,-2c915,362,907,365,901,369v1,1,3,3,4,5c910,370,917,368,924,368v4,,8,1,13,3c937,372,937,372,937,372v-4,-1,-9,-2,-13,-2c917,370,911,372,906,375v1,1,2,3,3,4c913,377,918,375,924,375v4,,9,1,13,3c937,380,937,380,937,380v-4,-2,-9,-3,-13,-3c918,377,913,378,909,381v1,2,2,4,3,6c915,384,919,383,924,383v4,,9,2,12,4c936,387,936,386,937,386v,5,,5,,5c935,395,935,400,935,404v,1,,1,,1c935,406,936,406,937,406v,2,,2,,2c932,406,928,406,924,406v-11,,-21,3,-29,9c897,416,898,418,900,419v7,-4,15,-7,24,-7c928,412,932,413,937,414v,2,,2,,2c932,414,928,413,924,413v-9,,-17,3,-23,7c902,422,904,423,905,425v5,-3,12,-5,19,-5c928,420,932,421,937,422v,2,,2,,2c933,422,928,421,924,421v-7,,-13,2,-18,5c907,428,908,429,909,431v4,-3,9,-4,15,-4c928,427,933,428,937,430v,2,,2,,2c933,429,928,428,924,428v-6,,-11,2,-15,4c910,434,911,436,912,438v3,-2,7,-4,12,-4c928,434,933,436,936,438v,,,,1,c937,443,937,443,937,443v-2,4,-2,8,-2,12c935,456,935,456,935,457v,,1,,2,c937,459,937,459,937,459v-5,-1,-9,-2,-13,-2c913,457,903,461,895,466v2,2,3,3,5,4c907,466,915,463,924,463v4,,8,1,13,2c937,467,937,467,937,467v-5,-1,-9,-2,-13,-2c915,465,907,467,901,472v1,1,3,3,4,4c910,473,917,471,924,471v4,,8,1,13,3c937,475,937,475,937,475v-4,-1,-9,-2,-13,-2c917,473,911,474,906,478v1,1,2,3,3,4c913,480,918,478,924,478v4,,9,1,13,3c937,483,937,483,937,483v-4,-2,-9,-3,-13,-3c918,480,913,481,909,484v1,1,2,3,3,5c915,487,919,486,924,486v4,,9,1,12,4c936,490,936,489,937,489v,5,,5,,5c936,497,935,501,935,504v-2,,-2,,-2,c933,503,933,502,934,500v-2,-3,-6,-5,-10,-5c920,495,916,497,914,499v,2,1,3,1,5c913,504,913,504,913,504v-1,-13,-6,-24,-14,-32c890,463,877,457,864,457v-14,,-27,6,-36,15c820,480,815,491,814,504v-1,,-1,,-1,c813,503,813,502,813,500v-2,-3,-6,-5,-10,-5c798,495,795,497,793,501v,1,,2,,3c791,504,791,504,791,504v-1,-13,-6,-24,-14,-32c768,463,755,457,742,457v-14,,-26,6,-35,15c698,480,693,491,692,504v-1,,-1,,-1,c691,503,691,502,691,500v-2,-3,-6,-5,-10,-5c677,495,674,497,671,499v1,2,1,3,1,5c670,504,670,504,670,504v,-13,-6,-24,-14,-32c647,463,635,457,621,457v-14,,-26,6,-35,15c577,480,572,491,571,504v-1,,-1,,-1,c570,503,570,502,570,500v-2,-3,-6,-5,-10,-5c555,495,552,497,550,501v-1,,-1,-1,-1,-1c550,501,550,503,550,504v-2,,-2,,-2,c547,491,542,480,534,472v-9,-9,-22,-15,-35,-15c485,457,473,463,464,472v-9,8,-14,19,-15,32c448,504,448,504,448,504v,-1,,-2,,-4c446,497,442,495,438,495v-4,,-7,2,-10,4c429,501,429,502,429,504v-2,,-2,,-2,c427,491,421,480,413,472v-9,-9,-22,-15,-35,-15c364,457,352,463,343,472v-9,8,-14,19,-15,32c327,504,327,504,327,504v,-1,,-2,,-4c325,497,321,495,317,495v-4,,-8,2,-10,6c307,502,307,503,307,504v-2,,-2,,-2,c305,491,299,480,291,472v-9,-9,-21,-15,-35,-15c242,457,230,463,221,472v-9,8,-14,19,-15,32c205,504,205,504,205,504v,-1,,-2,,-4c203,497,199,495,195,495v-4,,-7,2,-9,4c186,501,186,502,186,504v-1,,-1,,-1,c184,491,178,480,170,472v-9,-9,-21,-15,-35,-15c121,457,109,463,100,472v-8,8,-14,19,-14,32c84,504,84,504,84,504v,-1,,-2,,-4c82,497,78,495,74,495v-4,,-8,2,-10,6c64,502,64,503,64,504v-2,,-2,,-2,c62,491,56,480,48,472,39,463,27,457,13,457v-4,,-9,1,-13,2c,450,,450,,450v3,-5,7,-8,13,-8c20,442,27,448,27,455v,1,-1,2,-1,2c28,458,30,459,32,459v,-1,,-2,,-4c32,450,30,445,27,442v-4,-4,-9,-6,-14,-6c8,436,4,438,,441v,-3,,-3,,-3c4,436,8,434,13,434v12,,21,10,21,21c34,457,34,458,34,460v1,1,3,2,5,3c40,460,40,458,40,455v,-7,-3,-14,-8,-19c27,431,20,428,13,428v-5,,-9,1,-13,3c,429,,429,,429v4,-1,8,-2,13,-2c29,427,42,440,42,455v,3,-1,6,-1,9c42,464,43,465,44,466v,-1,1,-1,2,-2c47,461,47,458,47,455v,-9,-4,-18,-10,-24c31,425,22,421,13,421v-4,,-9,1,-13,3c,422,,422,,422v4,-2,9,-2,13,-2c33,420,49,436,49,455v,3,-1,5,-1,8c50,462,52,460,55,459v,-1,,-2,,-4c55,444,50,433,43,426,35,418,25,413,13,413v-4,,-9,1,-13,2c,414,,414,,414v4,-1,9,-2,13,-2c37,412,56,431,56,455v,2,,3,,4c58,458,60,457,63,457v,-1,,-1,,-2c63,442,57,429,48,420,39,411,27,406,13,406v-4,,-9,,-13,1c,399,,399,,399v3,-5,7,-9,13,-9c20,390,27,397,27,404v,1,-1,1,-1,2c28,407,30,407,32,408v,-1,,-3,,-4c32,399,30,394,27,390v-4,-3,-9,-5,-14,-5c8,385,4,386,,389v,-2,,-2,,-2c4,385,8,383,13,383v12,,21,9,21,21c34,406,34,407,34,409v1,,3,1,5,2c40,409,40,407,40,404v,-7,-3,-14,-8,-19c27,380,20,377,13,377v-5,,-9,1,-13,3c,378,,378,,378v4,-2,8,-3,13,-3c29,375,42,388,42,404v,3,-1,6,-1,8c42,413,43,414,44,414v,,1,-1,2,-1c47,410,47,407,47,404v,-9,-4,-18,-10,-24c31,374,22,370,13,370v-4,,-9,1,-13,2c,371,,371,,371v4,-2,9,-3,13,-3c33,368,49,384,49,404v,3,-1,5,-1,7c50,410,52,409,55,408v,-1,,-3,,-4c55,392,50,382,43,374,35,367,25,362,13,362v-4,,-9,1,-13,2c,362,,362,,362v4,-1,9,-1,13,-1c37,361,56,380,56,404v,1,,2,,3c58,407,60,406,63,406v,-1,,-1,,-2c63,390,57,378,48,369,39,360,27,354,13,354v-4,,-9,1,-13,2c,347,,347,,347v3,-4,7,-8,13,-8c20,339,27,345,27,353v,,-1,1,-1,2c28,355,30,356,32,357v,-2,,-3,,-4c32,347,30,342,27,339v-4,-4,-9,-6,-14,-6c8,333,4,335,,338v,-2,,-2,,-2c4,333,8,332,13,332v12,,21,9,21,21c34,354,34,356,34,357v1,1,3,2,5,3c40,358,40,355,40,353v,-8,-3,-15,-8,-20c27,328,20,325,13,325v-5,,-9,2,-13,3c,327,,327,,327v4,-2,8,-3,13,-3c29,324,42,337,42,353v,3,-1,5,-1,8c42,362,43,362,44,363v,-1,1,-1,2,-2c47,358,47,356,47,353v,-10,-4,-18,-10,-25c31,322,22,318,13,318v-4,,-9,1,-13,3c,319,,319,,319v4,-1,9,-2,13,-2c33,317,49,333,49,353v,2,-1,5,-1,7c50,359,52,358,55,357v,-2,,-3,,-4c55,341,50,331,43,323,35,315,25,311,13,311v-4,,-9,,-13,2c,311,,311,,311v4,-1,9,-2,13,-2c37,309,56,329,56,353v,1,,2,,3c58,355,60,355,63,354v,,,-1,,-1c63,339,57,327,48,318,39,309,27,303,13,303v-4,,-9,1,-13,2c,296,,296,,296v3,-5,7,-8,13,-8c20,288,27,294,27,301v,1,-1,2,-1,2c28,304,30,304,32,305v,-1,,-2,,-4c32,296,30,291,27,287v-4,-3,-9,-5,-14,-5c8,282,4,284,,286v,-2,,-2,,-2c4,282,8,280,13,280v12,,21,10,21,21c34,303,34,304,34,306v1,1,3,2,5,3c40,306,40,304,40,301v,-7,-3,-14,-8,-19c27,277,20,274,13,274v-5,,-9,1,-13,3c,275,,275,,275v4,-1,8,-3,13,-3c29,272,42,285,42,301v,3,-1,6,-1,9c42,310,43,311,44,312v,-1,1,-2,2,-2c47,307,47,304,47,301v,-9,-4,-18,-10,-24c31,271,22,267,13,267v-4,,-9,1,-13,2c,268,,268,,268v4,-2,9,-3,13,-3c33,265,49,282,49,301v,3,-1,5,-1,8c50,307,52,306,55,305v,-1,,-2,,-4c55,290,50,279,43,272,35,264,25,259,13,259v-4,,-9,1,-13,2c,260,,260,,260v4,-2,9,-2,13,-2c37,258,56,277,56,301v,1,,3,,4c58,304,60,303,63,303v,-1,,-1,,-2c63,288,57,275,48,266,39,257,27,252,13,252v-4,,-9,,-13,1c,245,,245,,245v3,-5,7,-9,13,-9c20,236,27,242,27,250v,1,-1,1,-1,2c28,252,30,253,32,254v,-1,,-3,,-4c32,245,30,240,27,236v-4,-3,-9,-6,-14,-6c8,230,4,232,,235v,-2,,-2,,-2c4,230,8,229,13,229v12,,21,9,21,21c34,251,34,253,34,254v1,1,3,2,5,3c40,255,40,252,40,250v,-8,-3,-14,-8,-19c27,226,20,223,13,223v-5,,-9,1,-13,3c,224,,224,,224v4,-2,8,-3,13,-3c29,221,42,234,42,250v,3,-1,6,-1,8c42,259,43,259,44,260v,,1,-1,2,-2c47,256,47,253,47,250v,-10,-4,-18,-10,-24c31,220,22,216,13,216v-4,,-9,1,-13,2c,216,,216,,216v4,-1,9,-2,13,-2c33,214,49,230,49,250v,2,-1,5,-1,7c50,256,52,255,55,254v,-1,,-3,,-4c55,238,50,228,43,220,35,213,25,208,13,208v-4,,-9,1,-13,2c,208,,208,,208v4,-1,9,-2,13,-2c37,206,56,226,56,250v,1,,2,,3c58,253,60,252,63,251v,,,-1,,-1c63,236,57,224,48,215,39,206,27,200,13,200v-4,,-9,1,-13,2c,193,,193,,193v3,-5,7,-8,13,-8c20,185,27,191,27,199v,,-1,1,-1,1c28,201,30,202,32,202v,-1,,-2,,-3c32,193,30,188,27,185v-4,-4,-9,-6,-14,-6c8,179,4,181,,184v,-2,,-2,,-2c4,179,8,177,13,177v12,,21,10,21,22c34,200,34,202,34,203v1,1,3,2,5,3c40,204,40,201,40,199v,-8,-3,-15,-8,-20c27,174,20,171,13,171v-5,,-9,1,-13,3c,173,,173,,173v4,-2,8,-3,13,-3c29,170,42,183,42,199v,2,-1,5,-1,8c42,207,43,208,44,209v,-1,1,-1,2,-2c47,204,47,201,47,199v,-10,-4,-18,-10,-25c31,168,22,164,13,164v-4,,-9,1,-13,3c,165,,165,,165v4,-1,9,-2,13,-2c33,163,49,179,49,199v,2,-1,5,-1,7c50,205,52,204,55,203v,-2,,-3,,-4c55,187,50,176,43,169,35,161,25,157,13,157v-4,,-9,,-13,1c,157,,157,,157v4,-1,9,-2,13,-2c37,155,56,175,56,199v,1,,2,,3c58,201,60,201,63,200v,,,-1,,-1c63,185,57,172,48,163,39,154,27,149,13,149v-4,,-9,,-13,2c,142,,142,,142v3,-5,7,-8,13,-8c20,134,27,140,27,147v,1,-1,1,-1,2c28,150,30,150,32,151v,-1,,-3,,-4c32,142,30,137,27,133v-4,-3,-9,-5,-14,-5c8,128,4,129,,132v,-2,,-2,,-2c4,128,8,126,13,126v12,,21,9,21,21c34,149,34,150,34,152v1,,3,1,5,3c40,152,40,150,40,147v,-7,-3,-14,-8,-19c27,123,20,120,13,120v-5,,-9,1,-13,3c,121,,121,,121v4,-2,8,-3,13,-3c29,118,42,131,42,147v,3,-1,6,-1,8c42,156,43,157,44,157v,,1,-1,2,-1c47,153,47,150,47,147v,-9,-4,-18,-10,-24c31,117,22,113,13,113v-4,,-9,1,-13,2c,114,,114,,114v4,-2,9,-3,13,-3c33,111,49,127,49,147v,3,-1,5,-1,8c50,153,52,152,55,151v,-1,,-2,,-4c55,136,50,125,43,117,35,110,25,105,13,105v-4,,-9,1,-13,2c,105,,105,,105v4,-1,9,-1,13,-1c37,104,56,123,56,147v,1,,2,,4c58,150,60,149,63,149v,-1,,-1,,-2c63,133,57,121,48,112,39,103,27,98,13,98,9,98,4,98,,99,,90,,90,,90,3,86,7,82,13,82v7,,14,6,14,14c27,96,26,97,26,98v2,,4,1,6,2c32,98,32,97,32,96,32,90,30,86,27,82,23,78,18,76,13,76,8,76,4,78,,81,,79,,79,,79,4,76,8,75,13,75v12,,21,9,21,21c34,97,34,99,34,100v1,1,3,2,5,3c40,101,40,98,40,96,40,88,37,81,32,77,27,72,20,69,13,69,8,69,4,70,,72,,70,,70,,70,4,68,8,67,13,67v16,,29,13,29,29c42,99,41,101,41,104v1,1,2,1,3,2c44,105,45,105,46,104v1,-2,1,-5,1,-8c47,86,43,78,37,72,31,65,22,62,13,62,9,62,4,62,,64,,62,,62,,62,4,61,9,60,13,60v20,,36,16,36,36c49,98,48,101,48,103v2,-1,4,-2,7,-3c55,98,55,97,55,96,55,84,50,74,43,66,35,59,25,54,13,54,9,54,4,54,,56,,54,,54,,54,4,53,9,52,13,52v24,,43,20,43,44c56,97,56,98,56,99v2,-1,4,-1,7,-2c63,97,63,96,63,96,63,82,57,70,48,61,39,52,27,46,13,46,9,46,4,47,,48,,39,,39,,39,3,34,7,31,13,31v7,,14,6,14,13c27,45,26,46,26,46v2,1,4,2,6,2c32,47,32,46,32,44,32,39,30,34,27,31,23,27,18,25,13,25,8,25,4,27,,29,,27,,27,,27,4,25,8,23,13,23v12,,21,10,21,21c34,46,34,47,34,49v1,1,3,2,5,3c40,49,40,47,40,44,40,37,37,30,32,25,27,20,20,17,13,17,8,17,4,18,,20,,18,,18,,18,4,17,8,16,13,16v16,,29,12,29,28c42,47,41,50,41,53v1,,2,1,3,2c44,54,45,54,46,53v1,-3,1,-6,1,-9c47,35,43,26,37,20,31,14,22,10,13,10,9,10,4,11,,13,,11,,11,,11,4,9,9,9,13,9v20,,36,16,36,35c49,47,48,49,48,52v2,-2,4,-3,7,-4c55,47,55,46,55,44,55,33,50,22,43,15,35,7,25,2,13,2,9,2,4,3,,4,,3,,3,,3,4,2,9,1,13,1v24,,43,19,43,43c56,46,56,47,56,48v2,-1,4,-2,7,-2c63,45,63,45,63,44,63,31,57,18,48,9,44,6,40,2,35,v3,,3,,3,c39,,39,,39,v,,,,,c41,,41,,41,v,,,1,,1c42,2,43,3,44,3v,,1,-1,2,-1c46,1,46,1,46,v2,,2,,2,c48,,48,,48,v,,,,1,c52,,52,,52,,49,1,47,3,45,4v1,2,3,3,5,5c57,4,65,1,74,1v9,,18,3,25,7c100,7,102,6,103,4,101,3,99,1,96,v4,,4,,4,c100,,100,,100,v,,,,,c102,,102,,102,v,,,1,,1c103,2,104,3,105,3v1,,1,-1,2,-2c107,1,107,,107,v2,,2,,2,c109,,109,,109,v,,,,1,c113,,113,,113,v-5,2,-9,6,-13,9c91,18,85,31,85,44v,1,,1,,2c88,46,90,47,92,48v,-1,,-3,,-4c92,20,111,1,135,1v24,,44,19,44,43c179,45,178,46,178,47v2,,5,-1,7,-1c185,45,185,45,185,44,185,31,179,18,170,9,166,6,162,2,157,v3,,3,,3,c161,,161,,161,v,,,,,c163,,163,,163,v,,,1,,1c163,2,164,2,165,3v1,-1,2,-2,3,-2c168,,168,,168,v5,,5,,5,c171,1,168,2,166,4v2,1,4,3,5,4c178,4,186,1,195,1v9,,17,3,24,7c221,7,222,6,224,4,222,3,220,1,217,v4,,4,,4,c221,,221,,221,v,,,,,c222,,222,,222,v1,,1,1,1,1c224,2,225,3,225,3v1,,2,-1,3,-2c228,1,228,,228,v2,,2,,2,c230,,230,,230,v,,,,,c234,,234,,234,v-5,2,-9,6,-13,9c212,18,206,31,206,44v,1,,1,,2c208,46,210,47,213,48v-1,-1,-1,-3,-1,-4c212,20,232,1,256,1v24,,43,19,43,43c299,46,299,47,299,48v2,-1,4,-2,6,-2c305,45,306,45,306,44,306,31,300,18,291,9,287,6,283,2,278,v3,,3,,3,c282,,282,,282,v,,,,,c284,,284,,284,v,,,1,-1,1c284,2,285,3,286,3v1,,2,-1,3,-2c289,1,289,,289,v2,,2,,2,c291,,291,,291,v,,,,,c295,,295,,295,v-3,1,-5,3,-7,4c289,6,291,7,292,8v7,-4,16,-7,25,-7c326,1,334,4,341,8v2,-1,3,-2,5,-4c344,3,342,1,339,v3,,3,,3,c343,,343,,343,v,,,,,c344,,344,,344,v,,,1,1,1c346,2,346,3,347,3v1,,2,-1,3,-2c350,1,350,,350,v2,,2,,2,c352,,352,,352,v,,,,,c356,,356,,356,v-5,2,-10,6,-13,9c334,18,328,31,328,44v,1,,1,,2c330,46,332,47,334,48v,-1,,-3,,-4c334,20,354,1,378,1v24,,43,19,43,43c421,45,421,46,421,47v2,,4,-1,6,-1c427,45,427,45,427,44,427,31,422,18,413,9,409,6,405,2,400,v3,,3,,3,c403,,404,,404,v,,,,,c406,,406,,406,v,,-1,1,-1,1c406,2,407,2,408,3v1,-1,2,-2,3,-2c411,,411,,411,v5,,5,,5,c413,1,411,2,409,4v2,1,3,3,5,4c421,4,429,1,438,1v9,,17,3,24,7c464,7,465,6,467,4,465,3,462,1,460,v3,,3,,3,c463,,463,,464,v,,,,,c465,,465,,465,v,,,1,,1c466,2,467,3,468,3v1,,2,-1,3,-2c471,1,471,,471,v1,,1,,1,c472,,472,,472,v1,,1,,1,c477,,477,,477,v-5,2,-10,6,-13,9c455,18,449,31,449,44v,1,,1,,2c451,46,453,47,455,48v,-1,,-3,,-4c455,20,475,1,499,1v24,,43,19,43,43c542,46,542,47,542,48v2,-1,4,-2,6,-2c548,45,548,45,548,44,548,31,543,18,534,9,530,6,526,2,521,v3,,3,,3,c524,,525,,525,v,,,,,c527,,527,,527,v-1,,-1,1,-1,1c527,2,528,3,529,3v1,,2,-1,3,-1c532,1,532,1,532,v2,,2,,2,c534,,534,,534,v,,,,,c538,,538,,538,v-3,1,-5,3,-7,4c532,6,534,7,535,9v7,-5,16,-8,25,-8c569,1,577,4,584,8v2,-1,3,-2,5,-4c587,3,585,1,582,v3,,3,,3,c586,,586,,586,v,,,,,c587,,587,,587,v,,1,1,1,1c589,2,589,3,590,3v1,,2,-1,3,-2c593,1,593,,593,v2,,2,,2,c595,,595,,595,v,,,,,c599,,599,,599,v-5,2,-10,6,-13,9c577,18,571,31,571,44v,1,,1,,2c573,46,575,47,577,48v,-1,,-3,,-4c577,20,597,1,621,1v24,,43,19,43,43c664,45,664,46,664,47v2,,4,-1,6,-1c670,45,670,45,670,44,670,31,665,18,656,9,652,6,648,2,643,v3,,3,,3,c647,,647,,647,v,,,,,c649,,649,,649,v,,,1,-1,1c649,2,650,2,651,3v1,-1,2,-2,3,-2c654,,654,,654,v5,,5,,5,c656,1,654,2,652,4v2,1,3,3,5,4c664,4,672,1,681,1v9,,17,3,24,7c707,7,708,6,710,4,708,3,705,1,703,v3,,3,,3,c706,,707,,707,v,,,,,c708,,708,,708,v,,,1,,1c709,2,710,3,711,3v1,,2,-1,3,-2c714,1,714,,714,v1,,1,,1,c715,,715,,715,v1,,1,,1,c720,,720,,720,v-5,2,-10,6,-13,9c698,18,692,31,692,44v,1,,1,,2c694,46,696,47,698,48v,-1,,-3,,-4c698,20,718,1,742,1v24,,43,19,43,43c785,46,785,47,785,48v2,-1,4,-2,6,-2c791,45,791,45,791,44,791,31,786,18,777,9,773,6,769,2,764,v3,,3,,3,c767,,768,,768,v,,,,,c770,,770,,770,v-1,,-1,1,-1,1c770,2,771,3,772,3v1,,2,-1,3,-2c775,1,775,,775,v2,,2,,2,c777,,777,,777,v,,,,,c781,,781,,781,v-3,1,-5,3,-8,4c775,6,777,7,778,8v7,-4,16,-7,25,-7c812,1,820,4,827,8v2,-1,3,-2,5,-4c830,3,827,1,825,v3,,3,,3,c828,,828,,829,v,,,,-1,c830,,830,,830,v,,,1,,1c831,2,832,3,833,3v1,,2,-1,3,-2c836,1,836,,836,v1,,1,,1,c837,,837,,837,v1,,1,,1,c841,,841,,841,v-4,2,-9,6,-13,9c820,18,814,31,814,44v,1,,1,,2c816,46,818,47,820,48v,-1,,-3,,-4c820,20,840,1,864,1v24,,43,19,43,43c907,45,907,46,907,47v2,,4,-1,6,-1c913,45,913,45,913,44,913,31,908,18,899,9,895,6,891,2,886,v3,,3,,3,c889,,890,,890,v,,,,,c891,,891,,891,v,,,1,,1c892,2,893,2,894,3v1,-1,2,-2,3,-2c897,,897,,897,v4,,4,,4,c899,1,897,2,895,4v2,1,3,3,5,4c907,4,915,1,924,1v4,,8,1,13,2c937,5,937,5,937,5,932,3,928,2,924,2v-9,,-17,3,-23,7c902,11,904,12,905,14v5,-3,12,-5,19,-5c928,9,932,10,937,11v,2,,2,,2c933,11,928,10,924,10v-7,,-13,2,-18,5c907,17,908,18,909,20v4,-3,9,-4,15,-4c928,16,933,17,937,19v,2,,2,,2c933,18,928,17,924,17v-6,,-11,2,-15,4c910,23,911,25,912,27v3,-2,7,-4,12,-4c928,23,933,25,936,27v,,,,1,c937,32,937,32,937,32v-2,4,-2,8,-2,12c935,45,935,45,935,46xm18,44v,-2,-2,-5,-5,-5c10,39,8,42,8,44v,1,,1,,1c10,45,11,45,13,45v2,,3,,5,c18,45,18,45,18,44xm25,44c25,38,20,32,13,32,6,32,1,38,1,44v,1,,1,,2c3,46,5,45,6,45v,,,,,-1c6,41,9,38,13,38v4,,7,3,7,6c20,45,20,45,20,45v1,,3,1,5,1c25,45,25,45,25,44xm18,96v,-3,-2,-5,-5,-5c10,91,8,93,8,96v,,,,,c10,96,11,96,13,96v2,,3,,5,c18,96,18,96,18,96xm25,96c25,89,20,84,13,84,6,84,1,89,1,96v,,,1,,1c3,97,5,97,6,96v,,,,,c6,92,9,89,13,89v4,,7,3,7,7c20,96,20,96,20,96v1,1,3,1,5,1c25,97,25,96,25,96xm18,147v,-3,-2,-5,-5,-5c10,142,8,144,8,147v,,,,,1c10,147,11,147,13,147v2,,3,,5,1c18,147,18,147,18,147xm25,147v,-6,-5,-12,-12,-12c6,135,1,141,1,147v,1,,1,,2c3,148,5,148,6,148v,,,-1,,-1c6,143,9,140,13,140v4,,7,3,7,7c20,147,20,148,20,148v1,,3,,5,1c25,148,25,148,25,147xm18,199v,-3,-2,-6,-5,-6c10,193,8,196,8,199v,,,,,c10,199,11,199,13,199v2,,3,,5,c18,199,18,199,18,199xm25,199v,-7,-5,-12,-12,-12c6,187,1,192,1,199v,,,1,,1c3,200,5,199,6,199v,,,,,c6,195,9,192,13,192v4,,7,3,7,7c20,199,20,199,20,199v1,,3,1,5,1c25,200,25,199,25,199xm18,250v,-3,-2,-5,-5,-5c10,245,8,247,8,250v,,,,,c10,250,11,250,13,250v2,,3,,5,c18,250,18,250,18,250xm25,250v,-7,-5,-12,-12,-12c6,238,1,243,1,250v,,,1,,1c3,251,5,251,6,251v,-1,,-1,,-1c6,246,9,243,13,243v4,,7,3,7,7c20,250,20,250,20,251v1,,3,,5,c25,251,25,250,25,250xm18,301v,-3,-2,-5,-5,-5c10,296,8,298,8,301v,,,1,,1c10,302,11,301,13,301v2,,3,1,5,1c18,302,18,301,18,301xm25,301v,-6,-5,-12,-12,-12c6,289,1,295,1,301v,1,,1,,2c3,302,5,302,6,302v,,,-1,,-1c6,298,9,295,13,295v4,,7,3,7,6c20,301,20,302,20,302v1,,3,,5,1c25,302,25,302,25,301xm18,353v,-3,-2,-5,-5,-5c10,348,8,350,8,353v,,,,,c10,353,11,353,13,353v2,,3,,5,c18,353,18,353,18,353xm25,353v,-7,-5,-12,-12,-12c6,341,1,346,1,353v,,,1,,1c3,354,5,354,6,353v,,,,,c6,349,9,346,13,346v4,,7,3,7,7c20,353,20,353,20,353v1,1,3,1,5,1c25,354,25,353,25,353xm18,404v,-3,-2,-5,-5,-5c10,399,8,401,8,404v,,,,,c10,404,11,404,13,404v2,,3,,5,c18,404,18,404,18,404xm25,404v,-7,-5,-12,-12,-12c6,392,1,397,1,404v,1,,1,,2c3,405,5,405,6,405v,-1,,-1,,-1c6,400,9,397,13,397v4,,7,3,7,7c20,404,20,404,20,405v1,,3,,5,1c25,405,25,405,25,404xm18,455v,-2,-2,-5,-5,-5c10,450,8,453,8,455v,1,,1,,1c10,456,11,456,13,456v2,,3,,5,c18,456,18,456,18,455xm25,455v,-6,-5,-12,-12,-12c6,443,1,449,1,455v,1,,1,,2c3,457,5,456,6,456v,,,,,-1c6,452,9,449,13,449v4,,7,3,7,6c20,456,20,456,20,456v1,,3,1,5,1c25,456,25,456,25,455xm912,491v1,2,1,4,2,6c916,495,920,493,924,493v4,,7,2,10,5c934,496,935,494,936,491v-4,-2,-8,-4,-12,-4c919,487,915,489,912,491xm783,14v6,-3,12,-5,20,-5c810,9,817,11,822,14v1,-1,3,-3,4,-4c819,5,811,2,803,2v-9,,-17,3,-24,8c781,11,782,13,783,14xm787,20v4,-3,10,-4,16,-4c809,16,814,17,818,20v1,-1,2,-3,3,-4c816,12,810,10,803,10v-7,,-14,2,-19,6c785,17,786,19,787,20xm790,28v4,-3,8,-5,13,-5c807,23,812,25,815,27v1,-2,2,-3,3,-5c813,19,808,17,803,17v-6,,-11,2,-15,5c789,24,789,26,790,28xm792,36v3,-3,6,-5,11,-5c807,31,811,33,813,36v1,-3,1,-5,2,-7c811,26,807,25,803,25v-5,,-9,1,-12,4c791,31,792,34,792,36xm812,44v,-2,1,-4,1,-6c811,35,807,32,803,32v-5,,-8,3,-10,6c793,40,793,42,793,44v,1,,1,,2c794,45,795,45,796,45v,,,,,-1c796,41,799,38,803,38v3,,6,3,6,6c809,45,809,45,809,45v1,,2,,3,c812,45,812,45,812,44xm803,39v-3,,-5,3,-5,5c798,45,798,45,798,45v1,,3,,5,c804,45,806,45,808,45v,,,,,-1c808,42,806,39,803,39xm773,56v2,1,4,2,5,4c785,55,794,52,803,52v9,,17,3,24,8c829,58,830,57,832,56,824,50,814,46,803,46v-11,,-21,4,-30,10xm812,455v,-2,1,-4,1,-6c811,446,807,443,803,443v-5,,-8,3,-10,6c793,451,793,453,793,455v,1,,1,,2c794,456,795,456,796,456v,,,,,-1c796,452,799,449,803,449v3,,6,3,6,6c809,456,809,456,809,456v1,,2,,3,1c812,456,812,456,812,455xm803,450v-3,,-5,3,-5,5c798,456,798,456,798,456v1,,3,,5,c804,456,806,456,808,456v,,,,,-1c808,453,806,450,803,450xm813,447v1,-3,1,-5,2,-7c811,437,807,436,803,436v-5,,-9,1,-12,4c791,442,792,445,792,447v3,-3,6,-5,11,-5c807,442,811,444,813,447xm785,455v,2,,3,,4c787,458,789,457,791,457v,-1,,-1,,-2c791,442,786,429,777,420v-9,-9,-22,-14,-35,-14c728,406,716,411,707,420v-9,9,-15,22,-15,35c692,456,692,456,692,457v2,,4,1,6,2c698,458,698,457,698,455v,-24,20,-43,44,-43c766,412,785,431,785,455xm777,455v,3,,5,,8c779,461,781,460,783,459v1,-1,1,-2,1,-4c784,444,779,433,771,426v-7,-8,-18,-13,-29,-13c730,413,720,418,712,426v-8,7,-12,18,-12,29c700,457,700,458,700,459v2,1,4,2,7,4c706,460,706,458,706,455v,-19,16,-35,36,-35c761,420,777,436,777,455xm690,455v,-2,1,-4,1,-6c689,446,685,443,681,443v-4,,-7,2,-10,5c672,450,672,453,672,455v,1,,1,,1c673,456,673,456,674,456v,,,,,-1c674,452,677,449,681,449v4,,6,3,6,6c687,456,687,456,687,456v1,,2,,4,1c690,456,690,456,690,455xm681,450v-3,,-5,3,-5,5c676,456,676,456,676,456v1,,3,,5,c683,456,684,456,686,456v,,,,,-1c686,453,684,450,681,450xm691,447v1,-3,1,-5,2,-7c690,437,685,436,681,436v-4,,-8,1,-12,4c670,442,671,444,671,446v3,-3,6,-4,10,-4c685,442,689,444,691,447xm664,455v,1,,2,,3c666,458,668,457,670,457v,-1,,-1,,-2c670,442,665,429,656,420v-9,-9,-21,-14,-35,-14c607,406,595,411,586,420v-9,9,-15,22,-15,35c571,456,571,456,571,457v2,,4,1,6,2c577,458,577,457,577,455v,-24,20,-43,44,-43c645,412,664,431,664,455xm657,455v,3,-1,5,-1,7c658,461,660,460,663,459v,-1,,-2,,-4c663,444,658,433,650,426v-7,-8,-18,-13,-29,-13c609,413,599,418,591,426v-7,7,-12,18,-12,29c579,457,579,458,579,459v2,1,5,2,7,4c585,460,585,458,585,455v,-19,16,-35,36,-35c641,420,657,436,657,455xm570,455v,-2,,-4,,-6c568,446,564,443,560,443v-5,,-8,3,-10,7c549,449,549,449,549,448v1,3,1,5,1,7c550,456,550,456,550,457v1,-1,2,-1,3,-1c553,456,553,456,553,455v,-3,3,-6,7,-6c564,449,567,452,567,455v,1,,1,,1c568,456,569,456,570,457v,-1,,-1,,-2xm560,450v-3,,-5,3,-5,5c555,456,555,456,555,456v2,,3,,5,c562,456,563,456,565,456v,,,,,-1c565,453,563,450,560,450xm570,447v1,-3,1,-5,2,-7c569,437,564,436,560,436v-5,,-9,2,-12,4c548,443,549,445,549,447v,,,,,c552,444,556,442,560,442v4,,8,2,10,5xm542,455v,2,,3,,4c544,458,546,457,548,457v,-1,,-1,,-2c548,442,543,429,534,420v-9,-9,-22,-14,-35,-14c485,406,473,411,464,420v-9,9,-15,22,-15,35c449,456,449,456,449,457v2,,4,1,6,2c455,458,455,457,455,455v,-24,20,-43,44,-43c523,412,542,431,542,455xm534,455v,3,,5,,8c536,462,538,460,540,459v,-1,1,-2,1,-4c541,444,536,433,528,426v-7,-8,-18,-13,-29,-13c487,413,477,418,469,426v-8,7,-12,18,-12,29c457,457,457,458,457,459v2,1,4,2,7,4c463,460,463,458,463,455v,-19,16,-35,36,-35c518,420,534,436,534,455xm447,455v,-2,1,-4,1,-6c446,446,442,443,438,443v-4,,-7,2,-10,5c429,450,429,453,429,455v,1,,1,,1c430,456,430,456,431,456v,,,,,-1c431,452,434,449,438,449v3,,6,3,6,6c444,456,444,456,444,456v1,,2,,3,1c447,456,447,456,447,455xm438,450v-3,,-5,3,-5,5c433,456,433,456,433,456v1,,3,,5,c439,456,441,456,443,456v,,,,,-1c443,453,441,450,438,450xm448,447v1,-3,1,-5,2,-7c446,437,442,436,438,436v-4,,-8,1,-12,4c427,442,428,444,428,446v3,-3,6,-4,10,-4c442,442,446,444,448,447xm421,455v,1,,2,,3c423,458,425,457,427,457v,-1,,-1,,-2c427,442,422,429,413,420v-9,-9,-22,-14,-35,-14c364,406,352,411,343,420v-9,9,-15,22,-15,35c328,456,328,456,328,457v2,,4,1,6,2c334,458,334,457,334,455v,-24,20,-43,44,-43c402,412,421,431,421,455xm414,455v,3,-1,5,-1,7c415,461,417,460,420,459v,-1,,-2,,-4c420,444,415,433,407,426v-7,-8,-18,-13,-29,-13c366,413,356,418,348,426v-7,7,-12,18,-12,29c336,457,336,458,336,459v2,1,5,2,7,4c342,460,342,458,342,455v,-19,16,-35,36,-35c398,420,414,436,414,455xm327,455v,-2,,-4,,-6c325,446,321,443,317,443v-4,,-8,3,-10,6c307,451,307,453,307,455v,1,,1,,2c308,456,309,456,310,456v,,,,,-1c310,452,313,449,317,449v4,,7,3,7,6c324,456,324,456,324,456v1,,2,,3,1c327,456,327,456,327,455xm317,450v-3,,-5,3,-5,5c312,456,312,456,312,456v2,,3,,5,c319,456,320,456,322,456v,,,,,-1c322,453,320,450,317,450xm327,447v1,-3,1,-5,2,-7c326,437,321,436,317,436v-5,,-9,1,-12,4c305,442,306,445,306,447v3,-3,7,-5,11,-5c321,442,325,444,327,447xm299,455v,2,,3,,4c301,458,303,457,305,457v,-1,1,-1,1,-2c306,442,300,429,291,420v-9,-9,-21,-14,-35,-14c242,406,230,411,221,420v-9,9,-15,22,-15,35c206,456,206,456,206,457v2,,4,1,7,2c212,458,212,457,212,455v,-24,20,-43,44,-43c280,412,299,431,299,455xm292,455v,3,-1,5,-1,8c293,461,295,460,298,459v,-1,,-2,,-4c298,444,293,433,286,426v-8,-8,-19,-13,-30,-13c244,413,234,418,226,426v-7,7,-12,18,-12,29c214,457,214,458,214,459v2,1,5,2,7,4c220,460,220,458,220,455v,-19,16,-35,36,-35c276,420,292,436,292,455xm205,455v,-2,,-4,,-6c203,446,199,443,195,443v-4,,-7,2,-9,5c186,450,186,453,186,455v,1,,1,,1c187,456,188,456,188,456v,,,,,-1c188,452,191,449,195,449v4,,7,3,7,6c202,456,202,456,202,456v1,,2,,3,1c205,456,205,456,205,455xm195,450v-3,,-5,3,-5,5c190,456,190,456,190,456v2,,3,,5,c197,456,198,456,200,456v,,,,,-1c200,453,198,450,195,450xm205,447v1,-3,1,-5,2,-7c204,437,200,436,195,436v-4,,-8,1,-11,4c184,442,185,444,185,446v3,-3,6,-4,10,-4c199,442,203,444,205,447xm179,455v,1,-1,2,-1,3c180,458,183,457,185,457v,-1,,-1,,-2c185,442,179,429,170,420v-9,-9,-21,-14,-35,-14c121,406,109,411,100,420v-9,9,-15,22,-15,35c85,456,85,456,85,457v3,,5,1,7,2c92,458,92,457,92,455v,-24,19,-43,43,-43c159,412,179,431,179,455xm171,455v,3,,5,-1,7c172,461,175,460,177,459v,-1,,-2,,-4c177,444,172,433,165,426v-8,-8,-18,-13,-30,-13c123,413,113,418,105,426v-7,7,-12,18,-12,29c93,457,93,458,93,459v3,1,5,2,7,4c99,460,99,458,99,455v,-19,16,-35,36,-35c155,420,171,436,171,455xm99,404v,-20,16,-36,36,-36c155,368,171,384,171,404v,2,,4,-1,7c172,409,175,408,177,408v,-2,,-3,,-4c177,392,172,382,165,374v-8,-7,-18,-12,-30,-12c123,362,113,367,105,374v-7,8,-12,18,-12,30c93,405,93,407,93,408v3,1,5,2,7,3c99,409,99,406,99,404xm92,404v,-24,19,-43,43,-43c159,361,179,380,179,404v,1,-1,2,-1,3c180,406,183,406,185,405v,,,-1,,-1c185,390,179,378,170,369v-9,-9,-21,-15,-35,-15c121,354,109,360,100,369v-9,9,-15,21,-15,35c85,405,85,405,85,405v3,1,5,2,7,2c92,406,92,405,92,404xm99,353v,-20,16,-36,36,-36c155,317,171,333,171,353v,2,,4,-1,6c172,358,175,357,177,356v,-1,,-2,,-3c177,341,172,331,165,323v-8,-8,-18,-12,-30,-12c123,311,113,315,105,323v-7,8,-12,18,-12,30c93,354,93,355,93,357v3,,5,2,7,3c99,358,99,355,99,353xm92,353v,-24,19,-44,43,-44c159,309,179,329,179,353v,1,-1,2,-1,3c180,355,183,354,185,354v,-1,,-1,,-1c185,339,179,327,170,318v-9,-9,-21,-15,-35,-15c121,303,109,309,100,318v-9,9,-15,21,-15,35c85,353,85,354,85,354v3,1,5,1,7,2c92,355,92,354,92,353xm99,301v,-19,16,-36,36,-36c155,265,171,282,171,301v,3,,5,-1,7c172,307,175,306,177,305v,-1,,-3,,-4c177,290,172,279,165,272v-8,-8,-18,-13,-30,-13c123,259,113,264,105,272v-7,7,-12,18,-12,29c93,303,93,304,93,305v3,1,5,2,7,3c99,306,99,304,99,301xm92,301v,-24,19,-43,43,-43c159,258,179,277,179,301v,1,-1,2,-1,3c180,304,183,303,185,303v,-1,,-1,,-2c185,288,179,275,170,266v-9,-9,-21,-14,-35,-14c121,252,109,257,100,266v-9,9,-15,22,-15,35c85,302,85,302,85,303v3,,5,1,7,2c92,303,92,302,92,301xm99,250v,-20,16,-36,36,-36c155,214,171,230,171,250v,2,,4,-1,6c172,255,175,254,177,253v,-1,,-2,,-3c177,238,172,228,165,220v-8,-7,-18,-12,-30,-12c123,208,113,213,105,220v-7,8,-12,18,-12,30c93,251,93,253,93,254v3,1,5,2,7,3c99,255,99,252,99,250xm92,250v,-24,19,-44,43,-44c159,206,179,226,179,250v,1,-1,2,-1,3c180,252,183,252,185,251v,,,-1,,-1c185,236,179,224,170,215v-9,-9,-21,-15,-35,-15c121,200,109,206,100,215v-9,9,-15,21,-15,35c85,250,85,251,85,251v3,1,5,1,7,2c92,252,92,251,92,250xm99,199v,-20,16,-36,36,-36c155,163,171,179,171,199v,2,,4,-1,6c172,204,175,203,177,202v,-1,,-2,,-3c177,187,172,176,165,169v-8,-8,-18,-12,-30,-12c123,157,113,161,105,169v-7,7,-12,18,-12,30c93,200,93,201,93,202v3,1,5,2,7,4c99,203,99,201,99,199xm92,199v,-24,19,-44,43,-44c159,155,179,175,179,199v,1,-1,1,-1,2c180,201,183,200,185,200v,-1,,-1,,-1c185,185,179,172,170,163v-9,-9,-21,-14,-35,-14c121,149,109,154,100,163v-9,9,-15,22,-15,36c85,199,85,199,85,200v3,,5,1,7,2c92,201,92,200,92,199xm99,147v,-20,16,-36,36,-36c155,111,171,127,171,147v,2,,5,-1,7c172,153,175,152,177,151v,-1,,-3,,-4c177,136,172,125,165,117v-8,-7,-18,-12,-30,-12c123,105,113,110,105,117v-7,8,-12,19,-12,30c93,148,93,150,93,151v3,1,5,2,7,3c99,152,99,150,99,147xm92,147v,-24,19,-43,43,-43c159,104,179,123,179,147v,1,-1,2,-1,3c180,149,183,149,185,148v,,,,,-1c185,133,179,121,170,112,161,103,149,98,135,98v-14,,-26,5,-35,14c91,121,85,133,85,147v,1,,1,,2c88,149,90,150,92,150v,-1,,-2,,-3xm99,96v,-20,16,-36,36,-36c155,60,171,76,171,96v,2,,4,-1,6c172,101,175,100,177,99v,-1,,-2,,-3c177,84,172,74,165,66,157,59,147,54,135,54v-12,,-22,5,-30,12c98,74,93,84,93,96v,1,,2,,4c96,101,98,102,100,103v-1,-2,-1,-5,-1,-7xm92,96v,-24,19,-44,43,-44c159,52,179,72,179,96v,1,-1,2,-1,3c180,98,183,97,185,97v,,,-1,,-1c185,82,179,70,170,61,161,52,149,46,135,46v-14,,-26,6,-35,15c91,70,85,82,85,96v,,,1,,1c88,98,90,98,92,99v,-1,,-2,,-3xm164,44v,3,-1,6,-1,9c163,53,164,54,165,54v1,-1,2,-1,3,-2c169,50,169,47,169,44v,-9,-4,-18,-10,-24c153,14,144,10,135,10v-9,,-18,4,-24,10c105,26,101,35,101,44v,3,,6,1,9c103,53,104,54,105,55v1,-1,1,-2,2,-2c107,50,106,47,106,44v,-16,13,-28,29,-28c151,16,164,28,164,44xm156,44v,2,,3,,5c158,50,159,51,161,52v1,-3,1,-5,1,-8c162,37,159,30,154,25v-5,-5,-11,-8,-19,-8c128,17,121,20,116,25v-5,5,-8,12,-8,19c108,47,108,49,109,52v2,-1,4,-2,5,-3c114,47,114,46,114,44v,-11,9,-21,21,-21c147,23,156,33,156,44xm149,44v,1,,2,-1,2c150,47,152,48,154,48v,-1,1,-2,1,-4c155,39,152,34,149,31v-4,-4,-9,-6,-14,-6c130,25,125,27,121,31v-3,3,-5,8,-5,13c116,46,116,47,116,48v2,,4,-1,6,-2c122,46,121,45,121,44v,-7,7,-13,14,-13c143,31,149,37,149,44xm142,44v,1,,1,,1c143,45,145,46,147,46v,-1,,-1,,-2c147,38,142,32,135,32v-7,,-12,6,-12,12c123,45,123,45,123,46v2,,4,-1,5,-1c128,45,128,45,128,44v,-3,3,-6,7,-6c139,38,142,41,142,44xm135,39v-3,,-5,3,-5,5c130,45,130,45,130,45v2,,3,,5,c137,45,138,45,140,45v,,,,,-1c140,42,138,39,135,39xm285,44v,3,-1,6,-2,9c284,53,285,54,286,55v1,-1,2,-2,3,-2c290,50,290,47,290,44v,-9,-4,-18,-10,-24c274,14,265,10,256,10v-10,,-18,4,-24,10c225,26,222,35,222,44v,3,,6,1,9c224,53,225,54,225,55v1,-1,2,-2,3,-2c228,50,227,47,227,44v,-16,13,-28,29,-28c272,16,285,28,285,44xm277,44v,2,,3,-1,5c278,50,280,51,282,52v1,-3,1,-5,1,-8c283,37,280,30,275,25v-5,-5,-12,-8,-19,-8c248,17,242,20,237,25v-5,5,-8,12,-8,19c229,47,229,49,230,52v1,-1,3,-2,5,-3c235,47,235,46,235,44v,-11,9,-21,21,-21c268,23,277,33,277,44xm269,44v,1,,2,,2c271,47,273,48,275,48v,-1,,-2,,-4c275,39,273,34,270,31v-4,-4,-9,-6,-14,-6c250,25,246,27,242,31v-3,3,-6,8,-6,13c236,46,237,47,237,48v2,,4,-1,5,-2c242,46,242,45,242,44v,-7,6,-13,14,-13c263,31,269,37,269,44xm263,44v,1,,1,,1c264,45,266,46,268,46v,-1,,-1,,-2c268,38,262,32,256,32v-7,,-12,6,-12,12c244,45,244,45,244,46v2,,3,-1,5,-1c249,45,249,45,249,44v,-3,3,-6,7,-6c260,38,263,41,263,44xm256,39v-3,,-5,3,-5,5c251,45,251,45,251,45v1,,3,,5,c258,45,259,45,261,45v,,,,,-1c261,42,259,39,256,39xm221,61v-9,9,-15,21,-15,35c206,96,206,97,206,97v2,1,4,1,7,2c212,98,212,97,212,96v,-24,20,-44,44,-44c280,52,299,72,299,96v,1,,2,,3c301,98,303,98,305,97v,,1,-1,1,-1c306,82,300,70,291,61,282,52,270,46,256,46v-14,,-26,6,-35,15xm407,44v,3,-1,6,-2,9c406,53,407,54,408,54v1,-1,2,-1,3,-2c412,50,412,47,412,44v,-9,-4,-18,-10,-24c396,14,387,10,378,10v-10,,-18,4,-24,10c347,26,344,35,344,44v,3,,6,1,9c346,53,346,54,347,55v1,-1,2,-2,3,-2c349,50,349,47,349,44v,-16,13,-28,29,-28c394,16,407,28,407,44xm399,44v,2,,3,-1,5c400,50,402,51,404,52v1,-3,1,-5,1,-8c405,37,402,30,397,25v-5,-5,-12,-8,-19,-8c370,17,363,20,359,25v-5,5,-8,12,-8,19c351,47,351,49,352,52v1,-1,3,-2,5,-3c357,47,357,46,357,44v,-11,9,-21,21,-21c389,23,399,33,399,44xm391,44v,1,,2,,2c393,47,395,48,397,48v,-1,,-2,,-4c397,39,395,34,392,31v-4,-4,-9,-6,-14,-6c372,25,368,27,364,31v-4,3,-6,8,-6,13c358,46,358,47,359,48v2,,3,-1,5,-2c364,46,364,45,364,44v,-7,6,-13,14,-13c385,31,391,37,391,44xm384,44v,1,,1,,1c386,45,388,46,390,46v,-1,,-1,,-2c390,38,384,32,378,32v-7,,-12,6,-12,12c366,45,366,45,366,46v2,,3,-1,5,-1c371,45,371,45,371,44v,-3,3,-6,7,-6c381,38,384,41,384,44xm378,39v-3,,-5,3,-5,5c373,45,373,45,373,45v1,,3,,5,c379,45,381,45,383,45v,,,,,-1c383,42,381,39,378,39xm343,61v-9,9,-15,21,-15,35c328,96,328,97,328,97v2,1,4,1,6,2c334,98,334,97,334,96v,-24,20,-44,44,-44c402,52,421,72,421,96v,1,,2,,3c423,98,425,97,427,97v,,,-1,,-1c427,82,422,70,413,61,404,52,391,46,378,46v-14,,-26,6,-35,15xm527,44v,3,,6,-1,9c527,53,528,54,529,55v1,-1,2,-1,3,-2c532,50,533,47,533,44v,-9,-4,-18,-10,-24c517,14,508,10,499,10v-10,,-18,4,-25,10c468,26,464,35,464,44v,3,1,6,1,9c466,53,467,54,468,55v1,-1,2,-2,3,-2c470,50,470,47,470,44v,-16,13,-28,29,-28c515,16,527,28,527,44xm520,44v,2,,3,-1,5c521,50,523,51,525,52v,-3,1,-5,1,-8c526,37,523,30,518,25v-5,-5,-12,-8,-19,-8c491,17,484,20,479,25v-5,5,-8,12,-8,19c471,47,472,49,472,52v2,-1,4,-2,6,-3c478,47,478,46,478,44v,-11,9,-21,21,-21c510,23,520,33,520,44xm512,44v,1,,2,,2c514,47,516,48,518,48v,-1,,-2,,-4c518,39,516,34,512,31v-3,-4,-8,-6,-13,-6c493,25,488,27,485,31v-4,3,-6,8,-6,13c479,46,479,47,480,48v1,,3,-1,5,-2c485,46,485,45,485,44v,-7,6,-13,14,-13c506,31,512,37,512,44xm505,44v,1,,1,,1c507,45,509,46,510,46v1,-1,1,-1,1,-2c511,38,505,32,499,32v-7,,-12,6,-12,12c487,45,487,45,487,46v2,,3,-1,5,-1c492,45,492,45,492,44v,-3,3,-6,7,-6c502,38,505,41,505,44xm499,39v-3,,-5,3,-5,5c494,45,494,45,494,45v1,,3,,5,c500,45,502,45,504,45v,,,,,-1c504,42,501,39,499,39xm464,61v-9,9,-15,21,-15,35c449,96,449,97,449,97v2,1,4,1,6,2c455,98,455,97,455,96v,-24,20,-44,44,-44c523,52,542,72,542,96v,1,,2,,3c544,98,546,98,548,97v,,,-1,,-1c548,82,543,70,534,61,525,52,512,46,499,46v-14,,-26,6,-35,15xm650,44v,3,-1,6,-2,9c649,53,650,54,651,54v1,-1,2,-1,3,-2c655,50,655,47,655,44v,-9,-4,-18,-10,-24c639,14,630,10,621,10v-10,,-18,4,-24,10c590,26,587,35,587,44v,3,,6,1,9c589,53,589,54,590,55v1,-1,2,-2,3,-2c592,50,592,47,592,44v,-16,13,-28,29,-28c637,16,650,28,650,44xm642,44v,2,,3,-1,5c643,50,645,51,647,52v1,-3,1,-5,1,-8c648,37,645,30,640,25v-5,-5,-12,-8,-19,-8c613,17,607,20,602,25v-5,5,-8,12,-8,19c594,47,594,49,595,52v1,-1,3,-2,5,-3c600,47,600,46,600,44v,-11,9,-21,21,-21c632,23,642,33,642,44xm634,44v,1,,2,,2c636,47,638,48,640,48v,-1,,-2,,-4c640,39,638,34,635,31v-4,-4,-9,-6,-14,-6c615,25,611,27,607,31v-4,3,-6,8,-6,13c601,46,601,47,602,48v2,,3,-1,5,-2c607,46,607,45,607,44v,-7,6,-13,14,-13c628,31,634,37,634,44xm628,44v,1,-1,1,-1,1c629,45,631,46,633,46v,-1,,-1,,-2c633,38,627,32,621,32v-7,,-12,6,-12,12c609,45,609,45,609,46v2,,3,-1,5,-1c614,45,614,45,614,44v,-3,3,-6,7,-6c625,38,628,41,628,44xm621,39v-3,,-5,3,-5,5c616,45,616,45,616,45v1,,3,,5,c623,45,624,45,626,45v,,,,,-1c626,42,624,39,621,39xm586,61v-9,9,-15,21,-15,35c571,96,571,97,571,97v2,1,4,1,6,2c577,98,577,97,577,96v,-24,20,-44,44,-44c645,52,664,72,664,96v,1,,2,,3c666,98,668,97,670,97v,,,-1,,-1c670,82,665,70,656,61,647,52,635,46,621,46v-14,,-26,6,-35,15xm770,44v,3,,6,-1,9c770,53,771,54,772,55v1,-1,2,-2,3,-2c776,50,776,47,776,44v,-9,-4,-18,-10,-24c760,14,751,10,742,10v-10,,-18,4,-25,10c711,26,707,35,707,44v,3,1,6,1,9c709,53,710,54,711,55v1,-1,2,-2,3,-2c713,50,713,47,713,44v,-16,13,-28,29,-28c758,16,770,28,770,44xm763,44v,2,,3,-1,5c764,50,766,51,768,52v1,-3,1,-5,1,-8c769,37,766,30,761,25v-5,-5,-12,-8,-19,-8c734,17,727,20,722,25v-4,5,-8,12,-8,19c714,47,715,49,715,52v2,-1,4,-2,6,-3c721,47,721,46,721,44v,-11,9,-21,21,-21c753,23,763,33,763,44xm755,44v,1,,2,,2c757,47,759,48,761,48v,-1,,-2,,-4c761,39,759,34,755,31v-3,-4,-8,-6,-13,-6c736,25,731,27,728,31v-4,3,-6,8,-6,13c722,46,722,47,723,48v1,,3,-1,5,-2c728,46,728,45,728,44v,-7,6,-13,14,-13c749,31,755,37,755,44xm748,44v,1,,1,,1c750,45,752,46,754,46v,-1,,-1,,-2c754,38,748,32,742,32v-7,,-12,6,-12,12c730,45,730,45,730,46v2,,3,-1,5,-1c735,45,735,45,735,44v,-3,3,-6,7,-6c745,38,748,41,748,44xm742,39v-3,,-5,3,-5,5c737,45,737,45,737,45v1,,3,,5,c743,45,745,45,747,45v,,,,,-1c747,42,745,39,742,39xm707,61v-9,9,-15,21,-15,35c692,96,692,97,692,97v2,1,4,1,6,2c698,98,698,97,698,96v,-24,20,-44,44,-44c766,52,785,72,785,96v,1,,2,,3c787,98,789,98,791,97v,,,-1,,-1c791,82,786,70,777,61,768,52,755,46,742,46v-14,,-26,6,-35,15xm777,96v,2,,5,,7c779,102,781,101,783,100v1,-2,1,-3,1,-4c784,84,779,74,771,66,764,59,753,54,742,54v-12,,-22,5,-30,12c704,74,700,84,700,96v,1,,2,,4c702,101,704,102,707,103v-1,-2,-1,-5,-1,-7c706,76,722,60,742,60v19,,35,16,35,36xm785,147v,1,,2,,3c787,150,789,149,791,149v,-1,,-1,,-2c791,133,786,121,777,112,768,103,755,98,742,98v-14,,-26,5,-35,14c698,121,692,133,692,147v,1,,1,,2c694,149,696,150,698,150v,-1,,-2,,-3c698,123,718,104,742,104v24,,43,19,43,43xm777,147v,3,,5,,7c779,153,781,152,783,151v1,-1,1,-3,1,-4c784,136,779,125,771,117v-7,-7,-18,-12,-29,-12c730,105,720,110,712,117v-8,8,-12,19,-12,30c700,148,700,150,700,151v2,1,4,2,7,3c706,152,706,150,706,147v,-20,16,-36,36,-36c761,111,777,127,777,147xm785,199v,1,,2,,3c787,201,789,200,791,200v,,,-1,,-1c791,185,786,172,777,163v-9,-9,-22,-14,-35,-14c728,149,716,154,707,163v-9,9,-15,22,-15,36c692,199,692,199,692,200v2,,4,1,6,2c698,201,698,200,698,199v,-24,20,-44,44,-44c766,155,785,175,785,199xm777,199v,2,,4,,7c779,205,781,203,783,202v1,-1,1,-2,1,-3c784,187,779,176,771,169v-7,-8,-18,-12,-29,-12c730,157,720,161,712,169v-8,7,-12,18,-12,30c700,200,700,201,700,202v2,1,4,2,7,4c706,203,706,201,706,199v,-20,16,-36,36,-36c761,163,777,179,777,199xm785,250v,1,,2,,3c787,252,789,252,791,251v,,,-1,,-1c791,236,786,224,777,215v-9,-9,-22,-15,-35,-15c728,200,716,206,707,215v-9,9,-15,21,-15,35c692,250,692,251,692,251v2,1,4,1,6,2c698,252,698,251,698,250v,-24,20,-44,44,-44c766,206,785,226,785,250xm777,250v,2,,5,,7c779,256,781,255,783,254v1,-1,1,-3,1,-4c784,238,779,228,771,220v-7,-7,-18,-12,-29,-12c730,208,720,213,712,220v-8,8,-12,18,-12,30c700,251,700,253,700,254v2,1,4,2,7,3c706,255,706,252,706,250v,-20,16,-36,36,-36c761,214,777,230,777,250xm785,301v,1,,3,,4c787,304,789,303,791,303v,-1,,-1,,-2c791,288,786,275,777,266v-9,-9,-22,-14,-35,-14c728,252,716,257,707,266v-9,9,-15,22,-15,35c692,302,692,302,692,303v2,,4,1,6,2c698,303,698,302,698,301v,-24,20,-43,44,-43c766,258,785,277,785,301xm777,301v,3,,5,,8c779,307,781,306,783,305v1,-1,1,-2,1,-4c784,290,779,279,771,272v-7,-8,-18,-13,-29,-13c730,259,720,264,712,272v-8,7,-12,18,-12,29c700,303,700,304,700,305v2,1,4,2,7,3c706,306,706,304,706,301v,-19,16,-36,36,-36c761,265,777,282,777,301xm785,353v,1,,2,,3c787,355,789,355,791,354v,,,-1,,-1c791,339,786,327,777,318v-9,-9,-22,-15,-35,-15c728,303,716,309,707,318v-9,9,-15,21,-15,35c692,353,692,354,692,354v2,1,4,1,6,2c698,355,698,354,698,353v,-24,20,-44,44,-44c766,309,785,329,785,353xm777,353v,2,,5,,7c779,359,781,358,783,357v1,-2,1,-3,1,-4c784,341,779,331,771,323v-7,-8,-18,-12,-29,-12c730,311,720,315,712,323v-8,8,-12,18,-12,30c700,354,700,355,700,357v2,,4,2,7,3c706,357,706,355,706,353v,-20,16,-36,36,-36c761,317,777,333,777,353xm785,404v,1,,2,,3c787,407,789,406,791,406v,-1,,-1,,-2c791,390,786,378,777,369v-9,-9,-22,-15,-35,-15c728,354,716,360,707,369v-9,9,-15,21,-15,35c692,405,692,405,692,405v2,1,4,2,6,2c698,406,698,405,698,404v,-24,20,-43,44,-43c766,361,785,380,785,404xm777,404v,3,,5,,7c779,410,781,409,783,408v1,-1,1,-3,1,-4c784,392,779,382,771,374v-7,-7,-18,-12,-29,-12c730,362,720,367,712,374v-8,8,-12,18,-12,30c700,405,700,407,700,408v2,1,4,2,7,3c706,409,706,406,706,404v,-20,16,-36,36,-36c761,368,777,384,777,404xm770,404v,3,,6,-1,8c770,413,771,414,772,414v1,,2,-1,3,-2c776,410,776,407,776,404v,-9,-4,-18,-10,-24c760,374,751,370,742,370v-10,,-18,4,-25,10c711,386,707,395,707,404v,3,1,6,1,8c709,413,710,414,711,414v1,,2,-1,3,-2c713,410,713,407,713,404v,-16,13,-29,29,-29c758,375,770,388,770,404xm763,404v,2,,3,-1,5c764,409,766,410,768,411v1,-2,1,-4,1,-7c769,397,766,390,761,385v-5,-5,-12,-8,-19,-8c734,377,727,380,722,385v-4,5,-8,12,-8,19c714,407,715,409,715,411v2,-1,4,-2,6,-2c721,407,721,406,721,404v,-12,9,-21,21,-21c753,383,763,392,763,404xm755,404v,1,,1,,2c757,407,759,407,761,408v,-1,,-3,,-4c761,399,759,394,755,390v-3,-3,-8,-5,-13,-5c736,385,731,387,728,390v-4,4,-6,9,-6,14c722,405,722,407,723,408v1,-1,3,-1,5,-2c728,405,728,405,728,404v,-7,6,-14,14,-14c749,390,755,397,755,404xm748,404v,,,,,1c750,405,752,405,754,406v,-1,,-1,,-2c754,397,748,392,742,392v-7,,-12,5,-12,12c730,405,730,405,730,406v2,-1,3,-1,5,-1c735,404,735,404,735,404v,-4,3,-7,7,-7c745,397,748,400,748,404xm742,399v-3,,-5,2,-5,5c737,404,737,404,737,404v1,,3,,5,c743,404,745,404,747,404v,,,,,c747,401,745,399,742,399xm697,431v,-1,1,-3,2,-4c694,423,688,421,681,421v-7,,-13,2,-18,5c664,428,665,429,666,431v4,-3,9,-4,15,-4c687,427,692,428,697,431xm681,428v-5,,-10,2,-15,4c667,434,668,436,669,438v3,-2,7,-4,12,-4c686,434,690,436,693,438v1,-2,2,-3,3,-5c691,430,686,428,681,428xm700,425v1,-1,3,-3,4,-4c697,416,689,413,681,413v-9,,-16,3,-23,7c659,422,661,423,662,425v5,-3,12,-5,19,-5c688,420,695,422,700,425xm705,419v2,-1,3,-2,5,-4c702,409,692,406,681,406v-11,,-21,3,-29,9c654,416,655,418,657,419v7,-4,15,-7,24,-7c690,412,698,415,705,419xm650,404v,3,-1,6,-2,8c649,413,650,413,651,414v1,-1,2,-2,3,-2c655,409,655,407,655,404v,-9,-4,-18,-10,-24c639,374,630,370,621,370v-10,,-18,4,-24,10c590,386,587,395,587,404v,3,,6,1,8c589,413,589,414,590,414v1,,2,-1,3,-2c592,410,592,407,592,404v,-16,13,-29,29,-29c637,375,650,388,650,404xm642,404v,2,,3,-1,5c643,409,645,410,647,411v1,-2,1,-4,1,-7c648,397,645,390,640,385v-5,-5,-12,-8,-19,-8c613,377,607,380,602,385v-5,5,-8,12,-8,19c594,407,594,409,595,411v1,-1,3,-2,5,-2c600,407,600,406,600,404v,-12,9,-21,21,-21c632,383,642,392,642,404xm634,404v,1,,1,,2c636,407,638,407,640,408v,-1,,-3,,-4c640,399,638,394,635,390v-4,-3,-9,-5,-14,-5c615,385,611,387,607,390v-4,4,-6,9,-6,14c601,405,601,407,602,408v2,-1,3,-1,5,-2c607,405,607,405,607,404v,-7,6,-14,14,-14c628,390,634,397,634,404xm628,404v,,-1,,-1,1c629,405,631,405,633,406v,-1,,-1,,-2c633,397,627,392,621,392v-7,,-12,5,-12,12c609,405,609,405,609,406v2,-1,3,-1,5,-1c614,404,614,404,614,404v,-4,3,-7,7,-7c625,397,628,400,628,404xm621,399v-3,,-5,2,-5,5c616,404,616,404,616,404v1,,3,,5,c623,404,624,404,626,404v,,,,,c626,401,624,399,621,399xm576,431v1,-1,1,-3,2,-4c573,423,567,421,560,421v-7,,-13,2,-19,6c542,428,543,430,544,431v5,-3,10,-4,16,-4c566,427,571,428,576,431xm560,428v-6,,-11,2,-15,5c546,435,546,437,547,439v4,-3,8,-5,13,-5c565,434,569,436,572,438v1,-2,2,-3,3,-5c571,430,565,428,560,428xm579,425v2,-1,3,-3,4,-4c577,416,569,413,560,413v-9,,-17,3,-24,8c538,422,539,424,540,426v6,-4,13,-6,20,-6c567,420,574,422,579,425xm584,419v2,-1,3,-2,5,-4c581,409,571,406,560,406v-11,,-21,3,-29,9c532,417,534,418,535,420v7,-5,16,-8,25,-8c569,412,577,415,584,419xm527,404v,3,,6,-1,8c527,413,528,414,529,414v1,,2,-1,3,-1c532,410,533,407,533,404v,-9,-4,-18,-10,-24c517,374,508,370,499,370v-10,,-18,4,-25,10c468,386,464,395,464,404v,3,1,6,1,8c466,413,467,414,468,414v1,,2,-1,3,-2c470,410,470,407,470,404v,-16,13,-29,29,-29c515,375,527,388,527,404xm520,404v,2,,3,-1,5c521,409,523,410,525,411v,-2,1,-4,1,-7c526,397,523,390,518,385v-5,-5,-12,-8,-19,-8c491,377,484,380,479,385v-5,5,-8,12,-8,19c471,407,472,409,472,411v2,-1,4,-2,6,-2c478,407,478,406,478,404v,-12,9,-21,21,-21c510,383,520,392,520,404xm512,404v,1,,1,,2c514,407,516,407,518,408v,-1,,-3,,-4c518,399,516,394,512,390v-3,-3,-8,-5,-13,-5c493,385,488,387,485,390v-4,4,-6,9,-6,14c479,405,479,407,480,408v1,-1,3,-1,5,-2c485,405,485,405,485,404v,-7,6,-14,14,-14c506,390,512,397,512,404xm505,404v,,,,,1c507,405,509,405,510,406v1,-1,1,-1,1,-2c511,397,505,392,499,392v-7,,-12,5,-12,12c487,405,487,405,487,406v2,-1,3,-1,5,-1c492,404,492,404,492,404v,-4,3,-7,7,-7c502,397,505,400,505,404xm499,399v-3,,-5,2,-5,5c494,404,494,404,494,404v1,,3,,5,c500,404,502,404,504,404v,,,,,c504,401,501,399,499,399xm453,431v1,-1,2,-3,3,-4c451,423,445,421,438,421v-7,,-13,2,-18,5c421,428,422,429,423,431v4,-3,9,-4,15,-4c444,427,449,428,453,431xm438,428v-5,,-10,2,-15,4c424,434,425,436,426,438v3,-2,7,-4,12,-4c442,434,447,436,450,438v1,-2,2,-3,3,-5c448,430,443,428,438,428xm457,425v1,-1,3,-3,4,-4c454,416,446,413,438,413v-9,,-16,3,-23,7c416,422,418,423,419,425v5,-3,12,-5,19,-5c445,420,452,422,457,425xm462,419v2,-1,3,-2,5,-4c459,409,449,406,438,406v-11,,-21,3,-29,9c411,416,412,418,414,419v7,-4,15,-7,24,-7c447,412,455,415,462,419xm407,404v,3,-1,6,-2,8c406,413,407,413,408,414v1,-1,2,-2,3,-2c412,409,412,407,412,404v,-9,-4,-18,-10,-24c396,374,387,370,378,370v-10,,-18,4,-24,10c347,386,344,395,344,404v,3,,6,1,8c346,413,346,414,347,414v1,,2,-1,3,-2c349,410,349,407,349,404v,-16,13,-29,29,-29c394,375,407,388,407,404xm399,404v,2,,3,-1,5c400,409,402,410,404,411v1,-2,1,-4,1,-7c405,397,402,390,397,385v-5,-5,-12,-8,-19,-8c370,377,363,380,359,385v-5,5,-8,12,-8,19c351,407,351,409,352,411v1,-1,3,-2,5,-2c357,407,357,406,357,404v,-12,9,-21,21,-21c389,383,399,392,399,404xm391,404v,1,,1,,2c393,407,395,407,397,408v,-1,,-3,,-4c397,399,395,394,392,390v-4,-3,-9,-5,-14,-5c372,385,368,387,364,390v-4,4,-6,9,-6,14c358,405,358,407,359,408v2,-1,3,-1,5,-2c364,405,364,405,364,404v,-7,6,-14,14,-14c385,390,391,397,391,404xm384,404v,,,,,1c386,405,388,405,390,406v,-1,,-1,,-2c390,397,384,392,378,392v-7,,-12,5,-12,12c366,405,366,405,366,406v2,-1,3,-1,5,-1c371,404,371,404,371,404v,-4,3,-7,7,-7c381,397,384,400,384,404xm378,399v-3,,-5,2,-5,5c373,404,373,404,373,404v1,,3,,5,c379,404,381,404,383,404v,,,,,c383,401,381,399,378,399xm333,431v,-1,1,-3,2,-4c330,423,324,421,317,421v-7,,-13,2,-19,6c299,428,300,430,301,431v5,-3,10,-4,16,-4c323,427,328,428,333,431xm317,428v-6,,-11,2,-15,5c303,435,304,437,304,439v4,-3,8,-5,13,-5c322,434,326,436,329,438v1,-2,2,-3,3,-5c328,430,322,428,317,428xm336,425v2,-1,3,-3,4,-4c334,416,326,413,317,413v-9,,-17,3,-24,8c295,422,296,424,297,425v6,-3,13,-5,20,-5c324,420,331,422,336,425xm341,419v2,-1,3,-2,5,-4c338,409,328,406,317,406v-11,,-21,3,-29,9c289,417,291,418,292,420v7,-5,16,-8,25,-8c326,412,334,415,341,419xm285,404v,3,-1,6,-2,8c284,413,285,414,286,414v1,,2,-1,3,-2c290,410,290,407,290,404v,-9,-4,-18,-10,-24c274,374,265,370,256,370v-10,,-18,4,-24,10c225,386,222,395,222,404v,3,,6,1,8c224,413,225,414,225,414v1,,2,-1,3,-2c228,410,227,407,227,404v,-16,13,-29,29,-29c272,375,285,388,285,404xm277,404v,2,,3,-1,5c278,409,280,410,282,411v1,-2,1,-4,1,-7c283,397,280,390,275,385v-5,-5,-12,-8,-19,-8c248,377,242,380,237,385v-5,5,-8,12,-8,19c229,407,229,409,230,411v1,-1,3,-2,5,-2c235,407,235,406,235,404v,-12,9,-21,21,-21c268,383,277,392,277,404xm269,404v,1,,1,,2c271,407,273,407,275,408v,-1,,-3,,-4c275,399,273,394,270,390v-4,-3,-9,-5,-14,-5c250,385,246,387,242,390v-3,4,-6,9,-6,14c236,405,237,407,237,408v2,-1,4,-1,5,-2c242,405,242,405,242,404v,-7,6,-14,14,-14c263,390,269,397,269,404xm263,404v,,,,,1c264,405,266,405,268,406v,-1,,-1,,-2c268,397,262,392,256,392v-7,,-12,5,-12,12c244,405,244,405,244,406v2,-1,3,-1,5,-1c249,404,249,404,249,404v,-4,3,-7,7,-7c260,397,263,400,263,404xm256,399v-3,,-5,2,-5,5c251,404,251,404,251,404v1,,3,,5,c258,404,259,404,261,404v,,,,,c261,401,259,399,256,399xm211,431v1,-1,2,-3,3,-4c208,423,202,421,195,421v-7,,-13,2,-18,5c178,428,179,429,180,431v4,-3,9,-4,15,-4c201,427,206,428,211,431xm195,428v-5,,-10,2,-14,4c182,434,182,436,183,438v4,-2,8,-4,12,-4c200,434,204,436,208,438v,-2,1,-3,2,-5c206,430,201,428,195,428xm214,425v2,-1,3,-3,4,-4c212,416,204,413,195,413v-8,,-16,3,-23,7c174,422,175,423,176,425v6,-3,12,-5,19,-5c202,420,209,422,214,425xm219,419v2,-1,3,-2,5,-4c216,409,206,406,195,406v-11,,-21,3,-29,9c168,416,170,418,171,419v7,-4,15,-7,24,-7c204,412,212,415,219,419xm181,73v1,1,1,3,2,5c187,76,191,75,195,75v5,,9,1,13,4c208,77,209,75,210,73v-4,-3,-9,-4,-15,-4c190,69,185,70,181,73xm195,67v6,,11,2,16,5c212,70,213,68,214,67v-6,-3,-12,-5,-19,-5c188,62,182,63,177,67v1,1,2,3,3,4c184,69,189,67,195,67xm184,80v,2,1,4,1,6c188,84,191,82,195,82v4,,8,2,10,5c206,85,206,83,207,80v-3,-2,-7,-4,-12,-4c191,76,187,78,184,80xm205,96v,-2,,-5,,-7c203,86,199,84,195,84v-4,,-7,2,-9,4c186,91,186,93,186,96v,,,,,1c187,97,188,96,188,96v,,,,,c188,92,191,89,195,89v4,,7,3,7,7c202,96,202,96,202,96v1,1,2,1,3,1c205,97,205,96,205,96xm195,91v-3,,-5,2,-5,5c190,96,190,96,190,96v2,,3,,5,c197,96,198,96,200,96v,,,,,c200,93,198,91,195,91xm166,107v2,1,4,2,5,4c178,106,186,104,195,104v9,,17,2,24,7c221,110,222,108,224,107v-8,-6,-18,-9,-29,-9c184,98,174,101,166,107xm302,73v1,2,2,4,2,6c308,76,312,75,317,75v5,,9,1,12,4c330,77,331,75,332,73v-4,-3,-10,-4,-15,-4c311,69,306,70,302,73xm317,67v6,,11,2,16,5c333,70,334,68,335,67v-5,-3,-11,-5,-18,-5c310,62,304,64,298,67v1,2,2,3,3,5c306,69,311,67,317,67xm305,80v,3,1,5,1,7c309,84,313,82,317,82v4,,8,2,10,5c328,85,328,83,329,80v-3,-2,-8,-4,-12,-4c312,76,308,78,305,80xm327,96v,-2,,-5,,-7c325,86,321,84,317,84v-4,,-8,2,-10,6c307,92,307,94,307,96v,,,1,,1c308,97,309,97,310,96v,,,,,c310,92,313,89,317,89v4,,7,3,7,7c324,96,324,96,324,96v1,1,2,1,3,1c327,97,327,96,327,96xm317,91v-3,,-5,2,-5,5c312,96,312,96,312,96v2,,3,,5,c319,96,320,96,322,96v,,,,,c322,93,320,91,317,91xm288,107v1,1,3,3,4,4c299,106,308,104,317,104v9,,17,2,24,7c343,110,344,108,346,107v-8,-6,-18,-9,-29,-9c306,98,296,101,288,107xm423,73v1,1,2,3,3,5c429,76,433,75,438,75v4,,9,1,12,4c451,77,452,75,453,73v-5,-3,-10,-4,-15,-4c433,69,428,70,423,73xm438,67v6,,11,2,15,5c454,70,455,68,456,67v-5,-3,-11,-5,-18,-5c431,62,425,63,420,67v1,1,2,3,3,4c427,69,432,67,438,67xm426,80v1,2,2,4,2,6c431,84,434,82,438,82v4,,8,2,10,5c449,85,449,83,450,80v-4,-2,-8,-4,-12,-4c434,76,430,78,426,80xm447,96v,-2,1,-5,1,-7c446,86,442,84,438,84v-4,,-7,2,-10,4c429,91,429,93,429,96v,,,,,1c430,97,430,96,431,96v,,,,,c431,92,434,89,438,89v3,,6,3,6,7c444,96,444,96,444,96v1,1,2,1,3,1c447,97,447,96,447,96xm438,91v-3,,-5,2,-5,5c433,96,433,96,433,96v1,,3,,5,c439,96,441,96,443,96v,,,,,c443,93,441,91,438,91xm409,107v2,1,3,2,5,4c421,106,429,104,438,104v9,,17,2,24,7c464,110,465,108,467,107v-8,-6,-18,-9,-29,-9c427,98,417,101,409,107xm545,73v1,2,1,4,2,6c551,76,555,75,560,75v5,,9,1,12,4c573,77,574,75,575,73v-4,-3,-10,-4,-15,-4c554,69,549,70,545,73xm560,67v6,,11,2,16,5c577,70,577,68,578,67v-5,-3,-11,-5,-18,-5c553,62,547,64,541,67v1,2,2,3,3,5c549,69,554,67,560,67xm548,81v,2,1,4,1,7c549,88,549,88,549,88v3,-4,7,-6,11,-6c564,82,568,84,570,87v1,-2,1,-4,2,-7c569,78,564,76,560,76v-5,,-9,2,-12,5xm570,96v,-2,,-5,,-7c568,86,564,84,560,84v-5,,-8,2,-10,6c549,90,549,89,549,89v1,2,1,4,1,7c550,96,550,97,550,97v1,,2,,3,-1c553,96,553,96,553,96v,-4,3,-7,7,-7c564,89,567,92,567,96v,,,,,c568,97,569,97,570,97v,,,-1,,-1xm560,91v-3,,-5,2,-5,5c555,96,555,96,555,96v2,,3,,5,c562,96,563,96,565,96v,,,,,c565,93,563,91,560,91xm531,107v1,1,3,3,4,4c542,107,551,104,560,104v9,,17,2,24,7c586,110,587,108,589,107v-8,-6,-18,-9,-29,-9c549,98,539,101,531,107xm666,73v1,1,2,3,3,5c672,76,676,75,681,75v5,,9,1,12,4c694,77,695,75,696,73v-5,-3,-10,-4,-15,-4c676,69,671,70,666,73xm681,67v6,,11,2,16,5c697,70,698,68,699,67v-5,-3,-11,-5,-18,-5c674,62,668,63,663,67v1,1,2,3,3,4c670,69,675,67,681,67xm669,80v1,2,2,4,2,6c674,84,677,82,681,82v4,,8,2,10,5c692,85,692,83,693,80v-3,-2,-8,-4,-12,-4c677,76,673,78,669,80xm690,96v,-2,1,-5,1,-7c689,86,685,84,681,84v-4,,-7,2,-10,4c672,91,672,93,672,96v,,,,,1c673,97,673,96,674,96v,,,,,c674,92,677,89,681,89v4,,6,3,6,7c687,96,687,96,687,96v1,1,2,1,4,1c690,97,690,96,690,96xm681,91v-3,,-5,2,-5,5c676,96,676,96,676,96v1,,3,,5,c683,96,684,96,686,96v,,,,,c686,93,684,91,681,91xm652,107v2,1,3,2,5,4c664,106,672,104,681,104v9,,17,2,24,7c707,110,708,108,710,107v-8,-6,-18,-9,-29,-9c670,98,660,101,652,107xm690,404v,-2,1,-4,1,-6c689,394,685,392,681,392v-4,,-7,2,-10,5c672,399,672,402,672,404v,,,1,,1c673,405,673,405,674,405v,-1,,-1,,-1c674,400,677,397,681,397v4,,6,3,6,7c687,404,687,404,687,405v1,,2,,4,c690,405,690,404,690,404xm681,399v-3,,-5,2,-5,5c676,404,676,404,676,404v1,,3,,5,c683,404,684,404,686,404v,,,,,c686,401,684,399,681,399xm691,395v1,-2,1,-4,2,-6c690,386,685,385,681,385v-4,,-8,1,-12,3c670,390,671,392,671,395v3,-3,6,-5,10,-5c685,390,689,392,691,395xm664,404v,1,,2,,3c666,406,668,406,670,405v,,,-1,,-1c670,390,665,378,656,369v-9,-9,-21,-15,-35,-15c607,354,595,360,586,369v-9,9,-15,21,-15,35c571,405,571,405,571,405v2,1,4,2,6,2c577,406,577,405,577,404v,-24,20,-43,44,-43c645,361,664,380,664,404xm657,404v,2,-1,4,-1,7c658,409,660,408,663,408v,-2,,-3,,-4c663,392,658,382,650,374v-7,-7,-18,-12,-29,-12c609,362,599,367,591,374v-7,8,-12,18,-12,30c579,405,579,407,579,408v2,1,5,2,7,3c585,409,585,406,585,404v,-20,16,-36,36,-36c641,368,657,384,657,404xm570,404v,-2,,-4,,-6c568,394,564,392,560,392v-5,,-8,3,-10,6c549,398,549,397,549,397v1,2,1,5,1,7c550,404,550,405,550,405v1,,2,,3,c553,404,553,404,553,404v,-4,3,-7,7,-7c564,397,567,400,567,404v,,,,,1c568,405,569,405,570,405v,,,-1,,-1xm560,399v-3,,-5,2,-5,5c555,404,555,404,555,404v2,,3,,5,c562,404,563,404,565,404v,,,,,c565,401,563,399,560,399xm570,395v1,-2,1,-4,2,-6c569,386,564,385,560,385v-5,,-9,1,-12,4c548,391,549,394,549,396v,,,,,c552,393,556,390,560,390v4,,8,2,10,5xm542,404v,1,,2,,3c544,407,546,406,548,406v,-1,,-1,,-2c548,390,543,378,534,369v-9,-9,-22,-15,-35,-15c485,354,473,360,464,369v-9,9,-15,21,-15,35c449,405,449,405,449,405v2,1,4,2,6,2c455,406,455,405,455,404v,-24,20,-43,44,-43c523,361,542,380,542,404xm534,404v,3,,5,,7c536,410,538,409,540,408v,-1,1,-3,1,-4c541,392,536,382,528,374v-7,-7,-18,-12,-29,-12c487,362,477,367,469,374v-8,8,-12,18,-12,30c457,405,457,407,457,408v2,1,4,2,7,3c463,409,463,406,463,404v,-20,16,-36,36,-36c518,368,534,384,534,404xm447,404v,-2,1,-4,1,-6c446,394,442,392,438,392v-4,,-7,2,-10,5c429,399,429,402,429,404v,,,1,,1c430,405,430,405,431,405v,-1,,-1,,-1c431,400,434,397,438,397v3,,6,3,6,7c444,404,444,404,444,405v1,,2,,3,c447,405,447,404,447,404xm438,399v-3,,-5,2,-5,5c433,404,433,404,433,404v1,,3,,5,c439,404,441,404,443,404v,,,,,c443,401,441,399,438,399xm448,395v1,-2,1,-4,2,-6c446,386,442,385,438,385v-4,,-8,1,-12,3c427,390,428,392,428,395v3,-3,6,-5,10,-5c442,390,446,392,448,395xm421,404v,1,,2,,3c423,406,425,406,427,405v,,,-1,,-1c427,390,422,378,413,369v-9,-9,-22,-15,-35,-15c364,354,352,360,343,369v-9,9,-15,21,-15,35c328,405,328,405,328,405v2,1,4,2,6,2c334,406,334,405,334,404v,-24,20,-43,44,-43c402,361,421,380,421,404xm414,404v,2,-1,4,-1,7c415,409,417,408,420,408v,-2,,-3,,-4c420,392,415,382,407,374v-7,-7,-18,-12,-29,-12c366,362,356,367,348,374v-7,8,-12,18,-12,30c336,405,336,407,336,408v2,1,5,2,7,3c342,409,342,406,342,404v,-20,16,-36,36,-36c398,368,414,384,414,404xm327,404v,-2,,-4,,-6c325,394,321,392,317,392v-4,,-8,2,-10,6c307,400,307,402,307,404v,,,1,,1c308,405,309,405,310,405v,-1,,-1,,-1c310,400,313,397,317,397v4,,7,3,7,7c324,404,324,404,324,405v1,,2,,3,c327,405,327,404,327,404xm317,399v-3,,-5,2,-5,5c312,404,312,404,312,404v2,,3,,5,c319,404,320,404,322,404v,,,,,c322,401,320,399,317,399xm327,395v1,-2,1,-4,2,-6c326,386,321,385,317,385v-5,,-9,1,-12,4c305,391,306,393,306,396v3,-4,7,-6,11,-6c321,390,325,392,327,395xm299,404v,1,,2,,3c301,407,303,406,305,406v,-1,1,-1,1,-2c306,390,300,378,291,369v-9,-9,-21,-15,-35,-15c242,354,230,360,221,369v-9,9,-15,21,-15,35c206,405,206,405,206,405v2,1,4,2,7,2c212,406,212,405,212,404v,-24,20,-43,44,-43c280,361,299,380,299,404xm292,404v,3,-1,5,-1,7c293,410,295,409,298,408v,-1,,-3,,-4c298,392,293,382,286,374v-8,-7,-19,-12,-30,-12c244,362,234,367,226,374v-7,8,-12,18,-12,30c214,405,214,407,214,408v2,1,5,2,7,3c220,409,220,406,220,404v,-20,16,-36,36,-36c276,368,292,384,292,404xm220,353v,-20,16,-36,36,-36c276,317,292,333,292,353v,2,-1,5,-1,7c293,359,295,358,298,357v,-2,,-3,,-4c298,341,293,331,286,323v-8,-8,-19,-12,-30,-12c244,311,234,315,226,323v-7,8,-12,18,-12,30c214,354,214,355,214,357v2,,5,2,7,3c220,357,220,355,220,353xm212,353v,-24,20,-44,44,-44c280,309,299,329,299,353v,1,,2,,3c301,355,303,355,305,354v,,1,-1,1,-1c306,339,300,327,291,318v-9,-9,-21,-15,-35,-15c242,303,230,309,221,318v-9,9,-15,21,-15,35c206,353,206,354,206,354v2,1,4,1,7,2c212,355,212,354,212,353xm220,301v,-19,16,-36,36,-36c276,265,292,282,292,301v,3,-1,5,-1,8c293,307,295,306,298,305v,-1,,-2,,-4c298,290,293,279,286,272v-8,-8,-19,-13,-30,-13c244,259,234,264,226,272v-7,7,-12,18,-12,29c214,303,214,304,214,305v2,1,5,2,7,3c220,306,220,304,220,301xm212,301v,-24,20,-43,44,-43c280,258,299,277,299,301v,1,,3,,4c301,304,303,303,305,303v,-1,1,-1,1,-2c306,288,300,275,291,266v-9,-9,-21,-14,-35,-14c242,252,230,257,221,266v-9,9,-15,22,-15,35c206,302,206,302,206,303v2,,4,1,7,2c212,303,212,302,212,301xm220,250v,-20,16,-36,36,-36c276,214,292,230,292,250v,2,-1,5,-1,7c293,256,295,255,298,254v,-1,,-3,,-4c298,238,293,228,286,220v-8,-7,-19,-12,-30,-12c244,208,234,213,226,220v-7,8,-12,18,-12,30c214,251,214,253,214,254v2,1,5,2,7,3c220,255,220,252,220,250xm212,250v,-24,20,-44,44,-44c280,206,299,226,299,250v,1,,2,,3c301,252,303,252,305,251v,,1,-1,1,-1c306,236,300,224,291,215v-9,-9,-21,-15,-35,-15c242,200,230,206,221,215v-9,9,-15,21,-15,35c206,250,206,251,206,251v2,1,4,1,7,2c212,252,212,251,212,250xm220,199v,-20,16,-36,36,-36c276,163,292,179,292,199v,2,-1,4,-1,7c293,205,295,203,298,202v,-1,,-2,,-3c298,187,293,176,286,169v-8,-8,-19,-12,-30,-12c244,157,234,161,226,169v-7,7,-12,18,-12,30c214,200,214,201,214,202v2,1,5,2,7,4c220,203,220,201,220,199xm212,199v,-24,20,-44,44,-44c280,155,299,175,299,199v,1,,2,,3c301,201,303,200,305,200v,,1,-1,1,-1c306,185,300,172,291,163v-9,-9,-21,-14,-35,-14c242,149,230,154,221,163v-9,9,-15,22,-15,36c206,199,206,199,206,200v2,,4,1,7,2c212,201,212,200,212,199xm220,147v,-20,16,-36,36,-36c276,111,292,127,292,147v,3,-1,5,-1,7c293,153,295,152,298,151v,-1,,-3,,-4c298,136,293,125,286,117v-8,-7,-19,-12,-30,-12c244,105,234,110,226,117v-7,8,-12,19,-12,30c214,148,214,150,214,151v2,1,5,2,7,3c220,152,220,150,220,147xm212,147v,-24,20,-43,44,-43c280,104,299,123,299,147v,1,,2,,3c301,150,303,149,305,149v,-1,1,-1,1,-2c306,133,300,121,291,112,282,103,270,98,256,98v-14,,-26,5,-35,14c212,121,206,133,206,147v,1,,1,,2c208,149,210,150,213,150v-1,-1,-1,-2,-1,-3xm285,96v,3,-1,5,-2,8c284,105,285,105,286,106v1,-1,2,-1,3,-2c290,102,290,99,290,96v,-10,-4,-18,-10,-24c274,65,265,62,256,62v-10,,-18,3,-24,10c225,78,222,86,222,96v,3,,5,1,8c224,105,225,105,225,106v1,-1,2,-1,3,-2c228,101,227,99,227,96v,-16,13,-29,29,-29c272,67,285,80,285,96xm277,96v,1,,3,-1,4c278,101,280,102,282,103v1,-2,1,-5,1,-7c283,88,280,81,275,77v-5,-5,-12,-8,-19,-8c248,69,242,72,237,77v-5,4,-8,11,-8,19c229,98,229,101,230,103v1,-1,3,-2,5,-3c235,99,235,97,235,96v,-12,9,-21,21,-21c268,75,277,84,277,96xm269,96v,,,1,,2c271,98,273,99,275,100v,-2,,-3,,-4c275,90,273,86,270,82v-4,-4,-9,-6,-14,-6c250,76,246,78,242,82v-3,4,-6,8,-6,14c236,97,237,98,237,100v2,-1,4,-2,5,-2c242,97,242,96,242,96v,-8,6,-14,14,-14c263,82,269,88,269,96xm263,96v,,,,,c264,97,266,97,268,97v,,,-1,,-1c268,89,262,84,256,84v-7,,-12,5,-12,12c244,96,244,97,244,97v2,,3,,5,-1c249,96,249,96,249,96v,-4,3,-7,7,-7c260,89,263,92,263,96xm256,91v-3,,-5,2,-5,5c251,96,251,96,251,96v1,,3,,5,c258,96,259,96,261,96v,,,,,c261,93,259,91,256,91xm407,96v,3,-1,5,-2,8c406,105,407,105,408,106v1,-1,2,-2,3,-3c412,101,412,98,412,96v,-10,-4,-18,-10,-24c396,65,387,62,378,62v-10,,-18,3,-24,10c347,78,344,86,344,96v,3,,5,1,8c346,105,346,105,347,106v1,-1,2,-1,3,-2c349,101,349,99,349,96v,-16,13,-29,29,-29c394,67,407,80,407,96xm399,96v,1,,3,-1,4c400,101,402,102,404,103v1,-2,1,-5,1,-7c405,88,402,81,397,77v-5,-5,-12,-8,-19,-8c370,69,363,72,359,77v-5,4,-8,11,-8,19c351,98,351,101,352,103v1,-1,3,-2,5,-3c357,99,357,97,357,96v,-12,9,-21,21,-21c389,75,399,84,399,96xm391,96v,,,1,,2c393,98,395,99,397,100v,-2,,-3,,-4c397,90,395,86,392,82v-4,-4,-9,-6,-14,-6c372,76,368,78,364,82v-4,4,-6,8,-6,14c358,97,358,98,359,100v2,-1,3,-2,5,-2c364,97,364,96,364,96v,-8,6,-14,14,-14c385,82,391,88,391,96xm384,96v,,,,,c386,97,388,97,390,97v,,,-1,,-1c390,89,384,84,378,84v-7,,-12,5,-12,12c366,96,366,97,366,97v2,,3,,5,-1c371,96,371,96,371,96v,-4,3,-7,7,-7c381,89,384,92,384,96xm378,91v-3,,-5,2,-5,5c373,96,373,96,373,96v1,,3,,5,c379,96,381,96,383,96v,,,,,c383,93,381,91,378,91xm343,112v-9,9,-15,21,-15,35c328,148,328,148,328,149v2,,4,1,6,1c334,149,334,148,334,147v,-24,20,-43,44,-43c402,104,421,123,421,147v,1,,2,,3c423,149,425,149,427,148v,,,,,-1c427,133,422,121,413,112,404,103,391,98,378,98v-14,,-26,5,-35,14xm527,96v,3,,5,-1,8c527,105,528,105,529,106v1,,2,-1,3,-2c532,102,533,99,533,96v,-10,-4,-18,-10,-24c517,65,508,62,499,62v-10,,-18,3,-25,10c468,78,464,86,464,96v,3,1,5,1,8c466,105,467,105,468,106v1,-1,2,-1,3,-2c470,101,470,99,470,96v,-16,13,-29,29,-29c515,67,527,80,527,96xm520,96v,1,,3,-1,4c521,101,523,102,525,103v,-2,1,-5,1,-7c526,88,523,81,518,77v-5,-5,-12,-8,-19,-8c491,69,484,72,479,77v-5,4,-8,11,-8,19c471,98,472,101,472,103v2,-1,4,-2,6,-3c478,99,478,97,478,96v,-12,9,-21,21,-21c510,75,520,84,520,96xm512,96v,,,1,,2c514,98,516,99,518,100v,-2,,-3,,-4c518,90,516,86,512,82v-3,-4,-8,-6,-13,-6c493,76,488,78,485,82v-4,4,-6,8,-6,14c479,97,479,98,480,100v1,-1,3,-2,5,-2c485,97,485,96,485,96v,-8,6,-14,14,-14c506,82,512,88,512,96xm505,96v,,,,,c507,97,509,97,510,97v1,,1,-1,1,-1c511,89,505,84,499,84v-7,,-12,5,-12,12c487,96,487,97,487,97v2,,3,,5,-1c492,96,492,96,492,96v,-4,3,-7,7,-7c502,89,505,92,505,96xm499,91v-3,,-5,2,-5,5c494,96,494,96,494,96v1,,3,,5,c500,96,502,96,504,96v,,,,,c504,93,501,91,499,91xm464,112v-9,9,-15,21,-15,35c449,148,449,148,449,149v2,,4,1,6,1c455,149,455,148,455,147v,-24,20,-43,44,-43c523,104,542,123,542,147v,1,,2,,4c544,150,546,149,548,149v,-1,,-1,,-2c548,133,543,121,534,112,525,103,512,98,499,98v-14,,-26,5,-35,14xm650,96v,3,-1,5,-2,8c649,105,650,105,651,106v1,-1,2,-2,3,-3c655,101,655,98,655,96v,-10,-4,-18,-10,-24c639,65,630,62,621,62v-10,,-18,3,-24,10c590,78,587,86,587,96v,3,,5,1,8c589,105,589,105,590,106v1,-1,2,-1,3,-2c592,101,592,99,592,96v,-16,13,-29,29,-29c637,67,650,80,650,96xm642,96v,1,,3,-1,4c643,101,645,102,647,103v1,-2,1,-5,1,-7c648,88,645,81,640,77v-5,-5,-12,-8,-19,-8c613,69,607,72,602,77v-5,4,-8,11,-8,19c594,98,594,101,595,103v1,-1,3,-2,5,-3c600,99,600,97,600,96v,-12,9,-21,21,-21c632,75,642,84,642,96xm634,96v,,,1,,2c636,98,638,99,640,100v,-2,,-3,,-4c640,90,638,86,635,82v-4,-4,-9,-6,-14,-6c615,76,611,78,607,82v-4,4,-6,8,-6,14c601,97,601,98,602,100v2,-1,3,-2,5,-2c607,97,607,96,607,96v,-8,6,-14,14,-14c628,82,634,88,634,96xm628,96v,,-1,,-1,c629,97,631,97,633,97v,,,-1,,-1c633,89,627,84,621,84v-7,,-12,5,-12,12c609,96,609,97,609,97v2,,3,,5,-1c614,96,614,96,614,96v,-4,3,-7,7,-7c625,89,628,92,628,96xm621,91v-3,,-5,2,-5,5c616,96,616,96,616,96v1,,3,,5,c623,96,624,96,626,96v,,,,,c626,93,624,91,621,91xm586,112v-9,9,-15,21,-15,35c571,148,571,148,571,149v2,,4,1,6,1c577,149,577,148,577,147v,-24,20,-43,44,-43c645,104,664,123,664,147v,1,,2,,3c666,149,668,149,670,148v,,,,,-1c670,133,665,121,656,112,647,103,635,98,621,98v-14,,-26,5,-35,14xm657,147v,2,-1,5,-1,7c658,153,660,152,663,151v,-1,,-3,,-4c663,136,658,125,650,117v-7,-7,-18,-12,-29,-12c609,105,599,110,591,117v-7,8,-12,19,-12,30c579,148,579,150,579,151v2,1,5,2,7,3c585,152,585,150,585,147v,-20,16,-36,36,-36c641,111,657,127,657,147xm664,199v,1,,1,,2c666,201,668,200,670,200v,-1,,-1,,-1c670,185,665,172,656,163v-9,-9,-21,-14,-35,-14c607,149,595,154,586,163v-9,9,-15,22,-15,36c571,199,571,199,571,200v2,,4,1,6,2c577,201,577,200,577,199v,-24,20,-44,44,-44c645,155,664,175,664,199xm657,199v,2,-1,4,-1,6c658,204,660,203,663,202v,-1,,-2,,-3c663,187,658,176,650,169v-7,-8,-18,-12,-29,-12c609,157,599,161,591,169v-7,7,-12,18,-12,30c579,200,579,201,579,202v2,1,5,2,7,4c585,203,585,201,585,199v,-20,16,-36,36,-36c641,163,657,179,657,199xm664,250v,1,,2,,3c666,252,668,252,670,251v,,,-1,,-1c670,236,665,224,656,215v-9,-9,-21,-15,-35,-15c607,200,595,206,586,215v-9,9,-15,21,-15,35c571,250,571,251,571,251v2,1,4,1,6,2c577,252,577,251,577,250v,-24,20,-44,44,-44c645,206,664,226,664,250xm657,250v,2,-1,4,-1,6c658,255,660,254,663,253v,-1,,-2,,-3c663,238,658,228,650,220v-7,-7,-18,-12,-29,-12c609,208,599,213,591,220v-7,8,-12,18,-12,30c579,251,579,253,579,254v2,1,5,2,7,3c585,255,585,252,585,250v,-20,16,-36,36,-36c641,214,657,230,657,250xm664,301v,1,,2,,3c666,304,668,303,670,303v,-1,,-1,,-2c670,288,665,275,656,266v-9,-9,-21,-14,-35,-14c607,252,595,257,586,266v-9,9,-15,22,-15,35c571,302,571,302,571,303v2,,4,1,6,2c577,303,577,302,577,301v,-24,20,-43,44,-43c645,258,664,277,664,301xm657,301v,3,-1,5,-1,7c658,307,660,306,663,305v,-1,,-3,,-4c663,290,658,279,650,272v-7,-8,-18,-13,-29,-13c609,259,599,264,591,272v-7,7,-12,18,-12,29c579,303,579,304,579,305v2,1,5,2,7,3c585,306,585,304,585,301v,-19,16,-36,36,-36c641,265,657,282,657,301xm664,353v,1,,2,,3c666,355,668,354,670,354v,-1,,-1,,-1c670,339,665,327,656,318v-9,-9,-21,-15,-35,-15c607,303,595,309,586,318v-9,9,-15,21,-15,35c571,353,571,354,571,354v2,1,4,1,6,2c577,355,577,354,577,353v,-24,20,-44,44,-44c645,309,664,329,664,353xm657,353v,2,-1,4,-1,6c658,358,660,357,663,356v,-1,,-2,,-3c663,341,658,331,650,323v-7,-8,-18,-12,-29,-12c609,311,599,315,591,323v-7,8,-12,18,-12,30c579,354,579,355,579,357v2,,5,2,7,3c585,358,585,355,585,353v,-20,16,-36,36,-36c641,317,657,333,657,353xm650,353v,3,-1,5,-2,8c649,361,650,362,651,363v1,-1,2,-2,3,-3c655,358,655,355,655,353v,-10,-4,-18,-10,-25c639,322,630,318,621,318v-10,,-18,4,-24,10c590,335,587,343,587,353v,3,,5,1,8c589,362,589,362,590,363v1,-1,2,-1,3,-2c592,358,592,356,592,353v,-16,13,-29,29,-29c637,324,650,337,650,353xm642,353v,1,,3,-1,4c643,358,645,359,647,360v1,-2,1,-5,1,-7c648,345,645,338,640,333v-5,-5,-12,-8,-19,-8c613,325,607,328,602,333v-5,5,-8,12,-8,20c594,355,594,358,595,360v1,-1,3,-2,5,-3c600,356,600,354,600,353v,-12,9,-21,21,-21c632,332,642,341,642,353xm634,353v,,,1,,2c636,355,638,356,640,357v,-2,,-3,,-4c640,347,638,342,635,339v-4,-4,-9,-6,-14,-6c615,333,611,335,607,339v-4,3,-6,8,-6,14c601,354,601,355,602,357v2,-1,3,-2,5,-2c607,354,607,353,607,353v,-8,6,-14,14,-14c628,339,634,345,634,353xm628,353v,,-1,,-1,c629,354,631,354,633,354v,,,-1,,-1c633,346,627,341,621,341v-7,,-12,5,-12,12c609,353,609,354,609,354v2,,3,,5,-1c614,353,614,353,614,353v,-4,3,-7,7,-7c625,346,628,349,628,353xm621,348v-3,,-5,2,-5,5c616,353,616,353,616,353v1,,3,,5,c623,353,624,353,626,353v,,,,,c626,350,624,348,621,348xm576,380v1,-2,1,-3,2,-5c573,372,567,370,560,370v-7,,-13,2,-19,5c542,377,543,379,544,380v5,-3,10,-5,16,-5c566,375,571,377,576,380xm560,377v-6,,-11,2,-15,5c546,383,546,385,547,387v4,-2,8,-4,13,-4c565,383,569,385,572,387v1,-2,2,-4,3,-6c571,378,565,377,560,377xm579,374v2,-2,3,-3,4,-5c577,365,569,362,560,362v-9,,-17,3,-24,7c538,371,539,373,540,374v6,-4,13,-6,20,-6c567,368,574,370,579,374xm584,368v2,-1,3,-3,5,-4c581,358,571,354,560,354v-11,,-21,4,-29,10c532,365,534,367,535,368v7,-5,16,-7,25,-7c569,361,577,363,584,368xm527,353v,3,,5,-1,8c527,362,528,362,529,363v1,-1,2,-1,3,-2c532,359,533,356,533,353v,-10,-4,-18,-10,-25c517,322,508,318,499,318v-10,,-18,4,-25,10c468,335,464,343,464,353v,3,1,5,1,8c466,362,467,362,468,363v1,-1,2,-1,3,-2c470,358,470,356,470,353v,-16,13,-29,29,-29c515,324,527,337,527,353xm520,353v,1,,3,-1,4c521,358,523,359,525,360v,-2,1,-5,1,-7c526,345,523,338,518,333v-5,-5,-12,-8,-19,-8c491,325,484,328,479,333v-5,5,-8,12,-8,20c471,355,472,358,472,360v2,-1,4,-2,6,-3c478,356,478,354,478,353v,-12,9,-21,21,-21c510,332,520,341,520,353xm512,353v,,,1,,2c514,355,516,356,518,357v,-2,,-3,,-4c518,347,516,342,512,339v-3,-4,-8,-6,-13,-6c493,333,488,335,485,339v-4,3,-6,8,-6,14c479,354,479,355,480,357v1,-1,3,-2,5,-2c485,354,485,353,485,353v,-8,6,-14,14,-14c506,339,512,345,512,353xm505,353v,,,,,c507,354,509,354,510,354v1,,1,-1,1,-1c511,346,505,341,499,341v-7,,-12,5,-12,12c487,353,487,354,487,354v2,,3,,5,-1c492,353,492,353,492,353v,-4,3,-7,7,-7c502,346,505,349,505,353xm499,348v-3,,-5,2,-5,5c494,353,494,353,494,353v1,,3,,5,c500,353,502,353,504,353v,,,,,c504,350,501,348,499,348xm453,380v1,-2,2,-3,3,-5c451,372,445,370,438,370v-7,,-13,2,-18,5c421,376,422,378,423,379v4,-2,9,-4,15,-4c444,375,449,377,453,380xm438,377v-5,,-10,1,-15,4c424,383,425,385,426,387v3,-3,7,-4,12,-4c442,383,447,385,450,387v1,-2,2,-4,3,-6c448,378,443,377,438,377xm457,374v1,-2,3,-3,4,-5c454,365,446,362,438,362v-9,,-16,3,-23,7c416,370,418,372,419,374v5,-4,12,-6,19,-6c445,368,452,370,457,374xm462,368v2,-1,3,-3,5,-4c459,358,449,354,438,354v-11,,-21,4,-29,10c411,365,412,366,414,368v7,-5,15,-7,24,-7c447,361,455,363,462,368xm407,353v,3,-1,5,-2,8c406,361,407,362,408,363v1,-1,2,-2,3,-3c412,358,412,355,412,353v,-10,-4,-18,-10,-25c396,322,387,318,378,318v-10,,-18,4,-24,10c347,335,344,343,344,353v,3,,5,1,8c346,362,346,362,347,363v1,-1,2,-1,3,-2c349,358,349,356,349,353v,-16,13,-29,29,-29c394,324,407,337,407,353xm399,353v,1,,3,-1,4c400,358,402,359,404,360v1,-2,1,-5,1,-7c405,345,402,338,397,333v-5,-5,-12,-8,-19,-8c370,325,363,328,359,333v-5,5,-8,12,-8,20c351,355,351,358,352,360v1,-1,3,-2,5,-3c357,356,357,354,357,353v,-12,9,-21,21,-21c389,332,399,341,399,353xm391,353v,,,1,,2c393,355,395,356,397,357v,-2,,-3,,-4c397,347,395,342,392,339v-4,-4,-9,-6,-14,-6c372,333,368,335,364,339v-4,3,-6,8,-6,14c358,354,358,355,359,357v2,-1,3,-2,5,-2c364,354,364,353,364,353v,-8,6,-14,14,-14c385,339,391,345,391,353xm384,353v,,,,,c386,354,388,354,390,354v,,,-1,,-1c390,346,384,341,378,341v-7,,-12,5,-12,12c366,353,366,354,366,354v2,,3,,5,-1c371,353,371,353,371,353v,-4,3,-7,7,-7c381,346,384,349,384,353xm378,348v-3,,-5,2,-5,5c373,353,373,353,373,353v1,,3,,5,c379,353,381,353,383,353v,,,,,c383,350,381,348,378,348xm333,380v,-2,1,-3,2,-5c330,372,324,370,317,370v-7,,-13,2,-19,5c299,377,300,378,301,380v5,-3,10,-5,16,-5c323,375,328,377,333,380xm317,377v-6,,-11,2,-15,4c303,383,304,385,304,387v4,-2,8,-4,13,-4c322,383,326,385,329,387v1,-2,2,-4,3,-6c328,378,322,377,317,377xm336,374v2,-2,3,-3,4,-5c334,365,326,362,317,362v-9,,-17,3,-24,7c295,371,296,372,297,374v6,-4,13,-6,20,-6c324,368,331,370,336,374xm341,368v2,-1,3,-3,5,-4c338,358,328,354,317,354v-11,,-21,4,-29,10c289,365,291,367,292,368v7,-5,16,-7,25,-7c326,361,334,363,341,368xm302,125v1,1,2,3,2,5c308,128,312,126,317,126v5,,9,2,12,4c330,128,331,126,332,124v-4,-2,-10,-4,-15,-4c311,120,306,122,302,125xm317,118v6,,11,2,16,5c333,121,334,120,335,118v-5,-3,-11,-5,-18,-5c310,113,304,115,298,118v1,2,2,3,3,5c306,120,311,118,317,118xm305,132v,2,1,4,1,7c309,136,313,134,317,134v4,,8,2,10,5c328,136,328,134,329,132v-3,-3,-8,-4,-12,-4c312,128,308,129,305,132xm327,147v,-2,,-4,,-6c325,137,321,135,317,135v-4,,-8,3,-10,6c307,143,307,145,307,147v,1,,1,,1c308,148,309,148,310,148v,,,-1,,-1c310,143,313,140,317,140v4,,7,3,7,7c324,147,324,148,324,148v1,,2,,3,c327,148,327,148,327,147xm317,142v-3,,-5,2,-5,5c312,147,312,147,312,148v2,-1,3,-1,5,-1c319,147,320,147,322,148v,-1,,-1,,-1c322,144,320,142,317,142xm288,158v1,2,3,3,4,5c299,158,308,155,317,155v9,,17,3,24,8c343,161,344,160,346,158v-8,-6,-18,-9,-29,-9c306,149,296,152,288,158xm423,124v1,2,2,4,3,6c429,127,433,126,438,126v4,,9,2,12,4c451,128,452,126,453,124v-5,-2,-10,-4,-15,-4c433,120,428,121,423,124xm438,118v6,,11,2,15,5c454,121,455,120,456,118v-5,-3,-11,-5,-18,-5c431,113,425,115,420,118v1,1,2,3,3,5c427,120,432,118,438,118xm426,131v1,2,2,4,2,7c431,135,434,134,438,134v4,,8,2,10,5c449,136,449,134,450,132v-4,-3,-8,-4,-12,-4c434,128,430,129,426,131xm447,147v,-2,1,-4,1,-6c446,137,442,135,438,135v-4,,-7,2,-10,5c429,142,429,145,429,147v,,,1,,1c430,148,430,148,431,148v,,,-1,,-1c431,143,434,140,438,140v3,,6,3,6,7c444,147,444,148,444,148v1,,2,,3,c447,148,447,148,447,147xm438,142v-3,,-5,2,-5,5c433,147,433,147,433,148v1,-1,3,-1,5,-1c439,147,441,147,443,148v,-1,,-1,,-1c443,144,441,142,438,142xm409,158v2,1,3,3,5,4c421,158,429,155,438,155v9,,17,3,24,8c464,161,465,160,467,158v-8,-6,-18,-9,-29,-9c427,149,417,152,409,158xm545,125v1,2,1,3,2,5c551,128,555,126,560,126v5,,9,2,12,4c573,128,574,126,575,124v-4,-2,-10,-4,-15,-4c554,120,549,122,545,125xm560,118v6,,11,2,16,5c577,121,577,120,578,118v-5,-3,-11,-5,-18,-5c553,113,547,115,541,119v1,1,2,3,3,4c549,120,554,118,560,118xm548,132v,2,1,5,1,7c549,139,549,139,549,139v3,-3,7,-5,11,-5c564,134,568,136,570,139v1,-3,1,-5,2,-7c569,129,564,128,560,128v-5,,-9,1,-12,4xm570,147v,-2,,-4,,-6c568,137,564,135,560,135v-5,,-8,3,-10,6c549,141,549,141,549,140v1,2,1,5,1,7c550,148,550,148,550,148v1,,2,,3,c553,148,553,147,553,147v,-4,3,-7,7,-7c564,140,567,143,567,147v,,,1,,1c568,148,569,148,570,148v,,,,,-1xm560,142v-3,,-5,2,-5,5c555,147,555,147,555,148v2,-1,3,-1,5,-1c562,147,563,147,565,148v,-1,,-1,,-1c565,144,563,142,560,142xm531,159v1,1,3,2,4,4c542,158,551,155,560,155v9,,17,3,24,8c586,161,587,160,589,158v-8,-6,-18,-9,-29,-9c549,149,539,152,531,159xm570,353v,-3,,-5,,-7c568,343,564,341,560,341v-5,,-8,2,-10,6c549,346,549,346,549,346v1,2,1,4,1,7c550,353,550,353,550,354v1,,2,-1,3,-1c553,353,553,353,553,353v,-4,3,-7,7,-7c564,346,567,349,567,353v,,,,,c568,353,569,354,570,354v,-1,,-1,,-1xm560,348v-3,,-5,2,-5,5c555,353,555,353,555,353v2,,3,,5,c562,353,563,353,565,353v,,,,,c565,350,563,348,560,348xm570,344v1,-2,1,-5,2,-7c569,335,564,333,560,333v-5,,-9,2,-12,5c548,340,549,342,549,345v,,,,,-1c552,341,556,339,560,339v4,,8,2,10,5xm542,353v,1,,2,,3c544,355,546,355,548,354v,,,-1,,-1c548,339,543,327,534,318v-9,-9,-22,-15,-35,-15c485,303,473,309,464,318v-9,9,-15,21,-15,35c449,353,449,354,449,354v2,1,4,1,6,2c455,355,455,354,455,353v,-24,20,-44,44,-44c523,309,542,329,542,353xm534,353v,2,,5,,7c536,359,538,358,540,357v,-2,1,-3,1,-4c541,341,536,331,528,323v-7,-8,-18,-12,-29,-12c487,311,477,315,469,323v-8,8,-12,18,-12,30c457,354,457,355,457,357v2,,4,2,7,3c463,357,463,355,463,353v,-20,16,-36,36,-36c518,317,534,333,534,353xm447,353v,-3,1,-5,1,-7c446,343,442,341,438,341v-4,,-7,1,-10,4c429,348,429,350,429,353v,,,,,1c430,353,430,353,431,353v,,,,,c431,349,434,346,438,346v3,,6,3,6,7c444,353,444,353,444,353v1,,2,1,3,1c447,353,447,353,447,353xm438,348v-3,,-5,2,-5,5c433,353,433,353,433,353v1,,3,,5,c439,353,441,353,443,353v,,,,,c443,350,441,348,438,348xm448,344v1,-2,1,-5,2,-7c446,335,442,333,438,333v-4,,-8,1,-12,4c427,339,428,341,428,343v3,-2,6,-4,10,-4c442,339,446,341,448,344xm421,353v,1,,2,,3c423,355,425,354,427,354v,-1,,-1,,-1c427,339,422,327,413,318v-9,-9,-22,-15,-35,-15c364,303,352,309,343,318v-9,9,-15,21,-15,35c328,353,328,354,328,354v2,1,4,1,6,2c334,355,334,354,334,353v,-24,20,-44,44,-44c402,309,421,329,421,353xm414,353v,2,-1,4,-1,6c415,358,417,357,420,356v,-1,,-2,,-3c420,341,415,331,407,323v-7,-8,-18,-12,-29,-12c366,311,356,315,348,323v-7,8,-12,18,-12,30c336,354,336,355,336,357v2,,5,2,7,3c342,357,342,355,342,353v,-20,16,-36,36,-36c398,317,414,333,414,353xm342,301v,-19,16,-36,36,-36c398,265,414,282,414,301v,3,-1,5,-1,7c415,307,417,306,420,305v,-1,,-3,,-4c420,290,415,279,407,272v-7,-8,-18,-13,-29,-13c366,259,356,264,348,272v-7,7,-12,18,-12,29c336,303,336,304,336,305v2,1,5,2,7,3c342,306,342,304,342,301xm334,301v,-24,20,-43,44,-43c402,258,421,277,421,301v,1,,2,,3c423,304,425,303,427,303v,-1,,-1,,-2c427,288,422,275,413,266v-9,-9,-22,-14,-35,-14c364,252,352,257,343,266v-9,9,-15,22,-15,35c328,302,328,302,328,303v2,,4,1,6,2c334,303,334,302,334,301xm342,250v,-20,16,-36,36,-36c398,214,414,230,414,250v,2,-1,4,-1,6c415,255,417,254,420,253v,-1,,-2,,-3c420,238,415,228,407,220v-7,-7,-18,-12,-29,-12c366,208,356,213,348,220v-7,8,-12,18,-12,30c336,251,336,253,336,254v2,1,5,2,7,3c342,255,342,252,342,250xm334,250v,-24,20,-44,44,-44c402,206,421,226,421,250v,1,,2,,3c423,252,425,252,427,251v,,,-1,,-1c427,236,422,224,413,215v-9,-9,-22,-15,-35,-15c364,200,352,206,343,215v-9,9,-15,21,-15,35c328,250,328,251,328,251v2,1,4,1,6,2c334,252,334,251,334,250xm342,199v,-20,16,-36,36,-36c398,163,414,179,414,199v,2,-1,4,-1,6c415,204,417,203,420,202v,-1,,-2,,-3c420,187,415,176,407,169v-7,-8,-18,-12,-29,-12c366,157,356,161,348,169v-7,7,-12,18,-12,30c336,200,336,201,336,202v2,1,5,2,7,4c342,203,342,201,342,199xm334,199v,-24,20,-44,44,-44c402,155,421,175,421,199v,1,,1,,2c423,201,425,200,427,200v,-1,,-1,,-1c427,185,422,172,413,163v-9,-9,-22,-14,-35,-14c364,149,352,154,343,163v-9,9,-15,22,-15,36c328,199,328,199,328,200v2,,4,1,6,2c334,201,334,200,334,199xm407,147v,3,-1,6,-2,8c406,156,407,156,408,157v1,-1,2,-1,3,-2c412,152,412,150,412,147v,-9,-4,-18,-10,-24c396,117,387,113,378,113v-10,,-18,4,-24,10c347,129,344,138,344,147v,3,,6,1,8c346,156,346,157,347,157v1,,2,-1,3,-2c349,153,349,150,349,147v,-16,13,-29,29,-29c394,118,407,131,407,147xm399,147v,2,,3,-1,5c400,152,402,153,404,155v1,-3,1,-5,1,-8c405,140,402,133,397,128v-5,-5,-12,-8,-19,-8c370,120,363,123,359,128v-5,5,-8,12,-8,19c351,150,351,152,352,155v1,-2,3,-3,5,-3c357,150,357,149,357,147v,-12,9,-21,21,-21c389,126,399,135,399,147xm391,147v,1,,1,,2c393,150,395,150,397,151v,-1,,-3,,-4c397,142,395,137,392,133v-4,-3,-9,-5,-14,-5c372,128,368,130,364,133v-4,4,-6,9,-6,14c358,148,358,150,359,151v2,-1,3,-1,5,-2c364,148,364,148,364,147v,-7,6,-13,14,-13c385,134,391,140,391,147xm384,147v,,,1,,1c386,148,388,148,390,149v,-1,,-1,,-2c390,141,384,135,378,135v-7,,-12,6,-12,12c366,148,366,148,366,149v2,-1,3,-1,5,-1c371,148,371,147,371,147v,-4,3,-7,7,-7c381,140,384,143,384,147xm378,142v-3,,-5,2,-5,5c373,147,373,147,373,148v1,-1,3,-1,5,-1c379,147,381,147,383,148v,-1,,-1,,-1c383,144,381,142,378,142xm527,147v,3,,6,-1,8c527,156,528,157,529,158v1,-1,2,-2,3,-2c532,153,533,150,533,147v,-9,-4,-18,-10,-24c517,117,508,113,499,113v-10,,-18,4,-25,10c468,129,464,138,464,147v,3,1,6,1,8c466,156,467,157,468,157v1,,2,-1,3,-2c470,153,470,150,470,147v,-16,13,-29,29,-29c515,118,527,131,527,147xm520,147v,2,,3,-1,5c521,152,523,153,525,155v,-3,1,-5,1,-8c526,140,523,133,518,128v-5,-5,-12,-8,-19,-8c491,120,484,123,479,128v-5,5,-8,12,-8,19c471,150,472,152,472,155v2,-2,4,-3,6,-3c478,150,478,149,478,147v,-12,9,-21,21,-21c510,126,520,135,520,147xm512,147v,1,,1,,2c514,150,516,150,518,151v,-1,,-3,,-4c518,142,516,137,512,133v-3,-3,-8,-5,-13,-5c493,128,488,130,485,133v-4,4,-6,9,-6,14c479,148,479,150,480,151v1,-1,3,-1,5,-2c485,148,485,148,485,147v,-7,6,-13,14,-13c506,134,512,140,512,147xm505,147v,,,1,,1c507,148,509,148,510,149v1,-1,1,-1,1,-2c511,141,505,135,499,135v-7,,-12,6,-12,12c487,148,487,148,487,149v2,-1,3,-1,5,-1c492,148,492,147,492,147v,-4,3,-7,7,-7c502,140,505,143,505,147xm499,142v-3,,-5,2,-5,5c494,147,494,147,494,148v1,-1,3,-1,5,-1c500,147,502,147,504,148v,-1,,-1,,-1c504,144,501,142,499,142xm464,163v-9,9,-15,22,-15,36c449,199,449,199,449,200v2,,4,1,6,2c455,201,455,200,455,199v,-24,20,-44,44,-44c523,155,542,175,542,199v,1,,2,,3c544,201,546,201,548,200v,,,-1,,-1c548,185,543,172,534,163v-9,-9,-22,-14,-35,-14c485,149,473,154,464,163xm534,199v,2,,5,,7c536,205,538,204,540,203v,-2,1,-3,1,-4c541,187,536,176,528,169v-7,-8,-18,-12,-29,-12c487,157,477,161,469,169v-8,7,-12,18,-12,30c457,200,457,201,457,202v2,1,4,2,7,4c463,203,463,201,463,199v,-20,16,-36,36,-36c518,163,534,179,534,199xm542,250v,1,,2,,3c544,253,546,252,548,251v,,,-1,,-1c548,236,543,224,534,215v-9,-9,-22,-15,-35,-15c485,200,473,206,464,215v-9,9,-15,21,-15,35c449,250,449,251,449,251v2,1,4,1,6,2c455,252,455,251,455,250v,-24,20,-44,44,-44c523,206,542,226,542,250xm534,250v,2,,5,,7c536,256,538,255,540,254v,-1,1,-3,1,-4c541,238,536,228,528,220v-7,-7,-18,-12,-29,-12c487,208,477,213,469,220v-8,8,-12,18,-12,30c457,251,457,253,457,254v2,1,4,2,7,3c463,255,463,252,463,250v,-20,16,-36,36,-36c518,214,534,230,534,250xm542,301v,1,,3,,4c544,304,546,303,548,303v,-1,,-1,,-2c548,288,543,275,534,266v-9,-9,-22,-14,-35,-14c485,252,473,257,464,266v-9,9,-15,22,-15,35c449,302,449,302,449,303v2,,4,1,6,2c455,303,455,302,455,301v,-24,20,-43,44,-43c523,258,542,277,542,301xm534,301v,3,,5,,8c536,307,538,306,540,305v,-1,1,-2,1,-4c541,290,536,279,528,272v-7,-8,-18,-13,-29,-13c487,259,477,264,469,272v-8,7,-12,18,-12,29c457,303,457,304,457,305v2,1,4,2,7,3c463,306,463,304,463,301v,-19,16,-36,36,-36c518,265,534,282,534,301xm527,301v,3,,6,-1,9c527,310,528,311,529,312v1,-1,2,-2,3,-2c532,307,533,304,533,301v,-9,-4,-18,-10,-24c517,271,508,267,499,267v-10,,-18,4,-25,10c468,283,464,292,464,301v,3,1,6,1,9c466,310,467,311,468,311v1,,2,-1,3,-1c470,307,470,304,470,301v,-16,13,-29,29,-29c515,272,527,285,527,301xm520,301v,2,,3,-1,5c521,307,523,308,525,309v,-3,1,-5,1,-8c526,294,523,287,518,282v-5,-5,-12,-8,-19,-8c491,274,484,277,479,282v-5,5,-8,12,-8,19c471,304,472,306,472,309v2,-1,4,-2,6,-3c478,304,478,303,478,301v,-11,9,-21,21,-21c510,280,520,290,520,301xm512,301v,1,,2,,2c514,304,516,304,518,305v,-1,,-2,,-4c518,296,516,291,512,287v-3,-3,-8,-5,-13,-5c493,282,488,284,485,287v-4,4,-6,9,-6,14c479,303,479,304,480,305v1,-1,3,-1,5,-2c485,303,485,302,485,301v,-7,6,-13,14,-13c506,288,512,294,512,301xm505,301v,,,1,,1c507,302,509,302,510,303v1,-1,1,-1,1,-2c511,295,505,289,499,289v-7,,-12,6,-12,12c487,302,487,302,487,303v2,-1,3,-1,5,-1c492,302,492,301,492,301v,-3,3,-6,7,-6c502,295,505,298,505,301xm499,296v-3,,-5,2,-5,5c494,301,494,302,494,302v1,,3,-1,5,-1c500,301,502,302,504,302v,,,-1,,-1c504,298,501,296,499,296xm453,329v1,-2,2,-4,3,-5c451,320,445,318,438,318v-7,,-13,2,-18,6c421,325,422,327,423,328v4,-3,9,-4,15,-4c444,324,449,326,453,329xm438,325v-5,,-10,2,-15,5c424,331,425,333,426,335v3,-2,7,-3,12,-3c442,332,447,333,450,336v1,-2,2,-4,3,-6c448,327,443,325,438,325xm457,323v1,-2,3,-4,4,-5c454,313,446,311,438,311v-9,,-16,2,-23,6c416,319,418,321,419,322v5,-3,12,-5,19,-5c445,317,452,319,457,323xm462,317v2,-2,3,-3,5,-5c459,307,449,303,438,303v-11,,-21,3,-29,9c411,313,412,315,414,316v7,-4,15,-7,24,-7c447,309,455,312,462,317xm423,175v1,2,2,4,3,6c429,179,433,177,438,177v4,,9,2,12,5c451,180,452,178,453,176v-5,-3,-10,-5,-15,-5c433,171,428,173,423,175xm438,170v6,,11,1,15,4c454,173,455,171,456,170v-5,-4,-11,-6,-18,-6c431,164,425,166,420,169v1,2,2,3,3,5c427,171,432,170,438,170xm426,183v1,2,2,4,2,6c431,187,434,185,438,185v4,,8,2,10,5c449,188,449,185,450,183v-4,-2,-8,-4,-12,-4c434,179,430,180,426,183xm447,199v,-3,1,-5,1,-7c446,189,442,187,438,187v-4,,-7,1,-10,4c429,194,429,196,429,199v,,,,,c430,199,430,199,431,199v,,,,,c431,195,434,192,438,192v3,,6,3,6,7c444,199,444,199,444,199v1,,2,,3,1c447,199,447,199,447,199xm438,193v-3,,-5,3,-5,6c433,199,433,199,433,199v1,,3,,5,c439,199,441,199,443,199v,,,,,c443,196,441,193,438,193xm409,209v2,2,3,3,5,5c421,209,429,206,438,206v9,,17,3,24,8c464,212,465,211,467,210v-8,-6,-18,-10,-29,-10c427,200,417,204,409,209xm415,215v1,1,3,3,4,4c424,216,431,214,438,214v7,,14,2,19,6c458,218,460,217,461,215v-7,-4,-15,-7,-23,-7c429,208,422,210,415,215xm420,221v1,1,2,3,3,4c427,223,432,221,438,221v6,,11,2,15,5c454,224,455,223,456,221v-5,-3,-11,-5,-18,-5c431,216,425,218,420,221xm423,227v1,2,2,4,3,5c429,230,433,229,438,229v4,,9,1,12,4c451,231,452,229,453,227v-5,-3,-10,-4,-15,-4c433,223,428,224,423,227xm426,234v1,2,2,4,2,6c431,238,434,236,438,236v4,,8,2,10,5c449,239,449,237,450,235v-4,-3,-8,-5,-12,-5c434,230,430,232,426,234xm447,250v,-2,1,-4,1,-6c446,240,442,238,438,238v-4,,-7,2,-10,4c429,245,429,247,429,250v,,,1,,1c430,251,430,251,431,251v,-1,,-1,,-1c431,246,434,243,438,243v3,,6,3,6,7c444,250,444,250,444,251v1,,2,,3,c447,251,447,250,447,250xm438,245v-3,,-5,2,-5,5c433,250,433,250,433,250v1,,3,,5,c439,250,441,250,443,250v,,,,,c443,247,441,245,438,245xm409,261v2,1,3,2,5,4c421,260,429,258,438,258v9,,17,3,24,7c464,264,465,262,467,261v-8,-6,-18,-9,-29,-9c427,252,417,255,409,261xm415,266v1,2,3,3,4,5c424,267,431,265,438,265v7,,14,3,19,6c458,270,460,268,461,266v-7,-4,-15,-7,-23,-7c429,259,422,262,415,266xm420,272v1,2,2,3,3,5c427,274,432,272,438,272v6,,11,2,15,5c454,276,455,274,456,273v-5,-4,-11,-6,-18,-6c431,267,425,269,420,272xm423,278v1,2,2,4,3,6c429,282,433,280,438,280v4,,9,2,12,4c451,282,452,280,453,279v-5,-3,-10,-5,-15,-5c433,274,428,276,423,278xm426,285v1,2,2,5,2,7c431,289,434,288,438,288v4,,8,2,10,5c449,290,449,288,450,286v-4,-3,-8,-4,-12,-4c434,282,430,283,426,285xm447,301v,-2,1,-4,1,-6c446,292,442,289,438,289v-4,,-7,2,-10,5c429,296,429,299,429,301v,1,,1,,1c430,302,430,302,431,302v,,,-1,,-1c431,298,434,295,438,295v3,,6,3,6,6c444,301,444,302,444,302v1,,2,,3,c447,302,447,302,447,301xm438,296v-3,,-5,2,-5,5c433,301,433,302,433,302v1,,3,-1,5,-1c439,301,441,302,443,302v,,,-1,,-1c443,298,441,296,438,296xm520,250v,1,,3,-1,4c521,255,523,256,525,257v,-2,1,-5,1,-7c526,242,523,236,518,231v-5,-5,-12,-8,-19,-8c491,223,484,226,479,231v-5,5,-8,11,-8,19c471,252,472,255,472,257v2,-1,4,-2,6,-3c478,253,478,251,478,250v,-12,9,-21,21,-21c510,229,520,238,520,250xm512,250v,1,,1,,2c514,252,516,253,518,254v,-1,,-3,,-4c518,245,516,240,512,236v-3,-3,-8,-6,-13,-6c493,230,488,233,485,236v-4,4,-6,9,-6,14c479,251,479,253,480,254v1,-1,3,-2,5,-2c485,251,485,251,485,250v,-8,6,-14,14,-14c506,236,512,242,512,250xm505,250v,,,,,1c507,251,509,251,510,251v1,,1,-1,1,-1c511,243,505,238,499,238v-7,,-12,5,-12,12c487,250,487,251,487,251v2,,3,,5,c492,250,492,250,492,250v,-4,3,-7,7,-7c502,243,505,246,505,250xm499,245v-3,,-5,2,-5,5c494,250,494,250,494,250v1,,3,,5,c500,250,502,250,504,250v,,,,,c504,247,501,245,499,245xm529,260v1,,2,-1,3,-1c532,256,533,253,533,250v,-10,-4,-18,-10,-24c517,220,508,216,499,216v-10,,-18,4,-25,10c468,232,464,240,464,250v,3,1,6,1,8c466,259,467,259,468,260v1,-1,2,-1,3,-2c470,256,470,253,470,250v,-16,13,-29,29,-29c515,221,527,234,527,250v,3,,6,-1,8c527,259,528,260,529,260xm520,199v,1,,3,-1,4c521,204,523,205,525,206v,-2,1,-5,1,-7c526,191,523,184,518,179v-5,-5,-12,-8,-19,-8c491,171,484,174,479,179v-5,5,-8,12,-8,20c471,201,472,204,472,206v2,-1,4,-2,6,-3c478,202,478,200,478,199v,-12,9,-22,21,-22c510,177,520,187,520,199xm512,199v,,,1,,1c514,201,516,202,518,202v,-1,,-2,,-3c518,193,516,188,512,185v-3,-4,-8,-6,-13,-6c493,179,488,181,485,185v-4,3,-6,8,-6,14c479,200,479,201,480,202v1,,3,-1,5,-2c485,200,485,199,485,199v,-8,6,-14,14,-14c506,185,512,191,512,199xm505,199v,,,,,c507,199,509,200,510,200v1,,1,-1,1,-1c511,192,505,187,499,187v-7,,-12,5,-12,12c487,199,487,200,487,200v2,,3,-1,5,-1c492,199,492,199,492,199v,-4,3,-7,7,-7c502,192,505,195,505,199xm499,193v-3,,-5,3,-5,6c494,199,494,199,494,199v1,,3,,5,c500,199,502,199,504,199v,,,,,c504,196,501,193,499,193xm529,209v1,-1,2,-1,3,-2c532,204,533,202,533,199v,-10,-4,-18,-10,-25c517,168,508,164,499,164v-10,,-18,4,-25,10c468,181,464,189,464,199v,2,1,5,1,8c466,207,467,208,468,209v1,-1,2,-2,3,-2c470,204,470,201,470,199v,-16,13,-29,29,-29c515,170,527,183,527,199v,2,,5,-1,8c527,207,528,208,529,209xm461,164v-7,-5,-15,-7,-23,-7c429,157,422,159,415,163v1,2,3,3,4,5c424,165,431,163,438,163v7,,14,2,19,5c458,167,460,165,461,164xm344,199v,2,,5,1,8c346,207,346,208,347,209v1,-1,2,-2,3,-2c349,204,349,201,349,199v,-16,13,-29,29,-29c394,170,407,183,407,199v,2,-1,5,-2,8c406,207,407,208,408,208v1,,2,-1,3,-2c412,204,412,201,412,199v,-10,-4,-18,-10,-25c396,168,387,164,378,164v-10,,-18,4,-24,10c347,181,344,189,344,199xm399,199v,1,,3,-1,4c400,204,402,205,404,206v1,-2,1,-5,1,-7c405,191,402,184,397,179v-5,-5,-12,-8,-19,-8c370,171,363,174,359,179v-5,5,-8,12,-8,20c351,201,351,204,352,206v1,-1,3,-2,5,-3c357,202,357,200,357,199v,-12,9,-22,21,-22c389,177,399,187,399,199xm391,199v,,,1,,1c393,201,395,202,397,202v,-1,,-2,,-3c397,193,395,188,392,185v-4,-4,-9,-6,-14,-6c372,179,368,181,364,185v-4,3,-6,8,-6,14c358,200,358,201,359,202v2,,3,-1,5,-2c364,200,364,199,364,199v,-8,6,-14,14,-14c385,185,391,191,391,199xm384,199v,,,,,c386,199,388,200,390,200v,,,-1,,-1c390,192,384,187,378,187v-7,,-12,5,-12,12c366,199,366,200,366,200v2,,3,-1,5,-1c371,199,371,199,371,199v,-4,3,-7,7,-7c381,192,384,195,384,199xm378,193v-3,,-5,3,-5,6c373,199,373,199,373,199v1,,3,,5,c379,199,381,199,383,199v,,,,,c383,196,381,193,378,193xm344,250v,3,,6,1,8c346,259,346,259,347,260v1,-1,2,-1,3,-2c349,256,349,253,349,250v,-16,13,-29,29,-29c394,221,407,234,407,250v,3,-1,6,-2,8c406,259,407,259,408,260v1,-1,2,-2,3,-2c412,255,412,253,412,250v,-10,-4,-18,-10,-24c396,220,387,216,378,216v-10,,-18,4,-24,10c347,232,344,240,344,250xm399,250v,1,,3,-1,4c400,255,402,256,404,257v1,-2,1,-5,1,-7c405,242,402,236,397,231v-5,-5,-12,-8,-19,-8c370,223,363,226,359,231v-5,5,-8,11,-8,19c351,252,351,255,352,257v1,-1,3,-2,5,-3c357,253,357,251,357,250v,-12,9,-21,21,-21c389,229,399,238,399,250xm391,250v,1,,1,,2c393,252,395,253,397,254v,-1,,-3,,-4c397,245,395,240,392,236v-4,-3,-9,-6,-14,-6c372,230,368,233,364,236v-4,4,-6,9,-6,14c358,251,358,253,359,254v2,-1,3,-2,5,-2c364,251,364,251,364,250v,-8,6,-14,14,-14c385,236,391,242,391,250xm384,250v,,,,,1c386,251,388,251,390,251v,,,-1,,-1c390,243,384,238,378,238v-7,,-12,5,-12,12c366,250,366,251,366,251v2,,3,,5,c371,250,371,250,371,250v,-4,3,-7,7,-7c381,243,384,246,384,250xm378,245v-3,,-5,2,-5,5c373,250,373,250,373,250v1,,3,,5,c379,250,381,250,383,250v,,,,,c383,247,381,245,378,245xm344,301v,3,,6,1,9c346,310,346,311,347,311v1,,2,-1,3,-1c349,307,349,304,349,301v,-16,13,-29,29,-29c394,272,407,285,407,301v,3,-1,6,-2,9c406,310,407,311,408,311v1,-1,2,-1,3,-2c412,306,412,304,412,301v,-9,-4,-18,-10,-24c396,271,387,267,378,267v-10,,-18,4,-24,10c347,283,344,292,344,301xm399,301v,2,,3,-1,5c400,307,402,308,404,309v1,-3,1,-5,1,-8c405,294,402,287,397,282v-5,-5,-12,-8,-19,-8c370,274,363,277,359,282v-5,5,-8,12,-8,19c351,304,351,306,352,309v1,-1,3,-2,5,-3c357,304,357,303,357,301v,-11,9,-21,21,-21c389,280,399,290,399,301xm391,301v,1,,2,,2c393,304,395,304,397,305v,-1,,-2,,-4c397,296,395,291,392,287v-4,-3,-9,-5,-14,-5c372,282,368,284,364,287v-4,4,-6,9,-6,14c358,303,358,304,359,305v2,-1,3,-1,5,-2c364,303,364,302,364,301v,-7,6,-13,14,-13c385,288,391,294,391,301xm384,301v,,,1,,1c386,302,388,302,390,303v,-1,,-1,,-2c390,295,384,289,378,289v-7,,-12,6,-12,12c366,302,366,302,366,303v2,-1,3,-1,5,-1c371,302,371,301,371,301v,-3,3,-6,7,-6c381,295,384,298,384,301xm378,296v-3,,-5,2,-5,5c373,301,373,302,373,302v1,,3,-1,5,-1c379,301,381,302,383,302v,,,-1,,-1c383,298,381,296,378,296xm572,336v1,-2,2,-4,3,-6c571,327,565,325,560,325v-6,,-11,2,-15,5c546,332,546,334,547,336v4,-3,8,-4,13,-4c565,332,569,333,572,336xm576,329v1,-2,1,-4,2,-5c573,320,567,318,560,318v-7,,-13,3,-19,6c542,326,543,327,544,329v5,-3,10,-5,16,-5c566,324,571,326,576,329xm579,323v2,-2,3,-4,4,-5c577,313,569,311,560,311v-9,,-17,2,-24,7c538,320,539,321,540,323v6,-4,13,-6,20,-6c567,317,574,319,579,323xm584,317v2,-2,3,-3,5,-5c581,307,571,303,560,303v-11,,-21,4,-29,10c532,314,534,315,535,317v7,-5,16,-8,25,-8c569,309,577,312,584,317xm570,301v,-2,,-4,,-6c568,292,564,289,560,289v-5,,-8,3,-10,6c549,295,549,295,549,294v1,3,1,5,1,7c550,302,550,302,550,302v1,,2,,3,c553,302,553,301,553,301v,-3,3,-6,7,-6c564,295,567,298,567,301v,,,1,,1c568,302,569,302,570,302v,,,,,-1xm560,296v-3,,-5,2,-5,5c555,301,555,302,555,302v2,,3,-1,5,-1c562,301,563,302,565,302v,,,-1,,-1c565,298,563,296,560,296xm570,293v1,-3,1,-5,2,-7c569,283,564,282,560,282v-5,,-9,1,-12,4c548,288,549,291,549,293v,,,,,c552,290,556,288,560,288v4,,8,2,10,5xm572,284v1,-2,2,-4,3,-5c571,276,565,274,560,274v-6,,-11,2,-15,5c546,281,546,283,547,285v4,-3,8,-5,13,-5c565,280,569,282,572,284xm576,277v1,-1,1,-3,2,-4c573,269,567,267,560,267v-7,,-13,2,-19,6c542,274,543,276,544,277v5,-3,10,-5,16,-5c566,272,571,274,576,277xm579,271v2,-1,3,-3,4,-5c577,262,569,259,560,259v-9,,-17,3,-24,8c538,268,539,270,540,271v6,-3,13,-6,20,-6c567,265,574,268,579,271xm584,265v2,-1,3,-3,5,-4c581,255,571,252,560,252v-11,,-21,3,-29,9c532,263,534,264,535,265v7,-4,16,-7,25,-7c569,258,577,261,584,265xm570,250v,-2,,-4,,-6c568,240,564,238,560,238v-5,,-8,2,-10,6c549,244,549,243,549,243v1,2,1,5,1,7c550,250,550,251,550,251v1,,2,,3,c553,250,553,250,553,250v,-4,3,-7,7,-7c564,243,567,246,567,250v,,,,,1c568,251,569,251,570,251v,,,-1,,-1xm560,245v-3,,-5,2,-5,5c555,250,555,250,555,250v2,,3,,5,c562,250,563,250,565,250v,,,,,c565,247,563,245,560,245xm570,241v1,-2,1,-4,2,-6c569,232,564,230,560,230v-5,,-9,2,-12,5c548,237,549,239,549,242v,,,,,c552,238,556,236,560,236v4,,8,2,10,5xm572,233v1,-2,2,-4,3,-6c571,224,565,223,560,223v-6,,-11,1,-15,4c546,229,546,231,547,233v4,-3,8,-4,13,-4c565,229,569,230,572,233xm576,226v1,-2,1,-3,2,-5c573,218,567,216,560,216v-7,,-13,2,-19,5c542,223,543,224,544,226v5,-3,10,-5,16,-5c566,221,571,223,576,226xm579,220v2,-2,3,-3,4,-5c577,211,569,208,560,208v-9,,-17,3,-24,7c538,217,539,218,540,220v6,-4,13,-6,20,-6c567,214,574,216,579,220xm584,214v2,-2,3,-3,5,-4c581,204,571,200,560,200v-11,,-21,4,-29,10c532,211,534,213,535,214v7,-5,16,-8,25,-8c569,206,577,209,584,214xm570,199v,-3,,-5,,-7c568,189,564,187,560,187v-5,,-8,2,-10,6c549,192,549,192,549,192v1,2,1,4,1,7c550,199,550,199,550,200v1,-1,2,-1,3,-1c553,199,553,199,553,199v,-4,3,-7,7,-7c564,192,567,195,567,199v,,,,,c568,199,569,199,570,200v,-1,,-1,,-1xm560,193v-3,,-5,3,-5,6c555,199,555,199,555,199v2,,3,,5,c562,199,563,199,565,199v,,,,,c565,196,563,193,560,193xm570,190v1,-2,1,-5,2,-7c569,181,564,179,560,179v-5,,-9,2,-12,4c548,186,549,188,549,190v,,,,,c552,187,556,185,560,185v4,,8,2,10,5xm572,182v1,-2,2,-4,3,-6c571,173,565,171,560,171v-6,,-11,2,-15,5c546,178,546,180,547,182v4,-3,8,-5,13,-5c565,177,569,179,572,182xm576,174v1,-1,1,-3,2,-4c573,166,567,164,560,164v-7,,-13,2,-19,6c542,171,543,173,544,175v5,-3,10,-5,16,-5c566,170,571,171,576,174xm579,168v2,-1,3,-3,4,-4c577,159,569,157,560,157v-9,,-17,2,-24,7c538,165,539,167,540,169v6,-4,13,-6,20,-6c567,163,574,165,579,168xm541,147v,-11,-5,-22,-13,-30c521,110,510,105,499,105v-12,,-22,5,-30,12c461,125,457,136,457,147v,1,,3,,4c459,152,461,153,464,154v-1,-2,-1,-4,-1,-7c463,127,479,111,499,111v19,,35,16,35,36c534,150,534,152,534,155v2,-2,4,-3,6,-4c540,150,541,149,541,147xm420,147v,-11,-5,-22,-13,-30c400,110,389,105,378,105v-12,,-22,5,-30,12c341,125,336,136,336,147v,1,,3,,4c338,152,341,153,343,154v-1,-2,-1,-4,-1,-7c342,127,358,111,378,111v20,,36,16,36,36c414,149,413,152,413,154v2,-1,4,-2,7,-3c420,150,420,148,420,147xm293,164v2,1,3,3,4,5c303,165,310,163,317,163v7,,14,2,19,5c338,167,339,165,340,164v-6,-5,-14,-7,-23,-7c308,157,300,159,293,164xm298,170v1,1,2,3,3,4c306,171,311,170,317,170v6,,11,1,16,4c333,173,334,171,335,170v-5,-4,-11,-6,-18,-6c310,164,304,166,298,170xm302,176v1,2,2,4,2,6c308,179,312,177,317,177v5,,9,2,12,5c330,180,331,178,332,176v-4,-3,-10,-5,-15,-5c311,171,306,173,302,176xm305,183v,2,1,5,1,7c309,187,313,185,317,185v4,,8,2,10,5c328,188,328,185,329,183v-3,-2,-8,-4,-12,-4c312,179,308,181,305,183xm327,199v,-3,,-5,,-7c325,189,321,187,317,187v-4,,-8,2,-10,5c307,194,307,196,307,199v,,,,,1c308,199,309,199,310,199v,,,,,c310,195,313,192,317,192v4,,7,3,7,7c324,199,324,199,324,199v1,,2,,3,1c327,199,327,199,327,199xm317,193v-3,,-5,3,-5,6c312,199,312,199,312,199v2,,3,,5,c319,199,320,199,322,199v,,,,,c322,196,320,193,317,193xm288,210v1,1,3,3,4,4c299,209,308,206,317,206v9,,17,3,24,8c343,212,344,211,346,210v-8,-6,-18,-10,-29,-10c306,200,296,204,288,210xm293,215v2,2,3,3,4,5c303,216,310,214,317,214v7,,14,2,19,6c338,218,339,217,340,215v-6,-4,-14,-7,-23,-7c308,208,300,211,293,215xm298,221v1,2,2,3,3,5c306,223,311,221,317,221v6,,11,2,16,5c333,224,334,223,335,221v-5,-3,-11,-5,-18,-5c310,216,304,218,298,221xm302,227v1,2,2,4,2,6c308,230,312,229,317,229v5,,9,1,12,4c330,231,331,229,332,227v-4,-3,-10,-4,-15,-4c311,223,306,224,302,227xm305,235v,2,1,4,1,6c309,238,313,236,317,236v4,,8,2,10,5c328,239,328,237,329,235v-3,-3,-8,-5,-12,-5c312,230,308,232,305,235xm327,250v,-2,,-4,,-6c325,240,321,238,317,238v-4,,-8,2,-10,6c307,246,307,248,307,250v,,,1,,1c308,251,309,251,310,251v,-1,,-1,,-1c310,246,313,243,317,243v4,,7,3,7,7c324,250,324,250,324,251v1,,2,,3,c327,251,327,250,327,250xm317,245v-3,,-5,2,-5,5c312,250,312,250,312,250v2,,3,,5,c319,250,320,250,322,250v,,,,,c322,247,320,245,317,245xm288,261v1,1,3,3,4,4c299,261,308,258,317,258v9,,17,3,24,7c343,264,344,262,346,261v-8,-6,-18,-9,-29,-9c306,252,296,255,288,261xm293,267v2,1,3,3,4,4c303,268,310,265,317,265v7,,14,3,19,6c338,270,339,268,340,266v-6,-4,-14,-7,-23,-7c308,259,300,262,293,267xm298,273v1,1,2,3,3,4c306,274,311,272,317,272v6,,11,2,16,5c333,276,334,274,335,273v-5,-4,-11,-6,-18,-6c310,267,304,269,298,273xm302,279v1,2,2,3,2,5c308,282,312,280,317,280v5,,9,2,12,4c330,282,331,280,332,279v-4,-3,-10,-5,-15,-5c311,274,306,276,302,279xm305,286v,2,1,4,1,7c309,290,313,288,317,288v4,,8,2,10,5c328,290,328,288,329,286v-3,-3,-8,-4,-12,-4c312,282,308,283,305,286xm327,301v,-2,,-4,,-6c325,292,321,289,317,289v-4,,-8,3,-10,6c307,297,307,299,307,301v,1,,1,,1c308,302,309,302,310,302v,,,-1,,-1c310,298,313,295,317,295v4,,7,3,7,6c324,301,324,302,324,302v1,,2,,3,c327,302,327,302,327,301xm317,296v-3,,-5,2,-5,5c312,301,312,302,312,302v2,,3,-1,5,-1c319,301,320,302,322,302v,,,-1,,-1c322,298,320,296,317,296xm288,313v1,1,3,2,4,4c299,312,308,309,317,309v9,,17,3,24,8c343,315,344,314,346,312v-8,-5,-18,-9,-29,-9c306,303,296,307,288,313xm293,318v2,1,3,3,4,5c303,319,310,317,317,317v7,,14,2,19,6c338,321,339,319,340,318v-6,-5,-14,-7,-23,-7c308,311,300,313,293,318xm298,324v1,1,2,3,3,5c306,326,311,324,317,324v6,,11,2,16,5c333,327,334,325,335,324v-5,-4,-11,-6,-18,-6c310,318,304,320,298,324xm302,330v1,2,2,4,2,6c308,333,312,332,317,332v5,,9,1,12,4c330,334,331,332,332,330v-4,-3,-10,-5,-15,-5c311,325,306,327,302,330xm305,337v,3,1,5,1,7c309,341,313,339,317,339v4,,8,2,10,5c328,342,328,339,329,337v-3,-2,-8,-4,-12,-4c312,333,308,335,305,337xm327,353v,-3,,-5,,-7c325,343,321,341,317,341v-4,,-8,2,-10,5c307,348,307,351,307,353v,,,,,1c308,354,309,353,310,353v,,,,,c310,349,313,346,317,346v4,,7,3,7,7c324,353,324,353,324,353v1,,2,1,3,1c327,353,327,353,327,353xm317,348v-3,,-5,2,-5,5c312,353,312,353,312,353v2,,3,,5,c319,353,320,353,322,353v,,,,,c322,350,320,348,317,348xm642,301v,2,,3,-1,5c643,307,645,308,647,309v1,-3,1,-5,1,-8c648,294,645,287,640,282v-5,-5,-12,-8,-19,-8c613,274,607,277,602,282v-5,5,-8,12,-8,19c594,304,594,306,595,309v1,-1,3,-2,5,-3c600,304,600,303,600,301v,-11,9,-21,21,-21c632,280,642,290,642,301xm634,301v,1,,2,,2c636,304,638,304,640,305v,-1,,-2,,-4c640,296,638,291,635,287v-4,-3,-9,-5,-14,-5c615,282,611,284,607,287v-4,4,-6,9,-6,14c601,303,601,304,602,305v2,-1,3,-1,5,-2c607,303,607,302,607,301v,-7,6,-13,14,-13c628,288,634,294,634,301xm628,301v,,-1,1,-1,1c629,302,631,302,633,303v,-1,,-1,,-2c633,295,627,289,621,289v-7,,-12,6,-12,12c609,302,609,302,609,303v2,-1,3,-1,5,-1c614,302,614,301,614,301v,-3,3,-6,7,-6c625,295,628,298,628,301xm621,296v-3,,-5,2,-5,5c616,301,616,302,616,302v1,,3,-1,5,-1c623,301,624,302,626,302v,,,-1,,-1c626,298,624,296,621,296xm651,311v1,-1,2,-1,3,-2c655,306,655,304,655,301v,-9,-4,-18,-10,-24c639,271,630,267,621,267v-10,,-18,4,-24,10c590,283,587,292,587,301v,3,,6,1,9c589,310,589,311,590,311v1,,2,-1,3,-1c592,307,592,304,592,301v,-16,13,-29,29,-29c637,272,650,285,650,301v,3,-1,6,-2,9c649,310,650,311,651,311xm642,250v,1,,3,-1,4c643,255,645,256,647,257v1,-2,1,-5,1,-7c648,242,645,236,640,231v-5,-5,-12,-8,-19,-8c613,223,607,226,602,231v-5,5,-8,11,-8,19c594,252,594,255,595,257v1,-1,3,-2,5,-3c600,253,600,251,600,250v,-12,9,-21,21,-21c632,229,642,238,642,250xm634,250v,1,,1,,2c636,252,638,253,640,254v,-1,,-3,,-4c640,245,638,240,635,236v-4,-3,-9,-6,-14,-6c615,230,611,233,607,236v-4,4,-6,9,-6,14c601,251,601,253,602,254v2,-1,3,-2,5,-2c607,251,607,251,607,250v,-8,6,-14,14,-14c628,236,634,242,634,250xm628,250v,,-1,,-1,1c629,251,631,251,633,251v,,,-1,,-1c633,243,627,238,621,238v-7,,-12,5,-12,12c609,250,609,251,609,251v2,,3,,5,c614,250,614,250,614,250v,-4,3,-7,7,-7c625,243,628,246,628,250xm621,245v-3,,-5,2,-5,5c616,250,616,250,616,250v1,,3,,5,c623,250,624,250,626,250v,,,,,c626,247,624,245,621,245xm651,260v1,-1,2,-2,3,-2c655,255,655,253,655,250v,-10,-4,-18,-10,-24c639,220,630,216,621,216v-10,,-18,4,-24,10c590,232,587,240,587,250v,3,,6,1,8c589,259,589,259,590,260v1,-1,2,-1,3,-2c592,256,592,253,592,250v,-16,13,-29,29,-29c637,221,650,234,650,250v,3,-1,6,-2,8c649,259,650,259,651,260xm642,199v,1,,3,-1,4c643,204,645,205,647,206v1,-2,1,-5,1,-7c648,191,645,184,640,179v-5,-5,-12,-8,-19,-8c613,171,607,174,602,179v-5,5,-8,12,-8,20c594,201,594,204,595,206v1,-1,3,-2,5,-3c600,202,600,200,600,199v,-12,9,-22,21,-22c632,177,642,187,642,199xm634,199v,,,1,,1c636,201,638,202,640,202v,-1,,-2,,-3c640,193,638,188,635,185v-4,-4,-9,-6,-14,-6c615,179,611,181,607,185v-4,3,-6,8,-6,14c601,200,601,201,602,202v2,,3,-1,5,-2c607,200,607,199,607,199v,-8,6,-14,14,-14c628,185,634,191,634,199xm628,199v,,-1,,-1,c629,199,631,200,633,200v,,,-1,,-1c633,192,627,187,621,187v-7,,-12,5,-12,12c609,199,609,200,609,200v2,,3,-1,5,-1c614,199,614,199,614,199v,-4,3,-7,7,-7c625,192,628,195,628,199xm621,193v-3,,-5,3,-5,6c616,199,616,199,616,199v1,,3,,5,c623,199,624,199,626,199v,,,,,c626,196,624,193,621,193xm651,208v1,,2,-1,3,-2c655,204,655,201,655,199v,-10,-4,-18,-10,-25c639,168,630,164,621,164v-10,,-18,4,-24,10c590,181,587,189,587,199v,2,,5,1,8c589,207,589,208,590,209v1,-1,2,-2,3,-2c592,204,592,201,592,199v,-16,13,-29,29,-29c637,170,650,183,650,199v,2,-1,5,-2,8c649,207,650,208,651,208xm642,147v,2,,3,-1,5c643,152,645,153,647,155v1,-3,1,-5,1,-8c648,140,645,133,640,128v-5,-5,-12,-8,-19,-8c613,120,607,123,602,128v-5,5,-8,12,-8,19c594,150,594,152,595,155v1,-2,3,-3,5,-3c600,150,600,149,600,147v,-12,9,-21,21,-21c632,126,642,135,642,147xm634,147v,1,,1,,2c636,150,638,150,640,151v,-1,,-3,,-4c640,142,638,137,635,133v-4,-3,-9,-5,-14,-5c615,128,611,130,607,133v-4,4,-6,9,-6,14c601,148,601,150,602,151v2,-1,3,-1,5,-2c607,148,607,148,607,147v,-7,6,-13,14,-13c628,134,634,140,634,147xm628,147v,,-1,1,-1,1c629,148,631,148,633,149v,-1,,-1,,-2c633,141,627,135,621,135v-7,,-12,6,-12,12c609,148,609,148,609,149v2,-1,3,-1,5,-1c614,148,614,147,614,147v,-4,3,-7,7,-7c625,140,628,143,628,147xm621,142v-3,,-5,2,-5,5c616,147,616,147,616,148v1,-1,3,-1,5,-1c623,147,624,147,626,148v,-1,,-1,,-1c626,144,624,142,621,142xm651,157v1,-1,2,-1,3,-2c655,152,655,150,655,147v,-9,-4,-18,-10,-24c639,117,630,113,621,113v-10,,-18,4,-24,10c590,129,587,138,587,147v,3,,6,1,8c589,156,589,157,590,157v1,,2,-1,3,-2c592,153,592,150,592,147v,-16,13,-29,29,-29c637,118,650,131,650,147v,3,-1,6,-2,8c649,156,650,156,651,157xm583,112v-6,-4,-14,-7,-23,-7c551,105,543,108,536,113v2,1,3,3,4,4c546,114,553,111,560,111v7,,14,2,19,6c581,115,582,114,583,112xm461,112v-7,-4,-15,-7,-23,-7c429,105,422,108,415,112v1,1,3,3,4,5c424,113,431,111,438,111v7,,14,2,19,6c458,115,460,114,461,112xm340,112v-6,-4,-14,-7,-23,-7c308,105,300,108,293,112v2,2,3,3,4,5c303,113,310,111,317,111v7,,14,2,19,6c338,115,339,114,340,112xm222,147v,3,,6,1,8c224,156,225,157,225,157v1,,2,-1,3,-2c228,153,227,150,227,147v,-16,13,-29,29,-29c272,118,285,131,285,147v,3,-1,6,-2,8c284,156,285,157,286,157v1,,2,-1,3,-1c290,153,290,150,290,147v,-9,-4,-18,-10,-24c274,117,265,113,256,113v-10,,-18,4,-24,10c225,129,222,138,222,147xm277,147v,2,,3,-1,5c278,152,280,153,282,155v1,-3,1,-5,1,-8c283,140,280,133,275,128v-5,-5,-12,-8,-19,-8c248,120,242,123,237,128v-5,5,-8,12,-8,19c229,150,229,152,230,155v1,-2,3,-3,5,-3c235,150,235,149,235,147v,-12,9,-21,21,-21c268,126,277,135,277,147xm269,147v,1,,1,,2c271,150,273,150,275,151v,-1,,-3,,-4c275,142,273,137,270,133v-4,-3,-9,-5,-14,-5c250,128,246,130,242,133v-3,4,-6,9,-6,14c236,148,237,150,237,151v2,-1,4,-1,5,-2c242,148,242,148,242,147v,-7,6,-13,14,-13c263,134,269,140,269,147xm263,147v,,,1,,1c264,148,266,148,268,149v,-1,,-1,,-2c268,141,262,135,256,135v-7,,-12,6,-12,12c244,148,244,148,244,149v2,-1,3,-1,5,-1c249,148,249,147,249,147v,-4,3,-7,7,-7c260,140,263,143,263,147xm256,142v-3,,-5,2,-5,5c251,147,251,147,251,148v1,-1,3,-1,5,-1c258,147,259,147,261,148v,-1,,-1,,-1c261,144,259,142,256,142xm222,199v,2,,5,1,8c224,207,225,208,225,209v1,-1,2,-2,3,-2c228,204,227,201,227,199v,-16,13,-29,29,-29c272,170,285,183,285,199v,2,-1,5,-2,8c284,207,285,208,286,209v1,-1,2,-1,3,-2c290,204,290,201,290,199v,-10,-4,-18,-10,-25c274,168,265,164,256,164v-10,,-18,4,-24,10c225,181,222,189,222,199xm277,199v,1,,3,-1,4c278,204,280,205,282,206v1,-2,1,-5,1,-7c283,191,280,184,275,179v-5,-5,-12,-8,-19,-8c248,171,242,174,237,179v-5,5,-8,12,-8,20c229,201,229,204,230,206v1,-1,3,-2,5,-3c235,202,235,200,235,199v,-12,9,-22,21,-22c268,177,277,187,277,199xm269,199v,,,1,,1c271,201,273,202,275,202v,-1,,-2,,-3c275,193,273,188,270,185v-4,-4,-9,-6,-14,-6c250,179,246,181,242,185v-3,3,-6,8,-6,14c236,200,237,201,237,202v2,,4,-1,5,-2c242,200,242,199,242,199v,-8,6,-14,14,-14c263,185,269,191,269,199xm263,199v,,,,,c264,199,266,200,268,200v,,,-1,,-1c268,192,262,187,256,187v-7,,-12,5,-12,12c244,199,244,200,244,200v2,,3,-1,5,-1c249,199,249,199,249,199v,-4,3,-7,7,-7c260,192,263,195,263,199xm256,193v-3,,-5,3,-5,6c251,199,251,199,251,199v1,,3,,5,c258,199,259,199,261,199v,,,,,c261,196,259,193,256,193xm222,250v,3,,6,1,8c224,259,225,259,225,260v1,-1,2,-1,3,-2c228,256,227,253,227,250v,-16,13,-29,29,-29c272,221,285,234,285,250v,3,-1,6,-2,8c284,259,285,259,286,260v1,,2,-1,3,-2c290,256,290,253,290,250v,-10,-4,-18,-10,-24c274,220,265,216,256,216v-10,,-18,4,-24,10c225,232,222,240,222,250xm277,250v,1,,3,-1,4c278,255,280,256,282,257v1,-2,1,-5,1,-7c283,242,280,236,275,231v-5,-5,-12,-8,-19,-8c248,223,242,226,237,231v-5,5,-8,11,-8,19c229,252,229,255,230,257v1,-1,3,-2,5,-3c235,253,235,251,235,250v,-12,9,-21,21,-21c268,229,277,238,277,250xm269,250v,1,,1,,2c271,252,273,253,275,254v,-1,,-3,,-4c275,245,273,240,270,236v-4,-3,-9,-6,-14,-6c250,230,246,233,242,236v-3,4,-6,9,-6,14c236,251,237,253,237,254v2,-1,4,-2,5,-2c242,251,242,251,242,250v,-8,6,-14,14,-14c263,236,269,242,269,250xm263,250v,,,,,1c264,251,266,251,268,251v,,,-1,,-1c268,243,262,238,256,238v-7,,-12,5,-12,12c244,250,244,251,244,251v2,,3,,5,c249,250,249,250,249,250v,-4,3,-7,7,-7c260,243,263,246,263,250xm256,245v-3,,-5,2,-5,5c251,250,251,250,251,250v1,,3,,5,c258,250,259,250,261,250v,,,,,c261,247,259,245,256,245xm222,301v,3,,6,1,9c224,310,225,311,225,311v1,,2,-1,3,-1c228,307,227,304,227,301v,-16,13,-29,29,-29c272,272,285,285,285,301v,3,-1,6,-2,9c284,310,285,311,286,312v1,-1,2,-2,3,-2c290,307,290,304,290,301v,-9,-4,-18,-10,-24c274,271,265,267,256,267v-10,,-18,4,-24,10c225,283,222,292,222,301xm277,301v,2,,3,-1,5c278,307,280,308,282,309v1,-3,1,-5,1,-8c283,294,280,287,275,282v-5,-5,-12,-8,-19,-8c248,274,242,277,237,282v-5,5,-8,12,-8,19c229,304,229,306,230,309v1,-1,3,-2,5,-3c235,304,235,303,235,301v,-11,9,-21,21,-21c268,280,277,290,277,301xm269,301v,1,,2,,2c271,304,273,304,275,305v,-1,,-2,,-4c275,296,273,291,270,287v-4,-3,-9,-5,-14,-5c250,282,246,284,242,287v-3,4,-6,9,-6,14c236,303,237,304,237,305v2,-1,4,-1,5,-2c242,303,242,302,242,301v,-7,6,-13,14,-13c263,288,269,294,269,301xm263,301v,,,1,,1c264,302,266,302,268,303v,-1,,-1,,-2c268,295,262,289,256,289v-7,,-12,6,-12,12c244,302,244,302,244,303v2,-1,3,-1,5,-1c249,302,249,301,249,301v,-3,3,-6,7,-6c260,295,263,298,263,301xm256,296v-3,,-5,2,-5,5c251,301,251,302,251,302v1,,3,-1,5,-1c258,301,259,302,261,302v,,,-1,,-1c261,298,259,296,256,296xm222,353v,3,,5,1,8c224,362,225,362,225,363v1,-1,2,-1,3,-2c228,358,227,356,227,353v,-16,13,-29,29,-29c272,324,285,337,285,353v,3,-1,5,-2,8c284,362,285,362,286,363v1,-1,2,-1,3,-2c290,358,290,356,290,353v,-10,-4,-18,-10,-25c274,322,265,318,256,318v-10,,-18,4,-24,10c225,335,222,343,222,353xm277,353v,1,,3,-1,4c278,358,280,359,282,360v1,-2,1,-5,1,-7c283,345,280,338,275,333v-5,-5,-12,-8,-19,-8c248,325,242,328,237,333v-5,5,-8,12,-8,20c229,355,229,358,230,360v1,-1,3,-2,5,-3c235,356,235,354,235,353v,-12,9,-21,21,-21c268,332,277,341,277,353xm269,353v,,,1,,2c271,355,273,356,275,357v,-2,,-3,,-4c275,347,273,342,270,339v-4,-4,-9,-6,-14,-6c250,333,246,335,242,339v-3,3,-6,8,-6,14c236,354,237,355,237,357v2,-1,4,-2,5,-2c242,354,242,353,242,353v,-8,6,-14,14,-14c263,339,269,345,269,353xm263,353v,,,,,c264,354,266,354,268,354v,,,-1,,-1c268,346,262,341,256,341v-7,,-12,5,-12,12c244,353,244,354,244,354v2,,3,,5,-1c249,353,249,353,249,353v,-4,3,-7,7,-7c260,346,263,349,263,353xm256,348v-3,,-5,2,-5,5c251,353,251,353,251,353v1,,3,,5,c258,353,259,353,261,353v,,,,,c261,350,259,348,256,348xm693,387v1,-2,2,-4,3,-6c691,378,686,377,681,377v-5,,-10,1,-15,4c667,383,668,385,669,387v3,-3,7,-4,12,-4c686,383,690,385,693,387xm697,380v,-2,1,-3,2,-5c694,372,688,370,681,370v-7,,-13,2,-18,5c664,376,665,378,666,379v4,-2,9,-4,15,-4c687,375,692,377,697,380xm700,374v1,-2,3,-3,4,-5c697,365,689,362,681,362v-9,,-16,3,-23,7c659,370,661,372,662,374v5,-4,12,-6,19,-6c688,368,695,370,700,374xm705,368v2,-1,3,-3,5,-4c702,358,692,354,681,354v-11,,-21,4,-29,10c654,365,655,366,657,368v7,-5,15,-7,24,-7c690,361,698,363,705,368xm690,353v,-3,1,-5,1,-7c689,343,685,341,681,341v-4,,-7,1,-10,4c672,348,672,350,672,353v,,,,,1c673,353,673,353,674,353v,,,,,c674,349,677,346,681,346v4,,6,3,6,7c687,353,687,353,687,353v1,,2,1,4,1c690,353,690,353,690,353xm681,348v-3,,-5,2,-5,5c676,353,676,353,676,353v1,,3,,5,c683,353,684,353,686,353v,,,,,c686,350,684,348,681,348xm691,344v1,-2,1,-5,2,-7c690,335,685,333,681,333v-4,,-8,1,-12,4c670,339,671,341,671,343v3,-2,6,-4,10,-4c685,339,689,341,691,344xm693,336v1,-2,2,-4,3,-6c691,327,686,325,681,325v-5,,-10,2,-15,5c667,331,668,333,669,335v3,-2,7,-3,12,-3c686,332,690,333,693,336xm697,329v,-2,1,-4,2,-5c694,320,688,318,681,318v-7,,-13,2,-18,6c664,325,665,327,666,328v4,-3,9,-4,15,-4c687,324,692,326,697,329xm700,323v1,-2,3,-4,4,-5c697,313,689,311,681,311v-9,,-16,2,-23,6c659,319,661,321,662,322v5,-3,12,-5,19,-5c688,317,695,319,700,323xm705,317v2,-2,3,-3,5,-5c702,307,692,303,681,303v-11,,-21,3,-29,9c654,313,655,315,657,316v7,-4,15,-7,24,-7c690,309,698,312,705,317xm690,301v,-2,1,-4,1,-6c689,292,685,289,681,289v-4,,-7,2,-10,5c672,296,672,299,672,301v,1,,1,,1c673,302,673,302,674,302v,,,-1,,-1c674,298,677,295,681,295v4,,6,3,6,6c687,301,687,302,687,302v1,,2,,4,c690,302,690,302,690,301xm681,296v-3,,-5,2,-5,5c676,301,676,302,676,302v1,,3,-1,5,-1c683,301,684,302,686,302v,,,-1,,-1c686,298,684,296,681,296xm691,293v1,-3,1,-5,2,-7c690,283,685,282,681,282v-4,,-8,1,-12,3c670,287,671,290,671,292v3,-3,6,-4,10,-4c685,288,689,290,691,293xm693,284v1,-2,2,-4,3,-5c691,276,686,274,681,274v-5,,-10,2,-15,4c667,280,668,282,669,284v3,-2,7,-4,12,-4c686,280,690,282,693,284xm697,277v,-1,1,-3,2,-4c694,269,688,267,681,267v-7,,-13,2,-18,5c664,274,665,275,666,277v4,-3,9,-5,15,-5c687,272,692,274,697,277xm700,271v1,-1,3,-3,4,-5c697,262,689,259,681,259v-9,,-16,3,-23,7c659,268,661,269,662,271v5,-4,12,-6,19,-6c688,265,695,268,700,271xm705,265v2,-1,3,-3,5,-4c702,255,692,252,681,252v-11,,-21,3,-29,9c654,262,655,263,657,265v7,-5,15,-7,24,-7c690,258,698,261,705,265xm690,250v,-2,1,-4,1,-6c689,240,685,238,681,238v-4,,-7,2,-10,4c672,245,672,247,672,250v,,,1,,1c673,251,673,251,674,251v,-1,,-1,,-1c674,246,677,243,681,243v4,,6,3,6,7c687,250,687,250,687,251v1,,2,,4,c690,251,690,250,690,250xm681,245v-3,,-5,2,-5,5c676,250,676,250,676,250v1,,3,,5,c683,250,684,250,686,250v,,,,,c686,247,684,245,681,245xm691,241v1,-2,1,-4,2,-6c690,232,685,230,681,230v-4,,-8,2,-12,4c670,236,671,238,671,240v3,-2,6,-4,10,-4c685,236,689,238,691,241xm693,233v1,-2,2,-4,3,-6c691,224,686,223,681,223v-5,,-10,1,-15,4c667,229,668,230,669,232v3,-2,7,-3,12,-3c686,229,690,230,693,233xm697,226v,-2,1,-3,2,-5c694,218,688,216,681,216v-7,,-13,2,-18,5c664,222,665,224,666,225v4,-2,9,-4,15,-4c687,221,692,223,697,226xm700,220v1,-2,3,-3,4,-5c697,211,689,208,681,208v-9,,-16,2,-23,7c659,216,661,218,662,219v5,-3,12,-5,19,-5c688,214,695,216,700,220xm705,214v2,-2,3,-3,5,-4c702,204,692,200,681,200v-11,,-21,4,-29,9c654,211,655,212,657,214v7,-5,15,-8,24,-8c690,206,698,209,705,214xm690,199v,-3,1,-5,1,-7c689,189,685,187,681,187v-4,,-7,1,-10,4c672,194,672,196,672,199v,,,,,c673,199,673,199,674,199v,,,,,c674,195,677,192,681,192v4,,6,3,6,7c687,199,687,199,687,199v1,,2,,4,1c690,199,690,199,690,199xm681,193v-3,,-5,3,-5,6c676,199,676,199,676,199v1,,3,,5,c683,199,684,199,686,199v,,,,,c686,196,684,193,681,193xm691,190v1,-2,1,-5,2,-7c690,181,685,179,681,179v-4,,-8,1,-12,4c670,185,671,187,671,189v3,-2,6,-4,10,-4c685,185,689,187,691,190xm693,182v1,-2,2,-4,3,-6c691,173,686,171,681,171v-5,,-10,2,-15,4c667,177,668,179,669,181v3,-2,7,-4,12,-4c686,177,690,179,693,182xm697,174v,-1,1,-3,2,-4c694,166,688,164,681,164v-7,,-13,2,-18,5c664,171,665,172,666,174v4,-3,9,-4,15,-4c687,170,692,171,697,174xm700,168v1,-1,3,-3,4,-4c697,159,689,157,681,157v-9,,-16,2,-23,6c659,165,661,166,662,168v5,-3,12,-5,19,-5c688,163,695,165,700,168xm705,163v2,-2,3,-3,5,-5c702,152,692,149,681,149v-11,,-21,3,-29,9c654,159,655,161,657,162v7,-4,15,-7,24,-7c690,155,698,158,705,163xm690,147v,-2,1,-4,1,-6c689,137,685,135,681,135v-4,,-7,2,-10,5c672,142,672,145,672,147v,,,1,,1c673,148,673,148,674,148v,,,-1,,-1c674,143,677,140,681,140v4,,6,3,6,7c687,147,687,148,687,148v1,,2,,4,c690,148,690,148,690,147xm681,142v-3,,-5,2,-5,5c676,147,676,147,676,148v1,-1,3,-1,5,-1c683,147,684,147,686,148v,-1,,-1,,-1c686,144,684,142,681,142xm691,139v1,-3,1,-5,2,-7c690,129,685,128,681,128v-4,,-8,1,-12,3c670,133,671,135,671,138v3,-3,6,-4,10,-4c685,134,689,136,691,139xm693,130v1,-2,2,-4,3,-6c691,122,686,120,681,120v-5,,-10,1,-15,4c667,126,668,128,669,130v3,-3,7,-4,12,-4c686,126,690,128,693,130xm697,123v,-2,1,-3,2,-5c694,115,688,113,681,113v-7,,-13,2,-18,5c664,119,665,121,666,123v4,-3,9,-5,15,-5c687,118,692,120,697,123xm700,117v1,-2,3,-3,4,-5c697,108,689,105,681,105v-9,,-16,3,-23,7c659,113,661,115,662,117v5,-4,12,-6,19,-6c688,111,695,113,700,117xm663,96v,-12,-5,-22,-13,-30c643,59,632,54,621,54v-12,,-22,5,-30,12c584,74,579,84,579,96v,1,,2,,4c581,101,584,102,586,103v-1,-2,-1,-5,-1,-7c585,76,601,60,621,60v20,,36,16,36,36c657,98,656,100,656,102v2,-1,4,-2,7,-3c663,98,663,97,663,96xm541,96v,-12,-5,-22,-13,-30c521,59,510,54,499,54v-12,,-22,5,-30,12c461,74,457,84,457,96v,1,,2,,4c459,101,461,102,464,103v-1,-2,-1,-5,-1,-7c463,76,479,60,499,60v19,,35,16,35,36c534,98,534,101,534,103v2,-1,4,-2,6,-3c540,98,541,97,541,96xm420,96v,-12,-5,-22,-13,-30c400,59,389,54,378,54v-12,,-22,5,-30,12c341,74,336,84,336,96v,1,,2,,4c338,101,341,102,343,103v-1,-2,-1,-5,-1,-7c342,76,358,60,378,60v20,,36,16,36,36c414,98,413,100,413,102v2,-1,4,-2,7,-3c420,98,420,97,420,96xm298,96v,-12,-5,-22,-12,-30c278,59,267,54,256,54v-12,,-22,5,-30,12c219,74,214,84,214,96v,1,,2,,4c216,101,219,102,221,103v-1,-2,-1,-5,-1,-7c220,76,236,60,256,60v20,,36,16,36,36c292,98,291,101,291,103v2,-1,4,-2,7,-3c298,98,298,97,298,96xm172,112v2,1,3,3,4,5c182,113,188,111,195,111v7,,14,2,19,6c216,115,217,114,218,112v-6,-4,-14,-7,-23,-7c187,105,179,108,172,112xm177,118v1,1,2,3,3,5c184,120,189,118,195,118v6,,11,2,16,5c212,121,213,120,214,118v-6,-3,-12,-5,-19,-5c188,113,182,115,177,118xm181,124v1,2,1,4,2,6c187,127,191,126,195,126v5,,9,2,13,4c208,128,209,126,210,124v-4,-2,-9,-4,-15,-4c190,120,185,121,181,124xm184,131v,2,1,4,1,7c188,135,191,134,195,134v4,,8,2,10,5c206,136,206,134,207,132v-3,-3,-7,-4,-12,-4c191,128,187,129,184,131xm205,147v,-2,,-4,,-6c203,137,199,135,195,135v-4,,-7,2,-9,5c186,142,186,145,186,147v,,,1,,1c187,148,188,148,188,148v,,,-1,,-1c188,143,191,140,195,140v4,,7,3,7,7c202,147,202,148,202,148v1,,2,,3,c205,148,205,148,205,147xm195,142v-3,,-5,2,-5,5c190,147,190,147,190,148v2,-1,3,-1,5,-1c197,147,198,147,200,148v,-1,,-1,,-1c200,144,198,142,195,142xm166,158v2,1,4,3,5,4c178,158,186,155,195,155v9,,17,3,24,8c221,161,222,160,224,158v-8,-6,-18,-9,-29,-9c184,149,174,152,166,158xm172,163v2,2,3,3,4,5c182,165,188,163,195,163v7,,14,2,19,5c216,167,217,165,218,164v-6,-5,-14,-7,-23,-7c187,157,179,159,172,163xm177,169v1,2,2,3,3,5c184,171,189,170,195,170v6,,11,1,16,4c212,173,213,171,214,170v-6,-4,-12,-6,-19,-6c188,164,182,166,177,169xm181,175v1,2,1,4,2,6c187,179,191,177,195,177v5,,9,2,13,5c208,180,209,178,210,176v-4,-3,-9,-5,-15,-5c190,171,185,173,181,175xm184,183v,2,1,4,1,6c188,187,191,185,195,185v4,,8,2,10,5c206,188,206,185,207,183v-3,-2,-7,-4,-12,-4c191,179,187,180,184,183xm205,199v,-3,,-5,,-7c203,189,199,187,195,187v-4,,-7,1,-9,4c186,194,186,196,186,199v,,,,,c187,199,188,199,188,199v,,,,,c188,195,191,192,195,192v4,,7,3,7,7c202,199,202,199,202,199v1,,2,,3,1c205,199,205,199,205,199xm195,193v-3,,-5,3,-5,6c190,199,190,199,190,199v2,,3,,5,c197,199,198,199,200,199v,,,,,c200,196,198,193,195,193xm166,209v2,2,4,3,5,5c178,209,186,206,195,206v9,,17,3,24,8c221,212,222,211,224,210v-8,-6,-18,-10,-29,-10c184,200,174,204,166,209xm172,215v2,1,3,3,4,4c182,216,188,214,195,214v7,,14,2,19,6c216,218,217,217,218,215v-6,-4,-14,-7,-23,-7c187,208,179,210,172,215xm177,221v1,1,2,3,3,4c184,223,189,221,195,221v6,,11,2,16,5c212,224,213,223,214,221v-6,-3,-12,-5,-19,-5c188,216,182,218,177,221xm181,227v1,2,1,4,2,5c187,230,191,229,195,229v5,,9,1,13,4c208,231,209,229,210,227v-4,-3,-9,-4,-15,-4c190,223,185,224,181,227xm184,234v,2,1,4,1,6c188,238,191,236,195,236v4,,8,2,10,5c206,239,206,237,207,235v-3,-3,-7,-5,-12,-5c191,230,187,232,184,234xm205,250v,-2,,-4,,-6c203,240,199,238,195,238v-4,,-7,2,-9,4c186,245,186,247,186,250v,,,1,,1c187,251,188,251,188,251v,-1,,-1,,-1c188,246,191,243,195,243v4,,7,3,7,7c202,250,202,250,202,251v1,,2,,3,c205,251,205,250,205,250xm195,245v-3,,-5,2,-5,5c190,250,190,250,190,250v2,,3,,5,c197,250,198,250,200,250v,,,,,c200,247,198,245,195,245xm166,261v2,1,4,2,5,4c178,260,186,258,195,258v9,,17,3,24,7c221,264,222,262,224,261v-8,-6,-18,-9,-29,-9c184,252,174,255,166,261xm172,266v2,2,3,3,4,5c182,267,188,265,195,265v7,,14,3,19,6c216,270,217,268,218,266v-6,-4,-14,-7,-23,-7c187,259,179,262,172,266xm177,272v1,2,2,3,3,5c184,274,189,272,195,272v6,,11,2,16,5c212,276,213,274,214,273v-6,-4,-12,-6,-19,-6c188,267,182,269,177,272xm181,278v1,2,1,4,2,6c187,282,191,280,195,280v5,,9,2,13,4c208,282,209,280,210,279v-4,-3,-9,-5,-15,-5c190,274,185,276,181,278xm184,285v,2,1,5,1,7c188,289,191,288,195,288v4,,8,2,10,5c206,290,206,288,207,286v-3,-3,-7,-4,-12,-4c191,282,187,283,184,285xm205,301v,-2,,-4,,-6c203,292,199,289,195,289v-4,,-7,2,-9,5c186,296,186,299,186,301v,1,,1,,1c187,302,188,302,188,302v,,,-1,,-1c188,298,191,295,195,295v4,,7,3,7,6c202,301,202,302,202,302v1,,2,,3,c205,302,205,302,205,301xm195,296v-3,,-5,2,-5,5c190,301,190,302,190,302v2,,3,-1,5,-1c197,301,198,302,200,302v,,,-1,,-1c200,298,198,296,195,296xm166,312v2,1,4,3,5,4c178,312,186,309,195,309v9,,17,3,24,8c221,315,222,314,224,312v-8,-5,-18,-9,-29,-9c184,303,174,306,166,312xm172,317v2,2,3,4,4,5c182,319,188,317,195,317v7,,14,2,19,6c216,321,217,319,218,318v-6,-5,-14,-7,-23,-7c187,311,179,313,172,317xm177,324v1,1,2,3,3,4c184,325,189,324,195,324v6,,11,2,16,5c212,327,213,325,214,324v-6,-4,-12,-6,-19,-6c188,318,182,320,177,324xm181,330v1,1,1,3,2,5c187,333,191,332,195,332v5,,9,1,13,4c208,334,209,332,210,330v-4,-3,-9,-5,-15,-5c190,325,185,327,181,330xm184,337v,2,1,4,1,6c188,341,191,339,195,339v4,,8,2,10,5c206,342,206,339,207,337v-3,-2,-7,-4,-12,-4c191,333,187,334,184,337xm205,353v,-3,,-5,,-7c203,343,199,341,195,341v-4,,-7,1,-9,4c186,348,186,350,186,353v,,,,,1c187,353,188,353,188,353v,,,,,c188,349,191,346,195,346v4,,7,3,7,7c202,353,202,353,202,353v1,,2,1,3,1c205,353,205,353,205,353xm195,348v-3,,-5,2,-5,5c190,353,190,353,190,353v2,,3,,5,c197,353,198,353,200,353v,,,,,c200,350,198,348,195,348xm166,364v2,1,4,2,5,4c178,363,186,361,195,361v9,,17,2,24,7c221,367,222,365,224,364v-8,-6,-18,-10,-29,-10c184,354,174,358,166,364xm172,369v2,1,3,3,4,5c182,370,188,368,195,368v7,,14,2,19,6c216,372,217,371,218,369v-6,-4,-14,-7,-23,-7c187,362,179,365,172,369xm177,375v1,1,2,3,3,4c184,377,189,375,195,375v6,,11,2,16,5c212,378,213,377,214,375v-6,-3,-12,-5,-19,-5c188,370,182,372,177,375xm181,381v1,2,1,4,2,6c187,384,191,383,195,383v5,,9,2,13,4c208,385,209,383,210,381v-4,-3,-9,-4,-15,-4c190,377,185,378,181,381xm184,388v,2,1,4,1,7c188,392,191,390,195,390v4,,8,2,10,5c206,393,206,391,207,389v-3,-3,-7,-4,-12,-4c191,385,187,386,184,388xm205,404v,-2,,-4,,-6c203,394,199,392,195,392v-4,,-7,2,-9,5c186,399,186,402,186,404v,,,1,,1c187,405,188,405,188,405v,-1,,-1,,-1c188,400,191,397,195,397v4,,7,3,7,7c202,404,202,404,202,405v1,,2,,3,c205,405,205,404,205,404xm195,399v-3,,-5,2,-5,5c190,404,190,404,190,404v2,,3,,5,c197,404,198,404,200,404v,,,,,c200,401,198,399,195,399xm763,353v,1,,3,-1,4c764,358,766,359,768,360v1,-2,1,-5,1,-7c769,345,766,338,761,333v-5,-5,-12,-8,-19,-8c734,325,727,328,722,333v-4,5,-8,12,-8,20c714,355,715,358,715,360v2,-1,4,-2,6,-3c721,356,721,354,721,353v,-12,9,-21,21,-21c753,332,763,341,763,353xm755,353v,,,1,,2c757,355,759,356,761,357v,-2,,-3,,-4c761,347,759,342,755,339v-3,-4,-8,-6,-13,-6c736,333,731,335,728,339v-4,3,-6,8,-6,14c722,354,722,355,723,357v1,-1,3,-2,5,-2c728,354,728,353,728,353v,-8,6,-14,14,-14c749,339,755,345,755,353xm748,353v,,,,,c750,354,752,354,754,354v,,,-1,,-1c754,346,748,341,742,341v-7,,-12,5,-12,12c730,353,730,354,730,354v2,,3,,5,-1c735,353,735,353,735,353v,-4,3,-7,7,-7c745,346,748,349,748,353xm742,348v-3,,-5,2,-5,5c737,353,737,353,737,353v1,,3,,5,c743,353,745,353,747,353v,,,,,c747,350,745,348,742,348xm772,363v1,-1,2,-1,3,-2c776,358,776,356,776,353v,-10,-4,-18,-10,-25c760,322,751,318,742,318v-10,,-18,4,-25,10c711,335,707,343,707,353v,3,1,5,1,8c709,362,710,362,711,363v1,-1,2,-1,3,-2c713,358,713,356,713,353v,-16,13,-29,29,-29c758,324,770,337,770,353v,3,,5,-1,8c770,362,771,362,772,363xm763,301v,2,,3,-1,5c764,307,766,308,768,309v1,-3,1,-5,1,-8c769,294,766,287,761,282v-5,-5,-12,-8,-19,-8c734,274,727,277,722,282v-4,5,-8,12,-8,19c714,304,715,306,715,309v2,-1,4,-2,6,-3c721,304,721,303,721,301v,-11,9,-21,21,-21c753,280,763,290,763,301xm755,301v,1,,2,,2c757,304,759,304,761,305v,-1,,-2,,-4c761,296,759,291,755,287v-3,-3,-8,-5,-13,-5c736,282,731,284,728,287v-4,4,-6,9,-6,14c722,303,722,304,723,305v1,-1,3,-1,5,-2c728,303,728,302,728,301v,-7,6,-13,14,-13c749,288,755,294,755,301xm748,301v,,,1,,1c750,302,752,302,754,303v,-1,,-1,,-2c754,295,748,289,742,289v-7,,-12,6,-12,12c730,302,730,302,730,303v2,-1,3,-1,5,-1c735,302,735,301,735,301v,-3,3,-6,7,-6c745,295,748,298,748,301xm742,296v-3,,-5,2,-5,5c737,301,737,302,737,302v1,,3,-1,5,-1c743,301,745,302,747,302v,,,-1,,-1c747,298,745,296,742,296xm772,312v1,-1,2,-2,3,-2c776,307,776,304,776,301v,-9,-4,-18,-10,-24c760,271,751,267,742,267v-10,,-18,4,-25,10c711,283,707,292,707,301v,3,1,6,1,9c709,310,710,311,711,311v1,,2,-1,3,-1c713,307,713,304,713,301v,-16,13,-29,29,-29c758,272,770,285,770,301v,3,,6,-1,9c770,310,771,311,772,312xm763,250v,1,,3,-1,4c764,255,766,256,768,257v1,-2,1,-5,1,-7c769,242,766,236,761,231v-5,-5,-12,-8,-19,-8c734,223,727,226,722,231v-4,5,-8,11,-8,19c714,252,715,255,715,257v2,-1,4,-2,6,-3c721,253,721,251,721,250v,-12,9,-21,21,-21c753,229,763,238,763,250xm755,250v,1,,1,,2c757,252,759,253,761,254v,-1,,-3,,-4c761,245,759,240,755,236v-3,-3,-8,-6,-13,-6c736,230,731,233,728,236v-4,4,-6,9,-6,14c722,251,722,253,723,254v1,-1,3,-2,5,-2c728,251,728,251,728,250v,-8,6,-14,14,-14c749,236,755,242,755,250xm748,250v,,,,,1c750,251,752,251,754,251v,,,-1,,-1c754,243,748,238,742,238v-7,,-12,5,-12,12c730,250,730,251,730,251v2,,3,,5,c735,250,735,250,735,250v,-4,3,-7,7,-7c745,243,748,246,748,250xm742,245v-3,,-5,2,-5,5c737,250,737,250,737,250v1,,3,,5,c743,250,745,250,747,250v,,,,,c747,247,745,245,742,245xm772,260v1,,2,-1,3,-2c776,256,776,253,776,250v,-10,-4,-18,-10,-24c760,220,751,216,742,216v-10,,-18,4,-25,10c711,232,707,240,707,250v,3,1,6,1,8c709,259,710,259,711,260v1,-1,2,-1,3,-2c713,256,713,253,713,250v,-16,13,-29,29,-29c758,221,770,234,770,250v,3,,6,-1,8c770,259,771,259,772,260xm763,199v,1,,3,-1,4c764,204,766,205,768,206v1,-2,1,-5,1,-7c769,191,766,184,761,179v-5,-5,-12,-8,-19,-8c734,171,727,174,722,179v-4,5,-8,12,-8,20c714,201,715,204,715,206v2,-1,4,-2,6,-3c721,202,721,200,721,199v,-12,9,-22,21,-22c753,177,763,187,763,199xm755,199v,,,1,,1c757,201,759,202,761,202v,-1,,-2,,-3c761,193,759,188,755,185v-3,-4,-8,-6,-13,-6c736,179,731,181,728,185v-4,3,-6,8,-6,14c722,200,722,201,723,202v1,,3,-1,5,-2c728,200,728,199,728,199v,-8,6,-14,14,-14c749,185,755,191,755,199xm748,199v,,,,,c750,199,752,200,754,200v,,,-1,,-1c754,192,748,187,742,187v-7,,-12,5,-12,12c730,199,730,200,730,200v2,,3,-1,5,-1c735,199,735,199,735,199v,-4,3,-7,7,-7c745,192,748,195,748,199xm742,193v-3,,-5,3,-5,6c737,199,737,199,737,199v1,,3,,5,c743,199,745,199,747,199v,,,,,c747,196,745,193,742,193xm772,209v1,-1,2,-1,3,-2c776,204,776,201,776,199v,-10,-4,-18,-10,-25c760,168,751,164,742,164v-10,,-18,4,-25,10c711,181,707,189,707,199v,2,1,5,1,8c709,207,710,208,711,209v1,-1,2,-2,3,-2c713,204,713,201,713,199v,-16,13,-29,29,-29c758,170,770,183,770,199v,2,,5,-1,8c770,207,771,208,772,209xm763,147v,2,,3,-1,5c764,152,766,153,768,155v1,-3,1,-5,1,-8c769,140,766,133,761,128v-5,-5,-12,-8,-19,-8c734,120,727,123,722,128v-4,5,-8,12,-8,19c714,150,715,152,715,155v2,-2,4,-3,6,-3c721,150,721,149,721,147v,-12,9,-21,21,-21c753,126,763,135,763,147xm755,147v,1,,1,,2c757,150,759,150,761,151v,-1,,-3,,-4c761,142,759,137,755,133v-3,-3,-8,-5,-13,-5c736,128,731,130,728,133v-4,4,-6,9,-6,14c722,148,722,150,723,151v1,-1,3,-1,5,-2c728,148,728,148,728,147v,-7,6,-13,14,-13c749,134,755,140,755,147xm748,147v,,,1,,1c750,148,752,148,754,149v,-1,,-1,,-2c754,141,748,135,742,135v-7,,-12,6,-12,12c730,148,730,148,730,149v2,-1,3,-1,5,-1c735,148,735,147,735,147v,-4,3,-7,7,-7c745,140,748,143,748,147xm742,142v-3,,-5,2,-5,5c737,147,737,147,737,148v1,-1,3,-1,5,-1c743,147,745,147,747,148v,-1,,-1,,-1c747,144,745,142,742,142xm772,157v1,,2,-1,3,-1c776,153,776,150,776,147v,-9,-4,-18,-10,-24c760,117,751,113,742,113v-10,,-18,4,-25,10c711,129,707,138,707,147v,3,1,6,1,8c709,156,710,157,711,157v1,,2,-1,3,-2c713,153,713,150,713,147v,-16,13,-29,29,-29c758,118,770,131,770,147v,3,,6,-1,8c770,156,771,157,772,157xm763,96v,1,,3,-1,4c764,101,766,102,768,103v1,-2,1,-5,1,-7c769,88,766,81,761,77v-5,-5,-12,-8,-19,-8c734,69,727,72,722,77v-4,4,-8,11,-8,19c714,98,715,101,715,103v2,-1,4,-2,6,-3c721,99,721,97,721,96v,-12,9,-21,21,-21c753,75,763,84,763,96xm755,96v,,,1,,2c757,98,759,99,761,100v,-2,,-3,,-4c761,90,759,86,755,82v-3,-4,-8,-6,-13,-6c736,76,731,78,728,82v-4,4,-6,8,-6,14c722,97,722,98,723,100v1,-1,3,-2,5,-2c728,97,728,96,728,96v,-8,6,-14,14,-14c749,82,755,88,755,96xm748,96v,,,,,c750,97,752,97,754,97v,,,-1,,-1c754,89,748,84,742,84v-7,,-12,5,-12,12c730,96,730,97,730,97v2,,3,,5,-1c735,96,735,96,735,96v,-4,3,-7,7,-7c745,89,748,92,748,96xm742,91v-3,,-5,2,-5,5c737,96,737,96,737,96v1,,3,,5,c743,96,745,96,747,96v,,,,,c747,93,745,91,742,91xm772,106v1,-1,2,-1,3,-2c776,101,776,99,776,96v,-10,-4,-18,-10,-24c760,65,751,62,742,62v-10,,-18,3,-25,10c711,78,707,86,707,96v,3,1,5,1,8c709,105,710,105,711,106v1,-1,2,-1,3,-2c713,101,713,99,713,96v,-16,13,-29,29,-29c758,67,770,80,770,96v,3,,5,-1,8c770,105,771,105,772,106xm704,61v-7,-5,-15,-7,-23,-7c672,54,665,56,658,61v1,1,3,3,4,4c667,62,674,60,681,60v7,,14,2,19,6c701,64,703,62,704,61xm583,61v-6,-5,-14,-7,-23,-7c551,54,543,57,536,61v2,2,3,3,4,5c546,62,553,60,560,60v7,,14,2,19,6c581,64,582,62,583,61xm461,61v-7,-5,-15,-7,-23,-7c429,54,422,56,415,61v1,1,3,3,4,4c424,62,431,60,438,60v7,,14,2,19,6c458,64,460,62,461,61xm340,61v-6,-5,-14,-7,-23,-7c308,54,300,56,293,61v2,2,3,3,4,5c303,62,310,60,317,60v7,,14,2,19,6c338,64,339,62,340,61xm218,61v-6,-5,-14,-7,-23,-7c187,54,179,56,172,61v2,1,3,3,4,4c182,62,188,60,195,60v7,,14,2,19,6c216,64,217,62,218,61xm101,96v,3,,5,1,8c103,105,104,105,105,106v1,-1,1,-1,2,-2c107,101,106,99,106,96v,-16,13,-29,29,-29c151,67,164,80,164,96v,3,-1,5,-1,8c163,105,164,105,165,106v1,-1,2,-2,3,-3c169,101,169,98,169,96v,-10,-4,-18,-10,-24c153,65,144,62,135,62v-9,,-18,3,-24,10c105,78,101,86,101,96xm156,96v,1,,3,,4c158,101,159,102,161,103v1,-2,1,-5,1,-7c162,88,159,81,154,77v-5,-5,-11,-8,-19,-8c128,69,121,72,116,77v-5,4,-8,11,-8,19c108,98,108,101,109,103v2,-1,4,-2,5,-3c114,99,114,97,114,96v,-12,9,-21,21,-21c147,75,156,84,156,96xm149,96v,,,1,-1,2c150,98,152,99,154,100v,-2,1,-3,1,-4c155,90,152,86,149,82v-4,-4,-9,-6,-14,-6c130,76,125,78,121,82v-3,4,-5,8,-5,14c116,97,116,98,116,100v2,-1,4,-2,6,-2c122,97,121,96,121,96v,-8,7,-14,14,-14c143,82,149,88,149,96xm142,96v,,,,,c143,97,145,97,147,97v,,,-1,,-1c147,89,142,84,135,84v-7,,-12,5,-12,12c123,96,123,97,123,97v2,,4,,5,-1c128,96,128,96,128,96v,-4,3,-7,7,-7c139,89,142,92,142,96xm135,91v-3,,-5,2,-5,5c130,96,130,96,130,96v2,,3,,5,c137,96,138,96,140,96v,,,,,c140,93,138,91,135,91xm101,147v,3,,6,1,8c103,156,104,157,105,157v1,,1,-1,2,-2c107,153,106,150,106,147v,-16,13,-29,29,-29c151,118,164,131,164,147v,3,-1,6,-1,8c163,156,164,156,165,157v1,-1,2,-1,3,-2c169,152,169,150,169,147v,-9,-4,-18,-10,-24c153,117,144,113,135,113v-9,,-18,4,-24,10c105,129,101,138,101,147xm156,147v,2,,3,,5c158,152,159,153,161,155v1,-3,1,-5,1,-8c162,140,159,133,154,128v-5,-5,-11,-8,-19,-8c128,120,121,123,116,128v-5,5,-8,12,-8,19c108,150,108,152,109,155v2,-2,4,-3,5,-3c114,150,114,149,114,147v,-12,9,-21,21,-21c147,126,156,135,156,147xm149,147v,1,,1,-1,2c150,150,152,150,154,151v,-1,1,-3,1,-4c155,142,152,137,149,133v-4,-3,-9,-5,-14,-5c130,128,125,130,121,133v-3,4,-5,9,-5,14c116,148,116,150,116,151v2,-1,4,-1,6,-2c122,148,121,148,121,147v,-7,7,-13,14,-13c143,134,149,140,149,147xm142,147v,,,1,,1c143,148,145,148,147,149v,-1,,-1,,-2c147,141,142,135,135,135v-7,,-12,6,-12,12c123,148,123,148,123,149v2,-1,4,-1,5,-1c128,148,128,147,128,147v,-4,3,-7,7,-7c139,140,142,143,142,147xm135,142v-3,,-5,2,-5,5c130,147,130,147,130,148v2,-1,3,-1,5,-1c137,147,138,147,140,148v,-1,,-1,,-1c140,144,138,142,135,142xm101,199v,2,,5,1,8c103,207,104,208,105,209v1,-1,1,-2,2,-2c107,204,106,201,106,199v,-16,13,-29,29,-29c151,170,164,183,164,199v,2,-1,5,-1,8c163,207,164,208,165,208v1,,2,-1,3,-2c169,204,169,201,169,199v,-10,-4,-18,-10,-25c153,168,144,164,135,164v-9,,-18,4,-24,10c105,181,101,189,101,199xm156,199v,1,,3,,4c158,204,159,205,161,206v1,-2,1,-5,1,-7c162,191,159,184,154,179v-5,-5,-11,-8,-19,-8c128,171,121,174,116,179v-5,5,-8,12,-8,20c108,201,108,204,109,206v2,-1,4,-2,5,-3c114,202,114,200,114,199v,-12,9,-22,21,-22c147,177,156,187,156,199xm149,199v,,,1,-1,1c150,201,152,202,154,202v,-1,1,-2,1,-3c155,193,152,188,149,185v-4,-4,-9,-6,-14,-6c130,179,125,181,121,185v-3,3,-5,8,-5,14c116,200,116,201,116,202v2,,4,-1,6,-2c122,200,121,199,121,199v,-8,7,-14,14,-14c143,185,149,191,149,199xm142,199v,,,,,c143,199,145,200,147,200v,,,-1,,-1c147,192,142,187,135,187v-7,,-12,5,-12,12c123,199,123,200,123,200v2,,4,-1,5,-1c128,199,128,199,128,199v,-4,3,-7,7,-7c139,192,142,195,142,199xm135,193v-3,,-5,3,-5,6c130,199,130,199,130,199v2,,3,,5,c137,199,138,199,140,199v,,,,,c140,196,138,193,135,193xm101,250v,3,,6,1,8c103,259,104,259,105,260v1,-1,1,-1,2,-2c107,256,106,253,106,250v,-16,13,-29,29,-29c151,221,164,234,164,250v,3,-1,6,-1,8c163,259,164,259,165,260v1,-1,2,-2,3,-2c169,255,169,253,169,250v,-10,-4,-18,-10,-24c153,220,144,216,135,216v-9,,-18,4,-24,10c105,232,101,240,101,250xm156,250v,1,,3,,4c158,255,159,256,161,257v1,-2,1,-5,1,-7c162,242,159,236,154,231v-5,-5,-11,-8,-19,-8c128,223,121,226,116,231v-5,5,-8,11,-8,19c108,252,108,255,109,257v2,-1,4,-2,5,-3c114,253,114,251,114,250v,-12,9,-21,21,-21c147,229,156,238,156,250xm149,250v,1,,1,-1,2c150,252,152,253,154,254v,-1,1,-3,1,-4c155,245,152,240,149,236v-4,-3,-9,-6,-14,-6c130,230,125,233,121,236v-3,4,-5,9,-5,14c116,251,116,253,116,254v2,-1,4,-2,6,-2c122,251,121,251,121,250v,-8,7,-14,14,-14c143,236,149,242,149,250xm142,250v,,,,,1c143,251,145,251,147,251v,,,-1,,-1c147,243,142,238,135,238v-7,,-12,5,-12,12c123,250,123,251,123,251v2,,4,,5,c128,250,128,250,128,250v,-4,3,-7,7,-7c139,243,142,246,142,250xm135,245v-3,,-5,2,-5,5c130,250,130,250,130,250v2,,3,,5,c137,250,138,250,140,250v,,,,,c140,247,138,245,135,245xm101,301v,3,,6,1,9c103,310,104,311,105,311v1,,1,-1,2,-1c107,307,106,304,106,301v,-16,13,-29,29,-29c151,272,164,285,164,301v,3,-1,6,-1,9c163,310,164,311,165,311v1,-1,2,-1,3,-2c169,306,169,304,169,301v,-9,-4,-18,-10,-24c153,271,144,267,135,267v-9,,-18,4,-24,10c105,283,101,292,101,301xm156,301v,2,,3,,5c158,307,159,308,161,309v1,-3,1,-5,1,-8c162,294,159,287,154,282v-5,-5,-11,-8,-19,-8c128,274,121,277,116,282v-5,5,-8,12,-8,19c108,304,108,306,109,309v2,-1,4,-2,5,-3c114,304,114,303,114,301v,-11,9,-21,21,-21c147,280,156,290,156,301xm149,301v,1,,2,-1,2c150,304,152,304,154,305v,-1,1,-2,1,-4c155,296,152,291,149,287v-4,-3,-9,-5,-14,-5c130,282,125,284,121,287v-3,4,-5,9,-5,14c116,303,116,304,116,305v2,-1,4,-1,6,-2c122,303,121,302,121,301v,-7,7,-13,14,-13c143,288,149,294,149,301xm142,301v,,,1,,1c143,302,145,302,147,303v,-1,,-1,,-2c147,295,142,289,135,289v-7,,-12,6,-12,12c123,302,123,302,123,303v2,-1,4,-1,5,-1c128,302,128,301,128,301v,-3,3,-6,7,-6c139,295,142,298,142,301xm135,296v-3,,-5,2,-5,5c130,301,130,302,130,302v2,,3,-1,5,-1c137,301,138,302,140,302v,,,-1,,-1c140,298,138,296,135,296xm101,353v,3,,5,1,8c103,362,104,362,105,363v1,-1,1,-1,2,-2c107,358,106,356,106,353v,-16,13,-29,29,-29c151,324,164,337,164,353v,3,-1,5,-1,8c163,361,164,362,165,363v1,-1,2,-2,3,-3c169,358,169,355,169,353v,-10,-4,-18,-10,-25c153,322,144,318,135,318v-9,,-18,4,-24,10c105,335,101,343,101,353xm156,353v,1,,3,,4c158,358,159,359,161,360v1,-2,1,-5,1,-7c162,345,159,338,154,333v-5,-5,-11,-8,-19,-8c128,325,121,328,116,333v-5,5,-8,12,-8,20c108,355,108,358,109,360v2,-1,4,-2,5,-3c114,356,114,354,114,353v,-12,9,-21,21,-21c147,332,156,341,156,353xm149,353v,,,1,-1,2c150,355,152,356,154,357v,-2,1,-3,1,-4c155,347,152,342,149,339v-4,-4,-9,-6,-14,-6c130,333,125,335,121,339v-3,3,-5,8,-5,14c116,354,116,355,116,357v2,-1,4,-2,6,-2c122,354,121,353,121,353v,-8,7,-14,14,-14c143,339,149,345,149,353xm142,353v,,,,,c143,354,145,354,147,354v,,,-1,,-1c147,346,142,341,135,341v-7,,-12,5,-12,12c123,353,123,354,123,354v2,,4,,5,-1c128,353,128,353,128,353v,-4,3,-7,7,-7c139,346,142,349,142,353xm135,348v-3,,-5,2,-5,5c130,353,130,353,130,353v2,,3,,5,c137,353,138,353,140,353v,,,,,c140,350,138,348,135,348xm101,404v,3,,6,1,8c103,413,104,414,105,414v1,,1,-1,2,-2c107,410,106,407,106,404v,-16,13,-29,29,-29c151,375,164,388,164,404v,3,-1,6,-1,8c163,413,164,413,165,414v1,-1,2,-2,3,-2c169,409,169,407,169,404v,-9,-4,-18,-10,-24c153,374,144,370,135,370v-9,,-18,4,-24,10c105,386,101,395,101,404xm156,404v,2,,3,,5c158,409,159,410,161,411v1,-2,1,-4,1,-7c162,397,159,390,154,385v-5,-5,-11,-8,-19,-8c128,377,121,380,116,385v-5,5,-8,12,-8,19c108,407,108,409,109,411v2,-1,4,-2,5,-2c114,407,114,406,114,404v,-12,9,-21,21,-21c147,383,156,392,156,404xm149,404v,1,,1,-1,2c150,407,152,407,154,408v,-1,1,-3,1,-4c155,399,152,394,149,390v-4,-3,-9,-5,-14,-5c130,385,125,387,121,390v-3,4,-5,9,-5,14c116,405,116,407,116,408v2,-1,4,-1,6,-2c122,405,121,405,121,404v,-7,7,-14,14,-14c143,390,149,397,149,404xm142,404v,,,,,1c143,405,145,405,147,406v,-1,,-1,,-2c147,397,142,392,135,392v-7,,-12,5,-12,12c123,405,123,405,123,406v2,-1,4,-1,5,-1c128,404,128,404,128,404v,-4,3,-7,7,-7c139,397,142,400,142,404xm135,399v-3,,-5,2,-5,5c130,404,130,404,130,404v2,,3,,5,c137,404,138,404,140,404v,,,,,c140,401,138,399,135,399xm815,438v1,-2,2,-3,3,-5c813,430,808,428,803,428v-6,,-11,2,-15,5c789,435,789,437,790,439v4,-3,8,-5,13,-5c807,434,812,436,815,438xm818,431v1,-1,2,-3,3,-4c816,423,810,421,803,421v-7,,-14,2,-19,6c785,428,786,430,787,431v4,-3,10,-4,16,-4c809,427,814,428,818,431xm822,425v1,-1,3,-3,4,-4c819,416,811,413,803,413v-9,,-17,3,-24,8c781,422,782,424,783,425v6,-3,12,-5,20,-5c810,420,817,422,822,425xm827,419v2,-1,3,-2,5,-4c824,409,814,406,803,406v-11,,-21,3,-30,9c775,417,777,418,778,420v7,-5,16,-8,25,-8c812,412,820,415,827,419xm812,404v,-2,1,-4,1,-6c811,394,807,392,803,392v-5,,-8,2,-10,6c793,400,793,402,793,404v,,,1,,1c794,405,795,405,796,405v,-1,,-1,,-1c796,400,799,397,803,397v3,,6,3,6,7c809,404,809,404,809,405v1,,2,,3,c812,405,812,404,812,404xm803,399v-3,,-5,2,-5,5c798,404,798,404,798,404v1,,3,,5,c804,404,806,404,808,404v,,,,,c808,401,806,399,803,399xm813,395v1,-2,1,-4,2,-6c811,386,807,385,803,385v-5,,-9,1,-12,4c791,391,792,393,792,396v3,-4,6,-6,11,-6c807,390,811,392,813,395xm815,387v1,-2,2,-4,3,-6c813,378,808,377,803,377v-6,,-11,2,-15,4c789,383,789,385,790,387v4,-2,8,-4,13,-4c807,383,812,385,815,387xm818,380v1,-2,2,-3,3,-5c816,372,810,370,803,370v-7,,-14,2,-19,5c785,377,786,378,787,380v4,-3,10,-5,16,-5c809,375,814,377,818,380xm822,374v1,-2,3,-3,4,-5c819,365,811,362,803,362v-9,,-17,3,-24,7c781,371,782,372,783,374v6,-4,12,-6,20,-6c810,368,817,370,822,374xm827,368v2,-1,3,-3,5,-4c824,358,814,354,803,354v-11,,-21,4,-30,10c775,365,777,367,778,368v7,-5,16,-7,25,-7c812,361,820,363,827,368xm812,353v,-3,1,-5,1,-7c811,343,807,341,803,341v-5,,-8,2,-10,5c793,348,793,351,793,353v,,,,,1c794,354,795,353,796,353v,,,,,c796,349,799,346,803,346v3,,6,3,6,7c809,353,809,353,809,353v1,,2,1,3,1c812,353,812,353,812,353xm803,348v-3,,-5,2,-5,5c798,353,798,353,798,353v1,,3,,5,c804,353,806,353,808,353v,,,,,c808,350,806,348,803,348xm813,344v1,-2,1,-5,2,-7c811,335,807,333,803,333v-5,,-9,2,-12,4c791,340,792,342,792,344v3,-3,6,-5,11,-5c807,339,811,341,813,344xm815,336v1,-2,2,-4,3,-6c813,327,808,325,803,325v-6,,-11,2,-15,5c789,332,789,334,790,336v4,-3,8,-4,13,-4c807,332,812,333,815,336xm818,329v1,-2,2,-4,3,-5c816,320,810,318,803,318v-7,,-14,2,-19,6c785,325,786,327,787,329v4,-3,10,-5,16,-5c809,324,814,326,818,329xm822,323v1,-2,3,-4,4,-5c819,313,811,311,803,311v-9,,-17,2,-24,7c781,319,782,321,783,323v6,-4,12,-6,20,-6c810,317,817,319,822,323xm827,317v2,-2,3,-3,5,-5c824,307,814,303,803,303v-11,,-21,4,-30,10c775,314,777,315,778,317v7,-5,16,-8,25,-8c812,309,820,312,827,317xm812,301v,-2,1,-4,1,-6c811,292,807,289,803,289v-5,,-8,3,-10,6c793,297,793,299,793,301v,1,,1,,1c794,302,795,302,796,302v,,,-1,,-1c796,298,799,295,803,295v3,,6,3,6,6c809,301,809,302,809,302v1,,2,,3,c812,302,812,302,812,301xm803,296v-3,,-5,2,-5,5c798,301,798,302,798,302v1,,3,-1,5,-1c804,301,806,302,808,302v,,,-1,,-1c808,298,806,296,803,296xm813,293v1,-3,1,-5,2,-7c811,283,807,282,803,282v-5,,-9,1,-12,4c791,288,792,290,792,293v3,-3,6,-5,11,-5c807,288,811,290,813,293xm815,284v1,-2,2,-4,3,-5c813,276,808,274,803,274v-6,,-11,2,-15,5c789,281,789,282,790,284v4,-2,8,-4,13,-4c807,280,812,282,815,284xm818,277v1,-1,2,-3,3,-4c816,269,810,267,803,267v-7,,-14,2,-19,6c785,274,786,276,787,277v4,-3,10,-5,16,-5c809,272,814,274,818,277xm822,271v1,-1,3,-3,4,-5c819,262,811,259,803,259v-9,,-17,3,-24,8c781,268,782,270,783,271v6,-3,12,-6,20,-6c810,265,817,268,822,271xm827,265v2,-1,3,-3,5,-4c824,255,814,252,803,252v-11,,-21,3,-30,9c775,262,777,264,778,265v7,-4,16,-7,25,-7c812,258,820,261,827,265xm812,250v,-2,1,-4,1,-6c811,240,807,238,803,238v-5,,-8,2,-10,6c793,246,793,248,793,250v,,,1,,1c794,251,795,251,796,251v,-1,,-1,,-1c796,246,799,243,803,243v3,,6,3,6,7c809,250,809,250,809,251v1,,2,,3,c812,251,812,250,812,250xm803,245v-3,,-5,2,-5,5c798,250,798,250,798,250v1,,3,,5,c804,250,806,250,808,250v,,,,,c808,247,806,245,803,245xm813,241v1,-2,1,-4,2,-6c811,232,807,230,803,230v-5,,-9,2,-12,5c791,237,792,239,792,241v3,-3,6,-5,11,-5c807,236,811,238,813,241xm815,233v1,-2,2,-4,3,-6c813,224,808,223,803,223v-6,,-11,1,-15,4c789,229,789,231,790,233v4,-3,8,-4,13,-4c807,229,812,230,815,233xm818,226v1,-2,2,-3,3,-5c816,218,810,216,803,216v-7,,-14,2,-19,5c785,223,786,224,787,226v4,-3,10,-5,16,-5c809,221,814,223,818,226xm822,220v1,-2,3,-3,4,-5c819,211,811,208,803,208v-9,,-17,3,-24,7c781,217,782,218,783,220v6,-4,12,-6,20,-6c810,214,817,216,822,220xm827,214v2,-2,3,-3,5,-4c824,204,814,200,803,200v-11,,-21,4,-30,10c775,211,777,213,778,214v7,-5,16,-8,25,-8c812,206,820,209,827,214xm812,199v,-3,1,-5,1,-7c811,189,807,187,803,187v-5,,-8,2,-10,5c793,194,793,196,793,199v,,,,,1c794,199,795,199,796,199v,,,,,c796,195,799,192,803,192v3,,6,3,6,7c809,199,809,199,809,199v1,,2,,3,1c812,199,812,199,812,199xm803,193v-3,,-5,3,-5,6c798,199,798,199,798,199v1,,3,,5,c804,199,806,199,808,199v,,,,,c808,196,806,193,803,193xm813,190v1,-2,1,-5,2,-7c811,181,807,179,803,179v-5,,-9,2,-12,4c791,185,792,188,792,190v3,-3,6,-5,11,-5c807,185,811,187,813,190xm815,182v1,-2,2,-4,3,-6c813,173,808,171,803,171v-6,,-11,2,-15,5c789,178,789,180,790,182v4,-3,8,-5,13,-5c807,177,812,179,815,182xm818,174v1,-1,2,-3,3,-4c816,166,810,164,803,164v-7,,-14,2,-19,6c785,171,786,173,787,174v4,-3,10,-4,16,-4c809,170,814,171,818,174xm822,168v1,-1,3,-3,4,-4c819,159,811,157,803,157v-9,,-17,2,-24,7c781,165,782,167,783,169v6,-4,12,-6,20,-6c810,163,817,165,822,168xm827,163v2,-2,3,-3,5,-5c824,152,814,149,803,149v-11,,-21,3,-30,9c775,160,777,161,778,163v7,-5,16,-8,25,-8c812,155,820,158,827,163xm812,147v,-2,1,-4,1,-6c811,137,807,135,803,135v-5,,-8,3,-10,6c793,143,793,145,793,147v,1,,1,,1c794,148,795,148,796,148v,,,-1,,-1c796,143,799,140,803,140v3,,6,3,6,7c809,147,809,148,809,148v1,,2,,3,c812,148,812,148,812,147xm803,142v-3,,-5,2,-5,5c798,147,798,147,798,148v1,-1,3,-1,5,-1c804,147,806,147,808,148v,-1,,-1,,-1c808,144,806,142,803,142xm813,139v1,-3,1,-5,2,-7c811,129,807,128,803,128v-5,,-9,1,-12,4c791,134,792,136,792,139v3,-3,6,-5,11,-5c807,134,811,136,813,139xm815,130v1,-2,2,-4,3,-6c813,122,808,120,803,120v-6,,-11,2,-15,5c789,126,789,128,790,130v4,-2,8,-4,13,-4c807,126,812,128,815,130xm818,123v1,-2,2,-3,3,-5c816,115,810,113,803,113v-7,,-14,2,-19,5c785,120,786,121,787,123v4,-3,10,-5,16,-5c809,118,814,120,818,123xm822,117v1,-2,3,-3,4,-5c819,108,811,105,803,105v-9,,-17,3,-24,7c781,114,782,115,783,117v6,-4,12,-6,20,-6c810,111,817,113,822,117xm827,111v2,-1,3,-3,5,-4c824,101,814,98,803,98v-11,,-21,3,-30,9c775,108,777,110,778,111v7,-5,16,-7,25,-7c812,104,820,106,827,111xm812,96v,-2,1,-5,1,-7c811,86,807,84,803,84v-5,,-8,2,-10,6c793,92,793,94,793,96v,,,1,,1c794,97,795,97,796,96v,,,,,c796,92,799,89,803,89v3,,6,3,6,7c809,96,809,96,809,96v1,1,2,1,3,1c812,97,812,96,812,96xm803,91v-3,,-5,2,-5,5c798,96,798,96,798,96v1,,3,,5,c804,96,806,96,808,96v,,,,,c808,93,806,91,803,91xm813,87v1,-2,1,-4,2,-7c811,78,807,76,803,76v-5,,-9,2,-12,4c791,83,792,85,792,87v3,-3,6,-5,11,-5c807,82,811,84,813,87xm815,79v1,-2,2,-4,3,-6c813,70,808,69,803,69v-6,,-11,1,-15,4c789,75,789,77,790,79v4,-3,8,-4,13,-4c807,75,812,76,815,79xm818,72v1,-2,2,-4,3,-5c816,64,810,62,803,62v-7,,-14,2,-19,5c785,69,786,70,787,72v4,-3,10,-5,16,-5c809,67,814,69,818,72xm822,66v1,-2,3,-4,4,-5c819,56,811,54,803,54v-9,,-17,2,-24,7c781,63,782,64,783,66v6,-4,12,-6,20,-6c810,60,817,62,822,66xm700,44v,2,,3,,4c702,49,704,50,707,52v-1,-3,-1,-5,-1,-8c706,25,722,9,742,9v19,,35,16,35,35c777,47,777,49,777,52v2,-2,4,-3,6,-4c784,47,784,46,784,44v,-11,-5,-22,-13,-29c764,7,753,2,742,2v-12,,-22,5,-30,13c704,22,700,33,700,44xm662,14v5,-3,12,-5,19,-5c688,9,695,11,700,14v1,-1,3,-3,4,-4c697,5,689,2,681,2v-9,,-16,3,-23,7c659,11,661,12,662,14xm666,20v4,-3,9,-4,15,-4c687,16,692,17,697,20v,-1,1,-3,2,-4c694,12,688,10,681,10v-7,,-13,2,-18,5c664,17,665,18,666,20xm669,27v3,-2,7,-4,12,-4c686,23,690,25,693,27v1,-2,2,-3,3,-5c691,19,686,17,681,17v-5,,-10,2,-15,4c667,23,668,25,669,27xm671,35v3,-3,6,-4,10,-4c685,31,689,33,691,36v1,-3,1,-5,2,-7c690,26,685,25,681,25v-4,,-8,1,-12,3c670,31,671,33,671,35xm690,44v,-2,1,-4,1,-6c689,35,685,32,681,32v-4,,-7,2,-10,5c672,39,672,42,672,44v,1,,1,,1c673,45,673,45,674,45v,,,,,-1c674,41,677,38,681,38v4,,6,3,6,6c687,45,687,45,687,45v1,,2,,4,c690,45,690,45,690,44xm681,39v-3,,-5,3,-5,5c676,45,676,45,676,45v1,,3,,5,c683,45,684,45,686,45v,,,,,-1c686,42,684,39,681,39xm652,55v2,2,3,3,5,4c664,55,672,52,681,52v9,,17,3,24,8c707,58,708,57,710,56,702,50,692,46,681,46v-11,,-21,4,-29,9xm579,44v,2,,3,,4c581,49,584,50,586,52v-1,-3,-1,-5,-1,-8c585,25,601,9,621,9v20,,36,16,36,35c657,47,656,49,656,51v2,-1,4,-2,7,-3c663,47,663,46,663,44v,-11,-5,-22,-13,-29c643,7,632,2,621,2v-12,,-22,5,-30,13c584,22,579,33,579,44xm540,15v6,-4,13,-6,20,-6c567,9,574,11,579,14v2,-1,3,-3,4,-4c577,5,569,2,560,2v-9,,-17,3,-24,8c538,11,539,13,540,15xm544,20v5,-3,10,-4,16,-4c566,16,571,17,576,20v1,-1,1,-3,2,-4c573,12,567,10,560,10v-7,,-13,2,-19,6c542,17,543,19,544,20xm547,28v4,-3,8,-5,13,-5c565,23,569,25,572,27v1,-2,2,-3,3,-5c571,19,565,17,560,17v-6,,-11,2,-15,5c546,24,546,26,547,28xm549,36v,,,,,c552,33,556,31,560,31v4,,8,2,10,5c571,33,571,31,572,29v-3,-3,-8,-4,-12,-4c555,25,551,27,548,29v,3,1,5,1,7xm570,44v,-2,,-4,,-6c568,35,564,32,560,32v-5,,-8,3,-10,7c549,38,549,38,549,37v1,3,1,5,1,7c550,45,550,45,550,46v1,-1,2,-1,3,-1c553,45,553,45,553,44v,-3,3,-6,7,-6c564,38,567,41,567,44v,1,,1,,1c568,45,569,45,570,45v,,,,,-1xm560,39v-3,,-5,3,-5,5c555,45,555,45,555,45v2,,3,,5,c562,45,563,45,565,45v,,,,,-1c565,42,563,39,560,39xm531,56v1,1,3,2,4,4c542,55,551,52,560,52v9,,17,3,24,8c586,58,587,57,589,56,581,50,571,46,560,46v-11,,-21,4,-29,10xm457,44v,2,,3,,4c459,49,461,50,464,52v-1,-3,-1,-5,-1,-8c463,25,479,9,499,9v19,,35,16,35,35c534,47,534,49,534,52v2,-1,4,-3,6,-4c540,47,541,46,541,44v,-11,-5,-22,-13,-29c521,7,510,2,499,2v-12,,-22,5,-30,13c461,22,457,33,457,44xm419,14v5,-3,12,-5,19,-5c445,9,452,11,457,14v1,-1,3,-3,4,-4c454,5,446,2,438,2v-9,,-16,3,-23,7c416,11,418,12,419,14xm423,20v4,-3,9,-4,15,-4c444,16,449,17,453,20v1,-1,2,-3,3,-4c451,12,445,10,438,10v-7,,-13,2,-18,5c421,17,422,18,423,20xm426,27v3,-2,7,-4,12,-4c442,23,447,25,450,27v1,-2,2,-3,3,-5c448,19,443,17,438,17v-5,,-10,2,-15,4c424,23,425,25,426,27xm428,35v3,-3,6,-4,10,-4c442,31,446,33,448,36v1,-3,1,-5,2,-7c446,26,442,25,438,25v-4,,-8,1,-12,3c427,31,428,33,428,35xm447,44v,-2,1,-4,1,-6c446,35,442,32,438,32v-4,,-7,2,-10,5c429,39,429,42,429,44v,1,,1,,1c430,45,430,45,431,45v,,,,,-1c431,41,434,38,438,38v3,,6,3,6,6c444,45,444,45,444,45v1,,2,,3,c447,45,447,45,447,44xm438,39v-3,,-5,3,-5,5c433,45,433,45,433,45v1,,3,,5,c439,45,441,45,443,45v,,,,,-1c443,42,441,39,438,39xm409,55v2,2,3,3,5,4c421,55,429,52,438,52v9,,17,3,24,8c464,58,465,57,467,56,459,50,449,46,438,46v-11,,-21,4,-29,9xm336,44v,2,,3,,4c338,49,341,50,343,52v-1,-3,-1,-5,-1,-8c342,25,358,9,378,9v20,,36,16,36,35c414,47,413,49,413,51v2,-1,4,-2,7,-3c420,47,420,46,420,44v,-11,-5,-22,-13,-29c400,7,389,2,378,2v-12,,-22,5,-30,13c341,22,336,33,336,44xm297,14v6,-3,13,-5,20,-5c324,9,331,11,336,14v2,-1,3,-3,4,-4c334,5,326,2,317,2v-9,,-17,3,-24,8c295,11,296,13,297,14xm301,20v5,-3,10,-4,16,-4c323,16,328,17,333,20v,-1,1,-3,2,-4c330,12,324,10,317,10v-7,,-13,2,-19,6c299,17,300,19,301,20xm304,28v4,-3,8,-5,13,-5c322,23,326,25,329,27v1,-2,2,-3,3,-5c328,19,322,17,317,17v-6,,-11,2,-15,5c303,24,304,26,304,28xm306,36v3,-3,7,-5,11,-5c321,31,325,33,327,36v1,-3,1,-5,2,-7c326,26,321,25,317,25v-5,,-9,1,-12,4c305,31,306,34,306,36xm327,44v,-2,,-4,,-6c325,35,321,32,317,32v-4,,-8,3,-10,6c307,40,307,42,307,44v,1,,1,,2c308,45,309,45,310,45v,,,,,-1c310,41,313,38,317,38v4,,7,3,7,6c324,45,324,45,324,45v1,,2,,3,c327,45,327,45,327,44xm317,39v-3,,-5,3,-5,5c312,45,312,45,312,45v2,,3,,5,c319,45,320,45,322,45v,,,,,-1c322,42,320,39,317,39xm288,56v1,1,3,2,4,4c299,55,308,52,317,52v9,,17,3,24,8c343,58,344,57,346,56,338,50,328,46,317,46v-11,,-21,4,-29,10xm214,44v,2,,3,,4c216,49,219,50,221,52v-1,-3,-1,-5,-1,-8c220,25,236,9,256,9v20,,36,16,36,35c292,47,291,49,291,52v2,-2,4,-3,7,-4c298,47,298,46,298,44v,-11,-5,-22,-12,-29c278,7,267,2,256,2v-12,,-22,5,-30,13c219,22,214,33,214,44xm176,14v6,-3,12,-5,19,-5c202,9,209,11,214,14v2,-1,3,-3,4,-4c212,5,204,2,195,2v-8,,-16,3,-23,7c174,11,175,12,176,14xm180,20v4,-3,9,-4,15,-4c201,16,206,17,211,20v1,-1,2,-3,3,-4c208,12,202,10,195,10v-7,,-13,2,-18,5c178,17,179,18,180,20xm183,27v4,-2,8,-4,12,-4c200,23,204,25,208,27v,-2,1,-3,2,-5c206,19,201,17,195,17v-5,,-10,2,-14,4c182,23,182,25,183,27xm185,35v3,-3,6,-4,10,-4c199,31,203,33,205,36v1,-3,1,-5,2,-7c204,26,200,25,195,25v-4,,-8,1,-11,3c184,31,185,33,185,35xm205,44v,-2,,-4,,-6c203,35,199,32,195,32v-4,,-7,2,-9,5c186,39,186,42,186,44v,1,,1,,1c187,45,188,45,188,45v,,,,,-1c188,41,191,38,195,38v4,,7,3,7,6c202,45,202,45,202,45v1,,2,,3,c205,45,205,45,205,44xm195,39v-3,,-5,3,-5,5c190,45,190,45,190,45v2,,3,,5,c197,45,198,45,200,45v,,,,,-1c200,42,198,39,195,39xm166,55v2,2,4,3,5,4c178,55,186,52,195,52v9,,17,3,24,8c221,58,222,57,224,56,216,50,206,46,195,46v-11,,-21,4,-29,9xm93,44v,2,,3,,4c96,49,98,50,100,52,99,49,99,47,99,44,99,25,115,9,135,9v20,,36,16,36,35c171,47,171,49,170,51v2,-1,5,-2,7,-3c177,47,177,46,177,44v,-11,-5,-22,-12,-29c157,7,147,2,135,2v-12,,-22,5,-30,13c98,22,93,33,93,44xm55,14c60,11,67,9,74,9v7,,14,2,20,5c95,13,96,11,97,10,91,5,83,2,74,2,65,2,57,5,51,10v1,1,2,3,4,4xm58,20v5,-3,10,-4,16,-4c80,16,85,17,90,20v1,-1,2,-3,3,-4c87,12,81,10,74,10v-7,,-13,2,-19,6c56,17,57,19,58,20xm61,28v4,-3,8,-5,13,-5c79,23,83,25,87,27v,-2,1,-3,2,-5c85,19,80,17,74,17v-5,,-11,2,-15,5c60,24,61,26,61,28xm63,36v3,-3,7,-5,11,-5c78,31,82,33,85,36v,-3,,-5,1,-7c83,26,79,25,74,25v-5,,-9,2,-12,4c63,31,63,34,63,36xm84,44v,-2,,-4,,-6c82,35,78,32,74,32v-4,,-8,3,-10,6c64,40,64,42,64,44v,1,,1,,2c65,45,66,45,68,45v,,-1,,-1,-1c67,41,70,38,74,38v4,,7,3,7,6c81,45,81,45,81,45v1,,2,,3,c84,45,84,45,84,44xm74,39v-3,,-5,3,-5,5c69,45,69,45,69,45v2,,3,,5,c76,45,78,45,79,45v,,,,,-1c79,42,77,39,74,39xm50,60v7,-5,15,-8,24,-8c83,52,92,55,99,60v1,-2,3,-3,4,-4c95,50,85,46,74,46,63,46,53,50,45,56v1,1,3,2,5,4xm55,66v5,-4,12,-6,19,-6c81,60,88,62,94,66v1,-2,2,-4,3,-5c91,56,83,54,74,54v-9,,-17,3,-23,7c52,63,53,64,55,66xm58,72v5,-3,10,-5,16,-5c80,67,85,69,90,72v1,-2,2,-4,3,-5c87,64,81,62,74,62v-7,,-13,2,-19,5c56,69,57,70,58,72xm61,79v4,-3,8,-4,13,-4c79,75,83,76,87,79v,-2,1,-4,2,-6c85,70,80,69,74,69v-5,,-11,1,-15,4c60,75,61,77,61,79xm63,87v3,-3,7,-5,11,-5c78,82,82,84,85,87v,-2,,-4,1,-7c83,78,79,76,74,76v-5,,-9,2,-12,5c63,83,63,85,63,87xm84,96v,-2,,-5,,-7c82,86,78,84,74,84v-4,,-8,2,-10,6c64,92,64,94,64,96v,,,1,,1c65,97,66,97,68,96v,,-1,,-1,c67,92,70,89,74,89v4,,7,3,7,7c81,96,81,96,81,96v1,1,2,1,3,1c84,97,84,96,84,96xm74,91v-3,,-5,2,-5,5c69,96,69,96,69,96v2,,3,,5,c76,96,78,96,79,96v,,,,,c79,93,77,91,74,91xm50,111v7,-5,15,-7,24,-7c83,104,92,106,99,111v1,-1,3,-3,4,-4c95,101,85,98,74,98v-11,,-21,3,-29,9c46,108,48,110,50,111xm55,117v5,-3,12,-6,19,-6c81,111,88,113,94,117v1,-2,2,-3,3,-5c91,108,83,105,74,105v-9,,-17,3,-23,7c52,114,53,116,55,117xm58,123v5,-3,10,-5,16,-5c80,118,85,120,90,123v1,-2,2,-3,3,-5c87,115,81,113,74,113v-7,,-13,2,-19,6c56,120,57,122,58,123xm61,130v4,-2,8,-4,13,-4c79,126,83,128,87,130v,-2,1,-4,2,-6c85,122,80,120,74,120v-5,,-11,2,-15,5c60,126,61,128,61,130xm63,139v3,-3,7,-5,11,-5c78,134,82,136,85,139v,-3,,-5,1,-7c83,129,79,128,74,128v-5,,-9,1,-12,4c63,134,63,136,63,139xm84,147v,-2,,-4,,-6c82,137,78,135,74,135v-4,,-8,3,-10,6c64,143,64,145,64,147v,1,,1,,1c65,148,66,148,68,148v,,-1,-1,-1,-1c67,143,70,140,74,140v4,,7,3,7,7c81,147,81,148,81,148v1,,2,,3,c84,148,84,148,84,147xm74,142v-3,,-5,2,-5,5c69,147,69,147,69,148v2,-1,3,-1,5,-1c76,147,78,147,79,148v,-1,,-1,,-1c79,144,77,142,74,142xm50,163v7,-5,15,-8,24,-8c83,155,92,158,99,163v1,-2,3,-3,4,-5c95,152,85,149,74,149v-11,,-21,3,-29,9c46,160,48,161,50,163xm55,169v5,-4,12,-6,19,-6c81,163,88,165,94,168v1,-1,2,-3,3,-4c91,159,83,157,74,157v-9,,-17,2,-23,7c52,165,53,167,55,169xm58,175v5,-3,10,-5,16,-5c80,170,85,171,90,174v1,-1,2,-3,3,-4c87,166,81,164,74,164v-7,,-13,2,-19,6c56,171,57,173,58,175xm61,182v4,-3,8,-5,13,-5c79,177,83,179,87,182v,-2,1,-4,2,-6c85,173,80,171,74,171v-5,,-11,2,-15,5c60,178,61,180,61,182xm63,190v3,-3,7,-5,11,-5c78,185,82,187,85,190v,-2,,-5,1,-7c83,181,79,179,74,179v-5,,-9,2,-12,4c63,186,63,188,63,190xm84,199v,-3,,-5,,-7c82,189,78,187,74,187v-4,,-8,2,-10,6c64,195,64,196,64,199v,,,,,1c65,199,66,199,68,199v,,-1,,-1,c67,195,70,192,74,192v4,,7,3,7,7c81,199,81,199,81,199v1,,2,,3,1c84,199,84,199,84,199xm74,193v-3,,-5,3,-5,6c69,199,69,199,69,199v2,,3,,5,c76,199,78,199,79,199v,,,,,c79,196,77,193,74,193xm50,214v7,-5,15,-8,24,-8c83,206,92,209,99,214v1,-2,3,-3,4,-4c95,204,85,200,74,200v-11,,-21,4,-29,10c46,211,48,213,50,214xm55,220v5,-4,12,-6,19,-6c81,214,88,216,94,220v1,-2,2,-3,3,-5c91,211,83,208,74,208v-9,,-17,3,-23,7c52,217,53,218,55,220xm58,226v5,-3,10,-5,16,-5c80,221,85,223,90,226v1,-2,2,-3,3,-5c87,218,81,216,74,216v-7,,-13,2,-19,5c56,223,57,224,58,226xm61,233v4,-3,8,-4,13,-4c79,229,83,230,87,233v,-2,1,-4,2,-6c85,224,80,223,74,223v-5,,-11,1,-15,4c60,229,61,231,61,233xm63,242v3,-4,7,-6,11,-6c78,236,82,238,85,241v,-2,,-4,1,-6c83,232,79,230,74,230v-5,,-9,2,-12,5c63,237,63,239,63,242xm84,250v,-2,,-4,,-6c82,240,78,238,74,238v-4,,-8,2,-10,6c64,246,64,248,64,250v,,,1,,1c65,251,66,251,68,251v,-1,-1,-1,-1,-1c67,246,70,243,74,243v4,,7,3,7,7c81,250,81,250,81,251v1,,2,,3,c84,251,84,250,84,250xm74,245v-3,,-5,2,-5,5c69,250,69,250,69,250v2,,3,,5,c76,250,78,250,79,250v,,,,,c79,247,77,245,74,245xm50,265v7,-4,15,-7,24,-7c83,258,92,261,99,265v1,-1,3,-3,4,-4c95,255,85,252,74,252v-11,,-21,3,-29,9c46,263,48,264,50,265xm55,271v5,-3,12,-6,19,-6c81,265,88,268,94,271v1,-1,2,-3,3,-5c91,262,83,259,74,259v-9,,-17,3,-23,8c52,268,53,270,55,271xm58,277v5,-3,10,-5,16,-5c80,272,85,274,90,277v1,-1,2,-3,3,-4c87,269,81,267,74,267v-7,,-13,2,-19,6c56,274,57,276,58,277xm61,285v4,-3,8,-5,13,-5c79,280,83,282,87,284v,-2,1,-4,2,-5c85,276,80,274,74,274v-5,,-11,2,-15,5c60,281,61,283,61,285xm63,293v3,-3,7,-5,11,-5c78,288,82,290,85,293v,-3,,-5,1,-7c83,283,79,282,74,282v-5,,-9,1,-12,4c63,288,63,291,63,293xm84,301v,-2,,-4,,-6c82,292,78,289,74,289v-4,,-8,3,-10,6c64,297,64,299,64,301v,1,,1,,1c65,302,66,302,68,302v,,-1,-1,-1,-1c67,298,70,295,74,295v4,,7,3,7,6c81,301,81,302,81,302v1,,2,,3,c84,302,84,302,84,301xm74,296v-3,,-5,2,-5,5c69,301,69,302,69,302v2,,3,-1,5,-1c76,301,78,302,79,302v,,,-1,,-1c79,298,77,296,74,296xm50,317v7,-5,15,-8,24,-8c83,309,92,312,99,317v1,-2,3,-3,4,-5c95,307,85,303,74,303v-11,,-21,4,-29,10c46,314,48,315,50,317xm55,323v5,-4,12,-6,19,-6c81,317,88,319,94,323v1,-2,2,-4,3,-5c91,313,83,311,74,311v-9,,-17,2,-23,7c52,319,53,321,55,323xm58,329v5,-3,10,-5,16,-5c80,324,85,326,90,329v1,-2,2,-4,3,-5c87,320,81,318,74,318v-7,,-13,2,-19,6c56,326,57,327,58,329xm61,336v4,-3,8,-4,13,-4c79,332,83,333,87,336v,-2,1,-4,2,-6c85,327,80,325,74,325v-5,,-11,2,-15,5c60,332,61,334,61,336xm63,344v3,-3,7,-5,11,-5c78,339,82,341,85,344v,-2,,-5,1,-7c83,335,79,333,74,333v-5,,-9,2,-12,4c63,340,63,342,63,344xm84,353v,-3,,-5,,-7c82,343,78,341,74,341v-4,,-8,2,-10,6c64,349,64,351,64,353v,,,,,1c65,354,66,353,68,353v,,-1,,-1,c67,349,70,346,74,346v4,,7,3,7,7c81,353,81,353,81,353v1,,2,1,3,1c84,353,84,353,84,353xm74,348v-3,,-5,2,-5,5c69,353,69,353,69,353v2,,3,,5,c76,353,78,353,79,353v,,,,,c79,350,77,348,74,348xm50,368v7,-5,15,-7,24,-7c83,361,92,363,99,368v1,-1,3,-3,4,-4c95,358,85,354,74,354v-11,,-21,4,-29,10c46,365,48,367,50,368xm55,374v5,-4,12,-6,19,-6c81,368,88,370,94,374v1,-2,2,-3,3,-5c91,365,83,362,74,362v-9,,-17,3,-23,7c52,371,53,372,55,374xm58,380v5,-3,10,-5,16,-5c80,375,85,377,90,380v1,-2,2,-3,3,-5c87,372,81,370,74,370v-7,,-13,2,-19,5c56,377,57,378,58,380xm61,387v4,-2,8,-4,13,-4c79,383,83,385,87,387v,-2,1,-4,2,-6c85,378,80,377,74,377v-5,,-11,2,-15,4c60,383,61,385,61,387xm63,396v3,-3,7,-6,11,-6c78,390,82,392,85,395v,-2,,-4,1,-6c83,386,79,385,74,385v-5,,-9,1,-12,4c63,391,63,393,63,396xm84,404v,-2,,-4,,-6c82,394,78,392,74,392v-4,,-8,2,-10,6c64,400,64,402,64,404v,,,1,,1c65,405,66,405,68,405v,-1,-1,-1,-1,-1c67,400,70,397,74,397v4,,7,3,7,7c81,404,81,404,81,405v1,,2,,3,c84,405,84,404,84,404xm74,399v-3,,-5,2,-5,5c69,404,69,404,69,404v2,,3,,5,c76,404,78,404,79,404v,,,,,c79,401,77,399,74,399xm50,420v7,-5,15,-8,24,-8c83,412,92,415,99,419v1,-1,3,-2,4,-4c95,409,85,406,74,406v-11,,-21,3,-29,9c46,417,48,418,50,420xm55,426v5,-4,12,-6,19,-6c81,420,88,422,94,425v1,-1,2,-3,3,-4c91,416,83,413,74,413v-9,,-17,3,-23,8c52,422,53,424,55,426xm58,431v5,-3,10,-4,16,-4c80,427,85,428,90,431v1,-1,2,-3,3,-4c87,423,81,421,74,421v-7,,-13,2,-19,6c56,428,57,430,58,431xm61,439v4,-3,8,-5,13,-5c79,434,83,436,87,438v,-2,1,-3,2,-5c85,430,80,428,74,428v-5,,-11,2,-15,5c60,435,61,437,61,439xm63,447v3,-3,7,-5,11,-5c78,442,82,444,85,447v,-3,,-5,1,-7c83,437,79,436,74,436v-5,,-9,2,-12,4c63,442,63,445,63,447xm84,455v,-2,,-4,,-6c82,446,78,443,74,443v-4,,-8,3,-10,6c64,451,64,453,64,455v,1,,1,,2c65,456,66,456,68,456v,,-1,,-1,-1c67,452,70,449,74,449v4,,7,3,7,6c81,456,81,456,81,456v1,,2,,3,1c84,456,84,456,84,455xm74,450v-3,,-5,3,-5,5c69,456,69,456,69,456v2,,3,,5,c76,456,78,456,79,456v,,,,,-1c79,453,77,450,74,450xm86,491v-3,-2,-7,-4,-12,-4c69,487,65,489,62,492v1,2,1,4,1,6c66,495,70,493,74,493v4,,8,2,11,5c85,496,85,494,86,491xm89,484v-4,-3,-9,-4,-15,-4c69,480,63,481,59,484v1,2,2,4,2,6c65,487,69,486,74,486v5,,9,1,13,4c87,488,88,486,89,484xm93,478v-6,-3,-12,-5,-19,-5c67,473,61,475,55,478v1,2,2,3,3,5c63,480,68,478,74,478v6,,11,2,16,5c91,481,92,480,93,478xm97,472v-6,-5,-14,-7,-23,-7c65,465,57,468,51,472v1,2,2,3,4,5c60,473,67,471,74,471v7,,14,2,20,6c95,475,96,473,97,472xm103,467c95,461,85,457,74,457v-11,,-21,4,-29,10c46,468,48,469,50,471v7,-5,15,-8,24,-8c83,463,92,466,99,471v1,-2,3,-3,4,-4xm140,455v,-2,-2,-5,-5,-5c132,450,130,453,130,455v,1,,1,,1c132,456,133,456,135,456v2,,3,,5,c140,456,140,456,140,455xm147,455v,-6,-5,-12,-12,-12c128,443,123,449,123,455v,1,,1,,2c125,457,127,456,128,456v,,,,,-1c128,452,131,449,135,449v4,,7,3,7,6c142,456,142,456,142,456v1,,3,1,5,1c147,456,147,456,147,455xm155,455v,-5,-3,-10,-6,-13c145,438,140,436,135,436v-5,,-10,2,-14,6c118,445,116,450,116,455v,2,,3,,4c118,459,120,458,122,457v,,-1,-1,-1,-2c121,448,128,442,135,442v8,,14,6,14,13c149,456,149,457,148,457v2,1,4,2,6,2c154,458,155,457,155,455xm162,455v,-7,-3,-14,-8,-19c149,431,143,428,135,428v-7,,-14,3,-19,8c111,441,108,448,108,455v,3,,5,1,8c111,462,113,461,114,460v,-2,,-3,,-5c114,444,123,434,135,434v12,,21,10,21,21c156,457,156,458,156,460v2,1,3,2,5,3c162,460,162,458,162,455xm165,465v1,,2,-1,3,-2c169,461,169,458,169,455v,-9,-4,-18,-10,-24c153,425,144,421,135,421v-9,,-18,4,-24,10c105,437,101,446,101,455v,3,,6,1,9c103,464,104,465,105,466v1,-1,1,-2,2,-2c107,461,106,458,106,455v,-15,13,-28,29,-28c151,427,164,440,164,455v,3,-1,6,-1,9c163,464,164,465,165,465xm207,491v-3,-2,-7,-4,-12,-4c191,487,187,489,184,491v,2,1,4,1,6c188,495,191,493,195,493v4,,8,2,10,5c206,496,206,494,207,491xm210,484v-4,-3,-9,-4,-15,-4c190,480,185,481,181,484v1,1,1,3,2,5c187,487,191,486,195,486v5,,9,1,13,4c208,488,209,486,210,484xm214,478v-6,-3,-12,-5,-19,-5c188,473,182,474,177,478v1,1,2,3,3,4c184,480,189,478,195,478v6,,11,2,16,5c212,481,213,480,214,478xm218,472v-6,-5,-14,-7,-23,-7c187,465,179,467,172,472v2,1,3,3,4,4c182,473,188,471,195,471v7,,14,2,19,6c216,475,217,473,218,472xm224,467v-8,-6,-18,-10,-29,-10c184,457,174,461,166,466v2,2,4,3,5,4c178,466,186,463,195,463v9,,17,3,24,8c221,469,222,468,224,467xm261,455v,-2,-2,-5,-5,-5c253,450,251,453,251,455v,1,,1,,1c252,456,254,456,256,456v2,,3,,5,c261,456,261,456,261,455xm268,455v,-6,-6,-12,-12,-12c249,443,244,449,244,455v,1,,1,,2c246,457,247,456,249,456v,,,,,-1c249,452,252,449,256,449v4,,7,3,7,6c263,456,263,456,263,456v1,,3,1,5,1c268,456,268,456,268,455xm275,455v,-5,-2,-10,-5,-13c266,438,261,436,256,436v-6,,-10,2,-14,6c239,445,236,450,236,455v,2,1,3,1,4c239,459,241,458,242,457v,,,-1,,-2c242,448,248,442,256,442v7,,13,6,13,13c269,456,269,457,269,457v2,1,4,2,6,2c275,458,275,457,275,455xm283,455v,-7,-3,-14,-8,-19c270,431,263,428,256,428v-8,,-14,3,-19,8c232,441,229,448,229,455v,3,,5,1,8c231,462,233,461,235,460v,-2,,-3,,-5c235,444,244,434,256,434v12,,21,10,21,21c277,457,277,458,276,460v2,1,4,2,6,3c283,460,283,458,283,455xm286,466v1,-1,2,-2,3,-2c290,461,290,458,290,455v,-9,-4,-18,-10,-24c274,425,265,421,256,421v-10,,-18,4,-24,10c225,437,222,446,222,455v,3,,6,1,9c224,464,225,465,225,466v1,-1,2,-2,3,-2c228,461,227,458,227,455v,-15,13,-28,29,-28c272,427,285,440,285,455v,3,-1,6,-2,9c284,464,285,465,286,466xm329,491v-3,-2,-8,-4,-12,-4c312,487,308,489,305,492v,2,1,4,1,6c309,495,313,493,317,493v4,,8,2,10,5c328,496,328,494,329,491xm332,484v-4,-3,-10,-4,-15,-4c311,480,306,481,302,484v1,2,2,4,2,6c308,487,312,486,317,486v5,,9,1,12,4c330,488,331,486,332,484xm335,478v-5,-3,-11,-5,-18,-5c310,473,304,475,298,478v1,2,2,3,3,5c306,480,311,478,317,478v6,,11,2,16,5c333,481,334,480,335,478xm340,472v-6,-5,-14,-7,-23,-7c308,465,300,468,293,472v2,2,3,3,4,5c303,473,310,471,317,471v7,,14,2,19,6c338,475,339,473,340,472xm346,467v-8,-6,-18,-10,-29,-10c306,457,296,461,288,467v1,1,3,2,4,4c299,466,308,463,317,463v9,,17,3,24,8c343,469,344,468,346,467xm383,455v,-2,-2,-5,-5,-5c375,450,373,453,373,455v,1,,1,,1c374,456,376,456,378,456v1,,3,,5,c383,456,383,456,383,455xm390,455v,-6,-6,-12,-12,-12c371,443,366,449,366,455v,1,,1,,2c368,457,369,456,371,456v,,,,,-1c371,452,374,449,378,449v3,,6,3,6,6c384,456,384,456,384,456v2,,4,1,6,1c390,456,390,456,390,455xm397,455v,-5,-2,-10,-5,-13c388,438,383,436,378,436v-6,,-10,2,-14,6c360,445,358,450,358,455v,2,,3,1,4c361,459,362,458,364,457v,,,-1,,-2c364,448,370,442,378,442v7,,13,6,13,13c391,456,391,457,391,457v2,1,4,2,6,2c397,458,397,457,397,455xm405,455v,-7,-3,-14,-8,-19c392,431,385,428,378,428v-8,,-15,3,-19,8c354,441,351,448,351,455v,3,,5,1,8c353,462,355,461,357,460v,-2,,-3,,-5c357,444,366,434,378,434v11,,21,10,21,21c399,457,399,458,398,460v2,1,4,2,6,3c405,460,405,458,405,455xm408,465v1,,2,-1,3,-2c412,461,412,458,412,455v,-9,-4,-18,-10,-24c396,425,387,421,378,421v-10,,-18,4,-24,10c347,437,344,446,344,455v,3,,6,1,9c346,464,346,465,347,466v1,-1,2,-2,3,-2c349,461,349,458,349,455v,-15,13,-28,29,-28c394,427,407,440,407,455v,3,-1,6,-2,9c406,464,407,465,408,465xm450,491v-4,-2,-8,-4,-12,-4c434,487,430,489,426,491v1,2,2,4,2,6c431,495,434,493,438,493v4,,8,2,10,5c449,496,449,494,450,491xm453,484v-5,-3,-10,-4,-15,-4c433,480,428,481,423,484v1,1,2,3,3,5c429,487,433,486,438,486v4,,9,1,12,4c451,488,452,486,453,484xm456,478v-5,-3,-11,-5,-18,-5c431,473,425,474,420,478v1,1,2,3,3,4c427,480,432,478,438,478v6,,11,2,15,5c454,481,455,480,456,478xm461,472v-7,-5,-15,-7,-23,-7c429,465,422,467,415,472v1,1,3,3,4,4c424,473,431,471,438,471v7,,14,2,19,6c458,475,460,473,461,472xm467,467v-8,-6,-18,-10,-29,-10c427,457,417,461,409,466v2,2,3,3,5,4c421,466,429,463,438,463v9,,17,3,24,8c464,469,465,468,467,467xm504,455v,-2,-3,-5,-5,-5c496,450,494,453,494,455v,1,,1,,1c495,456,497,456,499,456v1,,3,,5,c504,456,504,456,504,455xm511,455v,-6,-6,-12,-12,-12c492,443,487,449,487,455v,1,,1,,2c489,457,490,456,492,456v,,,,,-1c492,452,495,449,499,449v3,,6,3,6,6c505,456,505,456,505,456v2,,4,1,5,1c511,456,511,456,511,455xm518,455v,-5,-2,-10,-6,-13c509,438,504,436,499,436v-6,,-11,2,-14,6c481,445,479,450,479,455v,2,,3,1,4c481,459,483,458,485,457v,,,-1,,-2c485,448,491,442,499,442v7,,13,6,13,13c512,456,512,457,512,457v2,1,4,2,6,2c518,458,518,457,518,455xm526,455v,-7,-3,-14,-8,-19c513,431,506,428,499,428v-8,,-15,3,-20,8c474,441,471,448,471,455v,3,1,5,1,8c474,462,476,461,478,460v,-2,,-3,,-5c478,444,487,434,499,434v11,,21,10,21,21c520,457,520,458,519,460v2,1,4,2,6,3c525,460,526,458,526,455xm529,466v1,-1,2,-1,3,-2c532,461,533,458,533,455v,-9,-4,-18,-10,-24c517,425,508,421,499,421v-10,,-18,4,-25,10c468,437,464,446,464,455v,3,1,6,1,9c466,464,467,465,468,466v1,-1,2,-2,3,-2c470,461,470,458,470,455v,-15,13,-28,29,-28c515,427,527,440,527,455v,3,,6,-1,9c527,464,528,465,529,466xm572,491v-3,-2,-8,-4,-12,-4c555,487,551,489,548,492v,2,1,4,1,7c549,499,549,499,549,499v3,-4,7,-6,11,-6c564,493,568,495,570,498v1,-2,1,-4,2,-7xm575,484v-4,-3,-10,-4,-15,-4c554,480,549,481,545,484v1,2,1,4,2,6c551,487,555,486,560,486v5,,9,1,12,4c573,488,574,486,575,484xm578,478v-5,-3,-11,-5,-18,-5c553,473,547,475,541,478v1,2,2,3,3,5c549,480,554,478,560,478v6,,11,2,16,5c577,481,577,480,578,478xm583,472v-6,-5,-14,-7,-23,-7c551,465,543,468,536,472v2,2,3,3,4,5c546,473,553,471,560,471v7,,14,2,19,6c581,475,582,473,583,472xm589,467v-8,-6,-18,-10,-29,-10c549,457,539,461,531,467v1,1,3,3,4,4c542,466,551,463,560,463v9,,17,3,24,8c586,469,587,468,589,467xm626,455v,-2,-2,-5,-5,-5c618,450,616,453,616,455v,1,,1,,1c617,456,619,456,621,456v2,,3,,5,c626,456,626,456,626,455xm633,455v,-6,-6,-12,-12,-12c614,443,609,449,609,455v,1,,1,,2c611,457,612,456,614,456v,,,,,-1c614,452,617,449,621,449v4,,7,3,7,6c628,456,627,456,627,456v2,,4,1,6,1c633,456,633,456,633,455xm640,455v,-5,-2,-10,-5,-13c631,438,626,436,621,436v-6,,-10,2,-14,6c603,445,601,450,601,455v,2,,3,1,4c604,459,605,458,607,457v,,,-1,,-2c607,448,613,442,621,442v7,,13,6,13,13c634,456,634,457,634,457v2,1,4,2,6,2c640,458,640,457,640,455xm648,455v,-7,-3,-14,-8,-19c635,431,628,428,621,428v-8,,-14,3,-19,8c597,441,594,448,594,455v,3,,5,1,8c596,462,598,461,600,460v,-2,,-3,,-5c600,444,609,434,621,434v11,,21,10,21,21c642,457,642,458,641,460v2,1,4,2,6,3c648,460,648,458,648,455xm651,465v1,,2,-1,3,-2c655,461,655,458,655,455v,-9,-4,-18,-10,-24c639,425,630,421,621,421v-10,,-18,4,-24,10c590,437,587,446,587,455v,3,,6,1,9c589,464,589,465,590,466v1,-1,2,-2,3,-2c592,461,592,458,592,455v,-15,13,-28,29,-28c637,427,650,440,650,455v,3,-1,6,-2,9c649,464,650,465,651,465xm693,491v-3,-2,-8,-4,-12,-4c677,487,673,489,669,491v1,2,2,4,2,6c674,495,677,493,681,493v4,,8,2,10,5c692,496,692,494,693,491xm696,484v-5,-3,-10,-4,-15,-4c676,480,671,481,666,484v1,1,2,3,3,5c672,487,676,486,681,486v5,,9,1,12,4c694,488,695,486,696,484xm699,478v-5,-3,-11,-5,-18,-5c674,473,668,474,663,478v1,1,2,3,3,4c670,480,675,478,681,478v6,,11,2,16,5c697,481,698,480,699,478xm704,472v-7,-5,-15,-7,-23,-7c672,465,665,467,658,472v1,1,3,3,4,4c667,473,674,471,681,471v7,,14,2,19,6c701,475,703,473,704,472xm710,467v-8,-6,-18,-10,-29,-10c670,457,660,461,652,466v2,2,3,3,5,4c664,466,672,463,681,463v9,,17,3,24,8c707,469,708,468,710,467xm747,455v,-2,-2,-5,-5,-5c739,450,737,453,737,455v,1,,1,,1c738,456,740,456,742,456v1,,3,,5,c747,456,747,456,747,455xm754,455v,-6,-6,-12,-12,-12c735,443,730,449,730,455v,1,,1,,2c732,457,733,456,735,456v,,,,,-1c735,452,738,449,742,449v3,,6,3,6,6c748,456,748,456,748,456v2,,4,1,6,1c754,456,754,456,754,455xm761,455v,-5,-2,-10,-6,-13c752,438,747,436,742,436v-6,,-11,2,-14,6c724,445,722,450,722,455v,2,,3,1,4c724,459,726,458,728,457v,,,-1,,-2c728,448,734,442,742,442v7,,13,6,13,13c755,456,755,457,755,457v2,1,4,2,6,2c761,458,761,457,761,455xm769,455v,-7,-3,-14,-8,-19c756,431,749,428,742,428v-8,,-15,3,-20,8c718,441,714,448,714,455v,3,1,5,1,8c717,462,719,461,721,460v,-2,,-3,,-5c721,444,730,434,742,434v11,,21,10,21,21c763,457,763,458,762,460v2,1,4,2,6,3c769,460,769,458,769,455xm772,466v1,-1,2,-2,3,-2c776,461,776,458,776,455v,-9,-4,-18,-10,-24c760,425,751,421,742,421v-10,,-18,4,-25,10c711,437,707,446,707,455v,3,1,6,1,9c709,464,710,465,711,466v1,-1,2,-2,3,-2c713,461,713,458,713,455v,-15,13,-28,29,-28c758,427,770,440,770,455v,3,,6,-1,9c770,464,771,465,772,466xm815,491v-4,-2,-8,-4,-12,-4c798,487,794,489,791,492v,2,1,4,1,6c795,495,798,493,803,493v4,,8,2,10,5c814,496,814,494,815,491xm818,484v-5,-3,-10,-4,-15,-4c797,480,792,481,788,484v1,2,1,4,2,6c794,487,798,486,803,486v4,,9,1,12,4c816,488,817,486,818,484xm821,478v-5,-3,-11,-5,-18,-5c796,473,789,475,784,478v1,2,2,3,3,5c791,480,797,478,803,478v6,,11,2,15,5c819,481,820,480,821,478xm826,472v-7,-5,-15,-7,-23,-7c794,465,786,468,779,472v2,2,3,3,4,5c789,473,795,471,803,471v7,,14,2,19,6c823,475,825,473,826,472xm832,467v-8,-6,-18,-10,-29,-10c792,457,782,461,773,467v2,1,4,2,5,4c785,466,794,463,803,463v9,,17,3,24,8c829,469,830,468,832,467xm869,455v,-2,-3,-5,-5,-5c861,450,858,453,858,455v,1,1,1,1,1c860,456,862,456,864,456v1,,3,,5,c869,456,869,456,869,455xm876,455v,-6,-6,-12,-12,-12c857,443,852,449,852,455v,1,,1,,2c853,457,855,456,857,456v,,,,,-1c857,452,860,449,864,449v3,,6,3,6,6c870,456,870,456,870,456v2,,4,1,5,1c876,456,876,456,876,455xm883,455v,-5,-2,-10,-6,-13c874,438,869,436,864,436v-6,,-11,2,-14,6c846,445,844,450,844,455v,2,,3,,4c846,459,848,458,850,457v,,,-1,,-2c850,448,856,442,864,442v7,,13,6,13,13c877,456,877,457,877,457v2,1,4,2,6,2c883,458,883,457,883,455xm891,455v,-7,-3,-14,-8,-19c878,431,871,428,864,428v-8,,-15,3,-20,8c839,441,836,448,836,455v,3,1,5,1,8c839,462,841,461,843,460v,-2,-1,-3,-1,-5c842,444,852,434,864,434v11,,21,10,21,21c885,457,884,458,884,460v2,1,4,2,6,3c890,460,891,458,891,455xm898,455v,-9,-4,-18,-10,-24c882,425,873,421,864,421v-10,,-18,4,-25,10c833,437,829,446,829,455v,3,1,6,1,9c831,464,832,465,833,466v1,-1,2,-2,3,-2c835,461,835,458,835,455v,-15,13,-28,29,-28c879,427,892,440,892,455v,3,,6,-1,9c892,464,893,465,894,465v1,,2,-1,3,-2c897,461,898,458,898,455xm906,455v,-11,-5,-22,-13,-29c886,418,875,413,864,413v-12,,-22,5,-30,13c826,433,822,444,822,455v,2,,3,,4c824,460,826,461,829,463v-1,-3,-1,-5,-1,-8c828,436,844,420,864,420v19,,35,16,35,35c899,458,899,460,899,462v2,-1,4,-2,6,-3c905,458,906,457,906,455xm929,455v,-2,-3,-5,-5,-5c921,450,918,453,918,455v,1,,1,1,1c920,456,922,456,924,456v1,,3,,5,c929,456,929,456,929,455xm933,455v,-2,,-4,1,-6c932,446,928,443,924,443v-4,,-8,2,-10,5c915,450,915,453,915,455v,1,,1,,1c915,456,916,456,917,456v,,,,,-1c917,452,920,449,924,449v3,,6,3,6,6c930,456,930,456,930,456v1,,2,,3,1c933,456,933,456,933,455xm912,440v1,2,1,4,2,6c916,443,920,442,924,442v4,,7,2,10,5c934,444,935,442,936,440v-4,-3,-8,-4,-12,-4c919,436,915,437,912,440xm864,406v-14,,-27,5,-36,14c820,429,814,442,814,455v,1,,1,,2c816,457,818,458,820,459v,-1,,-2,,-4c820,431,840,412,864,412v24,,43,19,43,43c907,456,907,457,907,458v2,,4,-1,6,-1c913,456,913,456,913,455v,-13,-5,-26,-14,-35c890,411,877,406,864,406xm885,404v,2,-1,3,-1,5c886,409,888,410,890,411v,-2,1,-4,1,-7c891,397,888,390,883,385v-5,-5,-12,-8,-19,-8c856,377,849,380,844,385v-5,5,-8,12,-8,19c836,407,837,409,837,411v2,-1,4,-2,6,-2c843,407,842,406,842,404v,-12,10,-21,22,-21c875,383,885,392,885,404xm877,404v,1,,1,,2c879,407,881,407,883,408v,-1,,-3,,-4c883,399,881,394,877,390v-3,-3,-8,-5,-13,-5c858,385,853,387,850,390v-4,4,-6,9,-6,14c844,405,844,407,844,408v2,-1,4,-1,6,-2c850,405,850,405,850,404v,-7,6,-14,14,-14c871,390,877,397,877,404xm870,404v,,,,,1c872,405,874,405,875,406v1,-1,1,-1,1,-2c876,397,870,392,864,392v-7,,-12,5,-12,12c852,405,852,405,852,406v1,-1,3,-1,5,-1c857,404,857,404,857,404v,-4,3,-7,7,-7c867,397,870,400,870,404xm864,399v-3,,-6,2,-6,5c858,404,859,404,859,404v1,,3,,5,c865,404,867,404,869,404v,,,,,c869,401,866,399,864,399xm898,404v,-9,-4,-18,-10,-24c882,374,873,370,864,370v-10,,-18,4,-25,10c833,386,829,395,829,404v,3,1,6,1,8c831,413,832,414,833,414v1,,2,-1,3,-2c835,410,835,407,835,404v,-16,13,-29,29,-29c879,375,892,388,892,404v,3,,6,-1,8c892,413,893,413,894,414v1,-1,2,-2,3,-2c897,409,898,407,898,404xm906,404v,-12,-5,-22,-13,-30c886,367,875,362,864,362v-12,,-22,5,-30,12c826,382,822,392,822,404v,1,,3,,4c824,409,826,410,829,411v-1,-2,-1,-5,-1,-7c828,384,844,368,864,368v19,,35,16,35,36c899,406,899,408,899,411v2,-2,4,-3,6,-3c905,406,906,405,906,404xm929,404v,-3,-3,-5,-5,-5c921,399,918,401,918,404v,,,,1,c920,404,922,404,924,404v1,,3,,5,c929,404,929,404,929,404xm933,404v,-2,,-4,1,-6c932,394,928,392,924,392v-4,,-8,2,-10,5c915,399,915,402,915,404v,,,1,,1c915,405,916,405,917,405v,-1,,-1,,-1c917,400,920,397,924,397v3,,6,3,6,7c930,404,930,404,930,405v1,,2,,3,c933,405,933,404,933,404xm912,388v1,2,1,4,2,7c916,392,920,390,924,390v4,,7,2,10,5c934,393,935,391,936,389v-4,-3,-8,-4,-12,-4c919,385,915,386,912,388xm864,354v-14,,-27,6,-36,15c820,378,814,390,814,404v,1,,1,,1c816,406,818,407,820,407v,-1,,-2,,-3c820,380,840,361,864,361v24,,43,19,43,43c907,405,907,406,907,407v2,-1,4,-1,6,-2c913,405,913,404,913,404v,-14,-5,-26,-14,-35c890,360,877,354,864,354xm885,353v,1,-1,3,-1,4c886,358,888,359,890,360v,-2,1,-5,1,-7c891,345,888,338,883,333v-5,-5,-12,-8,-19,-8c856,325,849,328,844,333v-5,5,-8,12,-8,20c836,355,837,358,837,360v2,-1,4,-2,6,-3c843,356,842,354,842,353v,-12,10,-21,22,-21c875,332,885,341,885,353xm877,353v,,,1,,2c879,355,881,356,883,357v,-2,,-3,,-4c883,347,881,342,877,339v-3,-4,-8,-6,-13,-6c858,333,853,335,850,339v-4,3,-6,8,-6,14c844,354,844,355,844,357v2,-1,4,-2,6,-2c850,354,850,353,850,353v,-8,6,-14,14,-14c871,339,877,345,877,353xm870,353v,,,,,c872,354,874,354,875,354v1,,1,-1,1,-1c876,346,870,341,864,341v-7,,-12,5,-12,12c852,353,852,354,852,354v1,,3,,5,-1c857,353,857,353,857,353v,-4,3,-7,7,-7c867,346,870,349,870,353xm864,348v-3,,-6,2,-6,5c858,353,859,353,859,353v1,,3,,5,c865,353,867,353,869,353v,,,,,c869,350,866,348,864,348xm898,353v,-10,-4,-18,-10,-25c882,322,873,318,864,318v-10,,-18,4,-25,10c833,335,829,343,829,353v,3,1,5,1,8c831,362,832,362,833,363v1,-1,2,-1,3,-2c835,358,835,356,835,353v,-16,13,-29,29,-29c879,324,892,337,892,353v,3,,5,-1,8c892,361,893,362,894,363v1,-1,2,-2,3,-3c897,358,898,355,898,353xm906,353v,-12,-5,-22,-13,-30c886,315,875,311,864,311v-12,,-22,4,-30,12c826,331,822,341,822,353v,1,,2,,4c824,357,826,359,829,360v-1,-2,-1,-5,-1,-7c828,333,844,317,864,317v19,,35,16,35,36c899,355,899,357,899,359v2,-1,4,-2,6,-3c905,355,906,354,906,353xm929,353v,-3,-3,-5,-5,-5c921,348,918,350,918,353v,,,,1,c920,353,922,353,924,353v1,,3,,5,c929,353,929,353,929,353xm933,353v,-3,,-5,1,-7c932,343,928,341,924,341v-4,,-8,1,-10,4c915,348,915,350,915,353v,,,,,1c915,353,916,353,917,353v,,,,,c917,349,920,346,924,346v3,,6,3,6,7c930,353,930,353,930,353v1,,2,1,3,1c933,353,933,353,933,353xm912,337v1,2,1,4,2,6c916,341,920,339,924,339v4,,7,2,10,5c934,342,935,339,936,337v-4,-2,-8,-4,-12,-4c919,333,915,334,912,337xm864,303v-14,,-27,6,-36,15c820,327,814,339,814,353v,,,1,,1c816,355,818,355,820,356v,-1,,-2,,-3c820,329,840,309,864,309v24,,43,20,43,44c907,354,907,355,907,356v2,-1,4,-2,6,-2c913,353,913,353,913,353v,-14,-5,-26,-14,-35c890,309,877,303,864,303xm885,301v,2,-1,3,-1,5c886,307,888,308,890,309v,-3,1,-5,1,-8c891,294,888,287,883,282v-5,-5,-12,-8,-19,-8c856,274,849,277,844,282v-5,5,-8,12,-8,19c836,304,837,306,837,309v2,-1,4,-2,6,-3c843,304,842,303,842,301v,-11,10,-21,22,-21c875,280,885,290,885,301xm877,301v,1,,2,,2c879,304,881,304,883,305v,-1,,-2,,-4c883,296,881,291,877,287v-3,-3,-8,-5,-13,-5c858,282,853,284,850,287v-4,4,-6,9,-6,14c844,303,844,304,844,305v2,-1,4,-1,6,-2c850,303,850,302,850,301v,-7,6,-13,14,-13c871,288,877,294,877,301xm870,301v,,,1,,1c872,302,874,302,875,303v1,-1,1,-1,1,-2c876,295,870,289,864,289v-7,,-12,6,-12,12c852,302,852,302,852,303v1,-1,3,-1,5,-1c857,302,857,301,857,301v,-3,3,-6,7,-6c867,295,870,298,870,301xm864,296v-3,,-6,2,-6,5c858,301,859,302,859,302v1,,3,-1,5,-1c865,301,867,302,869,302v,,,-1,,-1c869,298,866,296,864,296xm898,301v,-9,-4,-18,-10,-24c882,271,873,267,864,267v-10,,-18,4,-25,10c833,283,829,292,829,301v,3,1,6,1,9c831,310,832,311,833,311v1,,2,-1,3,-1c835,307,835,304,835,301v,-16,13,-29,29,-29c879,272,892,285,892,301v,3,,6,-1,9c892,310,893,311,894,311v1,-1,2,-1,3,-2c897,306,898,304,898,301xm906,301v,-11,-5,-22,-13,-29c886,264,875,259,864,259v-12,,-22,5,-30,13c826,279,822,290,822,301v,2,,3,,4c824,306,826,307,829,308v-1,-2,-1,-4,-1,-7c828,282,844,265,864,265v19,,35,17,35,36c899,304,899,306,899,308v2,-1,4,-2,6,-3c905,304,906,302,906,301xm929,301v,-3,-3,-5,-5,-5c921,296,918,298,918,301v,,,1,1,1c920,302,922,301,924,301v1,,3,1,5,1c929,302,929,301,929,301xm933,301v,-2,,-4,1,-6c932,292,928,289,924,289v-4,,-8,2,-10,5c915,296,915,299,915,301v,1,,1,,1c915,302,916,302,917,302v,,,-1,,-1c917,298,920,295,924,295v3,,6,3,6,6c930,301,930,302,930,302v1,,2,,3,c933,302,933,302,933,301xm912,285v1,2,1,5,2,7c916,289,920,288,924,288v4,,7,2,10,5c934,290,935,288,936,286v-4,-3,-8,-4,-12,-4c919,282,915,283,912,285xm864,252v-14,,-27,5,-36,14c820,275,814,288,814,301v,1,,1,,2c816,303,818,304,820,305v,-2,,-3,,-4c820,277,840,258,864,258v24,,43,19,43,43c907,302,907,303,907,304v2,,4,-1,6,-1c913,302,913,302,913,301v,-13,-5,-26,-14,-35c890,257,877,252,864,252xm885,250v,1,-1,3,-1,4c886,255,888,256,890,257v,-2,1,-5,1,-7c891,242,888,236,883,231v-5,-5,-12,-8,-19,-8c856,223,849,226,844,231v-5,5,-8,11,-8,19c836,252,837,255,837,257v2,-1,4,-2,6,-3c843,253,842,251,842,250v,-12,10,-21,22,-21c875,229,885,238,885,250xm877,250v,1,,1,,2c879,252,881,253,883,254v,-1,,-3,,-4c883,245,881,240,877,236v-3,-3,-8,-6,-13,-6c858,230,853,233,850,236v-4,4,-6,9,-6,14c844,251,844,253,844,254v2,-1,4,-2,6,-2c850,251,850,251,850,250v,-8,6,-14,14,-14c871,236,877,242,877,250xm870,250v,,,,,1c872,251,874,251,875,251v1,,1,-1,1,-1c876,243,870,238,864,238v-7,,-12,5,-12,12c852,250,852,251,852,251v1,,3,,5,c857,250,857,250,857,250v,-4,3,-7,7,-7c867,243,870,246,870,250xm864,245v-3,,-6,2,-6,5c858,250,859,250,859,250v1,,3,,5,c865,250,867,250,869,250v,,,,,c869,247,866,245,864,245xm898,250v,-10,-4,-18,-10,-24c882,220,873,216,864,216v-10,,-18,4,-25,10c833,232,829,240,829,250v,3,1,6,1,8c831,259,832,259,833,260v1,-1,2,-1,3,-2c835,256,835,253,835,250v,-16,13,-29,29,-29c879,221,892,234,892,250v,3,,6,-1,8c892,259,893,259,894,260v1,-1,2,-2,3,-2c897,255,898,253,898,250xm906,250v,-12,-5,-22,-13,-30c886,213,875,208,864,208v-12,,-22,5,-30,12c826,228,822,238,822,250v,1,,3,,4c824,255,826,256,829,257v-1,-2,-1,-5,-1,-7c828,230,844,214,864,214v19,,35,16,35,36c899,252,899,254,899,256v2,-1,4,-2,6,-3c905,252,906,251,906,250xm929,250v,-3,-3,-5,-5,-5c921,245,918,247,918,250v,,,,1,c920,250,922,250,924,250v1,,3,,5,c929,250,929,250,929,250xm933,250v,-2,,-4,1,-6c932,240,928,238,924,238v-4,,-8,2,-10,4c915,245,915,247,915,250v,,,1,,1c915,251,916,251,917,251v,-1,,-1,,-1c917,246,920,243,924,243v3,,6,3,6,7c930,250,930,250,930,251v1,,2,,3,c933,251,933,250,933,250xm912,234v1,2,1,4,2,6c916,238,920,236,924,236v4,,7,2,10,5c934,239,935,237,936,235v-4,-3,-8,-5,-12,-5c919,230,915,232,912,234xm864,200v-14,,-27,6,-36,15c820,224,814,236,814,250v,,,1,,1c816,252,818,252,820,253v,-1,,-2,,-3c820,226,840,206,864,206v24,,43,20,43,44c907,251,907,252,907,253v2,-1,4,-1,6,-2c913,251,913,250,913,250v,-14,-5,-26,-14,-35c890,206,877,200,864,200xm885,199v,1,-1,3,-1,4c886,204,888,205,890,206v,-2,1,-5,1,-7c891,191,888,184,883,179v-5,-5,-12,-8,-19,-8c856,171,849,174,844,179v-5,5,-8,12,-8,20c836,201,837,204,837,206v2,-1,4,-2,6,-3c843,202,842,200,842,199v,-12,10,-22,22,-22c875,177,885,187,885,199xm877,199v,,,1,,1c879,201,881,202,883,202v,-1,,-2,,-3c883,193,881,188,877,185v-3,-4,-8,-6,-13,-6c858,179,853,181,850,185v-4,3,-6,8,-6,14c844,200,844,201,844,202v2,,4,-1,6,-2c850,200,850,199,850,199v,-8,6,-14,14,-14c871,185,877,191,877,199xm870,199v,,,,,c872,199,874,200,875,200v1,,1,-1,1,-1c876,192,870,187,864,187v-7,,-12,5,-12,12c852,199,852,200,852,200v1,,3,-1,5,-1c857,199,857,199,857,199v,-4,3,-7,7,-7c867,192,870,195,870,199xm864,193v-3,,-6,3,-6,6c858,199,859,199,859,199v1,,3,,5,c865,199,867,199,869,199v,,,,,c869,196,866,193,864,193xm898,199v,-10,-4,-18,-10,-25c882,168,873,164,864,164v-10,,-18,4,-25,10c833,181,829,189,829,199v,2,1,5,1,8c831,207,832,208,833,209v1,-1,2,-2,3,-2c835,204,835,201,835,199v,-16,13,-29,29,-29c879,170,892,183,892,199v,2,,5,-1,8c892,207,893,208,894,208v1,,2,-1,3,-2c897,204,898,201,898,199xm906,199v,-12,-5,-23,-13,-30c886,161,875,157,864,157v-12,,-22,4,-30,12c826,176,822,187,822,199v,1,,2,,3c824,203,826,204,829,206v-1,-3,-1,-5,-1,-7c828,179,844,163,864,163v19,,35,16,35,36c899,201,899,203,899,205v2,-1,4,-2,6,-3c905,201,906,200,906,199xm929,199v,-3,-3,-6,-5,-6c921,193,918,196,918,199v,,,,1,c920,199,922,199,924,199v1,,3,,5,c929,199,929,199,929,199xm933,199v,-3,,-5,1,-7c932,189,928,187,924,187v-4,,-8,1,-10,4c915,194,915,196,915,199v,,,,,c915,199,916,199,917,199v,,,,,c917,195,920,192,924,192v3,,6,3,6,7c930,199,930,199,930,199v1,,2,,3,1c933,199,933,199,933,199xm912,183v1,2,1,4,2,6c916,187,920,185,924,185v4,,7,2,10,5c934,188,935,185,936,183v-4,-2,-8,-4,-12,-4c919,179,915,180,912,183xm864,149v-14,,-27,5,-36,14c820,172,814,185,814,199v,,,,,1c816,200,818,201,820,202v,-1,,-2,,-3c820,175,840,155,864,155v24,,43,20,43,44c907,200,907,200,907,201v2,,4,-1,6,-1c913,199,913,199,913,199v,-14,-5,-27,-14,-36c890,154,877,149,864,149xm885,147v,2,-1,3,-1,5c886,152,888,153,890,155v,-3,1,-5,1,-8c891,140,888,133,883,128v-5,-5,-12,-8,-19,-8c856,120,849,123,844,128v-5,5,-8,12,-8,19c836,150,837,152,837,155v2,-2,4,-3,6,-3c843,150,842,149,842,147v,-12,10,-21,22,-21c875,126,885,135,885,147xm877,147v,1,,1,,2c879,150,881,150,883,151v,-1,,-3,,-4c883,142,881,137,877,133v-3,-3,-8,-5,-13,-5c858,128,853,130,850,133v-4,4,-6,9,-6,14c844,148,844,150,844,151v2,-1,4,-1,6,-2c850,148,850,148,850,147v,-7,6,-13,14,-13c871,134,877,140,877,147xm870,147v,,,1,,1c872,148,874,148,875,149v1,-1,1,-1,1,-2c876,141,870,135,864,135v-7,,-12,6,-12,12c852,148,852,148,852,149v1,-1,3,-1,5,-1c857,148,857,147,857,147v,-4,3,-7,7,-7c867,140,870,143,870,147xm864,142v-3,,-6,2,-6,5c858,147,859,147,859,148v1,-1,3,-1,5,-1c865,147,867,147,869,148v,-1,,-1,,-1c869,144,866,142,864,142xm898,147v,-9,-4,-18,-10,-24c882,117,873,113,864,113v-10,,-18,4,-25,10c833,129,829,138,829,147v,3,1,6,1,8c831,156,832,157,833,157v1,,2,-1,3,-2c835,153,835,150,835,147v,-16,13,-29,29,-29c879,118,892,131,892,147v,3,,6,-1,8c892,156,893,156,894,157v1,-1,2,-1,3,-2c897,152,898,150,898,147xm906,147v,-11,-5,-22,-13,-30c886,110,875,105,864,105v-12,,-22,5,-30,12c826,125,822,136,822,147v,1,,3,,4c824,152,826,153,829,154v-1,-2,-1,-4,-1,-7c828,127,844,111,864,111v19,,35,16,35,36c899,149,899,152,899,154v2,-1,4,-2,6,-3c905,150,906,148,906,147xm929,147v,-3,-3,-5,-5,-5c921,142,918,144,918,147v,,,,1,1c920,147,922,147,924,147v1,,3,,5,1c929,147,929,147,929,147xm933,147v,-2,,-4,1,-6c932,137,928,135,924,135v-4,,-8,2,-10,5c915,142,915,145,915,147v,,,1,,1c915,148,916,148,917,148v,,,-1,,-1c917,143,920,140,924,140v3,,6,3,6,7c930,147,930,148,930,148v1,,2,,3,c933,148,933,148,933,147xm912,131v1,2,1,4,2,7c916,135,920,134,924,134v4,,7,2,10,5c934,136,935,134,936,132v-4,-3,-8,-4,-12,-4c919,128,915,129,912,131xm864,98v-14,,-27,5,-36,14c820,121,814,133,814,147v,1,,1,,2c816,149,818,150,820,150v,-1,,-2,,-3c820,123,840,104,864,104v24,,43,19,43,43c907,148,907,149,907,150v2,-1,4,-1,6,-2c913,148,913,148,913,147v,-14,-5,-26,-14,-35c890,103,877,98,864,98xm885,96v,1,-1,3,-1,4c886,101,888,102,890,103v,-2,1,-5,1,-7c891,88,888,81,883,77v-5,-5,-12,-8,-19,-8c856,69,849,72,844,77v-5,4,-8,11,-8,19c836,98,837,101,837,103v2,-1,4,-2,6,-3c843,99,842,97,842,96v,-12,10,-21,22,-21c875,75,885,84,885,96xm877,96v,,,1,,2c879,98,881,99,883,100v,-2,,-3,,-4c883,90,881,86,877,82v-3,-4,-8,-6,-13,-6c858,76,853,78,850,82v-4,4,-6,8,-6,14c844,97,844,98,844,100v2,-1,4,-2,6,-2c850,97,850,96,850,96v,-8,6,-14,14,-14c871,82,877,88,877,96xm870,96v,,,,,c872,97,874,97,875,97v1,,1,-1,1,-1c876,89,870,84,864,84v-7,,-12,5,-12,12c852,96,852,97,852,97v1,,3,,5,-1c857,96,857,96,857,96v,-4,3,-7,7,-7c867,89,870,92,870,96xm864,91v-3,,-6,2,-6,5c858,96,859,96,859,96v1,,3,,5,c865,96,867,96,869,96v,,,,,c869,93,866,91,864,91xm898,96v,-10,-4,-18,-10,-24c882,65,873,62,864,62v-10,,-18,3,-25,10c833,78,829,86,829,96v,3,1,5,1,8c831,105,832,105,833,106v1,-1,2,-1,3,-2c835,101,835,99,835,96v,-16,13,-29,29,-29c879,67,892,80,892,96v,3,,5,-1,8c892,105,893,105,894,106v1,-1,2,-2,3,-3c897,101,898,98,898,96xm906,96v,-12,-5,-22,-13,-30c886,59,875,54,864,54v-12,,-22,5,-30,12c826,74,822,84,822,96v,1,,2,,4c824,101,826,102,829,103v-1,-2,-1,-5,-1,-7c828,76,844,60,864,60v19,,35,16,35,36c899,98,899,100,899,102v2,-1,4,-2,6,-3c905,98,906,97,906,96xm929,96v,-3,-3,-5,-5,-5c921,91,918,93,918,96v,,,,1,c920,96,922,96,924,96v1,,3,,5,c929,96,929,96,929,96xm933,96v,-2,,-5,1,-7c932,86,928,84,924,84v-4,,-8,2,-10,4c915,91,915,93,915,96v,,,,,1c915,97,916,96,917,96v,,,,,c917,92,920,89,924,89v3,,6,3,6,7c930,96,930,96,930,96v1,1,2,1,3,1c933,97,933,96,933,96xm912,80v1,2,1,4,2,6c916,84,920,82,924,82v4,,7,2,10,5c934,85,935,83,936,80v-4,-2,-8,-4,-12,-4c919,76,915,78,912,80xm864,46v-14,,-27,6,-36,15c820,70,814,82,814,96v,,,1,,1c816,98,818,98,820,99v,-1,,-2,,-3c820,72,840,52,864,52v24,,43,20,43,44c907,97,907,98,907,99v2,-1,4,-2,6,-2c913,97,913,96,913,96v,-14,-5,-26,-14,-35c890,52,877,46,864,46xm885,44v,2,-1,3,-1,5c886,50,888,51,890,52v,-3,1,-5,1,-8c891,37,888,30,883,25v-5,-5,-12,-8,-19,-8c856,17,849,20,844,25v-5,5,-8,12,-8,19c836,47,837,49,837,52v2,-1,4,-2,6,-3c843,47,842,46,842,44v,-11,10,-21,22,-21c875,23,885,33,885,44xm877,44v,1,,2,,2c879,47,881,48,883,48v,-1,,-2,,-4c883,39,881,34,877,31v-3,-4,-8,-6,-13,-6c858,25,853,27,850,31v-4,3,-6,8,-6,13c844,46,844,47,844,48v2,,4,-1,6,-2c850,46,850,45,850,44v,-7,6,-13,14,-13c871,31,877,37,877,44xm870,44v,1,,1,,1c872,45,874,46,875,46v1,-1,1,-1,1,-2c876,38,870,32,864,32v-7,,-12,6,-12,12c852,45,852,45,852,46v1,,3,-1,5,-1c857,45,857,45,857,44v,-3,3,-6,7,-6c867,38,870,41,870,44xm864,39v-3,,-6,3,-6,5c858,45,859,45,859,45v1,,3,,5,c865,45,867,45,869,45v,,,,,-1c869,42,866,39,864,39xm898,44v,-9,-4,-18,-10,-24c882,14,873,10,864,10v-10,,-18,4,-25,10c833,26,829,35,829,44v,3,1,6,1,9c831,53,832,54,833,55v1,-1,2,-2,3,-2c835,50,835,47,835,44v,-16,13,-28,29,-28c879,16,892,28,892,44v,3,,6,-1,9c892,53,893,54,894,54v1,-1,2,-1,3,-2c897,50,898,47,898,44xm906,44v,-11,-5,-22,-13,-29c886,7,875,2,864,2v-12,,-22,5,-30,13c826,22,822,33,822,44v,2,,3,,4c824,49,826,50,829,52v-1,-3,-1,-5,-1,-8c828,25,844,9,864,9v19,,35,16,35,35c899,47,899,49,899,51v2,-1,4,-2,6,-3c905,47,906,46,906,44xm929,44v,-2,-3,-5,-5,-5c921,39,918,42,918,44v,1,,1,1,1c920,45,922,45,924,45v1,,3,,5,c929,45,929,45,929,44xm933,44v,-2,,-4,1,-6c932,35,928,32,924,32v-4,,-8,2,-10,5c915,39,915,42,915,44v,1,,1,,1c915,45,916,45,917,45v,,,,,-1c917,41,920,38,924,38v3,,6,3,6,6c930,45,930,45,930,45v1,,2,,3,c933,45,933,45,933,44xm934,36v,-3,1,-5,2,-7c932,26,928,25,924,25v-5,,-9,1,-12,3c913,31,913,33,914,35v2,-3,6,-4,10,-4c928,31,931,33,934,36xm317,500v-3,,-5,2,-6,4c313,504,313,504,313,504v1,-1,2,-2,4,-2c319,502,320,503,321,504v2,,2,,2,c322,502,320,500,317,500xm621,500v-3,,-5,2,-6,4c617,504,617,504,617,504v1,-1,2,-2,4,-2c623,502,624,503,625,504v2,,2,,2,c626,502,624,500,621,500xm256,478v-15,,-27,11,-29,26c229,504,229,504,229,504v,-6,3,-12,8,-16c242,483,248,480,256,480v7,,14,3,19,8c279,492,282,498,283,504v2,,2,,2,c283,489,271,478,256,478xm438,500v-3,,-5,2,-6,4c434,504,434,504,434,504v1,-1,2,-2,4,-2c440,502,441,503,442,504v2,,2,,2,c443,502,440,500,438,500xm499,500v-3,,-5,2,-6,4c494,504,494,504,494,504v1,-1,3,-2,5,-2c500,502,502,503,503,504v2,,2,,2,c504,502,501,500,499,500xm499,486v-11,,-20,8,-21,18c479,504,479,504,479,504v1,-4,3,-8,6,-11c488,489,493,487,499,487v5,,10,2,13,6c515,496,517,500,518,504v1,,1,,1,c518,494,509,486,499,486xm378,471v-19,,-34,15,-36,33c344,504,344,504,344,504v,-8,4,-16,10,-21c360,476,368,473,378,473v9,,18,3,24,10c408,488,411,496,412,504v1,,1,,1,c412,486,397,471,378,471xm378,463v-23,,-42,18,-44,41c336,504,336,504,336,504v1,-10,5,-20,12,-27c356,470,366,465,378,465v11,,22,5,29,12c414,484,419,494,420,504v1,,1,,1,c420,481,401,463,378,463xm256,471v-19,,-34,15,-36,33c222,504,222,504,222,504v,-8,4,-16,10,-21c238,476,246,473,256,473v9,,18,3,24,10c286,488,289,496,290,504v2,,2,,2,c290,486,275,471,256,471xm499,493v-7,,-12,5,-14,11c487,504,487,504,487,504v1,-5,6,-9,12,-9c504,495,509,499,510,504v2,,2,,2,c511,498,505,493,499,493xm864,500v-3,,-5,2,-6,4c859,504,859,504,859,504v1,-1,3,-2,5,-2c865,502,867,503,868,504v2,,2,,2,c869,502,866,500,864,500xm621,493v-7,,-12,5,-13,11c609,504,609,504,609,504v1,-5,6,-9,12,-9c626,495,631,499,632,504v2,,2,,2,c633,498,627,493,621,493xm742,463v-23,,-42,18,-44,41c700,504,700,504,700,504v1,-10,5,-20,12,-27c720,470,730,465,742,465v11,,22,5,29,12c778,484,783,494,783,504v2,,2,,2,c784,481,765,463,742,463xm864,486v-11,,-20,8,-21,18c844,504,844,504,844,504v1,-4,3,-8,6,-11c853,489,858,487,864,487v5,,10,2,13,6c880,496,882,500,883,504v1,,1,,1,c883,494,874,486,864,486xm13,471v-4,,-9,1,-13,2c,475,,475,,475v4,-2,9,-2,13,-2c22,473,31,476,37,483v6,5,9,13,10,21c49,504,49,504,49,504,47,486,32,471,13,471xm74,500v-3,,-5,2,-6,4c70,504,70,504,70,504v1,-1,2,-2,4,-2c76,502,77,503,78,504v2,,2,,2,c79,502,77,500,74,500xm13,463v-4,,-9,1,-13,2c,467,,467,,467v4,-1,9,-2,13,-2c25,465,35,470,43,477v7,7,11,17,12,27c56,504,56,504,56,504,55,481,36,463,13,463xm803,500v-3,,-5,2,-6,4c799,504,799,504,799,504v,-1,2,-2,4,-2c804,502,806,503,807,504v2,,2,,2,c808,502,805,500,803,500xm864,493v-7,,-12,5,-14,11c852,504,852,504,852,504v1,-5,6,-9,12,-9c869,495,874,499,875,504v2,,2,,2,c876,498,870,493,864,493xm924,500v-3,,-5,2,-6,4c919,504,919,504,919,504v1,-1,3,-2,5,-2c925,502,927,503,928,504v2,,2,,2,c929,502,926,500,924,500xm13,493v-6,,-10,4,-13,8c,504,,504,,504v1,,1,,1,c3,499,7,495,13,495v6,,10,4,12,9c26,504,26,504,26,504,25,498,19,493,13,493xm13,500v-3,,-5,2,-6,4c9,504,9,504,9,504v1,-1,2,-2,4,-2c15,502,16,503,17,504v2,,2,,2,c18,502,16,500,13,500xm864,463v-24,,-42,18,-44,41c822,504,822,504,822,504v,-10,5,-20,12,-27c842,470,852,465,864,465v11,,22,5,29,12c900,484,905,494,905,504v2,,2,,2,c905,481,887,463,864,463xm13,486v-5,,-9,1,-13,4c,492,,492,,492v4,-3,8,-5,13,-5c18,487,23,489,27,493v3,3,5,7,5,11c34,504,34,504,34,504,32,494,24,486,13,486xm864,471v-19,,-35,15,-36,33c829,504,829,504,829,504v1,-8,5,-16,10,-21c846,476,854,473,864,473v9,,18,3,24,10c893,488,897,496,898,504v1,,1,,1,c898,486,882,471,864,471xm13,478v-5,,-9,1,-13,3c,483,,483,,483v4,-2,8,-3,13,-3c20,480,27,483,32,488v5,4,7,10,8,16c42,504,42,504,42,504,40,489,28,478,13,478xm864,478v-15,,-28,11,-29,26c837,504,837,504,837,504v,-6,3,-12,7,-16c849,483,856,480,864,480v7,,14,3,19,8c887,492,890,498,891,504v1,,1,,1,c891,489,879,478,864,478xm621,471v-19,,-34,15,-36,33c587,504,587,504,587,504v,-8,4,-16,10,-21c603,476,611,473,621,473v9,,18,3,24,10c651,488,654,496,655,504v1,,1,,1,c655,486,640,471,621,471xm621,463v-23,,-42,18,-44,41c579,504,579,504,579,504v1,-10,5,-20,12,-27c599,470,609,465,621,465v11,,22,5,29,12c657,484,662,494,663,504v1,,1,,1,c663,481,644,463,621,463xm135,471v-19,,-34,15,-36,33c101,504,101,504,101,504v1,-8,4,-16,10,-21c117,476,126,473,135,473v9,,18,3,24,10c165,488,168,496,169,504v2,,2,,2,c169,486,154,471,135,471xm135,478v-15,,-27,11,-29,26c108,504,108,504,108,504v1,-6,3,-12,8,-16c121,483,128,480,135,480v8,,14,3,19,8c159,492,161,498,162,504v2,,2,,2,c162,489,150,478,135,478xm681,500v-3,,-5,2,-6,4c677,504,677,504,677,504v1,-1,2,-2,4,-2c683,502,684,503,685,504v2,,2,,2,c686,502,684,500,681,500xm135,463v-23,,-42,18,-43,41c93,504,93,504,93,504v1,-10,5,-20,12,-27c113,470,123,465,135,465v12,,22,5,30,12c172,484,176,494,177,504v1,,1,,1,c177,481,158,463,135,463xm621,486v-11,,-20,8,-21,18c602,504,602,504,602,504v,-4,2,-8,5,-11c611,489,615,487,621,487v5,,10,2,14,6c638,496,639,500,640,504v2,,2,,2,c640,494,632,486,621,486xm621,478v-15,,-27,11,-29,26c594,504,594,504,594,504v,-6,3,-12,8,-16c607,483,613,480,621,480v7,,14,3,19,8c644,492,647,498,648,504v1,,1,,1,c648,489,636,478,621,478xm742,471v-19,,-35,15,-36,33c708,504,708,504,708,504v,-8,4,-16,9,-21c724,476,732,473,742,473v9,,18,3,24,10c771,488,775,496,776,504v1,,1,,1,c776,486,761,471,742,471xm742,486v-11,,-20,8,-21,18c722,504,722,504,722,504v1,-4,3,-8,6,-11c731,489,736,487,742,487v5,,10,2,13,6c758,496,760,500,761,504v1,,1,,1,c761,494,752,486,742,486xm135,500v-3,,-5,2,-6,4c131,504,131,504,131,504v1,-1,2,-2,4,-2c137,502,138,503,139,504v2,,2,,2,c140,502,138,500,135,500xm742,478v-15,,-28,11,-29,26c715,504,715,504,715,504v,-6,3,-12,7,-16c727,483,734,480,742,480v7,,14,3,19,8c765,492,768,498,769,504v1,,1,,1,c769,489,757,478,742,478xm742,500v-3,,-5,2,-6,4c738,504,738,504,738,504v,-1,2,-2,4,-2c743,502,745,503,746,504v2,,2,,2,c747,502,744,500,742,500xm135,486v-11,,-19,8,-21,18c116,504,116,504,116,504v,-4,2,-8,5,-11c125,489,130,487,135,487v5,,10,2,14,6c152,496,154,500,154,504v2,,2,,2,c154,494,146,486,135,486xm135,493v-6,,-12,5,-13,11c123,504,123,504,123,504v2,-5,6,-9,12,-9c141,495,145,499,147,504v1,,1,,1,c147,498,142,493,135,493xm742,493v-7,,-12,5,-14,11c730,504,730,504,730,504v1,-5,6,-9,12,-9c747,495,752,499,753,504v2,,2,,2,c754,498,748,493,742,493xe" fillcolor="#ffc000" stroked="f">
                    <v:shadow on="t" color="black" opacity="41287f" offset="0,1.5pt"/>
                    <v:path arrowok="t" o:connecttype="custom" o:connectlocs="2971165,498475;2837986,1479550;133179,1282700;41222,568325;177572,152400;1667911,3175;79273,139700;2498696,69850;1718646,1444625;567597,1444625;428076,190500;1265203,139700;1988176,142875;2463816,682625;2206970,1374775;1350818,1390650;669067,1368425;1775723,219075;1740843,1257300;678580,955675;1281057,327025;2007201,304800;1969150,1054100;1116169,1143000;1715475,377825;1059092,968375;1582296,450850;1388869,542925;1623518,793750;1198613,685800;1832800,866775;1052750,558800;1036895,1092200;2007201,631825;713460,663575;811759,955675;2159406,914400;2121355,412750;618332,612775;618332,1123950;2438448,793750;2441619,466725;494666,466725;532717,981075;2498696,1374775;2546260,847725;2619191,355600;1807432,139700;944938,152400;218794,304800;158547,841375;158547,1333500;710289,1482725;1388869,1543050;1870851,1479550;2650901,1444625;2929943,1238250;2755541,958850;2625533,682625;2660413,390525;2876037,304800;703947,1600200;504178,1533525" o:connectangles="0,0,0,0,0,0,0,0,0,0,0,0,0,0,0,0,0,0,0,0,0,0,0,0,0,0,0,0,0,0,0,0,0,0,0,0,0,0,0,0,0,0,0,0,0,0,0,0,0,0,0,0,0,0,0,0,0,0,0,0,0,0,0"/>
                    <o:lock v:ext="edit" verticies="t"/>
                  </v:shape>
                  <v:roundrect id="Rounded Rectangle 65" o:spid="_x0000_s1045" style="position:absolute;left:2760;top:2070;width:24187;height:11855;visibility:visible;mso-wrap-style:square;v-text-anchor:middle" arcsize="710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oqfsMA&#10;AADbAAAADwAAAGRycy9kb3ducmV2LnhtbESPQWvCQBSE7wX/w/IEb3XTSkRSVylCMVfTIB4f2dds&#10;NPs2ZlcT++u7hUKPw8x8w6y3o23FnXrfOFbwMk9AEFdON1wrKD8/nlcgfEDW2DomBQ/ysN1MntaY&#10;aTfwge5FqEWEsM9QgQmhy6T0lSGLfu464uh9ud5iiLKvpe5xiHDbytckWUqLDccFgx3tDFWX4mYV&#10;fHe7ejGmzuzptrgOZZOfj9eTUrPp+P4GItAY/sN/7VwrWKbw+yX+A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oqfsMAAADbAAAADwAAAAAAAAAAAAAAAACYAgAAZHJzL2Rv&#10;d25yZXYueG1sUEsFBgAAAAAEAAQA9QAAAIgDAAAAAA==&#10;" fillcolor="#ffe181" stroked="f">
                    <v:shadow on="t" color="black" opacity="41287f" offset="0,1.5pt"/>
                  </v:roundrect>
                </v:group>
                <v:group id="Group 87" o:spid="_x0000_s1046" style="position:absolute;left:190;top:55435;width:61716;height:16002" coordsize="61715,16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group id="Group 88" o:spid="_x0000_s1047" style="position:absolute;width:29711;height:16002" coordsize="29711,16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  <v:shape id="Freeform 89" o:spid="_x0000_s1048" style="position:absolute;width:29711;height:16002;visibility:visible;mso-wrap-style:square;v-text-anchor:top" coordsize="936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LqucQA&#10;AADbAAAADwAAAGRycy9kb3ducmV2LnhtbESPQWsCMRSE7wX/Q3iCt5qtB7Fbs4soiiAUqr309ti8&#10;7i7dvMQkuqu/3hQKPQ4z8w2zLAfTiSv50FpW8DLNQBBXVrdcK/g8bZ8XIEJE1thZJgU3ClAWo6cl&#10;5tr2/EHXY6xFgnDIUUETo8ulDFVDBsPUOuLkfVtvMCbpa6k99gluOjnLsrk02HJaaNDRuqHq53gx&#10;Cnbrw3sbdjO76m/njb+fHMovp9RkPKzeQEQa4n/4r73XChav8Psl/QBZ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C6rnEAAAA2wAAAA8AAAAAAAAAAAAAAAAAmAIAAGRycy9k&#10;b3ducmV2LnhtbFBLBQYAAAAABAAEAPUAAACJAwAAAAA=&#10;" path="m863,330c786,202,745,112,729,75v3,9,7,23,12,41c744,123,746,131,749,139v2,,4,1,5,2c757,144,757,148,754,151v13,34,32,79,60,138c816,289,819,290,821,292v3,3,3,7,,10c818,305,813,305,810,302v-3,-3,-2,-8,1,-11c811,291,811,291,811,291,792,250,777,216,766,188v14,40,34,90,59,152c828,339,831,339,833,342v3,3,3,7,,10c830,355,825,355,822,352v-3,-3,-2,-8,1,-11c823,341,823,341,823,341,789,260,766,198,750,153v-2,1,-5,,-6,-2c756,205,777,280,808,378v3,-1,5,,7,2c818,383,818,387,815,390v-3,3,-8,3,-10,c802,387,802,382,805,379v,,,,1,c768,265,747,181,735,127v6,36,16,85,30,142c767,268,769,269,771,271v3,3,3,8,,10c768,284,763,284,760,281v-3,-3,-3,-8,,-11c761,270,762,270,762,269,745,201,735,144,728,107v-1,,-3,,-4,-1c724,132,726,167,730,209v1,2,1,5,1,7c731,216,731,216,731,217v1,9,2,18,4,28c736,259,739,274,741,289v2,,3,1,5,2c748,294,748,299,745,301v-1,1,-1,1,-2,2c747,333,753,367,760,403v2,,5,1,6,3c769,409,769,413,766,416v-3,3,-8,3,-11,c753,413,753,408,756,405v,,1,,1,-1c750,367,745,334,740,303v-2,,-4,-1,-5,-2c732,298,732,293,735,291v1,-1,2,-2,3,-2c735,274,733,259,732,245v-2,-10,-3,-19,-4,-28c728,217,728,216,728,216v,-2,,-5,-1,-7c722,162,720,126,720,102v-1,-2,-1,-3,,-5c720,92,720,87,720,83v-3,22,-6,56,-7,101c715,185,717,185,718,187v3,3,3,7,,10c715,199,711,200,709,198v,31,,68,3,112c713,310,715,311,716,312v3,3,3,8,,11c713,325,708,325,705,322v-2,-3,-2,-8,1,-10c707,311,708,310,709,310v-3,-46,-4,-84,-3,-116c705,193,705,190,706,189v,-31,2,-56,3,-74c698,166,683,253,668,382v1,,2,1,3,2c674,387,674,390,672,393v,,,1,,1c673,399,649,481,643,504v16,,16,,16,c665,473,679,446,684,449v7,3,-9,20,-21,55c726,504,726,504,726,504v13,-40,48,-91,57,-82c792,431,755,445,730,504v54,,54,,54,c805,480,838,457,842,466v3,8,-22,9,-53,38c936,504,936,504,936,504v,-285,,-285,,-285c881,175,826,134,786,104v31,25,71,58,118,99c907,200,912,201,914,204v3,3,3,7,,10c911,217,906,217,903,214v-2,-3,-2,-6,-1,-9c848,159,803,121,771,96v-2,1,-6,2,-8,c900,239,900,239,900,239v3,-2,7,-2,9,1c912,243,912,248,909,251v-3,2,-8,2,-11,-1c896,248,896,244,898,241,775,112,775,112,775,112v,3,,6,-2,8c772,120,771,121,770,121v38,52,93,127,151,200c924,319,928,320,930,322v3,3,3,8,,11c927,336,922,335,919,332v-2,-2,-2,-6,,-9c860,250,804,174,767,122v-2,-1,-3,-1,-5,-3c760,117,760,115,760,112,751,99,744,88,737,79v15,26,43,72,85,132c825,210,828,211,830,213v3,3,3,8,,10c827,226,822,226,819,223v-3,-3,-2,-7,,-10c777,153,750,107,735,81v18,41,59,128,130,248c868,328,871,329,873,331v3,3,3,7,,10c870,344,865,344,862,341v-3,-3,-2,-8,1,-11c863,330,863,330,863,330xm707,328v2,-1,7,,8,2c716,334,692,402,692,402v,,14,-71,15,-74xm708,439v6,-37,33,-74,39,-70c754,373,727,392,708,439xm771,486v6,-41,65,-117,75,-106c856,391,804,406,771,486xm743,8v,,,,1,c742,10,741,13,740,15r3,-7xm730,2v,-2,,-2,,-2c730,,730,,730,r,2xm747,v1,,1,,1,c747,,747,1,747,1v,,,-1,,-1xm739,25c742,17,746,9,751,v2,,2,,2,l739,25xm770,38c798,28,836,14,882,v52,,52,,52,c934,1,933,2,933,3v-24,3,-48,7,-71,12c861,15,861,14,861,14v-3,-3,-8,-3,-11,c849,15,848,17,848,19v-9,1,-17,3,-25,5c803,29,785,34,770,38v,,,,,xm844,v28,,28,,28,c831,13,796,25,770,35v,-1,,-1,,-2c790,24,816,12,844,xm762,109v,,-1,-1,-1,-2c762,109,762,109,762,109v,,,,,xm746,25c763,1,763,1,763,1v1,,2,-1,3,-1c768,,768,,768,v-8,9,-16,18,-22,25xm765,108c742,78,742,78,742,78v28,29,28,29,28,29c768,107,766,107,765,108xm752,71v13,7,30,16,52,27c804,100,804,101,805,102v3,3,6,3,9,2c846,121,887,144,936,172v,43,,43,,43c875,167,815,122,774,91v,,,-1,,-2c806,109,851,138,905,174v-1,3,,6,2,8c909,185,914,185,917,182v3,-3,3,-7,,-10c915,169,910,169,907,171v,,,1,,1c837,125,783,90,752,71xm737,68v6,5,14,11,23,19c759,89,760,91,761,93l737,68xm757,79v-1,-1,-2,-2,-3,-3c757,78,761,80,765,83v-1,,-1,,-2,c761,82,759,80,757,79xm936,16v-18,3,-36,6,-53,8c875,25,866,25,858,26v1,,1,-1,2,-2c862,23,863,21,862,18,885,13,910,9,934,6v,,1,1,1,2c935,8,936,8,936,8r,8xm770,77v,,,1,1,1c777,81,783,84,790,88,783,84,776,81,770,77xm883,124v53,22,53,22,53,22c936,148,936,148,936,148v-19,-8,-36,-16,-53,-24xm753,66v183,54,183,54,183,54c936,143,936,143,936,143,817,93,817,93,817,93v,,,-1,-1,-1c814,90,811,89,809,90,767,73,767,73,767,73v-5,-3,-9,-5,-14,-7xm818,98v32,14,71,32,118,53c936,169,936,169,936,169,888,141,848,119,816,102v1,-1,2,-2,2,-4xm805,93v-1,-1,-1,-1,-1,-1c804,92,805,92,805,93v,,,,,xm772,v12,,12,,12,c764,17,746,32,735,42,743,32,756,18,772,xm52,54c33,69,15,82,,95,,92,,92,,92,15,80,32,67,52,54xm,55c13,37,28,19,43,,63,,63,,63,,39,24,18,46,,67l,55xm14,67c9,71,4,75,,80,,72,,72,,72,19,51,42,26,68,,92,,92,,92,,64,22,38,45,14,67xm11,34c19,23,29,11,38,v,,,,,c29,11,20,23,11,34xm99,v23,,23,,23,c109,9,97,19,84,28,50,49,22,69,,86v,,,,,c5,80,11,75,17,69,27,61,37,52,49,43,48,42,48,42,48,42,64,28,81,14,99,xm111,13c117,9,123,4,129,v8,,8,,8,c128,4,119,9,111,13xm16,161v-6,,-11,,-16,c,161,,161,,161v5,,10,,16,xm642,504v4,-20,18,-89,22,-108c663,396,661,395,660,394v-2,-3,-2,-7,1,-10c662,383,663,382,665,382,681,241,698,150,709,101v-9,32,-21,79,-31,135c679,236,680,237,681,237v3,3,3,8,,11c678,251,673,250,670,247v-2,-3,-2,-7,1,-10c672,236,674,235,676,235,686,174,700,122,710,90v-18,43,-49,128,-86,258c625,348,625,349,626,349v3,3,2,8,-1,11c622,363,618,362,615,359v-3,-3,-3,-7,,-10c617,348,619,347,621,347,659,214,691,129,708,86v-1,,-1,,-1,-1c688,119,656,182,617,284v,,1,,1,1c621,288,621,293,618,295v-3,3,-8,3,-11,c604,292,605,287,608,284v1,-1,4,-2,6,-1c637,224,658,177,674,142v-24,46,-55,109,-86,185c588,327,589,328,590,328v2,3,2,8,-1,11c586,342,582,341,579,338v-3,-3,-3,-7,,-10c581,327,583,326,585,326,626,226,666,150,692,104,662,150,615,224,564,314v,30,,67,,67c564,381,561,351,559,323v-3,6,-7,12,-10,17c549,341,550,341,550,341v3,3,2,8,-1,11c547,354,544,354,541,353v4,20,6,42,4,51c542,361,516,312,526,309v5,-1,9,14,13,32c539,341,539,341,539,341v2,-2,5,-3,8,-2c551,332,554,325,558,318v-1,-22,-3,-43,-3,-44c556,271,562,271,563,274v1,2,1,16,1,34c624,204,678,120,704,80v,-1,,-1,,-2c684,103,648,151,598,233v,1,1,1,1,1c602,237,602,242,599,245v-3,3,-8,2,-11,-1c585,241,586,237,588,234v2,-2,5,-2,7,-2c636,165,668,120,689,93v-8,9,-18,20,-29,32c660,127,659,128,658,130v-1,1,-3,1,-4,2c629,159,600,194,568,233v1,2,,5,-2,7c564,242,562,242,560,242v-20,26,-41,53,-63,81c498,323,498,324,498,324v2,2,2,6,1,8c507,356,515,388,512,398v-2,-22,-13,-45,-21,-62c490,336,488,335,487,334v-2,-3,-3,-6,-1,-9c481,314,479,307,482,305v4,,8,6,13,17c495,322,495,322,495,322v21,-29,42,-56,62,-81c557,241,556,240,556,240v-3,-3,-3,-8,,-11c558,227,562,227,565,228v34,-42,61,-74,83,-98c648,130,647,130,647,129v-3,-3,-2,-7,1,-10c650,117,654,116,656,118,677,95,694,78,706,67v-6,4,-14,10,-24,18c682,87,682,89,680,91v-2,2,-5,2,-8,2c642,117,597,158,532,224v2,3,1,7,-1,10c528,236,523,236,520,233v-3,-3,-3,-7,,-10c523,220,527,220,529,222,594,156,639,115,670,91v,,-1,,-1,c668,90,668,88,667,87v-27,16,-62,38,-105,68c562,156,562,156,561,157v-1,1,-3,2,-4,2c524,182,488,210,449,242v1,3,,6,-2,8c444,253,439,253,437,250v-3,-3,-3,-8,,-10c440,237,444,237,447,239v38,-31,74,-58,106,-81c552,158,551,157,550,156v-2,-3,-2,-7,1,-10c554,144,558,143,560,146v39,-28,70,-47,95,-61c605,107,531,141,443,187v1,2,,5,-2,7c438,197,433,197,430,194v-2,-3,-2,-8,1,-11c434,180,438,181,441,184v,,,,1,c527,140,599,106,649,85v-1,-1,-2,-1,-3,-2c646,83,645,82,645,82,598,97,537,118,485,137v,2,-1,5,-3,7c480,146,475,146,472,143v-2,-2,-2,-5,-1,-8c434,147,434,147,434,147v,2,-1,4,-3,6c428,156,424,155,421,152v-3,-3,-3,-7,,-10c424,139,429,139,432,142v,1,,1,1,2c644,78,644,78,644,78v,-1,,-3,1,-4c397,128,397,128,397,128v,2,-1,4,-3,5c391,136,387,136,384,133v-3,-3,-3,-8,,-11c387,119,392,120,395,123v,,1,1,1,2c676,64,676,64,676,64,508,89,508,89,508,89v,2,-1,4,-2,5c503,97,498,97,495,94v-3,-3,-2,-8,,-10c498,81,503,81,506,84v1,1,1,2,1,2c661,63,661,63,661,63v,,,,,c660,62,660,62,659,61,536,69,536,69,536,69v,,,,-1,c533,72,528,72,525,69,373,79,373,79,373,79v,1,-1,3,-2,4c368,86,363,86,360,83v-3,-3,-2,-8,1,-11c364,70,368,70,371,73v1,1,1,2,2,3c475,69,475,69,475,69v,,,,,c472,66,472,62,475,59v3,-3,8,-3,11,c487,60,487,61,487,62v37,-2,37,-2,37,-2c524,60,525,59,525,58v3,-2,8,-2,11,1c536,59,536,60,537,60,659,56,659,56,659,56v,,,-1,1,-2c634,53,634,53,634,53v-1,1,-1,1,-1,1c630,57,625,57,622,54v,-1,,-1,,-1c414,44,414,44,414,44v-1,2,-2,3,-3,4c408,51,404,51,401,48v-3,-3,-3,-8,,-11c404,34,409,35,412,38v1,1,1,2,2,3c621,50,621,50,621,50v-1,-1,,-1,,-2c467,34,467,34,467,34v,1,-1,2,-2,3c462,40,458,40,455,37v-3,-3,-3,-8,,-11c458,24,463,24,466,27v1,1,2,3,2,4c622,45,622,45,622,45v,-1,,-1,1,-2c623,43,624,42,625,42,473,19,473,19,473,19v-1,1,-1,2,-2,3c468,25,463,25,460,22v-2,-3,-2,-8,1,-11c461,11,461,11,462,10,424,4,424,4,424,4v,1,-1,2,-1,3c420,9,415,9,412,6,410,4,410,2,410,,145,,145,,145,,124,10,105,21,86,32,54,57,25,80,,100v,4,,4,,4c48,75,119,39,221,v2,4,2,4,2,4c119,43,48,80,,109v,15,,15,,15c83,87,214,32,334,2v1,4,1,4,1,4c214,36,82,91,,129v,10,,10,,10c160,90,160,90,160,90v1,4,1,4,1,4c,143,,143,,143v,3,,3,,3c324,77,324,77,324,77v1,4,1,4,1,4c,150,,150,,150v,6,,6,,6c256,130,256,130,256,130v1,4,1,4,1,4c147,145,147,145,147,145v51,-4,111,-8,178,-12c325,137,325,137,325,137,200,145,102,152,34,157v4,1,8,1,12,1c46,161,46,161,46,161v74,,181,1,322,8c368,173,368,173,368,173,194,165,72,164,,165v,3,,3,,3c51,172,124,177,213,187v,3,,3,,3c124,181,51,176,,172v,3,,3,,3c92,188,246,212,383,241v,4,,4,,4c256,218,115,196,21,182v53,10,125,25,209,43c229,229,229,229,229,229,134,208,54,192,,182v,9,,9,,9c247,271,247,271,247,271v-1,4,-1,4,-1,4c,195,,195,,195v,6,,6,,6c7,204,7,204,7,204v-2,3,-2,3,-2,3c,205,,205,,205v,,,,,c77,243,200,302,323,354v-1,3,-1,3,-1,3c199,306,77,248,,210v,5,,5,,5c35,235,81,260,139,289v-1,4,-1,4,-1,4c81,264,35,239,,219v,8,,8,,8c57,269,144,329,263,399v-2,3,-2,3,-2,3c144,333,57,274,,232v,13,,13,,13c39,279,95,325,178,386v-3,3,-3,3,-3,3c125,352,83,320,50,293v44,39,101,87,173,145c220,441,220,441,220,441,122,362,51,300,4,256v-2,1,-2,1,-2,1c1,256,1,255,,254v,8,,8,,8c49,318,123,396,227,494v-3,3,-3,3,-3,3c122,401,49,323,,268v,3,,3,,3c28,306,64,348,107,394v-3,3,-3,3,-3,3c63,352,28,311,,277v,28,,28,,28c7,316,14,328,22,339v2,3,4,6,6,8c28,348,28,348,28,348v7,10,14,20,22,31c63,396,76,415,91,433v-1,1,-1,1,-1,1c107,456,125,479,145,504v52,,52,,52,c196,502,195,501,196,499v3,-4,14,-1,29,5c245,504,245,504,245,504v-1,-2,-2,-3,-1,-5c247,495,259,498,273,504v64,,64,,64,c294,465,237,441,246,429v10,-9,68,38,100,75c404,504,404,504,404,504,378,476,345,458,351,451v7,-5,40,27,58,53c591,504,591,504,591,504v,-7,,-12,,-13c592,489,598,489,599,492v,1,,5,,12l642,504xm650,312v2,-3,7,-2,8,2c659,319,634,431,634,431v,,15,-115,16,-119xm294,359v9,-8,82,76,88,100c375,438,285,368,294,359xm381,391v10,-6,55,68,54,87c420,435,372,398,381,391xm381,344v13,-8,69,100,69,128c430,409,370,354,381,344xm464,443c449,379,393,320,405,311v14,-7,62,105,59,132xm511,433v-6,-43,-43,-86,-34,-91c488,339,515,415,511,433xm543,492v-1,-32,-20,-68,-13,-71c538,420,545,477,543,492xm583,451v,,-4,-103,-4,-107c580,342,586,342,587,345v2,5,-4,106,-4,106xm599,477v,,2,-116,2,-121c602,353,608,354,609,357v2,6,-10,120,-10,120xm,20c4,14,8,7,12,,33,,33,,33,,21,14,10,29,,42l,20xm837,v-2,,-3,1,-4,2c834,1,835,,837,xm768,17c775,12,782,6,789,v4,,4,,4,c793,,793,,793,v-9,6,-17,12,-25,17xm752,34c764,25,778,15,794,5v1,,1,1,1,1c795,6,795,6,795,6,779,17,764,26,752,34xm756,35v-1,1,-2,1,-2,2c754,36,755,36,756,35v,,,,,xm748,49c770,42,806,34,852,29,808,37,771,44,748,49xm,c7,,7,,7,,5,4,2,8,,13l,xm28,504c18,476,8,451,,427,,366,,366,,366v18,33,39,70,66,113c69,477,69,477,69,477,41,431,18,392,,358,,313,,313,,313v6,9,12,18,19,28c21,344,23,347,25,350v,,,,,c32,360,39,370,47,381v26,36,56,77,93,123l28,504xm936,27v,22,,22,,22c867,42,816,43,782,45,809,40,845,34,884,27v16,,33,-1,52,xm765,29c775,23,786,16,799,8v2,,4,,6,-2c806,5,807,4,807,2v2,-1,3,-1,5,-2c829,,829,,829,,805,11,784,21,766,30v,,-1,-1,-1,-1xm854,26v-20,2,-39,5,-54,7c808,31,816,29,824,27v8,-1,16,-3,24,-5c849,23,849,23,850,24v1,1,2,2,4,2xm736,8v-1,4,-1,4,-1,4c736,8,736,8,736,8v,,,,,xm742,143v-3,-13,-6,-24,-8,-34c737,119,740,129,744,140v,,,,,1c743,141,742,142,742,143xm722,v1,,1,,1,c723,14,723,14,723,14l722,xm724,92v,1,,1,,1c723,91,723,89,723,87v1,2,1,3,1,5xm715,v2,,2,,2,c719,21,719,21,719,21l715,xm713,18c707,,707,,707,v2,,2,,2,l713,18xm714,9c712,,712,,712,v,,,,,l714,9xm685,v,,,,,c688,5,688,5,688,5l685,xm711,185v-1,,-2,,-2,c710,137,713,105,716,86v,,,,1,-1c714,107,711,141,711,185xm697,42c609,,609,,609,v19,,19,,19,c638,5,638,5,638,5v,1,1,2,1,2c641,9,643,10,645,10r52,32xm707,25c692,,692,,692,v3,,3,,3,l707,25xm906,24v10,-2,20,-3,30,-5c936,24,936,24,936,24v-10,,-20,,-30,xm691,18c676,,676,,676,v2,,2,,2,c692,18,692,18,692,18v,,,,-1,xm483,133v-1,,-1,-1,-2,-1c552,110,552,110,552,110v-23,8,-47,16,-68,24c483,134,483,134,483,133xm741,58v34,1,112,6,195,18c936,117,936,117,936,117,756,64,756,64,756,64,904,94,904,94,904,94v,2,,4,2,5c909,102,913,102,916,100v3,-3,3,-8,1,-11c914,86,909,86,906,89v-1,,-1,1,-2,2l741,58xm687,68v-8,4,-18,8,-29,13c659,79,659,78,659,77v10,-3,20,-6,28,-9xm24,504c,504,,504,,504,,438,,438,,438v7,21,15,43,24,66xm936,52v,21,,21,,21c847,60,764,56,735,54v3,,8,-1,13,-2c778,47,839,42,936,52xm681,19c657,,657,,657,v3,,3,,3,l681,19xm667,v5,,5,,5,c688,18,688,18,688,18v-1,,-1,,-1,1l667,xm538,66v,-1,,-1,,-1c576,63,576,63,576,63r-38,3xm488,65v35,-2,35,-2,35,-2c523,64,523,66,523,66v-37,3,-37,3,-37,3c487,68,488,66,488,65xm664,41c470,,470,,470,v39,,39,,39,l664,41xm473,16v,-1,-1,-3,-1,-4c611,37,611,37,611,37l473,16xm650,7v9,6,9,6,9,6c650,8,650,8,650,8v,-1,,-1,,-1xm652,2v,-1,,-2,-1,-2c652,,652,,652,v28,22,28,22,28,22l652,2xm673,55v10,,10,,10,c673,56,673,56,673,56v,-1,,-1,,-1xm563,v27,,27,,27,c590,1,591,3,592,4v3,3,7,4,10,1c602,5,602,4,603,4v73,33,73,33,73,33c676,37,675,37,675,38l563,xm642,40c425,1,425,1,425,1v,-1,,-1,,-1c456,,456,,456,l642,40xm709,73v,,-1,,-1,c709,73,709,73,709,73v,,,,,xm694,69v-5,3,-11,6,-18,9c676,78,675,78,674,78v7,-3,14,-6,19,-9c693,69,693,69,694,69xm680,80v,,,,,c681,79,682,78,684,78v-2,,-3,1,-4,2xm689,59v-17,3,-17,3,-17,3c673,61,673,61,673,60r16,-1xm710,22c700,,700,,700,v2,,2,,2,l710,22xm673,41c521,,521,,521,v32,,32,,32,c673,40,673,40,673,40v,,,,,1xm633,44v,,,,,-1c674,50,674,50,674,50,635,46,635,46,635,46v,-1,-1,-2,-2,-2xm691,43v-4,-1,-4,-1,-4,-1c687,42,687,41,687,41r4,2xm562,148c607,116,643,95,669,81v-1,1,-1,1,-1,2c641,99,605,121,563,151v,-1,,-2,-1,-3xm658,74v-1,,-1,-1,-1,-1c656,72,656,72,655,72v28,-6,28,-6,28,-6c677,67,671,69,665,72r-7,2xm638,v-1,,-1,,-1,c638,,638,,638,v,,,,,xe" fillcolor="yellow" stroked="f">
                      <v:shadow on="t" color="black" opacity="41287f" offset="0,1.5pt"/>
                      <v:path arrowok="t" o:connecttype="custom" o:connectlocs="2618815,1079500;2333126,403225;2368044,923925;2310906,688975;2241071,990600;2485494,1339850;2422007,304800;2434705,387350;2739440,1047750;2348998,47625;2444228,120650;2444228,104775;2428356,342900;2879110,546100;2729917,76200;2390264,209550;2552155,292100;0,212725;266643,88900;50789,511175;1980777,1104900;2139493,450850;1717308,1120775;1901419,777875;1625253,1263650;2082355,374650;1780794,498475;1364958,615950;1336389,450850;1571289,298450;1177673,231775;2009346,171450;1444316,82550;1301472,0;511066,298450;146019,511175;0,577850;441231,917575;6349,815975;158716,1203325;1114187,1431925;1209417,1241425;1723657,1562100;2656907,0;2393438,117475;219028,1514475;2428356,92075;2336301,25400;2298209,295275;2266466,28575;2028391,22225;2196631,57150;2910853,282575;2333126,171450;1828409,200025;1501454,50800;1787143,0;2247420,231775;2136318,190500;2015694,146050;2168062,209550" o:connectangles="0,0,0,0,0,0,0,0,0,0,0,0,0,0,0,0,0,0,0,0,0,0,0,0,0,0,0,0,0,0,0,0,0,0,0,0,0,0,0,0,0,0,0,0,0,0,0,0,0,0,0,0,0,0,0,0,0,0,0,0,0"/>
                      <o:lock v:ext="edit" verticies="t"/>
                    </v:shape>
                    <v:roundrect id="Rounded Rectangle 90" o:spid="_x0000_s1049" style="position:absolute;left:2760;top:2070;width:24187;height:11855;visibility:visible;mso-wrap-style:square;v-text-anchor:middle" arcsize="710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fO88AA&#10;AADbAAAADwAAAGRycy9kb3ducmV2LnhtbERPz2vCMBS+D/Y/hDfYpWg6wTE70yKDyq468fzWPJuy&#10;5qUmsXb7681B2PHj+72uJtuLkXzoHCt4mecgiBunO24VHL7q2RuIEJE19o5JwS8FqMrHhzUW2l15&#10;R+M+tiKFcChQgYlxKKQMjSGLYe4G4sSdnLcYE/St1B6vKdz2cpHnr9Jix6nB4EAfhpqf/cUqIHP4&#10;89/HbEvZUi6Pp93F1udMqeenafMOItIU/8V396dWsErr05f0A2R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ZfO88AAAADbAAAADwAAAAAAAAAAAAAAAACYAgAAZHJzL2Rvd25y&#10;ZXYueG1sUEsFBgAAAAAEAAQA9QAAAIUDAAAAAA==&#10;" fillcolor="#ffff81" stroked="f">
                      <v:shadow on="t" color="black" opacity="41287f" offset="0,1.5pt"/>
                    </v:roundrect>
                  </v:group>
                  <v:group id="Group 91" o:spid="_x0000_s1050" style="position:absolute;left:32004;width:29711;height:16002" coordsize="29716,16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  <v:shape id="Freeform 9" o:spid="_x0000_s1051" style="position:absolute;width:29716;height:16002;visibility:visible;mso-wrap-style:square;v-text-anchor:top" coordsize="936,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XGQMUA&#10;AADbAAAADwAAAGRycy9kb3ducmV2LnhtbESPQWvCQBSE74X+h+UVvOmmilKjq7QFQfAgTQvi7Zl9&#10;TUKzb5Pd1UR/vVso9DjMzDfMct2bWlzI+cqygudRAoI4t7riQsHX52b4AsIHZI21ZVJwJQ/r1ePD&#10;ElNtO/6gSxYKESHsU1RQhtCkUvq8JIN+ZBvi6H1bZzBE6QqpHXYRbmo5TpKZNFhxXCixofeS8p/s&#10;bBScu3bSHttb2LWnTDu9fzvMp71Sg6f+dQEiUB/+w3/trVYwH8Pvl/gD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NcZAxQAAANsAAAAPAAAAAAAAAAAAAAAAAJgCAABkcnMv&#10;ZG93bnJldi54bWxQSwUGAAAAAAQABAD1AAAAigMAAAAA&#10;" path="m150,81c140,,140,,140,v7,,7,,7,c148,32,149,59,150,81xm157,v-7,,-7,,-7,c152,37,153,69,154,91l157,xm117,v10,35,10,35,10,35c118,,118,,118,r-1,xm113,v-4,,-4,,-4,c133,66,133,66,133,66l113,xm156,166v-1,-1,-1,-3,-1,-4c154,205,156,297,174,445v-4,,-4,,-4,c160,365,155,302,153,254v1,63,4,149,15,250c215,504,215,504,215,504,176,330,161,217,156,166xm150,203v-6,66,-13,175,-16,301c164,504,164,504,164,504,150,372,149,267,150,203xm159,44v2,1,2,1,2,1c163,31,165,16,167,v-6,,-6,,-6,l159,44xm183,c172,,172,,172,,162,88,162,88,162,88,167,65,174,36,183,xm121,156c,232,,232,,232v,16,,16,,16l121,156xm97,196v-1,1,-2,2,-3,3c94,199,94,199,94,199,66,228,33,264,,300v,31,,31,,31c53,257,98,200,124,167v-8,8,-17,18,-27,29xm59,163c,180,,180,,180v,3,,3,,3l59,163xm85,152c,172,,172,,172v,5,,5,,5l85,152xm,162v,6,,6,,6c99,145,99,145,99,145l,162xm,228v,,,,,c4,226,4,226,4,226l,228xm,211v,11,,11,,11c113,156,113,156,113,156l,211xm103,184v5,-6,10,-12,15,-17c,269,,269,,269v,20,,20,,20l103,184xm,252v,12,,12,,12c110,169,110,169,110,169l,252xm4,289c,294,,294,,294v,1,,1,,1c1,293,3,291,4,289xm203,30v3,2,3,2,3,2c193,55,182,76,174,94,187,70,205,36,226,v-7,,-7,,-7,c213,10,208,21,203,30xm187,91c207,68,235,36,270,,255,,255,,255,,228,35,204,67,186,91r1,xm87,417v-2,-1,-2,-1,-2,-1c99,342,110,287,120,246v-2,,-2,,-2,c127,206,137,175,144,155,127,188,93,265,46,431v-4,-1,-4,-1,-4,-1c77,310,103,237,122,193v-2,-1,-2,-1,-2,-1c122,188,124,183,126,179,97,225,50,306,,420v,84,,84,,84c72,504,72,504,72,504v5,-30,10,-59,15,-87xm246,c231,,231,,231,,209,37,190,71,177,96,193,72,216,38,246,xm293,c275,,275,,275,,241,35,213,66,193,90,207,76,224,60,244,43,259,29,275,14,293,xm274,20v1,1,1,1,1,1c265,29,255,38,246,45v-8,7,-15,14,-22,20c246,48,274,28,307,8v4,-3,8,-6,11,-8c298,,298,,298,v-8,7,-16,13,-24,20xm329,v-7,3,-13,7,-20,11c272,40,238,67,211,89,248,65,305,34,388,l329,xm187,c173,51,165,90,160,112,169,89,185,48,203,l187,xm278,31c231,62,197,92,177,112,199,94,235,64,278,31xm251,v,,,,,c247,4,244,9,240,13,244,9,247,4,251,xm920,v,,,,,c915,,915,,915,v4,1,4,1,4,1c919,1,919,,920,xm918,3c910,,910,,910,v-4,,-4,,-4,c910,1,914,3,918,5v,,,-1,,-2xm925,8v4,2,7,4,11,5c936,,936,,936,v-9,,-9,,-9,c927,,927,,927,v2,2,2,6,,8c927,8,926,8,925,8xm901,c881,,881,,881,v16,9,35,20,55,32c936,16,936,16,936,16,924,10,912,5,901,xm746,v-1,,-1,,-1,c744,7,744,16,744,26v,-1,1,-1,1,-1c745,16,746,8,746,xm397,c277,48,211,91,179,115v-5,4,-9,8,-12,11c208,105,344,40,479,l397,xm642,v-2,,-2,,-2,c640,,640,1,640,1v1,,2,-1,2,-1xm215,v-8,,-8,,-8,c198,24,189,47,181,67,190,47,202,24,215,xm131,164v,,,1,,1c109,194,75,246,33,332v-3,-2,-3,-2,-3,-2c57,275,81,234,100,204,74,237,39,283,,338v,73,,73,,73c54,290,104,206,131,164xm,187v25,-9,25,-9,25,-9c,187,,187,,187xm76,504v55,,55,,55,c134,345,145,214,150,160v-8,36,-20,112,-26,243c120,403,120,403,120,403v5,-100,13,-168,20,-211c124,258,97,372,76,504xm433,434v-2,-3,-5,-5,-7,-7c402,431,378,438,362,442v2,2,3,4,5,6c378,442,409,435,433,434xm133,c122,,122,,122,v21,80,21,80,21,80c140,67,140,67,140,67v3,-1,3,-1,3,-1l133,xm372,324c334,295,302,271,276,249v26,23,56,50,92,80c368,328,368,328,368,328v,-2,1,-3,4,-4xm94,34c74,,74,,74,,73,,73,,73,l94,34xm131,100c68,,68,,68,,55,,55,,55,r76,100xm111,24v20,49,20,49,20,49c106,,106,,106,,98,,98,,98,v11,25,11,25,11,25l111,24xm130,89c113,54,113,54,113,54v3,-1,3,-1,3,-1c125,71,125,71,125,71,95,,95,,95,,78,,78,,78,r52,89xm860,v8,5,16,10,25,16c885,16,885,16,885,16v2,-2,5,-2,7,c894,18,894,21,892,23v-2,2,-5,2,-7,c883,22,883,20,884,18,874,11,865,5,856,,845,,845,,845,v28,21,60,46,91,72c936,34,936,34,936,34,914,21,894,10,876,l860,xm425,152v-1,4,-1,4,-1,4c324,145,245,140,200,137v1,1,3,1,5,1c272,148,397,166,519,189,501,172,476,150,480,147v4,-4,30,23,45,44c535,193,545,194,555,196,543,181,531,169,535,166v4,-2,16,15,25,31c563,198,567,199,571,200,556,170,532,146,534,138,361,131,249,132,195,134v45,2,125,7,230,18xm500,294c482,282,454,272,431,264v23,10,46,20,69,30xm936,484v,20,,20,,20c876,504,876,504,876,504v-14,-9,-28,-17,-34,-20c852,489,863,496,873,504v-110,,-110,,-110,c762,503,761,503,760,502v1,1,2,1,2,2c719,504,719,504,719,504v-5,-9,-12,-17,-18,-22c706,487,711,496,715,504v-52,,-52,,-52,c661,489,659,471,659,471v,,,18,,33c649,504,649,504,649,504v,-2,-1,-3,-1,-3c648,501,648,502,648,504v-50,,-50,,-50,c600,497,602,490,606,486v-3,3,-8,10,-12,18c512,504,512,504,512,504v3,-2,6,-3,10,-3c519,500,514,501,510,504v-38,,-38,,-38,c482,496,493,489,503,487v-8,,-24,7,-39,17c430,504,430,504,430,504v10,-6,21,-10,31,-10c453,493,437,497,421,504v-32,,-32,,-32,c407,491,430,478,449,480v-15,-7,-51,9,-74,24c281,504,281,504,281,504,224,362,192,264,174,204v19,44,53,113,117,215c294,418,294,418,294,418,208,278,175,201,163,164v10,26,28,68,57,121c223,284,223,284,223,284,195,232,178,190,167,165v14,25,39,68,81,129c249,296,251,299,253,301v,,,,,1c259,311,266,320,273,330v23,32,49,67,81,107c348,439,344,441,345,443v,2,5,1,13,c360,445,362,447,364,450v-1,1,-2,2,-1,2c363,453,364,454,367,453v4,6,8,11,13,16c359,474,341,482,342,487v1,5,20,-4,42,-12c388,480,393,485,397,490v3,-2,3,-2,3,-2c396,483,392,478,388,474v16,-6,33,-10,47,-6c425,462,404,464,384,468v-5,-5,-9,-10,-13,-15c389,449,431,431,459,436v-5,-2,-13,-3,-22,-2c437,433,437,433,437,433v-2,-2,-4,-4,-6,-6c443,425,455,425,465,426v-8,-3,-22,-3,-37,-2c424,420,420,416,416,413v14,-2,61,-20,90,-15c487,390,422,402,413,410,403,400,392,390,383,380v11,-1,25,-2,39,-3c425,380,428,382,431,385v3,-3,3,-3,3,-3c431,380,429,379,427,377v15,,31,,44,4c472,382,473,382,475,382v6,2,12,5,17,9c490,388,486,385,482,383v15,1,42,,62,11c532,381,478,374,471,379v-14,-5,-32,-7,-51,-8c415,367,410,363,404,358v25,-2,57,-3,76,9c471,355,428,352,398,353v-10,-8,-18,-15,-27,-22c374,332,378,332,384,333v2,1,4,3,7,5c393,335,393,335,393,335v-1,-1,-2,-2,-3,-2c404,333,423,332,443,334v9,5,17,10,25,15c470,346,470,346,470,346v-6,-3,-12,-7,-18,-11c467,338,481,342,494,349,484,338,461,331,437,326v-5,-3,-9,-5,-14,-8c439,319,456,321,473,327v,,,,,c472,332,480,333,491,335v1,,1,,1,c492,335,492,335,492,335v13,3,31,7,44,18c527,339,486,320,475,324v-19,-9,-47,-15,-69,-17c293,237,219,182,182,154v32,20,90,54,174,95c358,246,358,246,358,246,273,204,216,170,184,151v58,28,190,93,327,152c512,304,513,306,515,307v-1,-1,-2,-2,-3,-4c516,305,519,306,523,308v,9,31,7,47,24c564,321,533,300,525,305v-6,-3,-12,-5,-18,-8c478,268,396,238,394,247v,,,,1,c328,217,268,188,225,167v10,4,10,4,10,4c237,168,237,168,237,168,187,146,187,146,187,146v268,87,268,87,268,87c456,230,456,230,456,230,177,139,177,139,177,139v41,7,136,24,263,52c441,188,441,188,441,188,364,171,298,158,250,148v71,11,174,27,273,46c530,200,534,206,536,209v-1,-3,-4,-8,-8,-14c538,197,548,199,558,201v4,6,8,13,11,21c569,218,566,210,562,202v3,,7,1,11,2c575,208,577,213,578,217v,-3,-1,-7,-3,-13c577,205,578,205,580,205v,-3,,-3,,-3c578,201,576,201,574,200v-8,-22,-26,-54,-35,-61c546,139,552,139,559,140v9,15,23,37,28,59c588,189,577,158,566,137v,-1,,-1,,-1c566,136,566,136,566,136v-6,-12,-13,-21,-16,-20c547,119,551,126,557,136,432,130,338,129,272,129v,-3,,-3,,-3c269,126,265,126,261,126v63,-5,152,-12,267,-19c527,104,527,104,527,104v-61,3,-116,7,-162,10c465,104,465,104,465,104v-1,-3,-1,-3,-1,-3c212,126,212,126,212,126v-7,,-13,1,-19,1c527,56,527,56,527,56v-1,-4,-1,-4,-1,-4c195,123,195,123,195,123,377,68,377,68,377,68v-1,-3,-1,-3,-1,-3c175,125,175,125,175,125,225,101,360,38,491,v47,,47,,47,c538,1,539,1,539,2v2,2,6,2,8,1c548,2,548,1,548,v56,,56,,56,c588,7,571,16,554,25v,,,,,-1c552,22,548,22,546,24v-2,2,-2,5,,8c548,34,551,34,553,32v2,-2,2,-4,2,-5c574,17,592,8,608,v22,,22,,22,c630,1,630,4,631,5v1,1,1,1,2,1c610,23,585,42,558,64v-2,-2,-5,-2,-7,c549,66,548,70,550,72v2,2,6,2,8,c560,70,560,68,559,66,587,43,613,23,636,7v1,,2,-1,3,-2c639,5,640,4,640,4v2,-2,4,-3,6,-4c669,,669,,669,,654,14,637,31,616,52v-2,-2,-4,-1,-6,c608,54,608,58,610,60v2,2,5,2,7,c619,58,619,55,618,53,639,32,657,14,673,v16,,16,,16,c676,15,660,33,642,56v-2,-1,-5,-1,-7,1c633,59,633,62,635,64v,1,1,1,1,1c624,80,612,96,599,113v,,,,,c598,113,597,114,597,115v-1,3,-3,5,-5,8c590,122,588,122,587,124v-3,2,-3,5,-1,7c588,133,592,133,594,131v2,-2,2,-5,,-7c594,124,594,124,594,124v1,-2,3,-4,4,-6c601,128,615,150,617,171v3,-10,-9,-49,-16,-57c614,97,626,81,638,66v2,,3,,4,-1c644,63,644,61,644,59,662,37,679,17,694,v7,,7,,7,c690,16,678,35,663,59v-1,,-3,,-5,1c656,62,656,66,658,68v2,2,5,2,8,c668,66,668,63,666,60v,,-1,,-1,c680,36,693,16,704,v5,,5,,5,c692,26,672,60,650,98v,-3,-1,-5,-1,-5c649,91,645,91,644,93v,1,1,6,1,13c641,113,637,120,633,128v-2,-8,-5,-13,-7,-13c623,116,625,124,629,135v,,,,,c627,134,625,135,624,136v-3,2,-3,5,-1,8c625,146,629,146,631,144v,,,-1,,-1c634,153,637,164,638,175v1,-8,-1,-29,-5,-44c637,124,641,116,645,109v2,20,5,51,5,51c650,160,650,120,650,102,673,62,694,27,712,v3,,3,,3,c698,32,677,74,656,126v-2,,-3,,-4,1c650,129,650,132,652,134v2,3,5,3,7,1c661,133,661,129,659,127v,,-1,,-1,-1c679,75,700,32,717,v,,,,,c706,24,692,55,676,95v-1,,-3,,-4,1c670,98,670,101,672,104v2,2,5,2,7,c681,102,681,99,679,96v,,,,-1,c694,56,708,24,720,v7,,7,,7,c714,33,699,80,682,141v-2,,-3,,-4,1c677,143,677,143,676,144v-1,,-2,,-3,1c673,148,672,220,672,220v,,6,-53,6,-70c680,151,683,151,685,150v2,-2,2,-6,,-8c685,142,684,141,684,141,701,80,717,33,729,v4,,4,,4,c729,18,724,38,720,61v-1,,-2,,-3,1c715,64,715,68,717,70v2,2,5,2,7,c726,68,726,65,724,63v,-1,-1,-1,-2,-2c726,39,731,18,735,v2,,2,,2,c730,37,721,91,713,165v-1,,-2,1,-3,2c708,169,708,172,710,174v,1,1,1,1,1c707,195,698,241,698,241v,,15,-49,19,-66c717,174,717,174,717,174v2,-1,2,-4,1,-6c718,168,718,168,718,168v,-1,-1,-1,-1,-1c717,166,716,166,715,166,723,91,732,37,739,v4,,4,,4,c742,8,742,17,742,28v-1,1,-1,3,,4c742,54,742,82,744,114v-1,1,-2,1,-2,1c740,117,740,121,741,123v2,2,6,2,8,c751,121,751,118,749,116v-1,-1,-2,-2,-3,-2c744,83,744,56,744,35v2,1,4,1,6,-1c752,32,752,29,750,27v,-1,-2,-2,-3,-2c747,16,748,7,748,v5,,5,,5,c754,12,755,26,757,42v,2,1,4,1,6c758,48,758,48,758,48v,6,1,13,2,20c761,78,763,88,765,99v-1,1,-2,1,-2,1c761,102,760,106,762,108v1,1,3,1,4,2c769,131,773,155,778,181v,,,1,-1,1c775,184,775,187,777,189v,1,1,1,1,1c767,203,749,234,749,252v15,-49,44,-60,38,-66c787,186,787,185,786,185v,-1,,-2,-1,-3c784,181,782,181,781,181v-5,-26,-10,-50,-13,-72c769,109,769,109,770,108v2,-2,2,-5,,-7c769,100,768,99,767,99,765,88,764,78,762,68v-1,-7,-1,-14,-2,-20c760,48,760,48,760,47v,-1,-1,-3,-1,-5c758,27,757,12,756,v7,,7,,7,c768,23,774,52,782,85v,1,-1,1,-1,1c779,88,778,91,780,94v2,2,6,2,8,c790,92,790,89,788,86v-1,-1,-2,-1,-4,-1c776,52,770,23,765,v1,,1,,1,c775,38,790,92,813,163v,,-1,,-1,1c811,165,810,168,811,170v-13,14,-29,40,-31,56c801,176,833,167,827,160v-1,-2,-4,,-9,3c817,162,816,162,815,162,792,93,778,39,769,2v1,1,3,1,5,1c785,35,801,79,825,136v,,,,,c823,138,823,142,825,144v2,2,5,2,7,c834,142,834,139,832,137v-1,-2,-3,-2,-5,-2c809,92,795,56,784,27v9,21,19,45,33,74c817,101,816,101,816,101v-2,2,-2,5,,7c818,110,821,111,823,109v3,-2,3,-6,1,-8c822,100,820,99,819,100,799,58,786,25,776,1v1,,1,-1,1,-1c783,,783,,783,v16,32,39,76,70,129c853,129,853,129,853,129v-2,2,-2,5,,7c855,138,858,138,860,136v3,-1,3,-5,1,-7c859,127,857,127,855,128,824,75,801,32,785,v7,,7,,7,c801,13,811,28,823,45v-2,2,-3,5,-1,7c824,55,828,55,830,53v2,-2,2,-6,,-8c829,44,826,43,824,44,813,28,803,13,794,v5,,5,,5,c825,35,858,80,893,124v-1,1,-1,4,1,6c896,132,899,133,901,131v2,-2,2,-6,,-8c900,121,897,121,895,122,860,79,827,35,802,v13,,13,,13,c878,65,878,65,878,65v-1,2,-1,5,1,7c881,74,884,74,886,72v2,-2,2,-5,,-7c885,63,882,62,880,64,818,,818,,818,v16,,16,,16,c849,12,865,25,882,40v-1,2,-1,4,,6c884,48,888,48,890,46v2,-2,2,-5,,-7c888,37,885,36,883,38,867,24,852,11,838,v3,,3,,3,c871,22,904,48,936,74v,367,,367,,367c920,433,874,423,855,429v43,,70,15,81,18c936,477,936,477,936,477,921,466,885,449,868,449v37,10,58,28,68,35xm525,256v-4,-18,-66,-73,-75,-65c443,200,499,221,525,256xm493,275v-7,-14,-69,-49,-74,-40c414,243,465,250,493,275xm516,270v-6,-13,-62,-43,-67,-35c445,243,491,248,516,270xm550,287v-4,-14,-55,-52,-61,-45c483,249,528,261,550,287xm560,252v-2,-12,-38,-52,-44,-48c511,210,546,227,560,252xm633,312v-2,2,5,4,7,7c640,316,636,309,633,312xm637,230v1,-9,-4,-45,-8,-44c624,187,636,210,637,230xm616,193v3,-11,-14,-59,-21,-57c589,139,613,166,616,193xm560,354v-1,6,24,,39,7c593,355,562,347,560,354xm552,343v-7,-11,-34,-23,-51,-28c481,294,412,271,409,276v-11,-3,-18,-4,-19,-2c390,281,471,297,487,318v-4,-7,-16,-16,-30,-23c473,301,489,307,499,315v-7,-2,-13,-3,-13,-1c486,320,540,327,552,343xm553,367v-8,-5,-41,-3,-40,4c514,377,536,364,553,367xm522,454v3,5,22,-25,40,-28c550,424,519,449,522,454xm525,431v-16,-7,-73,7,-72,13c455,451,498,426,525,431xm553,468v-14,,-55,29,-51,34c507,507,532,472,553,468xm586,438v-12,,-46,26,-42,31c548,473,569,442,586,438xm604,404v-4,-21,-44,-15,-38,-3c570,410,589,380,604,404xm613,304v,-20,-30,-52,-36,-46c569,266,600,277,613,304xm634,428v-13,1,-20,20,-17,22c619,452,621,431,634,428xm642,361v,,-4,-13,-7,-12c635,349,633,351,633,351v-3,3,9,10,9,10xm662,204v,,4,-63,2,-66c664,136,660,136,659,137v,3,3,67,3,67xm668,364v-1,,-3,,-4,c661,364,664,378,664,378v,,6,-12,4,-14xm669,292v,,4,-59,3,-62c671,228,667,228,667,230v,2,2,62,2,62xm671,404v,,6,13,9,11c681,415,683,412,683,412v2,-3,-12,-8,-12,-8xm693,488v1,-3,-19,-34,-19,-34c674,454,688,488,691,490v,,2,-1,2,-2xm694,192v,,16,-70,15,-74c709,116,705,115,704,117v-1,3,-10,75,-10,75xm854,399v49,-12,81,5,81,-2c934,388,874,388,854,399xm839,379v37,-3,55,13,57,8c897,380,855,373,839,379xm894,326v-1,-7,-51,-1,-66,11c868,321,894,333,894,326xm871,365v36,-9,56,4,57,-2c929,357,885,356,871,365xm847,323v46,-25,81,-16,79,-24c924,291,864,307,847,323xm819,330v42,-35,80,-32,77,-40c892,282,833,310,819,330xm792,323v28,-31,57,-32,54,-38c842,279,800,306,792,323xm890,244v-5,-8,-75,26,-91,48c849,252,895,253,890,244xm781,336v29,-31,57,-32,54,-37c831,293,790,320,781,336xm799,290v49,-47,98,-51,92,-59c885,223,814,264,799,290xm778,252v25,-33,49,-32,46,-39c821,207,786,234,778,252xm775,376v32,-30,60,-28,57,-35c829,334,786,358,775,376xm728,348v21,-27,42,-28,39,-33c765,310,734,333,728,348xm740,197v12,-30,29,-41,25,-44c761,150,744,174,740,197xm730,174v,,15,-43,15,-45c744,127,741,126,740,127v-1,2,-10,47,-10,47xm718,308v22,-26,40,-23,38,-29c755,273,725,293,718,308xm708,251v7,-31,22,-46,17,-48c722,201,708,227,708,251xm705,350v,,16,-7,15,-10c720,340,718,338,718,337v-3,-1,-13,13,-13,13xm738,501v,-4,-20,-29,-35,-37c717,475,732,502,736,503v1,,2,-1,2,-2xm711,448v32,5,23,32,31,27c747,470,734,449,711,448xm760,394v2,-3,-15,-22,-32,1c750,374,755,397,760,394xm806,455v3,-5,-26,-28,-61,-15c785,432,803,460,806,455xm769,468v25,9,34,37,39,35c812,500,795,475,769,468xm793,472v26,4,40,29,44,26c841,494,820,473,793,472xm893,417v,-7,-52,-11,-70,-2c866,407,892,423,893,417xm846,465v40,9,56,33,59,27c908,486,864,464,846,465xm370,373c296,300,244,243,209,202v28,37,69,85,119,140c325,344,325,344,325,344,261,275,213,215,185,177v-2,2,-2,2,-2,2c179,174,176,170,173,166v16,28,41,73,78,126c252,294,254,297,256,299v,,,1,,1c262,309,269,318,276,328v12,16,24,33,37,50c313,378,313,378,313,378v14,18,28,37,44,58c373,431,399,426,423,424,407,409,392,395,378,381v-15,1,-25,2,-26,-2c352,376,359,374,370,373xm218,129v,,,,,c226,129,235,129,245,129v-10,,-18,,-27,xm392,353c322,296,271,250,234,215v-1,2,-1,2,-1,2c220,206,208,194,197,184v35,40,92,104,178,188c386,371,400,371,414,371v-5,-4,-10,-8,-15,-12c381,361,367,362,366,359v,-3,11,-5,26,-6xm398,306c280,232,205,176,172,150v9,9,21,22,37,37c242,217,295,261,377,323v11,-2,30,-1,51,2c424,322,420,320,416,317v-28,-1,-49,1,-50,-5c365,307,379,305,398,306xm51,c41,,41,,41,v78,90,78,90,78,90l51,xm160,178v7,56,23,165,58,326c277,504,277,504,277,504,215,350,183,247,167,189v8,42,23,102,47,169c210,359,210,359,210,359,184,285,169,219,160,178xm,92v,1,,1,,1c19,98,19,98,19,98l,92xm90,123c,105,,105,,105v,5,,5,,5l90,123xm,96v,6,,6,,6c90,119,90,119,90,119l,96xm,66v,8,,8,,8c103,112,103,112,103,112l,66xm104,118v,-1,,-1,,-1c105,117,105,117,105,117,,77,,77,,77,,88,,88,,88r104,30xm114,139c,148,,148,,148v,10,,10,,10l114,139xm,191v,7,,7,,7c100,155,100,155,100,155l,191xm51,180c,202,,202,,202v,5,,5,,5c51,182,51,182,51,182r,-2xm15,c13,,13,,13,,51,36,51,36,51,36l15,xm122,99c37,,37,,37,,23,,23,,23,r99,99xm,127v,13,,13,,13c120,134,120,134,120,134l,127xm,114v,7,,7,,7c62,125,62,125,62,125,41,123,41,123,41,123v,-3,,-3,,-3l,114xm8,c,,,,,,,11,,11,,11v122,95,122,95,122,95l8,xm120,110c,21,,21,,21,,36,,36,,36r120,74xm,15v,1,,1,,1c29,38,29,38,29,38l,15xm,43v,2,,2,,2c50,73,50,73,50,73l,43xm72,94c6,62,6,62,6,62,7,58,7,58,7,58,89,99,89,99,89,99,,49,,49,,49,,62,,62,,62l72,94xe" fillcolor="yellow" stroked="f">
                      <v:shadow on="t" color="black" opacity="41287f" offset="0,1.5pt"/>
                      <v:path arrowok="t" o:connecttype="custom" o:connectlocs="358760,0;511154,0;307962,618618;0,719617;0,931083;374634,776428;873089,0;1044531,0;2920878,0;2971676,50499;682597,0;415908,1590731;422257,0;336536,0;2809758,72593;1698554,523931;2419249,1590731;1498537,1590731;530203,520775;1231849,1496045;1377893,1205673;1238198,1051019;577826,486057;593700,460807;1841423,647024;1158827,359808;1917620,0;2019216,22093;1901746,356652;2225582,0;1996992,426089;2092238,400839;2133511,694367;2254156,527088;2352577,388214;2419249,340871;2412899,151498;2476397,713304;2612916,344027;2635140,167279;2793883,201998;2971676,1527607;2009691,984738;1546160,1003676;1755702,1477108;2038265,1139393;2130336,1275110;2628790,1063644;2825632,770116;2349402,621774;2238282,1104675;2441473,1477108;549252,523931;1244548,1114143;1263597,965801;285738,388214;0,277747;41273,0;0,359808;158743,230404" o:connectangles="0,0,0,0,0,0,0,0,0,0,0,0,0,0,0,0,0,0,0,0,0,0,0,0,0,0,0,0,0,0,0,0,0,0,0,0,0,0,0,0,0,0,0,0,0,0,0,0,0,0,0,0,0,0,0,0,0,0,0,0"/>
                      <o:lock v:ext="edit" verticies="t"/>
                    </v:shape>
                    <v:roundrect id="Rounded Rectangle 93" o:spid="_x0000_s1052" style="position:absolute;left:2760;top:2156;width:24192;height:11856;visibility:visible;mso-wrap-style:square;v-text-anchor:middle" arcsize="710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VQhMIA&#10;AADbAAAADwAAAGRycy9kb3ducmV2LnhtbESPQWsCMRSE74X+h/AKXhbNarHoapQiKL1qxfNz89ws&#10;bl62SdS1v74RhB6HmfmGmS8724gr+VA7VjAc5CCIS6drrhTsv9f9CYgQkTU2jknBnQIsF68vcyy0&#10;u/GWrrtYiQThUKACE2NbSBlKQxbDwLXEyTs5bzEm6SupPd4S3DZylOcf0mLNacFgSytD5Xl3sQrI&#10;7H/98ZBtKBvL8eG0vdj1T6ZU7637nIGI1MX/8LP9pRVM3+HxJf0A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RVCEwgAAANsAAAAPAAAAAAAAAAAAAAAAAJgCAABkcnMvZG93&#10;bnJldi54bWxQSwUGAAAAAAQABAD1AAAAhwMAAAAA&#10;" fillcolor="#ffff81" stroked="f">
                      <v:shadow on="t" color="black" opacity="41287f" offset="0,1.5pt"/>
                    </v:roundrect>
                  </v:group>
                </v:group>
                <v:group id="Group 94" o:spid="_x0000_s1053" style="position:absolute;left:190;top:73723;width:61716;height:16002" coordsize="61715,16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group id="Group 95" o:spid="_x0000_s1054" style="position:absolute;width:29711;height:16002" coordsize="29716,16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  <v:shape id="Freeform 13" o:spid="_x0000_s1055" style="position:absolute;width:29716;height:16002;visibility:visible;mso-wrap-style:square;v-text-anchor:top" coordsize="937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Wg4MIA&#10;AADbAAAADwAAAGRycy9kb3ducmV2LnhtbESP0YrCMBRE3xf8h3AF39ZUha5Wo4ggKOzDWv2AS3Nt&#10;q81NSWKtf28WFvZxmJkzzGrTm0Z05HxtWcFknIAgLqyuuVRwOe8/5yB8QNbYWCYFL/KwWQ8+Vphp&#10;++QTdXkoRYSwz1BBFUKbSemLigz6sW2Jo3e1zmCI0pVSO3xGuGnkNElSabDmuFBhS7uKinv+MApS&#10;/e1Ot4ufHX/87itv+y6k7qrUaNhvlyAC9eE//Nc+aAWLFH6/xB8g1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BaDgwgAAANsAAAAPAAAAAAAAAAAAAAAAAJgCAABkcnMvZG93&#10;bnJldi54bWxQSwUGAAAAAAQABAD1AAAAhwMAAAAA&#10;" path="m566,504v-2,,-2,,-2,c563,503,562,502,560,502v-2,,-3,1,-4,2c554,504,554,504,554,504v1,-2,3,-4,6,-4c563,500,565,502,566,504xm499,463v-23,,-42,18,-44,41c457,504,457,504,457,504v1,-10,5,-20,12,-27c477,470,487,465,499,465v11,,22,5,29,12c535,484,540,494,540,504v2,,2,,2,c541,481,522,463,499,463xm256,493v-7,,-12,5,-13,11c244,504,244,504,244,504v2,-5,6,-9,12,-9c262,495,266,499,267,504v2,,2,,2,c268,498,262,493,256,493xm195,500v-3,,-5,2,-6,4c191,504,191,504,191,504v1,-1,2,-2,4,-2c197,502,198,503,199,504v2,,2,,2,c200,502,198,500,195,500xm499,471v-19,,-35,15,-36,33c465,504,465,504,465,504v,-8,4,-16,9,-21c481,476,489,473,499,473v9,,18,3,24,10c528,488,532,496,533,504v1,,1,,1,c533,486,517,471,499,471xm256,500v-3,,-5,2,-6,4c252,504,252,504,252,504v1,-1,2,-2,4,-2c258,502,259,503,260,504v2,,2,,2,c261,502,259,500,256,500xm499,478v-15,,-28,11,-29,26c472,504,472,504,472,504v,-6,3,-12,7,-16c484,483,491,480,499,480v7,,14,3,19,8c522,492,525,498,526,504v1,,1,,1,c526,489,514,478,499,478xm256,486v-11,,-20,8,-21,18c237,504,237,504,237,504v,-4,2,-8,5,-11c246,489,250,487,256,487v5,,10,2,14,6c273,496,275,500,275,504v2,,2,,2,c275,494,267,486,256,486xm378,486v-11,,-20,8,-21,18c359,504,359,504,359,504v,-4,2,-8,5,-11c368,489,372,487,378,487v5,,10,2,14,6c394,496,396,500,397,504v2,,2,,2,c397,494,388,486,378,486xm256,463v-23,,-42,18,-43,41c214,504,214,504,214,504v1,-10,5,-20,12,-27c234,470,244,465,256,465v11,,22,5,30,12c293,484,297,494,298,504v1,,1,,1,c298,481,279,463,256,463xm378,478v-15,,-27,11,-29,26c351,504,351,504,351,504v,-6,3,-12,8,-16c363,483,370,480,378,480v7,,14,3,19,8c401,492,404,498,405,504v1,,1,,1,c405,489,393,478,378,478xm378,493v-7,,-12,5,-13,11c366,504,366,504,366,504v1,-5,6,-9,12,-9c383,495,388,499,389,504v2,,2,,2,c390,498,384,493,378,493xm378,500v-3,,-5,2,-6,4c374,504,374,504,374,504v1,-1,2,-2,4,-2c380,502,381,503,382,504v2,,2,,2,c383,502,380,500,378,500xm935,46v,,1,,2,c937,48,937,48,937,48v-5,-1,-9,-2,-13,-2c913,46,903,50,895,55v2,2,3,3,5,4c907,55,915,52,924,52v4,,8,1,13,2c937,56,937,56,937,56v-5,-1,-9,-2,-13,-2c915,54,907,56,901,61v1,1,3,3,4,4c910,62,917,60,924,60v4,,8,1,13,2c937,64,937,64,937,64v-4,-1,-9,-2,-13,-2c917,62,911,63,906,67v1,1,2,3,3,4c913,69,918,67,924,67v4,,9,1,13,3c937,72,937,72,937,72v-4,-2,-9,-3,-13,-3c918,69,913,70,909,73v1,1,2,3,3,5c915,76,919,75,924,75v4,,9,1,12,4c936,79,936,78,937,78v,5,,5,,5c935,87,935,91,935,96v,,,1,,1c935,97,936,98,937,98v,1,,1,,1c932,98,928,98,924,98v-11,,-21,3,-29,9c897,108,898,109,900,111v7,-5,15,-7,24,-7c928,104,932,104,937,106v,1,,1,,1c932,106,928,105,924,105v-9,,-17,3,-23,7c902,113,904,115,905,117v5,-4,12,-6,19,-6c928,111,932,112,937,114v,2,,2,,2c933,114,928,113,924,113v-7,,-13,2,-18,5c907,119,908,121,909,123v4,-3,9,-5,15,-5c928,118,933,120,937,121v,2,,2,,2c933,121,928,120,924,120v-6,,-11,1,-15,4c910,126,911,128,912,130v3,-3,7,-4,12,-4c928,126,933,128,936,130v,,,,1,-1c937,134,937,134,937,134v-2,5,-2,9,-2,13c935,148,935,148,935,149v,,1,,2,c937,151,937,151,937,151v-5,-1,-9,-2,-13,-2c913,149,903,152,895,158v2,1,3,3,5,4c907,158,915,155,924,155v4,,8,1,13,2c937,159,937,159,937,159v-5,-2,-9,-2,-13,-2c915,157,907,159,901,163v1,2,3,3,4,5c910,165,917,163,924,163v4,,8,1,13,2c937,167,937,167,937,167v-4,-2,-9,-3,-13,-3c917,164,911,166,906,169v1,2,2,3,3,5c913,171,918,170,924,170v4,,9,1,13,3c937,175,937,175,937,175v-4,-2,-9,-4,-13,-4c918,171,913,173,909,175v1,2,2,4,3,6c915,179,919,177,924,177v4,,9,2,12,5c936,181,936,181,937,181v,5,,5,,5c935,190,935,194,935,199v,,,,,1c935,200,936,200,937,200v,2,,2,,2c932,201,928,200,924,200v-11,,-21,4,-29,9c897,211,898,212,900,214v7,-5,15,-8,24,-8c928,206,932,207,937,208v,2,,2,,2c932,209,928,208,924,208v-9,,-17,2,-23,7c902,216,904,218,905,219v5,-3,12,-5,19,-5c928,214,932,215,937,217v,1,,1,,1c933,217,928,216,924,216v-7,,-13,2,-18,5c907,222,908,224,909,225v4,-2,9,-4,15,-4c928,221,933,222,937,224v,2,,2,,2c933,224,928,223,924,223v-6,,-11,1,-15,4c910,229,911,231,912,232v3,-2,7,-3,12,-3c928,229,933,230,936,233v,,,-1,1,-1c937,237,937,237,937,237v-2,4,-2,9,-2,13c935,250,935,251,935,251v,,1,1,2,1c937,253,937,253,937,253v-5,-1,-9,-1,-13,-1c913,252,903,255,895,261v2,1,3,2,5,4c907,260,915,258,924,258v4,,8,,13,2c937,261,937,261,937,261v-5,-1,-9,-2,-13,-2c915,259,907,262,901,266v1,2,3,3,4,5c910,267,917,265,924,265v4,,8,1,13,3c937,270,937,270,937,270v-4,-2,-9,-3,-13,-3c917,267,911,269,906,272v1,2,2,3,3,5c913,274,918,272,924,272v4,,9,2,13,4c937,277,937,277,937,277v-4,-2,-9,-3,-13,-3c918,274,913,276,909,278v1,2,2,4,3,6c915,282,919,280,924,280v4,,9,2,12,4c936,284,936,284,937,283v,6,,6,,6c935,293,935,297,935,301v,1,,1,,2c935,303,936,303,937,303v,2,,2,,2c932,304,928,303,924,303v-11,,-21,3,-29,9c897,313,898,315,900,316v7,-4,15,-7,24,-7c928,309,932,310,937,311v,2,,2,,2c932,311,928,311,924,311v-9,,-17,2,-23,6c902,319,904,321,905,322v5,-3,12,-5,19,-5c928,317,932,318,937,319v,2,,2,,2c933,319,928,318,924,318v-7,,-13,2,-18,6c907,325,908,327,909,328v4,-3,9,-4,15,-4c928,324,933,325,937,327v,2,,2,,2c933,327,928,325,924,325v-6,,-11,2,-15,5c910,331,911,333,912,335v3,-2,7,-3,12,-3c928,332,933,333,936,336v,-1,,-1,1,-1c937,340,937,340,937,340v-2,4,-2,8,-2,13c935,353,935,354,935,354v,,1,,2,1c937,356,937,356,937,356v-5,-1,-9,-2,-13,-2c913,354,903,358,895,364v2,1,3,2,5,4c907,363,915,361,924,361v4,,8,,13,2c937,364,937,364,937,364v-5,-1,-9,-2,-13,-2c915,362,907,365,901,369v1,1,3,3,4,5c910,370,917,368,924,368v4,,8,1,13,3c937,372,937,372,937,372v-4,-1,-9,-2,-13,-2c917,370,911,372,906,375v1,1,2,3,3,4c913,377,918,375,924,375v4,,9,1,13,3c937,380,937,380,937,380v-4,-2,-9,-3,-13,-3c918,377,913,378,909,381v1,2,2,4,3,6c915,384,919,383,924,383v4,,9,2,12,4c936,387,936,386,937,386v,5,,5,,5c935,395,935,400,935,404v,1,,1,,1c935,406,936,406,937,406v,2,,2,,2c932,406,928,406,924,406v-11,,-21,3,-29,9c897,416,898,418,900,419v7,-4,15,-7,24,-7c928,412,932,413,937,414v,2,,2,,2c932,414,928,413,924,413v-9,,-17,3,-23,7c902,422,904,423,905,425v5,-3,12,-5,19,-5c928,420,932,421,937,422v,2,,2,,2c933,422,928,421,924,421v-7,,-13,2,-18,5c907,428,908,429,909,431v4,-3,9,-4,15,-4c928,427,933,428,937,430v,2,,2,,2c933,429,928,428,924,428v-6,,-11,2,-15,4c910,434,911,436,912,438v3,-2,7,-4,12,-4c928,434,933,436,936,438v,,,,1,c937,443,937,443,937,443v-2,4,-2,8,-2,12c935,456,935,456,935,457v,,1,,2,c937,459,937,459,937,459v-5,-1,-9,-2,-13,-2c913,457,903,461,895,466v2,2,3,3,5,4c907,466,915,463,924,463v4,,8,1,13,2c937,467,937,467,937,467v-5,-1,-9,-2,-13,-2c915,465,907,467,901,472v1,1,3,3,4,4c910,473,917,471,924,471v4,,8,1,13,3c937,475,937,475,937,475v-4,-1,-9,-2,-13,-2c917,473,911,474,906,478v1,1,2,3,3,4c913,480,918,478,924,478v4,,9,1,13,3c937,483,937,483,937,483v-4,-2,-9,-3,-13,-3c918,480,913,481,909,484v1,1,2,3,3,5c915,487,919,486,924,486v4,,9,1,12,4c936,490,936,489,937,489v,5,,5,,5c936,497,935,501,935,504v-2,,-2,,-2,c933,503,933,502,934,500v-2,-3,-6,-5,-10,-5c920,495,916,497,914,499v,2,1,3,1,5c913,504,913,504,913,504v-1,-13,-6,-24,-14,-32c890,463,877,457,864,457v-14,,-27,6,-36,15c820,480,815,491,814,504v-1,,-1,,-1,c813,503,813,502,813,500v-2,-3,-6,-5,-10,-5c798,495,795,497,793,501v,1,,2,,3c791,504,791,504,791,504v-1,-13,-6,-24,-14,-32c768,463,755,457,742,457v-14,,-26,6,-35,15c698,480,693,491,692,504v-1,,-1,,-1,c691,503,691,502,691,500v-2,-3,-6,-5,-10,-5c677,495,674,497,671,499v1,2,1,3,1,5c670,504,670,504,670,504v,-13,-6,-24,-14,-32c647,463,635,457,621,457v-14,,-26,6,-35,15c577,480,572,491,571,504v-1,,-1,,-1,c570,503,570,502,570,500v-2,-3,-6,-5,-10,-5c555,495,552,497,550,501v-1,,-1,-1,-1,-1c550,501,550,503,550,504v-2,,-2,,-2,c547,491,542,480,534,472v-9,-9,-22,-15,-35,-15c485,457,473,463,464,472v-9,8,-14,19,-15,32c448,504,448,504,448,504v,-1,,-2,,-4c446,497,442,495,438,495v-4,,-7,2,-10,4c429,501,429,502,429,504v-2,,-2,,-2,c427,491,421,480,413,472v-9,-9,-22,-15,-35,-15c364,457,352,463,343,472v-9,8,-14,19,-15,32c327,504,327,504,327,504v,-1,,-2,,-4c325,497,321,495,317,495v-4,,-8,2,-10,6c307,502,307,503,307,504v-2,,-2,,-2,c305,491,299,480,291,472v-9,-9,-21,-15,-35,-15c242,457,230,463,221,472v-9,8,-14,19,-15,32c205,504,205,504,205,504v,-1,,-2,,-4c203,497,199,495,195,495v-4,,-7,2,-9,4c186,501,186,502,186,504v-1,,-1,,-1,c184,491,178,480,170,472v-9,-9,-21,-15,-35,-15c121,457,109,463,100,472v-8,8,-14,19,-14,32c84,504,84,504,84,504v,-1,,-2,,-4c82,497,78,495,74,495v-4,,-8,2,-10,6c64,502,64,503,64,504v-2,,-2,,-2,c62,491,56,480,48,472,39,463,27,457,13,457v-4,,-9,1,-13,2c,450,,450,,450v3,-5,7,-8,13,-8c20,442,27,448,27,455v,1,-1,2,-1,2c28,458,30,459,32,459v,-1,,-2,,-4c32,450,30,445,27,442v-4,-4,-9,-6,-14,-6c8,436,4,438,,441v,-3,,-3,,-3c4,436,8,434,13,434v12,,21,10,21,21c34,457,34,458,34,460v1,1,3,2,5,3c40,460,40,458,40,455v,-7,-3,-14,-8,-19c27,431,20,428,13,428v-5,,-9,1,-13,3c,429,,429,,429v4,-1,8,-2,13,-2c29,427,42,440,42,455v,3,-1,6,-1,9c42,464,43,465,44,466v,-1,1,-1,2,-2c47,461,47,458,47,455v,-9,-4,-18,-10,-24c31,425,22,421,13,421v-4,,-9,1,-13,3c,422,,422,,422v4,-2,9,-2,13,-2c33,420,49,436,49,455v,3,-1,5,-1,8c50,462,52,460,55,459v,-1,,-2,,-4c55,444,50,433,43,426,35,418,25,413,13,413v-4,,-9,1,-13,2c,414,,414,,414v4,-1,9,-2,13,-2c37,412,56,431,56,455v,2,,3,,4c58,458,60,457,63,457v,-1,,-1,,-2c63,442,57,429,48,420,39,411,27,406,13,406v-4,,-9,,-13,1c,399,,399,,399v3,-5,7,-9,13,-9c20,390,27,397,27,404v,1,-1,1,-1,2c28,407,30,407,32,408v,-1,,-3,,-4c32,399,30,394,27,390v-4,-3,-9,-5,-14,-5c8,385,4,386,,389v,-2,,-2,,-2c4,385,8,383,13,383v12,,21,9,21,21c34,406,34,407,34,409v1,,3,1,5,2c40,409,40,407,40,404v,-7,-3,-14,-8,-19c27,380,20,377,13,377v-5,,-9,1,-13,3c,378,,378,,378v4,-2,8,-3,13,-3c29,375,42,388,42,404v,3,-1,6,-1,8c42,413,43,414,44,414v,,1,-1,2,-1c47,410,47,407,47,404v,-9,-4,-18,-10,-24c31,374,22,370,13,370v-4,,-9,1,-13,2c,371,,371,,371v4,-2,9,-3,13,-3c33,368,49,384,49,404v,3,-1,5,-1,7c50,410,52,409,55,408v,-1,,-3,,-4c55,392,50,382,43,374,35,367,25,362,13,362v-4,,-9,1,-13,2c,362,,362,,362v4,-1,9,-1,13,-1c37,361,56,380,56,404v,1,,2,,3c58,407,60,406,63,406v,-1,,-1,,-2c63,390,57,378,48,369,39,360,27,354,13,354v-4,,-9,1,-13,2c,347,,347,,347v3,-4,7,-8,13,-8c20,339,27,345,27,353v,,-1,1,-1,2c28,355,30,356,32,357v,-2,,-3,,-4c32,347,30,342,27,339v-4,-4,-9,-6,-14,-6c8,333,4,335,,338v,-2,,-2,,-2c4,333,8,332,13,332v12,,21,9,21,21c34,354,34,356,34,357v1,1,3,2,5,3c40,358,40,355,40,353v,-8,-3,-15,-8,-20c27,328,20,325,13,325v-5,,-9,2,-13,3c,327,,327,,327v4,-2,8,-3,13,-3c29,324,42,337,42,353v,3,-1,5,-1,8c42,362,43,362,44,363v,-1,1,-1,2,-2c47,358,47,356,47,353v,-10,-4,-18,-10,-25c31,322,22,318,13,318v-4,,-9,1,-13,3c,319,,319,,319v4,-1,9,-2,13,-2c33,317,49,333,49,353v,2,-1,5,-1,7c50,359,52,358,55,357v,-2,,-3,,-4c55,341,50,331,43,323,35,315,25,311,13,311v-4,,-9,,-13,2c,311,,311,,311v4,-1,9,-2,13,-2c37,309,56,329,56,353v,1,,2,,3c58,355,60,355,63,354v,,,-1,,-1c63,339,57,327,48,318,39,309,27,303,13,303v-4,,-9,1,-13,2c,296,,296,,296v3,-5,7,-8,13,-8c20,288,27,294,27,301v,1,-1,2,-1,2c28,304,30,304,32,305v,-1,,-2,,-4c32,296,30,291,27,287v-4,-3,-9,-5,-14,-5c8,282,4,284,,286v,-2,,-2,,-2c4,282,8,280,13,280v12,,21,10,21,21c34,303,34,304,34,306v1,1,3,2,5,3c40,306,40,304,40,301v,-7,-3,-14,-8,-19c27,277,20,274,13,274v-5,,-9,1,-13,3c,275,,275,,275v4,-1,8,-3,13,-3c29,272,42,285,42,301v,3,-1,6,-1,9c42,310,43,311,44,312v,-1,1,-2,2,-2c47,307,47,304,47,301v,-9,-4,-18,-10,-24c31,271,22,267,13,267v-4,,-9,1,-13,2c,268,,268,,268v4,-2,9,-3,13,-3c33,265,49,282,49,301v,3,-1,5,-1,8c50,307,52,306,55,305v,-1,,-2,,-4c55,290,50,279,43,272,35,264,25,259,13,259v-4,,-9,1,-13,2c,260,,260,,260v4,-2,9,-2,13,-2c37,258,56,277,56,301v,1,,3,,4c58,304,60,303,63,303v,-1,,-1,,-2c63,288,57,275,48,266,39,257,27,252,13,252v-4,,-9,,-13,1c,245,,245,,245v3,-5,7,-9,13,-9c20,236,27,242,27,250v,1,-1,1,-1,2c28,252,30,253,32,254v,-1,,-3,,-4c32,245,30,240,27,236v-4,-3,-9,-6,-14,-6c8,230,4,232,,235v,-2,,-2,,-2c4,230,8,229,13,229v12,,21,9,21,21c34,251,34,253,34,254v1,1,3,2,5,3c40,255,40,252,40,250v,-8,-3,-14,-8,-19c27,226,20,223,13,223v-5,,-9,1,-13,3c,224,,224,,224v4,-2,8,-3,13,-3c29,221,42,234,42,250v,3,-1,6,-1,8c42,259,43,259,44,260v,,1,-1,2,-2c47,256,47,253,47,250v,-10,-4,-18,-10,-24c31,220,22,216,13,216v-4,,-9,1,-13,2c,216,,216,,216v4,-1,9,-2,13,-2c33,214,49,230,49,250v,2,-1,5,-1,7c50,256,52,255,55,254v,-1,,-3,,-4c55,238,50,228,43,220,35,213,25,208,13,208v-4,,-9,1,-13,2c,208,,208,,208v4,-1,9,-2,13,-2c37,206,56,226,56,250v,1,,2,,3c58,253,60,252,63,251v,,,-1,,-1c63,236,57,224,48,215,39,206,27,200,13,200v-4,,-9,1,-13,2c,193,,193,,193v3,-5,7,-8,13,-8c20,185,27,191,27,199v,,-1,1,-1,1c28,201,30,202,32,202v,-1,,-2,,-3c32,193,30,188,27,185v-4,-4,-9,-6,-14,-6c8,179,4,181,,184v,-2,,-2,,-2c4,179,8,177,13,177v12,,21,10,21,22c34,200,34,202,34,203v1,1,3,2,5,3c40,204,40,201,40,199v,-8,-3,-15,-8,-20c27,174,20,171,13,171v-5,,-9,1,-13,3c,173,,173,,173v4,-2,8,-3,13,-3c29,170,42,183,42,199v,2,-1,5,-1,8c42,207,43,208,44,209v,-1,1,-1,2,-2c47,204,47,201,47,199v,-10,-4,-18,-10,-25c31,168,22,164,13,164v-4,,-9,1,-13,3c,165,,165,,165v4,-1,9,-2,13,-2c33,163,49,179,49,199v,2,-1,5,-1,7c50,205,52,204,55,203v,-2,,-3,,-4c55,187,50,176,43,169,35,161,25,157,13,157v-4,,-9,,-13,1c,157,,157,,157v4,-1,9,-2,13,-2c37,155,56,175,56,199v,1,,2,,3c58,201,60,201,63,200v,,,-1,,-1c63,185,57,172,48,163,39,154,27,149,13,149v-4,,-9,,-13,2c,142,,142,,142v3,-5,7,-8,13,-8c20,134,27,140,27,147v,1,-1,1,-1,2c28,150,30,150,32,151v,-1,,-3,,-4c32,142,30,137,27,133v-4,-3,-9,-5,-14,-5c8,128,4,129,,132v,-2,,-2,,-2c4,128,8,126,13,126v12,,21,9,21,21c34,149,34,150,34,152v1,,3,1,5,3c40,152,40,150,40,147v,-7,-3,-14,-8,-19c27,123,20,120,13,120v-5,,-9,1,-13,3c,121,,121,,121v4,-2,8,-3,13,-3c29,118,42,131,42,147v,3,-1,6,-1,8c42,156,43,157,44,157v,,1,-1,2,-1c47,153,47,150,47,147v,-9,-4,-18,-10,-24c31,117,22,113,13,113v-4,,-9,1,-13,2c,114,,114,,114v4,-2,9,-3,13,-3c33,111,49,127,49,147v,3,-1,5,-1,8c50,153,52,152,55,151v,-1,,-2,,-4c55,136,50,125,43,117,35,110,25,105,13,105v-4,,-9,1,-13,2c,105,,105,,105v4,-1,9,-1,13,-1c37,104,56,123,56,147v,1,,2,,4c58,150,60,149,63,149v,-1,,-1,,-2c63,133,57,121,48,112,39,103,27,98,13,98,9,98,4,98,,99,,90,,90,,90,3,86,7,82,13,82v7,,14,6,14,14c27,96,26,97,26,98v2,,4,1,6,2c32,98,32,97,32,96,32,90,30,86,27,82,23,78,18,76,13,76,8,76,4,78,,81,,79,,79,,79,4,76,8,75,13,75v12,,21,9,21,21c34,97,34,99,34,100v1,1,3,2,5,3c40,101,40,98,40,96,40,88,37,81,32,77,27,72,20,69,13,69,8,69,4,70,,72,,70,,70,,70,4,68,8,67,13,67v16,,29,13,29,29c42,99,41,101,41,104v1,1,2,1,3,2c44,105,45,105,46,104v1,-2,1,-5,1,-8c47,86,43,78,37,72,31,65,22,62,13,62,9,62,4,62,,64,,62,,62,,62,4,61,9,60,13,60v20,,36,16,36,36c49,98,48,101,48,103v2,-1,4,-2,7,-3c55,98,55,97,55,96,55,84,50,74,43,66,35,59,25,54,13,54,9,54,4,54,,56,,54,,54,,54,4,53,9,52,13,52v24,,43,20,43,44c56,97,56,98,56,99v2,-1,4,-1,7,-2c63,97,63,96,63,96,63,82,57,70,48,61,39,52,27,46,13,46,9,46,4,47,,48,,39,,39,,39,3,34,7,31,13,31v7,,14,6,14,13c27,45,26,46,26,46v2,1,4,2,6,2c32,47,32,46,32,44,32,39,30,34,27,31,23,27,18,25,13,25,8,25,4,27,,29,,27,,27,,27,4,25,8,23,13,23v12,,21,10,21,21c34,46,34,47,34,49v1,1,3,2,5,3c40,49,40,47,40,44,40,37,37,30,32,25,27,20,20,17,13,17,8,17,4,18,,20,,18,,18,,18,4,17,8,16,13,16v16,,29,12,29,28c42,47,41,50,41,53v1,,2,1,3,2c44,54,45,54,46,53v1,-3,1,-6,1,-9c47,35,43,26,37,20,31,14,22,10,13,10,9,10,4,11,,13,,11,,11,,11,4,9,9,9,13,9v20,,36,16,36,35c49,47,48,49,48,52v2,-2,4,-3,7,-4c55,47,55,46,55,44,55,33,50,22,43,15,35,7,25,2,13,2,9,2,4,3,,4,,3,,3,,3,4,2,9,1,13,1v24,,43,19,43,43c56,46,56,47,56,48v2,-1,4,-2,7,-2c63,45,63,45,63,44,63,31,57,18,48,9,44,6,40,2,35,v3,,3,,3,c39,,39,,39,v,,,,,c41,,41,,41,v,,,1,,1c42,2,43,3,44,3v,,1,-1,2,-1c46,1,46,1,46,v2,,2,,2,c48,,48,,48,v,,,,1,c52,,52,,52,,49,1,47,3,45,4v1,2,3,3,5,5c57,4,65,1,74,1v9,,18,3,25,7c100,7,102,6,103,4,101,3,99,1,96,v4,,4,,4,c100,,100,,100,v,,,,,c102,,102,,102,v,,,1,,1c103,2,104,3,105,3v1,,1,-1,2,-2c107,1,107,,107,v2,,2,,2,c109,,109,,109,v,,,,1,c113,,113,,113,v-5,2,-9,6,-13,9c91,18,85,31,85,44v,1,,1,,2c88,46,90,47,92,48v,-1,,-3,,-4c92,20,111,1,135,1v24,,44,19,44,43c179,45,178,46,178,47v2,,5,-1,7,-1c185,45,185,45,185,44,185,31,179,18,170,9,166,6,162,2,157,v3,,3,,3,c161,,161,,161,v,,,,,c163,,163,,163,v,,,1,,1c163,2,164,2,165,3v1,-1,2,-2,3,-2c168,,168,,168,v5,,5,,5,c171,1,168,2,166,4v2,1,4,3,5,4c178,4,186,1,195,1v9,,17,3,24,7c221,7,222,6,224,4,222,3,220,1,217,v4,,4,,4,c221,,221,,221,v,,,,,c222,,222,,222,v1,,1,1,1,1c224,2,225,3,225,3v1,,2,-1,3,-2c228,1,228,,228,v2,,2,,2,c230,,230,,230,v,,,,,c234,,234,,234,v-5,2,-9,6,-13,9c212,18,206,31,206,44v,1,,1,,2c208,46,210,47,213,48v-1,-1,-1,-3,-1,-4c212,20,232,1,256,1v24,,43,19,43,43c299,46,299,47,299,48v2,-1,4,-2,6,-2c305,45,306,45,306,44,306,31,300,18,291,9,287,6,283,2,278,v3,,3,,3,c282,,282,,282,v,,,,,c284,,284,,284,v,,,1,-1,1c284,2,285,3,286,3v1,,2,-1,3,-2c289,1,289,,289,v2,,2,,2,c291,,291,,291,v,,,,,c295,,295,,295,v-3,1,-5,3,-7,4c289,6,291,7,292,8v7,-4,16,-7,25,-7c326,1,334,4,341,8v2,-1,3,-2,5,-4c344,3,342,1,339,v3,,3,,3,c343,,343,,343,v,,,,,c344,,344,,344,v,,,1,1,1c346,2,346,3,347,3v1,,2,-1,3,-2c350,1,350,,350,v2,,2,,2,c352,,352,,352,v,,,,,c356,,356,,356,v-5,2,-10,6,-13,9c334,18,328,31,328,44v,1,,1,,2c330,46,332,47,334,48v,-1,,-3,,-4c334,20,354,1,378,1v24,,43,19,43,43c421,45,421,46,421,47v2,,4,-1,6,-1c427,45,427,45,427,44,427,31,422,18,413,9,409,6,405,2,400,v3,,3,,3,c403,,404,,404,v,,,,,c406,,406,,406,v,,-1,1,-1,1c406,2,407,2,408,3v1,-1,2,-2,3,-2c411,,411,,411,v5,,5,,5,c413,1,411,2,409,4v2,1,3,3,5,4c421,4,429,1,438,1v9,,17,3,24,7c464,7,465,6,467,4,465,3,462,1,460,v3,,3,,3,c463,,463,,464,v,,,,,c465,,465,,465,v,,,1,,1c466,2,467,3,468,3v1,,2,-1,3,-2c471,1,471,,471,v1,,1,,1,c472,,472,,472,v1,,1,,1,c477,,477,,477,v-5,2,-10,6,-13,9c455,18,449,31,449,44v,1,,1,,2c451,46,453,47,455,48v,-1,,-3,,-4c455,20,475,1,499,1v24,,43,19,43,43c542,46,542,47,542,48v2,-1,4,-2,6,-2c548,45,548,45,548,44,548,31,543,18,534,9,530,6,526,2,521,v3,,3,,3,c524,,525,,525,v,,,,,c527,,527,,527,v-1,,-1,1,-1,1c527,2,528,3,529,3v1,,2,-1,3,-1c532,1,532,1,532,v2,,2,,2,c534,,534,,534,v,,,,,c538,,538,,538,v-3,1,-5,3,-7,4c532,6,534,7,535,9v7,-5,16,-8,25,-8c569,1,577,4,584,8v2,-1,3,-2,5,-4c587,3,585,1,582,v3,,3,,3,c586,,586,,586,v,,,,,c587,,587,,587,v,,1,1,1,1c589,2,589,3,590,3v1,,2,-1,3,-2c593,1,593,,593,v2,,2,,2,c595,,595,,595,v,,,,,c599,,599,,599,v-5,2,-10,6,-13,9c577,18,571,31,571,44v,1,,1,,2c573,46,575,47,577,48v,-1,,-3,,-4c577,20,597,1,621,1v24,,43,19,43,43c664,45,664,46,664,47v2,,4,-1,6,-1c670,45,670,45,670,44,670,31,665,18,656,9,652,6,648,2,643,v3,,3,,3,c647,,647,,647,v,,,,,c649,,649,,649,v,,,1,-1,1c649,2,650,2,651,3v1,-1,2,-2,3,-2c654,,654,,654,v5,,5,,5,c656,1,654,2,652,4v2,1,3,3,5,4c664,4,672,1,681,1v9,,17,3,24,7c707,7,708,6,710,4,708,3,705,1,703,v3,,3,,3,c706,,707,,707,v,,,,,c708,,708,,708,v,,,1,,1c709,2,710,3,711,3v1,,2,-1,3,-2c714,1,714,,714,v1,,1,,1,c715,,715,,715,v1,,1,,1,c720,,720,,720,v-5,2,-10,6,-13,9c698,18,692,31,692,44v,1,,1,,2c694,46,696,47,698,48v,-1,,-3,,-4c698,20,718,1,742,1v24,,43,19,43,43c785,46,785,47,785,48v2,-1,4,-2,6,-2c791,45,791,45,791,44,791,31,786,18,777,9,773,6,769,2,764,v3,,3,,3,c767,,768,,768,v,,,,,c770,,770,,770,v-1,,-1,1,-1,1c770,2,771,3,772,3v1,,2,-1,3,-2c775,1,775,,775,v2,,2,,2,c777,,777,,777,v,,,,,c781,,781,,781,v-3,1,-5,3,-8,4c775,6,777,7,778,8v7,-4,16,-7,25,-7c812,1,820,4,827,8v2,-1,3,-2,5,-4c830,3,827,1,825,v3,,3,,3,c828,,828,,829,v,,,,-1,c830,,830,,830,v,,,1,,1c831,2,832,3,833,3v1,,2,-1,3,-2c836,1,836,,836,v1,,1,,1,c837,,837,,837,v1,,1,,1,c841,,841,,841,v-4,2,-9,6,-13,9c820,18,814,31,814,44v,1,,1,,2c816,46,818,47,820,48v,-1,,-3,,-4c820,20,840,1,864,1v24,,43,19,43,43c907,45,907,46,907,47v2,,4,-1,6,-1c913,45,913,45,913,44,913,31,908,18,899,9,895,6,891,2,886,v3,,3,,3,c889,,890,,890,v,,,,,c891,,891,,891,v,,,1,,1c892,2,893,2,894,3v1,-1,2,-2,3,-2c897,,897,,897,v4,,4,,4,c899,1,897,2,895,4v2,1,3,3,5,4c907,4,915,1,924,1v4,,8,1,13,2c937,5,937,5,937,5,932,3,928,2,924,2v-9,,-17,3,-23,7c902,11,904,12,905,14v5,-3,12,-5,19,-5c928,9,932,10,937,11v,2,,2,,2c933,11,928,10,924,10v-7,,-13,2,-18,5c907,17,908,18,909,20v4,-3,9,-4,15,-4c928,16,933,17,937,19v,2,,2,,2c933,18,928,17,924,17v-6,,-11,2,-15,4c910,23,911,25,912,27v3,-2,7,-4,12,-4c928,23,933,25,936,27v,,,,1,c937,32,937,32,937,32v-2,4,-2,8,-2,12c935,45,935,45,935,46xm18,44v,-2,-2,-5,-5,-5c10,39,8,42,8,44v,1,,1,,1c10,45,11,45,13,45v2,,3,,5,c18,45,18,45,18,44xm25,44c25,38,20,32,13,32,6,32,1,38,1,44v,1,,1,,2c3,46,5,45,6,45v,,,,,-1c6,41,9,38,13,38v4,,7,3,7,6c20,45,20,45,20,45v1,,3,1,5,1c25,45,25,45,25,44xm18,96v,-3,-2,-5,-5,-5c10,91,8,93,8,96v,,,,,c10,96,11,96,13,96v2,,3,,5,c18,96,18,96,18,96xm25,96c25,89,20,84,13,84,6,84,1,89,1,96v,,,1,,1c3,97,5,97,6,96v,,,,,c6,92,9,89,13,89v4,,7,3,7,7c20,96,20,96,20,96v1,1,3,1,5,1c25,97,25,96,25,96xm18,147v,-3,-2,-5,-5,-5c10,142,8,144,8,147v,,,,,1c10,147,11,147,13,147v2,,3,,5,1c18,147,18,147,18,147xm25,147v,-6,-5,-12,-12,-12c6,135,1,141,1,147v,1,,1,,2c3,148,5,148,6,148v,,,-1,,-1c6,143,9,140,13,140v4,,7,3,7,7c20,147,20,148,20,148v1,,3,,5,1c25,148,25,148,25,147xm18,199v,-3,-2,-6,-5,-6c10,193,8,196,8,199v,,,,,c10,199,11,199,13,199v2,,3,,5,c18,199,18,199,18,199xm25,199v,-7,-5,-12,-12,-12c6,187,1,192,1,199v,,,1,,1c3,200,5,199,6,199v,,,,,c6,195,9,192,13,192v4,,7,3,7,7c20,199,20,199,20,199v1,,3,1,5,1c25,200,25,199,25,199xm18,250v,-3,-2,-5,-5,-5c10,245,8,247,8,250v,,,,,c10,250,11,250,13,250v2,,3,,5,c18,250,18,250,18,250xm25,250v,-7,-5,-12,-12,-12c6,238,1,243,1,250v,,,1,,1c3,251,5,251,6,251v,-1,,-1,,-1c6,246,9,243,13,243v4,,7,3,7,7c20,250,20,250,20,251v1,,3,,5,c25,251,25,250,25,250xm18,301v,-3,-2,-5,-5,-5c10,296,8,298,8,301v,,,1,,1c10,302,11,301,13,301v2,,3,1,5,1c18,302,18,301,18,301xm25,301v,-6,-5,-12,-12,-12c6,289,1,295,1,301v,1,,1,,2c3,302,5,302,6,302v,,,-1,,-1c6,298,9,295,13,295v4,,7,3,7,6c20,301,20,302,20,302v1,,3,,5,1c25,302,25,302,25,301xm18,353v,-3,-2,-5,-5,-5c10,348,8,350,8,353v,,,,,c10,353,11,353,13,353v2,,3,,5,c18,353,18,353,18,353xm25,353v,-7,-5,-12,-12,-12c6,341,1,346,1,353v,,,1,,1c3,354,5,354,6,353v,,,,,c6,349,9,346,13,346v4,,7,3,7,7c20,353,20,353,20,353v1,1,3,1,5,1c25,354,25,353,25,353xm18,404v,-3,-2,-5,-5,-5c10,399,8,401,8,404v,,,,,c10,404,11,404,13,404v2,,3,,5,c18,404,18,404,18,404xm25,404v,-7,-5,-12,-12,-12c6,392,1,397,1,404v,1,,1,,2c3,405,5,405,6,405v,-1,,-1,,-1c6,400,9,397,13,397v4,,7,3,7,7c20,404,20,404,20,405v1,,3,,5,1c25,405,25,405,25,404xm18,455v,-2,-2,-5,-5,-5c10,450,8,453,8,455v,1,,1,,1c10,456,11,456,13,456v2,,3,,5,c18,456,18,456,18,455xm25,455v,-6,-5,-12,-12,-12c6,443,1,449,1,455v,1,,1,,2c3,457,5,456,6,456v,,,,,-1c6,452,9,449,13,449v4,,7,3,7,6c20,456,20,456,20,456v1,,3,1,5,1c25,456,25,456,25,455xm912,491v1,2,1,4,2,6c916,495,920,493,924,493v4,,7,2,10,5c934,496,935,494,936,491v-4,-2,-8,-4,-12,-4c919,487,915,489,912,491xm783,14v6,-3,12,-5,20,-5c810,9,817,11,822,14v1,-1,3,-3,4,-4c819,5,811,2,803,2v-9,,-17,3,-24,8c781,11,782,13,783,14xm787,20v4,-3,10,-4,16,-4c809,16,814,17,818,20v1,-1,2,-3,3,-4c816,12,810,10,803,10v-7,,-14,2,-19,6c785,17,786,19,787,20xm790,28v4,-3,8,-5,13,-5c807,23,812,25,815,27v1,-2,2,-3,3,-5c813,19,808,17,803,17v-6,,-11,2,-15,5c789,24,789,26,790,28xm792,36v3,-3,6,-5,11,-5c807,31,811,33,813,36v1,-3,1,-5,2,-7c811,26,807,25,803,25v-5,,-9,1,-12,4c791,31,792,34,792,36xm812,44v,-2,1,-4,1,-6c811,35,807,32,803,32v-5,,-8,3,-10,6c793,40,793,42,793,44v,1,,1,,2c794,45,795,45,796,45v,,,,,-1c796,41,799,38,803,38v3,,6,3,6,6c809,45,809,45,809,45v1,,2,,3,c812,45,812,45,812,44xm803,39v-3,,-5,3,-5,5c798,45,798,45,798,45v1,,3,,5,c804,45,806,45,808,45v,,,,,-1c808,42,806,39,803,39xm773,56v2,1,4,2,5,4c785,55,794,52,803,52v9,,17,3,24,8c829,58,830,57,832,56,824,50,814,46,803,46v-11,,-21,4,-30,10xm812,455v,-2,1,-4,1,-6c811,446,807,443,803,443v-5,,-8,3,-10,6c793,451,793,453,793,455v,1,,1,,2c794,456,795,456,796,456v,,,,,-1c796,452,799,449,803,449v3,,6,3,6,6c809,456,809,456,809,456v1,,2,,3,1c812,456,812,456,812,455xm803,450v-3,,-5,3,-5,5c798,456,798,456,798,456v1,,3,,5,c804,456,806,456,808,456v,,,,,-1c808,453,806,450,803,450xm813,447v1,-3,1,-5,2,-7c811,437,807,436,803,436v-5,,-9,1,-12,4c791,442,792,445,792,447v3,-3,6,-5,11,-5c807,442,811,444,813,447xm785,455v,2,,3,,4c787,458,789,457,791,457v,-1,,-1,,-2c791,442,786,429,777,420v-9,-9,-22,-14,-35,-14c728,406,716,411,707,420v-9,9,-15,22,-15,35c692,456,692,456,692,457v2,,4,1,6,2c698,458,698,457,698,455v,-24,20,-43,44,-43c766,412,785,431,785,455xm777,455v,3,,5,,8c779,461,781,460,783,459v1,-1,1,-2,1,-4c784,444,779,433,771,426v-7,-8,-18,-13,-29,-13c730,413,720,418,712,426v-8,7,-12,18,-12,29c700,457,700,458,700,459v2,1,4,2,7,4c706,460,706,458,706,455v,-19,16,-35,36,-35c761,420,777,436,777,455xm690,455v,-2,1,-4,1,-6c689,446,685,443,681,443v-4,,-7,2,-10,5c672,450,672,453,672,455v,1,,1,,1c673,456,673,456,674,456v,,,,,-1c674,452,677,449,681,449v4,,6,3,6,6c687,456,687,456,687,456v1,,2,,4,1c690,456,690,456,690,455xm681,450v-3,,-5,3,-5,5c676,456,676,456,676,456v1,,3,,5,c683,456,684,456,686,456v,,,,,-1c686,453,684,450,681,450xm691,447v1,-3,1,-5,2,-7c690,437,685,436,681,436v-4,,-8,1,-12,4c670,442,671,444,671,446v3,-3,6,-4,10,-4c685,442,689,444,691,447xm664,455v,1,,2,,3c666,458,668,457,670,457v,-1,,-1,,-2c670,442,665,429,656,420v-9,-9,-21,-14,-35,-14c607,406,595,411,586,420v-9,9,-15,22,-15,35c571,456,571,456,571,457v2,,4,1,6,2c577,458,577,457,577,455v,-24,20,-43,44,-43c645,412,664,431,664,455xm657,455v,3,-1,5,-1,7c658,461,660,460,663,459v,-1,,-2,,-4c663,444,658,433,650,426v-7,-8,-18,-13,-29,-13c609,413,599,418,591,426v-7,7,-12,18,-12,29c579,457,579,458,579,459v2,1,5,2,7,4c585,460,585,458,585,455v,-19,16,-35,36,-35c641,420,657,436,657,455xm570,455v,-2,,-4,,-6c568,446,564,443,560,443v-5,,-8,3,-10,7c549,449,549,449,549,448v1,3,1,5,1,7c550,456,550,456,550,457v1,-1,2,-1,3,-1c553,456,553,456,553,455v,-3,3,-6,7,-6c564,449,567,452,567,455v,1,,1,,1c568,456,569,456,570,457v,-1,,-1,,-2xm560,450v-3,,-5,3,-5,5c555,456,555,456,555,456v2,,3,,5,c562,456,563,456,565,456v,,,,,-1c565,453,563,450,560,450xm570,447v1,-3,1,-5,2,-7c569,437,564,436,560,436v-5,,-9,2,-12,4c548,443,549,445,549,447v,,,,,c552,444,556,442,560,442v4,,8,2,10,5xm542,455v,2,,3,,4c544,458,546,457,548,457v,-1,,-1,,-2c548,442,543,429,534,420v-9,-9,-22,-14,-35,-14c485,406,473,411,464,420v-9,9,-15,22,-15,35c449,456,449,456,449,457v2,,4,1,6,2c455,458,455,457,455,455v,-24,20,-43,44,-43c523,412,542,431,542,455xm534,455v,3,,5,,8c536,462,538,460,540,459v,-1,1,-2,1,-4c541,444,536,433,528,426v-7,-8,-18,-13,-29,-13c487,413,477,418,469,426v-8,7,-12,18,-12,29c457,457,457,458,457,459v2,1,4,2,7,4c463,460,463,458,463,455v,-19,16,-35,36,-35c518,420,534,436,534,455xm447,455v,-2,1,-4,1,-6c446,446,442,443,438,443v-4,,-7,2,-10,5c429,450,429,453,429,455v,1,,1,,1c430,456,430,456,431,456v,,,,,-1c431,452,434,449,438,449v3,,6,3,6,6c444,456,444,456,444,456v1,,2,,3,1c447,456,447,456,447,455xm438,450v-3,,-5,3,-5,5c433,456,433,456,433,456v1,,3,,5,c439,456,441,456,443,456v,,,,,-1c443,453,441,450,438,450xm448,447v1,-3,1,-5,2,-7c446,437,442,436,438,436v-4,,-8,1,-12,4c427,442,428,444,428,446v3,-3,6,-4,10,-4c442,442,446,444,448,447xm421,455v,1,,2,,3c423,458,425,457,427,457v,-1,,-1,,-2c427,442,422,429,413,420v-9,-9,-22,-14,-35,-14c364,406,352,411,343,420v-9,9,-15,22,-15,35c328,456,328,456,328,457v2,,4,1,6,2c334,458,334,457,334,455v,-24,20,-43,44,-43c402,412,421,431,421,455xm414,455v,3,-1,5,-1,7c415,461,417,460,420,459v,-1,,-2,,-4c420,444,415,433,407,426v-7,-8,-18,-13,-29,-13c366,413,356,418,348,426v-7,7,-12,18,-12,29c336,457,336,458,336,459v2,1,5,2,7,4c342,460,342,458,342,455v,-19,16,-35,36,-35c398,420,414,436,414,455xm327,455v,-2,,-4,,-6c325,446,321,443,317,443v-4,,-8,3,-10,6c307,451,307,453,307,455v,1,,1,,2c308,456,309,456,310,456v,,,,,-1c310,452,313,449,317,449v4,,7,3,7,6c324,456,324,456,324,456v1,,2,,3,1c327,456,327,456,327,455xm317,450v-3,,-5,3,-5,5c312,456,312,456,312,456v2,,3,,5,c319,456,320,456,322,456v,,,,,-1c322,453,320,450,317,450xm327,447v1,-3,1,-5,2,-7c326,437,321,436,317,436v-5,,-9,1,-12,4c305,442,306,445,306,447v3,-3,7,-5,11,-5c321,442,325,444,327,447xm299,455v,2,,3,,4c301,458,303,457,305,457v,-1,1,-1,1,-2c306,442,300,429,291,420v-9,-9,-21,-14,-35,-14c242,406,230,411,221,420v-9,9,-15,22,-15,35c206,456,206,456,206,457v2,,4,1,7,2c212,458,212,457,212,455v,-24,20,-43,44,-43c280,412,299,431,299,455xm292,455v,3,-1,5,-1,8c293,461,295,460,298,459v,-1,,-2,,-4c298,444,293,433,286,426v-8,-8,-19,-13,-30,-13c244,413,234,418,226,426v-7,7,-12,18,-12,29c214,457,214,458,214,459v2,1,5,2,7,4c220,460,220,458,220,455v,-19,16,-35,36,-35c276,420,292,436,292,455xm205,455v,-2,,-4,,-6c203,446,199,443,195,443v-4,,-7,2,-9,5c186,450,186,453,186,455v,1,,1,,1c187,456,188,456,188,456v,,,,,-1c188,452,191,449,195,449v4,,7,3,7,6c202,456,202,456,202,456v1,,2,,3,1c205,456,205,456,205,455xm195,450v-3,,-5,3,-5,5c190,456,190,456,190,456v2,,3,,5,c197,456,198,456,200,456v,,,,,-1c200,453,198,450,195,450xm205,447v1,-3,1,-5,2,-7c204,437,200,436,195,436v-4,,-8,1,-11,4c184,442,185,444,185,446v3,-3,6,-4,10,-4c199,442,203,444,205,447xm179,455v,1,-1,2,-1,3c180,458,183,457,185,457v,-1,,-1,,-2c185,442,179,429,170,420v-9,-9,-21,-14,-35,-14c121,406,109,411,100,420v-9,9,-15,22,-15,35c85,456,85,456,85,457v3,,5,1,7,2c92,458,92,457,92,455v,-24,19,-43,43,-43c159,412,179,431,179,455xm171,455v,3,,5,-1,7c172,461,175,460,177,459v,-1,,-2,,-4c177,444,172,433,165,426v-8,-8,-18,-13,-30,-13c123,413,113,418,105,426v-7,7,-12,18,-12,29c93,457,93,458,93,459v3,1,5,2,7,4c99,460,99,458,99,455v,-19,16,-35,36,-35c155,420,171,436,171,455xm99,404v,-20,16,-36,36,-36c155,368,171,384,171,404v,2,,4,-1,7c172,409,175,408,177,408v,-2,,-3,,-4c177,392,172,382,165,374v-8,-7,-18,-12,-30,-12c123,362,113,367,105,374v-7,8,-12,18,-12,30c93,405,93,407,93,408v3,1,5,2,7,3c99,409,99,406,99,404xm92,404v,-24,19,-43,43,-43c159,361,179,380,179,404v,1,-1,2,-1,3c180,406,183,406,185,405v,,,-1,,-1c185,390,179,378,170,369v-9,-9,-21,-15,-35,-15c121,354,109,360,100,369v-9,9,-15,21,-15,35c85,405,85,405,85,405v3,1,5,2,7,2c92,406,92,405,92,404xm99,353v,-20,16,-36,36,-36c155,317,171,333,171,353v,2,,4,-1,6c172,358,175,357,177,356v,-1,,-2,,-3c177,341,172,331,165,323v-8,-8,-18,-12,-30,-12c123,311,113,315,105,323v-7,8,-12,18,-12,30c93,354,93,355,93,357v3,,5,2,7,3c99,358,99,355,99,353xm92,353v,-24,19,-44,43,-44c159,309,179,329,179,353v,1,-1,2,-1,3c180,355,183,354,185,354v,-1,,-1,,-1c185,339,179,327,170,318v-9,-9,-21,-15,-35,-15c121,303,109,309,100,318v-9,9,-15,21,-15,35c85,353,85,354,85,354v3,1,5,1,7,2c92,355,92,354,92,353xm99,301v,-19,16,-36,36,-36c155,265,171,282,171,301v,3,,5,-1,7c172,307,175,306,177,305v,-1,,-3,,-4c177,290,172,279,165,272v-8,-8,-18,-13,-30,-13c123,259,113,264,105,272v-7,7,-12,18,-12,29c93,303,93,304,93,305v3,1,5,2,7,3c99,306,99,304,99,301xm92,301v,-24,19,-43,43,-43c159,258,179,277,179,301v,1,-1,2,-1,3c180,304,183,303,185,303v,-1,,-1,,-2c185,288,179,275,170,266v-9,-9,-21,-14,-35,-14c121,252,109,257,100,266v-9,9,-15,22,-15,35c85,302,85,302,85,303v3,,5,1,7,2c92,303,92,302,92,301xm99,250v,-20,16,-36,36,-36c155,214,171,230,171,250v,2,,4,-1,6c172,255,175,254,177,253v,-1,,-2,,-3c177,238,172,228,165,220v-8,-7,-18,-12,-30,-12c123,208,113,213,105,220v-7,8,-12,18,-12,30c93,251,93,253,93,254v3,1,5,2,7,3c99,255,99,252,99,250xm92,250v,-24,19,-44,43,-44c159,206,179,226,179,250v,1,-1,2,-1,3c180,252,183,252,185,251v,,,-1,,-1c185,236,179,224,170,215v-9,-9,-21,-15,-35,-15c121,200,109,206,100,215v-9,9,-15,21,-15,35c85,250,85,251,85,251v3,1,5,1,7,2c92,252,92,251,92,250xm99,199v,-20,16,-36,36,-36c155,163,171,179,171,199v,2,,4,-1,6c172,204,175,203,177,202v,-1,,-2,,-3c177,187,172,176,165,169v-8,-8,-18,-12,-30,-12c123,157,113,161,105,169v-7,7,-12,18,-12,30c93,200,93,201,93,202v3,1,5,2,7,4c99,203,99,201,99,199xm92,199v,-24,19,-44,43,-44c159,155,179,175,179,199v,1,-1,1,-1,2c180,201,183,200,185,200v,-1,,-1,,-1c185,185,179,172,170,163v-9,-9,-21,-14,-35,-14c121,149,109,154,100,163v-9,9,-15,22,-15,36c85,199,85,199,85,200v3,,5,1,7,2c92,201,92,200,92,199xm99,147v,-20,16,-36,36,-36c155,111,171,127,171,147v,2,,5,-1,7c172,153,175,152,177,151v,-1,,-3,,-4c177,136,172,125,165,117v-8,-7,-18,-12,-30,-12c123,105,113,110,105,117v-7,8,-12,19,-12,30c93,148,93,150,93,151v3,1,5,2,7,3c99,152,99,150,99,147xm92,147v,-24,19,-43,43,-43c159,104,179,123,179,147v,1,-1,2,-1,3c180,149,183,149,185,148v,,,,,-1c185,133,179,121,170,112,161,103,149,98,135,98v-14,,-26,5,-35,14c91,121,85,133,85,147v,1,,1,,2c88,149,90,150,92,150v,-1,,-2,,-3xm99,96v,-20,16,-36,36,-36c155,60,171,76,171,96v,2,,4,-1,6c172,101,175,100,177,99v,-1,,-2,,-3c177,84,172,74,165,66,157,59,147,54,135,54v-12,,-22,5,-30,12c98,74,93,84,93,96v,1,,2,,4c96,101,98,102,100,103v-1,-2,-1,-5,-1,-7xm92,96v,-24,19,-44,43,-44c159,52,179,72,179,96v,1,-1,2,-1,3c180,98,183,97,185,97v,,,-1,,-1c185,82,179,70,170,61,161,52,149,46,135,46v-14,,-26,6,-35,15c91,70,85,82,85,96v,,,1,,1c88,98,90,98,92,99v,-1,,-2,,-3xm164,44v,3,-1,6,-1,9c163,53,164,54,165,54v1,-1,2,-1,3,-2c169,50,169,47,169,44v,-9,-4,-18,-10,-24c153,14,144,10,135,10v-9,,-18,4,-24,10c105,26,101,35,101,44v,3,,6,1,9c103,53,104,54,105,55v1,-1,1,-2,2,-2c107,50,106,47,106,44v,-16,13,-28,29,-28c151,16,164,28,164,44xm156,44v,2,,3,,5c158,50,159,51,161,52v1,-3,1,-5,1,-8c162,37,159,30,154,25v-5,-5,-11,-8,-19,-8c128,17,121,20,116,25v-5,5,-8,12,-8,19c108,47,108,49,109,52v2,-1,4,-2,5,-3c114,47,114,46,114,44v,-11,9,-21,21,-21c147,23,156,33,156,44xm149,44v,1,,2,-1,2c150,47,152,48,154,48v,-1,1,-2,1,-4c155,39,152,34,149,31v-4,-4,-9,-6,-14,-6c130,25,125,27,121,31v-3,3,-5,8,-5,13c116,46,116,47,116,48v2,,4,-1,6,-2c122,46,121,45,121,44v,-7,7,-13,14,-13c143,31,149,37,149,44xm142,44v,1,,1,,1c143,45,145,46,147,46v,-1,,-1,,-2c147,38,142,32,135,32v-7,,-12,6,-12,12c123,45,123,45,123,46v2,,4,-1,5,-1c128,45,128,45,128,44v,-3,3,-6,7,-6c139,38,142,41,142,44xm135,39v-3,,-5,3,-5,5c130,45,130,45,130,45v2,,3,,5,c137,45,138,45,140,45v,,,,,-1c140,42,138,39,135,39xm285,44v,3,-1,6,-2,9c284,53,285,54,286,55v1,-1,2,-2,3,-2c290,50,290,47,290,44v,-9,-4,-18,-10,-24c274,14,265,10,256,10v-10,,-18,4,-24,10c225,26,222,35,222,44v,3,,6,1,9c224,53,225,54,225,55v1,-1,2,-2,3,-2c228,50,227,47,227,44v,-16,13,-28,29,-28c272,16,285,28,285,44xm277,44v,2,,3,-1,5c278,50,280,51,282,52v1,-3,1,-5,1,-8c283,37,280,30,275,25v-5,-5,-12,-8,-19,-8c248,17,242,20,237,25v-5,5,-8,12,-8,19c229,47,229,49,230,52v1,-1,3,-2,5,-3c235,47,235,46,235,44v,-11,9,-21,21,-21c268,23,277,33,277,44xm269,44v,1,,2,,2c271,47,273,48,275,48v,-1,,-2,,-4c275,39,273,34,270,31v-4,-4,-9,-6,-14,-6c250,25,246,27,242,31v-3,3,-6,8,-6,13c236,46,237,47,237,48v2,,4,-1,5,-2c242,46,242,45,242,44v,-7,6,-13,14,-13c263,31,269,37,269,44xm263,44v,1,,1,,1c264,45,266,46,268,46v,-1,,-1,,-2c268,38,262,32,256,32v-7,,-12,6,-12,12c244,45,244,45,244,46v2,,3,-1,5,-1c249,45,249,45,249,44v,-3,3,-6,7,-6c260,38,263,41,263,44xm256,39v-3,,-5,3,-5,5c251,45,251,45,251,45v1,,3,,5,c258,45,259,45,261,45v,,,,,-1c261,42,259,39,256,39xm221,61v-9,9,-15,21,-15,35c206,96,206,97,206,97v2,1,4,1,7,2c212,98,212,97,212,96v,-24,20,-44,44,-44c280,52,299,72,299,96v,1,,2,,3c301,98,303,98,305,97v,,1,-1,1,-1c306,82,300,70,291,61,282,52,270,46,256,46v-14,,-26,6,-35,15xm407,44v,3,-1,6,-2,9c406,53,407,54,408,54v1,-1,2,-1,3,-2c412,50,412,47,412,44v,-9,-4,-18,-10,-24c396,14,387,10,378,10v-10,,-18,4,-24,10c347,26,344,35,344,44v,3,,6,1,9c346,53,346,54,347,55v1,-1,2,-2,3,-2c349,50,349,47,349,44v,-16,13,-28,29,-28c394,16,407,28,407,44xm399,44v,2,,3,-1,5c400,50,402,51,404,52v1,-3,1,-5,1,-8c405,37,402,30,397,25v-5,-5,-12,-8,-19,-8c370,17,363,20,359,25v-5,5,-8,12,-8,19c351,47,351,49,352,52v1,-1,3,-2,5,-3c357,47,357,46,357,44v,-11,9,-21,21,-21c389,23,399,33,399,44xm391,44v,1,,2,,2c393,47,395,48,397,48v,-1,,-2,,-4c397,39,395,34,392,31v-4,-4,-9,-6,-14,-6c372,25,368,27,364,31v-4,3,-6,8,-6,13c358,46,358,47,359,48v2,,3,-1,5,-2c364,46,364,45,364,44v,-7,6,-13,14,-13c385,31,391,37,391,44xm384,44v,1,,1,,1c386,45,388,46,390,46v,-1,,-1,,-2c390,38,384,32,378,32v-7,,-12,6,-12,12c366,45,366,45,366,46v2,,3,-1,5,-1c371,45,371,45,371,44v,-3,3,-6,7,-6c381,38,384,41,384,44xm378,39v-3,,-5,3,-5,5c373,45,373,45,373,45v1,,3,,5,c379,45,381,45,383,45v,,,,,-1c383,42,381,39,378,39xm343,61v-9,9,-15,21,-15,35c328,96,328,97,328,97v2,1,4,1,6,2c334,98,334,97,334,96v,-24,20,-44,44,-44c402,52,421,72,421,96v,1,,2,,3c423,98,425,97,427,97v,,,-1,,-1c427,82,422,70,413,61,404,52,391,46,378,46v-14,,-26,6,-35,15xm527,44v,3,,6,-1,9c527,53,528,54,529,55v1,-1,2,-1,3,-2c532,50,533,47,533,44v,-9,-4,-18,-10,-24c517,14,508,10,499,10v-10,,-18,4,-25,10c468,26,464,35,464,44v,3,1,6,1,9c466,53,467,54,468,55v1,-1,2,-2,3,-2c470,50,470,47,470,44v,-16,13,-28,29,-28c515,16,527,28,527,44xm520,44v,2,,3,-1,5c521,50,523,51,525,52v,-3,1,-5,1,-8c526,37,523,30,518,25v-5,-5,-12,-8,-19,-8c491,17,484,20,479,25v-5,5,-8,12,-8,19c471,47,472,49,472,52v2,-1,4,-2,6,-3c478,47,478,46,478,44v,-11,9,-21,21,-21c510,23,520,33,520,44xm512,44v,1,,2,,2c514,47,516,48,518,48v,-1,,-2,,-4c518,39,516,34,512,31v-3,-4,-8,-6,-13,-6c493,25,488,27,485,31v-4,3,-6,8,-6,13c479,46,479,47,480,48v1,,3,-1,5,-2c485,46,485,45,485,44v,-7,6,-13,14,-13c506,31,512,37,512,44xm505,44v,1,,1,,1c507,45,509,46,510,46v1,-1,1,-1,1,-2c511,38,505,32,499,32v-7,,-12,6,-12,12c487,45,487,45,487,46v2,,3,-1,5,-1c492,45,492,45,492,44v,-3,3,-6,7,-6c502,38,505,41,505,44xm499,39v-3,,-5,3,-5,5c494,45,494,45,494,45v1,,3,,5,c500,45,502,45,504,45v,,,,,-1c504,42,501,39,499,39xm464,61v-9,9,-15,21,-15,35c449,96,449,97,449,97v2,1,4,1,6,2c455,98,455,97,455,96v,-24,20,-44,44,-44c523,52,542,72,542,96v,1,,2,,3c544,98,546,98,548,97v,,,-1,,-1c548,82,543,70,534,61,525,52,512,46,499,46v-14,,-26,6,-35,15xm650,44v,3,-1,6,-2,9c649,53,650,54,651,54v1,-1,2,-1,3,-2c655,50,655,47,655,44v,-9,-4,-18,-10,-24c639,14,630,10,621,10v-10,,-18,4,-24,10c590,26,587,35,587,44v,3,,6,1,9c589,53,589,54,590,55v1,-1,2,-2,3,-2c592,50,592,47,592,44v,-16,13,-28,29,-28c637,16,650,28,650,44xm642,44v,2,,3,-1,5c643,50,645,51,647,52v1,-3,1,-5,1,-8c648,37,645,30,640,25v-5,-5,-12,-8,-19,-8c613,17,607,20,602,25v-5,5,-8,12,-8,19c594,47,594,49,595,52v1,-1,3,-2,5,-3c600,47,600,46,600,44v,-11,9,-21,21,-21c632,23,642,33,642,44xm634,44v,1,,2,,2c636,47,638,48,640,48v,-1,,-2,,-4c640,39,638,34,635,31v-4,-4,-9,-6,-14,-6c615,25,611,27,607,31v-4,3,-6,8,-6,13c601,46,601,47,602,48v2,,3,-1,5,-2c607,46,607,45,607,44v,-7,6,-13,14,-13c628,31,634,37,634,44xm628,44v,1,-1,1,-1,1c629,45,631,46,633,46v,-1,,-1,,-2c633,38,627,32,621,32v-7,,-12,6,-12,12c609,45,609,45,609,46v2,,3,-1,5,-1c614,45,614,45,614,44v,-3,3,-6,7,-6c625,38,628,41,628,44xm621,39v-3,,-5,3,-5,5c616,45,616,45,616,45v1,,3,,5,c623,45,624,45,626,45v,,,,,-1c626,42,624,39,621,39xm586,61v-9,9,-15,21,-15,35c571,96,571,97,571,97v2,1,4,1,6,2c577,98,577,97,577,96v,-24,20,-44,44,-44c645,52,664,72,664,96v,1,,2,,3c666,98,668,97,670,97v,,,-1,,-1c670,82,665,70,656,61,647,52,635,46,621,46v-14,,-26,6,-35,15xm770,44v,3,,6,-1,9c770,53,771,54,772,55v1,-1,2,-2,3,-2c776,50,776,47,776,44v,-9,-4,-18,-10,-24c760,14,751,10,742,10v-10,,-18,4,-25,10c711,26,707,35,707,44v,3,1,6,1,9c709,53,710,54,711,55v1,-1,2,-2,3,-2c713,50,713,47,713,44v,-16,13,-28,29,-28c758,16,770,28,770,44xm763,44v,2,,3,-1,5c764,50,766,51,768,52v1,-3,1,-5,1,-8c769,37,766,30,761,25v-5,-5,-12,-8,-19,-8c734,17,727,20,722,25v-4,5,-8,12,-8,19c714,47,715,49,715,52v2,-1,4,-2,6,-3c721,47,721,46,721,44v,-11,9,-21,21,-21c753,23,763,33,763,44xm755,44v,1,,2,,2c757,47,759,48,761,48v,-1,,-2,,-4c761,39,759,34,755,31v-3,-4,-8,-6,-13,-6c736,25,731,27,728,31v-4,3,-6,8,-6,13c722,46,722,47,723,48v1,,3,-1,5,-2c728,46,728,45,728,44v,-7,6,-13,14,-13c749,31,755,37,755,44xm748,44v,1,,1,,1c750,45,752,46,754,46v,-1,,-1,,-2c754,38,748,32,742,32v-7,,-12,6,-12,12c730,45,730,45,730,46v2,,3,-1,5,-1c735,45,735,45,735,44v,-3,3,-6,7,-6c745,38,748,41,748,44xm742,39v-3,,-5,3,-5,5c737,45,737,45,737,45v1,,3,,5,c743,45,745,45,747,45v,,,,,-1c747,42,745,39,742,39xm707,61v-9,9,-15,21,-15,35c692,96,692,97,692,97v2,1,4,1,6,2c698,98,698,97,698,96v,-24,20,-44,44,-44c766,52,785,72,785,96v,1,,2,,3c787,98,789,98,791,97v,,,-1,,-1c791,82,786,70,777,61,768,52,755,46,742,46v-14,,-26,6,-35,15xm777,96v,2,,5,,7c779,102,781,101,783,100v1,-2,1,-3,1,-4c784,84,779,74,771,66,764,59,753,54,742,54v-12,,-22,5,-30,12c704,74,700,84,700,96v,1,,2,,4c702,101,704,102,707,103v-1,-2,-1,-5,-1,-7c706,76,722,60,742,60v19,,35,16,35,36xm785,147v,1,,2,,3c787,150,789,149,791,149v,-1,,-1,,-2c791,133,786,121,777,112,768,103,755,98,742,98v-14,,-26,5,-35,14c698,121,692,133,692,147v,1,,1,,2c694,149,696,150,698,150v,-1,,-2,,-3c698,123,718,104,742,104v24,,43,19,43,43xm777,147v,3,,5,,7c779,153,781,152,783,151v1,-1,1,-3,1,-4c784,136,779,125,771,117v-7,-7,-18,-12,-29,-12c730,105,720,110,712,117v-8,8,-12,19,-12,30c700,148,700,150,700,151v2,1,4,2,7,3c706,152,706,150,706,147v,-20,16,-36,36,-36c761,111,777,127,777,147xm785,199v,1,,2,,3c787,201,789,200,791,200v,,,-1,,-1c791,185,786,172,777,163v-9,-9,-22,-14,-35,-14c728,149,716,154,707,163v-9,9,-15,22,-15,36c692,199,692,199,692,200v2,,4,1,6,2c698,201,698,200,698,199v,-24,20,-44,44,-44c766,155,785,175,785,199xm777,199v,2,,4,,7c779,205,781,203,783,202v1,-1,1,-2,1,-3c784,187,779,176,771,169v-7,-8,-18,-12,-29,-12c730,157,720,161,712,169v-8,7,-12,18,-12,30c700,200,700,201,700,202v2,1,4,2,7,4c706,203,706,201,706,199v,-20,16,-36,36,-36c761,163,777,179,777,199xm785,250v,1,,2,,3c787,252,789,252,791,251v,,,-1,,-1c791,236,786,224,777,215v-9,-9,-22,-15,-35,-15c728,200,716,206,707,215v-9,9,-15,21,-15,35c692,250,692,251,692,251v2,1,4,1,6,2c698,252,698,251,698,250v,-24,20,-44,44,-44c766,206,785,226,785,250xm777,250v,2,,5,,7c779,256,781,255,783,254v1,-1,1,-3,1,-4c784,238,779,228,771,220v-7,-7,-18,-12,-29,-12c730,208,720,213,712,220v-8,8,-12,18,-12,30c700,251,700,253,700,254v2,1,4,2,7,3c706,255,706,252,706,250v,-20,16,-36,36,-36c761,214,777,230,777,250xm785,301v,1,,3,,4c787,304,789,303,791,303v,-1,,-1,,-2c791,288,786,275,777,266v-9,-9,-22,-14,-35,-14c728,252,716,257,707,266v-9,9,-15,22,-15,35c692,302,692,302,692,303v2,,4,1,6,2c698,303,698,302,698,301v,-24,20,-43,44,-43c766,258,785,277,785,301xm777,301v,3,,5,,8c779,307,781,306,783,305v1,-1,1,-2,1,-4c784,290,779,279,771,272v-7,-8,-18,-13,-29,-13c730,259,720,264,712,272v-8,7,-12,18,-12,29c700,303,700,304,700,305v2,1,4,2,7,3c706,306,706,304,706,301v,-19,16,-36,36,-36c761,265,777,282,777,301xm785,353v,1,,2,,3c787,355,789,355,791,354v,,,-1,,-1c791,339,786,327,777,318v-9,-9,-22,-15,-35,-15c728,303,716,309,707,318v-9,9,-15,21,-15,35c692,353,692,354,692,354v2,1,4,1,6,2c698,355,698,354,698,353v,-24,20,-44,44,-44c766,309,785,329,785,353xm777,353v,2,,5,,7c779,359,781,358,783,357v1,-2,1,-3,1,-4c784,341,779,331,771,323v-7,-8,-18,-12,-29,-12c730,311,720,315,712,323v-8,8,-12,18,-12,30c700,354,700,355,700,357v2,,4,2,7,3c706,357,706,355,706,353v,-20,16,-36,36,-36c761,317,777,333,777,353xm785,404v,1,,2,,3c787,407,789,406,791,406v,-1,,-1,,-2c791,390,786,378,777,369v-9,-9,-22,-15,-35,-15c728,354,716,360,707,369v-9,9,-15,21,-15,35c692,405,692,405,692,405v2,1,4,2,6,2c698,406,698,405,698,404v,-24,20,-43,44,-43c766,361,785,380,785,404xm777,404v,3,,5,,7c779,410,781,409,783,408v1,-1,1,-3,1,-4c784,392,779,382,771,374v-7,-7,-18,-12,-29,-12c730,362,720,367,712,374v-8,8,-12,18,-12,30c700,405,700,407,700,408v2,1,4,2,7,3c706,409,706,406,706,404v,-20,16,-36,36,-36c761,368,777,384,777,404xm770,404v,3,,6,-1,8c770,413,771,414,772,414v1,,2,-1,3,-2c776,410,776,407,776,404v,-9,-4,-18,-10,-24c760,374,751,370,742,370v-10,,-18,4,-25,10c711,386,707,395,707,404v,3,1,6,1,8c709,413,710,414,711,414v1,,2,-1,3,-2c713,410,713,407,713,404v,-16,13,-29,29,-29c758,375,770,388,770,404xm763,404v,2,,3,-1,5c764,409,766,410,768,411v1,-2,1,-4,1,-7c769,397,766,390,761,385v-5,-5,-12,-8,-19,-8c734,377,727,380,722,385v-4,5,-8,12,-8,19c714,407,715,409,715,411v2,-1,4,-2,6,-2c721,407,721,406,721,404v,-12,9,-21,21,-21c753,383,763,392,763,404xm755,404v,1,,1,,2c757,407,759,407,761,408v,-1,,-3,,-4c761,399,759,394,755,390v-3,-3,-8,-5,-13,-5c736,385,731,387,728,390v-4,4,-6,9,-6,14c722,405,722,407,723,408v1,-1,3,-1,5,-2c728,405,728,405,728,404v,-7,6,-14,14,-14c749,390,755,397,755,404xm748,404v,,,,,1c750,405,752,405,754,406v,-1,,-1,,-2c754,397,748,392,742,392v-7,,-12,5,-12,12c730,405,730,405,730,406v2,-1,3,-1,5,-1c735,404,735,404,735,404v,-4,3,-7,7,-7c745,397,748,400,748,404xm742,399v-3,,-5,2,-5,5c737,404,737,404,737,404v1,,3,,5,c743,404,745,404,747,404v,,,,,c747,401,745,399,742,399xm697,431v,-1,1,-3,2,-4c694,423,688,421,681,421v-7,,-13,2,-18,5c664,428,665,429,666,431v4,-3,9,-4,15,-4c687,427,692,428,697,431xm681,428v-5,,-10,2,-15,4c667,434,668,436,669,438v3,-2,7,-4,12,-4c686,434,690,436,693,438v1,-2,2,-3,3,-5c691,430,686,428,681,428xm700,425v1,-1,3,-3,4,-4c697,416,689,413,681,413v-9,,-16,3,-23,7c659,422,661,423,662,425v5,-3,12,-5,19,-5c688,420,695,422,700,425xm705,419v2,-1,3,-2,5,-4c702,409,692,406,681,406v-11,,-21,3,-29,9c654,416,655,418,657,419v7,-4,15,-7,24,-7c690,412,698,415,705,419xm650,404v,3,-1,6,-2,8c649,413,650,413,651,414v1,-1,2,-2,3,-2c655,409,655,407,655,404v,-9,-4,-18,-10,-24c639,374,630,370,621,370v-10,,-18,4,-24,10c590,386,587,395,587,404v,3,,6,1,8c589,413,589,414,590,414v1,,2,-1,3,-2c592,410,592,407,592,404v,-16,13,-29,29,-29c637,375,650,388,650,404xm642,404v,2,,3,-1,5c643,409,645,410,647,411v1,-2,1,-4,1,-7c648,397,645,390,640,385v-5,-5,-12,-8,-19,-8c613,377,607,380,602,385v-5,5,-8,12,-8,19c594,407,594,409,595,411v1,-1,3,-2,5,-2c600,407,600,406,600,404v,-12,9,-21,21,-21c632,383,642,392,642,404xm634,404v,1,,1,,2c636,407,638,407,640,408v,-1,,-3,,-4c640,399,638,394,635,390v-4,-3,-9,-5,-14,-5c615,385,611,387,607,390v-4,4,-6,9,-6,14c601,405,601,407,602,408v2,-1,3,-1,5,-2c607,405,607,405,607,404v,-7,6,-14,14,-14c628,390,634,397,634,404xm628,404v,,-1,,-1,1c629,405,631,405,633,406v,-1,,-1,,-2c633,397,627,392,621,392v-7,,-12,5,-12,12c609,405,609,405,609,406v2,-1,3,-1,5,-1c614,404,614,404,614,404v,-4,3,-7,7,-7c625,397,628,400,628,404xm621,399v-3,,-5,2,-5,5c616,404,616,404,616,404v1,,3,,5,c623,404,624,404,626,404v,,,,,c626,401,624,399,621,399xm576,431v1,-1,1,-3,2,-4c573,423,567,421,560,421v-7,,-13,2,-19,6c542,428,543,430,544,431v5,-3,10,-4,16,-4c566,427,571,428,576,431xm560,428v-6,,-11,2,-15,5c546,435,546,437,547,439v4,-3,8,-5,13,-5c565,434,569,436,572,438v1,-2,2,-3,3,-5c571,430,565,428,560,428xm579,425v2,-1,3,-3,4,-4c577,416,569,413,560,413v-9,,-17,3,-24,8c538,422,539,424,540,426v6,-4,13,-6,20,-6c567,420,574,422,579,425xm584,419v2,-1,3,-2,5,-4c581,409,571,406,560,406v-11,,-21,3,-29,9c532,417,534,418,535,420v7,-5,16,-8,25,-8c569,412,577,415,584,419xm527,404v,3,,6,-1,8c527,413,528,414,529,414v1,,2,-1,3,-1c532,410,533,407,533,404v,-9,-4,-18,-10,-24c517,374,508,370,499,370v-10,,-18,4,-25,10c468,386,464,395,464,404v,3,1,6,1,8c466,413,467,414,468,414v1,,2,-1,3,-2c470,410,470,407,470,404v,-16,13,-29,29,-29c515,375,527,388,527,404xm520,404v,2,,3,-1,5c521,409,523,410,525,411v,-2,1,-4,1,-7c526,397,523,390,518,385v-5,-5,-12,-8,-19,-8c491,377,484,380,479,385v-5,5,-8,12,-8,19c471,407,472,409,472,411v2,-1,4,-2,6,-2c478,407,478,406,478,404v,-12,9,-21,21,-21c510,383,520,392,520,404xm512,404v,1,,1,,2c514,407,516,407,518,408v,-1,,-3,,-4c518,399,516,394,512,390v-3,-3,-8,-5,-13,-5c493,385,488,387,485,390v-4,4,-6,9,-6,14c479,405,479,407,480,408v1,-1,3,-1,5,-2c485,405,485,405,485,404v,-7,6,-14,14,-14c506,390,512,397,512,404xm505,404v,,,,,1c507,405,509,405,510,406v1,-1,1,-1,1,-2c511,397,505,392,499,392v-7,,-12,5,-12,12c487,405,487,405,487,406v2,-1,3,-1,5,-1c492,404,492,404,492,404v,-4,3,-7,7,-7c502,397,505,400,505,404xm499,399v-3,,-5,2,-5,5c494,404,494,404,494,404v1,,3,,5,c500,404,502,404,504,404v,,,,,c504,401,501,399,499,399xm453,431v1,-1,2,-3,3,-4c451,423,445,421,438,421v-7,,-13,2,-18,5c421,428,422,429,423,431v4,-3,9,-4,15,-4c444,427,449,428,453,431xm438,428v-5,,-10,2,-15,4c424,434,425,436,426,438v3,-2,7,-4,12,-4c442,434,447,436,450,438v1,-2,2,-3,3,-5c448,430,443,428,438,428xm457,425v1,-1,3,-3,4,-4c454,416,446,413,438,413v-9,,-16,3,-23,7c416,422,418,423,419,425v5,-3,12,-5,19,-5c445,420,452,422,457,425xm462,419v2,-1,3,-2,5,-4c459,409,449,406,438,406v-11,,-21,3,-29,9c411,416,412,418,414,419v7,-4,15,-7,24,-7c447,412,455,415,462,419xm407,404v,3,-1,6,-2,8c406,413,407,413,408,414v1,-1,2,-2,3,-2c412,409,412,407,412,404v,-9,-4,-18,-10,-24c396,374,387,370,378,370v-10,,-18,4,-24,10c347,386,344,395,344,404v,3,,6,1,8c346,413,346,414,347,414v1,,2,-1,3,-2c349,410,349,407,349,404v,-16,13,-29,29,-29c394,375,407,388,407,404xm399,404v,2,,3,-1,5c400,409,402,410,404,411v1,-2,1,-4,1,-7c405,397,402,390,397,385v-5,-5,-12,-8,-19,-8c370,377,363,380,359,385v-5,5,-8,12,-8,19c351,407,351,409,352,411v1,-1,3,-2,5,-2c357,407,357,406,357,404v,-12,9,-21,21,-21c389,383,399,392,399,404xm391,404v,1,,1,,2c393,407,395,407,397,408v,-1,,-3,,-4c397,399,395,394,392,390v-4,-3,-9,-5,-14,-5c372,385,368,387,364,390v-4,4,-6,9,-6,14c358,405,358,407,359,408v2,-1,3,-1,5,-2c364,405,364,405,364,404v,-7,6,-14,14,-14c385,390,391,397,391,404xm384,404v,,,,,1c386,405,388,405,390,406v,-1,,-1,,-2c390,397,384,392,378,392v-7,,-12,5,-12,12c366,405,366,405,366,406v2,-1,3,-1,5,-1c371,404,371,404,371,404v,-4,3,-7,7,-7c381,397,384,400,384,404xm378,399v-3,,-5,2,-5,5c373,404,373,404,373,404v1,,3,,5,c379,404,381,404,383,404v,,,,,c383,401,381,399,378,399xm333,431v,-1,1,-3,2,-4c330,423,324,421,317,421v-7,,-13,2,-19,6c299,428,300,430,301,431v5,-3,10,-4,16,-4c323,427,328,428,333,431xm317,428v-6,,-11,2,-15,5c303,435,304,437,304,439v4,-3,8,-5,13,-5c322,434,326,436,329,438v1,-2,2,-3,3,-5c328,430,322,428,317,428xm336,425v2,-1,3,-3,4,-4c334,416,326,413,317,413v-9,,-17,3,-24,8c295,422,296,424,297,425v6,-3,13,-5,20,-5c324,420,331,422,336,425xm341,419v2,-1,3,-2,5,-4c338,409,328,406,317,406v-11,,-21,3,-29,9c289,417,291,418,292,420v7,-5,16,-8,25,-8c326,412,334,415,341,419xm285,404v,3,-1,6,-2,8c284,413,285,414,286,414v1,,2,-1,3,-2c290,410,290,407,290,404v,-9,-4,-18,-10,-24c274,374,265,370,256,370v-10,,-18,4,-24,10c225,386,222,395,222,404v,3,,6,1,8c224,413,225,414,225,414v1,,2,-1,3,-2c228,410,227,407,227,404v,-16,13,-29,29,-29c272,375,285,388,285,404xm277,404v,2,,3,-1,5c278,409,280,410,282,411v1,-2,1,-4,1,-7c283,397,280,390,275,385v-5,-5,-12,-8,-19,-8c248,377,242,380,237,385v-5,5,-8,12,-8,19c229,407,229,409,230,411v1,-1,3,-2,5,-2c235,407,235,406,235,404v,-12,9,-21,21,-21c268,383,277,392,277,404xm269,404v,1,,1,,2c271,407,273,407,275,408v,-1,,-3,,-4c275,399,273,394,270,390v-4,-3,-9,-5,-14,-5c250,385,246,387,242,390v-3,4,-6,9,-6,14c236,405,237,407,237,408v2,-1,4,-1,5,-2c242,405,242,405,242,404v,-7,6,-14,14,-14c263,390,269,397,269,404xm263,404v,,,,,1c264,405,266,405,268,406v,-1,,-1,,-2c268,397,262,392,256,392v-7,,-12,5,-12,12c244,405,244,405,244,406v2,-1,3,-1,5,-1c249,404,249,404,249,404v,-4,3,-7,7,-7c260,397,263,400,263,404xm256,399v-3,,-5,2,-5,5c251,404,251,404,251,404v1,,3,,5,c258,404,259,404,261,404v,,,,,c261,401,259,399,256,399xm211,431v1,-1,2,-3,3,-4c208,423,202,421,195,421v-7,,-13,2,-18,5c178,428,179,429,180,431v4,-3,9,-4,15,-4c201,427,206,428,211,431xm195,428v-5,,-10,2,-14,4c182,434,182,436,183,438v4,-2,8,-4,12,-4c200,434,204,436,208,438v,-2,1,-3,2,-5c206,430,201,428,195,428xm214,425v2,-1,3,-3,4,-4c212,416,204,413,195,413v-8,,-16,3,-23,7c174,422,175,423,176,425v6,-3,12,-5,19,-5c202,420,209,422,214,425xm219,419v2,-1,3,-2,5,-4c216,409,206,406,195,406v-11,,-21,3,-29,9c168,416,170,418,171,419v7,-4,15,-7,24,-7c204,412,212,415,219,419xm181,73v1,1,1,3,2,5c187,76,191,75,195,75v5,,9,1,13,4c208,77,209,75,210,73v-4,-3,-9,-4,-15,-4c190,69,185,70,181,73xm195,67v6,,11,2,16,5c212,70,213,68,214,67v-6,-3,-12,-5,-19,-5c188,62,182,63,177,67v1,1,2,3,3,4c184,69,189,67,195,67xm184,80v,2,1,4,1,6c188,84,191,82,195,82v4,,8,2,10,5c206,85,206,83,207,80v-3,-2,-7,-4,-12,-4c191,76,187,78,184,80xm205,96v,-2,,-5,,-7c203,86,199,84,195,84v-4,,-7,2,-9,4c186,91,186,93,186,96v,,,,,1c187,97,188,96,188,96v,,,,,c188,92,191,89,195,89v4,,7,3,7,7c202,96,202,96,202,96v1,1,2,1,3,1c205,97,205,96,205,96xm195,91v-3,,-5,2,-5,5c190,96,190,96,190,96v2,,3,,5,c197,96,198,96,200,96v,,,,,c200,93,198,91,195,91xm166,107v2,1,4,2,5,4c178,106,186,104,195,104v9,,17,2,24,7c221,110,222,108,224,107v-8,-6,-18,-9,-29,-9c184,98,174,101,166,107xm302,73v1,2,2,4,2,6c308,76,312,75,317,75v5,,9,1,12,4c330,77,331,75,332,73v-4,-3,-10,-4,-15,-4c311,69,306,70,302,73xm317,67v6,,11,2,16,5c333,70,334,68,335,67v-5,-3,-11,-5,-18,-5c310,62,304,64,298,67v1,2,2,3,3,5c306,69,311,67,317,67xm305,80v,3,1,5,1,7c309,84,313,82,317,82v4,,8,2,10,5c328,85,328,83,329,80v-3,-2,-8,-4,-12,-4c312,76,308,78,305,80xm327,96v,-2,,-5,,-7c325,86,321,84,317,84v-4,,-8,2,-10,6c307,92,307,94,307,96v,,,1,,1c308,97,309,97,310,96v,,,,,c310,92,313,89,317,89v4,,7,3,7,7c324,96,324,96,324,96v1,1,2,1,3,1c327,97,327,96,327,96xm317,91v-3,,-5,2,-5,5c312,96,312,96,312,96v2,,3,,5,c319,96,320,96,322,96v,,,,,c322,93,320,91,317,91xm288,107v1,1,3,3,4,4c299,106,308,104,317,104v9,,17,2,24,7c343,110,344,108,346,107v-8,-6,-18,-9,-29,-9c306,98,296,101,288,107xm423,73v1,1,2,3,3,5c429,76,433,75,438,75v4,,9,1,12,4c451,77,452,75,453,73v-5,-3,-10,-4,-15,-4c433,69,428,70,423,73xm438,67v6,,11,2,15,5c454,70,455,68,456,67v-5,-3,-11,-5,-18,-5c431,62,425,63,420,67v1,1,2,3,3,4c427,69,432,67,438,67xm426,80v1,2,2,4,2,6c431,84,434,82,438,82v4,,8,2,10,5c449,85,449,83,450,80v-4,-2,-8,-4,-12,-4c434,76,430,78,426,80xm447,96v,-2,1,-5,1,-7c446,86,442,84,438,84v-4,,-7,2,-10,4c429,91,429,93,429,96v,,,,,1c430,97,430,96,431,96v,,,,,c431,92,434,89,438,89v3,,6,3,6,7c444,96,444,96,444,96v1,1,2,1,3,1c447,97,447,96,447,96xm438,91v-3,,-5,2,-5,5c433,96,433,96,433,96v1,,3,,5,c439,96,441,96,443,96v,,,,,c443,93,441,91,438,91xm409,107v2,1,3,2,5,4c421,106,429,104,438,104v9,,17,2,24,7c464,110,465,108,467,107v-8,-6,-18,-9,-29,-9c427,98,417,101,409,107xm545,73v1,2,1,4,2,6c551,76,555,75,560,75v5,,9,1,12,4c573,77,574,75,575,73v-4,-3,-10,-4,-15,-4c554,69,549,70,545,73xm560,67v6,,11,2,16,5c577,70,577,68,578,67v-5,-3,-11,-5,-18,-5c553,62,547,64,541,67v1,2,2,3,3,5c549,69,554,67,560,67xm548,81v,2,1,4,1,7c549,88,549,88,549,88v3,-4,7,-6,11,-6c564,82,568,84,570,87v1,-2,1,-4,2,-7c569,78,564,76,560,76v-5,,-9,2,-12,5xm570,96v,-2,,-5,,-7c568,86,564,84,560,84v-5,,-8,2,-10,6c549,90,549,89,549,89v1,2,1,4,1,7c550,96,550,97,550,97v1,,2,,3,-1c553,96,553,96,553,96v,-4,3,-7,7,-7c564,89,567,92,567,96v,,,,,c568,97,569,97,570,97v,,,-1,,-1xm560,91v-3,,-5,2,-5,5c555,96,555,96,555,96v2,,3,,5,c562,96,563,96,565,96v,,,,,c565,93,563,91,560,91xm531,107v1,1,3,3,4,4c542,107,551,104,560,104v9,,17,2,24,7c586,110,587,108,589,107v-8,-6,-18,-9,-29,-9c549,98,539,101,531,107xm666,73v1,1,2,3,3,5c672,76,676,75,681,75v5,,9,1,12,4c694,77,695,75,696,73v-5,-3,-10,-4,-15,-4c676,69,671,70,666,73xm681,67v6,,11,2,16,5c697,70,698,68,699,67v-5,-3,-11,-5,-18,-5c674,62,668,63,663,67v1,1,2,3,3,4c670,69,675,67,681,67xm669,80v1,2,2,4,2,6c674,84,677,82,681,82v4,,8,2,10,5c692,85,692,83,693,80v-3,-2,-8,-4,-12,-4c677,76,673,78,669,80xm690,96v,-2,1,-5,1,-7c689,86,685,84,681,84v-4,,-7,2,-10,4c672,91,672,93,672,96v,,,,,1c673,97,673,96,674,96v,,,,,c674,92,677,89,681,89v4,,6,3,6,7c687,96,687,96,687,96v1,1,2,1,4,1c690,97,690,96,690,96xm681,91v-3,,-5,2,-5,5c676,96,676,96,676,96v1,,3,,5,c683,96,684,96,686,96v,,,,,c686,93,684,91,681,91xm652,107v2,1,3,2,5,4c664,106,672,104,681,104v9,,17,2,24,7c707,110,708,108,710,107v-8,-6,-18,-9,-29,-9c670,98,660,101,652,107xm690,404v,-2,1,-4,1,-6c689,394,685,392,681,392v-4,,-7,2,-10,5c672,399,672,402,672,404v,,,1,,1c673,405,673,405,674,405v,-1,,-1,,-1c674,400,677,397,681,397v4,,6,3,6,7c687,404,687,404,687,405v1,,2,,4,c690,405,690,404,690,404xm681,399v-3,,-5,2,-5,5c676,404,676,404,676,404v1,,3,,5,c683,404,684,404,686,404v,,,,,c686,401,684,399,681,399xm691,395v1,-2,1,-4,2,-6c690,386,685,385,681,385v-4,,-8,1,-12,3c670,390,671,392,671,395v3,-3,6,-5,10,-5c685,390,689,392,691,395xm664,404v,1,,2,,3c666,406,668,406,670,405v,,,-1,,-1c670,390,665,378,656,369v-9,-9,-21,-15,-35,-15c607,354,595,360,586,369v-9,9,-15,21,-15,35c571,405,571,405,571,405v2,1,4,2,6,2c577,406,577,405,577,404v,-24,20,-43,44,-43c645,361,664,380,664,404xm657,404v,2,-1,4,-1,7c658,409,660,408,663,408v,-2,,-3,,-4c663,392,658,382,650,374v-7,-7,-18,-12,-29,-12c609,362,599,367,591,374v-7,8,-12,18,-12,30c579,405,579,407,579,408v2,1,5,2,7,3c585,409,585,406,585,404v,-20,16,-36,36,-36c641,368,657,384,657,404xm570,404v,-2,,-4,,-6c568,394,564,392,560,392v-5,,-8,3,-10,6c549,398,549,397,549,397v1,2,1,5,1,7c550,404,550,405,550,405v1,,2,,3,c553,404,553,404,553,404v,-4,3,-7,7,-7c564,397,567,400,567,404v,,,,,1c568,405,569,405,570,405v,,,-1,,-1xm560,399v-3,,-5,2,-5,5c555,404,555,404,555,404v2,,3,,5,c562,404,563,404,565,404v,,,,,c565,401,563,399,560,399xm570,395v1,-2,1,-4,2,-6c569,386,564,385,560,385v-5,,-9,1,-12,4c548,391,549,394,549,396v,,,,,c552,393,556,390,560,390v4,,8,2,10,5xm542,404v,1,,2,,3c544,407,546,406,548,406v,-1,,-1,,-2c548,390,543,378,534,369v-9,-9,-22,-15,-35,-15c485,354,473,360,464,369v-9,9,-15,21,-15,35c449,405,449,405,449,405v2,1,4,2,6,2c455,406,455,405,455,404v,-24,20,-43,44,-43c523,361,542,380,542,404xm534,404v,3,,5,,7c536,410,538,409,540,408v,-1,1,-3,1,-4c541,392,536,382,528,374v-7,-7,-18,-12,-29,-12c487,362,477,367,469,374v-8,8,-12,18,-12,30c457,405,457,407,457,408v2,1,4,2,7,3c463,409,463,406,463,404v,-20,16,-36,36,-36c518,368,534,384,534,404xm447,404v,-2,1,-4,1,-6c446,394,442,392,438,392v-4,,-7,2,-10,5c429,399,429,402,429,404v,,,1,,1c430,405,430,405,431,405v,-1,,-1,,-1c431,400,434,397,438,397v3,,6,3,6,7c444,404,444,404,444,405v1,,2,,3,c447,405,447,404,447,404xm438,399v-3,,-5,2,-5,5c433,404,433,404,433,404v1,,3,,5,c439,404,441,404,443,404v,,,,,c443,401,441,399,438,399xm448,395v1,-2,1,-4,2,-6c446,386,442,385,438,385v-4,,-8,1,-12,3c427,390,428,392,428,395v3,-3,6,-5,10,-5c442,390,446,392,448,395xm421,404v,1,,2,,3c423,406,425,406,427,405v,,,-1,,-1c427,390,422,378,413,369v-9,-9,-22,-15,-35,-15c364,354,352,360,343,369v-9,9,-15,21,-15,35c328,405,328,405,328,405v2,1,4,2,6,2c334,406,334,405,334,404v,-24,20,-43,44,-43c402,361,421,380,421,404xm414,404v,2,-1,4,-1,7c415,409,417,408,420,408v,-2,,-3,,-4c420,392,415,382,407,374v-7,-7,-18,-12,-29,-12c366,362,356,367,348,374v-7,8,-12,18,-12,30c336,405,336,407,336,408v2,1,5,2,7,3c342,409,342,406,342,404v,-20,16,-36,36,-36c398,368,414,384,414,404xm327,404v,-2,,-4,,-6c325,394,321,392,317,392v-4,,-8,2,-10,6c307,400,307,402,307,404v,,,1,,1c308,405,309,405,310,405v,-1,,-1,,-1c310,400,313,397,317,397v4,,7,3,7,7c324,404,324,404,324,405v1,,2,,3,c327,405,327,404,327,404xm317,399v-3,,-5,2,-5,5c312,404,312,404,312,404v2,,3,,5,c319,404,320,404,322,404v,,,,,c322,401,320,399,317,399xm327,395v1,-2,1,-4,2,-6c326,386,321,385,317,385v-5,,-9,1,-12,4c305,391,306,393,306,396v3,-4,7,-6,11,-6c321,390,325,392,327,395xm299,404v,1,,2,,3c301,407,303,406,305,406v,-1,1,-1,1,-2c306,390,300,378,291,369v-9,-9,-21,-15,-35,-15c242,354,230,360,221,369v-9,9,-15,21,-15,35c206,405,206,405,206,405v2,1,4,2,7,2c212,406,212,405,212,404v,-24,20,-43,44,-43c280,361,299,380,299,404xm292,404v,3,-1,5,-1,7c293,410,295,409,298,408v,-1,,-3,,-4c298,392,293,382,286,374v-8,-7,-19,-12,-30,-12c244,362,234,367,226,374v-7,8,-12,18,-12,30c214,405,214,407,214,408v2,1,5,2,7,3c220,409,220,406,220,404v,-20,16,-36,36,-36c276,368,292,384,292,404xm220,353v,-20,16,-36,36,-36c276,317,292,333,292,353v,2,-1,5,-1,7c293,359,295,358,298,357v,-2,,-3,,-4c298,341,293,331,286,323v-8,-8,-19,-12,-30,-12c244,311,234,315,226,323v-7,8,-12,18,-12,30c214,354,214,355,214,357v2,,5,2,7,3c220,357,220,355,220,353xm212,353v,-24,20,-44,44,-44c280,309,299,329,299,353v,1,,2,,3c301,355,303,355,305,354v,,1,-1,1,-1c306,339,300,327,291,318v-9,-9,-21,-15,-35,-15c242,303,230,309,221,318v-9,9,-15,21,-15,35c206,353,206,354,206,354v2,1,4,1,7,2c212,355,212,354,212,353xm220,301v,-19,16,-36,36,-36c276,265,292,282,292,301v,3,-1,5,-1,8c293,307,295,306,298,305v,-1,,-2,,-4c298,290,293,279,286,272v-8,-8,-19,-13,-30,-13c244,259,234,264,226,272v-7,7,-12,18,-12,29c214,303,214,304,214,305v2,1,5,2,7,3c220,306,220,304,220,301xm212,301v,-24,20,-43,44,-43c280,258,299,277,299,301v,1,,3,,4c301,304,303,303,305,303v,-1,1,-1,1,-2c306,288,300,275,291,266v-9,-9,-21,-14,-35,-14c242,252,230,257,221,266v-9,9,-15,22,-15,35c206,302,206,302,206,303v2,,4,1,7,2c212,303,212,302,212,301xm220,250v,-20,16,-36,36,-36c276,214,292,230,292,250v,2,-1,5,-1,7c293,256,295,255,298,254v,-1,,-3,,-4c298,238,293,228,286,220v-8,-7,-19,-12,-30,-12c244,208,234,213,226,220v-7,8,-12,18,-12,30c214,251,214,253,214,254v2,1,5,2,7,3c220,255,220,252,220,250xm212,250v,-24,20,-44,44,-44c280,206,299,226,299,250v,1,,2,,3c301,252,303,252,305,251v,,1,-1,1,-1c306,236,300,224,291,215v-9,-9,-21,-15,-35,-15c242,200,230,206,221,215v-9,9,-15,21,-15,35c206,250,206,251,206,251v2,1,4,1,7,2c212,252,212,251,212,250xm220,199v,-20,16,-36,36,-36c276,163,292,179,292,199v,2,-1,4,-1,7c293,205,295,203,298,202v,-1,,-2,,-3c298,187,293,176,286,169v-8,-8,-19,-12,-30,-12c244,157,234,161,226,169v-7,7,-12,18,-12,30c214,200,214,201,214,202v2,1,5,2,7,4c220,203,220,201,220,199xm212,199v,-24,20,-44,44,-44c280,155,299,175,299,199v,1,,2,,3c301,201,303,200,305,200v,,1,-1,1,-1c306,185,300,172,291,163v-9,-9,-21,-14,-35,-14c242,149,230,154,221,163v-9,9,-15,22,-15,36c206,199,206,199,206,200v2,,4,1,7,2c212,201,212,200,212,199xm220,147v,-20,16,-36,36,-36c276,111,292,127,292,147v,3,-1,5,-1,7c293,153,295,152,298,151v,-1,,-3,,-4c298,136,293,125,286,117v-8,-7,-19,-12,-30,-12c244,105,234,110,226,117v-7,8,-12,19,-12,30c214,148,214,150,214,151v2,1,5,2,7,3c220,152,220,150,220,147xm212,147v,-24,20,-43,44,-43c280,104,299,123,299,147v,1,,2,,3c301,150,303,149,305,149v,-1,1,-1,1,-2c306,133,300,121,291,112,282,103,270,98,256,98v-14,,-26,5,-35,14c212,121,206,133,206,147v,1,,1,,2c208,149,210,150,213,150v-1,-1,-1,-2,-1,-3xm285,96v,3,-1,5,-2,8c284,105,285,105,286,106v1,-1,2,-1,3,-2c290,102,290,99,290,96v,-10,-4,-18,-10,-24c274,65,265,62,256,62v-10,,-18,3,-24,10c225,78,222,86,222,96v,3,,5,1,8c224,105,225,105,225,106v1,-1,2,-1,3,-2c228,101,227,99,227,96v,-16,13,-29,29,-29c272,67,285,80,285,96xm277,96v,1,,3,-1,4c278,101,280,102,282,103v1,-2,1,-5,1,-7c283,88,280,81,275,77v-5,-5,-12,-8,-19,-8c248,69,242,72,237,77v-5,4,-8,11,-8,19c229,98,229,101,230,103v1,-1,3,-2,5,-3c235,99,235,97,235,96v,-12,9,-21,21,-21c268,75,277,84,277,96xm269,96v,,,1,,2c271,98,273,99,275,100v,-2,,-3,,-4c275,90,273,86,270,82v-4,-4,-9,-6,-14,-6c250,76,246,78,242,82v-3,4,-6,8,-6,14c236,97,237,98,237,100v2,-1,4,-2,5,-2c242,97,242,96,242,96v,-8,6,-14,14,-14c263,82,269,88,269,96xm263,96v,,,,,c264,97,266,97,268,97v,,,-1,,-1c268,89,262,84,256,84v-7,,-12,5,-12,12c244,96,244,97,244,97v2,,3,,5,-1c249,96,249,96,249,96v,-4,3,-7,7,-7c260,89,263,92,263,96xm256,91v-3,,-5,2,-5,5c251,96,251,96,251,96v1,,3,,5,c258,96,259,96,261,96v,,,,,c261,93,259,91,256,91xm407,96v,3,-1,5,-2,8c406,105,407,105,408,106v1,-1,2,-2,3,-3c412,101,412,98,412,96v,-10,-4,-18,-10,-24c396,65,387,62,378,62v-10,,-18,3,-24,10c347,78,344,86,344,96v,3,,5,1,8c346,105,346,105,347,106v1,-1,2,-1,3,-2c349,101,349,99,349,96v,-16,13,-29,29,-29c394,67,407,80,407,96xm399,96v,1,,3,-1,4c400,101,402,102,404,103v1,-2,1,-5,1,-7c405,88,402,81,397,77v-5,-5,-12,-8,-19,-8c370,69,363,72,359,77v-5,4,-8,11,-8,19c351,98,351,101,352,103v1,-1,3,-2,5,-3c357,99,357,97,357,96v,-12,9,-21,21,-21c389,75,399,84,399,96xm391,96v,,,1,,2c393,98,395,99,397,100v,-2,,-3,,-4c397,90,395,86,392,82v-4,-4,-9,-6,-14,-6c372,76,368,78,364,82v-4,4,-6,8,-6,14c358,97,358,98,359,100v2,-1,3,-2,5,-2c364,97,364,96,364,96v,-8,6,-14,14,-14c385,82,391,88,391,96xm384,96v,,,,,c386,97,388,97,390,97v,,,-1,,-1c390,89,384,84,378,84v-7,,-12,5,-12,12c366,96,366,97,366,97v2,,3,,5,-1c371,96,371,96,371,96v,-4,3,-7,7,-7c381,89,384,92,384,96xm378,91v-3,,-5,2,-5,5c373,96,373,96,373,96v1,,3,,5,c379,96,381,96,383,96v,,,,,c383,93,381,91,378,91xm343,112v-9,9,-15,21,-15,35c328,148,328,148,328,149v2,,4,1,6,1c334,149,334,148,334,147v,-24,20,-43,44,-43c402,104,421,123,421,147v,1,,2,,3c423,149,425,149,427,148v,,,,,-1c427,133,422,121,413,112,404,103,391,98,378,98v-14,,-26,5,-35,14xm527,96v,3,,5,-1,8c527,105,528,105,529,106v1,,2,-1,3,-2c532,102,533,99,533,96v,-10,-4,-18,-10,-24c517,65,508,62,499,62v-10,,-18,3,-25,10c468,78,464,86,464,96v,3,1,5,1,8c466,105,467,105,468,106v1,-1,2,-1,3,-2c470,101,470,99,470,96v,-16,13,-29,29,-29c515,67,527,80,527,96xm520,96v,1,,3,-1,4c521,101,523,102,525,103v,-2,1,-5,1,-7c526,88,523,81,518,77v-5,-5,-12,-8,-19,-8c491,69,484,72,479,77v-5,4,-8,11,-8,19c471,98,472,101,472,103v2,-1,4,-2,6,-3c478,99,478,97,478,96v,-12,9,-21,21,-21c510,75,520,84,520,96xm512,96v,,,1,,2c514,98,516,99,518,100v,-2,,-3,,-4c518,90,516,86,512,82v-3,-4,-8,-6,-13,-6c493,76,488,78,485,82v-4,4,-6,8,-6,14c479,97,479,98,480,100v1,-1,3,-2,5,-2c485,97,485,96,485,96v,-8,6,-14,14,-14c506,82,512,88,512,96xm505,96v,,,,,c507,97,509,97,510,97v1,,1,-1,1,-1c511,89,505,84,499,84v-7,,-12,5,-12,12c487,96,487,97,487,97v2,,3,,5,-1c492,96,492,96,492,96v,-4,3,-7,7,-7c502,89,505,92,505,96xm499,91v-3,,-5,2,-5,5c494,96,494,96,494,96v1,,3,,5,c500,96,502,96,504,96v,,,,,c504,93,501,91,499,91xm464,112v-9,9,-15,21,-15,35c449,148,449,148,449,149v2,,4,1,6,1c455,149,455,148,455,147v,-24,20,-43,44,-43c523,104,542,123,542,147v,1,,2,,4c544,150,546,149,548,149v,-1,,-1,,-2c548,133,543,121,534,112,525,103,512,98,499,98v-14,,-26,5,-35,14xm650,96v,3,-1,5,-2,8c649,105,650,105,651,106v1,-1,2,-2,3,-3c655,101,655,98,655,96v,-10,-4,-18,-10,-24c639,65,630,62,621,62v-10,,-18,3,-24,10c590,78,587,86,587,96v,3,,5,1,8c589,105,589,105,590,106v1,-1,2,-1,3,-2c592,101,592,99,592,96v,-16,13,-29,29,-29c637,67,650,80,650,96xm642,96v,1,,3,-1,4c643,101,645,102,647,103v1,-2,1,-5,1,-7c648,88,645,81,640,77v-5,-5,-12,-8,-19,-8c613,69,607,72,602,77v-5,4,-8,11,-8,19c594,98,594,101,595,103v1,-1,3,-2,5,-3c600,99,600,97,600,96v,-12,9,-21,21,-21c632,75,642,84,642,96xm634,96v,,,1,,2c636,98,638,99,640,100v,-2,,-3,,-4c640,90,638,86,635,82v-4,-4,-9,-6,-14,-6c615,76,611,78,607,82v-4,4,-6,8,-6,14c601,97,601,98,602,100v2,-1,3,-2,5,-2c607,97,607,96,607,96v,-8,6,-14,14,-14c628,82,634,88,634,96xm628,96v,,-1,,-1,c629,97,631,97,633,97v,,,-1,,-1c633,89,627,84,621,84v-7,,-12,5,-12,12c609,96,609,97,609,97v2,,3,,5,-1c614,96,614,96,614,96v,-4,3,-7,7,-7c625,89,628,92,628,96xm621,91v-3,,-5,2,-5,5c616,96,616,96,616,96v1,,3,,5,c623,96,624,96,626,96v,,,,,c626,93,624,91,621,91xm586,112v-9,9,-15,21,-15,35c571,148,571,148,571,149v2,,4,1,6,1c577,149,577,148,577,147v,-24,20,-43,44,-43c645,104,664,123,664,147v,1,,2,,3c666,149,668,149,670,148v,,,,,-1c670,133,665,121,656,112,647,103,635,98,621,98v-14,,-26,5,-35,14xm657,147v,2,-1,5,-1,7c658,153,660,152,663,151v,-1,,-3,,-4c663,136,658,125,650,117v-7,-7,-18,-12,-29,-12c609,105,599,110,591,117v-7,8,-12,19,-12,30c579,148,579,150,579,151v2,1,5,2,7,3c585,152,585,150,585,147v,-20,16,-36,36,-36c641,111,657,127,657,147xm664,199v,1,,1,,2c666,201,668,200,670,200v,-1,,-1,,-1c670,185,665,172,656,163v-9,-9,-21,-14,-35,-14c607,149,595,154,586,163v-9,9,-15,22,-15,36c571,199,571,199,571,200v2,,4,1,6,2c577,201,577,200,577,199v,-24,20,-44,44,-44c645,155,664,175,664,199xm657,199v,2,-1,4,-1,6c658,204,660,203,663,202v,-1,,-2,,-3c663,187,658,176,650,169v-7,-8,-18,-12,-29,-12c609,157,599,161,591,169v-7,7,-12,18,-12,30c579,200,579,201,579,202v2,1,5,2,7,4c585,203,585,201,585,199v,-20,16,-36,36,-36c641,163,657,179,657,199xm664,250v,1,,2,,3c666,252,668,252,670,251v,,,-1,,-1c670,236,665,224,656,215v-9,-9,-21,-15,-35,-15c607,200,595,206,586,215v-9,9,-15,21,-15,35c571,250,571,251,571,251v2,1,4,1,6,2c577,252,577,251,577,250v,-24,20,-44,44,-44c645,206,664,226,664,250xm657,250v,2,-1,4,-1,6c658,255,660,254,663,253v,-1,,-2,,-3c663,238,658,228,650,220v-7,-7,-18,-12,-29,-12c609,208,599,213,591,220v-7,8,-12,18,-12,30c579,251,579,253,579,254v2,1,5,2,7,3c585,255,585,252,585,250v,-20,16,-36,36,-36c641,214,657,230,657,250xm664,301v,1,,2,,3c666,304,668,303,670,303v,-1,,-1,,-2c670,288,665,275,656,266v-9,-9,-21,-14,-35,-14c607,252,595,257,586,266v-9,9,-15,22,-15,35c571,302,571,302,571,303v2,,4,1,6,2c577,303,577,302,577,301v,-24,20,-43,44,-43c645,258,664,277,664,301xm657,301v,3,-1,5,-1,7c658,307,660,306,663,305v,-1,,-3,,-4c663,290,658,279,650,272v-7,-8,-18,-13,-29,-13c609,259,599,264,591,272v-7,7,-12,18,-12,29c579,303,579,304,579,305v2,1,5,2,7,3c585,306,585,304,585,301v,-19,16,-36,36,-36c641,265,657,282,657,301xm664,353v,1,,2,,3c666,355,668,354,670,354v,-1,,-1,,-1c670,339,665,327,656,318v-9,-9,-21,-15,-35,-15c607,303,595,309,586,318v-9,9,-15,21,-15,35c571,353,571,354,571,354v2,1,4,1,6,2c577,355,577,354,577,353v,-24,20,-44,44,-44c645,309,664,329,664,353xm657,353v,2,-1,4,-1,6c658,358,660,357,663,356v,-1,,-2,,-3c663,341,658,331,650,323v-7,-8,-18,-12,-29,-12c609,311,599,315,591,323v-7,8,-12,18,-12,30c579,354,579,355,579,357v2,,5,2,7,3c585,358,585,355,585,353v,-20,16,-36,36,-36c641,317,657,333,657,353xm650,353v,3,-1,5,-2,8c649,361,650,362,651,363v1,-1,2,-2,3,-3c655,358,655,355,655,353v,-10,-4,-18,-10,-25c639,322,630,318,621,318v-10,,-18,4,-24,10c590,335,587,343,587,353v,3,,5,1,8c589,362,589,362,590,363v1,-1,2,-1,3,-2c592,358,592,356,592,353v,-16,13,-29,29,-29c637,324,650,337,650,353xm642,353v,1,,3,-1,4c643,358,645,359,647,360v1,-2,1,-5,1,-7c648,345,645,338,640,333v-5,-5,-12,-8,-19,-8c613,325,607,328,602,333v-5,5,-8,12,-8,20c594,355,594,358,595,360v1,-1,3,-2,5,-3c600,356,600,354,600,353v,-12,9,-21,21,-21c632,332,642,341,642,353xm634,353v,,,1,,2c636,355,638,356,640,357v,-2,,-3,,-4c640,347,638,342,635,339v-4,-4,-9,-6,-14,-6c615,333,611,335,607,339v-4,3,-6,8,-6,14c601,354,601,355,602,357v2,-1,3,-2,5,-2c607,354,607,353,607,353v,-8,6,-14,14,-14c628,339,634,345,634,353xm628,353v,,-1,,-1,c629,354,631,354,633,354v,,,-1,,-1c633,346,627,341,621,341v-7,,-12,5,-12,12c609,353,609,354,609,354v2,,3,,5,-1c614,353,614,353,614,353v,-4,3,-7,7,-7c625,346,628,349,628,353xm621,348v-3,,-5,2,-5,5c616,353,616,353,616,353v1,,3,,5,c623,353,624,353,626,353v,,,,,c626,350,624,348,621,348xm576,380v1,-2,1,-3,2,-5c573,372,567,370,560,370v-7,,-13,2,-19,5c542,377,543,379,544,380v5,-3,10,-5,16,-5c566,375,571,377,576,380xm560,377v-6,,-11,2,-15,5c546,383,546,385,547,387v4,-2,8,-4,13,-4c565,383,569,385,572,387v1,-2,2,-4,3,-6c571,378,565,377,560,377xm579,374v2,-2,3,-3,4,-5c577,365,569,362,560,362v-9,,-17,3,-24,7c538,371,539,373,540,374v6,-4,13,-6,20,-6c567,368,574,370,579,374xm584,368v2,-1,3,-3,5,-4c581,358,571,354,560,354v-11,,-21,4,-29,10c532,365,534,367,535,368v7,-5,16,-7,25,-7c569,361,577,363,584,368xm527,353v,3,,5,-1,8c527,362,528,362,529,363v1,-1,2,-1,3,-2c532,359,533,356,533,353v,-10,-4,-18,-10,-25c517,322,508,318,499,318v-10,,-18,4,-25,10c468,335,464,343,464,353v,3,1,5,1,8c466,362,467,362,468,363v1,-1,2,-1,3,-2c470,358,470,356,470,353v,-16,13,-29,29,-29c515,324,527,337,527,353xm520,353v,1,,3,-1,4c521,358,523,359,525,360v,-2,1,-5,1,-7c526,345,523,338,518,333v-5,-5,-12,-8,-19,-8c491,325,484,328,479,333v-5,5,-8,12,-8,20c471,355,472,358,472,360v2,-1,4,-2,6,-3c478,356,478,354,478,353v,-12,9,-21,21,-21c510,332,520,341,520,353xm512,353v,,,1,,2c514,355,516,356,518,357v,-2,,-3,,-4c518,347,516,342,512,339v-3,-4,-8,-6,-13,-6c493,333,488,335,485,339v-4,3,-6,8,-6,14c479,354,479,355,480,357v1,-1,3,-2,5,-2c485,354,485,353,485,353v,-8,6,-14,14,-14c506,339,512,345,512,353xm505,353v,,,,,c507,354,509,354,510,354v1,,1,-1,1,-1c511,346,505,341,499,341v-7,,-12,5,-12,12c487,353,487,354,487,354v2,,3,,5,-1c492,353,492,353,492,353v,-4,3,-7,7,-7c502,346,505,349,505,353xm499,348v-3,,-5,2,-5,5c494,353,494,353,494,353v1,,3,,5,c500,353,502,353,504,353v,,,,,c504,350,501,348,499,348xm453,380v1,-2,2,-3,3,-5c451,372,445,370,438,370v-7,,-13,2,-18,5c421,376,422,378,423,379v4,-2,9,-4,15,-4c444,375,449,377,453,380xm438,377v-5,,-10,1,-15,4c424,383,425,385,426,387v3,-3,7,-4,12,-4c442,383,447,385,450,387v1,-2,2,-4,3,-6c448,378,443,377,438,377xm457,374v1,-2,3,-3,4,-5c454,365,446,362,438,362v-9,,-16,3,-23,7c416,370,418,372,419,374v5,-4,12,-6,19,-6c445,368,452,370,457,374xm462,368v2,-1,3,-3,5,-4c459,358,449,354,438,354v-11,,-21,4,-29,10c411,365,412,366,414,368v7,-5,15,-7,24,-7c447,361,455,363,462,368xm407,353v,3,-1,5,-2,8c406,361,407,362,408,363v1,-1,2,-2,3,-3c412,358,412,355,412,353v,-10,-4,-18,-10,-25c396,322,387,318,378,318v-10,,-18,4,-24,10c347,335,344,343,344,353v,3,,5,1,8c346,362,346,362,347,363v1,-1,2,-1,3,-2c349,358,349,356,349,353v,-16,13,-29,29,-29c394,324,407,337,407,353xm399,353v,1,,3,-1,4c400,358,402,359,404,360v1,-2,1,-5,1,-7c405,345,402,338,397,333v-5,-5,-12,-8,-19,-8c370,325,363,328,359,333v-5,5,-8,12,-8,20c351,355,351,358,352,360v1,-1,3,-2,5,-3c357,356,357,354,357,353v,-12,9,-21,21,-21c389,332,399,341,399,353xm391,353v,,,1,,2c393,355,395,356,397,357v,-2,,-3,,-4c397,347,395,342,392,339v-4,-4,-9,-6,-14,-6c372,333,368,335,364,339v-4,3,-6,8,-6,14c358,354,358,355,359,357v2,-1,3,-2,5,-2c364,354,364,353,364,353v,-8,6,-14,14,-14c385,339,391,345,391,353xm384,353v,,,,,c386,354,388,354,390,354v,,,-1,,-1c390,346,384,341,378,341v-7,,-12,5,-12,12c366,353,366,354,366,354v2,,3,,5,-1c371,353,371,353,371,353v,-4,3,-7,7,-7c381,346,384,349,384,353xm378,348v-3,,-5,2,-5,5c373,353,373,353,373,353v1,,3,,5,c379,353,381,353,383,353v,,,,,c383,350,381,348,378,348xm333,380v,-2,1,-3,2,-5c330,372,324,370,317,370v-7,,-13,2,-19,5c299,377,300,378,301,380v5,-3,10,-5,16,-5c323,375,328,377,333,380xm317,377v-6,,-11,2,-15,4c303,383,304,385,304,387v4,-2,8,-4,13,-4c322,383,326,385,329,387v1,-2,2,-4,3,-6c328,378,322,377,317,377xm336,374v2,-2,3,-3,4,-5c334,365,326,362,317,362v-9,,-17,3,-24,7c295,371,296,372,297,374v6,-4,13,-6,20,-6c324,368,331,370,336,374xm341,368v2,-1,3,-3,5,-4c338,358,328,354,317,354v-11,,-21,4,-29,10c289,365,291,367,292,368v7,-5,16,-7,25,-7c326,361,334,363,341,368xm302,125v1,1,2,3,2,5c308,128,312,126,317,126v5,,9,2,12,4c330,128,331,126,332,124v-4,-2,-10,-4,-15,-4c311,120,306,122,302,125xm317,118v6,,11,2,16,5c333,121,334,120,335,118v-5,-3,-11,-5,-18,-5c310,113,304,115,298,118v1,2,2,3,3,5c306,120,311,118,317,118xm305,132v,2,1,4,1,7c309,136,313,134,317,134v4,,8,2,10,5c328,136,328,134,329,132v-3,-3,-8,-4,-12,-4c312,128,308,129,305,132xm327,147v,-2,,-4,,-6c325,137,321,135,317,135v-4,,-8,3,-10,6c307,143,307,145,307,147v,1,,1,,1c308,148,309,148,310,148v,,,-1,,-1c310,143,313,140,317,140v4,,7,3,7,7c324,147,324,148,324,148v1,,2,,3,c327,148,327,148,327,147xm317,142v-3,,-5,2,-5,5c312,147,312,147,312,148v2,-1,3,-1,5,-1c319,147,320,147,322,148v,-1,,-1,,-1c322,144,320,142,317,142xm288,158v1,2,3,3,4,5c299,158,308,155,317,155v9,,17,3,24,8c343,161,344,160,346,158v-8,-6,-18,-9,-29,-9c306,149,296,152,288,158xm423,124v1,2,2,4,3,6c429,127,433,126,438,126v4,,9,2,12,4c451,128,452,126,453,124v-5,-2,-10,-4,-15,-4c433,120,428,121,423,124xm438,118v6,,11,2,15,5c454,121,455,120,456,118v-5,-3,-11,-5,-18,-5c431,113,425,115,420,118v1,1,2,3,3,5c427,120,432,118,438,118xm426,131v1,2,2,4,2,7c431,135,434,134,438,134v4,,8,2,10,5c449,136,449,134,450,132v-4,-3,-8,-4,-12,-4c434,128,430,129,426,131xm447,147v,-2,1,-4,1,-6c446,137,442,135,438,135v-4,,-7,2,-10,5c429,142,429,145,429,147v,,,1,,1c430,148,430,148,431,148v,,,-1,,-1c431,143,434,140,438,140v3,,6,3,6,7c444,147,444,148,444,148v1,,2,,3,c447,148,447,148,447,147xm438,142v-3,,-5,2,-5,5c433,147,433,147,433,148v1,-1,3,-1,5,-1c439,147,441,147,443,148v,-1,,-1,,-1c443,144,441,142,438,142xm409,158v2,1,3,3,5,4c421,158,429,155,438,155v9,,17,3,24,8c464,161,465,160,467,158v-8,-6,-18,-9,-29,-9c427,149,417,152,409,158xm545,125v1,2,1,3,2,5c551,128,555,126,560,126v5,,9,2,12,4c573,128,574,126,575,124v-4,-2,-10,-4,-15,-4c554,120,549,122,545,125xm560,118v6,,11,2,16,5c577,121,577,120,578,118v-5,-3,-11,-5,-18,-5c553,113,547,115,541,119v1,1,2,3,3,4c549,120,554,118,560,118xm548,132v,2,1,5,1,7c549,139,549,139,549,139v3,-3,7,-5,11,-5c564,134,568,136,570,139v1,-3,1,-5,2,-7c569,129,564,128,560,128v-5,,-9,1,-12,4xm570,147v,-2,,-4,,-6c568,137,564,135,560,135v-5,,-8,3,-10,6c549,141,549,141,549,140v1,2,1,5,1,7c550,148,550,148,550,148v1,,2,,3,c553,148,553,147,553,147v,-4,3,-7,7,-7c564,140,567,143,567,147v,,,1,,1c568,148,569,148,570,148v,,,,,-1xm560,142v-3,,-5,2,-5,5c555,147,555,147,555,148v2,-1,3,-1,5,-1c562,147,563,147,565,148v,-1,,-1,,-1c565,144,563,142,560,142xm531,159v1,1,3,2,4,4c542,158,551,155,560,155v9,,17,3,24,8c586,161,587,160,589,158v-8,-6,-18,-9,-29,-9c549,149,539,152,531,159xm570,353v,-3,,-5,,-7c568,343,564,341,560,341v-5,,-8,2,-10,6c549,346,549,346,549,346v1,2,1,4,1,7c550,353,550,353,550,354v1,,2,-1,3,-1c553,353,553,353,553,353v,-4,3,-7,7,-7c564,346,567,349,567,353v,,,,,c568,353,569,354,570,354v,-1,,-1,,-1xm560,348v-3,,-5,2,-5,5c555,353,555,353,555,353v2,,3,,5,c562,353,563,353,565,353v,,,,,c565,350,563,348,560,348xm570,344v1,-2,1,-5,2,-7c569,335,564,333,560,333v-5,,-9,2,-12,5c548,340,549,342,549,345v,,,,,-1c552,341,556,339,560,339v4,,8,2,10,5xm542,353v,1,,2,,3c544,355,546,355,548,354v,,,-1,,-1c548,339,543,327,534,318v-9,-9,-22,-15,-35,-15c485,303,473,309,464,318v-9,9,-15,21,-15,35c449,353,449,354,449,354v2,1,4,1,6,2c455,355,455,354,455,353v,-24,20,-44,44,-44c523,309,542,329,542,353xm534,353v,2,,5,,7c536,359,538,358,540,357v,-2,1,-3,1,-4c541,341,536,331,528,323v-7,-8,-18,-12,-29,-12c487,311,477,315,469,323v-8,8,-12,18,-12,30c457,354,457,355,457,357v2,,4,2,7,3c463,357,463,355,463,353v,-20,16,-36,36,-36c518,317,534,333,534,353xm447,353v,-3,1,-5,1,-7c446,343,442,341,438,341v-4,,-7,1,-10,4c429,348,429,350,429,353v,,,,,1c430,353,430,353,431,353v,,,,,c431,349,434,346,438,346v3,,6,3,6,7c444,353,444,353,444,353v1,,2,1,3,1c447,353,447,353,447,353xm438,348v-3,,-5,2,-5,5c433,353,433,353,433,353v1,,3,,5,c439,353,441,353,443,353v,,,,,c443,350,441,348,438,348xm448,344v1,-2,1,-5,2,-7c446,335,442,333,438,333v-4,,-8,1,-12,4c427,339,428,341,428,343v3,-2,6,-4,10,-4c442,339,446,341,448,344xm421,353v,1,,2,,3c423,355,425,354,427,354v,-1,,-1,,-1c427,339,422,327,413,318v-9,-9,-22,-15,-35,-15c364,303,352,309,343,318v-9,9,-15,21,-15,35c328,353,328,354,328,354v2,1,4,1,6,2c334,355,334,354,334,353v,-24,20,-44,44,-44c402,309,421,329,421,353xm414,353v,2,-1,4,-1,6c415,358,417,357,420,356v,-1,,-2,,-3c420,341,415,331,407,323v-7,-8,-18,-12,-29,-12c366,311,356,315,348,323v-7,8,-12,18,-12,30c336,354,336,355,336,357v2,,5,2,7,3c342,357,342,355,342,353v,-20,16,-36,36,-36c398,317,414,333,414,353xm342,301v,-19,16,-36,36,-36c398,265,414,282,414,301v,3,-1,5,-1,7c415,307,417,306,420,305v,-1,,-3,,-4c420,290,415,279,407,272v-7,-8,-18,-13,-29,-13c366,259,356,264,348,272v-7,7,-12,18,-12,29c336,303,336,304,336,305v2,1,5,2,7,3c342,306,342,304,342,301xm334,301v,-24,20,-43,44,-43c402,258,421,277,421,301v,1,,2,,3c423,304,425,303,427,303v,-1,,-1,,-2c427,288,422,275,413,266v-9,-9,-22,-14,-35,-14c364,252,352,257,343,266v-9,9,-15,22,-15,35c328,302,328,302,328,303v2,,4,1,6,2c334,303,334,302,334,301xm342,250v,-20,16,-36,36,-36c398,214,414,230,414,250v,2,-1,4,-1,6c415,255,417,254,420,253v,-1,,-2,,-3c420,238,415,228,407,220v-7,-7,-18,-12,-29,-12c366,208,356,213,348,220v-7,8,-12,18,-12,30c336,251,336,253,336,254v2,1,5,2,7,3c342,255,342,252,342,250xm334,250v,-24,20,-44,44,-44c402,206,421,226,421,250v,1,,2,,3c423,252,425,252,427,251v,,,-1,,-1c427,236,422,224,413,215v-9,-9,-22,-15,-35,-15c364,200,352,206,343,215v-9,9,-15,21,-15,35c328,250,328,251,328,251v2,1,4,1,6,2c334,252,334,251,334,250xm342,199v,-20,16,-36,36,-36c398,163,414,179,414,199v,2,-1,4,-1,6c415,204,417,203,420,202v,-1,,-2,,-3c420,187,415,176,407,169v-7,-8,-18,-12,-29,-12c366,157,356,161,348,169v-7,7,-12,18,-12,30c336,200,336,201,336,202v2,1,5,2,7,4c342,203,342,201,342,199xm334,199v,-24,20,-44,44,-44c402,155,421,175,421,199v,1,,1,,2c423,201,425,200,427,200v,-1,,-1,,-1c427,185,422,172,413,163v-9,-9,-22,-14,-35,-14c364,149,352,154,343,163v-9,9,-15,22,-15,36c328,199,328,199,328,200v2,,4,1,6,2c334,201,334,200,334,199xm407,147v,3,-1,6,-2,8c406,156,407,156,408,157v1,-1,2,-1,3,-2c412,152,412,150,412,147v,-9,-4,-18,-10,-24c396,117,387,113,378,113v-10,,-18,4,-24,10c347,129,344,138,344,147v,3,,6,1,8c346,156,346,157,347,157v1,,2,-1,3,-2c349,153,349,150,349,147v,-16,13,-29,29,-29c394,118,407,131,407,147xm399,147v,2,,3,-1,5c400,152,402,153,404,155v1,-3,1,-5,1,-8c405,140,402,133,397,128v-5,-5,-12,-8,-19,-8c370,120,363,123,359,128v-5,5,-8,12,-8,19c351,150,351,152,352,155v1,-2,3,-3,5,-3c357,150,357,149,357,147v,-12,9,-21,21,-21c389,126,399,135,399,147xm391,147v,1,,1,,2c393,150,395,150,397,151v,-1,,-3,,-4c397,142,395,137,392,133v-4,-3,-9,-5,-14,-5c372,128,368,130,364,133v-4,4,-6,9,-6,14c358,148,358,150,359,151v2,-1,3,-1,5,-2c364,148,364,148,364,147v,-7,6,-13,14,-13c385,134,391,140,391,147xm384,147v,,,1,,1c386,148,388,148,390,149v,-1,,-1,,-2c390,141,384,135,378,135v-7,,-12,6,-12,12c366,148,366,148,366,149v2,-1,3,-1,5,-1c371,148,371,147,371,147v,-4,3,-7,7,-7c381,140,384,143,384,147xm378,142v-3,,-5,2,-5,5c373,147,373,147,373,148v1,-1,3,-1,5,-1c379,147,381,147,383,148v,-1,,-1,,-1c383,144,381,142,378,142xm527,147v,3,,6,-1,8c527,156,528,157,529,158v1,-1,2,-2,3,-2c532,153,533,150,533,147v,-9,-4,-18,-10,-24c517,117,508,113,499,113v-10,,-18,4,-25,10c468,129,464,138,464,147v,3,1,6,1,8c466,156,467,157,468,157v1,,2,-1,3,-2c470,153,470,150,470,147v,-16,13,-29,29,-29c515,118,527,131,527,147xm520,147v,2,,3,-1,5c521,152,523,153,525,155v,-3,1,-5,1,-8c526,140,523,133,518,128v-5,-5,-12,-8,-19,-8c491,120,484,123,479,128v-5,5,-8,12,-8,19c471,150,472,152,472,155v2,-2,4,-3,6,-3c478,150,478,149,478,147v,-12,9,-21,21,-21c510,126,520,135,520,147xm512,147v,1,,1,,2c514,150,516,150,518,151v,-1,,-3,,-4c518,142,516,137,512,133v-3,-3,-8,-5,-13,-5c493,128,488,130,485,133v-4,4,-6,9,-6,14c479,148,479,150,480,151v1,-1,3,-1,5,-2c485,148,485,148,485,147v,-7,6,-13,14,-13c506,134,512,140,512,147xm505,147v,,,1,,1c507,148,509,148,510,149v1,-1,1,-1,1,-2c511,141,505,135,499,135v-7,,-12,6,-12,12c487,148,487,148,487,149v2,-1,3,-1,5,-1c492,148,492,147,492,147v,-4,3,-7,7,-7c502,140,505,143,505,147xm499,142v-3,,-5,2,-5,5c494,147,494,147,494,148v1,-1,3,-1,5,-1c500,147,502,147,504,148v,-1,,-1,,-1c504,144,501,142,499,142xm464,163v-9,9,-15,22,-15,36c449,199,449,199,449,200v2,,4,1,6,2c455,201,455,200,455,199v,-24,20,-44,44,-44c523,155,542,175,542,199v,1,,2,,3c544,201,546,201,548,200v,,,-1,,-1c548,185,543,172,534,163v-9,-9,-22,-14,-35,-14c485,149,473,154,464,163xm534,199v,2,,5,,7c536,205,538,204,540,203v,-2,1,-3,1,-4c541,187,536,176,528,169v-7,-8,-18,-12,-29,-12c487,157,477,161,469,169v-8,7,-12,18,-12,30c457,200,457,201,457,202v2,1,4,2,7,4c463,203,463,201,463,199v,-20,16,-36,36,-36c518,163,534,179,534,199xm542,250v,1,,2,,3c544,253,546,252,548,251v,,,-1,,-1c548,236,543,224,534,215v-9,-9,-22,-15,-35,-15c485,200,473,206,464,215v-9,9,-15,21,-15,35c449,250,449,251,449,251v2,1,4,1,6,2c455,252,455,251,455,250v,-24,20,-44,44,-44c523,206,542,226,542,250xm534,250v,2,,5,,7c536,256,538,255,540,254v,-1,1,-3,1,-4c541,238,536,228,528,220v-7,-7,-18,-12,-29,-12c487,208,477,213,469,220v-8,8,-12,18,-12,30c457,251,457,253,457,254v2,1,4,2,7,3c463,255,463,252,463,250v,-20,16,-36,36,-36c518,214,534,230,534,250xm542,301v,1,,3,,4c544,304,546,303,548,303v,-1,,-1,,-2c548,288,543,275,534,266v-9,-9,-22,-14,-35,-14c485,252,473,257,464,266v-9,9,-15,22,-15,35c449,302,449,302,449,303v2,,4,1,6,2c455,303,455,302,455,301v,-24,20,-43,44,-43c523,258,542,277,542,301xm534,301v,3,,5,,8c536,307,538,306,540,305v,-1,1,-2,1,-4c541,290,536,279,528,272v-7,-8,-18,-13,-29,-13c487,259,477,264,469,272v-8,7,-12,18,-12,29c457,303,457,304,457,305v2,1,4,2,7,3c463,306,463,304,463,301v,-19,16,-36,36,-36c518,265,534,282,534,301xm527,301v,3,,6,-1,9c527,310,528,311,529,312v1,-1,2,-2,3,-2c532,307,533,304,533,301v,-9,-4,-18,-10,-24c517,271,508,267,499,267v-10,,-18,4,-25,10c468,283,464,292,464,301v,3,1,6,1,9c466,310,467,311,468,311v1,,2,-1,3,-1c470,307,470,304,470,301v,-16,13,-29,29,-29c515,272,527,285,527,301xm520,301v,2,,3,-1,5c521,307,523,308,525,309v,-3,1,-5,1,-8c526,294,523,287,518,282v-5,-5,-12,-8,-19,-8c491,274,484,277,479,282v-5,5,-8,12,-8,19c471,304,472,306,472,309v2,-1,4,-2,6,-3c478,304,478,303,478,301v,-11,9,-21,21,-21c510,280,520,290,520,301xm512,301v,1,,2,,2c514,304,516,304,518,305v,-1,,-2,,-4c518,296,516,291,512,287v-3,-3,-8,-5,-13,-5c493,282,488,284,485,287v-4,4,-6,9,-6,14c479,303,479,304,480,305v1,-1,3,-1,5,-2c485,303,485,302,485,301v,-7,6,-13,14,-13c506,288,512,294,512,301xm505,301v,,,1,,1c507,302,509,302,510,303v1,-1,1,-1,1,-2c511,295,505,289,499,289v-7,,-12,6,-12,12c487,302,487,302,487,303v2,-1,3,-1,5,-1c492,302,492,301,492,301v,-3,3,-6,7,-6c502,295,505,298,505,301xm499,296v-3,,-5,2,-5,5c494,301,494,302,494,302v1,,3,-1,5,-1c500,301,502,302,504,302v,,,-1,,-1c504,298,501,296,499,296xm453,329v1,-2,2,-4,3,-5c451,320,445,318,438,318v-7,,-13,2,-18,6c421,325,422,327,423,328v4,-3,9,-4,15,-4c444,324,449,326,453,329xm438,325v-5,,-10,2,-15,5c424,331,425,333,426,335v3,-2,7,-3,12,-3c442,332,447,333,450,336v1,-2,2,-4,3,-6c448,327,443,325,438,325xm457,323v1,-2,3,-4,4,-5c454,313,446,311,438,311v-9,,-16,2,-23,6c416,319,418,321,419,322v5,-3,12,-5,19,-5c445,317,452,319,457,323xm462,317v2,-2,3,-3,5,-5c459,307,449,303,438,303v-11,,-21,3,-29,9c411,313,412,315,414,316v7,-4,15,-7,24,-7c447,309,455,312,462,317xm423,175v1,2,2,4,3,6c429,179,433,177,438,177v4,,9,2,12,5c451,180,452,178,453,176v-5,-3,-10,-5,-15,-5c433,171,428,173,423,175xm438,170v6,,11,1,15,4c454,173,455,171,456,170v-5,-4,-11,-6,-18,-6c431,164,425,166,420,169v1,2,2,3,3,5c427,171,432,170,438,170xm426,183v1,2,2,4,2,6c431,187,434,185,438,185v4,,8,2,10,5c449,188,449,185,450,183v-4,-2,-8,-4,-12,-4c434,179,430,180,426,183xm447,199v,-3,1,-5,1,-7c446,189,442,187,438,187v-4,,-7,1,-10,4c429,194,429,196,429,199v,,,,,c430,199,430,199,431,199v,,,,,c431,195,434,192,438,192v3,,6,3,6,7c444,199,444,199,444,199v1,,2,,3,1c447,199,447,199,447,199xm438,193v-3,,-5,3,-5,6c433,199,433,199,433,199v1,,3,,5,c439,199,441,199,443,199v,,,,,c443,196,441,193,438,193xm409,209v2,2,3,3,5,5c421,209,429,206,438,206v9,,17,3,24,8c464,212,465,211,467,210v-8,-6,-18,-10,-29,-10c427,200,417,204,409,209xm415,215v1,1,3,3,4,4c424,216,431,214,438,214v7,,14,2,19,6c458,218,460,217,461,215v-7,-4,-15,-7,-23,-7c429,208,422,210,415,215xm420,221v1,1,2,3,3,4c427,223,432,221,438,221v6,,11,2,15,5c454,224,455,223,456,221v-5,-3,-11,-5,-18,-5c431,216,425,218,420,221xm423,227v1,2,2,4,3,5c429,230,433,229,438,229v4,,9,1,12,4c451,231,452,229,453,227v-5,-3,-10,-4,-15,-4c433,223,428,224,423,227xm426,234v1,2,2,4,2,6c431,238,434,236,438,236v4,,8,2,10,5c449,239,449,237,450,235v-4,-3,-8,-5,-12,-5c434,230,430,232,426,234xm447,250v,-2,1,-4,1,-6c446,240,442,238,438,238v-4,,-7,2,-10,4c429,245,429,247,429,250v,,,1,,1c430,251,430,251,431,251v,-1,,-1,,-1c431,246,434,243,438,243v3,,6,3,6,7c444,250,444,250,444,251v1,,2,,3,c447,251,447,250,447,250xm438,245v-3,,-5,2,-5,5c433,250,433,250,433,250v1,,3,,5,c439,250,441,250,443,250v,,,,,c443,247,441,245,438,245xm409,261v2,1,3,2,5,4c421,260,429,258,438,258v9,,17,3,24,7c464,264,465,262,467,261v-8,-6,-18,-9,-29,-9c427,252,417,255,409,261xm415,266v1,2,3,3,4,5c424,267,431,265,438,265v7,,14,3,19,6c458,270,460,268,461,266v-7,-4,-15,-7,-23,-7c429,259,422,262,415,266xm420,272v1,2,2,3,3,5c427,274,432,272,438,272v6,,11,2,15,5c454,276,455,274,456,273v-5,-4,-11,-6,-18,-6c431,267,425,269,420,272xm423,278v1,2,2,4,3,6c429,282,433,280,438,280v4,,9,2,12,4c451,282,452,280,453,279v-5,-3,-10,-5,-15,-5c433,274,428,276,423,278xm426,285v1,2,2,5,2,7c431,289,434,288,438,288v4,,8,2,10,5c449,290,449,288,450,286v-4,-3,-8,-4,-12,-4c434,282,430,283,426,285xm447,301v,-2,1,-4,1,-6c446,292,442,289,438,289v-4,,-7,2,-10,5c429,296,429,299,429,301v,1,,1,,1c430,302,430,302,431,302v,,,-1,,-1c431,298,434,295,438,295v3,,6,3,6,6c444,301,444,302,444,302v1,,2,,3,c447,302,447,302,447,301xm438,296v-3,,-5,2,-5,5c433,301,433,302,433,302v1,,3,-1,5,-1c439,301,441,302,443,302v,,,-1,,-1c443,298,441,296,438,296xm520,250v,1,,3,-1,4c521,255,523,256,525,257v,-2,1,-5,1,-7c526,242,523,236,518,231v-5,-5,-12,-8,-19,-8c491,223,484,226,479,231v-5,5,-8,11,-8,19c471,252,472,255,472,257v2,-1,4,-2,6,-3c478,253,478,251,478,250v,-12,9,-21,21,-21c510,229,520,238,520,250xm512,250v,1,,1,,2c514,252,516,253,518,254v,-1,,-3,,-4c518,245,516,240,512,236v-3,-3,-8,-6,-13,-6c493,230,488,233,485,236v-4,4,-6,9,-6,14c479,251,479,253,480,254v1,-1,3,-2,5,-2c485,251,485,251,485,250v,-8,6,-14,14,-14c506,236,512,242,512,250xm505,250v,,,,,1c507,251,509,251,510,251v1,,1,-1,1,-1c511,243,505,238,499,238v-7,,-12,5,-12,12c487,250,487,251,487,251v2,,3,,5,c492,250,492,250,492,250v,-4,3,-7,7,-7c502,243,505,246,505,250xm499,245v-3,,-5,2,-5,5c494,250,494,250,494,250v1,,3,,5,c500,250,502,250,504,250v,,,,,c504,247,501,245,499,245xm529,260v1,,2,-1,3,-1c532,256,533,253,533,250v,-10,-4,-18,-10,-24c517,220,508,216,499,216v-10,,-18,4,-25,10c468,232,464,240,464,250v,3,1,6,1,8c466,259,467,259,468,260v1,-1,2,-1,3,-2c470,256,470,253,470,250v,-16,13,-29,29,-29c515,221,527,234,527,250v,3,,6,-1,8c527,259,528,260,529,260xm520,199v,1,,3,-1,4c521,204,523,205,525,206v,-2,1,-5,1,-7c526,191,523,184,518,179v-5,-5,-12,-8,-19,-8c491,171,484,174,479,179v-5,5,-8,12,-8,20c471,201,472,204,472,206v2,-1,4,-2,6,-3c478,202,478,200,478,199v,-12,9,-22,21,-22c510,177,520,187,520,199xm512,199v,,,1,,1c514,201,516,202,518,202v,-1,,-2,,-3c518,193,516,188,512,185v-3,-4,-8,-6,-13,-6c493,179,488,181,485,185v-4,3,-6,8,-6,14c479,200,479,201,480,202v1,,3,-1,5,-2c485,200,485,199,485,199v,-8,6,-14,14,-14c506,185,512,191,512,199xm505,199v,,,,,c507,199,509,200,510,200v1,,1,-1,1,-1c511,192,505,187,499,187v-7,,-12,5,-12,12c487,199,487,200,487,200v2,,3,-1,5,-1c492,199,492,199,492,199v,-4,3,-7,7,-7c502,192,505,195,505,199xm499,193v-3,,-5,3,-5,6c494,199,494,199,494,199v1,,3,,5,c500,199,502,199,504,199v,,,,,c504,196,501,193,499,193xm529,209v1,-1,2,-1,3,-2c532,204,533,202,533,199v,-10,-4,-18,-10,-25c517,168,508,164,499,164v-10,,-18,4,-25,10c468,181,464,189,464,199v,2,1,5,1,8c466,207,467,208,468,209v1,-1,2,-2,3,-2c470,204,470,201,470,199v,-16,13,-29,29,-29c515,170,527,183,527,199v,2,,5,-1,8c527,207,528,208,529,209xm461,164v-7,-5,-15,-7,-23,-7c429,157,422,159,415,163v1,2,3,3,4,5c424,165,431,163,438,163v7,,14,2,19,5c458,167,460,165,461,164xm344,199v,2,,5,1,8c346,207,346,208,347,209v1,-1,2,-2,3,-2c349,204,349,201,349,199v,-16,13,-29,29,-29c394,170,407,183,407,199v,2,-1,5,-2,8c406,207,407,208,408,208v1,,2,-1,3,-2c412,204,412,201,412,199v,-10,-4,-18,-10,-25c396,168,387,164,378,164v-10,,-18,4,-24,10c347,181,344,189,344,199xm399,199v,1,,3,-1,4c400,204,402,205,404,206v1,-2,1,-5,1,-7c405,191,402,184,397,179v-5,-5,-12,-8,-19,-8c370,171,363,174,359,179v-5,5,-8,12,-8,20c351,201,351,204,352,206v1,-1,3,-2,5,-3c357,202,357,200,357,199v,-12,9,-22,21,-22c389,177,399,187,399,199xm391,199v,,,1,,1c393,201,395,202,397,202v,-1,,-2,,-3c397,193,395,188,392,185v-4,-4,-9,-6,-14,-6c372,179,368,181,364,185v-4,3,-6,8,-6,14c358,200,358,201,359,202v2,,3,-1,5,-2c364,200,364,199,364,199v,-8,6,-14,14,-14c385,185,391,191,391,199xm384,199v,,,,,c386,199,388,200,390,200v,,,-1,,-1c390,192,384,187,378,187v-7,,-12,5,-12,12c366,199,366,200,366,200v2,,3,-1,5,-1c371,199,371,199,371,199v,-4,3,-7,7,-7c381,192,384,195,384,199xm378,193v-3,,-5,3,-5,6c373,199,373,199,373,199v1,,3,,5,c379,199,381,199,383,199v,,,,,c383,196,381,193,378,193xm344,250v,3,,6,1,8c346,259,346,259,347,260v1,-1,2,-1,3,-2c349,256,349,253,349,250v,-16,13,-29,29,-29c394,221,407,234,407,250v,3,-1,6,-2,8c406,259,407,259,408,260v1,-1,2,-2,3,-2c412,255,412,253,412,250v,-10,-4,-18,-10,-24c396,220,387,216,378,216v-10,,-18,4,-24,10c347,232,344,240,344,250xm399,250v,1,,3,-1,4c400,255,402,256,404,257v1,-2,1,-5,1,-7c405,242,402,236,397,231v-5,-5,-12,-8,-19,-8c370,223,363,226,359,231v-5,5,-8,11,-8,19c351,252,351,255,352,257v1,-1,3,-2,5,-3c357,253,357,251,357,250v,-12,9,-21,21,-21c389,229,399,238,399,250xm391,250v,1,,1,,2c393,252,395,253,397,254v,-1,,-3,,-4c397,245,395,240,392,236v-4,-3,-9,-6,-14,-6c372,230,368,233,364,236v-4,4,-6,9,-6,14c358,251,358,253,359,254v2,-1,3,-2,5,-2c364,251,364,251,364,250v,-8,6,-14,14,-14c385,236,391,242,391,250xm384,250v,,,,,1c386,251,388,251,390,251v,,,-1,,-1c390,243,384,238,378,238v-7,,-12,5,-12,12c366,250,366,251,366,251v2,,3,,5,c371,250,371,250,371,250v,-4,3,-7,7,-7c381,243,384,246,384,250xm378,245v-3,,-5,2,-5,5c373,250,373,250,373,250v1,,3,,5,c379,250,381,250,383,250v,,,,,c383,247,381,245,378,245xm344,301v,3,,6,1,9c346,310,346,311,347,311v1,,2,-1,3,-1c349,307,349,304,349,301v,-16,13,-29,29,-29c394,272,407,285,407,301v,3,-1,6,-2,9c406,310,407,311,408,311v1,-1,2,-1,3,-2c412,306,412,304,412,301v,-9,-4,-18,-10,-24c396,271,387,267,378,267v-10,,-18,4,-24,10c347,283,344,292,344,301xm399,301v,2,,3,-1,5c400,307,402,308,404,309v1,-3,1,-5,1,-8c405,294,402,287,397,282v-5,-5,-12,-8,-19,-8c370,274,363,277,359,282v-5,5,-8,12,-8,19c351,304,351,306,352,309v1,-1,3,-2,5,-3c357,304,357,303,357,301v,-11,9,-21,21,-21c389,280,399,290,399,301xm391,301v,1,,2,,2c393,304,395,304,397,305v,-1,,-2,,-4c397,296,395,291,392,287v-4,-3,-9,-5,-14,-5c372,282,368,284,364,287v-4,4,-6,9,-6,14c358,303,358,304,359,305v2,-1,3,-1,5,-2c364,303,364,302,364,301v,-7,6,-13,14,-13c385,288,391,294,391,301xm384,301v,,,1,,1c386,302,388,302,390,303v,-1,,-1,,-2c390,295,384,289,378,289v-7,,-12,6,-12,12c366,302,366,302,366,303v2,-1,3,-1,5,-1c371,302,371,301,371,301v,-3,3,-6,7,-6c381,295,384,298,384,301xm378,296v-3,,-5,2,-5,5c373,301,373,302,373,302v1,,3,-1,5,-1c379,301,381,302,383,302v,,,-1,,-1c383,298,381,296,378,296xm572,336v1,-2,2,-4,3,-6c571,327,565,325,560,325v-6,,-11,2,-15,5c546,332,546,334,547,336v4,-3,8,-4,13,-4c565,332,569,333,572,336xm576,329v1,-2,1,-4,2,-5c573,320,567,318,560,318v-7,,-13,3,-19,6c542,326,543,327,544,329v5,-3,10,-5,16,-5c566,324,571,326,576,329xm579,323v2,-2,3,-4,4,-5c577,313,569,311,560,311v-9,,-17,2,-24,7c538,320,539,321,540,323v6,-4,13,-6,20,-6c567,317,574,319,579,323xm584,317v2,-2,3,-3,5,-5c581,307,571,303,560,303v-11,,-21,4,-29,10c532,314,534,315,535,317v7,-5,16,-8,25,-8c569,309,577,312,584,317xm570,301v,-2,,-4,,-6c568,292,564,289,560,289v-5,,-8,3,-10,6c549,295,549,295,549,294v1,3,1,5,1,7c550,302,550,302,550,302v1,,2,,3,c553,302,553,301,553,301v,-3,3,-6,7,-6c564,295,567,298,567,301v,,,1,,1c568,302,569,302,570,302v,,,,,-1xm560,296v-3,,-5,2,-5,5c555,301,555,302,555,302v2,,3,-1,5,-1c562,301,563,302,565,302v,,,-1,,-1c565,298,563,296,560,296xm570,293v1,-3,1,-5,2,-7c569,283,564,282,560,282v-5,,-9,1,-12,4c548,288,549,291,549,293v,,,,,c552,290,556,288,560,288v4,,8,2,10,5xm572,284v1,-2,2,-4,3,-5c571,276,565,274,560,274v-6,,-11,2,-15,5c546,281,546,283,547,285v4,-3,8,-5,13,-5c565,280,569,282,572,284xm576,277v1,-1,1,-3,2,-4c573,269,567,267,560,267v-7,,-13,2,-19,6c542,274,543,276,544,277v5,-3,10,-5,16,-5c566,272,571,274,576,277xm579,271v2,-1,3,-3,4,-5c577,262,569,259,560,259v-9,,-17,3,-24,8c538,268,539,270,540,271v6,-3,13,-6,20,-6c567,265,574,268,579,271xm584,265v2,-1,3,-3,5,-4c581,255,571,252,560,252v-11,,-21,3,-29,9c532,263,534,264,535,265v7,-4,16,-7,25,-7c569,258,577,261,584,265xm570,250v,-2,,-4,,-6c568,240,564,238,560,238v-5,,-8,2,-10,6c549,244,549,243,549,243v1,2,1,5,1,7c550,250,550,251,550,251v1,,2,,3,c553,250,553,250,553,250v,-4,3,-7,7,-7c564,243,567,246,567,250v,,,,,1c568,251,569,251,570,251v,,,-1,,-1xm560,245v-3,,-5,2,-5,5c555,250,555,250,555,250v2,,3,,5,c562,250,563,250,565,250v,,,,,c565,247,563,245,560,245xm570,241v1,-2,1,-4,2,-6c569,232,564,230,560,230v-5,,-9,2,-12,5c548,237,549,239,549,242v,,,,,c552,238,556,236,560,236v4,,8,2,10,5xm572,233v1,-2,2,-4,3,-6c571,224,565,223,560,223v-6,,-11,1,-15,4c546,229,546,231,547,233v4,-3,8,-4,13,-4c565,229,569,230,572,233xm576,226v1,-2,1,-3,2,-5c573,218,567,216,560,216v-7,,-13,2,-19,5c542,223,543,224,544,226v5,-3,10,-5,16,-5c566,221,571,223,576,226xm579,220v2,-2,3,-3,4,-5c577,211,569,208,560,208v-9,,-17,3,-24,7c538,217,539,218,540,220v6,-4,13,-6,20,-6c567,214,574,216,579,220xm584,214v2,-2,3,-3,5,-4c581,204,571,200,560,200v-11,,-21,4,-29,10c532,211,534,213,535,214v7,-5,16,-8,25,-8c569,206,577,209,584,214xm570,199v,-3,,-5,,-7c568,189,564,187,560,187v-5,,-8,2,-10,6c549,192,549,192,549,192v1,2,1,4,1,7c550,199,550,199,550,200v1,-1,2,-1,3,-1c553,199,553,199,553,199v,-4,3,-7,7,-7c564,192,567,195,567,199v,,,,,c568,199,569,199,570,200v,-1,,-1,,-1xm560,193v-3,,-5,3,-5,6c555,199,555,199,555,199v2,,3,,5,c562,199,563,199,565,199v,,,,,c565,196,563,193,560,193xm570,190v1,-2,1,-5,2,-7c569,181,564,179,560,179v-5,,-9,2,-12,4c548,186,549,188,549,190v,,,,,c552,187,556,185,560,185v4,,8,2,10,5xm572,182v1,-2,2,-4,3,-6c571,173,565,171,560,171v-6,,-11,2,-15,5c546,178,546,180,547,182v4,-3,8,-5,13,-5c565,177,569,179,572,182xm576,174v1,-1,1,-3,2,-4c573,166,567,164,560,164v-7,,-13,2,-19,6c542,171,543,173,544,175v5,-3,10,-5,16,-5c566,170,571,171,576,174xm579,168v2,-1,3,-3,4,-4c577,159,569,157,560,157v-9,,-17,2,-24,7c538,165,539,167,540,169v6,-4,13,-6,20,-6c567,163,574,165,579,168xm541,147v,-11,-5,-22,-13,-30c521,110,510,105,499,105v-12,,-22,5,-30,12c461,125,457,136,457,147v,1,,3,,4c459,152,461,153,464,154v-1,-2,-1,-4,-1,-7c463,127,479,111,499,111v19,,35,16,35,36c534,150,534,152,534,155v2,-2,4,-3,6,-4c540,150,541,149,541,147xm420,147v,-11,-5,-22,-13,-30c400,110,389,105,378,105v-12,,-22,5,-30,12c341,125,336,136,336,147v,1,,3,,4c338,152,341,153,343,154v-1,-2,-1,-4,-1,-7c342,127,358,111,378,111v20,,36,16,36,36c414,149,413,152,413,154v2,-1,4,-2,7,-3c420,150,420,148,420,147xm293,164v2,1,3,3,4,5c303,165,310,163,317,163v7,,14,2,19,5c338,167,339,165,340,164v-6,-5,-14,-7,-23,-7c308,157,300,159,293,164xm298,170v1,1,2,3,3,4c306,171,311,170,317,170v6,,11,1,16,4c333,173,334,171,335,170v-5,-4,-11,-6,-18,-6c310,164,304,166,298,170xm302,176v1,2,2,4,2,6c308,179,312,177,317,177v5,,9,2,12,5c330,180,331,178,332,176v-4,-3,-10,-5,-15,-5c311,171,306,173,302,176xm305,183v,2,1,5,1,7c309,187,313,185,317,185v4,,8,2,10,5c328,188,328,185,329,183v-3,-2,-8,-4,-12,-4c312,179,308,181,305,183xm327,199v,-3,,-5,,-7c325,189,321,187,317,187v-4,,-8,2,-10,5c307,194,307,196,307,199v,,,,,1c308,199,309,199,310,199v,,,,,c310,195,313,192,317,192v4,,7,3,7,7c324,199,324,199,324,199v1,,2,,3,1c327,199,327,199,327,199xm317,193v-3,,-5,3,-5,6c312,199,312,199,312,199v2,,3,,5,c319,199,320,199,322,199v,,,,,c322,196,320,193,317,193xm288,210v1,1,3,3,4,4c299,209,308,206,317,206v9,,17,3,24,8c343,212,344,211,346,210v-8,-6,-18,-10,-29,-10c306,200,296,204,288,210xm293,215v2,2,3,3,4,5c303,216,310,214,317,214v7,,14,2,19,6c338,218,339,217,340,215v-6,-4,-14,-7,-23,-7c308,208,300,211,293,215xm298,221v1,2,2,3,3,5c306,223,311,221,317,221v6,,11,2,16,5c333,224,334,223,335,221v-5,-3,-11,-5,-18,-5c310,216,304,218,298,221xm302,227v1,2,2,4,2,6c308,230,312,229,317,229v5,,9,1,12,4c330,231,331,229,332,227v-4,-3,-10,-4,-15,-4c311,223,306,224,302,227xm305,235v,2,1,4,1,6c309,238,313,236,317,236v4,,8,2,10,5c328,239,328,237,329,235v-3,-3,-8,-5,-12,-5c312,230,308,232,305,235xm327,250v,-2,,-4,,-6c325,240,321,238,317,238v-4,,-8,2,-10,6c307,246,307,248,307,250v,,,1,,1c308,251,309,251,310,251v,-1,,-1,,-1c310,246,313,243,317,243v4,,7,3,7,7c324,250,324,250,324,251v1,,2,,3,c327,251,327,250,327,250xm317,245v-3,,-5,2,-5,5c312,250,312,250,312,250v2,,3,,5,c319,250,320,250,322,250v,,,,,c322,247,320,245,317,245xm288,261v1,1,3,3,4,4c299,261,308,258,317,258v9,,17,3,24,7c343,264,344,262,346,261v-8,-6,-18,-9,-29,-9c306,252,296,255,288,261xm293,267v2,1,3,3,4,4c303,268,310,265,317,265v7,,14,3,19,6c338,270,339,268,340,266v-6,-4,-14,-7,-23,-7c308,259,300,262,293,267xm298,273v1,1,2,3,3,4c306,274,311,272,317,272v6,,11,2,16,5c333,276,334,274,335,273v-5,-4,-11,-6,-18,-6c310,267,304,269,298,273xm302,279v1,2,2,3,2,5c308,282,312,280,317,280v5,,9,2,12,4c330,282,331,280,332,279v-4,-3,-10,-5,-15,-5c311,274,306,276,302,279xm305,286v,2,1,4,1,7c309,290,313,288,317,288v4,,8,2,10,5c328,290,328,288,329,286v-3,-3,-8,-4,-12,-4c312,282,308,283,305,286xm327,301v,-2,,-4,,-6c325,292,321,289,317,289v-4,,-8,3,-10,6c307,297,307,299,307,301v,1,,1,,1c308,302,309,302,310,302v,,,-1,,-1c310,298,313,295,317,295v4,,7,3,7,6c324,301,324,302,324,302v1,,2,,3,c327,302,327,302,327,301xm317,296v-3,,-5,2,-5,5c312,301,312,302,312,302v2,,3,-1,5,-1c319,301,320,302,322,302v,,,-1,,-1c322,298,320,296,317,296xm288,313v1,1,3,2,4,4c299,312,308,309,317,309v9,,17,3,24,8c343,315,344,314,346,312v-8,-5,-18,-9,-29,-9c306,303,296,307,288,313xm293,318v2,1,3,3,4,5c303,319,310,317,317,317v7,,14,2,19,6c338,321,339,319,340,318v-6,-5,-14,-7,-23,-7c308,311,300,313,293,318xm298,324v1,1,2,3,3,5c306,326,311,324,317,324v6,,11,2,16,5c333,327,334,325,335,324v-5,-4,-11,-6,-18,-6c310,318,304,320,298,324xm302,330v1,2,2,4,2,6c308,333,312,332,317,332v5,,9,1,12,4c330,334,331,332,332,330v-4,-3,-10,-5,-15,-5c311,325,306,327,302,330xm305,337v,3,1,5,1,7c309,341,313,339,317,339v4,,8,2,10,5c328,342,328,339,329,337v-3,-2,-8,-4,-12,-4c312,333,308,335,305,337xm327,353v,-3,,-5,,-7c325,343,321,341,317,341v-4,,-8,2,-10,5c307,348,307,351,307,353v,,,,,1c308,354,309,353,310,353v,,,,,c310,349,313,346,317,346v4,,7,3,7,7c324,353,324,353,324,353v1,,2,1,3,1c327,353,327,353,327,353xm317,348v-3,,-5,2,-5,5c312,353,312,353,312,353v2,,3,,5,c319,353,320,353,322,353v,,,,,c322,350,320,348,317,348xm642,301v,2,,3,-1,5c643,307,645,308,647,309v1,-3,1,-5,1,-8c648,294,645,287,640,282v-5,-5,-12,-8,-19,-8c613,274,607,277,602,282v-5,5,-8,12,-8,19c594,304,594,306,595,309v1,-1,3,-2,5,-3c600,304,600,303,600,301v,-11,9,-21,21,-21c632,280,642,290,642,301xm634,301v,1,,2,,2c636,304,638,304,640,305v,-1,,-2,,-4c640,296,638,291,635,287v-4,-3,-9,-5,-14,-5c615,282,611,284,607,287v-4,4,-6,9,-6,14c601,303,601,304,602,305v2,-1,3,-1,5,-2c607,303,607,302,607,301v,-7,6,-13,14,-13c628,288,634,294,634,301xm628,301v,,-1,1,-1,1c629,302,631,302,633,303v,-1,,-1,,-2c633,295,627,289,621,289v-7,,-12,6,-12,12c609,302,609,302,609,303v2,-1,3,-1,5,-1c614,302,614,301,614,301v,-3,3,-6,7,-6c625,295,628,298,628,301xm621,296v-3,,-5,2,-5,5c616,301,616,302,616,302v1,,3,-1,5,-1c623,301,624,302,626,302v,,,-1,,-1c626,298,624,296,621,296xm651,311v1,-1,2,-1,3,-2c655,306,655,304,655,301v,-9,-4,-18,-10,-24c639,271,630,267,621,267v-10,,-18,4,-24,10c590,283,587,292,587,301v,3,,6,1,9c589,310,589,311,590,311v1,,2,-1,3,-1c592,307,592,304,592,301v,-16,13,-29,29,-29c637,272,650,285,650,301v,3,-1,6,-2,9c649,310,650,311,651,311xm642,250v,1,,3,-1,4c643,255,645,256,647,257v1,-2,1,-5,1,-7c648,242,645,236,640,231v-5,-5,-12,-8,-19,-8c613,223,607,226,602,231v-5,5,-8,11,-8,19c594,252,594,255,595,257v1,-1,3,-2,5,-3c600,253,600,251,600,250v,-12,9,-21,21,-21c632,229,642,238,642,250xm634,250v,1,,1,,2c636,252,638,253,640,254v,-1,,-3,,-4c640,245,638,240,635,236v-4,-3,-9,-6,-14,-6c615,230,611,233,607,236v-4,4,-6,9,-6,14c601,251,601,253,602,254v2,-1,3,-2,5,-2c607,251,607,251,607,250v,-8,6,-14,14,-14c628,236,634,242,634,250xm628,250v,,-1,,-1,1c629,251,631,251,633,251v,,,-1,,-1c633,243,627,238,621,238v-7,,-12,5,-12,12c609,250,609,251,609,251v2,,3,,5,c614,250,614,250,614,250v,-4,3,-7,7,-7c625,243,628,246,628,250xm621,245v-3,,-5,2,-5,5c616,250,616,250,616,250v1,,3,,5,c623,250,624,250,626,250v,,,,,c626,247,624,245,621,245xm651,260v1,-1,2,-2,3,-2c655,255,655,253,655,250v,-10,-4,-18,-10,-24c639,220,630,216,621,216v-10,,-18,4,-24,10c590,232,587,240,587,250v,3,,6,1,8c589,259,589,259,590,260v1,-1,2,-1,3,-2c592,256,592,253,592,250v,-16,13,-29,29,-29c637,221,650,234,650,250v,3,-1,6,-2,8c649,259,650,259,651,260xm642,199v,1,,3,-1,4c643,204,645,205,647,206v1,-2,1,-5,1,-7c648,191,645,184,640,179v-5,-5,-12,-8,-19,-8c613,171,607,174,602,179v-5,5,-8,12,-8,20c594,201,594,204,595,206v1,-1,3,-2,5,-3c600,202,600,200,600,199v,-12,9,-22,21,-22c632,177,642,187,642,199xm634,199v,,,1,,1c636,201,638,202,640,202v,-1,,-2,,-3c640,193,638,188,635,185v-4,-4,-9,-6,-14,-6c615,179,611,181,607,185v-4,3,-6,8,-6,14c601,200,601,201,602,202v2,,3,-1,5,-2c607,200,607,199,607,199v,-8,6,-14,14,-14c628,185,634,191,634,199xm628,199v,,-1,,-1,c629,199,631,200,633,200v,,,-1,,-1c633,192,627,187,621,187v-7,,-12,5,-12,12c609,199,609,200,609,200v2,,3,-1,5,-1c614,199,614,199,614,199v,-4,3,-7,7,-7c625,192,628,195,628,199xm621,193v-3,,-5,3,-5,6c616,199,616,199,616,199v1,,3,,5,c623,199,624,199,626,199v,,,,,c626,196,624,193,621,193xm651,208v1,,2,-1,3,-2c655,204,655,201,655,199v,-10,-4,-18,-10,-25c639,168,630,164,621,164v-10,,-18,4,-24,10c590,181,587,189,587,199v,2,,5,1,8c589,207,589,208,590,209v1,-1,2,-2,3,-2c592,204,592,201,592,199v,-16,13,-29,29,-29c637,170,650,183,650,199v,2,-1,5,-2,8c649,207,650,208,651,208xm642,147v,2,,3,-1,5c643,152,645,153,647,155v1,-3,1,-5,1,-8c648,140,645,133,640,128v-5,-5,-12,-8,-19,-8c613,120,607,123,602,128v-5,5,-8,12,-8,19c594,150,594,152,595,155v1,-2,3,-3,5,-3c600,150,600,149,600,147v,-12,9,-21,21,-21c632,126,642,135,642,147xm634,147v,1,,1,,2c636,150,638,150,640,151v,-1,,-3,,-4c640,142,638,137,635,133v-4,-3,-9,-5,-14,-5c615,128,611,130,607,133v-4,4,-6,9,-6,14c601,148,601,150,602,151v2,-1,3,-1,5,-2c607,148,607,148,607,147v,-7,6,-13,14,-13c628,134,634,140,634,147xm628,147v,,-1,1,-1,1c629,148,631,148,633,149v,-1,,-1,,-2c633,141,627,135,621,135v-7,,-12,6,-12,12c609,148,609,148,609,149v2,-1,3,-1,5,-1c614,148,614,147,614,147v,-4,3,-7,7,-7c625,140,628,143,628,147xm621,142v-3,,-5,2,-5,5c616,147,616,147,616,148v1,-1,3,-1,5,-1c623,147,624,147,626,148v,-1,,-1,,-1c626,144,624,142,621,142xm651,157v1,-1,2,-1,3,-2c655,152,655,150,655,147v,-9,-4,-18,-10,-24c639,117,630,113,621,113v-10,,-18,4,-24,10c590,129,587,138,587,147v,3,,6,1,8c589,156,589,157,590,157v1,,2,-1,3,-2c592,153,592,150,592,147v,-16,13,-29,29,-29c637,118,650,131,650,147v,3,-1,6,-2,8c649,156,650,156,651,157xm583,112v-6,-4,-14,-7,-23,-7c551,105,543,108,536,113v2,1,3,3,4,4c546,114,553,111,560,111v7,,14,2,19,6c581,115,582,114,583,112xm461,112v-7,-4,-15,-7,-23,-7c429,105,422,108,415,112v1,1,3,3,4,5c424,113,431,111,438,111v7,,14,2,19,6c458,115,460,114,461,112xm340,112v-6,-4,-14,-7,-23,-7c308,105,300,108,293,112v2,2,3,3,4,5c303,113,310,111,317,111v7,,14,2,19,6c338,115,339,114,340,112xm222,147v,3,,6,1,8c224,156,225,157,225,157v1,,2,-1,3,-2c228,153,227,150,227,147v,-16,13,-29,29,-29c272,118,285,131,285,147v,3,-1,6,-2,8c284,156,285,157,286,157v1,,2,-1,3,-1c290,153,290,150,290,147v,-9,-4,-18,-10,-24c274,117,265,113,256,113v-10,,-18,4,-24,10c225,129,222,138,222,147xm277,147v,2,,3,-1,5c278,152,280,153,282,155v1,-3,1,-5,1,-8c283,140,280,133,275,128v-5,-5,-12,-8,-19,-8c248,120,242,123,237,128v-5,5,-8,12,-8,19c229,150,229,152,230,155v1,-2,3,-3,5,-3c235,150,235,149,235,147v,-12,9,-21,21,-21c268,126,277,135,277,147xm269,147v,1,,1,,2c271,150,273,150,275,151v,-1,,-3,,-4c275,142,273,137,270,133v-4,-3,-9,-5,-14,-5c250,128,246,130,242,133v-3,4,-6,9,-6,14c236,148,237,150,237,151v2,-1,4,-1,5,-2c242,148,242,148,242,147v,-7,6,-13,14,-13c263,134,269,140,269,147xm263,147v,,,1,,1c264,148,266,148,268,149v,-1,,-1,,-2c268,141,262,135,256,135v-7,,-12,6,-12,12c244,148,244,148,244,149v2,-1,3,-1,5,-1c249,148,249,147,249,147v,-4,3,-7,7,-7c260,140,263,143,263,147xm256,142v-3,,-5,2,-5,5c251,147,251,147,251,148v1,-1,3,-1,5,-1c258,147,259,147,261,148v,-1,,-1,,-1c261,144,259,142,256,142xm222,199v,2,,5,1,8c224,207,225,208,225,209v1,-1,2,-2,3,-2c228,204,227,201,227,199v,-16,13,-29,29,-29c272,170,285,183,285,199v,2,-1,5,-2,8c284,207,285,208,286,209v1,-1,2,-1,3,-2c290,204,290,201,290,199v,-10,-4,-18,-10,-25c274,168,265,164,256,164v-10,,-18,4,-24,10c225,181,222,189,222,199xm277,199v,1,,3,-1,4c278,204,280,205,282,206v1,-2,1,-5,1,-7c283,191,280,184,275,179v-5,-5,-12,-8,-19,-8c248,171,242,174,237,179v-5,5,-8,12,-8,20c229,201,229,204,230,206v1,-1,3,-2,5,-3c235,202,235,200,235,199v,-12,9,-22,21,-22c268,177,277,187,277,199xm269,199v,,,1,,1c271,201,273,202,275,202v,-1,,-2,,-3c275,193,273,188,270,185v-4,-4,-9,-6,-14,-6c250,179,246,181,242,185v-3,3,-6,8,-6,14c236,200,237,201,237,202v2,,4,-1,5,-2c242,200,242,199,242,199v,-8,6,-14,14,-14c263,185,269,191,269,199xm263,199v,,,,,c264,199,266,200,268,200v,,,-1,,-1c268,192,262,187,256,187v-7,,-12,5,-12,12c244,199,244,200,244,200v2,,3,-1,5,-1c249,199,249,199,249,199v,-4,3,-7,7,-7c260,192,263,195,263,199xm256,193v-3,,-5,3,-5,6c251,199,251,199,251,199v1,,3,,5,c258,199,259,199,261,199v,,,,,c261,196,259,193,256,193xm222,250v,3,,6,1,8c224,259,225,259,225,260v1,-1,2,-1,3,-2c228,256,227,253,227,250v,-16,13,-29,29,-29c272,221,285,234,285,250v,3,-1,6,-2,8c284,259,285,259,286,260v1,,2,-1,3,-2c290,256,290,253,290,250v,-10,-4,-18,-10,-24c274,220,265,216,256,216v-10,,-18,4,-24,10c225,232,222,240,222,250xm277,250v,1,,3,-1,4c278,255,280,256,282,257v1,-2,1,-5,1,-7c283,242,280,236,275,231v-5,-5,-12,-8,-19,-8c248,223,242,226,237,231v-5,5,-8,11,-8,19c229,252,229,255,230,257v1,-1,3,-2,5,-3c235,253,235,251,235,250v,-12,9,-21,21,-21c268,229,277,238,277,250xm269,250v,1,,1,,2c271,252,273,253,275,254v,-1,,-3,,-4c275,245,273,240,270,236v-4,-3,-9,-6,-14,-6c250,230,246,233,242,236v-3,4,-6,9,-6,14c236,251,237,253,237,254v2,-1,4,-2,5,-2c242,251,242,251,242,250v,-8,6,-14,14,-14c263,236,269,242,269,250xm263,250v,,,,,1c264,251,266,251,268,251v,,,-1,,-1c268,243,262,238,256,238v-7,,-12,5,-12,12c244,250,244,251,244,251v2,,3,,5,c249,250,249,250,249,250v,-4,3,-7,7,-7c260,243,263,246,263,250xm256,245v-3,,-5,2,-5,5c251,250,251,250,251,250v1,,3,,5,c258,250,259,250,261,250v,,,,,c261,247,259,245,256,245xm222,301v,3,,6,1,9c224,310,225,311,225,311v1,,2,-1,3,-1c228,307,227,304,227,301v,-16,13,-29,29,-29c272,272,285,285,285,301v,3,-1,6,-2,9c284,310,285,311,286,312v1,-1,2,-2,3,-2c290,307,290,304,290,301v,-9,-4,-18,-10,-24c274,271,265,267,256,267v-10,,-18,4,-24,10c225,283,222,292,222,301xm277,301v,2,,3,-1,5c278,307,280,308,282,309v1,-3,1,-5,1,-8c283,294,280,287,275,282v-5,-5,-12,-8,-19,-8c248,274,242,277,237,282v-5,5,-8,12,-8,19c229,304,229,306,230,309v1,-1,3,-2,5,-3c235,304,235,303,235,301v,-11,9,-21,21,-21c268,280,277,290,277,301xm269,301v,1,,2,,2c271,304,273,304,275,305v,-1,,-2,,-4c275,296,273,291,270,287v-4,-3,-9,-5,-14,-5c250,282,246,284,242,287v-3,4,-6,9,-6,14c236,303,237,304,237,305v2,-1,4,-1,5,-2c242,303,242,302,242,301v,-7,6,-13,14,-13c263,288,269,294,269,301xm263,301v,,,1,,1c264,302,266,302,268,303v,-1,,-1,,-2c268,295,262,289,256,289v-7,,-12,6,-12,12c244,302,244,302,244,303v2,-1,3,-1,5,-1c249,302,249,301,249,301v,-3,3,-6,7,-6c260,295,263,298,263,301xm256,296v-3,,-5,2,-5,5c251,301,251,302,251,302v1,,3,-1,5,-1c258,301,259,302,261,302v,,,-1,,-1c261,298,259,296,256,296xm222,353v,3,,5,1,8c224,362,225,362,225,363v1,-1,2,-1,3,-2c228,358,227,356,227,353v,-16,13,-29,29,-29c272,324,285,337,285,353v,3,-1,5,-2,8c284,362,285,362,286,363v1,-1,2,-1,3,-2c290,358,290,356,290,353v,-10,-4,-18,-10,-25c274,322,265,318,256,318v-10,,-18,4,-24,10c225,335,222,343,222,353xm277,353v,1,,3,-1,4c278,358,280,359,282,360v1,-2,1,-5,1,-7c283,345,280,338,275,333v-5,-5,-12,-8,-19,-8c248,325,242,328,237,333v-5,5,-8,12,-8,20c229,355,229,358,230,360v1,-1,3,-2,5,-3c235,356,235,354,235,353v,-12,9,-21,21,-21c268,332,277,341,277,353xm269,353v,,,1,,2c271,355,273,356,275,357v,-2,,-3,,-4c275,347,273,342,270,339v-4,-4,-9,-6,-14,-6c250,333,246,335,242,339v-3,3,-6,8,-6,14c236,354,237,355,237,357v2,-1,4,-2,5,-2c242,354,242,353,242,353v,-8,6,-14,14,-14c263,339,269,345,269,353xm263,353v,,,,,c264,354,266,354,268,354v,,,-1,,-1c268,346,262,341,256,341v-7,,-12,5,-12,12c244,353,244,354,244,354v2,,3,,5,-1c249,353,249,353,249,353v,-4,3,-7,7,-7c260,346,263,349,263,353xm256,348v-3,,-5,2,-5,5c251,353,251,353,251,353v1,,3,,5,c258,353,259,353,261,353v,,,,,c261,350,259,348,256,348xm693,387v1,-2,2,-4,3,-6c691,378,686,377,681,377v-5,,-10,1,-15,4c667,383,668,385,669,387v3,-3,7,-4,12,-4c686,383,690,385,693,387xm697,380v,-2,1,-3,2,-5c694,372,688,370,681,370v-7,,-13,2,-18,5c664,376,665,378,666,379v4,-2,9,-4,15,-4c687,375,692,377,697,380xm700,374v1,-2,3,-3,4,-5c697,365,689,362,681,362v-9,,-16,3,-23,7c659,370,661,372,662,374v5,-4,12,-6,19,-6c688,368,695,370,700,374xm705,368v2,-1,3,-3,5,-4c702,358,692,354,681,354v-11,,-21,4,-29,10c654,365,655,366,657,368v7,-5,15,-7,24,-7c690,361,698,363,705,368xm690,353v,-3,1,-5,1,-7c689,343,685,341,681,341v-4,,-7,1,-10,4c672,348,672,350,672,353v,,,,,1c673,353,673,353,674,353v,,,,,c674,349,677,346,681,346v4,,6,3,6,7c687,353,687,353,687,353v1,,2,1,4,1c690,353,690,353,690,353xm681,348v-3,,-5,2,-5,5c676,353,676,353,676,353v1,,3,,5,c683,353,684,353,686,353v,,,,,c686,350,684,348,681,348xm691,344v1,-2,1,-5,2,-7c690,335,685,333,681,333v-4,,-8,1,-12,4c670,339,671,341,671,343v3,-2,6,-4,10,-4c685,339,689,341,691,344xm693,336v1,-2,2,-4,3,-6c691,327,686,325,681,325v-5,,-10,2,-15,5c667,331,668,333,669,335v3,-2,7,-3,12,-3c686,332,690,333,693,336xm697,329v,-2,1,-4,2,-5c694,320,688,318,681,318v-7,,-13,2,-18,6c664,325,665,327,666,328v4,-3,9,-4,15,-4c687,324,692,326,697,329xm700,323v1,-2,3,-4,4,-5c697,313,689,311,681,311v-9,,-16,2,-23,6c659,319,661,321,662,322v5,-3,12,-5,19,-5c688,317,695,319,700,323xm705,317v2,-2,3,-3,5,-5c702,307,692,303,681,303v-11,,-21,3,-29,9c654,313,655,315,657,316v7,-4,15,-7,24,-7c690,309,698,312,705,317xm690,301v,-2,1,-4,1,-6c689,292,685,289,681,289v-4,,-7,2,-10,5c672,296,672,299,672,301v,1,,1,,1c673,302,673,302,674,302v,,,-1,,-1c674,298,677,295,681,295v4,,6,3,6,6c687,301,687,302,687,302v1,,2,,4,c690,302,690,302,690,301xm681,296v-3,,-5,2,-5,5c676,301,676,302,676,302v1,,3,-1,5,-1c683,301,684,302,686,302v,,,-1,,-1c686,298,684,296,681,296xm691,293v1,-3,1,-5,2,-7c690,283,685,282,681,282v-4,,-8,1,-12,3c670,287,671,290,671,292v3,-3,6,-4,10,-4c685,288,689,290,691,293xm693,284v1,-2,2,-4,3,-5c691,276,686,274,681,274v-5,,-10,2,-15,4c667,280,668,282,669,284v3,-2,7,-4,12,-4c686,280,690,282,693,284xm697,277v,-1,1,-3,2,-4c694,269,688,267,681,267v-7,,-13,2,-18,5c664,274,665,275,666,277v4,-3,9,-5,15,-5c687,272,692,274,697,277xm700,271v1,-1,3,-3,4,-5c697,262,689,259,681,259v-9,,-16,3,-23,7c659,268,661,269,662,271v5,-4,12,-6,19,-6c688,265,695,268,700,271xm705,265v2,-1,3,-3,5,-4c702,255,692,252,681,252v-11,,-21,3,-29,9c654,262,655,263,657,265v7,-5,15,-7,24,-7c690,258,698,261,705,265xm690,250v,-2,1,-4,1,-6c689,240,685,238,681,238v-4,,-7,2,-10,4c672,245,672,247,672,250v,,,1,,1c673,251,673,251,674,251v,-1,,-1,,-1c674,246,677,243,681,243v4,,6,3,6,7c687,250,687,250,687,251v1,,2,,4,c690,251,690,250,690,250xm681,245v-3,,-5,2,-5,5c676,250,676,250,676,250v1,,3,,5,c683,250,684,250,686,250v,,,,,c686,247,684,245,681,245xm691,241v1,-2,1,-4,2,-6c690,232,685,230,681,230v-4,,-8,2,-12,4c670,236,671,238,671,240v3,-2,6,-4,10,-4c685,236,689,238,691,241xm693,233v1,-2,2,-4,3,-6c691,224,686,223,681,223v-5,,-10,1,-15,4c667,229,668,230,669,232v3,-2,7,-3,12,-3c686,229,690,230,693,233xm697,226v,-2,1,-3,2,-5c694,218,688,216,681,216v-7,,-13,2,-18,5c664,222,665,224,666,225v4,-2,9,-4,15,-4c687,221,692,223,697,226xm700,220v1,-2,3,-3,4,-5c697,211,689,208,681,208v-9,,-16,2,-23,7c659,216,661,218,662,219v5,-3,12,-5,19,-5c688,214,695,216,700,220xm705,214v2,-2,3,-3,5,-4c702,204,692,200,681,200v-11,,-21,4,-29,9c654,211,655,212,657,214v7,-5,15,-8,24,-8c690,206,698,209,705,214xm690,199v,-3,1,-5,1,-7c689,189,685,187,681,187v-4,,-7,1,-10,4c672,194,672,196,672,199v,,,,,c673,199,673,199,674,199v,,,,,c674,195,677,192,681,192v4,,6,3,6,7c687,199,687,199,687,199v1,,2,,4,1c690,199,690,199,690,199xm681,193v-3,,-5,3,-5,6c676,199,676,199,676,199v1,,3,,5,c683,199,684,199,686,199v,,,,,c686,196,684,193,681,193xm691,190v1,-2,1,-5,2,-7c690,181,685,179,681,179v-4,,-8,1,-12,4c670,185,671,187,671,189v3,-2,6,-4,10,-4c685,185,689,187,691,190xm693,182v1,-2,2,-4,3,-6c691,173,686,171,681,171v-5,,-10,2,-15,4c667,177,668,179,669,181v3,-2,7,-4,12,-4c686,177,690,179,693,182xm697,174v,-1,1,-3,2,-4c694,166,688,164,681,164v-7,,-13,2,-18,5c664,171,665,172,666,174v4,-3,9,-4,15,-4c687,170,692,171,697,174xm700,168v1,-1,3,-3,4,-4c697,159,689,157,681,157v-9,,-16,2,-23,6c659,165,661,166,662,168v5,-3,12,-5,19,-5c688,163,695,165,700,168xm705,163v2,-2,3,-3,5,-5c702,152,692,149,681,149v-11,,-21,3,-29,9c654,159,655,161,657,162v7,-4,15,-7,24,-7c690,155,698,158,705,163xm690,147v,-2,1,-4,1,-6c689,137,685,135,681,135v-4,,-7,2,-10,5c672,142,672,145,672,147v,,,1,,1c673,148,673,148,674,148v,,,-1,,-1c674,143,677,140,681,140v4,,6,3,6,7c687,147,687,148,687,148v1,,2,,4,c690,148,690,148,690,147xm681,142v-3,,-5,2,-5,5c676,147,676,147,676,148v1,-1,3,-1,5,-1c683,147,684,147,686,148v,-1,,-1,,-1c686,144,684,142,681,142xm691,139v1,-3,1,-5,2,-7c690,129,685,128,681,128v-4,,-8,1,-12,3c670,133,671,135,671,138v3,-3,6,-4,10,-4c685,134,689,136,691,139xm693,130v1,-2,2,-4,3,-6c691,122,686,120,681,120v-5,,-10,1,-15,4c667,126,668,128,669,130v3,-3,7,-4,12,-4c686,126,690,128,693,130xm697,123v,-2,1,-3,2,-5c694,115,688,113,681,113v-7,,-13,2,-18,5c664,119,665,121,666,123v4,-3,9,-5,15,-5c687,118,692,120,697,123xm700,117v1,-2,3,-3,4,-5c697,108,689,105,681,105v-9,,-16,3,-23,7c659,113,661,115,662,117v5,-4,12,-6,19,-6c688,111,695,113,700,117xm663,96v,-12,-5,-22,-13,-30c643,59,632,54,621,54v-12,,-22,5,-30,12c584,74,579,84,579,96v,1,,2,,4c581,101,584,102,586,103v-1,-2,-1,-5,-1,-7c585,76,601,60,621,60v20,,36,16,36,36c657,98,656,100,656,102v2,-1,4,-2,7,-3c663,98,663,97,663,96xm541,96v,-12,-5,-22,-13,-30c521,59,510,54,499,54v-12,,-22,5,-30,12c461,74,457,84,457,96v,1,,2,,4c459,101,461,102,464,103v-1,-2,-1,-5,-1,-7c463,76,479,60,499,60v19,,35,16,35,36c534,98,534,101,534,103v2,-1,4,-2,6,-3c540,98,541,97,541,96xm420,96v,-12,-5,-22,-13,-30c400,59,389,54,378,54v-12,,-22,5,-30,12c341,74,336,84,336,96v,1,,2,,4c338,101,341,102,343,103v-1,-2,-1,-5,-1,-7c342,76,358,60,378,60v20,,36,16,36,36c414,98,413,100,413,102v2,-1,4,-2,7,-3c420,98,420,97,420,96xm298,96v,-12,-5,-22,-12,-30c278,59,267,54,256,54v-12,,-22,5,-30,12c219,74,214,84,214,96v,1,,2,,4c216,101,219,102,221,103v-1,-2,-1,-5,-1,-7c220,76,236,60,256,60v20,,36,16,36,36c292,98,291,101,291,103v2,-1,4,-2,7,-3c298,98,298,97,298,96xm172,112v2,1,3,3,4,5c182,113,188,111,195,111v7,,14,2,19,6c216,115,217,114,218,112v-6,-4,-14,-7,-23,-7c187,105,179,108,172,112xm177,118v1,1,2,3,3,5c184,120,189,118,195,118v6,,11,2,16,5c212,121,213,120,214,118v-6,-3,-12,-5,-19,-5c188,113,182,115,177,118xm181,124v1,2,1,4,2,6c187,127,191,126,195,126v5,,9,2,13,4c208,128,209,126,210,124v-4,-2,-9,-4,-15,-4c190,120,185,121,181,124xm184,131v,2,1,4,1,7c188,135,191,134,195,134v4,,8,2,10,5c206,136,206,134,207,132v-3,-3,-7,-4,-12,-4c191,128,187,129,184,131xm205,147v,-2,,-4,,-6c203,137,199,135,195,135v-4,,-7,2,-9,5c186,142,186,145,186,147v,,,1,,1c187,148,188,148,188,148v,,,-1,,-1c188,143,191,140,195,140v4,,7,3,7,7c202,147,202,148,202,148v1,,2,,3,c205,148,205,148,205,147xm195,142v-3,,-5,2,-5,5c190,147,190,147,190,148v2,-1,3,-1,5,-1c197,147,198,147,200,148v,-1,,-1,,-1c200,144,198,142,195,142xm166,158v2,1,4,3,5,4c178,158,186,155,195,155v9,,17,3,24,8c221,161,222,160,224,158v-8,-6,-18,-9,-29,-9c184,149,174,152,166,158xm172,163v2,2,3,3,4,5c182,165,188,163,195,163v7,,14,2,19,5c216,167,217,165,218,164v-6,-5,-14,-7,-23,-7c187,157,179,159,172,163xm177,169v1,2,2,3,3,5c184,171,189,170,195,170v6,,11,1,16,4c212,173,213,171,214,170v-6,-4,-12,-6,-19,-6c188,164,182,166,177,169xm181,175v1,2,1,4,2,6c187,179,191,177,195,177v5,,9,2,13,5c208,180,209,178,210,176v-4,-3,-9,-5,-15,-5c190,171,185,173,181,175xm184,183v,2,1,4,1,6c188,187,191,185,195,185v4,,8,2,10,5c206,188,206,185,207,183v-3,-2,-7,-4,-12,-4c191,179,187,180,184,183xm205,199v,-3,,-5,,-7c203,189,199,187,195,187v-4,,-7,1,-9,4c186,194,186,196,186,199v,,,,,c187,199,188,199,188,199v,,,,,c188,195,191,192,195,192v4,,7,3,7,7c202,199,202,199,202,199v1,,2,,3,1c205,199,205,199,205,199xm195,193v-3,,-5,3,-5,6c190,199,190,199,190,199v2,,3,,5,c197,199,198,199,200,199v,,,,,c200,196,198,193,195,193xm166,209v2,2,4,3,5,5c178,209,186,206,195,206v9,,17,3,24,8c221,212,222,211,224,210v-8,-6,-18,-10,-29,-10c184,200,174,204,166,209xm172,215v2,1,3,3,4,4c182,216,188,214,195,214v7,,14,2,19,6c216,218,217,217,218,215v-6,-4,-14,-7,-23,-7c187,208,179,210,172,215xm177,221v1,1,2,3,3,4c184,223,189,221,195,221v6,,11,2,16,5c212,224,213,223,214,221v-6,-3,-12,-5,-19,-5c188,216,182,218,177,221xm181,227v1,2,1,4,2,5c187,230,191,229,195,229v5,,9,1,13,4c208,231,209,229,210,227v-4,-3,-9,-4,-15,-4c190,223,185,224,181,227xm184,234v,2,1,4,1,6c188,238,191,236,195,236v4,,8,2,10,5c206,239,206,237,207,235v-3,-3,-7,-5,-12,-5c191,230,187,232,184,234xm205,250v,-2,,-4,,-6c203,240,199,238,195,238v-4,,-7,2,-9,4c186,245,186,247,186,250v,,,1,,1c187,251,188,251,188,251v,-1,,-1,,-1c188,246,191,243,195,243v4,,7,3,7,7c202,250,202,250,202,251v1,,2,,3,c205,251,205,250,205,250xm195,245v-3,,-5,2,-5,5c190,250,190,250,190,250v2,,3,,5,c197,250,198,250,200,250v,,,,,c200,247,198,245,195,245xm166,261v2,1,4,2,5,4c178,260,186,258,195,258v9,,17,3,24,7c221,264,222,262,224,261v-8,-6,-18,-9,-29,-9c184,252,174,255,166,261xm172,266v2,2,3,3,4,5c182,267,188,265,195,265v7,,14,3,19,6c216,270,217,268,218,266v-6,-4,-14,-7,-23,-7c187,259,179,262,172,266xm177,272v1,2,2,3,3,5c184,274,189,272,195,272v6,,11,2,16,5c212,276,213,274,214,273v-6,-4,-12,-6,-19,-6c188,267,182,269,177,272xm181,278v1,2,1,4,2,6c187,282,191,280,195,280v5,,9,2,13,4c208,282,209,280,210,279v-4,-3,-9,-5,-15,-5c190,274,185,276,181,278xm184,285v,2,1,5,1,7c188,289,191,288,195,288v4,,8,2,10,5c206,290,206,288,207,286v-3,-3,-7,-4,-12,-4c191,282,187,283,184,285xm205,301v,-2,,-4,,-6c203,292,199,289,195,289v-4,,-7,2,-9,5c186,296,186,299,186,301v,1,,1,,1c187,302,188,302,188,302v,,,-1,,-1c188,298,191,295,195,295v4,,7,3,7,6c202,301,202,302,202,302v1,,2,,3,c205,302,205,302,205,301xm195,296v-3,,-5,2,-5,5c190,301,190,302,190,302v2,,3,-1,5,-1c197,301,198,302,200,302v,,,-1,,-1c200,298,198,296,195,296xm166,312v2,1,4,3,5,4c178,312,186,309,195,309v9,,17,3,24,8c221,315,222,314,224,312v-8,-5,-18,-9,-29,-9c184,303,174,306,166,312xm172,317v2,2,3,4,4,5c182,319,188,317,195,317v7,,14,2,19,6c216,321,217,319,218,318v-6,-5,-14,-7,-23,-7c187,311,179,313,172,317xm177,324v1,1,2,3,3,4c184,325,189,324,195,324v6,,11,2,16,5c212,327,213,325,214,324v-6,-4,-12,-6,-19,-6c188,318,182,320,177,324xm181,330v1,1,1,3,2,5c187,333,191,332,195,332v5,,9,1,13,4c208,334,209,332,210,330v-4,-3,-9,-5,-15,-5c190,325,185,327,181,330xm184,337v,2,1,4,1,6c188,341,191,339,195,339v4,,8,2,10,5c206,342,206,339,207,337v-3,-2,-7,-4,-12,-4c191,333,187,334,184,337xm205,353v,-3,,-5,,-7c203,343,199,341,195,341v-4,,-7,1,-9,4c186,348,186,350,186,353v,,,,,1c187,353,188,353,188,353v,,,,,c188,349,191,346,195,346v4,,7,3,7,7c202,353,202,353,202,353v1,,2,1,3,1c205,353,205,353,205,353xm195,348v-3,,-5,2,-5,5c190,353,190,353,190,353v2,,3,,5,c197,353,198,353,200,353v,,,,,c200,350,198,348,195,348xm166,364v2,1,4,2,5,4c178,363,186,361,195,361v9,,17,2,24,7c221,367,222,365,224,364v-8,-6,-18,-10,-29,-10c184,354,174,358,166,364xm172,369v2,1,3,3,4,5c182,370,188,368,195,368v7,,14,2,19,6c216,372,217,371,218,369v-6,-4,-14,-7,-23,-7c187,362,179,365,172,369xm177,375v1,1,2,3,3,4c184,377,189,375,195,375v6,,11,2,16,5c212,378,213,377,214,375v-6,-3,-12,-5,-19,-5c188,370,182,372,177,375xm181,381v1,2,1,4,2,6c187,384,191,383,195,383v5,,9,2,13,4c208,385,209,383,210,381v-4,-3,-9,-4,-15,-4c190,377,185,378,181,381xm184,388v,2,1,4,1,7c188,392,191,390,195,390v4,,8,2,10,5c206,393,206,391,207,389v-3,-3,-7,-4,-12,-4c191,385,187,386,184,388xm205,404v,-2,,-4,,-6c203,394,199,392,195,392v-4,,-7,2,-9,5c186,399,186,402,186,404v,,,1,,1c187,405,188,405,188,405v,-1,,-1,,-1c188,400,191,397,195,397v4,,7,3,7,7c202,404,202,404,202,405v1,,2,,3,c205,405,205,404,205,404xm195,399v-3,,-5,2,-5,5c190,404,190,404,190,404v2,,3,,5,c197,404,198,404,200,404v,,,,,c200,401,198,399,195,399xm763,353v,1,,3,-1,4c764,358,766,359,768,360v1,-2,1,-5,1,-7c769,345,766,338,761,333v-5,-5,-12,-8,-19,-8c734,325,727,328,722,333v-4,5,-8,12,-8,20c714,355,715,358,715,360v2,-1,4,-2,6,-3c721,356,721,354,721,353v,-12,9,-21,21,-21c753,332,763,341,763,353xm755,353v,,,1,,2c757,355,759,356,761,357v,-2,,-3,,-4c761,347,759,342,755,339v-3,-4,-8,-6,-13,-6c736,333,731,335,728,339v-4,3,-6,8,-6,14c722,354,722,355,723,357v1,-1,3,-2,5,-2c728,354,728,353,728,353v,-8,6,-14,14,-14c749,339,755,345,755,353xm748,353v,,,,,c750,354,752,354,754,354v,,,-1,,-1c754,346,748,341,742,341v-7,,-12,5,-12,12c730,353,730,354,730,354v2,,3,,5,-1c735,353,735,353,735,353v,-4,3,-7,7,-7c745,346,748,349,748,353xm742,348v-3,,-5,2,-5,5c737,353,737,353,737,353v1,,3,,5,c743,353,745,353,747,353v,,,,,c747,350,745,348,742,348xm772,363v1,-1,2,-1,3,-2c776,358,776,356,776,353v,-10,-4,-18,-10,-25c760,322,751,318,742,318v-10,,-18,4,-25,10c711,335,707,343,707,353v,3,1,5,1,8c709,362,710,362,711,363v1,-1,2,-1,3,-2c713,358,713,356,713,353v,-16,13,-29,29,-29c758,324,770,337,770,353v,3,,5,-1,8c770,362,771,362,772,363xm763,301v,2,,3,-1,5c764,307,766,308,768,309v1,-3,1,-5,1,-8c769,294,766,287,761,282v-5,-5,-12,-8,-19,-8c734,274,727,277,722,282v-4,5,-8,12,-8,19c714,304,715,306,715,309v2,-1,4,-2,6,-3c721,304,721,303,721,301v,-11,9,-21,21,-21c753,280,763,290,763,301xm755,301v,1,,2,,2c757,304,759,304,761,305v,-1,,-2,,-4c761,296,759,291,755,287v-3,-3,-8,-5,-13,-5c736,282,731,284,728,287v-4,4,-6,9,-6,14c722,303,722,304,723,305v1,-1,3,-1,5,-2c728,303,728,302,728,301v,-7,6,-13,14,-13c749,288,755,294,755,301xm748,301v,,,1,,1c750,302,752,302,754,303v,-1,,-1,,-2c754,295,748,289,742,289v-7,,-12,6,-12,12c730,302,730,302,730,303v2,-1,3,-1,5,-1c735,302,735,301,735,301v,-3,3,-6,7,-6c745,295,748,298,748,301xm742,296v-3,,-5,2,-5,5c737,301,737,302,737,302v1,,3,-1,5,-1c743,301,745,302,747,302v,,,-1,,-1c747,298,745,296,742,296xm772,312v1,-1,2,-2,3,-2c776,307,776,304,776,301v,-9,-4,-18,-10,-24c760,271,751,267,742,267v-10,,-18,4,-25,10c711,283,707,292,707,301v,3,1,6,1,9c709,310,710,311,711,311v1,,2,-1,3,-1c713,307,713,304,713,301v,-16,13,-29,29,-29c758,272,770,285,770,301v,3,,6,-1,9c770,310,771,311,772,312xm763,250v,1,,3,-1,4c764,255,766,256,768,257v1,-2,1,-5,1,-7c769,242,766,236,761,231v-5,-5,-12,-8,-19,-8c734,223,727,226,722,231v-4,5,-8,11,-8,19c714,252,715,255,715,257v2,-1,4,-2,6,-3c721,253,721,251,721,250v,-12,9,-21,21,-21c753,229,763,238,763,250xm755,250v,1,,1,,2c757,252,759,253,761,254v,-1,,-3,,-4c761,245,759,240,755,236v-3,-3,-8,-6,-13,-6c736,230,731,233,728,236v-4,4,-6,9,-6,14c722,251,722,253,723,254v1,-1,3,-2,5,-2c728,251,728,251,728,250v,-8,6,-14,14,-14c749,236,755,242,755,250xm748,250v,,,,,1c750,251,752,251,754,251v,,,-1,,-1c754,243,748,238,742,238v-7,,-12,5,-12,12c730,250,730,251,730,251v2,,3,,5,c735,250,735,250,735,250v,-4,3,-7,7,-7c745,243,748,246,748,250xm742,245v-3,,-5,2,-5,5c737,250,737,250,737,250v1,,3,,5,c743,250,745,250,747,250v,,,,,c747,247,745,245,742,245xm772,260v1,,2,-1,3,-2c776,256,776,253,776,250v,-10,-4,-18,-10,-24c760,220,751,216,742,216v-10,,-18,4,-25,10c711,232,707,240,707,250v,3,1,6,1,8c709,259,710,259,711,260v1,-1,2,-1,3,-2c713,256,713,253,713,250v,-16,13,-29,29,-29c758,221,770,234,770,250v,3,,6,-1,8c770,259,771,259,772,260xm763,199v,1,,3,-1,4c764,204,766,205,768,206v1,-2,1,-5,1,-7c769,191,766,184,761,179v-5,-5,-12,-8,-19,-8c734,171,727,174,722,179v-4,5,-8,12,-8,20c714,201,715,204,715,206v2,-1,4,-2,6,-3c721,202,721,200,721,199v,-12,9,-22,21,-22c753,177,763,187,763,199xm755,199v,,,1,,1c757,201,759,202,761,202v,-1,,-2,,-3c761,193,759,188,755,185v-3,-4,-8,-6,-13,-6c736,179,731,181,728,185v-4,3,-6,8,-6,14c722,200,722,201,723,202v1,,3,-1,5,-2c728,200,728,199,728,199v,-8,6,-14,14,-14c749,185,755,191,755,199xm748,199v,,,,,c750,199,752,200,754,200v,,,-1,,-1c754,192,748,187,742,187v-7,,-12,5,-12,12c730,199,730,200,730,200v2,,3,-1,5,-1c735,199,735,199,735,199v,-4,3,-7,7,-7c745,192,748,195,748,199xm742,193v-3,,-5,3,-5,6c737,199,737,199,737,199v1,,3,,5,c743,199,745,199,747,199v,,,,,c747,196,745,193,742,193xm772,209v1,-1,2,-1,3,-2c776,204,776,201,776,199v,-10,-4,-18,-10,-25c760,168,751,164,742,164v-10,,-18,4,-25,10c711,181,707,189,707,199v,2,1,5,1,8c709,207,710,208,711,209v1,-1,2,-2,3,-2c713,204,713,201,713,199v,-16,13,-29,29,-29c758,170,770,183,770,199v,2,,5,-1,8c770,207,771,208,772,209xm763,147v,2,,3,-1,5c764,152,766,153,768,155v1,-3,1,-5,1,-8c769,140,766,133,761,128v-5,-5,-12,-8,-19,-8c734,120,727,123,722,128v-4,5,-8,12,-8,19c714,150,715,152,715,155v2,-2,4,-3,6,-3c721,150,721,149,721,147v,-12,9,-21,21,-21c753,126,763,135,763,147xm755,147v,1,,1,,2c757,150,759,150,761,151v,-1,,-3,,-4c761,142,759,137,755,133v-3,-3,-8,-5,-13,-5c736,128,731,130,728,133v-4,4,-6,9,-6,14c722,148,722,150,723,151v1,-1,3,-1,5,-2c728,148,728,148,728,147v,-7,6,-13,14,-13c749,134,755,140,755,147xm748,147v,,,1,,1c750,148,752,148,754,149v,-1,,-1,,-2c754,141,748,135,742,135v-7,,-12,6,-12,12c730,148,730,148,730,149v2,-1,3,-1,5,-1c735,148,735,147,735,147v,-4,3,-7,7,-7c745,140,748,143,748,147xm742,142v-3,,-5,2,-5,5c737,147,737,147,737,148v1,-1,3,-1,5,-1c743,147,745,147,747,148v,-1,,-1,,-1c747,144,745,142,742,142xm772,157v1,,2,-1,3,-1c776,153,776,150,776,147v,-9,-4,-18,-10,-24c760,117,751,113,742,113v-10,,-18,4,-25,10c711,129,707,138,707,147v,3,1,6,1,8c709,156,710,157,711,157v1,,2,-1,3,-2c713,153,713,150,713,147v,-16,13,-29,29,-29c758,118,770,131,770,147v,3,,6,-1,8c770,156,771,157,772,157xm763,96v,1,,3,-1,4c764,101,766,102,768,103v1,-2,1,-5,1,-7c769,88,766,81,761,77v-5,-5,-12,-8,-19,-8c734,69,727,72,722,77v-4,4,-8,11,-8,19c714,98,715,101,715,103v2,-1,4,-2,6,-3c721,99,721,97,721,96v,-12,9,-21,21,-21c753,75,763,84,763,96xm755,96v,,,1,,2c757,98,759,99,761,100v,-2,,-3,,-4c761,90,759,86,755,82v-3,-4,-8,-6,-13,-6c736,76,731,78,728,82v-4,4,-6,8,-6,14c722,97,722,98,723,100v1,-1,3,-2,5,-2c728,97,728,96,728,96v,-8,6,-14,14,-14c749,82,755,88,755,96xm748,96v,,,,,c750,97,752,97,754,97v,,,-1,,-1c754,89,748,84,742,84v-7,,-12,5,-12,12c730,96,730,97,730,97v2,,3,,5,-1c735,96,735,96,735,96v,-4,3,-7,7,-7c745,89,748,92,748,96xm742,91v-3,,-5,2,-5,5c737,96,737,96,737,96v1,,3,,5,c743,96,745,96,747,96v,,,,,c747,93,745,91,742,91xm772,106v1,-1,2,-1,3,-2c776,101,776,99,776,96v,-10,-4,-18,-10,-24c760,65,751,62,742,62v-10,,-18,3,-25,10c711,78,707,86,707,96v,3,1,5,1,8c709,105,710,105,711,106v1,-1,2,-1,3,-2c713,101,713,99,713,96v,-16,13,-29,29,-29c758,67,770,80,770,96v,3,,5,-1,8c770,105,771,105,772,106xm704,61v-7,-5,-15,-7,-23,-7c672,54,665,56,658,61v1,1,3,3,4,4c667,62,674,60,681,60v7,,14,2,19,6c701,64,703,62,704,61xm583,61v-6,-5,-14,-7,-23,-7c551,54,543,57,536,61v2,2,3,3,4,5c546,62,553,60,560,60v7,,14,2,19,6c581,64,582,62,583,61xm461,61v-7,-5,-15,-7,-23,-7c429,54,422,56,415,61v1,1,3,3,4,4c424,62,431,60,438,60v7,,14,2,19,6c458,64,460,62,461,61xm340,61v-6,-5,-14,-7,-23,-7c308,54,300,56,293,61v2,2,3,3,4,5c303,62,310,60,317,60v7,,14,2,19,6c338,64,339,62,340,61xm218,61v-6,-5,-14,-7,-23,-7c187,54,179,56,172,61v2,1,3,3,4,4c182,62,188,60,195,60v7,,14,2,19,6c216,64,217,62,218,61xm101,96v,3,,5,1,8c103,105,104,105,105,106v1,-1,1,-1,2,-2c107,101,106,99,106,96v,-16,13,-29,29,-29c151,67,164,80,164,96v,3,-1,5,-1,8c163,105,164,105,165,106v1,-1,2,-2,3,-3c169,101,169,98,169,96v,-10,-4,-18,-10,-24c153,65,144,62,135,62v-9,,-18,3,-24,10c105,78,101,86,101,96xm156,96v,1,,3,,4c158,101,159,102,161,103v1,-2,1,-5,1,-7c162,88,159,81,154,77v-5,-5,-11,-8,-19,-8c128,69,121,72,116,77v-5,4,-8,11,-8,19c108,98,108,101,109,103v2,-1,4,-2,5,-3c114,99,114,97,114,96v,-12,9,-21,21,-21c147,75,156,84,156,96xm149,96v,,,1,-1,2c150,98,152,99,154,100v,-2,1,-3,1,-4c155,90,152,86,149,82v-4,-4,-9,-6,-14,-6c130,76,125,78,121,82v-3,4,-5,8,-5,14c116,97,116,98,116,100v2,-1,4,-2,6,-2c122,97,121,96,121,96v,-8,7,-14,14,-14c143,82,149,88,149,96xm142,96v,,,,,c143,97,145,97,147,97v,,,-1,,-1c147,89,142,84,135,84v-7,,-12,5,-12,12c123,96,123,97,123,97v2,,4,,5,-1c128,96,128,96,128,96v,-4,3,-7,7,-7c139,89,142,92,142,96xm135,91v-3,,-5,2,-5,5c130,96,130,96,130,96v2,,3,,5,c137,96,138,96,140,96v,,,,,c140,93,138,91,135,91xm101,147v,3,,6,1,8c103,156,104,157,105,157v1,,1,-1,2,-2c107,153,106,150,106,147v,-16,13,-29,29,-29c151,118,164,131,164,147v,3,-1,6,-1,8c163,156,164,156,165,157v1,-1,2,-1,3,-2c169,152,169,150,169,147v,-9,-4,-18,-10,-24c153,117,144,113,135,113v-9,,-18,4,-24,10c105,129,101,138,101,147xm156,147v,2,,3,,5c158,152,159,153,161,155v1,-3,1,-5,1,-8c162,140,159,133,154,128v-5,-5,-11,-8,-19,-8c128,120,121,123,116,128v-5,5,-8,12,-8,19c108,150,108,152,109,155v2,-2,4,-3,5,-3c114,150,114,149,114,147v,-12,9,-21,21,-21c147,126,156,135,156,147xm149,147v,1,,1,-1,2c150,150,152,150,154,151v,-1,1,-3,1,-4c155,142,152,137,149,133v-4,-3,-9,-5,-14,-5c130,128,125,130,121,133v-3,4,-5,9,-5,14c116,148,116,150,116,151v2,-1,4,-1,6,-2c122,148,121,148,121,147v,-7,7,-13,14,-13c143,134,149,140,149,147xm142,147v,,,1,,1c143,148,145,148,147,149v,-1,,-1,,-2c147,141,142,135,135,135v-7,,-12,6,-12,12c123,148,123,148,123,149v2,-1,4,-1,5,-1c128,148,128,147,128,147v,-4,3,-7,7,-7c139,140,142,143,142,147xm135,142v-3,,-5,2,-5,5c130,147,130,147,130,148v2,-1,3,-1,5,-1c137,147,138,147,140,148v,-1,,-1,,-1c140,144,138,142,135,142xm101,199v,2,,5,1,8c103,207,104,208,105,209v1,-1,1,-2,2,-2c107,204,106,201,106,199v,-16,13,-29,29,-29c151,170,164,183,164,199v,2,-1,5,-1,8c163,207,164,208,165,208v1,,2,-1,3,-2c169,204,169,201,169,199v,-10,-4,-18,-10,-25c153,168,144,164,135,164v-9,,-18,4,-24,10c105,181,101,189,101,199xm156,199v,1,,3,,4c158,204,159,205,161,206v1,-2,1,-5,1,-7c162,191,159,184,154,179v-5,-5,-11,-8,-19,-8c128,171,121,174,116,179v-5,5,-8,12,-8,20c108,201,108,204,109,206v2,-1,4,-2,5,-3c114,202,114,200,114,199v,-12,9,-22,21,-22c147,177,156,187,156,199xm149,199v,,,1,-1,1c150,201,152,202,154,202v,-1,1,-2,1,-3c155,193,152,188,149,185v-4,-4,-9,-6,-14,-6c130,179,125,181,121,185v-3,3,-5,8,-5,14c116,200,116,201,116,202v2,,4,-1,6,-2c122,200,121,199,121,199v,-8,7,-14,14,-14c143,185,149,191,149,199xm142,199v,,,,,c143,199,145,200,147,200v,,,-1,,-1c147,192,142,187,135,187v-7,,-12,5,-12,12c123,199,123,200,123,200v2,,4,-1,5,-1c128,199,128,199,128,199v,-4,3,-7,7,-7c139,192,142,195,142,199xm135,193v-3,,-5,3,-5,6c130,199,130,199,130,199v2,,3,,5,c137,199,138,199,140,199v,,,,,c140,196,138,193,135,193xm101,250v,3,,6,1,8c103,259,104,259,105,260v1,-1,1,-1,2,-2c107,256,106,253,106,250v,-16,13,-29,29,-29c151,221,164,234,164,250v,3,-1,6,-1,8c163,259,164,259,165,260v1,-1,2,-2,3,-2c169,255,169,253,169,250v,-10,-4,-18,-10,-24c153,220,144,216,135,216v-9,,-18,4,-24,10c105,232,101,240,101,250xm156,250v,1,,3,,4c158,255,159,256,161,257v1,-2,1,-5,1,-7c162,242,159,236,154,231v-5,-5,-11,-8,-19,-8c128,223,121,226,116,231v-5,5,-8,11,-8,19c108,252,108,255,109,257v2,-1,4,-2,5,-3c114,253,114,251,114,250v,-12,9,-21,21,-21c147,229,156,238,156,250xm149,250v,1,,1,-1,2c150,252,152,253,154,254v,-1,1,-3,1,-4c155,245,152,240,149,236v-4,-3,-9,-6,-14,-6c130,230,125,233,121,236v-3,4,-5,9,-5,14c116,251,116,253,116,254v2,-1,4,-2,6,-2c122,251,121,251,121,250v,-8,7,-14,14,-14c143,236,149,242,149,250xm142,250v,,,,,1c143,251,145,251,147,251v,,,-1,,-1c147,243,142,238,135,238v-7,,-12,5,-12,12c123,250,123,251,123,251v2,,4,,5,c128,250,128,250,128,250v,-4,3,-7,7,-7c139,243,142,246,142,250xm135,245v-3,,-5,2,-5,5c130,250,130,250,130,250v2,,3,,5,c137,250,138,250,140,250v,,,,,c140,247,138,245,135,245xm101,301v,3,,6,1,9c103,310,104,311,105,311v1,,1,-1,2,-1c107,307,106,304,106,301v,-16,13,-29,29,-29c151,272,164,285,164,301v,3,-1,6,-1,9c163,310,164,311,165,311v1,-1,2,-1,3,-2c169,306,169,304,169,301v,-9,-4,-18,-10,-24c153,271,144,267,135,267v-9,,-18,4,-24,10c105,283,101,292,101,301xm156,301v,2,,3,,5c158,307,159,308,161,309v1,-3,1,-5,1,-8c162,294,159,287,154,282v-5,-5,-11,-8,-19,-8c128,274,121,277,116,282v-5,5,-8,12,-8,19c108,304,108,306,109,309v2,-1,4,-2,5,-3c114,304,114,303,114,301v,-11,9,-21,21,-21c147,280,156,290,156,301xm149,301v,1,,2,-1,2c150,304,152,304,154,305v,-1,1,-2,1,-4c155,296,152,291,149,287v-4,-3,-9,-5,-14,-5c130,282,125,284,121,287v-3,4,-5,9,-5,14c116,303,116,304,116,305v2,-1,4,-1,6,-2c122,303,121,302,121,301v,-7,7,-13,14,-13c143,288,149,294,149,301xm142,301v,,,1,,1c143,302,145,302,147,303v,-1,,-1,,-2c147,295,142,289,135,289v-7,,-12,6,-12,12c123,302,123,302,123,303v2,-1,4,-1,5,-1c128,302,128,301,128,301v,-3,3,-6,7,-6c139,295,142,298,142,301xm135,296v-3,,-5,2,-5,5c130,301,130,302,130,302v2,,3,-1,5,-1c137,301,138,302,140,302v,,,-1,,-1c140,298,138,296,135,296xm101,353v,3,,5,1,8c103,362,104,362,105,363v1,-1,1,-1,2,-2c107,358,106,356,106,353v,-16,13,-29,29,-29c151,324,164,337,164,353v,3,-1,5,-1,8c163,361,164,362,165,363v1,-1,2,-2,3,-3c169,358,169,355,169,353v,-10,-4,-18,-10,-25c153,322,144,318,135,318v-9,,-18,4,-24,10c105,335,101,343,101,353xm156,353v,1,,3,,4c158,358,159,359,161,360v1,-2,1,-5,1,-7c162,345,159,338,154,333v-5,-5,-11,-8,-19,-8c128,325,121,328,116,333v-5,5,-8,12,-8,20c108,355,108,358,109,360v2,-1,4,-2,5,-3c114,356,114,354,114,353v,-12,9,-21,21,-21c147,332,156,341,156,353xm149,353v,,,1,-1,2c150,355,152,356,154,357v,-2,1,-3,1,-4c155,347,152,342,149,339v-4,-4,-9,-6,-14,-6c130,333,125,335,121,339v-3,3,-5,8,-5,14c116,354,116,355,116,357v2,-1,4,-2,6,-2c122,354,121,353,121,353v,-8,7,-14,14,-14c143,339,149,345,149,353xm142,353v,,,,,c143,354,145,354,147,354v,,,-1,,-1c147,346,142,341,135,341v-7,,-12,5,-12,12c123,353,123,354,123,354v2,,4,,5,-1c128,353,128,353,128,353v,-4,3,-7,7,-7c139,346,142,349,142,353xm135,348v-3,,-5,2,-5,5c130,353,130,353,130,353v2,,3,,5,c137,353,138,353,140,353v,,,,,c140,350,138,348,135,348xm101,404v,3,,6,1,8c103,413,104,414,105,414v1,,1,-1,2,-2c107,410,106,407,106,404v,-16,13,-29,29,-29c151,375,164,388,164,404v,3,-1,6,-1,8c163,413,164,413,165,414v1,-1,2,-2,3,-2c169,409,169,407,169,404v,-9,-4,-18,-10,-24c153,374,144,370,135,370v-9,,-18,4,-24,10c105,386,101,395,101,404xm156,404v,2,,3,,5c158,409,159,410,161,411v1,-2,1,-4,1,-7c162,397,159,390,154,385v-5,-5,-11,-8,-19,-8c128,377,121,380,116,385v-5,5,-8,12,-8,19c108,407,108,409,109,411v2,-1,4,-2,5,-2c114,407,114,406,114,404v,-12,9,-21,21,-21c147,383,156,392,156,404xm149,404v,1,,1,-1,2c150,407,152,407,154,408v,-1,1,-3,1,-4c155,399,152,394,149,390v-4,-3,-9,-5,-14,-5c130,385,125,387,121,390v-3,4,-5,9,-5,14c116,405,116,407,116,408v2,-1,4,-1,6,-2c122,405,121,405,121,404v,-7,7,-14,14,-14c143,390,149,397,149,404xm142,404v,,,,,1c143,405,145,405,147,406v,-1,,-1,,-2c147,397,142,392,135,392v-7,,-12,5,-12,12c123,405,123,405,123,406v2,-1,4,-1,5,-1c128,404,128,404,128,404v,-4,3,-7,7,-7c139,397,142,400,142,404xm135,399v-3,,-5,2,-5,5c130,404,130,404,130,404v2,,3,,5,c137,404,138,404,140,404v,,,,,c140,401,138,399,135,399xm815,438v1,-2,2,-3,3,-5c813,430,808,428,803,428v-6,,-11,2,-15,5c789,435,789,437,790,439v4,-3,8,-5,13,-5c807,434,812,436,815,438xm818,431v1,-1,2,-3,3,-4c816,423,810,421,803,421v-7,,-14,2,-19,6c785,428,786,430,787,431v4,-3,10,-4,16,-4c809,427,814,428,818,431xm822,425v1,-1,3,-3,4,-4c819,416,811,413,803,413v-9,,-17,3,-24,8c781,422,782,424,783,425v6,-3,12,-5,20,-5c810,420,817,422,822,425xm827,419v2,-1,3,-2,5,-4c824,409,814,406,803,406v-11,,-21,3,-30,9c775,417,777,418,778,420v7,-5,16,-8,25,-8c812,412,820,415,827,419xm812,404v,-2,1,-4,1,-6c811,394,807,392,803,392v-5,,-8,2,-10,6c793,400,793,402,793,404v,,,1,,1c794,405,795,405,796,405v,-1,,-1,,-1c796,400,799,397,803,397v3,,6,3,6,7c809,404,809,404,809,405v1,,2,,3,c812,405,812,404,812,404xm803,399v-3,,-5,2,-5,5c798,404,798,404,798,404v1,,3,,5,c804,404,806,404,808,404v,,,,,c808,401,806,399,803,399xm813,395v1,-2,1,-4,2,-6c811,386,807,385,803,385v-5,,-9,1,-12,4c791,391,792,393,792,396v3,-4,6,-6,11,-6c807,390,811,392,813,395xm815,387v1,-2,2,-4,3,-6c813,378,808,377,803,377v-6,,-11,2,-15,4c789,383,789,385,790,387v4,-2,8,-4,13,-4c807,383,812,385,815,387xm818,380v1,-2,2,-3,3,-5c816,372,810,370,803,370v-7,,-14,2,-19,5c785,377,786,378,787,380v4,-3,10,-5,16,-5c809,375,814,377,818,380xm822,374v1,-2,3,-3,4,-5c819,365,811,362,803,362v-9,,-17,3,-24,7c781,371,782,372,783,374v6,-4,12,-6,20,-6c810,368,817,370,822,374xm827,368v2,-1,3,-3,5,-4c824,358,814,354,803,354v-11,,-21,4,-30,10c775,365,777,367,778,368v7,-5,16,-7,25,-7c812,361,820,363,827,368xm812,353v,-3,1,-5,1,-7c811,343,807,341,803,341v-5,,-8,2,-10,5c793,348,793,351,793,353v,,,,,1c794,354,795,353,796,353v,,,,,c796,349,799,346,803,346v3,,6,3,6,7c809,353,809,353,809,353v1,,2,1,3,1c812,353,812,353,812,353xm803,348v-3,,-5,2,-5,5c798,353,798,353,798,353v1,,3,,5,c804,353,806,353,808,353v,,,,,c808,350,806,348,803,348xm813,344v1,-2,1,-5,2,-7c811,335,807,333,803,333v-5,,-9,2,-12,4c791,340,792,342,792,344v3,-3,6,-5,11,-5c807,339,811,341,813,344xm815,336v1,-2,2,-4,3,-6c813,327,808,325,803,325v-6,,-11,2,-15,5c789,332,789,334,790,336v4,-3,8,-4,13,-4c807,332,812,333,815,336xm818,329v1,-2,2,-4,3,-5c816,320,810,318,803,318v-7,,-14,2,-19,6c785,325,786,327,787,329v4,-3,10,-5,16,-5c809,324,814,326,818,329xm822,323v1,-2,3,-4,4,-5c819,313,811,311,803,311v-9,,-17,2,-24,7c781,319,782,321,783,323v6,-4,12,-6,20,-6c810,317,817,319,822,323xm827,317v2,-2,3,-3,5,-5c824,307,814,303,803,303v-11,,-21,4,-30,10c775,314,777,315,778,317v7,-5,16,-8,25,-8c812,309,820,312,827,317xm812,301v,-2,1,-4,1,-6c811,292,807,289,803,289v-5,,-8,3,-10,6c793,297,793,299,793,301v,1,,1,,1c794,302,795,302,796,302v,,,-1,,-1c796,298,799,295,803,295v3,,6,3,6,6c809,301,809,302,809,302v1,,2,,3,c812,302,812,302,812,301xm803,296v-3,,-5,2,-5,5c798,301,798,302,798,302v1,,3,-1,5,-1c804,301,806,302,808,302v,,,-1,,-1c808,298,806,296,803,296xm813,293v1,-3,1,-5,2,-7c811,283,807,282,803,282v-5,,-9,1,-12,4c791,288,792,290,792,293v3,-3,6,-5,11,-5c807,288,811,290,813,293xm815,284v1,-2,2,-4,3,-5c813,276,808,274,803,274v-6,,-11,2,-15,5c789,281,789,282,790,284v4,-2,8,-4,13,-4c807,280,812,282,815,284xm818,277v1,-1,2,-3,3,-4c816,269,810,267,803,267v-7,,-14,2,-19,6c785,274,786,276,787,277v4,-3,10,-5,16,-5c809,272,814,274,818,277xm822,271v1,-1,3,-3,4,-5c819,262,811,259,803,259v-9,,-17,3,-24,8c781,268,782,270,783,271v6,-3,12,-6,20,-6c810,265,817,268,822,271xm827,265v2,-1,3,-3,5,-4c824,255,814,252,803,252v-11,,-21,3,-30,9c775,262,777,264,778,265v7,-4,16,-7,25,-7c812,258,820,261,827,265xm812,250v,-2,1,-4,1,-6c811,240,807,238,803,238v-5,,-8,2,-10,6c793,246,793,248,793,250v,,,1,,1c794,251,795,251,796,251v,-1,,-1,,-1c796,246,799,243,803,243v3,,6,3,6,7c809,250,809,250,809,251v1,,2,,3,c812,251,812,250,812,250xm803,245v-3,,-5,2,-5,5c798,250,798,250,798,250v1,,3,,5,c804,250,806,250,808,250v,,,,,c808,247,806,245,803,245xm813,241v1,-2,1,-4,2,-6c811,232,807,230,803,230v-5,,-9,2,-12,5c791,237,792,239,792,241v3,-3,6,-5,11,-5c807,236,811,238,813,241xm815,233v1,-2,2,-4,3,-6c813,224,808,223,803,223v-6,,-11,1,-15,4c789,229,789,231,790,233v4,-3,8,-4,13,-4c807,229,812,230,815,233xm818,226v1,-2,2,-3,3,-5c816,218,810,216,803,216v-7,,-14,2,-19,5c785,223,786,224,787,226v4,-3,10,-5,16,-5c809,221,814,223,818,226xm822,220v1,-2,3,-3,4,-5c819,211,811,208,803,208v-9,,-17,3,-24,7c781,217,782,218,783,220v6,-4,12,-6,20,-6c810,214,817,216,822,220xm827,214v2,-2,3,-3,5,-4c824,204,814,200,803,200v-11,,-21,4,-30,10c775,211,777,213,778,214v7,-5,16,-8,25,-8c812,206,820,209,827,214xm812,199v,-3,1,-5,1,-7c811,189,807,187,803,187v-5,,-8,2,-10,5c793,194,793,196,793,199v,,,,,1c794,199,795,199,796,199v,,,,,c796,195,799,192,803,192v3,,6,3,6,7c809,199,809,199,809,199v1,,2,,3,1c812,199,812,199,812,199xm803,193v-3,,-5,3,-5,6c798,199,798,199,798,199v1,,3,,5,c804,199,806,199,808,199v,,,,,c808,196,806,193,803,193xm813,190v1,-2,1,-5,2,-7c811,181,807,179,803,179v-5,,-9,2,-12,4c791,185,792,188,792,190v3,-3,6,-5,11,-5c807,185,811,187,813,190xm815,182v1,-2,2,-4,3,-6c813,173,808,171,803,171v-6,,-11,2,-15,5c789,178,789,180,790,182v4,-3,8,-5,13,-5c807,177,812,179,815,182xm818,174v1,-1,2,-3,3,-4c816,166,810,164,803,164v-7,,-14,2,-19,6c785,171,786,173,787,174v4,-3,10,-4,16,-4c809,170,814,171,818,174xm822,168v1,-1,3,-3,4,-4c819,159,811,157,803,157v-9,,-17,2,-24,7c781,165,782,167,783,169v6,-4,12,-6,20,-6c810,163,817,165,822,168xm827,163v2,-2,3,-3,5,-5c824,152,814,149,803,149v-11,,-21,3,-30,9c775,160,777,161,778,163v7,-5,16,-8,25,-8c812,155,820,158,827,163xm812,147v,-2,1,-4,1,-6c811,137,807,135,803,135v-5,,-8,3,-10,6c793,143,793,145,793,147v,1,,1,,1c794,148,795,148,796,148v,,,-1,,-1c796,143,799,140,803,140v3,,6,3,6,7c809,147,809,148,809,148v1,,2,,3,c812,148,812,148,812,147xm803,142v-3,,-5,2,-5,5c798,147,798,147,798,148v1,-1,3,-1,5,-1c804,147,806,147,808,148v,-1,,-1,,-1c808,144,806,142,803,142xm813,139v1,-3,1,-5,2,-7c811,129,807,128,803,128v-5,,-9,1,-12,4c791,134,792,136,792,139v3,-3,6,-5,11,-5c807,134,811,136,813,139xm815,130v1,-2,2,-4,3,-6c813,122,808,120,803,120v-6,,-11,2,-15,5c789,126,789,128,790,130v4,-2,8,-4,13,-4c807,126,812,128,815,130xm818,123v1,-2,2,-3,3,-5c816,115,810,113,803,113v-7,,-14,2,-19,5c785,120,786,121,787,123v4,-3,10,-5,16,-5c809,118,814,120,818,123xm822,117v1,-2,3,-3,4,-5c819,108,811,105,803,105v-9,,-17,3,-24,7c781,114,782,115,783,117v6,-4,12,-6,20,-6c810,111,817,113,822,117xm827,111v2,-1,3,-3,5,-4c824,101,814,98,803,98v-11,,-21,3,-30,9c775,108,777,110,778,111v7,-5,16,-7,25,-7c812,104,820,106,827,111xm812,96v,-2,1,-5,1,-7c811,86,807,84,803,84v-5,,-8,2,-10,6c793,92,793,94,793,96v,,,1,,1c794,97,795,97,796,96v,,,,,c796,92,799,89,803,89v3,,6,3,6,7c809,96,809,96,809,96v1,1,2,1,3,1c812,97,812,96,812,96xm803,91v-3,,-5,2,-5,5c798,96,798,96,798,96v1,,3,,5,c804,96,806,96,808,96v,,,,,c808,93,806,91,803,91xm813,87v1,-2,1,-4,2,-7c811,78,807,76,803,76v-5,,-9,2,-12,4c791,83,792,85,792,87v3,-3,6,-5,11,-5c807,82,811,84,813,87xm815,79v1,-2,2,-4,3,-6c813,70,808,69,803,69v-6,,-11,1,-15,4c789,75,789,77,790,79v4,-3,8,-4,13,-4c807,75,812,76,815,79xm818,72v1,-2,2,-4,3,-5c816,64,810,62,803,62v-7,,-14,2,-19,5c785,69,786,70,787,72v4,-3,10,-5,16,-5c809,67,814,69,818,72xm822,66v1,-2,3,-4,4,-5c819,56,811,54,803,54v-9,,-17,2,-24,7c781,63,782,64,783,66v6,-4,12,-6,20,-6c810,60,817,62,822,66xm700,44v,2,,3,,4c702,49,704,50,707,52v-1,-3,-1,-5,-1,-8c706,25,722,9,742,9v19,,35,16,35,35c777,47,777,49,777,52v2,-2,4,-3,6,-4c784,47,784,46,784,44v,-11,-5,-22,-13,-29c764,7,753,2,742,2v-12,,-22,5,-30,13c704,22,700,33,700,44xm662,14v5,-3,12,-5,19,-5c688,9,695,11,700,14v1,-1,3,-3,4,-4c697,5,689,2,681,2v-9,,-16,3,-23,7c659,11,661,12,662,14xm666,20v4,-3,9,-4,15,-4c687,16,692,17,697,20v,-1,1,-3,2,-4c694,12,688,10,681,10v-7,,-13,2,-18,5c664,17,665,18,666,20xm669,27v3,-2,7,-4,12,-4c686,23,690,25,693,27v1,-2,2,-3,3,-5c691,19,686,17,681,17v-5,,-10,2,-15,4c667,23,668,25,669,27xm671,35v3,-3,6,-4,10,-4c685,31,689,33,691,36v1,-3,1,-5,2,-7c690,26,685,25,681,25v-4,,-8,1,-12,3c670,31,671,33,671,35xm690,44v,-2,1,-4,1,-6c689,35,685,32,681,32v-4,,-7,2,-10,5c672,39,672,42,672,44v,1,,1,,1c673,45,673,45,674,45v,,,,,-1c674,41,677,38,681,38v4,,6,3,6,6c687,45,687,45,687,45v1,,2,,4,c690,45,690,45,690,44xm681,39v-3,,-5,3,-5,5c676,45,676,45,676,45v1,,3,,5,c683,45,684,45,686,45v,,,,,-1c686,42,684,39,681,39xm652,55v2,2,3,3,5,4c664,55,672,52,681,52v9,,17,3,24,8c707,58,708,57,710,56,702,50,692,46,681,46v-11,,-21,4,-29,9xm579,44v,2,,3,,4c581,49,584,50,586,52v-1,-3,-1,-5,-1,-8c585,25,601,9,621,9v20,,36,16,36,35c657,47,656,49,656,51v2,-1,4,-2,7,-3c663,47,663,46,663,44v,-11,-5,-22,-13,-29c643,7,632,2,621,2v-12,,-22,5,-30,13c584,22,579,33,579,44xm540,15v6,-4,13,-6,20,-6c567,9,574,11,579,14v2,-1,3,-3,4,-4c577,5,569,2,560,2v-9,,-17,3,-24,8c538,11,539,13,540,15xm544,20v5,-3,10,-4,16,-4c566,16,571,17,576,20v1,-1,1,-3,2,-4c573,12,567,10,560,10v-7,,-13,2,-19,6c542,17,543,19,544,20xm547,28v4,-3,8,-5,13,-5c565,23,569,25,572,27v1,-2,2,-3,3,-5c571,19,565,17,560,17v-6,,-11,2,-15,5c546,24,546,26,547,28xm549,36v,,,,,c552,33,556,31,560,31v4,,8,2,10,5c571,33,571,31,572,29v-3,-3,-8,-4,-12,-4c555,25,551,27,548,29v,3,1,5,1,7xm570,44v,-2,,-4,,-6c568,35,564,32,560,32v-5,,-8,3,-10,7c549,38,549,38,549,37v1,3,1,5,1,7c550,45,550,45,550,46v1,-1,2,-1,3,-1c553,45,553,45,553,44v,-3,3,-6,7,-6c564,38,567,41,567,44v,1,,1,,1c568,45,569,45,570,45v,,,,,-1xm560,39v-3,,-5,3,-5,5c555,45,555,45,555,45v2,,3,,5,c562,45,563,45,565,45v,,,,,-1c565,42,563,39,560,39xm531,56v1,1,3,2,4,4c542,55,551,52,560,52v9,,17,3,24,8c586,58,587,57,589,56,581,50,571,46,560,46v-11,,-21,4,-29,10xm457,44v,2,,3,,4c459,49,461,50,464,52v-1,-3,-1,-5,-1,-8c463,25,479,9,499,9v19,,35,16,35,35c534,47,534,49,534,52v2,-1,4,-3,6,-4c540,47,541,46,541,44v,-11,-5,-22,-13,-29c521,7,510,2,499,2v-12,,-22,5,-30,13c461,22,457,33,457,44xm419,14v5,-3,12,-5,19,-5c445,9,452,11,457,14v1,-1,3,-3,4,-4c454,5,446,2,438,2v-9,,-16,3,-23,7c416,11,418,12,419,14xm423,20v4,-3,9,-4,15,-4c444,16,449,17,453,20v1,-1,2,-3,3,-4c451,12,445,10,438,10v-7,,-13,2,-18,5c421,17,422,18,423,20xm426,27v3,-2,7,-4,12,-4c442,23,447,25,450,27v1,-2,2,-3,3,-5c448,19,443,17,438,17v-5,,-10,2,-15,4c424,23,425,25,426,27xm428,35v3,-3,6,-4,10,-4c442,31,446,33,448,36v1,-3,1,-5,2,-7c446,26,442,25,438,25v-4,,-8,1,-12,3c427,31,428,33,428,35xm447,44v,-2,1,-4,1,-6c446,35,442,32,438,32v-4,,-7,2,-10,5c429,39,429,42,429,44v,1,,1,,1c430,45,430,45,431,45v,,,,,-1c431,41,434,38,438,38v3,,6,3,6,6c444,45,444,45,444,45v1,,2,,3,c447,45,447,45,447,44xm438,39v-3,,-5,3,-5,5c433,45,433,45,433,45v1,,3,,5,c439,45,441,45,443,45v,,,,,-1c443,42,441,39,438,39xm409,55v2,2,3,3,5,4c421,55,429,52,438,52v9,,17,3,24,8c464,58,465,57,467,56,459,50,449,46,438,46v-11,,-21,4,-29,9xm336,44v,2,,3,,4c338,49,341,50,343,52v-1,-3,-1,-5,-1,-8c342,25,358,9,378,9v20,,36,16,36,35c414,47,413,49,413,51v2,-1,4,-2,7,-3c420,47,420,46,420,44v,-11,-5,-22,-13,-29c400,7,389,2,378,2v-12,,-22,5,-30,13c341,22,336,33,336,44xm297,14v6,-3,13,-5,20,-5c324,9,331,11,336,14v2,-1,3,-3,4,-4c334,5,326,2,317,2v-9,,-17,3,-24,8c295,11,296,13,297,14xm301,20v5,-3,10,-4,16,-4c323,16,328,17,333,20v,-1,1,-3,2,-4c330,12,324,10,317,10v-7,,-13,2,-19,6c299,17,300,19,301,20xm304,28v4,-3,8,-5,13,-5c322,23,326,25,329,27v1,-2,2,-3,3,-5c328,19,322,17,317,17v-6,,-11,2,-15,5c303,24,304,26,304,28xm306,36v3,-3,7,-5,11,-5c321,31,325,33,327,36v1,-3,1,-5,2,-7c326,26,321,25,317,25v-5,,-9,1,-12,4c305,31,306,34,306,36xm327,44v,-2,,-4,,-6c325,35,321,32,317,32v-4,,-8,3,-10,6c307,40,307,42,307,44v,1,,1,,2c308,45,309,45,310,45v,,,,,-1c310,41,313,38,317,38v4,,7,3,7,6c324,45,324,45,324,45v1,,2,,3,c327,45,327,45,327,44xm317,39v-3,,-5,3,-5,5c312,45,312,45,312,45v2,,3,,5,c319,45,320,45,322,45v,,,,,-1c322,42,320,39,317,39xm288,56v1,1,3,2,4,4c299,55,308,52,317,52v9,,17,3,24,8c343,58,344,57,346,56,338,50,328,46,317,46v-11,,-21,4,-29,10xm214,44v,2,,3,,4c216,49,219,50,221,52v-1,-3,-1,-5,-1,-8c220,25,236,9,256,9v20,,36,16,36,35c292,47,291,49,291,52v2,-2,4,-3,7,-4c298,47,298,46,298,44v,-11,-5,-22,-12,-29c278,7,267,2,256,2v-12,,-22,5,-30,13c219,22,214,33,214,44xm176,14v6,-3,12,-5,19,-5c202,9,209,11,214,14v2,-1,3,-3,4,-4c212,5,204,2,195,2v-8,,-16,3,-23,7c174,11,175,12,176,14xm180,20v4,-3,9,-4,15,-4c201,16,206,17,211,20v1,-1,2,-3,3,-4c208,12,202,10,195,10v-7,,-13,2,-18,5c178,17,179,18,180,20xm183,27v4,-2,8,-4,12,-4c200,23,204,25,208,27v,-2,1,-3,2,-5c206,19,201,17,195,17v-5,,-10,2,-14,4c182,23,182,25,183,27xm185,35v3,-3,6,-4,10,-4c199,31,203,33,205,36v1,-3,1,-5,2,-7c204,26,200,25,195,25v-4,,-8,1,-11,3c184,31,185,33,185,35xm205,44v,-2,,-4,,-6c203,35,199,32,195,32v-4,,-7,2,-9,5c186,39,186,42,186,44v,1,,1,,1c187,45,188,45,188,45v,,,,,-1c188,41,191,38,195,38v4,,7,3,7,6c202,45,202,45,202,45v1,,2,,3,c205,45,205,45,205,44xm195,39v-3,,-5,3,-5,5c190,45,190,45,190,45v2,,3,,5,c197,45,198,45,200,45v,,,,,-1c200,42,198,39,195,39xm166,55v2,2,4,3,5,4c178,55,186,52,195,52v9,,17,3,24,8c221,58,222,57,224,56,216,50,206,46,195,46v-11,,-21,4,-29,9xm93,44v,2,,3,,4c96,49,98,50,100,52,99,49,99,47,99,44,99,25,115,9,135,9v20,,36,16,36,35c171,47,171,49,170,51v2,-1,5,-2,7,-3c177,47,177,46,177,44v,-11,-5,-22,-12,-29c157,7,147,2,135,2v-12,,-22,5,-30,13c98,22,93,33,93,44xm55,14c60,11,67,9,74,9v7,,14,2,20,5c95,13,96,11,97,10,91,5,83,2,74,2,65,2,57,5,51,10v1,1,2,3,4,4xm58,20v5,-3,10,-4,16,-4c80,16,85,17,90,20v1,-1,2,-3,3,-4c87,12,81,10,74,10v-7,,-13,2,-19,6c56,17,57,19,58,20xm61,28v4,-3,8,-5,13,-5c79,23,83,25,87,27v,-2,1,-3,2,-5c85,19,80,17,74,17v-5,,-11,2,-15,5c60,24,61,26,61,28xm63,36v3,-3,7,-5,11,-5c78,31,82,33,85,36v,-3,,-5,1,-7c83,26,79,25,74,25v-5,,-9,2,-12,4c63,31,63,34,63,36xm84,44v,-2,,-4,,-6c82,35,78,32,74,32v-4,,-8,3,-10,6c64,40,64,42,64,44v,1,,1,,2c65,45,66,45,68,45v,,-1,,-1,-1c67,41,70,38,74,38v4,,7,3,7,6c81,45,81,45,81,45v1,,2,,3,c84,45,84,45,84,44xm74,39v-3,,-5,3,-5,5c69,45,69,45,69,45v2,,3,,5,c76,45,78,45,79,45v,,,,,-1c79,42,77,39,74,39xm50,60v7,-5,15,-8,24,-8c83,52,92,55,99,60v1,-2,3,-3,4,-4c95,50,85,46,74,46,63,46,53,50,45,56v1,1,3,2,5,4xm55,66v5,-4,12,-6,19,-6c81,60,88,62,94,66v1,-2,2,-4,3,-5c91,56,83,54,74,54v-9,,-17,3,-23,7c52,63,53,64,55,66xm58,72v5,-3,10,-5,16,-5c80,67,85,69,90,72v1,-2,2,-4,3,-5c87,64,81,62,74,62v-7,,-13,2,-19,5c56,69,57,70,58,72xm61,79v4,-3,8,-4,13,-4c79,75,83,76,87,79v,-2,1,-4,2,-6c85,70,80,69,74,69v-5,,-11,1,-15,4c60,75,61,77,61,79xm63,87v3,-3,7,-5,11,-5c78,82,82,84,85,87v,-2,,-4,1,-7c83,78,79,76,74,76v-5,,-9,2,-12,5c63,83,63,85,63,87xm84,96v,-2,,-5,,-7c82,86,78,84,74,84v-4,,-8,2,-10,6c64,92,64,94,64,96v,,,1,,1c65,97,66,97,68,96v,,-1,,-1,c67,92,70,89,74,89v4,,7,3,7,7c81,96,81,96,81,96v1,1,2,1,3,1c84,97,84,96,84,96xm74,91v-3,,-5,2,-5,5c69,96,69,96,69,96v2,,3,,5,c76,96,78,96,79,96v,,,,,c79,93,77,91,74,91xm50,111v7,-5,15,-7,24,-7c83,104,92,106,99,111v1,-1,3,-3,4,-4c95,101,85,98,74,98v-11,,-21,3,-29,9c46,108,48,110,50,111xm55,117v5,-3,12,-6,19,-6c81,111,88,113,94,117v1,-2,2,-3,3,-5c91,108,83,105,74,105v-9,,-17,3,-23,7c52,114,53,116,55,117xm58,123v5,-3,10,-5,16,-5c80,118,85,120,90,123v1,-2,2,-3,3,-5c87,115,81,113,74,113v-7,,-13,2,-19,6c56,120,57,122,58,123xm61,130v4,-2,8,-4,13,-4c79,126,83,128,87,130v,-2,1,-4,2,-6c85,122,80,120,74,120v-5,,-11,2,-15,5c60,126,61,128,61,130xm63,139v3,-3,7,-5,11,-5c78,134,82,136,85,139v,-3,,-5,1,-7c83,129,79,128,74,128v-5,,-9,1,-12,4c63,134,63,136,63,139xm84,147v,-2,,-4,,-6c82,137,78,135,74,135v-4,,-8,3,-10,6c64,143,64,145,64,147v,1,,1,,1c65,148,66,148,68,148v,,-1,-1,-1,-1c67,143,70,140,74,140v4,,7,3,7,7c81,147,81,148,81,148v1,,2,,3,c84,148,84,148,84,147xm74,142v-3,,-5,2,-5,5c69,147,69,147,69,148v2,-1,3,-1,5,-1c76,147,78,147,79,148v,-1,,-1,,-1c79,144,77,142,74,142xm50,163v7,-5,15,-8,24,-8c83,155,92,158,99,163v1,-2,3,-3,4,-5c95,152,85,149,74,149v-11,,-21,3,-29,9c46,160,48,161,50,163xm55,169v5,-4,12,-6,19,-6c81,163,88,165,94,168v1,-1,2,-3,3,-4c91,159,83,157,74,157v-9,,-17,2,-23,7c52,165,53,167,55,169xm58,175v5,-3,10,-5,16,-5c80,170,85,171,90,174v1,-1,2,-3,3,-4c87,166,81,164,74,164v-7,,-13,2,-19,6c56,171,57,173,58,175xm61,182v4,-3,8,-5,13,-5c79,177,83,179,87,182v,-2,1,-4,2,-6c85,173,80,171,74,171v-5,,-11,2,-15,5c60,178,61,180,61,182xm63,190v3,-3,7,-5,11,-5c78,185,82,187,85,190v,-2,,-5,1,-7c83,181,79,179,74,179v-5,,-9,2,-12,4c63,186,63,188,63,190xm84,199v,-3,,-5,,-7c82,189,78,187,74,187v-4,,-8,2,-10,6c64,195,64,196,64,199v,,,,,1c65,199,66,199,68,199v,,-1,,-1,c67,195,70,192,74,192v4,,7,3,7,7c81,199,81,199,81,199v1,,2,,3,1c84,199,84,199,84,199xm74,193v-3,,-5,3,-5,6c69,199,69,199,69,199v2,,3,,5,c76,199,78,199,79,199v,,,,,c79,196,77,193,74,193xm50,214v7,-5,15,-8,24,-8c83,206,92,209,99,214v1,-2,3,-3,4,-4c95,204,85,200,74,200v-11,,-21,4,-29,10c46,211,48,213,50,214xm55,220v5,-4,12,-6,19,-6c81,214,88,216,94,220v1,-2,2,-3,3,-5c91,211,83,208,74,208v-9,,-17,3,-23,7c52,217,53,218,55,220xm58,226v5,-3,10,-5,16,-5c80,221,85,223,90,226v1,-2,2,-3,3,-5c87,218,81,216,74,216v-7,,-13,2,-19,5c56,223,57,224,58,226xm61,233v4,-3,8,-4,13,-4c79,229,83,230,87,233v,-2,1,-4,2,-6c85,224,80,223,74,223v-5,,-11,1,-15,4c60,229,61,231,61,233xm63,242v3,-4,7,-6,11,-6c78,236,82,238,85,241v,-2,,-4,1,-6c83,232,79,230,74,230v-5,,-9,2,-12,5c63,237,63,239,63,242xm84,250v,-2,,-4,,-6c82,240,78,238,74,238v-4,,-8,2,-10,6c64,246,64,248,64,250v,,,1,,1c65,251,66,251,68,251v,-1,-1,-1,-1,-1c67,246,70,243,74,243v4,,7,3,7,7c81,250,81,250,81,251v1,,2,,3,c84,251,84,250,84,250xm74,245v-3,,-5,2,-5,5c69,250,69,250,69,250v2,,3,,5,c76,250,78,250,79,250v,,,,,c79,247,77,245,74,245xm50,265v7,-4,15,-7,24,-7c83,258,92,261,99,265v1,-1,3,-3,4,-4c95,255,85,252,74,252v-11,,-21,3,-29,9c46,263,48,264,50,265xm55,271v5,-3,12,-6,19,-6c81,265,88,268,94,271v1,-1,2,-3,3,-5c91,262,83,259,74,259v-9,,-17,3,-23,8c52,268,53,270,55,271xm58,277v5,-3,10,-5,16,-5c80,272,85,274,90,277v1,-1,2,-3,3,-4c87,269,81,267,74,267v-7,,-13,2,-19,6c56,274,57,276,58,277xm61,285v4,-3,8,-5,13,-5c79,280,83,282,87,284v,-2,1,-4,2,-5c85,276,80,274,74,274v-5,,-11,2,-15,5c60,281,61,283,61,285xm63,293v3,-3,7,-5,11,-5c78,288,82,290,85,293v,-3,,-5,1,-7c83,283,79,282,74,282v-5,,-9,1,-12,4c63,288,63,291,63,293xm84,301v,-2,,-4,,-6c82,292,78,289,74,289v-4,,-8,3,-10,6c64,297,64,299,64,301v,1,,1,,1c65,302,66,302,68,302v,,-1,-1,-1,-1c67,298,70,295,74,295v4,,7,3,7,6c81,301,81,302,81,302v1,,2,,3,c84,302,84,302,84,301xm74,296v-3,,-5,2,-5,5c69,301,69,302,69,302v2,,3,-1,5,-1c76,301,78,302,79,302v,,,-1,,-1c79,298,77,296,74,296xm50,317v7,-5,15,-8,24,-8c83,309,92,312,99,317v1,-2,3,-3,4,-5c95,307,85,303,74,303v-11,,-21,4,-29,10c46,314,48,315,50,317xm55,323v5,-4,12,-6,19,-6c81,317,88,319,94,323v1,-2,2,-4,3,-5c91,313,83,311,74,311v-9,,-17,2,-23,7c52,319,53,321,55,323xm58,329v5,-3,10,-5,16,-5c80,324,85,326,90,329v1,-2,2,-4,3,-5c87,320,81,318,74,318v-7,,-13,2,-19,6c56,326,57,327,58,329xm61,336v4,-3,8,-4,13,-4c79,332,83,333,87,336v,-2,1,-4,2,-6c85,327,80,325,74,325v-5,,-11,2,-15,5c60,332,61,334,61,336xm63,344v3,-3,7,-5,11,-5c78,339,82,341,85,344v,-2,,-5,1,-7c83,335,79,333,74,333v-5,,-9,2,-12,4c63,340,63,342,63,344xm84,353v,-3,,-5,,-7c82,343,78,341,74,341v-4,,-8,2,-10,6c64,349,64,351,64,353v,,,,,1c65,354,66,353,68,353v,,-1,,-1,c67,349,70,346,74,346v4,,7,3,7,7c81,353,81,353,81,353v1,,2,1,3,1c84,353,84,353,84,353xm74,348v-3,,-5,2,-5,5c69,353,69,353,69,353v2,,3,,5,c76,353,78,353,79,353v,,,,,c79,350,77,348,74,348xm50,368v7,-5,15,-7,24,-7c83,361,92,363,99,368v1,-1,3,-3,4,-4c95,358,85,354,74,354v-11,,-21,4,-29,10c46,365,48,367,50,368xm55,374v5,-4,12,-6,19,-6c81,368,88,370,94,374v1,-2,2,-3,3,-5c91,365,83,362,74,362v-9,,-17,3,-23,7c52,371,53,372,55,374xm58,380v5,-3,10,-5,16,-5c80,375,85,377,90,380v1,-2,2,-3,3,-5c87,372,81,370,74,370v-7,,-13,2,-19,5c56,377,57,378,58,380xm61,387v4,-2,8,-4,13,-4c79,383,83,385,87,387v,-2,1,-4,2,-6c85,378,80,377,74,377v-5,,-11,2,-15,4c60,383,61,385,61,387xm63,396v3,-3,7,-6,11,-6c78,390,82,392,85,395v,-2,,-4,1,-6c83,386,79,385,74,385v-5,,-9,1,-12,4c63,391,63,393,63,396xm84,404v,-2,,-4,,-6c82,394,78,392,74,392v-4,,-8,2,-10,6c64,400,64,402,64,404v,,,1,,1c65,405,66,405,68,405v,-1,-1,-1,-1,-1c67,400,70,397,74,397v4,,7,3,7,7c81,404,81,404,81,405v1,,2,,3,c84,405,84,404,84,404xm74,399v-3,,-5,2,-5,5c69,404,69,404,69,404v2,,3,,5,c76,404,78,404,79,404v,,,,,c79,401,77,399,74,399xm50,420v7,-5,15,-8,24,-8c83,412,92,415,99,419v1,-1,3,-2,4,-4c95,409,85,406,74,406v-11,,-21,3,-29,9c46,417,48,418,50,420xm55,426v5,-4,12,-6,19,-6c81,420,88,422,94,425v1,-1,2,-3,3,-4c91,416,83,413,74,413v-9,,-17,3,-23,8c52,422,53,424,55,426xm58,431v5,-3,10,-4,16,-4c80,427,85,428,90,431v1,-1,2,-3,3,-4c87,423,81,421,74,421v-7,,-13,2,-19,6c56,428,57,430,58,431xm61,439v4,-3,8,-5,13,-5c79,434,83,436,87,438v,-2,1,-3,2,-5c85,430,80,428,74,428v-5,,-11,2,-15,5c60,435,61,437,61,439xm63,447v3,-3,7,-5,11,-5c78,442,82,444,85,447v,-3,,-5,1,-7c83,437,79,436,74,436v-5,,-9,2,-12,4c63,442,63,445,63,447xm84,455v,-2,,-4,,-6c82,446,78,443,74,443v-4,,-8,3,-10,6c64,451,64,453,64,455v,1,,1,,2c65,456,66,456,68,456v,,-1,,-1,-1c67,452,70,449,74,449v4,,7,3,7,6c81,456,81,456,81,456v1,,2,,3,1c84,456,84,456,84,455xm74,450v-3,,-5,3,-5,5c69,456,69,456,69,456v2,,3,,5,c76,456,78,456,79,456v,,,,,-1c79,453,77,450,74,450xm86,491v-3,-2,-7,-4,-12,-4c69,487,65,489,62,492v1,2,1,4,1,6c66,495,70,493,74,493v4,,8,2,11,5c85,496,85,494,86,491xm89,484v-4,-3,-9,-4,-15,-4c69,480,63,481,59,484v1,2,2,4,2,6c65,487,69,486,74,486v5,,9,1,13,4c87,488,88,486,89,484xm93,478v-6,-3,-12,-5,-19,-5c67,473,61,475,55,478v1,2,2,3,3,5c63,480,68,478,74,478v6,,11,2,16,5c91,481,92,480,93,478xm97,472v-6,-5,-14,-7,-23,-7c65,465,57,468,51,472v1,2,2,3,4,5c60,473,67,471,74,471v7,,14,2,20,6c95,475,96,473,97,472xm103,467c95,461,85,457,74,457v-11,,-21,4,-29,10c46,468,48,469,50,471v7,-5,15,-8,24,-8c83,463,92,466,99,471v1,-2,3,-3,4,-4xm140,455v,-2,-2,-5,-5,-5c132,450,130,453,130,455v,1,,1,,1c132,456,133,456,135,456v2,,3,,5,c140,456,140,456,140,455xm147,455v,-6,-5,-12,-12,-12c128,443,123,449,123,455v,1,,1,,2c125,457,127,456,128,456v,,,,,-1c128,452,131,449,135,449v4,,7,3,7,6c142,456,142,456,142,456v1,,3,1,5,1c147,456,147,456,147,455xm155,455v,-5,-3,-10,-6,-13c145,438,140,436,135,436v-5,,-10,2,-14,6c118,445,116,450,116,455v,2,,3,,4c118,459,120,458,122,457v,,-1,-1,-1,-2c121,448,128,442,135,442v8,,14,6,14,13c149,456,149,457,148,457v2,1,4,2,6,2c154,458,155,457,155,455xm162,455v,-7,-3,-14,-8,-19c149,431,143,428,135,428v-7,,-14,3,-19,8c111,441,108,448,108,455v,3,,5,1,8c111,462,113,461,114,460v,-2,,-3,,-5c114,444,123,434,135,434v12,,21,10,21,21c156,457,156,458,156,460v2,1,3,2,5,3c162,460,162,458,162,455xm165,465v1,,2,-1,3,-2c169,461,169,458,169,455v,-9,-4,-18,-10,-24c153,425,144,421,135,421v-9,,-18,4,-24,10c105,437,101,446,101,455v,3,,6,1,9c103,464,104,465,105,466v1,-1,1,-2,2,-2c107,461,106,458,106,455v,-15,13,-28,29,-28c151,427,164,440,164,455v,3,-1,6,-1,9c163,464,164,465,165,465xm207,491v-3,-2,-7,-4,-12,-4c191,487,187,489,184,491v,2,1,4,1,6c188,495,191,493,195,493v4,,8,2,10,5c206,496,206,494,207,491xm210,484v-4,-3,-9,-4,-15,-4c190,480,185,481,181,484v1,1,1,3,2,5c187,487,191,486,195,486v5,,9,1,13,4c208,488,209,486,210,484xm214,478v-6,-3,-12,-5,-19,-5c188,473,182,474,177,478v1,1,2,3,3,4c184,480,189,478,195,478v6,,11,2,16,5c212,481,213,480,214,478xm218,472v-6,-5,-14,-7,-23,-7c187,465,179,467,172,472v2,1,3,3,4,4c182,473,188,471,195,471v7,,14,2,19,6c216,475,217,473,218,472xm224,467v-8,-6,-18,-10,-29,-10c184,457,174,461,166,466v2,2,4,3,5,4c178,466,186,463,195,463v9,,17,3,24,8c221,469,222,468,224,467xm261,455v,-2,-2,-5,-5,-5c253,450,251,453,251,455v,1,,1,,1c252,456,254,456,256,456v2,,3,,5,c261,456,261,456,261,455xm268,455v,-6,-6,-12,-12,-12c249,443,244,449,244,455v,1,,1,,2c246,457,247,456,249,456v,,,,,-1c249,452,252,449,256,449v4,,7,3,7,6c263,456,263,456,263,456v1,,3,1,5,1c268,456,268,456,268,455xm275,455v,-5,-2,-10,-5,-13c266,438,261,436,256,436v-6,,-10,2,-14,6c239,445,236,450,236,455v,2,1,3,1,4c239,459,241,458,242,457v,,,-1,,-2c242,448,248,442,256,442v7,,13,6,13,13c269,456,269,457,269,457v2,1,4,2,6,2c275,458,275,457,275,455xm283,455v,-7,-3,-14,-8,-19c270,431,263,428,256,428v-8,,-14,3,-19,8c232,441,229,448,229,455v,3,,5,1,8c231,462,233,461,235,460v,-2,,-3,,-5c235,444,244,434,256,434v12,,21,10,21,21c277,457,277,458,276,460v2,1,4,2,6,3c283,460,283,458,283,455xm286,466v1,-1,2,-2,3,-2c290,461,290,458,290,455v,-9,-4,-18,-10,-24c274,425,265,421,256,421v-10,,-18,4,-24,10c225,437,222,446,222,455v,3,,6,1,9c224,464,225,465,225,466v1,-1,2,-2,3,-2c228,461,227,458,227,455v,-15,13,-28,29,-28c272,427,285,440,285,455v,3,-1,6,-2,9c284,464,285,465,286,466xm329,491v-3,-2,-8,-4,-12,-4c312,487,308,489,305,492v,2,1,4,1,6c309,495,313,493,317,493v4,,8,2,10,5c328,496,328,494,329,491xm332,484v-4,-3,-10,-4,-15,-4c311,480,306,481,302,484v1,2,2,4,2,6c308,487,312,486,317,486v5,,9,1,12,4c330,488,331,486,332,484xm335,478v-5,-3,-11,-5,-18,-5c310,473,304,475,298,478v1,2,2,3,3,5c306,480,311,478,317,478v6,,11,2,16,5c333,481,334,480,335,478xm340,472v-6,-5,-14,-7,-23,-7c308,465,300,468,293,472v2,2,3,3,4,5c303,473,310,471,317,471v7,,14,2,19,6c338,475,339,473,340,472xm346,467v-8,-6,-18,-10,-29,-10c306,457,296,461,288,467v1,1,3,2,4,4c299,466,308,463,317,463v9,,17,3,24,8c343,469,344,468,346,467xm383,455v,-2,-2,-5,-5,-5c375,450,373,453,373,455v,1,,1,,1c374,456,376,456,378,456v1,,3,,5,c383,456,383,456,383,455xm390,455v,-6,-6,-12,-12,-12c371,443,366,449,366,455v,1,,1,,2c368,457,369,456,371,456v,,,,,-1c371,452,374,449,378,449v3,,6,3,6,6c384,456,384,456,384,456v2,,4,1,6,1c390,456,390,456,390,455xm397,455v,-5,-2,-10,-5,-13c388,438,383,436,378,436v-6,,-10,2,-14,6c360,445,358,450,358,455v,2,,3,1,4c361,459,362,458,364,457v,,,-1,,-2c364,448,370,442,378,442v7,,13,6,13,13c391,456,391,457,391,457v2,1,4,2,6,2c397,458,397,457,397,455xm405,455v,-7,-3,-14,-8,-19c392,431,385,428,378,428v-8,,-15,3,-19,8c354,441,351,448,351,455v,3,,5,1,8c353,462,355,461,357,460v,-2,,-3,,-5c357,444,366,434,378,434v11,,21,10,21,21c399,457,399,458,398,460v2,1,4,2,6,3c405,460,405,458,405,455xm408,465v1,,2,-1,3,-2c412,461,412,458,412,455v,-9,-4,-18,-10,-24c396,425,387,421,378,421v-10,,-18,4,-24,10c347,437,344,446,344,455v,3,,6,1,9c346,464,346,465,347,466v1,-1,2,-2,3,-2c349,461,349,458,349,455v,-15,13,-28,29,-28c394,427,407,440,407,455v,3,-1,6,-2,9c406,464,407,465,408,465xm450,491v-4,-2,-8,-4,-12,-4c434,487,430,489,426,491v1,2,2,4,2,6c431,495,434,493,438,493v4,,8,2,10,5c449,496,449,494,450,491xm453,484v-5,-3,-10,-4,-15,-4c433,480,428,481,423,484v1,1,2,3,3,5c429,487,433,486,438,486v4,,9,1,12,4c451,488,452,486,453,484xm456,478v-5,-3,-11,-5,-18,-5c431,473,425,474,420,478v1,1,2,3,3,4c427,480,432,478,438,478v6,,11,2,15,5c454,481,455,480,456,478xm461,472v-7,-5,-15,-7,-23,-7c429,465,422,467,415,472v1,1,3,3,4,4c424,473,431,471,438,471v7,,14,2,19,6c458,475,460,473,461,472xm467,467v-8,-6,-18,-10,-29,-10c427,457,417,461,409,466v2,2,3,3,5,4c421,466,429,463,438,463v9,,17,3,24,8c464,469,465,468,467,467xm504,455v,-2,-3,-5,-5,-5c496,450,494,453,494,455v,1,,1,,1c495,456,497,456,499,456v1,,3,,5,c504,456,504,456,504,455xm511,455v,-6,-6,-12,-12,-12c492,443,487,449,487,455v,1,,1,,2c489,457,490,456,492,456v,,,,,-1c492,452,495,449,499,449v3,,6,3,6,6c505,456,505,456,505,456v2,,4,1,5,1c511,456,511,456,511,455xm518,455v,-5,-2,-10,-6,-13c509,438,504,436,499,436v-6,,-11,2,-14,6c481,445,479,450,479,455v,2,,3,1,4c481,459,483,458,485,457v,,,-1,,-2c485,448,491,442,499,442v7,,13,6,13,13c512,456,512,457,512,457v2,1,4,2,6,2c518,458,518,457,518,455xm526,455v,-7,-3,-14,-8,-19c513,431,506,428,499,428v-8,,-15,3,-20,8c474,441,471,448,471,455v,3,1,5,1,8c474,462,476,461,478,460v,-2,,-3,,-5c478,444,487,434,499,434v11,,21,10,21,21c520,457,520,458,519,460v2,1,4,2,6,3c525,460,526,458,526,455xm529,466v1,-1,2,-1,3,-2c532,461,533,458,533,455v,-9,-4,-18,-10,-24c517,425,508,421,499,421v-10,,-18,4,-25,10c468,437,464,446,464,455v,3,1,6,1,9c466,464,467,465,468,466v1,-1,2,-2,3,-2c470,461,470,458,470,455v,-15,13,-28,29,-28c515,427,527,440,527,455v,3,,6,-1,9c527,464,528,465,529,466xm572,491v-3,-2,-8,-4,-12,-4c555,487,551,489,548,492v,2,1,4,1,7c549,499,549,499,549,499v3,-4,7,-6,11,-6c564,493,568,495,570,498v1,-2,1,-4,2,-7xm575,484v-4,-3,-10,-4,-15,-4c554,480,549,481,545,484v1,2,1,4,2,6c551,487,555,486,560,486v5,,9,1,12,4c573,488,574,486,575,484xm578,478v-5,-3,-11,-5,-18,-5c553,473,547,475,541,478v1,2,2,3,3,5c549,480,554,478,560,478v6,,11,2,16,5c577,481,577,480,578,478xm583,472v-6,-5,-14,-7,-23,-7c551,465,543,468,536,472v2,2,3,3,4,5c546,473,553,471,560,471v7,,14,2,19,6c581,475,582,473,583,472xm589,467v-8,-6,-18,-10,-29,-10c549,457,539,461,531,467v1,1,3,3,4,4c542,466,551,463,560,463v9,,17,3,24,8c586,469,587,468,589,467xm626,455v,-2,-2,-5,-5,-5c618,450,616,453,616,455v,1,,1,,1c617,456,619,456,621,456v2,,3,,5,c626,456,626,456,626,455xm633,455v,-6,-6,-12,-12,-12c614,443,609,449,609,455v,1,,1,,2c611,457,612,456,614,456v,,,,,-1c614,452,617,449,621,449v4,,7,3,7,6c628,456,627,456,627,456v2,,4,1,6,1c633,456,633,456,633,455xm640,455v,-5,-2,-10,-5,-13c631,438,626,436,621,436v-6,,-10,2,-14,6c603,445,601,450,601,455v,2,,3,1,4c604,459,605,458,607,457v,,,-1,,-2c607,448,613,442,621,442v7,,13,6,13,13c634,456,634,457,634,457v2,1,4,2,6,2c640,458,640,457,640,455xm648,455v,-7,-3,-14,-8,-19c635,431,628,428,621,428v-8,,-14,3,-19,8c597,441,594,448,594,455v,3,,5,1,8c596,462,598,461,600,460v,-2,,-3,,-5c600,444,609,434,621,434v11,,21,10,21,21c642,457,642,458,641,460v2,1,4,2,6,3c648,460,648,458,648,455xm651,465v1,,2,-1,3,-2c655,461,655,458,655,455v,-9,-4,-18,-10,-24c639,425,630,421,621,421v-10,,-18,4,-24,10c590,437,587,446,587,455v,3,,6,1,9c589,464,589,465,590,466v1,-1,2,-2,3,-2c592,461,592,458,592,455v,-15,13,-28,29,-28c637,427,650,440,650,455v,3,-1,6,-2,9c649,464,650,465,651,465xm693,491v-3,-2,-8,-4,-12,-4c677,487,673,489,669,491v1,2,2,4,2,6c674,495,677,493,681,493v4,,8,2,10,5c692,496,692,494,693,491xm696,484v-5,-3,-10,-4,-15,-4c676,480,671,481,666,484v1,1,2,3,3,5c672,487,676,486,681,486v5,,9,1,12,4c694,488,695,486,696,484xm699,478v-5,-3,-11,-5,-18,-5c674,473,668,474,663,478v1,1,2,3,3,4c670,480,675,478,681,478v6,,11,2,16,5c697,481,698,480,699,478xm704,472v-7,-5,-15,-7,-23,-7c672,465,665,467,658,472v1,1,3,3,4,4c667,473,674,471,681,471v7,,14,2,19,6c701,475,703,473,704,472xm710,467v-8,-6,-18,-10,-29,-10c670,457,660,461,652,466v2,2,3,3,5,4c664,466,672,463,681,463v9,,17,3,24,8c707,469,708,468,710,467xm747,455v,-2,-2,-5,-5,-5c739,450,737,453,737,455v,1,,1,,1c738,456,740,456,742,456v1,,3,,5,c747,456,747,456,747,455xm754,455v,-6,-6,-12,-12,-12c735,443,730,449,730,455v,1,,1,,2c732,457,733,456,735,456v,,,,,-1c735,452,738,449,742,449v3,,6,3,6,6c748,456,748,456,748,456v2,,4,1,6,1c754,456,754,456,754,455xm761,455v,-5,-2,-10,-6,-13c752,438,747,436,742,436v-6,,-11,2,-14,6c724,445,722,450,722,455v,2,,3,1,4c724,459,726,458,728,457v,,,-1,,-2c728,448,734,442,742,442v7,,13,6,13,13c755,456,755,457,755,457v2,1,4,2,6,2c761,458,761,457,761,455xm769,455v,-7,-3,-14,-8,-19c756,431,749,428,742,428v-8,,-15,3,-20,8c718,441,714,448,714,455v,3,1,5,1,8c717,462,719,461,721,460v,-2,,-3,,-5c721,444,730,434,742,434v11,,21,10,21,21c763,457,763,458,762,460v2,1,4,2,6,3c769,460,769,458,769,455xm772,466v1,-1,2,-2,3,-2c776,461,776,458,776,455v,-9,-4,-18,-10,-24c760,425,751,421,742,421v-10,,-18,4,-25,10c711,437,707,446,707,455v,3,1,6,1,9c709,464,710,465,711,466v1,-1,2,-2,3,-2c713,461,713,458,713,455v,-15,13,-28,29,-28c758,427,770,440,770,455v,3,,6,-1,9c770,464,771,465,772,466xm815,491v-4,-2,-8,-4,-12,-4c798,487,794,489,791,492v,2,1,4,1,6c795,495,798,493,803,493v4,,8,2,10,5c814,496,814,494,815,491xm818,484v-5,-3,-10,-4,-15,-4c797,480,792,481,788,484v1,2,1,4,2,6c794,487,798,486,803,486v4,,9,1,12,4c816,488,817,486,818,484xm821,478v-5,-3,-11,-5,-18,-5c796,473,789,475,784,478v1,2,2,3,3,5c791,480,797,478,803,478v6,,11,2,15,5c819,481,820,480,821,478xm826,472v-7,-5,-15,-7,-23,-7c794,465,786,468,779,472v2,2,3,3,4,5c789,473,795,471,803,471v7,,14,2,19,6c823,475,825,473,826,472xm832,467v-8,-6,-18,-10,-29,-10c792,457,782,461,773,467v2,1,4,2,5,4c785,466,794,463,803,463v9,,17,3,24,8c829,469,830,468,832,467xm869,455v,-2,-3,-5,-5,-5c861,450,858,453,858,455v,1,1,1,1,1c860,456,862,456,864,456v1,,3,,5,c869,456,869,456,869,455xm876,455v,-6,-6,-12,-12,-12c857,443,852,449,852,455v,1,,1,,2c853,457,855,456,857,456v,,,,,-1c857,452,860,449,864,449v3,,6,3,6,6c870,456,870,456,870,456v2,,4,1,5,1c876,456,876,456,876,455xm883,455v,-5,-2,-10,-6,-13c874,438,869,436,864,436v-6,,-11,2,-14,6c846,445,844,450,844,455v,2,,3,,4c846,459,848,458,850,457v,,,-1,,-2c850,448,856,442,864,442v7,,13,6,13,13c877,456,877,457,877,457v2,1,4,2,6,2c883,458,883,457,883,455xm891,455v,-7,-3,-14,-8,-19c878,431,871,428,864,428v-8,,-15,3,-20,8c839,441,836,448,836,455v,3,1,5,1,8c839,462,841,461,843,460v,-2,-1,-3,-1,-5c842,444,852,434,864,434v11,,21,10,21,21c885,457,884,458,884,460v2,1,4,2,6,3c890,460,891,458,891,455xm898,455v,-9,-4,-18,-10,-24c882,425,873,421,864,421v-10,,-18,4,-25,10c833,437,829,446,829,455v,3,1,6,1,9c831,464,832,465,833,466v1,-1,2,-2,3,-2c835,461,835,458,835,455v,-15,13,-28,29,-28c879,427,892,440,892,455v,3,,6,-1,9c892,464,893,465,894,465v1,,2,-1,3,-2c897,461,898,458,898,455xm906,455v,-11,-5,-22,-13,-29c886,418,875,413,864,413v-12,,-22,5,-30,13c826,433,822,444,822,455v,2,,3,,4c824,460,826,461,829,463v-1,-3,-1,-5,-1,-8c828,436,844,420,864,420v19,,35,16,35,35c899,458,899,460,899,462v2,-1,4,-2,6,-3c905,458,906,457,906,455xm929,455v,-2,-3,-5,-5,-5c921,450,918,453,918,455v,1,,1,1,1c920,456,922,456,924,456v1,,3,,5,c929,456,929,456,929,455xm933,455v,-2,,-4,1,-6c932,446,928,443,924,443v-4,,-8,2,-10,5c915,450,915,453,915,455v,1,,1,,1c915,456,916,456,917,456v,,,,,-1c917,452,920,449,924,449v3,,6,3,6,6c930,456,930,456,930,456v1,,2,,3,1c933,456,933,456,933,455xm912,440v1,2,1,4,2,6c916,443,920,442,924,442v4,,7,2,10,5c934,444,935,442,936,440v-4,-3,-8,-4,-12,-4c919,436,915,437,912,440xm864,406v-14,,-27,5,-36,14c820,429,814,442,814,455v,1,,1,,2c816,457,818,458,820,459v,-1,,-2,,-4c820,431,840,412,864,412v24,,43,19,43,43c907,456,907,457,907,458v2,,4,-1,6,-1c913,456,913,456,913,455v,-13,-5,-26,-14,-35c890,411,877,406,864,406xm885,404v,2,-1,3,-1,5c886,409,888,410,890,411v,-2,1,-4,1,-7c891,397,888,390,883,385v-5,-5,-12,-8,-19,-8c856,377,849,380,844,385v-5,5,-8,12,-8,19c836,407,837,409,837,411v2,-1,4,-2,6,-2c843,407,842,406,842,404v,-12,10,-21,22,-21c875,383,885,392,885,404xm877,404v,1,,1,,2c879,407,881,407,883,408v,-1,,-3,,-4c883,399,881,394,877,390v-3,-3,-8,-5,-13,-5c858,385,853,387,850,390v-4,4,-6,9,-6,14c844,405,844,407,844,408v2,-1,4,-1,6,-2c850,405,850,405,850,404v,-7,6,-14,14,-14c871,390,877,397,877,404xm870,404v,,,,,1c872,405,874,405,875,406v1,-1,1,-1,1,-2c876,397,870,392,864,392v-7,,-12,5,-12,12c852,405,852,405,852,406v1,-1,3,-1,5,-1c857,404,857,404,857,404v,-4,3,-7,7,-7c867,397,870,400,870,404xm864,399v-3,,-6,2,-6,5c858,404,859,404,859,404v1,,3,,5,c865,404,867,404,869,404v,,,,,c869,401,866,399,864,399xm898,404v,-9,-4,-18,-10,-24c882,374,873,370,864,370v-10,,-18,4,-25,10c833,386,829,395,829,404v,3,1,6,1,8c831,413,832,414,833,414v1,,2,-1,3,-2c835,410,835,407,835,404v,-16,13,-29,29,-29c879,375,892,388,892,404v,3,,6,-1,8c892,413,893,413,894,414v1,-1,2,-2,3,-2c897,409,898,407,898,404xm906,404v,-12,-5,-22,-13,-30c886,367,875,362,864,362v-12,,-22,5,-30,12c826,382,822,392,822,404v,1,,3,,4c824,409,826,410,829,411v-1,-2,-1,-5,-1,-7c828,384,844,368,864,368v19,,35,16,35,36c899,406,899,408,899,411v2,-2,4,-3,6,-3c905,406,906,405,906,404xm929,404v,-3,-3,-5,-5,-5c921,399,918,401,918,404v,,,,1,c920,404,922,404,924,404v1,,3,,5,c929,404,929,404,929,404xm933,404v,-2,,-4,1,-6c932,394,928,392,924,392v-4,,-8,2,-10,5c915,399,915,402,915,404v,,,1,,1c915,405,916,405,917,405v,-1,,-1,,-1c917,400,920,397,924,397v3,,6,3,6,7c930,404,930,404,930,405v1,,2,,3,c933,405,933,404,933,404xm912,388v1,2,1,4,2,7c916,392,920,390,924,390v4,,7,2,10,5c934,393,935,391,936,389v-4,-3,-8,-4,-12,-4c919,385,915,386,912,388xm864,354v-14,,-27,6,-36,15c820,378,814,390,814,404v,1,,1,,1c816,406,818,407,820,407v,-1,,-2,,-3c820,380,840,361,864,361v24,,43,19,43,43c907,405,907,406,907,407v2,-1,4,-1,6,-2c913,405,913,404,913,404v,-14,-5,-26,-14,-35c890,360,877,354,864,354xm885,353v,1,-1,3,-1,4c886,358,888,359,890,360v,-2,1,-5,1,-7c891,345,888,338,883,333v-5,-5,-12,-8,-19,-8c856,325,849,328,844,333v-5,5,-8,12,-8,20c836,355,837,358,837,360v2,-1,4,-2,6,-3c843,356,842,354,842,353v,-12,10,-21,22,-21c875,332,885,341,885,353xm877,353v,,,1,,2c879,355,881,356,883,357v,-2,,-3,,-4c883,347,881,342,877,339v-3,-4,-8,-6,-13,-6c858,333,853,335,850,339v-4,3,-6,8,-6,14c844,354,844,355,844,357v2,-1,4,-2,6,-2c850,354,850,353,850,353v,-8,6,-14,14,-14c871,339,877,345,877,353xm870,353v,,,,,c872,354,874,354,875,354v1,,1,-1,1,-1c876,346,870,341,864,341v-7,,-12,5,-12,12c852,353,852,354,852,354v1,,3,,5,-1c857,353,857,353,857,353v,-4,3,-7,7,-7c867,346,870,349,870,353xm864,348v-3,,-6,2,-6,5c858,353,859,353,859,353v1,,3,,5,c865,353,867,353,869,353v,,,,,c869,350,866,348,864,348xm898,353v,-10,-4,-18,-10,-25c882,322,873,318,864,318v-10,,-18,4,-25,10c833,335,829,343,829,353v,3,1,5,1,8c831,362,832,362,833,363v1,-1,2,-1,3,-2c835,358,835,356,835,353v,-16,13,-29,29,-29c879,324,892,337,892,353v,3,,5,-1,8c892,361,893,362,894,363v1,-1,2,-2,3,-3c897,358,898,355,898,353xm906,353v,-12,-5,-22,-13,-30c886,315,875,311,864,311v-12,,-22,4,-30,12c826,331,822,341,822,353v,1,,2,,4c824,357,826,359,829,360v-1,-2,-1,-5,-1,-7c828,333,844,317,864,317v19,,35,16,35,36c899,355,899,357,899,359v2,-1,4,-2,6,-3c905,355,906,354,906,353xm929,353v,-3,-3,-5,-5,-5c921,348,918,350,918,353v,,,,1,c920,353,922,353,924,353v1,,3,,5,c929,353,929,353,929,353xm933,353v,-3,,-5,1,-7c932,343,928,341,924,341v-4,,-8,1,-10,4c915,348,915,350,915,353v,,,,,1c915,353,916,353,917,353v,,,,,c917,349,920,346,924,346v3,,6,3,6,7c930,353,930,353,930,353v1,,2,1,3,1c933,353,933,353,933,353xm912,337v1,2,1,4,2,6c916,341,920,339,924,339v4,,7,2,10,5c934,342,935,339,936,337v-4,-2,-8,-4,-12,-4c919,333,915,334,912,337xm864,303v-14,,-27,6,-36,15c820,327,814,339,814,353v,,,1,,1c816,355,818,355,820,356v,-1,,-2,,-3c820,329,840,309,864,309v24,,43,20,43,44c907,354,907,355,907,356v2,-1,4,-2,6,-2c913,353,913,353,913,353v,-14,-5,-26,-14,-35c890,309,877,303,864,303xm885,301v,2,-1,3,-1,5c886,307,888,308,890,309v,-3,1,-5,1,-8c891,294,888,287,883,282v-5,-5,-12,-8,-19,-8c856,274,849,277,844,282v-5,5,-8,12,-8,19c836,304,837,306,837,309v2,-1,4,-2,6,-3c843,304,842,303,842,301v,-11,10,-21,22,-21c875,280,885,290,885,301xm877,301v,1,,2,,2c879,304,881,304,883,305v,-1,,-2,,-4c883,296,881,291,877,287v-3,-3,-8,-5,-13,-5c858,282,853,284,850,287v-4,4,-6,9,-6,14c844,303,844,304,844,305v2,-1,4,-1,6,-2c850,303,850,302,850,301v,-7,6,-13,14,-13c871,288,877,294,877,301xm870,301v,,,1,,1c872,302,874,302,875,303v1,-1,1,-1,1,-2c876,295,870,289,864,289v-7,,-12,6,-12,12c852,302,852,302,852,303v1,-1,3,-1,5,-1c857,302,857,301,857,301v,-3,3,-6,7,-6c867,295,870,298,870,301xm864,296v-3,,-6,2,-6,5c858,301,859,302,859,302v1,,3,-1,5,-1c865,301,867,302,869,302v,,,-1,,-1c869,298,866,296,864,296xm898,301v,-9,-4,-18,-10,-24c882,271,873,267,864,267v-10,,-18,4,-25,10c833,283,829,292,829,301v,3,1,6,1,9c831,310,832,311,833,311v1,,2,-1,3,-1c835,307,835,304,835,301v,-16,13,-29,29,-29c879,272,892,285,892,301v,3,,6,-1,9c892,310,893,311,894,311v1,-1,2,-1,3,-2c897,306,898,304,898,301xm906,301v,-11,-5,-22,-13,-29c886,264,875,259,864,259v-12,,-22,5,-30,13c826,279,822,290,822,301v,2,,3,,4c824,306,826,307,829,308v-1,-2,-1,-4,-1,-7c828,282,844,265,864,265v19,,35,17,35,36c899,304,899,306,899,308v2,-1,4,-2,6,-3c905,304,906,302,906,301xm929,301v,-3,-3,-5,-5,-5c921,296,918,298,918,301v,,,1,1,1c920,302,922,301,924,301v1,,3,1,5,1c929,302,929,301,929,301xm933,301v,-2,,-4,1,-6c932,292,928,289,924,289v-4,,-8,2,-10,5c915,296,915,299,915,301v,1,,1,,1c915,302,916,302,917,302v,,,-1,,-1c917,298,920,295,924,295v3,,6,3,6,6c930,301,930,302,930,302v1,,2,,3,c933,302,933,302,933,301xm912,285v1,2,1,5,2,7c916,289,920,288,924,288v4,,7,2,10,5c934,290,935,288,936,286v-4,-3,-8,-4,-12,-4c919,282,915,283,912,285xm864,252v-14,,-27,5,-36,14c820,275,814,288,814,301v,1,,1,,2c816,303,818,304,820,305v,-2,,-3,,-4c820,277,840,258,864,258v24,,43,19,43,43c907,302,907,303,907,304v2,,4,-1,6,-1c913,302,913,302,913,301v,-13,-5,-26,-14,-35c890,257,877,252,864,252xm885,250v,1,-1,3,-1,4c886,255,888,256,890,257v,-2,1,-5,1,-7c891,242,888,236,883,231v-5,-5,-12,-8,-19,-8c856,223,849,226,844,231v-5,5,-8,11,-8,19c836,252,837,255,837,257v2,-1,4,-2,6,-3c843,253,842,251,842,250v,-12,10,-21,22,-21c875,229,885,238,885,250xm877,250v,1,,1,,2c879,252,881,253,883,254v,-1,,-3,,-4c883,245,881,240,877,236v-3,-3,-8,-6,-13,-6c858,230,853,233,850,236v-4,4,-6,9,-6,14c844,251,844,253,844,254v2,-1,4,-2,6,-2c850,251,850,251,850,250v,-8,6,-14,14,-14c871,236,877,242,877,250xm870,250v,,,,,1c872,251,874,251,875,251v1,,1,-1,1,-1c876,243,870,238,864,238v-7,,-12,5,-12,12c852,250,852,251,852,251v1,,3,,5,c857,250,857,250,857,250v,-4,3,-7,7,-7c867,243,870,246,870,250xm864,245v-3,,-6,2,-6,5c858,250,859,250,859,250v1,,3,,5,c865,250,867,250,869,250v,,,,,c869,247,866,245,864,245xm898,250v,-10,-4,-18,-10,-24c882,220,873,216,864,216v-10,,-18,4,-25,10c833,232,829,240,829,250v,3,1,6,1,8c831,259,832,259,833,260v1,-1,2,-1,3,-2c835,256,835,253,835,250v,-16,13,-29,29,-29c879,221,892,234,892,250v,3,,6,-1,8c892,259,893,259,894,260v1,-1,2,-2,3,-2c897,255,898,253,898,250xm906,250v,-12,-5,-22,-13,-30c886,213,875,208,864,208v-12,,-22,5,-30,12c826,228,822,238,822,250v,1,,3,,4c824,255,826,256,829,257v-1,-2,-1,-5,-1,-7c828,230,844,214,864,214v19,,35,16,35,36c899,252,899,254,899,256v2,-1,4,-2,6,-3c905,252,906,251,906,250xm929,250v,-3,-3,-5,-5,-5c921,245,918,247,918,250v,,,,1,c920,250,922,250,924,250v1,,3,,5,c929,250,929,250,929,250xm933,250v,-2,,-4,1,-6c932,240,928,238,924,238v-4,,-8,2,-10,4c915,245,915,247,915,250v,,,1,,1c915,251,916,251,917,251v,-1,,-1,,-1c917,246,920,243,924,243v3,,6,3,6,7c930,250,930,250,930,251v1,,2,,3,c933,251,933,250,933,250xm912,234v1,2,1,4,2,6c916,238,920,236,924,236v4,,7,2,10,5c934,239,935,237,936,235v-4,-3,-8,-5,-12,-5c919,230,915,232,912,234xm864,200v-14,,-27,6,-36,15c820,224,814,236,814,250v,,,1,,1c816,252,818,252,820,253v,-1,,-2,,-3c820,226,840,206,864,206v24,,43,20,43,44c907,251,907,252,907,253v2,-1,4,-1,6,-2c913,251,913,250,913,250v,-14,-5,-26,-14,-35c890,206,877,200,864,200xm885,199v,1,-1,3,-1,4c886,204,888,205,890,206v,-2,1,-5,1,-7c891,191,888,184,883,179v-5,-5,-12,-8,-19,-8c856,171,849,174,844,179v-5,5,-8,12,-8,20c836,201,837,204,837,206v2,-1,4,-2,6,-3c843,202,842,200,842,199v,-12,10,-22,22,-22c875,177,885,187,885,199xm877,199v,,,1,,1c879,201,881,202,883,202v,-1,,-2,,-3c883,193,881,188,877,185v-3,-4,-8,-6,-13,-6c858,179,853,181,850,185v-4,3,-6,8,-6,14c844,200,844,201,844,202v2,,4,-1,6,-2c850,200,850,199,850,199v,-8,6,-14,14,-14c871,185,877,191,877,199xm870,199v,,,,,c872,199,874,200,875,200v1,,1,-1,1,-1c876,192,870,187,864,187v-7,,-12,5,-12,12c852,199,852,200,852,200v1,,3,-1,5,-1c857,199,857,199,857,199v,-4,3,-7,7,-7c867,192,870,195,870,199xm864,193v-3,,-6,3,-6,6c858,199,859,199,859,199v1,,3,,5,c865,199,867,199,869,199v,,,,,c869,196,866,193,864,193xm898,199v,-10,-4,-18,-10,-25c882,168,873,164,864,164v-10,,-18,4,-25,10c833,181,829,189,829,199v,2,1,5,1,8c831,207,832,208,833,209v1,-1,2,-2,3,-2c835,204,835,201,835,199v,-16,13,-29,29,-29c879,170,892,183,892,199v,2,,5,-1,8c892,207,893,208,894,208v1,,2,-1,3,-2c897,204,898,201,898,199xm906,199v,-12,-5,-23,-13,-30c886,161,875,157,864,157v-12,,-22,4,-30,12c826,176,822,187,822,199v,1,,2,,3c824,203,826,204,829,206v-1,-3,-1,-5,-1,-7c828,179,844,163,864,163v19,,35,16,35,36c899,201,899,203,899,205v2,-1,4,-2,6,-3c905,201,906,200,906,199xm929,199v,-3,-3,-6,-5,-6c921,193,918,196,918,199v,,,,1,c920,199,922,199,924,199v1,,3,,5,c929,199,929,199,929,199xm933,199v,-3,,-5,1,-7c932,189,928,187,924,187v-4,,-8,1,-10,4c915,194,915,196,915,199v,,,,,c915,199,916,199,917,199v,,,,,c917,195,920,192,924,192v3,,6,3,6,7c930,199,930,199,930,199v1,,2,,3,1c933,199,933,199,933,199xm912,183v1,2,1,4,2,6c916,187,920,185,924,185v4,,7,2,10,5c934,188,935,185,936,183v-4,-2,-8,-4,-12,-4c919,179,915,180,912,183xm864,149v-14,,-27,5,-36,14c820,172,814,185,814,199v,,,,,1c816,200,818,201,820,202v,-1,,-2,,-3c820,175,840,155,864,155v24,,43,20,43,44c907,200,907,200,907,201v2,,4,-1,6,-1c913,199,913,199,913,199v,-14,-5,-27,-14,-36c890,154,877,149,864,149xm885,147v,2,-1,3,-1,5c886,152,888,153,890,155v,-3,1,-5,1,-8c891,140,888,133,883,128v-5,-5,-12,-8,-19,-8c856,120,849,123,844,128v-5,5,-8,12,-8,19c836,150,837,152,837,155v2,-2,4,-3,6,-3c843,150,842,149,842,147v,-12,10,-21,22,-21c875,126,885,135,885,147xm877,147v,1,,1,,2c879,150,881,150,883,151v,-1,,-3,,-4c883,142,881,137,877,133v-3,-3,-8,-5,-13,-5c858,128,853,130,850,133v-4,4,-6,9,-6,14c844,148,844,150,844,151v2,-1,4,-1,6,-2c850,148,850,148,850,147v,-7,6,-13,14,-13c871,134,877,140,877,147xm870,147v,,,1,,1c872,148,874,148,875,149v1,-1,1,-1,1,-2c876,141,870,135,864,135v-7,,-12,6,-12,12c852,148,852,148,852,149v1,-1,3,-1,5,-1c857,148,857,147,857,147v,-4,3,-7,7,-7c867,140,870,143,870,147xm864,142v-3,,-6,2,-6,5c858,147,859,147,859,148v1,-1,3,-1,5,-1c865,147,867,147,869,148v,-1,,-1,,-1c869,144,866,142,864,142xm898,147v,-9,-4,-18,-10,-24c882,117,873,113,864,113v-10,,-18,4,-25,10c833,129,829,138,829,147v,3,1,6,1,8c831,156,832,157,833,157v1,,2,-1,3,-2c835,153,835,150,835,147v,-16,13,-29,29,-29c879,118,892,131,892,147v,3,,6,-1,8c892,156,893,156,894,157v1,-1,2,-1,3,-2c897,152,898,150,898,147xm906,147v,-11,-5,-22,-13,-30c886,110,875,105,864,105v-12,,-22,5,-30,12c826,125,822,136,822,147v,1,,3,,4c824,152,826,153,829,154v-1,-2,-1,-4,-1,-7c828,127,844,111,864,111v19,,35,16,35,36c899,149,899,152,899,154v2,-1,4,-2,6,-3c905,150,906,148,906,147xm929,147v,-3,-3,-5,-5,-5c921,142,918,144,918,147v,,,,1,1c920,147,922,147,924,147v1,,3,,5,1c929,147,929,147,929,147xm933,147v,-2,,-4,1,-6c932,137,928,135,924,135v-4,,-8,2,-10,5c915,142,915,145,915,147v,,,1,,1c915,148,916,148,917,148v,,,-1,,-1c917,143,920,140,924,140v3,,6,3,6,7c930,147,930,148,930,148v1,,2,,3,c933,148,933,148,933,147xm912,131v1,2,1,4,2,7c916,135,920,134,924,134v4,,7,2,10,5c934,136,935,134,936,132v-4,-3,-8,-4,-12,-4c919,128,915,129,912,131xm864,98v-14,,-27,5,-36,14c820,121,814,133,814,147v,1,,1,,2c816,149,818,150,820,150v,-1,,-2,,-3c820,123,840,104,864,104v24,,43,19,43,43c907,148,907,149,907,150v2,-1,4,-1,6,-2c913,148,913,148,913,147v,-14,-5,-26,-14,-35c890,103,877,98,864,98xm885,96v,1,-1,3,-1,4c886,101,888,102,890,103v,-2,1,-5,1,-7c891,88,888,81,883,77v-5,-5,-12,-8,-19,-8c856,69,849,72,844,77v-5,4,-8,11,-8,19c836,98,837,101,837,103v2,-1,4,-2,6,-3c843,99,842,97,842,96v,-12,10,-21,22,-21c875,75,885,84,885,96xm877,96v,,,1,,2c879,98,881,99,883,100v,-2,,-3,,-4c883,90,881,86,877,82v-3,-4,-8,-6,-13,-6c858,76,853,78,850,82v-4,4,-6,8,-6,14c844,97,844,98,844,100v2,-1,4,-2,6,-2c850,97,850,96,850,96v,-8,6,-14,14,-14c871,82,877,88,877,96xm870,96v,,,,,c872,97,874,97,875,97v1,,1,-1,1,-1c876,89,870,84,864,84v-7,,-12,5,-12,12c852,96,852,97,852,97v1,,3,,5,-1c857,96,857,96,857,96v,-4,3,-7,7,-7c867,89,870,92,870,96xm864,91v-3,,-6,2,-6,5c858,96,859,96,859,96v1,,3,,5,c865,96,867,96,869,96v,,,,,c869,93,866,91,864,91xm898,96v,-10,-4,-18,-10,-24c882,65,873,62,864,62v-10,,-18,3,-25,10c833,78,829,86,829,96v,3,1,5,1,8c831,105,832,105,833,106v1,-1,2,-1,3,-2c835,101,835,99,835,96v,-16,13,-29,29,-29c879,67,892,80,892,96v,3,,5,-1,8c892,105,893,105,894,106v1,-1,2,-2,3,-3c897,101,898,98,898,96xm906,96v,-12,-5,-22,-13,-30c886,59,875,54,864,54v-12,,-22,5,-30,12c826,74,822,84,822,96v,1,,2,,4c824,101,826,102,829,103v-1,-2,-1,-5,-1,-7c828,76,844,60,864,60v19,,35,16,35,36c899,98,899,100,899,102v2,-1,4,-2,6,-3c905,98,906,97,906,96xm929,96v,-3,-3,-5,-5,-5c921,91,918,93,918,96v,,,,1,c920,96,922,96,924,96v1,,3,,5,c929,96,929,96,929,96xm933,96v,-2,,-5,1,-7c932,86,928,84,924,84v-4,,-8,2,-10,4c915,91,915,93,915,96v,,,,,1c915,97,916,96,917,96v,,,,,c917,92,920,89,924,89v3,,6,3,6,7c930,96,930,96,930,96v1,1,2,1,3,1c933,97,933,96,933,96xm912,80v1,2,1,4,2,6c916,84,920,82,924,82v4,,7,2,10,5c934,85,935,83,936,80v-4,-2,-8,-4,-12,-4c919,76,915,78,912,80xm864,46v-14,,-27,6,-36,15c820,70,814,82,814,96v,,,1,,1c816,98,818,98,820,99v,-1,,-2,,-3c820,72,840,52,864,52v24,,43,20,43,44c907,97,907,98,907,99v2,-1,4,-2,6,-2c913,97,913,96,913,96v,-14,-5,-26,-14,-35c890,52,877,46,864,46xm885,44v,2,-1,3,-1,5c886,50,888,51,890,52v,-3,1,-5,1,-8c891,37,888,30,883,25v-5,-5,-12,-8,-19,-8c856,17,849,20,844,25v-5,5,-8,12,-8,19c836,47,837,49,837,52v2,-1,4,-2,6,-3c843,47,842,46,842,44v,-11,10,-21,22,-21c875,23,885,33,885,44xm877,44v,1,,2,,2c879,47,881,48,883,48v,-1,,-2,,-4c883,39,881,34,877,31v-3,-4,-8,-6,-13,-6c858,25,853,27,850,31v-4,3,-6,8,-6,13c844,46,844,47,844,48v2,,4,-1,6,-2c850,46,850,45,850,44v,-7,6,-13,14,-13c871,31,877,37,877,44xm870,44v,1,,1,,1c872,45,874,46,875,46v1,-1,1,-1,1,-2c876,38,870,32,864,32v-7,,-12,6,-12,12c852,45,852,45,852,46v1,,3,-1,5,-1c857,45,857,45,857,44v,-3,3,-6,7,-6c867,38,870,41,870,44xm864,39v-3,,-6,3,-6,5c858,45,859,45,859,45v1,,3,,5,c865,45,867,45,869,45v,,,,,-1c869,42,866,39,864,39xm898,44v,-9,-4,-18,-10,-24c882,14,873,10,864,10v-10,,-18,4,-25,10c833,26,829,35,829,44v,3,1,6,1,9c831,53,832,54,833,55v1,-1,2,-2,3,-2c835,50,835,47,835,44v,-16,13,-28,29,-28c879,16,892,28,892,44v,3,,6,-1,9c892,53,893,54,894,54v1,-1,2,-1,3,-2c897,50,898,47,898,44xm906,44v,-11,-5,-22,-13,-29c886,7,875,2,864,2v-12,,-22,5,-30,13c826,22,822,33,822,44v,2,,3,,4c824,49,826,50,829,52v-1,-3,-1,-5,-1,-8c828,25,844,9,864,9v19,,35,16,35,35c899,47,899,49,899,51v2,-1,4,-2,6,-3c905,47,906,46,906,44xm929,44v,-2,-3,-5,-5,-5c921,39,918,42,918,44v,1,,1,1,1c920,45,922,45,924,45v1,,3,,5,c929,45,929,45,929,44xm933,44v,-2,,-4,1,-6c932,35,928,32,924,32v-4,,-8,2,-10,5c915,39,915,42,915,44v,1,,1,,1c915,45,916,45,917,45v,,,,,-1c917,41,920,38,924,38v3,,6,3,6,6c930,45,930,45,930,45v1,,2,,3,c933,45,933,45,933,44xm934,36v,-3,1,-5,2,-7c932,26,928,25,924,25v-5,,-9,1,-12,3c913,31,913,33,914,35v2,-3,6,-4,10,-4c928,31,931,33,934,36xm317,500v-3,,-5,2,-6,4c313,504,313,504,313,504v1,-1,2,-2,4,-2c319,502,320,503,321,504v2,,2,,2,c322,502,320,500,317,500xm621,500v-3,,-5,2,-6,4c617,504,617,504,617,504v1,-1,2,-2,4,-2c623,502,624,503,625,504v2,,2,,2,c626,502,624,500,621,500xm256,478v-15,,-27,11,-29,26c229,504,229,504,229,504v,-6,3,-12,8,-16c242,483,248,480,256,480v7,,14,3,19,8c279,492,282,498,283,504v2,,2,,2,c283,489,271,478,256,478xm438,500v-3,,-5,2,-6,4c434,504,434,504,434,504v1,-1,2,-2,4,-2c440,502,441,503,442,504v2,,2,,2,c443,502,440,500,438,500xm499,500v-3,,-5,2,-6,4c494,504,494,504,494,504v1,-1,3,-2,5,-2c500,502,502,503,503,504v2,,2,,2,c504,502,501,500,499,500xm499,486v-11,,-20,8,-21,18c479,504,479,504,479,504v1,-4,3,-8,6,-11c488,489,493,487,499,487v5,,10,2,13,6c515,496,517,500,518,504v1,,1,,1,c518,494,509,486,499,486xm378,471v-19,,-34,15,-36,33c344,504,344,504,344,504v,-8,4,-16,10,-21c360,476,368,473,378,473v9,,18,3,24,10c408,488,411,496,412,504v1,,1,,1,c412,486,397,471,378,471xm378,463v-23,,-42,18,-44,41c336,504,336,504,336,504v1,-10,5,-20,12,-27c356,470,366,465,378,465v11,,22,5,29,12c414,484,419,494,420,504v1,,1,,1,c420,481,401,463,378,463xm256,471v-19,,-34,15,-36,33c222,504,222,504,222,504v,-8,4,-16,10,-21c238,476,246,473,256,473v9,,18,3,24,10c286,488,289,496,290,504v2,,2,,2,c290,486,275,471,256,471xm499,493v-7,,-12,5,-14,11c487,504,487,504,487,504v1,-5,6,-9,12,-9c504,495,509,499,510,504v2,,2,,2,c511,498,505,493,499,493xm864,500v-3,,-5,2,-6,4c859,504,859,504,859,504v1,-1,3,-2,5,-2c865,502,867,503,868,504v2,,2,,2,c869,502,866,500,864,500xm621,493v-7,,-12,5,-13,11c609,504,609,504,609,504v1,-5,6,-9,12,-9c626,495,631,499,632,504v2,,2,,2,c633,498,627,493,621,493xm742,463v-23,,-42,18,-44,41c700,504,700,504,700,504v1,-10,5,-20,12,-27c720,470,730,465,742,465v11,,22,5,29,12c778,484,783,494,783,504v2,,2,,2,c784,481,765,463,742,463xm864,486v-11,,-20,8,-21,18c844,504,844,504,844,504v1,-4,3,-8,6,-11c853,489,858,487,864,487v5,,10,2,13,6c880,496,882,500,883,504v1,,1,,1,c883,494,874,486,864,486xm13,471v-4,,-9,1,-13,2c,475,,475,,475v4,-2,9,-2,13,-2c22,473,31,476,37,483v6,5,9,13,10,21c49,504,49,504,49,504,47,486,32,471,13,471xm74,500v-3,,-5,2,-6,4c70,504,70,504,70,504v1,-1,2,-2,4,-2c76,502,77,503,78,504v2,,2,,2,c79,502,77,500,74,500xm13,463v-4,,-9,1,-13,2c,467,,467,,467v4,-1,9,-2,13,-2c25,465,35,470,43,477v7,7,11,17,12,27c56,504,56,504,56,504,55,481,36,463,13,463xm803,500v-3,,-5,2,-6,4c799,504,799,504,799,504v,-1,2,-2,4,-2c804,502,806,503,807,504v2,,2,,2,c808,502,805,500,803,500xm864,493v-7,,-12,5,-14,11c852,504,852,504,852,504v1,-5,6,-9,12,-9c869,495,874,499,875,504v2,,2,,2,c876,498,870,493,864,493xm924,500v-3,,-5,2,-6,4c919,504,919,504,919,504v1,-1,3,-2,5,-2c925,502,927,503,928,504v2,,2,,2,c929,502,926,500,924,500xm13,493v-6,,-10,4,-13,8c,504,,504,,504v1,,1,,1,c3,499,7,495,13,495v6,,10,4,12,9c26,504,26,504,26,504,25,498,19,493,13,493xm13,500v-3,,-5,2,-6,4c9,504,9,504,9,504v1,-1,2,-2,4,-2c15,502,16,503,17,504v2,,2,,2,c18,502,16,500,13,500xm864,463v-24,,-42,18,-44,41c822,504,822,504,822,504v,-10,5,-20,12,-27c842,470,852,465,864,465v11,,22,5,29,12c900,484,905,494,905,504v2,,2,,2,c905,481,887,463,864,463xm13,486v-5,,-9,1,-13,4c,492,,492,,492v4,-3,8,-5,13,-5c18,487,23,489,27,493v3,3,5,7,5,11c34,504,34,504,34,504,32,494,24,486,13,486xm864,471v-19,,-35,15,-36,33c829,504,829,504,829,504v1,-8,5,-16,10,-21c846,476,854,473,864,473v9,,18,3,24,10c893,488,897,496,898,504v1,,1,,1,c898,486,882,471,864,471xm13,478v-5,,-9,1,-13,3c,483,,483,,483v4,-2,8,-3,13,-3c20,480,27,483,32,488v5,4,7,10,8,16c42,504,42,504,42,504,40,489,28,478,13,478xm864,478v-15,,-28,11,-29,26c837,504,837,504,837,504v,-6,3,-12,7,-16c849,483,856,480,864,480v7,,14,3,19,8c887,492,890,498,891,504v1,,1,,1,c891,489,879,478,864,478xm621,471v-19,,-34,15,-36,33c587,504,587,504,587,504v,-8,4,-16,10,-21c603,476,611,473,621,473v9,,18,3,24,10c651,488,654,496,655,504v1,,1,,1,c655,486,640,471,621,471xm621,463v-23,,-42,18,-44,41c579,504,579,504,579,504v1,-10,5,-20,12,-27c599,470,609,465,621,465v11,,22,5,29,12c657,484,662,494,663,504v1,,1,,1,c663,481,644,463,621,463xm135,471v-19,,-34,15,-36,33c101,504,101,504,101,504v1,-8,4,-16,10,-21c117,476,126,473,135,473v9,,18,3,24,10c165,488,168,496,169,504v2,,2,,2,c169,486,154,471,135,471xm135,478v-15,,-27,11,-29,26c108,504,108,504,108,504v1,-6,3,-12,8,-16c121,483,128,480,135,480v8,,14,3,19,8c159,492,161,498,162,504v2,,2,,2,c162,489,150,478,135,478xm681,500v-3,,-5,2,-6,4c677,504,677,504,677,504v1,-1,2,-2,4,-2c683,502,684,503,685,504v2,,2,,2,c686,502,684,500,681,500xm135,463v-23,,-42,18,-43,41c93,504,93,504,93,504v1,-10,5,-20,12,-27c113,470,123,465,135,465v12,,22,5,30,12c172,484,176,494,177,504v1,,1,,1,c177,481,158,463,135,463xm621,486v-11,,-20,8,-21,18c602,504,602,504,602,504v,-4,2,-8,5,-11c611,489,615,487,621,487v5,,10,2,14,6c638,496,639,500,640,504v2,,2,,2,c640,494,632,486,621,486xm621,478v-15,,-27,11,-29,26c594,504,594,504,594,504v,-6,3,-12,8,-16c607,483,613,480,621,480v7,,14,3,19,8c644,492,647,498,648,504v1,,1,,1,c648,489,636,478,621,478xm742,471v-19,,-35,15,-36,33c708,504,708,504,708,504v,-8,4,-16,9,-21c724,476,732,473,742,473v9,,18,3,24,10c771,488,775,496,776,504v1,,1,,1,c776,486,761,471,742,471xm742,486v-11,,-20,8,-21,18c722,504,722,504,722,504v1,-4,3,-8,6,-11c731,489,736,487,742,487v5,,10,2,13,6c758,496,760,500,761,504v1,,1,,1,c761,494,752,486,742,486xm135,500v-3,,-5,2,-6,4c131,504,131,504,131,504v1,-1,2,-2,4,-2c137,502,138,503,139,504v2,,2,,2,c140,502,138,500,135,500xm742,478v-15,,-28,11,-29,26c715,504,715,504,715,504v,-6,3,-12,7,-16c727,483,734,480,742,480v7,,14,3,19,8c765,492,768,498,769,504v1,,1,,1,c769,489,757,478,742,478xm742,500v-3,,-5,2,-6,4c738,504,738,504,738,504v,-1,2,-2,4,-2c743,502,745,503,746,504v2,,2,,2,c747,502,744,500,742,500xm135,486v-11,,-19,8,-21,18c116,504,116,504,116,504v,-4,2,-8,5,-11c125,489,130,487,135,487v5,,10,2,14,6c152,496,154,500,154,504v2,,2,,2,c154,494,146,486,135,486xm135,493v-6,,-12,5,-13,11c123,504,123,504,123,504v2,-5,6,-9,12,-9c141,495,145,499,147,504v1,,1,,1,c147,498,142,493,135,493xm742,493v-7,,-12,5,-14,11c730,504,730,504,730,504v1,-5,6,-9,12,-9c747,495,752,499,753,504v2,,2,,2,c754,498,748,493,742,493xe" fillcolor="#00b050" stroked="f">
                      <v:shadow on="t" color="black" opacity="41287f" offset="0,1.5pt"/>
                      <v:path arrowok="t" o:connecttype="custom" o:connectlocs="2971676,498475;2838474,1479550;133202,1282700;41229,568325;177603,152400;1668198,3175;79287,139700;2499126,69850;1718942,1444625;567695,1444625;428150,190500;1265420,139700;1988517,142875;2464239,682625;2207350,1374775;1351050,1390650;669182,1368425;1776028,219075;1741142,1257300;678697,955675;1281278,327025;2007546,304800;1969489,1054100;1116361,1143000;1715770,377825;1059274,968375;1582568,450850;1389108,542925;1623797,793750;1198819,685800;1833115,866775;1052931,558800;1037074,1092200;2007546,631825;713583,663575;811899,955675;2159777,914400;2121720,412750;618438,612775;618438,1123950;2438867,793750;2442039,466725;494751,466725;532809,981075;2499126,1374775;2546698,847725;2619642,355600;1807743,139700;945101,152400;218832,304800;158574,841375;158574,1333500;710411,1482725;1389108,1543050;1871173,1479550;2651357,1444625;2930447,1238250;2756015,958850;2625985,682625;2660871,390525;2876532,304800;704068,1600200;504265,1533525" o:connectangles="0,0,0,0,0,0,0,0,0,0,0,0,0,0,0,0,0,0,0,0,0,0,0,0,0,0,0,0,0,0,0,0,0,0,0,0,0,0,0,0,0,0,0,0,0,0,0,0,0,0,0,0,0,0,0,0,0,0,0,0,0,0,0"/>
                      <o:lock v:ext="edit" verticies="t"/>
                    </v:shape>
                    <v:roundrect id="Rounded Rectangle 97" o:spid="_x0000_s1056" style="position:absolute;left:2760;top:2070;width:24192;height:11855;visibility:visible;mso-wrap-style:square;v-text-anchor:middle" arcsize="710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fDz8YA&#10;AADbAAAADwAAAGRycy9kb3ducmV2LnhtbESPT2sCMRTE74V+h/AKvYhmLbTVrVFUFL0o1D/g8bl5&#10;3d1287IkcV2/fVMQehxm5jfMaNKaSjTkfGlZQb+XgCDOrC45V3DYL7sDED4ga6wsk4IbeZiMHx9G&#10;mGp75U9qdiEXEcI+RQVFCHUqpc8KMuh7tiaO3pd1BkOULpfa4TXCTSVfkuRNGiw5LhRY07yg7Gd3&#10;MQpOKI9NsnWvnfNiM6sPx5X8Xq6Uen5qpx8gArXhP3xvr7WC4Tv8fYk/QI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9fDz8YAAADbAAAADwAAAAAAAAAAAAAAAACYAgAAZHJz&#10;L2Rvd25yZXYueG1sUEsFBgAAAAAEAAQA9QAAAIsDAAAAAA==&#10;" fillcolor="#4fff9f" stroked="f">
                      <v:shadow on="t" color="black" opacity="41287f" offset="0,1.5pt"/>
                    </v:roundrect>
                  </v:group>
                  <v:group id="Group 98" o:spid="_x0000_s1057" style="position:absolute;left:32004;width:29711;height:16002" coordsize="29716,16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  <v:shape id="Freeform 13" o:spid="_x0000_s1058" style="position:absolute;width:29716;height:16002;visibility:visible;mso-wrap-style:square;v-text-anchor:top" coordsize="937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o0ksMA&#10;AADbAAAADwAAAGRycy9kb3ducmV2LnhtbESPwWrDMBBE74X8g9hAb7WcBNzGiWKCoZBCD43rD1is&#10;je3EWhlJddy/rwqFHoeZecPsi9kMYiLne8sKVkkKgrixuudWQf35+vQCwgdkjYNlUvBNHorD4mGP&#10;ubZ3PtNUhVZECPscFXQhjLmUvunIoE/sSBy9i3UGQ5SuldrhPcLNINdpmkmDPceFDkcqO2pu1ZdR&#10;kOl3d77WfvP24cvnapynkLmLUo/L+bgDEWgO/+G/9kkr2G7h90v8AfLw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o0ksMAAADbAAAADwAAAAAAAAAAAAAAAACYAgAAZHJzL2Rv&#10;d25yZXYueG1sUEsFBgAAAAAEAAQA9QAAAIgDAAAAAA==&#10;" path="m566,504v-2,,-2,,-2,c563,503,562,502,560,502v-2,,-3,1,-4,2c554,504,554,504,554,504v1,-2,3,-4,6,-4c563,500,565,502,566,504xm499,463v-23,,-42,18,-44,41c457,504,457,504,457,504v1,-10,5,-20,12,-27c477,470,487,465,499,465v11,,22,5,29,12c535,484,540,494,540,504v2,,2,,2,c541,481,522,463,499,463xm256,493v-7,,-12,5,-13,11c244,504,244,504,244,504v2,-5,6,-9,12,-9c262,495,266,499,267,504v2,,2,,2,c268,498,262,493,256,493xm195,500v-3,,-5,2,-6,4c191,504,191,504,191,504v1,-1,2,-2,4,-2c197,502,198,503,199,504v2,,2,,2,c200,502,198,500,195,500xm499,471v-19,,-35,15,-36,33c465,504,465,504,465,504v,-8,4,-16,9,-21c481,476,489,473,499,473v9,,18,3,24,10c528,488,532,496,533,504v1,,1,,1,c533,486,517,471,499,471xm256,500v-3,,-5,2,-6,4c252,504,252,504,252,504v1,-1,2,-2,4,-2c258,502,259,503,260,504v2,,2,,2,c261,502,259,500,256,500xm499,478v-15,,-28,11,-29,26c472,504,472,504,472,504v,-6,3,-12,7,-16c484,483,491,480,499,480v7,,14,3,19,8c522,492,525,498,526,504v1,,1,,1,c526,489,514,478,499,478xm256,486v-11,,-20,8,-21,18c237,504,237,504,237,504v,-4,2,-8,5,-11c246,489,250,487,256,487v5,,10,2,14,6c273,496,275,500,275,504v2,,2,,2,c275,494,267,486,256,486xm378,486v-11,,-20,8,-21,18c359,504,359,504,359,504v,-4,2,-8,5,-11c368,489,372,487,378,487v5,,10,2,14,6c394,496,396,500,397,504v2,,2,,2,c397,494,388,486,378,486xm256,463v-23,,-42,18,-43,41c214,504,214,504,214,504v1,-10,5,-20,12,-27c234,470,244,465,256,465v11,,22,5,30,12c293,484,297,494,298,504v1,,1,,1,c298,481,279,463,256,463xm378,478v-15,,-27,11,-29,26c351,504,351,504,351,504v,-6,3,-12,8,-16c363,483,370,480,378,480v7,,14,3,19,8c401,492,404,498,405,504v1,,1,,1,c405,489,393,478,378,478xm378,493v-7,,-12,5,-13,11c366,504,366,504,366,504v1,-5,6,-9,12,-9c383,495,388,499,389,504v2,,2,,2,c390,498,384,493,378,493xm378,500v-3,,-5,2,-6,4c374,504,374,504,374,504v1,-1,2,-2,4,-2c380,502,381,503,382,504v2,,2,,2,c383,502,380,500,378,500xm935,46v,,1,,2,c937,48,937,48,937,48v-5,-1,-9,-2,-13,-2c913,46,903,50,895,55v2,2,3,3,5,4c907,55,915,52,924,52v4,,8,1,13,2c937,56,937,56,937,56v-5,-1,-9,-2,-13,-2c915,54,907,56,901,61v1,1,3,3,4,4c910,62,917,60,924,60v4,,8,1,13,2c937,64,937,64,937,64v-4,-1,-9,-2,-13,-2c917,62,911,63,906,67v1,1,2,3,3,4c913,69,918,67,924,67v4,,9,1,13,3c937,72,937,72,937,72v-4,-2,-9,-3,-13,-3c918,69,913,70,909,73v1,1,2,3,3,5c915,76,919,75,924,75v4,,9,1,12,4c936,79,936,78,937,78v,5,,5,,5c935,87,935,91,935,96v,,,1,,1c935,97,936,98,937,98v,1,,1,,1c932,98,928,98,924,98v-11,,-21,3,-29,9c897,108,898,109,900,111v7,-5,15,-7,24,-7c928,104,932,104,937,106v,1,,1,,1c932,106,928,105,924,105v-9,,-17,3,-23,7c902,113,904,115,905,117v5,-4,12,-6,19,-6c928,111,932,112,937,114v,2,,2,,2c933,114,928,113,924,113v-7,,-13,2,-18,5c907,119,908,121,909,123v4,-3,9,-5,15,-5c928,118,933,120,937,121v,2,,2,,2c933,121,928,120,924,120v-6,,-11,1,-15,4c910,126,911,128,912,130v3,-3,7,-4,12,-4c928,126,933,128,936,130v,,,,1,-1c937,134,937,134,937,134v-2,5,-2,9,-2,13c935,148,935,148,935,149v,,1,,2,c937,151,937,151,937,151v-5,-1,-9,-2,-13,-2c913,149,903,152,895,158v2,1,3,3,5,4c907,158,915,155,924,155v4,,8,1,13,2c937,159,937,159,937,159v-5,-2,-9,-2,-13,-2c915,157,907,159,901,163v1,2,3,3,4,5c910,165,917,163,924,163v4,,8,1,13,2c937,167,937,167,937,167v-4,-2,-9,-3,-13,-3c917,164,911,166,906,169v1,2,2,3,3,5c913,171,918,170,924,170v4,,9,1,13,3c937,175,937,175,937,175v-4,-2,-9,-4,-13,-4c918,171,913,173,909,175v1,2,2,4,3,6c915,179,919,177,924,177v4,,9,2,12,5c936,181,936,181,937,181v,5,,5,,5c935,190,935,194,935,199v,,,,,1c935,200,936,200,937,200v,2,,2,,2c932,201,928,200,924,200v-11,,-21,4,-29,9c897,211,898,212,900,214v7,-5,15,-8,24,-8c928,206,932,207,937,208v,2,,2,,2c932,209,928,208,924,208v-9,,-17,2,-23,7c902,216,904,218,905,219v5,-3,12,-5,19,-5c928,214,932,215,937,217v,1,,1,,1c933,217,928,216,924,216v-7,,-13,2,-18,5c907,222,908,224,909,225v4,-2,9,-4,15,-4c928,221,933,222,937,224v,2,,2,,2c933,224,928,223,924,223v-6,,-11,1,-15,4c910,229,911,231,912,232v3,-2,7,-3,12,-3c928,229,933,230,936,233v,,,-1,1,-1c937,237,937,237,937,237v-2,4,-2,9,-2,13c935,250,935,251,935,251v,,1,1,2,1c937,253,937,253,937,253v-5,-1,-9,-1,-13,-1c913,252,903,255,895,261v2,1,3,2,5,4c907,260,915,258,924,258v4,,8,,13,2c937,261,937,261,937,261v-5,-1,-9,-2,-13,-2c915,259,907,262,901,266v1,2,3,3,4,5c910,267,917,265,924,265v4,,8,1,13,3c937,270,937,270,937,270v-4,-2,-9,-3,-13,-3c917,267,911,269,906,272v1,2,2,3,3,5c913,274,918,272,924,272v4,,9,2,13,4c937,277,937,277,937,277v-4,-2,-9,-3,-13,-3c918,274,913,276,909,278v1,2,2,4,3,6c915,282,919,280,924,280v4,,9,2,12,4c936,284,936,284,937,283v,6,,6,,6c935,293,935,297,935,301v,1,,1,,2c935,303,936,303,937,303v,2,,2,,2c932,304,928,303,924,303v-11,,-21,3,-29,9c897,313,898,315,900,316v7,-4,15,-7,24,-7c928,309,932,310,937,311v,2,,2,,2c932,311,928,311,924,311v-9,,-17,2,-23,6c902,319,904,321,905,322v5,-3,12,-5,19,-5c928,317,932,318,937,319v,2,,2,,2c933,319,928,318,924,318v-7,,-13,2,-18,6c907,325,908,327,909,328v4,-3,9,-4,15,-4c928,324,933,325,937,327v,2,,2,,2c933,327,928,325,924,325v-6,,-11,2,-15,5c910,331,911,333,912,335v3,-2,7,-3,12,-3c928,332,933,333,936,336v,-1,,-1,1,-1c937,340,937,340,937,340v-2,4,-2,8,-2,13c935,353,935,354,935,354v,,1,,2,1c937,356,937,356,937,356v-5,-1,-9,-2,-13,-2c913,354,903,358,895,364v2,1,3,2,5,4c907,363,915,361,924,361v4,,8,,13,2c937,364,937,364,937,364v-5,-1,-9,-2,-13,-2c915,362,907,365,901,369v1,1,3,3,4,5c910,370,917,368,924,368v4,,8,1,13,3c937,372,937,372,937,372v-4,-1,-9,-2,-13,-2c917,370,911,372,906,375v1,1,2,3,3,4c913,377,918,375,924,375v4,,9,1,13,3c937,380,937,380,937,380v-4,-2,-9,-3,-13,-3c918,377,913,378,909,381v1,2,2,4,3,6c915,384,919,383,924,383v4,,9,2,12,4c936,387,936,386,937,386v,5,,5,,5c935,395,935,400,935,404v,1,,1,,1c935,406,936,406,937,406v,2,,2,,2c932,406,928,406,924,406v-11,,-21,3,-29,9c897,416,898,418,900,419v7,-4,15,-7,24,-7c928,412,932,413,937,414v,2,,2,,2c932,414,928,413,924,413v-9,,-17,3,-23,7c902,422,904,423,905,425v5,-3,12,-5,19,-5c928,420,932,421,937,422v,2,,2,,2c933,422,928,421,924,421v-7,,-13,2,-18,5c907,428,908,429,909,431v4,-3,9,-4,15,-4c928,427,933,428,937,430v,2,,2,,2c933,429,928,428,924,428v-6,,-11,2,-15,4c910,434,911,436,912,438v3,-2,7,-4,12,-4c928,434,933,436,936,438v,,,,1,c937,443,937,443,937,443v-2,4,-2,8,-2,12c935,456,935,456,935,457v,,1,,2,c937,459,937,459,937,459v-5,-1,-9,-2,-13,-2c913,457,903,461,895,466v2,2,3,3,5,4c907,466,915,463,924,463v4,,8,1,13,2c937,467,937,467,937,467v-5,-1,-9,-2,-13,-2c915,465,907,467,901,472v1,1,3,3,4,4c910,473,917,471,924,471v4,,8,1,13,3c937,475,937,475,937,475v-4,-1,-9,-2,-13,-2c917,473,911,474,906,478v1,1,2,3,3,4c913,480,918,478,924,478v4,,9,1,13,3c937,483,937,483,937,483v-4,-2,-9,-3,-13,-3c918,480,913,481,909,484v1,1,2,3,3,5c915,487,919,486,924,486v4,,9,1,12,4c936,490,936,489,937,489v,5,,5,,5c936,497,935,501,935,504v-2,,-2,,-2,c933,503,933,502,934,500v-2,-3,-6,-5,-10,-5c920,495,916,497,914,499v,2,1,3,1,5c913,504,913,504,913,504v-1,-13,-6,-24,-14,-32c890,463,877,457,864,457v-14,,-27,6,-36,15c820,480,815,491,814,504v-1,,-1,,-1,c813,503,813,502,813,500v-2,-3,-6,-5,-10,-5c798,495,795,497,793,501v,1,,2,,3c791,504,791,504,791,504v-1,-13,-6,-24,-14,-32c768,463,755,457,742,457v-14,,-26,6,-35,15c698,480,693,491,692,504v-1,,-1,,-1,c691,503,691,502,691,500v-2,-3,-6,-5,-10,-5c677,495,674,497,671,499v1,2,1,3,1,5c670,504,670,504,670,504v,-13,-6,-24,-14,-32c647,463,635,457,621,457v-14,,-26,6,-35,15c577,480,572,491,571,504v-1,,-1,,-1,c570,503,570,502,570,500v-2,-3,-6,-5,-10,-5c555,495,552,497,550,501v-1,,-1,-1,-1,-1c550,501,550,503,550,504v-2,,-2,,-2,c547,491,542,480,534,472v-9,-9,-22,-15,-35,-15c485,457,473,463,464,472v-9,8,-14,19,-15,32c448,504,448,504,448,504v,-1,,-2,,-4c446,497,442,495,438,495v-4,,-7,2,-10,4c429,501,429,502,429,504v-2,,-2,,-2,c427,491,421,480,413,472v-9,-9,-22,-15,-35,-15c364,457,352,463,343,472v-9,8,-14,19,-15,32c327,504,327,504,327,504v,-1,,-2,,-4c325,497,321,495,317,495v-4,,-8,2,-10,6c307,502,307,503,307,504v-2,,-2,,-2,c305,491,299,480,291,472v-9,-9,-21,-15,-35,-15c242,457,230,463,221,472v-9,8,-14,19,-15,32c205,504,205,504,205,504v,-1,,-2,,-4c203,497,199,495,195,495v-4,,-7,2,-9,4c186,501,186,502,186,504v-1,,-1,,-1,c184,491,178,480,170,472v-9,-9,-21,-15,-35,-15c121,457,109,463,100,472v-8,8,-14,19,-14,32c84,504,84,504,84,504v,-1,,-2,,-4c82,497,78,495,74,495v-4,,-8,2,-10,6c64,502,64,503,64,504v-2,,-2,,-2,c62,491,56,480,48,472,39,463,27,457,13,457v-4,,-9,1,-13,2c,450,,450,,450v3,-5,7,-8,13,-8c20,442,27,448,27,455v,1,-1,2,-1,2c28,458,30,459,32,459v,-1,,-2,,-4c32,450,30,445,27,442v-4,-4,-9,-6,-14,-6c8,436,4,438,,441v,-3,,-3,,-3c4,436,8,434,13,434v12,,21,10,21,21c34,457,34,458,34,460v1,1,3,2,5,3c40,460,40,458,40,455v,-7,-3,-14,-8,-19c27,431,20,428,13,428v-5,,-9,1,-13,3c,429,,429,,429v4,-1,8,-2,13,-2c29,427,42,440,42,455v,3,-1,6,-1,9c42,464,43,465,44,466v,-1,1,-1,2,-2c47,461,47,458,47,455v,-9,-4,-18,-10,-24c31,425,22,421,13,421v-4,,-9,1,-13,3c,422,,422,,422v4,-2,9,-2,13,-2c33,420,49,436,49,455v,3,-1,5,-1,8c50,462,52,460,55,459v,-1,,-2,,-4c55,444,50,433,43,426,35,418,25,413,13,413v-4,,-9,1,-13,2c,414,,414,,414v4,-1,9,-2,13,-2c37,412,56,431,56,455v,2,,3,,4c58,458,60,457,63,457v,-1,,-1,,-2c63,442,57,429,48,420,39,411,27,406,13,406v-4,,-9,,-13,1c,399,,399,,399v3,-5,7,-9,13,-9c20,390,27,397,27,404v,1,-1,1,-1,2c28,407,30,407,32,408v,-1,,-3,,-4c32,399,30,394,27,390v-4,-3,-9,-5,-14,-5c8,385,4,386,,389v,-2,,-2,,-2c4,385,8,383,13,383v12,,21,9,21,21c34,406,34,407,34,409v1,,3,1,5,2c40,409,40,407,40,404v,-7,-3,-14,-8,-19c27,380,20,377,13,377v-5,,-9,1,-13,3c,378,,378,,378v4,-2,8,-3,13,-3c29,375,42,388,42,404v,3,-1,6,-1,8c42,413,43,414,44,414v,,1,-1,2,-1c47,410,47,407,47,404v,-9,-4,-18,-10,-24c31,374,22,370,13,370v-4,,-9,1,-13,2c,371,,371,,371v4,-2,9,-3,13,-3c33,368,49,384,49,404v,3,-1,5,-1,7c50,410,52,409,55,408v,-1,,-3,,-4c55,392,50,382,43,374,35,367,25,362,13,362v-4,,-9,1,-13,2c,362,,362,,362v4,-1,9,-1,13,-1c37,361,56,380,56,404v,1,,2,,3c58,407,60,406,63,406v,-1,,-1,,-2c63,390,57,378,48,369,39,360,27,354,13,354v-4,,-9,1,-13,2c,347,,347,,347v3,-4,7,-8,13,-8c20,339,27,345,27,353v,,-1,1,-1,2c28,355,30,356,32,357v,-2,,-3,,-4c32,347,30,342,27,339v-4,-4,-9,-6,-14,-6c8,333,4,335,,338v,-2,,-2,,-2c4,333,8,332,13,332v12,,21,9,21,21c34,354,34,356,34,357v1,1,3,2,5,3c40,358,40,355,40,353v,-8,-3,-15,-8,-20c27,328,20,325,13,325v-5,,-9,2,-13,3c,327,,327,,327v4,-2,8,-3,13,-3c29,324,42,337,42,353v,3,-1,5,-1,8c42,362,43,362,44,363v,-1,1,-1,2,-2c47,358,47,356,47,353v,-10,-4,-18,-10,-25c31,322,22,318,13,318v-4,,-9,1,-13,3c,319,,319,,319v4,-1,9,-2,13,-2c33,317,49,333,49,353v,2,-1,5,-1,7c50,359,52,358,55,357v,-2,,-3,,-4c55,341,50,331,43,323,35,315,25,311,13,311v-4,,-9,,-13,2c,311,,311,,311v4,-1,9,-2,13,-2c37,309,56,329,56,353v,1,,2,,3c58,355,60,355,63,354v,,,-1,,-1c63,339,57,327,48,318,39,309,27,303,13,303v-4,,-9,1,-13,2c,296,,296,,296v3,-5,7,-8,13,-8c20,288,27,294,27,301v,1,-1,2,-1,2c28,304,30,304,32,305v,-1,,-2,,-4c32,296,30,291,27,287v-4,-3,-9,-5,-14,-5c8,282,4,284,,286v,-2,,-2,,-2c4,282,8,280,13,280v12,,21,10,21,21c34,303,34,304,34,306v1,1,3,2,5,3c40,306,40,304,40,301v,-7,-3,-14,-8,-19c27,277,20,274,13,274v-5,,-9,1,-13,3c,275,,275,,275v4,-1,8,-3,13,-3c29,272,42,285,42,301v,3,-1,6,-1,9c42,310,43,311,44,312v,-1,1,-2,2,-2c47,307,47,304,47,301v,-9,-4,-18,-10,-24c31,271,22,267,13,267v-4,,-9,1,-13,2c,268,,268,,268v4,-2,9,-3,13,-3c33,265,49,282,49,301v,3,-1,5,-1,8c50,307,52,306,55,305v,-1,,-2,,-4c55,290,50,279,43,272,35,264,25,259,13,259v-4,,-9,1,-13,2c,260,,260,,260v4,-2,9,-2,13,-2c37,258,56,277,56,301v,1,,3,,4c58,304,60,303,63,303v,-1,,-1,,-2c63,288,57,275,48,266,39,257,27,252,13,252v-4,,-9,,-13,1c,245,,245,,245v3,-5,7,-9,13,-9c20,236,27,242,27,250v,1,-1,1,-1,2c28,252,30,253,32,254v,-1,,-3,,-4c32,245,30,240,27,236v-4,-3,-9,-6,-14,-6c8,230,4,232,,235v,-2,,-2,,-2c4,230,8,229,13,229v12,,21,9,21,21c34,251,34,253,34,254v1,1,3,2,5,3c40,255,40,252,40,250v,-8,-3,-14,-8,-19c27,226,20,223,13,223v-5,,-9,1,-13,3c,224,,224,,224v4,-2,8,-3,13,-3c29,221,42,234,42,250v,3,-1,6,-1,8c42,259,43,259,44,260v,,1,-1,2,-2c47,256,47,253,47,250v,-10,-4,-18,-10,-24c31,220,22,216,13,216v-4,,-9,1,-13,2c,216,,216,,216v4,-1,9,-2,13,-2c33,214,49,230,49,250v,2,-1,5,-1,7c50,256,52,255,55,254v,-1,,-3,,-4c55,238,50,228,43,220,35,213,25,208,13,208v-4,,-9,1,-13,2c,208,,208,,208v4,-1,9,-2,13,-2c37,206,56,226,56,250v,1,,2,,3c58,253,60,252,63,251v,,,-1,,-1c63,236,57,224,48,215,39,206,27,200,13,200v-4,,-9,1,-13,2c,193,,193,,193v3,-5,7,-8,13,-8c20,185,27,191,27,199v,,-1,1,-1,1c28,201,30,202,32,202v,-1,,-2,,-3c32,193,30,188,27,185v-4,-4,-9,-6,-14,-6c8,179,4,181,,184v,-2,,-2,,-2c4,179,8,177,13,177v12,,21,10,21,22c34,200,34,202,34,203v1,1,3,2,5,3c40,204,40,201,40,199v,-8,-3,-15,-8,-20c27,174,20,171,13,171v-5,,-9,1,-13,3c,173,,173,,173v4,-2,8,-3,13,-3c29,170,42,183,42,199v,2,-1,5,-1,8c42,207,43,208,44,209v,-1,1,-1,2,-2c47,204,47,201,47,199v,-10,-4,-18,-10,-25c31,168,22,164,13,164v-4,,-9,1,-13,3c,165,,165,,165v4,-1,9,-2,13,-2c33,163,49,179,49,199v,2,-1,5,-1,7c50,205,52,204,55,203v,-2,,-3,,-4c55,187,50,176,43,169,35,161,25,157,13,157v-4,,-9,,-13,1c,157,,157,,157v4,-1,9,-2,13,-2c37,155,56,175,56,199v,1,,2,,3c58,201,60,201,63,200v,,,-1,,-1c63,185,57,172,48,163,39,154,27,149,13,149v-4,,-9,,-13,2c,142,,142,,142v3,-5,7,-8,13,-8c20,134,27,140,27,147v,1,-1,1,-1,2c28,150,30,150,32,151v,-1,,-3,,-4c32,142,30,137,27,133v-4,-3,-9,-5,-14,-5c8,128,4,129,,132v,-2,,-2,,-2c4,128,8,126,13,126v12,,21,9,21,21c34,149,34,150,34,152v1,,3,1,5,3c40,152,40,150,40,147v,-7,-3,-14,-8,-19c27,123,20,120,13,120v-5,,-9,1,-13,3c,121,,121,,121v4,-2,8,-3,13,-3c29,118,42,131,42,147v,3,-1,6,-1,8c42,156,43,157,44,157v,,1,-1,2,-1c47,153,47,150,47,147v,-9,-4,-18,-10,-24c31,117,22,113,13,113v-4,,-9,1,-13,2c,114,,114,,114v4,-2,9,-3,13,-3c33,111,49,127,49,147v,3,-1,5,-1,8c50,153,52,152,55,151v,-1,,-2,,-4c55,136,50,125,43,117,35,110,25,105,13,105v-4,,-9,1,-13,2c,105,,105,,105v4,-1,9,-1,13,-1c37,104,56,123,56,147v,1,,2,,4c58,150,60,149,63,149v,-1,,-1,,-2c63,133,57,121,48,112,39,103,27,98,13,98,9,98,4,98,,99,,90,,90,,90,3,86,7,82,13,82v7,,14,6,14,14c27,96,26,97,26,98v2,,4,1,6,2c32,98,32,97,32,96,32,90,30,86,27,82,23,78,18,76,13,76,8,76,4,78,,81,,79,,79,,79,4,76,8,75,13,75v12,,21,9,21,21c34,97,34,99,34,100v1,1,3,2,5,3c40,101,40,98,40,96,40,88,37,81,32,77,27,72,20,69,13,69,8,69,4,70,,72,,70,,70,,70,4,68,8,67,13,67v16,,29,13,29,29c42,99,41,101,41,104v1,1,2,1,3,2c44,105,45,105,46,104v1,-2,1,-5,1,-8c47,86,43,78,37,72,31,65,22,62,13,62,9,62,4,62,,64,,62,,62,,62,4,61,9,60,13,60v20,,36,16,36,36c49,98,48,101,48,103v2,-1,4,-2,7,-3c55,98,55,97,55,96,55,84,50,74,43,66,35,59,25,54,13,54,9,54,4,54,,56,,54,,54,,54,4,53,9,52,13,52v24,,43,20,43,44c56,97,56,98,56,99v2,-1,4,-1,7,-2c63,97,63,96,63,96,63,82,57,70,48,61,39,52,27,46,13,46,9,46,4,47,,48,,39,,39,,39,3,34,7,31,13,31v7,,14,6,14,13c27,45,26,46,26,46v2,1,4,2,6,2c32,47,32,46,32,44,32,39,30,34,27,31,23,27,18,25,13,25,8,25,4,27,,29,,27,,27,,27,4,25,8,23,13,23v12,,21,10,21,21c34,46,34,47,34,49v1,1,3,2,5,3c40,49,40,47,40,44,40,37,37,30,32,25,27,20,20,17,13,17,8,17,4,18,,20,,18,,18,,18,4,17,8,16,13,16v16,,29,12,29,28c42,47,41,50,41,53v1,,2,1,3,2c44,54,45,54,46,53v1,-3,1,-6,1,-9c47,35,43,26,37,20,31,14,22,10,13,10,9,10,4,11,,13,,11,,11,,11,4,9,9,9,13,9v20,,36,16,36,35c49,47,48,49,48,52v2,-2,4,-3,7,-4c55,47,55,46,55,44,55,33,50,22,43,15,35,7,25,2,13,2,9,2,4,3,,4,,3,,3,,3,4,2,9,1,13,1v24,,43,19,43,43c56,46,56,47,56,48v2,-1,4,-2,7,-2c63,45,63,45,63,44,63,31,57,18,48,9,44,6,40,2,35,v3,,3,,3,c39,,39,,39,v,,,,,c41,,41,,41,v,,,1,,1c42,2,43,3,44,3v,,1,-1,2,-1c46,1,46,1,46,v2,,2,,2,c48,,48,,48,v,,,,1,c52,,52,,52,,49,1,47,3,45,4v1,2,3,3,5,5c57,4,65,1,74,1v9,,18,3,25,7c100,7,102,6,103,4,101,3,99,1,96,v4,,4,,4,c100,,100,,100,v,,,,,c102,,102,,102,v,,,1,,1c103,2,104,3,105,3v1,,1,-1,2,-2c107,1,107,,107,v2,,2,,2,c109,,109,,109,v,,,,1,c113,,113,,113,v-5,2,-9,6,-13,9c91,18,85,31,85,44v,1,,1,,2c88,46,90,47,92,48v,-1,,-3,,-4c92,20,111,1,135,1v24,,44,19,44,43c179,45,178,46,178,47v2,,5,-1,7,-1c185,45,185,45,185,44,185,31,179,18,170,9,166,6,162,2,157,v3,,3,,3,c161,,161,,161,v,,,,,c163,,163,,163,v,,,1,,1c163,2,164,2,165,3v1,-1,2,-2,3,-2c168,,168,,168,v5,,5,,5,c171,1,168,2,166,4v2,1,4,3,5,4c178,4,186,1,195,1v9,,17,3,24,7c221,7,222,6,224,4,222,3,220,1,217,v4,,4,,4,c221,,221,,221,v,,,,,c222,,222,,222,v1,,1,1,1,1c224,2,225,3,225,3v1,,2,-1,3,-2c228,1,228,,228,v2,,2,,2,c230,,230,,230,v,,,,,c234,,234,,234,v-5,2,-9,6,-13,9c212,18,206,31,206,44v,1,,1,,2c208,46,210,47,213,48v-1,-1,-1,-3,-1,-4c212,20,232,1,256,1v24,,43,19,43,43c299,46,299,47,299,48v2,-1,4,-2,6,-2c305,45,306,45,306,44,306,31,300,18,291,9,287,6,283,2,278,v3,,3,,3,c282,,282,,282,v,,,,,c284,,284,,284,v,,,1,-1,1c284,2,285,3,286,3v1,,2,-1,3,-2c289,1,289,,289,v2,,2,,2,c291,,291,,291,v,,,,,c295,,295,,295,v-3,1,-5,3,-7,4c289,6,291,7,292,8v7,-4,16,-7,25,-7c326,1,334,4,341,8v2,-1,3,-2,5,-4c344,3,342,1,339,v3,,3,,3,c343,,343,,343,v,,,,,c344,,344,,344,v,,,1,1,1c346,2,346,3,347,3v1,,2,-1,3,-2c350,1,350,,350,v2,,2,,2,c352,,352,,352,v,,,,,c356,,356,,356,v-5,2,-10,6,-13,9c334,18,328,31,328,44v,1,,1,,2c330,46,332,47,334,48v,-1,,-3,,-4c334,20,354,1,378,1v24,,43,19,43,43c421,45,421,46,421,47v2,,4,-1,6,-1c427,45,427,45,427,44,427,31,422,18,413,9,409,6,405,2,400,v3,,3,,3,c403,,404,,404,v,,,,,c406,,406,,406,v,,-1,1,-1,1c406,2,407,2,408,3v1,-1,2,-2,3,-2c411,,411,,411,v5,,5,,5,c413,1,411,2,409,4v2,1,3,3,5,4c421,4,429,1,438,1v9,,17,3,24,7c464,7,465,6,467,4,465,3,462,1,460,v3,,3,,3,c463,,463,,464,v,,,,,c465,,465,,465,v,,,1,,1c466,2,467,3,468,3v1,,2,-1,3,-2c471,1,471,,471,v1,,1,,1,c472,,472,,472,v1,,1,,1,c477,,477,,477,v-5,2,-10,6,-13,9c455,18,449,31,449,44v,1,,1,,2c451,46,453,47,455,48v,-1,,-3,,-4c455,20,475,1,499,1v24,,43,19,43,43c542,46,542,47,542,48v2,-1,4,-2,6,-2c548,45,548,45,548,44,548,31,543,18,534,9,530,6,526,2,521,v3,,3,,3,c524,,525,,525,v,,,,,c527,,527,,527,v-1,,-1,1,-1,1c527,2,528,3,529,3v1,,2,-1,3,-1c532,1,532,1,532,v2,,2,,2,c534,,534,,534,v,,,,,c538,,538,,538,v-3,1,-5,3,-7,4c532,6,534,7,535,9v7,-5,16,-8,25,-8c569,1,577,4,584,8v2,-1,3,-2,5,-4c587,3,585,1,582,v3,,3,,3,c586,,586,,586,v,,,,,c587,,587,,587,v,,1,1,1,1c589,2,589,3,590,3v1,,2,-1,3,-2c593,1,593,,593,v2,,2,,2,c595,,595,,595,v,,,,,c599,,599,,599,v-5,2,-10,6,-13,9c577,18,571,31,571,44v,1,,1,,2c573,46,575,47,577,48v,-1,,-3,,-4c577,20,597,1,621,1v24,,43,19,43,43c664,45,664,46,664,47v2,,4,-1,6,-1c670,45,670,45,670,44,670,31,665,18,656,9,652,6,648,2,643,v3,,3,,3,c647,,647,,647,v,,,,,c649,,649,,649,v,,,1,-1,1c649,2,650,2,651,3v1,-1,2,-2,3,-2c654,,654,,654,v5,,5,,5,c656,1,654,2,652,4v2,1,3,3,5,4c664,4,672,1,681,1v9,,17,3,24,7c707,7,708,6,710,4,708,3,705,1,703,v3,,3,,3,c706,,707,,707,v,,,,,c708,,708,,708,v,,,1,,1c709,2,710,3,711,3v1,,2,-1,3,-2c714,1,714,,714,v1,,1,,1,c715,,715,,715,v1,,1,,1,c720,,720,,720,v-5,2,-10,6,-13,9c698,18,692,31,692,44v,1,,1,,2c694,46,696,47,698,48v,-1,,-3,,-4c698,20,718,1,742,1v24,,43,19,43,43c785,46,785,47,785,48v2,-1,4,-2,6,-2c791,45,791,45,791,44,791,31,786,18,777,9,773,6,769,2,764,v3,,3,,3,c767,,768,,768,v,,,,,c770,,770,,770,v-1,,-1,1,-1,1c770,2,771,3,772,3v1,,2,-1,3,-2c775,1,775,,775,v2,,2,,2,c777,,777,,777,v,,,,,c781,,781,,781,v-3,1,-5,3,-8,4c775,6,777,7,778,8v7,-4,16,-7,25,-7c812,1,820,4,827,8v2,-1,3,-2,5,-4c830,3,827,1,825,v3,,3,,3,c828,,828,,829,v,,,,-1,c830,,830,,830,v,,,1,,1c831,2,832,3,833,3v1,,2,-1,3,-2c836,1,836,,836,v1,,1,,1,c837,,837,,837,v1,,1,,1,c841,,841,,841,v-4,2,-9,6,-13,9c820,18,814,31,814,44v,1,,1,,2c816,46,818,47,820,48v,-1,,-3,,-4c820,20,840,1,864,1v24,,43,19,43,43c907,45,907,46,907,47v2,,4,-1,6,-1c913,45,913,45,913,44,913,31,908,18,899,9,895,6,891,2,886,v3,,3,,3,c889,,890,,890,v,,,,,c891,,891,,891,v,,,1,,1c892,2,893,2,894,3v1,-1,2,-2,3,-2c897,,897,,897,v4,,4,,4,c899,1,897,2,895,4v2,1,3,3,5,4c907,4,915,1,924,1v4,,8,1,13,2c937,5,937,5,937,5,932,3,928,2,924,2v-9,,-17,3,-23,7c902,11,904,12,905,14v5,-3,12,-5,19,-5c928,9,932,10,937,11v,2,,2,,2c933,11,928,10,924,10v-7,,-13,2,-18,5c907,17,908,18,909,20v4,-3,9,-4,15,-4c928,16,933,17,937,19v,2,,2,,2c933,18,928,17,924,17v-6,,-11,2,-15,4c910,23,911,25,912,27v3,-2,7,-4,12,-4c928,23,933,25,936,27v,,,,1,c937,32,937,32,937,32v-2,4,-2,8,-2,12c935,45,935,45,935,46xm18,44v,-2,-2,-5,-5,-5c10,39,8,42,8,44v,1,,1,,1c10,45,11,45,13,45v2,,3,,5,c18,45,18,45,18,44xm25,44c25,38,20,32,13,32,6,32,1,38,1,44v,1,,1,,2c3,46,5,45,6,45v,,,,,-1c6,41,9,38,13,38v4,,7,3,7,6c20,45,20,45,20,45v1,,3,1,5,1c25,45,25,45,25,44xm18,96v,-3,-2,-5,-5,-5c10,91,8,93,8,96v,,,,,c10,96,11,96,13,96v2,,3,,5,c18,96,18,96,18,96xm25,96c25,89,20,84,13,84,6,84,1,89,1,96v,,,1,,1c3,97,5,97,6,96v,,,,,c6,92,9,89,13,89v4,,7,3,7,7c20,96,20,96,20,96v1,1,3,1,5,1c25,97,25,96,25,96xm18,147v,-3,-2,-5,-5,-5c10,142,8,144,8,147v,,,,,1c10,147,11,147,13,147v2,,3,,5,1c18,147,18,147,18,147xm25,147v,-6,-5,-12,-12,-12c6,135,1,141,1,147v,1,,1,,2c3,148,5,148,6,148v,,,-1,,-1c6,143,9,140,13,140v4,,7,3,7,7c20,147,20,148,20,148v1,,3,,5,1c25,148,25,148,25,147xm18,199v,-3,-2,-6,-5,-6c10,193,8,196,8,199v,,,,,c10,199,11,199,13,199v2,,3,,5,c18,199,18,199,18,199xm25,199v,-7,-5,-12,-12,-12c6,187,1,192,1,199v,,,1,,1c3,200,5,199,6,199v,,,,,c6,195,9,192,13,192v4,,7,3,7,7c20,199,20,199,20,199v1,,3,1,5,1c25,200,25,199,25,199xm18,250v,-3,-2,-5,-5,-5c10,245,8,247,8,250v,,,,,c10,250,11,250,13,250v2,,3,,5,c18,250,18,250,18,250xm25,250v,-7,-5,-12,-12,-12c6,238,1,243,1,250v,,,1,,1c3,251,5,251,6,251v,-1,,-1,,-1c6,246,9,243,13,243v4,,7,3,7,7c20,250,20,250,20,251v1,,3,,5,c25,251,25,250,25,250xm18,301v,-3,-2,-5,-5,-5c10,296,8,298,8,301v,,,1,,1c10,302,11,301,13,301v2,,3,1,5,1c18,302,18,301,18,301xm25,301v,-6,-5,-12,-12,-12c6,289,1,295,1,301v,1,,1,,2c3,302,5,302,6,302v,,,-1,,-1c6,298,9,295,13,295v4,,7,3,7,6c20,301,20,302,20,302v1,,3,,5,1c25,302,25,302,25,301xm18,353v,-3,-2,-5,-5,-5c10,348,8,350,8,353v,,,,,c10,353,11,353,13,353v2,,3,,5,c18,353,18,353,18,353xm25,353v,-7,-5,-12,-12,-12c6,341,1,346,1,353v,,,1,,1c3,354,5,354,6,353v,,,,,c6,349,9,346,13,346v4,,7,3,7,7c20,353,20,353,20,353v1,1,3,1,5,1c25,354,25,353,25,353xm18,404v,-3,-2,-5,-5,-5c10,399,8,401,8,404v,,,,,c10,404,11,404,13,404v2,,3,,5,c18,404,18,404,18,404xm25,404v,-7,-5,-12,-12,-12c6,392,1,397,1,404v,1,,1,,2c3,405,5,405,6,405v,-1,,-1,,-1c6,400,9,397,13,397v4,,7,3,7,7c20,404,20,404,20,405v1,,3,,5,1c25,405,25,405,25,404xm18,455v,-2,-2,-5,-5,-5c10,450,8,453,8,455v,1,,1,,1c10,456,11,456,13,456v2,,3,,5,c18,456,18,456,18,455xm25,455v,-6,-5,-12,-12,-12c6,443,1,449,1,455v,1,,1,,2c3,457,5,456,6,456v,,,,,-1c6,452,9,449,13,449v4,,7,3,7,6c20,456,20,456,20,456v1,,3,1,5,1c25,456,25,456,25,455xm912,491v1,2,1,4,2,6c916,495,920,493,924,493v4,,7,2,10,5c934,496,935,494,936,491v-4,-2,-8,-4,-12,-4c919,487,915,489,912,491xm783,14v6,-3,12,-5,20,-5c810,9,817,11,822,14v1,-1,3,-3,4,-4c819,5,811,2,803,2v-9,,-17,3,-24,8c781,11,782,13,783,14xm787,20v4,-3,10,-4,16,-4c809,16,814,17,818,20v1,-1,2,-3,3,-4c816,12,810,10,803,10v-7,,-14,2,-19,6c785,17,786,19,787,20xm790,28v4,-3,8,-5,13,-5c807,23,812,25,815,27v1,-2,2,-3,3,-5c813,19,808,17,803,17v-6,,-11,2,-15,5c789,24,789,26,790,28xm792,36v3,-3,6,-5,11,-5c807,31,811,33,813,36v1,-3,1,-5,2,-7c811,26,807,25,803,25v-5,,-9,1,-12,4c791,31,792,34,792,36xm812,44v,-2,1,-4,1,-6c811,35,807,32,803,32v-5,,-8,3,-10,6c793,40,793,42,793,44v,1,,1,,2c794,45,795,45,796,45v,,,,,-1c796,41,799,38,803,38v3,,6,3,6,6c809,45,809,45,809,45v1,,2,,3,c812,45,812,45,812,44xm803,39v-3,,-5,3,-5,5c798,45,798,45,798,45v1,,3,,5,c804,45,806,45,808,45v,,,,,-1c808,42,806,39,803,39xm773,56v2,1,4,2,5,4c785,55,794,52,803,52v9,,17,3,24,8c829,58,830,57,832,56,824,50,814,46,803,46v-11,,-21,4,-30,10xm812,455v,-2,1,-4,1,-6c811,446,807,443,803,443v-5,,-8,3,-10,6c793,451,793,453,793,455v,1,,1,,2c794,456,795,456,796,456v,,,,,-1c796,452,799,449,803,449v3,,6,3,6,6c809,456,809,456,809,456v1,,2,,3,1c812,456,812,456,812,455xm803,450v-3,,-5,3,-5,5c798,456,798,456,798,456v1,,3,,5,c804,456,806,456,808,456v,,,,,-1c808,453,806,450,803,450xm813,447v1,-3,1,-5,2,-7c811,437,807,436,803,436v-5,,-9,1,-12,4c791,442,792,445,792,447v3,-3,6,-5,11,-5c807,442,811,444,813,447xm785,455v,2,,3,,4c787,458,789,457,791,457v,-1,,-1,,-2c791,442,786,429,777,420v-9,-9,-22,-14,-35,-14c728,406,716,411,707,420v-9,9,-15,22,-15,35c692,456,692,456,692,457v2,,4,1,6,2c698,458,698,457,698,455v,-24,20,-43,44,-43c766,412,785,431,785,455xm777,455v,3,,5,,8c779,461,781,460,783,459v1,-1,1,-2,1,-4c784,444,779,433,771,426v-7,-8,-18,-13,-29,-13c730,413,720,418,712,426v-8,7,-12,18,-12,29c700,457,700,458,700,459v2,1,4,2,7,4c706,460,706,458,706,455v,-19,16,-35,36,-35c761,420,777,436,777,455xm690,455v,-2,1,-4,1,-6c689,446,685,443,681,443v-4,,-7,2,-10,5c672,450,672,453,672,455v,1,,1,,1c673,456,673,456,674,456v,,,,,-1c674,452,677,449,681,449v4,,6,3,6,6c687,456,687,456,687,456v1,,2,,4,1c690,456,690,456,690,455xm681,450v-3,,-5,3,-5,5c676,456,676,456,676,456v1,,3,,5,c683,456,684,456,686,456v,,,,,-1c686,453,684,450,681,450xm691,447v1,-3,1,-5,2,-7c690,437,685,436,681,436v-4,,-8,1,-12,4c670,442,671,444,671,446v3,-3,6,-4,10,-4c685,442,689,444,691,447xm664,455v,1,,2,,3c666,458,668,457,670,457v,-1,,-1,,-2c670,442,665,429,656,420v-9,-9,-21,-14,-35,-14c607,406,595,411,586,420v-9,9,-15,22,-15,35c571,456,571,456,571,457v2,,4,1,6,2c577,458,577,457,577,455v,-24,20,-43,44,-43c645,412,664,431,664,455xm657,455v,3,-1,5,-1,7c658,461,660,460,663,459v,-1,,-2,,-4c663,444,658,433,650,426v-7,-8,-18,-13,-29,-13c609,413,599,418,591,426v-7,7,-12,18,-12,29c579,457,579,458,579,459v2,1,5,2,7,4c585,460,585,458,585,455v,-19,16,-35,36,-35c641,420,657,436,657,455xm570,455v,-2,,-4,,-6c568,446,564,443,560,443v-5,,-8,3,-10,7c549,449,549,449,549,448v1,3,1,5,1,7c550,456,550,456,550,457v1,-1,2,-1,3,-1c553,456,553,456,553,455v,-3,3,-6,7,-6c564,449,567,452,567,455v,1,,1,,1c568,456,569,456,570,457v,-1,,-1,,-2xm560,450v-3,,-5,3,-5,5c555,456,555,456,555,456v2,,3,,5,c562,456,563,456,565,456v,,,,,-1c565,453,563,450,560,450xm570,447v1,-3,1,-5,2,-7c569,437,564,436,560,436v-5,,-9,2,-12,4c548,443,549,445,549,447v,,,,,c552,444,556,442,560,442v4,,8,2,10,5xm542,455v,2,,3,,4c544,458,546,457,548,457v,-1,,-1,,-2c548,442,543,429,534,420v-9,-9,-22,-14,-35,-14c485,406,473,411,464,420v-9,9,-15,22,-15,35c449,456,449,456,449,457v2,,4,1,6,2c455,458,455,457,455,455v,-24,20,-43,44,-43c523,412,542,431,542,455xm534,455v,3,,5,,8c536,462,538,460,540,459v,-1,1,-2,1,-4c541,444,536,433,528,426v-7,-8,-18,-13,-29,-13c487,413,477,418,469,426v-8,7,-12,18,-12,29c457,457,457,458,457,459v2,1,4,2,7,4c463,460,463,458,463,455v,-19,16,-35,36,-35c518,420,534,436,534,455xm447,455v,-2,1,-4,1,-6c446,446,442,443,438,443v-4,,-7,2,-10,5c429,450,429,453,429,455v,1,,1,,1c430,456,430,456,431,456v,,,,,-1c431,452,434,449,438,449v3,,6,3,6,6c444,456,444,456,444,456v1,,2,,3,1c447,456,447,456,447,455xm438,450v-3,,-5,3,-5,5c433,456,433,456,433,456v1,,3,,5,c439,456,441,456,443,456v,,,,,-1c443,453,441,450,438,450xm448,447v1,-3,1,-5,2,-7c446,437,442,436,438,436v-4,,-8,1,-12,4c427,442,428,444,428,446v3,-3,6,-4,10,-4c442,442,446,444,448,447xm421,455v,1,,2,,3c423,458,425,457,427,457v,-1,,-1,,-2c427,442,422,429,413,420v-9,-9,-22,-14,-35,-14c364,406,352,411,343,420v-9,9,-15,22,-15,35c328,456,328,456,328,457v2,,4,1,6,2c334,458,334,457,334,455v,-24,20,-43,44,-43c402,412,421,431,421,455xm414,455v,3,-1,5,-1,7c415,461,417,460,420,459v,-1,,-2,,-4c420,444,415,433,407,426v-7,-8,-18,-13,-29,-13c366,413,356,418,348,426v-7,7,-12,18,-12,29c336,457,336,458,336,459v2,1,5,2,7,4c342,460,342,458,342,455v,-19,16,-35,36,-35c398,420,414,436,414,455xm327,455v,-2,,-4,,-6c325,446,321,443,317,443v-4,,-8,3,-10,6c307,451,307,453,307,455v,1,,1,,2c308,456,309,456,310,456v,,,,,-1c310,452,313,449,317,449v4,,7,3,7,6c324,456,324,456,324,456v1,,2,,3,1c327,456,327,456,327,455xm317,450v-3,,-5,3,-5,5c312,456,312,456,312,456v2,,3,,5,c319,456,320,456,322,456v,,,,,-1c322,453,320,450,317,450xm327,447v1,-3,1,-5,2,-7c326,437,321,436,317,436v-5,,-9,1,-12,4c305,442,306,445,306,447v3,-3,7,-5,11,-5c321,442,325,444,327,447xm299,455v,2,,3,,4c301,458,303,457,305,457v,-1,1,-1,1,-2c306,442,300,429,291,420v-9,-9,-21,-14,-35,-14c242,406,230,411,221,420v-9,9,-15,22,-15,35c206,456,206,456,206,457v2,,4,1,7,2c212,458,212,457,212,455v,-24,20,-43,44,-43c280,412,299,431,299,455xm292,455v,3,-1,5,-1,8c293,461,295,460,298,459v,-1,,-2,,-4c298,444,293,433,286,426v-8,-8,-19,-13,-30,-13c244,413,234,418,226,426v-7,7,-12,18,-12,29c214,457,214,458,214,459v2,1,5,2,7,4c220,460,220,458,220,455v,-19,16,-35,36,-35c276,420,292,436,292,455xm205,455v,-2,,-4,,-6c203,446,199,443,195,443v-4,,-7,2,-9,5c186,450,186,453,186,455v,1,,1,,1c187,456,188,456,188,456v,,,,,-1c188,452,191,449,195,449v4,,7,3,7,6c202,456,202,456,202,456v1,,2,,3,1c205,456,205,456,205,455xm195,450v-3,,-5,3,-5,5c190,456,190,456,190,456v2,,3,,5,c197,456,198,456,200,456v,,,,,-1c200,453,198,450,195,450xm205,447v1,-3,1,-5,2,-7c204,437,200,436,195,436v-4,,-8,1,-11,4c184,442,185,444,185,446v3,-3,6,-4,10,-4c199,442,203,444,205,447xm179,455v,1,-1,2,-1,3c180,458,183,457,185,457v,-1,,-1,,-2c185,442,179,429,170,420v-9,-9,-21,-14,-35,-14c121,406,109,411,100,420v-9,9,-15,22,-15,35c85,456,85,456,85,457v3,,5,1,7,2c92,458,92,457,92,455v,-24,19,-43,43,-43c159,412,179,431,179,455xm171,455v,3,,5,-1,7c172,461,175,460,177,459v,-1,,-2,,-4c177,444,172,433,165,426v-8,-8,-18,-13,-30,-13c123,413,113,418,105,426v-7,7,-12,18,-12,29c93,457,93,458,93,459v3,1,5,2,7,4c99,460,99,458,99,455v,-19,16,-35,36,-35c155,420,171,436,171,455xm99,404v,-20,16,-36,36,-36c155,368,171,384,171,404v,2,,4,-1,7c172,409,175,408,177,408v,-2,,-3,,-4c177,392,172,382,165,374v-8,-7,-18,-12,-30,-12c123,362,113,367,105,374v-7,8,-12,18,-12,30c93,405,93,407,93,408v3,1,5,2,7,3c99,409,99,406,99,404xm92,404v,-24,19,-43,43,-43c159,361,179,380,179,404v,1,-1,2,-1,3c180,406,183,406,185,405v,,,-1,,-1c185,390,179,378,170,369v-9,-9,-21,-15,-35,-15c121,354,109,360,100,369v-9,9,-15,21,-15,35c85,405,85,405,85,405v3,1,5,2,7,2c92,406,92,405,92,404xm99,353v,-20,16,-36,36,-36c155,317,171,333,171,353v,2,,4,-1,6c172,358,175,357,177,356v,-1,,-2,,-3c177,341,172,331,165,323v-8,-8,-18,-12,-30,-12c123,311,113,315,105,323v-7,8,-12,18,-12,30c93,354,93,355,93,357v3,,5,2,7,3c99,358,99,355,99,353xm92,353v,-24,19,-44,43,-44c159,309,179,329,179,353v,1,-1,2,-1,3c180,355,183,354,185,354v,-1,,-1,,-1c185,339,179,327,170,318v-9,-9,-21,-15,-35,-15c121,303,109,309,100,318v-9,9,-15,21,-15,35c85,353,85,354,85,354v3,1,5,1,7,2c92,355,92,354,92,353xm99,301v,-19,16,-36,36,-36c155,265,171,282,171,301v,3,,5,-1,7c172,307,175,306,177,305v,-1,,-3,,-4c177,290,172,279,165,272v-8,-8,-18,-13,-30,-13c123,259,113,264,105,272v-7,7,-12,18,-12,29c93,303,93,304,93,305v3,1,5,2,7,3c99,306,99,304,99,301xm92,301v,-24,19,-43,43,-43c159,258,179,277,179,301v,1,-1,2,-1,3c180,304,183,303,185,303v,-1,,-1,,-2c185,288,179,275,170,266v-9,-9,-21,-14,-35,-14c121,252,109,257,100,266v-9,9,-15,22,-15,35c85,302,85,302,85,303v3,,5,1,7,2c92,303,92,302,92,301xm99,250v,-20,16,-36,36,-36c155,214,171,230,171,250v,2,,4,-1,6c172,255,175,254,177,253v,-1,,-2,,-3c177,238,172,228,165,220v-8,-7,-18,-12,-30,-12c123,208,113,213,105,220v-7,8,-12,18,-12,30c93,251,93,253,93,254v3,1,5,2,7,3c99,255,99,252,99,250xm92,250v,-24,19,-44,43,-44c159,206,179,226,179,250v,1,-1,2,-1,3c180,252,183,252,185,251v,,,-1,,-1c185,236,179,224,170,215v-9,-9,-21,-15,-35,-15c121,200,109,206,100,215v-9,9,-15,21,-15,35c85,250,85,251,85,251v3,1,5,1,7,2c92,252,92,251,92,250xm99,199v,-20,16,-36,36,-36c155,163,171,179,171,199v,2,,4,-1,6c172,204,175,203,177,202v,-1,,-2,,-3c177,187,172,176,165,169v-8,-8,-18,-12,-30,-12c123,157,113,161,105,169v-7,7,-12,18,-12,30c93,200,93,201,93,202v3,1,5,2,7,4c99,203,99,201,99,199xm92,199v,-24,19,-44,43,-44c159,155,179,175,179,199v,1,-1,1,-1,2c180,201,183,200,185,200v,-1,,-1,,-1c185,185,179,172,170,163v-9,-9,-21,-14,-35,-14c121,149,109,154,100,163v-9,9,-15,22,-15,36c85,199,85,199,85,200v3,,5,1,7,2c92,201,92,200,92,199xm99,147v,-20,16,-36,36,-36c155,111,171,127,171,147v,2,,5,-1,7c172,153,175,152,177,151v,-1,,-3,,-4c177,136,172,125,165,117v-8,-7,-18,-12,-30,-12c123,105,113,110,105,117v-7,8,-12,19,-12,30c93,148,93,150,93,151v3,1,5,2,7,3c99,152,99,150,99,147xm92,147v,-24,19,-43,43,-43c159,104,179,123,179,147v,1,-1,2,-1,3c180,149,183,149,185,148v,,,,,-1c185,133,179,121,170,112,161,103,149,98,135,98v-14,,-26,5,-35,14c91,121,85,133,85,147v,1,,1,,2c88,149,90,150,92,150v,-1,,-2,,-3xm99,96v,-20,16,-36,36,-36c155,60,171,76,171,96v,2,,4,-1,6c172,101,175,100,177,99v,-1,,-2,,-3c177,84,172,74,165,66,157,59,147,54,135,54v-12,,-22,5,-30,12c98,74,93,84,93,96v,1,,2,,4c96,101,98,102,100,103v-1,-2,-1,-5,-1,-7xm92,96v,-24,19,-44,43,-44c159,52,179,72,179,96v,1,-1,2,-1,3c180,98,183,97,185,97v,,,-1,,-1c185,82,179,70,170,61,161,52,149,46,135,46v-14,,-26,6,-35,15c91,70,85,82,85,96v,,,1,,1c88,98,90,98,92,99v,-1,,-2,,-3xm164,44v,3,-1,6,-1,9c163,53,164,54,165,54v1,-1,2,-1,3,-2c169,50,169,47,169,44v,-9,-4,-18,-10,-24c153,14,144,10,135,10v-9,,-18,4,-24,10c105,26,101,35,101,44v,3,,6,1,9c103,53,104,54,105,55v1,-1,1,-2,2,-2c107,50,106,47,106,44v,-16,13,-28,29,-28c151,16,164,28,164,44xm156,44v,2,,3,,5c158,50,159,51,161,52v1,-3,1,-5,1,-8c162,37,159,30,154,25v-5,-5,-11,-8,-19,-8c128,17,121,20,116,25v-5,5,-8,12,-8,19c108,47,108,49,109,52v2,-1,4,-2,5,-3c114,47,114,46,114,44v,-11,9,-21,21,-21c147,23,156,33,156,44xm149,44v,1,,2,-1,2c150,47,152,48,154,48v,-1,1,-2,1,-4c155,39,152,34,149,31v-4,-4,-9,-6,-14,-6c130,25,125,27,121,31v-3,3,-5,8,-5,13c116,46,116,47,116,48v2,,4,-1,6,-2c122,46,121,45,121,44v,-7,7,-13,14,-13c143,31,149,37,149,44xm142,44v,1,,1,,1c143,45,145,46,147,46v,-1,,-1,,-2c147,38,142,32,135,32v-7,,-12,6,-12,12c123,45,123,45,123,46v2,,4,-1,5,-1c128,45,128,45,128,44v,-3,3,-6,7,-6c139,38,142,41,142,44xm135,39v-3,,-5,3,-5,5c130,45,130,45,130,45v2,,3,,5,c137,45,138,45,140,45v,,,,,-1c140,42,138,39,135,39xm285,44v,3,-1,6,-2,9c284,53,285,54,286,55v1,-1,2,-2,3,-2c290,50,290,47,290,44v,-9,-4,-18,-10,-24c274,14,265,10,256,10v-10,,-18,4,-24,10c225,26,222,35,222,44v,3,,6,1,9c224,53,225,54,225,55v1,-1,2,-2,3,-2c228,50,227,47,227,44v,-16,13,-28,29,-28c272,16,285,28,285,44xm277,44v,2,,3,-1,5c278,50,280,51,282,52v1,-3,1,-5,1,-8c283,37,280,30,275,25v-5,-5,-12,-8,-19,-8c248,17,242,20,237,25v-5,5,-8,12,-8,19c229,47,229,49,230,52v1,-1,3,-2,5,-3c235,47,235,46,235,44v,-11,9,-21,21,-21c268,23,277,33,277,44xm269,44v,1,,2,,2c271,47,273,48,275,48v,-1,,-2,,-4c275,39,273,34,270,31v-4,-4,-9,-6,-14,-6c250,25,246,27,242,31v-3,3,-6,8,-6,13c236,46,237,47,237,48v2,,4,-1,5,-2c242,46,242,45,242,44v,-7,6,-13,14,-13c263,31,269,37,269,44xm263,44v,1,,1,,1c264,45,266,46,268,46v,-1,,-1,,-2c268,38,262,32,256,32v-7,,-12,6,-12,12c244,45,244,45,244,46v2,,3,-1,5,-1c249,45,249,45,249,44v,-3,3,-6,7,-6c260,38,263,41,263,44xm256,39v-3,,-5,3,-5,5c251,45,251,45,251,45v1,,3,,5,c258,45,259,45,261,45v,,,,,-1c261,42,259,39,256,39xm221,61v-9,9,-15,21,-15,35c206,96,206,97,206,97v2,1,4,1,7,2c212,98,212,97,212,96v,-24,20,-44,44,-44c280,52,299,72,299,96v,1,,2,,3c301,98,303,98,305,97v,,1,-1,1,-1c306,82,300,70,291,61,282,52,270,46,256,46v-14,,-26,6,-35,15xm407,44v,3,-1,6,-2,9c406,53,407,54,408,54v1,-1,2,-1,3,-2c412,50,412,47,412,44v,-9,-4,-18,-10,-24c396,14,387,10,378,10v-10,,-18,4,-24,10c347,26,344,35,344,44v,3,,6,1,9c346,53,346,54,347,55v1,-1,2,-2,3,-2c349,50,349,47,349,44v,-16,13,-28,29,-28c394,16,407,28,407,44xm399,44v,2,,3,-1,5c400,50,402,51,404,52v1,-3,1,-5,1,-8c405,37,402,30,397,25v-5,-5,-12,-8,-19,-8c370,17,363,20,359,25v-5,5,-8,12,-8,19c351,47,351,49,352,52v1,-1,3,-2,5,-3c357,47,357,46,357,44v,-11,9,-21,21,-21c389,23,399,33,399,44xm391,44v,1,,2,,2c393,47,395,48,397,48v,-1,,-2,,-4c397,39,395,34,392,31v-4,-4,-9,-6,-14,-6c372,25,368,27,364,31v-4,3,-6,8,-6,13c358,46,358,47,359,48v2,,3,-1,5,-2c364,46,364,45,364,44v,-7,6,-13,14,-13c385,31,391,37,391,44xm384,44v,1,,1,,1c386,45,388,46,390,46v,-1,,-1,,-2c390,38,384,32,378,32v-7,,-12,6,-12,12c366,45,366,45,366,46v2,,3,-1,5,-1c371,45,371,45,371,44v,-3,3,-6,7,-6c381,38,384,41,384,44xm378,39v-3,,-5,3,-5,5c373,45,373,45,373,45v1,,3,,5,c379,45,381,45,383,45v,,,,,-1c383,42,381,39,378,39xm343,61v-9,9,-15,21,-15,35c328,96,328,97,328,97v2,1,4,1,6,2c334,98,334,97,334,96v,-24,20,-44,44,-44c402,52,421,72,421,96v,1,,2,,3c423,98,425,97,427,97v,,,-1,,-1c427,82,422,70,413,61,404,52,391,46,378,46v-14,,-26,6,-35,15xm527,44v,3,,6,-1,9c527,53,528,54,529,55v1,-1,2,-1,3,-2c532,50,533,47,533,44v,-9,-4,-18,-10,-24c517,14,508,10,499,10v-10,,-18,4,-25,10c468,26,464,35,464,44v,3,1,6,1,9c466,53,467,54,468,55v1,-1,2,-2,3,-2c470,50,470,47,470,44v,-16,13,-28,29,-28c515,16,527,28,527,44xm520,44v,2,,3,-1,5c521,50,523,51,525,52v,-3,1,-5,1,-8c526,37,523,30,518,25v-5,-5,-12,-8,-19,-8c491,17,484,20,479,25v-5,5,-8,12,-8,19c471,47,472,49,472,52v2,-1,4,-2,6,-3c478,47,478,46,478,44v,-11,9,-21,21,-21c510,23,520,33,520,44xm512,44v,1,,2,,2c514,47,516,48,518,48v,-1,,-2,,-4c518,39,516,34,512,31v-3,-4,-8,-6,-13,-6c493,25,488,27,485,31v-4,3,-6,8,-6,13c479,46,479,47,480,48v1,,3,-1,5,-2c485,46,485,45,485,44v,-7,6,-13,14,-13c506,31,512,37,512,44xm505,44v,1,,1,,1c507,45,509,46,510,46v1,-1,1,-1,1,-2c511,38,505,32,499,32v-7,,-12,6,-12,12c487,45,487,45,487,46v2,,3,-1,5,-1c492,45,492,45,492,44v,-3,3,-6,7,-6c502,38,505,41,505,44xm499,39v-3,,-5,3,-5,5c494,45,494,45,494,45v1,,3,,5,c500,45,502,45,504,45v,,,,,-1c504,42,501,39,499,39xm464,61v-9,9,-15,21,-15,35c449,96,449,97,449,97v2,1,4,1,6,2c455,98,455,97,455,96v,-24,20,-44,44,-44c523,52,542,72,542,96v,1,,2,,3c544,98,546,98,548,97v,,,-1,,-1c548,82,543,70,534,61,525,52,512,46,499,46v-14,,-26,6,-35,15xm650,44v,3,-1,6,-2,9c649,53,650,54,651,54v1,-1,2,-1,3,-2c655,50,655,47,655,44v,-9,-4,-18,-10,-24c639,14,630,10,621,10v-10,,-18,4,-24,10c590,26,587,35,587,44v,3,,6,1,9c589,53,589,54,590,55v1,-1,2,-2,3,-2c592,50,592,47,592,44v,-16,13,-28,29,-28c637,16,650,28,650,44xm642,44v,2,,3,-1,5c643,50,645,51,647,52v1,-3,1,-5,1,-8c648,37,645,30,640,25v-5,-5,-12,-8,-19,-8c613,17,607,20,602,25v-5,5,-8,12,-8,19c594,47,594,49,595,52v1,-1,3,-2,5,-3c600,47,600,46,600,44v,-11,9,-21,21,-21c632,23,642,33,642,44xm634,44v,1,,2,,2c636,47,638,48,640,48v,-1,,-2,,-4c640,39,638,34,635,31v-4,-4,-9,-6,-14,-6c615,25,611,27,607,31v-4,3,-6,8,-6,13c601,46,601,47,602,48v2,,3,-1,5,-2c607,46,607,45,607,44v,-7,6,-13,14,-13c628,31,634,37,634,44xm628,44v,1,-1,1,-1,1c629,45,631,46,633,46v,-1,,-1,,-2c633,38,627,32,621,32v-7,,-12,6,-12,12c609,45,609,45,609,46v2,,3,-1,5,-1c614,45,614,45,614,44v,-3,3,-6,7,-6c625,38,628,41,628,44xm621,39v-3,,-5,3,-5,5c616,45,616,45,616,45v1,,3,,5,c623,45,624,45,626,45v,,,,,-1c626,42,624,39,621,39xm586,61v-9,9,-15,21,-15,35c571,96,571,97,571,97v2,1,4,1,6,2c577,98,577,97,577,96v,-24,20,-44,44,-44c645,52,664,72,664,96v,1,,2,,3c666,98,668,97,670,97v,,,-1,,-1c670,82,665,70,656,61,647,52,635,46,621,46v-14,,-26,6,-35,15xm770,44v,3,,6,-1,9c770,53,771,54,772,55v1,-1,2,-2,3,-2c776,50,776,47,776,44v,-9,-4,-18,-10,-24c760,14,751,10,742,10v-10,,-18,4,-25,10c711,26,707,35,707,44v,3,1,6,1,9c709,53,710,54,711,55v1,-1,2,-2,3,-2c713,50,713,47,713,44v,-16,13,-28,29,-28c758,16,770,28,770,44xm763,44v,2,,3,-1,5c764,50,766,51,768,52v1,-3,1,-5,1,-8c769,37,766,30,761,25v-5,-5,-12,-8,-19,-8c734,17,727,20,722,25v-4,5,-8,12,-8,19c714,47,715,49,715,52v2,-1,4,-2,6,-3c721,47,721,46,721,44v,-11,9,-21,21,-21c753,23,763,33,763,44xm755,44v,1,,2,,2c757,47,759,48,761,48v,-1,,-2,,-4c761,39,759,34,755,31v-3,-4,-8,-6,-13,-6c736,25,731,27,728,31v-4,3,-6,8,-6,13c722,46,722,47,723,48v1,,3,-1,5,-2c728,46,728,45,728,44v,-7,6,-13,14,-13c749,31,755,37,755,44xm748,44v,1,,1,,1c750,45,752,46,754,46v,-1,,-1,,-2c754,38,748,32,742,32v-7,,-12,6,-12,12c730,45,730,45,730,46v2,,3,-1,5,-1c735,45,735,45,735,44v,-3,3,-6,7,-6c745,38,748,41,748,44xm742,39v-3,,-5,3,-5,5c737,45,737,45,737,45v1,,3,,5,c743,45,745,45,747,45v,,,,,-1c747,42,745,39,742,39xm707,61v-9,9,-15,21,-15,35c692,96,692,97,692,97v2,1,4,1,6,2c698,98,698,97,698,96v,-24,20,-44,44,-44c766,52,785,72,785,96v,1,,2,,3c787,98,789,98,791,97v,,,-1,,-1c791,82,786,70,777,61,768,52,755,46,742,46v-14,,-26,6,-35,15xm777,96v,2,,5,,7c779,102,781,101,783,100v1,-2,1,-3,1,-4c784,84,779,74,771,66,764,59,753,54,742,54v-12,,-22,5,-30,12c704,74,700,84,700,96v,1,,2,,4c702,101,704,102,707,103v-1,-2,-1,-5,-1,-7c706,76,722,60,742,60v19,,35,16,35,36xm785,147v,1,,2,,3c787,150,789,149,791,149v,-1,,-1,,-2c791,133,786,121,777,112,768,103,755,98,742,98v-14,,-26,5,-35,14c698,121,692,133,692,147v,1,,1,,2c694,149,696,150,698,150v,-1,,-2,,-3c698,123,718,104,742,104v24,,43,19,43,43xm777,147v,3,,5,,7c779,153,781,152,783,151v1,-1,1,-3,1,-4c784,136,779,125,771,117v-7,-7,-18,-12,-29,-12c730,105,720,110,712,117v-8,8,-12,19,-12,30c700,148,700,150,700,151v2,1,4,2,7,3c706,152,706,150,706,147v,-20,16,-36,36,-36c761,111,777,127,777,147xm785,199v,1,,2,,3c787,201,789,200,791,200v,,,-1,,-1c791,185,786,172,777,163v-9,-9,-22,-14,-35,-14c728,149,716,154,707,163v-9,9,-15,22,-15,36c692,199,692,199,692,200v2,,4,1,6,2c698,201,698,200,698,199v,-24,20,-44,44,-44c766,155,785,175,785,199xm777,199v,2,,4,,7c779,205,781,203,783,202v1,-1,1,-2,1,-3c784,187,779,176,771,169v-7,-8,-18,-12,-29,-12c730,157,720,161,712,169v-8,7,-12,18,-12,30c700,200,700,201,700,202v2,1,4,2,7,4c706,203,706,201,706,199v,-20,16,-36,36,-36c761,163,777,179,777,199xm785,250v,1,,2,,3c787,252,789,252,791,251v,,,-1,,-1c791,236,786,224,777,215v-9,-9,-22,-15,-35,-15c728,200,716,206,707,215v-9,9,-15,21,-15,35c692,250,692,251,692,251v2,1,4,1,6,2c698,252,698,251,698,250v,-24,20,-44,44,-44c766,206,785,226,785,250xm777,250v,2,,5,,7c779,256,781,255,783,254v1,-1,1,-3,1,-4c784,238,779,228,771,220v-7,-7,-18,-12,-29,-12c730,208,720,213,712,220v-8,8,-12,18,-12,30c700,251,700,253,700,254v2,1,4,2,7,3c706,255,706,252,706,250v,-20,16,-36,36,-36c761,214,777,230,777,250xm785,301v,1,,3,,4c787,304,789,303,791,303v,-1,,-1,,-2c791,288,786,275,777,266v-9,-9,-22,-14,-35,-14c728,252,716,257,707,266v-9,9,-15,22,-15,35c692,302,692,302,692,303v2,,4,1,6,2c698,303,698,302,698,301v,-24,20,-43,44,-43c766,258,785,277,785,301xm777,301v,3,,5,,8c779,307,781,306,783,305v1,-1,1,-2,1,-4c784,290,779,279,771,272v-7,-8,-18,-13,-29,-13c730,259,720,264,712,272v-8,7,-12,18,-12,29c700,303,700,304,700,305v2,1,4,2,7,3c706,306,706,304,706,301v,-19,16,-36,36,-36c761,265,777,282,777,301xm785,353v,1,,2,,3c787,355,789,355,791,354v,,,-1,,-1c791,339,786,327,777,318v-9,-9,-22,-15,-35,-15c728,303,716,309,707,318v-9,9,-15,21,-15,35c692,353,692,354,692,354v2,1,4,1,6,2c698,355,698,354,698,353v,-24,20,-44,44,-44c766,309,785,329,785,353xm777,353v,2,,5,,7c779,359,781,358,783,357v1,-2,1,-3,1,-4c784,341,779,331,771,323v-7,-8,-18,-12,-29,-12c730,311,720,315,712,323v-8,8,-12,18,-12,30c700,354,700,355,700,357v2,,4,2,7,3c706,357,706,355,706,353v,-20,16,-36,36,-36c761,317,777,333,777,353xm785,404v,1,,2,,3c787,407,789,406,791,406v,-1,,-1,,-2c791,390,786,378,777,369v-9,-9,-22,-15,-35,-15c728,354,716,360,707,369v-9,9,-15,21,-15,35c692,405,692,405,692,405v2,1,4,2,6,2c698,406,698,405,698,404v,-24,20,-43,44,-43c766,361,785,380,785,404xm777,404v,3,,5,,7c779,410,781,409,783,408v1,-1,1,-3,1,-4c784,392,779,382,771,374v-7,-7,-18,-12,-29,-12c730,362,720,367,712,374v-8,8,-12,18,-12,30c700,405,700,407,700,408v2,1,4,2,7,3c706,409,706,406,706,404v,-20,16,-36,36,-36c761,368,777,384,777,404xm770,404v,3,,6,-1,8c770,413,771,414,772,414v1,,2,-1,3,-2c776,410,776,407,776,404v,-9,-4,-18,-10,-24c760,374,751,370,742,370v-10,,-18,4,-25,10c711,386,707,395,707,404v,3,1,6,1,8c709,413,710,414,711,414v1,,2,-1,3,-2c713,410,713,407,713,404v,-16,13,-29,29,-29c758,375,770,388,770,404xm763,404v,2,,3,-1,5c764,409,766,410,768,411v1,-2,1,-4,1,-7c769,397,766,390,761,385v-5,-5,-12,-8,-19,-8c734,377,727,380,722,385v-4,5,-8,12,-8,19c714,407,715,409,715,411v2,-1,4,-2,6,-2c721,407,721,406,721,404v,-12,9,-21,21,-21c753,383,763,392,763,404xm755,404v,1,,1,,2c757,407,759,407,761,408v,-1,,-3,,-4c761,399,759,394,755,390v-3,-3,-8,-5,-13,-5c736,385,731,387,728,390v-4,4,-6,9,-6,14c722,405,722,407,723,408v1,-1,3,-1,5,-2c728,405,728,405,728,404v,-7,6,-14,14,-14c749,390,755,397,755,404xm748,404v,,,,,1c750,405,752,405,754,406v,-1,,-1,,-2c754,397,748,392,742,392v-7,,-12,5,-12,12c730,405,730,405,730,406v2,-1,3,-1,5,-1c735,404,735,404,735,404v,-4,3,-7,7,-7c745,397,748,400,748,404xm742,399v-3,,-5,2,-5,5c737,404,737,404,737,404v1,,3,,5,c743,404,745,404,747,404v,,,,,c747,401,745,399,742,399xm697,431v,-1,1,-3,2,-4c694,423,688,421,681,421v-7,,-13,2,-18,5c664,428,665,429,666,431v4,-3,9,-4,15,-4c687,427,692,428,697,431xm681,428v-5,,-10,2,-15,4c667,434,668,436,669,438v3,-2,7,-4,12,-4c686,434,690,436,693,438v1,-2,2,-3,3,-5c691,430,686,428,681,428xm700,425v1,-1,3,-3,4,-4c697,416,689,413,681,413v-9,,-16,3,-23,7c659,422,661,423,662,425v5,-3,12,-5,19,-5c688,420,695,422,700,425xm705,419v2,-1,3,-2,5,-4c702,409,692,406,681,406v-11,,-21,3,-29,9c654,416,655,418,657,419v7,-4,15,-7,24,-7c690,412,698,415,705,419xm650,404v,3,-1,6,-2,8c649,413,650,413,651,414v1,-1,2,-2,3,-2c655,409,655,407,655,404v,-9,-4,-18,-10,-24c639,374,630,370,621,370v-10,,-18,4,-24,10c590,386,587,395,587,404v,3,,6,1,8c589,413,589,414,590,414v1,,2,-1,3,-2c592,410,592,407,592,404v,-16,13,-29,29,-29c637,375,650,388,650,404xm642,404v,2,,3,-1,5c643,409,645,410,647,411v1,-2,1,-4,1,-7c648,397,645,390,640,385v-5,-5,-12,-8,-19,-8c613,377,607,380,602,385v-5,5,-8,12,-8,19c594,407,594,409,595,411v1,-1,3,-2,5,-2c600,407,600,406,600,404v,-12,9,-21,21,-21c632,383,642,392,642,404xm634,404v,1,,1,,2c636,407,638,407,640,408v,-1,,-3,,-4c640,399,638,394,635,390v-4,-3,-9,-5,-14,-5c615,385,611,387,607,390v-4,4,-6,9,-6,14c601,405,601,407,602,408v2,-1,3,-1,5,-2c607,405,607,405,607,404v,-7,6,-14,14,-14c628,390,634,397,634,404xm628,404v,,-1,,-1,1c629,405,631,405,633,406v,-1,,-1,,-2c633,397,627,392,621,392v-7,,-12,5,-12,12c609,405,609,405,609,406v2,-1,3,-1,5,-1c614,404,614,404,614,404v,-4,3,-7,7,-7c625,397,628,400,628,404xm621,399v-3,,-5,2,-5,5c616,404,616,404,616,404v1,,3,,5,c623,404,624,404,626,404v,,,,,c626,401,624,399,621,399xm576,431v1,-1,1,-3,2,-4c573,423,567,421,560,421v-7,,-13,2,-19,6c542,428,543,430,544,431v5,-3,10,-4,16,-4c566,427,571,428,576,431xm560,428v-6,,-11,2,-15,5c546,435,546,437,547,439v4,-3,8,-5,13,-5c565,434,569,436,572,438v1,-2,2,-3,3,-5c571,430,565,428,560,428xm579,425v2,-1,3,-3,4,-4c577,416,569,413,560,413v-9,,-17,3,-24,8c538,422,539,424,540,426v6,-4,13,-6,20,-6c567,420,574,422,579,425xm584,419v2,-1,3,-2,5,-4c581,409,571,406,560,406v-11,,-21,3,-29,9c532,417,534,418,535,420v7,-5,16,-8,25,-8c569,412,577,415,584,419xm527,404v,3,,6,-1,8c527,413,528,414,529,414v1,,2,-1,3,-1c532,410,533,407,533,404v,-9,-4,-18,-10,-24c517,374,508,370,499,370v-10,,-18,4,-25,10c468,386,464,395,464,404v,3,1,6,1,8c466,413,467,414,468,414v1,,2,-1,3,-2c470,410,470,407,470,404v,-16,13,-29,29,-29c515,375,527,388,527,404xm520,404v,2,,3,-1,5c521,409,523,410,525,411v,-2,1,-4,1,-7c526,397,523,390,518,385v-5,-5,-12,-8,-19,-8c491,377,484,380,479,385v-5,5,-8,12,-8,19c471,407,472,409,472,411v2,-1,4,-2,6,-2c478,407,478,406,478,404v,-12,9,-21,21,-21c510,383,520,392,520,404xm512,404v,1,,1,,2c514,407,516,407,518,408v,-1,,-3,,-4c518,399,516,394,512,390v-3,-3,-8,-5,-13,-5c493,385,488,387,485,390v-4,4,-6,9,-6,14c479,405,479,407,480,408v1,-1,3,-1,5,-2c485,405,485,405,485,404v,-7,6,-14,14,-14c506,390,512,397,512,404xm505,404v,,,,,1c507,405,509,405,510,406v1,-1,1,-1,1,-2c511,397,505,392,499,392v-7,,-12,5,-12,12c487,405,487,405,487,406v2,-1,3,-1,5,-1c492,404,492,404,492,404v,-4,3,-7,7,-7c502,397,505,400,505,404xm499,399v-3,,-5,2,-5,5c494,404,494,404,494,404v1,,3,,5,c500,404,502,404,504,404v,,,,,c504,401,501,399,499,399xm453,431v1,-1,2,-3,3,-4c451,423,445,421,438,421v-7,,-13,2,-18,5c421,428,422,429,423,431v4,-3,9,-4,15,-4c444,427,449,428,453,431xm438,428v-5,,-10,2,-15,4c424,434,425,436,426,438v3,-2,7,-4,12,-4c442,434,447,436,450,438v1,-2,2,-3,3,-5c448,430,443,428,438,428xm457,425v1,-1,3,-3,4,-4c454,416,446,413,438,413v-9,,-16,3,-23,7c416,422,418,423,419,425v5,-3,12,-5,19,-5c445,420,452,422,457,425xm462,419v2,-1,3,-2,5,-4c459,409,449,406,438,406v-11,,-21,3,-29,9c411,416,412,418,414,419v7,-4,15,-7,24,-7c447,412,455,415,462,419xm407,404v,3,-1,6,-2,8c406,413,407,413,408,414v1,-1,2,-2,3,-2c412,409,412,407,412,404v,-9,-4,-18,-10,-24c396,374,387,370,378,370v-10,,-18,4,-24,10c347,386,344,395,344,404v,3,,6,1,8c346,413,346,414,347,414v1,,2,-1,3,-2c349,410,349,407,349,404v,-16,13,-29,29,-29c394,375,407,388,407,404xm399,404v,2,,3,-1,5c400,409,402,410,404,411v1,-2,1,-4,1,-7c405,397,402,390,397,385v-5,-5,-12,-8,-19,-8c370,377,363,380,359,385v-5,5,-8,12,-8,19c351,407,351,409,352,411v1,-1,3,-2,5,-2c357,407,357,406,357,404v,-12,9,-21,21,-21c389,383,399,392,399,404xm391,404v,1,,1,,2c393,407,395,407,397,408v,-1,,-3,,-4c397,399,395,394,392,390v-4,-3,-9,-5,-14,-5c372,385,368,387,364,390v-4,4,-6,9,-6,14c358,405,358,407,359,408v2,-1,3,-1,5,-2c364,405,364,405,364,404v,-7,6,-14,14,-14c385,390,391,397,391,404xm384,404v,,,,,1c386,405,388,405,390,406v,-1,,-1,,-2c390,397,384,392,378,392v-7,,-12,5,-12,12c366,405,366,405,366,406v2,-1,3,-1,5,-1c371,404,371,404,371,404v,-4,3,-7,7,-7c381,397,384,400,384,404xm378,399v-3,,-5,2,-5,5c373,404,373,404,373,404v1,,3,,5,c379,404,381,404,383,404v,,,,,c383,401,381,399,378,399xm333,431v,-1,1,-3,2,-4c330,423,324,421,317,421v-7,,-13,2,-19,6c299,428,300,430,301,431v5,-3,10,-4,16,-4c323,427,328,428,333,431xm317,428v-6,,-11,2,-15,5c303,435,304,437,304,439v4,-3,8,-5,13,-5c322,434,326,436,329,438v1,-2,2,-3,3,-5c328,430,322,428,317,428xm336,425v2,-1,3,-3,4,-4c334,416,326,413,317,413v-9,,-17,3,-24,8c295,422,296,424,297,425v6,-3,13,-5,20,-5c324,420,331,422,336,425xm341,419v2,-1,3,-2,5,-4c338,409,328,406,317,406v-11,,-21,3,-29,9c289,417,291,418,292,420v7,-5,16,-8,25,-8c326,412,334,415,341,419xm285,404v,3,-1,6,-2,8c284,413,285,414,286,414v1,,2,-1,3,-2c290,410,290,407,290,404v,-9,-4,-18,-10,-24c274,374,265,370,256,370v-10,,-18,4,-24,10c225,386,222,395,222,404v,3,,6,1,8c224,413,225,414,225,414v1,,2,-1,3,-2c228,410,227,407,227,404v,-16,13,-29,29,-29c272,375,285,388,285,404xm277,404v,2,,3,-1,5c278,409,280,410,282,411v1,-2,1,-4,1,-7c283,397,280,390,275,385v-5,-5,-12,-8,-19,-8c248,377,242,380,237,385v-5,5,-8,12,-8,19c229,407,229,409,230,411v1,-1,3,-2,5,-2c235,407,235,406,235,404v,-12,9,-21,21,-21c268,383,277,392,277,404xm269,404v,1,,1,,2c271,407,273,407,275,408v,-1,,-3,,-4c275,399,273,394,270,390v-4,-3,-9,-5,-14,-5c250,385,246,387,242,390v-3,4,-6,9,-6,14c236,405,237,407,237,408v2,-1,4,-1,5,-2c242,405,242,405,242,404v,-7,6,-14,14,-14c263,390,269,397,269,404xm263,404v,,,,,1c264,405,266,405,268,406v,-1,,-1,,-2c268,397,262,392,256,392v-7,,-12,5,-12,12c244,405,244,405,244,406v2,-1,3,-1,5,-1c249,404,249,404,249,404v,-4,3,-7,7,-7c260,397,263,400,263,404xm256,399v-3,,-5,2,-5,5c251,404,251,404,251,404v1,,3,,5,c258,404,259,404,261,404v,,,,,c261,401,259,399,256,399xm211,431v1,-1,2,-3,3,-4c208,423,202,421,195,421v-7,,-13,2,-18,5c178,428,179,429,180,431v4,-3,9,-4,15,-4c201,427,206,428,211,431xm195,428v-5,,-10,2,-14,4c182,434,182,436,183,438v4,-2,8,-4,12,-4c200,434,204,436,208,438v,-2,1,-3,2,-5c206,430,201,428,195,428xm214,425v2,-1,3,-3,4,-4c212,416,204,413,195,413v-8,,-16,3,-23,7c174,422,175,423,176,425v6,-3,12,-5,19,-5c202,420,209,422,214,425xm219,419v2,-1,3,-2,5,-4c216,409,206,406,195,406v-11,,-21,3,-29,9c168,416,170,418,171,419v7,-4,15,-7,24,-7c204,412,212,415,219,419xm181,73v1,1,1,3,2,5c187,76,191,75,195,75v5,,9,1,13,4c208,77,209,75,210,73v-4,-3,-9,-4,-15,-4c190,69,185,70,181,73xm195,67v6,,11,2,16,5c212,70,213,68,214,67v-6,-3,-12,-5,-19,-5c188,62,182,63,177,67v1,1,2,3,3,4c184,69,189,67,195,67xm184,80v,2,1,4,1,6c188,84,191,82,195,82v4,,8,2,10,5c206,85,206,83,207,80v-3,-2,-7,-4,-12,-4c191,76,187,78,184,80xm205,96v,-2,,-5,,-7c203,86,199,84,195,84v-4,,-7,2,-9,4c186,91,186,93,186,96v,,,,,1c187,97,188,96,188,96v,,,,,c188,92,191,89,195,89v4,,7,3,7,7c202,96,202,96,202,96v1,1,2,1,3,1c205,97,205,96,205,96xm195,91v-3,,-5,2,-5,5c190,96,190,96,190,96v2,,3,,5,c197,96,198,96,200,96v,,,,,c200,93,198,91,195,91xm166,107v2,1,4,2,5,4c178,106,186,104,195,104v9,,17,2,24,7c221,110,222,108,224,107v-8,-6,-18,-9,-29,-9c184,98,174,101,166,107xm302,73v1,2,2,4,2,6c308,76,312,75,317,75v5,,9,1,12,4c330,77,331,75,332,73v-4,-3,-10,-4,-15,-4c311,69,306,70,302,73xm317,67v6,,11,2,16,5c333,70,334,68,335,67v-5,-3,-11,-5,-18,-5c310,62,304,64,298,67v1,2,2,3,3,5c306,69,311,67,317,67xm305,80v,3,1,5,1,7c309,84,313,82,317,82v4,,8,2,10,5c328,85,328,83,329,80v-3,-2,-8,-4,-12,-4c312,76,308,78,305,80xm327,96v,-2,,-5,,-7c325,86,321,84,317,84v-4,,-8,2,-10,6c307,92,307,94,307,96v,,,1,,1c308,97,309,97,310,96v,,,,,c310,92,313,89,317,89v4,,7,3,7,7c324,96,324,96,324,96v1,1,2,1,3,1c327,97,327,96,327,96xm317,91v-3,,-5,2,-5,5c312,96,312,96,312,96v2,,3,,5,c319,96,320,96,322,96v,,,,,c322,93,320,91,317,91xm288,107v1,1,3,3,4,4c299,106,308,104,317,104v9,,17,2,24,7c343,110,344,108,346,107v-8,-6,-18,-9,-29,-9c306,98,296,101,288,107xm423,73v1,1,2,3,3,5c429,76,433,75,438,75v4,,9,1,12,4c451,77,452,75,453,73v-5,-3,-10,-4,-15,-4c433,69,428,70,423,73xm438,67v6,,11,2,15,5c454,70,455,68,456,67v-5,-3,-11,-5,-18,-5c431,62,425,63,420,67v1,1,2,3,3,4c427,69,432,67,438,67xm426,80v1,2,2,4,2,6c431,84,434,82,438,82v4,,8,2,10,5c449,85,449,83,450,80v-4,-2,-8,-4,-12,-4c434,76,430,78,426,80xm447,96v,-2,1,-5,1,-7c446,86,442,84,438,84v-4,,-7,2,-10,4c429,91,429,93,429,96v,,,,,1c430,97,430,96,431,96v,,,,,c431,92,434,89,438,89v3,,6,3,6,7c444,96,444,96,444,96v1,1,2,1,3,1c447,97,447,96,447,96xm438,91v-3,,-5,2,-5,5c433,96,433,96,433,96v1,,3,,5,c439,96,441,96,443,96v,,,,,c443,93,441,91,438,91xm409,107v2,1,3,2,5,4c421,106,429,104,438,104v9,,17,2,24,7c464,110,465,108,467,107v-8,-6,-18,-9,-29,-9c427,98,417,101,409,107xm545,73v1,2,1,4,2,6c551,76,555,75,560,75v5,,9,1,12,4c573,77,574,75,575,73v-4,-3,-10,-4,-15,-4c554,69,549,70,545,73xm560,67v6,,11,2,16,5c577,70,577,68,578,67v-5,-3,-11,-5,-18,-5c553,62,547,64,541,67v1,2,2,3,3,5c549,69,554,67,560,67xm548,81v,2,1,4,1,7c549,88,549,88,549,88v3,-4,7,-6,11,-6c564,82,568,84,570,87v1,-2,1,-4,2,-7c569,78,564,76,560,76v-5,,-9,2,-12,5xm570,96v,-2,,-5,,-7c568,86,564,84,560,84v-5,,-8,2,-10,6c549,90,549,89,549,89v1,2,1,4,1,7c550,96,550,97,550,97v1,,2,,3,-1c553,96,553,96,553,96v,-4,3,-7,7,-7c564,89,567,92,567,96v,,,,,c568,97,569,97,570,97v,,,-1,,-1xm560,91v-3,,-5,2,-5,5c555,96,555,96,555,96v2,,3,,5,c562,96,563,96,565,96v,,,,,c565,93,563,91,560,91xm531,107v1,1,3,3,4,4c542,107,551,104,560,104v9,,17,2,24,7c586,110,587,108,589,107v-8,-6,-18,-9,-29,-9c549,98,539,101,531,107xm666,73v1,1,2,3,3,5c672,76,676,75,681,75v5,,9,1,12,4c694,77,695,75,696,73v-5,-3,-10,-4,-15,-4c676,69,671,70,666,73xm681,67v6,,11,2,16,5c697,70,698,68,699,67v-5,-3,-11,-5,-18,-5c674,62,668,63,663,67v1,1,2,3,3,4c670,69,675,67,681,67xm669,80v1,2,2,4,2,6c674,84,677,82,681,82v4,,8,2,10,5c692,85,692,83,693,80v-3,-2,-8,-4,-12,-4c677,76,673,78,669,80xm690,96v,-2,1,-5,1,-7c689,86,685,84,681,84v-4,,-7,2,-10,4c672,91,672,93,672,96v,,,,,1c673,97,673,96,674,96v,,,,,c674,92,677,89,681,89v4,,6,3,6,7c687,96,687,96,687,96v1,1,2,1,4,1c690,97,690,96,690,96xm681,91v-3,,-5,2,-5,5c676,96,676,96,676,96v1,,3,,5,c683,96,684,96,686,96v,,,,,c686,93,684,91,681,91xm652,107v2,1,3,2,5,4c664,106,672,104,681,104v9,,17,2,24,7c707,110,708,108,710,107v-8,-6,-18,-9,-29,-9c670,98,660,101,652,107xm690,404v,-2,1,-4,1,-6c689,394,685,392,681,392v-4,,-7,2,-10,5c672,399,672,402,672,404v,,,1,,1c673,405,673,405,674,405v,-1,,-1,,-1c674,400,677,397,681,397v4,,6,3,6,7c687,404,687,404,687,405v1,,2,,4,c690,405,690,404,690,404xm681,399v-3,,-5,2,-5,5c676,404,676,404,676,404v1,,3,,5,c683,404,684,404,686,404v,,,,,c686,401,684,399,681,399xm691,395v1,-2,1,-4,2,-6c690,386,685,385,681,385v-4,,-8,1,-12,3c670,390,671,392,671,395v3,-3,6,-5,10,-5c685,390,689,392,691,395xm664,404v,1,,2,,3c666,406,668,406,670,405v,,,-1,,-1c670,390,665,378,656,369v-9,-9,-21,-15,-35,-15c607,354,595,360,586,369v-9,9,-15,21,-15,35c571,405,571,405,571,405v2,1,4,2,6,2c577,406,577,405,577,404v,-24,20,-43,44,-43c645,361,664,380,664,404xm657,404v,2,-1,4,-1,7c658,409,660,408,663,408v,-2,,-3,,-4c663,392,658,382,650,374v-7,-7,-18,-12,-29,-12c609,362,599,367,591,374v-7,8,-12,18,-12,30c579,405,579,407,579,408v2,1,5,2,7,3c585,409,585,406,585,404v,-20,16,-36,36,-36c641,368,657,384,657,404xm570,404v,-2,,-4,,-6c568,394,564,392,560,392v-5,,-8,3,-10,6c549,398,549,397,549,397v1,2,1,5,1,7c550,404,550,405,550,405v1,,2,,3,c553,404,553,404,553,404v,-4,3,-7,7,-7c564,397,567,400,567,404v,,,,,1c568,405,569,405,570,405v,,,-1,,-1xm560,399v-3,,-5,2,-5,5c555,404,555,404,555,404v2,,3,,5,c562,404,563,404,565,404v,,,,,c565,401,563,399,560,399xm570,395v1,-2,1,-4,2,-6c569,386,564,385,560,385v-5,,-9,1,-12,4c548,391,549,394,549,396v,,,,,c552,393,556,390,560,390v4,,8,2,10,5xm542,404v,1,,2,,3c544,407,546,406,548,406v,-1,,-1,,-2c548,390,543,378,534,369v-9,-9,-22,-15,-35,-15c485,354,473,360,464,369v-9,9,-15,21,-15,35c449,405,449,405,449,405v2,1,4,2,6,2c455,406,455,405,455,404v,-24,20,-43,44,-43c523,361,542,380,542,404xm534,404v,3,,5,,7c536,410,538,409,540,408v,-1,1,-3,1,-4c541,392,536,382,528,374v-7,-7,-18,-12,-29,-12c487,362,477,367,469,374v-8,8,-12,18,-12,30c457,405,457,407,457,408v2,1,4,2,7,3c463,409,463,406,463,404v,-20,16,-36,36,-36c518,368,534,384,534,404xm447,404v,-2,1,-4,1,-6c446,394,442,392,438,392v-4,,-7,2,-10,5c429,399,429,402,429,404v,,,1,,1c430,405,430,405,431,405v,-1,,-1,,-1c431,400,434,397,438,397v3,,6,3,6,7c444,404,444,404,444,405v1,,2,,3,c447,405,447,404,447,404xm438,399v-3,,-5,2,-5,5c433,404,433,404,433,404v1,,3,,5,c439,404,441,404,443,404v,,,,,c443,401,441,399,438,399xm448,395v1,-2,1,-4,2,-6c446,386,442,385,438,385v-4,,-8,1,-12,3c427,390,428,392,428,395v3,-3,6,-5,10,-5c442,390,446,392,448,395xm421,404v,1,,2,,3c423,406,425,406,427,405v,,,-1,,-1c427,390,422,378,413,369v-9,-9,-22,-15,-35,-15c364,354,352,360,343,369v-9,9,-15,21,-15,35c328,405,328,405,328,405v2,1,4,2,6,2c334,406,334,405,334,404v,-24,20,-43,44,-43c402,361,421,380,421,404xm414,404v,2,-1,4,-1,7c415,409,417,408,420,408v,-2,,-3,,-4c420,392,415,382,407,374v-7,-7,-18,-12,-29,-12c366,362,356,367,348,374v-7,8,-12,18,-12,30c336,405,336,407,336,408v2,1,5,2,7,3c342,409,342,406,342,404v,-20,16,-36,36,-36c398,368,414,384,414,404xm327,404v,-2,,-4,,-6c325,394,321,392,317,392v-4,,-8,2,-10,6c307,400,307,402,307,404v,,,1,,1c308,405,309,405,310,405v,-1,,-1,,-1c310,400,313,397,317,397v4,,7,3,7,7c324,404,324,404,324,405v1,,2,,3,c327,405,327,404,327,404xm317,399v-3,,-5,2,-5,5c312,404,312,404,312,404v2,,3,,5,c319,404,320,404,322,404v,,,,,c322,401,320,399,317,399xm327,395v1,-2,1,-4,2,-6c326,386,321,385,317,385v-5,,-9,1,-12,4c305,391,306,393,306,396v3,-4,7,-6,11,-6c321,390,325,392,327,395xm299,404v,1,,2,,3c301,407,303,406,305,406v,-1,1,-1,1,-2c306,390,300,378,291,369v-9,-9,-21,-15,-35,-15c242,354,230,360,221,369v-9,9,-15,21,-15,35c206,405,206,405,206,405v2,1,4,2,7,2c212,406,212,405,212,404v,-24,20,-43,44,-43c280,361,299,380,299,404xm292,404v,3,-1,5,-1,7c293,410,295,409,298,408v,-1,,-3,,-4c298,392,293,382,286,374v-8,-7,-19,-12,-30,-12c244,362,234,367,226,374v-7,8,-12,18,-12,30c214,405,214,407,214,408v2,1,5,2,7,3c220,409,220,406,220,404v,-20,16,-36,36,-36c276,368,292,384,292,404xm220,353v,-20,16,-36,36,-36c276,317,292,333,292,353v,2,-1,5,-1,7c293,359,295,358,298,357v,-2,,-3,,-4c298,341,293,331,286,323v-8,-8,-19,-12,-30,-12c244,311,234,315,226,323v-7,8,-12,18,-12,30c214,354,214,355,214,357v2,,5,2,7,3c220,357,220,355,220,353xm212,353v,-24,20,-44,44,-44c280,309,299,329,299,353v,1,,2,,3c301,355,303,355,305,354v,,1,-1,1,-1c306,339,300,327,291,318v-9,-9,-21,-15,-35,-15c242,303,230,309,221,318v-9,9,-15,21,-15,35c206,353,206,354,206,354v2,1,4,1,7,2c212,355,212,354,212,353xm220,301v,-19,16,-36,36,-36c276,265,292,282,292,301v,3,-1,5,-1,8c293,307,295,306,298,305v,-1,,-2,,-4c298,290,293,279,286,272v-8,-8,-19,-13,-30,-13c244,259,234,264,226,272v-7,7,-12,18,-12,29c214,303,214,304,214,305v2,1,5,2,7,3c220,306,220,304,220,301xm212,301v,-24,20,-43,44,-43c280,258,299,277,299,301v,1,,3,,4c301,304,303,303,305,303v,-1,1,-1,1,-2c306,288,300,275,291,266v-9,-9,-21,-14,-35,-14c242,252,230,257,221,266v-9,9,-15,22,-15,35c206,302,206,302,206,303v2,,4,1,7,2c212,303,212,302,212,301xm220,250v,-20,16,-36,36,-36c276,214,292,230,292,250v,2,-1,5,-1,7c293,256,295,255,298,254v,-1,,-3,,-4c298,238,293,228,286,220v-8,-7,-19,-12,-30,-12c244,208,234,213,226,220v-7,8,-12,18,-12,30c214,251,214,253,214,254v2,1,5,2,7,3c220,255,220,252,220,250xm212,250v,-24,20,-44,44,-44c280,206,299,226,299,250v,1,,2,,3c301,252,303,252,305,251v,,1,-1,1,-1c306,236,300,224,291,215v-9,-9,-21,-15,-35,-15c242,200,230,206,221,215v-9,9,-15,21,-15,35c206,250,206,251,206,251v2,1,4,1,7,2c212,252,212,251,212,250xm220,199v,-20,16,-36,36,-36c276,163,292,179,292,199v,2,-1,4,-1,7c293,205,295,203,298,202v,-1,,-2,,-3c298,187,293,176,286,169v-8,-8,-19,-12,-30,-12c244,157,234,161,226,169v-7,7,-12,18,-12,30c214,200,214,201,214,202v2,1,5,2,7,4c220,203,220,201,220,199xm212,199v,-24,20,-44,44,-44c280,155,299,175,299,199v,1,,2,,3c301,201,303,200,305,200v,,1,-1,1,-1c306,185,300,172,291,163v-9,-9,-21,-14,-35,-14c242,149,230,154,221,163v-9,9,-15,22,-15,36c206,199,206,199,206,200v2,,4,1,7,2c212,201,212,200,212,199xm220,147v,-20,16,-36,36,-36c276,111,292,127,292,147v,3,-1,5,-1,7c293,153,295,152,298,151v,-1,,-3,,-4c298,136,293,125,286,117v-8,-7,-19,-12,-30,-12c244,105,234,110,226,117v-7,8,-12,19,-12,30c214,148,214,150,214,151v2,1,5,2,7,3c220,152,220,150,220,147xm212,147v,-24,20,-43,44,-43c280,104,299,123,299,147v,1,,2,,3c301,150,303,149,305,149v,-1,1,-1,1,-2c306,133,300,121,291,112,282,103,270,98,256,98v-14,,-26,5,-35,14c212,121,206,133,206,147v,1,,1,,2c208,149,210,150,213,150v-1,-1,-1,-2,-1,-3xm285,96v,3,-1,5,-2,8c284,105,285,105,286,106v1,-1,2,-1,3,-2c290,102,290,99,290,96v,-10,-4,-18,-10,-24c274,65,265,62,256,62v-10,,-18,3,-24,10c225,78,222,86,222,96v,3,,5,1,8c224,105,225,105,225,106v1,-1,2,-1,3,-2c228,101,227,99,227,96v,-16,13,-29,29,-29c272,67,285,80,285,96xm277,96v,1,,3,-1,4c278,101,280,102,282,103v1,-2,1,-5,1,-7c283,88,280,81,275,77v-5,-5,-12,-8,-19,-8c248,69,242,72,237,77v-5,4,-8,11,-8,19c229,98,229,101,230,103v1,-1,3,-2,5,-3c235,99,235,97,235,96v,-12,9,-21,21,-21c268,75,277,84,277,96xm269,96v,,,1,,2c271,98,273,99,275,100v,-2,,-3,,-4c275,90,273,86,270,82v-4,-4,-9,-6,-14,-6c250,76,246,78,242,82v-3,4,-6,8,-6,14c236,97,237,98,237,100v2,-1,4,-2,5,-2c242,97,242,96,242,96v,-8,6,-14,14,-14c263,82,269,88,269,96xm263,96v,,,,,c264,97,266,97,268,97v,,,-1,,-1c268,89,262,84,256,84v-7,,-12,5,-12,12c244,96,244,97,244,97v2,,3,,5,-1c249,96,249,96,249,96v,-4,3,-7,7,-7c260,89,263,92,263,96xm256,91v-3,,-5,2,-5,5c251,96,251,96,251,96v1,,3,,5,c258,96,259,96,261,96v,,,,,c261,93,259,91,256,91xm407,96v,3,-1,5,-2,8c406,105,407,105,408,106v1,-1,2,-2,3,-3c412,101,412,98,412,96v,-10,-4,-18,-10,-24c396,65,387,62,378,62v-10,,-18,3,-24,10c347,78,344,86,344,96v,3,,5,1,8c346,105,346,105,347,106v1,-1,2,-1,3,-2c349,101,349,99,349,96v,-16,13,-29,29,-29c394,67,407,80,407,96xm399,96v,1,,3,-1,4c400,101,402,102,404,103v1,-2,1,-5,1,-7c405,88,402,81,397,77v-5,-5,-12,-8,-19,-8c370,69,363,72,359,77v-5,4,-8,11,-8,19c351,98,351,101,352,103v1,-1,3,-2,5,-3c357,99,357,97,357,96v,-12,9,-21,21,-21c389,75,399,84,399,96xm391,96v,,,1,,2c393,98,395,99,397,100v,-2,,-3,,-4c397,90,395,86,392,82v-4,-4,-9,-6,-14,-6c372,76,368,78,364,82v-4,4,-6,8,-6,14c358,97,358,98,359,100v2,-1,3,-2,5,-2c364,97,364,96,364,96v,-8,6,-14,14,-14c385,82,391,88,391,96xm384,96v,,,,,c386,97,388,97,390,97v,,,-1,,-1c390,89,384,84,378,84v-7,,-12,5,-12,12c366,96,366,97,366,97v2,,3,,5,-1c371,96,371,96,371,96v,-4,3,-7,7,-7c381,89,384,92,384,96xm378,91v-3,,-5,2,-5,5c373,96,373,96,373,96v1,,3,,5,c379,96,381,96,383,96v,,,,,c383,93,381,91,378,91xm343,112v-9,9,-15,21,-15,35c328,148,328,148,328,149v2,,4,1,6,1c334,149,334,148,334,147v,-24,20,-43,44,-43c402,104,421,123,421,147v,1,,2,,3c423,149,425,149,427,148v,,,,,-1c427,133,422,121,413,112,404,103,391,98,378,98v-14,,-26,5,-35,14xm527,96v,3,,5,-1,8c527,105,528,105,529,106v1,,2,-1,3,-2c532,102,533,99,533,96v,-10,-4,-18,-10,-24c517,65,508,62,499,62v-10,,-18,3,-25,10c468,78,464,86,464,96v,3,1,5,1,8c466,105,467,105,468,106v1,-1,2,-1,3,-2c470,101,470,99,470,96v,-16,13,-29,29,-29c515,67,527,80,527,96xm520,96v,1,,3,-1,4c521,101,523,102,525,103v,-2,1,-5,1,-7c526,88,523,81,518,77v-5,-5,-12,-8,-19,-8c491,69,484,72,479,77v-5,4,-8,11,-8,19c471,98,472,101,472,103v2,-1,4,-2,6,-3c478,99,478,97,478,96v,-12,9,-21,21,-21c510,75,520,84,520,96xm512,96v,,,1,,2c514,98,516,99,518,100v,-2,,-3,,-4c518,90,516,86,512,82v-3,-4,-8,-6,-13,-6c493,76,488,78,485,82v-4,4,-6,8,-6,14c479,97,479,98,480,100v1,-1,3,-2,5,-2c485,97,485,96,485,96v,-8,6,-14,14,-14c506,82,512,88,512,96xm505,96v,,,,,c507,97,509,97,510,97v1,,1,-1,1,-1c511,89,505,84,499,84v-7,,-12,5,-12,12c487,96,487,97,487,97v2,,3,,5,-1c492,96,492,96,492,96v,-4,3,-7,7,-7c502,89,505,92,505,96xm499,91v-3,,-5,2,-5,5c494,96,494,96,494,96v1,,3,,5,c500,96,502,96,504,96v,,,,,c504,93,501,91,499,91xm464,112v-9,9,-15,21,-15,35c449,148,449,148,449,149v2,,4,1,6,1c455,149,455,148,455,147v,-24,20,-43,44,-43c523,104,542,123,542,147v,1,,2,,4c544,150,546,149,548,149v,-1,,-1,,-2c548,133,543,121,534,112,525,103,512,98,499,98v-14,,-26,5,-35,14xm650,96v,3,-1,5,-2,8c649,105,650,105,651,106v1,-1,2,-2,3,-3c655,101,655,98,655,96v,-10,-4,-18,-10,-24c639,65,630,62,621,62v-10,,-18,3,-24,10c590,78,587,86,587,96v,3,,5,1,8c589,105,589,105,590,106v1,-1,2,-1,3,-2c592,101,592,99,592,96v,-16,13,-29,29,-29c637,67,650,80,650,96xm642,96v,1,,3,-1,4c643,101,645,102,647,103v1,-2,1,-5,1,-7c648,88,645,81,640,77v-5,-5,-12,-8,-19,-8c613,69,607,72,602,77v-5,4,-8,11,-8,19c594,98,594,101,595,103v1,-1,3,-2,5,-3c600,99,600,97,600,96v,-12,9,-21,21,-21c632,75,642,84,642,96xm634,96v,,,1,,2c636,98,638,99,640,100v,-2,,-3,,-4c640,90,638,86,635,82v-4,-4,-9,-6,-14,-6c615,76,611,78,607,82v-4,4,-6,8,-6,14c601,97,601,98,602,100v2,-1,3,-2,5,-2c607,97,607,96,607,96v,-8,6,-14,14,-14c628,82,634,88,634,96xm628,96v,,-1,,-1,c629,97,631,97,633,97v,,,-1,,-1c633,89,627,84,621,84v-7,,-12,5,-12,12c609,96,609,97,609,97v2,,3,,5,-1c614,96,614,96,614,96v,-4,3,-7,7,-7c625,89,628,92,628,96xm621,91v-3,,-5,2,-5,5c616,96,616,96,616,96v1,,3,,5,c623,96,624,96,626,96v,,,,,c626,93,624,91,621,91xm586,112v-9,9,-15,21,-15,35c571,148,571,148,571,149v2,,4,1,6,1c577,149,577,148,577,147v,-24,20,-43,44,-43c645,104,664,123,664,147v,1,,2,,3c666,149,668,149,670,148v,,,,,-1c670,133,665,121,656,112,647,103,635,98,621,98v-14,,-26,5,-35,14xm657,147v,2,-1,5,-1,7c658,153,660,152,663,151v,-1,,-3,,-4c663,136,658,125,650,117v-7,-7,-18,-12,-29,-12c609,105,599,110,591,117v-7,8,-12,19,-12,30c579,148,579,150,579,151v2,1,5,2,7,3c585,152,585,150,585,147v,-20,16,-36,36,-36c641,111,657,127,657,147xm664,199v,1,,1,,2c666,201,668,200,670,200v,-1,,-1,,-1c670,185,665,172,656,163v-9,-9,-21,-14,-35,-14c607,149,595,154,586,163v-9,9,-15,22,-15,36c571,199,571,199,571,200v2,,4,1,6,2c577,201,577,200,577,199v,-24,20,-44,44,-44c645,155,664,175,664,199xm657,199v,2,-1,4,-1,6c658,204,660,203,663,202v,-1,,-2,,-3c663,187,658,176,650,169v-7,-8,-18,-12,-29,-12c609,157,599,161,591,169v-7,7,-12,18,-12,30c579,200,579,201,579,202v2,1,5,2,7,4c585,203,585,201,585,199v,-20,16,-36,36,-36c641,163,657,179,657,199xm664,250v,1,,2,,3c666,252,668,252,670,251v,,,-1,,-1c670,236,665,224,656,215v-9,-9,-21,-15,-35,-15c607,200,595,206,586,215v-9,9,-15,21,-15,35c571,250,571,251,571,251v2,1,4,1,6,2c577,252,577,251,577,250v,-24,20,-44,44,-44c645,206,664,226,664,250xm657,250v,2,-1,4,-1,6c658,255,660,254,663,253v,-1,,-2,,-3c663,238,658,228,650,220v-7,-7,-18,-12,-29,-12c609,208,599,213,591,220v-7,8,-12,18,-12,30c579,251,579,253,579,254v2,1,5,2,7,3c585,255,585,252,585,250v,-20,16,-36,36,-36c641,214,657,230,657,250xm664,301v,1,,2,,3c666,304,668,303,670,303v,-1,,-1,,-2c670,288,665,275,656,266v-9,-9,-21,-14,-35,-14c607,252,595,257,586,266v-9,9,-15,22,-15,35c571,302,571,302,571,303v2,,4,1,6,2c577,303,577,302,577,301v,-24,20,-43,44,-43c645,258,664,277,664,301xm657,301v,3,-1,5,-1,7c658,307,660,306,663,305v,-1,,-3,,-4c663,290,658,279,650,272v-7,-8,-18,-13,-29,-13c609,259,599,264,591,272v-7,7,-12,18,-12,29c579,303,579,304,579,305v2,1,5,2,7,3c585,306,585,304,585,301v,-19,16,-36,36,-36c641,265,657,282,657,301xm664,353v,1,,2,,3c666,355,668,354,670,354v,-1,,-1,,-1c670,339,665,327,656,318v-9,-9,-21,-15,-35,-15c607,303,595,309,586,318v-9,9,-15,21,-15,35c571,353,571,354,571,354v2,1,4,1,6,2c577,355,577,354,577,353v,-24,20,-44,44,-44c645,309,664,329,664,353xm657,353v,2,-1,4,-1,6c658,358,660,357,663,356v,-1,,-2,,-3c663,341,658,331,650,323v-7,-8,-18,-12,-29,-12c609,311,599,315,591,323v-7,8,-12,18,-12,30c579,354,579,355,579,357v2,,5,2,7,3c585,358,585,355,585,353v,-20,16,-36,36,-36c641,317,657,333,657,353xm650,353v,3,-1,5,-2,8c649,361,650,362,651,363v1,-1,2,-2,3,-3c655,358,655,355,655,353v,-10,-4,-18,-10,-25c639,322,630,318,621,318v-10,,-18,4,-24,10c590,335,587,343,587,353v,3,,5,1,8c589,362,589,362,590,363v1,-1,2,-1,3,-2c592,358,592,356,592,353v,-16,13,-29,29,-29c637,324,650,337,650,353xm642,353v,1,,3,-1,4c643,358,645,359,647,360v1,-2,1,-5,1,-7c648,345,645,338,640,333v-5,-5,-12,-8,-19,-8c613,325,607,328,602,333v-5,5,-8,12,-8,20c594,355,594,358,595,360v1,-1,3,-2,5,-3c600,356,600,354,600,353v,-12,9,-21,21,-21c632,332,642,341,642,353xm634,353v,,,1,,2c636,355,638,356,640,357v,-2,,-3,,-4c640,347,638,342,635,339v-4,-4,-9,-6,-14,-6c615,333,611,335,607,339v-4,3,-6,8,-6,14c601,354,601,355,602,357v2,-1,3,-2,5,-2c607,354,607,353,607,353v,-8,6,-14,14,-14c628,339,634,345,634,353xm628,353v,,-1,,-1,c629,354,631,354,633,354v,,,-1,,-1c633,346,627,341,621,341v-7,,-12,5,-12,12c609,353,609,354,609,354v2,,3,,5,-1c614,353,614,353,614,353v,-4,3,-7,7,-7c625,346,628,349,628,353xm621,348v-3,,-5,2,-5,5c616,353,616,353,616,353v1,,3,,5,c623,353,624,353,626,353v,,,,,c626,350,624,348,621,348xm576,380v1,-2,1,-3,2,-5c573,372,567,370,560,370v-7,,-13,2,-19,5c542,377,543,379,544,380v5,-3,10,-5,16,-5c566,375,571,377,576,380xm560,377v-6,,-11,2,-15,5c546,383,546,385,547,387v4,-2,8,-4,13,-4c565,383,569,385,572,387v1,-2,2,-4,3,-6c571,378,565,377,560,377xm579,374v2,-2,3,-3,4,-5c577,365,569,362,560,362v-9,,-17,3,-24,7c538,371,539,373,540,374v6,-4,13,-6,20,-6c567,368,574,370,579,374xm584,368v2,-1,3,-3,5,-4c581,358,571,354,560,354v-11,,-21,4,-29,10c532,365,534,367,535,368v7,-5,16,-7,25,-7c569,361,577,363,584,368xm527,353v,3,,5,-1,8c527,362,528,362,529,363v1,-1,2,-1,3,-2c532,359,533,356,533,353v,-10,-4,-18,-10,-25c517,322,508,318,499,318v-10,,-18,4,-25,10c468,335,464,343,464,353v,3,1,5,1,8c466,362,467,362,468,363v1,-1,2,-1,3,-2c470,358,470,356,470,353v,-16,13,-29,29,-29c515,324,527,337,527,353xm520,353v,1,,3,-1,4c521,358,523,359,525,360v,-2,1,-5,1,-7c526,345,523,338,518,333v-5,-5,-12,-8,-19,-8c491,325,484,328,479,333v-5,5,-8,12,-8,20c471,355,472,358,472,360v2,-1,4,-2,6,-3c478,356,478,354,478,353v,-12,9,-21,21,-21c510,332,520,341,520,353xm512,353v,,,1,,2c514,355,516,356,518,357v,-2,,-3,,-4c518,347,516,342,512,339v-3,-4,-8,-6,-13,-6c493,333,488,335,485,339v-4,3,-6,8,-6,14c479,354,479,355,480,357v1,-1,3,-2,5,-2c485,354,485,353,485,353v,-8,6,-14,14,-14c506,339,512,345,512,353xm505,353v,,,,,c507,354,509,354,510,354v1,,1,-1,1,-1c511,346,505,341,499,341v-7,,-12,5,-12,12c487,353,487,354,487,354v2,,3,,5,-1c492,353,492,353,492,353v,-4,3,-7,7,-7c502,346,505,349,505,353xm499,348v-3,,-5,2,-5,5c494,353,494,353,494,353v1,,3,,5,c500,353,502,353,504,353v,,,,,c504,350,501,348,499,348xm453,380v1,-2,2,-3,3,-5c451,372,445,370,438,370v-7,,-13,2,-18,5c421,376,422,378,423,379v4,-2,9,-4,15,-4c444,375,449,377,453,380xm438,377v-5,,-10,1,-15,4c424,383,425,385,426,387v3,-3,7,-4,12,-4c442,383,447,385,450,387v1,-2,2,-4,3,-6c448,378,443,377,438,377xm457,374v1,-2,3,-3,4,-5c454,365,446,362,438,362v-9,,-16,3,-23,7c416,370,418,372,419,374v5,-4,12,-6,19,-6c445,368,452,370,457,374xm462,368v2,-1,3,-3,5,-4c459,358,449,354,438,354v-11,,-21,4,-29,10c411,365,412,366,414,368v7,-5,15,-7,24,-7c447,361,455,363,462,368xm407,353v,3,-1,5,-2,8c406,361,407,362,408,363v1,-1,2,-2,3,-3c412,358,412,355,412,353v,-10,-4,-18,-10,-25c396,322,387,318,378,318v-10,,-18,4,-24,10c347,335,344,343,344,353v,3,,5,1,8c346,362,346,362,347,363v1,-1,2,-1,3,-2c349,358,349,356,349,353v,-16,13,-29,29,-29c394,324,407,337,407,353xm399,353v,1,,3,-1,4c400,358,402,359,404,360v1,-2,1,-5,1,-7c405,345,402,338,397,333v-5,-5,-12,-8,-19,-8c370,325,363,328,359,333v-5,5,-8,12,-8,20c351,355,351,358,352,360v1,-1,3,-2,5,-3c357,356,357,354,357,353v,-12,9,-21,21,-21c389,332,399,341,399,353xm391,353v,,,1,,2c393,355,395,356,397,357v,-2,,-3,,-4c397,347,395,342,392,339v-4,-4,-9,-6,-14,-6c372,333,368,335,364,339v-4,3,-6,8,-6,14c358,354,358,355,359,357v2,-1,3,-2,5,-2c364,354,364,353,364,353v,-8,6,-14,14,-14c385,339,391,345,391,353xm384,353v,,,,,c386,354,388,354,390,354v,,,-1,,-1c390,346,384,341,378,341v-7,,-12,5,-12,12c366,353,366,354,366,354v2,,3,,5,-1c371,353,371,353,371,353v,-4,3,-7,7,-7c381,346,384,349,384,353xm378,348v-3,,-5,2,-5,5c373,353,373,353,373,353v1,,3,,5,c379,353,381,353,383,353v,,,,,c383,350,381,348,378,348xm333,380v,-2,1,-3,2,-5c330,372,324,370,317,370v-7,,-13,2,-19,5c299,377,300,378,301,380v5,-3,10,-5,16,-5c323,375,328,377,333,380xm317,377v-6,,-11,2,-15,4c303,383,304,385,304,387v4,-2,8,-4,13,-4c322,383,326,385,329,387v1,-2,2,-4,3,-6c328,378,322,377,317,377xm336,374v2,-2,3,-3,4,-5c334,365,326,362,317,362v-9,,-17,3,-24,7c295,371,296,372,297,374v6,-4,13,-6,20,-6c324,368,331,370,336,374xm341,368v2,-1,3,-3,5,-4c338,358,328,354,317,354v-11,,-21,4,-29,10c289,365,291,367,292,368v7,-5,16,-7,25,-7c326,361,334,363,341,368xm302,125v1,1,2,3,2,5c308,128,312,126,317,126v5,,9,2,12,4c330,128,331,126,332,124v-4,-2,-10,-4,-15,-4c311,120,306,122,302,125xm317,118v6,,11,2,16,5c333,121,334,120,335,118v-5,-3,-11,-5,-18,-5c310,113,304,115,298,118v1,2,2,3,3,5c306,120,311,118,317,118xm305,132v,2,1,4,1,7c309,136,313,134,317,134v4,,8,2,10,5c328,136,328,134,329,132v-3,-3,-8,-4,-12,-4c312,128,308,129,305,132xm327,147v,-2,,-4,,-6c325,137,321,135,317,135v-4,,-8,3,-10,6c307,143,307,145,307,147v,1,,1,,1c308,148,309,148,310,148v,,,-1,,-1c310,143,313,140,317,140v4,,7,3,7,7c324,147,324,148,324,148v1,,2,,3,c327,148,327,148,327,147xm317,142v-3,,-5,2,-5,5c312,147,312,147,312,148v2,-1,3,-1,5,-1c319,147,320,147,322,148v,-1,,-1,,-1c322,144,320,142,317,142xm288,158v1,2,3,3,4,5c299,158,308,155,317,155v9,,17,3,24,8c343,161,344,160,346,158v-8,-6,-18,-9,-29,-9c306,149,296,152,288,158xm423,124v1,2,2,4,3,6c429,127,433,126,438,126v4,,9,2,12,4c451,128,452,126,453,124v-5,-2,-10,-4,-15,-4c433,120,428,121,423,124xm438,118v6,,11,2,15,5c454,121,455,120,456,118v-5,-3,-11,-5,-18,-5c431,113,425,115,420,118v1,1,2,3,3,5c427,120,432,118,438,118xm426,131v1,2,2,4,2,7c431,135,434,134,438,134v4,,8,2,10,5c449,136,449,134,450,132v-4,-3,-8,-4,-12,-4c434,128,430,129,426,131xm447,147v,-2,1,-4,1,-6c446,137,442,135,438,135v-4,,-7,2,-10,5c429,142,429,145,429,147v,,,1,,1c430,148,430,148,431,148v,,,-1,,-1c431,143,434,140,438,140v3,,6,3,6,7c444,147,444,148,444,148v1,,2,,3,c447,148,447,148,447,147xm438,142v-3,,-5,2,-5,5c433,147,433,147,433,148v1,-1,3,-1,5,-1c439,147,441,147,443,148v,-1,,-1,,-1c443,144,441,142,438,142xm409,158v2,1,3,3,5,4c421,158,429,155,438,155v9,,17,3,24,8c464,161,465,160,467,158v-8,-6,-18,-9,-29,-9c427,149,417,152,409,158xm545,125v1,2,1,3,2,5c551,128,555,126,560,126v5,,9,2,12,4c573,128,574,126,575,124v-4,-2,-10,-4,-15,-4c554,120,549,122,545,125xm560,118v6,,11,2,16,5c577,121,577,120,578,118v-5,-3,-11,-5,-18,-5c553,113,547,115,541,119v1,1,2,3,3,4c549,120,554,118,560,118xm548,132v,2,1,5,1,7c549,139,549,139,549,139v3,-3,7,-5,11,-5c564,134,568,136,570,139v1,-3,1,-5,2,-7c569,129,564,128,560,128v-5,,-9,1,-12,4xm570,147v,-2,,-4,,-6c568,137,564,135,560,135v-5,,-8,3,-10,6c549,141,549,141,549,140v1,2,1,5,1,7c550,148,550,148,550,148v1,,2,,3,c553,148,553,147,553,147v,-4,3,-7,7,-7c564,140,567,143,567,147v,,,1,,1c568,148,569,148,570,148v,,,,,-1xm560,142v-3,,-5,2,-5,5c555,147,555,147,555,148v2,-1,3,-1,5,-1c562,147,563,147,565,148v,-1,,-1,,-1c565,144,563,142,560,142xm531,159v1,1,3,2,4,4c542,158,551,155,560,155v9,,17,3,24,8c586,161,587,160,589,158v-8,-6,-18,-9,-29,-9c549,149,539,152,531,159xm570,353v,-3,,-5,,-7c568,343,564,341,560,341v-5,,-8,2,-10,6c549,346,549,346,549,346v1,2,1,4,1,7c550,353,550,353,550,354v1,,2,-1,3,-1c553,353,553,353,553,353v,-4,3,-7,7,-7c564,346,567,349,567,353v,,,,,c568,353,569,354,570,354v,-1,,-1,,-1xm560,348v-3,,-5,2,-5,5c555,353,555,353,555,353v2,,3,,5,c562,353,563,353,565,353v,,,,,c565,350,563,348,560,348xm570,344v1,-2,1,-5,2,-7c569,335,564,333,560,333v-5,,-9,2,-12,5c548,340,549,342,549,345v,,,,,-1c552,341,556,339,560,339v4,,8,2,10,5xm542,353v,1,,2,,3c544,355,546,355,548,354v,,,-1,,-1c548,339,543,327,534,318v-9,-9,-22,-15,-35,-15c485,303,473,309,464,318v-9,9,-15,21,-15,35c449,353,449,354,449,354v2,1,4,1,6,2c455,355,455,354,455,353v,-24,20,-44,44,-44c523,309,542,329,542,353xm534,353v,2,,5,,7c536,359,538,358,540,357v,-2,1,-3,1,-4c541,341,536,331,528,323v-7,-8,-18,-12,-29,-12c487,311,477,315,469,323v-8,8,-12,18,-12,30c457,354,457,355,457,357v2,,4,2,7,3c463,357,463,355,463,353v,-20,16,-36,36,-36c518,317,534,333,534,353xm447,353v,-3,1,-5,1,-7c446,343,442,341,438,341v-4,,-7,1,-10,4c429,348,429,350,429,353v,,,,,1c430,353,430,353,431,353v,,,,,c431,349,434,346,438,346v3,,6,3,6,7c444,353,444,353,444,353v1,,2,1,3,1c447,353,447,353,447,353xm438,348v-3,,-5,2,-5,5c433,353,433,353,433,353v1,,3,,5,c439,353,441,353,443,353v,,,,,c443,350,441,348,438,348xm448,344v1,-2,1,-5,2,-7c446,335,442,333,438,333v-4,,-8,1,-12,4c427,339,428,341,428,343v3,-2,6,-4,10,-4c442,339,446,341,448,344xm421,353v,1,,2,,3c423,355,425,354,427,354v,-1,,-1,,-1c427,339,422,327,413,318v-9,-9,-22,-15,-35,-15c364,303,352,309,343,318v-9,9,-15,21,-15,35c328,353,328,354,328,354v2,1,4,1,6,2c334,355,334,354,334,353v,-24,20,-44,44,-44c402,309,421,329,421,353xm414,353v,2,-1,4,-1,6c415,358,417,357,420,356v,-1,,-2,,-3c420,341,415,331,407,323v-7,-8,-18,-12,-29,-12c366,311,356,315,348,323v-7,8,-12,18,-12,30c336,354,336,355,336,357v2,,5,2,7,3c342,357,342,355,342,353v,-20,16,-36,36,-36c398,317,414,333,414,353xm342,301v,-19,16,-36,36,-36c398,265,414,282,414,301v,3,-1,5,-1,7c415,307,417,306,420,305v,-1,,-3,,-4c420,290,415,279,407,272v-7,-8,-18,-13,-29,-13c366,259,356,264,348,272v-7,7,-12,18,-12,29c336,303,336,304,336,305v2,1,5,2,7,3c342,306,342,304,342,301xm334,301v,-24,20,-43,44,-43c402,258,421,277,421,301v,1,,2,,3c423,304,425,303,427,303v,-1,,-1,,-2c427,288,422,275,413,266v-9,-9,-22,-14,-35,-14c364,252,352,257,343,266v-9,9,-15,22,-15,35c328,302,328,302,328,303v2,,4,1,6,2c334,303,334,302,334,301xm342,250v,-20,16,-36,36,-36c398,214,414,230,414,250v,2,-1,4,-1,6c415,255,417,254,420,253v,-1,,-2,,-3c420,238,415,228,407,220v-7,-7,-18,-12,-29,-12c366,208,356,213,348,220v-7,8,-12,18,-12,30c336,251,336,253,336,254v2,1,5,2,7,3c342,255,342,252,342,250xm334,250v,-24,20,-44,44,-44c402,206,421,226,421,250v,1,,2,,3c423,252,425,252,427,251v,,,-1,,-1c427,236,422,224,413,215v-9,-9,-22,-15,-35,-15c364,200,352,206,343,215v-9,9,-15,21,-15,35c328,250,328,251,328,251v2,1,4,1,6,2c334,252,334,251,334,250xm342,199v,-20,16,-36,36,-36c398,163,414,179,414,199v,2,-1,4,-1,6c415,204,417,203,420,202v,-1,,-2,,-3c420,187,415,176,407,169v-7,-8,-18,-12,-29,-12c366,157,356,161,348,169v-7,7,-12,18,-12,30c336,200,336,201,336,202v2,1,5,2,7,4c342,203,342,201,342,199xm334,199v,-24,20,-44,44,-44c402,155,421,175,421,199v,1,,1,,2c423,201,425,200,427,200v,-1,,-1,,-1c427,185,422,172,413,163v-9,-9,-22,-14,-35,-14c364,149,352,154,343,163v-9,9,-15,22,-15,36c328,199,328,199,328,200v2,,4,1,6,2c334,201,334,200,334,199xm407,147v,3,-1,6,-2,8c406,156,407,156,408,157v1,-1,2,-1,3,-2c412,152,412,150,412,147v,-9,-4,-18,-10,-24c396,117,387,113,378,113v-10,,-18,4,-24,10c347,129,344,138,344,147v,3,,6,1,8c346,156,346,157,347,157v1,,2,-1,3,-2c349,153,349,150,349,147v,-16,13,-29,29,-29c394,118,407,131,407,147xm399,147v,2,,3,-1,5c400,152,402,153,404,155v1,-3,1,-5,1,-8c405,140,402,133,397,128v-5,-5,-12,-8,-19,-8c370,120,363,123,359,128v-5,5,-8,12,-8,19c351,150,351,152,352,155v1,-2,3,-3,5,-3c357,150,357,149,357,147v,-12,9,-21,21,-21c389,126,399,135,399,147xm391,147v,1,,1,,2c393,150,395,150,397,151v,-1,,-3,,-4c397,142,395,137,392,133v-4,-3,-9,-5,-14,-5c372,128,368,130,364,133v-4,4,-6,9,-6,14c358,148,358,150,359,151v2,-1,3,-1,5,-2c364,148,364,148,364,147v,-7,6,-13,14,-13c385,134,391,140,391,147xm384,147v,,,1,,1c386,148,388,148,390,149v,-1,,-1,,-2c390,141,384,135,378,135v-7,,-12,6,-12,12c366,148,366,148,366,149v2,-1,3,-1,5,-1c371,148,371,147,371,147v,-4,3,-7,7,-7c381,140,384,143,384,147xm378,142v-3,,-5,2,-5,5c373,147,373,147,373,148v1,-1,3,-1,5,-1c379,147,381,147,383,148v,-1,,-1,,-1c383,144,381,142,378,142xm527,147v,3,,6,-1,8c527,156,528,157,529,158v1,-1,2,-2,3,-2c532,153,533,150,533,147v,-9,-4,-18,-10,-24c517,117,508,113,499,113v-10,,-18,4,-25,10c468,129,464,138,464,147v,3,1,6,1,8c466,156,467,157,468,157v1,,2,-1,3,-2c470,153,470,150,470,147v,-16,13,-29,29,-29c515,118,527,131,527,147xm520,147v,2,,3,-1,5c521,152,523,153,525,155v,-3,1,-5,1,-8c526,140,523,133,518,128v-5,-5,-12,-8,-19,-8c491,120,484,123,479,128v-5,5,-8,12,-8,19c471,150,472,152,472,155v2,-2,4,-3,6,-3c478,150,478,149,478,147v,-12,9,-21,21,-21c510,126,520,135,520,147xm512,147v,1,,1,,2c514,150,516,150,518,151v,-1,,-3,,-4c518,142,516,137,512,133v-3,-3,-8,-5,-13,-5c493,128,488,130,485,133v-4,4,-6,9,-6,14c479,148,479,150,480,151v1,-1,3,-1,5,-2c485,148,485,148,485,147v,-7,6,-13,14,-13c506,134,512,140,512,147xm505,147v,,,1,,1c507,148,509,148,510,149v1,-1,1,-1,1,-2c511,141,505,135,499,135v-7,,-12,6,-12,12c487,148,487,148,487,149v2,-1,3,-1,5,-1c492,148,492,147,492,147v,-4,3,-7,7,-7c502,140,505,143,505,147xm499,142v-3,,-5,2,-5,5c494,147,494,147,494,148v1,-1,3,-1,5,-1c500,147,502,147,504,148v,-1,,-1,,-1c504,144,501,142,499,142xm464,163v-9,9,-15,22,-15,36c449,199,449,199,449,200v2,,4,1,6,2c455,201,455,200,455,199v,-24,20,-44,44,-44c523,155,542,175,542,199v,1,,2,,3c544,201,546,201,548,200v,,,-1,,-1c548,185,543,172,534,163v-9,-9,-22,-14,-35,-14c485,149,473,154,464,163xm534,199v,2,,5,,7c536,205,538,204,540,203v,-2,1,-3,1,-4c541,187,536,176,528,169v-7,-8,-18,-12,-29,-12c487,157,477,161,469,169v-8,7,-12,18,-12,30c457,200,457,201,457,202v2,1,4,2,7,4c463,203,463,201,463,199v,-20,16,-36,36,-36c518,163,534,179,534,199xm542,250v,1,,2,,3c544,253,546,252,548,251v,,,-1,,-1c548,236,543,224,534,215v-9,-9,-22,-15,-35,-15c485,200,473,206,464,215v-9,9,-15,21,-15,35c449,250,449,251,449,251v2,1,4,1,6,2c455,252,455,251,455,250v,-24,20,-44,44,-44c523,206,542,226,542,250xm534,250v,2,,5,,7c536,256,538,255,540,254v,-1,1,-3,1,-4c541,238,536,228,528,220v-7,-7,-18,-12,-29,-12c487,208,477,213,469,220v-8,8,-12,18,-12,30c457,251,457,253,457,254v2,1,4,2,7,3c463,255,463,252,463,250v,-20,16,-36,36,-36c518,214,534,230,534,250xm542,301v,1,,3,,4c544,304,546,303,548,303v,-1,,-1,,-2c548,288,543,275,534,266v-9,-9,-22,-14,-35,-14c485,252,473,257,464,266v-9,9,-15,22,-15,35c449,302,449,302,449,303v2,,4,1,6,2c455,303,455,302,455,301v,-24,20,-43,44,-43c523,258,542,277,542,301xm534,301v,3,,5,,8c536,307,538,306,540,305v,-1,1,-2,1,-4c541,290,536,279,528,272v-7,-8,-18,-13,-29,-13c487,259,477,264,469,272v-8,7,-12,18,-12,29c457,303,457,304,457,305v2,1,4,2,7,3c463,306,463,304,463,301v,-19,16,-36,36,-36c518,265,534,282,534,301xm527,301v,3,,6,-1,9c527,310,528,311,529,312v1,-1,2,-2,3,-2c532,307,533,304,533,301v,-9,-4,-18,-10,-24c517,271,508,267,499,267v-10,,-18,4,-25,10c468,283,464,292,464,301v,3,1,6,1,9c466,310,467,311,468,311v1,,2,-1,3,-1c470,307,470,304,470,301v,-16,13,-29,29,-29c515,272,527,285,527,301xm520,301v,2,,3,-1,5c521,307,523,308,525,309v,-3,1,-5,1,-8c526,294,523,287,518,282v-5,-5,-12,-8,-19,-8c491,274,484,277,479,282v-5,5,-8,12,-8,19c471,304,472,306,472,309v2,-1,4,-2,6,-3c478,304,478,303,478,301v,-11,9,-21,21,-21c510,280,520,290,520,301xm512,301v,1,,2,,2c514,304,516,304,518,305v,-1,,-2,,-4c518,296,516,291,512,287v-3,-3,-8,-5,-13,-5c493,282,488,284,485,287v-4,4,-6,9,-6,14c479,303,479,304,480,305v1,-1,3,-1,5,-2c485,303,485,302,485,301v,-7,6,-13,14,-13c506,288,512,294,512,301xm505,301v,,,1,,1c507,302,509,302,510,303v1,-1,1,-1,1,-2c511,295,505,289,499,289v-7,,-12,6,-12,12c487,302,487,302,487,303v2,-1,3,-1,5,-1c492,302,492,301,492,301v,-3,3,-6,7,-6c502,295,505,298,505,301xm499,296v-3,,-5,2,-5,5c494,301,494,302,494,302v1,,3,-1,5,-1c500,301,502,302,504,302v,,,-1,,-1c504,298,501,296,499,296xm453,329v1,-2,2,-4,3,-5c451,320,445,318,438,318v-7,,-13,2,-18,6c421,325,422,327,423,328v4,-3,9,-4,15,-4c444,324,449,326,453,329xm438,325v-5,,-10,2,-15,5c424,331,425,333,426,335v3,-2,7,-3,12,-3c442,332,447,333,450,336v1,-2,2,-4,3,-6c448,327,443,325,438,325xm457,323v1,-2,3,-4,4,-5c454,313,446,311,438,311v-9,,-16,2,-23,6c416,319,418,321,419,322v5,-3,12,-5,19,-5c445,317,452,319,457,323xm462,317v2,-2,3,-3,5,-5c459,307,449,303,438,303v-11,,-21,3,-29,9c411,313,412,315,414,316v7,-4,15,-7,24,-7c447,309,455,312,462,317xm423,175v1,2,2,4,3,6c429,179,433,177,438,177v4,,9,2,12,5c451,180,452,178,453,176v-5,-3,-10,-5,-15,-5c433,171,428,173,423,175xm438,170v6,,11,1,15,4c454,173,455,171,456,170v-5,-4,-11,-6,-18,-6c431,164,425,166,420,169v1,2,2,3,3,5c427,171,432,170,438,170xm426,183v1,2,2,4,2,6c431,187,434,185,438,185v4,,8,2,10,5c449,188,449,185,450,183v-4,-2,-8,-4,-12,-4c434,179,430,180,426,183xm447,199v,-3,1,-5,1,-7c446,189,442,187,438,187v-4,,-7,1,-10,4c429,194,429,196,429,199v,,,,,c430,199,430,199,431,199v,,,,,c431,195,434,192,438,192v3,,6,3,6,7c444,199,444,199,444,199v1,,2,,3,1c447,199,447,199,447,199xm438,193v-3,,-5,3,-5,6c433,199,433,199,433,199v1,,3,,5,c439,199,441,199,443,199v,,,,,c443,196,441,193,438,193xm409,209v2,2,3,3,5,5c421,209,429,206,438,206v9,,17,3,24,8c464,212,465,211,467,210v-8,-6,-18,-10,-29,-10c427,200,417,204,409,209xm415,215v1,1,3,3,4,4c424,216,431,214,438,214v7,,14,2,19,6c458,218,460,217,461,215v-7,-4,-15,-7,-23,-7c429,208,422,210,415,215xm420,221v1,1,2,3,3,4c427,223,432,221,438,221v6,,11,2,15,5c454,224,455,223,456,221v-5,-3,-11,-5,-18,-5c431,216,425,218,420,221xm423,227v1,2,2,4,3,5c429,230,433,229,438,229v4,,9,1,12,4c451,231,452,229,453,227v-5,-3,-10,-4,-15,-4c433,223,428,224,423,227xm426,234v1,2,2,4,2,6c431,238,434,236,438,236v4,,8,2,10,5c449,239,449,237,450,235v-4,-3,-8,-5,-12,-5c434,230,430,232,426,234xm447,250v,-2,1,-4,1,-6c446,240,442,238,438,238v-4,,-7,2,-10,4c429,245,429,247,429,250v,,,1,,1c430,251,430,251,431,251v,-1,,-1,,-1c431,246,434,243,438,243v3,,6,3,6,7c444,250,444,250,444,251v1,,2,,3,c447,251,447,250,447,250xm438,245v-3,,-5,2,-5,5c433,250,433,250,433,250v1,,3,,5,c439,250,441,250,443,250v,,,,,c443,247,441,245,438,245xm409,261v2,1,3,2,5,4c421,260,429,258,438,258v9,,17,3,24,7c464,264,465,262,467,261v-8,-6,-18,-9,-29,-9c427,252,417,255,409,261xm415,266v1,2,3,3,4,5c424,267,431,265,438,265v7,,14,3,19,6c458,270,460,268,461,266v-7,-4,-15,-7,-23,-7c429,259,422,262,415,266xm420,272v1,2,2,3,3,5c427,274,432,272,438,272v6,,11,2,15,5c454,276,455,274,456,273v-5,-4,-11,-6,-18,-6c431,267,425,269,420,272xm423,278v1,2,2,4,3,6c429,282,433,280,438,280v4,,9,2,12,4c451,282,452,280,453,279v-5,-3,-10,-5,-15,-5c433,274,428,276,423,278xm426,285v1,2,2,5,2,7c431,289,434,288,438,288v4,,8,2,10,5c449,290,449,288,450,286v-4,-3,-8,-4,-12,-4c434,282,430,283,426,285xm447,301v,-2,1,-4,1,-6c446,292,442,289,438,289v-4,,-7,2,-10,5c429,296,429,299,429,301v,1,,1,,1c430,302,430,302,431,302v,,,-1,,-1c431,298,434,295,438,295v3,,6,3,6,6c444,301,444,302,444,302v1,,2,,3,c447,302,447,302,447,301xm438,296v-3,,-5,2,-5,5c433,301,433,302,433,302v1,,3,-1,5,-1c439,301,441,302,443,302v,,,-1,,-1c443,298,441,296,438,296xm520,250v,1,,3,-1,4c521,255,523,256,525,257v,-2,1,-5,1,-7c526,242,523,236,518,231v-5,-5,-12,-8,-19,-8c491,223,484,226,479,231v-5,5,-8,11,-8,19c471,252,472,255,472,257v2,-1,4,-2,6,-3c478,253,478,251,478,250v,-12,9,-21,21,-21c510,229,520,238,520,250xm512,250v,1,,1,,2c514,252,516,253,518,254v,-1,,-3,,-4c518,245,516,240,512,236v-3,-3,-8,-6,-13,-6c493,230,488,233,485,236v-4,4,-6,9,-6,14c479,251,479,253,480,254v1,-1,3,-2,5,-2c485,251,485,251,485,250v,-8,6,-14,14,-14c506,236,512,242,512,250xm505,250v,,,,,1c507,251,509,251,510,251v1,,1,-1,1,-1c511,243,505,238,499,238v-7,,-12,5,-12,12c487,250,487,251,487,251v2,,3,,5,c492,250,492,250,492,250v,-4,3,-7,7,-7c502,243,505,246,505,250xm499,245v-3,,-5,2,-5,5c494,250,494,250,494,250v1,,3,,5,c500,250,502,250,504,250v,,,,,c504,247,501,245,499,245xm529,260v1,,2,-1,3,-1c532,256,533,253,533,250v,-10,-4,-18,-10,-24c517,220,508,216,499,216v-10,,-18,4,-25,10c468,232,464,240,464,250v,3,1,6,1,8c466,259,467,259,468,260v1,-1,2,-1,3,-2c470,256,470,253,470,250v,-16,13,-29,29,-29c515,221,527,234,527,250v,3,,6,-1,8c527,259,528,260,529,260xm520,199v,1,,3,-1,4c521,204,523,205,525,206v,-2,1,-5,1,-7c526,191,523,184,518,179v-5,-5,-12,-8,-19,-8c491,171,484,174,479,179v-5,5,-8,12,-8,20c471,201,472,204,472,206v2,-1,4,-2,6,-3c478,202,478,200,478,199v,-12,9,-22,21,-22c510,177,520,187,520,199xm512,199v,,,1,,1c514,201,516,202,518,202v,-1,,-2,,-3c518,193,516,188,512,185v-3,-4,-8,-6,-13,-6c493,179,488,181,485,185v-4,3,-6,8,-6,14c479,200,479,201,480,202v1,,3,-1,5,-2c485,200,485,199,485,199v,-8,6,-14,14,-14c506,185,512,191,512,199xm505,199v,,,,,c507,199,509,200,510,200v1,,1,-1,1,-1c511,192,505,187,499,187v-7,,-12,5,-12,12c487,199,487,200,487,200v2,,3,-1,5,-1c492,199,492,199,492,199v,-4,3,-7,7,-7c502,192,505,195,505,199xm499,193v-3,,-5,3,-5,6c494,199,494,199,494,199v1,,3,,5,c500,199,502,199,504,199v,,,,,c504,196,501,193,499,193xm529,209v1,-1,2,-1,3,-2c532,204,533,202,533,199v,-10,-4,-18,-10,-25c517,168,508,164,499,164v-10,,-18,4,-25,10c468,181,464,189,464,199v,2,1,5,1,8c466,207,467,208,468,209v1,-1,2,-2,3,-2c470,204,470,201,470,199v,-16,13,-29,29,-29c515,170,527,183,527,199v,2,,5,-1,8c527,207,528,208,529,209xm461,164v-7,-5,-15,-7,-23,-7c429,157,422,159,415,163v1,2,3,3,4,5c424,165,431,163,438,163v7,,14,2,19,5c458,167,460,165,461,164xm344,199v,2,,5,1,8c346,207,346,208,347,209v1,-1,2,-2,3,-2c349,204,349,201,349,199v,-16,13,-29,29,-29c394,170,407,183,407,199v,2,-1,5,-2,8c406,207,407,208,408,208v1,,2,-1,3,-2c412,204,412,201,412,199v,-10,-4,-18,-10,-25c396,168,387,164,378,164v-10,,-18,4,-24,10c347,181,344,189,344,199xm399,199v,1,,3,-1,4c400,204,402,205,404,206v1,-2,1,-5,1,-7c405,191,402,184,397,179v-5,-5,-12,-8,-19,-8c370,171,363,174,359,179v-5,5,-8,12,-8,20c351,201,351,204,352,206v1,-1,3,-2,5,-3c357,202,357,200,357,199v,-12,9,-22,21,-22c389,177,399,187,399,199xm391,199v,,,1,,1c393,201,395,202,397,202v,-1,,-2,,-3c397,193,395,188,392,185v-4,-4,-9,-6,-14,-6c372,179,368,181,364,185v-4,3,-6,8,-6,14c358,200,358,201,359,202v2,,3,-1,5,-2c364,200,364,199,364,199v,-8,6,-14,14,-14c385,185,391,191,391,199xm384,199v,,,,,c386,199,388,200,390,200v,,,-1,,-1c390,192,384,187,378,187v-7,,-12,5,-12,12c366,199,366,200,366,200v2,,3,-1,5,-1c371,199,371,199,371,199v,-4,3,-7,7,-7c381,192,384,195,384,199xm378,193v-3,,-5,3,-5,6c373,199,373,199,373,199v1,,3,,5,c379,199,381,199,383,199v,,,,,c383,196,381,193,378,193xm344,250v,3,,6,1,8c346,259,346,259,347,260v1,-1,2,-1,3,-2c349,256,349,253,349,250v,-16,13,-29,29,-29c394,221,407,234,407,250v,3,-1,6,-2,8c406,259,407,259,408,260v1,-1,2,-2,3,-2c412,255,412,253,412,250v,-10,-4,-18,-10,-24c396,220,387,216,378,216v-10,,-18,4,-24,10c347,232,344,240,344,250xm399,250v,1,,3,-1,4c400,255,402,256,404,257v1,-2,1,-5,1,-7c405,242,402,236,397,231v-5,-5,-12,-8,-19,-8c370,223,363,226,359,231v-5,5,-8,11,-8,19c351,252,351,255,352,257v1,-1,3,-2,5,-3c357,253,357,251,357,250v,-12,9,-21,21,-21c389,229,399,238,399,250xm391,250v,1,,1,,2c393,252,395,253,397,254v,-1,,-3,,-4c397,245,395,240,392,236v-4,-3,-9,-6,-14,-6c372,230,368,233,364,236v-4,4,-6,9,-6,14c358,251,358,253,359,254v2,-1,3,-2,5,-2c364,251,364,251,364,250v,-8,6,-14,14,-14c385,236,391,242,391,250xm384,250v,,,,,1c386,251,388,251,390,251v,,,-1,,-1c390,243,384,238,378,238v-7,,-12,5,-12,12c366,250,366,251,366,251v2,,3,,5,c371,250,371,250,371,250v,-4,3,-7,7,-7c381,243,384,246,384,250xm378,245v-3,,-5,2,-5,5c373,250,373,250,373,250v1,,3,,5,c379,250,381,250,383,250v,,,,,c383,247,381,245,378,245xm344,301v,3,,6,1,9c346,310,346,311,347,311v1,,2,-1,3,-1c349,307,349,304,349,301v,-16,13,-29,29,-29c394,272,407,285,407,301v,3,-1,6,-2,9c406,310,407,311,408,311v1,-1,2,-1,3,-2c412,306,412,304,412,301v,-9,-4,-18,-10,-24c396,271,387,267,378,267v-10,,-18,4,-24,10c347,283,344,292,344,301xm399,301v,2,,3,-1,5c400,307,402,308,404,309v1,-3,1,-5,1,-8c405,294,402,287,397,282v-5,-5,-12,-8,-19,-8c370,274,363,277,359,282v-5,5,-8,12,-8,19c351,304,351,306,352,309v1,-1,3,-2,5,-3c357,304,357,303,357,301v,-11,9,-21,21,-21c389,280,399,290,399,301xm391,301v,1,,2,,2c393,304,395,304,397,305v,-1,,-2,,-4c397,296,395,291,392,287v-4,-3,-9,-5,-14,-5c372,282,368,284,364,287v-4,4,-6,9,-6,14c358,303,358,304,359,305v2,-1,3,-1,5,-2c364,303,364,302,364,301v,-7,6,-13,14,-13c385,288,391,294,391,301xm384,301v,,,1,,1c386,302,388,302,390,303v,-1,,-1,,-2c390,295,384,289,378,289v-7,,-12,6,-12,12c366,302,366,302,366,303v2,-1,3,-1,5,-1c371,302,371,301,371,301v,-3,3,-6,7,-6c381,295,384,298,384,301xm378,296v-3,,-5,2,-5,5c373,301,373,302,373,302v1,,3,-1,5,-1c379,301,381,302,383,302v,,,-1,,-1c383,298,381,296,378,296xm572,336v1,-2,2,-4,3,-6c571,327,565,325,560,325v-6,,-11,2,-15,5c546,332,546,334,547,336v4,-3,8,-4,13,-4c565,332,569,333,572,336xm576,329v1,-2,1,-4,2,-5c573,320,567,318,560,318v-7,,-13,3,-19,6c542,326,543,327,544,329v5,-3,10,-5,16,-5c566,324,571,326,576,329xm579,323v2,-2,3,-4,4,-5c577,313,569,311,560,311v-9,,-17,2,-24,7c538,320,539,321,540,323v6,-4,13,-6,20,-6c567,317,574,319,579,323xm584,317v2,-2,3,-3,5,-5c581,307,571,303,560,303v-11,,-21,4,-29,10c532,314,534,315,535,317v7,-5,16,-8,25,-8c569,309,577,312,584,317xm570,301v,-2,,-4,,-6c568,292,564,289,560,289v-5,,-8,3,-10,6c549,295,549,295,549,294v1,3,1,5,1,7c550,302,550,302,550,302v1,,2,,3,c553,302,553,301,553,301v,-3,3,-6,7,-6c564,295,567,298,567,301v,,,1,,1c568,302,569,302,570,302v,,,,,-1xm560,296v-3,,-5,2,-5,5c555,301,555,302,555,302v2,,3,-1,5,-1c562,301,563,302,565,302v,,,-1,,-1c565,298,563,296,560,296xm570,293v1,-3,1,-5,2,-7c569,283,564,282,560,282v-5,,-9,1,-12,4c548,288,549,291,549,293v,,,,,c552,290,556,288,560,288v4,,8,2,10,5xm572,284v1,-2,2,-4,3,-5c571,276,565,274,560,274v-6,,-11,2,-15,5c546,281,546,283,547,285v4,-3,8,-5,13,-5c565,280,569,282,572,284xm576,277v1,-1,1,-3,2,-4c573,269,567,267,560,267v-7,,-13,2,-19,6c542,274,543,276,544,277v5,-3,10,-5,16,-5c566,272,571,274,576,277xm579,271v2,-1,3,-3,4,-5c577,262,569,259,560,259v-9,,-17,3,-24,8c538,268,539,270,540,271v6,-3,13,-6,20,-6c567,265,574,268,579,271xm584,265v2,-1,3,-3,5,-4c581,255,571,252,560,252v-11,,-21,3,-29,9c532,263,534,264,535,265v7,-4,16,-7,25,-7c569,258,577,261,584,265xm570,250v,-2,,-4,,-6c568,240,564,238,560,238v-5,,-8,2,-10,6c549,244,549,243,549,243v1,2,1,5,1,7c550,250,550,251,550,251v1,,2,,3,c553,250,553,250,553,250v,-4,3,-7,7,-7c564,243,567,246,567,250v,,,,,1c568,251,569,251,570,251v,,,-1,,-1xm560,245v-3,,-5,2,-5,5c555,250,555,250,555,250v2,,3,,5,c562,250,563,250,565,250v,,,,,c565,247,563,245,560,245xm570,241v1,-2,1,-4,2,-6c569,232,564,230,560,230v-5,,-9,2,-12,5c548,237,549,239,549,242v,,,,,c552,238,556,236,560,236v4,,8,2,10,5xm572,233v1,-2,2,-4,3,-6c571,224,565,223,560,223v-6,,-11,1,-15,4c546,229,546,231,547,233v4,-3,8,-4,13,-4c565,229,569,230,572,233xm576,226v1,-2,1,-3,2,-5c573,218,567,216,560,216v-7,,-13,2,-19,5c542,223,543,224,544,226v5,-3,10,-5,16,-5c566,221,571,223,576,226xm579,220v2,-2,3,-3,4,-5c577,211,569,208,560,208v-9,,-17,3,-24,7c538,217,539,218,540,220v6,-4,13,-6,20,-6c567,214,574,216,579,220xm584,214v2,-2,3,-3,5,-4c581,204,571,200,560,200v-11,,-21,4,-29,10c532,211,534,213,535,214v7,-5,16,-8,25,-8c569,206,577,209,584,214xm570,199v,-3,,-5,,-7c568,189,564,187,560,187v-5,,-8,2,-10,6c549,192,549,192,549,192v1,2,1,4,1,7c550,199,550,199,550,200v1,-1,2,-1,3,-1c553,199,553,199,553,199v,-4,3,-7,7,-7c564,192,567,195,567,199v,,,,,c568,199,569,199,570,200v,-1,,-1,,-1xm560,193v-3,,-5,3,-5,6c555,199,555,199,555,199v2,,3,,5,c562,199,563,199,565,199v,,,,,c565,196,563,193,560,193xm570,190v1,-2,1,-5,2,-7c569,181,564,179,560,179v-5,,-9,2,-12,4c548,186,549,188,549,190v,,,,,c552,187,556,185,560,185v4,,8,2,10,5xm572,182v1,-2,2,-4,3,-6c571,173,565,171,560,171v-6,,-11,2,-15,5c546,178,546,180,547,182v4,-3,8,-5,13,-5c565,177,569,179,572,182xm576,174v1,-1,1,-3,2,-4c573,166,567,164,560,164v-7,,-13,2,-19,6c542,171,543,173,544,175v5,-3,10,-5,16,-5c566,170,571,171,576,174xm579,168v2,-1,3,-3,4,-4c577,159,569,157,560,157v-9,,-17,2,-24,7c538,165,539,167,540,169v6,-4,13,-6,20,-6c567,163,574,165,579,168xm541,147v,-11,-5,-22,-13,-30c521,110,510,105,499,105v-12,,-22,5,-30,12c461,125,457,136,457,147v,1,,3,,4c459,152,461,153,464,154v-1,-2,-1,-4,-1,-7c463,127,479,111,499,111v19,,35,16,35,36c534,150,534,152,534,155v2,-2,4,-3,6,-4c540,150,541,149,541,147xm420,147v,-11,-5,-22,-13,-30c400,110,389,105,378,105v-12,,-22,5,-30,12c341,125,336,136,336,147v,1,,3,,4c338,152,341,153,343,154v-1,-2,-1,-4,-1,-7c342,127,358,111,378,111v20,,36,16,36,36c414,149,413,152,413,154v2,-1,4,-2,7,-3c420,150,420,148,420,147xm293,164v2,1,3,3,4,5c303,165,310,163,317,163v7,,14,2,19,5c338,167,339,165,340,164v-6,-5,-14,-7,-23,-7c308,157,300,159,293,164xm298,170v1,1,2,3,3,4c306,171,311,170,317,170v6,,11,1,16,4c333,173,334,171,335,170v-5,-4,-11,-6,-18,-6c310,164,304,166,298,170xm302,176v1,2,2,4,2,6c308,179,312,177,317,177v5,,9,2,12,5c330,180,331,178,332,176v-4,-3,-10,-5,-15,-5c311,171,306,173,302,176xm305,183v,2,1,5,1,7c309,187,313,185,317,185v4,,8,2,10,5c328,188,328,185,329,183v-3,-2,-8,-4,-12,-4c312,179,308,181,305,183xm327,199v,-3,,-5,,-7c325,189,321,187,317,187v-4,,-8,2,-10,5c307,194,307,196,307,199v,,,,,1c308,199,309,199,310,199v,,,,,c310,195,313,192,317,192v4,,7,3,7,7c324,199,324,199,324,199v1,,2,,3,1c327,199,327,199,327,199xm317,193v-3,,-5,3,-5,6c312,199,312,199,312,199v2,,3,,5,c319,199,320,199,322,199v,,,,,c322,196,320,193,317,193xm288,210v1,1,3,3,4,4c299,209,308,206,317,206v9,,17,3,24,8c343,212,344,211,346,210v-8,-6,-18,-10,-29,-10c306,200,296,204,288,210xm293,215v2,2,3,3,4,5c303,216,310,214,317,214v7,,14,2,19,6c338,218,339,217,340,215v-6,-4,-14,-7,-23,-7c308,208,300,211,293,215xm298,221v1,2,2,3,3,5c306,223,311,221,317,221v6,,11,2,16,5c333,224,334,223,335,221v-5,-3,-11,-5,-18,-5c310,216,304,218,298,221xm302,227v1,2,2,4,2,6c308,230,312,229,317,229v5,,9,1,12,4c330,231,331,229,332,227v-4,-3,-10,-4,-15,-4c311,223,306,224,302,227xm305,235v,2,1,4,1,6c309,238,313,236,317,236v4,,8,2,10,5c328,239,328,237,329,235v-3,-3,-8,-5,-12,-5c312,230,308,232,305,235xm327,250v,-2,,-4,,-6c325,240,321,238,317,238v-4,,-8,2,-10,6c307,246,307,248,307,250v,,,1,,1c308,251,309,251,310,251v,-1,,-1,,-1c310,246,313,243,317,243v4,,7,3,7,7c324,250,324,250,324,251v1,,2,,3,c327,251,327,250,327,250xm317,245v-3,,-5,2,-5,5c312,250,312,250,312,250v2,,3,,5,c319,250,320,250,322,250v,,,,,c322,247,320,245,317,245xm288,261v1,1,3,3,4,4c299,261,308,258,317,258v9,,17,3,24,7c343,264,344,262,346,261v-8,-6,-18,-9,-29,-9c306,252,296,255,288,261xm293,267v2,1,3,3,4,4c303,268,310,265,317,265v7,,14,3,19,6c338,270,339,268,340,266v-6,-4,-14,-7,-23,-7c308,259,300,262,293,267xm298,273v1,1,2,3,3,4c306,274,311,272,317,272v6,,11,2,16,5c333,276,334,274,335,273v-5,-4,-11,-6,-18,-6c310,267,304,269,298,273xm302,279v1,2,2,3,2,5c308,282,312,280,317,280v5,,9,2,12,4c330,282,331,280,332,279v-4,-3,-10,-5,-15,-5c311,274,306,276,302,279xm305,286v,2,1,4,1,7c309,290,313,288,317,288v4,,8,2,10,5c328,290,328,288,329,286v-3,-3,-8,-4,-12,-4c312,282,308,283,305,286xm327,301v,-2,,-4,,-6c325,292,321,289,317,289v-4,,-8,3,-10,6c307,297,307,299,307,301v,1,,1,,1c308,302,309,302,310,302v,,,-1,,-1c310,298,313,295,317,295v4,,7,3,7,6c324,301,324,302,324,302v1,,2,,3,c327,302,327,302,327,301xm317,296v-3,,-5,2,-5,5c312,301,312,302,312,302v2,,3,-1,5,-1c319,301,320,302,322,302v,,,-1,,-1c322,298,320,296,317,296xm288,313v1,1,3,2,4,4c299,312,308,309,317,309v9,,17,3,24,8c343,315,344,314,346,312v-8,-5,-18,-9,-29,-9c306,303,296,307,288,313xm293,318v2,1,3,3,4,5c303,319,310,317,317,317v7,,14,2,19,6c338,321,339,319,340,318v-6,-5,-14,-7,-23,-7c308,311,300,313,293,318xm298,324v1,1,2,3,3,5c306,326,311,324,317,324v6,,11,2,16,5c333,327,334,325,335,324v-5,-4,-11,-6,-18,-6c310,318,304,320,298,324xm302,330v1,2,2,4,2,6c308,333,312,332,317,332v5,,9,1,12,4c330,334,331,332,332,330v-4,-3,-10,-5,-15,-5c311,325,306,327,302,330xm305,337v,3,1,5,1,7c309,341,313,339,317,339v4,,8,2,10,5c328,342,328,339,329,337v-3,-2,-8,-4,-12,-4c312,333,308,335,305,337xm327,353v,-3,,-5,,-7c325,343,321,341,317,341v-4,,-8,2,-10,5c307,348,307,351,307,353v,,,,,1c308,354,309,353,310,353v,,,,,c310,349,313,346,317,346v4,,7,3,7,7c324,353,324,353,324,353v1,,2,1,3,1c327,353,327,353,327,353xm317,348v-3,,-5,2,-5,5c312,353,312,353,312,353v2,,3,,5,c319,353,320,353,322,353v,,,,,c322,350,320,348,317,348xm642,301v,2,,3,-1,5c643,307,645,308,647,309v1,-3,1,-5,1,-8c648,294,645,287,640,282v-5,-5,-12,-8,-19,-8c613,274,607,277,602,282v-5,5,-8,12,-8,19c594,304,594,306,595,309v1,-1,3,-2,5,-3c600,304,600,303,600,301v,-11,9,-21,21,-21c632,280,642,290,642,301xm634,301v,1,,2,,2c636,304,638,304,640,305v,-1,,-2,,-4c640,296,638,291,635,287v-4,-3,-9,-5,-14,-5c615,282,611,284,607,287v-4,4,-6,9,-6,14c601,303,601,304,602,305v2,-1,3,-1,5,-2c607,303,607,302,607,301v,-7,6,-13,14,-13c628,288,634,294,634,301xm628,301v,,-1,1,-1,1c629,302,631,302,633,303v,-1,,-1,,-2c633,295,627,289,621,289v-7,,-12,6,-12,12c609,302,609,302,609,303v2,-1,3,-1,5,-1c614,302,614,301,614,301v,-3,3,-6,7,-6c625,295,628,298,628,301xm621,296v-3,,-5,2,-5,5c616,301,616,302,616,302v1,,3,-1,5,-1c623,301,624,302,626,302v,,,-1,,-1c626,298,624,296,621,296xm651,311v1,-1,2,-1,3,-2c655,306,655,304,655,301v,-9,-4,-18,-10,-24c639,271,630,267,621,267v-10,,-18,4,-24,10c590,283,587,292,587,301v,3,,6,1,9c589,310,589,311,590,311v1,,2,-1,3,-1c592,307,592,304,592,301v,-16,13,-29,29,-29c637,272,650,285,650,301v,3,-1,6,-2,9c649,310,650,311,651,311xm642,250v,1,,3,-1,4c643,255,645,256,647,257v1,-2,1,-5,1,-7c648,242,645,236,640,231v-5,-5,-12,-8,-19,-8c613,223,607,226,602,231v-5,5,-8,11,-8,19c594,252,594,255,595,257v1,-1,3,-2,5,-3c600,253,600,251,600,250v,-12,9,-21,21,-21c632,229,642,238,642,250xm634,250v,1,,1,,2c636,252,638,253,640,254v,-1,,-3,,-4c640,245,638,240,635,236v-4,-3,-9,-6,-14,-6c615,230,611,233,607,236v-4,4,-6,9,-6,14c601,251,601,253,602,254v2,-1,3,-2,5,-2c607,251,607,251,607,250v,-8,6,-14,14,-14c628,236,634,242,634,250xm628,250v,,-1,,-1,1c629,251,631,251,633,251v,,,-1,,-1c633,243,627,238,621,238v-7,,-12,5,-12,12c609,250,609,251,609,251v2,,3,,5,c614,250,614,250,614,250v,-4,3,-7,7,-7c625,243,628,246,628,250xm621,245v-3,,-5,2,-5,5c616,250,616,250,616,250v1,,3,,5,c623,250,624,250,626,250v,,,,,c626,247,624,245,621,245xm651,260v1,-1,2,-2,3,-2c655,255,655,253,655,250v,-10,-4,-18,-10,-24c639,220,630,216,621,216v-10,,-18,4,-24,10c590,232,587,240,587,250v,3,,6,1,8c589,259,589,259,590,260v1,-1,2,-1,3,-2c592,256,592,253,592,250v,-16,13,-29,29,-29c637,221,650,234,650,250v,3,-1,6,-2,8c649,259,650,259,651,260xm642,199v,1,,3,-1,4c643,204,645,205,647,206v1,-2,1,-5,1,-7c648,191,645,184,640,179v-5,-5,-12,-8,-19,-8c613,171,607,174,602,179v-5,5,-8,12,-8,20c594,201,594,204,595,206v1,-1,3,-2,5,-3c600,202,600,200,600,199v,-12,9,-22,21,-22c632,177,642,187,642,199xm634,199v,,,1,,1c636,201,638,202,640,202v,-1,,-2,,-3c640,193,638,188,635,185v-4,-4,-9,-6,-14,-6c615,179,611,181,607,185v-4,3,-6,8,-6,14c601,200,601,201,602,202v2,,3,-1,5,-2c607,200,607,199,607,199v,-8,6,-14,14,-14c628,185,634,191,634,199xm628,199v,,-1,,-1,c629,199,631,200,633,200v,,,-1,,-1c633,192,627,187,621,187v-7,,-12,5,-12,12c609,199,609,200,609,200v2,,3,-1,5,-1c614,199,614,199,614,199v,-4,3,-7,7,-7c625,192,628,195,628,199xm621,193v-3,,-5,3,-5,6c616,199,616,199,616,199v1,,3,,5,c623,199,624,199,626,199v,,,,,c626,196,624,193,621,193xm651,208v1,,2,-1,3,-2c655,204,655,201,655,199v,-10,-4,-18,-10,-25c639,168,630,164,621,164v-10,,-18,4,-24,10c590,181,587,189,587,199v,2,,5,1,8c589,207,589,208,590,209v1,-1,2,-2,3,-2c592,204,592,201,592,199v,-16,13,-29,29,-29c637,170,650,183,650,199v,2,-1,5,-2,8c649,207,650,208,651,208xm642,147v,2,,3,-1,5c643,152,645,153,647,155v1,-3,1,-5,1,-8c648,140,645,133,640,128v-5,-5,-12,-8,-19,-8c613,120,607,123,602,128v-5,5,-8,12,-8,19c594,150,594,152,595,155v1,-2,3,-3,5,-3c600,150,600,149,600,147v,-12,9,-21,21,-21c632,126,642,135,642,147xm634,147v,1,,1,,2c636,150,638,150,640,151v,-1,,-3,,-4c640,142,638,137,635,133v-4,-3,-9,-5,-14,-5c615,128,611,130,607,133v-4,4,-6,9,-6,14c601,148,601,150,602,151v2,-1,3,-1,5,-2c607,148,607,148,607,147v,-7,6,-13,14,-13c628,134,634,140,634,147xm628,147v,,-1,1,-1,1c629,148,631,148,633,149v,-1,,-1,,-2c633,141,627,135,621,135v-7,,-12,6,-12,12c609,148,609,148,609,149v2,-1,3,-1,5,-1c614,148,614,147,614,147v,-4,3,-7,7,-7c625,140,628,143,628,147xm621,142v-3,,-5,2,-5,5c616,147,616,147,616,148v1,-1,3,-1,5,-1c623,147,624,147,626,148v,-1,,-1,,-1c626,144,624,142,621,142xm651,157v1,-1,2,-1,3,-2c655,152,655,150,655,147v,-9,-4,-18,-10,-24c639,117,630,113,621,113v-10,,-18,4,-24,10c590,129,587,138,587,147v,3,,6,1,8c589,156,589,157,590,157v1,,2,-1,3,-2c592,153,592,150,592,147v,-16,13,-29,29,-29c637,118,650,131,650,147v,3,-1,6,-2,8c649,156,650,156,651,157xm583,112v-6,-4,-14,-7,-23,-7c551,105,543,108,536,113v2,1,3,3,4,4c546,114,553,111,560,111v7,,14,2,19,6c581,115,582,114,583,112xm461,112v-7,-4,-15,-7,-23,-7c429,105,422,108,415,112v1,1,3,3,4,5c424,113,431,111,438,111v7,,14,2,19,6c458,115,460,114,461,112xm340,112v-6,-4,-14,-7,-23,-7c308,105,300,108,293,112v2,2,3,3,4,5c303,113,310,111,317,111v7,,14,2,19,6c338,115,339,114,340,112xm222,147v,3,,6,1,8c224,156,225,157,225,157v1,,2,-1,3,-2c228,153,227,150,227,147v,-16,13,-29,29,-29c272,118,285,131,285,147v,3,-1,6,-2,8c284,156,285,157,286,157v1,,2,-1,3,-1c290,153,290,150,290,147v,-9,-4,-18,-10,-24c274,117,265,113,256,113v-10,,-18,4,-24,10c225,129,222,138,222,147xm277,147v,2,,3,-1,5c278,152,280,153,282,155v1,-3,1,-5,1,-8c283,140,280,133,275,128v-5,-5,-12,-8,-19,-8c248,120,242,123,237,128v-5,5,-8,12,-8,19c229,150,229,152,230,155v1,-2,3,-3,5,-3c235,150,235,149,235,147v,-12,9,-21,21,-21c268,126,277,135,277,147xm269,147v,1,,1,,2c271,150,273,150,275,151v,-1,,-3,,-4c275,142,273,137,270,133v-4,-3,-9,-5,-14,-5c250,128,246,130,242,133v-3,4,-6,9,-6,14c236,148,237,150,237,151v2,-1,4,-1,5,-2c242,148,242,148,242,147v,-7,6,-13,14,-13c263,134,269,140,269,147xm263,147v,,,1,,1c264,148,266,148,268,149v,-1,,-1,,-2c268,141,262,135,256,135v-7,,-12,6,-12,12c244,148,244,148,244,149v2,-1,3,-1,5,-1c249,148,249,147,249,147v,-4,3,-7,7,-7c260,140,263,143,263,147xm256,142v-3,,-5,2,-5,5c251,147,251,147,251,148v1,-1,3,-1,5,-1c258,147,259,147,261,148v,-1,,-1,,-1c261,144,259,142,256,142xm222,199v,2,,5,1,8c224,207,225,208,225,209v1,-1,2,-2,3,-2c228,204,227,201,227,199v,-16,13,-29,29,-29c272,170,285,183,285,199v,2,-1,5,-2,8c284,207,285,208,286,209v1,-1,2,-1,3,-2c290,204,290,201,290,199v,-10,-4,-18,-10,-25c274,168,265,164,256,164v-10,,-18,4,-24,10c225,181,222,189,222,199xm277,199v,1,,3,-1,4c278,204,280,205,282,206v1,-2,1,-5,1,-7c283,191,280,184,275,179v-5,-5,-12,-8,-19,-8c248,171,242,174,237,179v-5,5,-8,12,-8,20c229,201,229,204,230,206v1,-1,3,-2,5,-3c235,202,235,200,235,199v,-12,9,-22,21,-22c268,177,277,187,277,199xm269,199v,,,1,,1c271,201,273,202,275,202v,-1,,-2,,-3c275,193,273,188,270,185v-4,-4,-9,-6,-14,-6c250,179,246,181,242,185v-3,3,-6,8,-6,14c236,200,237,201,237,202v2,,4,-1,5,-2c242,200,242,199,242,199v,-8,6,-14,14,-14c263,185,269,191,269,199xm263,199v,,,,,c264,199,266,200,268,200v,,,-1,,-1c268,192,262,187,256,187v-7,,-12,5,-12,12c244,199,244,200,244,200v2,,3,-1,5,-1c249,199,249,199,249,199v,-4,3,-7,7,-7c260,192,263,195,263,199xm256,193v-3,,-5,3,-5,6c251,199,251,199,251,199v1,,3,,5,c258,199,259,199,261,199v,,,,,c261,196,259,193,256,193xm222,250v,3,,6,1,8c224,259,225,259,225,260v1,-1,2,-1,3,-2c228,256,227,253,227,250v,-16,13,-29,29,-29c272,221,285,234,285,250v,3,-1,6,-2,8c284,259,285,259,286,260v1,,2,-1,3,-2c290,256,290,253,290,250v,-10,-4,-18,-10,-24c274,220,265,216,256,216v-10,,-18,4,-24,10c225,232,222,240,222,250xm277,250v,1,,3,-1,4c278,255,280,256,282,257v1,-2,1,-5,1,-7c283,242,280,236,275,231v-5,-5,-12,-8,-19,-8c248,223,242,226,237,231v-5,5,-8,11,-8,19c229,252,229,255,230,257v1,-1,3,-2,5,-3c235,253,235,251,235,250v,-12,9,-21,21,-21c268,229,277,238,277,250xm269,250v,1,,1,,2c271,252,273,253,275,254v,-1,,-3,,-4c275,245,273,240,270,236v-4,-3,-9,-6,-14,-6c250,230,246,233,242,236v-3,4,-6,9,-6,14c236,251,237,253,237,254v2,-1,4,-2,5,-2c242,251,242,251,242,250v,-8,6,-14,14,-14c263,236,269,242,269,250xm263,250v,,,,,1c264,251,266,251,268,251v,,,-1,,-1c268,243,262,238,256,238v-7,,-12,5,-12,12c244,250,244,251,244,251v2,,3,,5,c249,250,249,250,249,250v,-4,3,-7,7,-7c260,243,263,246,263,250xm256,245v-3,,-5,2,-5,5c251,250,251,250,251,250v1,,3,,5,c258,250,259,250,261,250v,,,,,c261,247,259,245,256,245xm222,301v,3,,6,1,9c224,310,225,311,225,311v1,,2,-1,3,-1c228,307,227,304,227,301v,-16,13,-29,29,-29c272,272,285,285,285,301v,3,-1,6,-2,9c284,310,285,311,286,312v1,-1,2,-2,3,-2c290,307,290,304,290,301v,-9,-4,-18,-10,-24c274,271,265,267,256,267v-10,,-18,4,-24,10c225,283,222,292,222,301xm277,301v,2,,3,-1,5c278,307,280,308,282,309v1,-3,1,-5,1,-8c283,294,280,287,275,282v-5,-5,-12,-8,-19,-8c248,274,242,277,237,282v-5,5,-8,12,-8,19c229,304,229,306,230,309v1,-1,3,-2,5,-3c235,304,235,303,235,301v,-11,9,-21,21,-21c268,280,277,290,277,301xm269,301v,1,,2,,2c271,304,273,304,275,305v,-1,,-2,,-4c275,296,273,291,270,287v-4,-3,-9,-5,-14,-5c250,282,246,284,242,287v-3,4,-6,9,-6,14c236,303,237,304,237,305v2,-1,4,-1,5,-2c242,303,242,302,242,301v,-7,6,-13,14,-13c263,288,269,294,269,301xm263,301v,,,1,,1c264,302,266,302,268,303v,-1,,-1,,-2c268,295,262,289,256,289v-7,,-12,6,-12,12c244,302,244,302,244,303v2,-1,3,-1,5,-1c249,302,249,301,249,301v,-3,3,-6,7,-6c260,295,263,298,263,301xm256,296v-3,,-5,2,-5,5c251,301,251,302,251,302v1,,3,-1,5,-1c258,301,259,302,261,302v,,,-1,,-1c261,298,259,296,256,296xm222,353v,3,,5,1,8c224,362,225,362,225,363v1,-1,2,-1,3,-2c228,358,227,356,227,353v,-16,13,-29,29,-29c272,324,285,337,285,353v,3,-1,5,-2,8c284,362,285,362,286,363v1,-1,2,-1,3,-2c290,358,290,356,290,353v,-10,-4,-18,-10,-25c274,322,265,318,256,318v-10,,-18,4,-24,10c225,335,222,343,222,353xm277,353v,1,,3,-1,4c278,358,280,359,282,360v1,-2,1,-5,1,-7c283,345,280,338,275,333v-5,-5,-12,-8,-19,-8c248,325,242,328,237,333v-5,5,-8,12,-8,20c229,355,229,358,230,360v1,-1,3,-2,5,-3c235,356,235,354,235,353v,-12,9,-21,21,-21c268,332,277,341,277,353xm269,353v,,,1,,2c271,355,273,356,275,357v,-2,,-3,,-4c275,347,273,342,270,339v-4,-4,-9,-6,-14,-6c250,333,246,335,242,339v-3,3,-6,8,-6,14c236,354,237,355,237,357v2,-1,4,-2,5,-2c242,354,242,353,242,353v,-8,6,-14,14,-14c263,339,269,345,269,353xm263,353v,,,,,c264,354,266,354,268,354v,,,-1,,-1c268,346,262,341,256,341v-7,,-12,5,-12,12c244,353,244,354,244,354v2,,3,,5,-1c249,353,249,353,249,353v,-4,3,-7,7,-7c260,346,263,349,263,353xm256,348v-3,,-5,2,-5,5c251,353,251,353,251,353v1,,3,,5,c258,353,259,353,261,353v,,,,,c261,350,259,348,256,348xm693,387v1,-2,2,-4,3,-6c691,378,686,377,681,377v-5,,-10,1,-15,4c667,383,668,385,669,387v3,-3,7,-4,12,-4c686,383,690,385,693,387xm697,380v,-2,1,-3,2,-5c694,372,688,370,681,370v-7,,-13,2,-18,5c664,376,665,378,666,379v4,-2,9,-4,15,-4c687,375,692,377,697,380xm700,374v1,-2,3,-3,4,-5c697,365,689,362,681,362v-9,,-16,3,-23,7c659,370,661,372,662,374v5,-4,12,-6,19,-6c688,368,695,370,700,374xm705,368v2,-1,3,-3,5,-4c702,358,692,354,681,354v-11,,-21,4,-29,10c654,365,655,366,657,368v7,-5,15,-7,24,-7c690,361,698,363,705,368xm690,353v,-3,1,-5,1,-7c689,343,685,341,681,341v-4,,-7,1,-10,4c672,348,672,350,672,353v,,,,,1c673,353,673,353,674,353v,,,,,c674,349,677,346,681,346v4,,6,3,6,7c687,353,687,353,687,353v1,,2,1,4,1c690,353,690,353,690,353xm681,348v-3,,-5,2,-5,5c676,353,676,353,676,353v1,,3,,5,c683,353,684,353,686,353v,,,,,c686,350,684,348,681,348xm691,344v1,-2,1,-5,2,-7c690,335,685,333,681,333v-4,,-8,1,-12,4c670,339,671,341,671,343v3,-2,6,-4,10,-4c685,339,689,341,691,344xm693,336v1,-2,2,-4,3,-6c691,327,686,325,681,325v-5,,-10,2,-15,5c667,331,668,333,669,335v3,-2,7,-3,12,-3c686,332,690,333,693,336xm697,329v,-2,1,-4,2,-5c694,320,688,318,681,318v-7,,-13,2,-18,6c664,325,665,327,666,328v4,-3,9,-4,15,-4c687,324,692,326,697,329xm700,323v1,-2,3,-4,4,-5c697,313,689,311,681,311v-9,,-16,2,-23,6c659,319,661,321,662,322v5,-3,12,-5,19,-5c688,317,695,319,700,323xm705,317v2,-2,3,-3,5,-5c702,307,692,303,681,303v-11,,-21,3,-29,9c654,313,655,315,657,316v7,-4,15,-7,24,-7c690,309,698,312,705,317xm690,301v,-2,1,-4,1,-6c689,292,685,289,681,289v-4,,-7,2,-10,5c672,296,672,299,672,301v,1,,1,,1c673,302,673,302,674,302v,,,-1,,-1c674,298,677,295,681,295v4,,6,3,6,6c687,301,687,302,687,302v1,,2,,4,c690,302,690,302,690,301xm681,296v-3,,-5,2,-5,5c676,301,676,302,676,302v1,,3,-1,5,-1c683,301,684,302,686,302v,,,-1,,-1c686,298,684,296,681,296xm691,293v1,-3,1,-5,2,-7c690,283,685,282,681,282v-4,,-8,1,-12,3c670,287,671,290,671,292v3,-3,6,-4,10,-4c685,288,689,290,691,293xm693,284v1,-2,2,-4,3,-5c691,276,686,274,681,274v-5,,-10,2,-15,4c667,280,668,282,669,284v3,-2,7,-4,12,-4c686,280,690,282,693,284xm697,277v,-1,1,-3,2,-4c694,269,688,267,681,267v-7,,-13,2,-18,5c664,274,665,275,666,277v4,-3,9,-5,15,-5c687,272,692,274,697,277xm700,271v1,-1,3,-3,4,-5c697,262,689,259,681,259v-9,,-16,3,-23,7c659,268,661,269,662,271v5,-4,12,-6,19,-6c688,265,695,268,700,271xm705,265v2,-1,3,-3,5,-4c702,255,692,252,681,252v-11,,-21,3,-29,9c654,262,655,263,657,265v7,-5,15,-7,24,-7c690,258,698,261,705,265xm690,250v,-2,1,-4,1,-6c689,240,685,238,681,238v-4,,-7,2,-10,4c672,245,672,247,672,250v,,,1,,1c673,251,673,251,674,251v,-1,,-1,,-1c674,246,677,243,681,243v4,,6,3,6,7c687,250,687,250,687,251v1,,2,,4,c690,251,690,250,690,250xm681,245v-3,,-5,2,-5,5c676,250,676,250,676,250v1,,3,,5,c683,250,684,250,686,250v,,,,,c686,247,684,245,681,245xm691,241v1,-2,1,-4,2,-6c690,232,685,230,681,230v-4,,-8,2,-12,4c670,236,671,238,671,240v3,-2,6,-4,10,-4c685,236,689,238,691,241xm693,233v1,-2,2,-4,3,-6c691,224,686,223,681,223v-5,,-10,1,-15,4c667,229,668,230,669,232v3,-2,7,-3,12,-3c686,229,690,230,693,233xm697,226v,-2,1,-3,2,-5c694,218,688,216,681,216v-7,,-13,2,-18,5c664,222,665,224,666,225v4,-2,9,-4,15,-4c687,221,692,223,697,226xm700,220v1,-2,3,-3,4,-5c697,211,689,208,681,208v-9,,-16,2,-23,7c659,216,661,218,662,219v5,-3,12,-5,19,-5c688,214,695,216,700,220xm705,214v2,-2,3,-3,5,-4c702,204,692,200,681,200v-11,,-21,4,-29,9c654,211,655,212,657,214v7,-5,15,-8,24,-8c690,206,698,209,705,214xm690,199v,-3,1,-5,1,-7c689,189,685,187,681,187v-4,,-7,1,-10,4c672,194,672,196,672,199v,,,,,c673,199,673,199,674,199v,,,,,c674,195,677,192,681,192v4,,6,3,6,7c687,199,687,199,687,199v1,,2,,4,1c690,199,690,199,690,199xm681,193v-3,,-5,3,-5,6c676,199,676,199,676,199v1,,3,,5,c683,199,684,199,686,199v,,,,,c686,196,684,193,681,193xm691,190v1,-2,1,-5,2,-7c690,181,685,179,681,179v-4,,-8,1,-12,4c670,185,671,187,671,189v3,-2,6,-4,10,-4c685,185,689,187,691,190xm693,182v1,-2,2,-4,3,-6c691,173,686,171,681,171v-5,,-10,2,-15,4c667,177,668,179,669,181v3,-2,7,-4,12,-4c686,177,690,179,693,182xm697,174v,-1,1,-3,2,-4c694,166,688,164,681,164v-7,,-13,2,-18,5c664,171,665,172,666,174v4,-3,9,-4,15,-4c687,170,692,171,697,174xm700,168v1,-1,3,-3,4,-4c697,159,689,157,681,157v-9,,-16,2,-23,6c659,165,661,166,662,168v5,-3,12,-5,19,-5c688,163,695,165,700,168xm705,163v2,-2,3,-3,5,-5c702,152,692,149,681,149v-11,,-21,3,-29,9c654,159,655,161,657,162v7,-4,15,-7,24,-7c690,155,698,158,705,163xm690,147v,-2,1,-4,1,-6c689,137,685,135,681,135v-4,,-7,2,-10,5c672,142,672,145,672,147v,,,1,,1c673,148,673,148,674,148v,,,-1,,-1c674,143,677,140,681,140v4,,6,3,6,7c687,147,687,148,687,148v1,,2,,4,c690,148,690,148,690,147xm681,142v-3,,-5,2,-5,5c676,147,676,147,676,148v1,-1,3,-1,5,-1c683,147,684,147,686,148v,-1,,-1,,-1c686,144,684,142,681,142xm691,139v1,-3,1,-5,2,-7c690,129,685,128,681,128v-4,,-8,1,-12,3c670,133,671,135,671,138v3,-3,6,-4,10,-4c685,134,689,136,691,139xm693,130v1,-2,2,-4,3,-6c691,122,686,120,681,120v-5,,-10,1,-15,4c667,126,668,128,669,130v3,-3,7,-4,12,-4c686,126,690,128,693,130xm697,123v,-2,1,-3,2,-5c694,115,688,113,681,113v-7,,-13,2,-18,5c664,119,665,121,666,123v4,-3,9,-5,15,-5c687,118,692,120,697,123xm700,117v1,-2,3,-3,4,-5c697,108,689,105,681,105v-9,,-16,3,-23,7c659,113,661,115,662,117v5,-4,12,-6,19,-6c688,111,695,113,700,117xm663,96v,-12,-5,-22,-13,-30c643,59,632,54,621,54v-12,,-22,5,-30,12c584,74,579,84,579,96v,1,,2,,4c581,101,584,102,586,103v-1,-2,-1,-5,-1,-7c585,76,601,60,621,60v20,,36,16,36,36c657,98,656,100,656,102v2,-1,4,-2,7,-3c663,98,663,97,663,96xm541,96v,-12,-5,-22,-13,-30c521,59,510,54,499,54v-12,,-22,5,-30,12c461,74,457,84,457,96v,1,,2,,4c459,101,461,102,464,103v-1,-2,-1,-5,-1,-7c463,76,479,60,499,60v19,,35,16,35,36c534,98,534,101,534,103v2,-1,4,-2,6,-3c540,98,541,97,541,96xm420,96v,-12,-5,-22,-13,-30c400,59,389,54,378,54v-12,,-22,5,-30,12c341,74,336,84,336,96v,1,,2,,4c338,101,341,102,343,103v-1,-2,-1,-5,-1,-7c342,76,358,60,378,60v20,,36,16,36,36c414,98,413,100,413,102v2,-1,4,-2,7,-3c420,98,420,97,420,96xm298,96v,-12,-5,-22,-12,-30c278,59,267,54,256,54v-12,,-22,5,-30,12c219,74,214,84,214,96v,1,,2,,4c216,101,219,102,221,103v-1,-2,-1,-5,-1,-7c220,76,236,60,256,60v20,,36,16,36,36c292,98,291,101,291,103v2,-1,4,-2,7,-3c298,98,298,97,298,96xm172,112v2,1,3,3,4,5c182,113,188,111,195,111v7,,14,2,19,6c216,115,217,114,218,112v-6,-4,-14,-7,-23,-7c187,105,179,108,172,112xm177,118v1,1,2,3,3,5c184,120,189,118,195,118v6,,11,2,16,5c212,121,213,120,214,118v-6,-3,-12,-5,-19,-5c188,113,182,115,177,118xm181,124v1,2,1,4,2,6c187,127,191,126,195,126v5,,9,2,13,4c208,128,209,126,210,124v-4,-2,-9,-4,-15,-4c190,120,185,121,181,124xm184,131v,2,1,4,1,7c188,135,191,134,195,134v4,,8,2,10,5c206,136,206,134,207,132v-3,-3,-7,-4,-12,-4c191,128,187,129,184,131xm205,147v,-2,,-4,,-6c203,137,199,135,195,135v-4,,-7,2,-9,5c186,142,186,145,186,147v,,,1,,1c187,148,188,148,188,148v,,,-1,,-1c188,143,191,140,195,140v4,,7,3,7,7c202,147,202,148,202,148v1,,2,,3,c205,148,205,148,205,147xm195,142v-3,,-5,2,-5,5c190,147,190,147,190,148v2,-1,3,-1,5,-1c197,147,198,147,200,148v,-1,,-1,,-1c200,144,198,142,195,142xm166,158v2,1,4,3,5,4c178,158,186,155,195,155v9,,17,3,24,8c221,161,222,160,224,158v-8,-6,-18,-9,-29,-9c184,149,174,152,166,158xm172,163v2,2,3,3,4,5c182,165,188,163,195,163v7,,14,2,19,5c216,167,217,165,218,164v-6,-5,-14,-7,-23,-7c187,157,179,159,172,163xm177,169v1,2,2,3,3,5c184,171,189,170,195,170v6,,11,1,16,4c212,173,213,171,214,170v-6,-4,-12,-6,-19,-6c188,164,182,166,177,169xm181,175v1,2,1,4,2,6c187,179,191,177,195,177v5,,9,2,13,5c208,180,209,178,210,176v-4,-3,-9,-5,-15,-5c190,171,185,173,181,175xm184,183v,2,1,4,1,6c188,187,191,185,195,185v4,,8,2,10,5c206,188,206,185,207,183v-3,-2,-7,-4,-12,-4c191,179,187,180,184,183xm205,199v,-3,,-5,,-7c203,189,199,187,195,187v-4,,-7,1,-9,4c186,194,186,196,186,199v,,,,,c187,199,188,199,188,199v,,,,,c188,195,191,192,195,192v4,,7,3,7,7c202,199,202,199,202,199v1,,2,,3,1c205,199,205,199,205,199xm195,193v-3,,-5,3,-5,6c190,199,190,199,190,199v2,,3,,5,c197,199,198,199,200,199v,,,,,c200,196,198,193,195,193xm166,209v2,2,4,3,5,5c178,209,186,206,195,206v9,,17,3,24,8c221,212,222,211,224,210v-8,-6,-18,-10,-29,-10c184,200,174,204,166,209xm172,215v2,1,3,3,4,4c182,216,188,214,195,214v7,,14,2,19,6c216,218,217,217,218,215v-6,-4,-14,-7,-23,-7c187,208,179,210,172,215xm177,221v1,1,2,3,3,4c184,223,189,221,195,221v6,,11,2,16,5c212,224,213,223,214,221v-6,-3,-12,-5,-19,-5c188,216,182,218,177,221xm181,227v1,2,1,4,2,5c187,230,191,229,195,229v5,,9,1,13,4c208,231,209,229,210,227v-4,-3,-9,-4,-15,-4c190,223,185,224,181,227xm184,234v,2,1,4,1,6c188,238,191,236,195,236v4,,8,2,10,5c206,239,206,237,207,235v-3,-3,-7,-5,-12,-5c191,230,187,232,184,234xm205,250v,-2,,-4,,-6c203,240,199,238,195,238v-4,,-7,2,-9,4c186,245,186,247,186,250v,,,1,,1c187,251,188,251,188,251v,-1,,-1,,-1c188,246,191,243,195,243v4,,7,3,7,7c202,250,202,250,202,251v1,,2,,3,c205,251,205,250,205,250xm195,245v-3,,-5,2,-5,5c190,250,190,250,190,250v2,,3,,5,c197,250,198,250,200,250v,,,,,c200,247,198,245,195,245xm166,261v2,1,4,2,5,4c178,260,186,258,195,258v9,,17,3,24,7c221,264,222,262,224,261v-8,-6,-18,-9,-29,-9c184,252,174,255,166,261xm172,266v2,2,3,3,4,5c182,267,188,265,195,265v7,,14,3,19,6c216,270,217,268,218,266v-6,-4,-14,-7,-23,-7c187,259,179,262,172,266xm177,272v1,2,2,3,3,5c184,274,189,272,195,272v6,,11,2,16,5c212,276,213,274,214,273v-6,-4,-12,-6,-19,-6c188,267,182,269,177,272xm181,278v1,2,1,4,2,6c187,282,191,280,195,280v5,,9,2,13,4c208,282,209,280,210,279v-4,-3,-9,-5,-15,-5c190,274,185,276,181,278xm184,285v,2,1,5,1,7c188,289,191,288,195,288v4,,8,2,10,5c206,290,206,288,207,286v-3,-3,-7,-4,-12,-4c191,282,187,283,184,285xm205,301v,-2,,-4,,-6c203,292,199,289,195,289v-4,,-7,2,-9,5c186,296,186,299,186,301v,1,,1,,1c187,302,188,302,188,302v,,,-1,,-1c188,298,191,295,195,295v4,,7,3,7,6c202,301,202,302,202,302v1,,2,,3,c205,302,205,302,205,301xm195,296v-3,,-5,2,-5,5c190,301,190,302,190,302v2,,3,-1,5,-1c197,301,198,302,200,302v,,,-1,,-1c200,298,198,296,195,296xm166,312v2,1,4,3,5,4c178,312,186,309,195,309v9,,17,3,24,8c221,315,222,314,224,312v-8,-5,-18,-9,-29,-9c184,303,174,306,166,312xm172,317v2,2,3,4,4,5c182,319,188,317,195,317v7,,14,2,19,6c216,321,217,319,218,318v-6,-5,-14,-7,-23,-7c187,311,179,313,172,317xm177,324v1,1,2,3,3,4c184,325,189,324,195,324v6,,11,2,16,5c212,327,213,325,214,324v-6,-4,-12,-6,-19,-6c188,318,182,320,177,324xm181,330v1,1,1,3,2,5c187,333,191,332,195,332v5,,9,1,13,4c208,334,209,332,210,330v-4,-3,-9,-5,-15,-5c190,325,185,327,181,330xm184,337v,2,1,4,1,6c188,341,191,339,195,339v4,,8,2,10,5c206,342,206,339,207,337v-3,-2,-7,-4,-12,-4c191,333,187,334,184,337xm205,353v,-3,,-5,,-7c203,343,199,341,195,341v-4,,-7,1,-9,4c186,348,186,350,186,353v,,,,,1c187,353,188,353,188,353v,,,,,c188,349,191,346,195,346v4,,7,3,7,7c202,353,202,353,202,353v1,,2,1,3,1c205,353,205,353,205,353xm195,348v-3,,-5,2,-5,5c190,353,190,353,190,353v2,,3,,5,c197,353,198,353,200,353v,,,,,c200,350,198,348,195,348xm166,364v2,1,4,2,5,4c178,363,186,361,195,361v9,,17,2,24,7c221,367,222,365,224,364v-8,-6,-18,-10,-29,-10c184,354,174,358,166,364xm172,369v2,1,3,3,4,5c182,370,188,368,195,368v7,,14,2,19,6c216,372,217,371,218,369v-6,-4,-14,-7,-23,-7c187,362,179,365,172,369xm177,375v1,1,2,3,3,4c184,377,189,375,195,375v6,,11,2,16,5c212,378,213,377,214,375v-6,-3,-12,-5,-19,-5c188,370,182,372,177,375xm181,381v1,2,1,4,2,6c187,384,191,383,195,383v5,,9,2,13,4c208,385,209,383,210,381v-4,-3,-9,-4,-15,-4c190,377,185,378,181,381xm184,388v,2,1,4,1,7c188,392,191,390,195,390v4,,8,2,10,5c206,393,206,391,207,389v-3,-3,-7,-4,-12,-4c191,385,187,386,184,388xm205,404v,-2,,-4,,-6c203,394,199,392,195,392v-4,,-7,2,-9,5c186,399,186,402,186,404v,,,1,,1c187,405,188,405,188,405v,-1,,-1,,-1c188,400,191,397,195,397v4,,7,3,7,7c202,404,202,404,202,405v1,,2,,3,c205,405,205,404,205,404xm195,399v-3,,-5,2,-5,5c190,404,190,404,190,404v2,,3,,5,c197,404,198,404,200,404v,,,,,c200,401,198,399,195,399xm763,353v,1,,3,-1,4c764,358,766,359,768,360v1,-2,1,-5,1,-7c769,345,766,338,761,333v-5,-5,-12,-8,-19,-8c734,325,727,328,722,333v-4,5,-8,12,-8,20c714,355,715,358,715,360v2,-1,4,-2,6,-3c721,356,721,354,721,353v,-12,9,-21,21,-21c753,332,763,341,763,353xm755,353v,,,1,,2c757,355,759,356,761,357v,-2,,-3,,-4c761,347,759,342,755,339v-3,-4,-8,-6,-13,-6c736,333,731,335,728,339v-4,3,-6,8,-6,14c722,354,722,355,723,357v1,-1,3,-2,5,-2c728,354,728,353,728,353v,-8,6,-14,14,-14c749,339,755,345,755,353xm748,353v,,,,,c750,354,752,354,754,354v,,,-1,,-1c754,346,748,341,742,341v-7,,-12,5,-12,12c730,353,730,354,730,354v2,,3,,5,-1c735,353,735,353,735,353v,-4,3,-7,7,-7c745,346,748,349,748,353xm742,348v-3,,-5,2,-5,5c737,353,737,353,737,353v1,,3,,5,c743,353,745,353,747,353v,,,,,c747,350,745,348,742,348xm772,363v1,-1,2,-1,3,-2c776,358,776,356,776,353v,-10,-4,-18,-10,-25c760,322,751,318,742,318v-10,,-18,4,-25,10c711,335,707,343,707,353v,3,1,5,1,8c709,362,710,362,711,363v1,-1,2,-1,3,-2c713,358,713,356,713,353v,-16,13,-29,29,-29c758,324,770,337,770,353v,3,,5,-1,8c770,362,771,362,772,363xm763,301v,2,,3,-1,5c764,307,766,308,768,309v1,-3,1,-5,1,-8c769,294,766,287,761,282v-5,-5,-12,-8,-19,-8c734,274,727,277,722,282v-4,5,-8,12,-8,19c714,304,715,306,715,309v2,-1,4,-2,6,-3c721,304,721,303,721,301v,-11,9,-21,21,-21c753,280,763,290,763,301xm755,301v,1,,2,,2c757,304,759,304,761,305v,-1,,-2,,-4c761,296,759,291,755,287v-3,-3,-8,-5,-13,-5c736,282,731,284,728,287v-4,4,-6,9,-6,14c722,303,722,304,723,305v1,-1,3,-1,5,-2c728,303,728,302,728,301v,-7,6,-13,14,-13c749,288,755,294,755,301xm748,301v,,,1,,1c750,302,752,302,754,303v,-1,,-1,,-2c754,295,748,289,742,289v-7,,-12,6,-12,12c730,302,730,302,730,303v2,-1,3,-1,5,-1c735,302,735,301,735,301v,-3,3,-6,7,-6c745,295,748,298,748,301xm742,296v-3,,-5,2,-5,5c737,301,737,302,737,302v1,,3,-1,5,-1c743,301,745,302,747,302v,,,-1,,-1c747,298,745,296,742,296xm772,312v1,-1,2,-2,3,-2c776,307,776,304,776,301v,-9,-4,-18,-10,-24c760,271,751,267,742,267v-10,,-18,4,-25,10c711,283,707,292,707,301v,3,1,6,1,9c709,310,710,311,711,311v1,,2,-1,3,-1c713,307,713,304,713,301v,-16,13,-29,29,-29c758,272,770,285,770,301v,3,,6,-1,9c770,310,771,311,772,312xm763,250v,1,,3,-1,4c764,255,766,256,768,257v1,-2,1,-5,1,-7c769,242,766,236,761,231v-5,-5,-12,-8,-19,-8c734,223,727,226,722,231v-4,5,-8,11,-8,19c714,252,715,255,715,257v2,-1,4,-2,6,-3c721,253,721,251,721,250v,-12,9,-21,21,-21c753,229,763,238,763,250xm755,250v,1,,1,,2c757,252,759,253,761,254v,-1,,-3,,-4c761,245,759,240,755,236v-3,-3,-8,-6,-13,-6c736,230,731,233,728,236v-4,4,-6,9,-6,14c722,251,722,253,723,254v1,-1,3,-2,5,-2c728,251,728,251,728,250v,-8,6,-14,14,-14c749,236,755,242,755,250xm748,250v,,,,,1c750,251,752,251,754,251v,,,-1,,-1c754,243,748,238,742,238v-7,,-12,5,-12,12c730,250,730,251,730,251v2,,3,,5,c735,250,735,250,735,250v,-4,3,-7,7,-7c745,243,748,246,748,250xm742,245v-3,,-5,2,-5,5c737,250,737,250,737,250v1,,3,,5,c743,250,745,250,747,250v,,,,,c747,247,745,245,742,245xm772,260v1,,2,-1,3,-2c776,256,776,253,776,250v,-10,-4,-18,-10,-24c760,220,751,216,742,216v-10,,-18,4,-25,10c711,232,707,240,707,250v,3,1,6,1,8c709,259,710,259,711,260v1,-1,2,-1,3,-2c713,256,713,253,713,250v,-16,13,-29,29,-29c758,221,770,234,770,250v,3,,6,-1,8c770,259,771,259,772,260xm763,199v,1,,3,-1,4c764,204,766,205,768,206v1,-2,1,-5,1,-7c769,191,766,184,761,179v-5,-5,-12,-8,-19,-8c734,171,727,174,722,179v-4,5,-8,12,-8,20c714,201,715,204,715,206v2,-1,4,-2,6,-3c721,202,721,200,721,199v,-12,9,-22,21,-22c753,177,763,187,763,199xm755,199v,,,1,,1c757,201,759,202,761,202v,-1,,-2,,-3c761,193,759,188,755,185v-3,-4,-8,-6,-13,-6c736,179,731,181,728,185v-4,3,-6,8,-6,14c722,200,722,201,723,202v1,,3,-1,5,-2c728,200,728,199,728,199v,-8,6,-14,14,-14c749,185,755,191,755,199xm748,199v,,,,,c750,199,752,200,754,200v,,,-1,,-1c754,192,748,187,742,187v-7,,-12,5,-12,12c730,199,730,200,730,200v2,,3,-1,5,-1c735,199,735,199,735,199v,-4,3,-7,7,-7c745,192,748,195,748,199xm742,193v-3,,-5,3,-5,6c737,199,737,199,737,199v1,,3,,5,c743,199,745,199,747,199v,,,,,c747,196,745,193,742,193xm772,209v1,-1,2,-1,3,-2c776,204,776,201,776,199v,-10,-4,-18,-10,-25c760,168,751,164,742,164v-10,,-18,4,-25,10c711,181,707,189,707,199v,2,1,5,1,8c709,207,710,208,711,209v1,-1,2,-2,3,-2c713,204,713,201,713,199v,-16,13,-29,29,-29c758,170,770,183,770,199v,2,,5,-1,8c770,207,771,208,772,209xm763,147v,2,,3,-1,5c764,152,766,153,768,155v1,-3,1,-5,1,-8c769,140,766,133,761,128v-5,-5,-12,-8,-19,-8c734,120,727,123,722,128v-4,5,-8,12,-8,19c714,150,715,152,715,155v2,-2,4,-3,6,-3c721,150,721,149,721,147v,-12,9,-21,21,-21c753,126,763,135,763,147xm755,147v,1,,1,,2c757,150,759,150,761,151v,-1,,-3,,-4c761,142,759,137,755,133v-3,-3,-8,-5,-13,-5c736,128,731,130,728,133v-4,4,-6,9,-6,14c722,148,722,150,723,151v1,-1,3,-1,5,-2c728,148,728,148,728,147v,-7,6,-13,14,-13c749,134,755,140,755,147xm748,147v,,,1,,1c750,148,752,148,754,149v,-1,,-1,,-2c754,141,748,135,742,135v-7,,-12,6,-12,12c730,148,730,148,730,149v2,-1,3,-1,5,-1c735,148,735,147,735,147v,-4,3,-7,7,-7c745,140,748,143,748,147xm742,142v-3,,-5,2,-5,5c737,147,737,147,737,148v1,-1,3,-1,5,-1c743,147,745,147,747,148v,-1,,-1,,-1c747,144,745,142,742,142xm772,157v1,,2,-1,3,-1c776,153,776,150,776,147v,-9,-4,-18,-10,-24c760,117,751,113,742,113v-10,,-18,4,-25,10c711,129,707,138,707,147v,3,1,6,1,8c709,156,710,157,711,157v1,,2,-1,3,-2c713,153,713,150,713,147v,-16,13,-29,29,-29c758,118,770,131,770,147v,3,,6,-1,8c770,156,771,157,772,157xm763,96v,1,,3,-1,4c764,101,766,102,768,103v1,-2,1,-5,1,-7c769,88,766,81,761,77v-5,-5,-12,-8,-19,-8c734,69,727,72,722,77v-4,4,-8,11,-8,19c714,98,715,101,715,103v2,-1,4,-2,6,-3c721,99,721,97,721,96v,-12,9,-21,21,-21c753,75,763,84,763,96xm755,96v,,,1,,2c757,98,759,99,761,100v,-2,,-3,,-4c761,90,759,86,755,82v-3,-4,-8,-6,-13,-6c736,76,731,78,728,82v-4,4,-6,8,-6,14c722,97,722,98,723,100v1,-1,3,-2,5,-2c728,97,728,96,728,96v,-8,6,-14,14,-14c749,82,755,88,755,96xm748,96v,,,,,c750,97,752,97,754,97v,,,-1,,-1c754,89,748,84,742,84v-7,,-12,5,-12,12c730,96,730,97,730,97v2,,3,,5,-1c735,96,735,96,735,96v,-4,3,-7,7,-7c745,89,748,92,748,96xm742,91v-3,,-5,2,-5,5c737,96,737,96,737,96v1,,3,,5,c743,96,745,96,747,96v,,,,,c747,93,745,91,742,91xm772,106v1,-1,2,-1,3,-2c776,101,776,99,776,96v,-10,-4,-18,-10,-24c760,65,751,62,742,62v-10,,-18,3,-25,10c711,78,707,86,707,96v,3,1,5,1,8c709,105,710,105,711,106v1,-1,2,-1,3,-2c713,101,713,99,713,96v,-16,13,-29,29,-29c758,67,770,80,770,96v,3,,5,-1,8c770,105,771,105,772,106xm704,61v-7,-5,-15,-7,-23,-7c672,54,665,56,658,61v1,1,3,3,4,4c667,62,674,60,681,60v7,,14,2,19,6c701,64,703,62,704,61xm583,61v-6,-5,-14,-7,-23,-7c551,54,543,57,536,61v2,2,3,3,4,5c546,62,553,60,560,60v7,,14,2,19,6c581,64,582,62,583,61xm461,61v-7,-5,-15,-7,-23,-7c429,54,422,56,415,61v1,1,3,3,4,4c424,62,431,60,438,60v7,,14,2,19,6c458,64,460,62,461,61xm340,61v-6,-5,-14,-7,-23,-7c308,54,300,56,293,61v2,2,3,3,4,5c303,62,310,60,317,60v7,,14,2,19,6c338,64,339,62,340,61xm218,61v-6,-5,-14,-7,-23,-7c187,54,179,56,172,61v2,1,3,3,4,4c182,62,188,60,195,60v7,,14,2,19,6c216,64,217,62,218,61xm101,96v,3,,5,1,8c103,105,104,105,105,106v1,-1,1,-1,2,-2c107,101,106,99,106,96v,-16,13,-29,29,-29c151,67,164,80,164,96v,3,-1,5,-1,8c163,105,164,105,165,106v1,-1,2,-2,3,-3c169,101,169,98,169,96v,-10,-4,-18,-10,-24c153,65,144,62,135,62v-9,,-18,3,-24,10c105,78,101,86,101,96xm156,96v,1,,3,,4c158,101,159,102,161,103v1,-2,1,-5,1,-7c162,88,159,81,154,77v-5,-5,-11,-8,-19,-8c128,69,121,72,116,77v-5,4,-8,11,-8,19c108,98,108,101,109,103v2,-1,4,-2,5,-3c114,99,114,97,114,96v,-12,9,-21,21,-21c147,75,156,84,156,96xm149,96v,,,1,-1,2c150,98,152,99,154,100v,-2,1,-3,1,-4c155,90,152,86,149,82v-4,-4,-9,-6,-14,-6c130,76,125,78,121,82v-3,4,-5,8,-5,14c116,97,116,98,116,100v2,-1,4,-2,6,-2c122,97,121,96,121,96v,-8,7,-14,14,-14c143,82,149,88,149,96xm142,96v,,,,,c143,97,145,97,147,97v,,,-1,,-1c147,89,142,84,135,84v-7,,-12,5,-12,12c123,96,123,97,123,97v2,,4,,5,-1c128,96,128,96,128,96v,-4,3,-7,7,-7c139,89,142,92,142,96xm135,91v-3,,-5,2,-5,5c130,96,130,96,130,96v2,,3,,5,c137,96,138,96,140,96v,,,,,c140,93,138,91,135,91xm101,147v,3,,6,1,8c103,156,104,157,105,157v1,,1,-1,2,-2c107,153,106,150,106,147v,-16,13,-29,29,-29c151,118,164,131,164,147v,3,-1,6,-1,8c163,156,164,156,165,157v1,-1,2,-1,3,-2c169,152,169,150,169,147v,-9,-4,-18,-10,-24c153,117,144,113,135,113v-9,,-18,4,-24,10c105,129,101,138,101,147xm156,147v,2,,3,,5c158,152,159,153,161,155v1,-3,1,-5,1,-8c162,140,159,133,154,128v-5,-5,-11,-8,-19,-8c128,120,121,123,116,128v-5,5,-8,12,-8,19c108,150,108,152,109,155v2,-2,4,-3,5,-3c114,150,114,149,114,147v,-12,9,-21,21,-21c147,126,156,135,156,147xm149,147v,1,,1,-1,2c150,150,152,150,154,151v,-1,1,-3,1,-4c155,142,152,137,149,133v-4,-3,-9,-5,-14,-5c130,128,125,130,121,133v-3,4,-5,9,-5,14c116,148,116,150,116,151v2,-1,4,-1,6,-2c122,148,121,148,121,147v,-7,7,-13,14,-13c143,134,149,140,149,147xm142,147v,,,1,,1c143,148,145,148,147,149v,-1,,-1,,-2c147,141,142,135,135,135v-7,,-12,6,-12,12c123,148,123,148,123,149v2,-1,4,-1,5,-1c128,148,128,147,128,147v,-4,3,-7,7,-7c139,140,142,143,142,147xm135,142v-3,,-5,2,-5,5c130,147,130,147,130,148v2,-1,3,-1,5,-1c137,147,138,147,140,148v,-1,,-1,,-1c140,144,138,142,135,142xm101,199v,2,,5,1,8c103,207,104,208,105,209v1,-1,1,-2,2,-2c107,204,106,201,106,199v,-16,13,-29,29,-29c151,170,164,183,164,199v,2,-1,5,-1,8c163,207,164,208,165,208v1,,2,-1,3,-2c169,204,169,201,169,199v,-10,-4,-18,-10,-25c153,168,144,164,135,164v-9,,-18,4,-24,10c105,181,101,189,101,199xm156,199v,1,,3,,4c158,204,159,205,161,206v1,-2,1,-5,1,-7c162,191,159,184,154,179v-5,-5,-11,-8,-19,-8c128,171,121,174,116,179v-5,5,-8,12,-8,20c108,201,108,204,109,206v2,-1,4,-2,5,-3c114,202,114,200,114,199v,-12,9,-22,21,-22c147,177,156,187,156,199xm149,199v,,,1,-1,1c150,201,152,202,154,202v,-1,1,-2,1,-3c155,193,152,188,149,185v-4,-4,-9,-6,-14,-6c130,179,125,181,121,185v-3,3,-5,8,-5,14c116,200,116,201,116,202v2,,4,-1,6,-2c122,200,121,199,121,199v,-8,7,-14,14,-14c143,185,149,191,149,199xm142,199v,,,,,c143,199,145,200,147,200v,,,-1,,-1c147,192,142,187,135,187v-7,,-12,5,-12,12c123,199,123,200,123,200v2,,4,-1,5,-1c128,199,128,199,128,199v,-4,3,-7,7,-7c139,192,142,195,142,199xm135,193v-3,,-5,3,-5,6c130,199,130,199,130,199v2,,3,,5,c137,199,138,199,140,199v,,,,,c140,196,138,193,135,193xm101,250v,3,,6,1,8c103,259,104,259,105,260v1,-1,1,-1,2,-2c107,256,106,253,106,250v,-16,13,-29,29,-29c151,221,164,234,164,250v,3,-1,6,-1,8c163,259,164,259,165,260v1,-1,2,-2,3,-2c169,255,169,253,169,250v,-10,-4,-18,-10,-24c153,220,144,216,135,216v-9,,-18,4,-24,10c105,232,101,240,101,250xm156,250v,1,,3,,4c158,255,159,256,161,257v1,-2,1,-5,1,-7c162,242,159,236,154,231v-5,-5,-11,-8,-19,-8c128,223,121,226,116,231v-5,5,-8,11,-8,19c108,252,108,255,109,257v2,-1,4,-2,5,-3c114,253,114,251,114,250v,-12,9,-21,21,-21c147,229,156,238,156,250xm149,250v,1,,1,-1,2c150,252,152,253,154,254v,-1,1,-3,1,-4c155,245,152,240,149,236v-4,-3,-9,-6,-14,-6c130,230,125,233,121,236v-3,4,-5,9,-5,14c116,251,116,253,116,254v2,-1,4,-2,6,-2c122,251,121,251,121,250v,-8,7,-14,14,-14c143,236,149,242,149,250xm142,250v,,,,,1c143,251,145,251,147,251v,,,-1,,-1c147,243,142,238,135,238v-7,,-12,5,-12,12c123,250,123,251,123,251v2,,4,,5,c128,250,128,250,128,250v,-4,3,-7,7,-7c139,243,142,246,142,250xm135,245v-3,,-5,2,-5,5c130,250,130,250,130,250v2,,3,,5,c137,250,138,250,140,250v,,,,,c140,247,138,245,135,245xm101,301v,3,,6,1,9c103,310,104,311,105,311v1,,1,-1,2,-1c107,307,106,304,106,301v,-16,13,-29,29,-29c151,272,164,285,164,301v,3,-1,6,-1,9c163,310,164,311,165,311v1,-1,2,-1,3,-2c169,306,169,304,169,301v,-9,-4,-18,-10,-24c153,271,144,267,135,267v-9,,-18,4,-24,10c105,283,101,292,101,301xm156,301v,2,,3,,5c158,307,159,308,161,309v1,-3,1,-5,1,-8c162,294,159,287,154,282v-5,-5,-11,-8,-19,-8c128,274,121,277,116,282v-5,5,-8,12,-8,19c108,304,108,306,109,309v2,-1,4,-2,5,-3c114,304,114,303,114,301v,-11,9,-21,21,-21c147,280,156,290,156,301xm149,301v,1,,2,-1,2c150,304,152,304,154,305v,-1,1,-2,1,-4c155,296,152,291,149,287v-4,-3,-9,-5,-14,-5c130,282,125,284,121,287v-3,4,-5,9,-5,14c116,303,116,304,116,305v2,-1,4,-1,6,-2c122,303,121,302,121,301v,-7,7,-13,14,-13c143,288,149,294,149,301xm142,301v,,,1,,1c143,302,145,302,147,303v,-1,,-1,,-2c147,295,142,289,135,289v-7,,-12,6,-12,12c123,302,123,302,123,303v2,-1,4,-1,5,-1c128,302,128,301,128,301v,-3,3,-6,7,-6c139,295,142,298,142,301xm135,296v-3,,-5,2,-5,5c130,301,130,302,130,302v2,,3,-1,5,-1c137,301,138,302,140,302v,,,-1,,-1c140,298,138,296,135,296xm101,353v,3,,5,1,8c103,362,104,362,105,363v1,-1,1,-1,2,-2c107,358,106,356,106,353v,-16,13,-29,29,-29c151,324,164,337,164,353v,3,-1,5,-1,8c163,361,164,362,165,363v1,-1,2,-2,3,-3c169,358,169,355,169,353v,-10,-4,-18,-10,-25c153,322,144,318,135,318v-9,,-18,4,-24,10c105,335,101,343,101,353xm156,353v,1,,3,,4c158,358,159,359,161,360v1,-2,1,-5,1,-7c162,345,159,338,154,333v-5,-5,-11,-8,-19,-8c128,325,121,328,116,333v-5,5,-8,12,-8,20c108,355,108,358,109,360v2,-1,4,-2,5,-3c114,356,114,354,114,353v,-12,9,-21,21,-21c147,332,156,341,156,353xm149,353v,,,1,-1,2c150,355,152,356,154,357v,-2,1,-3,1,-4c155,347,152,342,149,339v-4,-4,-9,-6,-14,-6c130,333,125,335,121,339v-3,3,-5,8,-5,14c116,354,116,355,116,357v2,-1,4,-2,6,-2c122,354,121,353,121,353v,-8,7,-14,14,-14c143,339,149,345,149,353xm142,353v,,,,,c143,354,145,354,147,354v,,,-1,,-1c147,346,142,341,135,341v-7,,-12,5,-12,12c123,353,123,354,123,354v2,,4,,5,-1c128,353,128,353,128,353v,-4,3,-7,7,-7c139,346,142,349,142,353xm135,348v-3,,-5,2,-5,5c130,353,130,353,130,353v2,,3,,5,c137,353,138,353,140,353v,,,,,c140,350,138,348,135,348xm101,404v,3,,6,1,8c103,413,104,414,105,414v1,,1,-1,2,-2c107,410,106,407,106,404v,-16,13,-29,29,-29c151,375,164,388,164,404v,3,-1,6,-1,8c163,413,164,413,165,414v1,-1,2,-2,3,-2c169,409,169,407,169,404v,-9,-4,-18,-10,-24c153,374,144,370,135,370v-9,,-18,4,-24,10c105,386,101,395,101,404xm156,404v,2,,3,,5c158,409,159,410,161,411v1,-2,1,-4,1,-7c162,397,159,390,154,385v-5,-5,-11,-8,-19,-8c128,377,121,380,116,385v-5,5,-8,12,-8,19c108,407,108,409,109,411v2,-1,4,-2,5,-2c114,407,114,406,114,404v,-12,9,-21,21,-21c147,383,156,392,156,404xm149,404v,1,,1,-1,2c150,407,152,407,154,408v,-1,1,-3,1,-4c155,399,152,394,149,390v-4,-3,-9,-5,-14,-5c130,385,125,387,121,390v-3,4,-5,9,-5,14c116,405,116,407,116,408v2,-1,4,-1,6,-2c122,405,121,405,121,404v,-7,7,-14,14,-14c143,390,149,397,149,404xm142,404v,,,,,1c143,405,145,405,147,406v,-1,,-1,,-2c147,397,142,392,135,392v-7,,-12,5,-12,12c123,405,123,405,123,406v2,-1,4,-1,5,-1c128,404,128,404,128,404v,-4,3,-7,7,-7c139,397,142,400,142,404xm135,399v-3,,-5,2,-5,5c130,404,130,404,130,404v2,,3,,5,c137,404,138,404,140,404v,,,,,c140,401,138,399,135,399xm815,438v1,-2,2,-3,3,-5c813,430,808,428,803,428v-6,,-11,2,-15,5c789,435,789,437,790,439v4,-3,8,-5,13,-5c807,434,812,436,815,438xm818,431v1,-1,2,-3,3,-4c816,423,810,421,803,421v-7,,-14,2,-19,6c785,428,786,430,787,431v4,-3,10,-4,16,-4c809,427,814,428,818,431xm822,425v1,-1,3,-3,4,-4c819,416,811,413,803,413v-9,,-17,3,-24,8c781,422,782,424,783,425v6,-3,12,-5,20,-5c810,420,817,422,822,425xm827,419v2,-1,3,-2,5,-4c824,409,814,406,803,406v-11,,-21,3,-30,9c775,417,777,418,778,420v7,-5,16,-8,25,-8c812,412,820,415,827,419xm812,404v,-2,1,-4,1,-6c811,394,807,392,803,392v-5,,-8,2,-10,6c793,400,793,402,793,404v,,,1,,1c794,405,795,405,796,405v,-1,,-1,,-1c796,400,799,397,803,397v3,,6,3,6,7c809,404,809,404,809,405v1,,2,,3,c812,405,812,404,812,404xm803,399v-3,,-5,2,-5,5c798,404,798,404,798,404v1,,3,,5,c804,404,806,404,808,404v,,,,,c808,401,806,399,803,399xm813,395v1,-2,1,-4,2,-6c811,386,807,385,803,385v-5,,-9,1,-12,4c791,391,792,393,792,396v3,-4,6,-6,11,-6c807,390,811,392,813,395xm815,387v1,-2,2,-4,3,-6c813,378,808,377,803,377v-6,,-11,2,-15,4c789,383,789,385,790,387v4,-2,8,-4,13,-4c807,383,812,385,815,387xm818,380v1,-2,2,-3,3,-5c816,372,810,370,803,370v-7,,-14,2,-19,5c785,377,786,378,787,380v4,-3,10,-5,16,-5c809,375,814,377,818,380xm822,374v1,-2,3,-3,4,-5c819,365,811,362,803,362v-9,,-17,3,-24,7c781,371,782,372,783,374v6,-4,12,-6,20,-6c810,368,817,370,822,374xm827,368v2,-1,3,-3,5,-4c824,358,814,354,803,354v-11,,-21,4,-30,10c775,365,777,367,778,368v7,-5,16,-7,25,-7c812,361,820,363,827,368xm812,353v,-3,1,-5,1,-7c811,343,807,341,803,341v-5,,-8,2,-10,5c793,348,793,351,793,353v,,,,,1c794,354,795,353,796,353v,,,,,c796,349,799,346,803,346v3,,6,3,6,7c809,353,809,353,809,353v1,,2,1,3,1c812,353,812,353,812,353xm803,348v-3,,-5,2,-5,5c798,353,798,353,798,353v1,,3,,5,c804,353,806,353,808,353v,,,,,c808,350,806,348,803,348xm813,344v1,-2,1,-5,2,-7c811,335,807,333,803,333v-5,,-9,2,-12,4c791,340,792,342,792,344v3,-3,6,-5,11,-5c807,339,811,341,813,344xm815,336v1,-2,2,-4,3,-6c813,327,808,325,803,325v-6,,-11,2,-15,5c789,332,789,334,790,336v4,-3,8,-4,13,-4c807,332,812,333,815,336xm818,329v1,-2,2,-4,3,-5c816,320,810,318,803,318v-7,,-14,2,-19,6c785,325,786,327,787,329v4,-3,10,-5,16,-5c809,324,814,326,818,329xm822,323v1,-2,3,-4,4,-5c819,313,811,311,803,311v-9,,-17,2,-24,7c781,319,782,321,783,323v6,-4,12,-6,20,-6c810,317,817,319,822,323xm827,317v2,-2,3,-3,5,-5c824,307,814,303,803,303v-11,,-21,4,-30,10c775,314,777,315,778,317v7,-5,16,-8,25,-8c812,309,820,312,827,317xm812,301v,-2,1,-4,1,-6c811,292,807,289,803,289v-5,,-8,3,-10,6c793,297,793,299,793,301v,1,,1,,1c794,302,795,302,796,302v,,,-1,,-1c796,298,799,295,803,295v3,,6,3,6,6c809,301,809,302,809,302v1,,2,,3,c812,302,812,302,812,301xm803,296v-3,,-5,2,-5,5c798,301,798,302,798,302v1,,3,-1,5,-1c804,301,806,302,808,302v,,,-1,,-1c808,298,806,296,803,296xm813,293v1,-3,1,-5,2,-7c811,283,807,282,803,282v-5,,-9,1,-12,4c791,288,792,290,792,293v3,-3,6,-5,11,-5c807,288,811,290,813,293xm815,284v1,-2,2,-4,3,-5c813,276,808,274,803,274v-6,,-11,2,-15,5c789,281,789,282,790,284v4,-2,8,-4,13,-4c807,280,812,282,815,284xm818,277v1,-1,2,-3,3,-4c816,269,810,267,803,267v-7,,-14,2,-19,6c785,274,786,276,787,277v4,-3,10,-5,16,-5c809,272,814,274,818,277xm822,271v1,-1,3,-3,4,-5c819,262,811,259,803,259v-9,,-17,3,-24,8c781,268,782,270,783,271v6,-3,12,-6,20,-6c810,265,817,268,822,271xm827,265v2,-1,3,-3,5,-4c824,255,814,252,803,252v-11,,-21,3,-30,9c775,262,777,264,778,265v7,-4,16,-7,25,-7c812,258,820,261,827,265xm812,250v,-2,1,-4,1,-6c811,240,807,238,803,238v-5,,-8,2,-10,6c793,246,793,248,793,250v,,,1,,1c794,251,795,251,796,251v,-1,,-1,,-1c796,246,799,243,803,243v3,,6,3,6,7c809,250,809,250,809,251v1,,2,,3,c812,251,812,250,812,250xm803,245v-3,,-5,2,-5,5c798,250,798,250,798,250v1,,3,,5,c804,250,806,250,808,250v,,,,,c808,247,806,245,803,245xm813,241v1,-2,1,-4,2,-6c811,232,807,230,803,230v-5,,-9,2,-12,5c791,237,792,239,792,241v3,-3,6,-5,11,-5c807,236,811,238,813,241xm815,233v1,-2,2,-4,3,-6c813,224,808,223,803,223v-6,,-11,1,-15,4c789,229,789,231,790,233v4,-3,8,-4,13,-4c807,229,812,230,815,233xm818,226v1,-2,2,-3,3,-5c816,218,810,216,803,216v-7,,-14,2,-19,5c785,223,786,224,787,226v4,-3,10,-5,16,-5c809,221,814,223,818,226xm822,220v1,-2,3,-3,4,-5c819,211,811,208,803,208v-9,,-17,3,-24,7c781,217,782,218,783,220v6,-4,12,-6,20,-6c810,214,817,216,822,220xm827,214v2,-2,3,-3,5,-4c824,204,814,200,803,200v-11,,-21,4,-30,10c775,211,777,213,778,214v7,-5,16,-8,25,-8c812,206,820,209,827,214xm812,199v,-3,1,-5,1,-7c811,189,807,187,803,187v-5,,-8,2,-10,5c793,194,793,196,793,199v,,,,,1c794,199,795,199,796,199v,,,,,c796,195,799,192,803,192v3,,6,3,6,7c809,199,809,199,809,199v1,,2,,3,1c812,199,812,199,812,199xm803,193v-3,,-5,3,-5,6c798,199,798,199,798,199v1,,3,,5,c804,199,806,199,808,199v,,,,,c808,196,806,193,803,193xm813,190v1,-2,1,-5,2,-7c811,181,807,179,803,179v-5,,-9,2,-12,4c791,185,792,188,792,190v3,-3,6,-5,11,-5c807,185,811,187,813,190xm815,182v1,-2,2,-4,3,-6c813,173,808,171,803,171v-6,,-11,2,-15,5c789,178,789,180,790,182v4,-3,8,-5,13,-5c807,177,812,179,815,182xm818,174v1,-1,2,-3,3,-4c816,166,810,164,803,164v-7,,-14,2,-19,6c785,171,786,173,787,174v4,-3,10,-4,16,-4c809,170,814,171,818,174xm822,168v1,-1,3,-3,4,-4c819,159,811,157,803,157v-9,,-17,2,-24,7c781,165,782,167,783,169v6,-4,12,-6,20,-6c810,163,817,165,822,168xm827,163v2,-2,3,-3,5,-5c824,152,814,149,803,149v-11,,-21,3,-30,9c775,160,777,161,778,163v7,-5,16,-8,25,-8c812,155,820,158,827,163xm812,147v,-2,1,-4,1,-6c811,137,807,135,803,135v-5,,-8,3,-10,6c793,143,793,145,793,147v,1,,1,,1c794,148,795,148,796,148v,,,-1,,-1c796,143,799,140,803,140v3,,6,3,6,7c809,147,809,148,809,148v1,,2,,3,c812,148,812,148,812,147xm803,142v-3,,-5,2,-5,5c798,147,798,147,798,148v1,-1,3,-1,5,-1c804,147,806,147,808,148v,-1,,-1,,-1c808,144,806,142,803,142xm813,139v1,-3,1,-5,2,-7c811,129,807,128,803,128v-5,,-9,1,-12,4c791,134,792,136,792,139v3,-3,6,-5,11,-5c807,134,811,136,813,139xm815,130v1,-2,2,-4,3,-6c813,122,808,120,803,120v-6,,-11,2,-15,5c789,126,789,128,790,130v4,-2,8,-4,13,-4c807,126,812,128,815,130xm818,123v1,-2,2,-3,3,-5c816,115,810,113,803,113v-7,,-14,2,-19,5c785,120,786,121,787,123v4,-3,10,-5,16,-5c809,118,814,120,818,123xm822,117v1,-2,3,-3,4,-5c819,108,811,105,803,105v-9,,-17,3,-24,7c781,114,782,115,783,117v6,-4,12,-6,20,-6c810,111,817,113,822,117xm827,111v2,-1,3,-3,5,-4c824,101,814,98,803,98v-11,,-21,3,-30,9c775,108,777,110,778,111v7,-5,16,-7,25,-7c812,104,820,106,827,111xm812,96v,-2,1,-5,1,-7c811,86,807,84,803,84v-5,,-8,2,-10,6c793,92,793,94,793,96v,,,1,,1c794,97,795,97,796,96v,,,,,c796,92,799,89,803,89v3,,6,3,6,7c809,96,809,96,809,96v1,1,2,1,3,1c812,97,812,96,812,96xm803,91v-3,,-5,2,-5,5c798,96,798,96,798,96v1,,3,,5,c804,96,806,96,808,96v,,,,,c808,93,806,91,803,91xm813,87v1,-2,1,-4,2,-7c811,78,807,76,803,76v-5,,-9,2,-12,4c791,83,792,85,792,87v3,-3,6,-5,11,-5c807,82,811,84,813,87xm815,79v1,-2,2,-4,3,-6c813,70,808,69,803,69v-6,,-11,1,-15,4c789,75,789,77,790,79v4,-3,8,-4,13,-4c807,75,812,76,815,79xm818,72v1,-2,2,-4,3,-5c816,64,810,62,803,62v-7,,-14,2,-19,5c785,69,786,70,787,72v4,-3,10,-5,16,-5c809,67,814,69,818,72xm822,66v1,-2,3,-4,4,-5c819,56,811,54,803,54v-9,,-17,2,-24,7c781,63,782,64,783,66v6,-4,12,-6,20,-6c810,60,817,62,822,66xm700,44v,2,,3,,4c702,49,704,50,707,52v-1,-3,-1,-5,-1,-8c706,25,722,9,742,9v19,,35,16,35,35c777,47,777,49,777,52v2,-2,4,-3,6,-4c784,47,784,46,784,44v,-11,-5,-22,-13,-29c764,7,753,2,742,2v-12,,-22,5,-30,13c704,22,700,33,700,44xm662,14v5,-3,12,-5,19,-5c688,9,695,11,700,14v1,-1,3,-3,4,-4c697,5,689,2,681,2v-9,,-16,3,-23,7c659,11,661,12,662,14xm666,20v4,-3,9,-4,15,-4c687,16,692,17,697,20v,-1,1,-3,2,-4c694,12,688,10,681,10v-7,,-13,2,-18,5c664,17,665,18,666,20xm669,27v3,-2,7,-4,12,-4c686,23,690,25,693,27v1,-2,2,-3,3,-5c691,19,686,17,681,17v-5,,-10,2,-15,4c667,23,668,25,669,27xm671,35v3,-3,6,-4,10,-4c685,31,689,33,691,36v1,-3,1,-5,2,-7c690,26,685,25,681,25v-4,,-8,1,-12,3c670,31,671,33,671,35xm690,44v,-2,1,-4,1,-6c689,35,685,32,681,32v-4,,-7,2,-10,5c672,39,672,42,672,44v,1,,1,,1c673,45,673,45,674,45v,,,,,-1c674,41,677,38,681,38v4,,6,3,6,6c687,45,687,45,687,45v1,,2,,4,c690,45,690,45,690,44xm681,39v-3,,-5,3,-5,5c676,45,676,45,676,45v1,,3,,5,c683,45,684,45,686,45v,,,,,-1c686,42,684,39,681,39xm652,55v2,2,3,3,5,4c664,55,672,52,681,52v9,,17,3,24,8c707,58,708,57,710,56,702,50,692,46,681,46v-11,,-21,4,-29,9xm579,44v,2,,3,,4c581,49,584,50,586,52v-1,-3,-1,-5,-1,-8c585,25,601,9,621,9v20,,36,16,36,35c657,47,656,49,656,51v2,-1,4,-2,7,-3c663,47,663,46,663,44v,-11,-5,-22,-13,-29c643,7,632,2,621,2v-12,,-22,5,-30,13c584,22,579,33,579,44xm540,15v6,-4,13,-6,20,-6c567,9,574,11,579,14v2,-1,3,-3,4,-4c577,5,569,2,560,2v-9,,-17,3,-24,8c538,11,539,13,540,15xm544,20v5,-3,10,-4,16,-4c566,16,571,17,576,20v1,-1,1,-3,2,-4c573,12,567,10,560,10v-7,,-13,2,-19,6c542,17,543,19,544,20xm547,28v4,-3,8,-5,13,-5c565,23,569,25,572,27v1,-2,2,-3,3,-5c571,19,565,17,560,17v-6,,-11,2,-15,5c546,24,546,26,547,28xm549,36v,,,,,c552,33,556,31,560,31v4,,8,2,10,5c571,33,571,31,572,29v-3,-3,-8,-4,-12,-4c555,25,551,27,548,29v,3,1,5,1,7xm570,44v,-2,,-4,,-6c568,35,564,32,560,32v-5,,-8,3,-10,7c549,38,549,38,549,37v1,3,1,5,1,7c550,45,550,45,550,46v1,-1,2,-1,3,-1c553,45,553,45,553,44v,-3,3,-6,7,-6c564,38,567,41,567,44v,1,,1,,1c568,45,569,45,570,45v,,,,,-1xm560,39v-3,,-5,3,-5,5c555,45,555,45,555,45v2,,3,,5,c562,45,563,45,565,45v,,,,,-1c565,42,563,39,560,39xm531,56v1,1,3,2,4,4c542,55,551,52,560,52v9,,17,3,24,8c586,58,587,57,589,56,581,50,571,46,560,46v-11,,-21,4,-29,10xm457,44v,2,,3,,4c459,49,461,50,464,52v-1,-3,-1,-5,-1,-8c463,25,479,9,499,9v19,,35,16,35,35c534,47,534,49,534,52v2,-1,4,-3,6,-4c540,47,541,46,541,44v,-11,-5,-22,-13,-29c521,7,510,2,499,2v-12,,-22,5,-30,13c461,22,457,33,457,44xm419,14v5,-3,12,-5,19,-5c445,9,452,11,457,14v1,-1,3,-3,4,-4c454,5,446,2,438,2v-9,,-16,3,-23,7c416,11,418,12,419,14xm423,20v4,-3,9,-4,15,-4c444,16,449,17,453,20v1,-1,2,-3,3,-4c451,12,445,10,438,10v-7,,-13,2,-18,5c421,17,422,18,423,20xm426,27v3,-2,7,-4,12,-4c442,23,447,25,450,27v1,-2,2,-3,3,-5c448,19,443,17,438,17v-5,,-10,2,-15,4c424,23,425,25,426,27xm428,35v3,-3,6,-4,10,-4c442,31,446,33,448,36v1,-3,1,-5,2,-7c446,26,442,25,438,25v-4,,-8,1,-12,3c427,31,428,33,428,35xm447,44v,-2,1,-4,1,-6c446,35,442,32,438,32v-4,,-7,2,-10,5c429,39,429,42,429,44v,1,,1,,1c430,45,430,45,431,45v,,,,,-1c431,41,434,38,438,38v3,,6,3,6,6c444,45,444,45,444,45v1,,2,,3,c447,45,447,45,447,44xm438,39v-3,,-5,3,-5,5c433,45,433,45,433,45v1,,3,,5,c439,45,441,45,443,45v,,,,,-1c443,42,441,39,438,39xm409,55v2,2,3,3,5,4c421,55,429,52,438,52v9,,17,3,24,8c464,58,465,57,467,56,459,50,449,46,438,46v-11,,-21,4,-29,9xm336,44v,2,,3,,4c338,49,341,50,343,52v-1,-3,-1,-5,-1,-8c342,25,358,9,378,9v20,,36,16,36,35c414,47,413,49,413,51v2,-1,4,-2,7,-3c420,47,420,46,420,44v,-11,-5,-22,-13,-29c400,7,389,2,378,2v-12,,-22,5,-30,13c341,22,336,33,336,44xm297,14v6,-3,13,-5,20,-5c324,9,331,11,336,14v2,-1,3,-3,4,-4c334,5,326,2,317,2v-9,,-17,3,-24,8c295,11,296,13,297,14xm301,20v5,-3,10,-4,16,-4c323,16,328,17,333,20v,-1,1,-3,2,-4c330,12,324,10,317,10v-7,,-13,2,-19,6c299,17,300,19,301,20xm304,28v4,-3,8,-5,13,-5c322,23,326,25,329,27v1,-2,2,-3,3,-5c328,19,322,17,317,17v-6,,-11,2,-15,5c303,24,304,26,304,28xm306,36v3,-3,7,-5,11,-5c321,31,325,33,327,36v1,-3,1,-5,2,-7c326,26,321,25,317,25v-5,,-9,1,-12,4c305,31,306,34,306,36xm327,44v,-2,,-4,,-6c325,35,321,32,317,32v-4,,-8,3,-10,6c307,40,307,42,307,44v,1,,1,,2c308,45,309,45,310,45v,,,,,-1c310,41,313,38,317,38v4,,7,3,7,6c324,45,324,45,324,45v1,,2,,3,c327,45,327,45,327,44xm317,39v-3,,-5,3,-5,5c312,45,312,45,312,45v2,,3,,5,c319,45,320,45,322,45v,,,,,-1c322,42,320,39,317,39xm288,56v1,1,3,2,4,4c299,55,308,52,317,52v9,,17,3,24,8c343,58,344,57,346,56,338,50,328,46,317,46v-11,,-21,4,-29,10xm214,44v,2,,3,,4c216,49,219,50,221,52v-1,-3,-1,-5,-1,-8c220,25,236,9,256,9v20,,36,16,36,35c292,47,291,49,291,52v2,-2,4,-3,7,-4c298,47,298,46,298,44v,-11,-5,-22,-12,-29c278,7,267,2,256,2v-12,,-22,5,-30,13c219,22,214,33,214,44xm176,14v6,-3,12,-5,19,-5c202,9,209,11,214,14v2,-1,3,-3,4,-4c212,5,204,2,195,2v-8,,-16,3,-23,7c174,11,175,12,176,14xm180,20v4,-3,9,-4,15,-4c201,16,206,17,211,20v1,-1,2,-3,3,-4c208,12,202,10,195,10v-7,,-13,2,-18,5c178,17,179,18,180,20xm183,27v4,-2,8,-4,12,-4c200,23,204,25,208,27v,-2,1,-3,2,-5c206,19,201,17,195,17v-5,,-10,2,-14,4c182,23,182,25,183,27xm185,35v3,-3,6,-4,10,-4c199,31,203,33,205,36v1,-3,1,-5,2,-7c204,26,200,25,195,25v-4,,-8,1,-11,3c184,31,185,33,185,35xm205,44v,-2,,-4,,-6c203,35,199,32,195,32v-4,,-7,2,-9,5c186,39,186,42,186,44v,1,,1,,1c187,45,188,45,188,45v,,,,,-1c188,41,191,38,195,38v4,,7,3,7,6c202,45,202,45,202,45v1,,2,,3,c205,45,205,45,205,44xm195,39v-3,,-5,3,-5,5c190,45,190,45,190,45v2,,3,,5,c197,45,198,45,200,45v,,,,,-1c200,42,198,39,195,39xm166,55v2,2,4,3,5,4c178,55,186,52,195,52v9,,17,3,24,8c221,58,222,57,224,56,216,50,206,46,195,46v-11,,-21,4,-29,9xm93,44v,2,,3,,4c96,49,98,50,100,52,99,49,99,47,99,44,99,25,115,9,135,9v20,,36,16,36,35c171,47,171,49,170,51v2,-1,5,-2,7,-3c177,47,177,46,177,44v,-11,-5,-22,-12,-29c157,7,147,2,135,2v-12,,-22,5,-30,13c98,22,93,33,93,44xm55,14c60,11,67,9,74,9v7,,14,2,20,5c95,13,96,11,97,10,91,5,83,2,74,2,65,2,57,5,51,10v1,1,2,3,4,4xm58,20v5,-3,10,-4,16,-4c80,16,85,17,90,20v1,-1,2,-3,3,-4c87,12,81,10,74,10v-7,,-13,2,-19,6c56,17,57,19,58,20xm61,28v4,-3,8,-5,13,-5c79,23,83,25,87,27v,-2,1,-3,2,-5c85,19,80,17,74,17v-5,,-11,2,-15,5c60,24,61,26,61,28xm63,36v3,-3,7,-5,11,-5c78,31,82,33,85,36v,-3,,-5,1,-7c83,26,79,25,74,25v-5,,-9,2,-12,4c63,31,63,34,63,36xm84,44v,-2,,-4,,-6c82,35,78,32,74,32v-4,,-8,3,-10,6c64,40,64,42,64,44v,1,,1,,2c65,45,66,45,68,45v,,-1,,-1,-1c67,41,70,38,74,38v4,,7,3,7,6c81,45,81,45,81,45v1,,2,,3,c84,45,84,45,84,44xm74,39v-3,,-5,3,-5,5c69,45,69,45,69,45v2,,3,,5,c76,45,78,45,79,45v,,,,,-1c79,42,77,39,74,39xm50,60v7,-5,15,-8,24,-8c83,52,92,55,99,60v1,-2,3,-3,4,-4c95,50,85,46,74,46,63,46,53,50,45,56v1,1,3,2,5,4xm55,66v5,-4,12,-6,19,-6c81,60,88,62,94,66v1,-2,2,-4,3,-5c91,56,83,54,74,54v-9,,-17,3,-23,7c52,63,53,64,55,66xm58,72v5,-3,10,-5,16,-5c80,67,85,69,90,72v1,-2,2,-4,3,-5c87,64,81,62,74,62v-7,,-13,2,-19,5c56,69,57,70,58,72xm61,79v4,-3,8,-4,13,-4c79,75,83,76,87,79v,-2,1,-4,2,-6c85,70,80,69,74,69v-5,,-11,1,-15,4c60,75,61,77,61,79xm63,87v3,-3,7,-5,11,-5c78,82,82,84,85,87v,-2,,-4,1,-7c83,78,79,76,74,76v-5,,-9,2,-12,5c63,83,63,85,63,87xm84,96v,-2,,-5,,-7c82,86,78,84,74,84v-4,,-8,2,-10,6c64,92,64,94,64,96v,,,1,,1c65,97,66,97,68,96v,,-1,,-1,c67,92,70,89,74,89v4,,7,3,7,7c81,96,81,96,81,96v1,1,2,1,3,1c84,97,84,96,84,96xm74,91v-3,,-5,2,-5,5c69,96,69,96,69,96v2,,3,,5,c76,96,78,96,79,96v,,,,,c79,93,77,91,74,91xm50,111v7,-5,15,-7,24,-7c83,104,92,106,99,111v1,-1,3,-3,4,-4c95,101,85,98,74,98v-11,,-21,3,-29,9c46,108,48,110,50,111xm55,117v5,-3,12,-6,19,-6c81,111,88,113,94,117v1,-2,2,-3,3,-5c91,108,83,105,74,105v-9,,-17,3,-23,7c52,114,53,116,55,117xm58,123v5,-3,10,-5,16,-5c80,118,85,120,90,123v1,-2,2,-3,3,-5c87,115,81,113,74,113v-7,,-13,2,-19,6c56,120,57,122,58,123xm61,130v4,-2,8,-4,13,-4c79,126,83,128,87,130v,-2,1,-4,2,-6c85,122,80,120,74,120v-5,,-11,2,-15,5c60,126,61,128,61,130xm63,139v3,-3,7,-5,11,-5c78,134,82,136,85,139v,-3,,-5,1,-7c83,129,79,128,74,128v-5,,-9,1,-12,4c63,134,63,136,63,139xm84,147v,-2,,-4,,-6c82,137,78,135,74,135v-4,,-8,3,-10,6c64,143,64,145,64,147v,1,,1,,1c65,148,66,148,68,148v,,-1,-1,-1,-1c67,143,70,140,74,140v4,,7,3,7,7c81,147,81,148,81,148v1,,2,,3,c84,148,84,148,84,147xm74,142v-3,,-5,2,-5,5c69,147,69,147,69,148v2,-1,3,-1,5,-1c76,147,78,147,79,148v,-1,,-1,,-1c79,144,77,142,74,142xm50,163v7,-5,15,-8,24,-8c83,155,92,158,99,163v1,-2,3,-3,4,-5c95,152,85,149,74,149v-11,,-21,3,-29,9c46,160,48,161,50,163xm55,169v5,-4,12,-6,19,-6c81,163,88,165,94,168v1,-1,2,-3,3,-4c91,159,83,157,74,157v-9,,-17,2,-23,7c52,165,53,167,55,169xm58,175v5,-3,10,-5,16,-5c80,170,85,171,90,174v1,-1,2,-3,3,-4c87,166,81,164,74,164v-7,,-13,2,-19,6c56,171,57,173,58,175xm61,182v4,-3,8,-5,13,-5c79,177,83,179,87,182v,-2,1,-4,2,-6c85,173,80,171,74,171v-5,,-11,2,-15,5c60,178,61,180,61,182xm63,190v3,-3,7,-5,11,-5c78,185,82,187,85,190v,-2,,-5,1,-7c83,181,79,179,74,179v-5,,-9,2,-12,4c63,186,63,188,63,190xm84,199v,-3,,-5,,-7c82,189,78,187,74,187v-4,,-8,2,-10,6c64,195,64,196,64,199v,,,,,1c65,199,66,199,68,199v,,-1,,-1,c67,195,70,192,74,192v4,,7,3,7,7c81,199,81,199,81,199v1,,2,,3,1c84,199,84,199,84,199xm74,193v-3,,-5,3,-5,6c69,199,69,199,69,199v2,,3,,5,c76,199,78,199,79,199v,,,,,c79,196,77,193,74,193xm50,214v7,-5,15,-8,24,-8c83,206,92,209,99,214v1,-2,3,-3,4,-4c95,204,85,200,74,200v-11,,-21,4,-29,10c46,211,48,213,50,214xm55,220v5,-4,12,-6,19,-6c81,214,88,216,94,220v1,-2,2,-3,3,-5c91,211,83,208,74,208v-9,,-17,3,-23,7c52,217,53,218,55,220xm58,226v5,-3,10,-5,16,-5c80,221,85,223,90,226v1,-2,2,-3,3,-5c87,218,81,216,74,216v-7,,-13,2,-19,5c56,223,57,224,58,226xm61,233v4,-3,8,-4,13,-4c79,229,83,230,87,233v,-2,1,-4,2,-6c85,224,80,223,74,223v-5,,-11,1,-15,4c60,229,61,231,61,233xm63,242v3,-4,7,-6,11,-6c78,236,82,238,85,241v,-2,,-4,1,-6c83,232,79,230,74,230v-5,,-9,2,-12,5c63,237,63,239,63,242xm84,250v,-2,,-4,,-6c82,240,78,238,74,238v-4,,-8,2,-10,6c64,246,64,248,64,250v,,,1,,1c65,251,66,251,68,251v,-1,-1,-1,-1,-1c67,246,70,243,74,243v4,,7,3,7,7c81,250,81,250,81,251v1,,2,,3,c84,251,84,250,84,250xm74,245v-3,,-5,2,-5,5c69,250,69,250,69,250v2,,3,,5,c76,250,78,250,79,250v,,,,,c79,247,77,245,74,245xm50,265v7,-4,15,-7,24,-7c83,258,92,261,99,265v1,-1,3,-3,4,-4c95,255,85,252,74,252v-11,,-21,3,-29,9c46,263,48,264,50,265xm55,271v5,-3,12,-6,19,-6c81,265,88,268,94,271v1,-1,2,-3,3,-5c91,262,83,259,74,259v-9,,-17,3,-23,8c52,268,53,270,55,271xm58,277v5,-3,10,-5,16,-5c80,272,85,274,90,277v1,-1,2,-3,3,-4c87,269,81,267,74,267v-7,,-13,2,-19,6c56,274,57,276,58,277xm61,285v4,-3,8,-5,13,-5c79,280,83,282,87,284v,-2,1,-4,2,-5c85,276,80,274,74,274v-5,,-11,2,-15,5c60,281,61,283,61,285xm63,293v3,-3,7,-5,11,-5c78,288,82,290,85,293v,-3,,-5,1,-7c83,283,79,282,74,282v-5,,-9,1,-12,4c63,288,63,291,63,293xm84,301v,-2,,-4,,-6c82,292,78,289,74,289v-4,,-8,3,-10,6c64,297,64,299,64,301v,1,,1,,1c65,302,66,302,68,302v,,-1,-1,-1,-1c67,298,70,295,74,295v4,,7,3,7,6c81,301,81,302,81,302v1,,2,,3,c84,302,84,302,84,301xm74,296v-3,,-5,2,-5,5c69,301,69,302,69,302v2,,3,-1,5,-1c76,301,78,302,79,302v,,,-1,,-1c79,298,77,296,74,296xm50,317v7,-5,15,-8,24,-8c83,309,92,312,99,317v1,-2,3,-3,4,-5c95,307,85,303,74,303v-11,,-21,4,-29,10c46,314,48,315,50,317xm55,323v5,-4,12,-6,19,-6c81,317,88,319,94,323v1,-2,2,-4,3,-5c91,313,83,311,74,311v-9,,-17,2,-23,7c52,319,53,321,55,323xm58,329v5,-3,10,-5,16,-5c80,324,85,326,90,329v1,-2,2,-4,3,-5c87,320,81,318,74,318v-7,,-13,2,-19,6c56,326,57,327,58,329xm61,336v4,-3,8,-4,13,-4c79,332,83,333,87,336v,-2,1,-4,2,-6c85,327,80,325,74,325v-5,,-11,2,-15,5c60,332,61,334,61,336xm63,344v3,-3,7,-5,11,-5c78,339,82,341,85,344v,-2,,-5,1,-7c83,335,79,333,74,333v-5,,-9,2,-12,4c63,340,63,342,63,344xm84,353v,-3,,-5,,-7c82,343,78,341,74,341v-4,,-8,2,-10,6c64,349,64,351,64,353v,,,,,1c65,354,66,353,68,353v,,-1,,-1,c67,349,70,346,74,346v4,,7,3,7,7c81,353,81,353,81,353v1,,2,1,3,1c84,353,84,353,84,353xm74,348v-3,,-5,2,-5,5c69,353,69,353,69,353v2,,3,,5,c76,353,78,353,79,353v,,,,,c79,350,77,348,74,348xm50,368v7,-5,15,-7,24,-7c83,361,92,363,99,368v1,-1,3,-3,4,-4c95,358,85,354,74,354v-11,,-21,4,-29,10c46,365,48,367,50,368xm55,374v5,-4,12,-6,19,-6c81,368,88,370,94,374v1,-2,2,-3,3,-5c91,365,83,362,74,362v-9,,-17,3,-23,7c52,371,53,372,55,374xm58,380v5,-3,10,-5,16,-5c80,375,85,377,90,380v1,-2,2,-3,3,-5c87,372,81,370,74,370v-7,,-13,2,-19,5c56,377,57,378,58,380xm61,387v4,-2,8,-4,13,-4c79,383,83,385,87,387v,-2,1,-4,2,-6c85,378,80,377,74,377v-5,,-11,2,-15,4c60,383,61,385,61,387xm63,396v3,-3,7,-6,11,-6c78,390,82,392,85,395v,-2,,-4,1,-6c83,386,79,385,74,385v-5,,-9,1,-12,4c63,391,63,393,63,396xm84,404v,-2,,-4,,-6c82,394,78,392,74,392v-4,,-8,2,-10,6c64,400,64,402,64,404v,,,1,,1c65,405,66,405,68,405v,-1,-1,-1,-1,-1c67,400,70,397,74,397v4,,7,3,7,7c81,404,81,404,81,405v1,,2,,3,c84,405,84,404,84,404xm74,399v-3,,-5,2,-5,5c69,404,69,404,69,404v2,,3,,5,c76,404,78,404,79,404v,,,,,c79,401,77,399,74,399xm50,420v7,-5,15,-8,24,-8c83,412,92,415,99,419v1,-1,3,-2,4,-4c95,409,85,406,74,406v-11,,-21,3,-29,9c46,417,48,418,50,420xm55,426v5,-4,12,-6,19,-6c81,420,88,422,94,425v1,-1,2,-3,3,-4c91,416,83,413,74,413v-9,,-17,3,-23,8c52,422,53,424,55,426xm58,431v5,-3,10,-4,16,-4c80,427,85,428,90,431v1,-1,2,-3,3,-4c87,423,81,421,74,421v-7,,-13,2,-19,6c56,428,57,430,58,431xm61,439v4,-3,8,-5,13,-5c79,434,83,436,87,438v,-2,1,-3,2,-5c85,430,80,428,74,428v-5,,-11,2,-15,5c60,435,61,437,61,439xm63,447v3,-3,7,-5,11,-5c78,442,82,444,85,447v,-3,,-5,1,-7c83,437,79,436,74,436v-5,,-9,2,-12,4c63,442,63,445,63,447xm84,455v,-2,,-4,,-6c82,446,78,443,74,443v-4,,-8,3,-10,6c64,451,64,453,64,455v,1,,1,,2c65,456,66,456,68,456v,,-1,,-1,-1c67,452,70,449,74,449v4,,7,3,7,6c81,456,81,456,81,456v1,,2,,3,1c84,456,84,456,84,455xm74,450v-3,,-5,3,-5,5c69,456,69,456,69,456v2,,3,,5,c76,456,78,456,79,456v,,,,,-1c79,453,77,450,74,450xm86,491v-3,-2,-7,-4,-12,-4c69,487,65,489,62,492v1,2,1,4,1,6c66,495,70,493,74,493v4,,8,2,11,5c85,496,85,494,86,491xm89,484v-4,-3,-9,-4,-15,-4c69,480,63,481,59,484v1,2,2,4,2,6c65,487,69,486,74,486v5,,9,1,13,4c87,488,88,486,89,484xm93,478v-6,-3,-12,-5,-19,-5c67,473,61,475,55,478v1,2,2,3,3,5c63,480,68,478,74,478v6,,11,2,16,5c91,481,92,480,93,478xm97,472v-6,-5,-14,-7,-23,-7c65,465,57,468,51,472v1,2,2,3,4,5c60,473,67,471,74,471v7,,14,2,20,6c95,475,96,473,97,472xm103,467c95,461,85,457,74,457v-11,,-21,4,-29,10c46,468,48,469,50,471v7,-5,15,-8,24,-8c83,463,92,466,99,471v1,-2,3,-3,4,-4xm140,455v,-2,-2,-5,-5,-5c132,450,130,453,130,455v,1,,1,,1c132,456,133,456,135,456v2,,3,,5,c140,456,140,456,140,455xm147,455v,-6,-5,-12,-12,-12c128,443,123,449,123,455v,1,,1,,2c125,457,127,456,128,456v,,,,,-1c128,452,131,449,135,449v4,,7,3,7,6c142,456,142,456,142,456v1,,3,1,5,1c147,456,147,456,147,455xm155,455v,-5,-3,-10,-6,-13c145,438,140,436,135,436v-5,,-10,2,-14,6c118,445,116,450,116,455v,2,,3,,4c118,459,120,458,122,457v,,-1,-1,-1,-2c121,448,128,442,135,442v8,,14,6,14,13c149,456,149,457,148,457v2,1,4,2,6,2c154,458,155,457,155,455xm162,455v,-7,-3,-14,-8,-19c149,431,143,428,135,428v-7,,-14,3,-19,8c111,441,108,448,108,455v,3,,5,1,8c111,462,113,461,114,460v,-2,,-3,,-5c114,444,123,434,135,434v12,,21,10,21,21c156,457,156,458,156,460v2,1,3,2,5,3c162,460,162,458,162,455xm165,465v1,,2,-1,3,-2c169,461,169,458,169,455v,-9,-4,-18,-10,-24c153,425,144,421,135,421v-9,,-18,4,-24,10c105,437,101,446,101,455v,3,,6,1,9c103,464,104,465,105,466v1,-1,1,-2,2,-2c107,461,106,458,106,455v,-15,13,-28,29,-28c151,427,164,440,164,455v,3,-1,6,-1,9c163,464,164,465,165,465xm207,491v-3,-2,-7,-4,-12,-4c191,487,187,489,184,491v,2,1,4,1,6c188,495,191,493,195,493v4,,8,2,10,5c206,496,206,494,207,491xm210,484v-4,-3,-9,-4,-15,-4c190,480,185,481,181,484v1,1,1,3,2,5c187,487,191,486,195,486v5,,9,1,13,4c208,488,209,486,210,484xm214,478v-6,-3,-12,-5,-19,-5c188,473,182,474,177,478v1,1,2,3,3,4c184,480,189,478,195,478v6,,11,2,16,5c212,481,213,480,214,478xm218,472v-6,-5,-14,-7,-23,-7c187,465,179,467,172,472v2,1,3,3,4,4c182,473,188,471,195,471v7,,14,2,19,6c216,475,217,473,218,472xm224,467v-8,-6,-18,-10,-29,-10c184,457,174,461,166,466v2,2,4,3,5,4c178,466,186,463,195,463v9,,17,3,24,8c221,469,222,468,224,467xm261,455v,-2,-2,-5,-5,-5c253,450,251,453,251,455v,1,,1,,1c252,456,254,456,256,456v2,,3,,5,c261,456,261,456,261,455xm268,455v,-6,-6,-12,-12,-12c249,443,244,449,244,455v,1,,1,,2c246,457,247,456,249,456v,,,,,-1c249,452,252,449,256,449v4,,7,3,7,6c263,456,263,456,263,456v1,,3,1,5,1c268,456,268,456,268,455xm275,455v,-5,-2,-10,-5,-13c266,438,261,436,256,436v-6,,-10,2,-14,6c239,445,236,450,236,455v,2,1,3,1,4c239,459,241,458,242,457v,,,-1,,-2c242,448,248,442,256,442v7,,13,6,13,13c269,456,269,457,269,457v2,1,4,2,6,2c275,458,275,457,275,455xm283,455v,-7,-3,-14,-8,-19c270,431,263,428,256,428v-8,,-14,3,-19,8c232,441,229,448,229,455v,3,,5,1,8c231,462,233,461,235,460v,-2,,-3,,-5c235,444,244,434,256,434v12,,21,10,21,21c277,457,277,458,276,460v2,1,4,2,6,3c283,460,283,458,283,455xm286,466v1,-1,2,-2,3,-2c290,461,290,458,290,455v,-9,-4,-18,-10,-24c274,425,265,421,256,421v-10,,-18,4,-24,10c225,437,222,446,222,455v,3,,6,1,9c224,464,225,465,225,466v1,-1,2,-2,3,-2c228,461,227,458,227,455v,-15,13,-28,29,-28c272,427,285,440,285,455v,3,-1,6,-2,9c284,464,285,465,286,466xm329,491v-3,-2,-8,-4,-12,-4c312,487,308,489,305,492v,2,1,4,1,6c309,495,313,493,317,493v4,,8,2,10,5c328,496,328,494,329,491xm332,484v-4,-3,-10,-4,-15,-4c311,480,306,481,302,484v1,2,2,4,2,6c308,487,312,486,317,486v5,,9,1,12,4c330,488,331,486,332,484xm335,478v-5,-3,-11,-5,-18,-5c310,473,304,475,298,478v1,2,2,3,3,5c306,480,311,478,317,478v6,,11,2,16,5c333,481,334,480,335,478xm340,472v-6,-5,-14,-7,-23,-7c308,465,300,468,293,472v2,2,3,3,4,5c303,473,310,471,317,471v7,,14,2,19,6c338,475,339,473,340,472xm346,467v-8,-6,-18,-10,-29,-10c306,457,296,461,288,467v1,1,3,2,4,4c299,466,308,463,317,463v9,,17,3,24,8c343,469,344,468,346,467xm383,455v,-2,-2,-5,-5,-5c375,450,373,453,373,455v,1,,1,,1c374,456,376,456,378,456v1,,3,,5,c383,456,383,456,383,455xm390,455v,-6,-6,-12,-12,-12c371,443,366,449,366,455v,1,,1,,2c368,457,369,456,371,456v,,,,,-1c371,452,374,449,378,449v3,,6,3,6,6c384,456,384,456,384,456v2,,4,1,6,1c390,456,390,456,390,455xm397,455v,-5,-2,-10,-5,-13c388,438,383,436,378,436v-6,,-10,2,-14,6c360,445,358,450,358,455v,2,,3,1,4c361,459,362,458,364,457v,,,-1,,-2c364,448,370,442,378,442v7,,13,6,13,13c391,456,391,457,391,457v2,1,4,2,6,2c397,458,397,457,397,455xm405,455v,-7,-3,-14,-8,-19c392,431,385,428,378,428v-8,,-15,3,-19,8c354,441,351,448,351,455v,3,,5,1,8c353,462,355,461,357,460v,-2,,-3,,-5c357,444,366,434,378,434v11,,21,10,21,21c399,457,399,458,398,460v2,1,4,2,6,3c405,460,405,458,405,455xm408,465v1,,2,-1,3,-2c412,461,412,458,412,455v,-9,-4,-18,-10,-24c396,425,387,421,378,421v-10,,-18,4,-24,10c347,437,344,446,344,455v,3,,6,1,9c346,464,346,465,347,466v1,-1,2,-2,3,-2c349,461,349,458,349,455v,-15,13,-28,29,-28c394,427,407,440,407,455v,3,-1,6,-2,9c406,464,407,465,408,465xm450,491v-4,-2,-8,-4,-12,-4c434,487,430,489,426,491v1,2,2,4,2,6c431,495,434,493,438,493v4,,8,2,10,5c449,496,449,494,450,491xm453,484v-5,-3,-10,-4,-15,-4c433,480,428,481,423,484v1,1,2,3,3,5c429,487,433,486,438,486v4,,9,1,12,4c451,488,452,486,453,484xm456,478v-5,-3,-11,-5,-18,-5c431,473,425,474,420,478v1,1,2,3,3,4c427,480,432,478,438,478v6,,11,2,15,5c454,481,455,480,456,478xm461,472v-7,-5,-15,-7,-23,-7c429,465,422,467,415,472v1,1,3,3,4,4c424,473,431,471,438,471v7,,14,2,19,6c458,475,460,473,461,472xm467,467v-8,-6,-18,-10,-29,-10c427,457,417,461,409,466v2,2,3,3,5,4c421,466,429,463,438,463v9,,17,3,24,8c464,469,465,468,467,467xm504,455v,-2,-3,-5,-5,-5c496,450,494,453,494,455v,1,,1,,1c495,456,497,456,499,456v1,,3,,5,c504,456,504,456,504,455xm511,455v,-6,-6,-12,-12,-12c492,443,487,449,487,455v,1,,1,,2c489,457,490,456,492,456v,,,,,-1c492,452,495,449,499,449v3,,6,3,6,6c505,456,505,456,505,456v2,,4,1,5,1c511,456,511,456,511,455xm518,455v,-5,-2,-10,-6,-13c509,438,504,436,499,436v-6,,-11,2,-14,6c481,445,479,450,479,455v,2,,3,1,4c481,459,483,458,485,457v,,,-1,,-2c485,448,491,442,499,442v7,,13,6,13,13c512,456,512,457,512,457v2,1,4,2,6,2c518,458,518,457,518,455xm526,455v,-7,-3,-14,-8,-19c513,431,506,428,499,428v-8,,-15,3,-20,8c474,441,471,448,471,455v,3,1,5,1,8c474,462,476,461,478,460v,-2,,-3,,-5c478,444,487,434,499,434v11,,21,10,21,21c520,457,520,458,519,460v2,1,4,2,6,3c525,460,526,458,526,455xm529,466v1,-1,2,-1,3,-2c532,461,533,458,533,455v,-9,-4,-18,-10,-24c517,425,508,421,499,421v-10,,-18,4,-25,10c468,437,464,446,464,455v,3,1,6,1,9c466,464,467,465,468,466v1,-1,2,-2,3,-2c470,461,470,458,470,455v,-15,13,-28,29,-28c515,427,527,440,527,455v,3,,6,-1,9c527,464,528,465,529,466xm572,491v-3,-2,-8,-4,-12,-4c555,487,551,489,548,492v,2,1,4,1,7c549,499,549,499,549,499v3,-4,7,-6,11,-6c564,493,568,495,570,498v1,-2,1,-4,2,-7xm575,484v-4,-3,-10,-4,-15,-4c554,480,549,481,545,484v1,2,1,4,2,6c551,487,555,486,560,486v5,,9,1,12,4c573,488,574,486,575,484xm578,478v-5,-3,-11,-5,-18,-5c553,473,547,475,541,478v1,2,2,3,3,5c549,480,554,478,560,478v6,,11,2,16,5c577,481,577,480,578,478xm583,472v-6,-5,-14,-7,-23,-7c551,465,543,468,536,472v2,2,3,3,4,5c546,473,553,471,560,471v7,,14,2,19,6c581,475,582,473,583,472xm589,467v-8,-6,-18,-10,-29,-10c549,457,539,461,531,467v1,1,3,3,4,4c542,466,551,463,560,463v9,,17,3,24,8c586,469,587,468,589,467xm626,455v,-2,-2,-5,-5,-5c618,450,616,453,616,455v,1,,1,,1c617,456,619,456,621,456v2,,3,,5,c626,456,626,456,626,455xm633,455v,-6,-6,-12,-12,-12c614,443,609,449,609,455v,1,,1,,2c611,457,612,456,614,456v,,,,,-1c614,452,617,449,621,449v4,,7,3,7,6c628,456,627,456,627,456v2,,4,1,6,1c633,456,633,456,633,455xm640,455v,-5,-2,-10,-5,-13c631,438,626,436,621,436v-6,,-10,2,-14,6c603,445,601,450,601,455v,2,,3,1,4c604,459,605,458,607,457v,,,-1,,-2c607,448,613,442,621,442v7,,13,6,13,13c634,456,634,457,634,457v2,1,4,2,6,2c640,458,640,457,640,455xm648,455v,-7,-3,-14,-8,-19c635,431,628,428,621,428v-8,,-14,3,-19,8c597,441,594,448,594,455v,3,,5,1,8c596,462,598,461,600,460v,-2,,-3,,-5c600,444,609,434,621,434v11,,21,10,21,21c642,457,642,458,641,460v2,1,4,2,6,3c648,460,648,458,648,455xm651,465v1,,2,-1,3,-2c655,461,655,458,655,455v,-9,-4,-18,-10,-24c639,425,630,421,621,421v-10,,-18,4,-24,10c590,437,587,446,587,455v,3,,6,1,9c589,464,589,465,590,466v1,-1,2,-2,3,-2c592,461,592,458,592,455v,-15,13,-28,29,-28c637,427,650,440,650,455v,3,-1,6,-2,9c649,464,650,465,651,465xm693,491v-3,-2,-8,-4,-12,-4c677,487,673,489,669,491v1,2,2,4,2,6c674,495,677,493,681,493v4,,8,2,10,5c692,496,692,494,693,491xm696,484v-5,-3,-10,-4,-15,-4c676,480,671,481,666,484v1,1,2,3,3,5c672,487,676,486,681,486v5,,9,1,12,4c694,488,695,486,696,484xm699,478v-5,-3,-11,-5,-18,-5c674,473,668,474,663,478v1,1,2,3,3,4c670,480,675,478,681,478v6,,11,2,16,5c697,481,698,480,699,478xm704,472v-7,-5,-15,-7,-23,-7c672,465,665,467,658,472v1,1,3,3,4,4c667,473,674,471,681,471v7,,14,2,19,6c701,475,703,473,704,472xm710,467v-8,-6,-18,-10,-29,-10c670,457,660,461,652,466v2,2,3,3,5,4c664,466,672,463,681,463v9,,17,3,24,8c707,469,708,468,710,467xm747,455v,-2,-2,-5,-5,-5c739,450,737,453,737,455v,1,,1,,1c738,456,740,456,742,456v1,,3,,5,c747,456,747,456,747,455xm754,455v,-6,-6,-12,-12,-12c735,443,730,449,730,455v,1,,1,,2c732,457,733,456,735,456v,,,,,-1c735,452,738,449,742,449v3,,6,3,6,6c748,456,748,456,748,456v2,,4,1,6,1c754,456,754,456,754,455xm761,455v,-5,-2,-10,-6,-13c752,438,747,436,742,436v-6,,-11,2,-14,6c724,445,722,450,722,455v,2,,3,1,4c724,459,726,458,728,457v,,,-1,,-2c728,448,734,442,742,442v7,,13,6,13,13c755,456,755,457,755,457v2,1,4,2,6,2c761,458,761,457,761,455xm769,455v,-7,-3,-14,-8,-19c756,431,749,428,742,428v-8,,-15,3,-20,8c718,441,714,448,714,455v,3,1,5,1,8c717,462,719,461,721,460v,-2,,-3,,-5c721,444,730,434,742,434v11,,21,10,21,21c763,457,763,458,762,460v2,1,4,2,6,3c769,460,769,458,769,455xm772,466v1,-1,2,-2,3,-2c776,461,776,458,776,455v,-9,-4,-18,-10,-24c760,425,751,421,742,421v-10,,-18,4,-25,10c711,437,707,446,707,455v,3,1,6,1,9c709,464,710,465,711,466v1,-1,2,-2,3,-2c713,461,713,458,713,455v,-15,13,-28,29,-28c758,427,770,440,770,455v,3,,6,-1,9c770,464,771,465,772,466xm815,491v-4,-2,-8,-4,-12,-4c798,487,794,489,791,492v,2,1,4,1,6c795,495,798,493,803,493v4,,8,2,10,5c814,496,814,494,815,491xm818,484v-5,-3,-10,-4,-15,-4c797,480,792,481,788,484v1,2,1,4,2,6c794,487,798,486,803,486v4,,9,1,12,4c816,488,817,486,818,484xm821,478v-5,-3,-11,-5,-18,-5c796,473,789,475,784,478v1,2,2,3,3,5c791,480,797,478,803,478v6,,11,2,15,5c819,481,820,480,821,478xm826,472v-7,-5,-15,-7,-23,-7c794,465,786,468,779,472v2,2,3,3,4,5c789,473,795,471,803,471v7,,14,2,19,6c823,475,825,473,826,472xm832,467v-8,-6,-18,-10,-29,-10c792,457,782,461,773,467v2,1,4,2,5,4c785,466,794,463,803,463v9,,17,3,24,8c829,469,830,468,832,467xm869,455v,-2,-3,-5,-5,-5c861,450,858,453,858,455v,1,1,1,1,1c860,456,862,456,864,456v1,,3,,5,c869,456,869,456,869,455xm876,455v,-6,-6,-12,-12,-12c857,443,852,449,852,455v,1,,1,,2c853,457,855,456,857,456v,,,,,-1c857,452,860,449,864,449v3,,6,3,6,6c870,456,870,456,870,456v2,,4,1,5,1c876,456,876,456,876,455xm883,455v,-5,-2,-10,-6,-13c874,438,869,436,864,436v-6,,-11,2,-14,6c846,445,844,450,844,455v,2,,3,,4c846,459,848,458,850,457v,,,-1,,-2c850,448,856,442,864,442v7,,13,6,13,13c877,456,877,457,877,457v2,1,4,2,6,2c883,458,883,457,883,455xm891,455v,-7,-3,-14,-8,-19c878,431,871,428,864,428v-8,,-15,3,-20,8c839,441,836,448,836,455v,3,1,5,1,8c839,462,841,461,843,460v,-2,-1,-3,-1,-5c842,444,852,434,864,434v11,,21,10,21,21c885,457,884,458,884,460v2,1,4,2,6,3c890,460,891,458,891,455xm898,455v,-9,-4,-18,-10,-24c882,425,873,421,864,421v-10,,-18,4,-25,10c833,437,829,446,829,455v,3,1,6,1,9c831,464,832,465,833,466v1,-1,2,-2,3,-2c835,461,835,458,835,455v,-15,13,-28,29,-28c879,427,892,440,892,455v,3,,6,-1,9c892,464,893,465,894,465v1,,2,-1,3,-2c897,461,898,458,898,455xm906,455v,-11,-5,-22,-13,-29c886,418,875,413,864,413v-12,,-22,5,-30,13c826,433,822,444,822,455v,2,,3,,4c824,460,826,461,829,463v-1,-3,-1,-5,-1,-8c828,436,844,420,864,420v19,,35,16,35,35c899,458,899,460,899,462v2,-1,4,-2,6,-3c905,458,906,457,906,455xm929,455v,-2,-3,-5,-5,-5c921,450,918,453,918,455v,1,,1,1,1c920,456,922,456,924,456v1,,3,,5,c929,456,929,456,929,455xm933,455v,-2,,-4,1,-6c932,446,928,443,924,443v-4,,-8,2,-10,5c915,450,915,453,915,455v,1,,1,,1c915,456,916,456,917,456v,,,,,-1c917,452,920,449,924,449v3,,6,3,6,6c930,456,930,456,930,456v1,,2,,3,1c933,456,933,456,933,455xm912,440v1,2,1,4,2,6c916,443,920,442,924,442v4,,7,2,10,5c934,444,935,442,936,440v-4,-3,-8,-4,-12,-4c919,436,915,437,912,440xm864,406v-14,,-27,5,-36,14c820,429,814,442,814,455v,1,,1,,2c816,457,818,458,820,459v,-1,,-2,,-4c820,431,840,412,864,412v24,,43,19,43,43c907,456,907,457,907,458v2,,4,-1,6,-1c913,456,913,456,913,455v,-13,-5,-26,-14,-35c890,411,877,406,864,406xm885,404v,2,-1,3,-1,5c886,409,888,410,890,411v,-2,1,-4,1,-7c891,397,888,390,883,385v-5,-5,-12,-8,-19,-8c856,377,849,380,844,385v-5,5,-8,12,-8,19c836,407,837,409,837,411v2,-1,4,-2,6,-2c843,407,842,406,842,404v,-12,10,-21,22,-21c875,383,885,392,885,404xm877,404v,1,,1,,2c879,407,881,407,883,408v,-1,,-3,,-4c883,399,881,394,877,390v-3,-3,-8,-5,-13,-5c858,385,853,387,850,390v-4,4,-6,9,-6,14c844,405,844,407,844,408v2,-1,4,-1,6,-2c850,405,850,405,850,404v,-7,6,-14,14,-14c871,390,877,397,877,404xm870,404v,,,,,1c872,405,874,405,875,406v1,-1,1,-1,1,-2c876,397,870,392,864,392v-7,,-12,5,-12,12c852,405,852,405,852,406v1,-1,3,-1,5,-1c857,404,857,404,857,404v,-4,3,-7,7,-7c867,397,870,400,870,404xm864,399v-3,,-6,2,-6,5c858,404,859,404,859,404v1,,3,,5,c865,404,867,404,869,404v,,,,,c869,401,866,399,864,399xm898,404v,-9,-4,-18,-10,-24c882,374,873,370,864,370v-10,,-18,4,-25,10c833,386,829,395,829,404v,3,1,6,1,8c831,413,832,414,833,414v1,,2,-1,3,-2c835,410,835,407,835,404v,-16,13,-29,29,-29c879,375,892,388,892,404v,3,,6,-1,8c892,413,893,413,894,414v1,-1,2,-2,3,-2c897,409,898,407,898,404xm906,404v,-12,-5,-22,-13,-30c886,367,875,362,864,362v-12,,-22,5,-30,12c826,382,822,392,822,404v,1,,3,,4c824,409,826,410,829,411v-1,-2,-1,-5,-1,-7c828,384,844,368,864,368v19,,35,16,35,36c899,406,899,408,899,411v2,-2,4,-3,6,-3c905,406,906,405,906,404xm929,404v,-3,-3,-5,-5,-5c921,399,918,401,918,404v,,,,1,c920,404,922,404,924,404v1,,3,,5,c929,404,929,404,929,404xm933,404v,-2,,-4,1,-6c932,394,928,392,924,392v-4,,-8,2,-10,5c915,399,915,402,915,404v,,,1,,1c915,405,916,405,917,405v,-1,,-1,,-1c917,400,920,397,924,397v3,,6,3,6,7c930,404,930,404,930,405v1,,2,,3,c933,405,933,404,933,404xm912,388v1,2,1,4,2,7c916,392,920,390,924,390v4,,7,2,10,5c934,393,935,391,936,389v-4,-3,-8,-4,-12,-4c919,385,915,386,912,388xm864,354v-14,,-27,6,-36,15c820,378,814,390,814,404v,1,,1,,1c816,406,818,407,820,407v,-1,,-2,,-3c820,380,840,361,864,361v24,,43,19,43,43c907,405,907,406,907,407v2,-1,4,-1,6,-2c913,405,913,404,913,404v,-14,-5,-26,-14,-35c890,360,877,354,864,354xm885,353v,1,-1,3,-1,4c886,358,888,359,890,360v,-2,1,-5,1,-7c891,345,888,338,883,333v-5,-5,-12,-8,-19,-8c856,325,849,328,844,333v-5,5,-8,12,-8,20c836,355,837,358,837,360v2,-1,4,-2,6,-3c843,356,842,354,842,353v,-12,10,-21,22,-21c875,332,885,341,885,353xm877,353v,,,1,,2c879,355,881,356,883,357v,-2,,-3,,-4c883,347,881,342,877,339v-3,-4,-8,-6,-13,-6c858,333,853,335,850,339v-4,3,-6,8,-6,14c844,354,844,355,844,357v2,-1,4,-2,6,-2c850,354,850,353,850,353v,-8,6,-14,14,-14c871,339,877,345,877,353xm870,353v,,,,,c872,354,874,354,875,354v1,,1,-1,1,-1c876,346,870,341,864,341v-7,,-12,5,-12,12c852,353,852,354,852,354v1,,3,,5,-1c857,353,857,353,857,353v,-4,3,-7,7,-7c867,346,870,349,870,353xm864,348v-3,,-6,2,-6,5c858,353,859,353,859,353v1,,3,,5,c865,353,867,353,869,353v,,,,,c869,350,866,348,864,348xm898,353v,-10,-4,-18,-10,-25c882,322,873,318,864,318v-10,,-18,4,-25,10c833,335,829,343,829,353v,3,1,5,1,8c831,362,832,362,833,363v1,-1,2,-1,3,-2c835,358,835,356,835,353v,-16,13,-29,29,-29c879,324,892,337,892,353v,3,,5,-1,8c892,361,893,362,894,363v1,-1,2,-2,3,-3c897,358,898,355,898,353xm906,353v,-12,-5,-22,-13,-30c886,315,875,311,864,311v-12,,-22,4,-30,12c826,331,822,341,822,353v,1,,2,,4c824,357,826,359,829,360v-1,-2,-1,-5,-1,-7c828,333,844,317,864,317v19,,35,16,35,36c899,355,899,357,899,359v2,-1,4,-2,6,-3c905,355,906,354,906,353xm929,353v,-3,-3,-5,-5,-5c921,348,918,350,918,353v,,,,1,c920,353,922,353,924,353v1,,3,,5,c929,353,929,353,929,353xm933,353v,-3,,-5,1,-7c932,343,928,341,924,341v-4,,-8,1,-10,4c915,348,915,350,915,353v,,,,,1c915,353,916,353,917,353v,,,,,c917,349,920,346,924,346v3,,6,3,6,7c930,353,930,353,930,353v1,,2,1,3,1c933,353,933,353,933,353xm912,337v1,2,1,4,2,6c916,341,920,339,924,339v4,,7,2,10,5c934,342,935,339,936,337v-4,-2,-8,-4,-12,-4c919,333,915,334,912,337xm864,303v-14,,-27,6,-36,15c820,327,814,339,814,353v,,,1,,1c816,355,818,355,820,356v,-1,,-2,,-3c820,329,840,309,864,309v24,,43,20,43,44c907,354,907,355,907,356v2,-1,4,-2,6,-2c913,353,913,353,913,353v,-14,-5,-26,-14,-35c890,309,877,303,864,303xm885,301v,2,-1,3,-1,5c886,307,888,308,890,309v,-3,1,-5,1,-8c891,294,888,287,883,282v-5,-5,-12,-8,-19,-8c856,274,849,277,844,282v-5,5,-8,12,-8,19c836,304,837,306,837,309v2,-1,4,-2,6,-3c843,304,842,303,842,301v,-11,10,-21,22,-21c875,280,885,290,885,301xm877,301v,1,,2,,2c879,304,881,304,883,305v,-1,,-2,,-4c883,296,881,291,877,287v-3,-3,-8,-5,-13,-5c858,282,853,284,850,287v-4,4,-6,9,-6,14c844,303,844,304,844,305v2,-1,4,-1,6,-2c850,303,850,302,850,301v,-7,6,-13,14,-13c871,288,877,294,877,301xm870,301v,,,1,,1c872,302,874,302,875,303v1,-1,1,-1,1,-2c876,295,870,289,864,289v-7,,-12,6,-12,12c852,302,852,302,852,303v1,-1,3,-1,5,-1c857,302,857,301,857,301v,-3,3,-6,7,-6c867,295,870,298,870,301xm864,296v-3,,-6,2,-6,5c858,301,859,302,859,302v1,,3,-1,5,-1c865,301,867,302,869,302v,,,-1,,-1c869,298,866,296,864,296xm898,301v,-9,-4,-18,-10,-24c882,271,873,267,864,267v-10,,-18,4,-25,10c833,283,829,292,829,301v,3,1,6,1,9c831,310,832,311,833,311v1,,2,-1,3,-1c835,307,835,304,835,301v,-16,13,-29,29,-29c879,272,892,285,892,301v,3,,6,-1,9c892,310,893,311,894,311v1,-1,2,-1,3,-2c897,306,898,304,898,301xm906,301v,-11,-5,-22,-13,-29c886,264,875,259,864,259v-12,,-22,5,-30,13c826,279,822,290,822,301v,2,,3,,4c824,306,826,307,829,308v-1,-2,-1,-4,-1,-7c828,282,844,265,864,265v19,,35,17,35,36c899,304,899,306,899,308v2,-1,4,-2,6,-3c905,304,906,302,906,301xm929,301v,-3,-3,-5,-5,-5c921,296,918,298,918,301v,,,1,1,1c920,302,922,301,924,301v1,,3,1,5,1c929,302,929,301,929,301xm933,301v,-2,,-4,1,-6c932,292,928,289,924,289v-4,,-8,2,-10,5c915,296,915,299,915,301v,1,,1,,1c915,302,916,302,917,302v,,,-1,,-1c917,298,920,295,924,295v3,,6,3,6,6c930,301,930,302,930,302v1,,2,,3,c933,302,933,302,933,301xm912,285v1,2,1,5,2,7c916,289,920,288,924,288v4,,7,2,10,5c934,290,935,288,936,286v-4,-3,-8,-4,-12,-4c919,282,915,283,912,285xm864,252v-14,,-27,5,-36,14c820,275,814,288,814,301v,1,,1,,2c816,303,818,304,820,305v,-2,,-3,,-4c820,277,840,258,864,258v24,,43,19,43,43c907,302,907,303,907,304v2,,4,-1,6,-1c913,302,913,302,913,301v,-13,-5,-26,-14,-35c890,257,877,252,864,252xm885,250v,1,-1,3,-1,4c886,255,888,256,890,257v,-2,1,-5,1,-7c891,242,888,236,883,231v-5,-5,-12,-8,-19,-8c856,223,849,226,844,231v-5,5,-8,11,-8,19c836,252,837,255,837,257v2,-1,4,-2,6,-3c843,253,842,251,842,250v,-12,10,-21,22,-21c875,229,885,238,885,250xm877,250v,1,,1,,2c879,252,881,253,883,254v,-1,,-3,,-4c883,245,881,240,877,236v-3,-3,-8,-6,-13,-6c858,230,853,233,850,236v-4,4,-6,9,-6,14c844,251,844,253,844,254v2,-1,4,-2,6,-2c850,251,850,251,850,250v,-8,6,-14,14,-14c871,236,877,242,877,250xm870,250v,,,,,1c872,251,874,251,875,251v1,,1,-1,1,-1c876,243,870,238,864,238v-7,,-12,5,-12,12c852,250,852,251,852,251v1,,3,,5,c857,250,857,250,857,250v,-4,3,-7,7,-7c867,243,870,246,870,250xm864,245v-3,,-6,2,-6,5c858,250,859,250,859,250v1,,3,,5,c865,250,867,250,869,250v,,,,,c869,247,866,245,864,245xm898,250v,-10,-4,-18,-10,-24c882,220,873,216,864,216v-10,,-18,4,-25,10c833,232,829,240,829,250v,3,1,6,1,8c831,259,832,259,833,260v1,-1,2,-1,3,-2c835,256,835,253,835,250v,-16,13,-29,29,-29c879,221,892,234,892,250v,3,,6,-1,8c892,259,893,259,894,260v1,-1,2,-2,3,-2c897,255,898,253,898,250xm906,250v,-12,-5,-22,-13,-30c886,213,875,208,864,208v-12,,-22,5,-30,12c826,228,822,238,822,250v,1,,3,,4c824,255,826,256,829,257v-1,-2,-1,-5,-1,-7c828,230,844,214,864,214v19,,35,16,35,36c899,252,899,254,899,256v2,-1,4,-2,6,-3c905,252,906,251,906,250xm929,250v,-3,-3,-5,-5,-5c921,245,918,247,918,250v,,,,1,c920,250,922,250,924,250v1,,3,,5,c929,250,929,250,929,250xm933,250v,-2,,-4,1,-6c932,240,928,238,924,238v-4,,-8,2,-10,4c915,245,915,247,915,250v,,,1,,1c915,251,916,251,917,251v,-1,,-1,,-1c917,246,920,243,924,243v3,,6,3,6,7c930,250,930,250,930,251v1,,2,,3,c933,251,933,250,933,250xm912,234v1,2,1,4,2,6c916,238,920,236,924,236v4,,7,2,10,5c934,239,935,237,936,235v-4,-3,-8,-5,-12,-5c919,230,915,232,912,234xm864,200v-14,,-27,6,-36,15c820,224,814,236,814,250v,,,1,,1c816,252,818,252,820,253v,-1,,-2,,-3c820,226,840,206,864,206v24,,43,20,43,44c907,251,907,252,907,253v2,-1,4,-1,6,-2c913,251,913,250,913,250v,-14,-5,-26,-14,-35c890,206,877,200,864,200xm885,199v,1,-1,3,-1,4c886,204,888,205,890,206v,-2,1,-5,1,-7c891,191,888,184,883,179v-5,-5,-12,-8,-19,-8c856,171,849,174,844,179v-5,5,-8,12,-8,20c836,201,837,204,837,206v2,-1,4,-2,6,-3c843,202,842,200,842,199v,-12,10,-22,22,-22c875,177,885,187,885,199xm877,199v,,,1,,1c879,201,881,202,883,202v,-1,,-2,,-3c883,193,881,188,877,185v-3,-4,-8,-6,-13,-6c858,179,853,181,850,185v-4,3,-6,8,-6,14c844,200,844,201,844,202v2,,4,-1,6,-2c850,200,850,199,850,199v,-8,6,-14,14,-14c871,185,877,191,877,199xm870,199v,,,,,c872,199,874,200,875,200v1,,1,-1,1,-1c876,192,870,187,864,187v-7,,-12,5,-12,12c852,199,852,200,852,200v1,,3,-1,5,-1c857,199,857,199,857,199v,-4,3,-7,7,-7c867,192,870,195,870,199xm864,193v-3,,-6,3,-6,6c858,199,859,199,859,199v1,,3,,5,c865,199,867,199,869,199v,,,,,c869,196,866,193,864,193xm898,199v,-10,-4,-18,-10,-25c882,168,873,164,864,164v-10,,-18,4,-25,10c833,181,829,189,829,199v,2,1,5,1,8c831,207,832,208,833,209v1,-1,2,-2,3,-2c835,204,835,201,835,199v,-16,13,-29,29,-29c879,170,892,183,892,199v,2,,5,-1,8c892,207,893,208,894,208v1,,2,-1,3,-2c897,204,898,201,898,199xm906,199v,-12,-5,-23,-13,-30c886,161,875,157,864,157v-12,,-22,4,-30,12c826,176,822,187,822,199v,1,,2,,3c824,203,826,204,829,206v-1,-3,-1,-5,-1,-7c828,179,844,163,864,163v19,,35,16,35,36c899,201,899,203,899,205v2,-1,4,-2,6,-3c905,201,906,200,906,199xm929,199v,-3,-3,-6,-5,-6c921,193,918,196,918,199v,,,,1,c920,199,922,199,924,199v1,,3,,5,c929,199,929,199,929,199xm933,199v,-3,,-5,1,-7c932,189,928,187,924,187v-4,,-8,1,-10,4c915,194,915,196,915,199v,,,,,c915,199,916,199,917,199v,,,,,c917,195,920,192,924,192v3,,6,3,6,7c930,199,930,199,930,199v1,,2,,3,1c933,199,933,199,933,199xm912,183v1,2,1,4,2,6c916,187,920,185,924,185v4,,7,2,10,5c934,188,935,185,936,183v-4,-2,-8,-4,-12,-4c919,179,915,180,912,183xm864,149v-14,,-27,5,-36,14c820,172,814,185,814,199v,,,,,1c816,200,818,201,820,202v,-1,,-2,,-3c820,175,840,155,864,155v24,,43,20,43,44c907,200,907,200,907,201v2,,4,-1,6,-1c913,199,913,199,913,199v,-14,-5,-27,-14,-36c890,154,877,149,864,149xm885,147v,2,-1,3,-1,5c886,152,888,153,890,155v,-3,1,-5,1,-8c891,140,888,133,883,128v-5,-5,-12,-8,-19,-8c856,120,849,123,844,128v-5,5,-8,12,-8,19c836,150,837,152,837,155v2,-2,4,-3,6,-3c843,150,842,149,842,147v,-12,10,-21,22,-21c875,126,885,135,885,147xm877,147v,1,,1,,2c879,150,881,150,883,151v,-1,,-3,,-4c883,142,881,137,877,133v-3,-3,-8,-5,-13,-5c858,128,853,130,850,133v-4,4,-6,9,-6,14c844,148,844,150,844,151v2,-1,4,-1,6,-2c850,148,850,148,850,147v,-7,6,-13,14,-13c871,134,877,140,877,147xm870,147v,,,1,,1c872,148,874,148,875,149v1,-1,1,-1,1,-2c876,141,870,135,864,135v-7,,-12,6,-12,12c852,148,852,148,852,149v1,-1,3,-1,5,-1c857,148,857,147,857,147v,-4,3,-7,7,-7c867,140,870,143,870,147xm864,142v-3,,-6,2,-6,5c858,147,859,147,859,148v1,-1,3,-1,5,-1c865,147,867,147,869,148v,-1,,-1,,-1c869,144,866,142,864,142xm898,147v,-9,-4,-18,-10,-24c882,117,873,113,864,113v-10,,-18,4,-25,10c833,129,829,138,829,147v,3,1,6,1,8c831,156,832,157,833,157v1,,2,-1,3,-2c835,153,835,150,835,147v,-16,13,-29,29,-29c879,118,892,131,892,147v,3,,6,-1,8c892,156,893,156,894,157v1,-1,2,-1,3,-2c897,152,898,150,898,147xm906,147v,-11,-5,-22,-13,-30c886,110,875,105,864,105v-12,,-22,5,-30,12c826,125,822,136,822,147v,1,,3,,4c824,152,826,153,829,154v-1,-2,-1,-4,-1,-7c828,127,844,111,864,111v19,,35,16,35,36c899,149,899,152,899,154v2,-1,4,-2,6,-3c905,150,906,148,906,147xm929,147v,-3,-3,-5,-5,-5c921,142,918,144,918,147v,,,,1,1c920,147,922,147,924,147v1,,3,,5,1c929,147,929,147,929,147xm933,147v,-2,,-4,1,-6c932,137,928,135,924,135v-4,,-8,2,-10,5c915,142,915,145,915,147v,,,1,,1c915,148,916,148,917,148v,,,-1,,-1c917,143,920,140,924,140v3,,6,3,6,7c930,147,930,148,930,148v1,,2,,3,c933,148,933,148,933,147xm912,131v1,2,1,4,2,7c916,135,920,134,924,134v4,,7,2,10,5c934,136,935,134,936,132v-4,-3,-8,-4,-12,-4c919,128,915,129,912,131xm864,98v-14,,-27,5,-36,14c820,121,814,133,814,147v,1,,1,,2c816,149,818,150,820,150v,-1,,-2,,-3c820,123,840,104,864,104v24,,43,19,43,43c907,148,907,149,907,150v2,-1,4,-1,6,-2c913,148,913,148,913,147v,-14,-5,-26,-14,-35c890,103,877,98,864,98xm885,96v,1,-1,3,-1,4c886,101,888,102,890,103v,-2,1,-5,1,-7c891,88,888,81,883,77v-5,-5,-12,-8,-19,-8c856,69,849,72,844,77v-5,4,-8,11,-8,19c836,98,837,101,837,103v2,-1,4,-2,6,-3c843,99,842,97,842,96v,-12,10,-21,22,-21c875,75,885,84,885,96xm877,96v,,,1,,2c879,98,881,99,883,100v,-2,,-3,,-4c883,90,881,86,877,82v-3,-4,-8,-6,-13,-6c858,76,853,78,850,82v-4,4,-6,8,-6,14c844,97,844,98,844,100v2,-1,4,-2,6,-2c850,97,850,96,850,96v,-8,6,-14,14,-14c871,82,877,88,877,96xm870,96v,,,,,c872,97,874,97,875,97v1,,1,-1,1,-1c876,89,870,84,864,84v-7,,-12,5,-12,12c852,96,852,97,852,97v1,,3,,5,-1c857,96,857,96,857,96v,-4,3,-7,7,-7c867,89,870,92,870,96xm864,91v-3,,-6,2,-6,5c858,96,859,96,859,96v1,,3,,5,c865,96,867,96,869,96v,,,,,c869,93,866,91,864,91xm898,96v,-10,-4,-18,-10,-24c882,65,873,62,864,62v-10,,-18,3,-25,10c833,78,829,86,829,96v,3,1,5,1,8c831,105,832,105,833,106v1,-1,2,-1,3,-2c835,101,835,99,835,96v,-16,13,-29,29,-29c879,67,892,80,892,96v,3,,5,-1,8c892,105,893,105,894,106v1,-1,2,-2,3,-3c897,101,898,98,898,96xm906,96v,-12,-5,-22,-13,-30c886,59,875,54,864,54v-12,,-22,5,-30,12c826,74,822,84,822,96v,1,,2,,4c824,101,826,102,829,103v-1,-2,-1,-5,-1,-7c828,76,844,60,864,60v19,,35,16,35,36c899,98,899,100,899,102v2,-1,4,-2,6,-3c905,98,906,97,906,96xm929,96v,-3,-3,-5,-5,-5c921,91,918,93,918,96v,,,,1,c920,96,922,96,924,96v1,,3,,5,c929,96,929,96,929,96xm933,96v,-2,,-5,1,-7c932,86,928,84,924,84v-4,,-8,2,-10,4c915,91,915,93,915,96v,,,,,1c915,97,916,96,917,96v,,,,,c917,92,920,89,924,89v3,,6,3,6,7c930,96,930,96,930,96v1,1,2,1,3,1c933,97,933,96,933,96xm912,80v1,2,1,4,2,6c916,84,920,82,924,82v4,,7,2,10,5c934,85,935,83,936,80v-4,-2,-8,-4,-12,-4c919,76,915,78,912,80xm864,46v-14,,-27,6,-36,15c820,70,814,82,814,96v,,,1,,1c816,98,818,98,820,99v,-1,,-2,,-3c820,72,840,52,864,52v24,,43,20,43,44c907,97,907,98,907,99v2,-1,4,-2,6,-2c913,97,913,96,913,96v,-14,-5,-26,-14,-35c890,52,877,46,864,46xm885,44v,2,-1,3,-1,5c886,50,888,51,890,52v,-3,1,-5,1,-8c891,37,888,30,883,25v-5,-5,-12,-8,-19,-8c856,17,849,20,844,25v-5,5,-8,12,-8,19c836,47,837,49,837,52v2,-1,4,-2,6,-3c843,47,842,46,842,44v,-11,10,-21,22,-21c875,23,885,33,885,44xm877,44v,1,,2,,2c879,47,881,48,883,48v,-1,,-2,,-4c883,39,881,34,877,31v-3,-4,-8,-6,-13,-6c858,25,853,27,850,31v-4,3,-6,8,-6,13c844,46,844,47,844,48v2,,4,-1,6,-2c850,46,850,45,850,44v,-7,6,-13,14,-13c871,31,877,37,877,44xm870,44v,1,,1,,1c872,45,874,46,875,46v1,-1,1,-1,1,-2c876,38,870,32,864,32v-7,,-12,6,-12,12c852,45,852,45,852,46v1,,3,-1,5,-1c857,45,857,45,857,44v,-3,3,-6,7,-6c867,38,870,41,870,44xm864,39v-3,,-6,3,-6,5c858,45,859,45,859,45v1,,3,,5,c865,45,867,45,869,45v,,,,,-1c869,42,866,39,864,39xm898,44v,-9,-4,-18,-10,-24c882,14,873,10,864,10v-10,,-18,4,-25,10c833,26,829,35,829,44v,3,1,6,1,9c831,53,832,54,833,55v1,-1,2,-2,3,-2c835,50,835,47,835,44v,-16,13,-28,29,-28c879,16,892,28,892,44v,3,,6,-1,9c892,53,893,54,894,54v1,-1,2,-1,3,-2c897,50,898,47,898,44xm906,44v,-11,-5,-22,-13,-29c886,7,875,2,864,2v-12,,-22,5,-30,13c826,22,822,33,822,44v,2,,3,,4c824,49,826,50,829,52v-1,-3,-1,-5,-1,-8c828,25,844,9,864,9v19,,35,16,35,35c899,47,899,49,899,51v2,-1,4,-2,6,-3c905,47,906,46,906,44xm929,44v,-2,-3,-5,-5,-5c921,39,918,42,918,44v,1,,1,1,1c920,45,922,45,924,45v1,,3,,5,c929,45,929,45,929,44xm933,44v,-2,,-4,1,-6c932,35,928,32,924,32v-4,,-8,2,-10,5c915,39,915,42,915,44v,1,,1,,1c915,45,916,45,917,45v,,,,,-1c917,41,920,38,924,38v3,,6,3,6,6c930,45,930,45,930,45v1,,2,,3,c933,45,933,45,933,44xm934,36v,-3,1,-5,2,-7c932,26,928,25,924,25v-5,,-9,1,-12,3c913,31,913,33,914,35v2,-3,6,-4,10,-4c928,31,931,33,934,36xm317,500v-3,,-5,2,-6,4c313,504,313,504,313,504v1,-1,2,-2,4,-2c319,502,320,503,321,504v2,,2,,2,c322,502,320,500,317,500xm621,500v-3,,-5,2,-6,4c617,504,617,504,617,504v1,-1,2,-2,4,-2c623,502,624,503,625,504v2,,2,,2,c626,502,624,500,621,500xm256,478v-15,,-27,11,-29,26c229,504,229,504,229,504v,-6,3,-12,8,-16c242,483,248,480,256,480v7,,14,3,19,8c279,492,282,498,283,504v2,,2,,2,c283,489,271,478,256,478xm438,500v-3,,-5,2,-6,4c434,504,434,504,434,504v1,-1,2,-2,4,-2c440,502,441,503,442,504v2,,2,,2,c443,502,440,500,438,500xm499,500v-3,,-5,2,-6,4c494,504,494,504,494,504v1,-1,3,-2,5,-2c500,502,502,503,503,504v2,,2,,2,c504,502,501,500,499,500xm499,486v-11,,-20,8,-21,18c479,504,479,504,479,504v1,-4,3,-8,6,-11c488,489,493,487,499,487v5,,10,2,13,6c515,496,517,500,518,504v1,,1,,1,c518,494,509,486,499,486xm378,471v-19,,-34,15,-36,33c344,504,344,504,344,504v,-8,4,-16,10,-21c360,476,368,473,378,473v9,,18,3,24,10c408,488,411,496,412,504v1,,1,,1,c412,486,397,471,378,471xm378,463v-23,,-42,18,-44,41c336,504,336,504,336,504v1,-10,5,-20,12,-27c356,470,366,465,378,465v11,,22,5,29,12c414,484,419,494,420,504v1,,1,,1,c420,481,401,463,378,463xm256,471v-19,,-34,15,-36,33c222,504,222,504,222,504v,-8,4,-16,10,-21c238,476,246,473,256,473v9,,18,3,24,10c286,488,289,496,290,504v2,,2,,2,c290,486,275,471,256,471xm499,493v-7,,-12,5,-14,11c487,504,487,504,487,504v1,-5,6,-9,12,-9c504,495,509,499,510,504v2,,2,,2,c511,498,505,493,499,493xm864,500v-3,,-5,2,-6,4c859,504,859,504,859,504v1,-1,3,-2,5,-2c865,502,867,503,868,504v2,,2,,2,c869,502,866,500,864,500xm621,493v-7,,-12,5,-13,11c609,504,609,504,609,504v1,-5,6,-9,12,-9c626,495,631,499,632,504v2,,2,,2,c633,498,627,493,621,493xm742,463v-23,,-42,18,-44,41c700,504,700,504,700,504v1,-10,5,-20,12,-27c720,470,730,465,742,465v11,,22,5,29,12c778,484,783,494,783,504v2,,2,,2,c784,481,765,463,742,463xm864,486v-11,,-20,8,-21,18c844,504,844,504,844,504v1,-4,3,-8,6,-11c853,489,858,487,864,487v5,,10,2,13,6c880,496,882,500,883,504v1,,1,,1,c883,494,874,486,864,486xm13,471v-4,,-9,1,-13,2c,475,,475,,475v4,-2,9,-2,13,-2c22,473,31,476,37,483v6,5,9,13,10,21c49,504,49,504,49,504,47,486,32,471,13,471xm74,500v-3,,-5,2,-6,4c70,504,70,504,70,504v1,-1,2,-2,4,-2c76,502,77,503,78,504v2,,2,,2,c79,502,77,500,74,500xm13,463v-4,,-9,1,-13,2c,467,,467,,467v4,-1,9,-2,13,-2c25,465,35,470,43,477v7,7,11,17,12,27c56,504,56,504,56,504,55,481,36,463,13,463xm803,500v-3,,-5,2,-6,4c799,504,799,504,799,504v,-1,2,-2,4,-2c804,502,806,503,807,504v2,,2,,2,c808,502,805,500,803,500xm864,493v-7,,-12,5,-14,11c852,504,852,504,852,504v1,-5,6,-9,12,-9c869,495,874,499,875,504v2,,2,,2,c876,498,870,493,864,493xm924,500v-3,,-5,2,-6,4c919,504,919,504,919,504v1,-1,3,-2,5,-2c925,502,927,503,928,504v2,,2,,2,c929,502,926,500,924,500xm13,493v-6,,-10,4,-13,8c,504,,504,,504v1,,1,,1,c3,499,7,495,13,495v6,,10,4,12,9c26,504,26,504,26,504,25,498,19,493,13,493xm13,500v-3,,-5,2,-6,4c9,504,9,504,9,504v1,-1,2,-2,4,-2c15,502,16,503,17,504v2,,2,,2,c18,502,16,500,13,500xm864,463v-24,,-42,18,-44,41c822,504,822,504,822,504v,-10,5,-20,12,-27c842,470,852,465,864,465v11,,22,5,29,12c900,484,905,494,905,504v2,,2,,2,c905,481,887,463,864,463xm13,486v-5,,-9,1,-13,4c,492,,492,,492v4,-3,8,-5,13,-5c18,487,23,489,27,493v3,3,5,7,5,11c34,504,34,504,34,504,32,494,24,486,13,486xm864,471v-19,,-35,15,-36,33c829,504,829,504,829,504v1,-8,5,-16,10,-21c846,476,854,473,864,473v9,,18,3,24,10c893,488,897,496,898,504v1,,1,,1,c898,486,882,471,864,471xm13,478v-5,,-9,1,-13,3c,483,,483,,483v4,-2,8,-3,13,-3c20,480,27,483,32,488v5,4,7,10,8,16c42,504,42,504,42,504,40,489,28,478,13,478xm864,478v-15,,-28,11,-29,26c837,504,837,504,837,504v,-6,3,-12,7,-16c849,483,856,480,864,480v7,,14,3,19,8c887,492,890,498,891,504v1,,1,,1,c891,489,879,478,864,478xm621,471v-19,,-34,15,-36,33c587,504,587,504,587,504v,-8,4,-16,10,-21c603,476,611,473,621,473v9,,18,3,24,10c651,488,654,496,655,504v1,,1,,1,c655,486,640,471,621,471xm621,463v-23,,-42,18,-44,41c579,504,579,504,579,504v1,-10,5,-20,12,-27c599,470,609,465,621,465v11,,22,5,29,12c657,484,662,494,663,504v1,,1,,1,c663,481,644,463,621,463xm135,471v-19,,-34,15,-36,33c101,504,101,504,101,504v1,-8,4,-16,10,-21c117,476,126,473,135,473v9,,18,3,24,10c165,488,168,496,169,504v2,,2,,2,c169,486,154,471,135,471xm135,478v-15,,-27,11,-29,26c108,504,108,504,108,504v1,-6,3,-12,8,-16c121,483,128,480,135,480v8,,14,3,19,8c159,492,161,498,162,504v2,,2,,2,c162,489,150,478,135,478xm681,500v-3,,-5,2,-6,4c677,504,677,504,677,504v1,-1,2,-2,4,-2c683,502,684,503,685,504v2,,2,,2,c686,502,684,500,681,500xm135,463v-23,,-42,18,-43,41c93,504,93,504,93,504v1,-10,5,-20,12,-27c113,470,123,465,135,465v12,,22,5,30,12c172,484,176,494,177,504v1,,1,,1,c177,481,158,463,135,463xm621,486v-11,,-20,8,-21,18c602,504,602,504,602,504v,-4,2,-8,5,-11c611,489,615,487,621,487v5,,10,2,14,6c638,496,639,500,640,504v2,,2,,2,c640,494,632,486,621,486xm621,478v-15,,-27,11,-29,26c594,504,594,504,594,504v,-6,3,-12,8,-16c607,483,613,480,621,480v7,,14,3,19,8c644,492,647,498,648,504v1,,1,,1,c648,489,636,478,621,478xm742,471v-19,,-35,15,-36,33c708,504,708,504,708,504v,-8,4,-16,9,-21c724,476,732,473,742,473v9,,18,3,24,10c771,488,775,496,776,504v1,,1,,1,c776,486,761,471,742,471xm742,486v-11,,-20,8,-21,18c722,504,722,504,722,504v1,-4,3,-8,6,-11c731,489,736,487,742,487v5,,10,2,13,6c758,496,760,500,761,504v1,,1,,1,c761,494,752,486,742,486xm135,500v-3,,-5,2,-6,4c131,504,131,504,131,504v1,-1,2,-2,4,-2c137,502,138,503,139,504v2,,2,,2,c140,502,138,500,135,500xm742,478v-15,,-28,11,-29,26c715,504,715,504,715,504v,-6,3,-12,7,-16c727,483,734,480,742,480v7,,14,3,19,8c765,492,768,498,769,504v1,,1,,1,c769,489,757,478,742,478xm742,500v-3,,-5,2,-6,4c738,504,738,504,738,504v,-1,2,-2,4,-2c743,502,745,503,746,504v2,,2,,2,c747,502,744,500,742,500xm135,486v-11,,-19,8,-21,18c116,504,116,504,116,504v,-4,2,-8,5,-11c125,489,130,487,135,487v5,,10,2,14,6c152,496,154,500,154,504v2,,2,,2,c154,494,146,486,135,486xm135,493v-6,,-12,5,-13,11c123,504,123,504,123,504v2,-5,6,-9,12,-9c141,495,145,499,147,504v1,,1,,1,c147,498,142,493,135,493xm742,493v-7,,-12,5,-14,11c730,504,730,504,730,504v1,-5,6,-9,12,-9c747,495,752,499,753,504v2,,2,,2,c754,498,748,493,742,493xe" fillcolor="#00b050" stroked="f">
                      <v:shadow on="t" color="black" opacity="41287f" offset="0,1.5pt"/>
                      <v:path arrowok="t" o:connecttype="custom" o:connectlocs="2971676,498475;2838474,1479550;133202,1282700;41229,568325;177603,152400;1668198,3175;79287,139700;2499126,69850;1718942,1444625;567695,1444625;428150,190500;1265420,139700;1988517,142875;2464239,682625;2207350,1374775;1351050,1390650;669182,1368425;1776028,219075;1741142,1257300;678697,955675;1281278,327025;2007546,304800;1969489,1054100;1116361,1143000;1715770,377825;1059274,968375;1582568,450850;1389108,542925;1623797,793750;1198819,685800;1833115,866775;1052931,558800;1037074,1092200;2007546,631825;713583,663575;811899,955675;2159777,914400;2121720,412750;618438,612775;618438,1123950;2438867,793750;2442039,466725;494751,466725;532809,981075;2499126,1374775;2546698,847725;2619642,355600;1807743,139700;945101,152400;218832,304800;158574,841375;158574,1333500;710411,1482725;1389108,1543050;1871173,1479550;2651357,1444625;2930447,1238250;2756015,958850;2625985,682625;2660871,390525;2876532,304800;704068,1600200;504265,1533525" o:connectangles="0,0,0,0,0,0,0,0,0,0,0,0,0,0,0,0,0,0,0,0,0,0,0,0,0,0,0,0,0,0,0,0,0,0,0,0,0,0,0,0,0,0,0,0,0,0,0,0,0,0,0,0,0,0,0,0,0,0,0,0,0,0,0"/>
                      <o:lock v:ext="edit" verticies="t"/>
                    </v:shape>
                    <v:roundrect id="Rounded Rectangle 100" o:spid="_x0000_s1059" style="position:absolute;left:2760;top:2070;width:24192;height:11855;visibility:visible;mso-wrap-style:square;v-text-anchor:middle" arcsize="710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cIH8YA&#10;AADcAAAADwAAAGRycy9kb3ducmV2LnhtbESPQUsDMRCF74L/IYzQi9ikhYqsTYstLfWi0NqCx3Ez&#10;7q5uJksSt9t/7xwEbzO8N+99M18OvlU9xdQEtjAZG1DEZXANVxaOb9u7B1ApIztsA5OFCyVYLq6v&#10;5li4cOY99YdcKQnhVKCFOueu0DqVNXlM49ARi/YZoscsa6y0i3iWcN/qqTH32mPD0lBjR+uayu/D&#10;j7fwjvrUm9c4u/3YvKy642mnv7Y7a0c3w9MjqExD/jf/XT87wTeCL8/IBHr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bcIH8YAAADcAAAADwAAAAAAAAAAAAAAAACYAgAAZHJz&#10;L2Rvd25yZXYueG1sUEsFBgAAAAAEAAQA9QAAAIsDAAAAAA==&#10;" fillcolor="#4fff9f" stroked="f">
                      <v:shadow on="t" color="black" opacity="41287f" offset="0,1.5pt"/>
                    </v:roundrect>
                  </v:group>
                </v:group>
                <w10:wrap anchorx="page" anchory="page"/>
              </v:group>
            </w:pict>
          </mc:Fallback>
        </mc:AlternateContent>
      </w:r>
      <w:bookmarkEnd w:id="0"/>
    </w:p>
    <w:sectPr w:rsidR="00B449CD" w:rsidSect="00CC467C">
      <w:pgSz w:w="12240" w:h="15840" w:code="1"/>
      <w:pgMar w:top="720" w:right="1080" w:bottom="432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bbeyline">
    <w:altName w:val="Cambria Math"/>
    <w:charset w:val="00"/>
    <w:family w:val="auto"/>
    <w:pitch w:val="variable"/>
    <w:sig w:usb0="00000001" w:usb1="5000004A" w:usb2="00000000" w:usb3="00000000" w:csb0="00000111" w:csb1="00000000"/>
  </w:font>
  <w:font w:name="Abadi MT Condensed Light">
    <w:altName w:val="MV Boli"/>
    <w:charset w:val="00"/>
    <w:family w:val="swiss"/>
    <w:pitch w:val="variable"/>
    <w:sig w:usb0="00000003" w:usb1="00000000" w:usb2="00000000" w:usb3="00000000" w:csb0="00000001" w:csb1="00000000"/>
  </w:font>
  <w:font w:name="Adobe Heiti Std R">
    <w:panose1 w:val="00000000000000000000"/>
    <w:charset w:val="80"/>
    <w:family w:val="swiss"/>
    <w:notTrueType/>
    <w:pitch w:val="variable"/>
    <w:sig w:usb0="00000207" w:usb1="0A0F1810" w:usb2="00000016" w:usb3="00000000" w:csb0="00060007" w:csb1="00000000"/>
  </w:font>
  <w:font w:name="Adobe Caslon Pro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cadian™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AdverGothicCTT">
    <w:charset w:val="00"/>
    <w:family w:val="auto"/>
    <w:pitch w:val="variable"/>
    <w:sig w:usb0="00000003" w:usb1="00000000" w:usb2="00000000" w:usb3="00000000" w:csb0="00000001" w:csb1="00000000"/>
  </w:font>
  <w:font w:name="AlaricSSK">
    <w:altName w:val="Courier New"/>
    <w:charset w:val="00"/>
    <w:family w:val="auto"/>
    <w:pitch w:val="variable"/>
    <w:sig w:usb0="00000001" w:usb1="00000000" w:usb2="00000000" w:usb3="00000000" w:csb0="00000009" w:csb1="00000000"/>
  </w:font>
  <w:font w:name="Axaxax">
    <w:altName w:val="Source Sans Pro Semibold"/>
    <w:charset w:val="00"/>
    <w:family w:val="swiss"/>
    <w:pitch w:val="variable"/>
    <w:sig w:usb0="00000001" w:usb1="00000000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32F8"/>
    <w:rsid w:val="002232F8"/>
    <w:rsid w:val="00A05566"/>
    <w:rsid w:val="00B02798"/>
    <w:rsid w:val="00B449CD"/>
    <w:rsid w:val="00CC4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44F8B6F-8491-409A-94BF-D7CA3B1B6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653D2A" w:themeColor="text2"/>
        <w:sz w:val="18"/>
        <w:szCs w:val="18"/>
        <w:lang w:val="en-US" w:eastAsia="ja-JP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Title">
    <w:name w:val="Title"/>
    <w:basedOn w:val="Normal"/>
    <w:next w:val="Normal"/>
    <w:link w:val="TitleChar"/>
    <w:uiPriority w:val="1"/>
    <w:qFormat/>
    <w:pPr>
      <w:spacing w:before="120"/>
    </w:pPr>
    <w:rPr>
      <w:rFonts w:asciiTheme="majorHAnsi" w:eastAsiaTheme="majorEastAsia" w:hAnsiTheme="majorHAnsi" w:cstheme="majorBidi"/>
      <w:i/>
      <w:iCs/>
      <w:spacing w:val="-10"/>
      <w:kern w:val="2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i/>
      <w:iCs/>
      <w:spacing w:val="-10"/>
      <w:kern w:val="28"/>
    </w:rPr>
  </w:style>
  <w:style w:type="paragraph" w:customStyle="1" w:styleId="Name">
    <w:name w:val="Name"/>
    <w:basedOn w:val="Normal"/>
    <w:qFormat/>
    <w:pPr>
      <w:spacing w:after="60" w:line="216" w:lineRule="auto"/>
    </w:pPr>
    <w:rPr>
      <w:rFonts w:asciiTheme="majorHAnsi" w:eastAsiaTheme="majorEastAsia" w:hAnsiTheme="majorHAnsi" w:cstheme="majorBidi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veed%20Ahmed\AppData\Roaming\Microsoft\Templates\New%20Year's%20party%20place%20cards%20(10%20per%20page,%20works%20with%20Avery%205371).dotx" TargetMode="External"/></Relationships>
</file>

<file path=word/theme/theme1.xml><?xml version="1.0" encoding="utf-8"?>
<a:theme xmlns:a="http://schemas.openxmlformats.org/drawingml/2006/main" name="Office Theme">
  <a:themeElements>
    <a:clrScheme name="New Year Set">
      <a:dk1>
        <a:sysClr val="windowText" lastClr="000000"/>
      </a:dk1>
      <a:lt1>
        <a:sysClr val="window" lastClr="FFFFFF"/>
      </a:lt1>
      <a:dk2>
        <a:srgbClr val="653D2A"/>
      </a:dk2>
      <a:lt2>
        <a:srgbClr val="D4F1F6"/>
      </a:lt2>
      <a:accent1>
        <a:srgbClr val="2CBDD2"/>
      </a:accent1>
      <a:accent2>
        <a:srgbClr val="CCCCCC"/>
      </a:accent2>
      <a:accent3>
        <a:srgbClr val="85776D"/>
      </a:accent3>
      <a:accent4>
        <a:srgbClr val="AEAFA9"/>
      </a:accent4>
      <a:accent5>
        <a:srgbClr val="8D878B"/>
      </a:accent5>
      <a:accent6>
        <a:srgbClr val="6B6149"/>
      </a:accent6>
      <a:hlink>
        <a:srgbClr val="B6A272"/>
      </a:hlink>
      <a:folHlink>
        <a:srgbClr val="8A784F"/>
      </a:folHlink>
    </a:clrScheme>
    <a:fontScheme name="New Year Set">
      <a:majorFont>
        <a:latin typeface="Georgia"/>
        <a:ea typeface=""/>
        <a:cs typeface=""/>
      </a:majorFont>
      <a:minorFont>
        <a:latin typeface="Century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C8A1063E-59B4-4BCA-90DB-F657775CD7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 Year's party place cards (10 per page, works with Avery 5371)</Template>
  <TotalTime>16</TotalTime>
  <Pages>1</Pages>
  <Words>31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Raheel</cp:lastModifiedBy>
  <cp:revision>4</cp:revision>
  <dcterms:created xsi:type="dcterms:W3CDTF">2017-07-27T11:40:00Z</dcterms:created>
  <dcterms:modified xsi:type="dcterms:W3CDTF">2019-05-26T07:21:00Z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TC034583529991</vt:lpwstr>
  </property>
</Properties>
</file>